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CF9" w:rsidRPr="00061AB7" w:rsidRDefault="00CC4CF9">
      <w:pPr>
        <w:pStyle w:val="ConsPlusTitle"/>
        <w:jc w:val="center"/>
      </w:pPr>
      <w:r w:rsidRPr="00061AB7">
        <w:t>КОМИТЕТ РОССИЙСКОЙ ФЕДЕРАЦИИ ПО СТАНДАРТИЗАЦИИ,</w:t>
      </w:r>
    </w:p>
    <w:p w:rsidR="00CC4CF9" w:rsidRPr="00061AB7" w:rsidRDefault="00CC4CF9">
      <w:pPr>
        <w:pStyle w:val="ConsPlusTitle"/>
        <w:jc w:val="center"/>
      </w:pPr>
      <w:r w:rsidRPr="00061AB7">
        <w:t>МЕТРОЛОГИИ И СЕРТИФИКАЦИИ</w:t>
      </w:r>
    </w:p>
    <w:p w:rsidR="00CC4CF9" w:rsidRPr="00061AB7" w:rsidRDefault="00CC4CF9">
      <w:pPr>
        <w:pStyle w:val="ConsPlusTitle"/>
        <w:jc w:val="center"/>
      </w:pPr>
    </w:p>
    <w:p w:rsidR="00CC4CF9" w:rsidRPr="00061AB7" w:rsidRDefault="00CC4CF9">
      <w:pPr>
        <w:pStyle w:val="ConsPlusTitle"/>
        <w:jc w:val="center"/>
      </w:pPr>
      <w:r w:rsidRPr="00061AB7">
        <w:t>ОБЩЕРОССИЙСКИЙ КЛАССИФИКАТОР ПРОДУКЦИИ</w:t>
      </w:r>
    </w:p>
    <w:p w:rsidR="00CC4CF9" w:rsidRPr="00061AB7" w:rsidRDefault="00CC4CF9">
      <w:pPr>
        <w:pStyle w:val="ConsPlusTitle"/>
        <w:jc w:val="center"/>
      </w:pPr>
    </w:p>
    <w:p w:rsidR="00CC4CF9" w:rsidRPr="00061AB7" w:rsidRDefault="00CC4CF9">
      <w:pPr>
        <w:pStyle w:val="ConsPlusTitle"/>
        <w:jc w:val="center"/>
      </w:pPr>
      <w:r w:rsidRPr="00061AB7">
        <w:t>ОК 005-93</w:t>
      </w:r>
    </w:p>
    <w:p w:rsidR="00CC4CF9" w:rsidRPr="00061AB7" w:rsidRDefault="00CC4CF9">
      <w:pPr>
        <w:pStyle w:val="ConsPlusTitle"/>
        <w:jc w:val="center"/>
      </w:pPr>
      <w:r w:rsidRPr="00061AB7">
        <w:t>Издание официальное</w:t>
      </w:r>
    </w:p>
    <w:p w:rsidR="00CC4CF9" w:rsidRPr="00061AB7" w:rsidRDefault="00CC4CF9">
      <w:pPr>
        <w:pStyle w:val="ConsPlusNormal"/>
        <w:jc w:val="center"/>
      </w:pPr>
      <w:r w:rsidRPr="00061AB7">
        <w:t>(в ред. Изменений</w:t>
      </w:r>
    </w:p>
    <w:p w:rsidR="00CC4CF9" w:rsidRPr="00061AB7" w:rsidRDefault="00CC4CF9">
      <w:pPr>
        <w:pStyle w:val="ConsPlusNormal"/>
        <w:jc w:val="center"/>
      </w:pPr>
      <w:r w:rsidRPr="00061AB7">
        <w:t>N 1 - 11 ОКП, N 12/98 ОКП, N 13/98 ОКП, N 14/98 ОКП,</w:t>
      </w:r>
    </w:p>
    <w:p w:rsidR="00CC4CF9" w:rsidRPr="00061AB7" w:rsidRDefault="00CC4CF9">
      <w:pPr>
        <w:pStyle w:val="ConsPlusNormal"/>
        <w:jc w:val="center"/>
      </w:pPr>
      <w:r w:rsidRPr="00061AB7">
        <w:t>N 15/98 ОКП, N 16/99 ОКП, N 17/99 ОКП, N 18/99 ОКП,</w:t>
      </w:r>
    </w:p>
    <w:p w:rsidR="00CC4CF9" w:rsidRPr="00061AB7" w:rsidRDefault="00CC4CF9">
      <w:pPr>
        <w:pStyle w:val="ConsPlusNormal"/>
        <w:jc w:val="center"/>
      </w:pPr>
      <w:r w:rsidRPr="00061AB7">
        <w:t>N 19/99 ОКП, N 20/99 ОКП, N 21/99 ОКП, N 22/99 ОКП,</w:t>
      </w:r>
    </w:p>
    <w:p w:rsidR="00CC4CF9" w:rsidRPr="00061AB7" w:rsidRDefault="00CC4CF9">
      <w:pPr>
        <w:pStyle w:val="ConsPlusNormal"/>
        <w:jc w:val="center"/>
      </w:pPr>
      <w:r w:rsidRPr="00061AB7">
        <w:t>N 23/99 ОКП, N 24/2000 ОКП, N 25/2000 ОКП, N 26/2000 ОКП,</w:t>
      </w:r>
    </w:p>
    <w:p w:rsidR="00CC4CF9" w:rsidRPr="00061AB7" w:rsidRDefault="00CC4CF9">
      <w:pPr>
        <w:pStyle w:val="ConsPlusNormal"/>
        <w:jc w:val="center"/>
      </w:pPr>
      <w:r w:rsidRPr="00061AB7">
        <w:t>N 27/2000 ОКП, N 28/2000 ОКП, N 29/2000 ОКП, N 30/2000 ОКП,</w:t>
      </w:r>
    </w:p>
    <w:p w:rsidR="00CC4CF9" w:rsidRPr="00061AB7" w:rsidRDefault="00CC4CF9">
      <w:pPr>
        <w:pStyle w:val="ConsPlusNormal"/>
        <w:jc w:val="center"/>
      </w:pPr>
      <w:r w:rsidRPr="00061AB7">
        <w:t>N 31/2000 ОКП, N 32/2000 ОКП, N 33/2000 ОКП, N 34/2000 ОКП,</w:t>
      </w:r>
    </w:p>
    <w:p w:rsidR="00CC4CF9" w:rsidRPr="00061AB7" w:rsidRDefault="00CC4CF9">
      <w:pPr>
        <w:pStyle w:val="ConsPlusNormal"/>
        <w:jc w:val="center"/>
      </w:pPr>
      <w:r w:rsidRPr="00061AB7">
        <w:t>N 35/2001 ОКП, N 36/2001 ОКП, N 37/2001 ОКП, N 38/2001 ОКП,</w:t>
      </w:r>
    </w:p>
    <w:p w:rsidR="00CC4CF9" w:rsidRPr="00061AB7" w:rsidRDefault="00CC4CF9">
      <w:pPr>
        <w:pStyle w:val="ConsPlusNormal"/>
        <w:jc w:val="center"/>
      </w:pPr>
      <w:r w:rsidRPr="00061AB7">
        <w:t>N 39/2001 ОКП, N 40/2001 ОКП, N 41/2001 ОКП, N 42/2001 ОКП,</w:t>
      </w:r>
    </w:p>
    <w:p w:rsidR="00CC4CF9" w:rsidRPr="00061AB7" w:rsidRDefault="00CC4CF9">
      <w:pPr>
        <w:pStyle w:val="ConsPlusNormal"/>
        <w:jc w:val="center"/>
      </w:pPr>
      <w:r w:rsidRPr="00061AB7">
        <w:t>N 43/2001 ОКП, N 44/2002 ОКП, N 45/2002 ОКП, N 46/2002 ОКП,</w:t>
      </w:r>
    </w:p>
    <w:p w:rsidR="00CC4CF9" w:rsidRPr="00061AB7" w:rsidRDefault="00CC4CF9">
      <w:pPr>
        <w:pStyle w:val="ConsPlusNormal"/>
        <w:jc w:val="center"/>
      </w:pPr>
      <w:r w:rsidRPr="00061AB7">
        <w:t>N 47/2002 ОКП, N 48/2002 ОКП, N 49/2002 ОКП, N 50/2002 ОКП,</w:t>
      </w:r>
    </w:p>
    <w:p w:rsidR="00CC4CF9" w:rsidRPr="00061AB7" w:rsidRDefault="00CC4CF9">
      <w:pPr>
        <w:pStyle w:val="ConsPlusNormal"/>
        <w:jc w:val="center"/>
      </w:pPr>
      <w:r w:rsidRPr="00061AB7">
        <w:t>N 51/2002 ОКП, N 52/2002 ОКП, N 53/2003 ОКП, N 54/2003 ОКП,</w:t>
      </w:r>
    </w:p>
    <w:p w:rsidR="00CC4CF9" w:rsidRPr="00061AB7" w:rsidRDefault="00CC4CF9">
      <w:pPr>
        <w:pStyle w:val="ConsPlusNormal"/>
        <w:jc w:val="center"/>
      </w:pPr>
      <w:r w:rsidRPr="00061AB7">
        <w:t>N 55/2003 ОКП, N 56/2003 ОКП (в ред. N 59/2003 ОКП),</w:t>
      </w:r>
    </w:p>
    <w:p w:rsidR="00CC4CF9" w:rsidRPr="00061AB7" w:rsidRDefault="00CC4CF9">
      <w:pPr>
        <w:pStyle w:val="ConsPlusNormal"/>
        <w:jc w:val="center"/>
      </w:pPr>
      <w:r w:rsidRPr="00061AB7">
        <w:t>N 57/2003 ОКП, N 58/2003 ОКП, N 60/2003 ОКП, N 61/2003 ОКП,</w:t>
      </w:r>
    </w:p>
    <w:p w:rsidR="00CC4CF9" w:rsidRPr="00061AB7" w:rsidRDefault="00CC4CF9">
      <w:pPr>
        <w:pStyle w:val="ConsPlusNormal"/>
        <w:jc w:val="center"/>
      </w:pPr>
      <w:r w:rsidRPr="00061AB7">
        <w:t>N 62/2003 ОКП, N 63/2003 ОКП, N 64/2003 ОКП, N 65/2004 ОКП,</w:t>
      </w:r>
    </w:p>
    <w:p w:rsidR="00CC4CF9" w:rsidRPr="00061AB7" w:rsidRDefault="00CC4CF9">
      <w:pPr>
        <w:pStyle w:val="ConsPlusNormal"/>
        <w:jc w:val="center"/>
      </w:pPr>
      <w:r w:rsidRPr="00061AB7">
        <w:t>N 66/2004 ОКП, N 67/2004 ОКП, N 68/2004 ОКП, N 69/2004 ОКП,</w:t>
      </w:r>
    </w:p>
    <w:p w:rsidR="00CC4CF9" w:rsidRPr="00061AB7" w:rsidRDefault="00CC4CF9">
      <w:pPr>
        <w:pStyle w:val="ConsPlusNormal"/>
        <w:jc w:val="center"/>
      </w:pPr>
      <w:r w:rsidRPr="00061AB7">
        <w:t>N 70/2004 ОКП, N 71/2004 ОКП, N 72/2004 ОКП, N 73/2005 ОКП,</w:t>
      </w:r>
    </w:p>
    <w:p w:rsidR="00CC4CF9" w:rsidRPr="00061AB7" w:rsidRDefault="00CC4CF9">
      <w:pPr>
        <w:pStyle w:val="ConsPlusNormal"/>
        <w:jc w:val="center"/>
      </w:pPr>
      <w:r w:rsidRPr="00061AB7">
        <w:t>N 74/2007 ОКП, утв. Приказом Ростехрегулирования</w:t>
      </w:r>
    </w:p>
    <w:p w:rsidR="00CC4CF9" w:rsidRPr="00061AB7" w:rsidRDefault="00CC4CF9">
      <w:pPr>
        <w:pStyle w:val="ConsPlusNormal"/>
        <w:jc w:val="center"/>
      </w:pPr>
      <w:r w:rsidRPr="00061AB7">
        <w:t>от 27.03.2007 N 50-ст,</w:t>
      </w:r>
    </w:p>
    <w:p w:rsidR="00CC4CF9" w:rsidRPr="00061AB7" w:rsidRDefault="00CC4CF9">
      <w:pPr>
        <w:pStyle w:val="ConsPlusNormal"/>
        <w:jc w:val="center"/>
      </w:pPr>
      <w:r w:rsidRPr="00061AB7">
        <w:t>Поправки N 1/2006 ОКП,</w:t>
      </w:r>
    </w:p>
    <w:p w:rsidR="00CC4CF9" w:rsidRPr="00061AB7" w:rsidRDefault="00CC4CF9">
      <w:pPr>
        <w:pStyle w:val="ConsPlusNormal"/>
        <w:jc w:val="center"/>
      </w:pPr>
      <w:r w:rsidRPr="00061AB7">
        <w:t>Изменений N 77/2009 ОКП, утв. Приказом Ростехрегулирования</w:t>
      </w:r>
    </w:p>
    <w:p w:rsidR="00CC4CF9" w:rsidRPr="00061AB7" w:rsidRDefault="00CC4CF9">
      <w:pPr>
        <w:pStyle w:val="ConsPlusNormal"/>
        <w:jc w:val="center"/>
      </w:pPr>
      <w:r w:rsidRPr="00061AB7">
        <w:t>от 15.12.2009 N 784-ст,</w:t>
      </w:r>
    </w:p>
    <w:p w:rsidR="00CC4CF9" w:rsidRPr="00061AB7" w:rsidRDefault="00CC4CF9">
      <w:pPr>
        <w:pStyle w:val="ConsPlusNormal"/>
        <w:jc w:val="center"/>
      </w:pPr>
      <w:r w:rsidRPr="00061AB7">
        <w:t>N 78/2010 ОКП, N 79/2010 ОКП, N 80/2010 ОКП, утв. Приказом</w:t>
      </w:r>
    </w:p>
    <w:p w:rsidR="00CC4CF9" w:rsidRPr="00061AB7" w:rsidRDefault="00CC4CF9">
      <w:pPr>
        <w:pStyle w:val="ConsPlusNormal"/>
        <w:jc w:val="center"/>
      </w:pPr>
      <w:r w:rsidRPr="00061AB7">
        <w:t>Ростехрегулирования от 24.05.2010 N 80-ст,</w:t>
      </w:r>
    </w:p>
    <w:p w:rsidR="00CC4CF9" w:rsidRPr="00061AB7" w:rsidRDefault="00CC4CF9">
      <w:pPr>
        <w:pStyle w:val="ConsPlusNormal"/>
        <w:jc w:val="center"/>
      </w:pPr>
      <w:r w:rsidRPr="00061AB7">
        <w:t>N 81/2010 ОКП, утв. Приказом Росстандарта от 12.11.2010 N 421-ст,</w:t>
      </w:r>
    </w:p>
    <w:p w:rsidR="00CC4CF9" w:rsidRPr="00061AB7" w:rsidRDefault="00CC4CF9">
      <w:pPr>
        <w:pStyle w:val="ConsPlusNormal"/>
        <w:jc w:val="center"/>
      </w:pPr>
      <w:r w:rsidRPr="00061AB7">
        <w:t>N 82/2010 ОКП, утв. Приказом Росстандарта от 23.12.2010 N 1073-ст,</w:t>
      </w:r>
    </w:p>
    <w:p w:rsidR="00CC4CF9" w:rsidRPr="00061AB7" w:rsidRDefault="00CC4CF9">
      <w:pPr>
        <w:pStyle w:val="ConsPlusNormal"/>
        <w:jc w:val="center"/>
      </w:pPr>
      <w:r w:rsidRPr="00061AB7">
        <w:t>N 83/2011 ОКП, утв. Приказом Росстандарта от 24.05.2011 N 79-ст,</w:t>
      </w:r>
    </w:p>
    <w:p w:rsidR="00CC4CF9" w:rsidRPr="00061AB7" w:rsidRDefault="00CC4CF9">
      <w:pPr>
        <w:pStyle w:val="ConsPlusNormal"/>
        <w:jc w:val="center"/>
      </w:pPr>
      <w:r w:rsidRPr="00061AB7">
        <w:t>N 85/2011 ОКП, утв. Приказом Росстандарта от 30.09.2011 N 417-ст,</w:t>
      </w:r>
    </w:p>
    <w:p w:rsidR="00CC4CF9" w:rsidRPr="00061AB7" w:rsidRDefault="00CC4CF9">
      <w:pPr>
        <w:pStyle w:val="ConsPlusNormal"/>
        <w:jc w:val="center"/>
      </w:pPr>
      <w:r w:rsidRPr="00061AB7">
        <w:t>N 86/2011 ОКП, утв. Приказом Росстандарта от 30.09.2011 N 418-ст,</w:t>
      </w:r>
    </w:p>
    <w:p w:rsidR="00CC4CF9" w:rsidRPr="00061AB7" w:rsidRDefault="00CC4CF9">
      <w:pPr>
        <w:pStyle w:val="ConsPlusNormal"/>
        <w:jc w:val="center"/>
      </w:pPr>
      <w:r w:rsidRPr="00061AB7">
        <w:t>N 88/2012 ОКП, утв. Приказом Росстандарта от 08.02.2012 N 3-ст,</w:t>
      </w:r>
    </w:p>
    <w:p w:rsidR="00CC4CF9" w:rsidRPr="00061AB7" w:rsidRDefault="00CC4CF9">
      <w:pPr>
        <w:pStyle w:val="ConsPlusNormal"/>
        <w:jc w:val="center"/>
      </w:pPr>
      <w:r w:rsidRPr="00061AB7">
        <w:t>N 89/2012 ОКП, утв. Приказом Росстандарта от 08.02.2012 N 4-ст,</w:t>
      </w:r>
    </w:p>
    <w:p w:rsidR="00CC4CF9" w:rsidRPr="00061AB7" w:rsidRDefault="00CC4CF9">
      <w:pPr>
        <w:pStyle w:val="ConsPlusNormal"/>
        <w:jc w:val="center"/>
      </w:pPr>
      <w:r w:rsidRPr="00061AB7">
        <w:t>N 90/2012 ОКП, утв. Приказом Росстандарта от 22.04.2012 N 55-ст,</w:t>
      </w:r>
    </w:p>
    <w:p w:rsidR="00CC4CF9" w:rsidRPr="00061AB7" w:rsidRDefault="00CC4CF9">
      <w:pPr>
        <w:pStyle w:val="ConsPlusNormal"/>
        <w:jc w:val="center"/>
      </w:pPr>
      <w:r w:rsidRPr="00061AB7">
        <w:t>N 91/2012 ОКП, утв. Приказом Росстандарта от 12.12.2012 N 1879-ст,</w:t>
      </w:r>
    </w:p>
    <w:p w:rsidR="00CC4CF9" w:rsidRPr="00061AB7" w:rsidRDefault="00CC4CF9">
      <w:pPr>
        <w:pStyle w:val="ConsPlusNormal"/>
        <w:jc w:val="center"/>
      </w:pPr>
      <w:r w:rsidRPr="00061AB7">
        <w:t>N 92/2013 ОКП, утв. Приказом Росстандарта от 26.09.2013 N 1098-ст,</w:t>
      </w:r>
    </w:p>
    <w:p w:rsidR="00CC4CF9" w:rsidRPr="00061AB7" w:rsidRDefault="00CC4CF9">
      <w:pPr>
        <w:pStyle w:val="ConsPlusNormal"/>
        <w:jc w:val="center"/>
      </w:pPr>
      <w:r w:rsidRPr="00061AB7">
        <w:t>N 93/2013 ОКП, утв. Приказом Росстандарта от 26.12.2013 N 2336-ст,</w:t>
      </w:r>
    </w:p>
    <w:p w:rsidR="00CC4CF9" w:rsidRPr="00061AB7" w:rsidRDefault="00CC4CF9">
      <w:pPr>
        <w:pStyle w:val="ConsPlusNormal"/>
        <w:jc w:val="center"/>
      </w:pPr>
      <w:r w:rsidRPr="00061AB7">
        <w:t>N 94/2014 ОКП, утв. Приказом Росстандарта от 06.03.2014 N 102-ст,</w:t>
      </w:r>
    </w:p>
    <w:p w:rsidR="00CC4CF9" w:rsidRPr="00061AB7" w:rsidRDefault="00CC4CF9">
      <w:pPr>
        <w:pStyle w:val="ConsPlusNormal"/>
        <w:jc w:val="center"/>
      </w:pPr>
      <w:r w:rsidRPr="00061AB7">
        <w:t>N 95/2014 ОКП, утв. Приказом Росстандарта от 09.07.2014 N 762-ст,</w:t>
      </w:r>
    </w:p>
    <w:p w:rsidR="00CC4CF9" w:rsidRPr="00061AB7" w:rsidRDefault="00CC4CF9">
      <w:pPr>
        <w:pStyle w:val="ConsPlusNormal"/>
        <w:jc w:val="center"/>
      </w:pPr>
      <w:r w:rsidRPr="00061AB7">
        <w:t>N 96/2014 ОКП, утв. Приказом Росстандарта от 22.10.2014 N 1388-ст,</w:t>
      </w:r>
    </w:p>
    <w:p w:rsidR="00CC4CF9" w:rsidRPr="00061AB7" w:rsidRDefault="00CC4CF9">
      <w:pPr>
        <w:pStyle w:val="ConsPlusNormal"/>
        <w:jc w:val="center"/>
      </w:pPr>
      <w:r w:rsidRPr="00061AB7">
        <w:t>N 97/2014 ОКП, утв. Приказом Росстандарта от 22.10.2014 N 1389-ст)</w:t>
      </w:r>
    </w:p>
    <w:p w:rsidR="00CC4CF9" w:rsidRPr="00061AB7" w:rsidRDefault="00CC4CF9">
      <w:pPr>
        <w:pStyle w:val="ConsPlusNormal"/>
      </w:pPr>
    </w:p>
    <w:p w:rsidR="00CC4CF9" w:rsidRPr="00061AB7" w:rsidRDefault="00CC4CF9">
      <w:pPr>
        <w:pStyle w:val="ConsPlusNormal"/>
        <w:ind w:firstLine="540"/>
        <w:jc w:val="both"/>
      </w:pPr>
      <w:r w:rsidRPr="00061AB7">
        <w:t>Разработан Всероссийским научно-исследовательским институтом классификации, терминологии и информации по стандартизации и качеству Госстандарта России совместно с Акционерным обществом "Главный вычислительный центр энергетики" Минтопэнерго России, Всероссийским научно-производственным объединением лесной промышленности Рослеспрома, Акционерным обществом "Стандартэлектро" Роскоммаша, Ассоциацией "Черметстандарт" Роскомметаллургии, Главным вычислительным центром Минсельхоза России, Главным вычислительным центром корпорации "Стройматериалы России", Главным информационно-вычислительным центром Мининформпечати России, Главным информационно-вычислительным центром Госкомобеспечения России, Главным управлением по информации и статистике Госкомоборонпрома, Государственной фирмой информатики и вычислительной техники "Химнефтьинформ" Роскомхимнефтепрома, Институтом средств обучения Российской академии образования Минобразования России, Научно-исследовательским институтом информации и технико-экономических исследований пищевой промышленности Роскомпищепрома, Научно-исследовательским институтом по спортивно-техническим изделиям КФК России, Научно-производственным объединением "Медбиоэкономика" Минздрава России, Центральным научно-исследовательским институтом бумаги Рослеспрома, Управлением методологии и статистики Госкомстата России, Центральным научно-исследовательским институтом информации и технико-экономических исследований легкой промышленности Госкомпрома России, Центральным научно-исследовательским институтом управления, экономики и информации Минатома России, Центральным научно-исследовательским и проектно-экспериментальным институтом по методологии, организации, экономике и автоматизации проектирования Госстроя России, Центром экономической конъюнктуры при Совете Министров - Правительстве Российской Федерации.</w:t>
      </w:r>
    </w:p>
    <w:p w:rsidR="00CC4CF9" w:rsidRPr="00061AB7" w:rsidRDefault="00CC4CF9">
      <w:pPr>
        <w:pStyle w:val="ConsPlusNormal"/>
        <w:ind w:firstLine="540"/>
        <w:jc w:val="both"/>
      </w:pPr>
      <w:r w:rsidRPr="00061AB7">
        <w:t>Внесен Главным управлением технической политики в области стандартизации Госстандарта России.</w:t>
      </w:r>
    </w:p>
    <w:p w:rsidR="00CC4CF9" w:rsidRPr="00061AB7" w:rsidRDefault="00CC4CF9">
      <w:pPr>
        <w:pStyle w:val="ConsPlusNormal"/>
        <w:ind w:firstLine="540"/>
        <w:jc w:val="both"/>
      </w:pPr>
      <w:r w:rsidRPr="00061AB7">
        <w:t xml:space="preserve">Принят и введен в действие Постановлением Госстандарта России от 30 декабря </w:t>
      </w:r>
      <w:smartTag w:uri="urn:schemas-microsoft-com:office:smarttags" w:element="metricconverter">
        <w:smartTagPr>
          <w:attr w:name="ProductID" w:val="1993 г"/>
        </w:smartTagPr>
        <w:r w:rsidRPr="00061AB7">
          <w:t>1993 г</w:t>
        </w:r>
      </w:smartTag>
      <w:r w:rsidRPr="00061AB7">
        <w:t xml:space="preserve">. N 301 с 1 июля </w:t>
      </w:r>
      <w:smartTag w:uri="urn:schemas-microsoft-com:office:smarttags" w:element="metricconverter">
        <w:smartTagPr>
          <w:attr w:name="ProductID" w:val="1994 г"/>
        </w:smartTagPr>
        <w:r w:rsidRPr="00061AB7">
          <w:t>1994 г</w:t>
        </w:r>
      </w:smartTag>
      <w:r w:rsidRPr="00061AB7">
        <w:t>. на территории Российской Федерации взамен Общесоюзного классификатора промышленной и сельскохозяйственной продукции.</w:t>
      </w:r>
    </w:p>
    <w:p w:rsidR="00CC4CF9" w:rsidRPr="00061AB7" w:rsidRDefault="00CC4CF9">
      <w:pPr>
        <w:pStyle w:val="ConsPlusNormal"/>
      </w:pPr>
    </w:p>
    <w:p w:rsidR="00CC4CF9" w:rsidRPr="00061AB7" w:rsidRDefault="00CC4CF9">
      <w:pPr>
        <w:pStyle w:val="ConsPlusTitle"/>
        <w:jc w:val="center"/>
      </w:pPr>
      <w:r w:rsidRPr="00061AB7">
        <w:t>ОБЩЕРОССИЙСКИЙ КЛАССИФИКАТОР</w:t>
      </w:r>
    </w:p>
    <w:p w:rsidR="00CC4CF9" w:rsidRPr="00061AB7" w:rsidRDefault="00CC4CF9">
      <w:pPr>
        <w:pStyle w:val="ConsPlusTitle"/>
        <w:jc w:val="center"/>
      </w:pPr>
    </w:p>
    <w:p w:rsidR="00CC4CF9" w:rsidRPr="00061AB7" w:rsidRDefault="00CC4CF9">
      <w:pPr>
        <w:pStyle w:val="ConsPlusTitle"/>
        <w:jc w:val="center"/>
      </w:pPr>
      <w:r w:rsidRPr="00061AB7">
        <w:t>Общероссийский классификатор продукции</w:t>
      </w:r>
    </w:p>
    <w:p w:rsidR="00CC4CF9" w:rsidRPr="00061AB7" w:rsidRDefault="00CC4CF9">
      <w:pPr>
        <w:pStyle w:val="ConsPlusTitle"/>
        <w:jc w:val="center"/>
      </w:pPr>
      <w:r w:rsidRPr="00061AB7">
        <w:t>Russian Classification of Production</w:t>
      </w:r>
    </w:p>
    <w:p w:rsidR="00CC4CF9" w:rsidRPr="00061AB7" w:rsidRDefault="00CC4CF9">
      <w:pPr>
        <w:pStyle w:val="ConsPlusNormal"/>
      </w:pPr>
    </w:p>
    <w:p w:rsidR="00CC4CF9" w:rsidRPr="00061AB7" w:rsidRDefault="00CC4CF9">
      <w:pPr>
        <w:pStyle w:val="ConsPlusNormal"/>
        <w:jc w:val="right"/>
      </w:pPr>
      <w:r w:rsidRPr="00061AB7">
        <w:t>Дата введения 1994-07-01</w:t>
      </w:r>
    </w:p>
    <w:p w:rsidR="00CC4CF9" w:rsidRPr="00061AB7" w:rsidRDefault="00CC4CF9">
      <w:pPr>
        <w:pStyle w:val="ConsPlusNormal"/>
        <w:jc w:val="center"/>
      </w:pPr>
      <w:r w:rsidRPr="00061AB7">
        <w:t>(в ред. Изменений</w:t>
      </w:r>
    </w:p>
    <w:p w:rsidR="00CC4CF9" w:rsidRPr="00061AB7" w:rsidRDefault="00CC4CF9">
      <w:pPr>
        <w:pStyle w:val="ConsPlusNormal"/>
        <w:jc w:val="center"/>
      </w:pPr>
      <w:r w:rsidRPr="00061AB7">
        <w:t>N 1 - 11 ОКП, N 12/98 ОКП, N 13/98 ОКП, N 14/98 ОКП,</w:t>
      </w:r>
    </w:p>
    <w:p w:rsidR="00CC4CF9" w:rsidRPr="00061AB7" w:rsidRDefault="00CC4CF9">
      <w:pPr>
        <w:pStyle w:val="ConsPlusNormal"/>
        <w:jc w:val="center"/>
      </w:pPr>
      <w:r w:rsidRPr="00061AB7">
        <w:t>N 15/98 ОКП, N 16/99 ОКП, N 17/99 ОКП, N 18/99 ОКП, N 19/99 ОКП,</w:t>
      </w:r>
    </w:p>
    <w:p w:rsidR="00CC4CF9" w:rsidRPr="00061AB7" w:rsidRDefault="00CC4CF9">
      <w:pPr>
        <w:pStyle w:val="ConsPlusNormal"/>
        <w:jc w:val="center"/>
      </w:pPr>
      <w:r w:rsidRPr="00061AB7">
        <w:t>N 20/99 ОКП, N 21/99 ОКП, N 22/99 ОКП, N 23/99 ОКП,</w:t>
      </w:r>
    </w:p>
    <w:p w:rsidR="00CC4CF9" w:rsidRPr="00061AB7" w:rsidRDefault="00CC4CF9">
      <w:pPr>
        <w:pStyle w:val="ConsPlusNormal"/>
        <w:jc w:val="center"/>
      </w:pPr>
      <w:r w:rsidRPr="00061AB7">
        <w:t>N 24/2000 ОКП, N 25/2000, N 26/2000, N 27/2000, N 28/2000,</w:t>
      </w:r>
    </w:p>
    <w:p w:rsidR="00CC4CF9" w:rsidRPr="00061AB7" w:rsidRDefault="00CC4CF9">
      <w:pPr>
        <w:pStyle w:val="ConsPlusNormal"/>
        <w:jc w:val="center"/>
      </w:pPr>
      <w:r w:rsidRPr="00061AB7">
        <w:t>N 29/2000 ОКП, N 30/2000 ОКП, N 31/2000 ОКП, N 32/2000 ОКП,</w:t>
      </w:r>
    </w:p>
    <w:p w:rsidR="00CC4CF9" w:rsidRPr="00061AB7" w:rsidRDefault="00CC4CF9">
      <w:pPr>
        <w:pStyle w:val="ConsPlusNormal"/>
        <w:jc w:val="center"/>
      </w:pPr>
      <w:r w:rsidRPr="00061AB7">
        <w:t>N 33/2000 ОКП, N 34/2000 ОКП, N 35/2001 ОКП, N 36/2001 ОКП,</w:t>
      </w:r>
    </w:p>
    <w:p w:rsidR="00CC4CF9" w:rsidRPr="00061AB7" w:rsidRDefault="00CC4CF9">
      <w:pPr>
        <w:pStyle w:val="ConsPlusNormal"/>
        <w:jc w:val="center"/>
      </w:pPr>
      <w:r w:rsidRPr="00061AB7">
        <w:t>N 37/2001 ОКП, N 38/2001 ОКП, N 39/2001 ОКП, N 40/2001 ОКП,</w:t>
      </w:r>
    </w:p>
    <w:p w:rsidR="00CC4CF9" w:rsidRPr="00061AB7" w:rsidRDefault="00CC4CF9">
      <w:pPr>
        <w:pStyle w:val="ConsPlusNormal"/>
        <w:jc w:val="center"/>
      </w:pPr>
      <w:r w:rsidRPr="00061AB7">
        <w:t>N 41/2001 ОКП, N 42/2001 ОКП, N 43/2001 ОКП, N 44/2002 ОКП,</w:t>
      </w:r>
    </w:p>
    <w:p w:rsidR="00CC4CF9" w:rsidRPr="00061AB7" w:rsidRDefault="00CC4CF9">
      <w:pPr>
        <w:pStyle w:val="ConsPlusNormal"/>
        <w:jc w:val="center"/>
      </w:pPr>
      <w:r w:rsidRPr="00061AB7">
        <w:t>N 45/2002 ОКП, N 46/2002 ОКП, N 47/2002 ОКП, N 48/2002 ОКП,</w:t>
      </w:r>
    </w:p>
    <w:p w:rsidR="00CC4CF9" w:rsidRPr="00061AB7" w:rsidRDefault="00CC4CF9">
      <w:pPr>
        <w:pStyle w:val="ConsPlusNormal"/>
        <w:jc w:val="center"/>
      </w:pPr>
      <w:r w:rsidRPr="00061AB7">
        <w:t>N 49/2002 ОКП, N 50/2002 ОКП, N 51/2002 ОКП, N 52/2002 ОКП,</w:t>
      </w:r>
    </w:p>
    <w:p w:rsidR="00CC4CF9" w:rsidRPr="00061AB7" w:rsidRDefault="00CC4CF9">
      <w:pPr>
        <w:pStyle w:val="ConsPlusNormal"/>
        <w:jc w:val="center"/>
      </w:pPr>
      <w:r w:rsidRPr="00061AB7">
        <w:t>N 53/2003 ОКП, N 54/2003 ОКП, N 55/2003 ОКП,</w:t>
      </w:r>
    </w:p>
    <w:p w:rsidR="00CC4CF9" w:rsidRPr="00061AB7" w:rsidRDefault="00CC4CF9">
      <w:pPr>
        <w:pStyle w:val="ConsPlusNormal"/>
        <w:jc w:val="center"/>
      </w:pPr>
      <w:r w:rsidRPr="00061AB7">
        <w:t>N 56/2003 ОКП (в ред. N 59/2003 ОКП), N 57/2003 ОКП,</w:t>
      </w:r>
    </w:p>
    <w:p w:rsidR="00CC4CF9" w:rsidRPr="00061AB7" w:rsidRDefault="00CC4CF9">
      <w:pPr>
        <w:pStyle w:val="ConsPlusNormal"/>
        <w:jc w:val="center"/>
      </w:pPr>
      <w:r w:rsidRPr="00061AB7">
        <w:t>N 58/2003 ОКП, N 60/2003 ОКП, N 61/2003 ОКП,</w:t>
      </w:r>
    </w:p>
    <w:p w:rsidR="00CC4CF9" w:rsidRPr="00061AB7" w:rsidRDefault="00CC4CF9">
      <w:pPr>
        <w:pStyle w:val="ConsPlusNormal"/>
        <w:jc w:val="center"/>
      </w:pPr>
      <w:r w:rsidRPr="00061AB7">
        <w:t>N 62/2003 ОКП, N 63/2003 ОКП, N 64/2003 ОКП, N 65/2004 ОКП,</w:t>
      </w:r>
    </w:p>
    <w:p w:rsidR="00CC4CF9" w:rsidRPr="00061AB7" w:rsidRDefault="00CC4CF9">
      <w:pPr>
        <w:pStyle w:val="ConsPlusNormal"/>
        <w:jc w:val="center"/>
      </w:pPr>
      <w:r w:rsidRPr="00061AB7">
        <w:t>N 66/2004 ОКП, N 67/2004 ОКП, N 68/2004 ОКП, N 69/2004 ОКП,</w:t>
      </w:r>
    </w:p>
    <w:p w:rsidR="00CC4CF9" w:rsidRPr="00061AB7" w:rsidRDefault="00CC4CF9">
      <w:pPr>
        <w:pStyle w:val="ConsPlusNormal"/>
        <w:jc w:val="center"/>
      </w:pPr>
      <w:r w:rsidRPr="00061AB7">
        <w:t>N 70/2004 ОКП, N 71/2004 ОКП, N 72/2004 ОКП, N 73/2005 ОКП,</w:t>
      </w:r>
    </w:p>
    <w:p w:rsidR="00CC4CF9" w:rsidRPr="00061AB7" w:rsidRDefault="00CC4CF9">
      <w:pPr>
        <w:pStyle w:val="ConsPlusNormal"/>
        <w:jc w:val="center"/>
      </w:pPr>
      <w:r w:rsidRPr="00061AB7">
        <w:t>Поправки N 1/2006 ОКП,</w:t>
      </w:r>
    </w:p>
    <w:p w:rsidR="00CC4CF9" w:rsidRPr="00061AB7" w:rsidRDefault="00CC4CF9">
      <w:pPr>
        <w:pStyle w:val="ConsPlusNormal"/>
        <w:jc w:val="center"/>
      </w:pPr>
      <w:r w:rsidRPr="00061AB7">
        <w:t>Изменений N 77/2009 ОКП, утв. Приказом Ростехрегулирования</w:t>
      </w:r>
    </w:p>
    <w:p w:rsidR="00CC4CF9" w:rsidRPr="00061AB7" w:rsidRDefault="00CC4CF9">
      <w:pPr>
        <w:pStyle w:val="ConsPlusNormal"/>
        <w:jc w:val="center"/>
      </w:pPr>
      <w:r w:rsidRPr="00061AB7">
        <w:t>от 15.12.2009 N 784-ст,</w:t>
      </w:r>
    </w:p>
    <w:p w:rsidR="00CC4CF9" w:rsidRPr="00061AB7" w:rsidRDefault="00CC4CF9">
      <w:pPr>
        <w:pStyle w:val="ConsPlusNormal"/>
        <w:jc w:val="center"/>
      </w:pPr>
      <w:r w:rsidRPr="00061AB7">
        <w:t>N 81/2010 ОКП, утв. Приказом Росстандарта от 12.11.2010 N 421-ст,</w:t>
      </w:r>
    </w:p>
    <w:p w:rsidR="00CC4CF9" w:rsidRPr="00061AB7" w:rsidRDefault="00CC4CF9">
      <w:pPr>
        <w:pStyle w:val="ConsPlusNormal"/>
        <w:jc w:val="center"/>
      </w:pPr>
      <w:r w:rsidRPr="00061AB7">
        <w:t>N 82/2010 ОКП, утв. Приказом Росстандарта от 23.12.2010 N 1073-ст,</w:t>
      </w:r>
    </w:p>
    <w:p w:rsidR="00CC4CF9" w:rsidRPr="00061AB7" w:rsidRDefault="00CC4CF9">
      <w:pPr>
        <w:pStyle w:val="ConsPlusNormal"/>
        <w:jc w:val="center"/>
      </w:pPr>
      <w:r w:rsidRPr="00061AB7">
        <w:t>N 83/2011 ОКП, утв. Приказом Росстандарта от 24.05.2011 N 79-ст,</w:t>
      </w:r>
    </w:p>
    <w:p w:rsidR="00CC4CF9" w:rsidRPr="00061AB7" w:rsidRDefault="00CC4CF9">
      <w:pPr>
        <w:pStyle w:val="ConsPlusNormal"/>
        <w:jc w:val="center"/>
      </w:pPr>
      <w:r w:rsidRPr="00061AB7">
        <w:t>N 85/2011 ОКП, утв. Приказом Росстандарта от 30.09.2011 N 417-ст,</w:t>
      </w:r>
    </w:p>
    <w:p w:rsidR="00CC4CF9" w:rsidRPr="00061AB7" w:rsidRDefault="00CC4CF9">
      <w:pPr>
        <w:pStyle w:val="ConsPlusNormal"/>
        <w:jc w:val="center"/>
      </w:pPr>
      <w:r w:rsidRPr="00061AB7">
        <w:t>N 86/2011 ОКП, утв. Приказом Росстандарта от 30.09.2011 N 418-ст,</w:t>
      </w:r>
    </w:p>
    <w:p w:rsidR="00CC4CF9" w:rsidRPr="00061AB7" w:rsidRDefault="00CC4CF9">
      <w:pPr>
        <w:pStyle w:val="ConsPlusNormal"/>
        <w:jc w:val="center"/>
      </w:pPr>
      <w:r w:rsidRPr="00061AB7">
        <w:t>N 91/2012 ОКП, утв. Приказом Росстандарта от 12.12.2012 N 1879-ст,</w:t>
      </w:r>
    </w:p>
    <w:p w:rsidR="00CC4CF9" w:rsidRPr="00061AB7" w:rsidRDefault="00CC4CF9">
      <w:pPr>
        <w:pStyle w:val="ConsPlusNormal"/>
        <w:jc w:val="center"/>
      </w:pPr>
      <w:r w:rsidRPr="00061AB7">
        <w:t>N 92/2013 ОКП, утв. Приказом Росстандарта от 26.09.2013 N 1098-ст,</w:t>
      </w:r>
    </w:p>
    <w:p w:rsidR="00CC4CF9" w:rsidRPr="00061AB7" w:rsidRDefault="00CC4CF9">
      <w:pPr>
        <w:pStyle w:val="ConsPlusNormal"/>
        <w:jc w:val="center"/>
      </w:pPr>
      <w:r w:rsidRPr="00061AB7">
        <w:t>N 95/2014 ОКП, утв. Приказом Росстандарта от 09.07.2014 N 762-ст)</w:t>
      </w:r>
    </w:p>
    <w:p w:rsidR="00CC4CF9" w:rsidRPr="00061AB7" w:rsidRDefault="00CC4CF9">
      <w:pPr>
        <w:pStyle w:val="ConsPlusNormal"/>
      </w:pPr>
    </w:p>
    <w:p w:rsidR="00CC4CF9" w:rsidRPr="00061AB7" w:rsidRDefault="00CC4CF9">
      <w:pPr>
        <w:pStyle w:val="ConsPlusNormal"/>
        <w:jc w:val="center"/>
        <w:outlineLvl w:val="0"/>
      </w:pPr>
      <w:r w:rsidRPr="00061AB7">
        <w:t>Введение</w:t>
      </w:r>
    </w:p>
    <w:p w:rsidR="00CC4CF9" w:rsidRPr="00061AB7" w:rsidRDefault="00CC4CF9">
      <w:pPr>
        <w:pStyle w:val="ConsPlusNormal"/>
      </w:pPr>
    </w:p>
    <w:p w:rsidR="00CC4CF9" w:rsidRPr="00061AB7" w:rsidRDefault="00CC4CF9">
      <w:pPr>
        <w:pStyle w:val="ConsPlusNormal"/>
        <w:ind w:firstLine="540"/>
        <w:jc w:val="both"/>
      </w:pPr>
      <w:r w:rsidRPr="00061AB7">
        <w:t>Общероссийский классификатор продукции (далее - ОКП) входит в состав Единой системы классификации и кодирования технико-экономической и социальной информации (ЕСКК) Российской Федерации.</w:t>
      </w:r>
    </w:p>
    <w:p w:rsidR="00CC4CF9" w:rsidRPr="00061AB7" w:rsidRDefault="00CC4CF9">
      <w:pPr>
        <w:pStyle w:val="ConsPlusNormal"/>
        <w:ind w:firstLine="540"/>
        <w:jc w:val="both"/>
      </w:pPr>
      <w:r w:rsidRPr="00061AB7">
        <w:t>ОКП разработан и введен в действие на территории Российской Федерации взамен Общесоюзного классификатора промышленной и сельскохозяйственной продукции.</w:t>
      </w:r>
    </w:p>
    <w:p w:rsidR="00CC4CF9" w:rsidRPr="00061AB7" w:rsidRDefault="00CC4CF9">
      <w:pPr>
        <w:pStyle w:val="ConsPlusNormal"/>
        <w:ind w:firstLine="540"/>
        <w:jc w:val="both"/>
      </w:pPr>
      <w:r w:rsidRPr="00061AB7">
        <w:t>ОКП предназначен для обеспечения достоверности, сопоставимости и автоматизированной обработки информации о продукции в таких сферах деятельности как стандартизация, статистика, экономика и другие.</w:t>
      </w:r>
    </w:p>
    <w:p w:rsidR="00CC4CF9" w:rsidRPr="00061AB7" w:rsidRDefault="00CC4CF9">
      <w:pPr>
        <w:pStyle w:val="ConsPlusNormal"/>
        <w:ind w:firstLine="540"/>
        <w:jc w:val="both"/>
      </w:pPr>
      <w:r w:rsidRPr="00061AB7">
        <w:t>ОКП представляет собой систематизированный свод кодов и наименований группировок продукции, построенных по иерархической системе классификации. Классификатор используется при решении задач каталогизации продукции, включая разработку каталогов и систематизацию в них продукции по важнейшим технико-экономическим признакам; при сертификации продукции в соответствии с группами однородной продукции, построенными на основе группировок ОКП; для статистического анализа производства, реализации и использования продукции на макроэкономическом, региональном и отраслевом уровнях; для структуризации промышленно-экономической информации по видам выпускаемой предприятиями продукции с целью проведения маркетинговых исследований и осуществления снабженческо-сбытовых операций.</w:t>
      </w:r>
    </w:p>
    <w:p w:rsidR="00CC4CF9" w:rsidRPr="00061AB7" w:rsidRDefault="00CC4CF9">
      <w:pPr>
        <w:pStyle w:val="ConsPlusNormal"/>
        <w:ind w:firstLine="540"/>
        <w:jc w:val="both"/>
      </w:pPr>
      <w:r w:rsidRPr="00061AB7">
        <w:t>Каждая позиция ОКП содержит шестизначный цифровой код, однозначное контрольное число и наименование группировки продукции, которые записывают по следующей форме:</w:t>
      </w:r>
    </w:p>
    <w:p w:rsidR="00CC4CF9" w:rsidRPr="00061AB7" w:rsidRDefault="00CC4CF9">
      <w:pPr>
        <w:pStyle w:val="ConsPlusNormal"/>
      </w:pPr>
    </w:p>
    <w:p w:rsidR="00CC4CF9" w:rsidRPr="00061AB7" w:rsidRDefault="00CC4CF9">
      <w:pPr>
        <w:pStyle w:val="ConsPlusNormal"/>
      </w:pPr>
    </w:p>
    <w:p w:rsidR="00CC4CF9" w:rsidRPr="00061AB7" w:rsidRDefault="00CC4CF9">
      <w:pPr>
        <w:pStyle w:val="ConsPlusCell"/>
        <w:jc w:val="both"/>
      </w:pPr>
      <w:r w:rsidRPr="00061AB7">
        <w:t>─────────┬──────┬─────────────────────────────────────────────────</w:t>
      </w:r>
    </w:p>
    <w:p w:rsidR="00CC4CF9" w:rsidRPr="00061AB7" w:rsidRDefault="00CC4CF9">
      <w:pPr>
        <w:pStyle w:val="ConsPlusCell"/>
        <w:jc w:val="both"/>
      </w:pPr>
      <w:r w:rsidRPr="00061AB7">
        <w:t xml:space="preserve">   Код   │  КЧ  │                  Наименование</w:t>
      </w:r>
    </w:p>
    <w:p w:rsidR="00CC4CF9" w:rsidRPr="00061AB7" w:rsidRDefault="00CC4CF9">
      <w:pPr>
        <w:pStyle w:val="ConsPlusCell"/>
        <w:jc w:val="both"/>
      </w:pPr>
      <w:r w:rsidRPr="00061AB7">
        <w:t>─────────┴──────┴─────────────────────────────────────────────────</w:t>
      </w:r>
    </w:p>
    <w:p w:rsidR="00CC4CF9" w:rsidRPr="00061AB7" w:rsidRDefault="00CC4CF9">
      <w:pPr>
        <w:pStyle w:val="ConsPlusCell"/>
        <w:jc w:val="both"/>
      </w:pPr>
      <w:r w:rsidRPr="00061AB7">
        <w:t>Например:</w:t>
      </w:r>
    </w:p>
    <w:p w:rsidR="00CC4CF9" w:rsidRPr="00061AB7" w:rsidRDefault="00CC4CF9">
      <w:pPr>
        <w:pStyle w:val="ConsPlusCell"/>
        <w:jc w:val="both"/>
      </w:pPr>
      <w:r w:rsidRPr="00061AB7">
        <w:t>57 1193      1    Пески из природного камня, прочие</w:t>
      </w:r>
    </w:p>
    <w:p w:rsidR="00CC4CF9" w:rsidRPr="00061AB7" w:rsidRDefault="00CC4CF9">
      <w:pPr>
        <w:pStyle w:val="ConsPlusCell"/>
        <w:jc w:val="both"/>
      </w:pPr>
      <w:r w:rsidRPr="00061AB7">
        <w:t>──────────────────────────────────────────────────────────────────</w:t>
      </w:r>
    </w:p>
    <w:p w:rsidR="00CC4CF9" w:rsidRPr="00061AB7" w:rsidRDefault="00CC4CF9">
      <w:pPr>
        <w:pStyle w:val="ConsPlusNormal"/>
      </w:pPr>
    </w:p>
    <w:p w:rsidR="00CC4CF9" w:rsidRPr="00061AB7" w:rsidRDefault="00CC4CF9">
      <w:pPr>
        <w:pStyle w:val="ConsPlusNormal"/>
        <w:ind w:firstLine="540"/>
        <w:jc w:val="both"/>
      </w:pPr>
      <w:r w:rsidRPr="00061AB7">
        <w:t>В ОКП предусмотрена пятиступенчатая иерархическая классификация с цифровой десятичной системой кодирования.</w:t>
      </w:r>
    </w:p>
    <w:p w:rsidR="00CC4CF9" w:rsidRPr="00061AB7" w:rsidRDefault="00CC4CF9">
      <w:pPr>
        <w:pStyle w:val="ConsPlusNormal"/>
        <w:ind w:firstLine="540"/>
        <w:jc w:val="both"/>
      </w:pPr>
      <w:r w:rsidRPr="00061AB7">
        <w:t>На каждой ступени классификации деление осуществлено по наиболее значимым экономическим и техническим классификационным признакам.</w:t>
      </w:r>
    </w:p>
    <w:p w:rsidR="00CC4CF9" w:rsidRPr="00061AB7" w:rsidRDefault="00CC4CF9">
      <w:pPr>
        <w:pStyle w:val="ConsPlusNormal"/>
        <w:ind w:firstLine="540"/>
        <w:jc w:val="both"/>
      </w:pPr>
      <w:r w:rsidRPr="00061AB7">
        <w:t>На первой ступени классификации располагаются классы продукции (XX 000), на второй - подклассы (XX X000), на третьей - группы (XX XX00), на четвертой - подгруппы (XX XXX0) и на пятой - виды продукции (XX XXXX).</w:t>
      </w:r>
    </w:p>
    <w:p w:rsidR="00CC4CF9" w:rsidRPr="00061AB7" w:rsidRDefault="00CC4CF9">
      <w:pPr>
        <w:pStyle w:val="ConsPlusNormal"/>
        <w:ind w:firstLine="540"/>
        <w:jc w:val="both"/>
      </w:pPr>
      <w:r w:rsidRPr="00061AB7">
        <w:t>Коды 2 - 5-разрядных группировок продукции дополнены нулями до 6 разрядов и записываются с интервалом между вторым и третьим разрядами.</w:t>
      </w:r>
    </w:p>
    <w:p w:rsidR="00CC4CF9" w:rsidRPr="00061AB7" w:rsidRDefault="00CC4CF9">
      <w:pPr>
        <w:pStyle w:val="ConsPlusNormal"/>
        <w:ind w:firstLine="540"/>
        <w:jc w:val="both"/>
      </w:pPr>
      <w:r w:rsidRPr="00061AB7">
        <w:t>Классификация продукции в ОКП может быть завершена на третьей, четвертой или пятой ступенях классификационного деления.</w:t>
      </w:r>
    </w:p>
    <w:p w:rsidR="00CC4CF9" w:rsidRPr="00061AB7" w:rsidRDefault="00CC4CF9">
      <w:pPr>
        <w:pStyle w:val="ConsPlusNormal"/>
        <w:ind w:firstLine="540"/>
        <w:jc w:val="both"/>
      </w:pPr>
      <w:r w:rsidRPr="00061AB7">
        <w:t>При записи отдельных наименований классификационных группировок используют сокращенную форму записи с заменой лексических элементов графическими, при этом:</w:t>
      </w:r>
    </w:p>
    <w:p w:rsidR="00CC4CF9" w:rsidRPr="00061AB7" w:rsidRDefault="00CC4CF9">
      <w:pPr>
        <w:pStyle w:val="ConsPlusNormal"/>
        <w:ind w:firstLine="540"/>
        <w:jc w:val="both"/>
      </w:pPr>
      <w:r w:rsidRPr="00061AB7">
        <w:t>- опускают начальную часть полного наименования, вместо которой ставят тире, когда она повторяет предшествующее наименование;</w:t>
      </w:r>
    </w:p>
    <w:p w:rsidR="00CC4CF9" w:rsidRPr="00061AB7" w:rsidRDefault="00CC4CF9">
      <w:pPr>
        <w:pStyle w:val="ConsPlusNormal"/>
        <w:ind w:firstLine="540"/>
        <w:jc w:val="both"/>
      </w:pPr>
      <w:r w:rsidRPr="00061AB7">
        <w:t>- предшествующее наименование или его часть, соответствующая опускаемой части сокращенного наименования, отделяют косой чертой.</w:t>
      </w:r>
    </w:p>
    <w:p w:rsidR="00CC4CF9" w:rsidRPr="00061AB7" w:rsidRDefault="00CC4CF9">
      <w:pPr>
        <w:pStyle w:val="ConsPlusNormal"/>
        <w:ind w:firstLine="540"/>
        <w:jc w:val="both"/>
      </w:pPr>
      <w:r w:rsidRPr="00061AB7">
        <w:t>Например:</w:t>
      </w:r>
    </w:p>
    <w:p w:rsidR="00CC4CF9" w:rsidRPr="00061AB7" w:rsidRDefault="00CC4CF9">
      <w:pPr>
        <w:pStyle w:val="ConsPlusNormal"/>
        <w:ind w:firstLine="540"/>
        <w:jc w:val="both"/>
      </w:pPr>
    </w:p>
    <w:p w:rsidR="00CC4CF9" w:rsidRPr="00061AB7" w:rsidRDefault="00CC4CF9">
      <w:pPr>
        <w:pStyle w:val="ConsPlusNonformat"/>
        <w:jc w:val="both"/>
      </w:pPr>
      <w:r w:rsidRPr="00061AB7">
        <w:t xml:space="preserve">    57 1430 9 Плиты облицовочные пиленые / из природного камня</w:t>
      </w:r>
    </w:p>
    <w:p w:rsidR="00CC4CF9" w:rsidRPr="00061AB7" w:rsidRDefault="00CC4CF9">
      <w:pPr>
        <w:pStyle w:val="ConsPlusNonformat"/>
        <w:jc w:val="both"/>
      </w:pPr>
      <w:r w:rsidRPr="00061AB7">
        <w:t xml:space="preserve">    57 1431 4  - из   гранита,   диорита,   сиенита,  лабродорита,</w:t>
      </w:r>
    </w:p>
    <w:p w:rsidR="00CC4CF9" w:rsidRPr="00061AB7" w:rsidRDefault="00CC4CF9">
      <w:pPr>
        <w:pStyle w:val="ConsPlusNonformat"/>
        <w:jc w:val="both"/>
      </w:pPr>
      <w:r w:rsidRPr="00061AB7">
        <w:t xml:space="preserve">               габбро, базальта, диабаза, андезита;</w:t>
      </w:r>
    </w:p>
    <w:p w:rsidR="00CC4CF9" w:rsidRPr="00061AB7" w:rsidRDefault="00CC4CF9">
      <w:pPr>
        <w:pStyle w:val="ConsPlusNonformat"/>
        <w:jc w:val="both"/>
      </w:pPr>
      <w:r w:rsidRPr="00061AB7">
        <w:t xml:space="preserve">    57 1432 0  - из белого мрамора;</w:t>
      </w:r>
    </w:p>
    <w:p w:rsidR="00CC4CF9" w:rsidRPr="00061AB7" w:rsidRDefault="00CC4CF9">
      <w:pPr>
        <w:pStyle w:val="ConsPlusNonformat"/>
        <w:jc w:val="both"/>
      </w:pPr>
      <w:r w:rsidRPr="00061AB7">
        <w:t xml:space="preserve">    57 1433 5  - из цветного мрамора.</w:t>
      </w:r>
    </w:p>
    <w:p w:rsidR="00CC4CF9" w:rsidRPr="00061AB7" w:rsidRDefault="00CC4CF9">
      <w:pPr>
        <w:pStyle w:val="ConsPlusNormal"/>
      </w:pPr>
    </w:p>
    <w:p w:rsidR="00CC4CF9" w:rsidRPr="00061AB7" w:rsidRDefault="00CC4CF9">
      <w:pPr>
        <w:pStyle w:val="ConsPlusNormal"/>
        <w:ind w:firstLine="540"/>
        <w:jc w:val="both"/>
      </w:pPr>
      <w:r w:rsidRPr="00061AB7">
        <w:t>Для однозначности понимания и разграничения объемов используемых понятий отдельные позиции ОКП включают пояснения. Пояснения приведены непосредственно под наименованием позиции, к которой они относятся.</w:t>
      </w:r>
    </w:p>
    <w:p w:rsidR="00CC4CF9" w:rsidRPr="00061AB7" w:rsidRDefault="00CC4CF9">
      <w:pPr>
        <w:pStyle w:val="ConsPlusNormal"/>
        <w:ind w:firstLine="540"/>
        <w:jc w:val="both"/>
      </w:pPr>
      <w:r w:rsidRPr="00061AB7">
        <w:t>Пояснения приводятся для исключения возможности попадания в данную позицию классификатора объекта, входящего в другую его позицию, в целях единообразного понимания специалистами отдельных слов или словосочетаний в составе наименования позиции, при необходимости уточнения области применения данной позиции или при необходимости перечисления объектов, которые могут входить в данную позицию.</w:t>
      </w:r>
    </w:p>
    <w:p w:rsidR="00CC4CF9" w:rsidRPr="00061AB7" w:rsidRDefault="00CC4CF9">
      <w:pPr>
        <w:pStyle w:val="ConsPlusNormal"/>
        <w:ind w:firstLine="540"/>
        <w:jc w:val="both"/>
      </w:pPr>
      <w:r w:rsidRPr="00061AB7">
        <w:t>Например:</w:t>
      </w:r>
    </w:p>
    <w:p w:rsidR="00CC4CF9" w:rsidRPr="00061AB7" w:rsidRDefault="00CC4CF9">
      <w:pPr>
        <w:pStyle w:val="ConsPlusNormal"/>
        <w:ind w:firstLine="540"/>
        <w:jc w:val="both"/>
      </w:pPr>
    </w:p>
    <w:p w:rsidR="00CC4CF9" w:rsidRPr="00061AB7" w:rsidRDefault="00CC4CF9">
      <w:pPr>
        <w:pStyle w:val="ConsPlusNonformat"/>
        <w:jc w:val="both"/>
      </w:pPr>
      <w:r w:rsidRPr="00061AB7">
        <w:t xml:space="preserve">    58 5300 4  Детали водопропускных труб</w:t>
      </w:r>
    </w:p>
    <w:p w:rsidR="00CC4CF9" w:rsidRPr="00061AB7" w:rsidRDefault="00CC4CF9">
      <w:pPr>
        <w:pStyle w:val="ConsPlusNonformat"/>
        <w:jc w:val="both"/>
      </w:pPr>
      <w:r w:rsidRPr="00061AB7">
        <w:t xml:space="preserve">               Пояснение: включая  плиты   днищ,   блоки   плитных</w:t>
      </w:r>
    </w:p>
    <w:p w:rsidR="00CC4CF9" w:rsidRPr="00061AB7" w:rsidRDefault="00CC4CF9">
      <w:pPr>
        <w:pStyle w:val="ConsPlusNonformat"/>
        <w:jc w:val="both"/>
      </w:pPr>
      <w:r w:rsidRPr="00061AB7">
        <w:t xml:space="preserve">               перекрытий, оголовки.</w:t>
      </w:r>
    </w:p>
    <w:p w:rsidR="00CC4CF9" w:rsidRPr="00061AB7" w:rsidRDefault="00CC4CF9">
      <w:pPr>
        <w:pStyle w:val="ConsPlusNormal"/>
      </w:pPr>
    </w:p>
    <w:p w:rsidR="00CC4CF9" w:rsidRPr="00061AB7" w:rsidRDefault="00CC4CF9">
      <w:pPr>
        <w:pStyle w:val="ConsPlusNormal"/>
        <w:ind w:firstLine="540"/>
        <w:jc w:val="both"/>
      </w:pPr>
      <w:r w:rsidRPr="00061AB7">
        <w:t>В ОКП для кодирования иноаспектных группировок используют "нулевые" группировки, имеющие 0 на внутреннем разряде кода. Иноаспектные группировки образованы по признакам, отличающимся от признаков группировок основного классификационного деления.</w:t>
      </w:r>
    </w:p>
    <w:p w:rsidR="00CC4CF9" w:rsidRPr="00061AB7" w:rsidRDefault="00CC4CF9">
      <w:pPr>
        <w:pStyle w:val="ConsPlusNormal"/>
        <w:ind w:firstLine="540"/>
        <w:jc w:val="both"/>
      </w:pPr>
      <w:r w:rsidRPr="00061AB7">
        <w:t>Содержание "нулевых" группировок определяется, как правило, алгоритмом сбора, т.е. перечнем входящих в них группировок основного классификационного деления. Разработку "нулевых" группировок и составление к ним соответствующих алгоритмов сбора осуществляют министерства, ведомства для решения конкретных экономических задач. "Нулевые" группировки располагают в общем для всех позиций порядке возрастания кодов.</w:t>
      </w:r>
    </w:p>
    <w:p w:rsidR="00CC4CF9" w:rsidRPr="00061AB7" w:rsidRDefault="00CC4CF9">
      <w:pPr>
        <w:pStyle w:val="ConsPlusNormal"/>
        <w:ind w:firstLine="540"/>
        <w:jc w:val="both"/>
      </w:pPr>
      <w:r w:rsidRPr="00061AB7">
        <w:t>"Нулевые" группировки отмечены в конце наименования условным знаком "*".</w:t>
      </w:r>
    </w:p>
    <w:p w:rsidR="00CC4CF9" w:rsidRPr="00061AB7" w:rsidRDefault="00CC4CF9">
      <w:pPr>
        <w:pStyle w:val="ConsPlusNormal"/>
        <w:ind w:firstLine="540"/>
        <w:jc w:val="both"/>
      </w:pPr>
      <w:r w:rsidRPr="00061AB7">
        <w:t>Абзац исключен. - Изменение 81/2010 ОКП, утв. Приказом Росстандарта от 12.11.2010 N 421-ст.</w:t>
      </w:r>
    </w:p>
    <w:p w:rsidR="00CC4CF9" w:rsidRPr="00061AB7" w:rsidRDefault="00CC4CF9">
      <w:pPr>
        <w:pStyle w:val="ConsPlusNormal"/>
        <w:ind w:firstLine="540"/>
        <w:jc w:val="both"/>
      </w:pPr>
      <w:r w:rsidRPr="00061AB7">
        <w:t>Ведение ОКП осуществляет Всероссийский научно-исследовательский институт классификации, терминологии и информации по стандартизации и качеству (ВНИИКИ) Госстандарта России совместно с головными и ведущими организациями по ОКП министерств и ведомств.</w:t>
      </w:r>
    </w:p>
    <w:p w:rsidR="00CC4CF9" w:rsidRPr="00061AB7" w:rsidRDefault="00CC4CF9">
      <w:pPr>
        <w:pStyle w:val="ConsPlusNormal"/>
        <w:ind w:firstLine="540"/>
        <w:jc w:val="both"/>
      </w:pPr>
    </w:p>
    <w:p w:rsidR="00CC4CF9" w:rsidRPr="00061AB7" w:rsidRDefault="00CC4CF9">
      <w:pPr>
        <w:pStyle w:val="ConsPlusNormal"/>
        <w:ind w:firstLine="540"/>
        <w:jc w:val="both"/>
      </w:pPr>
    </w:p>
    <w:p w:rsidR="00CC4CF9" w:rsidRPr="00061AB7" w:rsidRDefault="00CC4CF9">
      <w:pPr>
        <w:pStyle w:val="ConsPlusNormal"/>
        <w:ind w:firstLine="540"/>
        <w:jc w:val="both"/>
      </w:pPr>
    </w:p>
    <w:p w:rsidR="00CC4CF9" w:rsidRPr="00061AB7" w:rsidRDefault="00CC4CF9">
      <w:pPr>
        <w:pStyle w:val="ConsPlusNormal"/>
        <w:ind w:firstLine="540"/>
        <w:jc w:val="both"/>
      </w:pPr>
    </w:p>
    <w:p w:rsidR="00CC4CF9" w:rsidRPr="00061AB7" w:rsidRDefault="00CC4CF9">
      <w:pPr>
        <w:pStyle w:val="ConsPlusNormal"/>
        <w:ind w:firstLine="540"/>
        <w:jc w:val="both"/>
      </w:pPr>
    </w:p>
    <w:p w:rsidR="00CC4CF9" w:rsidRPr="00061AB7" w:rsidRDefault="00CC4CF9">
      <w:pPr>
        <w:pStyle w:val="ConsPlusNormal"/>
        <w:ind w:firstLine="540"/>
        <w:jc w:val="both"/>
      </w:pPr>
    </w:p>
    <w:p w:rsidR="00CC4CF9" w:rsidRPr="00061AB7" w:rsidRDefault="00CC4CF9">
      <w:pPr>
        <w:pStyle w:val="ConsPlusNormal"/>
      </w:pPr>
    </w:p>
    <w:p w:rsidR="00CC4CF9" w:rsidRPr="00061AB7" w:rsidRDefault="00CC4CF9">
      <w:pPr>
        <w:pStyle w:val="ConsPlusCell"/>
        <w:jc w:val="both"/>
      </w:pPr>
      <w:r w:rsidRPr="00061AB7">
        <w:t>─────────┬──────┬──────────────────────────────────────────────────</w:t>
      </w:r>
    </w:p>
    <w:p w:rsidR="00CC4CF9" w:rsidRPr="00061AB7" w:rsidRDefault="00CC4CF9">
      <w:pPr>
        <w:pStyle w:val="ConsPlusCell"/>
        <w:jc w:val="both"/>
      </w:pPr>
      <w:r w:rsidRPr="00061AB7">
        <w:t xml:space="preserve">   Код   │  КЧ  │                  Наименование</w:t>
      </w:r>
    </w:p>
    <w:p w:rsidR="00CC4CF9" w:rsidRPr="00061AB7" w:rsidRDefault="00CC4CF9">
      <w:pPr>
        <w:pStyle w:val="ConsPlusCell"/>
        <w:jc w:val="both"/>
      </w:pPr>
      <w:r w:rsidRPr="00061AB7">
        <w:t>─────────┴──────┴──────────────────────────────────────────────────</w:t>
      </w:r>
    </w:p>
    <w:p w:rsidR="00CC4CF9" w:rsidRPr="00061AB7" w:rsidRDefault="00CC4CF9">
      <w:pPr>
        <w:pStyle w:val="ConsPlusCell"/>
        <w:jc w:val="both"/>
      </w:pPr>
      <w:r w:rsidRPr="00061AB7">
        <w:t>01 0000     2    ЭЛЕКТРОЭНЕРГИЯ, ТЕПЛОЭНЕРГИЯ, ВОДА, ЛЕД, ХОЛОД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01 1000     5     Электроэнергия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01 1100     9     Электроэнергия, произведенная электростанциями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общего пользования и блок-станциями</w:t>
      </w:r>
    </w:p>
    <w:p w:rsidR="00CC4CF9" w:rsidRPr="00061AB7" w:rsidRDefault="00CC4CF9">
      <w:pPr>
        <w:pStyle w:val="ConsPlusCell"/>
        <w:jc w:val="both"/>
      </w:pPr>
      <w:r w:rsidRPr="00061AB7">
        <w:t>01 1101     4     Электроэнергия, произведенная электростанциями *</w:t>
      </w:r>
    </w:p>
    <w:p w:rsidR="00CC4CF9" w:rsidRPr="00061AB7" w:rsidRDefault="00CC4CF9">
      <w:pPr>
        <w:pStyle w:val="ConsPlusCell"/>
        <w:jc w:val="both"/>
      </w:pPr>
      <w:r w:rsidRPr="00061AB7">
        <w:t>01 1102     9     Электроэнергия, произведенная ГЭС (общего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пользования и блок-станциями) *</w:t>
      </w:r>
    </w:p>
    <w:p w:rsidR="00CC4CF9" w:rsidRPr="00061AB7" w:rsidRDefault="00CC4CF9">
      <w:pPr>
        <w:pStyle w:val="ConsPlusCell"/>
        <w:jc w:val="both"/>
      </w:pPr>
      <w:r w:rsidRPr="00061AB7">
        <w:t>01 1110     3     Электроэнергия, произведенная / электростанциями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общего пользования</w:t>
      </w:r>
    </w:p>
    <w:p w:rsidR="00CC4CF9" w:rsidRPr="00061AB7" w:rsidRDefault="00CC4CF9">
      <w:pPr>
        <w:pStyle w:val="ConsPlusCell"/>
        <w:jc w:val="both"/>
      </w:pPr>
      <w:r w:rsidRPr="00061AB7">
        <w:t>01 1111     9     - КЭС общего пользования</w:t>
      </w:r>
    </w:p>
    <w:p w:rsidR="00CC4CF9" w:rsidRPr="00061AB7" w:rsidRDefault="00CC4CF9">
      <w:pPr>
        <w:pStyle w:val="ConsPlusCell"/>
        <w:jc w:val="both"/>
      </w:pPr>
      <w:r w:rsidRPr="00061AB7">
        <w:t>01 1112     4     - ТЭЦ общего пользования</w:t>
      </w:r>
    </w:p>
    <w:p w:rsidR="00CC4CF9" w:rsidRPr="00061AB7" w:rsidRDefault="00CC4CF9">
      <w:pPr>
        <w:pStyle w:val="ConsPlusCell"/>
        <w:jc w:val="both"/>
      </w:pPr>
      <w:r w:rsidRPr="00061AB7">
        <w:t>01 1113     2     - ГТЭС общего пользования</w:t>
      </w:r>
    </w:p>
    <w:p w:rsidR="00CC4CF9" w:rsidRPr="00061AB7" w:rsidRDefault="00CC4CF9">
      <w:pPr>
        <w:pStyle w:val="ConsPlusCell"/>
        <w:jc w:val="both"/>
      </w:pPr>
      <w:r w:rsidRPr="00061AB7">
        <w:t>01 1114     5     - ДЭС общего пользования</w:t>
      </w:r>
    </w:p>
    <w:p w:rsidR="00CC4CF9" w:rsidRPr="00061AB7" w:rsidRDefault="00CC4CF9">
      <w:pPr>
        <w:pStyle w:val="ConsPlusCell"/>
        <w:jc w:val="both"/>
      </w:pPr>
      <w:r w:rsidRPr="00061AB7">
        <w:t>01 1116     6     - АЭС общего пользования</w:t>
      </w:r>
    </w:p>
    <w:p w:rsidR="00CC4CF9" w:rsidRPr="00061AB7" w:rsidRDefault="00CC4CF9">
      <w:pPr>
        <w:pStyle w:val="ConsPlusCell"/>
        <w:jc w:val="both"/>
      </w:pPr>
      <w:r w:rsidRPr="00061AB7">
        <w:t>01 1117     1     - ГЭС общего пользования</w:t>
      </w:r>
    </w:p>
    <w:p w:rsidR="00CC4CF9" w:rsidRPr="00061AB7" w:rsidRDefault="00CC4CF9">
      <w:pPr>
        <w:pStyle w:val="ConsPlusCell"/>
        <w:jc w:val="both"/>
      </w:pPr>
      <w:r w:rsidRPr="00061AB7">
        <w:t>01 1118     7     - ГАЭС общего пользования</w:t>
      </w:r>
    </w:p>
    <w:p w:rsidR="00CC4CF9" w:rsidRPr="00061AB7" w:rsidRDefault="00CC4CF9">
      <w:pPr>
        <w:pStyle w:val="ConsPlusCell"/>
        <w:jc w:val="both"/>
      </w:pPr>
      <w:r w:rsidRPr="00061AB7">
        <w:t>01 1119     2     - нетиповыми электростанциями общего пользования</w:t>
      </w:r>
    </w:p>
    <w:p w:rsidR="00CC4CF9" w:rsidRPr="00061AB7" w:rsidRDefault="00CC4CF9">
      <w:pPr>
        <w:pStyle w:val="ConsPlusCell"/>
        <w:jc w:val="both"/>
      </w:pPr>
      <w:r w:rsidRPr="00061AB7">
        <w:t>01 1120     8     Электроэнергия, произведенная блок-станциями /</w:t>
      </w:r>
    </w:p>
    <w:p w:rsidR="00CC4CF9" w:rsidRPr="00061AB7" w:rsidRDefault="00CC4CF9">
      <w:pPr>
        <w:pStyle w:val="ConsPlusCell"/>
        <w:jc w:val="both"/>
      </w:pPr>
      <w:r w:rsidRPr="00061AB7">
        <w:t>01 1121     3     - КЭС</w:t>
      </w:r>
    </w:p>
    <w:p w:rsidR="00CC4CF9" w:rsidRPr="00061AB7" w:rsidRDefault="00CC4CF9">
      <w:pPr>
        <w:pStyle w:val="ConsPlusCell"/>
        <w:jc w:val="both"/>
      </w:pPr>
      <w:r w:rsidRPr="00061AB7">
        <w:t>01 1122     9     - ТЭЦ</w:t>
      </w:r>
    </w:p>
    <w:p w:rsidR="00CC4CF9" w:rsidRPr="00061AB7" w:rsidRDefault="00CC4CF9">
      <w:pPr>
        <w:pStyle w:val="ConsPlusCell"/>
        <w:jc w:val="both"/>
      </w:pPr>
      <w:r w:rsidRPr="00061AB7">
        <w:t>01 1127     6     - ГЭС</w:t>
      </w:r>
    </w:p>
    <w:p w:rsidR="00CC4CF9" w:rsidRPr="00061AB7" w:rsidRDefault="00CC4CF9">
      <w:pPr>
        <w:pStyle w:val="ConsPlusCell"/>
        <w:jc w:val="both"/>
      </w:pPr>
      <w:r w:rsidRPr="00061AB7">
        <w:t>01 1200     2     Электроэнергия, произведенная локальными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электростанциями (не работающими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энергосистеме)</w:t>
      </w:r>
    </w:p>
    <w:p w:rsidR="00CC4CF9" w:rsidRPr="00061AB7" w:rsidRDefault="00CC4CF9">
      <w:pPr>
        <w:pStyle w:val="ConsPlusCell"/>
        <w:jc w:val="both"/>
      </w:pPr>
      <w:r w:rsidRPr="00061AB7">
        <w:t>01 1210     7     Электроэнергия, произведенная локальными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электростанциями</w:t>
      </w:r>
    </w:p>
    <w:p w:rsidR="00CC4CF9" w:rsidRPr="00061AB7" w:rsidRDefault="00CC4CF9">
      <w:pPr>
        <w:pStyle w:val="ConsPlusCell"/>
        <w:jc w:val="both"/>
      </w:pPr>
      <w:r w:rsidRPr="00061AB7">
        <w:t>01 1250     5     Электроэнергия, произведенная локальными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электростанциями в городах и промышленных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центрах</w:t>
      </w:r>
    </w:p>
    <w:p w:rsidR="00CC4CF9" w:rsidRPr="00061AB7" w:rsidRDefault="00CC4CF9">
      <w:pPr>
        <w:pStyle w:val="ConsPlusCell"/>
        <w:jc w:val="both"/>
      </w:pPr>
      <w:r w:rsidRPr="00061AB7">
        <w:t>01 1260     8     Электроэнергия, произведенная прочими локальными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электростанциями (вне промышленных центров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городов)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01 2000     8     Теплоэнергия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01 2001     3     Теплоэнергия, отпущенная электростанциями общего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пользования, районными котельными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электробойлерными установками *</w:t>
      </w:r>
    </w:p>
    <w:p w:rsidR="00CC4CF9" w:rsidRPr="00061AB7" w:rsidRDefault="00CC4CF9">
      <w:pPr>
        <w:pStyle w:val="ConsPlusCell"/>
        <w:jc w:val="both"/>
      </w:pPr>
      <w:r w:rsidRPr="00061AB7">
        <w:t>01 2002     9     Теплоэнергия, отпущенная районными котельными *</w:t>
      </w:r>
    </w:p>
    <w:p w:rsidR="00CC4CF9" w:rsidRPr="00061AB7" w:rsidRDefault="00CC4CF9">
      <w:pPr>
        <w:pStyle w:val="ConsPlusCell"/>
        <w:jc w:val="both"/>
      </w:pPr>
      <w:r w:rsidRPr="00061AB7">
        <w:t>01 2003     4     Теплоэнергия, отпущенная электробойлерными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установками *</w:t>
      </w:r>
    </w:p>
    <w:p w:rsidR="00CC4CF9" w:rsidRPr="00061AB7" w:rsidRDefault="00CC4CF9">
      <w:pPr>
        <w:pStyle w:val="ConsPlusCell"/>
        <w:jc w:val="both"/>
      </w:pPr>
      <w:r w:rsidRPr="00061AB7">
        <w:t>01 2100     1     Теплоэнергия, отпущенная электростанциями</w:t>
      </w:r>
    </w:p>
    <w:p w:rsidR="00CC4CF9" w:rsidRPr="00061AB7" w:rsidRDefault="00CC4CF9">
      <w:pPr>
        <w:pStyle w:val="ConsPlusCell"/>
        <w:jc w:val="both"/>
      </w:pPr>
      <w:r w:rsidRPr="00061AB7">
        <w:t>01 2110     6     Теплоэнергия, отпущенная / электростанциями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общего пользования</w:t>
      </w:r>
    </w:p>
    <w:p w:rsidR="00CC4CF9" w:rsidRPr="00061AB7" w:rsidRDefault="00CC4CF9">
      <w:pPr>
        <w:pStyle w:val="ConsPlusCell"/>
        <w:jc w:val="both"/>
      </w:pPr>
      <w:r w:rsidRPr="00061AB7">
        <w:t>01 2111     1     - КЭС общего пользования</w:t>
      </w:r>
    </w:p>
    <w:p w:rsidR="00CC4CF9" w:rsidRPr="00061AB7" w:rsidRDefault="00CC4CF9">
      <w:pPr>
        <w:pStyle w:val="ConsPlusCell"/>
        <w:jc w:val="both"/>
      </w:pPr>
      <w:r w:rsidRPr="00061AB7">
        <w:t>01 2112     7     - ТЭЦ общего пользования</w:t>
      </w:r>
    </w:p>
    <w:p w:rsidR="00CC4CF9" w:rsidRPr="00061AB7" w:rsidRDefault="00CC4CF9">
      <w:pPr>
        <w:pStyle w:val="ConsPlusCell"/>
        <w:jc w:val="both"/>
      </w:pPr>
      <w:r w:rsidRPr="00061AB7">
        <w:t>01 2120     0     Теплоэнергия, отпущенная промышленными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электростанциями</w:t>
      </w:r>
    </w:p>
    <w:p w:rsidR="00CC4CF9" w:rsidRPr="00061AB7" w:rsidRDefault="00CC4CF9">
      <w:pPr>
        <w:pStyle w:val="ConsPlusCell"/>
        <w:jc w:val="both"/>
      </w:pPr>
      <w:r w:rsidRPr="00061AB7">
        <w:t>01 2121     6     - КЭС</w:t>
      </w:r>
    </w:p>
    <w:p w:rsidR="00CC4CF9" w:rsidRPr="00061AB7" w:rsidRDefault="00CC4CF9">
      <w:pPr>
        <w:pStyle w:val="ConsPlusCell"/>
        <w:jc w:val="both"/>
      </w:pPr>
      <w:r w:rsidRPr="00061AB7">
        <w:t>01 2122     1     - ТЭЦ</w:t>
      </w:r>
    </w:p>
    <w:p w:rsidR="00CC4CF9" w:rsidRPr="00061AB7" w:rsidRDefault="00CC4CF9">
      <w:pPr>
        <w:pStyle w:val="ConsPlusCell"/>
        <w:jc w:val="both"/>
      </w:pPr>
      <w:r w:rsidRPr="00061AB7">
        <w:t>01 2130     5     Теплоэнергия, отпущенная коммунальными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электростанциями</w:t>
      </w:r>
    </w:p>
    <w:p w:rsidR="00CC4CF9" w:rsidRPr="00061AB7" w:rsidRDefault="00CC4CF9">
      <w:pPr>
        <w:pStyle w:val="ConsPlusCell"/>
        <w:jc w:val="both"/>
      </w:pPr>
      <w:r w:rsidRPr="00061AB7">
        <w:t>01 2131     0     - КЭС</w:t>
      </w:r>
    </w:p>
    <w:p w:rsidR="00CC4CF9" w:rsidRPr="00061AB7" w:rsidRDefault="00CC4CF9">
      <w:pPr>
        <w:pStyle w:val="ConsPlusCell"/>
        <w:jc w:val="both"/>
      </w:pPr>
      <w:r w:rsidRPr="00061AB7">
        <w:t>01 2132     6     - ТЭЦ</w:t>
      </w:r>
    </w:p>
    <w:p w:rsidR="00CC4CF9" w:rsidRPr="00061AB7" w:rsidRDefault="00CC4CF9">
      <w:pPr>
        <w:pStyle w:val="ConsPlusCell"/>
        <w:jc w:val="both"/>
      </w:pPr>
      <w:r w:rsidRPr="00061AB7">
        <w:t>01 2140     4     Теплоэнергия, отпущенная сельскими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электростанциями</w:t>
      </w:r>
    </w:p>
    <w:p w:rsidR="00CC4CF9" w:rsidRPr="00061AB7" w:rsidRDefault="00CC4CF9">
      <w:pPr>
        <w:pStyle w:val="ConsPlusCell"/>
        <w:jc w:val="both"/>
      </w:pPr>
      <w:r w:rsidRPr="00061AB7">
        <w:t>01 2141     5     - КЭС</w:t>
      </w:r>
    </w:p>
    <w:p w:rsidR="00CC4CF9" w:rsidRPr="00061AB7" w:rsidRDefault="00CC4CF9">
      <w:pPr>
        <w:pStyle w:val="ConsPlusCell"/>
        <w:jc w:val="both"/>
      </w:pPr>
      <w:r w:rsidRPr="00061AB7">
        <w:t>01 2142     0     - ТЭЦ</w:t>
      </w:r>
    </w:p>
    <w:p w:rsidR="00CC4CF9" w:rsidRPr="00061AB7" w:rsidRDefault="00CC4CF9">
      <w:pPr>
        <w:pStyle w:val="ConsPlusCell"/>
        <w:jc w:val="both"/>
      </w:pPr>
      <w:r w:rsidRPr="00061AB7">
        <w:t>01 2200     5     Теплоэнергия, отпущенная котельными</w:t>
      </w:r>
    </w:p>
    <w:p w:rsidR="00CC4CF9" w:rsidRPr="00061AB7" w:rsidRDefault="00CC4CF9">
      <w:pPr>
        <w:pStyle w:val="ConsPlusCell"/>
        <w:jc w:val="both"/>
      </w:pPr>
      <w:r w:rsidRPr="00061AB7">
        <w:t>01 2210     0     Теплоэнергия, отпущенная районными / котельными</w:t>
      </w:r>
    </w:p>
    <w:p w:rsidR="00CC4CF9" w:rsidRPr="00061AB7" w:rsidRDefault="00CC4CF9">
      <w:pPr>
        <w:pStyle w:val="ConsPlusCell"/>
        <w:jc w:val="both"/>
      </w:pPr>
      <w:r w:rsidRPr="00061AB7">
        <w:t>01 2211     5     - паровыми котлами</w:t>
      </w:r>
    </w:p>
    <w:p w:rsidR="00CC4CF9" w:rsidRPr="00061AB7" w:rsidRDefault="00CC4CF9">
      <w:pPr>
        <w:pStyle w:val="ConsPlusCell"/>
        <w:jc w:val="both"/>
      </w:pPr>
      <w:r w:rsidRPr="00061AB7">
        <w:t>01 2212     0     - водогрейными котлами</w:t>
      </w:r>
    </w:p>
    <w:p w:rsidR="00CC4CF9" w:rsidRPr="00061AB7" w:rsidRDefault="00CC4CF9">
      <w:pPr>
        <w:pStyle w:val="ConsPlusCell"/>
        <w:jc w:val="both"/>
      </w:pPr>
      <w:r w:rsidRPr="00061AB7">
        <w:t>01 2213     6     - электробойлерными установками</w:t>
      </w:r>
    </w:p>
    <w:p w:rsidR="00CC4CF9" w:rsidRPr="00061AB7" w:rsidRDefault="00CC4CF9">
      <w:pPr>
        <w:pStyle w:val="ConsPlusCell"/>
        <w:jc w:val="both"/>
      </w:pPr>
      <w:r w:rsidRPr="00061AB7">
        <w:t>01 2220     4     Теплоэнергия, отпущенная промышленными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(работающими на общую теплосеть) / котельными</w:t>
      </w:r>
    </w:p>
    <w:p w:rsidR="00CC4CF9" w:rsidRPr="00061AB7" w:rsidRDefault="00CC4CF9">
      <w:pPr>
        <w:pStyle w:val="ConsPlusCell"/>
        <w:jc w:val="both"/>
      </w:pPr>
      <w:r w:rsidRPr="00061AB7">
        <w:t>01 2221     4     - электробойлерными установками</w:t>
      </w:r>
    </w:p>
    <w:p w:rsidR="00CC4CF9" w:rsidRPr="00061AB7" w:rsidRDefault="00CC4CF9">
      <w:pPr>
        <w:pStyle w:val="ConsPlusCell"/>
        <w:jc w:val="both"/>
      </w:pPr>
      <w:r w:rsidRPr="00061AB7">
        <w:t>01 2230     9     Теплоэнергия, отпущенная промышленными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(не работающими на общую теплосеть) / котельными</w:t>
      </w:r>
    </w:p>
    <w:p w:rsidR="00CC4CF9" w:rsidRPr="00061AB7" w:rsidRDefault="00CC4CF9">
      <w:pPr>
        <w:pStyle w:val="ConsPlusCell"/>
        <w:jc w:val="both"/>
      </w:pPr>
      <w:r w:rsidRPr="00061AB7">
        <w:t>01 2231     4     - электробойлерными установками</w:t>
      </w:r>
    </w:p>
    <w:p w:rsidR="00CC4CF9" w:rsidRPr="00061AB7" w:rsidRDefault="00CC4CF9">
      <w:pPr>
        <w:pStyle w:val="ConsPlusCell"/>
        <w:jc w:val="both"/>
      </w:pPr>
      <w:r w:rsidRPr="00061AB7">
        <w:t>01 2240     3     Теплоэнергия, отпущенная коммунальными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(работающими на общую теплосеть) / котельными</w:t>
      </w:r>
    </w:p>
    <w:p w:rsidR="00CC4CF9" w:rsidRPr="00061AB7" w:rsidRDefault="00CC4CF9">
      <w:pPr>
        <w:pStyle w:val="ConsPlusCell"/>
        <w:jc w:val="both"/>
      </w:pPr>
      <w:r w:rsidRPr="00061AB7">
        <w:t>01 2241     9     - электробойлерными установками</w:t>
      </w:r>
    </w:p>
    <w:p w:rsidR="00CC4CF9" w:rsidRPr="00061AB7" w:rsidRDefault="00CC4CF9">
      <w:pPr>
        <w:pStyle w:val="ConsPlusCell"/>
        <w:jc w:val="both"/>
      </w:pPr>
      <w:r w:rsidRPr="00061AB7">
        <w:t>01 2250     8     Теплоэнергия, отпущенная коммунальными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(не работающими на общую теплосеть) / котельными</w:t>
      </w:r>
    </w:p>
    <w:p w:rsidR="00CC4CF9" w:rsidRPr="00061AB7" w:rsidRDefault="00CC4CF9">
      <w:pPr>
        <w:pStyle w:val="ConsPlusCell"/>
        <w:jc w:val="both"/>
      </w:pPr>
      <w:r w:rsidRPr="00061AB7">
        <w:t>01 2251     3     - электробойлерными установками</w:t>
      </w:r>
    </w:p>
    <w:p w:rsidR="00CC4CF9" w:rsidRPr="00061AB7" w:rsidRDefault="00CC4CF9">
      <w:pPr>
        <w:pStyle w:val="ConsPlusCell"/>
        <w:jc w:val="both"/>
      </w:pPr>
      <w:r w:rsidRPr="00061AB7">
        <w:t>01 2260     2     Теплоэнергия, отпущенная сельскими котельными</w:t>
      </w:r>
    </w:p>
    <w:p w:rsidR="00CC4CF9" w:rsidRPr="00061AB7" w:rsidRDefault="00CC4CF9">
      <w:pPr>
        <w:pStyle w:val="ConsPlusCell"/>
        <w:jc w:val="both"/>
      </w:pPr>
      <w:r w:rsidRPr="00061AB7">
        <w:t>01 2270     7     Теплоэнергия, отпущенная котельными прочих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категорий</w:t>
      </w:r>
    </w:p>
    <w:p w:rsidR="00CC4CF9" w:rsidRPr="00061AB7" w:rsidRDefault="00CC4CF9">
      <w:pPr>
        <w:pStyle w:val="ConsPlusCell"/>
        <w:jc w:val="both"/>
      </w:pPr>
      <w:r w:rsidRPr="00061AB7">
        <w:t>01 2300     9     Теплоэнергия, отпущенная промышленными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утилизационными установками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01 3000     0     Вода, лед, холод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01 3100     4     Вода питьевая</w:t>
      </w:r>
    </w:p>
    <w:p w:rsidR="00CC4CF9" w:rsidRPr="00061AB7" w:rsidRDefault="00CC4CF9">
      <w:pPr>
        <w:pStyle w:val="ConsPlusCell"/>
        <w:jc w:val="both"/>
      </w:pPr>
      <w:r w:rsidRPr="00061AB7">
        <w:t>01 3200     8     Вода техническая</w:t>
      </w:r>
    </w:p>
    <w:p w:rsidR="00CC4CF9" w:rsidRPr="00061AB7" w:rsidRDefault="00CC4CF9">
      <w:pPr>
        <w:pStyle w:val="ConsPlusCell"/>
        <w:jc w:val="both"/>
      </w:pPr>
      <w:r w:rsidRPr="00061AB7">
        <w:t>01 3300     1     Вода сточная очищенная</w:t>
      </w:r>
    </w:p>
    <w:p w:rsidR="00CC4CF9" w:rsidRPr="00061AB7" w:rsidRDefault="00CC4CF9">
      <w:pPr>
        <w:pStyle w:val="ConsPlusCell"/>
        <w:jc w:val="both"/>
      </w:pPr>
      <w:r w:rsidRPr="00061AB7">
        <w:t>01 3500     9     Побочные продукты водного хозяйства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минеральных источников</w:t>
      </w:r>
    </w:p>
    <w:p w:rsidR="00CC4CF9" w:rsidRPr="00061AB7" w:rsidRDefault="00CC4CF9">
      <w:pPr>
        <w:pStyle w:val="ConsPlusCell"/>
        <w:jc w:val="both"/>
      </w:pPr>
      <w:r w:rsidRPr="00061AB7">
        <w:t>01 3700     6     Лед</w:t>
      </w:r>
    </w:p>
    <w:p w:rsidR="00CC4CF9" w:rsidRPr="00061AB7" w:rsidRDefault="00CC4CF9">
      <w:pPr>
        <w:pStyle w:val="ConsPlusCell"/>
        <w:jc w:val="both"/>
      </w:pPr>
      <w:r w:rsidRPr="00061AB7">
        <w:t>01 3710     0     Лед природный (натуральный)</w:t>
      </w:r>
    </w:p>
    <w:p w:rsidR="00CC4CF9" w:rsidRPr="00061AB7" w:rsidRDefault="00CC4CF9">
      <w:pPr>
        <w:pStyle w:val="ConsPlusCell"/>
        <w:jc w:val="both"/>
      </w:pPr>
      <w:r w:rsidRPr="00061AB7">
        <w:t>01 3720     5     Лед искусственный</w:t>
      </w:r>
    </w:p>
    <w:p w:rsidR="00CC4CF9" w:rsidRPr="00061AB7" w:rsidRDefault="00CC4CF9">
      <w:pPr>
        <w:pStyle w:val="ConsPlusCell"/>
        <w:jc w:val="both"/>
      </w:pPr>
      <w:r w:rsidRPr="00061AB7">
        <w:t>01 3800     1     Холод поставляемый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02 0000     4     НЕФТЬ, НЕФТЕПРОДУКТЫ, АЛЬТЕРНАТИВНЫЕ ВИДЫ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ТОПЛИВА. ГАЗ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N 61/2003 ОКП)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02 4000     5     Нефть добытая, нефть, направленная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подготовку, нефть подготовленная, нефть по видам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поставок и озокерит природный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02 4100     9     Нефть добытая</w:t>
      </w:r>
    </w:p>
    <w:p w:rsidR="00CC4CF9" w:rsidRPr="00061AB7" w:rsidRDefault="00CC4CF9">
      <w:pPr>
        <w:pStyle w:val="ConsPlusCell"/>
        <w:jc w:val="both"/>
      </w:pPr>
      <w:r w:rsidRPr="00061AB7">
        <w:t>02 4101     4     Нефть добытая (включая газовый конденсат) *</w:t>
      </w:r>
    </w:p>
    <w:p w:rsidR="00CC4CF9" w:rsidRPr="00061AB7" w:rsidRDefault="00CC4CF9">
      <w:pPr>
        <w:pStyle w:val="ConsPlusCell"/>
        <w:jc w:val="both"/>
      </w:pPr>
      <w:r w:rsidRPr="00061AB7">
        <w:t>02 4102     6     Нефть добытая морских месторождений *</w:t>
      </w:r>
    </w:p>
    <w:p w:rsidR="00CC4CF9" w:rsidRPr="00061AB7" w:rsidRDefault="00CC4CF9">
      <w:pPr>
        <w:pStyle w:val="ConsPlusCell"/>
        <w:jc w:val="both"/>
      </w:pPr>
      <w:r w:rsidRPr="00061AB7">
        <w:t>02 4110     3     Нефть добытая малосернистая /</w:t>
      </w:r>
    </w:p>
    <w:p w:rsidR="00CC4CF9" w:rsidRPr="00061AB7" w:rsidRDefault="00CC4CF9">
      <w:pPr>
        <w:pStyle w:val="ConsPlusCell"/>
        <w:jc w:val="both"/>
      </w:pPr>
      <w:r w:rsidRPr="00061AB7">
        <w:t>02 4111     9     - материковая</w:t>
      </w:r>
    </w:p>
    <w:p w:rsidR="00CC4CF9" w:rsidRPr="00061AB7" w:rsidRDefault="00CC4CF9">
      <w:pPr>
        <w:pStyle w:val="ConsPlusCell"/>
        <w:jc w:val="both"/>
      </w:pPr>
      <w:r w:rsidRPr="00061AB7">
        <w:t>02 4112     4     - морских месторождений</w:t>
      </w:r>
    </w:p>
    <w:p w:rsidR="00CC4CF9" w:rsidRPr="00061AB7" w:rsidRDefault="00CC4CF9">
      <w:pPr>
        <w:pStyle w:val="ConsPlusCell"/>
        <w:jc w:val="both"/>
      </w:pPr>
      <w:r w:rsidRPr="00061AB7">
        <w:t>02 4120     8     Нефть добытая сернистая /</w:t>
      </w:r>
    </w:p>
    <w:p w:rsidR="00CC4CF9" w:rsidRPr="00061AB7" w:rsidRDefault="00CC4CF9">
      <w:pPr>
        <w:pStyle w:val="ConsPlusCell"/>
        <w:jc w:val="both"/>
      </w:pPr>
      <w:r w:rsidRPr="00061AB7">
        <w:t>02 4121     3     - материковая</w:t>
      </w:r>
    </w:p>
    <w:p w:rsidR="00CC4CF9" w:rsidRPr="00061AB7" w:rsidRDefault="00CC4CF9">
      <w:pPr>
        <w:pStyle w:val="ConsPlusCell"/>
        <w:jc w:val="both"/>
      </w:pPr>
      <w:r w:rsidRPr="00061AB7">
        <w:t>02 4122     9     - морских месторождений</w:t>
      </w:r>
    </w:p>
    <w:p w:rsidR="00CC4CF9" w:rsidRPr="00061AB7" w:rsidRDefault="00CC4CF9">
      <w:pPr>
        <w:pStyle w:val="ConsPlusCell"/>
        <w:jc w:val="both"/>
      </w:pPr>
      <w:r w:rsidRPr="00061AB7">
        <w:t>02 4130     2     Нефть добытая высокосернистая /</w:t>
      </w:r>
    </w:p>
    <w:p w:rsidR="00CC4CF9" w:rsidRPr="00061AB7" w:rsidRDefault="00CC4CF9">
      <w:pPr>
        <w:pStyle w:val="ConsPlusCell"/>
        <w:jc w:val="both"/>
      </w:pPr>
      <w:r w:rsidRPr="00061AB7">
        <w:t>02 4131     8     - материковая</w:t>
      </w:r>
    </w:p>
    <w:p w:rsidR="00CC4CF9" w:rsidRPr="00061AB7" w:rsidRDefault="00CC4CF9">
      <w:pPr>
        <w:pStyle w:val="ConsPlusCell"/>
        <w:jc w:val="both"/>
      </w:pPr>
      <w:r w:rsidRPr="00061AB7">
        <w:t>02 4132     3     - морских месторождений</w:t>
      </w:r>
    </w:p>
    <w:p w:rsidR="00CC4CF9" w:rsidRPr="00061AB7" w:rsidRDefault="00CC4CF9">
      <w:pPr>
        <w:pStyle w:val="ConsPlusCell"/>
        <w:jc w:val="both"/>
      </w:pPr>
      <w:r w:rsidRPr="00061AB7">
        <w:t>02 4200     2     Нефть, направленная на обезвоживание,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обессоливание и стабилизацию</w:t>
      </w:r>
    </w:p>
    <w:p w:rsidR="00CC4CF9" w:rsidRPr="00061AB7" w:rsidRDefault="00CC4CF9">
      <w:pPr>
        <w:pStyle w:val="ConsPlusCell"/>
        <w:jc w:val="both"/>
      </w:pPr>
      <w:r w:rsidRPr="00061AB7">
        <w:t>02 4210     7     Нефть, направленная на обезвоживание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обессоливание</w:t>
      </w:r>
    </w:p>
    <w:p w:rsidR="00CC4CF9" w:rsidRPr="00061AB7" w:rsidRDefault="00CC4CF9">
      <w:pPr>
        <w:pStyle w:val="ConsPlusCell"/>
        <w:jc w:val="both"/>
      </w:pPr>
      <w:r w:rsidRPr="00061AB7">
        <w:t>02 4220     1     Нефть, направленная на стабилизацию</w:t>
      </w:r>
    </w:p>
    <w:p w:rsidR="00CC4CF9" w:rsidRPr="00061AB7" w:rsidRDefault="00CC4CF9">
      <w:pPr>
        <w:pStyle w:val="ConsPlusCell"/>
        <w:jc w:val="both"/>
      </w:pPr>
      <w:r w:rsidRPr="00061AB7">
        <w:t>02 4300     6     Нефть, обезвоженная и обессоленная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нефтепромыслах и газоперерабатывающих заводах</w:t>
      </w:r>
    </w:p>
    <w:p w:rsidR="00CC4CF9" w:rsidRPr="00061AB7" w:rsidRDefault="00CC4CF9">
      <w:pPr>
        <w:pStyle w:val="ConsPlusCell"/>
        <w:jc w:val="both"/>
      </w:pPr>
      <w:r w:rsidRPr="00061AB7">
        <w:t>02 4310     0     Нефть, обезвоженная и обессоленная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нефтепромыслах /</w:t>
      </w:r>
    </w:p>
    <w:p w:rsidR="00CC4CF9" w:rsidRPr="00061AB7" w:rsidRDefault="00CC4CF9">
      <w:pPr>
        <w:pStyle w:val="ConsPlusCell"/>
        <w:jc w:val="both"/>
      </w:pPr>
      <w:r w:rsidRPr="00061AB7">
        <w:t>02 4311     6     - с содержанием воды не более 0,2%, солей не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более 40 мг/л, механических примесей не более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0,05%</w:t>
      </w:r>
    </w:p>
    <w:p w:rsidR="00CC4CF9" w:rsidRPr="00061AB7" w:rsidRDefault="00CC4CF9">
      <w:pPr>
        <w:pStyle w:val="ConsPlusCell"/>
        <w:jc w:val="both"/>
      </w:pPr>
      <w:r w:rsidRPr="00061AB7">
        <w:t>02 4312     1     - с содержанием воды не более 0,5%, солей не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более 100 мг/л, механических примесей не более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0,05%</w:t>
      </w:r>
    </w:p>
    <w:p w:rsidR="00CC4CF9" w:rsidRPr="00061AB7" w:rsidRDefault="00CC4CF9">
      <w:pPr>
        <w:pStyle w:val="ConsPlusCell"/>
        <w:jc w:val="both"/>
      </w:pPr>
      <w:r w:rsidRPr="00061AB7">
        <w:t>02 4313     7     - с содержанием воды не более 1,0%, солей не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более 300 мг/л, механических примесей не более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0,05%</w:t>
      </w:r>
    </w:p>
    <w:p w:rsidR="00CC4CF9" w:rsidRPr="00061AB7" w:rsidRDefault="00CC4CF9">
      <w:pPr>
        <w:pStyle w:val="ConsPlusCell"/>
        <w:jc w:val="both"/>
      </w:pPr>
      <w:r w:rsidRPr="00061AB7">
        <w:t>02 4314     2     - с содержанием воды не более 1,0%, солей не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более 1800 мг/л, механических примесей не более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0,05%</w:t>
      </w:r>
    </w:p>
    <w:p w:rsidR="00CC4CF9" w:rsidRPr="00061AB7" w:rsidRDefault="00CC4CF9">
      <w:pPr>
        <w:pStyle w:val="ConsPlusCell"/>
        <w:jc w:val="both"/>
      </w:pPr>
      <w:r w:rsidRPr="00061AB7">
        <w:t>02 4315     8     - с содержанием воды св. 1,0%, солей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1800 мг/л, механических примесей св. 0,05%</w:t>
      </w:r>
    </w:p>
    <w:p w:rsidR="00CC4CF9" w:rsidRPr="00061AB7" w:rsidRDefault="00CC4CF9">
      <w:pPr>
        <w:pStyle w:val="ConsPlusCell"/>
        <w:jc w:val="both"/>
      </w:pPr>
      <w:r w:rsidRPr="00061AB7">
        <w:t>02 4320     5     Нефть, обезвоженная и обессоленная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газоперерабатывающих заводах /</w:t>
      </w:r>
    </w:p>
    <w:p w:rsidR="00CC4CF9" w:rsidRPr="00061AB7" w:rsidRDefault="00CC4CF9">
      <w:pPr>
        <w:pStyle w:val="ConsPlusCell"/>
        <w:jc w:val="both"/>
      </w:pPr>
      <w:r w:rsidRPr="00061AB7">
        <w:t>02 4321     0     - с содержанием воды не более 0,2%, солей не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более 40 мг/л, механических примесей не более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0,05%</w:t>
      </w:r>
    </w:p>
    <w:p w:rsidR="00CC4CF9" w:rsidRPr="00061AB7" w:rsidRDefault="00CC4CF9">
      <w:pPr>
        <w:pStyle w:val="ConsPlusCell"/>
        <w:jc w:val="both"/>
      </w:pPr>
      <w:r w:rsidRPr="00061AB7">
        <w:t>02 4322     6     - с содержанием воды не более 0,5%, солей не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более 100 мг/л, механических примесей не более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0,05%</w:t>
      </w:r>
    </w:p>
    <w:p w:rsidR="00CC4CF9" w:rsidRPr="00061AB7" w:rsidRDefault="00CC4CF9">
      <w:pPr>
        <w:pStyle w:val="ConsPlusCell"/>
        <w:jc w:val="both"/>
      </w:pPr>
      <w:r w:rsidRPr="00061AB7">
        <w:t>02 4323     1     - с содержанием воды не более 1,0%, солей не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более 300 мг/л, механических примесей не более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0,05%</w:t>
      </w:r>
    </w:p>
    <w:p w:rsidR="00CC4CF9" w:rsidRPr="00061AB7" w:rsidRDefault="00CC4CF9">
      <w:pPr>
        <w:pStyle w:val="ConsPlusCell"/>
        <w:jc w:val="both"/>
      </w:pPr>
      <w:r w:rsidRPr="00061AB7">
        <w:t>02 4324     7     - с содержанием воды не более 1,0%, солей не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более 1800 мг/л, механических примесей не более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0,05%</w:t>
      </w:r>
    </w:p>
    <w:p w:rsidR="00CC4CF9" w:rsidRPr="00061AB7" w:rsidRDefault="00CC4CF9">
      <w:pPr>
        <w:pStyle w:val="ConsPlusCell"/>
        <w:jc w:val="both"/>
      </w:pPr>
      <w:r w:rsidRPr="00061AB7">
        <w:t>02 4325     2     - с содержанием воды св. 1,0%, солей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1800 мг/л, механических примесей св. 0,05%</w:t>
      </w:r>
    </w:p>
    <w:p w:rsidR="00CC4CF9" w:rsidRPr="00061AB7" w:rsidRDefault="00CC4CF9">
      <w:pPr>
        <w:pStyle w:val="ConsPlusCell"/>
        <w:jc w:val="both"/>
      </w:pPr>
      <w:r w:rsidRPr="00061AB7">
        <w:t>02 4400     8     Нефть, стабилизированная на нефтепромыслах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газоперерабатывающих заводах</w:t>
      </w:r>
    </w:p>
    <w:p w:rsidR="00CC4CF9" w:rsidRPr="00061AB7" w:rsidRDefault="00CC4CF9">
      <w:pPr>
        <w:pStyle w:val="ConsPlusCell"/>
        <w:jc w:val="both"/>
      </w:pPr>
      <w:r w:rsidRPr="00061AB7">
        <w:t>02 4410     4     Нефть, стабилизированная на нефтепромыслах</w:t>
      </w:r>
    </w:p>
    <w:p w:rsidR="00CC4CF9" w:rsidRPr="00061AB7" w:rsidRDefault="00CC4CF9">
      <w:pPr>
        <w:pStyle w:val="ConsPlusCell"/>
        <w:jc w:val="both"/>
      </w:pPr>
      <w:r w:rsidRPr="00061AB7">
        <w:t>02 4420     9     Нефть, стабилизированная на газоперерабатывающих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заводах</w:t>
      </w:r>
    </w:p>
    <w:p w:rsidR="00CC4CF9" w:rsidRPr="00061AB7" w:rsidRDefault="00CC4CF9">
      <w:pPr>
        <w:pStyle w:val="ConsPlusCell"/>
        <w:jc w:val="both"/>
      </w:pPr>
      <w:r w:rsidRPr="00061AB7">
        <w:t>02 4500     3     Нефть по видам поставок</w:t>
      </w:r>
    </w:p>
    <w:p w:rsidR="00CC4CF9" w:rsidRPr="00061AB7" w:rsidRDefault="00CC4CF9">
      <w:pPr>
        <w:pStyle w:val="ConsPlusCell"/>
        <w:jc w:val="both"/>
      </w:pPr>
      <w:r w:rsidRPr="00061AB7">
        <w:t>02 4510     8     Нефть, используемая для получения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нефтепродуктов /</w:t>
      </w:r>
    </w:p>
    <w:p w:rsidR="00CC4CF9" w:rsidRPr="00061AB7" w:rsidRDefault="00CC4CF9">
      <w:pPr>
        <w:pStyle w:val="ConsPlusCell"/>
        <w:jc w:val="both"/>
      </w:pPr>
      <w:r w:rsidRPr="00061AB7">
        <w:t>02 4511     3     - малосернистая</w:t>
      </w:r>
    </w:p>
    <w:p w:rsidR="00CC4CF9" w:rsidRPr="00061AB7" w:rsidRDefault="00CC4CF9">
      <w:pPr>
        <w:pStyle w:val="ConsPlusCell"/>
        <w:jc w:val="both"/>
      </w:pPr>
      <w:r w:rsidRPr="00061AB7">
        <w:t>02 4512     9     - сернистая</w:t>
      </w:r>
    </w:p>
    <w:p w:rsidR="00CC4CF9" w:rsidRPr="00061AB7" w:rsidRDefault="00CC4CF9">
      <w:pPr>
        <w:pStyle w:val="ConsPlusCell"/>
        <w:jc w:val="both"/>
      </w:pPr>
      <w:r w:rsidRPr="00061AB7">
        <w:t>02 4513     4     - высокосернистая</w:t>
      </w:r>
    </w:p>
    <w:p w:rsidR="00CC4CF9" w:rsidRPr="00061AB7" w:rsidRDefault="00CC4CF9">
      <w:pPr>
        <w:pStyle w:val="ConsPlusCell"/>
        <w:jc w:val="both"/>
      </w:pPr>
      <w:r w:rsidRPr="00061AB7">
        <w:t>02 4520     2     Нефть, поставляемая в счет моторного топлива</w:t>
      </w:r>
    </w:p>
    <w:p w:rsidR="00CC4CF9" w:rsidRPr="00061AB7" w:rsidRDefault="00CC4CF9">
      <w:pPr>
        <w:pStyle w:val="ConsPlusCell"/>
        <w:jc w:val="both"/>
      </w:pPr>
      <w:r w:rsidRPr="00061AB7">
        <w:t>02 4530     7     Нефть, поставляемая в счет топочного мазута</w:t>
      </w:r>
    </w:p>
    <w:p w:rsidR="00CC4CF9" w:rsidRPr="00061AB7" w:rsidRDefault="00CC4CF9">
      <w:pPr>
        <w:pStyle w:val="ConsPlusCell"/>
        <w:jc w:val="both"/>
      </w:pPr>
      <w:r w:rsidRPr="00061AB7">
        <w:t>02 4540     1     Нефть, поставляемая в счет нефтебитума</w:t>
      </w:r>
    </w:p>
    <w:p w:rsidR="00CC4CF9" w:rsidRPr="00061AB7" w:rsidRDefault="00CC4CF9">
      <w:pPr>
        <w:pStyle w:val="ConsPlusCell"/>
        <w:jc w:val="both"/>
      </w:pPr>
      <w:r w:rsidRPr="00061AB7">
        <w:t>02 4550     6     Нефть, поставляемая на нефтепереработку /</w:t>
      </w:r>
    </w:p>
    <w:p w:rsidR="00CC4CF9" w:rsidRPr="00061AB7" w:rsidRDefault="00CC4CF9">
      <w:pPr>
        <w:pStyle w:val="ConsPlusCell"/>
        <w:jc w:val="both"/>
      </w:pPr>
      <w:r w:rsidRPr="00061AB7">
        <w:t>02 4551     1     - с содержанием воды не более 0,5%, солей не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более 100 мг/л, механических примесей не более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0,05%</w:t>
      </w:r>
    </w:p>
    <w:p w:rsidR="00CC4CF9" w:rsidRPr="00061AB7" w:rsidRDefault="00CC4CF9">
      <w:pPr>
        <w:pStyle w:val="ConsPlusCell"/>
        <w:jc w:val="both"/>
      </w:pPr>
      <w:r w:rsidRPr="00061AB7">
        <w:t>02 4552     7     - с содержанием воды не более 1,0%, солей не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более 300 мг/л, механических примесей не более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0,05%</w:t>
      </w:r>
    </w:p>
    <w:p w:rsidR="00CC4CF9" w:rsidRPr="00061AB7" w:rsidRDefault="00CC4CF9">
      <w:pPr>
        <w:pStyle w:val="ConsPlusCell"/>
        <w:jc w:val="both"/>
      </w:pPr>
      <w:r w:rsidRPr="00061AB7">
        <w:t>02 4553     2     - с содержанием воды не более 1,0%, солей не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более 1800 мг/л, механических примесей не более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0,05%</w:t>
      </w:r>
    </w:p>
    <w:p w:rsidR="00CC4CF9" w:rsidRPr="00061AB7" w:rsidRDefault="00CC4CF9">
      <w:pPr>
        <w:pStyle w:val="ConsPlusCell"/>
        <w:jc w:val="both"/>
      </w:pPr>
      <w:r w:rsidRPr="00061AB7">
        <w:t>02 4600     7     Озокерит природный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02 5000     8     Нефтепродукты. Альтернативные виды топлива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N 61/2003 ОКП)</w:t>
      </w:r>
    </w:p>
    <w:p w:rsidR="00CC4CF9" w:rsidRPr="00061AB7" w:rsidRDefault="00CC4CF9">
      <w:pPr>
        <w:pStyle w:val="ConsPlusCell"/>
        <w:jc w:val="both"/>
      </w:pPr>
      <w:r w:rsidRPr="00061AB7">
        <w:t>02 5001     3     Топливо судовое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Пояснение: алгоритм сбора </w:t>
      </w:r>
      <w:hyperlink w:anchor="Par420" w:tooltip="02 5134     7     - судовое" w:history="1">
        <w:r w:rsidRPr="00061AB7">
          <w:t>02 5134</w:t>
        </w:r>
      </w:hyperlink>
      <w:r w:rsidRPr="00061AB7">
        <w:t xml:space="preserve"> + 02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</w:t>
      </w:r>
      <w:hyperlink w:anchor="Par486" w:tooltip="02 5196     5     Топливо для судовых газотурбинных" w:history="1">
        <w:r w:rsidRPr="00061AB7">
          <w:t>5196</w:t>
        </w:r>
      </w:hyperlink>
      <w:r w:rsidRPr="00061AB7">
        <w:t xml:space="preserve"> + </w:t>
      </w:r>
      <w:hyperlink w:anchor="Par503" w:tooltip="02 5213     6     - флотский" w:history="1">
        <w:r w:rsidRPr="00061AB7">
          <w:t>02 5213</w:t>
        </w:r>
      </w:hyperlink>
    </w:p>
    <w:p w:rsidR="00CC4CF9" w:rsidRPr="00061AB7" w:rsidRDefault="00CC4CF9">
      <w:pPr>
        <w:pStyle w:val="ConsPlusCell"/>
        <w:jc w:val="both"/>
      </w:pPr>
      <w:r w:rsidRPr="00061AB7">
        <w:t>(введен Изменением 77/2009 ОКП, утв. Приказом Ростехрегулирования</w:t>
      </w:r>
    </w:p>
    <w:p w:rsidR="00CC4CF9" w:rsidRPr="00061AB7" w:rsidRDefault="00CC4CF9">
      <w:pPr>
        <w:pStyle w:val="ConsPlusCell"/>
        <w:jc w:val="both"/>
      </w:pPr>
      <w:r w:rsidRPr="00061AB7">
        <w:t>от 15.12.2009 N 784-ст)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02 5100     1     Нефтепродукты светлые. Альтернативные виды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топлива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N 61/2003 ОКП)</w:t>
      </w:r>
    </w:p>
    <w:p w:rsidR="00CC4CF9" w:rsidRPr="00061AB7" w:rsidRDefault="00CC4CF9">
      <w:pPr>
        <w:pStyle w:val="ConsPlusCell"/>
        <w:jc w:val="both"/>
      </w:pPr>
      <w:r w:rsidRPr="00061AB7">
        <w:t>02 5101     7     Бензины автомобильные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Пояснение: алгоритм сбора </w:t>
      </w:r>
      <w:hyperlink w:anchor="Par371" w:tooltip="02 5112     7     - автомобильные, не включенные в другие" w:history="1">
        <w:r w:rsidRPr="00061AB7">
          <w:t>02 5112</w:t>
        </w:r>
      </w:hyperlink>
      <w:r w:rsidRPr="00061AB7">
        <w:t xml:space="preserve"> + 02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</w:t>
      </w:r>
      <w:hyperlink w:anchor="Par377" w:tooltip="02 5115     3     - автомобильные класса 2" w:history="1">
        <w:r w:rsidRPr="00061AB7">
          <w:t>5115</w:t>
        </w:r>
      </w:hyperlink>
      <w:r w:rsidRPr="00061AB7">
        <w:t xml:space="preserve"> + </w:t>
      </w:r>
      <w:hyperlink w:anchor="Par380" w:tooltip="02 5116     9     - автомобильные класса 3" w:history="1">
        <w:r w:rsidRPr="00061AB7">
          <w:t>02 5116</w:t>
        </w:r>
      </w:hyperlink>
      <w:r w:rsidRPr="00061AB7">
        <w:t xml:space="preserve"> + </w:t>
      </w:r>
      <w:hyperlink w:anchor="Par383" w:tooltip="02 5117     4     - автомобильные класса 4" w:history="1">
        <w:r w:rsidRPr="00061AB7">
          <w:t>02 5117</w:t>
        </w:r>
      </w:hyperlink>
      <w:r w:rsidRPr="00061AB7">
        <w:t xml:space="preserve"> + </w:t>
      </w:r>
      <w:hyperlink w:anchor="Par386" w:tooltip="02 5119     5     - автомобильные класса 5" w:history="1">
        <w:r w:rsidRPr="00061AB7">
          <w:t>02 5119</w:t>
        </w:r>
      </w:hyperlink>
    </w:p>
    <w:p w:rsidR="00CC4CF9" w:rsidRPr="00061AB7" w:rsidRDefault="00CC4CF9">
      <w:pPr>
        <w:pStyle w:val="ConsPlusCell"/>
        <w:jc w:val="both"/>
      </w:pPr>
      <w:r w:rsidRPr="00061AB7">
        <w:t>(введен Изменением 77/2009 ОКП, утв. Приказом Ростехрегулирования</w:t>
      </w:r>
    </w:p>
    <w:p w:rsidR="00CC4CF9" w:rsidRPr="00061AB7" w:rsidRDefault="00CC4CF9">
      <w:pPr>
        <w:pStyle w:val="ConsPlusCell"/>
        <w:jc w:val="both"/>
      </w:pPr>
      <w:r w:rsidRPr="00061AB7">
        <w:t>от 15.12.2009 N 784-ст)</w:t>
      </w:r>
    </w:p>
    <w:p w:rsidR="00CC4CF9" w:rsidRPr="00061AB7" w:rsidRDefault="00CC4CF9">
      <w:pPr>
        <w:pStyle w:val="ConsPlusCell"/>
        <w:jc w:val="both"/>
      </w:pPr>
      <w:r w:rsidRPr="00061AB7">
        <w:t>02 5102     2     Топливо дизельное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Пояснение: алгоритм сбора </w:t>
      </w:r>
      <w:hyperlink w:anchor="Par407" w:tooltip="02 5130     5     Топливо дизельное, не включенное в другие" w:history="1">
        <w:r w:rsidRPr="00061AB7">
          <w:t>02 5130</w:t>
        </w:r>
      </w:hyperlink>
      <w:r w:rsidRPr="00061AB7">
        <w:t xml:space="preserve"> + 02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</w:t>
      </w:r>
      <w:hyperlink w:anchor="Par434" w:tooltip="02 5150     4     Топливо дизельное класса 2/" w:history="1">
        <w:r w:rsidRPr="00061AB7">
          <w:t>5150</w:t>
        </w:r>
      </w:hyperlink>
      <w:r w:rsidRPr="00061AB7">
        <w:t xml:space="preserve"> + </w:t>
      </w:r>
      <w:hyperlink w:anchor="Par447" w:tooltip="02 5160     9     Топливо дизельное класса 3/" w:history="1">
        <w:r w:rsidRPr="00061AB7">
          <w:t>02 5160</w:t>
        </w:r>
      </w:hyperlink>
      <w:r w:rsidRPr="00061AB7">
        <w:t xml:space="preserve"> + </w:t>
      </w:r>
      <w:hyperlink w:anchor="Par460" w:tooltip="02 5170     3     Топливо дизельное класса 4/" w:history="1">
        <w:r w:rsidRPr="00061AB7">
          <w:t>02 5170</w:t>
        </w:r>
      </w:hyperlink>
      <w:r w:rsidRPr="00061AB7">
        <w:t xml:space="preserve"> + </w:t>
      </w:r>
      <w:hyperlink w:anchor="Par473" w:tooltip="02 5180     8     Топливо дизельное класса 5/" w:history="1">
        <w:r w:rsidRPr="00061AB7">
          <w:t>02 5180</w:t>
        </w:r>
      </w:hyperlink>
    </w:p>
    <w:p w:rsidR="00CC4CF9" w:rsidRPr="00061AB7" w:rsidRDefault="00CC4CF9">
      <w:pPr>
        <w:pStyle w:val="ConsPlusCell"/>
        <w:jc w:val="both"/>
      </w:pPr>
      <w:r w:rsidRPr="00061AB7">
        <w:t>(введен Изменением 77/2009 ОКП, утв. Приказом Ростехрегулирования</w:t>
      </w:r>
    </w:p>
    <w:p w:rsidR="00CC4CF9" w:rsidRPr="00061AB7" w:rsidRDefault="00CC4CF9">
      <w:pPr>
        <w:pStyle w:val="ConsPlusCell"/>
        <w:jc w:val="both"/>
      </w:pPr>
      <w:r w:rsidRPr="00061AB7">
        <w:t>от 15.12.2009 N 784-ст)</w:t>
      </w:r>
    </w:p>
    <w:p w:rsidR="00CC4CF9" w:rsidRPr="00061AB7" w:rsidRDefault="00CC4CF9">
      <w:pPr>
        <w:pStyle w:val="ConsPlusCell"/>
        <w:jc w:val="both"/>
      </w:pPr>
      <w:r w:rsidRPr="00061AB7">
        <w:t>02 5110     6     Бензины /</w:t>
      </w:r>
    </w:p>
    <w:p w:rsidR="00CC4CF9" w:rsidRPr="00061AB7" w:rsidRDefault="00CC4CF9">
      <w:pPr>
        <w:pStyle w:val="ConsPlusCell"/>
        <w:jc w:val="both"/>
      </w:pPr>
      <w:r w:rsidRPr="00061AB7">
        <w:t>02 5111     1     - авиационные</w:t>
      </w:r>
    </w:p>
    <w:p w:rsidR="00CC4CF9" w:rsidRPr="00061AB7" w:rsidRDefault="00CC4CF9">
      <w:pPr>
        <w:pStyle w:val="ConsPlusCell"/>
        <w:jc w:val="both"/>
      </w:pPr>
      <w:bookmarkStart w:id="0" w:name="Par371"/>
      <w:bookmarkEnd w:id="0"/>
      <w:r w:rsidRPr="00061AB7">
        <w:t>02 5112     7     - автомобильные, не включенные в другие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группировки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77/2009 ОКП,  утв.  Приказом Ростехрегулирования</w:t>
      </w:r>
    </w:p>
    <w:p w:rsidR="00CC4CF9" w:rsidRPr="00061AB7" w:rsidRDefault="00CC4CF9">
      <w:pPr>
        <w:pStyle w:val="ConsPlusCell"/>
        <w:jc w:val="both"/>
      </w:pPr>
      <w:r w:rsidRPr="00061AB7">
        <w:t>от 15.12.2009 N 784-ст)</w:t>
      </w:r>
    </w:p>
    <w:p w:rsidR="00CC4CF9" w:rsidRPr="00061AB7" w:rsidRDefault="00CC4CF9">
      <w:pPr>
        <w:pStyle w:val="ConsPlusCell"/>
        <w:jc w:val="both"/>
      </w:pPr>
      <w:r w:rsidRPr="00061AB7">
        <w:t>02 5113     2     - растворители (сортовые)</w:t>
      </w:r>
    </w:p>
    <w:p w:rsidR="00CC4CF9" w:rsidRPr="00061AB7" w:rsidRDefault="00CC4CF9">
      <w:pPr>
        <w:pStyle w:val="ConsPlusCell"/>
        <w:jc w:val="both"/>
      </w:pPr>
      <w:r w:rsidRPr="00061AB7">
        <w:t>02 5114     8     - для химической промышленности</w:t>
      </w:r>
    </w:p>
    <w:p w:rsidR="00CC4CF9" w:rsidRPr="00061AB7" w:rsidRDefault="00CC4CF9">
      <w:pPr>
        <w:pStyle w:val="ConsPlusCell"/>
        <w:jc w:val="both"/>
      </w:pPr>
      <w:bookmarkStart w:id="1" w:name="Par377"/>
      <w:bookmarkEnd w:id="1"/>
      <w:r w:rsidRPr="00061AB7">
        <w:t>02 5115     3     - автомобильные класса 2</w:t>
      </w:r>
    </w:p>
    <w:p w:rsidR="00CC4CF9" w:rsidRPr="00061AB7" w:rsidRDefault="00CC4CF9">
      <w:pPr>
        <w:pStyle w:val="ConsPlusCell"/>
        <w:jc w:val="both"/>
      </w:pPr>
      <w:r w:rsidRPr="00061AB7">
        <w:t>(введен Изменением 77/2009 ОКП, утв. Приказом Ростехрегулирования</w:t>
      </w:r>
    </w:p>
    <w:p w:rsidR="00CC4CF9" w:rsidRPr="00061AB7" w:rsidRDefault="00CC4CF9">
      <w:pPr>
        <w:pStyle w:val="ConsPlusCell"/>
        <w:jc w:val="both"/>
      </w:pPr>
      <w:r w:rsidRPr="00061AB7">
        <w:t>от 15.12.2009 N 784-ст)</w:t>
      </w:r>
    </w:p>
    <w:p w:rsidR="00CC4CF9" w:rsidRPr="00061AB7" w:rsidRDefault="00CC4CF9">
      <w:pPr>
        <w:pStyle w:val="ConsPlusCell"/>
        <w:jc w:val="both"/>
      </w:pPr>
      <w:bookmarkStart w:id="2" w:name="Par380"/>
      <w:bookmarkEnd w:id="2"/>
      <w:r w:rsidRPr="00061AB7">
        <w:t>02 5116     9     - автомобильные класса 3</w:t>
      </w:r>
    </w:p>
    <w:p w:rsidR="00CC4CF9" w:rsidRPr="00061AB7" w:rsidRDefault="00CC4CF9">
      <w:pPr>
        <w:pStyle w:val="ConsPlusCell"/>
        <w:jc w:val="both"/>
      </w:pPr>
      <w:r w:rsidRPr="00061AB7">
        <w:t>(введен Изменением 77/2009 ОКП, утв. Приказом Ростехрегулирования</w:t>
      </w:r>
    </w:p>
    <w:p w:rsidR="00CC4CF9" w:rsidRPr="00061AB7" w:rsidRDefault="00CC4CF9">
      <w:pPr>
        <w:pStyle w:val="ConsPlusCell"/>
        <w:jc w:val="both"/>
      </w:pPr>
      <w:r w:rsidRPr="00061AB7">
        <w:t>от 15.12.2009 N 784-ст)</w:t>
      </w:r>
    </w:p>
    <w:p w:rsidR="00CC4CF9" w:rsidRPr="00061AB7" w:rsidRDefault="00CC4CF9">
      <w:pPr>
        <w:pStyle w:val="ConsPlusCell"/>
        <w:jc w:val="both"/>
      </w:pPr>
      <w:bookmarkStart w:id="3" w:name="Par383"/>
      <w:bookmarkEnd w:id="3"/>
      <w:r w:rsidRPr="00061AB7">
        <w:t>02 5117     4     - автомобильные класса 4</w:t>
      </w:r>
    </w:p>
    <w:p w:rsidR="00CC4CF9" w:rsidRPr="00061AB7" w:rsidRDefault="00CC4CF9">
      <w:pPr>
        <w:pStyle w:val="ConsPlusCell"/>
        <w:jc w:val="both"/>
      </w:pPr>
      <w:r w:rsidRPr="00061AB7">
        <w:t>(введен Изменением 77/2009 ОКП, утв. Приказом Ростехрегулирования</w:t>
      </w:r>
    </w:p>
    <w:p w:rsidR="00CC4CF9" w:rsidRPr="00061AB7" w:rsidRDefault="00CC4CF9">
      <w:pPr>
        <w:pStyle w:val="ConsPlusCell"/>
        <w:jc w:val="both"/>
      </w:pPr>
      <w:r w:rsidRPr="00061AB7">
        <w:t>от 15.12.2009 N 784-ст)</w:t>
      </w:r>
    </w:p>
    <w:p w:rsidR="00CC4CF9" w:rsidRPr="00061AB7" w:rsidRDefault="00CC4CF9">
      <w:pPr>
        <w:pStyle w:val="ConsPlusCell"/>
        <w:jc w:val="both"/>
      </w:pPr>
      <w:bookmarkStart w:id="4" w:name="Par386"/>
      <w:bookmarkEnd w:id="4"/>
      <w:r w:rsidRPr="00061AB7">
        <w:t>02 5119     5     - автомобильные класса 5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77/2009 ОКП,  утв.  Приказом Ростехрегулирования</w:t>
      </w:r>
    </w:p>
    <w:p w:rsidR="00CC4CF9" w:rsidRPr="00061AB7" w:rsidRDefault="00CC4CF9">
      <w:pPr>
        <w:pStyle w:val="ConsPlusCell"/>
        <w:jc w:val="both"/>
      </w:pPr>
      <w:r w:rsidRPr="00061AB7">
        <w:t>от 15.12.2009 N 784-ст)</w:t>
      </w:r>
    </w:p>
    <w:p w:rsidR="00CC4CF9" w:rsidRPr="00061AB7" w:rsidRDefault="00CC4CF9">
      <w:pPr>
        <w:pStyle w:val="ConsPlusCell"/>
        <w:jc w:val="both"/>
      </w:pPr>
      <w:r w:rsidRPr="00061AB7">
        <w:t>02 5120     0     Керосины</w:t>
      </w:r>
    </w:p>
    <w:p w:rsidR="00CC4CF9" w:rsidRPr="00061AB7" w:rsidRDefault="00CC4CF9">
      <w:pPr>
        <w:pStyle w:val="ConsPlusCell"/>
        <w:jc w:val="both"/>
      </w:pPr>
      <w:r w:rsidRPr="00061AB7">
        <w:t>02 5121     6     Топливо для реактивных двигателей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(керосин авиационный), не включенное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другие группировки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77/2009 ОКП,  утв.  Приказом Ростехрегулирования</w:t>
      </w:r>
    </w:p>
    <w:p w:rsidR="00CC4CF9" w:rsidRPr="00061AB7" w:rsidRDefault="00CC4CF9">
      <w:pPr>
        <w:pStyle w:val="ConsPlusCell"/>
        <w:jc w:val="both"/>
      </w:pPr>
      <w:r w:rsidRPr="00061AB7">
        <w:t>от 15.12.2009 N 784-ст)</w:t>
      </w:r>
    </w:p>
    <w:p w:rsidR="00CC4CF9" w:rsidRPr="00061AB7" w:rsidRDefault="00CC4CF9">
      <w:pPr>
        <w:pStyle w:val="ConsPlusCell"/>
        <w:jc w:val="both"/>
      </w:pPr>
      <w:r w:rsidRPr="00061AB7">
        <w:t>02 5122     1     Керосины осветительные</w:t>
      </w:r>
    </w:p>
    <w:p w:rsidR="00CC4CF9" w:rsidRPr="00061AB7" w:rsidRDefault="00CC4CF9">
      <w:pPr>
        <w:pStyle w:val="ConsPlusCell"/>
        <w:jc w:val="both"/>
      </w:pPr>
      <w:r w:rsidRPr="00061AB7">
        <w:t>02 5123     8     Топливо для реактивных двигателей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летательных аппаратов с дозвуковой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скоростью полета</w:t>
      </w:r>
    </w:p>
    <w:p w:rsidR="00CC4CF9" w:rsidRPr="00061AB7" w:rsidRDefault="00CC4CF9">
      <w:pPr>
        <w:pStyle w:val="ConsPlusCell"/>
        <w:jc w:val="both"/>
      </w:pPr>
      <w:r w:rsidRPr="00061AB7">
        <w:t>(введен Изменением 77/2009 ОКП, утв. Приказом Ростехрегулирования</w:t>
      </w:r>
    </w:p>
    <w:p w:rsidR="00CC4CF9" w:rsidRPr="00061AB7" w:rsidRDefault="00CC4CF9">
      <w:pPr>
        <w:pStyle w:val="ConsPlusCell"/>
        <w:jc w:val="both"/>
      </w:pPr>
      <w:r w:rsidRPr="00061AB7">
        <w:t>от 15.12.2009 N 784-ст)</w:t>
      </w:r>
    </w:p>
    <w:p w:rsidR="00CC4CF9" w:rsidRPr="00061AB7" w:rsidRDefault="00CC4CF9">
      <w:pPr>
        <w:pStyle w:val="ConsPlusCell"/>
        <w:jc w:val="both"/>
      </w:pPr>
      <w:r w:rsidRPr="00061AB7">
        <w:t>02 5124     2     Топливо для реактивных двигателей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летательных аппаратов со сверхзвуковой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скоростью полета</w:t>
      </w:r>
    </w:p>
    <w:p w:rsidR="00CC4CF9" w:rsidRPr="00061AB7" w:rsidRDefault="00CC4CF9">
      <w:pPr>
        <w:pStyle w:val="ConsPlusCell"/>
        <w:jc w:val="both"/>
      </w:pPr>
      <w:r w:rsidRPr="00061AB7">
        <w:t>(введен Изменением 77/2009 ОКП, утв. Приказом Ростехрегулирования</w:t>
      </w:r>
    </w:p>
    <w:p w:rsidR="00CC4CF9" w:rsidRPr="00061AB7" w:rsidRDefault="00CC4CF9">
      <w:pPr>
        <w:pStyle w:val="ConsPlusCell"/>
        <w:jc w:val="both"/>
      </w:pPr>
      <w:r w:rsidRPr="00061AB7">
        <w:t>от 15.12.2009 N 784-ст)</w:t>
      </w:r>
    </w:p>
    <w:p w:rsidR="00CC4CF9" w:rsidRPr="00061AB7" w:rsidRDefault="00CC4CF9">
      <w:pPr>
        <w:pStyle w:val="ConsPlusCell"/>
        <w:jc w:val="both"/>
      </w:pPr>
      <w:r w:rsidRPr="00061AB7">
        <w:t>02 5129     4     Керосины прочие</w:t>
      </w:r>
    </w:p>
    <w:p w:rsidR="00CC4CF9" w:rsidRPr="00061AB7" w:rsidRDefault="00CC4CF9">
      <w:pPr>
        <w:pStyle w:val="ConsPlusCell"/>
        <w:jc w:val="both"/>
      </w:pPr>
      <w:bookmarkStart w:id="5" w:name="Par407"/>
      <w:bookmarkEnd w:id="5"/>
      <w:r w:rsidRPr="00061AB7">
        <w:t>02 5130     5     Топливо дизельное, не включенное в другие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группировки/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77/2009 ОКП,  утв.  Приказом Ростехрегулирования</w:t>
      </w:r>
    </w:p>
    <w:p w:rsidR="00CC4CF9" w:rsidRPr="00061AB7" w:rsidRDefault="00CC4CF9">
      <w:pPr>
        <w:pStyle w:val="ConsPlusCell"/>
        <w:jc w:val="both"/>
      </w:pPr>
      <w:r w:rsidRPr="00061AB7">
        <w:t>от 15.12.2009 N 784-ст)</w:t>
      </w:r>
    </w:p>
    <w:p w:rsidR="00CC4CF9" w:rsidRPr="00061AB7" w:rsidRDefault="00CC4CF9">
      <w:pPr>
        <w:pStyle w:val="ConsPlusCell"/>
        <w:jc w:val="both"/>
      </w:pPr>
      <w:r w:rsidRPr="00061AB7">
        <w:t>02 5131     0     - летнее (кроме судового)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77/2009 ОКП,  утв.  Приказом Ростехрегулирования</w:t>
      </w:r>
    </w:p>
    <w:p w:rsidR="00CC4CF9" w:rsidRPr="00061AB7" w:rsidRDefault="00CC4CF9">
      <w:pPr>
        <w:pStyle w:val="ConsPlusCell"/>
        <w:jc w:val="both"/>
      </w:pPr>
      <w:r w:rsidRPr="00061AB7">
        <w:t>от 15.12.2009 N 784-ст)</w:t>
      </w:r>
    </w:p>
    <w:p w:rsidR="00CC4CF9" w:rsidRPr="00061AB7" w:rsidRDefault="00CC4CF9">
      <w:pPr>
        <w:pStyle w:val="ConsPlusCell"/>
        <w:jc w:val="both"/>
      </w:pPr>
      <w:r w:rsidRPr="00061AB7">
        <w:t>02 5132     6     - зимнее (кроме судового)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77/2009 ОКП,  утв.  Приказом Ростехрегулирования</w:t>
      </w:r>
    </w:p>
    <w:p w:rsidR="00CC4CF9" w:rsidRPr="00061AB7" w:rsidRDefault="00CC4CF9">
      <w:pPr>
        <w:pStyle w:val="ConsPlusCell"/>
        <w:jc w:val="both"/>
      </w:pPr>
      <w:r w:rsidRPr="00061AB7">
        <w:t>от 15.12.2009 N 784-ст)</w:t>
      </w:r>
    </w:p>
    <w:p w:rsidR="00CC4CF9" w:rsidRPr="00061AB7" w:rsidRDefault="00CC4CF9">
      <w:pPr>
        <w:pStyle w:val="ConsPlusCell"/>
        <w:jc w:val="both"/>
      </w:pPr>
      <w:r w:rsidRPr="00061AB7">
        <w:t>02 5233     1     - специальное (кроме судового)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77/2009 ОКП,  утв.  Приказом Ростехрегулирования</w:t>
      </w:r>
    </w:p>
    <w:p w:rsidR="00CC4CF9" w:rsidRPr="00061AB7" w:rsidRDefault="00CC4CF9">
      <w:pPr>
        <w:pStyle w:val="ConsPlusCell"/>
        <w:jc w:val="both"/>
      </w:pPr>
      <w:r w:rsidRPr="00061AB7">
        <w:t>от 15.12.2009 N 784-ст)</w:t>
      </w:r>
    </w:p>
    <w:p w:rsidR="00CC4CF9" w:rsidRPr="00061AB7" w:rsidRDefault="00CC4CF9">
      <w:pPr>
        <w:pStyle w:val="ConsPlusCell"/>
        <w:jc w:val="both"/>
      </w:pPr>
      <w:bookmarkStart w:id="6" w:name="Par420"/>
      <w:bookmarkEnd w:id="6"/>
      <w:r w:rsidRPr="00061AB7">
        <w:t>02 5134     7     - судовое</w:t>
      </w:r>
    </w:p>
    <w:p w:rsidR="00CC4CF9" w:rsidRPr="00061AB7" w:rsidRDefault="00CC4CF9">
      <w:pPr>
        <w:pStyle w:val="ConsPlusCell"/>
        <w:jc w:val="both"/>
      </w:pPr>
      <w:r w:rsidRPr="00061AB7">
        <w:t>(введен Изменением 77/2009 ОКП, утв. Приказом Ростехрегулирования</w:t>
      </w:r>
    </w:p>
    <w:p w:rsidR="00CC4CF9" w:rsidRPr="00061AB7" w:rsidRDefault="00CC4CF9">
      <w:pPr>
        <w:pStyle w:val="ConsPlusCell"/>
        <w:jc w:val="both"/>
      </w:pPr>
      <w:r w:rsidRPr="00061AB7">
        <w:t>от 15.12.2009 N 784-ст)</w:t>
      </w:r>
    </w:p>
    <w:p w:rsidR="00CC4CF9" w:rsidRPr="00061AB7" w:rsidRDefault="00CC4CF9">
      <w:pPr>
        <w:pStyle w:val="ConsPlusCell"/>
        <w:jc w:val="both"/>
      </w:pPr>
      <w:r w:rsidRPr="00061AB7">
        <w:t>02 5139     4     - прочее</w:t>
      </w:r>
    </w:p>
    <w:p w:rsidR="00CC4CF9" w:rsidRPr="00061AB7" w:rsidRDefault="00CC4CF9">
      <w:pPr>
        <w:pStyle w:val="ConsPlusCell"/>
        <w:jc w:val="both"/>
      </w:pPr>
      <w:r w:rsidRPr="00061AB7">
        <w:t>02 5140     1     Альтернативные виды топлива</w:t>
      </w:r>
    </w:p>
    <w:p w:rsidR="00CC4CF9" w:rsidRPr="00061AB7" w:rsidRDefault="00CC4CF9">
      <w:pPr>
        <w:pStyle w:val="ConsPlusCell"/>
        <w:jc w:val="both"/>
      </w:pPr>
      <w:r w:rsidRPr="00061AB7">
        <w:t>(код 02 5140 введен Изменением N 61/2003 ОКП)</w:t>
      </w:r>
    </w:p>
    <w:p w:rsidR="00CC4CF9" w:rsidRPr="00061AB7" w:rsidRDefault="00CC4CF9">
      <w:pPr>
        <w:pStyle w:val="ConsPlusCell"/>
        <w:jc w:val="both"/>
      </w:pPr>
      <w:r w:rsidRPr="00061AB7">
        <w:t>02 5141     5     Этанольное моторное топливо с содержанием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этанола свыше 5% по объему для двигателей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внутреннего сгорания с принудительным зажиганием</w:t>
      </w:r>
    </w:p>
    <w:p w:rsidR="00CC4CF9" w:rsidRPr="00061AB7" w:rsidRDefault="00CC4CF9">
      <w:pPr>
        <w:pStyle w:val="ConsPlusCell"/>
        <w:jc w:val="both"/>
      </w:pPr>
      <w:r w:rsidRPr="00061AB7">
        <w:t>(код 02 5141 введен Изменением N 61/2003 ОКП)</w:t>
      </w:r>
    </w:p>
    <w:p w:rsidR="00CC4CF9" w:rsidRPr="00061AB7" w:rsidRDefault="00CC4CF9">
      <w:pPr>
        <w:pStyle w:val="ConsPlusCell"/>
        <w:jc w:val="both"/>
      </w:pPr>
      <w:r w:rsidRPr="00061AB7">
        <w:t>02 5142     исключен. - Изменение  77/2009   ОКП,   утв.  Приказом</w:t>
      </w:r>
    </w:p>
    <w:p w:rsidR="00CC4CF9" w:rsidRPr="00061AB7" w:rsidRDefault="00CC4CF9">
      <w:pPr>
        <w:pStyle w:val="ConsPlusCell"/>
        <w:jc w:val="both"/>
      </w:pPr>
      <w:r w:rsidRPr="00061AB7">
        <w:t>Ростехрегулирования от 15.12.2009 N 784-ст</w:t>
      </w:r>
    </w:p>
    <w:p w:rsidR="00CC4CF9" w:rsidRPr="00061AB7" w:rsidRDefault="00CC4CF9">
      <w:pPr>
        <w:pStyle w:val="ConsPlusCell"/>
        <w:jc w:val="both"/>
      </w:pPr>
      <w:r w:rsidRPr="00061AB7">
        <w:t>02 5149     8     Альтернативные виды топлива прочие</w:t>
      </w:r>
    </w:p>
    <w:p w:rsidR="00CC4CF9" w:rsidRPr="00061AB7" w:rsidRDefault="00CC4CF9">
      <w:pPr>
        <w:pStyle w:val="ConsPlusCell"/>
        <w:jc w:val="both"/>
      </w:pPr>
      <w:r w:rsidRPr="00061AB7">
        <w:t>(код 02 5149 введен Изменением N 61/2003 ОКП)</w:t>
      </w:r>
    </w:p>
    <w:p w:rsidR="00CC4CF9" w:rsidRPr="00061AB7" w:rsidRDefault="00CC4CF9">
      <w:pPr>
        <w:pStyle w:val="ConsPlusCell"/>
        <w:jc w:val="both"/>
      </w:pPr>
      <w:bookmarkStart w:id="7" w:name="Par434"/>
      <w:bookmarkEnd w:id="7"/>
      <w:r w:rsidRPr="00061AB7">
        <w:t>02 5150     4     Топливо дизельное класса 2/</w:t>
      </w:r>
    </w:p>
    <w:p w:rsidR="00CC4CF9" w:rsidRPr="00061AB7" w:rsidRDefault="00CC4CF9">
      <w:pPr>
        <w:pStyle w:val="ConsPlusCell"/>
        <w:jc w:val="both"/>
      </w:pPr>
      <w:r w:rsidRPr="00061AB7">
        <w:t>(введен Изменением 77/2009 ОКП, утв. Приказом Ростехрегулирования</w:t>
      </w:r>
    </w:p>
    <w:p w:rsidR="00CC4CF9" w:rsidRPr="00061AB7" w:rsidRDefault="00CC4CF9">
      <w:pPr>
        <w:pStyle w:val="ConsPlusCell"/>
        <w:jc w:val="both"/>
      </w:pPr>
      <w:r w:rsidRPr="00061AB7">
        <w:t>от 15.12.2009 N 784-ст)</w:t>
      </w:r>
    </w:p>
    <w:p w:rsidR="00CC4CF9" w:rsidRPr="00061AB7" w:rsidRDefault="00CC4CF9">
      <w:pPr>
        <w:pStyle w:val="ConsPlusCell"/>
        <w:jc w:val="both"/>
      </w:pPr>
      <w:r w:rsidRPr="00061AB7">
        <w:t>02 5151     6     - для арктического климата</w:t>
      </w:r>
    </w:p>
    <w:p w:rsidR="00CC4CF9" w:rsidRPr="00061AB7" w:rsidRDefault="00CC4CF9">
      <w:pPr>
        <w:pStyle w:val="ConsPlusCell"/>
        <w:jc w:val="both"/>
      </w:pPr>
      <w:r w:rsidRPr="00061AB7">
        <w:t>(введен Изменением 77/2009 ОКП, утв. Приказом Ростехрегулирования</w:t>
      </w:r>
    </w:p>
    <w:p w:rsidR="00CC4CF9" w:rsidRPr="00061AB7" w:rsidRDefault="00CC4CF9">
      <w:pPr>
        <w:pStyle w:val="ConsPlusCell"/>
        <w:jc w:val="both"/>
      </w:pPr>
      <w:r w:rsidRPr="00061AB7">
        <w:t>от 15.12.2009 N 784-ст)</w:t>
      </w:r>
    </w:p>
    <w:p w:rsidR="00CC4CF9" w:rsidRPr="00061AB7" w:rsidRDefault="00CC4CF9">
      <w:pPr>
        <w:pStyle w:val="ConsPlusCell"/>
        <w:jc w:val="both"/>
      </w:pPr>
      <w:r w:rsidRPr="00061AB7">
        <w:t>02 5152     5     - для холодного климата</w:t>
      </w:r>
    </w:p>
    <w:p w:rsidR="00CC4CF9" w:rsidRPr="00061AB7" w:rsidRDefault="00CC4CF9">
      <w:pPr>
        <w:pStyle w:val="ConsPlusCell"/>
        <w:jc w:val="both"/>
      </w:pPr>
      <w:r w:rsidRPr="00061AB7">
        <w:t>(введен Изменением 77/2009 ОКП, утв. Приказом Ростехрегулирования</w:t>
      </w:r>
    </w:p>
    <w:p w:rsidR="00CC4CF9" w:rsidRPr="00061AB7" w:rsidRDefault="00CC4CF9">
      <w:pPr>
        <w:pStyle w:val="ConsPlusCell"/>
        <w:jc w:val="both"/>
      </w:pPr>
      <w:r w:rsidRPr="00061AB7">
        <w:t>от 15.12.2009 N 784-ст)</w:t>
      </w:r>
    </w:p>
    <w:p w:rsidR="00CC4CF9" w:rsidRPr="00061AB7" w:rsidRDefault="00CC4CF9">
      <w:pPr>
        <w:pStyle w:val="ConsPlusCell"/>
        <w:jc w:val="both"/>
      </w:pPr>
      <w:r w:rsidRPr="00061AB7">
        <w:t>02 5153     0     - кроме топлива дизельного для холодного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арктического климата</w:t>
      </w:r>
    </w:p>
    <w:p w:rsidR="00CC4CF9" w:rsidRPr="00061AB7" w:rsidRDefault="00CC4CF9">
      <w:pPr>
        <w:pStyle w:val="ConsPlusCell"/>
        <w:jc w:val="both"/>
      </w:pPr>
      <w:r w:rsidRPr="00061AB7">
        <w:t>(введен Изменением 77/2009 ОКП, утв. Приказом Ростехрегулирования</w:t>
      </w:r>
    </w:p>
    <w:p w:rsidR="00CC4CF9" w:rsidRPr="00061AB7" w:rsidRDefault="00CC4CF9">
      <w:pPr>
        <w:pStyle w:val="ConsPlusCell"/>
        <w:jc w:val="both"/>
      </w:pPr>
      <w:r w:rsidRPr="00061AB7">
        <w:t>от 15.12.2009 N 784-ст)</w:t>
      </w:r>
    </w:p>
    <w:p w:rsidR="00CC4CF9" w:rsidRPr="00061AB7" w:rsidRDefault="00CC4CF9">
      <w:pPr>
        <w:pStyle w:val="ConsPlusCell"/>
        <w:jc w:val="both"/>
      </w:pPr>
      <w:bookmarkStart w:id="8" w:name="Par447"/>
      <w:bookmarkEnd w:id="8"/>
      <w:r w:rsidRPr="00061AB7">
        <w:t>02 5160     9     Топливо дизельное класса 3/</w:t>
      </w:r>
    </w:p>
    <w:p w:rsidR="00CC4CF9" w:rsidRPr="00061AB7" w:rsidRDefault="00CC4CF9">
      <w:pPr>
        <w:pStyle w:val="ConsPlusCell"/>
        <w:jc w:val="both"/>
      </w:pPr>
      <w:r w:rsidRPr="00061AB7">
        <w:t>(введен Изменением 77/2009 ОКП, утв. Приказом Ростехрегулирования</w:t>
      </w:r>
    </w:p>
    <w:p w:rsidR="00CC4CF9" w:rsidRPr="00061AB7" w:rsidRDefault="00CC4CF9">
      <w:pPr>
        <w:pStyle w:val="ConsPlusCell"/>
        <w:jc w:val="both"/>
      </w:pPr>
      <w:r w:rsidRPr="00061AB7">
        <w:t>от 15.12.2009 N 784-ст)</w:t>
      </w:r>
    </w:p>
    <w:p w:rsidR="00CC4CF9" w:rsidRPr="00061AB7" w:rsidRDefault="00CC4CF9">
      <w:pPr>
        <w:pStyle w:val="ConsPlusCell"/>
        <w:jc w:val="both"/>
      </w:pPr>
      <w:r w:rsidRPr="00061AB7">
        <w:t>02 5161     4     - для арктического климата</w:t>
      </w:r>
    </w:p>
    <w:p w:rsidR="00CC4CF9" w:rsidRPr="00061AB7" w:rsidRDefault="00CC4CF9">
      <w:pPr>
        <w:pStyle w:val="ConsPlusCell"/>
        <w:jc w:val="both"/>
      </w:pPr>
      <w:r w:rsidRPr="00061AB7">
        <w:t>(введен Изменением 77/2009 ОКП, утв. Приказом Ростехрегулирования</w:t>
      </w:r>
    </w:p>
    <w:p w:rsidR="00CC4CF9" w:rsidRPr="00061AB7" w:rsidRDefault="00CC4CF9">
      <w:pPr>
        <w:pStyle w:val="ConsPlusCell"/>
        <w:jc w:val="both"/>
      </w:pPr>
      <w:r w:rsidRPr="00061AB7">
        <w:t>от 15.12.2009 N 784-ст)</w:t>
      </w:r>
    </w:p>
    <w:p w:rsidR="00CC4CF9" w:rsidRPr="00061AB7" w:rsidRDefault="00CC4CF9">
      <w:pPr>
        <w:pStyle w:val="ConsPlusCell"/>
        <w:jc w:val="both"/>
      </w:pPr>
      <w:r w:rsidRPr="00061AB7">
        <w:t>02 5162     9     - для холодного климата</w:t>
      </w:r>
    </w:p>
    <w:p w:rsidR="00CC4CF9" w:rsidRPr="00061AB7" w:rsidRDefault="00CC4CF9">
      <w:pPr>
        <w:pStyle w:val="ConsPlusCell"/>
        <w:jc w:val="both"/>
      </w:pPr>
      <w:r w:rsidRPr="00061AB7">
        <w:t>(введен Изменением 77/2009 ОКП, утв. Приказом Ростехрегулирования</w:t>
      </w:r>
    </w:p>
    <w:p w:rsidR="00CC4CF9" w:rsidRPr="00061AB7" w:rsidRDefault="00CC4CF9">
      <w:pPr>
        <w:pStyle w:val="ConsPlusCell"/>
        <w:jc w:val="both"/>
      </w:pPr>
      <w:r w:rsidRPr="00061AB7">
        <w:t>от 15.12.2009 N 784-ст)</w:t>
      </w:r>
    </w:p>
    <w:p w:rsidR="00CC4CF9" w:rsidRPr="00061AB7" w:rsidRDefault="00CC4CF9">
      <w:pPr>
        <w:pStyle w:val="ConsPlusCell"/>
        <w:jc w:val="both"/>
      </w:pPr>
      <w:r w:rsidRPr="00061AB7">
        <w:t>02 5163     5     - кроме топлива дизельного для холодного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арктического климата</w:t>
      </w:r>
    </w:p>
    <w:p w:rsidR="00CC4CF9" w:rsidRPr="00061AB7" w:rsidRDefault="00CC4CF9">
      <w:pPr>
        <w:pStyle w:val="ConsPlusCell"/>
        <w:jc w:val="both"/>
      </w:pPr>
      <w:r w:rsidRPr="00061AB7">
        <w:t>(введен Изменением 77/2009 ОКП, утв. Приказом Ростехрегулирования</w:t>
      </w:r>
    </w:p>
    <w:p w:rsidR="00CC4CF9" w:rsidRPr="00061AB7" w:rsidRDefault="00CC4CF9">
      <w:pPr>
        <w:pStyle w:val="ConsPlusCell"/>
        <w:jc w:val="both"/>
      </w:pPr>
      <w:r w:rsidRPr="00061AB7">
        <w:t>от 15.12.2009 N 784-ст)</w:t>
      </w:r>
    </w:p>
    <w:p w:rsidR="00CC4CF9" w:rsidRPr="00061AB7" w:rsidRDefault="00CC4CF9">
      <w:pPr>
        <w:pStyle w:val="ConsPlusCell"/>
        <w:jc w:val="both"/>
      </w:pPr>
      <w:bookmarkStart w:id="9" w:name="Par460"/>
      <w:bookmarkEnd w:id="9"/>
      <w:r w:rsidRPr="00061AB7">
        <w:t>02 5170     3     Топливо дизельное класса 4/</w:t>
      </w:r>
    </w:p>
    <w:p w:rsidR="00CC4CF9" w:rsidRPr="00061AB7" w:rsidRDefault="00CC4CF9">
      <w:pPr>
        <w:pStyle w:val="ConsPlusCell"/>
        <w:jc w:val="both"/>
      </w:pPr>
      <w:r w:rsidRPr="00061AB7">
        <w:t>(введен Изменением 77/2009 ОКП, утв. Приказом Ростехрегулирования</w:t>
      </w:r>
    </w:p>
    <w:p w:rsidR="00CC4CF9" w:rsidRPr="00061AB7" w:rsidRDefault="00CC4CF9">
      <w:pPr>
        <w:pStyle w:val="ConsPlusCell"/>
        <w:jc w:val="both"/>
      </w:pPr>
      <w:r w:rsidRPr="00061AB7">
        <w:t>от 15.12.2009 N 784-ст)</w:t>
      </w:r>
    </w:p>
    <w:p w:rsidR="00CC4CF9" w:rsidRPr="00061AB7" w:rsidRDefault="00CC4CF9">
      <w:pPr>
        <w:pStyle w:val="ConsPlusCell"/>
        <w:jc w:val="both"/>
      </w:pPr>
      <w:r w:rsidRPr="00061AB7">
        <w:t>02 5171     9     - для арктического климата</w:t>
      </w:r>
    </w:p>
    <w:p w:rsidR="00CC4CF9" w:rsidRPr="00061AB7" w:rsidRDefault="00CC4CF9">
      <w:pPr>
        <w:pStyle w:val="ConsPlusCell"/>
        <w:jc w:val="both"/>
      </w:pPr>
      <w:r w:rsidRPr="00061AB7">
        <w:t>(введен Изменением 77/2009 ОКП, утв. Приказом Ростехрегулирования</w:t>
      </w:r>
    </w:p>
    <w:p w:rsidR="00CC4CF9" w:rsidRPr="00061AB7" w:rsidRDefault="00CC4CF9">
      <w:pPr>
        <w:pStyle w:val="ConsPlusCell"/>
        <w:jc w:val="both"/>
      </w:pPr>
      <w:r w:rsidRPr="00061AB7">
        <w:t>от 15.12.2009 N 784-ст)</w:t>
      </w:r>
    </w:p>
    <w:p w:rsidR="00CC4CF9" w:rsidRPr="00061AB7" w:rsidRDefault="00CC4CF9">
      <w:pPr>
        <w:pStyle w:val="ConsPlusCell"/>
        <w:jc w:val="both"/>
      </w:pPr>
      <w:r w:rsidRPr="00061AB7">
        <w:t>02 5172     4     - для холодного климата</w:t>
      </w:r>
    </w:p>
    <w:p w:rsidR="00CC4CF9" w:rsidRPr="00061AB7" w:rsidRDefault="00CC4CF9">
      <w:pPr>
        <w:pStyle w:val="ConsPlusCell"/>
        <w:jc w:val="both"/>
      </w:pPr>
      <w:r w:rsidRPr="00061AB7">
        <w:t>(введен Изменением 77/2009 ОКП, утв. Приказом Ростехрегулирования</w:t>
      </w:r>
    </w:p>
    <w:p w:rsidR="00CC4CF9" w:rsidRPr="00061AB7" w:rsidRDefault="00CC4CF9">
      <w:pPr>
        <w:pStyle w:val="ConsPlusCell"/>
        <w:jc w:val="both"/>
      </w:pPr>
      <w:r w:rsidRPr="00061AB7">
        <w:t>от 15.12.2009 N 784-ст)</w:t>
      </w:r>
    </w:p>
    <w:p w:rsidR="00CC4CF9" w:rsidRPr="00061AB7" w:rsidRDefault="00CC4CF9">
      <w:pPr>
        <w:pStyle w:val="ConsPlusCell"/>
        <w:jc w:val="both"/>
      </w:pPr>
      <w:r w:rsidRPr="00061AB7">
        <w:t>02 5173     2     - кроме топлива дизельного для холодного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арктического климата</w:t>
      </w:r>
    </w:p>
    <w:p w:rsidR="00CC4CF9" w:rsidRPr="00061AB7" w:rsidRDefault="00CC4CF9">
      <w:pPr>
        <w:pStyle w:val="ConsPlusCell"/>
        <w:jc w:val="both"/>
      </w:pPr>
      <w:r w:rsidRPr="00061AB7">
        <w:t>(введен Изменением 77/2009 ОКП, утв. Приказом Ростехрегулирования</w:t>
      </w:r>
    </w:p>
    <w:p w:rsidR="00CC4CF9" w:rsidRPr="00061AB7" w:rsidRDefault="00CC4CF9">
      <w:pPr>
        <w:pStyle w:val="ConsPlusCell"/>
        <w:jc w:val="both"/>
      </w:pPr>
      <w:r w:rsidRPr="00061AB7">
        <w:t>от 15.12.2009 N 784-ст)</w:t>
      </w:r>
    </w:p>
    <w:p w:rsidR="00CC4CF9" w:rsidRPr="00061AB7" w:rsidRDefault="00CC4CF9">
      <w:pPr>
        <w:pStyle w:val="ConsPlusCell"/>
        <w:jc w:val="both"/>
      </w:pPr>
      <w:bookmarkStart w:id="10" w:name="Par473"/>
      <w:bookmarkEnd w:id="10"/>
      <w:r w:rsidRPr="00061AB7">
        <w:t>02 5180     8     Топливо дизельное класса 5/</w:t>
      </w:r>
    </w:p>
    <w:p w:rsidR="00CC4CF9" w:rsidRPr="00061AB7" w:rsidRDefault="00CC4CF9">
      <w:pPr>
        <w:pStyle w:val="ConsPlusCell"/>
        <w:jc w:val="both"/>
      </w:pPr>
      <w:r w:rsidRPr="00061AB7">
        <w:t>(введен Изменением 77/2009 ОКП, утв. Приказом Ростехрегулирования</w:t>
      </w:r>
    </w:p>
    <w:p w:rsidR="00CC4CF9" w:rsidRPr="00061AB7" w:rsidRDefault="00CC4CF9">
      <w:pPr>
        <w:pStyle w:val="ConsPlusCell"/>
        <w:jc w:val="both"/>
      </w:pPr>
      <w:r w:rsidRPr="00061AB7">
        <w:t>от 15.12.2009 N 784-ст)</w:t>
      </w:r>
    </w:p>
    <w:p w:rsidR="00CC4CF9" w:rsidRPr="00061AB7" w:rsidRDefault="00CC4CF9">
      <w:pPr>
        <w:pStyle w:val="ConsPlusCell"/>
        <w:jc w:val="both"/>
      </w:pPr>
      <w:r w:rsidRPr="00061AB7">
        <w:t>02 5181     3     - для арктического климата</w:t>
      </w:r>
    </w:p>
    <w:p w:rsidR="00CC4CF9" w:rsidRPr="00061AB7" w:rsidRDefault="00CC4CF9">
      <w:pPr>
        <w:pStyle w:val="ConsPlusCell"/>
        <w:jc w:val="both"/>
      </w:pPr>
      <w:r w:rsidRPr="00061AB7">
        <w:t>(введен Изменением 77/2009 ОКП, утв. Приказом Ростехрегулирования</w:t>
      </w:r>
    </w:p>
    <w:p w:rsidR="00CC4CF9" w:rsidRPr="00061AB7" w:rsidRDefault="00CC4CF9">
      <w:pPr>
        <w:pStyle w:val="ConsPlusCell"/>
        <w:jc w:val="both"/>
      </w:pPr>
      <w:r w:rsidRPr="00061AB7">
        <w:t>от 15.12.2009 N 784-ст)</w:t>
      </w:r>
    </w:p>
    <w:p w:rsidR="00CC4CF9" w:rsidRPr="00061AB7" w:rsidRDefault="00CC4CF9">
      <w:pPr>
        <w:pStyle w:val="ConsPlusCell"/>
        <w:jc w:val="both"/>
      </w:pPr>
      <w:r w:rsidRPr="00061AB7">
        <w:t>02 5182     9     - для холодного климата</w:t>
      </w:r>
    </w:p>
    <w:p w:rsidR="00CC4CF9" w:rsidRPr="00061AB7" w:rsidRDefault="00CC4CF9">
      <w:pPr>
        <w:pStyle w:val="ConsPlusCell"/>
        <w:jc w:val="both"/>
      </w:pPr>
      <w:r w:rsidRPr="00061AB7">
        <w:t>(введен Изменением 77/2009 ОКП, утв. Приказом Ростехрегулирования</w:t>
      </w:r>
    </w:p>
    <w:p w:rsidR="00CC4CF9" w:rsidRPr="00061AB7" w:rsidRDefault="00CC4CF9">
      <w:pPr>
        <w:pStyle w:val="ConsPlusCell"/>
        <w:jc w:val="both"/>
      </w:pPr>
      <w:r w:rsidRPr="00061AB7">
        <w:t>от 15.12.2009 N 784-ст)</w:t>
      </w:r>
    </w:p>
    <w:p w:rsidR="00CC4CF9" w:rsidRPr="00061AB7" w:rsidRDefault="00CC4CF9">
      <w:pPr>
        <w:pStyle w:val="ConsPlusCell"/>
        <w:jc w:val="both"/>
      </w:pPr>
      <w:r w:rsidRPr="00061AB7">
        <w:t>02 5183     9     - кроме топлива дизельного для холодного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арктического климата</w:t>
      </w:r>
    </w:p>
    <w:p w:rsidR="00CC4CF9" w:rsidRPr="00061AB7" w:rsidRDefault="00CC4CF9">
      <w:pPr>
        <w:pStyle w:val="ConsPlusCell"/>
        <w:jc w:val="both"/>
      </w:pPr>
      <w:r w:rsidRPr="00061AB7">
        <w:t>(введен Изменением 77/2009 ОКП, утв. Приказом Ростехрегулирования</w:t>
      </w:r>
    </w:p>
    <w:p w:rsidR="00CC4CF9" w:rsidRPr="00061AB7" w:rsidRDefault="00CC4CF9">
      <w:pPr>
        <w:pStyle w:val="ConsPlusCell"/>
        <w:jc w:val="both"/>
      </w:pPr>
      <w:r w:rsidRPr="00061AB7">
        <w:t>от 15.12.2009 N 784-ст)</w:t>
      </w:r>
    </w:p>
    <w:p w:rsidR="00CC4CF9" w:rsidRPr="00061AB7" w:rsidRDefault="00CC4CF9">
      <w:pPr>
        <w:pStyle w:val="ConsPlusCell"/>
        <w:jc w:val="both"/>
      </w:pPr>
      <w:bookmarkStart w:id="11" w:name="Par486"/>
      <w:bookmarkEnd w:id="11"/>
      <w:r w:rsidRPr="00061AB7">
        <w:t>02 5196     5     Топливо для судовых газотурбинных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установок</w:t>
      </w:r>
    </w:p>
    <w:p w:rsidR="00CC4CF9" w:rsidRPr="00061AB7" w:rsidRDefault="00CC4CF9">
      <w:pPr>
        <w:pStyle w:val="ConsPlusCell"/>
        <w:jc w:val="both"/>
      </w:pPr>
      <w:r w:rsidRPr="00061AB7">
        <w:t>(введен Изменением 77/2009 ОКП, утв. Приказом Ростехрегулирования</w:t>
      </w:r>
    </w:p>
    <w:p w:rsidR="00CC4CF9" w:rsidRPr="00061AB7" w:rsidRDefault="00CC4CF9">
      <w:pPr>
        <w:pStyle w:val="ConsPlusCell"/>
        <w:jc w:val="both"/>
      </w:pPr>
      <w:r w:rsidRPr="00061AB7">
        <w:t>от 15.12.2009 N 784-ст)</w:t>
      </w:r>
    </w:p>
    <w:p w:rsidR="00CC4CF9" w:rsidRPr="00061AB7" w:rsidRDefault="00CC4CF9">
      <w:pPr>
        <w:pStyle w:val="ConsPlusCell"/>
        <w:jc w:val="both"/>
      </w:pPr>
      <w:r w:rsidRPr="00061AB7">
        <w:t>02 5190     2     Нефтепродукты светлые прочие</w:t>
      </w:r>
    </w:p>
    <w:p w:rsidR="00CC4CF9" w:rsidRPr="00061AB7" w:rsidRDefault="00CC4CF9">
      <w:pPr>
        <w:pStyle w:val="ConsPlusCell"/>
        <w:jc w:val="both"/>
      </w:pPr>
      <w:r w:rsidRPr="00061AB7">
        <w:t>02 5192     3     Топливо печное бытовое</w:t>
      </w:r>
    </w:p>
    <w:p w:rsidR="00CC4CF9" w:rsidRPr="00061AB7" w:rsidRDefault="00CC4CF9">
      <w:pPr>
        <w:pStyle w:val="ConsPlusCell"/>
        <w:jc w:val="both"/>
      </w:pPr>
      <w:r w:rsidRPr="00061AB7">
        <w:t>02 5193     9     Фракции керосино-газойлевые</w:t>
      </w:r>
    </w:p>
    <w:p w:rsidR="00CC4CF9" w:rsidRPr="00061AB7" w:rsidRDefault="00CC4CF9">
      <w:pPr>
        <w:pStyle w:val="ConsPlusCell"/>
        <w:jc w:val="both"/>
      </w:pPr>
      <w:r w:rsidRPr="00061AB7">
        <w:t>02 5194     4     Поглотители</w:t>
      </w:r>
    </w:p>
    <w:p w:rsidR="00CC4CF9" w:rsidRPr="00061AB7" w:rsidRDefault="00CC4CF9">
      <w:pPr>
        <w:pStyle w:val="ConsPlusCell"/>
        <w:jc w:val="both"/>
      </w:pPr>
      <w:r w:rsidRPr="00061AB7">
        <w:t>02 5195     0     Топливо газотурбинное (кроме топлива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судовых газотурбинных установок)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77/2009 ОКП,  утв.  Приказом Ростехрегулирования</w:t>
      </w:r>
    </w:p>
    <w:p w:rsidR="00CC4CF9" w:rsidRPr="00061AB7" w:rsidRDefault="00CC4CF9">
      <w:pPr>
        <w:pStyle w:val="ConsPlusCell"/>
        <w:jc w:val="both"/>
      </w:pPr>
      <w:r w:rsidRPr="00061AB7">
        <w:t>от 15.12.2009 N 784-ст)</w:t>
      </w:r>
    </w:p>
    <w:p w:rsidR="00CC4CF9" w:rsidRPr="00061AB7" w:rsidRDefault="00CC4CF9">
      <w:pPr>
        <w:pStyle w:val="ConsPlusCell"/>
        <w:jc w:val="both"/>
      </w:pPr>
      <w:r w:rsidRPr="00061AB7">
        <w:t>02 5199     1     Нефтепродукты светлые прочие, ранее не указанные</w:t>
      </w:r>
    </w:p>
    <w:p w:rsidR="00CC4CF9" w:rsidRPr="00061AB7" w:rsidRDefault="00CC4CF9">
      <w:pPr>
        <w:pStyle w:val="ConsPlusCell"/>
        <w:jc w:val="both"/>
      </w:pPr>
      <w:r w:rsidRPr="00061AB7">
        <w:t>02 5200     5     Нефтепродукты темные</w:t>
      </w:r>
    </w:p>
    <w:p w:rsidR="00CC4CF9" w:rsidRPr="00061AB7" w:rsidRDefault="00CC4CF9">
      <w:pPr>
        <w:pStyle w:val="ConsPlusCell"/>
        <w:jc w:val="both"/>
      </w:pPr>
      <w:r w:rsidRPr="00061AB7">
        <w:t>02 5210     8     Мазут /</w:t>
      </w:r>
    </w:p>
    <w:p w:rsidR="00CC4CF9" w:rsidRPr="00061AB7" w:rsidRDefault="00CC4CF9">
      <w:pPr>
        <w:pStyle w:val="ConsPlusCell"/>
        <w:jc w:val="both"/>
      </w:pPr>
      <w:r w:rsidRPr="00061AB7">
        <w:t>02 5211     5     - топочный (кроме мазута для мартеновских печей)</w:t>
      </w:r>
    </w:p>
    <w:p w:rsidR="00CC4CF9" w:rsidRPr="00061AB7" w:rsidRDefault="00CC4CF9">
      <w:pPr>
        <w:pStyle w:val="ConsPlusCell"/>
        <w:jc w:val="both"/>
      </w:pPr>
      <w:r w:rsidRPr="00061AB7">
        <w:t>02 5212     0     - для мартеновских печей</w:t>
      </w:r>
    </w:p>
    <w:p w:rsidR="00CC4CF9" w:rsidRPr="00061AB7" w:rsidRDefault="00CC4CF9">
      <w:pPr>
        <w:pStyle w:val="ConsPlusCell"/>
        <w:jc w:val="both"/>
      </w:pPr>
      <w:bookmarkStart w:id="12" w:name="Par503"/>
      <w:bookmarkEnd w:id="12"/>
      <w:r w:rsidRPr="00061AB7">
        <w:t>02 5213     6     - флотский</w:t>
      </w:r>
    </w:p>
    <w:p w:rsidR="00CC4CF9" w:rsidRPr="00061AB7" w:rsidRDefault="00CC4CF9">
      <w:pPr>
        <w:pStyle w:val="ConsPlusCell"/>
        <w:jc w:val="both"/>
      </w:pPr>
      <w:r w:rsidRPr="00061AB7">
        <w:t>02 5220 - 02 5221 исключены.  -  Изменение   77/2009  ОКП,   утв.</w:t>
      </w:r>
    </w:p>
    <w:p w:rsidR="00CC4CF9" w:rsidRPr="00061AB7" w:rsidRDefault="00CC4CF9">
      <w:pPr>
        <w:pStyle w:val="ConsPlusCell"/>
        <w:jc w:val="both"/>
      </w:pPr>
      <w:r w:rsidRPr="00061AB7">
        <w:t>Приказом Ростехрегулирования от 15.12.2009 N 784-ст</w:t>
      </w:r>
    </w:p>
    <w:p w:rsidR="00CC4CF9" w:rsidRPr="00061AB7" w:rsidRDefault="00CC4CF9">
      <w:pPr>
        <w:pStyle w:val="ConsPlusCell"/>
        <w:jc w:val="both"/>
      </w:pPr>
      <w:r w:rsidRPr="00061AB7">
        <w:t>02 5290    4   Нефтепродукты темные прочие</w:t>
      </w:r>
    </w:p>
    <w:p w:rsidR="00CC4CF9" w:rsidRPr="00061AB7" w:rsidRDefault="00CC4CF9">
      <w:pPr>
        <w:pStyle w:val="ConsPlusCell"/>
        <w:jc w:val="both"/>
      </w:pPr>
      <w:r w:rsidRPr="00061AB7">
        <w:t>(введен Изменением 77/2009 ОКП, утв. Приказом Ростехрегулирования</w:t>
      </w:r>
    </w:p>
    <w:p w:rsidR="00CC4CF9" w:rsidRPr="00061AB7" w:rsidRDefault="00CC4CF9">
      <w:pPr>
        <w:pStyle w:val="ConsPlusCell"/>
        <w:jc w:val="both"/>
      </w:pPr>
      <w:r w:rsidRPr="00061AB7">
        <w:t>от 15.12.2009 N 784-ст)</w:t>
      </w:r>
    </w:p>
    <w:p w:rsidR="00CC4CF9" w:rsidRPr="00061AB7" w:rsidRDefault="00CC4CF9">
      <w:pPr>
        <w:pStyle w:val="ConsPlusCell"/>
        <w:jc w:val="both"/>
      </w:pPr>
      <w:r w:rsidRPr="00061AB7">
        <w:t>02 5300     9     Масла смазочные (нефтяные)</w:t>
      </w:r>
    </w:p>
    <w:p w:rsidR="00CC4CF9" w:rsidRPr="00061AB7" w:rsidRDefault="00CC4CF9">
      <w:pPr>
        <w:pStyle w:val="ConsPlusCell"/>
        <w:jc w:val="both"/>
      </w:pPr>
      <w:r w:rsidRPr="00061AB7">
        <w:t>02 5310     3     Масла / моторные</w:t>
      </w:r>
    </w:p>
    <w:p w:rsidR="00CC4CF9" w:rsidRPr="00061AB7" w:rsidRDefault="00CC4CF9">
      <w:pPr>
        <w:pStyle w:val="ConsPlusCell"/>
        <w:jc w:val="both"/>
      </w:pPr>
      <w:r w:rsidRPr="00061AB7">
        <w:t>02 5311     9     - авиационные</w:t>
      </w:r>
    </w:p>
    <w:p w:rsidR="00CC4CF9" w:rsidRPr="00061AB7" w:rsidRDefault="00CC4CF9">
      <w:pPr>
        <w:pStyle w:val="ConsPlusCell"/>
        <w:jc w:val="both"/>
      </w:pPr>
      <w:r w:rsidRPr="00061AB7">
        <w:t>02 5312     4     - для карбюраторных двигателей</w:t>
      </w:r>
    </w:p>
    <w:p w:rsidR="00CC4CF9" w:rsidRPr="00061AB7" w:rsidRDefault="00CC4CF9">
      <w:pPr>
        <w:pStyle w:val="ConsPlusCell"/>
        <w:jc w:val="both"/>
      </w:pPr>
      <w:r w:rsidRPr="00061AB7">
        <w:t>02 5313     5     - дизельные</w:t>
      </w:r>
    </w:p>
    <w:p w:rsidR="00CC4CF9" w:rsidRPr="00061AB7" w:rsidRDefault="00CC4CF9">
      <w:pPr>
        <w:pStyle w:val="ConsPlusCell"/>
        <w:jc w:val="both"/>
      </w:pPr>
      <w:r w:rsidRPr="00061AB7">
        <w:t>02 5314     5     - для карбюраторных и дизельных двигателей</w:t>
      </w:r>
    </w:p>
    <w:p w:rsidR="00CC4CF9" w:rsidRPr="00061AB7" w:rsidRDefault="00CC4CF9">
      <w:pPr>
        <w:pStyle w:val="ConsPlusCell"/>
        <w:jc w:val="both"/>
      </w:pPr>
      <w:r w:rsidRPr="00061AB7">
        <w:t>02 5319     2     - прочие</w:t>
      </w:r>
    </w:p>
    <w:p w:rsidR="00CC4CF9" w:rsidRPr="00061AB7" w:rsidRDefault="00CC4CF9">
      <w:pPr>
        <w:pStyle w:val="ConsPlusCell"/>
        <w:jc w:val="both"/>
      </w:pPr>
      <w:r w:rsidRPr="00061AB7">
        <w:t>02 5330     2     Масла гидравлические /</w:t>
      </w:r>
    </w:p>
    <w:p w:rsidR="00CC4CF9" w:rsidRPr="00061AB7" w:rsidRDefault="00CC4CF9">
      <w:pPr>
        <w:pStyle w:val="ConsPlusCell"/>
        <w:jc w:val="both"/>
      </w:pPr>
      <w:r w:rsidRPr="00061AB7">
        <w:t>02 5331     8     - без присадок</w:t>
      </w:r>
    </w:p>
    <w:p w:rsidR="00CC4CF9" w:rsidRPr="00061AB7" w:rsidRDefault="00CC4CF9">
      <w:pPr>
        <w:pStyle w:val="ConsPlusCell"/>
        <w:jc w:val="both"/>
      </w:pPr>
      <w:r w:rsidRPr="00061AB7">
        <w:t>02 5332     3     - с антиокислительными и антикоррозионными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присадками</w:t>
      </w:r>
    </w:p>
    <w:p w:rsidR="00CC4CF9" w:rsidRPr="00061AB7" w:rsidRDefault="00CC4CF9">
      <w:pPr>
        <w:pStyle w:val="ConsPlusCell"/>
        <w:jc w:val="both"/>
      </w:pPr>
      <w:r w:rsidRPr="00061AB7">
        <w:t>02 5333     9     - с противоизносными присадками</w:t>
      </w:r>
    </w:p>
    <w:p w:rsidR="00CC4CF9" w:rsidRPr="00061AB7" w:rsidRDefault="00CC4CF9">
      <w:pPr>
        <w:pStyle w:val="ConsPlusCell"/>
        <w:jc w:val="both"/>
      </w:pPr>
      <w:r w:rsidRPr="00061AB7">
        <w:t>02 5334     4     - с противоизносными и загущающими присадками</w:t>
      </w:r>
    </w:p>
    <w:p w:rsidR="00CC4CF9" w:rsidRPr="00061AB7" w:rsidRDefault="00CC4CF9">
      <w:pPr>
        <w:pStyle w:val="ConsPlusCell"/>
        <w:jc w:val="both"/>
      </w:pPr>
      <w:r w:rsidRPr="00061AB7">
        <w:t>02 5335     2     - с многофункциональными присадками</w:t>
      </w:r>
    </w:p>
    <w:p w:rsidR="00CC4CF9" w:rsidRPr="00061AB7" w:rsidRDefault="00CC4CF9">
      <w:pPr>
        <w:pStyle w:val="ConsPlusCell"/>
        <w:jc w:val="both"/>
      </w:pPr>
      <w:r w:rsidRPr="00061AB7">
        <w:t>02 5336     5     - с антискачковыми присадками</w:t>
      </w:r>
    </w:p>
    <w:p w:rsidR="00CC4CF9" w:rsidRPr="00061AB7" w:rsidRDefault="00CC4CF9">
      <w:pPr>
        <w:pStyle w:val="ConsPlusCell"/>
        <w:jc w:val="both"/>
      </w:pPr>
      <w:r w:rsidRPr="00061AB7">
        <w:t>02 5337     0     - трудновоспламеняемые</w:t>
      </w:r>
    </w:p>
    <w:p w:rsidR="00CC4CF9" w:rsidRPr="00061AB7" w:rsidRDefault="00CC4CF9">
      <w:pPr>
        <w:pStyle w:val="ConsPlusCell"/>
        <w:jc w:val="both"/>
      </w:pPr>
      <w:r w:rsidRPr="00061AB7">
        <w:t>02 5339     1     - прочие</w:t>
      </w:r>
    </w:p>
    <w:p w:rsidR="00CC4CF9" w:rsidRPr="00061AB7" w:rsidRDefault="00CC4CF9">
      <w:pPr>
        <w:pStyle w:val="ConsPlusCell"/>
        <w:jc w:val="both"/>
      </w:pPr>
      <w:r w:rsidRPr="00061AB7">
        <w:t>02 5340     7     Масла индустриальные /</w:t>
      </w:r>
    </w:p>
    <w:p w:rsidR="00CC4CF9" w:rsidRPr="00061AB7" w:rsidRDefault="00CC4CF9">
      <w:pPr>
        <w:pStyle w:val="ConsPlusCell"/>
        <w:jc w:val="both"/>
      </w:pPr>
      <w:r w:rsidRPr="00061AB7">
        <w:t>02 5341     2     -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02 5342     8     - для гидросистем, зубчатых передач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промышленного оборудования (машинные)</w:t>
      </w:r>
    </w:p>
    <w:p w:rsidR="00CC4CF9" w:rsidRPr="00061AB7" w:rsidRDefault="00CC4CF9">
      <w:pPr>
        <w:pStyle w:val="ConsPlusCell"/>
        <w:jc w:val="both"/>
      </w:pPr>
      <w:r w:rsidRPr="00061AB7">
        <w:t>02 5343     3     - для подшипников скольжения</w:t>
      </w:r>
    </w:p>
    <w:p w:rsidR="00CC4CF9" w:rsidRPr="00061AB7" w:rsidRDefault="00CC4CF9">
      <w:pPr>
        <w:pStyle w:val="ConsPlusCell"/>
        <w:jc w:val="both"/>
      </w:pPr>
      <w:r w:rsidRPr="00061AB7">
        <w:t>02 5344     9     - для прокатных станов</w:t>
      </w:r>
    </w:p>
    <w:p w:rsidR="00CC4CF9" w:rsidRPr="00061AB7" w:rsidRDefault="00CC4CF9">
      <w:pPr>
        <w:pStyle w:val="ConsPlusCell"/>
        <w:jc w:val="both"/>
      </w:pPr>
      <w:r w:rsidRPr="00061AB7">
        <w:t>02 5345     4     - приборные</w:t>
      </w:r>
    </w:p>
    <w:p w:rsidR="00CC4CF9" w:rsidRPr="00061AB7" w:rsidRDefault="00CC4CF9">
      <w:pPr>
        <w:pStyle w:val="ConsPlusCell"/>
        <w:jc w:val="both"/>
      </w:pPr>
      <w:r w:rsidRPr="00061AB7">
        <w:t>02 5346     6     - специального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02 5349     6     - прочие</w:t>
      </w:r>
    </w:p>
    <w:p w:rsidR="00CC4CF9" w:rsidRPr="00061AB7" w:rsidRDefault="00CC4CF9">
      <w:pPr>
        <w:pStyle w:val="ConsPlusCell"/>
        <w:jc w:val="both"/>
      </w:pPr>
      <w:r w:rsidRPr="00061AB7">
        <w:t>02 5350     1     Масла электроизоляционные /</w:t>
      </w:r>
    </w:p>
    <w:p w:rsidR="00CC4CF9" w:rsidRPr="00061AB7" w:rsidRDefault="00CC4CF9">
      <w:pPr>
        <w:pStyle w:val="ConsPlusCell"/>
        <w:jc w:val="both"/>
      </w:pPr>
      <w:r w:rsidRPr="00061AB7">
        <w:t>02 5351     7     - трансформаторные</w:t>
      </w:r>
    </w:p>
    <w:p w:rsidR="00CC4CF9" w:rsidRPr="00061AB7" w:rsidRDefault="00CC4CF9">
      <w:pPr>
        <w:pStyle w:val="ConsPlusCell"/>
        <w:jc w:val="both"/>
      </w:pPr>
      <w:r w:rsidRPr="00061AB7">
        <w:t>02 5352     2     - конденсаторные</w:t>
      </w:r>
    </w:p>
    <w:p w:rsidR="00CC4CF9" w:rsidRPr="00061AB7" w:rsidRDefault="00CC4CF9">
      <w:pPr>
        <w:pStyle w:val="ConsPlusCell"/>
        <w:jc w:val="both"/>
      </w:pPr>
      <w:r w:rsidRPr="00061AB7">
        <w:t>02 5353     8     - кабельные</w:t>
      </w:r>
    </w:p>
    <w:p w:rsidR="00CC4CF9" w:rsidRPr="00061AB7" w:rsidRDefault="00CC4CF9">
      <w:pPr>
        <w:pStyle w:val="ConsPlusCell"/>
        <w:jc w:val="both"/>
      </w:pPr>
      <w:r w:rsidRPr="00061AB7">
        <w:t>02 5360     6     Масла трансмиссионные / для подвижной техники</w:t>
      </w:r>
    </w:p>
    <w:p w:rsidR="00CC4CF9" w:rsidRPr="00061AB7" w:rsidRDefault="00CC4CF9">
      <w:pPr>
        <w:pStyle w:val="ConsPlusCell"/>
        <w:jc w:val="both"/>
      </w:pPr>
      <w:r w:rsidRPr="00061AB7">
        <w:t>02 5361     1     - без присадок</w:t>
      </w:r>
    </w:p>
    <w:p w:rsidR="00CC4CF9" w:rsidRPr="00061AB7" w:rsidRDefault="00CC4CF9">
      <w:pPr>
        <w:pStyle w:val="ConsPlusCell"/>
        <w:jc w:val="both"/>
      </w:pPr>
      <w:r w:rsidRPr="00061AB7">
        <w:t>02 5362     7     - с противоизносными присадками</w:t>
      </w:r>
    </w:p>
    <w:p w:rsidR="00CC4CF9" w:rsidRPr="00061AB7" w:rsidRDefault="00CC4CF9">
      <w:pPr>
        <w:pStyle w:val="ConsPlusCell"/>
        <w:jc w:val="both"/>
      </w:pPr>
      <w:r w:rsidRPr="00061AB7">
        <w:t>02 5363     2     - с противозадирными присадками</w:t>
      </w:r>
    </w:p>
    <w:p w:rsidR="00CC4CF9" w:rsidRPr="00061AB7" w:rsidRDefault="00CC4CF9">
      <w:pPr>
        <w:pStyle w:val="ConsPlusCell"/>
        <w:jc w:val="both"/>
      </w:pPr>
      <w:r w:rsidRPr="00061AB7">
        <w:t>02 5364     8     - с присадками полифункционального действия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(для гипоидных передач грузовых автомобилей)</w:t>
      </w:r>
    </w:p>
    <w:p w:rsidR="00CC4CF9" w:rsidRPr="00061AB7" w:rsidRDefault="00CC4CF9">
      <w:pPr>
        <w:pStyle w:val="ConsPlusCell"/>
        <w:jc w:val="both"/>
      </w:pPr>
      <w:r w:rsidRPr="00061AB7">
        <w:t>02 5365     3     - с присадками полифункционального действия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(для гипоидных передач легковых автомобилей)</w:t>
      </w:r>
    </w:p>
    <w:p w:rsidR="00CC4CF9" w:rsidRPr="00061AB7" w:rsidRDefault="00CC4CF9">
      <w:pPr>
        <w:pStyle w:val="ConsPlusCell"/>
        <w:jc w:val="both"/>
      </w:pPr>
      <w:r w:rsidRPr="00061AB7">
        <w:t>02 5370     0     Масла компрессорные и турбинные</w:t>
      </w:r>
    </w:p>
    <w:p w:rsidR="00CC4CF9" w:rsidRPr="00061AB7" w:rsidRDefault="00CC4CF9">
      <w:pPr>
        <w:pStyle w:val="ConsPlusCell"/>
        <w:jc w:val="both"/>
      </w:pPr>
      <w:r w:rsidRPr="00061AB7">
        <w:t>02 5371     6     Масла турбинные для газовых и паровых турбин</w:t>
      </w:r>
    </w:p>
    <w:p w:rsidR="00CC4CF9" w:rsidRPr="00061AB7" w:rsidRDefault="00CC4CF9">
      <w:pPr>
        <w:pStyle w:val="ConsPlusCell"/>
        <w:jc w:val="both"/>
      </w:pPr>
      <w:r w:rsidRPr="00061AB7">
        <w:t>02 5372     1     Масла компрессорные для поршневых компрессоров</w:t>
      </w:r>
    </w:p>
    <w:p w:rsidR="00CC4CF9" w:rsidRPr="00061AB7" w:rsidRDefault="00CC4CF9">
      <w:pPr>
        <w:pStyle w:val="ConsPlusCell"/>
        <w:jc w:val="both"/>
      </w:pPr>
      <w:r w:rsidRPr="00061AB7">
        <w:t>02 5373     7     Масла компрессорные для холодильных машин</w:t>
      </w:r>
    </w:p>
    <w:p w:rsidR="00CC4CF9" w:rsidRPr="00061AB7" w:rsidRDefault="00CC4CF9">
      <w:pPr>
        <w:pStyle w:val="ConsPlusCell"/>
        <w:jc w:val="both"/>
      </w:pPr>
      <w:r w:rsidRPr="00061AB7">
        <w:t>02 5374     2     Масла компрессорные для вакуумных насосов</w:t>
      </w:r>
    </w:p>
    <w:p w:rsidR="00CC4CF9" w:rsidRPr="00061AB7" w:rsidRDefault="00CC4CF9">
      <w:pPr>
        <w:pStyle w:val="ConsPlusCell"/>
        <w:jc w:val="both"/>
      </w:pPr>
      <w:r w:rsidRPr="00061AB7">
        <w:t>02 5375     8     Масла компрессорные для паровых машин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(цилиндровые)</w:t>
      </w:r>
    </w:p>
    <w:p w:rsidR="00CC4CF9" w:rsidRPr="00061AB7" w:rsidRDefault="00CC4CF9">
      <w:pPr>
        <w:pStyle w:val="ConsPlusCell"/>
        <w:jc w:val="both"/>
      </w:pPr>
      <w:r w:rsidRPr="00061AB7">
        <w:t>02 5376     3     Масла компрессорные для турбокомпрессоров</w:t>
      </w:r>
    </w:p>
    <w:p w:rsidR="00CC4CF9" w:rsidRPr="00061AB7" w:rsidRDefault="00CC4CF9">
      <w:pPr>
        <w:pStyle w:val="ConsPlusCell"/>
        <w:jc w:val="both"/>
      </w:pPr>
      <w:r w:rsidRPr="00061AB7">
        <w:t>02 5380     5     Масла технологические /</w:t>
      </w:r>
    </w:p>
    <w:p w:rsidR="00CC4CF9" w:rsidRPr="00061AB7" w:rsidRDefault="00CC4CF9">
      <w:pPr>
        <w:pStyle w:val="ConsPlusCell"/>
        <w:jc w:val="both"/>
      </w:pPr>
      <w:r w:rsidRPr="00061AB7">
        <w:t>02 5381     0     - закалочные</w:t>
      </w:r>
    </w:p>
    <w:p w:rsidR="00CC4CF9" w:rsidRPr="00061AB7" w:rsidRDefault="00CC4CF9">
      <w:pPr>
        <w:pStyle w:val="ConsPlusCell"/>
        <w:jc w:val="both"/>
      </w:pPr>
      <w:r w:rsidRPr="00061AB7">
        <w:t>02 5382     6     - обкаточные, приработочные</w:t>
      </w:r>
    </w:p>
    <w:p w:rsidR="00CC4CF9" w:rsidRPr="00061AB7" w:rsidRDefault="00CC4CF9">
      <w:pPr>
        <w:pStyle w:val="ConsPlusCell"/>
        <w:jc w:val="both"/>
      </w:pPr>
      <w:r w:rsidRPr="00061AB7">
        <w:t>02 5384     7     - теплоносители</w:t>
      </w:r>
    </w:p>
    <w:p w:rsidR="00CC4CF9" w:rsidRPr="00061AB7" w:rsidRDefault="00CC4CF9">
      <w:pPr>
        <w:pStyle w:val="ConsPlusCell"/>
        <w:jc w:val="both"/>
      </w:pPr>
      <w:r w:rsidRPr="00061AB7">
        <w:t>02 5390     4     Масла / различного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02 5391     5     - для химической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02 5392     0     - белые для пищевой, парфюмерной и медицинской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02 5393     6     - консервационные</w:t>
      </w:r>
    </w:p>
    <w:p w:rsidR="00CC4CF9" w:rsidRPr="00061AB7" w:rsidRDefault="00CC4CF9">
      <w:pPr>
        <w:pStyle w:val="ConsPlusCell"/>
        <w:jc w:val="both"/>
      </w:pPr>
      <w:r w:rsidRPr="00061AB7">
        <w:t>02 5394     1     - сланцевые, парафиновые и для печатных красок</w:t>
      </w:r>
    </w:p>
    <w:p w:rsidR="00CC4CF9" w:rsidRPr="00061AB7" w:rsidRDefault="00CC4CF9">
      <w:pPr>
        <w:pStyle w:val="ConsPlusCell"/>
        <w:jc w:val="both"/>
      </w:pPr>
      <w:r w:rsidRPr="00061AB7">
        <w:t>02 5395     7     - пластификаторы, наполнители и носители</w:t>
      </w:r>
    </w:p>
    <w:p w:rsidR="00CC4CF9" w:rsidRPr="00061AB7" w:rsidRDefault="00CC4CF9">
      <w:pPr>
        <w:pStyle w:val="ConsPlusCell"/>
        <w:jc w:val="both"/>
      </w:pPr>
      <w:r w:rsidRPr="00061AB7">
        <w:t>02 5396     2     - базовые</w:t>
      </w:r>
    </w:p>
    <w:p w:rsidR="00CC4CF9" w:rsidRPr="00061AB7" w:rsidRDefault="00CC4CF9">
      <w:pPr>
        <w:pStyle w:val="ConsPlusCell"/>
        <w:jc w:val="both"/>
      </w:pPr>
      <w:r w:rsidRPr="00061AB7">
        <w:t>02 5399     9     - прочие</w:t>
      </w:r>
    </w:p>
    <w:p w:rsidR="00CC4CF9" w:rsidRPr="00061AB7" w:rsidRDefault="00CC4CF9">
      <w:pPr>
        <w:pStyle w:val="ConsPlusCell"/>
        <w:jc w:val="both"/>
      </w:pPr>
      <w:r w:rsidRPr="00061AB7">
        <w:t>02 5400     2     Смазки пластичные и суспензии для нанесения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твердых смазочных покрытий</w:t>
      </w:r>
    </w:p>
    <w:p w:rsidR="00CC4CF9" w:rsidRPr="00061AB7" w:rsidRDefault="00CC4CF9">
      <w:pPr>
        <w:pStyle w:val="ConsPlusCell"/>
        <w:jc w:val="both"/>
      </w:pPr>
      <w:r w:rsidRPr="00061AB7">
        <w:t>02 5410     7     Смазки пластичные, загущенные простыми мылами /</w:t>
      </w:r>
    </w:p>
    <w:p w:rsidR="00CC4CF9" w:rsidRPr="00061AB7" w:rsidRDefault="00CC4CF9">
      <w:pPr>
        <w:pStyle w:val="ConsPlusCell"/>
        <w:jc w:val="both"/>
      </w:pPr>
      <w:r w:rsidRPr="00061AB7">
        <w:t>02 5411     2     - антифрикционные</w:t>
      </w:r>
    </w:p>
    <w:p w:rsidR="00CC4CF9" w:rsidRPr="00061AB7" w:rsidRDefault="00CC4CF9">
      <w:pPr>
        <w:pStyle w:val="ConsPlusCell"/>
        <w:jc w:val="both"/>
      </w:pPr>
      <w:r w:rsidRPr="00061AB7">
        <w:t>02 5412     8     - уплотнительные</w:t>
      </w:r>
    </w:p>
    <w:p w:rsidR="00CC4CF9" w:rsidRPr="00061AB7" w:rsidRDefault="00CC4CF9">
      <w:pPr>
        <w:pStyle w:val="ConsPlusCell"/>
        <w:jc w:val="both"/>
      </w:pPr>
      <w:r w:rsidRPr="00061AB7">
        <w:t>02 5419     6     - прочие</w:t>
      </w:r>
    </w:p>
    <w:p w:rsidR="00CC4CF9" w:rsidRPr="00061AB7" w:rsidRDefault="00CC4CF9">
      <w:pPr>
        <w:pStyle w:val="ConsPlusCell"/>
        <w:jc w:val="both"/>
      </w:pPr>
      <w:r w:rsidRPr="00061AB7">
        <w:t>02 5420     1     Смазки пластичные, загущенные комплексными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мылами /</w:t>
      </w:r>
    </w:p>
    <w:p w:rsidR="00CC4CF9" w:rsidRPr="00061AB7" w:rsidRDefault="00CC4CF9">
      <w:pPr>
        <w:pStyle w:val="ConsPlusCell"/>
        <w:jc w:val="both"/>
      </w:pPr>
      <w:r w:rsidRPr="00061AB7">
        <w:t>02 5421     7     - антифрикционные</w:t>
      </w:r>
    </w:p>
    <w:p w:rsidR="00CC4CF9" w:rsidRPr="00061AB7" w:rsidRDefault="00CC4CF9">
      <w:pPr>
        <w:pStyle w:val="ConsPlusCell"/>
        <w:jc w:val="both"/>
      </w:pPr>
      <w:r w:rsidRPr="00061AB7">
        <w:t>02 5430     6     Смазки пластичные, загущенные смешанными мылами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добавками /</w:t>
      </w:r>
    </w:p>
    <w:p w:rsidR="00CC4CF9" w:rsidRPr="00061AB7" w:rsidRDefault="00CC4CF9">
      <w:pPr>
        <w:pStyle w:val="ConsPlusCell"/>
        <w:jc w:val="both"/>
      </w:pPr>
      <w:r w:rsidRPr="00061AB7">
        <w:t>02 5431     1     - антифрикционные</w:t>
      </w:r>
    </w:p>
    <w:p w:rsidR="00CC4CF9" w:rsidRPr="00061AB7" w:rsidRDefault="00CC4CF9">
      <w:pPr>
        <w:pStyle w:val="ConsPlusCell"/>
        <w:jc w:val="both"/>
      </w:pPr>
      <w:r w:rsidRPr="00061AB7">
        <w:t>02 5432     7     - уплотнительные</w:t>
      </w:r>
    </w:p>
    <w:p w:rsidR="00CC4CF9" w:rsidRPr="00061AB7" w:rsidRDefault="00CC4CF9">
      <w:pPr>
        <w:pStyle w:val="ConsPlusCell"/>
        <w:jc w:val="both"/>
      </w:pPr>
      <w:r w:rsidRPr="00061AB7">
        <w:t>02 5434     8     - фрикционные</w:t>
      </w:r>
    </w:p>
    <w:p w:rsidR="00CC4CF9" w:rsidRPr="00061AB7" w:rsidRDefault="00CC4CF9">
      <w:pPr>
        <w:pStyle w:val="ConsPlusCell"/>
        <w:jc w:val="both"/>
      </w:pPr>
      <w:r w:rsidRPr="00061AB7">
        <w:t>02 5440     0     Смазки пластичные, загущенные неорганическими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продуктами /</w:t>
      </w:r>
    </w:p>
    <w:p w:rsidR="00CC4CF9" w:rsidRPr="00061AB7" w:rsidRDefault="00CC4CF9">
      <w:pPr>
        <w:pStyle w:val="ConsPlusCell"/>
        <w:jc w:val="both"/>
      </w:pPr>
      <w:r w:rsidRPr="00061AB7">
        <w:t>02 5441     6     - антифрикционные</w:t>
      </w:r>
    </w:p>
    <w:p w:rsidR="00CC4CF9" w:rsidRPr="00061AB7" w:rsidRDefault="00CC4CF9">
      <w:pPr>
        <w:pStyle w:val="ConsPlusCell"/>
        <w:jc w:val="both"/>
      </w:pPr>
      <w:r w:rsidRPr="00061AB7">
        <w:t>02 5442     1     - уплотнительные</w:t>
      </w:r>
    </w:p>
    <w:p w:rsidR="00CC4CF9" w:rsidRPr="00061AB7" w:rsidRDefault="00CC4CF9">
      <w:pPr>
        <w:pStyle w:val="ConsPlusCell"/>
        <w:jc w:val="both"/>
      </w:pPr>
      <w:r w:rsidRPr="00061AB7">
        <w:t>02 5443     7     - защитно-консервационные</w:t>
      </w:r>
    </w:p>
    <w:p w:rsidR="00CC4CF9" w:rsidRPr="00061AB7" w:rsidRDefault="00CC4CF9">
      <w:pPr>
        <w:pStyle w:val="ConsPlusCell"/>
        <w:jc w:val="both"/>
      </w:pPr>
      <w:r w:rsidRPr="00061AB7">
        <w:t>02 5450     5     Смазки пластичные, загущенные органическими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продуктами (кроме углеводородов) /</w:t>
      </w:r>
    </w:p>
    <w:p w:rsidR="00CC4CF9" w:rsidRPr="00061AB7" w:rsidRDefault="00CC4CF9">
      <w:pPr>
        <w:pStyle w:val="ConsPlusCell"/>
        <w:jc w:val="both"/>
      </w:pPr>
      <w:r w:rsidRPr="00061AB7">
        <w:t>02 5451     0     - антифрикционные</w:t>
      </w:r>
    </w:p>
    <w:p w:rsidR="00CC4CF9" w:rsidRPr="00061AB7" w:rsidRDefault="00CC4CF9">
      <w:pPr>
        <w:pStyle w:val="ConsPlusCell"/>
        <w:jc w:val="both"/>
      </w:pPr>
      <w:r w:rsidRPr="00061AB7">
        <w:t>02 5460     0     Смазки пластичные, загущенные углеводородами /</w:t>
      </w:r>
    </w:p>
    <w:p w:rsidR="00CC4CF9" w:rsidRPr="00061AB7" w:rsidRDefault="00CC4CF9">
      <w:pPr>
        <w:pStyle w:val="ConsPlusCell"/>
        <w:jc w:val="both"/>
      </w:pPr>
      <w:r w:rsidRPr="00061AB7">
        <w:t>02 5461     5     - антифрикционные</w:t>
      </w:r>
    </w:p>
    <w:p w:rsidR="00CC4CF9" w:rsidRPr="00061AB7" w:rsidRDefault="00CC4CF9">
      <w:pPr>
        <w:pStyle w:val="ConsPlusCell"/>
        <w:jc w:val="both"/>
      </w:pPr>
      <w:r w:rsidRPr="00061AB7">
        <w:t>02 5462     0     - уплотнительные</w:t>
      </w:r>
    </w:p>
    <w:p w:rsidR="00CC4CF9" w:rsidRPr="00061AB7" w:rsidRDefault="00CC4CF9">
      <w:pPr>
        <w:pStyle w:val="ConsPlusCell"/>
        <w:jc w:val="both"/>
      </w:pPr>
      <w:r w:rsidRPr="00061AB7">
        <w:t>02 5463     6     - защитно-консервационные</w:t>
      </w:r>
    </w:p>
    <w:p w:rsidR="00CC4CF9" w:rsidRPr="00061AB7" w:rsidRDefault="00CC4CF9">
      <w:pPr>
        <w:pStyle w:val="ConsPlusCell"/>
        <w:jc w:val="both"/>
      </w:pPr>
      <w:r w:rsidRPr="00061AB7">
        <w:t>02 5464     1     - фрикционные</w:t>
      </w:r>
    </w:p>
    <w:p w:rsidR="00CC4CF9" w:rsidRPr="00061AB7" w:rsidRDefault="00CC4CF9">
      <w:pPr>
        <w:pStyle w:val="ConsPlusCell"/>
        <w:jc w:val="both"/>
      </w:pPr>
      <w:r w:rsidRPr="00061AB7">
        <w:t>02 5470     4     Суспензии для нанесения твердых смазочных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покрытий /</w:t>
      </w:r>
    </w:p>
    <w:p w:rsidR="00CC4CF9" w:rsidRPr="00061AB7" w:rsidRDefault="00CC4CF9">
      <w:pPr>
        <w:pStyle w:val="ConsPlusCell"/>
        <w:jc w:val="both"/>
      </w:pPr>
      <w:r w:rsidRPr="00061AB7">
        <w:t>02 5471     4     - антифрикционные</w:t>
      </w:r>
    </w:p>
    <w:p w:rsidR="00CC4CF9" w:rsidRPr="00061AB7" w:rsidRDefault="00CC4CF9">
      <w:pPr>
        <w:pStyle w:val="ConsPlusCell"/>
        <w:jc w:val="both"/>
      </w:pPr>
      <w:r w:rsidRPr="00061AB7">
        <w:t>02 5500     6     Углеводороды твердые (нефтяные и сланцевые)</w:t>
      </w:r>
    </w:p>
    <w:p w:rsidR="00CC4CF9" w:rsidRPr="00061AB7" w:rsidRDefault="00CC4CF9">
      <w:pPr>
        <w:pStyle w:val="ConsPlusCell"/>
        <w:jc w:val="both"/>
      </w:pPr>
      <w:r w:rsidRPr="00061AB7">
        <w:t>02 5510     0     Парафины нефтяные /</w:t>
      </w:r>
    </w:p>
    <w:p w:rsidR="00CC4CF9" w:rsidRPr="00061AB7" w:rsidRDefault="00CC4CF9">
      <w:pPr>
        <w:pStyle w:val="ConsPlusCell"/>
        <w:jc w:val="both"/>
      </w:pPr>
      <w:r w:rsidRPr="00061AB7">
        <w:t>02 5511     6     - твердые белые</w:t>
      </w:r>
    </w:p>
    <w:p w:rsidR="00CC4CF9" w:rsidRPr="00061AB7" w:rsidRDefault="00CC4CF9">
      <w:pPr>
        <w:pStyle w:val="ConsPlusCell"/>
        <w:jc w:val="both"/>
      </w:pPr>
      <w:r w:rsidRPr="00061AB7">
        <w:t>02 5512     1     - твердые желтые</w:t>
      </w:r>
    </w:p>
    <w:p w:rsidR="00CC4CF9" w:rsidRPr="00061AB7" w:rsidRDefault="00CC4CF9">
      <w:pPr>
        <w:pStyle w:val="ConsPlusCell"/>
        <w:jc w:val="both"/>
      </w:pPr>
      <w:r w:rsidRPr="00061AB7">
        <w:t>02 5513     7     - жидкие мягкие</w:t>
      </w:r>
    </w:p>
    <w:p w:rsidR="00CC4CF9" w:rsidRPr="00061AB7" w:rsidRDefault="00CC4CF9">
      <w:pPr>
        <w:pStyle w:val="ConsPlusCell"/>
        <w:jc w:val="both"/>
      </w:pPr>
      <w:r w:rsidRPr="00061AB7">
        <w:t>02 5519     0     - прочие</w:t>
      </w:r>
    </w:p>
    <w:p w:rsidR="00CC4CF9" w:rsidRPr="00061AB7" w:rsidRDefault="00CC4CF9">
      <w:pPr>
        <w:pStyle w:val="ConsPlusCell"/>
        <w:jc w:val="both"/>
      </w:pPr>
      <w:r w:rsidRPr="00061AB7">
        <w:t>02 5520     5     Церезины и композиции церезиновые</w:t>
      </w:r>
    </w:p>
    <w:p w:rsidR="00CC4CF9" w:rsidRPr="00061AB7" w:rsidRDefault="00CC4CF9">
      <w:pPr>
        <w:pStyle w:val="ConsPlusCell"/>
        <w:jc w:val="both"/>
      </w:pPr>
      <w:r w:rsidRPr="00061AB7">
        <w:t>02 5521     0     Церезины</w:t>
      </w:r>
    </w:p>
    <w:p w:rsidR="00CC4CF9" w:rsidRPr="00061AB7" w:rsidRDefault="00CC4CF9">
      <w:pPr>
        <w:pStyle w:val="ConsPlusCell"/>
        <w:jc w:val="both"/>
      </w:pPr>
      <w:r w:rsidRPr="00061AB7">
        <w:t>02 5522     6     Композиции церезиновые</w:t>
      </w:r>
    </w:p>
    <w:p w:rsidR="00CC4CF9" w:rsidRPr="00061AB7" w:rsidRDefault="00CC4CF9">
      <w:pPr>
        <w:pStyle w:val="ConsPlusCell"/>
        <w:jc w:val="both"/>
      </w:pPr>
      <w:r w:rsidRPr="00061AB7">
        <w:t>02 5530     7     Вазелины нефтяные, петролатумы и озокериты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нефтяные</w:t>
      </w:r>
    </w:p>
    <w:p w:rsidR="00CC4CF9" w:rsidRPr="00061AB7" w:rsidRDefault="00CC4CF9">
      <w:pPr>
        <w:pStyle w:val="ConsPlusCell"/>
        <w:jc w:val="both"/>
      </w:pPr>
      <w:r w:rsidRPr="00061AB7">
        <w:t>02 5531     5     Вазелины нефтяные</w:t>
      </w:r>
    </w:p>
    <w:p w:rsidR="00CC4CF9" w:rsidRPr="00061AB7" w:rsidRDefault="00CC4CF9">
      <w:pPr>
        <w:pStyle w:val="ConsPlusCell"/>
        <w:jc w:val="both"/>
      </w:pPr>
      <w:r w:rsidRPr="00061AB7">
        <w:t>02 5533     6     Петролатумы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Пояснение: попутный продукт депарафинизации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дистиллятных и остаточных масел</w:t>
      </w:r>
    </w:p>
    <w:p w:rsidR="00CC4CF9" w:rsidRPr="00061AB7" w:rsidRDefault="00CC4CF9">
      <w:pPr>
        <w:pStyle w:val="ConsPlusCell"/>
        <w:jc w:val="both"/>
      </w:pPr>
      <w:r w:rsidRPr="00061AB7">
        <w:t>02 5534     1     Озокериты нефтяные</w:t>
      </w:r>
    </w:p>
    <w:p w:rsidR="00CC4CF9" w:rsidRPr="00061AB7" w:rsidRDefault="00CC4CF9">
      <w:pPr>
        <w:pStyle w:val="ConsPlusCell"/>
        <w:jc w:val="both"/>
      </w:pPr>
      <w:r w:rsidRPr="00061AB7">
        <w:t>02 5540     4     Продукция восковая (нефтяная)</w:t>
      </w:r>
    </w:p>
    <w:p w:rsidR="00CC4CF9" w:rsidRPr="00061AB7" w:rsidRDefault="00CC4CF9">
      <w:pPr>
        <w:pStyle w:val="ConsPlusCell"/>
        <w:jc w:val="both"/>
      </w:pPr>
      <w:r w:rsidRPr="00061AB7">
        <w:t>02 5541     0     Составы для заливки кабельных муфт</w:t>
      </w:r>
    </w:p>
    <w:p w:rsidR="00CC4CF9" w:rsidRPr="00061AB7" w:rsidRDefault="00CC4CF9">
      <w:pPr>
        <w:pStyle w:val="ConsPlusCell"/>
        <w:jc w:val="both"/>
      </w:pPr>
      <w:r w:rsidRPr="00061AB7">
        <w:t>02 5542     5     Массы прошпарочные и заливочные для кабелей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связи</w:t>
      </w:r>
    </w:p>
    <w:p w:rsidR="00CC4CF9" w:rsidRPr="00061AB7" w:rsidRDefault="00CC4CF9">
      <w:pPr>
        <w:pStyle w:val="ConsPlusCell"/>
        <w:jc w:val="both"/>
      </w:pPr>
      <w:r w:rsidRPr="00061AB7">
        <w:t>02 5543     0     Составы восковые для пищевой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02 5544     6     Составы восковые пропиточные</w:t>
      </w:r>
    </w:p>
    <w:p w:rsidR="00CC4CF9" w:rsidRPr="00061AB7" w:rsidRDefault="00CC4CF9">
      <w:pPr>
        <w:pStyle w:val="ConsPlusCell"/>
        <w:jc w:val="both"/>
      </w:pPr>
      <w:r w:rsidRPr="00061AB7">
        <w:t>02 5545     1     Составы восковые для флегматизаторов</w:t>
      </w:r>
    </w:p>
    <w:p w:rsidR="00CC4CF9" w:rsidRPr="00061AB7" w:rsidRDefault="00CC4CF9">
      <w:pPr>
        <w:pStyle w:val="ConsPlusCell"/>
        <w:jc w:val="both"/>
      </w:pPr>
      <w:r w:rsidRPr="00061AB7">
        <w:t>02 5546     7     Составы восковые различного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02 5600     3     Битумы нефтяные и сланцевые</w:t>
      </w:r>
    </w:p>
    <w:p w:rsidR="00CC4CF9" w:rsidRPr="00061AB7" w:rsidRDefault="00CC4CF9">
      <w:pPr>
        <w:pStyle w:val="ConsPlusCell"/>
        <w:jc w:val="both"/>
      </w:pPr>
      <w:r w:rsidRPr="00061AB7">
        <w:t>02 5610     4     Битумы нефтяные дорожные /</w:t>
      </w:r>
    </w:p>
    <w:p w:rsidR="00CC4CF9" w:rsidRPr="00061AB7" w:rsidRDefault="00CC4CF9">
      <w:pPr>
        <w:pStyle w:val="ConsPlusCell"/>
        <w:jc w:val="both"/>
      </w:pPr>
      <w:r w:rsidRPr="00061AB7">
        <w:t>02 5611     7     - жидкие</w:t>
      </w:r>
    </w:p>
    <w:p w:rsidR="00CC4CF9" w:rsidRPr="00061AB7" w:rsidRDefault="00CC4CF9">
      <w:pPr>
        <w:pStyle w:val="ConsPlusCell"/>
        <w:jc w:val="both"/>
      </w:pPr>
      <w:r w:rsidRPr="00061AB7">
        <w:t>02 5612     5     - вязкие</w:t>
      </w:r>
    </w:p>
    <w:p w:rsidR="00CC4CF9" w:rsidRPr="00061AB7" w:rsidRDefault="00CC4CF9">
      <w:pPr>
        <w:pStyle w:val="ConsPlusCell"/>
        <w:jc w:val="both"/>
      </w:pPr>
      <w:r w:rsidRPr="00061AB7">
        <w:t>02 5620     9     Битумы нефтяные строительные, кровельные,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изоляционные и другие /</w:t>
      </w:r>
    </w:p>
    <w:p w:rsidR="00CC4CF9" w:rsidRPr="00061AB7" w:rsidRDefault="00CC4CF9">
      <w:pPr>
        <w:pStyle w:val="ConsPlusCell"/>
        <w:jc w:val="both"/>
      </w:pPr>
      <w:r w:rsidRPr="00061AB7">
        <w:t>02 5622     0     - вязкие</w:t>
      </w:r>
    </w:p>
    <w:p w:rsidR="00CC4CF9" w:rsidRPr="00061AB7" w:rsidRDefault="00CC4CF9">
      <w:pPr>
        <w:pStyle w:val="ConsPlusCell"/>
        <w:jc w:val="both"/>
      </w:pPr>
      <w:r w:rsidRPr="00061AB7">
        <w:t>02 5623     5     - пластичные</w:t>
      </w:r>
    </w:p>
    <w:p w:rsidR="00CC4CF9" w:rsidRPr="00061AB7" w:rsidRDefault="00CC4CF9">
      <w:pPr>
        <w:pStyle w:val="ConsPlusCell"/>
        <w:jc w:val="both"/>
      </w:pPr>
      <w:r w:rsidRPr="00061AB7">
        <w:t>02 5624     0     - высокопластичные</w:t>
      </w:r>
    </w:p>
    <w:p w:rsidR="00CC4CF9" w:rsidRPr="00061AB7" w:rsidRDefault="00CC4CF9">
      <w:pPr>
        <w:pStyle w:val="ConsPlusCell"/>
        <w:jc w:val="both"/>
      </w:pPr>
      <w:r w:rsidRPr="00061AB7">
        <w:t>02 5625     6     - хрупкие</w:t>
      </w:r>
    </w:p>
    <w:p w:rsidR="00CC4CF9" w:rsidRPr="00061AB7" w:rsidRDefault="00CC4CF9">
      <w:pPr>
        <w:pStyle w:val="ConsPlusCell"/>
        <w:jc w:val="both"/>
      </w:pPr>
      <w:r w:rsidRPr="00061AB7">
        <w:t>02 5630     3     Битумы нефтяные специального назначения /</w:t>
      </w:r>
    </w:p>
    <w:p w:rsidR="00CC4CF9" w:rsidRPr="00061AB7" w:rsidRDefault="00CC4CF9">
      <w:pPr>
        <w:pStyle w:val="ConsPlusCell"/>
        <w:jc w:val="both"/>
      </w:pPr>
      <w:r w:rsidRPr="00061AB7">
        <w:t>02 5633     4     - пластичные</w:t>
      </w:r>
    </w:p>
    <w:p w:rsidR="00CC4CF9" w:rsidRPr="00061AB7" w:rsidRDefault="00CC4CF9">
      <w:pPr>
        <w:pStyle w:val="ConsPlusCell"/>
        <w:jc w:val="both"/>
      </w:pPr>
      <w:r w:rsidRPr="00061AB7">
        <w:t>02 5634     5     - высокопластичные</w:t>
      </w:r>
    </w:p>
    <w:p w:rsidR="00CC4CF9" w:rsidRPr="00061AB7" w:rsidRDefault="00CC4CF9">
      <w:pPr>
        <w:pStyle w:val="ConsPlusCell"/>
        <w:jc w:val="both"/>
      </w:pPr>
      <w:r w:rsidRPr="00061AB7">
        <w:t>02 5635     0     - хрупкие</w:t>
      </w:r>
    </w:p>
    <w:p w:rsidR="00CC4CF9" w:rsidRPr="00061AB7" w:rsidRDefault="00CC4CF9">
      <w:pPr>
        <w:pStyle w:val="ConsPlusCell"/>
        <w:jc w:val="both"/>
      </w:pPr>
      <w:r w:rsidRPr="00061AB7">
        <w:t>02 5639     2     - прочие</w:t>
      </w:r>
    </w:p>
    <w:p w:rsidR="00CC4CF9" w:rsidRPr="00061AB7" w:rsidRDefault="00CC4CF9">
      <w:pPr>
        <w:pStyle w:val="ConsPlusCell"/>
        <w:jc w:val="both"/>
      </w:pPr>
      <w:r w:rsidRPr="00061AB7">
        <w:t>02 5690     0     Битумы нефтяные и сланцевые прочие</w:t>
      </w:r>
    </w:p>
    <w:p w:rsidR="00CC4CF9" w:rsidRPr="00061AB7" w:rsidRDefault="00CC4CF9">
      <w:pPr>
        <w:pStyle w:val="ConsPlusCell"/>
        <w:jc w:val="both"/>
      </w:pPr>
      <w:r w:rsidRPr="00061AB7">
        <w:t>02 5691     6     Битумы сланцевые</w:t>
      </w:r>
    </w:p>
    <w:p w:rsidR="00CC4CF9" w:rsidRPr="00061AB7" w:rsidRDefault="00CC4CF9">
      <w:pPr>
        <w:pStyle w:val="ConsPlusCell"/>
        <w:jc w:val="both"/>
      </w:pPr>
      <w:r w:rsidRPr="00061AB7">
        <w:t>02 5700     3     Присадки</w:t>
      </w:r>
    </w:p>
    <w:p w:rsidR="00CC4CF9" w:rsidRPr="00061AB7" w:rsidRDefault="00CC4CF9">
      <w:pPr>
        <w:pStyle w:val="ConsPlusCell"/>
        <w:jc w:val="both"/>
      </w:pPr>
      <w:r w:rsidRPr="00061AB7">
        <w:t>02 5710     8     Присадки к смазочным материалам /</w:t>
      </w:r>
    </w:p>
    <w:p w:rsidR="00CC4CF9" w:rsidRPr="00061AB7" w:rsidRDefault="00CC4CF9">
      <w:pPr>
        <w:pStyle w:val="ConsPlusCell"/>
        <w:jc w:val="both"/>
      </w:pPr>
      <w:r w:rsidRPr="00061AB7">
        <w:t>02 5711     3     - антиокислительные</w:t>
      </w:r>
    </w:p>
    <w:p w:rsidR="00CC4CF9" w:rsidRPr="00061AB7" w:rsidRDefault="00CC4CF9">
      <w:pPr>
        <w:pStyle w:val="ConsPlusCell"/>
        <w:jc w:val="both"/>
      </w:pPr>
      <w:r w:rsidRPr="00061AB7">
        <w:t>02 5712     9     - противокоррозионные и ингибиторы</w:t>
      </w:r>
    </w:p>
    <w:p w:rsidR="00CC4CF9" w:rsidRPr="00061AB7" w:rsidRDefault="00CC4CF9">
      <w:pPr>
        <w:pStyle w:val="ConsPlusCell"/>
        <w:jc w:val="both"/>
      </w:pPr>
      <w:r w:rsidRPr="00061AB7">
        <w:t>02 5713     4     - моюще-диспергирующие</w:t>
      </w:r>
    </w:p>
    <w:p w:rsidR="00CC4CF9" w:rsidRPr="00061AB7" w:rsidRDefault="00CC4CF9">
      <w:pPr>
        <w:pStyle w:val="ConsPlusCell"/>
        <w:jc w:val="both"/>
      </w:pPr>
      <w:r w:rsidRPr="00061AB7">
        <w:t>02 5714     4     - противозадирные, противоизносные</w:t>
      </w:r>
    </w:p>
    <w:p w:rsidR="00CC4CF9" w:rsidRPr="00061AB7" w:rsidRDefault="00CC4CF9">
      <w:pPr>
        <w:pStyle w:val="ConsPlusCell"/>
        <w:jc w:val="both"/>
      </w:pPr>
      <w:r w:rsidRPr="00061AB7">
        <w:t>02 5715     5     - депрессорные</w:t>
      </w:r>
    </w:p>
    <w:p w:rsidR="00CC4CF9" w:rsidRPr="00061AB7" w:rsidRDefault="00CC4CF9">
      <w:pPr>
        <w:pStyle w:val="ConsPlusCell"/>
        <w:jc w:val="both"/>
      </w:pPr>
      <w:r w:rsidRPr="00061AB7">
        <w:t>02 5716     0     - вязкостные</w:t>
      </w:r>
    </w:p>
    <w:p w:rsidR="00CC4CF9" w:rsidRPr="00061AB7" w:rsidRDefault="00CC4CF9">
      <w:pPr>
        <w:pStyle w:val="ConsPlusCell"/>
        <w:jc w:val="both"/>
      </w:pPr>
      <w:r w:rsidRPr="00061AB7">
        <w:t>02 5717     6     - противопенные</w:t>
      </w:r>
    </w:p>
    <w:p w:rsidR="00CC4CF9" w:rsidRPr="00061AB7" w:rsidRDefault="00CC4CF9">
      <w:pPr>
        <w:pStyle w:val="ConsPlusCell"/>
        <w:jc w:val="both"/>
      </w:pPr>
      <w:r w:rsidRPr="00061AB7">
        <w:t>02 5719     7     - прочие</w:t>
      </w:r>
    </w:p>
    <w:p w:rsidR="00CC4CF9" w:rsidRPr="00061AB7" w:rsidRDefault="00CC4CF9">
      <w:pPr>
        <w:pStyle w:val="ConsPlusCell"/>
        <w:jc w:val="both"/>
      </w:pPr>
      <w:r w:rsidRPr="00061AB7">
        <w:t>02 5720     2     Присадки к топливу /</w:t>
      </w:r>
    </w:p>
    <w:p w:rsidR="00CC4CF9" w:rsidRPr="00061AB7" w:rsidRDefault="00CC4CF9">
      <w:pPr>
        <w:pStyle w:val="ConsPlusCell"/>
        <w:jc w:val="both"/>
      </w:pPr>
      <w:r w:rsidRPr="00061AB7">
        <w:t>02 5721     8     - антиокислительные</w:t>
      </w:r>
    </w:p>
    <w:p w:rsidR="00CC4CF9" w:rsidRPr="00061AB7" w:rsidRDefault="00CC4CF9">
      <w:pPr>
        <w:pStyle w:val="ConsPlusCell"/>
        <w:jc w:val="both"/>
      </w:pPr>
      <w:r w:rsidRPr="00061AB7">
        <w:t>02 5722     3     - противоизносные</w:t>
      </w:r>
    </w:p>
    <w:p w:rsidR="00CC4CF9" w:rsidRPr="00061AB7" w:rsidRDefault="00CC4CF9">
      <w:pPr>
        <w:pStyle w:val="ConsPlusCell"/>
        <w:jc w:val="both"/>
      </w:pPr>
      <w:r w:rsidRPr="00061AB7">
        <w:t>02 5723     9     - антистатические</w:t>
      </w:r>
    </w:p>
    <w:p w:rsidR="00CC4CF9" w:rsidRPr="00061AB7" w:rsidRDefault="00CC4CF9">
      <w:pPr>
        <w:pStyle w:val="ConsPlusCell"/>
        <w:jc w:val="both"/>
      </w:pPr>
      <w:r w:rsidRPr="00061AB7">
        <w:t>02 5724     4     - антиобледенительные</w:t>
      </w:r>
    </w:p>
    <w:p w:rsidR="00CC4CF9" w:rsidRPr="00061AB7" w:rsidRDefault="00CC4CF9">
      <w:pPr>
        <w:pStyle w:val="ConsPlusCell"/>
        <w:jc w:val="both"/>
      </w:pPr>
      <w:r w:rsidRPr="00061AB7">
        <w:t>02 5725     8     - повышающие октавное число</w:t>
      </w:r>
    </w:p>
    <w:p w:rsidR="00CC4CF9" w:rsidRPr="00061AB7" w:rsidRDefault="00CC4CF9">
      <w:pPr>
        <w:pStyle w:val="ConsPlusCell"/>
        <w:jc w:val="both"/>
      </w:pPr>
      <w:r w:rsidRPr="00061AB7">
        <w:t>02 5726     5     - депрессорные</w:t>
      </w:r>
    </w:p>
    <w:p w:rsidR="00CC4CF9" w:rsidRPr="00061AB7" w:rsidRDefault="00CC4CF9">
      <w:pPr>
        <w:pStyle w:val="ConsPlusCell"/>
        <w:jc w:val="both"/>
      </w:pPr>
      <w:r w:rsidRPr="00061AB7">
        <w:t>02 5727     0     - противодымные и антинагарные</w:t>
      </w:r>
    </w:p>
    <w:p w:rsidR="00CC4CF9" w:rsidRPr="00061AB7" w:rsidRDefault="00CC4CF9">
      <w:pPr>
        <w:pStyle w:val="ConsPlusCell"/>
        <w:jc w:val="both"/>
      </w:pPr>
      <w:r w:rsidRPr="00061AB7">
        <w:t>02 5729     1     - прочие</w:t>
      </w:r>
    </w:p>
    <w:p w:rsidR="00CC4CF9" w:rsidRPr="00061AB7" w:rsidRDefault="00CC4CF9">
      <w:pPr>
        <w:pStyle w:val="ConsPlusCell"/>
        <w:jc w:val="both"/>
      </w:pPr>
      <w:r w:rsidRPr="00061AB7">
        <w:t>02 5730     7     Присадки / к смазкам, битумам и различного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назначения</w:t>
      </w:r>
    </w:p>
    <w:p w:rsidR="00CC4CF9" w:rsidRPr="00061AB7" w:rsidRDefault="00CC4CF9">
      <w:pPr>
        <w:pStyle w:val="ConsPlusCell"/>
        <w:jc w:val="both"/>
      </w:pPr>
      <w:r w:rsidRPr="00061AB7">
        <w:t>02 5731     2     - к смазкам</w:t>
      </w:r>
    </w:p>
    <w:p w:rsidR="00CC4CF9" w:rsidRPr="00061AB7" w:rsidRDefault="00CC4CF9">
      <w:pPr>
        <w:pStyle w:val="ConsPlusCell"/>
        <w:jc w:val="both"/>
      </w:pPr>
      <w:r w:rsidRPr="00061AB7">
        <w:t>02 5732     8     - к битумам</w:t>
      </w:r>
    </w:p>
    <w:p w:rsidR="00CC4CF9" w:rsidRPr="00061AB7" w:rsidRDefault="00CC4CF9">
      <w:pPr>
        <w:pStyle w:val="ConsPlusCell"/>
        <w:jc w:val="both"/>
      </w:pPr>
      <w:r w:rsidRPr="00061AB7">
        <w:t>02 5739     6     - различного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02 5800     7     Нефтепродукты разные</w:t>
      </w:r>
    </w:p>
    <w:p w:rsidR="00CC4CF9" w:rsidRPr="00061AB7" w:rsidRDefault="00CC4CF9">
      <w:pPr>
        <w:pStyle w:val="ConsPlusCell"/>
        <w:jc w:val="both"/>
      </w:pPr>
      <w:r w:rsidRPr="00061AB7">
        <w:t>02 5810     1     Кислоты нефтяные и их соли</w:t>
      </w:r>
    </w:p>
    <w:p w:rsidR="00CC4CF9" w:rsidRPr="00061AB7" w:rsidRDefault="00CC4CF9">
      <w:pPr>
        <w:pStyle w:val="ConsPlusCell"/>
        <w:jc w:val="both"/>
      </w:pPr>
      <w:r w:rsidRPr="00061AB7">
        <w:t>02 5811     7     Кислоты нефтяные</w:t>
      </w:r>
    </w:p>
    <w:p w:rsidR="00CC4CF9" w:rsidRPr="00061AB7" w:rsidRDefault="00CC4CF9">
      <w:pPr>
        <w:pStyle w:val="ConsPlusCell"/>
        <w:jc w:val="both"/>
      </w:pPr>
      <w:r w:rsidRPr="00061AB7">
        <w:t>02 5812     2     Соли нефтяных кислот</w:t>
      </w:r>
    </w:p>
    <w:p w:rsidR="00CC4CF9" w:rsidRPr="00061AB7" w:rsidRDefault="00CC4CF9">
      <w:pPr>
        <w:pStyle w:val="ConsPlusCell"/>
        <w:jc w:val="both"/>
      </w:pPr>
      <w:r w:rsidRPr="00061AB7">
        <w:t>02 5820     6     Кокс / нефтяной и сланцевый</w:t>
      </w:r>
    </w:p>
    <w:p w:rsidR="00CC4CF9" w:rsidRPr="00061AB7" w:rsidRDefault="00CC4CF9">
      <w:pPr>
        <w:pStyle w:val="ConsPlusCell"/>
        <w:jc w:val="both"/>
      </w:pPr>
      <w:r w:rsidRPr="00061AB7">
        <w:t>02 5821     1     - нефтяной</w:t>
      </w:r>
    </w:p>
    <w:p w:rsidR="00CC4CF9" w:rsidRPr="00061AB7" w:rsidRDefault="00CC4CF9">
      <w:pPr>
        <w:pStyle w:val="ConsPlusCell"/>
        <w:jc w:val="both"/>
      </w:pPr>
      <w:r w:rsidRPr="00061AB7">
        <w:t>02 5822     7     - сланцевый</w:t>
      </w:r>
    </w:p>
    <w:p w:rsidR="00CC4CF9" w:rsidRPr="00061AB7" w:rsidRDefault="00CC4CF9">
      <w:pPr>
        <w:pStyle w:val="ConsPlusCell"/>
        <w:jc w:val="both"/>
      </w:pPr>
      <w:r w:rsidRPr="00061AB7">
        <w:t>02 5830     0     Нефтепродукты смазочно-охлаждающие</w:t>
      </w:r>
    </w:p>
    <w:p w:rsidR="00CC4CF9" w:rsidRPr="00061AB7" w:rsidRDefault="00CC4CF9">
      <w:pPr>
        <w:pStyle w:val="ConsPlusCell"/>
        <w:jc w:val="both"/>
      </w:pPr>
      <w:r w:rsidRPr="00061AB7">
        <w:t>02 5831     6     Жидкости смазочно-охлаждающие масляные</w:t>
      </w:r>
    </w:p>
    <w:p w:rsidR="00CC4CF9" w:rsidRPr="00061AB7" w:rsidRDefault="00CC4CF9">
      <w:pPr>
        <w:pStyle w:val="ConsPlusCell"/>
        <w:jc w:val="both"/>
      </w:pPr>
      <w:r w:rsidRPr="00061AB7">
        <w:t>02 5832     1     Жидкости смазочно-охлаждающие эмульгируемые</w:t>
      </w:r>
    </w:p>
    <w:p w:rsidR="00CC4CF9" w:rsidRPr="00061AB7" w:rsidRDefault="00CC4CF9">
      <w:pPr>
        <w:pStyle w:val="ConsPlusCell"/>
        <w:jc w:val="both"/>
      </w:pPr>
      <w:r w:rsidRPr="00061AB7">
        <w:t>02 5833     7     Пасты нефтяные</w:t>
      </w:r>
    </w:p>
    <w:p w:rsidR="00CC4CF9" w:rsidRPr="00061AB7" w:rsidRDefault="00CC4CF9">
      <w:pPr>
        <w:pStyle w:val="ConsPlusCell"/>
        <w:jc w:val="both"/>
      </w:pPr>
      <w:r w:rsidRPr="00061AB7">
        <w:t>02 5834     2     Составы технологические для пластического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деформирования металлов</w:t>
      </w:r>
    </w:p>
    <w:p w:rsidR="00CC4CF9" w:rsidRPr="00061AB7" w:rsidRDefault="00CC4CF9">
      <w:pPr>
        <w:pStyle w:val="ConsPlusCell"/>
        <w:jc w:val="both"/>
      </w:pPr>
      <w:r w:rsidRPr="00061AB7">
        <w:t>02 5835     8     Жидкости для технической обработки металлов</w:t>
      </w:r>
    </w:p>
    <w:p w:rsidR="00CC4CF9" w:rsidRPr="00061AB7" w:rsidRDefault="00CC4CF9">
      <w:pPr>
        <w:pStyle w:val="ConsPlusCell"/>
        <w:jc w:val="both"/>
      </w:pPr>
      <w:r w:rsidRPr="00061AB7">
        <w:t>02 5860     4     Крепители стержневые, гудроны</w:t>
      </w:r>
    </w:p>
    <w:p w:rsidR="00CC4CF9" w:rsidRPr="00061AB7" w:rsidRDefault="00CC4CF9">
      <w:pPr>
        <w:pStyle w:val="ConsPlusCell"/>
        <w:jc w:val="both"/>
      </w:pPr>
      <w:r w:rsidRPr="00061AB7">
        <w:t>02 5861     0     Крепители стержневые</w:t>
      </w:r>
    </w:p>
    <w:p w:rsidR="00CC4CF9" w:rsidRPr="00061AB7" w:rsidRDefault="00CC4CF9">
      <w:pPr>
        <w:pStyle w:val="ConsPlusCell"/>
        <w:jc w:val="both"/>
      </w:pPr>
      <w:r w:rsidRPr="00061AB7">
        <w:t>02 5862     5     Гудроны масляные</w:t>
      </w:r>
    </w:p>
    <w:p w:rsidR="00CC4CF9" w:rsidRPr="00061AB7" w:rsidRDefault="00CC4CF9">
      <w:pPr>
        <w:pStyle w:val="ConsPlusCell"/>
        <w:jc w:val="both"/>
      </w:pPr>
      <w:r w:rsidRPr="00061AB7">
        <w:t>02 5863     0     Гудроны кислые</w:t>
      </w:r>
    </w:p>
    <w:p w:rsidR="00CC4CF9" w:rsidRPr="00061AB7" w:rsidRDefault="00CC4CF9">
      <w:pPr>
        <w:pStyle w:val="ConsPlusCell"/>
        <w:jc w:val="both"/>
      </w:pPr>
      <w:r w:rsidRPr="00061AB7">
        <w:t>02 5864     6     Сырье для производства нефтебитумов</w:t>
      </w:r>
    </w:p>
    <w:p w:rsidR="00CC4CF9" w:rsidRPr="00061AB7" w:rsidRDefault="00CC4CF9">
      <w:pPr>
        <w:pStyle w:val="ConsPlusCell"/>
        <w:jc w:val="both"/>
      </w:pPr>
      <w:r w:rsidRPr="00061AB7">
        <w:t>02 5890     8     Нефтепродукты разные прочие</w:t>
      </w:r>
    </w:p>
    <w:p w:rsidR="00CC4CF9" w:rsidRPr="00061AB7" w:rsidRDefault="00CC4CF9">
      <w:pPr>
        <w:pStyle w:val="ConsPlusCell"/>
        <w:jc w:val="both"/>
      </w:pPr>
      <w:r w:rsidRPr="00061AB7">
        <w:t>02 5891     3     Компоненты высокооктановые</w:t>
      </w:r>
    </w:p>
    <w:p w:rsidR="00CC4CF9" w:rsidRPr="00061AB7" w:rsidRDefault="00CC4CF9">
      <w:pPr>
        <w:pStyle w:val="ConsPlusCell"/>
        <w:jc w:val="both"/>
      </w:pPr>
      <w:r w:rsidRPr="00061AB7">
        <w:t>02 5892     9     Нефтепродукты отработанные</w:t>
      </w:r>
    </w:p>
    <w:p w:rsidR="00CC4CF9" w:rsidRPr="00061AB7" w:rsidRDefault="00CC4CF9">
      <w:pPr>
        <w:pStyle w:val="ConsPlusCell"/>
        <w:jc w:val="both"/>
      </w:pPr>
      <w:r w:rsidRPr="00061AB7">
        <w:t>02 5893     4     Мастики</w:t>
      </w:r>
    </w:p>
    <w:p w:rsidR="00CC4CF9" w:rsidRPr="00061AB7" w:rsidRDefault="00CC4CF9">
      <w:pPr>
        <w:pStyle w:val="ConsPlusCell"/>
        <w:jc w:val="both"/>
      </w:pPr>
      <w:r w:rsidRPr="00061AB7">
        <w:t>02 5898     1     Отходы производства присадок</w:t>
      </w:r>
    </w:p>
    <w:p w:rsidR="00CC4CF9" w:rsidRPr="00061AB7" w:rsidRDefault="00CC4CF9">
      <w:pPr>
        <w:pStyle w:val="ConsPlusCell"/>
        <w:jc w:val="both"/>
      </w:pPr>
      <w:r w:rsidRPr="00061AB7">
        <w:t>02 5899     7     Нефтепродукты разные прочие, ранее не указанные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02 7000     3     Газ горючий природный и искусственный, конденсат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газовый, гелий, газ нефтепереработки и пиролиза,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продукты газоперерабатывающих заводов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02 7100     7     Газ горючий природный и поставляемый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магистральные газопроводы, газ искусственный,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конденсат газовый, гелий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02 7110     1     Газ горючий природный (газ естественный) /</w:t>
      </w:r>
    </w:p>
    <w:p w:rsidR="00CC4CF9" w:rsidRPr="00061AB7" w:rsidRDefault="00CC4CF9">
      <w:pPr>
        <w:pStyle w:val="ConsPlusCell"/>
        <w:jc w:val="both"/>
      </w:pPr>
      <w:r w:rsidRPr="00061AB7">
        <w:t>02 7111     7     - газовых и газоконденсатных месторождений (газ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природный)</w:t>
      </w:r>
    </w:p>
    <w:p w:rsidR="00CC4CF9" w:rsidRPr="00061AB7" w:rsidRDefault="00CC4CF9">
      <w:pPr>
        <w:pStyle w:val="ConsPlusCell"/>
        <w:jc w:val="both"/>
      </w:pPr>
      <w:r w:rsidRPr="00061AB7">
        <w:t>02 7112     2     - нефтяных месторождений (газ попутный)</w:t>
      </w:r>
    </w:p>
    <w:p w:rsidR="00CC4CF9" w:rsidRPr="00061AB7" w:rsidRDefault="00CC4CF9">
      <w:pPr>
        <w:pStyle w:val="ConsPlusCell"/>
        <w:jc w:val="both"/>
      </w:pPr>
      <w:r w:rsidRPr="00061AB7">
        <w:t>02 7120     6     Газ горючий искусственный /</w:t>
      </w:r>
    </w:p>
    <w:p w:rsidR="00CC4CF9" w:rsidRPr="00061AB7" w:rsidRDefault="00CC4CF9">
      <w:pPr>
        <w:pStyle w:val="ConsPlusCell"/>
        <w:jc w:val="both"/>
      </w:pPr>
      <w:r w:rsidRPr="00061AB7">
        <w:t>02 7121     1     - сланцевый</w:t>
      </w:r>
    </w:p>
    <w:p w:rsidR="00CC4CF9" w:rsidRPr="00061AB7" w:rsidRDefault="00CC4CF9">
      <w:pPr>
        <w:pStyle w:val="ConsPlusCell"/>
        <w:jc w:val="both"/>
      </w:pPr>
      <w:r w:rsidRPr="00061AB7">
        <w:t>02 7122     7     - коксовый</w:t>
      </w:r>
    </w:p>
    <w:p w:rsidR="00CC4CF9" w:rsidRPr="00061AB7" w:rsidRDefault="00CC4CF9">
      <w:pPr>
        <w:pStyle w:val="ConsPlusCell"/>
        <w:jc w:val="both"/>
      </w:pPr>
      <w:r w:rsidRPr="00061AB7">
        <w:t>02 7123     2     - доменный</w:t>
      </w:r>
    </w:p>
    <w:p w:rsidR="00CC4CF9" w:rsidRPr="00061AB7" w:rsidRDefault="00CC4CF9">
      <w:pPr>
        <w:pStyle w:val="ConsPlusCell"/>
        <w:jc w:val="both"/>
      </w:pPr>
      <w:r w:rsidRPr="00061AB7">
        <w:t>02 7124     8     - генераторный</w:t>
      </w:r>
    </w:p>
    <w:p w:rsidR="00CC4CF9" w:rsidRPr="00061AB7" w:rsidRDefault="00CC4CF9">
      <w:pPr>
        <w:pStyle w:val="ConsPlusCell"/>
        <w:jc w:val="both"/>
      </w:pPr>
      <w:r w:rsidRPr="00061AB7">
        <w:t>02 7125     3     - подземной газификации угля (валовой)</w:t>
      </w:r>
    </w:p>
    <w:p w:rsidR="00CC4CF9" w:rsidRPr="00061AB7" w:rsidRDefault="00CC4CF9">
      <w:pPr>
        <w:pStyle w:val="ConsPlusCell"/>
        <w:jc w:val="both"/>
      </w:pPr>
      <w:r w:rsidRPr="00061AB7">
        <w:t>02 7130     0     Конденсат газовый /</w:t>
      </w:r>
    </w:p>
    <w:p w:rsidR="00CC4CF9" w:rsidRPr="00061AB7" w:rsidRDefault="00CC4CF9">
      <w:pPr>
        <w:pStyle w:val="ConsPlusCell"/>
        <w:jc w:val="both"/>
      </w:pPr>
      <w:r w:rsidRPr="00061AB7">
        <w:t>02 7131     6     - нестабильный</w:t>
      </w:r>
    </w:p>
    <w:p w:rsidR="00CC4CF9" w:rsidRPr="00061AB7" w:rsidRDefault="00CC4CF9">
      <w:pPr>
        <w:pStyle w:val="ConsPlusCell"/>
        <w:jc w:val="both"/>
      </w:pPr>
      <w:r w:rsidRPr="00061AB7">
        <w:t>02 7132     1     - стабильный</w:t>
      </w:r>
    </w:p>
    <w:p w:rsidR="00CC4CF9" w:rsidRPr="00061AB7" w:rsidRDefault="00CC4CF9">
      <w:pPr>
        <w:pStyle w:val="ConsPlusCell"/>
        <w:jc w:val="both"/>
      </w:pPr>
      <w:r w:rsidRPr="00061AB7">
        <w:t>02 7140     5     Гелий /</w:t>
      </w:r>
    </w:p>
    <w:p w:rsidR="00CC4CF9" w:rsidRPr="00061AB7" w:rsidRDefault="00CC4CF9">
      <w:pPr>
        <w:pStyle w:val="ConsPlusCell"/>
        <w:jc w:val="both"/>
      </w:pPr>
      <w:r w:rsidRPr="00061AB7">
        <w:t>02 7141     0     - газообразный</w:t>
      </w:r>
    </w:p>
    <w:p w:rsidR="00CC4CF9" w:rsidRPr="00061AB7" w:rsidRDefault="00CC4CF9">
      <w:pPr>
        <w:pStyle w:val="ConsPlusCell"/>
        <w:jc w:val="both"/>
      </w:pPr>
      <w:r w:rsidRPr="00061AB7">
        <w:t>02 7142     6     - жидкий</w:t>
      </w:r>
    </w:p>
    <w:p w:rsidR="00CC4CF9" w:rsidRPr="00061AB7" w:rsidRDefault="00CC4CF9">
      <w:pPr>
        <w:pStyle w:val="ConsPlusCell"/>
        <w:jc w:val="both"/>
      </w:pPr>
      <w:r w:rsidRPr="00061AB7">
        <w:t>02 7143     1     Смеси газовые (на основе гелия)</w:t>
      </w:r>
    </w:p>
    <w:p w:rsidR="00CC4CF9" w:rsidRPr="00061AB7" w:rsidRDefault="00CC4CF9">
      <w:pPr>
        <w:pStyle w:val="ConsPlusCell"/>
        <w:jc w:val="both"/>
      </w:pPr>
      <w:r w:rsidRPr="00061AB7">
        <w:t>02 7150     7     Газ горючий природный после установок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промысловой и заводской обработки, поставляемый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 магистральные газопроводы /</w:t>
      </w:r>
    </w:p>
    <w:p w:rsidR="00CC4CF9" w:rsidRPr="00061AB7" w:rsidRDefault="00CC4CF9">
      <w:pPr>
        <w:pStyle w:val="ConsPlusCell"/>
        <w:jc w:val="both"/>
      </w:pPr>
      <w:r w:rsidRPr="00061AB7">
        <w:t>(код 02 7150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02 7151     5     - сухой (газовых месторождений и подземных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хранилищ газа)</w:t>
      </w:r>
    </w:p>
    <w:p w:rsidR="00CC4CF9" w:rsidRPr="00061AB7" w:rsidRDefault="00CC4CF9">
      <w:pPr>
        <w:pStyle w:val="ConsPlusCell"/>
        <w:jc w:val="both"/>
      </w:pPr>
      <w:r w:rsidRPr="00061AB7">
        <w:t>(код 02 7151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02 7152     0     - сухой отбензиненный (газоконденсатных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нефтяных месторождений)</w:t>
      </w:r>
    </w:p>
    <w:p w:rsidR="00CC4CF9" w:rsidRPr="00061AB7" w:rsidRDefault="00CC4CF9">
      <w:pPr>
        <w:pStyle w:val="ConsPlusCell"/>
        <w:jc w:val="both"/>
      </w:pPr>
      <w:r w:rsidRPr="00061AB7">
        <w:t>(код 02 7152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02 7200     0     Газ нефтепереработки и пиролиза, продукты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газоперерабатывающих заводов</w:t>
      </w:r>
    </w:p>
    <w:p w:rsidR="00CC4CF9" w:rsidRPr="00061AB7" w:rsidRDefault="00CC4CF9">
      <w:pPr>
        <w:pStyle w:val="ConsPlusCell"/>
        <w:jc w:val="both"/>
      </w:pPr>
      <w:r w:rsidRPr="00061AB7">
        <w:t>02 7210     5     Углеводороды газообразные C1, C2 их фракции</w:t>
      </w:r>
    </w:p>
    <w:p w:rsidR="00CC4CF9" w:rsidRPr="00061AB7" w:rsidRDefault="00CC4CF9">
      <w:pPr>
        <w:pStyle w:val="ConsPlusCell"/>
        <w:jc w:val="both"/>
      </w:pPr>
      <w:r w:rsidRPr="00061AB7">
        <w:t>02 7211     0     Газ нефтеперерабатывающих предприятий сухой</w:t>
      </w:r>
    </w:p>
    <w:p w:rsidR="00CC4CF9" w:rsidRPr="00061AB7" w:rsidRDefault="00CC4CF9">
      <w:pPr>
        <w:pStyle w:val="ConsPlusCell"/>
        <w:jc w:val="both"/>
      </w:pPr>
      <w:r w:rsidRPr="00061AB7">
        <w:t>02 7212     6     Газ газоперерабатывающих заводов сухой</w:t>
      </w:r>
    </w:p>
    <w:p w:rsidR="00CC4CF9" w:rsidRPr="00061AB7" w:rsidRDefault="00CC4CF9">
      <w:pPr>
        <w:pStyle w:val="ConsPlusCell"/>
        <w:jc w:val="both"/>
      </w:pPr>
      <w:r w:rsidRPr="00061AB7">
        <w:t>02 7213     1     Смесь метано-водородная</w:t>
      </w:r>
    </w:p>
    <w:p w:rsidR="00CC4CF9" w:rsidRPr="00061AB7" w:rsidRDefault="00CC4CF9">
      <w:pPr>
        <w:pStyle w:val="ConsPlusCell"/>
        <w:jc w:val="both"/>
      </w:pPr>
      <w:r w:rsidRPr="00061AB7">
        <w:t>02 7214     7     Этан (фракция этановая)</w:t>
      </w:r>
    </w:p>
    <w:p w:rsidR="00CC4CF9" w:rsidRPr="00061AB7" w:rsidRDefault="00CC4CF9">
      <w:pPr>
        <w:pStyle w:val="ConsPlusCell"/>
        <w:jc w:val="both"/>
      </w:pPr>
      <w:r w:rsidRPr="00061AB7">
        <w:t>02 7216     8     Газ водородосодержащий</w:t>
      </w:r>
    </w:p>
    <w:p w:rsidR="00CC4CF9" w:rsidRPr="00061AB7" w:rsidRDefault="00CC4CF9">
      <w:pPr>
        <w:pStyle w:val="ConsPlusCell"/>
        <w:jc w:val="both"/>
      </w:pPr>
      <w:r w:rsidRPr="00061AB7">
        <w:t>02 7220     3     Углеводороды газообразные, газ пиролиза /</w:t>
      </w:r>
    </w:p>
    <w:p w:rsidR="00CC4CF9" w:rsidRPr="00061AB7" w:rsidRDefault="00CC4CF9">
      <w:pPr>
        <w:pStyle w:val="ConsPlusCell"/>
        <w:jc w:val="both"/>
      </w:pPr>
      <w:r w:rsidRPr="00061AB7">
        <w:t>02 7221     5     - керосина</w:t>
      </w:r>
    </w:p>
    <w:p w:rsidR="00CC4CF9" w:rsidRPr="00061AB7" w:rsidRDefault="00CC4CF9">
      <w:pPr>
        <w:pStyle w:val="ConsPlusCell"/>
        <w:jc w:val="both"/>
      </w:pPr>
      <w:r w:rsidRPr="00061AB7">
        <w:t>02 7222     0     - бензина</w:t>
      </w:r>
    </w:p>
    <w:p w:rsidR="00CC4CF9" w:rsidRPr="00061AB7" w:rsidRDefault="00CC4CF9">
      <w:pPr>
        <w:pStyle w:val="ConsPlusCell"/>
        <w:jc w:val="both"/>
      </w:pPr>
      <w:r w:rsidRPr="00061AB7">
        <w:t>02 7230     4     Газ сжиженный (газы углеводородные сжиженные)</w:t>
      </w:r>
    </w:p>
    <w:p w:rsidR="00CC4CF9" w:rsidRPr="00061AB7" w:rsidRDefault="00CC4CF9">
      <w:pPr>
        <w:pStyle w:val="ConsPlusCell"/>
        <w:jc w:val="both"/>
      </w:pPr>
      <w:r w:rsidRPr="00061AB7">
        <w:t>02 7231     7     Пропан (пропановая фракция, включая обработанную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пропан-пропиленовую фракцию)</w:t>
      </w:r>
    </w:p>
    <w:p w:rsidR="00CC4CF9" w:rsidRPr="00061AB7" w:rsidRDefault="00CC4CF9">
      <w:pPr>
        <w:pStyle w:val="ConsPlusCell"/>
        <w:jc w:val="both"/>
      </w:pPr>
      <w:r w:rsidRPr="00061AB7">
        <w:t>02 7232     5     Фракция пропан-пропиленовая</w:t>
      </w:r>
    </w:p>
    <w:p w:rsidR="00CC4CF9" w:rsidRPr="00061AB7" w:rsidRDefault="00CC4CF9">
      <w:pPr>
        <w:pStyle w:val="ConsPlusCell"/>
        <w:jc w:val="both"/>
      </w:pPr>
      <w:r w:rsidRPr="00061AB7">
        <w:t>02 7233     0     Бутан нормальный (включая отработанную бутан-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бутиленовую фракцию)</w:t>
      </w:r>
    </w:p>
    <w:p w:rsidR="00CC4CF9" w:rsidRPr="00061AB7" w:rsidRDefault="00CC4CF9">
      <w:pPr>
        <w:pStyle w:val="ConsPlusCell"/>
        <w:jc w:val="both"/>
      </w:pPr>
      <w:r w:rsidRPr="00061AB7">
        <w:t>02 7234     6     Изобутан (фракция изобутановая)</w:t>
      </w:r>
    </w:p>
    <w:p w:rsidR="00CC4CF9" w:rsidRPr="00061AB7" w:rsidRDefault="00CC4CF9">
      <w:pPr>
        <w:pStyle w:val="ConsPlusCell"/>
        <w:jc w:val="both"/>
      </w:pPr>
      <w:r w:rsidRPr="00061AB7">
        <w:t>02 7235     1     Фракция бутан-бутиленовая</w:t>
      </w:r>
    </w:p>
    <w:p w:rsidR="00CC4CF9" w:rsidRPr="00061AB7" w:rsidRDefault="00CC4CF9">
      <w:pPr>
        <w:pStyle w:val="ConsPlusCell"/>
        <w:jc w:val="both"/>
      </w:pPr>
      <w:r w:rsidRPr="00061AB7">
        <w:t>02 7236     7     Фракция пропан-бутановая (кондиция для быта)</w:t>
      </w:r>
    </w:p>
    <w:p w:rsidR="00CC4CF9" w:rsidRPr="00061AB7" w:rsidRDefault="00CC4CF9">
      <w:pPr>
        <w:pStyle w:val="ConsPlusCell"/>
        <w:jc w:val="both"/>
      </w:pPr>
      <w:r w:rsidRPr="00061AB7">
        <w:t>02 7239     3     Газы углеводородные сжиженные прочие</w:t>
      </w:r>
    </w:p>
    <w:p w:rsidR="00CC4CF9" w:rsidRPr="00061AB7" w:rsidRDefault="00CC4CF9">
      <w:pPr>
        <w:pStyle w:val="ConsPlusCell"/>
        <w:jc w:val="both"/>
      </w:pPr>
      <w:r w:rsidRPr="00061AB7">
        <w:t>02 7240     9     Углеводороды жидкие C5 и их фракции</w:t>
      </w:r>
    </w:p>
    <w:p w:rsidR="00CC4CF9" w:rsidRPr="00061AB7" w:rsidRDefault="00CC4CF9">
      <w:pPr>
        <w:pStyle w:val="ConsPlusCell"/>
        <w:jc w:val="both"/>
      </w:pPr>
      <w:r w:rsidRPr="00061AB7">
        <w:t>02 7241     4     Пентан (пентановая фракция)</w:t>
      </w:r>
    </w:p>
    <w:p w:rsidR="00CC4CF9" w:rsidRPr="00061AB7" w:rsidRDefault="00CC4CF9">
      <w:pPr>
        <w:pStyle w:val="ConsPlusCell"/>
        <w:jc w:val="both"/>
      </w:pPr>
      <w:r w:rsidRPr="00061AB7">
        <w:t>02 7242     0     Изопентан (изопентановая фракция)</w:t>
      </w:r>
    </w:p>
    <w:p w:rsidR="00CC4CF9" w:rsidRPr="00061AB7" w:rsidRDefault="00CC4CF9">
      <w:pPr>
        <w:pStyle w:val="ConsPlusCell"/>
        <w:jc w:val="both"/>
      </w:pPr>
      <w:r w:rsidRPr="00061AB7">
        <w:t>02 7250     3     Смеси легкие углеводородные многокомпонентные</w:t>
      </w:r>
    </w:p>
    <w:p w:rsidR="00CC4CF9" w:rsidRPr="00061AB7" w:rsidRDefault="00CC4CF9">
      <w:pPr>
        <w:pStyle w:val="ConsPlusCell"/>
        <w:jc w:val="both"/>
      </w:pPr>
      <w:r w:rsidRPr="00061AB7">
        <w:t>02 7251     9     Широкая фракция стабилизации нефти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Пояснение: широкая фракция легких углеводородов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нефтестабилизационных установок</w:t>
      </w:r>
    </w:p>
    <w:p w:rsidR="00CC4CF9" w:rsidRPr="00061AB7" w:rsidRDefault="00CC4CF9">
      <w:pPr>
        <w:pStyle w:val="ConsPlusCell"/>
        <w:jc w:val="both"/>
      </w:pPr>
      <w:r w:rsidRPr="00061AB7">
        <w:t>02 7252     4     Бензин нестабильный газовый газоперерабатывающих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заводов</w:t>
      </w:r>
    </w:p>
    <w:p w:rsidR="00CC4CF9" w:rsidRPr="00061AB7" w:rsidRDefault="00CC4CF9">
      <w:pPr>
        <w:pStyle w:val="ConsPlusCell"/>
        <w:jc w:val="both"/>
      </w:pPr>
      <w:r w:rsidRPr="00061AB7">
        <w:t>02 7253     4     Рефлюксы процессов каталитического риформинга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прямой перегонки нефти, конденсат от компрессии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газов прямой перегонки нефти</w:t>
      </w:r>
    </w:p>
    <w:p w:rsidR="00CC4CF9" w:rsidRPr="00061AB7" w:rsidRDefault="00CC4CF9">
      <w:pPr>
        <w:pStyle w:val="ConsPlusCell"/>
        <w:jc w:val="both"/>
      </w:pPr>
      <w:r w:rsidRPr="00061AB7">
        <w:t>02 7254     5     Бензин стабильный газовый</w:t>
      </w:r>
    </w:p>
    <w:p w:rsidR="00CC4CF9" w:rsidRPr="00061AB7" w:rsidRDefault="00CC4CF9">
      <w:pPr>
        <w:pStyle w:val="ConsPlusCell"/>
        <w:jc w:val="both"/>
      </w:pPr>
      <w:r w:rsidRPr="00061AB7">
        <w:t>02 7255     0     Широкая фракция сниженных газов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Пояснение: широкая фракция центральных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газофрикционирующих установок химической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02 7290     1     Газы нефтепереработки и пиролиза, продукты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газоперерабатывающих заводов прочие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03 0000     6     УГОЛЬ, ПРОДУКТЫ ПЕРЕРАБОТКИ УГЛЯ, ТОРФ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СЛАНЦЫ ГОРЮЧИЕ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03 2000     1     Уголь и продукты переработки угля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03 2031     0     Уголь каменный *</w:t>
      </w:r>
    </w:p>
    <w:p w:rsidR="00CC4CF9" w:rsidRPr="00061AB7" w:rsidRDefault="00CC4CF9">
      <w:pPr>
        <w:pStyle w:val="ConsPlusCell"/>
        <w:jc w:val="both"/>
      </w:pPr>
      <w:r w:rsidRPr="00061AB7">
        <w:t>03 2035     2     Уголь бурый *</w:t>
      </w:r>
    </w:p>
    <w:p w:rsidR="00CC4CF9" w:rsidRPr="00061AB7" w:rsidRDefault="00CC4CF9">
      <w:pPr>
        <w:pStyle w:val="ConsPlusCell"/>
        <w:jc w:val="both"/>
      </w:pPr>
      <w:r w:rsidRPr="00061AB7">
        <w:t>03 2041     5     Уголь, добытый открытым способом *</w:t>
      </w:r>
    </w:p>
    <w:p w:rsidR="00CC4CF9" w:rsidRPr="00061AB7" w:rsidRDefault="00CC4CF9">
      <w:pPr>
        <w:pStyle w:val="ConsPlusCell"/>
        <w:jc w:val="both"/>
      </w:pPr>
      <w:r w:rsidRPr="00061AB7">
        <w:t>03 2051     0     Уголь, добытый гидравлическим способом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шахтах *</w:t>
      </w:r>
    </w:p>
    <w:p w:rsidR="00CC4CF9" w:rsidRPr="00061AB7" w:rsidRDefault="00CC4CF9">
      <w:pPr>
        <w:pStyle w:val="ConsPlusCell"/>
        <w:jc w:val="both"/>
      </w:pPr>
      <w:r w:rsidRPr="00061AB7">
        <w:t>03 2060     9     Переработка угля на обогатительных фабриках *</w:t>
      </w:r>
    </w:p>
    <w:p w:rsidR="00CC4CF9" w:rsidRPr="00061AB7" w:rsidRDefault="00CC4CF9">
      <w:pPr>
        <w:pStyle w:val="ConsPlusCell"/>
        <w:jc w:val="both"/>
      </w:pPr>
      <w:r w:rsidRPr="00061AB7">
        <w:t>03 2061     4     Переработка каменного угля на обогатительных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фабриках *</w:t>
      </w:r>
    </w:p>
    <w:p w:rsidR="00CC4CF9" w:rsidRPr="00061AB7" w:rsidRDefault="00CC4CF9">
      <w:pPr>
        <w:pStyle w:val="ConsPlusCell"/>
        <w:jc w:val="both"/>
      </w:pPr>
      <w:r w:rsidRPr="00061AB7">
        <w:t>03 2062     3     Выпуск концентрата на обогатительных фабриках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(в пересчете на влажность рядового угля) *</w:t>
      </w:r>
    </w:p>
    <w:p w:rsidR="00CC4CF9" w:rsidRPr="00061AB7" w:rsidRDefault="00CC4CF9">
      <w:pPr>
        <w:pStyle w:val="ConsPlusCell"/>
        <w:jc w:val="both"/>
      </w:pPr>
      <w:r w:rsidRPr="00061AB7">
        <w:t>03 2063     5     Выпуск концентрата каменного угля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обогатительных фабриках *</w:t>
      </w:r>
    </w:p>
    <w:p w:rsidR="00CC4CF9" w:rsidRPr="00061AB7" w:rsidRDefault="00CC4CF9">
      <w:pPr>
        <w:pStyle w:val="ConsPlusCell"/>
        <w:jc w:val="both"/>
      </w:pPr>
      <w:r w:rsidRPr="00061AB7">
        <w:t>03 2064     0     Переработка угля на обогатительных фабриках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коксования *</w:t>
      </w:r>
    </w:p>
    <w:p w:rsidR="00CC4CF9" w:rsidRPr="00061AB7" w:rsidRDefault="00CC4CF9">
      <w:pPr>
        <w:pStyle w:val="ConsPlusCell"/>
        <w:jc w:val="both"/>
      </w:pPr>
      <w:r w:rsidRPr="00061AB7">
        <w:t>03 2065     6     Выпуск концентрата для коксования *</w:t>
      </w:r>
    </w:p>
    <w:p w:rsidR="00CC4CF9" w:rsidRPr="00061AB7" w:rsidRDefault="00CC4CF9">
      <w:pPr>
        <w:pStyle w:val="ConsPlusCell"/>
        <w:jc w:val="both"/>
      </w:pPr>
      <w:r w:rsidRPr="00061AB7">
        <w:t>03 2066     1     Переработка угля на установках механизированной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породовыборки *</w:t>
      </w:r>
    </w:p>
    <w:p w:rsidR="00CC4CF9" w:rsidRPr="00061AB7" w:rsidRDefault="00CC4CF9">
      <w:pPr>
        <w:pStyle w:val="ConsPlusCell"/>
        <w:jc w:val="both"/>
      </w:pPr>
      <w:r w:rsidRPr="00061AB7">
        <w:t>03 2070     3     Рассортировано углей всего (на шахтных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сортировках, на обогатительных фабриках,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установках механизированной породовыборки) *</w:t>
      </w:r>
    </w:p>
    <w:p w:rsidR="00CC4CF9" w:rsidRPr="00061AB7" w:rsidRDefault="00CC4CF9">
      <w:pPr>
        <w:pStyle w:val="ConsPlusCell"/>
        <w:jc w:val="both"/>
      </w:pPr>
      <w:r w:rsidRPr="00061AB7">
        <w:t>03 2071     9     Рассортировано каменного угля (на шахтных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сортировках, на обогатительных фабриках,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установках механизированной породовыборки) *</w:t>
      </w:r>
    </w:p>
    <w:p w:rsidR="00CC4CF9" w:rsidRPr="00061AB7" w:rsidRDefault="00CC4CF9">
      <w:pPr>
        <w:pStyle w:val="ConsPlusCell"/>
        <w:jc w:val="both"/>
      </w:pPr>
      <w:r w:rsidRPr="00061AB7">
        <w:t>03 2072     4     Рассортировано угля на обогатительных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фабриках *</w:t>
      </w:r>
    </w:p>
    <w:p w:rsidR="00CC4CF9" w:rsidRPr="00061AB7" w:rsidRDefault="00CC4CF9">
      <w:pPr>
        <w:pStyle w:val="ConsPlusCell"/>
        <w:jc w:val="both"/>
      </w:pPr>
      <w:r w:rsidRPr="00061AB7">
        <w:t>03 2082     9     Выпуск антрацита крупных сортов (классов) *</w:t>
      </w:r>
    </w:p>
    <w:p w:rsidR="00CC4CF9" w:rsidRPr="00061AB7" w:rsidRDefault="00CC4CF9">
      <w:pPr>
        <w:pStyle w:val="ConsPlusCell"/>
        <w:jc w:val="both"/>
      </w:pPr>
      <w:r w:rsidRPr="00061AB7">
        <w:t>03 2087     6     Выпуск антрацита и полуантрацита крупных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средних сортов с обогатительных фабрик *</w:t>
      </w:r>
    </w:p>
    <w:p w:rsidR="00CC4CF9" w:rsidRPr="00061AB7" w:rsidRDefault="00CC4CF9">
      <w:pPr>
        <w:pStyle w:val="ConsPlusCell"/>
        <w:jc w:val="both"/>
      </w:pPr>
      <w:r w:rsidRPr="00061AB7">
        <w:t>03 2090     2     Брикеты угольные *</w:t>
      </w:r>
    </w:p>
    <w:p w:rsidR="00CC4CF9" w:rsidRPr="00061AB7" w:rsidRDefault="00CC4CF9">
      <w:pPr>
        <w:pStyle w:val="ConsPlusCell"/>
        <w:jc w:val="both"/>
      </w:pPr>
      <w:r w:rsidRPr="00061AB7">
        <w:t>03 2100     5     Уголь донецкий</w:t>
      </w:r>
    </w:p>
    <w:p w:rsidR="00CC4CF9" w:rsidRPr="00061AB7" w:rsidRDefault="00CC4CF9">
      <w:pPr>
        <w:pStyle w:val="ConsPlusCell"/>
        <w:jc w:val="both"/>
      </w:pPr>
      <w:r w:rsidRPr="00061AB7">
        <w:t>03 2110     2     Уголь донецкий / спекающийся марки К + ОС + Ж</w:t>
      </w:r>
    </w:p>
    <w:p w:rsidR="00CC4CF9" w:rsidRPr="00061AB7" w:rsidRDefault="00CC4CF9">
      <w:pPr>
        <w:pStyle w:val="ConsPlusCell"/>
        <w:jc w:val="both"/>
      </w:pPr>
      <w:r w:rsidRPr="00061AB7">
        <w:t>03 2111     5     - марки К - коксовый</w:t>
      </w:r>
    </w:p>
    <w:p w:rsidR="00CC4CF9" w:rsidRPr="00061AB7" w:rsidRDefault="00CC4CF9">
      <w:pPr>
        <w:pStyle w:val="ConsPlusCell"/>
        <w:jc w:val="both"/>
      </w:pPr>
      <w:r w:rsidRPr="00061AB7">
        <w:t>03 2112     0     - марки Ж - жирный</w:t>
      </w:r>
    </w:p>
    <w:p w:rsidR="00CC4CF9" w:rsidRPr="00061AB7" w:rsidRDefault="00CC4CF9">
      <w:pPr>
        <w:pStyle w:val="ConsPlusCell"/>
        <w:jc w:val="both"/>
      </w:pPr>
      <w:r w:rsidRPr="00061AB7">
        <w:t>03 2113     6     - марки ОС - отощенный спекающийся</w:t>
      </w:r>
    </w:p>
    <w:p w:rsidR="00CC4CF9" w:rsidRPr="00061AB7" w:rsidRDefault="00CC4CF9">
      <w:pPr>
        <w:pStyle w:val="ConsPlusCell"/>
        <w:jc w:val="both"/>
      </w:pPr>
      <w:r w:rsidRPr="00061AB7">
        <w:t>03 2120     4     Уголь донецкий / марок ГЖ, Г, Д</w:t>
      </w:r>
    </w:p>
    <w:p w:rsidR="00CC4CF9" w:rsidRPr="00061AB7" w:rsidRDefault="00CC4CF9">
      <w:pPr>
        <w:pStyle w:val="ConsPlusCell"/>
        <w:jc w:val="both"/>
      </w:pPr>
      <w:r w:rsidRPr="00061AB7">
        <w:t>03 2121     6     - марки ГЖ - газовый жирный</w:t>
      </w:r>
    </w:p>
    <w:p w:rsidR="00CC4CF9" w:rsidRPr="00061AB7" w:rsidRDefault="00CC4CF9">
      <w:pPr>
        <w:pStyle w:val="ConsPlusCell"/>
        <w:jc w:val="both"/>
      </w:pPr>
      <w:r w:rsidRPr="00061AB7">
        <w:t>03 2122     5     - марки Г - газовый</w:t>
      </w:r>
    </w:p>
    <w:p w:rsidR="00CC4CF9" w:rsidRPr="00061AB7" w:rsidRDefault="00CC4CF9">
      <w:pPr>
        <w:pStyle w:val="ConsPlusCell"/>
        <w:jc w:val="both"/>
      </w:pPr>
      <w:r w:rsidRPr="00061AB7">
        <w:t>03 2123     0     - марки Д - длиннопламенный</w:t>
      </w:r>
    </w:p>
    <w:p w:rsidR="00CC4CF9" w:rsidRPr="00061AB7" w:rsidRDefault="00CC4CF9">
      <w:pPr>
        <w:pStyle w:val="ConsPlusCell"/>
        <w:jc w:val="both"/>
      </w:pPr>
      <w:r w:rsidRPr="00061AB7">
        <w:t>03 2130     9     Уголь донецкий / марок Т, А</w:t>
      </w:r>
    </w:p>
    <w:p w:rsidR="00CC4CF9" w:rsidRPr="00061AB7" w:rsidRDefault="00CC4CF9">
      <w:pPr>
        <w:pStyle w:val="ConsPlusCell"/>
        <w:jc w:val="both"/>
      </w:pPr>
      <w:r w:rsidRPr="00061AB7">
        <w:t>03 2131     4     - марки Т - тощий</w:t>
      </w:r>
    </w:p>
    <w:p w:rsidR="00CC4CF9" w:rsidRPr="00061AB7" w:rsidRDefault="00CC4CF9">
      <w:pPr>
        <w:pStyle w:val="ConsPlusCell"/>
        <w:jc w:val="both"/>
      </w:pPr>
      <w:r w:rsidRPr="00061AB7">
        <w:t>03 2132     0     - марки А - антрацит</w:t>
      </w:r>
    </w:p>
    <w:p w:rsidR="00CC4CF9" w:rsidRPr="00061AB7" w:rsidRDefault="00CC4CF9">
      <w:pPr>
        <w:pStyle w:val="ConsPlusCell"/>
        <w:jc w:val="both"/>
      </w:pPr>
      <w:r w:rsidRPr="00061AB7">
        <w:t>03 2200     9     Уголь кузнецкий</w:t>
      </w:r>
    </w:p>
    <w:p w:rsidR="00CC4CF9" w:rsidRPr="00061AB7" w:rsidRDefault="00CC4CF9">
      <w:pPr>
        <w:pStyle w:val="ConsPlusCell"/>
        <w:jc w:val="both"/>
      </w:pPr>
      <w:r w:rsidRPr="00061AB7">
        <w:t>03 2201     4     Уголь кузнецкий для коксования *</w:t>
      </w:r>
    </w:p>
    <w:p w:rsidR="00CC4CF9" w:rsidRPr="00061AB7" w:rsidRDefault="00CC4CF9">
      <w:pPr>
        <w:pStyle w:val="ConsPlusCell"/>
        <w:jc w:val="both"/>
      </w:pPr>
      <w:r w:rsidRPr="00061AB7">
        <w:t>03 2210     3     Уголь кузнецкий / марки К + КЖ</w:t>
      </w:r>
    </w:p>
    <w:p w:rsidR="00CC4CF9" w:rsidRPr="00061AB7" w:rsidRDefault="00CC4CF9">
      <w:pPr>
        <w:pStyle w:val="ConsPlusCell"/>
        <w:jc w:val="both"/>
      </w:pPr>
      <w:r w:rsidRPr="00061AB7">
        <w:t>03 2211     9     - марки К - коксовый</w:t>
      </w:r>
    </w:p>
    <w:p w:rsidR="00CC4CF9" w:rsidRPr="00061AB7" w:rsidRDefault="00CC4CF9">
      <w:pPr>
        <w:pStyle w:val="ConsPlusCell"/>
        <w:jc w:val="both"/>
      </w:pPr>
      <w:r w:rsidRPr="00061AB7">
        <w:t>03 2212     4     - марки КЖ - коксовый жирный</w:t>
      </w:r>
    </w:p>
    <w:p w:rsidR="00CC4CF9" w:rsidRPr="00061AB7" w:rsidRDefault="00CC4CF9">
      <w:pPr>
        <w:pStyle w:val="ConsPlusCell"/>
        <w:jc w:val="both"/>
      </w:pPr>
      <w:r w:rsidRPr="00061AB7">
        <w:t>03 2220     8     Уголь кузнецкий / марок К2, Ж, ОС, Г, СС, Т, Д,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А, ПА</w:t>
      </w:r>
    </w:p>
    <w:p w:rsidR="00CC4CF9" w:rsidRPr="00061AB7" w:rsidRDefault="00CC4CF9">
      <w:pPr>
        <w:pStyle w:val="ConsPlusCell"/>
        <w:jc w:val="both"/>
      </w:pPr>
      <w:r w:rsidRPr="00061AB7">
        <w:t>03 2221     3     - марки К2 - коксовый второй</w:t>
      </w:r>
    </w:p>
    <w:p w:rsidR="00CC4CF9" w:rsidRPr="00061AB7" w:rsidRDefault="00CC4CF9">
      <w:pPr>
        <w:pStyle w:val="ConsPlusCell"/>
        <w:jc w:val="both"/>
      </w:pPr>
      <w:r w:rsidRPr="00061AB7">
        <w:t>03 2222     9     - марки Ж - жирный</w:t>
      </w:r>
    </w:p>
    <w:p w:rsidR="00CC4CF9" w:rsidRPr="00061AB7" w:rsidRDefault="00CC4CF9">
      <w:pPr>
        <w:pStyle w:val="ConsPlusCell"/>
        <w:jc w:val="both"/>
      </w:pPr>
      <w:r w:rsidRPr="00061AB7">
        <w:t>03 2223     4     - марки ОС - отощенный спекающийся</w:t>
      </w:r>
    </w:p>
    <w:p w:rsidR="00CC4CF9" w:rsidRPr="00061AB7" w:rsidRDefault="00CC4CF9">
      <w:pPr>
        <w:pStyle w:val="ConsPlusCell"/>
        <w:jc w:val="both"/>
      </w:pPr>
      <w:r w:rsidRPr="00061AB7">
        <w:t>03 2224     3     - марки Г - газовый</w:t>
      </w:r>
    </w:p>
    <w:p w:rsidR="00CC4CF9" w:rsidRPr="00061AB7" w:rsidRDefault="00CC4CF9">
      <w:pPr>
        <w:pStyle w:val="ConsPlusCell"/>
        <w:jc w:val="both"/>
      </w:pPr>
      <w:r w:rsidRPr="00061AB7">
        <w:t>03 2225     5     - марки СС - слабоспекающийся</w:t>
      </w:r>
    </w:p>
    <w:p w:rsidR="00CC4CF9" w:rsidRPr="00061AB7" w:rsidRDefault="00CC4CF9">
      <w:pPr>
        <w:pStyle w:val="ConsPlusCell"/>
        <w:jc w:val="both"/>
      </w:pPr>
      <w:r w:rsidRPr="00061AB7">
        <w:t>03 2226     0     - марки Т - тощий</w:t>
      </w:r>
    </w:p>
    <w:p w:rsidR="00CC4CF9" w:rsidRPr="00061AB7" w:rsidRDefault="00CC4CF9">
      <w:pPr>
        <w:pStyle w:val="ConsPlusCell"/>
        <w:jc w:val="both"/>
      </w:pPr>
      <w:r w:rsidRPr="00061AB7">
        <w:t>03 2227     6     - марки Д - длиннопламенный</w:t>
      </w:r>
    </w:p>
    <w:p w:rsidR="00CC4CF9" w:rsidRPr="00061AB7" w:rsidRDefault="00CC4CF9">
      <w:pPr>
        <w:pStyle w:val="ConsPlusCell"/>
        <w:jc w:val="both"/>
      </w:pPr>
      <w:r w:rsidRPr="00061AB7">
        <w:t>03 2228     1     - марки А - антрацит</w:t>
      </w:r>
    </w:p>
    <w:p w:rsidR="00CC4CF9" w:rsidRPr="00061AB7" w:rsidRDefault="00CC4CF9">
      <w:pPr>
        <w:pStyle w:val="ConsPlusCell"/>
        <w:jc w:val="both"/>
      </w:pPr>
      <w:r w:rsidRPr="00061AB7">
        <w:t>03 2229     7     - марки ПА - полуантрацит</w:t>
      </w:r>
    </w:p>
    <w:p w:rsidR="00CC4CF9" w:rsidRPr="00061AB7" w:rsidRDefault="00CC4CF9">
      <w:pPr>
        <w:pStyle w:val="ConsPlusCell"/>
        <w:jc w:val="both"/>
      </w:pPr>
      <w:r w:rsidRPr="00061AB7">
        <w:t>03 2400     6     Уголь европейской части России и Урала /</w:t>
      </w:r>
    </w:p>
    <w:p w:rsidR="00CC4CF9" w:rsidRPr="00061AB7" w:rsidRDefault="00CC4CF9">
      <w:pPr>
        <w:pStyle w:val="ConsPlusCell"/>
        <w:jc w:val="both"/>
      </w:pPr>
      <w:r w:rsidRPr="00061AB7">
        <w:t>03 2411     6     - марки Г - газовый</w:t>
      </w:r>
    </w:p>
    <w:p w:rsidR="00CC4CF9" w:rsidRPr="00061AB7" w:rsidRDefault="00CC4CF9">
      <w:pPr>
        <w:pStyle w:val="ConsPlusCell"/>
        <w:jc w:val="both"/>
      </w:pPr>
      <w:r w:rsidRPr="00061AB7">
        <w:t>03 2430     1     Уголь подмосковный /</w:t>
      </w:r>
    </w:p>
    <w:p w:rsidR="00CC4CF9" w:rsidRPr="00061AB7" w:rsidRDefault="00CC4CF9">
      <w:pPr>
        <w:pStyle w:val="ConsPlusCell"/>
        <w:jc w:val="both"/>
      </w:pPr>
      <w:r w:rsidRPr="00061AB7">
        <w:t>03 2431     5     - марки Б - бурый</w:t>
      </w:r>
    </w:p>
    <w:p w:rsidR="00CC4CF9" w:rsidRPr="00061AB7" w:rsidRDefault="00CC4CF9">
      <w:pPr>
        <w:pStyle w:val="ConsPlusCell"/>
        <w:jc w:val="both"/>
      </w:pPr>
      <w:r w:rsidRPr="00061AB7">
        <w:t>03 2440     4     Уголь воркутинский /</w:t>
      </w:r>
    </w:p>
    <w:p w:rsidR="00CC4CF9" w:rsidRPr="00061AB7" w:rsidRDefault="00CC4CF9">
      <w:pPr>
        <w:pStyle w:val="ConsPlusCell"/>
        <w:jc w:val="both"/>
      </w:pPr>
      <w:r w:rsidRPr="00061AB7">
        <w:t>03 2441     5     - марки К - коксовый</w:t>
      </w:r>
    </w:p>
    <w:p w:rsidR="00CC4CF9" w:rsidRPr="00061AB7" w:rsidRDefault="00CC4CF9">
      <w:pPr>
        <w:pStyle w:val="ConsPlusCell"/>
        <w:jc w:val="both"/>
      </w:pPr>
      <w:r w:rsidRPr="00061AB7">
        <w:t>03 2442     5     - марки Ж - жирный</w:t>
      </w:r>
    </w:p>
    <w:p w:rsidR="00CC4CF9" w:rsidRPr="00061AB7" w:rsidRDefault="00CC4CF9">
      <w:pPr>
        <w:pStyle w:val="ConsPlusCell"/>
        <w:jc w:val="both"/>
      </w:pPr>
      <w:r w:rsidRPr="00061AB7">
        <w:t>03 2450     9     Уголь интинский /</w:t>
      </w:r>
    </w:p>
    <w:p w:rsidR="00CC4CF9" w:rsidRPr="00061AB7" w:rsidRDefault="00CC4CF9">
      <w:pPr>
        <w:pStyle w:val="ConsPlusCell"/>
        <w:jc w:val="both"/>
      </w:pPr>
      <w:r w:rsidRPr="00061AB7">
        <w:t>03 2451     4     - марки Д - длиннопламенный</w:t>
      </w:r>
    </w:p>
    <w:p w:rsidR="00CC4CF9" w:rsidRPr="00061AB7" w:rsidRDefault="00CC4CF9">
      <w:pPr>
        <w:pStyle w:val="ConsPlusCell"/>
        <w:jc w:val="both"/>
      </w:pPr>
      <w:r w:rsidRPr="00061AB7">
        <w:t>03 2460     3     Уголь кизеловский /</w:t>
      </w:r>
    </w:p>
    <w:p w:rsidR="00CC4CF9" w:rsidRPr="00061AB7" w:rsidRDefault="00CC4CF9">
      <w:pPr>
        <w:pStyle w:val="ConsPlusCell"/>
        <w:jc w:val="both"/>
      </w:pPr>
      <w:r w:rsidRPr="00061AB7">
        <w:t>03 2461     9     - марки Ж - жирный</w:t>
      </w:r>
    </w:p>
    <w:p w:rsidR="00CC4CF9" w:rsidRPr="00061AB7" w:rsidRDefault="00CC4CF9">
      <w:pPr>
        <w:pStyle w:val="ConsPlusCell"/>
        <w:jc w:val="both"/>
      </w:pPr>
      <w:r w:rsidRPr="00061AB7">
        <w:t>03 2462     4     - марки Г - газовый</w:t>
      </w:r>
    </w:p>
    <w:p w:rsidR="00CC4CF9" w:rsidRPr="00061AB7" w:rsidRDefault="00CC4CF9">
      <w:pPr>
        <w:pStyle w:val="ConsPlusCell"/>
        <w:jc w:val="both"/>
      </w:pPr>
      <w:r w:rsidRPr="00061AB7">
        <w:t>03 2470     8     Уголь челябинский /</w:t>
      </w:r>
    </w:p>
    <w:p w:rsidR="00CC4CF9" w:rsidRPr="00061AB7" w:rsidRDefault="00CC4CF9">
      <w:pPr>
        <w:pStyle w:val="ConsPlusCell"/>
        <w:jc w:val="both"/>
      </w:pPr>
      <w:r w:rsidRPr="00061AB7">
        <w:t>03 2471     3     - марки Б - бурый</w:t>
      </w:r>
    </w:p>
    <w:p w:rsidR="00CC4CF9" w:rsidRPr="00061AB7" w:rsidRDefault="00CC4CF9">
      <w:pPr>
        <w:pStyle w:val="ConsPlusCell"/>
        <w:jc w:val="both"/>
      </w:pPr>
      <w:r w:rsidRPr="00061AB7">
        <w:t>03 2480     2     Уголь / свердловский</w:t>
      </w:r>
    </w:p>
    <w:p w:rsidR="00CC4CF9" w:rsidRPr="00061AB7" w:rsidRDefault="00CC4CF9">
      <w:pPr>
        <w:pStyle w:val="ConsPlusCell"/>
        <w:jc w:val="both"/>
      </w:pPr>
      <w:r w:rsidRPr="00061AB7">
        <w:t>03 2481     8     - буланашский марки Г - газовый</w:t>
      </w:r>
    </w:p>
    <w:p w:rsidR="00CC4CF9" w:rsidRPr="00061AB7" w:rsidRDefault="00CC4CF9">
      <w:pPr>
        <w:pStyle w:val="ConsPlusCell"/>
        <w:jc w:val="both"/>
      </w:pPr>
      <w:r w:rsidRPr="00061AB7">
        <w:t>03 2482     3     - егоршинский марки ПА - полуантрацит</w:t>
      </w:r>
    </w:p>
    <w:p w:rsidR="00CC4CF9" w:rsidRPr="00061AB7" w:rsidRDefault="00CC4CF9">
      <w:pPr>
        <w:pStyle w:val="ConsPlusCell"/>
        <w:jc w:val="both"/>
      </w:pPr>
      <w:r w:rsidRPr="00061AB7">
        <w:t>03 2483     9     - богословский марки Б - бурый</w:t>
      </w:r>
    </w:p>
    <w:p w:rsidR="00CC4CF9" w:rsidRPr="00061AB7" w:rsidRDefault="00CC4CF9">
      <w:pPr>
        <w:pStyle w:val="ConsPlusCell"/>
        <w:jc w:val="both"/>
      </w:pPr>
      <w:r w:rsidRPr="00061AB7">
        <w:t>03 2484     4     - волчанский марки Б - бурый</w:t>
      </w:r>
    </w:p>
    <w:p w:rsidR="00CC4CF9" w:rsidRPr="00061AB7" w:rsidRDefault="00CC4CF9">
      <w:pPr>
        <w:pStyle w:val="ConsPlusCell"/>
        <w:jc w:val="both"/>
      </w:pPr>
      <w:r w:rsidRPr="00061AB7">
        <w:t>03 2490     7     Уголь башкирский /</w:t>
      </w:r>
    </w:p>
    <w:p w:rsidR="00CC4CF9" w:rsidRPr="00061AB7" w:rsidRDefault="00CC4CF9">
      <w:pPr>
        <w:pStyle w:val="ConsPlusCell"/>
        <w:jc w:val="both"/>
      </w:pPr>
      <w:r w:rsidRPr="00061AB7">
        <w:t>03 2491     2     - марки Б - бурый</w:t>
      </w:r>
    </w:p>
    <w:p w:rsidR="00CC4CF9" w:rsidRPr="00061AB7" w:rsidRDefault="00CC4CF9">
      <w:pPr>
        <w:pStyle w:val="ConsPlusCell"/>
        <w:jc w:val="both"/>
      </w:pPr>
      <w:r w:rsidRPr="00061AB7">
        <w:t>03 2500     8     Уголь Сибири</w:t>
      </w:r>
    </w:p>
    <w:p w:rsidR="00CC4CF9" w:rsidRPr="00061AB7" w:rsidRDefault="00CC4CF9">
      <w:pPr>
        <w:pStyle w:val="ConsPlusCell"/>
        <w:jc w:val="both"/>
      </w:pPr>
      <w:r w:rsidRPr="00061AB7">
        <w:t>03 2503     6     Уголь читинский бурый *</w:t>
      </w:r>
    </w:p>
    <w:p w:rsidR="00CC4CF9" w:rsidRPr="00061AB7" w:rsidRDefault="00CC4CF9">
      <w:pPr>
        <w:pStyle w:val="ConsPlusCell"/>
        <w:jc w:val="both"/>
      </w:pPr>
      <w:r w:rsidRPr="00061AB7">
        <w:t>03 2510     4     Уголь черемховский /</w:t>
      </w:r>
    </w:p>
    <w:p w:rsidR="00CC4CF9" w:rsidRPr="00061AB7" w:rsidRDefault="00CC4CF9">
      <w:pPr>
        <w:pStyle w:val="ConsPlusCell"/>
        <w:jc w:val="both"/>
      </w:pPr>
      <w:r w:rsidRPr="00061AB7">
        <w:t>03 2511     1     - марки Д - длиннопламенный</w:t>
      </w:r>
    </w:p>
    <w:p w:rsidR="00CC4CF9" w:rsidRPr="00061AB7" w:rsidRDefault="00CC4CF9">
      <w:pPr>
        <w:pStyle w:val="ConsPlusCell"/>
        <w:jc w:val="both"/>
      </w:pPr>
      <w:r w:rsidRPr="00061AB7">
        <w:t>03 2520     9     Уголь азейский /</w:t>
      </w:r>
    </w:p>
    <w:p w:rsidR="00CC4CF9" w:rsidRPr="00061AB7" w:rsidRDefault="00CC4CF9">
      <w:pPr>
        <w:pStyle w:val="ConsPlusCell"/>
        <w:jc w:val="both"/>
      </w:pPr>
      <w:r w:rsidRPr="00061AB7">
        <w:t>03 2521     4     - марки Б - бурый</w:t>
      </w:r>
    </w:p>
    <w:p w:rsidR="00CC4CF9" w:rsidRPr="00061AB7" w:rsidRDefault="00CC4CF9">
      <w:pPr>
        <w:pStyle w:val="ConsPlusCell"/>
        <w:jc w:val="both"/>
      </w:pPr>
      <w:r w:rsidRPr="00061AB7">
        <w:t>03 2530     3     Уголь / читинский</w:t>
      </w:r>
    </w:p>
    <w:p w:rsidR="00CC4CF9" w:rsidRPr="00061AB7" w:rsidRDefault="00CC4CF9">
      <w:pPr>
        <w:pStyle w:val="ConsPlusCell"/>
        <w:jc w:val="both"/>
      </w:pPr>
      <w:r w:rsidRPr="00061AB7">
        <w:t>03 2531     9     - букачачинский марки Г - газовый</w:t>
      </w:r>
    </w:p>
    <w:p w:rsidR="00CC4CF9" w:rsidRPr="00061AB7" w:rsidRDefault="00CC4CF9">
      <w:pPr>
        <w:pStyle w:val="ConsPlusCell"/>
        <w:jc w:val="both"/>
      </w:pPr>
      <w:r w:rsidRPr="00061AB7">
        <w:t>03 2532     4     - арбагарский марки Б - бурый</w:t>
      </w:r>
    </w:p>
    <w:p w:rsidR="00CC4CF9" w:rsidRPr="00061AB7" w:rsidRDefault="00CC4CF9">
      <w:pPr>
        <w:pStyle w:val="ConsPlusCell"/>
        <w:jc w:val="both"/>
      </w:pPr>
      <w:r w:rsidRPr="00061AB7">
        <w:t>03 2533     9     - тарбагатайский марки Б - бурый</w:t>
      </w:r>
    </w:p>
    <w:p w:rsidR="00CC4CF9" w:rsidRPr="00061AB7" w:rsidRDefault="00CC4CF9">
      <w:pPr>
        <w:pStyle w:val="ConsPlusCell"/>
        <w:jc w:val="both"/>
      </w:pPr>
      <w:r w:rsidRPr="00061AB7">
        <w:t>03 2534     5     - харанорский марки Б - бурый</w:t>
      </w:r>
    </w:p>
    <w:p w:rsidR="00CC4CF9" w:rsidRPr="00061AB7" w:rsidRDefault="00CC4CF9">
      <w:pPr>
        <w:pStyle w:val="ConsPlusCell"/>
        <w:jc w:val="both"/>
      </w:pPr>
      <w:r w:rsidRPr="00061AB7">
        <w:t>03 2535     0     - черновский марки Б - бурый</w:t>
      </w:r>
    </w:p>
    <w:p w:rsidR="00CC4CF9" w:rsidRPr="00061AB7" w:rsidRDefault="00CC4CF9">
      <w:pPr>
        <w:pStyle w:val="ConsPlusCell"/>
        <w:jc w:val="both"/>
      </w:pPr>
      <w:r w:rsidRPr="00061AB7">
        <w:t>03 2540     8     Уголь гусиноозерский /</w:t>
      </w:r>
    </w:p>
    <w:p w:rsidR="00CC4CF9" w:rsidRPr="00061AB7" w:rsidRDefault="00CC4CF9">
      <w:pPr>
        <w:pStyle w:val="ConsPlusCell"/>
        <w:jc w:val="both"/>
      </w:pPr>
      <w:r w:rsidRPr="00061AB7">
        <w:t>03 2541     3     - марки Б - бурый</w:t>
      </w:r>
    </w:p>
    <w:p w:rsidR="00CC4CF9" w:rsidRPr="00061AB7" w:rsidRDefault="00CC4CF9">
      <w:pPr>
        <w:pStyle w:val="ConsPlusCell"/>
        <w:jc w:val="both"/>
      </w:pPr>
      <w:r w:rsidRPr="00061AB7">
        <w:t>03 2550     2     Уголь хакасский (минусинский) /</w:t>
      </w:r>
    </w:p>
    <w:p w:rsidR="00CC4CF9" w:rsidRPr="00061AB7" w:rsidRDefault="00CC4CF9">
      <w:pPr>
        <w:pStyle w:val="ConsPlusCell"/>
        <w:jc w:val="both"/>
      </w:pPr>
      <w:r w:rsidRPr="00061AB7">
        <w:t>03 2551     8     - марки КЖ - коксовый жирный</w:t>
      </w:r>
    </w:p>
    <w:p w:rsidR="00CC4CF9" w:rsidRPr="00061AB7" w:rsidRDefault="00CC4CF9">
      <w:pPr>
        <w:pStyle w:val="ConsPlusCell"/>
        <w:jc w:val="both"/>
      </w:pPr>
      <w:r w:rsidRPr="00061AB7">
        <w:t>03 2552     3     - марки Г - газовый</w:t>
      </w:r>
    </w:p>
    <w:p w:rsidR="00CC4CF9" w:rsidRPr="00061AB7" w:rsidRDefault="00CC4CF9">
      <w:pPr>
        <w:pStyle w:val="ConsPlusCell"/>
        <w:jc w:val="both"/>
      </w:pPr>
      <w:r w:rsidRPr="00061AB7">
        <w:t>03 2553     9     - марки Д - длиннопламенный</w:t>
      </w:r>
    </w:p>
    <w:p w:rsidR="00CC4CF9" w:rsidRPr="00061AB7" w:rsidRDefault="00CC4CF9">
      <w:pPr>
        <w:pStyle w:val="ConsPlusCell"/>
        <w:jc w:val="both"/>
      </w:pPr>
      <w:r w:rsidRPr="00061AB7">
        <w:t>03 2560     7     Уголь / канско-ачинский</w:t>
      </w:r>
    </w:p>
    <w:p w:rsidR="00CC4CF9" w:rsidRPr="00061AB7" w:rsidRDefault="00CC4CF9">
      <w:pPr>
        <w:pStyle w:val="ConsPlusCell"/>
        <w:jc w:val="both"/>
      </w:pPr>
      <w:r w:rsidRPr="00061AB7">
        <w:t>03 2561     2     - ирша-бородинский марки Б - бурый</w:t>
      </w:r>
    </w:p>
    <w:p w:rsidR="00CC4CF9" w:rsidRPr="00061AB7" w:rsidRDefault="00CC4CF9">
      <w:pPr>
        <w:pStyle w:val="ConsPlusCell"/>
        <w:jc w:val="both"/>
      </w:pPr>
      <w:r w:rsidRPr="00061AB7">
        <w:t>03 2562     8     - назаровский марки Б - бурый</w:t>
      </w:r>
    </w:p>
    <w:p w:rsidR="00CC4CF9" w:rsidRPr="00061AB7" w:rsidRDefault="00CC4CF9">
      <w:pPr>
        <w:pStyle w:val="ConsPlusCell"/>
        <w:jc w:val="both"/>
      </w:pPr>
      <w:r w:rsidRPr="00061AB7">
        <w:t>03 2570     1     Уголь тувинский /</w:t>
      </w:r>
    </w:p>
    <w:p w:rsidR="00CC4CF9" w:rsidRPr="00061AB7" w:rsidRDefault="00CC4CF9">
      <w:pPr>
        <w:pStyle w:val="ConsPlusCell"/>
        <w:jc w:val="both"/>
      </w:pPr>
      <w:r w:rsidRPr="00061AB7">
        <w:t>03 2571     7     - марки К - коксовый</w:t>
      </w:r>
    </w:p>
    <w:p w:rsidR="00CC4CF9" w:rsidRPr="00061AB7" w:rsidRDefault="00CC4CF9">
      <w:pPr>
        <w:pStyle w:val="ConsPlusCell"/>
        <w:jc w:val="both"/>
      </w:pPr>
      <w:r w:rsidRPr="00061AB7">
        <w:t>03 2572     2     - марки КЖ - коксовый жирный</w:t>
      </w:r>
    </w:p>
    <w:p w:rsidR="00CC4CF9" w:rsidRPr="00061AB7" w:rsidRDefault="00CC4CF9">
      <w:pPr>
        <w:pStyle w:val="ConsPlusCell"/>
        <w:jc w:val="both"/>
      </w:pPr>
      <w:r w:rsidRPr="00061AB7">
        <w:t>03 2573     8     - марки Ж - жирный</w:t>
      </w:r>
    </w:p>
    <w:p w:rsidR="00CC4CF9" w:rsidRPr="00061AB7" w:rsidRDefault="00CC4CF9">
      <w:pPr>
        <w:pStyle w:val="ConsPlusCell"/>
        <w:jc w:val="both"/>
      </w:pPr>
      <w:r w:rsidRPr="00061AB7">
        <w:t>03 2580     6     Уголь тунгусский (котуйский) /</w:t>
      </w:r>
    </w:p>
    <w:p w:rsidR="00CC4CF9" w:rsidRPr="00061AB7" w:rsidRDefault="00CC4CF9">
      <w:pPr>
        <w:pStyle w:val="ConsPlusCell"/>
        <w:jc w:val="both"/>
      </w:pPr>
      <w:r w:rsidRPr="00061AB7">
        <w:t>03 2581     1     - марки Д - длиннопламенный</w:t>
      </w:r>
    </w:p>
    <w:p w:rsidR="00CC4CF9" w:rsidRPr="00061AB7" w:rsidRDefault="00CC4CF9">
      <w:pPr>
        <w:pStyle w:val="ConsPlusCell"/>
        <w:jc w:val="both"/>
      </w:pPr>
      <w:r w:rsidRPr="00061AB7">
        <w:t>03 2590     0     Уголь / якутский</w:t>
      </w:r>
    </w:p>
    <w:p w:rsidR="00CC4CF9" w:rsidRPr="00061AB7" w:rsidRDefault="00CC4CF9">
      <w:pPr>
        <w:pStyle w:val="ConsPlusCell"/>
        <w:jc w:val="both"/>
      </w:pPr>
      <w:r w:rsidRPr="00061AB7">
        <w:t>03 2591     6     - зырянский марки Ж - жирный</w:t>
      </w:r>
    </w:p>
    <w:p w:rsidR="00CC4CF9" w:rsidRPr="00061AB7" w:rsidRDefault="00CC4CF9">
      <w:pPr>
        <w:pStyle w:val="ConsPlusCell"/>
        <w:jc w:val="both"/>
      </w:pPr>
      <w:r w:rsidRPr="00061AB7">
        <w:t>03 2592     1     - чульманский марки Ж - жирный</w:t>
      </w:r>
    </w:p>
    <w:p w:rsidR="00CC4CF9" w:rsidRPr="00061AB7" w:rsidRDefault="00CC4CF9">
      <w:pPr>
        <w:pStyle w:val="ConsPlusCell"/>
        <w:jc w:val="both"/>
      </w:pPr>
      <w:r w:rsidRPr="00061AB7">
        <w:t>03 2593     7     - нерюнгринский марки СС - слабоспекающийся</w:t>
      </w:r>
    </w:p>
    <w:p w:rsidR="00CC4CF9" w:rsidRPr="00061AB7" w:rsidRDefault="00CC4CF9">
      <w:pPr>
        <w:pStyle w:val="ConsPlusCell"/>
        <w:jc w:val="both"/>
      </w:pPr>
      <w:r w:rsidRPr="00061AB7">
        <w:t>03 2594     2     - джебарики-хайский марки Д - длиннопламенный</w:t>
      </w:r>
    </w:p>
    <w:p w:rsidR="00CC4CF9" w:rsidRPr="00061AB7" w:rsidRDefault="00CC4CF9">
      <w:pPr>
        <w:pStyle w:val="ConsPlusCell"/>
        <w:jc w:val="both"/>
      </w:pPr>
      <w:r w:rsidRPr="00061AB7">
        <w:t>03 2595     8     - сангарский марки Д - длиннопламенный</w:t>
      </w:r>
    </w:p>
    <w:p w:rsidR="00CC4CF9" w:rsidRPr="00061AB7" w:rsidRDefault="00CC4CF9">
      <w:pPr>
        <w:pStyle w:val="ConsPlusCell"/>
        <w:jc w:val="both"/>
      </w:pPr>
      <w:r w:rsidRPr="00061AB7">
        <w:t>03 2596     3     - кангаласский марки Б - бурый</w:t>
      </w:r>
    </w:p>
    <w:p w:rsidR="00CC4CF9" w:rsidRPr="00061AB7" w:rsidRDefault="00CC4CF9">
      <w:pPr>
        <w:pStyle w:val="ConsPlusCell"/>
        <w:jc w:val="both"/>
      </w:pPr>
      <w:r w:rsidRPr="00061AB7">
        <w:t>03 2597     9     - согинский марки Б - бурый</w:t>
      </w:r>
    </w:p>
    <w:p w:rsidR="00CC4CF9" w:rsidRPr="00061AB7" w:rsidRDefault="00CC4CF9">
      <w:pPr>
        <w:pStyle w:val="ConsPlusCell"/>
        <w:jc w:val="both"/>
      </w:pPr>
      <w:r w:rsidRPr="00061AB7">
        <w:t>03 2598     4     - нерюнгринский марки К - коксовый</w:t>
      </w:r>
    </w:p>
    <w:p w:rsidR="00CC4CF9" w:rsidRPr="00061AB7" w:rsidRDefault="00CC4CF9">
      <w:pPr>
        <w:pStyle w:val="ConsPlusCell"/>
        <w:jc w:val="both"/>
      </w:pPr>
      <w:r w:rsidRPr="00061AB7">
        <w:t>03 2600     3     Уголь Дальнего Востока (без угля Приморья),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Арктики</w:t>
      </w:r>
    </w:p>
    <w:p w:rsidR="00CC4CF9" w:rsidRPr="00061AB7" w:rsidRDefault="00CC4CF9">
      <w:pPr>
        <w:pStyle w:val="ConsPlusCell"/>
        <w:jc w:val="both"/>
      </w:pPr>
      <w:r w:rsidRPr="00061AB7">
        <w:t>03 2610     8     Уголь райчихинский /</w:t>
      </w:r>
    </w:p>
    <w:p w:rsidR="00CC4CF9" w:rsidRPr="00061AB7" w:rsidRDefault="00CC4CF9">
      <w:pPr>
        <w:pStyle w:val="ConsPlusCell"/>
        <w:jc w:val="both"/>
      </w:pPr>
      <w:r w:rsidRPr="00061AB7">
        <w:t>03 2611     3     - марки Б - бурый</w:t>
      </w:r>
    </w:p>
    <w:p w:rsidR="00CC4CF9" w:rsidRPr="00061AB7" w:rsidRDefault="00CC4CF9">
      <w:pPr>
        <w:pStyle w:val="ConsPlusCell"/>
        <w:jc w:val="both"/>
      </w:pPr>
      <w:r w:rsidRPr="00061AB7">
        <w:t>03 2620     2     Уголь ургальский /</w:t>
      </w:r>
    </w:p>
    <w:p w:rsidR="00CC4CF9" w:rsidRPr="00061AB7" w:rsidRDefault="00CC4CF9">
      <w:pPr>
        <w:pStyle w:val="ConsPlusCell"/>
        <w:jc w:val="both"/>
      </w:pPr>
      <w:r w:rsidRPr="00061AB7">
        <w:t>03 2621     8     - марки Г - газовый</w:t>
      </w:r>
    </w:p>
    <w:p w:rsidR="00CC4CF9" w:rsidRPr="00061AB7" w:rsidRDefault="00CC4CF9">
      <w:pPr>
        <w:pStyle w:val="ConsPlusCell"/>
        <w:jc w:val="both"/>
      </w:pPr>
      <w:r w:rsidRPr="00061AB7">
        <w:t>03 2630     7     Уголь сахалинский /</w:t>
      </w:r>
    </w:p>
    <w:p w:rsidR="00CC4CF9" w:rsidRPr="00061AB7" w:rsidRDefault="00CC4CF9">
      <w:pPr>
        <w:pStyle w:val="ConsPlusCell"/>
        <w:jc w:val="both"/>
      </w:pPr>
      <w:r w:rsidRPr="00061AB7">
        <w:t>03 2631     2     - марки Ж - жирный</w:t>
      </w:r>
    </w:p>
    <w:p w:rsidR="00CC4CF9" w:rsidRPr="00061AB7" w:rsidRDefault="00CC4CF9">
      <w:pPr>
        <w:pStyle w:val="ConsPlusCell"/>
        <w:jc w:val="both"/>
      </w:pPr>
      <w:r w:rsidRPr="00061AB7">
        <w:t>03 2632     8     - марки Г - газовый</w:t>
      </w:r>
    </w:p>
    <w:p w:rsidR="00CC4CF9" w:rsidRPr="00061AB7" w:rsidRDefault="00CC4CF9">
      <w:pPr>
        <w:pStyle w:val="ConsPlusCell"/>
        <w:jc w:val="both"/>
      </w:pPr>
      <w:r w:rsidRPr="00061AB7">
        <w:t>03 2633     3     - марки Д - длиннопламенный</w:t>
      </w:r>
    </w:p>
    <w:p w:rsidR="00CC4CF9" w:rsidRPr="00061AB7" w:rsidRDefault="00CC4CF9">
      <w:pPr>
        <w:pStyle w:val="ConsPlusCell"/>
        <w:jc w:val="both"/>
      </w:pPr>
      <w:r w:rsidRPr="00061AB7">
        <w:t>03 2634     9     - марки Б - бурый</w:t>
      </w:r>
    </w:p>
    <w:p w:rsidR="00CC4CF9" w:rsidRPr="00061AB7" w:rsidRDefault="00CC4CF9">
      <w:pPr>
        <w:pStyle w:val="ConsPlusCell"/>
        <w:jc w:val="both"/>
      </w:pPr>
      <w:r w:rsidRPr="00061AB7">
        <w:t>03 2640     1     Уголь / магаданский</w:t>
      </w:r>
    </w:p>
    <w:p w:rsidR="00CC4CF9" w:rsidRPr="00061AB7" w:rsidRDefault="00CC4CF9">
      <w:pPr>
        <w:pStyle w:val="ConsPlusCell"/>
        <w:jc w:val="both"/>
      </w:pPr>
      <w:r w:rsidRPr="00061AB7">
        <w:t>03 2641     7     - беринговский марки Г - газовый</w:t>
      </w:r>
    </w:p>
    <w:p w:rsidR="00CC4CF9" w:rsidRPr="00061AB7" w:rsidRDefault="00CC4CF9">
      <w:pPr>
        <w:pStyle w:val="ConsPlusCell"/>
        <w:jc w:val="both"/>
      </w:pPr>
      <w:r w:rsidRPr="00061AB7">
        <w:t>03 2642     2     - аркагалинский марки Д - длиннопламенный</w:t>
      </w:r>
    </w:p>
    <w:p w:rsidR="00CC4CF9" w:rsidRPr="00061AB7" w:rsidRDefault="00CC4CF9">
      <w:pPr>
        <w:pStyle w:val="ConsPlusCell"/>
        <w:jc w:val="both"/>
      </w:pPr>
      <w:r w:rsidRPr="00061AB7">
        <w:t>03 2643     8     - тал - юряхский марки Д - длиннопламенный</w:t>
      </w:r>
    </w:p>
    <w:p w:rsidR="00CC4CF9" w:rsidRPr="00061AB7" w:rsidRDefault="00CC4CF9">
      <w:pPr>
        <w:pStyle w:val="ConsPlusCell"/>
        <w:jc w:val="both"/>
      </w:pPr>
      <w:r w:rsidRPr="00061AB7">
        <w:t>03 2644     3     - омсукчанский марки А - антрацит</w:t>
      </w:r>
    </w:p>
    <w:p w:rsidR="00CC4CF9" w:rsidRPr="00061AB7" w:rsidRDefault="00CC4CF9">
      <w:pPr>
        <w:pStyle w:val="ConsPlusCell"/>
        <w:jc w:val="both"/>
      </w:pPr>
      <w:r w:rsidRPr="00061AB7">
        <w:t>03 2645     9     - анадырский марки Б - бурый</w:t>
      </w:r>
    </w:p>
    <w:p w:rsidR="00CC4CF9" w:rsidRPr="00061AB7" w:rsidRDefault="00CC4CF9">
      <w:pPr>
        <w:pStyle w:val="ConsPlusCell"/>
        <w:jc w:val="both"/>
      </w:pPr>
      <w:r w:rsidRPr="00061AB7">
        <w:t>03 2650     6     Уголь арктический (шпицбергенский) /</w:t>
      </w:r>
    </w:p>
    <w:p w:rsidR="00CC4CF9" w:rsidRPr="00061AB7" w:rsidRDefault="00CC4CF9">
      <w:pPr>
        <w:pStyle w:val="ConsPlusCell"/>
        <w:jc w:val="both"/>
      </w:pPr>
      <w:r w:rsidRPr="00061AB7">
        <w:t>03 2651     1     - марки Г - газовый</w:t>
      </w:r>
    </w:p>
    <w:p w:rsidR="00CC4CF9" w:rsidRPr="00061AB7" w:rsidRDefault="00CC4CF9">
      <w:pPr>
        <w:pStyle w:val="ConsPlusCell"/>
        <w:jc w:val="both"/>
      </w:pPr>
      <w:r w:rsidRPr="00061AB7">
        <w:t>03 2660     0     Уголь норильский /</w:t>
      </w:r>
    </w:p>
    <w:p w:rsidR="00CC4CF9" w:rsidRPr="00061AB7" w:rsidRDefault="00CC4CF9">
      <w:pPr>
        <w:pStyle w:val="ConsPlusCell"/>
        <w:jc w:val="both"/>
      </w:pPr>
      <w:r w:rsidRPr="00061AB7">
        <w:t>03 2661     6     - марки СС - слабоспекающийся</w:t>
      </w:r>
    </w:p>
    <w:p w:rsidR="00CC4CF9" w:rsidRPr="00061AB7" w:rsidRDefault="00CC4CF9">
      <w:pPr>
        <w:pStyle w:val="ConsPlusCell"/>
        <w:jc w:val="both"/>
      </w:pPr>
      <w:r w:rsidRPr="00061AB7">
        <w:t>03 2670     5     Уголь огоджинский /</w:t>
      </w:r>
    </w:p>
    <w:p w:rsidR="00CC4CF9" w:rsidRPr="00061AB7" w:rsidRDefault="00CC4CF9">
      <w:pPr>
        <w:pStyle w:val="ConsPlusCell"/>
        <w:jc w:val="both"/>
      </w:pPr>
      <w:r w:rsidRPr="00061AB7">
        <w:t>03 2671     0     - марки Г - газовый</w:t>
      </w:r>
    </w:p>
    <w:p w:rsidR="00CC4CF9" w:rsidRPr="00061AB7" w:rsidRDefault="00CC4CF9">
      <w:pPr>
        <w:pStyle w:val="ConsPlusCell"/>
        <w:jc w:val="both"/>
      </w:pPr>
      <w:r w:rsidRPr="00061AB7">
        <w:t>03 2680     4     Уголь камчатский /</w:t>
      </w:r>
    </w:p>
    <w:p w:rsidR="00CC4CF9" w:rsidRPr="00061AB7" w:rsidRDefault="00CC4CF9">
      <w:pPr>
        <w:pStyle w:val="ConsPlusCell"/>
        <w:jc w:val="both"/>
      </w:pPr>
      <w:r w:rsidRPr="00061AB7">
        <w:t>03 2681     5     - марки Б - бурый</w:t>
      </w:r>
    </w:p>
    <w:p w:rsidR="00CC4CF9" w:rsidRPr="00061AB7" w:rsidRDefault="00CC4CF9">
      <w:pPr>
        <w:pStyle w:val="ConsPlusCell"/>
        <w:jc w:val="both"/>
      </w:pPr>
      <w:r w:rsidRPr="00061AB7">
        <w:t>03 2690     4     Уголь бурятский /</w:t>
      </w:r>
    </w:p>
    <w:p w:rsidR="00CC4CF9" w:rsidRPr="00061AB7" w:rsidRDefault="00CC4CF9">
      <w:pPr>
        <w:pStyle w:val="ConsPlusCell"/>
        <w:jc w:val="both"/>
      </w:pPr>
      <w:r w:rsidRPr="00061AB7">
        <w:t>03 2691     8     - марки Б - бурый</w:t>
      </w:r>
    </w:p>
    <w:p w:rsidR="00CC4CF9" w:rsidRPr="00061AB7" w:rsidRDefault="00CC4CF9">
      <w:pPr>
        <w:pStyle w:val="ConsPlusCell"/>
        <w:jc w:val="both"/>
      </w:pPr>
      <w:r w:rsidRPr="00061AB7">
        <w:t>03 2700     7     Уголь Приморья</w:t>
      </w:r>
    </w:p>
    <w:p w:rsidR="00CC4CF9" w:rsidRPr="00061AB7" w:rsidRDefault="00CC4CF9">
      <w:pPr>
        <w:pStyle w:val="ConsPlusCell"/>
        <w:jc w:val="both"/>
      </w:pPr>
      <w:r w:rsidRPr="00061AB7">
        <w:t>03 2710     1     Уголь партизанский /</w:t>
      </w:r>
    </w:p>
    <w:p w:rsidR="00CC4CF9" w:rsidRPr="00061AB7" w:rsidRDefault="00CC4CF9">
      <w:pPr>
        <w:pStyle w:val="ConsPlusCell"/>
        <w:jc w:val="both"/>
      </w:pPr>
      <w:r w:rsidRPr="00061AB7">
        <w:t>03 2711     7     - марки Ж - жирный</w:t>
      </w:r>
    </w:p>
    <w:p w:rsidR="00CC4CF9" w:rsidRPr="00061AB7" w:rsidRDefault="00CC4CF9">
      <w:pPr>
        <w:pStyle w:val="ConsPlusCell"/>
        <w:jc w:val="both"/>
      </w:pPr>
      <w:r w:rsidRPr="00061AB7">
        <w:t>03 2712     2     - марки Г - газовый</w:t>
      </w:r>
    </w:p>
    <w:p w:rsidR="00CC4CF9" w:rsidRPr="00061AB7" w:rsidRDefault="00CC4CF9">
      <w:pPr>
        <w:pStyle w:val="ConsPlusCell"/>
        <w:jc w:val="both"/>
      </w:pPr>
      <w:r w:rsidRPr="00061AB7">
        <w:t>03 2713     8     - марки Т - тощий</w:t>
      </w:r>
    </w:p>
    <w:p w:rsidR="00CC4CF9" w:rsidRPr="00061AB7" w:rsidRDefault="00CC4CF9">
      <w:pPr>
        <w:pStyle w:val="ConsPlusCell"/>
        <w:jc w:val="both"/>
      </w:pPr>
      <w:r w:rsidRPr="00061AB7">
        <w:t>03 2720     6     Уголь / подгородненский и липовецкий</w:t>
      </w:r>
    </w:p>
    <w:p w:rsidR="00CC4CF9" w:rsidRPr="00061AB7" w:rsidRDefault="00CC4CF9">
      <w:pPr>
        <w:pStyle w:val="ConsPlusCell"/>
        <w:jc w:val="both"/>
      </w:pPr>
      <w:r w:rsidRPr="00061AB7">
        <w:t>03 2721     1     - подгородненский марки Т - тощий</w:t>
      </w:r>
    </w:p>
    <w:p w:rsidR="00CC4CF9" w:rsidRPr="00061AB7" w:rsidRDefault="00CC4CF9">
      <w:pPr>
        <w:pStyle w:val="ConsPlusCell"/>
        <w:jc w:val="both"/>
      </w:pPr>
      <w:r w:rsidRPr="00061AB7">
        <w:t>03 2722     7     - липовецкий марки Д - длиннопламенный</w:t>
      </w:r>
    </w:p>
    <w:p w:rsidR="00CC4CF9" w:rsidRPr="00061AB7" w:rsidRDefault="00CC4CF9">
      <w:pPr>
        <w:pStyle w:val="ConsPlusCell"/>
        <w:jc w:val="both"/>
      </w:pPr>
      <w:r w:rsidRPr="00061AB7">
        <w:t>03 2730     0     Уголь / артемовский, бикинский, майхинский,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реттиховский, смоляниновский, тавричанский,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хасанский, чихезский, бурый</w:t>
      </w:r>
    </w:p>
    <w:p w:rsidR="00CC4CF9" w:rsidRPr="00061AB7" w:rsidRDefault="00CC4CF9">
      <w:pPr>
        <w:pStyle w:val="ConsPlusCell"/>
        <w:jc w:val="both"/>
      </w:pPr>
      <w:r w:rsidRPr="00061AB7">
        <w:t>03 2731     6     - артемовский марки Б - бурый</w:t>
      </w:r>
    </w:p>
    <w:p w:rsidR="00CC4CF9" w:rsidRPr="00061AB7" w:rsidRDefault="00CC4CF9">
      <w:pPr>
        <w:pStyle w:val="ConsPlusCell"/>
        <w:jc w:val="both"/>
      </w:pPr>
      <w:r w:rsidRPr="00061AB7">
        <w:t>03 2732     1     - бикинский марки Б - бурый</w:t>
      </w:r>
    </w:p>
    <w:p w:rsidR="00CC4CF9" w:rsidRPr="00061AB7" w:rsidRDefault="00CC4CF9">
      <w:pPr>
        <w:pStyle w:val="ConsPlusCell"/>
        <w:jc w:val="both"/>
      </w:pPr>
      <w:r w:rsidRPr="00061AB7">
        <w:t>03 2733     7     - майхинский марки Б - бурый</w:t>
      </w:r>
    </w:p>
    <w:p w:rsidR="00CC4CF9" w:rsidRPr="00061AB7" w:rsidRDefault="00CC4CF9">
      <w:pPr>
        <w:pStyle w:val="ConsPlusCell"/>
        <w:jc w:val="both"/>
      </w:pPr>
      <w:r w:rsidRPr="00061AB7">
        <w:t>03 2734     2     - реттиховский марки Б - бурый</w:t>
      </w:r>
    </w:p>
    <w:p w:rsidR="00CC4CF9" w:rsidRPr="00061AB7" w:rsidRDefault="00CC4CF9">
      <w:pPr>
        <w:pStyle w:val="ConsPlusCell"/>
        <w:jc w:val="both"/>
      </w:pPr>
      <w:r w:rsidRPr="00061AB7">
        <w:t>03 2735     8     - смоляниновский марки Б - бурый</w:t>
      </w:r>
    </w:p>
    <w:p w:rsidR="00CC4CF9" w:rsidRPr="00061AB7" w:rsidRDefault="00CC4CF9">
      <w:pPr>
        <w:pStyle w:val="ConsPlusCell"/>
        <w:jc w:val="both"/>
      </w:pPr>
      <w:r w:rsidRPr="00061AB7">
        <w:t>03 2736     3     - тавричанский марки Б - бурый</w:t>
      </w:r>
    </w:p>
    <w:p w:rsidR="00CC4CF9" w:rsidRPr="00061AB7" w:rsidRDefault="00CC4CF9">
      <w:pPr>
        <w:pStyle w:val="ConsPlusCell"/>
        <w:jc w:val="both"/>
      </w:pPr>
      <w:r w:rsidRPr="00061AB7">
        <w:t>03 2737     9     - хасанский марки Б - бурый</w:t>
      </w:r>
    </w:p>
    <w:p w:rsidR="00CC4CF9" w:rsidRPr="00061AB7" w:rsidRDefault="00CC4CF9">
      <w:pPr>
        <w:pStyle w:val="ConsPlusCell"/>
        <w:jc w:val="both"/>
      </w:pPr>
      <w:r w:rsidRPr="00061AB7">
        <w:t>03 2738     4     - чихезский марки Б - бурый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03 9000     0     Торф. Продукты переработки торфа и сланцы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горючие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03 9010     5     Торф и продукты переработки торфа *</w:t>
      </w:r>
    </w:p>
    <w:p w:rsidR="00CC4CF9" w:rsidRPr="00061AB7" w:rsidRDefault="00CC4CF9">
      <w:pPr>
        <w:pStyle w:val="ConsPlusCell"/>
        <w:jc w:val="both"/>
      </w:pPr>
      <w:r w:rsidRPr="00061AB7">
        <w:t>03 9100     4     Торф</w:t>
      </w:r>
    </w:p>
    <w:p w:rsidR="00CC4CF9" w:rsidRPr="00061AB7" w:rsidRDefault="00CC4CF9">
      <w:pPr>
        <w:pStyle w:val="ConsPlusCell"/>
        <w:jc w:val="both"/>
      </w:pPr>
      <w:r w:rsidRPr="00061AB7">
        <w:t>03 9101     5     Торф фрезерный *</w:t>
      </w:r>
    </w:p>
    <w:p w:rsidR="00CC4CF9" w:rsidRPr="00061AB7" w:rsidRDefault="00CC4CF9">
      <w:pPr>
        <w:pStyle w:val="ConsPlusCell"/>
        <w:jc w:val="both"/>
      </w:pPr>
      <w:r w:rsidRPr="00061AB7">
        <w:t>03 9102     5     Торф топливный в пересчете на условное топливо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7000 ккал *</w:t>
      </w:r>
    </w:p>
    <w:p w:rsidR="00CC4CF9" w:rsidRPr="00061AB7" w:rsidRDefault="00CC4CF9">
      <w:pPr>
        <w:pStyle w:val="ConsPlusCell"/>
        <w:jc w:val="both"/>
      </w:pPr>
      <w:r w:rsidRPr="00061AB7">
        <w:t>03 9103     0     Торф фрезерный в пересчете на условное топливо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7000 ккал *</w:t>
      </w:r>
    </w:p>
    <w:p w:rsidR="00CC4CF9" w:rsidRPr="00061AB7" w:rsidRDefault="00CC4CF9">
      <w:pPr>
        <w:pStyle w:val="ConsPlusCell"/>
        <w:jc w:val="both"/>
      </w:pPr>
      <w:r w:rsidRPr="00061AB7">
        <w:t>03 9104     6     Торф кусковой в пересчете на условное топливо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7000 ккал *</w:t>
      </w:r>
    </w:p>
    <w:p w:rsidR="00CC4CF9" w:rsidRPr="00061AB7" w:rsidRDefault="00CC4CF9">
      <w:pPr>
        <w:pStyle w:val="ConsPlusCell"/>
        <w:jc w:val="both"/>
      </w:pPr>
      <w:r w:rsidRPr="00061AB7">
        <w:t>03 9110     9     Торф топливный /</w:t>
      </w:r>
    </w:p>
    <w:p w:rsidR="00CC4CF9" w:rsidRPr="00061AB7" w:rsidRDefault="00CC4CF9">
      <w:pPr>
        <w:pStyle w:val="ConsPlusCell"/>
        <w:jc w:val="both"/>
      </w:pPr>
      <w:r w:rsidRPr="00061AB7">
        <w:t>03 9111     4     - фрезерный</w:t>
      </w:r>
    </w:p>
    <w:p w:rsidR="00CC4CF9" w:rsidRPr="00061AB7" w:rsidRDefault="00CC4CF9">
      <w:pPr>
        <w:pStyle w:val="ConsPlusCell"/>
        <w:jc w:val="both"/>
      </w:pPr>
      <w:r w:rsidRPr="00061AB7">
        <w:t>03 9112     9     - кусковой</w:t>
      </w:r>
    </w:p>
    <w:p w:rsidR="00CC4CF9" w:rsidRPr="00061AB7" w:rsidRDefault="00CC4CF9">
      <w:pPr>
        <w:pStyle w:val="ConsPlusCell"/>
        <w:jc w:val="both"/>
      </w:pPr>
      <w:r w:rsidRPr="00061AB7">
        <w:t>03 9120     3     Торф для сельского хозяйства /</w:t>
      </w:r>
    </w:p>
    <w:p w:rsidR="00CC4CF9" w:rsidRPr="00061AB7" w:rsidRDefault="00CC4CF9">
      <w:pPr>
        <w:pStyle w:val="ConsPlusCell"/>
        <w:jc w:val="both"/>
      </w:pPr>
      <w:r w:rsidRPr="00061AB7">
        <w:t>03 9121     9     - фрезерный</w:t>
      </w:r>
    </w:p>
    <w:p w:rsidR="00CC4CF9" w:rsidRPr="00061AB7" w:rsidRDefault="00CC4CF9">
      <w:pPr>
        <w:pStyle w:val="ConsPlusCell"/>
        <w:jc w:val="both"/>
      </w:pPr>
      <w:r w:rsidRPr="00061AB7">
        <w:t>03 9130     8     Торф для промышленной переработки /</w:t>
      </w:r>
    </w:p>
    <w:p w:rsidR="00CC4CF9" w:rsidRPr="00061AB7" w:rsidRDefault="00CC4CF9">
      <w:pPr>
        <w:pStyle w:val="ConsPlusCell"/>
        <w:jc w:val="both"/>
      </w:pPr>
      <w:r w:rsidRPr="00061AB7">
        <w:t>03 9131     3     - фрезерный</w:t>
      </w:r>
    </w:p>
    <w:p w:rsidR="00CC4CF9" w:rsidRPr="00061AB7" w:rsidRDefault="00CC4CF9">
      <w:pPr>
        <w:pStyle w:val="ConsPlusCell"/>
        <w:jc w:val="both"/>
      </w:pPr>
      <w:r w:rsidRPr="00061AB7">
        <w:t>03 9133     4     Торф для промышленной переработки сырец</w:t>
      </w:r>
    </w:p>
    <w:p w:rsidR="00CC4CF9" w:rsidRPr="00061AB7" w:rsidRDefault="00CC4CF9">
      <w:pPr>
        <w:pStyle w:val="ConsPlusCell"/>
        <w:jc w:val="both"/>
      </w:pPr>
      <w:r w:rsidRPr="00061AB7">
        <w:t>03 9200     8     Продукты переработки торфа</w:t>
      </w:r>
    </w:p>
    <w:p w:rsidR="00CC4CF9" w:rsidRPr="00061AB7" w:rsidRDefault="00CC4CF9">
      <w:pPr>
        <w:pStyle w:val="ConsPlusCell"/>
        <w:jc w:val="both"/>
      </w:pPr>
      <w:r w:rsidRPr="00061AB7">
        <w:t>03 9220     7     Брикеты и полубрикеты /</w:t>
      </w:r>
    </w:p>
    <w:p w:rsidR="00CC4CF9" w:rsidRPr="00061AB7" w:rsidRDefault="00CC4CF9">
      <w:pPr>
        <w:pStyle w:val="ConsPlusCell"/>
        <w:jc w:val="both"/>
      </w:pPr>
      <w:r w:rsidRPr="00061AB7">
        <w:t>03 9221     2     - топливные</w:t>
      </w:r>
    </w:p>
    <w:p w:rsidR="00CC4CF9" w:rsidRPr="00061AB7" w:rsidRDefault="00CC4CF9">
      <w:pPr>
        <w:pStyle w:val="ConsPlusCell"/>
        <w:jc w:val="both"/>
      </w:pPr>
      <w:r w:rsidRPr="00061AB7">
        <w:t>03 9222     8     - питательные для сельского хозяйства</w:t>
      </w:r>
    </w:p>
    <w:p w:rsidR="00CC4CF9" w:rsidRPr="00061AB7" w:rsidRDefault="00CC4CF9">
      <w:pPr>
        <w:pStyle w:val="ConsPlusCell"/>
        <w:jc w:val="both"/>
      </w:pPr>
      <w:r w:rsidRPr="00061AB7">
        <w:t>03 9300     1     Сланцы горючие</w:t>
      </w:r>
    </w:p>
    <w:p w:rsidR="00CC4CF9" w:rsidRPr="00061AB7" w:rsidRDefault="00CC4CF9">
      <w:pPr>
        <w:pStyle w:val="ConsPlusCell"/>
        <w:jc w:val="both"/>
      </w:pPr>
      <w:r w:rsidRPr="00061AB7">
        <w:t>03 9310     6     Сланцы ленинградские /</w:t>
      </w:r>
    </w:p>
    <w:p w:rsidR="00CC4CF9" w:rsidRPr="00061AB7" w:rsidRDefault="00CC4CF9">
      <w:pPr>
        <w:pStyle w:val="ConsPlusCell"/>
        <w:jc w:val="both"/>
      </w:pPr>
      <w:r w:rsidRPr="00061AB7">
        <w:t>03 9311     1     - сортированные</w:t>
      </w:r>
    </w:p>
    <w:p w:rsidR="00CC4CF9" w:rsidRPr="00061AB7" w:rsidRDefault="00CC4CF9">
      <w:pPr>
        <w:pStyle w:val="ConsPlusCell"/>
        <w:jc w:val="both"/>
      </w:pPr>
      <w:r w:rsidRPr="00061AB7">
        <w:t>03 9312     7     - обогащенные</w:t>
      </w:r>
    </w:p>
    <w:p w:rsidR="00CC4CF9" w:rsidRPr="00061AB7" w:rsidRDefault="00CC4CF9">
      <w:pPr>
        <w:pStyle w:val="ConsPlusCell"/>
        <w:jc w:val="both"/>
      </w:pPr>
      <w:r w:rsidRPr="00061AB7">
        <w:t>03 9330     5     Сланцы кашпирские /</w:t>
      </w:r>
    </w:p>
    <w:p w:rsidR="00CC4CF9" w:rsidRPr="00061AB7" w:rsidRDefault="00CC4CF9">
      <w:pPr>
        <w:pStyle w:val="ConsPlusCell"/>
        <w:jc w:val="both"/>
      </w:pPr>
      <w:r w:rsidRPr="00061AB7">
        <w:t>03 9331     0     - сортированные</w:t>
      </w:r>
    </w:p>
    <w:p w:rsidR="00CC4CF9" w:rsidRPr="00061AB7" w:rsidRDefault="00CC4CF9">
      <w:pPr>
        <w:pStyle w:val="ConsPlusCell"/>
        <w:jc w:val="both"/>
      </w:pPr>
      <w:r w:rsidRPr="00061AB7">
        <w:t>03 9333     1     - без переработки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07 0000     3     СЫРЬЕ РУДНОЕ, НЕРУДНОЕ, ВТОРИЧНОЕ ЧЕРНОЙ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МЕТАЛЛУРГИИ И КОКС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07 0100     7     Руда железная сырая (добыча) *</w:t>
      </w:r>
    </w:p>
    <w:p w:rsidR="00CC4CF9" w:rsidRPr="00061AB7" w:rsidRDefault="00CC4CF9">
      <w:pPr>
        <w:pStyle w:val="ConsPlusCell"/>
        <w:jc w:val="both"/>
      </w:pPr>
      <w:r w:rsidRPr="00061AB7">
        <w:t>07 0110     1     Руда железная сырая открытой добычи *</w:t>
      </w:r>
    </w:p>
    <w:p w:rsidR="00CC4CF9" w:rsidRPr="00061AB7" w:rsidRDefault="00CC4CF9">
      <w:pPr>
        <w:pStyle w:val="ConsPlusCell"/>
        <w:jc w:val="both"/>
      </w:pPr>
      <w:r w:rsidRPr="00061AB7">
        <w:t>07 0801     8     Руда железная сырая по содержанию металла *</w:t>
      </w:r>
    </w:p>
    <w:p w:rsidR="00CC4CF9" w:rsidRPr="00061AB7" w:rsidRDefault="00CC4CF9">
      <w:pPr>
        <w:pStyle w:val="ConsPlusCell"/>
        <w:jc w:val="both"/>
      </w:pPr>
      <w:r w:rsidRPr="00061AB7">
        <w:t>07 0802     3     Руда железная товарная по содержанию металла *</w:t>
      </w:r>
    </w:p>
    <w:p w:rsidR="00CC4CF9" w:rsidRPr="00061AB7" w:rsidRDefault="00CC4CF9">
      <w:pPr>
        <w:pStyle w:val="ConsPlusCell"/>
        <w:jc w:val="both"/>
      </w:pPr>
      <w:r w:rsidRPr="00061AB7">
        <w:t>07 0803     9     Концентрат железорудный по содержанию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металла *</w:t>
      </w:r>
    </w:p>
    <w:p w:rsidR="00CC4CF9" w:rsidRPr="00061AB7" w:rsidRDefault="00CC4CF9">
      <w:pPr>
        <w:pStyle w:val="ConsPlusCell"/>
        <w:jc w:val="both"/>
      </w:pPr>
      <w:r w:rsidRPr="00061AB7">
        <w:t>07 0804     4     Руда марганцевая товарная по содержанию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металла *</w:t>
      </w:r>
    </w:p>
    <w:p w:rsidR="00CC4CF9" w:rsidRPr="00061AB7" w:rsidRDefault="00CC4CF9">
      <w:pPr>
        <w:pStyle w:val="ConsPlusCell"/>
        <w:jc w:val="both"/>
      </w:pPr>
      <w:r w:rsidRPr="00061AB7">
        <w:t>07 0805     6     Руда хромовая по содержанию металла *</w:t>
      </w:r>
    </w:p>
    <w:p w:rsidR="00CC4CF9" w:rsidRPr="00061AB7" w:rsidRDefault="00CC4CF9">
      <w:pPr>
        <w:pStyle w:val="ConsPlusCell"/>
        <w:jc w:val="both"/>
      </w:pPr>
      <w:r w:rsidRPr="00061AB7">
        <w:t>07 0806     5     Кокс в пересчете на 6%-ную влажность *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07 1000     6     Руда железная товарная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07 1100     6     Руда железная товарная необогащенная</w:t>
      </w:r>
    </w:p>
    <w:p w:rsidR="00CC4CF9" w:rsidRPr="00061AB7" w:rsidRDefault="00CC4CF9">
      <w:pPr>
        <w:pStyle w:val="ConsPlusCell"/>
        <w:jc w:val="both"/>
      </w:pPr>
      <w:r w:rsidRPr="00061AB7">
        <w:t>07 1110     4     Руда железная доменная</w:t>
      </w:r>
    </w:p>
    <w:p w:rsidR="00CC4CF9" w:rsidRPr="00061AB7" w:rsidRDefault="00CC4CF9">
      <w:pPr>
        <w:pStyle w:val="ConsPlusCell"/>
        <w:jc w:val="both"/>
      </w:pPr>
      <w:r w:rsidRPr="00061AB7">
        <w:t>07 1120     9     Руда железная мартеновская</w:t>
      </w:r>
    </w:p>
    <w:p w:rsidR="00CC4CF9" w:rsidRPr="00061AB7" w:rsidRDefault="00CC4CF9">
      <w:pPr>
        <w:pStyle w:val="ConsPlusCell"/>
        <w:jc w:val="both"/>
      </w:pPr>
      <w:r w:rsidRPr="00061AB7">
        <w:t>07 1130     3     Руда железная агломерационная</w:t>
      </w:r>
    </w:p>
    <w:p w:rsidR="00CC4CF9" w:rsidRPr="00061AB7" w:rsidRDefault="00CC4CF9">
      <w:pPr>
        <w:pStyle w:val="ConsPlusCell"/>
        <w:jc w:val="both"/>
      </w:pPr>
      <w:r w:rsidRPr="00061AB7">
        <w:t>07 1140     8     Руда железная товарная необогащенная прочая</w:t>
      </w:r>
    </w:p>
    <w:p w:rsidR="00CC4CF9" w:rsidRPr="00061AB7" w:rsidRDefault="00CC4CF9">
      <w:pPr>
        <w:pStyle w:val="ConsPlusCell"/>
        <w:jc w:val="both"/>
      </w:pPr>
      <w:r w:rsidRPr="00061AB7">
        <w:t>07 1200     3     Концентрат железорудный</w:t>
      </w:r>
    </w:p>
    <w:p w:rsidR="00CC4CF9" w:rsidRPr="00061AB7" w:rsidRDefault="00CC4CF9">
      <w:pPr>
        <w:pStyle w:val="ConsPlusCell"/>
        <w:jc w:val="both"/>
      </w:pPr>
      <w:r w:rsidRPr="00061AB7">
        <w:t>07 1220     2     Концентрат железорудный с содержанием железа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65% и свыше</w:t>
      </w:r>
    </w:p>
    <w:p w:rsidR="00CC4CF9" w:rsidRPr="00061AB7" w:rsidRDefault="00CC4CF9">
      <w:pPr>
        <w:pStyle w:val="ConsPlusCell"/>
        <w:jc w:val="both"/>
      </w:pPr>
      <w:r w:rsidRPr="00061AB7">
        <w:t>07 1230     7     Концентрат железорудный с содержанием железа от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63 до 65% (менее 65%)</w:t>
      </w:r>
    </w:p>
    <w:p w:rsidR="00CC4CF9" w:rsidRPr="00061AB7" w:rsidRDefault="00CC4CF9">
      <w:pPr>
        <w:pStyle w:val="ConsPlusCell"/>
        <w:jc w:val="both"/>
      </w:pPr>
      <w:r w:rsidRPr="00061AB7">
        <w:t>07 1240     1     Концентрат железорудный с содержанием железа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менее 63%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07 2000     9     Агломерат, окатыши и железофлюс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07 2001     4     Окатыши *</w:t>
      </w:r>
    </w:p>
    <w:p w:rsidR="00CC4CF9" w:rsidRPr="00061AB7" w:rsidRDefault="00CC4CF9">
      <w:pPr>
        <w:pStyle w:val="ConsPlusCell"/>
        <w:jc w:val="both"/>
      </w:pPr>
      <w:r w:rsidRPr="00061AB7">
        <w:t>07 2100     2     Агломерат железорудный</w:t>
      </w:r>
    </w:p>
    <w:p w:rsidR="00CC4CF9" w:rsidRPr="00061AB7" w:rsidRDefault="00CC4CF9">
      <w:pPr>
        <w:pStyle w:val="ConsPlusCell"/>
        <w:jc w:val="both"/>
      </w:pPr>
      <w:r w:rsidRPr="00061AB7">
        <w:t>07 2110     7     Агломерат железорудный доменный</w:t>
      </w:r>
    </w:p>
    <w:p w:rsidR="00CC4CF9" w:rsidRPr="00061AB7" w:rsidRDefault="00CC4CF9">
      <w:pPr>
        <w:pStyle w:val="ConsPlusCell"/>
        <w:jc w:val="both"/>
      </w:pPr>
      <w:r w:rsidRPr="00061AB7">
        <w:t>07 2130     6     Агломерат железорудный мартеновский</w:t>
      </w:r>
    </w:p>
    <w:p w:rsidR="00CC4CF9" w:rsidRPr="00061AB7" w:rsidRDefault="00CC4CF9">
      <w:pPr>
        <w:pStyle w:val="ConsPlusCell"/>
        <w:jc w:val="both"/>
      </w:pPr>
      <w:r w:rsidRPr="00061AB7">
        <w:t>07 2140     0     Агломерат железорудный марганцовистый</w:t>
      </w:r>
    </w:p>
    <w:p w:rsidR="00CC4CF9" w:rsidRPr="00061AB7" w:rsidRDefault="00CC4CF9">
      <w:pPr>
        <w:pStyle w:val="ConsPlusCell"/>
        <w:jc w:val="both"/>
      </w:pPr>
      <w:r w:rsidRPr="00061AB7">
        <w:t>07 2150     5     Агломерат железорудный ванадиевый</w:t>
      </w:r>
    </w:p>
    <w:p w:rsidR="00CC4CF9" w:rsidRPr="00061AB7" w:rsidRDefault="00CC4CF9">
      <w:pPr>
        <w:pStyle w:val="ConsPlusCell"/>
        <w:jc w:val="both"/>
      </w:pPr>
      <w:r w:rsidRPr="00061AB7">
        <w:t>07 2160     9     Агломерат железорудный бокситовый</w:t>
      </w:r>
    </w:p>
    <w:p w:rsidR="00CC4CF9" w:rsidRPr="00061AB7" w:rsidRDefault="00CC4CF9">
      <w:pPr>
        <w:pStyle w:val="ConsPlusCell"/>
        <w:jc w:val="both"/>
      </w:pPr>
      <w:r w:rsidRPr="00061AB7">
        <w:t>07 2200     6     Окатыши железорудные (окисленные)</w:t>
      </w:r>
    </w:p>
    <w:p w:rsidR="00CC4CF9" w:rsidRPr="00061AB7" w:rsidRDefault="00CC4CF9">
      <w:pPr>
        <w:pStyle w:val="ConsPlusCell"/>
        <w:jc w:val="both"/>
      </w:pPr>
      <w:r w:rsidRPr="00061AB7">
        <w:t>07 2210     0     Окатыши железорудные офлюсованные</w:t>
      </w:r>
    </w:p>
    <w:p w:rsidR="00CC4CF9" w:rsidRPr="00061AB7" w:rsidRDefault="00CC4CF9">
      <w:pPr>
        <w:pStyle w:val="ConsPlusCell"/>
        <w:jc w:val="both"/>
      </w:pPr>
      <w:r w:rsidRPr="00061AB7">
        <w:t>07 2220     5     Окатыши железорудные неофлюсованные</w:t>
      </w:r>
    </w:p>
    <w:p w:rsidR="00CC4CF9" w:rsidRPr="00061AB7" w:rsidRDefault="00CC4CF9">
      <w:pPr>
        <w:pStyle w:val="ConsPlusCell"/>
        <w:jc w:val="both"/>
      </w:pPr>
      <w:r w:rsidRPr="00061AB7">
        <w:t>07 2400     3     Железофлюс</w:t>
      </w:r>
    </w:p>
    <w:p w:rsidR="00CC4CF9" w:rsidRPr="00061AB7" w:rsidRDefault="00CC4CF9">
      <w:pPr>
        <w:pStyle w:val="ConsPlusCell"/>
        <w:jc w:val="both"/>
      </w:pPr>
      <w:r w:rsidRPr="00061AB7">
        <w:t>07 2500     7     Окатыши металлизованные</w:t>
      </w:r>
    </w:p>
    <w:p w:rsidR="00CC4CF9" w:rsidRPr="00061AB7" w:rsidRDefault="00CC4CF9">
      <w:pPr>
        <w:pStyle w:val="ConsPlusCell"/>
        <w:jc w:val="both"/>
      </w:pPr>
      <w:r w:rsidRPr="00061AB7">
        <w:t>07 2510     1     Окатыши металлизованные офлюсованные</w:t>
      </w:r>
    </w:p>
    <w:p w:rsidR="00CC4CF9" w:rsidRPr="00061AB7" w:rsidRDefault="00CC4CF9">
      <w:pPr>
        <w:pStyle w:val="ConsPlusCell"/>
        <w:jc w:val="both"/>
      </w:pPr>
      <w:r w:rsidRPr="00061AB7">
        <w:t>07 2520     6     Окатыши металлизованные неофлюсованные</w:t>
      </w:r>
    </w:p>
    <w:p w:rsidR="00CC4CF9" w:rsidRPr="00061AB7" w:rsidRDefault="00CC4CF9">
      <w:pPr>
        <w:pStyle w:val="ConsPlusCell"/>
        <w:jc w:val="both"/>
      </w:pPr>
      <w:r w:rsidRPr="00061AB7">
        <w:t>07 2600     0     Железо губчатое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07 3000     1     Руда марганцевая (включая концентрат) товарная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07 3100     5     Руда марганцевая высших сортов</w:t>
      </w:r>
    </w:p>
    <w:p w:rsidR="00CC4CF9" w:rsidRPr="00061AB7" w:rsidRDefault="00CC4CF9">
      <w:pPr>
        <w:pStyle w:val="ConsPlusCell"/>
        <w:jc w:val="both"/>
      </w:pPr>
      <w:r w:rsidRPr="00061AB7">
        <w:t>07 3200     9     Руда марганцевая низших сортов</w:t>
      </w:r>
    </w:p>
    <w:p w:rsidR="00CC4CF9" w:rsidRPr="00061AB7" w:rsidRDefault="00CC4CF9">
      <w:pPr>
        <w:pStyle w:val="ConsPlusCell"/>
        <w:jc w:val="both"/>
      </w:pPr>
      <w:r w:rsidRPr="00061AB7">
        <w:t>07 3300     2     Агломерат марганцевый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07 4000     4     Сырье хромовое товарное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07 4100     8     Руда хромовая (хромитовая)</w:t>
      </w:r>
    </w:p>
    <w:p w:rsidR="00CC4CF9" w:rsidRPr="00061AB7" w:rsidRDefault="00CC4CF9">
      <w:pPr>
        <w:pStyle w:val="ConsPlusCell"/>
        <w:jc w:val="both"/>
      </w:pPr>
      <w:r w:rsidRPr="00061AB7">
        <w:t>07 4110     2     Руда хромовая для производства феррохрома</w:t>
      </w:r>
    </w:p>
    <w:p w:rsidR="00CC4CF9" w:rsidRPr="00061AB7" w:rsidRDefault="00CC4CF9">
      <w:pPr>
        <w:pStyle w:val="ConsPlusCell"/>
        <w:jc w:val="both"/>
      </w:pPr>
      <w:r w:rsidRPr="00061AB7">
        <w:t>07 4120     7     Руда хромовая для производства огнеупоров</w:t>
      </w:r>
    </w:p>
    <w:p w:rsidR="00CC4CF9" w:rsidRPr="00061AB7" w:rsidRDefault="00CC4CF9">
      <w:pPr>
        <w:pStyle w:val="ConsPlusCell"/>
        <w:jc w:val="both"/>
      </w:pPr>
      <w:r w:rsidRPr="00061AB7">
        <w:t>07 4130     1     Руда хромовая для производства хромовых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соединений</w:t>
      </w:r>
    </w:p>
    <w:p w:rsidR="00CC4CF9" w:rsidRPr="00061AB7" w:rsidRDefault="00CC4CF9">
      <w:pPr>
        <w:pStyle w:val="ConsPlusCell"/>
        <w:jc w:val="both"/>
      </w:pPr>
      <w:r w:rsidRPr="00061AB7">
        <w:t>07 4140     6     Руда хромовая для производства хромистых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ферросплавов</w:t>
      </w:r>
    </w:p>
    <w:p w:rsidR="00CC4CF9" w:rsidRPr="00061AB7" w:rsidRDefault="00CC4CF9">
      <w:pPr>
        <w:pStyle w:val="ConsPlusCell"/>
        <w:jc w:val="both"/>
      </w:pPr>
      <w:r w:rsidRPr="00061AB7">
        <w:t>07 4150     0     Руда хромовая для ремонта мартеновских печей</w:t>
      </w:r>
    </w:p>
    <w:p w:rsidR="00CC4CF9" w:rsidRPr="00061AB7" w:rsidRDefault="00CC4CF9">
      <w:pPr>
        <w:pStyle w:val="ConsPlusCell"/>
        <w:jc w:val="both"/>
      </w:pPr>
      <w:r w:rsidRPr="00061AB7">
        <w:t>07 4160     5     Руда хромовая на экспорт</w:t>
      </w:r>
    </w:p>
    <w:p w:rsidR="00CC4CF9" w:rsidRPr="00061AB7" w:rsidRDefault="00CC4CF9">
      <w:pPr>
        <w:pStyle w:val="ConsPlusCell"/>
        <w:jc w:val="both"/>
      </w:pPr>
      <w:r w:rsidRPr="00061AB7">
        <w:t>07 4170     4     Руда хромовая обогащенная (концентрат) прочая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07 5000     7     Сырье нерудное черной металлургии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07 5100     0     Известняк флюсовый</w:t>
      </w:r>
    </w:p>
    <w:p w:rsidR="00CC4CF9" w:rsidRPr="00061AB7" w:rsidRDefault="00CC4CF9">
      <w:pPr>
        <w:pStyle w:val="ConsPlusCell"/>
        <w:jc w:val="both"/>
      </w:pPr>
      <w:r w:rsidRPr="00061AB7">
        <w:t>07 5200     4     Известняк доломитизированный</w:t>
      </w:r>
    </w:p>
    <w:p w:rsidR="00CC4CF9" w:rsidRPr="00061AB7" w:rsidRDefault="00CC4CF9">
      <w:pPr>
        <w:pStyle w:val="ConsPlusCell"/>
        <w:jc w:val="both"/>
      </w:pPr>
      <w:r w:rsidRPr="00061AB7">
        <w:t>07 5300     8     Доломит сырой металлургический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07 6000     3     Кокс каменноугольный валовый сухой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07 6100     3     Кокс металлургический сухой</w:t>
      </w:r>
    </w:p>
    <w:p w:rsidR="00CC4CF9" w:rsidRPr="00061AB7" w:rsidRDefault="00CC4CF9">
      <w:pPr>
        <w:pStyle w:val="ConsPlusCell"/>
        <w:jc w:val="both"/>
      </w:pPr>
      <w:r w:rsidRPr="00061AB7">
        <w:t>07 6110     8     Кокс доменный сухой</w:t>
      </w:r>
    </w:p>
    <w:p w:rsidR="00CC4CF9" w:rsidRPr="00061AB7" w:rsidRDefault="00CC4CF9">
      <w:pPr>
        <w:pStyle w:val="ConsPlusCell"/>
        <w:jc w:val="both"/>
      </w:pPr>
      <w:r w:rsidRPr="00061AB7">
        <w:t>07 6120     2     Кокс литейный сухой</w:t>
      </w:r>
    </w:p>
    <w:p w:rsidR="00CC4CF9" w:rsidRPr="00061AB7" w:rsidRDefault="00CC4CF9">
      <w:pPr>
        <w:pStyle w:val="ConsPlusCell"/>
        <w:jc w:val="both"/>
      </w:pPr>
      <w:r w:rsidRPr="00061AB7">
        <w:t>07 6130     7     Кокс металлургический сухой (кроме доменного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литейного)</w:t>
      </w:r>
    </w:p>
    <w:p w:rsidR="00CC4CF9" w:rsidRPr="00061AB7" w:rsidRDefault="00CC4CF9">
      <w:pPr>
        <w:pStyle w:val="ConsPlusCell"/>
        <w:jc w:val="both"/>
      </w:pPr>
      <w:r w:rsidRPr="00061AB7">
        <w:t>07 6200     7     Орешек коксовый сухой</w:t>
      </w:r>
    </w:p>
    <w:p w:rsidR="00CC4CF9" w:rsidRPr="00061AB7" w:rsidRDefault="00CC4CF9">
      <w:pPr>
        <w:pStyle w:val="ConsPlusCell"/>
        <w:jc w:val="both"/>
      </w:pPr>
      <w:r w:rsidRPr="00061AB7">
        <w:t>07 6300     0     Мелочь коксовая сухая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07 7000     2     Кокс пековый электродный, полукокс,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термоантрацит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07 7100     6     Кокс пековый каменноугольный валовый (в сухом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весе)</w:t>
      </w:r>
    </w:p>
    <w:p w:rsidR="00CC4CF9" w:rsidRPr="00061AB7" w:rsidRDefault="00CC4CF9">
      <w:pPr>
        <w:pStyle w:val="ConsPlusCell"/>
        <w:jc w:val="both"/>
      </w:pPr>
      <w:r w:rsidRPr="00061AB7">
        <w:t>07 7110     0     Кокс пековый каменноугольный крупный (в сухом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весе)</w:t>
      </w:r>
    </w:p>
    <w:p w:rsidR="00CC4CF9" w:rsidRPr="00061AB7" w:rsidRDefault="00CC4CF9">
      <w:pPr>
        <w:pStyle w:val="ConsPlusCell"/>
        <w:jc w:val="both"/>
      </w:pPr>
      <w:r w:rsidRPr="00061AB7">
        <w:t>07 7120     5     Мелочь пекового кокса сухая</w:t>
      </w:r>
    </w:p>
    <w:p w:rsidR="00CC4CF9" w:rsidRPr="00061AB7" w:rsidRDefault="00CC4CF9">
      <w:pPr>
        <w:pStyle w:val="ConsPlusCell"/>
        <w:jc w:val="both"/>
      </w:pPr>
      <w:r w:rsidRPr="00061AB7">
        <w:t>07 7200     9     Полукокс каменноугольный валовый сухой</w:t>
      </w:r>
    </w:p>
    <w:p w:rsidR="00CC4CF9" w:rsidRPr="00061AB7" w:rsidRDefault="00CC4CF9">
      <w:pPr>
        <w:pStyle w:val="ConsPlusCell"/>
        <w:jc w:val="both"/>
      </w:pPr>
      <w:r w:rsidRPr="00061AB7">
        <w:t>07 7210     4     Полукокс каменноугольный крупный сухой</w:t>
      </w:r>
    </w:p>
    <w:p w:rsidR="00CC4CF9" w:rsidRPr="00061AB7" w:rsidRDefault="00CC4CF9">
      <w:pPr>
        <w:pStyle w:val="ConsPlusCell"/>
        <w:jc w:val="both"/>
      </w:pPr>
      <w:r w:rsidRPr="00061AB7">
        <w:t>07 7220     9     Мелочь каменноугольного полукокса сухая</w:t>
      </w:r>
    </w:p>
    <w:p w:rsidR="00CC4CF9" w:rsidRPr="00061AB7" w:rsidRDefault="00CC4CF9">
      <w:pPr>
        <w:pStyle w:val="ConsPlusCell"/>
        <w:jc w:val="both"/>
      </w:pPr>
      <w:r w:rsidRPr="00061AB7">
        <w:t>07 7300     3     Термоантрацит электродный (валовый сухой)</w:t>
      </w:r>
    </w:p>
    <w:p w:rsidR="00CC4CF9" w:rsidRPr="00061AB7" w:rsidRDefault="00CC4CF9">
      <w:pPr>
        <w:pStyle w:val="ConsPlusCell"/>
        <w:jc w:val="both"/>
      </w:pPr>
      <w:r w:rsidRPr="00061AB7">
        <w:t>07 7310     8     Термоантрацит электродный крупный сухой</w:t>
      </w:r>
    </w:p>
    <w:p w:rsidR="00CC4CF9" w:rsidRPr="00061AB7" w:rsidRDefault="00CC4CF9">
      <w:pPr>
        <w:pStyle w:val="ConsPlusCell"/>
        <w:jc w:val="both"/>
      </w:pPr>
      <w:r w:rsidRPr="00061AB7">
        <w:t>07 7320     2     Термоантрацит литейный крупный сухой</w:t>
      </w:r>
    </w:p>
    <w:p w:rsidR="00CC4CF9" w:rsidRPr="00061AB7" w:rsidRDefault="00CC4CF9">
      <w:pPr>
        <w:pStyle w:val="ConsPlusCell"/>
        <w:jc w:val="both"/>
      </w:pPr>
      <w:r w:rsidRPr="00061AB7">
        <w:t>07 7330     7     Термоантрацит для ферросплавных заводов</w:t>
      </w:r>
    </w:p>
    <w:p w:rsidR="00CC4CF9" w:rsidRPr="00061AB7" w:rsidRDefault="00CC4CF9">
      <w:pPr>
        <w:pStyle w:val="ConsPlusCell"/>
        <w:jc w:val="both"/>
      </w:pPr>
      <w:r w:rsidRPr="00061AB7">
        <w:t>07 7340     1     Отсев термоантрацитовый сухой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07 8000     5     Лом черных металлов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07 8100     9     Лом и отходы стальные</w:t>
      </w:r>
    </w:p>
    <w:p w:rsidR="00CC4CF9" w:rsidRPr="00061AB7" w:rsidRDefault="00CC4CF9">
      <w:pPr>
        <w:pStyle w:val="ConsPlusCell"/>
        <w:jc w:val="both"/>
      </w:pPr>
      <w:r w:rsidRPr="00061AB7">
        <w:t>07 8110     3     Лом и отходы стальные нелегированные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(углеродистые) /</w:t>
      </w:r>
    </w:p>
    <w:p w:rsidR="00CC4CF9" w:rsidRPr="00061AB7" w:rsidRDefault="00CC4CF9">
      <w:pPr>
        <w:pStyle w:val="ConsPlusCell"/>
        <w:jc w:val="both"/>
      </w:pPr>
      <w:r w:rsidRPr="00061AB7">
        <w:t>07 8111     9     - кусковые</w:t>
      </w:r>
    </w:p>
    <w:p w:rsidR="00CC4CF9" w:rsidRPr="00061AB7" w:rsidRDefault="00CC4CF9">
      <w:pPr>
        <w:pStyle w:val="ConsPlusCell"/>
        <w:jc w:val="both"/>
      </w:pPr>
      <w:r w:rsidRPr="00061AB7">
        <w:t>07 8112     4     Лом для пакетирования, пакеты, стальные канаты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проволока нелегированные</w:t>
      </w:r>
    </w:p>
    <w:p w:rsidR="00CC4CF9" w:rsidRPr="00061AB7" w:rsidRDefault="00CC4CF9">
      <w:pPr>
        <w:pStyle w:val="ConsPlusCell"/>
        <w:jc w:val="both"/>
      </w:pPr>
      <w:r w:rsidRPr="00061AB7">
        <w:t>07 8113     6     Стружка стальная нелегированная (углеродистая)</w:t>
      </w:r>
    </w:p>
    <w:p w:rsidR="00CC4CF9" w:rsidRPr="00061AB7" w:rsidRDefault="00CC4CF9">
      <w:pPr>
        <w:pStyle w:val="ConsPlusCell"/>
        <w:jc w:val="both"/>
      </w:pPr>
      <w:r w:rsidRPr="00061AB7">
        <w:t>07 8120     8     Стружка и отходы стальные легированные /</w:t>
      </w:r>
    </w:p>
    <w:p w:rsidR="00CC4CF9" w:rsidRPr="00061AB7" w:rsidRDefault="00CC4CF9">
      <w:pPr>
        <w:pStyle w:val="ConsPlusCell"/>
        <w:jc w:val="both"/>
      </w:pPr>
      <w:r w:rsidRPr="00061AB7">
        <w:t>07 8121     3     - кусковые</w:t>
      </w:r>
    </w:p>
    <w:p w:rsidR="00CC4CF9" w:rsidRPr="00061AB7" w:rsidRDefault="00CC4CF9">
      <w:pPr>
        <w:pStyle w:val="ConsPlusCell"/>
        <w:jc w:val="both"/>
      </w:pPr>
      <w:r w:rsidRPr="00061AB7">
        <w:t>07 8122     9     Лом для пакетирования, пакеты, стальные канаты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проволока легированные</w:t>
      </w:r>
    </w:p>
    <w:p w:rsidR="00CC4CF9" w:rsidRPr="00061AB7" w:rsidRDefault="00CC4CF9">
      <w:pPr>
        <w:pStyle w:val="ConsPlusCell"/>
        <w:jc w:val="both"/>
      </w:pPr>
      <w:r w:rsidRPr="00061AB7">
        <w:t>07 8123     4     Стружка стальная легированная</w:t>
      </w:r>
    </w:p>
    <w:p w:rsidR="00CC4CF9" w:rsidRPr="00061AB7" w:rsidRDefault="00CC4CF9">
      <w:pPr>
        <w:pStyle w:val="ConsPlusCell"/>
        <w:jc w:val="both"/>
      </w:pPr>
      <w:r w:rsidRPr="00061AB7">
        <w:t>07 8200     2     Лом и отходы чугунные</w:t>
      </w:r>
    </w:p>
    <w:p w:rsidR="00CC4CF9" w:rsidRPr="00061AB7" w:rsidRDefault="00CC4CF9">
      <w:pPr>
        <w:pStyle w:val="ConsPlusCell"/>
        <w:jc w:val="both"/>
      </w:pPr>
      <w:r w:rsidRPr="00061AB7">
        <w:t>07 8203     9     Стружка чугунная *</w:t>
      </w:r>
    </w:p>
    <w:p w:rsidR="00CC4CF9" w:rsidRPr="00061AB7" w:rsidRDefault="00CC4CF9">
      <w:pPr>
        <w:pStyle w:val="ConsPlusCell"/>
        <w:jc w:val="both"/>
      </w:pPr>
      <w:r w:rsidRPr="00061AB7">
        <w:t>07 8210     7     Лом и отходы чугунные нелегированные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(углеродистые) /</w:t>
      </w:r>
    </w:p>
    <w:p w:rsidR="00CC4CF9" w:rsidRPr="00061AB7" w:rsidRDefault="00CC4CF9">
      <w:pPr>
        <w:pStyle w:val="ConsPlusCell"/>
        <w:jc w:val="both"/>
      </w:pPr>
      <w:r w:rsidRPr="00061AB7">
        <w:t>07 8211     2     - кусковые</w:t>
      </w:r>
    </w:p>
    <w:p w:rsidR="00CC4CF9" w:rsidRPr="00061AB7" w:rsidRDefault="00CC4CF9">
      <w:pPr>
        <w:pStyle w:val="ConsPlusCell"/>
        <w:jc w:val="both"/>
      </w:pPr>
      <w:r w:rsidRPr="00061AB7">
        <w:t>07 8212     8     Лом нелегированных (углеродистых) чугунных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валков</w:t>
      </w:r>
    </w:p>
    <w:p w:rsidR="00CC4CF9" w:rsidRPr="00061AB7" w:rsidRDefault="00CC4CF9">
      <w:pPr>
        <w:pStyle w:val="ConsPlusCell"/>
        <w:jc w:val="both"/>
      </w:pPr>
      <w:r w:rsidRPr="00061AB7">
        <w:t>07 8213     3     Стружка чугунная нелегированная (углеродистая)</w:t>
      </w:r>
    </w:p>
    <w:p w:rsidR="00CC4CF9" w:rsidRPr="00061AB7" w:rsidRDefault="00CC4CF9">
      <w:pPr>
        <w:pStyle w:val="ConsPlusCell"/>
        <w:jc w:val="both"/>
      </w:pPr>
      <w:r w:rsidRPr="00061AB7">
        <w:t>07 8220     1     Лом и отходы чугунные легированные /</w:t>
      </w:r>
    </w:p>
    <w:p w:rsidR="00CC4CF9" w:rsidRPr="00061AB7" w:rsidRDefault="00CC4CF9">
      <w:pPr>
        <w:pStyle w:val="ConsPlusCell"/>
        <w:jc w:val="both"/>
      </w:pPr>
      <w:r w:rsidRPr="00061AB7">
        <w:t>07 8221     7     - кусковые</w:t>
      </w:r>
    </w:p>
    <w:p w:rsidR="00CC4CF9" w:rsidRPr="00061AB7" w:rsidRDefault="00CC4CF9">
      <w:pPr>
        <w:pStyle w:val="ConsPlusCell"/>
        <w:jc w:val="both"/>
      </w:pPr>
      <w:r w:rsidRPr="00061AB7">
        <w:t>07 8222     2     Лом легированных чугунных валков</w:t>
      </w:r>
    </w:p>
    <w:p w:rsidR="00CC4CF9" w:rsidRPr="00061AB7" w:rsidRDefault="00CC4CF9">
      <w:pPr>
        <w:pStyle w:val="ConsPlusCell"/>
        <w:jc w:val="both"/>
      </w:pPr>
      <w:r w:rsidRPr="00061AB7">
        <w:t>07 8223     8     Стружка чугунная легированная</w:t>
      </w:r>
    </w:p>
    <w:p w:rsidR="00CC4CF9" w:rsidRPr="00061AB7" w:rsidRDefault="00CC4CF9">
      <w:pPr>
        <w:pStyle w:val="ConsPlusCell"/>
        <w:jc w:val="both"/>
      </w:pPr>
      <w:r w:rsidRPr="00061AB7">
        <w:t>07 8300     6     Лом и отходы загрязненные, смешанные (вне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класса)</w:t>
      </w:r>
    </w:p>
    <w:p w:rsidR="00CC4CF9" w:rsidRPr="00061AB7" w:rsidRDefault="00CC4CF9">
      <w:pPr>
        <w:pStyle w:val="ConsPlusCell"/>
        <w:jc w:val="both"/>
      </w:pPr>
      <w:r w:rsidRPr="00061AB7">
        <w:t>07 8310     0     Присад доменный</w:t>
      </w:r>
    </w:p>
    <w:p w:rsidR="00CC4CF9" w:rsidRPr="00061AB7" w:rsidRDefault="00CC4CF9">
      <w:pPr>
        <w:pStyle w:val="ConsPlusCell"/>
        <w:jc w:val="both"/>
      </w:pPr>
      <w:r w:rsidRPr="00061AB7">
        <w:t>07 8320     5     Окалина и сварочный шлак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07 9000     8     Отходы реализуемые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07 9100     1     Отходы от металлопроката (используемые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поделок)</w:t>
      </w:r>
    </w:p>
    <w:p w:rsidR="00CC4CF9" w:rsidRPr="00061AB7" w:rsidRDefault="00CC4CF9">
      <w:pPr>
        <w:pStyle w:val="ConsPlusCell"/>
        <w:jc w:val="both"/>
      </w:pPr>
      <w:r w:rsidRPr="00061AB7">
        <w:t>07 9200     5     Отходы от труб (используемые для поделок)</w:t>
      </w:r>
    </w:p>
    <w:p w:rsidR="00CC4CF9" w:rsidRPr="00061AB7" w:rsidRDefault="00CC4CF9">
      <w:pPr>
        <w:pStyle w:val="ConsPlusCell"/>
        <w:jc w:val="both"/>
      </w:pPr>
      <w:r w:rsidRPr="00061AB7">
        <w:t>07 9800     7     Шлаки металлургического производства (без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гранулированных) и шламы</w:t>
      </w:r>
    </w:p>
    <w:p w:rsidR="00CC4CF9" w:rsidRPr="00061AB7" w:rsidRDefault="00CC4CF9">
      <w:pPr>
        <w:pStyle w:val="ConsPlusCell"/>
        <w:jc w:val="both"/>
      </w:pPr>
      <w:r w:rsidRPr="00061AB7">
        <w:t>07 9810     1     Шлаки доменные (без гранулированных)</w:t>
      </w:r>
    </w:p>
    <w:p w:rsidR="00CC4CF9" w:rsidRPr="00061AB7" w:rsidRDefault="00CC4CF9">
      <w:pPr>
        <w:pStyle w:val="ConsPlusCell"/>
        <w:jc w:val="both"/>
      </w:pPr>
      <w:r w:rsidRPr="00061AB7">
        <w:t>07 9811     7     Шлаки доменные (без гранулированных) огненно-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жидкие</w:t>
      </w:r>
    </w:p>
    <w:p w:rsidR="00CC4CF9" w:rsidRPr="00061AB7" w:rsidRDefault="00CC4CF9">
      <w:pPr>
        <w:pStyle w:val="ConsPlusCell"/>
        <w:jc w:val="both"/>
      </w:pPr>
      <w:r w:rsidRPr="00061AB7">
        <w:t>07 9812     2     Шлаки доменные (без гранулированных)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высокоглиноземистые (Al2O3 &gt; 45%)</w:t>
      </w:r>
    </w:p>
    <w:p w:rsidR="00CC4CF9" w:rsidRPr="00061AB7" w:rsidRDefault="00CC4CF9">
      <w:pPr>
        <w:pStyle w:val="ConsPlusCell"/>
        <w:jc w:val="both"/>
      </w:pPr>
      <w:r w:rsidRPr="00061AB7">
        <w:t>07 9819     0     Шлаки доменные (без гранулированных) прочие</w:t>
      </w:r>
    </w:p>
    <w:p w:rsidR="00CC4CF9" w:rsidRPr="00061AB7" w:rsidRDefault="00CC4CF9">
      <w:pPr>
        <w:pStyle w:val="ConsPlusCell"/>
        <w:jc w:val="both"/>
      </w:pPr>
      <w:r w:rsidRPr="00061AB7">
        <w:t>07 9830     0     Шлаки сталеплавильные</w:t>
      </w:r>
    </w:p>
    <w:p w:rsidR="00CC4CF9" w:rsidRPr="00061AB7" w:rsidRDefault="00CC4CF9">
      <w:pPr>
        <w:pStyle w:val="ConsPlusCell"/>
        <w:jc w:val="both"/>
      </w:pPr>
      <w:r w:rsidRPr="00061AB7">
        <w:t>07 9831     6     Шлаки сталеплавильные мартеновские</w:t>
      </w:r>
    </w:p>
    <w:p w:rsidR="00CC4CF9" w:rsidRPr="00061AB7" w:rsidRDefault="00CC4CF9">
      <w:pPr>
        <w:pStyle w:val="ConsPlusCell"/>
        <w:jc w:val="both"/>
      </w:pPr>
      <w:r w:rsidRPr="00061AB7">
        <w:t>07 9832     1     Шлаки сталеплавильные конвертерные (без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ванадиевых)</w:t>
      </w:r>
    </w:p>
    <w:p w:rsidR="00CC4CF9" w:rsidRPr="00061AB7" w:rsidRDefault="00CC4CF9">
      <w:pPr>
        <w:pStyle w:val="ConsPlusCell"/>
        <w:jc w:val="both"/>
      </w:pPr>
      <w:r w:rsidRPr="00061AB7">
        <w:t>07 9835     8     Шлаки сталеплавильные конвертерные ванадиевые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(от 13 до 18% ванадия)</w:t>
      </w:r>
    </w:p>
    <w:p w:rsidR="00CC4CF9" w:rsidRPr="00061AB7" w:rsidRDefault="00CC4CF9">
      <w:pPr>
        <w:pStyle w:val="ConsPlusCell"/>
        <w:jc w:val="both"/>
      </w:pPr>
      <w:r w:rsidRPr="00061AB7">
        <w:t>07 9837     9     Шлаки электросталеплавильные</w:t>
      </w:r>
    </w:p>
    <w:p w:rsidR="00CC4CF9" w:rsidRPr="00061AB7" w:rsidRDefault="00CC4CF9">
      <w:pPr>
        <w:pStyle w:val="ConsPlusCell"/>
        <w:jc w:val="both"/>
      </w:pPr>
      <w:r w:rsidRPr="00061AB7">
        <w:t>07 9838     4     Шлаки сталеплавильные специальные</w:t>
      </w:r>
    </w:p>
    <w:p w:rsidR="00CC4CF9" w:rsidRPr="00061AB7" w:rsidRDefault="00CC4CF9">
      <w:pPr>
        <w:pStyle w:val="ConsPlusCell"/>
        <w:jc w:val="both"/>
      </w:pPr>
      <w:r w:rsidRPr="00061AB7">
        <w:t>07 9860     4     Шлаки ферросплавные</w:t>
      </w:r>
    </w:p>
    <w:p w:rsidR="00CC4CF9" w:rsidRPr="00061AB7" w:rsidRDefault="00CC4CF9">
      <w:pPr>
        <w:pStyle w:val="ConsPlusCell"/>
        <w:jc w:val="both"/>
      </w:pPr>
      <w:r w:rsidRPr="00061AB7">
        <w:t>07 9861     6     Шлаки ферросплавные для металлургического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производства</w:t>
      </w:r>
    </w:p>
    <w:p w:rsidR="00CC4CF9" w:rsidRPr="00061AB7" w:rsidRDefault="00CC4CF9">
      <w:pPr>
        <w:pStyle w:val="ConsPlusCell"/>
        <w:jc w:val="both"/>
      </w:pPr>
      <w:r w:rsidRPr="00061AB7">
        <w:t>07 9865     1     Шлаки ферросплавные неметаллургического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использования</w:t>
      </w:r>
    </w:p>
    <w:p w:rsidR="00CC4CF9" w:rsidRPr="00061AB7" w:rsidRDefault="00CC4CF9">
      <w:pPr>
        <w:pStyle w:val="ConsPlusCell"/>
        <w:jc w:val="both"/>
      </w:pPr>
      <w:r w:rsidRPr="00061AB7">
        <w:t>07 9870     9     Шлаки металлургические смешанные</w:t>
      </w:r>
    </w:p>
    <w:p w:rsidR="00CC4CF9" w:rsidRPr="00061AB7" w:rsidRDefault="00CC4CF9">
      <w:pPr>
        <w:pStyle w:val="ConsPlusCell"/>
        <w:jc w:val="both"/>
      </w:pPr>
      <w:r w:rsidRPr="00061AB7">
        <w:t>07 9890     8     Шламы металлургического производства</w:t>
      </w:r>
    </w:p>
    <w:p w:rsidR="00CC4CF9" w:rsidRPr="00061AB7" w:rsidRDefault="00CC4CF9">
      <w:pPr>
        <w:pStyle w:val="ConsPlusCell"/>
        <w:jc w:val="both"/>
      </w:pPr>
      <w:r w:rsidRPr="00061AB7">
        <w:t>07 9900     0     Шлаки металлургического производства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гранулированные</w:t>
      </w:r>
    </w:p>
    <w:p w:rsidR="00CC4CF9" w:rsidRPr="00061AB7" w:rsidRDefault="00CC4CF9">
      <w:pPr>
        <w:pStyle w:val="ConsPlusCell"/>
        <w:jc w:val="both"/>
      </w:pPr>
      <w:r w:rsidRPr="00061AB7">
        <w:t>07 9910     5     Шлаки доменные гранулированные для производства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цементов</w:t>
      </w:r>
    </w:p>
    <w:p w:rsidR="00CC4CF9" w:rsidRPr="00061AB7" w:rsidRDefault="00CC4CF9">
      <w:pPr>
        <w:pStyle w:val="ConsPlusCell"/>
        <w:jc w:val="both"/>
      </w:pPr>
      <w:r w:rsidRPr="00061AB7">
        <w:t>07 9920     9     Шлаки доменные гранулированные для строительства</w:t>
      </w:r>
    </w:p>
    <w:p w:rsidR="00CC4CF9" w:rsidRPr="00061AB7" w:rsidRDefault="00CC4CF9">
      <w:pPr>
        <w:pStyle w:val="ConsPlusCell"/>
        <w:jc w:val="both"/>
      </w:pPr>
      <w:r w:rsidRPr="00061AB7">
        <w:t>07 9930     4     Шлаки доменные гранулированные для сельского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хозяйства</w:t>
      </w:r>
    </w:p>
    <w:p w:rsidR="00CC4CF9" w:rsidRPr="00061AB7" w:rsidRDefault="00CC4CF9">
      <w:pPr>
        <w:pStyle w:val="ConsPlusCell"/>
        <w:jc w:val="both"/>
      </w:pPr>
      <w:r w:rsidRPr="00061AB7">
        <w:t>07 9950     3     Шлаки электросталеплавильные гранулированные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08 0000     5     ЧУГУН, ФЕРРОСПЛАВЫ, ЛИГАТУРЫ, СТАЛЬ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08 0807     2     Чугун в переводе на передельный *</w:t>
      </w:r>
    </w:p>
    <w:p w:rsidR="00CC4CF9" w:rsidRPr="00061AB7" w:rsidRDefault="00CC4CF9">
      <w:pPr>
        <w:pStyle w:val="ConsPlusCell"/>
        <w:jc w:val="both"/>
      </w:pPr>
      <w:r w:rsidRPr="00061AB7">
        <w:t>08 0808     8     Чугун, выплавленный с применением природного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газа *</w:t>
      </w:r>
    </w:p>
    <w:p w:rsidR="00CC4CF9" w:rsidRPr="00061AB7" w:rsidRDefault="00CC4CF9">
      <w:pPr>
        <w:pStyle w:val="ConsPlusCell"/>
        <w:jc w:val="both"/>
      </w:pPr>
      <w:r w:rsidRPr="00061AB7">
        <w:t>08 0809     3     Чугун, выплавленный с применением кислорода *</w:t>
      </w:r>
    </w:p>
    <w:p w:rsidR="00CC4CF9" w:rsidRPr="00061AB7" w:rsidRDefault="00CC4CF9">
      <w:pPr>
        <w:pStyle w:val="ConsPlusCell"/>
        <w:jc w:val="both"/>
      </w:pPr>
      <w:r w:rsidRPr="00061AB7">
        <w:t>08 0810     9     Чугун, выплавленный с применением пылеугольного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топлива *</w:t>
      </w:r>
    </w:p>
    <w:p w:rsidR="00CC4CF9" w:rsidRPr="00061AB7" w:rsidRDefault="00CC4CF9">
      <w:pPr>
        <w:pStyle w:val="ConsPlusCell"/>
        <w:jc w:val="both"/>
      </w:pPr>
      <w:r w:rsidRPr="00061AB7">
        <w:t>08 0811     4     Чугун литейный синтетический *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08 1000     8     Чугун и доменные ферросплавы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08 1100     1     Чугун передельный</w:t>
      </w:r>
    </w:p>
    <w:p w:rsidR="00CC4CF9" w:rsidRPr="00061AB7" w:rsidRDefault="00CC4CF9">
      <w:pPr>
        <w:pStyle w:val="ConsPlusCell"/>
        <w:jc w:val="both"/>
      </w:pPr>
      <w:r w:rsidRPr="00061AB7">
        <w:t>08 1110     6     Чугун передельный для сталеплавильного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производства</w:t>
      </w:r>
    </w:p>
    <w:p w:rsidR="00CC4CF9" w:rsidRPr="00061AB7" w:rsidRDefault="00CC4CF9">
      <w:pPr>
        <w:pStyle w:val="ConsPlusCell"/>
        <w:jc w:val="both"/>
      </w:pPr>
      <w:r w:rsidRPr="00061AB7">
        <w:t>08 1120     0     Чугун передельный для литейного производства</w:t>
      </w:r>
    </w:p>
    <w:p w:rsidR="00CC4CF9" w:rsidRPr="00061AB7" w:rsidRDefault="00CC4CF9">
      <w:pPr>
        <w:pStyle w:val="ConsPlusCell"/>
        <w:jc w:val="both"/>
      </w:pPr>
      <w:r w:rsidRPr="00061AB7">
        <w:t>08 1130     5     Чугун передельный фосфористый</w:t>
      </w:r>
    </w:p>
    <w:p w:rsidR="00CC4CF9" w:rsidRPr="00061AB7" w:rsidRDefault="00CC4CF9">
      <w:pPr>
        <w:pStyle w:val="ConsPlusCell"/>
        <w:jc w:val="both"/>
      </w:pPr>
      <w:r w:rsidRPr="00061AB7">
        <w:t>08 1140     5     Чугун передельный высококачественный</w:t>
      </w:r>
    </w:p>
    <w:p w:rsidR="00CC4CF9" w:rsidRPr="00061AB7" w:rsidRDefault="00CC4CF9">
      <w:pPr>
        <w:pStyle w:val="ConsPlusCell"/>
        <w:jc w:val="both"/>
      </w:pPr>
      <w:r w:rsidRPr="00061AB7">
        <w:t>08 1160     9     Чугун передельный ванадиевый</w:t>
      </w:r>
    </w:p>
    <w:p w:rsidR="00CC4CF9" w:rsidRPr="00061AB7" w:rsidRDefault="00CC4CF9">
      <w:pPr>
        <w:pStyle w:val="ConsPlusCell"/>
        <w:jc w:val="both"/>
      </w:pPr>
      <w:r w:rsidRPr="00061AB7">
        <w:t>08 1170     3     Полупродукт углеродистый</w:t>
      </w:r>
    </w:p>
    <w:p w:rsidR="00CC4CF9" w:rsidRPr="00061AB7" w:rsidRDefault="00CC4CF9">
      <w:pPr>
        <w:pStyle w:val="ConsPlusCell"/>
        <w:jc w:val="both"/>
      </w:pPr>
      <w:r w:rsidRPr="00061AB7">
        <w:t>08 1190     2     Чугун передельный хромоникелевый</w:t>
      </w:r>
    </w:p>
    <w:p w:rsidR="00CC4CF9" w:rsidRPr="00061AB7" w:rsidRDefault="00CC4CF9">
      <w:pPr>
        <w:pStyle w:val="ConsPlusCell"/>
        <w:jc w:val="both"/>
      </w:pPr>
      <w:r w:rsidRPr="00061AB7">
        <w:t>08 1200     5     Чугун литейный</w:t>
      </w:r>
    </w:p>
    <w:p w:rsidR="00CC4CF9" w:rsidRPr="00061AB7" w:rsidRDefault="00CC4CF9">
      <w:pPr>
        <w:pStyle w:val="ConsPlusCell"/>
        <w:jc w:val="both"/>
      </w:pPr>
      <w:r w:rsidRPr="00061AB7">
        <w:t>08 1210     1     Чугун литейный обычный</w:t>
      </w:r>
    </w:p>
    <w:p w:rsidR="00CC4CF9" w:rsidRPr="00061AB7" w:rsidRDefault="00CC4CF9">
      <w:pPr>
        <w:pStyle w:val="ConsPlusCell"/>
        <w:jc w:val="both"/>
      </w:pPr>
      <w:r w:rsidRPr="00061AB7">
        <w:t>08 1220     4     Чугун литейный, рафинированный магнием</w:t>
      </w:r>
    </w:p>
    <w:p w:rsidR="00CC4CF9" w:rsidRPr="00061AB7" w:rsidRDefault="00CC4CF9">
      <w:pPr>
        <w:pStyle w:val="ConsPlusCell"/>
        <w:jc w:val="both"/>
      </w:pPr>
      <w:r w:rsidRPr="00061AB7">
        <w:t>08 1230     9     Чугун валковый</w:t>
      </w:r>
    </w:p>
    <w:p w:rsidR="00CC4CF9" w:rsidRPr="00061AB7" w:rsidRDefault="00CC4CF9">
      <w:pPr>
        <w:pStyle w:val="ConsPlusCell"/>
        <w:jc w:val="both"/>
      </w:pPr>
      <w:r w:rsidRPr="00061AB7">
        <w:t>08 1240     3     Чугун литейный титанистый</w:t>
      </w:r>
    </w:p>
    <w:p w:rsidR="00CC4CF9" w:rsidRPr="00061AB7" w:rsidRDefault="00CC4CF9">
      <w:pPr>
        <w:pStyle w:val="ConsPlusCell"/>
        <w:jc w:val="both"/>
      </w:pPr>
      <w:r w:rsidRPr="00061AB7">
        <w:t>08 1250     8     Чугун литейный титаномедистый</w:t>
      </w:r>
    </w:p>
    <w:p w:rsidR="00CC4CF9" w:rsidRPr="00061AB7" w:rsidRDefault="00CC4CF9">
      <w:pPr>
        <w:pStyle w:val="ConsPlusCell"/>
        <w:jc w:val="both"/>
      </w:pPr>
      <w:r w:rsidRPr="00061AB7">
        <w:t>08 1280     1     Чугун литейный хромоникелевый</w:t>
      </w:r>
    </w:p>
    <w:p w:rsidR="00CC4CF9" w:rsidRPr="00061AB7" w:rsidRDefault="00CC4CF9">
      <w:pPr>
        <w:pStyle w:val="ConsPlusCell"/>
        <w:jc w:val="both"/>
      </w:pPr>
      <w:r w:rsidRPr="00061AB7">
        <w:t>08 1300     9     Чугун зеркальный</w:t>
      </w:r>
    </w:p>
    <w:p w:rsidR="00CC4CF9" w:rsidRPr="00061AB7" w:rsidRDefault="00CC4CF9">
      <w:pPr>
        <w:pStyle w:val="ConsPlusCell"/>
        <w:jc w:val="both"/>
      </w:pPr>
      <w:r w:rsidRPr="00061AB7">
        <w:t>08 1400     2     Ферромарганец доменный</w:t>
      </w:r>
    </w:p>
    <w:p w:rsidR="00CC4CF9" w:rsidRPr="00061AB7" w:rsidRDefault="00CC4CF9">
      <w:pPr>
        <w:pStyle w:val="ConsPlusCell"/>
        <w:jc w:val="both"/>
      </w:pPr>
      <w:r w:rsidRPr="00061AB7">
        <w:t>08 1600     7     Феррофосфор</w:t>
      </w:r>
    </w:p>
    <w:p w:rsidR="00CC4CF9" w:rsidRPr="00061AB7" w:rsidRDefault="00CC4CF9">
      <w:pPr>
        <w:pStyle w:val="ConsPlusCell"/>
        <w:jc w:val="both"/>
      </w:pPr>
      <w:r w:rsidRPr="00061AB7">
        <w:t>08 1620     9     Ферроманганофосфор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08 2000     0     Электроферросплавы и лигатуры, содержащие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кремний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08 2100     4     Ферросилиций в пересчете на 45%-ное содержание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кремния</w:t>
      </w:r>
    </w:p>
    <w:p w:rsidR="00CC4CF9" w:rsidRPr="00061AB7" w:rsidRDefault="00CC4CF9">
      <w:pPr>
        <w:pStyle w:val="ConsPlusCell"/>
        <w:jc w:val="both"/>
      </w:pPr>
      <w:r w:rsidRPr="00061AB7">
        <w:t>08 2200     8     Силикокальций от 15 до 28%</w:t>
      </w:r>
    </w:p>
    <w:p w:rsidR="00CC4CF9" w:rsidRPr="00061AB7" w:rsidRDefault="00CC4CF9">
      <w:pPr>
        <w:pStyle w:val="ConsPlusCell"/>
        <w:jc w:val="both"/>
      </w:pPr>
      <w:r w:rsidRPr="00061AB7">
        <w:t>08 2500     9     Лигатуры с редкоземельными металлами на основе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ферросилиция</w:t>
      </w:r>
    </w:p>
    <w:p w:rsidR="00CC4CF9" w:rsidRPr="00061AB7" w:rsidRDefault="00CC4CF9">
      <w:pPr>
        <w:pStyle w:val="ConsPlusCell"/>
        <w:jc w:val="both"/>
      </w:pPr>
      <w:r w:rsidRPr="00061AB7">
        <w:t>08 2600     2     Лигатуры с магнием и кальцием на основе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ферросилиция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08 3000     3     Ферросплавы, содержащие марганец (в пересчете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 марганец металлический)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08 3100     7     Силикомарганец 92%</w:t>
      </w:r>
    </w:p>
    <w:p w:rsidR="00CC4CF9" w:rsidRPr="00061AB7" w:rsidRDefault="00CC4CF9">
      <w:pPr>
        <w:pStyle w:val="ConsPlusCell"/>
        <w:jc w:val="both"/>
      </w:pPr>
      <w:r w:rsidRPr="00061AB7">
        <w:t>08 3200     0     Электроферромарганец углеродистый 76%</w:t>
      </w:r>
    </w:p>
    <w:p w:rsidR="00CC4CF9" w:rsidRPr="00061AB7" w:rsidRDefault="00CC4CF9">
      <w:pPr>
        <w:pStyle w:val="ConsPlusCell"/>
        <w:jc w:val="both"/>
      </w:pPr>
      <w:r w:rsidRPr="00061AB7">
        <w:t>08 3300     4     Электроферромарганец среднеуглеродистый 80%</w:t>
      </w:r>
    </w:p>
    <w:p w:rsidR="00CC4CF9" w:rsidRPr="00061AB7" w:rsidRDefault="00CC4CF9">
      <w:pPr>
        <w:pStyle w:val="ConsPlusCell"/>
        <w:jc w:val="both"/>
      </w:pPr>
      <w:r w:rsidRPr="00061AB7">
        <w:t>08 3400     8     Марганец металлический 90%</w:t>
      </w:r>
    </w:p>
    <w:p w:rsidR="00CC4CF9" w:rsidRPr="00061AB7" w:rsidRDefault="00CC4CF9">
      <w:pPr>
        <w:pStyle w:val="ConsPlusCell"/>
        <w:jc w:val="both"/>
      </w:pPr>
      <w:r w:rsidRPr="00061AB7">
        <w:t>08 3430     1     Марганец металлический электролитический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азотированный</w:t>
      </w:r>
    </w:p>
    <w:p w:rsidR="00CC4CF9" w:rsidRPr="00061AB7" w:rsidRDefault="00CC4CF9">
      <w:pPr>
        <w:pStyle w:val="ConsPlusCell"/>
        <w:jc w:val="both"/>
      </w:pPr>
      <w:r w:rsidRPr="00061AB7">
        <w:t>08 3440     6     Марганец металлический электротермический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азотированный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08 4000     6     Ферросплавы и лигатуры, содержащие хром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08 4100     3     Ферросиликохром 40%</w:t>
      </w:r>
    </w:p>
    <w:p w:rsidR="00CC4CF9" w:rsidRPr="00061AB7" w:rsidRDefault="00CC4CF9">
      <w:pPr>
        <w:pStyle w:val="ConsPlusCell"/>
        <w:jc w:val="both"/>
      </w:pPr>
      <w:r w:rsidRPr="00061AB7">
        <w:t>08 4200     3     Феррохром 60%</w:t>
      </w:r>
    </w:p>
    <w:p w:rsidR="00CC4CF9" w:rsidRPr="00061AB7" w:rsidRDefault="00CC4CF9">
      <w:pPr>
        <w:pStyle w:val="ConsPlusCell"/>
        <w:jc w:val="both"/>
      </w:pPr>
      <w:r w:rsidRPr="00061AB7">
        <w:t>08 4300     7     Хром металлический 97%</w:t>
      </w:r>
    </w:p>
    <w:p w:rsidR="00CC4CF9" w:rsidRPr="00061AB7" w:rsidRDefault="00CC4CF9">
      <w:pPr>
        <w:pStyle w:val="ConsPlusCell"/>
        <w:jc w:val="both"/>
      </w:pPr>
      <w:r w:rsidRPr="00061AB7">
        <w:t>08 4310     1     Хром металлический электролитический</w:t>
      </w:r>
    </w:p>
    <w:p w:rsidR="00CC4CF9" w:rsidRPr="00061AB7" w:rsidRDefault="00CC4CF9">
      <w:pPr>
        <w:pStyle w:val="ConsPlusCell"/>
        <w:jc w:val="both"/>
      </w:pPr>
      <w:r w:rsidRPr="00061AB7">
        <w:t>08 4320     6     Хром металлический металлотермический</w:t>
      </w:r>
    </w:p>
    <w:p w:rsidR="00CC4CF9" w:rsidRPr="00061AB7" w:rsidRDefault="00CC4CF9">
      <w:pPr>
        <w:pStyle w:val="ConsPlusCell"/>
        <w:jc w:val="both"/>
      </w:pPr>
      <w:r w:rsidRPr="00061AB7">
        <w:t>08 4500     4     Лигатуры с хромом на основе алюминия</w:t>
      </w:r>
    </w:p>
    <w:p w:rsidR="00CC4CF9" w:rsidRPr="00061AB7" w:rsidRDefault="00CC4CF9">
      <w:pPr>
        <w:pStyle w:val="ConsPlusCell"/>
        <w:jc w:val="both"/>
      </w:pPr>
      <w:r w:rsidRPr="00061AB7">
        <w:t>08 4600     8     Лигатуры с хромом на никелевой основе</w:t>
      </w:r>
    </w:p>
    <w:p w:rsidR="00CC4CF9" w:rsidRPr="00061AB7" w:rsidRDefault="00CC4CF9">
      <w:pPr>
        <w:pStyle w:val="ConsPlusCell"/>
        <w:jc w:val="both"/>
      </w:pPr>
      <w:r w:rsidRPr="00061AB7">
        <w:t>08 4700     1     Лигатуры с хромом и марганцем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08 5000     9     Ферросплавы и лигатуры, содержащие вольфрам,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молибден и ванадий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08 5100     2     Ферровольфрам 72%</w:t>
      </w:r>
    </w:p>
    <w:p w:rsidR="00CC4CF9" w:rsidRPr="00061AB7" w:rsidRDefault="00CC4CF9">
      <w:pPr>
        <w:pStyle w:val="ConsPlusCell"/>
        <w:jc w:val="both"/>
      </w:pPr>
      <w:r w:rsidRPr="00061AB7">
        <w:t>08 5200     6     Ферромолибден 60%</w:t>
      </w:r>
    </w:p>
    <w:p w:rsidR="00CC4CF9" w:rsidRPr="00061AB7" w:rsidRDefault="00CC4CF9">
      <w:pPr>
        <w:pStyle w:val="ConsPlusCell"/>
        <w:jc w:val="both"/>
      </w:pPr>
      <w:r w:rsidRPr="00061AB7">
        <w:t>08 5300     9     Феррованадий 38%</w:t>
      </w:r>
    </w:p>
    <w:p w:rsidR="00CC4CF9" w:rsidRPr="00061AB7" w:rsidRDefault="00CC4CF9">
      <w:pPr>
        <w:pStyle w:val="ConsPlusCell"/>
        <w:jc w:val="both"/>
      </w:pPr>
      <w:r w:rsidRPr="00061AB7">
        <w:t>08 5400     3     Пятиокись ванадия 72%</w:t>
      </w:r>
    </w:p>
    <w:p w:rsidR="00CC4CF9" w:rsidRPr="00061AB7" w:rsidRDefault="00CC4CF9">
      <w:pPr>
        <w:pStyle w:val="ConsPlusCell"/>
        <w:jc w:val="both"/>
      </w:pPr>
      <w:r w:rsidRPr="00061AB7">
        <w:t>08 5500     7     Лигатуры с вольфрамом</w:t>
      </w:r>
    </w:p>
    <w:p w:rsidR="00CC4CF9" w:rsidRPr="00061AB7" w:rsidRDefault="00CC4CF9">
      <w:pPr>
        <w:pStyle w:val="ConsPlusCell"/>
        <w:jc w:val="both"/>
      </w:pPr>
      <w:r w:rsidRPr="00061AB7">
        <w:t>08 5600     0     Лигатуры с молибденом</w:t>
      </w:r>
    </w:p>
    <w:p w:rsidR="00CC4CF9" w:rsidRPr="00061AB7" w:rsidRDefault="00CC4CF9">
      <w:pPr>
        <w:pStyle w:val="ConsPlusCell"/>
        <w:jc w:val="both"/>
      </w:pPr>
      <w:r w:rsidRPr="00061AB7">
        <w:t>08 5700     4     Лигатуры с ванадием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08 6000     1     Ферросплавы и лигатуры, содержащие ниобий,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титан, бор и цирконий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08 6100     5     Феррониобий 50%</w:t>
      </w:r>
    </w:p>
    <w:p w:rsidR="00CC4CF9" w:rsidRPr="00061AB7" w:rsidRDefault="00CC4CF9">
      <w:pPr>
        <w:pStyle w:val="ConsPlusCell"/>
        <w:jc w:val="both"/>
      </w:pPr>
      <w:r w:rsidRPr="00061AB7">
        <w:t>08 6200     9     Ферротитан 20%</w:t>
      </w:r>
    </w:p>
    <w:p w:rsidR="00CC4CF9" w:rsidRPr="00061AB7" w:rsidRDefault="00CC4CF9">
      <w:pPr>
        <w:pStyle w:val="ConsPlusCell"/>
        <w:jc w:val="both"/>
      </w:pPr>
      <w:r w:rsidRPr="00061AB7">
        <w:t>08 6300     2     Ферробор 5%</w:t>
      </w:r>
    </w:p>
    <w:p w:rsidR="00CC4CF9" w:rsidRPr="00061AB7" w:rsidRDefault="00CC4CF9">
      <w:pPr>
        <w:pStyle w:val="ConsPlusCell"/>
        <w:jc w:val="both"/>
      </w:pPr>
      <w:r w:rsidRPr="00061AB7">
        <w:t>08 6400     6     Силикоцирконий 40%</w:t>
      </w:r>
    </w:p>
    <w:p w:rsidR="00CC4CF9" w:rsidRPr="00061AB7" w:rsidRDefault="00CC4CF9">
      <w:pPr>
        <w:pStyle w:val="ConsPlusCell"/>
        <w:jc w:val="both"/>
      </w:pPr>
      <w:r w:rsidRPr="00061AB7">
        <w:t>08 6500     4     Ферросплавы и лигатуры прочие</w:t>
      </w:r>
    </w:p>
    <w:p w:rsidR="00CC4CF9" w:rsidRPr="00061AB7" w:rsidRDefault="00CC4CF9">
      <w:pPr>
        <w:pStyle w:val="ConsPlusCell"/>
        <w:jc w:val="both"/>
      </w:pPr>
      <w:r w:rsidRPr="00061AB7">
        <w:t>08 6510     4     Феррофосфор электротермический</w:t>
      </w:r>
    </w:p>
    <w:p w:rsidR="00CC4CF9" w:rsidRPr="00061AB7" w:rsidRDefault="00CC4CF9">
      <w:pPr>
        <w:pStyle w:val="ConsPlusCell"/>
        <w:jc w:val="both"/>
      </w:pPr>
      <w:r w:rsidRPr="00061AB7">
        <w:t>08 6520     9     Лигатуры алюминобариевые</w:t>
      </w:r>
    </w:p>
    <w:p w:rsidR="00CC4CF9" w:rsidRPr="00061AB7" w:rsidRDefault="00CC4CF9">
      <w:pPr>
        <w:pStyle w:val="ConsPlusCell"/>
        <w:jc w:val="both"/>
      </w:pPr>
      <w:r w:rsidRPr="00061AB7">
        <w:t>08 6530     3     Ферроманганофосфор</w:t>
      </w:r>
    </w:p>
    <w:p w:rsidR="00CC4CF9" w:rsidRPr="00061AB7" w:rsidRDefault="00CC4CF9">
      <w:pPr>
        <w:pStyle w:val="ConsPlusCell"/>
        <w:jc w:val="both"/>
      </w:pPr>
      <w:r w:rsidRPr="00061AB7">
        <w:t>08 6600     3     Лигатуры с бором</w:t>
      </w:r>
    </w:p>
    <w:p w:rsidR="00CC4CF9" w:rsidRPr="00061AB7" w:rsidRDefault="00CC4CF9">
      <w:pPr>
        <w:pStyle w:val="ConsPlusCell"/>
        <w:jc w:val="both"/>
      </w:pPr>
      <w:r w:rsidRPr="00061AB7">
        <w:t>08 6700     7     Лигатуры с цирконием</w:t>
      </w:r>
    </w:p>
    <w:p w:rsidR="00CC4CF9" w:rsidRPr="00061AB7" w:rsidRDefault="00CC4CF9">
      <w:pPr>
        <w:pStyle w:val="ConsPlusCell"/>
        <w:jc w:val="both"/>
      </w:pPr>
      <w:r w:rsidRPr="00061AB7">
        <w:t>08 6800     0     Лигатуры с титаном</w:t>
      </w:r>
    </w:p>
    <w:p w:rsidR="00CC4CF9" w:rsidRPr="00061AB7" w:rsidRDefault="00CC4CF9">
      <w:pPr>
        <w:pStyle w:val="ConsPlusCell"/>
        <w:jc w:val="both"/>
      </w:pPr>
      <w:r w:rsidRPr="00061AB7">
        <w:t>08 6900     4     Лигатуры с ниобием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08 7000     4     Сталь (без стали для дуплекспроцесса на своем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заводе)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08 7001     9     Сталь жидкая для литья *</w:t>
      </w:r>
    </w:p>
    <w:p w:rsidR="00CC4CF9" w:rsidRPr="00061AB7" w:rsidRDefault="00CC4CF9">
      <w:pPr>
        <w:pStyle w:val="ConsPlusCell"/>
        <w:jc w:val="both"/>
      </w:pPr>
      <w:r w:rsidRPr="00061AB7">
        <w:t>08 7002     5     Сталь в слитках *</w:t>
      </w:r>
    </w:p>
    <w:p w:rsidR="00CC4CF9" w:rsidRPr="00061AB7" w:rsidRDefault="00CC4CF9">
      <w:pPr>
        <w:pStyle w:val="ConsPlusCell"/>
        <w:jc w:val="both"/>
      </w:pPr>
      <w:r w:rsidRPr="00061AB7">
        <w:t>08 7003     0     Сталь, обработанная синтетическими шлаками *</w:t>
      </w:r>
    </w:p>
    <w:p w:rsidR="00CC4CF9" w:rsidRPr="00061AB7" w:rsidRDefault="00CC4CF9">
      <w:pPr>
        <w:pStyle w:val="ConsPlusCell"/>
        <w:jc w:val="both"/>
      </w:pPr>
      <w:r w:rsidRPr="00061AB7">
        <w:t>08 7004     6     Сталь, подвергнутая внепечному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вакуумированию *</w:t>
      </w:r>
    </w:p>
    <w:p w:rsidR="00CC4CF9" w:rsidRPr="00061AB7" w:rsidRDefault="00CC4CF9">
      <w:pPr>
        <w:pStyle w:val="ConsPlusCell"/>
        <w:jc w:val="both"/>
      </w:pPr>
      <w:r w:rsidRPr="00061AB7">
        <w:t>08 7005     1     Сталь, обработанная инертными газами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 ковше *</w:t>
      </w:r>
    </w:p>
    <w:p w:rsidR="00CC4CF9" w:rsidRPr="00061AB7" w:rsidRDefault="00CC4CF9">
      <w:pPr>
        <w:pStyle w:val="ConsPlusCell"/>
        <w:jc w:val="both"/>
      </w:pPr>
      <w:r w:rsidRPr="00061AB7">
        <w:t>08 7010     9     Сталь углеродистая *</w:t>
      </w:r>
    </w:p>
    <w:p w:rsidR="00CC4CF9" w:rsidRPr="00061AB7" w:rsidRDefault="00CC4CF9">
      <w:pPr>
        <w:pStyle w:val="ConsPlusCell"/>
        <w:jc w:val="both"/>
      </w:pPr>
      <w:r w:rsidRPr="00061AB7">
        <w:t>08 7011     4     Сталь углеродистая кипящая *</w:t>
      </w:r>
    </w:p>
    <w:p w:rsidR="00CC4CF9" w:rsidRPr="00061AB7" w:rsidRDefault="00CC4CF9">
      <w:pPr>
        <w:pStyle w:val="ConsPlusCell"/>
        <w:jc w:val="both"/>
      </w:pPr>
      <w:r w:rsidRPr="00061AB7">
        <w:t>08 7012     2     Сталь углеродистая полуспокойная *</w:t>
      </w:r>
    </w:p>
    <w:p w:rsidR="00CC4CF9" w:rsidRPr="00061AB7" w:rsidRDefault="00CC4CF9">
      <w:pPr>
        <w:pStyle w:val="ConsPlusCell"/>
        <w:jc w:val="both"/>
      </w:pPr>
      <w:r w:rsidRPr="00061AB7">
        <w:t>08 7013     5     Сталь углеродистая спокойная *</w:t>
      </w:r>
    </w:p>
    <w:p w:rsidR="00CC4CF9" w:rsidRPr="00061AB7" w:rsidRDefault="00CC4CF9">
      <w:pPr>
        <w:pStyle w:val="ConsPlusCell"/>
        <w:jc w:val="both"/>
      </w:pPr>
      <w:r w:rsidRPr="00061AB7">
        <w:t>08 7016     1     Сталь углеродистая кипящая, включая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закупоренную *</w:t>
      </w:r>
    </w:p>
    <w:p w:rsidR="00CC4CF9" w:rsidRPr="00061AB7" w:rsidRDefault="00CC4CF9">
      <w:pPr>
        <w:pStyle w:val="ConsPlusCell"/>
        <w:jc w:val="both"/>
      </w:pPr>
      <w:r w:rsidRPr="00061AB7">
        <w:t>08 7020     3     Сталь низколегированная *</w:t>
      </w:r>
    </w:p>
    <w:p w:rsidR="00CC4CF9" w:rsidRPr="00061AB7" w:rsidRDefault="00CC4CF9">
      <w:pPr>
        <w:pStyle w:val="ConsPlusCell"/>
        <w:jc w:val="both"/>
      </w:pPr>
      <w:r w:rsidRPr="00061AB7">
        <w:t>08 7030     8     Сталь легированная, включая нержавеющую *</w:t>
      </w:r>
    </w:p>
    <w:p w:rsidR="00CC4CF9" w:rsidRPr="00061AB7" w:rsidRDefault="00CC4CF9">
      <w:pPr>
        <w:pStyle w:val="ConsPlusCell"/>
        <w:jc w:val="both"/>
      </w:pPr>
      <w:r w:rsidRPr="00061AB7">
        <w:t>08 7031     3     Сталь жидкая легированная для литья *</w:t>
      </w:r>
    </w:p>
    <w:p w:rsidR="00CC4CF9" w:rsidRPr="00061AB7" w:rsidRDefault="00CC4CF9">
      <w:pPr>
        <w:pStyle w:val="ConsPlusCell"/>
        <w:jc w:val="both"/>
      </w:pPr>
      <w:r w:rsidRPr="00061AB7">
        <w:t>08 7038     1     Сталь нержавеющая *</w:t>
      </w:r>
    </w:p>
    <w:p w:rsidR="00CC4CF9" w:rsidRPr="00061AB7" w:rsidRDefault="00CC4CF9">
      <w:pPr>
        <w:pStyle w:val="ConsPlusCell"/>
        <w:jc w:val="both"/>
      </w:pPr>
      <w:r w:rsidRPr="00061AB7">
        <w:t>08 7100     8     Сталь мартеновская</w:t>
      </w:r>
    </w:p>
    <w:p w:rsidR="00CC4CF9" w:rsidRPr="00061AB7" w:rsidRDefault="00CC4CF9">
      <w:pPr>
        <w:pStyle w:val="ConsPlusCell"/>
        <w:jc w:val="both"/>
      </w:pPr>
      <w:r w:rsidRPr="00061AB7">
        <w:t>08 7110     2     Сталь мартеновская углеродистая</w:t>
      </w:r>
    </w:p>
    <w:p w:rsidR="00CC4CF9" w:rsidRPr="00061AB7" w:rsidRDefault="00CC4CF9">
      <w:pPr>
        <w:pStyle w:val="ConsPlusCell"/>
        <w:jc w:val="both"/>
      </w:pPr>
      <w:r w:rsidRPr="00061AB7">
        <w:t>08 7120     7     Сталь мартеновская низколегированная</w:t>
      </w:r>
    </w:p>
    <w:p w:rsidR="00CC4CF9" w:rsidRPr="00061AB7" w:rsidRDefault="00CC4CF9">
      <w:pPr>
        <w:pStyle w:val="ConsPlusCell"/>
        <w:jc w:val="both"/>
      </w:pPr>
      <w:r w:rsidRPr="00061AB7">
        <w:t>08 7140     6     Сталь мартеновская легированная</w:t>
      </w:r>
    </w:p>
    <w:p w:rsidR="00CC4CF9" w:rsidRPr="00061AB7" w:rsidRDefault="00CC4CF9">
      <w:pPr>
        <w:pStyle w:val="ConsPlusCell"/>
        <w:jc w:val="both"/>
      </w:pPr>
      <w:r w:rsidRPr="00061AB7">
        <w:t>08 7150     0     Сталь мартеновская нержавеющая (включая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жаропрочную)</w:t>
      </w:r>
    </w:p>
    <w:p w:rsidR="00CC4CF9" w:rsidRPr="00061AB7" w:rsidRDefault="00CC4CF9">
      <w:pPr>
        <w:pStyle w:val="ConsPlusCell"/>
        <w:jc w:val="both"/>
      </w:pPr>
      <w:r w:rsidRPr="00061AB7">
        <w:t>08 7200     1     Сталь кислородно-конверторная</w:t>
      </w:r>
    </w:p>
    <w:p w:rsidR="00CC4CF9" w:rsidRPr="00061AB7" w:rsidRDefault="00CC4CF9">
      <w:pPr>
        <w:pStyle w:val="ConsPlusCell"/>
        <w:jc w:val="both"/>
      </w:pPr>
      <w:r w:rsidRPr="00061AB7">
        <w:t>08 7210     6     Сталь кислородно-конверторная углеродистая</w:t>
      </w:r>
    </w:p>
    <w:p w:rsidR="00CC4CF9" w:rsidRPr="00061AB7" w:rsidRDefault="00CC4CF9">
      <w:pPr>
        <w:pStyle w:val="ConsPlusCell"/>
        <w:jc w:val="both"/>
      </w:pPr>
      <w:r w:rsidRPr="00061AB7">
        <w:t>08 7211     1     Сталь кислородно-конверторная углеродистая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кипящая</w:t>
      </w:r>
    </w:p>
    <w:p w:rsidR="00CC4CF9" w:rsidRPr="00061AB7" w:rsidRDefault="00CC4CF9">
      <w:pPr>
        <w:pStyle w:val="ConsPlusCell"/>
        <w:jc w:val="both"/>
      </w:pPr>
      <w:r w:rsidRPr="00061AB7">
        <w:t>08 7212     7     Сталь кислородно-конверторная углеродистая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полуспокойная</w:t>
      </w:r>
    </w:p>
    <w:p w:rsidR="00CC4CF9" w:rsidRPr="00061AB7" w:rsidRDefault="00CC4CF9">
      <w:pPr>
        <w:pStyle w:val="ConsPlusCell"/>
        <w:jc w:val="both"/>
      </w:pPr>
      <w:r w:rsidRPr="00061AB7">
        <w:t>08 7213     2     Сталь кислородно-конверторная углеродистая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спокойная</w:t>
      </w:r>
    </w:p>
    <w:p w:rsidR="00CC4CF9" w:rsidRPr="00061AB7" w:rsidRDefault="00CC4CF9">
      <w:pPr>
        <w:pStyle w:val="ConsPlusCell"/>
        <w:jc w:val="both"/>
      </w:pPr>
      <w:r w:rsidRPr="00061AB7">
        <w:t>08 7220     0     Сталь кислородно-конверторная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низколегированная</w:t>
      </w:r>
    </w:p>
    <w:p w:rsidR="00CC4CF9" w:rsidRPr="00061AB7" w:rsidRDefault="00CC4CF9">
      <w:pPr>
        <w:pStyle w:val="ConsPlusCell"/>
        <w:jc w:val="both"/>
      </w:pPr>
      <w:r w:rsidRPr="00061AB7">
        <w:t>08 7240     8     Сталь кислородно-конверторная легированная</w:t>
      </w:r>
    </w:p>
    <w:p w:rsidR="00CC4CF9" w:rsidRPr="00061AB7" w:rsidRDefault="00CC4CF9">
      <w:pPr>
        <w:pStyle w:val="ConsPlusCell"/>
        <w:jc w:val="both"/>
      </w:pPr>
      <w:r w:rsidRPr="00061AB7">
        <w:t>08 7400     9     Электросталь</w:t>
      </w:r>
    </w:p>
    <w:p w:rsidR="00CC4CF9" w:rsidRPr="00061AB7" w:rsidRDefault="00CC4CF9">
      <w:pPr>
        <w:pStyle w:val="ConsPlusCell"/>
        <w:jc w:val="both"/>
      </w:pPr>
      <w:r w:rsidRPr="00061AB7">
        <w:t>08 7401     4     Электросталь для литья *</w:t>
      </w:r>
    </w:p>
    <w:p w:rsidR="00CC4CF9" w:rsidRPr="00061AB7" w:rsidRDefault="00CC4CF9">
      <w:pPr>
        <w:pStyle w:val="ConsPlusCell"/>
        <w:jc w:val="both"/>
      </w:pPr>
      <w:r w:rsidRPr="00061AB7">
        <w:t>08 7402     8     Электросталь в слитках *</w:t>
      </w:r>
    </w:p>
    <w:p w:rsidR="00CC4CF9" w:rsidRPr="00061AB7" w:rsidRDefault="00CC4CF9">
      <w:pPr>
        <w:pStyle w:val="ConsPlusCell"/>
        <w:jc w:val="both"/>
      </w:pPr>
      <w:r w:rsidRPr="00061AB7">
        <w:t>08 7410     3     Электросталь углеродистая</w:t>
      </w:r>
    </w:p>
    <w:p w:rsidR="00CC4CF9" w:rsidRPr="00061AB7" w:rsidRDefault="00CC4CF9">
      <w:pPr>
        <w:pStyle w:val="ConsPlusCell"/>
        <w:jc w:val="both"/>
      </w:pPr>
      <w:r w:rsidRPr="00061AB7">
        <w:t>08 7413     1     Электросталь углеродистая спокойная</w:t>
      </w:r>
    </w:p>
    <w:p w:rsidR="00CC4CF9" w:rsidRPr="00061AB7" w:rsidRDefault="00CC4CF9">
      <w:pPr>
        <w:pStyle w:val="ConsPlusCell"/>
        <w:jc w:val="both"/>
      </w:pPr>
      <w:r w:rsidRPr="00061AB7">
        <w:t>08 7420     8     Электросталь низколегированная</w:t>
      </w:r>
    </w:p>
    <w:p w:rsidR="00CC4CF9" w:rsidRPr="00061AB7" w:rsidRDefault="00CC4CF9">
      <w:pPr>
        <w:pStyle w:val="ConsPlusCell"/>
        <w:jc w:val="both"/>
      </w:pPr>
      <w:r w:rsidRPr="00061AB7">
        <w:t>08 7440     7     Электросталь легированная</w:t>
      </w:r>
    </w:p>
    <w:p w:rsidR="00CC4CF9" w:rsidRPr="00061AB7" w:rsidRDefault="00CC4CF9">
      <w:pPr>
        <w:pStyle w:val="ConsPlusCell"/>
        <w:jc w:val="both"/>
      </w:pPr>
      <w:r w:rsidRPr="00061AB7">
        <w:t>08 7450     1     Электросталь нержавеющая (включая жаропрочную)</w:t>
      </w:r>
    </w:p>
    <w:p w:rsidR="00CC4CF9" w:rsidRPr="00061AB7" w:rsidRDefault="00CC4CF9">
      <w:pPr>
        <w:pStyle w:val="ConsPlusCell"/>
        <w:jc w:val="both"/>
      </w:pPr>
      <w:r w:rsidRPr="00061AB7">
        <w:t>08 7500     2     Сталь, выплавляемая в печах электрошлакового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переплава</w:t>
      </w:r>
    </w:p>
    <w:p w:rsidR="00CC4CF9" w:rsidRPr="00061AB7" w:rsidRDefault="00CC4CF9">
      <w:pPr>
        <w:pStyle w:val="ConsPlusCell"/>
        <w:jc w:val="both"/>
      </w:pPr>
      <w:r w:rsidRPr="00061AB7">
        <w:t>08 7600     6     Сталь, выплавляемая в вакуумных печах</w:t>
      </w:r>
    </w:p>
    <w:p w:rsidR="00CC4CF9" w:rsidRPr="00061AB7" w:rsidRDefault="00CC4CF9">
      <w:pPr>
        <w:pStyle w:val="ConsPlusCell"/>
        <w:jc w:val="both"/>
      </w:pPr>
      <w:r w:rsidRPr="00061AB7">
        <w:t>08 7660     3     Сталь, выплавляемая в вакуумно-дуговых печах</w:t>
      </w:r>
    </w:p>
    <w:p w:rsidR="00CC4CF9" w:rsidRPr="00061AB7" w:rsidRDefault="00CC4CF9">
      <w:pPr>
        <w:pStyle w:val="ConsPlusCell"/>
        <w:jc w:val="both"/>
      </w:pPr>
      <w:r w:rsidRPr="00061AB7">
        <w:t>08 7670     8     Сталь, выплавляемая в вакуумно-индукционных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печах</w:t>
      </w:r>
    </w:p>
    <w:p w:rsidR="00CC4CF9" w:rsidRPr="00061AB7" w:rsidRDefault="00CC4CF9">
      <w:pPr>
        <w:pStyle w:val="ConsPlusCell"/>
        <w:jc w:val="both"/>
      </w:pPr>
      <w:r w:rsidRPr="00061AB7">
        <w:t>08 7700     0     Сталь, выплавляемая в печах плазменно-дугового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переплава</w:t>
      </w:r>
    </w:p>
    <w:p w:rsidR="00CC4CF9" w:rsidRPr="00061AB7" w:rsidRDefault="00CC4CF9">
      <w:pPr>
        <w:pStyle w:val="ConsPlusCell"/>
        <w:jc w:val="both"/>
      </w:pPr>
      <w:r w:rsidRPr="00061AB7">
        <w:t>08 7800     3     Сталь, выплавляемая в печах электронно-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лучевого переплава</w:t>
      </w:r>
    </w:p>
    <w:p w:rsidR="00CC4CF9" w:rsidRPr="00061AB7" w:rsidRDefault="00CC4CF9">
      <w:pPr>
        <w:pStyle w:val="ConsPlusCell"/>
        <w:jc w:val="both"/>
      </w:pPr>
      <w:r w:rsidRPr="00061AB7">
        <w:t>08 7900     7     Сталь, выплавляемая в плазменно-дуговых печах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08 8000     7     Слитки стальные и заготовка для металлургиче-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ского передела. Заготовка из титановых сплавов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08 8100     0     Болванка шихтовая</w:t>
      </w:r>
    </w:p>
    <w:p w:rsidR="00CC4CF9" w:rsidRPr="00061AB7" w:rsidRDefault="00CC4CF9">
      <w:pPr>
        <w:pStyle w:val="ConsPlusCell"/>
        <w:jc w:val="both"/>
      </w:pPr>
      <w:r w:rsidRPr="00061AB7">
        <w:t>08 8200     4     Слитки товарные (без слитков для труб, поковок,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штамповок)</w:t>
      </w:r>
    </w:p>
    <w:p w:rsidR="00CC4CF9" w:rsidRPr="00061AB7" w:rsidRDefault="00CC4CF9">
      <w:pPr>
        <w:pStyle w:val="ConsPlusCell"/>
        <w:jc w:val="both"/>
      </w:pPr>
      <w:r w:rsidRPr="00061AB7">
        <w:t>08 8300     8     Слитки для поковок и штамповок</w:t>
      </w:r>
    </w:p>
    <w:p w:rsidR="00CC4CF9" w:rsidRPr="00061AB7" w:rsidRDefault="00CC4CF9">
      <w:pPr>
        <w:pStyle w:val="ConsPlusCell"/>
        <w:jc w:val="both"/>
      </w:pPr>
      <w:r w:rsidRPr="00061AB7">
        <w:t>08 8400     1     Слитки для труб</w:t>
      </w:r>
    </w:p>
    <w:p w:rsidR="00CC4CF9" w:rsidRPr="00061AB7" w:rsidRDefault="00CC4CF9">
      <w:pPr>
        <w:pStyle w:val="ConsPlusCell"/>
        <w:jc w:val="both"/>
      </w:pPr>
      <w:r w:rsidRPr="00061AB7">
        <w:t>08 8500     5     Годная литая заготовка, полученная с машин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непрерывного литья заготовок</w:t>
      </w:r>
    </w:p>
    <w:p w:rsidR="00CC4CF9" w:rsidRPr="00061AB7" w:rsidRDefault="00CC4CF9">
      <w:pPr>
        <w:pStyle w:val="ConsPlusCell"/>
        <w:jc w:val="both"/>
      </w:pPr>
      <w:r w:rsidRPr="00061AB7">
        <w:t>08 8900     5     Заготовка из титановых сплавов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08 9000     0     Заготовка для переката, трубы из слитков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поковки из слитков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08 9002     0     Прокат черных металлов (всего) *</w:t>
      </w:r>
    </w:p>
    <w:p w:rsidR="00CC4CF9" w:rsidRPr="00061AB7" w:rsidRDefault="00CC4CF9">
      <w:pPr>
        <w:pStyle w:val="ConsPlusCell"/>
        <w:jc w:val="both"/>
      </w:pPr>
      <w:r w:rsidRPr="00061AB7">
        <w:t>08 9100     3     Заготовка для переката на других заводах (без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заготовки на экспорт)</w:t>
      </w:r>
    </w:p>
    <w:p w:rsidR="00CC4CF9" w:rsidRPr="00061AB7" w:rsidRDefault="00CC4CF9">
      <w:pPr>
        <w:pStyle w:val="ConsPlusCell"/>
        <w:jc w:val="both"/>
      </w:pPr>
      <w:r w:rsidRPr="00061AB7">
        <w:t>08 9120     2     Заготовка для переката на других заводах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низколегированная</w:t>
      </w:r>
    </w:p>
    <w:p w:rsidR="00CC4CF9" w:rsidRPr="00061AB7" w:rsidRDefault="00CC4CF9">
      <w:pPr>
        <w:pStyle w:val="ConsPlusCell"/>
        <w:jc w:val="both"/>
      </w:pPr>
      <w:r w:rsidRPr="00061AB7">
        <w:t>08 9130     7     Заготовка для переката на других заводах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качественная</w:t>
      </w:r>
    </w:p>
    <w:p w:rsidR="00CC4CF9" w:rsidRPr="00061AB7" w:rsidRDefault="00CC4CF9">
      <w:pPr>
        <w:pStyle w:val="ConsPlusCell"/>
        <w:jc w:val="both"/>
      </w:pPr>
      <w:r w:rsidRPr="00061AB7">
        <w:t>08 9134     9     Заготовка для переката на других заводах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легированная</w:t>
      </w:r>
    </w:p>
    <w:p w:rsidR="00CC4CF9" w:rsidRPr="00061AB7" w:rsidRDefault="00CC4CF9">
      <w:pPr>
        <w:pStyle w:val="ConsPlusCell"/>
        <w:jc w:val="both"/>
      </w:pPr>
      <w:r w:rsidRPr="00061AB7">
        <w:t>08 9135     4     Заготовка для переката на других заводах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никельсодержащая</w:t>
      </w:r>
    </w:p>
    <w:p w:rsidR="00CC4CF9" w:rsidRPr="00061AB7" w:rsidRDefault="00CC4CF9">
      <w:pPr>
        <w:pStyle w:val="ConsPlusCell"/>
        <w:jc w:val="both"/>
      </w:pPr>
      <w:r w:rsidRPr="00061AB7">
        <w:t>08 9200     7     Трубы из слитков</w:t>
      </w:r>
    </w:p>
    <w:p w:rsidR="00CC4CF9" w:rsidRPr="00061AB7" w:rsidRDefault="00CC4CF9">
      <w:pPr>
        <w:pStyle w:val="ConsPlusCell"/>
        <w:jc w:val="both"/>
      </w:pPr>
      <w:r w:rsidRPr="00061AB7">
        <w:t>08 9300     0     Поковки из слитков</w:t>
      </w:r>
    </w:p>
    <w:p w:rsidR="00CC4CF9" w:rsidRPr="00061AB7" w:rsidRDefault="00CC4CF9">
      <w:pPr>
        <w:pStyle w:val="ConsPlusCell"/>
        <w:jc w:val="both"/>
      </w:pPr>
      <w:r w:rsidRPr="00061AB7">
        <w:t>08 9380     7     Поковки из слитков из нержавеющей стали</w:t>
      </w:r>
    </w:p>
    <w:p w:rsidR="00CC4CF9" w:rsidRPr="00061AB7" w:rsidRDefault="00CC4CF9">
      <w:pPr>
        <w:pStyle w:val="ConsPlusCell"/>
        <w:jc w:val="both"/>
      </w:pPr>
      <w:r w:rsidRPr="00061AB7">
        <w:t>08 9388     0     Поковки из слитков из нержавеющей жаропрочной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стали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09 0000     7     ПРОКАТ ЧЕРНЫХ МЕТАЛЛОВ, ГОТОВЫЙ, ВКЛЮЧАЯ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ЗАГОТОВКУ НА ЭКСПОРТ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09 0020     6     Прокат из низколегированной стали *</w:t>
      </w:r>
    </w:p>
    <w:p w:rsidR="00CC4CF9" w:rsidRPr="00061AB7" w:rsidRDefault="00CC4CF9">
      <w:pPr>
        <w:pStyle w:val="ConsPlusCell"/>
        <w:jc w:val="both"/>
      </w:pPr>
      <w:r w:rsidRPr="00061AB7">
        <w:t>09 0030     0     Прокат для металлоконструкций из стали высокой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повышенной прочности *</w:t>
      </w:r>
    </w:p>
    <w:p w:rsidR="00CC4CF9" w:rsidRPr="00061AB7" w:rsidRDefault="00CC4CF9">
      <w:pPr>
        <w:pStyle w:val="ConsPlusCell"/>
        <w:jc w:val="both"/>
      </w:pPr>
      <w:r w:rsidRPr="00061AB7">
        <w:t>09 0040     5     Прокат качественный легированный *</w:t>
      </w:r>
    </w:p>
    <w:p w:rsidR="00CC4CF9" w:rsidRPr="00061AB7" w:rsidRDefault="00CC4CF9">
      <w:pPr>
        <w:pStyle w:val="ConsPlusCell"/>
        <w:jc w:val="both"/>
      </w:pPr>
      <w:r w:rsidRPr="00061AB7">
        <w:t>09 0100     0     Прокат сортовой *</w:t>
      </w:r>
    </w:p>
    <w:p w:rsidR="00CC4CF9" w:rsidRPr="00061AB7" w:rsidRDefault="00CC4CF9">
      <w:pPr>
        <w:pStyle w:val="ConsPlusCell"/>
        <w:jc w:val="both"/>
      </w:pPr>
      <w:r w:rsidRPr="00061AB7">
        <w:t>09 0120     1     Прокат сортовой из низколегированной стали *</w:t>
      </w:r>
    </w:p>
    <w:p w:rsidR="00CC4CF9" w:rsidRPr="00061AB7" w:rsidRDefault="00CC4CF9">
      <w:pPr>
        <w:pStyle w:val="ConsPlusCell"/>
        <w:jc w:val="both"/>
      </w:pPr>
      <w:r w:rsidRPr="00061AB7">
        <w:t>09 0200     4     Прокат листовой *</w:t>
      </w:r>
    </w:p>
    <w:p w:rsidR="00CC4CF9" w:rsidRPr="00061AB7" w:rsidRDefault="00CC4CF9">
      <w:pPr>
        <w:pStyle w:val="ConsPlusCell"/>
        <w:jc w:val="both"/>
      </w:pPr>
      <w:r w:rsidRPr="00061AB7">
        <w:t>09 0202     5     Прокат листовой холоднокатаный *</w:t>
      </w:r>
    </w:p>
    <w:p w:rsidR="00CC4CF9" w:rsidRPr="00061AB7" w:rsidRDefault="00CC4CF9">
      <w:pPr>
        <w:pStyle w:val="ConsPlusCell"/>
        <w:jc w:val="both"/>
      </w:pPr>
      <w:r w:rsidRPr="00061AB7">
        <w:t>09 0205     1     Прокат толстолистовой (толстолистовой прокат от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4 мм) *</w:t>
      </w:r>
    </w:p>
    <w:p w:rsidR="00CC4CF9" w:rsidRPr="00061AB7" w:rsidRDefault="00CC4CF9">
      <w:pPr>
        <w:pStyle w:val="ConsPlusCell"/>
        <w:jc w:val="both"/>
      </w:pPr>
      <w:r w:rsidRPr="00061AB7">
        <w:t>09 0206     7     Прокат тонколистовой (тонколистовой прокат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4 мм) *</w:t>
      </w:r>
    </w:p>
    <w:p w:rsidR="00CC4CF9" w:rsidRPr="00061AB7" w:rsidRDefault="00CC4CF9">
      <w:pPr>
        <w:pStyle w:val="ConsPlusCell"/>
        <w:jc w:val="both"/>
      </w:pPr>
      <w:r w:rsidRPr="00061AB7">
        <w:t>09 0209     3     Прокат листовой электротехнический *</w:t>
      </w:r>
    </w:p>
    <w:p w:rsidR="00CC4CF9" w:rsidRPr="00061AB7" w:rsidRDefault="00CC4CF9">
      <w:pPr>
        <w:pStyle w:val="ConsPlusCell"/>
        <w:jc w:val="both"/>
      </w:pPr>
      <w:r w:rsidRPr="00061AB7">
        <w:t>09 0801     1     Фасонные профили отраслевого назначения *</w:t>
      </w:r>
    </w:p>
    <w:p w:rsidR="00CC4CF9" w:rsidRPr="00061AB7" w:rsidRDefault="00CC4CF9">
      <w:pPr>
        <w:pStyle w:val="ConsPlusCell"/>
        <w:jc w:val="both"/>
      </w:pPr>
      <w:r w:rsidRPr="00061AB7">
        <w:t>09 0802     7     Прокат широкополосный универсальный шириной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1050 мм *</w:t>
      </w:r>
    </w:p>
    <w:p w:rsidR="00CC4CF9" w:rsidRPr="00061AB7" w:rsidRDefault="00CC4CF9">
      <w:pPr>
        <w:pStyle w:val="ConsPlusCell"/>
        <w:jc w:val="both"/>
      </w:pPr>
      <w:r w:rsidRPr="00061AB7">
        <w:t>09 0803     2     Прокат из нержавеющих безникелевых сталей-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заменителей *</w:t>
      </w:r>
    </w:p>
    <w:p w:rsidR="00CC4CF9" w:rsidRPr="00061AB7" w:rsidRDefault="00CC4CF9">
      <w:pPr>
        <w:pStyle w:val="ConsPlusCell"/>
        <w:jc w:val="both"/>
      </w:pPr>
      <w:r w:rsidRPr="00061AB7">
        <w:t>09 0804     8     Прокат из стали, обработанной синтетическими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шлаками *</w:t>
      </w:r>
    </w:p>
    <w:p w:rsidR="00CC4CF9" w:rsidRPr="00061AB7" w:rsidRDefault="00CC4CF9">
      <w:pPr>
        <w:pStyle w:val="ConsPlusCell"/>
        <w:jc w:val="both"/>
      </w:pPr>
      <w:r w:rsidRPr="00061AB7">
        <w:t>09 0805     3     Прокат из стали внепечного вакуумирования *</w:t>
      </w:r>
    </w:p>
    <w:p w:rsidR="00CC4CF9" w:rsidRPr="00061AB7" w:rsidRDefault="00CC4CF9">
      <w:pPr>
        <w:pStyle w:val="ConsPlusCell"/>
        <w:jc w:val="both"/>
      </w:pPr>
      <w:r w:rsidRPr="00061AB7">
        <w:t>09 0806     9     Прокат из металла, выплавленного в печах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электрошлакового переплава *</w:t>
      </w:r>
    </w:p>
    <w:p w:rsidR="00CC4CF9" w:rsidRPr="00061AB7" w:rsidRDefault="00CC4CF9">
      <w:pPr>
        <w:pStyle w:val="ConsPlusCell"/>
        <w:jc w:val="both"/>
      </w:pPr>
      <w:r w:rsidRPr="00061AB7">
        <w:t>09 0808     5     Прокат из металла, выплавляемого в вакуумно-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дуговых печах *</w:t>
      </w:r>
    </w:p>
    <w:p w:rsidR="00CC4CF9" w:rsidRPr="00061AB7" w:rsidRDefault="00CC4CF9">
      <w:pPr>
        <w:pStyle w:val="ConsPlusCell"/>
        <w:jc w:val="both"/>
      </w:pPr>
      <w:r w:rsidRPr="00061AB7">
        <w:t>09 0809     5     Прокат из металла, выплавляемого в вакуумно-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индукционных печах *</w:t>
      </w:r>
    </w:p>
    <w:p w:rsidR="00CC4CF9" w:rsidRPr="00061AB7" w:rsidRDefault="00CC4CF9">
      <w:pPr>
        <w:pStyle w:val="ConsPlusCell"/>
        <w:jc w:val="both"/>
      </w:pPr>
      <w:r w:rsidRPr="00061AB7">
        <w:t>09 0810     0     Прокат из металла, выплавляемого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плазменно-дуговых печах *</w:t>
      </w:r>
    </w:p>
    <w:p w:rsidR="00CC4CF9" w:rsidRPr="00061AB7" w:rsidRDefault="00CC4CF9">
      <w:pPr>
        <w:pStyle w:val="ConsPlusCell"/>
        <w:jc w:val="both"/>
      </w:pPr>
      <w:r w:rsidRPr="00061AB7">
        <w:t>09 0811     6     Прокат из металла, выплавляемого в печах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плазменно-дугового переплава *</w:t>
      </w:r>
    </w:p>
    <w:p w:rsidR="00CC4CF9" w:rsidRPr="00061AB7" w:rsidRDefault="00CC4CF9">
      <w:pPr>
        <w:pStyle w:val="ConsPlusCell"/>
        <w:jc w:val="both"/>
      </w:pPr>
      <w:r w:rsidRPr="00061AB7">
        <w:t>09 0812     1     Прокат из металла, выплавляемого в печах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электронно-лучевого переплава *</w:t>
      </w:r>
    </w:p>
    <w:p w:rsidR="00CC4CF9" w:rsidRPr="00061AB7" w:rsidRDefault="00CC4CF9">
      <w:pPr>
        <w:pStyle w:val="ConsPlusCell"/>
        <w:jc w:val="both"/>
      </w:pPr>
      <w:r w:rsidRPr="00061AB7">
        <w:t>09 0813     7     Прокат из металла, выплавленного процессом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вакуумно-индукционной плавки с электрошлаковым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переплавом *</w:t>
      </w:r>
    </w:p>
    <w:p w:rsidR="00CC4CF9" w:rsidRPr="00061AB7" w:rsidRDefault="00CC4CF9">
      <w:pPr>
        <w:pStyle w:val="ConsPlusCell"/>
        <w:jc w:val="both"/>
      </w:pPr>
      <w:r w:rsidRPr="00061AB7">
        <w:t>09 0814     2     Прокат из полуспокойной стали *</w:t>
      </w:r>
    </w:p>
    <w:p w:rsidR="00CC4CF9" w:rsidRPr="00061AB7" w:rsidRDefault="00CC4CF9">
      <w:pPr>
        <w:pStyle w:val="ConsPlusCell"/>
        <w:jc w:val="both"/>
      </w:pPr>
      <w:r w:rsidRPr="00061AB7">
        <w:t>09 0815     8     Прокат из спокойной стали *</w:t>
      </w:r>
    </w:p>
    <w:p w:rsidR="00CC4CF9" w:rsidRPr="00061AB7" w:rsidRDefault="00CC4CF9">
      <w:pPr>
        <w:pStyle w:val="ConsPlusCell"/>
        <w:jc w:val="both"/>
      </w:pPr>
      <w:r w:rsidRPr="00061AB7">
        <w:t>09 0816     3     Прокат термообработанный *</w:t>
      </w:r>
    </w:p>
    <w:p w:rsidR="00CC4CF9" w:rsidRPr="00061AB7" w:rsidRDefault="00CC4CF9">
      <w:pPr>
        <w:pStyle w:val="ConsPlusCell"/>
        <w:jc w:val="both"/>
      </w:pPr>
      <w:r w:rsidRPr="00061AB7">
        <w:t>09 0817     9     Прокат с упрочняющей термической обработкой *</w:t>
      </w:r>
    </w:p>
    <w:p w:rsidR="00CC4CF9" w:rsidRPr="00061AB7" w:rsidRDefault="00CC4CF9">
      <w:pPr>
        <w:pStyle w:val="ConsPlusCell"/>
        <w:jc w:val="both"/>
      </w:pPr>
      <w:r w:rsidRPr="00061AB7">
        <w:t>09 0818     4     Прокат листовой термический упрочненный *</w:t>
      </w:r>
    </w:p>
    <w:p w:rsidR="00CC4CF9" w:rsidRPr="00061AB7" w:rsidRDefault="00CC4CF9">
      <w:pPr>
        <w:pStyle w:val="ConsPlusCell"/>
        <w:jc w:val="both"/>
      </w:pPr>
      <w:r w:rsidRPr="00061AB7">
        <w:t>09 0819     9     Прокат упрочненный сортовой *</w:t>
      </w:r>
    </w:p>
    <w:p w:rsidR="00CC4CF9" w:rsidRPr="00061AB7" w:rsidRDefault="00CC4CF9">
      <w:pPr>
        <w:pStyle w:val="ConsPlusCell"/>
        <w:jc w:val="both"/>
      </w:pPr>
      <w:r w:rsidRPr="00061AB7">
        <w:t>09 0820     5     Прокат упрочненный арматурный *</w:t>
      </w:r>
    </w:p>
    <w:p w:rsidR="00CC4CF9" w:rsidRPr="00061AB7" w:rsidRDefault="00CC4CF9">
      <w:pPr>
        <w:pStyle w:val="ConsPlusCell"/>
        <w:jc w:val="both"/>
      </w:pPr>
      <w:r w:rsidRPr="00061AB7">
        <w:t>09 0821     0     Прокат сортовой термический упрочненный (без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арматуры и рельсов) *</w:t>
      </w:r>
    </w:p>
    <w:p w:rsidR="00CC4CF9" w:rsidRPr="00061AB7" w:rsidRDefault="00CC4CF9">
      <w:pPr>
        <w:pStyle w:val="ConsPlusCell"/>
        <w:jc w:val="both"/>
      </w:pPr>
      <w:r w:rsidRPr="00061AB7">
        <w:t>09 0822     6     Прокат листовой термический упрочненный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(закалка, закалка с отпуском) *</w:t>
      </w:r>
    </w:p>
    <w:p w:rsidR="00CC4CF9" w:rsidRPr="00061AB7" w:rsidRDefault="00CC4CF9">
      <w:pPr>
        <w:pStyle w:val="ConsPlusCell"/>
        <w:jc w:val="both"/>
      </w:pPr>
      <w:r w:rsidRPr="00061AB7">
        <w:t>09 0823     1     Прокат упрочненный толстый листовой *</w:t>
      </w:r>
    </w:p>
    <w:p w:rsidR="00CC4CF9" w:rsidRPr="00061AB7" w:rsidRDefault="00CC4CF9">
      <w:pPr>
        <w:pStyle w:val="ConsPlusCell"/>
        <w:jc w:val="both"/>
      </w:pPr>
      <w:r w:rsidRPr="00061AB7">
        <w:t>09 0824     7     Прокат прочих видов упрочненный *</w:t>
      </w:r>
    </w:p>
    <w:p w:rsidR="00CC4CF9" w:rsidRPr="00061AB7" w:rsidRDefault="00CC4CF9">
      <w:pPr>
        <w:pStyle w:val="ConsPlusCell"/>
        <w:jc w:val="both"/>
      </w:pPr>
      <w:r w:rsidRPr="00061AB7">
        <w:t>09 0825     2     Прокат нормализованный *</w:t>
      </w:r>
    </w:p>
    <w:p w:rsidR="00CC4CF9" w:rsidRPr="00061AB7" w:rsidRDefault="00CC4CF9">
      <w:pPr>
        <w:pStyle w:val="ConsPlusCell"/>
        <w:jc w:val="both"/>
      </w:pPr>
      <w:r w:rsidRPr="00061AB7">
        <w:t>09 0826     8     Рельсы длиной 25 м *</w:t>
      </w:r>
    </w:p>
    <w:p w:rsidR="00CC4CF9" w:rsidRPr="00061AB7" w:rsidRDefault="00CC4CF9">
      <w:pPr>
        <w:pStyle w:val="ConsPlusCell"/>
        <w:jc w:val="both"/>
      </w:pPr>
      <w:r w:rsidRPr="00061AB7">
        <w:t>09 0827     3     Рельсы термические обработанные *</w:t>
      </w:r>
    </w:p>
    <w:p w:rsidR="00CC4CF9" w:rsidRPr="00061AB7" w:rsidRDefault="00CC4CF9">
      <w:pPr>
        <w:pStyle w:val="ConsPlusCell"/>
        <w:jc w:val="both"/>
      </w:pPr>
      <w:r w:rsidRPr="00061AB7">
        <w:t>09 0828     9     Рельсы термические обработанные, раскисленные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комплексными раскислителями *</w:t>
      </w:r>
    </w:p>
    <w:p w:rsidR="00CC4CF9" w:rsidRPr="00061AB7" w:rsidRDefault="00CC4CF9">
      <w:pPr>
        <w:pStyle w:val="ConsPlusCell"/>
        <w:jc w:val="both"/>
      </w:pPr>
      <w:r w:rsidRPr="00061AB7">
        <w:t>09 0829     4     Прокат тонколистовой холоднокатаный толщиной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 1,0 до 1,8 мм *</w:t>
      </w:r>
    </w:p>
    <w:p w:rsidR="00CC4CF9" w:rsidRPr="00061AB7" w:rsidRDefault="00CC4CF9">
      <w:pPr>
        <w:pStyle w:val="ConsPlusCell"/>
        <w:jc w:val="both"/>
      </w:pPr>
      <w:r w:rsidRPr="00061AB7">
        <w:t>09 0831     5     Профили периодические продольной и поперечной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прокатки *</w:t>
      </w:r>
    </w:p>
    <w:p w:rsidR="00CC4CF9" w:rsidRPr="00061AB7" w:rsidRDefault="00CC4CF9">
      <w:pPr>
        <w:pStyle w:val="ConsPlusCell"/>
        <w:jc w:val="both"/>
      </w:pPr>
      <w:r w:rsidRPr="00061AB7">
        <w:t>09 0832     0     Прокат термически упрочненный арматурный класса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Ат-IVc *</w:t>
      </w:r>
    </w:p>
    <w:p w:rsidR="00CC4CF9" w:rsidRPr="00061AB7" w:rsidRDefault="00CC4CF9">
      <w:pPr>
        <w:pStyle w:val="ConsPlusCell"/>
        <w:jc w:val="both"/>
      </w:pPr>
      <w:r w:rsidRPr="00061AB7">
        <w:t>09 0833     6     Прокат термически упрочненный арматурный класса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Ат-IV *</w:t>
      </w:r>
    </w:p>
    <w:p w:rsidR="00CC4CF9" w:rsidRPr="00061AB7" w:rsidRDefault="00CC4CF9">
      <w:pPr>
        <w:pStyle w:val="ConsPlusCell"/>
        <w:jc w:val="both"/>
      </w:pPr>
      <w:r w:rsidRPr="00061AB7">
        <w:t>09 0834     1     Прокат термически упрочненный арматурный класса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Ат-V *</w:t>
      </w:r>
    </w:p>
    <w:p w:rsidR="00CC4CF9" w:rsidRPr="00061AB7" w:rsidRDefault="00CC4CF9">
      <w:pPr>
        <w:pStyle w:val="ConsPlusCell"/>
        <w:jc w:val="both"/>
      </w:pPr>
      <w:r w:rsidRPr="00061AB7">
        <w:t>09 0835     7     Прокат термически упрочненный арматурный класса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Ат-VI *</w:t>
      </w:r>
    </w:p>
    <w:p w:rsidR="00CC4CF9" w:rsidRPr="00061AB7" w:rsidRDefault="00CC4CF9">
      <w:pPr>
        <w:pStyle w:val="ConsPlusCell"/>
        <w:jc w:val="both"/>
      </w:pPr>
      <w:r w:rsidRPr="00061AB7">
        <w:t>09 0836     2     Прокат термически упрочненный арматурный класса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Ат-VI, Ат-VII *</w:t>
      </w:r>
    </w:p>
    <w:p w:rsidR="00CC4CF9" w:rsidRPr="00061AB7" w:rsidRDefault="00CC4CF9">
      <w:pPr>
        <w:pStyle w:val="ConsPlusCell"/>
        <w:jc w:val="both"/>
      </w:pPr>
      <w:r w:rsidRPr="00061AB7">
        <w:t>09 0837     8     Прокат арматурный класса А-I *</w:t>
      </w:r>
    </w:p>
    <w:p w:rsidR="00CC4CF9" w:rsidRPr="00061AB7" w:rsidRDefault="00CC4CF9">
      <w:pPr>
        <w:pStyle w:val="ConsPlusCell"/>
        <w:jc w:val="both"/>
      </w:pPr>
      <w:r w:rsidRPr="00061AB7">
        <w:t>09 0838     3     Прокат арматурный класса А-II *</w:t>
      </w:r>
    </w:p>
    <w:p w:rsidR="00CC4CF9" w:rsidRPr="00061AB7" w:rsidRDefault="00CC4CF9">
      <w:pPr>
        <w:pStyle w:val="ConsPlusCell"/>
        <w:jc w:val="both"/>
      </w:pPr>
      <w:r w:rsidRPr="00061AB7">
        <w:t>09 0839     9     Прокат арматурный класса А-III *</w:t>
      </w:r>
    </w:p>
    <w:p w:rsidR="00CC4CF9" w:rsidRPr="00061AB7" w:rsidRDefault="00CC4CF9">
      <w:pPr>
        <w:pStyle w:val="ConsPlusCell"/>
        <w:jc w:val="both"/>
      </w:pPr>
      <w:r w:rsidRPr="00061AB7">
        <w:t>09 0840     4     Прокат арматурный низколегированный класса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Ас-II *</w:t>
      </w:r>
    </w:p>
    <w:p w:rsidR="00CC4CF9" w:rsidRPr="00061AB7" w:rsidRDefault="00CC4CF9">
      <w:pPr>
        <w:pStyle w:val="ConsPlusCell"/>
        <w:jc w:val="both"/>
      </w:pPr>
      <w:r w:rsidRPr="00061AB7">
        <w:t>09 0841     0     Прокат арматурный низколегированный класса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А-III *</w:t>
      </w:r>
    </w:p>
    <w:p w:rsidR="00CC4CF9" w:rsidRPr="00061AB7" w:rsidRDefault="00CC4CF9">
      <w:pPr>
        <w:pStyle w:val="ConsPlusCell"/>
        <w:jc w:val="both"/>
      </w:pPr>
      <w:r w:rsidRPr="00061AB7">
        <w:t>09 0842     5     Прокат арматурный низколегированный класса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А-IIIk *</w:t>
      </w:r>
    </w:p>
    <w:p w:rsidR="00CC4CF9" w:rsidRPr="00061AB7" w:rsidRDefault="00CC4CF9">
      <w:pPr>
        <w:pStyle w:val="ConsPlusCell"/>
        <w:jc w:val="both"/>
      </w:pPr>
      <w:r w:rsidRPr="00061AB7">
        <w:t>09 0843     0     Прокат арматурный низколегированный класса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А-IV *</w:t>
      </w:r>
    </w:p>
    <w:p w:rsidR="00CC4CF9" w:rsidRPr="00061AB7" w:rsidRDefault="00CC4CF9">
      <w:pPr>
        <w:pStyle w:val="ConsPlusCell"/>
        <w:jc w:val="both"/>
      </w:pPr>
      <w:r w:rsidRPr="00061AB7">
        <w:t>09 0844     6     Прокат арматурный низколегированный класса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А-V *</w:t>
      </w:r>
    </w:p>
    <w:p w:rsidR="00CC4CF9" w:rsidRPr="00061AB7" w:rsidRDefault="00CC4CF9">
      <w:pPr>
        <w:pStyle w:val="ConsPlusCell"/>
        <w:jc w:val="both"/>
      </w:pPr>
      <w:r w:rsidRPr="00061AB7">
        <w:t>09 0845     1     Прокат арматурный низколегированный класса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А-VI *</w:t>
      </w:r>
    </w:p>
    <w:p w:rsidR="00CC4CF9" w:rsidRPr="00061AB7" w:rsidRDefault="00CC4CF9">
      <w:pPr>
        <w:pStyle w:val="ConsPlusCell"/>
        <w:jc w:val="both"/>
      </w:pPr>
      <w:r w:rsidRPr="00061AB7">
        <w:t>09 0846     7     Катанка сорбитизированная *</w:t>
      </w:r>
    </w:p>
    <w:p w:rsidR="00CC4CF9" w:rsidRPr="00061AB7" w:rsidRDefault="00CC4CF9">
      <w:pPr>
        <w:pStyle w:val="ConsPlusCell"/>
        <w:jc w:val="both"/>
      </w:pPr>
      <w:r w:rsidRPr="00061AB7">
        <w:t>09 0847     2     Бандажи и кольца упрочненные *</w:t>
      </w:r>
    </w:p>
    <w:p w:rsidR="00CC4CF9" w:rsidRPr="00061AB7" w:rsidRDefault="00CC4CF9">
      <w:pPr>
        <w:pStyle w:val="ConsPlusCell"/>
        <w:jc w:val="both"/>
      </w:pPr>
      <w:r w:rsidRPr="00061AB7">
        <w:t>09 0848     8     Колеса катаные упрочненные *</w:t>
      </w:r>
    </w:p>
    <w:p w:rsidR="00CC4CF9" w:rsidRPr="00061AB7" w:rsidRDefault="00CC4CF9">
      <w:pPr>
        <w:pStyle w:val="ConsPlusCell"/>
        <w:jc w:val="both"/>
      </w:pPr>
      <w:r w:rsidRPr="00061AB7">
        <w:t>09 0849     3     Прокат сортовой конструкционный повышенной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обрабатываемости *</w:t>
      </w:r>
    </w:p>
    <w:p w:rsidR="00CC4CF9" w:rsidRPr="00061AB7" w:rsidRDefault="00CC4CF9">
      <w:pPr>
        <w:pStyle w:val="ConsPlusCell"/>
        <w:jc w:val="both"/>
      </w:pPr>
      <w:r w:rsidRPr="00061AB7">
        <w:t>09 0850     9     Прокат листовой в рулонах *</w:t>
      </w:r>
    </w:p>
    <w:p w:rsidR="00CC4CF9" w:rsidRPr="00061AB7" w:rsidRDefault="00CC4CF9">
      <w:pPr>
        <w:pStyle w:val="ConsPlusCell"/>
        <w:jc w:val="both"/>
      </w:pPr>
      <w:r w:rsidRPr="00061AB7">
        <w:t>09 0851     4     Прокат листовой, произведенный контролируемой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прокаткой *</w:t>
      </w:r>
    </w:p>
    <w:p w:rsidR="00CC4CF9" w:rsidRPr="00061AB7" w:rsidRDefault="00CC4CF9">
      <w:pPr>
        <w:pStyle w:val="ConsPlusCell"/>
        <w:jc w:val="both"/>
      </w:pPr>
      <w:r w:rsidRPr="00061AB7">
        <w:t>09 0852     3     Прокат листовой холоднокатаный в рулонах (без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рулонов металлургического передела *</w:t>
      </w:r>
    </w:p>
    <w:p w:rsidR="00CC4CF9" w:rsidRPr="00061AB7" w:rsidRDefault="00CC4CF9">
      <w:pPr>
        <w:pStyle w:val="ConsPlusCell"/>
        <w:jc w:val="both"/>
      </w:pPr>
      <w:r w:rsidRPr="00061AB7">
        <w:t>09 0853     5     Прокат листовой горячекатаный в рулонах (без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рулонов для металлургического передела *</w:t>
      </w:r>
    </w:p>
    <w:p w:rsidR="00CC4CF9" w:rsidRPr="00061AB7" w:rsidRDefault="00CC4CF9">
      <w:pPr>
        <w:pStyle w:val="ConsPlusCell"/>
        <w:jc w:val="both"/>
      </w:pPr>
      <w:r w:rsidRPr="00061AB7">
        <w:t>09 0854     0     Прокат листовой конструкционный марок АК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электрошлакового переплава *</w:t>
      </w:r>
    </w:p>
    <w:p w:rsidR="00CC4CF9" w:rsidRPr="00061AB7" w:rsidRDefault="00CC4CF9">
      <w:pPr>
        <w:pStyle w:val="ConsPlusCell"/>
        <w:jc w:val="both"/>
      </w:pPr>
      <w:r w:rsidRPr="00061AB7">
        <w:t>09 0855     6     Прокат двухслойный из стали марки КД *</w:t>
      </w:r>
    </w:p>
    <w:p w:rsidR="00CC4CF9" w:rsidRPr="00061AB7" w:rsidRDefault="00CC4CF9">
      <w:pPr>
        <w:pStyle w:val="ConsPlusCell"/>
        <w:jc w:val="both"/>
      </w:pPr>
      <w:r w:rsidRPr="00061AB7">
        <w:t>09 0856     1     Прокат динамный холоднокатаный нелегированный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рулонный (углеродистый) *</w:t>
      </w:r>
    </w:p>
    <w:p w:rsidR="00CC4CF9" w:rsidRPr="00061AB7" w:rsidRDefault="00CC4CF9">
      <w:pPr>
        <w:pStyle w:val="ConsPlusCell"/>
        <w:jc w:val="both"/>
      </w:pPr>
      <w:r w:rsidRPr="00061AB7">
        <w:t>09 0857     7     Прокат динамный шириной 1000 мм *</w:t>
      </w:r>
    </w:p>
    <w:p w:rsidR="00CC4CF9" w:rsidRPr="00061AB7" w:rsidRDefault="00CC4CF9">
      <w:pPr>
        <w:pStyle w:val="ConsPlusCell"/>
        <w:jc w:val="both"/>
      </w:pPr>
      <w:r w:rsidRPr="00061AB7">
        <w:t>09 0858     2     Прокат динамный термообработанный *</w:t>
      </w:r>
    </w:p>
    <w:p w:rsidR="00CC4CF9" w:rsidRPr="00061AB7" w:rsidRDefault="00CC4CF9">
      <w:pPr>
        <w:pStyle w:val="ConsPlusCell"/>
        <w:jc w:val="both"/>
      </w:pPr>
      <w:r w:rsidRPr="00061AB7">
        <w:t>09 0859     8     Прокат толстолистовой со специальными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свойствами из прецизионных сплавов *</w:t>
      </w:r>
    </w:p>
    <w:p w:rsidR="00CC4CF9" w:rsidRPr="00061AB7" w:rsidRDefault="00CC4CF9">
      <w:pPr>
        <w:pStyle w:val="ConsPlusCell"/>
        <w:jc w:val="both"/>
      </w:pPr>
      <w:r w:rsidRPr="00061AB7">
        <w:t>09 0860     3     Прокат листовой нержавеющий холоднокатаный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(включая никельсодержащий и жаропрочный *)</w:t>
      </w:r>
    </w:p>
    <w:p w:rsidR="00CC4CF9" w:rsidRPr="00061AB7" w:rsidRDefault="00CC4CF9">
      <w:pPr>
        <w:pStyle w:val="ConsPlusCell"/>
        <w:jc w:val="both"/>
      </w:pPr>
      <w:r w:rsidRPr="00061AB7">
        <w:t>09 0861     9     Прокат трансформаторный холоднокатаный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рулонах *</w:t>
      </w:r>
    </w:p>
    <w:p w:rsidR="00CC4CF9" w:rsidRPr="00061AB7" w:rsidRDefault="00CC4CF9">
      <w:pPr>
        <w:pStyle w:val="ConsPlusCell"/>
        <w:jc w:val="both"/>
      </w:pPr>
      <w:r w:rsidRPr="00061AB7">
        <w:t>09 0862     4     Прокат трансформаторный рулонный с термостойкими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электроизоляционными покрытиями *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09 1000     8     Заготовка товарная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09 1001     5     Заготовка осевая и кузнечная *</w:t>
      </w:r>
    </w:p>
    <w:p w:rsidR="00CC4CF9" w:rsidRPr="00061AB7" w:rsidRDefault="00CC4CF9">
      <w:pPr>
        <w:pStyle w:val="ConsPlusCell"/>
        <w:jc w:val="both"/>
      </w:pPr>
      <w:r w:rsidRPr="00061AB7">
        <w:t>09 1005     7     Заготовка трубная (включая никельсодержащую) *</w:t>
      </w:r>
    </w:p>
    <w:p w:rsidR="00CC4CF9" w:rsidRPr="00061AB7" w:rsidRDefault="00CC4CF9">
      <w:pPr>
        <w:pStyle w:val="ConsPlusCell"/>
        <w:jc w:val="both"/>
      </w:pPr>
      <w:r w:rsidRPr="00061AB7">
        <w:t>09 1100     3     Заготовка осевая</w:t>
      </w:r>
    </w:p>
    <w:p w:rsidR="00CC4CF9" w:rsidRPr="00061AB7" w:rsidRDefault="00CC4CF9">
      <w:pPr>
        <w:pStyle w:val="ConsPlusCell"/>
        <w:jc w:val="both"/>
      </w:pPr>
      <w:r w:rsidRPr="00061AB7">
        <w:t>09 1110     8     Заготовка осевая углеродистая</w:t>
      </w:r>
    </w:p>
    <w:p w:rsidR="00CC4CF9" w:rsidRPr="00061AB7" w:rsidRDefault="00CC4CF9">
      <w:pPr>
        <w:pStyle w:val="ConsPlusCell"/>
        <w:jc w:val="both"/>
      </w:pPr>
      <w:r w:rsidRPr="00061AB7">
        <w:t>09 1130     7     Заготовка осевая качественная</w:t>
      </w:r>
    </w:p>
    <w:p w:rsidR="00CC4CF9" w:rsidRPr="00061AB7" w:rsidRDefault="00CC4CF9">
      <w:pPr>
        <w:pStyle w:val="ConsPlusCell"/>
        <w:jc w:val="both"/>
      </w:pPr>
      <w:r w:rsidRPr="00061AB7">
        <w:t>09 1140     1     Заготовка осевая легированная</w:t>
      </w:r>
    </w:p>
    <w:p w:rsidR="00CC4CF9" w:rsidRPr="00061AB7" w:rsidRDefault="00CC4CF9">
      <w:pPr>
        <w:pStyle w:val="ConsPlusCell"/>
        <w:jc w:val="both"/>
      </w:pPr>
      <w:r w:rsidRPr="00061AB7">
        <w:t>09 1200     7     Заготовка кузнечная</w:t>
      </w:r>
    </w:p>
    <w:p w:rsidR="00CC4CF9" w:rsidRPr="00061AB7" w:rsidRDefault="00CC4CF9">
      <w:pPr>
        <w:pStyle w:val="ConsPlusCell"/>
        <w:jc w:val="both"/>
      </w:pPr>
      <w:r w:rsidRPr="00061AB7">
        <w:t>09 1300     0     Заготовка трубная (без нержавеющей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никельсодержащей)</w:t>
      </w:r>
    </w:p>
    <w:p w:rsidR="00CC4CF9" w:rsidRPr="00061AB7" w:rsidRDefault="00CC4CF9">
      <w:pPr>
        <w:pStyle w:val="ConsPlusCell"/>
        <w:jc w:val="both"/>
      </w:pPr>
      <w:r w:rsidRPr="00061AB7">
        <w:t>09 1330     4     Заготовка трубная качественная (без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нержавеющей) *</w:t>
      </w:r>
    </w:p>
    <w:p w:rsidR="00CC4CF9" w:rsidRPr="00061AB7" w:rsidRDefault="00CC4CF9">
      <w:pPr>
        <w:pStyle w:val="ConsPlusCell"/>
        <w:jc w:val="both"/>
      </w:pPr>
      <w:r w:rsidRPr="00061AB7">
        <w:t>09 1340     9     Заготовка трубная легированная (без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нержавеющей) *</w:t>
      </w:r>
    </w:p>
    <w:p w:rsidR="00CC4CF9" w:rsidRPr="00061AB7" w:rsidRDefault="00CC4CF9">
      <w:pPr>
        <w:pStyle w:val="ConsPlusCell"/>
        <w:jc w:val="both"/>
      </w:pPr>
      <w:r w:rsidRPr="00061AB7">
        <w:t>09 1400     4     Заготовка трубная никельсодержащая</w:t>
      </w:r>
    </w:p>
    <w:p w:rsidR="00CC4CF9" w:rsidRPr="00061AB7" w:rsidRDefault="00CC4CF9">
      <w:pPr>
        <w:pStyle w:val="ConsPlusCell"/>
        <w:jc w:val="both"/>
      </w:pPr>
      <w:r w:rsidRPr="00061AB7">
        <w:t>09 1500     8     Заготовка трубная нержавеющая</w:t>
      </w:r>
    </w:p>
    <w:p w:rsidR="00CC4CF9" w:rsidRPr="00061AB7" w:rsidRDefault="00CC4CF9">
      <w:pPr>
        <w:pStyle w:val="ConsPlusCell"/>
        <w:jc w:val="both"/>
      </w:pPr>
      <w:r w:rsidRPr="00061AB7">
        <w:t>09 1588     8     Заготовка трубная нержавеющая жаропрочная</w:t>
      </w:r>
    </w:p>
    <w:p w:rsidR="00CC4CF9" w:rsidRPr="00061AB7" w:rsidRDefault="00CC4CF9">
      <w:pPr>
        <w:pStyle w:val="ConsPlusCell"/>
        <w:jc w:val="both"/>
      </w:pPr>
      <w:r w:rsidRPr="00061AB7">
        <w:t>09 1700     5     Заготовка для переката на экспорт</w:t>
      </w:r>
    </w:p>
    <w:p w:rsidR="00CC4CF9" w:rsidRPr="00061AB7" w:rsidRDefault="00CC4CF9">
      <w:pPr>
        <w:pStyle w:val="ConsPlusCell"/>
        <w:jc w:val="both"/>
      </w:pPr>
      <w:r w:rsidRPr="00061AB7">
        <w:t>09 1720     4     Заготовка для переката на экспорт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низколегированная</w:t>
      </w:r>
    </w:p>
    <w:p w:rsidR="00CC4CF9" w:rsidRPr="00061AB7" w:rsidRDefault="00CC4CF9">
      <w:pPr>
        <w:pStyle w:val="ConsPlusCell"/>
        <w:jc w:val="both"/>
      </w:pPr>
      <w:r w:rsidRPr="00061AB7">
        <w:t>09 1730     9     Заготовка для переката на экспорт качественная</w:t>
      </w:r>
    </w:p>
    <w:p w:rsidR="00CC4CF9" w:rsidRPr="00061AB7" w:rsidRDefault="00CC4CF9">
      <w:pPr>
        <w:pStyle w:val="ConsPlusCell"/>
        <w:jc w:val="both"/>
      </w:pPr>
      <w:r w:rsidRPr="00061AB7">
        <w:t>09 1740     3     Заготовка для переката на экспорт легированная</w:t>
      </w:r>
    </w:p>
    <w:p w:rsidR="00CC4CF9" w:rsidRPr="00061AB7" w:rsidRDefault="00CC4CF9">
      <w:pPr>
        <w:pStyle w:val="ConsPlusCell"/>
        <w:jc w:val="both"/>
      </w:pPr>
      <w:r w:rsidRPr="00061AB7">
        <w:t>09 1750     8     Заготовка для переката на экспорт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никельсодержащая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09 2000     2     Рельсы, балки и швеллеры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09 2100     6     Рельсы железнодорожные широкой колеи</w:t>
      </w:r>
    </w:p>
    <w:p w:rsidR="00CC4CF9" w:rsidRPr="00061AB7" w:rsidRDefault="00CC4CF9">
      <w:pPr>
        <w:pStyle w:val="ConsPlusCell"/>
        <w:jc w:val="both"/>
      </w:pPr>
      <w:r w:rsidRPr="00061AB7">
        <w:t>09 2110     0     Рельсы тяжелого типа (Р-65 и свыше)</w:t>
      </w:r>
    </w:p>
    <w:p w:rsidR="00CC4CF9" w:rsidRPr="00061AB7" w:rsidRDefault="00CC4CF9">
      <w:pPr>
        <w:pStyle w:val="ConsPlusCell"/>
        <w:jc w:val="both"/>
      </w:pPr>
      <w:r w:rsidRPr="00061AB7">
        <w:t>09 2130     7     Рельсы крановые</w:t>
      </w:r>
    </w:p>
    <w:p w:rsidR="00CC4CF9" w:rsidRPr="00061AB7" w:rsidRDefault="00CC4CF9">
      <w:pPr>
        <w:pStyle w:val="ConsPlusCell"/>
        <w:jc w:val="both"/>
      </w:pPr>
      <w:r w:rsidRPr="00061AB7">
        <w:t>09 2200     3     Рельсы трамвайные</w:t>
      </w:r>
    </w:p>
    <w:p w:rsidR="00CC4CF9" w:rsidRPr="00061AB7" w:rsidRDefault="00CC4CF9">
      <w:pPr>
        <w:pStyle w:val="ConsPlusCell"/>
        <w:jc w:val="both"/>
      </w:pPr>
      <w:r w:rsidRPr="00061AB7">
        <w:t>09 2300     3     Рельсы железнодорожные узкой колеи</w:t>
      </w:r>
    </w:p>
    <w:p w:rsidR="00CC4CF9" w:rsidRPr="00061AB7" w:rsidRDefault="00CC4CF9">
      <w:pPr>
        <w:pStyle w:val="ConsPlusCell"/>
        <w:jc w:val="both"/>
      </w:pPr>
      <w:r w:rsidRPr="00061AB7">
        <w:t>09 2500     0     Балки и швеллеры</w:t>
      </w:r>
    </w:p>
    <w:p w:rsidR="00CC4CF9" w:rsidRPr="00061AB7" w:rsidRDefault="00CC4CF9">
      <w:pPr>
        <w:pStyle w:val="ConsPlusCell"/>
        <w:jc w:val="both"/>
      </w:pPr>
      <w:r w:rsidRPr="00061AB7">
        <w:t>09 2510     5     Балки и швеллеры из сталей обыкновенного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качества</w:t>
      </w:r>
    </w:p>
    <w:p w:rsidR="00CC4CF9" w:rsidRPr="00061AB7" w:rsidRDefault="00CC4CF9">
      <w:pPr>
        <w:pStyle w:val="ConsPlusCell"/>
        <w:jc w:val="both"/>
      </w:pPr>
      <w:r w:rsidRPr="00061AB7">
        <w:t>09 2511     0     Балки и швеллеры св. N 18</w:t>
      </w:r>
    </w:p>
    <w:p w:rsidR="00CC4CF9" w:rsidRPr="00061AB7" w:rsidRDefault="00CC4CF9">
      <w:pPr>
        <w:pStyle w:val="ConsPlusCell"/>
        <w:jc w:val="both"/>
      </w:pPr>
      <w:r w:rsidRPr="00061AB7">
        <w:t>09 2512     6     Шпунты</w:t>
      </w:r>
    </w:p>
    <w:p w:rsidR="00CC4CF9" w:rsidRPr="00061AB7" w:rsidRDefault="00CC4CF9">
      <w:pPr>
        <w:pStyle w:val="ConsPlusCell"/>
        <w:jc w:val="both"/>
      </w:pPr>
      <w:r w:rsidRPr="00061AB7">
        <w:t>09 2513     1     Профили двутавровые и тавровые широкополочные</w:t>
      </w:r>
    </w:p>
    <w:p w:rsidR="00CC4CF9" w:rsidRPr="00061AB7" w:rsidRDefault="00CC4CF9">
      <w:pPr>
        <w:pStyle w:val="ConsPlusCell"/>
        <w:jc w:val="both"/>
      </w:pPr>
      <w:r w:rsidRPr="00061AB7">
        <w:t>09 2515     2     Швеллеры тонкостенные с узкими параллельными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полками</w:t>
      </w:r>
    </w:p>
    <w:p w:rsidR="00CC4CF9" w:rsidRPr="00061AB7" w:rsidRDefault="00CC4CF9">
      <w:pPr>
        <w:pStyle w:val="ConsPlusCell"/>
        <w:jc w:val="both"/>
      </w:pPr>
      <w:r w:rsidRPr="00061AB7">
        <w:t>09 2520     2     Балки и швеллеры из низколегированных сталей</w:t>
      </w:r>
    </w:p>
    <w:p w:rsidR="00CC4CF9" w:rsidRPr="00061AB7" w:rsidRDefault="00CC4CF9">
      <w:pPr>
        <w:pStyle w:val="ConsPlusCell"/>
        <w:jc w:val="both"/>
      </w:pPr>
      <w:r w:rsidRPr="00061AB7">
        <w:t>09 2522     0     Шпунты низколегированные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09 3000     2     Сортовой прокат обыкновенного качества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09 3001     0     Профили периодические поперечной и продольной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прокатки *</w:t>
      </w:r>
    </w:p>
    <w:p w:rsidR="00CC4CF9" w:rsidRPr="00061AB7" w:rsidRDefault="00CC4CF9">
      <w:pPr>
        <w:pStyle w:val="ConsPlusCell"/>
        <w:jc w:val="both"/>
      </w:pPr>
      <w:r w:rsidRPr="00061AB7">
        <w:t>09 3100     9     Прокат крупносортный (включая полосу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рельсовых скреплений)</w:t>
      </w:r>
    </w:p>
    <w:p w:rsidR="00CC4CF9" w:rsidRPr="00061AB7" w:rsidRDefault="00CC4CF9">
      <w:pPr>
        <w:pStyle w:val="ConsPlusCell"/>
        <w:jc w:val="both"/>
      </w:pPr>
      <w:r w:rsidRPr="00061AB7">
        <w:t>09 3111     9     Прокат крупносортный арматурный периодического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профиля</w:t>
      </w:r>
    </w:p>
    <w:p w:rsidR="00CC4CF9" w:rsidRPr="00061AB7" w:rsidRDefault="00CC4CF9">
      <w:pPr>
        <w:pStyle w:val="ConsPlusCell"/>
        <w:jc w:val="both"/>
      </w:pPr>
      <w:r w:rsidRPr="00061AB7">
        <w:t>09 3112     4     Полоса для скреплений</w:t>
      </w:r>
    </w:p>
    <w:p w:rsidR="00CC4CF9" w:rsidRPr="00061AB7" w:rsidRDefault="00CC4CF9">
      <w:pPr>
        <w:pStyle w:val="ConsPlusCell"/>
        <w:jc w:val="both"/>
      </w:pPr>
      <w:r w:rsidRPr="00061AB7">
        <w:t>09 3113     0     Профили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09 3114     5     Профили отраслевого назначения</w:t>
      </w:r>
    </w:p>
    <w:p w:rsidR="00CC4CF9" w:rsidRPr="00061AB7" w:rsidRDefault="00CC4CF9">
      <w:pPr>
        <w:pStyle w:val="ConsPlusCell"/>
        <w:jc w:val="both"/>
      </w:pPr>
      <w:r w:rsidRPr="00061AB7">
        <w:t>09 3120     8     Прокат крупносортный низколегированный</w:t>
      </w:r>
    </w:p>
    <w:p w:rsidR="00CC4CF9" w:rsidRPr="00061AB7" w:rsidRDefault="00CC4CF9">
      <w:pPr>
        <w:pStyle w:val="ConsPlusCell"/>
        <w:jc w:val="both"/>
      </w:pPr>
      <w:r w:rsidRPr="00061AB7">
        <w:t>09 3200     2     Прокат среднесортный</w:t>
      </w:r>
    </w:p>
    <w:p w:rsidR="00CC4CF9" w:rsidRPr="00061AB7" w:rsidRDefault="00CC4CF9">
      <w:pPr>
        <w:pStyle w:val="ConsPlusCell"/>
        <w:jc w:val="both"/>
      </w:pPr>
      <w:r w:rsidRPr="00061AB7">
        <w:t>09 3211     2     Прокат среднесортный арматурный периодического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профиля</w:t>
      </w:r>
    </w:p>
    <w:p w:rsidR="00CC4CF9" w:rsidRPr="00061AB7" w:rsidRDefault="00CC4CF9">
      <w:pPr>
        <w:pStyle w:val="ConsPlusCell"/>
        <w:jc w:val="both"/>
      </w:pPr>
      <w:r w:rsidRPr="00061AB7">
        <w:t>09 3220     1     Прокат среднесортный низколегированный</w:t>
      </w:r>
    </w:p>
    <w:p w:rsidR="00CC4CF9" w:rsidRPr="00061AB7" w:rsidRDefault="00CC4CF9">
      <w:pPr>
        <w:pStyle w:val="ConsPlusCell"/>
        <w:jc w:val="both"/>
      </w:pPr>
      <w:r w:rsidRPr="00061AB7">
        <w:t>09 3300     6     Прокат мелкосортный (без обручного)</w:t>
      </w:r>
    </w:p>
    <w:p w:rsidR="00CC4CF9" w:rsidRPr="00061AB7" w:rsidRDefault="00CC4CF9">
      <w:pPr>
        <w:pStyle w:val="ConsPlusCell"/>
        <w:jc w:val="both"/>
      </w:pPr>
      <w:r w:rsidRPr="00061AB7">
        <w:t>09 3311     6     Прокат мелкосортный арматурный периодического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профиля</w:t>
      </w:r>
    </w:p>
    <w:p w:rsidR="00CC4CF9" w:rsidRPr="00061AB7" w:rsidRDefault="00CC4CF9">
      <w:pPr>
        <w:pStyle w:val="ConsPlusCell"/>
        <w:jc w:val="both"/>
      </w:pPr>
      <w:r w:rsidRPr="00061AB7">
        <w:t>09 3320     5     Прокат мелкосортный низколегированный</w:t>
      </w:r>
    </w:p>
    <w:p w:rsidR="00CC4CF9" w:rsidRPr="00061AB7" w:rsidRDefault="00CC4CF9">
      <w:pPr>
        <w:pStyle w:val="ConsPlusCell"/>
        <w:jc w:val="both"/>
      </w:pPr>
      <w:r w:rsidRPr="00061AB7">
        <w:t>09 3400     9     Катанка</w:t>
      </w:r>
    </w:p>
    <w:p w:rsidR="00CC4CF9" w:rsidRPr="00061AB7" w:rsidRDefault="00CC4CF9">
      <w:pPr>
        <w:pStyle w:val="ConsPlusCell"/>
        <w:jc w:val="both"/>
      </w:pPr>
      <w:r w:rsidRPr="00061AB7">
        <w:t>09 3430     3     Катанка качественная</w:t>
      </w:r>
    </w:p>
    <w:p w:rsidR="00CC4CF9" w:rsidRPr="00061AB7" w:rsidRDefault="00CC4CF9">
      <w:pPr>
        <w:pStyle w:val="ConsPlusCell"/>
        <w:jc w:val="both"/>
      </w:pPr>
      <w:r w:rsidRPr="00061AB7">
        <w:t>09 3440     8     Катанка легированная</w:t>
      </w:r>
    </w:p>
    <w:p w:rsidR="00CC4CF9" w:rsidRPr="00061AB7" w:rsidRDefault="00CC4CF9">
      <w:pPr>
        <w:pStyle w:val="ConsPlusCell"/>
        <w:jc w:val="both"/>
      </w:pPr>
      <w:r w:rsidRPr="00061AB7">
        <w:t>09 3500     3     Прокат обручный (лента стальная горячекатаная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холоднокатаная)</w:t>
      </w:r>
    </w:p>
    <w:p w:rsidR="00CC4CF9" w:rsidRPr="00061AB7" w:rsidRDefault="00CC4CF9">
      <w:pPr>
        <w:pStyle w:val="ConsPlusCell"/>
        <w:jc w:val="both"/>
      </w:pPr>
      <w:r w:rsidRPr="00061AB7">
        <w:t>09 3600     7     Штрипсы сортовые</w:t>
      </w:r>
    </w:p>
    <w:p w:rsidR="00CC4CF9" w:rsidRPr="00061AB7" w:rsidRDefault="00CC4CF9">
      <w:pPr>
        <w:pStyle w:val="ConsPlusCell"/>
        <w:jc w:val="both"/>
      </w:pPr>
      <w:r w:rsidRPr="00061AB7">
        <w:t>09 3630     0     Штрипсы сортовые из качественной стали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09 4000     8     Прочие виды проката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09 4100     1     Бандажи и кольца</w:t>
      </w:r>
    </w:p>
    <w:p w:rsidR="00CC4CF9" w:rsidRPr="00061AB7" w:rsidRDefault="00CC4CF9">
      <w:pPr>
        <w:pStyle w:val="ConsPlusCell"/>
        <w:jc w:val="both"/>
      </w:pPr>
      <w:r w:rsidRPr="00061AB7">
        <w:t>09 4130     5     Бандажи и кольца из качественной стали</w:t>
      </w:r>
    </w:p>
    <w:p w:rsidR="00CC4CF9" w:rsidRPr="00061AB7" w:rsidRDefault="00CC4CF9">
      <w:pPr>
        <w:pStyle w:val="ConsPlusCell"/>
        <w:jc w:val="both"/>
      </w:pPr>
      <w:r w:rsidRPr="00061AB7">
        <w:t>09 4140     2     Бандажи и кольца из легированной стали</w:t>
      </w:r>
    </w:p>
    <w:p w:rsidR="00CC4CF9" w:rsidRPr="00061AB7" w:rsidRDefault="00CC4CF9">
      <w:pPr>
        <w:pStyle w:val="ConsPlusCell"/>
        <w:jc w:val="both"/>
      </w:pPr>
      <w:r w:rsidRPr="00061AB7">
        <w:t>09 4180     8     Бандажи и кольца из нержавеющей стали</w:t>
      </w:r>
    </w:p>
    <w:p w:rsidR="00CC4CF9" w:rsidRPr="00061AB7" w:rsidRDefault="00CC4CF9">
      <w:pPr>
        <w:pStyle w:val="ConsPlusCell"/>
        <w:jc w:val="both"/>
      </w:pPr>
      <w:r w:rsidRPr="00061AB7">
        <w:t>09 4188     1     Бандажи и кольца из жаропрочной стали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(заготовки с пресса)</w:t>
      </w:r>
    </w:p>
    <w:p w:rsidR="00CC4CF9" w:rsidRPr="00061AB7" w:rsidRDefault="00CC4CF9">
      <w:pPr>
        <w:pStyle w:val="ConsPlusCell"/>
        <w:jc w:val="both"/>
      </w:pPr>
      <w:r w:rsidRPr="00061AB7">
        <w:t>09 4300     9     Колеса цельнокатаные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09 5000     0     Прокат сортовой конструкционный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09 5030     4     Прокат сортовой конструкционный углеродистый *</w:t>
      </w:r>
    </w:p>
    <w:p w:rsidR="00CC4CF9" w:rsidRPr="00061AB7" w:rsidRDefault="00CC4CF9">
      <w:pPr>
        <w:pStyle w:val="ConsPlusCell"/>
        <w:jc w:val="both"/>
      </w:pPr>
      <w:r w:rsidRPr="00061AB7">
        <w:t>09 5040     9     Прокат сортовой конструкционный легированный *</w:t>
      </w:r>
    </w:p>
    <w:p w:rsidR="00CC4CF9" w:rsidRPr="00061AB7" w:rsidRDefault="00CC4CF9">
      <w:pPr>
        <w:pStyle w:val="ConsPlusCell"/>
        <w:jc w:val="both"/>
      </w:pPr>
      <w:r w:rsidRPr="00061AB7">
        <w:t>09 5100     4     Прокат сортовой конструкционный крупносортный</w:t>
      </w:r>
    </w:p>
    <w:p w:rsidR="00CC4CF9" w:rsidRPr="00061AB7" w:rsidRDefault="00CC4CF9">
      <w:pPr>
        <w:pStyle w:val="ConsPlusCell"/>
        <w:jc w:val="both"/>
      </w:pPr>
      <w:r w:rsidRPr="00061AB7">
        <w:t>09 5200     8     Прокат сортовой конструкционный среднесортный</w:t>
      </w:r>
    </w:p>
    <w:p w:rsidR="00CC4CF9" w:rsidRPr="00061AB7" w:rsidRDefault="00CC4CF9">
      <w:pPr>
        <w:pStyle w:val="ConsPlusCell"/>
        <w:jc w:val="both"/>
      </w:pPr>
      <w:r w:rsidRPr="00061AB7">
        <w:t>09 5300     1     Прокат сортовой конструкционный мелкосортный</w:t>
      </w:r>
    </w:p>
    <w:p w:rsidR="00CC4CF9" w:rsidRPr="00061AB7" w:rsidRDefault="00CC4CF9">
      <w:pPr>
        <w:pStyle w:val="ConsPlusCell"/>
        <w:jc w:val="both"/>
      </w:pPr>
      <w:r w:rsidRPr="00061AB7">
        <w:t>09 5400     5     Прокат сортовой горячекалиброванный</w:t>
      </w:r>
    </w:p>
    <w:p w:rsidR="00CC4CF9" w:rsidRPr="00061AB7" w:rsidRDefault="00CC4CF9">
      <w:pPr>
        <w:pStyle w:val="ConsPlusCell"/>
        <w:jc w:val="both"/>
      </w:pPr>
      <w:r w:rsidRPr="00061AB7">
        <w:t>09 5600     2     Прокат сортовой конструкционный подшипниковый</w:t>
      </w:r>
    </w:p>
    <w:p w:rsidR="00CC4CF9" w:rsidRPr="00061AB7" w:rsidRDefault="00CC4CF9">
      <w:pPr>
        <w:pStyle w:val="ConsPlusCell"/>
        <w:jc w:val="both"/>
      </w:pPr>
      <w:r w:rsidRPr="00061AB7">
        <w:t>09 5700     6     Прокат сортовой конструкционный авторессорный</w:t>
      </w:r>
    </w:p>
    <w:p w:rsidR="00CC4CF9" w:rsidRPr="00061AB7" w:rsidRDefault="00CC4CF9">
      <w:pPr>
        <w:pStyle w:val="ConsPlusCell"/>
        <w:jc w:val="both"/>
      </w:pPr>
      <w:r w:rsidRPr="00061AB7">
        <w:t>09 5800     0     Прокат сортовой конструкционный никельсодержащий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09 6000     3     Прокат сортовой качественный, 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конструкционного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09 6001     9     Прокат сортовой нержавеющий (включая жаропрочный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никельсодержащий) *</w:t>
      </w:r>
    </w:p>
    <w:p w:rsidR="00CC4CF9" w:rsidRPr="00061AB7" w:rsidRDefault="00CC4CF9">
      <w:pPr>
        <w:pStyle w:val="ConsPlusCell"/>
        <w:jc w:val="both"/>
      </w:pPr>
      <w:r w:rsidRPr="00061AB7">
        <w:t>09 6100     7     Прокат сортовой инструментальный</w:t>
      </w:r>
    </w:p>
    <w:p w:rsidR="00CC4CF9" w:rsidRPr="00061AB7" w:rsidRDefault="00CC4CF9">
      <w:pPr>
        <w:pStyle w:val="ConsPlusCell"/>
        <w:jc w:val="both"/>
      </w:pPr>
      <w:r w:rsidRPr="00061AB7">
        <w:t>09 6102     8     Прокат сортовой инструментальный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мелкосортный *</w:t>
      </w:r>
    </w:p>
    <w:p w:rsidR="00CC4CF9" w:rsidRPr="00061AB7" w:rsidRDefault="00CC4CF9">
      <w:pPr>
        <w:pStyle w:val="ConsPlusCell"/>
        <w:jc w:val="both"/>
      </w:pPr>
      <w:r w:rsidRPr="00061AB7">
        <w:t>09 6103     3     Прокат сортовой инструментальный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среднесортный *</w:t>
      </w:r>
    </w:p>
    <w:p w:rsidR="00CC4CF9" w:rsidRPr="00061AB7" w:rsidRDefault="00CC4CF9">
      <w:pPr>
        <w:pStyle w:val="ConsPlusCell"/>
        <w:jc w:val="both"/>
      </w:pPr>
      <w:r w:rsidRPr="00061AB7">
        <w:t>09 6110     1     Прокат сортовой инструментальный углеродистый</w:t>
      </w:r>
    </w:p>
    <w:p w:rsidR="00CC4CF9" w:rsidRPr="00061AB7" w:rsidRDefault="00CC4CF9">
      <w:pPr>
        <w:pStyle w:val="ConsPlusCell"/>
        <w:jc w:val="both"/>
      </w:pPr>
      <w:r w:rsidRPr="00061AB7">
        <w:t>09 6112     2     Прокат сортовой инструментальный углеродистый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мелкосортный</w:t>
      </w:r>
    </w:p>
    <w:p w:rsidR="00CC4CF9" w:rsidRPr="00061AB7" w:rsidRDefault="00CC4CF9">
      <w:pPr>
        <w:pStyle w:val="ConsPlusCell"/>
        <w:jc w:val="both"/>
      </w:pPr>
      <w:r w:rsidRPr="00061AB7">
        <w:t>09 6113     8     Прокат сортовой инструментальный углеродистый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среднесортный</w:t>
      </w:r>
    </w:p>
    <w:p w:rsidR="00CC4CF9" w:rsidRPr="00061AB7" w:rsidRDefault="00CC4CF9">
      <w:pPr>
        <w:pStyle w:val="ConsPlusCell"/>
        <w:jc w:val="both"/>
      </w:pPr>
      <w:r w:rsidRPr="00061AB7">
        <w:t>09 6140     5     Прокат сортовой инструментальный легированный</w:t>
      </w:r>
    </w:p>
    <w:p w:rsidR="00CC4CF9" w:rsidRPr="00061AB7" w:rsidRDefault="00CC4CF9">
      <w:pPr>
        <w:pStyle w:val="ConsPlusCell"/>
        <w:jc w:val="both"/>
      </w:pPr>
      <w:r w:rsidRPr="00061AB7">
        <w:t>09 6142     6     Прокат сортовой инструментальный легированный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мелкосортный</w:t>
      </w:r>
    </w:p>
    <w:p w:rsidR="00CC4CF9" w:rsidRPr="00061AB7" w:rsidRDefault="00CC4CF9">
      <w:pPr>
        <w:pStyle w:val="ConsPlusCell"/>
        <w:jc w:val="both"/>
      </w:pPr>
      <w:r w:rsidRPr="00061AB7">
        <w:t>09 6143     1     Прокат сортовой инструментальный легированный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среднесортный</w:t>
      </w:r>
    </w:p>
    <w:p w:rsidR="00CC4CF9" w:rsidRPr="00061AB7" w:rsidRDefault="00CC4CF9">
      <w:pPr>
        <w:pStyle w:val="ConsPlusCell"/>
        <w:jc w:val="both"/>
      </w:pPr>
      <w:r w:rsidRPr="00061AB7">
        <w:t>09 6150     8     Прокат сортовой инструментальный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никельсодержащий</w:t>
      </w:r>
    </w:p>
    <w:p w:rsidR="00CC4CF9" w:rsidRPr="00061AB7" w:rsidRDefault="00CC4CF9">
      <w:pPr>
        <w:pStyle w:val="ConsPlusCell"/>
        <w:jc w:val="both"/>
      </w:pPr>
      <w:r w:rsidRPr="00061AB7">
        <w:t>09 6200     0     Прокат сортовой быстрорежущий и его заменители</w:t>
      </w:r>
    </w:p>
    <w:p w:rsidR="00CC4CF9" w:rsidRPr="00061AB7" w:rsidRDefault="00CC4CF9">
      <w:pPr>
        <w:pStyle w:val="ConsPlusCell"/>
        <w:jc w:val="both"/>
      </w:pPr>
      <w:r w:rsidRPr="00061AB7">
        <w:t>09 6202     1     Прокат сортовой быстрорежущий мелкосортный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его заменители *</w:t>
      </w:r>
    </w:p>
    <w:p w:rsidR="00CC4CF9" w:rsidRPr="00061AB7" w:rsidRDefault="00CC4CF9">
      <w:pPr>
        <w:pStyle w:val="ConsPlusCell"/>
        <w:jc w:val="both"/>
      </w:pPr>
      <w:r w:rsidRPr="00061AB7">
        <w:t>09 6203     7     Прокат сортовой быстрорежущий среднесортный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его заменители *</w:t>
      </w:r>
    </w:p>
    <w:p w:rsidR="00CC4CF9" w:rsidRPr="00061AB7" w:rsidRDefault="00CC4CF9">
      <w:pPr>
        <w:pStyle w:val="ConsPlusCell"/>
        <w:jc w:val="both"/>
      </w:pPr>
      <w:r w:rsidRPr="00061AB7">
        <w:t>09 6300     4     Прокат сортовой нержавеющий (включая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жаропрочный)</w:t>
      </w:r>
    </w:p>
    <w:p w:rsidR="00CC4CF9" w:rsidRPr="00061AB7" w:rsidRDefault="00CC4CF9">
      <w:pPr>
        <w:pStyle w:val="ConsPlusCell"/>
        <w:jc w:val="both"/>
      </w:pPr>
      <w:r w:rsidRPr="00061AB7">
        <w:t>09 6302     5     Прокат сортовой нержавеющий мелкосортный *</w:t>
      </w:r>
    </w:p>
    <w:p w:rsidR="00CC4CF9" w:rsidRPr="00061AB7" w:rsidRDefault="00CC4CF9">
      <w:pPr>
        <w:pStyle w:val="ConsPlusCell"/>
        <w:jc w:val="both"/>
      </w:pPr>
      <w:r w:rsidRPr="00061AB7">
        <w:t>09 6303     0     Прокат сортовой нержавеющий среднесортный *</w:t>
      </w:r>
    </w:p>
    <w:p w:rsidR="00CC4CF9" w:rsidRPr="00061AB7" w:rsidRDefault="00CC4CF9">
      <w:pPr>
        <w:pStyle w:val="ConsPlusCell"/>
        <w:jc w:val="both"/>
      </w:pPr>
      <w:r w:rsidRPr="00061AB7">
        <w:t>09 6400     8     Прокат сортовой нержавеющий никельсодержащий</w:t>
      </w:r>
    </w:p>
    <w:p w:rsidR="00CC4CF9" w:rsidRPr="00061AB7" w:rsidRDefault="00CC4CF9">
      <w:pPr>
        <w:pStyle w:val="ConsPlusCell"/>
        <w:jc w:val="both"/>
      </w:pPr>
      <w:r w:rsidRPr="00061AB7">
        <w:t>09 6488     8     Прокат сортовой нержавеющий жаропрочный</w:t>
      </w:r>
    </w:p>
    <w:p w:rsidR="00CC4CF9" w:rsidRPr="00061AB7" w:rsidRDefault="00CC4CF9">
      <w:pPr>
        <w:pStyle w:val="ConsPlusCell"/>
        <w:jc w:val="both"/>
      </w:pPr>
      <w:r w:rsidRPr="00061AB7">
        <w:t>09 6500     1     Прокат буровой пустотелый</w:t>
      </w:r>
    </w:p>
    <w:p w:rsidR="00CC4CF9" w:rsidRPr="00061AB7" w:rsidRDefault="00CC4CF9">
      <w:pPr>
        <w:pStyle w:val="ConsPlusCell"/>
        <w:jc w:val="both"/>
      </w:pPr>
      <w:r w:rsidRPr="00061AB7">
        <w:t>09 6550     4     Прокат буровой пустотелый легированный</w:t>
      </w:r>
    </w:p>
    <w:p w:rsidR="00CC4CF9" w:rsidRPr="00061AB7" w:rsidRDefault="00CC4CF9">
      <w:pPr>
        <w:pStyle w:val="ConsPlusCell"/>
        <w:jc w:val="both"/>
      </w:pPr>
      <w:r w:rsidRPr="00061AB7">
        <w:t>09 6600     5     Прокат сортовой со специальными свойствами</w:t>
      </w:r>
    </w:p>
    <w:p w:rsidR="00CC4CF9" w:rsidRPr="00061AB7" w:rsidRDefault="00CC4CF9">
      <w:pPr>
        <w:pStyle w:val="ConsPlusCell"/>
        <w:jc w:val="both"/>
      </w:pPr>
      <w:r w:rsidRPr="00061AB7">
        <w:t>09 6602     6     Прокат сортовой со специальными свойствами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мелкосортный *</w:t>
      </w:r>
    </w:p>
    <w:p w:rsidR="00CC4CF9" w:rsidRPr="00061AB7" w:rsidRDefault="00CC4CF9">
      <w:pPr>
        <w:pStyle w:val="ConsPlusCell"/>
        <w:jc w:val="both"/>
      </w:pPr>
      <w:r w:rsidRPr="00061AB7">
        <w:t>09 6603     1     Прокат сортовой со специальными свойствами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среднесортный *</w:t>
      </w:r>
    </w:p>
    <w:p w:rsidR="00CC4CF9" w:rsidRPr="00061AB7" w:rsidRDefault="00CC4CF9">
      <w:pPr>
        <w:pStyle w:val="ConsPlusCell"/>
        <w:jc w:val="both"/>
      </w:pPr>
      <w:r w:rsidRPr="00061AB7">
        <w:t>09 6608     9     Прокат сортовой со специальными свойствами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сплавов сопротивления *</w:t>
      </w:r>
    </w:p>
    <w:p w:rsidR="00CC4CF9" w:rsidRPr="00061AB7" w:rsidRDefault="00CC4CF9">
      <w:pPr>
        <w:pStyle w:val="ConsPlusCell"/>
        <w:jc w:val="both"/>
      </w:pPr>
      <w:r w:rsidRPr="00061AB7">
        <w:t>09 6610     0     Прокат сортовой со специальными свойствами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нелегированный</w:t>
      </w:r>
    </w:p>
    <w:p w:rsidR="00CC4CF9" w:rsidRPr="00061AB7" w:rsidRDefault="00CC4CF9">
      <w:pPr>
        <w:pStyle w:val="ConsPlusCell"/>
        <w:jc w:val="both"/>
      </w:pPr>
      <w:r w:rsidRPr="00061AB7">
        <w:t>09 6612     0     Прокат сортовой со специальными свойствами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нелегированный мелкосортный</w:t>
      </w:r>
    </w:p>
    <w:p w:rsidR="00CC4CF9" w:rsidRPr="00061AB7" w:rsidRDefault="00CC4CF9">
      <w:pPr>
        <w:pStyle w:val="ConsPlusCell"/>
        <w:jc w:val="both"/>
      </w:pPr>
      <w:r w:rsidRPr="00061AB7">
        <w:t>09 6613     6     Прокат сортовой со специальными свойствами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нелегированный среднесортный</w:t>
      </w:r>
    </w:p>
    <w:p w:rsidR="00CC4CF9" w:rsidRPr="00061AB7" w:rsidRDefault="00CC4CF9">
      <w:pPr>
        <w:pStyle w:val="ConsPlusCell"/>
        <w:jc w:val="both"/>
      </w:pPr>
      <w:r w:rsidRPr="00061AB7">
        <w:t>09 6650     8     Прокат сортовой со специальными свойствами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никельсодержащий</w:t>
      </w:r>
    </w:p>
    <w:p w:rsidR="00CC4CF9" w:rsidRPr="00061AB7" w:rsidRDefault="00CC4CF9">
      <w:pPr>
        <w:pStyle w:val="ConsPlusCell"/>
        <w:jc w:val="both"/>
      </w:pPr>
      <w:r w:rsidRPr="00061AB7">
        <w:t>09 6652     9     Прокат сортовой со специальными свойствами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никельсодержащий мелкосортный</w:t>
      </w:r>
    </w:p>
    <w:p w:rsidR="00CC4CF9" w:rsidRPr="00061AB7" w:rsidRDefault="00CC4CF9">
      <w:pPr>
        <w:pStyle w:val="ConsPlusCell"/>
        <w:jc w:val="both"/>
      </w:pPr>
      <w:r w:rsidRPr="00061AB7">
        <w:t>09 6653     4     Прокат сортовой со специальными свойствами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никельсодержащий среднесортный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09 7000     6     Прокат листовой рядовой и жесть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09 7001     1     Прокат тонколистовой холоднокатаный рядовых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марок сталей *</w:t>
      </w:r>
    </w:p>
    <w:p w:rsidR="00CC4CF9" w:rsidRPr="00061AB7" w:rsidRDefault="00CC4CF9">
      <w:pPr>
        <w:pStyle w:val="ConsPlusCell"/>
        <w:jc w:val="both"/>
      </w:pPr>
      <w:r w:rsidRPr="00061AB7">
        <w:t>09 7020     5     Прокат листовой низколегированный *</w:t>
      </w:r>
    </w:p>
    <w:p w:rsidR="00CC4CF9" w:rsidRPr="00061AB7" w:rsidRDefault="00CC4CF9">
      <w:pPr>
        <w:pStyle w:val="ConsPlusCell"/>
        <w:jc w:val="both"/>
      </w:pPr>
      <w:r w:rsidRPr="00061AB7">
        <w:t>09 7100     0     Прокат толстолистовой рядовых марок (от 4 мм)</w:t>
      </w:r>
    </w:p>
    <w:p w:rsidR="00CC4CF9" w:rsidRPr="00061AB7" w:rsidRDefault="00CC4CF9">
      <w:pPr>
        <w:pStyle w:val="ConsPlusCell"/>
        <w:jc w:val="both"/>
      </w:pPr>
      <w:r w:rsidRPr="00061AB7">
        <w:t>09 7110     4     Прокат толстолистовой рядовых марок (от 4 мм)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углеродистый</w:t>
      </w:r>
    </w:p>
    <w:p w:rsidR="00CC4CF9" w:rsidRPr="00061AB7" w:rsidRDefault="00CC4CF9">
      <w:pPr>
        <w:pStyle w:val="ConsPlusCell"/>
        <w:jc w:val="both"/>
      </w:pPr>
      <w:r w:rsidRPr="00061AB7">
        <w:t>09 7120     9     Прокат толстолистовой (от 4 мм)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низколегированный</w:t>
      </w:r>
    </w:p>
    <w:p w:rsidR="00CC4CF9" w:rsidRPr="00061AB7" w:rsidRDefault="00CC4CF9">
      <w:pPr>
        <w:pStyle w:val="ConsPlusCell"/>
        <w:jc w:val="both"/>
      </w:pPr>
      <w:r w:rsidRPr="00061AB7">
        <w:t>09 7130     3     Прокат толстолистовой трехслойный</w:t>
      </w:r>
    </w:p>
    <w:p w:rsidR="00CC4CF9" w:rsidRPr="00061AB7" w:rsidRDefault="00CC4CF9">
      <w:pPr>
        <w:pStyle w:val="ConsPlusCell"/>
        <w:jc w:val="both"/>
      </w:pPr>
      <w:r w:rsidRPr="00061AB7">
        <w:t>09 7200     3     Прокат тонколистовой рядовых марок толщиной от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1,9 до 3,9 мм</w:t>
      </w:r>
    </w:p>
    <w:p w:rsidR="00CC4CF9" w:rsidRPr="00061AB7" w:rsidRDefault="00CC4CF9">
      <w:pPr>
        <w:pStyle w:val="ConsPlusCell"/>
        <w:jc w:val="both"/>
      </w:pPr>
      <w:r w:rsidRPr="00061AB7">
        <w:t>09 7201     9     Прокат тонколистовой холоднокатаный рядовых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марок толщиной от 1,9 до 3,9 мм *</w:t>
      </w:r>
    </w:p>
    <w:p w:rsidR="00CC4CF9" w:rsidRPr="00061AB7" w:rsidRDefault="00CC4CF9">
      <w:pPr>
        <w:pStyle w:val="ConsPlusCell"/>
        <w:jc w:val="both"/>
      </w:pPr>
      <w:r w:rsidRPr="00061AB7">
        <w:t>09 7202     4     Прокат тонколистовой горячекатаный рядовых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марок толщиной от 1,9 до 3,9 мм *</w:t>
      </w:r>
    </w:p>
    <w:p w:rsidR="00CC4CF9" w:rsidRPr="00061AB7" w:rsidRDefault="00CC4CF9">
      <w:pPr>
        <w:pStyle w:val="ConsPlusCell"/>
        <w:jc w:val="both"/>
      </w:pPr>
      <w:r w:rsidRPr="00061AB7">
        <w:t>09 7210     8     Прокат тонколистовой рядовых марок углеродистый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толщиной от 1,9 до 3,9 мм</w:t>
      </w:r>
    </w:p>
    <w:p w:rsidR="00CC4CF9" w:rsidRPr="00061AB7" w:rsidRDefault="00CC4CF9">
      <w:pPr>
        <w:pStyle w:val="ConsPlusCell"/>
        <w:jc w:val="both"/>
      </w:pPr>
      <w:r w:rsidRPr="00061AB7">
        <w:t>09 7220     2     Прокат тонколистовой рядовых марок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низколегированный толщиной от 1,9 до 3,9 мм</w:t>
      </w:r>
    </w:p>
    <w:p w:rsidR="00CC4CF9" w:rsidRPr="00061AB7" w:rsidRDefault="00CC4CF9">
      <w:pPr>
        <w:pStyle w:val="ConsPlusCell"/>
        <w:jc w:val="both"/>
      </w:pPr>
      <w:r w:rsidRPr="00061AB7">
        <w:t>09 7300     7     Прокат тонколистовой толщиной от 1,0 до 1,8 мм</w:t>
      </w:r>
    </w:p>
    <w:p w:rsidR="00CC4CF9" w:rsidRPr="00061AB7" w:rsidRDefault="00CC4CF9">
      <w:pPr>
        <w:pStyle w:val="ConsPlusCell"/>
        <w:jc w:val="both"/>
      </w:pPr>
      <w:r w:rsidRPr="00061AB7">
        <w:t>09 7301     2     Прокат тонколистовой холоднокатаный толщиной от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1,9 до 3,9 мм *</w:t>
      </w:r>
    </w:p>
    <w:p w:rsidR="00CC4CF9" w:rsidRPr="00061AB7" w:rsidRDefault="00CC4CF9">
      <w:pPr>
        <w:pStyle w:val="ConsPlusCell"/>
        <w:jc w:val="both"/>
      </w:pPr>
      <w:r w:rsidRPr="00061AB7">
        <w:t>09 7302     8     Прокат тонколистовой горячекатаный толщиной от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1,9 до 3,9 мм *</w:t>
      </w:r>
    </w:p>
    <w:p w:rsidR="00CC4CF9" w:rsidRPr="00061AB7" w:rsidRDefault="00CC4CF9">
      <w:pPr>
        <w:pStyle w:val="ConsPlusCell"/>
        <w:jc w:val="both"/>
      </w:pPr>
      <w:r w:rsidRPr="00061AB7">
        <w:t>09 7310     1     Прокат тонколистовой углеродистый толщиной от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1,0 до 1,8 мм</w:t>
      </w:r>
    </w:p>
    <w:p w:rsidR="00CC4CF9" w:rsidRPr="00061AB7" w:rsidRDefault="00CC4CF9">
      <w:pPr>
        <w:pStyle w:val="ConsPlusCell"/>
        <w:jc w:val="both"/>
      </w:pPr>
      <w:r w:rsidRPr="00061AB7">
        <w:t>09 7320     6     Прокат тонколистовой низколегированный толщиной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 1,0 до 1,8 мм</w:t>
      </w:r>
    </w:p>
    <w:p w:rsidR="00CC4CF9" w:rsidRPr="00061AB7" w:rsidRDefault="00CC4CF9">
      <w:pPr>
        <w:pStyle w:val="ConsPlusCell"/>
        <w:jc w:val="both"/>
      </w:pPr>
      <w:r w:rsidRPr="00061AB7">
        <w:t>09 7400     0     Прокат кровельный</w:t>
      </w:r>
    </w:p>
    <w:p w:rsidR="00CC4CF9" w:rsidRPr="00061AB7" w:rsidRDefault="00CC4CF9">
      <w:pPr>
        <w:pStyle w:val="ConsPlusCell"/>
        <w:jc w:val="both"/>
      </w:pPr>
      <w:r w:rsidRPr="00061AB7">
        <w:t>09 7401     6     Прокат кровельный холоднокатаный *</w:t>
      </w:r>
    </w:p>
    <w:p w:rsidR="00CC4CF9" w:rsidRPr="00061AB7" w:rsidRDefault="00CC4CF9">
      <w:pPr>
        <w:pStyle w:val="ConsPlusCell"/>
        <w:jc w:val="both"/>
      </w:pPr>
      <w:r w:rsidRPr="00061AB7">
        <w:t>09 7500     4     Жесть черная</w:t>
      </w:r>
    </w:p>
    <w:p w:rsidR="00CC4CF9" w:rsidRPr="00061AB7" w:rsidRDefault="00CC4CF9">
      <w:pPr>
        <w:pStyle w:val="ConsPlusCell"/>
        <w:jc w:val="both"/>
      </w:pPr>
      <w:r w:rsidRPr="00061AB7">
        <w:t>09 7501     0     Жесть черная холоднокатаная *</w:t>
      </w:r>
    </w:p>
    <w:p w:rsidR="00CC4CF9" w:rsidRPr="00061AB7" w:rsidRDefault="00CC4CF9">
      <w:pPr>
        <w:pStyle w:val="ConsPlusCell"/>
        <w:jc w:val="both"/>
      </w:pPr>
      <w:r w:rsidRPr="00061AB7">
        <w:t>09 7600     8     Штрипсы листовые</w:t>
      </w:r>
    </w:p>
    <w:p w:rsidR="00CC4CF9" w:rsidRPr="00061AB7" w:rsidRDefault="00CC4CF9">
      <w:pPr>
        <w:pStyle w:val="ConsPlusCell"/>
        <w:jc w:val="both"/>
      </w:pPr>
      <w:r w:rsidRPr="00061AB7">
        <w:t>09 7611     8     Штрипсы листовые холоднокатаные рядовых марок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4 мм</w:t>
      </w:r>
    </w:p>
    <w:p w:rsidR="00CC4CF9" w:rsidRPr="00061AB7" w:rsidRDefault="00CC4CF9">
      <w:pPr>
        <w:pStyle w:val="ConsPlusCell"/>
        <w:jc w:val="both"/>
      </w:pPr>
      <w:r w:rsidRPr="00061AB7">
        <w:t>09 7612     3     Штрипсы листовые горячекатаные рядовых марок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4 мм</w:t>
      </w:r>
    </w:p>
    <w:p w:rsidR="00CC4CF9" w:rsidRPr="00061AB7" w:rsidRDefault="00CC4CF9">
      <w:pPr>
        <w:pStyle w:val="ConsPlusCell"/>
        <w:jc w:val="both"/>
      </w:pPr>
      <w:r w:rsidRPr="00061AB7">
        <w:t>09 7614     4     Штрипсы листовые горячекатаные рядовых марок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 4 мм</w:t>
      </w:r>
    </w:p>
    <w:p w:rsidR="00CC4CF9" w:rsidRPr="00061AB7" w:rsidRDefault="00CC4CF9">
      <w:pPr>
        <w:pStyle w:val="ConsPlusCell"/>
        <w:jc w:val="both"/>
      </w:pPr>
      <w:r w:rsidRPr="00061AB7">
        <w:t>09 7620     7     Штрипсы листовые низколегированные</w:t>
      </w:r>
    </w:p>
    <w:p w:rsidR="00CC4CF9" w:rsidRPr="00061AB7" w:rsidRDefault="00CC4CF9">
      <w:pPr>
        <w:pStyle w:val="ConsPlusCell"/>
        <w:jc w:val="both"/>
      </w:pPr>
      <w:r w:rsidRPr="00061AB7">
        <w:t>09 7631     7     Штрипсы листовые холоднокатаные конструкционных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марок толщиной до 2 мм</w:t>
      </w:r>
    </w:p>
    <w:p w:rsidR="00CC4CF9" w:rsidRPr="00061AB7" w:rsidRDefault="00CC4CF9">
      <w:pPr>
        <w:pStyle w:val="ConsPlusCell"/>
        <w:jc w:val="both"/>
      </w:pPr>
      <w:r w:rsidRPr="00061AB7">
        <w:t>09 7632     2     Штрипсы листовые горячекатаные конструкционных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марок толщиной до 4 мм</w:t>
      </w:r>
    </w:p>
    <w:p w:rsidR="00CC4CF9" w:rsidRPr="00061AB7" w:rsidRDefault="00CC4CF9">
      <w:pPr>
        <w:pStyle w:val="ConsPlusCell"/>
        <w:jc w:val="both"/>
      </w:pPr>
      <w:r w:rsidRPr="00061AB7">
        <w:t>09 7634     3     Штрипсы листовые горячекатаные конструкционных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марок толщиной от 4 мм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09 8000     9     Прокат листовой качественный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(без холоднокатаного конструкционного,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нержавеющего и трансформаторного проката)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09 8002     4     Прокат листовой нержавеющий горячекатаный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(включая никельсодержащий и жаропрочный) *</w:t>
      </w:r>
    </w:p>
    <w:p w:rsidR="00CC4CF9" w:rsidRPr="00061AB7" w:rsidRDefault="00CC4CF9">
      <w:pPr>
        <w:pStyle w:val="ConsPlusCell"/>
        <w:jc w:val="both"/>
      </w:pPr>
      <w:r w:rsidRPr="00061AB7">
        <w:t>09 8100     2     Прокат листовой конструкционный горячекатаный</w:t>
      </w:r>
    </w:p>
    <w:p w:rsidR="00CC4CF9" w:rsidRPr="00061AB7" w:rsidRDefault="00CC4CF9">
      <w:pPr>
        <w:pStyle w:val="ConsPlusCell"/>
        <w:jc w:val="both"/>
      </w:pPr>
      <w:r w:rsidRPr="00061AB7">
        <w:t>09 8101     8     Прокат листовой конструкционный горячекатаный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толщиной от 4 мм *</w:t>
      </w:r>
    </w:p>
    <w:p w:rsidR="00CC4CF9" w:rsidRPr="00061AB7" w:rsidRDefault="00CC4CF9">
      <w:pPr>
        <w:pStyle w:val="ConsPlusCell"/>
        <w:jc w:val="both"/>
      </w:pPr>
      <w:r w:rsidRPr="00061AB7">
        <w:t>09 8102     3     Прокат листовой конструкционный горячекатаный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толщиной до 4 мм *</w:t>
      </w:r>
    </w:p>
    <w:p w:rsidR="00CC4CF9" w:rsidRPr="00061AB7" w:rsidRDefault="00CC4CF9">
      <w:pPr>
        <w:pStyle w:val="ConsPlusCell"/>
        <w:jc w:val="both"/>
      </w:pPr>
      <w:r w:rsidRPr="00061AB7">
        <w:t>09 8130     6     Прокат листовой конструкционный горячекатаный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углеродистый</w:t>
      </w:r>
    </w:p>
    <w:p w:rsidR="00CC4CF9" w:rsidRPr="00061AB7" w:rsidRDefault="00CC4CF9">
      <w:pPr>
        <w:pStyle w:val="ConsPlusCell"/>
        <w:jc w:val="both"/>
      </w:pPr>
      <w:r w:rsidRPr="00061AB7">
        <w:t>09 8131     1     Прокат листовой конструкционный горячекатаный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углеродистый толщиной от 4 мм</w:t>
      </w:r>
    </w:p>
    <w:p w:rsidR="00CC4CF9" w:rsidRPr="00061AB7" w:rsidRDefault="00CC4CF9">
      <w:pPr>
        <w:pStyle w:val="ConsPlusCell"/>
        <w:jc w:val="both"/>
      </w:pPr>
      <w:r w:rsidRPr="00061AB7">
        <w:t>09 8132     7     Прокат листовой конструкционный горячекатаный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углеродистый толщиной до 4 мм</w:t>
      </w:r>
    </w:p>
    <w:p w:rsidR="00CC4CF9" w:rsidRPr="00061AB7" w:rsidRDefault="00CC4CF9">
      <w:pPr>
        <w:pStyle w:val="ConsPlusCell"/>
        <w:jc w:val="both"/>
      </w:pPr>
      <w:r w:rsidRPr="00061AB7">
        <w:t>09 8133     2     Прокат листовой конструкционный горячекатаный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двухслойный</w:t>
      </w:r>
    </w:p>
    <w:p w:rsidR="00CC4CF9" w:rsidRPr="00061AB7" w:rsidRDefault="00CC4CF9">
      <w:pPr>
        <w:pStyle w:val="ConsPlusCell"/>
        <w:jc w:val="both"/>
      </w:pPr>
      <w:r w:rsidRPr="00061AB7">
        <w:t>09 8140     0     Прокат листовой конструкционный горячекатаный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легированный</w:t>
      </w:r>
    </w:p>
    <w:p w:rsidR="00CC4CF9" w:rsidRPr="00061AB7" w:rsidRDefault="00CC4CF9">
      <w:pPr>
        <w:pStyle w:val="ConsPlusCell"/>
        <w:jc w:val="both"/>
      </w:pPr>
      <w:r w:rsidRPr="00061AB7">
        <w:t>09 8141     6     Прокат листовой конструкционный горячекатаный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легированный толщиной от 4 мм</w:t>
      </w:r>
    </w:p>
    <w:p w:rsidR="00CC4CF9" w:rsidRPr="00061AB7" w:rsidRDefault="00CC4CF9">
      <w:pPr>
        <w:pStyle w:val="ConsPlusCell"/>
        <w:jc w:val="both"/>
      </w:pPr>
      <w:r w:rsidRPr="00061AB7">
        <w:t>09 8142     1     Прокат листовой конструкционный горячекатаный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легированный толщиной до 4 мм</w:t>
      </w:r>
    </w:p>
    <w:p w:rsidR="00CC4CF9" w:rsidRPr="00061AB7" w:rsidRDefault="00CC4CF9">
      <w:pPr>
        <w:pStyle w:val="ConsPlusCell"/>
        <w:jc w:val="both"/>
      </w:pPr>
      <w:r w:rsidRPr="00061AB7">
        <w:t>09 8150     5     Прокат листовой конструкционный горячекатаный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никельсодержащий</w:t>
      </w:r>
    </w:p>
    <w:p w:rsidR="00CC4CF9" w:rsidRPr="00061AB7" w:rsidRDefault="00CC4CF9">
      <w:pPr>
        <w:pStyle w:val="ConsPlusCell"/>
        <w:jc w:val="both"/>
      </w:pPr>
      <w:r w:rsidRPr="00061AB7">
        <w:t>09 8151     0     Прокат листовой конструкционный горячекатаный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никельсодержащий толщиной от 4 мм</w:t>
      </w:r>
    </w:p>
    <w:p w:rsidR="00CC4CF9" w:rsidRPr="00061AB7" w:rsidRDefault="00CC4CF9">
      <w:pPr>
        <w:pStyle w:val="ConsPlusCell"/>
        <w:jc w:val="both"/>
      </w:pPr>
      <w:r w:rsidRPr="00061AB7">
        <w:t>09 8152     6     Прокат листовой конструкционный горячекатаный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никельсодержащий толщиной до 4 мм</w:t>
      </w:r>
    </w:p>
    <w:p w:rsidR="00CC4CF9" w:rsidRPr="00061AB7" w:rsidRDefault="00CC4CF9">
      <w:pPr>
        <w:pStyle w:val="ConsPlusCell"/>
        <w:jc w:val="both"/>
      </w:pPr>
      <w:r w:rsidRPr="00061AB7">
        <w:t>09 8160     3     Прокат листовой конструкционный горячекатаный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марок АК</w:t>
      </w:r>
    </w:p>
    <w:p w:rsidR="00CC4CF9" w:rsidRPr="00061AB7" w:rsidRDefault="00CC4CF9">
      <w:pPr>
        <w:pStyle w:val="ConsPlusCell"/>
        <w:jc w:val="both"/>
      </w:pPr>
      <w:r w:rsidRPr="00061AB7">
        <w:t>09 8300     6     Прокат листовой инструментальный</w:t>
      </w:r>
    </w:p>
    <w:p w:rsidR="00CC4CF9" w:rsidRPr="00061AB7" w:rsidRDefault="00CC4CF9">
      <w:pPr>
        <w:pStyle w:val="ConsPlusCell"/>
        <w:jc w:val="both"/>
      </w:pPr>
      <w:r w:rsidRPr="00061AB7">
        <w:t>09 8301     5     Прокат листовой инструментальный толщиной от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4 мм *</w:t>
      </w:r>
    </w:p>
    <w:p w:rsidR="00CC4CF9" w:rsidRPr="00061AB7" w:rsidRDefault="00CC4CF9">
      <w:pPr>
        <w:pStyle w:val="ConsPlusCell"/>
        <w:jc w:val="both"/>
      </w:pPr>
      <w:r w:rsidRPr="00061AB7">
        <w:t>09 8302     0     Прокат листовой инструментальный толщиной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4 мм *</w:t>
      </w:r>
    </w:p>
    <w:p w:rsidR="00CC4CF9" w:rsidRPr="00061AB7" w:rsidRDefault="00CC4CF9">
      <w:pPr>
        <w:pStyle w:val="ConsPlusCell"/>
        <w:jc w:val="both"/>
      </w:pPr>
      <w:r w:rsidRPr="00061AB7">
        <w:t>09 8304     1     Прокат листовой инструментальный двухслойный *</w:t>
      </w:r>
    </w:p>
    <w:p w:rsidR="00CC4CF9" w:rsidRPr="00061AB7" w:rsidRDefault="00CC4CF9">
      <w:pPr>
        <w:pStyle w:val="ConsPlusCell"/>
        <w:jc w:val="both"/>
      </w:pPr>
      <w:r w:rsidRPr="00061AB7">
        <w:t>09 8305     7     Прокат листовой инструментальный холоднокатаный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толщиной до 4 мм *</w:t>
      </w:r>
    </w:p>
    <w:p w:rsidR="00CC4CF9" w:rsidRPr="00061AB7" w:rsidRDefault="00CC4CF9">
      <w:pPr>
        <w:pStyle w:val="ConsPlusCell"/>
        <w:jc w:val="both"/>
      </w:pPr>
      <w:r w:rsidRPr="00061AB7">
        <w:t>09 8330     3     Прокат листовой инструментальный из углеродистой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стали</w:t>
      </w:r>
    </w:p>
    <w:p w:rsidR="00CC4CF9" w:rsidRPr="00061AB7" w:rsidRDefault="00CC4CF9">
      <w:pPr>
        <w:pStyle w:val="ConsPlusCell"/>
        <w:jc w:val="both"/>
      </w:pPr>
      <w:r w:rsidRPr="00061AB7">
        <w:t>09 8331     9     Прокат листовой инструментальный из углеродистой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стали толщиной от 4 мм</w:t>
      </w:r>
    </w:p>
    <w:p w:rsidR="00CC4CF9" w:rsidRPr="00061AB7" w:rsidRDefault="00CC4CF9">
      <w:pPr>
        <w:pStyle w:val="ConsPlusCell"/>
        <w:jc w:val="both"/>
      </w:pPr>
      <w:r w:rsidRPr="00061AB7">
        <w:t>09 8332     4     Прокат листовой инструментальный из углеродистой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стали толщиной до 4 мм</w:t>
      </w:r>
    </w:p>
    <w:p w:rsidR="00CC4CF9" w:rsidRPr="00061AB7" w:rsidRDefault="00CC4CF9">
      <w:pPr>
        <w:pStyle w:val="ConsPlusCell"/>
        <w:jc w:val="both"/>
      </w:pPr>
      <w:r w:rsidRPr="00061AB7">
        <w:t>09 8340     6     Прокат листовой инструментальный легированный</w:t>
      </w:r>
    </w:p>
    <w:p w:rsidR="00CC4CF9" w:rsidRPr="00061AB7" w:rsidRDefault="00CC4CF9">
      <w:pPr>
        <w:pStyle w:val="ConsPlusCell"/>
        <w:jc w:val="both"/>
      </w:pPr>
      <w:r w:rsidRPr="00061AB7">
        <w:t>09 8341     8     Прокат листовой инструментальный легированный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толщиной от 4 мм</w:t>
      </w:r>
    </w:p>
    <w:p w:rsidR="00CC4CF9" w:rsidRPr="00061AB7" w:rsidRDefault="00CC4CF9">
      <w:pPr>
        <w:pStyle w:val="ConsPlusCell"/>
        <w:jc w:val="both"/>
      </w:pPr>
      <w:r w:rsidRPr="00061AB7">
        <w:t>09 8342     9     Прокат листовой инструментальный легированный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толщиной до 4 мм</w:t>
      </w:r>
    </w:p>
    <w:p w:rsidR="00CC4CF9" w:rsidRPr="00061AB7" w:rsidRDefault="00CC4CF9">
      <w:pPr>
        <w:pStyle w:val="ConsPlusCell"/>
        <w:jc w:val="both"/>
      </w:pPr>
      <w:r w:rsidRPr="00061AB7">
        <w:t>09 8350     2     Прокат листовой инструментальный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никельсодержащий</w:t>
      </w:r>
    </w:p>
    <w:p w:rsidR="00CC4CF9" w:rsidRPr="00061AB7" w:rsidRDefault="00CC4CF9">
      <w:pPr>
        <w:pStyle w:val="ConsPlusCell"/>
        <w:jc w:val="both"/>
      </w:pPr>
      <w:r w:rsidRPr="00061AB7">
        <w:t>09 8351     8     Прокат листовой инструментальный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никельсодержащий толщиной от 4 мм</w:t>
      </w:r>
    </w:p>
    <w:p w:rsidR="00CC4CF9" w:rsidRPr="00061AB7" w:rsidRDefault="00CC4CF9">
      <w:pPr>
        <w:pStyle w:val="ConsPlusCell"/>
        <w:jc w:val="both"/>
      </w:pPr>
      <w:r w:rsidRPr="00061AB7">
        <w:t>09 8352     3     Прокат листовой инструментальный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никельсодержащий толщиной до 4 мм</w:t>
      </w:r>
    </w:p>
    <w:p w:rsidR="00CC4CF9" w:rsidRPr="00061AB7" w:rsidRDefault="00CC4CF9">
      <w:pPr>
        <w:pStyle w:val="ConsPlusCell"/>
        <w:jc w:val="both"/>
      </w:pPr>
      <w:r w:rsidRPr="00061AB7">
        <w:t>09 8400     3     Прокат листовой быстрорежущий и его заменители</w:t>
      </w:r>
    </w:p>
    <w:p w:rsidR="00CC4CF9" w:rsidRPr="00061AB7" w:rsidRDefault="00CC4CF9">
      <w:pPr>
        <w:pStyle w:val="ConsPlusCell"/>
        <w:jc w:val="both"/>
      </w:pPr>
      <w:r w:rsidRPr="00061AB7">
        <w:t>09 8401     9     Прокат листовой быстрорежущий и его заменители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толщиной от 4 мм *</w:t>
      </w:r>
    </w:p>
    <w:p w:rsidR="00CC4CF9" w:rsidRPr="00061AB7" w:rsidRDefault="00CC4CF9">
      <w:pPr>
        <w:pStyle w:val="ConsPlusCell"/>
        <w:jc w:val="both"/>
      </w:pPr>
      <w:r w:rsidRPr="00061AB7">
        <w:t>09 8402     4     Прокат листовой быстрорежущий и его заменители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толщиной до 4 мм *</w:t>
      </w:r>
    </w:p>
    <w:p w:rsidR="00CC4CF9" w:rsidRPr="00061AB7" w:rsidRDefault="00CC4CF9">
      <w:pPr>
        <w:pStyle w:val="ConsPlusCell"/>
        <w:jc w:val="both"/>
      </w:pPr>
      <w:r w:rsidRPr="00061AB7">
        <w:t>09 8403     3     Прокат листовой быстрорежущий и его заменители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холоднокатаный *</w:t>
      </w:r>
    </w:p>
    <w:p w:rsidR="00CC4CF9" w:rsidRPr="00061AB7" w:rsidRDefault="00CC4CF9">
      <w:pPr>
        <w:pStyle w:val="ConsPlusCell"/>
        <w:jc w:val="both"/>
      </w:pPr>
      <w:r w:rsidRPr="00061AB7">
        <w:t>09 8500     7     Прокат листовой нержавеющий горячекатаный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(включая жаропрочный)</w:t>
      </w:r>
    </w:p>
    <w:p w:rsidR="00CC4CF9" w:rsidRPr="00061AB7" w:rsidRDefault="00CC4CF9">
      <w:pPr>
        <w:pStyle w:val="ConsPlusCell"/>
        <w:jc w:val="both"/>
      </w:pPr>
      <w:r w:rsidRPr="00061AB7">
        <w:t>09 8501     2     Прокат листовой нержавеющий горячекатаный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толщиной от 4 мм *</w:t>
      </w:r>
    </w:p>
    <w:p w:rsidR="00CC4CF9" w:rsidRPr="00061AB7" w:rsidRDefault="00CC4CF9">
      <w:pPr>
        <w:pStyle w:val="ConsPlusCell"/>
        <w:jc w:val="both"/>
      </w:pPr>
      <w:r w:rsidRPr="00061AB7">
        <w:t>09 8502     8     Прокат листовой нержавеющий горячекатаный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толщиной до 4 мм *</w:t>
      </w:r>
    </w:p>
    <w:p w:rsidR="00CC4CF9" w:rsidRPr="00061AB7" w:rsidRDefault="00CC4CF9">
      <w:pPr>
        <w:pStyle w:val="ConsPlusCell"/>
        <w:jc w:val="both"/>
      </w:pPr>
      <w:r w:rsidRPr="00061AB7">
        <w:t>09 8600     0     Прокат листовой нержавеющий горячекатаный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никельсодержащий (включая жаропрочный)</w:t>
      </w:r>
    </w:p>
    <w:p w:rsidR="00CC4CF9" w:rsidRPr="00061AB7" w:rsidRDefault="00CC4CF9">
      <w:pPr>
        <w:pStyle w:val="ConsPlusCell"/>
        <w:jc w:val="both"/>
      </w:pPr>
      <w:r w:rsidRPr="00061AB7">
        <w:t>09 8601     6     Прокат листовой нержавеющий горячекатаный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никельсодержащий толщиной от 4 мм *</w:t>
      </w:r>
    </w:p>
    <w:p w:rsidR="00CC4CF9" w:rsidRPr="00061AB7" w:rsidRDefault="00CC4CF9">
      <w:pPr>
        <w:pStyle w:val="ConsPlusCell"/>
        <w:jc w:val="both"/>
      </w:pPr>
      <w:r w:rsidRPr="00061AB7">
        <w:t>09 8602     1     Прокат листовой нержавеющий горячекатаный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никельсодержащий толщиной до 4 мм *</w:t>
      </w:r>
    </w:p>
    <w:p w:rsidR="00CC4CF9" w:rsidRPr="00061AB7" w:rsidRDefault="00CC4CF9">
      <w:pPr>
        <w:pStyle w:val="ConsPlusCell"/>
        <w:jc w:val="both"/>
      </w:pPr>
      <w:r w:rsidRPr="00061AB7">
        <w:t>09 8688     0     Прокат листовой нержавеющий горячекатаный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никельсодержащий жаропрочный</w:t>
      </w:r>
    </w:p>
    <w:p w:rsidR="00CC4CF9" w:rsidRPr="00061AB7" w:rsidRDefault="00CC4CF9">
      <w:pPr>
        <w:pStyle w:val="ConsPlusCell"/>
        <w:jc w:val="both"/>
      </w:pPr>
      <w:r w:rsidRPr="00061AB7">
        <w:t>09 8800     8     Прокат листовой динамных сталей</w:t>
      </w:r>
    </w:p>
    <w:p w:rsidR="00CC4CF9" w:rsidRPr="00061AB7" w:rsidRDefault="00CC4CF9">
      <w:pPr>
        <w:pStyle w:val="ConsPlusCell"/>
        <w:jc w:val="both"/>
      </w:pPr>
      <w:r w:rsidRPr="00061AB7">
        <w:t>09 8801     3     Прокат листовой динамных сталей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холоднокатаный *</w:t>
      </w:r>
    </w:p>
    <w:p w:rsidR="00CC4CF9" w:rsidRPr="00061AB7" w:rsidRDefault="00CC4CF9">
      <w:pPr>
        <w:pStyle w:val="ConsPlusCell"/>
        <w:jc w:val="both"/>
      </w:pPr>
      <w:r w:rsidRPr="00061AB7">
        <w:t>09 8802     9     Прокат листовой динамных сталей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горячекатаный *</w:t>
      </w:r>
    </w:p>
    <w:p w:rsidR="00CC4CF9" w:rsidRPr="00061AB7" w:rsidRDefault="00CC4CF9">
      <w:pPr>
        <w:pStyle w:val="ConsPlusCell"/>
        <w:jc w:val="both"/>
      </w:pPr>
      <w:r w:rsidRPr="00061AB7">
        <w:t>09 8810     2     Прокат листовой динамных сталей нелегированный</w:t>
      </w:r>
    </w:p>
    <w:p w:rsidR="00CC4CF9" w:rsidRPr="00061AB7" w:rsidRDefault="00CC4CF9">
      <w:pPr>
        <w:pStyle w:val="ConsPlusCell"/>
        <w:jc w:val="both"/>
      </w:pPr>
      <w:r w:rsidRPr="00061AB7">
        <w:t>09 8811     8     Прокат листовой динамных сталей нелегированный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холоднокатаный</w:t>
      </w:r>
    </w:p>
    <w:p w:rsidR="00CC4CF9" w:rsidRPr="00061AB7" w:rsidRDefault="00CC4CF9">
      <w:pPr>
        <w:pStyle w:val="ConsPlusCell"/>
        <w:jc w:val="both"/>
      </w:pPr>
      <w:r w:rsidRPr="00061AB7">
        <w:t>09 8820     7     Прокат листовой динамных сталей легированный</w:t>
      </w:r>
    </w:p>
    <w:p w:rsidR="00CC4CF9" w:rsidRPr="00061AB7" w:rsidRDefault="00CC4CF9">
      <w:pPr>
        <w:pStyle w:val="ConsPlusCell"/>
        <w:jc w:val="both"/>
      </w:pPr>
      <w:r w:rsidRPr="00061AB7">
        <w:t>09 8821     2     Прокат листовой динамных сталей легированный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холоднокатаный</w:t>
      </w:r>
    </w:p>
    <w:p w:rsidR="00CC4CF9" w:rsidRPr="00061AB7" w:rsidRDefault="00CC4CF9">
      <w:pPr>
        <w:pStyle w:val="ConsPlusCell"/>
        <w:jc w:val="both"/>
      </w:pPr>
      <w:r w:rsidRPr="00061AB7">
        <w:t>09 8900     1     Прокат листовой со специальными свойствами</w:t>
      </w:r>
    </w:p>
    <w:p w:rsidR="00CC4CF9" w:rsidRPr="00061AB7" w:rsidRDefault="00CC4CF9">
      <w:pPr>
        <w:pStyle w:val="ConsPlusCell"/>
        <w:jc w:val="both"/>
      </w:pPr>
      <w:r w:rsidRPr="00061AB7">
        <w:t>09 8910     6     Прокат листовой со специальными свойствами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толщиной от 4 мм</w:t>
      </w:r>
    </w:p>
    <w:p w:rsidR="00CC4CF9" w:rsidRPr="00061AB7" w:rsidRDefault="00CC4CF9">
      <w:pPr>
        <w:pStyle w:val="ConsPlusCell"/>
        <w:jc w:val="both"/>
      </w:pPr>
      <w:r w:rsidRPr="00061AB7">
        <w:t>09 8911     1     Прокат толстолистовой со специальными свойствами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горячекатаный</w:t>
      </w:r>
    </w:p>
    <w:p w:rsidR="00CC4CF9" w:rsidRPr="00061AB7" w:rsidRDefault="00CC4CF9">
      <w:pPr>
        <w:pStyle w:val="ConsPlusCell"/>
        <w:jc w:val="both"/>
      </w:pPr>
      <w:r w:rsidRPr="00061AB7">
        <w:t>09 8912     7     Прокат толстолистовой со специальными свойствами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холоднокатаный</w:t>
      </w:r>
    </w:p>
    <w:p w:rsidR="00CC4CF9" w:rsidRPr="00061AB7" w:rsidRDefault="00CC4CF9">
      <w:pPr>
        <w:pStyle w:val="ConsPlusCell"/>
        <w:jc w:val="both"/>
      </w:pPr>
      <w:r w:rsidRPr="00061AB7">
        <w:t>09 8920     0     Прокат толстолистовой со специальными свойствами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никельсодержащий</w:t>
      </w:r>
    </w:p>
    <w:p w:rsidR="00CC4CF9" w:rsidRPr="00061AB7" w:rsidRDefault="00CC4CF9">
      <w:pPr>
        <w:pStyle w:val="ConsPlusCell"/>
        <w:jc w:val="both"/>
      </w:pPr>
      <w:r w:rsidRPr="00061AB7">
        <w:t>09 8930     5     Прокат толстолистовой со специальными свойствами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нелегированный</w:t>
      </w:r>
    </w:p>
    <w:p w:rsidR="00CC4CF9" w:rsidRPr="00061AB7" w:rsidRDefault="00CC4CF9">
      <w:pPr>
        <w:pStyle w:val="ConsPlusCell"/>
        <w:jc w:val="both"/>
      </w:pPr>
      <w:r w:rsidRPr="00061AB7">
        <w:t>09 8940     4     Прокат тонколистовой со специальными свойствами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толщиной до 4 мм</w:t>
      </w:r>
    </w:p>
    <w:p w:rsidR="00CC4CF9" w:rsidRPr="00061AB7" w:rsidRDefault="00CC4CF9">
      <w:pPr>
        <w:pStyle w:val="ConsPlusCell"/>
        <w:jc w:val="both"/>
      </w:pPr>
      <w:r w:rsidRPr="00061AB7">
        <w:t>09 8941     5     Прокат тонколистовой со специальными свойствами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горячекатаный</w:t>
      </w:r>
    </w:p>
    <w:p w:rsidR="00CC4CF9" w:rsidRPr="00061AB7" w:rsidRDefault="00CC4CF9">
      <w:pPr>
        <w:pStyle w:val="ConsPlusCell"/>
        <w:jc w:val="both"/>
      </w:pPr>
      <w:r w:rsidRPr="00061AB7">
        <w:t>09 8942     0     Прокат тонколистовой со специальными свойствами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холоднокатаный</w:t>
      </w:r>
    </w:p>
    <w:p w:rsidR="00CC4CF9" w:rsidRPr="00061AB7" w:rsidRDefault="00CC4CF9">
      <w:pPr>
        <w:pStyle w:val="ConsPlusCell"/>
        <w:jc w:val="both"/>
      </w:pPr>
      <w:r w:rsidRPr="00061AB7">
        <w:t>09 8950     4     Прокат тонколистовой со специальными свойствами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никельсодержащий</w:t>
      </w:r>
    </w:p>
    <w:p w:rsidR="00CC4CF9" w:rsidRPr="00061AB7" w:rsidRDefault="00CC4CF9">
      <w:pPr>
        <w:pStyle w:val="ConsPlusCell"/>
        <w:jc w:val="both"/>
      </w:pPr>
      <w:r w:rsidRPr="00061AB7">
        <w:t>09 8960     9     Прокат тонколистовой со специальными свойствами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нелегированный</w:t>
      </w:r>
    </w:p>
    <w:p w:rsidR="00CC4CF9" w:rsidRPr="00061AB7" w:rsidRDefault="00CC4CF9">
      <w:pPr>
        <w:pStyle w:val="ConsPlusCell"/>
        <w:jc w:val="both"/>
      </w:pPr>
      <w:r w:rsidRPr="00061AB7">
        <w:t>09 8962     1     Прокат тонколистовой со специальными свойствами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нелегированный холоднокатаный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09 9000     1     Прокат листовой холоднокатаный конструкционный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нержавеющий, трансформаторный, сплавы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маломагнитные и Армко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09 9006     4     Прокат толстолистовой Армко *</w:t>
      </w:r>
    </w:p>
    <w:p w:rsidR="00CC4CF9" w:rsidRPr="00061AB7" w:rsidRDefault="00CC4CF9">
      <w:pPr>
        <w:pStyle w:val="ConsPlusCell"/>
        <w:jc w:val="both"/>
      </w:pPr>
      <w:r w:rsidRPr="00061AB7">
        <w:t>09 9100     5     Прокат листовой конструкционный холоднокатаный</w:t>
      </w:r>
    </w:p>
    <w:p w:rsidR="00CC4CF9" w:rsidRPr="00061AB7" w:rsidRDefault="00CC4CF9">
      <w:pPr>
        <w:pStyle w:val="ConsPlusCell"/>
        <w:jc w:val="both"/>
      </w:pPr>
      <w:r w:rsidRPr="00061AB7">
        <w:t>09 9130     9     Прокат листовой конструкционный холоднокатаный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углеродистый</w:t>
      </w:r>
    </w:p>
    <w:p w:rsidR="00CC4CF9" w:rsidRPr="00061AB7" w:rsidRDefault="00CC4CF9">
      <w:pPr>
        <w:pStyle w:val="ConsPlusCell"/>
        <w:jc w:val="both"/>
      </w:pPr>
      <w:r w:rsidRPr="00061AB7">
        <w:t>09 9131     4     Прокат листовой конструкционный холоднокатаный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углеродистый толщиной до 4 мм</w:t>
      </w:r>
    </w:p>
    <w:p w:rsidR="00CC4CF9" w:rsidRPr="00061AB7" w:rsidRDefault="00CC4CF9">
      <w:pPr>
        <w:pStyle w:val="ConsPlusCell"/>
        <w:jc w:val="both"/>
      </w:pPr>
      <w:r w:rsidRPr="00061AB7">
        <w:t>09 9140     3     Прокат листовой конструкционный холоднокатаный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легированный</w:t>
      </w:r>
    </w:p>
    <w:p w:rsidR="00CC4CF9" w:rsidRPr="00061AB7" w:rsidRDefault="00CC4CF9">
      <w:pPr>
        <w:pStyle w:val="ConsPlusCell"/>
        <w:jc w:val="both"/>
      </w:pPr>
      <w:r w:rsidRPr="00061AB7">
        <w:t>09 9141     9     Прокат листовой конструкционный холоднокатаный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легированный толщиной до 4 мм</w:t>
      </w:r>
    </w:p>
    <w:p w:rsidR="00CC4CF9" w:rsidRPr="00061AB7" w:rsidRDefault="00CC4CF9">
      <w:pPr>
        <w:pStyle w:val="ConsPlusCell"/>
        <w:jc w:val="both"/>
      </w:pPr>
      <w:r w:rsidRPr="00061AB7">
        <w:t>09 9200     0     Прокат листовой нержавеющий холоднокатаный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толщиной до 4 мм (без никельсодержащего)</w:t>
      </w:r>
    </w:p>
    <w:p w:rsidR="00CC4CF9" w:rsidRPr="00061AB7" w:rsidRDefault="00CC4CF9">
      <w:pPr>
        <w:pStyle w:val="ConsPlusCell"/>
        <w:jc w:val="both"/>
      </w:pPr>
      <w:r w:rsidRPr="00061AB7">
        <w:t>09 9300     2     Прокат листовой нержавеющий холоднокатаный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никельсодержащий толщиной до 4 мм</w:t>
      </w:r>
    </w:p>
    <w:p w:rsidR="00CC4CF9" w:rsidRPr="00061AB7" w:rsidRDefault="00CC4CF9">
      <w:pPr>
        <w:pStyle w:val="ConsPlusCell"/>
        <w:jc w:val="both"/>
      </w:pPr>
      <w:r w:rsidRPr="00061AB7">
        <w:t>09 9388     2     Прокат листовой нержавеющий холоднокатаный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никельсодержащий жаропрочный</w:t>
      </w:r>
    </w:p>
    <w:p w:rsidR="00CC4CF9" w:rsidRPr="00061AB7" w:rsidRDefault="00CC4CF9">
      <w:pPr>
        <w:pStyle w:val="ConsPlusCell"/>
        <w:jc w:val="both"/>
      </w:pPr>
      <w:r w:rsidRPr="00061AB7">
        <w:t>09 9400     6     Прокат листовой трансформаторный холоднокатаный</w:t>
      </w:r>
    </w:p>
    <w:p w:rsidR="00CC4CF9" w:rsidRPr="00061AB7" w:rsidRDefault="00CC4CF9">
      <w:pPr>
        <w:pStyle w:val="ConsPlusCell"/>
        <w:jc w:val="both"/>
      </w:pPr>
      <w:r w:rsidRPr="00061AB7">
        <w:t>09 9500     1     Прокат листовой двухслойный с нержавеющим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плакирующим слоем</w:t>
      </w:r>
    </w:p>
    <w:p w:rsidR="00CC4CF9" w:rsidRPr="00061AB7" w:rsidRDefault="00CC4CF9">
      <w:pPr>
        <w:pStyle w:val="ConsPlusCell"/>
        <w:jc w:val="both"/>
      </w:pPr>
      <w:r w:rsidRPr="00061AB7">
        <w:t>09 9550     2     Прокат листовой двухслойный с нержавеющим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плакирующим слоем никельсодержащий</w:t>
      </w:r>
    </w:p>
    <w:p w:rsidR="00CC4CF9" w:rsidRPr="00061AB7" w:rsidRDefault="00CC4CF9">
      <w:pPr>
        <w:pStyle w:val="ConsPlusCell"/>
        <w:jc w:val="both"/>
      </w:pPr>
      <w:r w:rsidRPr="00061AB7">
        <w:t>09 9600     3     Прокат листовой трехслойный с нержавеющими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плакирующими слоями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11 0000     3     ИЗДЕЛИЯ ДАЛЬНЕЙШЕГО ПЕРЕДЕЛА ИЗ ПРОКАТА, ШАРЫ,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ЦИЛЬБЕПСЫ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11 0801     8     Прокат листовой оцинкованный, алюминированный,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луженый и металлопласт *</w:t>
      </w:r>
    </w:p>
    <w:p w:rsidR="00CC4CF9" w:rsidRPr="00061AB7" w:rsidRDefault="00CC4CF9">
      <w:pPr>
        <w:pStyle w:val="ConsPlusCell"/>
        <w:jc w:val="both"/>
      </w:pPr>
      <w:r w:rsidRPr="00061AB7">
        <w:t>11 0802     3     Жесть толщиной от 0,18 до 0,22 мм *</w:t>
      </w:r>
    </w:p>
    <w:p w:rsidR="00CC4CF9" w:rsidRPr="00061AB7" w:rsidRDefault="00CC4CF9">
      <w:pPr>
        <w:pStyle w:val="ConsPlusCell"/>
        <w:jc w:val="both"/>
      </w:pPr>
      <w:r w:rsidRPr="00061AB7">
        <w:t>11 0803     9     Профили гнутые из холоднокатаного проката *</w:t>
      </w:r>
    </w:p>
    <w:p w:rsidR="00CC4CF9" w:rsidRPr="00061AB7" w:rsidRDefault="00CC4CF9">
      <w:pPr>
        <w:pStyle w:val="ConsPlusCell"/>
        <w:jc w:val="both"/>
      </w:pPr>
      <w:r w:rsidRPr="00061AB7">
        <w:t>11 0804     4     Накладки и подкладки к рельсам железнодорожным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узкой колеи *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11 1000     6     Лист и жесть с покрытием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11 1100     7     Прокат листовой оцинкованный, освинцованный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луженый</w:t>
      </w:r>
    </w:p>
    <w:p w:rsidR="00CC4CF9" w:rsidRPr="00061AB7" w:rsidRDefault="00CC4CF9">
      <w:pPr>
        <w:pStyle w:val="ConsPlusCell"/>
        <w:jc w:val="both"/>
      </w:pPr>
      <w:r w:rsidRPr="00061AB7">
        <w:t>11 1110     4     Прокат кровельный оцинкованный</w:t>
      </w:r>
    </w:p>
    <w:p w:rsidR="00CC4CF9" w:rsidRPr="00061AB7" w:rsidRDefault="00CC4CF9">
      <w:pPr>
        <w:pStyle w:val="ConsPlusCell"/>
        <w:jc w:val="both"/>
      </w:pPr>
      <w:r w:rsidRPr="00061AB7">
        <w:t>11 1120     9     Прокат листовой оцинкованный</w:t>
      </w:r>
    </w:p>
    <w:p w:rsidR="00CC4CF9" w:rsidRPr="00061AB7" w:rsidRDefault="00CC4CF9">
      <w:pPr>
        <w:pStyle w:val="ConsPlusCell"/>
        <w:jc w:val="both"/>
      </w:pPr>
      <w:r w:rsidRPr="00061AB7">
        <w:t>11 1130     3     Прокат листовой освинцованный</w:t>
      </w:r>
    </w:p>
    <w:p w:rsidR="00CC4CF9" w:rsidRPr="00061AB7" w:rsidRDefault="00CC4CF9">
      <w:pPr>
        <w:pStyle w:val="ConsPlusCell"/>
        <w:jc w:val="both"/>
      </w:pPr>
      <w:r w:rsidRPr="00061AB7">
        <w:t>11 1140     8     Прокат листовой луженый</w:t>
      </w:r>
    </w:p>
    <w:p w:rsidR="00CC4CF9" w:rsidRPr="00061AB7" w:rsidRDefault="00CC4CF9">
      <w:pPr>
        <w:pStyle w:val="ConsPlusCell"/>
        <w:jc w:val="both"/>
      </w:pPr>
      <w:r w:rsidRPr="00061AB7">
        <w:t>11 1200     3     Прокат листовой, покрытый пластмассами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(металлопласт)</w:t>
      </w:r>
    </w:p>
    <w:p w:rsidR="00CC4CF9" w:rsidRPr="00061AB7" w:rsidRDefault="00CC4CF9">
      <w:pPr>
        <w:pStyle w:val="ConsPlusCell"/>
        <w:jc w:val="both"/>
      </w:pPr>
      <w:r w:rsidRPr="00061AB7">
        <w:t>11 1300     7     Прокат листовой двухслойный (Армко + АСМ)</w:t>
      </w:r>
    </w:p>
    <w:p w:rsidR="00CC4CF9" w:rsidRPr="00061AB7" w:rsidRDefault="00CC4CF9">
      <w:pPr>
        <w:pStyle w:val="ConsPlusCell"/>
        <w:jc w:val="both"/>
      </w:pPr>
      <w:r w:rsidRPr="00061AB7">
        <w:t>11 1400     0     Жесть черная лакированная</w:t>
      </w:r>
    </w:p>
    <w:p w:rsidR="00CC4CF9" w:rsidRPr="00061AB7" w:rsidRDefault="00CC4CF9">
      <w:pPr>
        <w:pStyle w:val="ConsPlusCell"/>
        <w:jc w:val="both"/>
      </w:pPr>
      <w:r w:rsidRPr="00061AB7">
        <w:t>11 1500     4     Жесть белая (включая хромированную)</w:t>
      </w:r>
    </w:p>
    <w:p w:rsidR="00CC4CF9" w:rsidRPr="00061AB7" w:rsidRDefault="00CC4CF9">
      <w:pPr>
        <w:pStyle w:val="ConsPlusCell"/>
        <w:jc w:val="both"/>
      </w:pPr>
      <w:r w:rsidRPr="00061AB7">
        <w:t>11 1510     9     Жесть белая электролитически луженая</w:t>
      </w:r>
    </w:p>
    <w:p w:rsidR="00CC4CF9" w:rsidRPr="00061AB7" w:rsidRDefault="00CC4CF9">
      <w:pPr>
        <w:pStyle w:val="ConsPlusCell"/>
        <w:jc w:val="both"/>
      </w:pPr>
      <w:r w:rsidRPr="00061AB7">
        <w:t>11 1520     3     Жесть белая лакированная</w:t>
      </w:r>
    </w:p>
    <w:p w:rsidR="00CC4CF9" w:rsidRPr="00061AB7" w:rsidRDefault="00CC4CF9">
      <w:pPr>
        <w:pStyle w:val="ConsPlusCell"/>
        <w:jc w:val="both"/>
      </w:pPr>
      <w:r w:rsidRPr="00061AB7">
        <w:t>11 1530     8     Жесть горячего лужения</w:t>
      </w:r>
    </w:p>
    <w:p w:rsidR="00CC4CF9" w:rsidRPr="00061AB7" w:rsidRDefault="00CC4CF9">
      <w:pPr>
        <w:pStyle w:val="ConsPlusCell"/>
        <w:jc w:val="both"/>
      </w:pPr>
      <w:r w:rsidRPr="00061AB7">
        <w:t>11 1540     2     Жесть хромированная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11 2000     9     Профили гнутые стальные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11 2100     2     Профили гнутые (без оцинкованного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профилированного настила)</w:t>
      </w:r>
    </w:p>
    <w:p w:rsidR="00CC4CF9" w:rsidRPr="00061AB7" w:rsidRDefault="00CC4CF9">
      <w:pPr>
        <w:pStyle w:val="ConsPlusCell"/>
        <w:jc w:val="both"/>
      </w:pPr>
      <w:r w:rsidRPr="00061AB7">
        <w:t>11 2110     7     Профили гнутые замкнутые</w:t>
      </w:r>
    </w:p>
    <w:p w:rsidR="00CC4CF9" w:rsidRPr="00061AB7" w:rsidRDefault="00CC4CF9">
      <w:pPr>
        <w:pStyle w:val="ConsPlusCell"/>
        <w:jc w:val="both"/>
      </w:pPr>
      <w:r w:rsidRPr="00061AB7">
        <w:t>11 2111     2     Профили гнутые замкнутые сварные</w:t>
      </w:r>
    </w:p>
    <w:p w:rsidR="00CC4CF9" w:rsidRPr="00061AB7" w:rsidRDefault="00CC4CF9">
      <w:pPr>
        <w:pStyle w:val="ConsPlusCell"/>
        <w:jc w:val="both"/>
      </w:pPr>
      <w:r w:rsidRPr="00061AB7">
        <w:t>11 2112     8     Профили гнутые замкнутые открытые</w:t>
      </w:r>
    </w:p>
    <w:p w:rsidR="00CC4CF9" w:rsidRPr="00061AB7" w:rsidRDefault="00CC4CF9">
      <w:pPr>
        <w:pStyle w:val="ConsPlusCell"/>
        <w:jc w:val="both"/>
      </w:pPr>
      <w:r w:rsidRPr="00061AB7">
        <w:t>11 2200     6     Настил стальной оцинкованный профилированный</w:t>
      </w:r>
    </w:p>
    <w:p w:rsidR="00CC4CF9" w:rsidRPr="00061AB7" w:rsidRDefault="00CC4CF9">
      <w:pPr>
        <w:pStyle w:val="ConsPlusCell"/>
        <w:jc w:val="both"/>
      </w:pPr>
      <w:r w:rsidRPr="00061AB7">
        <w:t>11 2210     0     Настил стальной оцинкованный профилированный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окрашенный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11 3000     1     Накладки, подкладки и клеммы к рельсам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11 3100     5     Накладки</w:t>
      </w:r>
    </w:p>
    <w:p w:rsidR="00CC4CF9" w:rsidRPr="00061AB7" w:rsidRDefault="00CC4CF9">
      <w:pPr>
        <w:pStyle w:val="ConsPlusCell"/>
        <w:jc w:val="both"/>
      </w:pPr>
      <w:r w:rsidRPr="00061AB7">
        <w:t>11 3200     9     Подкладки</w:t>
      </w:r>
    </w:p>
    <w:p w:rsidR="00CC4CF9" w:rsidRPr="00061AB7" w:rsidRDefault="00CC4CF9">
      <w:pPr>
        <w:pStyle w:val="ConsPlusCell"/>
        <w:jc w:val="both"/>
      </w:pPr>
      <w:r w:rsidRPr="00061AB7">
        <w:t>11 3300     2     Клеммы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11 4000     4     Прокат сортовой холоднотянутый (калиброванный)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11 4010     9     Прокат сортовой холоднотянутый углеродистый *</w:t>
      </w:r>
    </w:p>
    <w:p w:rsidR="00CC4CF9" w:rsidRPr="00061AB7" w:rsidRDefault="00CC4CF9">
      <w:pPr>
        <w:pStyle w:val="ConsPlusCell"/>
        <w:jc w:val="both"/>
      </w:pPr>
      <w:r w:rsidRPr="00061AB7">
        <w:t>11 4030     8     Прокат сортовой холоднотянутый автоматный *</w:t>
      </w:r>
    </w:p>
    <w:p w:rsidR="00CC4CF9" w:rsidRPr="00061AB7" w:rsidRDefault="00CC4CF9">
      <w:pPr>
        <w:pStyle w:val="ConsPlusCell"/>
        <w:jc w:val="both"/>
      </w:pPr>
      <w:r w:rsidRPr="00061AB7">
        <w:t>11 4050     7     Прокат сортовой холоднотянутый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никельсодержащий *</w:t>
      </w:r>
    </w:p>
    <w:p w:rsidR="00CC4CF9" w:rsidRPr="00061AB7" w:rsidRDefault="00CC4CF9">
      <w:pPr>
        <w:pStyle w:val="ConsPlusCell"/>
        <w:jc w:val="both"/>
      </w:pPr>
      <w:r w:rsidRPr="00061AB7">
        <w:t>11 4080     0     Прокат сортовой холоднотянутый нержавеющий *</w:t>
      </w:r>
    </w:p>
    <w:p w:rsidR="00CC4CF9" w:rsidRPr="00061AB7" w:rsidRDefault="00CC4CF9">
      <w:pPr>
        <w:pStyle w:val="ConsPlusCell"/>
        <w:jc w:val="both"/>
      </w:pPr>
      <w:r w:rsidRPr="00061AB7">
        <w:t>11 4085     8     Прокат сортовой холоднотянутый нержавеющий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шестигранный *</w:t>
      </w:r>
    </w:p>
    <w:p w:rsidR="00CC4CF9" w:rsidRPr="00061AB7" w:rsidRDefault="00CC4CF9">
      <w:pPr>
        <w:pStyle w:val="ConsPlusCell"/>
        <w:jc w:val="both"/>
      </w:pPr>
      <w:r w:rsidRPr="00061AB7">
        <w:t>11 4100     8     Прокат сортовой холоднотянутый (без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подшипникового)</w:t>
      </w:r>
    </w:p>
    <w:p w:rsidR="00CC4CF9" w:rsidRPr="00061AB7" w:rsidRDefault="00CC4CF9">
      <w:pPr>
        <w:pStyle w:val="ConsPlusCell"/>
        <w:jc w:val="both"/>
      </w:pPr>
      <w:r w:rsidRPr="00061AB7">
        <w:t>11 4200     1     Прокат сортовой холоднотянутый подшипниковый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11 5000     7     Прокат серебрянка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11 5100     0     Прокат серебрянка быстрорежущий</w:t>
      </w:r>
    </w:p>
    <w:p w:rsidR="00CC4CF9" w:rsidRPr="00061AB7" w:rsidRDefault="00CC4CF9">
      <w:pPr>
        <w:pStyle w:val="ConsPlusCell"/>
        <w:jc w:val="both"/>
      </w:pPr>
      <w:r w:rsidRPr="00061AB7">
        <w:t>11 5200     4     Прокат серебрянка нержавеющий</w:t>
      </w:r>
    </w:p>
    <w:p w:rsidR="00CC4CF9" w:rsidRPr="00061AB7" w:rsidRDefault="00CC4CF9">
      <w:pPr>
        <w:pStyle w:val="ConsPlusCell"/>
        <w:jc w:val="both"/>
      </w:pPr>
      <w:r w:rsidRPr="00061AB7">
        <w:t>11 5300     8     Прокат серебрянка (без быстрорежущего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нержавеющего)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11 6000     4     Профили стальные высокой точности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11 7000     2     Шары стальные и цильбепсы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11 7100     6     Шары стальные помольные</w:t>
      </w:r>
    </w:p>
    <w:p w:rsidR="00CC4CF9" w:rsidRPr="00061AB7" w:rsidRDefault="00CC4CF9">
      <w:pPr>
        <w:pStyle w:val="ConsPlusCell"/>
        <w:jc w:val="both"/>
      </w:pPr>
      <w:r w:rsidRPr="00061AB7">
        <w:t>11 7200     0     Цильбепсы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12 0000     5     МЕТАЛЛОИЗДЕЛИЯ ПРОМЫШЛЕННОГО НАЗНАЧЕНИЯ (МЕТИЗЫ)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12 0100     9     Проволока стальная *</w:t>
      </w:r>
    </w:p>
    <w:p w:rsidR="00CC4CF9" w:rsidRPr="00061AB7" w:rsidRDefault="00CC4CF9">
      <w:pPr>
        <w:pStyle w:val="ConsPlusCell"/>
        <w:jc w:val="both"/>
      </w:pPr>
      <w:r w:rsidRPr="00061AB7">
        <w:t>12 0500     3     Сетка стальная *</w:t>
      </w:r>
    </w:p>
    <w:p w:rsidR="00CC4CF9" w:rsidRPr="00061AB7" w:rsidRDefault="00CC4CF9">
      <w:pPr>
        <w:pStyle w:val="ConsPlusCell"/>
        <w:jc w:val="both"/>
      </w:pPr>
      <w:r w:rsidRPr="00061AB7">
        <w:t>12 0700     0     Электроды стальные *</w:t>
      </w:r>
    </w:p>
    <w:p w:rsidR="00CC4CF9" w:rsidRPr="00061AB7" w:rsidRDefault="00CC4CF9">
      <w:pPr>
        <w:pStyle w:val="ConsPlusCell"/>
        <w:jc w:val="both"/>
      </w:pPr>
      <w:r w:rsidRPr="00061AB7">
        <w:t>12 0801     1     Проволока стальная патентированная *</w:t>
      </w:r>
    </w:p>
    <w:p w:rsidR="00CC4CF9" w:rsidRPr="00061AB7" w:rsidRDefault="00CC4CF9">
      <w:pPr>
        <w:pStyle w:val="ConsPlusCell"/>
        <w:jc w:val="both"/>
      </w:pPr>
      <w:r w:rsidRPr="00061AB7">
        <w:t>12 0802     5     Проволока стальная бортовая для автошин *</w:t>
      </w:r>
    </w:p>
    <w:p w:rsidR="00CC4CF9" w:rsidRPr="00061AB7" w:rsidRDefault="00CC4CF9">
      <w:pPr>
        <w:pStyle w:val="ConsPlusCell"/>
        <w:jc w:val="both"/>
      </w:pPr>
      <w:r w:rsidRPr="00061AB7">
        <w:t>12 0803     0     Проволока из сплавов сопротивления *</w:t>
      </w:r>
    </w:p>
    <w:p w:rsidR="00CC4CF9" w:rsidRPr="00061AB7" w:rsidRDefault="00CC4CF9">
      <w:pPr>
        <w:pStyle w:val="ConsPlusCell"/>
        <w:jc w:val="both"/>
      </w:pPr>
      <w:r w:rsidRPr="00061AB7">
        <w:t>12 0804     6     Проволока сеточная *</w:t>
      </w:r>
    </w:p>
    <w:p w:rsidR="00CC4CF9" w:rsidRPr="00061AB7" w:rsidRDefault="00CC4CF9">
      <w:pPr>
        <w:pStyle w:val="ConsPlusCell"/>
        <w:jc w:val="both"/>
      </w:pPr>
      <w:r w:rsidRPr="00061AB7">
        <w:t>12 0805     1     Проволока сварная *</w:t>
      </w:r>
    </w:p>
    <w:p w:rsidR="00CC4CF9" w:rsidRPr="00061AB7" w:rsidRDefault="00CC4CF9">
      <w:pPr>
        <w:pStyle w:val="ConsPlusCell"/>
        <w:jc w:val="both"/>
      </w:pPr>
      <w:r w:rsidRPr="00061AB7">
        <w:t>12 0806     7     Проволока колючая *</w:t>
      </w:r>
    </w:p>
    <w:p w:rsidR="00CC4CF9" w:rsidRPr="00061AB7" w:rsidRDefault="00CC4CF9">
      <w:pPr>
        <w:pStyle w:val="ConsPlusCell"/>
        <w:jc w:val="both"/>
      </w:pPr>
      <w:r w:rsidRPr="00061AB7">
        <w:t>12 0811     4     Лента стальная плющеная *</w:t>
      </w:r>
    </w:p>
    <w:p w:rsidR="00CC4CF9" w:rsidRPr="00061AB7" w:rsidRDefault="00CC4CF9">
      <w:pPr>
        <w:pStyle w:val="ConsPlusCell"/>
        <w:jc w:val="both"/>
      </w:pPr>
      <w:r w:rsidRPr="00061AB7">
        <w:t>12 0812     5     Лента стальная текстильная и трикотажная *</w:t>
      </w:r>
    </w:p>
    <w:p w:rsidR="00CC4CF9" w:rsidRPr="00061AB7" w:rsidRDefault="00CC4CF9">
      <w:pPr>
        <w:pStyle w:val="ConsPlusCell"/>
        <w:jc w:val="both"/>
      </w:pPr>
      <w:r w:rsidRPr="00061AB7">
        <w:t>12 0813     6     Лента стальная цокольная *</w:t>
      </w:r>
    </w:p>
    <w:p w:rsidR="00CC4CF9" w:rsidRPr="00061AB7" w:rsidRDefault="00CC4CF9">
      <w:pPr>
        <w:pStyle w:val="ConsPlusCell"/>
        <w:jc w:val="both"/>
      </w:pPr>
      <w:r w:rsidRPr="00061AB7">
        <w:t>12 0814     0     Лента стальная ламельная *</w:t>
      </w:r>
    </w:p>
    <w:p w:rsidR="00CC4CF9" w:rsidRPr="00061AB7" w:rsidRDefault="00CC4CF9">
      <w:pPr>
        <w:pStyle w:val="ConsPlusCell"/>
        <w:jc w:val="both"/>
      </w:pPr>
      <w:r w:rsidRPr="00061AB7">
        <w:t>12 0815     6     Лента стальная бронекабельная *</w:t>
      </w:r>
    </w:p>
    <w:p w:rsidR="00CC4CF9" w:rsidRPr="00061AB7" w:rsidRDefault="00CC4CF9">
      <w:pPr>
        <w:pStyle w:val="ConsPlusCell"/>
        <w:jc w:val="both"/>
      </w:pPr>
      <w:r w:rsidRPr="00061AB7">
        <w:t>12 0816     1     Лента стальная лезвийная *</w:t>
      </w:r>
    </w:p>
    <w:p w:rsidR="00CC4CF9" w:rsidRPr="00061AB7" w:rsidRDefault="00CC4CF9">
      <w:pPr>
        <w:pStyle w:val="ConsPlusCell"/>
        <w:jc w:val="both"/>
      </w:pPr>
      <w:r w:rsidRPr="00061AB7">
        <w:t>12 0820     3     Канаты плоские *</w:t>
      </w:r>
    </w:p>
    <w:p w:rsidR="00CC4CF9" w:rsidRPr="00061AB7" w:rsidRDefault="00CC4CF9">
      <w:pPr>
        <w:pStyle w:val="ConsPlusCell"/>
        <w:jc w:val="both"/>
      </w:pPr>
      <w:r w:rsidRPr="00061AB7">
        <w:t>12 0821     9     Канаты грузолюдские *</w:t>
      </w:r>
    </w:p>
    <w:p w:rsidR="00CC4CF9" w:rsidRPr="00061AB7" w:rsidRDefault="00CC4CF9">
      <w:pPr>
        <w:pStyle w:val="ConsPlusCell"/>
        <w:jc w:val="both"/>
      </w:pPr>
      <w:r w:rsidRPr="00061AB7">
        <w:t>12 0822     4     Канаты авиационные *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12 1000     8     Проволока стальная обыкновенного качества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12 1100     1     Проволока обыкновенного качества разного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назначения</w:t>
      </w:r>
    </w:p>
    <w:p w:rsidR="00CC4CF9" w:rsidRPr="00061AB7" w:rsidRDefault="00CC4CF9">
      <w:pPr>
        <w:pStyle w:val="ConsPlusCell"/>
        <w:jc w:val="both"/>
      </w:pPr>
      <w:r w:rsidRPr="00061AB7">
        <w:t>12 1110     6     Проволока обыкновенного качества без покрытия /</w:t>
      </w:r>
    </w:p>
    <w:p w:rsidR="00CC4CF9" w:rsidRPr="00061AB7" w:rsidRDefault="00CC4CF9">
      <w:pPr>
        <w:pStyle w:val="ConsPlusCell"/>
        <w:jc w:val="both"/>
      </w:pPr>
      <w:r w:rsidRPr="00061AB7">
        <w:t>12 1111     1     -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12 1112     7     - колючая</w:t>
      </w:r>
    </w:p>
    <w:p w:rsidR="00CC4CF9" w:rsidRPr="00061AB7" w:rsidRDefault="00CC4CF9">
      <w:pPr>
        <w:pStyle w:val="ConsPlusCell"/>
        <w:jc w:val="both"/>
      </w:pPr>
      <w:r w:rsidRPr="00061AB7">
        <w:t>12 1114     8     - полиграфическая</w:t>
      </w:r>
    </w:p>
    <w:p w:rsidR="00CC4CF9" w:rsidRPr="00061AB7" w:rsidRDefault="00CC4CF9">
      <w:pPr>
        <w:pStyle w:val="ConsPlusCell"/>
        <w:jc w:val="both"/>
      </w:pPr>
      <w:r w:rsidRPr="00061AB7">
        <w:t>12 1115     3     - сеточная</w:t>
      </w:r>
    </w:p>
    <w:p w:rsidR="00CC4CF9" w:rsidRPr="00061AB7" w:rsidRDefault="00CC4CF9">
      <w:pPr>
        <w:pStyle w:val="ConsPlusCell"/>
        <w:jc w:val="both"/>
      </w:pPr>
      <w:r w:rsidRPr="00061AB7">
        <w:t>12 1116     9     - сварочная</w:t>
      </w:r>
    </w:p>
    <w:p w:rsidR="00CC4CF9" w:rsidRPr="00061AB7" w:rsidRDefault="00CC4CF9">
      <w:pPr>
        <w:pStyle w:val="ConsPlusCell"/>
        <w:jc w:val="both"/>
      </w:pPr>
      <w:r w:rsidRPr="00061AB7">
        <w:t>12 1119     5     - прочая</w:t>
      </w:r>
    </w:p>
    <w:p w:rsidR="00CC4CF9" w:rsidRPr="00061AB7" w:rsidRDefault="00CC4CF9">
      <w:pPr>
        <w:pStyle w:val="ConsPlusCell"/>
        <w:jc w:val="both"/>
      </w:pPr>
      <w:r w:rsidRPr="00061AB7">
        <w:t>12 1120     0     Проволока обыкновенного качества оцинкованная /</w:t>
      </w:r>
    </w:p>
    <w:p w:rsidR="00CC4CF9" w:rsidRPr="00061AB7" w:rsidRDefault="00CC4CF9">
      <w:pPr>
        <w:pStyle w:val="ConsPlusCell"/>
        <w:jc w:val="both"/>
      </w:pPr>
      <w:r w:rsidRPr="00061AB7">
        <w:t>12 1121     6     -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12 1122     1     - колючая</w:t>
      </w:r>
    </w:p>
    <w:p w:rsidR="00CC4CF9" w:rsidRPr="00061AB7" w:rsidRDefault="00CC4CF9">
      <w:pPr>
        <w:pStyle w:val="ConsPlusCell"/>
        <w:jc w:val="both"/>
      </w:pPr>
      <w:r w:rsidRPr="00061AB7">
        <w:t>12 1123     7     - телеграфная</w:t>
      </w:r>
    </w:p>
    <w:p w:rsidR="00CC4CF9" w:rsidRPr="00061AB7" w:rsidRDefault="00CC4CF9">
      <w:pPr>
        <w:pStyle w:val="ConsPlusCell"/>
        <w:jc w:val="both"/>
      </w:pPr>
      <w:r w:rsidRPr="00061AB7">
        <w:t>12 1124     2     - полиграфическая</w:t>
      </w:r>
    </w:p>
    <w:p w:rsidR="00CC4CF9" w:rsidRPr="00061AB7" w:rsidRDefault="00CC4CF9">
      <w:pPr>
        <w:pStyle w:val="ConsPlusCell"/>
        <w:jc w:val="both"/>
      </w:pPr>
      <w:r w:rsidRPr="00061AB7">
        <w:t>12 1125     8     - сеточная</w:t>
      </w:r>
    </w:p>
    <w:p w:rsidR="00CC4CF9" w:rsidRPr="00061AB7" w:rsidRDefault="00CC4CF9">
      <w:pPr>
        <w:pStyle w:val="ConsPlusCell"/>
        <w:jc w:val="both"/>
      </w:pPr>
      <w:r w:rsidRPr="00061AB7">
        <w:t>12 1129     9     - прочая</w:t>
      </w:r>
    </w:p>
    <w:p w:rsidR="00CC4CF9" w:rsidRPr="00061AB7" w:rsidRDefault="00CC4CF9">
      <w:pPr>
        <w:pStyle w:val="ConsPlusCell"/>
        <w:jc w:val="both"/>
      </w:pPr>
      <w:r w:rsidRPr="00061AB7">
        <w:t>12 1130     5     Проволока обыкновенного качества луженая /</w:t>
      </w:r>
    </w:p>
    <w:p w:rsidR="00CC4CF9" w:rsidRPr="00061AB7" w:rsidRDefault="00CC4CF9">
      <w:pPr>
        <w:pStyle w:val="ConsPlusCell"/>
        <w:jc w:val="both"/>
      </w:pPr>
      <w:r w:rsidRPr="00061AB7">
        <w:t>12 1135     2     - сеточная</w:t>
      </w:r>
    </w:p>
    <w:p w:rsidR="00CC4CF9" w:rsidRPr="00061AB7" w:rsidRDefault="00CC4CF9">
      <w:pPr>
        <w:pStyle w:val="ConsPlusCell"/>
        <w:jc w:val="both"/>
      </w:pPr>
      <w:r w:rsidRPr="00061AB7">
        <w:t>12 1140     6     Проволока обыкновенного качества омедненная /</w:t>
      </w:r>
    </w:p>
    <w:p w:rsidR="00CC4CF9" w:rsidRPr="00061AB7" w:rsidRDefault="00CC4CF9">
      <w:pPr>
        <w:pStyle w:val="ConsPlusCell"/>
        <w:jc w:val="both"/>
      </w:pPr>
      <w:r w:rsidRPr="00061AB7">
        <w:t>12 1143     6     - телеграфная</w:t>
      </w:r>
    </w:p>
    <w:p w:rsidR="00CC4CF9" w:rsidRPr="00061AB7" w:rsidRDefault="00CC4CF9">
      <w:pPr>
        <w:pStyle w:val="ConsPlusCell"/>
        <w:jc w:val="both"/>
      </w:pPr>
      <w:r w:rsidRPr="00061AB7">
        <w:t>12 1146     2     - сварочная</w:t>
      </w:r>
    </w:p>
    <w:p w:rsidR="00CC4CF9" w:rsidRPr="00061AB7" w:rsidRDefault="00CC4CF9">
      <w:pPr>
        <w:pStyle w:val="ConsPlusCell"/>
        <w:jc w:val="both"/>
      </w:pPr>
      <w:r w:rsidRPr="00061AB7">
        <w:t>12 1200     5     Проволока низкоуглеродистая для сенопрессования</w:t>
      </w:r>
    </w:p>
    <w:p w:rsidR="00CC4CF9" w:rsidRPr="00061AB7" w:rsidRDefault="00CC4CF9">
      <w:pPr>
        <w:pStyle w:val="ConsPlusCell"/>
        <w:jc w:val="both"/>
      </w:pPr>
      <w:r w:rsidRPr="00061AB7">
        <w:t>12 1300     9     Проволока низкоуглеродистая для железобетона /</w:t>
      </w:r>
    </w:p>
    <w:p w:rsidR="00CC4CF9" w:rsidRPr="00061AB7" w:rsidRDefault="00CC4CF9">
      <w:pPr>
        <w:pStyle w:val="ConsPlusCell"/>
        <w:jc w:val="both"/>
      </w:pPr>
      <w:r w:rsidRPr="00061AB7">
        <w:t>12 1310     3     - круглая</w:t>
      </w:r>
    </w:p>
    <w:p w:rsidR="00CC4CF9" w:rsidRPr="00061AB7" w:rsidRDefault="00CC4CF9">
      <w:pPr>
        <w:pStyle w:val="ConsPlusCell"/>
        <w:jc w:val="both"/>
      </w:pPr>
      <w:r w:rsidRPr="00061AB7">
        <w:t>12 1320     8     - периодического профиля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12 2000     0     Проволока из углеродистых и легированных сталей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12 2010     5     Проволока из углеродистых и легированных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сталей / без покрытия *</w:t>
      </w:r>
    </w:p>
    <w:p w:rsidR="00CC4CF9" w:rsidRPr="00061AB7" w:rsidRDefault="00CC4CF9">
      <w:pPr>
        <w:pStyle w:val="ConsPlusCell"/>
        <w:jc w:val="both"/>
      </w:pPr>
      <w:r w:rsidRPr="00061AB7">
        <w:t>12 2020     2     - оцинкованная *</w:t>
      </w:r>
    </w:p>
    <w:p w:rsidR="00CC4CF9" w:rsidRPr="00061AB7" w:rsidRDefault="00CC4CF9">
      <w:pPr>
        <w:pStyle w:val="ConsPlusCell"/>
        <w:jc w:val="both"/>
      </w:pPr>
      <w:r w:rsidRPr="00061AB7">
        <w:t>12 2030     4     - с другими видами покрытий *</w:t>
      </w:r>
    </w:p>
    <w:p w:rsidR="00CC4CF9" w:rsidRPr="00061AB7" w:rsidRDefault="00CC4CF9">
      <w:pPr>
        <w:pStyle w:val="ConsPlusCell"/>
        <w:jc w:val="both"/>
      </w:pPr>
      <w:r w:rsidRPr="00061AB7">
        <w:t>12 2100     4     Проволока углеродистая качественная без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покрытия /</w:t>
      </w:r>
    </w:p>
    <w:p w:rsidR="00CC4CF9" w:rsidRPr="00061AB7" w:rsidRDefault="00CC4CF9">
      <w:pPr>
        <w:pStyle w:val="ConsPlusCell"/>
        <w:jc w:val="both"/>
      </w:pPr>
      <w:r w:rsidRPr="00061AB7">
        <w:t>12 2111     4     - конструкционная</w:t>
      </w:r>
    </w:p>
    <w:p w:rsidR="00CC4CF9" w:rsidRPr="00061AB7" w:rsidRDefault="00CC4CF9">
      <w:pPr>
        <w:pStyle w:val="ConsPlusCell"/>
        <w:jc w:val="both"/>
      </w:pPr>
      <w:r w:rsidRPr="00061AB7">
        <w:t>12 2112     6     - канатная</w:t>
      </w:r>
    </w:p>
    <w:p w:rsidR="00CC4CF9" w:rsidRPr="00061AB7" w:rsidRDefault="00CC4CF9">
      <w:pPr>
        <w:pStyle w:val="ConsPlusCell"/>
        <w:jc w:val="both"/>
      </w:pPr>
      <w:r w:rsidRPr="00061AB7">
        <w:t>12 2113     5     - для холодной высадки</w:t>
      </w:r>
    </w:p>
    <w:p w:rsidR="00CC4CF9" w:rsidRPr="00061AB7" w:rsidRDefault="00CC4CF9">
      <w:pPr>
        <w:pStyle w:val="ConsPlusCell"/>
        <w:jc w:val="both"/>
      </w:pPr>
      <w:r w:rsidRPr="00061AB7">
        <w:t>12 2115     6     - сеточная</w:t>
      </w:r>
    </w:p>
    <w:p w:rsidR="00CC4CF9" w:rsidRPr="00061AB7" w:rsidRDefault="00CC4CF9">
      <w:pPr>
        <w:pStyle w:val="ConsPlusCell"/>
        <w:jc w:val="both"/>
      </w:pPr>
      <w:r w:rsidRPr="00061AB7">
        <w:t>12 2116     1     - наплавочная</w:t>
      </w:r>
    </w:p>
    <w:p w:rsidR="00CC4CF9" w:rsidRPr="00061AB7" w:rsidRDefault="00CC4CF9">
      <w:pPr>
        <w:pStyle w:val="ConsPlusCell"/>
        <w:jc w:val="both"/>
      </w:pPr>
      <w:r w:rsidRPr="00061AB7">
        <w:t>12 2117     7     - инструментальная</w:t>
      </w:r>
    </w:p>
    <w:p w:rsidR="00CC4CF9" w:rsidRPr="00061AB7" w:rsidRDefault="00CC4CF9">
      <w:pPr>
        <w:pStyle w:val="ConsPlusCell"/>
        <w:jc w:val="both"/>
      </w:pPr>
      <w:r w:rsidRPr="00061AB7">
        <w:t>12 2118     2     - бортовая</w:t>
      </w:r>
    </w:p>
    <w:p w:rsidR="00CC4CF9" w:rsidRPr="00061AB7" w:rsidRDefault="00CC4CF9">
      <w:pPr>
        <w:pStyle w:val="ConsPlusCell"/>
        <w:jc w:val="both"/>
      </w:pPr>
      <w:r w:rsidRPr="00061AB7">
        <w:t>12 2119     8     - прочая</w:t>
      </w:r>
    </w:p>
    <w:p w:rsidR="00CC4CF9" w:rsidRPr="00061AB7" w:rsidRDefault="00CC4CF9">
      <w:pPr>
        <w:pStyle w:val="ConsPlusCell"/>
        <w:jc w:val="both"/>
      </w:pPr>
      <w:r w:rsidRPr="00061AB7">
        <w:t>12 2120     3     Проволока углеродистая качественная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оцинкованная /</w:t>
      </w:r>
    </w:p>
    <w:p w:rsidR="00CC4CF9" w:rsidRPr="00061AB7" w:rsidRDefault="00CC4CF9">
      <w:pPr>
        <w:pStyle w:val="ConsPlusCell"/>
        <w:jc w:val="both"/>
      </w:pPr>
      <w:r w:rsidRPr="00061AB7">
        <w:t>12 2121     9     - конструкционная</w:t>
      </w:r>
    </w:p>
    <w:p w:rsidR="00CC4CF9" w:rsidRPr="00061AB7" w:rsidRDefault="00CC4CF9">
      <w:pPr>
        <w:pStyle w:val="ConsPlusCell"/>
        <w:jc w:val="both"/>
      </w:pPr>
      <w:r w:rsidRPr="00061AB7">
        <w:t>12 2122     4     - канатная</w:t>
      </w:r>
    </w:p>
    <w:p w:rsidR="00CC4CF9" w:rsidRPr="00061AB7" w:rsidRDefault="00CC4CF9">
      <w:pPr>
        <w:pStyle w:val="ConsPlusCell"/>
        <w:jc w:val="both"/>
      </w:pPr>
      <w:r w:rsidRPr="00061AB7">
        <w:t>12 2125     0     - сеточная</w:t>
      </w:r>
    </w:p>
    <w:p w:rsidR="00CC4CF9" w:rsidRPr="00061AB7" w:rsidRDefault="00CC4CF9">
      <w:pPr>
        <w:pStyle w:val="ConsPlusCell"/>
        <w:jc w:val="both"/>
      </w:pPr>
      <w:r w:rsidRPr="00061AB7">
        <w:t>12 2129     2     - прочая</w:t>
      </w:r>
    </w:p>
    <w:p w:rsidR="00CC4CF9" w:rsidRPr="00061AB7" w:rsidRDefault="00CC4CF9">
      <w:pPr>
        <w:pStyle w:val="ConsPlusCell"/>
        <w:jc w:val="both"/>
      </w:pPr>
      <w:r w:rsidRPr="00061AB7">
        <w:t>12 2130     8     Проволока углеродистая качественная луженая /</w:t>
      </w:r>
    </w:p>
    <w:p w:rsidR="00CC4CF9" w:rsidRPr="00061AB7" w:rsidRDefault="00CC4CF9">
      <w:pPr>
        <w:pStyle w:val="ConsPlusCell"/>
        <w:jc w:val="both"/>
      </w:pPr>
      <w:r w:rsidRPr="00061AB7">
        <w:t>12 2132     9     - бандажная</w:t>
      </w:r>
    </w:p>
    <w:p w:rsidR="00CC4CF9" w:rsidRPr="00061AB7" w:rsidRDefault="00CC4CF9">
      <w:pPr>
        <w:pStyle w:val="ConsPlusCell"/>
        <w:jc w:val="both"/>
      </w:pPr>
      <w:r w:rsidRPr="00061AB7">
        <w:t>12 2133     4     - ремизная</w:t>
      </w:r>
    </w:p>
    <w:p w:rsidR="00CC4CF9" w:rsidRPr="00061AB7" w:rsidRDefault="00CC4CF9">
      <w:pPr>
        <w:pStyle w:val="ConsPlusCell"/>
        <w:jc w:val="both"/>
      </w:pPr>
      <w:r w:rsidRPr="00061AB7">
        <w:t>12 2134     3     - кардная</w:t>
      </w:r>
    </w:p>
    <w:p w:rsidR="00CC4CF9" w:rsidRPr="00061AB7" w:rsidRDefault="00CC4CF9">
      <w:pPr>
        <w:pStyle w:val="ConsPlusCell"/>
        <w:jc w:val="both"/>
      </w:pPr>
      <w:r w:rsidRPr="00061AB7">
        <w:t>12 2135     5     - кабельная</w:t>
      </w:r>
    </w:p>
    <w:p w:rsidR="00CC4CF9" w:rsidRPr="00061AB7" w:rsidRDefault="00CC4CF9">
      <w:pPr>
        <w:pStyle w:val="ConsPlusCell"/>
        <w:jc w:val="both"/>
      </w:pPr>
      <w:r w:rsidRPr="00061AB7">
        <w:t>12 2139     7     - прочая</w:t>
      </w:r>
    </w:p>
    <w:p w:rsidR="00CC4CF9" w:rsidRPr="00061AB7" w:rsidRDefault="00CC4CF9">
      <w:pPr>
        <w:pStyle w:val="ConsPlusCell"/>
        <w:jc w:val="both"/>
      </w:pPr>
      <w:r w:rsidRPr="00061AB7">
        <w:t>12 2140     2     Проволока углеродистая качественная омедненная /</w:t>
      </w:r>
    </w:p>
    <w:p w:rsidR="00CC4CF9" w:rsidRPr="00061AB7" w:rsidRDefault="00CC4CF9">
      <w:pPr>
        <w:pStyle w:val="ConsPlusCell"/>
        <w:jc w:val="both"/>
      </w:pPr>
      <w:r w:rsidRPr="00061AB7">
        <w:t>12 2142     3     - бердная</w:t>
      </w:r>
    </w:p>
    <w:p w:rsidR="00CC4CF9" w:rsidRPr="00061AB7" w:rsidRDefault="00CC4CF9">
      <w:pPr>
        <w:pStyle w:val="ConsPlusCell"/>
        <w:jc w:val="both"/>
      </w:pPr>
      <w:r w:rsidRPr="00061AB7">
        <w:t>12 2150     7     Проволока углеродистая качественная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латунированная /</w:t>
      </w:r>
    </w:p>
    <w:p w:rsidR="00CC4CF9" w:rsidRPr="00061AB7" w:rsidRDefault="00CC4CF9">
      <w:pPr>
        <w:pStyle w:val="ConsPlusCell"/>
        <w:jc w:val="both"/>
      </w:pPr>
      <w:r w:rsidRPr="00061AB7">
        <w:t>12 2152     8     - бортовая</w:t>
      </w:r>
    </w:p>
    <w:p w:rsidR="00CC4CF9" w:rsidRPr="00061AB7" w:rsidRDefault="00CC4CF9">
      <w:pPr>
        <w:pStyle w:val="ConsPlusCell"/>
        <w:jc w:val="both"/>
      </w:pPr>
      <w:r w:rsidRPr="00061AB7">
        <w:t>12 2159     6     - прочая</w:t>
      </w:r>
    </w:p>
    <w:p w:rsidR="00CC4CF9" w:rsidRPr="00061AB7" w:rsidRDefault="00CC4CF9">
      <w:pPr>
        <w:pStyle w:val="ConsPlusCell"/>
        <w:jc w:val="both"/>
      </w:pPr>
      <w:r w:rsidRPr="00061AB7">
        <w:t>12 2170     6     Проволока легированная /</w:t>
      </w:r>
    </w:p>
    <w:p w:rsidR="00CC4CF9" w:rsidRPr="00061AB7" w:rsidRDefault="00CC4CF9">
      <w:pPr>
        <w:pStyle w:val="ConsPlusCell"/>
        <w:jc w:val="both"/>
      </w:pPr>
      <w:r w:rsidRPr="00061AB7">
        <w:t>12 2172     7     - пружинная</w:t>
      </w:r>
    </w:p>
    <w:p w:rsidR="00CC4CF9" w:rsidRPr="00061AB7" w:rsidRDefault="00CC4CF9">
      <w:pPr>
        <w:pStyle w:val="ConsPlusCell"/>
        <w:jc w:val="both"/>
      </w:pPr>
      <w:r w:rsidRPr="00061AB7">
        <w:t>12 2174     8     - для холодной высадки</w:t>
      </w:r>
    </w:p>
    <w:p w:rsidR="00CC4CF9" w:rsidRPr="00061AB7" w:rsidRDefault="00CC4CF9">
      <w:pPr>
        <w:pStyle w:val="ConsPlusCell"/>
        <w:jc w:val="both"/>
      </w:pPr>
      <w:r w:rsidRPr="00061AB7">
        <w:t>12 2176     9     - наплавочная</w:t>
      </w:r>
    </w:p>
    <w:p w:rsidR="00CC4CF9" w:rsidRPr="00061AB7" w:rsidRDefault="00CC4CF9">
      <w:pPr>
        <w:pStyle w:val="ConsPlusCell"/>
        <w:jc w:val="both"/>
      </w:pPr>
      <w:r w:rsidRPr="00061AB7">
        <w:t>12 2179     5     - прочая</w:t>
      </w:r>
    </w:p>
    <w:p w:rsidR="00CC4CF9" w:rsidRPr="00061AB7" w:rsidRDefault="00CC4CF9">
      <w:pPr>
        <w:pStyle w:val="ConsPlusCell"/>
        <w:jc w:val="both"/>
      </w:pPr>
      <w:r w:rsidRPr="00061AB7">
        <w:t>12 2200     8     Проволока стальная нержавеющая /</w:t>
      </w:r>
    </w:p>
    <w:p w:rsidR="00CC4CF9" w:rsidRPr="00061AB7" w:rsidRDefault="00CC4CF9">
      <w:pPr>
        <w:pStyle w:val="ConsPlusCell"/>
        <w:jc w:val="both"/>
      </w:pPr>
      <w:r w:rsidRPr="00061AB7">
        <w:t>12 2220     8     - бандажная</w:t>
      </w:r>
    </w:p>
    <w:p w:rsidR="00CC4CF9" w:rsidRPr="00061AB7" w:rsidRDefault="00CC4CF9">
      <w:pPr>
        <w:pStyle w:val="ConsPlusCell"/>
        <w:jc w:val="both"/>
      </w:pPr>
      <w:r w:rsidRPr="00061AB7">
        <w:t>12 2250     0     - сеточная</w:t>
      </w:r>
    </w:p>
    <w:p w:rsidR="00CC4CF9" w:rsidRPr="00061AB7" w:rsidRDefault="00CC4CF9">
      <w:pPr>
        <w:pStyle w:val="ConsPlusCell"/>
        <w:jc w:val="both"/>
      </w:pPr>
      <w:r w:rsidRPr="00061AB7">
        <w:t>12 2260     5     - сварочная</w:t>
      </w:r>
    </w:p>
    <w:p w:rsidR="00CC4CF9" w:rsidRPr="00061AB7" w:rsidRDefault="00CC4CF9">
      <w:pPr>
        <w:pStyle w:val="ConsPlusCell"/>
        <w:jc w:val="both"/>
      </w:pPr>
      <w:r w:rsidRPr="00061AB7">
        <w:t>12 2290     9     - прочая</w:t>
      </w:r>
    </w:p>
    <w:p w:rsidR="00CC4CF9" w:rsidRPr="00061AB7" w:rsidRDefault="00CC4CF9">
      <w:pPr>
        <w:pStyle w:val="ConsPlusCell"/>
        <w:jc w:val="both"/>
      </w:pPr>
      <w:r w:rsidRPr="00061AB7">
        <w:t>12 2300     1     Проволока стальная подшипниковая</w:t>
      </w:r>
    </w:p>
    <w:p w:rsidR="00CC4CF9" w:rsidRPr="00061AB7" w:rsidRDefault="00CC4CF9">
      <w:pPr>
        <w:pStyle w:val="ConsPlusCell"/>
        <w:jc w:val="both"/>
      </w:pPr>
      <w:r w:rsidRPr="00061AB7">
        <w:t>12 2400     5     Проволока стальная высокопрочная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железобетона /</w:t>
      </w:r>
    </w:p>
    <w:p w:rsidR="00CC4CF9" w:rsidRPr="00061AB7" w:rsidRDefault="00CC4CF9">
      <w:pPr>
        <w:pStyle w:val="ConsPlusCell"/>
        <w:jc w:val="both"/>
      </w:pPr>
      <w:r w:rsidRPr="00061AB7">
        <w:t>12 2410     8     - круглая</w:t>
      </w:r>
    </w:p>
    <w:p w:rsidR="00CC4CF9" w:rsidRPr="00061AB7" w:rsidRDefault="00CC4CF9">
      <w:pPr>
        <w:pStyle w:val="ConsPlusCell"/>
        <w:jc w:val="both"/>
      </w:pPr>
      <w:r w:rsidRPr="00061AB7">
        <w:t>12 2420     4     - периодического профиля</w:t>
      </w:r>
    </w:p>
    <w:p w:rsidR="00CC4CF9" w:rsidRPr="00061AB7" w:rsidRDefault="00CC4CF9">
      <w:pPr>
        <w:pStyle w:val="ConsPlusCell"/>
        <w:jc w:val="both"/>
      </w:pPr>
      <w:r w:rsidRPr="00061AB7">
        <w:t>12 2430     9     - пряди арматурные</w:t>
      </w:r>
    </w:p>
    <w:p w:rsidR="00CC4CF9" w:rsidRPr="00061AB7" w:rsidRDefault="00CC4CF9">
      <w:pPr>
        <w:pStyle w:val="ConsPlusCell"/>
        <w:jc w:val="both"/>
      </w:pPr>
      <w:r w:rsidRPr="00061AB7">
        <w:t>12 2500     9     Проволока сплавов высокого омического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сопротивления без никеля</w:t>
      </w:r>
    </w:p>
    <w:p w:rsidR="00CC4CF9" w:rsidRPr="00061AB7" w:rsidRDefault="00CC4CF9">
      <w:pPr>
        <w:pStyle w:val="ConsPlusCell"/>
        <w:jc w:val="both"/>
      </w:pPr>
      <w:r w:rsidRPr="00061AB7">
        <w:t>12 2600     2     Проволока нихромовая</w:t>
      </w:r>
    </w:p>
    <w:p w:rsidR="00CC4CF9" w:rsidRPr="00061AB7" w:rsidRDefault="00CC4CF9">
      <w:pPr>
        <w:pStyle w:val="ConsPlusCell"/>
        <w:jc w:val="both"/>
      </w:pPr>
      <w:r w:rsidRPr="00061AB7">
        <w:t>12 2700     6     Проволока сварочная легированная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12 3000     3     Лента стальная холоднокатаная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12 3110     1     Лента стальная холоднокатаная (кроме нержавеющей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электротехнической) /</w:t>
      </w:r>
    </w:p>
    <w:p w:rsidR="00CC4CF9" w:rsidRPr="00061AB7" w:rsidRDefault="00CC4CF9">
      <w:pPr>
        <w:pStyle w:val="ConsPlusCell"/>
        <w:jc w:val="both"/>
      </w:pPr>
      <w:r w:rsidRPr="00061AB7">
        <w:t>12 3111     7     - упаковочная</w:t>
      </w:r>
    </w:p>
    <w:p w:rsidR="00CC4CF9" w:rsidRPr="00061AB7" w:rsidRDefault="00CC4CF9">
      <w:pPr>
        <w:pStyle w:val="ConsPlusCell"/>
        <w:jc w:val="both"/>
      </w:pPr>
      <w:r w:rsidRPr="00061AB7">
        <w:t>12 3112     2     - бронекабельная</w:t>
      </w:r>
    </w:p>
    <w:p w:rsidR="00CC4CF9" w:rsidRPr="00061AB7" w:rsidRDefault="00CC4CF9">
      <w:pPr>
        <w:pStyle w:val="ConsPlusCell"/>
        <w:jc w:val="both"/>
      </w:pPr>
      <w:r w:rsidRPr="00061AB7">
        <w:t>12 3113     8     -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12 3114     3     - штамповальная</w:t>
      </w:r>
    </w:p>
    <w:p w:rsidR="00CC4CF9" w:rsidRPr="00061AB7" w:rsidRDefault="00CC4CF9">
      <w:pPr>
        <w:pStyle w:val="ConsPlusCell"/>
        <w:jc w:val="both"/>
      </w:pPr>
      <w:r w:rsidRPr="00061AB7">
        <w:t>12 3120     6     Лента стальная низкоуглеродистая оцинкованная /</w:t>
      </w:r>
    </w:p>
    <w:p w:rsidR="00CC4CF9" w:rsidRPr="00061AB7" w:rsidRDefault="00CC4CF9">
      <w:pPr>
        <w:pStyle w:val="ConsPlusCell"/>
        <w:jc w:val="both"/>
      </w:pPr>
      <w:r w:rsidRPr="00061AB7">
        <w:t>12 3122     7     - бронекабельная</w:t>
      </w:r>
    </w:p>
    <w:p w:rsidR="00CC4CF9" w:rsidRPr="00061AB7" w:rsidRDefault="00CC4CF9">
      <w:pPr>
        <w:pStyle w:val="ConsPlusCell"/>
        <w:jc w:val="both"/>
      </w:pPr>
      <w:r w:rsidRPr="00061AB7">
        <w:t>12 3123     2     -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12 3130     0     Лента стальная низкоуглеродистая освинцованная</w:t>
      </w:r>
    </w:p>
    <w:p w:rsidR="00CC4CF9" w:rsidRPr="00061AB7" w:rsidRDefault="00CC4CF9">
      <w:pPr>
        <w:pStyle w:val="ConsPlusCell"/>
        <w:jc w:val="both"/>
      </w:pPr>
      <w:r w:rsidRPr="00061AB7">
        <w:t>12 3140     5     Лента стальная среднеуглеродистая</w:t>
      </w:r>
    </w:p>
    <w:p w:rsidR="00CC4CF9" w:rsidRPr="00061AB7" w:rsidRDefault="00CC4CF9">
      <w:pPr>
        <w:pStyle w:val="ConsPlusCell"/>
        <w:jc w:val="both"/>
      </w:pPr>
      <w:r w:rsidRPr="00061AB7">
        <w:t>12 3150     1     Лента стальная высокоуглеродистая</w:t>
      </w:r>
    </w:p>
    <w:p w:rsidR="00CC4CF9" w:rsidRPr="00061AB7" w:rsidRDefault="00CC4CF9">
      <w:pPr>
        <w:pStyle w:val="ConsPlusCell"/>
        <w:jc w:val="both"/>
      </w:pPr>
      <w:r w:rsidRPr="00061AB7">
        <w:t>12 3160     4     Лента стальная легированная /</w:t>
      </w:r>
    </w:p>
    <w:p w:rsidR="00CC4CF9" w:rsidRPr="00061AB7" w:rsidRDefault="00CC4CF9">
      <w:pPr>
        <w:pStyle w:val="ConsPlusCell"/>
        <w:jc w:val="both"/>
      </w:pPr>
      <w:r w:rsidRPr="00061AB7">
        <w:t>12 3161     5     - лезвийная</w:t>
      </w:r>
    </w:p>
    <w:p w:rsidR="00CC4CF9" w:rsidRPr="00061AB7" w:rsidRDefault="00CC4CF9">
      <w:pPr>
        <w:pStyle w:val="ConsPlusCell"/>
        <w:jc w:val="both"/>
      </w:pPr>
      <w:r w:rsidRPr="00061AB7">
        <w:t>12 3162     5     - быстрорежущая</w:t>
      </w:r>
    </w:p>
    <w:p w:rsidR="00CC4CF9" w:rsidRPr="00061AB7" w:rsidRDefault="00CC4CF9">
      <w:pPr>
        <w:pStyle w:val="ConsPlusCell"/>
        <w:jc w:val="both"/>
      </w:pPr>
      <w:r w:rsidRPr="00061AB7">
        <w:t>12 3163     0     - пружинная</w:t>
      </w:r>
    </w:p>
    <w:p w:rsidR="00CC4CF9" w:rsidRPr="00061AB7" w:rsidRDefault="00CC4CF9">
      <w:pPr>
        <w:pStyle w:val="ConsPlusCell"/>
        <w:jc w:val="both"/>
      </w:pPr>
      <w:r w:rsidRPr="00061AB7">
        <w:t>12 3164     6     - подшипниковая</w:t>
      </w:r>
    </w:p>
    <w:p w:rsidR="00CC4CF9" w:rsidRPr="00061AB7" w:rsidRDefault="00CC4CF9">
      <w:pPr>
        <w:pStyle w:val="ConsPlusCell"/>
        <w:jc w:val="both"/>
      </w:pPr>
      <w:r w:rsidRPr="00061AB7">
        <w:t>12 3165     1     - инструментальных сталей</w:t>
      </w:r>
    </w:p>
    <w:p w:rsidR="00CC4CF9" w:rsidRPr="00061AB7" w:rsidRDefault="00CC4CF9">
      <w:pPr>
        <w:pStyle w:val="ConsPlusCell"/>
        <w:jc w:val="both"/>
      </w:pPr>
      <w:r w:rsidRPr="00061AB7">
        <w:t>12 3169     3     - прочая</w:t>
      </w:r>
    </w:p>
    <w:p w:rsidR="00CC4CF9" w:rsidRPr="00061AB7" w:rsidRDefault="00CC4CF9">
      <w:pPr>
        <w:pStyle w:val="ConsPlusCell"/>
        <w:jc w:val="both"/>
      </w:pPr>
      <w:r w:rsidRPr="00061AB7">
        <w:t>12 3200     0     Лента стальная холоднокатаная трансформаторная</w:t>
      </w:r>
    </w:p>
    <w:p w:rsidR="00CC4CF9" w:rsidRPr="00061AB7" w:rsidRDefault="00CC4CF9">
      <w:pPr>
        <w:pStyle w:val="ConsPlusCell"/>
        <w:jc w:val="both"/>
      </w:pPr>
      <w:r w:rsidRPr="00061AB7">
        <w:t>12 3300     4     Лента стальная холоднокатаная нержавеющая /</w:t>
      </w:r>
    </w:p>
    <w:p w:rsidR="00CC4CF9" w:rsidRPr="00061AB7" w:rsidRDefault="00CC4CF9">
      <w:pPr>
        <w:pStyle w:val="ConsPlusCell"/>
        <w:jc w:val="both"/>
      </w:pPr>
      <w:r w:rsidRPr="00061AB7">
        <w:t>12 3310     9     - никельсодержащая</w:t>
      </w:r>
    </w:p>
    <w:p w:rsidR="00CC4CF9" w:rsidRPr="00061AB7" w:rsidRDefault="00CC4CF9">
      <w:pPr>
        <w:pStyle w:val="ConsPlusCell"/>
        <w:jc w:val="both"/>
      </w:pPr>
      <w:r w:rsidRPr="00061AB7">
        <w:t>12 3320     3     - безникелевая</w:t>
      </w:r>
    </w:p>
    <w:p w:rsidR="00CC4CF9" w:rsidRPr="00061AB7" w:rsidRDefault="00CC4CF9">
      <w:pPr>
        <w:pStyle w:val="ConsPlusCell"/>
        <w:jc w:val="both"/>
      </w:pPr>
      <w:r w:rsidRPr="00061AB7">
        <w:t>12 3321     9     - безникелевая лезвийная</w:t>
      </w:r>
    </w:p>
    <w:p w:rsidR="00CC4CF9" w:rsidRPr="00061AB7" w:rsidRDefault="00CC4CF9">
      <w:pPr>
        <w:pStyle w:val="ConsPlusCell"/>
        <w:jc w:val="both"/>
      </w:pPr>
      <w:r w:rsidRPr="00061AB7">
        <w:t>12 3500     1     Лента стальная из сплавов высокого омического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сопротивления</w:t>
      </w:r>
    </w:p>
    <w:p w:rsidR="00CC4CF9" w:rsidRPr="00061AB7" w:rsidRDefault="00CC4CF9">
      <w:pPr>
        <w:pStyle w:val="ConsPlusCell"/>
        <w:jc w:val="both"/>
      </w:pPr>
      <w:r w:rsidRPr="00061AB7">
        <w:t>12 3600     5     Лента нихромовая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12 4000     6     Пружины часовые и специальные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12 4100     4     Пружины часовые</w:t>
      </w:r>
    </w:p>
    <w:p w:rsidR="00CC4CF9" w:rsidRPr="00061AB7" w:rsidRDefault="00CC4CF9">
      <w:pPr>
        <w:pStyle w:val="ConsPlusCell"/>
        <w:jc w:val="both"/>
      </w:pPr>
      <w:r w:rsidRPr="00061AB7">
        <w:t>12 4200     3     Пружины заводные специальные</w:t>
      </w:r>
    </w:p>
    <w:p w:rsidR="00CC4CF9" w:rsidRPr="00061AB7" w:rsidRDefault="00CC4CF9">
      <w:pPr>
        <w:pStyle w:val="ConsPlusCell"/>
        <w:jc w:val="both"/>
      </w:pPr>
      <w:r w:rsidRPr="00061AB7">
        <w:t>12 4300     7     Пружины заводные разного назначения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12 5000     9     Канаты стальные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12 5100     2     Канаты стальные из светлой проволоки /</w:t>
      </w:r>
    </w:p>
    <w:p w:rsidR="00CC4CF9" w:rsidRPr="00061AB7" w:rsidRDefault="00CC4CF9">
      <w:pPr>
        <w:pStyle w:val="ConsPlusCell"/>
        <w:jc w:val="both"/>
      </w:pPr>
      <w:r w:rsidRPr="00061AB7">
        <w:t>12 5110     7     - грузовые</w:t>
      </w:r>
    </w:p>
    <w:p w:rsidR="00CC4CF9" w:rsidRPr="00061AB7" w:rsidRDefault="00CC4CF9">
      <w:pPr>
        <w:pStyle w:val="ConsPlusCell"/>
        <w:jc w:val="both"/>
      </w:pPr>
      <w:r w:rsidRPr="00061AB7">
        <w:t>12 5120     1     - грузолюдские</w:t>
      </w:r>
    </w:p>
    <w:p w:rsidR="00CC4CF9" w:rsidRPr="00061AB7" w:rsidRDefault="00CC4CF9">
      <w:pPr>
        <w:pStyle w:val="ConsPlusCell"/>
        <w:jc w:val="both"/>
      </w:pPr>
      <w:r w:rsidRPr="00061AB7">
        <w:t>12 5130     6     - авиационные</w:t>
      </w:r>
    </w:p>
    <w:p w:rsidR="00CC4CF9" w:rsidRPr="00061AB7" w:rsidRDefault="00CC4CF9">
      <w:pPr>
        <w:pStyle w:val="ConsPlusCell"/>
        <w:jc w:val="both"/>
      </w:pPr>
      <w:r w:rsidRPr="00061AB7">
        <w:t>12 5200     6     Канаты стальные оцинкованные /</w:t>
      </w:r>
    </w:p>
    <w:p w:rsidR="00CC4CF9" w:rsidRPr="00061AB7" w:rsidRDefault="00CC4CF9">
      <w:pPr>
        <w:pStyle w:val="ConsPlusCell"/>
        <w:jc w:val="both"/>
      </w:pPr>
      <w:r w:rsidRPr="00061AB7">
        <w:t>12 5210     0     - грузовые</w:t>
      </w:r>
    </w:p>
    <w:p w:rsidR="00CC4CF9" w:rsidRPr="00061AB7" w:rsidRDefault="00CC4CF9">
      <w:pPr>
        <w:pStyle w:val="ConsPlusCell"/>
        <w:jc w:val="both"/>
      </w:pPr>
      <w:r w:rsidRPr="00061AB7">
        <w:t>12 5220     5     - грузолюдские</w:t>
      </w:r>
    </w:p>
    <w:p w:rsidR="00CC4CF9" w:rsidRPr="00061AB7" w:rsidRDefault="00CC4CF9">
      <w:pPr>
        <w:pStyle w:val="ConsPlusCell"/>
        <w:jc w:val="both"/>
      </w:pPr>
      <w:r w:rsidRPr="00061AB7">
        <w:t>12 5230     3     - авиационные</w:t>
      </w:r>
    </w:p>
    <w:p w:rsidR="00CC4CF9" w:rsidRPr="00061AB7" w:rsidRDefault="00CC4CF9">
      <w:pPr>
        <w:pStyle w:val="ConsPlusCell"/>
        <w:jc w:val="both"/>
      </w:pPr>
      <w:r w:rsidRPr="00061AB7">
        <w:t>12 5500     7     Канаты стальные алюминированные</w:t>
      </w:r>
    </w:p>
    <w:p w:rsidR="00CC4CF9" w:rsidRPr="00061AB7" w:rsidRDefault="00CC4CF9">
      <w:pPr>
        <w:pStyle w:val="ConsPlusCell"/>
        <w:jc w:val="both"/>
      </w:pPr>
      <w:r w:rsidRPr="00061AB7">
        <w:t>12 5600     0     Канаты стальные латунированные</w:t>
      </w:r>
    </w:p>
    <w:p w:rsidR="00CC4CF9" w:rsidRPr="00061AB7" w:rsidRDefault="00CC4CF9">
      <w:pPr>
        <w:pStyle w:val="ConsPlusCell"/>
        <w:jc w:val="both"/>
      </w:pPr>
      <w:r w:rsidRPr="00061AB7">
        <w:t>12 5700     4     Металлокорд</w:t>
      </w:r>
    </w:p>
    <w:p w:rsidR="00CC4CF9" w:rsidRPr="00061AB7" w:rsidRDefault="00CC4CF9">
      <w:pPr>
        <w:pStyle w:val="ConsPlusCell"/>
        <w:jc w:val="both"/>
      </w:pPr>
      <w:r w:rsidRPr="00061AB7">
        <w:t>12 5800     8     Канаты стальные нержавеющие</w:t>
      </w:r>
    </w:p>
    <w:p w:rsidR="00CC4CF9" w:rsidRPr="00061AB7" w:rsidRDefault="00CC4CF9">
      <w:pPr>
        <w:pStyle w:val="ConsPlusCell"/>
        <w:jc w:val="both"/>
      </w:pPr>
      <w:r w:rsidRPr="00061AB7">
        <w:t>12 5900     1     Канаты стальные с прочими покрытиями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12 6000     1     Изделия из прецизионных сплавов и биметалла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12 6100     5     Изделия из прецизионных сплавов</w:t>
      </w:r>
    </w:p>
    <w:p w:rsidR="00CC4CF9" w:rsidRPr="00061AB7" w:rsidRDefault="00CC4CF9">
      <w:pPr>
        <w:pStyle w:val="ConsPlusCell"/>
        <w:jc w:val="both"/>
      </w:pPr>
      <w:r w:rsidRPr="00061AB7">
        <w:t>12 6200     9     Прокат биметалла</w:t>
      </w:r>
    </w:p>
    <w:p w:rsidR="00CC4CF9" w:rsidRPr="00061AB7" w:rsidRDefault="00CC4CF9">
      <w:pPr>
        <w:pStyle w:val="ConsPlusCell"/>
        <w:jc w:val="both"/>
      </w:pPr>
      <w:r w:rsidRPr="00061AB7">
        <w:t>12 6300     2     Проволока биметаллическая сталемедная</w:t>
      </w:r>
    </w:p>
    <w:p w:rsidR="00CC4CF9" w:rsidRPr="00061AB7" w:rsidRDefault="00CC4CF9">
      <w:pPr>
        <w:pStyle w:val="ConsPlusCell"/>
        <w:jc w:val="both"/>
      </w:pPr>
      <w:r w:rsidRPr="00061AB7">
        <w:t>12 6400     6     Проволока биметаллическая сталеалюминиевая</w:t>
      </w:r>
    </w:p>
    <w:p w:rsidR="00CC4CF9" w:rsidRPr="00061AB7" w:rsidRDefault="00CC4CF9">
      <w:pPr>
        <w:pStyle w:val="ConsPlusCell"/>
        <w:jc w:val="both"/>
      </w:pPr>
      <w:r w:rsidRPr="00061AB7">
        <w:t>12 6500     5     Провод многожильный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12 7000     4     Изделия из проволоки (гвозди, электроды, сетка)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12 7100     8     Гвозди проволочные /</w:t>
      </w:r>
    </w:p>
    <w:p w:rsidR="00CC4CF9" w:rsidRPr="00061AB7" w:rsidRDefault="00CC4CF9">
      <w:pPr>
        <w:pStyle w:val="ConsPlusCell"/>
        <w:jc w:val="both"/>
      </w:pPr>
      <w:r w:rsidRPr="00061AB7">
        <w:t>12 7110     2     - строительные</w:t>
      </w:r>
    </w:p>
    <w:p w:rsidR="00CC4CF9" w:rsidRPr="00061AB7" w:rsidRDefault="00CC4CF9">
      <w:pPr>
        <w:pStyle w:val="ConsPlusCell"/>
        <w:jc w:val="both"/>
      </w:pPr>
      <w:r w:rsidRPr="00061AB7">
        <w:t>12 7120     7     - формовочные</w:t>
      </w:r>
    </w:p>
    <w:p w:rsidR="00CC4CF9" w:rsidRPr="00061AB7" w:rsidRDefault="00CC4CF9">
      <w:pPr>
        <w:pStyle w:val="ConsPlusCell"/>
        <w:jc w:val="both"/>
      </w:pPr>
      <w:r w:rsidRPr="00061AB7">
        <w:t>12 7130     1     - толевые</w:t>
      </w:r>
    </w:p>
    <w:p w:rsidR="00CC4CF9" w:rsidRPr="00061AB7" w:rsidRDefault="00CC4CF9">
      <w:pPr>
        <w:pStyle w:val="ConsPlusCell"/>
        <w:jc w:val="both"/>
      </w:pPr>
      <w:r w:rsidRPr="00061AB7">
        <w:t>12 7140     6     - сапожные</w:t>
      </w:r>
    </w:p>
    <w:p w:rsidR="00CC4CF9" w:rsidRPr="00061AB7" w:rsidRDefault="00CC4CF9">
      <w:pPr>
        <w:pStyle w:val="ConsPlusCell"/>
        <w:jc w:val="both"/>
      </w:pPr>
      <w:r w:rsidRPr="00061AB7">
        <w:t>12 7150     0     - тареные</w:t>
      </w:r>
    </w:p>
    <w:p w:rsidR="00CC4CF9" w:rsidRPr="00061AB7" w:rsidRDefault="00CC4CF9">
      <w:pPr>
        <w:pStyle w:val="ConsPlusCell"/>
        <w:jc w:val="both"/>
      </w:pPr>
      <w:r w:rsidRPr="00061AB7">
        <w:t>12 7160     5     - отделочные</w:t>
      </w:r>
    </w:p>
    <w:p w:rsidR="00CC4CF9" w:rsidRPr="00061AB7" w:rsidRDefault="00CC4CF9">
      <w:pPr>
        <w:pStyle w:val="ConsPlusCell"/>
        <w:jc w:val="both"/>
      </w:pPr>
      <w:r w:rsidRPr="00061AB7">
        <w:t>12 7170     2     - обойные</w:t>
      </w:r>
    </w:p>
    <w:p w:rsidR="00CC4CF9" w:rsidRPr="00061AB7" w:rsidRDefault="00CC4CF9">
      <w:pPr>
        <w:pStyle w:val="ConsPlusCell"/>
        <w:jc w:val="both"/>
      </w:pPr>
      <w:r w:rsidRPr="00061AB7">
        <w:t>12 7200     1     Электроды металлические сварочные, 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нержавеющих</w:t>
      </w:r>
    </w:p>
    <w:p w:rsidR="00CC4CF9" w:rsidRPr="00061AB7" w:rsidRDefault="00CC4CF9">
      <w:pPr>
        <w:pStyle w:val="ConsPlusCell"/>
        <w:jc w:val="both"/>
      </w:pPr>
      <w:r w:rsidRPr="00061AB7">
        <w:t>12 7300     5     Электроды сварочные нержавеющие</w:t>
      </w:r>
    </w:p>
    <w:p w:rsidR="00CC4CF9" w:rsidRPr="00061AB7" w:rsidRDefault="00CC4CF9">
      <w:pPr>
        <w:pStyle w:val="ConsPlusCell"/>
        <w:jc w:val="both"/>
      </w:pPr>
      <w:r w:rsidRPr="00061AB7">
        <w:t>12 7400     9     Проволока порошковая сварочная</w:t>
      </w:r>
    </w:p>
    <w:p w:rsidR="00CC4CF9" w:rsidRPr="00061AB7" w:rsidRDefault="00CC4CF9">
      <w:pPr>
        <w:pStyle w:val="ConsPlusCell"/>
        <w:jc w:val="both"/>
      </w:pPr>
      <w:r w:rsidRPr="00061AB7">
        <w:t>12 7500     2     Сетка стальная, кроме арматурной /</w:t>
      </w:r>
    </w:p>
    <w:p w:rsidR="00CC4CF9" w:rsidRPr="00061AB7" w:rsidRDefault="00CC4CF9">
      <w:pPr>
        <w:pStyle w:val="ConsPlusCell"/>
        <w:jc w:val="both"/>
      </w:pPr>
      <w:r w:rsidRPr="00061AB7">
        <w:t>12 7510     7     - тканая</w:t>
      </w:r>
    </w:p>
    <w:p w:rsidR="00CC4CF9" w:rsidRPr="00061AB7" w:rsidRDefault="00CC4CF9">
      <w:pPr>
        <w:pStyle w:val="ConsPlusCell"/>
        <w:jc w:val="both"/>
      </w:pPr>
      <w:r w:rsidRPr="00061AB7">
        <w:t>12 7520     1     - плетеная</w:t>
      </w:r>
    </w:p>
    <w:p w:rsidR="00CC4CF9" w:rsidRPr="00061AB7" w:rsidRDefault="00CC4CF9">
      <w:pPr>
        <w:pStyle w:val="ConsPlusCell"/>
        <w:jc w:val="both"/>
      </w:pPr>
      <w:r w:rsidRPr="00061AB7">
        <w:t>12 7530     6     - щелевидная</w:t>
      </w:r>
    </w:p>
    <w:p w:rsidR="00CC4CF9" w:rsidRPr="00061AB7" w:rsidRDefault="00CC4CF9">
      <w:pPr>
        <w:pStyle w:val="ConsPlusCell"/>
        <w:jc w:val="both"/>
      </w:pPr>
      <w:r w:rsidRPr="00061AB7">
        <w:t>12 7540     0     - крученая</w:t>
      </w:r>
    </w:p>
    <w:p w:rsidR="00CC4CF9" w:rsidRPr="00061AB7" w:rsidRDefault="00CC4CF9">
      <w:pPr>
        <w:pStyle w:val="ConsPlusCell"/>
        <w:jc w:val="both"/>
      </w:pPr>
      <w:r w:rsidRPr="00061AB7">
        <w:t>12 7550     5     - сварная</w:t>
      </w:r>
    </w:p>
    <w:p w:rsidR="00CC4CF9" w:rsidRPr="00061AB7" w:rsidRDefault="00CC4CF9">
      <w:pPr>
        <w:pStyle w:val="ConsPlusCell"/>
        <w:jc w:val="both"/>
      </w:pPr>
      <w:r w:rsidRPr="00061AB7">
        <w:t>12 7551     0     - сварная для птицелиний</w:t>
      </w:r>
    </w:p>
    <w:p w:rsidR="00CC4CF9" w:rsidRPr="00061AB7" w:rsidRDefault="00CC4CF9">
      <w:pPr>
        <w:pStyle w:val="ConsPlusCell"/>
        <w:jc w:val="both"/>
      </w:pPr>
      <w:r w:rsidRPr="00061AB7">
        <w:t>12 7552     6     - сварная для армирования стекла</w:t>
      </w:r>
    </w:p>
    <w:p w:rsidR="00CC4CF9" w:rsidRPr="00061AB7" w:rsidRDefault="00CC4CF9">
      <w:pPr>
        <w:pStyle w:val="ConsPlusCell"/>
        <w:jc w:val="both"/>
      </w:pPr>
      <w:r w:rsidRPr="00061AB7">
        <w:t>12 7600     6     Сетка стальная сварная арматурная</w:t>
      </w:r>
    </w:p>
    <w:p w:rsidR="00CC4CF9" w:rsidRPr="00061AB7" w:rsidRDefault="00CC4CF9">
      <w:pPr>
        <w:pStyle w:val="ConsPlusCell"/>
        <w:jc w:val="both"/>
      </w:pPr>
      <w:r w:rsidRPr="00061AB7">
        <w:t>12 7700     0     Сетка стальная нержавеющая</w:t>
      </w:r>
    </w:p>
    <w:p w:rsidR="00CC4CF9" w:rsidRPr="00061AB7" w:rsidRDefault="00CC4CF9">
      <w:pPr>
        <w:pStyle w:val="ConsPlusCell"/>
        <w:jc w:val="both"/>
      </w:pPr>
      <w:r w:rsidRPr="00061AB7">
        <w:t>12 7800     3     Автоплетенка</w:t>
      </w:r>
    </w:p>
    <w:p w:rsidR="00CC4CF9" w:rsidRPr="00061AB7" w:rsidRDefault="00CC4CF9">
      <w:pPr>
        <w:pStyle w:val="ConsPlusCell"/>
        <w:jc w:val="both"/>
      </w:pPr>
      <w:r w:rsidRPr="00061AB7">
        <w:t>12 7900     7     Кнопки, шпильки и шипы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12 9000     1     Изделия стальные крепежные железнодорожные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12 9100     2     Болты путевые</w:t>
      </w:r>
    </w:p>
    <w:p w:rsidR="00CC4CF9" w:rsidRPr="00061AB7" w:rsidRDefault="00CC4CF9">
      <w:pPr>
        <w:pStyle w:val="ConsPlusCell"/>
        <w:jc w:val="both"/>
      </w:pPr>
      <w:r w:rsidRPr="00061AB7">
        <w:t>12 9200     7     Костыли путевые</w:t>
      </w:r>
    </w:p>
    <w:p w:rsidR="00CC4CF9" w:rsidRPr="00061AB7" w:rsidRDefault="00CC4CF9">
      <w:pPr>
        <w:pStyle w:val="ConsPlusCell"/>
        <w:jc w:val="both"/>
      </w:pPr>
      <w:r w:rsidRPr="00061AB7">
        <w:t>12 9300     0     Шурупы путевые</w:t>
      </w:r>
    </w:p>
    <w:p w:rsidR="00CC4CF9" w:rsidRPr="00061AB7" w:rsidRDefault="00CC4CF9">
      <w:pPr>
        <w:pStyle w:val="ConsPlusCell"/>
        <w:jc w:val="both"/>
      </w:pPr>
      <w:r w:rsidRPr="00061AB7">
        <w:t>12 9400     4     Противоугоны</w:t>
      </w:r>
    </w:p>
    <w:p w:rsidR="00CC4CF9" w:rsidRPr="00061AB7" w:rsidRDefault="00CC4CF9">
      <w:pPr>
        <w:pStyle w:val="ConsPlusCell"/>
        <w:jc w:val="both"/>
      </w:pPr>
      <w:r w:rsidRPr="00061AB7">
        <w:t>12 9500     8     Крючья телеграфные</w:t>
      </w:r>
    </w:p>
    <w:p w:rsidR="00CC4CF9" w:rsidRPr="00061AB7" w:rsidRDefault="00CC4CF9">
      <w:pPr>
        <w:pStyle w:val="ConsPlusCell"/>
        <w:jc w:val="both"/>
      </w:pPr>
      <w:r w:rsidRPr="00061AB7">
        <w:t>12 9600     1     Болты клеммные с гайками</w:t>
      </w:r>
    </w:p>
    <w:p w:rsidR="00CC4CF9" w:rsidRPr="00061AB7" w:rsidRDefault="00CC4CF9">
      <w:pPr>
        <w:pStyle w:val="ConsPlusCell"/>
        <w:jc w:val="both"/>
      </w:pPr>
      <w:r w:rsidRPr="00061AB7">
        <w:t>12 9700     5     Болты закладные с гайками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13 0000     7     ТРУБЫ СТАЛЬНЫЕ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13 0100     0     Трубы бесшовные *</w:t>
      </w:r>
    </w:p>
    <w:p w:rsidR="00CC4CF9" w:rsidRPr="00061AB7" w:rsidRDefault="00CC4CF9">
      <w:pPr>
        <w:pStyle w:val="ConsPlusCell"/>
        <w:jc w:val="both"/>
      </w:pPr>
      <w:r w:rsidRPr="00061AB7">
        <w:t>13 0105     8     Трубы катаные *</w:t>
      </w:r>
    </w:p>
    <w:p w:rsidR="00CC4CF9" w:rsidRPr="00061AB7" w:rsidRDefault="00CC4CF9">
      <w:pPr>
        <w:pStyle w:val="ConsPlusCell"/>
        <w:jc w:val="both"/>
      </w:pPr>
      <w:r w:rsidRPr="00061AB7">
        <w:t>13 0200     4     Трубы сварные (без электросварных) *</w:t>
      </w:r>
    </w:p>
    <w:p w:rsidR="00CC4CF9" w:rsidRPr="00061AB7" w:rsidRDefault="00CC4CF9">
      <w:pPr>
        <w:pStyle w:val="ConsPlusCell"/>
        <w:jc w:val="both"/>
      </w:pPr>
      <w:r w:rsidRPr="00061AB7">
        <w:t>13 0300     8     Трубы электросварные *</w:t>
      </w:r>
    </w:p>
    <w:p w:rsidR="00CC4CF9" w:rsidRPr="00061AB7" w:rsidRDefault="00CC4CF9">
      <w:pPr>
        <w:pStyle w:val="ConsPlusCell"/>
        <w:jc w:val="both"/>
      </w:pPr>
      <w:r w:rsidRPr="00061AB7">
        <w:t>13 0801     1     Бесшовные трубы из слитков *</w:t>
      </w:r>
    </w:p>
    <w:p w:rsidR="00CC4CF9" w:rsidRPr="00061AB7" w:rsidRDefault="00CC4CF9">
      <w:pPr>
        <w:pStyle w:val="ConsPlusCell"/>
        <w:jc w:val="both"/>
      </w:pPr>
      <w:r w:rsidRPr="00061AB7">
        <w:t>13 0802     7     Бесшовные трубы из заготовки *</w:t>
      </w:r>
    </w:p>
    <w:p w:rsidR="00CC4CF9" w:rsidRPr="00061AB7" w:rsidRDefault="00CC4CF9">
      <w:pPr>
        <w:pStyle w:val="ConsPlusCell"/>
        <w:jc w:val="both"/>
      </w:pPr>
      <w:r w:rsidRPr="00061AB7">
        <w:t>13 0803     2     Бесшовные трубы горячедеформированные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(горячекатаные) *</w:t>
      </w:r>
    </w:p>
    <w:p w:rsidR="00CC4CF9" w:rsidRPr="00061AB7" w:rsidRDefault="00CC4CF9">
      <w:pPr>
        <w:pStyle w:val="ConsPlusCell"/>
        <w:jc w:val="both"/>
      </w:pPr>
      <w:r w:rsidRPr="00061AB7">
        <w:t>13 0804     8     Бесшовные трубы холоднодеформированные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(холоднокатаные и холоднотянутые) *</w:t>
      </w:r>
    </w:p>
    <w:p w:rsidR="00CC4CF9" w:rsidRPr="00061AB7" w:rsidRDefault="00CC4CF9">
      <w:pPr>
        <w:pStyle w:val="ConsPlusCell"/>
        <w:jc w:val="both"/>
      </w:pPr>
      <w:r w:rsidRPr="00061AB7">
        <w:t>13 0805     3     Трубы нефтепроводные и катаные для котлов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высокого давления *</w:t>
      </w:r>
    </w:p>
    <w:p w:rsidR="00CC4CF9" w:rsidRPr="00061AB7" w:rsidRDefault="00CC4CF9">
      <w:pPr>
        <w:pStyle w:val="ConsPlusCell"/>
        <w:jc w:val="both"/>
      </w:pPr>
      <w:r w:rsidRPr="00061AB7">
        <w:t>13 0806     9     Трубы катаные нержавеющие (включая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электрополированные) *</w:t>
      </w:r>
    </w:p>
    <w:p w:rsidR="00CC4CF9" w:rsidRPr="00061AB7" w:rsidRDefault="00CC4CF9">
      <w:pPr>
        <w:pStyle w:val="ConsPlusCell"/>
        <w:jc w:val="both"/>
      </w:pPr>
      <w:r w:rsidRPr="00061AB7">
        <w:t>13 0807     4     Трубы нефтепроводные бесшовные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никельсодержащей стали *</w:t>
      </w:r>
    </w:p>
    <w:p w:rsidR="00CC4CF9" w:rsidRPr="00061AB7" w:rsidRDefault="00CC4CF9">
      <w:pPr>
        <w:pStyle w:val="ConsPlusCell"/>
        <w:jc w:val="both"/>
      </w:pPr>
      <w:r w:rsidRPr="00061AB7">
        <w:t>13 0808     6     Трубы катаные (общего назначения)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никельсодержащей стали *</w:t>
      </w:r>
    </w:p>
    <w:p w:rsidR="00CC4CF9" w:rsidRPr="00061AB7" w:rsidRDefault="00CC4CF9">
      <w:pPr>
        <w:pStyle w:val="ConsPlusCell"/>
        <w:jc w:val="both"/>
      </w:pPr>
      <w:r w:rsidRPr="00061AB7">
        <w:t>13 0809     5     Трубы катаные с эмалевым покрытием *</w:t>
      </w:r>
    </w:p>
    <w:p w:rsidR="00CC4CF9" w:rsidRPr="00061AB7" w:rsidRDefault="00CC4CF9">
      <w:pPr>
        <w:pStyle w:val="ConsPlusCell"/>
        <w:jc w:val="both"/>
      </w:pPr>
      <w:r w:rsidRPr="00061AB7">
        <w:t>13 0810     0     Трубы катаные и тянутые с эмалевым покрытием *</w:t>
      </w:r>
    </w:p>
    <w:p w:rsidR="00CC4CF9" w:rsidRPr="00061AB7" w:rsidRDefault="00CC4CF9">
      <w:pPr>
        <w:pStyle w:val="ConsPlusCell"/>
        <w:jc w:val="both"/>
      </w:pPr>
      <w:r w:rsidRPr="00061AB7">
        <w:t>13 0811     6     Трубы биметаллические *</w:t>
      </w:r>
    </w:p>
    <w:p w:rsidR="00CC4CF9" w:rsidRPr="00061AB7" w:rsidRDefault="00CC4CF9">
      <w:pPr>
        <w:pStyle w:val="ConsPlusCell"/>
        <w:jc w:val="both"/>
      </w:pPr>
      <w:r w:rsidRPr="00061AB7">
        <w:t>13 0812     1     Трубы биметаллические нефтепроводные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бесшовные *</w:t>
      </w:r>
    </w:p>
    <w:p w:rsidR="00CC4CF9" w:rsidRPr="00061AB7" w:rsidRDefault="00CC4CF9">
      <w:pPr>
        <w:pStyle w:val="ConsPlusCell"/>
        <w:jc w:val="both"/>
      </w:pPr>
      <w:r w:rsidRPr="00061AB7">
        <w:t>13 0813     7     Трубы обсадные высокопрочные *</w:t>
      </w:r>
    </w:p>
    <w:p w:rsidR="00CC4CF9" w:rsidRPr="00061AB7" w:rsidRDefault="00CC4CF9">
      <w:pPr>
        <w:pStyle w:val="ConsPlusCell"/>
        <w:jc w:val="both"/>
      </w:pPr>
      <w:r w:rsidRPr="00061AB7">
        <w:t>13 0814     2     Трубы обсадные с новыми видами соединений *</w:t>
      </w:r>
    </w:p>
    <w:p w:rsidR="00CC4CF9" w:rsidRPr="00061AB7" w:rsidRDefault="00CC4CF9">
      <w:pPr>
        <w:pStyle w:val="ConsPlusCell"/>
        <w:jc w:val="both"/>
      </w:pPr>
      <w:r w:rsidRPr="00061AB7">
        <w:t>13 0815     8     Трубы обсадные из никельсодержащей стали *</w:t>
      </w:r>
    </w:p>
    <w:p w:rsidR="00CC4CF9" w:rsidRPr="00061AB7" w:rsidRDefault="00CC4CF9">
      <w:pPr>
        <w:pStyle w:val="ConsPlusCell"/>
        <w:jc w:val="both"/>
      </w:pPr>
      <w:r w:rsidRPr="00061AB7">
        <w:t>13 0816     3     Трубы бурильные высокопрочные *</w:t>
      </w:r>
    </w:p>
    <w:p w:rsidR="00CC4CF9" w:rsidRPr="00061AB7" w:rsidRDefault="00CC4CF9">
      <w:pPr>
        <w:pStyle w:val="ConsPlusCell"/>
        <w:jc w:val="both"/>
      </w:pPr>
      <w:r w:rsidRPr="00061AB7">
        <w:t>13 0817     9     Трубы бурильные обсадные с новыми видами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соединений *</w:t>
      </w:r>
    </w:p>
    <w:p w:rsidR="00CC4CF9" w:rsidRPr="00061AB7" w:rsidRDefault="00CC4CF9">
      <w:pPr>
        <w:pStyle w:val="ConsPlusCell"/>
        <w:jc w:val="both"/>
      </w:pPr>
      <w:r w:rsidRPr="00061AB7">
        <w:t>13 0818     4     Трубы бурильные из никельсодержащей стали *</w:t>
      </w:r>
    </w:p>
    <w:p w:rsidR="00CC4CF9" w:rsidRPr="00061AB7" w:rsidRDefault="00CC4CF9">
      <w:pPr>
        <w:pStyle w:val="ConsPlusCell"/>
        <w:jc w:val="both"/>
      </w:pPr>
      <w:r w:rsidRPr="00061AB7">
        <w:t>13 0819     0     Трубы насосно-компрессорные высокопрочные *</w:t>
      </w:r>
    </w:p>
    <w:p w:rsidR="00CC4CF9" w:rsidRPr="00061AB7" w:rsidRDefault="00CC4CF9">
      <w:pPr>
        <w:pStyle w:val="ConsPlusCell"/>
        <w:jc w:val="both"/>
      </w:pPr>
      <w:r w:rsidRPr="00061AB7">
        <w:t>13 0820     5     Трубы насосно-компрессорные с новыми видами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соединений *</w:t>
      </w:r>
    </w:p>
    <w:p w:rsidR="00CC4CF9" w:rsidRPr="00061AB7" w:rsidRDefault="00CC4CF9">
      <w:pPr>
        <w:pStyle w:val="ConsPlusCell"/>
        <w:jc w:val="both"/>
      </w:pPr>
      <w:r w:rsidRPr="00061AB7">
        <w:t>13 0821     0     Трубы насосно-компрессорные с цинковым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покрытием *</w:t>
      </w:r>
    </w:p>
    <w:p w:rsidR="00CC4CF9" w:rsidRPr="00061AB7" w:rsidRDefault="00CC4CF9">
      <w:pPr>
        <w:pStyle w:val="ConsPlusCell"/>
        <w:jc w:val="both"/>
      </w:pPr>
      <w:r w:rsidRPr="00061AB7">
        <w:t>13 0822     6     Трубы биметаллические тянутые общего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назначения *</w:t>
      </w:r>
    </w:p>
    <w:p w:rsidR="00CC4CF9" w:rsidRPr="00061AB7" w:rsidRDefault="00CC4CF9">
      <w:pPr>
        <w:pStyle w:val="ConsPlusCell"/>
        <w:jc w:val="both"/>
      </w:pPr>
      <w:r w:rsidRPr="00061AB7">
        <w:t>13 0823     1     Трубы биметаллические тонкостенные бесшовные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углеродистые *</w:t>
      </w:r>
    </w:p>
    <w:p w:rsidR="00CC4CF9" w:rsidRPr="00061AB7" w:rsidRDefault="00CC4CF9">
      <w:pPr>
        <w:pStyle w:val="ConsPlusCell"/>
        <w:jc w:val="both"/>
      </w:pPr>
      <w:r w:rsidRPr="00061AB7">
        <w:t>13 0824     7     Трубы тянутые, включая подшипниковые *</w:t>
      </w:r>
    </w:p>
    <w:p w:rsidR="00CC4CF9" w:rsidRPr="00061AB7" w:rsidRDefault="00CC4CF9">
      <w:pPr>
        <w:pStyle w:val="ConsPlusCell"/>
        <w:jc w:val="both"/>
      </w:pPr>
      <w:r w:rsidRPr="00061AB7">
        <w:t>13 0825     2     Трубы тянутые из никельсодержащей стали *</w:t>
      </w:r>
    </w:p>
    <w:p w:rsidR="00CC4CF9" w:rsidRPr="00061AB7" w:rsidRDefault="00CC4CF9">
      <w:pPr>
        <w:pStyle w:val="ConsPlusCell"/>
        <w:jc w:val="both"/>
      </w:pPr>
      <w:r w:rsidRPr="00061AB7">
        <w:t>13 0826     8     Трубы тянутые с эмалевым покрытием *</w:t>
      </w:r>
    </w:p>
    <w:p w:rsidR="00CC4CF9" w:rsidRPr="00061AB7" w:rsidRDefault="00CC4CF9">
      <w:pPr>
        <w:pStyle w:val="ConsPlusCell"/>
        <w:jc w:val="both"/>
      </w:pPr>
      <w:r w:rsidRPr="00061AB7">
        <w:t>13 0827     3     Трубы термообработанные *</w:t>
      </w:r>
    </w:p>
    <w:p w:rsidR="00CC4CF9" w:rsidRPr="00061AB7" w:rsidRDefault="00CC4CF9">
      <w:pPr>
        <w:pStyle w:val="ConsPlusCell"/>
        <w:jc w:val="both"/>
      </w:pPr>
      <w:r w:rsidRPr="00061AB7">
        <w:t>13 0828     9     Трубы термоупрочненные *</w:t>
      </w:r>
    </w:p>
    <w:p w:rsidR="00CC4CF9" w:rsidRPr="00061AB7" w:rsidRDefault="00CC4CF9">
      <w:pPr>
        <w:pStyle w:val="ConsPlusCell"/>
        <w:jc w:val="both"/>
      </w:pPr>
      <w:r w:rsidRPr="00061AB7">
        <w:t>13 0829     4     Трубы термоупрочненные легированные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(без нержавеющих) *</w:t>
      </w:r>
    </w:p>
    <w:p w:rsidR="00CC4CF9" w:rsidRPr="00061AB7" w:rsidRDefault="00CC4CF9">
      <w:pPr>
        <w:pStyle w:val="ConsPlusCell"/>
        <w:jc w:val="both"/>
      </w:pPr>
      <w:r w:rsidRPr="00061AB7">
        <w:t>13 0830     7     Трубы термоупрочненные нержавеющие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(коррозионностойкие) *</w:t>
      </w:r>
    </w:p>
    <w:p w:rsidR="00CC4CF9" w:rsidRPr="00061AB7" w:rsidRDefault="00CC4CF9">
      <w:pPr>
        <w:pStyle w:val="ConsPlusCell"/>
        <w:jc w:val="both"/>
      </w:pPr>
      <w:r w:rsidRPr="00061AB7">
        <w:t>13 0831     5     Трубы термоупрочненные низколегированные *</w:t>
      </w:r>
    </w:p>
    <w:p w:rsidR="00CC4CF9" w:rsidRPr="00061AB7" w:rsidRDefault="00CC4CF9">
      <w:pPr>
        <w:pStyle w:val="ConsPlusCell"/>
        <w:jc w:val="both"/>
      </w:pPr>
      <w:r w:rsidRPr="00061AB7">
        <w:t>13 0832     0     Трубы термоупрочненные газопроводные *</w:t>
      </w:r>
    </w:p>
    <w:p w:rsidR="00CC4CF9" w:rsidRPr="00061AB7" w:rsidRDefault="00CC4CF9">
      <w:pPr>
        <w:pStyle w:val="ConsPlusCell"/>
        <w:jc w:val="both"/>
      </w:pPr>
      <w:r w:rsidRPr="00061AB7">
        <w:t>13 0833     6     Трубы тонкостенные бесшовные *</w:t>
      </w:r>
    </w:p>
    <w:p w:rsidR="00CC4CF9" w:rsidRPr="00061AB7" w:rsidRDefault="00CC4CF9">
      <w:pPr>
        <w:pStyle w:val="ConsPlusCell"/>
        <w:jc w:val="both"/>
      </w:pPr>
      <w:r w:rsidRPr="00061AB7">
        <w:t>13 0834     1     Трубы тонкостенные углеродистые *</w:t>
      </w:r>
    </w:p>
    <w:p w:rsidR="00CC4CF9" w:rsidRPr="00061AB7" w:rsidRDefault="00CC4CF9">
      <w:pPr>
        <w:pStyle w:val="ConsPlusCell"/>
        <w:jc w:val="both"/>
      </w:pPr>
      <w:r w:rsidRPr="00061AB7">
        <w:t>13 0835     7     Трубы тонкостенные нержавеющие *</w:t>
      </w:r>
    </w:p>
    <w:p w:rsidR="00CC4CF9" w:rsidRPr="00061AB7" w:rsidRDefault="00CC4CF9">
      <w:pPr>
        <w:pStyle w:val="ConsPlusCell"/>
        <w:jc w:val="both"/>
      </w:pPr>
      <w:r w:rsidRPr="00061AB7">
        <w:t>13 0836     2     Трубы бесшовные тонкостенные углеродистые *</w:t>
      </w:r>
    </w:p>
    <w:p w:rsidR="00CC4CF9" w:rsidRPr="00061AB7" w:rsidRDefault="00CC4CF9">
      <w:pPr>
        <w:pStyle w:val="ConsPlusCell"/>
        <w:jc w:val="both"/>
      </w:pPr>
      <w:r w:rsidRPr="00061AB7">
        <w:t>13 0837     8     Трубы бесшовные особотонкостенные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углеродистые *</w:t>
      </w:r>
    </w:p>
    <w:p w:rsidR="00CC4CF9" w:rsidRPr="00061AB7" w:rsidRDefault="00CC4CF9">
      <w:pPr>
        <w:pStyle w:val="ConsPlusCell"/>
        <w:jc w:val="both"/>
      </w:pPr>
      <w:r w:rsidRPr="00061AB7">
        <w:t>13 0838     3     Трубы бесшовные тонкостенные электрополированные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нержавеющие холоднокатаные *</w:t>
      </w:r>
    </w:p>
    <w:p w:rsidR="00CC4CF9" w:rsidRPr="00061AB7" w:rsidRDefault="00CC4CF9">
      <w:pPr>
        <w:pStyle w:val="ConsPlusCell"/>
        <w:jc w:val="both"/>
      </w:pPr>
      <w:r w:rsidRPr="00061AB7">
        <w:t>13 0839     9     Трубы тонкостенные электросварные углеродистые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термообработанные *</w:t>
      </w:r>
    </w:p>
    <w:p w:rsidR="00CC4CF9" w:rsidRPr="00061AB7" w:rsidRDefault="00CC4CF9">
      <w:pPr>
        <w:pStyle w:val="ConsPlusCell"/>
        <w:jc w:val="both"/>
      </w:pPr>
      <w:r w:rsidRPr="00061AB7">
        <w:t>13 0840     4     Трубы тонкостенные электросварные углеродистые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холоднокатаные *</w:t>
      </w:r>
    </w:p>
    <w:p w:rsidR="00CC4CF9" w:rsidRPr="00061AB7" w:rsidRDefault="00CC4CF9">
      <w:pPr>
        <w:pStyle w:val="ConsPlusCell"/>
        <w:jc w:val="both"/>
      </w:pPr>
      <w:r w:rsidRPr="00061AB7">
        <w:t>13 0841     0     Трубы тонкостенные электросварные углеродистые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оцинкованные *</w:t>
      </w:r>
    </w:p>
    <w:p w:rsidR="00CC4CF9" w:rsidRPr="00061AB7" w:rsidRDefault="00CC4CF9">
      <w:pPr>
        <w:pStyle w:val="ConsPlusCell"/>
        <w:jc w:val="both"/>
      </w:pPr>
      <w:r w:rsidRPr="00061AB7">
        <w:t>13 0842     5     Трубы для ТЭНов из углеродистой стали со следами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грата и светлой поверхностью *</w:t>
      </w:r>
    </w:p>
    <w:p w:rsidR="00CC4CF9" w:rsidRPr="00061AB7" w:rsidRDefault="00CC4CF9">
      <w:pPr>
        <w:pStyle w:val="ConsPlusCell"/>
        <w:jc w:val="both"/>
      </w:pPr>
      <w:r w:rsidRPr="00061AB7">
        <w:t>13 0843     0     Трубы электросварные нержавеющие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термообработанные *</w:t>
      </w:r>
    </w:p>
    <w:p w:rsidR="00CC4CF9" w:rsidRPr="00061AB7" w:rsidRDefault="00CC4CF9">
      <w:pPr>
        <w:pStyle w:val="ConsPlusCell"/>
        <w:jc w:val="both"/>
      </w:pPr>
      <w:r w:rsidRPr="00061AB7">
        <w:t>13 0844     6     Трубы электросварные нержавеющие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холоднокатаные *</w:t>
      </w:r>
    </w:p>
    <w:p w:rsidR="00CC4CF9" w:rsidRPr="00061AB7" w:rsidRDefault="00CC4CF9">
      <w:pPr>
        <w:pStyle w:val="ConsPlusCell"/>
        <w:jc w:val="both"/>
      </w:pPr>
      <w:r w:rsidRPr="00061AB7">
        <w:t>13 0845     1     Трубы сварные больших диаметров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газопроводные *</w:t>
      </w:r>
    </w:p>
    <w:p w:rsidR="00CC4CF9" w:rsidRPr="00061AB7" w:rsidRDefault="00CC4CF9">
      <w:pPr>
        <w:pStyle w:val="ConsPlusCell"/>
        <w:jc w:val="both"/>
      </w:pPr>
      <w:r w:rsidRPr="00061AB7">
        <w:t>13 0846     7     Трубы сварные газопроводные диаметром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1020 мм *</w:t>
      </w:r>
    </w:p>
    <w:p w:rsidR="00CC4CF9" w:rsidRPr="00061AB7" w:rsidRDefault="00CC4CF9">
      <w:pPr>
        <w:pStyle w:val="ConsPlusCell"/>
        <w:jc w:val="both"/>
      </w:pPr>
      <w:r w:rsidRPr="00061AB7">
        <w:t>13 0847     2     Трубы сварные газопроводные диаметром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1220 мм *</w:t>
      </w:r>
    </w:p>
    <w:p w:rsidR="00CC4CF9" w:rsidRPr="00061AB7" w:rsidRDefault="00CC4CF9">
      <w:pPr>
        <w:pStyle w:val="ConsPlusCell"/>
        <w:jc w:val="both"/>
      </w:pPr>
      <w:r w:rsidRPr="00061AB7">
        <w:t>13 0848     8     Трубы сварные газопроводные диаметром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1420 мм *</w:t>
      </w:r>
    </w:p>
    <w:p w:rsidR="00CC4CF9" w:rsidRPr="00061AB7" w:rsidRDefault="00CC4CF9">
      <w:pPr>
        <w:pStyle w:val="ConsPlusCell"/>
        <w:jc w:val="both"/>
      </w:pPr>
      <w:r w:rsidRPr="00061AB7">
        <w:t>13 0850     9     Трубы сварные больших диаметров с полимерными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покрытиями *</w:t>
      </w:r>
    </w:p>
    <w:p w:rsidR="00CC4CF9" w:rsidRPr="00061AB7" w:rsidRDefault="00CC4CF9">
      <w:pPr>
        <w:pStyle w:val="ConsPlusCell"/>
        <w:jc w:val="both"/>
      </w:pPr>
      <w:r w:rsidRPr="00061AB7">
        <w:t>13 0851     4     Трубы нефтепроводные электросварные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никельсодержащей стали *</w:t>
      </w:r>
    </w:p>
    <w:p w:rsidR="00CC4CF9" w:rsidRPr="00061AB7" w:rsidRDefault="00CC4CF9">
      <w:pPr>
        <w:pStyle w:val="ConsPlusCell"/>
        <w:jc w:val="both"/>
      </w:pPr>
      <w:r w:rsidRPr="00061AB7">
        <w:t>13 0852     4     Трубы нефтепроводные электросварные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эмалированные *</w:t>
      </w:r>
    </w:p>
    <w:p w:rsidR="00CC4CF9" w:rsidRPr="00061AB7" w:rsidRDefault="00CC4CF9">
      <w:pPr>
        <w:pStyle w:val="ConsPlusCell"/>
        <w:jc w:val="both"/>
      </w:pPr>
      <w:r w:rsidRPr="00061AB7">
        <w:t>13 0853     5     Трубы нефтепроводные электросварные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полимерными покрытиями *</w:t>
      </w:r>
    </w:p>
    <w:p w:rsidR="00CC4CF9" w:rsidRPr="00061AB7" w:rsidRDefault="00CC4CF9">
      <w:pPr>
        <w:pStyle w:val="ConsPlusCell"/>
        <w:jc w:val="both"/>
      </w:pPr>
      <w:r w:rsidRPr="00061AB7">
        <w:t>13 0854     0     Трубы сварные водогазопроводные оцинкованные *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13 1000     9     Трубы стальные горячедеформированные гладкие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(кроме нарезных)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13 1100     3     Трубы катаные для котлов высокого давления</w:t>
      </w:r>
    </w:p>
    <w:p w:rsidR="00CC4CF9" w:rsidRPr="00061AB7" w:rsidRDefault="00CC4CF9">
      <w:pPr>
        <w:pStyle w:val="ConsPlusCell"/>
        <w:jc w:val="both"/>
      </w:pPr>
      <w:r w:rsidRPr="00061AB7">
        <w:t>13 1200     7     Трубы нефтепроводные для котлов высокого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давления</w:t>
      </w:r>
    </w:p>
    <w:p w:rsidR="00CC4CF9" w:rsidRPr="00061AB7" w:rsidRDefault="00CC4CF9">
      <w:pPr>
        <w:pStyle w:val="ConsPlusCell"/>
        <w:jc w:val="both"/>
      </w:pPr>
      <w:r w:rsidRPr="00061AB7">
        <w:t>13 1400     4     Трубы катаные подшипниковые</w:t>
      </w:r>
    </w:p>
    <w:p w:rsidR="00CC4CF9" w:rsidRPr="00061AB7" w:rsidRDefault="00CC4CF9">
      <w:pPr>
        <w:pStyle w:val="ConsPlusCell"/>
        <w:jc w:val="both"/>
      </w:pPr>
      <w:r w:rsidRPr="00061AB7">
        <w:t>13 1500     8     Трубы катаные нержавеющие (коррозионностойкие)</w:t>
      </w:r>
    </w:p>
    <w:p w:rsidR="00CC4CF9" w:rsidRPr="00061AB7" w:rsidRDefault="00CC4CF9">
      <w:pPr>
        <w:pStyle w:val="ConsPlusCell"/>
        <w:jc w:val="both"/>
      </w:pPr>
      <w:r w:rsidRPr="00061AB7">
        <w:t>13 1600     1     Трубы катаные нержавеющие (коррозионностойкие)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электрополированные</w:t>
      </w:r>
    </w:p>
    <w:p w:rsidR="00CC4CF9" w:rsidRPr="00061AB7" w:rsidRDefault="00CC4CF9">
      <w:pPr>
        <w:pStyle w:val="ConsPlusCell"/>
        <w:jc w:val="both"/>
      </w:pPr>
      <w:r w:rsidRPr="00061AB7">
        <w:t>13 1700     5     Трубы нефтепроводные бесшовные</w:t>
      </w:r>
    </w:p>
    <w:p w:rsidR="00CC4CF9" w:rsidRPr="00061AB7" w:rsidRDefault="00CC4CF9">
      <w:pPr>
        <w:pStyle w:val="ConsPlusCell"/>
        <w:jc w:val="both"/>
      </w:pPr>
      <w:r w:rsidRPr="00061AB7">
        <w:t>13 1900     2     Трубы катаные (общего назначения)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13 2000     2     Трубы стальные горячедеформированные нарезные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13 2100     6     Трубы обсадные</w:t>
      </w:r>
    </w:p>
    <w:p w:rsidR="00CC4CF9" w:rsidRPr="00061AB7" w:rsidRDefault="00CC4CF9">
      <w:pPr>
        <w:pStyle w:val="ConsPlusCell"/>
        <w:jc w:val="both"/>
      </w:pPr>
      <w:r w:rsidRPr="00061AB7">
        <w:t>13 2400     7     Трубы бурильные</w:t>
      </w:r>
    </w:p>
    <w:p w:rsidR="00CC4CF9" w:rsidRPr="00061AB7" w:rsidRDefault="00CC4CF9">
      <w:pPr>
        <w:pStyle w:val="ConsPlusCell"/>
        <w:jc w:val="both"/>
      </w:pPr>
      <w:r w:rsidRPr="00061AB7">
        <w:t>13 2700     8     Трубы насосно-компрессорные</w:t>
      </w:r>
    </w:p>
    <w:p w:rsidR="00CC4CF9" w:rsidRPr="00061AB7" w:rsidRDefault="00CC4CF9">
      <w:pPr>
        <w:pStyle w:val="ConsPlusCell"/>
        <w:jc w:val="both"/>
      </w:pPr>
      <w:r w:rsidRPr="00061AB7">
        <w:t>13 2780     4     Трубы насосно-компрессорные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коррозионностойких сталей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13 3000     5     Трубы и заготовки центробежнолитые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13 3300     6     Трубы центробежнолитые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13 4000     8     Трубы тянутые бесшовные углеродистые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легированные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13 4100     1     Трубы тянутые для котлов высокого давления</w:t>
      </w:r>
    </w:p>
    <w:p w:rsidR="00CC4CF9" w:rsidRPr="00061AB7" w:rsidRDefault="00CC4CF9">
      <w:pPr>
        <w:pStyle w:val="ConsPlusCell"/>
        <w:jc w:val="both"/>
      </w:pPr>
      <w:r w:rsidRPr="00061AB7">
        <w:t>13 4200     5     Трубы тянутые подшипниковые</w:t>
      </w:r>
    </w:p>
    <w:p w:rsidR="00CC4CF9" w:rsidRPr="00061AB7" w:rsidRDefault="00CC4CF9">
      <w:pPr>
        <w:pStyle w:val="ConsPlusCell"/>
        <w:jc w:val="both"/>
      </w:pPr>
      <w:r w:rsidRPr="00061AB7">
        <w:t>13 4400     2     Трубы тянутые общего назначения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13 5000     0     Трубы тонкостенные бесшовные (без нержавеющих)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13 5100     4     Трубы тонкостенные бесшовные углеродистые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(кроме безрисочных и переменного сечения)</w:t>
      </w:r>
    </w:p>
    <w:p w:rsidR="00CC4CF9" w:rsidRPr="00061AB7" w:rsidRDefault="00CC4CF9">
      <w:pPr>
        <w:pStyle w:val="ConsPlusCell"/>
        <w:jc w:val="both"/>
      </w:pPr>
      <w:r w:rsidRPr="00061AB7">
        <w:t>13 5200     8     Трубы тонкостенные бесшовные легированные (без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нержавеющих)</w:t>
      </w:r>
    </w:p>
    <w:p w:rsidR="00CC4CF9" w:rsidRPr="00061AB7" w:rsidRDefault="00CC4CF9">
      <w:pPr>
        <w:pStyle w:val="ConsPlusCell"/>
        <w:jc w:val="both"/>
      </w:pPr>
      <w:r w:rsidRPr="00061AB7">
        <w:t>13 5700     6     Трубы тонкостенные бесшовные безрисочные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углеродистые</w:t>
      </w:r>
    </w:p>
    <w:p w:rsidR="00CC4CF9" w:rsidRPr="00061AB7" w:rsidRDefault="00CC4CF9">
      <w:pPr>
        <w:pStyle w:val="ConsPlusCell"/>
        <w:jc w:val="both"/>
      </w:pPr>
      <w:r w:rsidRPr="00061AB7">
        <w:t>13 5800     0     Трубы тонкостенные бесшовные углеродистые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переменного сечения</w:t>
      </w:r>
    </w:p>
    <w:p w:rsidR="00CC4CF9" w:rsidRPr="00061AB7" w:rsidRDefault="00CC4CF9">
      <w:pPr>
        <w:pStyle w:val="ConsPlusCell"/>
        <w:jc w:val="both"/>
      </w:pPr>
      <w:r w:rsidRPr="00061AB7">
        <w:t>13 5900     3     Трубы капиллярные углеродистые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13 6000     3     Трубы тонкостенные бесшовные нержавеющие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(коррозионностойкие)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13 6100     7     Трубы тонкостенные электрополированные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нержавеющие (коррозионностойкие)</w:t>
      </w:r>
    </w:p>
    <w:p w:rsidR="00CC4CF9" w:rsidRPr="00061AB7" w:rsidRDefault="00CC4CF9">
      <w:pPr>
        <w:pStyle w:val="ConsPlusCell"/>
        <w:jc w:val="both"/>
      </w:pPr>
      <w:r w:rsidRPr="00061AB7">
        <w:t>13 6200     0     Трубы тонкостенные бесшовные холоднокатаные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нержавеющие электрополированные</w:t>
      </w:r>
    </w:p>
    <w:p w:rsidR="00CC4CF9" w:rsidRPr="00061AB7" w:rsidRDefault="00CC4CF9">
      <w:pPr>
        <w:pStyle w:val="ConsPlusCell"/>
        <w:jc w:val="both"/>
      </w:pPr>
      <w:r w:rsidRPr="00061AB7">
        <w:t>13 6300     4     Трубы особотонкостенные нержавеющие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(коррозионностойкие)</w:t>
      </w:r>
    </w:p>
    <w:p w:rsidR="00CC4CF9" w:rsidRPr="00061AB7" w:rsidRDefault="00CC4CF9">
      <w:pPr>
        <w:pStyle w:val="ConsPlusCell"/>
        <w:jc w:val="both"/>
      </w:pPr>
      <w:r w:rsidRPr="00061AB7">
        <w:t>13 6500     1     Трубы тонкостенные нержавеющие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(коррозионностойкие) безрисочные</w:t>
      </w:r>
    </w:p>
    <w:p w:rsidR="00CC4CF9" w:rsidRPr="00061AB7" w:rsidRDefault="00CC4CF9">
      <w:pPr>
        <w:pStyle w:val="ConsPlusCell"/>
        <w:jc w:val="both"/>
      </w:pPr>
      <w:r w:rsidRPr="00061AB7">
        <w:t>13 6700     9     Трубы тонкостенные нержавеющие бесшовные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(коррозионностойкие)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13 6800     2     Трубы из сплава "Ковар"</w:t>
      </w:r>
    </w:p>
    <w:p w:rsidR="00CC4CF9" w:rsidRPr="00061AB7" w:rsidRDefault="00CC4CF9">
      <w:pPr>
        <w:pStyle w:val="ConsPlusCell"/>
        <w:jc w:val="both"/>
      </w:pPr>
      <w:r w:rsidRPr="00061AB7">
        <w:t>13 6900     6     Трубы капиллярные ферроникелевые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13 7000     6     Трубы стальные сварные диаметром до 114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(включая свертные)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13 7100     1     Трубы тонкостенные электросварные нержавеющие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(коррозионностойкие)</w:t>
      </w:r>
    </w:p>
    <w:p w:rsidR="00CC4CF9" w:rsidRPr="00061AB7" w:rsidRDefault="00CC4CF9">
      <w:pPr>
        <w:pStyle w:val="ConsPlusCell"/>
        <w:jc w:val="both"/>
      </w:pPr>
      <w:r w:rsidRPr="00061AB7">
        <w:t>13 7300     7     Трубы тонкостенные электросварные углеродистые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(диаметром до 114 мм)</w:t>
      </w:r>
    </w:p>
    <w:p w:rsidR="00CC4CF9" w:rsidRPr="00061AB7" w:rsidRDefault="00CC4CF9">
      <w:pPr>
        <w:pStyle w:val="ConsPlusCell"/>
        <w:jc w:val="both"/>
      </w:pPr>
      <w:r w:rsidRPr="00061AB7">
        <w:t>13 7500     4     Трубы тонкостенные свертные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13 8000     9     Трубы стальные сварные диаметром св. 114 мм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водогазопроводные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13 8100     2     Трубы сварные больших диаметров (свыше 480 мм)</w:t>
      </w:r>
    </w:p>
    <w:p w:rsidR="00CC4CF9" w:rsidRPr="00061AB7" w:rsidRDefault="00CC4CF9">
      <w:pPr>
        <w:pStyle w:val="ConsPlusCell"/>
        <w:jc w:val="both"/>
      </w:pPr>
      <w:r w:rsidRPr="00061AB7">
        <w:t>13 8300     7     Трубы нефтепроводные электросварные (диаметром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 114 до 480 мм)</w:t>
      </w:r>
    </w:p>
    <w:p w:rsidR="00CC4CF9" w:rsidRPr="00061AB7" w:rsidRDefault="00CC4CF9">
      <w:pPr>
        <w:pStyle w:val="ConsPlusCell"/>
        <w:jc w:val="both"/>
      </w:pPr>
      <w:r w:rsidRPr="00061AB7">
        <w:t>13 8500     7     Трубы сварные водогазопроводные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13 9000     1     Трубы стальные с антикоррозионными покрытиями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13 9100     5     Трубы катаные с металлическими покрытиями</w:t>
      </w:r>
    </w:p>
    <w:p w:rsidR="00CC4CF9" w:rsidRPr="00061AB7" w:rsidRDefault="00CC4CF9">
      <w:pPr>
        <w:pStyle w:val="ConsPlusCell"/>
        <w:jc w:val="both"/>
      </w:pPr>
      <w:r w:rsidRPr="00061AB7">
        <w:t>13 9200     9     Трубы нефтепроводные бесшовные с металлическими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покрытиями</w:t>
      </w:r>
    </w:p>
    <w:p w:rsidR="00CC4CF9" w:rsidRPr="00061AB7" w:rsidRDefault="00CC4CF9">
      <w:pPr>
        <w:pStyle w:val="ConsPlusCell"/>
        <w:jc w:val="both"/>
      </w:pPr>
      <w:r w:rsidRPr="00061AB7">
        <w:t>13 9300     2     Трубы тянутые с металлическими покрытиями</w:t>
      </w:r>
    </w:p>
    <w:p w:rsidR="00CC4CF9" w:rsidRPr="00061AB7" w:rsidRDefault="00CC4CF9">
      <w:pPr>
        <w:pStyle w:val="ConsPlusCell"/>
        <w:jc w:val="both"/>
      </w:pPr>
      <w:r w:rsidRPr="00061AB7">
        <w:t>13 9400     6     Трубы, футерованные пластиками</w:t>
      </w:r>
    </w:p>
    <w:p w:rsidR="00CC4CF9" w:rsidRPr="00061AB7" w:rsidRDefault="00CC4CF9">
      <w:pPr>
        <w:pStyle w:val="ConsPlusCell"/>
        <w:jc w:val="both"/>
      </w:pPr>
      <w:r w:rsidRPr="00061AB7">
        <w:t>13 9600     3     Трубы стальные эмалированные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14 000      9     МЕТАЛЛОПРОДУКЦИЯ ПРОЧАЯ И НЕКОНДИЦИОННАЯ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14 0801     3     Баллоны большой емкости углеродистые (72 л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свыше) *</w:t>
      </w:r>
    </w:p>
    <w:p w:rsidR="00CC4CF9" w:rsidRPr="00061AB7" w:rsidRDefault="00CC4CF9">
      <w:pPr>
        <w:pStyle w:val="ConsPlusCell"/>
        <w:jc w:val="both"/>
      </w:pPr>
      <w:r w:rsidRPr="00061AB7">
        <w:t>14 0802     9     Баллоны большой емкости легированные (72 л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свыше) *</w:t>
      </w:r>
    </w:p>
    <w:p w:rsidR="00CC4CF9" w:rsidRPr="00061AB7" w:rsidRDefault="00CC4CF9">
      <w:pPr>
        <w:pStyle w:val="ConsPlusCell"/>
        <w:jc w:val="both"/>
      </w:pPr>
      <w:r w:rsidRPr="00061AB7">
        <w:t>14 0803     4     Бочки стальные *</w:t>
      </w:r>
    </w:p>
    <w:p w:rsidR="00CC4CF9" w:rsidRPr="00061AB7" w:rsidRDefault="00CC4CF9">
      <w:pPr>
        <w:pStyle w:val="ConsPlusCell"/>
        <w:jc w:val="both"/>
      </w:pPr>
      <w:r w:rsidRPr="00061AB7">
        <w:t>14 0804     0     Бочки стальные толстостенные *</w:t>
      </w:r>
    </w:p>
    <w:p w:rsidR="00CC4CF9" w:rsidRPr="00061AB7" w:rsidRDefault="00CC4CF9">
      <w:pPr>
        <w:pStyle w:val="ConsPlusCell"/>
        <w:jc w:val="both"/>
      </w:pPr>
      <w:r w:rsidRPr="00061AB7">
        <w:t>14 0805     5     Бочки стальные со съемным верхним дном *</w:t>
      </w:r>
    </w:p>
    <w:p w:rsidR="00CC4CF9" w:rsidRPr="00061AB7" w:rsidRDefault="00CC4CF9">
      <w:pPr>
        <w:pStyle w:val="ConsPlusCell"/>
        <w:jc w:val="both"/>
      </w:pPr>
      <w:r w:rsidRPr="00061AB7">
        <w:t>14 0806     0     Барабаны стальные толстостенные *</w:t>
      </w:r>
    </w:p>
    <w:p w:rsidR="00CC4CF9" w:rsidRPr="00061AB7" w:rsidRDefault="00CC4CF9">
      <w:pPr>
        <w:pStyle w:val="ConsPlusCell"/>
        <w:jc w:val="both"/>
      </w:pPr>
      <w:r w:rsidRPr="00061AB7">
        <w:t>14 0807     6     Пилы ленточные *</w:t>
      </w:r>
    </w:p>
    <w:p w:rsidR="00CC4CF9" w:rsidRPr="00061AB7" w:rsidRDefault="00CC4CF9">
      <w:pPr>
        <w:pStyle w:val="ConsPlusCell"/>
        <w:jc w:val="both"/>
      </w:pPr>
      <w:r w:rsidRPr="00061AB7">
        <w:t>14 0808     1     Трубы чугунные водопроводные для сельского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хозяйства *</w:t>
      </w:r>
    </w:p>
    <w:p w:rsidR="00CC4CF9" w:rsidRPr="00061AB7" w:rsidRDefault="00CC4CF9">
      <w:pPr>
        <w:pStyle w:val="ConsPlusCell"/>
        <w:jc w:val="both"/>
      </w:pPr>
      <w:r w:rsidRPr="00061AB7">
        <w:t>14 0809     7     Трубы чугунные напорные (водопроводные)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диаметром 500 мм и свыше *</w:t>
      </w:r>
    </w:p>
    <w:p w:rsidR="00CC4CF9" w:rsidRPr="00061AB7" w:rsidRDefault="00CC4CF9">
      <w:pPr>
        <w:pStyle w:val="ConsPlusCell"/>
        <w:jc w:val="both"/>
      </w:pPr>
      <w:r w:rsidRPr="00061AB7">
        <w:t>14 0810     2     Прокат некондиционный *</w:t>
      </w:r>
    </w:p>
    <w:p w:rsidR="00CC4CF9" w:rsidRPr="00061AB7" w:rsidRDefault="00CC4CF9">
      <w:pPr>
        <w:pStyle w:val="ConsPlusCell"/>
        <w:jc w:val="both"/>
      </w:pPr>
      <w:r w:rsidRPr="00061AB7">
        <w:t>14 0811     8     Рельсы старогодные со скреплениями *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14 1000     1     Баллоны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14 1100     5     Баллоны малолитражные</w:t>
      </w:r>
    </w:p>
    <w:p w:rsidR="00CC4CF9" w:rsidRPr="00061AB7" w:rsidRDefault="00CC4CF9">
      <w:pPr>
        <w:pStyle w:val="ConsPlusCell"/>
        <w:jc w:val="both"/>
      </w:pPr>
      <w:r w:rsidRPr="00061AB7">
        <w:t>14 1200     9     Баллоны нормальные (средней емкости)</w:t>
      </w:r>
    </w:p>
    <w:p w:rsidR="00CC4CF9" w:rsidRPr="00061AB7" w:rsidRDefault="00CC4CF9">
      <w:pPr>
        <w:pStyle w:val="ConsPlusCell"/>
        <w:jc w:val="both"/>
      </w:pPr>
      <w:r w:rsidRPr="00061AB7">
        <w:t>14 1300     2     Баллоны большой емкости (72 л и свыше)</w:t>
      </w:r>
    </w:p>
    <w:p w:rsidR="00CC4CF9" w:rsidRPr="00061AB7" w:rsidRDefault="00CC4CF9">
      <w:pPr>
        <w:pStyle w:val="ConsPlusCell"/>
        <w:jc w:val="both"/>
      </w:pPr>
      <w:r w:rsidRPr="00061AB7">
        <w:t>14 1400     6     Баллоны нержавеющие</w:t>
      </w:r>
    </w:p>
    <w:p w:rsidR="00CC4CF9" w:rsidRPr="00061AB7" w:rsidRDefault="00CC4CF9">
      <w:pPr>
        <w:pStyle w:val="ConsPlusCell"/>
        <w:jc w:val="both"/>
      </w:pPr>
      <w:r w:rsidRPr="00061AB7">
        <w:t>14 1500     0     Бочки, барабаны металлические</w:t>
      </w:r>
    </w:p>
    <w:p w:rsidR="00CC4CF9" w:rsidRPr="00061AB7" w:rsidRDefault="00CC4CF9">
      <w:pPr>
        <w:pStyle w:val="ConsPlusCell"/>
        <w:jc w:val="both"/>
      </w:pPr>
      <w:r w:rsidRPr="00061AB7">
        <w:t>14 1510     4     Бочки стальные оцинкованные</w:t>
      </w:r>
    </w:p>
    <w:p w:rsidR="00CC4CF9" w:rsidRPr="00061AB7" w:rsidRDefault="00CC4CF9">
      <w:pPr>
        <w:pStyle w:val="ConsPlusCell"/>
        <w:jc w:val="both"/>
      </w:pPr>
      <w:r w:rsidRPr="00061AB7">
        <w:t>14 1520     9     Бочки стальные окрашенные</w:t>
      </w:r>
    </w:p>
    <w:p w:rsidR="00CC4CF9" w:rsidRPr="00061AB7" w:rsidRDefault="00CC4CF9">
      <w:pPr>
        <w:pStyle w:val="ConsPlusCell"/>
        <w:jc w:val="both"/>
      </w:pPr>
      <w:r w:rsidRPr="00061AB7">
        <w:t>14 1530     3     Бочки из нержавеющей стали</w:t>
      </w:r>
    </w:p>
    <w:p w:rsidR="00CC4CF9" w:rsidRPr="00061AB7" w:rsidRDefault="00CC4CF9">
      <w:pPr>
        <w:pStyle w:val="ConsPlusCell"/>
        <w:jc w:val="both"/>
      </w:pPr>
      <w:r w:rsidRPr="00061AB7">
        <w:t>14 1540     8     Бочки алюминиевые</w:t>
      </w:r>
    </w:p>
    <w:p w:rsidR="00CC4CF9" w:rsidRPr="00061AB7" w:rsidRDefault="00CC4CF9">
      <w:pPr>
        <w:pStyle w:val="ConsPlusCell"/>
        <w:jc w:val="both"/>
      </w:pPr>
      <w:r w:rsidRPr="00061AB7">
        <w:t>14 1550     2     Бочки титановые</w:t>
      </w:r>
    </w:p>
    <w:p w:rsidR="00CC4CF9" w:rsidRPr="00061AB7" w:rsidRDefault="00CC4CF9">
      <w:pPr>
        <w:pStyle w:val="ConsPlusCell"/>
        <w:jc w:val="both"/>
      </w:pPr>
      <w:r w:rsidRPr="00061AB7">
        <w:t>14 1560     7     Барабаны, катушки стальные</w:t>
      </w:r>
    </w:p>
    <w:p w:rsidR="00CC4CF9" w:rsidRPr="00061AB7" w:rsidRDefault="00CC4CF9">
      <w:pPr>
        <w:pStyle w:val="ConsPlusCell"/>
        <w:jc w:val="both"/>
      </w:pPr>
      <w:r w:rsidRPr="00061AB7">
        <w:t>14 1570     1     Барабаны алюминиевые</w:t>
      </w:r>
    </w:p>
    <w:p w:rsidR="00CC4CF9" w:rsidRPr="00061AB7" w:rsidRDefault="00CC4CF9">
      <w:pPr>
        <w:pStyle w:val="ConsPlusCell"/>
        <w:jc w:val="both"/>
      </w:pPr>
      <w:r w:rsidRPr="00061AB7">
        <w:t>14 1580     6     Средства пакетирования грузов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Пояснение: в данную группировку включены поддоны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(плоские, стоечные, ящичные, пакеты-поддоны),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кассеты, сетки, стропы, пояса, стяжки, обвязки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пакетирующие</w:t>
      </w:r>
    </w:p>
    <w:p w:rsidR="00CC4CF9" w:rsidRPr="00061AB7" w:rsidRDefault="00CC4CF9">
      <w:pPr>
        <w:pStyle w:val="ConsPlusCell"/>
        <w:jc w:val="both"/>
      </w:pPr>
      <w:r w:rsidRPr="00061AB7">
        <w:t>14 1600     3     Бидоны, канистры, фляги металлические</w:t>
      </w:r>
    </w:p>
    <w:p w:rsidR="00CC4CF9" w:rsidRPr="00061AB7" w:rsidRDefault="00CC4CF9">
      <w:pPr>
        <w:pStyle w:val="ConsPlusCell"/>
        <w:jc w:val="both"/>
      </w:pPr>
      <w:r w:rsidRPr="00061AB7">
        <w:t>14 1610     8     Бидоны для транспортирования и хранения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промышленной продукции /</w:t>
      </w:r>
    </w:p>
    <w:p w:rsidR="00CC4CF9" w:rsidRPr="00061AB7" w:rsidRDefault="00CC4CF9">
      <w:pPr>
        <w:pStyle w:val="ConsPlusCell"/>
        <w:jc w:val="both"/>
      </w:pPr>
      <w:r w:rsidRPr="00061AB7">
        <w:t>14 1611     3     - стальные</w:t>
      </w:r>
    </w:p>
    <w:p w:rsidR="00CC4CF9" w:rsidRPr="00061AB7" w:rsidRDefault="00CC4CF9">
      <w:pPr>
        <w:pStyle w:val="ConsPlusCell"/>
        <w:jc w:val="both"/>
      </w:pPr>
      <w:r w:rsidRPr="00061AB7">
        <w:t>14 1612     9     - из белой жести</w:t>
      </w:r>
    </w:p>
    <w:p w:rsidR="00CC4CF9" w:rsidRPr="00061AB7" w:rsidRDefault="00CC4CF9">
      <w:pPr>
        <w:pStyle w:val="ConsPlusCell"/>
        <w:jc w:val="both"/>
      </w:pPr>
      <w:r w:rsidRPr="00061AB7">
        <w:t>14 1614     0     - алюминиевые</w:t>
      </w:r>
    </w:p>
    <w:p w:rsidR="00CC4CF9" w:rsidRPr="00061AB7" w:rsidRDefault="00CC4CF9">
      <w:pPr>
        <w:pStyle w:val="ConsPlusCell"/>
        <w:jc w:val="both"/>
      </w:pPr>
      <w:r w:rsidRPr="00061AB7">
        <w:t>14 1640     1     Канистры стальные</w:t>
      </w:r>
    </w:p>
    <w:p w:rsidR="00CC4CF9" w:rsidRPr="00061AB7" w:rsidRDefault="00CC4CF9">
      <w:pPr>
        <w:pStyle w:val="ConsPlusCell"/>
        <w:jc w:val="both"/>
      </w:pPr>
      <w:r w:rsidRPr="00061AB7">
        <w:t>14 1650     6     Канистры алюминиевые</w:t>
      </w:r>
    </w:p>
    <w:p w:rsidR="00CC4CF9" w:rsidRPr="00061AB7" w:rsidRDefault="00CC4CF9">
      <w:pPr>
        <w:pStyle w:val="ConsPlusCell"/>
        <w:jc w:val="both"/>
      </w:pPr>
      <w:r w:rsidRPr="00061AB7">
        <w:t>14 1660     0     Фляги стальные (кроме молочных фляг)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Пояснение: в данную группировку включены фляги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стальные (кроме молочных фляг) с разными видами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покрытий (оцинкованные, с полиэтиленовым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покрытием, с лакокрасочным покрытием) и без него</w:t>
      </w:r>
    </w:p>
    <w:p w:rsidR="00CC4CF9" w:rsidRPr="00061AB7" w:rsidRDefault="00CC4CF9">
      <w:pPr>
        <w:pStyle w:val="ConsPlusCell"/>
        <w:jc w:val="both"/>
      </w:pPr>
      <w:r w:rsidRPr="00061AB7">
        <w:t>14 1670     5     Фляги алюминиевые (кроме молочных фляг)</w:t>
      </w:r>
    </w:p>
    <w:p w:rsidR="00CC4CF9" w:rsidRPr="00061AB7" w:rsidRDefault="00CC4CF9">
      <w:pPr>
        <w:pStyle w:val="ConsPlusCell"/>
        <w:jc w:val="both"/>
      </w:pPr>
      <w:r w:rsidRPr="00061AB7">
        <w:t>14 1690     4     Детали запасные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Пояснение: в данную группировку включены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следующие запасные детали: комплекты крепежных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деталей, вкладыши, колпаки, колпачки,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наконечники, крышки, мостики, пробки, фланцы,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прокладки, уплотнительные кольца, стяжные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обручи, полукольца, съемные днища</w:t>
      </w:r>
    </w:p>
    <w:p w:rsidR="00CC4CF9" w:rsidRPr="00061AB7" w:rsidRDefault="00CC4CF9">
      <w:pPr>
        <w:pStyle w:val="ConsPlusCell"/>
        <w:jc w:val="both"/>
      </w:pPr>
      <w:r w:rsidRPr="00061AB7">
        <w:t>14 1700     7     Ящики, корзины, банки, баллоны аэрозольные,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тубы металлические</w:t>
      </w:r>
    </w:p>
    <w:p w:rsidR="00CC4CF9" w:rsidRPr="00061AB7" w:rsidRDefault="00CC4CF9">
      <w:pPr>
        <w:pStyle w:val="ConsPlusCell"/>
        <w:jc w:val="both"/>
      </w:pPr>
      <w:r w:rsidRPr="00061AB7">
        <w:t>14 1710     1     Ящики стальные</w:t>
      </w:r>
    </w:p>
    <w:p w:rsidR="00CC4CF9" w:rsidRPr="00061AB7" w:rsidRDefault="00CC4CF9">
      <w:pPr>
        <w:pStyle w:val="ConsPlusCell"/>
        <w:jc w:val="both"/>
      </w:pPr>
      <w:r w:rsidRPr="00061AB7">
        <w:t>14 1720     6     Ящики алюминиевые</w:t>
      </w:r>
    </w:p>
    <w:p w:rsidR="00CC4CF9" w:rsidRPr="00061AB7" w:rsidRDefault="00CC4CF9">
      <w:pPr>
        <w:pStyle w:val="ConsPlusCell"/>
        <w:jc w:val="both"/>
      </w:pPr>
      <w:r w:rsidRPr="00061AB7">
        <w:t>14 1730     0     Корзины металлические</w:t>
      </w:r>
    </w:p>
    <w:p w:rsidR="00CC4CF9" w:rsidRPr="00061AB7" w:rsidRDefault="00CC4CF9">
      <w:pPr>
        <w:pStyle w:val="ConsPlusCell"/>
        <w:jc w:val="both"/>
      </w:pPr>
      <w:r w:rsidRPr="00061AB7">
        <w:t>14 1740     5     Банки жестяные</w:t>
      </w:r>
    </w:p>
    <w:p w:rsidR="00CC4CF9" w:rsidRPr="00061AB7" w:rsidRDefault="00CC4CF9">
      <w:pPr>
        <w:pStyle w:val="ConsPlusCell"/>
        <w:jc w:val="both"/>
      </w:pPr>
      <w:r w:rsidRPr="00061AB7">
        <w:t>14 1750     2     Банки алюминиевые</w:t>
      </w:r>
    </w:p>
    <w:p w:rsidR="00CC4CF9" w:rsidRPr="00061AB7" w:rsidRDefault="00CC4CF9">
      <w:pPr>
        <w:pStyle w:val="ConsPlusCell"/>
        <w:jc w:val="both"/>
      </w:pPr>
      <w:r w:rsidRPr="00061AB7">
        <w:t>14 1760     4     Банки комбинированные</w:t>
      </w:r>
    </w:p>
    <w:p w:rsidR="00CC4CF9" w:rsidRPr="00061AB7" w:rsidRDefault="00CC4CF9">
      <w:pPr>
        <w:pStyle w:val="ConsPlusCell"/>
        <w:jc w:val="both"/>
      </w:pPr>
      <w:r w:rsidRPr="00061AB7">
        <w:t>14 1770     9     Баллоны аэрозольные, тубы металлические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футляры</w:t>
      </w:r>
    </w:p>
    <w:p w:rsidR="00CC4CF9" w:rsidRPr="00061AB7" w:rsidRDefault="00CC4CF9">
      <w:pPr>
        <w:pStyle w:val="ConsPlusCell"/>
        <w:jc w:val="both"/>
      </w:pPr>
      <w:r w:rsidRPr="00061AB7">
        <w:t>14 1771     4     Баллоны алюминиевые</w:t>
      </w:r>
    </w:p>
    <w:p w:rsidR="00CC4CF9" w:rsidRPr="00061AB7" w:rsidRDefault="00CC4CF9">
      <w:pPr>
        <w:pStyle w:val="ConsPlusCell"/>
        <w:jc w:val="both"/>
      </w:pPr>
      <w:r w:rsidRPr="00061AB7">
        <w:t>14 1772     0     Баллоны жестяные</w:t>
      </w:r>
    </w:p>
    <w:p w:rsidR="00CC4CF9" w:rsidRPr="00061AB7" w:rsidRDefault="00CC4CF9">
      <w:pPr>
        <w:pStyle w:val="ConsPlusCell"/>
        <w:jc w:val="both"/>
      </w:pPr>
      <w:r w:rsidRPr="00061AB7">
        <w:t>14 1773     5     Тубы алюминиевые</w:t>
      </w:r>
    </w:p>
    <w:p w:rsidR="00CC4CF9" w:rsidRPr="00061AB7" w:rsidRDefault="00CC4CF9">
      <w:pPr>
        <w:pStyle w:val="ConsPlusCell"/>
        <w:jc w:val="both"/>
      </w:pPr>
      <w:r w:rsidRPr="00061AB7">
        <w:t>14 1774     0     Футляры жестяные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14 2000     4     Пилы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14 2100     8     Пилы поперечные</w:t>
      </w:r>
    </w:p>
    <w:p w:rsidR="00CC4CF9" w:rsidRPr="00061AB7" w:rsidRDefault="00CC4CF9">
      <w:pPr>
        <w:pStyle w:val="ConsPlusCell"/>
        <w:jc w:val="both"/>
      </w:pPr>
      <w:r w:rsidRPr="00061AB7">
        <w:t>14 2200     1     Пилы продольные</w:t>
      </w:r>
    </w:p>
    <w:p w:rsidR="00CC4CF9" w:rsidRPr="00061AB7" w:rsidRDefault="00CC4CF9">
      <w:pPr>
        <w:pStyle w:val="ConsPlusCell"/>
        <w:jc w:val="both"/>
      </w:pPr>
      <w:r w:rsidRPr="00061AB7">
        <w:t>14 2300     5     Пилы рамные</w:t>
      </w:r>
    </w:p>
    <w:p w:rsidR="00CC4CF9" w:rsidRPr="00061AB7" w:rsidRDefault="00CC4CF9">
      <w:pPr>
        <w:pStyle w:val="ConsPlusCell"/>
        <w:jc w:val="both"/>
      </w:pPr>
      <w:r w:rsidRPr="00061AB7">
        <w:t>14 2400     9     Пилы круглые</w:t>
      </w:r>
    </w:p>
    <w:p w:rsidR="00CC4CF9" w:rsidRPr="00061AB7" w:rsidRDefault="00CC4CF9">
      <w:pPr>
        <w:pStyle w:val="ConsPlusCell"/>
        <w:jc w:val="both"/>
      </w:pPr>
      <w:r w:rsidRPr="00061AB7">
        <w:t>14 2500     2     Пилы лучковые для лесозаготовок</w:t>
      </w:r>
    </w:p>
    <w:p w:rsidR="00CC4CF9" w:rsidRPr="00061AB7" w:rsidRDefault="00CC4CF9">
      <w:pPr>
        <w:pStyle w:val="ConsPlusCell"/>
        <w:jc w:val="both"/>
      </w:pPr>
      <w:r w:rsidRPr="00061AB7">
        <w:t>14 2600     6     Пилы лучковые с обыкновенным зубом</w:t>
      </w:r>
    </w:p>
    <w:p w:rsidR="00CC4CF9" w:rsidRPr="00061AB7" w:rsidRDefault="00CC4CF9">
      <w:pPr>
        <w:pStyle w:val="ConsPlusCell"/>
        <w:jc w:val="both"/>
      </w:pPr>
      <w:r w:rsidRPr="00061AB7">
        <w:t>14 2700     5     Пилы картофелетерочные</w:t>
      </w:r>
    </w:p>
    <w:p w:rsidR="00CC4CF9" w:rsidRPr="00061AB7" w:rsidRDefault="00CC4CF9">
      <w:pPr>
        <w:pStyle w:val="ConsPlusCell"/>
        <w:jc w:val="both"/>
      </w:pPr>
      <w:r w:rsidRPr="00061AB7">
        <w:t>14 2800     3     Пилы ленточные по дереву</w:t>
      </w:r>
    </w:p>
    <w:p w:rsidR="00CC4CF9" w:rsidRPr="00061AB7" w:rsidRDefault="00CC4CF9">
      <w:pPr>
        <w:pStyle w:val="ConsPlusCell"/>
        <w:jc w:val="both"/>
      </w:pPr>
      <w:r w:rsidRPr="00061AB7">
        <w:t>14 2900     7     Пилы ленточные по металлу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14 3000     7     Ножи щепальные, лущильные, рубильные и другие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14 3100     0     Ножи щепальные</w:t>
      </w:r>
    </w:p>
    <w:p w:rsidR="00CC4CF9" w:rsidRPr="00061AB7" w:rsidRDefault="00CC4CF9">
      <w:pPr>
        <w:pStyle w:val="ConsPlusCell"/>
        <w:jc w:val="both"/>
      </w:pPr>
      <w:r w:rsidRPr="00061AB7">
        <w:t>14 3200     4     Ножи лущильные и линейки прижимные</w:t>
      </w:r>
    </w:p>
    <w:p w:rsidR="00CC4CF9" w:rsidRPr="00061AB7" w:rsidRDefault="00CC4CF9">
      <w:pPr>
        <w:pStyle w:val="ConsPlusCell"/>
        <w:jc w:val="both"/>
      </w:pPr>
      <w:r w:rsidRPr="00061AB7">
        <w:t>14 3300     8     Ножи бумагорезательные</w:t>
      </w:r>
    </w:p>
    <w:p w:rsidR="00CC4CF9" w:rsidRPr="00061AB7" w:rsidRDefault="00CC4CF9">
      <w:pPr>
        <w:pStyle w:val="ConsPlusCell"/>
        <w:jc w:val="both"/>
      </w:pPr>
      <w:r w:rsidRPr="00061AB7">
        <w:t>14 3400     1     Ножи табачнокрошильные</w:t>
      </w:r>
    </w:p>
    <w:p w:rsidR="00CC4CF9" w:rsidRPr="00061AB7" w:rsidRDefault="00CC4CF9">
      <w:pPr>
        <w:pStyle w:val="ConsPlusCell"/>
        <w:jc w:val="both"/>
      </w:pPr>
      <w:r w:rsidRPr="00061AB7">
        <w:t>14 3500     5     Ножи рубильные</w:t>
      </w:r>
    </w:p>
    <w:p w:rsidR="00CC4CF9" w:rsidRPr="00061AB7" w:rsidRDefault="00CC4CF9">
      <w:pPr>
        <w:pStyle w:val="ConsPlusCell"/>
        <w:jc w:val="both"/>
      </w:pPr>
      <w:r w:rsidRPr="00061AB7">
        <w:t>14 3600     9     Ножи стригальные и циклевальные</w:t>
      </w:r>
    </w:p>
    <w:p w:rsidR="00CC4CF9" w:rsidRPr="00061AB7" w:rsidRDefault="00CC4CF9">
      <w:pPr>
        <w:pStyle w:val="ConsPlusCell"/>
        <w:jc w:val="both"/>
      </w:pPr>
      <w:r w:rsidRPr="00061AB7">
        <w:t>14 3700     2     Ножи корообдирочные</w:t>
      </w:r>
    </w:p>
    <w:p w:rsidR="00CC4CF9" w:rsidRPr="00061AB7" w:rsidRDefault="00CC4CF9">
      <w:pPr>
        <w:pStyle w:val="ConsPlusCell"/>
        <w:jc w:val="both"/>
      </w:pPr>
      <w:r w:rsidRPr="00061AB7">
        <w:t>14 3800     6     Ножи бобинорезательные (фрезерующие)</w:t>
      </w:r>
    </w:p>
    <w:p w:rsidR="00CC4CF9" w:rsidRPr="00061AB7" w:rsidRDefault="00CC4CF9">
      <w:pPr>
        <w:pStyle w:val="ConsPlusCell"/>
        <w:jc w:val="both"/>
      </w:pPr>
      <w:r w:rsidRPr="00061AB7">
        <w:t>14 3900     0     Ножи для фрезерования древесины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14 4000     6     Ножи рольные, круглые и другие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14 4100     3     Ножи рольные (кроме нержавеющих)</w:t>
      </w:r>
    </w:p>
    <w:p w:rsidR="00CC4CF9" w:rsidRPr="00061AB7" w:rsidRDefault="00CC4CF9">
      <w:pPr>
        <w:pStyle w:val="ConsPlusCell"/>
        <w:jc w:val="both"/>
      </w:pPr>
      <w:r w:rsidRPr="00061AB7">
        <w:t>14 4200     7     Ножи рольные нержавеющие</w:t>
      </w:r>
    </w:p>
    <w:p w:rsidR="00CC4CF9" w:rsidRPr="00061AB7" w:rsidRDefault="00CC4CF9">
      <w:pPr>
        <w:pStyle w:val="ConsPlusCell"/>
        <w:jc w:val="both"/>
      </w:pPr>
      <w:r w:rsidRPr="00061AB7">
        <w:t>14 4300     0     Ножи гребенчатые</w:t>
      </w:r>
    </w:p>
    <w:p w:rsidR="00CC4CF9" w:rsidRPr="00061AB7" w:rsidRDefault="00CC4CF9">
      <w:pPr>
        <w:pStyle w:val="ConsPlusCell"/>
        <w:jc w:val="both"/>
      </w:pPr>
      <w:r w:rsidRPr="00061AB7">
        <w:t>14 4400     4     Ножи шаберные</w:t>
      </w:r>
    </w:p>
    <w:p w:rsidR="00CC4CF9" w:rsidRPr="00061AB7" w:rsidRDefault="00CC4CF9">
      <w:pPr>
        <w:pStyle w:val="ConsPlusCell"/>
        <w:jc w:val="both"/>
      </w:pPr>
      <w:r w:rsidRPr="00061AB7">
        <w:t>14 4500     8     Ножи продольно-закройные</w:t>
      </w:r>
    </w:p>
    <w:p w:rsidR="00CC4CF9" w:rsidRPr="00061AB7" w:rsidRDefault="00CC4CF9">
      <w:pPr>
        <w:pStyle w:val="ConsPlusCell"/>
        <w:jc w:val="both"/>
      </w:pPr>
      <w:r w:rsidRPr="00061AB7">
        <w:t>14 4600     1     Ножи чашечные и тарелочные</w:t>
      </w:r>
    </w:p>
    <w:p w:rsidR="00CC4CF9" w:rsidRPr="00061AB7" w:rsidRDefault="00CC4CF9">
      <w:pPr>
        <w:pStyle w:val="ConsPlusCell"/>
        <w:jc w:val="both"/>
      </w:pPr>
      <w:r w:rsidRPr="00061AB7">
        <w:t>14 4700     5     Ножи для обувной промышленности (ножи "Успех")</w:t>
      </w:r>
    </w:p>
    <w:p w:rsidR="00CC4CF9" w:rsidRPr="00061AB7" w:rsidRDefault="00CC4CF9">
      <w:pPr>
        <w:pStyle w:val="ConsPlusCell"/>
        <w:jc w:val="both"/>
      </w:pPr>
      <w:r w:rsidRPr="00061AB7">
        <w:t>14 4800     9     Ножи круглые по металлу</w:t>
      </w:r>
    </w:p>
    <w:p w:rsidR="00CC4CF9" w:rsidRPr="00061AB7" w:rsidRDefault="00CC4CF9">
      <w:pPr>
        <w:pStyle w:val="ConsPlusCell"/>
        <w:jc w:val="both"/>
      </w:pPr>
      <w:r w:rsidRPr="00061AB7">
        <w:t>14 4900     2     Ножи кордные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14 5000     2     Ножи железорезательные, резинорезательные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другие ножовочные полотна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14 5100     6     Ножи железорезательные</w:t>
      </w:r>
    </w:p>
    <w:p w:rsidR="00CC4CF9" w:rsidRPr="00061AB7" w:rsidRDefault="00CC4CF9">
      <w:pPr>
        <w:pStyle w:val="ConsPlusCell"/>
        <w:jc w:val="both"/>
      </w:pPr>
      <w:r w:rsidRPr="00061AB7">
        <w:t>14 5200     1     Ножи резинорезательные и круглодисковые</w:t>
      </w:r>
    </w:p>
    <w:p w:rsidR="00CC4CF9" w:rsidRPr="00061AB7" w:rsidRDefault="00CC4CF9">
      <w:pPr>
        <w:pStyle w:val="ConsPlusCell"/>
        <w:jc w:val="both"/>
      </w:pPr>
      <w:r w:rsidRPr="00061AB7">
        <w:t>14 5300     3     Ножи для сельхозмашин</w:t>
      </w:r>
    </w:p>
    <w:p w:rsidR="00CC4CF9" w:rsidRPr="00061AB7" w:rsidRDefault="00CC4CF9">
      <w:pPr>
        <w:pStyle w:val="ConsPlusCell"/>
        <w:jc w:val="both"/>
      </w:pPr>
      <w:r w:rsidRPr="00061AB7">
        <w:t>14 5400     7     Ножи мельниц</w:t>
      </w:r>
    </w:p>
    <w:p w:rsidR="00CC4CF9" w:rsidRPr="00061AB7" w:rsidRDefault="00CC4CF9">
      <w:pPr>
        <w:pStyle w:val="ConsPlusCell"/>
        <w:jc w:val="both"/>
      </w:pPr>
      <w:r w:rsidRPr="00061AB7">
        <w:t>14 5500     0     Полотна ножовочные рельсорезательные</w:t>
      </w:r>
    </w:p>
    <w:p w:rsidR="00CC4CF9" w:rsidRPr="00061AB7" w:rsidRDefault="00CC4CF9">
      <w:pPr>
        <w:pStyle w:val="ConsPlusCell"/>
        <w:jc w:val="both"/>
      </w:pPr>
      <w:r w:rsidRPr="00061AB7">
        <w:t>14 5600     4     Ножовки по дереву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14 6000     5     Трубы чугунные напорные и соединительные части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 ним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14 6100     9     Трубы чугунные напорные водопроводные (включая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вторые сорта сверх установленных норм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продукцию не по заказам)</w:t>
      </w:r>
    </w:p>
    <w:p w:rsidR="00CC4CF9" w:rsidRPr="00061AB7" w:rsidRDefault="00CC4CF9">
      <w:pPr>
        <w:pStyle w:val="ConsPlusCell"/>
        <w:jc w:val="both"/>
      </w:pPr>
      <w:r w:rsidRPr="00061AB7">
        <w:t>14 6200     2     Фитинги к стальным трубам</w:t>
      </w:r>
    </w:p>
    <w:p w:rsidR="00CC4CF9" w:rsidRPr="00061AB7" w:rsidRDefault="00CC4CF9">
      <w:pPr>
        <w:pStyle w:val="ConsPlusCell"/>
        <w:jc w:val="both"/>
      </w:pPr>
      <w:r w:rsidRPr="00061AB7">
        <w:t>14 6800     4     Детали соединительные приварные для стальных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технологических трубопроводов на условное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давление до 10 МПа</w:t>
      </w:r>
    </w:p>
    <w:p w:rsidR="00CC4CF9" w:rsidRPr="00061AB7" w:rsidRDefault="00CC4CF9">
      <w:pPr>
        <w:pStyle w:val="ConsPlusCell"/>
        <w:jc w:val="both"/>
      </w:pPr>
      <w:r w:rsidRPr="00061AB7">
        <w:t>14 6810     9     Отводы, секторы и полусекторы приварные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условное давление до 10 МПа</w:t>
      </w:r>
    </w:p>
    <w:p w:rsidR="00CC4CF9" w:rsidRPr="00061AB7" w:rsidRDefault="00CC4CF9">
      <w:pPr>
        <w:pStyle w:val="ConsPlusCell"/>
        <w:jc w:val="both"/>
      </w:pPr>
      <w:r w:rsidRPr="00061AB7">
        <w:t>14 6811     4     Отводы / протяжные</w:t>
      </w:r>
    </w:p>
    <w:p w:rsidR="00CC4CF9" w:rsidRPr="00061AB7" w:rsidRDefault="00CC4CF9">
      <w:pPr>
        <w:pStyle w:val="ConsPlusCell"/>
        <w:jc w:val="both"/>
      </w:pPr>
      <w:r w:rsidRPr="00061AB7">
        <w:t>14 6812     0     - гнутые</w:t>
      </w:r>
    </w:p>
    <w:p w:rsidR="00CC4CF9" w:rsidRPr="00061AB7" w:rsidRDefault="00CC4CF9">
      <w:pPr>
        <w:pStyle w:val="ConsPlusCell"/>
        <w:jc w:val="both"/>
      </w:pPr>
      <w:r w:rsidRPr="00061AB7">
        <w:t>14 6813     5     - штампованные</w:t>
      </w:r>
    </w:p>
    <w:p w:rsidR="00CC4CF9" w:rsidRPr="00061AB7" w:rsidRDefault="00CC4CF9">
      <w:pPr>
        <w:pStyle w:val="ConsPlusCell"/>
        <w:jc w:val="both"/>
      </w:pPr>
      <w:r w:rsidRPr="00061AB7">
        <w:t>14 6814     0     - штампосварные</w:t>
      </w:r>
    </w:p>
    <w:p w:rsidR="00CC4CF9" w:rsidRPr="00061AB7" w:rsidRDefault="00CC4CF9">
      <w:pPr>
        <w:pStyle w:val="ConsPlusCell"/>
        <w:jc w:val="both"/>
      </w:pPr>
      <w:r w:rsidRPr="00061AB7">
        <w:t>14 6815     6     - секционные</w:t>
      </w:r>
    </w:p>
    <w:p w:rsidR="00CC4CF9" w:rsidRPr="00061AB7" w:rsidRDefault="00CC4CF9">
      <w:pPr>
        <w:pStyle w:val="ConsPlusCell"/>
        <w:jc w:val="both"/>
      </w:pPr>
      <w:r w:rsidRPr="00061AB7">
        <w:t>14 6817     7     Секторы</w:t>
      </w:r>
    </w:p>
    <w:p w:rsidR="00CC4CF9" w:rsidRPr="00061AB7" w:rsidRDefault="00CC4CF9">
      <w:pPr>
        <w:pStyle w:val="ConsPlusCell"/>
        <w:jc w:val="both"/>
      </w:pPr>
      <w:r w:rsidRPr="00061AB7">
        <w:t>14 6818     2     Полусекторы</w:t>
      </w:r>
    </w:p>
    <w:p w:rsidR="00CC4CF9" w:rsidRPr="00061AB7" w:rsidRDefault="00CC4CF9">
      <w:pPr>
        <w:pStyle w:val="ConsPlusCell"/>
        <w:jc w:val="both"/>
      </w:pPr>
      <w:r w:rsidRPr="00061AB7">
        <w:t>14 6820     3     Тройники / приварные на условное давление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10 МПа</w:t>
      </w:r>
    </w:p>
    <w:p w:rsidR="00CC4CF9" w:rsidRPr="00061AB7" w:rsidRDefault="00CC4CF9">
      <w:pPr>
        <w:pStyle w:val="ConsPlusCell"/>
        <w:jc w:val="both"/>
      </w:pPr>
      <w:r w:rsidRPr="00061AB7">
        <w:t>14 6821     9     - штампованные</w:t>
      </w:r>
    </w:p>
    <w:p w:rsidR="00CC4CF9" w:rsidRPr="00061AB7" w:rsidRDefault="00CC4CF9">
      <w:pPr>
        <w:pStyle w:val="ConsPlusCell"/>
        <w:jc w:val="both"/>
      </w:pPr>
      <w:r w:rsidRPr="00061AB7">
        <w:t>14 6822     4     - кованые</w:t>
      </w:r>
    </w:p>
    <w:p w:rsidR="00CC4CF9" w:rsidRPr="00061AB7" w:rsidRDefault="00CC4CF9">
      <w:pPr>
        <w:pStyle w:val="ConsPlusCell"/>
        <w:jc w:val="both"/>
      </w:pPr>
      <w:r w:rsidRPr="00061AB7">
        <w:t>14 6823     3     - сварные</w:t>
      </w:r>
    </w:p>
    <w:p w:rsidR="00CC4CF9" w:rsidRPr="00061AB7" w:rsidRDefault="00CC4CF9">
      <w:pPr>
        <w:pStyle w:val="ConsPlusCell"/>
        <w:jc w:val="both"/>
      </w:pPr>
      <w:r w:rsidRPr="00061AB7">
        <w:t>14 6824     5     - штампосварные</w:t>
      </w:r>
    </w:p>
    <w:p w:rsidR="00CC4CF9" w:rsidRPr="00061AB7" w:rsidRDefault="00CC4CF9">
      <w:pPr>
        <w:pStyle w:val="ConsPlusCell"/>
        <w:jc w:val="both"/>
      </w:pPr>
      <w:r w:rsidRPr="00061AB7">
        <w:t>14 6825     0     - с вытянутой горловиной</w:t>
      </w:r>
    </w:p>
    <w:p w:rsidR="00CC4CF9" w:rsidRPr="00061AB7" w:rsidRDefault="00CC4CF9">
      <w:pPr>
        <w:pStyle w:val="ConsPlusCell"/>
        <w:jc w:val="both"/>
      </w:pPr>
      <w:r w:rsidRPr="00061AB7">
        <w:t>14 6826     6     - точеные</w:t>
      </w:r>
    </w:p>
    <w:p w:rsidR="00CC4CF9" w:rsidRPr="00061AB7" w:rsidRDefault="00CC4CF9">
      <w:pPr>
        <w:pStyle w:val="ConsPlusCell"/>
        <w:jc w:val="both"/>
      </w:pPr>
      <w:r w:rsidRPr="00061AB7">
        <w:t>14 6830     8     Седловины, штуцеры, накладки и бортшайбы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приварные на условное давление до 10 МПа</w:t>
      </w:r>
    </w:p>
    <w:p w:rsidR="00CC4CF9" w:rsidRPr="00061AB7" w:rsidRDefault="00CC4CF9">
      <w:pPr>
        <w:pStyle w:val="ConsPlusCell"/>
        <w:jc w:val="both"/>
      </w:pPr>
      <w:r w:rsidRPr="00061AB7">
        <w:t>14 6831     3     Седловины / штампованные</w:t>
      </w:r>
    </w:p>
    <w:p w:rsidR="00CC4CF9" w:rsidRPr="00061AB7" w:rsidRDefault="00CC4CF9">
      <w:pPr>
        <w:pStyle w:val="ConsPlusCell"/>
        <w:jc w:val="both"/>
      </w:pPr>
      <w:r w:rsidRPr="00061AB7">
        <w:t>14 6832     9     - отбортованные</w:t>
      </w:r>
    </w:p>
    <w:p w:rsidR="00CC4CF9" w:rsidRPr="00061AB7" w:rsidRDefault="00CC4CF9">
      <w:pPr>
        <w:pStyle w:val="ConsPlusCell"/>
        <w:jc w:val="both"/>
      </w:pPr>
      <w:r w:rsidRPr="00061AB7">
        <w:t>14 6834     7     Штуцеры</w:t>
      </w:r>
    </w:p>
    <w:p w:rsidR="00CC4CF9" w:rsidRPr="00061AB7" w:rsidRDefault="00CC4CF9">
      <w:pPr>
        <w:pStyle w:val="ConsPlusCell"/>
        <w:jc w:val="both"/>
      </w:pPr>
      <w:r w:rsidRPr="00061AB7">
        <w:t>14 6836     0     Накладки</w:t>
      </w:r>
    </w:p>
    <w:p w:rsidR="00CC4CF9" w:rsidRPr="00061AB7" w:rsidRDefault="00CC4CF9">
      <w:pPr>
        <w:pStyle w:val="ConsPlusCell"/>
        <w:jc w:val="both"/>
      </w:pPr>
      <w:r w:rsidRPr="00061AB7">
        <w:t>14 6838     1     Бортшайбы</w:t>
      </w:r>
    </w:p>
    <w:p w:rsidR="00CC4CF9" w:rsidRPr="00061AB7" w:rsidRDefault="00CC4CF9">
      <w:pPr>
        <w:pStyle w:val="ConsPlusCell"/>
        <w:jc w:val="both"/>
      </w:pPr>
      <w:r w:rsidRPr="00061AB7">
        <w:t>14 6840     2     Переходы / приварные на условное давление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10 МПа</w:t>
      </w:r>
    </w:p>
    <w:p w:rsidR="00CC4CF9" w:rsidRPr="00061AB7" w:rsidRDefault="00CC4CF9">
      <w:pPr>
        <w:pStyle w:val="ConsPlusCell"/>
        <w:jc w:val="both"/>
      </w:pPr>
      <w:r w:rsidRPr="00061AB7">
        <w:t>14 6841     8     - точеные</w:t>
      </w:r>
    </w:p>
    <w:p w:rsidR="00CC4CF9" w:rsidRPr="00061AB7" w:rsidRDefault="00CC4CF9">
      <w:pPr>
        <w:pStyle w:val="ConsPlusCell"/>
        <w:jc w:val="both"/>
      </w:pPr>
      <w:r w:rsidRPr="00061AB7">
        <w:t>14 6842     3     - штампованные</w:t>
      </w:r>
    </w:p>
    <w:p w:rsidR="00CC4CF9" w:rsidRPr="00061AB7" w:rsidRDefault="00CC4CF9">
      <w:pPr>
        <w:pStyle w:val="ConsPlusCell"/>
        <w:jc w:val="both"/>
      </w:pPr>
      <w:r w:rsidRPr="00061AB7">
        <w:t>14 6843     9     - вальцованные</w:t>
      </w:r>
    </w:p>
    <w:p w:rsidR="00CC4CF9" w:rsidRPr="00061AB7" w:rsidRDefault="00CC4CF9">
      <w:pPr>
        <w:pStyle w:val="ConsPlusCell"/>
        <w:jc w:val="both"/>
      </w:pPr>
      <w:r w:rsidRPr="00061AB7">
        <w:t>14 6844     4     - формованные</w:t>
      </w:r>
    </w:p>
    <w:p w:rsidR="00CC4CF9" w:rsidRPr="00061AB7" w:rsidRDefault="00CC4CF9">
      <w:pPr>
        <w:pStyle w:val="ConsPlusCell"/>
        <w:jc w:val="both"/>
      </w:pPr>
      <w:r w:rsidRPr="00061AB7">
        <w:t>14 6845     0     - лепестковые</w:t>
      </w:r>
    </w:p>
    <w:p w:rsidR="00CC4CF9" w:rsidRPr="00061AB7" w:rsidRDefault="00CC4CF9">
      <w:pPr>
        <w:pStyle w:val="ConsPlusCell"/>
        <w:jc w:val="both"/>
      </w:pPr>
      <w:r w:rsidRPr="00061AB7">
        <w:t>14 6846     5     - кованые</w:t>
      </w:r>
    </w:p>
    <w:p w:rsidR="00CC4CF9" w:rsidRPr="00061AB7" w:rsidRDefault="00CC4CF9">
      <w:pPr>
        <w:pStyle w:val="ConsPlusCell"/>
        <w:jc w:val="both"/>
      </w:pPr>
      <w:r w:rsidRPr="00061AB7">
        <w:t>14 6847     0     - штампосварные</w:t>
      </w:r>
    </w:p>
    <w:p w:rsidR="00CC4CF9" w:rsidRPr="00061AB7" w:rsidRDefault="00CC4CF9">
      <w:pPr>
        <w:pStyle w:val="ConsPlusCell"/>
        <w:jc w:val="both"/>
      </w:pPr>
      <w:r w:rsidRPr="00061AB7">
        <w:t>14 6850     7     Заглушки / приварные на условное давление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10 МПа</w:t>
      </w:r>
    </w:p>
    <w:p w:rsidR="00CC4CF9" w:rsidRPr="00061AB7" w:rsidRDefault="00CC4CF9">
      <w:pPr>
        <w:pStyle w:val="ConsPlusCell"/>
        <w:jc w:val="both"/>
      </w:pPr>
      <w:r w:rsidRPr="00061AB7">
        <w:t>14 6851     2     - штампованные</w:t>
      </w:r>
    </w:p>
    <w:p w:rsidR="00CC4CF9" w:rsidRPr="00061AB7" w:rsidRDefault="00CC4CF9">
      <w:pPr>
        <w:pStyle w:val="ConsPlusCell"/>
        <w:jc w:val="both"/>
      </w:pPr>
      <w:r w:rsidRPr="00061AB7">
        <w:t>14 6852     8     - штампосварные</w:t>
      </w:r>
    </w:p>
    <w:p w:rsidR="00CC4CF9" w:rsidRPr="00061AB7" w:rsidRDefault="00CC4CF9">
      <w:pPr>
        <w:pStyle w:val="ConsPlusCell"/>
        <w:jc w:val="both"/>
      </w:pPr>
      <w:r w:rsidRPr="00061AB7">
        <w:t>14 6853     3     - плоские</w:t>
      </w:r>
    </w:p>
    <w:p w:rsidR="00CC4CF9" w:rsidRPr="00061AB7" w:rsidRDefault="00CC4CF9">
      <w:pPr>
        <w:pStyle w:val="ConsPlusCell"/>
        <w:jc w:val="both"/>
      </w:pPr>
      <w:r w:rsidRPr="00061AB7">
        <w:t>14 6854     9     - ребристые</w:t>
      </w:r>
    </w:p>
    <w:p w:rsidR="00CC4CF9" w:rsidRPr="00061AB7" w:rsidRDefault="00CC4CF9">
      <w:pPr>
        <w:pStyle w:val="ConsPlusCell"/>
        <w:jc w:val="both"/>
      </w:pPr>
      <w:r w:rsidRPr="00061AB7">
        <w:t>14 6855     4     - точеные</w:t>
      </w:r>
    </w:p>
    <w:p w:rsidR="00CC4CF9" w:rsidRPr="00061AB7" w:rsidRDefault="00CC4CF9">
      <w:pPr>
        <w:pStyle w:val="ConsPlusCell"/>
        <w:jc w:val="both"/>
      </w:pPr>
      <w:r w:rsidRPr="00061AB7">
        <w:t>14 6856     4     - кованые</w:t>
      </w:r>
    </w:p>
    <w:p w:rsidR="00CC4CF9" w:rsidRPr="00061AB7" w:rsidRDefault="00CC4CF9">
      <w:pPr>
        <w:pStyle w:val="ConsPlusCell"/>
        <w:jc w:val="both"/>
      </w:pPr>
      <w:r w:rsidRPr="00061AB7">
        <w:t>14 6880     0     Опоры /</w:t>
      </w:r>
    </w:p>
    <w:p w:rsidR="00CC4CF9" w:rsidRPr="00061AB7" w:rsidRDefault="00CC4CF9">
      <w:pPr>
        <w:pStyle w:val="ConsPlusCell"/>
        <w:jc w:val="both"/>
      </w:pPr>
      <w:r w:rsidRPr="00061AB7">
        <w:t>14 6881     6     - тавровые (приварные и хомутовые)</w:t>
      </w:r>
    </w:p>
    <w:p w:rsidR="00CC4CF9" w:rsidRPr="00061AB7" w:rsidRDefault="00CC4CF9">
      <w:pPr>
        <w:pStyle w:val="ConsPlusCell"/>
        <w:jc w:val="both"/>
      </w:pPr>
      <w:r w:rsidRPr="00061AB7">
        <w:t>14 6882     1     - корпусные (приварные и хомутовые)</w:t>
      </w:r>
    </w:p>
    <w:p w:rsidR="00CC4CF9" w:rsidRPr="00061AB7" w:rsidRDefault="00CC4CF9">
      <w:pPr>
        <w:pStyle w:val="ConsPlusCell"/>
        <w:jc w:val="both"/>
      </w:pPr>
      <w:r w:rsidRPr="00061AB7">
        <w:t>14 6883     7     - трубчатые (приварные и крутоизогнутых отводов)</w:t>
      </w:r>
    </w:p>
    <w:p w:rsidR="00CC4CF9" w:rsidRPr="00061AB7" w:rsidRDefault="00CC4CF9">
      <w:pPr>
        <w:pStyle w:val="ConsPlusCell"/>
        <w:jc w:val="both"/>
      </w:pPr>
      <w:r w:rsidRPr="00061AB7">
        <w:t>14 6884     2     - швеллерные приварные</w:t>
      </w:r>
    </w:p>
    <w:p w:rsidR="00CC4CF9" w:rsidRPr="00061AB7" w:rsidRDefault="00CC4CF9">
      <w:pPr>
        <w:pStyle w:val="ConsPlusCell"/>
        <w:jc w:val="both"/>
      </w:pPr>
      <w:r w:rsidRPr="00061AB7">
        <w:t>14 6885     8     - уголковые приварные</w:t>
      </w:r>
    </w:p>
    <w:p w:rsidR="00CC4CF9" w:rsidRPr="00061AB7" w:rsidRDefault="00CC4CF9">
      <w:pPr>
        <w:pStyle w:val="ConsPlusCell"/>
        <w:jc w:val="both"/>
      </w:pPr>
      <w:r w:rsidRPr="00061AB7">
        <w:t>14 6886     3     - хомутовые бескорпусные</w:t>
      </w:r>
    </w:p>
    <w:p w:rsidR="00CC4CF9" w:rsidRPr="00061AB7" w:rsidRDefault="00CC4CF9">
      <w:pPr>
        <w:pStyle w:val="ConsPlusCell"/>
        <w:jc w:val="both"/>
      </w:pPr>
      <w:r w:rsidRPr="00061AB7">
        <w:t>14 6887     9     - вертикальных трубопроводов приварные</w:t>
      </w:r>
    </w:p>
    <w:p w:rsidR="00CC4CF9" w:rsidRPr="00061AB7" w:rsidRDefault="00CC4CF9">
      <w:pPr>
        <w:pStyle w:val="ConsPlusCell"/>
        <w:jc w:val="both"/>
      </w:pPr>
      <w:r w:rsidRPr="00061AB7">
        <w:t>14 6888     4     - катковые направляющие</w:t>
      </w:r>
    </w:p>
    <w:p w:rsidR="00CC4CF9" w:rsidRPr="00061AB7" w:rsidRDefault="00CC4CF9">
      <w:pPr>
        <w:pStyle w:val="ConsPlusCell"/>
        <w:jc w:val="both"/>
      </w:pPr>
      <w:r w:rsidRPr="00061AB7">
        <w:t>14 6900     8     Детали соединительные и узлы магистральных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промысловых трубопроводов диаметром свыше 219 мм</w:t>
      </w:r>
    </w:p>
    <w:p w:rsidR="00CC4CF9" w:rsidRPr="00061AB7" w:rsidRDefault="00CC4CF9">
      <w:pPr>
        <w:pStyle w:val="ConsPlusCell"/>
        <w:jc w:val="both"/>
      </w:pPr>
      <w:r w:rsidRPr="00061AB7">
        <w:t>14 6920     7     Отводы крутоизогнутые</w:t>
      </w:r>
    </w:p>
    <w:p w:rsidR="00CC4CF9" w:rsidRPr="00061AB7" w:rsidRDefault="00CC4CF9">
      <w:pPr>
        <w:pStyle w:val="ConsPlusCell"/>
        <w:jc w:val="both"/>
      </w:pPr>
      <w:r w:rsidRPr="00061AB7">
        <w:t>14 6930     1     Отводы гнутые</w:t>
      </w:r>
    </w:p>
    <w:p w:rsidR="00CC4CF9" w:rsidRPr="00061AB7" w:rsidRDefault="00CC4CF9">
      <w:pPr>
        <w:pStyle w:val="ConsPlusCell"/>
        <w:jc w:val="both"/>
      </w:pPr>
      <w:r w:rsidRPr="00061AB7">
        <w:t>14 6940     6     Отводы сварные /</w:t>
      </w:r>
    </w:p>
    <w:p w:rsidR="00CC4CF9" w:rsidRPr="00061AB7" w:rsidRDefault="00CC4CF9">
      <w:pPr>
        <w:pStyle w:val="ConsPlusCell"/>
        <w:jc w:val="both"/>
      </w:pPr>
      <w:r w:rsidRPr="00061AB7">
        <w:t>14 6941     1     - секционные</w:t>
      </w:r>
    </w:p>
    <w:p w:rsidR="00CC4CF9" w:rsidRPr="00061AB7" w:rsidRDefault="00CC4CF9">
      <w:pPr>
        <w:pStyle w:val="ConsPlusCell"/>
        <w:jc w:val="both"/>
      </w:pPr>
      <w:r w:rsidRPr="00061AB7">
        <w:t>14 6960     5     Тройники /</w:t>
      </w:r>
    </w:p>
    <w:p w:rsidR="00CC4CF9" w:rsidRPr="00061AB7" w:rsidRDefault="00CC4CF9">
      <w:pPr>
        <w:pStyle w:val="ConsPlusCell"/>
        <w:jc w:val="both"/>
      </w:pPr>
      <w:r w:rsidRPr="00061AB7">
        <w:t>14 6961     0     - штампосварные</w:t>
      </w:r>
    </w:p>
    <w:p w:rsidR="00CC4CF9" w:rsidRPr="00061AB7" w:rsidRDefault="00CC4CF9">
      <w:pPr>
        <w:pStyle w:val="ConsPlusCell"/>
        <w:jc w:val="both"/>
      </w:pPr>
      <w:r w:rsidRPr="00061AB7">
        <w:t>14 6962     6     - штампосварные с решетками</w:t>
      </w:r>
    </w:p>
    <w:p w:rsidR="00CC4CF9" w:rsidRPr="00061AB7" w:rsidRDefault="00CC4CF9">
      <w:pPr>
        <w:pStyle w:val="ConsPlusCell"/>
        <w:jc w:val="both"/>
      </w:pPr>
      <w:r w:rsidRPr="00061AB7">
        <w:t>14 6963     1     - сварные</w:t>
      </w:r>
    </w:p>
    <w:p w:rsidR="00CC4CF9" w:rsidRPr="00061AB7" w:rsidRDefault="00CC4CF9">
      <w:pPr>
        <w:pStyle w:val="ConsPlusCell"/>
        <w:jc w:val="both"/>
      </w:pPr>
      <w:r w:rsidRPr="00061AB7">
        <w:t>14 6964     7     - сварные с решетками</w:t>
      </w:r>
    </w:p>
    <w:p w:rsidR="00CC4CF9" w:rsidRPr="00061AB7" w:rsidRDefault="00CC4CF9">
      <w:pPr>
        <w:pStyle w:val="ConsPlusCell"/>
        <w:jc w:val="both"/>
      </w:pPr>
      <w:r w:rsidRPr="00061AB7">
        <w:t>14 6965     2     - сварные с усиливающими накладками</w:t>
      </w:r>
    </w:p>
    <w:p w:rsidR="00CC4CF9" w:rsidRPr="00061AB7" w:rsidRDefault="00CC4CF9">
      <w:pPr>
        <w:pStyle w:val="ConsPlusCell"/>
        <w:jc w:val="both"/>
      </w:pPr>
      <w:r w:rsidRPr="00061AB7">
        <w:t>14 6966     8     - сварные с усиливающими накладками и решетками</w:t>
      </w:r>
    </w:p>
    <w:p w:rsidR="00CC4CF9" w:rsidRPr="00061AB7" w:rsidRDefault="00CC4CF9">
      <w:pPr>
        <w:pStyle w:val="ConsPlusCell"/>
        <w:jc w:val="both"/>
      </w:pPr>
      <w:r w:rsidRPr="00061AB7">
        <w:t>14 6967     3     - штампованные</w:t>
      </w:r>
    </w:p>
    <w:p w:rsidR="00CC4CF9" w:rsidRPr="00061AB7" w:rsidRDefault="00CC4CF9">
      <w:pPr>
        <w:pStyle w:val="ConsPlusCell"/>
        <w:jc w:val="both"/>
      </w:pPr>
      <w:r w:rsidRPr="00061AB7">
        <w:t>14 6970     9     Переходы /</w:t>
      </w:r>
    </w:p>
    <w:p w:rsidR="00CC4CF9" w:rsidRPr="00061AB7" w:rsidRDefault="00CC4CF9">
      <w:pPr>
        <w:pStyle w:val="ConsPlusCell"/>
        <w:jc w:val="both"/>
      </w:pPr>
      <w:r w:rsidRPr="00061AB7">
        <w:t>14 6971     5     - штампосварные</w:t>
      </w:r>
    </w:p>
    <w:p w:rsidR="00CC4CF9" w:rsidRPr="00061AB7" w:rsidRDefault="00CC4CF9">
      <w:pPr>
        <w:pStyle w:val="ConsPlusCell"/>
        <w:jc w:val="both"/>
      </w:pPr>
      <w:r w:rsidRPr="00061AB7">
        <w:t>14 6972     0     - штампованные</w:t>
      </w:r>
    </w:p>
    <w:p w:rsidR="00CC4CF9" w:rsidRPr="00061AB7" w:rsidRDefault="00CC4CF9">
      <w:pPr>
        <w:pStyle w:val="ConsPlusCell"/>
        <w:jc w:val="both"/>
      </w:pPr>
      <w:r w:rsidRPr="00061AB7">
        <w:t>14 6980     4     Днища и заглушки</w:t>
      </w:r>
    </w:p>
    <w:p w:rsidR="00CC4CF9" w:rsidRPr="00061AB7" w:rsidRDefault="00CC4CF9">
      <w:pPr>
        <w:pStyle w:val="ConsPlusCell"/>
        <w:jc w:val="both"/>
      </w:pPr>
      <w:r w:rsidRPr="00061AB7">
        <w:t>14 6981     2     Днища штампованные</w:t>
      </w:r>
    </w:p>
    <w:p w:rsidR="00CC4CF9" w:rsidRPr="00061AB7" w:rsidRDefault="00CC4CF9">
      <w:pPr>
        <w:pStyle w:val="ConsPlusCell"/>
        <w:jc w:val="both"/>
      </w:pPr>
      <w:r w:rsidRPr="00061AB7">
        <w:t>14 6982     5     Заглушки</w:t>
      </w:r>
    </w:p>
    <w:p w:rsidR="00CC4CF9" w:rsidRPr="00061AB7" w:rsidRDefault="00CC4CF9">
      <w:pPr>
        <w:pStyle w:val="ConsPlusCell"/>
        <w:jc w:val="both"/>
      </w:pPr>
      <w:r w:rsidRPr="00061AB7">
        <w:t>14 6990     9     Узлы магистральных и промысловых трубопроводов /</w:t>
      </w:r>
    </w:p>
    <w:p w:rsidR="00CC4CF9" w:rsidRPr="00061AB7" w:rsidRDefault="00CC4CF9">
      <w:pPr>
        <w:pStyle w:val="ConsPlusCell"/>
        <w:jc w:val="both"/>
      </w:pPr>
      <w:r w:rsidRPr="00061AB7">
        <w:t>14 6991     4     - для транспортировки нефти, газа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нефтепродуктов</w:t>
      </w:r>
    </w:p>
    <w:p w:rsidR="00CC4CF9" w:rsidRPr="00061AB7" w:rsidRDefault="00CC4CF9">
      <w:pPr>
        <w:pStyle w:val="ConsPlusCell"/>
        <w:jc w:val="both"/>
      </w:pPr>
      <w:r w:rsidRPr="00061AB7">
        <w:t>14 6999     8     - общего применения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14 7000     8     Металлоизделия прочие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14 7100     1     Сетка кроватная панцирная</w:t>
      </w:r>
    </w:p>
    <w:p w:rsidR="00CC4CF9" w:rsidRPr="00061AB7" w:rsidRDefault="00CC4CF9">
      <w:pPr>
        <w:pStyle w:val="ConsPlusCell"/>
        <w:jc w:val="both"/>
      </w:pPr>
      <w:r w:rsidRPr="00061AB7">
        <w:t>14 7200     5     Пружины для кроватных сеток</w:t>
      </w:r>
    </w:p>
    <w:p w:rsidR="00CC4CF9" w:rsidRPr="00061AB7" w:rsidRDefault="00CC4CF9">
      <w:pPr>
        <w:pStyle w:val="ConsPlusCell"/>
        <w:jc w:val="both"/>
      </w:pPr>
      <w:r w:rsidRPr="00061AB7">
        <w:t>14 7300     9     Шайбы для кроватных сеток</w:t>
      </w:r>
    </w:p>
    <w:p w:rsidR="00CC4CF9" w:rsidRPr="00061AB7" w:rsidRDefault="00CC4CF9">
      <w:pPr>
        <w:pStyle w:val="ConsPlusCell"/>
        <w:jc w:val="both"/>
      </w:pPr>
      <w:r w:rsidRPr="00061AB7">
        <w:t>14 7400     2     Детали ромбической сетки</w:t>
      </w:r>
    </w:p>
    <w:p w:rsidR="00CC4CF9" w:rsidRPr="00061AB7" w:rsidRDefault="00CC4CF9">
      <w:pPr>
        <w:pStyle w:val="ConsPlusCell"/>
        <w:jc w:val="both"/>
      </w:pPr>
      <w:r w:rsidRPr="00061AB7">
        <w:t>14 7500     6     Гильзы для электропатронов</w:t>
      </w:r>
    </w:p>
    <w:p w:rsidR="00CC4CF9" w:rsidRPr="00061AB7" w:rsidRDefault="00CC4CF9">
      <w:pPr>
        <w:pStyle w:val="ConsPlusCell"/>
        <w:jc w:val="both"/>
      </w:pPr>
      <w:r w:rsidRPr="00061AB7">
        <w:t>14 7600     2     Черепица кровельная</w:t>
      </w:r>
    </w:p>
    <w:p w:rsidR="00CC4CF9" w:rsidRPr="00061AB7" w:rsidRDefault="00CC4CF9">
      <w:pPr>
        <w:pStyle w:val="ConsPlusCell"/>
        <w:jc w:val="both"/>
      </w:pPr>
      <w:r w:rsidRPr="00061AB7">
        <w:t>14 7700     3     Приемники для живицы</w:t>
      </w:r>
    </w:p>
    <w:p w:rsidR="00CC4CF9" w:rsidRPr="00061AB7" w:rsidRDefault="00CC4CF9">
      <w:pPr>
        <w:pStyle w:val="ConsPlusCell"/>
        <w:jc w:val="both"/>
      </w:pPr>
      <w:r w:rsidRPr="00061AB7">
        <w:t>14 7900     0     Продукция порошковой металлургии</w:t>
      </w:r>
    </w:p>
    <w:p w:rsidR="00CC4CF9" w:rsidRPr="00061AB7" w:rsidRDefault="00CC4CF9">
      <w:pPr>
        <w:pStyle w:val="ConsPlusCell"/>
        <w:jc w:val="both"/>
      </w:pPr>
      <w:r w:rsidRPr="00061AB7">
        <w:t>14 7904     2     Порошок железный марок ПЖ2М - ПЖ3М *</w:t>
      </w:r>
    </w:p>
    <w:p w:rsidR="00CC4CF9" w:rsidRPr="00061AB7" w:rsidRDefault="00CC4CF9">
      <w:pPr>
        <w:pStyle w:val="ConsPlusCell"/>
        <w:jc w:val="both"/>
      </w:pPr>
      <w:r w:rsidRPr="00061AB7">
        <w:t>14 7910     5     Порошок железный легированный и нелегированный</w:t>
      </w:r>
    </w:p>
    <w:p w:rsidR="00CC4CF9" w:rsidRPr="00061AB7" w:rsidRDefault="00CC4CF9">
      <w:pPr>
        <w:pStyle w:val="ConsPlusCell"/>
        <w:jc w:val="both"/>
      </w:pPr>
      <w:r w:rsidRPr="00061AB7">
        <w:t>14 7920     1     Порошок высоколегированных сталей</w:t>
      </w:r>
    </w:p>
    <w:p w:rsidR="00CC4CF9" w:rsidRPr="00061AB7" w:rsidRDefault="00CC4CF9">
      <w:pPr>
        <w:pStyle w:val="ConsPlusCell"/>
        <w:jc w:val="both"/>
      </w:pPr>
      <w:r w:rsidRPr="00061AB7">
        <w:t>14 7930     4     Порошки сталей и сплавов для нанесения защитных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покрытий</w:t>
      </w:r>
    </w:p>
    <w:p w:rsidR="00CC4CF9" w:rsidRPr="00061AB7" w:rsidRDefault="00CC4CF9">
      <w:pPr>
        <w:pStyle w:val="ConsPlusCell"/>
        <w:jc w:val="both"/>
      </w:pPr>
      <w:r w:rsidRPr="00061AB7">
        <w:t>14 7940     9     Порошки сталей и сплавов для припоя</w:t>
      </w:r>
    </w:p>
    <w:p w:rsidR="00CC4CF9" w:rsidRPr="00061AB7" w:rsidRDefault="00CC4CF9">
      <w:pPr>
        <w:pStyle w:val="ConsPlusCell"/>
        <w:jc w:val="both"/>
      </w:pPr>
      <w:r w:rsidRPr="00061AB7">
        <w:t>14 7950     3     Материалы порошковые. Заготовки</w:t>
      </w:r>
    </w:p>
    <w:p w:rsidR="00CC4CF9" w:rsidRPr="00061AB7" w:rsidRDefault="00CC4CF9">
      <w:pPr>
        <w:pStyle w:val="ConsPlusCell"/>
        <w:jc w:val="both"/>
      </w:pPr>
      <w:r w:rsidRPr="00061AB7">
        <w:t>14 7960     8     Материалы порошковые. Прокат сортовой</w:t>
      </w:r>
    </w:p>
    <w:p w:rsidR="00CC4CF9" w:rsidRPr="00061AB7" w:rsidRDefault="00CC4CF9">
      <w:pPr>
        <w:pStyle w:val="ConsPlusCell"/>
        <w:jc w:val="both"/>
      </w:pPr>
      <w:r w:rsidRPr="00061AB7">
        <w:t>14 7970     2     Материалы порошковые. Прокат листовой</w:t>
      </w:r>
    </w:p>
    <w:p w:rsidR="00CC4CF9" w:rsidRPr="00061AB7" w:rsidRDefault="00CC4CF9">
      <w:pPr>
        <w:pStyle w:val="ConsPlusCell"/>
        <w:jc w:val="both"/>
      </w:pPr>
      <w:r w:rsidRPr="00061AB7">
        <w:t>14 7980     7     Материалы порошковые. Лента и проволока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14 8000     0     Металлоизделия культурно-бытового назначения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хозяйственного обихода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14 8100     4     Посуда хозяйственная стальная эмалированная</w:t>
      </w:r>
    </w:p>
    <w:p w:rsidR="00CC4CF9" w:rsidRPr="00061AB7" w:rsidRDefault="00CC4CF9">
      <w:pPr>
        <w:pStyle w:val="ConsPlusCell"/>
        <w:jc w:val="both"/>
      </w:pPr>
      <w:r w:rsidRPr="00061AB7">
        <w:t>14 8110     9     Посуда хозяйственная стальная эмалированная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приготовления горячих блюд</w:t>
      </w:r>
    </w:p>
    <w:p w:rsidR="00CC4CF9" w:rsidRPr="00061AB7" w:rsidRDefault="00CC4CF9">
      <w:pPr>
        <w:pStyle w:val="ConsPlusCell"/>
        <w:jc w:val="both"/>
      </w:pPr>
      <w:r w:rsidRPr="00061AB7">
        <w:t>14 8111     4     Кастрюли</w:t>
      </w:r>
    </w:p>
    <w:p w:rsidR="00CC4CF9" w:rsidRPr="00061AB7" w:rsidRDefault="00CC4CF9">
      <w:pPr>
        <w:pStyle w:val="ConsPlusCell"/>
        <w:jc w:val="both"/>
      </w:pPr>
      <w:r w:rsidRPr="00061AB7">
        <w:t>14 8112     0     Кофейники</w:t>
      </w:r>
    </w:p>
    <w:p w:rsidR="00CC4CF9" w:rsidRPr="00061AB7" w:rsidRDefault="00CC4CF9">
      <w:pPr>
        <w:pStyle w:val="ConsPlusCell"/>
        <w:jc w:val="both"/>
      </w:pPr>
      <w:r w:rsidRPr="00061AB7">
        <w:t>14 8113     5     Сковороды</w:t>
      </w:r>
    </w:p>
    <w:p w:rsidR="00CC4CF9" w:rsidRPr="00061AB7" w:rsidRDefault="00CC4CF9">
      <w:pPr>
        <w:pStyle w:val="ConsPlusCell"/>
        <w:jc w:val="both"/>
      </w:pPr>
      <w:r w:rsidRPr="00061AB7">
        <w:t>14 8114     0     Чайники</w:t>
      </w:r>
    </w:p>
    <w:p w:rsidR="00CC4CF9" w:rsidRPr="00061AB7" w:rsidRDefault="00CC4CF9">
      <w:pPr>
        <w:pStyle w:val="ConsPlusCell"/>
        <w:jc w:val="both"/>
      </w:pPr>
      <w:r w:rsidRPr="00061AB7">
        <w:t>14 8115     6     Формы для выпечки с антипригарным покрытием</w:t>
      </w:r>
    </w:p>
    <w:p w:rsidR="00CC4CF9" w:rsidRPr="00061AB7" w:rsidRDefault="00CC4CF9">
      <w:pPr>
        <w:pStyle w:val="ConsPlusCell"/>
        <w:jc w:val="both"/>
      </w:pPr>
      <w:r w:rsidRPr="00061AB7">
        <w:t>14 8120     3     Посуда хозяйственная стальная эмалированная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приготовления холодных блюд и сервировки стола</w:t>
      </w:r>
    </w:p>
    <w:p w:rsidR="00CC4CF9" w:rsidRPr="00061AB7" w:rsidRDefault="00CC4CF9">
      <w:pPr>
        <w:pStyle w:val="ConsPlusCell"/>
        <w:jc w:val="both"/>
      </w:pPr>
      <w:r w:rsidRPr="00061AB7">
        <w:t>14 8121     9     Блюда</w:t>
      </w:r>
    </w:p>
    <w:p w:rsidR="00CC4CF9" w:rsidRPr="00061AB7" w:rsidRDefault="00CC4CF9">
      <w:pPr>
        <w:pStyle w:val="ConsPlusCell"/>
        <w:jc w:val="both"/>
      </w:pPr>
      <w:r w:rsidRPr="00061AB7">
        <w:t>14 8122     4     Кружки</w:t>
      </w:r>
    </w:p>
    <w:p w:rsidR="00CC4CF9" w:rsidRPr="00061AB7" w:rsidRDefault="00CC4CF9">
      <w:pPr>
        <w:pStyle w:val="ConsPlusCell"/>
        <w:jc w:val="both"/>
      </w:pPr>
      <w:r w:rsidRPr="00061AB7">
        <w:t>14 8123     4     Миски</w:t>
      </w:r>
    </w:p>
    <w:p w:rsidR="00CC4CF9" w:rsidRPr="00061AB7" w:rsidRDefault="00CC4CF9">
      <w:pPr>
        <w:pStyle w:val="ConsPlusCell"/>
        <w:jc w:val="both"/>
      </w:pPr>
      <w:r w:rsidRPr="00061AB7">
        <w:t>14 8124     5     Салатники</w:t>
      </w:r>
    </w:p>
    <w:p w:rsidR="00CC4CF9" w:rsidRPr="00061AB7" w:rsidRDefault="00CC4CF9">
      <w:pPr>
        <w:pStyle w:val="ConsPlusCell"/>
        <w:jc w:val="both"/>
      </w:pPr>
      <w:r w:rsidRPr="00061AB7">
        <w:t>14 8125     0     Тарелки</w:t>
      </w:r>
    </w:p>
    <w:p w:rsidR="00CC4CF9" w:rsidRPr="00061AB7" w:rsidRDefault="00CC4CF9">
      <w:pPr>
        <w:pStyle w:val="ConsPlusCell"/>
        <w:jc w:val="both"/>
      </w:pPr>
      <w:r w:rsidRPr="00061AB7">
        <w:t>14 8130     8     Посуда хозяйственная стальная эмалированная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хранения и переноски пищевых продуктов</w:t>
      </w:r>
    </w:p>
    <w:p w:rsidR="00CC4CF9" w:rsidRPr="00061AB7" w:rsidRDefault="00CC4CF9">
      <w:pPr>
        <w:pStyle w:val="ConsPlusCell"/>
        <w:jc w:val="both"/>
      </w:pPr>
      <w:r w:rsidRPr="00061AB7">
        <w:t>14 8131     3     Баки</w:t>
      </w:r>
    </w:p>
    <w:p w:rsidR="00CC4CF9" w:rsidRPr="00061AB7" w:rsidRDefault="00CC4CF9">
      <w:pPr>
        <w:pStyle w:val="ConsPlusCell"/>
        <w:jc w:val="both"/>
      </w:pPr>
      <w:r w:rsidRPr="00061AB7">
        <w:t>14 8132     9     Банки</w:t>
      </w:r>
    </w:p>
    <w:p w:rsidR="00CC4CF9" w:rsidRPr="00061AB7" w:rsidRDefault="00CC4CF9">
      <w:pPr>
        <w:pStyle w:val="ConsPlusCell"/>
        <w:jc w:val="both"/>
      </w:pPr>
      <w:r w:rsidRPr="00061AB7">
        <w:t>14 8133     4     Бидоны</w:t>
      </w:r>
    </w:p>
    <w:p w:rsidR="00CC4CF9" w:rsidRPr="00061AB7" w:rsidRDefault="00CC4CF9">
      <w:pPr>
        <w:pStyle w:val="ConsPlusCell"/>
        <w:jc w:val="both"/>
      </w:pPr>
      <w:r w:rsidRPr="00061AB7">
        <w:t>14 8134     8     Ведра</w:t>
      </w:r>
    </w:p>
    <w:p w:rsidR="00CC4CF9" w:rsidRPr="00061AB7" w:rsidRDefault="00CC4CF9">
      <w:pPr>
        <w:pStyle w:val="ConsPlusCell"/>
        <w:jc w:val="both"/>
      </w:pPr>
      <w:r w:rsidRPr="00061AB7">
        <w:t>14 8135     5     Лотки</w:t>
      </w:r>
    </w:p>
    <w:p w:rsidR="00CC4CF9" w:rsidRPr="00061AB7" w:rsidRDefault="00CC4CF9">
      <w:pPr>
        <w:pStyle w:val="ConsPlusCell"/>
        <w:jc w:val="both"/>
      </w:pPr>
      <w:r w:rsidRPr="00061AB7">
        <w:t>14 8140     2     Посуда хозяйственная стальная эмалированная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вспомогательная и санитарно-гигиеническая</w:t>
      </w:r>
    </w:p>
    <w:p w:rsidR="00CC4CF9" w:rsidRPr="00061AB7" w:rsidRDefault="00CC4CF9">
      <w:pPr>
        <w:pStyle w:val="ConsPlusCell"/>
        <w:jc w:val="both"/>
      </w:pPr>
      <w:r w:rsidRPr="00061AB7">
        <w:t>14 8142     3     Горшки ночные</w:t>
      </w:r>
    </w:p>
    <w:p w:rsidR="00CC4CF9" w:rsidRPr="00061AB7" w:rsidRDefault="00CC4CF9">
      <w:pPr>
        <w:pStyle w:val="ConsPlusCell"/>
        <w:jc w:val="both"/>
      </w:pPr>
      <w:r w:rsidRPr="00061AB7">
        <w:t>14 8143     9     Дуршлаги</w:t>
      </w:r>
    </w:p>
    <w:p w:rsidR="00CC4CF9" w:rsidRPr="00061AB7" w:rsidRDefault="00CC4CF9">
      <w:pPr>
        <w:pStyle w:val="ConsPlusCell"/>
        <w:jc w:val="both"/>
      </w:pPr>
      <w:r w:rsidRPr="00061AB7">
        <w:t>14 8144     4     Ковши</w:t>
      </w:r>
    </w:p>
    <w:p w:rsidR="00CC4CF9" w:rsidRPr="00061AB7" w:rsidRDefault="00CC4CF9">
      <w:pPr>
        <w:pStyle w:val="ConsPlusCell"/>
        <w:jc w:val="both"/>
      </w:pPr>
      <w:r w:rsidRPr="00061AB7">
        <w:t>14 8145     1     Кувшины</w:t>
      </w:r>
    </w:p>
    <w:p w:rsidR="00CC4CF9" w:rsidRPr="00061AB7" w:rsidRDefault="00CC4CF9">
      <w:pPr>
        <w:pStyle w:val="ConsPlusCell"/>
        <w:jc w:val="both"/>
      </w:pPr>
      <w:r w:rsidRPr="00061AB7">
        <w:t>14 8146     5     Тазы</w:t>
      </w:r>
    </w:p>
    <w:p w:rsidR="00CC4CF9" w:rsidRPr="00061AB7" w:rsidRDefault="00CC4CF9">
      <w:pPr>
        <w:pStyle w:val="ConsPlusCell"/>
        <w:jc w:val="both"/>
      </w:pPr>
      <w:r w:rsidRPr="00061AB7">
        <w:t>14 8150     7     Посуда хозяйственная стальная эмалированная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наборах</w:t>
      </w:r>
    </w:p>
    <w:p w:rsidR="00CC4CF9" w:rsidRPr="00061AB7" w:rsidRDefault="00CC4CF9">
      <w:pPr>
        <w:pStyle w:val="ConsPlusCell"/>
        <w:jc w:val="both"/>
      </w:pPr>
      <w:r w:rsidRPr="00061AB7">
        <w:t>14 8151     2     Наборы однородных изделий</w:t>
      </w:r>
    </w:p>
    <w:p w:rsidR="00CC4CF9" w:rsidRPr="00061AB7" w:rsidRDefault="00CC4CF9">
      <w:pPr>
        <w:pStyle w:val="ConsPlusCell"/>
        <w:jc w:val="both"/>
      </w:pPr>
      <w:r w:rsidRPr="00061AB7">
        <w:t>14 8152     8     Наборы разнородных изделий</w:t>
      </w:r>
    </w:p>
    <w:p w:rsidR="00CC4CF9" w:rsidRPr="00061AB7" w:rsidRDefault="00CC4CF9">
      <w:pPr>
        <w:pStyle w:val="ConsPlusCell"/>
        <w:jc w:val="both"/>
      </w:pPr>
      <w:r w:rsidRPr="00061AB7">
        <w:t>14 8200     8     Посуда из нержавеющей стали</w:t>
      </w:r>
    </w:p>
    <w:p w:rsidR="00CC4CF9" w:rsidRPr="00061AB7" w:rsidRDefault="00CC4CF9">
      <w:pPr>
        <w:pStyle w:val="ConsPlusCell"/>
        <w:jc w:val="both"/>
      </w:pPr>
      <w:r w:rsidRPr="00061AB7">
        <w:t>14 8210     2     Посуда для тепловой обработки пищевых продуктов</w:t>
      </w:r>
    </w:p>
    <w:p w:rsidR="00CC4CF9" w:rsidRPr="00061AB7" w:rsidRDefault="00CC4CF9">
      <w:pPr>
        <w:pStyle w:val="ConsPlusCell"/>
        <w:jc w:val="both"/>
      </w:pPr>
      <w:r w:rsidRPr="00061AB7">
        <w:t>14 8211     8     Кастрюли</w:t>
      </w:r>
    </w:p>
    <w:p w:rsidR="00CC4CF9" w:rsidRPr="00061AB7" w:rsidRDefault="00CC4CF9">
      <w:pPr>
        <w:pStyle w:val="ConsPlusCell"/>
        <w:jc w:val="both"/>
      </w:pPr>
      <w:r w:rsidRPr="00061AB7">
        <w:t>14 8212     3     Кофеварки и кофейники</w:t>
      </w:r>
    </w:p>
    <w:p w:rsidR="00CC4CF9" w:rsidRPr="00061AB7" w:rsidRDefault="00CC4CF9">
      <w:pPr>
        <w:pStyle w:val="ConsPlusCell"/>
        <w:jc w:val="both"/>
      </w:pPr>
      <w:r w:rsidRPr="00061AB7">
        <w:t>14 8213     9     Кокотницы</w:t>
      </w:r>
    </w:p>
    <w:p w:rsidR="00CC4CF9" w:rsidRPr="00061AB7" w:rsidRDefault="00CC4CF9">
      <w:pPr>
        <w:pStyle w:val="ConsPlusCell"/>
        <w:jc w:val="both"/>
      </w:pPr>
      <w:r w:rsidRPr="00061AB7">
        <w:t>14 8214     4     Сковороды</w:t>
      </w:r>
    </w:p>
    <w:p w:rsidR="00CC4CF9" w:rsidRPr="00061AB7" w:rsidRDefault="00CC4CF9">
      <w:pPr>
        <w:pStyle w:val="ConsPlusCell"/>
        <w:jc w:val="both"/>
      </w:pPr>
      <w:r w:rsidRPr="00061AB7">
        <w:t>14 8215     8     Чайники</w:t>
      </w:r>
    </w:p>
    <w:p w:rsidR="00CC4CF9" w:rsidRPr="00061AB7" w:rsidRDefault="00CC4CF9">
      <w:pPr>
        <w:pStyle w:val="ConsPlusCell"/>
        <w:jc w:val="both"/>
      </w:pPr>
      <w:r w:rsidRPr="00061AB7">
        <w:t>14 8216     5     Котлы</w:t>
      </w:r>
    </w:p>
    <w:p w:rsidR="00CC4CF9" w:rsidRPr="00061AB7" w:rsidRDefault="00CC4CF9">
      <w:pPr>
        <w:pStyle w:val="ConsPlusCell"/>
        <w:jc w:val="both"/>
      </w:pPr>
      <w:r w:rsidRPr="00061AB7">
        <w:t>14 8220     7     Посуда для сервировки стола и приготовления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холодных блюд</w:t>
      </w:r>
    </w:p>
    <w:p w:rsidR="00CC4CF9" w:rsidRPr="00061AB7" w:rsidRDefault="00CC4CF9">
      <w:pPr>
        <w:pStyle w:val="ConsPlusCell"/>
        <w:jc w:val="both"/>
      </w:pPr>
      <w:r w:rsidRPr="00061AB7">
        <w:t>14 8221     2     Блюда</w:t>
      </w:r>
    </w:p>
    <w:p w:rsidR="00CC4CF9" w:rsidRPr="00061AB7" w:rsidRDefault="00CC4CF9">
      <w:pPr>
        <w:pStyle w:val="ConsPlusCell"/>
        <w:jc w:val="both"/>
      </w:pPr>
      <w:r w:rsidRPr="00061AB7">
        <w:t>14 8222     8     Вазы</w:t>
      </w:r>
    </w:p>
    <w:p w:rsidR="00CC4CF9" w:rsidRPr="00061AB7" w:rsidRDefault="00CC4CF9">
      <w:pPr>
        <w:pStyle w:val="ConsPlusCell"/>
        <w:jc w:val="both"/>
      </w:pPr>
      <w:r w:rsidRPr="00061AB7">
        <w:t>14 8223     3     Кокильницы</w:t>
      </w:r>
    </w:p>
    <w:p w:rsidR="00CC4CF9" w:rsidRPr="00061AB7" w:rsidRDefault="00CC4CF9">
      <w:pPr>
        <w:pStyle w:val="ConsPlusCell"/>
        <w:jc w:val="both"/>
      </w:pPr>
      <w:r w:rsidRPr="00061AB7">
        <w:t>14 8224     9     Креманки</w:t>
      </w:r>
    </w:p>
    <w:p w:rsidR="00CC4CF9" w:rsidRPr="00061AB7" w:rsidRDefault="00CC4CF9">
      <w:pPr>
        <w:pStyle w:val="ConsPlusCell"/>
        <w:jc w:val="both"/>
      </w:pPr>
      <w:r w:rsidRPr="00061AB7">
        <w:t>14 8225     4     Масленки</w:t>
      </w:r>
    </w:p>
    <w:p w:rsidR="00CC4CF9" w:rsidRPr="00061AB7" w:rsidRDefault="00CC4CF9">
      <w:pPr>
        <w:pStyle w:val="ConsPlusCell"/>
        <w:jc w:val="both"/>
      </w:pPr>
      <w:r w:rsidRPr="00061AB7">
        <w:t>14 8226     1     Салатники</w:t>
      </w:r>
    </w:p>
    <w:p w:rsidR="00CC4CF9" w:rsidRPr="00061AB7" w:rsidRDefault="00CC4CF9">
      <w:pPr>
        <w:pStyle w:val="ConsPlusCell"/>
        <w:jc w:val="both"/>
      </w:pPr>
      <w:r w:rsidRPr="00061AB7">
        <w:t>14 8227     5     Соусники</w:t>
      </w:r>
    </w:p>
    <w:p w:rsidR="00CC4CF9" w:rsidRPr="00061AB7" w:rsidRDefault="00CC4CF9">
      <w:pPr>
        <w:pStyle w:val="ConsPlusCell"/>
        <w:jc w:val="both"/>
      </w:pPr>
      <w:r w:rsidRPr="00061AB7">
        <w:t>14 8228     0     Менажницы</w:t>
      </w:r>
    </w:p>
    <w:p w:rsidR="00CC4CF9" w:rsidRPr="00061AB7" w:rsidRDefault="00CC4CF9">
      <w:pPr>
        <w:pStyle w:val="ConsPlusCell"/>
        <w:jc w:val="both"/>
      </w:pPr>
      <w:r w:rsidRPr="00061AB7">
        <w:t>14 8230     1     Посуда для вспомогательных целей</w:t>
      </w:r>
    </w:p>
    <w:p w:rsidR="00CC4CF9" w:rsidRPr="00061AB7" w:rsidRDefault="00CC4CF9">
      <w:pPr>
        <w:pStyle w:val="ConsPlusCell"/>
        <w:jc w:val="both"/>
      </w:pPr>
      <w:r w:rsidRPr="00061AB7">
        <w:t>14 8231     7     Дуршлаги</w:t>
      </w:r>
    </w:p>
    <w:p w:rsidR="00CC4CF9" w:rsidRPr="00061AB7" w:rsidRDefault="00CC4CF9">
      <w:pPr>
        <w:pStyle w:val="ConsPlusCell"/>
        <w:jc w:val="both"/>
      </w:pPr>
      <w:r w:rsidRPr="00061AB7">
        <w:t>14 8232     2     Лотки</w:t>
      </w:r>
    </w:p>
    <w:p w:rsidR="00CC4CF9" w:rsidRPr="00061AB7" w:rsidRDefault="00CC4CF9">
      <w:pPr>
        <w:pStyle w:val="ConsPlusCell"/>
        <w:jc w:val="both"/>
      </w:pPr>
      <w:r w:rsidRPr="00061AB7">
        <w:t>14 8233     8     Миски</w:t>
      </w:r>
    </w:p>
    <w:p w:rsidR="00CC4CF9" w:rsidRPr="00061AB7" w:rsidRDefault="00CC4CF9">
      <w:pPr>
        <w:pStyle w:val="ConsPlusCell"/>
        <w:jc w:val="both"/>
      </w:pPr>
      <w:r w:rsidRPr="00061AB7">
        <w:t>14 8234     3     Ковши</w:t>
      </w:r>
    </w:p>
    <w:p w:rsidR="00CC4CF9" w:rsidRPr="00061AB7" w:rsidRDefault="00CC4CF9">
      <w:pPr>
        <w:pStyle w:val="ConsPlusCell"/>
        <w:jc w:val="both"/>
      </w:pPr>
      <w:r w:rsidRPr="00061AB7">
        <w:t>14 8235     9     Судки тройные</w:t>
      </w:r>
    </w:p>
    <w:p w:rsidR="00CC4CF9" w:rsidRPr="00061AB7" w:rsidRDefault="00CC4CF9">
      <w:pPr>
        <w:pStyle w:val="ConsPlusCell"/>
        <w:jc w:val="both"/>
      </w:pPr>
      <w:r w:rsidRPr="00061AB7">
        <w:t>14 8236     4     Тарелки</w:t>
      </w:r>
    </w:p>
    <w:p w:rsidR="00CC4CF9" w:rsidRPr="00061AB7" w:rsidRDefault="00CC4CF9">
      <w:pPr>
        <w:pStyle w:val="ConsPlusCell"/>
        <w:jc w:val="both"/>
      </w:pPr>
      <w:r w:rsidRPr="00061AB7">
        <w:t>14 8237     5     Тарелки-баранчики</w:t>
      </w:r>
    </w:p>
    <w:p w:rsidR="00CC4CF9" w:rsidRPr="00061AB7" w:rsidRDefault="00CC4CF9">
      <w:pPr>
        <w:pStyle w:val="ConsPlusCell"/>
        <w:jc w:val="both"/>
      </w:pPr>
      <w:r w:rsidRPr="00061AB7">
        <w:t>14 8238     5     Цедилки</w:t>
      </w:r>
    </w:p>
    <w:p w:rsidR="00CC4CF9" w:rsidRPr="00061AB7" w:rsidRDefault="00CC4CF9">
      <w:pPr>
        <w:pStyle w:val="ConsPlusCell"/>
        <w:jc w:val="both"/>
      </w:pPr>
      <w:r w:rsidRPr="00061AB7">
        <w:t>14 8240     6     Посуда из нержавеющей стали в наборах</w:t>
      </w:r>
    </w:p>
    <w:p w:rsidR="00CC4CF9" w:rsidRPr="00061AB7" w:rsidRDefault="00CC4CF9">
      <w:pPr>
        <w:pStyle w:val="ConsPlusCell"/>
        <w:jc w:val="both"/>
      </w:pPr>
      <w:r w:rsidRPr="00061AB7">
        <w:t>14 8241     1     Наборы однородных изделий</w:t>
      </w:r>
    </w:p>
    <w:p w:rsidR="00CC4CF9" w:rsidRPr="00061AB7" w:rsidRDefault="00CC4CF9">
      <w:pPr>
        <w:pStyle w:val="ConsPlusCell"/>
        <w:jc w:val="both"/>
      </w:pPr>
      <w:r w:rsidRPr="00061AB7">
        <w:t>14 8242     7     Наборы разнородных изделий</w:t>
      </w:r>
    </w:p>
    <w:p w:rsidR="00CC4CF9" w:rsidRPr="00061AB7" w:rsidRDefault="00CC4CF9">
      <w:pPr>
        <w:pStyle w:val="ConsPlusCell"/>
        <w:jc w:val="both"/>
      </w:pPr>
      <w:r w:rsidRPr="00061AB7">
        <w:t>14 8300     1     Приборы столовые и принадлежности кухонные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нержавеющей стали, включая детские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N 86/2011 ОКП,  утв.  Приказом  Росстандарта  от</w:t>
      </w:r>
    </w:p>
    <w:p w:rsidR="00CC4CF9" w:rsidRPr="00061AB7" w:rsidRDefault="00CC4CF9">
      <w:pPr>
        <w:pStyle w:val="ConsPlusCell"/>
        <w:jc w:val="both"/>
      </w:pPr>
      <w:r w:rsidRPr="00061AB7">
        <w:t>30.09.2011 N 418-ст)</w:t>
      </w:r>
    </w:p>
    <w:p w:rsidR="00CC4CF9" w:rsidRPr="00061AB7" w:rsidRDefault="00CC4CF9">
      <w:pPr>
        <w:pStyle w:val="ConsPlusCell"/>
        <w:jc w:val="both"/>
      </w:pPr>
      <w:r w:rsidRPr="00061AB7">
        <w:t>14 8310     6     Приборы столовые из нержавеющей стали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цельнометаллические</w:t>
      </w:r>
    </w:p>
    <w:p w:rsidR="00CC4CF9" w:rsidRPr="00061AB7" w:rsidRDefault="00CC4CF9">
      <w:pPr>
        <w:pStyle w:val="ConsPlusCell"/>
        <w:jc w:val="both"/>
      </w:pPr>
      <w:r w:rsidRPr="00061AB7">
        <w:t>14 8311     1     Вилки</w:t>
      </w:r>
    </w:p>
    <w:p w:rsidR="00CC4CF9" w:rsidRPr="00061AB7" w:rsidRDefault="00CC4CF9">
      <w:pPr>
        <w:pStyle w:val="ConsPlusCell"/>
        <w:jc w:val="both"/>
      </w:pPr>
      <w:r w:rsidRPr="00061AB7">
        <w:t>14 8312     7     Ложки</w:t>
      </w:r>
    </w:p>
    <w:p w:rsidR="00CC4CF9" w:rsidRPr="00061AB7" w:rsidRDefault="00CC4CF9">
      <w:pPr>
        <w:pStyle w:val="ConsPlusCell"/>
        <w:jc w:val="both"/>
      </w:pPr>
      <w:r w:rsidRPr="00061AB7">
        <w:t>14 8313     2     Лопатки</w:t>
      </w:r>
    </w:p>
    <w:p w:rsidR="00CC4CF9" w:rsidRPr="00061AB7" w:rsidRDefault="00CC4CF9">
      <w:pPr>
        <w:pStyle w:val="ConsPlusCell"/>
        <w:jc w:val="both"/>
      </w:pPr>
      <w:r w:rsidRPr="00061AB7">
        <w:t>14 8314     8     Ножи</w:t>
      </w:r>
    </w:p>
    <w:p w:rsidR="00CC4CF9" w:rsidRPr="00061AB7" w:rsidRDefault="00CC4CF9">
      <w:pPr>
        <w:pStyle w:val="ConsPlusCell"/>
        <w:jc w:val="both"/>
      </w:pPr>
      <w:r w:rsidRPr="00061AB7">
        <w:t>14 8315     3     Щипцы</w:t>
      </w:r>
    </w:p>
    <w:p w:rsidR="00CC4CF9" w:rsidRPr="00061AB7" w:rsidRDefault="00CC4CF9">
      <w:pPr>
        <w:pStyle w:val="ConsPlusCell"/>
        <w:jc w:val="both"/>
      </w:pPr>
      <w:r w:rsidRPr="00061AB7">
        <w:t>14 8320     0     Приборы столовые из нержавеющей стали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комбинированные</w:t>
      </w:r>
    </w:p>
    <w:p w:rsidR="00CC4CF9" w:rsidRPr="00061AB7" w:rsidRDefault="00CC4CF9">
      <w:pPr>
        <w:pStyle w:val="ConsPlusCell"/>
        <w:jc w:val="both"/>
      </w:pPr>
      <w:r w:rsidRPr="00061AB7">
        <w:t>14 8321     6     Вилки</w:t>
      </w:r>
    </w:p>
    <w:p w:rsidR="00CC4CF9" w:rsidRPr="00061AB7" w:rsidRDefault="00CC4CF9">
      <w:pPr>
        <w:pStyle w:val="ConsPlusCell"/>
        <w:jc w:val="both"/>
      </w:pPr>
      <w:r w:rsidRPr="00061AB7">
        <w:t>14 8322     1     Ложки</w:t>
      </w:r>
    </w:p>
    <w:p w:rsidR="00CC4CF9" w:rsidRPr="00061AB7" w:rsidRDefault="00CC4CF9">
      <w:pPr>
        <w:pStyle w:val="ConsPlusCell"/>
        <w:jc w:val="both"/>
      </w:pPr>
      <w:r w:rsidRPr="00061AB7">
        <w:t>14 8323     7     Лопатки</w:t>
      </w:r>
    </w:p>
    <w:p w:rsidR="00CC4CF9" w:rsidRPr="00061AB7" w:rsidRDefault="00CC4CF9">
      <w:pPr>
        <w:pStyle w:val="ConsPlusCell"/>
        <w:jc w:val="both"/>
      </w:pPr>
      <w:r w:rsidRPr="00061AB7">
        <w:t>14 8324     2     Ножи</w:t>
      </w:r>
    </w:p>
    <w:p w:rsidR="00CC4CF9" w:rsidRPr="00061AB7" w:rsidRDefault="00CC4CF9">
      <w:pPr>
        <w:pStyle w:val="ConsPlusCell"/>
        <w:jc w:val="both"/>
      </w:pPr>
      <w:r w:rsidRPr="00061AB7">
        <w:t>14 8325     8     Щипцы</w:t>
      </w:r>
    </w:p>
    <w:p w:rsidR="00CC4CF9" w:rsidRPr="00061AB7" w:rsidRDefault="00CC4CF9">
      <w:pPr>
        <w:pStyle w:val="ConsPlusCell"/>
        <w:jc w:val="both"/>
      </w:pPr>
      <w:r w:rsidRPr="00061AB7">
        <w:t>14 8330     5     Приборы столовые из нержавеющей стали в наборах</w:t>
      </w:r>
    </w:p>
    <w:p w:rsidR="00CC4CF9" w:rsidRPr="00061AB7" w:rsidRDefault="00CC4CF9">
      <w:pPr>
        <w:pStyle w:val="ConsPlusCell"/>
        <w:jc w:val="both"/>
      </w:pPr>
      <w:r w:rsidRPr="00061AB7">
        <w:t>14 8331     0     Наборы цельнометаллические однородных изделий</w:t>
      </w:r>
    </w:p>
    <w:p w:rsidR="00CC4CF9" w:rsidRPr="00061AB7" w:rsidRDefault="00CC4CF9">
      <w:pPr>
        <w:pStyle w:val="ConsPlusCell"/>
        <w:jc w:val="both"/>
      </w:pPr>
      <w:r w:rsidRPr="00061AB7">
        <w:t>14 8332     6     Наборы цельнометаллические разнородных изделий</w:t>
      </w:r>
    </w:p>
    <w:p w:rsidR="00CC4CF9" w:rsidRPr="00061AB7" w:rsidRDefault="00CC4CF9">
      <w:pPr>
        <w:pStyle w:val="ConsPlusCell"/>
        <w:jc w:val="both"/>
      </w:pPr>
      <w:r w:rsidRPr="00061AB7">
        <w:t>14 8333     1     Наборы комбинированные однородных изделий</w:t>
      </w:r>
    </w:p>
    <w:p w:rsidR="00CC4CF9" w:rsidRPr="00061AB7" w:rsidRDefault="00CC4CF9">
      <w:pPr>
        <w:pStyle w:val="ConsPlusCell"/>
        <w:jc w:val="both"/>
      </w:pPr>
      <w:r w:rsidRPr="00061AB7">
        <w:t>14 8334     7     Наборы комбинированные разнородных изделий</w:t>
      </w:r>
    </w:p>
    <w:p w:rsidR="00CC4CF9" w:rsidRPr="00061AB7" w:rsidRDefault="00CC4CF9">
      <w:pPr>
        <w:pStyle w:val="ConsPlusCell"/>
        <w:jc w:val="both"/>
      </w:pPr>
      <w:r w:rsidRPr="00061AB7">
        <w:t>14 8350     4     Принадлежности кухонные из нержавеющей стали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цельнометаллические</w:t>
      </w:r>
    </w:p>
    <w:p w:rsidR="00CC4CF9" w:rsidRPr="00061AB7" w:rsidRDefault="00CC4CF9">
      <w:pPr>
        <w:pStyle w:val="ConsPlusCell"/>
        <w:jc w:val="both"/>
      </w:pPr>
      <w:r w:rsidRPr="00061AB7">
        <w:t>14 8351     0     Ложки</w:t>
      </w:r>
    </w:p>
    <w:p w:rsidR="00CC4CF9" w:rsidRPr="00061AB7" w:rsidRDefault="00CC4CF9">
      <w:pPr>
        <w:pStyle w:val="ConsPlusCell"/>
        <w:jc w:val="both"/>
      </w:pPr>
      <w:r w:rsidRPr="00061AB7">
        <w:t>14 8352     5     Лопатки</w:t>
      </w:r>
    </w:p>
    <w:p w:rsidR="00CC4CF9" w:rsidRPr="00061AB7" w:rsidRDefault="00CC4CF9">
      <w:pPr>
        <w:pStyle w:val="ConsPlusCell"/>
        <w:jc w:val="both"/>
      </w:pPr>
      <w:r w:rsidRPr="00061AB7">
        <w:t>14 8353     0     Вилки</w:t>
      </w:r>
    </w:p>
    <w:p w:rsidR="00CC4CF9" w:rsidRPr="00061AB7" w:rsidRDefault="00CC4CF9">
      <w:pPr>
        <w:pStyle w:val="ConsPlusCell"/>
        <w:jc w:val="both"/>
      </w:pPr>
      <w:r w:rsidRPr="00061AB7">
        <w:t>14 8354     6     Картофелемялки</w:t>
      </w:r>
    </w:p>
    <w:p w:rsidR="00CC4CF9" w:rsidRPr="00061AB7" w:rsidRDefault="00CC4CF9">
      <w:pPr>
        <w:pStyle w:val="ConsPlusCell"/>
        <w:jc w:val="both"/>
      </w:pPr>
      <w:r w:rsidRPr="00061AB7">
        <w:t>14 8355     1     Ситечки</w:t>
      </w:r>
    </w:p>
    <w:p w:rsidR="00CC4CF9" w:rsidRPr="00061AB7" w:rsidRDefault="00CC4CF9">
      <w:pPr>
        <w:pStyle w:val="ConsPlusCell"/>
        <w:jc w:val="both"/>
      </w:pPr>
      <w:r w:rsidRPr="00061AB7">
        <w:t>14 8356     7     Щипцы</w:t>
      </w:r>
    </w:p>
    <w:p w:rsidR="00CC4CF9" w:rsidRPr="00061AB7" w:rsidRDefault="00CC4CF9">
      <w:pPr>
        <w:pStyle w:val="ConsPlusCell"/>
        <w:jc w:val="both"/>
      </w:pPr>
      <w:r w:rsidRPr="00061AB7">
        <w:t>14 8357     2     Рыбочистки</w:t>
      </w:r>
    </w:p>
    <w:p w:rsidR="00CC4CF9" w:rsidRPr="00061AB7" w:rsidRDefault="00CC4CF9">
      <w:pPr>
        <w:pStyle w:val="ConsPlusCell"/>
        <w:jc w:val="both"/>
      </w:pPr>
      <w:r w:rsidRPr="00061AB7">
        <w:t>14 8358     8     Ножи</w:t>
      </w:r>
    </w:p>
    <w:p w:rsidR="00CC4CF9" w:rsidRPr="00061AB7" w:rsidRDefault="00CC4CF9">
      <w:pPr>
        <w:pStyle w:val="ConsPlusCell"/>
        <w:jc w:val="both"/>
      </w:pPr>
      <w:r w:rsidRPr="00061AB7">
        <w:t>14 8360     9     Принадлежности кухонные из нержавеющей стали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комбинированные</w:t>
      </w:r>
    </w:p>
    <w:p w:rsidR="00CC4CF9" w:rsidRPr="00061AB7" w:rsidRDefault="00CC4CF9">
      <w:pPr>
        <w:pStyle w:val="ConsPlusCell"/>
        <w:jc w:val="both"/>
      </w:pPr>
      <w:r w:rsidRPr="00061AB7">
        <w:t>14 8361     4     Ложки</w:t>
      </w:r>
    </w:p>
    <w:p w:rsidR="00CC4CF9" w:rsidRPr="00061AB7" w:rsidRDefault="00CC4CF9">
      <w:pPr>
        <w:pStyle w:val="ConsPlusCell"/>
        <w:jc w:val="both"/>
      </w:pPr>
      <w:r w:rsidRPr="00061AB7">
        <w:t>14 8362     3     Лопатки</w:t>
      </w:r>
    </w:p>
    <w:p w:rsidR="00CC4CF9" w:rsidRPr="00061AB7" w:rsidRDefault="00CC4CF9">
      <w:pPr>
        <w:pStyle w:val="ConsPlusCell"/>
        <w:jc w:val="both"/>
      </w:pPr>
      <w:r w:rsidRPr="00061AB7">
        <w:t>14 8363     5     Вилки</w:t>
      </w:r>
    </w:p>
    <w:p w:rsidR="00CC4CF9" w:rsidRPr="00061AB7" w:rsidRDefault="00CC4CF9">
      <w:pPr>
        <w:pStyle w:val="ConsPlusCell"/>
        <w:jc w:val="both"/>
      </w:pPr>
      <w:r w:rsidRPr="00061AB7">
        <w:t>14 8364     0     Картофелемялки</w:t>
      </w:r>
    </w:p>
    <w:p w:rsidR="00CC4CF9" w:rsidRPr="00061AB7" w:rsidRDefault="00CC4CF9">
      <w:pPr>
        <w:pStyle w:val="ConsPlusCell"/>
        <w:jc w:val="both"/>
      </w:pPr>
      <w:r w:rsidRPr="00061AB7">
        <w:t>14 8365     6     Ситечки</w:t>
      </w:r>
    </w:p>
    <w:p w:rsidR="00CC4CF9" w:rsidRPr="00061AB7" w:rsidRDefault="00CC4CF9">
      <w:pPr>
        <w:pStyle w:val="ConsPlusCell"/>
        <w:jc w:val="both"/>
      </w:pPr>
      <w:r w:rsidRPr="00061AB7">
        <w:t>14 8366     1     Щипцы</w:t>
      </w:r>
    </w:p>
    <w:p w:rsidR="00CC4CF9" w:rsidRPr="00061AB7" w:rsidRDefault="00CC4CF9">
      <w:pPr>
        <w:pStyle w:val="ConsPlusCell"/>
        <w:jc w:val="both"/>
      </w:pPr>
      <w:r w:rsidRPr="00061AB7">
        <w:t>14 8367     7     Рыбочистки</w:t>
      </w:r>
    </w:p>
    <w:p w:rsidR="00CC4CF9" w:rsidRPr="00061AB7" w:rsidRDefault="00CC4CF9">
      <w:pPr>
        <w:pStyle w:val="ConsPlusCell"/>
        <w:jc w:val="both"/>
      </w:pPr>
      <w:r w:rsidRPr="00061AB7">
        <w:t>14 8368     2     Ножи</w:t>
      </w:r>
    </w:p>
    <w:p w:rsidR="00CC4CF9" w:rsidRPr="00061AB7" w:rsidRDefault="00CC4CF9">
      <w:pPr>
        <w:pStyle w:val="ConsPlusCell"/>
        <w:jc w:val="both"/>
      </w:pPr>
      <w:r w:rsidRPr="00061AB7">
        <w:t>14 8370     3     Наборы цельнометаллические кухонных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принадлежностей</w:t>
      </w:r>
    </w:p>
    <w:p w:rsidR="00CC4CF9" w:rsidRPr="00061AB7" w:rsidRDefault="00CC4CF9">
      <w:pPr>
        <w:pStyle w:val="ConsPlusCell"/>
        <w:jc w:val="both"/>
      </w:pPr>
      <w:r w:rsidRPr="00061AB7">
        <w:t>14 8371     9     Наборы цельнометаллические кухонных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принадлежностей, кроме ножей</w:t>
      </w:r>
    </w:p>
    <w:p w:rsidR="00CC4CF9" w:rsidRPr="00061AB7" w:rsidRDefault="00CC4CF9">
      <w:pPr>
        <w:pStyle w:val="ConsPlusCell"/>
        <w:jc w:val="both"/>
      </w:pPr>
      <w:r w:rsidRPr="00061AB7">
        <w:t>14 8372     4     Наборы цельнометаллические ножей</w:t>
      </w:r>
    </w:p>
    <w:p w:rsidR="00CC4CF9" w:rsidRPr="00061AB7" w:rsidRDefault="00CC4CF9">
      <w:pPr>
        <w:pStyle w:val="ConsPlusCell"/>
        <w:jc w:val="both"/>
      </w:pPr>
      <w:r w:rsidRPr="00061AB7">
        <w:t>14 8380     8     Наборы комбинированные кухонных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принадлежностей</w:t>
      </w:r>
    </w:p>
    <w:p w:rsidR="00CC4CF9" w:rsidRPr="00061AB7" w:rsidRDefault="00CC4CF9">
      <w:pPr>
        <w:pStyle w:val="ConsPlusCell"/>
        <w:jc w:val="both"/>
      </w:pPr>
      <w:r w:rsidRPr="00061AB7">
        <w:t>14 8381     3     Наборы комбинированные кухонных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принадлежностей, кроме ножей</w:t>
      </w:r>
    </w:p>
    <w:p w:rsidR="00CC4CF9" w:rsidRPr="00061AB7" w:rsidRDefault="00CC4CF9">
      <w:pPr>
        <w:pStyle w:val="ConsPlusCell"/>
        <w:jc w:val="both"/>
      </w:pPr>
      <w:r w:rsidRPr="00061AB7">
        <w:t>14 8382     9     Наборы комбинированные ножей</w:t>
      </w:r>
    </w:p>
    <w:p w:rsidR="00CC4CF9" w:rsidRPr="00061AB7" w:rsidRDefault="00CC4CF9">
      <w:pPr>
        <w:pStyle w:val="ConsPlusCell"/>
        <w:jc w:val="both"/>
      </w:pPr>
      <w:r w:rsidRPr="00061AB7">
        <w:t>14 8400     5     Изделия посудо-хозяйственные стальные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оцинкованные</w:t>
      </w:r>
    </w:p>
    <w:p w:rsidR="00CC4CF9" w:rsidRPr="00061AB7" w:rsidRDefault="00CC4CF9">
      <w:pPr>
        <w:pStyle w:val="ConsPlusCell"/>
        <w:jc w:val="both"/>
      </w:pPr>
      <w:r w:rsidRPr="00061AB7">
        <w:t>14 8410     2     Изделия посудо-хозяйственные стальные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оцинкованные для хранения и переноски воды,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санитарно-гигиенические и садово-огородные</w:t>
      </w:r>
    </w:p>
    <w:p w:rsidR="00CC4CF9" w:rsidRPr="00061AB7" w:rsidRDefault="00CC4CF9">
      <w:pPr>
        <w:pStyle w:val="ConsPlusCell"/>
        <w:jc w:val="both"/>
      </w:pPr>
      <w:r w:rsidRPr="00061AB7">
        <w:t>14 8411     5     Баки</w:t>
      </w:r>
    </w:p>
    <w:p w:rsidR="00CC4CF9" w:rsidRPr="00061AB7" w:rsidRDefault="00CC4CF9">
      <w:pPr>
        <w:pStyle w:val="ConsPlusCell"/>
        <w:jc w:val="both"/>
      </w:pPr>
      <w:r w:rsidRPr="00061AB7">
        <w:t>14 8412     0     Ванны</w:t>
      </w:r>
    </w:p>
    <w:p w:rsidR="00CC4CF9" w:rsidRPr="00061AB7" w:rsidRDefault="00CC4CF9">
      <w:pPr>
        <w:pStyle w:val="ConsPlusCell"/>
        <w:jc w:val="both"/>
      </w:pPr>
      <w:r w:rsidRPr="00061AB7">
        <w:t>14 8413     6     Ведра</w:t>
      </w:r>
    </w:p>
    <w:p w:rsidR="00CC4CF9" w:rsidRPr="00061AB7" w:rsidRDefault="00CC4CF9">
      <w:pPr>
        <w:pStyle w:val="ConsPlusCell"/>
        <w:jc w:val="both"/>
      </w:pPr>
      <w:r w:rsidRPr="00061AB7">
        <w:t>14 8414     1     Корыта (кроме цельноштампованных)</w:t>
      </w:r>
    </w:p>
    <w:p w:rsidR="00CC4CF9" w:rsidRPr="00061AB7" w:rsidRDefault="00CC4CF9">
      <w:pPr>
        <w:pStyle w:val="ConsPlusCell"/>
        <w:jc w:val="both"/>
      </w:pPr>
      <w:r w:rsidRPr="00061AB7">
        <w:t>14 8415     7     Корыта цельноштампованные</w:t>
      </w:r>
    </w:p>
    <w:p w:rsidR="00CC4CF9" w:rsidRPr="00061AB7" w:rsidRDefault="00CC4CF9">
      <w:pPr>
        <w:pStyle w:val="ConsPlusCell"/>
        <w:jc w:val="both"/>
      </w:pPr>
      <w:r w:rsidRPr="00061AB7">
        <w:t>14 8417     8     Тазы, тазики детские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N 86/2011 ОКП,  утв.  Приказом  Росстандарта  от</w:t>
      </w:r>
    </w:p>
    <w:p w:rsidR="00CC4CF9" w:rsidRPr="00061AB7" w:rsidRDefault="00CC4CF9">
      <w:pPr>
        <w:pStyle w:val="ConsPlusCell"/>
        <w:jc w:val="both"/>
      </w:pPr>
      <w:r w:rsidRPr="00061AB7">
        <w:t>30.09.2011 N 418-ст)</w:t>
      </w:r>
    </w:p>
    <w:p w:rsidR="00CC4CF9" w:rsidRPr="00061AB7" w:rsidRDefault="00CC4CF9">
      <w:pPr>
        <w:pStyle w:val="ConsPlusCell"/>
        <w:jc w:val="both"/>
      </w:pPr>
      <w:r w:rsidRPr="00061AB7">
        <w:t>14 8420     4     Изделия посудо-хозяйственные стальные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оцинкованные для горюче-смазочных материалов</w:t>
      </w:r>
    </w:p>
    <w:p w:rsidR="00CC4CF9" w:rsidRPr="00061AB7" w:rsidRDefault="00CC4CF9">
      <w:pPr>
        <w:pStyle w:val="ConsPlusCell"/>
        <w:jc w:val="both"/>
      </w:pPr>
      <w:r w:rsidRPr="00061AB7">
        <w:t>14 8421     6     Бидоны</w:t>
      </w:r>
    </w:p>
    <w:p w:rsidR="00CC4CF9" w:rsidRPr="00061AB7" w:rsidRDefault="00CC4CF9">
      <w:pPr>
        <w:pStyle w:val="ConsPlusCell"/>
        <w:jc w:val="both"/>
      </w:pPr>
      <w:r w:rsidRPr="00061AB7">
        <w:t>14 8422     5     Воронки</w:t>
      </w:r>
    </w:p>
    <w:p w:rsidR="00CC4CF9" w:rsidRPr="00061AB7" w:rsidRDefault="00CC4CF9">
      <w:pPr>
        <w:pStyle w:val="ConsPlusCell"/>
        <w:jc w:val="both"/>
      </w:pPr>
      <w:r w:rsidRPr="00061AB7">
        <w:t>14 8423     0     Ведра</w:t>
      </w:r>
    </w:p>
    <w:p w:rsidR="00CC4CF9" w:rsidRPr="00061AB7" w:rsidRDefault="00CC4CF9">
      <w:pPr>
        <w:pStyle w:val="ConsPlusCell"/>
        <w:jc w:val="both"/>
      </w:pPr>
      <w:r w:rsidRPr="00061AB7">
        <w:t>14 8900     3     Кровати и лопаты металлические, фонари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ветроустойчивые, вилы металлические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хозяйственные, подойники металлические</w:t>
      </w:r>
    </w:p>
    <w:p w:rsidR="00CC4CF9" w:rsidRPr="00061AB7" w:rsidRDefault="00CC4CF9">
      <w:pPr>
        <w:pStyle w:val="ConsPlusCell"/>
        <w:jc w:val="both"/>
      </w:pPr>
      <w:r w:rsidRPr="00061AB7">
        <w:t>14 8910     8     Кровати металлические</w:t>
      </w:r>
    </w:p>
    <w:p w:rsidR="00CC4CF9" w:rsidRPr="00061AB7" w:rsidRDefault="00CC4CF9">
      <w:pPr>
        <w:pStyle w:val="ConsPlusCell"/>
        <w:jc w:val="both"/>
      </w:pPr>
      <w:r w:rsidRPr="00061AB7">
        <w:t>14 8911     3     Кровати цельнометаллические</w:t>
      </w:r>
    </w:p>
    <w:p w:rsidR="00CC4CF9" w:rsidRPr="00061AB7" w:rsidRDefault="00CC4CF9">
      <w:pPr>
        <w:pStyle w:val="ConsPlusCell"/>
        <w:jc w:val="both"/>
      </w:pPr>
      <w:r w:rsidRPr="00061AB7">
        <w:t>14 8912     9     Кровати комбинированные</w:t>
      </w:r>
    </w:p>
    <w:p w:rsidR="00CC4CF9" w:rsidRPr="00061AB7" w:rsidRDefault="00CC4CF9">
      <w:pPr>
        <w:pStyle w:val="ConsPlusCell"/>
        <w:jc w:val="both"/>
      </w:pPr>
      <w:r w:rsidRPr="00061AB7">
        <w:t>14 8913     4     Кровати раскладные</w:t>
      </w:r>
    </w:p>
    <w:p w:rsidR="00CC4CF9" w:rsidRPr="00061AB7" w:rsidRDefault="00CC4CF9">
      <w:pPr>
        <w:pStyle w:val="ConsPlusCell"/>
        <w:jc w:val="both"/>
      </w:pPr>
      <w:r w:rsidRPr="00061AB7">
        <w:t>14 8914     9     Кровати цельнометаллические детские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14 8915     5     Кровати комбинированные детские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14 8920     2     Лопаты металлические</w:t>
      </w:r>
    </w:p>
    <w:p w:rsidR="00CC4CF9" w:rsidRPr="00061AB7" w:rsidRDefault="00CC4CF9">
      <w:pPr>
        <w:pStyle w:val="ConsPlusCell"/>
        <w:jc w:val="both"/>
      </w:pPr>
      <w:r w:rsidRPr="00061AB7">
        <w:t>14 8921     8     Лопаты стальные строительные</w:t>
      </w:r>
    </w:p>
    <w:p w:rsidR="00CC4CF9" w:rsidRPr="00061AB7" w:rsidRDefault="00CC4CF9">
      <w:pPr>
        <w:pStyle w:val="ConsPlusCell"/>
        <w:jc w:val="both"/>
      </w:pPr>
      <w:r w:rsidRPr="00061AB7">
        <w:t>14 8922     3     Лопаты стальные погрузочно-разгрузочные</w:t>
      </w:r>
    </w:p>
    <w:p w:rsidR="00CC4CF9" w:rsidRPr="00061AB7" w:rsidRDefault="00CC4CF9">
      <w:pPr>
        <w:pStyle w:val="ConsPlusCell"/>
        <w:jc w:val="both"/>
      </w:pPr>
      <w:r w:rsidRPr="00061AB7">
        <w:t>14 8923     9     Лопаты стальные садово-огородные</w:t>
      </w:r>
    </w:p>
    <w:p w:rsidR="00CC4CF9" w:rsidRPr="00061AB7" w:rsidRDefault="00CC4CF9">
      <w:pPr>
        <w:pStyle w:val="ConsPlusCell"/>
        <w:jc w:val="both"/>
      </w:pPr>
      <w:r w:rsidRPr="00061AB7">
        <w:t>14 8929     1     Лопаты металлические прочие</w:t>
      </w:r>
    </w:p>
    <w:p w:rsidR="00CC4CF9" w:rsidRPr="00061AB7" w:rsidRDefault="00CC4CF9">
      <w:pPr>
        <w:pStyle w:val="ConsPlusCell"/>
        <w:jc w:val="both"/>
      </w:pPr>
      <w:r w:rsidRPr="00061AB7">
        <w:t>14 8930     7     Фонари ветроустойчивые</w:t>
      </w:r>
    </w:p>
    <w:p w:rsidR="00CC4CF9" w:rsidRPr="00061AB7" w:rsidRDefault="00CC4CF9">
      <w:pPr>
        <w:pStyle w:val="ConsPlusCell"/>
        <w:jc w:val="both"/>
      </w:pPr>
      <w:r w:rsidRPr="00061AB7">
        <w:t>14 8940     1     Подойники металлические</w:t>
      </w:r>
    </w:p>
    <w:p w:rsidR="00CC4CF9" w:rsidRPr="00061AB7" w:rsidRDefault="00CC4CF9">
      <w:pPr>
        <w:pStyle w:val="ConsPlusCell"/>
        <w:jc w:val="both"/>
      </w:pPr>
      <w:r w:rsidRPr="00061AB7">
        <w:t>14 8941     7     Подойники круглые</w:t>
      </w:r>
    </w:p>
    <w:p w:rsidR="00CC4CF9" w:rsidRPr="00061AB7" w:rsidRDefault="00CC4CF9">
      <w:pPr>
        <w:pStyle w:val="ConsPlusCell"/>
        <w:jc w:val="both"/>
      </w:pPr>
      <w:r w:rsidRPr="00061AB7">
        <w:t>14 8942     2     Подойники овальные</w:t>
      </w:r>
    </w:p>
    <w:p w:rsidR="00CC4CF9" w:rsidRPr="00061AB7" w:rsidRDefault="00CC4CF9">
      <w:pPr>
        <w:pStyle w:val="ConsPlusCell"/>
        <w:jc w:val="both"/>
      </w:pPr>
      <w:r w:rsidRPr="00061AB7">
        <w:t>14 8950     6     Вилы металлические хозяйственные</w:t>
      </w:r>
    </w:p>
    <w:p w:rsidR="00CC4CF9" w:rsidRPr="00061AB7" w:rsidRDefault="00CC4CF9">
      <w:pPr>
        <w:pStyle w:val="ConsPlusCell"/>
        <w:jc w:val="both"/>
      </w:pPr>
      <w:r w:rsidRPr="00061AB7">
        <w:t>14 8951     1     Вилы скирдовальные двухрогие</w:t>
      </w:r>
    </w:p>
    <w:p w:rsidR="00CC4CF9" w:rsidRPr="00061AB7" w:rsidRDefault="00CC4CF9">
      <w:pPr>
        <w:pStyle w:val="ConsPlusCell"/>
        <w:jc w:val="both"/>
      </w:pPr>
      <w:r w:rsidRPr="00061AB7">
        <w:t>14 8952     7     Вилы навозные трехрогие</w:t>
      </w:r>
    </w:p>
    <w:p w:rsidR="00CC4CF9" w:rsidRPr="00061AB7" w:rsidRDefault="00CC4CF9">
      <w:pPr>
        <w:pStyle w:val="ConsPlusCell"/>
        <w:jc w:val="both"/>
      </w:pPr>
      <w:r w:rsidRPr="00061AB7">
        <w:t>14 8953     2     Вилы сенные трехрогие</w:t>
      </w:r>
    </w:p>
    <w:p w:rsidR="00CC4CF9" w:rsidRPr="00061AB7" w:rsidRDefault="00CC4CF9">
      <w:pPr>
        <w:pStyle w:val="ConsPlusCell"/>
        <w:jc w:val="both"/>
      </w:pPr>
      <w:r w:rsidRPr="00061AB7">
        <w:t>14 8954     8     Вилы навозные четырехрогие</w:t>
      </w:r>
    </w:p>
    <w:p w:rsidR="00CC4CF9" w:rsidRPr="00061AB7" w:rsidRDefault="00CC4CF9">
      <w:pPr>
        <w:pStyle w:val="ConsPlusCell"/>
        <w:jc w:val="both"/>
      </w:pPr>
      <w:r w:rsidRPr="00061AB7">
        <w:t>14 8955     3     Вилы садово-огородные четырехрогие</w:t>
      </w:r>
    </w:p>
    <w:p w:rsidR="00CC4CF9" w:rsidRPr="00061AB7" w:rsidRDefault="00CC4CF9">
      <w:pPr>
        <w:pStyle w:val="ConsPlusCell"/>
        <w:jc w:val="both"/>
      </w:pPr>
      <w:r w:rsidRPr="00061AB7">
        <w:t>14 8956     9     Вилы свекловичные шестирогие</w:t>
      </w:r>
    </w:p>
    <w:p w:rsidR="00CC4CF9" w:rsidRPr="00061AB7" w:rsidRDefault="00CC4CF9">
      <w:pPr>
        <w:pStyle w:val="ConsPlusCell"/>
        <w:jc w:val="both"/>
      </w:pPr>
      <w:r w:rsidRPr="00061AB7">
        <w:t>14 8957     4     Вилы свекловично-картофельные восьмирогие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14 9000     3     Металлопродукция некондиционная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14 9100     7     Прокат некондиционный (кроме листовой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нержавеющей стали)</w:t>
      </w:r>
    </w:p>
    <w:p w:rsidR="00CC4CF9" w:rsidRPr="00061AB7" w:rsidRDefault="00CC4CF9">
      <w:pPr>
        <w:pStyle w:val="ConsPlusCell"/>
        <w:jc w:val="both"/>
      </w:pPr>
      <w:r w:rsidRPr="00061AB7">
        <w:t>14 9200     0     Прокат листовой нержавеющий некондиционный</w:t>
      </w:r>
    </w:p>
    <w:p w:rsidR="00CC4CF9" w:rsidRPr="00061AB7" w:rsidRDefault="00CC4CF9">
      <w:pPr>
        <w:pStyle w:val="ConsPlusCell"/>
        <w:jc w:val="both"/>
      </w:pPr>
      <w:r w:rsidRPr="00061AB7">
        <w:t>14 9300     4     Трубы стальные некондиционные</w:t>
      </w:r>
    </w:p>
    <w:p w:rsidR="00CC4CF9" w:rsidRPr="00061AB7" w:rsidRDefault="00CC4CF9">
      <w:pPr>
        <w:pStyle w:val="ConsPlusCell"/>
        <w:jc w:val="both"/>
      </w:pPr>
      <w:r w:rsidRPr="00061AB7">
        <w:t>14 9400     8     Проволока некондиционная</w:t>
      </w:r>
    </w:p>
    <w:p w:rsidR="00CC4CF9" w:rsidRPr="00061AB7" w:rsidRDefault="00CC4CF9">
      <w:pPr>
        <w:pStyle w:val="ConsPlusCell"/>
        <w:jc w:val="both"/>
      </w:pPr>
      <w:r w:rsidRPr="00061AB7">
        <w:t>14 9500     1     Лента стальная холоднокатаная некондиционная</w:t>
      </w:r>
    </w:p>
    <w:p w:rsidR="00CC4CF9" w:rsidRPr="00061AB7" w:rsidRDefault="00CC4CF9">
      <w:pPr>
        <w:pStyle w:val="ConsPlusCell"/>
        <w:jc w:val="both"/>
      </w:pPr>
      <w:r w:rsidRPr="00061AB7">
        <w:t>14 9600     5     Рельсы промышленные</w:t>
      </w:r>
    </w:p>
    <w:p w:rsidR="00CC4CF9" w:rsidRPr="00061AB7" w:rsidRDefault="00CC4CF9">
      <w:pPr>
        <w:pStyle w:val="ConsPlusCell"/>
        <w:jc w:val="both"/>
      </w:pPr>
      <w:r w:rsidRPr="00061AB7">
        <w:t>14 9700     9     Рельсы старогодные</w:t>
      </w:r>
    </w:p>
    <w:p w:rsidR="00CC4CF9" w:rsidRPr="00061AB7" w:rsidRDefault="00CC4CF9">
      <w:pPr>
        <w:pStyle w:val="ConsPlusCell"/>
        <w:jc w:val="both"/>
      </w:pPr>
      <w:r w:rsidRPr="00061AB7">
        <w:t>14 9800     2     Металлоотходы некондиционные (концы и обрезки)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15 0000     0     СЫРЬЕ ОГНЕУПОРНОЕ И ПОЛУФАБРИКАТЫ КУСКОВЫЕ,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ВКЛЮЧАЯ ЛОМ ОГНЕУПОРНЫХ ИЗДЕЛИЙ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15 0100     4     Изделия огнеупорные *</w:t>
      </w:r>
    </w:p>
    <w:p w:rsidR="00CC4CF9" w:rsidRPr="00061AB7" w:rsidRDefault="00CC4CF9">
      <w:pPr>
        <w:pStyle w:val="ConsPlusCell"/>
        <w:jc w:val="both"/>
      </w:pPr>
      <w:r w:rsidRPr="00061AB7">
        <w:t>15 0200     8     Изделия огнеупорные магнезиальные *</w:t>
      </w:r>
    </w:p>
    <w:p w:rsidR="00CC4CF9" w:rsidRPr="00061AB7" w:rsidRDefault="00CC4CF9">
      <w:pPr>
        <w:pStyle w:val="ConsPlusCell"/>
        <w:jc w:val="both"/>
      </w:pPr>
      <w:r w:rsidRPr="00061AB7">
        <w:t>15 0300     1     Изделия огнеупорные алюмосиликатные (шамотные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высокоглиноземистые) *</w:t>
      </w:r>
    </w:p>
    <w:p w:rsidR="00CC4CF9" w:rsidRPr="00061AB7" w:rsidRDefault="00CC4CF9">
      <w:pPr>
        <w:pStyle w:val="ConsPlusCell"/>
        <w:jc w:val="both"/>
      </w:pPr>
      <w:r w:rsidRPr="00061AB7">
        <w:t>15 0801     5     Порошок магнезитовый металлургический *</w:t>
      </w:r>
    </w:p>
    <w:p w:rsidR="00CC4CF9" w:rsidRPr="00061AB7" w:rsidRDefault="00CC4CF9">
      <w:pPr>
        <w:pStyle w:val="ConsPlusCell"/>
        <w:jc w:val="both"/>
      </w:pPr>
      <w:r w:rsidRPr="00061AB7">
        <w:t>15 0802     0     Изделия огнеупорные алюмосиликатные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высокоплотные *</w:t>
      </w:r>
    </w:p>
    <w:p w:rsidR="00CC4CF9" w:rsidRPr="00061AB7" w:rsidRDefault="00CC4CF9">
      <w:pPr>
        <w:pStyle w:val="ConsPlusCell"/>
        <w:jc w:val="both"/>
      </w:pPr>
      <w:r w:rsidRPr="00061AB7">
        <w:t>15 0803     6     Изделия огнеупорные шамотные *</w:t>
      </w:r>
    </w:p>
    <w:p w:rsidR="00CC4CF9" w:rsidRPr="00061AB7" w:rsidRDefault="00CC4CF9">
      <w:pPr>
        <w:pStyle w:val="ConsPlusCell"/>
        <w:jc w:val="both"/>
      </w:pPr>
      <w:r w:rsidRPr="00061AB7">
        <w:t>15 0804     1     Изделия доломитовые и смолодоломитовые *</w:t>
      </w:r>
    </w:p>
    <w:p w:rsidR="00CC4CF9" w:rsidRPr="00061AB7" w:rsidRDefault="00CC4CF9">
      <w:pPr>
        <w:pStyle w:val="ConsPlusCell"/>
        <w:jc w:val="both"/>
      </w:pPr>
      <w:r w:rsidRPr="00061AB7">
        <w:t>15 0805     7     Изделия магнезитовые и хромомагнезитовые *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15 1000     3     Сырье огнеупорное и лом огнеупорных изделий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15 1100     7     Сырье и полуфабрикаты кремнеземистые</w:t>
      </w:r>
    </w:p>
    <w:p w:rsidR="00CC4CF9" w:rsidRPr="00061AB7" w:rsidRDefault="00CC4CF9">
      <w:pPr>
        <w:pStyle w:val="ConsPlusCell"/>
        <w:jc w:val="both"/>
      </w:pPr>
      <w:r w:rsidRPr="00061AB7">
        <w:t>15 1200     0     Глина огнеупорная</w:t>
      </w:r>
    </w:p>
    <w:p w:rsidR="00CC4CF9" w:rsidRPr="00061AB7" w:rsidRDefault="00CC4CF9">
      <w:pPr>
        <w:pStyle w:val="ConsPlusCell"/>
        <w:jc w:val="both"/>
      </w:pPr>
      <w:r w:rsidRPr="00061AB7">
        <w:t>15 1400     8     Каолин для производства огнеупорных материалов</w:t>
      </w:r>
    </w:p>
    <w:p w:rsidR="00CC4CF9" w:rsidRPr="00061AB7" w:rsidRDefault="00CC4CF9">
      <w:pPr>
        <w:pStyle w:val="ConsPlusCell"/>
        <w:jc w:val="both"/>
      </w:pPr>
      <w:r w:rsidRPr="00061AB7">
        <w:t>15 1500     1     Магнезит сырой для производства огнеупорных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</w:t>
      </w:r>
    </w:p>
    <w:p w:rsidR="00CC4CF9" w:rsidRPr="00061AB7" w:rsidRDefault="00CC4CF9">
      <w:pPr>
        <w:pStyle w:val="ConsPlusCell"/>
        <w:jc w:val="both"/>
      </w:pPr>
      <w:r w:rsidRPr="00061AB7">
        <w:t>15 1700     9     Сырье огнеупорное прочее</w:t>
      </w:r>
    </w:p>
    <w:p w:rsidR="00CC4CF9" w:rsidRPr="00061AB7" w:rsidRDefault="00CC4CF9">
      <w:pPr>
        <w:pStyle w:val="ConsPlusCell"/>
        <w:jc w:val="both"/>
      </w:pPr>
      <w:r w:rsidRPr="00061AB7">
        <w:t>15 1800     2     Шамот кусковой</w:t>
      </w:r>
    </w:p>
    <w:p w:rsidR="00CC4CF9" w:rsidRPr="00061AB7" w:rsidRDefault="00CC4CF9">
      <w:pPr>
        <w:pStyle w:val="ConsPlusCell"/>
        <w:jc w:val="both"/>
      </w:pPr>
      <w:r w:rsidRPr="00061AB7">
        <w:t>15 1900     6     Лом огнеупорных изделий товарный и полуфабрикаты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кусковые прочие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15 2000     6     Огнеупоры неформованные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15 2100     6     Мертели</w:t>
      </w:r>
    </w:p>
    <w:p w:rsidR="00CC4CF9" w:rsidRPr="00061AB7" w:rsidRDefault="00CC4CF9">
      <w:pPr>
        <w:pStyle w:val="ConsPlusCell"/>
        <w:jc w:val="both"/>
      </w:pPr>
      <w:r w:rsidRPr="00061AB7">
        <w:t>15 2200     3     Цементы и порошки огнеупорные (кроме плавленых)</w:t>
      </w:r>
    </w:p>
    <w:p w:rsidR="00CC4CF9" w:rsidRPr="00061AB7" w:rsidRDefault="00CC4CF9">
      <w:pPr>
        <w:pStyle w:val="ConsPlusCell"/>
        <w:jc w:val="both"/>
      </w:pPr>
      <w:r w:rsidRPr="00061AB7">
        <w:t>15 2300     7     Массы и смеси огнеупорные</w:t>
      </w:r>
    </w:p>
    <w:p w:rsidR="00CC4CF9" w:rsidRPr="00061AB7" w:rsidRDefault="00CC4CF9">
      <w:pPr>
        <w:pStyle w:val="ConsPlusCell"/>
        <w:jc w:val="both"/>
      </w:pPr>
      <w:r w:rsidRPr="00061AB7">
        <w:t>15 2400     0     Порошки магнезиальные спеченные для производства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огнеупоров</w:t>
      </w:r>
    </w:p>
    <w:p w:rsidR="00CC4CF9" w:rsidRPr="00061AB7" w:rsidRDefault="00CC4CF9">
      <w:pPr>
        <w:pStyle w:val="ConsPlusCell"/>
        <w:jc w:val="both"/>
      </w:pPr>
      <w:r w:rsidRPr="00061AB7">
        <w:t>15 2500     4     Порошки магнезиальные спеченные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сталеплавильного производства</w:t>
      </w:r>
    </w:p>
    <w:p w:rsidR="00CC4CF9" w:rsidRPr="00061AB7" w:rsidRDefault="00CC4CF9">
      <w:pPr>
        <w:pStyle w:val="ConsPlusCell"/>
        <w:jc w:val="both"/>
      </w:pPr>
      <w:r w:rsidRPr="00061AB7">
        <w:t>15 2600     8     Материалы огнеупорные для покрытий</w:t>
      </w:r>
    </w:p>
    <w:p w:rsidR="00CC4CF9" w:rsidRPr="00061AB7" w:rsidRDefault="00CC4CF9">
      <w:pPr>
        <w:pStyle w:val="ConsPlusCell"/>
        <w:jc w:val="both"/>
      </w:pPr>
      <w:r w:rsidRPr="00061AB7">
        <w:t>15 2700     1     Огнеупоры неформованные плавленые</w:t>
      </w:r>
    </w:p>
    <w:p w:rsidR="00CC4CF9" w:rsidRPr="00061AB7" w:rsidRDefault="00CC4CF9">
      <w:pPr>
        <w:pStyle w:val="ConsPlusCell"/>
        <w:jc w:val="both"/>
      </w:pPr>
      <w:r w:rsidRPr="00061AB7">
        <w:t>15 2800     5     Заполнители огнеупорные (кроме плавленых)</w:t>
      </w:r>
    </w:p>
    <w:p w:rsidR="00CC4CF9" w:rsidRPr="00061AB7" w:rsidRDefault="00CC4CF9">
      <w:pPr>
        <w:pStyle w:val="ConsPlusCell"/>
        <w:jc w:val="both"/>
      </w:pPr>
      <w:r w:rsidRPr="00061AB7">
        <w:t>15 2900     9     Материалы огнеупорные теплоизоляционные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волокнистые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15 3000     9     Изделия огнеупорные кремнеземистые (динасовые)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15 3100     2     Изделия динасовые теплоизоляционные легковесные</w:t>
      </w:r>
    </w:p>
    <w:p w:rsidR="00CC4CF9" w:rsidRPr="00061AB7" w:rsidRDefault="00CC4CF9">
      <w:pPr>
        <w:pStyle w:val="ConsPlusCell"/>
        <w:jc w:val="both"/>
      </w:pPr>
      <w:r w:rsidRPr="00061AB7">
        <w:t>15 3300     1     Изделия динасовые для кладки и ремонта коксовых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печей</w:t>
      </w:r>
    </w:p>
    <w:p w:rsidR="00CC4CF9" w:rsidRPr="00061AB7" w:rsidRDefault="00CC4CF9">
      <w:pPr>
        <w:pStyle w:val="ConsPlusCell"/>
        <w:jc w:val="both"/>
      </w:pPr>
      <w:r w:rsidRPr="00061AB7">
        <w:t>15 3400     3     Изделия динасовые для воздухонагревателей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доменных печей</w:t>
      </w:r>
    </w:p>
    <w:p w:rsidR="00CC4CF9" w:rsidRPr="00061AB7" w:rsidRDefault="00CC4CF9">
      <w:pPr>
        <w:pStyle w:val="ConsPlusCell"/>
        <w:jc w:val="both"/>
      </w:pPr>
      <w:r w:rsidRPr="00061AB7">
        <w:t>15 3500     7     Изделия динасовые для кладки электропечей</w:t>
      </w:r>
    </w:p>
    <w:p w:rsidR="00CC4CF9" w:rsidRPr="00061AB7" w:rsidRDefault="00CC4CF9">
      <w:pPr>
        <w:pStyle w:val="ConsPlusCell"/>
        <w:jc w:val="both"/>
      </w:pPr>
      <w:r w:rsidRPr="00061AB7">
        <w:t>15 3600     0     Изделия динасовые для кладки мартеновских печей</w:t>
      </w:r>
    </w:p>
    <w:p w:rsidR="00CC4CF9" w:rsidRPr="00061AB7" w:rsidRDefault="00CC4CF9">
      <w:pPr>
        <w:pStyle w:val="ConsPlusCell"/>
        <w:jc w:val="both"/>
      </w:pPr>
      <w:r w:rsidRPr="00061AB7">
        <w:t>15 3700     4     Изделия динасовые для стекловаренных печей</w:t>
      </w:r>
    </w:p>
    <w:p w:rsidR="00CC4CF9" w:rsidRPr="00061AB7" w:rsidRDefault="00CC4CF9">
      <w:pPr>
        <w:pStyle w:val="ConsPlusCell"/>
        <w:jc w:val="both"/>
      </w:pPr>
      <w:r w:rsidRPr="00061AB7">
        <w:t>15 3800     8     Изделия динасовые общего и прочего назначения</w:t>
      </w:r>
    </w:p>
    <w:p w:rsidR="00CC4CF9" w:rsidRPr="00061AB7" w:rsidRDefault="00CC4CF9">
      <w:pPr>
        <w:pStyle w:val="ConsPlusCell"/>
        <w:jc w:val="both"/>
      </w:pPr>
      <w:r w:rsidRPr="00061AB7">
        <w:t>15 3900     1     Изделия кремнеземистые прочие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15 4000     1     Изделия огнеупорные алюмосиликатные шамотные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полукислые без сталеразливочных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15 4100     5     Изделия алюмосиликатные теплоизоляционные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легковесные</w:t>
      </w:r>
    </w:p>
    <w:p w:rsidR="00CC4CF9" w:rsidRPr="00061AB7" w:rsidRDefault="00CC4CF9">
      <w:pPr>
        <w:pStyle w:val="ConsPlusCell"/>
        <w:jc w:val="both"/>
      </w:pPr>
      <w:r w:rsidRPr="00061AB7">
        <w:t>15 4200     9     Изделия алюмосиликатные для вращающихся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(трубчатых) печей</w:t>
      </w:r>
    </w:p>
    <w:p w:rsidR="00CC4CF9" w:rsidRPr="00061AB7" w:rsidRDefault="00CC4CF9">
      <w:pPr>
        <w:pStyle w:val="ConsPlusCell"/>
        <w:jc w:val="both"/>
      </w:pPr>
      <w:r w:rsidRPr="00061AB7">
        <w:t>15 4300     2     Изделия алюмосиликатные для коксовых печей</w:t>
      </w:r>
    </w:p>
    <w:p w:rsidR="00CC4CF9" w:rsidRPr="00061AB7" w:rsidRDefault="00CC4CF9">
      <w:pPr>
        <w:pStyle w:val="ConsPlusCell"/>
        <w:jc w:val="both"/>
      </w:pPr>
      <w:r w:rsidRPr="00061AB7">
        <w:t>15 4400     6     Изделия алюмосиликатные для воздухонагревателей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доменных печей</w:t>
      </w:r>
    </w:p>
    <w:p w:rsidR="00CC4CF9" w:rsidRPr="00061AB7" w:rsidRDefault="00CC4CF9">
      <w:pPr>
        <w:pStyle w:val="ConsPlusCell"/>
        <w:jc w:val="both"/>
      </w:pPr>
      <w:r w:rsidRPr="00061AB7">
        <w:t>15 4500     7     Изделия алюмосиликатные для доменных печей</w:t>
      </w:r>
    </w:p>
    <w:p w:rsidR="00CC4CF9" w:rsidRPr="00061AB7" w:rsidRDefault="00CC4CF9">
      <w:pPr>
        <w:pStyle w:val="ConsPlusCell"/>
        <w:jc w:val="both"/>
      </w:pPr>
      <w:r w:rsidRPr="00061AB7">
        <w:t>15 4600     3     Изделия алюмосиликатные для мартеновских печей</w:t>
      </w:r>
    </w:p>
    <w:p w:rsidR="00CC4CF9" w:rsidRPr="00061AB7" w:rsidRDefault="00CC4CF9">
      <w:pPr>
        <w:pStyle w:val="ConsPlusCell"/>
        <w:jc w:val="both"/>
      </w:pPr>
      <w:r w:rsidRPr="00061AB7">
        <w:t>15 4700     7     Изделия алюмосиликатные для стекловаренных печей</w:t>
      </w:r>
    </w:p>
    <w:p w:rsidR="00CC4CF9" w:rsidRPr="00061AB7" w:rsidRDefault="00CC4CF9">
      <w:pPr>
        <w:pStyle w:val="ConsPlusCell"/>
        <w:jc w:val="both"/>
      </w:pPr>
      <w:r w:rsidRPr="00061AB7">
        <w:t>15 4740     5     Изделия для вращающихся печей каолиновые</w:t>
      </w:r>
    </w:p>
    <w:p w:rsidR="00CC4CF9" w:rsidRPr="00061AB7" w:rsidRDefault="00CC4CF9">
      <w:pPr>
        <w:pStyle w:val="ConsPlusCell"/>
        <w:jc w:val="both"/>
      </w:pPr>
      <w:r w:rsidRPr="00061AB7">
        <w:t>15 4800     0     Изделия алюмосиликатные для вагранок</w:t>
      </w:r>
    </w:p>
    <w:p w:rsidR="00CC4CF9" w:rsidRPr="00061AB7" w:rsidRDefault="00CC4CF9">
      <w:pPr>
        <w:pStyle w:val="ConsPlusCell"/>
        <w:jc w:val="both"/>
      </w:pPr>
      <w:r w:rsidRPr="00061AB7">
        <w:t>15 4900     4     Изделия алюмосиликатные общего и прочего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назначения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15 5000     4     Изделия алюмосиликатные шамотные и полукислые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сталеразливочные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15 5100     8     Изделия алюмосиликатные для сталеразливочных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чугуновозных ковшей</w:t>
      </w:r>
    </w:p>
    <w:p w:rsidR="00CC4CF9" w:rsidRPr="00061AB7" w:rsidRDefault="00CC4CF9">
      <w:pPr>
        <w:pStyle w:val="ConsPlusCell"/>
        <w:jc w:val="both"/>
      </w:pPr>
      <w:r w:rsidRPr="00061AB7">
        <w:t>15 5200     1     Изделия для разливки стали из ковша - стопорные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трубки</w:t>
      </w:r>
    </w:p>
    <w:p w:rsidR="00CC4CF9" w:rsidRPr="00061AB7" w:rsidRDefault="00CC4CF9">
      <w:pPr>
        <w:pStyle w:val="ConsPlusCell"/>
        <w:jc w:val="both"/>
      </w:pPr>
      <w:r w:rsidRPr="00061AB7">
        <w:t>15 5300     5     Изделия алюмосиликатные для разливки стали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(кроме сифонной разливки)</w:t>
      </w:r>
    </w:p>
    <w:p w:rsidR="00CC4CF9" w:rsidRPr="00061AB7" w:rsidRDefault="00CC4CF9">
      <w:pPr>
        <w:pStyle w:val="ConsPlusCell"/>
        <w:jc w:val="both"/>
      </w:pPr>
      <w:r w:rsidRPr="00061AB7">
        <w:t>15 5400     9     Изделия алюмосиликатные для сифонной разливки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стали</w:t>
      </w:r>
    </w:p>
    <w:p w:rsidR="00CC4CF9" w:rsidRPr="00061AB7" w:rsidRDefault="00CC4CF9">
      <w:pPr>
        <w:pStyle w:val="ConsPlusCell"/>
        <w:jc w:val="both"/>
      </w:pPr>
      <w:r w:rsidRPr="00061AB7">
        <w:t>15 5900     7     Изделия алюмосиликатные для шиберных затворов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сталеразливочных ковшей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15 6000     7     Изделия огнеупорные высокоглиноземистые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корундовые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15 6100     0     Изделия высокоглиноземистые теплоизоляционные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легковесные</w:t>
      </w:r>
    </w:p>
    <w:p w:rsidR="00CC4CF9" w:rsidRPr="00061AB7" w:rsidRDefault="00CC4CF9">
      <w:pPr>
        <w:pStyle w:val="ConsPlusCell"/>
        <w:jc w:val="both"/>
      </w:pPr>
      <w:r w:rsidRPr="00061AB7">
        <w:t>15 6200     4     Изделия высокоглиноземистые для сталеразливочных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ковшей</w:t>
      </w:r>
    </w:p>
    <w:p w:rsidR="00CC4CF9" w:rsidRPr="00061AB7" w:rsidRDefault="00CC4CF9">
      <w:pPr>
        <w:pStyle w:val="ConsPlusCell"/>
        <w:jc w:val="both"/>
      </w:pPr>
      <w:r w:rsidRPr="00061AB7">
        <w:t>15 6300     8     Изделия высокоглиноземистые для разливки стали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 ковша и для дозировки металла в машины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непрерывного литья заготовок</w:t>
      </w:r>
    </w:p>
    <w:p w:rsidR="00CC4CF9" w:rsidRPr="00061AB7" w:rsidRDefault="00CC4CF9">
      <w:pPr>
        <w:pStyle w:val="ConsPlusCell"/>
        <w:jc w:val="both"/>
      </w:pPr>
      <w:r w:rsidRPr="00061AB7">
        <w:t>15 6400     1     Изделия высокоглиноземистые для доменных печей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воздухонагревателей доменных печей</w:t>
      </w:r>
    </w:p>
    <w:p w:rsidR="00CC4CF9" w:rsidRPr="00061AB7" w:rsidRDefault="00CC4CF9">
      <w:pPr>
        <w:pStyle w:val="ConsPlusCell"/>
        <w:jc w:val="both"/>
      </w:pPr>
      <w:r w:rsidRPr="00061AB7">
        <w:t>15 6500     5     Изделия высокоглиноземистые для шиберных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затворов сталеразливочных ковшей</w:t>
      </w:r>
    </w:p>
    <w:p w:rsidR="00CC4CF9" w:rsidRPr="00061AB7" w:rsidRDefault="00CC4CF9">
      <w:pPr>
        <w:pStyle w:val="ConsPlusCell"/>
        <w:jc w:val="both"/>
      </w:pPr>
      <w:r w:rsidRPr="00061AB7">
        <w:t>15 6600     9     Изделия высокоглиноземистые для внепечной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обработки стали</w:t>
      </w:r>
    </w:p>
    <w:p w:rsidR="00CC4CF9" w:rsidRPr="00061AB7" w:rsidRDefault="00CC4CF9">
      <w:pPr>
        <w:pStyle w:val="ConsPlusCell"/>
        <w:jc w:val="both"/>
      </w:pPr>
      <w:r w:rsidRPr="00061AB7">
        <w:t>15 6700     2     Изделия высокоглиноземистые для футеровки других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печей и агрегатов</w:t>
      </w:r>
    </w:p>
    <w:p w:rsidR="00CC4CF9" w:rsidRPr="00061AB7" w:rsidRDefault="00CC4CF9">
      <w:pPr>
        <w:pStyle w:val="ConsPlusCell"/>
        <w:jc w:val="both"/>
      </w:pPr>
      <w:r w:rsidRPr="00061AB7">
        <w:t>15 6800     6     Изделия высокоглиноземистые другого назначения</w:t>
      </w:r>
    </w:p>
    <w:p w:rsidR="00CC4CF9" w:rsidRPr="00061AB7" w:rsidRDefault="00CC4CF9">
      <w:pPr>
        <w:pStyle w:val="ConsPlusCell"/>
        <w:jc w:val="both"/>
      </w:pPr>
      <w:r w:rsidRPr="00061AB7">
        <w:t>15 6900     8     Изделия корундовые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15 7000     3     Изделия огнеупорные магнезиальные без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сталеразливочных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15 7100     3     Изделия периклазовые обожженные</w:t>
      </w:r>
    </w:p>
    <w:p w:rsidR="00CC4CF9" w:rsidRPr="00061AB7" w:rsidRDefault="00CC4CF9">
      <w:pPr>
        <w:pStyle w:val="ConsPlusCell"/>
        <w:jc w:val="both"/>
      </w:pPr>
      <w:r w:rsidRPr="00061AB7">
        <w:t>15 7200     7     Изделия периклазо-хромитовые и периклазо-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шпинелидные</w:t>
      </w:r>
    </w:p>
    <w:p w:rsidR="00CC4CF9" w:rsidRPr="00061AB7" w:rsidRDefault="00CC4CF9">
      <w:pPr>
        <w:pStyle w:val="ConsPlusCell"/>
        <w:jc w:val="both"/>
      </w:pPr>
      <w:r w:rsidRPr="00061AB7">
        <w:t>15 7400     4     Изделия хромито-периклазовые и хромитовые</w:t>
      </w:r>
    </w:p>
    <w:p w:rsidR="00CC4CF9" w:rsidRPr="00061AB7" w:rsidRDefault="00CC4CF9">
      <w:pPr>
        <w:pStyle w:val="ConsPlusCell"/>
        <w:jc w:val="both"/>
      </w:pPr>
      <w:r w:rsidRPr="00061AB7">
        <w:t>15 7500     8     Изделия магнезиальные бетонные</w:t>
      </w:r>
    </w:p>
    <w:p w:rsidR="00CC4CF9" w:rsidRPr="00061AB7" w:rsidRDefault="00CC4CF9">
      <w:pPr>
        <w:pStyle w:val="ConsPlusCell"/>
        <w:jc w:val="both"/>
      </w:pPr>
      <w:r w:rsidRPr="00061AB7">
        <w:t>15 7600     1     Изделия магнезиальные для установок внепечной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обработки стали</w:t>
      </w:r>
    </w:p>
    <w:p w:rsidR="00CC4CF9" w:rsidRPr="00061AB7" w:rsidRDefault="00CC4CF9">
      <w:pPr>
        <w:pStyle w:val="ConsPlusCell"/>
        <w:jc w:val="both"/>
      </w:pPr>
      <w:r w:rsidRPr="00061AB7">
        <w:t>15 7700     5     Изделия магнезиальные на смоляной связке</w:t>
      </w:r>
    </w:p>
    <w:p w:rsidR="00CC4CF9" w:rsidRPr="00061AB7" w:rsidRDefault="00CC4CF9">
      <w:pPr>
        <w:pStyle w:val="ConsPlusCell"/>
        <w:jc w:val="both"/>
      </w:pPr>
      <w:r w:rsidRPr="00061AB7">
        <w:t>15 7800     9     Изделия магнезиально-силикатные</w:t>
      </w:r>
    </w:p>
    <w:p w:rsidR="00CC4CF9" w:rsidRPr="00061AB7" w:rsidRDefault="00CC4CF9">
      <w:pPr>
        <w:pStyle w:val="ConsPlusCell"/>
        <w:jc w:val="both"/>
      </w:pPr>
      <w:r w:rsidRPr="00061AB7">
        <w:t>15 7900     2     Изделия магнезиальные прочие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15 8000     2     Изделия огнеупорные магнезиальные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сталеразливочные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15 8100     6     Изделия магнезиальные для разливки стали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ковша - стакана</w:t>
      </w:r>
    </w:p>
    <w:p w:rsidR="00CC4CF9" w:rsidRPr="00061AB7" w:rsidRDefault="00CC4CF9">
      <w:pPr>
        <w:pStyle w:val="ConsPlusCell"/>
        <w:jc w:val="both"/>
      </w:pPr>
      <w:r w:rsidRPr="00061AB7">
        <w:t>15 8200     9     Изделия магнезиальные для разливки стали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ковша - вставки</w:t>
      </w:r>
    </w:p>
    <w:p w:rsidR="00CC4CF9" w:rsidRPr="00061AB7" w:rsidRDefault="00CC4CF9">
      <w:pPr>
        <w:pStyle w:val="ConsPlusCell"/>
        <w:jc w:val="both"/>
      </w:pPr>
      <w:r w:rsidRPr="00061AB7">
        <w:t>15 8400     7     Изделия магнезиальные для шиберных затворов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сталеразливочных ковшей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15 9000     5     Изделия огнеупорные прочие и различных способов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производства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15 9100     9     Изделия огнеупорные углеродистые</w:t>
      </w:r>
    </w:p>
    <w:p w:rsidR="00CC4CF9" w:rsidRPr="00061AB7" w:rsidRDefault="00CC4CF9">
      <w:pPr>
        <w:pStyle w:val="ConsPlusCell"/>
        <w:jc w:val="both"/>
      </w:pPr>
      <w:r w:rsidRPr="00061AB7">
        <w:t>15 9200     2     Изделия огнеупорные карбидокремниевые</w:t>
      </w:r>
    </w:p>
    <w:p w:rsidR="00CC4CF9" w:rsidRPr="00061AB7" w:rsidRDefault="00CC4CF9">
      <w:pPr>
        <w:pStyle w:val="ConsPlusCell"/>
        <w:jc w:val="both"/>
      </w:pPr>
      <w:r w:rsidRPr="00061AB7">
        <w:t>15 9300     6     Изделия огнеупорные теплоизоляционные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волокнистые</w:t>
      </w:r>
    </w:p>
    <w:p w:rsidR="00CC4CF9" w:rsidRPr="00061AB7" w:rsidRDefault="00CC4CF9">
      <w:pPr>
        <w:pStyle w:val="ConsPlusCell"/>
        <w:jc w:val="both"/>
      </w:pPr>
      <w:r w:rsidRPr="00061AB7">
        <w:t>15 9400     4     Изделия цирконистые</w:t>
      </w:r>
    </w:p>
    <w:p w:rsidR="00CC4CF9" w:rsidRPr="00061AB7" w:rsidRDefault="00CC4CF9">
      <w:pPr>
        <w:pStyle w:val="ConsPlusCell"/>
        <w:jc w:val="both"/>
      </w:pPr>
      <w:r w:rsidRPr="00061AB7">
        <w:t>15 9500     3     Изделия оксидные и из бескислородных соединений</w:t>
      </w:r>
    </w:p>
    <w:p w:rsidR="00CC4CF9" w:rsidRPr="00061AB7" w:rsidRDefault="00CC4CF9">
      <w:pPr>
        <w:pStyle w:val="ConsPlusCell"/>
        <w:jc w:val="both"/>
      </w:pPr>
      <w:r w:rsidRPr="00061AB7">
        <w:t>15 9700     0     Вкладыши теплоизоляционные</w:t>
      </w:r>
    </w:p>
    <w:p w:rsidR="00CC4CF9" w:rsidRPr="00061AB7" w:rsidRDefault="00CC4CF9">
      <w:pPr>
        <w:pStyle w:val="ConsPlusCell"/>
        <w:jc w:val="both"/>
      </w:pPr>
      <w:r w:rsidRPr="00061AB7">
        <w:t>15 9800     4     Электронагреватели карбидокремниевые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16 0000     2     КРЕПЕЖНЫЕ ИЗДЕЛИЯ ОБЩЕМАШИНОСТРОИТЕЛЬНОГО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ПРИМЕНЕНИЯ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16 1000     5     Болты шестигранные с диаметром резьбы до 48 мм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16 2000     8     Болты шестигранные с диаметром резьбы свыше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48 мм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16 3000     0     Болты, кроме шестигранных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16 4000     3     Винты самонарезающие и невыпадающие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16 5000     6     Винты установочные и прочие. Шурупы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16 6000     9     Шпильки. Класс точности А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16 7000     1     Шпильки. Класс точности 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16 8000     4     Гайки, заклепки, шайбы, штифты, шплинты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16 9000     7     Крепежные изделия прочие (хомуты, серьги, скобы)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17 0000     4     МЕТАЛЛЫ ЦВЕТНЫЕ, ИХ СЫРЬЕ, СПЛАВЫ И СОЕДИНЕНИЯ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17 1000     7     Металлы легкие, их сырье, сплавы и соединения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17 1100     0     Сырье алюминия</w:t>
      </w:r>
    </w:p>
    <w:p w:rsidR="00CC4CF9" w:rsidRPr="00061AB7" w:rsidRDefault="00CC4CF9">
      <w:pPr>
        <w:pStyle w:val="ConsPlusCell"/>
        <w:jc w:val="both"/>
      </w:pPr>
      <w:r w:rsidRPr="00061AB7">
        <w:t>17 1102     1     Фторсоли *</w:t>
      </w:r>
    </w:p>
    <w:p w:rsidR="00CC4CF9" w:rsidRPr="00061AB7" w:rsidRDefault="00CC4CF9">
      <w:pPr>
        <w:pStyle w:val="ConsPlusCell"/>
        <w:jc w:val="both"/>
      </w:pPr>
      <w:r w:rsidRPr="00061AB7">
        <w:t>17 1110     5     Сырье для получения глинозема</w:t>
      </w:r>
    </w:p>
    <w:p w:rsidR="00CC4CF9" w:rsidRPr="00061AB7" w:rsidRDefault="00CC4CF9">
      <w:pPr>
        <w:pStyle w:val="ConsPlusCell"/>
        <w:jc w:val="both"/>
      </w:pPr>
      <w:r w:rsidRPr="00061AB7">
        <w:t>17 1111     0     Алунит</w:t>
      </w:r>
    </w:p>
    <w:p w:rsidR="00CC4CF9" w:rsidRPr="00061AB7" w:rsidRDefault="00CC4CF9">
      <w:pPr>
        <w:pStyle w:val="ConsPlusCell"/>
        <w:jc w:val="both"/>
      </w:pPr>
      <w:r w:rsidRPr="00061AB7">
        <w:t>17 1112     6     Нефелин</w:t>
      </w:r>
    </w:p>
    <w:p w:rsidR="00CC4CF9" w:rsidRPr="00061AB7" w:rsidRDefault="00CC4CF9">
      <w:pPr>
        <w:pStyle w:val="ConsPlusCell"/>
        <w:jc w:val="both"/>
      </w:pPr>
      <w:r w:rsidRPr="00061AB7">
        <w:t>17 1113     1     Концентрат нефелиновый (в пересчете на 29%-ное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содержание окиси алюминия)</w:t>
      </w:r>
    </w:p>
    <w:p w:rsidR="00CC4CF9" w:rsidRPr="00061AB7" w:rsidRDefault="00CC4CF9">
      <w:pPr>
        <w:pStyle w:val="ConsPlusCell"/>
        <w:jc w:val="both"/>
      </w:pPr>
      <w:r w:rsidRPr="00061AB7">
        <w:t>17 1114     7     Концентрат нефелин-полевошпатовый</w:t>
      </w:r>
    </w:p>
    <w:p w:rsidR="00CC4CF9" w:rsidRPr="00061AB7" w:rsidRDefault="00CC4CF9">
      <w:pPr>
        <w:pStyle w:val="ConsPlusCell"/>
        <w:jc w:val="both"/>
      </w:pPr>
      <w:r w:rsidRPr="00061AB7">
        <w:t>17 1115     2     Бокситы</w:t>
      </w:r>
    </w:p>
    <w:p w:rsidR="00CC4CF9" w:rsidRPr="00061AB7" w:rsidRDefault="00CC4CF9">
      <w:pPr>
        <w:pStyle w:val="ConsPlusCell"/>
        <w:jc w:val="both"/>
      </w:pPr>
      <w:r w:rsidRPr="00061AB7">
        <w:t>17 1116     8     Гидрат окиси алюминия (в пересчете на глинозем)</w:t>
      </w:r>
    </w:p>
    <w:p w:rsidR="00CC4CF9" w:rsidRPr="00061AB7" w:rsidRDefault="00CC4CF9">
      <w:pPr>
        <w:pStyle w:val="ConsPlusCell"/>
        <w:jc w:val="both"/>
      </w:pPr>
      <w:r w:rsidRPr="00061AB7">
        <w:t>17 1120     1     Сырье для получения алюминия</w:t>
      </w:r>
    </w:p>
    <w:p w:rsidR="00CC4CF9" w:rsidRPr="00061AB7" w:rsidRDefault="00CC4CF9">
      <w:pPr>
        <w:pStyle w:val="ConsPlusCell"/>
        <w:jc w:val="both"/>
      </w:pPr>
      <w:r w:rsidRPr="00061AB7">
        <w:t>17 1123     6     Глинозем</w:t>
      </w:r>
    </w:p>
    <w:p w:rsidR="00CC4CF9" w:rsidRPr="00061AB7" w:rsidRDefault="00CC4CF9">
      <w:pPr>
        <w:pStyle w:val="ConsPlusCell"/>
        <w:jc w:val="both"/>
      </w:pPr>
      <w:r w:rsidRPr="00061AB7">
        <w:t>17 1130     4     Сырье для получения силумина</w:t>
      </w:r>
    </w:p>
    <w:p w:rsidR="00CC4CF9" w:rsidRPr="00061AB7" w:rsidRDefault="00CC4CF9">
      <w:pPr>
        <w:pStyle w:val="ConsPlusCell"/>
        <w:jc w:val="both"/>
      </w:pPr>
      <w:r w:rsidRPr="00061AB7">
        <w:t>17 1131     5     Кремний кристаллический</w:t>
      </w:r>
    </w:p>
    <w:p w:rsidR="00CC4CF9" w:rsidRPr="00061AB7" w:rsidRDefault="00CC4CF9">
      <w:pPr>
        <w:pStyle w:val="ConsPlusCell"/>
        <w:jc w:val="both"/>
      </w:pPr>
      <w:r w:rsidRPr="00061AB7">
        <w:t>Код 17 1120 исключен. - Изменение N 14/98 ОКП</w:t>
      </w:r>
    </w:p>
    <w:p w:rsidR="00CC4CF9" w:rsidRPr="00061AB7" w:rsidRDefault="00CC4CF9">
      <w:pPr>
        <w:pStyle w:val="ConsPlusCell"/>
        <w:jc w:val="both"/>
      </w:pPr>
      <w:r w:rsidRPr="00061AB7">
        <w:t>17 1200     4     Алюминий первичный, включая силумин</w:t>
      </w:r>
    </w:p>
    <w:p w:rsidR="00CC4CF9" w:rsidRPr="00061AB7" w:rsidRDefault="00CC4CF9">
      <w:pPr>
        <w:pStyle w:val="ConsPlusCell"/>
        <w:jc w:val="both"/>
      </w:pPr>
      <w:r w:rsidRPr="00061AB7">
        <w:t>(код 17 1200 введен Изменением N 14/98 ОКП)</w:t>
      </w:r>
    </w:p>
    <w:p w:rsidR="00CC4CF9" w:rsidRPr="00061AB7" w:rsidRDefault="00CC4CF9">
      <w:pPr>
        <w:pStyle w:val="ConsPlusCell"/>
        <w:jc w:val="both"/>
      </w:pPr>
      <w:r w:rsidRPr="00061AB7">
        <w:t>17 1210     9     Алюминий первичный</w:t>
      </w:r>
    </w:p>
    <w:p w:rsidR="00CC4CF9" w:rsidRPr="00061AB7" w:rsidRDefault="00CC4CF9">
      <w:pPr>
        <w:pStyle w:val="ConsPlusCell"/>
        <w:jc w:val="both"/>
      </w:pPr>
      <w:r w:rsidRPr="00061AB7">
        <w:t>17 1211     4     Алюминий сырец</w:t>
      </w:r>
    </w:p>
    <w:p w:rsidR="00CC4CF9" w:rsidRPr="00061AB7" w:rsidRDefault="00CC4CF9">
      <w:pPr>
        <w:pStyle w:val="ConsPlusCell"/>
        <w:jc w:val="both"/>
      </w:pPr>
      <w:r w:rsidRPr="00061AB7">
        <w:t>17 1212     5     Алюминий в чушках</w:t>
      </w:r>
    </w:p>
    <w:p w:rsidR="00CC4CF9" w:rsidRPr="00061AB7" w:rsidRDefault="00CC4CF9">
      <w:pPr>
        <w:pStyle w:val="ConsPlusCell"/>
        <w:jc w:val="both"/>
      </w:pPr>
      <w:r w:rsidRPr="00061AB7">
        <w:t>17 1213     5     Катанка алюминиевая (с агрегатов непрерывного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литья и прокатки)</w:t>
      </w:r>
    </w:p>
    <w:p w:rsidR="00CC4CF9" w:rsidRPr="00061AB7" w:rsidRDefault="00CC4CF9">
      <w:pPr>
        <w:pStyle w:val="ConsPlusCell"/>
        <w:jc w:val="both"/>
      </w:pPr>
      <w:r w:rsidRPr="00061AB7">
        <w:t>17 1214     8     Слитки алюминиевые для проката</w:t>
      </w:r>
    </w:p>
    <w:p w:rsidR="00CC4CF9" w:rsidRPr="00061AB7" w:rsidRDefault="00CC4CF9">
      <w:pPr>
        <w:pStyle w:val="ConsPlusCell"/>
        <w:jc w:val="both"/>
      </w:pPr>
      <w:r w:rsidRPr="00061AB7">
        <w:t>17 1215     6     Слитки алюминиевые для проволоки (вайербарсы)</w:t>
      </w:r>
    </w:p>
    <w:p w:rsidR="00CC4CF9" w:rsidRPr="00061AB7" w:rsidRDefault="00CC4CF9">
      <w:pPr>
        <w:pStyle w:val="ConsPlusCell"/>
        <w:jc w:val="both"/>
      </w:pPr>
      <w:r w:rsidRPr="00061AB7">
        <w:t>17 1216     1     Слитки алюминиевые цилиндрические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изготовления изделий методом давления</w:t>
      </w:r>
    </w:p>
    <w:p w:rsidR="00CC4CF9" w:rsidRPr="00061AB7" w:rsidRDefault="00CC4CF9">
      <w:pPr>
        <w:pStyle w:val="ConsPlusCell"/>
        <w:jc w:val="both"/>
      </w:pPr>
      <w:r w:rsidRPr="00061AB7">
        <w:t>17 1217     7     Шины алюминиевые литые</w:t>
      </w:r>
    </w:p>
    <w:p w:rsidR="00CC4CF9" w:rsidRPr="00061AB7" w:rsidRDefault="00CC4CF9">
      <w:pPr>
        <w:pStyle w:val="ConsPlusCell"/>
        <w:jc w:val="both"/>
      </w:pPr>
      <w:r w:rsidRPr="00061AB7">
        <w:t>17 1218     2     Алюминий для раскисления, производства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ферросплавов и алюминотермии</w:t>
      </w:r>
    </w:p>
    <w:p w:rsidR="00CC4CF9" w:rsidRPr="00061AB7" w:rsidRDefault="00CC4CF9">
      <w:pPr>
        <w:pStyle w:val="ConsPlusCell"/>
        <w:jc w:val="both"/>
      </w:pPr>
      <w:r w:rsidRPr="00061AB7">
        <w:t>17 1220     3     Сплавы на основе первичного алюминия /</w:t>
      </w:r>
    </w:p>
    <w:p w:rsidR="00CC4CF9" w:rsidRPr="00061AB7" w:rsidRDefault="00CC4CF9">
      <w:pPr>
        <w:pStyle w:val="ConsPlusCell"/>
        <w:jc w:val="both"/>
      </w:pPr>
      <w:r w:rsidRPr="00061AB7">
        <w:t>17 1221     9     - для фасонного литья</w:t>
      </w:r>
    </w:p>
    <w:p w:rsidR="00CC4CF9" w:rsidRPr="00061AB7" w:rsidRDefault="00CC4CF9">
      <w:pPr>
        <w:pStyle w:val="ConsPlusCell"/>
        <w:jc w:val="both"/>
      </w:pPr>
      <w:r w:rsidRPr="00061AB7">
        <w:t>17 1222     4     Сплавы термические</w:t>
      </w:r>
    </w:p>
    <w:p w:rsidR="00CC4CF9" w:rsidRPr="00061AB7" w:rsidRDefault="00CC4CF9">
      <w:pPr>
        <w:pStyle w:val="ConsPlusCell"/>
        <w:jc w:val="both"/>
      </w:pPr>
      <w:r w:rsidRPr="00061AB7">
        <w:t>17 1223     9     Алюминий легированный</w:t>
      </w:r>
    </w:p>
    <w:p w:rsidR="00CC4CF9" w:rsidRPr="00061AB7" w:rsidRDefault="00CC4CF9">
      <w:pPr>
        <w:pStyle w:val="ConsPlusCell"/>
        <w:jc w:val="both"/>
      </w:pPr>
      <w:r w:rsidRPr="00061AB7">
        <w:t>17 1224     5     Лигатуры алюминиевые</w:t>
      </w:r>
    </w:p>
    <w:p w:rsidR="00CC4CF9" w:rsidRPr="00061AB7" w:rsidRDefault="00CC4CF9">
      <w:pPr>
        <w:pStyle w:val="ConsPlusCell"/>
        <w:jc w:val="both"/>
      </w:pPr>
      <w:r w:rsidRPr="00061AB7">
        <w:t>17 1225     0     Силумин</w:t>
      </w:r>
    </w:p>
    <w:p w:rsidR="00CC4CF9" w:rsidRPr="00061AB7" w:rsidRDefault="00CC4CF9">
      <w:pPr>
        <w:pStyle w:val="ConsPlusCell"/>
        <w:jc w:val="both"/>
      </w:pPr>
      <w:r w:rsidRPr="00061AB7">
        <w:t>17 1300     8     Алюминий вторичный и его сплавы</w:t>
      </w:r>
    </w:p>
    <w:p w:rsidR="00CC4CF9" w:rsidRPr="00061AB7" w:rsidRDefault="00CC4CF9">
      <w:pPr>
        <w:pStyle w:val="ConsPlusCell"/>
        <w:jc w:val="both"/>
      </w:pPr>
      <w:r w:rsidRPr="00061AB7">
        <w:t>17 1310     2     Алюминий вторичный</w:t>
      </w:r>
    </w:p>
    <w:p w:rsidR="00CC4CF9" w:rsidRPr="00061AB7" w:rsidRDefault="00CC4CF9">
      <w:pPr>
        <w:pStyle w:val="ConsPlusCell"/>
        <w:jc w:val="both"/>
      </w:pPr>
      <w:r w:rsidRPr="00061AB7">
        <w:t>17 1311     3     Алюминий для раскисления, производства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ферросплавов и алюминотермии</w:t>
      </w:r>
    </w:p>
    <w:p w:rsidR="00CC4CF9" w:rsidRPr="00061AB7" w:rsidRDefault="00CC4CF9">
      <w:pPr>
        <w:pStyle w:val="ConsPlusCell"/>
        <w:jc w:val="both"/>
      </w:pPr>
      <w:r w:rsidRPr="00061AB7">
        <w:t>17 1320     2     Сплавы алюминиевые вторичные</w:t>
      </w:r>
    </w:p>
    <w:p w:rsidR="00CC4CF9" w:rsidRPr="00061AB7" w:rsidRDefault="00CC4CF9">
      <w:pPr>
        <w:pStyle w:val="ConsPlusCell"/>
        <w:jc w:val="both"/>
      </w:pPr>
      <w:r w:rsidRPr="00061AB7">
        <w:t>17 1321     9     Сплавы алюминиевые литейные</w:t>
      </w:r>
    </w:p>
    <w:p w:rsidR="00CC4CF9" w:rsidRPr="00061AB7" w:rsidRDefault="00CC4CF9">
      <w:pPr>
        <w:pStyle w:val="ConsPlusCell"/>
        <w:jc w:val="both"/>
      </w:pPr>
      <w:r w:rsidRPr="00061AB7">
        <w:t>17 1322     5     Сплавы алюминиевые жаропрочные</w:t>
      </w:r>
    </w:p>
    <w:p w:rsidR="00CC4CF9" w:rsidRPr="00061AB7" w:rsidRDefault="00CC4CF9">
      <w:pPr>
        <w:pStyle w:val="ConsPlusCell"/>
        <w:jc w:val="both"/>
      </w:pPr>
      <w:r w:rsidRPr="00061AB7">
        <w:t>17 1327     7     Лигатуры на основе вторичного алюминия</w:t>
      </w:r>
    </w:p>
    <w:p w:rsidR="00CC4CF9" w:rsidRPr="00061AB7" w:rsidRDefault="00CC4CF9">
      <w:pPr>
        <w:pStyle w:val="ConsPlusCell"/>
        <w:jc w:val="both"/>
      </w:pPr>
      <w:r w:rsidRPr="00061AB7">
        <w:t>17 1400     6     Магний, его сырье и сплавы</w:t>
      </w:r>
    </w:p>
    <w:p w:rsidR="00CC4CF9" w:rsidRPr="00061AB7" w:rsidRDefault="00CC4CF9">
      <w:pPr>
        <w:pStyle w:val="ConsPlusCell"/>
        <w:jc w:val="both"/>
      </w:pPr>
      <w:r w:rsidRPr="00061AB7">
        <w:t>17 1401     2     Магний сырец *</w:t>
      </w:r>
    </w:p>
    <w:p w:rsidR="00CC4CF9" w:rsidRPr="00061AB7" w:rsidRDefault="00CC4CF9">
      <w:pPr>
        <w:pStyle w:val="ConsPlusCell"/>
        <w:jc w:val="both"/>
      </w:pPr>
      <w:r w:rsidRPr="00061AB7">
        <w:t>17 1410     1     Сырье магния</w:t>
      </w:r>
    </w:p>
    <w:p w:rsidR="00CC4CF9" w:rsidRPr="00061AB7" w:rsidRDefault="00CC4CF9">
      <w:pPr>
        <w:pStyle w:val="ConsPlusCell"/>
        <w:jc w:val="both"/>
      </w:pPr>
      <w:r w:rsidRPr="00061AB7">
        <w:t>17 1411     8     Карналлит обогащенный</w:t>
      </w:r>
    </w:p>
    <w:p w:rsidR="00CC4CF9" w:rsidRPr="00061AB7" w:rsidRDefault="00CC4CF9">
      <w:pPr>
        <w:pStyle w:val="ConsPlusCell"/>
        <w:jc w:val="both"/>
      </w:pPr>
      <w:r w:rsidRPr="00061AB7">
        <w:t>17 1412     4     Карналлит обезвоженный</w:t>
      </w:r>
    </w:p>
    <w:p w:rsidR="00CC4CF9" w:rsidRPr="00061AB7" w:rsidRDefault="00CC4CF9">
      <w:pPr>
        <w:pStyle w:val="ConsPlusCell"/>
        <w:jc w:val="both"/>
      </w:pPr>
      <w:r w:rsidRPr="00061AB7">
        <w:t>17 1413     0     Флюс бариевый</w:t>
      </w:r>
    </w:p>
    <w:p w:rsidR="00CC4CF9" w:rsidRPr="00061AB7" w:rsidRDefault="00CC4CF9">
      <w:pPr>
        <w:pStyle w:val="ConsPlusCell"/>
        <w:jc w:val="both"/>
      </w:pPr>
      <w:r w:rsidRPr="00061AB7">
        <w:t>17 1414     7     Флюс карналлитовый</w:t>
      </w:r>
    </w:p>
    <w:p w:rsidR="00CC4CF9" w:rsidRPr="00061AB7" w:rsidRDefault="00CC4CF9">
      <w:pPr>
        <w:pStyle w:val="ConsPlusCell"/>
        <w:jc w:val="both"/>
      </w:pPr>
      <w:r w:rsidRPr="00061AB7">
        <w:t>17 1415     3     Хлоркалий-электролит отработанный</w:t>
      </w:r>
    </w:p>
    <w:p w:rsidR="00CC4CF9" w:rsidRPr="00061AB7" w:rsidRDefault="00CC4CF9">
      <w:pPr>
        <w:pStyle w:val="ConsPlusCell"/>
        <w:jc w:val="both"/>
      </w:pPr>
      <w:r w:rsidRPr="00061AB7">
        <w:t>17 1440     8     Магний и его сплавы</w:t>
      </w:r>
    </w:p>
    <w:p w:rsidR="00CC4CF9" w:rsidRPr="00061AB7" w:rsidRDefault="00CC4CF9">
      <w:pPr>
        <w:pStyle w:val="ConsPlusCell"/>
        <w:jc w:val="both"/>
      </w:pPr>
      <w:r w:rsidRPr="00061AB7">
        <w:t>17 1441     4     Магний рафинированный</w:t>
      </w:r>
    </w:p>
    <w:p w:rsidR="00CC4CF9" w:rsidRPr="00061AB7" w:rsidRDefault="00CC4CF9">
      <w:pPr>
        <w:pStyle w:val="ConsPlusCell"/>
        <w:jc w:val="both"/>
      </w:pPr>
      <w:r w:rsidRPr="00061AB7">
        <w:t>17 1442     0     Сплавы магниевые</w:t>
      </w:r>
    </w:p>
    <w:p w:rsidR="00CC4CF9" w:rsidRPr="00061AB7" w:rsidRDefault="00CC4CF9">
      <w:pPr>
        <w:pStyle w:val="ConsPlusCell"/>
        <w:jc w:val="both"/>
      </w:pPr>
      <w:r w:rsidRPr="00061AB7">
        <w:t>17 1443     7     Лигатуры магниевые</w:t>
      </w:r>
    </w:p>
    <w:p w:rsidR="00CC4CF9" w:rsidRPr="00061AB7" w:rsidRDefault="00CC4CF9">
      <w:pPr>
        <w:pStyle w:val="ConsPlusCell"/>
        <w:jc w:val="both"/>
      </w:pPr>
      <w:r w:rsidRPr="00061AB7">
        <w:t>17 1500     0     Титан, его сырье и сплавы</w:t>
      </w:r>
    </w:p>
    <w:p w:rsidR="00CC4CF9" w:rsidRPr="00061AB7" w:rsidRDefault="00CC4CF9">
      <w:pPr>
        <w:pStyle w:val="ConsPlusCell"/>
        <w:jc w:val="both"/>
      </w:pPr>
      <w:r w:rsidRPr="00061AB7">
        <w:t>17 1501     7     Концентрат титановый (в пересчете на 42%-ное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содержание двуокиси титана) *</w:t>
      </w:r>
    </w:p>
    <w:p w:rsidR="00CC4CF9" w:rsidRPr="00061AB7" w:rsidRDefault="00CC4CF9">
      <w:pPr>
        <w:pStyle w:val="ConsPlusCell"/>
        <w:jc w:val="both"/>
      </w:pPr>
      <w:r w:rsidRPr="00061AB7">
        <w:t>17 1510     6     Сырье титана</w:t>
      </w:r>
    </w:p>
    <w:p w:rsidR="00CC4CF9" w:rsidRPr="00061AB7" w:rsidRDefault="00CC4CF9">
      <w:pPr>
        <w:pStyle w:val="ConsPlusCell"/>
        <w:jc w:val="both"/>
      </w:pPr>
      <w:r w:rsidRPr="00061AB7">
        <w:t>17 1511     2     Концентрат ильменитовый (в пересчете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42%-ное содержание двуокиси титана)</w:t>
      </w:r>
    </w:p>
    <w:p w:rsidR="00CC4CF9" w:rsidRPr="00061AB7" w:rsidRDefault="00CC4CF9">
      <w:pPr>
        <w:pStyle w:val="ConsPlusCell"/>
        <w:jc w:val="both"/>
      </w:pPr>
      <w:r w:rsidRPr="00061AB7">
        <w:t>17 1512     9     Концентрат рутиловый (в пересчете на 42%-ное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содержание двуокиси титана)</w:t>
      </w:r>
    </w:p>
    <w:p w:rsidR="00CC4CF9" w:rsidRPr="00061AB7" w:rsidRDefault="00CC4CF9">
      <w:pPr>
        <w:pStyle w:val="ConsPlusCell"/>
        <w:jc w:val="both"/>
      </w:pPr>
      <w:r w:rsidRPr="00061AB7">
        <w:t>17 1513     5     Концентрат рутиловый (в пересчете на 90%-ное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содержание двуокиси титана)</w:t>
      </w:r>
    </w:p>
    <w:p w:rsidR="00CC4CF9" w:rsidRPr="00061AB7" w:rsidRDefault="00CC4CF9">
      <w:pPr>
        <w:pStyle w:val="ConsPlusCell"/>
        <w:jc w:val="both"/>
      </w:pPr>
      <w:r w:rsidRPr="00061AB7">
        <w:t>17 1514     1     Шлак титановый</w:t>
      </w:r>
    </w:p>
    <w:p w:rsidR="00CC4CF9" w:rsidRPr="00061AB7" w:rsidRDefault="00CC4CF9">
      <w:pPr>
        <w:pStyle w:val="ConsPlusCell"/>
        <w:jc w:val="both"/>
      </w:pPr>
      <w:r w:rsidRPr="00061AB7">
        <w:t>17 1520     1     Титан /</w:t>
      </w:r>
    </w:p>
    <w:p w:rsidR="00CC4CF9" w:rsidRPr="00061AB7" w:rsidRDefault="00CC4CF9">
      <w:pPr>
        <w:pStyle w:val="ConsPlusCell"/>
        <w:jc w:val="both"/>
      </w:pPr>
      <w:r w:rsidRPr="00061AB7">
        <w:t>17 1521     8     - четыреххлористый</w:t>
      </w:r>
    </w:p>
    <w:p w:rsidR="00CC4CF9" w:rsidRPr="00061AB7" w:rsidRDefault="00CC4CF9">
      <w:pPr>
        <w:pStyle w:val="ConsPlusCell"/>
        <w:jc w:val="both"/>
      </w:pPr>
      <w:r w:rsidRPr="00061AB7">
        <w:t>17 1522     4     - губчатый</w:t>
      </w:r>
    </w:p>
    <w:p w:rsidR="00CC4CF9" w:rsidRPr="00061AB7" w:rsidRDefault="00CC4CF9">
      <w:pPr>
        <w:pStyle w:val="ConsPlusCell"/>
        <w:jc w:val="both"/>
      </w:pPr>
      <w:r w:rsidRPr="00061AB7">
        <w:t>17 1523     0     - йодидный</w:t>
      </w:r>
    </w:p>
    <w:p w:rsidR="00CC4CF9" w:rsidRPr="00061AB7" w:rsidRDefault="00CC4CF9">
      <w:pPr>
        <w:pStyle w:val="ConsPlusCell"/>
        <w:jc w:val="both"/>
      </w:pPr>
      <w:r w:rsidRPr="00061AB7">
        <w:t>17 1524     7     Отливки титановые фасонные</w:t>
      </w:r>
    </w:p>
    <w:p w:rsidR="00CC4CF9" w:rsidRPr="00061AB7" w:rsidRDefault="00CC4CF9">
      <w:pPr>
        <w:pStyle w:val="ConsPlusCell"/>
        <w:jc w:val="both"/>
      </w:pPr>
      <w:r w:rsidRPr="00061AB7">
        <w:t>17 1525     3     Заготовки титановые</w:t>
      </w:r>
    </w:p>
    <w:p w:rsidR="00CC4CF9" w:rsidRPr="00061AB7" w:rsidRDefault="00CC4CF9">
      <w:pPr>
        <w:pStyle w:val="ConsPlusCell"/>
        <w:jc w:val="both"/>
      </w:pPr>
      <w:r w:rsidRPr="00061AB7">
        <w:t>17 1700     9     Металлы щелочные и щелочно-земельные, их сырье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соединения</w:t>
      </w:r>
    </w:p>
    <w:p w:rsidR="00CC4CF9" w:rsidRPr="00061AB7" w:rsidRDefault="00CC4CF9">
      <w:pPr>
        <w:pStyle w:val="ConsPlusCell"/>
        <w:jc w:val="both"/>
      </w:pPr>
      <w:r w:rsidRPr="00061AB7">
        <w:t>17 1710     4     Рубидий и его соединения</w:t>
      </w:r>
    </w:p>
    <w:p w:rsidR="00CC4CF9" w:rsidRPr="00061AB7" w:rsidRDefault="00CC4CF9">
      <w:pPr>
        <w:pStyle w:val="ConsPlusCell"/>
        <w:jc w:val="both"/>
      </w:pPr>
      <w:r w:rsidRPr="00061AB7">
        <w:t>17 1712     8     Соединения рубидия</w:t>
      </w:r>
    </w:p>
    <w:p w:rsidR="00CC4CF9" w:rsidRPr="00061AB7" w:rsidRDefault="00CC4CF9">
      <w:pPr>
        <w:pStyle w:val="ConsPlusCell"/>
        <w:jc w:val="both"/>
      </w:pPr>
      <w:r w:rsidRPr="00061AB7">
        <w:t>17 1713     4     Рубидий</w:t>
      </w:r>
    </w:p>
    <w:p w:rsidR="00CC4CF9" w:rsidRPr="00061AB7" w:rsidRDefault="00CC4CF9">
      <w:pPr>
        <w:pStyle w:val="ConsPlusCell"/>
        <w:jc w:val="both"/>
      </w:pPr>
      <w:r w:rsidRPr="00061AB7">
        <w:t>17 1720     0     Цезий</w:t>
      </w:r>
    </w:p>
    <w:p w:rsidR="00CC4CF9" w:rsidRPr="00061AB7" w:rsidRDefault="00CC4CF9">
      <w:pPr>
        <w:pStyle w:val="ConsPlusCell"/>
        <w:jc w:val="both"/>
      </w:pPr>
      <w:r w:rsidRPr="00061AB7">
        <w:t>17 1723     8     Цезий (в ампулах и контейнерах)</w:t>
      </w:r>
    </w:p>
    <w:p w:rsidR="00CC4CF9" w:rsidRPr="00061AB7" w:rsidRDefault="00CC4CF9">
      <w:pPr>
        <w:pStyle w:val="ConsPlusCell"/>
        <w:jc w:val="both"/>
      </w:pPr>
      <w:r w:rsidRPr="00061AB7">
        <w:t>17 1740     1     Барий металлический</w:t>
      </w:r>
    </w:p>
    <w:p w:rsidR="00CC4CF9" w:rsidRPr="00061AB7" w:rsidRDefault="00CC4CF9">
      <w:pPr>
        <w:pStyle w:val="ConsPlusCell"/>
        <w:jc w:val="both"/>
      </w:pPr>
      <w:r w:rsidRPr="00061AB7">
        <w:t>17 1742     4     Барий (в слитках)</w:t>
      </w:r>
    </w:p>
    <w:p w:rsidR="00CC4CF9" w:rsidRPr="00061AB7" w:rsidRDefault="00CC4CF9">
      <w:pPr>
        <w:pStyle w:val="ConsPlusCell"/>
        <w:jc w:val="both"/>
      </w:pPr>
      <w:r w:rsidRPr="00061AB7">
        <w:t>17 1750     7     Стронций, его сырье и соединения</w:t>
      </w:r>
    </w:p>
    <w:p w:rsidR="00CC4CF9" w:rsidRPr="00061AB7" w:rsidRDefault="00CC4CF9">
      <w:pPr>
        <w:pStyle w:val="ConsPlusCell"/>
        <w:jc w:val="both"/>
      </w:pPr>
      <w:r w:rsidRPr="00061AB7">
        <w:t>17 1751     3     Концентрат целестиновый</w:t>
      </w:r>
    </w:p>
    <w:p w:rsidR="00CC4CF9" w:rsidRPr="00061AB7" w:rsidRDefault="00CC4CF9">
      <w:pPr>
        <w:pStyle w:val="ConsPlusCell"/>
        <w:jc w:val="both"/>
      </w:pPr>
      <w:r w:rsidRPr="00061AB7">
        <w:t>17 1752     1     Стронций углекислый</w:t>
      </w:r>
    </w:p>
    <w:p w:rsidR="00CC4CF9" w:rsidRPr="00061AB7" w:rsidRDefault="00CC4CF9">
      <w:pPr>
        <w:pStyle w:val="ConsPlusCell"/>
        <w:jc w:val="both"/>
      </w:pPr>
      <w:r w:rsidRPr="00061AB7">
        <w:t>17 1753     6     Карбонат стронция</w:t>
      </w:r>
    </w:p>
    <w:p w:rsidR="00CC4CF9" w:rsidRPr="00061AB7" w:rsidRDefault="00CC4CF9">
      <w:pPr>
        <w:pStyle w:val="ConsPlusCell"/>
        <w:jc w:val="both"/>
      </w:pPr>
      <w:r w:rsidRPr="00061AB7">
        <w:t>17 1754     2     Стронций азотнокислый</w:t>
      </w:r>
    </w:p>
    <w:p w:rsidR="00CC4CF9" w:rsidRPr="00061AB7" w:rsidRDefault="00CC4CF9">
      <w:pPr>
        <w:pStyle w:val="ConsPlusCell"/>
        <w:jc w:val="both"/>
      </w:pPr>
      <w:r w:rsidRPr="00061AB7">
        <w:t>17 1755     9     Стронций хромовокислый</w:t>
      </w:r>
    </w:p>
    <w:p w:rsidR="00CC4CF9" w:rsidRPr="00061AB7" w:rsidRDefault="00CC4CF9">
      <w:pPr>
        <w:pStyle w:val="ConsPlusCell"/>
        <w:jc w:val="both"/>
      </w:pPr>
      <w:r w:rsidRPr="00061AB7">
        <w:t>17 1756     5     Стронций металлический</w:t>
      </w:r>
    </w:p>
    <w:p w:rsidR="00CC4CF9" w:rsidRPr="00061AB7" w:rsidRDefault="00CC4CF9">
      <w:pPr>
        <w:pStyle w:val="ConsPlusCell"/>
        <w:jc w:val="both"/>
      </w:pPr>
      <w:r w:rsidRPr="00061AB7">
        <w:t>17 1760     2     Кальций металлический</w:t>
      </w:r>
    </w:p>
    <w:p w:rsidR="00CC4CF9" w:rsidRPr="00061AB7" w:rsidRDefault="00CC4CF9">
      <w:pPr>
        <w:pStyle w:val="ConsPlusCell"/>
        <w:jc w:val="both"/>
      </w:pPr>
      <w:r w:rsidRPr="00061AB7">
        <w:t>17 1761     8     Пруток</w:t>
      </w:r>
    </w:p>
    <w:p w:rsidR="00CC4CF9" w:rsidRPr="00061AB7" w:rsidRDefault="00CC4CF9">
      <w:pPr>
        <w:pStyle w:val="ConsPlusCell"/>
        <w:jc w:val="both"/>
      </w:pPr>
      <w:r w:rsidRPr="00061AB7">
        <w:t>17 1762     9     Проволока</w:t>
      </w:r>
    </w:p>
    <w:p w:rsidR="00CC4CF9" w:rsidRPr="00061AB7" w:rsidRDefault="00CC4CF9">
      <w:pPr>
        <w:pStyle w:val="ConsPlusCell"/>
        <w:jc w:val="both"/>
      </w:pPr>
      <w:r w:rsidRPr="00061AB7">
        <w:t>17 1800     4     Флюсы</w:t>
      </w:r>
    </w:p>
    <w:p w:rsidR="00CC4CF9" w:rsidRPr="00061AB7" w:rsidRDefault="00CC4CF9">
      <w:pPr>
        <w:pStyle w:val="ConsPlusCell"/>
        <w:jc w:val="both"/>
      </w:pPr>
      <w:r w:rsidRPr="00061AB7">
        <w:t>17 1810     2     Флюсы порошковые для пайки и сварки чугуна /</w:t>
      </w:r>
    </w:p>
    <w:p w:rsidR="00CC4CF9" w:rsidRPr="00061AB7" w:rsidRDefault="00CC4CF9">
      <w:pPr>
        <w:pStyle w:val="ConsPlusCell"/>
        <w:jc w:val="both"/>
      </w:pPr>
      <w:r w:rsidRPr="00061AB7">
        <w:t>17 1811     6     - полученные механическим смешением компонентов</w:t>
      </w:r>
    </w:p>
    <w:p w:rsidR="00CC4CF9" w:rsidRPr="00061AB7" w:rsidRDefault="00CC4CF9">
      <w:pPr>
        <w:pStyle w:val="ConsPlusCell"/>
        <w:jc w:val="both"/>
      </w:pPr>
      <w:r w:rsidRPr="00061AB7">
        <w:t>17 1813     9     - полученные сплавлением компонентов</w:t>
      </w:r>
    </w:p>
    <w:p w:rsidR="00CC4CF9" w:rsidRPr="00061AB7" w:rsidRDefault="00CC4CF9">
      <w:pPr>
        <w:pStyle w:val="ConsPlusCell"/>
        <w:jc w:val="both"/>
      </w:pPr>
      <w:r w:rsidRPr="00061AB7">
        <w:t>17 1820     5     Флюсы порошковые для пайки сталей, жаропрочных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медных сплавов /</w:t>
      </w:r>
    </w:p>
    <w:p w:rsidR="00CC4CF9" w:rsidRPr="00061AB7" w:rsidRDefault="00CC4CF9">
      <w:pPr>
        <w:pStyle w:val="ConsPlusCell"/>
        <w:jc w:val="both"/>
      </w:pPr>
      <w:r w:rsidRPr="00061AB7">
        <w:t>17 1821     1     - полученные механическим смешением компонентов</w:t>
      </w:r>
    </w:p>
    <w:p w:rsidR="00CC4CF9" w:rsidRPr="00061AB7" w:rsidRDefault="00CC4CF9">
      <w:pPr>
        <w:pStyle w:val="ConsPlusCell"/>
        <w:jc w:val="both"/>
      </w:pPr>
      <w:r w:rsidRPr="00061AB7">
        <w:t>17 1822     8     - полученные химическим путем</w:t>
      </w:r>
    </w:p>
    <w:p w:rsidR="00CC4CF9" w:rsidRPr="00061AB7" w:rsidRDefault="00CC4CF9">
      <w:pPr>
        <w:pStyle w:val="ConsPlusCell"/>
        <w:jc w:val="both"/>
      </w:pPr>
      <w:r w:rsidRPr="00061AB7">
        <w:t>17 1823     4     - полученные сплавлением компонентов</w:t>
      </w:r>
    </w:p>
    <w:p w:rsidR="00CC4CF9" w:rsidRPr="00061AB7" w:rsidRDefault="00CC4CF9">
      <w:pPr>
        <w:pStyle w:val="ConsPlusCell"/>
        <w:jc w:val="both"/>
      </w:pPr>
      <w:r w:rsidRPr="00061AB7">
        <w:t>17 1830     0     Флюсы порошковые для пайки твердосплавных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инструментов /</w:t>
      </w:r>
    </w:p>
    <w:p w:rsidR="00CC4CF9" w:rsidRPr="00061AB7" w:rsidRDefault="00CC4CF9">
      <w:pPr>
        <w:pStyle w:val="ConsPlusCell"/>
        <w:jc w:val="both"/>
      </w:pPr>
      <w:r w:rsidRPr="00061AB7">
        <w:t>17 1831     7     - полученные механическим смешением компонентов</w:t>
      </w:r>
    </w:p>
    <w:p w:rsidR="00CC4CF9" w:rsidRPr="00061AB7" w:rsidRDefault="00CC4CF9">
      <w:pPr>
        <w:pStyle w:val="ConsPlusCell"/>
        <w:jc w:val="both"/>
      </w:pPr>
      <w:r w:rsidRPr="00061AB7">
        <w:t>17 1833     1     - полученные сплавлением компонентов</w:t>
      </w:r>
    </w:p>
    <w:p w:rsidR="00CC4CF9" w:rsidRPr="00061AB7" w:rsidRDefault="00CC4CF9">
      <w:pPr>
        <w:pStyle w:val="ConsPlusCell"/>
        <w:jc w:val="both"/>
      </w:pPr>
      <w:r w:rsidRPr="00061AB7">
        <w:t>17 1840     6     Флюсы порошковые для пайки и сварки алюминия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алюминиевых сплавов /</w:t>
      </w:r>
    </w:p>
    <w:p w:rsidR="00CC4CF9" w:rsidRPr="00061AB7" w:rsidRDefault="00CC4CF9">
      <w:pPr>
        <w:pStyle w:val="ConsPlusCell"/>
        <w:jc w:val="both"/>
      </w:pPr>
      <w:r w:rsidRPr="00061AB7">
        <w:t>17 1841     2     - полученные механическим смешением компонентов</w:t>
      </w:r>
    </w:p>
    <w:p w:rsidR="00CC4CF9" w:rsidRPr="00061AB7" w:rsidRDefault="00CC4CF9">
      <w:pPr>
        <w:pStyle w:val="ConsPlusCell"/>
        <w:jc w:val="both"/>
      </w:pPr>
      <w:r w:rsidRPr="00061AB7">
        <w:t>17 1843     5     - полученные сплавлением компонентов</w:t>
      </w:r>
    </w:p>
    <w:p w:rsidR="00CC4CF9" w:rsidRPr="00061AB7" w:rsidRDefault="00CC4CF9">
      <w:pPr>
        <w:pStyle w:val="ConsPlusCell"/>
        <w:jc w:val="both"/>
      </w:pPr>
      <w:r w:rsidRPr="00061AB7">
        <w:t>17 1880     8     Флюсы для плавки благородных металлов и 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сплавов /</w:t>
      </w:r>
    </w:p>
    <w:p w:rsidR="00CC4CF9" w:rsidRPr="00061AB7" w:rsidRDefault="00CC4CF9">
      <w:pPr>
        <w:pStyle w:val="ConsPlusCell"/>
        <w:jc w:val="both"/>
      </w:pPr>
      <w:r w:rsidRPr="00061AB7">
        <w:t>17 1883     7     - полученные сплавлением компонентов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17 2000     8     Металлы тяжелые легкоплавкие, их сырье, сплавы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соединения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17 2100     6     Цинк, его сырье и сплавы, кадмий</w:t>
      </w:r>
    </w:p>
    <w:p w:rsidR="00CC4CF9" w:rsidRPr="00061AB7" w:rsidRDefault="00CC4CF9">
      <w:pPr>
        <w:pStyle w:val="ConsPlusCell"/>
        <w:jc w:val="both"/>
      </w:pPr>
      <w:r w:rsidRPr="00061AB7">
        <w:t>17 2102     9     Цинк в цинковых концентратах *</w:t>
      </w:r>
    </w:p>
    <w:p w:rsidR="00CC4CF9" w:rsidRPr="00061AB7" w:rsidRDefault="00CC4CF9">
      <w:pPr>
        <w:pStyle w:val="ConsPlusCell"/>
        <w:jc w:val="both"/>
      </w:pPr>
      <w:r w:rsidRPr="00061AB7">
        <w:t>17 2110     1     Сырье цинка</w:t>
      </w:r>
    </w:p>
    <w:p w:rsidR="00CC4CF9" w:rsidRPr="00061AB7" w:rsidRDefault="00CC4CF9">
      <w:pPr>
        <w:pStyle w:val="ConsPlusCell"/>
        <w:jc w:val="both"/>
      </w:pPr>
      <w:r w:rsidRPr="00061AB7">
        <w:t>17 2111     8     Концентрат цинковый</w:t>
      </w:r>
    </w:p>
    <w:p w:rsidR="00CC4CF9" w:rsidRPr="00061AB7" w:rsidRDefault="00CC4CF9">
      <w:pPr>
        <w:pStyle w:val="ConsPlusCell"/>
        <w:jc w:val="both"/>
      </w:pPr>
      <w:r w:rsidRPr="00061AB7">
        <w:t>17 2112     4     Цинк в окиси цинка</w:t>
      </w:r>
    </w:p>
    <w:p w:rsidR="00CC4CF9" w:rsidRPr="00061AB7" w:rsidRDefault="00CC4CF9">
      <w:pPr>
        <w:pStyle w:val="ConsPlusCell"/>
        <w:jc w:val="both"/>
      </w:pPr>
      <w:r w:rsidRPr="00061AB7">
        <w:t>17 2113     0     Промпродукты цинка</w:t>
      </w:r>
    </w:p>
    <w:p w:rsidR="00CC4CF9" w:rsidRPr="00061AB7" w:rsidRDefault="00CC4CF9">
      <w:pPr>
        <w:pStyle w:val="ConsPlusCell"/>
        <w:jc w:val="both"/>
      </w:pPr>
      <w:r w:rsidRPr="00061AB7">
        <w:t>17 2114     7     Руда цинковая</w:t>
      </w:r>
    </w:p>
    <w:p w:rsidR="00CC4CF9" w:rsidRPr="00061AB7" w:rsidRDefault="00CC4CF9">
      <w:pPr>
        <w:pStyle w:val="ConsPlusCell"/>
        <w:jc w:val="both"/>
      </w:pPr>
      <w:r w:rsidRPr="00061AB7">
        <w:t>17 2130     2     Цинк /</w:t>
      </w:r>
    </w:p>
    <w:p w:rsidR="00CC4CF9" w:rsidRPr="00061AB7" w:rsidRDefault="00CC4CF9">
      <w:pPr>
        <w:pStyle w:val="ConsPlusCell"/>
        <w:jc w:val="both"/>
      </w:pPr>
      <w:r w:rsidRPr="00061AB7">
        <w:t>17 2131     9     - высокой чистоты (в чушках)</w:t>
      </w:r>
    </w:p>
    <w:p w:rsidR="00CC4CF9" w:rsidRPr="00061AB7" w:rsidRDefault="00CC4CF9">
      <w:pPr>
        <w:pStyle w:val="ConsPlusCell"/>
        <w:jc w:val="both"/>
      </w:pPr>
      <w:r w:rsidRPr="00061AB7">
        <w:t>17 2132     5     - технический (в чушках, блоках, анодах,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слитках)</w:t>
      </w:r>
    </w:p>
    <w:p w:rsidR="00CC4CF9" w:rsidRPr="00061AB7" w:rsidRDefault="00CC4CF9">
      <w:pPr>
        <w:pStyle w:val="ConsPlusCell"/>
        <w:jc w:val="both"/>
      </w:pPr>
      <w:r w:rsidRPr="00061AB7">
        <w:t>17 2133     1     Порошок цинковый</w:t>
      </w:r>
    </w:p>
    <w:p w:rsidR="00CC4CF9" w:rsidRPr="00061AB7" w:rsidRDefault="00CC4CF9">
      <w:pPr>
        <w:pStyle w:val="ConsPlusCell"/>
        <w:jc w:val="both"/>
      </w:pPr>
      <w:r w:rsidRPr="00061AB7">
        <w:t>17 2140     8     Сплавы цинковые</w:t>
      </w:r>
    </w:p>
    <w:p w:rsidR="00CC4CF9" w:rsidRPr="00061AB7" w:rsidRDefault="00CC4CF9">
      <w:pPr>
        <w:pStyle w:val="ConsPlusCell"/>
        <w:jc w:val="both"/>
      </w:pPr>
      <w:r w:rsidRPr="00061AB7">
        <w:t>17 2141     4     Сплав цинковый ЦАМ (сплавы ЦАМ)</w:t>
      </w:r>
    </w:p>
    <w:p w:rsidR="00CC4CF9" w:rsidRPr="00061AB7" w:rsidRDefault="00CC4CF9">
      <w:pPr>
        <w:pStyle w:val="ConsPlusCell"/>
        <w:jc w:val="both"/>
      </w:pPr>
      <w:r w:rsidRPr="00061AB7">
        <w:t>17 2150     3     Кадмий металлический /</w:t>
      </w:r>
    </w:p>
    <w:p w:rsidR="00CC4CF9" w:rsidRPr="00061AB7" w:rsidRDefault="00CC4CF9">
      <w:pPr>
        <w:pStyle w:val="ConsPlusCell"/>
        <w:jc w:val="both"/>
      </w:pPr>
      <w:r w:rsidRPr="00061AB7">
        <w:t>17 2151     0     - высокой чистоты</w:t>
      </w:r>
    </w:p>
    <w:p w:rsidR="00CC4CF9" w:rsidRPr="00061AB7" w:rsidRDefault="00CC4CF9">
      <w:pPr>
        <w:pStyle w:val="ConsPlusCell"/>
        <w:jc w:val="both"/>
      </w:pPr>
      <w:r w:rsidRPr="00061AB7">
        <w:t>17 2152     6     - технический</w:t>
      </w:r>
    </w:p>
    <w:p w:rsidR="00CC4CF9" w:rsidRPr="00061AB7" w:rsidRDefault="00CC4CF9">
      <w:pPr>
        <w:pStyle w:val="ConsPlusCell"/>
        <w:jc w:val="both"/>
      </w:pPr>
      <w:r w:rsidRPr="00061AB7">
        <w:t>17 2160     9     Промпродукты кадмия</w:t>
      </w:r>
    </w:p>
    <w:p w:rsidR="00CC4CF9" w:rsidRPr="00061AB7" w:rsidRDefault="00CC4CF9">
      <w:pPr>
        <w:pStyle w:val="ConsPlusCell"/>
        <w:jc w:val="both"/>
      </w:pPr>
      <w:r w:rsidRPr="00061AB7">
        <w:t>17 2161     5     Возгоны</w:t>
      </w:r>
    </w:p>
    <w:p w:rsidR="00CC4CF9" w:rsidRPr="00061AB7" w:rsidRDefault="00CC4CF9">
      <w:pPr>
        <w:pStyle w:val="ConsPlusCell"/>
        <w:jc w:val="both"/>
      </w:pPr>
      <w:r w:rsidRPr="00061AB7">
        <w:t>17 2162     1     Окалина</w:t>
      </w:r>
    </w:p>
    <w:p w:rsidR="00CC4CF9" w:rsidRPr="00061AB7" w:rsidRDefault="00CC4CF9">
      <w:pPr>
        <w:pStyle w:val="ConsPlusCell"/>
        <w:jc w:val="both"/>
      </w:pPr>
      <w:r w:rsidRPr="00061AB7">
        <w:t>17 2200     0     Олово, его сырье и сплавы</w:t>
      </w:r>
    </w:p>
    <w:p w:rsidR="00CC4CF9" w:rsidRPr="00061AB7" w:rsidRDefault="00CC4CF9">
      <w:pPr>
        <w:pStyle w:val="ConsPlusCell"/>
        <w:jc w:val="both"/>
      </w:pPr>
      <w:r w:rsidRPr="00061AB7">
        <w:t>17 2201     7     Олово в оловянных концентратах *</w:t>
      </w:r>
    </w:p>
    <w:p w:rsidR="00CC4CF9" w:rsidRPr="00061AB7" w:rsidRDefault="00CC4CF9">
      <w:pPr>
        <w:pStyle w:val="ConsPlusCell"/>
        <w:jc w:val="both"/>
      </w:pPr>
      <w:r w:rsidRPr="00061AB7">
        <w:t>17 2210     6     Сырье олова</w:t>
      </w:r>
    </w:p>
    <w:p w:rsidR="00CC4CF9" w:rsidRPr="00061AB7" w:rsidRDefault="00CC4CF9">
      <w:pPr>
        <w:pStyle w:val="ConsPlusCell"/>
        <w:jc w:val="both"/>
      </w:pPr>
      <w:r w:rsidRPr="00061AB7">
        <w:t>17 2211     2     Руда оловянная</w:t>
      </w:r>
    </w:p>
    <w:p w:rsidR="00CC4CF9" w:rsidRPr="00061AB7" w:rsidRDefault="00CC4CF9">
      <w:pPr>
        <w:pStyle w:val="ConsPlusCell"/>
        <w:jc w:val="both"/>
      </w:pPr>
      <w:r w:rsidRPr="00061AB7">
        <w:t>17 2212     9     Пески оловянные</w:t>
      </w:r>
    </w:p>
    <w:p w:rsidR="00CC4CF9" w:rsidRPr="00061AB7" w:rsidRDefault="00CC4CF9">
      <w:pPr>
        <w:pStyle w:val="ConsPlusCell"/>
        <w:jc w:val="both"/>
      </w:pPr>
      <w:r w:rsidRPr="00061AB7">
        <w:t>17 2213     5     Концентрат оловянный</w:t>
      </w:r>
    </w:p>
    <w:p w:rsidR="00CC4CF9" w:rsidRPr="00061AB7" w:rsidRDefault="00CC4CF9">
      <w:pPr>
        <w:pStyle w:val="ConsPlusCell"/>
        <w:jc w:val="both"/>
      </w:pPr>
      <w:r w:rsidRPr="00061AB7">
        <w:t>17 2220     1     Олово и его сплавы (без баббитов и припоев)</w:t>
      </w:r>
    </w:p>
    <w:p w:rsidR="00CC4CF9" w:rsidRPr="00061AB7" w:rsidRDefault="00CC4CF9">
      <w:pPr>
        <w:pStyle w:val="ConsPlusCell"/>
        <w:jc w:val="both"/>
      </w:pPr>
      <w:r w:rsidRPr="00061AB7">
        <w:t>17 2221     8     Олово, включая вторичное</w:t>
      </w:r>
    </w:p>
    <w:p w:rsidR="00CC4CF9" w:rsidRPr="00061AB7" w:rsidRDefault="00CC4CF9">
      <w:pPr>
        <w:pStyle w:val="ConsPlusCell"/>
        <w:jc w:val="both"/>
      </w:pPr>
      <w:r w:rsidRPr="00061AB7">
        <w:t>17 2224     7     Сплавы оловянные (без баббитов и припоев)</w:t>
      </w:r>
    </w:p>
    <w:p w:rsidR="00CC4CF9" w:rsidRPr="00061AB7" w:rsidRDefault="00CC4CF9">
      <w:pPr>
        <w:pStyle w:val="ConsPlusCell"/>
        <w:jc w:val="both"/>
      </w:pPr>
      <w:r w:rsidRPr="00061AB7">
        <w:t>17 2300     5     Припои на основе олова, свинца и индия</w:t>
      </w:r>
    </w:p>
    <w:p w:rsidR="00CC4CF9" w:rsidRPr="00061AB7" w:rsidRDefault="00CC4CF9">
      <w:pPr>
        <w:pStyle w:val="ConsPlusCell"/>
        <w:jc w:val="both"/>
      </w:pPr>
      <w:r w:rsidRPr="00061AB7">
        <w:t>17 2310     0     Припои / марки ПОС-35 и свыше</w:t>
      </w:r>
    </w:p>
    <w:p w:rsidR="00CC4CF9" w:rsidRPr="00061AB7" w:rsidRDefault="00CC4CF9">
      <w:pPr>
        <w:pStyle w:val="ConsPlusCell"/>
        <w:jc w:val="both"/>
      </w:pPr>
      <w:r w:rsidRPr="00061AB7">
        <w:t>17 2311     7     - с содержанием олова от 90 до 95%</w:t>
      </w:r>
    </w:p>
    <w:p w:rsidR="00CC4CF9" w:rsidRPr="00061AB7" w:rsidRDefault="00CC4CF9">
      <w:pPr>
        <w:pStyle w:val="ConsPlusCell"/>
        <w:jc w:val="both"/>
      </w:pPr>
      <w:r w:rsidRPr="00061AB7">
        <w:t>17 2312     3     - с содержанием олова от 61 до 63%</w:t>
      </w:r>
    </w:p>
    <w:p w:rsidR="00CC4CF9" w:rsidRPr="00061AB7" w:rsidRDefault="00CC4CF9">
      <w:pPr>
        <w:pStyle w:val="ConsPlusCell"/>
        <w:jc w:val="both"/>
      </w:pPr>
      <w:r w:rsidRPr="00061AB7">
        <w:t>17 2313     0     - с содержанием олова 50%</w:t>
      </w:r>
    </w:p>
    <w:p w:rsidR="00CC4CF9" w:rsidRPr="00061AB7" w:rsidRDefault="00CC4CF9">
      <w:pPr>
        <w:pStyle w:val="ConsPlusCell"/>
        <w:jc w:val="both"/>
      </w:pPr>
      <w:r w:rsidRPr="00061AB7">
        <w:t>17 2314     6     - с содержанием олова 40%</w:t>
      </w:r>
    </w:p>
    <w:p w:rsidR="00CC4CF9" w:rsidRPr="00061AB7" w:rsidRDefault="00CC4CF9">
      <w:pPr>
        <w:pStyle w:val="ConsPlusCell"/>
        <w:jc w:val="both"/>
      </w:pPr>
      <w:r w:rsidRPr="00061AB7">
        <w:t>17 2315     2     - с содержанием олова 35%</w:t>
      </w:r>
    </w:p>
    <w:p w:rsidR="00CC4CF9" w:rsidRPr="00061AB7" w:rsidRDefault="00CC4CF9">
      <w:pPr>
        <w:pStyle w:val="ConsPlusCell"/>
        <w:jc w:val="both"/>
      </w:pPr>
      <w:r w:rsidRPr="00061AB7">
        <w:t>17 2320     6     Припои / марки ПОС-30 и менее</w:t>
      </w:r>
    </w:p>
    <w:p w:rsidR="00CC4CF9" w:rsidRPr="00061AB7" w:rsidRDefault="00CC4CF9">
      <w:pPr>
        <w:pStyle w:val="ConsPlusCell"/>
        <w:jc w:val="both"/>
      </w:pPr>
      <w:r w:rsidRPr="00061AB7">
        <w:t>17 2321     2     - с содержанием олова 30%</w:t>
      </w:r>
    </w:p>
    <w:p w:rsidR="00CC4CF9" w:rsidRPr="00061AB7" w:rsidRDefault="00CC4CF9">
      <w:pPr>
        <w:pStyle w:val="ConsPlusCell"/>
        <w:jc w:val="both"/>
      </w:pPr>
      <w:r w:rsidRPr="00061AB7">
        <w:t>17 2322     9     - с содержанием олова от 20 до 25%</w:t>
      </w:r>
    </w:p>
    <w:p w:rsidR="00CC4CF9" w:rsidRPr="00061AB7" w:rsidRDefault="00CC4CF9">
      <w:pPr>
        <w:pStyle w:val="ConsPlusCell"/>
        <w:jc w:val="both"/>
      </w:pPr>
      <w:r w:rsidRPr="00061AB7">
        <w:t>17 2323     5     - с содержанием олова 18%</w:t>
      </w:r>
    </w:p>
    <w:p w:rsidR="00CC4CF9" w:rsidRPr="00061AB7" w:rsidRDefault="00CC4CF9">
      <w:pPr>
        <w:pStyle w:val="ConsPlusCell"/>
        <w:jc w:val="both"/>
      </w:pPr>
      <w:r w:rsidRPr="00061AB7">
        <w:t>17 2324     1     - с содержанием олова 15%</w:t>
      </w:r>
    </w:p>
    <w:p w:rsidR="00CC4CF9" w:rsidRPr="00061AB7" w:rsidRDefault="00CC4CF9">
      <w:pPr>
        <w:pStyle w:val="ConsPlusCell"/>
        <w:jc w:val="both"/>
      </w:pPr>
      <w:r w:rsidRPr="00061AB7">
        <w:t>17 2325     8     - с содержанием олова 12%</w:t>
      </w:r>
    </w:p>
    <w:p w:rsidR="00CC4CF9" w:rsidRPr="00061AB7" w:rsidRDefault="00CC4CF9">
      <w:pPr>
        <w:pStyle w:val="ConsPlusCell"/>
        <w:jc w:val="both"/>
      </w:pPr>
      <w:r w:rsidRPr="00061AB7">
        <w:t>17 2326     4     - с содержанием олова от 8 до 10%</w:t>
      </w:r>
    </w:p>
    <w:p w:rsidR="00CC4CF9" w:rsidRPr="00061AB7" w:rsidRDefault="00CC4CF9">
      <w:pPr>
        <w:pStyle w:val="ConsPlusCell"/>
        <w:jc w:val="both"/>
      </w:pPr>
      <w:r w:rsidRPr="00061AB7">
        <w:t>17 2327     0     - с содержанием олова от 2 до 6%</w:t>
      </w:r>
    </w:p>
    <w:p w:rsidR="00CC4CF9" w:rsidRPr="00061AB7" w:rsidRDefault="00CC4CF9">
      <w:pPr>
        <w:pStyle w:val="ConsPlusCell"/>
        <w:jc w:val="both"/>
      </w:pPr>
      <w:r w:rsidRPr="00061AB7">
        <w:t>17 2330     1     Припои / на основе олова</w:t>
      </w:r>
    </w:p>
    <w:p w:rsidR="00CC4CF9" w:rsidRPr="00061AB7" w:rsidRDefault="00CC4CF9">
      <w:pPr>
        <w:pStyle w:val="ConsPlusCell"/>
        <w:jc w:val="both"/>
      </w:pPr>
      <w:r w:rsidRPr="00061AB7">
        <w:t>17 2331     8     - на основе олова с добавками редких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редкоземельных металлов</w:t>
      </w:r>
    </w:p>
    <w:p w:rsidR="00CC4CF9" w:rsidRPr="00061AB7" w:rsidRDefault="00CC4CF9">
      <w:pPr>
        <w:pStyle w:val="ConsPlusCell"/>
        <w:jc w:val="both"/>
      </w:pPr>
      <w:r w:rsidRPr="00061AB7">
        <w:t>17 2332     4     - на основе олова с другими металлами</w:t>
      </w:r>
    </w:p>
    <w:p w:rsidR="00CC4CF9" w:rsidRPr="00061AB7" w:rsidRDefault="00CC4CF9">
      <w:pPr>
        <w:pStyle w:val="ConsPlusCell"/>
        <w:jc w:val="both"/>
      </w:pPr>
      <w:r w:rsidRPr="00061AB7">
        <w:t>17 2340     7     Припои / на основе свинца, индия</w:t>
      </w:r>
    </w:p>
    <w:p w:rsidR="00CC4CF9" w:rsidRPr="00061AB7" w:rsidRDefault="00CC4CF9">
      <w:pPr>
        <w:pStyle w:val="ConsPlusCell"/>
        <w:jc w:val="both"/>
      </w:pPr>
      <w:r w:rsidRPr="00061AB7">
        <w:t>17 2341     3     - на основе свинца</w:t>
      </w:r>
    </w:p>
    <w:p w:rsidR="00CC4CF9" w:rsidRPr="00061AB7" w:rsidRDefault="00CC4CF9">
      <w:pPr>
        <w:pStyle w:val="ConsPlusCell"/>
        <w:jc w:val="both"/>
      </w:pPr>
      <w:r w:rsidRPr="00061AB7">
        <w:t>17 2342     4     - на основе индия</w:t>
      </w:r>
    </w:p>
    <w:p w:rsidR="00CC4CF9" w:rsidRPr="00061AB7" w:rsidRDefault="00CC4CF9">
      <w:pPr>
        <w:pStyle w:val="ConsPlusCell"/>
        <w:jc w:val="both"/>
      </w:pPr>
      <w:r w:rsidRPr="00061AB7">
        <w:t>17 2343     6     - кадмиевые на основе олова</w:t>
      </w:r>
    </w:p>
    <w:p w:rsidR="00CC4CF9" w:rsidRPr="00061AB7" w:rsidRDefault="00CC4CF9">
      <w:pPr>
        <w:pStyle w:val="ConsPlusCell"/>
        <w:jc w:val="both"/>
      </w:pPr>
      <w:r w:rsidRPr="00061AB7">
        <w:t>17 2400     5     Баббиты</w:t>
      </w:r>
    </w:p>
    <w:p w:rsidR="00CC4CF9" w:rsidRPr="00061AB7" w:rsidRDefault="00CC4CF9">
      <w:pPr>
        <w:pStyle w:val="ConsPlusCell"/>
        <w:jc w:val="both"/>
      </w:pPr>
      <w:r w:rsidRPr="00061AB7">
        <w:t>17 2410     6     Баббиты высокооловянные</w:t>
      </w:r>
    </w:p>
    <w:p w:rsidR="00CC4CF9" w:rsidRPr="00061AB7" w:rsidRDefault="00CC4CF9">
      <w:pPr>
        <w:pStyle w:val="ConsPlusCell"/>
        <w:jc w:val="both"/>
      </w:pPr>
      <w:r w:rsidRPr="00061AB7">
        <w:t>17 2411     1     Баббит Б-93</w:t>
      </w:r>
    </w:p>
    <w:p w:rsidR="00CC4CF9" w:rsidRPr="00061AB7" w:rsidRDefault="00CC4CF9">
      <w:pPr>
        <w:pStyle w:val="ConsPlusCell"/>
        <w:jc w:val="both"/>
      </w:pPr>
      <w:r w:rsidRPr="00061AB7">
        <w:t>17 2420     0     Баббиты прочих марок</w:t>
      </w:r>
    </w:p>
    <w:p w:rsidR="00CC4CF9" w:rsidRPr="00061AB7" w:rsidRDefault="00CC4CF9">
      <w:pPr>
        <w:pStyle w:val="ConsPlusCell"/>
        <w:jc w:val="both"/>
      </w:pPr>
      <w:r w:rsidRPr="00061AB7">
        <w:t>17 2421     7     Баббит БН</w:t>
      </w:r>
    </w:p>
    <w:p w:rsidR="00CC4CF9" w:rsidRPr="00061AB7" w:rsidRDefault="00CC4CF9">
      <w:pPr>
        <w:pStyle w:val="ConsPlusCell"/>
        <w:jc w:val="both"/>
      </w:pPr>
      <w:r w:rsidRPr="00061AB7">
        <w:t>17 2422     3     Баббит БС-6</w:t>
      </w:r>
    </w:p>
    <w:p w:rsidR="00CC4CF9" w:rsidRPr="00061AB7" w:rsidRDefault="00CC4CF9">
      <w:pPr>
        <w:pStyle w:val="ConsPlusCell"/>
        <w:jc w:val="both"/>
      </w:pPr>
      <w:r w:rsidRPr="00061AB7">
        <w:t>17 2423     4     Баббит Б-16</w:t>
      </w:r>
    </w:p>
    <w:p w:rsidR="00CC4CF9" w:rsidRPr="00061AB7" w:rsidRDefault="00CC4CF9">
      <w:pPr>
        <w:pStyle w:val="ConsPlusCell"/>
        <w:jc w:val="both"/>
      </w:pPr>
      <w:r w:rsidRPr="00061AB7">
        <w:t>17 2424     6     Баббит кальциевый БК</w:t>
      </w:r>
    </w:p>
    <w:p w:rsidR="00CC4CF9" w:rsidRPr="00061AB7" w:rsidRDefault="00CC4CF9">
      <w:pPr>
        <w:pStyle w:val="ConsPlusCell"/>
        <w:jc w:val="both"/>
      </w:pPr>
      <w:r w:rsidRPr="00061AB7">
        <w:t>17 2500     4     Свинец, его сырье и сплавы</w:t>
      </w:r>
    </w:p>
    <w:p w:rsidR="00CC4CF9" w:rsidRPr="00061AB7" w:rsidRDefault="00CC4CF9">
      <w:pPr>
        <w:pStyle w:val="ConsPlusCell"/>
        <w:jc w:val="both"/>
      </w:pPr>
      <w:r w:rsidRPr="00061AB7">
        <w:t>17 2501     0     Сплавы в свинцовом концентрате *</w:t>
      </w:r>
    </w:p>
    <w:p w:rsidR="00CC4CF9" w:rsidRPr="00061AB7" w:rsidRDefault="00CC4CF9">
      <w:pPr>
        <w:pStyle w:val="ConsPlusCell"/>
        <w:jc w:val="both"/>
      </w:pPr>
      <w:r w:rsidRPr="00061AB7">
        <w:t>17 2502     7     Свинец из импортных концентратов *</w:t>
      </w:r>
    </w:p>
    <w:p w:rsidR="00CC4CF9" w:rsidRPr="00061AB7" w:rsidRDefault="00CC4CF9">
      <w:pPr>
        <w:pStyle w:val="ConsPlusCell"/>
        <w:jc w:val="both"/>
      </w:pPr>
      <w:r w:rsidRPr="00061AB7">
        <w:t>17 2510     9     Сырье свинца</w:t>
      </w:r>
    </w:p>
    <w:p w:rsidR="00CC4CF9" w:rsidRPr="00061AB7" w:rsidRDefault="00CC4CF9">
      <w:pPr>
        <w:pStyle w:val="ConsPlusCell"/>
        <w:jc w:val="both"/>
      </w:pPr>
      <w:r w:rsidRPr="00061AB7">
        <w:t>17 2511     6     Руда свинцово-цинковая</w:t>
      </w:r>
    </w:p>
    <w:p w:rsidR="00CC4CF9" w:rsidRPr="00061AB7" w:rsidRDefault="00CC4CF9">
      <w:pPr>
        <w:pStyle w:val="ConsPlusCell"/>
        <w:jc w:val="both"/>
      </w:pPr>
      <w:r w:rsidRPr="00061AB7">
        <w:t>17 2515     1     Концентрат свинцовый</w:t>
      </w:r>
    </w:p>
    <w:p w:rsidR="00CC4CF9" w:rsidRPr="00061AB7" w:rsidRDefault="00CC4CF9">
      <w:pPr>
        <w:pStyle w:val="ConsPlusCell"/>
        <w:jc w:val="both"/>
      </w:pPr>
      <w:r w:rsidRPr="00061AB7">
        <w:t>17 2516     8     Промпродукты свинца</w:t>
      </w:r>
    </w:p>
    <w:p w:rsidR="00CC4CF9" w:rsidRPr="00061AB7" w:rsidRDefault="00CC4CF9">
      <w:pPr>
        <w:pStyle w:val="ConsPlusCell"/>
        <w:jc w:val="both"/>
      </w:pPr>
      <w:r w:rsidRPr="00061AB7">
        <w:t>17 2517     4     Свинец черновой</w:t>
      </w:r>
    </w:p>
    <w:p w:rsidR="00CC4CF9" w:rsidRPr="00061AB7" w:rsidRDefault="00CC4CF9">
      <w:pPr>
        <w:pStyle w:val="ConsPlusCell"/>
        <w:jc w:val="both"/>
      </w:pPr>
      <w:r w:rsidRPr="00061AB7">
        <w:t>17 2518     0     Свинец висмутистый</w:t>
      </w:r>
    </w:p>
    <w:p w:rsidR="00CC4CF9" w:rsidRPr="00061AB7" w:rsidRDefault="00CC4CF9">
      <w:pPr>
        <w:pStyle w:val="ConsPlusCell"/>
        <w:jc w:val="both"/>
      </w:pPr>
      <w:r w:rsidRPr="00061AB7">
        <w:t>17 2530     0     Свинец, включая вторичный</w:t>
      </w:r>
    </w:p>
    <w:p w:rsidR="00CC4CF9" w:rsidRPr="00061AB7" w:rsidRDefault="00CC4CF9">
      <w:pPr>
        <w:pStyle w:val="ConsPlusCell"/>
        <w:jc w:val="both"/>
      </w:pPr>
      <w:r w:rsidRPr="00061AB7">
        <w:t>17 2531     7     Свинец высокой чистоты</w:t>
      </w:r>
    </w:p>
    <w:p w:rsidR="00CC4CF9" w:rsidRPr="00061AB7" w:rsidRDefault="00CC4CF9">
      <w:pPr>
        <w:pStyle w:val="ConsPlusCell"/>
        <w:jc w:val="both"/>
      </w:pPr>
      <w:r w:rsidRPr="00061AB7">
        <w:t>17 2532     3     Свинец технический</w:t>
      </w:r>
    </w:p>
    <w:p w:rsidR="00CC4CF9" w:rsidRPr="00061AB7" w:rsidRDefault="00CC4CF9">
      <w:pPr>
        <w:pStyle w:val="ConsPlusCell"/>
        <w:jc w:val="both"/>
      </w:pPr>
      <w:r w:rsidRPr="00061AB7">
        <w:t>17 2537     5     Свинец сурьмянистый (свинец из вторичного сырья)</w:t>
      </w:r>
    </w:p>
    <w:p w:rsidR="00CC4CF9" w:rsidRPr="00061AB7" w:rsidRDefault="00CC4CF9">
      <w:pPr>
        <w:pStyle w:val="ConsPlusCell"/>
        <w:jc w:val="both"/>
      </w:pPr>
      <w:r w:rsidRPr="00061AB7">
        <w:t>17 2538     1     Сплавы на основе свинца в чушках</w:t>
      </w:r>
    </w:p>
    <w:p w:rsidR="00CC4CF9" w:rsidRPr="00061AB7" w:rsidRDefault="00CC4CF9">
      <w:pPr>
        <w:pStyle w:val="ConsPlusCell"/>
        <w:jc w:val="both"/>
      </w:pPr>
      <w:r w:rsidRPr="00061AB7">
        <w:t>17 2539     8     Сплавы на основе свинца и индия в слитках</w:t>
      </w:r>
    </w:p>
    <w:p w:rsidR="00CC4CF9" w:rsidRPr="00061AB7" w:rsidRDefault="00CC4CF9">
      <w:pPr>
        <w:pStyle w:val="ConsPlusCell"/>
        <w:jc w:val="both"/>
      </w:pPr>
      <w:r w:rsidRPr="00061AB7">
        <w:t>17 2600     9     Сурьма, ее сырье и соединения</w:t>
      </w:r>
    </w:p>
    <w:p w:rsidR="00CC4CF9" w:rsidRPr="00061AB7" w:rsidRDefault="00CC4CF9">
      <w:pPr>
        <w:pStyle w:val="ConsPlusCell"/>
        <w:jc w:val="both"/>
      </w:pPr>
      <w:r w:rsidRPr="00061AB7">
        <w:t>17 2601     5     Сурьма металлическая и в соединениях *</w:t>
      </w:r>
    </w:p>
    <w:p w:rsidR="00CC4CF9" w:rsidRPr="00061AB7" w:rsidRDefault="00CC4CF9">
      <w:pPr>
        <w:pStyle w:val="ConsPlusCell"/>
        <w:jc w:val="both"/>
      </w:pPr>
      <w:r w:rsidRPr="00061AB7">
        <w:t>17 2610     4     Сырье сурьмы</w:t>
      </w:r>
    </w:p>
    <w:p w:rsidR="00CC4CF9" w:rsidRPr="00061AB7" w:rsidRDefault="00CC4CF9">
      <w:pPr>
        <w:pStyle w:val="ConsPlusCell"/>
        <w:jc w:val="both"/>
      </w:pPr>
      <w:r w:rsidRPr="00061AB7">
        <w:t>17 2611     0     Руда сурьмяная</w:t>
      </w:r>
    </w:p>
    <w:p w:rsidR="00CC4CF9" w:rsidRPr="00061AB7" w:rsidRDefault="00CC4CF9">
      <w:pPr>
        <w:pStyle w:val="ConsPlusCell"/>
        <w:jc w:val="both"/>
      </w:pPr>
      <w:r w:rsidRPr="00061AB7">
        <w:t>17 2612     7     Концентрат сурьмяный (в пересчете на 30%-ное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содержание сурьмы)</w:t>
      </w:r>
    </w:p>
    <w:p w:rsidR="00CC4CF9" w:rsidRPr="00061AB7" w:rsidRDefault="00CC4CF9">
      <w:pPr>
        <w:pStyle w:val="ConsPlusCell"/>
        <w:jc w:val="both"/>
      </w:pPr>
      <w:r w:rsidRPr="00061AB7">
        <w:t>17 2630     5     Сурьма металлическая /</w:t>
      </w:r>
    </w:p>
    <w:p w:rsidR="00CC4CF9" w:rsidRPr="00061AB7" w:rsidRDefault="00CC4CF9">
      <w:pPr>
        <w:pStyle w:val="ConsPlusCell"/>
        <w:jc w:val="both"/>
      </w:pPr>
      <w:r w:rsidRPr="00061AB7">
        <w:t>17 2631     1     - высших марок</w:t>
      </w:r>
    </w:p>
    <w:p w:rsidR="00CC4CF9" w:rsidRPr="00061AB7" w:rsidRDefault="00CC4CF9">
      <w:pPr>
        <w:pStyle w:val="ConsPlusCell"/>
        <w:jc w:val="both"/>
      </w:pPr>
      <w:r w:rsidRPr="00061AB7">
        <w:t>17 2632     8     - низших марок</w:t>
      </w:r>
    </w:p>
    <w:p w:rsidR="00CC4CF9" w:rsidRPr="00061AB7" w:rsidRDefault="00CC4CF9">
      <w:pPr>
        <w:pStyle w:val="ConsPlusCell"/>
        <w:jc w:val="both"/>
      </w:pPr>
      <w:r w:rsidRPr="00061AB7">
        <w:t>17 2640     0     Соединения сурьмы</w:t>
      </w:r>
    </w:p>
    <w:p w:rsidR="00CC4CF9" w:rsidRPr="00061AB7" w:rsidRDefault="00CC4CF9">
      <w:pPr>
        <w:pStyle w:val="ConsPlusCell"/>
        <w:jc w:val="both"/>
      </w:pPr>
      <w:r w:rsidRPr="00061AB7">
        <w:t>17 2641     7     Сурьма трехсернистая</w:t>
      </w:r>
    </w:p>
    <w:p w:rsidR="00CC4CF9" w:rsidRPr="00061AB7" w:rsidRDefault="00CC4CF9">
      <w:pPr>
        <w:pStyle w:val="ConsPlusCell"/>
        <w:jc w:val="both"/>
      </w:pPr>
      <w:r w:rsidRPr="00061AB7">
        <w:t>17 2642     3     Сурьма трехсернистая, флотационная для спичечной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17 2643     1     Сурьма пятисернистая</w:t>
      </w:r>
    </w:p>
    <w:p w:rsidR="00CC4CF9" w:rsidRPr="00061AB7" w:rsidRDefault="00CC4CF9">
      <w:pPr>
        <w:pStyle w:val="ConsPlusCell"/>
        <w:jc w:val="both"/>
      </w:pPr>
      <w:r w:rsidRPr="00061AB7">
        <w:t>17 2644     6     Трехокись сурьмы</w:t>
      </w:r>
    </w:p>
    <w:p w:rsidR="00CC4CF9" w:rsidRPr="00061AB7" w:rsidRDefault="00CC4CF9">
      <w:pPr>
        <w:pStyle w:val="ConsPlusCell"/>
        <w:jc w:val="both"/>
      </w:pPr>
      <w:r w:rsidRPr="00061AB7">
        <w:t>17 2645     2     Тнантимонат натрия (соль Шлиппе)</w:t>
      </w:r>
    </w:p>
    <w:p w:rsidR="00CC4CF9" w:rsidRPr="00061AB7" w:rsidRDefault="00CC4CF9">
      <w:pPr>
        <w:pStyle w:val="ConsPlusCell"/>
        <w:jc w:val="both"/>
      </w:pPr>
      <w:r w:rsidRPr="00061AB7">
        <w:t>17 2700     3     Висмут, его сырье</w:t>
      </w:r>
    </w:p>
    <w:p w:rsidR="00CC4CF9" w:rsidRPr="00061AB7" w:rsidRDefault="00CC4CF9">
      <w:pPr>
        <w:pStyle w:val="ConsPlusCell"/>
        <w:jc w:val="both"/>
      </w:pPr>
      <w:r w:rsidRPr="00061AB7">
        <w:t>17 2710     9     Сырье висмута</w:t>
      </w:r>
    </w:p>
    <w:p w:rsidR="00CC4CF9" w:rsidRPr="00061AB7" w:rsidRDefault="00CC4CF9">
      <w:pPr>
        <w:pStyle w:val="ConsPlusCell"/>
        <w:jc w:val="both"/>
      </w:pPr>
      <w:r w:rsidRPr="00061AB7">
        <w:t>17 2711     5     Концентраты висмутовые</w:t>
      </w:r>
    </w:p>
    <w:p w:rsidR="00CC4CF9" w:rsidRPr="00061AB7" w:rsidRDefault="00CC4CF9">
      <w:pPr>
        <w:pStyle w:val="ConsPlusCell"/>
        <w:jc w:val="both"/>
      </w:pPr>
      <w:r w:rsidRPr="00061AB7">
        <w:t>17 2730     6     Висмут металлический /</w:t>
      </w:r>
    </w:p>
    <w:p w:rsidR="00CC4CF9" w:rsidRPr="00061AB7" w:rsidRDefault="00CC4CF9">
      <w:pPr>
        <w:pStyle w:val="ConsPlusCell"/>
        <w:jc w:val="both"/>
      </w:pPr>
      <w:r w:rsidRPr="00061AB7">
        <w:t>17 2731     6     - в слитках</w:t>
      </w:r>
    </w:p>
    <w:p w:rsidR="00CC4CF9" w:rsidRPr="00061AB7" w:rsidRDefault="00CC4CF9">
      <w:pPr>
        <w:pStyle w:val="ConsPlusCell"/>
        <w:jc w:val="both"/>
      </w:pPr>
      <w:r w:rsidRPr="00061AB7">
        <w:t>17 2732     2     - в гранулах</w:t>
      </w:r>
    </w:p>
    <w:p w:rsidR="00CC4CF9" w:rsidRPr="00061AB7" w:rsidRDefault="00CC4CF9">
      <w:pPr>
        <w:pStyle w:val="ConsPlusCell"/>
        <w:jc w:val="both"/>
      </w:pPr>
      <w:r w:rsidRPr="00061AB7">
        <w:t>17 2800     8     Ртуть, ее сырье</w:t>
      </w:r>
    </w:p>
    <w:p w:rsidR="00CC4CF9" w:rsidRPr="00061AB7" w:rsidRDefault="00CC4CF9">
      <w:pPr>
        <w:pStyle w:val="ConsPlusCell"/>
        <w:jc w:val="both"/>
      </w:pPr>
      <w:r w:rsidRPr="00061AB7">
        <w:t>17 2810     3     Сырье ртути</w:t>
      </w:r>
    </w:p>
    <w:p w:rsidR="00CC4CF9" w:rsidRPr="00061AB7" w:rsidRDefault="00CC4CF9">
      <w:pPr>
        <w:pStyle w:val="ConsPlusCell"/>
        <w:jc w:val="both"/>
      </w:pPr>
      <w:r w:rsidRPr="00061AB7">
        <w:t>17 2811     6     Руда ртутная</w:t>
      </w:r>
    </w:p>
    <w:p w:rsidR="00CC4CF9" w:rsidRPr="00061AB7" w:rsidRDefault="00CC4CF9">
      <w:pPr>
        <w:pStyle w:val="ConsPlusCell"/>
        <w:jc w:val="both"/>
      </w:pPr>
      <w:r w:rsidRPr="00061AB7">
        <w:t>17 2830     4     Ртуть, включая вторичную</w:t>
      </w:r>
    </w:p>
    <w:p w:rsidR="00CC4CF9" w:rsidRPr="00061AB7" w:rsidRDefault="00CC4CF9">
      <w:pPr>
        <w:pStyle w:val="ConsPlusCell"/>
        <w:jc w:val="both"/>
      </w:pPr>
      <w:r w:rsidRPr="00061AB7">
        <w:t>17 2831     0     Ртуть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17 3000     2     Металлы тяжелые среднеплавкие, их сырье, сплавы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соединения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17 3100     1     Кобальт, его сырье, сплавы и соединения</w:t>
      </w:r>
    </w:p>
    <w:p w:rsidR="00CC4CF9" w:rsidRPr="00061AB7" w:rsidRDefault="00CC4CF9">
      <w:pPr>
        <w:pStyle w:val="ConsPlusCell"/>
        <w:jc w:val="both"/>
      </w:pPr>
      <w:r w:rsidRPr="00061AB7">
        <w:t>17 3110     5     Сырье кобальта</w:t>
      </w:r>
    </w:p>
    <w:p w:rsidR="00CC4CF9" w:rsidRPr="00061AB7" w:rsidRDefault="00CC4CF9">
      <w:pPr>
        <w:pStyle w:val="ConsPlusCell"/>
        <w:jc w:val="both"/>
      </w:pPr>
      <w:r w:rsidRPr="00061AB7">
        <w:t>17 3111     1     Руда кобальтовая</w:t>
      </w:r>
    </w:p>
    <w:p w:rsidR="00CC4CF9" w:rsidRPr="00061AB7" w:rsidRDefault="00CC4CF9">
      <w:pPr>
        <w:pStyle w:val="ConsPlusCell"/>
        <w:jc w:val="both"/>
      </w:pPr>
      <w:r w:rsidRPr="00061AB7">
        <w:t>17 3112     8     Концентрат кобальтовый</w:t>
      </w:r>
    </w:p>
    <w:p w:rsidR="00CC4CF9" w:rsidRPr="00061AB7" w:rsidRDefault="00CC4CF9">
      <w:pPr>
        <w:pStyle w:val="ConsPlusCell"/>
        <w:jc w:val="both"/>
      </w:pPr>
      <w:r w:rsidRPr="00061AB7">
        <w:t>17 3113     4     Штейн кобальтовый</w:t>
      </w:r>
    </w:p>
    <w:p w:rsidR="00CC4CF9" w:rsidRPr="00061AB7" w:rsidRDefault="00CC4CF9">
      <w:pPr>
        <w:pStyle w:val="ConsPlusCell"/>
        <w:jc w:val="both"/>
      </w:pPr>
      <w:r w:rsidRPr="00061AB7">
        <w:t>17 3130     6     Кобальт /</w:t>
      </w:r>
    </w:p>
    <w:p w:rsidR="00CC4CF9" w:rsidRPr="00061AB7" w:rsidRDefault="00CC4CF9">
      <w:pPr>
        <w:pStyle w:val="ConsPlusCell"/>
        <w:jc w:val="both"/>
      </w:pPr>
      <w:r w:rsidRPr="00061AB7">
        <w:t>17 3131     2     - электролитический</w:t>
      </w:r>
    </w:p>
    <w:p w:rsidR="00CC4CF9" w:rsidRPr="00061AB7" w:rsidRDefault="00CC4CF9">
      <w:pPr>
        <w:pStyle w:val="ConsPlusCell"/>
        <w:jc w:val="both"/>
      </w:pPr>
      <w:r w:rsidRPr="00061AB7">
        <w:t>17 3132     9     - огневой</w:t>
      </w:r>
    </w:p>
    <w:p w:rsidR="00CC4CF9" w:rsidRPr="00061AB7" w:rsidRDefault="00CC4CF9">
      <w:pPr>
        <w:pStyle w:val="ConsPlusCell"/>
        <w:jc w:val="both"/>
      </w:pPr>
      <w:r w:rsidRPr="00061AB7">
        <w:t>17 3140     1     Соединения кобальта</w:t>
      </w:r>
    </w:p>
    <w:p w:rsidR="00CC4CF9" w:rsidRPr="00061AB7" w:rsidRDefault="00CC4CF9">
      <w:pPr>
        <w:pStyle w:val="ConsPlusCell"/>
        <w:jc w:val="both"/>
      </w:pPr>
      <w:r w:rsidRPr="00061AB7">
        <w:t>17 3141     8     Кобальт в гидроокиси</w:t>
      </w:r>
    </w:p>
    <w:p w:rsidR="00CC4CF9" w:rsidRPr="00061AB7" w:rsidRDefault="00CC4CF9">
      <w:pPr>
        <w:pStyle w:val="ConsPlusCell"/>
        <w:jc w:val="both"/>
      </w:pPr>
      <w:r w:rsidRPr="00061AB7">
        <w:t>17 3200     4     Никель, его сырье, сплавы и соединения</w:t>
      </w:r>
    </w:p>
    <w:p w:rsidR="00CC4CF9" w:rsidRPr="00061AB7" w:rsidRDefault="00CC4CF9">
      <w:pPr>
        <w:pStyle w:val="ConsPlusCell"/>
        <w:jc w:val="both"/>
      </w:pPr>
      <w:r w:rsidRPr="00061AB7">
        <w:t>17 3201     0     Никель из ферроникеля *</w:t>
      </w:r>
    </w:p>
    <w:p w:rsidR="00CC4CF9" w:rsidRPr="00061AB7" w:rsidRDefault="00CC4CF9">
      <w:pPr>
        <w:pStyle w:val="ConsPlusCell"/>
        <w:jc w:val="both"/>
      </w:pPr>
      <w:r w:rsidRPr="00061AB7">
        <w:t>17 3210     5     Сырье никеля</w:t>
      </w:r>
    </w:p>
    <w:p w:rsidR="00CC4CF9" w:rsidRPr="00061AB7" w:rsidRDefault="00CC4CF9">
      <w:pPr>
        <w:pStyle w:val="ConsPlusCell"/>
        <w:jc w:val="both"/>
      </w:pPr>
      <w:r w:rsidRPr="00061AB7">
        <w:t>17 3211     6     Руда никелевая</w:t>
      </w:r>
    </w:p>
    <w:p w:rsidR="00CC4CF9" w:rsidRPr="00061AB7" w:rsidRDefault="00CC4CF9">
      <w:pPr>
        <w:pStyle w:val="ConsPlusCell"/>
        <w:jc w:val="both"/>
      </w:pPr>
      <w:r w:rsidRPr="00061AB7">
        <w:t>17 3212     2     Концентрат никелевый</w:t>
      </w:r>
    </w:p>
    <w:p w:rsidR="00CC4CF9" w:rsidRPr="00061AB7" w:rsidRDefault="00CC4CF9">
      <w:pPr>
        <w:pStyle w:val="ConsPlusCell"/>
        <w:jc w:val="both"/>
      </w:pPr>
      <w:r w:rsidRPr="00061AB7">
        <w:t>17 3213     9     Промпродукты никелевые</w:t>
      </w:r>
    </w:p>
    <w:p w:rsidR="00CC4CF9" w:rsidRPr="00061AB7" w:rsidRDefault="00CC4CF9">
      <w:pPr>
        <w:pStyle w:val="ConsPlusCell"/>
        <w:jc w:val="both"/>
      </w:pPr>
      <w:r w:rsidRPr="00061AB7">
        <w:t>17 3230     0     Никель /</w:t>
      </w:r>
    </w:p>
    <w:p w:rsidR="00CC4CF9" w:rsidRPr="00061AB7" w:rsidRDefault="00CC4CF9">
      <w:pPr>
        <w:pStyle w:val="ConsPlusCell"/>
        <w:jc w:val="both"/>
      </w:pPr>
      <w:r w:rsidRPr="00061AB7">
        <w:t>17 3231     7     - электролитический</w:t>
      </w:r>
    </w:p>
    <w:p w:rsidR="00CC4CF9" w:rsidRPr="00061AB7" w:rsidRDefault="00CC4CF9">
      <w:pPr>
        <w:pStyle w:val="ConsPlusCell"/>
        <w:jc w:val="both"/>
      </w:pPr>
      <w:r w:rsidRPr="00061AB7">
        <w:t>17 3232     3     - огневой</w:t>
      </w:r>
    </w:p>
    <w:p w:rsidR="00CC4CF9" w:rsidRPr="00061AB7" w:rsidRDefault="00CC4CF9">
      <w:pPr>
        <w:pStyle w:val="ConsPlusCell"/>
        <w:jc w:val="both"/>
      </w:pPr>
      <w:r w:rsidRPr="00061AB7">
        <w:t>17 3233     4     - карбонильный</w:t>
      </w:r>
    </w:p>
    <w:p w:rsidR="00CC4CF9" w:rsidRPr="00061AB7" w:rsidRDefault="00CC4CF9">
      <w:pPr>
        <w:pStyle w:val="ConsPlusCell"/>
        <w:jc w:val="both"/>
      </w:pPr>
      <w:r w:rsidRPr="00061AB7">
        <w:t>17 3234     6     Ферроникель</w:t>
      </w:r>
    </w:p>
    <w:p w:rsidR="00CC4CF9" w:rsidRPr="00061AB7" w:rsidRDefault="00CC4CF9">
      <w:pPr>
        <w:pStyle w:val="ConsPlusCell"/>
        <w:jc w:val="both"/>
      </w:pPr>
      <w:r w:rsidRPr="00061AB7">
        <w:t>17 3238     1     Никель в сульфате и в гидрате закиси</w:t>
      </w:r>
    </w:p>
    <w:p w:rsidR="00CC4CF9" w:rsidRPr="00061AB7" w:rsidRDefault="00CC4CF9">
      <w:pPr>
        <w:pStyle w:val="ConsPlusCell"/>
        <w:jc w:val="both"/>
      </w:pPr>
      <w:r w:rsidRPr="00061AB7">
        <w:t>17 3240     6     Сульфат никеля и гидрат закиси никеля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(в пересчете на сульфат никеля)</w:t>
      </w:r>
    </w:p>
    <w:p w:rsidR="00CC4CF9" w:rsidRPr="00061AB7" w:rsidRDefault="00CC4CF9">
      <w:pPr>
        <w:pStyle w:val="ConsPlusCell"/>
        <w:jc w:val="both"/>
      </w:pPr>
      <w:r w:rsidRPr="00061AB7">
        <w:t>17 3241     2     Гидрат закиси никеля</w:t>
      </w:r>
    </w:p>
    <w:p w:rsidR="00CC4CF9" w:rsidRPr="00061AB7" w:rsidRDefault="00CC4CF9">
      <w:pPr>
        <w:pStyle w:val="ConsPlusCell"/>
        <w:jc w:val="both"/>
      </w:pPr>
      <w:r w:rsidRPr="00061AB7">
        <w:t>17 3242     9     Закись никеля</w:t>
      </w:r>
    </w:p>
    <w:p w:rsidR="00CC4CF9" w:rsidRPr="00061AB7" w:rsidRDefault="00CC4CF9">
      <w:pPr>
        <w:pStyle w:val="ConsPlusCell"/>
        <w:jc w:val="both"/>
      </w:pPr>
      <w:r w:rsidRPr="00061AB7">
        <w:t>17 3243     5     Никель сернокислый технический (сульфат никеля)</w:t>
      </w:r>
    </w:p>
    <w:p w:rsidR="00CC4CF9" w:rsidRPr="00061AB7" w:rsidRDefault="00CC4CF9">
      <w:pPr>
        <w:pStyle w:val="ConsPlusCell"/>
        <w:jc w:val="both"/>
      </w:pPr>
      <w:r w:rsidRPr="00061AB7">
        <w:t>17 3244     1     Тетракарбонил никеля</w:t>
      </w:r>
    </w:p>
    <w:p w:rsidR="00CC4CF9" w:rsidRPr="00061AB7" w:rsidRDefault="00CC4CF9">
      <w:pPr>
        <w:pStyle w:val="ConsPlusCell"/>
        <w:jc w:val="both"/>
      </w:pPr>
      <w:r w:rsidRPr="00061AB7">
        <w:t>17 3250     1     Лигатуры на основе никеля</w:t>
      </w:r>
    </w:p>
    <w:p w:rsidR="00CC4CF9" w:rsidRPr="00061AB7" w:rsidRDefault="00CC4CF9">
      <w:pPr>
        <w:pStyle w:val="ConsPlusCell"/>
        <w:jc w:val="both"/>
      </w:pPr>
      <w:r w:rsidRPr="00061AB7">
        <w:t>17 3251     8     Лигатуры на основе никеля с добавками редких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редкоземельных металлов</w:t>
      </w:r>
    </w:p>
    <w:p w:rsidR="00CC4CF9" w:rsidRPr="00061AB7" w:rsidRDefault="00CC4CF9">
      <w:pPr>
        <w:pStyle w:val="ConsPlusCell"/>
        <w:jc w:val="both"/>
      </w:pPr>
      <w:r w:rsidRPr="00061AB7">
        <w:t>17 3270     2     Сплавы никелевые /</w:t>
      </w:r>
    </w:p>
    <w:p w:rsidR="00CC4CF9" w:rsidRPr="00061AB7" w:rsidRDefault="00CC4CF9">
      <w:pPr>
        <w:pStyle w:val="ConsPlusCell"/>
        <w:jc w:val="both"/>
      </w:pPr>
      <w:r w:rsidRPr="00061AB7">
        <w:t>17 3271     9     - низколегированные</w:t>
      </w:r>
    </w:p>
    <w:p w:rsidR="00CC4CF9" w:rsidRPr="00061AB7" w:rsidRDefault="00CC4CF9">
      <w:pPr>
        <w:pStyle w:val="ConsPlusCell"/>
        <w:jc w:val="both"/>
      </w:pPr>
      <w:r w:rsidRPr="00061AB7">
        <w:t>17 3300     9     Медь, ее сырье и сплавы</w:t>
      </w:r>
    </w:p>
    <w:p w:rsidR="00CC4CF9" w:rsidRPr="00061AB7" w:rsidRDefault="00CC4CF9">
      <w:pPr>
        <w:pStyle w:val="ConsPlusCell"/>
        <w:jc w:val="both"/>
      </w:pPr>
      <w:r w:rsidRPr="00061AB7">
        <w:t>17 3301     5     Медь в медном концентрате *</w:t>
      </w:r>
    </w:p>
    <w:p w:rsidR="00CC4CF9" w:rsidRPr="00061AB7" w:rsidRDefault="00CC4CF9">
      <w:pPr>
        <w:pStyle w:val="ConsPlusCell"/>
        <w:jc w:val="both"/>
      </w:pPr>
      <w:r w:rsidRPr="00061AB7">
        <w:t>17 3302     1     Концентраты медный и пиритовый *</w:t>
      </w:r>
    </w:p>
    <w:p w:rsidR="00CC4CF9" w:rsidRPr="00061AB7" w:rsidRDefault="00CC4CF9">
      <w:pPr>
        <w:pStyle w:val="ConsPlusCell"/>
        <w:jc w:val="both"/>
      </w:pPr>
      <w:r w:rsidRPr="00061AB7">
        <w:t>17 3310     4     Сырье меди</w:t>
      </w:r>
    </w:p>
    <w:p w:rsidR="00CC4CF9" w:rsidRPr="00061AB7" w:rsidRDefault="00CC4CF9">
      <w:pPr>
        <w:pStyle w:val="ConsPlusCell"/>
        <w:jc w:val="both"/>
      </w:pPr>
      <w:r w:rsidRPr="00061AB7">
        <w:t>17 3311     0     Руда медная</w:t>
      </w:r>
    </w:p>
    <w:p w:rsidR="00CC4CF9" w:rsidRPr="00061AB7" w:rsidRDefault="00CC4CF9">
      <w:pPr>
        <w:pStyle w:val="ConsPlusCell"/>
        <w:jc w:val="both"/>
      </w:pPr>
      <w:r w:rsidRPr="00061AB7">
        <w:t>17 3312     7     Руда медно-цинковая</w:t>
      </w:r>
    </w:p>
    <w:p w:rsidR="00CC4CF9" w:rsidRPr="00061AB7" w:rsidRDefault="00CC4CF9">
      <w:pPr>
        <w:pStyle w:val="ConsPlusCell"/>
        <w:jc w:val="both"/>
      </w:pPr>
      <w:r w:rsidRPr="00061AB7">
        <w:t>17 3315     6     Концентрат медный</w:t>
      </w:r>
    </w:p>
    <w:p w:rsidR="00CC4CF9" w:rsidRPr="00061AB7" w:rsidRDefault="00CC4CF9">
      <w:pPr>
        <w:pStyle w:val="ConsPlusCell"/>
        <w:jc w:val="both"/>
      </w:pPr>
      <w:r w:rsidRPr="00061AB7">
        <w:t>17 3316     2     Медь черновая</w:t>
      </w:r>
    </w:p>
    <w:p w:rsidR="00CC4CF9" w:rsidRPr="00061AB7" w:rsidRDefault="00CC4CF9">
      <w:pPr>
        <w:pStyle w:val="ConsPlusCell"/>
        <w:jc w:val="both"/>
      </w:pPr>
      <w:r w:rsidRPr="00061AB7">
        <w:t>17 3317     9     Медь черновая из вторичного сырья</w:t>
      </w:r>
    </w:p>
    <w:p w:rsidR="00CC4CF9" w:rsidRPr="00061AB7" w:rsidRDefault="00CC4CF9">
      <w:pPr>
        <w:pStyle w:val="ConsPlusCell"/>
        <w:jc w:val="both"/>
      </w:pPr>
      <w:r w:rsidRPr="00061AB7">
        <w:t>17 3318     5     Промпродукты медные</w:t>
      </w:r>
    </w:p>
    <w:p w:rsidR="00CC4CF9" w:rsidRPr="00061AB7" w:rsidRDefault="00CC4CF9">
      <w:pPr>
        <w:pStyle w:val="ConsPlusCell"/>
        <w:jc w:val="both"/>
      </w:pPr>
      <w:r w:rsidRPr="00061AB7">
        <w:t>17 3320     9     Медь рафинированная</w:t>
      </w:r>
    </w:p>
    <w:p w:rsidR="00CC4CF9" w:rsidRPr="00061AB7" w:rsidRDefault="00CC4CF9">
      <w:pPr>
        <w:pStyle w:val="ConsPlusCell"/>
        <w:jc w:val="both"/>
      </w:pPr>
      <w:r w:rsidRPr="00061AB7">
        <w:t>17 3321     6     Слитки медные</w:t>
      </w:r>
    </w:p>
    <w:p w:rsidR="00CC4CF9" w:rsidRPr="00061AB7" w:rsidRDefault="00CC4CF9">
      <w:pPr>
        <w:pStyle w:val="ConsPlusCell"/>
        <w:jc w:val="both"/>
      </w:pPr>
      <w:r w:rsidRPr="00061AB7">
        <w:t>17 3322     2     Слитки бескислородной меди</w:t>
      </w:r>
    </w:p>
    <w:p w:rsidR="00CC4CF9" w:rsidRPr="00061AB7" w:rsidRDefault="00CC4CF9">
      <w:pPr>
        <w:pStyle w:val="ConsPlusCell"/>
        <w:jc w:val="both"/>
      </w:pPr>
      <w:r w:rsidRPr="00061AB7">
        <w:t>17 3323     9     Катоды медные</w:t>
      </w:r>
    </w:p>
    <w:p w:rsidR="00CC4CF9" w:rsidRPr="00061AB7" w:rsidRDefault="00CC4CF9">
      <w:pPr>
        <w:pStyle w:val="ConsPlusCell"/>
        <w:jc w:val="both"/>
      </w:pPr>
      <w:r w:rsidRPr="00061AB7">
        <w:t>17 3325     1     Сплав медь-фосфор</w:t>
      </w:r>
    </w:p>
    <w:p w:rsidR="00CC4CF9" w:rsidRPr="00061AB7" w:rsidRDefault="00CC4CF9">
      <w:pPr>
        <w:pStyle w:val="ConsPlusCell"/>
        <w:jc w:val="both"/>
      </w:pPr>
      <w:r w:rsidRPr="00061AB7">
        <w:t>17 3330     5     Сплавы медные</w:t>
      </w:r>
    </w:p>
    <w:p w:rsidR="00CC4CF9" w:rsidRPr="00061AB7" w:rsidRDefault="00CC4CF9">
      <w:pPr>
        <w:pStyle w:val="ConsPlusCell"/>
        <w:jc w:val="both"/>
      </w:pPr>
      <w:r w:rsidRPr="00061AB7">
        <w:t>17 3331     1     Сплавы медные низколегированные</w:t>
      </w:r>
    </w:p>
    <w:p w:rsidR="00CC4CF9" w:rsidRPr="00061AB7" w:rsidRDefault="00CC4CF9">
      <w:pPr>
        <w:pStyle w:val="ConsPlusCell"/>
        <w:jc w:val="both"/>
      </w:pPr>
      <w:r w:rsidRPr="00061AB7">
        <w:t>17 3332     8     Сплавы медно-никелевые</w:t>
      </w:r>
    </w:p>
    <w:p w:rsidR="00CC4CF9" w:rsidRPr="00061AB7" w:rsidRDefault="00CC4CF9">
      <w:pPr>
        <w:pStyle w:val="ConsPlusCell"/>
        <w:jc w:val="both"/>
      </w:pPr>
      <w:r w:rsidRPr="00061AB7">
        <w:t>17 3333     4     Припои на медной основе</w:t>
      </w:r>
    </w:p>
    <w:p w:rsidR="00CC4CF9" w:rsidRPr="00061AB7" w:rsidRDefault="00CC4CF9">
      <w:pPr>
        <w:pStyle w:val="ConsPlusCell"/>
        <w:jc w:val="both"/>
      </w:pPr>
      <w:r w:rsidRPr="00061AB7">
        <w:t>17 3336     3     Бронзы</w:t>
      </w:r>
    </w:p>
    <w:p w:rsidR="00CC4CF9" w:rsidRPr="00061AB7" w:rsidRDefault="00CC4CF9">
      <w:pPr>
        <w:pStyle w:val="ConsPlusCell"/>
        <w:jc w:val="both"/>
      </w:pPr>
      <w:r w:rsidRPr="00061AB7">
        <w:t>17 3337     3     Латуни</w:t>
      </w:r>
    </w:p>
    <w:p w:rsidR="00CC4CF9" w:rsidRPr="00061AB7" w:rsidRDefault="00CC4CF9">
      <w:pPr>
        <w:pStyle w:val="ConsPlusCell"/>
        <w:jc w:val="both"/>
      </w:pPr>
      <w:r w:rsidRPr="00061AB7">
        <w:t>17 3340     0     Лигатуры на основе меди</w:t>
      </w:r>
    </w:p>
    <w:p w:rsidR="00CC4CF9" w:rsidRPr="00061AB7" w:rsidRDefault="00CC4CF9">
      <w:pPr>
        <w:pStyle w:val="ConsPlusCell"/>
        <w:jc w:val="both"/>
      </w:pPr>
      <w:r w:rsidRPr="00061AB7">
        <w:t>17 3341     7     Лигатура медь-кремний</w:t>
      </w:r>
    </w:p>
    <w:p w:rsidR="00CC4CF9" w:rsidRPr="00061AB7" w:rsidRDefault="00CC4CF9">
      <w:pPr>
        <w:pStyle w:val="ConsPlusCell"/>
        <w:jc w:val="both"/>
      </w:pPr>
      <w:r w:rsidRPr="00061AB7">
        <w:t>17 3342     3     Лигатура медь-цирконий</w:t>
      </w:r>
    </w:p>
    <w:p w:rsidR="00CC4CF9" w:rsidRPr="00061AB7" w:rsidRDefault="00CC4CF9">
      <w:pPr>
        <w:pStyle w:val="ConsPlusCell"/>
        <w:jc w:val="both"/>
      </w:pPr>
      <w:r w:rsidRPr="00061AB7">
        <w:t>17 3343     8     Лигатура медь-марганец</w:t>
      </w:r>
    </w:p>
    <w:p w:rsidR="00CC4CF9" w:rsidRPr="00061AB7" w:rsidRDefault="00CC4CF9">
      <w:pPr>
        <w:pStyle w:val="ConsPlusCell"/>
        <w:jc w:val="both"/>
      </w:pPr>
      <w:r w:rsidRPr="00061AB7">
        <w:t>17 3344     6     Лигатура медь-мышьяк</w:t>
      </w:r>
    </w:p>
    <w:p w:rsidR="00CC4CF9" w:rsidRPr="00061AB7" w:rsidRDefault="00CC4CF9">
      <w:pPr>
        <w:pStyle w:val="ConsPlusCell"/>
        <w:jc w:val="both"/>
      </w:pPr>
      <w:r w:rsidRPr="00061AB7">
        <w:t>17 3345     2     Лигатура медь-теллур</w:t>
      </w:r>
    </w:p>
    <w:p w:rsidR="00CC4CF9" w:rsidRPr="00061AB7" w:rsidRDefault="00CC4CF9">
      <w:pPr>
        <w:pStyle w:val="ConsPlusCell"/>
        <w:jc w:val="both"/>
      </w:pPr>
      <w:r w:rsidRPr="00061AB7">
        <w:t>17 3349     8     Лигатуры на основе меди прочие</w:t>
      </w:r>
    </w:p>
    <w:p w:rsidR="00CC4CF9" w:rsidRPr="00061AB7" w:rsidRDefault="00CC4CF9">
      <w:pPr>
        <w:pStyle w:val="ConsPlusCell"/>
        <w:jc w:val="both"/>
      </w:pPr>
      <w:r w:rsidRPr="00061AB7">
        <w:t>17 3500     8     Латунь литейная вторичная</w:t>
      </w:r>
    </w:p>
    <w:p w:rsidR="00CC4CF9" w:rsidRPr="00061AB7" w:rsidRDefault="00CC4CF9">
      <w:pPr>
        <w:pStyle w:val="ConsPlusCell"/>
        <w:jc w:val="both"/>
      </w:pPr>
      <w:r w:rsidRPr="00061AB7">
        <w:t>17 3510     3     Латунь алюминиевая литейная /</w:t>
      </w:r>
    </w:p>
    <w:p w:rsidR="00CC4CF9" w:rsidRPr="00061AB7" w:rsidRDefault="00CC4CF9">
      <w:pPr>
        <w:pStyle w:val="ConsPlusCell"/>
        <w:jc w:val="both"/>
      </w:pPr>
      <w:r w:rsidRPr="00061AB7">
        <w:t>17 3511     2     - в чушках</w:t>
      </w:r>
    </w:p>
    <w:p w:rsidR="00CC4CF9" w:rsidRPr="00061AB7" w:rsidRDefault="00CC4CF9">
      <w:pPr>
        <w:pStyle w:val="ConsPlusCell"/>
        <w:jc w:val="both"/>
      </w:pPr>
      <w:r w:rsidRPr="00061AB7">
        <w:t>17 3520     9     Латунь кремниевая литейная /</w:t>
      </w:r>
    </w:p>
    <w:p w:rsidR="00CC4CF9" w:rsidRPr="00061AB7" w:rsidRDefault="00CC4CF9">
      <w:pPr>
        <w:pStyle w:val="ConsPlusCell"/>
        <w:jc w:val="both"/>
      </w:pPr>
      <w:r w:rsidRPr="00061AB7">
        <w:t>17 3521     5     - в чушках</w:t>
      </w:r>
    </w:p>
    <w:p w:rsidR="00CC4CF9" w:rsidRPr="00061AB7" w:rsidRDefault="00CC4CF9">
      <w:pPr>
        <w:pStyle w:val="ConsPlusCell"/>
        <w:jc w:val="both"/>
      </w:pPr>
      <w:r w:rsidRPr="00061AB7">
        <w:t>17 3530     4     Латунь свинцовистая литейная /</w:t>
      </w:r>
    </w:p>
    <w:p w:rsidR="00CC4CF9" w:rsidRPr="00061AB7" w:rsidRDefault="00CC4CF9">
      <w:pPr>
        <w:pStyle w:val="ConsPlusCell"/>
        <w:jc w:val="both"/>
      </w:pPr>
      <w:r w:rsidRPr="00061AB7">
        <w:t>17 3531     0     - в чушках</w:t>
      </w:r>
    </w:p>
    <w:p w:rsidR="00CC4CF9" w:rsidRPr="00061AB7" w:rsidRDefault="00CC4CF9">
      <w:pPr>
        <w:pStyle w:val="ConsPlusCell"/>
        <w:jc w:val="both"/>
      </w:pPr>
      <w:r w:rsidRPr="00061AB7">
        <w:t>17 3532     7     - в трубах</w:t>
      </w:r>
    </w:p>
    <w:p w:rsidR="00CC4CF9" w:rsidRPr="00061AB7" w:rsidRDefault="00CC4CF9">
      <w:pPr>
        <w:pStyle w:val="ConsPlusCell"/>
        <w:jc w:val="both"/>
      </w:pPr>
      <w:r w:rsidRPr="00061AB7">
        <w:t>17 3533     3     - в прутках</w:t>
      </w:r>
    </w:p>
    <w:p w:rsidR="00CC4CF9" w:rsidRPr="00061AB7" w:rsidRDefault="00CC4CF9">
      <w:pPr>
        <w:pStyle w:val="ConsPlusCell"/>
        <w:jc w:val="both"/>
      </w:pPr>
      <w:r w:rsidRPr="00061AB7">
        <w:t>17 3540     6     Латунь железистая литейная /</w:t>
      </w:r>
    </w:p>
    <w:p w:rsidR="00CC4CF9" w:rsidRPr="00061AB7" w:rsidRDefault="00CC4CF9">
      <w:pPr>
        <w:pStyle w:val="ConsPlusCell"/>
        <w:jc w:val="both"/>
      </w:pPr>
      <w:r w:rsidRPr="00061AB7">
        <w:t>17 3541     6     - в чушках</w:t>
      </w:r>
    </w:p>
    <w:p w:rsidR="00CC4CF9" w:rsidRPr="00061AB7" w:rsidRDefault="00CC4CF9">
      <w:pPr>
        <w:pStyle w:val="ConsPlusCell"/>
        <w:jc w:val="both"/>
      </w:pPr>
      <w:r w:rsidRPr="00061AB7">
        <w:t>17 3550     5     Латунь многокомпонентная литейная /</w:t>
      </w:r>
    </w:p>
    <w:p w:rsidR="00CC4CF9" w:rsidRPr="00061AB7" w:rsidRDefault="00CC4CF9">
      <w:pPr>
        <w:pStyle w:val="ConsPlusCell"/>
        <w:jc w:val="both"/>
      </w:pPr>
      <w:r w:rsidRPr="00061AB7">
        <w:t>17 3551     1     - в чушках</w:t>
      </w:r>
    </w:p>
    <w:p w:rsidR="00CC4CF9" w:rsidRPr="00061AB7" w:rsidRDefault="00CC4CF9">
      <w:pPr>
        <w:pStyle w:val="ConsPlusCell"/>
        <w:jc w:val="both"/>
      </w:pPr>
      <w:r w:rsidRPr="00061AB7">
        <w:t>17 3552     8     - в трубах</w:t>
      </w:r>
    </w:p>
    <w:p w:rsidR="00CC4CF9" w:rsidRPr="00061AB7" w:rsidRDefault="00CC4CF9">
      <w:pPr>
        <w:pStyle w:val="ConsPlusCell"/>
        <w:jc w:val="both"/>
      </w:pPr>
      <w:r w:rsidRPr="00061AB7">
        <w:t>17 3553     4     - в прутках</w:t>
      </w:r>
    </w:p>
    <w:p w:rsidR="00CC4CF9" w:rsidRPr="00061AB7" w:rsidRDefault="00CC4CF9">
      <w:pPr>
        <w:pStyle w:val="ConsPlusCell"/>
        <w:jc w:val="both"/>
      </w:pPr>
      <w:r w:rsidRPr="00061AB7">
        <w:t>17 3600     4     Бронза литейная (вторичная)</w:t>
      </w:r>
    </w:p>
    <w:p w:rsidR="00CC4CF9" w:rsidRPr="00061AB7" w:rsidRDefault="00CC4CF9">
      <w:pPr>
        <w:pStyle w:val="ConsPlusCell"/>
        <w:jc w:val="both"/>
      </w:pPr>
      <w:r w:rsidRPr="00061AB7">
        <w:t>17 3610     9     Бронза безоловянная литейная /</w:t>
      </w:r>
    </w:p>
    <w:p w:rsidR="00CC4CF9" w:rsidRPr="00061AB7" w:rsidRDefault="00CC4CF9">
      <w:pPr>
        <w:pStyle w:val="ConsPlusCell"/>
        <w:jc w:val="both"/>
      </w:pPr>
      <w:r w:rsidRPr="00061AB7">
        <w:t>17 3611     4     - в чушках</w:t>
      </w:r>
    </w:p>
    <w:p w:rsidR="00CC4CF9" w:rsidRPr="00061AB7" w:rsidRDefault="00CC4CF9">
      <w:pPr>
        <w:pStyle w:val="ConsPlusCell"/>
        <w:jc w:val="both"/>
      </w:pPr>
      <w:r w:rsidRPr="00061AB7">
        <w:t>17 3612     6     - в трубах</w:t>
      </w:r>
    </w:p>
    <w:p w:rsidR="00CC4CF9" w:rsidRPr="00061AB7" w:rsidRDefault="00CC4CF9">
      <w:pPr>
        <w:pStyle w:val="ConsPlusCell"/>
        <w:jc w:val="both"/>
      </w:pPr>
      <w:r w:rsidRPr="00061AB7">
        <w:t>17 3613     5     - в прутках</w:t>
      </w:r>
    </w:p>
    <w:p w:rsidR="00CC4CF9" w:rsidRPr="00061AB7" w:rsidRDefault="00CC4CF9">
      <w:pPr>
        <w:pStyle w:val="ConsPlusCell"/>
        <w:jc w:val="both"/>
      </w:pPr>
      <w:r w:rsidRPr="00061AB7">
        <w:t>17 3620     3     Бронза низкооловянная литейная /</w:t>
      </w:r>
    </w:p>
    <w:p w:rsidR="00CC4CF9" w:rsidRPr="00061AB7" w:rsidRDefault="00CC4CF9">
      <w:pPr>
        <w:pStyle w:val="ConsPlusCell"/>
        <w:jc w:val="both"/>
      </w:pPr>
      <w:r w:rsidRPr="00061AB7">
        <w:t>17 3621     9     - в чушках</w:t>
      </w:r>
    </w:p>
    <w:p w:rsidR="00CC4CF9" w:rsidRPr="00061AB7" w:rsidRDefault="00CC4CF9">
      <w:pPr>
        <w:pStyle w:val="ConsPlusCell"/>
        <w:jc w:val="both"/>
      </w:pPr>
      <w:r w:rsidRPr="00061AB7">
        <w:t>17 3622     4     - в трубах</w:t>
      </w:r>
    </w:p>
    <w:p w:rsidR="00CC4CF9" w:rsidRPr="00061AB7" w:rsidRDefault="00CC4CF9">
      <w:pPr>
        <w:pStyle w:val="ConsPlusCell"/>
        <w:jc w:val="both"/>
      </w:pPr>
      <w:r w:rsidRPr="00061AB7">
        <w:t>17 3623     0     - в прутках</w:t>
      </w:r>
    </w:p>
    <w:p w:rsidR="00CC4CF9" w:rsidRPr="00061AB7" w:rsidRDefault="00CC4CF9">
      <w:pPr>
        <w:pStyle w:val="ConsPlusCell"/>
        <w:jc w:val="both"/>
      </w:pPr>
      <w:r w:rsidRPr="00061AB7">
        <w:t>17 3630     8     Бронза высокооловянная литейная /</w:t>
      </w:r>
    </w:p>
    <w:p w:rsidR="00CC4CF9" w:rsidRPr="00061AB7" w:rsidRDefault="00CC4CF9">
      <w:pPr>
        <w:pStyle w:val="ConsPlusCell"/>
        <w:jc w:val="both"/>
      </w:pPr>
      <w:r w:rsidRPr="00061AB7">
        <w:t>17 3631     3     - в чушках</w:t>
      </w:r>
    </w:p>
    <w:p w:rsidR="00CC4CF9" w:rsidRPr="00061AB7" w:rsidRDefault="00CC4CF9">
      <w:pPr>
        <w:pStyle w:val="ConsPlusCell"/>
        <w:jc w:val="both"/>
      </w:pPr>
      <w:r w:rsidRPr="00061AB7">
        <w:t>17 3632     9     - в трубах</w:t>
      </w:r>
    </w:p>
    <w:p w:rsidR="00CC4CF9" w:rsidRPr="00061AB7" w:rsidRDefault="00CC4CF9">
      <w:pPr>
        <w:pStyle w:val="ConsPlusCell"/>
        <w:jc w:val="both"/>
      </w:pPr>
      <w:r w:rsidRPr="00061AB7">
        <w:t>17 3633     4     - в прутках</w:t>
      </w:r>
    </w:p>
    <w:p w:rsidR="00CC4CF9" w:rsidRPr="00061AB7" w:rsidRDefault="00CC4CF9">
      <w:pPr>
        <w:pStyle w:val="ConsPlusCell"/>
        <w:jc w:val="both"/>
      </w:pPr>
      <w:r w:rsidRPr="00061AB7">
        <w:t>17 3634     3     - в плитках</w:t>
      </w:r>
    </w:p>
    <w:p w:rsidR="00CC4CF9" w:rsidRPr="00061AB7" w:rsidRDefault="00CC4CF9">
      <w:pPr>
        <w:pStyle w:val="ConsPlusCell"/>
        <w:jc w:val="both"/>
      </w:pPr>
      <w:r w:rsidRPr="00061AB7">
        <w:t>17 3650     7     Бронза черновая /</w:t>
      </w:r>
    </w:p>
    <w:p w:rsidR="00CC4CF9" w:rsidRPr="00061AB7" w:rsidRDefault="00CC4CF9">
      <w:pPr>
        <w:pStyle w:val="ConsPlusCell"/>
        <w:jc w:val="both"/>
      </w:pPr>
      <w:r w:rsidRPr="00061AB7">
        <w:t>17 3651     2     - в слитках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17 4000     5     Металлы тяжелые тугоплавкие, их сырье, сплавы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соединения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17 4100     9     Молибден, его сырье, сплавы и соединения</w:t>
      </w:r>
    </w:p>
    <w:p w:rsidR="00CC4CF9" w:rsidRPr="00061AB7" w:rsidRDefault="00CC4CF9">
      <w:pPr>
        <w:pStyle w:val="ConsPlusCell"/>
        <w:jc w:val="both"/>
      </w:pPr>
      <w:r w:rsidRPr="00061AB7">
        <w:t>17 4110     3     Сырье молибдена</w:t>
      </w:r>
    </w:p>
    <w:p w:rsidR="00CC4CF9" w:rsidRPr="00061AB7" w:rsidRDefault="00CC4CF9">
      <w:pPr>
        <w:pStyle w:val="ConsPlusCell"/>
        <w:jc w:val="both"/>
      </w:pPr>
      <w:r w:rsidRPr="00061AB7">
        <w:t>17 4111     9     Руда молибденовая</w:t>
      </w:r>
    </w:p>
    <w:p w:rsidR="00CC4CF9" w:rsidRPr="00061AB7" w:rsidRDefault="00CC4CF9">
      <w:pPr>
        <w:pStyle w:val="ConsPlusCell"/>
        <w:jc w:val="both"/>
      </w:pPr>
      <w:r w:rsidRPr="00061AB7">
        <w:t>17 4112     4     Концентраты молибденовые (в пересчете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51%-ное содержание молибдена)</w:t>
      </w:r>
    </w:p>
    <w:p w:rsidR="00CC4CF9" w:rsidRPr="00061AB7" w:rsidRDefault="00CC4CF9">
      <w:pPr>
        <w:pStyle w:val="ConsPlusCell"/>
        <w:jc w:val="both"/>
      </w:pPr>
      <w:r w:rsidRPr="00061AB7">
        <w:t>17 4113     0     Кальций молибденовокислый (молибдат кальция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 пересчете на 44%-ное содержание молибдена)</w:t>
      </w:r>
    </w:p>
    <w:p w:rsidR="00CC4CF9" w:rsidRPr="00061AB7" w:rsidRDefault="00CC4CF9">
      <w:pPr>
        <w:pStyle w:val="ConsPlusCell"/>
        <w:jc w:val="both"/>
      </w:pPr>
      <w:r w:rsidRPr="00061AB7">
        <w:t>17 4114     5     Молибденовый ангидрид</w:t>
      </w:r>
    </w:p>
    <w:p w:rsidR="00CC4CF9" w:rsidRPr="00061AB7" w:rsidRDefault="00CC4CF9">
      <w:pPr>
        <w:pStyle w:val="ConsPlusCell"/>
        <w:jc w:val="both"/>
      </w:pPr>
      <w:r w:rsidRPr="00061AB7">
        <w:t>17 4115     0     Дисульфид молибдена</w:t>
      </w:r>
    </w:p>
    <w:p w:rsidR="00CC4CF9" w:rsidRPr="00061AB7" w:rsidRDefault="00CC4CF9">
      <w:pPr>
        <w:pStyle w:val="ConsPlusCell"/>
        <w:jc w:val="both"/>
      </w:pPr>
      <w:r w:rsidRPr="00061AB7">
        <w:t>17 4140     7     Аммоний молибденовокислый, включая молибдат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аммония натрия</w:t>
      </w:r>
    </w:p>
    <w:p w:rsidR="00CC4CF9" w:rsidRPr="00061AB7" w:rsidRDefault="00CC4CF9">
      <w:pPr>
        <w:pStyle w:val="ConsPlusCell"/>
        <w:jc w:val="both"/>
      </w:pPr>
      <w:r w:rsidRPr="00061AB7">
        <w:t>17 4141     2     Аммоний молибденовокислый</w:t>
      </w:r>
    </w:p>
    <w:p w:rsidR="00CC4CF9" w:rsidRPr="00061AB7" w:rsidRDefault="00CC4CF9">
      <w:pPr>
        <w:pStyle w:val="ConsPlusCell"/>
        <w:jc w:val="both"/>
      </w:pPr>
      <w:r w:rsidRPr="00061AB7">
        <w:t>17 4142     8     Аммоний молибденовокислый для сельского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хозяйства (молибдат аммония натрия)</w:t>
      </w:r>
    </w:p>
    <w:p w:rsidR="00CC4CF9" w:rsidRPr="00061AB7" w:rsidRDefault="00CC4CF9">
      <w:pPr>
        <w:pStyle w:val="ConsPlusCell"/>
        <w:jc w:val="both"/>
      </w:pPr>
      <w:r w:rsidRPr="00061AB7">
        <w:t>17 4170     0     Молибден металлический</w:t>
      </w:r>
    </w:p>
    <w:p w:rsidR="00CC4CF9" w:rsidRPr="00061AB7" w:rsidRDefault="00CC4CF9">
      <w:pPr>
        <w:pStyle w:val="ConsPlusCell"/>
        <w:jc w:val="both"/>
      </w:pPr>
      <w:r w:rsidRPr="00061AB7">
        <w:t>17 4171     6     Слитки молибденовые</w:t>
      </w:r>
    </w:p>
    <w:p w:rsidR="00CC4CF9" w:rsidRPr="00061AB7" w:rsidRDefault="00CC4CF9">
      <w:pPr>
        <w:pStyle w:val="ConsPlusCell"/>
        <w:jc w:val="both"/>
      </w:pPr>
      <w:r w:rsidRPr="00061AB7">
        <w:t>17 4172     1     Штабики молибденовые</w:t>
      </w:r>
    </w:p>
    <w:p w:rsidR="00CC4CF9" w:rsidRPr="00061AB7" w:rsidRDefault="00CC4CF9">
      <w:pPr>
        <w:pStyle w:val="ConsPlusCell"/>
        <w:jc w:val="both"/>
      </w:pPr>
      <w:r w:rsidRPr="00061AB7">
        <w:t>17 4173     7     Пластины молибденовые</w:t>
      </w:r>
    </w:p>
    <w:p w:rsidR="00CC4CF9" w:rsidRPr="00061AB7" w:rsidRDefault="00CC4CF9">
      <w:pPr>
        <w:pStyle w:val="ConsPlusCell"/>
        <w:jc w:val="both"/>
      </w:pPr>
      <w:r w:rsidRPr="00061AB7">
        <w:t>17 4174     2     Монокристаллы молибдена</w:t>
      </w:r>
    </w:p>
    <w:p w:rsidR="00CC4CF9" w:rsidRPr="00061AB7" w:rsidRDefault="00CC4CF9">
      <w:pPr>
        <w:pStyle w:val="ConsPlusCell"/>
        <w:jc w:val="both"/>
      </w:pPr>
      <w:r w:rsidRPr="00061AB7">
        <w:t>17 4177     9     Порошок молибденовый</w:t>
      </w:r>
    </w:p>
    <w:p w:rsidR="00CC4CF9" w:rsidRPr="00061AB7" w:rsidRDefault="00CC4CF9">
      <w:pPr>
        <w:pStyle w:val="ConsPlusCell"/>
        <w:jc w:val="both"/>
      </w:pPr>
      <w:r w:rsidRPr="00061AB7">
        <w:t>17 4180     5     Соединения молибдена</w:t>
      </w:r>
    </w:p>
    <w:p w:rsidR="00CC4CF9" w:rsidRPr="00061AB7" w:rsidRDefault="00CC4CF9">
      <w:pPr>
        <w:pStyle w:val="ConsPlusCell"/>
        <w:jc w:val="both"/>
      </w:pPr>
      <w:r w:rsidRPr="00061AB7">
        <w:t>17 4181     0     Промпродукты молибденовые</w:t>
      </w:r>
    </w:p>
    <w:p w:rsidR="00CC4CF9" w:rsidRPr="00061AB7" w:rsidRDefault="00CC4CF9">
      <w:pPr>
        <w:pStyle w:val="ConsPlusCell"/>
        <w:jc w:val="both"/>
      </w:pPr>
      <w:r w:rsidRPr="00061AB7">
        <w:t>17 4182     6     Сплавы молибден-рениевые</w:t>
      </w:r>
    </w:p>
    <w:p w:rsidR="00CC4CF9" w:rsidRPr="00061AB7" w:rsidRDefault="00CC4CF9">
      <w:pPr>
        <w:pStyle w:val="ConsPlusCell"/>
        <w:jc w:val="both"/>
      </w:pPr>
      <w:r w:rsidRPr="00061AB7">
        <w:t>17 4183     1     Диселенид молибдена</w:t>
      </w:r>
    </w:p>
    <w:p w:rsidR="00CC4CF9" w:rsidRPr="00061AB7" w:rsidRDefault="00CC4CF9">
      <w:pPr>
        <w:pStyle w:val="ConsPlusCell"/>
        <w:jc w:val="both"/>
      </w:pPr>
      <w:r w:rsidRPr="00061AB7">
        <w:t>17 4190     0     Лигатуры на основе молибдена</w:t>
      </w:r>
    </w:p>
    <w:p w:rsidR="00CC4CF9" w:rsidRPr="00061AB7" w:rsidRDefault="00CC4CF9">
      <w:pPr>
        <w:pStyle w:val="ConsPlusCell"/>
        <w:jc w:val="both"/>
      </w:pPr>
      <w:r w:rsidRPr="00061AB7">
        <w:t>17 4191     4     Лигатуры на основе молибдена с редкими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редкоземельными металлами</w:t>
      </w:r>
    </w:p>
    <w:p w:rsidR="00CC4CF9" w:rsidRPr="00061AB7" w:rsidRDefault="00CC4CF9">
      <w:pPr>
        <w:pStyle w:val="ConsPlusCell"/>
        <w:jc w:val="both"/>
      </w:pPr>
      <w:r w:rsidRPr="00061AB7">
        <w:t>17 4199     9     Лигатуры на основе молибдена прочие</w:t>
      </w:r>
    </w:p>
    <w:p w:rsidR="00CC4CF9" w:rsidRPr="00061AB7" w:rsidRDefault="00CC4CF9">
      <w:pPr>
        <w:pStyle w:val="ConsPlusCell"/>
        <w:jc w:val="both"/>
      </w:pPr>
      <w:r w:rsidRPr="00061AB7">
        <w:t>17 4200     2     Вольфрам, его сырье, сплавы и соединения</w:t>
      </w:r>
    </w:p>
    <w:p w:rsidR="00CC4CF9" w:rsidRPr="00061AB7" w:rsidRDefault="00CC4CF9">
      <w:pPr>
        <w:pStyle w:val="ConsPlusCell"/>
        <w:jc w:val="both"/>
      </w:pPr>
      <w:r w:rsidRPr="00061AB7">
        <w:t>17 4210     7     Сырье вольфрама</w:t>
      </w:r>
    </w:p>
    <w:p w:rsidR="00CC4CF9" w:rsidRPr="00061AB7" w:rsidRDefault="00CC4CF9">
      <w:pPr>
        <w:pStyle w:val="ConsPlusCell"/>
        <w:jc w:val="both"/>
      </w:pPr>
      <w:r w:rsidRPr="00061AB7">
        <w:t>17 4211     2     Руда вольфрамовая</w:t>
      </w:r>
    </w:p>
    <w:p w:rsidR="00CC4CF9" w:rsidRPr="00061AB7" w:rsidRDefault="00CC4CF9">
      <w:pPr>
        <w:pStyle w:val="ConsPlusCell"/>
        <w:jc w:val="both"/>
      </w:pPr>
      <w:r w:rsidRPr="00061AB7">
        <w:t>17 4212     8     Концентраты вольфрамовые (в пересчете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60%-ное содержание трехокиси вольфрама)</w:t>
      </w:r>
    </w:p>
    <w:p w:rsidR="00CC4CF9" w:rsidRPr="00061AB7" w:rsidRDefault="00CC4CF9">
      <w:pPr>
        <w:pStyle w:val="ConsPlusCell"/>
        <w:jc w:val="both"/>
      </w:pPr>
      <w:r w:rsidRPr="00061AB7">
        <w:t>17 4214     9     Кислота вольфрамовая</w:t>
      </w:r>
    </w:p>
    <w:p w:rsidR="00CC4CF9" w:rsidRPr="00061AB7" w:rsidRDefault="00CC4CF9">
      <w:pPr>
        <w:pStyle w:val="ConsPlusCell"/>
        <w:jc w:val="both"/>
      </w:pPr>
      <w:r w:rsidRPr="00061AB7">
        <w:t>17 4215     4     Ангидрид вольфрамовый</w:t>
      </w:r>
    </w:p>
    <w:p w:rsidR="00CC4CF9" w:rsidRPr="00061AB7" w:rsidRDefault="00CC4CF9">
      <w:pPr>
        <w:pStyle w:val="ConsPlusCell"/>
        <w:jc w:val="both"/>
      </w:pPr>
      <w:r w:rsidRPr="00061AB7">
        <w:t>17 4240     0     Вольфрам металлический</w:t>
      </w:r>
    </w:p>
    <w:p w:rsidR="00CC4CF9" w:rsidRPr="00061AB7" w:rsidRDefault="00CC4CF9">
      <w:pPr>
        <w:pStyle w:val="ConsPlusCell"/>
        <w:jc w:val="both"/>
      </w:pPr>
      <w:r w:rsidRPr="00061AB7">
        <w:t>17 4243     7     Штабики вольфрамовые</w:t>
      </w:r>
    </w:p>
    <w:p w:rsidR="00CC4CF9" w:rsidRPr="00061AB7" w:rsidRDefault="00CC4CF9">
      <w:pPr>
        <w:pStyle w:val="ConsPlusCell"/>
        <w:jc w:val="both"/>
      </w:pPr>
      <w:r w:rsidRPr="00061AB7">
        <w:t>17 4245     8     Монокристаллы вольфрама</w:t>
      </w:r>
    </w:p>
    <w:p w:rsidR="00CC4CF9" w:rsidRPr="00061AB7" w:rsidRDefault="00CC4CF9">
      <w:pPr>
        <w:pStyle w:val="ConsPlusCell"/>
        <w:jc w:val="both"/>
      </w:pPr>
      <w:r w:rsidRPr="00061AB7">
        <w:t>17 4246     3     Порошок вольфрамовый</w:t>
      </w:r>
    </w:p>
    <w:p w:rsidR="00CC4CF9" w:rsidRPr="00061AB7" w:rsidRDefault="00CC4CF9">
      <w:pPr>
        <w:pStyle w:val="ConsPlusCell"/>
        <w:jc w:val="both"/>
      </w:pPr>
      <w:r w:rsidRPr="00061AB7">
        <w:t>17 4260     6     Соединения вольфрама</w:t>
      </w:r>
    </w:p>
    <w:p w:rsidR="00CC4CF9" w:rsidRPr="00061AB7" w:rsidRDefault="00CC4CF9">
      <w:pPr>
        <w:pStyle w:val="ConsPlusCell"/>
        <w:jc w:val="both"/>
      </w:pPr>
      <w:r w:rsidRPr="00061AB7">
        <w:t>17 4261     5     Промпродукты вольфрамовые</w:t>
      </w:r>
    </w:p>
    <w:p w:rsidR="00CC4CF9" w:rsidRPr="00061AB7" w:rsidRDefault="00CC4CF9">
      <w:pPr>
        <w:pStyle w:val="ConsPlusCell"/>
        <w:jc w:val="both"/>
      </w:pPr>
      <w:r w:rsidRPr="00061AB7">
        <w:t>17 4263     6     Карбид вольфрама</w:t>
      </w:r>
    </w:p>
    <w:p w:rsidR="00CC4CF9" w:rsidRPr="00061AB7" w:rsidRDefault="00CC4CF9">
      <w:pPr>
        <w:pStyle w:val="ConsPlusCell"/>
        <w:jc w:val="both"/>
      </w:pPr>
      <w:r w:rsidRPr="00061AB7">
        <w:t>17 4264     1     Диселенид вольфрама</w:t>
      </w:r>
    </w:p>
    <w:p w:rsidR="00CC4CF9" w:rsidRPr="00061AB7" w:rsidRDefault="00CC4CF9">
      <w:pPr>
        <w:pStyle w:val="ConsPlusCell"/>
        <w:jc w:val="both"/>
      </w:pPr>
      <w:r w:rsidRPr="00061AB7">
        <w:t>17 4265     7     Сплавы вольфрам-рениевые</w:t>
      </w:r>
    </w:p>
    <w:p w:rsidR="00CC4CF9" w:rsidRPr="00061AB7" w:rsidRDefault="00CC4CF9">
      <w:pPr>
        <w:pStyle w:val="ConsPlusCell"/>
        <w:jc w:val="both"/>
      </w:pPr>
      <w:r w:rsidRPr="00061AB7">
        <w:t>17 4266     2     Сплавы вольфрам-медные</w:t>
      </w:r>
    </w:p>
    <w:p w:rsidR="00CC4CF9" w:rsidRPr="00061AB7" w:rsidRDefault="00CC4CF9">
      <w:pPr>
        <w:pStyle w:val="ConsPlusCell"/>
        <w:jc w:val="both"/>
      </w:pPr>
      <w:r w:rsidRPr="00061AB7">
        <w:t>17 4267     8     Сплавы вольфрам-кобальтовые</w:t>
      </w:r>
    </w:p>
    <w:p w:rsidR="00CC4CF9" w:rsidRPr="00061AB7" w:rsidRDefault="00CC4CF9">
      <w:pPr>
        <w:pStyle w:val="ConsPlusCell"/>
        <w:jc w:val="both"/>
      </w:pPr>
      <w:r w:rsidRPr="00061AB7">
        <w:t>17 4270     4     Лигатуры на основе вольфрама</w:t>
      </w:r>
    </w:p>
    <w:p w:rsidR="00CC4CF9" w:rsidRPr="00061AB7" w:rsidRDefault="00CC4CF9">
      <w:pPr>
        <w:pStyle w:val="ConsPlusCell"/>
        <w:jc w:val="both"/>
      </w:pPr>
      <w:r w:rsidRPr="00061AB7">
        <w:t>17 4271     0     Лигатура вольфрам-никелевая для легирования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специальных сплавов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17 5000     8     Металлы драгоценные, их сырье, сплавы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соединения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17 5001     3     Золото, содержащееся в составе приборов,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оборудования и других изделий *</w:t>
      </w:r>
    </w:p>
    <w:p w:rsidR="00CC4CF9" w:rsidRPr="00061AB7" w:rsidRDefault="00CC4CF9">
      <w:pPr>
        <w:pStyle w:val="ConsPlusCell"/>
        <w:jc w:val="both"/>
      </w:pPr>
      <w:r w:rsidRPr="00061AB7">
        <w:t>17 5002     9     Серебро, содержащееся в составе приборов,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оборудования и других изделий *</w:t>
      </w:r>
    </w:p>
    <w:p w:rsidR="00CC4CF9" w:rsidRPr="00061AB7" w:rsidRDefault="00CC4CF9">
      <w:pPr>
        <w:pStyle w:val="ConsPlusCell"/>
        <w:jc w:val="both"/>
      </w:pPr>
      <w:r w:rsidRPr="00061AB7">
        <w:t>17 5003     4     Платина, содержащаяся в составе приборов,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оборудования и других изделий *</w:t>
      </w:r>
    </w:p>
    <w:p w:rsidR="00CC4CF9" w:rsidRPr="00061AB7" w:rsidRDefault="00CC4CF9">
      <w:pPr>
        <w:pStyle w:val="ConsPlusCell"/>
        <w:jc w:val="both"/>
      </w:pPr>
      <w:r w:rsidRPr="00061AB7">
        <w:t>17 5004     0     Металлы платиновой группы, содержащиеся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составе приборов, оборудования и других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 *</w:t>
      </w:r>
    </w:p>
    <w:p w:rsidR="00CC4CF9" w:rsidRPr="00061AB7" w:rsidRDefault="00CC4CF9">
      <w:pPr>
        <w:pStyle w:val="ConsPlusCell"/>
        <w:jc w:val="both"/>
      </w:pPr>
      <w:r w:rsidRPr="00061AB7">
        <w:t>17 5100     1     Палладий, платина, другие металлы платиновой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группы, их сырье, сплавы</w:t>
      </w:r>
    </w:p>
    <w:p w:rsidR="00CC4CF9" w:rsidRPr="00061AB7" w:rsidRDefault="00CC4CF9">
      <w:pPr>
        <w:pStyle w:val="ConsPlusCell"/>
        <w:jc w:val="both"/>
      </w:pPr>
      <w:r w:rsidRPr="00061AB7">
        <w:t>17 5110     6     Сырье палладия, платины и других металлов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платиновой группы</w:t>
      </w:r>
    </w:p>
    <w:p w:rsidR="00CC4CF9" w:rsidRPr="00061AB7" w:rsidRDefault="00CC4CF9">
      <w:pPr>
        <w:pStyle w:val="ConsPlusCell"/>
        <w:jc w:val="both"/>
      </w:pPr>
      <w:r w:rsidRPr="00061AB7">
        <w:t>17 5111     1     Концентраты металлов платиновой группы</w:t>
      </w:r>
    </w:p>
    <w:p w:rsidR="00CC4CF9" w:rsidRPr="00061AB7" w:rsidRDefault="00CC4CF9">
      <w:pPr>
        <w:pStyle w:val="ConsPlusCell"/>
        <w:jc w:val="both"/>
      </w:pPr>
      <w:r w:rsidRPr="00061AB7">
        <w:t>17 5112     7     Промпродукты и соединения, содержащие металлы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платиновой группы</w:t>
      </w:r>
    </w:p>
    <w:p w:rsidR="00CC4CF9" w:rsidRPr="00061AB7" w:rsidRDefault="00CC4CF9">
      <w:pPr>
        <w:pStyle w:val="ConsPlusCell"/>
        <w:jc w:val="both"/>
      </w:pPr>
      <w:r w:rsidRPr="00061AB7">
        <w:t>17 5120     0     Платина /</w:t>
      </w:r>
    </w:p>
    <w:p w:rsidR="00CC4CF9" w:rsidRPr="00061AB7" w:rsidRDefault="00CC4CF9">
      <w:pPr>
        <w:pStyle w:val="ConsPlusCell"/>
        <w:jc w:val="both"/>
      </w:pPr>
      <w:r w:rsidRPr="00061AB7">
        <w:t>17 5121     6     - в слитках</w:t>
      </w:r>
    </w:p>
    <w:p w:rsidR="00CC4CF9" w:rsidRPr="00061AB7" w:rsidRDefault="00CC4CF9">
      <w:pPr>
        <w:pStyle w:val="ConsPlusCell"/>
        <w:jc w:val="both"/>
      </w:pPr>
      <w:r w:rsidRPr="00061AB7">
        <w:t>17 5122     1     - в полуфабрикатах и изделиях</w:t>
      </w:r>
    </w:p>
    <w:p w:rsidR="00CC4CF9" w:rsidRPr="00061AB7" w:rsidRDefault="00CC4CF9">
      <w:pPr>
        <w:pStyle w:val="ConsPlusCell"/>
        <w:jc w:val="both"/>
      </w:pPr>
      <w:r w:rsidRPr="00061AB7">
        <w:t>17 5130     5     Сплавы платиновые</w:t>
      </w:r>
    </w:p>
    <w:p w:rsidR="00CC4CF9" w:rsidRPr="00061AB7" w:rsidRDefault="00CC4CF9">
      <w:pPr>
        <w:pStyle w:val="ConsPlusCell"/>
        <w:jc w:val="both"/>
      </w:pPr>
      <w:r w:rsidRPr="00061AB7">
        <w:t>17 5131     0     Сплавы платиновые</w:t>
      </w:r>
    </w:p>
    <w:p w:rsidR="00CC4CF9" w:rsidRPr="00061AB7" w:rsidRDefault="00CC4CF9">
      <w:pPr>
        <w:pStyle w:val="ConsPlusCell"/>
        <w:jc w:val="both"/>
      </w:pPr>
      <w:r w:rsidRPr="00061AB7">
        <w:t>17 5140     2     Палладий /</w:t>
      </w:r>
    </w:p>
    <w:p w:rsidR="00CC4CF9" w:rsidRPr="00061AB7" w:rsidRDefault="00CC4CF9">
      <w:pPr>
        <w:pStyle w:val="ConsPlusCell"/>
        <w:jc w:val="both"/>
      </w:pPr>
      <w:r w:rsidRPr="00061AB7">
        <w:t>17 5141     5     - в слитках</w:t>
      </w:r>
    </w:p>
    <w:p w:rsidR="00CC4CF9" w:rsidRPr="00061AB7" w:rsidRDefault="00CC4CF9">
      <w:pPr>
        <w:pStyle w:val="ConsPlusCell"/>
        <w:jc w:val="both"/>
      </w:pPr>
      <w:r w:rsidRPr="00061AB7">
        <w:t>17 5142     0     - в полуфабрикатах и изделиях</w:t>
      </w:r>
    </w:p>
    <w:p w:rsidR="00CC4CF9" w:rsidRPr="00061AB7" w:rsidRDefault="00CC4CF9">
      <w:pPr>
        <w:pStyle w:val="ConsPlusCell"/>
        <w:jc w:val="both"/>
      </w:pPr>
      <w:r w:rsidRPr="00061AB7">
        <w:t>17 5150     4     Сплавы палладиевые</w:t>
      </w:r>
    </w:p>
    <w:p w:rsidR="00CC4CF9" w:rsidRPr="00061AB7" w:rsidRDefault="00CC4CF9">
      <w:pPr>
        <w:pStyle w:val="ConsPlusCell"/>
        <w:jc w:val="both"/>
      </w:pPr>
      <w:r w:rsidRPr="00061AB7">
        <w:t>17 5151     6     Сплавы палладиевые</w:t>
      </w:r>
    </w:p>
    <w:p w:rsidR="00CC4CF9" w:rsidRPr="00061AB7" w:rsidRDefault="00CC4CF9">
      <w:pPr>
        <w:pStyle w:val="ConsPlusCell"/>
        <w:jc w:val="both"/>
      </w:pPr>
      <w:r w:rsidRPr="00061AB7">
        <w:t>17 5160     9     Родий и его сплавы</w:t>
      </w:r>
    </w:p>
    <w:p w:rsidR="00CC4CF9" w:rsidRPr="00061AB7" w:rsidRDefault="00CC4CF9">
      <w:pPr>
        <w:pStyle w:val="ConsPlusCell"/>
        <w:jc w:val="both"/>
      </w:pPr>
      <w:r w:rsidRPr="00061AB7">
        <w:t>17 5161     4     Родий</w:t>
      </w:r>
    </w:p>
    <w:p w:rsidR="00CC4CF9" w:rsidRPr="00061AB7" w:rsidRDefault="00CC4CF9">
      <w:pPr>
        <w:pStyle w:val="ConsPlusCell"/>
        <w:jc w:val="both"/>
      </w:pPr>
      <w:r w:rsidRPr="00061AB7">
        <w:t>17 5170     3     Иридий и его сплавы</w:t>
      </w:r>
    </w:p>
    <w:p w:rsidR="00CC4CF9" w:rsidRPr="00061AB7" w:rsidRDefault="00CC4CF9">
      <w:pPr>
        <w:pStyle w:val="ConsPlusCell"/>
        <w:jc w:val="both"/>
      </w:pPr>
      <w:r w:rsidRPr="00061AB7">
        <w:t>17 5171     9     Иридий</w:t>
      </w:r>
    </w:p>
    <w:p w:rsidR="00CC4CF9" w:rsidRPr="00061AB7" w:rsidRDefault="00CC4CF9">
      <w:pPr>
        <w:pStyle w:val="ConsPlusCell"/>
        <w:jc w:val="both"/>
      </w:pPr>
      <w:r w:rsidRPr="00061AB7">
        <w:t>17 5180     8     Рутений и его сплавы</w:t>
      </w:r>
    </w:p>
    <w:p w:rsidR="00CC4CF9" w:rsidRPr="00061AB7" w:rsidRDefault="00CC4CF9">
      <w:pPr>
        <w:pStyle w:val="ConsPlusCell"/>
        <w:jc w:val="both"/>
      </w:pPr>
      <w:r w:rsidRPr="00061AB7">
        <w:t>17 5181     3     Рутений</w:t>
      </w:r>
    </w:p>
    <w:p w:rsidR="00CC4CF9" w:rsidRPr="00061AB7" w:rsidRDefault="00CC4CF9">
      <w:pPr>
        <w:pStyle w:val="ConsPlusCell"/>
        <w:jc w:val="both"/>
      </w:pPr>
      <w:r w:rsidRPr="00061AB7">
        <w:t>17 5190     2     Осмий и его сплавы</w:t>
      </w:r>
    </w:p>
    <w:p w:rsidR="00CC4CF9" w:rsidRPr="00061AB7" w:rsidRDefault="00CC4CF9">
      <w:pPr>
        <w:pStyle w:val="ConsPlusCell"/>
        <w:jc w:val="both"/>
      </w:pPr>
      <w:r w:rsidRPr="00061AB7">
        <w:t>17 5191     8     Осмий</w:t>
      </w:r>
    </w:p>
    <w:p w:rsidR="00CC4CF9" w:rsidRPr="00061AB7" w:rsidRDefault="00CC4CF9">
      <w:pPr>
        <w:pStyle w:val="ConsPlusCell"/>
        <w:jc w:val="both"/>
      </w:pPr>
      <w:r w:rsidRPr="00061AB7">
        <w:t>17 5200     4     Серебро, его сырье, сплавы и соединения</w:t>
      </w:r>
    </w:p>
    <w:p w:rsidR="00CC4CF9" w:rsidRPr="00061AB7" w:rsidRDefault="00CC4CF9">
      <w:pPr>
        <w:pStyle w:val="ConsPlusCell"/>
        <w:jc w:val="both"/>
      </w:pPr>
      <w:r w:rsidRPr="00061AB7">
        <w:t>17 5210     9     Сырье серебра</w:t>
      </w:r>
    </w:p>
    <w:p w:rsidR="00CC4CF9" w:rsidRPr="00061AB7" w:rsidRDefault="00CC4CF9">
      <w:pPr>
        <w:pStyle w:val="ConsPlusCell"/>
        <w:jc w:val="both"/>
      </w:pPr>
      <w:r w:rsidRPr="00061AB7">
        <w:t>17 5211     5     Сплав серебряно-золотой</w:t>
      </w:r>
    </w:p>
    <w:p w:rsidR="00CC4CF9" w:rsidRPr="00061AB7" w:rsidRDefault="00CC4CF9">
      <w:pPr>
        <w:pStyle w:val="ConsPlusCell"/>
        <w:jc w:val="both"/>
      </w:pPr>
      <w:r w:rsidRPr="00061AB7">
        <w:t>17 5220     4     Серебро /</w:t>
      </w:r>
    </w:p>
    <w:p w:rsidR="00CC4CF9" w:rsidRPr="00061AB7" w:rsidRDefault="00CC4CF9">
      <w:pPr>
        <w:pStyle w:val="ConsPlusCell"/>
        <w:jc w:val="both"/>
      </w:pPr>
      <w:r w:rsidRPr="00061AB7">
        <w:t>17 5221     2     - в слитках</w:t>
      </w:r>
    </w:p>
    <w:p w:rsidR="00CC4CF9" w:rsidRPr="00061AB7" w:rsidRDefault="00CC4CF9">
      <w:pPr>
        <w:pStyle w:val="ConsPlusCell"/>
        <w:jc w:val="both"/>
      </w:pPr>
      <w:r w:rsidRPr="00061AB7">
        <w:t>17 5230     9     Сплавы и припои серебряные</w:t>
      </w:r>
    </w:p>
    <w:p w:rsidR="00CC4CF9" w:rsidRPr="00061AB7" w:rsidRDefault="00CC4CF9">
      <w:pPr>
        <w:pStyle w:val="ConsPlusCell"/>
        <w:jc w:val="both"/>
      </w:pPr>
      <w:r w:rsidRPr="00061AB7">
        <w:t>17 5231     4     Сплавы серебряные</w:t>
      </w:r>
    </w:p>
    <w:p w:rsidR="00CC4CF9" w:rsidRPr="00061AB7" w:rsidRDefault="00CC4CF9">
      <w:pPr>
        <w:pStyle w:val="ConsPlusCell"/>
        <w:jc w:val="both"/>
      </w:pPr>
      <w:r w:rsidRPr="00061AB7">
        <w:t>17 5232     6     Припои серебряные</w:t>
      </w:r>
    </w:p>
    <w:p w:rsidR="00CC4CF9" w:rsidRPr="00061AB7" w:rsidRDefault="00CC4CF9">
      <w:pPr>
        <w:pStyle w:val="ConsPlusCell"/>
        <w:jc w:val="both"/>
      </w:pPr>
      <w:r w:rsidRPr="00061AB7">
        <w:t>17 5240     3     Соли серебра</w:t>
      </w:r>
    </w:p>
    <w:p w:rsidR="00CC4CF9" w:rsidRPr="00061AB7" w:rsidRDefault="00CC4CF9">
      <w:pPr>
        <w:pStyle w:val="ConsPlusCell"/>
        <w:jc w:val="both"/>
      </w:pPr>
      <w:r w:rsidRPr="00061AB7">
        <w:t>17 5241     9     Серебро азотнокислое</w:t>
      </w:r>
    </w:p>
    <w:p w:rsidR="00CC4CF9" w:rsidRPr="00061AB7" w:rsidRDefault="00CC4CF9">
      <w:pPr>
        <w:pStyle w:val="ConsPlusCell"/>
        <w:jc w:val="both"/>
      </w:pPr>
      <w:r w:rsidRPr="00061AB7">
        <w:t>17 5242     4     Серебро углекислое</w:t>
      </w:r>
    </w:p>
    <w:p w:rsidR="00CC4CF9" w:rsidRPr="00061AB7" w:rsidRDefault="00CC4CF9">
      <w:pPr>
        <w:pStyle w:val="ConsPlusCell"/>
        <w:jc w:val="both"/>
      </w:pPr>
      <w:r w:rsidRPr="00061AB7">
        <w:t>17 5243     0     Серебро хлористое</w:t>
      </w:r>
    </w:p>
    <w:p w:rsidR="00CC4CF9" w:rsidRPr="00061AB7" w:rsidRDefault="00CC4CF9">
      <w:pPr>
        <w:pStyle w:val="ConsPlusCell"/>
        <w:jc w:val="both"/>
      </w:pPr>
      <w:r w:rsidRPr="00061AB7">
        <w:t>17 5244     5     Двуокись серебра</w:t>
      </w:r>
    </w:p>
    <w:p w:rsidR="00CC4CF9" w:rsidRPr="00061AB7" w:rsidRDefault="00CC4CF9">
      <w:pPr>
        <w:pStyle w:val="ConsPlusCell"/>
        <w:jc w:val="both"/>
      </w:pPr>
      <w:r w:rsidRPr="00061AB7">
        <w:t>17 5300     9     Золото, его сырье и сплавы</w:t>
      </w:r>
    </w:p>
    <w:p w:rsidR="00CC4CF9" w:rsidRPr="00061AB7" w:rsidRDefault="00CC4CF9">
      <w:pPr>
        <w:pStyle w:val="ConsPlusCell"/>
        <w:jc w:val="both"/>
      </w:pPr>
      <w:r w:rsidRPr="00061AB7">
        <w:t>17 5310     3     Сырье золота</w:t>
      </w:r>
    </w:p>
    <w:p w:rsidR="00CC4CF9" w:rsidRPr="00061AB7" w:rsidRDefault="00CC4CF9">
      <w:pPr>
        <w:pStyle w:val="ConsPlusCell"/>
        <w:jc w:val="both"/>
      </w:pPr>
      <w:r w:rsidRPr="00061AB7">
        <w:t>17 5311     9     Руды золотосодержащие</w:t>
      </w:r>
    </w:p>
    <w:p w:rsidR="00CC4CF9" w:rsidRPr="00061AB7" w:rsidRDefault="00CC4CF9">
      <w:pPr>
        <w:pStyle w:val="ConsPlusCell"/>
        <w:jc w:val="both"/>
      </w:pPr>
      <w:r w:rsidRPr="00061AB7">
        <w:t>17 5312     4     Концентраты золотосодержащие</w:t>
      </w:r>
    </w:p>
    <w:p w:rsidR="00CC4CF9" w:rsidRPr="00061AB7" w:rsidRDefault="00CC4CF9">
      <w:pPr>
        <w:pStyle w:val="ConsPlusCell"/>
        <w:jc w:val="both"/>
      </w:pPr>
      <w:r w:rsidRPr="00061AB7">
        <w:t>17 5313     6     Осадки цинковые золотосодержащие</w:t>
      </w:r>
    </w:p>
    <w:p w:rsidR="00CC4CF9" w:rsidRPr="00061AB7" w:rsidRDefault="00CC4CF9">
      <w:pPr>
        <w:pStyle w:val="ConsPlusCell"/>
        <w:jc w:val="both"/>
      </w:pPr>
      <w:r w:rsidRPr="00061AB7">
        <w:t>17 5314     5     Золото лигатурное</w:t>
      </w:r>
    </w:p>
    <w:p w:rsidR="00CC4CF9" w:rsidRPr="00061AB7" w:rsidRDefault="00CC4CF9">
      <w:pPr>
        <w:pStyle w:val="ConsPlusCell"/>
        <w:jc w:val="both"/>
      </w:pPr>
      <w:r w:rsidRPr="00061AB7">
        <w:t>17 5340     7     Золото /</w:t>
      </w:r>
    </w:p>
    <w:p w:rsidR="00CC4CF9" w:rsidRPr="00061AB7" w:rsidRDefault="00CC4CF9">
      <w:pPr>
        <w:pStyle w:val="ConsPlusCell"/>
        <w:jc w:val="both"/>
      </w:pPr>
      <w:r w:rsidRPr="00061AB7">
        <w:t>17 5341     2     - в слитках</w:t>
      </w:r>
    </w:p>
    <w:p w:rsidR="00CC4CF9" w:rsidRPr="00061AB7" w:rsidRDefault="00CC4CF9">
      <w:pPr>
        <w:pStyle w:val="ConsPlusCell"/>
        <w:jc w:val="both"/>
      </w:pPr>
      <w:r w:rsidRPr="00061AB7">
        <w:t>17 5350     1     Сплавы и припои золотые</w:t>
      </w:r>
    </w:p>
    <w:p w:rsidR="00CC4CF9" w:rsidRPr="00061AB7" w:rsidRDefault="00CC4CF9">
      <w:pPr>
        <w:pStyle w:val="ConsPlusCell"/>
        <w:jc w:val="both"/>
      </w:pPr>
      <w:r w:rsidRPr="00061AB7">
        <w:t>17 5351     7     Сплавы золотые</w:t>
      </w:r>
    </w:p>
    <w:p w:rsidR="00CC4CF9" w:rsidRPr="00061AB7" w:rsidRDefault="00CC4CF9">
      <w:pPr>
        <w:pStyle w:val="ConsPlusCell"/>
        <w:jc w:val="both"/>
      </w:pPr>
      <w:r w:rsidRPr="00061AB7">
        <w:t>17 5352     2     Припои золотые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17 6000     0     Металлы редкие, их сырье, сплавы и соединения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17 6100     4     Ванадий, его соединения и сплавы</w:t>
      </w:r>
    </w:p>
    <w:p w:rsidR="00CC4CF9" w:rsidRPr="00061AB7" w:rsidRDefault="00CC4CF9">
      <w:pPr>
        <w:pStyle w:val="ConsPlusCell"/>
        <w:jc w:val="both"/>
      </w:pPr>
      <w:r w:rsidRPr="00061AB7">
        <w:t>17 6120     3     Пятиокись ванадия</w:t>
      </w:r>
    </w:p>
    <w:p w:rsidR="00CC4CF9" w:rsidRPr="00061AB7" w:rsidRDefault="00CC4CF9">
      <w:pPr>
        <w:pStyle w:val="ConsPlusCell"/>
        <w:jc w:val="both"/>
      </w:pPr>
      <w:r w:rsidRPr="00061AB7">
        <w:t>17 6121     9     Пятиокись ванадия для металлургических целей</w:t>
      </w:r>
    </w:p>
    <w:p w:rsidR="00CC4CF9" w:rsidRPr="00061AB7" w:rsidRDefault="00CC4CF9">
      <w:pPr>
        <w:pStyle w:val="ConsPlusCell"/>
        <w:jc w:val="both"/>
      </w:pPr>
      <w:r w:rsidRPr="00061AB7">
        <w:t>17 6130     8     Соединения ванадия</w:t>
      </w:r>
    </w:p>
    <w:p w:rsidR="00CC4CF9" w:rsidRPr="00061AB7" w:rsidRDefault="00CC4CF9">
      <w:pPr>
        <w:pStyle w:val="ConsPlusCell"/>
        <w:jc w:val="both"/>
      </w:pPr>
      <w:r w:rsidRPr="00061AB7">
        <w:t>17 6131     3     Хлориды ванадия</w:t>
      </w:r>
    </w:p>
    <w:p w:rsidR="00CC4CF9" w:rsidRPr="00061AB7" w:rsidRDefault="00CC4CF9">
      <w:pPr>
        <w:pStyle w:val="ConsPlusCell"/>
        <w:jc w:val="both"/>
      </w:pPr>
      <w:r w:rsidRPr="00061AB7">
        <w:t>17 6132     9     Соли ванадиевых кислот</w:t>
      </w:r>
    </w:p>
    <w:p w:rsidR="00CC4CF9" w:rsidRPr="00061AB7" w:rsidRDefault="00CC4CF9">
      <w:pPr>
        <w:pStyle w:val="ConsPlusCell"/>
        <w:jc w:val="both"/>
      </w:pPr>
      <w:r w:rsidRPr="00061AB7">
        <w:t>17 6140     2     Ванадий металлический /</w:t>
      </w:r>
    </w:p>
    <w:p w:rsidR="00CC4CF9" w:rsidRPr="00061AB7" w:rsidRDefault="00CC4CF9">
      <w:pPr>
        <w:pStyle w:val="ConsPlusCell"/>
        <w:jc w:val="both"/>
      </w:pPr>
      <w:r w:rsidRPr="00061AB7">
        <w:t>17 6142     3     - алюминотермический</w:t>
      </w:r>
    </w:p>
    <w:p w:rsidR="00CC4CF9" w:rsidRPr="00061AB7" w:rsidRDefault="00CC4CF9">
      <w:pPr>
        <w:pStyle w:val="ConsPlusCell"/>
        <w:jc w:val="both"/>
      </w:pPr>
      <w:r w:rsidRPr="00061AB7">
        <w:t>17 6143     9     - плавленый</w:t>
      </w:r>
    </w:p>
    <w:p w:rsidR="00CC4CF9" w:rsidRPr="00061AB7" w:rsidRDefault="00CC4CF9">
      <w:pPr>
        <w:pStyle w:val="ConsPlusCell"/>
        <w:jc w:val="both"/>
      </w:pPr>
      <w:r w:rsidRPr="00061AB7">
        <w:t>17 6144     4     - электролитический</w:t>
      </w:r>
    </w:p>
    <w:p w:rsidR="00CC4CF9" w:rsidRPr="00061AB7" w:rsidRDefault="00CC4CF9">
      <w:pPr>
        <w:pStyle w:val="ConsPlusCell"/>
        <w:jc w:val="both"/>
      </w:pPr>
      <w:r w:rsidRPr="00061AB7">
        <w:t>17 6150     7     Лигатуры на основе ванадия</w:t>
      </w:r>
    </w:p>
    <w:p w:rsidR="00CC4CF9" w:rsidRPr="00061AB7" w:rsidRDefault="00CC4CF9">
      <w:pPr>
        <w:pStyle w:val="ConsPlusCell"/>
        <w:jc w:val="both"/>
      </w:pPr>
      <w:r w:rsidRPr="00061AB7">
        <w:t>17 6151     2     Лигатура ванадий-алюминий</w:t>
      </w:r>
    </w:p>
    <w:p w:rsidR="00CC4CF9" w:rsidRPr="00061AB7" w:rsidRDefault="00CC4CF9">
      <w:pPr>
        <w:pStyle w:val="ConsPlusCell"/>
        <w:jc w:val="both"/>
      </w:pPr>
      <w:r w:rsidRPr="00061AB7">
        <w:t>17 6152     8     Лигатура ванадий-цирконий-алюминий</w:t>
      </w:r>
    </w:p>
    <w:p w:rsidR="00CC4CF9" w:rsidRPr="00061AB7" w:rsidRDefault="00CC4CF9">
      <w:pPr>
        <w:pStyle w:val="ConsPlusCell"/>
        <w:jc w:val="both"/>
      </w:pPr>
      <w:r w:rsidRPr="00061AB7">
        <w:t>17 6153     3     Лигатура ванадий-молибден-алюминий</w:t>
      </w:r>
    </w:p>
    <w:p w:rsidR="00CC4CF9" w:rsidRPr="00061AB7" w:rsidRDefault="00CC4CF9">
      <w:pPr>
        <w:pStyle w:val="ConsPlusCell"/>
        <w:jc w:val="both"/>
      </w:pPr>
      <w:r w:rsidRPr="00061AB7">
        <w:t>17 6154     9     Лигатуры на основе ванадия углеродсодержащие</w:t>
      </w:r>
    </w:p>
    <w:p w:rsidR="00CC4CF9" w:rsidRPr="00061AB7" w:rsidRDefault="00CC4CF9">
      <w:pPr>
        <w:pStyle w:val="ConsPlusCell"/>
        <w:jc w:val="both"/>
      </w:pPr>
      <w:r w:rsidRPr="00061AB7">
        <w:t>17 6160     1     Сплавы на основе ванадия</w:t>
      </w:r>
    </w:p>
    <w:p w:rsidR="00CC4CF9" w:rsidRPr="00061AB7" w:rsidRDefault="00CC4CF9">
      <w:pPr>
        <w:pStyle w:val="ConsPlusCell"/>
        <w:jc w:val="both"/>
      </w:pPr>
      <w:r w:rsidRPr="00061AB7">
        <w:t>17 6162     2     Сплавы ванадия с тугоплавкими металлами</w:t>
      </w:r>
    </w:p>
    <w:p w:rsidR="00CC4CF9" w:rsidRPr="00061AB7" w:rsidRDefault="00CC4CF9">
      <w:pPr>
        <w:pStyle w:val="ConsPlusCell"/>
        <w:jc w:val="both"/>
      </w:pPr>
      <w:r w:rsidRPr="00061AB7">
        <w:t>17 6200     8     Цирконий, его сырье, сплавы и соединения</w:t>
      </w:r>
    </w:p>
    <w:p w:rsidR="00CC4CF9" w:rsidRPr="00061AB7" w:rsidRDefault="00CC4CF9">
      <w:pPr>
        <w:pStyle w:val="ConsPlusCell"/>
        <w:jc w:val="both"/>
      </w:pPr>
      <w:r w:rsidRPr="00061AB7">
        <w:t>17 6201     3     Концентрат цирконевый *</w:t>
      </w:r>
    </w:p>
    <w:p w:rsidR="00CC4CF9" w:rsidRPr="00061AB7" w:rsidRDefault="00CC4CF9">
      <w:pPr>
        <w:pStyle w:val="ConsPlusCell"/>
        <w:jc w:val="both"/>
      </w:pPr>
      <w:r w:rsidRPr="00061AB7">
        <w:t>17 6210     2     Концентрат цирконевый (в пересчете на 60%-ное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содержание двуокиси циркония)</w:t>
      </w:r>
    </w:p>
    <w:p w:rsidR="00CC4CF9" w:rsidRPr="00061AB7" w:rsidRDefault="00CC4CF9">
      <w:pPr>
        <w:pStyle w:val="ConsPlusCell"/>
        <w:jc w:val="both"/>
      </w:pPr>
      <w:r w:rsidRPr="00061AB7">
        <w:t>17 6211     8     Концентрат цирконевый марки КЦЗ</w:t>
      </w:r>
    </w:p>
    <w:p w:rsidR="00CC4CF9" w:rsidRPr="00061AB7" w:rsidRDefault="00CC4CF9">
      <w:pPr>
        <w:pStyle w:val="ConsPlusCell"/>
        <w:jc w:val="both"/>
      </w:pPr>
      <w:r w:rsidRPr="00061AB7">
        <w:t>17 6212     3     Концентрат цирконевый марки КЦП (обезжелезненный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циркон)</w:t>
      </w:r>
    </w:p>
    <w:p w:rsidR="00CC4CF9" w:rsidRPr="00061AB7" w:rsidRDefault="00CC4CF9">
      <w:pPr>
        <w:pStyle w:val="ConsPlusCell"/>
        <w:jc w:val="both"/>
      </w:pPr>
      <w:r w:rsidRPr="00061AB7">
        <w:t>17 6220     7     Соединения циркония</w:t>
      </w:r>
    </w:p>
    <w:p w:rsidR="00CC4CF9" w:rsidRPr="00061AB7" w:rsidRDefault="00CC4CF9">
      <w:pPr>
        <w:pStyle w:val="ConsPlusCell"/>
        <w:jc w:val="both"/>
      </w:pPr>
      <w:r w:rsidRPr="00061AB7">
        <w:t>17 6221     2     Двуокись циркония</w:t>
      </w:r>
    </w:p>
    <w:p w:rsidR="00CC4CF9" w:rsidRPr="00061AB7" w:rsidRDefault="00CC4CF9">
      <w:pPr>
        <w:pStyle w:val="ConsPlusCell"/>
        <w:jc w:val="both"/>
      </w:pPr>
      <w:r w:rsidRPr="00061AB7">
        <w:t>17 6222     8     Хлориды циркония</w:t>
      </w:r>
    </w:p>
    <w:p w:rsidR="00CC4CF9" w:rsidRPr="00061AB7" w:rsidRDefault="00CC4CF9">
      <w:pPr>
        <w:pStyle w:val="ConsPlusCell"/>
        <w:jc w:val="both"/>
      </w:pPr>
      <w:r w:rsidRPr="00061AB7">
        <w:t>17 6223     3     Фторцирконат калия</w:t>
      </w:r>
    </w:p>
    <w:p w:rsidR="00CC4CF9" w:rsidRPr="00061AB7" w:rsidRDefault="00CC4CF9">
      <w:pPr>
        <w:pStyle w:val="ConsPlusCell"/>
        <w:jc w:val="both"/>
      </w:pPr>
      <w:r w:rsidRPr="00061AB7">
        <w:t>17 6224     9     Сульфаты циркония</w:t>
      </w:r>
    </w:p>
    <w:p w:rsidR="00CC4CF9" w:rsidRPr="00061AB7" w:rsidRDefault="00CC4CF9">
      <w:pPr>
        <w:pStyle w:val="ConsPlusCell"/>
        <w:jc w:val="both"/>
      </w:pPr>
      <w:r w:rsidRPr="00061AB7">
        <w:t>17 6225     4     Сульфатоцирконат аммония</w:t>
      </w:r>
    </w:p>
    <w:p w:rsidR="00CC4CF9" w:rsidRPr="00061AB7" w:rsidRDefault="00CC4CF9">
      <w:pPr>
        <w:pStyle w:val="ConsPlusCell"/>
        <w:jc w:val="both"/>
      </w:pPr>
      <w:r w:rsidRPr="00061AB7">
        <w:t>17 6226     3     Карбонаты циркония</w:t>
      </w:r>
    </w:p>
    <w:p w:rsidR="00CC4CF9" w:rsidRPr="00061AB7" w:rsidRDefault="00CC4CF9">
      <w:pPr>
        <w:pStyle w:val="ConsPlusCell"/>
        <w:jc w:val="both"/>
      </w:pPr>
      <w:r w:rsidRPr="00061AB7">
        <w:t>17 6230     1     Цирконий /</w:t>
      </w:r>
    </w:p>
    <w:p w:rsidR="00CC4CF9" w:rsidRPr="00061AB7" w:rsidRDefault="00CC4CF9">
      <w:pPr>
        <w:pStyle w:val="ConsPlusCell"/>
        <w:jc w:val="both"/>
      </w:pPr>
      <w:r w:rsidRPr="00061AB7">
        <w:t>17 6236     4     - йодидный</w:t>
      </w:r>
    </w:p>
    <w:p w:rsidR="00CC4CF9" w:rsidRPr="00061AB7" w:rsidRDefault="00CC4CF9">
      <w:pPr>
        <w:pStyle w:val="ConsPlusCell"/>
        <w:jc w:val="both"/>
      </w:pPr>
      <w:r w:rsidRPr="00061AB7">
        <w:t>17 6240     6     Лигатуры на основе циркония</w:t>
      </w:r>
    </w:p>
    <w:p w:rsidR="00CC4CF9" w:rsidRPr="00061AB7" w:rsidRDefault="00CC4CF9">
      <w:pPr>
        <w:pStyle w:val="ConsPlusCell"/>
        <w:jc w:val="both"/>
      </w:pPr>
      <w:r w:rsidRPr="00061AB7">
        <w:t>17 6241     1     Лигатура цирконий-молибден-алюминий</w:t>
      </w:r>
    </w:p>
    <w:p w:rsidR="00CC4CF9" w:rsidRPr="00061AB7" w:rsidRDefault="00CC4CF9">
      <w:pPr>
        <w:pStyle w:val="ConsPlusCell"/>
        <w:jc w:val="both"/>
      </w:pPr>
      <w:r w:rsidRPr="00061AB7">
        <w:t>17 6242     7     Лигатура цирконий-алюминий</w:t>
      </w:r>
    </w:p>
    <w:p w:rsidR="00CC4CF9" w:rsidRPr="00061AB7" w:rsidRDefault="00CC4CF9">
      <w:pPr>
        <w:pStyle w:val="ConsPlusCell"/>
        <w:jc w:val="both"/>
      </w:pPr>
      <w:r w:rsidRPr="00061AB7">
        <w:t>17 6250     0     Сплавы на основе циркония /</w:t>
      </w:r>
    </w:p>
    <w:p w:rsidR="00CC4CF9" w:rsidRPr="00061AB7" w:rsidRDefault="00CC4CF9">
      <w:pPr>
        <w:pStyle w:val="ConsPlusCell"/>
        <w:jc w:val="both"/>
      </w:pPr>
      <w:r w:rsidRPr="00061AB7">
        <w:t>17 6251     6     - с тугоплавкими металлами</w:t>
      </w:r>
    </w:p>
    <w:p w:rsidR="00CC4CF9" w:rsidRPr="00061AB7" w:rsidRDefault="00CC4CF9">
      <w:pPr>
        <w:pStyle w:val="ConsPlusCell"/>
        <w:jc w:val="both"/>
      </w:pPr>
      <w:r w:rsidRPr="00061AB7">
        <w:t>17 6259     4     - с цветными и редкими металлами</w:t>
      </w:r>
    </w:p>
    <w:p w:rsidR="00CC4CF9" w:rsidRPr="00061AB7" w:rsidRDefault="00CC4CF9">
      <w:pPr>
        <w:pStyle w:val="ConsPlusCell"/>
        <w:jc w:val="both"/>
      </w:pPr>
      <w:r w:rsidRPr="00061AB7">
        <w:t>17 6300     1     Ниобий, его сырье, сплавы и соединения</w:t>
      </w:r>
    </w:p>
    <w:p w:rsidR="00CC4CF9" w:rsidRPr="00061AB7" w:rsidRDefault="00CC4CF9">
      <w:pPr>
        <w:pStyle w:val="ConsPlusCell"/>
        <w:jc w:val="both"/>
      </w:pPr>
      <w:r w:rsidRPr="00061AB7">
        <w:t>17 6301     7     Пятиокись ниобия в концентратах (30%)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химических продуктах *</w:t>
      </w:r>
    </w:p>
    <w:p w:rsidR="00CC4CF9" w:rsidRPr="00061AB7" w:rsidRDefault="00CC4CF9">
      <w:pPr>
        <w:pStyle w:val="ConsPlusCell"/>
        <w:jc w:val="both"/>
      </w:pPr>
      <w:r w:rsidRPr="00061AB7">
        <w:t>17 6310     6     Сырье ниобия</w:t>
      </w:r>
    </w:p>
    <w:p w:rsidR="00CC4CF9" w:rsidRPr="00061AB7" w:rsidRDefault="00CC4CF9">
      <w:pPr>
        <w:pStyle w:val="ConsPlusCell"/>
        <w:jc w:val="both"/>
      </w:pPr>
      <w:r w:rsidRPr="00061AB7">
        <w:t>17 6311     1     Концентрат ниобиевый (в пересчете на 30%-ное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содержание пятиокиси ниобия)</w:t>
      </w:r>
    </w:p>
    <w:p w:rsidR="00CC4CF9" w:rsidRPr="00061AB7" w:rsidRDefault="00CC4CF9">
      <w:pPr>
        <w:pStyle w:val="ConsPlusCell"/>
        <w:jc w:val="both"/>
      </w:pPr>
      <w:r w:rsidRPr="00061AB7">
        <w:t>17 6312     7     Концентрат лопаритовый (в пересчете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90%-ное содержание минерала лопарита)</w:t>
      </w:r>
    </w:p>
    <w:p w:rsidR="00CC4CF9" w:rsidRPr="00061AB7" w:rsidRDefault="00CC4CF9">
      <w:pPr>
        <w:pStyle w:val="ConsPlusCell"/>
        <w:jc w:val="both"/>
      </w:pPr>
      <w:r w:rsidRPr="00061AB7">
        <w:t>17 6313     2     Гидроокись ниобия техническая танталосодержащая</w:t>
      </w:r>
    </w:p>
    <w:p w:rsidR="00CC4CF9" w:rsidRPr="00061AB7" w:rsidRDefault="00CC4CF9">
      <w:pPr>
        <w:pStyle w:val="ConsPlusCell"/>
        <w:jc w:val="both"/>
      </w:pPr>
      <w:r w:rsidRPr="00061AB7">
        <w:t>17 6320     0     Соединения ниобия</w:t>
      </w:r>
    </w:p>
    <w:p w:rsidR="00CC4CF9" w:rsidRPr="00061AB7" w:rsidRDefault="00CC4CF9">
      <w:pPr>
        <w:pStyle w:val="ConsPlusCell"/>
        <w:jc w:val="both"/>
      </w:pPr>
      <w:r w:rsidRPr="00061AB7">
        <w:t>17 6321     6     Пятиокись ниобия техническая</w:t>
      </w:r>
    </w:p>
    <w:p w:rsidR="00CC4CF9" w:rsidRPr="00061AB7" w:rsidRDefault="00CC4CF9">
      <w:pPr>
        <w:pStyle w:val="ConsPlusCell"/>
        <w:jc w:val="both"/>
      </w:pPr>
      <w:r w:rsidRPr="00061AB7">
        <w:t>17 6322     1     Пятиокись ниобия чистая</w:t>
      </w:r>
    </w:p>
    <w:p w:rsidR="00CC4CF9" w:rsidRPr="00061AB7" w:rsidRDefault="00CC4CF9">
      <w:pPr>
        <w:pStyle w:val="ConsPlusCell"/>
        <w:jc w:val="both"/>
      </w:pPr>
      <w:r w:rsidRPr="00061AB7">
        <w:t>17 6323     7     Хлориды ниобия</w:t>
      </w:r>
    </w:p>
    <w:p w:rsidR="00CC4CF9" w:rsidRPr="00061AB7" w:rsidRDefault="00CC4CF9">
      <w:pPr>
        <w:pStyle w:val="ConsPlusCell"/>
        <w:jc w:val="both"/>
      </w:pPr>
      <w:r w:rsidRPr="00061AB7">
        <w:t>17 6326     3     Карбиды ниобия</w:t>
      </w:r>
    </w:p>
    <w:p w:rsidR="00CC4CF9" w:rsidRPr="00061AB7" w:rsidRDefault="00CC4CF9">
      <w:pPr>
        <w:pStyle w:val="ConsPlusCell"/>
        <w:jc w:val="both"/>
      </w:pPr>
      <w:r w:rsidRPr="00061AB7">
        <w:t>17 6330     5     Ниобий металлический /</w:t>
      </w:r>
    </w:p>
    <w:p w:rsidR="00CC4CF9" w:rsidRPr="00061AB7" w:rsidRDefault="00CC4CF9">
      <w:pPr>
        <w:pStyle w:val="ConsPlusCell"/>
        <w:jc w:val="both"/>
      </w:pPr>
      <w:r w:rsidRPr="00061AB7">
        <w:t>17 6331     0     - в штабиках</w:t>
      </w:r>
    </w:p>
    <w:p w:rsidR="00CC4CF9" w:rsidRPr="00061AB7" w:rsidRDefault="00CC4CF9">
      <w:pPr>
        <w:pStyle w:val="ConsPlusCell"/>
        <w:jc w:val="both"/>
      </w:pPr>
      <w:r w:rsidRPr="00061AB7">
        <w:t>17 6333     1     - в слитках</w:t>
      </w:r>
    </w:p>
    <w:p w:rsidR="00CC4CF9" w:rsidRPr="00061AB7" w:rsidRDefault="00CC4CF9">
      <w:pPr>
        <w:pStyle w:val="ConsPlusCell"/>
        <w:jc w:val="both"/>
      </w:pPr>
      <w:r w:rsidRPr="00061AB7">
        <w:t>17 6340     8     Лигатуры на основе ниобия</w:t>
      </w:r>
    </w:p>
    <w:p w:rsidR="00CC4CF9" w:rsidRPr="00061AB7" w:rsidRDefault="00CC4CF9">
      <w:pPr>
        <w:pStyle w:val="ConsPlusCell"/>
        <w:jc w:val="both"/>
      </w:pPr>
      <w:r w:rsidRPr="00061AB7">
        <w:t>17 6341     5     Лигатура ниобий-алюминий</w:t>
      </w:r>
    </w:p>
    <w:p w:rsidR="00CC4CF9" w:rsidRPr="00061AB7" w:rsidRDefault="00CC4CF9">
      <w:pPr>
        <w:pStyle w:val="ConsPlusCell"/>
        <w:jc w:val="both"/>
      </w:pPr>
      <w:r w:rsidRPr="00061AB7">
        <w:t>17 6350     4     Сплавы на основе ниобия /</w:t>
      </w:r>
    </w:p>
    <w:p w:rsidR="00CC4CF9" w:rsidRPr="00061AB7" w:rsidRDefault="00CC4CF9">
      <w:pPr>
        <w:pStyle w:val="ConsPlusCell"/>
        <w:jc w:val="both"/>
      </w:pPr>
      <w:r w:rsidRPr="00061AB7">
        <w:t>17 6351     1     - с цветными и редкими металлами</w:t>
      </w:r>
    </w:p>
    <w:p w:rsidR="00CC4CF9" w:rsidRPr="00061AB7" w:rsidRDefault="00CC4CF9">
      <w:pPr>
        <w:pStyle w:val="ConsPlusCell"/>
        <w:jc w:val="both"/>
      </w:pPr>
      <w:r w:rsidRPr="00061AB7">
        <w:t>17 6352     5     - с тугоплавкими металлами</w:t>
      </w:r>
    </w:p>
    <w:p w:rsidR="00CC4CF9" w:rsidRPr="00061AB7" w:rsidRDefault="00CC4CF9">
      <w:pPr>
        <w:pStyle w:val="ConsPlusCell"/>
        <w:jc w:val="both"/>
      </w:pPr>
      <w:r w:rsidRPr="00061AB7">
        <w:t>17 6400     5     Тантал, его сырье и соединения</w:t>
      </w:r>
    </w:p>
    <w:p w:rsidR="00CC4CF9" w:rsidRPr="00061AB7" w:rsidRDefault="00CC4CF9">
      <w:pPr>
        <w:pStyle w:val="ConsPlusCell"/>
        <w:jc w:val="both"/>
      </w:pPr>
      <w:r w:rsidRPr="00061AB7">
        <w:t>17 6410     4     Тантал в концентратах и химических продуктах</w:t>
      </w:r>
    </w:p>
    <w:p w:rsidR="00CC4CF9" w:rsidRPr="00061AB7" w:rsidRDefault="00CC4CF9">
      <w:pPr>
        <w:pStyle w:val="ConsPlusCell"/>
        <w:jc w:val="both"/>
      </w:pPr>
      <w:r w:rsidRPr="00061AB7">
        <w:t>17 6411     5     Концентрат танталовый</w:t>
      </w:r>
    </w:p>
    <w:p w:rsidR="00CC4CF9" w:rsidRPr="00061AB7" w:rsidRDefault="00CC4CF9">
      <w:pPr>
        <w:pStyle w:val="ConsPlusCell"/>
        <w:jc w:val="both"/>
      </w:pPr>
      <w:r w:rsidRPr="00061AB7">
        <w:t>17 6412     0     Окислы тантала</w:t>
      </w:r>
    </w:p>
    <w:p w:rsidR="00CC4CF9" w:rsidRPr="00061AB7" w:rsidRDefault="00CC4CF9">
      <w:pPr>
        <w:pStyle w:val="ConsPlusCell"/>
        <w:jc w:val="both"/>
      </w:pPr>
      <w:r w:rsidRPr="00061AB7">
        <w:t>17 6413     6     Фтортанталат калия</w:t>
      </w:r>
    </w:p>
    <w:p w:rsidR="00CC4CF9" w:rsidRPr="00061AB7" w:rsidRDefault="00CC4CF9">
      <w:pPr>
        <w:pStyle w:val="ConsPlusCell"/>
        <w:jc w:val="both"/>
      </w:pPr>
      <w:r w:rsidRPr="00061AB7">
        <w:t>17 6420     4     Соединения тантала</w:t>
      </w:r>
    </w:p>
    <w:p w:rsidR="00CC4CF9" w:rsidRPr="00061AB7" w:rsidRDefault="00CC4CF9">
      <w:pPr>
        <w:pStyle w:val="ConsPlusCell"/>
        <w:jc w:val="both"/>
      </w:pPr>
      <w:r w:rsidRPr="00061AB7">
        <w:t>17 6424     6     Соединения тантала с элементами IV группы</w:t>
      </w:r>
    </w:p>
    <w:p w:rsidR="00CC4CF9" w:rsidRPr="00061AB7" w:rsidRDefault="00CC4CF9">
      <w:pPr>
        <w:pStyle w:val="ConsPlusCell"/>
        <w:jc w:val="both"/>
      </w:pPr>
      <w:r w:rsidRPr="00061AB7">
        <w:t>17 6426     7     Соединения тантала с элементами VI группы</w:t>
      </w:r>
    </w:p>
    <w:p w:rsidR="00CC4CF9" w:rsidRPr="00061AB7" w:rsidRDefault="00CC4CF9">
      <w:pPr>
        <w:pStyle w:val="ConsPlusCell"/>
        <w:jc w:val="both"/>
      </w:pPr>
      <w:r w:rsidRPr="00061AB7">
        <w:t>17 6500     9     Гафний, его сплавы и соединения</w:t>
      </w:r>
    </w:p>
    <w:p w:rsidR="00CC4CF9" w:rsidRPr="00061AB7" w:rsidRDefault="00CC4CF9">
      <w:pPr>
        <w:pStyle w:val="ConsPlusCell"/>
        <w:jc w:val="both"/>
      </w:pPr>
      <w:r w:rsidRPr="00061AB7">
        <w:t>17 6520     8     Соединения гафния</w:t>
      </w:r>
    </w:p>
    <w:p w:rsidR="00CC4CF9" w:rsidRPr="00061AB7" w:rsidRDefault="00CC4CF9">
      <w:pPr>
        <w:pStyle w:val="ConsPlusCell"/>
        <w:jc w:val="both"/>
      </w:pPr>
      <w:r w:rsidRPr="00061AB7">
        <w:t>17 6521     3     Двуокись гафния</w:t>
      </w:r>
    </w:p>
    <w:p w:rsidR="00CC4CF9" w:rsidRPr="00061AB7" w:rsidRDefault="00CC4CF9">
      <w:pPr>
        <w:pStyle w:val="ConsPlusCell"/>
        <w:jc w:val="both"/>
      </w:pPr>
      <w:r w:rsidRPr="00061AB7">
        <w:t>17 6522     9     Гафния хлориды</w:t>
      </w:r>
    </w:p>
    <w:p w:rsidR="00CC4CF9" w:rsidRPr="00061AB7" w:rsidRDefault="00CC4CF9">
      <w:pPr>
        <w:pStyle w:val="ConsPlusCell"/>
        <w:jc w:val="both"/>
      </w:pPr>
      <w:r w:rsidRPr="00061AB7">
        <w:t>17 6530     2     Гафний металлический /</w:t>
      </w:r>
    </w:p>
    <w:p w:rsidR="00CC4CF9" w:rsidRPr="00061AB7" w:rsidRDefault="00CC4CF9">
      <w:pPr>
        <w:pStyle w:val="ConsPlusCell"/>
        <w:jc w:val="both"/>
      </w:pPr>
      <w:r w:rsidRPr="00061AB7">
        <w:t>17 6531     8     - кальциетермический</w:t>
      </w:r>
    </w:p>
    <w:p w:rsidR="00CC4CF9" w:rsidRPr="00061AB7" w:rsidRDefault="00CC4CF9">
      <w:pPr>
        <w:pStyle w:val="ConsPlusCell"/>
        <w:jc w:val="both"/>
      </w:pPr>
      <w:r w:rsidRPr="00061AB7">
        <w:t>17 6533     9     - электронно-лучевого переплава</w:t>
      </w:r>
    </w:p>
    <w:p w:rsidR="00CC4CF9" w:rsidRPr="00061AB7" w:rsidRDefault="00CC4CF9">
      <w:pPr>
        <w:pStyle w:val="ConsPlusCell"/>
        <w:jc w:val="both"/>
      </w:pPr>
      <w:r w:rsidRPr="00061AB7">
        <w:t>17 6534     4     - электролитический</w:t>
      </w:r>
    </w:p>
    <w:p w:rsidR="00CC4CF9" w:rsidRPr="00061AB7" w:rsidRDefault="00CC4CF9">
      <w:pPr>
        <w:pStyle w:val="ConsPlusCell"/>
        <w:jc w:val="both"/>
      </w:pPr>
      <w:r w:rsidRPr="00061AB7">
        <w:t>17 6536     5     - йодидный</w:t>
      </w:r>
    </w:p>
    <w:p w:rsidR="00CC4CF9" w:rsidRPr="00061AB7" w:rsidRDefault="00CC4CF9">
      <w:pPr>
        <w:pStyle w:val="ConsPlusCell"/>
        <w:jc w:val="both"/>
      </w:pPr>
      <w:r w:rsidRPr="00061AB7">
        <w:t>17 6538     6     Гафний металлический (порошок гафния)</w:t>
      </w:r>
    </w:p>
    <w:p w:rsidR="00CC4CF9" w:rsidRPr="00061AB7" w:rsidRDefault="00CC4CF9">
      <w:pPr>
        <w:pStyle w:val="ConsPlusCell"/>
        <w:jc w:val="both"/>
      </w:pPr>
      <w:r w:rsidRPr="00061AB7">
        <w:t>17 6540     7     Лигатуры на основе гафния</w:t>
      </w:r>
    </w:p>
    <w:p w:rsidR="00CC4CF9" w:rsidRPr="00061AB7" w:rsidRDefault="00CC4CF9">
      <w:pPr>
        <w:pStyle w:val="ConsPlusCell"/>
        <w:jc w:val="both"/>
      </w:pPr>
      <w:r w:rsidRPr="00061AB7">
        <w:t>17 6541     2     Лигатура гафний-никель</w:t>
      </w:r>
    </w:p>
    <w:p w:rsidR="00CC4CF9" w:rsidRPr="00061AB7" w:rsidRDefault="00CC4CF9">
      <w:pPr>
        <w:pStyle w:val="ConsPlusCell"/>
        <w:jc w:val="both"/>
      </w:pPr>
      <w:r w:rsidRPr="00061AB7">
        <w:t>17 6550     1     Сплавы на основе гафния /</w:t>
      </w:r>
    </w:p>
    <w:p w:rsidR="00CC4CF9" w:rsidRPr="00061AB7" w:rsidRDefault="00CC4CF9">
      <w:pPr>
        <w:pStyle w:val="ConsPlusCell"/>
        <w:jc w:val="both"/>
      </w:pPr>
      <w:r w:rsidRPr="00061AB7">
        <w:t>17 6551     7     - с тугоплавкими металлами</w:t>
      </w:r>
    </w:p>
    <w:p w:rsidR="00CC4CF9" w:rsidRPr="00061AB7" w:rsidRDefault="00CC4CF9">
      <w:pPr>
        <w:pStyle w:val="ConsPlusCell"/>
        <w:jc w:val="both"/>
      </w:pPr>
      <w:r w:rsidRPr="00061AB7">
        <w:t>17 6600     2     Рений и его соединения</w:t>
      </w:r>
    </w:p>
    <w:p w:rsidR="00CC4CF9" w:rsidRPr="00061AB7" w:rsidRDefault="00CC4CF9">
      <w:pPr>
        <w:pStyle w:val="ConsPlusCell"/>
        <w:jc w:val="both"/>
      </w:pPr>
      <w:r w:rsidRPr="00061AB7">
        <w:t>17 6620     1     Соединения рения</w:t>
      </w:r>
    </w:p>
    <w:p w:rsidR="00CC4CF9" w:rsidRPr="00061AB7" w:rsidRDefault="00CC4CF9">
      <w:pPr>
        <w:pStyle w:val="ConsPlusCell"/>
        <w:jc w:val="both"/>
      </w:pPr>
      <w:r w:rsidRPr="00061AB7">
        <w:t>17 6621     7     Окислы рения</w:t>
      </w:r>
    </w:p>
    <w:p w:rsidR="00CC4CF9" w:rsidRPr="00061AB7" w:rsidRDefault="00CC4CF9">
      <w:pPr>
        <w:pStyle w:val="ConsPlusCell"/>
        <w:jc w:val="both"/>
      </w:pPr>
      <w:r w:rsidRPr="00061AB7">
        <w:t>17 6622     2     Аммоний рениевокислый (перренат аммония)</w:t>
      </w:r>
    </w:p>
    <w:p w:rsidR="00CC4CF9" w:rsidRPr="00061AB7" w:rsidRDefault="00CC4CF9">
      <w:pPr>
        <w:pStyle w:val="ConsPlusCell"/>
        <w:jc w:val="both"/>
      </w:pPr>
      <w:r w:rsidRPr="00061AB7">
        <w:t>17 6630     6     Рений металлический /</w:t>
      </w:r>
    </w:p>
    <w:p w:rsidR="00CC4CF9" w:rsidRPr="00061AB7" w:rsidRDefault="00CC4CF9">
      <w:pPr>
        <w:pStyle w:val="ConsPlusCell"/>
        <w:jc w:val="both"/>
      </w:pPr>
      <w:r w:rsidRPr="00061AB7">
        <w:t>17 6631     1     - в штабиках</w:t>
      </w:r>
    </w:p>
    <w:p w:rsidR="00CC4CF9" w:rsidRPr="00061AB7" w:rsidRDefault="00CC4CF9">
      <w:pPr>
        <w:pStyle w:val="ConsPlusCell"/>
        <w:jc w:val="both"/>
      </w:pPr>
      <w:r w:rsidRPr="00061AB7">
        <w:t>17 6638     6     - в порошке</w:t>
      </w:r>
    </w:p>
    <w:p w:rsidR="00CC4CF9" w:rsidRPr="00061AB7" w:rsidRDefault="00CC4CF9">
      <w:pPr>
        <w:pStyle w:val="ConsPlusCell"/>
        <w:jc w:val="both"/>
      </w:pPr>
      <w:r w:rsidRPr="00061AB7">
        <w:t>17 6700     6     Металлы редкоземельные, их сырье, сплавы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соединения</w:t>
      </w:r>
    </w:p>
    <w:p w:rsidR="00CC4CF9" w:rsidRPr="00061AB7" w:rsidRDefault="00CC4CF9">
      <w:pPr>
        <w:pStyle w:val="ConsPlusCell"/>
        <w:jc w:val="both"/>
      </w:pPr>
      <w:r w:rsidRPr="00061AB7">
        <w:t>17 6710     0     Сырье редкоземельных металлов</w:t>
      </w:r>
    </w:p>
    <w:p w:rsidR="00CC4CF9" w:rsidRPr="00061AB7" w:rsidRDefault="00CC4CF9">
      <w:pPr>
        <w:pStyle w:val="ConsPlusCell"/>
        <w:jc w:val="both"/>
      </w:pPr>
      <w:r w:rsidRPr="00061AB7">
        <w:t>17 6711     6     Сплав хлоридов редких земель</w:t>
      </w:r>
    </w:p>
    <w:p w:rsidR="00CC4CF9" w:rsidRPr="00061AB7" w:rsidRDefault="00CC4CF9">
      <w:pPr>
        <w:pStyle w:val="ConsPlusCell"/>
        <w:jc w:val="both"/>
      </w:pPr>
      <w:r w:rsidRPr="00061AB7">
        <w:t>17 6713     7     Концентраты редкоземельных металлов</w:t>
      </w:r>
    </w:p>
    <w:p w:rsidR="00CC4CF9" w:rsidRPr="00061AB7" w:rsidRDefault="00CC4CF9">
      <w:pPr>
        <w:pStyle w:val="ConsPlusCell"/>
        <w:jc w:val="both"/>
      </w:pPr>
      <w:r w:rsidRPr="00061AB7">
        <w:t>17 6720     5     Окислы редкоземельных металлов иттриевой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подгруппы</w:t>
      </w:r>
    </w:p>
    <w:p w:rsidR="00CC4CF9" w:rsidRPr="00061AB7" w:rsidRDefault="00CC4CF9">
      <w:pPr>
        <w:pStyle w:val="ConsPlusCell"/>
        <w:jc w:val="both"/>
      </w:pPr>
      <w:r w:rsidRPr="00061AB7">
        <w:t>17 6721     0     Окись иттрия</w:t>
      </w:r>
    </w:p>
    <w:p w:rsidR="00CC4CF9" w:rsidRPr="00061AB7" w:rsidRDefault="00CC4CF9">
      <w:pPr>
        <w:pStyle w:val="ConsPlusCell"/>
        <w:jc w:val="both"/>
      </w:pPr>
      <w:r w:rsidRPr="00061AB7">
        <w:t>17 6722     6     Окись гадолиния</w:t>
      </w:r>
    </w:p>
    <w:p w:rsidR="00CC4CF9" w:rsidRPr="00061AB7" w:rsidRDefault="00CC4CF9">
      <w:pPr>
        <w:pStyle w:val="ConsPlusCell"/>
        <w:jc w:val="both"/>
      </w:pPr>
      <w:r w:rsidRPr="00061AB7">
        <w:t>17 6723     1     Окись тербия</w:t>
      </w:r>
    </w:p>
    <w:p w:rsidR="00CC4CF9" w:rsidRPr="00061AB7" w:rsidRDefault="00CC4CF9">
      <w:pPr>
        <w:pStyle w:val="ConsPlusCell"/>
        <w:jc w:val="both"/>
      </w:pPr>
      <w:r w:rsidRPr="00061AB7">
        <w:t>17 6724     7     Окись диспрозия</w:t>
      </w:r>
    </w:p>
    <w:p w:rsidR="00CC4CF9" w:rsidRPr="00061AB7" w:rsidRDefault="00CC4CF9">
      <w:pPr>
        <w:pStyle w:val="ConsPlusCell"/>
        <w:jc w:val="both"/>
      </w:pPr>
      <w:r w:rsidRPr="00061AB7">
        <w:t>17 6725     2     Окись гольмия</w:t>
      </w:r>
    </w:p>
    <w:p w:rsidR="00CC4CF9" w:rsidRPr="00061AB7" w:rsidRDefault="00CC4CF9">
      <w:pPr>
        <w:pStyle w:val="ConsPlusCell"/>
        <w:jc w:val="both"/>
      </w:pPr>
      <w:r w:rsidRPr="00061AB7">
        <w:t>17 6726     8     Окись эрбия</w:t>
      </w:r>
    </w:p>
    <w:p w:rsidR="00CC4CF9" w:rsidRPr="00061AB7" w:rsidRDefault="00CC4CF9">
      <w:pPr>
        <w:pStyle w:val="ConsPlusCell"/>
        <w:jc w:val="both"/>
      </w:pPr>
      <w:r w:rsidRPr="00061AB7">
        <w:t>17 6727     3     Окись тулия</w:t>
      </w:r>
    </w:p>
    <w:p w:rsidR="00CC4CF9" w:rsidRPr="00061AB7" w:rsidRDefault="00CC4CF9">
      <w:pPr>
        <w:pStyle w:val="ConsPlusCell"/>
        <w:jc w:val="both"/>
      </w:pPr>
      <w:r w:rsidRPr="00061AB7">
        <w:t>17 6728     9     Окись иттербия</w:t>
      </w:r>
    </w:p>
    <w:p w:rsidR="00CC4CF9" w:rsidRPr="00061AB7" w:rsidRDefault="00CC4CF9">
      <w:pPr>
        <w:pStyle w:val="ConsPlusCell"/>
        <w:jc w:val="both"/>
      </w:pPr>
      <w:r w:rsidRPr="00061AB7">
        <w:t>17 6729     4     Окись лютеция</w:t>
      </w:r>
    </w:p>
    <w:p w:rsidR="00CC4CF9" w:rsidRPr="00061AB7" w:rsidRDefault="00CC4CF9">
      <w:pPr>
        <w:pStyle w:val="ConsPlusCell"/>
        <w:jc w:val="both"/>
      </w:pPr>
      <w:r w:rsidRPr="00061AB7">
        <w:t>17 6730     3     Окиси скандия и редкоземельных металлов цериевой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подгруппы</w:t>
      </w:r>
    </w:p>
    <w:p w:rsidR="00CC4CF9" w:rsidRPr="00061AB7" w:rsidRDefault="00CC4CF9">
      <w:pPr>
        <w:pStyle w:val="ConsPlusCell"/>
        <w:jc w:val="both"/>
      </w:pPr>
      <w:r w:rsidRPr="00061AB7">
        <w:t>17 6731     5     Окись скандия</w:t>
      </w:r>
    </w:p>
    <w:p w:rsidR="00CC4CF9" w:rsidRPr="00061AB7" w:rsidRDefault="00CC4CF9">
      <w:pPr>
        <w:pStyle w:val="ConsPlusCell"/>
        <w:jc w:val="both"/>
      </w:pPr>
      <w:r w:rsidRPr="00061AB7">
        <w:t>17 6732     0     Окись лантана</w:t>
      </w:r>
    </w:p>
    <w:p w:rsidR="00CC4CF9" w:rsidRPr="00061AB7" w:rsidRDefault="00CC4CF9">
      <w:pPr>
        <w:pStyle w:val="ConsPlusCell"/>
        <w:jc w:val="both"/>
      </w:pPr>
      <w:r w:rsidRPr="00061AB7">
        <w:t>17 6733     6     Двуокись церия техническая</w:t>
      </w:r>
    </w:p>
    <w:p w:rsidR="00CC4CF9" w:rsidRPr="00061AB7" w:rsidRDefault="00CC4CF9">
      <w:pPr>
        <w:pStyle w:val="ConsPlusCell"/>
        <w:jc w:val="both"/>
      </w:pPr>
      <w:r w:rsidRPr="00061AB7">
        <w:t>17 6734     1     Окись празеодима</w:t>
      </w:r>
    </w:p>
    <w:p w:rsidR="00CC4CF9" w:rsidRPr="00061AB7" w:rsidRDefault="00CC4CF9">
      <w:pPr>
        <w:pStyle w:val="ConsPlusCell"/>
        <w:jc w:val="both"/>
      </w:pPr>
      <w:r w:rsidRPr="00061AB7">
        <w:t>17 6735     7     Окись неодима</w:t>
      </w:r>
    </w:p>
    <w:p w:rsidR="00CC4CF9" w:rsidRPr="00061AB7" w:rsidRDefault="00CC4CF9">
      <w:pPr>
        <w:pStyle w:val="ConsPlusCell"/>
        <w:jc w:val="both"/>
      </w:pPr>
      <w:r w:rsidRPr="00061AB7">
        <w:t>17 6736     2     Окись самария</w:t>
      </w:r>
    </w:p>
    <w:p w:rsidR="00CC4CF9" w:rsidRPr="00061AB7" w:rsidRDefault="00CC4CF9">
      <w:pPr>
        <w:pStyle w:val="ConsPlusCell"/>
        <w:jc w:val="both"/>
      </w:pPr>
      <w:r w:rsidRPr="00061AB7">
        <w:t>17 6737     8     Окись европия</w:t>
      </w:r>
    </w:p>
    <w:p w:rsidR="00CC4CF9" w:rsidRPr="00061AB7" w:rsidRDefault="00CC4CF9">
      <w:pPr>
        <w:pStyle w:val="ConsPlusCell"/>
        <w:jc w:val="both"/>
      </w:pPr>
      <w:r w:rsidRPr="00061AB7">
        <w:t>17 6738     3     Полирит</w:t>
      </w:r>
    </w:p>
    <w:p w:rsidR="00CC4CF9" w:rsidRPr="00061AB7" w:rsidRDefault="00CC4CF9">
      <w:pPr>
        <w:pStyle w:val="ConsPlusCell"/>
        <w:jc w:val="both"/>
      </w:pPr>
      <w:r w:rsidRPr="00061AB7">
        <w:t>17 6740     4     Соли редкоземельных металлов</w:t>
      </w:r>
    </w:p>
    <w:p w:rsidR="00CC4CF9" w:rsidRPr="00061AB7" w:rsidRDefault="00CC4CF9">
      <w:pPr>
        <w:pStyle w:val="ConsPlusCell"/>
        <w:jc w:val="both"/>
      </w:pPr>
      <w:r w:rsidRPr="00061AB7">
        <w:t>17 6742     5     Фториды редкоземельных металлов</w:t>
      </w:r>
    </w:p>
    <w:p w:rsidR="00CC4CF9" w:rsidRPr="00061AB7" w:rsidRDefault="00CC4CF9">
      <w:pPr>
        <w:pStyle w:val="ConsPlusCell"/>
        <w:jc w:val="both"/>
      </w:pPr>
      <w:r w:rsidRPr="00061AB7">
        <w:t>17 6743     0     Карбонаты редкоземельных металлов</w:t>
      </w:r>
    </w:p>
    <w:p w:rsidR="00CC4CF9" w:rsidRPr="00061AB7" w:rsidRDefault="00CC4CF9">
      <w:pPr>
        <w:pStyle w:val="ConsPlusCell"/>
        <w:jc w:val="both"/>
      </w:pPr>
      <w:r w:rsidRPr="00061AB7">
        <w:t>17 6750     9     Металлы редкоземельные иттриевой группы</w:t>
      </w:r>
    </w:p>
    <w:p w:rsidR="00CC4CF9" w:rsidRPr="00061AB7" w:rsidRDefault="00CC4CF9">
      <w:pPr>
        <w:pStyle w:val="ConsPlusCell"/>
        <w:jc w:val="both"/>
      </w:pPr>
      <w:r w:rsidRPr="00061AB7">
        <w:t>17 6751     4     Иттрий</w:t>
      </w:r>
    </w:p>
    <w:p w:rsidR="00CC4CF9" w:rsidRPr="00061AB7" w:rsidRDefault="00CC4CF9">
      <w:pPr>
        <w:pStyle w:val="ConsPlusCell"/>
        <w:jc w:val="both"/>
      </w:pPr>
      <w:r w:rsidRPr="00061AB7">
        <w:t>17 6752     0     Гадолиний</w:t>
      </w:r>
    </w:p>
    <w:p w:rsidR="00CC4CF9" w:rsidRPr="00061AB7" w:rsidRDefault="00CC4CF9">
      <w:pPr>
        <w:pStyle w:val="ConsPlusCell"/>
        <w:jc w:val="both"/>
      </w:pPr>
      <w:r w:rsidRPr="00061AB7">
        <w:t>17 6753     5     Тербий</w:t>
      </w:r>
    </w:p>
    <w:p w:rsidR="00CC4CF9" w:rsidRPr="00061AB7" w:rsidRDefault="00CC4CF9">
      <w:pPr>
        <w:pStyle w:val="ConsPlusCell"/>
        <w:jc w:val="both"/>
      </w:pPr>
      <w:r w:rsidRPr="00061AB7">
        <w:t>17 6754     0     Диспрозий</w:t>
      </w:r>
    </w:p>
    <w:p w:rsidR="00CC4CF9" w:rsidRPr="00061AB7" w:rsidRDefault="00CC4CF9">
      <w:pPr>
        <w:pStyle w:val="ConsPlusCell"/>
        <w:jc w:val="both"/>
      </w:pPr>
      <w:r w:rsidRPr="00061AB7">
        <w:t>17 6755     6     Гольмий</w:t>
      </w:r>
    </w:p>
    <w:p w:rsidR="00CC4CF9" w:rsidRPr="00061AB7" w:rsidRDefault="00CC4CF9">
      <w:pPr>
        <w:pStyle w:val="ConsPlusCell"/>
        <w:jc w:val="both"/>
      </w:pPr>
      <w:r w:rsidRPr="00061AB7">
        <w:t>17 6756     1     Эрбий</w:t>
      </w:r>
    </w:p>
    <w:p w:rsidR="00CC4CF9" w:rsidRPr="00061AB7" w:rsidRDefault="00CC4CF9">
      <w:pPr>
        <w:pStyle w:val="ConsPlusCell"/>
        <w:jc w:val="both"/>
      </w:pPr>
      <w:r w:rsidRPr="00061AB7">
        <w:t>17 6757     7     Тулий</w:t>
      </w:r>
    </w:p>
    <w:p w:rsidR="00CC4CF9" w:rsidRPr="00061AB7" w:rsidRDefault="00CC4CF9">
      <w:pPr>
        <w:pStyle w:val="ConsPlusCell"/>
        <w:jc w:val="both"/>
      </w:pPr>
      <w:r w:rsidRPr="00061AB7">
        <w:t>17 6758     2     Иттербий</w:t>
      </w:r>
    </w:p>
    <w:p w:rsidR="00CC4CF9" w:rsidRPr="00061AB7" w:rsidRDefault="00CC4CF9">
      <w:pPr>
        <w:pStyle w:val="ConsPlusCell"/>
        <w:jc w:val="both"/>
      </w:pPr>
      <w:r w:rsidRPr="00061AB7">
        <w:t>17 6759     8     Лютеций</w:t>
      </w:r>
    </w:p>
    <w:p w:rsidR="00CC4CF9" w:rsidRPr="00061AB7" w:rsidRDefault="00CC4CF9">
      <w:pPr>
        <w:pStyle w:val="ConsPlusCell"/>
        <w:jc w:val="both"/>
      </w:pPr>
      <w:r w:rsidRPr="00061AB7">
        <w:t>17 6760     3     Скандий и редкоземельные металлы</w:t>
      </w:r>
    </w:p>
    <w:p w:rsidR="00CC4CF9" w:rsidRPr="00061AB7" w:rsidRDefault="00CC4CF9">
      <w:pPr>
        <w:pStyle w:val="ConsPlusCell"/>
        <w:jc w:val="both"/>
      </w:pPr>
      <w:r w:rsidRPr="00061AB7">
        <w:t>17 6761     9     Скандий</w:t>
      </w:r>
    </w:p>
    <w:p w:rsidR="00CC4CF9" w:rsidRPr="00061AB7" w:rsidRDefault="00CC4CF9">
      <w:pPr>
        <w:pStyle w:val="ConsPlusCell"/>
        <w:jc w:val="both"/>
      </w:pPr>
      <w:r w:rsidRPr="00061AB7">
        <w:t>17 6762     4     Лантан металлический</w:t>
      </w:r>
    </w:p>
    <w:p w:rsidR="00CC4CF9" w:rsidRPr="00061AB7" w:rsidRDefault="00CC4CF9">
      <w:pPr>
        <w:pStyle w:val="ConsPlusCell"/>
        <w:jc w:val="both"/>
      </w:pPr>
      <w:r w:rsidRPr="00061AB7">
        <w:t>17 6763     4     Церий металлический</w:t>
      </w:r>
    </w:p>
    <w:p w:rsidR="00CC4CF9" w:rsidRPr="00061AB7" w:rsidRDefault="00CC4CF9">
      <w:pPr>
        <w:pStyle w:val="ConsPlusCell"/>
        <w:jc w:val="both"/>
      </w:pPr>
      <w:r w:rsidRPr="00061AB7">
        <w:t>17 6764     5     Празеодим металлический</w:t>
      </w:r>
    </w:p>
    <w:p w:rsidR="00CC4CF9" w:rsidRPr="00061AB7" w:rsidRDefault="00CC4CF9">
      <w:pPr>
        <w:pStyle w:val="ConsPlusCell"/>
        <w:jc w:val="both"/>
      </w:pPr>
      <w:r w:rsidRPr="00061AB7">
        <w:t>17 6765     0     Неодим металлический и в лигатуре</w:t>
      </w:r>
    </w:p>
    <w:p w:rsidR="00CC4CF9" w:rsidRPr="00061AB7" w:rsidRDefault="00CC4CF9">
      <w:pPr>
        <w:pStyle w:val="ConsPlusCell"/>
        <w:jc w:val="both"/>
      </w:pPr>
      <w:r w:rsidRPr="00061AB7">
        <w:t>17 6766     6     Самарий</w:t>
      </w:r>
    </w:p>
    <w:p w:rsidR="00CC4CF9" w:rsidRPr="00061AB7" w:rsidRDefault="00CC4CF9">
      <w:pPr>
        <w:pStyle w:val="ConsPlusCell"/>
        <w:jc w:val="both"/>
      </w:pPr>
      <w:r w:rsidRPr="00061AB7">
        <w:t>17 6767     1     Европий</w:t>
      </w:r>
    </w:p>
    <w:p w:rsidR="00CC4CF9" w:rsidRPr="00061AB7" w:rsidRDefault="00CC4CF9">
      <w:pPr>
        <w:pStyle w:val="ConsPlusCell"/>
        <w:jc w:val="both"/>
      </w:pPr>
      <w:r w:rsidRPr="00061AB7">
        <w:t>17 6770     8     Лигатуры и сплавы на основе редкоземельных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металлов</w:t>
      </w:r>
    </w:p>
    <w:p w:rsidR="00CC4CF9" w:rsidRPr="00061AB7" w:rsidRDefault="00CC4CF9">
      <w:pPr>
        <w:pStyle w:val="ConsPlusCell"/>
        <w:jc w:val="both"/>
      </w:pPr>
      <w:r w:rsidRPr="00061AB7">
        <w:t>17 6772     9     Церийсодержащие сплавы</w:t>
      </w:r>
    </w:p>
    <w:p w:rsidR="00CC4CF9" w:rsidRPr="00061AB7" w:rsidRDefault="00CC4CF9">
      <w:pPr>
        <w:pStyle w:val="ConsPlusCell"/>
        <w:jc w:val="both"/>
      </w:pPr>
      <w:r w:rsidRPr="00061AB7">
        <w:t>17 6800     0     Галлий, индий, таллий и их сплавы, соединения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таллия</w:t>
      </w:r>
    </w:p>
    <w:p w:rsidR="00CC4CF9" w:rsidRPr="00061AB7" w:rsidRDefault="00CC4CF9">
      <w:pPr>
        <w:pStyle w:val="ConsPlusCell"/>
        <w:jc w:val="both"/>
      </w:pPr>
      <w:r w:rsidRPr="00061AB7">
        <w:t>17 6810     4     Сырье галлия</w:t>
      </w:r>
    </w:p>
    <w:p w:rsidR="00CC4CF9" w:rsidRPr="00061AB7" w:rsidRDefault="00CC4CF9">
      <w:pPr>
        <w:pStyle w:val="ConsPlusCell"/>
        <w:jc w:val="both"/>
      </w:pPr>
      <w:r w:rsidRPr="00061AB7">
        <w:t>17 6811     3     Концентрат галлия</w:t>
      </w:r>
    </w:p>
    <w:p w:rsidR="00CC4CF9" w:rsidRPr="00061AB7" w:rsidRDefault="00CC4CF9">
      <w:pPr>
        <w:pStyle w:val="ConsPlusCell"/>
        <w:jc w:val="both"/>
      </w:pPr>
      <w:r w:rsidRPr="00061AB7">
        <w:t>17 6820     9     Соединения таллия</w:t>
      </w:r>
    </w:p>
    <w:p w:rsidR="00CC4CF9" w:rsidRPr="00061AB7" w:rsidRDefault="00CC4CF9">
      <w:pPr>
        <w:pStyle w:val="ConsPlusCell"/>
        <w:jc w:val="both"/>
      </w:pPr>
      <w:r w:rsidRPr="00061AB7">
        <w:t>17 6826     1     Соли таллия</w:t>
      </w:r>
    </w:p>
    <w:p w:rsidR="00CC4CF9" w:rsidRPr="00061AB7" w:rsidRDefault="00CC4CF9">
      <w:pPr>
        <w:pStyle w:val="ConsPlusCell"/>
        <w:jc w:val="both"/>
      </w:pPr>
      <w:r w:rsidRPr="00061AB7">
        <w:t>17 6830     3     Галлий металлический /</w:t>
      </w:r>
    </w:p>
    <w:p w:rsidR="00CC4CF9" w:rsidRPr="00061AB7" w:rsidRDefault="00CC4CF9">
      <w:pPr>
        <w:pStyle w:val="ConsPlusCell"/>
        <w:jc w:val="both"/>
      </w:pPr>
      <w:r w:rsidRPr="00061AB7">
        <w:t>17 6831     9     - высокой чистоты</w:t>
      </w:r>
    </w:p>
    <w:p w:rsidR="00CC4CF9" w:rsidRPr="00061AB7" w:rsidRDefault="00CC4CF9">
      <w:pPr>
        <w:pStyle w:val="ConsPlusCell"/>
        <w:jc w:val="both"/>
      </w:pPr>
      <w:r w:rsidRPr="00061AB7">
        <w:t>17 6832     4     - технический</w:t>
      </w:r>
    </w:p>
    <w:p w:rsidR="00CC4CF9" w:rsidRPr="00061AB7" w:rsidRDefault="00CC4CF9">
      <w:pPr>
        <w:pStyle w:val="ConsPlusCell"/>
        <w:jc w:val="both"/>
      </w:pPr>
      <w:r w:rsidRPr="00061AB7">
        <w:t>17 6840     8     Индий металлический /</w:t>
      </w:r>
    </w:p>
    <w:p w:rsidR="00CC4CF9" w:rsidRPr="00061AB7" w:rsidRDefault="00CC4CF9">
      <w:pPr>
        <w:pStyle w:val="ConsPlusCell"/>
        <w:jc w:val="both"/>
      </w:pPr>
      <w:r w:rsidRPr="00061AB7">
        <w:t>17 6841     3     - высокой чистоты</w:t>
      </w:r>
    </w:p>
    <w:p w:rsidR="00CC4CF9" w:rsidRPr="00061AB7" w:rsidRDefault="00CC4CF9">
      <w:pPr>
        <w:pStyle w:val="ConsPlusCell"/>
        <w:jc w:val="both"/>
      </w:pPr>
      <w:r w:rsidRPr="00061AB7">
        <w:t>17 6842     9     - технический</w:t>
      </w:r>
    </w:p>
    <w:p w:rsidR="00CC4CF9" w:rsidRPr="00061AB7" w:rsidRDefault="00CC4CF9">
      <w:pPr>
        <w:pStyle w:val="ConsPlusCell"/>
        <w:jc w:val="both"/>
      </w:pPr>
      <w:r w:rsidRPr="00061AB7">
        <w:t>17 6850     2     Таллий металлический /</w:t>
      </w:r>
    </w:p>
    <w:p w:rsidR="00CC4CF9" w:rsidRPr="00061AB7" w:rsidRDefault="00CC4CF9">
      <w:pPr>
        <w:pStyle w:val="ConsPlusCell"/>
        <w:jc w:val="both"/>
      </w:pPr>
      <w:r w:rsidRPr="00061AB7">
        <w:t>17 6851     8     - высокой чистоты</w:t>
      </w:r>
    </w:p>
    <w:p w:rsidR="00CC4CF9" w:rsidRPr="00061AB7" w:rsidRDefault="00CC4CF9">
      <w:pPr>
        <w:pStyle w:val="ConsPlusCell"/>
        <w:jc w:val="both"/>
      </w:pPr>
      <w:r w:rsidRPr="00061AB7">
        <w:t>17 6852     3     - технический</w:t>
      </w:r>
    </w:p>
    <w:p w:rsidR="00CC4CF9" w:rsidRPr="00061AB7" w:rsidRDefault="00CC4CF9">
      <w:pPr>
        <w:pStyle w:val="ConsPlusCell"/>
        <w:jc w:val="both"/>
      </w:pPr>
      <w:r w:rsidRPr="00061AB7">
        <w:t>17 6860     7     Сплавы на основе / галлия, индия</w:t>
      </w:r>
    </w:p>
    <w:p w:rsidR="00CC4CF9" w:rsidRPr="00061AB7" w:rsidRDefault="00CC4CF9">
      <w:pPr>
        <w:pStyle w:val="ConsPlusCell"/>
        <w:jc w:val="both"/>
      </w:pPr>
      <w:r w:rsidRPr="00061AB7">
        <w:t>17 6861     2     - галлия</w:t>
      </w:r>
    </w:p>
    <w:p w:rsidR="00CC4CF9" w:rsidRPr="00061AB7" w:rsidRDefault="00CC4CF9">
      <w:pPr>
        <w:pStyle w:val="ConsPlusCell"/>
        <w:jc w:val="both"/>
      </w:pPr>
      <w:r w:rsidRPr="00061AB7">
        <w:t>17 6900     3     Сырье неметаллических ископаемых, селен, теллур</w:t>
      </w:r>
    </w:p>
    <w:p w:rsidR="00CC4CF9" w:rsidRPr="00061AB7" w:rsidRDefault="00CC4CF9">
      <w:pPr>
        <w:pStyle w:val="ConsPlusCell"/>
        <w:jc w:val="both"/>
      </w:pPr>
      <w:r w:rsidRPr="00061AB7">
        <w:t>17 6903     7     Утяжелители баритовые и железистые *</w:t>
      </w:r>
    </w:p>
    <w:p w:rsidR="00CC4CF9" w:rsidRPr="00061AB7" w:rsidRDefault="00CC4CF9">
      <w:pPr>
        <w:pStyle w:val="ConsPlusCell"/>
        <w:jc w:val="both"/>
      </w:pPr>
      <w:r w:rsidRPr="00061AB7">
        <w:t>17 6910     8     Руды баритовая, плавиковошпатовая</w:t>
      </w:r>
    </w:p>
    <w:p w:rsidR="00CC4CF9" w:rsidRPr="00061AB7" w:rsidRDefault="00CC4CF9">
      <w:pPr>
        <w:pStyle w:val="ConsPlusCell"/>
        <w:jc w:val="both"/>
      </w:pPr>
      <w:r w:rsidRPr="00061AB7">
        <w:t>17 6911     3     Руда полиметаллическая баритсодержащая</w:t>
      </w:r>
    </w:p>
    <w:p w:rsidR="00CC4CF9" w:rsidRPr="00061AB7" w:rsidRDefault="00CC4CF9">
      <w:pPr>
        <w:pStyle w:val="ConsPlusCell"/>
        <w:jc w:val="both"/>
      </w:pPr>
      <w:r w:rsidRPr="00061AB7">
        <w:t>17 6912     9     Руда плавиковошпатовая</w:t>
      </w:r>
    </w:p>
    <w:p w:rsidR="00CC4CF9" w:rsidRPr="00061AB7" w:rsidRDefault="00CC4CF9">
      <w:pPr>
        <w:pStyle w:val="ConsPlusCell"/>
        <w:jc w:val="both"/>
      </w:pPr>
      <w:r w:rsidRPr="00061AB7">
        <w:t>17 6920     2     Концентраты неметаллических ископаемых (кроме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плавиковошпатового)</w:t>
      </w:r>
    </w:p>
    <w:p w:rsidR="00CC4CF9" w:rsidRPr="00061AB7" w:rsidRDefault="00CC4CF9">
      <w:pPr>
        <w:pStyle w:val="ConsPlusCell"/>
        <w:jc w:val="both"/>
      </w:pPr>
      <w:r w:rsidRPr="00061AB7">
        <w:t>17 6921     8     Концентрат баритовый, включая утяжелитель</w:t>
      </w:r>
    </w:p>
    <w:p w:rsidR="00CC4CF9" w:rsidRPr="00061AB7" w:rsidRDefault="00CC4CF9">
      <w:pPr>
        <w:pStyle w:val="ConsPlusCell"/>
        <w:jc w:val="both"/>
      </w:pPr>
      <w:r w:rsidRPr="00061AB7">
        <w:t>17 6924     4     Концентрат дистен-силлиманитовый</w:t>
      </w:r>
    </w:p>
    <w:p w:rsidR="00CC4CF9" w:rsidRPr="00061AB7" w:rsidRDefault="00CC4CF9">
      <w:pPr>
        <w:pStyle w:val="ConsPlusCell"/>
        <w:jc w:val="both"/>
      </w:pPr>
      <w:r w:rsidRPr="00061AB7">
        <w:t>17 6925     4     Концентрат ставролитовый</w:t>
      </w:r>
    </w:p>
    <w:p w:rsidR="00CC4CF9" w:rsidRPr="00061AB7" w:rsidRDefault="00CC4CF9">
      <w:pPr>
        <w:pStyle w:val="ConsPlusCell"/>
        <w:jc w:val="both"/>
      </w:pPr>
      <w:r w:rsidRPr="00061AB7">
        <w:t>17 6926     5     Концентрат слюдяной (мусковитовый)</w:t>
      </w:r>
    </w:p>
    <w:p w:rsidR="00CC4CF9" w:rsidRPr="00061AB7" w:rsidRDefault="00CC4CF9">
      <w:pPr>
        <w:pStyle w:val="ConsPlusCell"/>
        <w:jc w:val="both"/>
      </w:pPr>
      <w:r w:rsidRPr="00061AB7">
        <w:t>17 6930     7     Колчеданы</w:t>
      </w:r>
    </w:p>
    <w:p w:rsidR="00CC4CF9" w:rsidRPr="00061AB7" w:rsidRDefault="00CC4CF9">
      <w:pPr>
        <w:pStyle w:val="ConsPlusCell"/>
        <w:jc w:val="both"/>
      </w:pPr>
      <w:r w:rsidRPr="00061AB7">
        <w:t>17 6931     2     Колчедан серный рядовой</w:t>
      </w:r>
    </w:p>
    <w:p w:rsidR="00CC4CF9" w:rsidRPr="00061AB7" w:rsidRDefault="00CC4CF9">
      <w:pPr>
        <w:pStyle w:val="ConsPlusCell"/>
        <w:jc w:val="both"/>
      </w:pPr>
      <w:r w:rsidRPr="00061AB7">
        <w:t>17 6932     8     Колчедан серный флотационный</w:t>
      </w:r>
    </w:p>
    <w:p w:rsidR="00CC4CF9" w:rsidRPr="00061AB7" w:rsidRDefault="00CC4CF9">
      <w:pPr>
        <w:pStyle w:val="ConsPlusCell"/>
        <w:jc w:val="both"/>
      </w:pPr>
      <w:r w:rsidRPr="00061AB7">
        <w:t>17 6934     9     Колчедан медный</w:t>
      </w:r>
    </w:p>
    <w:p w:rsidR="00CC4CF9" w:rsidRPr="00061AB7" w:rsidRDefault="00CC4CF9">
      <w:pPr>
        <w:pStyle w:val="ConsPlusCell"/>
        <w:jc w:val="both"/>
      </w:pPr>
      <w:r w:rsidRPr="00061AB7">
        <w:t>17 6935     4     Пирит</w:t>
      </w:r>
    </w:p>
    <w:p w:rsidR="00CC4CF9" w:rsidRPr="00061AB7" w:rsidRDefault="00CC4CF9">
      <w:pPr>
        <w:pStyle w:val="ConsPlusCell"/>
        <w:jc w:val="both"/>
      </w:pPr>
      <w:r w:rsidRPr="00061AB7">
        <w:t>17 6950     6     Концентрат плавиковошпатовый /</w:t>
      </w:r>
    </w:p>
    <w:p w:rsidR="00CC4CF9" w:rsidRPr="00061AB7" w:rsidRDefault="00CC4CF9">
      <w:pPr>
        <w:pStyle w:val="ConsPlusCell"/>
        <w:jc w:val="both"/>
      </w:pPr>
      <w:r w:rsidRPr="00061AB7">
        <w:t>17 6951     1     - гравитационный</w:t>
      </w:r>
    </w:p>
    <w:p w:rsidR="00CC4CF9" w:rsidRPr="00061AB7" w:rsidRDefault="00CC4CF9">
      <w:pPr>
        <w:pStyle w:val="ConsPlusCell"/>
        <w:jc w:val="both"/>
      </w:pPr>
      <w:r w:rsidRPr="00061AB7">
        <w:t>17 6952     7     - флотационный</w:t>
      </w:r>
    </w:p>
    <w:p w:rsidR="00CC4CF9" w:rsidRPr="00061AB7" w:rsidRDefault="00CC4CF9">
      <w:pPr>
        <w:pStyle w:val="ConsPlusCell"/>
        <w:jc w:val="both"/>
      </w:pPr>
      <w:r w:rsidRPr="00061AB7">
        <w:t>17 6953     2     - кусковой</w:t>
      </w:r>
    </w:p>
    <w:p w:rsidR="00CC4CF9" w:rsidRPr="00061AB7" w:rsidRDefault="00CC4CF9">
      <w:pPr>
        <w:pStyle w:val="ConsPlusCell"/>
        <w:jc w:val="both"/>
      </w:pPr>
      <w:r w:rsidRPr="00061AB7">
        <w:t>17 6955     3     Окатыши флюоритовые</w:t>
      </w:r>
    </w:p>
    <w:p w:rsidR="00CC4CF9" w:rsidRPr="00061AB7" w:rsidRDefault="00CC4CF9">
      <w:pPr>
        <w:pStyle w:val="ConsPlusCell"/>
        <w:jc w:val="both"/>
      </w:pPr>
      <w:r w:rsidRPr="00061AB7">
        <w:t>17 6960     0     Сырье теллура</w:t>
      </w:r>
    </w:p>
    <w:p w:rsidR="00CC4CF9" w:rsidRPr="00061AB7" w:rsidRDefault="00CC4CF9">
      <w:pPr>
        <w:pStyle w:val="ConsPlusCell"/>
        <w:jc w:val="both"/>
      </w:pPr>
      <w:r w:rsidRPr="00061AB7">
        <w:t>17 6961     6     Концентрат теллуровый</w:t>
      </w:r>
    </w:p>
    <w:p w:rsidR="00CC4CF9" w:rsidRPr="00061AB7" w:rsidRDefault="00CC4CF9">
      <w:pPr>
        <w:pStyle w:val="ConsPlusCell"/>
        <w:jc w:val="both"/>
      </w:pPr>
      <w:r w:rsidRPr="00061AB7">
        <w:t>17 6970     5     Сырье селена</w:t>
      </w:r>
    </w:p>
    <w:p w:rsidR="00CC4CF9" w:rsidRPr="00061AB7" w:rsidRDefault="00CC4CF9">
      <w:pPr>
        <w:pStyle w:val="ConsPlusCell"/>
        <w:jc w:val="both"/>
      </w:pPr>
      <w:r w:rsidRPr="00061AB7">
        <w:t>17 6971     0     Шлам селенистый</w:t>
      </w:r>
    </w:p>
    <w:p w:rsidR="00CC4CF9" w:rsidRPr="00061AB7" w:rsidRDefault="00CC4CF9">
      <w:pPr>
        <w:pStyle w:val="ConsPlusCell"/>
        <w:jc w:val="both"/>
      </w:pPr>
      <w:r w:rsidRPr="00061AB7">
        <w:t>17 6980     6     Селен /</w:t>
      </w:r>
    </w:p>
    <w:p w:rsidR="00CC4CF9" w:rsidRPr="00061AB7" w:rsidRDefault="00CC4CF9">
      <w:pPr>
        <w:pStyle w:val="ConsPlusCell"/>
        <w:jc w:val="both"/>
      </w:pPr>
      <w:r w:rsidRPr="00061AB7">
        <w:t>17 6981     5     - высокой чистоты</w:t>
      </w:r>
    </w:p>
    <w:p w:rsidR="00CC4CF9" w:rsidRPr="00061AB7" w:rsidRDefault="00CC4CF9">
      <w:pPr>
        <w:pStyle w:val="ConsPlusCell"/>
        <w:jc w:val="both"/>
      </w:pPr>
      <w:r w:rsidRPr="00061AB7">
        <w:t>17 6982     0     - технический</w:t>
      </w:r>
    </w:p>
    <w:p w:rsidR="00CC4CF9" w:rsidRPr="00061AB7" w:rsidRDefault="00CC4CF9">
      <w:pPr>
        <w:pStyle w:val="ConsPlusCell"/>
        <w:jc w:val="both"/>
      </w:pPr>
      <w:r w:rsidRPr="00061AB7">
        <w:t>17 6990     4     Теллур /</w:t>
      </w:r>
    </w:p>
    <w:p w:rsidR="00CC4CF9" w:rsidRPr="00061AB7" w:rsidRDefault="00CC4CF9">
      <w:pPr>
        <w:pStyle w:val="ConsPlusCell"/>
        <w:jc w:val="both"/>
      </w:pPr>
      <w:r w:rsidRPr="00061AB7">
        <w:t>17 6991     0     - высокой чистоты</w:t>
      </w:r>
    </w:p>
    <w:p w:rsidR="00CC4CF9" w:rsidRPr="00061AB7" w:rsidRDefault="00CC4CF9">
      <w:pPr>
        <w:pStyle w:val="ConsPlusCell"/>
        <w:jc w:val="both"/>
      </w:pPr>
      <w:r w:rsidRPr="00061AB7">
        <w:t>17 6992     5     - технический</w:t>
      </w:r>
    </w:p>
    <w:p w:rsidR="00CC4CF9" w:rsidRPr="00061AB7" w:rsidRDefault="00CC4CF9">
      <w:pPr>
        <w:pStyle w:val="ConsPlusCell"/>
        <w:jc w:val="both"/>
      </w:pPr>
      <w:r w:rsidRPr="00061AB7">
        <w:t>17 7100     7     Сырье полупроводникового кремния, кремний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поликристаллический</w:t>
      </w:r>
    </w:p>
    <w:p w:rsidR="00CC4CF9" w:rsidRPr="00061AB7" w:rsidRDefault="00CC4CF9">
      <w:pPr>
        <w:pStyle w:val="ConsPlusCell"/>
        <w:jc w:val="both"/>
      </w:pPr>
      <w:r w:rsidRPr="00061AB7">
        <w:t>17 7110     1     Сырье полупроводникового кремния</w:t>
      </w:r>
    </w:p>
    <w:p w:rsidR="00CC4CF9" w:rsidRPr="00061AB7" w:rsidRDefault="00CC4CF9">
      <w:pPr>
        <w:pStyle w:val="ConsPlusCell"/>
        <w:jc w:val="both"/>
      </w:pPr>
      <w:r w:rsidRPr="00061AB7">
        <w:t>17 7111     7     Кремний кристаллический для полупроводникового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кремния</w:t>
      </w:r>
    </w:p>
    <w:p w:rsidR="00CC4CF9" w:rsidRPr="00061AB7" w:rsidRDefault="00CC4CF9">
      <w:pPr>
        <w:pStyle w:val="ConsPlusCell"/>
        <w:jc w:val="both"/>
      </w:pPr>
      <w:r w:rsidRPr="00061AB7">
        <w:t>17 7112     2     Кремний кристаллический для полупроводниковых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сплавов и специальных лигатур</w:t>
      </w:r>
    </w:p>
    <w:p w:rsidR="00CC4CF9" w:rsidRPr="00061AB7" w:rsidRDefault="00CC4CF9">
      <w:pPr>
        <w:pStyle w:val="ConsPlusCell"/>
        <w:jc w:val="both"/>
      </w:pPr>
      <w:r w:rsidRPr="00061AB7">
        <w:t>17 7120     6     Кремний поликристаллический</w:t>
      </w:r>
    </w:p>
    <w:p w:rsidR="00CC4CF9" w:rsidRPr="00061AB7" w:rsidRDefault="00CC4CF9">
      <w:pPr>
        <w:pStyle w:val="ConsPlusCell"/>
        <w:jc w:val="both"/>
      </w:pPr>
      <w:r w:rsidRPr="00061AB7">
        <w:t>17 7123     2     Кремний поликристаллический для монокристаллов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кремния</w:t>
      </w:r>
    </w:p>
    <w:p w:rsidR="00CC4CF9" w:rsidRPr="00061AB7" w:rsidRDefault="00CC4CF9">
      <w:pPr>
        <w:pStyle w:val="ConsPlusCell"/>
        <w:jc w:val="both"/>
      </w:pPr>
      <w:r w:rsidRPr="00061AB7">
        <w:t>17 7128     7     Кремний поликристаллический, поставляемый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экспорт</w:t>
      </w:r>
    </w:p>
    <w:p w:rsidR="00CC4CF9" w:rsidRPr="00061AB7" w:rsidRDefault="00CC4CF9">
      <w:pPr>
        <w:pStyle w:val="ConsPlusCell"/>
        <w:jc w:val="both"/>
      </w:pPr>
      <w:r w:rsidRPr="00061AB7">
        <w:t>17 7200     0     Кремний монокристаллический</w:t>
      </w:r>
    </w:p>
    <w:p w:rsidR="00CC4CF9" w:rsidRPr="00061AB7" w:rsidRDefault="00CC4CF9">
      <w:pPr>
        <w:pStyle w:val="ConsPlusCell"/>
        <w:jc w:val="both"/>
      </w:pPr>
      <w:r w:rsidRPr="00061AB7">
        <w:t>17 7210     5     Кремний монокристаллический (полученный методом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Чохральского) /</w:t>
      </w:r>
    </w:p>
    <w:p w:rsidR="00CC4CF9" w:rsidRPr="00061AB7" w:rsidRDefault="00CC4CF9">
      <w:pPr>
        <w:pStyle w:val="ConsPlusCell"/>
        <w:jc w:val="both"/>
      </w:pPr>
      <w:r w:rsidRPr="00061AB7">
        <w:t>17 7211     0     - для полупроводниковых приборов и микросхем</w:t>
      </w:r>
    </w:p>
    <w:p w:rsidR="00CC4CF9" w:rsidRPr="00061AB7" w:rsidRDefault="00CC4CF9">
      <w:pPr>
        <w:pStyle w:val="ConsPlusCell"/>
        <w:jc w:val="both"/>
      </w:pPr>
      <w:r w:rsidRPr="00061AB7">
        <w:t>17 7212     6     - для силовой полупроводниковой техники</w:t>
      </w:r>
    </w:p>
    <w:p w:rsidR="00CC4CF9" w:rsidRPr="00061AB7" w:rsidRDefault="00CC4CF9">
      <w:pPr>
        <w:pStyle w:val="ConsPlusCell"/>
        <w:jc w:val="both"/>
      </w:pPr>
      <w:r w:rsidRPr="00061AB7">
        <w:t>17 7213     1     - для эпитаксиальных структур</w:t>
      </w:r>
    </w:p>
    <w:p w:rsidR="00CC4CF9" w:rsidRPr="00061AB7" w:rsidRDefault="00CC4CF9">
      <w:pPr>
        <w:pStyle w:val="ConsPlusCell"/>
        <w:jc w:val="both"/>
      </w:pPr>
      <w:r w:rsidRPr="00061AB7">
        <w:t>17 7214     7     - для фотоприемников</w:t>
      </w:r>
    </w:p>
    <w:p w:rsidR="00CC4CF9" w:rsidRPr="00061AB7" w:rsidRDefault="00CC4CF9">
      <w:pPr>
        <w:pStyle w:val="ConsPlusCell"/>
        <w:jc w:val="both"/>
      </w:pPr>
      <w:r w:rsidRPr="00061AB7">
        <w:t>17 7215     2     - для источников тока</w:t>
      </w:r>
    </w:p>
    <w:p w:rsidR="00CC4CF9" w:rsidRPr="00061AB7" w:rsidRDefault="00CC4CF9">
      <w:pPr>
        <w:pStyle w:val="ConsPlusCell"/>
        <w:jc w:val="both"/>
      </w:pPr>
      <w:r w:rsidRPr="00061AB7">
        <w:t>17 7220     4     Кремний монокристаллический (полученный методом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бестигельной зонной плавки) /</w:t>
      </w:r>
    </w:p>
    <w:p w:rsidR="00CC4CF9" w:rsidRPr="00061AB7" w:rsidRDefault="00CC4CF9">
      <w:pPr>
        <w:pStyle w:val="ConsPlusCell"/>
        <w:jc w:val="both"/>
      </w:pPr>
      <w:r w:rsidRPr="00061AB7">
        <w:t>17 7221     5     - для полупроводниковых приборов и микросхем</w:t>
      </w:r>
    </w:p>
    <w:p w:rsidR="00CC4CF9" w:rsidRPr="00061AB7" w:rsidRDefault="00CC4CF9">
      <w:pPr>
        <w:pStyle w:val="ConsPlusCell"/>
        <w:jc w:val="both"/>
      </w:pPr>
      <w:r w:rsidRPr="00061AB7">
        <w:t>17 7222     0     - для силовой полупроводниковой техники</w:t>
      </w:r>
    </w:p>
    <w:p w:rsidR="00CC4CF9" w:rsidRPr="00061AB7" w:rsidRDefault="00CC4CF9">
      <w:pPr>
        <w:pStyle w:val="ConsPlusCell"/>
        <w:jc w:val="both"/>
      </w:pPr>
      <w:r w:rsidRPr="00061AB7">
        <w:t>17 7224     1     - для фотоприемников</w:t>
      </w:r>
    </w:p>
    <w:p w:rsidR="00CC4CF9" w:rsidRPr="00061AB7" w:rsidRDefault="00CC4CF9">
      <w:pPr>
        <w:pStyle w:val="ConsPlusCell"/>
        <w:jc w:val="both"/>
      </w:pPr>
      <w:r w:rsidRPr="00061AB7">
        <w:t>17 7226     2     - для детекторов ядерных излучений</w:t>
      </w:r>
    </w:p>
    <w:p w:rsidR="00CC4CF9" w:rsidRPr="00061AB7" w:rsidRDefault="00CC4CF9">
      <w:pPr>
        <w:pStyle w:val="ConsPlusCell"/>
        <w:jc w:val="both"/>
      </w:pPr>
      <w:r w:rsidRPr="00061AB7">
        <w:t>17 7227     8     - моносилановый</w:t>
      </w:r>
    </w:p>
    <w:p w:rsidR="00CC4CF9" w:rsidRPr="00061AB7" w:rsidRDefault="00CC4CF9">
      <w:pPr>
        <w:pStyle w:val="ConsPlusCell"/>
        <w:jc w:val="both"/>
      </w:pPr>
      <w:r w:rsidRPr="00061AB7">
        <w:t>17 7300     4     Структуры кремниевые, пластины, сплавы</w:t>
      </w:r>
    </w:p>
    <w:p w:rsidR="00CC4CF9" w:rsidRPr="00061AB7" w:rsidRDefault="00CC4CF9">
      <w:pPr>
        <w:pStyle w:val="ConsPlusCell"/>
        <w:jc w:val="both"/>
      </w:pPr>
      <w:r w:rsidRPr="00061AB7">
        <w:t>17 7310     9     Структуры кремниевые</w:t>
      </w:r>
    </w:p>
    <w:p w:rsidR="00CC4CF9" w:rsidRPr="00061AB7" w:rsidRDefault="00CC4CF9">
      <w:pPr>
        <w:pStyle w:val="ConsPlusCell"/>
        <w:jc w:val="both"/>
      </w:pPr>
      <w:r w:rsidRPr="00061AB7">
        <w:t>17 7311     4     Структуры кремниевые эпитаксиальные однослойные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(КЭСО)</w:t>
      </w:r>
    </w:p>
    <w:p w:rsidR="00CC4CF9" w:rsidRPr="00061AB7" w:rsidRDefault="00CC4CF9">
      <w:pPr>
        <w:pStyle w:val="ConsPlusCell"/>
        <w:jc w:val="both"/>
      </w:pPr>
      <w:r w:rsidRPr="00061AB7">
        <w:t>17 7315     6     Структуры кремниевые с диэлектрической изоляцией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элементов (КОДН)</w:t>
      </w:r>
    </w:p>
    <w:p w:rsidR="00CC4CF9" w:rsidRPr="00061AB7" w:rsidRDefault="00CC4CF9">
      <w:pPr>
        <w:pStyle w:val="ConsPlusCell"/>
        <w:jc w:val="both"/>
      </w:pPr>
      <w:r w:rsidRPr="00061AB7">
        <w:t>17 7316     1     Структуры кремниевые с поликристаллическим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проводящим слоем</w:t>
      </w:r>
    </w:p>
    <w:p w:rsidR="00CC4CF9" w:rsidRPr="00061AB7" w:rsidRDefault="00CC4CF9">
      <w:pPr>
        <w:pStyle w:val="ConsPlusCell"/>
        <w:jc w:val="both"/>
      </w:pPr>
      <w:r w:rsidRPr="00061AB7">
        <w:t>17 7320     3     Пластины кремниевые</w:t>
      </w:r>
    </w:p>
    <w:p w:rsidR="00CC4CF9" w:rsidRPr="00061AB7" w:rsidRDefault="00CC4CF9">
      <w:pPr>
        <w:pStyle w:val="ConsPlusCell"/>
        <w:jc w:val="both"/>
      </w:pPr>
      <w:r w:rsidRPr="00061AB7">
        <w:t>17 7322     4     Пластины кремниевые литые</w:t>
      </w:r>
    </w:p>
    <w:p w:rsidR="00CC4CF9" w:rsidRPr="00061AB7" w:rsidRDefault="00CC4CF9">
      <w:pPr>
        <w:pStyle w:val="ConsPlusCell"/>
        <w:jc w:val="both"/>
      </w:pPr>
      <w:r w:rsidRPr="00061AB7">
        <w:t>17 7323     1     Пластины кремниевые монокристаллические</w:t>
      </w:r>
    </w:p>
    <w:p w:rsidR="00CC4CF9" w:rsidRPr="00061AB7" w:rsidRDefault="00CC4CF9">
      <w:pPr>
        <w:pStyle w:val="ConsPlusCell"/>
        <w:jc w:val="both"/>
      </w:pPr>
      <w:r w:rsidRPr="00061AB7">
        <w:t>17 7350     7     Лигатуры и раскислители на основе кремния</w:t>
      </w:r>
    </w:p>
    <w:p w:rsidR="00CC4CF9" w:rsidRPr="00061AB7" w:rsidRDefault="00CC4CF9">
      <w:pPr>
        <w:pStyle w:val="ConsPlusCell"/>
        <w:jc w:val="both"/>
      </w:pPr>
      <w:r w:rsidRPr="00061AB7">
        <w:t>17 7351     2     Лигатуры на основе кремния</w:t>
      </w:r>
    </w:p>
    <w:p w:rsidR="00CC4CF9" w:rsidRPr="00061AB7" w:rsidRDefault="00CC4CF9">
      <w:pPr>
        <w:pStyle w:val="ConsPlusCell"/>
        <w:jc w:val="both"/>
      </w:pPr>
      <w:r w:rsidRPr="00061AB7">
        <w:t>17 7355     4     Раскислители на основе кремния</w:t>
      </w:r>
    </w:p>
    <w:p w:rsidR="00CC4CF9" w:rsidRPr="00061AB7" w:rsidRDefault="00CC4CF9">
      <w:pPr>
        <w:pStyle w:val="ConsPlusCell"/>
        <w:jc w:val="both"/>
      </w:pPr>
      <w:r w:rsidRPr="00061AB7">
        <w:t>17 7400     8     Сырье, соединения германия, германий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поликристаллический и монокристаллический,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структуры</w:t>
      </w:r>
    </w:p>
    <w:p w:rsidR="00CC4CF9" w:rsidRPr="00061AB7" w:rsidRDefault="00CC4CF9">
      <w:pPr>
        <w:pStyle w:val="ConsPlusCell"/>
        <w:jc w:val="both"/>
      </w:pPr>
      <w:r w:rsidRPr="00061AB7">
        <w:t>17 7410     2     Сырье и соединения германия</w:t>
      </w:r>
    </w:p>
    <w:p w:rsidR="00CC4CF9" w:rsidRPr="00061AB7" w:rsidRDefault="00CC4CF9">
      <w:pPr>
        <w:pStyle w:val="ConsPlusCell"/>
        <w:jc w:val="both"/>
      </w:pPr>
      <w:r w:rsidRPr="00061AB7">
        <w:t>17 7411     8     Концентраты германиевые</w:t>
      </w:r>
    </w:p>
    <w:p w:rsidR="00CC4CF9" w:rsidRPr="00061AB7" w:rsidRDefault="00CC4CF9">
      <w:pPr>
        <w:pStyle w:val="ConsPlusCell"/>
        <w:jc w:val="both"/>
      </w:pPr>
      <w:r w:rsidRPr="00061AB7">
        <w:t>17 7412     3     Двуокись германия</w:t>
      </w:r>
    </w:p>
    <w:p w:rsidR="00CC4CF9" w:rsidRPr="00061AB7" w:rsidRDefault="00CC4CF9">
      <w:pPr>
        <w:pStyle w:val="ConsPlusCell"/>
        <w:jc w:val="both"/>
      </w:pPr>
      <w:r w:rsidRPr="00061AB7">
        <w:t>17 7413     9     Хлориды германия</w:t>
      </w:r>
    </w:p>
    <w:p w:rsidR="00CC4CF9" w:rsidRPr="00061AB7" w:rsidRDefault="00CC4CF9">
      <w:pPr>
        <w:pStyle w:val="ConsPlusCell"/>
        <w:jc w:val="both"/>
      </w:pPr>
      <w:r w:rsidRPr="00061AB7">
        <w:t>17 7414     4     Соли германиевых кислот</w:t>
      </w:r>
    </w:p>
    <w:p w:rsidR="00CC4CF9" w:rsidRPr="00061AB7" w:rsidRDefault="00CC4CF9">
      <w:pPr>
        <w:pStyle w:val="ConsPlusCell"/>
        <w:jc w:val="both"/>
      </w:pPr>
      <w:r w:rsidRPr="00061AB7">
        <w:t>17 7420     7     Германий поликристаллический /</w:t>
      </w:r>
    </w:p>
    <w:p w:rsidR="00CC4CF9" w:rsidRPr="00061AB7" w:rsidRDefault="00CC4CF9">
      <w:pPr>
        <w:pStyle w:val="ConsPlusCell"/>
        <w:jc w:val="both"/>
      </w:pPr>
      <w:r w:rsidRPr="00061AB7">
        <w:t>17 7423     3     - зонноочищенный</w:t>
      </w:r>
    </w:p>
    <w:p w:rsidR="00CC4CF9" w:rsidRPr="00061AB7" w:rsidRDefault="00CC4CF9">
      <w:pPr>
        <w:pStyle w:val="ConsPlusCell"/>
        <w:jc w:val="both"/>
      </w:pPr>
      <w:r w:rsidRPr="00061AB7">
        <w:t>17 7440     6     Германий монокристаллический /</w:t>
      </w:r>
    </w:p>
    <w:p w:rsidR="00CC4CF9" w:rsidRPr="00061AB7" w:rsidRDefault="00CC4CF9">
      <w:pPr>
        <w:pStyle w:val="ConsPlusCell"/>
        <w:jc w:val="both"/>
      </w:pPr>
      <w:r w:rsidRPr="00061AB7">
        <w:t>17 7441     1     - для полупроводниковых приборов</w:t>
      </w:r>
    </w:p>
    <w:p w:rsidR="00CC4CF9" w:rsidRPr="00061AB7" w:rsidRDefault="00CC4CF9">
      <w:pPr>
        <w:pStyle w:val="ConsPlusCell"/>
        <w:jc w:val="both"/>
      </w:pPr>
      <w:r w:rsidRPr="00061AB7">
        <w:t>17 7442     7     - для силовой полупроводниковой техники</w:t>
      </w:r>
    </w:p>
    <w:p w:rsidR="00CC4CF9" w:rsidRPr="00061AB7" w:rsidRDefault="00CC4CF9">
      <w:pPr>
        <w:pStyle w:val="ConsPlusCell"/>
        <w:jc w:val="both"/>
      </w:pPr>
      <w:r w:rsidRPr="00061AB7">
        <w:t>17 7443     2     - для эпитаксиальных структур</w:t>
      </w:r>
    </w:p>
    <w:p w:rsidR="00CC4CF9" w:rsidRPr="00061AB7" w:rsidRDefault="00CC4CF9">
      <w:pPr>
        <w:pStyle w:val="ConsPlusCell"/>
        <w:jc w:val="both"/>
      </w:pPr>
      <w:r w:rsidRPr="00061AB7">
        <w:t>17 7444     8     - для оптоэлектроники</w:t>
      </w:r>
    </w:p>
    <w:p w:rsidR="00CC4CF9" w:rsidRPr="00061AB7" w:rsidRDefault="00CC4CF9">
      <w:pPr>
        <w:pStyle w:val="ConsPlusCell"/>
        <w:jc w:val="both"/>
      </w:pPr>
      <w:r w:rsidRPr="00061AB7">
        <w:t>17 7446     9     - для детекторов ядерных излучений</w:t>
      </w:r>
    </w:p>
    <w:p w:rsidR="00CC4CF9" w:rsidRPr="00061AB7" w:rsidRDefault="00CC4CF9">
      <w:pPr>
        <w:pStyle w:val="ConsPlusCell"/>
        <w:jc w:val="both"/>
      </w:pPr>
      <w:r w:rsidRPr="00061AB7">
        <w:t>17 7447     4     - для ядерной спектрометрии</w:t>
      </w:r>
    </w:p>
    <w:p w:rsidR="00CC4CF9" w:rsidRPr="00061AB7" w:rsidRDefault="00CC4CF9">
      <w:pPr>
        <w:pStyle w:val="ConsPlusCell"/>
        <w:jc w:val="both"/>
      </w:pPr>
      <w:r w:rsidRPr="00061AB7">
        <w:t>17 7460     5     Структуры германиевые /</w:t>
      </w:r>
    </w:p>
    <w:p w:rsidR="00CC4CF9" w:rsidRPr="00061AB7" w:rsidRDefault="00CC4CF9">
      <w:pPr>
        <w:pStyle w:val="ConsPlusCell"/>
        <w:jc w:val="both"/>
      </w:pPr>
      <w:r w:rsidRPr="00061AB7">
        <w:t>17 7461     0     - эпитаксиальные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                                   3 5</w:t>
      </w:r>
    </w:p>
    <w:p w:rsidR="00CC4CF9" w:rsidRPr="00061AB7" w:rsidRDefault="00CC4CF9">
      <w:pPr>
        <w:pStyle w:val="ConsPlusCell"/>
        <w:jc w:val="both"/>
      </w:pPr>
      <w:r w:rsidRPr="00061AB7">
        <w:t>17 7500     1     Соединения полупроводниковые типа А Б</w:t>
      </w:r>
    </w:p>
    <w:p w:rsidR="00CC4CF9" w:rsidRPr="00061AB7" w:rsidRDefault="00CC4CF9">
      <w:pPr>
        <w:pStyle w:val="ConsPlusCell"/>
        <w:jc w:val="both"/>
      </w:pPr>
      <w:r w:rsidRPr="00061AB7">
        <w:t>17 7510     6     Арсенид галлия /</w:t>
      </w:r>
    </w:p>
    <w:p w:rsidR="00CC4CF9" w:rsidRPr="00061AB7" w:rsidRDefault="00CC4CF9">
      <w:pPr>
        <w:pStyle w:val="ConsPlusCell"/>
        <w:jc w:val="both"/>
      </w:pPr>
      <w:r w:rsidRPr="00061AB7">
        <w:t>17 7511     1     - полукристаллический</w:t>
      </w:r>
    </w:p>
    <w:p w:rsidR="00CC4CF9" w:rsidRPr="00061AB7" w:rsidRDefault="00CC4CF9">
      <w:pPr>
        <w:pStyle w:val="ConsPlusCell"/>
        <w:jc w:val="both"/>
      </w:pPr>
      <w:r w:rsidRPr="00061AB7">
        <w:t>17 7512     7     - монокристаллический</w:t>
      </w:r>
    </w:p>
    <w:p w:rsidR="00CC4CF9" w:rsidRPr="00061AB7" w:rsidRDefault="00CC4CF9">
      <w:pPr>
        <w:pStyle w:val="ConsPlusCell"/>
        <w:jc w:val="both"/>
      </w:pPr>
      <w:r w:rsidRPr="00061AB7">
        <w:t>17 7520     0     Арсенид индия /</w:t>
      </w:r>
    </w:p>
    <w:p w:rsidR="00CC4CF9" w:rsidRPr="00061AB7" w:rsidRDefault="00CC4CF9">
      <w:pPr>
        <w:pStyle w:val="ConsPlusCell"/>
        <w:jc w:val="both"/>
      </w:pPr>
      <w:r w:rsidRPr="00061AB7">
        <w:t>17 7521     6     - полукристаллический</w:t>
      </w:r>
    </w:p>
    <w:p w:rsidR="00CC4CF9" w:rsidRPr="00061AB7" w:rsidRDefault="00CC4CF9">
      <w:pPr>
        <w:pStyle w:val="ConsPlusCell"/>
        <w:jc w:val="both"/>
      </w:pPr>
      <w:r w:rsidRPr="00061AB7">
        <w:t>17 7522     1     - монокристаллический</w:t>
      </w:r>
    </w:p>
    <w:p w:rsidR="00CC4CF9" w:rsidRPr="00061AB7" w:rsidRDefault="00CC4CF9">
      <w:pPr>
        <w:pStyle w:val="ConsPlusCell"/>
        <w:jc w:val="both"/>
      </w:pPr>
      <w:r w:rsidRPr="00061AB7">
        <w:t>17 7530     5     Антимонид индия /</w:t>
      </w:r>
    </w:p>
    <w:p w:rsidR="00CC4CF9" w:rsidRPr="00061AB7" w:rsidRDefault="00CC4CF9">
      <w:pPr>
        <w:pStyle w:val="ConsPlusCell"/>
        <w:jc w:val="both"/>
      </w:pPr>
      <w:r w:rsidRPr="00061AB7">
        <w:t>17 7531     0     - поликристаллический</w:t>
      </w:r>
    </w:p>
    <w:p w:rsidR="00CC4CF9" w:rsidRPr="00061AB7" w:rsidRDefault="00CC4CF9">
      <w:pPr>
        <w:pStyle w:val="ConsPlusCell"/>
        <w:jc w:val="both"/>
      </w:pPr>
      <w:r w:rsidRPr="00061AB7">
        <w:t>17 7532     6     - монокристаллический</w:t>
      </w:r>
    </w:p>
    <w:p w:rsidR="00CC4CF9" w:rsidRPr="00061AB7" w:rsidRDefault="00CC4CF9">
      <w:pPr>
        <w:pStyle w:val="ConsPlusCell"/>
        <w:jc w:val="both"/>
      </w:pPr>
      <w:r w:rsidRPr="00061AB7">
        <w:t>17 7540     3     Фосфид галлия /</w:t>
      </w:r>
    </w:p>
    <w:p w:rsidR="00CC4CF9" w:rsidRPr="00061AB7" w:rsidRDefault="00CC4CF9">
      <w:pPr>
        <w:pStyle w:val="ConsPlusCell"/>
        <w:jc w:val="both"/>
      </w:pPr>
      <w:r w:rsidRPr="00061AB7">
        <w:t>17 7542     0     - монокристаллический</w:t>
      </w:r>
    </w:p>
    <w:p w:rsidR="00CC4CF9" w:rsidRPr="00061AB7" w:rsidRDefault="00CC4CF9">
      <w:pPr>
        <w:pStyle w:val="ConsPlusCell"/>
        <w:jc w:val="both"/>
      </w:pPr>
      <w:r w:rsidRPr="00061AB7">
        <w:t>17 7550     4     Фосфид индия /</w:t>
      </w:r>
    </w:p>
    <w:p w:rsidR="00CC4CF9" w:rsidRPr="00061AB7" w:rsidRDefault="00CC4CF9">
      <w:pPr>
        <w:pStyle w:val="ConsPlusCell"/>
        <w:jc w:val="both"/>
      </w:pPr>
      <w:r w:rsidRPr="00061AB7">
        <w:t>17 7551     7     - поликристаллический</w:t>
      </w:r>
    </w:p>
    <w:p w:rsidR="00CC4CF9" w:rsidRPr="00061AB7" w:rsidRDefault="00CC4CF9">
      <w:pPr>
        <w:pStyle w:val="ConsPlusCell"/>
        <w:jc w:val="both"/>
      </w:pPr>
      <w:r w:rsidRPr="00061AB7">
        <w:t>17 7552     5     - монокристаллический</w:t>
      </w:r>
    </w:p>
    <w:p w:rsidR="00CC4CF9" w:rsidRPr="00061AB7" w:rsidRDefault="00CC4CF9">
      <w:pPr>
        <w:pStyle w:val="ConsPlusCell"/>
        <w:jc w:val="both"/>
      </w:pPr>
      <w:r w:rsidRPr="00061AB7">
        <w:t>17 7560     9     Структуры на основе / полупроводниковых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                 3 5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соединений типа А Б</w:t>
      </w:r>
    </w:p>
    <w:p w:rsidR="00CC4CF9" w:rsidRPr="00061AB7" w:rsidRDefault="00CC4CF9">
      <w:pPr>
        <w:pStyle w:val="ConsPlusCell"/>
        <w:jc w:val="both"/>
      </w:pPr>
      <w:r w:rsidRPr="00061AB7">
        <w:t>17 7561     4     - арсенида галлия</w:t>
      </w:r>
    </w:p>
    <w:p w:rsidR="00CC4CF9" w:rsidRPr="00061AB7" w:rsidRDefault="00CC4CF9">
      <w:pPr>
        <w:pStyle w:val="ConsPlusCell"/>
        <w:jc w:val="both"/>
      </w:pPr>
      <w:r w:rsidRPr="00061AB7">
        <w:t>17 7563     5     - фосфида галлия</w:t>
      </w:r>
    </w:p>
    <w:p w:rsidR="00CC4CF9" w:rsidRPr="00061AB7" w:rsidRDefault="00CC4CF9">
      <w:pPr>
        <w:pStyle w:val="ConsPlusCell"/>
        <w:jc w:val="both"/>
      </w:pPr>
      <w:r w:rsidRPr="00061AB7">
        <w:t>17 7570     3     Пластины / полупроводниковых соединений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      3 5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типа А Б</w:t>
      </w:r>
    </w:p>
    <w:p w:rsidR="00CC4CF9" w:rsidRPr="00061AB7" w:rsidRDefault="00CC4CF9">
      <w:pPr>
        <w:pStyle w:val="ConsPlusCell"/>
        <w:jc w:val="both"/>
      </w:pPr>
      <w:r w:rsidRPr="00061AB7">
        <w:t>17 7571     9     - фосфида галлия</w:t>
      </w:r>
    </w:p>
    <w:p w:rsidR="00CC4CF9" w:rsidRPr="00061AB7" w:rsidRDefault="00CC4CF9">
      <w:pPr>
        <w:pStyle w:val="ConsPlusCell"/>
        <w:jc w:val="both"/>
      </w:pPr>
      <w:r w:rsidRPr="00061AB7">
        <w:t>17 7573     4     - арсенида галлия</w:t>
      </w:r>
    </w:p>
    <w:p w:rsidR="00CC4CF9" w:rsidRPr="00061AB7" w:rsidRDefault="00CC4CF9">
      <w:pPr>
        <w:pStyle w:val="ConsPlusCell"/>
        <w:jc w:val="both"/>
      </w:pPr>
      <w:r w:rsidRPr="00061AB7">
        <w:t>17 7575     0     - антимонида индия</w:t>
      </w:r>
    </w:p>
    <w:p w:rsidR="00CC4CF9" w:rsidRPr="00061AB7" w:rsidRDefault="00CC4CF9">
      <w:pPr>
        <w:pStyle w:val="ConsPlusCell"/>
        <w:jc w:val="both"/>
      </w:pPr>
      <w:r w:rsidRPr="00061AB7">
        <w:t>17 7580     8     Сплавы и твердые растворы полупроводниковых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                 3 5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соединений типа А Б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                                          3 5</w:t>
      </w:r>
    </w:p>
    <w:p w:rsidR="00CC4CF9" w:rsidRPr="00061AB7" w:rsidRDefault="00CC4CF9">
      <w:pPr>
        <w:pStyle w:val="ConsPlusCell"/>
        <w:jc w:val="both"/>
      </w:pPr>
      <w:r w:rsidRPr="00061AB7">
        <w:t>17 7581     3     Сплавы полупроводниковых соединений типа А Б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                                   3 5</w:t>
      </w:r>
    </w:p>
    <w:p w:rsidR="00CC4CF9" w:rsidRPr="00061AB7" w:rsidRDefault="00CC4CF9">
      <w:pPr>
        <w:pStyle w:val="ConsPlusCell"/>
        <w:jc w:val="both"/>
      </w:pPr>
      <w:r w:rsidRPr="00061AB7">
        <w:t>17 7590     2     Полупроводниковые соединения типа А Б  прочие</w:t>
      </w:r>
    </w:p>
    <w:p w:rsidR="00CC4CF9" w:rsidRPr="00061AB7" w:rsidRDefault="00CC4CF9">
      <w:pPr>
        <w:pStyle w:val="ConsPlusCell"/>
        <w:jc w:val="both"/>
      </w:pPr>
      <w:r w:rsidRPr="00061AB7">
        <w:t>17 7591     8     Антимонид галлия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                                   4 4</w:t>
      </w:r>
    </w:p>
    <w:p w:rsidR="00CC4CF9" w:rsidRPr="00061AB7" w:rsidRDefault="00CC4CF9">
      <w:pPr>
        <w:pStyle w:val="ConsPlusCell"/>
        <w:jc w:val="both"/>
      </w:pPr>
      <w:r w:rsidRPr="00061AB7">
        <w:t>17 7600     5     Соединения полупроводниковые типа А Б</w:t>
      </w:r>
    </w:p>
    <w:p w:rsidR="00CC4CF9" w:rsidRPr="00061AB7" w:rsidRDefault="00CC4CF9">
      <w:pPr>
        <w:pStyle w:val="ConsPlusCell"/>
        <w:jc w:val="both"/>
      </w:pPr>
      <w:r w:rsidRPr="00061AB7">
        <w:t>17 7660     2     Структуры на основе полупроводниковых соединений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      4 4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типа А Б</w:t>
      </w:r>
    </w:p>
    <w:p w:rsidR="00CC4CF9" w:rsidRPr="00061AB7" w:rsidRDefault="00CC4CF9">
      <w:pPr>
        <w:pStyle w:val="ConsPlusCell"/>
        <w:jc w:val="both"/>
      </w:pPr>
      <w:r w:rsidRPr="00061AB7">
        <w:t>17 7663     9     Структуры на основе карбида кремния</w:t>
      </w:r>
    </w:p>
    <w:p w:rsidR="00CC4CF9" w:rsidRPr="00061AB7" w:rsidRDefault="00CC4CF9">
      <w:pPr>
        <w:pStyle w:val="ConsPlusCell"/>
        <w:jc w:val="both"/>
      </w:pPr>
      <w:r w:rsidRPr="00061AB7">
        <w:t>17 7670     7     Пластины / полупроводниковых соединений типа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 4 4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 Б</w:t>
      </w:r>
    </w:p>
    <w:p w:rsidR="00CC4CF9" w:rsidRPr="00061AB7" w:rsidRDefault="00CC4CF9">
      <w:pPr>
        <w:pStyle w:val="ConsPlusCell"/>
        <w:jc w:val="both"/>
      </w:pPr>
      <w:r w:rsidRPr="00061AB7">
        <w:t>17 7673     3     - карбида кремния монокристаллического</w:t>
      </w:r>
    </w:p>
    <w:p w:rsidR="00CC4CF9" w:rsidRPr="00061AB7" w:rsidRDefault="00CC4CF9">
      <w:pPr>
        <w:pStyle w:val="ConsPlusCell"/>
        <w:jc w:val="both"/>
      </w:pPr>
      <w:r w:rsidRPr="00061AB7">
        <w:t>17 7700     9     Изделия из полупроводниковых материалов</w:t>
      </w:r>
    </w:p>
    <w:p w:rsidR="00CC4CF9" w:rsidRPr="00061AB7" w:rsidRDefault="00CC4CF9">
      <w:pPr>
        <w:pStyle w:val="ConsPlusCell"/>
        <w:jc w:val="both"/>
      </w:pPr>
      <w:r w:rsidRPr="00061AB7">
        <w:t>17 7710     3     Изделия из кремния полупроводникового</w:t>
      </w:r>
    </w:p>
    <w:p w:rsidR="00CC4CF9" w:rsidRPr="00061AB7" w:rsidRDefault="00CC4CF9">
      <w:pPr>
        <w:pStyle w:val="ConsPlusCell"/>
        <w:jc w:val="both"/>
      </w:pPr>
      <w:r w:rsidRPr="00061AB7">
        <w:t>17 7712     4     Изделия из кремния поликристаллического</w:t>
      </w:r>
    </w:p>
    <w:p w:rsidR="00CC4CF9" w:rsidRPr="00061AB7" w:rsidRDefault="00CC4CF9">
      <w:pPr>
        <w:pStyle w:val="ConsPlusCell"/>
        <w:jc w:val="both"/>
      </w:pPr>
      <w:r w:rsidRPr="00061AB7">
        <w:t>17 7713     7     Изделия из кремния монокристаллического</w:t>
      </w:r>
    </w:p>
    <w:p w:rsidR="00CC4CF9" w:rsidRPr="00061AB7" w:rsidRDefault="00CC4CF9">
      <w:pPr>
        <w:pStyle w:val="ConsPlusCell"/>
        <w:jc w:val="both"/>
      </w:pPr>
      <w:r w:rsidRPr="00061AB7">
        <w:t>17 7718     7     Источник тока фотоэлектрический</w:t>
      </w:r>
    </w:p>
    <w:p w:rsidR="00CC4CF9" w:rsidRPr="00061AB7" w:rsidRDefault="00CC4CF9">
      <w:pPr>
        <w:pStyle w:val="ConsPlusCell"/>
        <w:jc w:val="both"/>
      </w:pPr>
      <w:r w:rsidRPr="00061AB7">
        <w:t>17 7720     8     Изделия из германия / полупроводникового</w:t>
      </w:r>
    </w:p>
    <w:p w:rsidR="00CC4CF9" w:rsidRPr="00061AB7" w:rsidRDefault="00CC4CF9">
      <w:pPr>
        <w:pStyle w:val="ConsPlusCell"/>
        <w:jc w:val="both"/>
      </w:pPr>
      <w:r w:rsidRPr="00061AB7">
        <w:t>17 7722     9     - поликристаллического</w:t>
      </w:r>
    </w:p>
    <w:p w:rsidR="00CC4CF9" w:rsidRPr="00061AB7" w:rsidRDefault="00CC4CF9">
      <w:pPr>
        <w:pStyle w:val="ConsPlusCell"/>
        <w:jc w:val="both"/>
      </w:pPr>
      <w:r w:rsidRPr="00061AB7">
        <w:t>17 7723     4     - монокристаллического</w:t>
      </w:r>
    </w:p>
    <w:p w:rsidR="00CC4CF9" w:rsidRPr="00061AB7" w:rsidRDefault="00CC4CF9">
      <w:pPr>
        <w:pStyle w:val="ConsPlusCell"/>
        <w:jc w:val="both"/>
      </w:pPr>
      <w:r w:rsidRPr="00061AB7">
        <w:t>17 7780     5     Изделия из полупроводниковых материалов прочие</w:t>
      </w:r>
    </w:p>
    <w:p w:rsidR="00CC4CF9" w:rsidRPr="00061AB7" w:rsidRDefault="00CC4CF9">
      <w:pPr>
        <w:pStyle w:val="ConsPlusCell"/>
        <w:jc w:val="both"/>
      </w:pPr>
      <w:r w:rsidRPr="00061AB7">
        <w:t>17 7781     0     Датчики холла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                                   2 6</w:t>
      </w:r>
    </w:p>
    <w:p w:rsidR="00CC4CF9" w:rsidRPr="00061AB7" w:rsidRDefault="00CC4CF9">
      <w:pPr>
        <w:pStyle w:val="ConsPlusCell"/>
        <w:jc w:val="both"/>
      </w:pPr>
      <w:r w:rsidRPr="00061AB7">
        <w:t>17 7800     2     Соединения полупроводниковые типа А Б</w:t>
      </w:r>
    </w:p>
    <w:p w:rsidR="00CC4CF9" w:rsidRPr="00061AB7" w:rsidRDefault="00CC4CF9">
      <w:pPr>
        <w:pStyle w:val="ConsPlusCell"/>
        <w:jc w:val="both"/>
      </w:pPr>
      <w:r w:rsidRPr="00061AB7">
        <w:t>17 7900     6     Соединения полупроводниковые на основе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многокомпонентных систем</w:t>
      </w:r>
    </w:p>
    <w:p w:rsidR="00CC4CF9" w:rsidRPr="00061AB7" w:rsidRDefault="00CC4CF9">
      <w:pPr>
        <w:pStyle w:val="ConsPlusCell"/>
        <w:jc w:val="both"/>
      </w:pPr>
      <w:r w:rsidRPr="00061AB7">
        <w:t>17 7910     0     Соединения полупроводниковые на основе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трехкомпонентных систем</w:t>
      </w:r>
    </w:p>
    <w:p w:rsidR="00CC4CF9" w:rsidRPr="00061AB7" w:rsidRDefault="00CC4CF9">
      <w:pPr>
        <w:pStyle w:val="ConsPlusCell"/>
        <w:jc w:val="both"/>
      </w:pPr>
      <w:r w:rsidRPr="00061AB7">
        <w:t>17 7911     6     Соединения полупроводниковые на основе элементов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пятой группы</w:t>
      </w:r>
    </w:p>
    <w:p w:rsidR="00CC4CF9" w:rsidRPr="00061AB7" w:rsidRDefault="00CC4CF9">
      <w:pPr>
        <w:pStyle w:val="ConsPlusCell"/>
        <w:jc w:val="both"/>
      </w:pPr>
      <w:r w:rsidRPr="00061AB7">
        <w:t>17 7912     1     Соединения полупроводниковые на основе элементов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третьей группы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17 8000     6     Лом и отходы цветных металлов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17 8100     0     Лом и отходы легких металлов</w:t>
      </w:r>
    </w:p>
    <w:p w:rsidR="00CC4CF9" w:rsidRPr="00061AB7" w:rsidRDefault="00CC4CF9">
      <w:pPr>
        <w:pStyle w:val="ConsPlusCell"/>
        <w:jc w:val="both"/>
      </w:pPr>
      <w:r w:rsidRPr="00061AB7">
        <w:t>17 8110     4     Лом и отходы алюминия и алюминиевых сплавов</w:t>
      </w:r>
    </w:p>
    <w:p w:rsidR="00CC4CF9" w:rsidRPr="00061AB7" w:rsidRDefault="00CC4CF9">
      <w:pPr>
        <w:pStyle w:val="ConsPlusCell"/>
        <w:jc w:val="both"/>
      </w:pPr>
      <w:r w:rsidRPr="00061AB7">
        <w:t>17 8111     4     Лом и кусковые отходы алюминия и алюминиевых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сплавов</w:t>
      </w:r>
    </w:p>
    <w:p w:rsidR="00CC4CF9" w:rsidRPr="00061AB7" w:rsidRDefault="00CC4CF9">
      <w:pPr>
        <w:pStyle w:val="ConsPlusCell"/>
        <w:jc w:val="both"/>
      </w:pPr>
      <w:r w:rsidRPr="00061AB7">
        <w:t>17 8112     5     Стружка алюминия и алюминиевых сплавов</w:t>
      </w:r>
    </w:p>
    <w:p w:rsidR="00CC4CF9" w:rsidRPr="00061AB7" w:rsidRDefault="00CC4CF9">
      <w:pPr>
        <w:pStyle w:val="ConsPlusCell"/>
        <w:jc w:val="both"/>
      </w:pPr>
      <w:r w:rsidRPr="00061AB7">
        <w:t>17 8118     8     Отходы алюминия и алюминиевых сплавов прочие</w:t>
      </w:r>
    </w:p>
    <w:p w:rsidR="00CC4CF9" w:rsidRPr="00061AB7" w:rsidRDefault="00CC4CF9">
      <w:pPr>
        <w:pStyle w:val="ConsPlusCell"/>
        <w:jc w:val="both"/>
      </w:pPr>
      <w:r w:rsidRPr="00061AB7">
        <w:t>17 8120     9     Лом и отходы магния и магниевых сплавов</w:t>
      </w:r>
    </w:p>
    <w:p w:rsidR="00CC4CF9" w:rsidRPr="00061AB7" w:rsidRDefault="00CC4CF9">
      <w:pPr>
        <w:pStyle w:val="ConsPlusCell"/>
        <w:jc w:val="both"/>
      </w:pPr>
      <w:r w:rsidRPr="00061AB7">
        <w:t>17 8121     4     Лом и кусковые отходы магния и магниевых сплавов</w:t>
      </w:r>
    </w:p>
    <w:p w:rsidR="00CC4CF9" w:rsidRPr="00061AB7" w:rsidRDefault="00CC4CF9">
      <w:pPr>
        <w:pStyle w:val="ConsPlusCell"/>
        <w:jc w:val="both"/>
      </w:pPr>
      <w:r w:rsidRPr="00061AB7">
        <w:t>17 8122     8     Стружка магния и магниевых сплавов</w:t>
      </w:r>
    </w:p>
    <w:p w:rsidR="00CC4CF9" w:rsidRPr="00061AB7" w:rsidRDefault="00CC4CF9">
      <w:pPr>
        <w:pStyle w:val="ConsPlusCell"/>
        <w:jc w:val="both"/>
      </w:pPr>
      <w:r w:rsidRPr="00061AB7">
        <w:t>17 8129     8     Отходы магния и магниевых сплавов прочие</w:t>
      </w:r>
    </w:p>
    <w:p w:rsidR="00CC4CF9" w:rsidRPr="00061AB7" w:rsidRDefault="00CC4CF9">
      <w:pPr>
        <w:pStyle w:val="ConsPlusCell"/>
        <w:jc w:val="both"/>
      </w:pPr>
      <w:r w:rsidRPr="00061AB7">
        <w:t>17 8130     3     Лом и отходы титана и титановых сплавов</w:t>
      </w:r>
    </w:p>
    <w:p w:rsidR="00CC4CF9" w:rsidRPr="00061AB7" w:rsidRDefault="00CC4CF9">
      <w:pPr>
        <w:pStyle w:val="ConsPlusCell"/>
        <w:jc w:val="both"/>
      </w:pPr>
      <w:r w:rsidRPr="00061AB7">
        <w:t>17 8131     9     Лом и кусковые отходы титана и титановых сплавов</w:t>
      </w:r>
    </w:p>
    <w:p w:rsidR="00CC4CF9" w:rsidRPr="00061AB7" w:rsidRDefault="00CC4CF9">
      <w:pPr>
        <w:pStyle w:val="ConsPlusCell"/>
        <w:jc w:val="both"/>
      </w:pPr>
      <w:r w:rsidRPr="00061AB7">
        <w:t>17 8132     4     Стружка титана и титановых сплавов</w:t>
      </w:r>
    </w:p>
    <w:p w:rsidR="00CC4CF9" w:rsidRPr="00061AB7" w:rsidRDefault="00CC4CF9">
      <w:pPr>
        <w:pStyle w:val="ConsPlusCell"/>
        <w:jc w:val="both"/>
      </w:pPr>
      <w:r w:rsidRPr="00061AB7">
        <w:t>17 8136     6     Листовая обрезь титана и титановых сплавов</w:t>
      </w:r>
    </w:p>
    <w:p w:rsidR="00CC4CF9" w:rsidRPr="00061AB7" w:rsidRDefault="00CC4CF9">
      <w:pPr>
        <w:pStyle w:val="ConsPlusCell"/>
        <w:jc w:val="both"/>
      </w:pPr>
      <w:r w:rsidRPr="00061AB7">
        <w:t>17 8139     2     Отходы титана и титановых сплавов прочие</w:t>
      </w:r>
    </w:p>
    <w:p w:rsidR="00CC4CF9" w:rsidRPr="00061AB7" w:rsidRDefault="00CC4CF9">
      <w:pPr>
        <w:pStyle w:val="ConsPlusCell"/>
        <w:jc w:val="both"/>
      </w:pPr>
      <w:r w:rsidRPr="00061AB7">
        <w:t>17 8200     3     Лом и отходы тяжелых легкоплавких металлов</w:t>
      </w:r>
    </w:p>
    <w:p w:rsidR="00CC4CF9" w:rsidRPr="00061AB7" w:rsidRDefault="00CC4CF9">
      <w:pPr>
        <w:pStyle w:val="ConsPlusCell"/>
        <w:jc w:val="both"/>
      </w:pPr>
      <w:r w:rsidRPr="00061AB7">
        <w:t>17 8210     8     Лом и отходы свинца и свинцовых сплавов</w:t>
      </w:r>
    </w:p>
    <w:p w:rsidR="00CC4CF9" w:rsidRPr="00061AB7" w:rsidRDefault="00CC4CF9">
      <w:pPr>
        <w:pStyle w:val="ConsPlusCell"/>
        <w:jc w:val="both"/>
      </w:pPr>
      <w:r w:rsidRPr="00061AB7">
        <w:t>17 8211     3     Лом и кусковые отходы свинца и свинцовых сплавов</w:t>
      </w:r>
    </w:p>
    <w:p w:rsidR="00CC4CF9" w:rsidRPr="00061AB7" w:rsidRDefault="00CC4CF9">
      <w:pPr>
        <w:pStyle w:val="ConsPlusCell"/>
        <w:jc w:val="both"/>
      </w:pPr>
      <w:r w:rsidRPr="00061AB7">
        <w:t>17 8212     9     Стружка свинца и свинцовых сплавов</w:t>
      </w:r>
    </w:p>
    <w:p w:rsidR="00CC4CF9" w:rsidRPr="00061AB7" w:rsidRDefault="00CC4CF9">
      <w:pPr>
        <w:pStyle w:val="ConsPlusCell"/>
        <w:jc w:val="both"/>
      </w:pPr>
      <w:r w:rsidRPr="00061AB7">
        <w:t>17 8218     1     Лом и отходы свинцовых аккумуляторов</w:t>
      </w:r>
    </w:p>
    <w:p w:rsidR="00CC4CF9" w:rsidRPr="00061AB7" w:rsidRDefault="00CC4CF9">
      <w:pPr>
        <w:pStyle w:val="ConsPlusCell"/>
        <w:jc w:val="both"/>
      </w:pPr>
      <w:r w:rsidRPr="00061AB7">
        <w:t>17 8219     7     Отходы свинца и свинцовых сплавов прочие</w:t>
      </w:r>
    </w:p>
    <w:p w:rsidR="00CC4CF9" w:rsidRPr="00061AB7" w:rsidRDefault="00CC4CF9">
      <w:pPr>
        <w:pStyle w:val="ConsPlusCell"/>
        <w:jc w:val="both"/>
      </w:pPr>
      <w:r w:rsidRPr="00061AB7">
        <w:t>17 8220     2     Лом и отходы цинка и цинковых сплавов</w:t>
      </w:r>
    </w:p>
    <w:p w:rsidR="00CC4CF9" w:rsidRPr="00061AB7" w:rsidRDefault="00CC4CF9">
      <w:pPr>
        <w:pStyle w:val="ConsPlusCell"/>
        <w:jc w:val="both"/>
      </w:pPr>
      <w:r w:rsidRPr="00061AB7">
        <w:t>17 8221     8     Лом и кусковые отходы цинка и цинковых сплавов</w:t>
      </w:r>
    </w:p>
    <w:p w:rsidR="00CC4CF9" w:rsidRPr="00061AB7" w:rsidRDefault="00CC4CF9">
      <w:pPr>
        <w:pStyle w:val="ConsPlusCell"/>
        <w:jc w:val="both"/>
      </w:pPr>
      <w:r w:rsidRPr="00061AB7">
        <w:t>17 8222     3     Стружка цинка и цинковых сплавов</w:t>
      </w:r>
    </w:p>
    <w:p w:rsidR="00CC4CF9" w:rsidRPr="00061AB7" w:rsidRDefault="00CC4CF9">
      <w:pPr>
        <w:pStyle w:val="ConsPlusCell"/>
        <w:jc w:val="both"/>
      </w:pPr>
      <w:r w:rsidRPr="00061AB7">
        <w:t>17 8229     1     Отходы цинкосодержащие прочие</w:t>
      </w:r>
    </w:p>
    <w:p w:rsidR="00CC4CF9" w:rsidRPr="00061AB7" w:rsidRDefault="00CC4CF9">
      <w:pPr>
        <w:pStyle w:val="ConsPlusCell"/>
        <w:jc w:val="both"/>
      </w:pPr>
      <w:r w:rsidRPr="00061AB7">
        <w:t>17 8230     7     Лом и отходы олова и оловянно-свинцовых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сплавов</w:t>
      </w:r>
    </w:p>
    <w:p w:rsidR="00CC4CF9" w:rsidRPr="00061AB7" w:rsidRDefault="00CC4CF9">
      <w:pPr>
        <w:pStyle w:val="ConsPlusCell"/>
        <w:jc w:val="both"/>
      </w:pPr>
      <w:r w:rsidRPr="00061AB7">
        <w:t>17 8231     2     Лом и кусковые отходы олова и оловянно-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свинцовых сплавов</w:t>
      </w:r>
    </w:p>
    <w:p w:rsidR="00CC4CF9" w:rsidRPr="00061AB7" w:rsidRDefault="00CC4CF9">
      <w:pPr>
        <w:pStyle w:val="ConsPlusCell"/>
        <w:jc w:val="both"/>
      </w:pPr>
      <w:r w:rsidRPr="00061AB7">
        <w:t>17 8232     8     Стружка олова и оловянно-свинцовых сплавов</w:t>
      </w:r>
    </w:p>
    <w:p w:rsidR="00CC4CF9" w:rsidRPr="00061AB7" w:rsidRDefault="00CC4CF9">
      <w:pPr>
        <w:pStyle w:val="ConsPlusCell"/>
        <w:jc w:val="both"/>
      </w:pPr>
      <w:r w:rsidRPr="00061AB7">
        <w:t>17 8237     5     Лом и отходы белой жести и луженой тары</w:t>
      </w:r>
    </w:p>
    <w:p w:rsidR="00CC4CF9" w:rsidRPr="00061AB7" w:rsidRDefault="00CC4CF9">
      <w:pPr>
        <w:pStyle w:val="ConsPlusCell"/>
        <w:jc w:val="both"/>
      </w:pPr>
      <w:r w:rsidRPr="00061AB7">
        <w:t>17 8239     6     Отходы оловосодержащие прочие</w:t>
      </w:r>
    </w:p>
    <w:p w:rsidR="00CC4CF9" w:rsidRPr="00061AB7" w:rsidRDefault="00CC4CF9">
      <w:pPr>
        <w:pStyle w:val="ConsPlusCell"/>
        <w:jc w:val="both"/>
      </w:pPr>
      <w:r w:rsidRPr="00061AB7">
        <w:t>17 8240     1     Отходы ртути и ее соединений</w:t>
      </w:r>
    </w:p>
    <w:p w:rsidR="00CC4CF9" w:rsidRPr="00061AB7" w:rsidRDefault="00CC4CF9">
      <w:pPr>
        <w:pStyle w:val="ConsPlusCell"/>
        <w:jc w:val="both"/>
      </w:pPr>
      <w:r w:rsidRPr="00061AB7">
        <w:t>17 8244     3     Ртуть отработанная</w:t>
      </w:r>
    </w:p>
    <w:p w:rsidR="00CC4CF9" w:rsidRPr="00061AB7" w:rsidRDefault="00CC4CF9">
      <w:pPr>
        <w:pStyle w:val="ConsPlusCell"/>
        <w:jc w:val="both"/>
      </w:pPr>
      <w:r w:rsidRPr="00061AB7">
        <w:t>17 8245     9     Отходы ртутьсодержащие твердые</w:t>
      </w:r>
    </w:p>
    <w:p w:rsidR="00CC4CF9" w:rsidRPr="00061AB7" w:rsidRDefault="00CC4CF9">
      <w:pPr>
        <w:pStyle w:val="ConsPlusCell"/>
        <w:jc w:val="both"/>
      </w:pPr>
      <w:r w:rsidRPr="00061AB7">
        <w:t>17 8249     0     Отходы ртутьсодержащие прочие</w:t>
      </w:r>
    </w:p>
    <w:p w:rsidR="00CC4CF9" w:rsidRPr="00061AB7" w:rsidRDefault="00CC4CF9">
      <w:pPr>
        <w:pStyle w:val="ConsPlusCell"/>
        <w:jc w:val="both"/>
      </w:pPr>
      <w:r w:rsidRPr="00061AB7">
        <w:t>17 8260     0     Лом и отходы кадмия и кадмиевых сплавов</w:t>
      </w:r>
    </w:p>
    <w:p w:rsidR="00CC4CF9" w:rsidRPr="00061AB7" w:rsidRDefault="00CC4CF9">
      <w:pPr>
        <w:pStyle w:val="ConsPlusCell"/>
        <w:jc w:val="both"/>
      </w:pPr>
      <w:r w:rsidRPr="00061AB7">
        <w:t>17 8261     6     Лом и кусковые отходы кадмия</w:t>
      </w:r>
    </w:p>
    <w:p w:rsidR="00CC4CF9" w:rsidRPr="00061AB7" w:rsidRDefault="00CC4CF9">
      <w:pPr>
        <w:pStyle w:val="ConsPlusCell"/>
        <w:jc w:val="both"/>
      </w:pPr>
      <w:r w:rsidRPr="00061AB7">
        <w:t>17 8300     7     Лом и отходы тяжелых среднеплавких металлов</w:t>
      </w:r>
    </w:p>
    <w:p w:rsidR="00CC4CF9" w:rsidRPr="00061AB7" w:rsidRDefault="00CC4CF9">
      <w:pPr>
        <w:pStyle w:val="ConsPlusCell"/>
        <w:jc w:val="both"/>
      </w:pPr>
      <w:r w:rsidRPr="00061AB7">
        <w:t>17 8310     1     Лом и отходы меди</w:t>
      </w:r>
    </w:p>
    <w:p w:rsidR="00CC4CF9" w:rsidRPr="00061AB7" w:rsidRDefault="00CC4CF9">
      <w:pPr>
        <w:pStyle w:val="ConsPlusCell"/>
        <w:jc w:val="both"/>
      </w:pPr>
      <w:r w:rsidRPr="00061AB7">
        <w:t>17 8311     7     Лом и кусковые отходы меди</w:t>
      </w:r>
    </w:p>
    <w:p w:rsidR="00CC4CF9" w:rsidRPr="00061AB7" w:rsidRDefault="00CC4CF9">
      <w:pPr>
        <w:pStyle w:val="ConsPlusCell"/>
        <w:jc w:val="both"/>
      </w:pPr>
      <w:r w:rsidRPr="00061AB7">
        <w:t>17 8312     2     Стружка меди</w:t>
      </w:r>
    </w:p>
    <w:p w:rsidR="00CC4CF9" w:rsidRPr="00061AB7" w:rsidRDefault="00CC4CF9">
      <w:pPr>
        <w:pStyle w:val="ConsPlusCell"/>
        <w:jc w:val="both"/>
      </w:pPr>
      <w:r w:rsidRPr="00061AB7">
        <w:t>17 8320     6     Лом и отходы бронзы</w:t>
      </w:r>
    </w:p>
    <w:p w:rsidR="00CC4CF9" w:rsidRPr="00061AB7" w:rsidRDefault="00CC4CF9">
      <w:pPr>
        <w:pStyle w:val="ConsPlusCell"/>
        <w:jc w:val="both"/>
      </w:pPr>
      <w:r w:rsidRPr="00061AB7">
        <w:t>17 8321     1     Лом и кусковые отходы бронзы</w:t>
      </w:r>
    </w:p>
    <w:p w:rsidR="00CC4CF9" w:rsidRPr="00061AB7" w:rsidRDefault="00CC4CF9">
      <w:pPr>
        <w:pStyle w:val="ConsPlusCell"/>
        <w:jc w:val="both"/>
      </w:pPr>
      <w:r w:rsidRPr="00061AB7">
        <w:t>17 8322     7     Стружка бронзы</w:t>
      </w:r>
    </w:p>
    <w:p w:rsidR="00CC4CF9" w:rsidRPr="00061AB7" w:rsidRDefault="00CC4CF9">
      <w:pPr>
        <w:pStyle w:val="ConsPlusCell"/>
        <w:jc w:val="both"/>
      </w:pPr>
      <w:r w:rsidRPr="00061AB7">
        <w:t>17 8330     0     Лом и отходы латуни</w:t>
      </w:r>
    </w:p>
    <w:p w:rsidR="00CC4CF9" w:rsidRPr="00061AB7" w:rsidRDefault="00CC4CF9">
      <w:pPr>
        <w:pStyle w:val="ConsPlusCell"/>
        <w:jc w:val="both"/>
      </w:pPr>
      <w:r w:rsidRPr="00061AB7">
        <w:t>17 8331     6     Лом и кусковые отходы латуни</w:t>
      </w:r>
    </w:p>
    <w:p w:rsidR="00CC4CF9" w:rsidRPr="00061AB7" w:rsidRDefault="00CC4CF9">
      <w:pPr>
        <w:pStyle w:val="ConsPlusCell"/>
        <w:jc w:val="both"/>
      </w:pPr>
      <w:r w:rsidRPr="00061AB7">
        <w:t>17 8332     1     Стружка латуни</w:t>
      </w:r>
    </w:p>
    <w:p w:rsidR="00CC4CF9" w:rsidRPr="00061AB7" w:rsidRDefault="00CC4CF9">
      <w:pPr>
        <w:pStyle w:val="ConsPlusCell"/>
        <w:jc w:val="both"/>
      </w:pPr>
      <w:r w:rsidRPr="00061AB7">
        <w:t>17 8340     5     Отходы медьсодержащие прочие</w:t>
      </w:r>
    </w:p>
    <w:p w:rsidR="00CC4CF9" w:rsidRPr="00061AB7" w:rsidRDefault="00CC4CF9">
      <w:pPr>
        <w:pStyle w:val="ConsPlusCell"/>
        <w:jc w:val="both"/>
      </w:pPr>
      <w:r w:rsidRPr="00061AB7">
        <w:t>17 8349     4     Отходы меди, латуней и бронз прочие</w:t>
      </w:r>
    </w:p>
    <w:p w:rsidR="00CC4CF9" w:rsidRPr="00061AB7" w:rsidRDefault="00CC4CF9">
      <w:pPr>
        <w:pStyle w:val="ConsPlusCell"/>
        <w:jc w:val="both"/>
      </w:pPr>
      <w:r w:rsidRPr="00061AB7">
        <w:t>17 8350     3     Лом и отходы никеля и никелевых сплавов</w:t>
      </w:r>
    </w:p>
    <w:p w:rsidR="00CC4CF9" w:rsidRPr="00061AB7" w:rsidRDefault="00CC4CF9">
      <w:pPr>
        <w:pStyle w:val="ConsPlusCell"/>
        <w:jc w:val="both"/>
      </w:pPr>
      <w:r w:rsidRPr="00061AB7">
        <w:t>17 8351     5     Лом и кусковые отходы никеля и никелевых сплавов</w:t>
      </w:r>
    </w:p>
    <w:p w:rsidR="00CC4CF9" w:rsidRPr="00061AB7" w:rsidRDefault="00CC4CF9">
      <w:pPr>
        <w:pStyle w:val="ConsPlusCell"/>
        <w:jc w:val="both"/>
      </w:pPr>
      <w:r w:rsidRPr="00061AB7">
        <w:t>17 8352     0     Стружка никеля и никелевых сплавов</w:t>
      </w:r>
    </w:p>
    <w:p w:rsidR="00CC4CF9" w:rsidRPr="00061AB7" w:rsidRDefault="00CC4CF9">
      <w:pPr>
        <w:pStyle w:val="ConsPlusCell"/>
        <w:jc w:val="both"/>
      </w:pPr>
      <w:r w:rsidRPr="00061AB7">
        <w:t>17 8359     9     Отходы никельсодержащие прочие</w:t>
      </w:r>
    </w:p>
    <w:p w:rsidR="00CC4CF9" w:rsidRPr="00061AB7" w:rsidRDefault="00CC4CF9">
      <w:pPr>
        <w:pStyle w:val="ConsPlusCell"/>
        <w:jc w:val="both"/>
      </w:pPr>
      <w:r w:rsidRPr="00061AB7">
        <w:t>17 8360     4     Лом и отходы кобальта, его соединений и сплавов</w:t>
      </w:r>
    </w:p>
    <w:p w:rsidR="00CC4CF9" w:rsidRPr="00061AB7" w:rsidRDefault="00CC4CF9">
      <w:pPr>
        <w:pStyle w:val="ConsPlusCell"/>
        <w:jc w:val="both"/>
      </w:pPr>
      <w:r w:rsidRPr="00061AB7">
        <w:t>17 8361     7     Лом и кусковые отходы кобальта и его сплавов</w:t>
      </w:r>
    </w:p>
    <w:p w:rsidR="00CC4CF9" w:rsidRPr="00061AB7" w:rsidRDefault="00CC4CF9">
      <w:pPr>
        <w:pStyle w:val="ConsPlusCell"/>
        <w:jc w:val="both"/>
      </w:pPr>
      <w:r w:rsidRPr="00061AB7">
        <w:t>17 8363     0     Отходы кобальтсодержащие порошкообразные</w:t>
      </w:r>
    </w:p>
    <w:p w:rsidR="00CC4CF9" w:rsidRPr="00061AB7" w:rsidRDefault="00CC4CF9">
      <w:pPr>
        <w:pStyle w:val="ConsPlusCell"/>
        <w:jc w:val="both"/>
      </w:pPr>
      <w:r w:rsidRPr="00061AB7">
        <w:t>17 8400     0     Лом и отходы тяжелых тугоплавких металлов</w:t>
      </w:r>
    </w:p>
    <w:p w:rsidR="00CC4CF9" w:rsidRPr="00061AB7" w:rsidRDefault="00CC4CF9">
      <w:pPr>
        <w:pStyle w:val="ConsPlusCell"/>
        <w:jc w:val="both"/>
      </w:pPr>
      <w:r w:rsidRPr="00061AB7">
        <w:t>17 8410     5     Лом и отходы вольфрама, его соединений и сплавов</w:t>
      </w:r>
    </w:p>
    <w:p w:rsidR="00CC4CF9" w:rsidRPr="00061AB7" w:rsidRDefault="00CC4CF9">
      <w:pPr>
        <w:pStyle w:val="ConsPlusCell"/>
        <w:jc w:val="both"/>
      </w:pPr>
      <w:r w:rsidRPr="00061AB7">
        <w:t>17 8411     0     Лом и кусковые отходы вольфрама и его сплавов</w:t>
      </w:r>
    </w:p>
    <w:p w:rsidR="00CC4CF9" w:rsidRPr="00061AB7" w:rsidRDefault="00CC4CF9">
      <w:pPr>
        <w:pStyle w:val="ConsPlusCell"/>
        <w:jc w:val="both"/>
      </w:pPr>
      <w:r w:rsidRPr="00061AB7">
        <w:t>17 8412     6     Стружка, путаная проволока, мелкий лом вольфрама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его сплавов</w:t>
      </w:r>
    </w:p>
    <w:p w:rsidR="00CC4CF9" w:rsidRPr="00061AB7" w:rsidRDefault="00CC4CF9">
      <w:pPr>
        <w:pStyle w:val="ConsPlusCell"/>
        <w:jc w:val="both"/>
      </w:pPr>
      <w:r w:rsidRPr="00061AB7">
        <w:t>17 8413     1     Отходы вольфрама, его сплавов и химических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соединений порошкообразные</w:t>
      </w:r>
    </w:p>
    <w:p w:rsidR="00CC4CF9" w:rsidRPr="00061AB7" w:rsidRDefault="00CC4CF9">
      <w:pPr>
        <w:pStyle w:val="ConsPlusCell"/>
        <w:jc w:val="both"/>
      </w:pPr>
      <w:r w:rsidRPr="00061AB7">
        <w:t>17 8418     9     Лом отработанных штыревых и полуштыревых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шарошечных буровых долот</w:t>
      </w:r>
    </w:p>
    <w:p w:rsidR="00CC4CF9" w:rsidRPr="00061AB7" w:rsidRDefault="00CC4CF9">
      <w:pPr>
        <w:pStyle w:val="ConsPlusCell"/>
        <w:jc w:val="both"/>
      </w:pPr>
      <w:r w:rsidRPr="00061AB7">
        <w:t>17 8419     4     Отходы вольфрамосодержащие прочие</w:t>
      </w:r>
    </w:p>
    <w:p w:rsidR="00CC4CF9" w:rsidRPr="00061AB7" w:rsidRDefault="00CC4CF9">
      <w:pPr>
        <w:pStyle w:val="ConsPlusCell"/>
        <w:jc w:val="both"/>
      </w:pPr>
      <w:r w:rsidRPr="00061AB7">
        <w:t>17 8430     4     Лом и отходы молибдена, его соединений и сплавов</w:t>
      </w:r>
    </w:p>
    <w:p w:rsidR="00CC4CF9" w:rsidRPr="00061AB7" w:rsidRDefault="00CC4CF9">
      <w:pPr>
        <w:pStyle w:val="ConsPlusCell"/>
        <w:jc w:val="both"/>
      </w:pPr>
      <w:r w:rsidRPr="00061AB7">
        <w:t>17 8431     3     Лом и кусковые отходы молибдена и его сплавов</w:t>
      </w:r>
    </w:p>
    <w:p w:rsidR="00CC4CF9" w:rsidRPr="00061AB7" w:rsidRDefault="00CC4CF9">
      <w:pPr>
        <w:pStyle w:val="ConsPlusCell"/>
        <w:jc w:val="both"/>
      </w:pPr>
      <w:r w:rsidRPr="00061AB7">
        <w:t>17 8432     5     Стружка, путаная проволока молибдена и его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сплавов</w:t>
      </w:r>
    </w:p>
    <w:p w:rsidR="00CC4CF9" w:rsidRPr="00061AB7" w:rsidRDefault="00CC4CF9">
      <w:pPr>
        <w:pStyle w:val="ConsPlusCell"/>
        <w:jc w:val="both"/>
      </w:pPr>
      <w:r w:rsidRPr="00061AB7">
        <w:t>17 8433     0     Отходы молибдена, его сплавов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молибденосодержащих соединений порошкообразные</w:t>
      </w:r>
    </w:p>
    <w:p w:rsidR="00CC4CF9" w:rsidRPr="00061AB7" w:rsidRDefault="00CC4CF9">
      <w:pPr>
        <w:pStyle w:val="ConsPlusCell"/>
        <w:jc w:val="both"/>
      </w:pPr>
      <w:r w:rsidRPr="00061AB7">
        <w:t>17 8439     3     Отходы молибденосодержащие прочие</w:t>
      </w:r>
    </w:p>
    <w:p w:rsidR="00CC4CF9" w:rsidRPr="00061AB7" w:rsidRDefault="00CC4CF9">
      <w:pPr>
        <w:pStyle w:val="ConsPlusCell"/>
        <w:jc w:val="both"/>
      </w:pPr>
      <w:r w:rsidRPr="00061AB7">
        <w:t>17 8500     4     Лом и отходы драгоценных металлов и их сплавов</w:t>
      </w:r>
    </w:p>
    <w:p w:rsidR="00CC4CF9" w:rsidRPr="00061AB7" w:rsidRDefault="00CC4CF9">
      <w:pPr>
        <w:pStyle w:val="ConsPlusCell"/>
        <w:jc w:val="both"/>
      </w:pPr>
      <w:r w:rsidRPr="00061AB7">
        <w:t>17 8510     9     Лом и отходы золота и золотых сплавов</w:t>
      </w:r>
    </w:p>
    <w:p w:rsidR="00CC4CF9" w:rsidRPr="00061AB7" w:rsidRDefault="00CC4CF9">
      <w:pPr>
        <w:pStyle w:val="ConsPlusCell"/>
        <w:jc w:val="both"/>
      </w:pPr>
      <w:r w:rsidRPr="00061AB7">
        <w:t>17 8520     3     Лом и отходы серебра и серебряных сплавов</w:t>
      </w:r>
    </w:p>
    <w:p w:rsidR="00CC4CF9" w:rsidRPr="00061AB7" w:rsidRDefault="00CC4CF9">
      <w:pPr>
        <w:pStyle w:val="ConsPlusCell"/>
        <w:jc w:val="both"/>
      </w:pPr>
      <w:r w:rsidRPr="00061AB7">
        <w:t>17 8530     8     Лом и отходы платины, металлов платиновой группы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их сплавов</w:t>
      </w:r>
    </w:p>
    <w:p w:rsidR="00CC4CF9" w:rsidRPr="00061AB7" w:rsidRDefault="00CC4CF9">
      <w:pPr>
        <w:pStyle w:val="ConsPlusCell"/>
        <w:jc w:val="both"/>
      </w:pPr>
      <w:r w:rsidRPr="00061AB7">
        <w:t>17 8531     3     Лом и отходы платины и платиновых сплавов</w:t>
      </w:r>
    </w:p>
    <w:p w:rsidR="00CC4CF9" w:rsidRPr="00061AB7" w:rsidRDefault="00CC4CF9">
      <w:pPr>
        <w:pStyle w:val="ConsPlusCell"/>
        <w:jc w:val="both"/>
      </w:pPr>
      <w:r w:rsidRPr="00061AB7">
        <w:t>17 8535     5     Лом и отходы палладия и палладиевых сплавов</w:t>
      </w:r>
    </w:p>
    <w:p w:rsidR="00CC4CF9" w:rsidRPr="00061AB7" w:rsidRDefault="00CC4CF9">
      <w:pPr>
        <w:pStyle w:val="ConsPlusCell"/>
        <w:jc w:val="both"/>
      </w:pPr>
      <w:r w:rsidRPr="00061AB7">
        <w:t>17 8539     7     Лом и отходы металлов платиновой группы и 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сплавов прочие</w:t>
      </w:r>
    </w:p>
    <w:p w:rsidR="00CC4CF9" w:rsidRPr="00061AB7" w:rsidRDefault="00CC4CF9">
      <w:pPr>
        <w:pStyle w:val="ConsPlusCell"/>
        <w:jc w:val="both"/>
      </w:pPr>
      <w:r w:rsidRPr="00061AB7">
        <w:t>17 8600     8     Лом и отходы редких металлов и их сплавов</w:t>
      </w:r>
    </w:p>
    <w:p w:rsidR="00CC4CF9" w:rsidRPr="00061AB7" w:rsidRDefault="00CC4CF9">
      <w:pPr>
        <w:pStyle w:val="ConsPlusCell"/>
        <w:jc w:val="both"/>
      </w:pPr>
      <w:r w:rsidRPr="00061AB7">
        <w:t>17 8620     7     Лом и отходы ниобия и ниобиевых сплавов</w:t>
      </w:r>
    </w:p>
    <w:p w:rsidR="00CC4CF9" w:rsidRPr="00061AB7" w:rsidRDefault="00CC4CF9">
      <w:pPr>
        <w:pStyle w:val="ConsPlusCell"/>
        <w:jc w:val="both"/>
      </w:pPr>
      <w:r w:rsidRPr="00061AB7">
        <w:t>17 8621     2     Отходы ниобия и ниобиевых сплавов</w:t>
      </w:r>
    </w:p>
    <w:p w:rsidR="00CC4CF9" w:rsidRPr="00061AB7" w:rsidRDefault="00CC4CF9">
      <w:pPr>
        <w:pStyle w:val="ConsPlusCell"/>
        <w:jc w:val="both"/>
      </w:pPr>
      <w:r w:rsidRPr="00061AB7">
        <w:t>17 8700     1     Лом и отходы рассеянных металлов и их сплавов</w:t>
      </w:r>
    </w:p>
    <w:p w:rsidR="00CC4CF9" w:rsidRPr="00061AB7" w:rsidRDefault="00CC4CF9">
      <w:pPr>
        <w:pStyle w:val="ConsPlusCell"/>
        <w:jc w:val="both"/>
      </w:pPr>
      <w:r w:rsidRPr="00061AB7">
        <w:t>17 8710     6     Лом и отходы германия</w:t>
      </w:r>
    </w:p>
    <w:p w:rsidR="00CC4CF9" w:rsidRPr="00061AB7" w:rsidRDefault="00CC4CF9">
      <w:pPr>
        <w:pStyle w:val="ConsPlusCell"/>
        <w:jc w:val="both"/>
      </w:pPr>
      <w:r w:rsidRPr="00061AB7">
        <w:t>17 8711     1     Отходы германия</w:t>
      </w:r>
    </w:p>
    <w:p w:rsidR="00CC4CF9" w:rsidRPr="00061AB7" w:rsidRDefault="00CC4CF9">
      <w:pPr>
        <w:pStyle w:val="ConsPlusCell"/>
        <w:jc w:val="both"/>
      </w:pPr>
      <w:r w:rsidRPr="00061AB7">
        <w:t>17 8720     0     Лом и отходы индия и индиевых сплавов</w:t>
      </w:r>
    </w:p>
    <w:p w:rsidR="00CC4CF9" w:rsidRPr="00061AB7" w:rsidRDefault="00CC4CF9">
      <w:pPr>
        <w:pStyle w:val="ConsPlusCell"/>
        <w:jc w:val="both"/>
      </w:pPr>
      <w:r w:rsidRPr="00061AB7">
        <w:t>17 8721     6     Отходы индия и индиевых сплавов</w:t>
      </w:r>
    </w:p>
    <w:p w:rsidR="00CC4CF9" w:rsidRPr="00061AB7" w:rsidRDefault="00CC4CF9">
      <w:pPr>
        <w:pStyle w:val="ConsPlusCell"/>
        <w:jc w:val="both"/>
      </w:pPr>
      <w:r w:rsidRPr="00061AB7">
        <w:t>17 8730     5     Лом и отходы рения и рениевых сплавов</w:t>
      </w:r>
    </w:p>
    <w:p w:rsidR="00CC4CF9" w:rsidRPr="00061AB7" w:rsidRDefault="00CC4CF9">
      <w:pPr>
        <w:pStyle w:val="ConsPlusCell"/>
        <w:jc w:val="both"/>
      </w:pPr>
      <w:r w:rsidRPr="00061AB7">
        <w:t>17 8731     0     Отходы рения и рениевых сплавов</w:t>
      </w:r>
    </w:p>
    <w:p w:rsidR="00CC4CF9" w:rsidRPr="00061AB7" w:rsidRDefault="00CC4CF9">
      <w:pPr>
        <w:pStyle w:val="ConsPlusCell"/>
        <w:jc w:val="both"/>
      </w:pPr>
      <w:r w:rsidRPr="00061AB7">
        <w:t>17 8760     9     Отходы / галлия и галлийсодержащие</w:t>
      </w:r>
    </w:p>
    <w:p w:rsidR="00CC4CF9" w:rsidRPr="00061AB7" w:rsidRDefault="00CC4CF9">
      <w:pPr>
        <w:pStyle w:val="ConsPlusCell"/>
        <w:jc w:val="both"/>
      </w:pPr>
      <w:r w:rsidRPr="00061AB7">
        <w:t>17 8761     4     - галлия</w:t>
      </w:r>
    </w:p>
    <w:p w:rsidR="00CC4CF9" w:rsidRPr="00061AB7" w:rsidRDefault="00CC4CF9">
      <w:pPr>
        <w:pStyle w:val="ConsPlusCell"/>
        <w:jc w:val="both"/>
      </w:pPr>
      <w:r w:rsidRPr="00061AB7">
        <w:t>17 8762     6     - галлийсодержащие</w:t>
      </w:r>
    </w:p>
    <w:p w:rsidR="00CC4CF9" w:rsidRPr="00061AB7" w:rsidRDefault="00CC4CF9">
      <w:pPr>
        <w:pStyle w:val="ConsPlusCell"/>
        <w:jc w:val="both"/>
      </w:pPr>
      <w:r w:rsidRPr="00061AB7">
        <w:t>17 8770     3     Отходы / таллия и таллийсодержащие</w:t>
      </w:r>
    </w:p>
    <w:p w:rsidR="00CC4CF9" w:rsidRPr="00061AB7" w:rsidRDefault="00CC4CF9">
      <w:pPr>
        <w:pStyle w:val="ConsPlusCell"/>
        <w:jc w:val="both"/>
      </w:pPr>
      <w:r w:rsidRPr="00061AB7">
        <w:t>17 8771     9     - таллиевые</w:t>
      </w:r>
    </w:p>
    <w:p w:rsidR="00CC4CF9" w:rsidRPr="00061AB7" w:rsidRDefault="00CC4CF9">
      <w:pPr>
        <w:pStyle w:val="ConsPlusCell"/>
        <w:jc w:val="both"/>
      </w:pPr>
      <w:r w:rsidRPr="00061AB7">
        <w:t>17 8800     5     Лом и отходы прочих цветных металлов</w:t>
      </w:r>
    </w:p>
    <w:p w:rsidR="00CC4CF9" w:rsidRPr="00061AB7" w:rsidRDefault="00CC4CF9">
      <w:pPr>
        <w:pStyle w:val="ConsPlusCell"/>
        <w:jc w:val="both"/>
      </w:pPr>
      <w:r w:rsidRPr="00061AB7">
        <w:t>17 8810     5     Лом сложный, состоящий из двух и более цветных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металлов и сплавов</w:t>
      </w:r>
    </w:p>
    <w:p w:rsidR="00CC4CF9" w:rsidRPr="00061AB7" w:rsidRDefault="00CC4CF9">
      <w:pPr>
        <w:pStyle w:val="ConsPlusCell"/>
        <w:jc w:val="both"/>
      </w:pPr>
      <w:r w:rsidRPr="00061AB7">
        <w:t>17 8811     5     Лом сложный, состоящий из двух и более цветных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металлов и сплавов, кусковой</w:t>
      </w:r>
    </w:p>
    <w:p w:rsidR="00CC4CF9" w:rsidRPr="00061AB7" w:rsidRDefault="00CC4CF9">
      <w:pPr>
        <w:pStyle w:val="ConsPlusCell"/>
        <w:jc w:val="both"/>
      </w:pPr>
      <w:r w:rsidRPr="00061AB7">
        <w:t>17 8820     4     Лом бытовой</w:t>
      </w:r>
    </w:p>
    <w:p w:rsidR="00CC4CF9" w:rsidRPr="00061AB7" w:rsidRDefault="00CC4CF9">
      <w:pPr>
        <w:pStyle w:val="ConsPlusCell"/>
        <w:jc w:val="both"/>
      </w:pPr>
      <w:r w:rsidRPr="00061AB7">
        <w:t>17 8821     9     Лом бытовой кусковой</w:t>
      </w:r>
    </w:p>
    <w:p w:rsidR="00CC4CF9" w:rsidRPr="00061AB7" w:rsidRDefault="00CC4CF9">
      <w:pPr>
        <w:pStyle w:val="ConsPlusCell"/>
        <w:jc w:val="both"/>
      </w:pPr>
      <w:r w:rsidRPr="00061AB7">
        <w:t>17 8900     9     Шлаки, шламы, коки и другие отходы производства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цветных металлов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17 9000     9     Порошки, пудры, крупки, пасты цветных металлов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17 9100     2     Порошки, пудры, крупки, пасты легких металлов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их сплавов</w:t>
      </w:r>
    </w:p>
    <w:p w:rsidR="00CC4CF9" w:rsidRPr="00061AB7" w:rsidRDefault="00CC4CF9">
      <w:pPr>
        <w:pStyle w:val="ConsPlusCell"/>
        <w:jc w:val="both"/>
      </w:pPr>
      <w:r w:rsidRPr="00061AB7">
        <w:t>17 9110     7     Порошки алюминиевые первичные /</w:t>
      </w:r>
    </w:p>
    <w:p w:rsidR="00CC4CF9" w:rsidRPr="00061AB7" w:rsidRDefault="00CC4CF9">
      <w:pPr>
        <w:pStyle w:val="ConsPlusCell"/>
        <w:jc w:val="both"/>
      </w:pPr>
      <w:r w:rsidRPr="00061AB7">
        <w:t>17 9111     2     - ПА</w:t>
      </w:r>
    </w:p>
    <w:p w:rsidR="00CC4CF9" w:rsidRPr="00061AB7" w:rsidRDefault="00CC4CF9">
      <w:pPr>
        <w:pStyle w:val="ConsPlusCell"/>
        <w:jc w:val="both"/>
      </w:pPr>
      <w:r w:rsidRPr="00061AB7">
        <w:t>17 9112     8     - АСД</w:t>
      </w:r>
    </w:p>
    <w:p w:rsidR="00CC4CF9" w:rsidRPr="00061AB7" w:rsidRDefault="00CC4CF9">
      <w:pPr>
        <w:pStyle w:val="ConsPlusCell"/>
        <w:jc w:val="both"/>
      </w:pPr>
      <w:r w:rsidRPr="00061AB7">
        <w:t>17 9119     6     Порошки алюминиевые первичные прочие</w:t>
      </w:r>
    </w:p>
    <w:p w:rsidR="00CC4CF9" w:rsidRPr="00061AB7" w:rsidRDefault="00CC4CF9">
      <w:pPr>
        <w:pStyle w:val="ConsPlusCell"/>
        <w:jc w:val="both"/>
      </w:pPr>
      <w:r w:rsidRPr="00061AB7">
        <w:t>17 9120     1     Порошки алюминиевые вторичные /</w:t>
      </w:r>
    </w:p>
    <w:p w:rsidR="00CC4CF9" w:rsidRPr="00061AB7" w:rsidRDefault="00CC4CF9">
      <w:pPr>
        <w:pStyle w:val="ConsPlusCell"/>
        <w:jc w:val="both"/>
      </w:pPr>
      <w:r w:rsidRPr="00061AB7">
        <w:t>17 9121     7     - для черной металлургии (АПВ)</w:t>
      </w:r>
    </w:p>
    <w:p w:rsidR="00CC4CF9" w:rsidRPr="00061AB7" w:rsidRDefault="00CC4CF9">
      <w:pPr>
        <w:pStyle w:val="ConsPlusCell"/>
        <w:jc w:val="both"/>
      </w:pPr>
      <w:r w:rsidRPr="00061AB7">
        <w:t>17 9130     6     Пудра алюминиевая /</w:t>
      </w:r>
    </w:p>
    <w:p w:rsidR="00CC4CF9" w:rsidRPr="00061AB7" w:rsidRDefault="00CC4CF9">
      <w:pPr>
        <w:pStyle w:val="ConsPlusCell"/>
        <w:jc w:val="both"/>
      </w:pPr>
      <w:r w:rsidRPr="00061AB7">
        <w:t>17 9131     1     - пигментная</w:t>
      </w:r>
    </w:p>
    <w:p w:rsidR="00CC4CF9" w:rsidRPr="00061AB7" w:rsidRDefault="00CC4CF9">
      <w:pPr>
        <w:pStyle w:val="ConsPlusCell"/>
        <w:jc w:val="both"/>
      </w:pPr>
      <w:r w:rsidRPr="00061AB7">
        <w:t>17 9133     2     - АПС</w:t>
      </w:r>
    </w:p>
    <w:p w:rsidR="00CC4CF9" w:rsidRPr="00061AB7" w:rsidRDefault="00CC4CF9">
      <w:pPr>
        <w:pStyle w:val="ConsPlusCell"/>
        <w:jc w:val="both"/>
      </w:pPr>
      <w:r w:rsidRPr="00061AB7">
        <w:t>17 9140     0     Крупка алюминиевая /</w:t>
      </w:r>
    </w:p>
    <w:p w:rsidR="00CC4CF9" w:rsidRPr="00061AB7" w:rsidRDefault="00CC4CF9">
      <w:pPr>
        <w:pStyle w:val="ConsPlusCell"/>
        <w:jc w:val="both"/>
      </w:pPr>
      <w:r w:rsidRPr="00061AB7">
        <w:t>17 9141     6     - первичная</w:t>
      </w:r>
    </w:p>
    <w:p w:rsidR="00CC4CF9" w:rsidRPr="00061AB7" w:rsidRDefault="00CC4CF9">
      <w:pPr>
        <w:pStyle w:val="ConsPlusCell"/>
        <w:jc w:val="both"/>
      </w:pPr>
      <w:r w:rsidRPr="00061AB7">
        <w:t>17 9150     5     Паста алюминиевая /</w:t>
      </w:r>
    </w:p>
    <w:p w:rsidR="00CC4CF9" w:rsidRPr="00061AB7" w:rsidRDefault="00CC4CF9">
      <w:pPr>
        <w:pStyle w:val="ConsPlusCell"/>
        <w:jc w:val="both"/>
      </w:pPr>
      <w:r w:rsidRPr="00061AB7">
        <w:t>17 9151     0     - пигментная</w:t>
      </w:r>
    </w:p>
    <w:p w:rsidR="00CC4CF9" w:rsidRPr="00061AB7" w:rsidRDefault="00CC4CF9">
      <w:pPr>
        <w:pStyle w:val="ConsPlusCell"/>
        <w:jc w:val="both"/>
      </w:pPr>
      <w:r w:rsidRPr="00061AB7">
        <w:t>17 9160     3     Порошок магниевый /</w:t>
      </w:r>
    </w:p>
    <w:p w:rsidR="00CC4CF9" w:rsidRPr="00061AB7" w:rsidRDefault="00CC4CF9">
      <w:pPr>
        <w:pStyle w:val="ConsPlusCell"/>
        <w:jc w:val="both"/>
      </w:pPr>
      <w:r w:rsidRPr="00061AB7">
        <w:t>17 9162     0     - повышенной чистоты</w:t>
      </w:r>
    </w:p>
    <w:p w:rsidR="00CC4CF9" w:rsidRPr="00061AB7" w:rsidRDefault="00CC4CF9">
      <w:pPr>
        <w:pStyle w:val="ConsPlusCell"/>
        <w:jc w:val="both"/>
      </w:pPr>
      <w:r w:rsidRPr="00061AB7">
        <w:t>17 9170     4     Порошок титановый /</w:t>
      </w:r>
    </w:p>
    <w:p w:rsidR="00CC4CF9" w:rsidRPr="00061AB7" w:rsidRDefault="00CC4CF9">
      <w:pPr>
        <w:pStyle w:val="ConsPlusCell"/>
        <w:jc w:val="both"/>
      </w:pPr>
      <w:r w:rsidRPr="00061AB7">
        <w:t>17 9171     7     - электролитический</w:t>
      </w:r>
    </w:p>
    <w:p w:rsidR="00CC4CF9" w:rsidRPr="00061AB7" w:rsidRDefault="00CC4CF9">
      <w:pPr>
        <w:pStyle w:val="ConsPlusCell"/>
        <w:jc w:val="both"/>
      </w:pPr>
      <w:r w:rsidRPr="00061AB7">
        <w:t>17 9172     5     - магниетермический</w:t>
      </w:r>
    </w:p>
    <w:p w:rsidR="00CC4CF9" w:rsidRPr="00061AB7" w:rsidRDefault="00CC4CF9">
      <w:pPr>
        <w:pStyle w:val="ConsPlusCell"/>
        <w:jc w:val="both"/>
      </w:pPr>
      <w:r w:rsidRPr="00061AB7">
        <w:t>17 9173     0     - гидрированный</w:t>
      </w:r>
    </w:p>
    <w:p w:rsidR="00CC4CF9" w:rsidRPr="00061AB7" w:rsidRDefault="00CC4CF9">
      <w:pPr>
        <w:pStyle w:val="ConsPlusCell"/>
        <w:jc w:val="both"/>
      </w:pPr>
      <w:r w:rsidRPr="00061AB7">
        <w:t>17 9180     9     Порошки сплавов легких металлов</w:t>
      </w:r>
    </w:p>
    <w:p w:rsidR="00CC4CF9" w:rsidRPr="00061AB7" w:rsidRDefault="00CC4CF9">
      <w:pPr>
        <w:pStyle w:val="ConsPlusCell"/>
        <w:jc w:val="both"/>
      </w:pPr>
      <w:r w:rsidRPr="00061AB7">
        <w:t>17 9190     3     Порошки соединений легких металлов</w:t>
      </w:r>
    </w:p>
    <w:p w:rsidR="00CC4CF9" w:rsidRPr="00061AB7" w:rsidRDefault="00CC4CF9">
      <w:pPr>
        <w:pStyle w:val="ConsPlusCell"/>
        <w:jc w:val="both"/>
      </w:pPr>
      <w:r w:rsidRPr="00061AB7">
        <w:t>17 9191     9     Порошки соединений титана</w:t>
      </w:r>
    </w:p>
    <w:p w:rsidR="00CC4CF9" w:rsidRPr="00061AB7" w:rsidRDefault="00CC4CF9">
      <w:pPr>
        <w:pStyle w:val="ConsPlusCell"/>
        <w:jc w:val="both"/>
      </w:pPr>
      <w:r w:rsidRPr="00061AB7">
        <w:t>17 9200     6     Порошки тяжелых легкоплавких металлов</w:t>
      </w:r>
    </w:p>
    <w:p w:rsidR="00CC4CF9" w:rsidRPr="00061AB7" w:rsidRDefault="00CC4CF9">
      <w:pPr>
        <w:pStyle w:val="ConsPlusCell"/>
        <w:jc w:val="both"/>
      </w:pPr>
      <w:r w:rsidRPr="00061AB7">
        <w:t>17 9210     0     Порошок свинцовый /</w:t>
      </w:r>
    </w:p>
    <w:p w:rsidR="00CC4CF9" w:rsidRPr="00061AB7" w:rsidRDefault="00CC4CF9">
      <w:pPr>
        <w:pStyle w:val="ConsPlusCell"/>
        <w:jc w:val="both"/>
      </w:pPr>
      <w:r w:rsidRPr="00061AB7">
        <w:t>17 9211     6     - электротехнический</w:t>
      </w:r>
    </w:p>
    <w:p w:rsidR="00CC4CF9" w:rsidRPr="00061AB7" w:rsidRDefault="00CC4CF9">
      <w:pPr>
        <w:pStyle w:val="ConsPlusCell"/>
        <w:jc w:val="both"/>
      </w:pPr>
      <w:r w:rsidRPr="00061AB7">
        <w:t>17 9212     1     -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17 9230     0     Порошок оловянный /</w:t>
      </w:r>
    </w:p>
    <w:p w:rsidR="00CC4CF9" w:rsidRPr="00061AB7" w:rsidRDefault="00CC4CF9">
      <w:pPr>
        <w:pStyle w:val="ConsPlusCell"/>
        <w:jc w:val="both"/>
      </w:pPr>
      <w:r w:rsidRPr="00061AB7">
        <w:t>17 9231     5     - распыленный</w:t>
      </w:r>
    </w:p>
    <w:p w:rsidR="00CC4CF9" w:rsidRPr="00061AB7" w:rsidRDefault="00CC4CF9">
      <w:pPr>
        <w:pStyle w:val="ConsPlusCell"/>
        <w:jc w:val="both"/>
      </w:pPr>
      <w:r w:rsidRPr="00061AB7">
        <w:t>17 9300     6     Порошки, пудры, крупки, гранулы и пасты тяжелых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среднеплавких металлов</w:t>
      </w:r>
    </w:p>
    <w:p w:rsidR="00CC4CF9" w:rsidRPr="00061AB7" w:rsidRDefault="00CC4CF9">
      <w:pPr>
        <w:pStyle w:val="ConsPlusCell"/>
        <w:jc w:val="both"/>
      </w:pPr>
      <w:r w:rsidRPr="00061AB7">
        <w:t>17 9310     4     Порошок и пудра медные</w:t>
      </w:r>
    </w:p>
    <w:p w:rsidR="00CC4CF9" w:rsidRPr="00061AB7" w:rsidRDefault="00CC4CF9">
      <w:pPr>
        <w:pStyle w:val="ConsPlusCell"/>
        <w:jc w:val="both"/>
      </w:pPr>
      <w:r w:rsidRPr="00061AB7">
        <w:t>17 9311     0     Порошок медный</w:t>
      </w:r>
    </w:p>
    <w:p w:rsidR="00CC4CF9" w:rsidRPr="00061AB7" w:rsidRDefault="00CC4CF9">
      <w:pPr>
        <w:pStyle w:val="ConsPlusCell"/>
        <w:jc w:val="both"/>
      </w:pPr>
      <w:r w:rsidRPr="00061AB7">
        <w:t>17 9312     5     Пудра медная</w:t>
      </w:r>
    </w:p>
    <w:p w:rsidR="00CC4CF9" w:rsidRPr="00061AB7" w:rsidRDefault="00CC4CF9">
      <w:pPr>
        <w:pStyle w:val="ConsPlusCell"/>
        <w:jc w:val="both"/>
      </w:pPr>
      <w:r w:rsidRPr="00061AB7">
        <w:t>17 9313     0     Паста медная</w:t>
      </w:r>
    </w:p>
    <w:p w:rsidR="00CC4CF9" w:rsidRPr="00061AB7" w:rsidRDefault="00CC4CF9">
      <w:pPr>
        <w:pStyle w:val="ConsPlusCell"/>
        <w:jc w:val="both"/>
      </w:pPr>
      <w:r w:rsidRPr="00061AB7">
        <w:t>17 9320     9     Порошок и пудра бронзовые</w:t>
      </w:r>
    </w:p>
    <w:p w:rsidR="00CC4CF9" w:rsidRPr="00061AB7" w:rsidRDefault="00CC4CF9">
      <w:pPr>
        <w:pStyle w:val="ConsPlusCell"/>
        <w:jc w:val="both"/>
      </w:pPr>
      <w:r w:rsidRPr="00061AB7">
        <w:t>17 9321     4     Порошок бронзовый</w:t>
      </w:r>
    </w:p>
    <w:p w:rsidR="00CC4CF9" w:rsidRPr="00061AB7" w:rsidRDefault="00CC4CF9">
      <w:pPr>
        <w:pStyle w:val="ConsPlusCell"/>
        <w:jc w:val="both"/>
      </w:pPr>
      <w:r w:rsidRPr="00061AB7">
        <w:t>17 9322     3     Пудра бронзовая</w:t>
      </w:r>
    </w:p>
    <w:p w:rsidR="00CC4CF9" w:rsidRPr="00061AB7" w:rsidRDefault="00CC4CF9">
      <w:pPr>
        <w:pStyle w:val="ConsPlusCell"/>
        <w:jc w:val="both"/>
      </w:pPr>
      <w:r w:rsidRPr="00061AB7">
        <w:t>17 9330     3     Порошок никелевый /</w:t>
      </w:r>
    </w:p>
    <w:p w:rsidR="00CC4CF9" w:rsidRPr="00061AB7" w:rsidRDefault="00CC4CF9">
      <w:pPr>
        <w:pStyle w:val="ConsPlusCell"/>
        <w:jc w:val="both"/>
      </w:pPr>
      <w:r w:rsidRPr="00061AB7">
        <w:t>17 9331     9     - карбонильный</w:t>
      </w:r>
    </w:p>
    <w:p w:rsidR="00CC4CF9" w:rsidRPr="00061AB7" w:rsidRDefault="00CC4CF9">
      <w:pPr>
        <w:pStyle w:val="ConsPlusCell"/>
        <w:jc w:val="both"/>
      </w:pPr>
      <w:r w:rsidRPr="00061AB7">
        <w:t>17 9332     4     - электролитический</w:t>
      </w:r>
    </w:p>
    <w:p w:rsidR="00CC4CF9" w:rsidRPr="00061AB7" w:rsidRDefault="00CC4CF9">
      <w:pPr>
        <w:pStyle w:val="ConsPlusCell"/>
        <w:jc w:val="both"/>
      </w:pPr>
      <w:r w:rsidRPr="00061AB7">
        <w:t>17 9340     3     Гранулы медные</w:t>
      </w:r>
    </w:p>
    <w:p w:rsidR="00CC4CF9" w:rsidRPr="00061AB7" w:rsidRDefault="00CC4CF9">
      <w:pPr>
        <w:pStyle w:val="ConsPlusCell"/>
        <w:jc w:val="both"/>
      </w:pPr>
      <w:r w:rsidRPr="00061AB7">
        <w:t>17 9350     2     Порошок кобальтовый /</w:t>
      </w:r>
    </w:p>
    <w:p w:rsidR="00CC4CF9" w:rsidRPr="00061AB7" w:rsidRDefault="00CC4CF9">
      <w:pPr>
        <w:pStyle w:val="ConsPlusCell"/>
        <w:jc w:val="both"/>
      </w:pPr>
      <w:r w:rsidRPr="00061AB7">
        <w:t>17 9351     8     - электролитический</w:t>
      </w:r>
    </w:p>
    <w:p w:rsidR="00CC4CF9" w:rsidRPr="00061AB7" w:rsidRDefault="00CC4CF9">
      <w:pPr>
        <w:pStyle w:val="ConsPlusCell"/>
        <w:jc w:val="both"/>
      </w:pPr>
      <w:r w:rsidRPr="00061AB7">
        <w:t>17 9360     7     Порошок латунный</w:t>
      </w:r>
    </w:p>
    <w:p w:rsidR="00CC4CF9" w:rsidRPr="00061AB7" w:rsidRDefault="00CC4CF9">
      <w:pPr>
        <w:pStyle w:val="ConsPlusCell"/>
        <w:jc w:val="both"/>
      </w:pPr>
      <w:r w:rsidRPr="00061AB7">
        <w:t>17 9361     2     Порошок двойных латуней</w:t>
      </w:r>
    </w:p>
    <w:p w:rsidR="00CC4CF9" w:rsidRPr="00061AB7" w:rsidRDefault="00CC4CF9">
      <w:pPr>
        <w:pStyle w:val="ConsPlusCell"/>
        <w:jc w:val="both"/>
      </w:pPr>
      <w:r w:rsidRPr="00061AB7">
        <w:t>17 9400     3     Порошки, пасты драгоценных металлов, 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сплавов, соединений и смесей</w:t>
      </w:r>
    </w:p>
    <w:p w:rsidR="00CC4CF9" w:rsidRPr="00061AB7" w:rsidRDefault="00CC4CF9">
      <w:pPr>
        <w:pStyle w:val="ConsPlusCell"/>
        <w:jc w:val="both"/>
      </w:pPr>
      <w:r w:rsidRPr="00061AB7">
        <w:t>17 9410     8     Порошок эффинированного золота, / сплавов,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смесей и соединений на его основе</w:t>
      </w:r>
    </w:p>
    <w:p w:rsidR="00CC4CF9" w:rsidRPr="00061AB7" w:rsidRDefault="00CC4CF9">
      <w:pPr>
        <w:pStyle w:val="ConsPlusCell"/>
        <w:jc w:val="both"/>
      </w:pPr>
      <w:r w:rsidRPr="00061AB7">
        <w:t>17 9412     8     - электрохимический</w:t>
      </w:r>
    </w:p>
    <w:p w:rsidR="00CC4CF9" w:rsidRPr="00061AB7" w:rsidRDefault="00CC4CF9">
      <w:pPr>
        <w:pStyle w:val="ConsPlusCell"/>
        <w:jc w:val="both"/>
      </w:pPr>
      <w:r w:rsidRPr="00061AB7">
        <w:t>17 9420     2     Порошки и пасты эффинированного серебра,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сплавов, смесей и соединений на его основе</w:t>
      </w:r>
    </w:p>
    <w:p w:rsidR="00CC4CF9" w:rsidRPr="00061AB7" w:rsidRDefault="00CC4CF9">
      <w:pPr>
        <w:pStyle w:val="ConsPlusCell"/>
        <w:jc w:val="both"/>
      </w:pPr>
      <w:r w:rsidRPr="00061AB7">
        <w:t>17 9421     8     Порошок эффинированного серебра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гранулированный</w:t>
      </w:r>
    </w:p>
    <w:p w:rsidR="00CC4CF9" w:rsidRPr="00061AB7" w:rsidRDefault="00CC4CF9">
      <w:pPr>
        <w:pStyle w:val="ConsPlusCell"/>
        <w:jc w:val="both"/>
      </w:pPr>
      <w:r w:rsidRPr="00061AB7">
        <w:t>17 9422     6     - электрохимический</w:t>
      </w:r>
    </w:p>
    <w:p w:rsidR="00CC4CF9" w:rsidRPr="00061AB7" w:rsidRDefault="00CC4CF9">
      <w:pPr>
        <w:pStyle w:val="ConsPlusCell"/>
        <w:jc w:val="both"/>
      </w:pPr>
      <w:r w:rsidRPr="00061AB7">
        <w:t>17 9423     9     Порошки сплавов на основе серебра</w:t>
      </w:r>
    </w:p>
    <w:p w:rsidR="00CC4CF9" w:rsidRPr="00061AB7" w:rsidRDefault="00CC4CF9">
      <w:pPr>
        <w:pStyle w:val="ConsPlusCell"/>
        <w:jc w:val="both"/>
      </w:pPr>
      <w:r w:rsidRPr="00061AB7">
        <w:t>17 9424     4     Порошки смесей на основе серебра</w:t>
      </w:r>
    </w:p>
    <w:p w:rsidR="00CC4CF9" w:rsidRPr="00061AB7" w:rsidRDefault="00CC4CF9">
      <w:pPr>
        <w:pStyle w:val="ConsPlusCell"/>
        <w:jc w:val="both"/>
      </w:pPr>
      <w:r w:rsidRPr="00061AB7">
        <w:t>17 9426     5     Порошки соединений на основе серебра</w:t>
      </w:r>
    </w:p>
    <w:p w:rsidR="00CC4CF9" w:rsidRPr="00061AB7" w:rsidRDefault="00CC4CF9">
      <w:pPr>
        <w:pStyle w:val="ConsPlusCell"/>
        <w:jc w:val="both"/>
      </w:pPr>
      <w:r w:rsidRPr="00061AB7">
        <w:t>17 9427     0     Пасты сплавов, смесей и соединений серебра</w:t>
      </w:r>
    </w:p>
    <w:p w:rsidR="00CC4CF9" w:rsidRPr="00061AB7" w:rsidRDefault="00CC4CF9">
      <w:pPr>
        <w:pStyle w:val="ConsPlusCell"/>
        <w:jc w:val="both"/>
      </w:pPr>
      <w:r w:rsidRPr="00061AB7">
        <w:t>17 9430     7     Порошок платиновый, порошки сплавов, смесей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соединений на основе платины. Чернь платиновая</w:t>
      </w:r>
    </w:p>
    <w:p w:rsidR="00CC4CF9" w:rsidRPr="00061AB7" w:rsidRDefault="00CC4CF9">
      <w:pPr>
        <w:pStyle w:val="ConsPlusCell"/>
        <w:jc w:val="both"/>
      </w:pPr>
      <w:r w:rsidRPr="00061AB7">
        <w:t>17 9431     2     Порошок платиновый</w:t>
      </w:r>
    </w:p>
    <w:p w:rsidR="00CC4CF9" w:rsidRPr="00061AB7" w:rsidRDefault="00CC4CF9">
      <w:pPr>
        <w:pStyle w:val="ConsPlusCell"/>
        <w:jc w:val="both"/>
      </w:pPr>
      <w:r w:rsidRPr="00061AB7">
        <w:t>17 9432     8     Чернь платиновая</w:t>
      </w:r>
    </w:p>
    <w:p w:rsidR="00CC4CF9" w:rsidRPr="00061AB7" w:rsidRDefault="00CC4CF9">
      <w:pPr>
        <w:pStyle w:val="ConsPlusCell"/>
        <w:jc w:val="both"/>
      </w:pPr>
      <w:r w:rsidRPr="00061AB7">
        <w:t>17 9433     3     Порошок сплавов на основе платины</w:t>
      </w:r>
    </w:p>
    <w:p w:rsidR="00CC4CF9" w:rsidRPr="00061AB7" w:rsidRDefault="00CC4CF9">
      <w:pPr>
        <w:pStyle w:val="ConsPlusCell"/>
        <w:jc w:val="both"/>
      </w:pPr>
      <w:r w:rsidRPr="00061AB7">
        <w:t>17 9440     1     Порошок палладиевый, порошки сплавов, смесей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соединений на основе палладия. Чернь палладиевая</w:t>
      </w:r>
    </w:p>
    <w:p w:rsidR="00CC4CF9" w:rsidRPr="00061AB7" w:rsidRDefault="00CC4CF9">
      <w:pPr>
        <w:pStyle w:val="ConsPlusCell"/>
        <w:jc w:val="both"/>
      </w:pPr>
      <w:r w:rsidRPr="00061AB7">
        <w:t>17 9441     7     Порошок палладиевый</w:t>
      </w:r>
    </w:p>
    <w:p w:rsidR="00CC4CF9" w:rsidRPr="00061AB7" w:rsidRDefault="00CC4CF9">
      <w:pPr>
        <w:pStyle w:val="ConsPlusCell"/>
        <w:jc w:val="both"/>
      </w:pPr>
      <w:r w:rsidRPr="00061AB7">
        <w:t>17 9442     2     Чернь палладиевая</w:t>
      </w:r>
    </w:p>
    <w:p w:rsidR="00CC4CF9" w:rsidRPr="00061AB7" w:rsidRDefault="00CC4CF9">
      <w:pPr>
        <w:pStyle w:val="ConsPlusCell"/>
        <w:jc w:val="both"/>
      </w:pPr>
      <w:r w:rsidRPr="00061AB7">
        <w:t>17 9450     6     Порошок родиевый /</w:t>
      </w:r>
    </w:p>
    <w:p w:rsidR="00CC4CF9" w:rsidRPr="00061AB7" w:rsidRDefault="00CC4CF9">
      <w:pPr>
        <w:pStyle w:val="ConsPlusCell"/>
        <w:jc w:val="both"/>
      </w:pPr>
      <w:r w:rsidRPr="00061AB7">
        <w:t>17 9451     1     - определенного гранулометрического состава</w:t>
      </w:r>
    </w:p>
    <w:p w:rsidR="00CC4CF9" w:rsidRPr="00061AB7" w:rsidRDefault="00CC4CF9">
      <w:pPr>
        <w:pStyle w:val="ConsPlusCell"/>
        <w:jc w:val="both"/>
      </w:pPr>
      <w:r w:rsidRPr="00061AB7">
        <w:t>17 9460     0     Порошок иридиевый /</w:t>
      </w:r>
    </w:p>
    <w:p w:rsidR="00CC4CF9" w:rsidRPr="00061AB7" w:rsidRDefault="00CC4CF9">
      <w:pPr>
        <w:pStyle w:val="ConsPlusCell"/>
        <w:jc w:val="both"/>
      </w:pPr>
      <w:r w:rsidRPr="00061AB7">
        <w:t>17 9461     6     - определенного гранулометрического состава</w:t>
      </w:r>
    </w:p>
    <w:p w:rsidR="00CC4CF9" w:rsidRPr="00061AB7" w:rsidRDefault="00CC4CF9">
      <w:pPr>
        <w:pStyle w:val="ConsPlusCell"/>
        <w:jc w:val="both"/>
      </w:pPr>
      <w:r w:rsidRPr="00061AB7">
        <w:t>17 9470     5     Порошок / рутениевый и соединений на основе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рутения</w:t>
      </w:r>
    </w:p>
    <w:p w:rsidR="00CC4CF9" w:rsidRPr="00061AB7" w:rsidRDefault="00CC4CF9">
      <w:pPr>
        <w:pStyle w:val="ConsPlusCell"/>
        <w:jc w:val="both"/>
      </w:pPr>
      <w:r w:rsidRPr="00061AB7">
        <w:t>17 9471     0     - рутениевый</w:t>
      </w:r>
    </w:p>
    <w:p w:rsidR="00CC4CF9" w:rsidRPr="00061AB7" w:rsidRDefault="00CC4CF9">
      <w:pPr>
        <w:pStyle w:val="ConsPlusCell"/>
        <w:jc w:val="both"/>
      </w:pPr>
      <w:r w:rsidRPr="00061AB7">
        <w:t>17 9472     6     - соединений на основе рутения</w:t>
      </w:r>
    </w:p>
    <w:p w:rsidR="00CC4CF9" w:rsidRPr="00061AB7" w:rsidRDefault="00CC4CF9">
      <w:pPr>
        <w:pStyle w:val="ConsPlusCell"/>
        <w:jc w:val="both"/>
      </w:pPr>
      <w:r w:rsidRPr="00061AB7">
        <w:t>17 9480     2     Порошок осмиевый /</w:t>
      </w:r>
    </w:p>
    <w:p w:rsidR="00CC4CF9" w:rsidRPr="00061AB7" w:rsidRDefault="00CC4CF9">
      <w:pPr>
        <w:pStyle w:val="ConsPlusCell"/>
        <w:jc w:val="both"/>
      </w:pPr>
      <w:r w:rsidRPr="00061AB7">
        <w:t>17 9481     5     - определенного гранулометрического состава</w:t>
      </w:r>
    </w:p>
    <w:p w:rsidR="00CC4CF9" w:rsidRPr="00061AB7" w:rsidRDefault="00CC4CF9">
      <w:pPr>
        <w:pStyle w:val="ConsPlusCell"/>
        <w:jc w:val="both"/>
      </w:pPr>
      <w:r w:rsidRPr="00061AB7">
        <w:t>17 9500     7     Порошки редких металлов</w:t>
      </w:r>
    </w:p>
    <w:p w:rsidR="00CC4CF9" w:rsidRPr="00061AB7" w:rsidRDefault="00CC4CF9">
      <w:pPr>
        <w:pStyle w:val="ConsPlusCell"/>
        <w:jc w:val="both"/>
      </w:pPr>
      <w:r w:rsidRPr="00061AB7">
        <w:t>17 9530     0     Ниобий металлический в порошке /</w:t>
      </w:r>
    </w:p>
    <w:p w:rsidR="00CC4CF9" w:rsidRPr="00061AB7" w:rsidRDefault="00CC4CF9">
      <w:pPr>
        <w:pStyle w:val="ConsPlusCell"/>
        <w:jc w:val="both"/>
      </w:pPr>
      <w:r w:rsidRPr="00061AB7">
        <w:t>17 9531     6     - дегидрированный</w:t>
      </w:r>
    </w:p>
    <w:p w:rsidR="00CC4CF9" w:rsidRPr="00061AB7" w:rsidRDefault="00CC4CF9">
      <w:pPr>
        <w:pStyle w:val="ConsPlusCell"/>
        <w:jc w:val="both"/>
      </w:pPr>
      <w:r w:rsidRPr="00061AB7">
        <w:t>17 9532     1     - электролитический</w:t>
      </w:r>
    </w:p>
    <w:p w:rsidR="00CC4CF9" w:rsidRPr="00061AB7" w:rsidRDefault="00CC4CF9">
      <w:pPr>
        <w:pStyle w:val="ConsPlusCell"/>
        <w:jc w:val="both"/>
      </w:pPr>
      <w:r w:rsidRPr="00061AB7">
        <w:t>17 9533     7     - гидрированный</w:t>
      </w:r>
    </w:p>
    <w:p w:rsidR="00CC4CF9" w:rsidRPr="00061AB7" w:rsidRDefault="00CC4CF9">
      <w:pPr>
        <w:pStyle w:val="ConsPlusCell"/>
        <w:jc w:val="both"/>
      </w:pPr>
      <w:r w:rsidRPr="00061AB7">
        <w:t>17 9540     5     Цирконий / металлический в порошке</w:t>
      </w:r>
    </w:p>
    <w:p w:rsidR="00CC4CF9" w:rsidRPr="00061AB7" w:rsidRDefault="00CC4CF9">
      <w:pPr>
        <w:pStyle w:val="ConsPlusCell"/>
        <w:jc w:val="both"/>
      </w:pPr>
      <w:r w:rsidRPr="00061AB7">
        <w:t>17 9541     0     - натриетермический в порошке</w:t>
      </w:r>
    </w:p>
    <w:p w:rsidR="00CC4CF9" w:rsidRPr="00061AB7" w:rsidRDefault="00CC4CF9">
      <w:pPr>
        <w:pStyle w:val="ConsPlusCell"/>
        <w:jc w:val="both"/>
      </w:pPr>
      <w:r w:rsidRPr="00061AB7">
        <w:t>17 9542     6     - кальциетермический в порошке</w:t>
      </w:r>
    </w:p>
    <w:p w:rsidR="00CC4CF9" w:rsidRPr="00061AB7" w:rsidRDefault="00CC4CF9">
      <w:pPr>
        <w:pStyle w:val="ConsPlusCell"/>
        <w:jc w:val="both"/>
      </w:pPr>
      <w:r w:rsidRPr="00061AB7">
        <w:t>17 9800     8     Порошки и спеки соединений цветных металлов по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технологии самораспространяющегося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высокотемпературного синтеза (СВС)</w:t>
      </w:r>
    </w:p>
    <w:p w:rsidR="00CC4CF9" w:rsidRPr="00061AB7" w:rsidRDefault="00CC4CF9">
      <w:pPr>
        <w:pStyle w:val="ConsPlusCell"/>
        <w:jc w:val="both"/>
      </w:pPr>
      <w:r w:rsidRPr="00061AB7">
        <w:t>17 9810     2     Порошки соединений цветных металлов по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технологии СВС /</w:t>
      </w:r>
    </w:p>
    <w:p w:rsidR="00CC4CF9" w:rsidRPr="00061AB7" w:rsidRDefault="00CC4CF9">
      <w:pPr>
        <w:pStyle w:val="ConsPlusCell"/>
        <w:jc w:val="both"/>
      </w:pPr>
      <w:r w:rsidRPr="00061AB7">
        <w:t>17 9811     8     - карбидов</w:t>
      </w:r>
    </w:p>
    <w:p w:rsidR="00CC4CF9" w:rsidRPr="00061AB7" w:rsidRDefault="00CC4CF9">
      <w:pPr>
        <w:pStyle w:val="ConsPlusCell"/>
        <w:jc w:val="both"/>
      </w:pPr>
      <w:r w:rsidRPr="00061AB7">
        <w:t>17 9812     3     - боридов</w:t>
      </w:r>
    </w:p>
    <w:p w:rsidR="00CC4CF9" w:rsidRPr="00061AB7" w:rsidRDefault="00CC4CF9">
      <w:pPr>
        <w:pStyle w:val="ConsPlusCell"/>
        <w:jc w:val="both"/>
      </w:pPr>
      <w:r w:rsidRPr="00061AB7">
        <w:t>17 9813     9     - нитридов</w:t>
      </w:r>
    </w:p>
    <w:p w:rsidR="00CC4CF9" w:rsidRPr="00061AB7" w:rsidRDefault="00CC4CF9">
      <w:pPr>
        <w:pStyle w:val="ConsPlusCell"/>
        <w:jc w:val="both"/>
      </w:pPr>
      <w:r w:rsidRPr="00061AB7">
        <w:t>17 9814     4     - гидридов</w:t>
      </w:r>
    </w:p>
    <w:p w:rsidR="00CC4CF9" w:rsidRPr="00061AB7" w:rsidRDefault="00CC4CF9">
      <w:pPr>
        <w:pStyle w:val="ConsPlusCell"/>
        <w:jc w:val="both"/>
      </w:pPr>
      <w:r w:rsidRPr="00061AB7">
        <w:t>17 9815     6     - халькогенидов</w:t>
      </w:r>
    </w:p>
    <w:p w:rsidR="00CC4CF9" w:rsidRPr="00061AB7" w:rsidRDefault="00CC4CF9">
      <w:pPr>
        <w:pStyle w:val="ConsPlusCell"/>
        <w:jc w:val="both"/>
      </w:pPr>
      <w:r w:rsidRPr="00061AB7">
        <w:t>17 9816     5     - интерметаллидов</w:t>
      </w:r>
    </w:p>
    <w:p w:rsidR="00CC4CF9" w:rsidRPr="00061AB7" w:rsidRDefault="00CC4CF9">
      <w:pPr>
        <w:pStyle w:val="ConsPlusCell"/>
        <w:jc w:val="both"/>
      </w:pPr>
      <w:r w:rsidRPr="00061AB7">
        <w:t>17 9817     0     - силицидов</w:t>
      </w:r>
    </w:p>
    <w:p w:rsidR="00CC4CF9" w:rsidRPr="00061AB7" w:rsidRDefault="00CC4CF9">
      <w:pPr>
        <w:pStyle w:val="ConsPlusCell"/>
        <w:jc w:val="both"/>
      </w:pPr>
      <w:r w:rsidRPr="00061AB7">
        <w:t>17 9818     6     - фосфидов</w:t>
      </w:r>
    </w:p>
    <w:p w:rsidR="00CC4CF9" w:rsidRPr="00061AB7" w:rsidRDefault="00CC4CF9">
      <w:pPr>
        <w:pStyle w:val="ConsPlusCell"/>
        <w:jc w:val="both"/>
      </w:pPr>
      <w:r w:rsidRPr="00061AB7">
        <w:t>17 9819     1     - прочих соединений цветных металлов</w:t>
      </w:r>
    </w:p>
    <w:p w:rsidR="00CC4CF9" w:rsidRPr="00061AB7" w:rsidRDefault="00CC4CF9">
      <w:pPr>
        <w:pStyle w:val="ConsPlusCell"/>
        <w:jc w:val="both"/>
      </w:pPr>
      <w:r w:rsidRPr="00061AB7">
        <w:t>17 9820     7     Спеки соединений цветных металлов по технологии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СВС /</w:t>
      </w:r>
    </w:p>
    <w:p w:rsidR="00CC4CF9" w:rsidRPr="00061AB7" w:rsidRDefault="00CC4CF9">
      <w:pPr>
        <w:pStyle w:val="ConsPlusCell"/>
        <w:jc w:val="both"/>
      </w:pPr>
      <w:r w:rsidRPr="00061AB7">
        <w:t>17 9821     2     - карбидов</w:t>
      </w:r>
    </w:p>
    <w:p w:rsidR="00CC4CF9" w:rsidRPr="00061AB7" w:rsidRDefault="00CC4CF9">
      <w:pPr>
        <w:pStyle w:val="ConsPlusCell"/>
        <w:jc w:val="both"/>
      </w:pPr>
      <w:r w:rsidRPr="00061AB7">
        <w:t>17 9822     8     - боридов</w:t>
      </w:r>
    </w:p>
    <w:p w:rsidR="00CC4CF9" w:rsidRPr="00061AB7" w:rsidRDefault="00CC4CF9">
      <w:pPr>
        <w:pStyle w:val="ConsPlusCell"/>
        <w:jc w:val="both"/>
      </w:pPr>
      <w:r w:rsidRPr="00061AB7">
        <w:t>17 9823     3     - нитридов</w:t>
      </w:r>
    </w:p>
    <w:p w:rsidR="00CC4CF9" w:rsidRPr="00061AB7" w:rsidRDefault="00CC4CF9">
      <w:pPr>
        <w:pStyle w:val="ConsPlusCell"/>
        <w:jc w:val="both"/>
      </w:pPr>
      <w:r w:rsidRPr="00061AB7">
        <w:t>17 9824     9     - гидридов</w:t>
      </w:r>
    </w:p>
    <w:p w:rsidR="00CC4CF9" w:rsidRPr="00061AB7" w:rsidRDefault="00CC4CF9">
      <w:pPr>
        <w:pStyle w:val="ConsPlusCell"/>
        <w:jc w:val="both"/>
      </w:pPr>
      <w:r w:rsidRPr="00061AB7">
        <w:t>17 9825     4     - халькогенидов</w:t>
      </w:r>
    </w:p>
    <w:p w:rsidR="00CC4CF9" w:rsidRPr="00061AB7" w:rsidRDefault="00CC4CF9">
      <w:pPr>
        <w:pStyle w:val="ConsPlusCell"/>
        <w:jc w:val="both"/>
      </w:pPr>
      <w:r w:rsidRPr="00061AB7">
        <w:t>17 9826     0     - интерметаллидов</w:t>
      </w:r>
    </w:p>
    <w:p w:rsidR="00CC4CF9" w:rsidRPr="00061AB7" w:rsidRDefault="00CC4CF9">
      <w:pPr>
        <w:pStyle w:val="ConsPlusCell"/>
        <w:jc w:val="both"/>
      </w:pPr>
      <w:r w:rsidRPr="00061AB7">
        <w:t>17 9827     5     - силицидов</w:t>
      </w:r>
    </w:p>
    <w:p w:rsidR="00CC4CF9" w:rsidRPr="00061AB7" w:rsidRDefault="00CC4CF9">
      <w:pPr>
        <w:pStyle w:val="ConsPlusCell"/>
        <w:jc w:val="both"/>
      </w:pPr>
      <w:r w:rsidRPr="00061AB7">
        <w:t>17 9828     0     - фосфидов</w:t>
      </w:r>
    </w:p>
    <w:p w:rsidR="00CC4CF9" w:rsidRPr="00061AB7" w:rsidRDefault="00CC4CF9">
      <w:pPr>
        <w:pStyle w:val="ConsPlusCell"/>
        <w:jc w:val="both"/>
      </w:pPr>
      <w:r w:rsidRPr="00061AB7">
        <w:t>17 9829     6     - прочих соединений цветных металлов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18 0000     6     ПРОКАТ ЦВЕТНЫХ МЕТАЛЛОВ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18 0900     9     Прочие виды проката цветных металлов *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18 1000     9     Прокат алюминиевый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18 1100     2     Прокат технического алюминия</w:t>
      </w:r>
    </w:p>
    <w:p w:rsidR="00CC4CF9" w:rsidRPr="00061AB7" w:rsidRDefault="00CC4CF9">
      <w:pPr>
        <w:pStyle w:val="ConsPlusCell"/>
        <w:jc w:val="both"/>
      </w:pPr>
      <w:r w:rsidRPr="00061AB7">
        <w:t>18 1110     7     Листы, ленты, заготовки, фольга</w:t>
      </w:r>
    </w:p>
    <w:p w:rsidR="00CC4CF9" w:rsidRPr="00061AB7" w:rsidRDefault="00CC4CF9">
      <w:pPr>
        <w:pStyle w:val="ConsPlusCell"/>
        <w:jc w:val="both"/>
      </w:pPr>
      <w:r w:rsidRPr="00061AB7">
        <w:t>18 1111     2     Листы</w:t>
      </w:r>
    </w:p>
    <w:p w:rsidR="00CC4CF9" w:rsidRPr="00061AB7" w:rsidRDefault="00CC4CF9">
      <w:pPr>
        <w:pStyle w:val="ConsPlusCell"/>
        <w:jc w:val="both"/>
      </w:pPr>
      <w:r w:rsidRPr="00061AB7">
        <w:t>18 1112     8     Плиты</w:t>
      </w:r>
    </w:p>
    <w:p w:rsidR="00CC4CF9" w:rsidRPr="00061AB7" w:rsidRDefault="00CC4CF9">
      <w:pPr>
        <w:pStyle w:val="ConsPlusCell"/>
        <w:jc w:val="both"/>
      </w:pPr>
      <w:r w:rsidRPr="00061AB7">
        <w:t>18 1113     3     Слябы</w:t>
      </w:r>
    </w:p>
    <w:p w:rsidR="00CC4CF9" w:rsidRPr="00061AB7" w:rsidRDefault="00CC4CF9">
      <w:pPr>
        <w:pStyle w:val="ConsPlusCell"/>
        <w:jc w:val="both"/>
      </w:pPr>
      <w:r w:rsidRPr="00061AB7">
        <w:t>18 1114     9     Ленты</w:t>
      </w:r>
    </w:p>
    <w:p w:rsidR="00CC4CF9" w:rsidRPr="00061AB7" w:rsidRDefault="00CC4CF9">
      <w:pPr>
        <w:pStyle w:val="ConsPlusCell"/>
        <w:jc w:val="both"/>
      </w:pPr>
      <w:r w:rsidRPr="00061AB7">
        <w:t>18 1115     4     Круги</w:t>
      </w:r>
    </w:p>
    <w:p w:rsidR="00CC4CF9" w:rsidRPr="00061AB7" w:rsidRDefault="00CC4CF9">
      <w:pPr>
        <w:pStyle w:val="ConsPlusCell"/>
        <w:jc w:val="both"/>
      </w:pPr>
      <w:r w:rsidRPr="00061AB7">
        <w:t>18 1119     6     Фольга</w:t>
      </w:r>
    </w:p>
    <w:p w:rsidR="00CC4CF9" w:rsidRPr="00061AB7" w:rsidRDefault="00CC4CF9">
      <w:pPr>
        <w:pStyle w:val="ConsPlusCell"/>
        <w:jc w:val="both"/>
      </w:pPr>
      <w:r w:rsidRPr="00061AB7">
        <w:t>18 1120     1     Шины</w:t>
      </w:r>
    </w:p>
    <w:p w:rsidR="00CC4CF9" w:rsidRPr="00061AB7" w:rsidRDefault="00CC4CF9">
      <w:pPr>
        <w:pStyle w:val="ConsPlusCell"/>
        <w:jc w:val="both"/>
      </w:pPr>
      <w:r w:rsidRPr="00061AB7">
        <w:t>18 1121     7     Шины прямоугольного сечения</w:t>
      </w:r>
    </w:p>
    <w:p w:rsidR="00CC4CF9" w:rsidRPr="00061AB7" w:rsidRDefault="00CC4CF9">
      <w:pPr>
        <w:pStyle w:val="ConsPlusCell"/>
        <w:jc w:val="both"/>
      </w:pPr>
      <w:r w:rsidRPr="00061AB7">
        <w:t>18 1130     6     Проволока</w:t>
      </w:r>
    </w:p>
    <w:p w:rsidR="00CC4CF9" w:rsidRPr="00061AB7" w:rsidRDefault="00CC4CF9">
      <w:pPr>
        <w:pStyle w:val="ConsPlusCell"/>
        <w:jc w:val="both"/>
      </w:pPr>
      <w:r w:rsidRPr="00061AB7">
        <w:t>18 1131     1     Проволока круглого сечения</w:t>
      </w:r>
    </w:p>
    <w:p w:rsidR="00CC4CF9" w:rsidRPr="00061AB7" w:rsidRDefault="00CC4CF9">
      <w:pPr>
        <w:pStyle w:val="ConsPlusCell"/>
        <w:jc w:val="both"/>
      </w:pPr>
      <w:r w:rsidRPr="00061AB7">
        <w:t>18 1140     0     Профили</w:t>
      </w:r>
    </w:p>
    <w:p w:rsidR="00CC4CF9" w:rsidRPr="00061AB7" w:rsidRDefault="00CC4CF9">
      <w:pPr>
        <w:pStyle w:val="ConsPlusCell"/>
        <w:jc w:val="both"/>
      </w:pPr>
      <w:r w:rsidRPr="00061AB7">
        <w:t>18 1141     6     Полосы</w:t>
      </w:r>
    </w:p>
    <w:p w:rsidR="00CC4CF9" w:rsidRPr="00061AB7" w:rsidRDefault="00CC4CF9">
      <w:pPr>
        <w:pStyle w:val="ConsPlusCell"/>
        <w:jc w:val="both"/>
      </w:pPr>
      <w:r w:rsidRPr="00061AB7">
        <w:t>18 1142     1     Угольники</w:t>
      </w:r>
    </w:p>
    <w:p w:rsidR="00CC4CF9" w:rsidRPr="00061AB7" w:rsidRDefault="00CC4CF9">
      <w:pPr>
        <w:pStyle w:val="ConsPlusCell"/>
        <w:jc w:val="both"/>
      </w:pPr>
      <w:r w:rsidRPr="00061AB7">
        <w:t>18 1143     7     Тавры</w:t>
      </w:r>
    </w:p>
    <w:p w:rsidR="00CC4CF9" w:rsidRPr="00061AB7" w:rsidRDefault="00CC4CF9">
      <w:pPr>
        <w:pStyle w:val="ConsPlusCell"/>
        <w:jc w:val="both"/>
      </w:pPr>
      <w:r w:rsidRPr="00061AB7">
        <w:t>18 1144     2     Швеллеры</w:t>
      </w:r>
    </w:p>
    <w:p w:rsidR="00CC4CF9" w:rsidRPr="00061AB7" w:rsidRDefault="00CC4CF9">
      <w:pPr>
        <w:pStyle w:val="ConsPlusCell"/>
        <w:jc w:val="both"/>
      </w:pPr>
      <w:r w:rsidRPr="00061AB7">
        <w:t>18 1145     8     Двутавры</w:t>
      </w:r>
    </w:p>
    <w:p w:rsidR="00CC4CF9" w:rsidRPr="00061AB7" w:rsidRDefault="00CC4CF9">
      <w:pPr>
        <w:pStyle w:val="ConsPlusCell"/>
        <w:jc w:val="both"/>
      </w:pPr>
      <w:r w:rsidRPr="00061AB7">
        <w:t>18 1146     3     Профили пустотелые</w:t>
      </w:r>
    </w:p>
    <w:p w:rsidR="00CC4CF9" w:rsidRPr="00061AB7" w:rsidRDefault="00CC4CF9">
      <w:pPr>
        <w:pStyle w:val="ConsPlusCell"/>
        <w:jc w:val="both"/>
      </w:pPr>
      <w:r w:rsidRPr="00061AB7">
        <w:t>18 1148     4     Профили периодического сечения</w:t>
      </w:r>
    </w:p>
    <w:p w:rsidR="00CC4CF9" w:rsidRPr="00061AB7" w:rsidRDefault="00CC4CF9">
      <w:pPr>
        <w:pStyle w:val="ConsPlusCell"/>
        <w:jc w:val="both"/>
      </w:pPr>
      <w:r w:rsidRPr="00061AB7">
        <w:t>18 1150     5     Трубы</w:t>
      </w:r>
    </w:p>
    <w:p w:rsidR="00CC4CF9" w:rsidRPr="00061AB7" w:rsidRDefault="00CC4CF9">
      <w:pPr>
        <w:pStyle w:val="ConsPlusCell"/>
        <w:jc w:val="both"/>
      </w:pPr>
      <w:r w:rsidRPr="00061AB7">
        <w:t>18 1151     0     Трубы / круглого сечения тонкостенные</w:t>
      </w:r>
    </w:p>
    <w:p w:rsidR="00CC4CF9" w:rsidRPr="00061AB7" w:rsidRDefault="00CC4CF9">
      <w:pPr>
        <w:pStyle w:val="ConsPlusCell"/>
        <w:jc w:val="both"/>
      </w:pPr>
      <w:r w:rsidRPr="00061AB7">
        <w:t>18 1155     2     - прямоугольного сечения</w:t>
      </w:r>
    </w:p>
    <w:p w:rsidR="00CC4CF9" w:rsidRPr="00061AB7" w:rsidRDefault="00CC4CF9">
      <w:pPr>
        <w:pStyle w:val="ConsPlusCell"/>
        <w:jc w:val="both"/>
      </w:pPr>
      <w:r w:rsidRPr="00061AB7">
        <w:t>18 1157     3     - овального сечения</w:t>
      </w:r>
    </w:p>
    <w:p w:rsidR="00CC4CF9" w:rsidRPr="00061AB7" w:rsidRDefault="00CC4CF9">
      <w:pPr>
        <w:pStyle w:val="ConsPlusCell"/>
        <w:jc w:val="both"/>
      </w:pPr>
      <w:r w:rsidRPr="00061AB7">
        <w:t>18 1158     9     - круглого сечения толстостенные</w:t>
      </w:r>
    </w:p>
    <w:p w:rsidR="00CC4CF9" w:rsidRPr="00061AB7" w:rsidRDefault="00CC4CF9">
      <w:pPr>
        <w:pStyle w:val="ConsPlusCell"/>
        <w:jc w:val="both"/>
      </w:pPr>
      <w:r w:rsidRPr="00061AB7">
        <w:t>18 1160     0     Прутки /</w:t>
      </w:r>
    </w:p>
    <w:p w:rsidR="00CC4CF9" w:rsidRPr="00061AB7" w:rsidRDefault="00CC4CF9">
      <w:pPr>
        <w:pStyle w:val="ConsPlusCell"/>
        <w:jc w:val="both"/>
      </w:pPr>
      <w:r w:rsidRPr="00061AB7">
        <w:t>18 1161     5     - круглого сечения</w:t>
      </w:r>
    </w:p>
    <w:p w:rsidR="00CC4CF9" w:rsidRPr="00061AB7" w:rsidRDefault="00CC4CF9">
      <w:pPr>
        <w:pStyle w:val="ConsPlusCell"/>
        <w:jc w:val="both"/>
      </w:pPr>
      <w:r w:rsidRPr="00061AB7">
        <w:t>18 1162     0     - квадратного сечения</w:t>
      </w:r>
    </w:p>
    <w:p w:rsidR="00CC4CF9" w:rsidRPr="00061AB7" w:rsidRDefault="00CC4CF9">
      <w:pPr>
        <w:pStyle w:val="ConsPlusCell"/>
        <w:jc w:val="both"/>
      </w:pPr>
      <w:r w:rsidRPr="00061AB7">
        <w:t>18 1163     6     - шестигранного сечения</w:t>
      </w:r>
    </w:p>
    <w:p w:rsidR="00CC4CF9" w:rsidRPr="00061AB7" w:rsidRDefault="00CC4CF9">
      <w:pPr>
        <w:pStyle w:val="ConsPlusCell"/>
        <w:jc w:val="both"/>
      </w:pPr>
      <w:r w:rsidRPr="00061AB7">
        <w:t>18 1180     9     Штамповки /</w:t>
      </w:r>
    </w:p>
    <w:p w:rsidR="00CC4CF9" w:rsidRPr="00061AB7" w:rsidRDefault="00CC4CF9">
      <w:pPr>
        <w:pStyle w:val="ConsPlusCell"/>
        <w:jc w:val="both"/>
      </w:pPr>
      <w:r w:rsidRPr="00061AB7">
        <w:t>18 1181     4     - осесимметричные в плане</w:t>
      </w:r>
    </w:p>
    <w:p w:rsidR="00CC4CF9" w:rsidRPr="00061AB7" w:rsidRDefault="00CC4CF9">
      <w:pPr>
        <w:pStyle w:val="ConsPlusCell"/>
        <w:jc w:val="both"/>
      </w:pPr>
      <w:r w:rsidRPr="00061AB7">
        <w:t>18 1200     6     Прокат дюралюминиевый</w:t>
      </w:r>
    </w:p>
    <w:p w:rsidR="00CC4CF9" w:rsidRPr="00061AB7" w:rsidRDefault="00CC4CF9">
      <w:pPr>
        <w:pStyle w:val="ConsPlusCell"/>
        <w:jc w:val="both"/>
      </w:pPr>
      <w:r w:rsidRPr="00061AB7">
        <w:t>18 1210     0     Листы, ленты, заготовки</w:t>
      </w:r>
    </w:p>
    <w:p w:rsidR="00CC4CF9" w:rsidRPr="00061AB7" w:rsidRDefault="00CC4CF9">
      <w:pPr>
        <w:pStyle w:val="ConsPlusCell"/>
        <w:jc w:val="both"/>
      </w:pPr>
      <w:r w:rsidRPr="00061AB7">
        <w:t>18 1211     6     Листы</w:t>
      </w:r>
    </w:p>
    <w:p w:rsidR="00CC4CF9" w:rsidRPr="00061AB7" w:rsidRDefault="00CC4CF9">
      <w:pPr>
        <w:pStyle w:val="ConsPlusCell"/>
        <w:jc w:val="both"/>
      </w:pPr>
      <w:r w:rsidRPr="00061AB7">
        <w:t>18 1212     1     Плиты</w:t>
      </w:r>
    </w:p>
    <w:p w:rsidR="00CC4CF9" w:rsidRPr="00061AB7" w:rsidRDefault="00CC4CF9">
      <w:pPr>
        <w:pStyle w:val="ConsPlusCell"/>
        <w:jc w:val="both"/>
      </w:pPr>
      <w:r w:rsidRPr="00061AB7">
        <w:t>18 1214     2     Ленты</w:t>
      </w:r>
    </w:p>
    <w:p w:rsidR="00CC4CF9" w:rsidRPr="00061AB7" w:rsidRDefault="00CC4CF9">
      <w:pPr>
        <w:pStyle w:val="ConsPlusCell"/>
        <w:jc w:val="both"/>
      </w:pPr>
      <w:r w:rsidRPr="00061AB7">
        <w:t>18 1215     8     Круги</w:t>
      </w:r>
    </w:p>
    <w:p w:rsidR="00CC4CF9" w:rsidRPr="00061AB7" w:rsidRDefault="00CC4CF9">
      <w:pPr>
        <w:pStyle w:val="ConsPlusCell"/>
        <w:jc w:val="both"/>
      </w:pPr>
      <w:r w:rsidRPr="00061AB7">
        <w:t>18 1217     9     Листы рифленые и с шипами</w:t>
      </w:r>
    </w:p>
    <w:p w:rsidR="00CC4CF9" w:rsidRPr="00061AB7" w:rsidRDefault="00CC4CF9">
      <w:pPr>
        <w:pStyle w:val="ConsPlusCell"/>
        <w:jc w:val="both"/>
      </w:pPr>
      <w:r w:rsidRPr="00061AB7">
        <w:t>18 1218     4     Листы клиновидные</w:t>
      </w:r>
    </w:p>
    <w:p w:rsidR="00CC4CF9" w:rsidRPr="00061AB7" w:rsidRDefault="00CC4CF9">
      <w:pPr>
        <w:pStyle w:val="ConsPlusCell"/>
        <w:jc w:val="both"/>
      </w:pPr>
      <w:r w:rsidRPr="00061AB7">
        <w:t>18 1230     7     Проволока</w:t>
      </w:r>
    </w:p>
    <w:p w:rsidR="00CC4CF9" w:rsidRPr="00061AB7" w:rsidRDefault="00CC4CF9">
      <w:pPr>
        <w:pStyle w:val="ConsPlusCell"/>
        <w:jc w:val="both"/>
      </w:pPr>
      <w:r w:rsidRPr="00061AB7">
        <w:t>18 1231     5     Проволока круглого сечения</w:t>
      </w:r>
    </w:p>
    <w:p w:rsidR="00CC4CF9" w:rsidRPr="00061AB7" w:rsidRDefault="00CC4CF9">
      <w:pPr>
        <w:pStyle w:val="ConsPlusCell"/>
        <w:jc w:val="both"/>
      </w:pPr>
      <w:r w:rsidRPr="00061AB7">
        <w:t>18 1240     4     Профили</w:t>
      </w:r>
    </w:p>
    <w:p w:rsidR="00CC4CF9" w:rsidRPr="00061AB7" w:rsidRDefault="00CC4CF9">
      <w:pPr>
        <w:pStyle w:val="ConsPlusCell"/>
        <w:jc w:val="both"/>
      </w:pPr>
      <w:r w:rsidRPr="00061AB7">
        <w:t>18 1241     0     Полосы</w:t>
      </w:r>
    </w:p>
    <w:p w:rsidR="00CC4CF9" w:rsidRPr="00061AB7" w:rsidRDefault="00CC4CF9">
      <w:pPr>
        <w:pStyle w:val="ConsPlusCell"/>
        <w:jc w:val="both"/>
      </w:pPr>
      <w:r w:rsidRPr="00061AB7">
        <w:t>18 1242     5     Угольники</w:t>
      </w:r>
    </w:p>
    <w:p w:rsidR="00CC4CF9" w:rsidRPr="00061AB7" w:rsidRDefault="00CC4CF9">
      <w:pPr>
        <w:pStyle w:val="ConsPlusCell"/>
        <w:jc w:val="both"/>
      </w:pPr>
      <w:r w:rsidRPr="00061AB7">
        <w:t>18 1243     0     Тавры</w:t>
      </w:r>
    </w:p>
    <w:p w:rsidR="00CC4CF9" w:rsidRPr="00061AB7" w:rsidRDefault="00CC4CF9">
      <w:pPr>
        <w:pStyle w:val="ConsPlusCell"/>
        <w:jc w:val="both"/>
      </w:pPr>
      <w:r w:rsidRPr="00061AB7">
        <w:t>18 1244     6     Швеллеры</w:t>
      </w:r>
    </w:p>
    <w:p w:rsidR="00CC4CF9" w:rsidRPr="00061AB7" w:rsidRDefault="00CC4CF9">
      <w:pPr>
        <w:pStyle w:val="ConsPlusCell"/>
        <w:jc w:val="both"/>
      </w:pPr>
      <w:r w:rsidRPr="00061AB7">
        <w:t>18 1245     1     Двутавры</w:t>
      </w:r>
    </w:p>
    <w:p w:rsidR="00CC4CF9" w:rsidRPr="00061AB7" w:rsidRDefault="00CC4CF9">
      <w:pPr>
        <w:pStyle w:val="ConsPlusCell"/>
        <w:jc w:val="both"/>
      </w:pPr>
      <w:r w:rsidRPr="00061AB7">
        <w:t>18 1246     7     Профили пустотелые</w:t>
      </w:r>
    </w:p>
    <w:p w:rsidR="00CC4CF9" w:rsidRPr="00061AB7" w:rsidRDefault="00CC4CF9">
      <w:pPr>
        <w:pStyle w:val="ConsPlusCell"/>
        <w:jc w:val="both"/>
      </w:pPr>
      <w:r w:rsidRPr="00061AB7">
        <w:t>18 1247     2     Панели</w:t>
      </w:r>
    </w:p>
    <w:p w:rsidR="00CC4CF9" w:rsidRPr="00061AB7" w:rsidRDefault="00CC4CF9">
      <w:pPr>
        <w:pStyle w:val="ConsPlusCell"/>
        <w:jc w:val="both"/>
      </w:pPr>
      <w:r w:rsidRPr="00061AB7">
        <w:t>18 1248     8     Профили периодического сечения</w:t>
      </w:r>
    </w:p>
    <w:p w:rsidR="00CC4CF9" w:rsidRPr="00061AB7" w:rsidRDefault="00CC4CF9">
      <w:pPr>
        <w:pStyle w:val="ConsPlusCell"/>
        <w:jc w:val="both"/>
      </w:pPr>
      <w:r w:rsidRPr="00061AB7">
        <w:t>18 1250     9     Трубы</w:t>
      </w:r>
    </w:p>
    <w:p w:rsidR="00CC4CF9" w:rsidRPr="00061AB7" w:rsidRDefault="00CC4CF9">
      <w:pPr>
        <w:pStyle w:val="ConsPlusCell"/>
        <w:jc w:val="both"/>
      </w:pPr>
      <w:r w:rsidRPr="00061AB7">
        <w:t>18 1251     4     Трубы / круглого сечения тонкостенные</w:t>
      </w:r>
    </w:p>
    <w:p w:rsidR="00CC4CF9" w:rsidRPr="00061AB7" w:rsidRDefault="00CC4CF9">
      <w:pPr>
        <w:pStyle w:val="ConsPlusCell"/>
        <w:jc w:val="both"/>
      </w:pPr>
      <w:r w:rsidRPr="00061AB7">
        <w:t>18 1252     4     - фасонные</w:t>
      </w:r>
    </w:p>
    <w:p w:rsidR="00CC4CF9" w:rsidRPr="00061AB7" w:rsidRDefault="00CC4CF9">
      <w:pPr>
        <w:pStyle w:val="ConsPlusCell"/>
        <w:jc w:val="both"/>
      </w:pPr>
      <w:r w:rsidRPr="00061AB7">
        <w:t>18 1253     5     - оребренные</w:t>
      </w:r>
    </w:p>
    <w:p w:rsidR="00CC4CF9" w:rsidRPr="00061AB7" w:rsidRDefault="00CC4CF9">
      <w:pPr>
        <w:pStyle w:val="ConsPlusCell"/>
        <w:jc w:val="both"/>
      </w:pPr>
      <w:r w:rsidRPr="00061AB7">
        <w:t>18 1254     0     - периодического сечения</w:t>
      </w:r>
    </w:p>
    <w:p w:rsidR="00CC4CF9" w:rsidRPr="00061AB7" w:rsidRDefault="00CC4CF9">
      <w:pPr>
        <w:pStyle w:val="ConsPlusCell"/>
        <w:jc w:val="both"/>
      </w:pPr>
      <w:r w:rsidRPr="00061AB7">
        <w:t>18 1258     2     - круглого сечения толстостенные</w:t>
      </w:r>
    </w:p>
    <w:p w:rsidR="00CC4CF9" w:rsidRPr="00061AB7" w:rsidRDefault="00CC4CF9">
      <w:pPr>
        <w:pStyle w:val="ConsPlusCell"/>
        <w:jc w:val="both"/>
      </w:pPr>
      <w:r w:rsidRPr="00061AB7">
        <w:t>18 1260     3     Прутки /</w:t>
      </w:r>
    </w:p>
    <w:p w:rsidR="00CC4CF9" w:rsidRPr="00061AB7" w:rsidRDefault="00CC4CF9">
      <w:pPr>
        <w:pStyle w:val="ConsPlusCell"/>
        <w:jc w:val="both"/>
      </w:pPr>
      <w:r w:rsidRPr="00061AB7">
        <w:t>18 1261     9     - круглого сечения</w:t>
      </w:r>
    </w:p>
    <w:p w:rsidR="00CC4CF9" w:rsidRPr="00061AB7" w:rsidRDefault="00CC4CF9">
      <w:pPr>
        <w:pStyle w:val="ConsPlusCell"/>
        <w:jc w:val="both"/>
      </w:pPr>
      <w:r w:rsidRPr="00061AB7">
        <w:t>18 1262     4     - квадратного сечения</w:t>
      </w:r>
    </w:p>
    <w:p w:rsidR="00CC4CF9" w:rsidRPr="00061AB7" w:rsidRDefault="00CC4CF9">
      <w:pPr>
        <w:pStyle w:val="ConsPlusCell"/>
        <w:jc w:val="both"/>
      </w:pPr>
      <w:r w:rsidRPr="00061AB7">
        <w:t>18 1263     8     - шестигранного сечения</w:t>
      </w:r>
    </w:p>
    <w:p w:rsidR="00CC4CF9" w:rsidRPr="00061AB7" w:rsidRDefault="00CC4CF9">
      <w:pPr>
        <w:pStyle w:val="ConsPlusCell"/>
        <w:jc w:val="both"/>
      </w:pPr>
      <w:r w:rsidRPr="00061AB7">
        <w:t>18 1270     8     Поковки /</w:t>
      </w:r>
    </w:p>
    <w:p w:rsidR="00CC4CF9" w:rsidRPr="00061AB7" w:rsidRDefault="00CC4CF9">
      <w:pPr>
        <w:pStyle w:val="ConsPlusCell"/>
        <w:jc w:val="both"/>
      </w:pPr>
      <w:r w:rsidRPr="00061AB7">
        <w:t>18 1271     3     - круглые без отверстия</w:t>
      </w:r>
    </w:p>
    <w:p w:rsidR="00CC4CF9" w:rsidRPr="00061AB7" w:rsidRDefault="00CC4CF9">
      <w:pPr>
        <w:pStyle w:val="ConsPlusCell"/>
        <w:jc w:val="both"/>
      </w:pPr>
      <w:r w:rsidRPr="00061AB7">
        <w:t>18 1272     9     - круглые с прошивным отверстием</w:t>
      </w:r>
    </w:p>
    <w:p w:rsidR="00CC4CF9" w:rsidRPr="00061AB7" w:rsidRDefault="00CC4CF9">
      <w:pPr>
        <w:pStyle w:val="ConsPlusCell"/>
        <w:jc w:val="both"/>
      </w:pPr>
      <w:r w:rsidRPr="00061AB7">
        <w:t>18 1273     4     - фасонные</w:t>
      </w:r>
    </w:p>
    <w:p w:rsidR="00CC4CF9" w:rsidRPr="00061AB7" w:rsidRDefault="00CC4CF9">
      <w:pPr>
        <w:pStyle w:val="ConsPlusCell"/>
        <w:jc w:val="both"/>
      </w:pPr>
      <w:r w:rsidRPr="00061AB7">
        <w:t>18 1280     2     Штамповки /</w:t>
      </w:r>
    </w:p>
    <w:p w:rsidR="00CC4CF9" w:rsidRPr="00061AB7" w:rsidRDefault="00CC4CF9">
      <w:pPr>
        <w:pStyle w:val="ConsPlusCell"/>
        <w:jc w:val="both"/>
      </w:pPr>
      <w:r w:rsidRPr="00061AB7">
        <w:t>18 1281     8     - осесимметричные в плане</w:t>
      </w:r>
    </w:p>
    <w:p w:rsidR="00CC4CF9" w:rsidRPr="00061AB7" w:rsidRDefault="00CC4CF9">
      <w:pPr>
        <w:pStyle w:val="ConsPlusCell"/>
        <w:jc w:val="both"/>
      </w:pPr>
      <w:r w:rsidRPr="00061AB7">
        <w:t>18 1282     3     - сложной формы в плане</w:t>
      </w:r>
    </w:p>
    <w:p w:rsidR="00CC4CF9" w:rsidRPr="00061AB7" w:rsidRDefault="00CC4CF9">
      <w:pPr>
        <w:pStyle w:val="ConsPlusCell"/>
        <w:jc w:val="both"/>
      </w:pPr>
      <w:r w:rsidRPr="00061AB7">
        <w:t>18 1300     3     Прокат авиалевый</w:t>
      </w:r>
    </w:p>
    <w:p w:rsidR="00CC4CF9" w:rsidRPr="00061AB7" w:rsidRDefault="00CC4CF9">
      <w:pPr>
        <w:pStyle w:val="ConsPlusCell"/>
        <w:jc w:val="both"/>
      </w:pPr>
      <w:r w:rsidRPr="00061AB7">
        <w:t>18 1310     4     Листы, ленты, заготовки, фольга</w:t>
      </w:r>
    </w:p>
    <w:p w:rsidR="00CC4CF9" w:rsidRPr="00061AB7" w:rsidRDefault="00CC4CF9">
      <w:pPr>
        <w:pStyle w:val="ConsPlusCell"/>
        <w:jc w:val="both"/>
      </w:pPr>
      <w:r w:rsidRPr="00061AB7">
        <w:t>18 1311     7     Листы</w:t>
      </w:r>
    </w:p>
    <w:p w:rsidR="00CC4CF9" w:rsidRPr="00061AB7" w:rsidRDefault="00CC4CF9">
      <w:pPr>
        <w:pStyle w:val="ConsPlusCell"/>
        <w:jc w:val="both"/>
      </w:pPr>
      <w:r w:rsidRPr="00061AB7">
        <w:t>18 1312     5     Плиты</w:t>
      </w:r>
    </w:p>
    <w:p w:rsidR="00CC4CF9" w:rsidRPr="00061AB7" w:rsidRDefault="00CC4CF9">
      <w:pPr>
        <w:pStyle w:val="ConsPlusCell"/>
        <w:jc w:val="both"/>
      </w:pPr>
      <w:r w:rsidRPr="00061AB7">
        <w:t>18 1314     6     Ленты</w:t>
      </w:r>
    </w:p>
    <w:p w:rsidR="00CC4CF9" w:rsidRPr="00061AB7" w:rsidRDefault="00CC4CF9">
      <w:pPr>
        <w:pStyle w:val="ConsPlusCell"/>
        <w:jc w:val="both"/>
      </w:pPr>
      <w:r w:rsidRPr="00061AB7">
        <w:t>18 1315     1     Круги</w:t>
      </w:r>
    </w:p>
    <w:p w:rsidR="00CC4CF9" w:rsidRPr="00061AB7" w:rsidRDefault="00CC4CF9">
      <w:pPr>
        <w:pStyle w:val="ConsPlusCell"/>
        <w:jc w:val="both"/>
      </w:pPr>
      <w:r w:rsidRPr="00061AB7">
        <w:t>18 1319     3     Фольга</w:t>
      </w:r>
    </w:p>
    <w:p w:rsidR="00CC4CF9" w:rsidRPr="00061AB7" w:rsidRDefault="00CC4CF9">
      <w:pPr>
        <w:pStyle w:val="ConsPlusCell"/>
        <w:jc w:val="both"/>
      </w:pPr>
      <w:r w:rsidRPr="00061AB7">
        <w:t>18 1320     9     Шины</w:t>
      </w:r>
    </w:p>
    <w:p w:rsidR="00CC4CF9" w:rsidRPr="00061AB7" w:rsidRDefault="00CC4CF9">
      <w:pPr>
        <w:pStyle w:val="ConsPlusCell"/>
        <w:jc w:val="both"/>
      </w:pPr>
      <w:r w:rsidRPr="00061AB7">
        <w:t>18 1321     4     Шины прямоугольного сечения</w:t>
      </w:r>
    </w:p>
    <w:p w:rsidR="00CC4CF9" w:rsidRPr="00061AB7" w:rsidRDefault="00CC4CF9">
      <w:pPr>
        <w:pStyle w:val="ConsPlusCell"/>
        <w:jc w:val="both"/>
      </w:pPr>
      <w:r w:rsidRPr="00061AB7">
        <w:t>18 1330     3     Проволока</w:t>
      </w:r>
    </w:p>
    <w:p w:rsidR="00CC4CF9" w:rsidRPr="00061AB7" w:rsidRDefault="00CC4CF9">
      <w:pPr>
        <w:pStyle w:val="ConsPlusCell"/>
        <w:jc w:val="both"/>
      </w:pPr>
      <w:r w:rsidRPr="00061AB7">
        <w:t>18 1331     9     Проволока круглого сечения</w:t>
      </w:r>
    </w:p>
    <w:p w:rsidR="00CC4CF9" w:rsidRPr="00061AB7" w:rsidRDefault="00CC4CF9">
      <w:pPr>
        <w:pStyle w:val="ConsPlusCell"/>
        <w:jc w:val="both"/>
      </w:pPr>
      <w:r w:rsidRPr="00061AB7">
        <w:t>18 1340     8     Профили</w:t>
      </w:r>
    </w:p>
    <w:p w:rsidR="00CC4CF9" w:rsidRPr="00061AB7" w:rsidRDefault="00CC4CF9">
      <w:pPr>
        <w:pStyle w:val="ConsPlusCell"/>
        <w:jc w:val="both"/>
      </w:pPr>
      <w:r w:rsidRPr="00061AB7">
        <w:t>18 1341     3     Полосы</w:t>
      </w:r>
    </w:p>
    <w:p w:rsidR="00CC4CF9" w:rsidRPr="00061AB7" w:rsidRDefault="00CC4CF9">
      <w:pPr>
        <w:pStyle w:val="ConsPlusCell"/>
        <w:jc w:val="both"/>
      </w:pPr>
      <w:r w:rsidRPr="00061AB7">
        <w:t>18 1342     9     Угольники</w:t>
      </w:r>
    </w:p>
    <w:p w:rsidR="00CC4CF9" w:rsidRPr="00061AB7" w:rsidRDefault="00CC4CF9">
      <w:pPr>
        <w:pStyle w:val="ConsPlusCell"/>
        <w:jc w:val="both"/>
      </w:pPr>
      <w:r w:rsidRPr="00061AB7">
        <w:t>18 1343     4     Тавры</w:t>
      </w:r>
    </w:p>
    <w:p w:rsidR="00CC4CF9" w:rsidRPr="00061AB7" w:rsidRDefault="00CC4CF9">
      <w:pPr>
        <w:pStyle w:val="ConsPlusCell"/>
        <w:jc w:val="both"/>
      </w:pPr>
      <w:r w:rsidRPr="00061AB7">
        <w:t>18 1344     8     Швеллеры</w:t>
      </w:r>
    </w:p>
    <w:p w:rsidR="00CC4CF9" w:rsidRPr="00061AB7" w:rsidRDefault="00CC4CF9">
      <w:pPr>
        <w:pStyle w:val="ConsPlusCell"/>
        <w:jc w:val="both"/>
      </w:pPr>
      <w:r w:rsidRPr="00061AB7">
        <w:t>18 1345     5     Двутавры</w:t>
      </w:r>
    </w:p>
    <w:p w:rsidR="00CC4CF9" w:rsidRPr="00061AB7" w:rsidRDefault="00CC4CF9">
      <w:pPr>
        <w:pStyle w:val="ConsPlusCell"/>
        <w:jc w:val="both"/>
      </w:pPr>
      <w:r w:rsidRPr="00061AB7">
        <w:t>18 1346     0     Профили пустотелые</w:t>
      </w:r>
    </w:p>
    <w:p w:rsidR="00CC4CF9" w:rsidRPr="00061AB7" w:rsidRDefault="00CC4CF9">
      <w:pPr>
        <w:pStyle w:val="ConsPlusCell"/>
        <w:jc w:val="both"/>
      </w:pPr>
      <w:r w:rsidRPr="00061AB7">
        <w:t>18 1347     6     Панели</w:t>
      </w:r>
    </w:p>
    <w:p w:rsidR="00CC4CF9" w:rsidRPr="00061AB7" w:rsidRDefault="00CC4CF9">
      <w:pPr>
        <w:pStyle w:val="ConsPlusCell"/>
        <w:jc w:val="both"/>
      </w:pPr>
      <w:r w:rsidRPr="00061AB7">
        <w:t>18 1348     1     Профили периодического сечения</w:t>
      </w:r>
    </w:p>
    <w:p w:rsidR="00CC4CF9" w:rsidRPr="00061AB7" w:rsidRDefault="00CC4CF9">
      <w:pPr>
        <w:pStyle w:val="ConsPlusCell"/>
        <w:jc w:val="both"/>
      </w:pPr>
      <w:r w:rsidRPr="00061AB7">
        <w:t>18 1350     2     Трубы</w:t>
      </w:r>
    </w:p>
    <w:p w:rsidR="00CC4CF9" w:rsidRPr="00061AB7" w:rsidRDefault="00CC4CF9">
      <w:pPr>
        <w:pStyle w:val="ConsPlusCell"/>
        <w:jc w:val="both"/>
      </w:pPr>
      <w:r w:rsidRPr="00061AB7">
        <w:t>18 1351     8     Трубы / круглого сечения</w:t>
      </w:r>
    </w:p>
    <w:p w:rsidR="00CC4CF9" w:rsidRPr="00061AB7" w:rsidRDefault="00CC4CF9">
      <w:pPr>
        <w:pStyle w:val="ConsPlusCell"/>
        <w:jc w:val="both"/>
      </w:pPr>
      <w:r w:rsidRPr="00061AB7">
        <w:t>18 1352     3     - фасонные</w:t>
      </w:r>
    </w:p>
    <w:p w:rsidR="00CC4CF9" w:rsidRPr="00061AB7" w:rsidRDefault="00CC4CF9">
      <w:pPr>
        <w:pStyle w:val="ConsPlusCell"/>
        <w:jc w:val="both"/>
      </w:pPr>
      <w:r w:rsidRPr="00061AB7">
        <w:t>18 1353     9     - оребренные</w:t>
      </w:r>
    </w:p>
    <w:p w:rsidR="00CC4CF9" w:rsidRPr="00061AB7" w:rsidRDefault="00CC4CF9">
      <w:pPr>
        <w:pStyle w:val="ConsPlusCell"/>
        <w:jc w:val="both"/>
      </w:pPr>
      <w:r w:rsidRPr="00061AB7">
        <w:t>18 1355     1     - прямоугольного сечения</w:t>
      </w:r>
    </w:p>
    <w:p w:rsidR="00CC4CF9" w:rsidRPr="00061AB7" w:rsidRDefault="00CC4CF9">
      <w:pPr>
        <w:pStyle w:val="ConsPlusCell"/>
        <w:jc w:val="both"/>
      </w:pPr>
      <w:r w:rsidRPr="00061AB7">
        <w:t>18 1357     0     - овального сечения</w:t>
      </w:r>
    </w:p>
    <w:p w:rsidR="00CC4CF9" w:rsidRPr="00061AB7" w:rsidRDefault="00CC4CF9">
      <w:pPr>
        <w:pStyle w:val="ConsPlusCell"/>
        <w:jc w:val="both"/>
      </w:pPr>
      <w:r w:rsidRPr="00061AB7">
        <w:t>18 1358     6     - круглого сечения толстостенные</w:t>
      </w:r>
    </w:p>
    <w:p w:rsidR="00CC4CF9" w:rsidRPr="00061AB7" w:rsidRDefault="00CC4CF9">
      <w:pPr>
        <w:pStyle w:val="ConsPlusCell"/>
        <w:jc w:val="both"/>
      </w:pPr>
      <w:r w:rsidRPr="00061AB7">
        <w:t>18 1360     7     Прутки /</w:t>
      </w:r>
    </w:p>
    <w:p w:rsidR="00CC4CF9" w:rsidRPr="00061AB7" w:rsidRDefault="00CC4CF9">
      <w:pPr>
        <w:pStyle w:val="ConsPlusCell"/>
        <w:jc w:val="both"/>
      </w:pPr>
      <w:r w:rsidRPr="00061AB7">
        <w:t>18 1361     2     - круглого сечения</w:t>
      </w:r>
    </w:p>
    <w:p w:rsidR="00CC4CF9" w:rsidRPr="00061AB7" w:rsidRDefault="00CC4CF9">
      <w:pPr>
        <w:pStyle w:val="ConsPlusCell"/>
        <w:jc w:val="both"/>
      </w:pPr>
      <w:r w:rsidRPr="00061AB7">
        <w:t>18 1362     8     - квадратного сечения</w:t>
      </w:r>
    </w:p>
    <w:p w:rsidR="00CC4CF9" w:rsidRPr="00061AB7" w:rsidRDefault="00CC4CF9">
      <w:pPr>
        <w:pStyle w:val="ConsPlusCell"/>
        <w:jc w:val="both"/>
      </w:pPr>
      <w:r w:rsidRPr="00061AB7">
        <w:t>18 1363     3     - шестигранного сечения</w:t>
      </w:r>
    </w:p>
    <w:p w:rsidR="00CC4CF9" w:rsidRPr="00061AB7" w:rsidRDefault="00CC4CF9">
      <w:pPr>
        <w:pStyle w:val="ConsPlusCell"/>
        <w:jc w:val="both"/>
      </w:pPr>
      <w:r w:rsidRPr="00061AB7">
        <w:t>18 1370     1     Поковки /</w:t>
      </w:r>
    </w:p>
    <w:p w:rsidR="00CC4CF9" w:rsidRPr="00061AB7" w:rsidRDefault="00CC4CF9">
      <w:pPr>
        <w:pStyle w:val="ConsPlusCell"/>
        <w:jc w:val="both"/>
      </w:pPr>
      <w:r w:rsidRPr="00061AB7">
        <w:t>18 1371     7     - круглые без отверстия</w:t>
      </w:r>
    </w:p>
    <w:p w:rsidR="00CC4CF9" w:rsidRPr="00061AB7" w:rsidRDefault="00CC4CF9">
      <w:pPr>
        <w:pStyle w:val="ConsPlusCell"/>
        <w:jc w:val="both"/>
      </w:pPr>
      <w:r w:rsidRPr="00061AB7">
        <w:t>18 1372     2     - круглые с прошивным отверстием</w:t>
      </w:r>
    </w:p>
    <w:p w:rsidR="00CC4CF9" w:rsidRPr="00061AB7" w:rsidRDefault="00CC4CF9">
      <w:pPr>
        <w:pStyle w:val="ConsPlusCell"/>
        <w:jc w:val="both"/>
      </w:pPr>
      <w:r w:rsidRPr="00061AB7">
        <w:t>18 1373     8     - фасонные</w:t>
      </w:r>
    </w:p>
    <w:p w:rsidR="00CC4CF9" w:rsidRPr="00061AB7" w:rsidRDefault="00CC4CF9">
      <w:pPr>
        <w:pStyle w:val="ConsPlusCell"/>
        <w:jc w:val="both"/>
      </w:pPr>
      <w:r w:rsidRPr="00061AB7">
        <w:t>18 1380     6     Штамповки /</w:t>
      </w:r>
    </w:p>
    <w:p w:rsidR="00CC4CF9" w:rsidRPr="00061AB7" w:rsidRDefault="00CC4CF9">
      <w:pPr>
        <w:pStyle w:val="ConsPlusCell"/>
        <w:jc w:val="both"/>
      </w:pPr>
      <w:r w:rsidRPr="00061AB7">
        <w:t>18 1381     1     - осесимметричные в плане</w:t>
      </w:r>
    </w:p>
    <w:p w:rsidR="00CC4CF9" w:rsidRPr="00061AB7" w:rsidRDefault="00CC4CF9">
      <w:pPr>
        <w:pStyle w:val="ConsPlusCell"/>
        <w:jc w:val="both"/>
      </w:pPr>
      <w:r w:rsidRPr="00061AB7">
        <w:t>18 1382     7     - сложной формы в плане</w:t>
      </w:r>
    </w:p>
    <w:p w:rsidR="00CC4CF9" w:rsidRPr="00061AB7" w:rsidRDefault="00CC4CF9">
      <w:pPr>
        <w:pStyle w:val="ConsPlusCell"/>
        <w:jc w:val="both"/>
      </w:pPr>
      <w:r w:rsidRPr="00061AB7">
        <w:t>18 1400     3     Прокат АМЦ</w:t>
      </w:r>
    </w:p>
    <w:p w:rsidR="00CC4CF9" w:rsidRPr="00061AB7" w:rsidRDefault="00CC4CF9">
      <w:pPr>
        <w:pStyle w:val="ConsPlusCell"/>
        <w:jc w:val="both"/>
      </w:pPr>
      <w:r w:rsidRPr="00061AB7">
        <w:t>18 1410     8     Листы, ленты, заготовки, фольга</w:t>
      </w:r>
    </w:p>
    <w:p w:rsidR="00CC4CF9" w:rsidRPr="00061AB7" w:rsidRDefault="00CC4CF9">
      <w:pPr>
        <w:pStyle w:val="ConsPlusCell"/>
        <w:jc w:val="both"/>
      </w:pPr>
      <w:r w:rsidRPr="00061AB7">
        <w:t>18 1411     3     Листы</w:t>
      </w:r>
    </w:p>
    <w:p w:rsidR="00CC4CF9" w:rsidRPr="00061AB7" w:rsidRDefault="00CC4CF9">
      <w:pPr>
        <w:pStyle w:val="ConsPlusCell"/>
        <w:jc w:val="both"/>
      </w:pPr>
      <w:r w:rsidRPr="00061AB7">
        <w:t>18 1412     9     Плиты</w:t>
      </w:r>
    </w:p>
    <w:p w:rsidR="00CC4CF9" w:rsidRPr="00061AB7" w:rsidRDefault="00CC4CF9">
      <w:pPr>
        <w:pStyle w:val="ConsPlusCell"/>
        <w:jc w:val="both"/>
      </w:pPr>
      <w:r w:rsidRPr="00061AB7">
        <w:t>18 1414     4     Ленты</w:t>
      </w:r>
    </w:p>
    <w:p w:rsidR="00CC4CF9" w:rsidRPr="00061AB7" w:rsidRDefault="00CC4CF9">
      <w:pPr>
        <w:pStyle w:val="ConsPlusCell"/>
        <w:jc w:val="both"/>
      </w:pPr>
      <w:r w:rsidRPr="00061AB7">
        <w:t>18 1415     5     Круги</w:t>
      </w:r>
    </w:p>
    <w:p w:rsidR="00CC4CF9" w:rsidRPr="00061AB7" w:rsidRDefault="00CC4CF9">
      <w:pPr>
        <w:pStyle w:val="ConsPlusCell"/>
        <w:jc w:val="both"/>
      </w:pPr>
      <w:r w:rsidRPr="00061AB7">
        <w:t>18 1419     7     Фольга</w:t>
      </w:r>
    </w:p>
    <w:p w:rsidR="00CC4CF9" w:rsidRPr="00061AB7" w:rsidRDefault="00CC4CF9">
      <w:pPr>
        <w:pStyle w:val="ConsPlusCell"/>
        <w:jc w:val="both"/>
      </w:pPr>
      <w:r w:rsidRPr="00061AB7">
        <w:t>18 1430     7     Проволока</w:t>
      </w:r>
    </w:p>
    <w:p w:rsidR="00CC4CF9" w:rsidRPr="00061AB7" w:rsidRDefault="00CC4CF9">
      <w:pPr>
        <w:pStyle w:val="ConsPlusCell"/>
        <w:jc w:val="both"/>
      </w:pPr>
      <w:r w:rsidRPr="00061AB7">
        <w:t>18 1431     2     Проволока круглого сечения</w:t>
      </w:r>
    </w:p>
    <w:p w:rsidR="00CC4CF9" w:rsidRPr="00061AB7" w:rsidRDefault="00CC4CF9">
      <w:pPr>
        <w:pStyle w:val="ConsPlusCell"/>
        <w:jc w:val="both"/>
      </w:pPr>
      <w:r w:rsidRPr="00061AB7">
        <w:t>18 1440     1     Профили</w:t>
      </w:r>
    </w:p>
    <w:p w:rsidR="00CC4CF9" w:rsidRPr="00061AB7" w:rsidRDefault="00CC4CF9">
      <w:pPr>
        <w:pStyle w:val="ConsPlusCell"/>
        <w:jc w:val="both"/>
      </w:pPr>
      <w:r w:rsidRPr="00061AB7">
        <w:t>18 1441     7     Полосы</w:t>
      </w:r>
    </w:p>
    <w:p w:rsidR="00CC4CF9" w:rsidRPr="00061AB7" w:rsidRDefault="00CC4CF9">
      <w:pPr>
        <w:pStyle w:val="ConsPlusCell"/>
        <w:jc w:val="both"/>
      </w:pPr>
      <w:r w:rsidRPr="00061AB7">
        <w:t>18 1442     2     Угольники</w:t>
      </w:r>
    </w:p>
    <w:p w:rsidR="00CC4CF9" w:rsidRPr="00061AB7" w:rsidRDefault="00CC4CF9">
      <w:pPr>
        <w:pStyle w:val="ConsPlusCell"/>
        <w:jc w:val="both"/>
      </w:pPr>
      <w:r w:rsidRPr="00061AB7">
        <w:t>18 1443     8     Тавры</w:t>
      </w:r>
    </w:p>
    <w:p w:rsidR="00CC4CF9" w:rsidRPr="00061AB7" w:rsidRDefault="00CC4CF9">
      <w:pPr>
        <w:pStyle w:val="ConsPlusCell"/>
        <w:jc w:val="both"/>
      </w:pPr>
      <w:r w:rsidRPr="00061AB7">
        <w:t>18 1444     3     Швеллеры</w:t>
      </w:r>
    </w:p>
    <w:p w:rsidR="00CC4CF9" w:rsidRPr="00061AB7" w:rsidRDefault="00CC4CF9">
      <w:pPr>
        <w:pStyle w:val="ConsPlusCell"/>
        <w:jc w:val="both"/>
      </w:pPr>
      <w:r w:rsidRPr="00061AB7">
        <w:t>18 1445     9     Двутавры</w:t>
      </w:r>
    </w:p>
    <w:p w:rsidR="00CC4CF9" w:rsidRPr="00061AB7" w:rsidRDefault="00CC4CF9">
      <w:pPr>
        <w:pStyle w:val="ConsPlusCell"/>
        <w:jc w:val="both"/>
      </w:pPr>
      <w:r w:rsidRPr="00061AB7">
        <w:t>18 1446     4     Профили пустотелые</w:t>
      </w:r>
    </w:p>
    <w:p w:rsidR="00CC4CF9" w:rsidRPr="00061AB7" w:rsidRDefault="00CC4CF9">
      <w:pPr>
        <w:pStyle w:val="ConsPlusCell"/>
        <w:jc w:val="both"/>
      </w:pPr>
      <w:r w:rsidRPr="00061AB7">
        <w:t>18 1447     5     Панели</w:t>
      </w:r>
    </w:p>
    <w:p w:rsidR="00CC4CF9" w:rsidRPr="00061AB7" w:rsidRDefault="00CC4CF9">
      <w:pPr>
        <w:pStyle w:val="ConsPlusCell"/>
        <w:jc w:val="both"/>
      </w:pPr>
      <w:r w:rsidRPr="00061AB7">
        <w:t>18 1448     5     Профили периодического сечения</w:t>
      </w:r>
    </w:p>
    <w:p w:rsidR="00CC4CF9" w:rsidRPr="00061AB7" w:rsidRDefault="00CC4CF9">
      <w:pPr>
        <w:pStyle w:val="ConsPlusCell"/>
        <w:jc w:val="both"/>
      </w:pPr>
      <w:r w:rsidRPr="00061AB7">
        <w:t>18 1450     6     Трубы /</w:t>
      </w:r>
    </w:p>
    <w:p w:rsidR="00CC4CF9" w:rsidRPr="00061AB7" w:rsidRDefault="00CC4CF9">
      <w:pPr>
        <w:pStyle w:val="ConsPlusCell"/>
        <w:jc w:val="both"/>
      </w:pPr>
      <w:r w:rsidRPr="00061AB7">
        <w:t>18 1451     1     - круглого сечения тонкостенные</w:t>
      </w:r>
    </w:p>
    <w:p w:rsidR="00CC4CF9" w:rsidRPr="00061AB7" w:rsidRDefault="00CC4CF9">
      <w:pPr>
        <w:pStyle w:val="ConsPlusCell"/>
        <w:jc w:val="both"/>
      </w:pPr>
      <w:r w:rsidRPr="00061AB7">
        <w:t>18 1458     9     - круглого сечения толстостенные</w:t>
      </w:r>
    </w:p>
    <w:p w:rsidR="00CC4CF9" w:rsidRPr="00061AB7" w:rsidRDefault="00CC4CF9">
      <w:pPr>
        <w:pStyle w:val="ConsPlusCell"/>
        <w:jc w:val="both"/>
      </w:pPr>
      <w:r w:rsidRPr="00061AB7">
        <w:t>18 1460     0     Прутки /</w:t>
      </w:r>
    </w:p>
    <w:p w:rsidR="00CC4CF9" w:rsidRPr="00061AB7" w:rsidRDefault="00CC4CF9">
      <w:pPr>
        <w:pStyle w:val="ConsPlusCell"/>
        <w:jc w:val="both"/>
      </w:pPr>
      <w:r w:rsidRPr="00061AB7">
        <w:t>18 1461     6     - круглого сечения</w:t>
      </w:r>
    </w:p>
    <w:p w:rsidR="00CC4CF9" w:rsidRPr="00061AB7" w:rsidRDefault="00CC4CF9">
      <w:pPr>
        <w:pStyle w:val="ConsPlusCell"/>
        <w:jc w:val="both"/>
      </w:pPr>
      <w:r w:rsidRPr="00061AB7">
        <w:t>18 1462     1     - квадратного сечения</w:t>
      </w:r>
    </w:p>
    <w:p w:rsidR="00CC4CF9" w:rsidRPr="00061AB7" w:rsidRDefault="00CC4CF9">
      <w:pPr>
        <w:pStyle w:val="ConsPlusCell"/>
        <w:jc w:val="both"/>
      </w:pPr>
      <w:r w:rsidRPr="00061AB7">
        <w:t>18 1463     7     - шестигранного сечения</w:t>
      </w:r>
    </w:p>
    <w:p w:rsidR="00CC4CF9" w:rsidRPr="00061AB7" w:rsidRDefault="00CC4CF9">
      <w:pPr>
        <w:pStyle w:val="ConsPlusCell"/>
        <w:jc w:val="both"/>
      </w:pPr>
      <w:r w:rsidRPr="00061AB7">
        <w:t>18 1500     7     Прокат магналиевый</w:t>
      </w:r>
    </w:p>
    <w:p w:rsidR="00CC4CF9" w:rsidRPr="00061AB7" w:rsidRDefault="00CC4CF9">
      <w:pPr>
        <w:pStyle w:val="ConsPlusCell"/>
        <w:jc w:val="both"/>
      </w:pPr>
      <w:r w:rsidRPr="00061AB7">
        <w:t>18 1510     1     Листы, ленты, заготовки, фольга</w:t>
      </w:r>
    </w:p>
    <w:p w:rsidR="00CC4CF9" w:rsidRPr="00061AB7" w:rsidRDefault="00CC4CF9">
      <w:pPr>
        <w:pStyle w:val="ConsPlusCell"/>
        <w:jc w:val="both"/>
      </w:pPr>
      <w:r w:rsidRPr="00061AB7">
        <w:t>18 1511     7     Листы</w:t>
      </w:r>
    </w:p>
    <w:p w:rsidR="00CC4CF9" w:rsidRPr="00061AB7" w:rsidRDefault="00CC4CF9">
      <w:pPr>
        <w:pStyle w:val="ConsPlusCell"/>
        <w:jc w:val="both"/>
      </w:pPr>
      <w:r w:rsidRPr="00061AB7">
        <w:t>18 1512     2     Плиты</w:t>
      </w:r>
    </w:p>
    <w:p w:rsidR="00CC4CF9" w:rsidRPr="00061AB7" w:rsidRDefault="00CC4CF9">
      <w:pPr>
        <w:pStyle w:val="ConsPlusCell"/>
        <w:jc w:val="both"/>
      </w:pPr>
      <w:r w:rsidRPr="00061AB7">
        <w:t>18 1514     3     Ленты</w:t>
      </w:r>
    </w:p>
    <w:p w:rsidR="00CC4CF9" w:rsidRPr="00061AB7" w:rsidRDefault="00CC4CF9">
      <w:pPr>
        <w:pStyle w:val="ConsPlusCell"/>
        <w:jc w:val="both"/>
      </w:pPr>
      <w:r w:rsidRPr="00061AB7">
        <w:t>18 1515     9     Круги</w:t>
      </w:r>
    </w:p>
    <w:p w:rsidR="00CC4CF9" w:rsidRPr="00061AB7" w:rsidRDefault="00CC4CF9">
      <w:pPr>
        <w:pStyle w:val="ConsPlusCell"/>
        <w:jc w:val="both"/>
      </w:pPr>
      <w:r w:rsidRPr="00061AB7">
        <w:t>18 1517     1     Листы рифленые и с шипами</w:t>
      </w:r>
    </w:p>
    <w:p w:rsidR="00CC4CF9" w:rsidRPr="00061AB7" w:rsidRDefault="00CC4CF9">
      <w:pPr>
        <w:pStyle w:val="ConsPlusCell"/>
        <w:jc w:val="both"/>
      </w:pPr>
      <w:r w:rsidRPr="00061AB7">
        <w:t>18 1519     0     Фольга</w:t>
      </w:r>
    </w:p>
    <w:p w:rsidR="00CC4CF9" w:rsidRPr="00061AB7" w:rsidRDefault="00CC4CF9">
      <w:pPr>
        <w:pStyle w:val="ConsPlusCell"/>
        <w:jc w:val="both"/>
      </w:pPr>
      <w:r w:rsidRPr="00061AB7">
        <w:t>18 1530     0     Проволока</w:t>
      </w:r>
    </w:p>
    <w:p w:rsidR="00CC4CF9" w:rsidRPr="00061AB7" w:rsidRDefault="00CC4CF9">
      <w:pPr>
        <w:pStyle w:val="ConsPlusCell"/>
        <w:jc w:val="both"/>
      </w:pPr>
      <w:r w:rsidRPr="00061AB7">
        <w:t>18 1531     6     Проволока круглого сечения</w:t>
      </w:r>
    </w:p>
    <w:p w:rsidR="00CC4CF9" w:rsidRPr="00061AB7" w:rsidRDefault="00CC4CF9">
      <w:pPr>
        <w:pStyle w:val="ConsPlusCell"/>
        <w:jc w:val="both"/>
      </w:pPr>
      <w:r w:rsidRPr="00061AB7">
        <w:t>18 1540     5     Профили</w:t>
      </w:r>
    </w:p>
    <w:p w:rsidR="00CC4CF9" w:rsidRPr="00061AB7" w:rsidRDefault="00CC4CF9">
      <w:pPr>
        <w:pStyle w:val="ConsPlusCell"/>
        <w:jc w:val="both"/>
      </w:pPr>
      <w:r w:rsidRPr="00061AB7">
        <w:t>18 1541     0     Полосы</w:t>
      </w:r>
    </w:p>
    <w:p w:rsidR="00CC4CF9" w:rsidRPr="00061AB7" w:rsidRDefault="00CC4CF9">
      <w:pPr>
        <w:pStyle w:val="ConsPlusCell"/>
        <w:jc w:val="both"/>
      </w:pPr>
      <w:r w:rsidRPr="00061AB7">
        <w:t>18 1542     6     Угольники</w:t>
      </w:r>
    </w:p>
    <w:p w:rsidR="00CC4CF9" w:rsidRPr="00061AB7" w:rsidRDefault="00CC4CF9">
      <w:pPr>
        <w:pStyle w:val="ConsPlusCell"/>
        <w:jc w:val="both"/>
      </w:pPr>
      <w:r w:rsidRPr="00061AB7">
        <w:t>18 1543     1     Тавры</w:t>
      </w:r>
    </w:p>
    <w:p w:rsidR="00CC4CF9" w:rsidRPr="00061AB7" w:rsidRDefault="00CC4CF9">
      <w:pPr>
        <w:pStyle w:val="ConsPlusCell"/>
        <w:jc w:val="both"/>
      </w:pPr>
      <w:r w:rsidRPr="00061AB7">
        <w:t>18 1544     7     Швеллеры</w:t>
      </w:r>
    </w:p>
    <w:p w:rsidR="00CC4CF9" w:rsidRPr="00061AB7" w:rsidRDefault="00CC4CF9">
      <w:pPr>
        <w:pStyle w:val="ConsPlusCell"/>
        <w:jc w:val="both"/>
      </w:pPr>
      <w:r w:rsidRPr="00061AB7">
        <w:t>18 1545     2     Двутавры</w:t>
      </w:r>
    </w:p>
    <w:p w:rsidR="00CC4CF9" w:rsidRPr="00061AB7" w:rsidRDefault="00CC4CF9">
      <w:pPr>
        <w:pStyle w:val="ConsPlusCell"/>
        <w:jc w:val="both"/>
      </w:pPr>
      <w:r w:rsidRPr="00061AB7">
        <w:t>18 1546     8     Профили пустотелые</w:t>
      </w:r>
    </w:p>
    <w:p w:rsidR="00CC4CF9" w:rsidRPr="00061AB7" w:rsidRDefault="00CC4CF9">
      <w:pPr>
        <w:pStyle w:val="ConsPlusCell"/>
        <w:jc w:val="both"/>
      </w:pPr>
      <w:r w:rsidRPr="00061AB7">
        <w:t>18 1547     3     Панели</w:t>
      </w:r>
    </w:p>
    <w:p w:rsidR="00CC4CF9" w:rsidRPr="00061AB7" w:rsidRDefault="00CC4CF9">
      <w:pPr>
        <w:pStyle w:val="ConsPlusCell"/>
        <w:jc w:val="both"/>
      </w:pPr>
      <w:r w:rsidRPr="00061AB7">
        <w:t>18 1548     9     Профили периодического сечения</w:t>
      </w:r>
    </w:p>
    <w:p w:rsidR="00CC4CF9" w:rsidRPr="00061AB7" w:rsidRDefault="00CC4CF9">
      <w:pPr>
        <w:pStyle w:val="ConsPlusCell"/>
        <w:jc w:val="both"/>
      </w:pPr>
      <w:r w:rsidRPr="00061AB7">
        <w:t>18 1550     6     Трубы /</w:t>
      </w:r>
    </w:p>
    <w:p w:rsidR="00CC4CF9" w:rsidRPr="00061AB7" w:rsidRDefault="00CC4CF9">
      <w:pPr>
        <w:pStyle w:val="ConsPlusCell"/>
        <w:jc w:val="both"/>
      </w:pPr>
      <w:r w:rsidRPr="00061AB7">
        <w:t>18 1551     5     - круглого сечения тонкостенные</w:t>
      </w:r>
    </w:p>
    <w:p w:rsidR="00CC4CF9" w:rsidRPr="00061AB7" w:rsidRDefault="00CC4CF9">
      <w:pPr>
        <w:pStyle w:val="ConsPlusCell"/>
        <w:jc w:val="both"/>
      </w:pPr>
      <w:r w:rsidRPr="00061AB7">
        <w:t>18 1552     0     - фасонные</w:t>
      </w:r>
    </w:p>
    <w:p w:rsidR="00CC4CF9" w:rsidRPr="00061AB7" w:rsidRDefault="00CC4CF9">
      <w:pPr>
        <w:pStyle w:val="ConsPlusCell"/>
        <w:jc w:val="both"/>
      </w:pPr>
      <w:r w:rsidRPr="00061AB7">
        <w:t>18 1553     6     - оребренные</w:t>
      </w:r>
    </w:p>
    <w:p w:rsidR="00CC4CF9" w:rsidRPr="00061AB7" w:rsidRDefault="00CC4CF9">
      <w:pPr>
        <w:pStyle w:val="ConsPlusCell"/>
        <w:jc w:val="both"/>
      </w:pPr>
      <w:r w:rsidRPr="00061AB7">
        <w:t>18 1554     1     - периодического сечения</w:t>
      </w:r>
    </w:p>
    <w:p w:rsidR="00CC4CF9" w:rsidRPr="00061AB7" w:rsidRDefault="00CC4CF9">
      <w:pPr>
        <w:pStyle w:val="ConsPlusCell"/>
        <w:jc w:val="both"/>
      </w:pPr>
      <w:r w:rsidRPr="00061AB7">
        <w:t>18 1555     7     - прямоугольного сечения</w:t>
      </w:r>
    </w:p>
    <w:p w:rsidR="00CC4CF9" w:rsidRPr="00061AB7" w:rsidRDefault="00CC4CF9">
      <w:pPr>
        <w:pStyle w:val="ConsPlusCell"/>
        <w:jc w:val="both"/>
      </w:pPr>
      <w:r w:rsidRPr="00061AB7">
        <w:t>18 1556     2     - каплевидного сечения</w:t>
      </w:r>
    </w:p>
    <w:p w:rsidR="00CC4CF9" w:rsidRPr="00061AB7" w:rsidRDefault="00CC4CF9">
      <w:pPr>
        <w:pStyle w:val="ConsPlusCell"/>
        <w:jc w:val="both"/>
      </w:pPr>
      <w:r w:rsidRPr="00061AB7">
        <w:t>18 1557     8     - овального сечения</w:t>
      </w:r>
    </w:p>
    <w:p w:rsidR="00CC4CF9" w:rsidRPr="00061AB7" w:rsidRDefault="00CC4CF9">
      <w:pPr>
        <w:pStyle w:val="ConsPlusCell"/>
        <w:jc w:val="both"/>
      </w:pPr>
      <w:r w:rsidRPr="00061AB7">
        <w:t>18 1558     3     - круглого сечения толстостенные</w:t>
      </w:r>
    </w:p>
    <w:p w:rsidR="00CC4CF9" w:rsidRPr="00061AB7" w:rsidRDefault="00CC4CF9">
      <w:pPr>
        <w:pStyle w:val="ConsPlusCell"/>
        <w:jc w:val="both"/>
      </w:pPr>
      <w:r w:rsidRPr="00061AB7">
        <w:t>18 1560     4     Прутки /</w:t>
      </w:r>
    </w:p>
    <w:p w:rsidR="00CC4CF9" w:rsidRPr="00061AB7" w:rsidRDefault="00CC4CF9">
      <w:pPr>
        <w:pStyle w:val="ConsPlusCell"/>
        <w:jc w:val="both"/>
      </w:pPr>
      <w:r w:rsidRPr="00061AB7">
        <w:t>18 1561     0     - круглого сечения</w:t>
      </w:r>
    </w:p>
    <w:p w:rsidR="00CC4CF9" w:rsidRPr="00061AB7" w:rsidRDefault="00CC4CF9">
      <w:pPr>
        <w:pStyle w:val="ConsPlusCell"/>
        <w:jc w:val="both"/>
      </w:pPr>
      <w:r w:rsidRPr="00061AB7">
        <w:t>18 1562     5     - квадратного сечения</w:t>
      </w:r>
    </w:p>
    <w:p w:rsidR="00CC4CF9" w:rsidRPr="00061AB7" w:rsidRDefault="00CC4CF9">
      <w:pPr>
        <w:pStyle w:val="ConsPlusCell"/>
        <w:jc w:val="both"/>
      </w:pPr>
      <w:r w:rsidRPr="00061AB7">
        <w:t>18 1563     0     - шестигранного сечения</w:t>
      </w:r>
    </w:p>
    <w:p w:rsidR="00CC4CF9" w:rsidRPr="00061AB7" w:rsidRDefault="00CC4CF9">
      <w:pPr>
        <w:pStyle w:val="ConsPlusCell"/>
        <w:jc w:val="both"/>
      </w:pPr>
      <w:r w:rsidRPr="00061AB7">
        <w:t>18 1570     9     Поковки /</w:t>
      </w:r>
    </w:p>
    <w:p w:rsidR="00CC4CF9" w:rsidRPr="00061AB7" w:rsidRDefault="00CC4CF9">
      <w:pPr>
        <w:pStyle w:val="ConsPlusCell"/>
        <w:jc w:val="both"/>
      </w:pPr>
      <w:r w:rsidRPr="00061AB7">
        <w:t>18 1571     4     - круглые без отверстия</w:t>
      </w:r>
    </w:p>
    <w:p w:rsidR="00CC4CF9" w:rsidRPr="00061AB7" w:rsidRDefault="00CC4CF9">
      <w:pPr>
        <w:pStyle w:val="ConsPlusCell"/>
        <w:jc w:val="both"/>
      </w:pPr>
      <w:r w:rsidRPr="00061AB7">
        <w:t>18 1572     3     - круглые с прошивным отверстием</w:t>
      </w:r>
    </w:p>
    <w:p w:rsidR="00CC4CF9" w:rsidRPr="00061AB7" w:rsidRDefault="00CC4CF9">
      <w:pPr>
        <w:pStyle w:val="ConsPlusCell"/>
        <w:jc w:val="both"/>
      </w:pPr>
      <w:r w:rsidRPr="00061AB7">
        <w:t>18 1573     5     - фасонные</w:t>
      </w:r>
    </w:p>
    <w:p w:rsidR="00CC4CF9" w:rsidRPr="00061AB7" w:rsidRDefault="00CC4CF9">
      <w:pPr>
        <w:pStyle w:val="ConsPlusCell"/>
        <w:jc w:val="both"/>
      </w:pPr>
      <w:r w:rsidRPr="00061AB7">
        <w:t>18 1580     3     Штамповки /</w:t>
      </w:r>
    </w:p>
    <w:p w:rsidR="00CC4CF9" w:rsidRPr="00061AB7" w:rsidRDefault="00CC4CF9">
      <w:pPr>
        <w:pStyle w:val="ConsPlusCell"/>
        <w:jc w:val="both"/>
      </w:pPr>
      <w:r w:rsidRPr="00061AB7">
        <w:t>18 1581     9     - осесимметричные в плане</w:t>
      </w:r>
    </w:p>
    <w:p w:rsidR="00CC4CF9" w:rsidRPr="00061AB7" w:rsidRDefault="00CC4CF9">
      <w:pPr>
        <w:pStyle w:val="ConsPlusCell"/>
        <w:jc w:val="both"/>
      </w:pPr>
      <w:r w:rsidRPr="00061AB7">
        <w:t>18 1582     4     - сложной формы в плане</w:t>
      </w:r>
    </w:p>
    <w:p w:rsidR="00CC4CF9" w:rsidRPr="00061AB7" w:rsidRDefault="00CC4CF9">
      <w:pPr>
        <w:pStyle w:val="ConsPlusCell"/>
        <w:jc w:val="both"/>
      </w:pPr>
      <w:r w:rsidRPr="00061AB7">
        <w:t>18 1590     8     Кольца</w:t>
      </w:r>
    </w:p>
    <w:p w:rsidR="00CC4CF9" w:rsidRPr="00061AB7" w:rsidRDefault="00CC4CF9">
      <w:pPr>
        <w:pStyle w:val="ConsPlusCell"/>
        <w:jc w:val="both"/>
      </w:pPr>
      <w:r w:rsidRPr="00061AB7">
        <w:t>18 1595     5     Кольца из поковок</w:t>
      </w:r>
    </w:p>
    <w:p w:rsidR="00CC4CF9" w:rsidRPr="00061AB7" w:rsidRDefault="00CC4CF9">
      <w:pPr>
        <w:pStyle w:val="ConsPlusCell"/>
        <w:jc w:val="both"/>
      </w:pPr>
      <w:r w:rsidRPr="00061AB7">
        <w:t>18 1900     1     Прокат алюминиевоцинковых сплавов</w:t>
      </w:r>
    </w:p>
    <w:p w:rsidR="00CC4CF9" w:rsidRPr="00061AB7" w:rsidRDefault="00CC4CF9">
      <w:pPr>
        <w:pStyle w:val="ConsPlusCell"/>
        <w:jc w:val="both"/>
      </w:pPr>
      <w:r w:rsidRPr="00061AB7">
        <w:t>18 1910     6     Листы, ленты, заготовки</w:t>
      </w:r>
    </w:p>
    <w:p w:rsidR="00CC4CF9" w:rsidRPr="00061AB7" w:rsidRDefault="00CC4CF9">
      <w:pPr>
        <w:pStyle w:val="ConsPlusCell"/>
        <w:jc w:val="both"/>
      </w:pPr>
      <w:r w:rsidRPr="00061AB7">
        <w:t>18 1911     1     Листы</w:t>
      </w:r>
    </w:p>
    <w:p w:rsidR="00CC4CF9" w:rsidRPr="00061AB7" w:rsidRDefault="00CC4CF9">
      <w:pPr>
        <w:pStyle w:val="ConsPlusCell"/>
        <w:jc w:val="both"/>
      </w:pPr>
      <w:r w:rsidRPr="00061AB7">
        <w:t>18 1912     7     Плиты</w:t>
      </w:r>
    </w:p>
    <w:p w:rsidR="00CC4CF9" w:rsidRPr="00061AB7" w:rsidRDefault="00CC4CF9">
      <w:pPr>
        <w:pStyle w:val="ConsPlusCell"/>
        <w:jc w:val="both"/>
      </w:pPr>
      <w:r w:rsidRPr="00061AB7">
        <w:t>18 1915     3     Круги</w:t>
      </w:r>
    </w:p>
    <w:p w:rsidR="00CC4CF9" w:rsidRPr="00061AB7" w:rsidRDefault="00CC4CF9">
      <w:pPr>
        <w:pStyle w:val="ConsPlusCell"/>
        <w:jc w:val="both"/>
      </w:pPr>
      <w:r w:rsidRPr="00061AB7">
        <w:t>18 1930     5     Проволока</w:t>
      </w:r>
    </w:p>
    <w:p w:rsidR="00CC4CF9" w:rsidRPr="00061AB7" w:rsidRDefault="00CC4CF9">
      <w:pPr>
        <w:pStyle w:val="ConsPlusCell"/>
        <w:jc w:val="both"/>
      </w:pPr>
      <w:r w:rsidRPr="00061AB7">
        <w:t>18 1931     0     Проволока круглого сечения</w:t>
      </w:r>
    </w:p>
    <w:p w:rsidR="00CC4CF9" w:rsidRPr="00061AB7" w:rsidRDefault="00CC4CF9">
      <w:pPr>
        <w:pStyle w:val="ConsPlusCell"/>
        <w:jc w:val="both"/>
      </w:pPr>
      <w:r w:rsidRPr="00061AB7">
        <w:t>18 1940     1     Профили</w:t>
      </w:r>
    </w:p>
    <w:p w:rsidR="00CC4CF9" w:rsidRPr="00061AB7" w:rsidRDefault="00CC4CF9">
      <w:pPr>
        <w:pStyle w:val="ConsPlusCell"/>
        <w:jc w:val="both"/>
      </w:pPr>
      <w:r w:rsidRPr="00061AB7">
        <w:t>18 1941     5     Полосы</w:t>
      </w:r>
    </w:p>
    <w:p w:rsidR="00CC4CF9" w:rsidRPr="00061AB7" w:rsidRDefault="00CC4CF9">
      <w:pPr>
        <w:pStyle w:val="ConsPlusCell"/>
        <w:jc w:val="both"/>
      </w:pPr>
      <w:r w:rsidRPr="00061AB7">
        <w:t>18 1942     0     Угольники</w:t>
      </w:r>
    </w:p>
    <w:p w:rsidR="00CC4CF9" w:rsidRPr="00061AB7" w:rsidRDefault="00CC4CF9">
      <w:pPr>
        <w:pStyle w:val="ConsPlusCell"/>
        <w:jc w:val="both"/>
      </w:pPr>
      <w:r w:rsidRPr="00061AB7">
        <w:t>18 1943     6     Тавры</w:t>
      </w:r>
    </w:p>
    <w:p w:rsidR="00CC4CF9" w:rsidRPr="00061AB7" w:rsidRDefault="00CC4CF9">
      <w:pPr>
        <w:pStyle w:val="ConsPlusCell"/>
        <w:jc w:val="both"/>
      </w:pPr>
      <w:r w:rsidRPr="00061AB7">
        <w:t>18 1944     1     Швеллеры</w:t>
      </w:r>
    </w:p>
    <w:p w:rsidR="00CC4CF9" w:rsidRPr="00061AB7" w:rsidRDefault="00CC4CF9">
      <w:pPr>
        <w:pStyle w:val="ConsPlusCell"/>
        <w:jc w:val="both"/>
      </w:pPr>
      <w:r w:rsidRPr="00061AB7">
        <w:t>18 1945     7     Двутавры</w:t>
      </w:r>
    </w:p>
    <w:p w:rsidR="00CC4CF9" w:rsidRPr="00061AB7" w:rsidRDefault="00CC4CF9">
      <w:pPr>
        <w:pStyle w:val="ConsPlusCell"/>
        <w:jc w:val="both"/>
      </w:pPr>
      <w:r w:rsidRPr="00061AB7">
        <w:t>18 1946     2     Профили пустотелые</w:t>
      </w:r>
    </w:p>
    <w:p w:rsidR="00CC4CF9" w:rsidRPr="00061AB7" w:rsidRDefault="00CC4CF9">
      <w:pPr>
        <w:pStyle w:val="ConsPlusCell"/>
        <w:jc w:val="both"/>
      </w:pPr>
      <w:r w:rsidRPr="00061AB7">
        <w:t>18 1947     8     Панели</w:t>
      </w:r>
    </w:p>
    <w:p w:rsidR="00CC4CF9" w:rsidRPr="00061AB7" w:rsidRDefault="00CC4CF9">
      <w:pPr>
        <w:pStyle w:val="ConsPlusCell"/>
        <w:jc w:val="both"/>
      </w:pPr>
      <w:r w:rsidRPr="00061AB7">
        <w:t>18 1948     3     Профили периодического сечения</w:t>
      </w:r>
    </w:p>
    <w:p w:rsidR="00CC4CF9" w:rsidRPr="00061AB7" w:rsidRDefault="00CC4CF9">
      <w:pPr>
        <w:pStyle w:val="ConsPlusCell"/>
        <w:jc w:val="both"/>
      </w:pPr>
      <w:r w:rsidRPr="00061AB7">
        <w:t>18 1950     4     Трубы /</w:t>
      </w:r>
    </w:p>
    <w:p w:rsidR="00CC4CF9" w:rsidRPr="00061AB7" w:rsidRDefault="00CC4CF9">
      <w:pPr>
        <w:pStyle w:val="ConsPlusCell"/>
        <w:jc w:val="both"/>
      </w:pPr>
      <w:r w:rsidRPr="00061AB7">
        <w:t>18 1951     5     - круглого сечения тонкостенные</w:t>
      </w:r>
    </w:p>
    <w:p w:rsidR="00CC4CF9" w:rsidRPr="00061AB7" w:rsidRDefault="00CC4CF9">
      <w:pPr>
        <w:pStyle w:val="ConsPlusCell"/>
        <w:jc w:val="both"/>
      </w:pPr>
      <w:r w:rsidRPr="00061AB7">
        <w:t>18 1952     5     - фасонные</w:t>
      </w:r>
    </w:p>
    <w:p w:rsidR="00CC4CF9" w:rsidRPr="00061AB7" w:rsidRDefault="00CC4CF9">
      <w:pPr>
        <w:pStyle w:val="ConsPlusCell"/>
        <w:jc w:val="both"/>
      </w:pPr>
      <w:r w:rsidRPr="00061AB7">
        <w:t>18 1955     1     - прямоугольного сечения</w:t>
      </w:r>
    </w:p>
    <w:p w:rsidR="00CC4CF9" w:rsidRPr="00061AB7" w:rsidRDefault="00CC4CF9">
      <w:pPr>
        <w:pStyle w:val="ConsPlusCell"/>
        <w:jc w:val="both"/>
      </w:pPr>
      <w:r w:rsidRPr="00061AB7">
        <w:t>18 1958     8     - круглого сечения толстостенные</w:t>
      </w:r>
    </w:p>
    <w:p w:rsidR="00CC4CF9" w:rsidRPr="00061AB7" w:rsidRDefault="00CC4CF9">
      <w:pPr>
        <w:pStyle w:val="ConsPlusCell"/>
        <w:jc w:val="both"/>
      </w:pPr>
      <w:r w:rsidRPr="00061AB7">
        <w:t>18 1960     9     Прутки /</w:t>
      </w:r>
    </w:p>
    <w:p w:rsidR="00CC4CF9" w:rsidRPr="00061AB7" w:rsidRDefault="00CC4CF9">
      <w:pPr>
        <w:pStyle w:val="ConsPlusCell"/>
        <w:jc w:val="both"/>
      </w:pPr>
      <w:r w:rsidRPr="00061AB7">
        <w:t>18 1961     4     - круглого сечения</w:t>
      </w:r>
    </w:p>
    <w:p w:rsidR="00CC4CF9" w:rsidRPr="00061AB7" w:rsidRDefault="00CC4CF9">
      <w:pPr>
        <w:pStyle w:val="ConsPlusCell"/>
        <w:jc w:val="both"/>
      </w:pPr>
      <w:r w:rsidRPr="00061AB7">
        <w:t>18 1962     9     - квадратного сечения</w:t>
      </w:r>
    </w:p>
    <w:p w:rsidR="00CC4CF9" w:rsidRPr="00061AB7" w:rsidRDefault="00CC4CF9">
      <w:pPr>
        <w:pStyle w:val="ConsPlusCell"/>
        <w:jc w:val="both"/>
      </w:pPr>
      <w:r w:rsidRPr="00061AB7">
        <w:t>18 1963     5     - шестигранного сечения</w:t>
      </w:r>
    </w:p>
    <w:p w:rsidR="00CC4CF9" w:rsidRPr="00061AB7" w:rsidRDefault="00CC4CF9">
      <w:pPr>
        <w:pStyle w:val="ConsPlusCell"/>
        <w:jc w:val="both"/>
      </w:pPr>
      <w:r w:rsidRPr="00061AB7">
        <w:t>18 1970     3     Поковки /</w:t>
      </w:r>
    </w:p>
    <w:p w:rsidR="00CC4CF9" w:rsidRPr="00061AB7" w:rsidRDefault="00CC4CF9">
      <w:pPr>
        <w:pStyle w:val="ConsPlusCell"/>
        <w:jc w:val="both"/>
      </w:pPr>
      <w:r w:rsidRPr="00061AB7">
        <w:t>18 1971     9     - круглые без отверстия</w:t>
      </w:r>
    </w:p>
    <w:p w:rsidR="00CC4CF9" w:rsidRPr="00061AB7" w:rsidRDefault="00CC4CF9">
      <w:pPr>
        <w:pStyle w:val="ConsPlusCell"/>
        <w:jc w:val="both"/>
      </w:pPr>
      <w:r w:rsidRPr="00061AB7">
        <w:t>18 1972     4     - круглые с прошивным отверстием</w:t>
      </w:r>
    </w:p>
    <w:p w:rsidR="00CC4CF9" w:rsidRPr="00061AB7" w:rsidRDefault="00CC4CF9">
      <w:pPr>
        <w:pStyle w:val="ConsPlusCell"/>
        <w:jc w:val="both"/>
      </w:pPr>
      <w:r w:rsidRPr="00061AB7">
        <w:t>18 1973     2     - фасонные</w:t>
      </w:r>
    </w:p>
    <w:p w:rsidR="00CC4CF9" w:rsidRPr="00061AB7" w:rsidRDefault="00CC4CF9">
      <w:pPr>
        <w:pStyle w:val="ConsPlusCell"/>
        <w:jc w:val="both"/>
      </w:pPr>
      <w:r w:rsidRPr="00061AB7">
        <w:t>18 1980     8     Штамповки /</w:t>
      </w:r>
    </w:p>
    <w:p w:rsidR="00CC4CF9" w:rsidRPr="00061AB7" w:rsidRDefault="00CC4CF9">
      <w:pPr>
        <w:pStyle w:val="ConsPlusCell"/>
        <w:jc w:val="both"/>
      </w:pPr>
      <w:r w:rsidRPr="00061AB7">
        <w:t>18 1981     3     - осесимметричные в плане</w:t>
      </w:r>
    </w:p>
    <w:p w:rsidR="00CC4CF9" w:rsidRPr="00061AB7" w:rsidRDefault="00CC4CF9">
      <w:pPr>
        <w:pStyle w:val="ConsPlusCell"/>
        <w:jc w:val="both"/>
      </w:pPr>
      <w:r w:rsidRPr="00061AB7">
        <w:t>18 1982     9     - сложной формы в плане</w:t>
      </w:r>
    </w:p>
    <w:p w:rsidR="00CC4CF9" w:rsidRPr="00061AB7" w:rsidRDefault="00CC4CF9">
      <w:pPr>
        <w:pStyle w:val="ConsPlusCell"/>
        <w:jc w:val="both"/>
      </w:pPr>
      <w:r w:rsidRPr="00061AB7">
        <w:t>18 1990     2     Кольца</w:t>
      </w:r>
    </w:p>
    <w:p w:rsidR="00CC4CF9" w:rsidRPr="00061AB7" w:rsidRDefault="00CC4CF9">
      <w:pPr>
        <w:pStyle w:val="ConsPlusCell"/>
        <w:jc w:val="both"/>
      </w:pPr>
      <w:r w:rsidRPr="00061AB7">
        <w:t>18 1995     0     Кольца из поковок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18 2000     1     Прокат легких металлов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18 2300     2     Прокат магниевый</w:t>
      </w:r>
    </w:p>
    <w:p w:rsidR="00CC4CF9" w:rsidRPr="00061AB7" w:rsidRDefault="00CC4CF9">
      <w:pPr>
        <w:pStyle w:val="ConsPlusCell"/>
        <w:jc w:val="both"/>
      </w:pPr>
      <w:r w:rsidRPr="00061AB7">
        <w:t>18 2310     7     Листы, плиты</w:t>
      </w:r>
    </w:p>
    <w:p w:rsidR="00CC4CF9" w:rsidRPr="00061AB7" w:rsidRDefault="00CC4CF9">
      <w:pPr>
        <w:pStyle w:val="ConsPlusCell"/>
        <w:jc w:val="both"/>
      </w:pPr>
      <w:r w:rsidRPr="00061AB7">
        <w:t>18 2311     2     Листы</w:t>
      </w:r>
    </w:p>
    <w:p w:rsidR="00CC4CF9" w:rsidRPr="00061AB7" w:rsidRDefault="00CC4CF9">
      <w:pPr>
        <w:pStyle w:val="ConsPlusCell"/>
        <w:jc w:val="both"/>
      </w:pPr>
      <w:r w:rsidRPr="00061AB7">
        <w:t>18 2312     8     Плиты</w:t>
      </w:r>
    </w:p>
    <w:p w:rsidR="00CC4CF9" w:rsidRPr="00061AB7" w:rsidRDefault="00CC4CF9">
      <w:pPr>
        <w:pStyle w:val="ConsPlusCell"/>
        <w:jc w:val="both"/>
      </w:pPr>
      <w:r w:rsidRPr="00061AB7">
        <w:t>18 2330     6     Проволока</w:t>
      </w:r>
    </w:p>
    <w:p w:rsidR="00CC4CF9" w:rsidRPr="00061AB7" w:rsidRDefault="00CC4CF9">
      <w:pPr>
        <w:pStyle w:val="ConsPlusCell"/>
        <w:jc w:val="both"/>
      </w:pPr>
      <w:r w:rsidRPr="00061AB7">
        <w:t>18 2331     1     Проволока круглого сечения</w:t>
      </w:r>
    </w:p>
    <w:p w:rsidR="00CC4CF9" w:rsidRPr="00061AB7" w:rsidRDefault="00CC4CF9">
      <w:pPr>
        <w:pStyle w:val="ConsPlusCell"/>
        <w:jc w:val="both"/>
      </w:pPr>
      <w:r w:rsidRPr="00061AB7">
        <w:t>18 2340     0     Профили</w:t>
      </w:r>
    </w:p>
    <w:p w:rsidR="00CC4CF9" w:rsidRPr="00061AB7" w:rsidRDefault="00CC4CF9">
      <w:pPr>
        <w:pStyle w:val="ConsPlusCell"/>
        <w:jc w:val="both"/>
      </w:pPr>
      <w:r w:rsidRPr="00061AB7">
        <w:t>18 2341     6     Полосы</w:t>
      </w:r>
    </w:p>
    <w:p w:rsidR="00CC4CF9" w:rsidRPr="00061AB7" w:rsidRDefault="00CC4CF9">
      <w:pPr>
        <w:pStyle w:val="ConsPlusCell"/>
        <w:jc w:val="both"/>
      </w:pPr>
      <w:r w:rsidRPr="00061AB7">
        <w:t>18 2342     1     Угольники</w:t>
      </w:r>
    </w:p>
    <w:p w:rsidR="00CC4CF9" w:rsidRPr="00061AB7" w:rsidRDefault="00CC4CF9">
      <w:pPr>
        <w:pStyle w:val="ConsPlusCell"/>
        <w:jc w:val="both"/>
      </w:pPr>
      <w:r w:rsidRPr="00061AB7">
        <w:t>18 2343     7     Тавры</w:t>
      </w:r>
    </w:p>
    <w:p w:rsidR="00CC4CF9" w:rsidRPr="00061AB7" w:rsidRDefault="00CC4CF9">
      <w:pPr>
        <w:pStyle w:val="ConsPlusCell"/>
        <w:jc w:val="both"/>
      </w:pPr>
      <w:r w:rsidRPr="00061AB7">
        <w:t>18 2344     2     Швеллеры</w:t>
      </w:r>
    </w:p>
    <w:p w:rsidR="00CC4CF9" w:rsidRPr="00061AB7" w:rsidRDefault="00CC4CF9">
      <w:pPr>
        <w:pStyle w:val="ConsPlusCell"/>
        <w:jc w:val="both"/>
      </w:pPr>
      <w:r w:rsidRPr="00061AB7">
        <w:t>18 2345     8     Двутавры</w:t>
      </w:r>
    </w:p>
    <w:p w:rsidR="00CC4CF9" w:rsidRPr="00061AB7" w:rsidRDefault="00CC4CF9">
      <w:pPr>
        <w:pStyle w:val="ConsPlusCell"/>
        <w:jc w:val="both"/>
      </w:pPr>
      <w:r w:rsidRPr="00061AB7">
        <w:t>18 2346     3     Профили пустотелые</w:t>
      </w:r>
    </w:p>
    <w:p w:rsidR="00CC4CF9" w:rsidRPr="00061AB7" w:rsidRDefault="00CC4CF9">
      <w:pPr>
        <w:pStyle w:val="ConsPlusCell"/>
        <w:jc w:val="both"/>
      </w:pPr>
      <w:r w:rsidRPr="00061AB7">
        <w:t>18 2348     4     Профили периодического сечения</w:t>
      </w:r>
    </w:p>
    <w:p w:rsidR="00CC4CF9" w:rsidRPr="00061AB7" w:rsidRDefault="00CC4CF9">
      <w:pPr>
        <w:pStyle w:val="ConsPlusCell"/>
        <w:jc w:val="both"/>
      </w:pPr>
      <w:r w:rsidRPr="00061AB7">
        <w:t>18 2350     5     Трубы /</w:t>
      </w:r>
    </w:p>
    <w:p w:rsidR="00CC4CF9" w:rsidRPr="00061AB7" w:rsidRDefault="00CC4CF9">
      <w:pPr>
        <w:pStyle w:val="ConsPlusCell"/>
        <w:jc w:val="both"/>
      </w:pPr>
      <w:r w:rsidRPr="00061AB7">
        <w:t>18 2351     0     - круглого сечения тонкостенные</w:t>
      </w:r>
    </w:p>
    <w:p w:rsidR="00CC4CF9" w:rsidRPr="00061AB7" w:rsidRDefault="00CC4CF9">
      <w:pPr>
        <w:pStyle w:val="ConsPlusCell"/>
        <w:jc w:val="both"/>
      </w:pPr>
      <w:r w:rsidRPr="00061AB7">
        <w:t>18 2360     6     Прутки /</w:t>
      </w:r>
    </w:p>
    <w:p w:rsidR="00CC4CF9" w:rsidRPr="00061AB7" w:rsidRDefault="00CC4CF9">
      <w:pPr>
        <w:pStyle w:val="ConsPlusCell"/>
        <w:jc w:val="both"/>
      </w:pPr>
      <w:r w:rsidRPr="00061AB7">
        <w:t>18 2461     5     - круглого сечения</w:t>
      </w:r>
    </w:p>
    <w:p w:rsidR="00CC4CF9" w:rsidRPr="00061AB7" w:rsidRDefault="00CC4CF9">
      <w:pPr>
        <w:pStyle w:val="ConsPlusCell"/>
        <w:jc w:val="both"/>
      </w:pPr>
      <w:r w:rsidRPr="00061AB7">
        <w:t>18 2370     4     Поковки /</w:t>
      </w:r>
    </w:p>
    <w:p w:rsidR="00CC4CF9" w:rsidRPr="00061AB7" w:rsidRDefault="00CC4CF9">
      <w:pPr>
        <w:pStyle w:val="ConsPlusCell"/>
        <w:jc w:val="both"/>
      </w:pPr>
      <w:r w:rsidRPr="00061AB7">
        <w:t>18 2371     0     - круглые без отверстия</w:t>
      </w:r>
    </w:p>
    <w:p w:rsidR="00CC4CF9" w:rsidRPr="00061AB7" w:rsidRDefault="00CC4CF9">
      <w:pPr>
        <w:pStyle w:val="ConsPlusCell"/>
        <w:jc w:val="both"/>
      </w:pPr>
      <w:r w:rsidRPr="00061AB7">
        <w:t>18 2372     5     - круглые с прошивным отверстием</w:t>
      </w:r>
    </w:p>
    <w:p w:rsidR="00CC4CF9" w:rsidRPr="00061AB7" w:rsidRDefault="00CC4CF9">
      <w:pPr>
        <w:pStyle w:val="ConsPlusCell"/>
        <w:jc w:val="both"/>
      </w:pPr>
      <w:r w:rsidRPr="00061AB7">
        <w:t>18 2373     0     - фасонные</w:t>
      </w:r>
    </w:p>
    <w:p w:rsidR="00CC4CF9" w:rsidRPr="00061AB7" w:rsidRDefault="00CC4CF9">
      <w:pPr>
        <w:pStyle w:val="ConsPlusCell"/>
        <w:jc w:val="both"/>
      </w:pPr>
      <w:r w:rsidRPr="00061AB7">
        <w:t>18 2380     9     Штамповки /</w:t>
      </w:r>
    </w:p>
    <w:p w:rsidR="00CC4CF9" w:rsidRPr="00061AB7" w:rsidRDefault="00CC4CF9">
      <w:pPr>
        <w:pStyle w:val="ConsPlusCell"/>
        <w:jc w:val="both"/>
      </w:pPr>
      <w:r w:rsidRPr="00061AB7">
        <w:t>18 2381     4     - осесимметричные в плане</w:t>
      </w:r>
    </w:p>
    <w:p w:rsidR="00CC4CF9" w:rsidRPr="00061AB7" w:rsidRDefault="00CC4CF9">
      <w:pPr>
        <w:pStyle w:val="ConsPlusCell"/>
        <w:jc w:val="both"/>
      </w:pPr>
      <w:r w:rsidRPr="00061AB7">
        <w:t>18 2382     3     - сложной формы в плане</w:t>
      </w:r>
    </w:p>
    <w:p w:rsidR="00CC4CF9" w:rsidRPr="00061AB7" w:rsidRDefault="00CC4CF9">
      <w:pPr>
        <w:pStyle w:val="ConsPlusCell"/>
        <w:jc w:val="both"/>
      </w:pPr>
      <w:r w:rsidRPr="00061AB7">
        <w:t>18 2390     3     Кольца</w:t>
      </w:r>
    </w:p>
    <w:p w:rsidR="00CC4CF9" w:rsidRPr="00061AB7" w:rsidRDefault="00CC4CF9">
      <w:pPr>
        <w:pStyle w:val="ConsPlusCell"/>
        <w:jc w:val="both"/>
      </w:pPr>
      <w:r w:rsidRPr="00061AB7">
        <w:t>18 2395     0     Кольца из поковок</w:t>
      </w:r>
    </w:p>
    <w:p w:rsidR="00CC4CF9" w:rsidRPr="00061AB7" w:rsidRDefault="00CC4CF9">
      <w:pPr>
        <w:pStyle w:val="ConsPlusCell"/>
        <w:jc w:val="both"/>
      </w:pPr>
      <w:r w:rsidRPr="00061AB7">
        <w:t>18 2500     9     Прокат титановый</w:t>
      </w:r>
    </w:p>
    <w:p w:rsidR="00CC4CF9" w:rsidRPr="00061AB7" w:rsidRDefault="00CC4CF9">
      <w:pPr>
        <w:pStyle w:val="ConsPlusCell"/>
        <w:jc w:val="both"/>
      </w:pPr>
      <w:r w:rsidRPr="00061AB7">
        <w:t>18 2510     4     Листы, плиты, ленты, фольга</w:t>
      </w:r>
    </w:p>
    <w:p w:rsidR="00CC4CF9" w:rsidRPr="00061AB7" w:rsidRDefault="00CC4CF9">
      <w:pPr>
        <w:pStyle w:val="ConsPlusCell"/>
        <w:jc w:val="both"/>
      </w:pPr>
      <w:r w:rsidRPr="00061AB7">
        <w:t>18 2511     2     Листы</w:t>
      </w:r>
    </w:p>
    <w:p w:rsidR="00CC4CF9" w:rsidRPr="00061AB7" w:rsidRDefault="00CC4CF9">
      <w:pPr>
        <w:pStyle w:val="ConsPlusCell"/>
        <w:jc w:val="both"/>
      </w:pPr>
      <w:r w:rsidRPr="00061AB7">
        <w:t>18 2512     5     Плиты</w:t>
      </w:r>
    </w:p>
    <w:p w:rsidR="00CC4CF9" w:rsidRPr="00061AB7" w:rsidRDefault="00CC4CF9">
      <w:pPr>
        <w:pStyle w:val="ConsPlusCell"/>
        <w:jc w:val="both"/>
      </w:pPr>
      <w:r w:rsidRPr="00061AB7">
        <w:t>18 2514     6     Ленты, рулоны</w:t>
      </w:r>
    </w:p>
    <w:p w:rsidR="00CC4CF9" w:rsidRPr="00061AB7" w:rsidRDefault="00CC4CF9">
      <w:pPr>
        <w:pStyle w:val="ConsPlusCell"/>
        <w:jc w:val="both"/>
      </w:pPr>
      <w:r w:rsidRPr="00061AB7">
        <w:t>18 2519     3     Фольга</w:t>
      </w:r>
    </w:p>
    <w:p w:rsidR="00CC4CF9" w:rsidRPr="00061AB7" w:rsidRDefault="00CC4CF9">
      <w:pPr>
        <w:pStyle w:val="ConsPlusCell"/>
        <w:jc w:val="both"/>
      </w:pPr>
      <w:r w:rsidRPr="00061AB7">
        <w:t>18 2530     3     Проволока</w:t>
      </w:r>
    </w:p>
    <w:p w:rsidR="00CC4CF9" w:rsidRPr="00061AB7" w:rsidRDefault="00CC4CF9">
      <w:pPr>
        <w:pStyle w:val="ConsPlusCell"/>
        <w:jc w:val="both"/>
      </w:pPr>
      <w:r w:rsidRPr="00061AB7">
        <w:t>18 2531     9     Проволока круглого сечения</w:t>
      </w:r>
    </w:p>
    <w:p w:rsidR="00CC4CF9" w:rsidRPr="00061AB7" w:rsidRDefault="00CC4CF9">
      <w:pPr>
        <w:pStyle w:val="ConsPlusCell"/>
        <w:jc w:val="both"/>
      </w:pPr>
      <w:r w:rsidRPr="00061AB7">
        <w:t>18 2540     8     Профили</w:t>
      </w:r>
    </w:p>
    <w:p w:rsidR="00CC4CF9" w:rsidRPr="00061AB7" w:rsidRDefault="00CC4CF9">
      <w:pPr>
        <w:pStyle w:val="ConsPlusCell"/>
        <w:jc w:val="both"/>
      </w:pPr>
      <w:r w:rsidRPr="00061AB7">
        <w:t>18 2541     3     Полосы</w:t>
      </w:r>
    </w:p>
    <w:p w:rsidR="00CC4CF9" w:rsidRPr="00061AB7" w:rsidRDefault="00CC4CF9">
      <w:pPr>
        <w:pStyle w:val="ConsPlusCell"/>
        <w:jc w:val="both"/>
      </w:pPr>
      <w:r w:rsidRPr="00061AB7">
        <w:t>18 2542     9     Угольники</w:t>
      </w:r>
    </w:p>
    <w:p w:rsidR="00CC4CF9" w:rsidRPr="00061AB7" w:rsidRDefault="00CC4CF9">
      <w:pPr>
        <w:pStyle w:val="ConsPlusCell"/>
        <w:jc w:val="both"/>
      </w:pPr>
      <w:r w:rsidRPr="00061AB7">
        <w:t>18 2543     4     Тавры</w:t>
      </w:r>
    </w:p>
    <w:p w:rsidR="00CC4CF9" w:rsidRPr="00061AB7" w:rsidRDefault="00CC4CF9">
      <w:pPr>
        <w:pStyle w:val="ConsPlusCell"/>
        <w:jc w:val="both"/>
      </w:pPr>
      <w:r w:rsidRPr="00061AB7">
        <w:t>18 2544     3     Швеллеры</w:t>
      </w:r>
    </w:p>
    <w:p w:rsidR="00CC4CF9" w:rsidRPr="00061AB7" w:rsidRDefault="00CC4CF9">
      <w:pPr>
        <w:pStyle w:val="ConsPlusCell"/>
        <w:jc w:val="both"/>
      </w:pPr>
      <w:r w:rsidRPr="00061AB7">
        <w:t>18 2545     5     Двутавры</w:t>
      </w:r>
    </w:p>
    <w:p w:rsidR="00CC4CF9" w:rsidRPr="00061AB7" w:rsidRDefault="00CC4CF9">
      <w:pPr>
        <w:pStyle w:val="ConsPlusCell"/>
        <w:jc w:val="both"/>
      </w:pPr>
      <w:r w:rsidRPr="00061AB7">
        <w:t>18 2546     0     Профили / пустотелые</w:t>
      </w:r>
    </w:p>
    <w:p w:rsidR="00CC4CF9" w:rsidRPr="00061AB7" w:rsidRDefault="00CC4CF9">
      <w:pPr>
        <w:pStyle w:val="ConsPlusCell"/>
        <w:jc w:val="both"/>
      </w:pPr>
      <w:r w:rsidRPr="00061AB7">
        <w:t>18 2548     1     - периодического сечения</w:t>
      </w:r>
    </w:p>
    <w:p w:rsidR="00CC4CF9" w:rsidRPr="00061AB7" w:rsidRDefault="00CC4CF9">
      <w:pPr>
        <w:pStyle w:val="ConsPlusCell"/>
        <w:jc w:val="both"/>
      </w:pPr>
      <w:r w:rsidRPr="00061AB7">
        <w:t>18 2550     2     Трубы /</w:t>
      </w:r>
    </w:p>
    <w:p w:rsidR="00CC4CF9" w:rsidRPr="00061AB7" w:rsidRDefault="00CC4CF9">
      <w:pPr>
        <w:pStyle w:val="ConsPlusCell"/>
        <w:jc w:val="both"/>
      </w:pPr>
      <w:r w:rsidRPr="00061AB7">
        <w:t>18 2551     8     - круглого сечения тонкостенные</w:t>
      </w:r>
    </w:p>
    <w:p w:rsidR="00CC4CF9" w:rsidRPr="00061AB7" w:rsidRDefault="00CC4CF9">
      <w:pPr>
        <w:pStyle w:val="ConsPlusCell"/>
        <w:jc w:val="both"/>
      </w:pPr>
      <w:r w:rsidRPr="00061AB7">
        <w:t>18 2555     7     - прямоугольного сечения</w:t>
      </w:r>
    </w:p>
    <w:p w:rsidR="00CC4CF9" w:rsidRPr="00061AB7" w:rsidRDefault="00CC4CF9">
      <w:pPr>
        <w:pStyle w:val="ConsPlusCell"/>
        <w:jc w:val="both"/>
      </w:pPr>
      <w:r w:rsidRPr="00061AB7">
        <w:t>18 2557     0     - овального сечения</w:t>
      </w:r>
    </w:p>
    <w:p w:rsidR="00CC4CF9" w:rsidRPr="00061AB7" w:rsidRDefault="00CC4CF9">
      <w:pPr>
        <w:pStyle w:val="ConsPlusCell"/>
        <w:jc w:val="both"/>
      </w:pPr>
      <w:r w:rsidRPr="00061AB7">
        <w:t>18 2558     6     - круглого сечения толстостенные</w:t>
      </w:r>
    </w:p>
    <w:p w:rsidR="00CC4CF9" w:rsidRPr="00061AB7" w:rsidRDefault="00CC4CF9">
      <w:pPr>
        <w:pStyle w:val="ConsPlusCell"/>
        <w:jc w:val="both"/>
      </w:pPr>
      <w:r w:rsidRPr="00061AB7">
        <w:t>18 2560     7     Прутки /</w:t>
      </w:r>
    </w:p>
    <w:p w:rsidR="00CC4CF9" w:rsidRPr="00061AB7" w:rsidRDefault="00CC4CF9">
      <w:pPr>
        <w:pStyle w:val="ConsPlusCell"/>
        <w:jc w:val="both"/>
      </w:pPr>
      <w:r w:rsidRPr="00061AB7">
        <w:t>18 2561     2     - круглого сечения</w:t>
      </w:r>
    </w:p>
    <w:p w:rsidR="00CC4CF9" w:rsidRPr="00061AB7" w:rsidRDefault="00CC4CF9">
      <w:pPr>
        <w:pStyle w:val="ConsPlusCell"/>
        <w:jc w:val="both"/>
      </w:pPr>
      <w:r w:rsidRPr="00061AB7">
        <w:t>18 2562     8     - квадратного сечения</w:t>
      </w:r>
    </w:p>
    <w:p w:rsidR="00CC4CF9" w:rsidRPr="00061AB7" w:rsidRDefault="00CC4CF9">
      <w:pPr>
        <w:pStyle w:val="ConsPlusCell"/>
        <w:jc w:val="both"/>
      </w:pPr>
      <w:r w:rsidRPr="00061AB7">
        <w:t>18 2570     1     Поковки /</w:t>
      </w:r>
    </w:p>
    <w:p w:rsidR="00CC4CF9" w:rsidRPr="00061AB7" w:rsidRDefault="00CC4CF9">
      <w:pPr>
        <w:pStyle w:val="ConsPlusCell"/>
        <w:jc w:val="both"/>
      </w:pPr>
      <w:r w:rsidRPr="00061AB7">
        <w:t>18 2571     7     - круглые без отверстия</w:t>
      </w:r>
    </w:p>
    <w:p w:rsidR="00CC4CF9" w:rsidRPr="00061AB7" w:rsidRDefault="00CC4CF9">
      <w:pPr>
        <w:pStyle w:val="ConsPlusCell"/>
        <w:jc w:val="both"/>
      </w:pPr>
      <w:r w:rsidRPr="00061AB7">
        <w:t>18 2572     2     - круглые с прошивным отверстием</w:t>
      </w:r>
    </w:p>
    <w:p w:rsidR="00CC4CF9" w:rsidRPr="00061AB7" w:rsidRDefault="00CC4CF9">
      <w:pPr>
        <w:pStyle w:val="ConsPlusCell"/>
        <w:jc w:val="both"/>
      </w:pPr>
      <w:r w:rsidRPr="00061AB7">
        <w:t>18 2573     8     - фасонные</w:t>
      </w:r>
    </w:p>
    <w:p w:rsidR="00CC4CF9" w:rsidRPr="00061AB7" w:rsidRDefault="00CC4CF9">
      <w:pPr>
        <w:pStyle w:val="ConsPlusCell"/>
        <w:jc w:val="both"/>
      </w:pPr>
      <w:r w:rsidRPr="00061AB7">
        <w:t>18 2580     6     Штамповки /</w:t>
      </w:r>
    </w:p>
    <w:p w:rsidR="00CC4CF9" w:rsidRPr="00061AB7" w:rsidRDefault="00CC4CF9">
      <w:pPr>
        <w:pStyle w:val="ConsPlusCell"/>
        <w:jc w:val="both"/>
      </w:pPr>
      <w:r w:rsidRPr="00061AB7">
        <w:t>18 2581     1     - осесимметричные в плане</w:t>
      </w:r>
    </w:p>
    <w:p w:rsidR="00CC4CF9" w:rsidRPr="00061AB7" w:rsidRDefault="00CC4CF9">
      <w:pPr>
        <w:pStyle w:val="ConsPlusCell"/>
        <w:jc w:val="both"/>
      </w:pPr>
      <w:r w:rsidRPr="00061AB7">
        <w:t>18 2582     7     - сложной формы в плане</w:t>
      </w:r>
    </w:p>
    <w:p w:rsidR="00CC4CF9" w:rsidRPr="00061AB7" w:rsidRDefault="00CC4CF9">
      <w:pPr>
        <w:pStyle w:val="ConsPlusCell"/>
        <w:jc w:val="both"/>
      </w:pPr>
      <w:r w:rsidRPr="00061AB7">
        <w:t>18 2590     0     Кольца /</w:t>
      </w:r>
    </w:p>
    <w:p w:rsidR="00CC4CF9" w:rsidRPr="00061AB7" w:rsidRDefault="00CC4CF9">
      <w:pPr>
        <w:pStyle w:val="ConsPlusCell"/>
        <w:jc w:val="both"/>
      </w:pPr>
      <w:r w:rsidRPr="00061AB7">
        <w:t>18 2591     6     - из листов</w:t>
      </w:r>
    </w:p>
    <w:p w:rsidR="00CC4CF9" w:rsidRPr="00061AB7" w:rsidRDefault="00CC4CF9">
      <w:pPr>
        <w:pStyle w:val="ConsPlusCell"/>
        <w:jc w:val="both"/>
      </w:pPr>
      <w:r w:rsidRPr="00061AB7">
        <w:t>18 2592     1     - из профилей</w:t>
      </w:r>
    </w:p>
    <w:p w:rsidR="00CC4CF9" w:rsidRPr="00061AB7" w:rsidRDefault="00CC4CF9">
      <w:pPr>
        <w:pStyle w:val="ConsPlusCell"/>
        <w:jc w:val="both"/>
      </w:pPr>
      <w:r w:rsidRPr="00061AB7">
        <w:t>18 2595     8     - из поковок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18 3000     4     Прокат тяжелых легкоплавких металлов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18 3100     8     Прокат цинковый</w:t>
      </w:r>
    </w:p>
    <w:p w:rsidR="00CC4CF9" w:rsidRPr="00061AB7" w:rsidRDefault="00CC4CF9">
      <w:pPr>
        <w:pStyle w:val="ConsPlusCell"/>
        <w:jc w:val="both"/>
      </w:pPr>
      <w:r w:rsidRPr="00061AB7">
        <w:t>18 3110     2     Листы, аноды, плиты</w:t>
      </w:r>
    </w:p>
    <w:p w:rsidR="00CC4CF9" w:rsidRPr="00061AB7" w:rsidRDefault="00CC4CF9">
      <w:pPr>
        <w:pStyle w:val="ConsPlusCell"/>
        <w:jc w:val="both"/>
      </w:pPr>
      <w:r w:rsidRPr="00061AB7">
        <w:t>18 3120     7     Рондели, полосы</w:t>
      </w:r>
    </w:p>
    <w:p w:rsidR="00CC4CF9" w:rsidRPr="00061AB7" w:rsidRDefault="00CC4CF9">
      <w:pPr>
        <w:pStyle w:val="ConsPlusCell"/>
        <w:jc w:val="both"/>
      </w:pPr>
      <w:r w:rsidRPr="00061AB7">
        <w:t>18 3130     1     Ленты</w:t>
      </w:r>
    </w:p>
    <w:p w:rsidR="00CC4CF9" w:rsidRPr="00061AB7" w:rsidRDefault="00CC4CF9">
      <w:pPr>
        <w:pStyle w:val="ConsPlusCell"/>
        <w:jc w:val="both"/>
      </w:pPr>
      <w:r w:rsidRPr="00061AB7">
        <w:t>18 3140     6     Фольга</w:t>
      </w:r>
    </w:p>
    <w:p w:rsidR="00CC4CF9" w:rsidRPr="00061AB7" w:rsidRDefault="00CC4CF9">
      <w:pPr>
        <w:pStyle w:val="ConsPlusCell"/>
        <w:jc w:val="both"/>
      </w:pPr>
      <w:r w:rsidRPr="00061AB7">
        <w:t>18 3190     9     Проволока</w:t>
      </w:r>
    </w:p>
    <w:p w:rsidR="00CC4CF9" w:rsidRPr="00061AB7" w:rsidRDefault="00CC4CF9">
      <w:pPr>
        <w:pStyle w:val="ConsPlusCell"/>
        <w:jc w:val="both"/>
      </w:pPr>
      <w:r w:rsidRPr="00061AB7">
        <w:t>18 3200     1     Прокат кадмиевый</w:t>
      </w:r>
    </w:p>
    <w:p w:rsidR="00CC4CF9" w:rsidRPr="00061AB7" w:rsidRDefault="00CC4CF9">
      <w:pPr>
        <w:pStyle w:val="ConsPlusCell"/>
        <w:jc w:val="both"/>
      </w:pPr>
      <w:r w:rsidRPr="00061AB7">
        <w:t>18 3210     6     Листы, аноды, плиты</w:t>
      </w:r>
    </w:p>
    <w:p w:rsidR="00CC4CF9" w:rsidRPr="00061AB7" w:rsidRDefault="00CC4CF9">
      <w:pPr>
        <w:pStyle w:val="ConsPlusCell"/>
        <w:jc w:val="both"/>
      </w:pPr>
      <w:r w:rsidRPr="00061AB7">
        <w:t>18 3220     0     Полосы</w:t>
      </w:r>
    </w:p>
    <w:p w:rsidR="00CC4CF9" w:rsidRPr="00061AB7" w:rsidRDefault="00CC4CF9">
      <w:pPr>
        <w:pStyle w:val="ConsPlusCell"/>
        <w:jc w:val="both"/>
      </w:pPr>
      <w:r w:rsidRPr="00061AB7">
        <w:t>18 3270     3     Прутки</w:t>
      </w:r>
    </w:p>
    <w:p w:rsidR="00CC4CF9" w:rsidRPr="00061AB7" w:rsidRDefault="00CC4CF9">
      <w:pPr>
        <w:pStyle w:val="ConsPlusCell"/>
        <w:jc w:val="both"/>
      </w:pPr>
      <w:r w:rsidRPr="00061AB7">
        <w:t>18 3300     5     Прокат индиевый</w:t>
      </w:r>
    </w:p>
    <w:p w:rsidR="00CC4CF9" w:rsidRPr="00061AB7" w:rsidRDefault="00CC4CF9">
      <w:pPr>
        <w:pStyle w:val="ConsPlusCell"/>
        <w:jc w:val="both"/>
      </w:pPr>
      <w:r w:rsidRPr="00061AB7">
        <w:t>18 3320     4     Полосы</w:t>
      </w:r>
    </w:p>
    <w:p w:rsidR="00CC4CF9" w:rsidRPr="00061AB7" w:rsidRDefault="00CC4CF9">
      <w:pPr>
        <w:pStyle w:val="ConsPlusCell"/>
        <w:jc w:val="both"/>
      </w:pPr>
      <w:r w:rsidRPr="00061AB7">
        <w:t>18 3340     3     Фольга</w:t>
      </w:r>
    </w:p>
    <w:p w:rsidR="00CC4CF9" w:rsidRPr="00061AB7" w:rsidRDefault="00CC4CF9">
      <w:pPr>
        <w:pStyle w:val="ConsPlusCell"/>
        <w:jc w:val="both"/>
      </w:pPr>
      <w:r w:rsidRPr="00061AB7">
        <w:t>18 3500     2     Прокат оловянный и свинцово-оловянный</w:t>
      </w:r>
    </w:p>
    <w:p w:rsidR="00CC4CF9" w:rsidRPr="00061AB7" w:rsidRDefault="00CC4CF9">
      <w:pPr>
        <w:pStyle w:val="ConsPlusCell"/>
        <w:jc w:val="both"/>
      </w:pPr>
      <w:r w:rsidRPr="00061AB7">
        <w:t>18 3510     7     Листы, аноды</w:t>
      </w:r>
    </w:p>
    <w:p w:rsidR="00CC4CF9" w:rsidRPr="00061AB7" w:rsidRDefault="00CC4CF9">
      <w:pPr>
        <w:pStyle w:val="ConsPlusCell"/>
        <w:jc w:val="both"/>
      </w:pPr>
      <w:r w:rsidRPr="00061AB7">
        <w:t>18 3520     1     Полосы</w:t>
      </w:r>
    </w:p>
    <w:p w:rsidR="00CC4CF9" w:rsidRPr="00061AB7" w:rsidRDefault="00CC4CF9">
      <w:pPr>
        <w:pStyle w:val="ConsPlusCell"/>
        <w:jc w:val="both"/>
      </w:pPr>
      <w:r w:rsidRPr="00061AB7">
        <w:t>18 3530     6     Ленты</w:t>
      </w:r>
    </w:p>
    <w:p w:rsidR="00CC4CF9" w:rsidRPr="00061AB7" w:rsidRDefault="00CC4CF9">
      <w:pPr>
        <w:pStyle w:val="ConsPlusCell"/>
        <w:jc w:val="both"/>
      </w:pPr>
      <w:r w:rsidRPr="00061AB7">
        <w:t>18 3540     0     Фольга</w:t>
      </w:r>
    </w:p>
    <w:p w:rsidR="00CC4CF9" w:rsidRPr="00061AB7" w:rsidRDefault="00CC4CF9">
      <w:pPr>
        <w:pStyle w:val="ConsPlusCell"/>
        <w:jc w:val="both"/>
      </w:pPr>
      <w:r w:rsidRPr="00061AB7">
        <w:t>18 3541     6     Фольга оловянная</w:t>
      </w:r>
    </w:p>
    <w:p w:rsidR="00CC4CF9" w:rsidRPr="00061AB7" w:rsidRDefault="00CC4CF9">
      <w:pPr>
        <w:pStyle w:val="ConsPlusCell"/>
        <w:jc w:val="both"/>
      </w:pPr>
      <w:r w:rsidRPr="00061AB7">
        <w:t>18 3550     5     Трубы</w:t>
      </w:r>
    </w:p>
    <w:p w:rsidR="00CC4CF9" w:rsidRPr="00061AB7" w:rsidRDefault="00CC4CF9">
      <w:pPr>
        <w:pStyle w:val="ConsPlusCell"/>
        <w:jc w:val="both"/>
      </w:pPr>
      <w:r w:rsidRPr="00061AB7">
        <w:t>18 3560     1     Трубки</w:t>
      </w:r>
    </w:p>
    <w:p w:rsidR="00CC4CF9" w:rsidRPr="00061AB7" w:rsidRDefault="00CC4CF9">
      <w:pPr>
        <w:pStyle w:val="ConsPlusCell"/>
        <w:jc w:val="both"/>
      </w:pPr>
      <w:r w:rsidRPr="00061AB7">
        <w:t>18 3570     4     Прутки</w:t>
      </w:r>
    </w:p>
    <w:p w:rsidR="00CC4CF9" w:rsidRPr="00061AB7" w:rsidRDefault="00CC4CF9">
      <w:pPr>
        <w:pStyle w:val="ConsPlusCell"/>
        <w:jc w:val="both"/>
      </w:pPr>
      <w:r w:rsidRPr="00061AB7">
        <w:t>18 3590     3     Проволока</w:t>
      </w:r>
    </w:p>
    <w:p w:rsidR="00CC4CF9" w:rsidRPr="00061AB7" w:rsidRDefault="00CC4CF9">
      <w:pPr>
        <w:pStyle w:val="ConsPlusCell"/>
        <w:jc w:val="both"/>
      </w:pPr>
      <w:r w:rsidRPr="00061AB7">
        <w:t>18 3600     6     Прокат свинцовый</w:t>
      </w:r>
    </w:p>
    <w:p w:rsidR="00CC4CF9" w:rsidRPr="00061AB7" w:rsidRDefault="00CC4CF9">
      <w:pPr>
        <w:pStyle w:val="ConsPlusCell"/>
        <w:jc w:val="both"/>
      </w:pPr>
      <w:r w:rsidRPr="00061AB7">
        <w:t>18 3610     0     Листы, аноды, катоды, плиты</w:t>
      </w:r>
    </w:p>
    <w:p w:rsidR="00CC4CF9" w:rsidRPr="00061AB7" w:rsidRDefault="00CC4CF9">
      <w:pPr>
        <w:pStyle w:val="ConsPlusCell"/>
        <w:jc w:val="both"/>
      </w:pPr>
      <w:r w:rsidRPr="00061AB7">
        <w:t>18 3620     5     Роли, полосы</w:t>
      </w:r>
    </w:p>
    <w:p w:rsidR="00CC4CF9" w:rsidRPr="00061AB7" w:rsidRDefault="00CC4CF9">
      <w:pPr>
        <w:pStyle w:val="ConsPlusCell"/>
        <w:jc w:val="both"/>
      </w:pPr>
      <w:r w:rsidRPr="00061AB7">
        <w:t>18 3630     8     Ленты</w:t>
      </w:r>
    </w:p>
    <w:p w:rsidR="00CC4CF9" w:rsidRPr="00061AB7" w:rsidRDefault="00CC4CF9">
      <w:pPr>
        <w:pStyle w:val="ConsPlusCell"/>
        <w:jc w:val="both"/>
      </w:pPr>
      <w:r w:rsidRPr="00061AB7">
        <w:t>18 3640     4     Фольга</w:t>
      </w:r>
    </w:p>
    <w:p w:rsidR="00CC4CF9" w:rsidRPr="00061AB7" w:rsidRDefault="00CC4CF9">
      <w:pPr>
        <w:pStyle w:val="ConsPlusCell"/>
        <w:jc w:val="both"/>
      </w:pPr>
      <w:r w:rsidRPr="00061AB7">
        <w:t>18 3650     9     Трубы</w:t>
      </w:r>
    </w:p>
    <w:p w:rsidR="00CC4CF9" w:rsidRPr="00061AB7" w:rsidRDefault="00CC4CF9">
      <w:pPr>
        <w:pStyle w:val="ConsPlusCell"/>
        <w:jc w:val="both"/>
      </w:pPr>
      <w:r w:rsidRPr="00061AB7">
        <w:t>18 3670     8     Прутки</w:t>
      </w:r>
    </w:p>
    <w:p w:rsidR="00CC4CF9" w:rsidRPr="00061AB7" w:rsidRDefault="00CC4CF9">
      <w:pPr>
        <w:pStyle w:val="ConsPlusCell"/>
        <w:jc w:val="both"/>
      </w:pPr>
      <w:r w:rsidRPr="00061AB7">
        <w:t>18 3690     7     Проволока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18 4000     7     Прокат тяжелых среднеплавких металлов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18 4100     0     Прокат кобальтовый</w:t>
      </w:r>
    </w:p>
    <w:p w:rsidR="00CC4CF9" w:rsidRPr="00061AB7" w:rsidRDefault="00CC4CF9">
      <w:pPr>
        <w:pStyle w:val="ConsPlusCell"/>
        <w:jc w:val="both"/>
      </w:pPr>
      <w:r w:rsidRPr="00061AB7">
        <w:t>18 4110     5     Листы, аноды, пластины</w:t>
      </w:r>
    </w:p>
    <w:p w:rsidR="00CC4CF9" w:rsidRPr="00061AB7" w:rsidRDefault="00CC4CF9">
      <w:pPr>
        <w:pStyle w:val="ConsPlusCell"/>
        <w:jc w:val="both"/>
      </w:pPr>
      <w:r w:rsidRPr="00061AB7">
        <w:t>18 4190     1     Проволока</w:t>
      </w:r>
    </w:p>
    <w:p w:rsidR="00CC4CF9" w:rsidRPr="00061AB7" w:rsidRDefault="00CC4CF9">
      <w:pPr>
        <w:pStyle w:val="ConsPlusCell"/>
        <w:jc w:val="both"/>
      </w:pPr>
      <w:r w:rsidRPr="00061AB7">
        <w:t>18 4200     4     Прокат никелевый</w:t>
      </w:r>
    </w:p>
    <w:p w:rsidR="00CC4CF9" w:rsidRPr="00061AB7" w:rsidRDefault="00CC4CF9">
      <w:pPr>
        <w:pStyle w:val="ConsPlusCell"/>
        <w:jc w:val="both"/>
      </w:pPr>
      <w:r w:rsidRPr="00061AB7">
        <w:t>18 4210     9     Листы, аноды, плиты</w:t>
      </w:r>
    </w:p>
    <w:p w:rsidR="00CC4CF9" w:rsidRPr="00061AB7" w:rsidRDefault="00CC4CF9">
      <w:pPr>
        <w:pStyle w:val="ConsPlusCell"/>
        <w:jc w:val="both"/>
      </w:pPr>
      <w:r w:rsidRPr="00061AB7">
        <w:t>18 4220     3     Полосы</w:t>
      </w:r>
    </w:p>
    <w:p w:rsidR="00CC4CF9" w:rsidRPr="00061AB7" w:rsidRDefault="00CC4CF9">
      <w:pPr>
        <w:pStyle w:val="ConsPlusCell"/>
        <w:jc w:val="both"/>
      </w:pPr>
      <w:r w:rsidRPr="00061AB7">
        <w:t>18 4230     8     Ленты</w:t>
      </w:r>
    </w:p>
    <w:p w:rsidR="00CC4CF9" w:rsidRPr="00061AB7" w:rsidRDefault="00CC4CF9">
      <w:pPr>
        <w:pStyle w:val="ConsPlusCell"/>
        <w:jc w:val="both"/>
      </w:pPr>
      <w:r w:rsidRPr="00061AB7">
        <w:t>18 4240     2     Фольга</w:t>
      </w:r>
    </w:p>
    <w:p w:rsidR="00CC4CF9" w:rsidRPr="00061AB7" w:rsidRDefault="00CC4CF9">
      <w:pPr>
        <w:pStyle w:val="ConsPlusCell"/>
        <w:jc w:val="both"/>
      </w:pPr>
      <w:r w:rsidRPr="00061AB7">
        <w:t>18 4250     7     Трубы</w:t>
      </w:r>
    </w:p>
    <w:p w:rsidR="00CC4CF9" w:rsidRPr="00061AB7" w:rsidRDefault="00CC4CF9">
      <w:pPr>
        <w:pStyle w:val="ConsPlusCell"/>
        <w:jc w:val="both"/>
      </w:pPr>
      <w:r w:rsidRPr="00061AB7">
        <w:t>18 4260     1     Трубки</w:t>
      </w:r>
    </w:p>
    <w:p w:rsidR="00CC4CF9" w:rsidRPr="00061AB7" w:rsidRDefault="00CC4CF9">
      <w:pPr>
        <w:pStyle w:val="ConsPlusCell"/>
        <w:jc w:val="both"/>
      </w:pPr>
      <w:r w:rsidRPr="00061AB7">
        <w:t>18 4270     6     Прутки</w:t>
      </w:r>
    </w:p>
    <w:p w:rsidR="00CC4CF9" w:rsidRPr="00061AB7" w:rsidRDefault="00CC4CF9">
      <w:pPr>
        <w:pStyle w:val="ConsPlusCell"/>
        <w:jc w:val="both"/>
      </w:pPr>
      <w:r w:rsidRPr="00061AB7">
        <w:t>18 4290     5     Проволока</w:t>
      </w:r>
    </w:p>
    <w:p w:rsidR="00CC4CF9" w:rsidRPr="00061AB7" w:rsidRDefault="00CC4CF9">
      <w:pPr>
        <w:pStyle w:val="ConsPlusCell"/>
        <w:jc w:val="both"/>
      </w:pPr>
      <w:r w:rsidRPr="00061AB7">
        <w:t>18 4400     1     Прокат медный</w:t>
      </w:r>
    </w:p>
    <w:p w:rsidR="00CC4CF9" w:rsidRPr="00061AB7" w:rsidRDefault="00CC4CF9">
      <w:pPr>
        <w:pStyle w:val="ConsPlusCell"/>
        <w:jc w:val="both"/>
      </w:pPr>
      <w:r w:rsidRPr="00061AB7">
        <w:t>18 4410     6     Листы, аноды, плиты</w:t>
      </w:r>
    </w:p>
    <w:p w:rsidR="00CC4CF9" w:rsidRPr="00061AB7" w:rsidRDefault="00CC4CF9">
      <w:pPr>
        <w:pStyle w:val="ConsPlusCell"/>
        <w:jc w:val="both"/>
      </w:pPr>
      <w:r w:rsidRPr="00061AB7">
        <w:t>18 4420     0     Полосы, шины</w:t>
      </w:r>
    </w:p>
    <w:p w:rsidR="00CC4CF9" w:rsidRPr="00061AB7" w:rsidRDefault="00CC4CF9">
      <w:pPr>
        <w:pStyle w:val="ConsPlusCell"/>
        <w:jc w:val="both"/>
      </w:pPr>
      <w:r w:rsidRPr="00061AB7">
        <w:t>18 4430     5     Ленты</w:t>
      </w:r>
    </w:p>
    <w:p w:rsidR="00CC4CF9" w:rsidRPr="00061AB7" w:rsidRDefault="00CC4CF9">
      <w:pPr>
        <w:pStyle w:val="ConsPlusCell"/>
        <w:jc w:val="both"/>
      </w:pPr>
      <w:r w:rsidRPr="00061AB7">
        <w:t>18 4440     8     Фольга</w:t>
      </w:r>
    </w:p>
    <w:p w:rsidR="00CC4CF9" w:rsidRPr="00061AB7" w:rsidRDefault="00CC4CF9">
      <w:pPr>
        <w:pStyle w:val="ConsPlusCell"/>
        <w:jc w:val="both"/>
      </w:pPr>
      <w:r w:rsidRPr="00061AB7">
        <w:t>18 4450     4     Трубы</w:t>
      </w:r>
    </w:p>
    <w:p w:rsidR="00CC4CF9" w:rsidRPr="00061AB7" w:rsidRDefault="00CC4CF9">
      <w:pPr>
        <w:pStyle w:val="ConsPlusCell"/>
        <w:jc w:val="both"/>
      </w:pPr>
      <w:r w:rsidRPr="00061AB7">
        <w:t>18 4460     9     Трубки</w:t>
      </w:r>
    </w:p>
    <w:p w:rsidR="00CC4CF9" w:rsidRPr="00061AB7" w:rsidRDefault="00CC4CF9">
      <w:pPr>
        <w:pStyle w:val="ConsPlusCell"/>
        <w:jc w:val="both"/>
      </w:pPr>
      <w:r w:rsidRPr="00061AB7">
        <w:t>18 4470     3     Прутки</w:t>
      </w:r>
    </w:p>
    <w:p w:rsidR="00CC4CF9" w:rsidRPr="00061AB7" w:rsidRDefault="00CC4CF9">
      <w:pPr>
        <w:pStyle w:val="ConsPlusCell"/>
        <w:jc w:val="both"/>
      </w:pPr>
      <w:r w:rsidRPr="00061AB7">
        <w:t>18 4480     8     Профили</w:t>
      </w:r>
    </w:p>
    <w:p w:rsidR="00CC4CF9" w:rsidRPr="00061AB7" w:rsidRDefault="00CC4CF9">
      <w:pPr>
        <w:pStyle w:val="ConsPlusCell"/>
        <w:jc w:val="both"/>
      </w:pPr>
      <w:r w:rsidRPr="00061AB7">
        <w:t>18 4490     2     Проволока и катанка</w:t>
      </w:r>
    </w:p>
    <w:p w:rsidR="00CC4CF9" w:rsidRPr="00061AB7" w:rsidRDefault="00CC4CF9">
      <w:pPr>
        <w:pStyle w:val="ConsPlusCell"/>
        <w:jc w:val="both"/>
      </w:pPr>
      <w:r w:rsidRPr="00061AB7">
        <w:t>18 4500     5     Прокат латунный</w:t>
      </w:r>
    </w:p>
    <w:p w:rsidR="00CC4CF9" w:rsidRPr="00061AB7" w:rsidRDefault="00CC4CF9">
      <w:pPr>
        <w:pStyle w:val="ConsPlusCell"/>
        <w:jc w:val="both"/>
      </w:pPr>
      <w:r w:rsidRPr="00061AB7">
        <w:t>18 4510     4     Листы, плиты</w:t>
      </w:r>
    </w:p>
    <w:p w:rsidR="00CC4CF9" w:rsidRPr="00061AB7" w:rsidRDefault="00CC4CF9">
      <w:pPr>
        <w:pStyle w:val="ConsPlusCell"/>
        <w:jc w:val="both"/>
      </w:pPr>
      <w:r w:rsidRPr="00061AB7">
        <w:t>18 4520     4     Полосы</w:t>
      </w:r>
    </w:p>
    <w:p w:rsidR="00CC4CF9" w:rsidRPr="00061AB7" w:rsidRDefault="00CC4CF9">
      <w:pPr>
        <w:pStyle w:val="ConsPlusCell"/>
        <w:jc w:val="both"/>
      </w:pPr>
      <w:r w:rsidRPr="00061AB7">
        <w:t>18 4530     9     Ленты</w:t>
      </w:r>
    </w:p>
    <w:p w:rsidR="00CC4CF9" w:rsidRPr="00061AB7" w:rsidRDefault="00CC4CF9">
      <w:pPr>
        <w:pStyle w:val="ConsPlusCell"/>
        <w:jc w:val="both"/>
      </w:pPr>
      <w:r w:rsidRPr="00061AB7">
        <w:t>18 4540     3     Фольга</w:t>
      </w:r>
    </w:p>
    <w:p w:rsidR="00CC4CF9" w:rsidRPr="00061AB7" w:rsidRDefault="00CC4CF9">
      <w:pPr>
        <w:pStyle w:val="ConsPlusCell"/>
        <w:jc w:val="both"/>
      </w:pPr>
      <w:r w:rsidRPr="00061AB7">
        <w:t>18 4550     8     Трубы</w:t>
      </w:r>
    </w:p>
    <w:p w:rsidR="00CC4CF9" w:rsidRPr="00061AB7" w:rsidRDefault="00CC4CF9">
      <w:pPr>
        <w:pStyle w:val="ConsPlusCell"/>
        <w:jc w:val="both"/>
      </w:pPr>
      <w:r w:rsidRPr="00061AB7">
        <w:t>18 4560     2     Трубки</w:t>
      </w:r>
    </w:p>
    <w:p w:rsidR="00CC4CF9" w:rsidRPr="00061AB7" w:rsidRDefault="00CC4CF9">
      <w:pPr>
        <w:pStyle w:val="ConsPlusCell"/>
        <w:jc w:val="both"/>
      </w:pPr>
      <w:r w:rsidRPr="00061AB7">
        <w:t>18 4570     7     Прутки</w:t>
      </w:r>
    </w:p>
    <w:p w:rsidR="00CC4CF9" w:rsidRPr="00061AB7" w:rsidRDefault="00CC4CF9">
      <w:pPr>
        <w:pStyle w:val="ConsPlusCell"/>
        <w:jc w:val="both"/>
      </w:pPr>
      <w:r w:rsidRPr="00061AB7">
        <w:t>18 4580     1     Профили</w:t>
      </w:r>
    </w:p>
    <w:p w:rsidR="00CC4CF9" w:rsidRPr="00061AB7" w:rsidRDefault="00CC4CF9">
      <w:pPr>
        <w:pStyle w:val="ConsPlusCell"/>
        <w:jc w:val="both"/>
      </w:pPr>
      <w:r w:rsidRPr="00061AB7">
        <w:t>18 4590     6     Проволока и катанка</w:t>
      </w:r>
    </w:p>
    <w:p w:rsidR="00CC4CF9" w:rsidRPr="00061AB7" w:rsidRDefault="00CC4CF9">
      <w:pPr>
        <w:pStyle w:val="ConsPlusCell"/>
        <w:jc w:val="both"/>
      </w:pPr>
      <w:r w:rsidRPr="00061AB7">
        <w:t>18 4600     9     Прокат бронзовый</w:t>
      </w:r>
    </w:p>
    <w:p w:rsidR="00CC4CF9" w:rsidRPr="00061AB7" w:rsidRDefault="00CC4CF9">
      <w:pPr>
        <w:pStyle w:val="ConsPlusCell"/>
        <w:jc w:val="both"/>
      </w:pPr>
      <w:r w:rsidRPr="00061AB7">
        <w:t>18 4610     3     Листы, плиты</w:t>
      </w:r>
    </w:p>
    <w:p w:rsidR="00CC4CF9" w:rsidRPr="00061AB7" w:rsidRDefault="00CC4CF9">
      <w:pPr>
        <w:pStyle w:val="ConsPlusCell"/>
        <w:jc w:val="both"/>
      </w:pPr>
      <w:r w:rsidRPr="00061AB7">
        <w:t>18 4620     8     Полосы</w:t>
      </w:r>
    </w:p>
    <w:p w:rsidR="00CC4CF9" w:rsidRPr="00061AB7" w:rsidRDefault="00CC4CF9">
      <w:pPr>
        <w:pStyle w:val="ConsPlusCell"/>
        <w:jc w:val="both"/>
      </w:pPr>
      <w:r w:rsidRPr="00061AB7">
        <w:t>18 4630     2     Ленты</w:t>
      </w:r>
    </w:p>
    <w:p w:rsidR="00CC4CF9" w:rsidRPr="00061AB7" w:rsidRDefault="00CC4CF9">
      <w:pPr>
        <w:pStyle w:val="ConsPlusCell"/>
        <w:jc w:val="both"/>
      </w:pPr>
      <w:r w:rsidRPr="00061AB7">
        <w:t>18 4640     7     Фольга</w:t>
      </w:r>
    </w:p>
    <w:p w:rsidR="00CC4CF9" w:rsidRPr="00061AB7" w:rsidRDefault="00CC4CF9">
      <w:pPr>
        <w:pStyle w:val="ConsPlusCell"/>
        <w:jc w:val="both"/>
      </w:pPr>
      <w:r w:rsidRPr="00061AB7">
        <w:t>18 4650     1     Трубы</w:t>
      </w:r>
    </w:p>
    <w:p w:rsidR="00CC4CF9" w:rsidRPr="00061AB7" w:rsidRDefault="00CC4CF9">
      <w:pPr>
        <w:pStyle w:val="ConsPlusCell"/>
        <w:jc w:val="both"/>
      </w:pPr>
      <w:r w:rsidRPr="00061AB7">
        <w:t>18 4660     6     Трубки</w:t>
      </w:r>
    </w:p>
    <w:p w:rsidR="00CC4CF9" w:rsidRPr="00061AB7" w:rsidRDefault="00CC4CF9">
      <w:pPr>
        <w:pStyle w:val="ConsPlusCell"/>
        <w:jc w:val="both"/>
      </w:pPr>
      <w:r w:rsidRPr="00061AB7">
        <w:t>18 4670     0     Прутки</w:t>
      </w:r>
    </w:p>
    <w:p w:rsidR="00CC4CF9" w:rsidRPr="00061AB7" w:rsidRDefault="00CC4CF9">
      <w:pPr>
        <w:pStyle w:val="ConsPlusCell"/>
        <w:jc w:val="both"/>
      </w:pPr>
      <w:r w:rsidRPr="00061AB7">
        <w:t>18 4680     5     Профили</w:t>
      </w:r>
    </w:p>
    <w:p w:rsidR="00CC4CF9" w:rsidRPr="00061AB7" w:rsidRDefault="00CC4CF9">
      <w:pPr>
        <w:pStyle w:val="ConsPlusCell"/>
        <w:jc w:val="both"/>
      </w:pPr>
      <w:r w:rsidRPr="00061AB7">
        <w:t>18 4690     0     Проволока</w:t>
      </w:r>
    </w:p>
    <w:p w:rsidR="00CC4CF9" w:rsidRPr="00061AB7" w:rsidRDefault="00CC4CF9">
      <w:pPr>
        <w:pStyle w:val="ConsPlusCell"/>
        <w:jc w:val="both"/>
      </w:pPr>
      <w:r w:rsidRPr="00061AB7">
        <w:t>18 4700     2     Прокат медно-никелевых сплавов</w:t>
      </w:r>
    </w:p>
    <w:p w:rsidR="00CC4CF9" w:rsidRPr="00061AB7" w:rsidRDefault="00CC4CF9">
      <w:pPr>
        <w:pStyle w:val="ConsPlusCell"/>
        <w:jc w:val="both"/>
      </w:pPr>
      <w:r w:rsidRPr="00061AB7">
        <w:t>18 4710     7     Листы, плиты</w:t>
      </w:r>
    </w:p>
    <w:p w:rsidR="00CC4CF9" w:rsidRPr="00061AB7" w:rsidRDefault="00CC4CF9">
      <w:pPr>
        <w:pStyle w:val="ConsPlusCell"/>
        <w:jc w:val="both"/>
      </w:pPr>
      <w:r w:rsidRPr="00061AB7">
        <w:t>18 4720     1     Полосы</w:t>
      </w:r>
    </w:p>
    <w:p w:rsidR="00CC4CF9" w:rsidRPr="00061AB7" w:rsidRDefault="00CC4CF9">
      <w:pPr>
        <w:pStyle w:val="ConsPlusCell"/>
        <w:jc w:val="both"/>
      </w:pPr>
      <w:r w:rsidRPr="00061AB7">
        <w:t>18 4730     6     Ленты</w:t>
      </w:r>
    </w:p>
    <w:p w:rsidR="00CC4CF9" w:rsidRPr="00061AB7" w:rsidRDefault="00CC4CF9">
      <w:pPr>
        <w:pStyle w:val="ConsPlusCell"/>
        <w:jc w:val="both"/>
      </w:pPr>
      <w:r w:rsidRPr="00061AB7">
        <w:t>18 4740     0     Фольга</w:t>
      </w:r>
    </w:p>
    <w:p w:rsidR="00CC4CF9" w:rsidRPr="00061AB7" w:rsidRDefault="00CC4CF9">
      <w:pPr>
        <w:pStyle w:val="ConsPlusCell"/>
        <w:jc w:val="both"/>
      </w:pPr>
      <w:r w:rsidRPr="00061AB7">
        <w:t>18 4750     5     Трубы</w:t>
      </w:r>
    </w:p>
    <w:p w:rsidR="00CC4CF9" w:rsidRPr="00061AB7" w:rsidRDefault="00CC4CF9">
      <w:pPr>
        <w:pStyle w:val="ConsPlusCell"/>
        <w:jc w:val="both"/>
      </w:pPr>
      <w:r w:rsidRPr="00061AB7">
        <w:t>18 4760     7     Трубки</w:t>
      </w:r>
    </w:p>
    <w:p w:rsidR="00CC4CF9" w:rsidRPr="00061AB7" w:rsidRDefault="00CC4CF9">
      <w:pPr>
        <w:pStyle w:val="ConsPlusCell"/>
        <w:jc w:val="both"/>
      </w:pPr>
      <w:r w:rsidRPr="00061AB7">
        <w:t>18 4770     4     Прутки</w:t>
      </w:r>
    </w:p>
    <w:p w:rsidR="00CC4CF9" w:rsidRPr="00061AB7" w:rsidRDefault="00CC4CF9">
      <w:pPr>
        <w:pStyle w:val="ConsPlusCell"/>
        <w:jc w:val="both"/>
      </w:pPr>
      <w:r w:rsidRPr="00061AB7">
        <w:t>18 7780     9     Профили</w:t>
      </w:r>
    </w:p>
    <w:p w:rsidR="00CC4CF9" w:rsidRPr="00061AB7" w:rsidRDefault="00CC4CF9">
      <w:pPr>
        <w:pStyle w:val="ConsPlusCell"/>
        <w:jc w:val="both"/>
      </w:pPr>
      <w:r w:rsidRPr="00061AB7">
        <w:t>18 4790     3     Проволока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18 5000     5     Прокат тяжелых тугоплавких металлов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18 5100     3     Прокат молибденовый</w:t>
      </w:r>
    </w:p>
    <w:p w:rsidR="00CC4CF9" w:rsidRPr="00061AB7" w:rsidRDefault="00CC4CF9">
      <w:pPr>
        <w:pStyle w:val="ConsPlusCell"/>
        <w:jc w:val="both"/>
      </w:pPr>
      <w:r w:rsidRPr="00061AB7">
        <w:t>18 5110     8     Листы, сутунки</w:t>
      </w:r>
    </w:p>
    <w:p w:rsidR="00CC4CF9" w:rsidRPr="00061AB7" w:rsidRDefault="00CC4CF9">
      <w:pPr>
        <w:pStyle w:val="ConsPlusCell"/>
        <w:jc w:val="both"/>
      </w:pPr>
      <w:r w:rsidRPr="00061AB7">
        <w:t>18 5120     2     Полосы</w:t>
      </w:r>
    </w:p>
    <w:p w:rsidR="00CC4CF9" w:rsidRPr="00061AB7" w:rsidRDefault="00CC4CF9">
      <w:pPr>
        <w:pStyle w:val="ConsPlusCell"/>
        <w:jc w:val="both"/>
      </w:pPr>
      <w:r w:rsidRPr="00061AB7">
        <w:t>18 5130     7     Ленты</w:t>
      </w:r>
    </w:p>
    <w:p w:rsidR="00CC4CF9" w:rsidRPr="00061AB7" w:rsidRDefault="00CC4CF9">
      <w:pPr>
        <w:pStyle w:val="ConsPlusCell"/>
        <w:jc w:val="both"/>
      </w:pPr>
      <w:r w:rsidRPr="00061AB7">
        <w:t>18 5140     1     Фольга</w:t>
      </w:r>
    </w:p>
    <w:p w:rsidR="00CC4CF9" w:rsidRPr="00061AB7" w:rsidRDefault="00CC4CF9">
      <w:pPr>
        <w:pStyle w:val="ConsPlusCell"/>
        <w:jc w:val="both"/>
      </w:pPr>
      <w:r w:rsidRPr="00061AB7">
        <w:t>18 5150     6     Трубы, кольца</w:t>
      </w:r>
    </w:p>
    <w:p w:rsidR="00CC4CF9" w:rsidRPr="00061AB7" w:rsidRDefault="00CC4CF9">
      <w:pPr>
        <w:pStyle w:val="ConsPlusCell"/>
        <w:jc w:val="both"/>
      </w:pPr>
      <w:r w:rsidRPr="00061AB7">
        <w:t>18 5170     5     Прутки, поковки</w:t>
      </w:r>
    </w:p>
    <w:p w:rsidR="00CC4CF9" w:rsidRPr="00061AB7" w:rsidRDefault="00CC4CF9">
      <w:pPr>
        <w:pStyle w:val="ConsPlusCell"/>
        <w:jc w:val="both"/>
      </w:pPr>
      <w:r w:rsidRPr="00061AB7">
        <w:t>18 5190     4     Проволока весовая</w:t>
      </w:r>
    </w:p>
    <w:p w:rsidR="00CC4CF9" w:rsidRPr="00061AB7" w:rsidRDefault="00CC4CF9">
      <w:pPr>
        <w:pStyle w:val="ConsPlusCell"/>
        <w:jc w:val="both"/>
      </w:pPr>
      <w:r w:rsidRPr="00061AB7">
        <w:t>18 5200     7     Проволока нитьевая молибденовая</w:t>
      </w:r>
    </w:p>
    <w:p w:rsidR="00CC4CF9" w:rsidRPr="00061AB7" w:rsidRDefault="00CC4CF9">
      <w:pPr>
        <w:pStyle w:val="ConsPlusCell"/>
        <w:jc w:val="both"/>
      </w:pPr>
      <w:r w:rsidRPr="00061AB7">
        <w:t>18 5210     1     Проволока нитьевая молибденовая неотожженная,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несчищенная (черная)</w:t>
      </w:r>
    </w:p>
    <w:p w:rsidR="00CC4CF9" w:rsidRPr="00061AB7" w:rsidRDefault="00CC4CF9">
      <w:pPr>
        <w:pStyle w:val="ConsPlusCell"/>
        <w:jc w:val="both"/>
      </w:pPr>
      <w:r w:rsidRPr="00061AB7">
        <w:t>18 5220     6     Проволока нитьевая молибденовая отожженная,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очищенная</w:t>
      </w:r>
    </w:p>
    <w:p w:rsidR="00CC4CF9" w:rsidRPr="00061AB7" w:rsidRDefault="00CC4CF9">
      <w:pPr>
        <w:pStyle w:val="ConsPlusCell"/>
        <w:jc w:val="both"/>
      </w:pPr>
      <w:r w:rsidRPr="00061AB7">
        <w:t>18 5230     0     Проволока нитьевая молибденовая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металлизированная</w:t>
      </w:r>
    </w:p>
    <w:p w:rsidR="00CC4CF9" w:rsidRPr="00061AB7" w:rsidRDefault="00CC4CF9">
      <w:pPr>
        <w:pStyle w:val="ConsPlusCell"/>
        <w:jc w:val="both"/>
      </w:pPr>
      <w:r w:rsidRPr="00061AB7">
        <w:t>18 5240     5     Проволока нитьевая молибденовая специального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назначения</w:t>
      </w:r>
    </w:p>
    <w:p w:rsidR="00CC4CF9" w:rsidRPr="00061AB7" w:rsidRDefault="00CC4CF9">
      <w:pPr>
        <w:pStyle w:val="ConsPlusCell"/>
        <w:jc w:val="both"/>
      </w:pPr>
      <w:r w:rsidRPr="00061AB7">
        <w:t>18 5290     8     Проволока тянутая</w:t>
      </w:r>
    </w:p>
    <w:p w:rsidR="00CC4CF9" w:rsidRPr="00061AB7" w:rsidRDefault="00CC4CF9">
      <w:pPr>
        <w:pStyle w:val="ConsPlusCell"/>
        <w:jc w:val="both"/>
      </w:pPr>
      <w:r w:rsidRPr="00061AB7">
        <w:t>18 5300     0     Прокат вольфрамовый</w:t>
      </w:r>
    </w:p>
    <w:p w:rsidR="00CC4CF9" w:rsidRPr="00061AB7" w:rsidRDefault="00CC4CF9">
      <w:pPr>
        <w:pStyle w:val="ConsPlusCell"/>
        <w:jc w:val="both"/>
      </w:pPr>
      <w:r w:rsidRPr="00061AB7">
        <w:t>18 5310     5     Листы, мишени, контакты, диски</w:t>
      </w:r>
    </w:p>
    <w:p w:rsidR="00CC4CF9" w:rsidRPr="00061AB7" w:rsidRDefault="00CC4CF9">
      <w:pPr>
        <w:pStyle w:val="ConsPlusCell"/>
        <w:jc w:val="both"/>
      </w:pPr>
      <w:r w:rsidRPr="00061AB7">
        <w:t>18 5320     4     Полосы</w:t>
      </w:r>
    </w:p>
    <w:p w:rsidR="00CC4CF9" w:rsidRPr="00061AB7" w:rsidRDefault="00CC4CF9">
      <w:pPr>
        <w:pStyle w:val="ConsPlusCell"/>
        <w:jc w:val="both"/>
      </w:pPr>
      <w:r w:rsidRPr="00061AB7">
        <w:t>18 5330     4     Ленты</w:t>
      </w:r>
    </w:p>
    <w:p w:rsidR="00CC4CF9" w:rsidRPr="00061AB7" w:rsidRDefault="00CC4CF9">
      <w:pPr>
        <w:pStyle w:val="ConsPlusCell"/>
        <w:jc w:val="both"/>
      </w:pPr>
      <w:r w:rsidRPr="00061AB7">
        <w:t>18 5340     9     Фольга</w:t>
      </w:r>
    </w:p>
    <w:p w:rsidR="00CC4CF9" w:rsidRPr="00061AB7" w:rsidRDefault="00CC4CF9">
      <w:pPr>
        <w:pStyle w:val="ConsPlusCell"/>
        <w:jc w:val="both"/>
      </w:pPr>
      <w:r w:rsidRPr="00061AB7">
        <w:t>18 5370     2     Прутки, поковки</w:t>
      </w:r>
    </w:p>
    <w:p w:rsidR="00CC4CF9" w:rsidRPr="00061AB7" w:rsidRDefault="00CC4CF9">
      <w:pPr>
        <w:pStyle w:val="ConsPlusCell"/>
        <w:jc w:val="both"/>
      </w:pPr>
      <w:r w:rsidRPr="00061AB7">
        <w:t>18 5390     1     Проволока весовая</w:t>
      </w:r>
    </w:p>
    <w:p w:rsidR="00CC4CF9" w:rsidRPr="00061AB7" w:rsidRDefault="00CC4CF9">
      <w:pPr>
        <w:pStyle w:val="ConsPlusCell"/>
        <w:jc w:val="both"/>
      </w:pPr>
      <w:r w:rsidRPr="00061AB7">
        <w:t>18 5400     4     Проволока нитьевая вольфрамовая</w:t>
      </w:r>
    </w:p>
    <w:p w:rsidR="00CC4CF9" w:rsidRPr="00061AB7" w:rsidRDefault="00CC4CF9">
      <w:pPr>
        <w:pStyle w:val="ConsPlusCell"/>
        <w:jc w:val="both"/>
      </w:pPr>
      <w:r w:rsidRPr="00061AB7">
        <w:t>18 5410     9     Проволока нитьевая вольфрамовая неотожженная,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неочищенная (черная)</w:t>
      </w:r>
    </w:p>
    <w:p w:rsidR="00CC4CF9" w:rsidRPr="00061AB7" w:rsidRDefault="00CC4CF9">
      <w:pPr>
        <w:pStyle w:val="ConsPlusCell"/>
        <w:jc w:val="both"/>
      </w:pPr>
      <w:r w:rsidRPr="00061AB7">
        <w:t>18 5420     3     Проволока нитьевая вольфрамовая отожженная,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очищенная</w:t>
      </w:r>
    </w:p>
    <w:p w:rsidR="00CC4CF9" w:rsidRPr="00061AB7" w:rsidRDefault="00CC4CF9">
      <w:pPr>
        <w:pStyle w:val="ConsPlusCell"/>
        <w:jc w:val="both"/>
      </w:pPr>
      <w:r w:rsidRPr="00061AB7">
        <w:t>18 5430     8     Проволока нитьевая вольфрамовая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металлизированная</w:t>
      </w:r>
    </w:p>
    <w:p w:rsidR="00CC4CF9" w:rsidRPr="00061AB7" w:rsidRDefault="00CC4CF9">
      <w:pPr>
        <w:pStyle w:val="ConsPlusCell"/>
        <w:jc w:val="both"/>
      </w:pPr>
      <w:r w:rsidRPr="00061AB7">
        <w:t>18 5490     5     Проволока тянутая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18 6000     2     Прокат драгоценных металлов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18 6100     6     Прокат палладиевый и других металлов платиновой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группы и их сплавов</w:t>
      </w:r>
    </w:p>
    <w:p w:rsidR="00CC4CF9" w:rsidRPr="00061AB7" w:rsidRDefault="00CC4CF9">
      <w:pPr>
        <w:pStyle w:val="ConsPlusCell"/>
        <w:jc w:val="both"/>
      </w:pPr>
      <w:r w:rsidRPr="00061AB7">
        <w:t>18 6120     5     Полосы</w:t>
      </w:r>
    </w:p>
    <w:p w:rsidR="00CC4CF9" w:rsidRPr="00061AB7" w:rsidRDefault="00CC4CF9">
      <w:pPr>
        <w:pStyle w:val="ConsPlusCell"/>
        <w:jc w:val="both"/>
      </w:pPr>
      <w:r w:rsidRPr="00061AB7">
        <w:t>18 6130     4     Ленты</w:t>
      </w:r>
    </w:p>
    <w:p w:rsidR="00CC4CF9" w:rsidRPr="00061AB7" w:rsidRDefault="00CC4CF9">
      <w:pPr>
        <w:pStyle w:val="ConsPlusCell"/>
        <w:jc w:val="both"/>
      </w:pPr>
      <w:r w:rsidRPr="00061AB7">
        <w:t>18 6140     4     Фольга</w:t>
      </w:r>
    </w:p>
    <w:p w:rsidR="00CC4CF9" w:rsidRPr="00061AB7" w:rsidRDefault="00CC4CF9">
      <w:pPr>
        <w:pStyle w:val="ConsPlusCell"/>
        <w:jc w:val="both"/>
      </w:pPr>
      <w:r w:rsidRPr="00061AB7">
        <w:t>18 6150     9     Трубы</w:t>
      </w:r>
    </w:p>
    <w:p w:rsidR="00CC4CF9" w:rsidRPr="00061AB7" w:rsidRDefault="00CC4CF9">
      <w:pPr>
        <w:pStyle w:val="ConsPlusCell"/>
        <w:jc w:val="both"/>
      </w:pPr>
      <w:r w:rsidRPr="00061AB7">
        <w:t>18 6160     3     Трубки</w:t>
      </w:r>
    </w:p>
    <w:p w:rsidR="00CC4CF9" w:rsidRPr="00061AB7" w:rsidRDefault="00CC4CF9">
      <w:pPr>
        <w:pStyle w:val="ConsPlusCell"/>
        <w:jc w:val="both"/>
      </w:pPr>
      <w:r w:rsidRPr="00061AB7">
        <w:t>18 6190     7     Проволока</w:t>
      </w:r>
    </w:p>
    <w:p w:rsidR="00CC4CF9" w:rsidRPr="00061AB7" w:rsidRDefault="00CC4CF9">
      <w:pPr>
        <w:pStyle w:val="ConsPlusCell"/>
        <w:jc w:val="both"/>
      </w:pPr>
      <w:r w:rsidRPr="00061AB7">
        <w:t>18 6200     0     Прокат серебряный</w:t>
      </w:r>
    </w:p>
    <w:p w:rsidR="00CC4CF9" w:rsidRPr="00061AB7" w:rsidRDefault="00CC4CF9">
      <w:pPr>
        <w:pStyle w:val="ConsPlusCell"/>
        <w:jc w:val="both"/>
      </w:pPr>
      <w:r w:rsidRPr="00061AB7">
        <w:t>18 6210     4     Листы</w:t>
      </w:r>
    </w:p>
    <w:p w:rsidR="00CC4CF9" w:rsidRPr="00061AB7" w:rsidRDefault="00CC4CF9">
      <w:pPr>
        <w:pStyle w:val="ConsPlusCell"/>
        <w:jc w:val="both"/>
      </w:pPr>
      <w:r w:rsidRPr="00061AB7">
        <w:t>18 6220     9     Полосы</w:t>
      </w:r>
    </w:p>
    <w:p w:rsidR="00CC4CF9" w:rsidRPr="00061AB7" w:rsidRDefault="00CC4CF9">
      <w:pPr>
        <w:pStyle w:val="ConsPlusCell"/>
        <w:jc w:val="both"/>
      </w:pPr>
      <w:r w:rsidRPr="00061AB7">
        <w:t>18 6230     3     Ленты</w:t>
      </w:r>
    </w:p>
    <w:p w:rsidR="00CC4CF9" w:rsidRPr="00061AB7" w:rsidRDefault="00CC4CF9">
      <w:pPr>
        <w:pStyle w:val="ConsPlusCell"/>
        <w:jc w:val="both"/>
      </w:pPr>
      <w:r w:rsidRPr="00061AB7">
        <w:t>18 6240     8     Фольга</w:t>
      </w:r>
    </w:p>
    <w:p w:rsidR="00CC4CF9" w:rsidRPr="00061AB7" w:rsidRDefault="00CC4CF9">
      <w:pPr>
        <w:pStyle w:val="ConsPlusCell"/>
        <w:jc w:val="both"/>
      </w:pPr>
      <w:r w:rsidRPr="00061AB7">
        <w:t>18 6250     2     Трубы, трубки</w:t>
      </w:r>
    </w:p>
    <w:p w:rsidR="00CC4CF9" w:rsidRPr="00061AB7" w:rsidRDefault="00CC4CF9">
      <w:pPr>
        <w:pStyle w:val="ConsPlusCell"/>
        <w:jc w:val="both"/>
      </w:pPr>
      <w:r w:rsidRPr="00061AB7">
        <w:t>18 6260     7     Аноды</w:t>
      </w:r>
    </w:p>
    <w:p w:rsidR="00CC4CF9" w:rsidRPr="00061AB7" w:rsidRDefault="00CC4CF9">
      <w:pPr>
        <w:pStyle w:val="ConsPlusCell"/>
        <w:jc w:val="both"/>
      </w:pPr>
      <w:r w:rsidRPr="00061AB7">
        <w:t>18 6270     1     Прутки</w:t>
      </w:r>
    </w:p>
    <w:p w:rsidR="00CC4CF9" w:rsidRPr="00061AB7" w:rsidRDefault="00CC4CF9">
      <w:pPr>
        <w:pStyle w:val="ConsPlusCell"/>
        <w:jc w:val="both"/>
      </w:pPr>
      <w:r w:rsidRPr="00061AB7">
        <w:t>18 6280     6     Серебро сусальное</w:t>
      </w:r>
    </w:p>
    <w:p w:rsidR="00CC4CF9" w:rsidRPr="00061AB7" w:rsidRDefault="00CC4CF9">
      <w:pPr>
        <w:pStyle w:val="ConsPlusCell"/>
        <w:jc w:val="both"/>
      </w:pPr>
      <w:r w:rsidRPr="00061AB7">
        <w:t>18 6290     0     Проволока</w:t>
      </w:r>
    </w:p>
    <w:p w:rsidR="00CC4CF9" w:rsidRPr="00061AB7" w:rsidRDefault="00CC4CF9">
      <w:pPr>
        <w:pStyle w:val="ConsPlusCell"/>
        <w:jc w:val="both"/>
      </w:pPr>
      <w:r w:rsidRPr="00061AB7">
        <w:t>18 6300     3     Прокат серебряных сплавов</w:t>
      </w:r>
    </w:p>
    <w:p w:rsidR="00CC4CF9" w:rsidRPr="00061AB7" w:rsidRDefault="00CC4CF9">
      <w:pPr>
        <w:pStyle w:val="ConsPlusCell"/>
        <w:jc w:val="both"/>
      </w:pPr>
      <w:r w:rsidRPr="00061AB7">
        <w:t>18 6310     8     Листы</w:t>
      </w:r>
    </w:p>
    <w:p w:rsidR="00CC4CF9" w:rsidRPr="00061AB7" w:rsidRDefault="00CC4CF9">
      <w:pPr>
        <w:pStyle w:val="ConsPlusCell"/>
        <w:jc w:val="both"/>
      </w:pPr>
      <w:r w:rsidRPr="00061AB7">
        <w:t>18 6320     2     Полосы</w:t>
      </w:r>
    </w:p>
    <w:p w:rsidR="00CC4CF9" w:rsidRPr="00061AB7" w:rsidRDefault="00CC4CF9">
      <w:pPr>
        <w:pStyle w:val="ConsPlusCell"/>
        <w:jc w:val="both"/>
      </w:pPr>
      <w:r w:rsidRPr="00061AB7">
        <w:t>18 6330     7     Ленты</w:t>
      </w:r>
    </w:p>
    <w:p w:rsidR="00CC4CF9" w:rsidRPr="00061AB7" w:rsidRDefault="00CC4CF9">
      <w:pPr>
        <w:pStyle w:val="ConsPlusCell"/>
        <w:jc w:val="both"/>
      </w:pPr>
      <w:r w:rsidRPr="00061AB7">
        <w:t>18 6340     1     Фольга</w:t>
      </w:r>
    </w:p>
    <w:p w:rsidR="00CC4CF9" w:rsidRPr="00061AB7" w:rsidRDefault="00CC4CF9">
      <w:pPr>
        <w:pStyle w:val="ConsPlusCell"/>
        <w:jc w:val="both"/>
      </w:pPr>
      <w:r w:rsidRPr="00061AB7">
        <w:t>18 6350     6     Трубы, трубки</w:t>
      </w:r>
    </w:p>
    <w:p w:rsidR="00CC4CF9" w:rsidRPr="00061AB7" w:rsidRDefault="00CC4CF9">
      <w:pPr>
        <w:pStyle w:val="ConsPlusCell"/>
        <w:jc w:val="both"/>
      </w:pPr>
      <w:r w:rsidRPr="00061AB7">
        <w:t>18 6390     4     Проволока</w:t>
      </w:r>
    </w:p>
    <w:p w:rsidR="00CC4CF9" w:rsidRPr="00061AB7" w:rsidRDefault="00CC4CF9">
      <w:pPr>
        <w:pStyle w:val="ConsPlusCell"/>
        <w:jc w:val="both"/>
      </w:pPr>
      <w:r w:rsidRPr="00061AB7">
        <w:t>18 6400     7     Прокат серебряных припоев</w:t>
      </w:r>
    </w:p>
    <w:p w:rsidR="00CC4CF9" w:rsidRPr="00061AB7" w:rsidRDefault="00CC4CF9">
      <w:pPr>
        <w:pStyle w:val="ConsPlusCell"/>
        <w:jc w:val="both"/>
      </w:pPr>
      <w:r w:rsidRPr="00061AB7">
        <w:t>18 6410     1     Листы</w:t>
      </w:r>
    </w:p>
    <w:p w:rsidR="00CC4CF9" w:rsidRPr="00061AB7" w:rsidRDefault="00CC4CF9">
      <w:pPr>
        <w:pStyle w:val="ConsPlusCell"/>
        <w:jc w:val="both"/>
      </w:pPr>
      <w:r w:rsidRPr="00061AB7">
        <w:t>18 6420     6     Полосы</w:t>
      </w:r>
    </w:p>
    <w:p w:rsidR="00CC4CF9" w:rsidRPr="00061AB7" w:rsidRDefault="00CC4CF9">
      <w:pPr>
        <w:pStyle w:val="ConsPlusCell"/>
        <w:jc w:val="both"/>
      </w:pPr>
      <w:r w:rsidRPr="00061AB7">
        <w:t>18 6430     0     Ленты</w:t>
      </w:r>
    </w:p>
    <w:p w:rsidR="00CC4CF9" w:rsidRPr="00061AB7" w:rsidRDefault="00CC4CF9">
      <w:pPr>
        <w:pStyle w:val="ConsPlusCell"/>
        <w:jc w:val="both"/>
      </w:pPr>
      <w:r w:rsidRPr="00061AB7">
        <w:t>18 6440     5     Фольга</w:t>
      </w:r>
    </w:p>
    <w:p w:rsidR="00CC4CF9" w:rsidRPr="00061AB7" w:rsidRDefault="00CC4CF9">
      <w:pPr>
        <w:pStyle w:val="ConsPlusCell"/>
        <w:jc w:val="both"/>
      </w:pPr>
      <w:r w:rsidRPr="00061AB7">
        <w:t>18 6450     3     Трубы, трубки</w:t>
      </w:r>
    </w:p>
    <w:p w:rsidR="00CC4CF9" w:rsidRPr="00061AB7" w:rsidRDefault="00CC4CF9">
      <w:pPr>
        <w:pStyle w:val="ConsPlusCell"/>
        <w:jc w:val="both"/>
      </w:pPr>
      <w:r w:rsidRPr="00061AB7">
        <w:t>18 6470     9     Прутки</w:t>
      </w:r>
    </w:p>
    <w:p w:rsidR="00CC4CF9" w:rsidRPr="00061AB7" w:rsidRDefault="00CC4CF9">
      <w:pPr>
        <w:pStyle w:val="ConsPlusCell"/>
        <w:jc w:val="both"/>
      </w:pPr>
      <w:r w:rsidRPr="00061AB7">
        <w:t>18 6490     8     Проволока</w:t>
      </w:r>
    </w:p>
    <w:p w:rsidR="00CC4CF9" w:rsidRPr="00061AB7" w:rsidRDefault="00CC4CF9">
      <w:pPr>
        <w:pStyle w:val="ConsPlusCell"/>
        <w:jc w:val="both"/>
      </w:pPr>
      <w:r w:rsidRPr="00061AB7">
        <w:t>18 6500     0     Прокат платиновый и платиновых сплавов</w:t>
      </w:r>
    </w:p>
    <w:p w:rsidR="00CC4CF9" w:rsidRPr="00061AB7" w:rsidRDefault="00CC4CF9">
      <w:pPr>
        <w:pStyle w:val="ConsPlusCell"/>
        <w:jc w:val="both"/>
      </w:pPr>
      <w:r w:rsidRPr="00061AB7">
        <w:t>18 6510     5     Листы</w:t>
      </w:r>
    </w:p>
    <w:p w:rsidR="00CC4CF9" w:rsidRPr="00061AB7" w:rsidRDefault="00CC4CF9">
      <w:pPr>
        <w:pStyle w:val="ConsPlusCell"/>
        <w:jc w:val="both"/>
      </w:pPr>
      <w:r w:rsidRPr="00061AB7">
        <w:t>18 6520     0     Полосы</w:t>
      </w:r>
    </w:p>
    <w:p w:rsidR="00CC4CF9" w:rsidRPr="00061AB7" w:rsidRDefault="00CC4CF9">
      <w:pPr>
        <w:pStyle w:val="ConsPlusCell"/>
        <w:jc w:val="both"/>
      </w:pPr>
      <w:r w:rsidRPr="00061AB7">
        <w:t>18 6530     4     Ленты</w:t>
      </w:r>
    </w:p>
    <w:p w:rsidR="00CC4CF9" w:rsidRPr="00061AB7" w:rsidRDefault="00CC4CF9">
      <w:pPr>
        <w:pStyle w:val="ConsPlusCell"/>
        <w:jc w:val="both"/>
      </w:pPr>
      <w:r w:rsidRPr="00061AB7">
        <w:t>18 6540     9     Фольга</w:t>
      </w:r>
    </w:p>
    <w:p w:rsidR="00CC4CF9" w:rsidRPr="00061AB7" w:rsidRDefault="00CC4CF9">
      <w:pPr>
        <w:pStyle w:val="ConsPlusCell"/>
        <w:jc w:val="both"/>
      </w:pPr>
      <w:r w:rsidRPr="00061AB7">
        <w:t>18 6550     3     Трубы</w:t>
      </w:r>
    </w:p>
    <w:p w:rsidR="00CC4CF9" w:rsidRPr="00061AB7" w:rsidRDefault="00CC4CF9">
      <w:pPr>
        <w:pStyle w:val="ConsPlusCell"/>
        <w:jc w:val="both"/>
      </w:pPr>
      <w:r w:rsidRPr="00061AB7">
        <w:t>18 6560     8     Трубки</w:t>
      </w:r>
    </w:p>
    <w:p w:rsidR="00CC4CF9" w:rsidRPr="00061AB7" w:rsidRDefault="00CC4CF9">
      <w:pPr>
        <w:pStyle w:val="ConsPlusCell"/>
        <w:jc w:val="both"/>
      </w:pPr>
      <w:r w:rsidRPr="00061AB7">
        <w:t>18 6570     2     Прутки</w:t>
      </w:r>
    </w:p>
    <w:p w:rsidR="00CC4CF9" w:rsidRPr="00061AB7" w:rsidRDefault="00CC4CF9">
      <w:pPr>
        <w:pStyle w:val="ConsPlusCell"/>
        <w:jc w:val="both"/>
      </w:pPr>
      <w:r w:rsidRPr="00061AB7">
        <w:t>18 6590     1     Проволока</w:t>
      </w:r>
    </w:p>
    <w:p w:rsidR="00CC4CF9" w:rsidRPr="00061AB7" w:rsidRDefault="00CC4CF9">
      <w:pPr>
        <w:pStyle w:val="ConsPlusCell"/>
        <w:jc w:val="both"/>
      </w:pPr>
      <w:r w:rsidRPr="00061AB7">
        <w:t>18 6600     4     Прокат золотой</w:t>
      </w:r>
    </w:p>
    <w:p w:rsidR="00CC4CF9" w:rsidRPr="00061AB7" w:rsidRDefault="00CC4CF9">
      <w:pPr>
        <w:pStyle w:val="ConsPlusCell"/>
        <w:jc w:val="both"/>
      </w:pPr>
      <w:r w:rsidRPr="00061AB7">
        <w:t>18 6610     9     Листы</w:t>
      </w:r>
    </w:p>
    <w:p w:rsidR="00CC4CF9" w:rsidRPr="00061AB7" w:rsidRDefault="00CC4CF9">
      <w:pPr>
        <w:pStyle w:val="ConsPlusCell"/>
        <w:jc w:val="both"/>
      </w:pPr>
      <w:r w:rsidRPr="00061AB7">
        <w:t>18 6620     3     Полосы</w:t>
      </w:r>
    </w:p>
    <w:p w:rsidR="00CC4CF9" w:rsidRPr="00061AB7" w:rsidRDefault="00CC4CF9">
      <w:pPr>
        <w:pStyle w:val="ConsPlusCell"/>
        <w:jc w:val="both"/>
      </w:pPr>
      <w:r w:rsidRPr="00061AB7">
        <w:t>18 6630     8     Ленты</w:t>
      </w:r>
    </w:p>
    <w:p w:rsidR="00CC4CF9" w:rsidRPr="00061AB7" w:rsidRDefault="00CC4CF9">
      <w:pPr>
        <w:pStyle w:val="ConsPlusCell"/>
        <w:jc w:val="both"/>
      </w:pPr>
      <w:r w:rsidRPr="00061AB7">
        <w:t>18 6640     2     Фольга</w:t>
      </w:r>
    </w:p>
    <w:p w:rsidR="00CC4CF9" w:rsidRPr="00061AB7" w:rsidRDefault="00CC4CF9">
      <w:pPr>
        <w:pStyle w:val="ConsPlusCell"/>
        <w:jc w:val="both"/>
      </w:pPr>
      <w:r w:rsidRPr="00061AB7">
        <w:t>18 6660     1     Аноды</w:t>
      </w:r>
    </w:p>
    <w:p w:rsidR="00CC4CF9" w:rsidRPr="00061AB7" w:rsidRDefault="00CC4CF9">
      <w:pPr>
        <w:pStyle w:val="ConsPlusCell"/>
        <w:jc w:val="both"/>
      </w:pPr>
      <w:r w:rsidRPr="00061AB7">
        <w:t>18 6690     5     Проволока</w:t>
      </w:r>
    </w:p>
    <w:p w:rsidR="00CC4CF9" w:rsidRPr="00061AB7" w:rsidRDefault="00CC4CF9">
      <w:pPr>
        <w:pStyle w:val="ConsPlusCell"/>
        <w:jc w:val="both"/>
      </w:pPr>
      <w:r w:rsidRPr="00061AB7">
        <w:t>18 6700     8     Прокат золотых сплавов</w:t>
      </w:r>
    </w:p>
    <w:p w:rsidR="00CC4CF9" w:rsidRPr="00061AB7" w:rsidRDefault="00CC4CF9">
      <w:pPr>
        <w:pStyle w:val="ConsPlusCell"/>
        <w:jc w:val="both"/>
      </w:pPr>
      <w:r w:rsidRPr="00061AB7">
        <w:t>18 6710     2     Листы</w:t>
      </w:r>
    </w:p>
    <w:p w:rsidR="00CC4CF9" w:rsidRPr="00061AB7" w:rsidRDefault="00CC4CF9">
      <w:pPr>
        <w:pStyle w:val="ConsPlusCell"/>
        <w:jc w:val="both"/>
      </w:pPr>
      <w:r w:rsidRPr="00061AB7">
        <w:t>18 6720     7     Полосы</w:t>
      </w:r>
    </w:p>
    <w:p w:rsidR="00CC4CF9" w:rsidRPr="00061AB7" w:rsidRDefault="00CC4CF9">
      <w:pPr>
        <w:pStyle w:val="ConsPlusCell"/>
        <w:jc w:val="both"/>
      </w:pPr>
      <w:r w:rsidRPr="00061AB7">
        <w:t>18 6730     1     Ленты</w:t>
      </w:r>
    </w:p>
    <w:p w:rsidR="00CC4CF9" w:rsidRPr="00061AB7" w:rsidRDefault="00CC4CF9">
      <w:pPr>
        <w:pStyle w:val="ConsPlusCell"/>
        <w:jc w:val="both"/>
      </w:pPr>
      <w:r w:rsidRPr="00061AB7">
        <w:t>18 6740     6     Фольга</w:t>
      </w:r>
    </w:p>
    <w:p w:rsidR="00CC4CF9" w:rsidRPr="00061AB7" w:rsidRDefault="00CC4CF9">
      <w:pPr>
        <w:pStyle w:val="ConsPlusCell"/>
        <w:jc w:val="both"/>
      </w:pPr>
      <w:r w:rsidRPr="00061AB7">
        <w:t>18 6750     0     Трубы, трубки</w:t>
      </w:r>
    </w:p>
    <w:p w:rsidR="00CC4CF9" w:rsidRPr="00061AB7" w:rsidRDefault="00CC4CF9">
      <w:pPr>
        <w:pStyle w:val="ConsPlusCell"/>
        <w:jc w:val="both"/>
      </w:pPr>
      <w:r w:rsidRPr="00061AB7">
        <w:t>18 6770     2     Прутки</w:t>
      </w:r>
    </w:p>
    <w:p w:rsidR="00CC4CF9" w:rsidRPr="00061AB7" w:rsidRDefault="00CC4CF9">
      <w:pPr>
        <w:pStyle w:val="ConsPlusCell"/>
        <w:jc w:val="both"/>
      </w:pPr>
      <w:r w:rsidRPr="00061AB7">
        <w:t>18 6780     4     Сплав золотой сусальный</w:t>
      </w:r>
    </w:p>
    <w:p w:rsidR="00CC4CF9" w:rsidRPr="00061AB7" w:rsidRDefault="00CC4CF9">
      <w:pPr>
        <w:pStyle w:val="ConsPlusCell"/>
        <w:jc w:val="both"/>
      </w:pPr>
      <w:r w:rsidRPr="00061AB7">
        <w:t>18 6790     9     Проволока</w:t>
      </w:r>
    </w:p>
    <w:p w:rsidR="00CC4CF9" w:rsidRPr="00061AB7" w:rsidRDefault="00CC4CF9">
      <w:pPr>
        <w:pStyle w:val="ConsPlusCell"/>
        <w:jc w:val="both"/>
      </w:pPr>
      <w:r w:rsidRPr="00061AB7">
        <w:t>18 6800     1     Прокат золотых припоев</w:t>
      </w:r>
    </w:p>
    <w:p w:rsidR="00CC4CF9" w:rsidRPr="00061AB7" w:rsidRDefault="00CC4CF9">
      <w:pPr>
        <w:pStyle w:val="ConsPlusCell"/>
        <w:jc w:val="both"/>
      </w:pPr>
      <w:r w:rsidRPr="00061AB7">
        <w:t>18 6820     0     Полосы</w:t>
      </w:r>
    </w:p>
    <w:p w:rsidR="00CC4CF9" w:rsidRPr="00061AB7" w:rsidRDefault="00CC4CF9">
      <w:pPr>
        <w:pStyle w:val="ConsPlusCell"/>
        <w:jc w:val="both"/>
      </w:pPr>
      <w:r w:rsidRPr="00061AB7">
        <w:t>18 6840     9     Фольга</w:t>
      </w:r>
    </w:p>
    <w:p w:rsidR="00CC4CF9" w:rsidRPr="00061AB7" w:rsidRDefault="00CC4CF9">
      <w:pPr>
        <w:pStyle w:val="ConsPlusCell"/>
        <w:jc w:val="both"/>
      </w:pPr>
      <w:r w:rsidRPr="00061AB7">
        <w:t>18 6890     2     Проволока</w:t>
      </w:r>
    </w:p>
    <w:p w:rsidR="00CC4CF9" w:rsidRPr="00061AB7" w:rsidRDefault="00CC4CF9">
      <w:pPr>
        <w:pStyle w:val="ConsPlusCell"/>
        <w:jc w:val="both"/>
      </w:pPr>
      <w:r w:rsidRPr="00061AB7">
        <w:t>18 6900     5     Прокат драгоценных биметаллов</w:t>
      </w:r>
    </w:p>
    <w:p w:rsidR="00CC4CF9" w:rsidRPr="00061AB7" w:rsidRDefault="00CC4CF9">
      <w:pPr>
        <w:pStyle w:val="ConsPlusCell"/>
        <w:jc w:val="both"/>
      </w:pPr>
      <w:r w:rsidRPr="00061AB7">
        <w:t>18 6920     4     Полосы</w:t>
      </w:r>
    </w:p>
    <w:p w:rsidR="00CC4CF9" w:rsidRPr="00061AB7" w:rsidRDefault="00CC4CF9">
      <w:pPr>
        <w:pStyle w:val="ConsPlusCell"/>
        <w:jc w:val="both"/>
      </w:pPr>
      <w:r w:rsidRPr="00061AB7">
        <w:t>18 6930     9     Ленты</w:t>
      </w:r>
    </w:p>
    <w:p w:rsidR="00CC4CF9" w:rsidRPr="00061AB7" w:rsidRDefault="00CC4CF9">
      <w:pPr>
        <w:pStyle w:val="ConsPlusCell"/>
        <w:jc w:val="both"/>
      </w:pPr>
      <w:r w:rsidRPr="00061AB7">
        <w:t>18 6970     7     Прутки</w:t>
      </w:r>
    </w:p>
    <w:p w:rsidR="00CC4CF9" w:rsidRPr="00061AB7" w:rsidRDefault="00CC4CF9">
      <w:pPr>
        <w:pStyle w:val="ConsPlusCell"/>
        <w:jc w:val="both"/>
      </w:pPr>
      <w:r w:rsidRPr="00061AB7">
        <w:t>18 6990     6     Проволока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18 7000     5     Прокат редких и редкоземельных металлов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18 7100     9     Прокат ванадиевый</w:t>
      </w:r>
    </w:p>
    <w:p w:rsidR="00CC4CF9" w:rsidRPr="00061AB7" w:rsidRDefault="00CC4CF9">
      <w:pPr>
        <w:pStyle w:val="ConsPlusCell"/>
        <w:jc w:val="both"/>
      </w:pPr>
      <w:r w:rsidRPr="00061AB7">
        <w:t>18 7110     3     Листы</w:t>
      </w:r>
    </w:p>
    <w:p w:rsidR="00CC4CF9" w:rsidRPr="00061AB7" w:rsidRDefault="00CC4CF9">
      <w:pPr>
        <w:pStyle w:val="ConsPlusCell"/>
        <w:jc w:val="both"/>
      </w:pPr>
      <w:r w:rsidRPr="00061AB7">
        <w:t>18 7120     8     Полосы</w:t>
      </w:r>
    </w:p>
    <w:p w:rsidR="00CC4CF9" w:rsidRPr="00061AB7" w:rsidRDefault="00CC4CF9">
      <w:pPr>
        <w:pStyle w:val="ConsPlusCell"/>
        <w:jc w:val="both"/>
      </w:pPr>
      <w:r w:rsidRPr="00061AB7">
        <w:t>18 7130     2     Ленты</w:t>
      </w:r>
    </w:p>
    <w:p w:rsidR="00CC4CF9" w:rsidRPr="00061AB7" w:rsidRDefault="00CC4CF9">
      <w:pPr>
        <w:pStyle w:val="ConsPlusCell"/>
        <w:jc w:val="both"/>
      </w:pPr>
      <w:r w:rsidRPr="00061AB7">
        <w:t>18 7140     7     Фольга</w:t>
      </w:r>
    </w:p>
    <w:p w:rsidR="00CC4CF9" w:rsidRPr="00061AB7" w:rsidRDefault="00CC4CF9">
      <w:pPr>
        <w:pStyle w:val="ConsPlusCell"/>
        <w:jc w:val="both"/>
      </w:pPr>
      <w:r w:rsidRPr="00061AB7">
        <w:t>18 7170     0     Прутки</w:t>
      </w:r>
    </w:p>
    <w:p w:rsidR="00CC4CF9" w:rsidRPr="00061AB7" w:rsidRDefault="00CC4CF9">
      <w:pPr>
        <w:pStyle w:val="ConsPlusCell"/>
        <w:jc w:val="both"/>
      </w:pPr>
      <w:r w:rsidRPr="00061AB7">
        <w:t>18 7190     7     Проволока</w:t>
      </w:r>
    </w:p>
    <w:p w:rsidR="00CC4CF9" w:rsidRPr="00061AB7" w:rsidRDefault="00CC4CF9">
      <w:pPr>
        <w:pStyle w:val="ConsPlusCell"/>
        <w:jc w:val="both"/>
      </w:pPr>
      <w:r w:rsidRPr="00061AB7">
        <w:t>18 7200     2     Прокат циркониевый</w:t>
      </w:r>
    </w:p>
    <w:p w:rsidR="00CC4CF9" w:rsidRPr="00061AB7" w:rsidRDefault="00CC4CF9">
      <w:pPr>
        <w:pStyle w:val="ConsPlusCell"/>
        <w:jc w:val="both"/>
      </w:pPr>
      <w:r w:rsidRPr="00061AB7">
        <w:t>18 7210     7     Листы</w:t>
      </w:r>
    </w:p>
    <w:p w:rsidR="00CC4CF9" w:rsidRPr="00061AB7" w:rsidRDefault="00CC4CF9">
      <w:pPr>
        <w:pStyle w:val="ConsPlusCell"/>
        <w:jc w:val="both"/>
      </w:pPr>
      <w:r w:rsidRPr="00061AB7">
        <w:t>18 7220     1     Полосы</w:t>
      </w:r>
    </w:p>
    <w:p w:rsidR="00CC4CF9" w:rsidRPr="00061AB7" w:rsidRDefault="00CC4CF9">
      <w:pPr>
        <w:pStyle w:val="ConsPlusCell"/>
        <w:jc w:val="both"/>
      </w:pPr>
      <w:r w:rsidRPr="00061AB7">
        <w:t>18 7230     6     Ленты</w:t>
      </w:r>
    </w:p>
    <w:p w:rsidR="00CC4CF9" w:rsidRPr="00061AB7" w:rsidRDefault="00CC4CF9">
      <w:pPr>
        <w:pStyle w:val="ConsPlusCell"/>
        <w:jc w:val="both"/>
      </w:pPr>
      <w:r w:rsidRPr="00061AB7">
        <w:t>18 7240     0     Фольга</w:t>
      </w:r>
    </w:p>
    <w:p w:rsidR="00CC4CF9" w:rsidRPr="00061AB7" w:rsidRDefault="00CC4CF9">
      <w:pPr>
        <w:pStyle w:val="ConsPlusCell"/>
        <w:jc w:val="both"/>
      </w:pPr>
      <w:r w:rsidRPr="00061AB7">
        <w:t>18 7250     5     Трубы</w:t>
      </w:r>
    </w:p>
    <w:p w:rsidR="00CC4CF9" w:rsidRPr="00061AB7" w:rsidRDefault="00CC4CF9">
      <w:pPr>
        <w:pStyle w:val="ConsPlusCell"/>
        <w:jc w:val="both"/>
      </w:pPr>
      <w:r w:rsidRPr="00061AB7">
        <w:t>18 7270     4     Прутки</w:t>
      </w:r>
    </w:p>
    <w:p w:rsidR="00CC4CF9" w:rsidRPr="00061AB7" w:rsidRDefault="00CC4CF9">
      <w:pPr>
        <w:pStyle w:val="ConsPlusCell"/>
        <w:jc w:val="both"/>
      </w:pPr>
      <w:r w:rsidRPr="00061AB7">
        <w:t>18 7290     3     Проволока</w:t>
      </w:r>
    </w:p>
    <w:p w:rsidR="00CC4CF9" w:rsidRPr="00061AB7" w:rsidRDefault="00CC4CF9">
      <w:pPr>
        <w:pStyle w:val="ConsPlusCell"/>
        <w:jc w:val="both"/>
      </w:pPr>
      <w:r w:rsidRPr="00061AB7">
        <w:t>18 7300     6     Прокат ниобиевый</w:t>
      </w:r>
    </w:p>
    <w:p w:rsidR="00CC4CF9" w:rsidRPr="00061AB7" w:rsidRDefault="00CC4CF9">
      <w:pPr>
        <w:pStyle w:val="ConsPlusCell"/>
        <w:jc w:val="both"/>
      </w:pPr>
      <w:r w:rsidRPr="00061AB7">
        <w:t>18 7310     0     Листы</w:t>
      </w:r>
    </w:p>
    <w:p w:rsidR="00CC4CF9" w:rsidRPr="00061AB7" w:rsidRDefault="00CC4CF9">
      <w:pPr>
        <w:pStyle w:val="ConsPlusCell"/>
        <w:jc w:val="both"/>
      </w:pPr>
      <w:r w:rsidRPr="00061AB7">
        <w:t>18 7320     5     Полосы</w:t>
      </w:r>
    </w:p>
    <w:p w:rsidR="00CC4CF9" w:rsidRPr="00061AB7" w:rsidRDefault="00CC4CF9">
      <w:pPr>
        <w:pStyle w:val="ConsPlusCell"/>
        <w:jc w:val="both"/>
      </w:pPr>
      <w:r w:rsidRPr="00061AB7">
        <w:t>18 7330     0     Ленты</w:t>
      </w:r>
    </w:p>
    <w:p w:rsidR="00CC4CF9" w:rsidRPr="00061AB7" w:rsidRDefault="00CC4CF9">
      <w:pPr>
        <w:pStyle w:val="ConsPlusCell"/>
        <w:jc w:val="both"/>
      </w:pPr>
      <w:r w:rsidRPr="00061AB7">
        <w:t>18 7340     4     Фольга</w:t>
      </w:r>
    </w:p>
    <w:p w:rsidR="00CC4CF9" w:rsidRPr="00061AB7" w:rsidRDefault="00CC4CF9">
      <w:pPr>
        <w:pStyle w:val="ConsPlusCell"/>
        <w:jc w:val="both"/>
      </w:pPr>
      <w:r w:rsidRPr="00061AB7">
        <w:t>18 7350     9     Трубы</w:t>
      </w:r>
    </w:p>
    <w:p w:rsidR="00CC4CF9" w:rsidRPr="00061AB7" w:rsidRDefault="00CC4CF9">
      <w:pPr>
        <w:pStyle w:val="ConsPlusCell"/>
        <w:jc w:val="both"/>
      </w:pPr>
      <w:r w:rsidRPr="00061AB7">
        <w:t>18 7370     8     Прутки</w:t>
      </w:r>
    </w:p>
    <w:p w:rsidR="00CC4CF9" w:rsidRPr="00061AB7" w:rsidRDefault="00CC4CF9">
      <w:pPr>
        <w:pStyle w:val="ConsPlusCell"/>
        <w:jc w:val="both"/>
      </w:pPr>
      <w:r w:rsidRPr="00061AB7">
        <w:t>18 7390     7     Проволока</w:t>
      </w:r>
    </w:p>
    <w:p w:rsidR="00CC4CF9" w:rsidRPr="00061AB7" w:rsidRDefault="00CC4CF9">
      <w:pPr>
        <w:pStyle w:val="ConsPlusCell"/>
        <w:jc w:val="both"/>
      </w:pPr>
      <w:r w:rsidRPr="00061AB7">
        <w:t>18 7400     6     Прокат гафния и сплавов на его основе</w:t>
      </w:r>
    </w:p>
    <w:p w:rsidR="00CC4CF9" w:rsidRPr="00061AB7" w:rsidRDefault="00CC4CF9">
      <w:pPr>
        <w:pStyle w:val="ConsPlusCell"/>
        <w:jc w:val="both"/>
      </w:pPr>
      <w:r w:rsidRPr="00061AB7">
        <w:t>18 7420     9     Полосы</w:t>
      </w:r>
    </w:p>
    <w:p w:rsidR="00CC4CF9" w:rsidRPr="00061AB7" w:rsidRDefault="00CC4CF9">
      <w:pPr>
        <w:pStyle w:val="ConsPlusCell"/>
        <w:jc w:val="both"/>
      </w:pPr>
      <w:r w:rsidRPr="00061AB7">
        <w:t>18 7440     8     Фольга</w:t>
      </w:r>
    </w:p>
    <w:p w:rsidR="00CC4CF9" w:rsidRPr="00061AB7" w:rsidRDefault="00CC4CF9">
      <w:pPr>
        <w:pStyle w:val="ConsPlusCell"/>
        <w:jc w:val="both"/>
      </w:pPr>
      <w:r w:rsidRPr="00061AB7">
        <w:t>18 7470     1     Прутки</w:t>
      </w:r>
    </w:p>
    <w:p w:rsidR="00CC4CF9" w:rsidRPr="00061AB7" w:rsidRDefault="00CC4CF9">
      <w:pPr>
        <w:pStyle w:val="ConsPlusCell"/>
        <w:jc w:val="both"/>
      </w:pPr>
      <w:r w:rsidRPr="00061AB7">
        <w:t>18 7490     0     Проволока</w:t>
      </w:r>
    </w:p>
    <w:p w:rsidR="00CC4CF9" w:rsidRPr="00061AB7" w:rsidRDefault="00CC4CF9">
      <w:pPr>
        <w:pStyle w:val="ConsPlusCell"/>
        <w:jc w:val="both"/>
      </w:pPr>
      <w:r w:rsidRPr="00061AB7">
        <w:t>18 7500     3     Прокат танталовый</w:t>
      </w:r>
    </w:p>
    <w:p w:rsidR="00CC4CF9" w:rsidRPr="00061AB7" w:rsidRDefault="00CC4CF9">
      <w:pPr>
        <w:pStyle w:val="ConsPlusCell"/>
        <w:jc w:val="both"/>
      </w:pPr>
      <w:r w:rsidRPr="00061AB7">
        <w:t>18 7510     8     Листы</w:t>
      </w:r>
    </w:p>
    <w:p w:rsidR="00CC4CF9" w:rsidRPr="00061AB7" w:rsidRDefault="00CC4CF9">
      <w:pPr>
        <w:pStyle w:val="ConsPlusCell"/>
        <w:jc w:val="both"/>
      </w:pPr>
      <w:r w:rsidRPr="00061AB7">
        <w:t>18 7520     2     Полосы</w:t>
      </w:r>
    </w:p>
    <w:p w:rsidR="00CC4CF9" w:rsidRPr="00061AB7" w:rsidRDefault="00CC4CF9">
      <w:pPr>
        <w:pStyle w:val="ConsPlusCell"/>
        <w:jc w:val="both"/>
      </w:pPr>
      <w:r w:rsidRPr="00061AB7">
        <w:t>18 7530     7     Ленты</w:t>
      </w:r>
    </w:p>
    <w:p w:rsidR="00CC4CF9" w:rsidRPr="00061AB7" w:rsidRDefault="00CC4CF9">
      <w:pPr>
        <w:pStyle w:val="ConsPlusCell"/>
        <w:jc w:val="both"/>
      </w:pPr>
      <w:r w:rsidRPr="00061AB7">
        <w:t>18 7540     1     Фольга</w:t>
      </w:r>
    </w:p>
    <w:p w:rsidR="00CC4CF9" w:rsidRPr="00061AB7" w:rsidRDefault="00CC4CF9">
      <w:pPr>
        <w:pStyle w:val="ConsPlusCell"/>
        <w:jc w:val="both"/>
      </w:pPr>
      <w:r w:rsidRPr="00061AB7">
        <w:t>18 7570     5     Прутки</w:t>
      </w:r>
    </w:p>
    <w:p w:rsidR="00CC4CF9" w:rsidRPr="00061AB7" w:rsidRDefault="00CC4CF9">
      <w:pPr>
        <w:pStyle w:val="ConsPlusCell"/>
        <w:jc w:val="both"/>
      </w:pPr>
      <w:r w:rsidRPr="00061AB7">
        <w:t>18 7590     4     Проволока</w:t>
      </w:r>
    </w:p>
    <w:p w:rsidR="00CC4CF9" w:rsidRPr="00061AB7" w:rsidRDefault="00CC4CF9">
      <w:pPr>
        <w:pStyle w:val="ConsPlusCell"/>
        <w:jc w:val="both"/>
      </w:pPr>
      <w:r w:rsidRPr="00061AB7">
        <w:t>18 7700     0     Прокат редкоземельных металлов</w:t>
      </w:r>
    </w:p>
    <w:p w:rsidR="00CC4CF9" w:rsidRPr="00061AB7" w:rsidRDefault="00CC4CF9">
      <w:pPr>
        <w:pStyle w:val="ConsPlusCell"/>
        <w:jc w:val="both"/>
      </w:pPr>
      <w:r w:rsidRPr="00061AB7">
        <w:t>18 7710     5     Листы</w:t>
      </w:r>
    </w:p>
    <w:p w:rsidR="00CC4CF9" w:rsidRPr="00061AB7" w:rsidRDefault="00CC4CF9">
      <w:pPr>
        <w:pStyle w:val="ConsPlusCell"/>
        <w:jc w:val="both"/>
      </w:pPr>
      <w:r w:rsidRPr="00061AB7">
        <w:t>18 7720     5     Полосы</w:t>
      </w:r>
    </w:p>
    <w:p w:rsidR="00CC4CF9" w:rsidRPr="00061AB7" w:rsidRDefault="00CC4CF9">
      <w:pPr>
        <w:pStyle w:val="ConsPlusCell"/>
        <w:jc w:val="both"/>
      </w:pPr>
      <w:r w:rsidRPr="00061AB7">
        <w:t>18 7770     2     Прутки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18 8000     8     Прокат биметаллов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18 8100     1     Прокат биметаллов на основе железа и стали</w:t>
      </w:r>
    </w:p>
    <w:p w:rsidR="00CC4CF9" w:rsidRPr="00061AB7" w:rsidRDefault="00CC4CF9">
      <w:pPr>
        <w:pStyle w:val="ConsPlusCell"/>
        <w:jc w:val="both"/>
      </w:pPr>
      <w:r w:rsidRPr="00061AB7">
        <w:t>18 8110     6     Листы</w:t>
      </w:r>
    </w:p>
    <w:p w:rsidR="00CC4CF9" w:rsidRPr="00061AB7" w:rsidRDefault="00CC4CF9">
      <w:pPr>
        <w:pStyle w:val="ConsPlusCell"/>
        <w:jc w:val="both"/>
      </w:pPr>
      <w:r w:rsidRPr="00061AB7">
        <w:t>18 8120     0     Полосы</w:t>
      </w:r>
    </w:p>
    <w:p w:rsidR="00CC4CF9" w:rsidRPr="00061AB7" w:rsidRDefault="00CC4CF9">
      <w:pPr>
        <w:pStyle w:val="ConsPlusCell"/>
        <w:jc w:val="both"/>
      </w:pPr>
      <w:r w:rsidRPr="00061AB7">
        <w:t>18 8130     5     Ленты</w:t>
      </w:r>
    </w:p>
    <w:p w:rsidR="00CC4CF9" w:rsidRPr="00061AB7" w:rsidRDefault="00CC4CF9">
      <w:pPr>
        <w:pStyle w:val="ConsPlusCell"/>
        <w:jc w:val="both"/>
      </w:pPr>
      <w:r w:rsidRPr="00061AB7">
        <w:t>18 8200     5     Прокат биметаллов на основе меди, латуни, бронзы</w:t>
      </w:r>
    </w:p>
    <w:p w:rsidR="00CC4CF9" w:rsidRPr="00061AB7" w:rsidRDefault="00CC4CF9">
      <w:pPr>
        <w:pStyle w:val="ConsPlusCell"/>
        <w:jc w:val="both"/>
      </w:pPr>
      <w:r w:rsidRPr="00061AB7">
        <w:t>18 8210     6     Листы</w:t>
      </w:r>
    </w:p>
    <w:p w:rsidR="00CC4CF9" w:rsidRPr="00061AB7" w:rsidRDefault="00CC4CF9">
      <w:pPr>
        <w:pStyle w:val="ConsPlusCell"/>
        <w:jc w:val="both"/>
      </w:pPr>
      <w:r w:rsidRPr="00061AB7">
        <w:t>18 8220     4     Полосы</w:t>
      </w:r>
    </w:p>
    <w:p w:rsidR="00CC4CF9" w:rsidRPr="00061AB7" w:rsidRDefault="00CC4CF9">
      <w:pPr>
        <w:pStyle w:val="ConsPlusCell"/>
        <w:jc w:val="both"/>
      </w:pPr>
      <w:r w:rsidRPr="00061AB7">
        <w:t>18 8230     9     Ленты</w:t>
      </w:r>
    </w:p>
    <w:p w:rsidR="00CC4CF9" w:rsidRPr="00061AB7" w:rsidRDefault="00CC4CF9">
      <w:pPr>
        <w:pStyle w:val="ConsPlusCell"/>
        <w:jc w:val="both"/>
      </w:pPr>
      <w:r w:rsidRPr="00061AB7">
        <w:t>18 8300     9     Прокат алюминированного железа</w:t>
      </w:r>
    </w:p>
    <w:p w:rsidR="00CC4CF9" w:rsidRPr="00061AB7" w:rsidRDefault="00CC4CF9">
      <w:pPr>
        <w:pStyle w:val="ConsPlusCell"/>
        <w:jc w:val="both"/>
      </w:pPr>
      <w:r w:rsidRPr="00061AB7">
        <w:t>18 8320     8     Полосы</w:t>
      </w:r>
    </w:p>
    <w:p w:rsidR="00CC4CF9" w:rsidRPr="00061AB7" w:rsidRDefault="00CC4CF9">
      <w:pPr>
        <w:pStyle w:val="ConsPlusCell"/>
        <w:jc w:val="both"/>
      </w:pPr>
      <w:r w:rsidRPr="00061AB7">
        <w:t>18 8330     2     Ленты</w:t>
      </w:r>
    </w:p>
    <w:p w:rsidR="00CC4CF9" w:rsidRPr="00061AB7" w:rsidRDefault="00CC4CF9">
      <w:pPr>
        <w:pStyle w:val="ConsPlusCell"/>
        <w:jc w:val="both"/>
      </w:pPr>
      <w:r w:rsidRPr="00061AB7">
        <w:t>18 8400     2     Прокат многослойных биметаллов</w:t>
      </w:r>
    </w:p>
    <w:p w:rsidR="00CC4CF9" w:rsidRPr="00061AB7" w:rsidRDefault="00CC4CF9">
      <w:pPr>
        <w:pStyle w:val="ConsPlusCell"/>
        <w:jc w:val="both"/>
      </w:pPr>
      <w:r w:rsidRPr="00061AB7">
        <w:t>18 8410     7     Листы</w:t>
      </w:r>
    </w:p>
    <w:p w:rsidR="00CC4CF9" w:rsidRPr="00061AB7" w:rsidRDefault="00CC4CF9">
      <w:pPr>
        <w:pStyle w:val="ConsPlusCell"/>
        <w:jc w:val="both"/>
      </w:pPr>
      <w:r w:rsidRPr="00061AB7">
        <w:t>18 8420     1     Полосы</w:t>
      </w:r>
    </w:p>
    <w:p w:rsidR="00CC4CF9" w:rsidRPr="00061AB7" w:rsidRDefault="00CC4CF9">
      <w:pPr>
        <w:pStyle w:val="ConsPlusCell"/>
        <w:jc w:val="both"/>
      </w:pPr>
      <w:r w:rsidRPr="00061AB7">
        <w:t>18 8430     6     Ленты</w:t>
      </w:r>
    </w:p>
    <w:p w:rsidR="00CC4CF9" w:rsidRPr="00061AB7" w:rsidRDefault="00CC4CF9">
      <w:pPr>
        <w:pStyle w:val="ConsPlusCell"/>
        <w:jc w:val="both"/>
      </w:pPr>
      <w:r w:rsidRPr="00061AB7">
        <w:t>18 8440     0     Фольга</w:t>
      </w:r>
    </w:p>
    <w:p w:rsidR="00CC4CF9" w:rsidRPr="00061AB7" w:rsidRDefault="00CC4CF9">
      <w:pPr>
        <w:pStyle w:val="ConsPlusCell"/>
        <w:jc w:val="both"/>
      </w:pPr>
      <w:r w:rsidRPr="00061AB7">
        <w:t>18 8470     4     Прутки</w:t>
      </w:r>
    </w:p>
    <w:p w:rsidR="00CC4CF9" w:rsidRPr="00061AB7" w:rsidRDefault="00CC4CF9">
      <w:pPr>
        <w:pStyle w:val="ConsPlusCell"/>
        <w:jc w:val="both"/>
      </w:pPr>
      <w:r w:rsidRPr="00061AB7">
        <w:t>18 8490     3     Проволока</w:t>
      </w:r>
    </w:p>
    <w:p w:rsidR="00CC4CF9" w:rsidRPr="00061AB7" w:rsidRDefault="00CC4CF9">
      <w:pPr>
        <w:pStyle w:val="ConsPlusCell"/>
        <w:jc w:val="both"/>
      </w:pPr>
      <w:r w:rsidRPr="00061AB7">
        <w:t>18 8500     6     Прокат термобиметаллов</w:t>
      </w:r>
    </w:p>
    <w:p w:rsidR="00CC4CF9" w:rsidRPr="00061AB7" w:rsidRDefault="00CC4CF9">
      <w:pPr>
        <w:pStyle w:val="ConsPlusCell"/>
        <w:jc w:val="both"/>
      </w:pPr>
      <w:r w:rsidRPr="00061AB7">
        <w:t>18 8520     5     Полосы</w:t>
      </w:r>
    </w:p>
    <w:p w:rsidR="00CC4CF9" w:rsidRPr="00061AB7" w:rsidRDefault="00CC4CF9">
      <w:pPr>
        <w:pStyle w:val="ConsPlusCell"/>
        <w:jc w:val="both"/>
      </w:pPr>
      <w:r w:rsidRPr="00061AB7">
        <w:t>18 8530     5     Ленты</w:t>
      </w:r>
    </w:p>
    <w:p w:rsidR="00CC4CF9" w:rsidRPr="00061AB7" w:rsidRDefault="00CC4CF9">
      <w:pPr>
        <w:pStyle w:val="ConsPlusCell"/>
        <w:jc w:val="both"/>
      </w:pPr>
      <w:r w:rsidRPr="00061AB7">
        <w:t>18 8800     7     Прокат биметаллов на основе алюминия</w:t>
      </w:r>
    </w:p>
    <w:p w:rsidR="00CC4CF9" w:rsidRPr="00061AB7" w:rsidRDefault="00CC4CF9">
      <w:pPr>
        <w:pStyle w:val="ConsPlusCell"/>
        <w:jc w:val="both"/>
      </w:pPr>
      <w:r w:rsidRPr="00061AB7">
        <w:t>18 8810     1     Листы</w:t>
      </w:r>
    </w:p>
    <w:p w:rsidR="00CC4CF9" w:rsidRPr="00061AB7" w:rsidRDefault="00CC4CF9">
      <w:pPr>
        <w:pStyle w:val="ConsPlusCell"/>
        <w:jc w:val="both"/>
      </w:pPr>
      <w:r w:rsidRPr="00061AB7">
        <w:t>18 8820     6     Полосы, шины</w:t>
      </w:r>
    </w:p>
    <w:p w:rsidR="00CC4CF9" w:rsidRPr="00061AB7" w:rsidRDefault="00CC4CF9">
      <w:pPr>
        <w:pStyle w:val="ConsPlusCell"/>
        <w:jc w:val="both"/>
      </w:pPr>
      <w:r w:rsidRPr="00061AB7">
        <w:t>18 8830     0     Ленты</w:t>
      </w:r>
    </w:p>
    <w:p w:rsidR="00CC4CF9" w:rsidRPr="00061AB7" w:rsidRDefault="00CC4CF9">
      <w:pPr>
        <w:pStyle w:val="ConsPlusCell"/>
        <w:jc w:val="both"/>
      </w:pPr>
      <w:r w:rsidRPr="00061AB7">
        <w:t>18 8840     5     Фольга</w:t>
      </w:r>
    </w:p>
    <w:p w:rsidR="00CC4CF9" w:rsidRPr="00061AB7" w:rsidRDefault="00CC4CF9">
      <w:pPr>
        <w:pStyle w:val="ConsPlusCell"/>
        <w:jc w:val="both"/>
      </w:pPr>
      <w:r w:rsidRPr="00061AB7">
        <w:t>18 8870     9     Прутки</w:t>
      </w:r>
    </w:p>
    <w:p w:rsidR="00CC4CF9" w:rsidRPr="00061AB7" w:rsidRDefault="00CC4CF9">
      <w:pPr>
        <w:pStyle w:val="ConsPlusCell"/>
        <w:jc w:val="both"/>
      </w:pPr>
      <w:r w:rsidRPr="00061AB7">
        <w:t>18 8880     3     Профили</w:t>
      </w:r>
    </w:p>
    <w:p w:rsidR="00CC4CF9" w:rsidRPr="00061AB7" w:rsidRDefault="00CC4CF9">
      <w:pPr>
        <w:pStyle w:val="ConsPlusCell"/>
        <w:jc w:val="both"/>
      </w:pPr>
      <w:r w:rsidRPr="00061AB7">
        <w:t>18 8890     8     Проволока и катанка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19 0000     8     ПРОДУКЦИЯ ЭЛЕКТРОДНОЙ И ТВЕРДОСПЛАВНОЙ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ПРОМЫШЛЕННОСТИ. ИЗДЕЛИЯ ИЗ ЦВЕТНЫХ МЕТАЛЛОВ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19 1000     0     Продукция электродная</w:t>
      </w:r>
    </w:p>
    <w:p w:rsidR="00CC4CF9" w:rsidRPr="00061AB7" w:rsidRDefault="00CC4CF9">
      <w:pPr>
        <w:pStyle w:val="ConsPlusCell"/>
        <w:jc w:val="both"/>
      </w:pPr>
      <w:r w:rsidRPr="00061AB7">
        <w:t>19 1100     4     Продукция графитированная</w:t>
      </w:r>
    </w:p>
    <w:p w:rsidR="00CC4CF9" w:rsidRPr="00061AB7" w:rsidRDefault="00CC4CF9">
      <w:pPr>
        <w:pStyle w:val="ConsPlusCell"/>
        <w:jc w:val="both"/>
      </w:pPr>
      <w:r w:rsidRPr="00061AB7">
        <w:t>19 1110     9     Аноды графитированные /</w:t>
      </w:r>
    </w:p>
    <w:p w:rsidR="00CC4CF9" w:rsidRPr="00061AB7" w:rsidRDefault="00CC4CF9">
      <w:pPr>
        <w:pStyle w:val="ConsPlusCell"/>
        <w:jc w:val="both"/>
      </w:pPr>
      <w:r w:rsidRPr="00061AB7">
        <w:t>19 1111     4     - для ванн с ртутным катодом</w:t>
      </w:r>
    </w:p>
    <w:p w:rsidR="00CC4CF9" w:rsidRPr="00061AB7" w:rsidRDefault="00CC4CF9">
      <w:pPr>
        <w:pStyle w:val="ConsPlusCell"/>
        <w:jc w:val="both"/>
      </w:pPr>
      <w:r w:rsidRPr="00061AB7">
        <w:t>19 1113     5     - для ванн со стальным катодом</w:t>
      </w:r>
    </w:p>
    <w:p w:rsidR="00CC4CF9" w:rsidRPr="00061AB7" w:rsidRDefault="00CC4CF9">
      <w:pPr>
        <w:pStyle w:val="ConsPlusCell"/>
        <w:jc w:val="both"/>
      </w:pPr>
      <w:r w:rsidRPr="00061AB7">
        <w:t>19 1130     8     Блоки / и пластины графитированные</w:t>
      </w:r>
    </w:p>
    <w:p w:rsidR="00CC4CF9" w:rsidRPr="00061AB7" w:rsidRDefault="00CC4CF9">
      <w:pPr>
        <w:pStyle w:val="ConsPlusCell"/>
        <w:jc w:val="both"/>
      </w:pPr>
      <w:r w:rsidRPr="00061AB7">
        <w:t>19 1131     3     - графитированные для доменных печей</w:t>
      </w:r>
    </w:p>
    <w:p w:rsidR="00CC4CF9" w:rsidRPr="00061AB7" w:rsidRDefault="00CC4CF9">
      <w:pPr>
        <w:pStyle w:val="ConsPlusCell"/>
        <w:jc w:val="both"/>
      </w:pPr>
      <w:r w:rsidRPr="00061AB7">
        <w:t>19 1132     9     - графитированные для магниевой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19 1133     4     - графитированные для футеровки графитировочных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  печей</w:t>
      </w:r>
    </w:p>
    <w:p w:rsidR="00CC4CF9" w:rsidRPr="00061AB7" w:rsidRDefault="00CC4CF9">
      <w:pPr>
        <w:pStyle w:val="ConsPlusCell"/>
        <w:jc w:val="both"/>
      </w:pPr>
      <w:r w:rsidRPr="00061AB7">
        <w:t>19 1134     4     - графитированные квадратных сечений</w:t>
      </w:r>
    </w:p>
    <w:p w:rsidR="00CC4CF9" w:rsidRPr="00061AB7" w:rsidRDefault="00CC4CF9">
      <w:pPr>
        <w:pStyle w:val="ConsPlusCell"/>
        <w:jc w:val="both"/>
      </w:pPr>
      <w:r w:rsidRPr="00061AB7">
        <w:t>19 1135     5     Пластины графитированные</w:t>
      </w:r>
    </w:p>
    <w:p w:rsidR="00CC4CF9" w:rsidRPr="00061AB7" w:rsidRDefault="00CC4CF9">
      <w:pPr>
        <w:pStyle w:val="ConsPlusCell"/>
        <w:jc w:val="both"/>
      </w:pPr>
      <w:r w:rsidRPr="00061AB7">
        <w:t>19 1136     0     Блоки графитированные для футеровки изложниц</w:t>
      </w:r>
    </w:p>
    <w:p w:rsidR="00CC4CF9" w:rsidRPr="00061AB7" w:rsidRDefault="00CC4CF9">
      <w:pPr>
        <w:pStyle w:val="ConsPlusCell"/>
        <w:jc w:val="both"/>
      </w:pPr>
      <w:r w:rsidRPr="00061AB7">
        <w:t>19 1140     2     Электроды / и ниппели графитированные (включая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заготовки)</w:t>
      </w:r>
    </w:p>
    <w:p w:rsidR="00CC4CF9" w:rsidRPr="00061AB7" w:rsidRDefault="00CC4CF9">
      <w:pPr>
        <w:pStyle w:val="ConsPlusCell"/>
        <w:jc w:val="both"/>
      </w:pPr>
      <w:r w:rsidRPr="00061AB7">
        <w:t>19 1141     8     - графитированные</w:t>
      </w:r>
    </w:p>
    <w:p w:rsidR="00CC4CF9" w:rsidRPr="00061AB7" w:rsidRDefault="00CC4CF9">
      <w:pPr>
        <w:pStyle w:val="ConsPlusCell"/>
        <w:jc w:val="both"/>
      </w:pPr>
      <w:r w:rsidRPr="00061AB7">
        <w:t>19 1142     3     Ниппели графитированные к электродам</w:t>
      </w:r>
    </w:p>
    <w:p w:rsidR="00CC4CF9" w:rsidRPr="00061AB7" w:rsidRDefault="00CC4CF9">
      <w:pPr>
        <w:pStyle w:val="ConsPlusCell"/>
        <w:jc w:val="both"/>
      </w:pPr>
      <w:r w:rsidRPr="00061AB7">
        <w:t>19 1143     9     Заготовки графитированные</w:t>
      </w:r>
    </w:p>
    <w:p w:rsidR="00CC4CF9" w:rsidRPr="00061AB7" w:rsidRDefault="00CC4CF9">
      <w:pPr>
        <w:pStyle w:val="ConsPlusCell"/>
        <w:jc w:val="both"/>
      </w:pPr>
      <w:r w:rsidRPr="00061AB7">
        <w:t>19 1144     4     Электроды графитированные токоподводящие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графитировочных печей</w:t>
      </w:r>
    </w:p>
    <w:p w:rsidR="00CC4CF9" w:rsidRPr="00061AB7" w:rsidRDefault="00CC4CF9">
      <w:pPr>
        <w:pStyle w:val="ConsPlusCell"/>
        <w:jc w:val="both"/>
      </w:pPr>
      <w:r w:rsidRPr="00061AB7">
        <w:t>19 1145     8     Огарки графитированные</w:t>
      </w:r>
    </w:p>
    <w:p w:rsidR="00CC4CF9" w:rsidRPr="00061AB7" w:rsidRDefault="00CC4CF9">
      <w:pPr>
        <w:pStyle w:val="ConsPlusCell"/>
        <w:jc w:val="both"/>
      </w:pPr>
      <w:r w:rsidRPr="00061AB7">
        <w:t>19 1160     1     Стержни графитированные /</w:t>
      </w:r>
    </w:p>
    <w:p w:rsidR="00CC4CF9" w:rsidRPr="00061AB7" w:rsidRDefault="00CC4CF9">
      <w:pPr>
        <w:pStyle w:val="ConsPlusCell"/>
        <w:jc w:val="both"/>
      </w:pPr>
      <w:r w:rsidRPr="00061AB7">
        <w:t>19 1162     2     - для плавки металлического кобальта</w:t>
      </w:r>
    </w:p>
    <w:p w:rsidR="00CC4CF9" w:rsidRPr="00061AB7" w:rsidRDefault="00CC4CF9">
      <w:pPr>
        <w:pStyle w:val="ConsPlusCell"/>
        <w:jc w:val="both"/>
      </w:pPr>
      <w:r w:rsidRPr="00061AB7">
        <w:t>19 1200     8     Продукция угольная</w:t>
      </w:r>
    </w:p>
    <w:p w:rsidR="00CC4CF9" w:rsidRPr="00061AB7" w:rsidRDefault="00CC4CF9">
      <w:pPr>
        <w:pStyle w:val="ConsPlusCell"/>
        <w:jc w:val="both"/>
      </w:pPr>
      <w:r w:rsidRPr="00061AB7">
        <w:t>19 1210     2     Электроды / ниппели, насадки и пластины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угольные</w:t>
      </w:r>
    </w:p>
    <w:p w:rsidR="00CC4CF9" w:rsidRPr="00061AB7" w:rsidRDefault="00CC4CF9">
      <w:pPr>
        <w:pStyle w:val="ConsPlusCell"/>
        <w:jc w:val="both"/>
      </w:pPr>
      <w:r w:rsidRPr="00061AB7">
        <w:t>19 1211     8     - угольные</w:t>
      </w:r>
    </w:p>
    <w:p w:rsidR="00CC4CF9" w:rsidRPr="00061AB7" w:rsidRDefault="00CC4CF9">
      <w:pPr>
        <w:pStyle w:val="ConsPlusCell"/>
        <w:jc w:val="both"/>
      </w:pPr>
      <w:r w:rsidRPr="00061AB7">
        <w:t>19 1212     3     Ниппели угольные к угольным электродам</w:t>
      </w:r>
    </w:p>
    <w:p w:rsidR="00CC4CF9" w:rsidRPr="00061AB7" w:rsidRDefault="00CC4CF9">
      <w:pPr>
        <w:pStyle w:val="ConsPlusCell"/>
        <w:jc w:val="both"/>
      </w:pPr>
      <w:r w:rsidRPr="00061AB7">
        <w:t>19 1213     9     Насадки углеродистые для шахтных печей магниевых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заводов</w:t>
      </w:r>
    </w:p>
    <w:p w:rsidR="00CC4CF9" w:rsidRPr="00061AB7" w:rsidRDefault="00CC4CF9">
      <w:pPr>
        <w:pStyle w:val="ConsPlusCell"/>
        <w:jc w:val="both"/>
      </w:pPr>
      <w:r w:rsidRPr="00061AB7">
        <w:t>19 1214     4     Пластины коксовые обожженные</w:t>
      </w:r>
    </w:p>
    <w:p w:rsidR="00CC4CF9" w:rsidRPr="00061AB7" w:rsidRDefault="00CC4CF9">
      <w:pPr>
        <w:pStyle w:val="ConsPlusCell"/>
        <w:jc w:val="both"/>
      </w:pPr>
      <w:r w:rsidRPr="00061AB7">
        <w:t>19 1215     4     Пластины обожженные для криолитового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производства</w:t>
      </w:r>
    </w:p>
    <w:p w:rsidR="00CC4CF9" w:rsidRPr="00061AB7" w:rsidRDefault="00CC4CF9">
      <w:pPr>
        <w:pStyle w:val="ConsPlusCell"/>
        <w:jc w:val="both"/>
      </w:pPr>
      <w:r w:rsidRPr="00061AB7">
        <w:t>19 1220     7     Блоки / и плитки угольные футеровочные</w:t>
      </w:r>
    </w:p>
    <w:p w:rsidR="00CC4CF9" w:rsidRPr="00061AB7" w:rsidRDefault="00CC4CF9">
      <w:pPr>
        <w:pStyle w:val="ConsPlusCell"/>
        <w:jc w:val="both"/>
      </w:pPr>
      <w:r w:rsidRPr="00061AB7">
        <w:t>19 1221     2     - углеродные для футеровки доменных печей</w:t>
      </w:r>
    </w:p>
    <w:p w:rsidR="00CC4CF9" w:rsidRPr="00061AB7" w:rsidRDefault="00CC4CF9">
      <w:pPr>
        <w:pStyle w:val="ConsPlusCell"/>
        <w:jc w:val="both"/>
      </w:pPr>
      <w:r w:rsidRPr="00061AB7">
        <w:t>19 1224     9     Плитки угольные футеровочные</w:t>
      </w:r>
    </w:p>
    <w:p w:rsidR="00CC4CF9" w:rsidRPr="00061AB7" w:rsidRDefault="00CC4CF9">
      <w:pPr>
        <w:pStyle w:val="ConsPlusCell"/>
        <w:jc w:val="both"/>
      </w:pPr>
      <w:r w:rsidRPr="00061AB7">
        <w:t>19 1226     8     Блоки угольные футеровочные для криолитового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производства</w:t>
      </w:r>
    </w:p>
    <w:p w:rsidR="00CC4CF9" w:rsidRPr="00061AB7" w:rsidRDefault="00CC4CF9">
      <w:pPr>
        <w:pStyle w:val="ConsPlusCell"/>
        <w:jc w:val="both"/>
      </w:pPr>
      <w:r w:rsidRPr="00061AB7">
        <w:t>19 1227     5     Блоки угольные футеровочные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электротермических печей</w:t>
      </w:r>
    </w:p>
    <w:p w:rsidR="00CC4CF9" w:rsidRPr="00061AB7" w:rsidRDefault="00CC4CF9">
      <w:pPr>
        <w:pStyle w:val="ConsPlusCell"/>
        <w:jc w:val="both"/>
      </w:pPr>
      <w:r w:rsidRPr="00061AB7">
        <w:t>19 1230     1     Трубы угольные /</w:t>
      </w:r>
    </w:p>
    <w:p w:rsidR="00CC4CF9" w:rsidRPr="00061AB7" w:rsidRDefault="00CC4CF9">
      <w:pPr>
        <w:pStyle w:val="ConsPlusCell"/>
        <w:jc w:val="both"/>
      </w:pPr>
      <w:r w:rsidRPr="00061AB7">
        <w:t>19 1231     7     - для эксплуатации в электрических печах,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изготовления колец "Рашига" и других целей</w:t>
      </w:r>
    </w:p>
    <w:p w:rsidR="00CC4CF9" w:rsidRPr="00061AB7" w:rsidRDefault="00CC4CF9">
      <w:pPr>
        <w:pStyle w:val="ConsPlusCell"/>
        <w:jc w:val="both"/>
      </w:pPr>
      <w:r w:rsidRPr="00061AB7">
        <w:t>19 1300     1     Продукция для алюминиевой и электродной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19 1310     6     Блоки / подовые и боковые для алюминиевых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электролизеров</w:t>
      </w:r>
    </w:p>
    <w:p w:rsidR="00CC4CF9" w:rsidRPr="00061AB7" w:rsidRDefault="00CC4CF9">
      <w:pPr>
        <w:pStyle w:val="ConsPlusCell"/>
        <w:jc w:val="both"/>
      </w:pPr>
      <w:r w:rsidRPr="00061AB7">
        <w:t>19 1311     1     - подовые для алюминиевых электролизеров</w:t>
      </w:r>
    </w:p>
    <w:p w:rsidR="00CC4CF9" w:rsidRPr="00061AB7" w:rsidRDefault="00CC4CF9">
      <w:pPr>
        <w:pStyle w:val="ConsPlusCell"/>
        <w:jc w:val="both"/>
      </w:pPr>
      <w:r w:rsidRPr="00061AB7">
        <w:t>19 1313     2     - боковые для алюминиевых электролизеров</w:t>
      </w:r>
    </w:p>
    <w:p w:rsidR="00CC4CF9" w:rsidRPr="00061AB7" w:rsidRDefault="00CC4CF9">
      <w:pPr>
        <w:pStyle w:val="ConsPlusCell"/>
        <w:jc w:val="both"/>
      </w:pPr>
      <w:r w:rsidRPr="00061AB7">
        <w:t>19 1314     8     Заготовки прессованные для производства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подовых и боковых блоков</w:t>
      </w:r>
    </w:p>
    <w:p w:rsidR="00CC4CF9" w:rsidRPr="00061AB7" w:rsidRDefault="00CC4CF9">
      <w:pPr>
        <w:pStyle w:val="ConsPlusCell"/>
        <w:jc w:val="both"/>
      </w:pPr>
      <w:r w:rsidRPr="00061AB7">
        <w:t>19 1330     5     Блоки анодные / (аноды угольные)</w:t>
      </w:r>
    </w:p>
    <w:p w:rsidR="00CC4CF9" w:rsidRPr="00061AB7" w:rsidRDefault="00CC4CF9">
      <w:pPr>
        <w:pStyle w:val="ConsPlusCell"/>
        <w:jc w:val="both"/>
      </w:pPr>
      <w:r w:rsidRPr="00061AB7">
        <w:t>19 1331     0     - обожженные для алюминиевых электролизеров</w:t>
      </w:r>
    </w:p>
    <w:p w:rsidR="00CC4CF9" w:rsidRPr="00061AB7" w:rsidRDefault="00CC4CF9">
      <w:pPr>
        <w:pStyle w:val="ConsPlusCell"/>
        <w:jc w:val="both"/>
      </w:pPr>
      <w:r w:rsidRPr="00061AB7">
        <w:t>19 1340     2     Заготовки / для производств продукции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электродной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19 1341     5     - прессованные для графитированных электродов</w:t>
      </w:r>
    </w:p>
    <w:p w:rsidR="00CC4CF9" w:rsidRPr="00061AB7" w:rsidRDefault="00CC4CF9">
      <w:pPr>
        <w:pStyle w:val="ConsPlusCell"/>
        <w:jc w:val="both"/>
      </w:pPr>
      <w:r w:rsidRPr="00061AB7">
        <w:t>19 1342     0     - прессованные для графитированных ниппелей</w:t>
      </w:r>
    </w:p>
    <w:p w:rsidR="00CC4CF9" w:rsidRPr="00061AB7" w:rsidRDefault="00CC4CF9">
      <w:pPr>
        <w:pStyle w:val="ConsPlusCell"/>
        <w:jc w:val="both"/>
      </w:pPr>
      <w:r w:rsidRPr="00061AB7">
        <w:t>19 1343     6     - обожженные для графитированных электродов</w:t>
      </w:r>
    </w:p>
    <w:p w:rsidR="00CC4CF9" w:rsidRPr="00061AB7" w:rsidRDefault="00CC4CF9">
      <w:pPr>
        <w:pStyle w:val="ConsPlusCell"/>
        <w:jc w:val="both"/>
      </w:pPr>
      <w:r w:rsidRPr="00061AB7">
        <w:t>19 1344     1     - обожженные для графитированных ниппелей</w:t>
      </w:r>
    </w:p>
    <w:p w:rsidR="00CC4CF9" w:rsidRPr="00061AB7" w:rsidRDefault="00CC4CF9">
      <w:pPr>
        <w:pStyle w:val="ConsPlusCell"/>
        <w:jc w:val="both"/>
      </w:pPr>
      <w:r w:rsidRPr="00061AB7">
        <w:t>19 1345     7     - прессованные для производства блоков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различного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19 1346     2     - обожженные для производства блоков различного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назначения</w:t>
      </w:r>
    </w:p>
    <w:p w:rsidR="00CC4CF9" w:rsidRPr="00061AB7" w:rsidRDefault="00CC4CF9">
      <w:pPr>
        <w:pStyle w:val="ConsPlusCell"/>
        <w:jc w:val="both"/>
      </w:pPr>
      <w:r w:rsidRPr="00061AB7">
        <w:t>19 1400     5     Массы, пасты и прочая продукция</w:t>
      </w:r>
    </w:p>
    <w:p w:rsidR="00CC4CF9" w:rsidRPr="00061AB7" w:rsidRDefault="00CC4CF9">
      <w:pPr>
        <w:pStyle w:val="ConsPlusCell"/>
        <w:jc w:val="both"/>
      </w:pPr>
      <w:r w:rsidRPr="00061AB7">
        <w:t>19 1410     9     Масса / угольная электродная</w:t>
      </w:r>
    </w:p>
    <w:p w:rsidR="00CC4CF9" w:rsidRPr="00061AB7" w:rsidRDefault="00CC4CF9">
      <w:pPr>
        <w:pStyle w:val="ConsPlusCell"/>
        <w:jc w:val="both"/>
      </w:pPr>
      <w:r w:rsidRPr="00061AB7">
        <w:t>19 1411     5     - угольная электродная для самообжигающихся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электродов</w:t>
      </w:r>
    </w:p>
    <w:p w:rsidR="00CC4CF9" w:rsidRPr="00061AB7" w:rsidRDefault="00CC4CF9">
      <w:pPr>
        <w:pStyle w:val="ConsPlusCell"/>
        <w:jc w:val="both"/>
      </w:pPr>
      <w:r w:rsidRPr="00061AB7">
        <w:t>19 1420     4     Масса углеродистая /</w:t>
      </w:r>
    </w:p>
    <w:p w:rsidR="00CC4CF9" w:rsidRPr="00061AB7" w:rsidRDefault="00CC4CF9">
      <w:pPr>
        <w:pStyle w:val="ConsPlusCell"/>
        <w:jc w:val="both"/>
      </w:pPr>
      <w:r w:rsidRPr="00061AB7">
        <w:t>19 1421     2     - для заполнения швов</w:t>
      </w:r>
    </w:p>
    <w:p w:rsidR="00CC4CF9" w:rsidRPr="00061AB7" w:rsidRDefault="00CC4CF9">
      <w:pPr>
        <w:pStyle w:val="ConsPlusCell"/>
        <w:jc w:val="both"/>
      </w:pPr>
      <w:r w:rsidRPr="00061AB7">
        <w:t>19 1430     9     Масса анодная /</w:t>
      </w:r>
    </w:p>
    <w:p w:rsidR="00CC4CF9" w:rsidRPr="00061AB7" w:rsidRDefault="00CC4CF9">
      <w:pPr>
        <w:pStyle w:val="ConsPlusCell"/>
        <w:jc w:val="both"/>
      </w:pPr>
      <w:r w:rsidRPr="00061AB7">
        <w:t>19 1431     4     - углеродистая</w:t>
      </w:r>
    </w:p>
    <w:p w:rsidR="00CC4CF9" w:rsidRPr="00061AB7" w:rsidRDefault="00CC4CF9">
      <w:pPr>
        <w:pStyle w:val="ConsPlusCell"/>
        <w:jc w:val="both"/>
      </w:pPr>
      <w:r w:rsidRPr="00061AB7">
        <w:t>19 1440     3     Масса подовая /</w:t>
      </w:r>
    </w:p>
    <w:p w:rsidR="00CC4CF9" w:rsidRPr="00061AB7" w:rsidRDefault="00CC4CF9">
      <w:pPr>
        <w:pStyle w:val="ConsPlusCell"/>
        <w:jc w:val="both"/>
      </w:pPr>
      <w:r w:rsidRPr="00061AB7">
        <w:t>19 1441     9     - антрацитовая</w:t>
      </w:r>
    </w:p>
    <w:p w:rsidR="00CC4CF9" w:rsidRPr="00061AB7" w:rsidRDefault="00CC4CF9">
      <w:pPr>
        <w:pStyle w:val="ConsPlusCell"/>
        <w:jc w:val="both"/>
      </w:pPr>
      <w:r w:rsidRPr="00061AB7">
        <w:t>19 1442     4     - коксовая</w:t>
      </w:r>
    </w:p>
    <w:p w:rsidR="00CC4CF9" w:rsidRPr="00061AB7" w:rsidRDefault="00CC4CF9">
      <w:pPr>
        <w:pStyle w:val="ConsPlusCell"/>
        <w:jc w:val="both"/>
      </w:pPr>
      <w:r w:rsidRPr="00061AB7">
        <w:t>19 1450     8     Паста углеродистая /</w:t>
      </w:r>
    </w:p>
    <w:p w:rsidR="00CC4CF9" w:rsidRPr="00061AB7" w:rsidRDefault="00CC4CF9">
      <w:pPr>
        <w:pStyle w:val="ConsPlusCell"/>
        <w:jc w:val="both"/>
      </w:pPr>
      <w:r w:rsidRPr="00061AB7">
        <w:t>19 1451     3     - для доменных печей</w:t>
      </w:r>
    </w:p>
    <w:p w:rsidR="00CC4CF9" w:rsidRPr="00061AB7" w:rsidRDefault="00CC4CF9">
      <w:pPr>
        <w:pStyle w:val="ConsPlusCell"/>
        <w:jc w:val="both"/>
      </w:pPr>
      <w:r w:rsidRPr="00061AB7">
        <w:t>19 1460     2     Паста контактная /</w:t>
      </w:r>
    </w:p>
    <w:p w:rsidR="00CC4CF9" w:rsidRPr="00061AB7" w:rsidRDefault="00CC4CF9">
      <w:pPr>
        <w:pStyle w:val="ConsPlusCell"/>
        <w:jc w:val="both"/>
      </w:pPr>
      <w:r w:rsidRPr="00061AB7">
        <w:t>19 1461     8     - прессованная для графитированных электродов</w:t>
      </w:r>
    </w:p>
    <w:p w:rsidR="00CC4CF9" w:rsidRPr="00061AB7" w:rsidRDefault="00CC4CF9">
      <w:pPr>
        <w:pStyle w:val="ConsPlusCell"/>
        <w:jc w:val="both"/>
      </w:pPr>
      <w:r w:rsidRPr="00061AB7">
        <w:t>19 1462     3     Пробки стопорные</w:t>
      </w:r>
    </w:p>
    <w:p w:rsidR="00CC4CF9" w:rsidRPr="00061AB7" w:rsidRDefault="00CC4CF9">
      <w:pPr>
        <w:pStyle w:val="ConsPlusCell"/>
        <w:jc w:val="both"/>
      </w:pPr>
      <w:r w:rsidRPr="00061AB7">
        <w:t>19 1470     7     Изделия фасонные /</w:t>
      </w:r>
    </w:p>
    <w:p w:rsidR="00CC4CF9" w:rsidRPr="00061AB7" w:rsidRDefault="00CC4CF9">
      <w:pPr>
        <w:pStyle w:val="ConsPlusCell"/>
        <w:jc w:val="both"/>
      </w:pPr>
      <w:r w:rsidRPr="00061AB7">
        <w:t>19 1471     2     - из угольного и коксового обожженного материала</w:t>
      </w:r>
    </w:p>
    <w:p w:rsidR="00CC4CF9" w:rsidRPr="00061AB7" w:rsidRDefault="00CC4CF9">
      <w:pPr>
        <w:pStyle w:val="ConsPlusCell"/>
        <w:jc w:val="both"/>
      </w:pPr>
      <w:r w:rsidRPr="00061AB7">
        <w:t>19 1480     1     Отходы / углеродосодержащие</w:t>
      </w:r>
    </w:p>
    <w:p w:rsidR="00CC4CF9" w:rsidRPr="00061AB7" w:rsidRDefault="00CC4CF9">
      <w:pPr>
        <w:pStyle w:val="ConsPlusCell"/>
        <w:jc w:val="both"/>
      </w:pPr>
      <w:r w:rsidRPr="00061AB7">
        <w:t>19 1481     7     - электродного производства</w:t>
      </w:r>
    </w:p>
    <w:p w:rsidR="00CC4CF9" w:rsidRPr="00061AB7" w:rsidRDefault="00CC4CF9">
      <w:pPr>
        <w:pStyle w:val="ConsPlusCell"/>
        <w:jc w:val="both"/>
      </w:pPr>
      <w:r w:rsidRPr="00061AB7">
        <w:t>19 1482     2     - металлургического производства</w:t>
      </w:r>
    </w:p>
    <w:p w:rsidR="00CC4CF9" w:rsidRPr="00061AB7" w:rsidRDefault="00CC4CF9">
      <w:pPr>
        <w:pStyle w:val="ConsPlusCell"/>
        <w:jc w:val="both"/>
      </w:pPr>
      <w:r w:rsidRPr="00061AB7">
        <w:t>19 1483     8     - алюминиевого производства</w:t>
      </w:r>
    </w:p>
    <w:p w:rsidR="00CC4CF9" w:rsidRPr="00061AB7" w:rsidRDefault="00CC4CF9">
      <w:pPr>
        <w:pStyle w:val="ConsPlusCell"/>
        <w:jc w:val="both"/>
      </w:pPr>
      <w:r w:rsidRPr="00061AB7">
        <w:t>19 1490     6     Термографит /</w:t>
      </w:r>
    </w:p>
    <w:p w:rsidR="00CC4CF9" w:rsidRPr="00061AB7" w:rsidRDefault="00CC4CF9">
      <w:pPr>
        <w:pStyle w:val="ConsPlusCell"/>
        <w:jc w:val="both"/>
      </w:pPr>
      <w:r w:rsidRPr="00061AB7">
        <w:t>19 1491     1     - для производства коллоидно-графитовых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препаратов</w:t>
      </w:r>
    </w:p>
    <w:p w:rsidR="00CC4CF9" w:rsidRPr="00061AB7" w:rsidRDefault="00CC4CF9">
      <w:pPr>
        <w:pStyle w:val="ConsPlusCell"/>
        <w:jc w:val="both"/>
      </w:pPr>
      <w:r w:rsidRPr="00061AB7">
        <w:t>19 1500     9     Продукция углеграфитовая конструкционного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назначения</w:t>
      </w:r>
    </w:p>
    <w:p w:rsidR="00CC4CF9" w:rsidRPr="00061AB7" w:rsidRDefault="00CC4CF9">
      <w:pPr>
        <w:pStyle w:val="ConsPlusCell"/>
        <w:jc w:val="both"/>
      </w:pPr>
      <w:r w:rsidRPr="00061AB7">
        <w:t>19 1510     3     Материалы графитированные и обожженные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антифрикционные</w:t>
      </w:r>
    </w:p>
    <w:p w:rsidR="00CC4CF9" w:rsidRPr="00061AB7" w:rsidRDefault="00CC4CF9">
      <w:pPr>
        <w:pStyle w:val="ConsPlusCell"/>
        <w:jc w:val="both"/>
      </w:pPr>
      <w:r w:rsidRPr="00061AB7">
        <w:t>19 1511     9     Графит антифрикционный. Заготовки и изделия</w:t>
      </w:r>
    </w:p>
    <w:p w:rsidR="00CC4CF9" w:rsidRPr="00061AB7" w:rsidRDefault="00CC4CF9">
      <w:pPr>
        <w:pStyle w:val="ConsPlusCell"/>
        <w:jc w:val="both"/>
      </w:pPr>
      <w:r w:rsidRPr="00061AB7">
        <w:t>19 1512     4     Материалы антифрикционные графитофторопластовые.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Заготовки</w:t>
      </w:r>
    </w:p>
    <w:p w:rsidR="00CC4CF9" w:rsidRPr="00061AB7" w:rsidRDefault="00CC4CF9">
      <w:pPr>
        <w:pStyle w:val="ConsPlusCell"/>
        <w:jc w:val="both"/>
      </w:pPr>
      <w:r w:rsidRPr="00061AB7">
        <w:t>19 1513     6     Материалы антифрикционные с добавками.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Заготовки, изделия, втулки</w:t>
      </w:r>
    </w:p>
    <w:p w:rsidR="00CC4CF9" w:rsidRPr="00061AB7" w:rsidRDefault="00CC4CF9">
      <w:pPr>
        <w:pStyle w:val="ConsPlusCell"/>
        <w:jc w:val="both"/>
      </w:pPr>
      <w:r w:rsidRPr="00061AB7">
        <w:t>19 1520     8     Материалы графитированные и обожженные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антифрикционные / с металлической пропиткой</w:t>
      </w:r>
    </w:p>
    <w:p w:rsidR="00CC4CF9" w:rsidRPr="00061AB7" w:rsidRDefault="00CC4CF9">
      <w:pPr>
        <w:pStyle w:val="ConsPlusCell"/>
        <w:jc w:val="both"/>
      </w:pPr>
      <w:r w:rsidRPr="00061AB7">
        <w:t>19 1521     3     - пропитанные металлами и сплавами. Заготовки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изделия</w:t>
      </w:r>
    </w:p>
    <w:p w:rsidR="00CC4CF9" w:rsidRPr="00061AB7" w:rsidRDefault="00CC4CF9">
      <w:pPr>
        <w:pStyle w:val="ConsPlusCell"/>
        <w:jc w:val="both"/>
      </w:pPr>
      <w:r w:rsidRPr="00061AB7">
        <w:t>19 1530     2     Изделия фасонные / из графитированного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угольного материалов</w:t>
      </w:r>
    </w:p>
    <w:p w:rsidR="00CC4CF9" w:rsidRPr="00061AB7" w:rsidRDefault="00CC4CF9">
      <w:pPr>
        <w:pStyle w:val="ConsPlusCell"/>
        <w:jc w:val="both"/>
      </w:pPr>
      <w:r w:rsidRPr="00061AB7">
        <w:t>19 1531     8     - из графита</w:t>
      </w:r>
    </w:p>
    <w:p w:rsidR="00CC4CF9" w:rsidRPr="00061AB7" w:rsidRDefault="00CC4CF9">
      <w:pPr>
        <w:pStyle w:val="ConsPlusCell"/>
        <w:jc w:val="both"/>
      </w:pPr>
      <w:r w:rsidRPr="00061AB7">
        <w:t>19 1533     9     Полуфабрикаты углеродные. Заготовки "зеленые",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обожженные, графитированные</w:t>
      </w:r>
    </w:p>
    <w:p w:rsidR="00CC4CF9" w:rsidRPr="00061AB7" w:rsidRDefault="00CC4CF9">
      <w:pPr>
        <w:pStyle w:val="ConsPlusCell"/>
        <w:jc w:val="both"/>
      </w:pPr>
      <w:r w:rsidRPr="00061AB7">
        <w:t>19 1540     7     Материалы графитированные различного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19 1541     2     Графит различных марок, предназначенный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использования в условиях высокой температуры</w:t>
      </w:r>
    </w:p>
    <w:p w:rsidR="00CC4CF9" w:rsidRPr="00061AB7" w:rsidRDefault="00CC4CF9">
      <w:pPr>
        <w:pStyle w:val="ConsPlusCell"/>
        <w:jc w:val="both"/>
      </w:pPr>
      <w:r w:rsidRPr="00061AB7">
        <w:t>19 1550     1     Изделия из угольного и графитированного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материала различного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19 1551     7     Изделия графитовые для атомных реакторов</w:t>
      </w:r>
    </w:p>
    <w:p w:rsidR="00CC4CF9" w:rsidRPr="00061AB7" w:rsidRDefault="00CC4CF9">
      <w:pPr>
        <w:pStyle w:val="ConsPlusCell"/>
        <w:jc w:val="both"/>
      </w:pPr>
      <w:r w:rsidRPr="00061AB7">
        <w:t>19 1552     2     Графит различного назначения. Заготовки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изделия</w:t>
      </w:r>
    </w:p>
    <w:p w:rsidR="00CC4CF9" w:rsidRPr="00061AB7" w:rsidRDefault="00CC4CF9">
      <w:pPr>
        <w:pStyle w:val="ConsPlusCell"/>
        <w:jc w:val="both"/>
      </w:pPr>
      <w:r w:rsidRPr="00061AB7">
        <w:t>19 1554     3     Графит мелкозернистый различного назначения.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Заготовки и изделия</w:t>
      </w:r>
    </w:p>
    <w:p w:rsidR="00CC4CF9" w:rsidRPr="00061AB7" w:rsidRDefault="00CC4CF9">
      <w:pPr>
        <w:pStyle w:val="ConsPlusCell"/>
        <w:jc w:val="both"/>
      </w:pPr>
      <w:r w:rsidRPr="00061AB7">
        <w:t>19 1555     9     Графит для электронной и электротехнической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промышленности. Заготовки и изделия</w:t>
      </w:r>
    </w:p>
    <w:p w:rsidR="00CC4CF9" w:rsidRPr="00061AB7" w:rsidRDefault="00CC4CF9">
      <w:pPr>
        <w:pStyle w:val="ConsPlusCell"/>
        <w:jc w:val="both"/>
      </w:pPr>
      <w:r w:rsidRPr="00061AB7">
        <w:t>19 1556     4     Материалы углеродные фрикционные. Изделия</w:t>
      </w:r>
    </w:p>
    <w:p w:rsidR="00CC4CF9" w:rsidRPr="00061AB7" w:rsidRDefault="00CC4CF9">
      <w:pPr>
        <w:pStyle w:val="ConsPlusCell"/>
        <w:jc w:val="both"/>
      </w:pPr>
      <w:r w:rsidRPr="00061AB7">
        <w:t>19 1560     6     Графит особой чистоты</w:t>
      </w:r>
    </w:p>
    <w:p w:rsidR="00CC4CF9" w:rsidRPr="00061AB7" w:rsidRDefault="00CC4CF9">
      <w:pPr>
        <w:pStyle w:val="ConsPlusCell"/>
        <w:jc w:val="both"/>
      </w:pPr>
      <w:r w:rsidRPr="00061AB7">
        <w:t>19 1561     1     Графит особой чистоты. Заготовки и изделия</w:t>
      </w:r>
    </w:p>
    <w:p w:rsidR="00CC4CF9" w:rsidRPr="00061AB7" w:rsidRDefault="00CC4CF9">
      <w:pPr>
        <w:pStyle w:val="ConsPlusCell"/>
        <w:jc w:val="both"/>
      </w:pPr>
      <w:r w:rsidRPr="00061AB7">
        <w:t>19 1570     0     Графит повышенной чистоты</w:t>
      </w:r>
    </w:p>
    <w:p w:rsidR="00CC4CF9" w:rsidRPr="00061AB7" w:rsidRDefault="00CC4CF9">
      <w:pPr>
        <w:pStyle w:val="ConsPlusCell"/>
        <w:jc w:val="both"/>
      </w:pPr>
      <w:r w:rsidRPr="00061AB7">
        <w:t>19 1571     6     Графит повышенной чистоты. Заготовки и изделия</w:t>
      </w:r>
    </w:p>
    <w:p w:rsidR="00CC4CF9" w:rsidRPr="00061AB7" w:rsidRDefault="00CC4CF9">
      <w:pPr>
        <w:pStyle w:val="ConsPlusCell"/>
        <w:jc w:val="both"/>
      </w:pPr>
      <w:r w:rsidRPr="00061AB7">
        <w:t>19 1580     5     Изделия из графита / силицированного,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борированного, боросилицированного,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алюмокарбидкремниевого</w:t>
      </w:r>
    </w:p>
    <w:p w:rsidR="00CC4CF9" w:rsidRPr="00061AB7" w:rsidRDefault="00CC4CF9">
      <w:pPr>
        <w:pStyle w:val="ConsPlusCell"/>
        <w:jc w:val="both"/>
      </w:pPr>
      <w:r w:rsidRPr="00061AB7">
        <w:t>19 1581     0     - силицированного</w:t>
      </w:r>
    </w:p>
    <w:p w:rsidR="00CC4CF9" w:rsidRPr="00061AB7" w:rsidRDefault="00CC4CF9">
      <w:pPr>
        <w:pStyle w:val="ConsPlusCell"/>
        <w:jc w:val="both"/>
      </w:pPr>
      <w:r w:rsidRPr="00061AB7">
        <w:t>19 1582     6     - борированного</w:t>
      </w:r>
    </w:p>
    <w:p w:rsidR="00CC4CF9" w:rsidRPr="00061AB7" w:rsidRDefault="00CC4CF9">
      <w:pPr>
        <w:pStyle w:val="ConsPlusCell"/>
        <w:jc w:val="both"/>
      </w:pPr>
      <w:r w:rsidRPr="00061AB7">
        <w:t>19 1583     1     - боросилицированного</w:t>
      </w:r>
    </w:p>
    <w:p w:rsidR="00CC4CF9" w:rsidRPr="00061AB7" w:rsidRDefault="00CC4CF9">
      <w:pPr>
        <w:pStyle w:val="ConsPlusCell"/>
        <w:jc w:val="both"/>
      </w:pPr>
      <w:r w:rsidRPr="00061AB7">
        <w:t>19 1584     7     - алюмокарбидкремниевого</w:t>
      </w:r>
    </w:p>
    <w:p w:rsidR="00CC4CF9" w:rsidRPr="00061AB7" w:rsidRDefault="00CC4CF9">
      <w:pPr>
        <w:pStyle w:val="ConsPlusCell"/>
        <w:jc w:val="both"/>
      </w:pPr>
      <w:r w:rsidRPr="00061AB7">
        <w:t>19 1600     2     Продукция углеграфитовая конструкционного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назначения прочая</w:t>
      </w:r>
    </w:p>
    <w:p w:rsidR="00CC4CF9" w:rsidRPr="00061AB7" w:rsidRDefault="00CC4CF9">
      <w:pPr>
        <w:pStyle w:val="ConsPlusCell"/>
        <w:jc w:val="both"/>
      </w:pPr>
      <w:r w:rsidRPr="00061AB7">
        <w:t>19 1610     7     Графитопластовый материал и графит, пропитанный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смолами</w:t>
      </w:r>
    </w:p>
    <w:p w:rsidR="00CC4CF9" w:rsidRPr="00061AB7" w:rsidRDefault="00CC4CF9">
      <w:pPr>
        <w:pStyle w:val="ConsPlusCell"/>
        <w:jc w:val="both"/>
      </w:pPr>
      <w:r w:rsidRPr="00061AB7">
        <w:t>19 1611     2     Графитопластовый материал. Заготовки и изделия</w:t>
      </w:r>
    </w:p>
    <w:p w:rsidR="00CC4CF9" w:rsidRPr="00061AB7" w:rsidRDefault="00CC4CF9">
      <w:pPr>
        <w:pStyle w:val="ConsPlusCell"/>
        <w:jc w:val="both"/>
      </w:pPr>
      <w:r w:rsidRPr="00061AB7">
        <w:t>19 1612     8     Графит, пропитанный смолами. Заготовки и изделия</w:t>
      </w:r>
    </w:p>
    <w:p w:rsidR="00CC4CF9" w:rsidRPr="00061AB7" w:rsidRDefault="00CC4CF9">
      <w:pPr>
        <w:pStyle w:val="ConsPlusCell"/>
        <w:jc w:val="both"/>
      </w:pPr>
      <w:r w:rsidRPr="00061AB7">
        <w:t>19 1620     1     Графит искусственный порошковый /</w:t>
      </w:r>
    </w:p>
    <w:p w:rsidR="00CC4CF9" w:rsidRPr="00061AB7" w:rsidRDefault="00CC4CF9">
      <w:pPr>
        <w:pStyle w:val="ConsPlusCell"/>
        <w:jc w:val="both"/>
      </w:pPr>
      <w:r w:rsidRPr="00061AB7">
        <w:t>19 1621     7     - измельченный</w:t>
      </w:r>
    </w:p>
    <w:p w:rsidR="00CC4CF9" w:rsidRPr="00061AB7" w:rsidRDefault="00CC4CF9">
      <w:pPr>
        <w:pStyle w:val="ConsPlusCell"/>
        <w:jc w:val="both"/>
      </w:pPr>
      <w:r w:rsidRPr="00061AB7">
        <w:t>19 1630     6     Углеродные / волокна, жгуты, ткани и материалы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композиционные на основе углеродных волокон</w:t>
      </w:r>
    </w:p>
    <w:p w:rsidR="00CC4CF9" w:rsidRPr="00061AB7" w:rsidRDefault="00CC4CF9">
      <w:pPr>
        <w:pStyle w:val="ConsPlusCell"/>
        <w:jc w:val="both"/>
      </w:pPr>
      <w:r w:rsidRPr="00061AB7">
        <w:t>19 1631     1     - волокна, жгуты</w:t>
      </w:r>
    </w:p>
    <w:p w:rsidR="00CC4CF9" w:rsidRPr="00061AB7" w:rsidRDefault="00CC4CF9">
      <w:pPr>
        <w:pStyle w:val="ConsPlusCell"/>
        <w:jc w:val="both"/>
      </w:pPr>
      <w:r w:rsidRPr="00061AB7">
        <w:t>19 1632     7     - ткани</w:t>
      </w:r>
    </w:p>
    <w:p w:rsidR="00CC4CF9" w:rsidRPr="00061AB7" w:rsidRDefault="00CC4CF9">
      <w:pPr>
        <w:pStyle w:val="ConsPlusCell"/>
        <w:jc w:val="both"/>
      </w:pPr>
      <w:r w:rsidRPr="00061AB7">
        <w:t>19 1635     3     Материалы композиционные на основе углеродных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волокон. Заготовки и изделия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19 6000     4     Смеси и сплавы твердые спеченные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19 6100     8     Смеси твердые вольфрамо-кобальтовые (смеси ВК)</w:t>
      </w:r>
    </w:p>
    <w:p w:rsidR="00CC4CF9" w:rsidRPr="00061AB7" w:rsidRDefault="00CC4CF9">
      <w:pPr>
        <w:pStyle w:val="ConsPlusCell"/>
        <w:jc w:val="both"/>
      </w:pPr>
      <w:r w:rsidRPr="00061AB7">
        <w:t>19 6110     2     Смеси вольфрамо-кобальтовые мелкозернистые /</w:t>
      </w:r>
    </w:p>
    <w:p w:rsidR="00CC4CF9" w:rsidRPr="00061AB7" w:rsidRDefault="00CC4CF9">
      <w:pPr>
        <w:pStyle w:val="ConsPlusCell"/>
        <w:jc w:val="both"/>
      </w:pPr>
      <w:r w:rsidRPr="00061AB7">
        <w:t>19 6111     8     - ВК3М</w:t>
      </w:r>
    </w:p>
    <w:p w:rsidR="00CC4CF9" w:rsidRPr="00061AB7" w:rsidRDefault="00CC4CF9">
      <w:pPr>
        <w:pStyle w:val="ConsPlusCell"/>
        <w:jc w:val="both"/>
      </w:pPr>
      <w:r w:rsidRPr="00061AB7">
        <w:t>19 6112     3     - ВК6М</w:t>
      </w:r>
    </w:p>
    <w:p w:rsidR="00CC4CF9" w:rsidRPr="00061AB7" w:rsidRDefault="00CC4CF9">
      <w:pPr>
        <w:pStyle w:val="ConsPlusCell"/>
        <w:jc w:val="both"/>
      </w:pPr>
      <w:r w:rsidRPr="00061AB7">
        <w:t>19 6113     9     - ВК10М</w:t>
      </w:r>
    </w:p>
    <w:p w:rsidR="00CC4CF9" w:rsidRPr="00061AB7" w:rsidRDefault="00CC4CF9">
      <w:pPr>
        <w:pStyle w:val="ConsPlusCell"/>
        <w:jc w:val="both"/>
      </w:pPr>
      <w:r w:rsidRPr="00061AB7">
        <w:t>19 6114     4     - ВК15М</w:t>
      </w:r>
    </w:p>
    <w:p w:rsidR="00CC4CF9" w:rsidRPr="00061AB7" w:rsidRDefault="00CC4CF9">
      <w:pPr>
        <w:pStyle w:val="ConsPlusCell"/>
        <w:jc w:val="both"/>
      </w:pPr>
      <w:r w:rsidRPr="00061AB7">
        <w:t>19 6115     1     - ВК20М</w:t>
      </w:r>
    </w:p>
    <w:p w:rsidR="00CC4CF9" w:rsidRPr="00061AB7" w:rsidRDefault="00CC4CF9">
      <w:pPr>
        <w:pStyle w:val="ConsPlusCell"/>
        <w:jc w:val="both"/>
      </w:pPr>
      <w:r w:rsidRPr="00061AB7">
        <w:t>19 6116     5     - ВК60М</w:t>
      </w:r>
    </w:p>
    <w:p w:rsidR="00CC4CF9" w:rsidRPr="00061AB7" w:rsidRDefault="00CC4CF9">
      <w:pPr>
        <w:pStyle w:val="ConsPlusCell"/>
        <w:jc w:val="both"/>
      </w:pPr>
      <w:r w:rsidRPr="00061AB7">
        <w:t>19 6117     0     - ВК100М</w:t>
      </w:r>
    </w:p>
    <w:p w:rsidR="00CC4CF9" w:rsidRPr="00061AB7" w:rsidRDefault="00CC4CF9">
      <w:pPr>
        <w:pStyle w:val="ConsPlusCell"/>
        <w:jc w:val="both"/>
      </w:pPr>
      <w:r w:rsidRPr="00061AB7">
        <w:t>19 6118     6     - ВК150М</w:t>
      </w:r>
    </w:p>
    <w:p w:rsidR="00CC4CF9" w:rsidRPr="00061AB7" w:rsidRDefault="00CC4CF9">
      <w:pPr>
        <w:pStyle w:val="ConsPlusCell"/>
        <w:jc w:val="both"/>
      </w:pPr>
      <w:r w:rsidRPr="00061AB7">
        <w:t>19 6120     7     Смеси вольфрамо-кобальтовые среднезернистые /</w:t>
      </w:r>
    </w:p>
    <w:p w:rsidR="00CC4CF9" w:rsidRPr="00061AB7" w:rsidRDefault="00CC4CF9">
      <w:pPr>
        <w:pStyle w:val="ConsPlusCell"/>
        <w:jc w:val="both"/>
      </w:pPr>
      <w:r w:rsidRPr="00061AB7">
        <w:t>19 6121     2     - ВК2</w:t>
      </w:r>
    </w:p>
    <w:p w:rsidR="00CC4CF9" w:rsidRPr="00061AB7" w:rsidRDefault="00CC4CF9">
      <w:pPr>
        <w:pStyle w:val="ConsPlusCell"/>
        <w:jc w:val="both"/>
      </w:pPr>
      <w:r w:rsidRPr="00061AB7">
        <w:t>19 6122     8     - ВК3</w:t>
      </w:r>
    </w:p>
    <w:p w:rsidR="00CC4CF9" w:rsidRPr="00061AB7" w:rsidRDefault="00CC4CF9">
      <w:pPr>
        <w:pStyle w:val="ConsPlusCell"/>
        <w:jc w:val="both"/>
      </w:pPr>
      <w:r w:rsidRPr="00061AB7">
        <w:t>19 6123     3     - ВК4</w:t>
      </w:r>
    </w:p>
    <w:p w:rsidR="00CC4CF9" w:rsidRPr="00061AB7" w:rsidRDefault="00CC4CF9">
      <w:pPr>
        <w:pStyle w:val="ConsPlusCell"/>
        <w:jc w:val="both"/>
      </w:pPr>
      <w:r w:rsidRPr="00061AB7">
        <w:t>19 6124     9     - ВК6</w:t>
      </w:r>
    </w:p>
    <w:p w:rsidR="00CC4CF9" w:rsidRPr="00061AB7" w:rsidRDefault="00CC4CF9">
      <w:pPr>
        <w:pStyle w:val="ConsPlusCell"/>
        <w:jc w:val="both"/>
      </w:pPr>
      <w:r w:rsidRPr="00061AB7">
        <w:t>19 6125     4     - ВК8</w:t>
      </w:r>
    </w:p>
    <w:p w:rsidR="00CC4CF9" w:rsidRPr="00061AB7" w:rsidRDefault="00CC4CF9">
      <w:pPr>
        <w:pStyle w:val="ConsPlusCell"/>
        <w:jc w:val="both"/>
      </w:pPr>
      <w:r w:rsidRPr="00061AB7">
        <w:t>19 6126     5     - ВК10</w:t>
      </w:r>
    </w:p>
    <w:p w:rsidR="00CC4CF9" w:rsidRPr="00061AB7" w:rsidRDefault="00CC4CF9">
      <w:pPr>
        <w:pStyle w:val="ConsPlusCell"/>
        <w:jc w:val="both"/>
      </w:pPr>
      <w:r w:rsidRPr="00061AB7">
        <w:t>19 6127     5     - ВК15</w:t>
      </w:r>
    </w:p>
    <w:p w:rsidR="00CC4CF9" w:rsidRPr="00061AB7" w:rsidRDefault="00CC4CF9">
      <w:pPr>
        <w:pStyle w:val="ConsPlusCell"/>
        <w:jc w:val="both"/>
      </w:pPr>
      <w:r w:rsidRPr="00061AB7">
        <w:t>19 6128     0     - ВК20</w:t>
      </w:r>
    </w:p>
    <w:p w:rsidR="00CC4CF9" w:rsidRPr="00061AB7" w:rsidRDefault="00CC4CF9">
      <w:pPr>
        <w:pStyle w:val="ConsPlusCell"/>
        <w:jc w:val="both"/>
      </w:pPr>
      <w:r w:rsidRPr="00061AB7">
        <w:t>19 6129     6     - ВК25</w:t>
      </w:r>
    </w:p>
    <w:p w:rsidR="00CC4CF9" w:rsidRPr="00061AB7" w:rsidRDefault="00CC4CF9">
      <w:pPr>
        <w:pStyle w:val="ConsPlusCell"/>
        <w:jc w:val="both"/>
      </w:pPr>
      <w:r w:rsidRPr="00061AB7">
        <w:t>19 6130     1     Смеси вольфрамо-кобальтовые крупнозернистые /</w:t>
      </w:r>
    </w:p>
    <w:p w:rsidR="00CC4CF9" w:rsidRPr="00061AB7" w:rsidRDefault="00CC4CF9">
      <w:pPr>
        <w:pStyle w:val="ConsPlusCell"/>
        <w:jc w:val="both"/>
      </w:pPr>
      <w:r w:rsidRPr="00061AB7">
        <w:t>19 6131     7     - ВК4В</w:t>
      </w:r>
    </w:p>
    <w:p w:rsidR="00CC4CF9" w:rsidRPr="00061AB7" w:rsidRDefault="00CC4CF9">
      <w:pPr>
        <w:pStyle w:val="ConsPlusCell"/>
        <w:jc w:val="both"/>
      </w:pPr>
      <w:r w:rsidRPr="00061AB7">
        <w:t>19 6132     2     - ВК6В</w:t>
      </w:r>
    </w:p>
    <w:p w:rsidR="00CC4CF9" w:rsidRPr="00061AB7" w:rsidRDefault="00CC4CF9">
      <w:pPr>
        <w:pStyle w:val="ConsPlusCell"/>
        <w:jc w:val="both"/>
      </w:pPr>
      <w:r w:rsidRPr="00061AB7">
        <w:t>19 6133     8     - ВК8В</w:t>
      </w:r>
    </w:p>
    <w:p w:rsidR="00CC4CF9" w:rsidRPr="00061AB7" w:rsidRDefault="00CC4CF9">
      <w:pPr>
        <w:pStyle w:val="ConsPlusCell"/>
        <w:jc w:val="both"/>
      </w:pPr>
      <w:r w:rsidRPr="00061AB7">
        <w:t>19 6134     3     - ВК11В</w:t>
      </w:r>
    </w:p>
    <w:p w:rsidR="00CC4CF9" w:rsidRPr="00061AB7" w:rsidRDefault="00CC4CF9">
      <w:pPr>
        <w:pStyle w:val="ConsPlusCell"/>
        <w:jc w:val="both"/>
      </w:pPr>
      <w:r w:rsidRPr="00061AB7">
        <w:t>19 6135     9     - ВК8ВК</w:t>
      </w:r>
    </w:p>
    <w:p w:rsidR="00CC4CF9" w:rsidRPr="00061AB7" w:rsidRDefault="00CC4CF9">
      <w:pPr>
        <w:pStyle w:val="ConsPlusCell"/>
        <w:jc w:val="both"/>
      </w:pPr>
      <w:r w:rsidRPr="00061AB7">
        <w:t>19 6136     4     - ВК10КС</w:t>
      </w:r>
    </w:p>
    <w:p w:rsidR="00CC4CF9" w:rsidRPr="00061AB7" w:rsidRDefault="00CC4CF9">
      <w:pPr>
        <w:pStyle w:val="ConsPlusCell"/>
        <w:jc w:val="both"/>
      </w:pPr>
      <w:r w:rsidRPr="00061AB7">
        <w:t>19 6137     9     - ВК11ВК</w:t>
      </w:r>
    </w:p>
    <w:p w:rsidR="00CC4CF9" w:rsidRPr="00061AB7" w:rsidRDefault="00CC4CF9">
      <w:pPr>
        <w:pStyle w:val="ConsPlusCell"/>
        <w:jc w:val="both"/>
      </w:pPr>
      <w:r w:rsidRPr="00061AB7">
        <w:t>19 6138     5     - ВК20КС</w:t>
      </w:r>
    </w:p>
    <w:p w:rsidR="00CC4CF9" w:rsidRPr="00061AB7" w:rsidRDefault="00CC4CF9">
      <w:pPr>
        <w:pStyle w:val="ConsPlusCell"/>
        <w:jc w:val="both"/>
      </w:pPr>
      <w:r w:rsidRPr="00061AB7">
        <w:t>19 6139     0     - ВК20К</w:t>
      </w:r>
    </w:p>
    <w:p w:rsidR="00CC4CF9" w:rsidRPr="00061AB7" w:rsidRDefault="00CC4CF9">
      <w:pPr>
        <w:pStyle w:val="ConsPlusCell"/>
        <w:jc w:val="both"/>
      </w:pPr>
      <w:r w:rsidRPr="00061AB7">
        <w:t>19 6140     6     Смеси вольфрамо-кобальтовые крупнозернистые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 (кроме ранее поименованных)</w:t>
      </w:r>
    </w:p>
    <w:p w:rsidR="00CC4CF9" w:rsidRPr="00061AB7" w:rsidRDefault="00CC4CF9">
      <w:pPr>
        <w:pStyle w:val="ConsPlusCell"/>
        <w:jc w:val="both"/>
      </w:pPr>
      <w:r w:rsidRPr="00061AB7">
        <w:t>19 6141     1     - ВК6-КС</w:t>
      </w:r>
    </w:p>
    <w:p w:rsidR="00CC4CF9" w:rsidRPr="00061AB7" w:rsidRDefault="00CC4CF9">
      <w:pPr>
        <w:pStyle w:val="ConsPlusCell"/>
        <w:jc w:val="both"/>
      </w:pPr>
      <w:r w:rsidRPr="00061AB7">
        <w:t>19 6150     0     Смеси вольфрамо-кобальтовые среднезернистые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 (кроме ранее поименованных)</w:t>
      </w:r>
    </w:p>
    <w:p w:rsidR="00CC4CF9" w:rsidRPr="00061AB7" w:rsidRDefault="00CC4CF9">
      <w:pPr>
        <w:pStyle w:val="ConsPlusCell"/>
        <w:jc w:val="both"/>
      </w:pPr>
      <w:r w:rsidRPr="00061AB7">
        <w:t>19 6151     6     - ВК25ХР</w:t>
      </w:r>
    </w:p>
    <w:p w:rsidR="00CC4CF9" w:rsidRPr="00061AB7" w:rsidRDefault="00CC4CF9">
      <w:pPr>
        <w:pStyle w:val="ConsPlusCell"/>
        <w:jc w:val="both"/>
      </w:pPr>
      <w:r w:rsidRPr="00061AB7">
        <w:t>19 6152     1     - ВК15С</w:t>
      </w:r>
    </w:p>
    <w:p w:rsidR="00CC4CF9" w:rsidRPr="00061AB7" w:rsidRDefault="00CC4CF9">
      <w:pPr>
        <w:pStyle w:val="ConsPlusCell"/>
        <w:jc w:val="both"/>
      </w:pPr>
      <w:r w:rsidRPr="00061AB7">
        <w:t>19 6160     5     Смеси вольфрамо-кобальтовые с добавками /</w:t>
      </w:r>
    </w:p>
    <w:p w:rsidR="00CC4CF9" w:rsidRPr="00061AB7" w:rsidRDefault="00CC4CF9">
      <w:pPr>
        <w:pStyle w:val="ConsPlusCell"/>
        <w:jc w:val="both"/>
      </w:pPr>
      <w:r w:rsidRPr="00061AB7">
        <w:t>19 6161     0     - ВК10-ХОМ</w:t>
      </w:r>
    </w:p>
    <w:p w:rsidR="00CC4CF9" w:rsidRPr="00061AB7" w:rsidRDefault="00CC4CF9">
      <w:pPr>
        <w:pStyle w:val="ConsPlusCell"/>
        <w:jc w:val="both"/>
      </w:pPr>
      <w:r w:rsidRPr="00061AB7">
        <w:t>19 6162     6     - ВК15-ХОМ</w:t>
      </w:r>
    </w:p>
    <w:p w:rsidR="00CC4CF9" w:rsidRPr="00061AB7" w:rsidRDefault="00CC4CF9">
      <w:pPr>
        <w:pStyle w:val="ConsPlusCell"/>
        <w:jc w:val="both"/>
      </w:pPr>
      <w:r w:rsidRPr="00061AB7">
        <w:t>19 6170     3     Смеси вольфрамо-кобальтовые / (типа МС)</w:t>
      </w:r>
    </w:p>
    <w:p w:rsidR="00CC4CF9" w:rsidRPr="00061AB7" w:rsidRDefault="00CC4CF9">
      <w:pPr>
        <w:pStyle w:val="ConsPlusCell"/>
        <w:jc w:val="both"/>
      </w:pPr>
      <w:r w:rsidRPr="00061AB7">
        <w:t>19 6175     7     - МС 321</w:t>
      </w:r>
    </w:p>
    <w:p w:rsidR="00CC4CF9" w:rsidRPr="00061AB7" w:rsidRDefault="00CC4CF9">
      <w:pPr>
        <w:pStyle w:val="ConsPlusCell"/>
        <w:jc w:val="both"/>
      </w:pPr>
      <w:r w:rsidRPr="00061AB7">
        <w:t>19 6178     3     - МС 318</w:t>
      </w:r>
    </w:p>
    <w:p w:rsidR="00CC4CF9" w:rsidRPr="00061AB7" w:rsidRDefault="00CC4CF9">
      <w:pPr>
        <w:pStyle w:val="ConsPlusCell"/>
        <w:jc w:val="both"/>
      </w:pPr>
      <w:r w:rsidRPr="00061AB7">
        <w:t>19 6200     1     Смеси твердые титано-вольфрамовые и титано-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тантало-вольфрамовые</w:t>
      </w:r>
    </w:p>
    <w:p w:rsidR="00CC4CF9" w:rsidRPr="00061AB7" w:rsidRDefault="00CC4CF9">
      <w:pPr>
        <w:pStyle w:val="ConsPlusCell"/>
        <w:jc w:val="both"/>
      </w:pPr>
      <w:r w:rsidRPr="00061AB7">
        <w:t>19 6210     6     Смеси титано-вольфрамовые / (смеси ТВ)</w:t>
      </w:r>
    </w:p>
    <w:p w:rsidR="00CC4CF9" w:rsidRPr="00061AB7" w:rsidRDefault="00CC4CF9">
      <w:pPr>
        <w:pStyle w:val="ConsPlusCell"/>
        <w:jc w:val="both"/>
      </w:pPr>
      <w:r w:rsidRPr="00061AB7">
        <w:t>19 6211     1     - Т5К10</w:t>
      </w:r>
    </w:p>
    <w:p w:rsidR="00CC4CF9" w:rsidRPr="00061AB7" w:rsidRDefault="00CC4CF9">
      <w:pPr>
        <w:pStyle w:val="ConsPlusCell"/>
        <w:jc w:val="both"/>
      </w:pPr>
      <w:r w:rsidRPr="00061AB7">
        <w:t>19 6212     7     - Т14К8</w:t>
      </w:r>
    </w:p>
    <w:p w:rsidR="00CC4CF9" w:rsidRPr="00061AB7" w:rsidRDefault="00CC4CF9">
      <w:pPr>
        <w:pStyle w:val="ConsPlusCell"/>
        <w:jc w:val="both"/>
      </w:pPr>
      <w:r w:rsidRPr="00061AB7">
        <w:t>19 6213     2     - Т15К6</w:t>
      </w:r>
    </w:p>
    <w:p w:rsidR="00CC4CF9" w:rsidRPr="00061AB7" w:rsidRDefault="00CC4CF9">
      <w:pPr>
        <w:pStyle w:val="ConsPlusCell"/>
        <w:jc w:val="both"/>
      </w:pPr>
      <w:r w:rsidRPr="00061AB7">
        <w:t>19 6214     8     - Т30К4</w:t>
      </w:r>
    </w:p>
    <w:p w:rsidR="00CC4CF9" w:rsidRPr="00061AB7" w:rsidRDefault="00CC4CF9">
      <w:pPr>
        <w:pStyle w:val="ConsPlusCell"/>
        <w:jc w:val="both"/>
      </w:pPr>
      <w:r w:rsidRPr="00061AB7">
        <w:t>19 6215     3     - Т5К12</w:t>
      </w:r>
    </w:p>
    <w:p w:rsidR="00CC4CF9" w:rsidRPr="00061AB7" w:rsidRDefault="00CC4CF9">
      <w:pPr>
        <w:pStyle w:val="ConsPlusCell"/>
        <w:jc w:val="both"/>
      </w:pPr>
      <w:r w:rsidRPr="00061AB7">
        <w:t>19 6220     0     Смеси титано-тантало-вольфрамовые /</w:t>
      </w:r>
    </w:p>
    <w:p w:rsidR="00CC4CF9" w:rsidRPr="00061AB7" w:rsidRDefault="00CC4CF9">
      <w:pPr>
        <w:pStyle w:val="ConsPlusCell"/>
        <w:jc w:val="both"/>
      </w:pPr>
      <w:r w:rsidRPr="00061AB7">
        <w:t>19 6221     6     - ТТ7К12</w:t>
      </w:r>
    </w:p>
    <w:p w:rsidR="00CC4CF9" w:rsidRPr="00061AB7" w:rsidRDefault="00CC4CF9">
      <w:pPr>
        <w:pStyle w:val="ConsPlusCell"/>
        <w:jc w:val="both"/>
      </w:pPr>
      <w:r w:rsidRPr="00061AB7">
        <w:t>19 6222     1     - ТТ10К8Б</w:t>
      </w:r>
    </w:p>
    <w:p w:rsidR="00CC4CF9" w:rsidRPr="00061AB7" w:rsidRDefault="00CC4CF9">
      <w:pPr>
        <w:pStyle w:val="ConsPlusCell"/>
        <w:jc w:val="both"/>
      </w:pPr>
      <w:r w:rsidRPr="00061AB7">
        <w:t>19 6223     7     - ТТ8К6</w:t>
      </w:r>
    </w:p>
    <w:p w:rsidR="00CC4CF9" w:rsidRPr="00061AB7" w:rsidRDefault="00CC4CF9">
      <w:pPr>
        <w:pStyle w:val="ConsPlusCell"/>
        <w:jc w:val="both"/>
      </w:pPr>
      <w:r w:rsidRPr="00061AB7">
        <w:t>19 6224     2     - ТТ20К9</w:t>
      </w:r>
    </w:p>
    <w:p w:rsidR="00CC4CF9" w:rsidRPr="00061AB7" w:rsidRDefault="00CC4CF9">
      <w:pPr>
        <w:pStyle w:val="ConsPlusCell"/>
        <w:jc w:val="both"/>
      </w:pPr>
      <w:r w:rsidRPr="00061AB7">
        <w:t>19 6230     5     Смеси на основе карбида титана /</w:t>
      </w:r>
    </w:p>
    <w:p w:rsidR="00CC4CF9" w:rsidRPr="00061AB7" w:rsidRDefault="00CC4CF9">
      <w:pPr>
        <w:pStyle w:val="ConsPlusCell"/>
        <w:jc w:val="both"/>
      </w:pPr>
      <w:r w:rsidRPr="00061AB7">
        <w:t>19 6232     6     - ТН-40</w:t>
      </w:r>
    </w:p>
    <w:p w:rsidR="00CC4CF9" w:rsidRPr="00061AB7" w:rsidRDefault="00CC4CF9">
      <w:pPr>
        <w:pStyle w:val="ConsPlusCell"/>
        <w:jc w:val="both"/>
      </w:pPr>
      <w:r w:rsidRPr="00061AB7">
        <w:t>19 6233     1     - ТН-30</w:t>
      </w:r>
    </w:p>
    <w:p w:rsidR="00CC4CF9" w:rsidRPr="00061AB7" w:rsidRDefault="00CC4CF9">
      <w:pPr>
        <w:pStyle w:val="ConsPlusCell"/>
        <w:jc w:val="both"/>
      </w:pPr>
      <w:r w:rsidRPr="00061AB7">
        <w:t>19 6234     7     - ТН-20</w:t>
      </w:r>
    </w:p>
    <w:p w:rsidR="00CC4CF9" w:rsidRPr="00061AB7" w:rsidRDefault="00CC4CF9">
      <w:pPr>
        <w:pStyle w:val="ConsPlusCell"/>
        <w:jc w:val="both"/>
      </w:pPr>
      <w:r w:rsidRPr="00061AB7">
        <w:t>19 6236     8     - ТС30ХН</w:t>
      </w:r>
    </w:p>
    <w:p w:rsidR="00CC4CF9" w:rsidRPr="00061AB7" w:rsidRDefault="00CC4CF9">
      <w:pPr>
        <w:pStyle w:val="ConsPlusCell"/>
        <w:jc w:val="both"/>
      </w:pPr>
      <w:r w:rsidRPr="00061AB7">
        <w:t>19 6237     3     - ТС40ХН</w:t>
      </w:r>
    </w:p>
    <w:p w:rsidR="00CC4CF9" w:rsidRPr="00061AB7" w:rsidRDefault="00CC4CF9">
      <w:pPr>
        <w:pStyle w:val="ConsPlusCell"/>
        <w:jc w:val="both"/>
      </w:pPr>
      <w:r w:rsidRPr="00061AB7">
        <w:t>19 6240     0     Смеси титано-тантало-вольфрамовые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(типа МС)</w:t>
      </w:r>
    </w:p>
    <w:p w:rsidR="00CC4CF9" w:rsidRPr="00061AB7" w:rsidRDefault="00CC4CF9">
      <w:pPr>
        <w:pStyle w:val="ConsPlusCell"/>
        <w:jc w:val="both"/>
      </w:pPr>
      <w:r w:rsidRPr="00061AB7">
        <w:t>19 6242     0     - МС 111</w:t>
      </w:r>
    </w:p>
    <w:p w:rsidR="00CC4CF9" w:rsidRPr="00061AB7" w:rsidRDefault="00CC4CF9">
      <w:pPr>
        <w:pStyle w:val="ConsPlusCell"/>
        <w:jc w:val="both"/>
      </w:pPr>
      <w:r w:rsidRPr="00061AB7">
        <w:t>19 6243     6     - МС 121</w:t>
      </w:r>
    </w:p>
    <w:p w:rsidR="00CC4CF9" w:rsidRPr="00061AB7" w:rsidRDefault="00CC4CF9">
      <w:pPr>
        <w:pStyle w:val="ConsPlusCell"/>
        <w:jc w:val="both"/>
      </w:pPr>
      <w:r w:rsidRPr="00061AB7">
        <w:t>19 6244     1     - МС 131</w:t>
      </w:r>
    </w:p>
    <w:p w:rsidR="00CC4CF9" w:rsidRPr="00061AB7" w:rsidRDefault="00CC4CF9">
      <w:pPr>
        <w:pStyle w:val="ConsPlusCell"/>
        <w:jc w:val="both"/>
      </w:pPr>
      <w:r w:rsidRPr="00061AB7">
        <w:t>19 6245     7     - МС 137</w:t>
      </w:r>
    </w:p>
    <w:p w:rsidR="00CC4CF9" w:rsidRPr="00061AB7" w:rsidRDefault="00CC4CF9">
      <w:pPr>
        <w:pStyle w:val="ConsPlusCell"/>
        <w:jc w:val="both"/>
      </w:pPr>
      <w:r w:rsidRPr="00061AB7">
        <w:t>19 6246     2     - МС 146</w:t>
      </w:r>
    </w:p>
    <w:p w:rsidR="00CC4CF9" w:rsidRPr="00061AB7" w:rsidRDefault="00CC4CF9">
      <w:pPr>
        <w:pStyle w:val="ConsPlusCell"/>
        <w:jc w:val="both"/>
      </w:pPr>
      <w:r w:rsidRPr="00061AB7">
        <w:t>19 6247     8     - МС 221</w:t>
      </w:r>
    </w:p>
    <w:p w:rsidR="00CC4CF9" w:rsidRPr="00061AB7" w:rsidRDefault="00CC4CF9">
      <w:pPr>
        <w:pStyle w:val="ConsPlusCell"/>
        <w:jc w:val="both"/>
      </w:pPr>
      <w:r w:rsidRPr="00061AB7">
        <w:t>19 6500     2     Сплавы твердые вольфрамо-кобальтовые</w:t>
      </w:r>
    </w:p>
    <w:p w:rsidR="00CC4CF9" w:rsidRPr="00061AB7" w:rsidRDefault="00CC4CF9">
      <w:pPr>
        <w:pStyle w:val="ConsPlusCell"/>
        <w:jc w:val="both"/>
      </w:pPr>
      <w:r w:rsidRPr="00061AB7">
        <w:t>19 6510     7     Сплавы вольфрамо-кобальтовые мелкозернистые /</w:t>
      </w:r>
    </w:p>
    <w:p w:rsidR="00CC4CF9" w:rsidRPr="00061AB7" w:rsidRDefault="00CC4CF9">
      <w:pPr>
        <w:pStyle w:val="ConsPlusCell"/>
        <w:jc w:val="both"/>
      </w:pPr>
      <w:r w:rsidRPr="00061AB7">
        <w:t>19 6511     2     - ВК3М</w:t>
      </w:r>
    </w:p>
    <w:p w:rsidR="00CC4CF9" w:rsidRPr="00061AB7" w:rsidRDefault="00CC4CF9">
      <w:pPr>
        <w:pStyle w:val="ConsPlusCell"/>
        <w:jc w:val="both"/>
      </w:pPr>
      <w:r w:rsidRPr="00061AB7">
        <w:t>19 6512     8     - ВК6М</w:t>
      </w:r>
    </w:p>
    <w:p w:rsidR="00CC4CF9" w:rsidRPr="00061AB7" w:rsidRDefault="00CC4CF9">
      <w:pPr>
        <w:pStyle w:val="ConsPlusCell"/>
        <w:jc w:val="both"/>
      </w:pPr>
      <w:r w:rsidRPr="00061AB7">
        <w:t>19 6513     3     - ВК10М</w:t>
      </w:r>
    </w:p>
    <w:p w:rsidR="00CC4CF9" w:rsidRPr="00061AB7" w:rsidRDefault="00CC4CF9">
      <w:pPr>
        <w:pStyle w:val="ConsPlusCell"/>
        <w:jc w:val="both"/>
      </w:pPr>
      <w:r w:rsidRPr="00061AB7">
        <w:t>19 6514     9     - ВК15М</w:t>
      </w:r>
    </w:p>
    <w:p w:rsidR="00CC4CF9" w:rsidRPr="00061AB7" w:rsidRDefault="00CC4CF9">
      <w:pPr>
        <w:pStyle w:val="ConsPlusCell"/>
        <w:jc w:val="both"/>
      </w:pPr>
      <w:r w:rsidRPr="00061AB7">
        <w:t>19 6515     4     - ВК20М</w:t>
      </w:r>
    </w:p>
    <w:p w:rsidR="00CC4CF9" w:rsidRPr="00061AB7" w:rsidRDefault="00CC4CF9">
      <w:pPr>
        <w:pStyle w:val="ConsPlusCell"/>
        <w:jc w:val="both"/>
      </w:pPr>
      <w:r w:rsidRPr="00061AB7">
        <w:t>19 6516     0     - ВК60М</w:t>
      </w:r>
    </w:p>
    <w:p w:rsidR="00CC4CF9" w:rsidRPr="00061AB7" w:rsidRDefault="00CC4CF9">
      <w:pPr>
        <w:pStyle w:val="ConsPlusCell"/>
        <w:jc w:val="both"/>
      </w:pPr>
      <w:r w:rsidRPr="00061AB7">
        <w:t>19 6517     5     - ВК100М</w:t>
      </w:r>
    </w:p>
    <w:p w:rsidR="00CC4CF9" w:rsidRPr="00061AB7" w:rsidRDefault="00CC4CF9">
      <w:pPr>
        <w:pStyle w:val="ConsPlusCell"/>
        <w:jc w:val="both"/>
      </w:pPr>
      <w:r w:rsidRPr="00061AB7">
        <w:t>19 6518     0     - ВК150М</w:t>
      </w:r>
    </w:p>
    <w:p w:rsidR="00CC4CF9" w:rsidRPr="00061AB7" w:rsidRDefault="00CC4CF9">
      <w:pPr>
        <w:pStyle w:val="ConsPlusCell"/>
        <w:jc w:val="both"/>
      </w:pPr>
      <w:r w:rsidRPr="00061AB7">
        <w:t>19 6519     6     - ВКЗ-ТМ</w:t>
      </w:r>
    </w:p>
    <w:p w:rsidR="00CC4CF9" w:rsidRPr="00061AB7" w:rsidRDefault="00CC4CF9">
      <w:pPr>
        <w:pStyle w:val="ConsPlusCell"/>
        <w:jc w:val="both"/>
      </w:pPr>
      <w:r w:rsidRPr="00061AB7">
        <w:t>19 6520     1     Сплавы вольфрамо-кобальтовые среднезернистые /</w:t>
      </w:r>
    </w:p>
    <w:p w:rsidR="00CC4CF9" w:rsidRPr="00061AB7" w:rsidRDefault="00CC4CF9">
      <w:pPr>
        <w:pStyle w:val="ConsPlusCell"/>
        <w:jc w:val="both"/>
      </w:pPr>
      <w:r w:rsidRPr="00061AB7">
        <w:t>19 6521     7     - ВК2</w:t>
      </w:r>
    </w:p>
    <w:p w:rsidR="00CC4CF9" w:rsidRPr="00061AB7" w:rsidRDefault="00CC4CF9">
      <w:pPr>
        <w:pStyle w:val="ConsPlusCell"/>
        <w:jc w:val="both"/>
      </w:pPr>
      <w:r w:rsidRPr="00061AB7">
        <w:t>19 6522     2     - ВК3</w:t>
      </w:r>
    </w:p>
    <w:p w:rsidR="00CC4CF9" w:rsidRPr="00061AB7" w:rsidRDefault="00CC4CF9">
      <w:pPr>
        <w:pStyle w:val="ConsPlusCell"/>
        <w:jc w:val="both"/>
      </w:pPr>
      <w:r w:rsidRPr="00061AB7">
        <w:t>19 6523     8     - ВК4</w:t>
      </w:r>
    </w:p>
    <w:p w:rsidR="00CC4CF9" w:rsidRPr="00061AB7" w:rsidRDefault="00CC4CF9">
      <w:pPr>
        <w:pStyle w:val="ConsPlusCell"/>
        <w:jc w:val="both"/>
      </w:pPr>
      <w:r w:rsidRPr="00061AB7">
        <w:t>19 6524     3     - ВК6</w:t>
      </w:r>
    </w:p>
    <w:p w:rsidR="00CC4CF9" w:rsidRPr="00061AB7" w:rsidRDefault="00CC4CF9">
      <w:pPr>
        <w:pStyle w:val="ConsPlusCell"/>
        <w:jc w:val="both"/>
      </w:pPr>
      <w:r w:rsidRPr="00061AB7">
        <w:t>19 6525     9     - ВК8</w:t>
      </w:r>
    </w:p>
    <w:p w:rsidR="00CC4CF9" w:rsidRPr="00061AB7" w:rsidRDefault="00CC4CF9">
      <w:pPr>
        <w:pStyle w:val="ConsPlusCell"/>
        <w:jc w:val="both"/>
      </w:pPr>
      <w:r w:rsidRPr="00061AB7">
        <w:t>19 6526     4     - ВК10</w:t>
      </w:r>
    </w:p>
    <w:p w:rsidR="00CC4CF9" w:rsidRPr="00061AB7" w:rsidRDefault="00CC4CF9">
      <w:pPr>
        <w:pStyle w:val="ConsPlusCell"/>
        <w:jc w:val="both"/>
      </w:pPr>
      <w:r w:rsidRPr="00061AB7">
        <w:t>19 6527     4     - ВК15</w:t>
      </w:r>
    </w:p>
    <w:p w:rsidR="00CC4CF9" w:rsidRPr="00061AB7" w:rsidRDefault="00CC4CF9">
      <w:pPr>
        <w:pStyle w:val="ConsPlusCell"/>
        <w:jc w:val="both"/>
      </w:pPr>
      <w:r w:rsidRPr="00061AB7">
        <w:t>19 6528     5     - ВК20</w:t>
      </w:r>
    </w:p>
    <w:p w:rsidR="00CC4CF9" w:rsidRPr="00061AB7" w:rsidRDefault="00CC4CF9">
      <w:pPr>
        <w:pStyle w:val="ConsPlusCell"/>
        <w:jc w:val="both"/>
      </w:pPr>
      <w:r w:rsidRPr="00061AB7">
        <w:t>19 6529     0     - ВК25</w:t>
      </w:r>
    </w:p>
    <w:p w:rsidR="00CC4CF9" w:rsidRPr="00061AB7" w:rsidRDefault="00CC4CF9">
      <w:pPr>
        <w:pStyle w:val="ConsPlusCell"/>
        <w:jc w:val="both"/>
      </w:pPr>
      <w:r w:rsidRPr="00061AB7">
        <w:t>19 6530     6     Смеси вольфрамо-кобальтовые крупнозернистые /</w:t>
      </w:r>
    </w:p>
    <w:p w:rsidR="00CC4CF9" w:rsidRPr="00061AB7" w:rsidRDefault="00CC4CF9">
      <w:pPr>
        <w:pStyle w:val="ConsPlusCell"/>
        <w:jc w:val="both"/>
      </w:pPr>
      <w:r w:rsidRPr="00061AB7">
        <w:t>19 6531     1     - ВК4В</w:t>
      </w:r>
    </w:p>
    <w:p w:rsidR="00CC4CF9" w:rsidRPr="00061AB7" w:rsidRDefault="00CC4CF9">
      <w:pPr>
        <w:pStyle w:val="ConsPlusCell"/>
        <w:jc w:val="both"/>
      </w:pPr>
      <w:r w:rsidRPr="00061AB7">
        <w:t>19 6532     7     - ВК6В</w:t>
      </w:r>
    </w:p>
    <w:p w:rsidR="00CC4CF9" w:rsidRPr="00061AB7" w:rsidRDefault="00CC4CF9">
      <w:pPr>
        <w:pStyle w:val="ConsPlusCell"/>
        <w:jc w:val="both"/>
      </w:pPr>
      <w:r w:rsidRPr="00061AB7">
        <w:t>19 6533     2     - ВК8В</w:t>
      </w:r>
    </w:p>
    <w:p w:rsidR="00CC4CF9" w:rsidRPr="00061AB7" w:rsidRDefault="00CC4CF9">
      <w:pPr>
        <w:pStyle w:val="ConsPlusCell"/>
        <w:jc w:val="both"/>
      </w:pPr>
      <w:r w:rsidRPr="00061AB7">
        <w:t>19 6534     8     - ВК11В</w:t>
      </w:r>
    </w:p>
    <w:p w:rsidR="00CC4CF9" w:rsidRPr="00061AB7" w:rsidRDefault="00CC4CF9">
      <w:pPr>
        <w:pStyle w:val="ConsPlusCell"/>
        <w:jc w:val="both"/>
      </w:pPr>
      <w:r w:rsidRPr="00061AB7">
        <w:t>19 6535     3     - ВК8ВК</w:t>
      </w:r>
    </w:p>
    <w:p w:rsidR="00CC4CF9" w:rsidRPr="00061AB7" w:rsidRDefault="00CC4CF9">
      <w:pPr>
        <w:pStyle w:val="ConsPlusCell"/>
        <w:jc w:val="both"/>
      </w:pPr>
      <w:r w:rsidRPr="00061AB7">
        <w:t>19 6536     9     - ВК10КС</w:t>
      </w:r>
    </w:p>
    <w:p w:rsidR="00CC4CF9" w:rsidRPr="00061AB7" w:rsidRDefault="00CC4CF9">
      <w:pPr>
        <w:pStyle w:val="ConsPlusCell"/>
        <w:jc w:val="both"/>
      </w:pPr>
      <w:r w:rsidRPr="00061AB7">
        <w:t>19 6537     4     - ВК11ВК</w:t>
      </w:r>
    </w:p>
    <w:p w:rsidR="00CC4CF9" w:rsidRPr="00061AB7" w:rsidRDefault="00CC4CF9">
      <w:pPr>
        <w:pStyle w:val="ConsPlusCell"/>
        <w:jc w:val="both"/>
      </w:pPr>
      <w:r w:rsidRPr="00061AB7">
        <w:t>19 6538     8     - ВК20КС</w:t>
      </w:r>
    </w:p>
    <w:p w:rsidR="00CC4CF9" w:rsidRPr="00061AB7" w:rsidRDefault="00CC4CF9">
      <w:pPr>
        <w:pStyle w:val="ConsPlusCell"/>
        <w:jc w:val="both"/>
      </w:pPr>
      <w:r w:rsidRPr="00061AB7">
        <w:t>19 6539     5     - ВК20К</w:t>
      </w:r>
    </w:p>
    <w:p w:rsidR="00CC4CF9" w:rsidRPr="00061AB7" w:rsidRDefault="00CC4CF9">
      <w:pPr>
        <w:pStyle w:val="ConsPlusCell"/>
        <w:jc w:val="both"/>
      </w:pPr>
      <w:r w:rsidRPr="00061AB7">
        <w:t>19 6540     0     Сплавы вольфрамо-кобальтовые крупнозернистые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 (кроме ранее поименованных)</w:t>
      </w:r>
    </w:p>
    <w:p w:rsidR="00CC4CF9" w:rsidRPr="00061AB7" w:rsidRDefault="00CC4CF9">
      <w:pPr>
        <w:pStyle w:val="ConsPlusCell"/>
        <w:jc w:val="both"/>
      </w:pPr>
      <w:r w:rsidRPr="00061AB7">
        <w:t>19 6541     6     - ВК6-КС</w:t>
      </w:r>
    </w:p>
    <w:p w:rsidR="00CC4CF9" w:rsidRPr="00061AB7" w:rsidRDefault="00CC4CF9">
      <w:pPr>
        <w:pStyle w:val="ConsPlusCell"/>
        <w:jc w:val="both"/>
      </w:pPr>
      <w:r w:rsidRPr="00061AB7">
        <w:t>19 6542     1     - ВК8-КС</w:t>
      </w:r>
    </w:p>
    <w:p w:rsidR="00CC4CF9" w:rsidRPr="00061AB7" w:rsidRDefault="00CC4CF9">
      <w:pPr>
        <w:pStyle w:val="ConsPlusCell"/>
        <w:jc w:val="both"/>
      </w:pPr>
      <w:r w:rsidRPr="00061AB7">
        <w:t>19 6543     7     - ВК12-КС</w:t>
      </w:r>
    </w:p>
    <w:p w:rsidR="00CC4CF9" w:rsidRPr="00061AB7" w:rsidRDefault="00CC4CF9">
      <w:pPr>
        <w:pStyle w:val="ConsPlusCell"/>
        <w:jc w:val="both"/>
      </w:pPr>
      <w:r w:rsidRPr="00061AB7">
        <w:t>19 6550     5     Сплавы вольфрамо-кобальтовые с добавками /</w:t>
      </w:r>
    </w:p>
    <w:p w:rsidR="00CC4CF9" w:rsidRPr="00061AB7" w:rsidRDefault="00CC4CF9">
      <w:pPr>
        <w:pStyle w:val="ConsPlusCell"/>
        <w:jc w:val="both"/>
      </w:pPr>
      <w:r w:rsidRPr="00061AB7">
        <w:t>19 6551     0     - ВК10-ХОМ</w:t>
      </w:r>
    </w:p>
    <w:p w:rsidR="00CC4CF9" w:rsidRPr="00061AB7" w:rsidRDefault="00CC4CF9">
      <w:pPr>
        <w:pStyle w:val="ConsPlusCell"/>
        <w:jc w:val="both"/>
      </w:pPr>
      <w:r w:rsidRPr="00061AB7">
        <w:t>19 6552     6     - ВК15-ХОМ</w:t>
      </w:r>
    </w:p>
    <w:p w:rsidR="00CC4CF9" w:rsidRPr="00061AB7" w:rsidRDefault="00CC4CF9">
      <w:pPr>
        <w:pStyle w:val="ConsPlusCell"/>
        <w:jc w:val="both"/>
      </w:pPr>
      <w:r w:rsidRPr="00061AB7">
        <w:t>19 6554     7     - ВК15С</w:t>
      </w:r>
    </w:p>
    <w:p w:rsidR="00CC4CF9" w:rsidRPr="00061AB7" w:rsidRDefault="00CC4CF9">
      <w:pPr>
        <w:pStyle w:val="ConsPlusCell"/>
        <w:jc w:val="both"/>
      </w:pPr>
      <w:r w:rsidRPr="00061AB7">
        <w:t>19 6555     2     - ВК25Хр</w:t>
      </w:r>
    </w:p>
    <w:p w:rsidR="00CC4CF9" w:rsidRPr="00061AB7" w:rsidRDefault="00CC4CF9">
      <w:pPr>
        <w:pStyle w:val="ConsPlusCell"/>
        <w:jc w:val="both"/>
      </w:pPr>
      <w:r w:rsidRPr="00061AB7">
        <w:t>19 6560     9     Сплавы вольфрамо-кобальтовые среднезернистые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 (кроме ранее поименованных)</w:t>
      </w:r>
    </w:p>
    <w:p w:rsidR="00CC4CF9" w:rsidRPr="00061AB7" w:rsidRDefault="00CC4CF9">
      <w:pPr>
        <w:pStyle w:val="ConsPlusCell"/>
        <w:jc w:val="both"/>
      </w:pPr>
      <w:r w:rsidRPr="00061AB7">
        <w:t>19 6561     5     - ВК9</w:t>
      </w:r>
    </w:p>
    <w:p w:rsidR="00CC4CF9" w:rsidRPr="00061AB7" w:rsidRDefault="00CC4CF9">
      <w:pPr>
        <w:pStyle w:val="ConsPlusCell"/>
        <w:jc w:val="both"/>
      </w:pPr>
      <w:r w:rsidRPr="00061AB7">
        <w:t>19 6562     0     - ВК6-ВС</w:t>
      </w:r>
    </w:p>
    <w:p w:rsidR="00CC4CF9" w:rsidRPr="00061AB7" w:rsidRDefault="00CC4CF9">
      <w:pPr>
        <w:pStyle w:val="ConsPlusCell"/>
        <w:jc w:val="both"/>
      </w:pPr>
      <w:r w:rsidRPr="00061AB7">
        <w:t>19 6570     4     Сплавы вольфрамо-кобальтовые / (типа МС)</w:t>
      </w:r>
    </w:p>
    <w:p w:rsidR="00CC4CF9" w:rsidRPr="00061AB7" w:rsidRDefault="00CC4CF9">
      <w:pPr>
        <w:pStyle w:val="ConsPlusCell"/>
        <w:jc w:val="both"/>
      </w:pPr>
      <w:r w:rsidRPr="00061AB7">
        <w:t>19 6571     2     - МС 211</w:t>
      </w:r>
    </w:p>
    <w:p w:rsidR="00CC4CF9" w:rsidRPr="00061AB7" w:rsidRDefault="00CC4CF9">
      <w:pPr>
        <w:pStyle w:val="ConsPlusCell"/>
        <w:jc w:val="both"/>
      </w:pPr>
      <w:r w:rsidRPr="00061AB7">
        <w:t>19 6572     5     - МС 241</w:t>
      </w:r>
    </w:p>
    <w:p w:rsidR="00CC4CF9" w:rsidRPr="00061AB7" w:rsidRDefault="00CC4CF9">
      <w:pPr>
        <w:pStyle w:val="ConsPlusCell"/>
        <w:jc w:val="both"/>
      </w:pPr>
      <w:r w:rsidRPr="00061AB7">
        <w:t>19 6573     0     - МС 301</w:t>
      </w:r>
    </w:p>
    <w:p w:rsidR="00CC4CF9" w:rsidRPr="00061AB7" w:rsidRDefault="00CC4CF9">
      <w:pPr>
        <w:pStyle w:val="ConsPlusCell"/>
        <w:jc w:val="both"/>
      </w:pPr>
      <w:r w:rsidRPr="00061AB7">
        <w:t>19 6574     6     - МС 306</w:t>
      </w:r>
    </w:p>
    <w:p w:rsidR="00CC4CF9" w:rsidRPr="00061AB7" w:rsidRDefault="00CC4CF9">
      <w:pPr>
        <w:pStyle w:val="ConsPlusCell"/>
        <w:jc w:val="both"/>
      </w:pPr>
      <w:r w:rsidRPr="00061AB7">
        <w:t>19 6575     1     - МС 321</w:t>
      </w:r>
    </w:p>
    <w:p w:rsidR="00CC4CF9" w:rsidRPr="00061AB7" w:rsidRDefault="00CC4CF9">
      <w:pPr>
        <w:pStyle w:val="ConsPlusCell"/>
        <w:jc w:val="both"/>
      </w:pPr>
      <w:r w:rsidRPr="00061AB7">
        <w:t>19 6576     7     - МС 347</w:t>
      </w:r>
    </w:p>
    <w:p w:rsidR="00CC4CF9" w:rsidRPr="00061AB7" w:rsidRDefault="00CC4CF9">
      <w:pPr>
        <w:pStyle w:val="ConsPlusCell"/>
        <w:jc w:val="both"/>
      </w:pPr>
      <w:r w:rsidRPr="00061AB7">
        <w:t>19 6577     2     - МС 313</w:t>
      </w:r>
    </w:p>
    <w:p w:rsidR="00CC4CF9" w:rsidRPr="00061AB7" w:rsidRDefault="00CC4CF9">
      <w:pPr>
        <w:pStyle w:val="ConsPlusCell"/>
        <w:jc w:val="both"/>
      </w:pPr>
      <w:r w:rsidRPr="00061AB7">
        <w:t>19 6578     8     - МС 318</w:t>
      </w:r>
    </w:p>
    <w:p w:rsidR="00CC4CF9" w:rsidRPr="00061AB7" w:rsidRDefault="00CC4CF9">
      <w:pPr>
        <w:pStyle w:val="ConsPlusCell"/>
        <w:jc w:val="both"/>
      </w:pPr>
      <w:r w:rsidRPr="00061AB7">
        <w:t>19 6580     9     Сплавы вольфрамо-кобальтовые с износостойким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покрытием /</w:t>
      </w:r>
    </w:p>
    <w:p w:rsidR="00CC4CF9" w:rsidRPr="00061AB7" w:rsidRDefault="00CC4CF9">
      <w:pPr>
        <w:pStyle w:val="ConsPlusCell"/>
        <w:jc w:val="both"/>
      </w:pPr>
      <w:r w:rsidRPr="00061AB7">
        <w:t>19 6581     4     - МС 3210</w:t>
      </w:r>
    </w:p>
    <w:p w:rsidR="00CC4CF9" w:rsidRPr="00061AB7" w:rsidRDefault="00CC4CF9">
      <w:pPr>
        <w:pStyle w:val="ConsPlusCell"/>
        <w:jc w:val="both"/>
      </w:pPr>
      <w:r w:rsidRPr="00061AB7">
        <w:t>19 6582     6     - МС 3215</w:t>
      </w:r>
    </w:p>
    <w:p w:rsidR="00CC4CF9" w:rsidRPr="00061AB7" w:rsidRDefault="00CC4CF9">
      <w:pPr>
        <w:pStyle w:val="ConsPlusCell"/>
        <w:jc w:val="both"/>
      </w:pPr>
      <w:r w:rsidRPr="00061AB7">
        <w:t>19 6583     5     - МС 3216</w:t>
      </w:r>
    </w:p>
    <w:p w:rsidR="00CC4CF9" w:rsidRPr="00061AB7" w:rsidRDefault="00CC4CF9">
      <w:pPr>
        <w:pStyle w:val="ConsPlusCell"/>
        <w:jc w:val="both"/>
      </w:pPr>
      <w:r w:rsidRPr="00061AB7">
        <w:t>19 6584     0     - ВП 3115</w:t>
      </w:r>
    </w:p>
    <w:p w:rsidR="00CC4CF9" w:rsidRPr="00061AB7" w:rsidRDefault="00CC4CF9">
      <w:pPr>
        <w:pStyle w:val="ConsPlusCell"/>
        <w:jc w:val="both"/>
      </w:pPr>
      <w:r w:rsidRPr="00061AB7">
        <w:t>19 6585     6     - ВП 3325</w:t>
      </w:r>
    </w:p>
    <w:p w:rsidR="00CC4CF9" w:rsidRPr="00061AB7" w:rsidRDefault="00CC4CF9">
      <w:pPr>
        <w:pStyle w:val="ConsPlusCell"/>
        <w:jc w:val="both"/>
      </w:pPr>
      <w:r w:rsidRPr="00061AB7">
        <w:t>19 6586     1     - ВС 3114</w:t>
      </w:r>
    </w:p>
    <w:p w:rsidR="00CC4CF9" w:rsidRPr="00061AB7" w:rsidRDefault="00CC4CF9">
      <w:pPr>
        <w:pStyle w:val="ConsPlusCell"/>
        <w:jc w:val="both"/>
      </w:pPr>
      <w:r w:rsidRPr="00061AB7">
        <w:t>19 6587     7     - ВС 3324</w:t>
      </w:r>
    </w:p>
    <w:p w:rsidR="00CC4CF9" w:rsidRPr="00061AB7" w:rsidRDefault="00CC4CF9">
      <w:pPr>
        <w:pStyle w:val="ConsPlusCell"/>
        <w:jc w:val="both"/>
      </w:pPr>
      <w:r w:rsidRPr="00061AB7">
        <w:t>19 6600     6     Сплавы твердые титано-вольфрамовые, титано-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тантало-вольфрамовые и безвольфрамовые</w:t>
      </w:r>
    </w:p>
    <w:p w:rsidR="00CC4CF9" w:rsidRPr="00061AB7" w:rsidRDefault="00CC4CF9">
      <w:pPr>
        <w:pStyle w:val="ConsPlusCell"/>
        <w:jc w:val="both"/>
      </w:pPr>
      <w:r w:rsidRPr="00061AB7">
        <w:t>19 6610     0     Сплавы титано-вольфрамовые / (сплавы ТВ)</w:t>
      </w:r>
    </w:p>
    <w:p w:rsidR="00CC4CF9" w:rsidRPr="00061AB7" w:rsidRDefault="00CC4CF9">
      <w:pPr>
        <w:pStyle w:val="ConsPlusCell"/>
        <w:jc w:val="both"/>
      </w:pPr>
      <w:r w:rsidRPr="00061AB7">
        <w:t>19 6611     6     - Т5К10</w:t>
      </w:r>
    </w:p>
    <w:p w:rsidR="00CC4CF9" w:rsidRPr="00061AB7" w:rsidRDefault="00CC4CF9">
      <w:pPr>
        <w:pStyle w:val="ConsPlusCell"/>
        <w:jc w:val="both"/>
      </w:pPr>
      <w:r w:rsidRPr="00061AB7">
        <w:t>19 6612     1     - Т14К8</w:t>
      </w:r>
    </w:p>
    <w:p w:rsidR="00CC4CF9" w:rsidRPr="00061AB7" w:rsidRDefault="00CC4CF9">
      <w:pPr>
        <w:pStyle w:val="ConsPlusCell"/>
        <w:jc w:val="both"/>
      </w:pPr>
      <w:r w:rsidRPr="00061AB7">
        <w:t>19 6613     7     - Т15К6</w:t>
      </w:r>
    </w:p>
    <w:p w:rsidR="00CC4CF9" w:rsidRPr="00061AB7" w:rsidRDefault="00CC4CF9">
      <w:pPr>
        <w:pStyle w:val="ConsPlusCell"/>
        <w:jc w:val="both"/>
      </w:pPr>
      <w:r w:rsidRPr="00061AB7">
        <w:t>19 6614     2     - Т30К4</w:t>
      </w:r>
    </w:p>
    <w:p w:rsidR="00CC4CF9" w:rsidRPr="00061AB7" w:rsidRDefault="00CC4CF9">
      <w:pPr>
        <w:pStyle w:val="ConsPlusCell"/>
        <w:jc w:val="both"/>
      </w:pPr>
      <w:r w:rsidRPr="00061AB7">
        <w:t>19 6615     8     - Т5К12</w:t>
      </w:r>
    </w:p>
    <w:p w:rsidR="00CC4CF9" w:rsidRPr="00061AB7" w:rsidRDefault="00CC4CF9">
      <w:pPr>
        <w:pStyle w:val="ConsPlusCell"/>
        <w:jc w:val="both"/>
      </w:pPr>
      <w:r w:rsidRPr="00061AB7">
        <w:t>19 6616     3     - Т8К7</w:t>
      </w:r>
    </w:p>
    <w:p w:rsidR="00CC4CF9" w:rsidRPr="00061AB7" w:rsidRDefault="00CC4CF9">
      <w:pPr>
        <w:pStyle w:val="ConsPlusCell"/>
        <w:jc w:val="both"/>
      </w:pPr>
      <w:r w:rsidRPr="00061AB7">
        <w:t>19 6620     5     Сплавы титано-тантало-вольфрамовые /</w:t>
      </w:r>
    </w:p>
    <w:p w:rsidR="00CC4CF9" w:rsidRPr="00061AB7" w:rsidRDefault="00CC4CF9">
      <w:pPr>
        <w:pStyle w:val="ConsPlusCell"/>
        <w:jc w:val="both"/>
      </w:pPr>
      <w:r w:rsidRPr="00061AB7">
        <w:t>19 6621     0     - ТТ7К12</w:t>
      </w:r>
    </w:p>
    <w:p w:rsidR="00CC4CF9" w:rsidRPr="00061AB7" w:rsidRDefault="00CC4CF9">
      <w:pPr>
        <w:pStyle w:val="ConsPlusCell"/>
        <w:jc w:val="both"/>
      </w:pPr>
      <w:r w:rsidRPr="00061AB7">
        <w:t>19 6622     6     - ТТ10К8-Б</w:t>
      </w:r>
    </w:p>
    <w:p w:rsidR="00CC4CF9" w:rsidRPr="00061AB7" w:rsidRDefault="00CC4CF9">
      <w:pPr>
        <w:pStyle w:val="ConsPlusCell"/>
        <w:jc w:val="both"/>
      </w:pPr>
      <w:r w:rsidRPr="00061AB7">
        <w:t>19 6623     1     - ТТ8К6</w:t>
      </w:r>
    </w:p>
    <w:p w:rsidR="00CC4CF9" w:rsidRPr="00061AB7" w:rsidRDefault="00CC4CF9">
      <w:pPr>
        <w:pStyle w:val="ConsPlusCell"/>
        <w:jc w:val="both"/>
      </w:pPr>
      <w:r w:rsidRPr="00061AB7">
        <w:t>19 6624     7     - ТТ20К9</w:t>
      </w:r>
    </w:p>
    <w:p w:rsidR="00CC4CF9" w:rsidRPr="00061AB7" w:rsidRDefault="00CC4CF9">
      <w:pPr>
        <w:pStyle w:val="ConsPlusCell"/>
        <w:jc w:val="both"/>
      </w:pPr>
      <w:r w:rsidRPr="00061AB7">
        <w:t>19 6625     2     - ТТ10К8-А</w:t>
      </w:r>
    </w:p>
    <w:p w:rsidR="00CC4CF9" w:rsidRPr="00061AB7" w:rsidRDefault="00CC4CF9">
      <w:pPr>
        <w:pStyle w:val="ConsPlusCell"/>
        <w:jc w:val="both"/>
      </w:pPr>
      <w:r w:rsidRPr="00061AB7">
        <w:t>19 6626     8     - ТТ21К9</w:t>
      </w:r>
    </w:p>
    <w:p w:rsidR="00CC4CF9" w:rsidRPr="00061AB7" w:rsidRDefault="00CC4CF9">
      <w:pPr>
        <w:pStyle w:val="ConsPlusCell"/>
        <w:jc w:val="both"/>
      </w:pPr>
      <w:r w:rsidRPr="00061AB7">
        <w:t>19 6630     5     Сплавы на основе карбида титана /</w:t>
      </w:r>
    </w:p>
    <w:p w:rsidR="00CC4CF9" w:rsidRPr="00061AB7" w:rsidRDefault="00CC4CF9">
      <w:pPr>
        <w:pStyle w:val="ConsPlusCell"/>
        <w:jc w:val="both"/>
      </w:pPr>
      <w:r w:rsidRPr="00061AB7">
        <w:t>19 6631     5     - ТН-50</w:t>
      </w:r>
    </w:p>
    <w:p w:rsidR="00CC4CF9" w:rsidRPr="00061AB7" w:rsidRDefault="00CC4CF9">
      <w:pPr>
        <w:pStyle w:val="ConsPlusCell"/>
        <w:jc w:val="both"/>
      </w:pPr>
      <w:r w:rsidRPr="00061AB7">
        <w:t>19 6632     0     - ТН-40</w:t>
      </w:r>
    </w:p>
    <w:p w:rsidR="00CC4CF9" w:rsidRPr="00061AB7" w:rsidRDefault="00CC4CF9">
      <w:pPr>
        <w:pStyle w:val="ConsPlusCell"/>
        <w:jc w:val="both"/>
      </w:pPr>
      <w:r w:rsidRPr="00061AB7">
        <w:t>19 6633     6     - ТН-30</w:t>
      </w:r>
    </w:p>
    <w:p w:rsidR="00CC4CF9" w:rsidRPr="00061AB7" w:rsidRDefault="00CC4CF9">
      <w:pPr>
        <w:pStyle w:val="ConsPlusCell"/>
        <w:jc w:val="both"/>
      </w:pPr>
      <w:r w:rsidRPr="00061AB7">
        <w:t>19 6634     1     - ТН-20</w:t>
      </w:r>
    </w:p>
    <w:p w:rsidR="00CC4CF9" w:rsidRPr="00061AB7" w:rsidRDefault="00CC4CF9">
      <w:pPr>
        <w:pStyle w:val="ConsPlusCell"/>
        <w:jc w:val="both"/>
      </w:pPr>
      <w:r w:rsidRPr="00061AB7">
        <w:t>19 6635     7     - ТН-25</w:t>
      </w:r>
    </w:p>
    <w:p w:rsidR="00CC4CF9" w:rsidRPr="00061AB7" w:rsidRDefault="00CC4CF9">
      <w:pPr>
        <w:pStyle w:val="ConsPlusCell"/>
        <w:jc w:val="both"/>
      </w:pPr>
      <w:r w:rsidRPr="00061AB7">
        <w:t>19 6636     2     - ТС30ХН</w:t>
      </w:r>
    </w:p>
    <w:p w:rsidR="00CC4CF9" w:rsidRPr="00061AB7" w:rsidRDefault="00CC4CF9">
      <w:pPr>
        <w:pStyle w:val="ConsPlusCell"/>
        <w:jc w:val="both"/>
      </w:pPr>
      <w:r w:rsidRPr="00061AB7">
        <w:t>19 6637     8     - ТС40ХН</w:t>
      </w:r>
    </w:p>
    <w:p w:rsidR="00CC4CF9" w:rsidRPr="00061AB7" w:rsidRDefault="00CC4CF9">
      <w:pPr>
        <w:pStyle w:val="ConsPlusCell"/>
        <w:jc w:val="both"/>
      </w:pPr>
      <w:r w:rsidRPr="00061AB7">
        <w:t>19 6638     3     - ТВ4</w:t>
      </w:r>
    </w:p>
    <w:p w:rsidR="00CC4CF9" w:rsidRPr="00061AB7" w:rsidRDefault="00CC4CF9">
      <w:pPr>
        <w:pStyle w:val="ConsPlusCell"/>
        <w:jc w:val="both"/>
      </w:pPr>
      <w:r w:rsidRPr="00061AB7">
        <w:t>19 6640     4     Сплавы титано-тантало-вольфрамовые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(типа МС)</w:t>
      </w:r>
    </w:p>
    <w:p w:rsidR="00CC4CF9" w:rsidRPr="00061AB7" w:rsidRDefault="00CC4CF9">
      <w:pPr>
        <w:pStyle w:val="ConsPlusCell"/>
        <w:jc w:val="both"/>
      </w:pPr>
      <w:r w:rsidRPr="00061AB7">
        <w:t>19 6641     9     - МС 101</w:t>
      </w:r>
    </w:p>
    <w:p w:rsidR="00CC4CF9" w:rsidRPr="00061AB7" w:rsidRDefault="00CC4CF9">
      <w:pPr>
        <w:pStyle w:val="ConsPlusCell"/>
        <w:jc w:val="both"/>
      </w:pPr>
      <w:r w:rsidRPr="00061AB7">
        <w:t>19 6642     5     - МС 111</w:t>
      </w:r>
    </w:p>
    <w:p w:rsidR="00CC4CF9" w:rsidRPr="00061AB7" w:rsidRDefault="00CC4CF9">
      <w:pPr>
        <w:pStyle w:val="ConsPlusCell"/>
        <w:jc w:val="both"/>
      </w:pPr>
      <w:r w:rsidRPr="00061AB7">
        <w:t>19 6643     0     - МС 121</w:t>
      </w:r>
    </w:p>
    <w:p w:rsidR="00CC4CF9" w:rsidRPr="00061AB7" w:rsidRDefault="00CC4CF9">
      <w:pPr>
        <w:pStyle w:val="ConsPlusCell"/>
        <w:jc w:val="both"/>
      </w:pPr>
      <w:r w:rsidRPr="00061AB7">
        <w:t>19 6644     6     - МС 131</w:t>
      </w:r>
    </w:p>
    <w:p w:rsidR="00CC4CF9" w:rsidRPr="00061AB7" w:rsidRDefault="00CC4CF9">
      <w:pPr>
        <w:pStyle w:val="ConsPlusCell"/>
        <w:jc w:val="both"/>
      </w:pPr>
      <w:r w:rsidRPr="00061AB7">
        <w:t>19 6645     1     - МС 137</w:t>
      </w:r>
    </w:p>
    <w:p w:rsidR="00CC4CF9" w:rsidRPr="00061AB7" w:rsidRDefault="00CC4CF9">
      <w:pPr>
        <w:pStyle w:val="ConsPlusCell"/>
        <w:jc w:val="both"/>
      </w:pPr>
      <w:r w:rsidRPr="00061AB7">
        <w:t>19 6646     7     - МС 146</w:t>
      </w:r>
    </w:p>
    <w:p w:rsidR="00CC4CF9" w:rsidRPr="00061AB7" w:rsidRDefault="00CC4CF9">
      <w:pPr>
        <w:pStyle w:val="ConsPlusCell"/>
        <w:jc w:val="both"/>
      </w:pPr>
      <w:r w:rsidRPr="00061AB7">
        <w:t>19 6647     2     - МС 221</w:t>
      </w:r>
    </w:p>
    <w:p w:rsidR="00CC4CF9" w:rsidRPr="00061AB7" w:rsidRDefault="00CC4CF9">
      <w:pPr>
        <w:pStyle w:val="ConsPlusCell"/>
        <w:jc w:val="both"/>
      </w:pPr>
      <w:r w:rsidRPr="00061AB7">
        <w:t>19 6648     8     - МС 312</w:t>
      </w:r>
    </w:p>
    <w:p w:rsidR="00CC4CF9" w:rsidRPr="00061AB7" w:rsidRDefault="00CC4CF9">
      <w:pPr>
        <w:pStyle w:val="ConsPlusCell"/>
        <w:jc w:val="both"/>
      </w:pPr>
      <w:r w:rsidRPr="00061AB7">
        <w:t>19 6650     9     Сплавы титано-тантало-вольфрамовые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износостойким покрытием /</w:t>
      </w:r>
    </w:p>
    <w:p w:rsidR="00CC4CF9" w:rsidRPr="00061AB7" w:rsidRDefault="00CC4CF9">
      <w:pPr>
        <w:pStyle w:val="ConsPlusCell"/>
        <w:jc w:val="both"/>
      </w:pPr>
      <w:r w:rsidRPr="00061AB7">
        <w:t>19 6651     4     - ТТ7К12-ГТ</w:t>
      </w:r>
    </w:p>
    <w:p w:rsidR="00CC4CF9" w:rsidRPr="00061AB7" w:rsidRDefault="00CC4CF9">
      <w:pPr>
        <w:pStyle w:val="ConsPlusCell"/>
        <w:jc w:val="both"/>
      </w:pPr>
      <w:r w:rsidRPr="00061AB7">
        <w:t>19 6652     2     - ТТ10К8Б-ГТ</w:t>
      </w:r>
    </w:p>
    <w:p w:rsidR="00CC4CF9" w:rsidRPr="00061AB7" w:rsidRDefault="00CC4CF9">
      <w:pPr>
        <w:pStyle w:val="ConsPlusCell"/>
        <w:jc w:val="both"/>
      </w:pPr>
      <w:r w:rsidRPr="00061AB7">
        <w:t>19 6653     5     - ВП 1255</w:t>
      </w:r>
    </w:p>
    <w:p w:rsidR="00CC4CF9" w:rsidRPr="00061AB7" w:rsidRDefault="00CC4CF9">
      <w:pPr>
        <w:pStyle w:val="ConsPlusCell"/>
        <w:jc w:val="both"/>
      </w:pPr>
      <w:r w:rsidRPr="00061AB7">
        <w:t>19 6654     0     - МС 1465</w:t>
      </w:r>
    </w:p>
    <w:p w:rsidR="00CC4CF9" w:rsidRPr="00061AB7" w:rsidRDefault="00CC4CF9">
      <w:pPr>
        <w:pStyle w:val="ConsPlusCell"/>
        <w:jc w:val="both"/>
      </w:pPr>
      <w:r w:rsidRPr="00061AB7">
        <w:t>19 6655     6     - МС 1466</w:t>
      </w:r>
    </w:p>
    <w:p w:rsidR="00CC4CF9" w:rsidRPr="00061AB7" w:rsidRDefault="00CC4CF9">
      <w:pPr>
        <w:pStyle w:val="ConsPlusCell"/>
        <w:jc w:val="both"/>
      </w:pPr>
      <w:r w:rsidRPr="00061AB7">
        <w:t>19 6656     1     - МС 1460</w:t>
      </w:r>
    </w:p>
    <w:p w:rsidR="00CC4CF9" w:rsidRPr="00061AB7" w:rsidRDefault="00CC4CF9">
      <w:pPr>
        <w:pStyle w:val="ConsPlusCell"/>
        <w:jc w:val="both"/>
      </w:pPr>
      <w:r w:rsidRPr="00061AB7">
        <w:t>19 6657     7     - МС 2210</w:t>
      </w:r>
    </w:p>
    <w:p w:rsidR="00CC4CF9" w:rsidRPr="00061AB7" w:rsidRDefault="00CC4CF9">
      <w:pPr>
        <w:pStyle w:val="ConsPlusCell"/>
        <w:jc w:val="both"/>
      </w:pPr>
      <w:r w:rsidRPr="00061AB7">
        <w:t>19 6658     2     - МС 2215</w:t>
      </w:r>
    </w:p>
    <w:p w:rsidR="00CC4CF9" w:rsidRPr="00061AB7" w:rsidRDefault="00CC4CF9">
      <w:pPr>
        <w:pStyle w:val="ConsPlusCell"/>
        <w:jc w:val="both"/>
      </w:pPr>
      <w:r w:rsidRPr="00061AB7">
        <w:t>19 6659     8     - МС 2216</w:t>
      </w:r>
    </w:p>
    <w:p w:rsidR="00CC4CF9" w:rsidRPr="00061AB7" w:rsidRDefault="00CC4CF9">
      <w:pPr>
        <w:pStyle w:val="ConsPlusCell"/>
        <w:jc w:val="both"/>
      </w:pPr>
      <w:r w:rsidRPr="00061AB7">
        <w:t>19 6660     3     Сплавы титано-тантало-вольфрамовые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износостойким покрытием / прочие (кроме ранее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поименованных)</w:t>
      </w:r>
    </w:p>
    <w:p w:rsidR="00CC4CF9" w:rsidRPr="00061AB7" w:rsidRDefault="00CC4CF9">
      <w:pPr>
        <w:pStyle w:val="ConsPlusCell"/>
        <w:jc w:val="both"/>
      </w:pPr>
      <w:r w:rsidRPr="00061AB7">
        <w:t>19 6662     4     - ВС 1324</w:t>
      </w:r>
    </w:p>
    <w:p w:rsidR="00CC4CF9" w:rsidRPr="00061AB7" w:rsidRDefault="00CC4CF9">
      <w:pPr>
        <w:pStyle w:val="ConsPlusCell"/>
        <w:jc w:val="both"/>
      </w:pPr>
      <w:r w:rsidRPr="00061AB7">
        <w:t>19 6680     2     Сплавы безвольфрамовые /</w:t>
      </w:r>
    </w:p>
    <w:p w:rsidR="00CC4CF9" w:rsidRPr="00061AB7" w:rsidRDefault="00CC4CF9">
      <w:pPr>
        <w:pStyle w:val="ConsPlusCell"/>
        <w:jc w:val="both"/>
      </w:pPr>
      <w:r w:rsidRPr="00061AB7">
        <w:t>19 6681     8     - КНТ16</w:t>
      </w:r>
    </w:p>
    <w:p w:rsidR="00CC4CF9" w:rsidRPr="00061AB7" w:rsidRDefault="00CC4CF9">
      <w:pPr>
        <w:pStyle w:val="ConsPlusCell"/>
        <w:jc w:val="both"/>
      </w:pPr>
      <w:r w:rsidRPr="00061AB7">
        <w:t>19 6682     3     - КНТ20</w:t>
      </w:r>
    </w:p>
    <w:p w:rsidR="00CC4CF9" w:rsidRPr="00061AB7" w:rsidRDefault="00CC4CF9">
      <w:pPr>
        <w:pStyle w:val="ConsPlusCell"/>
        <w:jc w:val="both"/>
      </w:pPr>
      <w:r w:rsidRPr="00061AB7">
        <w:t>19 6683     9     - КНТ30</w:t>
      </w:r>
    </w:p>
    <w:p w:rsidR="00CC4CF9" w:rsidRPr="00061AB7" w:rsidRDefault="00CC4CF9">
      <w:pPr>
        <w:pStyle w:val="ConsPlusCell"/>
        <w:jc w:val="both"/>
      </w:pPr>
      <w:r w:rsidRPr="00061AB7">
        <w:t>19 6685     3     - НТН30</w:t>
      </w:r>
    </w:p>
    <w:p w:rsidR="00CC4CF9" w:rsidRPr="00061AB7" w:rsidRDefault="00CC4CF9">
      <w:pPr>
        <w:pStyle w:val="ConsPlusCell"/>
        <w:jc w:val="both"/>
      </w:pPr>
      <w:r w:rsidRPr="00061AB7">
        <w:t>19 6700     1     Сплавы тяжелые</w:t>
      </w:r>
    </w:p>
    <w:p w:rsidR="00CC4CF9" w:rsidRPr="00061AB7" w:rsidRDefault="00CC4CF9">
      <w:pPr>
        <w:pStyle w:val="ConsPlusCell"/>
        <w:jc w:val="both"/>
      </w:pPr>
      <w:r w:rsidRPr="00061AB7">
        <w:t>19 6710     4     Сплавы тяжелые / ВНЖ</w:t>
      </w:r>
    </w:p>
    <w:p w:rsidR="00CC4CF9" w:rsidRPr="00061AB7" w:rsidRDefault="00CC4CF9">
      <w:pPr>
        <w:pStyle w:val="ConsPlusCell"/>
        <w:jc w:val="both"/>
      </w:pPr>
      <w:r w:rsidRPr="00061AB7">
        <w:t>19 6711     5     - ВНЖ7-3</w:t>
      </w:r>
    </w:p>
    <w:p w:rsidR="00CC4CF9" w:rsidRPr="00061AB7" w:rsidRDefault="00CC4CF9">
      <w:pPr>
        <w:pStyle w:val="ConsPlusCell"/>
        <w:jc w:val="both"/>
      </w:pPr>
      <w:r w:rsidRPr="00061AB7">
        <w:t>19 6713     0     - ВНЖ-95</w:t>
      </w:r>
    </w:p>
    <w:p w:rsidR="00CC4CF9" w:rsidRPr="00061AB7" w:rsidRDefault="00CC4CF9">
      <w:pPr>
        <w:pStyle w:val="ConsPlusCell"/>
        <w:jc w:val="both"/>
      </w:pPr>
      <w:r w:rsidRPr="00061AB7">
        <w:t>19 6714     6     - ВНЖ-МТ</w:t>
      </w:r>
    </w:p>
    <w:p w:rsidR="00CC4CF9" w:rsidRPr="00061AB7" w:rsidRDefault="00CC4CF9">
      <w:pPr>
        <w:pStyle w:val="ConsPlusCell"/>
        <w:jc w:val="both"/>
      </w:pPr>
      <w:r w:rsidRPr="00061AB7">
        <w:t>19 6720     9     Сплавы тяжелые / ВНМ</w:t>
      </w:r>
    </w:p>
    <w:p w:rsidR="00CC4CF9" w:rsidRPr="00061AB7" w:rsidRDefault="00CC4CF9">
      <w:pPr>
        <w:pStyle w:val="ConsPlusCell"/>
        <w:jc w:val="both"/>
      </w:pPr>
      <w:r w:rsidRPr="00061AB7">
        <w:t>19 6721     4     - ВНМ 3-2</w:t>
      </w:r>
    </w:p>
    <w:p w:rsidR="00CC4CF9" w:rsidRPr="00061AB7" w:rsidRDefault="00CC4CF9">
      <w:pPr>
        <w:pStyle w:val="ConsPlusCell"/>
        <w:jc w:val="both"/>
      </w:pPr>
      <w:r w:rsidRPr="00061AB7">
        <w:t>19 6722     9     - ВНМ 5-3</w:t>
      </w:r>
    </w:p>
    <w:p w:rsidR="00CC4CF9" w:rsidRPr="00061AB7" w:rsidRDefault="00CC4CF9">
      <w:pPr>
        <w:pStyle w:val="ConsPlusCell"/>
        <w:jc w:val="both"/>
      </w:pPr>
      <w:r w:rsidRPr="00061AB7">
        <w:t>19 6730     3     Сплавы тяжелые вольфрамо-медные</w:t>
      </w:r>
    </w:p>
    <w:p w:rsidR="00CC4CF9" w:rsidRPr="00061AB7" w:rsidRDefault="00CC4CF9">
      <w:pPr>
        <w:pStyle w:val="ConsPlusCell"/>
        <w:jc w:val="both"/>
      </w:pPr>
      <w:r w:rsidRPr="00061AB7">
        <w:t>19 6740     8     Сплавы тяжелые / ВН</w:t>
      </w:r>
    </w:p>
    <w:p w:rsidR="00CC4CF9" w:rsidRPr="00061AB7" w:rsidRDefault="00CC4CF9">
      <w:pPr>
        <w:pStyle w:val="ConsPlusCell"/>
        <w:jc w:val="both"/>
      </w:pPr>
      <w:r w:rsidRPr="00061AB7">
        <w:t>19 6743     4     - ВН-10М</w:t>
      </w:r>
    </w:p>
    <w:p w:rsidR="00CC4CF9" w:rsidRPr="00061AB7" w:rsidRDefault="00CC4CF9">
      <w:pPr>
        <w:pStyle w:val="ConsPlusCell"/>
        <w:jc w:val="both"/>
      </w:pPr>
      <w:r w:rsidRPr="00061AB7">
        <w:t>19 6750     2     Сплавы тяжелые / ТТС</w:t>
      </w:r>
    </w:p>
    <w:p w:rsidR="00CC4CF9" w:rsidRPr="00061AB7" w:rsidRDefault="00CC4CF9">
      <w:pPr>
        <w:pStyle w:val="ConsPlusCell"/>
        <w:jc w:val="both"/>
      </w:pPr>
      <w:r w:rsidRPr="00061AB7">
        <w:t>19 6751     8     - ТТС-1</w:t>
      </w:r>
    </w:p>
    <w:p w:rsidR="00CC4CF9" w:rsidRPr="00061AB7" w:rsidRDefault="00CC4CF9">
      <w:pPr>
        <w:pStyle w:val="ConsPlusCell"/>
        <w:jc w:val="both"/>
      </w:pPr>
      <w:r w:rsidRPr="00061AB7">
        <w:t>19 6800     3     Смеси тяжелые</w:t>
      </w:r>
    </w:p>
    <w:p w:rsidR="00CC4CF9" w:rsidRPr="00061AB7" w:rsidRDefault="00CC4CF9">
      <w:pPr>
        <w:pStyle w:val="ConsPlusCell"/>
        <w:jc w:val="both"/>
      </w:pPr>
      <w:r w:rsidRPr="00061AB7">
        <w:t>19 6810     8     Смеси тяжелые / ВН</w:t>
      </w:r>
    </w:p>
    <w:p w:rsidR="00CC4CF9" w:rsidRPr="00061AB7" w:rsidRDefault="00CC4CF9">
      <w:pPr>
        <w:pStyle w:val="ConsPlusCell"/>
        <w:jc w:val="both"/>
      </w:pPr>
      <w:r w:rsidRPr="00061AB7">
        <w:t>19 6811     3     - ВН5</w:t>
      </w:r>
    </w:p>
    <w:p w:rsidR="00CC4CF9" w:rsidRPr="00061AB7" w:rsidRDefault="00CC4CF9">
      <w:pPr>
        <w:pStyle w:val="ConsPlusCell"/>
        <w:jc w:val="both"/>
      </w:pPr>
      <w:r w:rsidRPr="00061AB7">
        <w:t>19 6820     2     Смеси тяжелые / ВНМ</w:t>
      </w:r>
    </w:p>
    <w:p w:rsidR="00CC4CF9" w:rsidRPr="00061AB7" w:rsidRDefault="00CC4CF9">
      <w:pPr>
        <w:pStyle w:val="ConsPlusCell"/>
        <w:jc w:val="both"/>
      </w:pPr>
      <w:r w:rsidRPr="00061AB7">
        <w:t>19 6821     8     - ВНМ 3-2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19 7000     7     Смеси, сплавы и материалы наплавочные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минералокерамические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19 7100     0     Смеси наплавочные</w:t>
      </w:r>
    </w:p>
    <w:p w:rsidR="00CC4CF9" w:rsidRPr="00061AB7" w:rsidRDefault="00CC4CF9">
      <w:pPr>
        <w:pStyle w:val="ConsPlusCell"/>
        <w:jc w:val="both"/>
      </w:pPr>
      <w:r w:rsidRPr="00061AB7">
        <w:t>19 7110     5     Смеси наплавочные порошковые /</w:t>
      </w:r>
    </w:p>
    <w:p w:rsidR="00CC4CF9" w:rsidRPr="00061AB7" w:rsidRDefault="00CC4CF9">
      <w:pPr>
        <w:pStyle w:val="ConsPlusCell"/>
        <w:jc w:val="both"/>
      </w:pPr>
      <w:r w:rsidRPr="00061AB7">
        <w:t>19 7111     0     - высоколегированные</w:t>
      </w:r>
    </w:p>
    <w:p w:rsidR="00CC4CF9" w:rsidRPr="00061AB7" w:rsidRDefault="00CC4CF9">
      <w:pPr>
        <w:pStyle w:val="ConsPlusCell"/>
        <w:jc w:val="both"/>
      </w:pPr>
      <w:r w:rsidRPr="00061AB7">
        <w:t>19 7200     4     Сплавы наплавочные</w:t>
      </w:r>
    </w:p>
    <w:p w:rsidR="00CC4CF9" w:rsidRPr="00061AB7" w:rsidRDefault="00CC4CF9">
      <w:pPr>
        <w:pStyle w:val="ConsPlusCell"/>
        <w:jc w:val="both"/>
      </w:pPr>
      <w:r w:rsidRPr="00061AB7">
        <w:t>19 7210     9     Сплавы наплавочные порошковые /</w:t>
      </w:r>
    </w:p>
    <w:p w:rsidR="00CC4CF9" w:rsidRPr="00061AB7" w:rsidRDefault="00CC4CF9">
      <w:pPr>
        <w:pStyle w:val="ConsPlusCell"/>
        <w:jc w:val="both"/>
      </w:pPr>
      <w:r w:rsidRPr="00061AB7">
        <w:t>19 7211     4     - самофлюсующиеся и гранулированные</w:t>
      </w:r>
    </w:p>
    <w:p w:rsidR="00CC4CF9" w:rsidRPr="00061AB7" w:rsidRDefault="00CC4CF9">
      <w:pPr>
        <w:pStyle w:val="ConsPlusCell"/>
        <w:jc w:val="both"/>
      </w:pPr>
      <w:r w:rsidRPr="00061AB7">
        <w:t>19 7212     0     - композиционные</w:t>
      </w:r>
    </w:p>
    <w:p w:rsidR="00CC4CF9" w:rsidRPr="00061AB7" w:rsidRDefault="00CC4CF9">
      <w:pPr>
        <w:pStyle w:val="ConsPlusCell"/>
        <w:jc w:val="both"/>
      </w:pPr>
      <w:r w:rsidRPr="00061AB7">
        <w:t>19 7220     3     Сплавы наплавочные твердые литые</w:t>
      </w:r>
    </w:p>
    <w:p w:rsidR="00CC4CF9" w:rsidRPr="00061AB7" w:rsidRDefault="00CC4CF9">
      <w:pPr>
        <w:pStyle w:val="ConsPlusCell"/>
        <w:jc w:val="both"/>
      </w:pPr>
      <w:r w:rsidRPr="00061AB7">
        <w:t>19 7221     9     Прутки наплавочные литые</w:t>
      </w:r>
    </w:p>
    <w:p w:rsidR="00CC4CF9" w:rsidRPr="00061AB7" w:rsidRDefault="00CC4CF9">
      <w:pPr>
        <w:pStyle w:val="ConsPlusCell"/>
        <w:jc w:val="both"/>
      </w:pPr>
      <w:r w:rsidRPr="00061AB7">
        <w:t>19 7222     4     Прутки наплавочные литые шлифовальные</w:t>
      </w:r>
    </w:p>
    <w:p w:rsidR="00CC4CF9" w:rsidRPr="00061AB7" w:rsidRDefault="00CC4CF9">
      <w:pPr>
        <w:pStyle w:val="ConsPlusCell"/>
        <w:jc w:val="both"/>
      </w:pPr>
      <w:r w:rsidRPr="00061AB7">
        <w:t>19 7230     8     Проволока и лента порошковые наплавочные</w:t>
      </w:r>
    </w:p>
    <w:p w:rsidR="00CC4CF9" w:rsidRPr="00061AB7" w:rsidRDefault="00CC4CF9">
      <w:pPr>
        <w:pStyle w:val="ConsPlusCell"/>
        <w:jc w:val="both"/>
      </w:pPr>
      <w:r w:rsidRPr="00061AB7">
        <w:t>19 7231     3     Проволока наплавочная порошковая</w:t>
      </w:r>
    </w:p>
    <w:p w:rsidR="00CC4CF9" w:rsidRPr="00061AB7" w:rsidRDefault="00CC4CF9">
      <w:pPr>
        <w:pStyle w:val="ConsPlusCell"/>
        <w:jc w:val="both"/>
      </w:pPr>
      <w:r w:rsidRPr="00061AB7">
        <w:t>19 7232     9     Лента наплавочная порошковая</w:t>
      </w:r>
    </w:p>
    <w:p w:rsidR="00CC4CF9" w:rsidRPr="00061AB7" w:rsidRDefault="00CC4CF9">
      <w:pPr>
        <w:pStyle w:val="ConsPlusCell"/>
        <w:jc w:val="both"/>
      </w:pPr>
      <w:r w:rsidRPr="00061AB7">
        <w:t>19 7250     7     Карбиды литые</w:t>
      </w:r>
    </w:p>
    <w:p w:rsidR="00CC4CF9" w:rsidRPr="00061AB7" w:rsidRDefault="00CC4CF9">
      <w:pPr>
        <w:pStyle w:val="ConsPlusCell"/>
        <w:jc w:val="both"/>
      </w:pPr>
      <w:r w:rsidRPr="00061AB7">
        <w:t>19 7251     2     Рэлит трубчатозерновой в трубке из углеродистых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сталей</w:t>
      </w:r>
    </w:p>
    <w:p w:rsidR="00CC4CF9" w:rsidRPr="00061AB7" w:rsidRDefault="00CC4CF9">
      <w:pPr>
        <w:pStyle w:val="ConsPlusCell"/>
        <w:jc w:val="both"/>
      </w:pPr>
      <w:r w:rsidRPr="00061AB7">
        <w:t>19 7252     8     Рэлит зерновой - 3</w:t>
      </w:r>
    </w:p>
    <w:p w:rsidR="00CC4CF9" w:rsidRPr="00061AB7" w:rsidRDefault="00CC4CF9">
      <w:pPr>
        <w:pStyle w:val="ConsPlusCell"/>
        <w:jc w:val="both"/>
      </w:pPr>
      <w:r w:rsidRPr="00061AB7">
        <w:t>19 7253     3     Рэлит трубчатозерновой в трубке из легированных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сталей</w:t>
      </w:r>
    </w:p>
    <w:p w:rsidR="00CC4CF9" w:rsidRPr="00061AB7" w:rsidRDefault="00CC4CF9">
      <w:pPr>
        <w:pStyle w:val="ConsPlusCell"/>
        <w:jc w:val="both"/>
      </w:pPr>
      <w:r w:rsidRPr="00061AB7">
        <w:t>19 7254     9     Сплав композиционный на основе "Рэлита"</w:t>
      </w:r>
    </w:p>
    <w:p w:rsidR="00CC4CF9" w:rsidRPr="00061AB7" w:rsidRDefault="00CC4CF9">
      <w:pPr>
        <w:pStyle w:val="ConsPlusCell"/>
        <w:jc w:val="both"/>
      </w:pPr>
      <w:r w:rsidRPr="00061AB7">
        <w:t>19 7257     5     Сплавы композиционные по технологии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самораспространяющегося высокотемпературного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синтеза (СВС)</w:t>
      </w:r>
    </w:p>
    <w:p w:rsidR="00CC4CF9" w:rsidRPr="00061AB7" w:rsidRDefault="00CC4CF9">
      <w:pPr>
        <w:pStyle w:val="ConsPlusCell"/>
        <w:jc w:val="both"/>
      </w:pPr>
      <w:r w:rsidRPr="00061AB7">
        <w:t>19 7600     9     Материалы минералокерамические</w:t>
      </w:r>
    </w:p>
    <w:p w:rsidR="00CC4CF9" w:rsidRPr="00061AB7" w:rsidRDefault="00CC4CF9">
      <w:pPr>
        <w:pStyle w:val="ConsPlusCell"/>
        <w:jc w:val="both"/>
      </w:pPr>
      <w:r w:rsidRPr="00061AB7">
        <w:t>19 7610     3     Материалы минералокерамические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инструментальные /</w:t>
      </w:r>
    </w:p>
    <w:p w:rsidR="00CC4CF9" w:rsidRPr="00061AB7" w:rsidRDefault="00CC4CF9">
      <w:pPr>
        <w:pStyle w:val="ConsPlusCell"/>
        <w:jc w:val="both"/>
      </w:pPr>
      <w:r w:rsidRPr="00061AB7">
        <w:t>19 7611     9     - В-3</w:t>
      </w:r>
    </w:p>
    <w:p w:rsidR="00CC4CF9" w:rsidRPr="00061AB7" w:rsidRDefault="00CC4CF9">
      <w:pPr>
        <w:pStyle w:val="ConsPlusCell"/>
        <w:jc w:val="both"/>
      </w:pPr>
      <w:r w:rsidRPr="00061AB7">
        <w:t>19 7612     4     - ВОК-60</w:t>
      </w:r>
    </w:p>
    <w:p w:rsidR="00CC4CF9" w:rsidRPr="00061AB7" w:rsidRDefault="00CC4CF9">
      <w:pPr>
        <w:pStyle w:val="ConsPlusCell"/>
        <w:jc w:val="both"/>
      </w:pPr>
      <w:r w:rsidRPr="00061AB7">
        <w:t>19 7613     9     - ВО13</w:t>
      </w:r>
    </w:p>
    <w:p w:rsidR="00CC4CF9" w:rsidRPr="00061AB7" w:rsidRDefault="00CC4CF9">
      <w:pPr>
        <w:pStyle w:val="ConsPlusCell"/>
        <w:jc w:val="both"/>
      </w:pPr>
      <w:r w:rsidRPr="00061AB7">
        <w:t>19 7614     5     - ВОК-71</w:t>
      </w:r>
    </w:p>
    <w:p w:rsidR="00CC4CF9" w:rsidRPr="00061AB7" w:rsidRDefault="00CC4CF9">
      <w:pPr>
        <w:pStyle w:val="ConsPlusCell"/>
        <w:jc w:val="both"/>
      </w:pPr>
      <w:r w:rsidRPr="00061AB7">
        <w:t>19 7800     6     Сплав и смесь минералокерамические</w:t>
      </w:r>
    </w:p>
    <w:p w:rsidR="00CC4CF9" w:rsidRPr="00061AB7" w:rsidRDefault="00CC4CF9">
      <w:pPr>
        <w:pStyle w:val="ConsPlusCell"/>
        <w:jc w:val="both"/>
      </w:pPr>
      <w:r w:rsidRPr="00061AB7">
        <w:t>19 7810     0     Смесь минералокерамическая /</w:t>
      </w:r>
    </w:p>
    <w:p w:rsidR="00CC4CF9" w:rsidRPr="00061AB7" w:rsidRDefault="00CC4CF9">
      <w:pPr>
        <w:pStyle w:val="ConsPlusCell"/>
        <w:jc w:val="both"/>
      </w:pPr>
      <w:r w:rsidRPr="00061AB7">
        <w:t>19 7811     6     - ЦМ-332</w:t>
      </w:r>
    </w:p>
    <w:p w:rsidR="00CC4CF9" w:rsidRPr="00061AB7" w:rsidRDefault="00CC4CF9">
      <w:pPr>
        <w:pStyle w:val="ConsPlusCell"/>
        <w:jc w:val="both"/>
      </w:pPr>
      <w:r w:rsidRPr="00061AB7">
        <w:t>19 7820     5     Сплав минералокерамический /</w:t>
      </w:r>
    </w:p>
    <w:p w:rsidR="00CC4CF9" w:rsidRPr="00061AB7" w:rsidRDefault="00CC4CF9">
      <w:pPr>
        <w:pStyle w:val="ConsPlusCell"/>
        <w:jc w:val="both"/>
      </w:pPr>
      <w:r w:rsidRPr="00061AB7">
        <w:t>19 7821     0     - ЦМ-332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19 8000     2     Изделия с использованием твердых сплавов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19 8100     3     Стеклорезы</w:t>
      </w:r>
    </w:p>
    <w:p w:rsidR="00CC4CF9" w:rsidRPr="00061AB7" w:rsidRDefault="00CC4CF9">
      <w:pPr>
        <w:pStyle w:val="ConsPlusCell"/>
        <w:jc w:val="both"/>
      </w:pPr>
      <w:r w:rsidRPr="00061AB7">
        <w:t>19 8110     8     Стеклорезы твердосплавные</w:t>
      </w:r>
    </w:p>
    <w:p w:rsidR="00CC4CF9" w:rsidRPr="00061AB7" w:rsidRDefault="00CC4CF9">
      <w:pPr>
        <w:pStyle w:val="ConsPlusCell"/>
        <w:jc w:val="both"/>
      </w:pPr>
      <w:r w:rsidRPr="00061AB7">
        <w:t>19 8111     3     Стеклорезы роликовые</w:t>
      </w:r>
    </w:p>
    <w:p w:rsidR="00CC4CF9" w:rsidRPr="00061AB7" w:rsidRDefault="00CC4CF9">
      <w:pPr>
        <w:pStyle w:val="ConsPlusCell"/>
        <w:jc w:val="both"/>
      </w:pPr>
      <w:r w:rsidRPr="00061AB7">
        <w:t>19 8200     7     Наконечники</w:t>
      </w:r>
    </w:p>
    <w:p w:rsidR="00CC4CF9" w:rsidRPr="00061AB7" w:rsidRDefault="00CC4CF9">
      <w:pPr>
        <w:pStyle w:val="ConsPlusCell"/>
        <w:jc w:val="both"/>
      </w:pPr>
      <w:r w:rsidRPr="00061AB7">
        <w:t>19 8210     1     Наконечники твердосплавные</w:t>
      </w:r>
    </w:p>
    <w:p w:rsidR="00CC4CF9" w:rsidRPr="00061AB7" w:rsidRDefault="00CC4CF9">
      <w:pPr>
        <w:pStyle w:val="ConsPlusCell"/>
        <w:jc w:val="both"/>
      </w:pPr>
      <w:r w:rsidRPr="00061AB7">
        <w:t>19 8211     7     Наконечники к прибору Роквелла</w:t>
      </w:r>
    </w:p>
    <w:p w:rsidR="00CC4CF9" w:rsidRPr="00061AB7" w:rsidRDefault="00CC4CF9">
      <w:pPr>
        <w:pStyle w:val="ConsPlusCell"/>
        <w:jc w:val="both"/>
      </w:pPr>
      <w:r w:rsidRPr="00061AB7">
        <w:t>19 8300     0     Изделия из различных материалов в сочетании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 твердосплавными элементами</w:t>
      </w:r>
    </w:p>
    <w:p w:rsidR="00CC4CF9" w:rsidRPr="00061AB7" w:rsidRDefault="00CC4CF9">
      <w:pPr>
        <w:pStyle w:val="ConsPlusCell"/>
        <w:jc w:val="both"/>
      </w:pPr>
      <w:r w:rsidRPr="00061AB7">
        <w:t>19 8310     5     Изделия промышленного назначения из различных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 в сочетании с / твердосплавными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элементами</w:t>
      </w:r>
    </w:p>
    <w:p w:rsidR="00CC4CF9" w:rsidRPr="00061AB7" w:rsidRDefault="00CC4CF9">
      <w:pPr>
        <w:pStyle w:val="ConsPlusCell"/>
        <w:jc w:val="both"/>
      </w:pPr>
      <w:r w:rsidRPr="00061AB7">
        <w:t>19 8311     0     - вольфрамо-кобальтовыми элементами</w:t>
      </w:r>
    </w:p>
    <w:p w:rsidR="00CC4CF9" w:rsidRPr="00061AB7" w:rsidRDefault="00CC4CF9">
      <w:pPr>
        <w:pStyle w:val="ConsPlusCell"/>
        <w:jc w:val="both"/>
      </w:pPr>
      <w:r w:rsidRPr="00061AB7">
        <w:t>19 8312     6     - титано-тантало-вольфрамовыми элементами</w:t>
      </w:r>
    </w:p>
    <w:p w:rsidR="00CC4CF9" w:rsidRPr="00061AB7" w:rsidRDefault="00CC4CF9">
      <w:pPr>
        <w:pStyle w:val="ConsPlusCell"/>
        <w:jc w:val="both"/>
      </w:pPr>
      <w:r w:rsidRPr="00061AB7">
        <w:t>19 8313     1     - безвольфрамовыми элементами</w:t>
      </w:r>
    </w:p>
    <w:p w:rsidR="00CC4CF9" w:rsidRPr="00061AB7" w:rsidRDefault="00CC4CF9">
      <w:pPr>
        <w:pStyle w:val="ConsPlusCell"/>
        <w:jc w:val="both"/>
      </w:pPr>
      <w:r w:rsidRPr="00061AB7">
        <w:t>19 8320     1     Изделия бытового назначения из различных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 в сочетании с / твердосплавными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элементами</w:t>
      </w:r>
    </w:p>
    <w:p w:rsidR="00CC4CF9" w:rsidRPr="00061AB7" w:rsidRDefault="00CC4CF9">
      <w:pPr>
        <w:pStyle w:val="ConsPlusCell"/>
        <w:jc w:val="both"/>
      </w:pPr>
      <w:r w:rsidRPr="00061AB7">
        <w:t>19 8321     5     - вольфрамо-кобальтовыми элементами</w:t>
      </w:r>
    </w:p>
    <w:p w:rsidR="00CC4CF9" w:rsidRPr="00061AB7" w:rsidRDefault="00CC4CF9">
      <w:pPr>
        <w:pStyle w:val="ConsPlusCell"/>
        <w:jc w:val="both"/>
      </w:pPr>
      <w:r w:rsidRPr="00061AB7">
        <w:t>19 8322     0     - титано-тантало-вольфрамовыми элементами</w:t>
      </w:r>
    </w:p>
    <w:p w:rsidR="00CC4CF9" w:rsidRPr="00061AB7" w:rsidRDefault="00CC4CF9">
      <w:pPr>
        <w:pStyle w:val="ConsPlusCell"/>
        <w:jc w:val="both"/>
      </w:pPr>
      <w:r w:rsidRPr="00061AB7">
        <w:t>19 8323     6     - безвольфрамовыми элементами</w:t>
      </w:r>
    </w:p>
    <w:p w:rsidR="00CC4CF9" w:rsidRPr="00061AB7" w:rsidRDefault="00CC4CF9">
      <w:pPr>
        <w:pStyle w:val="ConsPlusCell"/>
        <w:jc w:val="both"/>
      </w:pPr>
      <w:r w:rsidRPr="00061AB7">
        <w:t>19 8400     4     Изделия с использованием твердосплавных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элементов по технологии самораспространяющегося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высокотемпературного синтеза (СВС)</w:t>
      </w:r>
    </w:p>
    <w:p w:rsidR="00CC4CF9" w:rsidRPr="00061AB7" w:rsidRDefault="00CC4CF9">
      <w:pPr>
        <w:pStyle w:val="ConsPlusCell"/>
        <w:jc w:val="both"/>
      </w:pPr>
      <w:r w:rsidRPr="00061AB7">
        <w:t>19 8410     9     Изделия прессованные с использованием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твердосплавных элементов по технологии СВС</w:t>
      </w:r>
    </w:p>
    <w:p w:rsidR="00CC4CF9" w:rsidRPr="00061AB7" w:rsidRDefault="00CC4CF9">
      <w:pPr>
        <w:pStyle w:val="ConsPlusCell"/>
        <w:jc w:val="both"/>
      </w:pPr>
      <w:r w:rsidRPr="00061AB7">
        <w:t>19 8411     4     - титансодержащих элементов</w:t>
      </w:r>
    </w:p>
    <w:p w:rsidR="00CC4CF9" w:rsidRPr="00061AB7" w:rsidRDefault="00CC4CF9">
      <w:pPr>
        <w:pStyle w:val="ConsPlusCell"/>
        <w:jc w:val="both"/>
      </w:pPr>
      <w:r w:rsidRPr="00061AB7">
        <w:t>19 8412     5     - молибденсодержащих элементов</w:t>
      </w:r>
    </w:p>
    <w:p w:rsidR="00CC4CF9" w:rsidRPr="00061AB7" w:rsidRDefault="00CC4CF9">
      <w:pPr>
        <w:pStyle w:val="ConsPlusCell"/>
        <w:jc w:val="both"/>
      </w:pPr>
      <w:r w:rsidRPr="00061AB7">
        <w:t>19 8413     5     - хромосодержащих элементов</w:t>
      </w:r>
    </w:p>
    <w:p w:rsidR="00CC4CF9" w:rsidRPr="00061AB7" w:rsidRDefault="00CC4CF9">
      <w:pPr>
        <w:pStyle w:val="ConsPlusCell"/>
        <w:jc w:val="both"/>
      </w:pPr>
      <w:r w:rsidRPr="00061AB7">
        <w:t>19 8414     0     - борсодержащих элементов</w:t>
      </w:r>
    </w:p>
    <w:p w:rsidR="00CC4CF9" w:rsidRPr="00061AB7" w:rsidRDefault="00CC4CF9">
      <w:pPr>
        <w:pStyle w:val="ConsPlusCell"/>
        <w:jc w:val="both"/>
      </w:pPr>
      <w:r w:rsidRPr="00061AB7">
        <w:t>19 8415     6     - танталсодержащих элементов</w:t>
      </w:r>
    </w:p>
    <w:p w:rsidR="00CC4CF9" w:rsidRPr="00061AB7" w:rsidRDefault="00CC4CF9">
      <w:pPr>
        <w:pStyle w:val="ConsPlusCell"/>
        <w:jc w:val="both"/>
      </w:pPr>
      <w:r w:rsidRPr="00061AB7">
        <w:t>19 8416     1     - ванадийсодержащих элементов</w:t>
      </w:r>
    </w:p>
    <w:p w:rsidR="00CC4CF9" w:rsidRPr="00061AB7" w:rsidRDefault="00CC4CF9">
      <w:pPr>
        <w:pStyle w:val="ConsPlusCell"/>
        <w:jc w:val="both"/>
      </w:pPr>
      <w:r w:rsidRPr="00061AB7">
        <w:t>19 8420     3     Изделия спеченные с использованием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твердосплавных элементов по технологии СВС</w:t>
      </w:r>
    </w:p>
    <w:p w:rsidR="00CC4CF9" w:rsidRPr="00061AB7" w:rsidRDefault="00CC4CF9">
      <w:pPr>
        <w:pStyle w:val="ConsPlusCell"/>
        <w:jc w:val="both"/>
      </w:pPr>
      <w:r w:rsidRPr="00061AB7">
        <w:t>19 8421     9     - титансодержащих элементов</w:t>
      </w:r>
    </w:p>
    <w:p w:rsidR="00CC4CF9" w:rsidRPr="00061AB7" w:rsidRDefault="00CC4CF9">
      <w:pPr>
        <w:pStyle w:val="ConsPlusCell"/>
        <w:jc w:val="both"/>
      </w:pPr>
      <w:r w:rsidRPr="00061AB7">
        <w:t>19 8422     4     - молибденсодержащих элементов</w:t>
      </w:r>
    </w:p>
    <w:p w:rsidR="00CC4CF9" w:rsidRPr="00061AB7" w:rsidRDefault="00CC4CF9">
      <w:pPr>
        <w:pStyle w:val="ConsPlusCell"/>
        <w:jc w:val="both"/>
      </w:pPr>
      <w:r w:rsidRPr="00061AB7">
        <w:t>19 8423     9     - хромсодержащих элементов</w:t>
      </w:r>
    </w:p>
    <w:p w:rsidR="00CC4CF9" w:rsidRPr="00061AB7" w:rsidRDefault="00CC4CF9">
      <w:pPr>
        <w:pStyle w:val="ConsPlusCell"/>
        <w:jc w:val="both"/>
      </w:pPr>
      <w:r w:rsidRPr="00061AB7">
        <w:t>19 8430     8     Изделия литые с использованием / твердосплавных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элементов по технологии СВС</w:t>
      </w:r>
    </w:p>
    <w:p w:rsidR="00CC4CF9" w:rsidRPr="00061AB7" w:rsidRDefault="00CC4CF9">
      <w:pPr>
        <w:pStyle w:val="ConsPlusCell"/>
        <w:jc w:val="both"/>
      </w:pPr>
      <w:r w:rsidRPr="00061AB7">
        <w:t>19 8431     3     - титансодержащих элементов</w:t>
      </w:r>
    </w:p>
    <w:p w:rsidR="00CC4CF9" w:rsidRPr="00061AB7" w:rsidRDefault="00CC4CF9">
      <w:pPr>
        <w:pStyle w:val="ConsPlusCell"/>
        <w:jc w:val="both"/>
      </w:pPr>
      <w:r w:rsidRPr="00061AB7">
        <w:t>19 8432     9     - молибденсодержащих элементов</w:t>
      </w:r>
    </w:p>
    <w:p w:rsidR="00CC4CF9" w:rsidRPr="00061AB7" w:rsidRDefault="00CC4CF9">
      <w:pPr>
        <w:pStyle w:val="ConsPlusCell"/>
        <w:jc w:val="both"/>
      </w:pPr>
      <w:r w:rsidRPr="00061AB7">
        <w:t>19 8440     2     Изделия экструдированные с использованием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твердосплавных элементов по технологии СВС</w:t>
      </w:r>
    </w:p>
    <w:p w:rsidR="00CC4CF9" w:rsidRPr="00061AB7" w:rsidRDefault="00CC4CF9">
      <w:pPr>
        <w:pStyle w:val="ConsPlusCell"/>
        <w:jc w:val="both"/>
      </w:pPr>
      <w:r w:rsidRPr="00061AB7">
        <w:t>19 8441     8     - титансодержащих элементов</w:t>
      </w:r>
    </w:p>
    <w:p w:rsidR="00CC4CF9" w:rsidRPr="00061AB7" w:rsidRDefault="00CC4CF9">
      <w:pPr>
        <w:pStyle w:val="ConsPlusCell"/>
        <w:jc w:val="both"/>
      </w:pPr>
      <w:r w:rsidRPr="00061AB7">
        <w:t>19 8442     3     - молибденсодержащих элементов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19 9000     2     Изделия из цветных металлов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19 9100     6     Посуда и изделия из сплавов цветных металлов</w:t>
      </w:r>
    </w:p>
    <w:p w:rsidR="00CC4CF9" w:rsidRPr="00061AB7" w:rsidRDefault="00CC4CF9">
      <w:pPr>
        <w:pStyle w:val="ConsPlusCell"/>
        <w:jc w:val="both"/>
      </w:pPr>
      <w:r w:rsidRPr="00061AB7">
        <w:t>19 9110     0     Посуда и изделия из мельхиора и нейзильбера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посеребренные</w:t>
      </w:r>
    </w:p>
    <w:p w:rsidR="00CC4CF9" w:rsidRPr="00061AB7" w:rsidRDefault="00CC4CF9">
      <w:pPr>
        <w:pStyle w:val="ConsPlusCell"/>
        <w:jc w:val="both"/>
      </w:pPr>
      <w:r w:rsidRPr="00061AB7">
        <w:t>19 9111     6     Посуда для горячих блюд из мельхиора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нейзильбера посеребренная</w:t>
      </w:r>
    </w:p>
    <w:p w:rsidR="00CC4CF9" w:rsidRPr="00061AB7" w:rsidRDefault="00CC4CF9">
      <w:pPr>
        <w:pStyle w:val="ConsPlusCell"/>
        <w:jc w:val="both"/>
      </w:pPr>
      <w:r w:rsidRPr="00061AB7">
        <w:t>19 9112     1     Посуда сервировочная для закусок из мельхиора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нейзильбера посеребренная</w:t>
      </w:r>
    </w:p>
    <w:p w:rsidR="00CC4CF9" w:rsidRPr="00061AB7" w:rsidRDefault="00CC4CF9">
      <w:pPr>
        <w:pStyle w:val="ConsPlusCell"/>
        <w:jc w:val="both"/>
      </w:pPr>
      <w:r w:rsidRPr="00061AB7">
        <w:t>19 9113     7     Посуда для десертно-кондитерских блюд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мельхиора и нейзильбера посеребренная</w:t>
      </w:r>
    </w:p>
    <w:p w:rsidR="00CC4CF9" w:rsidRPr="00061AB7" w:rsidRDefault="00CC4CF9">
      <w:pPr>
        <w:pStyle w:val="ConsPlusCell"/>
        <w:jc w:val="both"/>
      </w:pPr>
      <w:r w:rsidRPr="00061AB7">
        <w:t>19 9114     2     Посуда для чайно-кофейного стола из мельхиора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нейзильбера посеребренная</w:t>
      </w:r>
    </w:p>
    <w:p w:rsidR="00CC4CF9" w:rsidRPr="00061AB7" w:rsidRDefault="00CC4CF9">
      <w:pPr>
        <w:pStyle w:val="ConsPlusCell"/>
        <w:jc w:val="both"/>
      </w:pPr>
      <w:r w:rsidRPr="00061AB7">
        <w:t>19 9115     8     Посуда для украшения стола из мельхиора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нейзильбера посеребренная</w:t>
      </w:r>
    </w:p>
    <w:p w:rsidR="00CC4CF9" w:rsidRPr="00061AB7" w:rsidRDefault="00CC4CF9">
      <w:pPr>
        <w:pStyle w:val="ConsPlusCell"/>
        <w:jc w:val="both"/>
      </w:pPr>
      <w:r w:rsidRPr="00061AB7">
        <w:t>19 9116     3     Ложки из мельхиора и нейзильбера посеребренные</w:t>
      </w:r>
    </w:p>
    <w:p w:rsidR="00CC4CF9" w:rsidRPr="00061AB7" w:rsidRDefault="00CC4CF9">
      <w:pPr>
        <w:pStyle w:val="ConsPlusCell"/>
        <w:jc w:val="both"/>
      </w:pPr>
      <w:r w:rsidRPr="00061AB7">
        <w:t>19 9117     9     Вилки из мельхиора и нейзильбера посеребренные</w:t>
      </w:r>
    </w:p>
    <w:p w:rsidR="00CC4CF9" w:rsidRPr="00061AB7" w:rsidRDefault="00CC4CF9">
      <w:pPr>
        <w:pStyle w:val="ConsPlusCell"/>
        <w:jc w:val="both"/>
      </w:pPr>
      <w:r w:rsidRPr="00061AB7">
        <w:t>19 9118     4     Ножи из мельхиора и нейзильбера посеребренные</w:t>
      </w:r>
    </w:p>
    <w:p w:rsidR="00CC4CF9" w:rsidRPr="00061AB7" w:rsidRDefault="00CC4CF9">
      <w:pPr>
        <w:pStyle w:val="ConsPlusCell"/>
        <w:jc w:val="both"/>
      </w:pPr>
      <w:r w:rsidRPr="00061AB7">
        <w:t>19 9119     4     Столовые приборы (кроме ложек, вилок и ножевых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изделий) из мельхиора и нейзильбера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посеребренные</w:t>
      </w:r>
    </w:p>
    <w:p w:rsidR="00CC4CF9" w:rsidRPr="00061AB7" w:rsidRDefault="00CC4CF9">
      <w:pPr>
        <w:pStyle w:val="ConsPlusCell"/>
        <w:jc w:val="both"/>
      </w:pPr>
      <w:r w:rsidRPr="00061AB7">
        <w:t>19 9120     5     Посуда и изделия из мельхиора и нейзильбера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частично позолоченные</w:t>
      </w:r>
    </w:p>
    <w:p w:rsidR="00CC4CF9" w:rsidRPr="00061AB7" w:rsidRDefault="00CC4CF9">
      <w:pPr>
        <w:pStyle w:val="ConsPlusCell"/>
        <w:jc w:val="both"/>
      </w:pPr>
      <w:r w:rsidRPr="00061AB7">
        <w:t>19 9123     1     Посуда для десертно-кондитерских блюд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мельхиора и нейзильбера частично позолоченная</w:t>
      </w:r>
    </w:p>
    <w:p w:rsidR="00CC4CF9" w:rsidRPr="00061AB7" w:rsidRDefault="00CC4CF9">
      <w:pPr>
        <w:pStyle w:val="ConsPlusCell"/>
        <w:jc w:val="both"/>
      </w:pPr>
      <w:r w:rsidRPr="00061AB7">
        <w:t>19 9126     8     Ложки из мельхиора и нейзильбера частично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позолоченные</w:t>
      </w:r>
    </w:p>
    <w:p w:rsidR="00CC4CF9" w:rsidRPr="00061AB7" w:rsidRDefault="00CC4CF9">
      <w:pPr>
        <w:pStyle w:val="ConsPlusCell"/>
        <w:jc w:val="both"/>
      </w:pPr>
      <w:r w:rsidRPr="00061AB7">
        <w:t>19 9127     3     Вилки из мельхиора и нейзильбера частично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позолоченные</w:t>
      </w:r>
    </w:p>
    <w:p w:rsidR="00CC4CF9" w:rsidRPr="00061AB7" w:rsidRDefault="00CC4CF9">
      <w:pPr>
        <w:pStyle w:val="ConsPlusCell"/>
        <w:jc w:val="both"/>
      </w:pPr>
      <w:r w:rsidRPr="00061AB7">
        <w:t>19 9129     4     Столовые приборы (кроме ложек, вилок и ножевых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изделий) из мельхиора и нейзильбера частично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позолоченные</w:t>
      </w:r>
    </w:p>
    <w:p w:rsidR="00CC4CF9" w:rsidRPr="00061AB7" w:rsidRDefault="00CC4CF9">
      <w:pPr>
        <w:pStyle w:val="ConsPlusCell"/>
        <w:jc w:val="both"/>
      </w:pPr>
      <w:r w:rsidRPr="00061AB7">
        <w:t>19 9130     1     Посуда и изделия из мельхиора и нейзильбера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полностью позолоченные</w:t>
      </w:r>
    </w:p>
    <w:p w:rsidR="00CC4CF9" w:rsidRPr="00061AB7" w:rsidRDefault="00CC4CF9">
      <w:pPr>
        <w:pStyle w:val="ConsPlusCell"/>
        <w:jc w:val="both"/>
      </w:pPr>
      <w:r w:rsidRPr="00061AB7">
        <w:t>19 9136     2     Ложки из мельхиора и нейзильбера полностью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позолоченные</w:t>
      </w:r>
    </w:p>
    <w:p w:rsidR="00CC4CF9" w:rsidRPr="00061AB7" w:rsidRDefault="00CC4CF9">
      <w:pPr>
        <w:pStyle w:val="ConsPlusCell"/>
        <w:jc w:val="both"/>
      </w:pPr>
      <w:r w:rsidRPr="00061AB7">
        <w:t>19 9140     4     Посуда из мельхиора и нейзильбера хромированная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никелированная</w:t>
      </w:r>
    </w:p>
    <w:p w:rsidR="00CC4CF9" w:rsidRPr="00061AB7" w:rsidRDefault="00CC4CF9">
      <w:pPr>
        <w:pStyle w:val="ConsPlusCell"/>
        <w:jc w:val="both"/>
      </w:pPr>
      <w:r w:rsidRPr="00061AB7">
        <w:t>19 9142     5     Посуда сервировочная для закусок из мельхиора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нейзильбера хромированная и никелированная</w:t>
      </w:r>
    </w:p>
    <w:p w:rsidR="00CC4CF9" w:rsidRPr="00061AB7" w:rsidRDefault="00CC4CF9">
      <w:pPr>
        <w:pStyle w:val="ConsPlusCell"/>
        <w:jc w:val="both"/>
      </w:pPr>
      <w:r w:rsidRPr="00061AB7">
        <w:t>19 9143     0     Посуда для десертно-кондитерских блюд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мельхиора и нейзильбера хромированная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никелированная</w:t>
      </w:r>
    </w:p>
    <w:p w:rsidR="00CC4CF9" w:rsidRPr="00061AB7" w:rsidRDefault="00CC4CF9">
      <w:pPr>
        <w:pStyle w:val="ConsPlusCell"/>
        <w:jc w:val="both"/>
      </w:pPr>
      <w:r w:rsidRPr="00061AB7">
        <w:t>19 9144     6     Посуда для чайно-кофейного стола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мельхиора  и нейзильбера хромированная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никелированная</w:t>
      </w:r>
    </w:p>
    <w:p w:rsidR="00CC4CF9" w:rsidRPr="00061AB7" w:rsidRDefault="00CC4CF9">
      <w:pPr>
        <w:pStyle w:val="ConsPlusCell"/>
        <w:jc w:val="both"/>
      </w:pPr>
      <w:r w:rsidRPr="00061AB7">
        <w:t>19 9145     1     Посуда для украшения стола из мельхиора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нейзильбера хромированная и никелированная</w:t>
      </w:r>
    </w:p>
    <w:p w:rsidR="00CC4CF9" w:rsidRPr="00061AB7" w:rsidRDefault="00CC4CF9">
      <w:pPr>
        <w:pStyle w:val="ConsPlusCell"/>
        <w:jc w:val="both"/>
      </w:pPr>
      <w:r w:rsidRPr="00061AB7">
        <w:t>19 9160     3     Посуда из латуни хромированная и никелированная</w:t>
      </w:r>
    </w:p>
    <w:p w:rsidR="00CC4CF9" w:rsidRPr="00061AB7" w:rsidRDefault="00CC4CF9">
      <w:pPr>
        <w:pStyle w:val="ConsPlusCell"/>
        <w:jc w:val="both"/>
      </w:pPr>
      <w:r w:rsidRPr="00061AB7">
        <w:t>19 9162     4     Посуда сервировочная для закусок из латуни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хромированная и никелированная</w:t>
      </w:r>
    </w:p>
    <w:p w:rsidR="00CC4CF9" w:rsidRPr="00061AB7" w:rsidRDefault="00CC4CF9">
      <w:pPr>
        <w:pStyle w:val="ConsPlusCell"/>
        <w:jc w:val="both"/>
      </w:pPr>
      <w:r w:rsidRPr="00061AB7">
        <w:t>19 9163     2     Посуда для десертно-кондитерских блюд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латуни хромированная и никелированная</w:t>
      </w:r>
    </w:p>
    <w:p w:rsidR="00CC4CF9" w:rsidRPr="00061AB7" w:rsidRDefault="00CC4CF9">
      <w:pPr>
        <w:pStyle w:val="ConsPlusCell"/>
        <w:jc w:val="both"/>
      </w:pPr>
      <w:r w:rsidRPr="00061AB7">
        <w:t>19 9164     5     Посуда для чайно-кофейного стола из латуни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хромированная и никелированная</w:t>
      </w:r>
    </w:p>
    <w:p w:rsidR="00CC4CF9" w:rsidRPr="00061AB7" w:rsidRDefault="00CC4CF9">
      <w:pPr>
        <w:pStyle w:val="ConsPlusCell"/>
        <w:jc w:val="both"/>
      </w:pPr>
      <w:r w:rsidRPr="00061AB7">
        <w:t>19 9200     8     Фляги алюминиевые</w:t>
      </w:r>
    </w:p>
    <w:p w:rsidR="00CC4CF9" w:rsidRPr="00061AB7" w:rsidRDefault="00CC4CF9">
      <w:pPr>
        <w:pStyle w:val="ConsPlusCell"/>
        <w:jc w:val="both"/>
      </w:pPr>
      <w:r w:rsidRPr="00061AB7">
        <w:t>19 9300     3     Изделия бериллиевые</w:t>
      </w:r>
    </w:p>
    <w:p w:rsidR="00CC4CF9" w:rsidRPr="00061AB7" w:rsidRDefault="00CC4CF9">
      <w:pPr>
        <w:pStyle w:val="ConsPlusCell"/>
        <w:jc w:val="both"/>
      </w:pPr>
      <w:r w:rsidRPr="00061AB7">
        <w:t>19 9310     8     Диски бериллиевые</w:t>
      </w:r>
    </w:p>
    <w:p w:rsidR="00CC4CF9" w:rsidRPr="00061AB7" w:rsidRDefault="00CC4CF9">
      <w:pPr>
        <w:pStyle w:val="ConsPlusCell"/>
        <w:jc w:val="both"/>
      </w:pPr>
      <w:r w:rsidRPr="00061AB7">
        <w:t>19 9311     3     Диски из бериллиевых заготовок</w:t>
      </w:r>
    </w:p>
    <w:p w:rsidR="00CC4CF9" w:rsidRPr="00061AB7" w:rsidRDefault="00CC4CF9">
      <w:pPr>
        <w:pStyle w:val="ConsPlusCell"/>
        <w:jc w:val="both"/>
      </w:pPr>
      <w:r w:rsidRPr="00061AB7">
        <w:t>19 9312     9     Диски из бериллиевого порошка</w:t>
      </w:r>
    </w:p>
    <w:p w:rsidR="00CC4CF9" w:rsidRPr="00061AB7" w:rsidRDefault="00CC4CF9">
      <w:pPr>
        <w:pStyle w:val="ConsPlusCell"/>
        <w:jc w:val="both"/>
      </w:pPr>
      <w:r w:rsidRPr="00061AB7">
        <w:t>19 9320     2     Пластины бериллиевые</w:t>
      </w:r>
    </w:p>
    <w:p w:rsidR="00CC4CF9" w:rsidRPr="00061AB7" w:rsidRDefault="00CC4CF9">
      <w:pPr>
        <w:pStyle w:val="ConsPlusCell"/>
        <w:jc w:val="both"/>
      </w:pPr>
      <w:r w:rsidRPr="00061AB7">
        <w:t>19 9321     8     Пластины из бериллиевых заготовок</w:t>
      </w:r>
    </w:p>
    <w:p w:rsidR="00CC4CF9" w:rsidRPr="00061AB7" w:rsidRDefault="00CC4CF9">
      <w:pPr>
        <w:pStyle w:val="ConsPlusCell"/>
        <w:jc w:val="both"/>
      </w:pPr>
      <w:r w:rsidRPr="00061AB7">
        <w:t>19 9322     3     Пластины из бериллиевого порошка</w:t>
      </w:r>
    </w:p>
    <w:p w:rsidR="00CC4CF9" w:rsidRPr="00061AB7" w:rsidRDefault="00CC4CF9">
      <w:pPr>
        <w:pStyle w:val="ConsPlusCell"/>
        <w:jc w:val="both"/>
      </w:pPr>
      <w:r w:rsidRPr="00061AB7">
        <w:t>19 9330     7     Ленты бериллиевые</w:t>
      </w:r>
    </w:p>
    <w:p w:rsidR="00CC4CF9" w:rsidRPr="00061AB7" w:rsidRDefault="00CC4CF9">
      <w:pPr>
        <w:pStyle w:val="ConsPlusCell"/>
        <w:jc w:val="both"/>
      </w:pPr>
      <w:r w:rsidRPr="00061AB7">
        <w:t>19 9331     2     Ленты из бериллиевых заготовок</w:t>
      </w:r>
    </w:p>
    <w:p w:rsidR="00CC4CF9" w:rsidRPr="00061AB7" w:rsidRDefault="00CC4CF9">
      <w:pPr>
        <w:pStyle w:val="ConsPlusCell"/>
        <w:jc w:val="both"/>
      </w:pPr>
      <w:r w:rsidRPr="00061AB7">
        <w:t>19 9332     8     Ленты из бериллиевого порошка</w:t>
      </w:r>
    </w:p>
    <w:p w:rsidR="00CC4CF9" w:rsidRPr="00061AB7" w:rsidRDefault="00CC4CF9">
      <w:pPr>
        <w:pStyle w:val="ConsPlusCell"/>
        <w:jc w:val="both"/>
      </w:pPr>
      <w:r w:rsidRPr="00061AB7">
        <w:t>19 9400     7     Бобины алюминиевые</w:t>
      </w:r>
    </w:p>
    <w:p w:rsidR="00CC4CF9" w:rsidRPr="00061AB7" w:rsidRDefault="00CC4CF9">
      <w:pPr>
        <w:pStyle w:val="ConsPlusCell"/>
        <w:jc w:val="both"/>
      </w:pPr>
      <w:r w:rsidRPr="00061AB7">
        <w:t>19 9410     1     Бобины алюминиевые для намотки нити /</w:t>
      </w:r>
    </w:p>
    <w:p w:rsidR="00CC4CF9" w:rsidRPr="00061AB7" w:rsidRDefault="00CC4CF9">
      <w:pPr>
        <w:pStyle w:val="ConsPlusCell"/>
        <w:jc w:val="both"/>
      </w:pPr>
      <w:r w:rsidRPr="00061AB7">
        <w:t>19 9411     7     - на прядильных машинах</w:t>
      </w:r>
    </w:p>
    <w:p w:rsidR="00CC4CF9" w:rsidRPr="00061AB7" w:rsidRDefault="00CC4CF9">
      <w:pPr>
        <w:pStyle w:val="ConsPlusCell"/>
        <w:jc w:val="both"/>
      </w:pPr>
      <w:r w:rsidRPr="00061AB7">
        <w:t>19 9500     0     Изделия из драгоценных металлов</w:t>
      </w:r>
    </w:p>
    <w:p w:rsidR="00CC4CF9" w:rsidRPr="00061AB7" w:rsidRDefault="00CC4CF9">
      <w:pPr>
        <w:pStyle w:val="ConsPlusCell"/>
        <w:jc w:val="both"/>
      </w:pPr>
      <w:r w:rsidRPr="00061AB7">
        <w:t>19 9510     5     Изделия из серебра</w:t>
      </w:r>
    </w:p>
    <w:p w:rsidR="00CC4CF9" w:rsidRPr="00061AB7" w:rsidRDefault="00CC4CF9">
      <w:pPr>
        <w:pStyle w:val="ConsPlusCell"/>
        <w:jc w:val="both"/>
      </w:pPr>
      <w:r w:rsidRPr="00061AB7">
        <w:t>19 9511     0     Контакты</w:t>
      </w:r>
    </w:p>
    <w:p w:rsidR="00CC4CF9" w:rsidRPr="00061AB7" w:rsidRDefault="00CC4CF9">
      <w:pPr>
        <w:pStyle w:val="ConsPlusCell"/>
        <w:jc w:val="both"/>
      </w:pPr>
      <w:r w:rsidRPr="00061AB7">
        <w:t>19 9512     6     Контактные изделия</w:t>
      </w:r>
    </w:p>
    <w:p w:rsidR="00CC4CF9" w:rsidRPr="00061AB7" w:rsidRDefault="00CC4CF9">
      <w:pPr>
        <w:pStyle w:val="ConsPlusCell"/>
        <w:jc w:val="both"/>
      </w:pPr>
      <w:r w:rsidRPr="00061AB7">
        <w:t>19 9513     1     Заготовки</w:t>
      </w:r>
    </w:p>
    <w:p w:rsidR="00CC4CF9" w:rsidRPr="00061AB7" w:rsidRDefault="00CC4CF9">
      <w:pPr>
        <w:pStyle w:val="ConsPlusCell"/>
        <w:jc w:val="both"/>
      </w:pPr>
      <w:r w:rsidRPr="00061AB7">
        <w:t>19 9514     7     Сетки</w:t>
      </w:r>
    </w:p>
    <w:p w:rsidR="00CC4CF9" w:rsidRPr="00061AB7" w:rsidRDefault="00CC4CF9">
      <w:pPr>
        <w:pStyle w:val="ConsPlusCell"/>
        <w:jc w:val="both"/>
      </w:pPr>
      <w:r w:rsidRPr="00061AB7">
        <w:t>19 9515     2     Аппаратура и принадлежности лабораторные</w:t>
      </w:r>
    </w:p>
    <w:p w:rsidR="00CC4CF9" w:rsidRPr="00061AB7" w:rsidRDefault="00CC4CF9">
      <w:pPr>
        <w:pStyle w:val="ConsPlusCell"/>
        <w:jc w:val="both"/>
      </w:pPr>
      <w:r w:rsidRPr="00061AB7">
        <w:t>19 9516     8     Детали для промышленных изделий</w:t>
      </w:r>
    </w:p>
    <w:p w:rsidR="00CC4CF9" w:rsidRPr="00061AB7" w:rsidRDefault="00CC4CF9">
      <w:pPr>
        <w:pStyle w:val="ConsPlusCell"/>
        <w:jc w:val="both"/>
      </w:pPr>
      <w:r w:rsidRPr="00061AB7">
        <w:t>19 9517     3     Заготовки для ювелирной промышленности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монетных дворов</w:t>
      </w:r>
    </w:p>
    <w:p w:rsidR="00CC4CF9" w:rsidRPr="00061AB7" w:rsidRDefault="00CC4CF9">
      <w:pPr>
        <w:pStyle w:val="ConsPlusCell"/>
        <w:jc w:val="both"/>
      </w:pPr>
      <w:r w:rsidRPr="00061AB7">
        <w:t>19 9518     9     Аппаратура промышленная</w:t>
      </w:r>
    </w:p>
    <w:p w:rsidR="00CC4CF9" w:rsidRPr="00061AB7" w:rsidRDefault="00CC4CF9">
      <w:pPr>
        <w:pStyle w:val="ConsPlusCell"/>
        <w:jc w:val="both"/>
      </w:pPr>
      <w:r w:rsidRPr="00061AB7">
        <w:t>19 9520     7     Изделия из серебряных сплавов</w:t>
      </w:r>
    </w:p>
    <w:p w:rsidR="00CC4CF9" w:rsidRPr="00061AB7" w:rsidRDefault="00CC4CF9">
      <w:pPr>
        <w:pStyle w:val="ConsPlusCell"/>
        <w:jc w:val="both"/>
      </w:pPr>
      <w:r w:rsidRPr="00061AB7">
        <w:t>19 9521     5     Контакты</w:t>
      </w:r>
    </w:p>
    <w:p w:rsidR="00CC4CF9" w:rsidRPr="00061AB7" w:rsidRDefault="00CC4CF9">
      <w:pPr>
        <w:pStyle w:val="ConsPlusCell"/>
        <w:jc w:val="both"/>
      </w:pPr>
      <w:r w:rsidRPr="00061AB7">
        <w:t>19 9522     0     Контакты (кроме входящих в группировку 19 9521)</w:t>
      </w:r>
    </w:p>
    <w:p w:rsidR="00CC4CF9" w:rsidRPr="00061AB7" w:rsidRDefault="00CC4CF9">
      <w:pPr>
        <w:pStyle w:val="ConsPlusCell"/>
        <w:jc w:val="both"/>
      </w:pPr>
      <w:r w:rsidRPr="00061AB7">
        <w:t>19 9523     6     Контактные изделия</w:t>
      </w:r>
    </w:p>
    <w:p w:rsidR="00CC4CF9" w:rsidRPr="00061AB7" w:rsidRDefault="00CC4CF9">
      <w:pPr>
        <w:pStyle w:val="ConsPlusCell"/>
        <w:jc w:val="both"/>
      </w:pPr>
      <w:r w:rsidRPr="00061AB7">
        <w:t>19 9524     1     Заготовки</w:t>
      </w:r>
    </w:p>
    <w:p w:rsidR="00CC4CF9" w:rsidRPr="00061AB7" w:rsidRDefault="00CC4CF9">
      <w:pPr>
        <w:pStyle w:val="ConsPlusCell"/>
        <w:jc w:val="both"/>
      </w:pPr>
      <w:r w:rsidRPr="00061AB7">
        <w:t>19 9525     7     Сетки</w:t>
      </w:r>
    </w:p>
    <w:p w:rsidR="00CC4CF9" w:rsidRPr="00061AB7" w:rsidRDefault="00CC4CF9">
      <w:pPr>
        <w:pStyle w:val="ConsPlusCell"/>
        <w:jc w:val="both"/>
      </w:pPr>
      <w:r w:rsidRPr="00061AB7">
        <w:t>19 9526     2     Аппаратура и принадлежности лабораторные</w:t>
      </w:r>
    </w:p>
    <w:p w:rsidR="00CC4CF9" w:rsidRPr="00061AB7" w:rsidRDefault="00CC4CF9">
      <w:pPr>
        <w:pStyle w:val="ConsPlusCell"/>
        <w:jc w:val="both"/>
      </w:pPr>
      <w:r w:rsidRPr="00061AB7">
        <w:t>19 9527     8     Детали для промышленных изделий</w:t>
      </w:r>
    </w:p>
    <w:p w:rsidR="00CC4CF9" w:rsidRPr="00061AB7" w:rsidRDefault="00CC4CF9">
      <w:pPr>
        <w:pStyle w:val="ConsPlusCell"/>
        <w:jc w:val="both"/>
      </w:pPr>
      <w:r w:rsidRPr="00061AB7">
        <w:t>19 9528     3     Заготовки для ювелирной промышленности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монетных дворов</w:t>
      </w:r>
    </w:p>
    <w:p w:rsidR="00CC4CF9" w:rsidRPr="00061AB7" w:rsidRDefault="00CC4CF9">
      <w:pPr>
        <w:pStyle w:val="ConsPlusCell"/>
        <w:jc w:val="both"/>
      </w:pPr>
      <w:r w:rsidRPr="00061AB7">
        <w:t>19 9529     9     Аппаратура промышленная</w:t>
      </w:r>
    </w:p>
    <w:p w:rsidR="00CC4CF9" w:rsidRPr="00061AB7" w:rsidRDefault="00CC4CF9">
      <w:pPr>
        <w:pStyle w:val="ConsPlusCell"/>
        <w:jc w:val="both"/>
      </w:pPr>
      <w:r w:rsidRPr="00061AB7">
        <w:t>19 9530     4     Изделия из золота</w:t>
      </w:r>
    </w:p>
    <w:p w:rsidR="00CC4CF9" w:rsidRPr="00061AB7" w:rsidRDefault="00CC4CF9">
      <w:pPr>
        <w:pStyle w:val="ConsPlusCell"/>
        <w:jc w:val="both"/>
      </w:pPr>
      <w:r w:rsidRPr="00061AB7">
        <w:t>19 9531     0     Контакты</w:t>
      </w:r>
    </w:p>
    <w:p w:rsidR="00CC4CF9" w:rsidRPr="00061AB7" w:rsidRDefault="00CC4CF9">
      <w:pPr>
        <w:pStyle w:val="ConsPlusCell"/>
        <w:jc w:val="both"/>
      </w:pPr>
      <w:r w:rsidRPr="00061AB7">
        <w:t>19 9532     5     Контактные изделия</w:t>
      </w:r>
    </w:p>
    <w:p w:rsidR="00CC4CF9" w:rsidRPr="00061AB7" w:rsidRDefault="00CC4CF9">
      <w:pPr>
        <w:pStyle w:val="ConsPlusCell"/>
        <w:jc w:val="both"/>
      </w:pPr>
      <w:r w:rsidRPr="00061AB7">
        <w:t>19 9533     0     Заготовки</w:t>
      </w:r>
    </w:p>
    <w:p w:rsidR="00CC4CF9" w:rsidRPr="00061AB7" w:rsidRDefault="00CC4CF9">
      <w:pPr>
        <w:pStyle w:val="ConsPlusCell"/>
        <w:jc w:val="both"/>
      </w:pPr>
      <w:r w:rsidRPr="00061AB7">
        <w:t>19 9534     6     Сетки</w:t>
      </w:r>
    </w:p>
    <w:p w:rsidR="00CC4CF9" w:rsidRPr="00061AB7" w:rsidRDefault="00CC4CF9">
      <w:pPr>
        <w:pStyle w:val="ConsPlusCell"/>
        <w:jc w:val="both"/>
      </w:pPr>
      <w:r w:rsidRPr="00061AB7">
        <w:t>19 9535     1     Аппаратура и принадлежности лабораторные</w:t>
      </w:r>
    </w:p>
    <w:p w:rsidR="00CC4CF9" w:rsidRPr="00061AB7" w:rsidRDefault="00CC4CF9">
      <w:pPr>
        <w:pStyle w:val="ConsPlusCell"/>
        <w:jc w:val="both"/>
      </w:pPr>
      <w:r w:rsidRPr="00061AB7">
        <w:t>19 9536     7     Детали для промышленных изделий</w:t>
      </w:r>
    </w:p>
    <w:p w:rsidR="00CC4CF9" w:rsidRPr="00061AB7" w:rsidRDefault="00CC4CF9">
      <w:pPr>
        <w:pStyle w:val="ConsPlusCell"/>
        <w:jc w:val="both"/>
      </w:pPr>
      <w:r w:rsidRPr="00061AB7">
        <w:t>19 9537     2     Заготовки для ювелирной промышленности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монетных дворов</w:t>
      </w:r>
    </w:p>
    <w:p w:rsidR="00CC4CF9" w:rsidRPr="00061AB7" w:rsidRDefault="00CC4CF9">
      <w:pPr>
        <w:pStyle w:val="ConsPlusCell"/>
        <w:jc w:val="both"/>
      </w:pPr>
      <w:r w:rsidRPr="00061AB7">
        <w:t>19 9538     8     Аппаратура промышленная</w:t>
      </w:r>
    </w:p>
    <w:p w:rsidR="00CC4CF9" w:rsidRPr="00061AB7" w:rsidRDefault="00CC4CF9">
      <w:pPr>
        <w:pStyle w:val="ConsPlusCell"/>
        <w:jc w:val="both"/>
      </w:pPr>
      <w:r w:rsidRPr="00061AB7">
        <w:t>19 9540     9     Изделия из золотых сплавов</w:t>
      </w:r>
    </w:p>
    <w:p w:rsidR="00CC4CF9" w:rsidRPr="00061AB7" w:rsidRDefault="00CC4CF9">
      <w:pPr>
        <w:pStyle w:val="ConsPlusCell"/>
        <w:jc w:val="both"/>
      </w:pPr>
      <w:r w:rsidRPr="00061AB7">
        <w:t>19 9541     4     Контакты</w:t>
      </w:r>
    </w:p>
    <w:p w:rsidR="00CC4CF9" w:rsidRPr="00061AB7" w:rsidRDefault="00CC4CF9">
      <w:pPr>
        <w:pStyle w:val="ConsPlusCell"/>
        <w:jc w:val="both"/>
      </w:pPr>
      <w:r w:rsidRPr="00061AB7">
        <w:t>19 9542     4     Контактные изделия</w:t>
      </w:r>
    </w:p>
    <w:p w:rsidR="00CC4CF9" w:rsidRPr="00061AB7" w:rsidRDefault="00CC4CF9">
      <w:pPr>
        <w:pStyle w:val="ConsPlusCell"/>
        <w:jc w:val="both"/>
      </w:pPr>
      <w:r w:rsidRPr="00061AB7">
        <w:t>19 9543     5     Заготовки</w:t>
      </w:r>
    </w:p>
    <w:p w:rsidR="00CC4CF9" w:rsidRPr="00061AB7" w:rsidRDefault="00CC4CF9">
      <w:pPr>
        <w:pStyle w:val="ConsPlusCell"/>
        <w:jc w:val="both"/>
      </w:pPr>
      <w:r w:rsidRPr="00061AB7">
        <w:t>19 9544     0     Сетки</w:t>
      </w:r>
    </w:p>
    <w:p w:rsidR="00CC4CF9" w:rsidRPr="00061AB7" w:rsidRDefault="00CC4CF9">
      <w:pPr>
        <w:pStyle w:val="ConsPlusCell"/>
        <w:jc w:val="both"/>
      </w:pPr>
      <w:r w:rsidRPr="00061AB7">
        <w:t>19 9545     6     Аппаратура и принадлежности лабораторные</w:t>
      </w:r>
    </w:p>
    <w:p w:rsidR="00CC4CF9" w:rsidRPr="00061AB7" w:rsidRDefault="00CC4CF9">
      <w:pPr>
        <w:pStyle w:val="ConsPlusCell"/>
        <w:jc w:val="both"/>
      </w:pPr>
      <w:r w:rsidRPr="00061AB7">
        <w:t>19 9546     1     Детали для промышленных изделий</w:t>
      </w:r>
    </w:p>
    <w:p w:rsidR="00CC4CF9" w:rsidRPr="00061AB7" w:rsidRDefault="00CC4CF9">
      <w:pPr>
        <w:pStyle w:val="ConsPlusCell"/>
        <w:jc w:val="both"/>
      </w:pPr>
      <w:r w:rsidRPr="00061AB7">
        <w:t>19 9547     7     Заготовки для ювелирной промышленности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монетных дворов</w:t>
      </w:r>
    </w:p>
    <w:p w:rsidR="00CC4CF9" w:rsidRPr="00061AB7" w:rsidRDefault="00CC4CF9">
      <w:pPr>
        <w:pStyle w:val="ConsPlusCell"/>
        <w:jc w:val="both"/>
      </w:pPr>
      <w:r w:rsidRPr="00061AB7">
        <w:t>19 9548     2     Аппаратура промышленная</w:t>
      </w:r>
    </w:p>
    <w:p w:rsidR="00CC4CF9" w:rsidRPr="00061AB7" w:rsidRDefault="00CC4CF9">
      <w:pPr>
        <w:pStyle w:val="ConsPlusCell"/>
        <w:jc w:val="both"/>
      </w:pPr>
      <w:r w:rsidRPr="00061AB7">
        <w:t>19 9550     3     Изделия из платины</w:t>
      </w:r>
    </w:p>
    <w:p w:rsidR="00CC4CF9" w:rsidRPr="00061AB7" w:rsidRDefault="00CC4CF9">
      <w:pPr>
        <w:pStyle w:val="ConsPlusCell"/>
        <w:jc w:val="both"/>
      </w:pPr>
      <w:r w:rsidRPr="00061AB7">
        <w:t>19 9551     9     Контакты</w:t>
      </w:r>
    </w:p>
    <w:p w:rsidR="00CC4CF9" w:rsidRPr="00061AB7" w:rsidRDefault="00CC4CF9">
      <w:pPr>
        <w:pStyle w:val="ConsPlusCell"/>
        <w:jc w:val="both"/>
      </w:pPr>
      <w:r w:rsidRPr="00061AB7">
        <w:t>19 9552     4     Контактные изделия</w:t>
      </w:r>
    </w:p>
    <w:p w:rsidR="00CC4CF9" w:rsidRPr="00061AB7" w:rsidRDefault="00CC4CF9">
      <w:pPr>
        <w:pStyle w:val="ConsPlusCell"/>
        <w:jc w:val="both"/>
      </w:pPr>
      <w:r w:rsidRPr="00061AB7">
        <w:t>19 9553     8     Заготовки</w:t>
      </w:r>
    </w:p>
    <w:p w:rsidR="00CC4CF9" w:rsidRPr="00061AB7" w:rsidRDefault="00CC4CF9">
      <w:pPr>
        <w:pStyle w:val="ConsPlusCell"/>
        <w:jc w:val="both"/>
      </w:pPr>
      <w:r w:rsidRPr="00061AB7">
        <w:t>19 9554     5     Сетки</w:t>
      </w:r>
    </w:p>
    <w:p w:rsidR="00CC4CF9" w:rsidRPr="00061AB7" w:rsidRDefault="00CC4CF9">
      <w:pPr>
        <w:pStyle w:val="ConsPlusCell"/>
        <w:jc w:val="both"/>
      </w:pPr>
      <w:r w:rsidRPr="00061AB7">
        <w:t>19 9555     0     Аппаратура и принадлежности лабораторные</w:t>
      </w:r>
    </w:p>
    <w:p w:rsidR="00CC4CF9" w:rsidRPr="00061AB7" w:rsidRDefault="00CC4CF9">
      <w:pPr>
        <w:pStyle w:val="ConsPlusCell"/>
        <w:jc w:val="both"/>
      </w:pPr>
      <w:r w:rsidRPr="00061AB7">
        <w:t>19 9556     6     Детали для промышленных изделий</w:t>
      </w:r>
    </w:p>
    <w:p w:rsidR="00CC4CF9" w:rsidRPr="00061AB7" w:rsidRDefault="00CC4CF9">
      <w:pPr>
        <w:pStyle w:val="ConsPlusCell"/>
        <w:jc w:val="both"/>
      </w:pPr>
      <w:r w:rsidRPr="00061AB7">
        <w:t>19 9557     1     Заготовки для ювелирной промышленности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монетных дворов</w:t>
      </w:r>
    </w:p>
    <w:p w:rsidR="00CC4CF9" w:rsidRPr="00061AB7" w:rsidRDefault="00CC4CF9">
      <w:pPr>
        <w:pStyle w:val="ConsPlusCell"/>
        <w:jc w:val="both"/>
      </w:pPr>
      <w:r w:rsidRPr="00061AB7">
        <w:t>19 9558     7     Аппаратура промышленная</w:t>
      </w:r>
    </w:p>
    <w:p w:rsidR="00CC4CF9" w:rsidRPr="00061AB7" w:rsidRDefault="00CC4CF9">
      <w:pPr>
        <w:pStyle w:val="ConsPlusCell"/>
        <w:jc w:val="both"/>
      </w:pPr>
      <w:r w:rsidRPr="00061AB7">
        <w:t>19 9560     8     Изделия из платиновых сплавов</w:t>
      </w:r>
    </w:p>
    <w:p w:rsidR="00CC4CF9" w:rsidRPr="00061AB7" w:rsidRDefault="00CC4CF9">
      <w:pPr>
        <w:pStyle w:val="ConsPlusCell"/>
        <w:jc w:val="both"/>
      </w:pPr>
      <w:r w:rsidRPr="00061AB7">
        <w:t>19 9561     3     Контакты</w:t>
      </w:r>
    </w:p>
    <w:p w:rsidR="00CC4CF9" w:rsidRPr="00061AB7" w:rsidRDefault="00CC4CF9">
      <w:pPr>
        <w:pStyle w:val="ConsPlusCell"/>
        <w:jc w:val="both"/>
      </w:pPr>
      <w:r w:rsidRPr="00061AB7">
        <w:t>19 9562     9     Контактные изделия</w:t>
      </w:r>
    </w:p>
    <w:p w:rsidR="00CC4CF9" w:rsidRPr="00061AB7" w:rsidRDefault="00CC4CF9">
      <w:pPr>
        <w:pStyle w:val="ConsPlusCell"/>
        <w:jc w:val="both"/>
      </w:pPr>
      <w:r w:rsidRPr="00061AB7">
        <w:t>19 9563     4     Заготовки</w:t>
      </w:r>
    </w:p>
    <w:p w:rsidR="00CC4CF9" w:rsidRPr="00061AB7" w:rsidRDefault="00CC4CF9">
      <w:pPr>
        <w:pStyle w:val="ConsPlusCell"/>
        <w:jc w:val="both"/>
      </w:pPr>
      <w:r w:rsidRPr="00061AB7">
        <w:t>19 9564     1     Сетки</w:t>
      </w:r>
    </w:p>
    <w:p w:rsidR="00CC4CF9" w:rsidRPr="00061AB7" w:rsidRDefault="00CC4CF9">
      <w:pPr>
        <w:pStyle w:val="ConsPlusCell"/>
        <w:jc w:val="both"/>
      </w:pPr>
      <w:r w:rsidRPr="00061AB7">
        <w:t>19 9565     5     Аппаратура и принадлежности лабораторные</w:t>
      </w:r>
    </w:p>
    <w:p w:rsidR="00CC4CF9" w:rsidRPr="00061AB7" w:rsidRDefault="00CC4CF9">
      <w:pPr>
        <w:pStyle w:val="ConsPlusCell"/>
        <w:jc w:val="both"/>
      </w:pPr>
      <w:r w:rsidRPr="00061AB7">
        <w:t>19 9566     0     Детали для промышленных изделий</w:t>
      </w:r>
    </w:p>
    <w:p w:rsidR="00CC4CF9" w:rsidRPr="00061AB7" w:rsidRDefault="00CC4CF9">
      <w:pPr>
        <w:pStyle w:val="ConsPlusCell"/>
        <w:jc w:val="both"/>
      </w:pPr>
      <w:r w:rsidRPr="00061AB7">
        <w:t>19 9567     6     Заготовки для ювелирной промышленности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монетных дворов</w:t>
      </w:r>
    </w:p>
    <w:p w:rsidR="00CC4CF9" w:rsidRPr="00061AB7" w:rsidRDefault="00CC4CF9">
      <w:pPr>
        <w:pStyle w:val="ConsPlusCell"/>
        <w:jc w:val="both"/>
      </w:pPr>
      <w:r w:rsidRPr="00061AB7">
        <w:t>19 9568     1     Аппаратура промышленная</w:t>
      </w:r>
    </w:p>
    <w:p w:rsidR="00CC4CF9" w:rsidRPr="00061AB7" w:rsidRDefault="00CC4CF9">
      <w:pPr>
        <w:pStyle w:val="ConsPlusCell"/>
        <w:jc w:val="both"/>
      </w:pPr>
      <w:r w:rsidRPr="00061AB7">
        <w:t>19 9570     2     Изделия из палладия и других платиноидов</w:t>
      </w:r>
    </w:p>
    <w:p w:rsidR="00CC4CF9" w:rsidRPr="00061AB7" w:rsidRDefault="00CC4CF9">
      <w:pPr>
        <w:pStyle w:val="ConsPlusCell"/>
        <w:jc w:val="both"/>
      </w:pPr>
      <w:r w:rsidRPr="00061AB7">
        <w:t>19 9571     8     Контакты</w:t>
      </w:r>
    </w:p>
    <w:p w:rsidR="00CC4CF9" w:rsidRPr="00061AB7" w:rsidRDefault="00CC4CF9">
      <w:pPr>
        <w:pStyle w:val="ConsPlusCell"/>
        <w:jc w:val="both"/>
      </w:pPr>
      <w:r w:rsidRPr="00061AB7">
        <w:t>19 9572     3     Контактные изделия</w:t>
      </w:r>
    </w:p>
    <w:p w:rsidR="00CC4CF9" w:rsidRPr="00061AB7" w:rsidRDefault="00CC4CF9">
      <w:pPr>
        <w:pStyle w:val="ConsPlusCell"/>
        <w:jc w:val="both"/>
      </w:pPr>
      <w:r w:rsidRPr="00061AB7">
        <w:t>19 9573     9     Заготовки</w:t>
      </w:r>
    </w:p>
    <w:p w:rsidR="00CC4CF9" w:rsidRPr="00061AB7" w:rsidRDefault="00CC4CF9">
      <w:pPr>
        <w:pStyle w:val="ConsPlusCell"/>
        <w:jc w:val="both"/>
      </w:pPr>
      <w:r w:rsidRPr="00061AB7">
        <w:t>19 9574     4     Сетки</w:t>
      </w:r>
    </w:p>
    <w:p w:rsidR="00CC4CF9" w:rsidRPr="00061AB7" w:rsidRDefault="00CC4CF9">
      <w:pPr>
        <w:pStyle w:val="ConsPlusCell"/>
        <w:jc w:val="both"/>
      </w:pPr>
      <w:r w:rsidRPr="00061AB7">
        <w:t>19 9575     5     Аппаратура и принадлежности лабораторные</w:t>
      </w:r>
    </w:p>
    <w:p w:rsidR="00CC4CF9" w:rsidRPr="00061AB7" w:rsidRDefault="00CC4CF9">
      <w:pPr>
        <w:pStyle w:val="ConsPlusCell"/>
        <w:jc w:val="both"/>
      </w:pPr>
      <w:r w:rsidRPr="00061AB7">
        <w:t>19 9576     5     Детали для промышленных изделий</w:t>
      </w:r>
    </w:p>
    <w:p w:rsidR="00CC4CF9" w:rsidRPr="00061AB7" w:rsidRDefault="00CC4CF9">
      <w:pPr>
        <w:pStyle w:val="ConsPlusCell"/>
        <w:jc w:val="both"/>
      </w:pPr>
      <w:r w:rsidRPr="00061AB7">
        <w:t>19 9577     0     Заготовки для ювелирной промышленности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монетных дворов</w:t>
      </w:r>
    </w:p>
    <w:p w:rsidR="00CC4CF9" w:rsidRPr="00061AB7" w:rsidRDefault="00CC4CF9">
      <w:pPr>
        <w:pStyle w:val="ConsPlusCell"/>
        <w:jc w:val="both"/>
      </w:pPr>
      <w:r w:rsidRPr="00061AB7">
        <w:t>19 9578     6     Аппаратура промышленная</w:t>
      </w:r>
    </w:p>
    <w:p w:rsidR="00CC4CF9" w:rsidRPr="00061AB7" w:rsidRDefault="00CC4CF9">
      <w:pPr>
        <w:pStyle w:val="ConsPlusCell"/>
        <w:jc w:val="both"/>
      </w:pPr>
      <w:r w:rsidRPr="00061AB7">
        <w:t>19 9580     7     Изделия из сплавов палладия и других платиноидов</w:t>
      </w:r>
    </w:p>
    <w:p w:rsidR="00CC4CF9" w:rsidRPr="00061AB7" w:rsidRDefault="00CC4CF9">
      <w:pPr>
        <w:pStyle w:val="ConsPlusCell"/>
        <w:jc w:val="both"/>
      </w:pPr>
      <w:r w:rsidRPr="00061AB7">
        <w:t>19 9581     2     Контакты</w:t>
      </w:r>
    </w:p>
    <w:p w:rsidR="00CC4CF9" w:rsidRPr="00061AB7" w:rsidRDefault="00CC4CF9">
      <w:pPr>
        <w:pStyle w:val="ConsPlusCell"/>
        <w:jc w:val="both"/>
      </w:pPr>
      <w:r w:rsidRPr="00061AB7">
        <w:t>19 9582     8     Контактные изделия</w:t>
      </w:r>
    </w:p>
    <w:p w:rsidR="00CC4CF9" w:rsidRPr="00061AB7" w:rsidRDefault="00CC4CF9">
      <w:pPr>
        <w:pStyle w:val="ConsPlusCell"/>
        <w:jc w:val="both"/>
      </w:pPr>
      <w:r w:rsidRPr="00061AB7">
        <w:t>19 9583     3     Заготовки</w:t>
      </w:r>
    </w:p>
    <w:p w:rsidR="00CC4CF9" w:rsidRPr="00061AB7" w:rsidRDefault="00CC4CF9">
      <w:pPr>
        <w:pStyle w:val="ConsPlusCell"/>
        <w:jc w:val="both"/>
      </w:pPr>
      <w:r w:rsidRPr="00061AB7">
        <w:t>19 9584     9     Сетки</w:t>
      </w:r>
    </w:p>
    <w:p w:rsidR="00CC4CF9" w:rsidRPr="00061AB7" w:rsidRDefault="00CC4CF9">
      <w:pPr>
        <w:pStyle w:val="ConsPlusCell"/>
        <w:jc w:val="both"/>
      </w:pPr>
      <w:r w:rsidRPr="00061AB7">
        <w:t>19 9585     4     Аппаратура и принадлежности лабораторные</w:t>
      </w:r>
    </w:p>
    <w:p w:rsidR="00CC4CF9" w:rsidRPr="00061AB7" w:rsidRDefault="00CC4CF9">
      <w:pPr>
        <w:pStyle w:val="ConsPlusCell"/>
        <w:jc w:val="both"/>
      </w:pPr>
      <w:r w:rsidRPr="00061AB7">
        <w:t>19 9586     9     Детали для промышленных изделий</w:t>
      </w:r>
    </w:p>
    <w:p w:rsidR="00CC4CF9" w:rsidRPr="00061AB7" w:rsidRDefault="00CC4CF9">
      <w:pPr>
        <w:pStyle w:val="ConsPlusCell"/>
        <w:jc w:val="both"/>
      </w:pPr>
      <w:r w:rsidRPr="00061AB7">
        <w:t>19 9587     5     Заготовки для ювелирной промышленности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монетных дворов</w:t>
      </w:r>
    </w:p>
    <w:p w:rsidR="00CC4CF9" w:rsidRPr="00061AB7" w:rsidRDefault="00CC4CF9">
      <w:pPr>
        <w:pStyle w:val="ConsPlusCell"/>
        <w:jc w:val="both"/>
      </w:pPr>
      <w:r w:rsidRPr="00061AB7">
        <w:t>19 9588     0     Аппаратура промышленная</w:t>
      </w:r>
    </w:p>
    <w:p w:rsidR="00CC4CF9" w:rsidRPr="00061AB7" w:rsidRDefault="00CC4CF9">
      <w:pPr>
        <w:pStyle w:val="ConsPlusCell"/>
        <w:jc w:val="both"/>
      </w:pPr>
      <w:r w:rsidRPr="00061AB7">
        <w:t>19 9590     1     Изделия из биметаллов и металлокерамики</w:t>
      </w:r>
    </w:p>
    <w:p w:rsidR="00CC4CF9" w:rsidRPr="00061AB7" w:rsidRDefault="00CC4CF9">
      <w:pPr>
        <w:pStyle w:val="ConsPlusCell"/>
        <w:jc w:val="both"/>
      </w:pPr>
      <w:r w:rsidRPr="00061AB7">
        <w:t>19 9591     7     Контакты</w:t>
      </w:r>
    </w:p>
    <w:p w:rsidR="00CC4CF9" w:rsidRPr="00061AB7" w:rsidRDefault="00CC4CF9">
      <w:pPr>
        <w:pStyle w:val="ConsPlusCell"/>
        <w:jc w:val="both"/>
      </w:pPr>
      <w:r w:rsidRPr="00061AB7">
        <w:t>19 9592     2     Контактные изделия</w:t>
      </w:r>
    </w:p>
    <w:p w:rsidR="00CC4CF9" w:rsidRPr="00061AB7" w:rsidRDefault="00CC4CF9">
      <w:pPr>
        <w:pStyle w:val="ConsPlusCell"/>
        <w:jc w:val="both"/>
      </w:pPr>
      <w:r w:rsidRPr="00061AB7">
        <w:t>19 9593     8     Заготовки</w:t>
      </w:r>
    </w:p>
    <w:p w:rsidR="00CC4CF9" w:rsidRPr="00061AB7" w:rsidRDefault="00CC4CF9">
      <w:pPr>
        <w:pStyle w:val="ConsPlusCell"/>
        <w:jc w:val="both"/>
      </w:pPr>
      <w:r w:rsidRPr="00061AB7">
        <w:t>19 9594     3     Сетки</w:t>
      </w:r>
    </w:p>
    <w:p w:rsidR="00CC4CF9" w:rsidRPr="00061AB7" w:rsidRDefault="00CC4CF9">
      <w:pPr>
        <w:pStyle w:val="ConsPlusCell"/>
        <w:jc w:val="both"/>
      </w:pPr>
      <w:r w:rsidRPr="00061AB7">
        <w:t>19 9595     9     Аппаратура и принадлежности лабораторные</w:t>
      </w:r>
    </w:p>
    <w:p w:rsidR="00CC4CF9" w:rsidRPr="00061AB7" w:rsidRDefault="00CC4CF9">
      <w:pPr>
        <w:pStyle w:val="ConsPlusCell"/>
        <w:jc w:val="both"/>
      </w:pPr>
      <w:r w:rsidRPr="00061AB7">
        <w:t>19 9596     4     Детали для промышленных изделий</w:t>
      </w:r>
    </w:p>
    <w:p w:rsidR="00CC4CF9" w:rsidRPr="00061AB7" w:rsidRDefault="00CC4CF9">
      <w:pPr>
        <w:pStyle w:val="ConsPlusCell"/>
        <w:jc w:val="both"/>
      </w:pPr>
      <w:r w:rsidRPr="00061AB7">
        <w:t>19 9597     2     Заготовки для ювелирной промышленности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монетных дворов</w:t>
      </w:r>
    </w:p>
    <w:p w:rsidR="00CC4CF9" w:rsidRPr="00061AB7" w:rsidRDefault="00CC4CF9">
      <w:pPr>
        <w:pStyle w:val="ConsPlusCell"/>
        <w:jc w:val="both"/>
      </w:pPr>
      <w:r w:rsidRPr="00061AB7">
        <w:t>19 9598     5     Аппаратура промышленная</w:t>
      </w:r>
    </w:p>
    <w:p w:rsidR="00CC4CF9" w:rsidRPr="00061AB7" w:rsidRDefault="00CC4CF9">
      <w:pPr>
        <w:pStyle w:val="ConsPlusCell"/>
        <w:jc w:val="both"/>
      </w:pPr>
      <w:r w:rsidRPr="00061AB7">
        <w:t>19 9600     4     Посуда алюминиевая штампованная</w:t>
      </w:r>
    </w:p>
    <w:p w:rsidR="00CC4CF9" w:rsidRPr="00061AB7" w:rsidRDefault="00CC4CF9">
      <w:pPr>
        <w:pStyle w:val="ConsPlusCell"/>
        <w:jc w:val="both"/>
      </w:pPr>
      <w:r w:rsidRPr="00061AB7">
        <w:t>19 9605     1     Кастрюли-скороварки *</w:t>
      </w:r>
    </w:p>
    <w:p w:rsidR="00CC4CF9" w:rsidRPr="00061AB7" w:rsidRDefault="00CC4CF9">
      <w:pPr>
        <w:pStyle w:val="ConsPlusCell"/>
        <w:jc w:val="both"/>
      </w:pPr>
      <w:r w:rsidRPr="00061AB7">
        <w:t>19 9610     9     Кастрюли емкостью до 5,5 л</w:t>
      </w:r>
    </w:p>
    <w:p w:rsidR="00CC4CF9" w:rsidRPr="00061AB7" w:rsidRDefault="00CC4CF9">
      <w:pPr>
        <w:pStyle w:val="ConsPlusCell"/>
        <w:jc w:val="both"/>
      </w:pPr>
      <w:r w:rsidRPr="00061AB7">
        <w:t>19 9611     4     Кастрюли цилиндрические, сферические, конические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емкостью от 0,5 до 1,0 л включительно</w:t>
      </w:r>
    </w:p>
    <w:p w:rsidR="00CC4CF9" w:rsidRPr="00061AB7" w:rsidRDefault="00CC4CF9">
      <w:pPr>
        <w:pStyle w:val="ConsPlusCell"/>
        <w:jc w:val="both"/>
      </w:pPr>
      <w:r w:rsidRPr="00061AB7">
        <w:t>19 9612     0     Кастрюли цилиндрические, полусферические,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сферические, выпуклые, конические емкостью от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1,0 до 3,0 л включ.</w:t>
      </w:r>
    </w:p>
    <w:p w:rsidR="00CC4CF9" w:rsidRPr="00061AB7" w:rsidRDefault="00CC4CF9">
      <w:pPr>
        <w:pStyle w:val="ConsPlusCell"/>
        <w:jc w:val="both"/>
      </w:pPr>
      <w:r w:rsidRPr="00061AB7">
        <w:t>19 9613     5     Кастрюли цилиндрические, полусферические,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сферические, конические емкостью от 3,0 до 5,5 л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включ.</w:t>
      </w:r>
    </w:p>
    <w:p w:rsidR="00CC4CF9" w:rsidRPr="00061AB7" w:rsidRDefault="00CC4CF9">
      <w:pPr>
        <w:pStyle w:val="ConsPlusCell"/>
        <w:jc w:val="both"/>
      </w:pPr>
      <w:r w:rsidRPr="00061AB7">
        <w:t>19 9615     6     Кастрюли-скороварки емкостью до 5,5 л включ.</w:t>
      </w:r>
    </w:p>
    <w:p w:rsidR="00CC4CF9" w:rsidRPr="00061AB7" w:rsidRDefault="00CC4CF9">
      <w:pPr>
        <w:pStyle w:val="ConsPlusCell"/>
        <w:jc w:val="both"/>
      </w:pPr>
      <w:r w:rsidRPr="00061AB7">
        <w:t>19 9617     7     Кастрюли для переноски пищи (судки) емкостью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нижней кастрюли до 5,5 л включ.</w:t>
      </w:r>
    </w:p>
    <w:p w:rsidR="00CC4CF9" w:rsidRPr="00061AB7" w:rsidRDefault="00CC4CF9">
      <w:pPr>
        <w:pStyle w:val="ConsPlusCell"/>
        <w:jc w:val="both"/>
      </w:pPr>
      <w:r w:rsidRPr="00061AB7">
        <w:t>19 9618     2     Кастрюли с двойными стенками и со свистком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кипячения молока емкостью до 5,5 л включ.</w:t>
      </w:r>
    </w:p>
    <w:p w:rsidR="00CC4CF9" w:rsidRPr="00061AB7" w:rsidRDefault="00CC4CF9">
      <w:pPr>
        <w:pStyle w:val="ConsPlusCell"/>
        <w:jc w:val="both"/>
      </w:pPr>
      <w:r w:rsidRPr="00061AB7">
        <w:t>19 9619     8     Кастрюли двойные для варки на пару емкостью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верхней кастрюли до 5,5 л включ.</w:t>
      </w:r>
    </w:p>
    <w:p w:rsidR="00CC4CF9" w:rsidRPr="00061AB7" w:rsidRDefault="00CC4CF9">
      <w:pPr>
        <w:pStyle w:val="ConsPlusCell"/>
        <w:jc w:val="both"/>
      </w:pPr>
      <w:r w:rsidRPr="00061AB7">
        <w:t>19 9620     3     Кастрюли емкостью св. 5,5 л /</w:t>
      </w:r>
    </w:p>
    <w:p w:rsidR="00CC4CF9" w:rsidRPr="00061AB7" w:rsidRDefault="00CC4CF9">
      <w:pPr>
        <w:pStyle w:val="ConsPlusCell"/>
        <w:jc w:val="both"/>
      </w:pPr>
      <w:r w:rsidRPr="00061AB7">
        <w:t>19 9621     9     - цилиндрические</w:t>
      </w:r>
    </w:p>
    <w:p w:rsidR="00CC4CF9" w:rsidRPr="00061AB7" w:rsidRDefault="00CC4CF9">
      <w:pPr>
        <w:pStyle w:val="ConsPlusCell"/>
        <w:jc w:val="both"/>
      </w:pPr>
      <w:r w:rsidRPr="00061AB7">
        <w:t>19 9622     4     - полусферические</w:t>
      </w:r>
    </w:p>
    <w:p w:rsidR="00CC4CF9" w:rsidRPr="00061AB7" w:rsidRDefault="00CC4CF9">
      <w:pPr>
        <w:pStyle w:val="ConsPlusCell"/>
        <w:jc w:val="both"/>
      </w:pPr>
      <w:r w:rsidRPr="00061AB7">
        <w:t>19 9623     4     - выпуклые</w:t>
      </w:r>
    </w:p>
    <w:p w:rsidR="00CC4CF9" w:rsidRPr="00061AB7" w:rsidRDefault="00CC4CF9">
      <w:pPr>
        <w:pStyle w:val="ConsPlusCell"/>
        <w:jc w:val="both"/>
      </w:pPr>
      <w:r w:rsidRPr="00061AB7">
        <w:t>19 9624     5     - конические</w:t>
      </w:r>
    </w:p>
    <w:p w:rsidR="00CC4CF9" w:rsidRPr="00061AB7" w:rsidRDefault="00CC4CF9">
      <w:pPr>
        <w:pStyle w:val="ConsPlusCell"/>
        <w:jc w:val="both"/>
      </w:pPr>
      <w:r w:rsidRPr="00061AB7">
        <w:t>19 9625     0     Кастрюли-скороварки емкостью св. 5,5 л</w:t>
      </w:r>
    </w:p>
    <w:p w:rsidR="00CC4CF9" w:rsidRPr="00061AB7" w:rsidRDefault="00CC4CF9">
      <w:pPr>
        <w:pStyle w:val="ConsPlusCell"/>
        <w:jc w:val="both"/>
      </w:pPr>
      <w:r w:rsidRPr="00061AB7">
        <w:t>19 9630     8     Сковороды, печи "чудо", жаровни, гусятницы</w:t>
      </w:r>
    </w:p>
    <w:p w:rsidR="00CC4CF9" w:rsidRPr="00061AB7" w:rsidRDefault="00CC4CF9">
      <w:pPr>
        <w:pStyle w:val="ConsPlusCell"/>
        <w:jc w:val="both"/>
      </w:pPr>
      <w:r w:rsidRPr="00061AB7">
        <w:t>19 9631     3     Сковороды</w:t>
      </w:r>
    </w:p>
    <w:p w:rsidR="00CC4CF9" w:rsidRPr="00061AB7" w:rsidRDefault="00CC4CF9">
      <w:pPr>
        <w:pStyle w:val="ConsPlusCell"/>
        <w:jc w:val="both"/>
      </w:pPr>
      <w:r w:rsidRPr="00061AB7">
        <w:t>19 9632     9     Печи "чудо"</w:t>
      </w:r>
    </w:p>
    <w:p w:rsidR="00CC4CF9" w:rsidRPr="00061AB7" w:rsidRDefault="00CC4CF9">
      <w:pPr>
        <w:pStyle w:val="ConsPlusCell"/>
        <w:jc w:val="both"/>
      </w:pPr>
      <w:r w:rsidRPr="00061AB7">
        <w:t>19 9633     4     Жаровни, гусятницы, сковороды-скорожарки</w:t>
      </w:r>
    </w:p>
    <w:p w:rsidR="00CC4CF9" w:rsidRPr="00061AB7" w:rsidRDefault="00CC4CF9">
      <w:pPr>
        <w:pStyle w:val="ConsPlusCell"/>
        <w:jc w:val="both"/>
      </w:pPr>
      <w:r w:rsidRPr="00061AB7">
        <w:t>19 9640     2     Чайники, кофейники, сервизы кофейные, кофеварки</w:t>
      </w:r>
    </w:p>
    <w:p w:rsidR="00CC4CF9" w:rsidRPr="00061AB7" w:rsidRDefault="00CC4CF9">
      <w:pPr>
        <w:pStyle w:val="ConsPlusCell"/>
        <w:jc w:val="both"/>
      </w:pPr>
      <w:r w:rsidRPr="00061AB7">
        <w:t>19 9641     8     Чайники</w:t>
      </w:r>
    </w:p>
    <w:p w:rsidR="00CC4CF9" w:rsidRPr="00061AB7" w:rsidRDefault="00CC4CF9">
      <w:pPr>
        <w:pStyle w:val="ConsPlusCell"/>
        <w:jc w:val="both"/>
      </w:pPr>
      <w:r w:rsidRPr="00061AB7">
        <w:t>19 9642     3     Кофейники</w:t>
      </w:r>
    </w:p>
    <w:p w:rsidR="00CC4CF9" w:rsidRPr="00061AB7" w:rsidRDefault="00CC4CF9">
      <w:pPr>
        <w:pStyle w:val="ConsPlusCell"/>
        <w:jc w:val="both"/>
      </w:pPr>
      <w:r w:rsidRPr="00061AB7">
        <w:t>19 9643     9     Сервизы кофейные</w:t>
      </w:r>
    </w:p>
    <w:p w:rsidR="00CC4CF9" w:rsidRPr="00061AB7" w:rsidRDefault="00CC4CF9">
      <w:pPr>
        <w:pStyle w:val="ConsPlusCell"/>
        <w:jc w:val="both"/>
      </w:pPr>
      <w:r w:rsidRPr="00061AB7">
        <w:t>19 9644     4     Кофеварки</w:t>
      </w:r>
    </w:p>
    <w:p w:rsidR="00CC4CF9" w:rsidRPr="00061AB7" w:rsidRDefault="00CC4CF9">
      <w:pPr>
        <w:pStyle w:val="ConsPlusCell"/>
        <w:jc w:val="both"/>
      </w:pPr>
      <w:r w:rsidRPr="00061AB7">
        <w:t>19 9650     7     Баки</w:t>
      </w:r>
    </w:p>
    <w:p w:rsidR="00CC4CF9" w:rsidRPr="00061AB7" w:rsidRDefault="00CC4CF9">
      <w:pPr>
        <w:pStyle w:val="ConsPlusCell"/>
        <w:jc w:val="both"/>
      </w:pPr>
      <w:r w:rsidRPr="00061AB7">
        <w:t>19 9660     1     Бидоны /</w:t>
      </w:r>
    </w:p>
    <w:p w:rsidR="00CC4CF9" w:rsidRPr="00061AB7" w:rsidRDefault="00CC4CF9">
      <w:pPr>
        <w:pStyle w:val="ConsPlusCell"/>
        <w:jc w:val="both"/>
      </w:pPr>
      <w:r w:rsidRPr="00061AB7">
        <w:t>19 9661     7     - емкостью до 2,0 л включ.</w:t>
      </w:r>
    </w:p>
    <w:p w:rsidR="00CC4CF9" w:rsidRPr="00061AB7" w:rsidRDefault="00CC4CF9">
      <w:pPr>
        <w:pStyle w:val="ConsPlusCell"/>
        <w:jc w:val="both"/>
      </w:pPr>
      <w:r w:rsidRPr="00061AB7">
        <w:t>19 9662     2     - емкостью св. 2,0 до 10 л включ.</w:t>
      </w:r>
    </w:p>
    <w:p w:rsidR="00CC4CF9" w:rsidRPr="00061AB7" w:rsidRDefault="00CC4CF9">
      <w:pPr>
        <w:pStyle w:val="ConsPlusCell"/>
        <w:jc w:val="both"/>
      </w:pPr>
      <w:r w:rsidRPr="00061AB7">
        <w:t>19 9670     6     Кружки /</w:t>
      </w:r>
    </w:p>
    <w:p w:rsidR="00CC4CF9" w:rsidRPr="00061AB7" w:rsidRDefault="00CC4CF9">
      <w:pPr>
        <w:pStyle w:val="ConsPlusCell"/>
        <w:jc w:val="both"/>
      </w:pPr>
      <w:r w:rsidRPr="00061AB7">
        <w:t>19 9671     1     - емкостью до 1,0 л включ.</w:t>
      </w:r>
    </w:p>
    <w:p w:rsidR="00CC4CF9" w:rsidRPr="00061AB7" w:rsidRDefault="00CC4CF9">
      <w:pPr>
        <w:pStyle w:val="ConsPlusCell"/>
        <w:jc w:val="both"/>
      </w:pPr>
      <w:r w:rsidRPr="00061AB7">
        <w:t>19 9680     0     Ведра, подойники, ковши, ложки разливательные,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котлы, тазы, тарелки, миски, блюда, казаны,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котелки, банки, подносы, противни, сахарницы,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конфетницы, сухарницы, хлебницы</w:t>
      </w:r>
    </w:p>
    <w:p w:rsidR="00CC4CF9" w:rsidRPr="00061AB7" w:rsidRDefault="00CC4CF9">
      <w:pPr>
        <w:pStyle w:val="ConsPlusCell"/>
        <w:jc w:val="both"/>
      </w:pPr>
      <w:r w:rsidRPr="00061AB7">
        <w:t>19 9681     6     Ведра, подойники</w:t>
      </w:r>
    </w:p>
    <w:p w:rsidR="00CC4CF9" w:rsidRPr="00061AB7" w:rsidRDefault="00CC4CF9">
      <w:pPr>
        <w:pStyle w:val="ConsPlusCell"/>
        <w:jc w:val="both"/>
      </w:pPr>
      <w:r w:rsidRPr="00061AB7">
        <w:t>19 9682     1     Ковши, ложки разливательные</w:t>
      </w:r>
    </w:p>
    <w:p w:rsidR="00CC4CF9" w:rsidRPr="00061AB7" w:rsidRDefault="00CC4CF9">
      <w:pPr>
        <w:pStyle w:val="ConsPlusCell"/>
        <w:jc w:val="both"/>
      </w:pPr>
      <w:r w:rsidRPr="00061AB7">
        <w:t>19 9683     7     Котлы наплитные</w:t>
      </w:r>
    </w:p>
    <w:p w:rsidR="00CC4CF9" w:rsidRPr="00061AB7" w:rsidRDefault="00CC4CF9">
      <w:pPr>
        <w:pStyle w:val="ConsPlusCell"/>
        <w:jc w:val="both"/>
      </w:pPr>
      <w:r w:rsidRPr="00061AB7">
        <w:t>19 9684     2     Тазы, тарелки, миски, блюда</w:t>
      </w:r>
    </w:p>
    <w:p w:rsidR="00CC4CF9" w:rsidRPr="00061AB7" w:rsidRDefault="00CC4CF9">
      <w:pPr>
        <w:pStyle w:val="ConsPlusCell"/>
        <w:jc w:val="both"/>
      </w:pPr>
      <w:r w:rsidRPr="00061AB7">
        <w:t>19 9685     8     Казаны, казанки, манты-казаны (касканы)</w:t>
      </w:r>
    </w:p>
    <w:p w:rsidR="00CC4CF9" w:rsidRPr="00061AB7" w:rsidRDefault="00CC4CF9">
      <w:pPr>
        <w:pStyle w:val="ConsPlusCell"/>
        <w:jc w:val="both"/>
      </w:pPr>
      <w:r w:rsidRPr="00061AB7">
        <w:t>19 9686     3     Котелки</w:t>
      </w:r>
    </w:p>
    <w:p w:rsidR="00CC4CF9" w:rsidRPr="00061AB7" w:rsidRDefault="00CC4CF9">
      <w:pPr>
        <w:pStyle w:val="ConsPlusCell"/>
        <w:jc w:val="both"/>
      </w:pPr>
      <w:r w:rsidRPr="00061AB7">
        <w:t>19 9687     9     Банки для хранения сыпучих продуктов</w:t>
      </w:r>
    </w:p>
    <w:p w:rsidR="00CC4CF9" w:rsidRPr="00061AB7" w:rsidRDefault="00CC4CF9">
      <w:pPr>
        <w:pStyle w:val="ConsPlusCell"/>
        <w:jc w:val="both"/>
      </w:pPr>
      <w:r w:rsidRPr="00061AB7">
        <w:t>19 9688     4     Подносы, противни</w:t>
      </w:r>
    </w:p>
    <w:p w:rsidR="00CC4CF9" w:rsidRPr="00061AB7" w:rsidRDefault="00CC4CF9">
      <w:pPr>
        <w:pStyle w:val="ConsPlusCell"/>
        <w:jc w:val="both"/>
      </w:pPr>
      <w:r w:rsidRPr="00061AB7">
        <w:t>19 9689     6     Сахарницы, конфетницы, сухарницы, хлебницы</w:t>
      </w:r>
    </w:p>
    <w:p w:rsidR="00CC4CF9" w:rsidRPr="00061AB7" w:rsidRDefault="00CC4CF9">
      <w:pPr>
        <w:pStyle w:val="ConsPlusCell"/>
        <w:jc w:val="both"/>
      </w:pPr>
      <w:r w:rsidRPr="00061AB7">
        <w:t>19 9690     5     Цедилки, сита, ложки (шумовки), наборы посуды,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вкладыши</w:t>
      </w:r>
    </w:p>
    <w:p w:rsidR="00CC4CF9" w:rsidRPr="00061AB7" w:rsidRDefault="00CC4CF9">
      <w:pPr>
        <w:pStyle w:val="ConsPlusCell"/>
        <w:jc w:val="both"/>
      </w:pPr>
      <w:r w:rsidRPr="00061AB7">
        <w:t>19 9691     0     Цедилки</w:t>
      </w:r>
    </w:p>
    <w:p w:rsidR="00CC4CF9" w:rsidRPr="00061AB7" w:rsidRDefault="00CC4CF9">
      <w:pPr>
        <w:pStyle w:val="ConsPlusCell"/>
        <w:jc w:val="both"/>
      </w:pPr>
      <w:r w:rsidRPr="00061AB7">
        <w:t>19 9692     6     Сита</w:t>
      </w:r>
    </w:p>
    <w:p w:rsidR="00CC4CF9" w:rsidRPr="00061AB7" w:rsidRDefault="00CC4CF9">
      <w:pPr>
        <w:pStyle w:val="ConsPlusCell"/>
        <w:jc w:val="both"/>
      </w:pPr>
      <w:r w:rsidRPr="00061AB7">
        <w:t>19 9693     1     Ложки для снятия пены (шумовки)</w:t>
      </w:r>
    </w:p>
    <w:p w:rsidR="00CC4CF9" w:rsidRPr="00061AB7" w:rsidRDefault="00CC4CF9">
      <w:pPr>
        <w:pStyle w:val="ConsPlusCell"/>
        <w:jc w:val="both"/>
      </w:pPr>
      <w:r w:rsidRPr="00061AB7">
        <w:t>19 9694     7     Наборы посудные</w:t>
      </w:r>
    </w:p>
    <w:p w:rsidR="00CC4CF9" w:rsidRPr="00061AB7" w:rsidRDefault="00CC4CF9">
      <w:pPr>
        <w:pStyle w:val="ConsPlusCell"/>
        <w:jc w:val="both"/>
      </w:pPr>
      <w:r w:rsidRPr="00061AB7">
        <w:t>19 9695     2     Вкладыши в набор посуды</w:t>
      </w:r>
    </w:p>
    <w:p w:rsidR="00CC4CF9" w:rsidRPr="00061AB7" w:rsidRDefault="00CC4CF9">
      <w:pPr>
        <w:pStyle w:val="ConsPlusCell"/>
        <w:jc w:val="both"/>
      </w:pPr>
      <w:r w:rsidRPr="00061AB7">
        <w:t>19 9700     8     Сетки из цветных металлов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21 0000     4     ПРОДУКЦИЯ НЕОРГАНИЧЕСКОЙ ХИМИИ, СЫРЬЕ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ГОРНОХИМИЧЕСКОЕ И УДОБРЕНИЯ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21 1000     7     Сырье горнохимическое, металлы легкие,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металлоиды и газы</w:t>
      </w:r>
    </w:p>
    <w:p w:rsidR="00CC4CF9" w:rsidRPr="00061AB7" w:rsidRDefault="00CC4CF9">
      <w:pPr>
        <w:pStyle w:val="ConsPlusCell"/>
        <w:jc w:val="both"/>
      </w:pPr>
      <w:r w:rsidRPr="00061AB7">
        <w:t>21 1100     0     Сырье горнохимическое</w:t>
      </w:r>
    </w:p>
    <w:p w:rsidR="00CC4CF9" w:rsidRPr="00061AB7" w:rsidRDefault="00CC4CF9">
      <w:pPr>
        <w:pStyle w:val="ConsPlusCell"/>
        <w:jc w:val="both"/>
      </w:pPr>
      <w:r w:rsidRPr="00061AB7">
        <w:t>21 1110     5     Руды</w:t>
      </w:r>
    </w:p>
    <w:p w:rsidR="00CC4CF9" w:rsidRPr="00061AB7" w:rsidRDefault="00CC4CF9">
      <w:pPr>
        <w:pStyle w:val="ConsPlusCell"/>
        <w:jc w:val="both"/>
      </w:pPr>
      <w:r w:rsidRPr="00061AB7">
        <w:t>21 1112     6     Руда апатито-нефелиновая (товарная)</w:t>
      </w:r>
    </w:p>
    <w:p w:rsidR="00CC4CF9" w:rsidRPr="00061AB7" w:rsidRDefault="00CC4CF9">
      <w:pPr>
        <w:pStyle w:val="ConsPlusCell"/>
        <w:jc w:val="both"/>
      </w:pPr>
      <w:r w:rsidRPr="00061AB7">
        <w:t>21 1113     1     Руда боратовая</w:t>
      </w:r>
    </w:p>
    <w:p w:rsidR="00CC4CF9" w:rsidRPr="00061AB7" w:rsidRDefault="00CC4CF9">
      <w:pPr>
        <w:pStyle w:val="ConsPlusCell"/>
        <w:jc w:val="both"/>
      </w:pPr>
      <w:r w:rsidRPr="00061AB7">
        <w:t>21 1114     7     Фосфориты (фосфоритная руда)</w:t>
      </w:r>
    </w:p>
    <w:p w:rsidR="00CC4CF9" w:rsidRPr="00061AB7" w:rsidRDefault="00CC4CF9">
      <w:pPr>
        <w:pStyle w:val="ConsPlusCell"/>
        <w:jc w:val="both"/>
      </w:pPr>
      <w:r w:rsidRPr="00061AB7">
        <w:t>21 1115     2     Руда серная</w:t>
      </w:r>
    </w:p>
    <w:p w:rsidR="00CC4CF9" w:rsidRPr="00061AB7" w:rsidRDefault="00CC4CF9">
      <w:pPr>
        <w:pStyle w:val="ConsPlusCell"/>
        <w:jc w:val="both"/>
      </w:pPr>
      <w:r w:rsidRPr="00061AB7">
        <w:t>21 1117     3     Сильвинит</w:t>
      </w:r>
    </w:p>
    <w:p w:rsidR="00CC4CF9" w:rsidRPr="00061AB7" w:rsidRDefault="00CC4CF9">
      <w:pPr>
        <w:pStyle w:val="ConsPlusCell"/>
        <w:jc w:val="both"/>
      </w:pPr>
      <w:r w:rsidRPr="00061AB7">
        <w:t>21 1130     4     Концентраты минеральные</w:t>
      </w:r>
    </w:p>
    <w:p w:rsidR="00CC4CF9" w:rsidRPr="00061AB7" w:rsidRDefault="00CC4CF9">
      <w:pPr>
        <w:pStyle w:val="ConsPlusCell"/>
        <w:jc w:val="both"/>
      </w:pPr>
      <w:r w:rsidRPr="00061AB7">
        <w:t>21 1132     5     Концентрат апатитовый в пересчете на 39,4% Р2О5</w:t>
      </w:r>
    </w:p>
    <w:p w:rsidR="00CC4CF9" w:rsidRPr="00061AB7" w:rsidRDefault="00CC4CF9">
      <w:pPr>
        <w:pStyle w:val="ConsPlusCell"/>
        <w:jc w:val="both"/>
      </w:pPr>
      <w:r w:rsidRPr="00061AB7">
        <w:t>21 1133     0     Сырье фосфатное тонкого помола для кислотной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переработки</w:t>
      </w:r>
    </w:p>
    <w:p w:rsidR="00CC4CF9" w:rsidRPr="00061AB7" w:rsidRDefault="00CC4CF9">
      <w:pPr>
        <w:pStyle w:val="ConsPlusCell"/>
        <w:jc w:val="both"/>
      </w:pPr>
      <w:r w:rsidRPr="00061AB7">
        <w:t>21 1135     1     Флотационный концентрат для двойного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суперфосфата</w:t>
      </w:r>
    </w:p>
    <w:p w:rsidR="00CC4CF9" w:rsidRPr="00061AB7" w:rsidRDefault="00CC4CF9">
      <w:pPr>
        <w:pStyle w:val="ConsPlusCell"/>
        <w:jc w:val="both"/>
      </w:pPr>
      <w:r w:rsidRPr="00061AB7">
        <w:t>21 1136     7     Концентрат датолитовый</w:t>
      </w:r>
    </w:p>
    <w:p w:rsidR="00CC4CF9" w:rsidRPr="00061AB7" w:rsidRDefault="00CC4CF9">
      <w:pPr>
        <w:pStyle w:val="ConsPlusCell"/>
        <w:jc w:val="both"/>
      </w:pPr>
      <w:r w:rsidRPr="00061AB7">
        <w:t>21 1138     8     Концентрат нефелиновый</w:t>
      </w:r>
    </w:p>
    <w:p w:rsidR="00CC4CF9" w:rsidRPr="00061AB7" w:rsidRDefault="00CC4CF9">
      <w:pPr>
        <w:pStyle w:val="ConsPlusCell"/>
        <w:jc w:val="both"/>
      </w:pPr>
      <w:r w:rsidRPr="00061AB7">
        <w:t>21 1139     3     Концентраты прочие</w:t>
      </w:r>
    </w:p>
    <w:p w:rsidR="00CC4CF9" w:rsidRPr="00061AB7" w:rsidRDefault="00CC4CF9">
      <w:pPr>
        <w:pStyle w:val="ConsPlusCell"/>
        <w:jc w:val="both"/>
      </w:pPr>
      <w:r w:rsidRPr="00061AB7">
        <w:t>21 1190     1     Сырье горнохимическое прочее</w:t>
      </w:r>
    </w:p>
    <w:p w:rsidR="00CC4CF9" w:rsidRPr="00061AB7" w:rsidRDefault="00CC4CF9">
      <w:pPr>
        <w:pStyle w:val="ConsPlusCell"/>
        <w:jc w:val="both"/>
      </w:pPr>
      <w:r w:rsidRPr="00061AB7">
        <w:t>21 1191     7     Андезиты</w:t>
      </w:r>
    </w:p>
    <w:p w:rsidR="00CC4CF9" w:rsidRPr="00061AB7" w:rsidRDefault="00CC4CF9">
      <w:pPr>
        <w:pStyle w:val="ConsPlusCell"/>
        <w:jc w:val="both"/>
      </w:pPr>
      <w:r w:rsidRPr="00061AB7">
        <w:t>21 1200     4     Металлы легкие, металлоиды</w:t>
      </w:r>
    </w:p>
    <w:p w:rsidR="00CC4CF9" w:rsidRPr="00061AB7" w:rsidRDefault="00CC4CF9">
      <w:pPr>
        <w:pStyle w:val="ConsPlusCell"/>
        <w:jc w:val="both"/>
      </w:pPr>
      <w:r w:rsidRPr="00061AB7">
        <w:t>21 1210     9     Металлы в выпускных формах</w:t>
      </w:r>
    </w:p>
    <w:p w:rsidR="00CC4CF9" w:rsidRPr="00061AB7" w:rsidRDefault="00CC4CF9">
      <w:pPr>
        <w:pStyle w:val="ConsPlusCell"/>
        <w:jc w:val="both"/>
      </w:pPr>
      <w:r w:rsidRPr="00061AB7">
        <w:t>21 1211     4     Натрий металлический</w:t>
      </w:r>
    </w:p>
    <w:p w:rsidR="00CC4CF9" w:rsidRPr="00061AB7" w:rsidRDefault="00CC4CF9">
      <w:pPr>
        <w:pStyle w:val="ConsPlusCell"/>
        <w:jc w:val="both"/>
      </w:pPr>
      <w:r w:rsidRPr="00061AB7">
        <w:t>21 1212     6     Калий металлический</w:t>
      </w:r>
    </w:p>
    <w:p w:rsidR="00CC4CF9" w:rsidRPr="00061AB7" w:rsidRDefault="00CC4CF9">
      <w:pPr>
        <w:pStyle w:val="ConsPlusCell"/>
        <w:jc w:val="both"/>
      </w:pPr>
      <w:r w:rsidRPr="00061AB7">
        <w:t>21 1213     5     Кальций металлический</w:t>
      </w:r>
    </w:p>
    <w:p w:rsidR="00CC4CF9" w:rsidRPr="00061AB7" w:rsidRDefault="00CC4CF9">
      <w:pPr>
        <w:pStyle w:val="ConsPlusCell"/>
        <w:jc w:val="both"/>
      </w:pPr>
      <w:r w:rsidRPr="00061AB7">
        <w:t>21 1214     0     Мышьяк металлический</w:t>
      </w:r>
    </w:p>
    <w:p w:rsidR="00CC4CF9" w:rsidRPr="00061AB7" w:rsidRDefault="00CC4CF9">
      <w:pPr>
        <w:pStyle w:val="ConsPlusCell"/>
        <w:jc w:val="both"/>
      </w:pPr>
      <w:r w:rsidRPr="00061AB7">
        <w:t>21 1220     3     Сера /</w:t>
      </w:r>
    </w:p>
    <w:p w:rsidR="00CC4CF9" w:rsidRPr="00061AB7" w:rsidRDefault="00CC4CF9">
      <w:pPr>
        <w:pStyle w:val="ConsPlusCell"/>
        <w:jc w:val="both"/>
      </w:pPr>
      <w:r w:rsidRPr="00061AB7">
        <w:t>21 1221     9     - техническая природная</w:t>
      </w:r>
    </w:p>
    <w:p w:rsidR="00CC4CF9" w:rsidRPr="00061AB7" w:rsidRDefault="00CC4CF9">
      <w:pPr>
        <w:pStyle w:val="ConsPlusCell"/>
        <w:jc w:val="both"/>
      </w:pPr>
      <w:r w:rsidRPr="00061AB7">
        <w:t>21 1222     4     - техническая газовая</w:t>
      </w:r>
    </w:p>
    <w:p w:rsidR="00CC4CF9" w:rsidRPr="00061AB7" w:rsidRDefault="00CC4CF9">
      <w:pPr>
        <w:pStyle w:val="ConsPlusCell"/>
        <w:jc w:val="both"/>
      </w:pPr>
      <w:r w:rsidRPr="00061AB7">
        <w:t>21 1230     8     Сера импортная /</w:t>
      </w:r>
    </w:p>
    <w:p w:rsidR="00CC4CF9" w:rsidRPr="00061AB7" w:rsidRDefault="00CC4CF9">
      <w:pPr>
        <w:pStyle w:val="ConsPlusCell"/>
        <w:jc w:val="both"/>
      </w:pPr>
      <w:r w:rsidRPr="00061AB7">
        <w:t>21 1231     3     - молотая</w:t>
      </w:r>
    </w:p>
    <w:p w:rsidR="00CC4CF9" w:rsidRPr="00061AB7" w:rsidRDefault="00CC4CF9">
      <w:pPr>
        <w:pStyle w:val="ConsPlusCell"/>
        <w:jc w:val="both"/>
      </w:pPr>
      <w:r w:rsidRPr="00061AB7">
        <w:t>21 1240     2     Фосфор /</w:t>
      </w:r>
    </w:p>
    <w:p w:rsidR="00CC4CF9" w:rsidRPr="00061AB7" w:rsidRDefault="00CC4CF9">
      <w:pPr>
        <w:pStyle w:val="ConsPlusCell"/>
        <w:jc w:val="both"/>
      </w:pPr>
      <w:r w:rsidRPr="00061AB7">
        <w:t>21 1241     8     - желтый</w:t>
      </w:r>
    </w:p>
    <w:p w:rsidR="00CC4CF9" w:rsidRPr="00061AB7" w:rsidRDefault="00CC4CF9">
      <w:pPr>
        <w:pStyle w:val="ConsPlusCell"/>
        <w:jc w:val="both"/>
      </w:pPr>
      <w:r w:rsidRPr="00061AB7">
        <w:t>21 1242     3     - красный</w:t>
      </w:r>
    </w:p>
    <w:p w:rsidR="00CC4CF9" w:rsidRPr="00061AB7" w:rsidRDefault="00CC4CF9">
      <w:pPr>
        <w:pStyle w:val="ConsPlusCell"/>
        <w:jc w:val="both"/>
      </w:pPr>
      <w:r w:rsidRPr="00061AB7">
        <w:t>21 1290     5     Металлоиды прочие</w:t>
      </w:r>
    </w:p>
    <w:p w:rsidR="00CC4CF9" w:rsidRPr="00061AB7" w:rsidRDefault="00CC4CF9">
      <w:pPr>
        <w:pStyle w:val="ConsPlusCell"/>
        <w:jc w:val="both"/>
      </w:pPr>
      <w:r w:rsidRPr="00061AB7">
        <w:t>21 1291     0     Йод технический</w:t>
      </w:r>
    </w:p>
    <w:p w:rsidR="00CC4CF9" w:rsidRPr="00061AB7" w:rsidRDefault="00CC4CF9">
      <w:pPr>
        <w:pStyle w:val="ConsPlusCell"/>
        <w:jc w:val="both"/>
      </w:pPr>
      <w:r w:rsidRPr="00061AB7">
        <w:t>21 1292     6     Бром жидкий технический</w:t>
      </w:r>
    </w:p>
    <w:p w:rsidR="00CC4CF9" w:rsidRPr="00061AB7" w:rsidRDefault="00CC4CF9">
      <w:pPr>
        <w:pStyle w:val="ConsPlusCell"/>
        <w:jc w:val="both"/>
      </w:pPr>
      <w:r w:rsidRPr="00061AB7">
        <w:t>21 1294     7     Бор</w:t>
      </w:r>
    </w:p>
    <w:p w:rsidR="00CC4CF9" w:rsidRPr="00061AB7" w:rsidRDefault="00CC4CF9">
      <w:pPr>
        <w:pStyle w:val="ConsPlusCell"/>
        <w:jc w:val="both"/>
      </w:pPr>
      <w:r w:rsidRPr="00061AB7">
        <w:t>21 1300     8     Препараты графитовые коллоидные</w:t>
      </w:r>
    </w:p>
    <w:p w:rsidR="00CC4CF9" w:rsidRPr="00061AB7" w:rsidRDefault="00CC4CF9">
      <w:pPr>
        <w:pStyle w:val="ConsPlusCell"/>
        <w:jc w:val="both"/>
      </w:pPr>
      <w:r w:rsidRPr="00061AB7">
        <w:t>21 1310     2     Препараты графитовые / коллоидные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естественного и искусственного графита</w:t>
      </w:r>
    </w:p>
    <w:p w:rsidR="00CC4CF9" w:rsidRPr="00061AB7" w:rsidRDefault="00CC4CF9">
      <w:pPr>
        <w:pStyle w:val="ConsPlusCell"/>
        <w:jc w:val="both"/>
      </w:pPr>
      <w:r w:rsidRPr="00061AB7">
        <w:t>21 1311     8     - коллоидные из естественного графита</w:t>
      </w:r>
    </w:p>
    <w:p w:rsidR="00CC4CF9" w:rsidRPr="00061AB7" w:rsidRDefault="00CC4CF9">
      <w:pPr>
        <w:pStyle w:val="ConsPlusCell"/>
        <w:jc w:val="both"/>
      </w:pPr>
      <w:r w:rsidRPr="00061AB7">
        <w:t>21 1312     3     - дисперсные сухие из искусственного графита</w:t>
      </w:r>
    </w:p>
    <w:p w:rsidR="00CC4CF9" w:rsidRPr="00061AB7" w:rsidRDefault="00CC4CF9">
      <w:pPr>
        <w:pStyle w:val="ConsPlusCell"/>
        <w:jc w:val="both"/>
      </w:pPr>
      <w:r w:rsidRPr="00061AB7">
        <w:t>21 1313     9     - коллоидные водные</w:t>
      </w:r>
    </w:p>
    <w:p w:rsidR="00CC4CF9" w:rsidRPr="00061AB7" w:rsidRDefault="00CC4CF9">
      <w:pPr>
        <w:pStyle w:val="ConsPlusCell"/>
        <w:jc w:val="both"/>
      </w:pPr>
      <w:r w:rsidRPr="00061AB7">
        <w:t>21 1314     4     - коллоидные масляные</w:t>
      </w:r>
    </w:p>
    <w:p w:rsidR="00CC4CF9" w:rsidRPr="00061AB7" w:rsidRDefault="00CC4CF9">
      <w:pPr>
        <w:pStyle w:val="ConsPlusCell"/>
        <w:jc w:val="both"/>
      </w:pPr>
      <w:r w:rsidRPr="00061AB7">
        <w:t>21 1319     1     - коллоидные прочие</w:t>
      </w:r>
    </w:p>
    <w:p w:rsidR="00CC4CF9" w:rsidRPr="00061AB7" w:rsidRDefault="00CC4CF9">
      <w:pPr>
        <w:pStyle w:val="ConsPlusCell"/>
        <w:jc w:val="both"/>
      </w:pPr>
      <w:r w:rsidRPr="00061AB7">
        <w:t>21 1400     1     Газы</w:t>
      </w:r>
    </w:p>
    <w:p w:rsidR="00CC4CF9" w:rsidRPr="00061AB7" w:rsidRDefault="00CC4CF9">
      <w:pPr>
        <w:pStyle w:val="ConsPlusCell"/>
        <w:jc w:val="both"/>
      </w:pPr>
      <w:r w:rsidRPr="00061AB7">
        <w:t>21 1410     6     Газы простые (кроме инертных, водорода и хлора)</w:t>
      </w:r>
    </w:p>
    <w:p w:rsidR="00CC4CF9" w:rsidRPr="00061AB7" w:rsidRDefault="00CC4CF9">
      <w:pPr>
        <w:pStyle w:val="ConsPlusCell"/>
        <w:jc w:val="both"/>
      </w:pPr>
      <w:r w:rsidRPr="00061AB7">
        <w:t>21 1411     1     Кислород</w:t>
      </w:r>
    </w:p>
    <w:p w:rsidR="00CC4CF9" w:rsidRPr="00061AB7" w:rsidRDefault="00CC4CF9">
      <w:pPr>
        <w:pStyle w:val="ConsPlusCell"/>
        <w:jc w:val="both"/>
      </w:pPr>
      <w:r w:rsidRPr="00061AB7">
        <w:t>21 1412     7     Азот</w:t>
      </w:r>
    </w:p>
    <w:p w:rsidR="00CC4CF9" w:rsidRPr="00061AB7" w:rsidRDefault="00CC4CF9">
      <w:pPr>
        <w:pStyle w:val="ConsPlusCell"/>
        <w:jc w:val="both"/>
      </w:pPr>
      <w:r w:rsidRPr="00061AB7">
        <w:t>21 1419     5     Газы простые (кроме инертных, водорода и хлора)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21 1420     0     Водород /</w:t>
      </w:r>
    </w:p>
    <w:p w:rsidR="00CC4CF9" w:rsidRPr="00061AB7" w:rsidRDefault="00CC4CF9">
      <w:pPr>
        <w:pStyle w:val="ConsPlusCell"/>
        <w:jc w:val="both"/>
      </w:pPr>
      <w:r w:rsidRPr="00061AB7">
        <w:t>21 1421     6     - технический</w:t>
      </w:r>
    </w:p>
    <w:p w:rsidR="00CC4CF9" w:rsidRPr="00061AB7" w:rsidRDefault="00CC4CF9">
      <w:pPr>
        <w:pStyle w:val="ConsPlusCell"/>
        <w:jc w:val="both"/>
      </w:pPr>
      <w:r w:rsidRPr="00061AB7">
        <w:t>21 1422     1     - несжатый</w:t>
      </w:r>
    </w:p>
    <w:p w:rsidR="00CC4CF9" w:rsidRPr="00061AB7" w:rsidRDefault="00CC4CF9">
      <w:pPr>
        <w:pStyle w:val="ConsPlusCell"/>
        <w:jc w:val="both"/>
      </w:pPr>
      <w:r w:rsidRPr="00061AB7">
        <w:t>21 1430     5     Хлор /</w:t>
      </w:r>
    </w:p>
    <w:p w:rsidR="00CC4CF9" w:rsidRPr="00061AB7" w:rsidRDefault="00CC4CF9">
      <w:pPr>
        <w:pStyle w:val="ConsPlusCell"/>
        <w:jc w:val="both"/>
      </w:pPr>
      <w:r w:rsidRPr="00061AB7">
        <w:t>21 1431     0     - жидкий</w:t>
      </w:r>
    </w:p>
    <w:p w:rsidR="00CC4CF9" w:rsidRPr="00061AB7" w:rsidRDefault="00CC4CF9">
      <w:pPr>
        <w:pStyle w:val="ConsPlusCell"/>
        <w:jc w:val="both"/>
      </w:pPr>
      <w:r w:rsidRPr="00061AB7">
        <w:t>21 1432     6     - газообразный</w:t>
      </w:r>
    </w:p>
    <w:p w:rsidR="00CC4CF9" w:rsidRPr="00061AB7" w:rsidRDefault="00CC4CF9">
      <w:pPr>
        <w:pStyle w:val="ConsPlusCell"/>
        <w:jc w:val="both"/>
      </w:pPr>
      <w:r w:rsidRPr="00061AB7">
        <w:t>21 1440     1     Газы сложные (кроме углекислого и аммиака)</w:t>
      </w:r>
    </w:p>
    <w:p w:rsidR="00CC4CF9" w:rsidRPr="00061AB7" w:rsidRDefault="00CC4CF9">
      <w:pPr>
        <w:pStyle w:val="ConsPlusCell"/>
        <w:jc w:val="both"/>
      </w:pPr>
      <w:r w:rsidRPr="00061AB7">
        <w:t>21 1441     5     Фосген (хлорангидрид угольной кислоты)</w:t>
      </w:r>
    </w:p>
    <w:p w:rsidR="00CC4CF9" w:rsidRPr="00061AB7" w:rsidRDefault="00CC4CF9">
      <w:pPr>
        <w:pStyle w:val="ConsPlusCell"/>
        <w:jc w:val="both"/>
      </w:pPr>
      <w:r w:rsidRPr="00061AB7">
        <w:t>21 1442     0     Водород фтористый</w:t>
      </w:r>
    </w:p>
    <w:p w:rsidR="00CC4CF9" w:rsidRPr="00061AB7" w:rsidRDefault="00CC4CF9">
      <w:pPr>
        <w:pStyle w:val="ConsPlusCell"/>
        <w:jc w:val="both"/>
      </w:pPr>
      <w:r w:rsidRPr="00061AB7">
        <w:t>21 1444     1     Элегаз (сера шестифтористая, гексафторид серы)</w:t>
      </w:r>
    </w:p>
    <w:p w:rsidR="00CC4CF9" w:rsidRPr="00061AB7" w:rsidRDefault="00CC4CF9">
      <w:pPr>
        <w:pStyle w:val="ConsPlusCell"/>
        <w:jc w:val="both"/>
      </w:pPr>
      <w:r w:rsidRPr="00061AB7">
        <w:t>21 1445     7     Окись углерода</w:t>
      </w:r>
    </w:p>
    <w:p w:rsidR="00CC4CF9" w:rsidRPr="00061AB7" w:rsidRDefault="00CC4CF9">
      <w:pPr>
        <w:pStyle w:val="ConsPlusCell"/>
        <w:jc w:val="both"/>
      </w:pPr>
      <w:r w:rsidRPr="00061AB7">
        <w:t>21 1447     8     Водород хлористый</w:t>
      </w:r>
    </w:p>
    <w:p w:rsidR="00CC4CF9" w:rsidRPr="00061AB7" w:rsidRDefault="00CC4CF9">
      <w:pPr>
        <w:pStyle w:val="ConsPlusCell"/>
        <w:jc w:val="both"/>
      </w:pPr>
      <w:r w:rsidRPr="00061AB7">
        <w:t>21 1448     3     Воздух</w:t>
      </w:r>
    </w:p>
    <w:p w:rsidR="00CC4CF9" w:rsidRPr="00061AB7" w:rsidRDefault="00CC4CF9">
      <w:pPr>
        <w:pStyle w:val="ConsPlusCell"/>
        <w:jc w:val="both"/>
      </w:pPr>
      <w:r w:rsidRPr="00061AB7">
        <w:t>21 1450     4     Двуокись углерода (диоксид углерода)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N 92/2013 ОКП,  утв.  Приказом  Росстандарта  от</w:t>
      </w:r>
    </w:p>
    <w:p w:rsidR="00CC4CF9" w:rsidRPr="00061AB7" w:rsidRDefault="00CC4CF9">
      <w:pPr>
        <w:pStyle w:val="ConsPlusCell"/>
        <w:jc w:val="both"/>
      </w:pPr>
      <w:r w:rsidRPr="00061AB7">
        <w:t>26.09.2013 N 1098-ст)</w:t>
      </w:r>
    </w:p>
    <w:p w:rsidR="00CC4CF9" w:rsidRPr="00061AB7" w:rsidRDefault="00CC4CF9">
      <w:pPr>
        <w:pStyle w:val="ConsPlusCell"/>
        <w:jc w:val="both"/>
      </w:pPr>
      <w:r w:rsidRPr="00061AB7">
        <w:t>21 1451     5     Двуокись углерода сжиженная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N 92/2013 ОКП,  утв.  Приказом  Росстандарта  от</w:t>
      </w:r>
    </w:p>
    <w:p w:rsidR="00CC4CF9" w:rsidRPr="00061AB7" w:rsidRDefault="00CC4CF9">
      <w:pPr>
        <w:pStyle w:val="ConsPlusCell"/>
        <w:jc w:val="both"/>
      </w:pPr>
      <w:r w:rsidRPr="00061AB7">
        <w:t>26.09.2013 N 1098-ст)</w:t>
      </w:r>
    </w:p>
    <w:p w:rsidR="00CC4CF9" w:rsidRPr="00061AB7" w:rsidRDefault="00CC4CF9">
      <w:pPr>
        <w:pStyle w:val="ConsPlusCell"/>
        <w:jc w:val="both"/>
      </w:pPr>
      <w:r w:rsidRPr="00061AB7">
        <w:t>21 1452     5     Двуокись углерода твердая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N 92/2013 ОКП,  утв.  Приказом  Росстандарта  от</w:t>
      </w:r>
    </w:p>
    <w:p w:rsidR="00CC4CF9" w:rsidRPr="00061AB7" w:rsidRDefault="00CC4CF9">
      <w:pPr>
        <w:pStyle w:val="ConsPlusCell"/>
        <w:jc w:val="both"/>
      </w:pPr>
      <w:r w:rsidRPr="00061AB7">
        <w:t>26.09.2013 N 1098-ст)</w:t>
      </w:r>
    </w:p>
    <w:p w:rsidR="00CC4CF9" w:rsidRPr="00061AB7" w:rsidRDefault="00CC4CF9">
      <w:pPr>
        <w:pStyle w:val="ConsPlusCell"/>
        <w:jc w:val="both"/>
      </w:pPr>
      <w:r w:rsidRPr="00061AB7">
        <w:t>21 1453     0     Двуокись углерода газообразная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N 92/2013 ОКП,  утв.  Приказом  Росстандарта  от</w:t>
      </w:r>
    </w:p>
    <w:p w:rsidR="00CC4CF9" w:rsidRPr="00061AB7" w:rsidRDefault="00CC4CF9">
      <w:pPr>
        <w:pStyle w:val="ConsPlusCell"/>
        <w:jc w:val="both"/>
      </w:pPr>
      <w:r w:rsidRPr="00061AB7">
        <w:t>26.09.2013 N 1098-ст)</w:t>
      </w:r>
    </w:p>
    <w:p w:rsidR="00CC4CF9" w:rsidRPr="00061AB7" w:rsidRDefault="00CC4CF9">
      <w:pPr>
        <w:pStyle w:val="ConsPlusCell"/>
        <w:jc w:val="both"/>
      </w:pPr>
      <w:r w:rsidRPr="00061AB7">
        <w:t>21 1460     9     Аммиак синтетический /</w:t>
      </w:r>
    </w:p>
    <w:p w:rsidR="00CC4CF9" w:rsidRPr="00061AB7" w:rsidRDefault="00CC4CF9">
      <w:pPr>
        <w:pStyle w:val="ConsPlusCell"/>
        <w:jc w:val="both"/>
      </w:pPr>
      <w:r w:rsidRPr="00061AB7">
        <w:t>21 1461     4     - жидкий</w:t>
      </w:r>
    </w:p>
    <w:p w:rsidR="00CC4CF9" w:rsidRPr="00061AB7" w:rsidRDefault="00CC4CF9">
      <w:pPr>
        <w:pStyle w:val="ConsPlusCell"/>
        <w:jc w:val="both"/>
      </w:pPr>
      <w:r w:rsidRPr="00061AB7">
        <w:t>21 1465     6     Аммиак технологический газообразный</w:t>
      </w:r>
    </w:p>
    <w:p w:rsidR="00CC4CF9" w:rsidRPr="00061AB7" w:rsidRDefault="00CC4CF9">
      <w:pPr>
        <w:pStyle w:val="ConsPlusCell"/>
        <w:jc w:val="both"/>
      </w:pPr>
      <w:r w:rsidRPr="00061AB7">
        <w:t>21 1470     3     Газы инертные (кроме аргона)</w:t>
      </w:r>
    </w:p>
    <w:p w:rsidR="00CC4CF9" w:rsidRPr="00061AB7" w:rsidRDefault="00CC4CF9">
      <w:pPr>
        <w:pStyle w:val="ConsPlusCell"/>
        <w:jc w:val="both"/>
      </w:pPr>
      <w:r w:rsidRPr="00061AB7">
        <w:t>21 1472     4     Криптон</w:t>
      </w:r>
    </w:p>
    <w:p w:rsidR="00CC4CF9" w:rsidRPr="00061AB7" w:rsidRDefault="00CC4CF9">
      <w:pPr>
        <w:pStyle w:val="ConsPlusCell"/>
        <w:jc w:val="both"/>
      </w:pPr>
      <w:r w:rsidRPr="00061AB7">
        <w:t>21 1473     2     Ксенон</w:t>
      </w:r>
    </w:p>
    <w:p w:rsidR="00CC4CF9" w:rsidRPr="00061AB7" w:rsidRDefault="00CC4CF9">
      <w:pPr>
        <w:pStyle w:val="ConsPlusCell"/>
        <w:jc w:val="both"/>
      </w:pPr>
      <w:r w:rsidRPr="00061AB7">
        <w:t>21 1474     5     Неон</w:t>
      </w:r>
    </w:p>
    <w:p w:rsidR="00CC4CF9" w:rsidRPr="00061AB7" w:rsidRDefault="00CC4CF9">
      <w:pPr>
        <w:pStyle w:val="ConsPlusCell"/>
        <w:jc w:val="both"/>
      </w:pPr>
      <w:r w:rsidRPr="00061AB7">
        <w:t>21 1480     8     Аргон / и его смеси</w:t>
      </w:r>
    </w:p>
    <w:p w:rsidR="00CC4CF9" w:rsidRPr="00061AB7" w:rsidRDefault="00CC4CF9">
      <w:pPr>
        <w:pStyle w:val="ConsPlusCell"/>
        <w:jc w:val="both"/>
      </w:pPr>
      <w:r w:rsidRPr="00061AB7">
        <w:t>21 1481     3     - газообразный</w:t>
      </w:r>
    </w:p>
    <w:p w:rsidR="00CC4CF9" w:rsidRPr="00061AB7" w:rsidRDefault="00CC4CF9">
      <w:pPr>
        <w:pStyle w:val="ConsPlusCell"/>
        <w:jc w:val="both"/>
      </w:pPr>
      <w:r w:rsidRPr="00061AB7">
        <w:t>21 1482     9     Аргоноазотная смесь (аргон технический)</w:t>
      </w:r>
    </w:p>
    <w:p w:rsidR="00CC4CF9" w:rsidRPr="00061AB7" w:rsidRDefault="00CC4CF9">
      <w:pPr>
        <w:pStyle w:val="ConsPlusCell"/>
        <w:jc w:val="both"/>
      </w:pPr>
      <w:r w:rsidRPr="00061AB7">
        <w:t>21 1483     4     Аргон жидкий</w:t>
      </w:r>
    </w:p>
    <w:p w:rsidR="00CC4CF9" w:rsidRPr="00061AB7" w:rsidRDefault="00CC4CF9">
      <w:pPr>
        <w:pStyle w:val="ConsPlusCell"/>
        <w:jc w:val="both"/>
      </w:pPr>
      <w:r w:rsidRPr="00061AB7">
        <w:t>21 1484     6     Аргонокислородная смесь</w:t>
      </w:r>
    </w:p>
    <w:p w:rsidR="00CC4CF9" w:rsidRPr="00061AB7" w:rsidRDefault="00CC4CF9">
      <w:pPr>
        <w:pStyle w:val="ConsPlusCell"/>
        <w:jc w:val="both"/>
      </w:pPr>
      <w:r w:rsidRPr="00061AB7">
        <w:t>21 1485     5     Аргоноводородная смесь</w:t>
      </w:r>
    </w:p>
    <w:p w:rsidR="00CC4CF9" w:rsidRPr="00061AB7" w:rsidRDefault="00CC4CF9">
      <w:pPr>
        <w:pStyle w:val="ConsPlusCell"/>
        <w:jc w:val="both"/>
      </w:pPr>
      <w:r w:rsidRPr="00061AB7">
        <w:t>21 1487     6     Аргон сырой</w:t>
      </w:r>
    </w:p>
    <w:p w:rsidR="00CC4CF9" w:rsidRPr="00061AB7" w:rsidRDefault="00CC4CF9">
      <w:pPr>
        <w:pStyle w:val="ConsPlusCell"/>
        <w:jc w:val="both"/>
      </w:pPr>
      <w:r w:rsidRPr="00061AB7">
        <w:t>21 1488     1     Смесь газовая аргона с моносиланом</w:t>
      </w:r>
    </w:p>
    <w:p w:rsidR="00CC4CF9" w:rsidRPr="00061AB7" w:rsidRDefault="00CC4CF9">
      <w:pPr>
        <w:pStyle w:val="ConsPlusCell"/>
        <w:jc w:val="both"/>
      </w:pPr>
      <w:r w:rsidRPr="00061AB7">
        <w:t>21 1489     7     Смесь аргон-углекислый газ и смеси аргона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21 1490     2     Смеси газов</w:t>
      </w:r>
    </w:p>
    <w:p w:rsidR="00CC4CF9" w:rsidRPr="00061AB7" w:rsidRDefault="00CC4CF9">
      <w:pPr>
        <w:pStyle w:val="ConsPlusCell"/>
        <w:jc w:val="both"/>
      </w:pPr>
      <w:r w:rsidRPr="00061AB7">
        <w:t>21 1491     8     Смесь неоногелиевая</w:t>
      </w:r>
    </w:p>
    <w:p w:rsidR="00CC4CF9" w:rsidRPr="00061AB7" w:rsidRDefault="00CC4CF9">
      <w:pPr>
        <w:pStyle w:val="ConsPlusCell"/>
        <w:jc w:val="both"/>
      </w:pPr>
      <w:r w:rsidRPr="00061AB7">
        <w:t>21 1492     3     Смесь криптоноксеноновая</w:t>
      </w:r>
    </w:p>
    <w:p w:rsidR="00CC4CF9" w:rsidRPr="00061AB7" w:rsidRDefault="00CC4CF9">
      <w:pPr>
        <w:pStyle w:val="ConsPlusCell"/>
        <w:jc w:val="both"/>
      </w:pPr>
      <w:r w:rsidRPr="00061AB7">
        <w:t>21 1493     9     Смесь карбогенная</w:t>
      </w:r>
    </w:p>
    <w:p w:rsidR="00CC4CF9" w:rsidRPr="00061AB7" w:rsidRDefault="00CC4CF9">
      <w:pPr>
        <w:pStyle w:val="ConsPlusCell"/>
        <w:jc w:val="both"/>
      </w:pPr>
      <w:r w:rsidRPr="00061AB7">
        <w:t>21 1494     4     Смесь азотоводородная</w:t>
      </w:r>
    </w:p>
    <w:p w:rsidR="00CC4CF9" w:rsidRPr="00061AB7" w:rsidRDefault="00CC4CF9">
      <w:pPr>
        <w:pStyle w:val="ConsPlusCell"/>
        <w:jc w:val="both"/>
      </w:pPr>
      <w:r w:rsidRPr="00061AB7">
        <w:t>21 1495     0     Смеси газовые поверочные двухкомпонентные</w:t>
      </w:r>
    </w:p>
    <w:p w:rsidR="00CC4CF9" w:rsidRPr="00061AB7" w:rsidRDefault="00CC4CF9">
      <w:pPr>
        <w:pStyle w:val="ConsPlusCell"/>
        <w:jc w:val="both"/>
      </w:pPr>
      <w:r w:rsidRPr="00061AB7">
        <w:t>21 1497     0     Смеси газовые поверочные трехкомпонентные</w:t>
      </w:r>
    </w:p>
    <w:p w:rsidR="00CC4CF9" w:rsidRPr="00061AB7" w:rsidRDefault="00CC4CF9">
      <w:pPr>
        <w:pStyle w:val="ConsPlusCell"/>
        <w:jc w:val="both"/>
      </w:pPr>
      <w:r w:rsidRPr="00061AB7">
        <w:t>21 1498     6     Смеси газовые на основе криптона, ксенона,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неона, аргона с метаном</w:t>
      </w:r>
    </w:p>
    <w:p w:rsidR="00CC4CF9" w:rsidRPr="00061AB7" w:rsidRDefault="00CC4CF9">
      <w:pPr>
        <w:pStyle w:val="ConsPlusCell"/>
        <w:jc w:val="both"/>
      </w:pPr>
      <w:r w:rsidRPr="00061AB7">
        <w:t>21 1499     1     Смеси газовые прочие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21 2000     9     Кислоты и окислы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21 2100     3     Кислоты кислородсодержащие</w:t>
      </w:r>
    </w:p>
    <w:p w:rsidR="00CC4CF9" w:rsidRPr="00061AB7" w:rsidRDefault="00CC4CF9">
      <w:pPr>
        <w:pStyle w:val="ConsPlusCell"/>
        <w:jc w:val="both"/>
      </w:pPr>
      <w:r w:rsidRPr="00061AB7">
        <w:t>21 2110     8     Кислота серная в моногидрате /</w:t>
      </w:r>
    </w:p>
    <w:p w:rsidR="00CC4CF9" w:rsidRPr="00061AB7" w:rsidRDefault="00CC4CF9">
      <w:pPr>
        <w:pStyle w:val="ConsPlusCell"/>
        <w:jc w:val="both"/>
      </w:pPr>
      <w:r w:rsidRPr="00061AB7">
        <w:t>21 2111     3     - контактная</w:t>
      </w:r>
    </w:p>
    <w:p w:rsidR="00CC4CF9" w:rsidRPr="00061AB7" w:rsidRDefault="00CC4CF9">
      <w:pPr>
        <w:pStyle w:val="ConsPlusCell"/>
        <w:jc w:val="both"/>
      </w:pPr>
      <w:r w:rsidRPr="00061AB7">
        <w:t>21 2112     9     - башенная</w:t>
      </w:r>
    </w:p>
    <w:p w:rsidR="00CC4CF9" w:rsidRPr="00061AB7" w:rsidRDefault="00CC4CF9">
      <w:pPr>
        <w:pStyle w:val="ConsPlusCell"/>
        <w:jc w:val="both"/>
      </w:pPr>
      <w:r w:rsidRPr="00061AB7">
        <w:t>21 2120     2     Кислота серная отработанная /</w:t>
      </w:r>
    </w:p>
    <w:p w:rsidR="00CC4CF9" w:rsidRPr="00061AB7" w:rsidRDefault="00CC4CF9">
      <w:pPr>
        <w:pStyle w:val="ConsPlusCell"/>
        <w:jc w:val="both"/>
      </w:pPr>
      <w:r w:rsidRPr="00061AB7">
        <w:t>21 2121     8     - от производства хлорпродуктов</w:t>
      </w:r>
    </w:p>
    <w:p w:rsidR="00CC4CF9" w:rsidRPr="00061AB7" w:rsidRDefault="00CC4CF9">
      <w:pPr>
        <w:pStyle w:val="ConsPlusCell"/>
        <w:jc w:val="both"/>
      </w:pPr>
      <w:r w:rsidRPr="00061AB7">
        <w:t>21 2122     3     - от производства красителей и нитропродуктов</w:t>
      </w:r>
    </w:p>
    <w:p w:rsidR="00CC4CF9" w:rsidRPr="00061AB7" w:rsidRDefault="00CC4CF9">
      <w:pPr>
        <w:pStyle w:val="ConsPlusCell"/>
        <w:jc w:val="both"/>
      </w:pPr>
      <w:r w:rsidRPr="00061AB7">
        <w:t>21 2123     9     - от производства синтетических спиртов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ацетилена</w:t>
      </w:r>
    </w:p>
    <w:p w:rsidR="00CC4CF9" w:rsidRPr="00061AB7" w:rsidRDefault="00CC4CF9">
      <w:pPr>
        <w:pStyle w:val="ConsPlusCell"/>
        <w:jc w:val="both"/>
      </w:pPr>
      <w:r w:rsidRPr="00061AB7">
        <w:t>21 2129     1     - прочая</w:t>
      </w:r>
    </w:p>
    <w:p w:rsidR="00CC4CF9" w:rsidRPr="00061AB7" w:rsidRDefault="00CC4CF9">
      <w:pPr>
        <w:pStyle w:val="ConsPlusCell"/>
        <w:jc w:val="both"/>
      </w:pPr>
      <w:r w:rsidRPr="00061AB7">
        <w:t>21 2130     7     Кислота азотная в моногидрате /</w:t>
      </w:r>
    </w:p>
    <w:p w:rsidR="00CC4CF9" w:rsidRPr="00061AB7" w:rsidRDefault="00CC4CF9">
      <w:pPr>
        <w:pStyle w:val="ConsPlusCell"/>
        <w:jc w:val="both"/>
      </w:pPr>
      <w:r w:rsidRPr="00061AB7">
        <w:t>21 2131     2     - концентрированная (крепкая)</w:t>
      </w:r>
    </w:p>
    <w:p w:rsidR="00CC4CF9" w:rsidRPr="00061AB7" w:rsidRDefault="00CC4CF9">
      <w:pPr>
        <w:pStyle w:val="ConsPlusCell"/>
        <w:jc w:val="both"/>
      </w:pPr>
      <w:r w:rsidRPr="00061AB7">
        <w:t>21 2132     8     - неконцентрированная (слабая)</w:t>
      </w:r>
    </w:p>
    <w:p w:rsidR="00CC4CF9" w:rsidRPr="00061AB7" w:rsidRDefault="00CC4CF9">
      <w:pPr>
        <w:pStyle w:val="ConsPlusCell"/>
        <w:jc w:val="both"/>
      </w:pPr>
      <w:r w:rsidRPr="00061AB7">
        <w:t>21 2133     3     - специальная, концентрации 70 - 75%</w:t>
      </w:r>
    </w:p>
    <w:p w:rsidR="00CC4CF9" w:rsidRPr="00061AB7" w:rsidRDefault="00CC4CF9">
      <w:pPr>
        <w:pStyle w:val="ConsPlusCell"/>
        <w:jc w:val="both"/>
      </w:pPr>
      <w:r w:rsidRPr="00061AB7">
        <w:t>21 2134     9     - отбеленная</w:t>
      </w:r>
    </w:p>
    <w:p w:rsidR="00CC4CF9" w:rsidRPr="00061AB7" w:rsidRDefault="00CC4CF9">
      <w:pPr>
        <w:pStyle w:val="ConsPlusCell"/>
        <w:jc w:val="both"/>
      </w:pPr>
      <w:r w:rsidRPr="00061AB7">
        <w:t>21 2140     1     Кислота фосфорная (ортофосфорная) /</w:t>
      </w:r>
    </w:p>
    <w:p w:rsidR="00CC4CF9" w:rsidRPr="00061AB7" w:rsidRDefault="00CC4CF9">
      <w:pPr>
        <w:pStyle w:val="ConsPlusCell"/>
        <w:jc w:val="both"/>
      </w:pPr>
      <w:r w:rsidRPr="00061AB7">
        <w:t>21 2141     7     - термическая</w:t>
      </w:r>
    </w:p>
    <w:p w:rsidR="00CC4CF9" w:rsidRPr="00061AB7" w:rsidRDefault="00CC4CF9">
      <w:pPr>
        <w:pStyle w:val="ConsPlusCell"/>
        <w:jc w:val="both"/>
      </w:pPr>
      <w:r w:rsidRPr="00061AB7">
        <w:t>21 2142     2     - экстракционная</w:t>
      </w:r>
    </w:p>
    <w:p w:rsidR="00CC4CF9" w:rsidRPr="00061AB7" w:rsidRDefault="00CC4CF9">
      <w:pPr>
        <w:pStyle w:val="ConsPlusCell"/>
        <w:jc w:val="both"/>
      </w:pPr>
      <w:r w:rsidRPr="00061AB7">
        <w:t>21 2143     8     - экстракционная упаренная</w:t>
      </w:r>
    </w:p>
    <w:p w:rsidR="00CC4CF9" w:rsidRPr="00061AB7" w:rsidRDefault="00CC4CF9">
      <w:pPr>
        <w:pStyle w:val="ConsPlusCell"/>
        <w:jc w:val="both"/>
      </w:pPr>
      <w:r w:rsidRPr="00061AB7">
        <w:t>21 2160     0     Кислоты сульфоновые</w:t>
      </w:r>
    </w:p>
    <w:p w:rsidR="00CC4CF9" w:rsidRPr="00061AB7" w:rsidRDefault="00CC4CF9">
      <w:pPr>
        <w:pStyle w:val="ConsPlusCell"/>
        <w:jc w:val="both"/>
      </w:pPr>
      <w:r w:rsidRPr="00061AB7">
        <w:t>21 2161     6     Кислота хлорсульфоновая</w:t>
      </w:r>
    </w:p>
    <w:p w:rsidR="00CC4CF9" w:rsidRPr="00061AB7" w:rsidRDefault="00CC4CF9">
      <w:pPr>
        <w:pStyle w:val="ConsPlusCell"/>
        <w:jc w:val="both"/>
      </w:pPr>
      <w:r w:rsidRPr="00061AB7">
        <w:t>21 2163     7     Кислота сульфаминовая</w:t>
      </w:r>
    </w:p>
    <w:p w:rsidR="00CC4CF9" w:rsidRPr="00061AB7" w:rsidRDefault="00CC4CF9">
      <w:pPr>
        <w:pStyle w:val="ConsPlusCell"/>
        <w:jc w:val="both"/>
      </w:pPr>
      <w:r w:rsidRPr="00061AB7">
        <w:t>21 2170     5     Кислоты кислородсодержащие прочие</w:t>
      </w:r>
    </w:p>
    <w:p w:rsidR="00CC4CF9" w:rsidRPr="00061AB7" w:rsidRDefault="00CC4CF9">
      <w:pPr>
        <w:pStyle w:val="ConsPlusCell"/>
        <w:jc w:val="both"/>
      </w:pPr>
      <w:r w:rsidRPr="00061AB7">
        <w:t>21 2171     0     Кислота борная</w:t>
      </w:r>
    </w:p>
    <w:p w:rsidR="00CC4CF9" w:rsidRPr="00061AB7" w:rsidRDefault="00CC4CF9">
      <w:pPr>
        <w:pStyle w:val="ConsPlusCell"/>
        <w:jc w:val="both"/>
      </w:pPr>
      <w:r w:rsidRPr="00061AB7">
        <w:t>21 2172     6     Кислота суперфосфорная</w:t>
      </w:r>
    </w:p>
    <w:p w:rsidR="00CC4CF9" w:rsidRPr="00061AB7" w:rsidRDefault="00CC4CF9">
      <w:pPr>
        <w:pStyle w:val="ConsPlusCell"/>
        <w:jc w:val="both"/>
      </w:pPr>
      <w:r w:rsidRPr="00061AB7">
        <w:t>21 2175     2     Кислота кремневая</w:t>
      </w:r>
    </w:p>
    <w:p w:rsidR="00CC4CF9" w:rsidRPr="00061AB7" w:rsidRDefault="00CC4CF9">
      <w:pPr>
        <w:pStyle w:val="ConsPlusCell"/>
        <w:jc w:val="both"/>
      </w:pPr>
      <w:r w:rsidRPr="00061AB7">
        <w:t>21 2180     5     Смесь кислот</w:t>
      </w:r>
    </w:p>
    <w:p w:rsidR="00CC4CF9" w:rsidRPr="00061AB7" w:rsidRDefault="00CC4CF9">
      <w:pPr>
        <w:pStyle w:val="ConsPlusCell"/>
        <w:jc w:val="both"/>
      </w:pPr>
      <w:r w:rsidRPr="00061AB7">
        <w:t>21 2182     0     Меланж кислотный</w:t>
      </w:r>
    </w:p>
    <w:p w:rsidR="00CC4CF9" w:rsidRPr="00061AB7" w:rsidRDefault="00CC4CF9">
      <w:pPr>
        <w:pStyle w:val="ConsPlusCell"/>
        <w:jc w:val="both"/>
      </w:pPr>
      <w:r w:rsidRPr="00061AB7">
        <w:t>21 2200     7     Кислоты бескислородные</w:t>
      </w:r>
    </w:p>
    <w:p w:rsidR="00CC4CF9" w:rsidRPr="00061AB7" w:rsidRDefault="00CC4CF9">
      <w:pPr>
        <w:pStyle w:val="ConsPlusCell"/>
        <w:jc w:val="both"/>
      </w:pPr>
      <w:r w:rsidRPr="00061AB7">
        <w:t>21 2210     1     Кислота соляная (хлористоводородная) /</w:t>
      </w:r>
    </w:p>
    <w:p w:rsidR="00CC4CF9" w:rsidRPr="00061AB7" w:rsidRDefault="00CC4CF9">
      <w:pPr>
        <w:pStyle w:val="ConsPlusCell"/>
        <w:jc w:val="both"/>
      </w:pPr>
      <w:r w:rsidRPr="00061AB7">
        <w:t>21 2211     7     - синтетическая</w:t>
      </w:r>
    </w:p>
    <w:p w:rsidR="00CC4CF9" w:rsidRPr="00061AB7" w:rsidRDefault="00CC4CF9">
      <w:pPr>
        <w:pStyle w:val="ConsPlusCell"/>
        <w:jc w:val="both"/>
      </w:pPr>
      <w:r w:rsidRPr="00061AB7">
        <w:t>21 2212     2     - техническая (сульфатная)</w:t>
      </w:r>
    </w:p>
    <w:p w:rsidR="00CC4CF9" w:rsidRPr="00061AB7" w:rsidRDefault="00CC4CF9">
      <w:pPr>
        <w:pStyle w:val="ConsPlusCell"/>
        <w:jc w:val="both"/>
      </w:pPr>
      <w:r w:rsidRPr="00061AB7">
        <w:t>21 2213     8     - абгазная</w:t>
      </w:r>
    </w:p>
    <w:p w:rsidR="00CC4CF9" w:rsidRPr="00061AB7" w:rsidRDefault="00CC4CF9">
      <w:pPr>
        <w:pStyle w:val="ConsPlusCell"/>
        <w:jc w:val="both"/>
      </w:pPr>
      <w:r w:rsidRPr="00061AB7">
        <w:t>21 2220     6     Кислота плавиковая (фтористоводородная)</w:t>
      </w:r>
    </w:p>
    <w:p w:rsidR="00CC4CF9" w:rsidRPr="00061AB7" w:rsidRDefault="00CC4CF9">
      <w:pPr>
        <w:pStyle w:val="ConsPlusCell"/>
        <w:jc w:val="both"/>
      </w:pPr>
      <w:r w:rsidRPr="00061AB7">
        <w:t>21 2221     1     Кислота фтористоводородная техническая</w:t>
      </w:r>
    </w:p>
    <w:p w:rsidR="00CC4CF9" w:rsidRPr="00061AB7" w:rsidRDefault="00CC4CF9">
      <w:pPr>
        <w:pStyle w:val="ConsPlusCell"/>
        <w:jc w:val="both"/>
      </w:pPr>
      <w:r w:rsidRPr="00061AB7">
        <w:t>21 2290     8     Кислоты бескислородные прочие</w:t>
      </w:r>
    </w:p>
    <w:p w:rsidR="00CC4CF9" w:rsidRPr="00061AB7" w:rsidRDefault="00CC4CF9">
      <w:pPr>
        <w:pStyle w:val="ConsPlusCell"/>
        <w:jc w:val="both"/>
      </w:pPr>
      <w:r w:rsidRPr="00061AB7">
        <w:t>21 2291     3     Кислота синильная</w:t>
      </w:r>
    </w:p>
    <w:p w:rsidR="00CC4CF9" w:rsidRPr="00061AB7" w:rsidRDefault="00CC4CF9">
      <w:pPr>
        <w:pStyle w:val="ConsPlusCell"/>
        <w:jc w:val="both"/>
      </w:pPr>
      <w:r w:rsidRPr="00061AB7">
        <w:t>21 2292     9     Кислота кремнефтористо-водородная</w:t>
      </w:r>
    </w:p>
    <w:p w:rsidR="00CC4CF9" w:rsidRPr="00061AB7" w:rsidRDefault="00CC4CF9">
      <w:pPr>
        <w:pStyle w:val="ConsPlusCell"/>
        <w:jc w:val="both"/>
      </w:pPr>
      <w:r w:rsidRPr="00061AB7">
        <w:t>21 2300     0     Окислы (без пигментов)</w:t>
      </w:r>
    </w:p>
    <w:p w:rsidR="00CC4CF9" w:rsidRPr="00061AB7" w:rsidRDefault="00CC4CF9">
      <w:pPr>
        <w:pStyle w:val="ConsPlusCell"/>
        <w:jc w:val="both"/>
      </w:pPr>
      <w:r w:rsidRPr="00061AB7">
        <w:t>21 2310     5     Ангидриды</w:t>
      </w:r>
    </w:p>
    <w:p w:rsidR="00CC4CF9" w:rsidRPr="00061AB7" w:rsidRDefault="00CC4CF9">
      <w:pPr>
        <w:pStyle w:val="ConsPlusCell"/>
        <w:jc w:val="both"/>
      </w:pPr>
      <w:r w:rsidRPr="00061AB7">
        <w:t>21 2311     0     Ангидрид сернистый (двуокись серы)</w:t>
      </w:r>
    </w:p>
    <w:p w:rsidR="00CC4CF9" w:rsidRPr="00061AB7" w:rsidRDefault="00CC4CF9">
      <w:pPr>
        <w:pStyle w:val="ConsPlusCell"/>
        <w:jc w:val="both"/>
      </w:pPr>
      <w:r w:rsidRPr="00061AB7">
        <w:t>21 2312     6     Ангидрид серный (трехокись серы)</w:t>
      </w:r>
    </w:p>
    <w:p w:rsidR="00CC4CF9" w:rsidRPr="00061AB7" w:rsidRDefault="00CC4CF9">
      <w:pPr>
        <w:pStyle w:val="ConsPlusCell"/>
        <w:jc w:val="both"/>
      </w:pPr>
      <w:r w:rsidRPr="00061AB7">
        <w:t>21 2313     1     Ангидрид хромовый технический</w:t>
      </w:r>
    </w:p>
    <w:p w:rsidR="00CC4CF9" w:rsidRPr="00061AB7" w:rsidRDefault="00CC4CF9">
      <w:pPr>
        <w:pStyle w:val="ConsPlusCell"/>
        <w:jc w:val="both"/>
      </w:pPr>
      <w:r w:rsidRPr="00061AB7">
        <w:t>21 2314     7     Ангидрид мышьяковистый (трехокись мышьяка,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мышьяк белый)</w:t>
      </w:r>
    </w:p>
    <w:p w:rsidR="00CC4CF9" w:rsidRPr="00061AB7" w:rsidRDefault="00CC4CF9">
      <w:pPr>
        <w:pStyle w:val="ConsPlusCell"/>
        <w:jc w:val="both"/>
      </w:pPr>
      <w:r w:rsidRPr="00061AB7">
        <w:t>21 2315     2     Тионил хлористый (тионилхлорид)</w:t>
      </w:r>
    </w:p>
    <w:p w:rsidR="00CC4CF9" w:rsidRPr="00061AB7" w:rsidRDefault="00CC4CF9">
      <w:pPr>
        <w:pStyle w:val="ConsPlusCell"/>
        <w:jc w:val="both"/>
      </w:pPr>
      <w:r w:rsidRPr="00061AB7">
        <w:t>21 2316     8     Ангидрид борный</w:t>
      </w:r>
    </w:p>
    <w:p w:rsidR="00CC4CF9" w:rsidRPr="00061AB7" w:rsidRDefault="00CC4CF9">
      <w:pPr>
        <w:pStyle w:val="ConsPlusCell"/>
        <w:jc w:val="both"/>
      </w:pPr>
      <w:r w:rsidRPr="00061AB7">
        <w:t>21 2317     3     Ангидрид фосфорный</w:t>
      </w:r>
    </w:p>
    <w:p w:rsidR="00CC4CF9" w:rsidRPr="00061AB7" w:rsidRDefault="00CC4CF9">
      <w:pPr>
        <w:pStyle w:val="ConsPlusCell"/>
        <w:jc w:val="both"/>
      </w:pPr>
      <w:r w:rsidRPr="00061AB7">
        <w:t>21 2320     8     Окиси</w:t>
      </w:r>
    </w:p>
    <w:p w:rsidR="00CC4CF9" w:rsidRPr="00061AB7" w:rsidRDefault="00CC4CF9">
      <w:pPr>
        <w:pStyle w:val="ConsPlusCell"/>
        <w:jc w:val="both"/>
      </w:pPr>
      <w:r w:rsidRPr="00061AB7">
        <w:t>21 2321     5     Окись / железа</w:t>
      </w:r>
    </w:p>
    <w:p w:rsidR="00CC4CF9" w:rsidRPr="00061AB7" w:rsidRDefault="00CC4CF9">
      <w:pPr>
        <w:pStyle w:val="ConsPlusCell"/>
        <w:jc w:val="both"/>
      </w:pPr>
      <w:r w:rsidRPr="00061AB7">
        <w:t>21 2322     0     - магния (без магнезии жженой - магнезии Уста)</w:t>
      </w:r>
    </w:p>
    <w:p w:rsidR="00CC4CF9" w:rsidRPr="00061AB7" w:rsidRDefault="00CC4CF9">
      <w:pPr>
        <w:pStyle w:val="ConsPlusCell"/>
        <w:jc w:val="both"/>
      </w:pPr>
      <w:r w:rsidRPr="00061AB7">
        <w:t>21 2323     6     Магнезия жженая - магнезия Уста для резиновых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смесей</w:t>
      </w:r>
    </w:p>
    <w:p w:rsidR="00CC4CF9" w:rsidRPr="00061AB7" w:rsidRDefault="00CC4CF9">
      <w:pPr>
        <w:pStyle w:val="ConsPlusCell"/>
        <w:jc w:val="both"/>
      </w:pPr>
      <w:r w:rsidRPr="00061AB7">
        <w:t>21 2324     1     Окись / хрома</w:t>
      </w:r>
    </w:p>
    <w:p w:rsidR="00CC4CF9" w:rsidRPr="00061AB7" w:rsidRDefault="00CC4CF9">
      <w:pPr>
        <w:pStyle w:val="ConsPlusCell"/>
        <w:jc w:val="both"/>
      </w:pPr>
      <w:r w:rsidRPr="00061AB7">
        <w:t>21 2325     7     - кальция</w:t>
      </w:r>
    </w:p>
    <w:p w:rsidR="00CC4CF9" w:rsidRPr="00061AB7" w:rsidRDefault="00CC4CF9">
      <w:pPr>
        <w:pStyle w:val="ConsPlusCell"/>
        <w:jc w:val="both"/>
      </w:pPr>
      <w:r w:rsidRPr="00061AB7">
        <w:t>21 2329     9     Окиси прочие</w:t>
      </w:r>
    </w:p>
    <w:p w:rsidR="00CC4CF9" w:rsidRPr="00061AB7" w:rsidRDefault="00CC4CF9">
      <w:pPr>
        <w:pStyle w:val="ConsPlusCell"/>
        <w:jc w:val="both"/>
      </w:pPr>
      <w:r w:rsidRPr="00061AB7">
        <w:t>21 2340     9     Хлорокиси</w:t>
      </w:r>
    </w:p>
    <w:p w:rsidR="00CC4CF9" w:rsidRPr="00061AB7" w:rsidRDefault="00CC4CF9">
      <w:pPr>
        <w:pStyle w:val="ConsPlusCell"/>
        <w:jc w:val="both"/>
      </w:pPr>
      <w:r w:rsidRPr="00061AB7">
        <w:t>21 2341     4     Хлорокись фосфора</w:t>
      </w:r>
    </w:p>
    <w:p w:rsidR="00CC4CF9" w:rsidRPr="00061AB7" w:rsidRDefault="00CC4CF9">
      <w:pPr>
        <w:pStyle w:val="ConsPlusCell"/>
        <w:jc w:val="both"/>
      </w:pPr>
      <w:r w:rsidRPr="00061AB7">
        <w:t>21 2342     5     Сульфурил хлористый</w:t>
      </w:r>
    </w:p>
    <w:p w:rsidR="00CC4CF9" w:rsidRPr="00061AB7" w:rsidRDefault="00CC4CF9">
      <w:pPr>
        <w:pStyle w:val="ConsPlusCell"/>
        <w:jc w:val="both"/>
      </w:pPr>
      <w:r w:rsidRPr="00061AB7">
        <w:t>21 2349     8     Хлорокиси прочие</w:t>
      </w:r>
    </w:p>
    <w:p w:rsidR="00CC4CF9" w:rsidRPr="00061AB7" w:rsidRDefault="00CC4CF9">
      <w:pPr>
        <w:pStyle w:val="ConsPlusCell"/>
        <w:jc w:val="both"/>
      </w:pPr>
      <w:r w:rsidRPr="00061AB7">
        <w:t>21 2350     3     Перекиси</w:t>
      </w:r>
    </w:p>
    <w:p w:rsidR="00CC4CF9" w:rsidRPr="00061AB7" w:rsidRDefault="00CC4CF9">
      <w:pPr>
        <w:pStyle w:val="ConsPlusCell"/>
        <w:jc w:val="both"/>
      </w:pPr>
      <w:r w:rsidRPr="00061AB7">
        <w:t>21 2351     9     Перекись бария</w:t>
      </w:r>
    </w:p>
    <w:p w:rsidR="00CC4CF9" w:rsidRPr="00061AB7" w:rsidRDefault="00CC4CF9">
      <w:pPr>
        <w:pStyle w:val="ConsPlusCell"/>
        <w:jc w:val="both"/>
      </w:pPr>
      <w:r w:rsidRPr="00061AB7">
        <w:t>21 2352     4     Перекись водорода</w:t>
      </w:r>
    </w:p>
    <w:p w:rsidR="00CC4CF9" w:rsidRPr="00061AB7" w:rsidRDefault="00CC4CF9">
      <w:pPr>
        <w:pStyle w:val="ConsPlusCell"/>
        <w:jc w:val="both"/>
      </w:pPr>
      <w:r w:rsidRPr="00061AB7">
        <w:t>21 2353     9     Двуокись марганца (паста)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21 3000     2     Основания и содопродукты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21 3100     6     Сода кальцинированная 100%-ная, включая поташ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содопоташную смесь</w:t>
      </w:r>
    </w:p>
    <w:p w:rsidR="00CC4CF9" w:rsidRPr="00061AB7" w:rsidRDefault="00CC4CF9">
      <w:pPr>
        <w:pStyle w:val="ConsPlusCell"/>
        <w:jc w:val="both"/>
      </w:pPr>
      <w:r w:rsidRPr="00061AB7">
        <w:t>21 3110     0     Сода кальцинированная техническая /</w:t>
      </w:r>
    </w:p>
    <w:p w:rsidR="00CC4CF9" w:rsidRPr="00061AB7" w:rsidRDefault="00CC4CF9">
      <w:pPr>
        <w:pStyle w:val="ConsPlusCell"/>
        <w:jc w:val="both"/>
      </w:pPr>
      <w:r w:rsidRPr="00061AB7">
        <w:t>21 3111     6     - синтетическая</w:t>
      </w:r>
    </w:p>
    <w:p w:rsidR="00CC4CF9" w:rsidRPr="00061AB7" w:rsidRDefault="00CC4CF9">
      <w:pPr>
        <w:pStyle w:val="ConsPlusCell"/>
        <w:jc w:val="both"/>
      </w:pPr>
      <w:r w:rsidRPr="00061AB7">
        <w:t>21 3112     1     - из нефелинового сырья (содопоташная смесь)</w:t>
      </w:r>
    </w:p>
    <w:p w:rsidR="00CC4CF9" w:rsidRPr="00061AB7" w:rsidRDefault="00CC4CF9">
      <w:pPr>
        <w:pStyle w:val="ConsPlusCell"/>
        <w:jc w:val="both"/>
      </w:pPr>
      <w:r w:rsidRPr="00061AB7">
        <w:t>21 3113     7     - природная</w:t>
      </w:r>
    </w:p>
    <w:p w:rsidR="00CC4CF9" w:rsidRPr="00061AB7" w:rsidRDefault="00CC4CF9">
      <w:pPr>
        <w:pStyle w:val="ConsPlusCell"/>
        <w:jc w:val="both"/>
      </w:pPr>
      <w:r w:rsidRPr="00061AB7">
        <w:t>21 3120     5     Сода кальцинированная прочая</w:t>
      </w:r>
    </w:p>
    <w:p w:rsidR="00CC4CF9" w:rsidRPr="00061AB7" w:rsidRDefault="00CC4CF9">
      <w:pPr>
        <w:pStyle w:val="ConsPlusCell"/>
        <w:jc w:val="both"/>
      </w:pPr>
      <w:r w:rsidRPr="00061AB7">
        <w:t>21 3122     6     Растворы углекислого натрия</w:t>
      </w:r>
    </w:p>
    <w:p w:rsidR="00CC4CF9" w:rsidRPr="00061AB7" w:rsidRDefault="00CC4CF9">
      <w:pPr>
        <w:pStyle w:val="ConsPlusCell"/>
        <w:jc w:val="both"/>
      </w:pPr>
      <w:r w:rsidRPr="00061AB7">
        <w:t>21 3130     8     Калий углекислый 100%-ный (поташ) /</w:t>
      </w:r>
    </w:p>
    <w:p w:rsidR="00CC4CF9" w:rsidRPr="00061AB7" w:rsidRDefault="00CC4CF9">
      <w:pPr>
        <w:pStyle w:val="ConsPlusCell"/>
        <w:jc w:val="both"/>
      </w:pPr>
      <w:r w:rsidRPr="00061AB7">
        <w:t>21 3131     5     - из нефелинового сырья</w:t>
      </w:r>
    </w:p>
    <w:p w:rsidR="00CC4CF9" w:rsidRPr="00061AB7" w:rsidRDefault="00CC4CF9">
      <w:pPr>
        <w:pStyle w:val="ConsPlusCell"/>
        <w:jc w:val="both"/>
      </w:pPr>
      <w:r w:rsidRPr="00061AB7">
        <w:t>21 3200     4     Сода каустическая 100%-ная (натр едкий),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включая едкий калий 100%-ный</w:t>
      </w:r>
    </w:p>
    <w:p w:rsidR="00CC4CF9" w:rsidRPr="00061AB7" w:rsidRDefault="00CC4CF9">
      <w:pPr>
        <w:pStyle w:val="ConsPlusCell"/>
        <w:jc w:val="both"/>
      </w:pPr>
      <w:r w:rsidRPr="00061AB7">
        <w:t>21 3210     4     Натр едкий электролитический /</w:t>
      </w:r>
    </w:p>
    <w:p w:rsidR="00CC4CF9" w:rsidRPr="00061AB7" w:rsidRDefault="00CC4CF9">
      <w:pPr>
        <w:pStyle w:val="ConsPlusCell"/>
        <w:jc w:val="both"/>
      </w:pPr>
      <w:r w:rsidRPr="00061AB7">
        <w:t>21 3211     8     - ртутный</w:t>
      </w:r>
    </w:p>
    <w:p w:rsidR="00CC4CF9" w:rsidRPr="00061AB7" w:rsidRDefault="00CC4CF9">
      <w:pPr>
        <w:pStyle w:val="ConsPlusCell"/>
        <w:jc w:val="both"/>
      </w:pPr>
      <w:r w:rsidRPr="00061AB7">
        <w:t>21 3212     5     - диафрагменный</w:t>
      </w:r>
    </w:p>
    <w:p w:rsidR="00CC4CF9" w:rsidRPr="00061AB7" w:rsidRDefault="00CC4CF9">
      <w:pPr>
        <w:pStyle w:val="ConsPlusCell"/>
        <w:jc w:val="both"/>
      </w:pPr>
      <w:r w:rsidRPr="00061AB7">
        <w:t>21 3213     0     - мембранный</w:t>
      </w:r>
    </w:p>
    <w:p w:rsidR="00CC4CF9" w:rsidRPr="00061AB7" w:rsidRDefault="00CC4CF9">
      <w:pPr>
        <w:pStyle w:val="ConsPlusCell"/>
        <w:jc w:val="both"/>
      </w:pPr>
      <w:r w:rsidRPr="00061AB7">
        <w:t>21 3220     9     Натр едкий химический /</w:t>
      </w:r>
    </w:p>
    <w:p w:rsidR="00CC4CF9" w:rsidRPr="00061AB7" w:rsidRDefault="00CC4CF9">
      <w:pPr>
        <w:pStyle w:val="ConsPlusCell"/>
        <w:jc w:val="both"/>
      </w:pPr>
      <w:r w:rsidRPr="00061AB7">
        <w:t>21 3221     4     - известковый и ферритный</w:t>
      </w:r>
    </w:p>
    <w:p w:rsidR="00CC4CF9" w:rsidRPr="00061AB7" w:rsidRDefault="00CC4CF9">
      <w:pPr>
        <w:pStyle w:val="ConsPlusCell"/>
        <w:jc w:val="both"/>
      </w:pPr>
      <w:r w:rsidRPr="00061AB7">
        <w:t>21 3229     8     - прочий</w:t>
      </w:r>
    </w:p>
    <w:p w:rsidR="00CC4CF9" w:rsidRPr="00061AB7" w:rsidRDefault="00CC4CF9">
      <w:pPr>
        <w:pStyle w:val="ConsPlusCell"/>
        <w:jc w:val="both"/>
      </w:pPr>
      <w:r w:rsidRPr="00061AB7">
        <w:t>21 3230     3     Калий едкий (кали едкое) /</w:t>
      </w:r>
    </w:p>
    <w:p w:rsidR="00CC4CF9" w:rsidRPr="00061AB7" w:rsidRDefault="00CC4CF9">
      <w:pPr>
        <w:pStyle w:val="ConsPlusCell"/>
        <w:jc w:val="both"/>
      </w:pPr>
      <w:r w:rsidRPr="00061AB7">
        <w:t>21 3231     9     - электролитический</w:t>
      </w:r>
    </w:p>
    <w:p w:rsidR="00CC4CF9" w:rsidRPr="00061AB7" w:rsidRDefault="00CC4CF9">
      <w:pPr>
        <w:pStyle w:val="ConsPlusCell"/>
        <w:jc w:val="both"/>
      </w:pPr>
      <w:r w:rsidRPr="00061AB7">
        <w:t>21 3239     2     - прочий</w:t>
      </w:r>
    </w:p>
    <w:p w:rsidR="00CC4CF9" w:rsidRPr="00061AB7" w:rsidRDefault="00CC4CF9">
      <w:pPr>
        <w:pStyle w:val="ConsPlusCell"/>
        <w:jc w:val="both"/>
      </w:pPr>
      <w:r w:rsidRPr="00061AB7">
        <w:t>21 3300     3     Электролиты щелочные, гидроокиси, гидразины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гидроксиламины</w:t>
      </w:r>
    </w:p>
    <w:p w:rsidR="00CC4CF9" w:rsidRPr="00061AB7" w:rsidRDefault="00CC4CF9">
      <w:pPr>
        <w:pStyle w:val="ConsPlusCell"/>
        <w:jc w:val="both"/>
      </w:pPr>
      <w:r w:rsidRPr="00061AB7">
        <w:t>21 3310     8     Электролиты щелочные</w:t>
      </w:r>
    </w:p>
    <w:p w:rsidR="00CC4CF9" w:rsidRPr="00061AB7" w:rsidRDefault="00CC4CF9">
      <w:pPr>
        <w:pStyle w:val="ConsPlusCell"/>
        <w:jc w:val="both"/>
      </w:pPr>
      <w:r w:rsidRPr="00061AB7">
        <w:t>21 3311     3     Электролит натриево-литиевый</w:t>
      </w:r>
    </w:p>
    <w:p w:rsidR="00CC4CF9" w:rsidRPr="00061AB7" w:rsidRDefault="00CC4CF9">
      <w:pPr>
        <w:pStyle w:val="ConsPlusCell"/>
        <w:jc w:val="both"/>
      </w:pPr>
      <w:r w:rsidRPr="00061AB7">
        <w:t>21 3312     9     Электролит калиево-литиевый</w:t>
      </w:r>
    </w:p>
    <w:p w:rsidR="00CC4CF9" w:rsidRPr="00061AB7" w:rsidRDefault="00CC4CF9">
      <w:pPr>
        <w:pStyle w:val="ConsPlusCell"/>
        <w:jc w:val="both"/>
      </w:pPr>
      <w:r w:rsidRPr="00061AB7">
        <w:t>21 3320     2     Гидроокиси</w:t>
      </w:r>
    </w:p>
    <w:p w:rsidR="00CC4CF9" w:rsidRPr="00061AB7" w:rsidRDefault="00CC4CF9">
      <w:pPr>
        <w:pStyle w:val="ConsPlusCell"/>
        <w:jc w:val="both"/>
      </w:pPr>
      <w:r w:rsidRPr="00061AB7">
        <w:t>21 3322     3     Гидрат окиси бария (бария гидроокись)</w:t>
      </w:r>
    </w:p>
    <w:p w:rsidR="00CC4CF9" w:rsidRPr="00061AB7" w:rsidRDefault="00CC4CF9">
      <w:pPr>
        <w:pStyle w:val="ConsPlusCell"/>
        <w:jc w:val="both"/>
      </w:pPr>
      <w:r w:rsidRPr="00061AB7">
        <w:t>21 3323     9     Гидрат окиси лития</w:t>
      </w:r>
    </w:p>
    <w:p w:rsidR="00CC4CF9" w:rsidRPr="00061AB7" w:rsidRDefault="00CC4CF9">
      <w:pPr>
        <w:pStyle w:val="ConsPlusCell"/>
        <w:jc w:val="both"/>
      </w:pPr>
      <w:r w:rsidRPr="00061AB7">
        <w:t>21 3324     4     Гидрат окиси кальция</w:t>
      </w:r>
    </w:p>
    <w:p w:rsidR="00CC4CF9" w:rsidRPr="00061AB7" w:rsidRDefault="00CC4CF9">
      <w:pPr>
        <w:pStyle w:val="ConsPlusCell"/>
        <w:jc w:val="both"/>
      </w:pPr>
      <w:r w:rsidRPr="00061AB7">
        <w:t>21 3325     9     Гидрат окиси аммония</w:t>
      </w:r>
    </w:p>
    <w:p w:rsidR="00CC4CF9" w:rsidRPr="00061AB7" w:rsidRDefault="00CC4CF9">
      <w:pPr>
        <w:pStyle w:val="ConsPlusCell"/>
        <w:jc w:val="both"/>
      </w:pPr>
      <w:r w:rsidRPr="00061AB7">
        <w:t>21 3329     1     Гидроокиси прочие</w:t>
      </w:r>
    </w:p>
    <w:p w:rsidR="00CC4CF9" w:rsidRPr="00061AB7" w:rsidRDefault="00CC4CF9">
      <w:pPr>
        <w:pStyle w:val="ConsPlusCell"/>
        <w:jc w:val="both"/>
      </w:pPr>
      <w:r w:rsidRPr="00061AB7">
        <w:t>21 3330     7     Гидразины</w:t>
      </w:r>
    </w:p>
    <w:p w:rsidR="00CC4CF9" w:rsidRPr="00061AB7" w:rsidRDefault="00CC4CF9">
      <w:pPr>
        <w:pStyle w:val="ConsPlusCell"/>
        <w:jc w:val="both"/>
      </w:pPr>
      <w:r w:rsidRPr="00061AB7">
        <w:t>21 3331     2     Гидразин гидрат технический</w:t>
      </w:r>
    </w:p>
    <w:p w:rsidR="00CC4CF9" w:rsidRPr="00061AB7" w:rsidRDefault="00CC4CF9">
      <w:pPr>
        <w:pStyle w:val="ConsPlusCell"/>
        <w:jc w:val="both"/>
      </w:pPr>
      <w:r w:rsidRPr="00061AB7">
        <w:t>21 3332     8     Гидразин сульфат технический</w:t>
      </w:r>
    </w:p>
    <w:p w:rsidR="00CC4CF9" w:rsidRPr="00061AB7" w:rsidRDefault="00CC4CF9">
      <w:pPr>
        <w:pStyle w:val="ConsPlusCell"/>
        <w:jc w:val="both"/>
      </w:pPr>
      <w:r w:rsidRPr="00061AB7">
        <w:t>21 3340     1     Гидроксиламины</w:t>
      </w:r>
    </w:p>
    <w:p w:rsidR="00CC4CF9" w:rsidRPr="00061AB7" w:rsidRDefault="00CC4CF9">
      <w:pPr>
        <w:pStyle w:val="ConsPlusCell"/>
        <w:jc w:val="both"/>
      </w:pPr>
      <w:r w:rsidRPr="00061AB7">
        <w:t>21 3341     7     Гидроксиламин сернокислый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21 4000     5     Соли кислородных кислот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21 4100     9     Соли серной кислоты</w:t>
      </w:r>
    </w:p>
    <w:p w:rsidR="00CC4CF9" w:rsidRPr="00061AB7" w:rsidRDefault="00CC4CF9">
      <w:pPr>
        <w:pStyle w:val="ConsPlusCell"/>
        <w:jc w:val="both"/>
      </w:pPr>
      <w:r w:rsidRPr="00061AB7">
        <w:t>21 4110     3     Сульфаты</w:t>
      </w:r>
    </w:p>
    <w:p w:rsidR="00CC4CF9" w:rsidRPr="00061AB7" w:rsidRDefault="00CC4CF9">
      <w:pPr>
        <w:pStyle w:val="ConsPlusCell"/>
        <w:jc w:val="both"/>
      </w:pPr>
      <w:r w:rsidRPr="00061AB7">
        <w:t>21 4111     9     Натрий сернокислый (сульфат натрия)</w:t>
      </w:r>
    </w:p>
    <w:p w:rsidR="00CC4CF9" w:rsidRPr="00061AB7" w:rsidRDefault="00CC4CF9">
      <w:pPr>
        <w:pStyle w:val="ConsPlusCell"/>
        <w:jc w:val="both"/>
      </w:pPr>
      <w:r w:rsidRPr="00061AB7">
        <w:t>21 4112     4     Барий сернокислый (сульфат бария)</w:t>
      </w:r>
    </w:p>
    <w:p w:rsidR="00CC4CF9" w:rsidRPr="00061AB7" w:rsidRDefault="00CC4CF9">
      <w:pPr>
        <w:pStyle w:val="ConsPlusCell"/>
        <w:jc w:val="both"/>
      </w:pPr>
      <w:r w:rsidRPr="00061AB7">
        <w:t>21 4113     1     Марганец сернокислый (сульфат марганца)</w:t>
      </w:r>
    </w:p>
    <w:p w:rsidR="00CC4CF9" w:rsidRPr="00061AB7" w:rsidRDefault="00CC4CF9">
      <w:pPr>
        <w:pStyle w:val="ConsPlusCell"/>
        <w:jc w:val="both"/>
      </w:pPr>
      <w:r w:rsidRPr="00061AB7">
        <w:t>21 4114     5     Алюминий сернокислый</w:t>
      </w:r>
    </w:p>
    <w:p w:rsidR="00CC4CF9" w:rsidRPr="00061AB7" w:rsidRDefault="00CC4CF9">
      <w:pPr>
        <w:pStyle w:val="ConsPlusCell"/>
        <w:jc w:val="both"/>
      </w:pPr>
      <w:r w:rsidRPr="00061AB7">
        <w:t>21 4115     0     Магний сернокислый (сульфат магния, эпсомит)</w:t>
      </w:r>
    </w:p>
    <w:p w:rsidR="00CC4CF9" w:rsidRPr="00061AB7" w:rsidRDefault="00CC4CF9">
      <w:pPr>
        <w:pStyle w:val="ConsPlusCell"/>
        <w:jc w:val="both"/>
      </w:pPr>
      <w:r w:rsidRPr="00061AB7">
        <w:t>21 4116     6     Аммоний сернокислый (сульфат аммония)</w:t>
      </w:r>
    </w:p>
    <w:p w:rsidR="00CC4CF9" w:rsidRPr="00061AB7" w:rsidRDefault="00CC4CF9">
      <w:pPr>
        <w:pStyle w:val="ConsPlusCell"/>
        <w:jc w:val="both"/>
      </w:pPr>
      <w:r w:rsidRPr="00061AB7">
        <w:t>21 4117     1     Калий сернокислый (сульфат калия)</w:t>
      </w:r>
    </w:p>
    <w:p w:rsidR="00CC4CF9" w:rsidRPr="00061AB7" w:rsidRDefault="00CC4CF9">
      <w:pPr>
        <w:pStyle w:val="ConsPlusCell"/>
        <w:jc w:val="both"/>
      </w:pPr>
      <w:r w:rsidRPr="00061AB7">
        <w:t>21 4118     7     Хром основной сернокислый</w:t>
      </w:r>
    </w:p>
    <w:p w:rsidR="00CC4CF9" w:rsidRPr="00061AB7" w:rsidRDefault="00CC4CF9">
      <w:pPr>
        <w:pStyle w:val="ConsPlusCell"/>
        <w:jc w:val="both"/>
      </w:pPr>
      <w:r w:rsidRPr="00061AB7">
        <w:t>21 4119     2     Кадмий сернокислый</w:t>
      </w:r>
    </w:p>
    <w:p w:rsidR="00CC4CF9" w:rsidRPr="00061AB7" w:rsidRDefault="00CC4CF9">
      <w:pPr>
        <w:pStyle w:val="ConsPlusCell"/>
        <w:jc w:val="both"/>
      </w:pPr>
      <w:r w:rsidRPr="00061AB7">
        <w:t>21 4120     8     Сульфаты прочие (купоросы)</w:t>
      </w:r>
    </w:p>
    <w:p w:rsidR="00CC4CF9" w:rsidRPr="00061AB7" w:rsidRDefault="00CC4CF9">
      <w:pPr>
        <w:pStyle w:val="ConsPlusCell"/>
        <w:jc w:val="both"/>
      </w:pPr>
      <w:r w:rsidRPr="00061AB7">
        <w:t>21 4121     3     Медь сернокислая (медный купорос)</w:t>
      </w:r>
    </w:p>
    <w:p w:rsidR="00CC4CF9" w:rsidRPr="00061AB7" w:rsidRDefault="00CC4CF9">
      <w:pPr>
        <w:pStyle w:val="ConsPlusCell"/>
        <w:jc w:val="both"/>
      </w:pPr>
      <w:r w:rsidRPr="00061AB7">
        <w:t>21 4122     9     Железо сернокислое (железный купорос)</w:t>
      </w:r>
    </w:p>
    <w:p w:rsidR="00CC4CF9" w:rsidRPr="00061AB7" w:rsidRDefault="00CC4CF9">
      <w:pPr>
        <w:pStyle w:val="ConsPlusCell"/>
        <w:jc w:val="both"/>
      </w:pPr>
      <w:r w:rsidRPr="00061AB7">
        <w:t>21 4123     4     Цинк сернокислый (цинковый купорос)</w:t>
      </w:r>
    </w:p>
    <w:p w:rsidR="00CC4CF9" w:rsidRPr="00061AB7" w:rsidRDefault="00CC4CF9">
      <w:pPr>
        <w:pStyle w:val="ConsPlusCell"/>
        <w:jc w:val="both"/>
      </w:pPr>
      <w:r w:rsidRPr="00061AB7">
        <w:t>21 4130     2     Бисульфаты</w:t>
      </w:r>
    </w:p>
    <w:p w:rsidR="00CC4CF9" w:rsidRPr="00061AB7" w:rsidRDefault="00CC4CF9">
      <w:pPr>
        <w:pStyle w:val="ConsPlusCell"/>
        <w:jc w:val="both"/>
      </w:pPr>
      <w:r w:rsidRPr="00061AB7">
        <w:t>21 4131     8     Бисульфат натрия</w:t>
      </w:r>
    </w:p>
    <w:p w:rsidR="00CC4CF9" w:rsidRPr="00061AB7" w:rsidRDefault="00CC4CF9">
      <w:pPr>
        <w:pStyle w:val="ConsPlusCell"/>
        <w:jc w:val="both"/>
      </w:pPr>
      <w:r w:rsidRPr="00061AB7">
        <w:t>21 4190     0     Соли серной кислоты прочие</w:t>
      </w:r>
    </w:p>
    <w:p w:rsidR="00CC4CF9" w:rsidRPr="00061AB7" w:rsidRDefault="00CC4CF9">
      <w:pPr>
        <w:pStyle w:val="ConsPlusCell"/>
        <w:jc w:val="both"/>
      </w:pPr>
      <w:r w:rsidRPr="00061AB7">
        <w:t>21 4191     5     Кальций сернокислый</w:t>
      </w:r>
    </w:p>
    <w:p w:rsidR="00CC4CF9" w:rsidRPr="00061AB7" w:rsidRDefault="00CC4CF9">
      <w:pPr>
        <w:pStyle w:val="ConsPlusCell"/>
        <w:jc w:val="both"/>
      </w:pPr>
      <w:r w:rsidRPr="00061AB7">
        <w:t>21 4200     2     Соли сернистой, тиосернистой, надсернистой,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пиросернистой и дитионистой кислот</w:t>
      </w:r>
    </w:p>
    <w:p w:rsidR="00CC4CF9" w:rsidRPr="00061AB7" w:rsidRDefault="00CC4CF9">
      <w:pPr>
        <w:pStyle w:val="ConsPlusCell"/>
        <w:jc w:val="both"/>
      </w:pPr>
      <w:r w:rsidRPr="00061AB7">
        <w:t>21 4210     7     Сульфиты натрия</w:t>
      </w:r>
    </w:p>
    <w:p w:rsidR="00CC4CF9" w:rsidRPr="00061AB7" w:rsidRDefault="00CC4CF9">
      <w:pPr>
        <w:pStyle w:val="ConsPlusCell"/>
        <w:jc w:val="both"/>
      </w:pPr>
      <w:r w:rsidRPr="00061AB7">
        <w:t>21 4211     2     Натрия сульфит (натрий сернистокислый)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фотографический</w:t>
      </w:r>
    </w:p>
    <w:p w:rsidR="00CC4CF9" w:rsidRPr="00061AB7" w:rsidRDefault="00CC4CF9">
      <w:pPr>
        <w:pStyle w:val="ConsPlusCell"/>
        <w:jc w:val="both"/>
      </w:pPr>
      <w:r w:rsidRPr="00061AB7">
        <w:t>21 4212     8     Натрия сульфит (натрий сернистокислый)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технический</w:t>
      </w:r>
    </w:p>
    <w:p w:rsidR="00CC4CF9" w:rsidRPr="00061AB7" w:rsidRDefault="00CC4CF9">
      <w:pPr>
        <w:pStyle w:val="ConsPlusCell"/>
        <w:jc w:val="both"/>
      </w:pPr>
      <w:r w:rsidRPr="00061AB7">
        <w:t>21 4213     3     Натрия сульфит фенольный</w:t>
      </w:r>
    </w:p>
    <w:p w:rsidR="00CC4CF9" w:rsidRPr="00061AB7" w:rsidRDefault="00CC4CF9">
      <w:pPr>
        <w:pStyle w:val="ConsPlusCell"/>
        <w:jc w:val="both"/>
      </w:pPr>
      <w:r w:rsidRPr="00061AB7">
        <w:t>21 4220     1     Бисульфиты</w:t>
      </w:r>
    </w:p>
    <w:p w:rsidR="00CC4CF9" w:rsidRPr="00061AB7" w:rsidRDefault="00CC4CF9">
      <w:pPr>
        <w:pStyle w:val="ConsPlusCell"/>
        <w:jc w:val="both"/>
      </w:pPr>
      <w:r w:rsidRPr="00061AB7">
        <w:t>21 4221     7     Натрия бисульфит</w:t>
      </w:r>
    </w:p>
    <w:p w:rsidR="00CC4CF9" w:rsidRPr="00061AB7" w:rsidRDefault="00CC4CF9">
      <w:pPr>
        <w:pStyle w:val="ConsPlusCell"/>
        <w:jc w:val="both"/>
      </w:pPr>
      <w:r w:rsidRPr="00061AB7">
        <w:t>21 4222     2     Аммония бисульфит</w:t>
      </w:r>
    </w:p>
    <w:p w:rsidR="00CC4CF9" w:rsidRPr="00061AB7" w:rsidRDefault="00CC4CF9">
      <w:pPr>
        <w:pStyle w:val="ConsPlusCell"/>
        <w:jc w:val="both"/>
      </w:pPr>
      <w:r w:rsidRPr="00061AB7">
        <w:t>21 4230     6     Дитиониты</w:t>
      </w:r>
    </w:p>
    <w:p w:rsidR="00CC4CF9" w:rsidRPr="00061AB7" w:rsidRDefault="00CC4CF9">
      <w:pPr>
        <w:pStyle w:val="ConsPlusCell"/>
        <w:jc w:val="both"/>
      </w:pPr>
      <w:r w:rsidRPr="00061AB7">
        <w:t>21 4231     1     Натрия гидросульфит (натрий гидросернистый)</w:t>
      </w:r>
    </w:p>
    <w:p w:rsidR="00CC4CF9" w:rsidRPr="00061AB7" w:rsidRDefault="00CC4CF9">
      <w:pPr>
        <w:pStyle w:val="ConsPlusCell"/>
        <w:jc w:val="both"/>
      </w:pPr>
      <w:r w:rsidRPr="00061AB7">
        <w:t>21 4240     0     Тиосульфаты натрия (гипосульфиты)</w:t>
      </w:r>
    </w:p>
    <w:p w:rsidR="00CC4CF9" w:rsidRPr="00061AB7" w:rsidRDefault="00CC4CF9">
      <w:pPr>
        <w:pStyle w:val="ConsPlusCell"/>
        <w:jc w:val="both"/>
      </w:pPr>
      <w:r w:rsidRPr="00061AB7">
        <w:t>21 4241     6     Натрия тиосульфат кристаллический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фотографический</w:t>
      </w:r>
    </w:p>
    <w:p w:rsidR="00CC4CF9" w:rsidRPr="00061AB7" w:rsidRDefault="00CC4CF9">
      <w:pPr>
        <w:pStyle w:val="ConsPlusCell"/>
        <w:jc w:val="both"/>
      </w:pPr>
      <w:r w:rsidRPr="00061AB7">
        <w:t>21 4242     1     Натрия тиосульфат кристаллический технический</w:t>
      </w:r>
    </w:p>
    <w:p w:rsidR="00CC4CF9" w:rsidRPr="00061AB7" w:rsidRDefault="00CC4CF9">
      <w:pPr>
        <w:pStyle w:val="ConsPlusCell"/>
        <w:jc w:val="both"/>
      </w:pPr>
      <w:r w:rsidRPr="00061AB7">
        <w:t>21 4250     5     Персульфаты</w:t>
      </w:r>
    </w:p>
    <w:p w:rsidR="00CC4CF9" w:rsidRPr="00061AB7" w:rsidRDefault="00CC4CF9">
      <w:pPr>
        <w:pStyle w:val="ConsPlusCell"/>
        <w:jc w:val="both"/>
      </w:pPr>
      <w:r w:rsidRPr="00061AB7">
        <w:t>21 4251     0     Калий персульфат (калий надсернокислый)</w:t>
      </w:r>
    </w:p>
    <w:p w:rsidR="00CC4CF9" w:rsidRPr="00061AB7" w:rsidRDefault="00CC4CF9">
      <w:pPr>
        <w:pStyle w:val="ConsPlusCell"/>
        <w:jc w:val="both"/>
      </w:pPr>
      <w:r w:rsidRPr="00061AB7">
        <w:t>21 4260     7     Пиросульфиты</w:t>
      </w:r>
    </w:p>
    <w:p w:rsidR="00CC4CF9" w:rsidRPr="00061AB7" w:rsidRDefault="00CC4CF9">
      <w:pPr>
        <w:pStyle w:val="ConsPlusCell"/>
        <w:jc w:val="both"/>
      </w:pPr>
      <w:r w:rsidRPr="00061AB7">
        <w:t>21 4261     5     Натрий пиросульфит (метабисульфит натрия)</w:t>
      </w:r>
    </w:p>
    <w:p w:rsidR="00CC4CF9" w:rsidRPr="00061AB7" w:rsidRDefault="00CC4CF9">
      <w:pPr>
        <w:pStyle w:val="ConsPlusCell"/>
        <w:jc w:val="both"/>
      </w:pPr>
      <w:r w:rsidRPr="00061AB7">
        <w:t>21 4300     6     Соли азотной и азотистой кислот</w:t>
      </w:r>
    </w:p>
    <w:p w:rsidR="00CC4CF9" w:rsidRPr="00061AB7" w:rsidRDefault="00CC4CF9">
      <w:pPr>
        <w:pStyle w:val="ConsPlusCell"/>
        <w:jc w:val="both"/>
      </w:pPr>
      <w:r w:rsidRPr="00061AB7">
        <w:t>21 4310     0     Нитраты</w:t>
      </w:r>
    </w:p>
    <w:p w:rsidR="00CC4CF9" w:rsidRPr="00061AB7" w:rsidRDefault="00CC4CF9">
      <w:pPr>
        <w:pStyle w:val="ConsPlusCell"/>
        <w:jc w:val="both"/>
      </w:pPr>
      <w:r w:rsidRPr="00061AB7">
        <w:t>21 4311     6     Селитра калиевая (калий азотнокислый, нитрат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калия)</w:t>
      </w:r>
    </w:p>
    <w:p w:rsidR="00CC4CF9" w:rsidRPr="00061AB7" w:rsidRDefault="00CC4CF9">
      <w:pPr>
        <w:pStyle w:val="ConsPlusCell"/>
        <w:jc w:val="both"/>
      </w:pPr>
      <w:r w:rsidRPr="00061AB7">
        <w:t>21 4312     1     Барий азотнокислый</w:t>
      </w:r>
    </w:p>
    <w:p w:rsidR="00CC4CF9" w:rsidRPr="00061AB7" w:rsidRDefault="00CC4CF9">
      <w:pPr>
        <w:pStyle w:val="ConsPlusCell"/>
        <w:jc w:val="both"/>
      </w:pPr>
      <w:r w:rsidRPr="00061AB7">
        <w:t>21 4319     6     Нитраты прочие</w:t>
      </w:r>
    </w:p>
    <w:p w:rsidR="00CC4CF9" w:rsidRPr="00061AB7" w:rsidRDefault="00CC4CF9">
      <w:pPr>
        <w:pStyle w:val="ConsPlusCell"/>
        <w:jc w:val="both"/>
      </w:pPr>
      <w:r w:rsidRPr="00061AB7">
        <w:t>21 4320     5     Нитраты натрия</w:t>
      </w:r>
    </w:p>
    <w:p w:rsidR="00CC4CF9" w:rsidRPr="00061AB7" w:rsidRDefault="00CC4CF9">
      <w:pPr>
        <w:pStyle w:val="ConsPlusCell"/>
        <w:jc w:val="both"/>
      </w:pPr>
      <w:r w:rsidRPr="00061AB7">
        <w:t>21 4321     0     Натрий азотистокислый (нитрит натрия) в растворе</w:t>
      </w:r>
    </w:p>
    <w:p w:rsidR="00CC4CF9" w:rsidRPr="00061AB7" w:rsidRDefault="00CC4CF9">
      <w:pPr>
        <w:pStyle w:val="ConsPlusCell"/>
        <w:jc w:val="both"/>
      </w:pPr>
      <w:r w:rsidRPr="00061AB7">
        <w:t>21 4322     6     Натрий азотистокислый технический</w:t>
      </w:r>
    </w:p>
    <w:p w:rsidR="00CC4CF9" w:rsidRPr="00061AB7" w:rsidRDefault="00CC4CF9">
      <w:pPr>
        <w:pStyle w:val="ConsPlusCell"/>
        <w:jc w:val="both"/>
      </w:pPr>
      <w:r w:rsidRPr="00061AB7">
        <w:t>21 4323     1     Щелока нитрита натрия</w:t>
      </w:r>
    </w:p>
    <w:p w:rsidR="00CC4CF9" w:rsidRPr="00061AB7" w:rsidRDefault="00CC4CF9">
      <w:pPr>
        <w:pStyle w:val="ConsPlusCell"/>
        <w:jc w:val="both"/>
      </w:pPr>
      <w:r w:rsidRPr="00061AB7">
        <w:t>21 4390     7     Соли азотной и азотистой кислот прочие</w:t>
      </w:r>
    </w:p>
    <w:p w:rsidR="00CC4CF9" w:rsidRPr="00061AB7" w:rsidRDefault="00CC4CF9">
      <w:pPr>
        <w:pStyle w:val="ConsPlusCell"/>
        <w:jc w:val="both"/>
      </w:pPr>
      <w:r w:rsidRPr="00061AB7">
        <w:t>21 4391     2     Нитрит аммония</w:t>
      </w:r>
    </w:p>
    <w:p w:rsidR="00CC4CF9" w:rsidRPr="00061AB7" w:rsidRDefault="00CC4CF9">
      <w:pPr>
        <w:pStyle w:val="ConsPlusCell"/>
        <w:jc w:val="both"/>
      </w:pPr>
      <w:r w:rsidRPr="00061AB7">
        <w:t>21 4400     0     Соли угольной кислоты (без содопродуктов)</w:t>
      </w:r>
    </w:p>
    <w:p w:rsidR="00CC4CF9" w:rsidRPr="00061AB7" w:rsidRDefault="00CC4CF9">
      <w:pPr>
        <w:pStyle w:val="ConsPlusCell"/>
        <w:jc w:val="both"/>
      </w:pPr>
      <w:r w:rsidRPr="00061AB7">
        <w:t>21 4410     4     Карбонаты и бикарбонаты легких металлов</w:t>
      </w:r>
    </w:p>
    <w:p w:rsidR="00CC4CF9" w:rsidRPr="00061AB7" w:rsidRDefault="00CC4CF9">
      <w:pPr>
        <w:pStyle w:val="ConsPlusCell"/>
        <w:jc w:val="both"/>
      </w:pPr>
      <w:r w:rsidRPr="00061AB7">
        <w:t>21 4411     3     Барий углекислый технический</w:t>
      </w:r>
    </w:p>
    <w:p w:rsidR="00CC4CF9" w:rsidRPr="00061AB7" w:rsidRDefault="00CC4CF9">
      <w:pPr>
        <w:pStyle w:val="ConsPlusCell"/>
        <w:jc w:val="both"/>
      </w:pPr>
      <w:r w:rsidRPr="00061AB7">
        <w:t>21 4412     5     Магний углекислый</w:t>
      </w:r>
    </w:p>
    <w:p w:rsidR="00CC4CF9" w:rsidRPr="00061AB7" w:rsidRDefault="00CC4CF9">
      <w:pPr>
        <w:pStyle w:val="ConsPlusCell"/>
        <w:jc w:val="both"/>
      </w:pPr>
      <w:r w:rsidRPr="00061AB7">
        <w:t>21 4414     6     Кальций углекислый</w:t>
      </w:r>
    </w:p>
    <w:p w:rsidR="00CC4CF9" w:rsidRPr="00061AB7" w:rsidRDefault="00CC4CF9">
      <w:pPr>
        <w:pStyle w:val="ConsPlusCell"/>
        <w:jc w:val="both"/>
      </w:pPr>
      <w:r w:rsidRPr="00061AB7">
        <w:t>21 4415     1     Бикарбонат натрия (натрий двууглекислый, сода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двууглекислая)</w:t>
      </w:r>
    </w:p>
    <w:p w:rsidR="00CC4CF9" w:rsidRPr="00061AB7" w:rsidRDefault="00CC4CF9">
      <w:pPr>
        <w:pStyle w:val="ConsPlusCell"/>
        <w:jc w:val="both"/>
      </w:pPr>
      <w:r w:rsidRPr="00061AB7">
        <w:t>21 4420     9     Карбонаты прочих металлов</w:t>
      </w:r>
    </w:p>
    <w:p w:rsidR="00CC4CF9" w:rsidRPr="00061AB7" w:rsidRDefault="00CC4CF9">
      <w:pPr>
        <w:pStyle w:val="ConsPlusCell"/>
        <w:jc w:val="both"/>
      </w:pPr>
      <w:r w:rsidRPr="00061AB7">
        <w:t>21 4421     4     Литий углекислый</w:t>
      </w:r>
    </w:p>
    <w:p w:rsidR="00CC4CF9" w:rsidRPr="00061AB7" w:rsidRDefault="00CC4CF9">
      <w:pPr>
        <w:pStyle w:val="ConsPlusCell"/>
        <w:jc w:val="both"/>
      </w:pPr>
      <w:r w:rsidRPr="00061AB7">
        <w:t>21 4422     7     Цинк углекислый</w:t>
      </w:r>
    </w:p>
    <w:p w:rsidR="00CC4CF9" w:rsidRPr="00061AB7" w:rsidRDefault="00CC4CF9">
      <w:pPr>
        <w:pStyle w:val="ConsPlusCell"/>
        <w:jc w:val="both"/>
      </w:pPr>
      <w:r w:rsidRPr="00061AB7">
        <w:t>21 4424     0     Марганец углекислый</w:t>
      </w:r>
    </w:p>
    <w:p w:rsidR="00CC4CF9" w:rsidRPr="00061AB7" w:rsidRDefault="00CC4CF9">
      <w:pPr>
        <w:pStyle w:val="ConsPlusCell"/>
        <w:jc w:val="both"/>
      </w:pPr>
      <w:r w:rsidRPr="00061AB7">
        <w:t>21 4425     6     Медь углекислая</w:t>
      </w:r>
    </w:p>
    <w:p w:rsidR="00CC4CF9" w:rsidRPr="00061AB7" w:rsidRDefault="00CC4CF9">
      <w:pPr>
        <w:pStyle w:val="ConsPlusCell"/>
        <w:jc w:val="both"/>
      </w:pPr>
      <w:r w:rsidRPr="00061AB7">
        <w:t>21 4430     3     Перкарбонаты</w:t>
      </w:r>
    </w:p>
    <w:p w:rsidR="00CC4CF9" w:rsidRPr="00061AB7" w:rsidRDefault="00CC4CF9">
      <w:pPr>
        <w:pStyle w:val="ConsPlusCell"/>
        <w:jc w:val="both"/>
      </w:pPr>
      <w:r w:rsidRPr="00061AB7">
        <w:t>21 4431     9     Перкарбонат натрия (персоль)</w:t>
      </w:r>
    </w:p>
    <w:p w:rsidR="00CC4CF9" w:rsidRPr="00061AB7" w:rsidRDefault="00CC4CF9">
      <w:pPr>
        <w:pStyle w:val="ConsPlusCell"/>
        <w:jc w:val="both"/>
      </w:pPr>
      <w:r w:rsidRPr="00061AB7">
        <w:t>21 4440     8     Карбонаты аммония</w:t>
      </w:r>
    </w:p>
    <w:p w:rsidR="00CC4CF9" w:rsidRPr="00061AB7" w:rsidRDefault="00CC4CF9">
      <w:pPr>
        <w:pStyle w:val="ConsPlusCell"/>
        <w:jc w:val="both"/>
      </w:pPr>
      <w:r w:rsidRPr="00061AB7">
        <w:t>21 4442     9     Соли углеаммонийные</w:t>
      </w:r>
    </w:p>
    <w:p w:rsidR="00CC4CF9" w:rsidRPr="00061AB7" w:rsidRDefault="00CC4CF9">
      <w:pPr>
        <w:pStyle w:val="ConsPlusCell"/>
        <w:jc w:val="both"/>
      </w:pPr>
      <w:r w:rsidRPr="00061AB7">
        <w:t>21 4443     4     Аммоний углекислый</w:t>
      </w:r>
    </w:p>
    <w:p w:rsidR="00CC4CF9" w:rsidRPr="00061AB7" w:rsidRDefault="00CC4CF9">
      <w:pPr>
        <w:pStyle w:val="ConsPlusCell"/>
        <w:jc w:val="both"/>
      </w:pPr>
      <w:r w:rsidRPr="00061AB7">
        <w:t>21 4500     3     Соли кремниевой кислоты (силикаты)</w:t>
      </w:r>
    </w:p>
    <w:p w:rsidR="00CC4CF9" w:rsidRPr="00061AB7" w:rsidRDefault="00CC4CF9">
      <w:pPr>
        <w:pStyle w:val="ConsPlusCell"/>
        <w:jc w:val="both"/>
      </w:pPr>
      <w:r w:rsidRPr="00061AB7">
        <w:t>21 4510     8     Стекло жидкое /</w:t>
      </w:r>
    </w:p>
    <w:p w:rsidR="00CC4CF9" w:rsidRPr="00061AB7" w:rsidRDefault="00CC4CF9">
      <w:pPr>
        <w:pStyle w:val="ConsPlusCell"/>
        <w:jc w:val="both"/>
      </w:pPr>
      <w:r w:rsidRPr="00061AB7">
        <w:t>21 4511     3     - натриевое</w:t>
      </w:r>
    </w:p>
    <w:p w:rsidR="00CC4CF9" w:rsidRPr="00061AB7" w:rsidRDefault="00CC4CF9">
      <w:pPr>
        <w:pStyle w:val="ConsPlusCell"/>
        <w:jc w:val="both"/>
      </w:pPr>
      <w:r w:rsidRPr="00061AB7">
        <w:t>21 4512     9     - калиевое (калийное)</w:t>
      </w:r>
    </w:p>
    <w:p w:rsidR="00CC4CF9" w:rsidRPr="00061AB7" w:rsidRDefault="00CC4CF9">
      <w:pPr>
        <w:pStyle w:val="ConsPlusCell"/>
        <w:jc w:val="both"/>
      </w:pPr>
      <w:r w:rsidRPr="00061AB7">
        <w:t>21 4520     2     Силикаты других металлов</w:t>
      </w:r>
    </w:p>
    <w:p w:rsidR="00CC4CF9" w:rsidRPr="00061AB7" w:rsidRDefault="00CC4CF9">
      <w:pPr>
        <w:pStyle w:val="ConsPlusCell"/>
        <w:jc w:val="both"/>
      </w:pPr>
      <w:r w:rsidRPr="00061AB7">
        <w:t>21 4522     3     Свинец кремнекислый (силикат свинца)</w:t>
      </w:r>
    </w:p>
    <w:p w:rsidR="00CC4CF9" w:rsidRPr="00061AB7" w:rsidRDefault="00CC4CF9">
      <w:pPr>
        <w:pStyle w:val="ConsPlusCell"/>
        <w:jc w:val="both"/>
      </w:pPr>
      <w:r w:rsidRPr="00061AB7">
        <w:t>21 4600     7     Соли хромовой, молибденовой, марганцевой,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борной, титановой, оловянной и ванадиевой кислот</w:t>
      </w:r>
    </w:p>
    <w:p w:rsidR="00CC4CF9" w:rsidRPr="00061AB7" w:rsidRDefault="00CC4CF9">
      <w:pPr>
        <w:pStyle w:val="ConsPlusCell"/>
        <w:jc w:val="both"/>
      </w:pPr>
      <w:r w:rsidRPr="00061AB7">
        <w:t>21 4610     1     Хроматы и бихроматы</w:t>
      </w:r>
    </w:p>
    <w:p w:rsidR="00CC4CF9" w:rsidRPr="00061AB7" w:rsidRDefault="00CC4CF9">
      <w:pPr>
        <w:pStyle w:val="ConsPlusCell"/>
        <w:jc w:val="both"/>
      </w:pPr>
      <w:r w:rsidRPr="00061AB7">
        <w:t>21 4611     7     Монохромат натрия (хромат натрия)</w:t>
      </w:r>
    </w:p>
    <w:p w:rsidR="00CC4CF9" w:rsidRPr="00061AB7" w:rsidRDefault="00CC4CF9">
      <w:pPr>
        <w:pStyle w:val="ConsPlusCell"/>
        <w:jc w:val="both"/>
      </w:pPr>
      <w:r w:rsidRPr="00061AB7">
        <w:t>21 4613     8     Бихромат натрия (натрий двухромовокислый,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хромпик натриевый)</w:t>
      </w:r>
    </w:p>
    <w:p w:rsidR="00CC4CF9" w:rsidRPr="00061AB7" w:rsidRDefault="00CC4CF9">
      <w:pPr>
        <w:pStyle w:val="ConsPlusCell"/>
        <w:jc w:val="both"/>
      </w:pPr>
      <w:r w:rsidRPr="00061AB7">
        <w:t>21 4614     3     Бихромат калия (калий двухромовокислый, хромпик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калиевый)</w:t>
      </w:r>
    </w:p>
    <w:p w:rsidR="00CC4CF9" w:rsidRPr="00061AB7" w:rsidRDefault="00CC4CF9">
      <w:pPr>
        <w:pStyle w:val="ConsPlusCell"/>
        <w:jc w:val="both"/>
      </w:pPr>
      <w:r w:rsidRPr="00061AB7">
        <w:t>21 4615     9     Свинец хромовокислый</w:t>
      </w:r>
    </w:p>
    <w:p w:rsidR="00CC4CF9" w:rsidRPr="00061AB7" w:rsidRDefault="00CC4CF9">
      <w:pPr>
        <w:pStyle w:val="ConsPlusCell"/>
        <w:jc w:val="both"/>
      </w:pPr>
      <w:r w:rsidRPr="00061AB7">
        <w:t>21 4616     4     Хромат магния</w:t>
      </w:r>
    </w:p>
    <w:p w:rsidR="00CC4CF9" w:rsidRPr="00061AB7" w:rsidRDefault="00CC4CF9">
      <w:pPr>
        <w:pStyle w:val="ConsPlusCell"/>
        <w:jc w:val="both"/>
      </w:pPr>
      <w:r w:rsidRPr="00061AB7">
        <w:t>21 4617     8     Хромат кальция</w:t>
      </w:r>
    </w:p>
    <w:p w:rsidR="00CC4CF9" w:rsidRPr="00061AB7" w:rsidRDefault="00CC4CF9">
      <w:pPr>
        <w:pStyle w:val="ConsPlusCell"/>
        <w:jc w:val="both"/>
      </w:pPr>
      <w:r w:rsidRPr="00061AB7">
        <w:t>21 4618     5     Хромат бария</w:t>
      </w:r>
    </w:p>
    <w:p w:rsidR="00CC4CF9" w:rsidRPr="00061AB7" w:rsidRDefault="00CC4CF9">
      <w:pPr>
        <w:pStyle w:val="ConsPlusCell"/>
        <w:jc w:val="both"/>
      </w:pPr>
      <w:r w:rsidRPr="00061AB7">
        <w:t>21 4630     0     Перманганаты</w:t>
      </w:r>
    </w:p>
    <w:p w:rsidR="00CC4CF9" w:rsidRPr="00061AB7" w:rsidRDefault="00CC4CF9">
      <w:pPr>
        <w:pStyle w:val="ConsPlusCell"/>
        <w:jc w:val="both"/>
      </w:pPr>
      <w:r w:rsidRPr="00061AB7">
        <w:t>21 4631     6     Калий марганцевокислый (перманганат калия)</w:t>
      </w:r>
    </w:p>
    <w:p w:rsidR="00CC4CF9" w:rsidRPr="00061AB7" w:rsidRDefault="00CC4CF9">
      <w:pPr>
        <w:pStyle w:val="ConsPlusCell"/>
        <w:jc w:val="both"/>
      </w:pPr>
      <w:r w:rsidRPr="00061AB7">
        <w:t>21 4639     5     Перманганаты прочие</w:t>
      </w:r>
    </w:p>
    <w:p w:rsidR="00CC4CF9" w:rsidRPr="00061AB7" w:rsidRDefault="00CC4CF9">
      <w:pPr>
        <w:pStyle w:val="ConsPlusCell"/>
        <w:jc w:val="both"/>
      </w:pPr>
      <w:r w:rsidRPr="00061AB7">
        <w:t>21 4640     5     Бораты и пербораты</w:t>
      </w:r>
    </w:p>
    <w:p w:rsidR="00CC4CF9" w:rsidRPr="00061AB7" w:rsidRDefault="00CC4CF9">
      <w:pPr>
        <w:pStyle w:val="ConsPlusCell"/>
        <w:jc w:val="both"/>
      </w:pPr>
      <w:r w:rsidRPr="00061AB7">
        <w:t>21 4641     0     Бура (натрий тетраборнокислый)</w:t>
      </w:r>
    </w:p>
    <w:p w:rsidR="00CC4CF9" w:rsidRPr="00061AB7" w:rsidRDefault="00CC4CF9">
      <w:pPr>
        <w:pStyle w:val="ConsPlusCell"/>
        <w:jc w:val="both"/>
      </w:pPr>
      <w:r w:rsidRPr="00061AB7">
        <w:t>21 4642     6     Борат кальция</w:t>
      </w:r>
    </w:p>
    <w:p w:rsidR="00CC4CF9" w:rsidRPr="00061AB7" w:rsidRDefault="00CC4CF9">
      <w:pPr>
        <w:pStyle w:val="ConsPlusCell"/>
        <w:jc w:val="both"/>
      </w:pPr>
      <w:r w:rsidRPr="00061AB7">
        <w:t>21 4643     1     Перборат натрия</w:t>
      </w:r>
    </w:p>
    <w:p w:rsidR="00CC4CF9" w:rsidRPr="00061AB7" w:rsidRDefault="00CC4CF9">
      <w:pPr>
        <w:pStyle w:val="ConsPlusCell"/>
        <w:jc w:val="both"/>
      </w:pPr>
      <w:r w:rsidRPr="00061AB7">
        <w:t>21 4644     7     Борат аммония</w:t>
      </w:r>
    </w:p>
    <w:p w:rsidR="00CC4CF9" w:rsidRPr="00061AB7" w:rsidRDefault="00CC4CF9">
      <w:pPr>
        <w:pStyle w:val="ConsPlusCell"/>
        <w:jc w:val="both"/>
      </w:pPr>
      <w:r w:rsidRPr="00061AB7">
        <w:t>21 4649     4     Бораты прочие</w:t>
      </w:r>
    </w:p>
    <w:p w:rsidR="00CC4CF9" w:rsidRPr="00061AB7" w:rsidRDefault="00CC4CF9">
      <w:pPr>
        <w:pStyle w:val="ConsPlusCell"/>
        <w:jc w:val="both"/>
      </w:pPr>
      <w:r w:rsidRPr="00061AB7">
        <w:t>21 4680     3     Ванадаты</w:t>
      </w:r>
    </w:p>
    <w:p w:rsidR="00CC4CF9" w:rsidRPr="00061AB7" w:rsidRDefault="00CC4CF9">
      <w:pPr>
        <w:pStyle w:val="ConsPlusCell"/>
        <w:jc w:val="both"/>
      </w:pPr>
      <w:r w:rsidRPr="00061AB7">
        <w:t>21 4700     0     Соли хлорноватистой, хлорноватой и хлорной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кислот</w:t>
      </w:r>
    </w:p>
    <w:p w:rsidR="00CC4CF9" w:rsidRPr="00061AB7" w:rsidRDefault="00CC4CF9">
      <w:pPr>
        <w:pStyle w:val="ConsPlusCell"/>
        <w:jc w:val="both"/>
      </w:pPr>
      <w:r w:rsidRPr="00061AB7">
        <w:t>21 4710     5     Гипохлориты</w:t>
      </w:r>
    </w:p>
    <w:p w:rsidR="00CC4CF9" w:rsidRPr="00061AB7" w:rsidRDefault="00CC4CF9">
      <w:pPr>
        <w:pStyle w:val="ConsPlusCell"/>
        <w:jc w:val="both"/>
      </w:pPr>
      <w:r w:rsidRPr="00061AB7">
        <w:t>21 4711     0     Гипохлорит кальция (кальций хлорноватистокислый,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без хлорной извести)</w:t>
      </w:r>
    </w:p>
    <w:p w:rsidR="00CC4CF9" w:rsidRPr="00061AB7" w:rsidRDefault="00CC4CF9">
      <w:pPr>
        <w:pStyle w:val="ConsPlusCell"/>
        <w:jc w:val="both"/>
      </w:pPr>
      <w:r w:rsidRPr="00061AB7">
        <w:t>21 4712     6     Хлорная известь</w:t>
      </w:r>
    </w:p>
    <w:p w:rsidR="00CC4CF9" w:rsidRPr="00061AB7" w:rsidRDefault="00CC4CF9">
      <w:pPr>
        <w:pStyle w:val="ConsPlusCell"/>
        <w:jc w:val="both"/>
      </w:pPr>
      <w:r w:rsidRPr="00061AB7">
        <w:t>21 4713     1     Гипохлорит натрия (натрий хлорноватистокислый)</w:t>
      </w:r>
    </w:p>
    <w:p w:rsidR="00CC4CF9" w:rsidRPr="00061AB7" w:rsidRDefault="00CC4CF9">
      <w:pPr>
        <w:pStyle w:val="ConsPlusCell"/>
        <w:jc w:val="both"/>
      </w:pPr>
      <w:r w:rsidRPr="00061AB7">
        <w:t>21 4720     9     Хлораты</w:t>
      </w:r>
    </w:p>
    <w:p w:rsidR="00CC4CF9" w:rsidRPr="00061AB7" w:rsidRDefault="00CC4CF9">
      <w:pPr>
        <w:pStyle w:val="ConsPlusCell"/>
        <w:jc w:val="both"/>
      </w:pPr>
      <w:r w:rsidRPr="00061AB7">
        <w:t>21 4721     5     Хлорат калия (бертолетова соль), калий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хлорноватокислый</w:t>
      </w:r>
    </w:p>
    <w:p w:rsidR="00CC4CF9" w:rsidRPr="00061AB7" w:rsidRDefault="00CC4CF9">
      <w:pPr>
        <w:pStyle w:val="ConsPlusCell"/>
        <w:jc w:val="both"/>
      </w:pPr>
      <w:r w:rsidRPr="00061AB7">
        <w:t>21 4722     0     Хлорат натрия (натрий хлорноватокислый)</w:t>
      </w:r>
    </w:p>
    <w:p w:rsidR="00CC4CF9" w:rsidRPr="00061AB7" w:rsidRDefault="00CC4CF9">
      <w:pPr>
        <w:pStyle w:val="ConsPlusCell"/>
        <w:jc w:val="both"/>
      </w:pPr>
      <w:r w:rsidRPr="00061AB7">
        <w:t>21 4730     4     Перхлораты</w:t>
      </w:r>
    </w:p>
    <w:p w:rsidR="00CC4CF9" w:rsidRPr="00061AB7" w:rsidRDefault="00CC4CF9">
      <w:pPr>
        <w:pStyle w:val="ConsPlusCell"/>
        <w:jc w:val="both"/>
      </w:pPr>
      <w:r w:rsidRPr="00061AB7">
        <w:t>21 4731     2     Перхлорат калия (калий хлорнокислый)</w:t>
      </w:r>
    </w:p>
    <w:p w:rsidR="00CC4CF9" w:rsidRPr="00061AB7" w:rsidRDefault="00CC4CF9">
      <w:pPr>
        <w:pStyle w:val="ConsPlusCell"/>
        <w:jc w:val="both"/>
      </w:pPr>
      <w:r w:rsidRPr="00061AB7">
        <w:t>21 4800     4     Соли фосфорных кислот</w:t>
      </w:r>
    </w:p>
    <w:p w:rsidR="00CC4CF9" w:rsidRPr="00061AB7" w:rsidRDefault="00CC4CF9">
      <w:pPr>
        <w:pStyle w:val="ConsPlusCell"/>
        <w:jc w:val="both"/>
      </w:pPr>
      <w:r w:rsidRPr="00061AB7">
        <w:t>21 4810     9     Соли ортофосфорной кислоты</w:t>
      </w:r>
    </w:p>
    <w:p w:rsidR="00CC4CF9" w:rsidRPr="00061AB7" w:rsidRDefault="00CC4CF9">
      <w:pPr>
        <w:pStyle w:val="ConsPlusCell"/>
        <w:jc w:val="both"/>
      </w:pPr>
      <w:r w:rsidRPr="00061AB7">
        <w:t>21 4811     4     Мононатрийфосфат (натрий фосфорнокислый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однозамещенный)</w:t>
      </w:r>
    </w:p>
    <w:p w:rsidR="00CC4CF9" w:rsidRPr="00061AB7" w:rsidRDefault="00CC4CF9">
      <w:pPr>
        <w:pStyle w:val="ConsPlusCell"/>
        <w:jc w:val="both"/>
      </w:pPr>
      <w:r w:rsidRPr="00061AB7">
        <w:t>21 4812     2     Динатрийфосфат (натрий фосфорнокислый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двузамещенный)</w:t>
      </w:r>
    </w:p>
    <w:p w:rsidR="00CC4CF9" w:rsidRPr="00061AB7" w:rsidRDefault="00CC4CF9">
      <w:pPr>
        <w:pStyle w:val="ConsPlusCell"/>
        <w:jc w:val="both"/>
      </w:pPr>
      <w:r w:rsidRPr="00061AB7">
        <w:t>21 4813     5     Тринатрийфосфат (натрий фосфорнокислый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трехзамещенный)</w:t>
      </w:r>
    </w:p>
    <w:p w:rsidR="00CC4CF9" w:rsidRPr="00061AB7" w:rsidRDefault="00CC4CF9">
      <w:pPr>
        <w:pStyle w:val="ConsPlusCell"/>
        <w:jc w:val="both"/>
      </w:pPr>
      <w:r w:rsidRPr="00061AB7">
        <w:t>21 4814     0     Моноаммонийфосфат</w:t>
      </w:r>
    </w:p>
    <w:p w:rsidR="00CC4CF9" w:rsidRPr="00061AB7" w:rsidRDefault="00CC4CF9">
      <w:pPr>
        <w:pStyle w:val="ConsPlusCell"/>
        <w:jc w:val="both"/>
      </w:pPr>
      <w:r w:rsidRPr="00061AB7">
        <w:t>21 4815     6     Диаммонийфосфат (аммоний фосфорнокислый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двузамещенный)</w:t>
      </w:r>
    </w:p>
    <w:p w:rsidR="00CC4CF9" w:rsidRPr="00061AB7" w:rsidRDefault="00CC4CF9">
      <w:pPr>
        <w:pStyle w:val="ConsPlusCell"/>
        <w:jc w:val="both"/>
      </w:pPr>
      <w:r w:rsidRPr="00061AB7">
        <w:t>21 4816     1     Железоаммонийфосфат (ЖАФ)</w:t>
      </w:r>
    </w:p>
    <w:p w:rsidR="00CC4CF9" w:rsidRPr="00061AB7" w:rsidRDefault="00CC4CF9">
      <w:pPr>
        <w:pStyle w:val="ConsPlusCell"/>
        <w:jc w:val="both"/>
      </w:pPr>
      <w:r w:rsidRPr="00061AB7">
        <w:t>21 4817     7     Цинк фосфорнокислый (монофосфат цинка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однозамещенный)</w:t>
      </w:r>
    </w:p>
    <w:p w:rsidR="00CC4CF9" w:rsidRPr="00061AB7" w:rsidRDefault="00CC4CF9">
      <w:pPr>
        <w:pStyle w:val="ConsPlusCell"/>
        <w:jc w:val="both"/>
      </w:pPr>
      <w:r w:rsidRPr="00061AB7">
        <w:t>21 4819     8     Соли ортофосфорной кислоты прочие</w:t>
      </w:r>
    </w:p>
    <w:p w:rsidR="00CC4CF9" w:rsidRPr="00061AB7" w:rsidRDefault="00CC4CF9">
      <w:pPr>
        <w:pStyle w:val="ConsPlusCell"/>
        <w:jc w:val="both"/>
      </w:pPr>
      <w:r w:rsidRPr="00061AB7">
        <w:t>21 4820     3     Соли метафосфорной кислоты</w:t>
      </w:r>
    </w:p>
    <w:p w:rsidR="00CC4CF9" w:rsidRPr="00061AB7" w:rsidRDefault="00CC4CF9">
      <w:pPr>
        <w:pStyle w:val="ConsPlusCell"/>
        <w:jc w:val="both"/>
      </w:pPr>
      <w:r w:rsidRPr="00061AB7">
        <w:t>21 4821     9     Гексаметафосфат натрия</w:t>
      </w:r>
    </w:p>
    <w:p w:rsidR="00CC4CF9" w:rsidRPr="00061AB7" w:rsidRDefault="00CC4CF9">
      <w:pPr>
        <w:pStyle w:val="ConsPlusCell"/>
        <w:jc w:val="both"/>
      </w:pPr>
      <w:r w:rsidRPr="00061AB7">
        <w:t>21 4830     8     Соли полифосфорной кислоты</w:t>
      </w:r>
    </w:p>
    <w:p w:rsidR="00CC4CF9" w:rsidRPr="00061AB7" w:rsidRDefault="00CC4CF9">
      <w:pPr>
        <w:pStyle w:val="ConsPlusCell"/>
        <w:jc w:val="both"/>
      </w:pPr>
      <w:r w:rsidRPr="00061AB7">
        <w:t>21 4831     3     Триполифосфат натрия</w:t>
      </w:r>
    </w:p>
    <w:p w:rsidR="00CC4CF9" w:rsidRPr="00061AB7" w:rsidRDefault="00CC4CF9">
      <w:pPr>
        <w:pStyle w:val="ConsPlusCell"/>
        <w:jc w:val="both"/>
      </w:pPr>
      <w:r w:rsidRPr="00061AB7">
        <w:t>21 4832     9     Триполифосфат калия</w:t>
      </w:r>
    </w:p>
    <w:p w:rsidR="00CC4CF9" w:rsidRPr="00061AB7" w:rsidRDefault="00CC4CF9">
      <w:pPr>
        <w:pStyle w:val="ConsPlusCell"/>
        <w:jc w:val="both"/>
      </w:pPr>
      <w:r w:rsidRPr="00061AB7">
        <w:t>21 4833     4     Триполифосфат комплексный</w:t>
      </w:r>
    </w:p>
    <w:p w:rsidR="00CC4CF9" w:rsidRPr="00061AB7" w:rsidRDefault="00CC4CF9">
      <w:pPr>
        <w:pStyle w:val="ConsPlusCell"/>
        <w:jc w:val="both"/>
      </w:pPr>
      <w:r w:rsidRPr="00061AB7">
        <w:t>21 4834     0     Полифосфат натрия</w:t>
      </w:r>
    </w:p>
    <w:p w:rsidR="00CC4CF9" w:rsidRPr="00061AB7" w:rsidRDefault="00CC4CF9">
      <w:pPr>
        <w:pStyle w:val="ConsPlusCell"/>
        <w:jc w:val="both"/>
      </w:pPr>
      <w:r w:rsidRPr="00061AB7">
        <w:t>21 4835     5     Полифосфат аммония</w:t>
      </w:r>
    </w:p>
    <w:p w:rsidR="00CC4CF9" w:rsidRPr="00061AB7" w:rsidRDefault="00CC4CF9">
      <w:pPr>
        <w:pStyle w:val="ConsPlusCell"/>
        <w:jc w:val="both"/>
      </w:pPr>
      <w:r w:rsidRPr="00061AB7">
        <w:t>21 4840     2     Соли пирофосфорной кислоты</w:t>
      </w:r>
    </w:p>
    <w:p w:rsidR="00CC4CF9" w:rsidRPr="00061AB7" w:rsidRDefault="00CC4CF9">
      <w:pPr>
        <w:pStyle w:val="ConsPlusCell"/>
        <w:jc w:val="both"/>
      </w:pPr>
      <w:r w:rsidRPr="00061AB7">
        <w:t>21 4841     8     Пирофосфат натрия</w:t>
      </w:r>
    </w:p>
    <w:p w:rsidR="00CC4CF9" w:rsidRPr="00061AB7" w:rsidRDefault="00CC4CF9">
      <w:pPr>
        <w:pStyle w:val="ConsPlusCell"/>
        <w:jc w:val="both"/>
      </w:pPr>
      <w:r w:rsidRPr="00061AB7">
        <w:t>21 4842     3     Тринатрийпирофосфат</w:t>
      </w:r>
    </w:p>
    <w:p w:rsidR="00CC4CF9" w:rsidRPr="00061AB7" w:rsidRDefault="00CC4CF9">
      <w:pPr>
        <w:pStyle w:val="ConsPlusCell"/>
        <w:jc w:val="both"/>
      </w:pPr>
      <w:r w:rsidRPr="00061AB7">
        <w:t>21 4843     9     Калий пирофосфорнокислый</w:t>
      </w:r>
    </w:p>
    <w:p w:rsidR="00CC4CF9" w:rsidRPr="00061AB7" w:rsidRDefault="00CC4CF9">
      <w:pPr>
        <w:pStyle w:val="ConsPlusCell"/>
        <w:jc w:val="both"/>
      </w:pPr>
      <w:r w:rsidRPr="00061AB7">
        <w:t>21 4849     1     Соли пирофосфорной кислоты прочие</w:t>
      </w:r>
    </w:p>
    <w:p w:rsidR="00CC4CF9" w:rsidRPr="00061AB7" w:rsidRDefault="00CC4CF9">
      <w:pPr>
        <w:pStyle w:val="ConsPlusCell"/>
        <w:jc w:val="both"/>
      </w:pPr>
      <w:r w:rsidRPr="00061AB7">
        <w:t>21 4850     7     Фосфиды</w:t>
      </w:r>
    </w:p>
    <w:p w:rsidR="00CC4CF9" w:rsidRPr="00061AB7" w:rsidRDefault="00CC4CF9">
      <w:pPr>
        <w:pStyle w:val="ConsPlusCell"/>
        <w:jc w:val="both"/>
      </w:pPr>
      <w:r w:rsidRPr="00061AB7">
        <w:t>21 4851     2     Фосфид кальция (кальций фосфористый)</w:t>
      </w:r>
    </w:p>
    <w:p w:rsidR="00CC4CF9" w:rsidRPr="00061AB7" w:rsidRDefault="00CC4CF9">
      <w:pPr>
        <w:pStyle w:val="ConsPlusCell"/>
        <w:jc w:val="both"/>
      </w:pPr>
      <w:r w:rsidRPr="00061AB7">
        <w:t>21 4852     8     Фосфид цинка</w:t>
      </w:r>
    </w:p>
    <w:p w:rsidR="00CC4CF9" w:rsidRPr="00061AB7" w:rsidRDefault="00CC4CF9">
      <w:pPr>
        <w:pStyle w:val="ConsPlusCell"/>
        <w:jc w:val="both"/>
      </w:pPr>
      <w:r w:rsidRPr="00061AB7">
        <w:t>21 4860     1     Гипофосфиты</w:t>
      </w:r>
    </w:p>
    <w:p w:rsidR="00CC4CF9" w:rsidRPr="00061AB7" w:rsidRDefault="00CC4CF9">
      <w:pPr>
        <w:pStyle w:val="ConsPlusCell"/>
        <w:jc w:val="both"/>
      </w:pPr>
      <w:r w:rsidRPr="00061AB7">
        <w:t>21 4861     7     Гипофосфит натрия (натрий фосфорноватистокислый)</w:t>
      </w:r>
    </w:p>
    <w:p w:rsidR="00CC4CF9" w:rsidRPr="00061AB7" w:rsidRDefault="00CC4CF9">
      <w:pPr>
        <w:pStyle w:val="ConsPlusCell"/>
        <w:jc w:val="both"/>
      </w:pPr>
      <w:r w:rsidRPr="00061AB7">
        <w:t>21 4862     2     Гипофосфит цинка (цинк фосфорноватистокислый)</w:t>
      </w:r>
    </w:p>
    <w:p w:rsidR="00CC4CF9" w:rsidRPr="00061AB7" w:rsidRDefault="00CC4CF9">
      <w:pPr>
        <w:pStyle w:val="ConsPlusCell"/>
        <w:jc w:val="both"/>
      </w:pPr>
      <w:r w:rsidRPr="00061AB7">
        <w:t>21 4900     8     Смеси солей кислородных кислот</w:t>
      </w:r>
    </w:p>
    <w:p w:rsidR="00CC4CF9" w:rsidRPr="00061AB7" w:rsidRDefault="00CC4CF9">
      <w:pPr>
        <w:pStyle w:val="ConsPlusCell"/>
        <w:jc w:val="both"/>
      </w:pPr>
      <w:r w:rsidRPr="00061AB7">
        <w:t>21 4910     2     Смесь солей на основе хлористого бария</w:t>
      </w:r>
    </w:p>
    <w:p w:rsidR="00CC4CF9" w:rsidRPr="00061AB7" w:rsidRDefault="00CC4CF9">
      <w:pPr>
        <w:pStyle w:val="ConsPlusCell"/>
        <w:jc w:val="both"/>
      </w:pPr>
      <w:r w:rsidRPr="00061AB7">
        <w:t>21 4911     8     Соли нейтральные для термообработки</w:t>
      </w:r>
    </w:p>
    <w:p w:rsidR="00CC4CF9" w:rsidRPr="00061AB7" w:rsidRDefault="00CC4CF9">
      <w:pPr>
        <w:pStyle w:val="ConsPlusCell"/>
        <w:jc w:val="both"/>
      </w:pPr>
      <w:r w:rsidRPr="00061AB7">
        <w:t>21 4920     7     Смесь солей на основе натрия углекислого</w:t>
      </w:r>
    </w:p>
    <w:p w:rsidR="00CC4CF9" w:rsidRPr="00061AB7" w:rsidRDefault="00CC4CF9">
      <w:pPr>
        <w:pStyle w:val="ConsPlusCell"/>
        <w:jc w:val="both"/>
      </w:pPr>
      <w:r w:rsidRPr="00061AB7">
        <w:t>21 4921     2     Порошки огнетушащие</w:t>
      </w:r>
    </w:p>
    <w:p w:rsidR="00CC4CF9" w:rsidRPr="00061AB7" w:rsidRDefault="00CC4CF9">
      <w:pPr>
        <w:pStyle w:val="ConsPlusCell"/>
        <w:jc w:val="both"/>
      </w:pPr>
      <w:r w:rsidRPr="00061AB7">
        <w:t>21 4930     1     Смеси солей и кислот для обработки поверхностей</w:t>
      </w:r>
    </w:p>
    <w:p w:rsidR="00CC4CF9" w:rsidRPr="00061AB7" w:rsidRDefault="00CC4CF9">
      <w:pPr>
        <w:pStyle w:val="ConsPlusCell"/>
        <w:jc w:val="both"/>
      </w:pPr>
      <w:r w:rsidRPr="00061AB7">
        <w:t>21 4931     7     Смеси солей и кислот для обработки металлических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поверхностей</w:t>
      </w:r>
    </w:p>
    <w:p w:rsidR="00CC4CF9" w:rsidRPr="00061AB7" w:rsidRDefault="00CC4CF9">
      <w:pPr>
        <w:pStyle w:val="ConsPlusCell"/>
        <w:jc w:val="both"/>
      </w:pPr>
      <w:r w:rsidRPr="00061AB7">
        <w:t>21 4940     6     Смеси солей на основе азотнокислого кальция</w:t>
      </w:r>
    </w:p>
    <w:p w:rsidR="00CC4CF9" w:rsidRPr="00061AB7" w:rsidRDefault="00CC4CF9">
      <w:pPr>
        <w:pStyle w:val="ConsPlusCell"/>
        <w:jc w:val="both"/>
      </w:pPr>
      <w:r w:rsidRPr="00061AB7">
        <w:t>21 4941     1     Антигололедные реагенты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21 5000     8     Соли бескислородных кислот (без удобрений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пигментов) двойные и комплексные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21 5100     1     Соли цианистой и роданистоводородной кислот</w:t>
      </w:r>
    </w:p>
    <w:p w:rsidR="00CC4CF9" w:rsidRPr="00061AB7" w:rsidRDefault="00CC4CF9">
      <w:pPr>
        <w:pStyle w:val="ConsPlusCell"/>
        <w:jc w:val="both"/>
      </w:pPr>
      <w:r w:rsidRPr="00061AB7">
        <w:t>21 5110     6     Цианиды</w:t>
      </w:r>
    </w:p>
    <w:p w:rsidR="00CC4CF9" w:rsidRPr="00061AB7" w:rsidRDefault="00CC4CF9">
      <w:pPr>
        <w:pStyle w:val="ConsPlusCell"/>
        <w:jc w:val="both"/>
      </w:pPr>
      <w:r w:rsidRPr="00061AB7">
        <w:t>21 5111     1     Калий цианистый</w:t>
      </w:r>
    </w:p>
    <w:p w:rsidR="00CC4CF9" w:rsidRPr="00061AB7" w:rsidRDefault="00CC4CF9">
      <w:pPr>
        <w:pStyle w:val="ConsPlusCell"/>
        <w:jc w:val="both"/>
      </w:pPr>
      <w:r w:rsidRPr="00061AB7">
        <w:t>21 5112     7     Натрий цианистый</w:t>
      </w:r>
    </w:p>
    <w:p w:rsidR="00CC4CF9" w:rsidRPr="00061AB7" w:rsidRDefault="00CC4CF9">
      <w:pPr>
        <w:pStyle w:val="ConsPlusCell"/>
        <w:jc w:val="both"/>
      </w:pPr>
      <w:r w:rsidRPr="00061AB7">
        <w:t>21 5113     2     Цинк цианистый</w:t>
      </w:r>
    </w:p>
    <w:p w:rsidR="00CC4CF9" w:rsidRPr="00061AB7" w:rsidRDefault="00CC4CF9">
      <w:pPr>
        <w:pStyle w:val="ConsPlusCell"/>
        <w:jc w:val="both"/>
      </w:pPr>
      <w:r w:rsidRPr="00061AB7">
        <w:t>21 5114     8     Медь цианистая</w:t>
      </w:r>
    </w:p>
    <w:p w:rsidR="00CC4CF9" w:rsidRPr="00061AB7" w:rsidRDefault="00CC4CF9">
      <w:pPr>
        <w:pStyle w:val="ConsPlusCell"/>
        <w:jc w:val="both"/>
      </w:pPr>
      <w:r w:rsidRPr="00061AB7">
        <w:t>21 5115     3     Цианамид кальция (цианид кальция)</w:t>
      </w:r>
    </w:p>
    <w:p w:rsidR="00CC4CF9" w:rsidRPr="00061AB7" w:rsidRDefault="00CC4CF9">
      <w:pPr>
        <w:pStyle w:val="ConsPlusCell"/>
        <w:jc w:val="both"/>
      </w:pPr>
      <w:r w:rsidRPr="00061AB7">
        <w:t>21 5120     0     Роданиды</w:t>
      </w:r>
    </w:p>
    <w:p w:rsidR="00CC4CF9" w:rsidRPr="00061AB7" w:rsidRDefault="00CC4CF9">
      <w:pPr>
        <w:pStyle w:val="ConsPlusCell"/>
        <w:jc w:val="both"/>
      </w:pPr>
      <w:r w:rsidRPr="00061AB7">
        <w:t>21 5121     6     Аммоний роданистый</w:t>
      </w:r>
    </w:p>
    <w:p w:rsidR="00CC4CF9" w:rsidRPr="00061AB7" w:rsidRDefault="00CC4CF9">
      <w:pPr>
        <w:pStyle w:val="ConsPlusCell"/>
        <w:jc w:val="both"/>
      </w:pPr>
      <w:r w:rsidRPr="00061AB7">
        <w:t>21 5122     1     Натрий роданистый</w:t>
      </w:r>
    </w:p>
    <w:p w:rsidR="00CC4CF9" w:rsidRPr="00061AB7" w:rsidRDefault="00CC4CF9">
      <w:pPr>
        <w:pStyle w:val="ConsPlusCell"/>
        <w:jc w:val="both"/>
      </w:pPr>
      <w:r w:rsidRPr="00061AB7">
        <w:t>21 5200     5     Соли соляной кислоты</w:t>
      </w:r>
    </w:p>
    <w:p w:rsidR="00CC4CF9" w:rsidRPr="00061AB7" w:rsidRDefault="00CC4CF9">
      <w:pPr>
        <w:pStyle w:val="ConsPlusCell"/>
        <w:jc w:val="both"/>
      </w:pPr>
      <w:r w:rsidRPr="00061AB7">
        <w:t>21 5210     0     Хлориды легких металлов (без хлористого кальция)</w:t>
      </w:r>
    </w:p>
    <w:p w:rsidR="00CC4CF9" w:rsidRPr="00061AB7" w:rsidRDefault="00CC4CF9">
      <w:pPr>
        <w:pStyle w:val="ConsPlusCell"/>
        <w:jc w:val="both"/>
      </w:pPr>
      <w:r w:rsidRPr="00061AB7">
        <w:t>21 5211     5     Барий хлористый</w:t>
      </w:r>
    </w:p>
    <w:p w:rsidR="00CC4CF9" w:rsidRPr="00061AB7" w:rsidRDefault="00CC4CF9">
      <w:pPr>
        <w:pStyle w:val="ConsPlusCell"/>
        <w:jc w:val="both"/>
      </w:pPr>
      <w:r w:rsidRPr="00061AB7">
        <w:t>21 5213     6     Алюминий хлористый сублимированный</w:t>
      </w:r>
    </w:p>
    <w:p w:rsidR="00CC4CF9" w:rsidRPr="00061AB7" w:rsidRDefault="00CC4CF9">
      <w:pPr>
        <w:pStyle w:val="ConsPlusCell"/>
        <w:jc w:val="both"/>
      </w:pPr>
      <w:r w:rsidRPr="00061AB7">
        <w:t>21 5214     1     Литий хлористый</w:t>
      </w:r>
    </w:p>
    <w:p w:rsidR="00CC4CF9" w:rsidRPr="00061AB7" w:rsidRDefault="00CC4CF9">
      <w:pPr>
        <w:pStyle w:val="ConsPlusCell"/>
        <w:jc w:val="both"/>
      </w:pPr>
      <w:r w:rsidRPr="00061AB7">
        <w:t>21 5215     7     Калий хлористый технический</w:t>
      </w:r>
    </w:p>
    <w:p w:rsidR="00CC4CF9" w:rsidRPr="00061AB7" w:rsidRDefault="00CC4CF9">
      <w:pPr>
        <w:pStyle w:val="ConsPlusCell"/>
        <w:jc w:val="both"/>
      </w:pPr>
      <w:r w:rsidRPr="00061AB7">
        <w:t>21 5216     2     Магний хлористый (бишофит)</w:t>
      </w:r>
    </w:p>
    <w:p w:rsidR="00CC4CF9" w:rsidRPr="00061AB7" w:rsidRDefault="00CC4CF9">
      <w:pPr>
        <w:pStyle w:val="ConsPlusCell"/>
        <w:jc w:val="both"/>
      </w:pPr>
      <w:r w:rsidRPr="00061AB7">
        <w:t>21 5218     3     Натрий хлористый</w:t>
      </w:r>
    </w:p>
    <w:p w:rsidR="00CC4CF9" w:rsidRPr="00061AB7" w:rsidRDefault="00CC4CF9">
      <w:pPr>
        <w:pStyle w:val="ConsPlusCell"/>
        <w:jc w:val="both"/>
      </w:pPr>
      <w:r w:rsidRPr="00061AB7">
        <w:t>21 5219     9     Хлориды легких металлов прочие</w:t>
      </w:r>
    </w:p>
    <w:p w:rsidR="00CC4CF9" w:rsidRPr="00061AB7" w:rsidRDefault="00CC4CF9">
      <w:pPr>
        <w:pStyle w:val="ConsPlusCell"/>
        <w:jc w:val="both"/>
      </w:pPr>
      <w:r w:rsidRPr="00061AB7">
        <w:t>21 5220     4     Кальций хлористый /</w:t>
      </w:r>
    </w:p>
    <w:p w:rsidR="00CC4CF9" w:rsidRPr="00061AB7" w:rsidRDefault="00CC4CF9">
      <w:pPr>
        <w:pStyle w:val="ConsPlusCell"/>
        <w:jc w:val="both"/>
      </w:pPr>
      <w:r w:rsidRPr="00061AB7">
        <w:t>21 5221     3     - твердый</w:t>
      </w:r>
    </w:p>
    <w:p w:rsidR="00CC4CF9" w:rsidRPr="00061AB7" w:rsidRDefault="00CC4CF9">
      <w:pPr>
        <w:pStyle w:val="ConsPlusCell"/>
        <w:jc w:val="both"/>
      </w:pPr>
      <w:r w:rsidRPr="00061AB7">
        <w:t>21 5222     5     - жидкий</w:t>
      </w:r>
    </w:p>
    <w:p w:rsidR="00CC4CF9" w:rsidRPr="00061AB7" w:rsidRDefault="00CC4CF9">
      <w:pPr>
        <w:pStyle w:val="ConsPlusCell"/>
        <w:jc w:val="both"/>
      </w:pPr>
      <w:r w:rsidRPr="00061AB7">
        <w:t>21 5230     9     Хлориды тяжелых металлов (без цинка хлористого)</w:t>
      </w:r>
    </w:p>
    <w:p w:rsidR="00CC4CF9" w:rsidRPr="00061AB7" w:rsidRDefault="00CC4CF9">
      <w:pPr>
        <w:pStyle w:val="ConsPlusCell"/>
        <w:jc w:val="both"/>
      </w:pPr>
      <w:r w:rsidRPr="00061AB7">
        <w:t>21 5231     4     Медь хлористая</w:t>
      </w:r>
    </w:p>
    <w:p w:rsidR="00CC4CF9" w:rsidRPr="00061AB7" w:rsidRDefault="00CC4CF9">
      <w:pPr>
        <w:pStyle w:val="ConsPlusCell"/>
        <w:jc w:val="both"/>
      </w:pPr>
      <w:r w:rsidRPr="00061AB7">
        <w:t>21 5235     6     Железо хлористое</w:t>
      </w:r>
    </w:p>
    <w:p w:rsidR="00CC4CF9" w:rsidRPr="00061AB7" w:rsidRDefault="00CC4CF9">
      <w:pPr>
        <w:pStyle w:val="ConsPlusCell"/>
        <w:jc w:val="both"/>
      </w:pPr>
      <w:r w:rsidRPr="00061AB7">
        <w:t>21 5240     3     Цинк хлористый /</w:t>
      </w:r>
    </w:p>
    <w:p w:rsidR="00CC4CF9" w:rsidRPr="00061AB7" w:rsidRDefault="00CC4CF9">
      <w:pPr>
        <w:pStyle w:val="ConsPlusCell"/>
        <w:jc w:val="both"/>
      </w:pPr>
      <w:r w:rsidRPr="00061AB7">
        <w:t>21 5241     9     - твердый</w:t>
      </w:r>
    </w:p>
    <w:p w:rsidR="00CC4CF9" w:rsidRPr="00061AB7" w:rsidRDefault="00CC4CF9">
      <w:pPr>
        <w:pStyle w:val="ConsPlusCell"/>
        <w:jc w:val="both"/>
      </w:pPr>
      <w:r w:rsidRPr="00061AB7">
        <w:t>21 5242     4     - жидкий</w:t>
      </w:r>
    </w:p>
    <w:p w:rsidR="00CC4CF9" w:rsidRPr="00061AB7" w:rsidRDefault="00CC4CF9">
      <w:pPr>
        <w:pStyle w:val="ConsPlusCell"/>
        <w:jc w:val="both"/>
      </w:pPr>
      <w:r w:rsidRPr="00061AB7">
        <w:t>21 5250     8     Хлориды неметаллов</w:t>
      </w:r>
    </w:p>
    <w:p w:rsidR="00CC4CF9" w:rsidRPr="00061AB7" w:rsidRDefault="00CC4CF9">
      <w:pPr>
        <w:pStyle w:val="ConsPlusCell"/>
        <w:jc w:val="both"/>
      </w:pPr>
      <w:r w:rsidRPr="00061AB7">
        <w:t>21 5251     3     Селен четыреххлористый</w:t>
      </w:r>
    </w:p>
    <w:p w:rsidR="00CC4CF9" w:rsidRPr="00061AB7" w:rsidRDefault="00CC4CF9">
      <w:pPr>
        <w:pStyle w:val="ConsPlusCell"/>
        <w:jc w:val="both"/>
      </w:pPr>
      <w:r w:rsidRPr="00061AB7">
        <w:t>21 5252     9     Фосфор треххлористый</w:t>
      </w:r>
    </w:p>
    <w:p w:rsidR="00CC4CF9" w:rsidRPr="00061AB7" w:rsidRDefault="00CC4CF9">
      <w:pPr>
        <w:pStyle w:val="ConsPlusCell"/>
        <w:jc w:val="both"/>
      </w:pPr>
      <w:r w:rsidRPr="00061AB7">
        <w:t>21 5253     4     Сера хлористая</w:t>
      </w:r>
    </w:p>
    <w:p w:rsidR="00CC4CF9" w:rsidRPr="00061AB7" w:rsidRDefault="00CC4CF9">
      <w:pPr>
        <w:pStyle w:val="ConsPlusCell"/>
        <w:jc w:val="both"/>
      </w:pPr>
      <w:r w:rsidRPr="00061AB7">
        <w:t>21 5254     4     Кремний четыреххлористый</w:t>
      </w:r>
    </w:p>
    <w:p w:rsidR="00CC4CF9" w:rsidRPr="00061AB7" w:rsidRDefault="00CC4CF9">
      <w:pPr>
        <w:pStyle w:val="ConsPlusCell"/>
        <w:jc w:val="both"/>
      </w:pPr>
      <w:r w:rsidRPr="00061AB7">
        <w:t>21 5255     5     Аммоний хлористый (нашатырь)</w:t>
      </w:r>
    </w:p>
    <w:p w:rsidR="00CC4CF9" w:rsidRPr="00061AB7" w:rsidRDefault="00CC4CF9">
      <w:pPr>
        <w:pStyle w:val="ConsPlusCell"/>
        <w:jc w:val="both"/>
      </w:pPr>
      <w:r w:rsidRPr="00061AB7">
        <w:t>21 5259     7     Хлориды неметаллов прочие</w:t>
      </w:r>
    </w:p>
    <w:p w:rsidR="00CC4CF9" w:rsidRPr="00061AB7" w:rsidRDefault="00CC4CF9">
      <w:pPr>
        <w:pStyle w:val="ConsPlusCell"/>
        <w:jc w:val="both"/>
      </w:pPr>
      <w:r w:rsidRPr="00061AB7">
        <w:t>21 5300     9     Соли сероводородной кислоты</w:t>
      </w:r>
    </w:p>
    <w:p w:rsidR="00CC4CF9" w:rsidRPr="00061AB7" w:rsidRDefault="00CC4CF9">
      <w:pPr>
        <w:pStyle w:val="ConsPlusCell"/>
        <w:jc w:val="both"/>
      </w:pPr>
      <w:r w:rsidRPr="00061AB7">
        <w:t>21 5310     3     Сульфиды</w:t>
      </w:r>
    </w:p>
    <w:p w:rsidR="00CC4CF9" w:rsidRPr="00061AB7" w:rsidRDefault="00CC4CF9">
      <w:pPr>
        <w:pStyle w:val="ConsPlusCell"/>
        <w:jc w:val="both"/>
      </w:pPr>
      <w:r w:rsidRPr="00061AB7">
        <w:t>21 5311     9     Натрий сернистый (сульфид натрия)</w:t>
      </w:r>
    </w:p>
    <w:p w:rsidR="00CC4CF9" w:rsidRPr="00061AB7" w:rsidRDefault="00CC4CF9">
      <w:pPr>
        <w:pStyle w:val="ConsPlusCell"/>
        <w:jc w:val="both"/>
      </w:pPr>
      <w:r w:rsidRPr="00061AB7">
        <w:t>21 5312     4     Калий сернистый (сульфид калия)</w:t>
      </w:r>
    </w:p>
    <w:p w:rsidR="00CC4CF9" w:rsidRPr="00061AB7" w:rsidRDefault="00CC4CF9">
      <w:pPr>
        <w:pStyle w:val="ConsPlusCell"/>
        <w:jc w:val="both"/>
      </w:pPr>
      <w:r w:rsidRPr="00061AB7">
        <w:t>21 5313     7     Фосфор пятисернистый</w:t>
      </w:r>
    </w:p>
    <w:p w:rsidR="00CC4CF9" w:rsidRPr="00061AB7" w:rsidRDefault="00CC4CF9">
      <w:pPr>
        <w:pStyle w:val="ConsPlusCell"/>
        <w:jc w:val="both"/>
      </w:pPr>
      <w:r w:rsidRPr="00061AB7">
        <w:t>21 5314     5     Барий сернистый</w:t>
      </w:r>
    </w:p>
    <w:p w:rsidR="00CC4CF9" w:rsidRPr="00061AB7" w:rsidRDefault="00CC4CF9">
      <w:pPr>
        <w:pStyle w:val="ConsPlusCell"/>
        <w:jc w:val="both"/>
      </w:pPr>
      <w:r w:rsidRPr="00061AB7">
        <w:t>21 5315     0     Аммоний сернистый</w:t>
      </w:r>
    </w:p>
    <w:p w:rsidR="00CC4CF9" w:rsidRPr="00061AB7" w:rsidRDefault="00CC4CF9">
      <w:pPr>
        <w:pStyle w:val="ConsPlusCell"/>
        <w:jc w:val="both"/>
      </w:pPr>
      <w:r w:rsidRPr="00061AB7">
        <w:t>21 5320     8     Гидросульфиды</w:t>
      </w:r>
    </w:p>
    <w:p w:rsidR="00CC4CF9" w:rsidRPr="00061AB7" w:rsidRDefault="00CC4CF9">
      <w:pPr>
        <w:pStyle w:val="ConsPlusCell"/>
        <w:jc w:val="both"/>
      </w:pPr>
      <w:r w:rsidRPr="00061AB7">
        <w:t>21 5321     3     Сульфогидрат натрия</w:t>
      </w:r>
    </w:p>
    <w:p w:rsidR="00CC4CF9" w:rsidRPr="00061AB7" w:rsidRDefault="00CC4CF9">
      <w:pPr>
        <w:pStyle w:val="ConsPlusCell"/>
        <w:jc w:val="both"/>
      </w:pPr>
      <w:r w:rsidRPr="00061AB7">
        <w:t>21 5330     2     Полисульфиды</w:t>
      </w:r>
    </w:p>
    <w:p w:rsidR="00CC4CF9" w:rsidRPr="00061AB7" w:rsidRDefault="00CC4CF9">
      <w:pPr>
        <w:pStyle w:val="ConsPlusCell"/>
        <w:jc w:val="both"/>
      </w:pPr>
      <w:r w:rsidRPr="00061AB7">
        <w:t>21 5331     8     Полисульфид аммония</w:t>
      </w:r>
    </w:p>
    <w:p w:rsidR="00CC4CF9" w:rsidRPr="00061AB7" w:rsidRDefault="00CC4CF9">
      <w:pPr>
        <w:pStyle w:val="ConsPlusCell"/>
        <w:jc w:val="both"/>
      </w:pPr>
      <w:r w:rsidRPr="00061AB7">
        <w:t>21 5400     2     Соли бромистоводородной, фтористоводородной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йодистоводородной кислот, гидриды</w:t>
      </w:r>
    </w:p>
    <w:p w:rsidR="00CC4CF9" w:rsidRPr="00061AB7" w:rsidRDefault="00CC4CF9">
      <w:pPr>
        <w:pStyle w:val="ConsPlusCell"/>
        <w:jc w:val="both"/>
      </w:pPr>
      <w:r w:rsidRPr="00061AB7">
        <w:t>21 5410     7     Бромиды</w:t>
      </w:r>
    </w:p>
    <w:p w:rsidR="00CC4CF9" w:rsidRPr="00061AB7" w:rsidRDefault="00CC4CF9">
      <w:pPr>
        <w:pStyle w:val="ConsPlusCell"/>
        <w:jc w:val="both"/>
      </w:pPr>
      <w:r w:rsidRPr="00061AB7">
        <w:t>21 5411     2     Железо бромистое</w:t>
      </w:r>
    </w:p>
    <w:p w:rsidR="00CC4CF9" w:rsidRPr="00061AB7" w:rsidRDefault="00CC4CF9">
      <w:pPr>
        <w:pStyle w:val="ConsPlusCell"/>
        <w:jc w:val="both"/>
      </w:pPr>
      <w:r w:rsidRPr="00061AB7">
        <w:t>21 5412     8     Железо бромное</w:t>
      </w:r>
    </w:p>
    <w:p w:rsidR="00CC4CF9" w:rsidRPr="00061AB7" w:rsidRDefault="00CC4CF9">
      <w:pPr>
        <w:pStyle w:val="ConsPlusCell"/>
        <w:jc w:val="both"/>
      </w:pPr>
      <w:r w:rsidRPr="00061AB7">
        <w:t>21 5413     3     Калий бромистый</w:t>
      </w:r>
    </w:p>
    <w:p w:rsidR="00CC4CF9" w:rsidRPr="00061AB7" w:rsidRDefault="00CC4CF9">
      <w:pPr>
        <w:pStyle w:val="ConsPlusCell"/>
        <w:jc w:val="both"/>
      </w:pPr>
      <w:r w:rsidRPr="00061AB7">
        <w:t>21 5414     9     Литий бромистый</w:t>
      </w:r>
    </w:p>
    <w:p w:rsidR="00CC4CF9" w:rsidRPr="00061AB7" w:rsidRDefault="00CC4CF9">
      <w:pPr>
        <w:pStyle w:val="ConsPlusCell"/>
        <w:jc w:val="both"/>
      </w:pPr>
      <w:r w:rsidRPr="00061AB7">
        <w:t>21 5420     1     Бифториды</w:t>
      </w:r>
    </w:p>
    <w:p w:rsidR="00CC4CF9" w:rsidRPr="00061AB7" w:rsidRDefault="00CC4CF9">
      <w:pPr>
        <w:pStyle w:val="ConsPlusCell"/>
        <w:jc w:val="both"/>
      </w:pPr>
      <w:r w:rsidRPr="00061AB7">
        <w:t>21 5421     7     Бифторид натрия</w:t>
      </w:r>
    </w:p>
    <w:p w:rsidR="00CC4CF9" w:rsidRPr="00061AB7" w:rsidRDefault="00CC4CF9">
      <w:pPr>
        <w:pStyle w:val="ConsPlusCell"/>
        <w:jc w:val="both"/>
      </w:pPr>
      <w:r w:rsidRPr="00061AB7">
        <w:t>21 5430     6     Фториды и йодиды</w:t>
      </w:r>
    </w:p>
    <w:p w:rsidR="00CC4CF9" w:rsidRPr="00061AB7" w:rsidRDefault="00CC4CF9">
      <w:pPr>
        <w:pStyle w:val="ConsPlusCell"/>
        <w:jc w:val="both"/>
      </w:pPr>
      <w:r w:rsidRPr="00061AB7">
        <w:t>21 5431     1     Калий фтористый</w:t>
      </w:r>
    </w:p>
    <w:p w:rsidR="00CC4CF9" w:rsidRPr="00061AB7" w:rsidRDefault="00CC4CF9">
      <w:pPr>
        <w:pStyle w:val="ConsPlusCell"/>
        <w:jc w:val="both"/>
      </w:pPr>
      <w:r w:rsidRPr="00061AB7">
        <w:t>21 5432     7     Натрий фтористый</w:t>
      </w:r>
    </w:p>
    <w:p w:rsidR="00CC4CF9" w:rsidRPr="00061AB7" w:rsidRDefault="00CC4CF9">
      <w:pPr>
        <w:pStyle w:val="ConsPlusCell"/>
        <w:jc w:val="both"/>
      </w:pPr>
      <w:r w:rsidRPr="00061AB7">
        <w:t>21 5433     2     Аммоний фтористый технический</w:t>
      </w:r>
    </w:p>
    <w:p w:rsidR="00CC4CF9" w:rsidRPr="00061AB7" w:rsidRDefault="00CC4CF9">
      <w:pPr>
        <w:pStyle w:val="ConsPlusCell"/>
        <w:jc w:val="both"/>
      </w:pPr>
      <w:r w:rsidRPr="00061AB7">
        <w:t>21 5434     8     Аммоний-фторид-бифторид</w:t>
      </w:r>
    </w:p>
    <w:p w:rsidR="00CC4CF9" w:rsidRPr="00061AB7" w:rsidRDefault="00CC4CF9">
      <w:pPr>
        <w:pStyle w:val="ConsPlusCell"/>
        <w:jc w:val="both"/>
      </w:pPr>
      <w:r w:rsidRPr="00061AB7">
        <w:t>21 5435     3     Алюминий фтористый</w:t>
      </w:r>
    </w:p>
    <w:p w:rsidR="00CC4CF9" w:rsidRPr="00061AB7" w:rsidRDefault="00CC4CF9">
      <w:pPr>
        <w:pStyle w:val="ConsPlusCell"/>
        <w:jc w:val="both"/>
      </w:pPr>
      <w:r w:rsidRPr="00061AB7">
        <w:t>21 5436     9     Калий йодистый</w:t>
      </w:r>
    </w:p>
    <w:p w:rsidR="00CC4CF9" w:rsidRPr="00061AB7" w:rsidRDefault="00CC4CF9">
      <w:pPr>
        <w:pStyle w:val="ConsPlusCell"/>
        <w:jc w:val="both"/>
      </w:pPr>
      <w:r w:rsidRPr="00061AB7">
        <w:t>21 5437     4     Магний фтористый</w:t>
      </w:r>
    </w:p>
    <w:p w:rsidR="00CC4CF9" w:rsidRPr="00061AB7" w:rsidRDefault="00CC4CF9">
      <w:pPr>
        <w:pStyle w:val="ConsPlusCell"/>
        <w:jc w:val="both"/>
      </w:pPr>
      <w:r w:rsidRPr="00061AB7">
        <w:t>21 5439     5     Фториды и йодиды прочие</w:t>
      </w:r>
    </w:p>
    <w:p w:rsidR="00CC4CF9" w:rsidRPr="00061AB7" w:rsidRDefault="00CC4CF9">
      <w:pPr>
        <w:pStyle w:val="ConsPlusCell"/>
        <w:jc w:val="both"/>
      </w:pPr>
      <w:r w:rsidRPr="00061AB7">
        <w:t>21 5440     0     Гидриды</w:t>
      </w:r>
    </w:p>
    <w:p w:rsidR="00CC4CF9" w:rsidRPr="00061AB7" w:rsidRDefault="00CC4CF9">
      <w:pPr>
        <w:pStyle w:val="ConsPlusCell"/>
        <w:jc w:val="both"/>
      </w:pPr>
      <w:r w:rsidRPr="00061AB7">
        <w:t>21 5442     1     Боргидрид натрия</w:t>
      </w:r>
    </w:p>
    <w:p w:rsidR="00CC4CF9" w:rsidRPr="00061AB7" w:rsidRDefault="00CC4CF9">
      <w:pPr>
        <w:pStyle w:val="ConsPlusCell"/>
        <w:jc w:val="both"/>
      </w:pPr>
      <w:r w:rsidRPr="00061AB7">
        <w:t>21 5443     7     Гидрид натрия</w:t>
      </w:r>
    </w:p>
    <w:p w:rsidR="00CC4CF9" w:rsidRPr="00061AB7" w:rsidRDefault="00CC4CF9">
      <w:pPr>
        <w:pStyle w:val="ConsPlusCell"/>
        <w:jc w:val="both"/>
      </w:pPr>
      <w:r w:rsidRPr="00061AB7">
        <w:t>21 5444     2     Гидриды кальция</w:t>
      </w:r>
    </w:p>
    <w:p w:rsidR="00CC4CF9" w:rsidRPr="00061AB7" w:rsidRDefault="00CC4CF9">
      <w:pPr>
        <w:pStyle w:val="ConsPlusCell"/>
        <w:jc w:val="both"/>
      </w:pPr>
      <w:r w:rsidRPr="00061AB7">
        <w:t>21 5445     8     Боргидриды калия</w:t>
      </w:r>
    </w:p>
    <w:p w:rsidR="00CC4CF9" w:rsidRPr="00061AB7" w:rsidRDefault="00CC4CF9">
      <w:pPr>
        <w:pStyle w:val="ConsPlusCell"/>
        <w:jc w:val="both"/>
      </w:pPr>
      <w:r w:rsidRPr="00061AB7">
        <w:t>21 5446     3     Боргидриды лития</w:t>
      </w:r>
    </w:p>
    <w:p w:rsidR="00CC4CF9" w:rsidRPr="00061AB7" w:rsidRDefault="00CC4CF9">
      <w:pPr>
        <w:pStyle w:val="ConsPlusCell"/>
        <w:jc w:val="both"/>
      </w:pPr>
      <w:r w:rsidRPr="00061AB7">
        <w:t>21 5500     6     Азиды, нитриды, карбиды</w:t>
      </w:r>
    </w:p>
    <w:p w:rsidR="00CC4CF9" w:rsidRPr="00061AB7" w:rsidRDefault="00CC4CF9">
      <w:pPr>
        <w:pStyle w:val="ConsPlusCell"/>
        <w:jc w:val="both"/>
      </w:pPr>
      <w:r w:rsidRPr="00061AB7">
        <w:t>21 5520     5     Нитриды</w:t>
      </w:r>
    </w:p>
    <w:p w:rsidR="00CC4CF9" w:rsidRPr="00061AB7" w:rsidRDefault="00CC4CF9">
      <w:pPr>
        <w:pStyle w:val="ConsPlusCell"/>
        <w:jc w:val="both"/>
      </w:pPr>
      <w:r w:rsidRPr="00061AB7">
        <w:t>21 5521     0     Нитрид алюминия</w:t>
      </w:r>
    </w:p>
    <w:p w:rsidR="00CC4CF9" w:rsidRPr="00061AB7" w:rsidRDefault="00CC4CF9">
      <w:pPr>
        <w:pStyle w:val="ConsPlusCell"/>
        <w:jc w:val="both"/>
      </w:pPr>
      <w:r w:rsidRPr="00061AB7">
        <w:t>21 5522     6     Нитрид бора</w:t>
      </w:r>
    </w:p>
    <w:p w:rsidR="00CC4CF9" w:rsidRPr="00061AB7" w:rsidRDefault="00CC4CF9">
      <w:pPr>
        <w:pStyle w:val="ConsPlusCell"/>
        <w:jc w:val="both"/>
      </w:pPr>
      <w:r w:rsidRPr="00061AB7">
        <w:t>21 5525     2     Нитрид кремния</w:t>
      </w:r>
    </w:p>
    <w:p w:rsidR="00CC4CF9" w:rsidRPr="00061AB7" w:rsidRDefault="00CC4CF9">
      <w:pPr>
        <w:pStyle w:val="ConsPlusCell"/>
        <w:jc w:val="both"/>
      </w:pPr>
      <w:r w:rsidRPr="00061AB7">
        <w:t>21 5530     9     Карбиды</w:t>
      </w:r>
    </w:p>
    <w:p w:rsidR="00CC4CF9" w:rsidRPr="00061AB7" w:rsidRDefault="00CC4CF9">
      <w:pPr>
        <w:pStyle w:val="ConsPlusCell"/>
        <w:jc w:val="both"/>
      </w:pPr>
      <w:r w:rsidRPr="00061AB7">
        <w:t>21 5531     5     Карбид кальция</w:t>
      </w:r>
    </w:p>
    <w:p w:rsidR="00CC4CF9" w:rsidRPr="00061AB7" w:rsidRDefault="00CC4CF9">
      <w:pPr>
        <w:pStyle w:val="ConsPlusCell"/>
        <w:jc w:val="both"/>
      </w:pPr>
      <w:r w:rsidRPr="00061AB7">
        <w:t>21 5532     0     Карбид кремния (без абразивных материалов)</w:t>
      </w:r>
    </w:p>
    <w:p w:rsidR="00CC4CF9" w:rsidRPr="00061AB7" w:rsidRDefault="00CC4CF9">
      <w:pPr>
        <w:pStyle w:val="ConsPlusCell"/>
        <w:jc w:val="both"/>
      </w:pPr>
      <w:r w:rsidRPr="00061AB7">
        <w:t>21 5540     4     Селениды</w:t>
      </w:r>
    </w:p>
    <w:p w:rsidR="00CC4CF9" w:rsidRPr="00061AB7" w:rsidRDefault="00CC4CF9">
      <w:pPr>
        <w:pStyle w:val="ConsPlusCell"/>
        <w:jc w:val="both"/>
      </w:pPr>
      <w:r w:rsidRPr="00061AB7">
        <w:t>21 5600     5     Соли железистосинеродистой, железосинеродистой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кремне-фтористо-водородной кислот)</w:t>
      </w:r>
    </w:p>
    <w:p w:rsidR="00CC4CF9" w:rsidRPr="00061AB7" w:rsidRDefault="00CC4CF9">
      <w:pPr>
        <w:pStyle w:val="ConsPlusCell"/>
        <w:jc w:val="both"/>
      </w:pPr>
      <w:r w:rsidRPr="00061AB7">
        <w:t>21 5610     4     Ферроцианиды</w:t>
      </w:r>
    </w:p>
    <w:p w:rsidR="00CC4CF9" w:rsidRPr="00061AB7" w:rsidRDefault="00CC4CF9">
      <w:pPr>
        <w:pStyle w:val="ConsPlusCell"/>
        <w:jc w:val="both"/>
      </w:pPr>
      <w:r w:rsidRPr="00061AB7">
        <w:t>21 5611     9     Калий железистосинеродистый (ферроцианид калия,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желтая кровяная соль, синькали)</w:t>
      </w:r>
    </w:p>
    <w:p w:rsidR="00CC4CF9" w:rsidRPr="00061AB7" w:rsidRDefault="00CC4CF9">
      <w:pPr>
        <w:pStyle w:val="ConsPlusCell"/>
        <w:jc w:val="both"/>
      </w:pPr>
      <w:r w:rsidRPr="00061AB7">
        <w:t>21 5616     7     Натрий железистосинеродистый (синьнатр,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ферроцианид натрия)</w:t>
      </w:r>
    </w:p>
    <w:p w:rsidR="00CC4CF9" w:rsidRPr="00061AB7" w:rsidRDefault="00CC4CF9">
      <w:pPr>
        <w:pStyle w:val="ConsPlusCell"/>
        <w:jc w:val="both"/>
      </w:pPr>
      <w:r w:rsidRPr="00061AB7">
        <w:t>21 5617     2     Калий железосинеродистый</w:t>
      </w:r>
    </w:p>
    <w:p w:rsidR="00CC4CF9" w:rsidRPr="00061AB7" w:rsidRDefault="00CC4CF9">
      <w:pPr>
        <w:pStyle w:val="ConsPlusCell"/>
        <w:jc w:val="both"/>
      </w:pPr>
      <w:r w:rsidRPr="00061AB7">
        <w:t>21 5620     9     Кремнефториды (фторсиликаты)</w:t>
      </w:r>
    </w:p>
    <w:p w:rsidR="00CC4CF9" w:rsidRPr="00061AB7" w:rsidRDefault="00CC4CF9">
      <w:pPr>
        <w:pStyle w:val="ConsPlusCell"/>
        <w:jc w:val="both"/>
      </w:pPr>
      <w:r w:rsidRPr="00061AB7">
        <w:t>21 5621     4     Калий кремнефтористый</w:t>
      </w:r>
    </w:p>
    <w:p w:rsidR="00CC4CF9" w:rsidRPr="00061AB7" w:rsidRDefault="00CC4CF9">
      <w:pPr>
        <w:pStyle w:val="ConsPlusCell"/>
        <w:jc w:val="both"/>
      </w:pPr>
      <w:r w:rsidRPr="00061AB7">
        <w:t>21 5622     2     Натрий кремнефтористый</w:t>
      </w:r>
    </w:p>
    <w:p w:rsidR="00CC4CF9" w:rsidRPr="00061AB7" w:rsidRDefault="00CC4CF9">
      <w:pPr>
        <w:pStyle w:val="ConsPlusCell"/>
        <w:jc w:val="both"/>
      </w:pPr>
      <w:r w:rsidRPr="00061AB7">
        <w:t>21 5623     5     Аммоний кремнефтористый</w:t>
      </w:r>
    </w:p>
    <w:p w:rsidR="00CC4CF9" w:rsidRPr="00061AB7" w:rsidRDefault="00CC4CF9">
      <w:pPr>
        <w:pStyle w:val="ConsPlusCell"/>
        <w:jc w:val="both"/>
      </w:pPr>
      <w:r w:rsidRPr="00061AB7">
        <w:t>21 5700     3     Квасцы, фторбериллаты и соли комплексные прочие</w:t>
      </w:r>
    </w:p>
    <w:p w:rsidR="00CC4CF9" w:rsidRPr="00061AB7" w:rsidRDefault="00CC4CF9">
      <w:pPr>
        <w:pStyle w:val="ConsPlusCell"/>
        <w:jc w:val="both"/>
      </w:pPr>
      <w:r w:rsidRPr="00061AB7">
        <w:t>21 5710     8     Квасцы /</w:t>
      </w:r>
    </w:p>
    <w:p w:rsidR="00CC4CF9" w:rsidRPr="00061AB7" w:rsidRDefault="00CC4CF9">
      <w:pPr>
        <w:pStyle w:val="ConsPlusCell"/>
        <w:jc w:val="both"/>
      </w:pPr>
      <w:r w:rsidRPr="00061AB7">
        <w:t>21 5711     3     - алюмоаммиачные</w:t>
      </w:r>
    </w:p>
    <w:p w:rsidR="00CC4CF9" w:rsidRPr="00061AB7" w:rsidRDefault="00CC4CF9">
      <w:pPr>
        <w:pStyle w:val="ConsPlusCell"/>
        <w:jc w:val="both"/>
      </w:pPr>
      <w:r w:rsidRPr="00061AB7">
        <w:t>21 5712     9     - алюминиево-калиевые</w:t>
      </w:r>
    </w:p>
    <w:p w:rsidR="00CC4CF9" w:rsidRPr="00061AB7" w:rsidRDefault="00CC4CF9">
      <w:pPr>
        <w:pStyle w:val="ConsPlusCell"/>
        <w:jc w:val="both"/>
      </w:pPr>
      <w:r w:rsidRPr="00061AB7">
        <w:t>21 5713     4     - хромовые</w:t>
      </w:r>
    </w:p>
    <w:p w:rsidR="00CC4CF9" w:rsidRPr="00061AB7" w:rsidRDefault="00CC4CF9">
      <w:pPr>
        <w:pStyle w:val="ConsPlusCell"/>
        <w:jc w:val="both"/>
      </w:pPr>
      <w:r w:rsidRPr="00061AB7">
        <w:t>21 5790     4     Соли комплексные прочие</w:t>
      </w:r>
    </w:p>
    <w:p w:rsidR="00CC4CF9" w:rsidRPr="00061AB7" w:rsidRDefault="00CC4CF9">
      <w:pPr>
        <w:pStyle w:val="ConsPlusCell"/>
        <w:jc w:val="both"/>
      </w:pPr>
      <w:r w:rsidRPr="00061AB7">
        <w:t>21 5791     5     Криолит</w:t>
      </w:r>
    </w:p>
    <w:p w:rsidR="00CC4CF9" w:rsidRPr="00061AB7" w:rsidRDefault="00CC4CF9">
      <w:pPr>
        <w:pStyle w:val="ConsPlusCell"/>
        <w:jc w:val="both"/>
      </w:pPr>
      <w:r w:rsidRPr="00061AB7">
        <w:t>21 5792     5     Дубитель хромтитан циркониевый</w:t>
      </w:r>
    </w:p>
    <w:p w:rsidR="00CC4CF9" w:rsidRPr="00061AB7" w:rsidRDefault="00CC4CF9">
      <w:pPr>
        <w:pStyle w:val="ConsPlusCell"/>
        <w:jc w:val="both"/>
      </w:pPr>
      <w:r w:rsidRPr="00061AB7">
        <w:t>21 5793     0     Пигмент хромосиликатный</w:t>
      </w:r>
    </w:p>
    <w:p w:rsidR="00CC4CF9" w:rsidRPr="00061AB7" w:rsidRDefault="00CC4CF9">
      <w:pPr>
        <w:pStyle w:val="ConsPlusCell"/>
        <w:jc w:val="both"/>
      </w:pPr>
      <w:r w:rsidRPr="00061AB7">
        <w:t>21 5900     0     Смеси солей бескислородных кислот</w:t>
      </w:r>
    </w:p>
    <w:p w:rsidR="00CC4CF9" w:rsidRPr="00061AB7" w:rsidRDefault="00CC4CF9">
      <w:pPr>
        <w:pStyle w:val="ConsPlusCell"/>
        <w:jc w:val="both"/>
      </w:pPr>
      <w:r w:rsidRPr="00061AB7">
        <w:t>21 5910     5     Смеси солей бескислородных кислот для обработки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металлов</w:t>
      </w:r>
    </w:p>
    <w:p w:rsidR="00CC4CF9" w:rsidRPr="00061AB7" w:rsidRDefault="00CC4CF9">
      <w:pPr>
        <w:pStyle w:val="ConsPlusCell"/>
        <w:jc w:val="both"/>
      </w:pPr>
      <w:r w:rsidRPr="00061AB7">
        <w:t>21 5911     0     Состав солевой для азотирования</w:t>
      </w:r>
    </w:p>
    <w:p w:rsidR="00CC4CF9" w:rsidRPr="00061AB7" w:rsidRDefault="00CC4CF9">
      <w:pPr>
        <w:pStyle w:val="ConsPlusCell"/>
        <w:jc w:val="both"/>
      </w:pPr>
      <w:r w:rsidRPr="00061AB7">
        <w:t>21 5912     6     Состав солевой для цианирования</w:t>
      </w:r>
    </w:p>
    <w:p w:rsidR="00CC4CF9" w:rsidRPr="00061AB7" w:rsidRDefault="00CC4CF9">
      <w:pPr>
        <w:pStyle w:val="ConsPlusCell"/>
        <w:jc w:val="both"/>
      </w:pPr>
      <w:r w:rsidRPr="00061AB7">
        <w:t>21 5913     1     Состав солевой для сульфоцианирования металлов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21 6000     0     Сорбенты и носители катализаторов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21 6100     4     Силикагели</w:t>
      </w:r>
    </w:p>
    <w:p w:rsidR="00CC4CF9" w:rsidRPr="00061AB7" w:rsidRDefault="00CC4CF9">
      <w:pPr>
        <w:pStyle w:val="ConsPlusCell"/>
        <w:jc w:val="both"/>
      </w:pPr>
      <w:r w:rsidRPr="00061AB7">
        <w:t>21 6110     9     Силикагель технический крупнопористый /</w:t>
      </w:r>
    </w:p>
    <w:p w:rsidR="00CC4CF9" w:rsidRPr="00061AB7" w:rsidRDefault="00CC4CF9">
      <w:pPr>
        <w:pStyle w:val="ConsPlusCell"/>
        <w:jc w:val="both"/>
      </w:pPr>
      <w:r w:rsidRPr="00061AB7">
        <w:t>21 6111     4     - гранулированный</w:t>
      </w:r>
    </w:p>
    <w:p w:rsidR="00CC4CF9" w:rsidRPr="00061AB7" w:rsidRDefault="00CC4CF9">
      <w:pPr>
        <w:pStyle w:val="ConsPlusCell"/>
        <w:jc w:val="both"/>
      </w:pPr>
      <w:r w:rsidRPr="00061AB7">
        <w:t>21 6115     6     Силикагели микросферические крупнопористые</w:t>
      </w:r>
    </w:p>
    <w:p w:rsidR="00CC4CF9" w:rsidRPr="00061AB7" w:rsidRDefault="00CC4CF9">
      <w:pPr>
        <w:pStyle w:val="ConsPlusCell"/>
        <w:jc w:val="both"/>
      </w:pPr>
      <w:r w:rsidRPr="00061AB7">
        <w:t>21 6120     3     Силикагель технический мелкопористый /</w:t>
      </w:r>
    </w:p>
    <w:p w:rsidR="00CC4CF9" w:rsidRPr="00061AB7" w:rsidRDefault="00CC4CF9">
      <w:pPr>
        <w:pStyle w:val="ConsPlusCell"/>
        <w:jc w:val="both"/>
      </w:pPr>
      <w:r w:rsidRPr="00061AB7">
        <w:t>21 6121     9     - гранулированный</w:t>
      </w:r>
    </w:p>
    <w:p w:rsidR="00CC4CF9" w:rsidRPr="00061AB7" w:rsidRDefault="00CC4CF9">
      <w:pPr>
        <w:pStyle w:val="ConsPlusCell"/>
        <w:jc w:val="both"/>
      </w:pPr>
      <w:r w:rsidRPr="00061AB7">
        <w:t>21 6122     4     - кусковой</w:t>
      </w:r>
    </w:p>
    <w:p w:rsidR="00CC4CF9" w:rsidRPr="00061AB7" w:rsidRDefault="00CC4CF9">
      <w:pPr>
        <w:pStyle w:val="ConsPlusCell"/>
        <w:jc w:val="both"/>
      </w:pPr>
      <w:r w:rsidRPr="00061AB7">
        <w:t>21 6190     5     Силикагели / прочие</w:t>
      </w:r>
    </w:p>
    <w:p w:rsidR="00CC4CF9" w:rsidRPr="00061AB7" w:rsidRDefault="00CC4CF9">
      <w:pPr>
        <w:pStyle w:val="ConsPlusCell"/>
        <w:jc w:val="both"/>
      </w:pPr>
      <w:r w:rsidRPr="00061AB7">
        <w:t>21 6191     0     - индикаторные</w:t>
      </w:r>
    </w:p>
    <w:p w:rsidR="00CC4CF9" w:rsidRPr="00061AB7" w:rsidRDefault="00CC4CF9">
      <w:pPr>
        <w:pStyle w:val="ConsPlusCell"/>
        <w:jc w:val="both"/>
      </w:pPr>
      <w:r w:rsidRPr="00061AB7">
        <w:t>21 6192     6     - калиевые</w:t>
      </w:r>
    </w:p>
    <w:p w:rsidR="00CC4CF9" w:rsidRPr="00061AB7" w:rsidRDefault="00CC4CF9">
      <w:pPr>
        <w:pStyle w:val="ConsPlusCell"/>
        <w:jc w:val="both"/>
      </w:pPr>
      <w:r w:rsidRPr="00061AB7">
        <w:t>21 6194     7     - непрокаленные шариковые</w:t>
      </w:r>
    </w:p>
    <w:p w:rsidR="00CC4CF9" w:rsidRPr="00061AB7" w:rsidRDefault="00CC4CF9">
      <w:pPr>
        <w:pStyle w:val="ConsPlusCell"/>
        <w:jc w:val="both"/>
      </w:pPr>
      <w:r w:rsidRPr="00061AB7">
        <w:t>21 6195     2     - ОС</w:t>
      </w:r>
    </w:p>
    <w:p w:rsidR="00CC4CF9" w:rsidRPr="00061AB7" w:rsidRDefault="00CC4CF9">
      <w:pPr>
        <w:pStyle w:val="ConsPlusCell"/>
        <w:jc w:val="both"/>
      </w:pPr>
      <w:r w:rsidRPr="00061AB7">
        <w:t>21 6196     8     Аэрогель</w:t>
      </w:r>
    </w:p>
    <w:p w:rsidR="00CC4CF9" w:rsidRPr="00061AB7" w:rsidRDefault="00CC4CF9">
      <w:pPr>
        <w:pStyle w:val="ConsPlusCell"/>
        <w:jc w:val="both"/>
      </w:pPr>
      <w:r w:rsidRPr="00061AB7">
        <w:t>21 6197     3     Карбогели</w:t>
      </w:r>
    </w:p>
    <w:p w:rsidR="00CC4CF9" w:rsidRPr="00061AB7" w:rsidRDefault="00CC4CF9">
      <w:pPr>
        <w:pStyle w:val="ConsPlusCell"/>
        <w:jc w:val="both"/>
      </w:pPr>
      <w:r w:rsidRPr="00061AB7">
        <w:t>21 6198     9     Кремнегели</w:t>
      </w:r>
    </w:p>
    <w:p w:rsidR="00CC4CF9" w:rsidRPr="00061AB7" w:rsidRDefault="00CC4CF9">
      <w:pPr>
        <w:pStyle w:val="ConsPlusCell"/>
        <w:jc w:val="both"/>
      </w:pPr>
      <w:r w:rsidRPr="00061AB7">
        <w:t>21 6200     8     Угли активированные</w:t>
      </w:r>
    </w:p>
    <w:p w:rsidR="00CC4CF9" w:rsidRPr="00061AB7" w:rsidRDefault="00CC4CF9">
      <w:pPr>
        <w:pStyle w:val="ConsPlusCell"/>
        <w:jc w:val="both"/>
      </w:pPr>
      <w:r w:rsidRPr="00061AB7">
        <w:t>21 6210     2     Угли / активированные из каменноугольного сырья</w:t>
      </w:r>
    </w:p>
    <w:p w:rsidR="00CC4CF9" w:rsidRPr="00061AB7" w:rsidRDefault="00CC4CF9">
      <w:pPr>
        <w:pStyle w:val="ConsPlusCell"/>
        <w:jc w:val="both"/>
      </w:pPr>
      <w:r w:rsidRPr="00061AB7">
        <w:t>21 6211     8     - КАД</w:t>
      </w:r>
    </w:p>
    <w:p w:rsidR="00CC4CF9" w:rsidRPr="00061AB7" w:rsidRDefault="00CC4CF9">
      <w:pPr>
        <w:pStyle w:val="ConsPlusCell"/>
        <w:jc w:val="both"/>
      </w:pPr>
      <w:r w:rsidRPr="00061AB7">
        <w:t>21 6212     3     - рекуперационные</w:t>
      </w:r>
    </w:p>
    <w:p w:rsidR="00CC4CF9" w:rsidRPr="00061AB7" w:rsidRDefault="00CC4CF9">
      <w:pPr>
        <w:pStyle w:val="ConsPlusCell"/>
        <w:jc w:val="both"/>
      </w:pPr>
      <w:r w:rsidRPr="00061AB7">
        <w:t>21 6213     9     Карбюризатор полукоксовый</w:t>
      </w:r>
    </w:p>
    <w:p w:rsidR="00CC4CF9" w:rsidRPr="00061AB7" w:rsidRDefault="00CC4CF9">
      <w:pPr>
        <w:pStyle w:val="ConsPlusCell"/>
        <w:jc w:val="both"/>
      </w:pPr>
      <w:r w:rsidRPr="00061AB7">
        <w:t>21 6214     4     Угли АГ</w:t>
      </w:r>
    </w:p>
    <w:p w:rsidR="00CC4CF9" w:rsidRPr="00061AB7" w:rsidRDefault="00CC4CF9">
      <w:pPr>
        <w:pStyle w:val="ConsPlusCell"/>
        <w:jc w:val="both"/>
      </w:pPr>
      <w:r w:rsidRPr="00061AB7">
        <w:t>21 6216     5     Сульфоуголь (катионит)</w:t>
      </w:r>
    </w:p>
    <w:p w:rsidR="00CC4CF9" w:rsidRPr="00061AB7" w:rsidRDefault="00CC4CF9">
      <w:pPr>
        <w:pStyle w:val="ConsPlusCell"/>
        <w:jc w:val="both"/>
      </w:pPr>
      <w:r w:rsidRPr="00061AB7">
        <w:t>21 6217     0     Уголь активный УАФ</w:t>
      </w:r>
    </w:p>
    <w:p w:rsidR="00CC4CF9" w:rsidRPr="00061AB7" w:rsidRDefault="00CC4CF9">
      <w:pPr>
        <w:pStyle w:val="ConsPlusCell"/>
        <w:jc w:val="both"/>
      </w:pPr>
      <w:r w:rsidRPr="00061AB7">
        <w:t>21 6218     6     Угли активные АГН (активный гранулированный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носитель)</w:t>
      </w:r>
    </w:p>
    <w:p w:rsidR="00CC4CF9" w:rsidRPr="00061AB7" w:rsidRDefault="00CC4CF9">
      <w:pPr>
        <w:pStyle w:val="ConsPlusCell"/>
        <w:jc w:val="both"/>
      </w:pPr>
      <w:r w:rsidRPr="00061AB7">
        <w:t>21 6219     1     Угли активированные из каменноугольного сырья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21 6220     7     Угли / активированные из торфяного сырья</w:t>
      </w:r>
    </w:p>
    <w:p w:rsidR="00CC4CF9" w:rsidRPr="00061AB7" w:rsidRDefault="00CC4CF9">
      <w:pPr>
        <w:pStyle w:val="ConsPlusCell"/>
        <w:jc w:val="both"/>
      </w:pPr>
      <w:r w:rsidRPr="00061AB7">
        <w:t>21 6221     2     - гранулированные СКТ</w:t>
      </w:r>
    </w:p>
    <w:p w:rsidR="00CC4CF9" w:rsidRPr="00061AB7" w:rsidRDefault="00CC4CF9">
      <w:pPr>
        <w:pStyle w:val="ConsPlusCell"/>
        <w:jc w:val="both"/>
      </w:pPr>
      <w:r w:rsidRPr="00061AB7">
        <w:t>21 6222     8     - активные СКТ-2</w:t>
      </w:r>
    </w:p>
    <w:p w:rsidR="00CC4CF9" w:rsidRPr="00061AB7" w:rsidRDefault="00CC4CF9">
      <w:pPr>
        <w:pStyle w:val="ConsPlusCell"/>
        <w:jc w:val="both"/>
      </w:pPr>
      <w:r w:rsidRPr="00061AB7">
        <w:t>21 6223     3     - активные гранулированные СКТ-3</w:t>
      </w:r>
    </w:p>
    <w:p w:rsidR="00CC4CF9" w:rsidRPr="00061AB7" w:rsidRDefault="00CC4CF9">
      <w:pPr>
        <w:pStyle w:val="ConsPlusCell"/>
        <w:jc w:val="both"/>
      </w:pPr>
      <w:r w:rsidRPr="00061AB7">
        <w:t>21 6224     9     - активные СКТ-4</w:t>
      </w:r>
    </w:p>
    <w:p w:rsidR="00CC4CF9" w:rsidRPr="00061AB7" w:rsidRDefault="00CC4CF9">
      <w:pPr>
        <w:pStyle w:val="ConsPlusCell"/>
        <w:jc w:val="both"/>
      </w:pPr>
      <w:r w:rsidRPr="00061AB7">
        <w:t>21 6226     4     - активные СКТ-6</w:t>
      </w:r>
    </w:p>
    <w:p w:rsidR="00CC4CF9" w:rsidRPr="00061AB7" w:rsidRDefault="00CC4CF9">
      <w:pPr>
        <w:pStyle w:val="ConsPlusCell"/>
        <w:jc w:val="both"/>
      </w:pPr>
      <w:r w:rsidRPr="00061AB7">
        <w:t>21 6229     6     Угли активные СКТ прочие</w:t>
      </w:r>
    </w:p>
    <w:p w:rsidR="00CC4CF9" w:rsidRPr="00061AB7" w:rsidRDefault="00CC4CF9">
      <w:pPr>
        <w:pStyle w:val="ConsPlusCell"/>
        <w:jc w:val="both"/>
      </w:pPr>
      <w:r w:rsidRPr="00061AB7">
        <w:t>21 6230     1     Угли активированные древесные</w:t>
      </w:r>
    </w:p>
    <w:p w:rsidR="00CC4CF9" w:rsidRPr="00061AB7" w:rsidRDefault="00CC4CF9">
      <w:pPr>
        <w:pStyle w:val="ConsPlusCell"/>
        <w:jc w:val="both"/>
      </w:pPr>
      <w:r w:rsidRPr="00061AB7">
        <w:t>21 6236     4     Угли осветляющие</w:t>
      </w:r>
    </w:p>
    <w:p w:rsidR="00CC4CF9" w:rsidRPr="00061AB7" w:rsidRDefault="00CC4CF9">
      <w:pPr>
        <w:pStyle w:val="ConsPlusCell"/>
        <w:jc w:val="both"/>
      </w:pPr>
      <w:r w:rsidRPr="00061AB7">
        <w:t>21 6237     8     Карбюризатор древесноугольный (березовый)</w:t>
      </w:r>
    </w:p>
    <w:p w:rsidR="00CC4CF9" w:rsidRPr="00061AB7" w:rsidRDefault="00CC4CF9">
      <w:pPr>
        <w:pStyle w:val="ConsPlusCell"/>
        <w:jc w:val="both"/>
      </w:pPr>
      <w:r w:rsidRPr="00061AB7">
        <w:t>21 6239     0     Угли древесные прочие</w:t>
      </w:r>
    </w:p>
    <w:p w:rsidR="00CC4CF9" w:rsidRPr="00061AB7" w:rsidRDefault="00CC4CF9">
      <w:pPr>
        <w:pStyle w:val="ConsPlusCell"/>
        <w:jc w:val="both"/>
      </w:pPr>
      <w:r w:rsidRPr="00061AB7">
        <w:t>21 6290     9     Угли активированные / прочие</w:t>
      </w:r>
    </w:p>
    <w:p w:rsidR="00CC4CF9" w:rsidRPr="00061AB7" w:rsidRDefault="00CC4CF9">
      <w:pPr>
        <w:pStyle w:val="ConsPlusCell"/>
        <w:jc w:val="both"/>
      </w:pPr>
      <w:r w:rsidRPr="00061AB7">
        <w:t>21 6291     4     - из текстолита</w:t>
      </w:r>
    </w:p>
    <w:p w:rsidR="00CC4CF9" w:rsidRPr="00061AB7" w:rsidRDefault="00CC4CF9">
      <w:pPr>
        <w:pStyle w:val="ConsPlusCell"/>
        <w:jc w:val="both"/>
      </w:pPr>
      <w:r w:rsidRPr="00061AB7">
        <w:t>21 6300     1     Окись алюминия</w:t>
      </w:r>
    </w:p>
    <w:p w:rsidR="00CC4CF9" w:rsidRPr="00061AB7" w:rsidRDefault="00CC4CF9">
      <w:pPr>
        <w:pStyle w:val="ConsPlusCell"/>
        <w:jc w:val="both"/>
      </w:pPr>
      <w:r w:rsidRPr="00061AB7">
        <w:t>21 6310     6     Носители катализаторов из активной окиси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алюминия</w:t>
      </w:r>
    </w:p>
    <w:p w:rsidR="00CC4CF9" w:rsidRPr="00061AB7" w:rsidRDefault="00CC4CF9">
      <w:pPr>
        <w:pStyle w:val="ConsPlusCell"/>
        <w:jc w:val="both"/>
      </w:pPr>
      <w:r w:rsidRPr="00061AB7">
        <w:t>21 6313     2     Носитель для катализаторов серии АПК</w:t>
      </w:r>
    </w:p>
    <w:p w:rsidR="00CC4CF9" w:rsidRPr="00061AB7" w:rsidRDefault="00CC4CF9">
      <w:pPr>
        <w:pStyle w:val="ConsPlusCell"/>
        <w:jc w:val="both"/>
      </w:pPr>
      <w:r w:rsidRPr="00061AB7">
        <w:t>21 6314     8     Кальция алюминаты</w:t>
      </w:r>
    </w:p>
    <w:p w:rsidR="00CC4CF9" w:rsidRPr="00061AB7" w:rsidRDefault="00CC4CF9">
      <w:pPr>
        <w:pStyle w:val="ConsPlusCell"/>
        <w:jc w:val="both"/>
      </w:pPr>
      <w:r w:rsidRPr="00061AB7">
        <w:t>21 6315     3     Носители шариковые на основе активной окиси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алюминия</w:t>
      </w:r>
    </w:p>
    <w:p w:rsidR="00CC4CF9" w:rsidRPr="00061AB7" w:rsidRDefault="00CC4CF9">
      <w:pPr>
        <w:pStyle w:val="ConsPlusCell"/>
        <w:jc w:val="both"/>
      </w:pPr>
      <w:r w:rsidRPr="00061AB7">
        <w:t>21 6318     8     Алюминат натрия</w:t>
      </w:r>
    </w:p>
    <w:p w:rsidR="00CC4CF9" w:rsidRPr="00061AB7" w:rsidRDefault="00CC4CF9">
      <w:pPr>
        <w:pStyle w:val="ConsPlusCell"/>
        <w:jc w:val="both"/>
      </w:pPr>
      <w:r w:rsidRPr="00061AB7">
        <w:t>21 6319     5     Носители катализаторов из активной окиси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алюминия прочие</w:t>
      </w:r>
    </w:p>
    <w:p w:rsidR="00CC4CF9" w:rsidRPr="00061AB7" w:rsidRDefault="00CC4CF9">
      <w:pPr>
        <w:pStyle w:val="ConsPlusCell"/>
        <w:jc w:val="both"/>
      </w:pPr>
      <w:r w:rsidRPr="00061AB7">
        <w:t>21 6320     0     Адсорбенты из активной окиси алюминия</w:t>
      </w:r>
    </w:p>
    <w:p w:rsidR="00CC4CF9" w:rsidRPr="00061AB7" w:rsidRDefault="00CC4CF9">
      <w:pPr>
        <w:pStyle w:val="ConsPlusCell"/>
        <w:jc w:val="both"/>
      </w:pPr>
      <w:r w:rsidRPr="00061AB7">
        <w:t>21 6321     6     Окись алюминия активная для обезвоживания газов</w:t>
      </w:r>
    </w:p>
    <w:p w:rsidR="00CC4CF9" w:rsidRPr="00061AB7" w:rsidRDefault="00CC4CF9">
      <w:pPr>
        <w:pStyle w:val="ConsPlusCell"/>
        <w:jc w:val="both"/>
      </w:pPr>
      <w:r w:rsidRPr="00061AB7">
        <w:t>21 6325     8     Адсорбенты для очистки нефтепродуктов</w:t>
      </w:r>
    </w:p>
    <w:p w:rsidR="00CC4CF9" w:rsidRPr="00061AB7" w:rsidRDefault="00CC4CF9">
      <w:pPr>
        <w:pStyle w:val="ConsPlusCell"/>
        <w:jc w:val="both"/>
      </w:pPr>
      <w:r w:rsidRPr="00061AB7">
        <w:t>21 6340     9     Цеолиты синтетические / и природные</w:t>
      </w:r>
    </w:p>
    <w:p w:rsidR="00CC4CF9" w:rsidRPr="00061AB7" w:rsidRDefault="00CC4CF9">
      <w:pPr>
        <w:pStyle w:val="ConsPlusCell"/>
        <w:jc w:val="both"/>
      </w:pPr>
      <w:r w:rsidRPr="00061AB7">
        <w:t>21 6341     5     - типа A</w:t>
      </w:r>
    </w:p>
    <w:p w:rsidR="00CC4CF9" w:rsidRPr="00061AB7" w:rsidRDefault="00CC4CF9">
      <w:pPr>
        <w:pStyle w:val="ConsPlusCell"/>
        <w:jc w:val="both"/>
      </w:pPr>
      <w:r w:rsidRPr="00061AB7">
        <w:t>21 6342     0     - типа X</w:t>
      </w:r>
    </w:p>
    <w:p w:rsidR="00CC4CF9" w:rsidRPr="00061AB7" w:rsidRDefault="00CC4CF9">
      <w:pPr>
        <w:pStyle w:val="ConsPlusCell"/>
        <w:jc w:val="both"/>
      </w:pPr>
      <w:r w:rsidRPr="00061AB7">
        <w:t>21 6343     6     - типа Y</w:t>
      </w:r>
    </w:p>
    <w:p w:rsidR="00CC4CF9" w:rsidRPr="00061AB7" w:rsidRDefault="00CC4CF9">
      <w:pPr>
        <w:pStyle w:val="ConsPlusCell"/>
        <w:jc w:val="both"/>
      </w:pPr>
      <w:r w:rsidRPr="00061AB7">
        <w:t>21 6345     7     Цеолиты природные</w:t>
      </w:r>
    </w:p>
    <w:p w:rsidR="00CC4CF9" w:rsidRPr="00061AB7" w:rsidRDefault="00CC4CF9">
      <w:pPr>
        <w:pStyle w:val="ConsPlusCell"/>
        <w:jc w:val="both"/>
      </w:pPr>
      <w:r w:rsidRPr="00061AB7">
        <w:t>21 6349     9     Цеолиты синтетические прочие</w:t>
      </w:r>
    </w:p>
    <w:p w:rsidR="00CC4CF9" w:rsidRPr="00061AB7" w:rsidRDefault="00CC4CF9">
      <w:pPr>
        <w:pStyle w:val="ConsPlusCell"/>
        <w:jc w:val="both"/>
      </w:pPr>
      <w:r w:rsidRPr="00061AB7">
        <w:t>21 6350     4     Коагулянты</w:t>
      </w:r>
    </w:p>
    <w:p w:rsidR="00CC4CF9" w:rsidRPr="00061AB7" w:rsidRDefault="00CC4CF9">
      <w:pPr>
        <w:pStyle w:val="ConsPlusCell"/>
        <w:jc w:val="both"/>
      </w:pPr>
      <w:r w:rsidRPr="00061AB7">
        <w:t>21 6351     2     Коагулянт нефелиновый</w:t>
      </w:r>
    </w:p>
    <w:p w:rsidR="00CC4CF9" w:rsidRPr="00061AB7" w:rsidRDefault="00CC4CF9">
      <w:pPr>
        <w:pStyle w:val="ConsPlusCell"/>
        <w:jc w:val="both"/>
      </w:pPr>
      <w:r w:rsidRPr="00061AB7">
        <w:t>21 6352     5     Коагулянт железный камерный</w:t>
      </w:r>
    </w:p>
    <w:p w:rsidR="00CC4CF9" w:rsidRPr="00061AB7" w:rsidRDefault="00CC4CF9">
      <w:pPr>
        <w:pStyle w:val="ConsPlusCell"/>
        <w:jc w:val="both"/>
      </w:pPr>
      <w:r w:rsidRPr="00061AB7">
        <w:t>21 6353     0     Алюминий сернокислый</w:t>
      </w:r>
    </w:p>
    <w:p w:rsidR="00CC4CF9" w:rsidRPr="00061AB7" w:rsidRDefault="00CC4CF9">
      <w:pPr>
        <w:pStyle w:val="ConsPlusCell"/>
        <w:jc w:val="both"/>
      </w:pPr>
      <w:r w:rsidRPr="00061AB7">
        <w:t>21 6400     5     Сорбенты природные и носители</w:t>
      </w:r>
    </w:p>
    <w:p w:rsidR="00CC4CF9" w:rsidRPr="00061AB7" w:rsidRDefault="00CC4CF9">
      <w:pPr>
        <w:pStyle w:val="ConsPlusCell"/>
        <w:jc w:val="both"/>
      </w:pPr>
      <w:r w:rsidRPr="00061AB7">
        <w:t>21 6410     5     Диатомит /</w:t>
      </w:r>
    </w:p>
    <w:p w:rsidR="00CC4CF9" w:rsidRPr="00061AB7" w:rsidRDefault="00CC4CF9">
      <w:pPr>
        <w:pStyle w:val="ConsPlusCell"/>
        <w:jc w:val="both"/>
      </w:pPr>
      <w:r w:rsidRPr="00061AB7">
        <w:t>21 6412     0     - кусковой желтый</w:t>
      </w:r>
    </w:p>
    <w:p w:rsidR="00CC4CF9" w:rsidRPr="00061AB7" w:rsidRDefault="00CC4CF9">
      <w:pPr>
        <w:pStyle w:val="ConsPlusCell"/>
        <w:jc w:val="both"/>
      </w:pPr>
      <w:r w:rsidRPr="00061AB7">
        <w:t>21 6413     6     - порошкообразный (обожженный)</w:t>
      </w:r>
    </w:p>
    <w:p w:rsidR="00CC4CF9" w:rsidRPr="00061AB7" w:rsidRDefault="00CC4CF9">
      <w:pPr>
        <w:pStyle w:val="ConsPlusCell"/>
        <w:jc w:val="both"/>
      </w:pPr>
      <w:r w:rsidRPr="00061AB7">
        <w:t>21 6414     1     - молотый</w:t>
      </w:r>
    </w:p>
    <w:p w:rsidR="00CC4CF9" w:rsidRPr="00061AB7" w:rsidRDefault="00CC4CF9">
      <w:pPr>
        <w:pStyle w:val="ConsPlusCell"/>
        <w:jc w:val="both"/>
      </w:pPr>
      <w:r w:rsidRPr="00061AB7">
        <w:t>21 6440     3     Гумбрины /</w:t>
      </w:r>
    </w:p>
    <w:p w:rsidR="00CC4CF9" w:rsidRPr="00061AB7" w:rsidRDefault="00CC4CF9">
      <w:pPr>
        <w:pStyle w:val="ConsPlusCell"/>
        <w:jc w:val="both"/>
      </w:pPr>
      <w:r w:rsidRPr="00061AB7">
        <w:t>21 6441     9     - молотые</w:t>
      </w:r>
    </w:p>
    <w:p w:rsidR="00CC4CF9" w:rsidRPr="00061AB7" w:rsidRDefault="00CC4CF9">
      <w:pPr>
        <w:pStyle w:val="ConsPlusCell"/>
        <w:jc w:val="both"/>
      </w:pPr>
      <w:r w:rsidRPr="00061AB7">
        <w:t>21 6442     4     - кусковые</w:t>
      </w:r>
    </w:p>
    <w:p w:rsidR="00CC4CF9" w:rsidRPr="00061AB7" w:rsidRDefault="00CC4CF9">
      <w:pPr>
        <w:pStyle w:val="ConsPlusCell"/>
        <w:jc w:val="both"/>
      </w:pPr>
      <w:r w:rsidRPr="00061AB7">
        <w:t>21 6450     8     Бентониты /</w:t>
      </w:r>
    </w:p>
    <w:p w:rsidR="00CC4CF9" w:rsidRPr="00061AB7" w:rsidRDefault="00CC4CF9">
      <w:pPr>
        <w:pStyle w:val="ConsPlusCell"/>
        <w:jc w:val="both"/>
      </w:pPr>
      <w:r w:rsidRPr="00061AB7">
        <w:t>21 6451     3     - активированные</w:t>
      </w:r>
    </w:p>
    <w:p w:rsidR="00CC4CF9" w:rsidRPr="00061AB7" w:rsidRDefault="00CC4CF9">
      <w:pPr>
        <w:pStyle w:val="ConsPlusCell"/>
        <w:jc w:val="both"/>
      </w:pPr>
      <w:r w:rsidRPr="00061AB7">
        <w:t>21 6452     9     Бентонит натрия</w:t>
      </w:r>
    </w:p>
    <w:p w:rsidR="00CC4CF9" w:rsidRPr="00061AB7" w:rsidRDefault="00CC4CF9">
      <w:pPr>
        <w:pStyle w:val="ConsPlusCell"/>
        <w:jc w:val="both"/>
      </w:pPr>
      <w:r w:rsidRPr="00061AB7">
        <w:t>21 6490     6     Сорбенты природные и носители прочие</w:t>
      </w:r>
    </w:p>
    <w:p w:rsidR="00CC4CF9" w:rsidRPr="00061AB7" w:rsidRDefault="00CC4CF9">
      <w:pPr>
        <w:pStyle w:val="ConsPlusCell"/>
        <w:jc w:val="both"/>
      </w:pPr>
      <w:r w:rsidRPr="00061AB7">
        <w:t>21 6491     1     Сорбенты природные прочие</w:t>
      </w:r>
    </w:p>
    <w:p w:rsidR="00CC4CF9" w:rsidRPr="00061AB7" w:rsidRDefault="00CC4CF9">
      <w:pPr>
        <w:pStyle w:val="ConsPlusCell"/>
        <w:jc w:val="both"/>
      </w:pPr>
      <w:r w:rsidRPr="00061AB7">
        <w:t>21 6500     9     Поглотители химические</w:t>
      </w:r>
    </w:p>
    <w:p w:rsidR="00CC4CF9" w:rsidRPr="00061AB7" w:rsidRDefault="00CC4CF9">
      <w:pPr>
        <w:pStyle w:val="ConsPlusCell"/>
        <w:jc w:val="both"/>
      </w:pPr>
      <w:r w:rsidRPr="00061AB7">
        <w:t>21 6510     3     Поглотители / для очистки от серных соединений</w:t>
      </w:r>
    </w:p>
    <w:p w:rsidR="00CC4CF9" w:rsidRPr="00061AB7" w:rsidRDefault="00CC4CF9">
      <w:pPr>
        <w:pStyle w:val="ConsPlusCell"/>
        <w:jc w:val="both"/>
      </w:pPr>
      <w:r w:rsidRPr="00061AB7">
        <w:t>21 6513     2     - ГИАП</w:t>
      </w:r>
    </w:p>
    <w:p w:rsidR="00CC4CF9" w:rsidRPr="00061AB7" w:rsidRDefault="00CC4CF9">
      <w:pPr>
        <w:pStyle w:val="ConsPlusCell"/>
        <w:jc w:val="both"/>
      </w:pPr>
      <w:r w:rsidRPr="00061AB7">
        <w:t>21 6520     8     Поглотители углекислоты</w:t>
      </w:r>
    </w:p>
    <w:p w:rsidR="00CC4CF9" w:rsidRPr="00061AB7" w:rsidRDefault="00CC4CF9">
      <w:pPr>
        <w:pStyle w:val="ConsPlusCell"/>
        <w:jc w:val="both"/>
      </w:pPr>
      <w:r w:rsidRPr="00061AB7">
        <w:t>21 6521     3     Поглотитель химический известковый ХП-И</w:t>
      </w:r>
    </w:p>
    <w:p w:rsidR="00CC4CF9" w:rsidRPr="00061AB7" w:rsidRDefault="00CC4CF9">
      <w:pPr>
        <w:pStyle w:val="ConsPlusCell"/>
        <w:jc w:val="both"/>
      </w:pPr>
      <w:r w:rsidRPr="00061AB7">
        <w:t>21 6530     2     Поглотители сероводорода и аммиака</w:t>
      </w:r>
    </w:p>
    <w:p w:rsidR="00CC4CF9" w:rsidRPr="00061AB7" w:rsidRDefault="00CC4CF9">
      <w:pPr>
        <w:pStyle w:val="ConsPlusCell"/>
        <w:jc w:val="both"/>
      </w:pPr>
      <w:r w:rsidRPr="00061AB7">
        <w:t>21 6531     8     Поглотитель химический (купрамит) мелкий</w:t>
      </w:r>
    </w:p>
    <w:p w:rsidR="00CC4CF9" w:rsidRPr="00061AB7" w:rsidRDefault="00CC4CF9">
      <w:pPr>
        <w:pStyle w:val="ConsPlusCell"/>
        <w:jc w:val="both"/>
      </w:pPr>
      <w:r w:rsidRPr="00061AB7">
        <w:t>21 6590     1     Поглотители / прочие</w:t>
      </w:r>
    </w:p>
    <w:p w:rsidR="00CC4CF9" w:rsidRPr="00061AB7" w:rsidRDefault="00CC4CF9">
      <w:pPr>
        <w:pStyle w:val="ConsPlusCell"/>
        <w:jc w:val="both"/>
      </w:pPr>
      <w:r w:rsidRPr="00061AB7">
        <w:t>21 6591     5     - УП</w:t>
      </w:r>
    </w:p>
    <w:p w:rsidR="00CC4CF9" w:rsidRPr="00061AB7" w:rsidRDefault="00CC4CF9">
      <w:pPr>
        <w:pStyle w:val="ConsPlusCell"/>
        <w:jc w:val="both"/>
      </w:pPr>
      <w:r w:rsidRPr="00061AB7">
        <w:t>21 6593     6     - ХПР</w:t>
      </w:r>
    </w:p>
    <w:p w:rsidR="00CC4CF9" w:rsidRPr="00061AB7" w:rsidRDefault="00CC4CF9">
      <w:pPr>
        <w:pStyle w:val="ConsPlusCell"/>
        <w:jc w:val="both"/>
      </w:pPr>
      <w:r w:rsidRPr="00061AB7">
        <w:t>21 6594     1     Гопкалиты</w:t>
      </w:r>
    </w:p>
    <w:p w:rsidR="00CC4CF9" w:rsidRPr="00061AB7" w:rsidRDefault="00CC4CF9">
      <w:pPr>
        <w:pStyle w:val="ConsPlusCell"/>
        <w:jc w:val="both"/>
      </w:pPr>
      <w:r w:rsidRPr="00061AB7">
        <w:t>21 6600     2     Углерод технический (сажа)</w:t>
      </w:r>
    </w:p>
    <w:p w:rsidR="00CC4CF9" w:rsidRPr="00061AB7" w:rsidRDefault="00CC4CF9">
      <w:pPr>
        <w:pStyle w:val="ConsPlusCell"/>
        <w:jc w:val="both"/>
      </w:pPr>
      <w:r w:rsidRPr="00061AB7">
        <w:t>21 6610     7     Углерод технический / активный</w:t>
      </w:r>
    </w:p>
    <w:p w:rsidR="00CC4CF9" w:rsidRPr="00061AB7" w:rsidRDefault="00CC4CF9">
      <w:pPr>
        <w:pStyle w:val="ConsPlusCell"/>
        <w:jc w:val="both"/>
      </w:pPr>
      <w:r w:rsidRPr="00061AB7">
        <w:t>21 6611     2     - канальный газовый</w:t>
      </w:r>
    </w:p>
    <w:p w:rsidR="00CC4CF9" w:rsidRPr="00061AB7" w:rsidRDefault="00CC4CF9">
      <w:pPr>
        <w:pStyle w:val="ConsPlusCell"/>
        <w:jc w:val="both"/>
      </w:pPr>
      <w:r w:rsidRPr="00061AB7">
        <w:t>21 6612     8     - диффузионный (антраценовый)</w:t>
      </w:r>
    </w:p>
    <w:p w:rsidR="00CC4CF9" w:rsidRPr="00061AB7" w:rsidRDefault="00CC4CF9">
      <w:pPr>
        <w:pStyle w:val="ConsPlusCell"/>
        <w:jc w:val="both"/>
      </w:pPr>
      <w:r w:rsidRPr="00061AB7">
        <w:t>21 6614     9     - печной из жидкого сырья</w:t>
      </w:r>
    </w:p>
    <w:p w:rsidR="00CC4CF9" w:rsidRPr="00061AB7" w:rsidRDefault="00CC4CF9">
      <w:pPr>
        <w:pStyle w:val="ConsPlusCell"/>
        <w:jc w:val="both"/>
      </w:pPr>
      <w:r w:rsidRPr="00061AB7">
        <w:t>21 6615     4     - печной высокоактивный</w:t>
      </w:r>
    </w:p>
    <w:p w:rsidR="00CC4CF9" w:rsidRPr="00061AB7" w:rsidRDefault="00CC4CF9">
      <w:pPr>
        <w:pStyle w:val="ConsPlusCell"/>
        <w:jc w:val="both"/>
      </w:pPr>
      <w:r w:rsidRPr="00061AB7">
        <w:t>21 6619     6     - активный прочий</w:t>
      </w:r>
    </w:p>
    <w:p w:rsidR="00CC4CF9" w:rsidRPr="00061AB7" w:rsidRDefault="00CC4CF9">
      <w:pPr>
        <w:pStyle w:val="ConsPlusCell"/>
        <w:jc w:val="both"/>
      </w:pPr>
      <w:r w:rsidRPr="00061AB7">
        <w:t>21 6620     1     Углерод технический / полуактивный</w:t>
      </w:r>
    </w:p>
    <w:p w:rsidR="00CC4CF9" w:rsidRPr="00061AB7" w:rsidRDefault="00CC4CF9">
      <w:pPr>
        <w:pStyle w:val="ConsPlusCell"/>
        <w:jc w:val="both"/>
      </w:pPr>
      <w:r w:rsidRPr="00061AB7">
        <w:t>21 6621     7     - печной из жидкого сырья</w:t>
      </w:r>
    </w:p>
    <w:p w:rsidR="00CC4CF9" w:rsidRPr="00061AB7" w:rsidRDefault="00CC4CF9">
      <w:pPr>
        <w:pStyle w:val="ConsPlusCell"/>
        <w:jc w:val="both"/>
      </w:pPr>
      <w:r w:rsidRPr="00061AB7">
        <w:t>21 6622     2     - печной газовый</w:t>
      </w:r>
    </w:p>
    <w:p w:rsidR="00CC4CF9" w:rsidRPr="00061AB7" w:rsidRDefault="00CC4CF9">
      <w:pPr>
        <w:pStyle w:val="ConsPlusCell"/>
        <w:jc w:val="both"/>
      </w:pPr>
      <w:r w:rsidRPr="00061AB7">
        <w:t>21 6623     8     - форсуночный</w:t>
      </w:r>
    </w:p>
    <w:p w:rsidR="00CC4CF9" w:rsidRPr="00061AB7" w:rsidRDefault="00CC4CF9">
      <w:pPr>
        <w:pStyle w:val="ConsPlusCell"/>
        <w:jc w:val="both"/>
      </w:pPr>
      <w:r w:rsidRPr="00061AB7">
        <w:t>21 6629     0     - полуактивный прочий</w:t>
      </w:r>
    </w:p>
    <w:p w:rsidR="00CC4CF9" w:rsidRPr="00061AB7" w:rsidRDefault="00CC4CF9">
      <w:pPr>
        <w:pStyle w:val="ConsPlusCell"/>
        <w:jc w:val="both"/>
      </w:pPr>
      <w:r w:rsidRPr="00061AB7">
        <w:t>21 6630     6     Углерод технический / малоактивный</w:t>
      </w:r>
    </w:p>
    <w:p w:rsidR="00CC4CF9" w:rsidRPr="00061AB7" w:rsidRDefault="00CC4CF9">
      <w:pPr>
        <w:pStyle w:val="ConsPlusCell"/>
        <w:jc w:val="both"/>
      </w:pPr>
      <w:r w:rsidRPr="00061AB7">
        <w:t>21 6631     1     - ламповый</w:t>
      </w:r>
    </w:p>
    <w:p w:rsidR="00CC4CF9" w:rsidRPr="00061AB7" w:rsidRDefault="00CC4CF9">
      <w:pPr>
        <w:pStyle w:val="ConsPlusCell"/>
        <w:jc w:val="both"/>
      </w:pPr>
      <w:r w:rsidRPr="00061AB7">
        <w:t>21 6632     7     - технический газовый</w:t>
      </w:r>
    </w:p>
    <w:p w:rsidR="00CC4CF9" w:rsidRPr="00061AB7" w:rsidRDefault="00CC4CF9">
      <w:pPr>
        <w:pStyle w:val="ConsPlusCell"/>
        <w:jc w:val="both"/>
      </w:pPr>
      <w:r w:rsidRPr="00061AB7">
        <w:t>21 6633     2     - печной газовый</w:t>
      </w:r>
    </w:p>
    <w:p w:rsidR="00CC4CF9" w:rsidRPr="00061AB7" w:rsidRDefault="00CC4CF9">
      <w:pPr>
        <w:pStyle w:val="ConsPlusCell"/>
        <w:jc w:val="both"/>
      </w:pPr>
      <w:r w:rsidRPr="00061AB7">
        <w:t>21 6639     5     - малоактивный прочий</w:t>
      </w:r>
    </w:p>
    <w:p w:rsidR="00CC4CF9" w:rsidRPr="00061AB7" w:rsidRDefault="00CC4CF9">
      <w:pPr>
        <w:pStyle w:val="ConsPlusCell"/>
        <w:jc w:val="both"/>
      </w:pPr>
      <w:r w:rsidRPr="00061AB7">
        <w:t>21 6690     3     Углерод технический / прочий</w:t>
      </w:r>
    </w:p>
    <w:p w:rsidR="00CC4CF9" w:rsidRPr="00061AB7" w:rsidRDefault="00CC4CF9">
      <w:pPr>
        <w:pStyle w:val="ConsPlusCell"/>
        <w:jc w:val="both"/>
      </w:pPr>
      <w:r w:rsidRPr="00061AB7">
        <w:t>21 6692     4     - канальный окисленный для полиграфической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21 6800     0     Наполнители активные (сажа белая)</w:t>
      </w:r>
    </w:p>
    <w:p w:rsidR="00CC4CF9" w:rsidRPr="00061AB7" w:rsidRDefault="00CC4CF9">
      <w:pPr>
        <w:pStyle w:val="ConsPlusCell"/>
        <w:jc w:val="both"/>
      </w:pPr>
      <w:r w:rsidRPr="00061AB7">
        <w:t>21 6810     4     Сажа белая / (окись кремния активная)</w:t>
      </w:r>
    </w:p>
    <w:p w:rsidR="00CC4CF9" w:rsidRPr="00061AB7" w:rsidRDefault="00CC4CF9">
      <w:pPr>
        <w:pStyle w:val="ConsPlusCell"/>
        <w:jc w:val="both"/>
      </w:pPr>
      <w:r w:rsidRPr="00061AB7">
        <w:t>21 6811     4     - осажденная (типа хайсил)</w:t>
      </w:r>
    </w:p>
    <w:p w:rsidR="00CC4CF9" w:rsidRPr="00061AB7" w:rsidRDefault="00CC4CF9">
      <w:pPr>
        <w:pStyle w:val="ConsPlusCell"/>
        <w:jc w:val="both"/>
      </w:pPr>
      <w:r w:rsidRPr="00061AB7">
        <w:t>21 6812     5     - пирогенетическая (типа аэросил)</w:t>
      </w:r>
    </w:p>
    <w:p w:rsidR="00CC4CF9" w:rsidRPr="00061AB7" w:rsidRDefault="00CC4CF9">
      <w:pPr>
        <w:pStyle w:val="ConsPlusCell"/>
        <w:jc w:val="both"/>
      </w:pPr>
      <w:r w:rsidRPr="00061AB7">
        <w:t>21 6900     3     Наполнители активные прочие и неактивные</w:t>
      </w:r>
    </w:p>
    <w:p w:rsidR="00CC4CF9" w:rsidRPr="00061AB7" w:rsidRDefault="00CC4CF9">
      <w:pPr>
        <w:pStyle w:val="ConsPlusCell"/>
        <w:jc w:val="both"/>
      </w:pPr>
      <w:r w:rsidRPr="00061AB7">
        <w:t>21 6910     8     Наполнители активные прочие</w:t>
      </w:r>
    </w:p>
    <w:p w:rsidR="00CC4CF9" w:rsidRPr="00061AB7" w:rsidRDefault="00CC4CF9">
      <w:pPr>
        <w:pStyle w:val="ConsPlusCell"/>
        <w:jc w:val="both"/>
      </w:pPr>
      <w:r w:rsidRPr="00061AB7">
        <w:t>21 6911     3     Наполнитель алюмосиликатный</w:t>
      </w:r>
    </w:p>
    <w:p w:rsidR="00CC4CF9" w:rsidRPr="00061AB7" w:rsidRDefault="00CC4CF9">
      <w:pPr>
        <w:pStyle w:val="ConsPlusCell"/>
        <w:jc w:val="both"/>
      </w:pPr>
      <w:r w:rsidRPr="00061AB7">
        <w:t>21 6912     9     Актинап</w:t>
      </w:r>
    </w:p>
    <w:p w:rsidR="00CC4CF9" w:rsidRPr="00061AB7" w:rsidRDefault="00CC4CF9">
      <w:pPr>
        <w:pStyle w:val="ConsPlusCell"/>
        <w:jc w:val="both"/>
      </w:pPr>
      <w:r w:rsidRPr="00061AB7">
        <w:t>21 6913     4     Цеосилы</w:t>
      </w:r>
    </w:p>
    <w:p w:rsidR="00CC4CF9" w:rsidRPr="00061AB7" w:rsidRDefault="00CC4CF9">
      <w:pPr>
        <w:pStyle w:val="ConsPlusCell"/>
        <w:jc w:val="both"/>
      </w:pPr>
      <w:r w:rsidRPr="00061AB7">
        <w:t>21 6914     1     Силикаты наполнители</w:t>
      </w:r>
    </w:p>
    <w:p w:rsidR="00CC4CF9" w:rsidRPr="00061AB7" w:rsidRDefault="00CC4CF9">
      <w:pPr>
        <w:pStyle w:val="ConsPlusCell"/>
        <w:jc w:val="both"/>
      </w:pPr>
      <w:r w:rsidRPr="00061AB7">
        <w:t>21 6916     0     Наполнители на основе сланцев</w:t>
      </w:r>
    </w:p>
    <w:p w:rsidR="00CC4CF9" w:rsidRPr="00061AB7" w:rsidRDefault="00CC4CF9">
      <w:pPr>
        <w:pStyle w:val="ConsPlusCell"/>
        <w:jc w:val="both"/>
      </w:pPr>
      <w:r w:rsidRPr="00061AB7">
        <w:t>21 6920     2     Наполнители неактивные</w:t>
      </w:r>
    </w:p>
    <w:p w:rsidR="00CC4CF9" w:rsidRPr="00061AB7" w:rsidRDefault="00CC4CF9">
      <w:pPr>
        <w:pStyle w:val="ConsPlusCell"/>
        <w:jc w:val="both"/>
      </w:pPr>
      <w:r w:rsidRPr="00061AB7">
        <w:t>21 6921     8     Микробарит</w:t>
      </w:r>
    </w:p>
    <w:p w:rsidR="00CC4CF9" w:rsidRPr="00061AB7" w:rsidRDefault="00CC4CF9">
      <w:pPr>
        <w:pStyle w:val="ConsPlusCell"/>
        <w:jc w:val="both"/>
      </w:pPr>
      <w:r w:rsidRPr="00061AB7">
        <w:t>21 6925     5     Мел</w:t>
      </w:r>
    </w:p>
    <w:p w:rsidR="00CC4CF9" w:rsidRPr="00061AB7" w:rsidRDefault="00CC4CF9">
      <w:pPr>
        <w:pStyle w:val="ConsPlusCell"/>
        <w:jc w:val="both"/>
      </w:pPr>
      <w:r w:rsidRPr="00061AB7">
        <w:t>21 6929     1     Наполнители неактивные прочие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21 7000     3     Катализаторы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21 7100     7     Катализаторы синтеза на основе неорганических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веществ</w:t>
      </w:r>
    </w:p>
    <w:p w:rsidR="00CC4CF9" w:rsidRPr="00061AB7" w:rsidRDefault="00CC4CF9">
      <w:pPr>
        <w:pStyle w:val="ConsPlusCell"/>
        <w:jc w:val="both"/>
      </w:pPr>
      <w:r w:rsidRPr="00061AB7">
        <w:t>21 7110     1     Катализаторы синтеза аммиака</w:t>
      </w:r>
    </w:p>
    <w:p w:rsidR="00CC4CF9" w:rsidRPr="00061AB7" w:rsidRDefault="00CC4CF9">
      <w:pPr>
        <w:pStyle w:val="ConsPlusCell"/>
        <w:jc w:val="both"/>
      </w:pPr>
      <w:r w:rsidRPr="00061AB7">
        <w:t>21 7114     3     Катализатор СА</w:t>
      </w:r>
    </w:p>
    <w:p w:rsidR="00CC4CF9" w:rsidRPr="00061AB7" w:rsidRDefault="00CC4CF9">
      <w:pPr>
        <w:pStyle w:val="ConsPlusCell"/>
        <w:jc w:val="both"/>
      </w:pPr>
      <w:r w:rsidRPr="00061AB7">
        <w:t>21 7120     6     Катализаторы конверсии окиси углерода</w:t>
      </w:r>
    </w:p>
    <w:p w:rsidR="00CC4CF9" w:rsidRPr="00061AB7" w:rsidRDefault="00CC4CF9">
      <w:pPr>
        <w:pStyle w:val="ConsPlusCell"/>
        <w:jc w:val="both"/>
      </w:pPr>
      <w:r w:rsidRPr="00061AB7">
        <w:t>21 7121     1     Катализатор конверсии окиси углерода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железохромовый среднетемпературный</w:t>
      </w:r>
    </w:p>
    <w:p w:rsidR="00CC4CF9" w:rsidRPr="00061AB7" w:rsidRDefault="00CC4CF9">
      <w:pPr>
        <w:pStyle w:val="ConsPlusCell"/>
        <w:jc w:val="both"/>
      </w:pPr>
      <w:r w:rsidRPr="00061AB7">
        <w:t>21 7122     7     Катализатор низкотемпературный конверсии окиси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углерода</w:t>
      </w:r>
    </w:p>
    <w:p w:rsidR="00CC4CF9" w:rsidRPr="00061AB7" w:rsidRDefault="00CC4CF9">
      <w:pPr>
        <w:pStyle w:val="ConsPlusCell"/>
        <w:jc w:val="both"/>
      </w:pPr>
      <w:r w:rsidRPr="00061AB7">
        <w:t>21 7130     0     Катализаторы / конверсии углеводородных газов</w:t>
      </w:r>
    </w:p>
    <w:p w:rsidR="00CC4CF9" w:rsidRPr="00061AB7" w:rsidRDefault="00CC4CF9">
      <w:pPr>
        <w:pStyle w:val="ConsPlusCell"/>
        <w:jc w:val="both"/>
      </w:pPr>
      <w:r w:rsidRPr="00061AB7">
        <w:t>21 7131     6     - никелевые для конверсии газообразных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углеводородов</w:t>
      </w:r>
    </w:p>
    <w:p w:rsidR="00CC4CF9" w:rsidRPr="00061AB7" w:rsidRDefault="00CC4CF9">
      <w:pPr>
        <w:pStyle w:val="ConsPlusCell"/>
        <w:jc w:val="both"/>
      </w:pPr>
      <w:r w:rsidRPr="00061AB7">
        <w:t>21 7132     1     Катализатор ГИАП-8 никелевый для конверсии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газообразных углеводородов</w:t>
      </w:r>
    </w:p>
    <w:p w:rsidR="00CC4CF9" w:rsidRPr="00061AB7" w:rsidRDefault="00CC4CF9">
      <w:pPr>
        <w:pStyle w:val="ConsPlusCell"/>
        <w:jc w:val="both"/>
      </w:pPr>
      <w:r w:rsidRPr="00061AB7">
        <w:t>21 7133     7     Катализатор ГИАП-5</w:t>
      </w:r>
    </w:p>
    <w:p w:rsidR="00CC4CF9" w:rsidRPr="00061AB7" w:rsidRDefault="00CC4CF9">
      <w:pPr>
        <w:pStyle w:val="ConsPlusCell"/>
        <w:jc w:val="both"/>
      </w:pPr>
      <w:r w:rsidRPr="00061AB7">
        <w:t>21 7134     2     Катализатор ГИАП-3-ЭГ для воздушной конверсии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газообразных углеводородов</w:t>
      </w:r>
    </w:p>
    <w:p w:rsidR="00CC4CF9" w:rsidRPr="00061AB7" w:rsidRDefault="00CC4CF9">
      <w:pPr>
        <w:pStyle w:val="ConsPlusCell"/>
        <w:jc w:val="both"/>
      </w:pPr>
      <w:r w:rsidRPr="00061AB7">
        <w:t>21 7135     8     Катализаторы конверсии природного газа</w:t>
      </w:r>
    </w:p>
    <w:p w:rsidR="00CC4CF9" w:rsidRPr="00061AB7" w:rsidRDefault="00CC4CF9">
      <w:pPr>
        <w:pStyle w:val="ConsPlusCell"/>
        <w:jc w:val="both"/>
      </w:pPr>
      <w:r w:rsidRPr="00061AB7">
        <w:t>21 7136     3     Катализаторы конверсии метана</w:t>
      </w:r>
    </w:p>
    <w:p w:rsidR="00CC4CF9" w:rsidRPr="00061AB7" w:rsidRDefault="00CC4CF9">
      <w:pPr>
        <w:pStyle w:val="ConsPlusCell"/>
        <w:jc w:val="both"/>
      </w:pPr>
      <w:r w:rsidRPr="00061AB7">
        <w:t>21 7137     9     Катализаторы для конверсии газообразных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углеводородов в эндотермических генераторах,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контролируемых атмосфер</w:t>
      </w:r>
    </w:p>
    <w:p w:rsidR="00CC4CF9" w:rsidRPr="00061AB7" w:rsidRDefault="00CC4CF9">
      <w:pPr>
        <w:pStyle w:val="ConsPlusCell"/>
        <w:jc w:val="both"/>
      </w:pPr>
      <w:r w:rsidRPr="00061AB7">
        <w:t>21 7138     4     Катализаторы алюмохромовые для конверсии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газообразных углеводородов</w:t>
      </w:r>
    </w:p>
    <w:p w:rsidR="00CC4CF9" w:rsidRPr="00061AB7" w:rsidRDefault="00CC4CF9">
      <w:pPr>
        <w:pStyle w:val="ConsPlusCell"/>
        <w:jc w:val="both"/>
      </w:pPr>
      <w:r w:rsidRPr="00061AB7">
        <w:t>21 7200     0     Катализаторы гидрирования</w:t>
      </w:r>
    </w:p>
    <w:p w:rsidR="00CC4CF9" w:rsidRPr="00061AB7" w:rsidRDefault="00CC4CF9">
      <w:pPr>
        <w:pStyle w:val="ConsPlusCell"/>
        <w:jc w:val="both"/>
      </w:pPr>
      <w:r w:rsidRPr="00061AB7">
        <w:t>21 7210     5     Катализаторы гидрирования никелевые</w:t>
      </w:r>
    </w:p>
    <w:p w:rsidR="00CC4CF9" w:rsidRPr="00061AB7" w:rsidRDefault="00CC4CF9">
      <w:pPr>
        <w:pStyle w:val="ConsPlusCell"/>
        <w:jc w:val="both"/>
      </w:pPr>
      <w:r w:rsidRPr="00061AB7">
        <w:t>21 7212     6     Катализатор никелевый на угле (НУ)</w:t>
      </w:r>
    </w:p>
    <w:p w:rsidR="00CC4CF9" w:rsidRPr="00061AB7" w:rsidRDefault="00CC4CF9">
      <w:pPr>
        <w:pStyle w:val="ConsPlusCell"/>
        <w:jc w:val="both"/>
      </w:pPr>
      <w:r w:rsidRPr="00061AB7">
        <w:t>21 7213     1     Катализатор никель на кизельгуре</w:t>
      </w:r>
    </w:p>
    <w:p w:rsidR="00CC4CF9" w:rsidRPr="00061AB7" w:rsidRDefault="00CC4CF9">
      <w:pPr>
        <w:pStyle w:val="ConsPlusCell"/>
        <w:jc w:val="both"/>
      </w:pPr>
      <w:r w:rsidRPr="00061AB7">
        <w:t>21 7214     7     Катализаторы никель-меднохромитные</w:t>
      </w:r>
    </w:p>
    <w:p w:rsidR="00CC4CF9" w:rsidRPr="00061AB7" w:rsidRDefault="00CC4CF9">
      <w:pPr>
        <w:pStyle w:val="ConsPlusCell"/>
        <w:jc w:val="both"/>
      </w:pPr>
      <w:r w:rsidRPr="00061AB7">
        <w:t>21 7215     2     Катализаторы никель-медные</w:t>
      </w:r>
    </w:p>
    <w:p w:rsidR="00CC4CF9" w:rsidRPr="00061AB7" w:rsidRDefault="00CC4CF9">
      <w:pPr>
        <w:pStyle w:val="ConsPlusCell"/>
        <w:jc w:val="both"/>
      </w:pPr>
      <w:r w:rsidRPr="00061AB7">
        <w:t>21 7219     4     Катализаторы гидрирования никелевые прочие</w:t>
      </w:r>
    </w:p>
    <w:p w:rsidR="00CC4CF9" w:rsidRPr="00061AB7" w:rsidRDefault="00CC4CF9">
      <w:pPr>
        <w:pStyle w:val="ConsPlusCell"/>
        <w:jc w:val="both"/>
      </w:pPr>
      <w:r w:rsidRPr="00061AB7">
        <w:t>21 7220     5     Катализаторы гидрирования платиновые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палладиевые</w:t>
      </w:r>
    </w:p>
    <w:p w:rsidR="00CC4CF9" w:rsidRPr="00061AB7" w:rsidRDefault="00CC4CF9">
      <w:pPr>
        <w:pStyle w:val="ConsPlusCell"/>
        <w:jc w:val="both"/>
      </w:pPr>
      <w:r w:rsidRPr="00061AB7">
        <w:t>21 7221     5     Катализаторы гидрирования алюмоплатиновые</w:t>
      </w:r>
    </w:p>
    <w:p w:rsidR="00CC4CF9" w:rsidRPr="00061AB7" w:rsidRDefault="00CC4CF9">
      <w:pPr>
        <w:pStyle w:val="ConsPlusCell"/>
        <w:jc w:val="both"/>
      </w:pPr>
      <w:r w:rsidRPr="00061AB7">
        <w:t>21 7222     0     Катализатор ПУ (палладированный уголь)</w:t>
      </w:r>
    </w:p>
    <w:p w:rsidR="00CC4CF9" w:rsidRPr="00061AB7" w:rsidRDefault="00CC4CF9">
      <w:pPr>
        <w:pStyle w:val="ConsPlusCell"/>
        <w:jc w:val="both"/>
      </w:pPr>
      <w:r w:rsidRPr="00061AB7">
        <w:t>21 7224     1     Катализаторы для гидрирования органических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нитросоединений</w:t>
      </w:r>
    </w:p>
    <w:p w:rsidR="00CC4CF9" w:rsidRPr="00061AB7" w:rsidRDefault="00CC4CF9">
      <w:pPr>
        <w:pStyle w:val="ConsPlusCell"/>
        <w:jc w:val="both"/>
      </w:pPr>
      <w:r w:rsidRPr="00061AB7">
        <w:t>21 7225     7     Катализаторы для одностадийного гидрирования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фенола</w:t>
      </w:r>
    </w:p>
    <w:p w:rsidR="00CC4CF9" w:rsidRPr="00061AB7" w:rsidRDefault="00CC4CF9">
      <w:pPr>
        <w:pStyle w:val="ConsPlusCell"/>
        <w:jc w:val="both"/>
      </w:pPr>
      <w:r w:rsidRPr="00061AB7">
        <w:t>21 7226     2     Катализаторы палладиевые для гидрирования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жидких продуктов пиролиза</w:t>
      </w:r>
    </w:p>
    <w:p w:rsidR="00CC4CF9" w:rsidRPr="00061AB7" w:rsidRDefault="00CC4CF9">
      <w:pPr>
        <w:pStyle w:val="ConsPlusCell"/>
        <w:jc w:val="both"/>
      </w:pPr>
      <w:r w:rsidRPr="00061AB7">
        <w:t>21 7227     8     Катализаторы палладиевые смешанные</w:t>
      </w:r>
    </w:p>
    <w:p w:rsidR="00CC4CF9" w:rsidRPr="00061AB7" w:rsidRDefault="00CC4CF9">
      <w:pPr>
        <w:pStyle w:val="ConsPlusCell"/>
        <w:jc w:val="both"/>
      </w:pPr>
      <w:r w:rsidRPr="00061AB7">
        <w:t>21 7290     1     Катализаторы гидрирования прочие</w:t>
      </w:r>
    </w:p>
    <w:p w:rsidR="00CC4CF9" w:rsidRPr="00061AB7" w:rsidRDefault="00CC4CF9">
      <w:pPr>
        <w:pStyle w:val="ConsPlusCell"/>
        <w:jc w:val="both"/>
      </w:pPr>
      <w:r w:rsidRPr="00061AB7">
        <w:t>21 7292     2     Катализаторы для гидрирования бензола</w:t>
      </w:r>
    </w:p>
    <w:p w:rsidR="00CC4CF9" w:rsidRPr="00061AB7" w:rsidRDefault="00CC4CF9">
      <w:pPr>
        <w:pStyle w:val="ConsPlusCell"/>
        <w:jc w:val="both"/>
      </w:pPr>
      <w:r w:rsidRPr="00061AB7">
        <w:t>21 7293     8     Катализаторы гидрирования медно-хромбариевые</w:t>
      </w:r>
    </w:p>
    <w:p w:rsidR="00CC4CF9" w:rsidRPr="00061AB7" w:rsidRDefault="00CC4CF9">
      <w:pPr>
        <w:pStyle w:val="ConsPlusCell"/>
        <w:jc w:val="both"/>
      </w:pPr>
      <w:r w:rsidRPr="00061AB7">
        <w:t>21 7294     3     Катализатор гидрирования органической серы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природном газе</w:t>
      </w:r>
    </w:p>
    <w:p w:rsidR="00CC4CF9" w:rsidRPr="00061AB7" w:rsidRDefault="00CC4CF9">
      <w:pPr>
        <w:pStyle w:val="ConsPlusCell"/>
        <w:jc w:val="both"/>
      </w:pPr>
      <w:r w:rsidRPr="00061AB7">
        <w:t>21 7295     9     Катализаторы гидрирования медно-хромовые</w:t>
      </w:r>
    </w:p>
    <w:p w:rsidR="00CC4CF9" w:rsidRPr="00061AB7" w:rsidRDefault="00CC4CF9">
      <w:pPr>
        <w:pStyle w:val="ConsPlusCell"/>
        <w:jc w:val="both"/>
      </w:pPr>
      <w:r w:rsidRPr="00061AB7">
        <w:t>21 7300     4     Катализаторы дегидрирования и производства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мономеров СК</w:t>
      </w:r>
    </w:p>
    <w:p w:rsidR="00CC4CF9" w:rsidRPr="00061AB7" w:rsidRDefault="00CC4CF9">
      <w:pPr>
        <w:pStyle w:val="ConsPlusCell"/>
        <w:jc w:val="both"/>
      </w:pPr>
      <w:r w:rsidRPr="00061AB7">
        <w:t>21 7310     9     Катализаторы дегидрирования спиртов</w:t>
      </w:r>
    </w:p>
    <w:p w:rsidR="00CC4CF9" w:rsidRPr="00061AB7" w:rsidRDefault="00CC4CF9">
      <w:pPr>
        <w:pStyle w:val="ConsPlusCell"/>
        <w:jc w:val="both"/>
      </w:pPr>
      <w:r w:rsidRPr="00061AB7">
        <w:t>21 7313     5     Катализатор медно-магниевый</w:t>
      </w:r>
    </w:p>
    <w:p w:rsidR="00CC4CF9" w:rsidRPr="00061AB7" w:rsidRDefault="00CC4CF9">
      <w:pPr>
        <w:pStyle w:val="ConsPlusCell"/>
        <w:jc w:val="both"/>
      </w:pPr>
      <w:r w:rsidRPr="00061AB7">
        <w:t>21 7340     2     Катализаторы / для дегидрирования парафиновых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углеводородов - 1-я стадия</w:t>
      </w:r>
    </w:p>
    <w:p w:rsidR="00CC4CF9" w:rsidRPr="00061AB7" w:rsidRDefault="00CC4CF9">
      <w:pPr>
        <w:pStyle w:val="ConsPlusCell"/>
        <w:jc w:val="both"/>
      </w:pPr>
      <w:r w:rsidRPr="00061AB7">
        <w:t>21 7341     8     - дегидрирования бутана, изопентана в изоамилен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других парафиновых углеводородов</w:t>
      </w:r>
    </w:p>
    <w:p w:rsidR="00CC4CF9" w:rsidRPr="00061AB7" w:rsidRDefault="00CC4CF9">
      <w:pPr>
        <w:pStyle w:val="ConsPlusCell"/>
        <w:jc w:val="both"/>
      </w:pPr>
      <w:r w:rsidRPr="00061AB7">
        <w:t>21 7350     7     Катализаторы / для дегидрирования олефиновых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углеводородов - 2-я стадия</w:t>
      </w:r>
    </w:p>
    <w:p w:rsidR="00CC4CF9" w:rsidRPr="00061AB7" w:rsidRDefault="00CC4CF9">
      <w:pPr>
        <w:pStyle w:val="ConsPlusCell"/>
        <w:jc w:val="both"/>
      </w:pPr>
      <w:r w:rsidRPr="00061AB7">
        <w:t>21 7351     2     - на основе окислов железа для дегидрирования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нормальных бутиленов в бутадиен и изоамиленов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изопрен</w:t>
      </w:r>
    </w:p>
    <w:p w:rsidR="00CC4CF9" w:rsidRPr="00061AB7" w:rsidRDefault="00CC4CF9">
      <w:pPr>
        <w:pStyle w:val="ConsPlusCell"/>
        <w:jc w:val="both"/>
      </w:pPr>
      <w:r w:rsidRPr="00061AB7">
        <w:t>21 7352     8     - фосфатного типа для дегидрирования нормальных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бутиленов в бутадиен и изоамиленов в изопрен</w:t>
      </w:r>
    </w:p>
    <w:p w:rsidR="00CC4CF9" w:rsidRPr="00061AB7" w:rsidRDefault="00CC4CF9">
      <w:pPr>
        <w:pStyle w:val="ConsPlusCell"/>
        <w:jc w:val="both"/>
      </w:pPr>
      <w:r w:rsidRPr="00061AB7">
        <w:t>21 7360     1     Катализаторы / для одностадийного дегидрирования</w:t>
      </w:r>
    </w:p>
    <w:p w:rsidR="00CC4CF9" w:rsidRPr="00061AB7" w:rsidRDefault="00CC4CF9">
      <w:pPr>
        <w:pStyle w:val="ConsPlusCell"/>
        <w:jc w:val="both"/>
      </w:pPr>
      <w:r w:rsidRPr="00061AB7">
        <w:t>21 7361     7     - для вакуумного дегидрирования бутана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бутадиен</w:t>
      </w:r>
    </w:p>
    <w:p w:rsidR="00CC4CF9" w:rsidRPr="00061AB7" w:rsidRDefault="00CC4CF9">
      <w:pPr>
        <w:pStyle w:val="ConsPlusCell"/>
        <w:jc w:val="both"/>
      </w:pPr>
      <w:r w:rsidRPr="00061AB7">
        <w:t>21 7362     2     - для окислительного дегидрирования бутана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бутадиен</w:t>
      </w:r>
    </w:p>
    <w:p w:rsidR="00CC4CF9" w:rsidRPr="00061AB7" w:rsidRDefault="00CC4CF9">
      <w:pPr>
        <w:pStyle w:val="ConsPlusCell"/>
        <w:jc w:val="both"/>
      </w:pPr>
      <w:r w:rsidRPr="00061AB7">
        <w:t>21 7363     8     - для окислительного дегидрирования н-бутиленов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 бутадиен-1,3</w:t>
      </w:r>
    </w:p>
    <w:p w:rsidR="00CC4CF9" w:rsidRPr="00061AB7" w:rsidRDefault="00CC4CF9">
      <w:pPr>
        <w:pStyle w:val="ConsPlusCell"/>
        <w:jc w:val="both"/>
      </w:pPr>
      <w:r w:rsidRPr="00061AB7">
        <w:t>21 7370     6     Катализаторы для дегидрирования этилбензола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стирол</w:t>
      </w:r>
    </w:p>
    <w:p w:rsidR="00CC4CF9" w:rsidRPr="00061AB7" w:rsidRDefault="00CC4CF9">
      <w:pPr>
        <w:pStyle w:val="ConsPlusCell"/>
        <w:jc w:val="both"/>
      </w:pPr>
      <w:r w:rsidRPr="00061AB7">
        <w:t>21 7372     7     Катализаторы для дегидрирования этилбензола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стирол и изопропилбензола в альфа-метилстирол</w:t>
      </w:r>
    </w:p>
    <w:p w:rsidR="00CC4CF9" w:rsidRPr="00061AB7" w:rsidRDefault="00CC4CF9">
      <w:pPr>
        <w:pStyle w:val="ConsPlusCell"/>
        <w:jc w:val="both"/>
      </w:pPr>
      <w:r w:rsidRPr="00061AB7">
        <w:t>21 7380     0     Катализаторы для дегидрирования алкилпиридиновых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углеводородов</w:t>
      </w:r>
    </w:p>
    <w:p w:rsidR="00CC4CF9" w:rsidRPr="00061AB7" w:rsidRDefault="00CC4CF9">
      <w:pPr>
        <w:pStyle w:val="ConsPlusCell"/>
        <w:jc w:val="both"/>
      </w:pPr>
      <w:r w:rsidRPr="00061AB7">
        <w:t>21 7381     6     Катализатор для дегидрирования 2-метил-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5-этилпиридина в 2-метил-5-винилпиридин</w:t>
      </w:r>
    </w:p>
    <w:p w:rsidR="00CC4CF9" w:rsidRPr="00061AB7" w:rsidRDefault="00CC4CF9">
      <w:pPr>
        <w:pStyle w:val="ConsPlusCell"/>
        <w:jc w:val="both"/>
      </w:pPr>
      <w:r w:rsidRPr="00061AB7">
        <w:t>21 7390     5     Катализаторы / дегидрирования и производства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мономеров СК прочие</w:t>
      </w:r>
    </w:p>
    <w:p w:rsidR="00CC4CF9" w:rsidRPr="00061AB7" w:rsidRDefault="00CC4CF9">
      <w:pPr>
        <w:pStyle w:val="ConsPlusCell"/>
        <w:jc w:val="both"/>
      </w:pPr>
      <w:r w:rsidRPr="00061AB7">
        <w:t>21 7392     6     - производства изопрена</w:t>
      </w:r>
    </w:p>
    <w:p w:rsidR="00CC4CF9" w:rsidRPr="00061AB7" w:rsidRDefault="00CC4CF9">
      <w:pPr>
        <w:pStyle w:val="ConsPlusCell"/>
        <w:jc w:val="both"/>
      </w:pPr>
      <w:r w:rsidRPr="00061AB7">
        <w:t>21 7400     8     Катализаторы синтеза и прочих превращений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органических веществ</w:t>
      </w:r>
    </w:p>
    <w:p w:rsidR="00CC4CF9" w:rsidRPr="00061AB7" w:rsidRDefault="00CC4CF9">
      <w:pPr>
        <w:pStyle w:val="ConsPlusCell"/>
        <w:jc w:val="both"/>
      </w:pPr>
      <w:r w:rsidRPr="00061AB7">
        <w:t>21 7410     2     Катализаторы синтеза на основе окиси углерода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водорода</w:t>
      </w:r>
    </w:p>
    <w:p w:rsidR="00CC4CF9" w:rsidRPr="00061AB7" w:rsidRDefault="00CC4CF9">
      <w:pPr>
        <w:pStyle w:val="ConsPlusCell"/>
        <w:jc w:val="both"/>
      </w:pPr>
      <w:r w:rsidRPr="00061AB7">
        <w:t>21 7411     8     Катализатор синтеза метанола</w:t>
      </w:r>
    </w:p>
    <w:p w:rsidR="00CC4CF9" w:rsidRPr="00061AB7" w:rsidRDefault="00CC4CF9">
      <w:pPr>
        <w:pStyle w:val="ConsPlusCell"/>
        <w:jc w:val="both"/>
      </w:pPr>
      <w:r w:rsidRPr="00061AB7">
        <w:t>21 7415     6     Катализатор кобальтовый невосстановленный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синтеза бутиловых спиртов (методом оксосинтеза)</w:t>
      </w:r>
    </w:p>
    <w:p w:rsidR="00CC4CF9" w:rsidRPr="00061AB7" w:rsidRDefault="00CC4CF9">
      <w:pPr>
        <w:pStyle w:val="ConsPlusCell"/>
        <w:jc w:val="both"/>
      </w:pPr>
      <w:r w:rsidRPr="00061AB7">
        <w:t>21 7420     7     Катализаторы синтеза на основе ацетилена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других непредельных соединений</w:t>
      </w:r>
    </w:p>
    <w:p w:rsidR="00CC4CF9" w:rsidRPr="00061AB7" w:rsidRDefault="00CC4CF9">
      <w:pPr>
        <w:pStyle w:val="ConsPlusCell"/>
        <w:jc w:val="both"/>
      </w:pPr>
      <w:r w:rsidRPr="00061AB7">
        <w:t>21 7421     2     Катализатор цинкацетатный</w:t>
      </w:r>
    </w:p>
    <w:p w:rsidR="00CC4CF9" w:rsidRPr="00061AB7" w:rsidRDefault="00CC4CF9">
      <w:pPr>
        <w:pStyle w:val="ConsPlusCell"/>
        <w:jc w:val="both"/>
      </w:pPr>
      <w:r w:rsidRPr="00061AB7">
        <w:t>21 7423     3     Окись меди - окись висмута на силикагеле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получения бутилдиола из ацетилена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формальдегида</w:t>
      </w:r>
    </w:p>
    <w:p w:rsidR="00CC4CF9" w:rsidRPr="00061AB7" w:rsidRDefault="00CC4CF9">
      <w:pPr>
        <w:pStyle w:val="ConsPlusCell"/>
        <w:jc w:val="both"/>
      </w:pPr>
      <w:r w:rsidRPr="00061AB7">
        <w:t>21 7430     1     Катализаторы синтеза на основе других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органических соединений</w:t>
      </w:r>
    </w:p>
    <w:p w:rsidR="00CC4CF9" w:rsidRPr="00061AB7" w:rsidRDefault="00CC4CF9">
      <w:pPr>
        <w:pStyle w:val="ConsPlusCell"/>
        <w:jc w:val="both"/>
      </w:pPr>
      <w:r w:rsidRPr="00061AB7">
        <w:t>21 7431     7     Фосфорная кислота на силикагеле для получения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динитрила адипиновой кислоты из аммиака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адипиновой кислоты</w:t>
      </w:r>
    </w:p>
    <w:p w:rsidR="00CC4CF9" w:rsidRPr="00061AB7" w:rsidRDefault="00CC4CF9">
      <w:pPr>
        <w:pStyle w:val="ConsPlusCell"/>
        <w:jc w:val="both"/>
      </w:pPr>
      <w:r w:rsidRPr="00061AB7">
        <w:t>21 7432     2     Катализатор палладиевый на угле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декарбоксилирования фурфурола в фуран</w:t>
      </w:r>
    </w:p>
    <w:p w:rsidR="00CC4CF9" w:rsidRPr="00061AB7" w:rsidRDefault="00CC4CF9">
      <w:pPr>
        <w:pStyle w:val="ConsPlusCell"/>
        <w:jc w:val="both"/>
      </w:pPr>
      <w:r w:rsidRPr="00061AB7">
        <w:t>21 7433     8     Катализатор В-3 для получения анилина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нитробензола</w:t>
      </w:r>
    </w:p>
    <w:p w:rsidR="00CC4CF9" w:rsidRPr="00061AB7" w:rsidRDefault="00CC4CF9">
      <w:pPr>
        <w:pStyle w:val="ConsPlusCell"/>
        <w:jc w:val="both"/>
      </w:pPr>
      <w:r w:rsidRPr="00061AB7">
        <w:t>21 7434     3     Катализатор палладий-висмут-калий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силикагеле</w:t>
      </w:r>
    </w:p>
    <w:p w:rsidR="00CC4CF9" w:rsidRPr="00061AB7" w:rsidRDefault="00CC4CF9">
      <w:pPr>
        <w:pStyle w:val="ConsPlusCell"/>
        <w:jc w:val="both"/>
      </w:pPr>
      <w:r w:rsidRPr="00061AB7">
        <w:t>21 7440     6     Катализаторы гидратации и дегидратации</w:t>
      </w:r>
    </w:p>
    <w:p w:rsidR="00CC4CF9" w:rsidRPr="00061AB7" w:rsidRDefault="00CC4CF9">
      <w:pPr>
        <w:pStyle w:val="ConsPlusCell"/>
        <w:jc w:val="both"/>
      </w:pPr>
      <w:r w:rsidRPr="00061AB7">
        <w:t>21 7441     1     Катализаторы процесса дегитратации газообразных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органических соединений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21 7443     2     Катализатор кадмий-кальцийфосфатный ККФ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гидратации ацетилена</w:t>
      </w:r>
    </w:p>
    <w:p w:rsidR="00CC4CF9" w:rsidRPr="00061AB7" w:rsidRDefault="00CC4CF9">
      <w:pPr>
        <w:pStyle w:val="ConsPlusCell"/>
        <w:jc w:val="both"/>
      </w:pPr>
      <w:r w:rsidRPr="00061AB7">
        <w:t>21 7460     5     Катализаторы аминирования и введения азота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органические соединения</w:t>
      </w:r>
    </w:p>
    <w:p w:rsidR="00CC4CF9" w:rsidRPr="00061AB7" w:rsidRDefault="00CC4CF9">
      <w:pPr>
        <w:pStyle w:val="ConsPlusCell"/>
        <w:jc w:val="both"/>
      </w:pPr>
      <w:r w:rsidRPr="00061AB7">
        <w:t>21 7461     0     Катализатор ГИПХ-102 для аминирования этанола</w:t>
      </w:r>
    </w:p>
    <w:p w:rsidR="00CC4CF9" w:rsidRPr="00061AB7" w:rsidRDefault="00CC4CF9">
      <w:pPr>
        <w:pStyle w:val="ConsPlusCell"/>
        <w:jc w:val="both"/>
      </w:pPr>
      <w:r w:rsidRPr="00061AB7">
        <w:t>21 7470     8     Катализаторы алкилирования</w:t>
      </w:r>
    </w:p>
    <w:p w:rsidR="00CC4CF9" w:rsidRPr="00061AB7" w:rsidRDefault="00CC4CF9">
      <w:pPr>
        <w:pStyle w:val="ConsPlusCell"/>
        <w:jc w:val="both"/>
      </w:pPr>
      <w:r w:rsidRPr="00061AB7">
        <w:t>21 7471     5     Катализаторы восстановительного алкилирования</w:t>
      </w:r>
    </w:p>
    <w:p w:rsidR="00CC4CF9" w:rsidRPr="00061AB7" w:rsidRDefault="00CC4CF9">
      <w:pPr>
        <w:pStyle w:val="ConsPlusCell"/>
        <w:jc w:val="both"/>
      </w:pPr>
      <w:r w:rsidRPr="00061AB7">
        <w:t>21 7480     4     Катализаторы отверждения</w:t>
      </w:r>
    </w:p>
    <w:p w:rsidR="00CC4CF9" w:rsidRPr="00061AB7" w:rsidRDefault="00CC4CF9">
      <w:pPr>
        <w:pStyle w:val="ConsPlusCell"/>
        <w:jc w:val="both"/>
      </w:pPr>
      <w:r w:rsidRPr="00061AB7">
        <w:t>21 7481     1     Катализаторы отверждения лаков</w:t>
      </w:r>
    </w:p>
    <w:p w:rsidR="00CC4CF9" w:rsidRPr="00061AB7" w:rsidRDefault="00CC4CF9">
      <w:pPr>
        <w:pStyle w:val="ConsPlusCell"/>
        <w:jc w:val="both"/>
      </w:pPr>
      <w:r w:rsidRPr="00061AB7">
        <w:t>21 7482     5     Катализаторы отверждения растворов</w:t>
      </w:r>
    </w:p>
    <w:p w:rsidR="00CC4CF9" w:rsidRPr="00061AB7" w:rsidRDefault="00CC4CF9">
      <w:pPr>
        <w:pStyle w:val="ConsPlusCell"/>
        <w:jc w:val="both"/>
      </w:pPr>
      <w:r w:rsidRPr="00061AB7">
        <w:t>21 7483     0     Катализаторы отверждения смол</w:t>
      </w:r>
    </w:p>
    <w:p w:rsidR="00CC4CF9" w:rsidRPr="00061AB7" w:rsidRDefault="00CC4CF9">
      <w:pPr>
        <w:pStyle w:val="ConsPlusCell"/>
        <w:jc w:val="both"/>
      </w:pPr>
      <w:r w:rsidRPr="00061AB7">
        <w:t>21 7490     9     Катализаторы синтеза и других превращений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органических веществ прочие</w:t>
      </w:r>
    </w:p>
    <w:p w:rsidR="00CC4CF9" w:rsidRPr="00061AB7" w:rsidRDefault="00CC4CF9">
      <w:pPr>
        <w:pStyle w:val="ConsPlusCell"/>
        <w:jc w:val="both"/>
      </w:pPr>
      <w:r w:rsidRPr="00061AB7">
        <w:t>21 7491     4     Катализаторы циклотримеризации</w:t>
      </w:r>
    </w:p>
    <w:p w:rsidR="00CC4CF9" w:rsidRPr="00061AB7" w:rsidRDefault="00CC4CF9">
      <w:pPr>
        <w:pStyle w:val="ConsPlusCell"/>
        <w:jc w:val="both"/>
      </w:pPr>
      <w:r w:rsidRPr="00061AB7">
        <w:t>21 7500     1     Катализаторы окисления</w:t>
      </w:r>
    </w:p>
    <w:p w:rsidR="00CC4CF9" w:rsidRPr="00061AB7" w:rsidRDefault="00CC4CF9">
      <w:pPr>
        <w:pStyle w:val="ConsPlusCell"/>
        <w:jc w:val="both"/>
      </w:pPr>
      <w:r w:rsidRPr="00061AB7">
        <w:t>21 7510     6     Катализаторы / окисления сернистого газа</w:t>
      </w:r>
    </w:p>
    <w:p w:rsidR="00CC4CF9" w:rsidRPr="00061AB7" w:rsidRDefault="00CC4CF9">
      <w:pPr>
        <w:pStyle w:val="ConsPlusCell"/>
        <w:jc w:val="both"/>
      </w:pPr>
      <w:r w:rsidRPr="00061AB7">
        <w:t>21 7511     1     - БАВ</w:t>
      </w:r>
    </w:p>
    <w:p w:rsidR="00CC4CF9" w:rsidRPr="00061AB7" w:rsidRDefault="00CC4CF9">
      <w:pPr>
        <w:pStyle w:val="ConsPlusCell"/>
        <w:jc w:val="both"/>
      </w:pPr>
      <w:r w:rsidRPr="00061AB7">
        <w:t>21 7512     7     - СВД</w:t>
      </w:r>
    </w:p>
    <w:p w:rsidR="00CC4CF9" w:rsidRPr="00061AB7" w:rsidRDefault="00CC4CF9">
      <w:pPr>
        <w:pStyle w:val="ConsPlusCell"/>
        <w:jc w:val="both"/>
      </w:pPr>
      <w:r w:rsidRPr="00061AB7">
        <w:t>21 7513     2     Отработанный сернокислотный ванадиевый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катализатор для регенерации</w:t>
      </w:r>
    </w:p>
    <w:p w:rsidR="00CC4CF9" w:rsidRPr="00061AB7" w:rsidRDefault="00CC4CF9">
      <w:pPr>
        <w:pStyle w:val="ConsPlusCell"/>
        <w:jc w:val="both"/>
      </w:pPr>
      <w:r w:rsidRPr="00061AB7">
        <w:t>21 7514     8     Катализатор ванадиевый СВНТ</w:t>
      </w:r>
    </w:p>
    <w:p w:rsidR="00CC4CF9" w:rsidRPr="00061AB7" w:rsidRDefault="00CC4CF9">
      <w:pPr>
        <w:pStyle w:val="ConsPlusCell"/>
        <w:jc w:val="both"/>
      </w:pPr>
      <w:r w:rsidRPr="00061AB7">
        <w:t>21 7515     3     Катализаторы сернокислотные ванадиевые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силикагеле</w:t>
      </w:r>
    </w:p>
    <w:p w:rsidR="00CC4CF9" w:rsidRPr="00061AB7" w:rsidRDefault="00CC4CF9">
      <w:pPr>
        <w:pStyle w:val="ConsPlusCell"/>
        <w:jc w:val="both"/>
      </w:pPr>
      <w:r w:rsidRPr="00061AB7">
        <w:t>21 7520     0     Катализаторы окисления аммиака и окислов азота</w:t>
      </w:r>
    </w:p>
    <w:p w:rsidR="00CC4CF9" w:rsidRPr="00061AB7" w:rsidRDefault="00CC4CF9">
      <w:pPr>
        <w:pStyle w:val="ConsPlusCell"/>
        <w:jc w:val="both"/>
      </w:pPr>
      <w:r w:rsidRPr="00061AB7">
        <w:t>21 7521     6     Катализатор платиновый</w:t>
      </w:r>
    </w:p>
    <w:p w:rsidR="00CC4CF9" w:rsidRPr="00061AB7" w:rsidRDefault="00CC4CF9">
      <w:pPr>
        <w:pStyle w:val="ConsPlusCell"/>
        <w:jc w:val="both"/>
      </w:pPr>
      <w:r w:rsidRPr="00061AB7">
        <w:t>21 7522     1     Катализатор неплатиновый</w:t>
      </w:r>
    </w:p>
    <w:p w:rsidR="00CC4CF9" w:rsidRPr="00061AB7" w:rsidRDefault="00CC4CF9">
      <w:pPr>
        <w:pStyle w:val="ConsPlusCell"/>
        <w:jc w:val="both"/>
      </w:pPr>
      <w:r w:rsidRPr="00061AB7">
        <w:t>21 7530     5     Катализаторы окисления углеводородов</w:t>
      </w:r>
    </w:p>
    <w:p w:rsidR="00CC4CF9" w:rsidRPr="00061AB7" w:rsidRDefault="00CC4CF9">
      <w:pPr>
        <w:pStyle w:val="ConsPlusCell"/>
        <w:jc w:val="both"/>
      </w:pPr>
      <w:r w:rsidRPr="00061AB7">
        <w:t>21 7531     0     Катализаторы окисления этилена</w:t>
      </w:r>
    </w:p>
    <w:p w:rsidR="00CC4CF9" w:rsidRPr="00061AB7" w:rsidRDefault="00CC4CF9">
      <w:pPr>
        <w:pStyle w:val="ConsPlusCell"/>
        <w:jc w:val="both"/>
      </w:pPr>
      <w:r w:rsidRPr="00061AB7">
        <w:t>21 7540     4     Катализаторы окисления спиртов и альдегидов</w:t>
      </w:r>
    </w:p>
    <w:p w:rsidR="00CC4CF9" w:rsidRPr="00061AB7" w:rsidRDefault="00CC4CF9">
      <w:pPr>
        <w:pStyle w:val="ConsPlusCell"/>
        <w:jc w:val="both"/>
      </w:pPr>
      <w:r w:rsidRPr="00061AB7">
        <w:t>21 7541     5     Катализаторы окисления метилового спирта</w:t>
      </w:r>
    </w:p>
    <w:p w:rsidR="00CC4CF9" w:rsidRPr="00061AB7" w:rsidRDefault="00CC4CF9">
      <w:pPr>
        <w:pStyle w:val="ConsPlusCell"/>
        <w:jc w:val="both"/>
      </w:pPr>
      <w:r w:rsidRPr="00061AB7">
        <w:t>21 7542     0     Катализаторы процесса синтеза формальдегида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 метанола</w:t>
      </w:r>
    </w:p>
    <w:p w:rsidR="00CC4CF9" w:rsidRPr="00061AB7" w:rsidRDefault="00CC4CF9">
      <w:pPr>
        <w:pStyle w:val="ConsPlusCell"/>
        <w:jc w:val="both"/>
      </w:pPr>
      <w:r w:rsidRPr="00061AB7">
        <w:t>21 7550     4     Катализаторы окисления / ароматических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соединений</w:t>
      </w:r>
    </w:p>
    <w:p w:rsidR="00CC4CF9" w:rsidRPr="00061AB7" w:rsidRDefault="00CC4CF9">
      <w:pPr>
        <w:pStyle w:val="ConsPlusCell"/>
        <w:jc w:val="both"/>
      </w:pPr>
      <w:r w:rsidRPr="00061AB7">
        <w:t>21 7551     8     - о-ксилола во фталевый ангидрид</w:t>
      </w:r>
    </w:p>
    <w:p w:rsidR="00CC4CF9" w:rsidRPr="00061AB7" w:rsidRDefault="00CC4CF9">
      <w:pPr>
        <w:pStyle w:val="ConsPlusCell"/>
        <w:jc w:val="both"/>
      </w:pPr>
      <w:r w:rsidRPr="00061AB7">
        <w:t>21 7560     9     Катализаторы окисления / ароматических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углеводородов</w:t>
      </w:r>
    </w:p>
    <w:p w:rsidR="00CC4CF9" w:rsidRPr="00061AB7" w:rsidRDefault="00CC4CF9">
      <w:pPr>
        <w:pStyle w:val="ConsPlusCell"/>
        <w:jc w:val="both"/>
      </w:pPr>
      <w:r w:rsidRPr="00061AB7">
        <w:t>21 7561     4     - бензола</w:t>
      </w:r>
    </w:p>
    <w:p w:rsidR="00CC4CF9" w:rsidRPr="00061AB7" w:rsidRDefault="00CC4CF9">
      <w:pPr>
        <w:pStyle w:val="ConsPlusCell"/>
        <w:jc w:val="both"/>
      </w:pPr>
      <w:r w:rsidRPr="00061AB7">
        <w:t>21 7562     1     - нафталина</w:t>
      </w:r>
    </w:p>
    <w:p w:rsidR="00CC4CF9" w:rsidRPr="00061AB7" w:rsidRDefault="00CC4CF9">
      <w:pPr>
        <w:pStyle w:val="ConsPlusCell"/>
        <w:jc w:val="both"/>
      </w:pPr>
      <w:r w:rsidRPr="00061AB7">
        <w:t>21 7590     2     Катализаторы окисления / прочие</w:t>
      </w:r>
    </w:p>
    <w:p w:rsidR="00CC4CF9" w:rsidRPr="00061AB7" w:rsidRDefault="00CC4CF9">
      <w:pPr>
        <w:pStyle w:val="ConsPlusCell"/>
        <w:jc w:val="both"/>
      </w:pPr>
      <w:r w:rsidRPr="00061AB7">
        <w:t>21 7591     8     - о-ксилола</w:t>
      </w:r>
    </w:p>
    <w:p w:rsidR="00CC4CF9" w:rsidRPr="00061AB7" w:rsidRDefault="00CC4CF9">
      <w:pPr>
        <w:pStyle w:val="ConsPlusCell"/>
        <w:jc w:val="both"/>
      </w:pPr>
      <w:r w:rsidRPr="00061AB7">
        <w:t>21 7600     5     Катализаторы полимеризации</w:t>
      </w:r>
    </w:p>
    <w:p w:rsidR="00CC4CF9" w:rsidRPr="00061AB7" w:rsidRDefault="00CC4CF9">
      <w:pPr>
        <w:pStyle w:val="ConsPlusCell"/>
        <w:jc w:val="both"/>
      </w:pPr>
      <w:r w:rsidRPr="00061AB7">
        <w:t>21 7610     0     Катализаторы / полимеризации гетерогенные</w:t>
      </w:r>
    </w:p>
    <w:p w:rsidR="00CC4CF9" w:rsidRPr="00061AB7" w:rsidRDefault="00CC4CF9">
      <w:pPr>
        <w:pStyle w:val="ConsPlusCell"/>
        <w:jc w:val="both"/>
      </w:pPr>
      <w:r w:rsidRPr="00061AB7">
        <w:t>21 7613     6     - для низкотемпературной полимеризации бутиленов</w:t>
      </w:r>
    </w:p>
    <w:p w:rsidR="00CC4CF9" w:rsidRPr="00061AB7" w:rsidRDefault="00CC4CF9">
      <w:pPr>
        <w:pStyle w:val="ConsPlusCell"/>
        <w:jc w:val="both"/>
      </w:pPr>
      <w:r w:rsidRPr="00061AB7">
        <w:t>21 7700     9     Катализаторы нефтепереработки</w:t>
      </w:r>
    </w:p>
    <w:p w:rsidR="00CC4CF9" w:rsidRPr="00061AB7" w:rsidRDefault="00CC4CF9">
      <w:pPr>
        <w:pStyle w:val="ConsPlusCell"/>
        <w:jc w:val="both"/>
      </w:pPr>
      <w:r w:rsidRPr="00061AB7">
        <w:t>21 7710     3     Катализаторы крекинга</w:t>
      </w:r>
    </w:p>
    <w:p w:rsidR="00CC4CF9" w:rsidRPr="00061AB7" w:rsidRDefault="00CC4CF9">
      <w:pPr>
        <w:pStyle w:val="ConsPlusCell"/>
        <w:jc w:val="both"/>
      </w:pPr>
      <w:r w:rsidRPr="00061AB7">
        <w:t>21 7711     9     Катализатор алюмосиликатный шариковый</w:t>
      </w:r>
    </w:p>
    <w:p w:rsidR="00CC4CF9" w:rsidRPr="00061AB7" w:rsidRDefault="00CC4CF9">
      <w:pPr>
        <w:pStyle w:val="ConsPlusCell"/>
        <w:jc w:val="both"/>
      </w:pPr>
      <w:r w:rsidRPr="00061AB7">
        <w:t>21 7713     8     Катализатор алюмосиликатный микросферический</w:t>
      </w:r>
    </w:p>
    <w:p w:rsidR="00CC4CF9" w:rsidRPr="00061AB7" w:rsidRDefault="00CC4CF9">
      <w:pPr>
        <w:pStyle w:val="ConsPlusCell"/>
        <w:jc w:val="both"/>
      </w:pPr>
      <w:r w:rsidRPr="00061AB7">
        <w:t>21 7714     5     Катализатор алюмосиликатный молотый</w:t>
      </w:r>
    </w:p>
    <w:p w:rsidR="00CC4CF9" w:rsidRPr="00061AB7" w:rsidRDefault="00CC4CF9">
      <w:pPr>
        <w:pStyle w:val="ConsPlusCell"/>
        <w:jc w:val="both"/>
      </w:pPr>
      <w:r w:rsidRPr="00061AB7">
        <w:t>21 7715     0     Катализатор алюмосиликатный крошка (отход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производства)</w:t>
      </w:r>
    </w:p>
    <w:p w:rsidR="00CC4CF9" w:rsidRPr="00061AB7" w:rsidRDefault="00CC4CF9">
      <w:pPr>
        <w:pStyle w:val="ConsPlusCell"/>
        <w:jc w:val="both"/>
      </w:pPr>
      <w:r w:rsidRPr="00061AB7">
        <w:t>21 7720     8     Катализаторы / гидрогенизации и гидроочистки</w:t>
      </w:r>
    </w:p>
    <w:p w:rsidR="00CC4CF9" w:rsidRPr="00061AB7" w:rsidRDefault="00CC4CF9">
      <w:pPr>
        <w:pStyle w:val="ConsPlusCell"/>
        <w:jc w:val="both"/>
      </w:pPr>
      <w:r w:rsidRPr="00061AB7">
        <w:t>21 7723     4     - для гидрогенизации нефтяного сырья</w:t>
      </w:r>
    </w:p>
    <w:p w:rsidR="00CC4CF9" w:rsidRPr="00061AB7" w:rsidRDefault="00CC4CF9">
      <w:pPr>
        <w:pStyle w:val="ConsPlusCell"/>
        <w:jc w:val="both"/>
      </w:pPr>
      <w:r w:rsidRPr="00061AB7">
        <w:t>21 7724     1     - для гидроочистки алюмокобальтмолибденовый</w:t>
      </w:r>
    </w:p>
    <w:p w:rsidR="00CC4CF9" w:rsidRPr="00061AB7" w:rsidRDefault="00CC4CF9">
      <w:pPr>
        <w:pStyle w:val="ConsPlusCell"/>
        <w:jc w:val="both"/>
      </w:pPr>
      <w:r w:rsidRPr="00061AB7">
        <w:t>21 7725     5     - для гидроочистки алюмоникельмолибденсиликатный</w:t>
      </w:r>
    </w:p>
    <w:p w:rsidR="00CC4CF9" w:rsidRPr="00061AB7" w:rsidRDefault="00CC4CF9">
      <w:pPr>
        <w:pStyle w:val="ConsPlusCell"/>
        <w:jc w:val="both"/>
      </w:pPr>
      <w:r w:rsidRPr="00061AB7">
        <w:t>21 7730     2     Катализаторы гидрокрекинга /</w:t>
      </w:r>
    </w:p>
    <w:p w:rsidR="00CC4CF9" w:rsidRPr="00061AB7" w:rsidRDefault="00CC4CF9">
      <w:pPr>
        <w:pStyle w:val="ConsPlusCell"/>
        <w:jc w:val="both"/>
      </w:pPr>
      <w:r w:rsidRPr="00061AB7">
        <w:t>21 7731     8     - парафиновых углеводородов нормального строения</w:t>
      </w:r>
    </w:p>
    <w:p w:rsidR="00CC4CF9" w:rsidRPr="00061AB7" w:rsidRDefault="00CC4CF9">
      <w:pPr>
        <w:pStyle w:val="ConsPlusCell"/>
        <w:jc w:val="both"/>
      </w:pPr>
      <w:r w:rsidRPr="00061AB7">
        <w:t>21 7740     7     Катализаторы / риформинга и изомеризации</w:t>
      </w:r>
    </w:p>
    <w:p w:rsidR="00CC4CF9" w:rsidRPr="00061AB7" w:rsidRDefault="00CC4CF9">
      <w:pPr>
        <w:pStyle w:val="ConsPlusCell"/>
        <w:jc w:val="both"/>
      </w:pPr>
      <w:r w:rsidRPr="00061AB7">
        <w:t>21 7741     2     - риформинга алюмоплатиновые</w:t>
      </w:r>
    </w:p>
    <w:p w:rsidR="00CC4CF9" w:rsidRPr="00061AB7" w:rsidRDefault="00CC4CF9">
      <w:pPr>
        <w:pStyle w:val="ConsPlusCell"/>
        <w:jc w:val="both"/>
      </w:pPr>
      <w:r w:rsidRPr="00061AB7">
        <w:t>21 7743     3     - изомеризации алюмоплатиновые</w:t>
      </w:r>
    </w:p>
    <w:p w:rsidR="00CC4CF9" w:rsidRPr="00061AB7" w:rsidRDefault="00CC4CF9">
      <w:pPr>
        <w:pStyle w:val="ConsPlusCell"/>
        <w:jc w:val="both"/>
      </w:pPr>
      <w:r w:rsidRPr="00061AB7">
        <w:t>21 7745     4     - риформинга полиметаллические</w:t>
      </w:r>
    </w:p>
    <w:p w:rsidR="00CC4CF9" w:rsidRPr="00061AB7" w:rsidRDefault="00CC4CF9">
      <w:pPr>
        <w:pStyle w:val="ConsPlusCell"/>
        <w:jc w:val="both"/>
      </w:pPr>
      <w:r w:rsidRPr="00061AB7">
        <w:t>21 7800     2     Катализаторы очистки газов и жидкостей</w:t>
      </w:r>
    </w:p>
    <w:p w:rsidR="00CC4CF9" w:rsidRPr="00061AB7" w:rsidRDefault="00CC4CF9">
      <w:pPr>
        <w:pStyle w:val="ConsPlusCell"/>
        <w:jc w:val="both"/>
      </w:pPr>
      <w:r w:rsidRPr="00061AB7">
        <w:t>21 7810     7     Катализаторы очистки газов платиновые</w:t>
      </w:r>
    </w:p>
    <w:p w:rsidR="00CC4CF9" w:rsidRPr="00061AB7" w:rsidRDefault="00CC4CF9">
      <w:pPr>
        <w:pStyle w:val="ConsPlusCell"/>
        <w:jc w:val="both"/>
      </w:pPr>
      <w:r w:rsidRPr="00061AB7">
        <w:t>21 7811     2     Катализаторы платиновые для очистки газов от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кислорода</w:t>
      </w:r>
    </w:p>
    <w:p w:rsidR="00CC4CF9" w:rsidRPr="00061AB7" w:rsidRDefault="00CC4CF9">
      <w:pPr>
        <w:pStyle w:val="ConsPlusCell"/>
        <w:jc w:val="both"/>
      </w:pPr>
      <w:r w:rsidRPr="00061AB7">
        <w:t>21 7812     8     Катализаторы платиновые для очистки выхлопных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газов</w:t>
      </w:r>
    </w:p>
    <w:p w:rsidR="00CC4CF9" w:rsidRPr="00061AB7" w:rsidRDefault="00CC4CF9">
      <w:pPr>
        <w:pStyle w:val="ConsPlusCell"/>
        <w:jc w:val="both"/>
      </w:pPr>
      <w:r w:rsidRPr="00061AB7">
        <w:t>21 7820     1     Катализаторы очистки газов палладиевые</w:t>
      </w:r>
    </w:p>
    <w:p w:rsidR="00CC4CF9" w:rsidRPr="00061AB7" w:rsidRDefault="00CC4CF9">
      <w:pPr>
        <w:pStyle w:val="ConsPlusCell"/>
        <w:jc w:val="both"/>
      </w:pPr>
      <w:r w:rsidRPr="00061AB7">
        <w:t>21 7821     7     Палладий на активной окиси алюминия для очистки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газов от кислорода АП</w:t>
      </w:r>
    </w:p>
    <w:p w:rsidR="00CC4CF9" w:rsidRPr="00061AB7" w:rsidRDefault="00CC4CF9">
      <w:pPr>
        <w:pStyle w:val="ConsPlusCell"/>
        <w:jc w:val="both"/>
      </w:pPr>
      <w:r w:rsidRPr="00061AB7">
        <w:t>21 7822     2     Катализатор алюмопалладиевый АПК-2</w:t>
      </w:r>
    </w:p>
    <w:p w:rsidR="00CC4CF9" w:rsidRPr="00061AB7" w:rsidRDefault="00CC4CF9">
      <w:pPr>
        <w:pStyle w:val="ConsPlusCell"/>
        <w:jc w:val="both"/>
      </w:pPr>
      <w:r w:rsidRPr="00061AB7">
        <w:t>21 7823     8     Катализатор палладиевый ПК для очистки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конвертированного газа от сероорганических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соединений</w:t>
      </w:r>
    </w:p>
    <w:p w:rsidR="00CC4CF9" w:rsidRPr="00061AB7" w:rsidRDefault="00CC4CF9">
      <w:pPr>
        <w:pStyle w:val="ConsPlusCell"/>
        <w:jc w:val="both"/>
      </w:pPr>
      <w:r w:rsidRPr="00061AB7">
        <w:t>21 7824     3     Катализатор палладиевый ПК-3 для очистки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коксового газа от ацетилена</w:t>
      </w:r>
    </w:p>
    <w:p w:rsidR="00CC4CF9" w:rsidRPr="00061AB7" w:rsidRDefault="00CC4CF9">
      <w:pPr>
        <w:pStyle w:val="ConsPlusCell"/>
        <w:jc w:val="both"/>
      </w:pPr>
      <w:r w:rsidRPr="00061AB7">
        <w:t>21 7826     4     Катализаторы очистки воздуха от окиси углерода</w:t>
      </w:r>
    </w:p>
    <w:p w:rsidR="00CC4CF9" w:rsidRPr="00061AB7" w:rsidRDefault="00CC4CF9">
      <w:pPr>
        <w:pStyle w:val="ConsPlusCell"/>
        <w:jc w:val="both"/>
      </w:pPr>
      <w:r w:rsidRPr="00061AB7">
        <w:t>21 7827     9     Катализаторы очистки водородсодержащих смесей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 кислорода</w:t>
      </w:r>
    </w:p>
    <w:p w:rsidR="00CC4CF9" w:rsidRPr="00061AB7" w:rsidRDefault="00CC4CF9">
      <w:pPr>
        <w:pStyle w:val="ConsPlusCell"/>
        <w:jc w:val="both"/>
      </w:pPr>
      <w:r w:rsidRPr="00061AB7">
        <w:t>21 7829     0     Катализаторы очистки газов палладиевые прочие</w:t>
      </w:r>
    </w:p>
    <w:p w:rsidR="00CC4CF9" w:rsidRPr="00061AB7" w:rsidRDefault="00CC4CF9">
      <w:pPr>
        <w:pStyle w:val="ConsPlusCell"/>
        <w:jc w:val="both"/>
      </w:pPr>
      <w:r w:rsidRPr="00061AB7">
        <w:t>21 7830     6     Катализаторы очистки газов рутениевые</w:t>
      </w:r>
    </w:p>
    <w:p w:rsidR="00CC4CF9" w:rsidRPr="00061AB7" w:rsidRDefault="00CC4CF9">
      <w:pPr>
        <w:pStyle w:val="ConsPlusCell"/>
        <w:jc w:val="both"/>
      </w:pPr>
      <w:r w:rsidRPr="00061AB7">
        <w:t>21 7831     1     Катализатор рутениево-палладиевый РПК-1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очистки конвертированного газа от окиси азота</w:t>
      </w:r>
    </w:p>
    <w:p w:rsidR="00CC4CF9" w:rsidRPr="00061AB7" w:rsidRDefault="00CC4CF9">
      <w:pPr>
        <w:pStyle w:val="ConsPlusCell"/>
        <w:jc w:val="both"/>
      </w:pPr>
      <w:r w:rsidRPr="00061AB7">
        <w:t>21 7832     7     Катализатор рутениевый РК-3 для очистки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коксового газа от окиси азота</w:t>
      </w:r>
    </w:p>
    <w:p w:rsidR="00CC4CF9" w:rsidRPr="00061AB7" w:rsidRDefault="00CC4CF9">
      <w:pPr>
        <w:pStyle w:val="ConsPlusCell"/>
        <w:jc w:val="both"/>
      </w:pPr>
      <w:r w:rsidRPr="00061AB7">
        <w:t>21 7890     3     Катализаторы очистки газов прочие</w:t>
      </w:r>
    </w:p>
    <w:p w:rsidR="00CC4CF9" w:rsidRPr="00061AB7" w:rsidRDefault="00CC4CF9">
      <w:pPr>
        <w:pStyle w:val="ConsPlusCell"/>
        <w:jc w:val="both"/>
      </w:pPr>
      <w:r w:rsidRPr="00061AB7">
        <w:t>21 7891     9     Катализатор для очистки углеводородных газов от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сернистых соединений</w:t>
      </w:r>
    </w:p>
    <w:p w:rsidR="00CC4CF9" w:rsidRPr="00061AB7" w:rsidRDefault="00CC4CF9">
      <w:pPr>
        <w:pStyle w:val="ConsPlusCell"/>
        <w:jc w:val="both"/>
      </w:pPr>
      <w:r w:rsidRPr="00061AB7">
        <w:t>21 7892     4     Катализатор для непродуцирующего предкатализа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(железо-никелевый)</w:t>
      </w:r>
    </w:p>
    <w:p w:rsidR="00CC4CF9" w:rsidRPr="00061AB7" w:rsidRDefault="00CC4CF9">
      <w:pPr>
        <w:pStyle w:val="ConsPlusCell"/>
        <w:jc w:val="both"/>
      </w:pPr>
      <w:r w:rsidRPr="00061AB7">
        <w:t>21 7893     4     Катализатор алюмованадиевый</w:t>
      </w:r>
    </w:p>
    <w:p w:rsidR="00CC4CF9" w:rsidRPr="00061AB7" w:rsidRDefault="00CC4CF9">
      <w:pPr>
        <w:pStyle w:val="ConsPlusCell"/>
        <w:jc w:val="both"/>
      </w:pPr>
      <w:r w:rsidRPr="00061AB7">
        <w:t>21 7894     5     Катализатор метанирования</w:t>
      </w:r>
    </w:p>
    <w:p w:rsidR="00CC4CF9" w:rsidRPr="00061AB7" w:rsidRDefault="00CC4CF9">
      <w:pPr>
        <w:pStyle w:val="ConsPlusCell"/>
        <w:jc w:val="both"/>
      </w:pPr>
      <w:r w:rsidRPr="00061AB7">
        <w:t>21 7897     1     Катализатор для производства защитных атмосфер</w:t>
      </w:r>
    </w:p>
    <w:p w:rsidR="00CC4CF9" w:rsidRPr="00061AB7" w:rsidRDefault="00CC4CF9">
      <w:pPr>
        <w:pStyle w:val="ConsPlusCell"/>
        <w:jc w:val="both"/>
      </w:pPr>
      <w:r w:rsidRPr="00061AB7">
        <w:t>21 7899     2     Катализаторы очистки газов прочие, 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перечисленных выше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21 8000     6     Удобрения минеральные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21 8100     1     Удобрения азотные</w:t>
      </w:r>
    </w:p>
    <w:p w:rsidR="00CC4CF9" w:rsidRPr="00061AB7" w:rsidRDefault="00CC4CF9">
      <w:pPr>
        <w:pStyle w:val="ConsPlusCell"/>
        <w:jc w:val="both"/>
      </w:pPr>
      <w:r w:rsidRPr="00061AB7">
        <w:t>21 8110     4     Селитры</w:t>
      </w:r>
    </w:p>
    <w:p w:rsidR="00CC4CF9" w:rsidRPr="00061AB7" w:rsidRDefault="00CC4CF9">
      <w:pPr>
        <w:pStyle w:val="ConsPlusCell"/>
        <w:jc w:val="both"/>
      </w:pPr>
      <w:r w:rsidRPr="00061AB7">
        <w:t>21 8111     5     Селитра аммиачная (амселитра, нитрат аммония)</w:t>
      </w:r>
    </w:p>
    <w:p w:rsidR="00CC4CF9" w:rsidRPr="00061AB7" w:rsidRDefault="00CC4CF9">
      <w:pPr>
        <w:pStyle w:val="ConsPlusCell"/>
        <w:jc w:val="both"/>
      </w:pPr>
      <w:r w:rsidRPr="00061AB7">
        <w:t>21 8112     5     Селитра натриевая</w:t>
      </w:r>
    </w:p>
    <w:p w:rsidR="00CC4CF9" w:rsidRPr="00061AB7" w:rsidRDefault="00CC4CF9">
      <w:pPr>
        <w:pStyle w:val="ConsPlusCell"/>
        <w:jc w:val="both"/>
      </w:pPr>
      <w:r w:rsidRPr="00061AB7">
        <w:t>21 8113     0     Селитра кальциевая (нитрат кальция)</w:t>
      </w:r>
    </w:p>
    <w:p w:rsidR="00CC4CF9" w:rsidRPr="00061AB7" w:rsidRDefault="00CC4CF9">
      <w:pPr>
        <w:pStyle w:val="ConsPlusCell"/>
        <w:jc w:val="both"/>
      </w:pPr>
      <w:r w:rsidRPr="00061AB7">
        <w:t>21 8120     9     Сульфаты аммония (для удобрений)</w:t>
      </w:r>
    </w:p>
    <w:p w:rsidR="00CC4CF9" w:rsidRPr="00061AB7" w:rsidRDefault="00CC4CF9">
      <w:pPr>
        <w:pStyle w:val="ConsPlusCell"/>
        <w:jc w:val="both"/>
      </w:pPr>
      <w:r w:rsidRPr="00061AB7">
        <w:t>21 8121     4     Сульфат аммония</w:t>
      </w:r>
    </w:p>
    <w:p w:rsidR="00CC4CF9" w:rsidRPr="00061AB7" w:rsidRDefault="00CC4CF9">
      <w:pPr>
        <w:pStyle w:val="ConsPlusCell"/>
        <w:jc w:val="both"/>
      </w:pPr>
      <w:r w:rsidRPr="00061AB7">
        <w:t>21 8123     5     Сульфат аммония натрия</w:t>
      </w:r>
    </w:p>
    <w:p w:rsidR="00CC4CF9" w:rsidRPr="00061AB7" w:rsidRDefault="00CC4CF9">
      <w:pPr>
        <w:pStyle w:val="ConsPlusCell"/>
        <w:jc w:val="both"/>
      </w:pPr>
      <w:r w:rsidRPr="00061AB7">
        <w:t>21 8130     3     Удобрения азотные жидкие</w:t>
      </w:r>
    </w:p>
    <w:p w:rsidR="00CC4CF9" w:rsidRPr="00061AB7" w:rsidRDefault="00CC4CF9">
      <w:pPr>
        <w:pStyle w:val="ConsPlusCell"/>
        <w:jc w:val="both"/>
      </w:pPr>
      <w:r w:rsidRPr="00061AB7">
        <w:t>21 8133     2     Аммиак водный</w:t>
      </w:r>
    </w:p>
    <w:p w:rsidR="00CC4CF9" w:rsidRPr="00061AB7" w:rsidRDefault="00CC4CF9">
      <w:pPr>
        <w:pStyle w:val="ConsPlusCell"/>
        <w:jc w:val="both"/>
      </w:pPr>
      <w:r w:rsidRPr="00061AB7">
        <w:t>21 8134     5     Углеаммиакаты жидкие</w:t>
      </w:r>
    </w:p>
    <w:p w:rsidR="00CC4CF9" w:rsidRPr="00061AB7" w:rsidRDefault="00CC4CF9">
      <w:pPr>
        <w:pStyle w:val="ConsPlusCell"/>
        <w:jc w:val="both"/>
      </w:pPr>
      <w:r w:rsidRPr="00061AB7">
        <w:t>21 8135     0     Удобрения аммонийные жидкие</w:t>
      </w:r>
    </w:p>
    <w:p w:rsidR="00CC4CF9" w:rsidRPr="00061AB7" w:rsidRDefault="00CC4CF9">
      <w:pPr>
        <w:pStyle w:val="ConsPlusCell"/>
        <w:jc w:val="both"/>
      </w:pPr>
      <w:r w:rsidRPr="00061AB7">
        <w:t>21 8136     6     Удобрения азотные жидкие (плав)</w:t>
      </w:r>
    </w:p>
    <w:p w:rsidR="00CC4CF9" w:rsidRPr="00061AB7" w:rsidRDefault="00CC4CF9">
      <w:pPr>
        <w:pStyle w:val="ConsPlusCell"/>
        <w:jc w:val="both"/>
      </w:pPr>
      <w:r w:rsidRPr="00061AB7">
        <w:t>21 8190     0     Удобрения азотные прочие</w:t>
      </w:r>
    </w:p>
    <w:p w:rsidR="00CC4CF9" w:rsidRPr="00061AB7" w:rsidRDefault="00CC4CF9">
      <w:pPr>
        <w:pStyle w:val="ConsPlusCell"/>
        <w:jc w:val="both"/>
      </w:pPr>
      <w:r w:rsidRPr="00061AB7">
        <w:t>21 8191     6     Карбамид (мочевина)</w:t>
      </w:r>
    </w:p>
    <w:p w:rsidR="00CC4CF9" w:rsidRPr="00061AB7" w:rsidRDefault="00CC4CF9">
      <w:pPr>
        <w:pStyle w:val="ConsPlusCell"/>
        <w:jc w:val="both"/>
      </w:pPr>
      <w:r w:rsidRPr="00061AB7">
        <w:t>21 8192     1     Аммиак жидкий синтетический (безводный)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сельского хозяйства</w:t>
      </w:r>
    </w:p>
    <w:p w:rsidR="00CC4CF9" w:rsidRPr="00061AB7" w:rsidRDefault="00CC4CF9">
      <w:pPr>
        <w:pStyle w:val="ConsPlusCell"/>
        <w:jc w:val="both"/>
      </w:pPr>
      <w:r w:rsidRPr="00061AB7">
        <w:t>21 8193     7     Аммоний хлористый туковый</w:t>
      </w:r>
    </w:p>
    <w:p w:rsidR="00CC4CF9" w:rsidRPr="00061AB7" w:rsidRDefault="00CC4CF9">
      <w:pPr>
        <w:pStyle w:val="ConsPlusCell"/>
        <w:jc w:val="both"/>
      </w:pPr>
      <w:r w:rsidRPr="00061AB7">
        <w:t>21 8200     3     Удобрения фосфорные (фосфатные)</w:t>
      </w:r>
    </w:p>
    <w:p w:rsidR="00CC4CF9" w:rsidRPr="00061AB7" w:rsidRDefault="00CC4CF9">
      <w:pPr>
        <w:pStyle w:val="ConsPlusCell"/>
        <w:jc w:val="both"/>
      </w:pPr>
      <w:r w:rsidRPr="00061AB7">
        <w:t>21 8210     8     Суперфосфат простой /</w:t>
      </w:r>
    </w:p>
    <w:p w:rsidR="00CC4CF9" w:rsidRPr="00061AB7" w:rsidRDefault="00CC4CF9">
      <w:pPr>
        <w:pStyle w:val="ConsPlusCell"/>
        <w:jc w:val="both"/>
      </w:pPr>
      <w:r w:rsidRPr="00061AB7">
        <w:t>21 8211     3     - из апатитового концентрата</w:t>
      </w:r>
    </w:p>
    <w:p w:rsidR="00CC4CF9" w:rsidRPr="00061AB7" w:rsidRDefault="00CC4CF9">
      <w:pPr>
        <w:pStyle w:val="ConsPlusCell"/>
        <w:jc w:val="both"/>
      </w:pPr>
      <w:r w:rsidRPr="00061AB7">
        <w:t>21 8212     9     - из фосфоритов</w:t>
      </w:r>
    </w:p>
    <w:p w:rsidR="00CC4CF9" w:rsidRPr="00061AB7" w:rsidRDefault="00CC4CF9">
      <w:pPr>
        <w:pStyle w:val="ConsPlusCell"/>
        <w:jc w:val="both"/>
      </w:pPr>
      <w:r w:rsidRPr="00061AB7">
        <w:t>21 8220     2     Суперфосфат двойной /</w:t>
      </w:r>
    </w:p>
    <w:p w:rsidR="00CC4CF9" w:rsidRPr="00061AB7" w:rsidRDefault="00CC4CF9">
      <w:pPr>
        <w:pStyle w:val="ConsPlusCell"/>
        <w:jc w:val="both"/>
      </w:pPr>
      <w:r w:rsidRPr="00061AB7">
        <w:t>21 8221     8     - гранулированный из апатитового концентрата</w:t>
      </w:r>
    </w:p>
    <w:p w:rsidR="00CC4CF9" w:rsidRPr="00061AB7" w:rsidRDefault="00CC4CF9">
      <w:pPr>
        <w:pStyle w:val="ConsPlusCell"/>
        <w:jc w:val="both"/>
      </w:pPr>
      <w:r w:rsidRPr="00061AB7">
        <w:t>21 8222     3     - гранулированный из фосфоритового концентрата</w:t>
      </w:r>
    </w:p>
    <w:p w:rsidR="00CC4CF9" w:rsidRPr="00061AB7" w:rsidRDefault="00CC4CF9">
      <w:pPr>
        <w:pStyle w:val="ConsPlusCell"/>
        <w:jc w:val="both"/>
      </w:pPr>
      <w:r w:rsidRPr="00061AB7">
        <w:t>21 8223     9     - порошковидный</w:t>
      </w:r>
    </w:p>
    <w:p w:rsidR="00CC4CF9" w:rsidRPr="00061AB7" w:rsidRDefault="00CC4CF9">
      <w:pPr>
        <w:pStyle w:val="ConsPlusCell"/>
        <w:jc w:val="both"/>
      </w:pPr>
      <w:r w:rsidRPr="00061AB7">
        <w:t>21 8230     7     Фосфаты кормовые</w:t>
      </w:r>
    </w:p>
    <w:p w:rsidR="00CC4CF9" w:rsidRPr="00061AB7" w:rsidRDefault="00CC4CF9">
      <w:pPr>
        <w:pStyle w:val="ConsPlusCell"/>
        <w:jc w:val="both"/>
      </w:pPr>
      <w:r w:rsidRPr="00061AB7">
        <w:t>21 8231     2     Обесфторенные фосфаты из апатитового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концентрата</w:t>
      </w:r>
    </w:p>
    <w:p w:rsidR="00CC4CF9" w:rsidRPr="00061AB7" w:rsidRDefault="00CC4CF9">
      <w:pPr>
        <w:pStyle w:val="ConsPlusCell"/>
        <w:jc w:val="both"/>
      </w:pPr>
      <w:r w:rsidRPr="00061AB7">
        <w:t>21 8232     8     Обесфторенные фосфаты из фосфоритов</w:t>
      </w:r>
    </w:p>
    <w:p w:rsidR="00CC4CF9" w:rsidRPr="00061AB7" w:rsidRDefault="00CC4CF9">
      <w:pPr>
        <w:pStyle w:val="ConsPlusCell"/>
        <w:jc w:val="both"/>
      </w:pPr>
      <w:r w:rsidRPr="00061AB7">
        <w:t>21 8233     3     Монокальцийфосфат</w:t>
      </w:r>
    </w:p>
    <w:p w:rsidR="00CC4CF9" w:rsidRPr="00061AB7" w:rsidRDefault="00CC4CF9">
      <w:pPr>
        <w:pStyle w:val="ConsPlusCell"/>
        <w:jc w:val="both"/>
      </w:pPr>
      <w:r w:rsidRPr="00061AB7">
        <w:t>21 8234     9     Преципитат (дикальцийфосфат)</w:t>
      </w:r>
    </w:p>
    <w:p w:rsidR="00CC4CF9" w:rsidRPr="00061AB7" w:rsidRDefault="00CC4CF9">
      <w:pPr>
        <w:pStyle w:val="ConsPlusCell"/>
        <w:jc w:val="both"/>
      </w:pPr>
      <w:r w:rsidRPr="00061AB7">
        <w:t>21 8235     4     Моноаммонийфосфат кормовой</w:t>
      </w:r>
    </w:p>
    <w:p w:rsidR="00CC4CF9" w:rsidRPr="00061AB7" w:rsidRDefault="00CC4CF9">
      <w:pPr>
        <w:pStyle w:val="ConsPlusCell"/>
        <w:jc w:val="both"/>
      </w:pPr>
      <w:r w:rsidRPr="00061AB7">
        <w:t>21 8237     5     Диаммонийфосфат кормовой</w:t>
      </w:r>
    </w:p>
    <w:p w:rsidR="00CC4CF9" w:rsidRPr="00061AB7" w:rsidRDefault="00CC4CF9">
      <w:pPr>
        <w:pStyle w:val="ConsPlusCell"/>
        <w:jc w:val="both"/>
      </w:pPr>
      <w:r w:rsidRPr="00061AB7">
        <w:t>21 8238     0     Динатрийфосфат кормовой</w:t>
      </w:r>
    </w:p>
    <w:p w:rsidR="00CC4CF9" w:rsidRPr="00061AB7" w:rsidRDefault="00CC4CF9">
      <w:pPr>
        <w:pStyle w:val="ConsPlusCell"/>
        <w:jc w:val="both"/>
      </w:pPr>
      <w:r w:rsidRPr="00061AB7">
        <w:t>21 8240     1     Удобрения медленнодействующие фосфорные</w:t>
      </w:r>
    </w:p>
    <w:p w:rsidR="00CC4CF9" w:rsidRPr="00061AB7" w:rsidRDefault="00CC4CF9">
      <w:pPr>
        <w:pStyle w:val="ConsPlusCell"/>
        <w:jc w:val="both"/>
      </w:pPr>
      <w:r w:rsidRPr="00061AB7">
        <w:t>21 8241     7     Удобрения медленнодействующие фосфорные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фосфоритов</w:t>
      </w:r>
    </w:p>
    <w:p w:rsidR="00CC4CF9" w:rsidRPr="00061AB7" w:rsidRDefault="00CC4CF9">
      <w:pPr>
        <w:pStyle w:val="ConsPlusCell"/>
        <w:jc w:val="both"/>
      </w:pPr>
      <w:r w:rsidRPr="00061AB7">
        <w:t>21 8290     4     Удобрения фосфорные (фосфатные) прочие</w:t>
      </w:r>
    </w:p>
    <w:p w:rsidR="00CC4CF9" w:rsidRPr="00061AB7" w:rsidRDefault="00CC4CF9">
      <w:pPr>
        <w:pStyle w:val="ConsPlusCell"/>
        <w:jc w:val="both"/>
      </w:pPr>
      <w:r w:rsidRPr="00061AB7">
        <w:t>21 8291     1     Шлак фосфатный (томасшлак)</w:t>
      </w:r>
    </w:p>
    <w:p w:rsidR="00CC4CF9" w:rsidRPr="00061AB7" w:rsidRDefault="00CC4CF9">
      <w:pPr>
        <w:pStyle w:val="ConsPlusCell"/>
        <w:jc w:val="both"/>
      </w:pPr>
      <w:r w:rsidRPr="00061AB7">
        <w:t>21 8292     5     Преципитат удобрительный</w:t>
      </w:r>
    </w:p>
    <w:p w:rsidR="00CC4CF9" w:rsidRPr="00061AB7" w:rsidRDefault="00CC4CF9">
      <w:pPr>
        <w:pStyle w:val="ConsPlusCell"/>
        <w:jc w:val="both"/>
      </w:pPr>
      <w:r w:rsidRPr="00061AB7">
        <w:t>21 8293     0     Фосфогипс</w:t>
      </w:r>
    </w:p>
    <w:p w:rsidR="00CC4CF9" w:rsidRPr="00061AB7" w:rsidRDefault="00CC4CF9">
      <w:pPr>
        <w:pStyle w:val="ConsPlusCell"/>
        <w:jc w:val="both"/>
      </w:pPr>
      <w:r w:rsidRPr="00061AB7">
        <w:t>21 8294     6     Карбонатный шлам</w:t>
      </w:r>
    </w:p>
    <w:p w:rsidR="00CC4CF9" w:rsidRPr="00061AB7" w:rsidRDefault="00CC4CF9">
      <w:pPr>
        <w:pStyle w:val="ConsPlusCell"/>
        <w:jc w:val="both"/>
      </w:pPr>
      <w:r w:rsidRPr="00061AB7">
        <w:t>21 8300     7     Мука фосфоритная</w:t>
      </w:r>
    </w:p>
    <w:p w:rsidR="00CC4CF9" w:rsidRPr="00061AB7" w:rsidRDefault="00CC4CF9">
      <w:pPr>
        <w:pStyle w:val="ConsPlusCell"/>
        <w:jc w:val="both"/>
      </w:pPr>
      <w:r w:rsidRPr="00061AB7">
        <w:t>21 8310     1     Мука фосфоритная - удобрение</w:t>
      </w:r>
    </w:p>
    <w:p w:rsidR="00CC4CF9" w:rsidRPr="00061AB7" w:rsidRDefault="00CC4CF9">
      <w:pPr>
        <w:pStyle w:val="ConsPlusCell"/>
        <w:jc w:val="both"/>
      </w:pPr>
      <w:r w:rsidRPr="00061AB7">
        <w:t>21 8320     6     Удобрения на основе фосфоритной муки</w:t>
      </w:r>
    </w:p>
    <w:p w:rsidR="00CC4CF9" w:rsidRPr="00061AB7" w:rsidRDefault="00CC4CF9">
      <w:pPr>
        <w:pStyle w:val="ConsPlusCell"/>
        <w:jc w:val="both"/>
      </w:pPr>
      <w:r w:rsidRPr="00061AB7">
        <w:t>21 8321     1     Удобрения повышенной эффективности на основе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фосфоритной муки</w:t>
      </w:r>
    </w:p>
    <w:p w:rsidR="00CC4CF9" w:rsidRPr="00061AB7" w:rsidRDefault="00CC4CF9">
      <w:pPr>
        <w:pStyle w:val="ConsPlusCell"/>
        <w:jc w:val="both"/>
      </w:pPr>
      <w:r w:rsidRPr="00061AB7">
        <w:t>21 8400     0     Удобрения калийные</w:t>
      </w:r>
    </w:p>
    <w:p w:rsidR="00CC4CF9" w:rsidRPr="00061AB7" w:rsidRDefault="00CC4CF9">
      <w:pPr>
        <w:pStyle w:val="ConsPlusCell"/>
        <w:jc w:val="both"/>
      </w:pPr>
      <w:r w:rsidRPr="00061AB7">
        <w:t>21 8410     5     Удобрения калийные хлорные</w:t>
      </w:r>
    </w:p>
    <w:p w:rsidR="00CC4CF9" w:rsidRPr="00061AB7" w:rsidRDefault="00CC4CF9">
      <w:pPr>
        <w:pStyle w:val="ConsPlusCell"/>
        <w:jc w:val="both"/>
      </w:pPr>
      <w:r w:rsidRPr="00061AB7">
        <w:t>21 8411     0     Калий хлористый без электролита (товарный)</w:t>
      </w:r>
    </w:p>
    <w:p w:rsidR="00CC4CF9" w:rsidRPr="00061AB7" w:rsidRDefault="00CC4CF9">
      <w:pPr>
        <w:pStyle w:val="ConsPlusCell"/>
        <w:jc w:val="both"/>
      </w:pPr>
      <w:r w:rsidRPr="00061AB7">
        <w:t>21 8412     6     Калийная соль смешанная</w:t>
      </w:r>
    </w:p>
    <w:p w:rsidR="00CC4CF9" w:rsidRPr="00061AB7" w:rsidRDefault="00CC4CF9">
      <w:pPr>
        <w:pStyle w:val="ConsPlusCell"/>
        <w:jc w:val="both"/>
      </w:pPr>
      <w:r w:rsidRPr="00061AB7">
        <w:t>21 8419     4     Удобрения калийные хлорные прочие</w:t>
      </w:r>
    </w:p>
    <w:p w:rsidR="00CC4CF9" w:rsidRPr="00061AB7" w:rsidRDefault="00CC4CF9">
      <w:pPr>
        <w:pStyle w:val="ConsPlusCell"/>
        <w:jc w:val="both"/>
      </w:pPr>
      <w:r w:rsidRPr="00061AB7">
        <w:t>21 8420     0     Удобрения калийные бесхлорные</w:t>
      </w:r>
    </w:p>
    <w:p w:rsidR="00CC4CF9" w:rsidRPr="00061AB7" w:rsidRDefault="00CC4CF9">
      <w:pPr>
        <w:pStyle w:val="ConsPlusCell"/>
        <w:jc w:val="both"/>
      </w:pPr>
      <w:r w:rsidRPr="00061AB7">
        <w:t>21 8421     5     Каинит</w:t>
      </w:r>
    </w:p>
    <w:p w:rsidR="00CC4CF9" w:rsidRPr="00061AB7" w:rsidRDefault="00CC4CF9">
      <w:pPr>
        <w:pStyle w:val="ConsPlusCell"/>
        <w:jc w:val="both"/>
      </w:pPr>
      <w:r w:rsidRPr="00061AB7">
        <w:t>21 8422     0     Концентрат калийно-магниевый (каинит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обогащенный)</w:t>
      </w:r>
    </w:p>
    <w:p w:rsidR="00CC4CF9" w:rsidRPr="00061AB7" w:rsidRDefault="00CC4CF9">
      <w:pPr>
        <w:pStyle w:val="ConsPlusCell"/>
        <w:jc w:val="both"/>
      </w:pPr>
      <w:r w:rsidRPr="00061AB7">
        <w:t>21 8423     6     Калимагнезия</w:t>
      </w:r>
    </w:p>
    <w:p w:rsidR="00CC4CF9" w:rsidRPr="00061AB7" w:rsidRDefault="00CC4CF9">
      <w:pPr>
        <w:pStyle w:val="ConsPlusCell"/>
        <w:jc w:val="both"/>
      </w:pPr>
      <w:r w:rsidRPr="00061AB7">
        <w:t>21 8424     1     Калий сернокислый (сульфат калия)</w:t>
      </w:r>
    </w:p>
    <w:p w:rsidR="00CC4CF9" w:rsidRPr="00061AB7" w:rsidRDefault="00CC4CF9">
      <w:pPr>
        <w:pStyle w:val="ConsPlusCell"/>
        <w:jc w:val="both"/>
      </w:pPr>
      <w:r w:rsidRPr="00061AB7">
        <w:t>21 8425     7     Полигалит</w:t>
      </w:r>
    </w:p>
    <w:p w:rsidR="00CC4CF9" w:rsidRPr="00061AB7" w:rsidRDefault="00CC4CF9">
      <w:pPr>
        <w:pStyle w:val="ConsPlusCell"/>
        <w:jc w:val="both"/>
      </w:pPr>
      <w:r w:rsidRPr="00061AB7">
        <w:t>21 8500     4     Удобрения борные и бормагниевые</w:t>
      </w:r>
    </w:p>
    <w:p w:rsidR="00CC4CF9" w:rsidRPr="00061AB7" w:rsidRDefault="00CC4CF9">
      <w:pPr>
        <w:pStyle w:val="ConsPlusCell"/>
        <w:jc w:val="both"/>
      </w:pPr>
      <w:r w:rsidRPr="00061AB7">
        <w:t>21 8510     9     Удобрения борные</w:t>
      </w:r>
    </w:p>
    <w:p w:rsidR="00CC4CF9" w:rsidRPr="00061AB7" w:rsidRDefault="00CC4CF9">
      <w:pPr>
        <w:pStyle w:val="ConsPlusCell"/>
        <w:jc w:val="both"/>
      </w:pPr>
      <w:r w:rsidRPr="00061AB7">
        <w:t>21 8512     4     Борный концентрат</w:t>
      </w:r>
    </w:p>
    <w:p w:rsidR="00CC4CF9" w:rsidRPr="00061AB7" w:rsidRDefault="00CC4CF9">
      <w:pPr>
        <w:pStyle w:val="ConsPlusCell"/>
        <w:jc w:val="both"/>
      </w:pPr>
      <w:r w:rsidRPr="00061AB7">
        <w:t>21 8520     3     Удобрения бормагниевые</w:t>
      </w:r>
    </w:p>
    <w:p w:rsidR="00CC4CF9" w:rsidRPr="00061AB7" w:rsidRDefault="00CC4CF9">
      <w:pPr>
        <w:pStyle w:val="ConsPlusCell"/>
        <w:jc w:val="both"/>
      </w:pPr>
      <w:r w:rsidRPr="00061AB7">
        <w:t>21 8521     9     Удобрения бормагниевые (водорастворимые)</w:t>
      </w:r>
    </w:p>
    <w:p w:rsidR="00CC4CF9" w:rsidRPr="00061AB7" w:rsidRDefault="00CC4CF9">
      <w:pPr>
        <w:pStyle w:val="ConsPlusCell"/>
        <w:jc w:val="both"/>
      </w:pPr>
      <w:r w:rsidRPr="00061AB7">
        <w:t>21 8600     8     Удобрения сложные</w:t>
      </w:r>
    </w:p>
    <w:p w:rsidR="00CC4CF9" w:rsidRPr="00061AB7" w:rsidRDefault="00CC4CF9">
      <w:pPr>
        <w:pStyle w:val="ConsPlusCell"/>
        <w:jc w:val="both"/>
      </w:pPr>
      <w:r w:rsidRPr="00061AB7">
        <w:t>21 8610     2     Удобрения сложные NPK</w:t>
      </w:r>
    </w:p>
    <w:p w:rsidR="00CC4CF9" w:rsidRPr="00061AB7" w:rsidRDefault="00CC4CF9">
      <w:pPr>
        <w:pStyle w:val="ConsPlusCell"/>
        <w:jc w:val="both"/>
      </w:pPr>
      <w:r w:rsidRPr="00061AB7">
        <w:t>21 8611     8     Нитрофоска</w:t>
      </w:r>
    </w:p>
    <w:p w:rsidR="00CC4CF9" w:rsidRPr="00061AB7" w:rsidRDefault="00CC4CF9">
      <w:pPr>
        <w:pStyle w:val="ConsPlusCell"/>
        <w:jc w:val="both"/>
      </w:pPr>
      <w:r w:rsidRPr="00061AB7">
        <w:t>21 8612     3     Нитроаммофоска</w:t>
      </w:r>
    </w:p>
    <w:p w:rsidR="00CC4CF9" w:rsidRPr="00061AB7" w:rsidRDefault="00CC4CF9">
      <w:pPr>
        <w:pStyle w:val="ConsPlusCell"/>
        <w:jc w:val="both"/>
      </w:pPr>
      <w:r w:rsidRPr="00061AB7">
        <w:t>21 8613     9     Диаммонитрофоска</w:t>
      </w:r>
    </w:p>
    <w:p w:rsidR="00CC4CF9" w:rsidRPr="00061AB7" w:rsidRDefault="00CC4CF9">
      <w:pPr>
        <w:pStyle w:val="ConsPlusCell"/>
        <w:jc w:val="both"/>
      </w:pPr>
      <w:r w:rsidRPr="00061AB7">
        <w:t>21 8614     4     Азофоска</w:t>
      </w:r>
    </w:p>
    <w:p w:rsidR="00CC4CF9" w:rsidRPr="00061AB7" w:rsidRDefault="00CC4CF9">
      <w:pPr>
        <w:pStyle w:val="ConsPlusCell"/>
        <w:jc w:val="both"/>
      </w:pPr>
      <w:r w:rsidRPr="00061AB7">
        <w:t>21 8615     1     Диаммофоска</w:t>
      </w:r>
    </w:p>
    <w:p w:rsidR="00CC4CF9" w:rsidRPr="00061AB7" w:rsidRDefault="00CC4CF9">
      <w:pPr>
        <w:pStyle w:val="ConsPlusCell"/>
        <w:jc w:val="both"/>
      </w:pPr>
      <w:r w:rsidRPr="00061AB7">
        <w:t>21 8619     1     Удобрения сложные азотно-фосфорно-калийные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21 8620     7     Удобрения сложные NP</w:t>
      </w:r>
    </w:p>
    <w:p w:rsidR="00CC4CF9" w:rsidRPr="00061AB7" w:rsidRDefault="00CC4CF9">
      <w:pPr>
        <w:pStyle w:val="ConsPlusCell"/>
        <w:jc w:val="both"/>
      </w:pPr>
      <w:r w:rsidRPr="00061AB7">
        <w:t>21 8621     2     Аммофос</w:t>
      </w:r>
    </w:p>
    <w:p w:rsidR="00CC4CF9" w:rsidRPr="00061AB7" w:rsidRDefault="00CC4CF9">
      <w:pPr>
        <w:pStyle w:val="ConsPlusCell"/>
        <w:jc w:val="both"/>
      </w:pPr>
      <w:r w:rsidRPr="00061AB7">
        <w:t>21 8622     8     Нитрофос</w:t>
      </w:r>
    </w:p>
    <w:p w:rsidR="00CC4CF9" w:rsidRPr="00061AB7" w:rsidRDefault="00CC4CF9">
      <w:pPr>
        <w:pStyle w:val="ConsPlusCell"/>
        <w:jc w:val="both"/>
      </w:pPr>
      <w:r w:rsidRPr="00061AB7">
        <w:t>21 8623     3     Диаммофос</w:t>
      </w:r>
    </w:p>
    <w:p w:rsidR="00CC4CF9" w:rsidRPr="00061AB7" w:rsidRDefault="00CC4CF9">
      <w:pPr>
        <w:pStyle w:val="ConsPlusCell"/>
        <w:jc w:val="both"/>
      </w:pPr>
      <w:r w:rsidRPr="00061AB7">
        <w:t>21 8624     9     Нитроаммофос</w:t>
      </w:r>
    </w:p>
    <w:p w:rsidR="00CC4CF9" w:rsidRPr="00061AB7" w:rsidRDefault="00CC4CF9">
      <w:pPr>
        <w:pStyle w:val="ConsPlusCell"/>
        <w:jc w:val="both"/>
      </w:pPr>
      <w:r w:rsidRPr="00061AB7">
        <w:t>21 8629     6     Удобрения сложные азотно-фосфорные прочие</w:t>
      </w:r>
    </w:p>
    <w:p w:rsidR="00CC4CF9" w:rsidRPr="00061AB7" w:rsidRDefault="00CC4CF9">
      <w:pPr>
        <w:pStyle w:val="ConsPlusCell"/>
        <w:jc w:val="both"/>
      </w:pPr>
      <w:r w:rsidRPr="00061AB7">
        <w:t>21 8630     1     Удобрения сложные NPK</w:t>
      </w:r>
    </w:p>
    <w:p w:rsidR="00CC4CF9" w:rsidRPr="00061AB7" w:rsidRDefault="00CC4CF9">
      <w:pPr>
        <w:pStyle w:val="ConsPlusCell"/>
        <w:jc w:val="both"/>
      </w:pPr>
      <w:r w:rsidRPr="00061AB7">
        <w:t>21 8631     7     Фосфорно-калийные удобрения</w:t>
      </w:r>
    </w:p>
    <w:p w:rsidR="00CC4CF9" w:rsidRPr="00061AB7" w:rsidRDefault="00CC4CF9">
      <w:pPr>
        <w:pStyle w:val="ConsPlusCell"/>
        <w:jc w:val="both"/>
      </w:pPr>
      <w:r w:rsidRPr="00061AB7">
        <w:t>21 8640     6     Удобрения сложные NK</w:t>
      </w:r>
    </w:p>
    <w:p w:rsidR="00CC4CF9" w:rsidRPr="00061AB7" w:rsidRDefault="00CC4CF9">
      <w:pPr>
        <w:pStyle w:val="ConsPlusCell"/>
        <w:jc w:val="both"/>
      </w:pPr>
      <w:r w:rsidRPr="00061AB7">
        <w:t>21 8650     0     Удобрения жидкие комплексные ЖКУ</w:t>
      </w:r>
    </w:p>
    <w:p w:rsidR="00CC4CF9" w:rsidRPr="00061AB7" w:rsidRDefault="00CC4CF9">
      <w:pPr>
        <w:pStyle w:val="ConsPlusCell"/>
        <w:jc w:val="both"/>
      </w:pPr>
      <w:r w:rsidRPr="00061AB7">
        <w:t>21 8651     6     Удобрения жидкие комплексные NPK</w:t>
      </w:r>
    </w:p>
    <w:p w:rsidR="00CC4CF9" w:rsidRPr="00061AB7" w:rsidRDefault="00CC4CF9">
      <w:pPr>
        <w:pStyle w:val="ConsPlusCell"/>
        <w:jc w:val="both"/>
      </w:pPr>
      <w:r w:rsidRPr="00061AB7">
        <w:t>21 8900     9     Удобрения минеральные прочие</w:t>
      </w:r>
    </w:p>
    <w:p w:rsidR="00CC4CF9" w:rsidRPr="00061AB7" w:rsidRDefault="00CC4CF9">
      <w:pPr>
        <w:pStyle w:val="ConsPlusCell"/>
        <w:jc w:val="both"/>
      </w:pPr>
      <w:r w:rsidRPr="00061AB7">
        <w:t>21 8910     3     Удобрения сложносмешанные /</w:t>
      </w:r>
    </w:p>
    <w:p w:rsidR="00CC4CF9" w:rsidRPr="00061AB7" w:rsidRDefault="00CC4CF9">
      <w:pPr>
        <w:pStyle w:val="ConsPlusCell"/>
        <w:jc w:val="both"/>
      </w:pPr>
      <w:r w:rsidRPr="00061AB7">
        <w:t>21 8911     9     - гранулированные</w:t>
      </w:r>
    </w:p>
    <w:p w:rsidR="00CC4CF9" w:rsidRPr="00061AB7" w:rsidRDefault="00CC4CF9">
      <w:pPr>
        <w:pStyle w:val="ConsPlusCell"/>
        <w:jc w:val="both"/>
      </w:pPr>
      <w:r w:rsidRPr="00061AB7">
        <w:t>21 8912     4     - прессованные</w:t>
      </w:r>
    </w:p>
    <w:p w:rsidR="00CC4CF9" w:rsidRPr="00061AB7" w:rsidRDefault="00CC4CF9">
      <w:pPr>
        <w:pStyle w:val="ConsPlusCell"/>
        <w:jc w:val="both"/>
      </w:pPr>
      <w:r w:rsidRPr="00061AB7">
        <w:t>21 8930     2     Удобрения известняковые</w:t>
      </w:r>
    </w:p>
    <w:p w:rsidR="00CC4CF9" w:rsidRPr="00061AB7" w:rsidRDefault="00CC4CF9">
      <w:pPr>
        <w:pStyle w:val="ConsPlusCell"/>
        <w:jc w:val="both"/>
      </w:pPr>
      <w:r w:rsidRPr="00061AB7">
        <w:t>21 8931     8     Удобрения известняково-серные</w:t>
      </w:r>
    </w:p>
    <w:p w:rsidR="00CC4CF9" w:rsidRPr="00061AB7" w:rsidRDefault="00CC4CF9">
      <w:pPr>
        <w:pStyle w:val="ConsPlusCell"/>
        <w:jc w:val="both"/>
      </w:pPr>
      <w:r w:rsidRPr="00061AB7">
        <w:t>21 8940     7     Микроудобрения</w:t>
      </w:r>
    </w:p>
    <w:p w:rsidR="00CC4CF9" w:rsidRPr="00061AB7" w:rsidRDefault="00CC4CF9">
      <w:pPr>
        <w:pStyle w:val="ConsPlusCell"/>
        <w:jc w:val="both"/>
      </w:pPr>
      <w:r w:rsidRPr="00061AB7">
        <w:t>21 8941     2     Микроудобрения цинковые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22 0000     6     ПОЛИМЕРЫ, ПЛАСТИЧЕСКИЕ МАССЫ, ХИМИЧЕСКИЕ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ВОЛОКНА И КАУЧУКИ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22 1000     9     Смолы полимеризационные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22 1100     2     Полимеры этилена и его алкилпроизводных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(полиолефины)</w:t>
      </w:r>
    </w:p>
    <w:p w:rsidR="00CC4CF9" w:rsidRPr="00061AB7" w:rsidRDefault="00CC4CF9">
      <w:pPr>
        <w:pStyle w:val="ConsPlusCell"/>
        <w:jc w:val="both"/>
      </w:pPr>
      <w:r w:rsidRPr="00061AB7">
        <w:t>22 1110     7     Полиэтилен /</w:t>
      </w:r>
    </w:p>
    <w:p w:rsidR="00CC4CF9" w:rsidRPr="00061AB7" w:rsidRDefault="00CC4CF9">
      <w:pPr>
        <w:pStyle w:val="ConsPlusCell"/>
        <w:jc w:val="both"/>
      </w:pPr>
      <w:r w:rsidRPr="00061AB7">
        <w:t>22 1111     2     - высокого давления неокрашенный</w:t>
      </w:r>
    </w:p>
    <w:p w:rsidR="00CC4CF9" w:rsidRPr="00061AB7" w:rsidRDefault="00CC4CF9">
      <w:pPr>
        <w:pStyle w:val="ConsPlusCell"/>
        <w:jc w:val="both"/>
      </w:pPr>
      <w:r w:rsidRPr="00061AB7">
        <w:t>22 1112     8     - низкого давления неокрашенный</w:t>
      </w:r>
    </w:p>
    <w:p w:rsidR="00CC4CF9" w:rsidRPr="00061AB7" w:rsidRDefault="00CC4CF9">
      <w:pPr>
        <w:pStyle w:val="ConsPlusCell"/>
        <w:jc w:val="both"/>
      </w:pPr>
      <w:r w:rsidRPr="00061AB7">
        <w:t>22 1113     3     - среднего давления</w:t>
      </w:r>
    </w:p>
    <w:p w:rsidR="00CC4CF9" w:rsidRPr="00061AB7" w:rsidRDefault="00CC4CF9">
      <w:pPr>
        <w:pStyle w:val="ConsPlusCell"/>
        <w:jc w:val="both"/>
      </w:pPr>
      <w:r w:rsidRPr="00061AB7">
        <w:t>22 1114     9     - высокого давления окрашенный</w:t>
      </w:r>
    </w:p>
    <w:p w:rsidR="00CC4CF9" w:rsidRPr="00061AB7" w:rsidRDefault="00CC4CF9">
      <w:pPr>
        <w:pStyle w:val="ConsPlusCell"/>
        <w:jc w:val="both"/>
      </w:pPr>
      <w:r w:rsidRPr="00061AB7">
        <w:t>22 1115     4     - низкого давления окрашенный</w:t>
      </w:r>
    </w:p>
    <w:p w:rsidR="00CC4CF9" w:rsidRPr="00061AB7" w:rsidRDefault="00CC4CF9">
      <w:pPr>
        <w:pStyle w:val="ConsPlusCell"/>
        <w:jc w:val="both"/>
      </w:pPr>
      <w:r w:rsidRPr="00061AB7">
        <w:t>22 1119     6     - прочий</w:t>
      </w:r>
    </w:p>
    <w:p w:rsidR="00CC4CF9" w:rsidRPr="00061AB7" w:rsidRDefault="00CC4CF9">
      <w:pPr>
        <w:pStyle w:val="ConsPlusCell"/>
        <w:jc w:val="both"/>
      </w:pPr>
      <w:r w:rsidRPr="00061AB7">
        <w:t>22 1120     1     Сополимеры этилена /</w:t>
      </w:r>
    </w:p>
    <w:p w:rsidR="00CC4CF9" w:rsidRPr="00061AB7" w:rsidRDefault="00CC4CF9">
      <w:pPr>
        <w:pStyle w:val="ConsPlusCell"/>
        <w:jc w:val="both"/>
      </w:pPr>
      <w:r w:rsidRPr="00061AB7">
        <w:t>22 1121     7     - с винилацетатом</w:t>
      </w:r>
    </w:p>
    <w:p w:rsidR="00CC4CF9" w:rsidRPr="00061AB7" w:rsidRDefault="00CC4CF9">
      <w:pPr>
        <w:pStyle w:val="ConsPlusCell"/>
        <w:jc w:val="both"/>
      </w:pPr>
      <w:r w:rsidRPr="00061AB7">
        <w:t>22 1122     2     Сополимеры этилена с пропиленом /</w:t>
      </w:r>
    </w:p>
    <w:p w:rsidR="00CC4CF9" w:rsidRPr="00061AB7" w:rsidRDefault="00CC4CF9">
      <w:pPr>
        <w:pStyle w:val="ConsPlusCell"/>
        <w:jc w:val="both"/>
      </w:pPr>
      <w:r w:rsidRPr="00061AB7">
        <w:t>22 1129     0     - прочие</w:t>
      </w:r>
    </w:p>
    <w:p w:rsidR="00CC4CF9" w:rsidRPr="00061AB7" w:rsidRDefault="00CC4CF9">
      <w:pPr>
        <w:pStyle w:val="ConsPlusCell"/>
        <w:jc w:val="both"/>
      </w:pPr>
      <w:r w:rsidRPr="00061AB7">
        <w:t>22 1130     6     Полипропилен /</w:t>
      </w:r>
    </w:p>
    <w:p w:rsidR="00CC4CF9" w:rsidRPr="00061AB7" w:rsidRDefault="00CC4CF9">
      <w:pPr>
        <w:pStyle w:val="ConsPlusCell"/>
        <w:jc w:val="both"/>
      </w:pPr>
      <w:r w:rsidRPr="00061AB7">
        <w:t>22 1131     1     - немодифицированный</w:t>
      </w:r>
    </w:p>
    <w:p w:rsidR="00CC4CF9" w:rsidRPr="00061AB7" w:rsidRDefault="00CC4CF9">
      <w:pPr>
        <w:pStyle w:val="ConsPlusCell"/>
        <w:jc w:val="both"/>
      </w:pPr>
      <w:r w:rsidRPr="00061AB7">
        <w:t>22 1132     7     - модифицированный</w:t>
      </w:r>
    </w:p>
    <w:p w:rsidR="00CC4CF9" w:rsidRPr="00061AB7" w:rsidRDefault="00CC4CF9">
      <w:pPr>
        <w:pStyle w:val="ConsPlusCell"/>
        <w:jc w:val="both"/>
      </w:pPr>
      <w:r w:rsidRPr="00061AB7">
        <w:t>22 1140     0     Сополимеры пропилена</w:t>
      </w:r>
    </w:p>
    <w:p w:rsidR="00CC4CF9" w:rsidRPr="00061AB7" w:rsidRDefault="00CC4CF9">
      <w:pPr>
        <w:pStyle w:val="ConsPlusCell"/>
        <w:jc w:val="both"/>
      </w:pPr>
      <w:r w:rsidRPr="00061AB7">
        <w:t>22 1160     1     Высшие полиолефины и их сополимеры</w:t>
      </w:r>
    </w:p>
    <w:p w:rsidR="00CC4CF9" w:rsidRPr="00061AB7" w:rsidRDefault="00CC4CF9">
      <w:pPr>
        <w:pStyle w:val="ConsPlusCell"/>
        <w:jc w:val="both"/>
      </w:pPr>
      <w:r w:rsidRPr="00061AB7">
        <w:t>22 1163     6     Тримеры пропилена</w:t>
      </w:r>
    </w:p>
    <w:p w:rsidR="00CC4CF9" w:rsidRPr="00061AB7" w:rsidRDefault="00CC4CF9">
      <w:pPr>
        <w:pStyle w:val="ConsPlusCell"/>
        <w:jc w:val="both"/>
      </w:pPr>
      <w:r w:rsidRPr="00061AB7">
        <w:t>22 1164     1     Тетрамеры пропилена</w:t>
      </w:r>
    </w:p>
    <w:p w:rsidR="00CC4CF9" w:rsidRPr="00061AB7" w:rsidRDefault="00CC4CF9">
      <w:pPr>
        <w:pStyle w:val="ConsPlusCell"/>
        <w:jc w:val="both"/>
      </w:pPr>
      <w:r w:rsidRPr="00061AB7">
        <w:t>22 1190     3     Полимеры этилена и его гомологов прочие</w:t>
      </w:r>
    </w:p>
    <w:p w:rsidR="00CC4CF9" w:rsidRPr="00061AB7" w:rsidRDefault="00CC4CF9">
      <w:pPr>
        <w:pStyle w:val="ConsPlusCell"/>
        <w:jc w:val="both"/>
      </w:pPr>
      <w:r w:rsidRPr="00061AB7">
        <w:t>22 1191     9     Полиолефины низкомолекулярные</w:t>
      </w:r>
    </w:p>
    <w:p w:rsidR="00CC4CF9" w:rsidRPr="00061AB7" w:rsidRDefault="00CC4CF9">
      <w:pPr>
        <w:pStyle w:val="ConsPlusCell"/>
        <w:jc w:val="both"/>
      </w:pPr>
      <w:r w:rsidRPr="00061AB7">
        <w:t>22 1200     6     Смола поливинилхлоридная и сополимеры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винилхлорида</w:t>
      </w:r>
    </w:p>
    <w:p w:rsidR="00CC4CF9" w:rsidRPr="00061AB7" w:rsidRDefault="00CC4CF9">
      <w:pPr>
        <w:pStyle w:val="ConsPlusCell"/>
        <w:jc w:val="both"/>
      </w:pPr>
      <w:r w:rsidRPr="00061AB7">
        <w:t>22 1210     0     Смола поливинилхлоридная /</w:t>
      </w:r>
    </w:p>
    <w:p w:rsidR="00CC4CF9" w:rsidRPr="00061AB7" w:rsidRDefault="00CC4CF9">
      <w:pPr>
        <w:pStyle w:val="ConsPlusCell"/>
        <w:jc w:val="both"/>
      </w:pPr>
      <w:r w:rsidRPr="00061AB7">
        <w:t>22 1211     6     - суспензионная</w:t>
      </w:r>
    </w:p>
    <w:p w:rsidR="00CC4CF9" w:rsidRPr="00061AB7" w:rsidRDefault="00CC4CF9">
      <w:pPr>
        <w:pStyle w:val="ConsPlusCell"/>
        <w:jc w:val="both"/>
      </w:pPr>
      <w:r w:rsidRPr="00061AB7">
        <w:t>22 1212     1     - эмульсионная</w:t>
      </w:r>
    </w:p>
    <w:p w:rsidR="00CC4CF9" w:rsidRPr="00061AB7" w:rsidRDefault="00CC4CF9">
      <w:pPr>
        <w:pStyle w:val="ConsPlusCell"/>
        <w:jc w:val="both"/>
      </w:pPr>
      <w:r w:rsidRPr="00061AB7">
        <w:t>22 1213     7     - блочная</w:t>
      </w:r>
    </w:p>
    <w:p w:rsidR="00CC4CF9" w:rsidRPr="00061AB7" w:rsidRDefault="00CC4CF9">
      <w:pPr>
        <w:pStyle w:val="ConsPlusCell"/>
        <w:jc w:val="both"/>
      </w:pPr>
      <w:r w:rsidRPr="00061AB7">
        <w:t>22 1220     5     Сополимеры винилхлорида /</w:t>
      </w:r>
    </w:p>
    <w:p w:rsidR="00CC4CF9" w:rsidRPr="00061AB7" w:rsidRDefault="00CC4CF9">
      <w:pPr>
        <w:pStyle w:val="ConsPlusCell"/>
        <w:jc w:val="both"/>
      </w:pPr>
      <w:r w:rsidRPr="00061AB7">
        <w:t>22 1221     0     - с винилиденхлоридом</w:t>
      </w:r>
    </w:p>
    <w:p w:rsidR="00CC4CF9" w:rsidRPr="00061AB7" w:rsidRDefault="00CC4CF9">
      <w:pPr>
        <w:pStyle w:val="ConsPlusCell"/>
        <w:jc w:val="both"/>
      </w:pPr>
      <w:r w:rsidRPr="00061AB7">
        <w:t>22 1222     6     - с винилацетатом</w:t>
      </w:r>
    </w:p>
    <w:p w:rsidR="00CC4CF9" w:rsidRPr="00061AB7" w:rsidRDefault="00CC4CF9">
      <w:pPr>
        <w:pStyle w:val="ConsPlusCell"/>
        <w:jc w:val="both"/>
      </w:pPr>
      <w:r w:rsidRPr="00061AB7">
        <w:t>22 1223     1     - с 2-этилгексилакрилатом</w:t>
      </w:r>
    </w:p>
    <w:p w:rsidR="00CC4CF9" w:rsidRPr="00061AB7" w:rsidRDefault="00CC4CF9">
      <w:pPr>
        <w:pStyle w:val="ConsPlusCell"/>
        <w:jc w:val="both"/>
      </w:pPr>
      <w:r w:rsidRPr="00061AB7">
        <w:t>22 1224     7     - с метилакрилатом</w:t>
      </w:r>
    </w:p>
    <w:p w:rsidR="00CC4CF9" w:rsidRPr="00061AB7" w:rsidRDefault="00CC4CF9">
      <w:pPr>
        <w:pStyle w:val="ConsPlusCell"/>
        <w:jc w:val="both"/>
      </w:pPr>
      <w:r w:rsidRPr="00061AB7">
        <w:t>22 1225     2     - с акрилонитрилом</w:t>
      </w:r>
    </w:p>
    <w:p w:rsidR="00CC4CF9" w:rsidRPr="00061AB7" w:rsidRDefault="00CC4CF9">
      <w:pPr>
        <w:pStyle w:val="ConsPlusCell"/>
        <w:jc w:val="both"/>
      </w:pPr>
      <w:r w:rsidRPr="00061AB7">
        <w:t>22 1227     3     - с бутилакрилатом</w:t>
      </w:r>
    </w:p>
    <w:p w:rsidR="00CC4CF9" w:rsidRPr="00061AB7" w:rsidRDefault="00CC4CF9">
      <w:pPr>
        <w:pStyle w:val="ConsPlusCell"/>
        <w:jc w:val="both"/>
      </w:pPr>
      <w:r w:rsidRPr="00061AB7">
        <w:t>22 1229     4     - прочие</w:t>
      </w:r>
    </w:p>
    <w:p w:rsidR="00CC4CF9" w:rsidRPr="00061AB7" w:rsidRDefault="00CC4CF9">
      <w:pPr>
        <w:pStyle w:val="ConsPlusCell"/>
        <w:jc w:val="both"/>
      </w:pPr>
      <w:r w:rsidRPr="00061AB7">
        <w:t>22 1230     8     Сополимеры винилиденхлорида /</w:t>
      </w:r>
    </w:p>
    <w:p w:rsidR="00CC4CF9" w:rsidRPr="00061AB7" w:rsidRDefault="00CC4CF9">
      <w:pPr>
        <w:pStyle w:val="ConsPlusCell"/>
        <w:jc w:val="both"/>
      </w:pPr>
      <w:r w:rsidRPr="00061AB7">
        <w:t>22 1231     3     - с акрилонитрилом</w:t>
      </w:r>
    </w:p>
    <w:p w:rsidR="00CC4CF9" w:rsidRPr="00061AB7" w:rsidRDefault="00CC4CF9">
      <w:pPr>
        <w:pStyle w:val="ConsPlusCell"/>
        <w:jc w:val="both"/>
      </w:pPr>
      <w:r w:rsidRPr="00061AB7">
        <w:t>22 1300     4     Полимеры фторпроизводных этилена (фторопласты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фторсополимеры)</w:t>
      </w:r>
    </w:p>
    <w:p w:rsidR="00CC4CF9" w:rsidRPr="00061AB7" w:rsidRDefault="00CC4CF9">
      <w:pPr>
        <w:pStyle w:val="ConsPlusCell"/>
        <w:jc w:val="both"/>
      </w:pPr>
      <w:r w:rsidRPr="00061AB7">
        <w:t>22 1310     4     Фторопласты</w:t>
      </w:r>
    </w:p>
    <w:p w:rsidR="00CC4CF9" w:rsidRPr="00061AB7" w:rsidRDefault="00CC4CF9">
      <w:pPr>
        <w:pStyle w:val="ConsPlusCell"/>
        <w:jc w:val="both"/>
      </w:pPr>
      <w:r w:rsidRPr="00061AB7">
        <w:t>22 1311     8     Политрифторхлорэтилен (фторопласт-3)</w:t>
      </w:r>
    </w:p>
    <w:p w:rsidR="00CC4CF9" w:rsidRPr="00061AB7" w:rsidRDefault="00CC4CF9">
      <w:pPr>
        <w:pStyle w:val="ConsPlusCell"/>
        <w:jc w:val="both"/>
      </w:pPr>
      <w:r w:rsidRPr="00061AB7">
        <w:t>22 1312     5     Политетрафторэтилен (фторопласт-4)</w:t>
      </w:r>
    </w:p>
    <w:p w:rsidR="00CC4CF9" w:rsidRPr="00061AB7" w:rsidRDefault="00CC4CF9">
      <w:pPr>
        <w:pStyle w:val="ConsPlusCell"/>
        <w:jc w:val="both"/>
      </w:pPr>
      <w:r w:rsidRPr="00061AB7">
        <w:t>22 1313     0     Фторопласты лаковые</w:t>
      </w:r>
    </w:p>
    <w:p w:rsidR="00CC4CF9" w:rsidRPr="00061AB7" w:rsidRDefault="00CC4CF9">
      <w:pPr>
        <w:pStyle w:val="ConsPlusCell"/>
        <w:jc w:val="both"/>
      </w:pPr>
      <w:r w:rsidRPr="00061AB7">
        <w:t>22 1314     6     Фторопласт-40</w:t>
      </w:r>
    </w:p>
    <w:p w:rsidR="00CC4CF9" w:rsidRPr="00061AB7" w:rsidRDefault="00CC4CF9">
      <w:pPr>
        <w:pStyle w:val="ConsPlusCell"/>
        <w:jc w:val="both"/>
      </w:pPr>
      <w:r w:rsidRPr="00061AB7">
        <w:t>22 1315     1     Фторопласт-42</w:t>
      </w:r>
    </w:p>
    <w:p w:rsidR="00CC4CF9" w:rsidRPr="00061AB7" w:rsidRDefault="00CC4CF9">
      <w:pPr>
        <w:pStyle w:val="ConsPlusCell"/>
        <w:jc w:val="both"/>
      </w:pPr>
      <w:r w:rsidRPr="00061AB7">
        <w:t>22 1319     3     Фторопласты прочие</w:t>
      </w:r>
    </w:p>
    <w:p w:rsidR="00CC4CF9" w:rsidRPr="00061AB7" w:rsidRDefault="00CC4CF9">
      <w:pPr>
        <w:pStyle w:val="ConsPlusCell"/>
        <w:jc w:val="both"/>
      </w:pPr>
      <w:r w:rsidRPr="00061AB7">
        <w:t>22 1320     9     Сополимеры фторпроизводных этилена</w:t>
      </w:r>
    </w:p>
    <w:p w:rsidR="00CC4CF9" w:rsidRPr="00061AB7" w:rsidRDefault="00CC4CF9">
      <w:pPr>
        <w:pStyle w:val="ConsPlusCell"/>
        <w:jc w:val="both"/>
      </w:pPr>
      <w:r w:rsidRPr="00061AB7">
        <w:t>22 1321     4     Сополимеры фторопласта-4</w:t>
      </w:r>
    </w:p>
    <w:p w:rsidR="00CC4CF9" w:rsidRPr="00061AB7" w:rsidRDefault="00CC4CF9">
      <w:pPr>
        <w:pStyle w:val="ConsPlusCell"/>
        <w:jc w:val="both"/>
      </w:pPr>
      <w:r w:rsidRPr="00061AB7">
        <w:t>22 1400     3     Полистирол и сополимеры стирола (полимеры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арилолефинов)</w:t>
      </w:r>
    </w:p>
    <w:p w:rsidR="00CC4CF9" w:rsidRPr="00061AB7" w:rsidRDefault="00CC4CF9">
      <w:pPr>
        <w:pStyle w:val="ConsPlusCell"/>
        <w:jc w:val="both"/>
      </w:pPr>
      <w:r w:rsidRPr="00061AB7">
        <w:t>22 1410     8     Полистирол /</w:t>
      </w:r>
    </w:p>
    <w:p w:rsidR="00CC4CF9" w:rsidRPr="00061AB7" w:rsidRDefault="00CC4CF9">
      <w:pPr>
        <w:pStyle w:val="ConsPlusCell"/>
        <w:jc w:val="both"/>
      </w:pPr>
      <w:r w:rsidRPr="00061AB7">
        <w:t>22 1411     3     - блочный</w:t>
      </w:r>
    </w:p>
    <w:p w:rsidR="00CC4CF9" w:rsidRPr="00061AB7" w:rsidRDefault="00CC4CF9">
      <w:pPr>
        <w:pStyle w:val="ConsPlusCell"/>
        <w:jc w:val="both"/>
      </w:pPr>
      <w:r w:rsidRPr="00061AB7">
        <w:t>22 1412     9     - эмульсионный</w:t>
      </w:r>
    </w:p>
    <w:p w:rsidR="00CC4CF9" w:rsidRPr="00061AB7" w:rsidRDefault="00CC4CF9">
      <w:pPr>
        <w:pStyle w:val="ConsPlusCell"/>
        <w:jc w:val="both"/>
      </w:pPr>
      <w:r w:rsidRPr="00061AB7">
        <w:t>22 1413     4     - суспензионный</w:t>
      </w:r>
    </w:p>
    <w:p w:rsidR="00CC4CF9" w:rsidRPr="00061AB7" w:rsidRDefault="00CC4CF9">
      <w:pPr>
        <w:pStyle w:val="ConsPlusCell"/>
        <w:jc w:val="both"/>
      </w:pPr>
      <w:r w:rsidRPr="00061AB7">
        <w:t>22 1414     5     - изотактический (кристаллический)</w:t>
      </w:r>
    </w:p>
    <w:p w:rsidR="00CC4CF9" w:rsidRPr="00061AB7" w:rsidRDefault="00CC4CF9">
      <w:pPr>
        <w:pStyle w:val="ConsPlusCell"/>
        <w:jc w:val="both"/>
      </w:pPr>
      <w:r w:rsidRPr="00061AB7">
        <w:t>22 1415     5     - модифицированный (ударопрочный)</w:t>
      </w:r>
    </w:p>
    <w:p w:rsidR="00CC4CF9" w:rsidRPr="00061AB7" w:rsidRDefault="00CC4CF9">
      <w:pPr>
        <w:pStyle w:val="ConsPlusCell"/>
        <w:jc w:val="both"/>
      </w:pPr>
      <w:r w:rsidRPr="00061AB7">
        <w:t>22 1416     0     - вспенивающийся</w:t>
      </w:r>
    </w:p>
    <w:p w:rsidR="00CC4CF9" w:rsidRPr="00061AB7" w:rsidRDefault="00CC4CF9">
      <w:pPr>
        <w:pStyle w:val="ConsPlusCell"/>
        <w:jc w:val="both"/>
      </w:pPr>
      <w:r w:rsidRPr="00061AB7">
        <w:t>22 1417     6     - ударопрочный окрашенный</w:t>
      </w:r>
    </w:p>
    <w:p w:rsidR="00CC4CF9" w:rsidRPr="00061AB7" w:rsidRDefault="00CC4CF9">
      <w:pPr>
        <w:pStyle w:val="ConsPlusCell"/>
        <w:jc w:val="both"/>
      </w:pPr>
      <w:r w:rsidRPr="00061AB7">
        <w:t>22 1419     7     - прочий</w:t>
      </w:r>
    </w:p>
    <w:p w:rsidR="00CC4CF9" w:rsidRPr="00061AB7" w:rsidRDefault="00CC4CF9">
      <w:pPr>
        <w:pStyle w:val="ConsPlusCell"/>
        <w:jc w:val="both"/>
      </w:pPr>
      <w:r w:rsidRPr="00061AB7">
        <w:t>22 1420     2     Сополимеры стирола /</w:t>
      </w:r>
    </w:p>
    <w:p w:rsidR="00CC4CF9" w:rsidRPr="00061AB7" w:rsidRDefault="00CC4CF9">
      <w:pPr>
        <w:pStyle w:val="ConsPlusCell"/>
        <w:jc w:val="both"/>
      </w:pPr>
      <w:r w:rsidRPr="00061AB7">
        <w:t>22 1421     8     - типа САН и САМ</w:t>
      </w:r>
    </w:p>
    <w:p w:rsidR="00CC4CF9" w:rsidRPr="00061AB7" w:rsidRDefault="00CC4CF9">
      <w:pPr>
        <w:pStyle w:val="ConsPlusCell"/>
        <w:jc w:val="both"/>
      </w:pPr>
      <w:r w:rsidRPr="00061AB7">
        <w:t>22 1422     3     - типа МС</w:t>
      </w:r>
    </w:p>
    <w:p w:rsidR="00CC4CF9" w:rsidRPr="00061AB7" w:rsidRDefault="00CC4CF9">
      <w:pPr>
        <w:pStyle w:val="ConsPlusCell"/>
        <w:jc w:val="both"/>
      </w:pPr>
      <w:r w:rsidRPr="00061AB7">
        <w:t>22 1423     9     - типа МСН</w:t>
      </w:r>
    </w:p>
    <w:p w:rsidR="00CC4CF9" w:rsidRPr="00061AB7" w:rsidRDefault="00CC4CF9">
      <w:pPr>
        <w:pStyle w:val="ConsPlusCell"/>
        <w:jc w:val="both"/>
      </w:pPr>
      <w:r w:rsidRPr="00061AB7">
        <w:t>22 1424     4     - типа СНП</w:t>
      </w:r>
    </w:p>
    <w:p w:rsidR="00CC4CF9" w:rsidRPr="00061AB7" w:rsidRDefault="00CC4CF9">
      <w:pPr>
        <w:pStyle w:val="ConsPlusCell"/>
        <w:jc w:val="both"/>
      </w:pPr>
      <w:r w:rsidRPr="00061AB7">
        <w:t>22 1425     9     - типа АВС</w:t>
      </w:r>
    </w:p>
    <w:p w:rsidR="00CC4CF9" w:rsidRPr="00061AB7" w:rsidRDefault="00CC4CF9">
      <w:pPr>
        <w:pStyle w:val="ConsPlusCell"/>
        <w:jc w:val="both"/>
      </w:pPr>
      <w:r w:rsidRPr="00061AB7">
        <w:t>22 1429     1     - прочие</w:t>
      </w:r>
    </w:p>
    <w:p w:rsidR="00CC4CF9" w:rsidRPr="00061AB7" w:rsidRDefault="00CC4CF9">
      <w:pPr>
        <w:pStyle w:val="ConsPlusCell"/>
        <w:jc w:val="both"/>
      </w:pPr>
      <w:r w:rsidRPr="00061AB7">
        <w:t>22 1430     7     Сополимеры производных стирола</w:t>
      </w:r>
    </w:p>
    <w:p w:rsidR="00CC4CF9" w:rsidRPr="00061AB7" w:rsidRDefault="00CC4CF9">
      <w:pPr>
        <w:pStyle w:val="ConsPlusCell"/>
        <w:jc w:val="both"/>
      </w:pPr>
      <w:r w:rsidRPr="00061AB7">
        <w:t>22 1431     2     Сополимеры с акрилонитрилом</w:t>
      </w:r>
    </w:p>
    <w:p w:rsidR="00CC4CF9" w:rsidRPr="00061AB7" w:rsidRDefault="00CC4CF9">
      <w:pPr>
        <w:pStyle w:val="ConsPlusCell"/>
        <w:jc w:val="both"/>
      </w:pPr>
      <w:r w:rsidRPr="00061AB7">
        <w:t>22 1500     7     Полимеры сложных виниловых эфиров и 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производные</w:t>
      </w:r>
    </w:p>
    <w:p w:rsidR="00CC4CF9" w:rsidRPr="00061AB7" w:rsidRDefault="00CC4CF9">
      <w:pPr>
        <w:pStyle w:val="ConsPlusCell"/>
        <w:jc w:val="both"/>
      </w:pPr>
      <w:r w:rsidRPr="00061AB7">
        <w:t>22 1510     1     Ацетали</w:t>
      </w:r>
    </w:p>
    <w:p w:rsidR="00CC4CF9" w:rsidRPr="00061AB7" w:rsidRDefault="00CC4CF9">
      <w:pPr>
        <w:pStyle w:val="ConsPlusCell"/>
        <w:jc w:val="both"/>
      </w:pPr>
      <w:r w:rsidRPr="00061AB7">
        <w:t>22 1511     7     Поливинилацетат</w:t>
      </w:r>
    </w:p>
    <w:p w:rsidR="00CC4CF9" w:rsidRPr="00061AB7" w:rsidRDefault="00CC4CF9">
      <w:pPr>
        <w:pStyle w:val="ConsPlusCell"/>
        <w:jc w:val="both"/>
      </w:pPr>
      <w:r w:rsidRPr="00061AB7">
        <w:t>22 1512     2     Поливинилбутираль (бутвар)</w:t>
      </w:r>
    </w:p>
    <w:p w:rsidR="00CC4CF9" w:rsidRPr="00061AB7" w:rsidRDefault="00CC4CF9">
      <w:pPr>
        <w:pStyle w:val="ConsPlusCell"/>
        <w:jc w:val="both"/>
      </w:pPr>
      <w:r w:rsidRPr="00061AB7">
        <w:t>22 1513     8     Поливинилформальэтилаль (винифлекс)</w:t>
      </w:r>
    </w:p>
    <w:p w:rsidR="00CC4CF9" w:rsidRPr="00061AB7" w:rsidRDefault="00CC4CF9">
      <w:pPr>
        <w:pStyle w:val="ConsPlusCell"/>
        <w:jc w:val="both"/>
      </w:pPr>
      <w:r w:rsidRPr="00061AB7">
        <w:t>22 1514     3     Поливинилформаль</w:t>
      </w:r>
    </w:p>
    <w:p w:rsidR="00CC4CF9" w:rsidRPr="00061AB7" w:rsidRDefault="00CC4CF9">
      <w:pPr>
        <w:pStyle w:val="ConsPlusCell"/>
        <w:jc w:val="both"/>
      </w:pPr>
      <w:r w:rsidRPr="00061AB7">
        <w:t>22 1515     9     Поливинилэтилаль</w:t>
      </w:r>
    </w:p>
    <w:p w:rsidR="00CC4CF9" w:rsidRPr="00061AB7" w:rsidRDefault="00CC4CF9">
      <w:pPr>
        <w:pStyle w:val="ConsPlusCell"/>
        <w:jc w:val="both"/>
      </w:pPr>
      <w:r w:rsidRPr="00061AB7">
        <w:t>22 1516     4     Поливинилбутиральфурфураль</w:t>
      </w:r>
    </w:p>
    <w:p w:rsidR="00CC4CF9" w:rsidRPr="00061AB7" w:rsidRDefault="00CC4CF9">
      <w:pPr>
        <w:pStyle w:val="ConsPlusCell"/>
        <w:jc w:val="both"/>
      </w:pPr>
      <w:r w:rsidRPr="00061AB7">
        <w:t>22 1519     0     Ацетали прочие</w:t>
      </w:r>
    </w:p>
    <w:p w:rsidR="00CC4CF9" w:rsidRPr="00061AB7" w:rsidRDefault="00CC4CF9">
      <w:pPr>
        <w:pStyle w:val="ConsPlusCell"/>
        <w:jc w:val="both"/>
      </w:pPr>
      <w:r w:rsidRPr="00061AB7">
        <w:t>22 1520     6     Спирт поливиниловый /</w:t>
      </w:r>
    </w:p>
    <w:p w:rsidR="00CC4CF9" w:rsidRPr="00061AB7" w:rsidRDefault="00CC4CF9">
      <w:pPr>
        <w:pStyle w:val="ConsPlusCell"/>
        <w:jc w:val="both"/>
      </w:pPr>
      <w:r w:rsidRPr="00061AB7">
        <w:t>22 1521     1     - с содержанием ацетатных групп до 4%</w:t>
      </w:r>
    </w:p>
    <w:p w:rsidR="00CC4CF9" w:rsidRPr="00061AB7" w:rsidRDefault="00CC4CF9">
      <w:pPr>
        <w:pStyle w:val="ConsPlusCell"/>
        <w:jc w:val="both"/>
      </w:pPr>
      <w:r w:rsidRPr="00061AB7">
        <w:t>22 1522     7     - с содержанием ацетатных групп св. 4%</w:t>
      </w:r>
    </w:p>
    <w:p w:rsidR="00CC4CF9" w:rsidRPr="00061AB7" w:rsidRDefault="00CC4CF9">
      <w:pPr>
        <w:pStyle w:val="ConsPlusCell"/>
        <w:jc w:val="both"/>
      </w:pPr>
      <w:r w:rsidRPr="00061AB7">
        <w:t>22 1590     8     Смолы прочие</w:t>
      </w:r>
    </w:p>
    <w:p w:rsidR="00CC4CF9" w:rsidRPr="00061AB7" w:rsidRDefault="00CC4CF9">
      <w:pPr>
        <w:pStyle w:val="ConsPlusCell"/>
        <w:jc w:val="both"/>
      </w:pPr>
      <w:r w:rsidRPr="00061AB7">
        <w:t>22 1591     3     Поливинилкеталь</w:t>
      </w:r>
    </w:p>
    <w:p w:rsidR="00CC4CF9" w:rsidRPr="00061AB7" w:rsidRDefault="00CC4CF9">
      <w:pPr>
        <w:pStyle w:val="ConsPlusCell"/>
        <w:jc w:val="both"/>
      </w:pPr>
      <w:r w:rsidRPr="00061AB7">
        <w:t>22 1600     0     Полиакрилаты</w:t>
      </w:r>
    </w:p>
    <w:p w:rsidR="00CC4CF9" w:rsidRPr="00061AB7" w:rsidRDefault="00CC4CF9">
      <w:pPr>
        <w:pStyle w:val="ConsPlusCell"/>
        <w:jc w:val="both"/>
      </w:pPr>
      <w:r w:rsidRPr="00061AB7">
        <w:t>22 1610     5     Полибуталметакрилат /</w:t>
      </w:r>
    </w:p>
    <w:p w:rsidR="00CC4CF9" w:rsidRPr="00061AB7" w:rsidRDefault="00CC4CF9">
      <w:pPr>
        <w:pStyle w:val="ConsPlusCell"/>
        <w:jc w:val="both"/>
      </w:pPr>
      <w:r w:rsidRPr="00061AB7">
        <w:t>22 1611     0     - литьевой</w:t>
      </w:r>
    </w:p>
    <w:p w:rsidR="00CC4CF9" w:rsidRPr="00061AB7" w:rsidRDefault="00CC4CF9">
      <w:pPr>
        <w:pStyle w:val="ConsPlusCell"/>
        <w:jc w:val="both"/>
      </w:pPr>
      <w:r w:rsidRPr="00061AB7">
        <w:t>22 1612     6     - листовой</w:t>
      </w:r>
    </w:p>
    <w:p w:rsidR="00CC4CF9" w:rsidRPr="00061AB7" w:rsidRDefault="00CC4CF9">
      <w:pPr>
        <w:pStyle w:val="ConsPlusCell"/>
        <w:jc w:val="both"/>
      </w:pPr>
      <w:r w:rsidRPr="00061AB7">
        <w:t>22 1613     1     - блочный</w:t>
      </w:r>
    </w:p>
    <w:p w:rsidR="00CC4CF9" w:rsidRPr="00061AB7" w:rsidRDefault="00CC4CF9">
      <w:pPr>
        <w:pStyle w:val="ConsPlusCell"/>
        <w:jc w:val="both"/>
      </w:pPr>
      <w:r w:rsidRPr="00061AB7">
        <w:t>22 1620     3     Полиметилметакрилат / (полиакрилат, оргстекло)</w:t>
      </w:r>
    </w:p>
    <w:p w:rsidR="00CC4CF9" w:rsidRPr="00061AB7" w:rsidRDefault="00CC4CF9">
      <w:pPr>
        <w:pStyle w:val="ConsPlusCell"/>
        <w:jc w:val="both"/>
      </w:pPr>
      <w:r w:rsidRPr="00061AB7">
        <w:t>22 1621     5     - литьевой</w:t>
      </w:r>
    </w:p>
    <w:p w:rsidR="00CC4CF9" w:rsidRPr="00061AB7" w:rsidRDefault="00CC4CF9">
      <w:pPr>
        <w:pStyle w:val="ConsPlusCell"/>
        <w:jc w:val="both"/>
      </w:pPr>
      <w:r w:rsidRPr="00061AB7">
        <w:t>22 1622     0     - листовой конструкционный</w:t>
      </w:r>
    </w:p>
    <w:p w:rsidR="00CC4CF9" w:rsidRPr="00061AB7" w:rsidRDefault="00CC4CF9">
      <w:pPr>
        <w:pStyle w:val="ConsPlusCell"/>
        <w:jc w:val="both"/>
      </w:pPr>
      <w:r w:rsidRPr="00061AB7">
        <w:t>22 1623     6     - блочный</w:t>
      </w:r>
    </w:p>
    <w:p w:rsidR="00CC4CF9" w:rsidRPr="00061AB7" w:rsidRDefault="00CC4CF9">
      <w:pPr>
        <w:pStyle w:val="ConsPlusCell"/>
        <w:jc w:val="both"/>
      </w:pPr>
      <w:r w:rsidRPr="00061AB7">
        <w:t>22 1625     7     - блочный самозатухающий</w:t>
      </w:r>
    </w:p>
    <w:p w:rsidR="00CC4CF9" w:rsidRPr="00061AB7" w:rsidRDefault="00CC4CF9">
      <w:pPr>
        <w:pStyle w:val="ConsPlusCell"/>
        <w:jc w:val="both"/>
      </w:pPr>
      <w:r w:rsidRPr="00061AB7">
        <w:t>22 1626     2     - листовой светотехнический</w:t>
      </w:r>
    </w:p>
    <w:p w:rsidR="00CC4CF9" w:rsidRPr="00061AB7" w:rsidRDefault="00CC4CF9">
      <w:pPr>
        <w:pStyle w:val="ConsPlusCell"/>
        <w:jc w:val="both"/>
      </w:pPr>
      <w:r w:rsidRPr="00061AB7">
        <w:t>22 1627     8     - листовой авиационный</w:t>
      </w:r>
    </w:p>
    <w:p w:rsidR="00CC4CF9" w:rsidRPr="00061AB7" w:rsidRDefault="00CC4CF9">
      <w:pPr>
        <w:pStyle w:val="ConsPlusCell"/>
        <w:jc w:val="both"/>
      </w:pPr>
      <w:r w:rsidRPr="00061AB7">
        <w:t>22 1630     4     Сополимеры акрилатов /</w:t>
      </w:r>
    </w:p>
    <w:p w:rsidR="00CC4CF9" w:rsidRPr="00061AB7" w:rsidRDefault="00CC4CF9">
      <w:pPr>
        <w:pStyle w:val="ConsPlusCell"/>
        <w:jc w:val="both"/>
      </w:pPr>
      <w:r w:rsidRPr="00061AB7">
        <w:t>22 1631     7     - с метилметакрилатом</w:t>
      </w:r>
    </w:p>
    <w:p w:rsidR="00CC4CF9" w:rsidRPr="00061AB7" w:rsidRDefault="00CC4CF9">
      <w:pPr>
        <w:pStyle w:val="ConsPlusCell"/>
        <w:jc w:val="both"/>
      </w:pPr>
      <w:r w:rsidRPr="00061AB7">
        <w:t>22 1632     5     - с бутилметакрилатом</w:t>
      </w:r>
    </w:p>
    <w:p w:rsidR="00CC4CF9" w:rsidRPr="00061AB7" w:rsidRDefault="00CC4CF9">
      <w:pPr>
        <w:pStyle w:val="ConsPlusCell"/>
        <w:jc w:val="both"/>
      </w:pPr>
      <w:r w:rsidRPr="00061AB7">
        <w:t>22 1633     0     - с бутилакрилатом</w:t>
      </w:r>
    </w:p>
    <w:p w:rsidR="00CC4CF9" w:rsidRPr="00061AB7" w:rsidRDefault="00CC4CF9">
      <w:pPr>
        <w:pStyle w:val="ConsPlusCell"/>
        <w:jc w:val="both"/>
      </w:pPr>
      <w:r w:rsidRPr="00061AB7">
        <w:t>22 1634     6     - с этилакрилатом</w:t>
      </w:r>
    </w:p>
    <w:p w:rsidR="00CC4CF9" w:rsidRPr="00061AB7" w:rsidRDefault="00CC4CF9">
      <w:pPr>
        <w:pStyle w:val="ConsPlusCell"/>
        <w:jc w:val="both"/>
      </w:pPr>
      <w:r w:rsidRPr="00061AB7">
        <w:t>22 1635     1     - с метилакрилатом</w:t>
      </w:r>
    </w:p>
    <w:p w:rsidR="00CC4CF9" w:rsidRPr="00061AB7" w:rsidRDefault="00CC4CF9">
      <w:pPr>
        <w:pStyle w:val="ConsPlusCell"/>
        <w:jc w:val="both"/>
      </w:pPr>
      <w:r w:rsidRPr="00061AB7">
        <w:t>22 1636     7     - с акрилонитрилом</w:t>
      </w:r>
    </w:p>
    <w:p w:rsidR="00CC4CF9" w:rsidRPr="00061AB7" w:rsidRDefault="00CC4CF9">
      <w:pPr>
        <w:pStyle w:val="ConsPlusCell"/>
        <w:jc w:val="both"/>
      </w:pPr>
      <w:r w:rsidRPr="00061AB7">
        <w:t>22 1639     3     - прочие</w:t>
      </w:r>
    </w:p>
    <w:p w:rsidR="00CC4CF9" w:rsidRPr="00061AB7" w:rsidRDefault="00CC4CF9">
      <w:pPr>
        <w:pStyle w:val="ConsPlusCell"/>
        <w:jc w:val="both"/>
      </w:pPr>
      <w:r w:rsidRPr="00061AB7">
        <w:t>22 1690     1     Полимеры сложных эфиров этиленкарбоновых кислот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22 1691     7     Полиакриламиды</w:t>
      </w:r>
    </w:p>
    <w:p w:rsidR="00CC4CF9" w:rsidRPr="00061AB7" w:rsidRDefault="00CC4CF9">
      <w:pPr>
        <w:pStyle w:val="ConsPlusCell"/>
        <w:jc w:val="both"/>
      </w:pPr>
      <w:r w:rsidRPr="00061AB7">
        <w:t>22 1692     2     Полиакрилонитрилы (полинитрилакрил)</w:t>
      </w:r>
    </w:p>
    <w:p w:rsidR="00CC4CF9" w:rsidRPr="00061AB7" w:rsidRDefault="00CC4CF9">
      <w:pPr>
        <w:pStyle w:val="ConsPlusCell"/>
        <w:jc w:val="both"/>
      </w:pPr>
      <w:r w:rsidRPr="00061AB7">
        <w:t>22 1693     8     Полимер изобутилметакрилата (ПИБМА)</w:t>
      </w:r>
    </w:p>
    <w:p w:rsidR="00CC4CF9" w:rsidRPr="00061AB7" w:rsidRDefault="00CC4CF9">
      <w:pPr>
        <w:pStyle w:val="ConsPlusCell"/>
        <w:jc w:val="both"/>
      </w:pPr>
      <w:r w:rsidRPr="00061AB7">
        <w:t>22 1900     1     Смолы прочие</w:t>
      </w:r>
    </w:p>
    <w:p w:rsidR="00CC4CF9" w:rsidRPr="00061AB7" w:rsidRDefault="00CC4CF9">
      <w:pPr>
        <w:pStyle w:val="ConsPlusCell"/>
        <w:jc w:val="both"/>
      </w:pPr>
      <w:r w:rsidRPr="00061AB7">
        <w:t>22 1910     6     Полимеры винилнафталина</w:t>
      </w:r>
    </w:p>
    <w:p w:rsidR="00CC4CF9" w:rsidRPr="00061AB7" w:rsidRDefault="00CC4CF9">
      <w:pPr>
        <w:pStyle w:val="ConsPlusCell"/>
        <w:jc w:val="both"/>
      </w:pPr>
      <w:r w:rsidRPr="00061AB7">
        <w:t>22 1920     0     Полимеры диметилфенола</w:t>
      </w:r>
    </w:p>
    <w:p w:rsidR="00CC4CF9" w:rsidRPr="00061AB7" w:rsidRDefault="00CC4CF9">
      <w:pPr>
        <w:pStyle w:val="ConsPlusCell"/>
        <w:jc w:val="both"/>
      </w:pPr>
      <w:r w:rsidRPr="00061AB7">
        <w:t>22 1921     6     Полимеры диметилфенола модифицированные</w:t>
      </w:r>
    </w:p>
    <w:p w:rsidR="00CC4CF9" w:rsidRPr="00061AB7" w:rsidRDefault="00CC4CF9">
      <w:pPr>
        <w:pStyle w:val="ConsPlusCell"/>
        <w:jc w:val="both"/>
      </w:pPr>
      <w:r w:rsidRPr="00061AB7">
        <w:t>22 1930     5     Смолы поливинилхлоридные хлорированные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(перхлорвиниловые) /</w:t>
      </w:r>
    </w:p>
    <w:p w:rsidR="00CC4CF9" w:rsidRPr="00061AB7" w:rsidRDefault="00CC4CF9">
      <w:pPr>
        <w:pStyle w:val="ConsPlusCell"/>
        <w:jc w:val="both"/>
      </w:pPr>
      <w:r w:rsidRPr="00061AB7">
        <w:t>22 1931     0     - для клеев</w:t>
      </w:r>
    </w:p>
    <w:p w:rsidR="00CC4CF9" w:rsidRPr="00061AB7" w:rsidRDefault="00CC4CF9">
      <w:pPr>
        <w:pStyle w:val="ConsPlusCell"/>
        <w:jc w:val="both"/>
      </w:pPr>
      <w:r w:rsidRPr="00061AB7">
        <w:t>22 1932     6     - для лаков (перхлорвиниловая смола лаковая)</w:t>
      </w:r>
    </w:p>
    <w:p w:rsidR="00CC4CF9" w:rsidRPr="00061AB7" w:rsidRDefault="00CC4CF9">
      <w:pPr>
        <w:pStyle w:val="ConsPlusCell"/>
        <w:jc w:val="both"/>
      </w:pPr>
      <w:r w:rsidRPr="00061AB7">
        <w:t>22 1933     1     - для волокон</w:t>
      </w:r>
    </w:p>
    <w:p w:rsidR="00CC4CF9" w:rsidRPr="00061AB7" w:rsidRDefault="00CC4CF9">
      <w:pPr>
        <w:pStyle w:val="ConsPlusCell"/>
        <w:jc w:val="both"/>
      </w:pPr>
      <w:r w:rsidRPr="00061AB7">
        <w:t>22 1940     2     Смолы кумарон-инденовые /</w:t>
      </w:r>
    </w:p>
    <w:p w:rsidR="00CC4CF9" w:rsidRPr="00061AB7" w:rsidRDefault="00CC4CF9">
      <w:pPr>
        <w:pStyle w:val="ConsPlusCell"/>
        <w:jc w:val="both"/>
      </w:pPr>
      <w:r w:rsidRPr="00061AB7">
        <w:t>22 1941     5     - беззольные</w:t>
      </w:r>
    </w:p>
    <w:p w:rsidR="00CC4CF9" w:rsidRPr="00061AB7" w:rsidRDefault="00CC4CF9">
      <w:pPr>
        <w:pStyle w:val="ConsPlusCell"/>
        <w:jc w:val="both"/>
      </w:pPr>
      <w:r w:rsidRPr="00061AB7">
        <w:t>22 1942     0     - с содержанием золы</w:t>
      </w:r>
    </w:p>
    <w:p w:rsidR="00CC4CF9" w:rsidRPr="00061AB7" w:rsidRDefault="00CC4CF9">
      <w:pPr>
        <w:pStyle w:val="ConsPlusCell"/>
        <w:jc w:val="both"/>
      </w:pPr>
      <w:r w:rsidRPr="00061AB7">
        <w:t>22 1950     4     Смолы карбинольные /</w:t>
      </w:r>
    </w:p>
    <w:p w:rsidR="00CC4CF9" w:rsidRPr="00061AB7" w:rsidRDefault="00CC4CF9">
      <w:pPr>
        <w:pStyle w:val="ConsPlusCell"/>
        <w:jc w:val="both"/>
      </w:pPr>
      <w:r w:rsidRPr="00061AB7">
        <w:t>22 1951     6     - МБК</w:t>
      </w:r>
    </w:p>
    <w:p w:rsidR="00CC4CF9" w:rsidRPr="00061AB7" w:rsidRDefault="00CC4CF9">
      <w:pPr>
        <w:pStyle w:val="ConsPlusCell"/>
        <w:jc w:val="both"/>
      </w:pPr>
      <w:r w:rsidRPr="00061AB7">
        <w:t>22 1952     5     - КН</w:t>
      </w:r>
    </w:p>
    <w:p w:rsidR="00CC4CF9" w:rsidRPr="00061AB7" w:rsidRDefault="00CC4CF9">
      <w:pPr>
        <w:pStyle w:val="ConsPlusCell"/>
        <w:jc w:val="both"/>
      </w:pPr>
      <w:r w:rsidRPr="00061AB7">
        <w:t>22 1953     0     - КС</w:t>
      </w:r>
    </w:p>
    <w:p w:rsidR="00CC4CF9" w:rsidRPr="00061AB7" w:rsidRDefault="00CC4CF9">
      <w:pPr>
        <w:pStyle w:val="ConsPlusCell"/>
        <w:jc w:val="both"/>
      </w:pPr>
      <w:r w:rsidRPr="00061AB7">
        <w:t>22 1959     3     - прочие</w:t>
      </w:r>
    </w:p>
    <w:p w:rsidR="00CC4CF9" w:rsidRPr="00061AB7" w:rsidRDefault="00CC4CF9">
      <w:pPr>
        <w:pStyle w:val="ConsPlusCell"/>
        <w:jc w:val="both"/>
      </w:pPr>
      <w:r w:rsidRPr="00061AB7">
        <w:t>22 1960     9     Смолы масляно-стирольные /</w:t>
      </w:r>
    </w:p>
    <w:p w:rsidR="00CC4CF9" w:rsidRPr="00061AB7" w:rsidRDefault="00CC4CF9">
      <w:pPr>
        <w:pStyle w:val="ConsPlusCell"/>
        <w:jc w:val="both"/>
      </w:pPr>
      <w:r w:rsidRPr="00061AB7">
        <w:t>22 1961     4     - МС</w:t>
      </w:r>
    </w:p>
    <w:p w:rsidR="00CC4CF9" w:rsidRPr="00061AB7" w:rsidRDefault="00CC4CF9">
      <w:pPr>
        <w:pStyle w:val="ConsPlusCell"/>
        <w:jc w:val="both"/>
      </w:pPr>
      <w:r w:rsidRPr="00061AB7">
        <w:t>22 1980     8     Полимеры акриловой кислоты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22 2000     1     Смолы, получаемые поликонденсацией и ступенчатой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полимеризацией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22 2100     5     Смолы фенолоформальдегидные</w:t>
      </w:r>
    </w:p>
    <w:p w:rsidR="00CC4CF9" w:rsidRPr="00061AB7" w:rsidRDefault="00CC4CF9">
      <w:pPr>
        <w:pStyle w:val="ConsPlusCell"/>
        <w:jc w:val="both"/>
      </w:pPr>
      <w:r w:rsidRPr="00061AB7">
        <w:t>22 2110     4     Смолы фенолоформальдегидные новолачные /</w:t>
      </w:r>
    </w:p>
    <w:p w:rsidR="00CC4CF9" w:rsidRPr="00061AB7" w:rsidRDefault="00CC4CF9">
      <w:pPr>
        <w:pStyle w:val="ConsPlusCell"/>
        <w:jc w:val="both"/>
      </w:pPr>
      <w:r w:rsidRPr="00061AB7">
        <w:t>22 2111     5     - немодифицированные, кроме смол N 18, N 104,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йдитол</w:t>
      </w:r>
    </w:p>
    <w:p w:rsidR="00CC4CF9" w:rsidRPr="00061AB7" w:rsidRDefault="00CC4CF9">
      <w:pPr>
        <w:pStyle w:val="ConsPlusCell"/>
        <w:jc w:val="both"/>
      </w:pPr>
      <w:r w:rsidRPr="00061AB7">
        <w:t>22 2112     0     Смола N 18</w:t>
      </w:r>
    </w:p>
    <w:p w:rsidR="00CC4CF9" w:rsidRPr="00061AB7" w:rsidRDefault="00CC4CF9">
      <w:pPr>
        <w:pStyle w:val="ConsPlusCell"/>
        <w:jc w:val="both"/>
      </w:pPr>
      <w:r w:rsidRPr="00061AB7">
        <w:t>22 2113     6     Смола N 104</w:t>
      </w:r>
    </w:p>
    <w:p w:rsidR="00CC4CF9" w:rsidRPr="00061AB7" w:rsidRDefault="00CC4CF9">
      <w:pPr>
        <w:pStyle w:val="ConsPlusCell"/>
        <w:jc w:val="both"/>
      </w:pPr>
      <w:r w:rsidRPr="00061AB7">
        <w:t>22 2114     1     Йдитол</w:t>
      </w:r>
    </w:p>
    <w:p w:rsidR="00CC4CF9" w:rsidRPr="00061AB7" w:rsidRDefault="00CC4CF9">
      <w:pPr>
        <w:pStyle w:val="ConsPlusCell"/>
        <w:jc w:val="both"/>
      </w:pPr>
      <w:r w:rsidRPr="00061AB7">
        <w:t>22 2115     7     Смолы фенолоформальдегидные новолачные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модифицированные</w:t>
      </w:r>
    </w:p>
    <w:p w:rsidR="00CC4CF9" w:rsidRPr="00061AB7" w:rsidRDefault="00CC4CF9">
      <w:pPr>
        <w:pStyle w:val="ConsPlusCell"/>
        <w:jc w:val="both"/>
      </w:pPr>
      <w:r w:rsidRPr="00061AB7">
        <w:t>22 2120     4     Смолы фенолоформальдегидные резольные /</w:t>
      </w:r>
    </w:p>
    <w:p w:rsidR="00CC4CF9" w:rsidRPr="00061AB7" w:rsidRDefault="00CC4CF9">
      <w:pPr>
        <w:pStyle w:val="ConsPlusCell"/>
        <w:jc w:val="both"/>
      </w:pPr>
      <w:r w:rsidRPr="00061AB7">
        <w:t>22 2121     8     - немодифицированные твердые</w:t>
      </w:r>
    </w:p>
    <w:p w:rsidR="00CC4CF9" w:rsidRPr="00061AB7" w:rsidRDefault="00CC4CF9">
      <w:pPr>
        <w:pStyle w:val="ConsPlusCell"/>
        <w:jc w:val="both"/>
      </w:pPr>
      <w:r w:rsidRPr="00061AB7">
        <w:t>22 2122     5     - немодифицированные жидкие</w:t>
      </w:r>
    </w:p>
    <w:p w:rsidR="00CC4CF9" w:rsidRPr="00061AB7" w:rsidRDefault="00CC4CF9">
      <w:pPr>
        <w:pStyle w:val="ConsPlusCell"/>
        <w:jc w:val="both"/>
      </w:pPr>
      <w:r w:rsidRPr="00061AB7">
        <w:t>22 2123     0     - модифицированные</w:t>
      </w:r>
    </w:p>
    <w:p w:rsidR="00CC4CF9" w:rsidRPr="00061AB7" w:rsidRDefault="00CC4CF9">
      <w:pPr>
        <w:pStyle w:val="ConsPlusCell"/>
        <w:jc w:val="both"/>
      </w:pPr>
      <w:r w:rsidRPr="00061AB7">
        <w:t>22 2124     6     - лаковые</w:t>
      </w:r>
    </w:p>
    <w:p w:rsidR="00CC4CF9" w:rsidRPr="00061AB7" w:rsidRDefault="00CC4CF9">
      <w:pPr>
        <w:pStyle w:val="ConsPlusCell"/>
        <w:jc w:val="both"/>
      </w:pPr>
      <w:r w:rsidRPr="00061AB7">
        <w:t>22 2125     1     Лаки бакелитовые</w:t>
      </w:r>
    </w:p>
    <w:p w:rsidR="00CC4CF9" w:rsidRPr="00061AB7" w:rsidRDefault="00CC4CF9">
      <w:pPr>
        <w:pStyle w:val="ConsPlusCell"/>
        <w:jc w:val="both"/>
      </w:pPr>
      <w:r w:rsidRPr="00061AB7">
        <w:t>22 2129     3     Смолы для лакокрасочной промышленности прочие</w:t>
      </w:r>
    </w:p>
    <w:p w:rsidR="00CC4CF9" w:rsidRPr="00061AB7" w:rsidRDefault="00CC4CF9">
      <w:pPr>
        <w:pStyle w:val="ConsPlusCell"/>
        <w:jc w:val="both"/>
      </w:pPr>
      <w:r w:rsidRPr="00061AB7">
        <w:t>22 2140     3     Смолы на замещенных фенолах</w:t>
      </w:r>
    </w:p>
    <w:p w:rsidR="00CC4CF9" w:rsidRPr="00061AB7" w:rsidRDefault="00CC4CF9">
      <w:pPr>
        <w:pStyle w:val="ConsPlusCell"/>
        <w:jc w:val="both"/>
      </w:pPr>
      <w:r w:rsidRPr="00061AB7">
        <w:t>22 2141     9     Смолы фенолформальдегидные синтетические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22 2150     8     Смолы фенолсульфоновые</w:t>
      </w:r>
    </w:p>
    <w:p w:rsidR="00CC4CF9" w:rsidRPr="00061AB7" w:rsidRDefault="00CC4CF9">
      <w:pPr>
        <w:pStyle w:val="ConsPlusCell"/>
        <w:jc w:val="both"/>
      </w:pPr>
      <w:r w:rsidRPr="00061AB7">
        <w:t>22 2160     2     Смолы фенолрезорциновые</w:t>
      </w:r>
    </w:p>
    <w:p w:rsidR="00CC4CF9" w:rsidRPr="00061AB7" w:rsidRDefault="00CC4CF9">
      <w:pPr>
        <w:pStyle w:val="ConsPlusCell"/>
        <w:jc w:val="both"/>
      </w:pPr>
      <w:r w:rsidRPr="00061AB7">
        <w:t>22 2161     8     Смола / ФР-1</w:t>
      </w:r>
    </w:p>
    <w:p w:rsidR="00CC4CF9" w:rsidRPr="00061AB7" w:rsidRDefault="00CC4CF9">
      <w:pPr>
        <w:pStyle w:val="ConsPlusCell"/>
        <w:jc w:val="both"/>
      </w:pPr>
      <w:r w:rsidRPr="00061AB7">
        <w:t>22 2162     3     - ФР-50А</w:t>
      </w:r>
    </w:p>
    <w:p w:rsidR="00CC4CF9" w:rsidRPr="00061AB7" w:rsidRDefault="00CC4CF9">
      <w:pPr>
        <w:pStyle w:val="ConsPlusCell"/>
        <w:jc w:val="both"/>
      </w:pPr>
      <w:r w:rsidRPr="00061AB7">
        <w:t>22 2164     4     Смолы резорцинформальдегидные жидкие</w:t>
      </w:r>
    </w:p>
    <w:p w:rsidR="00CC4CF9" w:rsidRPr="00061AB7" w:rsidRDefault="00CC4CF9">
      <w:pPr>
        <w:pStyle w:val="ConsPlusCell"/>
        <w:jc w:val="both"/>
      </w:pPr>
      <w:r w:rsidRPr="00061AB7">
        <w:t>22 2190     6     Смолы фенолальдегидные прочие</w:t>
      </w:r>
    </w:p>
    <w:p w:rsidR="00CC4CF9" w:rsidRPr="00061AB7" w:rsidRDefault="00CC4CF9">
      <w:pPr>
        <w:pStyle w:val="ConsPlusCell"/>
        <w:jc w:val="both"/>
      </w:pPr>
      <w:r w:rsidRPr="00061AB7">
        <w:t>22 2191     1     Смола циклогексаноформальдегидная</w:t>
      </w:r>
    </w:p>
    <w:p w:rsidR="00CC4CF9" w:rsidRPr="00061AB7" w:rsidRDefault="00CC4CF9">
      <w:pPr>
        <w:pStyle w:val="ConsPlusCell"/>
        <w:jc w:val="both"/>
      </w:pPr>
      <w:r w:rsidRPr="00061AB7">
        <w:t>22 2192     7     Сплав смол N 18 и ФА-15</w:t>
      </w:r>
    </w:p>
    <w:p w:rsidR="00CC4CF9" w:rsidRPr="00061AB7" w:rsidRDefault="00CC4CF9">
      <w:pPr>
        <w:pStyle w:val="ConsPlusCell"/>
        <w:jc w:val="both"/>
      </w:pPr>
      <w:r w:rsidRPr="00061AB7">
        <w:t>22 2193     2     Смолы крезольноформальдегидные</w:t>
      </w:r>
    </w:p>
    <w:p w:rsidR="00CC4CF9" w:rsidRPr="00061AB7" w:rsidRDefault="00CC4CF9">
      <w:pPr>
        <w:pStyle w:val="ConsPlusCell"/>
        <w:jc w:val="both"/>
      </w:pPr>
      <w:r w:rsidRPr="00061AB7">
        <w:t>22 2194     8     Смолы на сланцевых фенолах</w:t>
      </w:r>
    </w:p>
    <w:p w:rsidR="00CC4CF9" w:rsidRPr="00061AB7" w:rsidRDefault="00CC4CF9">
      <w:pPr>
        <w:pStyle w:val="ConsPlusCell"/>
        <w:jc w:val="both"/>
      </w:pPr>
      <w:r w:rsidRPr="00061AB7">
        <w:t>22 2195     3     Смолы масляно-фенольные</w:t>
      </w:r>
    </w:p>
    <w:p w:rsidR="00CC4CF9" w:rsidRPr="00061AB7" w:rsidRDefault="00CC4CF9">
      <w:pPr>
        <w:pStyle w:val="ConsPlusCell"/>
        <w:jc w:val="both"/>
      </w:pPr>
      <w:r w:rsidRPr="00061AB7">
        <w:t>22 2196     9     Растворы фенолоформальдегидной смолы</w:t>
      </w:r>
    </w:p>
    <w:p w:rsidR="00CC4CF9" w:rsidRPr="00061AB7" w:rsidRDefault="00CC4CF9">
      <w:pPr>
        <w:pStyle w:val="ConsPlusCell"/>
        <w:jc w:val="both"/>
      </w:pPr>
      <w:r w:rsidRPr="00061AB7">
        <w:t>22 2200     9     Смолы на основе фурфурола и его производных</w:t>
      </w:r>
    </w:p>
    <w:p w:rsidR="00CC4CF9" w:rsidRPr="00061AB7" w:rsidRDefault="00CC4CF9">
      <w:pPr>
        <w:pStyle w:val="ConsPlusCell"/>
        <w:jc w:val="both"/>
      </w:pPr>
      <w:r w:rsidRPr="00061AB7">
        <w:t>22 2210     3     Смолы фурфурольные /</w:t>
      </w:r>
    </w:p>
    <w:p w:rsidR="00CC4CF9" w:rsidRPr="00061AB7" w:rsidRDefault="00CC4CF9">
      <w:pPr>
        <w:pStyle w:val="ConsPlusCell"/>
        <w:jc w:val="both"/>
      </w:pPr>
      <w:r w:rsidRPr="00061AB7">
        <w:t>22 2211     9     Смолы типа ФМ</w:t>
      </w:r>
    </w:p>
    <w:p w:rsidR="00CC4CF9" w:rsidRPr="00061AB7" w:rsidRDefault="00CC4CF9">
      <w:pPr>
        <w:pStyle w:val="ConsPlusCell"/>
        <w:jc w:val="both"/>
      </w:pPr>
      <w:r w:rsidRPr="00061AB7">
        <w:t>22 2220     8     Смолы / фуриловые</w:t>
      </w:r>
    </w:p>
    <w:p w:rsidR="00CC4CF9" w:rsidRPr="00061AB7" w:rsidRDefault="00CC4CF9">
      <w:pPr>
        <w:pStyle w:val="ConsPlusCell"/>
        <w:jc w:val="both"/>
      </w:pPr>
      <w:r w:rsidRPr="00061AB7">
        <w:t>22 2221     3     - ФЛ</w:t>
      </w:r>
    </w:p>
    <w:p w:rsidR="00CC4CF9" w:rsidRPr="00061AB7" w:rsidRDefault="00CC4CF9">
      <w:pPr>
        <w:pStyle w:val="ConsPlusCell"/>
        <w:jc w:val="both"/>
      </w:pPr>
      <w:r w:rsidRPr="00061AB7">
        <w:t>22 2222     9     - ФФ</w:t>
      </w:r>
    </w:p>
    <w:p w:rsidR="00CC4CF9" w:rsidRPr="00061AB7" w:rsidRDefault="00CC4CF9">
      <w:pPr>
        <w:pStyle w:val="ConsPlusCell"/>
        <w:jc w:val="both"/>
      </w:pPr>
      <w:r w:rsidRPr="00061AB7">
        <w:t>22 2230     2     Смолы фурфурольно-ацетонные</w:t>
      </w:r>
    </w:p>
    <w:p w:rsidR="00CC4CF9" w:rsidRPr="00061AB7" w:rsidRDefault="00CC4CF9">
      <w:pPr>
        <w:pStyle w:val="ConsPlusCell"/>
        <w:jc w:val="both"/>
      </w:pPr>
      <w:r w:rsidRPr="00061AB7">
        <w:t>22 2231     8     Смолы фурфуролфурфурилацетальные</w:t>
      </w:r>
    </w:p>
    <w:p w:rsidR="00CC4CF9" w:rsidRPr="00061AB7" w:rsidRDefault="00CC4CF9">
      <w:pPr>
        <w:pStyle w:val="ConsPlusCell"/>
        <w:jc w:val="both"/>
      </w:pPr>
      <w:r w:rsidRPr="00061AB7">
        <w:t>22 2232     3     Мономеры фурфурольно-ацетонные</w:t>
      </w:r>
    </w:p>
    <w:p w:rsidR="00CC4CF9" w:rsidRPr="00061AB7" w:rsidRDefault="00CC4CF9">
      <w:pPr>
        <w:pStyle w:val="ConsPlusCell"/>
        <w:jc w:val="both"/>
      </w:pPr>
      <w:r w:rsidRPr="00061AB7">
        <w:t>22 2233     9     Смолы фурфурольно-ацетонные</w:t>
      </w:r>
    </w:p>
    <w:p w:rsidR="00CC4CF9" w:rsidRPr="00061AB7" w:rsidRDefault="00CC4CF9">
      <w:pPr>
        <w:pStyle w:val="ConsPlusCell"/>
        <w:jc w:val="both"/>
      </w:pPr>
      <w:r w:rsidRPr="00061AB7">
        <w:t>22 2234     4     Смолы фурфурольно-ацетоно-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фенолоформальдегидные</w:t>
      </w:r>
    </w:p>
    <w:p w:rsidR="00CC4CF9" w:rsidRPr="00061AB7" w:rsidRDefault="00CC4CF9">
      <w:pPr>
        <w:pStyle w:val="ConsPlusCell"/>
        <w:jc w:val="both"/>
      </w:pPr>
      <w:r w:rsidRPr="00061AB7">
        <w:t>22 2300     2     Смолы аминоформальдегидные</w:t>
      </w:r>
    </w:p>
    <w:p w:rsidR="00CC4CF9" w:rsidRPr="00061AB7" w:rsidRDefault="00CC4CF9">
      <w:pPr>
        <w:pStyle w:val="ConsPlusCell"/>
        <w:jc w:val="both"/>
      </w:pPr>
      <w:r w:rsidRPr="00061AB7">
        <w:t>22 2310     7     Смолы карбамидоформальдегидные /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22 2311     2     - немодифицированные</w:t>
      </w:r>
    </w:p>
    <w:p w:rsidR="00CC4CF9" w:rsidRPr="00061AB7" w:rsidRDefault="00CC4CF9">
      <w:pPr>
        <w:pStyle w:val="ConsPlusCell"/>
        <w:jc w:val="both"/>
      </w:pPr>
      <w:r w:rsidRPr="00061AB7">
        <w:t>22 2312     8     - модифицированные</w:t>
      </w:r>
    </w:p>
    <w:p w:rsidR="00CC4CF9" w:rsidRPr="00061AB7" w:rsidRDefault="00CC4CF9">
      <w:pPr>
        <w:pStyle w:val="ConsPlusCell"/>
        <w:jc w:val="both"/>
      </w:pPr>
      <w:r w:rsidRPr="00061AB7">
        <w:t>22 2313     3     - лаковые</w:t>
      </w:r>
    </w:p>
    <w:p w:rsidR="00CC4CF9" w:rsidRPr="00061AB7" w:rsidRDefault="00CC4CF9">
      <w:pPr>
        <w:pStyle w:val="ConsPlusCell"/>
        <w:jc w:val="both"/>
      </w:pPr>
      <w:r w:rsidRPr="00061AB7">
        <w:t>22 2320     1     Смолы меламиноформальдегидные /</w:t>
      </w:r>
    </w:p>
    <w:p w:rsidR="00CC4CF9" w:rsidRPr="00061AB7" w:rsidRDefault="00CC4CF9">
      <w:pPr>
        <w:pStyle w:val="ConsPlusCell"/>
        <w:jc w:val="both"/>
      </w:pPr>
      <w:r w:rsidRPr="00061AB7">
        <w:t>22 2321     7     - немодифицированные</w:t>
      </w:r>
    </w:p>
    <w:p w:rsidR="00CC4CF9" w:rsidRPr="00061AB7" w:rsidRDefault="00CC4CF9">
      <w:pPr>
        <w:pStyle w:val="ConsPlusCell"/>
        <w:jc w:val="both"/>
      </w:pPr>
      <w:r w:rsidRPr="00061AB7">
        <w:t>22 2322     2     - модифицированные</w:t>
      </w:r>
    </w:p>
    <w:p w:rsidR="00CC4CF9" w:rsidRPr="00061AB7" w:rsidRDefault="00CC4CF9">
      <w:pPr>
        <w:pStyle w:val="ConsPlusCell"/>
        <w:jc w:val="both"/>
      </w:pPr>
      <w:r w:rsidRPr="00061AB7">
        <w:t>22 2323     8     - лаковые</w:t>
      </w:r>
    </w:p>
    <w:p w:rsidR="00CC4CF9" w:rsidRPr="00061AB7" w:rsidRDefault="00CC4CF9">
      <w:pPr>
        <w:pStyle w:val="ConsPlusCell"/>
        <w:jc w:val="both"/>
      </w:pPr>
      <w:r w:rsidRPr="00061AB7">
        <w:t>22 2330     6     Смолы / смешанные</w:t>
      </w:r>
    </w:p>
    <w:p w:rsidR="00CC4CF9" w:rsidRPr="00061AB7" w:rsidRDefault="00CC4CF9">
      <w:pPr>
        <w:pStyle w:val="ConsPlusCell"/>
        <w:jc w:val="both"/>
      </w:pPr>
      <w:r w:rsidRPr="00061AB7">
        <w:t>22 2331     1     - меламиномочевиноформальдегидные</w:t>
      </w:r>
    </w:p>
    <w:p w:rsidR="00CC4CF9" w:rsidRPr="00061AB7" w:rsidRDefault="00CC4CF9">
      <w:pPr>
        <w:pStyle w:val="ConsPlusCell"/>
        <w:jc w:val="both"/>
      </w:pPr>
      <w:r w:rsidRPr="00061AB7">
        <w:t>22 2332     7     - карбамиднофурановые</w:t>
      </w:r>
    </w:p>
    <w:p w:rsidR="00CC4CF9" w:rsidRPr="00061AB7" w:rsidRDefault="00CC4CF9">
      <w:pPr>
        <w:pStyle w:val="ConsPlusCell"/>
        <w:jc w:val="both"/>
      </w:pPr>
      <w:r w:rsidRPr="00061AB7">
        <w:t>22 2400     6     Полиамиды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22 2410     0     Полиамиды, получаемые реакцией поликонденсации /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22 2411     6     - низкомолекулярные</w:t>
      </w:r>
    </w:p>
    <w:p w:rsidR="00CC4CF9" w:rsidRPr="00061AB7" w:rsidRDefault="00CC4CF9">
      <w:pPr>
        <w:pStyle w:val="ConsPlusCell"/>
        <w:jc w:val="both"/>
      </w:pPr>
      <w:r w:rsidRPr="00061AB7">
        <w:t>22 2412     1     - однокомпонентные</w:t>
      </w:r>
    </w:p>
    <w:p w:rsidR="00CC4CF9" w:rsidRPr="00061AB7" w:rsidRDefault="00CC4CF9">
      <w:pPr>
        <w:pStyle w:val="ConsPlusCell"/>
        <w:jc w:val="both"/>
      </w:pPr>
      <w:r w:rsidRPr="00061AB7">
        <w:t>22 2413     7     - смешанные (сополимеры)</w:t>
      </w:r>
    </w:p>
    <w:p w:rsidR="00CC4CF9" w:rsidRPr="00061AB7" w:rsidRDefault="00CC4CF9">
      <w:pPr>
        <w:pStyle w:val="ConsPlusCell"/>
        <w:jc w:val="both"/>
      </w:pPr>
      <w:r w:rsidRPr="00061AB7">
        <w:t>22 2414     2     - смешанные (сополимеры) пластифицированные</w:t>
      </w:r>
    </w:p>
    <w:p w:rsidR="00CC4CF9" w:rsidRPr="00061AB7" w:rsidRDefault="00CC4CF9">
      <w:pPr>
        <w:pStyle w:val="ConsPlusCell"/>
        <w:jc w:val="both"/>
      </w:pPr>
      <w:r w:rsidRPr="00061AB7">
        <w:t>22 2415     8     Фенилоны</w:t>
      </w:r>
    </w:p>
    <w:p w:rsidR="00CC4CF9" w:rsidRPr="00061AB7" w:rsidRDefault="00CC4CF9">
      <w:pPr>
        <w:pStyle w:val="ConsPlusCell"/>
        <w:jc w:val="both"/>
      </w:pPr>
      <w:r w:rsidRPr="00061AB7">
        <w:t>22 2420     5     Полиамиды, получаемые реакцией полимеризации /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22 2421     0     - гидролитической</w:t>
      </w:r>
    </w:p>
    <w:p w:rsidR="00CC4CF9" w:rsidRPr="00061AB7" w:rsidRDefault="00CC4CF9">
      <w:pPr>
        <w:pStyle w:val="ConsPlusCell"/>
        <w:jc w:val="both"/>
      </w:pPr>
      <w:r w:rsidRPr="00061AB7">
        <w:t>22 2422     6     - ионной</w:t>
      </w:r>
    </w:p>
    <w:p w:rsidR="00CC4CF9" w:rsidRPr="00061AB7" w:rsidRDefault="00CC4CF9">
      <w:pPr>
        <w:pStyle w:val="ConsPlusCell"/>
        <w:jc w:val="both"/>
      </w:pPr>
      <w:r w:rsidRPr="00061AB7">
        <w:t>22 2430     3     Смолы полиимидные</w:t>
      </w:r>
    </w:p>
    <w:p w:rsidR="00CC4CF9" w:rsidRPr="00061AB7" w:rsidRDefault="00CC4CF9">
      <w:pPr>
        <w:pStyle w:val="ConsPlusCell"/>
        <w:jc w:val="both"/>
      </w:pPr>
      <w:r w:rsidRPr="00061AB7">
        <w:t>22 2431     5     Материалы полиимидные прессовочные</w:t>
      </w:r>
    </w:p>
    <w:p w:rsidR="00CC4CF9" w:rsidRPr="00061AB7" w:rsidRDefault="00CC4CF9">
      <w:pPr>
        <w:pStyle w:val="ConsPlusCell"/>
        <w:jc w:val="both"/>
      </w:pPr>
      <w:r w:rsidRPr="00061AB7">
        <w:t>22 2432     0     Связующие полиимидные</w:t>
      </w:r>
    </w:p>
    <w:p w:rsidR="00CC4CF9" w:rsidRPr="00061AB7" w:rsidRDefault="00CC4CF9">
      <w:pPr>
        <w:pStyle w:val="ConsPlusCell"/>
        <w:jc w:val="both"/>
      </w:pPr>
      <w:r w:rsidRPr="00061AB7">
        <w:t>22 2433     6     Полиимиды для покрытий</w:t>
      </w:r>
    </w:p>
    <w:p w:rsidR="00CC4CF9" w:rsidRPr="00061AB7" w:rsidRDefault="00CC4CF9">
      <w:pPr>
        <w:pStyle w:val="ConsPlusCell"/>
        <w:jc w:val="both"/>
      </w:pPr>
      <w:r w:rsidRPr="00061AB7">
        <w:t>22 2439     9     Смолы полиимидные прочие</w:t>
      </w:r>
    </w:p>
    <w:p w:rsidR="00CC4CF9" w:rsidRPr="00061AB7" w:rsidRDefault="00CC4CF9">
      <w:pPr>
        <w:pStyle w:val="ConsPlusCell"/>
        <w:jc w:val="both"/>
      </w:pPr>
      <w:r w:rsidRPr="00061AB7">
        <w:t>22 2440     4     Смолы полиуретановые /</w:t>
      </w:r>
    </w:p>
    <w:p w:rsidR="00CC4CF9" w:rsidRPr="00061AB7" w:rsidRDefault="00CC4CF9">
      <w:pPr>
        <w:pStyle w:val="ConsPlusCell"/>
        <w:jc w:val="both"/>
      </w:pPr>
      <w:r w:rsidRPr="00061AB7">
        <w:t>22 2441     7     - литьевые</w:t>
      </w:r>
    </w:p>
    <w:p w:rsidR="00CC4CF9" w:rsidRPr="00061AB7" w:rsidRDefault="00CC4CF9">
      <w:pPr>
        <w:pStyle w:val="ConsPlusCell"/>
        <w:jc w:val="both"/>
      </w:pPr>
      <w:r w:rsidRPr="00061AB7">
        <w:t>22 2442     5     - для искусственной кожи</w:t>
      </w:r>
    </w:p>
    <w:p w:rsidR="00CC4CF9" w:rsidRPr="00061AB7" w:rsidRDefault="00CC4CF9">
      <w:pPr>
        <w:pStyle w:val="ConsPlusCell"/>
        <w:jc w:val="both"/>
      </w:pPr>
      <w:r w:rsidRPr="00061AB7">
        <w:t>22 2443     0     - для эластичных поропластов</w:t>
      </w:r>
    </w:p>
    <w:p w:rsidR="00CC4CF9" w:rsidRPr="00061AB7" w:rsidRDefault="00CC4CF9">
      <w:pPr>
        <w:pStyle w:val="ConsPlusCell"/>
        <w:jc w:val="both"/>
      </w:pPr>
      <w:r w:rsidRPr="00061AB7">
        <w:t>22 2490     7     Смолы полиамидные, полиимидные, полиуретановые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22 2491     2     - для синтетического волокна</w:t>
      </w:r>
    </w:p>
    <w:p w:rsidR="00CC4CF9" w:rsidRPr="00061AB7" w:rsidRDefault="00CC4CF9">
      <w:pPr>
        <w:pStyle w:val="ConsPlusCell"/>
        <w:jc w:val="both"/>
      </w:pPr>
      <w:r w:rsidRPr="00061AB7">
        <w:t>22 2500     0     Смолы эпоксидные</w:t>
      </w:r>
    </w:p>
    <w:p w:rsidR="00CC4CF9" w:rsidRPr="00061AB7" w:rsidRDefault="00CC4CF9">
      <w:pPr>
        <w:pStyle w:val="ConsPlusCell"/>
        <w:jc w:val="both"/>
      </w:pPr>
      <w:r w:rsidRPr="00061AB7">
        <w:t>22 2510     4     Смолы эпоксидные / на основе дифенилолпропана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22 2511     3     - для промышленности пластмасс</w:t>
      </w:r>
    </w:p>
    <w:p w:rsidR="00CC4CF9" w:rsidRPr="00061AB7" w:rsidRDefault="00CC4CF9">
      <w:pPr>
        <w:pStyle w:val="ConsPlusCell"/>
        <w:jc w:val="both"/>
      </w:pPr>
      <w:r w:rsidRPr="00061AB7">
        <w:t>22 2512     5     - для лакокрасочной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22 2520     9     Смолы эпоксидные алифатические /</w:t>
      </w:r>
    </w:p>
    <w:p w:rsidR="00CC4CF9" w:rsidRPr="00061AB7" w:rsidRDefault="00CC4CF9">
      <w:pPr>
        <w:pStyle w:val="ConsPlusCell"/>
        <w:jc w:val="both"/>
      </w:pPr>
      <w:r w:rsidRPr="00061AB7">
        <w:t>22 2521     4     - модифицированные</w:t>
      </w:r>
    </w:p>
    <w:p w:rsidR="00CC4CF9" w:rsidRPr="00061AB7" w:rsidRDefault="00CC4CF9">
      <w:pPr>
        <w:pStyle w:val="ConsPlusCell"/>
        <w:jc w:val="both"/>
      </w:pPr>
      <w:r w:rsidRPr="00061AB7">
        <w:t>22 2522     7     Соединения моноэпоксидные-активные разбавители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эпоксидных смол</w:t>
      </w:r>
    </w:p>
    <w:p w:rsidR="00CC4CF9" w:rsidRPr="00061AB7" w:rsidRDefault="00CC4CF9">
      <w:pPr>
        <w:pStyle w:val="ConsPlusCell"/>
        <w:jc w:val="both"/>
      </w:pPr>
      <w:r w:rsidRPr="00061AB7">
        <w:t>22 2529     8     Смолы эпоксидные алифатические прочие</w:t>
      </w:r>
    </w:p>
    <w:p w:rsidR="00CC4CF9" w:rsidRPr="00061AB7" w:rsidRDefault="00CC4CF9">
      <w:pPr>
        <w:pStyle w:val="ConsPlusCell"/>
        <w:jc w:val="both"/>
      </w:pPr>
      <w:r w:rsidRPr="00061AB7">
        <w:t>22 2530     3     Смолы эпоксидные модифицированные /</w:t>
      </w:r>
    </w:p>
    <w:p w:rsidR="00CC4CF9" w:rsidRPr="00061AB7" w:rsidRDefault="00CC4CF9">
      <w:pPr>
        <w:pStyle w:val="ConsPlusCell"/>
        <w:jc w:val="both"/>
      </w:pPr>
      <w:r w:rsidRPr="00061AB7">
        <w:t>22 2531     9     - полиорганосилоксаном</w:t>
      </w:r>
    </w:p>
    <w:p w:rsidR="00CC4CF9" w:rsidRPr="00061AB7" w:rsidRDefault="00CC4CF9">
      <w:pPr>
        <w:pStyle w:val="ConsPlusCell"/>
        <w:jc w:val="both"/>
      </w:pPr>
      <w:r w:rsidRPr="00061AB7">
        <w:t>22 2532     4     - реакционноспособными олигоэфирами</w:t>
      </w:r>
    </w:p>
    <w:p w:rsidR="00CC4CF9" w:rsidRPr="00061AB7" w:rsidRDefault="00CC4CF9">
      <w:pPr>
        <w:pStyle w:val="ConsPlusCell"/>
        <w:jc w:val="both"/>
      </w:pPr>
      <w:r w:rsidRPr="00061AB7">
        <w:t>22 2533     0     - пластификаторами-разбавителями</w:t>
      </w:r>
    </w:p>
    <w:p w:rsidR="00CC4CF9" w:rsidRPr="00061AB7" w:rsidRDefault="00CC4CF9">
      <w:pPr>
        <w:pStyle w:val="ConsPlusCell"/>
        <w:jc w:val="both"/>
      </w:pPr>
      <w:r w:rsidRPr="00061AB7">
        <w:t>22 2534     5     - тиоколом</w:t>
      </w:r>
    </w:p>
    <w:p w:rsidR="00CC4CF9" w:rsidRPr="00061AB7" w:rsidRDefault="00CC4CF9">
      <w:pPr>
        <w:pStyle w:val="ConsPlusCell"/>
        <w:jc w:val="both"/>
      </w:pPr>
      <w:r w:rsidRPr="00061AB7">
        <w:t>22 2539     2     - прочими соединениями</w:t>
      </w:r>
    </w:p>
    <w:p w:rsidR="00CC4CF9" w:rsidRPr="00061AB7" w:rsidRDefault="00CC4CF9">
      <w:pPr>
        <w:pStyle w:val="ConsPlusCell"/>
        <w:jc w:val="both"/>
      </w:pPr>
      <w:r w:rsidRPr="00061AB7">
        <w:t>22 2590     0     Смолы эпоксидные / прочие</w:t>
      </w:r>
    </w:p>
    <w:p w:rsidR="00CC4CF9" w:rsidRPr="00061AB7" w:rsidRDefault="00CC4CF9">
      <w:pPr>
        <w:pStyle w:val="ConsPlusCell"/>
        <w:jc w:val="both"/>
      </w:pPr>
      <w:r w:rsidRPr="00061AB7">
        <w:t>22 2591     6     - циклоалифатические</w:t>
      </w:r>
    </w:p>
    <w:p w:rsidR="00CC4CF9" w:rsidRPr="00061AB7" w:rsidRDefault="00CC4CF9">
      <w:pPr>
        <w:pStyle w:val="ConsPlusCell"/>
        <w:jc w:val="both"/>
      </w:pPr>
      <w:r w:rsidRPr="00061AB7">
        <w:t>22 2592     1     - на основе двухатомных фенолов и их производных</w:t>
      </w:r>
    </w:p>
    <w:p w:rsidR="00CC4CF9" w:rsidRPr="00061AB7" w:rsidRDefault="00CC4CF9">
      <w:pPr>
        <w:pStyle w:val="ConsPlusCell"/>
        <w:jc w:val="both"/>
      </w:pPr>
      <w:r w:rsidRPr="00061AB7">
        <w:t>22 2593     7     - на основе полифенолов</w:t>
      </w:r>
    </w:p>
    <w:p w:rsidR="00CC4CF9" w:rsidRPr="00061AB7" w:rsidRDefault="00CC4CF9">
      <w:pPr>
        <w:pStyle w:val="ConsPlusCell"/>
        <w:jc w:val="both"/>
      </w:pPr>
      <w:r w:rsidRPr="00061AB7">
        <w:t>22 2594     2     - азотсодержащие</w:t>
      </w:r>
    </w:p>
    <w:p w:rsidR="00CC4CF9" w:rsidRPr="00061AB7" w:rsidRDefault="00CC4CF9">
      <w:pPr>
        <w:pStyle w:val="ConsPlusCell"/>
        <w:jc w:val="both"/>
      </w:pPr>
      <w:r w:rsidRPr="00061AB7">
        <w:t>22 2595     8     - галогенсодержащие</w:t>
      </w:r>
    </w:p>
    <w:p w:rsidR="00CC4CF9" w:rsidRPr="00061AB7" w:rsidRDefault="00CC4CF9">
      <w:pPr>
        <w:pStyle w:val="ConsPlusCell"/>
        <w:jc w:val="both"/>
      </w:pPr>
      <w:r w:rsidRPr="00061AB7">
        <w:t>22 2596     3     - на основе производных дифенилолпропана</w:t>
      </w:r>
    </w:p>
    <w:p w:rsidR="00CC4CF9" w:rsidRPr="00061AB7" w:rsidRDefault="00CC4CF9">
      <w:pPr>
        <w:pStyle w:val="ConsPlusCell"/>
        <w:jc w:val="both"/>
      </w:pPr>
      <w:r w:rsidRPr="00061AB7">
        <w:t>22 2597     9     Сложные глицидиловые эфиры</w:t>
      </w:r>
    </w:p>
    <w:p w:rsidR="00CC4CF9" w:rsidRPr="00061AB7" w:rsidRDefault="00CC4CF9">
      <w:pPr>
        <w:pStyle w:val="ConsPlusCell"/>
        <w:jc w:val="both"/>
      </w:pPr>
      <w:r w:rsidRPr="00061AB7">
        <w:t>22 2599     2     Смолы эпоксидные прочие, кроме перечисленных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выше</w:t>
      </w:r>
    </w:p>
    <w:p w:rsidR="00CC4CF9" w:rsidRPr="00061AB7" w:rsidRDefault="00CC4CF9">
      <w:pPr>
        <w:pStyle w:val="ConsPlusCell"/>
        <w:jc w:val="both"/>
      </w:pPr>
      <w:r w:rsidRPr="00061AB7">
        <w:t>22 2600     3     Смолы полиэфирные ненасыщенные, полиэфиры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термопластичные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22 2610     8     Смолы полиэфирные ненасыщенные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22 2611     3     Полиэфиракрилаты</w:t>
      </w:r>
    </w:p>
    <w:p w:rsidR="00CC4CF9" w:rsidRPr="00061AB7" w:rsidRDefault="00CC4CF9">
      <w:pPr>
        <w:pStyle w:val="ConsPlusCell"/>
        <w:jc w:val="both"/>
      </w:pPr>
      <w:r w:rsidRPr="00061AB7">
        <w:t>22 2612     9     Полиэфирмалеинаты</w:t>
      </w:r>
    </w:p>
    <w:p w:rsidR="00CC4CF9" w:rsidRPr="00061AB7" w:rsidRDefault="00CC4CF9">
      <w:pPr>
        <w:pStyle w:val="ConsPlusCell"/>
        <w:jc w:val="both"/>
      </w:pPr>
      <w:r w:rsidRPr="00061AB7">
        <w:t>22 2613     4     Полиэфирадипинаты</w:t>
      </w:r>
    </w:p>
    <w:p w:rsidR="00CC4CF9" w:rsidRPr="00061AB7" w:rsidRDefault="00CC4CF9">
      <w:pPr>
        <w:pStyle w:val="ConsPlusCell"/>
        <w:jc w:val="both"/>
      </w:pPr>
      <w:r w:rsidRPr="00061AB7">
        <w:t>22 2614     0     Полиэфирсебацинаты</w:t>
      </w:r>
    </w:p>
    <w:p w:rsidR="00CC4CF9" w:rsidRPr="00061AB7" w:rsidRDefault="00CC4CF9">
      <w:pPr>
        <w:pStyle w:val="ConsPlusCell"/>
        <w:jc w:val="both"/>
      </w:pPr>
      <w:r w:rsidRPr="00061AB7">
        <w:t>22 2615     5     Полиэтиленоксид</w:t>
      </w:r>
    </w:p>
    <w:p w:rsidR="00CC4CF9" w:rsidRPr="00061AB7" w:rsidRDefault="00CC4CF9">
      <w:pPr>
        <w:pStyle w:val="ConsPlusCell"/>
        <w:jc w:val="both"/>
      </w:pPr>
      <w:r w:rsidRPr="00061AB7">
        <w:t>22 2619     7     Смолы полиэфирные прочие (без глифталевых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термопластичных)</w:t>
      </w:r>
    </w:p>
    <w:p w:rsidR="00CC4CF9" w:rsidRPr="00061AB7" w:rsidRDefault="00CC4CF9">
      <w:pPr>
        <w:pStyle w:val="ConsPlusCell"/>
        <w:jc w:val="both"/>
      </w:pPr>
      <w:r w:rsidRPr="00061AB7">
        <w:t>22 2620     2     Смолы полиэфирные для пенополиуретанов</w:t>
      </w:r>
    </w:p>
    <w:p w:rsidR="00CC4CF9" w:rsidRPr="00061AB7" w:rsidRDefault="00CC4CF9">
      <w:pPr>
        <w:pStyle w:val="ConsPlusCell"/>
        <w:jc w:val="both"/>
      </w:pPr>
      <w:r w:rsidRPr="00061AB7">
        <w:t>22 2621     8     Полиэфиры простые - лапролы</w:t>
      </w:r>
    </w:p>
    <w:p w:rsidR="00CC4CF9" w:rsidRPr="00061AB7" w:rsidRDefault="00CC4CF9">
      <w:pPr>
        <w:pStyle w:val="ConsPlusCell"/>
        <w:jc w:val="both"/>
      </w:pPr>
      <w:r w:rsidRPr="00061AB7">
        <w:t>22 2622     3     Полиэфиры для изготовления жестких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пенополиуретанов</w:t>
      </w:r>
    </w:p>
    <w:p w:rsidR="00CC4CF9" w:rsidRPr="00061AB7" w:rsidRDefault="00CC4CF9">
      <w:pPr>
        <w:pStyle w:val="ConsPlusCell"/>
        <w:jc w:val="both"/>
      </w:pPr>
      <w:r w:rsidRPr="00061AB7">
        <w:t>22 2623     9     Полиэфиры для изготовления эластичных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пенополиуретанов</w:t>
      </w:r>
    </w:p>
    <w:p w:rsidR="00CC4CF9" w:rsidRPr="00061AB7" w:rsidRDefault="00CC4CF9">
      <w:pPr>
        <w:pStyle w:val="ConsPlusCell"/>
        <w:jc w:val="both"/>
      </w:pPr>
      <w:r w:rsidRPr="00061AB7">
        <w:t>22 2624     4     Полиэфиры фосфорсодержащие</w:t>
      </w:r>
    </w:p>
    <w:p w:rsidR="00CC4CF9" w:rsidRPr="00061AB7" w:rsidRDefault="00CC4CF9">
      <w:pPr>
        <w:pStyle w:val="ConsPlusCell"/>
        <w:jc w:val="both"/>
      </w:pPr>
      <w:r w:rsidRPr="00061AB7">
        <w:t>22 2625     4     Полиэфиры модифицированные</w:t>
      </w:r>
    </w:p>
    <w:p w:rsidR="00CC4CF9" w:rsidRPr="00061AB7" w:rsidRDefault="00CC4CF9">
      <w:pPr>
        <w:pStyle w:val="ConsPlusCell"/>
        <w:jc w:val="both"/>
      </w:pPr>
      <w:r w:rsidRPr="00061AB7">
        <w:t>22 2629     1     Смолы полиэфирные для пенополиуретанов прочие</w:t>
      </w:r>
    </w:p>
    <w:p w:rsidR="00CC4CF9" w:rsidRPr="00061AB7" w:rsidRDefault="00CC4CF9">
      <w:pPr>
        <w:pStyle w:val="ConsPlusCell"/>
        <w:jc w:val="both"/>
      </w:pPr>
      <w:r w:rsidRPr="00061AB7">
        <w:t>22 2630     7     Смолы глифталевые /</w:t>
      </w:r>
    </w:p>
    <w:p w:rsidR="00CC4CF9" w:rsidRPr="00061AB7" w:rsidRDefault="00CC4CF9">
      <w:pPr>
        <w:pStyle w:val="ConsPlusCell"/>
        <w:jc w:val="both"/>
      </w:pPr>
      <w:r w:rsidRPr="00061AB7">
        <w:t>22 2631     2     - лаковые немодифицированные</w:t>
      </w:r>
    </w:p>
    <w:p w:rsidR="00CC4CF9" w:rsidRPr="00061AB7" w:rsidRDefault="00CC4CF9">
      <w:pPr>
        <w:pStyle w:val="ConsPlusCell"/>
        <w:jc w:val="both"/>
      </w:pPr>
      <w:r w:rsidRPr="00061AB7">
        <w:t>22 2632     8     - лаковые модифицированные</w:t>
      </w:r>
    </w:p>
    <w:p w:rsidR="00CC4CF9" w:rsidRPr="00061AB7" w:rsidRDefault="00CC4CF9">
      <w:pPr>
        <w:pStyle w:val="ConsPlusCell"/>
        <w:jc w:val="both"/>
      </w:pPr>
      <w:r w:rsidRPr="00061AB7">
        <w:t>22 2639     6     - прочие</w:t>
      </w:r>
    </w:p>
    <w:p w:rsidR="00CC4CF9" w:rsidRPr="00061AB7" w:rsidRDefault="00CC4CF9">
      <w:pPr>
        <w:pStyle w:val="ConsPlusCell"/>
        <w:jc w:val="both"/>
      </w:pPr>
      <w:r w:rsidRPr="00061AB7">
        <w:t>22 2640     1     Смолы полиэфирные термопластичные</w:t>
      </w:r>
    </w:p>
    <w:p w:rsidR="00CC4CF9" w:rsidRPr="00061AB7" w:rsidRDefault="00CC4CF9">
      <w:pPr>
        <w:pStyle w:val="ConsPlusCell"/>
        <w:jc w:val="both"/>
      </w:pPr>
      <w:r w:rsidRPr="00061AB7">
        <w:t>22 2641     7     Поликарбонаты</w:t>
      </w:r>
    </w:p>
    <w:p w:rsidR="00CC4CF9" w:rsidRPr="00061AB7" w:rsidRDefault="00CC4CF9">
      <w:pPr>
        <w:pStyle w:val="ConsPlusCell"/>
        <w:jc w:val="both"/>
      </w:pPr>
      <w:r w:rsidRPr="00061AB7">
        <w:t>22 2642     2     Смолы на основе насыщенных полиэфиров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(полиарилаты)</w:t>
      </w:r>
    </w:p>
    <w:p w:rsidR="00CC4CF9" w:rsidRPr="00061AB7" w:rsidRDefault="00CC4CF9">
      <w:pPr>
        <w:pStyle w:val="ConsPlusCell"/>
        <w:jc w:val="both"/>
      </w:pPr>
      <w:r w:rsidRPr="00061AB7">
        <w:t>22 2643     8     Полиформальдегиды</w:t>
      </w:r>
    </w:p>
    <w:p w:rsidR="00CC4CF9" w:rsidRPr="00061AB7" w:rsidRDefault="00CC4CF9">
      <w:pPr>
        <w:pStyle w:val="ConsPlusCell"/>
        <w:jc w:val="both"/>
      </w:pPr>
      <w:r w:rsidRPr="00061AB7">
        <w:t>22 2644     3     Пентапласты</w:t>
      </w:r>
    </w:p>
    <w:p w:rsidR="00CC4CF9" w:rsidRPr="00061AB7" w:rsidRDefault="00CC4CF9">
      <w:pPr>
        <w:pStyle w:val="ConsPlusCell"/>
        <w:jc w:val="both"/>
      </w:pPr>
      <w:r w:rsidRPr="00061AB7">
        <w:t>22 2645     9     Полисульфоны</w:t>
      </w:r>
    </w:p>
    <w:p w:rsidR="00CC4CF9" w:rsidRPr="00061AB7" w:rsidRDefault="00CC4CF9">
      <w:pPr>
        <w:pStyle w:val="ConsPlusCell"/>
        <w:jc w:val="both"/>
      </w:pPr>
      <w:r w:rsidRPr="00061AB7">
        <w:t>22 2650     6     Полимеры полиэфирные / смешанного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22 2651     1     - для пленок</w:t>
      </w:r>
    </w:p>
    <w:p w:rsidR="00CC4CF9" w:rsidRPr="00061AB7" w:rsidRDefault="00CC4CF9">
      <w:pPr>
        <w:pStyle w:val="ConsPlusCell"/>
        <w:jc w:val="both"/>
      </w:pPr>
      <w:r w:rsidRPr="00061AB7">
        <w:t>22 2652     7     - для волокон</w:t>
      </w:r>
    </w:p>
    <w:p w:rsidR="00CC4CF9" w:rsidRPr="00061AB7" w:rsidRDefault="00CC4CF9">
      <w:pPr>
        <w:pStyle w:val="ConsPlusCell"/>
        <w:jc w:val="both"/>
      </w:pPr>
      <w:r w:rsidRPr="00061AB7">
        <w:t>22 2653     2     - для клеев</w:t>
      </w:r>
    </w:p>
    <w:p w:rsidR="00CC4CF9" w:rsidRPr="00061AB7" w:rsidRDefault="00CC4CF9">
      <w:pPr>
        <w:pStyle w:val="ConsPlusCell"/>
        <w:jc w:val="both"/>
      </w:pPr>
      <w:r w:rsidRPr="00061AB7">
        <w:t>22 2659     5     - прочего назначения</w:t>
      </w:r>
    </w:p>
    <w:p w:rsidR="00CC4CF9" w:rsidRPr="00061AB7" w:rsidRDefault="00CC4CF9">
      <w:pPr>
        <w:pStyle w:val="ConsPlusCell"/>
        <w:jc w:val="both"/>
      </w:pPr>
      <w:r w:rsidRPr="00061AB7">
        <w:t>22 2690     4     Полиэфиры термопластичные прочие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22 2693     0     Смолы полиэфирные для лакокрасочной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22 2694     6     Полибутилентерефталаты /</w:t>
      </w:r>
    </w:p>
    <w:p w:rsidR="00CC4CF9" w:rsidRPr="00061AB7" w:rsidRDefault="00CC4CF9">
      <w:pPr>
        <w:pStyle w:val="ConsPlusCell"/>
        <w:jc w:val="both"/>
      </w:pPr>
      <w:r w:rsidRPr="00061AB7">
        <w:t>22 2695     1     Смолы аллидовые</w:t>
      </w:r>
    </w:p>
    <w:p w:rsidR="00CC4CF9" w:rsidRPr="00061AB7" w:rsidRDefault="00CC4CF9">
      <w:pPr>
        <w:pStyle w:val="ConsPlusCell"/>
        <w:jc w:val="both"/>
      </w:pPr>
      <w:r w:rsidRPr="00061AB7">
        <w:t>22 2700     7     Материалы ионообменные (иониты)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22 2710     1     Аниониты /</w:t>
      </w:r>
    </w:p>
    <w:p w:rsidR="00CC4CF9" w:rsidRPr="00061AB7" w:rsidRDefault="00CC4CF9">
      <w:pPr>
        <w:pStyle w:val="ConsPlusCell"/>
        <w:jc w:val="both"/>
      </w:pPr>
      <w:r w:rsidRPr="00061AB7">
        <w:t>22 2711     7     - конденсационные блочные</w:t>
      </w:r>
    </w:p>
    <w:p w:rsidR="00CC4CF9" w:rsidRPr="00061AB7" w:rsidRDefault="00CC4CF9">
      <w:pPr>
        <w:pStyle w:val="ConsPlusCell"/>
        <w:jc w:val="both"/>
      </w:pPr>
      <w:r w:rsidRPr="00061AB7">
        <w:t>22 2712     2     - конденсационные гранульные</w:t>
      </w:r>
    </w:p>
    <w:p w:rsidR="00CC4CF9" w:rsidRPr="00061AB7" w:rsidRDefault="00CC4CF9">
      <w:pPr>
        <w:pStyle w:val="ConsPlusCell"/>
        <w:jc w:val="both"/>
      </w:pPr>
      <w:r w:rsidRPr="00061AB7">
        <w:t>22 2713     8     - полимеризационные</w:t>
      </w:r>
    </w:p>
    <w:p w:rsidR="00CC4CF9" w:rsidRPr="00061AB7" w:rsidRDefault="00CC4CF9">
      <w:pPr>
        <w:pStyle w:val="ConsPlusCell"/>
        <w:jc w:val="both"/>
      </w:pPr>
      <w:r w:rsidRPr="00061AB7">
        <w:t>22 2719     0     - прочие</w:t>
      </w:r>
    </w:p>
    <w:p w:rsidR="00CC4CF9" w:rsidRPr="00061AB7" w:rsidRDefault="00CC4CF9">
      <w:pPr>
        <w:pStyle w:val="ConsPlusCell"/>
        <w:jc w:val="both"/>
      </w:pPr>
      <w:r w:rsidRPr="00061AB7">
        <w:t>22 2720     6     Катиониты (кроме катионов сильнокислотных) /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22 2721     1     - конденсационные блочные</w:t>
      </w:r>
    </w:p>
    <w:p w:rsidR="00CC4CF9" w:rsidRPr="00061AB7" w:rsidRDefault="00CC4CF9">
      <w:pPr>
        <w:pStyle w:val="ConsPlusCell"/>
        <w:jc w:val="both"/>
      </w:pPr>
      <w:r w:rsidRPr="00061AB7">
        <w:t>22 2722     7     - конденсационные гранульные</w:t>
      </w:r>
    </w:p>
    <w:p w:rsidR="00CC4CF9" w:rsidRPr="00061AB7" w:rsidRDefault="00CC4CF9">
      <w:pPr>
        <w:pStyle w:val="ConsPlusCell"/>
        <w:jc w:val="both"/>
      </w:pPr>
      <w:r w:rsidRPr="00061AB7">
        <w:t>22 2723     2     - полимеризационные</w:t>
      </w:r>
    </w:p>
    <w:p w:rsidR="00CC4CF9" w:rsidRPr="00061AB7" w:rsidRDefault="00CC4CF9">
      <w:pPr>
        <w:pStyle w:val="ConsPlusCell"/>
        <w:jc w:val="both"/>
      </w:pPr>
      <w:r w:rsidRPr="00061AB7">
        <w:t>22 2729     5     - прочие</w:t>
      </w:r>
    </w:p>
    <w:p w:rsidR="00CC4CF9" w:rsidRPr="00061AB7" w:rsidRDefault="00CC4CF9">
      <w:pPr>
        <w:pStyle w:val="ConsPlusCell"/>
        <w:jc w:val="both"/>
      </w:pPr>
      <w:r w:rsidRPr="00061AB7">
        <w:t>22 2730     0     Катионы сильнокислотные /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22 2731     6     - с содержанием сульфогруппы гелевой структуры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22 2732     1     - с содержанием сульфогруппы макропористой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структуры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Код 22 2733 исключен. - Изменения N 1 - 11 ОКП</w:t>
      </w:r>
    </w:p>
    <w:p w:rsidR="00CC4CF9" w:rsidRPr="00061AB7" w:rsidRDefault="00CC4CF9">
      <w:pPr>
        <w:pStyle w:val="ConsPlusCell"/>
        <w:jc w:val="both"/>
      </w:pPr>
      <w:r w:rsidRPr="00061AB7">
        <w:t>22 2740     5     Материалы ионообменивающие особого назначения /</w:t>
      </w:r>
    </w:p>
    <w:p w:rsidR="00CC4CF9" w:rsidRPr="00061AB7" w:rsidRDefault="00CC4CF9">
      <w:pPr>
        <w:pStyle w:val="ConsPlusCell"/>
        <w:jc w:val="both"/>
      </w:pPr>
      <w:r w:rsidRPr="00061AB7">
        <w:t>22 2741     0     - анионитовые</w:t>
      </w:r>
    </w:p>
    <w:p w:rsidR="00CC4CF9" w:rsidRPr="00061AB7" w:rsidRDefault="00CC4CF9">
      <w:pPr>
        <w:pStyle w:val="ConsPlusCell"/>
        <w:jc w:val="both"/>
      </w:pPr>
      <w:r w:rsidRPr="00061AB7">
        <w:t>22 2742     6     - катионитовые</w:t>
      </w:r>
    </w:p>
    <w:p w:rsidR="00CC4CF9" w:rsidRPr="00061AB7" w:rsidRDefault="00CC4CF9">
      <w:pPr>
        <w:pStyle w:val="ConsPlusCell"/>
        <w:jc w:val="both"/>
      </w:pPr>
      <w:r w:rsidRPr="00061AB7">
        <w:t>22 2750     2     Редокс-иониты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22 2751     5     Электронообменники</w:t>
      </w:r>
    </w:p>
    <w:p w:rsidR="00CC4CF9" w:rsidRPr="00061AB7" w:rsidRDefault="00CC4CF9">
      <w:pPr>
        <w:pStyle w:val="ConsPlusCell"/>
        <w:jc w:val="both"/>
      </w:pPr>
      <w:r w:rsidRPr="00061AB7">
        <w:t>22 2752     0     Электроноионообменники</w:t>
      </w:r>
    </w:p>
    <w:p w:rsidR="00CC4CF9" w:rsidRPr="00061AB7" w:rsidRDefault="00CC4CF9">
      <w:pPr>
        <w:pStyle w:val="ConsPlusCell"/>
        <w:jc w:val="both"/>
      </w:pPr>
      <w:r w:rsidRPr="00061AB7">
        <w:t>22 2790     8     Материалы ионообменные прочие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22 2800     0     Смолы кремнийорганические</w:t>
      </w:r>
    </w:p>
    <w:p w:rsidR="00CC4CF9" w:rsidRPr="00061AB7" w:rsidRDefault="00CC4CF9">
      <w:pPr>
        <w:pStyle w:val="ConsPlusCell"/>
        <w:jc w:val="both"/>
      </w:pPr>
      <w:r w:rsidRPr="00061AB7">
        <w:t>22 2810     5     Смолы полиорганосилоксановые /</w:t>
      </w:r>
    </w:p>
    <w:p w:rsidR="00CC4CF9" w:rsidRPr="00061AB7" w:rsidRDefault="00CC4CF9">
      <w:pPr>
        <w:pStyle w:val="ConsPlusCell"/>
        <w:jc w:val="both"/>
      </w:pPr>
      <w:r w:rsidRPr="00061AB7">
        <w:t>22 2811     0     - для изготовления теплоизоляционных композиций</w:t>
      </w:r>
    </w:p>
    <w:p w:rsidR="00CC4CF9" w:rsidRPr="00061AB7" w:rsidRDefault="00CC4CF9">
      <w:pPr>
        <w:pStyle w:val="ConsPlusCell"/>
        <w:jc w:val="both"/>
      </w:pPr>
      <w:r w:rsidRPr="00061AB7">
        <w:t>22 2812     6     - для обработки изделий из синтетического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волокна</w:t>
      </w:r>
    </w:p>
    <w:p w:rsidR="00CC4CF9" w:rsidRPr="00061AB7" w:rsidRDefault="00CC4CF9">
      <w:pPr>
        <w:pStyle w:val="ConsPlusCell"/>
        <w:jc w:val="both"/>
      </w:pPr>
      <w:r w:rsidRPr="00061AB7">
        <w:t>22 2814     7     - без растворителя (типа МФВГ)</w:t>
      </w:r>
    </w:p>
    <w:p w:rsidR="00CC4CF9" w:rsidRPr="00061AB7" w:rsidRDefault="00CC4CF9">
      <w:pPr>
        <w:pStyle w:val="ConsPlusCell"/>
        <w:jc w:val="both"/>
      </w:pPr>
      <w:r w:rsidRPr="00061AB7">
        <w:t>22 2815     2     - типа КМ</w:t>
      </w:r>
    </w:p>
    <w:p w:rsidR="00CC4CF9" w:rsidRPr="00061AB7" w:rsidRDefault="00CC4CF9">
      <w:pPr>
        <w:pStyle w:val="ConsPlusCell"/>
        <w:jc w:val="both"/>
      </w:pPr>
      <w:r w:rsidRPr="00061AB7">
        <w:t>22 2819     4     Смолы прочие</w:t>
      </w:r>
    </w:p>
    <w:p w:rsidR="00CC4CF9" w:rsidRPr="00061AB7" w:rsidRDefault="00CC4CF9">
      <w:pPr>
        <w:pStyle w:val="ConsPlusCell"/>
        <w:jc w:val="both"/>
      </w:pPr>
      <w:r w:rsidRPr="00061AB7">
        <w:t>22 2820     9     Силазаны</w:t>
      </w:r>
    </w:p>
    <w:p w:rsidR="00CC4CF9" w:rsidRPr="00061AB7" w:rsidRDefault="00CC4CF9">
      <w:pPr>
        <w:pStyle w:val="ConsPlusCell"/>
        <w:jc w:val="both"/>
      </w:pPr>
      <w:r w:rsidRPr="00061AB7">
        <w:t>22 2821     5     Смолы и другие продукты силазановые</w:t>
      </w:r>
    </w:p>
    <w:p w:rsidR="00CC4CF9" w:rsidRPr="00061AB7" w:rsidRDefault="00CC4CF9">
      <w:pPr>
        <w:pStyle w:val="ConsPlusCell"/>
        <w:jc w:val="both"/>
      </w:pPr>
      <w:r w:rsidRPr="00061AB7">
        <w:t>22 2900     4     Жидкости кремнийорганические</w:t>
      </w:r>
    </w:p>
    <w:p w:rsidR="00CC4CF9" w:rsidRPr="00061AB7" w:rsidRDefault="00CC4CF9">
      <w:pPr>
        <w:pStyle w:val="ConsPlusCell"/>
        <w:jc w:val="both"/>
      </w:pPr>
      <w:r w:rsidRPr="00061AB7">
        <w:t>22 2910     9     Жидкости полиэтилсилоксановые /</w:t>
      </w:r>
    </w:p>
    <w:p w:rsidR="00CC4CF9" w:rsidRPr="00061AB7" w:rsidRDefault="00CC4CF9">
      <w:pPr>
        <w:pStyle w:val="ConsPlusCell"/>
        <w:jc w:val="both"/>
      </w:pPr>
      <w:r w:rsidRPr="00061AB7">
        <w:t>22 2911     4     - демпфирующие</w:t>
      </w:r>
    </w:p>
    <w:p w:rsidR="00CC4CF9" w:rsidRPr="00061AB7" w:rsidRDefault="00CC4CF9">
      <w:pPr>
        <w:pStyle w:val="ConsPlusCell"/>
        <w:jc w:val="both"/>
      </w:pPr>
      <w:r w:rsidRPr="00061AB7">
        <w:t>22 2912     2     - теплоносители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22 2913     5     - электроизоляционные</w:t>
      </w:r>
    </w:p>
    <w:p w:rsidR="00CC4CF9" w:rsidRPr="00061AB7" w:rsidRDefault="00CC4CF9">
      <w:pPr>
        <w:pStyle w:val="ConsPlusCell"/>
        <w:jc w:val="both"/>
      </w:pPr>
      <w:r w:rsidRPr="00061AB7">
        <w:t>22 2914     0     Полимер полиэтилсилоксановый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22 2915     6     Жидкость полиэтилсилоксановая для вакуумных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целей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22 2916     1     Смазки ПЭС-С</w:t>
      </w:r>
    </w:p>
    <w:p w:rsidR="00CC4CF9" w:rsidRPr="00061AB7" w:rsidRDefault="00CC4CF9">
      <w:pPr>
        <w:pStyle w:val="ConsPlusCell"/>
        <w:jc w:val="both"/>
      </w:pPr>
      <w:r w:rsidRPr="00061AB7">
        <w:t>22 2917     7     Смазки других назначений</w:t>
      </w:r>
    </w:p>
    <w:p w:rsidR="00CC4CF9" w:rsidRPr="00061AB7" w:rsidRDefault="00CC4CF9">
      <w:pPr>
        <w:pStyle w:val="ConsPlusCell"/>
        <w:jc w:val="both"/>
      </w:pPr>
      <w:r w:rsidRPr="00061AB7">
        <w:t>22 2919     8     Жидкости полиэтилсилоксановые прочие</w:t>
      </w:r>
    </w:p>
    <w:p w:rsidR="00CC4CF9" w:rsidRPr="00061AB7" w:rsidRDefault="00CC4CF9">
      <w:pPr>
        <w:pStyle w:val="ConsPlusCell"/>
        <w:jc w:val="both"/>
      </w:pPr>
      <w:r w:rsidRPr="00061AB7">
        <w:t>22 2920     3     Жидкости полиметилсилоксановые / (ПМС)</w:t>
      </w:r>
    </w:p>
    <w:p w:rsidR="00CC4CF9" w:rsidRPr="00061AB7" w:rsidRDefault="00CC4CF9">
      <w:pPr>
        <w:pStyle w:val="ConsPlusCell"/>
        <w:jc w:val="both"/>
      </w:pPr>
      <w:r w:rsidRPr="00061AB7">
        <w:t>22 2921     9     - низковязкие</w:t>
      </w:r>
    </w:p>
    <w:p w:rsidR="00CC4CF9" w:rsidRPr="00061AB7" w:rsidRDefault="00CC4CF9">
      <w:pPr>
        <w:pStyle w:val="ConsPlusCell"/>
        <w:jc w:val="both"/>
      </w:pPr>
      <w:r w:rsidRPr="00061AB7">
        <w:t>22 2922     4     - высоковязкие</w:t>
      </w:r>
    </w:p>
    <w:p w:rsidR="00CC4CF9" w:rsidRPr="00061AB7" w:rsidRDefault="00CC4CF9">
      <w:pPr>
        <w:pStyle w:val="ConsPlusCell"/>
        <w:jc w:val="both"/>
      </w:pPr>
      <w:r w:rsidRPr="00061AB7">
        <w:t>22 2923     6     - с разветвленной структурой</w:t>
      </w:r>
    </w:p>
    <w:p w:rsidR="00CC4CF9" w:rsidRPr="00061AB7" w:rsidRDefault="00CC4CF9">
      <w:pPr>
        <w:pStyle w:val="ConsPlusCell"/>
        <w:jc w:val="both"/>
      </w:pPr>
      <w:r w:rsidRPr="00061AB7">
        <w:t>22 2924     5     - диэлектрики</w:t>
      </w:r>
    </w:p>
    <w:p w:rsidR="00CC4CF9" w:rsidRPr="00061AB7" w:rsidRDefault="00CC4CF9">
      <w:pPr>
        <w:pStyle w:val="ConsPlusCell"/>
        <w:jc w:val="both"/>
      </w:pPr>
      <w:r w:rsidRPr="00061AB7">
        <w:t>22 2925     0     - пеногасители</w:t>
      </w:r>
    </w:p>
    <w:p w:rsidR="00CC4CF9" w:rsidRPr="00061AB7" w:rsidRDefault="00CC4CF9">
      <w:pPr>
        <w:pStyle w:val="ConsPlusCell"/>
        <w:jc w:val="both"/>
      </w:pPr>
      <w:r w:rsidRPr="00061AB7">
        <w:t>22 2926     6     - для высоковакуумных смазок</w:t>
      </w:r>
    </w:p>
    <w:p w:rsidR="00CC4CF9" w:rsidRPr="00061AB7" w:rsidRDefault="00CC4CF9">
      <w:pPr>
        <w:pStyle w:val="ConsPlusCell"/>
        <w:jc w:val="both"/>
      </w:pPr>
      <w:r w:rsidRPr="00061AB7">
        <w:t>22 2929     2     - прочие</w:t>
      </w:r>
    </w:p>
    <w:p w:rsidR="00CC4CF9" w:rsidRPr="00061AB7" w:rsidRDefault="00CC4CF9">
      <w:pPr>
        <w:pStyle w:val="ConsPlusCell"/>
        <w:jc w:val="both"/>
      </w:pPr>
      <w:r w:rsidRPr="00061AB7">
        <w:t>22 2930     8     Жидкости полиметилфенилсилоксановые / (ПФМС)</w:t>
      </w:r>
    </w:p>
    <w:p w:rsidR="00CC4CF9" w:rsidRPr="00061AB7" w:rsidRDefault="00CC4CF9">
      <w:pPr>
        <w:pStyle w:val="ConsPlusCell"/>
        <w:jc w:val="both"/>
      </w:pPr>
      <w:r w:rsidRPr="00061AB7">
        <w:t>22 2931     3     - ПФМС - основа термостойких, низкотемпературных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масел и смазок</w:t>
      </w:r>
    </w:p>
    <w:p w:rsidR="00CC4CF9" w:rsidRPr="00061AB7" w:rsidRDefault="00CC4CF9">
      <w:pPr>
        <w:pStyle w:val="ConsPlusCell"/>
        <w:jc w:val="both"/>
      </w:pPr>
      <w:r w:rsidRPr="00061AB7">
        <w:t>22 2932     9     - теплоносители</w:t>
      </w:r>
    </w:p>
    <w:p w:rsidR="00CC4CF9" w:rsidRPr="00061AB7" w:rsidRDefault="00CC4CF9">
      <w:pPr>
        <w:pStyle w:val="ConsPlusCell"/>
        <w:jc w:val="both"/>
      </w:pPr>
      <w:r w:rsidRPr="00061AB7">
        <w:t>22 2933     4     - для диффузионных насосов и высоковакуумных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смазок</w:t>
      </w:r>
    </w:p>
    <w:p w:rsidR="00CC4CF9" w:rsidRPr="00061AB7" w:rsidRDefault="00CC4CF9">
      <w:pPr>
        <w:pStyle w:val="ConsPlusCell"/>
        <w:jc w:val="both"/>
      </w:pPr>
      <w:r w:rsidRPr="00061AB7">
        <w:t>22 2934     0     - для холодильных машин</w:t>
      </w:r>
    </w:p>
    <w:p w:rsidR="00CC4CF9" w:rsidRPr="00061AB7" w:rsidRDefault="00CC4CF9">
      <w:pPr>
        <w:pStyle w:val="ConsPlusCell"/>
        <w:jc w:val="both"/>
      </w:pPr>
      <w:r w:rsidRPr="00061AB7">
        <w:t>22 2939     7     - прочие</w:t>
      </w:r>
    </w:p>
    <w:p w:rsidR="00CC4CF9" w:rsidRPr="00061AB7" w:rsidRDefault="00CC4CF9">
      <w:pPr>
        <w:pStyle w:val="ConsPlusCell"/>
        <w:jc w:val="both"/>
      </w:pPr>
      <w:r w:rsidRPr="00061AB7">
        <w:t>22 2940     2     Жидкости полиорганосилоксановые с галоидом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радикале /</w:t>
      </w:r>
    </w:p>
    <w:p w:rsidR="00CC4CF9" w:rsidRPr="00061AB7" w:rsidRDefault="00CC4CF9">
      <w:pPr>
        <w:pStyle w:val="ConsPlusCell"/>
        <w:jc w:val="both"/>
      </w:pPr>
      <w:r w:rsidRPr="00061AB7">
        <w:t>22 2941     8     - гидравлическая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22 2942     3     - фторпропилсилоксановая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22 2949     1     Жидкости и масла прочие</w:t>
      </w:r>
    </w:p>
    <w:p w:rsidR="00CC4CF9" w:rsidRPr="00061AB7" w:rsidRDefault="00CC4CF9">
      <w:pPr>
        <w:pStyle w:val="ConsPlusCell"/>
        <w:jc w:val="both"/>
      </w:pPr>
      <w:r w:rsidRPr="00061AB7">
        <w:t>22 2990     5     Жидкости / кремнийорганические прочие</w:t>
      </w:r>
    </w:p>
    <w:p w:rsidR="00CC4CF9" w:rsidRPr="00061AB7" w:rsidRDefault="00CC4CF9">
      <w:pPr>
        <w:pStyle w:val="ConsPlusCell"/>
        <w:jc w:val="both"/>
      </w:pPr>
      <w:r w:rsidRPr="00061AB7">
        <w:t>22 2991     0     - полиметилтиенилсилоксановые</w:t>
      </w:r>
    </w:p>
    <w:p w:rsidR="00CC4CF9" w:rsidRPr="00061AB7" w:rsidRDefault="00CC4CF9">
      <w:pPr>
        <w:pStyle w:val="ConsPlusCell"/>
        <w:jc w:val="both"/>
      </w:pPr>
      <w:r w:rsidRPr="00061AB7">
        <w:t>22 2992     6     - нитрилполисилоксановые</w:t>
      </w:r>
    </w:p>
    <w:p w:rsidR="00CC4CF9" w:rsidRPr="00061AB7" w:rsidRDefault="00CC4CF9">
      <w:pPr>
        <w:pStyle w:val="ConsPlusCell"/>
        <w:jc w:val="both"/>
      </w:pPr>
      <w:r w:rsidRPr="00061AB7">
        <w:t>22 2993     1     - гидрофобизирующие типа ГКЖ</w:t>
      </w:r>
    </w:p>
    <w:p w:rsidR="00CC4CF9" w:rsidRPr="00061AB7" w:rsidRDefault="00CC4CF9">
      <w:pPr>
        <w:pStyle w:val="ConsPlusCell"/>
        <w:jc w:val="both"/>
      </w:pPr>
      <w:r w:rsidRPr="00061AB7">
        <w:t>22 2994     7     - гидрофобизирующие прочие</w:t>
      </w:r>
    </w:p>
    <w:p w:rsidR="00CC4CF9" w:rsidRPr="00061AB7" w:rsidRDefault="00CC4CF9">
      <w:pPr>
        <w:pStyle w:val="ConsPlusCell"/>
        <w:jc w:val="both"/>
      </w:pPr>
      <w:r w:rsidRPr="00061AB7">
        <w:t>22 2995     2     Присадки</w:t>
      </w:r>
    </w:p>
    <w:p w:rsidR="00CC4CF9" w:rsidRPr="00061AB7" w:rsidRDefault="00CC4CF9">
      <w:pPr>
        <w:pStyle w:val="ConsPlusCell"/>
        <w:jc w:val="both"/>
      </w:pPr>
      <w:r w:rsidRPr="00061AB7">
        <w:t>22 2999     4     Жидкости и продукты прочие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22 3000     4     Полимеры природные, химически модифицированные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22 3100     8     Эфиры целлюлозы</w:t>
      </w:r>
    </w:p>
    <w:p w:rsidR="00CC4CF9" w:rsidRPr="00061AB7" w:rsidRDefault="00CC4CF9">
      <w:pPr>
        <w:pStyle w:val="ConsPlusCell"/>
        <w:jc w:val="both"/>
      </w:pPr>
      <w:r w:rsidRPr="00061AB7">
        <w:t>22 3110     2     Этилцеллюлоза /</w:t>
      </w:r>
    </w:p>
    <w:p w:rsidR="00CC4CF9" w:rsidRPr="00061AB7" w:rsidRDefault="00CC4CF9">
      <w:pPr>
        <w:pStyle w:val="ConsPlusCell"/>
        <w:jc w:val="both"/>
      </w:pPr>
      <w:r w:rsidRPr="00061AB7">
        <w:t>22 3111     8     - конденсаторная</w:t>
      </w:r>
    </w:p>
    <w:p w:rsidR="00CC4CF9" w:rsidRPr="00061AB7" w:rsidRDefault="00CC4CF9">
      <w:pPr>
        <w:pStyle w:val="ConsPlusCell"/>
        <w:jc w:val="both"/>
      </w:pPr>
      <w:r w:rsidRPr="00061AB7">
        <w:t>22 3112     3     - лаковая</w:t>
      </w:r>
    </w:p>
    <w:p w:rsidR="00CC4CF9" w:rsidRPr="00061AB7" w:rsidRDefault="00CC4CF9">
      <w:pPr>
        <w:pStyle w:val="ConsPlusCell"/>
        <w:jc w:val="both"/>
      </w:pPr>
      <w:r w:rsidRPr="00061AB7">
        <w:t>22 3113     9     -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22 3120     7     Метилцеллюлоза /</w:t>
      </w:r>
    </w:p>
    <w:p w:rsidR="00CC4CF9" w:rsidRPr="00061AB7" w:rsidRDefault="00CC4CF9">
      <w:pPr>
        <w:pStyle w:val="ConsPlusCell"/>
        <w:jc w:val="both"/>
      </w:pPr>
      <w:r w:rsidRPr="00061AB7">
        <w:t>22 3121     2     - водорастворимая</w:t>
      </w:r>
    </w:p>
    <w:p w:rsidR="00CC4CF9" w:rsidRPr="00061AB7" w:rsidRDefault="00CC4CF9">
      <w:pPr>
        <w:pStyle w:val="ConsPlusCell"/>
        <w:jc w:val="both"/>
      </w:pPr>
      <w:r w:rsidRPr="00061AB7">
        <w:t>22 3122     8     - низкозамещенная</w:t>
      </w:r>
    </w:p>
    <w:p w:rsidR="00CC4CF9" w:rsidRPr="00061AB7" w:rsidRDefault="00CC4CF9">
      <w:pPr>
        <w:pStyle w:val="ConsPlusCell"/>
        <w:jc w:val="both"/>
      </w:pPr>
      <w:r w:rsidRPr="00061AB7">
        <w:t>22 3130     1     Карбоксиметилцеллюлоза /</w:t>
      </w:r>
    </w:p>
    <w:p w:rsidR="00CC4CF9" w:rsidRPr="00061AB7" w:rsidRDefault="00CC4CF9">
      <w:pPr>
        <w:pStyle w:val="ConsPlusCell"/>
        <w:jc w:val="both"/>
      </w:pPr>
      <w:r w:rsidRPr="00061AB7">
        <w:t>22 3131     7     - техническая</w:t>
      </w:r>
    </w:p>
    <w:p w:rsidR="00CC4CF9" w:rsidRPr="00061AB7" w:rsidRDefault="00CC4CF9">
      <w:pPr>
        <w:pStyle w:val="ConsPlusCell"/>
        <w:jc w:val="both"/>
      </w:pPr>
      <w:r w:rsidRPr="00061AB7">
        <w:t>22 3132     2     - очищенная</w:t>
      </w:r>
    </w:p>
    <w:p w:rsidR="00CC4CF9" w:rsidRPr="00061AB7" w:rsidRDefault="00CC4CF9">
      <w:pPr>
        <w:pStyle w:val="ConsPlusCell"/>
        <w:jc w:val="both"/>
      </w:pPr>
      <w:r w:rsidRPr="00061AB7">
        <w:t>22 3133     8     - модифицированная</w:t>
      </w:r>
    </w:p>
    <w:p w:rsidR="00CC4CF9" w:rsidRPr="00061AB7" w:rsidRDefault="00CC4CF9">
      <w:pPr>
        <w:pStyle w:val="ConsPlusCell"/>
        <w:jc w:val="both"/>
      </w:pPr>
      <w:r w:rsidRPr="00061AB7">
        <w:t>22 3140     6     Ацетаты целлюлозы</w:t>
      </w:r>
    </w:p>
    <w:p w:rsidR="00CC4CF9" w:rsidRPr="00061AB7" w:rsidRDefault="00CC4CF9">
      <w:pPr>
        <w:pStyle w:val="ConsPlusCell"/>
        <w:jc w:val="both"/>
      </w:pPr>
      <w:r w:rsidRPr="00061AB7">
        <w:t>22 3141     1     Ацетилцеллюлоза</w:t>
      </w:r>
    </w:p>
    <w:p w:rsidR="00CC4CF9" w:rsidRPr="00061AB7" w:rsidRDefault="00CC4CF9">
      <w:pPr>
        <w:pStyle w:val="ConsPlusCell"/>
        <w:jc w:val="both"/>
      </w:pPr>
      <w:r w:rsidRPr="00061AB7">
        <w:t>22 3142     7     Триацетат целлюлозы</w:t>
      </w:r>
    </w:p>
    <w:p w:rsidR="00CC4CF9" w:rsidRPr="00061AB7" w:rsidRDefault="00CC4CF9">
      <w:pPr>
        <w:pStyle w:val="ConsPlusCell"/>
        <w:jc w:val="both"/>
      </w:pPr>
      <w:r w:rsidRPr="00061AB7">
        <w:t>22 3143     2     Ацетобутират целлюлозы</w:t>
      </w:r>
    </w:p>
    <w:p w:rsidR="00CC4CF9" w:rsidRPr="00061AB7" w:rsidRDefault="00CC4CF9">
      <w:pPr>
        <w:pStyle w:val="ConsPlusCell"/>
        <w:jc w:val="both"/>
      </w:pPr>
      <w:r w:rsidRPr="00061AB7">
        <w:t>22 3144     8     Ацетопропионат целлюлозы</w:t>
      </w:r>
    </w:p>
    <w:p w:rsidR="00CC4CF9" w:rsidRPr="00061AB7" w:rsidRDefault="00CC4CF9">
      <w:pPr>
        <w:pStyle w:val="ConsPlusCell"/>
        <w:jc w:val="both"/>
      </w:pPr>
      <w:r w:rsidRPr="00061AB7">
        <w:t>22 3145     3     Ацетофталат целлюлозы</w:t>
      </w:r>
    </w:p>
    <w:p w:rsidR="00CC4CF9" w:rsidRPr="00061AB7" w:rsidRDefault="00CC4CF9">
      <w:pPr>
        <w:pStyle w:val="ConsPlusCell"/>
        <w:jc w:val="both"/>
      </w:pPr>
      <w:r w:rsidRPr="00061AB7">
        <w:t>22 3146     9     Ацетосукцинат целлюлозы</w:t>
      </w:r>
    </w:p>
    <w:p w:rsidR="00CC4CF9" w:rsidRPr="00061AB7" w:rsidRDefault="00CC4CF9">
      <w:pPr>
        <w:pStyle w:val="ConsPlusCell"/>
        <w:jc w:val="both"/>
      </w:pPr>
      <w:r w:rsidRPr="00061AB7">
        <w:t>22 3150     0     Коллоксилин / (нитроцеллюлоза)</w:t>
      </w:r>
    </w:p>
    <w:p w:rsidR="00CC4CF9" w:rsidRPr="00061AB7" w:rsidRDefault="00CC4CF9">
      <w:pPr>
        <w:pStyle w:val="ConsPlusCell"/>
        <w:jc w:val="both"/>
      </w:pPr>
      <w:r w:rsidRPr="00061AB7">
        <w:t>22 3151     6     - необезвоженный</w:t>
      </w:r>
    </w:p>
    <w:p w:rsidR="00CC4CF9" w:rsidRPr="00061AB7" w:rsidRDefault="00CC4CF9">
      <w:pPr>
        <w:pStyle w:val="ConsPlusCell"/>
        <w:jc w:val="both"/>
      </w:pPr>
      <w:r w:rsidRPr="00061AB7">
        <w:t>22 3152     1     - для пленок</w:t>
      </w:r>
    </w:p>
    <w:p w:rsidR="00CC4CF9" w:rsidRPr="00061AB7" w:rsidRDefault="00CC4CF9">
      <w:pPr>
        <w:pStyle w:val="ConsPlusCell"/>
        <w:jc w:val="both"/>
      </w:pPr>
      <w:r w:rsidRPr="00061AB7">
        <w:t>22 3153     7     - для лаков</w:t>
      </w:r>
    </w:p>
    <w:p w:rsidR="00CC4CF9" w:rsidRPr="00061AB7" w:rsidRDefault="00CC4CF9">
      <w:pPr>
        <w:pStyle w:val="ConsPlusCell"/>
        <w:jc w:val="both"/>
      </w:pPr>
      <w:r w:rsidRPr="00061AB7">
        <w:t>22 3160     5     Оксиэтилцеллюлоза /</w:t>
      </w:r>
    </w:p>
    <w:p w:rsidR="00CC4CF9" w:rsidRPr="00061AB7" w:rsidRDefault="00CC4CF9">
      <w:pPr>
        <w:pStyle w:val="ConsPlusCell"/>
        <w:jc w:val="both"/>
      </w:pPr>
      <w:r w:rsidRPr="00061AB7">
        <w:t>22 3161     0     -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22 3162     6     Оксиэтилцианэтилцеллюлоза</w:t>
      </w:r>
    </w:p>
    <w:p w:rsidR="00CC4CF9" w:rsidRPr="00061AB7" w:rsidRDefault="00CC4CF9">
      <w:pPr>
        <w:pStyle w:val="ConsPlusCell"/>
        <w:jc w:val="both"/>
      </w:pPr>
      <w:r w:rsidRPr="00061AB7">
        <w:t>22 3190     9     Эфиры целлюлозы прочие</w:t>
      </w:r>
    </w:p>
    <w:p w:rsidR="00CC4CF9" w:rsidRPr="00061AB7" w:rsidRDefault="00CC4CF9">
      <w:pPr>
        <w:pStyle w:val="ConsPlusCell"/>
        <w:jc w:val="both"/>
      </w:pPr>
      <w:r w:rsidRPr="00061AB7">
        <w:t>22 3191     4     Оксипропилцеллюлоза</w:t>
      </w:r>
    </w:p>
    <w:p w:rsidR="00CC4CF9" w:rsidRPr="00061AB7" w:rsidRDefault="00CC4CF9">
      <w:pPr>
        <w:pStyle w:val="ConsPlusCell"/>
        <w:jc w:val="both"/>
      </w:pPr>
      <w:r w:rsidRPr="00061AB7">
        <w:t>22 3500     2     Смолы природные</w:t>
      </w:r>
    </w:p>
    <w:p w:rsidR="00CC4CF9" w:rsidRPr="00061AB7" w:rsidRDefault="00CC4CF9">
      <w:pPr>
        <w:pStyle w:val="ConsPlusCell"/>
        <w:jc w:val="both"/>
      </w:pPr>
      <w:r w:rsidRPr="00061AB7">
        <w:t>22 3510     7     Смолы / на основе канифоли</w:t>
      </w:r>
    </w:p>
    <w:p w:rsidR="00CC4CF9" w:rsidRPr="00061AB7" w:rsidRDefault="00CC4CF9">
      <w:pPr>
        <w:pStyle w:val="ConsPlusCell"/>
        <w:jc w:val="both"/>
      </w:pPr>
      <w:r w:rsidRPr="00061AB7">
        <w:t>22 3511     2     - канифольные</w:t>
      </w:r>
    </w:p>
    <w:p w:rsidR="00CC4CF9" w:rsidRPr="00061AB7" w:rsidRDefault="00CC4CF9">
      <w:pPr>
        <w:pStyle w:val="ConsPlusCell"/>
        <w:jc w:val="both"/>
      </w:pPr>
      <w:r w:rsidRPr="00061AB7">
        <w:t>22 3512     8     - канифольмалеиновые</w:t>
      </w:r>
    </w:p>
    <w:p w:rsidR="00CC4CF9" w:rsidRPr="00061AB7" w:rsidRDefault="00CC4CF9">
      <w:pPr>
        <w:pStyle w:val="ConsPlusCell"/>
        <w:jc w:val="both"/>
      </w:pPr>
      <w:r w:rsidRPr="00061AB7">
        <w:t>22 3513     3     - на основе эфиров канифоли</w:t>
      </w:r>
    </w:p>
    <w:p w:rsidR="00CC4CF9" w:rsidRPr="00061AB7" w:rsidRDefault="00CC4CF9">
      <w:pPr>
        <w:pStyle w:val="ConsPlusCell"/>
        <w:jc w:val="both"/>
      </w:pPr>
      <w:r w:rsidRPr="00061AB7">
        <w:t>22 3520     1     Янтарь /</w:t>
      </w:r>
    </w:p>
    <w:p w:rsidR="00CC4CF9" w:rsidRPr="00061AB7" w:rsidRDefault="00CC4CF9">
      <w:pPr>
        <w:pStyle w:val="ConsPlusCell"/>
        <w:jc w:val="both"/>
      </w:pPr>
      <w:r w:rsidRPr="00061AB7">
        <w:t>22 3521     7     - прессованный на экспорт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22 4000     7     Пластмассы, материалы и полуфабрикаты на основе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полимеризационных смол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22 4100     0     Эмульсии, суспензии и дисперсии</w:t>
      </w:r>
    </w:p>
    <w:p w:rsidR="00CC4CF9" w:rsidRPr="00061AB7" w:rsidRDefault="00CC4CF9">
      <w:pPr>
        <w:pStyle w:val="ConsPlusCell"/>
        <w:jc w:val="both"/>
      </w:pPr>
      <w:r w:rsidRPr="00061AB7">
        <w:t>22 4110     5     Эмульсии и суспензии полимеров олефинов</w:t>
      </w:r>
    </w:p>
    <w:p w:rsidR="00CC4CF9" w:rsidRPr="00061AB7" w:rsidRDefault="00CC4CF9">
      <w:pPr>
        <w:pStyle w:val="ConsPlusCell"/>
        <w:jc w:val="both"/>
      </w:pPr>
      <w:r w:rsidRPr="00061AB7">
        <w:t>22 4111     0     Эмульсии полиэтиленовые</w:t>
      </w:r>
    </w:p>
    <w:p w:rsidR="00CC4CF9" w:rsidRPr="00061AB7" w:rsidRDefault="00CC4CF9">
      <w:pPr>
        <w:pStyle w:val="ConsPlusCell"/>
        <w:jc w:val="both"/>
      </w:pPr>
      <w:r w:rsidRPr="00061AB7">
        <w:t>22 4120     0     Эмульсии и суспензии полимеров хлорпроизводных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этилена</w:t>
      </w:r>
    </w:p>
    <w:p w:rsidR="00CC4CF9" w:rsidRPr="00061AB7" w:rsidRDefault="00CC4CF9">
      <w:pPr>
        <w:pStyle w:val="ConsPlusCell"/>
        <w:jc w:val="both"/>
      </w:pPr>
      <w:r w:rsidRPr="00061AB7">
        <w:t>22 4121     5     Дисперсии и поливинилхлоридные пастообразующие</w:t>
      </w:r>
    </w:p>
    <w:p w:rsidR="00CC4CF9" w:rsidRPr="00061AB7" w:rsidRDefault="00CC4CF9">
      <w:pPr>
        <w:pStyle w:val="ConsPlusCell"/>
        <w:jc w:val="both"/>
      </w:pPr>
      <w:r w:rsidRPr="00061AB7">
        <w:t>22 4130     4     Эмульсии и суспензии полимеров фторпроизводных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этилена</w:t>
      </w:r>
    </w:p>
    <w:p w:rsidR="00CC4CF9" w:rsidRPr="00061AB7" w:rsidRDefault="00CC4CF9">
      <w:pPr>
        <w:pStyle w:val="ConsPlusCell"/>
        <w:jc w:val="both"/>
      </w:pPr>
      <w:r w:rsidRPr="00061AB7">
        <w:t>22 4131     3     Суспензии / полифторхлорэтилена (фторопласта-3)</w:t>
      </w:r>
    </w:p>
    <w:p w:rsidR="00CC4CF9" w:rsidRPr="00061AB7" w:rsidRDefault="00CC4CF9">
      <w:pPr>
        <w:pStyle w:val="ConsPlusCell"/>
        <w:jc w:val="both"/>
      </w:pPr>
      <w:r w:rsidRPr="00061AB7">
        <w:t>22 4132     5     - политетрафторэтилена (фторопласта-4)</w:t>
      </w:r>
    </w:p>
    <w:p w:rsidR="00CC4CF9" w:rsidRPr="00061AB7" w:rsidRDefault="00CC4CF9">
      <w:pPr>
        <w:pStyle w:val="ConsPlusCell"/>
        <w:jc w:val="both"/>
      </w:pPr>
      <w:r w:rsidRPr="00061AB7">
        <w:t>22 4139     3     Эмульсии и суспензии полимеров фторпроизводных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этилена прочие</w:t>
      </w:r>
    </w:p>
    <w:p w:rsidR="00CC4CF9" w:rsidRPr="00061AB7" w:rsidRDefault="00CC4CF9">
      <w:pPr>
        <w:pStyle w:val="ConsPlusCell"/>
        <w:jc w:val="both"/>
      </w:pPr>
      <w:r w:rsidRPr="00061AB7">
        <w:t>22 4140     9     Эмульсии и суспензии полимеров арилолефинов</w:t>
      </w:r>
    </w:p>
    <w:p w:rsidR="00CC4CF9" w:rsidRPr="00061AB7" w:rsidRDefault="00CC4CF9">
      <w:pPr>
        <w:pStyle w:val="ConsPlusCell"/>
        <w:jc w:val="both"/>
      </w:pPr>
      <w:r w:rsidRPr="00061AB7">
        <w:t>22 4150     3     Эмульсии, дисперсии и суспензии полимеров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сложных виниловых эфиров и их производных</w:t>
      </w:r>
    </w:p>
    <w:p w:rsidR="00CC4CF9" w:rsidRPr="00061AB7" w:rsidRDefault="00CC4CF9">
      <w:pPr>
        <w:pStyle w:val="ConsPlusCell"/>
        <w:jc w:val="both"/>
      </w:pPr>
      <w:r w:rsidRPr="00061AB7">
        <w:t>22 4151     9     Дисперсии поливинилацетатные</w:t>
      </w:r>
    </w:p>
    <w:p w:rsidR="00CC4CF9" w:rsidRPr="00061AB7" w:rsidRDefault="00CC4CF9">
      <w:pPr>
        <w:pStyle w:val="ConsPlusCell"/>
        <w:jc w:val="both"/>
      </w:pPr>
      <w:r w:rsidRPr="00061AB7">
        <w:t>22 4152     4     Дисперсии сополимера винилацетата</w:t>
      </w:r>
    </w:p>
    <w:p w:rsidR="00CC4CF9" w:rsidRPr="00061AB7" w:rsidRDefault="00CC4CF9">
      <w:pPr>
        <w:pStyle w:val="ConsPlusCell"/>
        <w:jc w:val="both"/>
      </w:pPr>
      <w:r w:rsidRPr="00061AB7">
        <w:t>22 4153     0     Дисперсии поливинилацетатные модифицированные</w:t>
      </w:r>
    </w:p>
    <w:p w:rsidR="00CC4CF9" w:rsidRPr="00061AB7" w:rsidRDefault="00CC4CF9">
      <w:pPr>
        <w:pStyle w:val="ConsPlusCell"/>
        <w:jc w:val="both"/>
      </w:pPr>
      <w:r w:rsidRPr="00061AB7">
        <w:t>22 4160     8     Эмульсии и суспензии полимеров сложных эфиров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этиленкарбоновых кислот (полиакрилатов)</w:t>
      </w:r>
    </w:p>
    <w:p w:rsidR="00CC4CF9" w:rsidRPr="00061AB7" w:rsidRDefault="00CC4CF9">
      <w:pPr>
        <w:pStyle w:val="ConsPlusCell"/>
        <w:jc w:val="both"/>
      </w:pPr>
      <w:r w:rsidRPr="00061AB7">
        <w:t>22 4161     3     Эмульсии акриловые</w:t>
      </w:r>
    </w:p>
    <w:p w:rsidR="00CC4CF9" w:rsidRPr="00061AB7" w:rsidRDefault="00CC4CF9">
      <w:pPr>
        <w:pStyle w:val="ConsPlusCell"/>
        <w:jc w:val="both"/>
      </w:pPr>
      <w:r w:rsidRPr="00061AB7">
        <w:t>22 4162     9     Дисперсии акриловые</w:t>
      </w:r>
    </w:p>
    <w:p w:rsidR="00CC4CF9" w:rsidRPr="00061AB7" w:rsidRDefault="00CC4CF9">
      <w:pPr>
        <w:pStyle w:val="ConsPlusCell"/>
        <w:jc w:val="both"/>
      </w:pPr>
      <w:r w:rsidRPr="00061AB7">
        <w:t>22 4190     1     Эмульсии и суспензии прочие</w:t>
      </w:r>
    </w:p>
    <w:p w:rsidR="00CC4CF9" w:rsidRPr="00061AB7" w:rsidRDefault="00CC4CF9">
      <w:pPr>
        <w:pStyle w:val="ConsPlusCell"/>
        <w:jc w:val="both"/>
      </w:pPr>
      <w:r w:rsidRPr="00061AB7">
        <w:t>22 4191     7     Дисперсии поливинилхлорида</w:t>
      </w:r>
    </w:p>
    <w:p w:rsidR="00CC4CF9" w:rsidRPr="00061AB7" w:rsidRDefault="00CC4CF9">
      <w:pPr>
        <w:pStyle w:val="ConsPlusCell"/>
        <w:jc w:val="both"/>
      </w:pPr>
      <w:r w:rsidRPr="00061AB7">
        <w:t>22 4192     2     Эмульсии винилхлорида</w:t>
      </w:r>
    </w:p>
    <w:p w:rsidR="00CC4CF9" w:rsidRPr="00061AB7" w:rsidRDefault="00CC4CF9">
      <w:pPr>
        <w:pStyle w:val="ConsPlusCell"/>
        <w:jc w:val="both"/>
      </w:pPr>
      <w:r w:rsidRPr="00061AB7">
        <w:t>22 4200     4     Клеи (на основе полимеризационных смол)</w:t>
      </w:r>
    </w:p>
    <w:p w:rsidR="00CC4CF9" w:rsidRPr="00061AB7" w:rsidRDefault="00CC4CF9">
      <w:pPr>
        <w:pStyle w:val="ConsPlusCell"/>
        <w:jc w:val="both"/>
      </w:pPr>
      <w:r w:rsidRPr="00061AB7">
        <w:t>22 4210     9     Клеи на основе / полимеров хлорпроизводных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этилена и сополимеров этилена</w:t>
      </w:r>
    </w:p>
    <w:p w:rsidR="00CC4CF9" w:rsidRPr="00061AB7" w:rsidRDefault="00CC4CF9">
      <w:pPr>
        <w:pStyle w:val="ConsPlusCell"/>
        <w:jc w:val="both"/>
      </w:pPr>
      <w:r w:rsidRPr="00061AB7">
        <w:t>22 4211     4     - немодифицированного поливинилхлорида</w:t>
      </w:r>
    </w:p>
    <w:p w:rsidR="00CC4CF9" w:rsidRPr="00061AB7" w:rsidRDefault="00CC4CF9">
      <w:pPr>
        <w:pStyle w:val="ConsPlusCell"/>
        <w:jc w:val="both"/>
      </w:pPr>
      <w:r w:rsidRPr="00061AB7">
        <w:t>22 4212     3     - модифицированного поливинилхлорида</w:t>
      </w:r>
    </w:p>
    <w:p w:rsidR="00CC4CF9" w:rsidRPr="00061AB7" w:rsidRDefault="00CC4CF9">
      <w:pPr>
        <w:pStyle w:val="ConsPlusCell"/>
        <w:jc w:val="both"/>
      </w:pPr>
      <w:r w:rsidRPr="00061AB7">
        <w:t>22 4213     5     - хлорированного поливинилхлорида</w:t>
      </w:r>
    </w:p>
    <w:p w:rsidR="00CC4CF9" w:rsidRPr="00061AB7" w:rsidRDefault="00CC4CF9">
      <w:pPr>
        <w:pStyle w:val="ConsPlusCell"/>
        <w:jc w:val="both"/>
      </w:pPr>
      <w:r w:rsidRPr="00061AB7">
        <w:t>22 4220     3     Клеи на основе / полимеров сложных виниловых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эфиров (ацеталей)</w:t>
      </w:r>
    </w:p>
    <w:p w:rsidR="00CC4CF9" w:rsidRPr="00061AB7" w:rsidRDefault="00CC4CF9">
      <w:pPr>
        <w:pStyle w:val="ConsPlusCell"/>
        <w:jc w:val="both"/>
      </w:pPr>
      <w:r w:rsidRPr="00061AB7">
        <w:t>22 4221     9     - сополимеров винилацетата</w:t>
      </w:r>
    </w:p>
    <w:p w:rsidR="00CC4CF9" w:rsidRPr="00061AB7" w:rsidRDefault="00CC4CF9">
      <w:pPr>
        <w:pStyle w:val="ConsPlusCell"/>
        <w:jc w:val="both"/>
      </w:pPr>
      <w:r w:rsidRPr="00061AB7">
        <w:t>22 4230     8     Клеи на основе / полимеров сложных эфиров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этиленкарбоновых кислот (полиакрилатов)</w:t>
      </w:r>
    </w:p>
    <w:p w:rsidR="00CC4CF9" w:rsidRPr="00061AB7" w:rsidRDefault="00CC4CF9">
      <w:pPr>
        <w:pStyle w:val="ConsPlusCell"/>
        <w:jc w:val="both"/>
      </w:pPr>
      <w:r w:rsidRPr="00061AB7">
        <w:t>22 4231     3     - смол</w:t>
      </w:r>
    </w:p>
    <w:p w:rsidR="00CC4CF9" w:rsidRPr="00061AB7" w:rsidRDefault="00CC4CF9">
      <w:pPr>
        <w:pStyle w:val="ConsPlusCell"/>
        <w:jc w:val="both"/>
      </w:pPr>
      <w:r w:rsidRPr="00061AB7">
        <w:t>22 4232     9     - монополимеров смол</w:t>
      </w:r>
    </w:p>
    <w:p w:rsidR="00CC4CF9" w:rsidRPr="00061AB7" w:rsidRDefault="00CC4CF9">
      <w:pPr>
        <w:pStyle w:val="ConsPlusCell"/>
        <w:jc w:val="both"/>
      </w:pPr>
      <w:r w:rsidRPr="00061AB7">
        <w:t>22 4240     2     Клеи полимерные и прокладки жидкие уплотняющие</w:t>
      </w:r>
    </w:p>
    <w:p w:rsidR="00CC4CF9" w:rsidRPr="00061AB7" w:rsidRDefault="00CC4CF9">
      <w:pPr>
        <w:pStyle w:val="ConsPlusCell"/>
        <w:jc w:val="both"/>
      </w:pPr>
      <w:r w:rsidRPr="00061AB7">
        <w:t>22 4241     8     Клеи полимерные типа ГИПК</w:t>
      </w:r>
    </w:p>
    <w:p w:rsidR="00CC4CF9" w:rsidRPr="00061AB7" w:rsidRDefault="00CC4CF9">
      <w:pPr>
        <w:pStyle w:val="ConsPlusCell"/>
        <w:jc w:val="both"/>
      </w:pPr>
      <w:r w:rsidRPr="00061AB7">
        <w:t>22 4242     3     Прокладки жидкие уплотняющие типа ГИПК</w:t>
      </w:r>
    </w:p>
    <w:p w:rsidR="00CC4CF9" w:rsidRPr="00061AB7" w:rsidRDefault="00CC4CF9">
      <w:pPr>
        <w:pStyle w:val="ConsPlusCell"/>
        <w:jc w:val="both"/>
      </w:pPr>
      <w:r w:rsidRPr="00061AB7">
        <w:t>22 4249     1     Клеи полимерные и прокладки жидкие уплотняющие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22 4300     8     Массы формовочные на основе полимеризационных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смол</w:t>
      </w:r>
    </w:p>
    <w:p w:rsidR="00CC4CF9" w:rsidRPr="00061AB7" w:rsidRDefault="00CC4CF9">
      <w:pPr>
        <w:pStyle w:val="ConsPlusCell"/>
        <w:jc w:val="both"/>
      </w:pPr>
      <w:r w:rsidRPr="00061AB7">
        <w:t>22 4310     2     Массы формовочные (композиции) полимеров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олефинов</w:t>
      </w:r>
    </w:p>
    <w:p w:rsidR="00CC4CF9" w:rsidRPr="00061AB7" w:rsidRDefault="00CC4CF9">
      <w:pPr>
        <w:pStyle w:val="ConsPlusCell"/>
        <w:jc w:val="both"/>
      </w:pPr>
      <w:r w:rsidRPr="00061AB7">
        <w:t>22 4311     8     Материалы прокладочные на основе полиолефинов</w:t>
      </w:r>
    </w:p>
    <w:p w:rsidR="00CC4CF9" w:rsidRPr="00061AB7" w:rsidRDefault="00CC4CF9">
      <w:pPr>
        <w:pStyle w:val="ConsPlusCell"/>
        <w:jc w:val="both"/>
      </w:pPr>
      <w:r w:rsidRPr="00061AB7">
        <w:t>22 4312     3     Массы / кабельные на основе полиолефинов</w:t>
      </w:r>
    </w:p>
    <w:p w:rsidR="00CC4CF9" w:rsidRPr="00061AB7" w:rsidRDefault="00CC4CF9">
      <w:pPr>
        <w:pStyle w:val="ConsPlusCell"/>
        <w:jc w:val="both"/>
      </w:pPr>
      <w:r w:rsidRPr="00061AB7">
        <w:t>22 4313     9     - наполненные на основе полиолефинов</w:t>
      </w:r>
    </w:p>
    <w:p w:rsidR="00CC4CF9" w:rsidRPr="00061AB7" w:rsidRDefault="00CC4CF9">
      <w:pPr>
        <w:pStyle w:val="ConsPlusCell"/>
        <w:jc w:val="both"/>
      </w:pPr>
      <w:r w:rsidRPr="00061AB7">
        <w:t>22 4314     4     - окрашенные</w:t>
      </w:r>
    </w:p>
    <w:p w:rsidR="00CC4CF9" w:rsidRPr="00061AB7" w:rsidRDefault="00CC4CF9">
      <w:pPr>
        <w:pStyle w:val="ConsPlusCell"/>
        <w:jc w:val="both"/>
      </w:pPr>
      <w:r w:rsidRPr="00061AB7">
        <w:t>22 4315     0     - стабилизированные</w:t>
      </w:r>
    </w:p>
    <w:p w:rsidR="00CC4CF9" w:rsidRPr="00061AB7" w:rsidRDefault="00CC4CF9">
      <w:pPr>
        <w:pStyle w:val="ConsPlusCell"/>
        <w:jc w:val="both"/>
      </w:pPr>
      <w:r w:rsidRPr="00061AB7">
        <w:t>22 4316     5     - окрашенно-стабилизированные</w:t>
      </w:r>
    </w:p>
    <w:p w:rsidR="00CC4CF9" w:rsidRPr="00061AB7" w:rsidRDefault="00CC4CF9">
      <w:pPr>
        <w:pStyle w:val="ConsPlusCell"/>
        <w:jc w:val="both"/>
      </w:pPr>
      <w:r w:rsidRPr="00061AB7">
        <w:t>22 4317     0     - на основе полипропилена</w:t>
      </w:r>
    </w:p>
    <w:p w:rsidR="00CC4CF9" w:rsidRPr="00061AB7" w:rsidRDefault="00CC4CF9">
      <w:pPr>
        <w:pStyle w:val="ConsPlusCell"/>
        <w:jc w:val="both"/>
      </w:pPr>
      <w:r w:rsidRPr="00061AB7">
        <w:t>22 4319     1     Композиции и концентраты пигментов на основе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полимеров олефинов прочие</w:t>
      </w:r>
    </w:p>
    <w:p w:rsidR="00CC4CF9" w:rsidRPr="00061AB7" w:rsidRDefault="00CC4CF9">
      <w:pPr>
        <w:pStyle w:val="ConsPlusCell"/>
        <w:jc w:val="both"/>
      </w:pPr>
      <w:r w:rsidRPr="00061AB7">
        <w:t>22 4320     7     Массы формовочные на основе хлорпроизводных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полимеров этилена (ПВХ)</w:t>
      </w:r>
    </w:p>
    <w:p w:rsidR="00CC4CF9" w:rsidRPr="00061AB7" w:rsidRDefault="00CC4CF9">
      <w:pPr>
        <w:pStyle w:val="ConsPlusCell"/>
        <w:jc w:val="both"/>
      </w:pPr>
      <w:r w:rsidRPr="00061AB7">
        <w:t>22 4321     2     Композиции на основе поливинилхлорида</w:t>
      </w:r>
    </w:p>
    <w:p w:rsidR="00CC4CF9" w:rsidRPr="00061AB7" w:rsidRDefault="00CC4CF9">
      <w:pPr>
        <w:pStyle w:val="ConsPlusCell"/>
        <w:jc w:val="both"/>
      </w:pPr>
      <w:r w:rsidRPr="00061AB7">
        <w:t>22 4322     8     Композиции на основе поливинилхлорида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гранулированные</w:t>
      </w:r>
    </w:p>
    <w:p w:rsidR="00CC4CF9" w:rsidRPr="00061AB7" w:rsidRDefault="00CC4CF9">
      <w:pPr>
        <w:pStyle w:val="ConsPlusCell"/>
        <w:jc w:val="both"/>
      </w:pPr>
      <w:r w:rsidRPr="00061AB7">
        <w:t>22 4329     6     Композиции и концентраты пигментов на основе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поливинилхлорида прочие</w:t>
      </w:r>
    </w:p>
    <w:p w:rsidR="00CC4CF9" w:rsidRPr="00061AB7" w:rsidRDefault="00CC4CF9">
      <w:pPr>
        <w:pStyle w:val="ConsPlusCell"/>
        <w:jc w:val="both"/>
      </w:pPr>
      <w:r w:rsidRPr="00061AB7">
        <w:t>22 4330     1     Массы литьевые на основе / полимеров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арилолефинов (полистирола)</w:t>
      </w:r>
    </w:p>
    <w:p w:rsidR="00CC4CF9" w:rsidRPr="00061AB7" w:rsidRDefault="00CC4CF9">
      <w:pPr>
        <w:pStyle w:val="ConsPlusCell"/>
        <w:jc w:val="both"/>
      </w:pPr>
      <w:r w:rsidRPr="00061AB7">
        <w:t>22 4331     7     - полимонохлорстирола</w:t>
      </w:r>
    </w:p>
    <w:p w:rsidR="00CC4CF9" w:rsidRPr="00061AB7" w:rsidRDefault="00CC4CF9">
      <w:pPr>
        <w:pStyle w:val="ConsPlusCell"/>
        <w:jc w:val="both"/>
      </w:pPr>
      <w:r w:rsidRPr="00061AB7">
        <w:t>22 4332     2     - полистирола</w:t>
      </w:r>
    </w:p>
    <w:p w:rsidR="00CC4CF9" w:rsidRPr="00061AB7" w:rsidRDefault="00CC4CF9">
      <w:pPr>
        <w:pStyle w:val="ConsPlusCell"/>
        <w:jc w:val="both"/>
      </w:pPr>
      <w:r w:rsidRPr="00061AB7">
        <w:t>22 4333     8     - пластифицированного полистирола</w:t>
      </w:r>
    </w:p>
    <w:p w:rsidR="00CC4CF9" w:rsidRPr="00061AB7" w:rsidRDefault="00CC4CF9">
      <w:pPr>
        <w:pStyle w:val="ConsPlusCell"/>
        <w:jc w:val="both"/>
      </w:pPr>
      <w:r w:rsidRPr="00061AB7">
        <w:t>22 4334     3     - полистирола со стекловолокнистым наполнителем</w:t>
      </w:r>
    </w:p>
    <w:p w:rsidR="00CC4CF9" w:rsidRPr="00061AB7" w:rsidRDefault="00CC4CF9">
      <w:pPr>
        <w:pStyle w:val="ConsPlusCell"/>
        <w:jc w:val="both"/>
      </w:pPr>
      <w:r w:rsidRPr="00061AB7">
        <w:t>22 4339     0     Композиции и концентраты пигментов на основе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полимеров арилолефинов прочие</w:t>
      </w:r>
    </w:p>
    <w:p w:rsidR="00CC4CF9" w:rsidRPr="00061AB7" w:rsidRDefault="00CC4CF9">
      <w:pPr>
        <w:pStyle w:val="ConsPlusCell"/>
        <w:jc w:val="both"/>
      </w:pPr>
      <w:r w:rsidRPr="00061AB7">
        <w:t>22 4340     6     Массы на основе полимеров виниловых эфиров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этиленкарбоновых кислот (полиакрилатов)</w:t>
      </w:r>
    </w:p>
    <w:p w:rsidR="00CC4CF9" w:rsidRPr="00061AB7" w:rsidRDefault="00CC4CF9">
      <w:pPr>
        <w:pStyle w:val="ConsPlusCell"/>
        <w:jc w:val="both"/>
      </w:pPr>
      <w:r w:rsidRPr="00061AB7">
        <w:t>22 4341     1     Массы типа АСТ</w:t>
      </w:r>
    </w:p>
    <w:p w:rsidR="00CC4CF9" w:rsidRPr="00061AB7" w:rsidRDefault="00CC4CF9">
      <w:pPr>
        <w:pStyle w:val="ConsPlusCell"/>
        <w:jc w:val="both"/>
      </w:pPr>
      <w:r w:rsidRPr="00061AB7">
        <w:t>22 4350     0     Массы формовочные на основе фторпроизводных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этилена (фторопластов)</w:t>
      </w:r>
    </w:p>
    <w:p w:rsidR="00CC4CF9" w:rsidRPr="00061AB7" w:rsidRDefault="00CC4CF9">
      <w:pPr>
        <w:pStyle w:val="ConsPlusCell"/>
        <w:jc w:val="both"/>
      </w:pPr>
      <w:r w:rsidRPr="00061AB7">
        <w:t>22 4351     6     Пластмассы композиционные</w:t>
      </w:r>
    </w:p>
    <w:p w:rsidR="00CC4CF9" w:rsidRPr="00061AB7" w:rsidRDefault="00CC4CF9">
      <w:pPr>
        <w:pStyle w:val="ConsPlusCell"/>
        <w:jc w:val="both"/>
      </w:pPr>
      <w:r w:rsidRPr="00061AB7">
        <w:t>22 4352     1     Композиции и концентраты на основе фторопластов</w:t>
      </w:r>
    </w:p>
    <w:p w:rsidR="00CC4CF9" w:rsidRPr="00061AB7" w:rsidRDefault="00CC4CF9">
      <w:pPr>
        <w:pStyle w:val="ConsPlusCell"/>
        <w:jc w:val="both"/>
      </w:pPr>
      <w:r w:rsidRPr="00061AB7">
        <w:t>22 4390     9     Массы и композиции на основе полимеризационных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смол прочие</w:t>
      </w:r>
    </w:p>
    <w:p w:rsidR="00CC4CF9" w:rsidRPr="00061AB7" w:rsidRDefault="00CC4CF9">
      <w:pPr>
        <w:pStyle w:val="ConsPlusCell"/>
        <w:jc w:val="both"/>
      </w:pPr>
      <w:r w:rsidRPr="00061AB7">
        <w:t>22 4391     4     Композиции на основе полимеризационных смол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22 4392     0     Массы на основе полимеризационных смол прочие</w:t>
      </w:r>
    </w:p>
    <w:p w:rsidR="00CC4CF9" w:rsidRPr="00061AB7" w:rsidRDefault="00CC4CF9">
      <w:pPr>
        <w:pStyle w:val="ConsPlusCell"/>
        <w:jc w:val="both"/>
      </w:pPr>
      <w:r w:rsidRPr="00061AB7">
        <w:t>22 4393     5     Композиции на основе диметилфенола</w:t>
      </w:r>
    </w:p>
    <w:p w:rsidR="00CC4CF9" w:rsidRPr="00061AB7" w:rsidRDefault="00CC4CF9">
      <w:pPr>
        <w:pStyle w:val="ConsPlusCell"/>
        <w:jc w:val="both"/>
      </w:pPr>
      <w:r w:rsidRPr="00061AB7">
        <w:t>22 4400     1     Пенопласты на основе термопластов</w:t>
      </w:r>
    </w:p>
    <w:p w:rsidR="00CC4CF9" w:rsidRPr="00061AB7" w:rsidRDefault="00CC4CF9">
      <w:pPr>
        <w:pStyle w:val="ConsPlusCell"/>
        <w:jc w:val="both"/>
      </w:pPr>
      <w:r w:rsidRPr="00061AB7">
        <w:t>22 4410     6     Пенопласты на основе полимеров олефинов</w:t>
      </w:r>
    </w:p>
    <w:p w:rsidR="00CC4CF9" w:rsidRPr="00061AB7" w:rsidRDefault="00CC4CF9">
      <w:pPr>
        <w:pStyle w:val="ConsPlusCell"/>
        <w:jc w:val="both"/>
      </w:pPr>
      <w:r w:rsidRPr="00061AB7">
        <w:t>22 4411     1     Пенополиэтилен</w:t>
      </w:r>
    </w:p>
    <w:p w:rsidR="00CC4CF9" w:rsidRPr="00061AB7" w:rsidRDefault="00CC4CF9">
      <w:pPr>
        <w:pStyle w:val="ConsPlusCell"/>
        <w:jc w:val="both"/>
      </w:pPr>
      <w:r w:rsidRPr="00061AB7">
        <w:t>22 4420     0     Пенопласты на основе полимеров хлорпроизводных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этилена (поливинилхлорида)</w:t>
      </w:r>
    </w:p>
    <w:p w:rsidR="00CC4CF9" w:rsidRPr="00061AB7" w:rsidRDefault="00CC4CF9">
      <w:pPr>
        <w:pStyle w:val="ConsPlusCell"/>
        <w:jc w:val="both"/>
      </w:pPr>
      <w:r w:rsidRPr="00061AB7">
        <w:t>22 4421     6     Пенопласт плиточный / ПХВ-1</w:t>
      </w:r>
    </w:p>
    <w:p w:rsidR="00CC4CF9" w:rsidRPr="00061AB7" w:rsidRDefault="00CC4CF9">
      <w:pPr>
        <w:pStyle w:val="ConsPlusCell"/>
        <w:jc w:val="both"/>
      </w:pPr>
      <w:r w:rsidRPr="00061AB7">
        <w:t>22 4422     1     - ПХВ-2</w:t>
      </w:r>
    </w:p>
    <w:p w:rsidR="00CC4CF9" w:rsidRPr="00061AB7" w:rsidRDefault="00CC4CF9">
      <w:pPr>
        <w:pStyle w:val="ConsPlusCell"/>
        <w:jc w:val="both"/>
      </w:pPr>
      <w:r w:rsidRPr="00061AB7">
        <w:t>22 4423     7     - типа ПХА</w:t>
      </w:r>
    </w:p>
    <w:p w:rsidR="00CC4CF9" w:rsidRPr="00061AB7" w:rsidRDefault="00CC4CF9">
      <w:pPr>
        <w:pStyle w:val="ConsPlusCell"/>
        <w:jc w:val="both"/>
      </w:pPr>
      <w:r w:rsidRPr="00061AB7">
        <w:t>22 4424     2     - марки ПВ-1</w:t>
      </w:r>
    </w:p>
    <w:p w:rsidR="00CC4CF9" w:rsidRPr="00061AB7" w:rsidRDefault="00CC4CF9">
      <w:pPr>
        <w:pStyle w:val="ConsPlusCell"/>
        <w:jc w:val="both"/>
      </w:pPr>
      <w:r w:rsidRPr="00061AB7">
        <w:t>22 4425     8     Пластины эластичного пенопласта ПХВ-Э</w:t>
      </w:r>
    </w:p>
    <w:p w:rsidR="00CC4CF9" w:rsidRPr="00061AB7" w:rsidRDefault="00CC4CF9">
      <w:pPr>
        <w:pStyle w:val="ConsPlusCell"/>
        <w:jc w:val="both"/>
      </w:pPr>
      <w:r w:rsidRPr="00061AB7">
        <w:t>22 4426     3     Пенопласт типа Винипор</w:t>
      </w:r>
    </w:p>
    <w:p w:rsidR="00CC4CF9" w:rsidRPr="00061AB7" w:rsidRDefault="00CC4CF9">
      <w:pPr>
        <w:pStyle w:val="ConsPlusCell"/>
        <w:jc w:val="both"/>
      </w:pPr>
      <w:r w:rsidRPr="00061AB7">
        <w:t>22 4429     1     Пенопласты на основе полимеров хлорпроизводных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этилена прочие</w:t>
      </w:r>
    </w:p>
    <w:p w:rsidR="00CC4CF9" w:rsidRPr="00061AB7" w:rsidRDefault="00CC4CF9">
      <w:pPr>
        <w:pStyle w:val="ConsPlusCell"/>
        <w:jc w:val="both"/>
      </w:pPr>
      <w:r w:rsidRPr="00061AB7">
        <w:t>22 4430     5     Пенопласты на основе фторопластов</w:t>
      </w:r>
    </w:p>
    <w:p w:rsidR="00CC4CF9" w:rsidRPr="00061AB7" w:rsidRDefault="00CC4CF9">
      <w:pPr>
        <w:pStyle w:val="ConsPlusCell"/>
        <w:jc w:val="both"/>
      </w:pPr>
      <w:r w:rsidRPr="00061AB7">
        <w:t>22 4431     0     Заготовки из пористого фторопласта-4</w:t>
      </w:r>
    </w:p>
    <w:p w:rsidR="00CC4CF9" w:rsidRPr="00061AB7" w:rsidRDefault="00CC4CF9">
      <w:pPr>
        <w:pStyle w:val="ConsPlusCell"/>
        <w:jc w:val="both"/>
      </w:pPr>
      <w:r w:rsidRPr="00061AB7">
        <w:t>22 4432     6     Фторопласт 4 МБ порообразующий</w:t>
      </w:r>
    </w:p>
    <w:p w:rsidR="00CC4CF9" w:rsidRPr="00061AB7" w:rsidRDefault="00CC4CF9">
      <w:pPr>
        <w:pStyle w:val="ConsPlusCell"/>
        <w:jc w:val="both"/>
      </w:pPr>
      <w:r w:rsidRPr="00061AB7">
        <w:t>22 4440     9     Пенопласты на основе полистирола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(термоизоляционные плиты из полистирола)</w:t>
      </w:r>
    </w:p>
    <w:p w:rsidR="00CC4CF9" w:rsidRPr="00061AB7" w:rsidRDefault="00CC4CF9">
      <w:pPr>
        <w:pStyle w:val="ConsPlusCell"/>
        <w:jc w:val="both"/>
      </w:pPr>
      <w:r w:rsidRPr="00061AB7">
        <w:t>22 4441     5     Пенопласт полистирольный плиточный / ПС-1</w:t>
      </w:r>
    </w:p>
    <w:p w:rsidR="00CC4CF9" w:rsidRPr="00061AB7" w:rsidRDefault="00CC4CF9">
      <w:pPr>
        <w:pStyle w:val="ConsPlusCell"/>
        <w:jc w:val="both"/>
      </w:pPr>
      <w:r w:rsidRPr="00061AB7">
        <w:t>22 4442     0     - ПС-4</w:t>
      </w:r>
    </w:p>
    <w:p w:rsidR="00CC4CF9" w:rsidRPr="00061AB7" w:rsidRDefault="00CC4CF9">
      <w:pPr>
        <w:pStyle w:val="ConsPlusCell"/>
        <w:jc w:val="both"/>
      </w:pPr>
      <w:r w:rsidRPr="00061AB7">
        <w:t>22 4443     6     - типа ПСБ</w:t>
      </w:r>
    </w:p>
    <w:p w:rsidR="00CC4CF9" w:rsidRPr="00061AB7" w:rsidRDefault="00CC4CF9">
      <w:pPr>
        <w:pStyle w:val="ConsPlusCell"/>
        <w:jc w:val="both"/>
      </w:pPr>
      <w:r w:rsidRPr="00061AB7">
        <w:t>22 4444     1     - типа ПСБ-С</w:t>
      </w:r>
    </w:p>
    <w:p w:rsidR="00CC4CF9" w:rsidRPr="00061AB7" w:rsidRDefault="00CC4CF9">
      <w:pPr>
        <w:pStyle w:val="ConsPlusCell"/>
        <w:jc w:val="both"/>
      </w:pPr>
      <w:r w:rsidRPr="00061AB7">
        <w:t>22 4450     4     Пенопласты на основе полимеров сложных виниловых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эфиров (ацеталей)</w:t>
      </w:r>
    </w:p>
    <w:p w:rsidR="00CC4CF9" w:rsidRPr="00061AB7" w:rsidRDefault="00CC4CF9">
      <w:pPr>
        <w:pStyle w:val="ConsPlusCell"/>
        <w:jc w:val="both"/>
      </w:pPr>
      <w:r w:rsidRPr="00061AB7">
        <w:t>22 4451     2     Пенополивинилформаль (ТПВФ)</w:t>
      </w:r>
    </w:p>
    <w:p w:rsidR="00CC4CF9" w:rsidRPr="00061AB7" w:rsidRDefault="00CC4CF9">
      <w:pPr>
        <w:pStyle w:val="ConsPlusCell"/>
        <w:jc w:val="both"/>
      </w:pPr>
      <w:r w:rsidRPr="00061AB7">
        <w:t>22 4460     9     Пенопласты на основе этиленкарбоновых кислот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(полиакрилатов)</w:t>
      </w:r>
    </w:p>
    <w:p w:rsidR="00CC4CF9" w:rsidRPr="00061AB7" w:rsidRDefault="00CC4CF9">
      <w:pPr>
        <w:pStyle w:val="ConsPlusCell"/>
        <w:jc w:val="both"/>
      </w:pPr>
      <w:r w:rsidRPr="00061AB7">
        <w:t>22 4490     2     Пенопласты прочие</w:t>
      </w:r>
    </w:p>
    <w:p w:rsidR="00CC4CF9" w:rsidRPr="00061AB7" w:rsidRDefault="00CC4CF9">
      <w:pPr>
        <w:pStyle w:val="ConsPlusCell"/>
        <w:jc w:val="both"/>
      </w:pPr>
      <w:r w:rsidRPr="00061AB7">
        <w:t>22 4500     5     Материалы пленочные на основе полимеризационных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смол</w:t>
      </w:r>
    </w:p>
    <w:p w:rsidR="00CC4CF9" w:rsidRPr="00061AB7" w:rsidRDefault="00CC4CF9">
      <w:pPr>
        <w:pStyle w:val="ConsPlusCell"/>
        <w:jc w:val="both"/>
      </w:pPr>
      <w:r w:rsidRPr="00061AB7">
        <w:t>22 4510     5     Пленки /</w:t>
      </w:r>
    </w:p>
    <w:p w:rsidR="00CC4CF9" w:rsidRPr="00061AB7" w:rsidRDefault="00CC4CF9">
      <w:pPr>
        <w:pStyle w:val="ConsPlusCell"/>
        <w:jc w:val="both"/>
      </w:pPr>
      <w:r w:rsidRPr="00061AB7">
        <w:t>22 4511     5     - полиолефиновые</w:t>
      </w:r>
    </w:p>
    <w:p w:rsidR="00CC4CF9" w:rsidRPr="00061AB7" w:rsidRDefault="00CC4CF9">
      <w:pPr>
        <w:pStyle w:val="ConsPlusCell"/>
        <w:jc w:val="both"/>
      </w:pPr>
      <w:r w:rsidRPr="00061AB7">
        <w:t>22 4512     0     - поливинилхлоридные пластифицированные</w:t>
      </w:r>
    </w:p>
    <w:p w:rsidR="00CC4CF9" w:rsidRPr="00061AB7" w:rsidRDefault="00CC4CF9">
      <w:pPr>
        <w:pStyle w:val="ConsPlusCell"/>
        <w:jc w:val="both"/>
      </w:pPr>
      <w:r w:rsidRPr="00061AB7">
        <w:t>22 4513     6     - фторопластовые</w:t>
      </w:r>
    </w:p>
    <w:p w:rsidR="00CC4CF9" w:rsidRPr="00061AB7" w:rsidRDefault="00CC4CF9">
      <w:pPr>
        <w:pStyle w:val="ConsPlusCell"/>
        <w:jc w:val="both"/>
      </w:pPr>
      <w:r w:rsidRPr="00061AB7">
        <w:t>22 4514     1     - полистирольные</w:t>
      </w:r>
    </w:p>
    <w:p w:rsidR="00CC4CF9" w:rsidRPr="00061AB7" w:rsidRDefault="00CC4CF9">
      <w:pPr>
        <w:pStyle w:val="ConsPlusCell"/>
        <w:jc w:val="both"/>
      </w:pPr>
      <w:r w:rsidRPr="00061AB7">
        <w:t>22 4515     7     - поливинилбутиральные</w:t>
      </w:r>
    </w:p>
    <w:p w:rsidR="00CC4CF9" w:rsidRPr="00061AB7" w:rsidRDefault="00CC4CF9">
      <w:pPr>
        <w:pStyle w:val="ConsPlusCell"/>
        <w:jc w:val="both"/>
      </w:pPr>
      <w:r w:rsidRPr="00061AB7">
        <w:t>22 4516     2     - полиакрилатные</w:t>
      </w:r>
    </w:p>
    <w:p w:rsidR="00CC4CF9" w:rsidRPr="00061AB7" w:rsidRDefault="00CC4CF9">
      <w:pPr>
        <w:pStyle w:val="ConsPlusCell"/>
        <w:jc w:val="both"/>
      </w:pPr>
      <w:r w:rsidRPr="00061AB7">
        <w:t>22 4517     8     - поливинилхлоридные непластифицированные</w:t>
      </w:r>
    </w:p>
    <w:p w:rsidR="00CC4CF9" w:rsidRPr="00061AB7" w:rsidRDefault="00CC4CF9">
      <w:pPr>
        <w:pStyle w:val="ConsPlusCell"/>
        <w:jc w:val="both"/>
      </w:pPr>
      <w:r w:rsidRPr="00061AB7">
        <w:t>22 4518     3     - полиэтиленовые для сельского хозяйства</w:t>
      </w:r>
    </w:p>
    <w:p w:rsidR="00CC4CF9" w:rsidRPr="00061AB7" w:rsidRDefault="00CC4CF9">
      <w:pPr>
        <w:pStyle w:val="ConsPlusCell"/>
        <w:jc w:val="both"/>
      </w:pPr>
      <w:r w:rsidRPr="00061AB7">
        <w:t>22 4519     9     - прочие</w:t>
      </w:r>
    </w:p>
    <w:p w:rsidR="00CC4CF9" w:rsidRPr="00061AB7" w:rsidRDefault="00CC4CF9">
      <w:pPr>
        <w:pStyle w:val="ConsPlusCell"/>
        <w:jc w:val="both"/>
      </w:pPr>
      <w:r w:rsidRPr="00061AB7">
        <w:t>22 4520     4     Ленты /</w:t>
      </w:r>
    </w:p>
    <w:p w:rsidR="00CC4CF9" w:rsidRPr="00061AB7" w:rsidRDefault="00CC4CF9">
      <w:pPr>
        <w:pStyle w:val="ConsPlusCell"/>
        <w:jc w:val="both"/>
      </w:pPr>
      <w:r w:rsidRPr="00061AB7">
        <w:t>22 4521     9     - на основе полиолефинов</w:t>
      </w:r>
    </w:p>
    <w:p w:rsidR="00CC4CF9" w:rsidRPr="00061AB7" w:rsidRDefault="00CC4CF9">
      <w:pPr>
        <w:pStyle w:val="ConsPlusCell"/>
        <w:jc w:val="both"/>
      </w:pPr>
      <w:r w:rsidRPr="00061AB7">
        <w:t>22 4522     5     - на основе поливинилхлорида</w:t>
      </w:r>
    </w:p>
    <w:p w:rsidR="00CC4CF9" w:rsidRPr="00061AB7" w:rsidRDefault="00CC4CF9">
      <w:pPr>
        <w:pStyle w:val="ConsPlusCell"/>
        <w:jc w:val="both"/>
      </w:pPr>
      <w:r w:rsidRPr="00061AB7">
        <w:t>22 4523     0     - на основе фторпроизводных этилена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(фторопластов) неокрашенные</w:t>
      </w:r>
    </w:p>
    <w:p w:rsidR="00CC4CF9" w:rsidRPr="00061AB7" w:rsidRDefault="00CC4CF9">
      <w:pPr>
        <w:pStyle w:val="ConsPlusCell"/>
        <w:jc w:val="both"/>
      </w:pPr>
      <w:r w:rsidRPr="00061AB7">
        <w:t>22 4524     6     - на основе арилолефинов (полистирола)</w:t>
      </w:r>
    </w:p>
    <w:p w:rsidR="00CC4CF9" w:rsidRPr="00061AB7" w:rsidRDefault="00CC4CF9">
      <w:pPr>
        <w:pStyle w:val="ConsPlusCell"/>
        <w:jc w:val="both"/>
      </w:pPr>
      <w:r w:rsidRPr="00061AB7">
        <w:t>22 4525     1     - на основе ацеталей</w:t>
      </w:r>
    </w:p>
    <w:p w:rsidR="00CC4CF9" w:rsidRPr="00061AB7" w:rsidRDefault="00CC4CF9">
      <w:pPr>
        <w:pStyle w:val="ConsPlusCell"/>
        <w:jc w:val="both"/>
      </w:pPr>
      <w:r w:rsidRPr="00061AB7">
        <w:t>22 4526     7     - на основе фторпроизводных этилена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(фторопластов) окрашенные</w:t>
      </w:r>
    </w:p>
    <w:p w:rsidR="00CC4CF9" w:rsidRPr="00061AB7" w:rsidRDefault="00CC4CF9">
      <w:pPr>
        <w:pStyle w:val="ConsPlusCell"/>
        <w:jc w:val="both"/>
      </w:pPr>
      <w:r w:rsidRPr="00061AB7">
        <w:t>22 4529     3     - прочие</w:t>
      </w:r>
    </w:p>
    <w:p w:rsidR="00CC4CF9" w:rsidRPr="00061AB7" w:rsidRDefault="00CC4CF9">
      <w:pPr>
        <w:pStyle w:val="ConsPlusCell"/>
        <w:jc w:val="both"/>
      </w:pPr>
      <w:r w:rsidRPr="00061AB7">
        <w:t>22 4600     9     Материалы листовые (листы, плиты, пластины,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блоки) из термопластов</w:t>
      </w:r>
    </w:p>
    <w:p w:rsidR="00CC4CF9" w:rsidRPr="00061AB7" w:rsidRDefault="00CC4CF9">
      <w:pPr>
        <w:pStyle w:val="ConsPlusCell"/>
        <w:jc w:val="both"/>
      </w:pPr>
      <w:r w:rsidRPr="00061AB7">
        <w:t>22 4610     3     Листы / из полиолефинов</w:t>
      </w:r>
    </w:p>
    <w:p w:rsidR="00CC4CF9" w:rsidRPr="00061AB7" w:rsidRDefault="00CC4CF9">
      <w:pPr>
        <w:pStyle w:val="ConsPlusCell"/>
        <w:jc w:val="both"/>
      </w:pPr>
      <w:r w:rsidRPr="00061AB7">
        <w:t>22 4611     9     - из полиэтилена</w:t>
      </w:r>
    </w:p>
    <w:p w:rsidR="00CC4CF9" w:rsidRPr="00061AB7" w:rsidRDefault="00CC4CF9">
      <w:pPr>
        <w:pStyle w:val="ConsPlusCell"/>
        <w:jc w:val="both"/>
      </w:pPr>
      <w:r w:rsidRPr="00061AB7">
        <w:t>22 4612     4     - из полипропилена</w:t>
      </w:r>
    </w:p>
    <w:p w:rsidR="00CC4CF9" w:rsidRPr="00061AB7" w:rsidRDefault="00CC4CF9">
      <w:pPr>
        <w:pStyle w:val="ConsPlusCell"/>
        <w:jc w:val="both"/>
      </w:pPr>
      <w:r w:rsidRPr="00061AB7">
        <w:t>22 4619     2     Листы из полиолефинов прочие</w:t>
      </w:r>
    </w:p>
    <w:p w:rsidR="00CC4CF9" w:rsidRPr="00061AB7" w:rsidRDefault="00CC4CF9">
      <w:pPr>
        <w:pStyle w:val="ConsPlusCell"/>
        <w:jc w:val="both"/>
      </w:pPr>
      <w:r w:rsidRPr="00061AB7">
        <w:t>22 4620     8     Листы из поливинилхлорида</w:t>
      </w:r>
    </w:p>
    <w:p w:rsidR="00CC4CF9" w:rsidRPr="00061AB7" w:rsidRDefault="00CC4CF9">
      <w:pPr>
        <w:pStyle w:val="ConsPlusCell"/>
        <w:jc w:val="both"/>
      </w:pPr>
      <w:r w:rsidRPr="00061AB7">
        <w:t>22 4621     3     Листы из ПВХ непластифицированного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(винипластовые)</w:t>
      </w:r>
    </w:p>
    <w:p w:rsidR="00CC4CF9" w:rsidRPr="00061AB7" w:rsidRDefault="00CC4CF9">
      <w:pPr>
        <w:pStyle w:val="ConsPlusCell"/>
        <w:jc w:val="both"/>
      </w:pPr>
      <w:r w:rsidRPr="00061AB7">
        <w:t>22 4622     9     Листы из ПВХ пластифицированного</w:t>
      </w:r>
    </w:p>
    <w:p w:rsidR="00CC4CF9" w:rsidRPr="00061AB7" w:rsidRDefault="00CC4CF9">
      <w:pPr>
        <w:pStyle w:val="ConsPlusCell"/>
        <w:jc w:val="both"/>
      </w:pPr>
      <w:r w:rsidRPr="00061AB7">
        <w:t>22 4623     4     Пластикаты кабельные</w:t>
      </w:r>
    </w:p>
    <w:p w:rsidR="00CC4CF9" w:rsidRPr="00061AB7" w:rsidRDefault="00CC4CF9">
      <w:pPr>
        <w:pStyle w:val="ConsPlusCell"/>
        <w:jc w:val="both"/>
      </w:pPr>
      <w:r w:rsidRPr="00061AB7">
        <w:t>22 4629     7     Пластикаты ПВХ (без кабельных)</w:t>
      </w:r>
    </w:p>
    <w:p w:rsidR="00CC4CF9" w:rsidRPr="00061AB7" w:rsidRDefault="00CC4CF9">
      <w:pPr>
        <w:pStyle w:val="ConsPlusCell"/>
        <w:jc w:val="both"/>
      </w:pPr>
      <w:r w:rsidRPr="00061AB7">
        <w:t>22 4630     2     Листы / из фторопластов</w:t>
      </w:r>
    </w:p>
    <w:p w:rsidR="00CC4CF9" w:rsidRPr="00061AB7" w:rsidRDefault="00CC4CF9">
      <w:pPr>
        <w:pStyle w:val="ConsPlusCell"/>
        <w:jc w:val="both"/>
      </w:pPr>
      <w:r w:rsidRPr="00061AB7">
        <w:t>22 4631     8     - из фторопласта-3</w:t>
      </w:r>
    </w:p>
    <w:p w:rsidR="00CC4CF9" w:rsidRPr="00061AB7" w:rsidRDefault="00CC4CF9">
      <w:pPr>
        <w:pStyle w:val="ConsPlusCell"/>
        <w:jc w:val="both"/>
      </w:pPr>
      <w:r w:rsidRPr="00061AB7">
        <w:t>22 4632     3     - из фторопласта-4</w:t>
      </w:r>
    </w:p>
    <w:p w:rsidR="00CC4CF9" w:rsidRPr="00061AB7" w:rsidRDefault="00CC4CF9">
      <w:pPr>
        <w:pStyle w:val="ConsPlusCell"/>
        <w:jc w:val="both"/>
      </w:pPr>
      <w:r w:rsidRPr="00061AB7">
        <w:t>22 4633     9     - из фторопластов прочих</w:t>
      </w:r>
    </w:p>
    <w:p w:rsidR="00CC4CF9" w:rsidRPr="00061AB7" w:rsidRDefault="00CC4CF9">
      <w:pPr>
        <w:pStyle w:val="ConsPlusCell"/>
        <w:jc w:val="both"/>
      </w:pPr>
      <w:r w:rsidRPr="00061AB7">
        <w:t>22 4634     4     - фольгированные</w:t>
      </w:r>
    </w:p>
    <w:p w:rsidR="00CC4CF9" w:rsidRPr="00061AB7" w:rsidRDefault="00CC4CF9">
      <w:pPr>
        <w:pStyle w:val="ConsPlusCell"/>
        <w:jc w:val="both"/>
      </w:pPr>
      <w:r w:rsidRPr="00061AB7">
        <w:t>22 4635     0     Материалы листовые - пластины</w:t>
      </w:r>
    </w:p>
    <w:p w:rsidR="00CC4CF9" w:rsidRPr="00061AB7" w:rsidRDefault="00CC4CF9">
      <w:pPr>
        <w:pStyle w:val="ConsPlusCell"/>
        <w:jc w:val="both"/>
      </w:pPr>
      <w:r w:rsidRPr="00061AB7">
        <w:t>22 4640     7     Листы из ударопрочного полистирола</w:t>
      </w:r>
    </w:p>
    <w:p w:rsidR="00CC4CF9" w:rsidRPr="00061AB7" w:rsidRDefault="00CC4CF9">
      <w:pPr>
        <w:pStyle w:val="ConsPlusCell"/>
        <w:jc w:val="both"/>
      </w:pPr>
      <w:r w:rsidRPr="00061AB7">
        <w:t>22 4641     2     Листы из ударопрочного полистирола СНП</w:t>
      </w:r>
    </w:p>
    <w:p w:rsidR="00CC4CF9" w:rsidRPr="00061AB7" w:rsidRDefault="00CC4CF9">
      <w:pPr>
        <w:pStyle w:val="ConsPlusCell"/>
        <w:jc w:val="both"/>
      </w:pPr>
      <w:r w:rsidRPr="00061AB7">
        <w:t>22 4642     8     Листы из ударопрочного полистирола типов УП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УПП</w:t>
      </w:r>
    </w:p>
    <w:p w:rsidR="00CC4CF9" w:rsidRPr="00061AB7" w:rsidRDefault="00CC4CF9">
      <w:pPr>
        <w:pStyle w:val="ConsPlusCell"/>
        <w:jc w:val="both"/>
      </w:pPr>
      <w:r w:rsidRPr="00061AB7">
        <w:t>22 4643     3     Листы из акрилонитрилбутадиенстирольного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пластика АБС</w:t>
      </w:r>
    </w:p>
    <w:p w:rsidR="00CC4CF9" w:rsidRPr="00061AB7" w:rsidRDefault="00CC4CF9">
      <w:pPr>
        <w:pStyle w:val="ConsPlusCell"/>
        <w:jc w:val="both"/>
      </w:pPr>
      <w:r w:rsidRPr="00061AB7">
        <w:t>22 4649     6     Листы из полистирола прочие</w:t>
      </w:r>
    </w:p>
    <w:p w:rsidR="00CC4CF9" w:rsidRPr="00061AB7" w:rsidRDefault="00CC4CF9">
      <w:pPr>
        <w:pStyle w:val="ConsPlusCell"/>
        <w:jc w:val="both"/>
      </w:pPr>
      <w:r w:rsidRPr="00061AB7">
        <w:t>22 4690     1     Материалы листовые из термопластов прочие</w:t>
      </w:r>
    </w:p>
    <w:p w:rsidR="00CC4CF9" w:rsidRPr="00061AB7" w:rsidRDefault="00CC4CF9">
      <w:pPr>
        <w:pStyle w:val="ConsPlusCell"/>
        <w:jc w:val="both"/>
      </w:pPr>
      <w:r w:rsidRPr="00061AB7">
        <w:t>22 4691     5     Материалы листовые из полиакрилатов</w:t>
      </w:r>
    </w:p>
    <w:p w:rsidR="00CC4CF9" w:rsidRPr="00061AB7" w:rsidRDefault="00CC4CF9">
      <w:pPr>
        <w:pStyle w:val="ConsPlusCell"/>
        <w:jc w:val="both"/>
      </w:pPr>
      <w:r w:rsidRPr="00061AB7">
        <w:t>22 4700     2     Материалы профильно-погонажные из термопластов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(кроме труб и пленок)</w:t>
      </w:r>
    </w:p>
    <w:p w:rsidR="00CC4CF9" w:rsidRPr="00061AB7" w:rsidRDefault="00CC4CF9">
      <w:pPr>
        <w:pStyle w:val="ConsPlusCell"/>
        <w:jc w:val="both"/>
      </w:pPr>
      <w:r w:rsidRPr="00061AB7">
        <w:t>22 4710     7     Трубки / и шланги из полиолефинов</w:t>
      </w:r>
    </w:p>
    <w:p w:rsidR="00CC4CF9" w:rsidRPr="00061AB7" w:rsidRDefault="00CC4CF9">
      <w:pPr>
        <w:pStyle w:val="ConsPlusCell"/>
        <w:jc w:val="both"/>
      </w:pPr>
      <w:r w:rsidRPr="00061AB7">
        <w:t>22 4711     2     - из полиэтилена</w:t>
      </w:r>
    </w:p>
    <w:p w:rsidR="00CC4CF9" w:rsidRPr="00061AB7" w:rsidRDefault="00CC4CF9">
      <w:pPr>
        <w:pStyle w:val="ConsPlusCell"/>
        <w:jc w:val="both"/>
      </w:pPr>
      <w:r w:rsidRPr="00061AB7">
        <w:t>22 4712     8     - из полипропилена</w:t>
      </w:r>
    </w:p>
    <w:p w:rsidR="00CC4CF9" w:rsidRPr="00061AB7" w:rsidRDefault="00CC4CF9">
      <w:pPr>
        <w:pStyle w:val="ConsPlusCell"/>
        <w:jc w:val="both"/>
      </w:pPr>
      <w:r w:rsidRPr="00061AB7">
        <w:t>22 4713     3     Шланги из полиэтилена</w:t>
      </w:r>
    </w:p>
    <w:p w:rsidR="00CC4CF9" w:rsidRPr="00061AB7" w:rsidRDefault="00CC4CF9">
      <w:pPr>
        <w:pStyle w:val="ConsPlusCell"/>
        <w:jc w:val="both"/>
      </w:pPr>
      <w:r w:rsidRPr="00061AB7">
        <w:t>22 4720     1     Трубки и шланги поливинилхлоридные</w:t>
      </w:r>
    </w:p>
    <w:p w:rsidR="00CC4CF9" w:rsidRPr="00061AB7" w:rsidRDefault="00CC4CF9">
      <w:pPr>
        <w:pStyle w:val="ConsPlusCell"/>
        <w:jc w:val="both"/>
      </w:pPr>
      <w:r w:rsidRPr="00061AB7">
        <w:t>22 4721     7     Трубки поливинилхлоридные (кроме бензостойких)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22 4722     2     Трубки поливинилхлоридные бензостойкие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22 4723     8     Шланги поливинилхлоридные</w:t>
      </w:r>
    </w:p>
    <w:p w:rsidR="00CC4CF9" w:rsidRPr="00061AB7" w:rsidRDefault="00CC4CF9">
      <w:pPr>
        <w:pStyle w:val="ConsPlusCell"/>
        <w:jc w:val="both"/>
      </w:pPr>
      <w:r w:rsidRPr="00061AB7">
        <w:t>22 4730     6     Трубки и шланги из фторопластов</w:t>
      </w:r>
    </w:p>
    <w:p w:rsidR="00CC4CF9" w:rsidRPr="00061AB7" w:rsidRDefault="00CC4CF9">
      <w:pPr>
        <w:pStyle w:val="ConsPlusCell"/>
        <w:jc w:val="both"/>
      </w:pPr>
      <w:r w:rsidRPr="00061AB7">
        <w:t>22 4731     1     Трубки из политетрафторэтилена (фторопласт-4)</w:t>
      </w:r>
    </w:p>
    <w:p w:rsidR="00CC4CF9" w:rsidRPr="00061AB7" w:rsidRDefault="00CC4CF9">
      <w:pPr>
        <w:pStyle w:val="ConsPlusCell"/>
        <w:jc w:val="both"/>
      </w:pPr>
      <w:r w:rsidRPr="00061AB7">
        <w:t>22 4740     0     Трубки из полиамидов</w:t>
      </w:r>
    </w:p>
    <w:p w:rsidR="00CC4CF9" w:rsidRPr="00061AB7" w:rsidRDefault="00CC4CF9">
      <w:pPr>
        <w:pStyle w:val="ConsPlusCell"/>
        <w:jc w:val="both"/>
      </w:pPr>
      <w:r w:rsidRPr="00061AB7">
        <w:t>22 4741     6     Трубки из однокомпонентных полиамидов</w:t>
      </w:r>
    </w:p>
    <w:p w:rsidR="00CC4CF9" w:rsidRPr="00061AB7" w:rsidRDefault="00CC4CF9">
      <w:pPr>
        <w:pStyle w:val="ConsPlusCell"/>
        <w:jc w:val="both"/>
      </w:pPr>
      <w:r w:rsidRPr="00061AB7">
        <w:t>22 4750     5     Трубки из полистирола и сополимеров стирола</w:t>
      </w:r>
    </w:p>
    <w:p w:rsidR="00CC4CF9" w:rsidRPr="00061AB7" w:rsidRDefault="00CC4CF9">
      <w:pPr>
        <w:pStyle w:val="ConsPlusCell"/>
        <w:jc w:val="both"/>
      </w:pPr>
      <w:r w:rsidRPr="00061AB7">
        <w:t>22 4751     0     Трубки из полистирола</w:t>
      </w:r>
    </w:p>
    <w:p w:rsidR="00CC4CF9" w:rsidRPr="00061AB7" w:rsidRDefault="00CC4CF9">
      <w:pPr>
        <w:pStyle w:val="ConsPlusCell"/>
        <w:jc w:val="both"/>
      </w:pPr>
      <w:r w:rsidRPr="00061AB7">
        <w:t>22 4790     3     Материалы профильно-погонажные прочие</w:t>
      </w:r>
    </w:p>
    <w:p w:rsidR="00CC4CF9" w:rsidRPr="00061AB7" w:rsidRDefault="00CC4CF9">
      <w:pPr>
        <w:pStyle w:val="ConsPlusCell"/>
        <w:jc w:val="both"/>
      </w:pPr>
      <w:r w:rsidRPr="00061AB7">
        <w:t>22 4791     9     Материалы ФУМ (из фторопласта)</w:t>
      </w:r>
    </w:p>
    <w:p w:rsidR="00CC4CF9" w:rsidRPr="00061AB7" w:rsidRDefault="00CC4CF9">
      <w:pPr>
        <w:pStyle w:val="ConsPlusCell"/>
        <w:jc w:val="both"/>
      </w:pPr>
      <w:r w:rsidRPr="00061AB7">
        <w:t>22 4792     4     Канты</w:t>
      </w:r>
    </w:p>
    <w:p w:rsidR="00CC4CF9" w:rsidRPr="00061AB7" w:rsidRDefault="00CC4CF9">
      <w:pPr>
        <w:pStyle w:val="ConsPlusCell"/>
        <w:jc w:val="both"/>
      </w:pPr>
      <w:r w:rsidRPr="00061AB7">
        <w:t>22 4793     9     Шнуры</w:t>
      </w:r>
    </w:p>
    <w:p w:rsidR="00CC4CF9" w:rsidRPr="00061AB7" w:rsidRDefault="00CC4CF9">
      <w:pPr>
        <w:pStyle w:val="ConsPlusCell"/>
        <w:jc w:val="both"/>
      </w:pPr>
      <w:r w:rsidRPr="00061AB7">
        <w:t>22 4794     5     Прутки сварочные</w:t>
      </w:r>
    </w:p>
    <w:p w:rsidR="00CC4CF9" w:rsidRPr="00061AB7" w:rsidRDefault="00CC4CF9">
      <w:pPr>
        <w:pStyle w:val="ConsPlusCell"/>
        <w:jc w:val="both"/>
      </w:pPr>
      <w:r w:rsidRPr="00061AB7">
        <w:t>22 4795     0     Подслои и жгуты</w:t>
      </w:r>
    </w:p>
    <w:p w:rsidR="00CC4CF9" w:rsidRPr="00061AB7" w:rsidRDefault="00CC4CF9">
      <w:pPr>
        <w:pStyle w:val="ConsPlusCell"/>
        <w:jc w:val="both"/>
      </w:pPr>
      <w:r w:rsidRPr="00061AB7">
        <w:t>22 4799     2     Материалы профильно-погонажные прочие, 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перечисленных выше</w:t>
      </w:r>
    </w:p>
    <w:p w:rsidR="00CC4CF9" w:rsidRPr="00061AB7" w:rsidRDefault="00CC4CF9">
      <w:pPr>
        <w:pStyle w:val="ConsPlusCell"/>
        <w:jc w:val="both"/>
      </w:pPr>
      <w:r w:rsidRPr="00061AB7">
        <w:t>22 4800     6     Трубы и детали трубопроводов из термопластов</w:t>
      </w:r>
    </w:p>
    <w:p w:rsidR="00CC4CF9" w:rsidRPr="00061AB7" w:rsidRDefault="00CC4CF9">
      <w:pPr>
        <w:pStyle w:val="ConsPlusCell"/>
        <w:jc w:val="both"/>
      </w:pPr>
      <w:r w:rsidRPr="00061AB7">
        <w:t>22 4810     0     Трубы и детали трубопроводов из полиолефинов</w:t>
      </w:r>
    </w:p>
    <w:p w:rsidR="00CC4CF9" w:rsidRPr="00061AB7" w:rsidRDefault="00CC4CF9">
      <w:pPr>
        <w:pStyle w:val="ConsPlusCell"/>
        <w:jc w:val="both"/>
      </w:pPr>
      <w:r w:rsidRPr="00061AB7">
        <w:t>22 4811     6     Трубы из полиэтилена</w:t>
      </w:r>
    </w:p>
    <w:p w:rsidR="00CC4CF9" w:rsidRPr="00061AB7" w:rsidRDefault="00CC4CF9">
      <w:pPr>
        <w:pStyle w:val="ConsPlusCell"/>
        <w:jc w:val="both"/>
      </w:pPr>
      <w:r w:rsidRPr="00061AB7">
        <w:t>22 4812     1     Трубы и детали трубопроводов из полипропилена</w:t>
      </w:r>
    </w:p>
    <w:p w:rsidR="00CC4CF9" w:rsidRPr="00061AB7" w:rsidRDefault="00CC4CF9">
      <w:pPr>
        <w:pStyle w:val="ConsPlusCell"/>
        <w:jc w:val="both"/>
      </w:pPr>
      <w:r w:rsidRPr="00061AB7">
        <w:t>22 4813     7     Детали трубопроводов из полиэтилена</w:t>
      </w:r>
    </w:p>
    <w:p w:rsidR="00CC4CF9" w:rsidRPr="00061AB7" w:rsidRDefault="00CC4CF9">
      <w:pPr>
        <w:pStyle w:val="ConsPlusCell"/>
        <w:jc w:val="both"/>
      </w:pPr>
      <w:r w:rsidRPr="00061AB7">
        <w:t>22 4820     5     Трубы и детали трубопроводов из поливинилхлорида</w:t>
      </w:r>
    </w:p>
    <w:p w:rsidR="00CC4CF9" w:rsidRPr="00061AB7" w:rsidRDefault="00CC4CF9">
      <w:pPr>
        <w:pStyle w:val="ConsPlusCell"/>
        <w:jc w:val="both"/>
      </w:pPr>
      <w:r w:rsidRPr="00061AB7">
        <w:t>22 4821     0     Трубы из винипласта</w:t>
      </w:r>
    </w:p>
    <w:p w:rsidR="00CC4CF9" w:rsidRPr="00061AB7" w:rsidRDefault="00CC4CF9">
      <w:pPr>
        <w:pStyle w:val="ConsPlusCell"/>
        <w:jc w:val="both"/>
      </w:pPr>
      <w:r w:rsidRPr="00061AB7">
        <w:t>22 4830     4     Трубы и детали трубопроводов / из фторопластов</w:t>
      </w:r>
    </w:p>
    <w:p w:rsidR="00CC4CF9" w:rsidRPr="00061AB7" w:rsidRDefault="00CC4CF9">
      <w:pPr>
        <w:pStyle w:val="ConsPlusCell"/>
        <w:jc w:val="both"/>
      </w:pPr>
      <w:r w:rsidRPr="00061AB7">
        <w:t>22 4831     5     - из фторопласта-4</w:t>
      </w:r>
    </w:p>
    <w:p w:rsidR="00CC4CF9" w:rsidRPr="00061AB7" w:rsidRDefault="00CC4CF9">
      <w:pPr>
        <w:pStyle w:val="ConsPlusCell"/>
        <w:jc w:val="both"/>
      </w:pPr>
      <w:r w:rsidRPr="00061AB7">
        <w:t>22 4839     9     - из фторопластов прочих</w:t>
      </w:r>
    </w:p>
    <w:p w:rsidR="00CC4CF9" w:rsidRPr="00061AB7" w:rsidRDefault="00CC4CF9">
      <w:pPr>
        <w:pStyle w:val="ConsPlusCell"/>
        <w:jc w:val="both"/>
      </w:pPr>
      <w:r w:rsidRPr="00061AB7">
        <w:t>22 4840     4     Трубы и детали трубопроводов из органического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стекла</w:t>
      </w:r>
    </w:p>
    <w:p w:rsidR="00CC4CF9" w:rsidRPr="00061AB7" w:rsidRDefault="00CC4CF9">
      <w:pPr>
        <w:pStyle w:val="ConsPlusCell"/>
        <w:jc w:val="both"/>
      </w:pPr>
      <w:r w:rsidRPr="00061AB7">
        <w:t>22 4841     8     Трубы из полимера ЛСО-М</w:t>
      </w:r>
    </w:p>
    <w:p w:rsidR="00CC4CF9" w:rsidRPr="00061AB7" w:rsidRDefault="00CC4CF9">
      <w:pPr>
        <w:pStyle w:val="ConsPlusCell"/>
        <w:jc w:val="both"/>
      </w:pPr>
      <w:r w:rsidRPr="00061AB7">
        <w:t>22 4842     5     Трубы из органического стекла</w:t>
      </w:r>
    </w:p>
    <w:p w:rsidR="00CC4CF9" w:rsidRPr="00061AB7" w:rsidRDefault="00CC4CF9">
      <w:pPr>
        <w:pStyle w:val="ConsPlusCell"/>
        <w:jc w:val="both"/>
      </w:pPr>
      <w:r w:rsidRPr="00061AB7">
        <w:t>22 4850     9     Трубы и детали трубопроводов из полистирола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сополимеров стирола</w:t>
      </w:r>
    </w:p>
    <w:p w:rsidR="00CC4CF9" w:rsidRPr="00061AB7" w:rsidRDefault="00CC4CF9">
      <w:pPr>
        <w:pStyle w:val="ConsPlusCell"/>
        <w:jc w:val="both"/>
      </w:pPr>
      <w:r w:rsidRPr="00061AB7">
        <w:t>22 4851     4     Трубы из полистирола</w:t>
      </w:r>
    </w:p>
    <w:p w:rsidR="00CC4CF9" w:rsidRPr="00061AB7" w:rsidRDefault="00CC4CF9">
      <w:pPr>
        <w:pStyle w:val="ConsPlusCell"/>
        <w:jc w:val="both"/>
      </w:pPr>
      <w:r w:rsidRPr="00061AB7">
        <w:t>22 4890     7     Трубы и детали трубопроводов из прочих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термопластов</w:t>
      </w:r>
    </w:p>
    <w:p w:rsidR="00CC4CF9" w:rsidRPr="00061AB7" w:rsidRDefault="00CC4CF9">
      <w:pPr>
        <w:pStyle w:val="ConsPlusCell"/>
        <w:jc w:val="both"/>
      </w:pPr>
      <w:r w:rsidRPr="00061AB7">
        <w:t>22 4900     0     Материалы из термопластов прочие</w:t>
      </w:r>
    </w:p>
    <w:p w:rsidR="00CC4CF9" w:rsidRPr="00061AB7" w:rsidRDefault="00CC4CF9">
      <w:pPr>
        <w:pStyle w:val="ConsPlusCell"/>
        <w:jc w:val="both"/>
      </w:pPr>
      <w:r w:rsidRPr="00061AB7">
        <w:t>22 4910     4     Материалы на основе полистирола прочие</w:t>
      </w:r>
    </w:p>
    <w:p w:rsidR="00CC4CF9" w:rsidRPr="00061AB7" w:rsidRDefault="00CC4CF9">
      <w:pPr>
        <w:pStyle w:val="ConsPlusCell"/>
        <w:jc w:val="both"/>
      </w:pPr>
      <w:r w:rsidRPr="00061AB7">
        <w:t>22 4911     4     Нити полистирольные</w:t>
      </w:r>
    </w:p>
    <w:p w:rsidR="00CC4CF9" w:rsidRPr="00061AB7" w:rsidRDefault="00CC4CF9">
      <w:pPr>
        <w:pStyle w:val="ConsPlusCell"/>
        <w:jc w:val="both"/>
      </w:pPr>
      <w:r w:rsidRPr="00061AB7">
        <w:t>22 4912     5     Плиты из блочного полистирола</w:t>
      </w:r>
    </w:p>
    <w:p w:rsidR="00CC4CF9" w:rsidRPr="00061AB7" w:rsidRDefault="00CC4CF9">
      <w:pPr>
        <w:pStyle w:val="ConsPlusCell"/>
        <w:jc w:val="both"/>
      </w:pPr>
      <w:r w:rsidRPr="00061AB7">
        <w:t>22 4930     3     Материалы на основе ПВХ</w:t>
      </w:r>
    </w:p>
    <w:p w:rsidR="00CC4CF9" w:rsidRPr="00061AB7" w:rsidRDefault="00CC4CF9">
      <w:pPr>
        <w:pStyle w:val="ConsPlusCell"/>
        <w:jc w:val="both"/>
      </w:pPr>
      <w:r w:rsidRPr="00061AB7">
        <w:t>22 4931     9     Заготовки</w:t>
      </w:r>
    </w:p>
    <w:p w:rsidR="00CC4CF9" w:rsidRPr="00061AB7" w:rsidRDefault="00CC4CF9">
      <w:pPr>
        <w:pStyle w:val="ConsPlusCell"/>
        <w:jc w:val="both"/>
      </w:pPr>
      <w:r w:rsidRPr="00061AB7">
        <w:t>22 4932     4     Плиты из поливинилхлорида</w:t>
      </w:r>
    </w:p>
    <w:p w:rsidR="00CC4CF9" w:rsidRPr="00061AB7" w:rsidRDefault="00CC4CF9">
      <w:pPr>
        <w:pStyle w:val="ConsPlusCell"/>
        <w:jc w:val="both"/>
      </w:pPr>
      <w:r w:rsidRPr="00061AB7">
        <w:t>22 4933     1     Блоки из поливинилхлорида</w:t>
      </w:r>
    </w:p>
    <w:p w:rsidR="00CC4CF9" w:rsidRPr="00061AB7" w:rsidRDefault="00CC4CF9">
      <w:pPr>
        <w:pStyle w:val="ConsPlusCell"/>
        <w:jc w:val="both"/>
      </w:pPr>
      <w:r w:rsidRPr="00061AB7">
        <w:t>22 4990     0     Материалы на основе фторопласта прочие</w:t>
      </w:r>
    </w:p>
    <w:p w:rsidR="00CC4CF9" w:rsidRPr="00061AB7" w:rsidRDefault="00CC4CF9">
      <w:pPr>
        <w:pStyle w:val="ConsPlusCell"/>
        <w:jc w:val="both"/>
      </w:pPr>
      <w:r w:rsidRPr="00061AB7">
        <w:t>22 4991     6     Лакоткани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22 5000     6     Пластмассы, материалы и полуфабрикаты на основе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смол, получаемых поликонденсацией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22 5100     3     Эмульсии, суспензии</w:t>
      </w:r>
    </w:p>
    <w:p w:rsidR="00CC4CF9" w:rsidRPr="00061AB7" w:rsidRDefault="00CC4CF9">
      <w:pPr>
        <w:pStyle w:val="ConsPlusCell"/>
        <w:jc w:val="both"/>
      </w:pPr>
      <w:r w:rsidRPr="00061AB7">
        <w:t>22 5110     8     Суспензии на основе полиэфирных смол</w:t>
      </w:r>
    </w:p>
    <w:p w:rsidR="00CC4CF9" w:rsidRPr="00061AB7" w:rsidRDefault="00CC4CF9">
      <w:pPr>
        <w:pStyle w:val="ConsPlusCell"/>
        <w:jc w:val="both"/>
      </w:pPr>
      <w:r w:rsidRPr="00061AB7">
        <w:t>22 5111     3     Суспензии пентапласта</w:t>
      </w:r>
    </w:p>
    <w:p w:rsidR="00CC4CF9" w:rsidRPr="00061AB7" w:rsidRDefault="00CC4CF9">
      <w:pPr>
        <w:pStyle w:val="ConsPlusCell"/>
        <w:jc w:val="both"/>
      </w:pPr>
      <w:r w:rsidRPr="00061AB7">
        <w:t>22 5120     2     Эмульсии на основе кремнийорганических полимеров</w:t>
      </w:r>
    </w:p>
    <w:p w:rsidR="00CC4CF9" w:rsidRPr="00061AB7" w:rsidRDefault="00CC4CF9">
      <w:pPr>
        <w:pStyle w:val="ConsPlusCell"/>
        <w:jc w:val="both"/>
      </w:pPr>
      <w:r w:rsidRPr="00061AB7">
        <w:t>22 5121     8     Эмульсии аппретирующие и гидрофобизирующие</w:t>
      </w:r>
    </w:p>
    <w:p w:rsidR="00CC4CF9" w:rsidRPr="00061AB7" w:rsidRDefault="00CC4CF9">
      <w:pPr>
        <w:pStyle w:val="ConsPlusCell"/>
        <w:jc w:val="both"/>
      </w:pPr>
      <w:r w:rsidRPr="00061AB7">
        <w:t>22 5122     3     Эмульсии смазывающие разделительные</w:t>
      </w:r>
    </w:p>
    <w:p w:rsidR="00CC4CF9" w:rsidRPr="00061AB7" w:rsidRDefault="00CC4CF9">
      <w:pPr>
        <w:pStyle w:val="ConsPlusCell"/>
        <w:jc w:val="both"/>
      </w:pPr>
      <w:r w:rsidRPr="00061AB7">
        <w:t>22 5129     1     Эмульсии кремнийорганические прочие</w:t>
      </w:r>
    </w:p>
    <w:p w:rsidR="00CC4CF9" w:rsidRPr="00061AB7" w:rsidRDefault="00CC4CF9">
      <w:pPr>
        <w:pStyle w:val="ConsPlusCell"/>
        <w:jc w:val="both"/>
      </w:pPr>
      <w:r w:rsidRPr="00061AB7">
        <w:t>22 5130     7     Эмульсии и суспензии на основе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фенолформальдегидных смол</w:t>
      </w:r>
    </w:p>
    <w:p w:rsidR="00CC4CF9" w:rsidRPr="00061AB7" w:rsidRDefault="00CC4CF9">
      <w:pPr>
        <w:pStyle w:val="ConsPlusCell"/>
        <w:jc w:val="both"/>
      </w:pPr>
      <w:r w:rsidRPr="00061AB7">
        <w:t>22 5200     7     Клеи на основе смол, получаемых поликонденсацией</w:t>
      </w:r>
    </w:p>
    <w:p w:rsidR="00CC4CF9" w:rsidRPr="00061AB7" w:rsidRDefault="00CC4CF9">
      <w:pPr>
        <w:pStyle w:val="ConsPlusCell"/>
        <w:jc w:val="both"/>
      </w:pPr>
      <w:r w:rsidRPr="00061AB7">
        <w:t>22 5210     1     Клеи на основе фенолоформальдегидных смол /</w:t>
      </w:r>
    </w:p>
    <w:p w:rsidR="00CC4CF9" w:rsidRPr="00061AB7" w:rsidRDefault="00CC4CF9">
      <w:pPr>
        <w:pStyle w:val="ConsPlusCell"/>
        <w:jc w:val="both"/>
      </w:pPr>
      <w:r w:rsidRPr="00061AB7">
        <w:t>22 5211     7     - модифицированных ацеталями</w:t>
      </w:r>
    </w:p>
    <w:p w:rsidR="00CC4CF9" w:rsidRPr="00061AB7" w:rsidRDefault="00CC4CF9">
      <w:pPr>
        <w:pStyle w:val="ConsPlusCell"/>
        <w:jc w:val="both"/>
      </w:pPr>
      <w:r w:rsidRPr="00061AB7">
        <w:t>22 5212     2     - модифицированных каучуком, кроме клеев ВС 10Т,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ВС-350</w:t>
      </w:r>
    </w:p>
    <w:p w:rsidR="00CC4CF9" w:rsidRPr="00061AB7" w:rsidRDefault="00CC4CF9">
      <w:pPr>
        <w:pStyle w:val="ConsPlusCell"/>
        <w:jc w:val="both"/>
      </w:pPr>
      <w:r w:rsidRPr="00061AB7">
        <w:t>22 5213     8     Клеи ВС 10Т, ВС-350</w:t>
      </w:r>
    </w:p>
    <w:p w:rsidR="00CC4CF9" w:rsidRPr="00061AB7" w:rsidRDefault="00CC4CF9">
      <w:pPr>
        <w:pStyle w:val="ConsPlusCell"/>
        <w:jc w:val="both"/>
      </w:pPr>
      <w:r w:rsidRPr="00061AB7">
        <w:t>22 5220     6     Клеи на основе резорциноформальдегидных смол</w:t>
      </w:r>
    </w:p>
    <w:p w:rsidR="00CC4CF9" w:rsidRPr="00061AB7" w:rsidRDefault="00CC4CF9">
      <w:pPr>
        <w:pStyle w:val="ConsPlusCell"/>
        <w:jc w:val="both"/>
      </w:pPr>
      <w:r w:rsidRPr="00061AB7">
        <w:t>22 5221     1     Клеи резорциноформальдегидные /</w:t>
      </w:r>
    </w:p>
    <w:p w:rsidR="00CC4CF9" w:rsidRPr="00061AB7" w:rsidRDefault="00CC4CF9">
      <w:pPr>
        <w:pStyle w:val="ConsPlusCell"/>
        <w:jc w:val="both"/>
      </w:pPr>
      <w:r w:rsidRPr="00061AB7">
        <w:t>22 5222     7     - ФРАМ-30</w:t>
      </w:r>
    </w:p>
    <w:p w:rsidR="00CC4CF9" w:rsidRPr="00061AB7" w:rsidRDefault="00CC4CF9">
      <w:pPr>
        <w:pStyle w:val="ConsPlusCell"/>
        <w:jc w:val="both"/>
      </w:pPr>
      <w:r w:rsidRPr="00061AB7">
        <w:t>22 5223     2     - РАФ-10</w:t>
      </w:r>
    </w:p>
    <w:p w:rsidR="00CC4CF9" w:rsidRPr="00061AB7" w:rsidRDefault="00CC4CF9">
      <w:pPr>
        <w:pStyle w:val="ConsPlusCell"/>
        <w:jc w:val="both"/>
      </w:pPr>
      <w:r w:rsidRPr="00061AB7">
        <w:t>22 5230     0     Клеи на основе фуриловых смол</w:t>
      </w:r>
    </w:p>
    <w:p w:rsidR="00CC4CF9" w:rsidRPr="00061AB7" w:rsidRDefault="00CC4CF9">
      <w:pPr>
        <w:pStyle w:val="ConsPlusCell"/>
        <w:jc w:val="both"/>
      </w:pPr>
      <w:r w:rsidRPr="00061AB7">
        <w:t>22 5231     6     Клей / ФЛ-4С</w:t>
      </w:r>
    </w:p>
    <w:p w:rsidR="00CC4CF9" w:rsidRPr="00061AB7" w:rsidRDefault="00CC4CF9">
      <w:pPr>
        <w:pStyle w:val="ConsPlusCell"/>
        <w:jc w:val="both"/>
      </w:pPr>
      <w:r w:rsidRPr="00061AB7">
        <w:t>22 5232     1     - Ф-9</w:t>
      </w:r>
    </w:p>
    <w:p w:rsidR="00CC4CF9" w:rsidRPr="00061AB7" w:rsidRDefault="00CC4CF9">
      <w:pPr>
        <w:pStyle w:val="ConsPlusCell"/>
        <w:jc w:val="both"/>
      </w:pPr>
      <w:r w:rsidRPr="00061AB7">
        <w:t>22 5240     5     Клей на основе / аминоформальдегидных смол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22 5241     0     - карбамидоформальдегидных смол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22 5242     6     - меламиноформальдегидных смол</w:t>
      </w:r>
    </w:p>
    <w:p w:rsidR="00CC4CF9" w:rsidRPr="00061AB7" w:rsidRDefault="00CC4CF9">
      <w:pPr>
        <w:pStyle w:val="ConsPlusCell"/>
        <w:jc w:val="both"/>
      </w:pPr>
      <w:r w:rsidRPr="00061AB7">
        <w:t>22 5243     1     - смешанных смол</w:t>
      </w:r>
    </w:p>
    <w:p w:rsidR="00CC4CF9" w:rsidRPr="00061AB7" w:rsidRDefault="00CC4CF9">
      <w:pPr>
        <w:pStyle w:val="ConsPlusCell"/>
        <w:jc w:val="both"/>
      </w:pPr>
      <w:r w:rsidRPr="00061AB7">
        <w:t>22 5250     9     Клеи на основе / полиамидов, полиимидов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полиуретанов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22 5251     5     - полиамидов (кроме сополимеров полиамидов)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22 5252     0     - сополимеров полиамидов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22 5253     6     - полиимидов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22 5254     1     - полиуретанов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22 5260     4     Клеи на основе эпоксидных смол /</w:t>
      </w:r>
    </w:p>
    <w:p w:rsidR="00CC4CF9" w:rsidRPr="00061AB7" w:rsidRDefault="00CC4CF9">
      <w:pPr>
        <w:pStyle w:val="ConsPlusCell"/>
        <w:jc w:val="both"/>
      </w:pPr>
      <w:r w:rsidRPr="00061AB7">
        <w:t>22 5261     2     - холодного отверждения</w:t>
      </w:r>
    </w:p>
    <w:p w:rsidR="00CC4CF9" w:rsidRPr="00061AB7" w:rsidRDefault="00CC4CF9">
      <w:pPr>
        <w:pStyle w:val="ConsPlusCell"/>
        <w:jc w:val="both"/>
      </w:pPr>
      <w:r w:rsidRPr="00061AB7">
        <w:t>22 5262     5     - горячего отверждения</w:t>
      </w:r>
    </w:p>
    <w:p w:rsidR="00CC4CF9" w:rsidRPr="00061AB7" w:rsidRDefault="00CC4CF9">
      <w:pPr>
        <w:pStyle w:val="ConsPlusCell"/>
        <w:jc w:val="both"/>
      </w:pPr>
      <w:r w:rsidRPr="00061AB7">
        <w:t>22 5270     9     Клеи на основе полиэфирных смол</w:t>
      </w:r>
    </w:p>
    <w:p w:rsidR="00CC4CF9" w:rsidRPr="00061AB7" w:rsidRDefault="00CC4CF9">
      <w:pPr>
        <w:pStyle w:val="ConsPlusCell"/>
        <w:jc w:val="both"/>
      </w:pPr>
      <w:r w:rsidRPr="00061AB7">
        <w:t>22 5271     4     Клеи на основе ненасыщенных полиэфиров</w:t>
      </w:r>
    </w:p>
    <w:p w:rsidR="00CC4CF9" w:rsidRPr="00061AB7" w:rsidRDefault="00CC4CF9">
      <w:pPr>
        <w:pStyle w:val="ConsPlusCell"/>
        <w:jc w:val="both"/>
      </w:pPr>
      <w:r w:rsidRPr="00061AB7">
        <w:t>22 5280     3     Клеи на основе кремнийорганических смол /</w:t>
      </w:r>
    </w:p>
    <w:p w:rsidR="00CC4CF9" w:rsidRPr="00061AB7" w:rsidRDefault="00CC4CF9">
      <w:pPr>
        <w:pStyle w:val="ConsPlusCell"/>
        <w:jc w:val="both"/>
      </w:pPr>
      <w:r w:rsidRPr="00061AB7">
        <w:t>22 5281     9     - эластичные</w:t>
      </w:r>
    </w:p>
    <w:p w:rsidR="00CC4CF9" w:rsidRPr="00061AB7" w:rsidRDefault="00CC4CF9">
      <w:pPr>
        <w:pStyle w:val="ConsPlusCell"/>
        <w:jc w:val="both"/>
      </w:pPr>
      <w:r w:rsidRPr="00061AB7">
        <w:t>22 5282     4     - термостойкие</w:t>
      </w:r>
    </w:p>
    <w:p w:rsidR="00CC4CF9" w:rsidRPr="00061AB7" w:rsidRDefault="00CC4CF9">
      <w:pPr>
        <w:pStyle w:val="ConsPlusCell"/>
        <w:jc w:val="both"/>
      </w:pPr>
      <w:r w:rsidRPr="00061AB7">
        <w:t>22 5289     2     Клеи кремнийорганические прочие</w:t>
      </w:r>
    </w:p>
    <w:p w:rsidR="00CC4CF9" w:rsidRPr="00061AB7" w:rsidRDefault="00CC4CF9">
      <w:pPr>
        <w:pStyle w:val="ConsPlusCell"/>
        <w:jc w:val="both"/>
      </w:pPr>
      <w:r w:rsidRPr="00061AB7">
        <w:t>22 5300     0     Массы формовочные</w:t>
      </w:r>
    </w:p>
    <w:p w:rsidR="00CC4CF9" w:rsidRPr="00061AB7" w:rsidRDefault="00CC4CF9">
      <w:pPr>
        <w:pStyle w:val="ConsPlusCell"/>
        <w:jc w:val="both"/>
      </w:pPr>
      <w:r w:rsidRPr="00061AB7">
        <w:t>22 5310     5     Пресс-порошки / на основе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фенолоформальдегидных (фенольно-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формальдегидных) смол (фенопласты)</w:t>
      </w:r>
    </w:p>
    <w:p w:rsidR="00CC4CF9" w:rsidRPr="00061AB7" w:rsidRDefault="00CC4CF9">
      <w:pPr>
        <w:pStyle w:val="ConsPlusCell"/>
        <w:jc w:val="both"/>
      </w:pPr>
      <w:r w:rsidRPr="00061AB7">
        <w:t>22 5311     0     - на основе новолачных немодифицированных смол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 органическим наполнителем (в основном)</w:t>
      </w:r>
    </w:p>
    <w:p w:rsidR="00CC4CF9" w:rsidRPr="00061AB7" w:rsidRDefault="00CC4CF9">
      <w:pPr>
        <w:pStyle w:val="ConsPlusCell"/>
        <w:jc w:val="both"/>
      </w:pPr>
      <w:r w:rsidRPr="00061AB7">
        <w:t>22 5312     6     - на основе новолачных немодифицированных смол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 минеральным наполнителем</w:t>
      </w:r>
    </w:p>
    <w:p w:rsidR="00CC4CF9" w:rsidRPr="00061AB7" w:rsidRDefault="00CC4CF9">
      <w:pPr>
        <w:pStyle w:val="ConsPlusCell"/>
        <w:jc w:val="both"/>
      </w:pPr>
      <w:r w:rsidRPr="00061AB7">
        <w:t>22 5313     1     - на основе новолачных модифицированных смол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органическим наполнителем</w:t>
      </w:r>
    </w:p>
    <w:p w:rsidR="00CC4CF9" w:rsidRPr="00061AB7" w:rsidRDefault="00CC4CF9">
      <w:pPr>
        <w:pStyle w:val="ConsPlusCell"/>
        <w:jc w:val="both"/>
      </w:pPr>
      <w:r w:rsidRPr="00061AB7">
        <w:t>22 5314     7     - на основе новолачных модифицированных смол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минеральным наполнителем</w:t>
      </w:r>
    </w:p>
    <w:p w:rsidR="00CC4CF9" w:rsidRPr="00061AB7" w:rsidRDefault="00CC4CF9">
      <w:pPr>
        <w:pStyle w:val="ConsPlusCell"/>
        <w:jc w:val="both"/>
      </w:pPr>
      <w:r w:rsidRPr="00061AB7">
        <w:t>22 5315     2     - на основе резольных немодифицированных смол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органическим наполнителем</w:t>
      </w:r>
    </w:p>
    <w:p w:rsidR="00CC4CF9" w:rsidRPr="00061AB7" w:rsidRDefault="00CC4CF9">
      <w:pPr>
        <w:pStyle w:val="ConsPlusCell"/>
        <w:jc w:val="both"/>
      </w:pPr>
      <w:r w:rsidRPr="00061AB7">
        <w:t>22 5316     8     - на основе резольных немодифицированных смол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минеральным наполнителем</w:t>
      </w:r>
    </w:p>
    <w:p w:rsidR="00CC4CF9" w:rsidRPr="00061AB7" w:rsidRDefault="00CC4CF9">
      <w:pPr>
        <w:pStyle w:val="ConsPlusCell"/>
        <w:jc w:val="both"/>
      </w:pPr>
      <w:r w:rsidRPr="00061AB7">
        <w:t>22 5317     3     - на основе резольных модифицированных смол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органическим наполнителем</w:t>
      </w:r>
    </w:p>
    <w:p w:rsidR="00CC4CF9" w:rsidRPr="00061AB7" w:rsidRDefault="00CC4CF9">
      <w:pPr>
        <w:pStyle w:val="ConsPlusCell"/>
        <w:jc w:val="both"/>
      </w:pPr>
      <w:r w:rsidRPr="00061AB7">
        <w:t>22 5318     9     - на основе резольных модифицированных смол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минеральным наполнителем</w:t>
      </w:r>
    </w:p>
    <w:p w:rsidR="00CC4CF9" w:rsidRPr="00061AB7" w:rsidRDefault="00CC4CF9">
      <w:pPr>
        <w:pStyle w:val="ConsPlusCell"/>
        <w:jc w:val="both"/>
      </w:pPr>
      <w:r w:rsidRPr="00061AB7">
        <w:t>22 5319     4     - на основе резольных смол со стеклянным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наполнителем (пресс-материалы типа АГ-4)</w:t>
      </w:r>
    </w:p>
    <w:p w:rsidR="00CC4CF9" w:rsidRPr="00061AB7" w:rsidRDefault="00CC4CF9">
      <w:pPr>
        <w:pStyle w:val="ConsPlusCell"/>
        <w:jc w:val="both"/>
      </w:pPr>
      <w:r w:rsidRPr="00061AB7">
        <w:t>22 5320     5     Массы формовочные - пресс-порошки на основе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фуриловых и фурфурольных смол /</w:t>
      </w:r>
    </w:p>
    <w:p w:rsidR="00CC4CF9" w:rsidRPr="00061AB7" w:rsidRDefault="00CC4CF9">
      <w:pPr>
        <w:pStyle w:val="ConsPlusCell"/>
        <w:jc w:val="both"/>
      </w:pPr>
      <w:r w:rsidRPr="00061AB7">
        <w:t>22 5321     5     - с органическим наполнителем</w:t>
      </w:r>
    </w:p>
    <w:p w:rsidR="00CC4CF9" w:rsidRPr="00061AB7" w:rsidRDefault="00CC4CF9">
      <w:pPr>
        <w:pStyle w:val="ConsPlusCell"/>
        <w:jc w:val="both"/>
      </w:pPr>
      <w:r w:rsidRPr="00061AB7">
        <w:t>22 5322     0     - с минеральным наполнителем</w:t>
      </w:r>
    </w:p>
    <w:p w:rsidR="00CC4CF9" w:rsidRPr="00061AB7" w:rsidRDefault="00CC4CF9">
      <w:pPr>
        <w:pStyle w:val="ConsPlusCell"/>
        <w:jc w:val="both"/>
      </w:pPr>
      <w:r w:rsidRPr="00061AB7">
        <w:t>22 5323     6     - со стеклянным наполнителем</w:t>
      </w:r>
    </w:p>
    <w:p w:rsidR="00CC4CF9" w:rsidRPr="00061AB7" w:rsidRDefault="00CC4CF9">
      <w:pPr>
        <w:pStyle w:val="ConsPlusCell"/>
        <w:jc w:val="both"/>
      </w:pPr>
      <w:r w:rsidRPr="00061AB7">
        <w:t>22 5330     4     Массы прессовочные на основе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аминоформальдегидных смол</w:t>
      </w:r>
    </w:p>
    <w:p w:rsidR="00CC4CF9" w:rsidRPr="00061AB7" w:rsidRDefault="00CC4CF9">
      <w:pPr>
        <w:pStyle w:val="ConsPlusCell"/>
        <w:jc w:val="both"/>
      </w:pPr>
      <w:r w:rsidRPr="00061AB7">
        <w:t>22 5331     9     - карбамидоформальдегидных смол</w:t>
      </w:r>
    </w:p>
    <w:p w:rsidR="00CC4CF9" w:rsidRPr="00061AB7" w:rsidRDefault="00CC4CF9">
      <w:pPr>
        <w:pStyle w:val="ConsPlusCell"/>
        <w:jc w:val="both"/>
      </w:pPr>
      <w:r w:rsidRPr="00061AB7">
        <w:t>22 5332     5     - меламиноформальдегидных смол</w:t>
      </w:r>
    </w:p>
    <w:p w:rsidR="00CC4CF9" w:rsidRPr="00061AB7" w:rsidRDefault="00CC4CF9">
      <w:pPr>
        <w:pStyle w:val="ConsPlusCell"/>
        <w:jc w:val="both"/>
      </w:pPr>
      <w:r w:rsidRPr="00061AB7">
        <w:t>22 5333     0     - карбамидомеламиноформальдегидных смол</w:t>
      </w:r>
    </w:p>
    <w:p w:rsidR="00CC4CF9" w:rsidRPr="00061AB7" w:rsidRDefault="00CC4CF9">
      <w:pPr>
        <w:pStyle w:val="ConsPlusCell"/>
        <w:jc w:val="both"/>
      </w:pPr>
      <w:r w:rsidRPr="00061AB7">
        <w:t>22 5340     9     Массы литьевые на основе полиамидов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полиуретанов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22 5341     4     Порошки из полиамидов / без наполнителя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22 5342     2     - наполненные графитом</w:t>
      </w:r>
    </w:p>
    <w:p w:rsidR="00CC4CF9" w:rsidRPr="00061AB7" w:rsidRDefault="00CC4CF9">
      <w:pPr>
        <w:pStyle w:val="ConsPlusCell"/>
        <w:jc w:val="both"/>
      </w:pPr>
      <w:r w:rsidRPr="00061AB7">
        <w:t>22 5343     5     - наполненные тальком</w:t>
      </w:r>
    </w:p>
    <w:p w:rsidR="00CC4CF9" w:rsidRPr="00061AB7" w:rsidRDefault="00CC4CF9">
      <w:pPr>
        <w:pStyle w:val="ConsPlusCell"/>
        <w:jc w:val="both"/>
      </w:pPr>
      <w:r w:rsidRPr="00061AB7">
        <w:t>22 5344     0     - наполненные стекловолокном</w:t>
      </w:r>
    </w:p>
    <w:p w:rsidR="00CC4CF9" w:rsidRPr="00061AB7" w:rsidRDefault="00CC4CF9">
      <w:pPr>
        <w:pStyle w:val="ConsPlusCell"/>
        <w:jc w:val="both"/>
      </w:pPr>
      <w:r w:rsidRPr="00061AB7">
        <w:t>22 5345     6     - с прочими наполнителями</w:t>
      </w:r>
    </w:p>
    <w:p w:rsidR="00CC4CF9" w:rsidRPr="00061AB7" w:rsidRDefault="00CC4CF9">
      <w:pPr>
        <w:pStyle w:val="ConsPlusCell"/>
        <w:jc w:val="both"/>
      </w:pPr>
      <w:r w:rsidRPr="00061AB7">
        <w:t>22 5346     1     Материалы литьевые полиуретановые</w:t>
      </w:r>
    </w:p>
    <w:p w:rsidR="00CC4CF9" w:rsidRPr="00061AB7" w:rsidRDefault="00CC4CF9">
      <w:pPr>
        <w:pStyle w:val="ConsPlusCell"/>
        <w:jc w:val="both"/>
      </w:pPr>
      <w:r w:rsidRPr="00061AB7">
        <w:t>22 5350     3     Массы / формовочные на основе полиэфирных смол</w:t>
      </w:r>
    </w:p>
    <w:p w:rsidR="00CC4CF9" w:rsidRPr="00061AB7" w:rsidRDefault="00CC4CF9">
      <w:pPr>
        <w:pStyle w:val="ConsPlusCell"/>
        <w:jc w:val="both"/>
      </w:pPr>
      <w:r w:rsidRPr="00061AB7">
        <w:t>22 5351     9     - литьевые на основе полиэфирных смол</w:t>
      </w:r>
    </w:p>
    <w:p w:rsidR="00CC4CF9" w:rsidRPr="00061AB7" w:rsidRDefault="00CC4CF9">
      <w:pPr>
        <w:pStyle w:val="ConsPlusCell"/>
        <w:jc w:val="both"/>
      </w:pPr>
      <w:r w:rsidRPr="00061AB7">
        <w:t>22 5352     4     - прессовочные на основе полиэфирных смол</w:t>
      </w:r>
    </w:p>
    <w:p w:rsidR="00CC4CF9" w:rsidRPr="00061AB7" w:rsidRDefault="00CC4CF9">
      <w:pPr>
        <w:pStyle w:val="ConsPlusCell"/>
        <w:jc w:val="both"/>
      </w:pPr>
      <w:r w:rsidRPr="00061AB7">
        <w:t>22 5353     6     - формовочные на основе полиэфирных смол со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стекловолокнистым наполнителем</w:t>
      </w:r>
    </w:p>
    <w:p w:rsidR="00CC4CF9" w:rsidRPr="00061AB7" w:rsidRDefault="00CC4CF9">
      <w:pPr>
        <w:pStyle w:val="ConsPlusCell"/>
        <w:jc w:val="both"/>
      </w:pPr>
      <w:r w:rsidRPr="00061AB7">
        <w:t>22 5360     8     Массы прессовочные на основе кремнийорганических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смол /</w:t>
      </w:r>
    </w:p>
    <w:p w:rsidR="00CC4CF9" w:rsidRPr="00061AB7" w:rsidRDefault="00CC4CF9">
      <w:pPr>
        <w:pStyle w:val="ConsPlusCell"/>
        <w:jc w:val="both"/>
      </w:pPr>
      <w:r w:rsidRPr="00061AB7">
        <w:t>22 5361     3     - асбонаполненные</w:t>
      </w:r>
    </w:p>
    <w:p w:rsidR="00CC4CF9" w:rsidRPr="00061AB7" w:rsidRDefault="00CC4CF9">
      <w:pPr>
        <w:pStyle w:val="ConsPlusCell"/>
        <w:jc w:val="both"/>
      </w:pPr>
      <w:r w:rsidRPr="00061AB7">
        <w:t>22 5362     9     - со стекловолокнистым наполнителем</w:t>
      </w:r>
    </w:p>
    <w:p w:rsidR="00CC4CF9" w:rsidRPr="00061AB7" w:rsidRDefault="00CC4CF9">
      <w:pPr>
        <w:pStyle w:val="ConsPlusCell"/>
        <w:jc w:val="both"/>
      </w:pPr>
      <w:r w:rsidRPr="00061AB7">
        <w:t>22 5363     4     - не содержащие волокнистого наполнителя</w:t>
      </w:r>
    </w:p>
    <w:p w:rsidR="00CC4CF9" w:rsidRPr="00061AB7" w:rsidRDefault="00CC4CF9">
      <w:pPr>
        <w:pStyle w:val="ConsPlusCell"/>
        <w:jc w:val="both"/>
      </w:pPr>
      <w:r w:rsidRPr="00061AB7">
        <w:t>22 5370     2     Массы прессовочные на основе эпоксидных смол</w:t>
      </w:r>
    </w:p>
    <w:p w:rsidR="00CC4CF9" w:rsidRPr="00061AB7" w:rsidRDefault="00CC4CF9">
      <w:pPr>
        <w:pStyle w:val="ConsPlusCell"/>
        <w:jc w:val="both"/>
      </w:pPr>
      <w:r w:rsidRPr="00061AB7">
        <w:t>22 5371     8     Пресс-материалы на основе эпоксидных смол</w:t>
      </w:r>
    </w:p>
    <w:p w:rsidR="00CC4CF9" w:rsidRPr="00061AB7" w:rsidRDefault="00CC4CF9">
      <w:pPr>
        <w:pStyle w:val="ConsPlusCell"/>
        <w:jc w:val="both"/>
      </w:pPr>
      <w:r w:rsidRPr="00061AB7">
        <w:t>22 5372     3     Порошки эпоксидные для напыления</w:t>
      </w:r>
    </w:p>
    <w:p w:rsidR="00CC4CF9" w:rsidRPr="00061AB7" w:rsidRDefault="00CC4CF9">
      <w:pPr>
        <w:pStyle w:val="ConsPlusCell"/>
        <w:jc w:val="both"/>
      </w:pPr>
      <w:r w:rsidRPr="00061AB7">
        <w:t>22 5380     7     Массы литьевые на основе фенолоформальдегидных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смол</w:t>
      </w:r>
    </w:p>
    <w:p w:rsidR="00CC4CF9" w:rsidRPr="00061AB7" w:rsidRDefault="00CC4CF9">
      <w:pPr>
        <w:pStyle w:val="ConsPlusCell"/>
        <w:jc w:val="both"/>
      </w:pPr>
      <w:r w:rsidRPr="00061AB7">
        <w:t>22 5381     2     Массы литьевые фенольные на основе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новолачных немодифицированных смол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 органическим наполнителем</w:t>
      </w:r>
    </w:p>
    <w:p w:rsidR="00CC4CF9" w:rsidRPr="00061AB7" w:rsidRDefault="00CC4CF9">
      <w:pPr>
        <w:pStyle w:val="ConsPlusCell"/>
        <w:jc w:val="both"/>
      </w:pPr>
      <w:r w:rsidRPr="00061AB7">
        <w:t>22 5382     8     - новолачных немодифицированных смол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минеральным наполнителем</w:t>
      </w:r>
    </w:p>
    <w:p w:rsidR="00CC4CF9" w:rsidRPr="00061AB7" w:rsidRDefault="00CC4CF9">
      <w:pPr>
        <w:pStyle w:val="ConsPlusCell"/>
        <w:jc w:val="both"/>
      </w:pPr>
      <w:r w:rsidRPr="00061AB7">
        <w:t>22 5383     3     - новолачных модифицированных смол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 органическим наполнителем</w:t>
      </w:r>
    </w:p>
    <w:p w:rsidR="00CC4CF9" w:rsidRPr="00061AB7" w:rsidRDefault="00CC4CF9">
      <w:pPr>
        <w:pStyle w:val="ConsPlusCell"/>
        <w:jc w:val="both"/>
      </w:pPr>
      <w:r w:rsidRPr="00061AB7">
        <w:t>22 5384     9     - новолачных модифицированных смол с минеральным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наполнителем</w:t>
      </w:r>
    </w:p>
    <w:p w:rsidR="00CC4CF9" w:rsidRPr="00061AB7" w:rsidRDefault="00CC4CF9">
      <w:pPr>
        <w:pStyle w:val="ConsPlusCell"/>
        <w:jc w:val="both"/>
      </w:pPr>
      <w:r w:rsidRPr="00061AB7">
        <w:t>22 5385     4     - резольных немодифицированных смол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 органическим наполнителем</w:t>
      </w:r>
    </w:p>
    <w:p w:rsidR="00CC4CF9" w:rsidRPr="00061AB7" w:rsidRDefault="00CC4CF9">
      <w:pPr>
        <w:pStyle w:val="ConsPlusCell"/>
        <w:jc w:val="both"/>
      </w:pPr>
      <w:r w:rsidRPr="00061AB7">
        <w:t>22 5386     7     - резольных немодифицированных смол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 минеральным наполнителем</w:t>
      </w:r>
    </w:p>
    <w:p w:rsidR="00CC4CF9" w:rsidRPr="00061AB7" w:rsidRDefault="00CC4CF9">
      <w:pPr>
        <w:pStyle w:val="ConsPlusCell"/>
        <w:jc w:val="both"/>
      </w:pPr>
      <w:r w:rsidRPr="00061AB7">
        <w:t>22 5387     5     - резольных модифицированных смол с органическим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наполнителем</w:t>
      </w:r>
    </w:p>
    <w:p w:rsidR="00CC4CF9" w:rsidRPr="00061AB7" w:rsidRDefault="00CC4CF9">
      <w:pPr>
        <w:pStyle w:val="ConsPlusCell"/>
        <w:jc w:val="both"/>
      </w:pPr>
      <w:r w:rsidRPr="00061AB7">
        <w:t>22 5388     0     - резольных модифицированных смол с минеральным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наполнителем</w:t>
      </w:r>
    </w:p>
    <w:p w:rsidR="00CC4CF9" w:rsidRPr="00061AB7" w:rsidRDefault="00CC4CF9">
      <w:pPr>
        <w:pStyle w:val="ConsPlusCell"/>
        <w:jc w:val="both"/>
      </w:pPr>
      <w:r w:rsidRPr="00061AB7">
        <w:t>22 5400     4     Пенопласты (поропласты на основе реактопластов)</w:t>
      </w:r>
    </w:p>
    <w:p w:rsidR="00CC4CF9" w:rsidRPr="00061AB7" w:rsidRDefault="00CC4CF9">
      <w:pPr>
        <w:pStyle w:val="ConsPlusCell"/>
        <w:jc w:val="both"/>
      </w:pPr>
      <w:r w:rsidRPr="00061AB7">
        <w:t>22 5410     9     Пенопласты на основе фенолоформальдегидных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смол /</w:t>
      </w:r>
    </w:p>
    <w:p w:rsidR="00CC4CF9" w:rsidRPr="00061AB7" w:rsidRDefault="00CC4CF9">
      <w:pPr>
        <w:pStyle w:val="ConsPlusCell"/>
        <w:jc w:val="both"/>
      </w:pPr>
      <w:r w:rsidRPr="00061AB7">
        <w:t>22 5411     4     - плиточные, кроме пенопластов ФК-20, ФК-40</w:t>
      </w:r>
    </w:p>
    <w:p w:rsidR="00CC4CF9" w:rsidRPr="00061AB7" w:rsidRDefault="00CC4CF9">
      <w:pPr>
        <w:pStyle w:val="ConsPlusCell"/>
        <w:jc w:val="both"/>
      </w:pPr>
      <w:r w:rsidRPr="00061AB7">
        <w:t>22 5412     9     - ФК-20, ФК-40</w:t>
      </w:r>
    </w:p>
    <w:p w:rsidR="00CC4CF9" w:rsidRPr="00061AB7" w:rsidRDefault="00CC4CF9">
      <w:pPr>
        <w:pStyle w:val="ConsPlusCell"/>
        <w:jc w:val="both"/>
      </w:pPr>
      <w:r w:rsidRPr="00061AB7">
        <w:t>22 5413     5     - заливочные</w:t>
      </w:r>
    </w:p>
    <w:p w:rsidR="00CC4CF9" w:rsidRPr="00061AB7" w:rsidRDefault="00CC4CF9">
      <w:pPr>
        <w:pStyle w:val="ConsPlusCell"/>
        <w:jc w:val="both"/>
      </w:pPr>
      <w:r w:rsidRPr="00061AB7">
        <w:t>22 5418     2     Вспенивающие агенты для фенолоформальдегидных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смол</w:t>
      </w:r>
    </w:p>
    <w:p w:rsidR="00CC4CF9" w:rsidRPr="00061AB7" w:rsidRDefault="00CC4CF9">
      <w:pPr>
        <w:pStyle w:val="ConsPlusCell"/>
        <w:jc w:val="both"/>
      </w:pPr>
      <w:r w:rsidRPr="00061AB7">
        <w:t>22 5420     3     Пенопласты на основе карбамидных смол</w:t>
      </w:r>
    </w:p>
    <w:p w:rsidR="00CC4CF9" w:rsidRPr="00061AB7" w:rsidRDefault="00CC4CF9">
      <w:pPr>
        <w:pStyle w:val="ConsPlusCell"/>
        <w:jc w:val="both"/>
      </w:pPr>
      <w:r w:rsidRPr="00061AB7">
        <w:t>22 5421     9     Мипора</w:t>
      </w:r>
    </w:p>
    <w:p w:rsidR="00CC4CF9" w:rsidRPr="00061AB7" w:rsidRDefault="00CC4CF9">
      <w:pPr>
        <w:pStyle w:val="ConsPlusCell"/>
        <w:jc w:val="both"/>
      </w:pPr>
      <w:r w:rsidRPr="00061AB7">
        <w:t>22 5430     8     Пенопласты на основе полиуретановых смол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(пенополиуретаны)</w:t>
      </w:r>
    </w:p>
    <w:p w:rsidR="00CC4CF9" w:rsidRPr="00061AB7" w:rsidRDefault="00CC4CF9">
      <w:pPr>
        <w:pStyle w:val="ConsPlusCell"/>
        <w:jc w:val="both"/>
      </w:pPr>
      <w:r w:rsidRPr="00061AB7">
        <w:t>22 5431     3     Пенополиуретан эластичный / на основе простых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эфиров</w:t>
      </w:r>
    </w:p>
    <w:p w:rsidR="00CC4CF9" w:rsidRPr="00061AB7" w:rsidRDefault="00CC4CF9">
      <w:pPr>
        <w:pStyle w:val="ConsPlusCell"/>
        <w:jc w:val="both"/>
      </w:pPr>
      <w:r w:rsidRPr="00061AB7">
        <w:t>22 5432     9     - на основе сложных эфиров</w:t>
      </w:r>
    </w:p>
    <w:p w:rsidR="00CC4CF9" w:rsidRPr="00061AB7" w:rsidRDefault="00CC4CF9">
      <w:pPr>
        <w:pStyle w:val="ConsPlusCell"/>
        <w:jc w:val="both"/>
      </w:pPr>
      <w:r w:rsidRPr="00061AB7">
        <w:t>22 5433     4     Пенополиуретан жесткий / на основе простых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эфиров (плиточный)</w:t>
      </w:r>
    </w:p>
    <w:p w:rsidR="00CC4CF9" w:rsidRPr="00061AB7" w:rsidRDefault="00CC4CF9">
      <w:pPr>
        <w:pStyle w:val="ConsPlusCell"/>
        <w:jc w:val="both"/>
      </w:pPr>
      <w:r w:rsidRPr="00061AB7">
        <w:t>22 5434     6     - на основе сложных полиэфиров</w:t>
      </w:r>
    </w:p>
    <w:p w:rsidR="00CC4CF9" w:rsidRPr="00061AB7" w:rsidRDefault="00CC4CF9">
      <w:pPr>
        <w:pStyle w:val="ConsPlusCell"/>
        <w:jc w:val="both"/>
      </w:pPr>
      <w:r w:rsidRPr="00061AB7">
        <w:t>22 5439     7     Пенопласты на основе полиуретановых смол прочие</w:t>
      </w:r>
    </w:p>
    <w:p w:rsidR="00CC4CF9" w:rsidRPr="00061AB7" w:rsidRDefault="00CC4CF9">
      <w:pPr>
        <w:pStyle w:val="ConsPlusCell"/>
        <w:jc w:val="both"/>
      </w:pPr>
      <w:r w:rsidRPr="00061AB7">
        <w:t>22 5440     2     Пенопласты на основе эпоксидных смол /</w:t>
      </w:r>
    </w:p>
    <w:p w:rsidR="00CC4CF9" w:rsidRPr="00061AB7" w:rsidRDefault="00CC4CF9">
      <w:pPr>
        <w:pStyle w:val="ConsPlusCell"/>
        <w:jc w:val="both"/>
      </w:pPr>
      <w:r w:rsidRPr="00061AB7">
        <w:t>22 5441     8     - плиточные</w:t>
      </w:r>
    </w:p>
    <w:p w:rsidR="00CC4CF9" w:rsidRPr="00061AB7" w:rsidRDefault="00CC4CF9">
      <w:pPr>
        <w:pStyle w:val="ConsPlusCell"/>
        <w:jc w:val="both"/>
      </w:pPr>
      <w:r w:rsidRPr="00061AB7">
        <w:t>22 5442     3     - заливочные</w:t>
      </w:r>
    </w:p>
    <w:p w:rsidR="00CC4CF9" w:rsidRPr="00061AB7" w:rsidRDefault="00CC4CF9">
      <w:pPr>
        <w:pStyle w:val="ConsPlusCell"/>
        <w:jc w:val="both"/>
      </w:pPr>
      <w:r w:rsidRPr="00061AB7">
        <w:t>22 5500     8     Материалы пленочные</w:t>
      </w:r>
    </w:p>
    <w:p w:rsidR="00CC4CF9" w:rsidRPr="00061AB7" w:rsidRDefault="00CC4CF9">
      <w:pPr>
        <w:pStyle w:val="ConsPlusCell"/>
        <w:jc w:val="both"/>
      </w:pPr>
      <w:r w:rsidRPr="00061AB7">
        <w:t>22 5510     2     Пленки / термопластичные</w:t>
      </w:r>
    </w:p>
    <w:p w:rsidR="00CC4CF9" w:rsidRPr="00061AB7" w:rsidRDefault="00CC4CF9">
      <w:pPr>
        <w:pStyle w:val="ConsPlusCell"/>
        <w:jc w:val="both"/>
      </w:pPr>
      <w:r w:rsidRPr="00061AB7">
        <w:t>22 5511     8     - полиамидные</w:t>
      </w:r>
    </w:p>
    <w:p w:rsidR="00CC4CF9" w:rsidRPr="00061AB7" w:rsidRDefault="00CC4CF9">
      <w:pPr>
        <w:pStyle w:val="ConsPlusCell"/>
        <w:jc w:val="both"/>
      </w:pPr>
      <w:r w:rsidRPr="00061AB7">
        <w:t>22 5512     3     - полиимидные</w:t>
      </w:r>
    </w:p>
    <w:p w:rsidR="00CC4CF9" w:rsidRPr="00061AB7" w:rsidRDefault="00CC4CF9">
      <w:pPr>
        <w:pStyle w:val="ConsPlusCell"/>
        <w:jc w:val="both"/>
      </w:pPr>
      <w:r w:rsidRPr="00061AB7">
        <w:t>22 5513     9     - териленовые (полиэтилентерефталатные)</w:t>
      </w:r>
    </w:p>
    <w:p w:rsidR="00CC4CF9" w:rsidRPr="00061AB7" w:rsidRDefault="00CC4CF9">
      <w:pPr>
        <w:pStyle w:val="ConsPlusCell"/>
        <w:jc w:val="both"/>
      </w:pPr>
      <w:r w:rsidRPr="00061AB7">
        <w:t>22 5530     1     Мембраны ионообменные /</w:t>
      </w:r>
    </w:p>
    <w:p w:rsidR="00CC4CF9" w:rsidRPr="00061AB7" w:rsidRDefault="00CC4CF9">
      <w:pPr>
        <w:pStyle w:val="ConsPlusCell"/>
        <w:jc w:val="both"/>
      </w:pPr>
      <w:r w:rsidRPr="00061AB7">
        <w:t>22 5531     7     - анионитовые</w:t>
      </w:r>
    </w:p>
    <w:p w:rsidR="00CC4CF9" w:rsidRPr="00061AB7" w:rsidRDefault="00CC4CF9">
      <w:pPr>
        <w:pStyle w:val="ConsPlusCell"/>
        <w:jc w:val="both"/>
      </w:pPr>
      <w:r w:rsidRPr="00061AB7">
        <w:t>22 5532     2     - катионитовые</w:t>
      </w:r>
    </w:p>
    <w:p w:rsidR="00CC4CF9" w:rsidRPr="00061AB7" w:rsidRDefault="00CC4CF9">
      <w:pPr>
        <w:pStyle w:val="ConsPlusCell"/>
        <w:jc w:val="both"/>
      </w:pPr>
      <w:r w:rsidRPr="00061AB7">
        <w:t>22 5539     0     - прочие</w:t>
      </w:r>
    </w:p>
    <w:p w:rsidR="00CC4CF9" w:rsidRPr="00061AB7" w:rsidRDefault="00CC4CF9">
      <w:pPr>
        <w:pStyle w:val="ConsPlusCell"/>
        <w:jc w:val="both"/>
      </w:pPr>
      <w:r w:rsidRPr="00061AB7">
        <w:t>22 5590     9     Материалы пленочные прочие</w:t>
      </w:r>
    </w:p>
    <w:p w:rsidR="00CC4CF9" w:rsidRPr="00061AB7" w:rsidRDefault="00CC4CF9">
      <w:pPr>
        <w:pStyle w:val="ConsPlusCell"/>
        <w:jc w:val="both"/>
      </w:pPr>
      <w:r w:rsidRPr="00061AB7">
        <w:t>22 5591     4     Пленка полиарилатная</w:t>
      </w:r>
    </w:p>
    <w:p w:rsidR="00CC4CF9" w:rsidRPr="00061AB7" w:rsidRDefault="00CC4CF9">
      <w:pPr>
        <w:pStyle w:val="ConsPlusCell"/>
        <w:jc w:val="both"/>
      </w:pPr>
      <w:r w:rsidRPr="00061AB7">
        <w:t>22 5592     5     Пленка поликарбонатная</w:t>
      </w:r>
    </w:p>
    <w:p w:rsidR="00CC4CF9" w:rsidRPr="00061AB7" w:rsidRDefault="00CC4CF9">
      <w:pPr>
        <w:pStyle w:val="ConsPlusCell"/>
        <w:jc w:val="both"/>
      </w:pPr>
      <w:r w:rsidRPr="00061AB7">
        <w:t>22 5599     8     Материалы пленочные прочие, кроме перечисленных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выше</w:t>
      </w:r>
    </w:p>
    <w:p w:rsidR="00CC4CF9" w:rsidRPr="00061AB7" w:rsidRDefault="00CC4CF9">
      <w:pPr>
        <w:pStyle w:val="ConsPlusCell"/>
        <w:jc w:val="both"/>
      </w:pPr>
      <w:r w:rsidRPr="00061AB7">
        <w:t>22 5600     1     Материалы листовые и слоистые (кроме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стеклопластиков и электроизоляционных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материалов)</w:t>
      </w:r>
    </w:p>
    <w:p w:rsidR="00CC4CF9" w:rsidRPr="00061AB7" w:rsidRDefault="00CC4CF9">
      <w:pPr>
        <w:pStyle w:val="ConsPlusCell"/>
        <w:jc w:val="both"/>
      </w:pPr>
      <w:r w:rsidRPr="00061AB7">
        <w:t>22 5610     6     Материалы слоистые на основе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фенолоформальдегидных смол</w:t>
      </w:r>
    </w:p>
    <w:p w:rsidR="00CC4CF9" w:rsidRPr="00061AB7" w:rsidRDefault="00CC4CF9">
      <w:pPr>
        <w:pStyle w:val="ConsPlusCell"/>
        <w:jc w:val="both"/>
      </w:pPr>
      <w:r w:rsidRPr="00061AB7">
        <w:t>22 5612     7     Текстолит без текстолита гибкого прокладочного</w:t>
      </w:r>
    </w:p>
    <w:p w:rsidR="00CC4CF9" w:rsidRPr="00061AB7" w:rsidRDefault="00CC4CF9">
      <w:pPr>
        <w:pStyle w:val="ConsPlusCell"/>
        <w:jc w:val="both"/>
      </w:pPr>
      <w:r w:rsidRPr="00061AB7">
        <w:t>22 5613     2     Асботекстолит</w:t>
      </w:r>
    </w:p>
    <w:p w:rsidR="00CC4CF9" w:rsidRPr="00061AB7" w:rsidRDefault="00CC4CF9">
      <w:pPr>
        <w:pStyle w:val="ConsPlusCell"/>
        <w:jc w:val="both"/>
      </w:pPr>
      <w:r w:rsidRPr="00061AB7">
        <w:t>22 5614     8     Ткани, пропитанные фенолоформальдегидными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смолами и лаками</w:t>
      </w:r>
    </w:p>
    <w:p w:rsidR="00CC4CF9" w:rsidRPr="00061AB7" w:rsidRDefault="00CC4CF9">
      <w:pPr>
        <w:pStyle w:val="ConsPlusCell"/>
        <w:jc w:val="both"/>
      </w:pPr>
      <w:r w:rsidRPr="00061AB7">
        <w:t>22 5620     0     Материалы слоистые на основе карбамидных смол</w:t>
      </w:r>
    </w:p>
    <w:p w:rsidR="00CC4CF9" w:rsidRPr="00061AB7" w:rsidRDefault="00CC4CF9">
      <w:pPr>
        <w:pStyle w:val="ConsPlusCell"/>
        <w:jc w:val="both"/>
      </w:pPr>
      <w:r w:rsidRPr="00061AB7">
        <w:t>22 5621     6     Пластик декоративный бумажно-слоистый</w:t>
      </w:r>
    </w:p>
    <w:p w:rsidR="00CC4CF9" w:rsidRPr="00061AB7" w:rsidRDefault="00CC4CF9">
      <w:pPr>
        <w:pStyle w:val="ConsPlusCell"/>
        <w:jc w:val="both"/>
      </w:pPr>
      <w:r w:rsidRPr="00061AB7">
        <w:t>22 5622     1     Текстолит гибкий прокладочный</w:t>
      </w:r>
    </w:p>
    <w:p w:rsidR="00CC4CF9" w:rsidRPr="00061AB7" w:rsidRDefault="00CC4CF9">
      <w:pPr>
        <w:pStyle w:val="ConsPlusCell"/>
        <w:jc w:val="both"/>
      </w:pPr>
      <w:r w:rsidRPr="00061AB7">
        <w:t>22 5623     7     Пластик трудносгораемый слоистый</w:t>
      </w:r>
    </w:p>
    <w:p w:rsidR="00CC4CF9" w:rsidRPr="00061AB7" w:rsidRDefault="00CC4CF9">
      <w:pPr>
        <w:pStyle w:val="ConsPlusCell"/>
        <w:jc w:val="both"/>
      </w:pPr>
      <w:r w:rsidRPr="00061AB7">
        <w:t>22 5625     8     Пластик бумажно-слоистый нагревающийся</w:t>
      </w:r>
    </w:p>
    <w:p w:rsidR="00CC4CF9" w:rsidRPr="00061AB7" w:rsidRDefault="00CC4CF9">
      <w:pPr>
        <w:pStyle w:val="ConsPlusCell"/>
        <w:jc w:val="both"/>
      </w:pPr>
      <w:r w:rsidRPr="00061AB7">
        <w:t>22 5630     5     Материалы слоистые на основе эпоксидных смол</w:t>
      </w:r>
    </w:p>
    <w:p w:rsidR="00CC4CF9" w:rsidRPr="00061AB7" w:rsidRDefault="00CC4CF9">
      <w:pPr>
        <w:pStyle w:val="ConsPlusCell"/>
        <w:jc w:val="both"/>
      </w:pPr>
      <w:r w:rsidRPr="00061AB7">
        <w:t>22 5631     0     Углепластик</w:t>
      </w:r>
    </w:p>
    <w:p w:rsidR="00CC4CF9" w:rsidRPr="00061AB7" w:rsidRDefault="00CC4CF9">
      <w:pPr>
        <w:pStyle w:val="ConsPlusCell"/>
        <w:jc w:val="both"/>
      </w:pPr>
      <w:r w:rsidRPr="00061AB7">
        <w:t>22 5632     6     Материалы конструкционные</w:t>
      </w:r>
    </w:p>
    <w:p w:rsidR="00CC4CF9" w:rsidRPr="00061AB7" w:rsidRDefault="00CC4CF9">
      <w:pPr>
        <w:pStyle w:val="ConsPlusCell"/>
        <w:jc w:val="both"/>
      </w:pPr>
      <w:r w:rsidRPr="00061AB7">
        <w:t>22 5640     4     Материалы слоистые на основе полиэфирных смол</w:t>
      </w:r>
    </w:p>
    <w:p w:rsidR="00CC4CF9" w:rsidRPr="00061AB7" w:rsidRDefault="00CC4CF9">
      <w:pPr>
        <w:pStyle w:val="ConsPlusCell"/>
        <w:jc w:val="both"/>
      </w:pPr>
      <w:r w:rsidRPr="00061AB7">
        <w:t>22 5641     5     Пластик декоративный полиэфирный бумажно-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слоистый</w:t>
      </w:r>
    </w:p>
    <w:p w:rsidR="00CC4CF9" w:rsidRPr="00061AB7" w:rsidRDefault="00CC4CF9">
      <w:pPr>
        <w:pStyle w:val="ConsPlusCell"/>
        <w:jc w:val="both"/>
      </w:pPr>
      <w:r w:rsidRPr="00061AB7">
        <w:t>22 5690     2     Материалы прочие, пропитанные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поликонденсационными смолами</w:t>
      </w:r>
    </w:p>
    <w:p w:rsidR="00CC4CF9" w:rsidRPr="00061AB7" w:rsidRDefault="00CC4CF9">
      <w:pPr>
        <w:pStyle w:val="ConsPlusCell"/>
        <w:jc w:val="both"/>
      </w:pPr>
      <w:r w:rsidRPr="00061AB7">
        <w:t>22 5691     8     Листы из поликарбоната</w:t>
      </w:r>
    </w:p>
    <w:p w:rsidR="00CC4CF9" w:rsidRPr="00061AB7" w:rsidRDefault="00CC4CF9">
      <w:pPr>
        <w:pStyle w:val="ConsPlusCell"/>
        <w:jc w:val="both"/>
      </w:pPr>
      <w:r w:rsidRPr="00061AB7">
        <w:t>22 5692     3     Материалы на основе фенолоформальдегидных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смол</w:t>
      </w:r>
    </w:p>
    <w:p w:rsidR="00CC4CF9" w:rsidRPr="00061AB7" w:rsidRDefault="00CC4CF9">
      <w:pPr>
        <w:pStyle w:val="ConsPlusCell"/>
        <w:jc w:val="both"/>
      </w:pPr>
      <w:r w:rsidRPr="00061AB7">
        <w:t>22 5693     9     Материал углеволокнистый пропитанный</w:t>
      </w:r>
    </w:p>
    <w:p w:rsidR="00CC4CF9" w:rsidRPr="00061AB7" w:rsidRDefault="00CC4CF9">
      <w:pPr>
        <w:pStyle w:val="ConsPlusCell"/>
        <w:jc w:val="both"/>
      </w:pPr>
      <w:r w:rsidRPr="00061AB7">
        <w:t>22 5700     5     Замазки, герметики, компаунды и прочие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композиции</w:t>
      </w:r>
    </w:p>
    <w:p w:rsidR="00CC4CF9" w:rsidRPr="00061AB7" w:rsidRDefault="00CC4CF9">
      <w:pPr>
        <w:pStyle w:val="ConsPlusCell"/>
        <w:jc w:val="both"/>
      </w:pPr>
      <w:r w:rsidRPr="00061AB7">
        <w:t>22 5710     0     Замазки, герметики и композиции на основе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фенолоформальдегидных смол</w:t>
      </w:r>
    </w:p>
    <w:p w:rsidR="00CC4CF9" w:rsidRPr="00061AB7" w:rsidRDefault="00CC4CF9">
      <w:pPr>
        <w:pStyle w:val="ConsPlusCell"/>
        <w:jc w:val="both"/>
      </w:pPr>
      <w:r w:rsidRPr="00061AB7">
        <w:t>22 5711     5     Замазки</w:t>
      </w:r>
    </w:p>
    <w:p w:rsidR="00CC4CF9" w:rsidRPr="00061AB7" w:rsidRDefault="00CC4CF9">
      <w:pPr>
        <w:pStyle w:val="ConsPlusCell"/>
        <w:jc w:val="both"/>
      </w:pPr>
      <w:r w:rsidRPr="00061AB7">
        <w:t>22 5712     0     Герметики</w:t>
      </w:r>
    </w:p>
    <w:p w:rsidR="00CC4CF9" w:rsidRPr="00061AB7" w:rsidRDefault="00CC4CF9">
      <w:pPr>
        <w:pStyle w:val="ConsPlusCell"/>
        <w:jc w:val="both"/>
      </w:pPr>
      <w:r w:rsidRPr="00061AB7">
        <w:t>22 5713     6     Композиции и связующие</w:t>
      </w:r>
    </w:p>
    <w:p w:rsidR="00CC4CF9" w:rsidRPr="00061AB7" w:rsidRDefault="00CC4CF9">
      <w:pPr>
        <w:pStyle w:val="ConsPlusCell"/>
        <w:jc w:val="both"/>
      </w:pPr>
      <w:r w:rsidRPr="00061AB7">
        <w:t>22 5714     1     Фаолит (сырой и отвержденный)</w:t>
      </w:r>
    </w:p>
    <w:p w:rsidR="00CC4CF9" w:rsidRPr="00061AB7" w:rsidRDefault="00CC4CF9">
      <w:pPr>
        <w:pStyle w:val="ConsPlusCell"/>
        <w:jc w:val="both"/>
      </w:pPr>
      <w:r w:rsidRPr="00061AB7">
        <w:t>22 5720     4     Композиции на основе эпоксидных смол</w:t>
      </w:r>
    </w:p>
    <w:p w:rsidR="00CC4CF9" w:rsidRPr="00061AB7" w:rsidRDefault="00CC4CF9">
      <w:pPr>
        <w:pStyle w:val="ConsPlusCell"/>
        <w:jc w:val="both"/>
      </w:pPr>
      <w:r w:rsidRPr="00061AB7">
        <w:t>22 5721     4     Компаунды эпоксидные / холодного отверждения</w:t>
      </w:r>
    </w:p>
    <w:p w:rsidR="00CC4CF9" w:rsidRPr="00061AB7" w:rsidRDefault="00CC4CF9">
      <w:pPr>
        <w:pStyle w:val="ConsPlusCell"/>
        <w:jc w:val="both"/>
      </w:pPr>
      <w:r w:rsidRPr="00061AB7">
        <w:t>22 5722     5     - горячего отверждения</w:t>
      </w:r>
    </w:p>
    <w:p w:rsidR="00CC4CF9" w:rsidRPr="00061AB7" w:rsidRDefault="00CC4CF9">
      <w:pPr>
        <w:pStyle w:val="ConsPlusCell"/>
        <w:jc w:val="both"/>
      </w:pPr>
      <w:r w:rsidRPr="00061AB7">
        <w:t>22 5723     0     Пасты, мастики эпоксидные</w:t>
      </w:r>
    </w:p>
    <w:p w:rsidR="00CC4CF9" w:rsidRPr="00061AB7" w:rsidRDefault="00CC4CF9">
      <w:pPr>
        <w:pStyle w:val="ConsPlusCell"/>
        <w:jc w:val="both"/>
      </w:pPr>
      <w:r w:rsidRPr="00061AB7">
        <w:t>22 5724     6     Связующие эпоксидные</w:t>
      </w:r>
    </w:p>
    <w:p w:rsidR="00CC4CF9" w:rsidRPr="00061AB7" w:rsidRDefault="00CC4CF9">
      <w:pPr>
        <w:pStyle w:val="ConsPlusCell"/>
        <w:jc w:val="both"/>
      </w:pPr>
      <w:r w:rsidRPr="00061AB7">
        <w:t>22 5729     3     Композиции эпоксидные прочие</w:t>
      </w:r>
    </w:p>
    <w:p w:rsidR="00CC4CF9" w:rsidRPr="00061AB7" w:rsidRDefault="00CC4CF9">
      <w:pPr>
        <w:pStyle w:val="ConsPlusCell"/>
        <w:jc w:val="both"/>
      </w:pPr>
      <w:r w:rsidRPr="00061AB7">
        <w:t>22 5730     9     Герметики, компаунды и прочие композиции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основе кремнийорганических смол</w:t>
      </w:r>
    </w:p>
    <w:p w:rsidR="00CC4CF9" w:rsidRPr="00061AB7" w:rsidRDefault="00CC4CF9">
      <w:pPr>
        <w:pStyle w:val="ConsPlusCell"/>
        <w:jc w:val="both"/>
      </w:pPr>
      <w:r w:rsidRPr="00061AB7">
        <w:t>22 5731     4     Герметики и компаунды</w:t>
      </w:r>
    </w:p>
    <w:p w:rsidR="00CC4CF9" w:rsidRPr="00061AB7" w:rsidRDefault="00CC4CF9">
      <w:pPr>
        <w:pStyle w:val="ConsPlusCell"/>
        <w:jc w:val="both"/>
      </w:pPr>
      <w:r w:rsidRPr="00061AB7">
        <w:t>22 5732     8     Стабилизаторы и катализаторы</w:t>
      </w:r>
    </w:p>
    <w:p w:rsidR="00CC4CF9" w:rsidRPr="00061AB7" w:rsidRDefault="00CC4CF9">
      <w:pPr>
        <w:pStyle w:val="ConsPlusCell"/>
        <w:jc w:val="both"/>
      </w:pPr>
      <w:r w:rsidRPr="00061AB7">
        <w:t>22 5733     5     Вазелины, пасты и подслои (на основе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кремнийорганических смол)</w:t>
      </w:r>
    </w:p>
    <w:p w:rsidR="00CC4CF9" w:rsidRPr="00061AB7" w:rsidRDefault="00CC4CF9">
      <w:pPr>
        <w:pStyle w:val="ConsPlusCell"/>
        <w:jc w:val="both"/>
      </w:pPr>
      <w:r w:rsidRPr="00061AB7">
        <w:t>22 5734     0     Масла и смазки</w:t>
      </w:r>
    </w:p>
    <w:p w:rsidR="00CC4CF9" w:rsidRPr="00061AB7" w:rsidRDefault="00CC4CF9">
      <w:pPr>
        <w:pStyle w:val="ConsPlusCell"/>
        <w:jc w:val="both"/>
      </w:pPr>
      <w:r w:rsidRPr="00061AB7">
        <w:t>22 5735     6     Порошки кремнийорганические (гидрофобизирующие)</w:t>
      </w:r>
    </w:p>
    <w:p w:rsidR="00CC4CF9" w:rsidRPr="00061AB7" w:rsidRDefault="00CC4CF9">
      <w:pPr>
        <w:pStyle w:val="ConsPlusCell"/>
        <w:jc w:val="both"/>
      </w:pPr>
      <w:r w:rsidRPr="00061AB7">
        <w:t>22 5739     8     Композиции кремнийорганические прочие</w:t>
      </w:r>
    </w:p>
    <w:p w:rsidR="00CC4CF9" w:rsidRPr="00061AB7" w:rsidRDefault="00CC4CF9">
      <w:pPr>
        <w:pStyle w:val="ConsPlusCell"/>
        <w:jc w:val="both"/>
      </w:pPr>
      <w:r w:rsidRPr="00061AB7">
        <w:t>22 5740     3     Компаунды на основе полиэфирных смол</w:t>
      </w:r>
    </w:p>
    <w:p w:rsidR="00CC4CF9" w:rsidRPr="00061AB7" w:rsidRDefault="00CC4CF9">
      <w:pPr>
        <w:pStyle w:val="ConsPlusCell"/>
        <w:jc w:val="both"/>
      </w:pPr>
      <w:r w:rsidRPr="00061AB7">
        <w:t>22 5741     9     Составы пропиточные</w:t>
      </w:r>
    </w:p>
    <w:p w:rsidR="00CC4CF9" w:rsidRPr="00061AB7" w:rsidRDefault="00CC4CF9">
      <w:pPr>
        <w:pStyle w:val="ConsPlusCell"/>
        <w:jc w:val="both"/>
      </w:pPr>
      <w:r w:rsidRPr="00061AB7">
        <w:t>22 5749     2     Компаунды на основе полиэфирных смол прочие</w:t>
      </w:r>
    </w:p>
    <w:p w:rsidR="00CC4CF9" w:rsidRPr="00061AB7" w:rsidRDefault="00CC4CF9">
      <w:pPr>
        <w:pStyle w:val="ConsPlusCell"/>
        <w:jc w:val="both"/>
      </w:pPr>
      <w:r w:rsidRPr="00061AB7">
        <w:t>22 5750     8     Композиции на основе эфиров целлюлозы</w:t>
      </w:r>
    </w:p>
    <w:p w:rsidR="00CC4CF9" w:rsidRPr="00061AB7" w:rsidRDefault="00CC4CF9">
      <w:pPr>
        <w:pStyle w:val="ConsPlusCell"/>
        <w:jc w:val="both"/>
      </w:pPr>
      <w:r w:rsidRPr="00061AB7">
        <w:t>22 5751     3     Материалы антикоррозийные на основе эфиров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целлюлозы</w:t>
      </w:r>
    </w:p>
    <w:p w:rsidR="00CC4CF9" w:rsidRPr="00061AB7" w:rsidRDefault="00CC4CF9">
      <w:pPr>
        <w:pStyle w:val="ConsPlusCell"/>
        <w:jc w:val="both"/>
      </w:pPr>
      <w:r w:rsidRPr="00061AB7">
        <w:t>22 5760     2     Герметики, адгезивы и прочие композиции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 основе акриловых смол</w:t>
      </w:r>
    </w:p>
    <w:p w:rsidR="00CC4CF9" w:rsidRPr="00061AB7" w:rsidRDefault="00CC4CF9">
      <w:pPr>
        <w:pStyle w:val="ConsPlusCell"/>
        <w:jc w:val="both"/>
      </w:pPr>
      <w:r w:rsidRPr="00061AB7">
        <w:t>22 5761     8     Герметики</w:t>
      </w:r>
    </w:p>
    <w:p w:rsidR="00CC4CF9" w:rsidRPr="00061AB7" w:rsidRDefault="00CC4CF9">
      <w:pPr>
        <w:pStyle w:val="ConsPlusCell"/>
        <w:jc w:val="both"/>
      </w:pPr>
      <w:r w:rsidRPr="00061AB7">
        <w:t>22 5762     3     Адгезивы</w:t>
      </w:r>
    </w:p>
    <w:p w:rsidR="00CC4CF9" w:rsidRPr="00061AB7" w:rsidRDefault="00CC4CF9">
      <w:pPr>
        <w:pStyle w:val="ConsPlusCell"/>
        <w:jc w:val="both"/>
      </w:pPr>
      <w:r w:rsidRPr="00061AB7">
        <w:t>22 5763     9     Композиции</w:t>
      </w:r>
    </w:p>
    <w:p w:rsidR="00CC4CF9" w:rsidRPr="00061AB7" w:rsidRDefault="00CC4CF9">
      <w:pPr>
        <w:pStyle w:val="ConsPlusCell"/>
        <w:jc w:val="both"/>
      </w:pPr>
      <w:r w:rsidRPr="00061AB7">
        <w:t>22 5790     6     Замазки, герметики и компаунды прочие /</w:t>
      </w:r>
    </w:p>
    <w:p w:rsidR="00CC4CF9" w:rsidRPr="00061AB7" w:rsidRDefault="00CC4CF9">
      <w:pPr>
        <w:pStyle w:val="ConsPlusCell"/>
        <w:jc w:val="both"/>
      </w:pPr>
      <w:r w:rsidRPr="00061AB7">
        <w:t>22 5791     1     - типа МБК</w:t>
      </w:r>
    </w:p>
    <w:p w:rsidR="00CC4CF9" w:rsidRPr="00061AB7" w:rsidRDefault="00CC4CF9">
      <w:pPr>
        <w:pStyle w:val="ConsPlusCell"/>
        <w:jc w:val="both"/>
      </w:pPr>
      <w:r w:rsidRPr="00061AB7">
        <w:t>22 5799     5     Замазки, герметики и компаунды прочие, 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перечисленных выше</w:t>
      </w:r>
    </w:p>
    <w:p w:rsidR="00CC4CF9" w:rsidRPr="00061AB7" w:rsidRDefault="00CC4CF9">
      <w:pPr>
        <w:pStyle w:val="ConsPlusCell"/>
        <w:jc w:val="both"/>
      </w:pPr>
      <w:r w:rsidRPr="00061AB7">
        <w:t>22 5800     9     Трубы и трубки на основе реактопластов</w:t>
      </w:r>
    </w:p>
    <w:p w:rsidR="00CC4CF9" w:rsidRPr="00061AB7" w:rsidRDefault="00CC4CF9">
      <w:pPr>
        <w:pStyle w:val="ConsPlusCell"/>
        <w:jc w:val="both"/>
      </w:pPr>
      <w:r w:rsidRPr="00061AB7">
        <w:t>22 5810     3     Трубы / на основе фенолоформальдегидных смол</w:t>
      </w:r>
    </w:p>
    <w:p w:rsidR="00CC4CF9" w:rsidRPr="00061AB7" w:rsidRDefault="00CC4CF9">
      <w:pPr>
        <w:pStyle w:val="ConsPlusCell"/>
        <w:jc w:val="both"/>
      </w:pPr>
      <w:r w:rsidRPr="00061AB7">
        <w:t>22 5811     9     - фаолитовые и фасонные части к ним</w:t>
      </w:r>
    </w:p>
    <w:p w:rsidR="00CC4CF9" w:rsidRPr="00061AB7" w:rsidRDefault="00CC4CF9">
      <w:pPr>
        <w:pStyle w:val="ConsPlusCell"/>
        <w:jc w:val="both"/>
      </w:pPr>
      <w:r w:rsidRPr="00061AB7">
        <w:t>22 5812     4     - из антикоррозийного теплопроводного материала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АТМ</w:t>
      </w:r>
    </w:p>
    <w:p w:rsidR="00CC4CF9" w:rsidRPr="00061AB7" w:rsidRDefault="00CC4CF9">
      <w:pPr>
        <w:pStyle w:val="ConsPlusCell"/>
        <w:jc w:val="both"/>
      </w:pPr>
      <w:r w:rsidRPr="00061AB7">
        <w:t>22 5813     8     - из гетинакса</w:t>
      </w:r>
    </w:p>
    <w:p w:rsidR="00CC4CF9" w:rsidRPr="00061AB7" w:rsidRDefault="00CC4CF9">
      <w:pPr>
        <w:pStyle w:val="ConsPlusCell"/>
        <w:jc w:val="both"/>
      </w:pPr>
      <w:r w:rsidRPr="00061AB7">
        <w:t>22 5900     2     Материалы прочие</w:t>
      </w:r>
    </w:p>
    <w:p w:rsidR="00CC4CF9" w:rsidRPr="00061AB7" w:rsidRDefault="00CC4CF9">
      <w:pPr>
        <w:pStyle w:val="ConsPlusCell"/>
        <w:jc w:val="both"/>
      </w:pPr>
      <w:r w:rsidRPr="00061AB7">
        <w:t>22 5910     7     Трубки /</w:t>
      </w:r>
    </w:p>
    <w:p w:rsidR="00CC4CF9" w:rsidRPr="00061AB7" w:rsidRDefault="00CC4CF9">
      <w:pPr>
        <w:pStyle w:val="ConsPlusCell"/>
        <w:jc w:val="both"/>
      </w:pPr>
      <w:r w:rsidRPr="00061AB7">
        <w:t>22 5911     2     - электроизоляционные хлопчатобумажные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лакированные</w:t>
      </w:r>
    </w:p>
    <w:p w:rsidR="00CC4CF9" w:rsidRPr="00061AB7" w:rsidRDefault="00CC4CF9">
      <w:pPr>
        <w:pStyle w:val="ConsPlusCell"/>
        <w:jc w:val="both"/>
      </w:pPr>
      <w:r w:rsidRPr="00061AB7">
        <w:t>22 5920     1     Материалы профильно-погонажные</w:t>
      </w:r>
    </w:p>
    <w:p w:rsidR="00CC4CF9" w:rsidRPr="00061AB7" w:rsidRDefault="00CC4CF9">
      <w:pPr>
        <w:pStyle w:val="ConsPlusCell"/>
        <w:jc w:val="both"/>
      </w:pPr>
      <w:r w:rsidRPr="00061AB7">
        <w:t>22 5921     7     Материалы на основе полиэтилентерефталата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22 6000     2     Пластмассы на основе природных химически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модифицированных полимеров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22 6200     1     Клеи на основе природных химически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модифицированных смол</w:t>
      </w:r>
    </w:p>
    <w:p w:rsidR="00CC4CF9" w:rsidRPr="00061AB7" w:rsidRDefault="00CC4CF9">
      <w:pPr>
        <w:pStyle w:val="ConsPlusCell"/>
        <w:jc w:val="both"/>
      </w:pPr>
      <w:r w:rsidRPr="00061AB7">
        <w:t>22 6210     4     Клеи / на основе эфиров целлюлозы</w:t>
      </w:r>
    </w:p>
    <w:p w:rsidR="00CC4CF9" w:rsidRPr="00061AB7" w:rsidRDefault="00CC4CF9">
      <w:pPr>
        <w:pStyle w:val="ConsPlusCell"/>
        <w:jc w:val="both"/>
      </w:pPr>
      <w:r w:rsidRPr="00061AB7">
        <w:t>22 6211     5     - на основе нитроцеллюлозы</w:t>
      </w:r>
    </w:p>
    <w:p w:rsidR="00CC4CF9" w:rsidRPr="00061AB7" w:rsidRDefault="00CC4CF9">
      <w:pPr>
        <w:pStyle w:val="ConsPlusCell"/>
        <w:jc w:val="both"/>
      </w:pPr>
      <w:r w:rsidRPr="00061AB7">
        <w:t>22 6300     3     Массы формовочные</w:t>
      </w:r>
    </w:p>
    <w:p w:rsidR="00CC4CF9" w:rsidRPr="00061AB7" w:rsidRDefault="00CC4CF9">
      <w:pPr>
        <w:pStyle w:val="ConsPlusCell"/>
        <w:jc w:val="both"/>
      </w:pPr>
      <w:r w:rsidRPr="00061AB7">
        <w:t>22 6310     8     Массы формовочные на основе эфиров целлюлозы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(этролы)</w:t>
      </w:r>
    </w:p>
    <w:p w:rsidR="00CC4CF9" w:rsidRPr="00061AB7" w:rsidRDefault="00CC4CF9">
      <w:pPr>
        <w:pStyle w:val="ConsPlusCell"/>
        <w:jc w:val="both"/>
      </w:pPr>
      <w:r w:rsidRPr="00061AB7">
        <w:t>22 6311     3     Этрол / ацетилцеллюлозный</w:t>
      </w:r>
    </w:p>
    <w:p w:rsidR="00CC4CF9" w:rsidRPr="00061AB7" w:rsidRDefault="00CC4CF9">
      <w:pPr>
        <w:pStyle w:val="ConsPlusCell"/>
        <w:jc w:val="both"/>
      </w:pPr>
      <w:r w:rsidRPr="00061AB7">
        <w:t>22 6312     9     - ацетобутиратцеллюлозный</w:t>
      </w:r>
    </w:p>
    <w:p w:rsidR="00CC4CF9" w:rsidRPr="00061AB7" w:rsidRDefault="00CC4CF9">
      <w:pPr>
        <w:pStyle w:val="ConsPlusCell"/>
        <w:jc w:val="both"/>
      </w:pPr>
      <w:r w:rsidRPr="00061AB7">
        <w:t>22 6313     4     - нитроцеллюлозный</w:t>
      </w:r>
    </w:p>
    <w:p w:rsidR="00CC4CF9" w:rsidRPr="00061AB7" w:rsidRDefault="00CC4CF9">
      <w:pPr>
        <w:pStyle w:val="ConsPlusCell"/>
        <w:jc w:val="both"/>
      </w:pPr>
      <w:r w:rsidRPr="00061AB7">
        <w:t>22 6314     2     - этилцеллюлозный (тропический)</w:t>
      </w:r>
    </w:p>
    <w:p w:rsidR="00CC4CF9" w:rsidRPr="00061AB7" w:rsidRDefault="00CC4CF9">
      <w:pPr>
        <w:pStyle w:val="ConsPlusCell"/>
        <w:jc w:val="both"/>
      </w:pPr>
      <w:r w:rsidRPr="00061AB7">
        <w:t>22 6320     2     Массы этилцеллюлозные</w:t>
      </w:r>
    </w:p>
    <w:p w:rsidR="00CC4CF9" w:rsidRPr="00061AB7" w:rsidRDefault="00CC4CF9">
      <w:pPr>
        <w:pStyle w:val="ConsPlusCell"/>
        <w:jc w:val="both"/>
      </w:pPr>
      <w:r w:rsidRPr="00061AB7">
        <w:t>22 6321     8     Масса этилцеллюлозная для декоративных накладок</w:t>
      </w:r>
    </w:p>
    <w:p w:rsidR="00CC4CF9" w:rsidRPr="00061AB7" w:rsidRDefault="00CC4CF9">
      <w:pPr>
        <w:pStyle w:val="ConsPlusCell"/>
        <w:jc w:val="both"/>
      </w:pPr>
      <w:r w:rsidRPr="00061AB7">
        <w:t>22 6330     7     Массы / асфальтопековые и битумные (асфальтовые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битумные пластмассы)</w:t>
      </w:r>
    </w:p>
    <w:p w:rsidR="00CC4CF9" w:rsidRPr="00061AB7" w:rsidRDefault="00CC4CF9">
      <w:pPr>
        <w:pStyle w:val="ConsPlusCell"/>
        <w:jc w:val="both"/>
      </w:pPr>
      <w:r w:rsidRPr="00061AB7">
        <w:t>22 6331     2     - асфальтопековые</w:t>
      </w:r>
    </w:p>
    <w:p w:rsidR="00CC4CF9" w:rsidRPr="00061AB7" w:rsidRDefault="00CC4CF9">
      <w:pPr>
        <w:pStyle w:val="ConsPlusCell"/>
        <w:jc w:val="both"/>
      </w:pPr>
      <w:r w:rsidRPr="00061AB7">
        <w:t>22 6332     8     - битумные</w:t>
      </w:r>
    </w:p>
    <w:p w:rsidR="00CC4CF9" w:rsidRPr="00061AB7" w:rsidRDefault="00CC4CF9">
      <w:pPr>
        <w:pStyle w:val="ConsPlusCell"/>
        <w:jc w:val="both"/>
      </w:pPr>
      <w:r w:rsidRPr="00061AB7">
        <w:t>22 6500     0     Материалы пленочные</w:t>
      </w:r>
    </w:p>
    <w:p w:rsidR="00CC4CF9" w:rsidRPr="00061AB7" w:rsidRDefault="00CC4CF9">
      <w:pPr>
        <w:pStyle w:val="ConsPlusCell"/>
        <w:jc w:val="both"/>
      </w:pPr>
      <w:r w:rsidRPr="00061AB7">
        <w:t>22 6510     5     Материалы пленочные на основе эфиров целлюлозы</w:t>
      </w:r>
    </w:p>
    <w:p w:rsidR="00CC4CF9" w:rsidRPr="00061AB7" w:rsidRDefault="00CC4CF9">
      <w:pPr>
        <w:pStyle w:val="ConsPlusCell"/>
        <w:jc w:val="both"/>
      </w:pPr>
      <w:r w:rsidRPr="00061AB7">
        <w:t>22 6511     0     Пленка целлюлозная (целлофан)</w:t>
      </w:r>
    </w:p>
    <w:p w:rsidR="00CC4CF9" w:rsidRPr="00061AB7" w:rsidRDefault="00CC4CF9">
      <w:pPr>
        <w:pStyle w:val="ConsPlusCell"/>
        <w:jc w:val="both"/>
      </w:pPr>
      <w:r w:rsidRPr="00061AB7">
        <w:t>22 6512     6     Пленка ацетобутилатцеллюлозная</w:t>
      </w:r>
    </w:p>
    <w:p w:rsidR="00CC4CF9" w:rsidRPr="00061AB7" w:rsidRDefault="00CC4CF9">
      <w:pPr>
        <w:pStyle w:val="ConsPlusCell"/>
        <w:jc w:val="both"/>
      </w:pPr>
      <w:r w:rsidRPr="00061AB7">
        <w:t>22 6514     7     Пленка ацетилцеллюлозная</w:t>
      </w:r>
    </w:p>
    <w:p w:rsidR="00CC4CF9" w:rsidRPr="00061AB7" w:rsidRDefault="00CC4CF9">
      <w:pPr>
        <w:pStyle w:val="ConsPlusCell"/>
        <w:jc w:val="both"/>
      </w:pPr>
      <w:r w:rsidRPr="00061AB7">
        <w:t>22 6515     2     Пленка триацетатцеллюлозная</w:t>
      </w:r>
    </w:p>
    <w:p w:rsidR="00CC4CF9" w:rsidRPr="00061AB7" w:rsidRDefault="00CC4CF9">
      <w:pPr>
        <w:pStyle w:val="ConsPlusCell"/>
        <w:jc w:val="both"/>
      </w:pPr>
      <w:r w:rsidRPr="00061AB7">
        <w:t>22 6519     4     Материалы пленочные на основе эфиров целлюлозы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22 6600     4     Материалы листовые и слоистые</w:t>
      </w:r>
    </w:p>
    <w:p w:rsidR="00CC4CF9" w:rsidRPr="00061AB7" w:rsidRDefault="00CC4CF9">
      <w:pPr>
        <w:pStyle w:val="ConsPlusCell"/>
        <w:jc w:val="both"/>
      </w:pPr>
      <w:r w:rsidRPr="00061AB7">
        <w:t>22 6610     9     Материалы листовые на основе эфиров целлюлозы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(целлулоид)</w:t>
      </w:r>
    </w:p>
    <w:p w:rsidR="00CC4CF9" w:rsidRPr="00061AB7" w:rsidRDefault="00CC4CF9">
      <w:pPr>
        <w:pStyle w:val="ConsPlusCell"/>
        <w:jc w:val="both"/>
      </w:pPr>
      <w:r w:rsidRPr="00061AB7">
        <w:t>22 6611     4     Целлулоид / галантерейный</w:t>
      </w:r>
    </w:p>
    <w:p w:rsidR="00CC4CF9" w:rsidRPr="00061AB7" w:rsidRDefault="00CC4CF9">
      <w:pPr>
        <w:pStyle w:val="ConsPlusCell"/>
        <w:jc w:val="both"/>
      </w:pPr>
      <w:r w:rsidRPr="00061AB7">
        <w:t>22 6612     4     - технический</w:t>
      </w:r>
    </w:p>
    <w:p w:rsidR="00CC4CF9" w:rsidRPr="00061AB7" w:rsidRDefault="00CC4CF9">
      <w:pPr>
        <w:pStyle w:val="ConsPlusCell"/>
        <w:jc w:val="both"/>
      </w:pPr>
      <w:r w:rsidRPr="00061AB7">
        <w:t>22 6613     5     - авиационный</w:t>
      </w:r>
    </w:p>
    <w:p w:rsidR="00CC4CF9" w:rsidRPr="00061AB7" w:rsidRDefault="00CC4CF9">
      <w:pPr>
        <w:pStyle w:val="ConsPlusCell"/>
        <w:jc w:val="both"/>
      </w:pPr>
      <w:r w:rsidRPr="00061AB7">
        <w:t>22 6614     0     - художественный с алюминиевой пудрой</w:t>
      </w:r>
    </w:p>
    <w:p w:rsidR="00CC4CF9" w:rsidRPr="00061AB7" w:rsidRDefault="00CC4CF9">
      <w:pPr>
        <w:pStyle w:val="ConsPlusCell"/>
        <w:jc w:val="both"/>
      </w:pPr>
      <w:r w:rsidRPr="00061AB7">
        <w:t>22 6615     6     - переливочный</w:t>
      </w:r>
    </w:p>
    <w:p w:rsidR="00CC4CF9" w:rsidRPr="00061AB7" w:rsidRDefault="00CC4CF9">
      <w:pPr>
        <w:pStyle w:val="ConsPlusCell"/>
        <w:jc w:val="both"/>
      </w:pPr>
      <w:r w:rsidRPr="00061AB7">
        <w:t>22 6620     3     Материалы листовые и слоистые на основе эфиров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целлюлозы прочие</w:t>
      </w:r>
    </w:p>
    <w:p w:rsidR="00CC4CF9" w:rsidRPr="00061AB7" w:rsidRDefault="00CC4CF9">
      <w:pPr>
        <w:pStyle w:val="ConsPlusCell"/>
        <w:jc w:val="both"/>
      </w:pPr>
      <w:r w:rsidRPr="00061AB7">
        <w:t>22 6621     9     Целлон</w:t>
      </w:r>
    </w:p>
    <w:p w:rsidR="00CC4CF9" w:rsidRPr="00061AB7" w:rsidRDefault="00CC4CF9">
      <w:pPr>
        <w:pStyle w:val="ConsPlusCell"/>
        <w:jc w:val="both"/>
      </w:pPr>
      <w:r w:rsidRPr="00061AB7">
        <w:t>22 6622     4     Целлофан дублированный</w:t>
      </w:r>
    </w:p>
    <w:p w:rsidR="00CC4CF9" w:rsidRPr="00061AB7" w:rsidRDefault="00CC4CF9">
      <w:pPr>
        <w:pStyle w:val="ConsPlusCell"/>
        <w:jc w:val="both"/>
      </w:pPr>
      <w:r w:rsidRPr="00061AB7">
        <w:t>22 6624     5     Этрол листовой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22 7000     5     Волокна и нити химические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22 7100     9     Волокна и нити искусственные</w:t>
      </w:r>
    </w:p>
    <w:p w:rsidR="00CC4CF9" w:rsidRPr="00061AB7" w:rsidRDefault="00CC4CF9">
      <w:pPr>
        <w:pStyle w:val="ConsPlusCell"/>
        <w:jc w:val="both"/>
      </w:pPr>
      <w:r w:rsidRPr="00061AB7">
        <w:t>22 7110     3     Волокна искусственные /</w:t>
      </w:r>
    </w:p>
    <w:p w:rsidR="00CC4CF9" w:rsidRPr="00061AB7" w:rsidRDefault="00CC4CF9">
      <w:pPr>
        <w:pStyle w:val="ConsPlusCell"/>
        <w:jc w:val="both"/>
      </w:pPr>
      <w:r w:rsidRPr="00061AB7">
        <w:t>22 7111     9     - вискозные</w:t>
      </w:r>
    </w:p>
    <w:p w:rsidR="00CC4CF9" w:rsidRPr="00061AB7" w:rsidRDefault="00CC4CF9">
      <w:pPr>
        <w:pStyle w:val="ConsPlusCell"/>
        <w:jc w:val="both"/>
      </w:pPr>
      <w:r w:rsidRPr="00061AB7">
        <w:t>22 7112     4     - полинозные</w:t>
      </w:r>
    </w:p>
    <w:p w:rsidR="00CC4CF9" w:rsidRPr="00061AB7" w:rsidRDefault="00CC4CF9">
      <w:pPr>
        <w:pStyle w:val="ConsPlusCell"/>
        <w:jc w:val="both"/>
      </w:pPr>
      <w:r w:rsidRPr="00061AB7">
        <w:t>22 7113     9     - медно-аммиачные</w:t>
      </w:r>
    </w:p>
    <w:p w:rsidR="00CC4CF9" w:rsidRPr="00061AB7" w:rsidRDefault="00CC4CF9">
      <w:pPr>
        <w:pStyle w:val="ConsPlusCell"/>
        <w:jc w:val="both"/>
      </w:pPr>
      <w:r w:rsidRPr="00061AB7">
        <w:t>22 7115     0     - мтилоновые</w:t>
      </w:r>
    </w:p>
    <w:p w:rsidR="00CC4CF9" w:rsidRPr="00061AB7" w:rsidRDefault="00CC4CF9">
      <w:pPr>
        <w:pStyle w:val="ConsPlusCell"/>
        <w:jc w:val="both"/>
      </w:pPr>
      <w:r w:rsidRPr="00061AB7">
        <w:t>22 7116     6     - ацетатные</w:t>
      </w:r>
    </w:p>
    <w:p w:rsidR="00CC4CF9" w:rsidRPr="00061AB7" w:rsidRDefault="00CC4CF9">
      <w:pPr>
        <w:pStyle w:val="ConsPlusCell"/>
        <w:jc w:val="both"/>
      </w:pPr>
      <w:r w:rsidRPr="00061AB7">
        <w:t>22 7119     2     - высокомодульные</w:t>
      </w:r>
    </w:p>
    <w:p w:rsidR="00CC4CF9" w:rsidRPr="00061AB7" w:rsidRDefault="00CC4CF9">
      <w:pPr>
        <w:pStyle w:val="ConsPlusCell"/>
        <w:jc w:val="both"/>
      </w:pPr>
      <w:r w:rsidRPr="00061AB7">
        <w:t>22 7120     8     Нити текстильные искусственные /</w:t>
      </w:r>
    </w:p>
    <w:p w:rsidR="00CC4CF9" w:rsidRPr="00061AB7" w:rsidRDefault="00CC4CF9">
      <w:pPr>
        <w:pStyle w:val="ConsPlusCell"/>
        <w:jc w:val="both"/>
      </w:pPr>
      <w:r w:rsidRPr="00061AB7">
        <w:t>22 7121     3     - вискозные</w:t>
      </w:r>
    </w:p>
    <w:p w:rsidR="00CC4CF9" w:rsidRPr="00061AB7" w:rsidRDefault="00CC4CF9">
      <w:pPr>
        <w:pStyle w:val="ConsPlusCell"/>
        <w:jc w:val="both"/>
      </w:pPr>
      <w:r w:rsidRPr="00061AB7">
        <w:t>22 7122     9     - ацетатные</w:t>
      </w:r>
    </w:p>
    <w:p w:rsidR="00CC4CF9" w:rsidRPr="00061AB7" w:rsidRDefault="00CC4CF9">
      <w:pPr>
        <w:pStyle w:val="ConsPlusCell"/>
        <w:jc w:val="both"/>
      </w:pPr>
      <w:r w:rsidRPr="00061AB7">
        <w:t>22 7123     4     - триацетатные</w:t>
      </w:r>
    </w:p>
    <w:p w:rsidR="00CC4CF9" w:rsidRPr="00061AB7" w:rsidRDefault="00CC4CF9">
      <w:pPr>
        <w:pStyle w:val="ConsPlusCell"/>
        <w:jc w:val="both"/>
      </w:pPr>
      <w:r w:rsidRPr="00061AB7">
        <w:t>22 7129     7     - прочие</w:t>
      </w:r>
    </w:p>
    <w:p w:rsidR="00CC4CF9" w:rsidRPr="00061AB7" w:rsidRDefault="00CC4CF9">
      <w:pPr>
        <w:pStyle w:val="ConsPlusCell"/>
        <w:jc w:val="both"/>
      </w:pPr>
      <w:r w:rsidRPr="00061AB7">
        <w:t>22 7130     2     Нити искусственные для кордной ткани /</w:t>
      </w:r>
    </w:p>
    <w:p w:rsidR="00CC4CF9" w:rsidRPr="00061AB7" w:rsidRDefault="00CC4CF9">
      <w:pPr>
        <w:pStyle w:val="ConsPlusCell"/>
        <w:jc w:val="both"/>
      </w:pPr>
      <w:r w:rsidRPr="00061AB7">
        <w:t>22 7131     8     - вискозные</w:t>
      </w:r>
    </w:p>
    <w:p w:rsidR="00CC4CF9" w:rsidRPr="00061AB7" w:rsidRDefault="00CC4CF9">
      <w:pPr>
        <w:pStyle w:val="ConsPlusCell"/>
        <w:jc w:val="both"/>
      </w:pPr>
      <w:r w:rsidRPr="00061AB7">
        <w:t>22 7140     7     Нити искусственные для технических изделий /</w:t>
      </w:r>
    </w:p>
    <w:p w:rsidR="00CC4CF9" w:rsidRPr="00061AB7" w:rsidRDefault="00CC4CF9">
      <w:pPr>
        <w:pStyle w:val="ConsPlusCell"/>
        <w:jc w:val="both"/>
      </w:pPr>
      <w:r w:rsidRPr="00061AB7">
        <w:t>22 7141     2     - вискозные</w:t>
      </w:r>
    </w:p>
    <w:p w:rsidR="00CC4CF9" w:rsidRPr="00061AB7" w:rsidRDefault="00CC4CF9">
      <w:pPr>
        <w:pStyle w:val="ConsPlusCell"/>
        <w:jc w:val="both"/>
      </w:pPr>
      <w:r w:rsidRPr="00061AB7">
        <w:t>22 7142     8     - триацетатные</w:t>
      </w:r>
    </w:p>
    <w:p w:rsidR="00CC4CF9" w:rsidRPr="00061AB7" w:rsidRDefault="00CC4CF9">
      <w:pPr>
        <w:pStyle w:val="ConsPlusCell"/>
        <w:jc w:val="both"/>
      </w:pPr>
      <w:r w:rsidRPr="00061AB7">
        <w:t>22 7160     6     Нити искусственные технические для шпагата</w:t>
      </w:r>
    </w:p>
    <w:p w:rsidR="00CC4CF9" w:rsidRPr="00061AB7" w:rsidRDefault="00CC4CF9">
      <w:pPr>
        <w:pStyle w:val="ConsPlusCell"/>
        <w:jc w:val="both"/>
      </w:pPr>
      <w:r w:rsidRPr="00061AB7">
        <w:t>22 7161     1     Нити вискозные технические для шпагата</w:t>
      </w:r>
    </w:p>
    <w:p w:rsidR="00CC4CF9" w:rsidRPr="00061AB7" w:rsidRDefault="00CC4CF9">
      <w:pPr>
        <w:pStyle w:val="ConsPlusCell"/>
        <w:jc w:val="both"/>
      </w:pPr>
      <w:r w:rsidRPr="00061AB7">
        <w:t>22 7200     2     Волокна и нити синтетические</w:t>
      </w:r>
    </w:p>
    <w:p w:rsidR="00CC4CF9" w:rsidRPr="00061AB7" w:rsidRDefault="00CC4CF9">
      <w:pPr>
        <w:pStyle w:val="ConsPlusCell"/>
        <w:jc w:val="both"/>
      </w:pPr>
      <w:r w:rsidRPr="00061AB7">
        <w:t>22 7210     7     Волокна синтетические /</w:t>
      </w:r>
    </w:p>
    <w:p w:rsidR="00CC4CF9" w:rsidRPr="00061AB7" w:rsidRDefault="00CC4CF9">
      <w:pPr>
        <w:pStyle w:val="ConsPlusCell"/>
        <w:jc w:val="both"/>
      </w:pPr>
      <w:r w:rsidRPr="00061AB7">
        <w:t>22 7211     2     - капроновые</w:t>
      </w:r>
    </w:p>
    <w:p w:rsidR="00CC4CF9" w:rsidRPr="00061AB7" w:rsidRDefault="00CC4CF9">
      <w:pPr>
        <w:pStyle w:val="ConsPlusCell"/>
        <w:jc w:val="both"/>
      </w:pPr>
      <w:r w:rsidRPr="00061AB7">
        <w:t>22 7212     8     - лавсановые (полиэфирные)</w:t>
      </w:r>
    </w:p>
    <w:p w:rsidR="00CC4CF9" w:rsidRPr="00061AB7" w:rsidRDefault="00CC4CF9">
      <w:pPr>
        <w:pStyle w:val="ConsPlusCell"/>
        <w:jc w:val="both"/>
      </w:pPr>
      <w:r w:rsidRPr="00061AB7">
        <w:t>22 7213     3     - нитроновые (полиакрилонитрильные)</w:t>
      </w:r>
    </w:p>
    <w:p w:rsidR="00CC4CF9" w:rsidRPr="00061AB7" w:rsidRDefault="00CC4CF9">
      <w:pPr>
        <w:pStyle w:val="ConsPlusCell"/>
        <w:jc w:val="both"/>
      </w:pPr>
      <w:r w:rsidRPr="00061AB7">
        <w:t>22 7214     9     - полипропиленовые</w:t>
      </w:r>
    </w:p>
    <w:p w:rsidR="00CC4CF9" w:rsidRPr="00061AB7" w:rsidRDefault="00CC4CF9">
      <w:pPr>
        <w:pStyle w:val="ConsPlusCell"/>
        <w:jc w:val="both"/>
      </w:pPr>
      <w:r w:rsidRPr="00061AB7">
        <w:t>22 7215     4     - хлориновые (перхлорвиниловые)</w:t>
      </w:r>
    </w:p>
    <w:p w:rsidR="00CC4CF9" w:rsidRPr="00061AB7" w:rsidRDefault="00CC4CF9">
      <w:pPr>
        <w:pStyle w:val="ConsPlusCell"/>
        <w:jc w:val="both"/>
      </w:pPr>
      <w:r w:rsidRPr="00061AB7">
        <w:t>22 7216     6     - поливинилхлоридные</w:t>
      </w:r>
    </w:p>
    <w:p w:rsidR="00CC4CF9" w:rsidRPr="00061AB7" w:rsidRDefault="00CC4CF9">
      <w:pPr>
        <w:pStyle w:val="ConsPlusCell"/>
        <w:jc w:val="both"/>
      </w:pPr>
      <w:r w:rsidRPr="00061AB7">
        <w:t>22 7217     5     - поливинилспиртовые</w:t>
      </w:r>
    </w:p>
    <w:p w:rsidR="00CC4CF9" w:rsidRPr="00061AB7" w:rsidRDefault="00CC4CF9">
      <w:pPr>
        <w:pStyle w:val="ConsPlusCell"/>
        <w:jc w:val="both"/>
      </w:pPr>
      <w:r w:rsidRPr="00061AB7">
        <w:t>22 7218     0     - ацетохлориновые</w:t>
      </w:r>
    </w:p>
    <w:p w:rsidR="00CC4CF9" w:rsidRPr="00061AB7" w:rsidRDefault="00CC4CF9">
      <w:pPr>
        <w:pStyle w:val="ConsPlusCell"/>
        <w:jc w:val="both"/>
      </w:pPr>
      <w:r w:rsidRPr="00061AB7">
        <w:t>22 7219     6     - прочие</w:t>
      </w:r>
    </w:p>
    <w:p w:rsidR="00CC4CF9" w:rsidRPr="00061AB7" w:rsidRDefault="00CC4CF9">
      <w:pPr>
        <w:pStyle w:val="ConsPlusCell"/>
        <w:jc w:val="both"/>
      </w:pPr>
      <w:r w:rsidRPr="00061AB7">
        <w:t>22 7220     1     Нити текстильные синтетические /</w:t>
      </w:r>
    </w:p>
    <w:p w:rsidR="00CC4CF9" w:rsidRPr="00061AB7" w:rsidRDefault="00CC4CF9">
      <w:pPr>
        <w:pStyle w:val="ConsPlusCell"/>
        <w:jc w:val="both"/>
      </w:pPr>
      <w:r w:rsidRPr="00061AB7">
        <w:t>22 7221     7     - капроновые</w:t>
      </w:r>
    </w:p>
    <w:p w:rsidR="00CC4CF9" w:rsidRPr="00061AB7" w:rsidRDefault="00CC4CF9">
      <w:pPr>
        <w:pStyle w:val="ConsPlusCell"/>
        <w:jc w:val="both"/>
      </w:pPr>
      <w:r w:rsidRPr="00061AB7">
        <w:t>22 7222     2     - анидные</w:t>
      </w:r>
    </w:p>
    <w:p w:rsidR="00CC4CF9" w:rsidRPr="00061AB7" w:rsidRDefault="00CC4CF9">
      <w:pPr>
        <w:pStyle w:val="ConsPlusCell"/>
        <w:jc w:val="both"/>
      </w:pPr>
      <w:r w:rsidRPr="00061AB7">
        <w:t>22 7223     8     - лавсановые (полиэфирные)</w:t>
      </w:r>
    </w:p>
    <w:p w:rsidR="00CC4CF9" w:rsidRPr="00061AB7" w:rsidRDefault="00CC4CF9">
      <w:pPr>
        <w:pStyle w:val="ConsPlusCell"/>
        <w:jc w:val="both"/>
      </w:pPr>
      <w:r w:rsidRPr="00061AB7">
        <w:t>22 7224     3     - полипропиленовые</w:t>
      </w:r>
    </w:p>
    <w:p w:rsidR="00CC4CF9" w:rsidRPr="00061AB7" w:rsidRDefault="00CC4CF9">
      <w:pPr>
        <w:pStyle w:val="ConsPlusCell"/>
        <w:jc w:val="both"/>
      </w:pPr>
      <w:r w:rsidRPr="00061AB7">
        <w:t>22 7225     9     - хлориновые (перхлорвиниловые)</w:t>
      </w:r>
    </w:p>
    <w:p w:rsidR="00CC4CF9" w:rsidRPr="00061AB7" w:rsidRDefault="00CC4CF9">
      <w:pPr>
        <w:pStyle w:val="ConsPlusCell"/>
        <w:jc w:val="both"/>
      </w:pPr>
      <w:r w:rsidRPr="00061AB7">
        <w:t>22 7226     4     - полиуретановые</w:t>
      </w:r>
    </w:p>
    <w:p w:rsidR="00CC4CF9" w:rsidRPr="00061AB7" w:rsidRDefault="00CC4CF9">
      <w:pPr>
        <w:pStyle w:val="ConsPlusCell"/>
        <w:jc w:val="both"/>
      </w:pPr>
      <w:r w:rsidRPr="00061AB7">
        <w:t>22 7227     0     - шеллоновые</w:t>
      </w:r>
    </w:p>
    <w:p w:rsidR="00CC4CF9" w:rsidRPr="00061AB7" w:rsidRDefault="00CC4CF9">
      <w:pPr>
        <w:pStyle w:val="ConsPlusCell"/>
        <w:jc w:val="both"/>
      </w:pPr>
      <w:r w:rsidRPr="00061AB7">
        <w:t>22 7228     5     - ацетохлориновые</w:t>
      </w:r>
    </w:p>
    <w:p w:rsidR="00CC4CF9" w:rsidRPr="00061AB7" w:rsidRDefault="00CC4CF9">
      <w:pPr>
        <w:pStyle w:val="ConsPlusCell"/>
        <w:jc w:val="both"/>
      </w:pPr>
      <w:r w:rsidRPr="00061AB7">
        <w:t>22 7229     0     - прочие</w:t>
      </w:r>
    </w:p>
    <w:p w:rsidR="00CC4CF9" w:rsidRPr="00061AB7" w:rsidRDefault="00CC4CF9">
      <w:pPr>
        <w:pStyle w:val="ConsPlusCell"/>
        <w:jc w:val="both"/>
      </w:pPr>
      <w:r w:rsidRPr="00061AB7">
        <w:t>22 7230     6     Нити синтетические для кордной ткани /</w:t>
      </w:r>
    </w:p>
    <w:p w:rsidR="00CC4CF9" w:rsidRPr="00061AB7" w:rsidRDefault="00CC4CF9">
      <w:pPr>
        <w:pStyle w:val="ConsPlusCell"/>
        <w:jc w:val="both"/>
      </w:pPr>
      <w:r w:rsidRPr="00061AB7">
        <w:t>22 7231     1     - капроновые</w:t>
      </w:r>
    </w:p>
    <w:p w:rsidR="00CC4CF9" w:rsidRPr="00061AB7" w:rsidRDefault="00CC4CF9">
      <w:pPr>
        <w:pStyle w:val="ConsPlusCell"/>
        <w:jc w:val="both"/>
      </w:pPr>
      <w:r w:rsidRPr="00061AB7">
        <w:t>22 7232     7     - анидные</w:t>
      </w:r>
    </w:p>
    <w:p w:rsidR="00CC4CF9" w:rsidRPr="00061AB7" w:rsidRDefault="00CC4CF9">
      <w:pPr>
        <w:pStyle w:val="ConsPlusCell"/>
        <w:jc w:val="both"/>
      </w:pPr>
      <w:r w:rsidRPr="00061AB7">
        <w:t>22 7233     2     - лавсановые (полиэфирные)</w:t>
      </w:r>
    </w:p>
    <w:p w:rsidR="00CC4CF9" w:rsidRPr="00061AB7" w:rsidRDefault="00CC4CF9">
      <w:pPr>
        <w:pStyle w:val="ConsPlusCell"/>
        <w:jc w:val="both"/>
      </w:pPr>
      <w:r w:rsidRPr="00061AB7">
        <w:t>22 7239     5     - прочие</w:t>
      </w:r>
    </w:p>
    <w:p w:rsidR="00CC4CF9" w:rsidRPr="00061AB7" w:rsidRDefault="00CC4CF9">
      <w:pPr>
        <w:pStyle w:val="ConsPlusCell"/>
        <w:jc w:val="both"/>
      </w:pPr>
      <w:r w:rsidRPr="00061AB7">
        <w:t>22 7240     0     Нити синтетические для технических изделий /</w:t>
      </w:r>
    </w:p>
    <w:p w:rsidR="00CC4CF9" w:rsidRPr="00061AB7" w:rsidRDefault="00CC4CF9">
      <w:pPr>
        <w:pStyle w:val="ConsPlusCell"/>
        <w:jc w:val="both"/>
      </w:pPr>
      <w:r w:rsidRPr="00061AB7">
        <w:t>22 7241     6     - капроновые</w:t>
      </w:r>
    </w:p>
    <w:p w:rsidR="00CC4CF9" w:rsidRPr="00061AB7" w:rsidRDefault="00CC4CF9">
      <w:pPr>
        <w:pStyle w:val="ConsPlusCell"/>
        <w:jc w:val="both"/>
      </w:pPr>
      <w:r w:rsidRPr="00061AB7">
        <w:t>22 7242     1     - анидные</w:t>
      </w:r>
    </w:p>
    <w:p w:rsidR="00CC4CF9" w:rsidRPr="00061AB7" w:rsidRDefault="00CC4CF9">
      <w:pPr>
        <w:pStyle w:val="ConsPlusCell"/>
        <w:jc w:val="both"/>
      </w:pPr>
      <w:r w:rsidRPr="00061AB7">
        <w:t>22 7243     7     - лавсановые (полиэфирные)</w:t>
      </w:r>
    </w:p>
    <w:p w:rsidR="00CC4CF9" w:rsidRPr="00061AB7" w:rsidRDefault="00CC4CF9">
      <w:pPr>
        <w:pStyle w:val="ConsPlusCell"/>
        <w:jc w:val="both"/>
      </w:pPr>
      <w:r w:rsidRPr="00061AB7">
        <w:t>22 7244     2     - полипропиленовые</w:t>
      </w:r>
    </w:p>
    <w:p w:rsidR="00CC4CF9" w:rsidRPr="00061AB7" w:rsidRDefault="00CC4CF9">
      <w:pPr>
        <w:pStyle w:val="ConsPlusCell"/>
        <w:jc w:val="both"/>
      </w:pPr>
      <w:r w:rsidRPr="00061AB7">
        <w:t>22 7245     8     - хлориновые (перхлорвиниловые)</w:t>
      </w:r>
    </w:p>
    <w:p w:rsidR="00CC4CF9" w:rsidRPr="00061AB7" w:rsidRDefault="00CC4CF9">
      <w:pPr>
        <w:pStyle w:val="ConsPlusCell"/>
        <w:jc w:val="both"/>
      </w:pPr>
      <w:r w:rsidRPr="00061AB7">
        <w:t>22 7246     3     - полиформальдегидные</w:t>
      </w:r>
    </w:p>
    <w:p w:rsidR="00CC4CF9" w:rsidRPr="00061AB7" w:rsidRDefault="00CC4CF9">
      <w:pPr>
        <w:pStyle w:val="ConsPlusCell"/>
        <w:jc w:val="both"/>
      </w:pPr>
      <w:r w:rsidRPr="00061AB7">
        <w:t>22 7247     9     - фторлоновые</w:t>
      </w:r>
    </w:p>
    <w:p w:rsidR="00CC4CF9" w:rsidRPr="00061AB7" w:rsidRDefault="00CC4CF9">
      <w:pPr>
        <w:pStyle w:val="ConsPlusCell"/>
        <w:jc w:val="both"/>
      </w:pPr>
      <w:r w:rsidRPr="00061AB7">
        <w:t>22 7248     4     - ацетохлориновые</w:t>
      </w:r>
    </w:p>
    <w:p w:rsidR="00CC4CF9" w:rsidRPr="00061AB7" w:rsidRDefault="00CC4CF9">
      <w:pPr>
        <w:pStyle w:val="ConsPlusCell"/>
        <w:jc w:val="both"/>
      </w:pPr>
      <w:r w:rsidRPr="00061AB7">
        <w:t>22 7249     7     - прочие</w:t>
      </w:r>
    </w:p>
    <w:p w:rsidR="00CC4CF9" w:rsidRPr="00061AB7" w:rsidRDefault="00CC4CF9">
      <w:pPr>
        <w:pStyle w:val="ConsPlusCell"/>
        <w:jc w:val="both"/>
      </w:pPr>
      <w:r w:rsidRPr="00061AB7">
        <w:t>22 7250     5     Нити синтетические пленочные /</w:t>
      </w:r>
    </w:p>
    <w:p w:rsidR="00CC4CF9" w:rsidRPr="00061AB7" w:rsidRDefault="00CC4CF9">
      <w:pPr>
        <w:pStyle w:val="ConsPlusCell"/>
        <w:jc w:val="both"/>
      </w:pPr>
      <w:r w:rsidRPr="00061AB7">
        <w:t>22 7251     0     - полипропиленовые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22 8000     8     Ткань кордная из химических нитей и продукция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промышленности химических волокон прочая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22 8100     1     Ткань кордная из искусственных и синтетических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нитей</w:t>
      </w:r>
    </w:p>
    <w:p w:rsidR="00CC4CF9" w:rsidRPr="00061AB7" w:rsidRDefault="00CC4CF9">
      <w:pPr>
        <w:pStyle w:val="ConsPlusCell"/>
        <w:jc w:val="both"/>
      </w:pPr>
      <w:r w:rsidRPr="00061AB7">
        <w:t>22 8110     6     Ткань кордная из искусственных нитей /</w:t>
      </w:r>
    </w:p>
    <w:p w:rsidR="00CC4CF9" w:rsidRPr="00061AB7" w:rsidRDefault="00CC4CF9">
      <w:pPr>
        <w:pStyle w:val="ConsPlusCell"/>
        <w:jc w:val="both"/>
      </w:pPr>
      <w:r w:rsidRPr="00061AB7">
        <w:t>22 8111     1     - вискозная</w:t>
      </w:r>
    </w:p>
    <w:p w:rsidR="00CC4CF9" w:rsidRPr="00061AB7" w:rsidRDefault="00CC4CF9">
      <w:pPr>
        <w:pStyle w:val="ConsPlusCell"/>
        <w:jc w:val="both"/>
      </w:pPr>
      <w:r w:rsidRPr="00061AB7">
        <w:t>22 8120     0     Ткань кордная из синтетических нитей /</w:t>
      </w:r>
    </w:p>
    <w:p w:rsidR="00CC4CF9" w:rsidRPr="00061AB7" w:rsidRDefault="00CC4CF9">
      <w:pPr>
        <w:pStyle w:val="ConsPlusCell"/>
        <w:jc w:val="both"/>
      </w:pPr>
      <w:r w:rsidRPr="00061AB7">
        <w:t>22 8121     6     - капроновая</w:t>
      </w:r>
    </w:p>
    <w:p w:rsidR="00CC4CF9" w:rsidRPr="00061AB7" w:rsidRDefault="00CC4CF9">
      <w:pPr>
        <w:pStyle w:val="ConsPlusCell"/>
        <w:jc w:val="both"/>
      </w:pPr>
      <w:r w:rsidRPr="00061AB7">
        <w:t>22 8122     1     - анидная</w:t>
      </w:r>
    </w:p>
    <w:p w:rsidR="00CC4CF9" w:rsidRPr="00061AB7" w:rsidRDefault="00CC4CF9">
      <w:pPr>
        <w:pStyle w:val="ConsPlusCell"/>
        <w:jc w:val="both"/>
      </w:pPr>
      <w:r w:rsidRPr="00061AB7">
        <w:t>22 8129     3     - прочая</w:t>
      </w:r>
    </w:p>
    <w:p w:rsidR="00CC4CF9" w:rsidRPr="00061AB7" w:rsidRDefault="00CC4CF9">
      <w:pPr>
        <w:pStyle w:val="ConsPlusCell"/>
        <w:jc w:val="both"/>
      </w:pPr>
      <w:r w:rsidRPr="00061AB7">
        <w:t>22 8200     5     Продукция промышленности химических волокон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прочая</w:t>
      </w:r>
    </w:p>
    <w:p w:rsidR="00CC4CF9" w:rsidRPr="00061AB7" w:rsidRDefault="00CC4CF9">
      <w:pPr>
        <w:pStyle w:val="ConsPlusCell"/>
        <w:jc w:val="both"/>
      </w:pPr>
      <w:r w:rsidRPr="00061AB7">
        <w:t>22 8210     7     Соломка / искусственная</w:t>
      </w:r>
    </w:p>
    <w:p w:rsidR="00CC4CF9" w:rsidRPr="00061AB7" w:rsidRDefault="00CC4CF9">
      <w:pPr>
        <w:pStyle w:val="ConsPlusCell"/>
        <w:jc w:val="both"/>
      </w:pPr>
      <w:r w:rsidRPr="00061AB7">
        <w:t>22 8213     6     - вискозная</w:t>
      </w:r>
    </w:p>
    <w:p w:rsidR="00CC4CF9" w:rsidRPr="00061AB7" w:rsidRDefault="00CC4CF9">
      <w:pPr>
        <w:pStyle w:val="ConsPlusCell"/>
        <w:jc w:val="both"/>
      </w:pPr>
      <w:r w:rsidRPr="00061AB7">
        <w:t>22 8220     4     Щетина, леска, соломка синтетические</w:t>
      </w:r>
    </w:p>
    <w:p w:rsidR="00CC4CF9" w:rsidRPr="00061AB7" w:rsidRDefault="00CC4CF9">
      <w:pPr>
        <w:pStyle w:val="ConsPlusCell"/>
        <w:jc w:val="both"/>
      </w:pPr>
      <w:r w:rsidRPr="00061AB7">
        <w:t>22 8221     0     Щетина капроновая</w:t>
      </w:r>
    </w:p>
    <w:p w:rsidR="00CC4CF9" w:rsidRPr="00061AB7" w:rsidRDefault="00CC4CF9">
      <w:pPr>
        <w:pStyle w:val="ConsPlusCell"/>
        <w:jc w:val="both"/>
      </w:pPr>
      <w:r w:rsidRPr="00061AB7">
        <w:t>22 8222     5     Леска капроновая</w:t>
      </w:r>
    </w:p>
    <w:p w:rsidR="00CC4CF9" w:rsidRPr="00061AB7" w:rsidRDefault="00CC4CF9">
      <w:pPr>
        <w:pStyle w:val="ConsPlusCell"/>
        <w:jc w:val="both"/>
      </w:pPr>
      <w:r w:rsidRPr="00061AB7">
        <w:t>22 8229     3     Щетина, леска, соломка синтетические прочие</w:t>
      </w:r>
    </w:p>
    <w:p w:rsidR="00CC4CF9" w:rsidRPr="00061AB7" w:rsidRDefault="00CC4CF9">
      <w:pPr>
        <w:pStyle w:val="ConsPlusCell"/>
        <w:jc w:val="both"/>
      </w:pPr>
      <w:r w:rsidRPr="00061AB7">
        <w:t>22 8240     3     Нити химические / неоднородные</w:t>
      </w:r>
    </w:p>
    <w:p w:rsidR="00CC4CF9" w:rsidRPr="00061AB7" w:rsidRDefault="00CC4CF9">
      <w:pPr>
        <w:pStyle w:val="ConsPlusCell"/>
        <w:jc w:val="both"/>
      </w:pPr>
      <w:r w:rsidRPr="00061AB7">
        <w:t>22 8241     9     - вискозная с капроновой</w:t>
      </w:r>
    </w:p>
    <w:p w:rsidR="00CC4CF9" w:rsidRPr="00061AB7" w:rsidRDefault="00CC4CF9">
      <w:pPr>
        <w:pStyle w:val="ConsPlusCell"/>
        <w:jc w:val="both"/>
      </w:pPr>
      <w:r w:rsidRPr="00061AB7">
        <w:t>22 8242     4     - ацетатная с капроновой</w:t>
      </w:r>
    </w:p>
    <w:p w:rsidR="00CC4CF9" w:rsidRPr="00061AB7" w:rsidRDefault="00CC4CF9">
      <w:pPr>
        <w:pStyle w:val="ConsPlusCell"/>
        <w:jc w:val="both"/>
      </w:pPr>
      <w:r w:rsidRPr="00061AB7">
        <w:t>22 8243     8     - триацетатная с капроновой</w:t>
      </w:r>
    </w:p>
    <w:p w:rsidR="00CC4CF9" w:rsidRPr="00061AB7" w:rsidRDefault="00CC4CF9">
      <w:pPr>
        <w:pStyle w:val="ConsPlusCell"/>
        <w:jc w:val="both"/>
      </w:pPr>
      <w:r w:rsidRPr="00061AB7">
        <w:t>22 8244     5     - вискозная с лавсановой</w:t>
      </w:r>
    </w:p>
    <w:p w:rsidR="00CC4CF9" w:rsidRPr="00061AB7" w:rsidRDefault="00CC4CF9">
      <w:pPr>
        <w:pStyle w:val="ConsPlusCell"/>
        <w:jc w:val="both"/>
      </w:pPr>
      <w:r w:rsidRPr="00061AB7">
        <w:t>22 8246     6     - триацетатная с полиэфирной</w:t>
      </w:r>
    </w:p>
    <w:p w:rsidR="00CC4CF9" w:rsidRPr="00061AB7" w:rsidRDefault="00CC4CF9">
      <w:pPr>
        <w:pStyle w:val="ConsPlusCell"/>
        <w:jc w:val="both"/>
      </w:pPr>
      <w:r w:rsidRPr="00061AB7">
        <w:t>22 8250     8     Волос искусственный /</w:t>
      </w:r>
    </w:p>
    <w:p w:rsidR="00CC4CF9" w:rsidRPr="00061AB7" w:rsidRDefault="00CC4CF9">
      <w:pPr>
        <w:pStyle w:val="ConsPlusCell"/>
        <w:jc w:val="both"/>
      </w:pPr>
      <w:r w:rsidRPr="00061AB7">
        <w:t>22 8251     3     - вискозный</w:t>
      </w:r>
    </w:p>
    <w:p w:rsidR="00CC4CF9" w:rsidRPr="00061AB7" w:rsidRDefault="00CC4CF9">
      <w:pPr>
        <w:pStyle w:val="ConsPlusCell"/>
        <w:jc w:val="both"/>
      </w:pPr>
      <w:r w:rsidRPr="00061AB7">
        <w:t>22 8260     2     Продукция производств искусственных волокон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прочая</w:t>
      </w:r>
    </w:p>
    <w:p w:rsidR="00CC4CF9" w:rsidRPr="00061AB7" w:rsidRDefault="00CC4CF9">
      <w:pPr>
        <w:pStyle w:val="ConsPlusCell"/>
        <w:jc w:val="both"/>
      </w:pPr>
      <w:r w:rsidRPr="00061AB7">
        <w:t>22 8261     8     Продукция производств гидратцеллюлозных волокон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прочая</w:t>
      </w:r>
    </w:p>
    <w:p w:rsidR="00CC4CF9" w:rsidRPr="00061AB7" w:rsidRDefault="00CC4CF9">
      <w:pPr>
        <w:pStyle w:val="ConsPlusCell"/>
        <w:jc w:val="both"/>
      </w:pPr>
      <w:r w:rsidRPr="00061AB7">
        <w:t>22 8270     7     Материалы волокнистые синтетические /</w:t>
      </w:r>
    </w:p>
    <w:p w:rsidR="00CC4CF9" w:rsidRPr="00061AB7" w:rsidRDefault="00CC4CF9">
      <w:pPr>
        <w:pStyle w:val="ConsPlusCell"/>
        <w:jc w:val="both"/>
      </w:pPr>
      <w:r w:rsidRPr="00061AB7">
        <w:t>22 8271     2     - полиолефиновые</w:t>
      </w:r>
    </w:p>
    <w:p w:rsidR="00CC4CF9" w:rsidRPr="00061AB7" w:rsidRDefault="00CC4CF9">
      <w:pPr>
        <w:pStyle w:val="ConsPlusCell"/>
        <w:jc w:val="both"/>
      </w:pPr>
      <w:r w:rsidRPr="00061AB7">
        <w:t>22 8272     8     - полиамидные</w:t>
      </w:r>
    </w:p>
    <w:p w:rsidR="00CC4CF9" w:rsidRPr="00061AB7" w:rsidRDefault="00CC4CF9">
      <w:pPr>
        <w:pStyle w:val="ConsPlusCell"/>
        <w:jc w:val="both"/>
      </w:pPr>
      <w:r w:rsidRPr="00061AB7">
        <w:t>22 8273     3     - полиэфирные</w:t>
      </w:r>
    </w:p>
    <w:p w:rsidR="00CC4CF9" w:rsidRPr="00061AB7" w:rsidRDefault="00CC4CF9">
      <w:pPr>
        <w:pStyle w:val="ConsPlusCell"/>
        <w:jc w:val="both"/>
      </w:pPr>
      <w:r w:rsidRPr="00061AB7">
        <w:t>22 8274     9     - поливинилхлоридные</w:t>
      </w:r>
    </w:p>
    <w:p w:rsidR="00CC4CF9" w:rsidRPr="00061AB7" w:rsidRDefault="00CC4CF9">
      <w:pPr>
        <w:pStyle w:val="ConsPlusCell"/>
        <w:jc w:val="both"/>
      </w:pPr>
      <w:r w:rsidRPr="00061AB7">
        <w:t>22 8275     4     - полиакрилонитрильные</w:t>
      </w:r>
    </w:p>
    <w:p w:rsidR="00CC4CF9" w:rsidRPr="00061AB7" w:rsidRDefault="00CC4CF9">
      <w:pPr>
        <w:pStyle w:val="ConsPlusCell"/>
        <w:jc w:val="both"/>
      </w:pPr>
      <w:r w:rsidRPr="00061AB7">
        <w:t>22 8280     1     Ткань из пленочных нитей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22 9000     0     Продукция из полимеров прочая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22 9100     4     Изделия из термопластов</w:t>
      </w:r>
    </w:p>
    <w:p w:rsidR="00CC4CF9" w:rsidRPr="00061AB7" w:rsidRDefault="00CC4CF9">
      <w:pPr>
        <w:pStyle w:val="ConsPlusCell"/>
        <w:jc w:val="both"/>
      </w:pPr>
      <w:r w:rsidRPr="00061AB7">
        <w:t>22 9110     9     Изделия из полиэтилена</w:t>
      </w:r>
    </w:p>
    <w:p w:rsidR="00CC4CF9" w:rsidRPr="00061AB7" w:rsidRDefault="00CC4CF9">
      <w:pPr>
        <w:pStyle w:val="ConsPlusCell"/>
        <w:jc w:val="both"/>
      </w:pPr>
      <w:r w:rsidRPr="00061AB7">
        <w:t>22 9111     4     Изделия и детали из полиэтилена / к машинам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оборудованию</w:t>
      </w:r>
    </w:p>
    <w:p w:rsidR="00CC4CF9" w:rsidRPr="00061AB7" w:rsidRDefault="00CC4CF9">
      <w:pPr>
        <w:pStyle w:val="ConsPlusCell"/>
        <w:jc w:val="both"/>
      </w:pPr>
      <w:r w:rsidRPr="00061AB7">
        <w:t>22 9112     0     - к транспортным средствам</w:t>
      </w:r>
    </w:p>
    <w:p w:rsidR="00CC4CF9" w:rsidRPr="00061AB7" w:rsidRDefault="00CC4CF9">
      <w:pPr>
        <w:pStyle w:val="ConsPlusCell"/>
        <w:jc w:val="both"/>
      </w:pPr>
      <w:r w:rsidRPr="00061AB7">
        <w:t>22 9113     5     - к электронной технике, радиоэлектронике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связи</w:t>
      </w:r>
    </w:p>
    <w:p w:rsidR="00CC4CF9" w:rsidRPr="00061AB7" w:rsidRDefault="00CC4CF9">
      <w:pPr>
        <w:pStyle w:val="ConsPlusCell"/>
        <w:jc w:val="both"/>
      </w:pPr>
      <w:r w:rsidRPr="00061AB7">
        <w:t>22 9114     0     Изделия и детали из полиэтилена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 измерительным приборам, средствам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автоматизации и вычислительной технике</w:t>
      </w:r>
    </w:p>
    <w:p w:rsidR="00CC4CF9" w:rsidRPr="00061AB7" w:rsidRDefault="00CC4CF9">
      <w:pPr>
        <w:pStyle w:val="ConsPlusCell"/>
        <w:jc w:val="both"/>
      </w:pPr>
      <w:r w:rsidRPr="00061AB7">
        <w:t>22 9115     6     - к электротехническому оборудованию</w:t>
      </w:r>
    </w:p>
    <w:p w:rsidR="00CC4CF9" w:rsidRPr="00061AB7" w:rsidRDefault="00CC4CF9">
      <w:pPr>
        <w:pStyle w:val="ConsPlusCell"/>
        <w:jc w:val="both"/>
      </w:pPr>
      <w:r w:rsidRPr="00061AB7">
        <w:t>22 9116     1     - к бытовому оборудованию</w:t>
      </w:r>
    </w:p>
    <w:p w:rsidR="00CC4CF9" w:rsidRPr="00061AB7" w:rsidRDefault="00CC4CF9">
      <w:pPr>
        <w:pStyle w:val="ConsPlusCell"/>
        <w:jc w:val="both"/>
      </w:pPr>
      <w:r w:rsidRPr="00061AB7">
        <w:t>22 9117     7     - к автомобилям, тракторам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сельскохозяйственным машинам</w:t>
      </w:r>
    </w:p>
    <w:p w:rsidR="00CC4CF9" w:rsidRPr="00061AB7" w:rsidRDefault="00CC4CF9">
      <w:pPr>
        <w:pStyle w:val="ConsPlusCell"/>
        <w:jc w:val="both"/>
      </w:pPr>
      <w:r w:rsidRPr="00061AB7">
        <w:t>22 9119     8     - прочие</w:t>
      </w:r>
    </w:p>
    <w:p w:rsidR="00CC4CF9" w:rsidRPr="00061AB7" w:rsidRDefault="00CC4CF9">
      <w:pPr>
        <w:pStyle w:val="ConsPlusCell"/>
        <w:jc w:val="both"/>
      </w:pPr>
      <w:r w:rsidRPr="00061AB7">
        <w:t>22 9120     3     Изделия из полипропилена</w:t>
      </w:r>
    </w:p>
    <w:p w:rsidR="00CC4CF9" w:rsidRPr="00061AB7" w:rsidRDefault="00CC4CF9">
      <w:pPr>
        <w:pStyle w:val="ConsPlusCell"/>
        <w:jc w:val="both"/>
      </w:pPr>
      <w:r w:rsidRPr="00061AB7">
        <w:t>22 9121     9     Изделия и детали из полипропилена / к машинам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оборудованию</w:t>
      </w:r>
    </w:p>
    <w:p w:rsidR="00CC4CF9" w:rsidRPr="00061AB7" w:rsidRDefault="00CC4CF9">
      <w:pPr>
        <w:pStyle w:val="ConsPlusCell"/>
        <w:jc w:val="both"/>
      </w:pPr>
      <w:r w:rsidRPr="00061AB7">
        <w:t>22 9122     4     - к транспортным средствам</w:t>
      </w:r>
    </w:p>
    <w:p w:rsidR="00CC4CF9" w:rsidRPr="00061AB7" w:rsidRDefault="00CC4CF9">
      <w:pPr>
        <w:pStyle w:val="ConsPlusCell"/>
        <w:jc w:val="both"/>
      </w:pPr>
      <w:r w:rsidRPr="00061AB7">
        <w:t>22 9123     4     - к электронной технике, радиоэлектронике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связи</w:t>
      </w:r>
    </w:p>
    <w:p w:rsidR="00CC4CF9" w:rsidRPr="00061AB7" w:rsidRDefault="00CC4CF9">
      <w:pPr>
        <w:pStyle w:val="ConsPlusCell"/>
        <w:jc w:val="both"/>
      </w:pPr>
      <w:r w:rsidRPr="00061AB7">
        <w:t>22 9124     5     - к измерительным приборам, средствам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автоматизации и вычислительной технике</w:t>
      </w:r>
    </w:p>
    <w:p w:rsidR="00CC4CF9" w:rsidRPr="00061AB7" w:rsidRDefault="00CC4CF9">
      <w:pPr>
        <w:pStyle w:val="ConsPlusCell"/>
        <w:jc w:val="both"/>
      </w:pPr>
      <w:r w:rsidRPr="00061AB7">
        <w:t>22 9125     0     - к электротехническому оборудованию</w:t>
      </w:r>
    </w:p>
    <w:p w:rsidR="00CC4CF9" w:rsidRPr="00061AB7" w:rsidRDefault="00CC4CF9">
      <w:pPr>
        <w:pStyle w:val="ConsPlusCell"/>
        <w:jc w:val="both"/>
      </w:pPr>
      <w:r w:rsidRPr="00061AB7">
        <w:t>22 9126     6     - к бытовому оборудованию</w:t>
      </w:r>
    </w:p>
    <w:p w:rsidR="00CC4CF9" w:rsidRPr="00061AB7" w:rsidRDefault="00CC4CF9">
      <w:pPr>
        <w:pStyle w:val="ConsPlusCell"/>
        <w:jc w:val="both"/>
      </w:pPr>
      <w:r w:rsidRPr="00061AB7">
        <w:t>22 9127     1     - к автомобилям, тракторам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сельскохозяйственным машинам</w:t>
      </w:r>
    </w:p>
    <w:p w:rsidR="00CC4CF9" w:rsidRPr="00061AB7" w:rsidRDefault="00CC4CF9">
      <w:pPr>
        <w:pStyle w:val="ConsPlusCell"/>
        <w:jc w:val="both"/>
      </w:pPr>
      <w:r w:rsidRPr="00061AB7">
        <w:t>22 9129     2     - прочие</w:t>
      </w:r>
    </w:p>
    <w:p w:rsidR="00CC4CF9" w:rsidRPr="00061AB7" w:rsidRDefault="00CC4CF9">
      <w:pPr>
        <w:pStyle w:val="ConsPlusCell"/>
        <w:jc w:val="both"/>
      </w:pPr>
      <w:r w:rsidRPr="00061AB7">
        <w:t>22 9130     8     Изделия из поливинилхлорида</w:t>
      </w:r>
    </w:p>
    <w:p w:rsidR="00CC4CF9" w:rsidRPr="00061AB7" w:rsidRDefault="00CC4CF9">
      <w:pPr>
        <w:pStyle w:val="ConsPlusCell"/>
        <w:jc w:val="both"/>
      </w:pPr>
      <w:r w:rsidRPr="00061AB7">
        <w:t>22 9131     3     Изделия и детали из поливинилхлорида / к машинам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оборудованию</w:t>
      </w:r>
    </w:p>
    <w:p w:rsidR="00CC4CF9" w:rsidRPr="00061AB7" w:rsidRDefault="00CC4CF9">
      <w:pPr>
        <w:pStyle w:val="ConsPlusCell"/>
        <w:jc w:val="both"/>
      </w:pPr>
      <w:r w:rsidRPr="00061AB7">
        <w:t>22 9132     9     - к транспортным средствам</w:t>
      </w:r>
    </w:p>
    <w:p w:rsidR="00CC4CF9" w:rsidRPr="00061AB7" w:rsidRDefault="00CC4CF9">
      <w:pPr>
        <w:pStyle w:val="ConsPlusCell"/>
        <w:jc w:val="both"/>
      </w:pPr>
      <w:r w:rsidRPr="00061AB7">
        <w:t>22 9133     4     - к электронной технике, радиоэлектронике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связи</w:t>
      </w:r>
    </w:p>
    <w:p w:rsidR="00CC4CF9" w:rsidRPr="00061AB7" w:rsidRDefault="00CC4CF9">
      <w:pPr>
        <w:pStyle w:val="ConsPlusCell"/>
        <w:jc w:val="both"/>
      </w:pPr>
      <w:r w:rsidRPr="00061AB7">
        <w:t>22 9134     8     - к измерительным приборам, средствам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автоматизации и вычислительной технике</w:t>
      </w:r>
    </w:p>
    <w:p w:rsidR="00CC4CF9" w:rsidRPr="00061AB7" w:rsidRDefault="00CC4CF9">
      <w:pPr>
        <w:pStyle w:val="ConsPlusCell"/>
        <w:jc w:val="both"/>
      </w:pPr>
      <w:r w:rsidRPr="00061AB7">
        <w:t>22 9135     5     - к электротехническому оборудованию</w:t>
      </w:r>
    </w:p>
    <w:p w:rsidR="00CC4CF9" w:rsidRPr="00061AB7" w:rsidRDefault="00CC4CF9">
      <w:pPr>
        <w:pStyle w:val="ConsPlusCell"/>
        <w:jc w:val="both"/>
      </w:pPr>
      <w:r w:rsidRPr="00061AB7">
        <w:t>22 9136     0     - к бытовому оборудованию</w:t>
      </w:r>
    </w:p>
    <w:p w:rsidR="00CC4CF9" w:rsidRPr="00061AB7" w:rsidRDefault="00CC4CF9">
      <w:pPr>
        <w:pStyle w:val="ConsPlusCell"/>
        <w:jc w:val="both"/>
      </w:pPr>
      <w:r w:rsidRPr="00061AB7">
        <w:t>22 9137     6     - к автомобилям, тракторам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сельскохозяйственным машинам</w:t>
      </w:r>
    </w:p>
    <w:p w:rsidR="00CC4CF9" w:rsidRPr="00061AB7" w:rsidRDefault="00CC4CF9">
      <w:pPr>
        <w:pStyle w:val="ConsPlusCell"/>
        <w:jc w:val="both"/>
      </w:pPr>
      <w:r w:rsidRPr="00061AB7">
        <w:t>22 9139     7     - прочие</w:t>
      </w:r>
    </w:p>
    <w:p w:rsidR="00CC4CF9" w:rsidRPr="00061AB7" w:rsidRDefault="00CC4CF9">
      <w:pPr>
        <w:pStyle w:val="ConsPlusCell"/>
        <w:jc w:val="both"/>
      </w:pPr>
      <w:r w:rsidRPr="00061AB7">
        <w:t>22 9140     2     Изделия из полиамида</w:t>
      </w:r>
    </w:p>
    <w:p w:rsidR="00CC4CF9" w:rsidRPr="00061AB7" w:rsidRDefault="00CC4CF9">
      <w:pPr>
        <w:pStyle w:val="ConsPlusCell"/>
        <w:jc w:val="both"/>
      </w:pPr>
      <w:r w:rsidRPr="00061AB7">
        <w:t>22 9141     8     Изделия и детали из полиамидов / к машинам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оборудованию</w:t>
      </w:r>
    </w:p>
    <w:p w:rsidR="00CC4CF9" w:rsidRPr="00061AB7" w:rsidRDefault="00CC4CF9">
      <w:pPr>
        <w:pStyle w:val="ConsPlusCell"/>
        <w:jc w:val="both"/>
      </w:pPr>
      <w:r w:rsidRPr="00061AB7">
        <w:t>22 9142     3     - к транспортным средствам</w:t>
      </w:r>
    </w:p>
    <w:p w:rsidR="00CC4CF9" w:rsidRPr="00061AB7" w:rsidRDefault="00CC4CF9">
      <w:pPr>
        <w:pStyle w:val="ConsPlusCell"/>
        <w:jc w:val="both"/>
      </w:pPr>
      <w:r w:rsidRPr="00061AB7">
        <w:t>22 9143     9     - к электронной технике, радиоэлектронике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связи</w:t>
      </w:r>
    </w:p>
    <w:p w:rsidR="00CC4CF9" w:rsidRPr="00061AB7" w:rsidRDefault="00CC4CF9">
      <w:pPr>
        <w:pStyle w:val="ConsPlusCell"/>
        <w:jc w:val="both"/>
      </w:pPr>
      <w:r w:rsidRPr="00061AB7">
        <w:t>22 9144     4     - к измерительным приборам, средствам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автоматизации и вычислительной технике</w:t>
      </w:r>
    </w:p>
    <w:p w:rsidR="00CC4CF9" w:rsidRPr="00061AB7" w:rsidRDefault="00CC4CF9">
      <w:pPr>
        <w:pStyle w:val="ConsPlusCell"/>
        <w:jc w:val="both"/>
      </w:pPr>
      <w:r w:rsidRPr="00061AB7">
        <w:t>22 9145     1     - к электротехническому оборудованию</w:t>
      </w:r>
    </w:p>
    <w:p w:rsidR="00CC4CF9" w:rsidRPr="00061AB7" w:rsidRDefault="00CC4CF9">
      <w:pPr>
        <w:pStyle w:val="ConsPlusCell"/>
        <w:jc w:val="both"/>
      </w:pPr>
      <w:r w:rsidRPr="00061AB7">
        <w:t>22 9146     5     - к бытовому оборудованию</w:t>
      </w:r>
    </w:p>
    <w:p w:rsidR="00CC4CF9" w:rsidRPr="00061AB7" w:rsidRDefault="00CC4CF9">
      <w:pPr>
        <w:pStyle w:val="ConsPlusCell"/>
        <w:jc w:val="both"/>
      </w:pPr>
      <w:r w:rsidRPr="00061AB7">
        <w:t>22 9147     0     - к автомобилям, тракторам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сельскохозяйственным машинам</w:t>
      </w:r>
    </w:p>
    <w:p w:rsidR="00CC4CF9" w:rsidRPr="00061AB7" w:rsidRDefault="00CC4CF9">
      <w:pPr>
        <w:pStyle w:val="ConsPlusCell"/>
        <w:jc w:val="both"/>
      </w:pPr>
      <w:r w:rsidRPr="00061AB7">
        <w:t>22 9149     1     - прочие</w:t>
      </w:r>
    </w:p>
    <w:p w:rsidR="00CC4CF9" w:rsidRPr="00061AB7" w:rsidRDefault="00CC4CF9">
      <w:pPr>
        <w:pStyle w:val="ConsPlusCell"/>
        <w:jc w:val="both"/>
      </w:pPr>
      <w:r w:rsidRPr="00061AB7">
        <w:t>22 9150     7     Изделия из полистирола и его сополимеров</w:t>
      </w:r>
    </w:p>
    <w:p w:rsidR="00CC4CF9" w:rsidRPr="00061AB7" w:rsidRDefault="00CC4CF9">
      <w:pPr>
        <w:pStyle w:val="ConsPlusCell"/>
        <w:jc w:val="both"/>
      </w:pPr>
      <w:r w:rsidRPr="00061AB7">
        <w:t>22 9151     2     Изделия и детали из полистирола и его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сополимеров / к машинам и оборудованию</w:t>
      </w:r>
    </w:p>
    <w:p w:rsidR="00CC4CF9" w:rsidRPr="00061AB7" w:rsidRDefault="00CC4CF9">
      <w:pPr>
        <w:pStyle w:val="ConsPlusCell"/>
        <w:jc w:val="both"/>
      </w:pPr>
      <w:r w:rsidRPr="00061AB7">
        <w:t>22 9152     8     - к транспортным средствам</w:t>
      </w:r>
    </w:p>
    <w:p w:rsidR="00CC4CF9" w:rsidRPr="00061AB7" w:rsidRDefault="00CC4CF9">
      <w:pPr>
        <w:pStyle w:val="ConsPlusCell"/>
        <w:jc w:val="both"/>
      </w:pPr>
      <w:r w:rsidRPr="00061AB7">
        <w:t>22 9153     3     - к электронной технике, радиоэлектронике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связи</w:t>
      </w:r>
    </w:p>
    <w:p w:rsidR="00CC4CF9" w:rsidRPr="00061AB7" w:rsidRDefault="00CC4CF9">
      <w:pPr>
        <w:pStyle w:val="ConsPlusCell"/>
        <w:jc w:val="both"/>
      </w:pPr>
      <w:r w:rsidRPr="00061AB7">
        <w:t>22 9154     9     - к измерительным приборам, средствам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автоматизации и вычислительной технике</w:t>
      </w:r>
    </w:p>
    <w:p w:rsidR="00CC4CF9" w:rsidRPr="00061AB7" w:rsidRDefault="00CC4CF9">
      <w:pPr>
        <w:pStyle w:val="ConsPlusCell"/>
        <w:jc w:val="both"/>
      </w:pPr>
      <w:r w:rsidRPr="00061AB7">
        <w:t>22 9155     4     - к электротехническому оборудованию</w:t>
      </w:r>
    </w:p>
    <w:p w:rsidR="00CC4CF9" w:rsidRPr="00061AB7" w:rsidRDefault="00CC4CF9">
      <w:pPr>
        <w:pStyle w:val="ConsPlusCell"/>
        <w:jc w:val="both"/>
      </w:pPr>
      <w:r w:rsidRPr="00061AB7">
        <w:t>22 9156     5     - к бытовому оборудованию</w:t>
      </w:r>
    </w:p>
    <w:p w:rsidR="00CC4CF9" w:rsidRPr="00061AB7" w:rsidRDefault="00CC4CF9">
      <w:pPr>
        <w:pStyle w:val="ConsPlusCell"/>
        <w:jc w:val="both"/>
      </w:pPr>
      <w:r w:rsidRPr="00061AB7">
        <w:t>22 9157     5     - к автомобилям, тракторам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сельскохозяйственным машинам</w:t>
      </w:r>
    </w:p>
    <w:p w:rsidR="00CC4CF9" w:rsidRPr="00061AB7" w:rsidRDefault="00CC4CF9">
      <w:pPr>
        <w:pStyle w:val="ConsPlusCell"/>
        <w:jc w:val="both"/>
      </w:pPr>
      <w:r w:rsidRPr="00061AB7">
        <w:t>22 9159     6     - прочие</w:t>
      </w:r>
    </w:p>
    <w:p w:rsidR="00CC4CF9" w:rsidRPr="00061AB7" w:rsidRDefault="00CC4CF9">
      <w:pPr>
        <w:pStyle w:val="ConsPlusCell"/>
        <w:jc w:val="both"/>
      </w:pPr>
      <w:r w:rsidRPr="00061AB7">
        <w:t>22 9160     1     Изделия из полиакрилатов</w:t>
      </w:r>
    </w:p>
    <w:p w:rsidR="00CC4CF9" w:rsidRPr="00061AB7" w:rsidRDefault="00CC4CF9">
      <w:pPr>
        <w:pStyle w:val="ConsPlusCell"/>
        <w:jc w:val="both"/>
      </w:pPr>
      <w:r w:rsidRPr="00061AB7">
        <w:t>22 9161     7     Изделия и детали из полиакрилатов / к машинам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оборудованию</w:t>
      </w:r>
    </w:p>
    <w:p w:rsidR="00CC4CF9" w:rsidRPr="00061AB7" w:rsidRDefault="00CC4CF9">
      <w:pPr>
        <w:pStyle w:val="ConsPlusCell"/>
        <w:jc w:val="both"/>
      </w:pPr>
      <w:r w:rsidRPr="00061AB7">
        <w:t>22 9162     2     - к транспортным средствам</w:t>
      </w:r>
    </w:p>
    <w:p w:rsidR="00CC4CF9" w:rsidRPr="00061AB7" w:rsidRDefault="00CC4CF9">
      <w:pPr>
        <w:pStyle w:val="ConsPlusCell"/>
        <w:jc w:val="both"/>
      </w:pPr>
      <w:r w:rsidRPr="00061AB7">
        <w:t>22 9163     8     - к электронной технике, радиоэлектронике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связи</w:t>
      </w:r>
    </w:p>
    <w:p w:rsidR="00CC4CF9" w:rsidRPr="00061AB7" w:rsidRDefault="00CC4CF9">
      <w:pPr>
        <w:pStyle w:val="ConsPlusCell"/>
        <w:jc w:val="both"/>
      </w:pPr>
      <w:r w:rsidRPr="00061AB7">
        <w:t>22 9164     3     - к измерительным приборам, средствам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автоматизации и вычислительной технике</w:t>
      </w:r>
    </w:p>
    <w:p w:rsidR="00CC4CF9" w:rsidRPr="00061AB7" w:rsidRDefault="00CC4CF9">
      <w:pPr>
        <w:pStyle w:val="ConsPlusCell"/>
        <w:jc w:val="both"/>
      </w:pPr>
      <w:r w:rsidRPr="00061AB7">
        <w:t>22 9165     9     - к электротехническому оборудованию</w:t>
      </w:r>
    </w:p>
    <w:p w:rsidR="00CC4CF9" w:rsidRPr="00061AB7" w:rsidRDefault="00CC4CF9">
      <w:pPr>
        <w:pStyle w:val="ConsPlusCell"/>
        <w:jc w:val="both"/>
      </w:pPr>
      <w:r w:rsidRPr="00061AB7">
        <w:t>22 9166     4     - к бытовому оборудованию</w:t>
      </w:r>
    </w:p>
    <w:p w:rsidR="00CC4CF9" w:rsidRPr="00061AB7" w:rsidRDefault="00CC4CF9">
      <w:pPr>
        <w:pStyle w:val="ConsPlusCell"/>
        <w:jc w:val="both"/>
      </w:pPr>
      <w:r w:rsidRPr="00061AB7">
        <w:t>22 9167     9     - к автомобилям, тракторам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сельскохозяйственным машинам</w:t>
      </w:r>
    </w:p>
    <w:p w:rsidR="00CC4CF9" w:rsidRPr="00061AB7" w:rsidRDefault="00CC4CF9">
      <w:pPr>
        <w:pStyle w:val="ConsPlusCell"/>
        <w:jc w:val="both"/>
      </w:pPr>
      <w:r w:rsidRPr="00061AB7">
        <w:t>22 9169     0     - прочие</w:t>
      </w:r>
    </w:p>
    <w:p w:rsidR="00CC4CF9" w:rsidRPr="00061AB7" w:rsidRDefault="00CC4CF9">
      <w:pPr>
        <w:pStyle w:val="ConsPlusCell"/>
        <w:jc w:val="both"/>
      </w:pPr>
      <w:r w:rsidRPr="00061AB7">
        <w:t>22 9170     6     Изделия из этрола</w:t>
      </w:r>
    </w:p>
    <w:p w:rsidR="00CC4CF9" w:rsidRPr="00061AB7" w:rsidRDefault="00CC4CF9">
      <w:pPr>
        <w:pStyle w:val="ConsPlusCell"/>
        <w:jc w:val="both"/>
      </w:pPr>
      <w:r w:rsidRPr="00061AB7">
        <w:t>22 9171     1     Изделия и детали из этрола / к машинам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оборудованию</w:t>
      </w:r>
    </w:p>
    <w:p w:rsidR="00CC4CF9" w:rsidRPr="00061AB7" w:rsidRDefault="00CC4CF9">
      <w:pPr>
        <w:pStyle w:val="ConsPlusCell"/>
        <w:jc w:val="both"/>
      </w:pPr>
      <w:r w:rsidRPr="00061AB7">
        <w:t>22 9172     7     - к транспортным средствам</w:t>
      </w:r>
    </w:p>
    <w:p w:rsidR="00CC4CF9" w:rsidRPr="00061AB7" w:rsidRDefault="00CC4CF9">
      <w:pPr>
        <w:pStyle w:val="ConsPlusCell"/>
        <w:jc w:val="both"/>
      </w:pPr>
      <w:r w:rsidRPr="00061AB7">
        <w:t>22 9173     2     - к электронной технике, радиоэлектронике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связи</w:t>
      </w:r>
    </w:p>
    <w:p w:rsidR="00CC4CF9" w:rsidRPr="00061AB7" w:rsidRDefault="00CC4CF9">
      <w:pPr>
        <w:pStyle w:val="ConsPlusCell"/>
        <w:jc w:val="both"/>
      </w:pPr>
      <w:r w:rsidRPr="00061AB7">
        <w:t>22 9174     8     - к измерительным приборам, средствам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автоматизации и вычислительной технике</w:t>
      </w:r>
    </w:p>
    <w:p w:rsidR="00CC4CF9" w:rsidRPr="00061AB7" w:rsidRDefault="00CC4CF9">
      <w:pPr>
        <w:pStyle w:val="ConsPlusCell"/>
        <w:jc w:val="both"/>
      </w:pPr>
      <w:r w:rsidRPr="00061AB7">
        <w:t>22 9175     3     - к электротехническому оборудованию</w:t>
      </w:r>
    </w:p>
    <w:p w:rsidR="00CC4CF9" w:rsidRPr="00061AB7" w:rsidRDefault="00CC4CF9">
      <w:pPr>
        <w:pStyle w:val="ConsPlusCell"/>
        <w:jc w:val="both"/>
      </w:pPr>
      <w:r w:rsidRPr="00061AB7">
        <w:t>22 9176     9     - к бытовому оборудованию</w:t>
      </w:r>
    </w:p>
    <w:p w:rsidR="00CC4CF9" w:rsidRPr="00061AB7" w:rsidRDefault="00CC4CF9">
      <w:pPr>
        <w:pStyle w:val="ConsPlusCell"/>
        <w:jc w:val="both"/>
      </w:pPr>
      <w:r w:rsidRPr="00061AB7">
        <w:t>22 9177     4     - к автомобилям, тракторам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сельскохозяйственным машинам</w:t>
      </w:r>
    </w:p>
    <w:p w:rsidR="00CC4CF9" w:rsidRPr="00061AB7" w:rsidRDefault="00CC4CF9">
      <w:pPr>
        <w:pStyle w:val="ConsPlusCell"/>
        <w:jc w:val="both"/>
      </w:pPr>
      <w:r w:rsidRPr="00061AB7">
        <w:t>22 9179     5     - прочие</w:t>
      </w:r>
    </w:p>
    <w:p w:rsidR="00CC4CF9" w:rsidRPr="00061AB7" w:rsidRDefault="00CC4CF9">
      <w:pPr>
        <w:pStyle w:val="ConsPlusCell"/>
        <w:jc w:val="both"/>
      </w:pPr>
      <w:r w:rsidRPr="00061AB7">
        <w:t>22 9180     0     Изделия из поликарбонатов</w:t>
      </w:r>
    </w:p>
    <w:p w:rsidR="00CC4CF9" w:rsidRPr="00061AB7" w:rsidRDefault="00CC4CF9">
      <w:pPr>
        <w:pStyle w:val="ConsPlusCell"/>
        <w:jc w:val="both"/>
      </w:pPr>
      <w:r w:rsidRPr="00061AB7">
        <w:t>22 9181     6     Изделия и детали из поликарбонатов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 машинам и оборудованию</w:t>
      </w:r>
    </w:p>
    <w:p w:rsidR="00CC4CF9" w:rsidRPr="00061AB7" w:rsidRDefault="00CC4CF9">
      <w:pPr>
        <w:pStyle w:val="ConsPlusCell"/>
        <w:jc w:val="both"/>
      </w:pPr>
      <w:r w:rsidRPr="00061AB7">
        <w:t>22 9182     1     - к транспортным средствам</w:t>
      </w:r>
    </w:p>
    <w:p w:rsidR="00CC4CF9" w:rsidRPr="00061AB7" w:rsidRDefault="00CC4CF9">
      <w:pPr>
        <w:pStyle w:val="ConsPlusCell"/>
        <w:jc w:val="both"/>
      </w:pPr>
      <w:r w:rsidRPr="00061AB7">
        <w:t>22 9183     7     - к электронной технике, радиоэлектронике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связи</w:t>
      </w:r>
    </w:p>
    <w:p w:rsidR="00CC4CF9" w:rsidRPr="00061AB7" w:rsidRDefault="00CC4CF9">
      <w:pPr>
        <w:pStyle w:val="ConsPlusCell"/>
        <w:jc w:val="both"/>
      </w:pPr>
      <w:r w:rsidRPr="00061AB7">
        <w:t>22 9184     2     - к измерительным приборам, средствам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автоматизации и вычислительной технике</w:t>
      </w:r>
    </w:p>
    <w:p w:rsidR="00CC4CF9" w:rsidRPr="00061AB7" w:rsidRDefault="00CC4CF9">
      <w:pPr>
        <w:pStyle w:val="ConsPlusCell"/>
        <w:jc w:val="both"/>
      </w:pPr>
      <w:r w:rsidRPr="00061AB7">
        <w:t>22 9185     8     - к электротехническому оборудованию</w:t>
      </w:r>
    </w:p>
    <w:p w:rsidR="00CC4CF9" w:rsidRPr="00061AB7" w:rsidRDefault="00CC4CF9">
      <w:pPr>
        <w:pStyle w:val="ConsPlusCell"/>
        <w:jc w:val="both"/>
      </w:pPr>
      <w:r w:rsidRPr="00061AB7">
        <w:t>22 9186     3     - к бытовому оборудованию</w:t>
      </w:r>
    </w:p>
    <w:p w:rsidR="00CC4CF9" w:rsidRPr="00061AB7" w:rsidRDefault="00CC4CF9">
      <w:pPr>
        <w:pStyle w:val="ConsPlusCell"/>
        <w:jc w:val="both"/>
      </w:pPr>
      <w:r w:rsidRPr="00061AB7">
        <w:t>22 9187     9     - к автомобилям, тракторам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сельскохозяйственным машинам</w:t>
      </w:r>
    </w:p>
    <w:p w:rsidR="00CC4CF9" w:rsidRPr="00061AB7" w:rsidRDefault="00CC4CF9">
      <w:pPr>
        <w:pStyle w:val="ConsPlusCell"/>
        <w:jc w:val="both"/>
      </w:pPr>
      <w:r w:rsidRPr="00061AB7">
        <w:t>22 9189     6     - прочие</w:t>
      </w:r>
    </w:p>
    <w:p w:rsidR="00CC4CF9" w:rsidRPr="00061AB7" w:rsidRDefault="00CC4CF9">
      <w:pPr>
        <w:pStyle w:val="ConsPlusCell"/>
        <w:jc w:val="both"/>
      </w:pPr>
      <w:r w:rsidRPr="00061AB7">
        <w:t>22 9190     5     Изделия из прочих термопластов</w:t>
      </w:r>
    </w:p>
    <w:p w:rsidR="00CC4CF9" w:rsidRPr="00061AB7" w:rsidRDefault="00CC4CF9">
      <w:pPr>
        <w:pStyle w:val="ConsPlusCell"/>
        <w:jc w:val="both"/>
      </w:pPr>
      <w:r w:rsidRPr="00061AB7">
        <w:t>22 9191     0     Изделия и детали из прочих термопластов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 машинам и оборудованию</w:t>
      </w:r>
    </w:p>
    <w:p w:rsidR="00CC4CF9" w:rsidRPr="00061AB7" w:rsidRDefault="00CC4CF9">
      <w:pPr>
        <w:pStyle w:val="ConsPlusCell"/>
        <w:jc w:val="both"/>
      </w:pPr>
      <w:r w:rsidRPr="00061AB7">
        <w:t>22 9192     6     - к транспортным средствам</w:t>
      </w:r>
    </w:p>
    <w:p w:rsidR="00CC4CF9" w:rsidRPr="00061AB7" w:rsidRDefault="00CC4CF9">
      <w:pPr>
        <w:pStyle w:val="ConsPlusCell"/>
        <w:jc w:val="both"/>
      </w:pPr>
      <w:r w:rsidRPr="00061AB7">
        <w:t>22 9193     1     - к электронной технике, радиоэлектронике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связи</w:t>
      </w:r>
    </w:p>
    <w:p w:rsidR="00CC4CF9" w:rsidRPr="00061AB7" w:rsidRDefault="00CC4CF9">
      <w:pPr>
        <w:pStyle w:val="ConsPlusCell"/>
        <w:jc w:val="both"/>
      </w:pPr>
      <w:r w:rsidRPr="00061AB7">
        <w:t>22 9194     7     - к измерительным приборам, средствам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автоматизации и вычислительной технике</w:t>
      </w:r>
    </w:p>
    <w:p w:rsidR="00CC4CF9" w:rsidRPr="00061AB7" w:rsidRDefault="00CC4CF9">
      <w:pPr>
        <w:pStyle w:val="ConsPlusCell"/>
        <w:jc w:val="both"/>
      </w:pPr>
      <w:r w:rsidRPr="00061AB7">
        <w:t>22 9195     2     - к электротехническому оборудованию</w:t>
      </w:r>
    </w:p>
    <w:p w:rsidR="00CC4CF9" w:rsidRPr="00061AB7" w:rsidRDefault="00CC4CF9">
      <w:pPr>
        <w:pStyle w:val="ConsPlusCell"/>
        <w:jc w:val="both"/>
      </w:pPr>
      <w:r w:rsidRPr="00061AB7">
        <w:t>22 9196     8     - к бытовому оборудованию</w:t>
      </w:r>
    </w:p>
    <w:p w:rsidR="00CC4CF9" w:rsidRPr="00061AB7" w:rsidRDefault="00CC4CF9">
      <w:pPr>
        <w:pStyle w:val="ConsPlusCell"/>
        <w:jc w:val="both"/>
      </w:pPr>
      <w:r w:rsidRPr="00061AB7">
        <w:t>22 9197     3     - к автомобилям, тракторам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сельскохозяйственным машинам</w:t>
      </w:r>
    </w:p>
    <w:p w:rsidR="00CC4CF9" w:rsidRPr="00061AB7" w:rsidRDefault="00CC4CF9">
      <w:pPr>
        <w:pStyle w:val="ConsPlusCell"/>
        <w:jc w:val="both"/>
      </w:pPr>
      <w:r w:rsidRPr="00061AB7">
        <w:t>22 9199     4     - прочие</w:t>
      </w:r>
    </w:p>
    <w:p w:rsidR="00CC4CF9" w:rsidRPr="00061AB7" w:rsidRDefault="00CC4CF9">
      <w:pPr>
        <w:pStyle w:val="ConsPlusCell"/>
        <w:jc w:val="both"/>
      </w:pPr>
      <w:r w:rsidRPr="00061AB7">
        <w:t>22 9200     8     Изделия из реактопластов</w:t>
      </w:r>
    </w:p>
    <w:p w:rsidR="00CC4CF9" w:rsidRPr="00061AB7" w:rsidRDefault="00CC4CF9">
      <w:pPr>
        <w:pStyle w:val="ConsPlusCell"/>
        <w:jc w:val="both"/>
      </w:pPr>
      <w:r w:rsidRPr="00061AB7">
        <w:t>22 9210     2     Изделия из фенопласта</w:t>
      </w:r>
    </w:p>
    <w:p w:rsidR="00CC4CF9" w:rsidRPr="00061AB7" w:rsidRDefault="00CC4CF9">
      <w:pPr>
        <w:pStyle w:val="ConsPlusCell"/>
        <w:jc w:val="both"/>
      </w:pPr>
      <w:r w:rsidRPr="00061AB7">
        <w:t>22 9211     8     Изделия и детали из фенопласта / к машинам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оборудованию</w:t>
      </w:r>
    </w:p>
    <w:p w:rsidR="00CC4CF9" w:rsidRPr="00061AB7" w:rsidRDefault="00CC4CF9">
      <w:pPr>
        <w:pStyle w:val="ConsPlusCell"/>
        <w:jc w:val="both"/>
      </w:pPr>
      <w:r w:rsidRPr="00061AB7">
        <w:t>22 9212     3     - к транспортным средствам</w:t>
      </w:r>
    </w:p>
    <w:p w:rsidR="00CC4CF9" w:rsidRPr="00061AB7" w:rsidRDefault="00CC4CF9">
      <w:pPr>
        <w:pStyle w:val="ConsPlusCell"/>
        <w:jc w:val="both"/>
      </w:pPr>
      <w:r w:rsidRPr="00061AB7">
        <w:t>22 9213     9     - к электронной технике, радиоэлектронике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связи</w:t>
      </w:r>
    </w:p>
    <w:p w:rsidR="00CC4CF9" w:rsidRPr="00061AB7" w:rsidRDefault="00CC4CF9">
      <w:pPr>
        <w:pStyle w:val="ConsPlusCell"/>
        <w:jc w:val="both"/>
      </w:pPr>
      <w:r w:rsidRPr="00061AB7">
        <w:t>22 9214     4     - к измерительным приборам, средствам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автоматизации и вычислительной технике</w:t>
      </w:r>
    </w:p>
    <w:p w:rsidR="00CC4CF9" w:rsidRPr="00061AB7" w:rsidRDefault="00CC4CF9">
      <w:pPr>
        <w:pStyle w:val="ConsPlusCell"/>
        <w:jc w:val="both"/>
      </w:pPr>
      <w:r w:rsidRPr="00061AB7">
        <w:t>22 9215     8     - к электротехническому оборудованию</w:t>
      </w:r>
    </w:p>
    <w:p w:rsidR="00CC4CF9" w:rsidRPr="00061AB7" w:rsidRDefault="00CC4CF9">
      <w:pPr>
        <w:pStyle w:val="ConsPlusCell"/>
        <w:jc w:val="both"/>
      </w:pPr>
      <w:r w:rsidRPr="00061AB7">
        <w:t>22 9216     5     - к бытовому оборудованию</w:t>
      </w:r>
    </w:p>
    <w:p w:rsidR="00CC4CF9" w:rsidRPr="00061AB7" w:rsidRDefault="00CC4CF9">
      <w:pPr>
        <w:pStyle w:val="ConsPlusCell"/>
        <w:jc w:val="both"/>
      </w:pPr>
      <w:r w:rsidRPr="00061AB7">
        <w:t>22 9217     0     - к автомобилям, тракторам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сельскохозяйственным машинам</w:t>
      </w:r>
    </w:p>
    <w:p w:rsidR="00CC4CF9" w:rsidRPr="00061AB7" w:rsidRDefault="00CC4CF9">
      <w:pPr>
        <w:pStyle w:val="ConsPlusCell"/>
        <w:jc w:val="both"/>
      </w:pPr>
      <w:r w:rsidRPr="00061AB7">
        <w:t>22 9219     1     - прочие</w:t>
      </w:r>
    </w:p>
    <w:p w:rsidR="00CC4CF9" w:rsidRPr="00061AB7" w:rsidRDefault="00CC4CF9">
      <w:pPr>
        <w:pStyle w:val="ConsPlusCell"/>
        <w:jc w:val="both"/>
      </w:pPr>
      <w:r w:rsidRPr="00061AB7">
        <w:t>22 9220     7     Изделия из аминопласта</w:t>
      </w:r>
    </w:p>
    <w:p w:rsidR="00CC4CF9" w:rsidRPr="00061AB7" w:rsidRDefault="00CC4CF9">
      <w:pPr>
        <w:pStyle w:val="ConsPlusCell"/>
        <w:jc w:val="both"/>
      </w:pPr>
      <w:r w:rsidRPr="00061AB7">
        <w:t>22 9221     2     Изделия и детали из аминопласта / к машинам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оборудованию</w:t>
      </w:r>
    </w:p>
    <w:p w:rsidR="00CC4CF9" w:rsidRPr="00061AB7" w:rsidRDefault="00CC4CF9">
      <w:pPr>
        <w:pStyle w:val="ConsPlusCell"/>
        <w:jc w:val="both"/>
      </w:pPr>
      <w:r w:rsidRPr="00061AB7">
        <w:t>22 9222     8     - к транспортным средствам</w:t>
      </w:r>
    </w:p>
    <w:p w:rsidR="00CC4CF9" w:rsidRPr="00061AB7" w:rsidRDefault="00CC4CF9">
      <w:pPr>
        <w:pStyle w:val="ConsPlusCell"/>
        <w:jc w:val="both"/>
      </w:pPr>
      <w:r w:rsidRPr="00061AB7">
        <w:t>22 9223     3     - к электронной технике, радиоэлектронике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связи</w:t>
      </w:r>
    </w:p>
    <w:p w:rsidR="00CC4CF9" w:rsidRPr="00061AB7" w:rsidRDefault="00CC4CF9">
      <w:pPr>
        <w:pStyle w:val="ConsPlusCell"/>
        <w:jc w:val="both"/>
      </w:pPr>
      <w:r w:rsidRPr="00061AB7">
        <w:t>22 9224     9     - к измерительным приборам, средствам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автоматизации и вычислительной технике</w:t>
      </w:r>
    </w:p>
    <w:p w:rsidR="00CC4CF9" w:rsidRPr="00061AB7" w:rsidRDefault="00CC4CF9">
      <w:pPr>
        <w:pStyle w:val="ConsPlusCell"/>
        <w:jc w:val="both"/>
      </w:pPr>
      <w:r w:rsidRPr="00061AB7">
        <w:t>22 9225     4     - к электротехническому оборудованию</w:t>
      </w:r>
    </w:p>
    <w:p w:rsidR="00CC4CF9" w:rsidRPr="00061AB7" w:rsidRDefault="00CC4CF9">
      <w:pPr>
        <w:pStyle w:val="ConsPlusCell"/>
        <w:jc w:val="both"/>
      </w:pPr>
      <w:r w:rsidRPr="00061AB7">
        <w:t>22 9226     1     - к бытовому оборудованию</w:t>
      </w:r>
    </w:p>
    <w:p w:rsidR="00CC4CF9" w:rsidRPr="00061AB7" w:rsidRDefault="00CC4CF9">
      <w:pPr>
        <w:pStyle w:val="ConsPlusCell"/>
        <w:jc w:val="both"/>
      </w:pPr>
      <w:r w:rsidRPr="00061AB7">
        <w:t>22 9227     5     - к автомобилям, тракторам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сельскохозяйственным машинам</w:t>
      </w:r>
    </w:p>
    <w:p w:rsidR="00CC4CF9" w:rsidRPr="00061AB7" w:rsidRDefault="00CC4CF9">
      <w:pPr>
        <w:pStyle w:val="ConsPlusCell"/>
        <w:jc w:val="both"/>
      </w:pPr>
      <w:r w:rsidRPr="00061AB7">
        <w:t>22 9229     6     - прочие</w:t>
      </w:r>
    </w:p>
    <w:p w:rsidR="00CC4CF9" w:rsidRPr="00061AB7" w:rsidRDefault="00CC4CF9">
      <w:pPr>
        <w:pStyle w:val="ConsPlusCell"/>
        <w:jc w:val="both"/>
      </w:pPr>
      <w:r w:rsidRPr="00061AB7">
        <w:t>22 9230     1     Изделия из текстолита</w:t>
      </w:r>
    </w:p>
    <w:p w:rsidR="00CC4CF9" w:rsidRPr="00061AB7" w:rsidRDefault="00CC4CF9">
      <w:pPr>
        <w:pStyle w:val="ConsPlusCell"/>
        <w:jc w:val="both"/>
      </w:pPr>
      <w:r w:rsidRPr="00061AB7">
        <w:t>22 9231     7     Изделия и детали из текстолита / к машинам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оборудованию</w:t>
      </w:r>
    </w:p>
    <w:p w:rsidR="00CC4CF9" w:rsidRPr="00061AB7" w:rsidRDefault="00CC4CF9">
      <w:pPr>
        <w:pStyle w:val="ConsPlusCell"/>
        <w:jc w:val="both"/>
      </w:pPr>
      <w:r w:rsidRPr="00061AB7">
        <w:t>22 9232     2     - к транспортным средствам</w:t>
      </w:r>
    </w:p>
    <w:p w:rsidR="00CC4CF9" w:rsidRPr="00061AB7" w:rsidRDefault="00CC4CF9">
      <w:pPr>
        <w:pStyle w:val="ConsPlusCell"/>
        <w:jc w:val="both"/>
      </w:pPr>
      <w:r w:rsidRPr="00061AB7">
        <w:t>22 9233     8     - к электронной технике, радиоэлектронике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связи</w:t>
      </w:r>
    </w:p>
    <w:p w:rsidR="00CC4CF9" w:rsidRPr="00061AB7" w:rsidRDefault="00CC4CF9">
      <w:pPr>
        <w:pStyle w:val="ConsPlusCell"/>
        <w:jc w:val="both"/>
      </w:pPr>
      <w:r w:rsidRPr="00061AB7">
        <w:t>22 9234     3     - к измерительным приборам, средствам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автоматизации и вычислительной технике</w:t>
      </w:r>
    </w:p>
    <w:p w:rsidR="00CC4CF9" w:rsidRPr="00061AB7" w:rsidRDefault="00CC4CF9">
      <w:pPr>
        <w:pStyle w:val="ConsPlusCell"/>
        <w:jc w:val="both"/>
      </w:pPr>
      <w:r w:rsidRPr="00061AB7">
        <w:t>22 9235     9     - к электротехническому оборудованию</w:t>
      </w:r>
    </w:p>
    <w:p w:rsidR="00CC4CF9" w:rsidRPr="00061AB7" w:rsidRDefault="00CC4CF9">
      <w:pPr>
        <w:pStyle w:val="ConsPlusCell"/>
        <w:jc w:val="both"/>
      </w:pPr>
      <w:r w:rsidRPr="00061AB7">
        <w:t>22 9236     4     - к бытовому оборудованию</w:t>
      </w:r>
    </w:p>
    <w:p w:rsidR="00CC4CF9" w:rsidRPr="00061AB7" w:rsidRDefault="00CC4CF9">
      <w:pPr>
        <w:pStyle w:val="ConsPlusCell"/>
        <w:jc w:val="both"/>
      </w:pPr>
      <w:r w:rsidRPr="00061AB7">
        <w:t>22 9237     5     - к автомобилям, тракторам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сельскохозяйственным машинам</w:t>
      </w:r>
    </w:p>
    <w:p w:rsidR="00CC4CF9" w:rsidRPr="00061AB7" w:rsidRDefault="00CC4CF9">
      <w:pPr>
        <w:pStyle w:val="ConsPlusCell"/>
        <w:jc w:val="both"/>
      </w:pPr>
      <w:r w:rsidRPr="00061AB7">
        <w:t>22 9239     0     - прочие</w:t>
      </w:r>
    </w:p>
    <w:p w:rsidR="00CC4CF9" w:rsidRPr="00061AB7" w:rsidRDefault="00CC4CF9">
      <w:pPr>
        <w:pStyle w:val="ConsPlusCell"/>
        <w:jc w:val="both"/>
      </w:pPr>
      <w:r w:rsidRPr="00061AB7">
        <w:t>22 9240     6     Изделия из гетинакса</w:t>
      </w:r>
    </w:p>
    <w:p w:rsidR="00CC4CF9" w:rsidRPr="00061AB7" w:rsidRDefault="00CC4CF9">
      <w:pPr>
        <w:pStyle w:val="ConsPlusCell"/>
        <w:jc w:val="both"/>
      </w:pPr>
      <w:r w:rsidRPr="00061AB7">
        <w:t>22 9241     1     Изделия и детали из гетинакса / к машинам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оборудованию</w:t>
      </w:r>
    </w:p>
    <w:p w:rsidR="00CC4CF9" w:rsidRPr="00061AB7" w:rsidRDefault="00CC4CF9">
      <w:pPr>
        <w:pStyle w:val="ConsPlusCell"/>
        <w:jc w:val="both"/>
      </w:pPr>
      <w:r w:rsidRPr="00061AB7">
        <w:t>22 9242     7     - к транспортным средствам</w:t>
      </w:r>
    </w:p>
    <w:p w:rsidR="00CC4CF9" w:rsidRPr="00061AB7" w:rsidRDefault="00CC4CF9">
      <w:pPr>
        <w:pStyle w:val="ConsPlusCell"/>
        <w:jc w:val="both"/>
      </w:pPr>
      <w:r w:rsidRPr="00061AB7">
        <w:t>22 9243     2     - к электронной технике, радиоэлектронике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связи</w:t>
      </w:r>
    </w:p>
    <w:p w:rsidR="00CC4CF9" w:rsidRPr="00061AB7" w:rsidRDefault="00CC4CF9">
      <w:pPr>
        <w:pStyle w:val="ConsPlusCell"/>
        <w:jc w:val="both"/>
      </w:pPr>
      <w:r w:rsidRPr="00061AB7">
        <w:t>22 9244     8     - к измерительным приборам, средствам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автоматизации и вычислительной технике</w:t>
      </w:r>
    </w:p>
    <w:p w:rsidR="00CC4CF9" w:rsidRPr="00061AB7" w:rsidRDefault="00CC4CF9">
      <w:pPr>
        <w:pStyle w:val="ConsPlusCell"/>
        <w:jc w:val="both"/>
      </w:pPr>
      <w:r w:rsidRPr="00061AB7">
        <w:t>22 9245     3     - к электротехническому оборудованию</w:t>
      </w:r>
    </w:p>
    <w:p w:rsidR="00CC4CF9" w:rsidRPr="00061AB7" w:rsidRDefault="00CC4CF9">
      <w:pPr>
        <w:pStyle w:val="ConsPlusCell"/>
        <w:jc w:val="both"/>
      </w:pPr>
      <w:r w:rsidRPr="00061AB7">
        <w:t>22 9246     9     - к бытовому оборудованию</w:t>
      </w:r>
    </w:p>
    <w:p w:rsidR="00CC4CF9" w:rsidRPr="00061AB7" w:rsidRDefault="00CC4CF9">
      <w:pPr>
        <w:pStyle w:val="ConsPlusCell"/>
        <w:jc w:val="both"/>
      </w:pPr>
      <w:r w:rsidRPr="00061AB7">
        <w:t>22 9247     4     - к автомобилям, тракторам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сельскохозяйственным машинам</w:t>
      </w:r>
    </w:p>
    <w:p w:rsidR="00CC4CF9" w:rsidRPr="00061AB7" w:rsidRDefault="00CC4CF9">
      <w:pPr>
        <w:pStyle w:val="ConsPlusCell"/>
        <w:jc w:val="both"/>
      </w:pPr>
      <w:r w:rsidRPr="00061AB7">
        <w:t>22 9249     5     - прочие</w:t>
      </w:r>
    </w:p>
    <w:p w:rsidR="00CC4CF9" w:rsidRPr="00061AB7" w:rsidRDefault="00CC4CF9">
      <w:pPr>
        <w:pStyle w:val="ConsPlusCell"/>
        <w:jc w:val="both"/>
      </w:pPr>
      <w:r w:rsidRPr="00061AB7">
        <w:t>22 9250     0     Изделия из полиуретана</w:t>
      </w:r>
    </w:p>
    <w:p w:rsidR="00CC4CF9" w:rsidRPr="00061AB7" w:rsidRDefault="00CC4CF9">
      <w:pPr>
        <w:pStyle w:val="ConsPlusCell"/>
        <w:jc w:val="both"/>
      </w:pPr>
      <w:r w:rsidRPr="00061AB7">
        <w:t>22 9251     6     Изделия и детали из полиуретана / к машинам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оборудованию</w:t>
      </w:r>
    </w:p>
    <w:p w:rsidR="00CC4CF9" w:rsidRPr="00061AB7" w:rsidRDefault="00CC4CF9">
      <w:pPr>
        <w:pStyle w:val="ConsPlusCell"/>
        <w:jc w:val="both"/>
      </w:pPr>
      <w:r w:rsidRPr="00061AB7">
        <w:t>22 9252     1     - к транспортным средствам</w:t>
      </w:r>
    </w:p>
    <w:p w:rsidR="00CC4CF9" w:rsidRPr="00061AB7" w:rsidRDefault="00CC4CF9">
      <w:pPr>
        <w:pStyle w:val="ConsPlusCell"/>
        <w:jc w:val="both"/>
      </w:pPr>
      <w:r w:rsidRPr="00061AB7">
        <w:t>22 9253     7     - к электронной технике, радиоэлектронике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связи</w:t>
      </w:r>
    </w:p>
    <w:p w:rsidR="00CC4CF9" w:rsidRPr="00061AB7" w:rsidRDefault="00CC4CF9">
      <w:pPr>
        <w:pStyle w:val="ConsPlusCell"/>
        <w:jc w:val="both"/>
      </w:pPr>
      <w:r w:rsidRPr="00061AB7">
        <w:t>22 9254     2     - к измерительным приборам, средствам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автоматизации и вычислительной технике</w:t>
      </w:r>
    </w:p>
    <w:p w:rsidR="00CC4CF9" w:rsidRPr="00061AB7" w:rsidRDefault="00CC4CF9">
      <w:pPr>
        <w:pStyle w:val="ConsPlusCell"/>
        <w:jc w:val="both"/>
      </w:pPr>
      <w:r w:rsidRPr="00061AB7">
        <w:t>22 9255     8     - к электротехническому оборудованию</w:t>
      </w:r>
    </w:p>
    <w:p w:rsidR="00CC4CF9" w:rsidRPr="00061AB7" w:rsidRDefault="00CC4CF9">
      <w:pPr>
        <w:pStyle w:val="ConsPlusCell"/>
        <w:jc w:val="both"/>
      </w:pPr>
      <w:r w:rsidRPr="00061AB7">
        <w:t>22 9256     3     - к бытовому оборудованию</w:t>
      </w:r>
    </w:p>
    <w:p w:rsidR="00CC4CF9" w:rsidRPr="00061AB7" w:rsidRDefault="00CC4CF9">
      <w:pPr>
        <w:pStyle w:val="ConsPlusCell"/>
        <w:jc w:val="both"/>
      </w:pPr>
      <w:r w:rsidRPr="00061AB7">
        <w:t>22 9257     9     - к автомобилям, тракторам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сельскохозяйственным машинам</w:t>
      </w:r>
    </w:p>
    <w:p w:rsidR="00CC4CF9" w:rsidRPr="00061AB7" w:rsidRDefault="00CC4CF9">
      <w:pPr>
        <w:pStyle w:val="ConsPlusCell"/>
        <w:jc w:val="both"/>
      </w:pPr>
      <w:r w:rsidRPr="00061AB7">
        <w:t>22 9259     2     - прочие</w:t>
      </w:r>
    </w:p>
    <w:p w:rsidR="00CC4CF9" w:rsidRPr="00061AB7" w:rsidRDefault="00CC4CF9">
      <w:pPr>
        <w:pStyle w:val="ConsPlusCell"/>
        <w:jc w:val="both"/>
      </w:pPr>
      <w:r w:rsidRPr="00061AB7">
        <w:t>22 9260     5     Изделия из фаолита</w:t>
      </w:r>
    </w:p>
    <w:p w:rsidR="00CC4CF9" w:rsidRPr="00061AB7" w:rsidRDefault="00CC4CF9">
      <w:pPr>
        <w:pStyle w:val="ConsPlusCell"/>
        <w:jc w:val="both"/>
      </w:pPr>
      <w:r w:rsidRPr="00061AB7">
        <w:t>22 9261     0     Изделия и детали из фаолита / к машинам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оборудованию</w:t>
      </w:r>
    </w:p>
    <w:p w:rsidR="00CC4CF9" w:rsidRPr="00061AB7" w:rsidRDefault="00CC4CF9">
      <w:pPr>
        <w:pStyle w:val="ConsPlusCell"/>
        <w:jc w:val="both"/>
      </w:pPr>
      <w:r w:rsidRPr="00061AB7">
        <w:t>22 9262     6     - к транспортным средствам</w:t>
      </w:r>
    </w:p>
    <w:p w:rsidR="00CC4CF9" w:rsidRPr="00061AB7" w:rsidRDefault="00CC4CF9">
      <w:pPr>
        <w:pStyle w:val="ConsPlusCell"/>
        <w:jc w:val="both"/>
      </w:pPr>
      <w:r w:rsidRPr="00061AB7">
        <w:t>22 9263     1     - к электронной технике, радиоэлектронике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связи</w:t>
      </w:r>
    </w:p>
    <w:p w:rsidR="00CC4CF9" w:rsidRPr="00061AB7" w:rsidRDefault="00CC4CF9">
      <w:pPr>
        <w:pStyle w:val="ConsPlusCell"/>
        <w:jc w:val="both"/>
      </w:pPr>
      <w:r w:rsidRPr="00061AB7">
        <w:t>22 9264     7     - к измерительным приборам, средствам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автоматизации и вычислительной технике</w:t>
      </w:r>
    </w:p>
    <w:p w:rsidR="00CC4CF9" w:rsidRPr="00061AB7" w:rsidRDefault="00CC4CF9">
      <w:pPr>
        <w:pStyle w:val="ConsPlusCell"/>
        <w:jc w:val="both"/>
      </w:pPr>
      <w:r w:rsidRPr="00061AB7">
        <w:t>22 9265     2     - к электротехническому оборудованию</w:t>
      </w:r>
    </w:p>
    <w:p w:rsidR="00CC4CF9" w:rsidRPr="00061AB7" w:rsidRDefault="00CC4CF9">
      <w:pPr>
        <w:pStyle w:val="ConsPlusCell"/>
        <w:jc w:val="both"/>
      </w:pPr>
      <w:r w:rsidRPr="00061AB7">
        <w:t>22 9266     8     - к бытовому оборудованию</w:t>
      </w:r>
    </w:p>
    <w:p w:rsidR="00CC4CF9" w:rsidRPr="00061AB7" w:rsidRDefault="00CC4CF9">
      <w:pPr>
        <w:pStyle w:val="ConsPlusCell"/>
        <w:jc w:val="both"/>
      </w:pPr>
      <w:r w:rsidRPr="00061AB7">
        <w:t>22 9267     3     - к автомобилям, тракторам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сельскохозяйственным машинам</w:t>
      </w:r>
    </w:p>
    <w:p w:rsidR="00CC4CF9" w:rsidRPr="00061AB7" w:rsidRDefault="00CC4CF9">
      <w:pPr>
        <w:pStyle w:val="ConsPlusCell"/>
        <w:jc w:val="both"/>
      </w:pPr>
      <w:r w:rsidRPr="00061AB7">
        <w:t>22 9269     4     - прочие</w:t>
      </w:r>
    </w:p>
    <w:p w:rsidR="00CC4CF9" w:rsidRPr="00061AB7" w:rsidRDefault="00CC4CF9">
      <w:pPr>
        <w:pStyle w:val="ConsPlusCell"/>
        <w:jc w:val="both"/>
      </w:pPr>
      <w:r w:rsidRPr="00061AB7">
        <w:t>22 9270     0     Изделия из волокнита</w:t>
      </w:r>
    </w:p>
    <w:p w:rsidR="00CC4CF9" w:rsidRPr="00061AB7" w:rsidRDefault="00CC4CF9">
      <w:pPr>
        <w:pStyle w:val="ConsPlusCell"/>
        <w:jc w:val="both"/>
      </w:pPr>
      <w:r w:rsidRPr="00061AB7">
        <w:t>22 9271     5     Изделия и детали из волокнита / к машинам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оборудованию</w:t>
      </w:r>
    </w:p>
    <w:p w:rsidR="00CC4CF9" w:rsidRPr="00061AB7" w:rsidRDefault="00CC4CF9">
      <w:pPr>
        <w:pStyle w:val="ConsPlusCell"/>
        <w:jc w:val="both"/>
      </w:pPr>
      <w:r w:rsidRPr="00061AB7">
        <w:t>22 9272     0     - к транспортным средствам</w:t>
      </w:r>
    </w:p>
    <w:p w:rsidR="00CC4CF9" w:rsidRPr="00061AB7" w:rsidRDefault="00CC4CF9">
      <w:pPr>
        <w:pStyle w:val="ConsPlusCell"/>
        <w:jc w:val="both"/>
      </w:pPr>
      <w:r w:rsidRPr="00061AB7">
        <w:t>22 9273     6     - к электронной технике, радиоэлектронике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связи</w:t>
      </w:r>
    </w:p>
    <w:p w:rsidR="00CC4CF9" w:rsidRPr="00061AB7" w:rsidRDefault="00CC4CF9">
      <w:pPr>
        <w:pStyle w:val="ConsPlusCell"/>
        <w:jc w:val="both"/>
      </w:pPr>
      <w:r w:rsidRPr="00061AB7">
        <w:t>22 9274     1     - к измерительным приборам, средствам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автоматизации и вычислительной технике</w:t>
      </w:r>
    </w:p>
    <w:p w:rsidR="00CC4CF9" w:rsidRPr="00061AB7" w:rsidRDefault="00CC4CF9">
      <w:pPr>
        <w:pStyle w:val="ConsPlusCell"/>
        <w:jc w:val="both"/>
      </w:pPr>
      <w:r w:rsidRPr="00061AB7">
        <w:t>22 9275     7     - к электротехническому оборудованию</w:t>
      </w:r>
    </w:p>
    <w:p w:rsidR="00CC4CF9" w:rsidRPr="00061AB7" w:rsidRDefault="00CC4CF9">
      <w:pPr>
        <w:pStyle w:val="ConsPlusCell"/>
        <w:jc w:val="both"/>
      </w:pPr>
      <w:r w:rsidRPr="00061AB7">
        <w:t>22 9276     2     - к бытовому оборудованию</w:t>
      </w:r>
    </w:p>
    <w:p w:rsidR="00CC4CF9" w:rsidRPr="00061AB7" w:rsidRDefault="00CC4CF9">
      <w:pPr>
        <w:pStyle w:val="ConsPlusCell"/>
        <w:jc w:val="both"/>
      </w:pPr>
      <w:r w:rsidRPr="00061AB7">
        <w:t>22 9277     8     - к автомобилям, тракторам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сельскохозяйственным машинам</w:t>
      </w:r>
    </w:p>
    <w:p w:rsidR="00CC4CF9" w:rsidRPr="00061AB7" w:rsidRDefault="00CC4CF9">
      <w:pPr>
        <w:pStyle w:val="ConsPlusCell"/>
        <w:jc w:val="both"/>
      </w:pPr>
      <w:r w:rsidRPr="00061AB7">
        <w:t>22 9279     9     - прочие</w:t>
      </w:r>
    </w:p>
    <w:p w:rsidR="00CC4CF9" w:rsidRPr="00061AB7" w:rsidRDefault="00CC4CF9">
      <w:pPr>
        <w:pStyle w:val="ConsPlusCell"/>
        <w:jc w:val="both"/>
      </w:pPr>
      <w:r w:rsidRPr="00061AB7">
        <w:t>22 9290     9     Изделия из прочих реактопластов</w:t>
      </w:r>
    </w:p>
    <w:p w:rsidR="00CC4CF9" w:rsidRPr="00061AB7" w:rsidRDefault="00CC4CF9">
      <w:pPr>
        <w:pStyle w:val="ConsPlusCell"/>
        <w:jc w:val="both"/>
      </w:pPr>
      <w:r w:rsidRPr="00061AB7">
        <w:t>22 9291     4     Изделия и детали из прочих реактопластов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 машинам и оборудованию</w:t>
      </w:r>
    </w:p>
    <w:p w:rsidR="00CC4CF9" w:rsidRPr="00061AB7" w:rsidRDefault="00CC4CF9">
      <w:pPr>
        <w:pStyle w:val="ConsPlusCell"/>
        <w:jc w:val="both"/>
      </w:pPr>
      <w:r w:rsidRPr="00061AB7">
        <w:t>22 9292     7     - к транспортным средствам</w:t>
      </w:r>
    </w:p>
    <w:p w:rsidR="00CC4CF9" w:rsidRPr="00061AB7" w:rsidRDefault="00CC4CF9">
      <w:pPr>
        <w:pStyle w:val="ConsPlusCell"/>
        <w:jc w:val="both"/>
      </w:pPr>
      <w:r w:rsidRPr="00061AB7">
        <w:t>22 9293     5     - к электронной технике, радиоэлектронике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связи</w:t>
      </w:r>
    </w:p>
    <w:p w:rsidR="00CC4CF9" w:rsidRPr="00061AB7" w:rsidRDefault="00CC4CF9">
      <w:pPr>
        <w:pStyle w:val="ConsPlusCell"/>
        <w:jc w:val="both"/>
      </w:pPr>
      <w:r w:rsidRPr="00061AB7">
        <w:t>22 9294     0     - к измерительным приборам, средствам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автоматизации и вычислительной технике</w:t>
      </w:r>
    </w:p>
    <w:p w:rsidR="00CC4CF9" w:rsidRPr="00061AB7" w:rsidRDefault="00CC4CF9">
      <w:pPr>
        <w:pStyle w:val="ConsPlusCell"/>
        <w:jc w:val="both"/>
      </w:pPr>
      <w:r w:rsidRPr="00061AB7">
        <w:t>22 9295     6     - к электротехническому оборудованию</w:t>
      </w:r>
    </w:p>
    <w:p w:rsidR="00CC4CF9" w:rsidRPr="00061AB7" w:rsidRDefault="00CC4CF9">
      <w:pPr>
        <w:pStyle w:val="ConsPlusCell"/>
        <w:jc w:val="both"/>
      </w:pPr>
      <w:r w:rsidRPr="00061AB7">
        <w:t>22 9296     1     - к бытовому оборудованию</w:t>
      </w:r>
    </w:p>
    <w:p w:rsidR="00CC4CF9" w:rsidRPr="00061AB7" w:rsidRDefault="00CC4CF9">
      <w:pPr>
        <w:pStyle w:val="ConsPlusCell"/>
        <w:jc w:val="both"/>
      </w:pPr>
      <w:r w:rsidRPr="00061AB7">
        <w:t>22 9297     7     - к автомобилям, тракторам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сельскохозяйственным машинам</w:t>
      </w:r>
    </w:p>
    <w:p w:rsidR="00CC4CF9" w:rsidRPr="00061AB7" w:rsidRDefault="00CC4CF9">
      <w:pPr>
        <w:pStyle w:val="ConsPlusCell"/>
        <w:jc w:val="both"/>
      </w:pPr>
      <w:r w:rsidRPr="00061AB7">
        <w:t>22 9299     8     - прочие</w:t>
      </w:r>
    </w:p>
    <w:p w:rsidR="00CC4CF9" w:rsidRPr="00061AB7" w:rsidRDefault="00CC4CF9">
      <w:pPr>
        <w:pStyle w:val="ConsPlusCell"/>
        <w:jc w:val="both"/>
      </w:pPr>
      <w:r w:rsidRPr="00061AB7">
        <w:t>22 9300     1     Изделия культурно-бытового назначения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хозяйственного обихода из пластмасс</w:t>
      </w:r>
    </w:p>
    <w:p w:rsidR="00CC4CF9" w:rsidRPr="00061AB7" w:rsidRDefault="00CC4CF9">
      <w:pPr>
        <w:pStyle w:val="ConsPlusCell"/>
        <w:jc w:val="both"/>
      </w:pPr>
      <w:r w:rsidRPr="00061AB7">
        <w:t>22 9310     6     Изделия хозяйственного обихода из пластмасс,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включая посуду и столовые приборы детские,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изделия санитарно-гигиенические детские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(ванночка, горшок туалетный, стульчик и другие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изделия для выполнения туалета)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N 86/2011 ОКП,  утв.  Приказом  Росстандарта  от</w:t>
      </w:r>
    </w:p>
    <w:p w:rsidR="00CC4CF9" w:rsidRPr="00061AB7" w:rsidRDefault="00CC4CF9">
      <w:pPr>
        <w:pStyle w:val="ConsPlusCell"/>
        <w:jc w:val="both"/>
      </w:pPr>
      <w:r w:rsidRPr="00061AB7">
        <w:t>30.09.2011 N 418-ст)</w:t>
      </w:r>
    </w:p>
    <w:p w:rsidR="00CC4CF9" w:rsidRPr="00061AB7" w:rsidRDefault="00CC4CF9">
      <w:pPr>
        <w:pStyle w:val="ConsPlusCell"/>
        <w:jc w:val="both"/>
      </w:pPr>
      <w:r w:rsidRPr="00061AB7">
        <w:t>22 9311     1     - полиэтилена</w:t>
      </w:r>
    </w:p>
    <w:p w:rsidR="00CC4CF9" w:rsidRPr="00061AB7" w:rsidRDefault="00CC4CF9">
      <w:pPr>
        <w:pStyle w:val="ConsPlusCell"/>
        <w:jc w:val="both"/>
      </w:pPr>
      <w:r w:rsidRPr="00061AB7">
        <w:t>22 9312     7     - полипропилена</w:t>
      </w:r>
    </w:p>
    <w:p w:rsidR="00CC4CF9" w:rsidRPr="00061AB7" w:rsidRDefault="00CC4CF9">
      <w:pPr>
        <w:pStyle w:val="ConsPlusCell"/>
        <w:jc w:val="both"/>
      </w:pPr>
      <w:r w:rsidRPr="00061AB7">
        <w:t>22 9313     2     - поливинилхлорида и сополимеров винилхлорида</w:t>
      </w:r>
    </w:p>
    <w:p w:rsidR="00CC4CF9" w:rsidRPr="00061AB7" w:rsidRDefault="00CC4CF9">
      <w:pPr>
        <w:pStyle w:val="ConsPlusCell"/>
        <w:jc w:val="both"/>
      </w:pPr>
      <w:r w:rsidRPr="00061AB7">
        <w:t>22 9314     8     - полистирола и сополимеров стирола</w:t>
      </w:r>
    </w:p>
    <w:p w:rsidR="00CC4CF9" w:rsidRPr="00061AB7" w:rsidRDefault="00CC4CF9">
      <w:pPr>
        <w:pStyle w:val="ConsPlusCell"/>
        <w:jc w:val="both"/>
      </w:pPr>
      <w:r w:rsidRPr="00061AB7">
        <w:t>22 9315     3     - других термопластов</w:t>
      </w:r>
    </w:p>
    <w:p w:rsidR="00CC4CF9" w:rsidRPr="00061AB7" w:rsidRDefault="00CC4CF9">
      <w:pPr>
        <w:pStyle w:val="ConsPlusCell"/>
        <w:jc w:val="both"/>
      </w:pPr>
      <w:r w:rsidRPr="00061AB7">
        <w:t>22 9316     9     - фенопласта</w:t>
      </w:r>
    </w:p>
    <w:p w:rsidR="00CC4CF9" w:rsidRPr="00061AB7" w:rsidRDefault="00CC4CF9">
      <w:pPr>
        <w:pStyle w:val="ConsPlusCell"/>
        <w:jc w:val="both"/>
      </w:pPr>
      <w:r w:rsidRPr="00061AB7">
        <w:t>22 9317     4     - аминопласта</w:t>
      </w:r>
    </w:p>
    <w:p w:rsidR="00CC4CF9" w:rsidRPr="00061AB7" w:rsidRDefault="00CC4CF9">
      <w:pPr>
        <w:pStyle w:val="ConsPlusCell"/>
        <w:jc w:val="both"/>
      </w:pPr>
      <w:r w:rsidRPr="00061AB7">
        <w:t>22 9318     5     - других реактопластов</w:t>
      </w:r>
    </w:p>
    <w:p w:rsidR="00CC4CF9" w:rsidRPr="00061AB7" w:rsidRDefault="00CC4CF9">
      <w:pPr>
        <w:pStyle w:val="ConsPlusCell"/>
        <w:jc w:val="both"/>
      </w:pPr>
      <w:r w:rsidRPr="00061AB7">
        <w:t>22 9319     5     - прочих пластмасс</w:t>
      </w:r>
    </w:p>
    <w:p w:rsidR="00CC4CF9" w:rsidRPr="00061AB7" w:rsidRDefault="00CC4CF9">
      <w:pPr>
        <w:pStyle w:val="ConsPlusCell"/>
        <w:jc w:val="both"/>
      </w:pPr>
      <w:r w:rsidRPr="00061AB7">
        <w:t>22 9320     0     Изделия галантерейные из/ пластмасс, включая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изделия галантерейные детские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N 86/2011 ОКП,  утв.  Приказом  Росстандарта  от</w:t>
      </w:r>
    </w:p>
    <w:p w:rsidR="00CC4CF9" w:rsidRPr="00061AB7" w:rsidRDefault="00CC4CF9">
      <w:pPr>
        <w:pStyle w:val="ConsPlusCell"/>
        <w:jc w:val="both"/>
      </w:pPr>
      <w:r w:rsidRPr="00061AB7">
        <w:t>30.09.2011 N 418-ст)</w:t>
      </w:r>
    </w:p>
    <w:p w:rsidR="00CC4CF9" w:rsidRPr="00061AB7" w:rsidRDefault="00CC4CF9">
      <w:pPr>
        <w:pStyle w:val="ConsPlusCell"/>
        <w:jc w:val="both"/>
      </w:pPr>
      <w:r w:rsidRPr="00061AB7">
        <w:t>22 9321     6     - полиэтилена</w:t>
      </w:r>
    </w:p>
    <w:p w:rsidR="00CC4CF9" w:rsidRPr="00061AB7" w:rsidRDefault="00CC4CF9">
      <w:pPr>
        <w:pStyle w:val="ConsPlusCell"/>
        <w:jc w:val="both"/>
      </w:pPr>
      <w:r w:rsidRPr="00061AB7">
        <w:t>22 9322     1     - полипропилена</w:t>
      </w:r>
    </w:p>
    <w:p w:rsidR="00CC4CF9" w:rsidRPr="00061AB7" w:rsidRDefault="00CC4CF9">
      <w:pPr>
        <w:pStyle w:val="ConsPlusCell"/>
        <w:jc w:val="both"/>
      </w:pPr>
      <w:r w:rsidRPr="00061AB7">
        <w:t>22 9323     7     - поливинилхлорида и сополимеров винилхлорида</w:t>
      </w:r>
    </w:p>
    <w:p w:rsidR="00CC4CF9" w:rsidRPr="00061AB7" w:rsidRDefault="00CC4CF9">
      <w:pPr>
        <w:pStyle w:val="ConsPlusCell"/>
        <w:jc w:val="both"/>
      </w:pPr>
      <w:r w:rsidRPr="00061AB7">
        <w:t>22 9324     2     - полистирола и сополимеров стирола</w:t>
      </w:r>
    </w:p>
    <w:p w:rsidR="00CC4CF9" w:rsidRPr="00061AB7" w:rsidRDefault="00CC4CF9">
      <w:pPr>
        <w:pStyle w:val="ConsPlusCell"/>
        <w:jc w:val="both"/>
      </w:pPr>
      <w:r w:rsidRPr="00061AB7">
        <w:t>22 9325     8     - других термопластов</w:t>
      </w:r>
    </w:p>
    <w:p w:rsidR="00CC4CF9" w:rsidRPr="00061AB7" w:rsidRDefault="00CC4CF9">
      <w:pPr>
        <w:pStyle w:val="ConsPlusCell"/>
        <w:jc w:val="both"/>
      </w:pPr>
      <w:r w:rsidRPr="00061AB7">
        <w:t>22 9326     3     - фенопласта</w:t>
      </w:r>
    </w:p>
    <w:p w:rsidR="00CC4CF9" w:rsidRPr="00061AB7" w:rsidRDefault="00CC4CF9">
      <w:pPr>
        <w:pStyle w:val="ConsPlusCell"/>
        <w:jc w:val="both"/>
      </w:pPr>
      <w:r w:rsidRPr="00061AB7">
        <w:t>22 9327     9     - аминопласта</w:t>
      </w:r>
    </w:p>
    <w:p w:rsidR="00CC4CF9" w:rsidRPr="00061AB7" w:rsidRDefault="00CC4CF9">
      <w:pPr>
        <w:pStyle w:val="ConsPlusCell"/>
        <w:jc w:val="both"/>
      </w:pPr>
      <w:r w:rsidRPr="00061AB7">
        <w:t>22 9328     4     - других реактопластов</w:t>
      </w:r>
    </w:p>
    <w:p w:rsidR="00CC4CF9" w:rsidRPr="00061AB7" w:rsidRDefault="00CC4CF9">
      <w:pPr>
        <w:pStyle w:val="ConsPlusCell"/>
        <w:jc w:val="both"/>
      </w:pPr>
      <w:r w:rsidRPr="00061AB7">
        <w:t>22 9329     9     - прочих пластмасс</w:t>
      </w:r>
    </w:p>
    <w:p w:rsidR="00CC4CF9" w:rsidRPr="00061AB7" w:rsidRDefault="00CC4CF9">
      <w:pPr>
        <w:pStyle w:val="ConsPlusCell"/>
        <w:jc w:val="both"/>
      </w:pPr>
      <w:r w:rsidRPr="00061AB7">
        <w:t>22 9330     5     Изделия канцелярские из / пластмасс</w:t>
      </w:r>
    </w:p>
    <w:p w:rsidR="00CC4CF9" w:rsidRPr="00061AB7" w:rsidRDefault="00CC4CF9">
      <w:pPr>
        <w:pStyle w:val="ConsPlusCell"/>
        <w:jc w:val="both"/>
      </w:pPr>
      <w:r w:rsidRPr="00061AB7">
        <w:t>22 9331     0     - полиэтилена</w:t>
      </w:r>
    </w:p>
    <w:p w:rsidR="00CC4CF9" w:rsidRPr="00061AB7" w:rsidRDefault="00CC4CF9">
      <w:pPr>
        <w:pStyle w:val="ConsPlusCell"/>
        <w:jc w:val="both"/>
      </w:pPr>
      <w:r w:rsidRPr="00061AB7">
        <w:t>22 9332     6     - полипропилена</w:t>
      </w:r>
    </w:p>
    <w:p w:rsidR="00CC4CF9" w:rsidRPr="00061AB7" w:rsidRDefault="00CC4CF9">
      <w:pPr>
        <w:pStyle w:val="ConsPlusCell"/>
        <w:jc w:val="both"/>
      </w:pPr>
      <w:r w:rsidRPr="00061AB7">
        <w:t>22 9333     1     - поливинилхлорида и сополимеров винилхлорида</w:t>
      </w:r>
    </w:p>
    <w:p w:rsidR="00CC4CF9" w:rsidRPr="00061AB7" w:rsidRDefault="00CC4CF9">
      <w:pPr>
        <w:pStyle w:val="ConsPlusCell"/>
        <w:jc w:val="both"/>
      </w:pPr>
      <w:r w:rsidRPr="00061AB7">
        <w:t>22 9334     7     - полистирола и сополимеров стирола</w:t>
      </w:r>
    </w:p>
    <w:p w:rsidR="00CC4CF9" w:rsidRPr="00061AB7" w:rsidRDefault="00CC4CF9">
      <w:pPr>
        <w:pStyle w:val="ConsPlusCell"/>
        <w:jc w:val="both"/>
      </w:pPr>
      <w:r w:rsidRPr="00061AB7">
        <w:t>22 9335     2     - других термопластов</w:t>
      </w:r>
    </w:p>
    <w:p w:rsidR="00CC4CF9" w:rsidRPr="00061AB7" w:rsidRDefault="00CC4CF9">
      <w:pPr>
        <w:pStyle w:val="ConsPlusCell"/>
        <w:jc w:val="both"/>
      </w:pPr>
      <w:r w:rsidRPr="00061AB7">
        <w:t>22 9336     8     - фенопласта</w:t>
      </w:r>
    </w:p>
    <w:p w:rsidR="00CC4CF9" w:rsidRPr="00061AB7" w:rsidRDefault="00CC4CF9">
      <w:pPr>
        <w:pStyle w:val="ConsPlusCell"/>
        <w:jc w:val="both"/>
      </w:pPr>
      <w:r w:rsidRPr="00061AB7">
        <w:t>22 9337     3     - аминопласта</w:t>
      </w:r>
    </w:p>
    <w:p w:rsidR="00CC4CF9" w:rsidRPr="00061AB7" w:rsidRDefault="00CC4CF9">
      <w:pPr>
        <w:pStyle w:val="ConsPlusCell"/>
        <w:jc w:val="both"/>
      </w:pPr>
      <w:r w:rsidRPr="00061AB7">
        <w:t>22 9338     9     - других реактопластов</w:t>
      </w:r>
    </w:p>
    <w:p w:rsidR="00CC4CF9" w:rsidRPr="00061AB7" w:rsidRDefault="00CC4CF9">
      <w:pPr>
        <w:pStyle w:val="ConsPlusCell"/>
        <w:jc w:val="both"/>
      </w:pPr>
      <w:r w:rsidRPr="00061AB7">
        <w:t>22 9340     6     Изделия спортивные из / пластмасс</w:t>
      </w:r>
    </w:p>
    <w:p w:rsidR="00CC4CF9" w:rsidRPr="00061AB7" w:rsidRDefault="00CC4CF9">
      <w:pPr>
        <w:pStyle w:val="ConsPlusCell"/>
        <w:jc w:val="both"/>
      </w:pPr>
      <w:r w:rsidRPr="00061AB7">
        <w:t>22 9341     5     - полиэтилена</w:t>
      </w:r>
    </w:p>
    <w:p w:rsidR="00CC4CF9" w:rsidRPr="00061AB7" w:rsidRDefault="00CC4CF9">
      <w:pPr>
        <w:pStyle w:val="ConsPlusCell"/>
        <w:jc w:val="both"/>
      </w:pPr>
      <w:r w:rsidRPr="00061AB7">
        <w:t>22 9342     0     - полипропилена</w:t>
      </w:r>
    </w:p>
    <w:p w:rsidR="00CC4CF9" w:rsidRPr="00061AB7" w:rsidRDefault="00CC4CF9">
      <w:pPr>
        <w:pStyle w:val="ConsPlusCell"/>
        <w:jc w:val="both"/>
      </w:pPr>
      <w:r w:rsidRPr="00061AB7">
        <w:t>22 9343     6     - поливинилхлорида и сополимеров винилхлорида</w:t>
      </w:r>
    </w:p>
    <w:p w:rsidR="00CC4CF9" w:rsidRPr="00061AB7" w:rsidRDefault="00CC4CF9">
      <w:pPr>
        <w:pStyle w:val="ConsPlusCell"/>
        <w:jc w:val="both"/>
      </w:pPr>
      <w:r w:rsidRPr="00061AB7">
        <w:t>22 9344     1     - полистирола и сополимеров стирола</w:t>
      </w:r>
    </w:p>
    <w:p w:rsidR="00CC4CF9" w:rsidRPr="00061AB7" w:rsidRDefault="00CC4CF9">
      <w:pPr>
        <w:pStyle w:val="ConsPlusCell"/>
        <w:jc w:val="both"/>
      </w:pPr>
      <w:r w:rsidRPr="00061AB7">
        <w:t>22 9345     7     - других термопластов</w:t>
      </w:r>
    </w:p>
    <w:p w:rsidR="00CC4CF9" w:rsidRPr="00061AB7" w:rsidRDefault="00CC4CF9">
      <w:pPr>
        <w:pStyle w:val="ConsPlusCell"/>
        <w:jc w:val="both"/>
      </w:pPr>
      <w:r w:rsidRPr="00061AB7">
        <w:t>22 9346     2     - фенопласта</w:t>
      </w:r>
    </w:p>
    <w:p w:rsidR="00CC4CF9" w:rsidRPr="00061AB7" w:rsidRDefault="00CC4CF9">
      <w:pPr>
        <w:pStyle w:val="ConsPlusCell"/>
        <w:jc w:val="both"/>
      </w:pPr>
      <w:r w:rsidRPr="00061AB7">
        <w:t>22 9347     8     - аминопласта</w:t>
      </w:r>
    </w:p>
    <w:p w:rsidR="00CC4CF9" w:rsidRPr="00061AB7" w:rsidRDefault="00CC4CF9">
      <w:pPr>
        <w:pStyle w:val="ConsPlusCell"/>
        <w:jc w:val="both"/>
      </w:pPr>
      <w:r w:rsidRPr="00061AB7">
        <w:t>22 9348     3     - других реактопластов</w:t>
      </w:r>
    </w:p>
    <w:p w:rsidR="00CC4CF9" w:rsidRPr="00061AB7" w:rsidRDefault="00CC4CF9">
      <w:pPr>
        <w:pStyle w:val="ConsPlusCell"/>
        <w:jc w:val="both"/>
      </w:pPr>
      <w:r w:rsidRPr="00061AB7">
        <w:t>22 9350     4     Изделия штучные из / пленочных материалов</w:t>
      </w:r>
    </w:p>
    <w:p w:rsidR="00CC4CF9" w:rsidRPr="00061AB7" w:rsidRDefault="00CC4CF9">
      <w:pPr>
        <w:pStyle w:val="ConsPlusCell"/>
        <w:jc w:val="both"/>
      </w:pPr>
      <w:r w:rsidRPr="00061AB7">
        <w:t>22 9351     0     - полиэтилена</w:t>
      </w:r>
    </w:p>
    <w:p w:rsidR="00CC4CF9" w:rsidRPr="00061AB7" w:rsidRDefault="00CC4CF9">
      <w:pPr>
        <w:pStyle w:val="ConsPlusCell"/>
        <w:jc w:val="both"/>
      </w:pPr>
      <w:r w:rsidRPr="00061AB7">
        <w:t>22 9352     5     - полипропилена</w:t>
      </w:r>
    </w:p>
    <w:p w:rsidR="00CC4CF9" w:rsidRPr="00061AB7" w:rsidRDefault="00CC4CF9">
      <w:pPr>
        <w:pStyle w:val="ConsPlusCell"/>
        <w:jc w:val="both"/>
      </w:pPr>
      <w:r w:rsidRPr="00061AB7">
        <w:t>22 9353     0     - поливинилхлорида и его сополимеров</w:t>
      </w:r>
    </w:p>
    <w:p w:rsidR="00CC4CF9" w:rsidRPr="00061AB7" w:rsidRDefault="00CC4CF9">
      <w:pPr>
        <w:pStyle w:val="ConsPlusCell"/>
        <w:jc w:val="both"/>
      </w:pPr>
      <w:r w:rsidRPr="00061AB7">
        <w:t>22 9359     3     - прочих пленочных термопластов</w:t>
      </w:r>
    </w:p>
    <w:p w:rsidR="00CC4CF9" w:rsidRPr="00061AB7" w:rsidRDefault="00CC4CF9">
      <w:pPr>
        <w:pStyle w:val="ConsPlusCell"/>
        <w:jc w:val="both"/>
      </w:pPr>
      <w:r w:rsidRPr="00061AB7">
        <w:t>22 9360     9     Изделия хозяйственного обихода детские из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пластмасс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22 9361     4     - полиэтилена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22 9362     3     - полипропилена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22 9363     5     - поливинилхлорида и сополимеров винилхлорида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22 9364     0     - полистирола и сополимеров стирола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22 9365     6     - других термопластов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22 9366     1     - фенопласта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22 9367     7     - аминопласта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22 9368     2     - других реактопластов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22 9369     8     - прочих пластмасс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22 9370     3     Изделия галантерейные детские из / пластмасс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22 9371     9     - полиэтилена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22 9372     4     - полипропилена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22 9373     7     - поливинилхлорида и сополимеров винилхлорида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22 9374     5     - полистирола и сополимеров стирола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22 9375     0     - других термопластов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22 9376     6     - фенопласта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22 9377     1     - аминопласта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22 9378     7     - других реактопластов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22 9379     2     - прочих пластмасс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22 9380     8     Изделия штучные детские из / пленочных материалов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22 9381     3     - полиэтилена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22 9382     9     - полипропилена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22 9383     4     - поливинилхлорида и его сополимеров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22 9389     7     - прочих пленочных термопластов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22 9390     2     Изделия прочие из / пластмасс</w:t>
      </w:r>
    </w:p>
    <w:p w:rsidR="00CC4CF9" w:rsidRPr="00061AB7" w:rsidRDefault="00CC4CF9">
      <w:pPr>
        <w:pStyle w:val="ConsPlusCell"/>
        <w:jc w:val="both"/>
      </w:pPr>
      <w:r w:rsidRPr="00061AB7">
        <w:t>22 9391     8     - полиэтилена</w:t>
      </w:r>
    </w:p>
    <w:p w:rsidR="00CC4CF9" w:rsidRPr="00061AB7" w:rsidRDefault="00CC4CF9">
      <w:pPr>
        <w:pStyle w:val="ConsPlusCell"/>
        <w:jc w:val="both"/>
      </w:pPr>
      <w:r w:rsidRPr="00061AB7">
        <w:t>22 9392     3     - полипропилена</w:t>
      </w:r>
    </w:p>
    <w:p w:rsidR="00CC4CF9" w:rsidRPr="00061AB7" w:rsidRDefault="00CC4CF9">
      <w:pPr>
        <w:pStyle w:val="ConsPlusCell"/>
        <w:jc w:val="both"/>
      </w:pPr>
      <w:r w:rsidRPr="00061AB7">
        <w:t>22 9393     9     - поливинилхлорида и сополимеров винилхлорида</w:t>
      </w:r>
    </w:p>
    <w:p w:rsidR="00CC4CF9" w:rsidRPr="00061AB7" w:rsidRDefault="00CC4CF9">
      <w:pPr>
        <w:pStyle w:val="ConsPlusCell"/>
        <w:jc w:val="both"/>
      </w:pPr>
      <w:r w:rsidRPr="00061AB7">
        <w:t>22 9394     4     - полистирола и сополимеров стирола</w:t>
      </w:r>
    </w:p>
    <w:p w:rsidR="00CC4CF9" w:rsidRPr="00061AB7" w:rsidRDefault="00CC4CF9">
      <w:pPr>
        <w:pStyle w:val="ConsPlusCell"/>
        <w:jc w:val="both"/>
      </w:pPr>
      <w:r w:rsidRPr="00061AB7">
        <w:t>22 9395     4     - других термопластов</w:t>
      </w:r>
    </w:p>
    <w:p w:rsidR="00CC4CF9" w:rsidRPr="00061AB7" w:rsidRDefault="00CC4CF9">
      <w:pPr>
        <w:pStyle w:val="ConsPlusCell"/>
        <w:jc w:val="both"/>
      </w:pPr>
      <w:r w:rsidRPr="00061AB7">
        <w:t>22 9396     5     - фенопласта</w:t>
      </w:r>
    </w:p>
    <w:p w:rsidR="00CC4CF9" w:rsidRPr="00061AB7" w:rsidRDefault="00CC4CF9">
      <w:pPr>
        <w:pStyle w:val="ConsPlusCell"/>
        <w:jc w:val="both"/>
      </w:pPr>
      <w:r w:rsidRPr="00061AB7">
        <w:t>22 9397     0     - аминопласта</w:t>
      </w:r>
    </w:p>
    <w:p w:rsidR="00CC4CF9" w:rsidRPr="00061AB7" w:rsidRDefault="00CC4CF9">
      <w:pPr>
        <w:pStyle w:val="ConsPlusCell"/>
        <w:jc w:val="both"/>
      </w:pPr>
      <w:r w:rsidRPr="00061AB7">
        <w:t>22 9398     6     - других реактопластов</w:t>
      </w:r>
    </w:p>
    <w:p w:rsidR="00CC4CF9" w:rsidRPr="00061AB7" w:rsidRDefault="00CC4CF9">
      <w:pPr>
        <w:pStyle w:val="ConsPlusCell"/>
        <w:jc w:val="both"/>
      </w:pPr>
      <w:r w:rsidRPr="00061AB7">
        <w:t>22 9400     5     Каучуки синтетические</w:t>
      </w:r>
    </w:p>
    <w:p w:rsidR="00CC4CF9" w:rsidRPr="00061AB7" w:rsidRDefault="00CC4CF9">
      <w:pPr>
        <w:pStyle w:val="ConsPlusCell"/>
        <w:jc w:val="both"/>
      </w:pPr>
      <w:r w:rsidRPr="00061AB7">
        <w:t>22 9410     2     Каучуки / бутадиеновые</w:t>
      </w:r>
    </w:p>
    <w:p w:rsidR="00CC4CF9" w:rsidRPr="00061AB7" w:rsidRDefault="00CC4CF9">
      <w:pPr>
        <w:pStyle w:val="ConsPlusCell"/>
        <w:jc w:val="both"/>
      </w:pPr>
      <w:r w:rsidRPr="00061AB7">
        <w:t>22 9411     5     - натрийбутадиеновые</w:t>
      </w:r>
    </w:p>
    <w:p w:rsidR="00CC4CF9" w:rsidRPr="00061AB7" w:rsidRDefault="00CC4CF9">
      <w:pPr>
        <w:pStyle w:val="ConsPlusCell"/>
        <w:jc w:val="both"/>
      </w:pPr>
      <w:r w:rsidRPr="00061AB7">
        <w:t>22 9412     0     - литийбутадиеновые</w:t>
      </w:r>
    </w:p>
    <w:p w:rsidR="00CC4CF9" w:rsidRPr="00061AB7" w:rsidRDefault="00CC4CF9">
      <w:pPr>
        <w:pStyle w:val="ConsPlusCell"/>
        <w:jc w:val="both"/>
      </w:pPr>
      <w:r w:rsidRPr="00061AB7">
        <w:t>22 9413     6     - калийбутадиеновые</w:t>
      </w:r>
    </w:p>
    <w:p w:rsidR="00CC4CF9" w:rsidRPr="00061AB7" w:rsidRDefault="00CC4CF9">
      <w:pPr>
        <w:pStyle w:val="ConsPlusCell"/>
        <w:jc w:val="both"/>
      </w:pPr>
      <w:r w:rsidRPr="00061AB7">
        <w:t>22 9414     1     - полидивиниловые (цисбутадиеновые - СКД)</w:t>
      </w:r>
    </w:p>
    <w:p w:rsidR="00CC4CF9" w:rsidRPr="00061AB7" w:rsidRDefault="00CC4CF9">
      <w:pPr>
        <w:pStyle w:val="ConsPlusCell"/>
        <w:jc w:val="both"/>
      </w:pPr>
      <w:r w:rsidRPr="00061AB7">
        <w:t>22 9415     7     - карбоксилсодержащие бутадиеновые</w:t>
      </w:r>
    </w:p>
    <w:p w:rsidR="00CC4CF9" w:rsidRPr="00061AB7" w:rsidRDefault="00CC4CF9">
      <w:pPr>
        <w:pStyle w:val="ConsPlusCell"/>
        <w:jc w:val="both"/>
      </w:pPr>
      <w:r w:rsidRPr="00061AB7">
        <w:t>22 9416     2     - гидроксилсодержащие бутадиеновые</w:t>
      </w:r>
    </w:p>
    <w:p w:rsidR="00CC4CF9" w:rsidRPr="00061AB7" w:rsidRDefault="00CC4CF9">
      <w:pPr>
        <w:pStyle w:val="ConsPlusCell"/>
        <w:jc w:val="both"/>
      </w:pPr>
      <w:r w:rsidRPr="00061AB7">
        <w:t>22 9420     4     Каучуки / изопреновые и сополимеры изопрена</w:t>
      </w:r>
    </w:p>
    <w:p w:rsidR="00CC4CF9" w:rsidRPr="00061AB7" w:rsidRDefault="00CC4CF9">
      <w:pPr>
        <w:pStyle w:val="ConsPlusCell"/>
        <w:jc w:val="both"/>
      </w:pPr>
      <w:r w:rsidRPr="00061AB7">
        <w:t>22 9421     6     - цисизопреновые (полиизопреновые) (СКИ)</w:t>
      </w:r>
    </w:p>
    <w:p w:rsidR="00CC4CF9" w:rsidRPr="00061AB7" w:rsidRDefault="00CC4CF9">
      <w:pPr>
        <w:pStyle w:val="ConsPlusCell"/>
        <w:jc w:val="both"/>
      </w:pPr>
      <w:r w:rsidRPr="00061AB7">
        <w:t>22 9422     5     Транс-1,4-полиизопрен (синтетическая гуттаперча)</w:t>
      </w:r>
    </w:p>
    <w:p w:rsidR="00CC4CF9" w:rsidRPr="00061AB7" w:rsidRDefault="00CC4CF9">
      <w:pPr>
        <w:pStyle w:val="ConsPlusCell"/>
        <w:jc w:val="both"/>
      </w:pPr>
      <w:r w:rsidRPr="00061AB7">
        <w:t>22 9429     3     Каучуки изопреновые и сополимеры изопрена прочие</w:t>
      </w:r>
    </w:p>
    <w:p w:rsidR="00CC4CF9" w:rsidRPr="00061AB7" w:rsidRDefault="00CC4CF9">
      <w:pPr>
        <w:pStyle w:val="ConsPlusCell"/>
        <w:jc w:val="both"/>
      </w:pPr>
      <w:r w:rsidRPr="00061AB7">
        <w:t>22 9430     9     Каучуки бутадиенстирольные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бутадиенметилстирольные (СКС - СКМС) /</w:t>
      </w:r>
    </w:p>
    <w:p w:rsidR="00CC4CF9" w:rsidRPr="00061AB7" w:rsidRDefault="00CC4CF9">
      <w:pPr>
        <w:pStyle w:val="ConsPlusCell"/>
        <w:jc w:val="both"/>
      </w:pPr>
      <w:r w:rsidRPr="00061AB7">
        <w:t>22 9431     4     - с малым содержанием второго мономера (стирол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или метилстирол)</w:t>
      </w:r>
    </w:p>
    <w:p w:rsidR="00CC4CF9" w:rsidRPr="00061AB7" w:rsidRDefault="00CC4CF9">
      <w:pPr>
        <w:pStyle w:val="ConsPlusCell"/>
        <w:jc w:val="both"/>
      </w:pPr>
      <w:r w:rsidRPr="00061AB7">
        <w:t>22 9432     0     - с высоким содержанием второго мономера (стирол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или метилстирол)</w:t>
      </w:r>
    </w:p>
    <w:p w:rsidR="00CC4CF9" w:rsidRPr="00061AB7" w:rsidRDefault="00CC4CF9">
      <w:pPr>
        <w:pStyle w:val="ConsPlusCell"/>
        <w:jc w:val="both"/>
      </w:pPr>
      <w:r w:rsidRPr="00061AB7">
        <w:t>22 9433     5     - с содержанием стирола или метилстирола около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30%, получаемые методом "горячей" полимеризации</w:t>
      </w:r>
    </w:p>
    <w:p w:rsidR="00CC4CF9" w:rsidRPr="00061AB7" w:rsidRDefault="00CC4CF9">
      <w:pPr>
        <w:pStyle w:val="ConsPlusCell"/>
        <w:jc w:val="both"/>
      </w:pPr>
      <w:r w:rsidRPr="00061AB7">
        <w:t>22 9434     0     - с содержанием мономера около 30%, получаемые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методом "холодной" полимеризации, ненаполненные</w:t>
      </w:r>
    </w:p>
    <w:p w:rsidR="00CC4CF9" w:rsidRPr="00061AB7" w:rsidRDefault="00CC4CF9">
      <w:pPr>
        <w:pStyle w:val="ConsPlusCell"/>
        <w:jc w:val="both"/>
      </w:pPr>
      <w:r w:rsidRPr="00061AB7">
        <w:t>22 9435     6     - с содержанием мономера около 30%, получаемые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методом "холодной" полимеризации,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маслонаполненные</w:t>
      </w:r>
    </w:p>
    <w:p w:rsidR="00CC4CF9" w:rsidRPr="00061AB7" w:rsidRDefault="00CC4CF9">
      <w:pPr>
        <w:pStyle w:val="ConsPlusCell"/>
        <w:jc w:val="both"/>
      </w:pPr>
      <w:r w:rsidRPr="00061AB7">
        <w:t>22 9436     1     - карбоксилсодержащие</w:t>
      </w:r>
    </w:p>
    <w:p w:rsidR="00CC4CF9" w:rsidRPr="00061AB7" w:rsidRDefault="00CC4CF9">
      <w:pPr>
        <w:pStyle w:val="ConsPlusCell"/>
        <w:jc w:val="both"/>
      </w:pPr>
      <w:r w:rsidRPr="00061AB7">
        <w:t>22 9437     7     - получаемые методом растворной полимеризации</w:t>
      </w:r>
    </w:p>
    <w:p w:rsidR="00CC4CF9" w:rsidRPr="00061AB7" w:rsidRDefault="00CC4CF9">
      <w:pPr>
        <w:pStyle w:val="ConsPlusCell"/>
        <w:jc w:val="both"/>
      </w:pPr>
      <w:r w:rsidRPr="00061AB7">
        <w:t>22 9439     8     Каучуки бутадиенстирольные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бутадиенметилстирольные прочие</w:t>
      </w:r>
    </w:p>
    <w:p w:rsidR="00CC4CF9" w:rsidRPr="00061AB7" w:rsidRDefault="00CC4CF9">
      <w:pPr>
        <w:pStyle w:val="ConsPlusCell"/>
        <w:jc w:val="both"/>
      </w:pPr>
      <w:r w:rsidRPr="00061AB7">
        <w:t>22 9440     3     Каучуки / на основе сополимеров бутадиена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другими монометрами,  кроме  стирола 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метилстирола</w:t>
      </w:r>
    </w:p>
    <w:p w:rsidR="00CC4CF9" w:rsidRPr="00061AB7" w:rsidRDefault="00CC4CF9">
      <w:pPr>
        <w:pStyle w:val="ConsPlusCell"/>
        <w:jc w:val="both"/>
      </w:pPr>
      <w:r w:rsidRPr="00061AB7">
        <w:t>22 9441     9     - нитрильные (бутадиеннитрильные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бутадиеннитрильные карбоксилсодержащие)</w:t>
      </w:r>
    </w:p>
    <w:p w:rsidR="00CC4CF9" w:rsidRPr="00061AB7" w:rsidRDefault="00CC4CF9">
      <w:pPr>
        <w:pStyle w:val="ConsPlusCell"/>
        <w:jc w:val="both"/>
      </w:pPr>
      <w:r w:rsidRPr="00061AB7">
        <w:t>22 9442     4     - карбоксилатные</w:t>
      </w:r>
    </w:p>
    <w:p w:rsidR="00CC4CF9" w:rsidRPr="00061AB7" w:rsidRDefault="00CC4CF9">
      <w:pPr>
        <w:pStyle w:val="ConsPlusCell"/>
        <w:jc w:val="both"/>
      </w:pPr>
      <w:r w:rsidRPr="00061AB7">
        <w:t>22 9443     3     - бутадиенпипериленовые</w:t>
      </w:r>
    </w:p>
    <w:p w:rsidR="00CC4CF9" w:rsidRPr="00061AB7" w:rsidRDefault="00CC4CF9">
      <w:pPr>
        <w:pStyle w:val="ConsPlusCell"/>
        <w:jc w:val="both"/>
      </w:pPr>
      <w:r w:rsidRPr="00061AB7">
        <w:t>22 9444     5     - бутадиенметилвинилпиридиновые</w:t>
      </w:r>
    </w:p>
    <w:p w:rsidR="00CC4CF9" w:rsidRPr="00061AB7" w:rsidRDefault="00CC4CF9">
      <w:pPr>
        <w:pStyle w:val="ConsPlusCell"/>
        <w:jc w:val="both"/>
      </w:pPr>
      <w:r w:rsidRPr="00061AB7">
        <w:t>22 9445     0     - бутадиенпропиленовые</w:t>
      </w:r>
    </w:p>
    <w:p w:rsidR="00CC4CF9" w:rsidRPr="00061AB7" w:rsidRDefault="00CC4CF9">
      <w:pPr>
        <w:pStyle w:val="ConsPlusCell"/>
        <w:jc w:val="both"/>
      </w:pPr>
      <w:r w:rsidRPr="00061AB7">
        <w:t>22 9450     8     Каучуки хлоропреновые /</w:t>
      </w:r>
    </w:p>
    <w:p w:rsidR="00CC4CF9" w:rsidRPr="00061AB7" w:rsidRDefault="00CC4CF9">
      <w:pPr>
        <w:pStyle w:val="ConsPlusCell"/>
        <w:jc w:val="both"/>
      </w:pPr>
      <w:r w:rsidRPr="00061AB7">
        <w:t>22 9451     3     - полученные обычной "горячей" полимеризацией</w:t>
      </w:r>
    </w:p>
    <w:p w:rsidR="00CC4CF9" w:rsidRPr="00061AB7" w:rsidRDefault="00CC4CF9">
      <w:pPr>
        <w:pStyle w:val="ConsPlusCell"/>
        <w:jc w:val="both"/>
      </w:pPr>
      <w:r w:rsidRPr="00061AB7">
        <w:t>22 9452     9     - полученные низкотемпературной полимеризацией</w:t>
      </w:r>
    </w:p>
    <w:p w:rsidR="00CC4CF9" w:rsidRPr="00061AB7" w:rsidRDefault="00CC4CF9">
      <w:pPr>
        <w:pStyle w:val="ConsPlusCell"/>
        <w:jc w:val="both"/>
      </w:pPr>
      <w:r w:rsidRPr="00061AB7">
        <w:t>22 9453     4     - модифицированные</w:t>
      </w:r>
    </w:p>
    <w:p w:rsidR="00CC4CF9" w:rsidRPr="00061AB7" w:rsidRDefault="00CC4CF9">
      <w:pPr>
        <w:pStyle w:val="ConsPlusCell"/>
        <w:jc w:val="both"/>
      </w:pPr>
      <w:r w:rsidRPr="00061AB7">
        <w:t>22 9454     7     - сополимерные</w:t>
      </w:r>
    </w:p>
    <w:p w:rsidR="00CC4CF9" w:rsidRPr="00061AB7" w:rsidRDefault="00CC4CF9">
      <w:pPr>
        <w:pStyle w:val="ConsPlusCell"/>
        <w:jc w:val="both"/>
      </w:pPr>
      <w:r w:rsidRPr="00061AB7">
        <w:t>22 9460     2     Каучуки / элементоорганические</w:t>
      </w:r>
    </w:p>
    <w:p w:rsidR="00CC4CF9" w:rsidRPr="00061AB7" w:rsidRDefault="00CC4CF9">
      <w:pPr>
        <w:pStyle w:val="ConsPlusCell"/>
        <w:jc w:val="both"/>
      </w:pPr>
      <w:r w:rsidRPr="00061AB7">
        <w:t>22 9461     8     - силиконовые</w:t>
      </w:r>
    </w:p>
    <w:p w:rsidR="00CC4CF9" w:rsidRPr="00061AB7" w:rsidRDefault="00CC4CF9">
      <w:pPr>
        <w:pStyle w:val="ConsPlusCell"/>
        <w:jc w:val="both"/>
      </w:pPr>
      <w:r w:rsidRPr="00061AB7">
        <w:t>22 9462     3     Фторкаучуки</w:t>
      </w:r>
    </w:p>
    <w:p w:rsidR="00CC4CF9" w:rsidRPr="00061AB7" w:rsidRDefault="00CC4CF9">
      <w:pPr>
        <w:pStyle w:val="ConsPlusCell"/>
        <w:jc w:val="both"/>
      </w:pPr>
      <w:r w:rsidRPr="00061AB7">
        <w:t>22 9463     9     Каучуки фторсилоксановые</w:t>
      </w:r>
    </w:p>
    <w:p w:rsidR="00CC4CF9" w:rsidRPr="00061AB7" w:rsidRDefault="00CC4CF9">
      <w:pPr>
        <w:pStyle w:val="ConsPlusCell"/>
        <w:jc w:val="both"/>
      </w:pPr>
      <w:r w:rsidRPr="00061AB7">
        <w:t>22 9470     7     Каучуки на основе олефинов и изоолефинов</w:t>
      </w:r>
    </w:p>
    <w:p w:rsidR="00CC4CF9" w:rsidRPr="00061AB7" w:rsidRDefault="00CC4CF9">
      <w:pPr>
        <w:pStyle w:val="ConsPlusCell"/>
        <w:jc w:val="both"/>
      </w:pPr>
      <w:r w:rsidRPr="00061AB7">
        <w:t>22 9471     2     Бутилкаучуки</w:t>
      </w:r>
    </w:p>
    <w:p w:rsidR="00CC4CF9" w:rsidRPr="00061AB7" w:rsidRDefault="00CC4CF9">
      <w:pPr>
        <w:pStyle w:val="ConsPlusCell"/>
        <w:jc w:val="both"/>
      </w:pPr>
      <w:r w:rsidRPr="00061AB7">
        <w:t>22 9472     8     Полиизобутилен высокомолекулярный</w:t>
      </w:r>
    </w:p>
    <w:p w:rsidR="00CC4CF9" w:rsidRPr="00061AB7" w:rsidRDefault="00CC4CF9">
      <w:pPr>
        <w:pStyle w:val="ConsPlusCell"/>
        <w:jc w:val="both"/>
      </w:pPr>
      <w:r w:rsidRPr="00061AB7">
        <w:t>22 9473     3     Каучуки этиленпропиленовые</w:t>
      </w:r>
    </w:p>
    <w:p w:rsidR="00CC4CF9" w:rsidRPr="00061AB7" w:rsidRDefault="00CC4CF9">
      <w:pPr>
        <w:pStyle w:val="ConsPlusCell"/>
        <w:jc w:val="both"/>
      </w:pPr>
      <w:r w:rsidRPr="00061AB7">
        <w:t>22 9474     9     Каучуки на основе полиолефинов 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этиленпропилендиеновые</w:t>
      </w:r>
    </w:p>
    <w:p w:rsidR="00CC4CF9" w:rsidRPr="00061AB7" w:rsidRDefault="00CC4CF9">
      <w:pPr>
        <w:pStyle w:val="ConsPlusCell"/>
        <w:jc w:val="both"/>
      </w:pPr>
      <w:r w:rsidRPr="00061AB7">
        <w:t>22 9475     4     Полиизобутилен низкомолекулярный</w:t>
      </w:r>
    </w:p>
    <w:p w:rsidR="00CC4CF9" w:rsidRPr="00061AB7" w:rsidRDefault="00CC4CF9">
      <w:pPr>
        <w:pStyle w:val="ConsPlusCell"/>
        <w:jc w:val="both"/>
      </w:pPr>
      <w:r w:rsidRPr="00061AB7">
        <w:t>22 9480     1     Каучуки прочие</w:t>
      </w:r>
    </w:p>
    <w:p w:rsidR="00CC4CF9" w:rsidRPr="00061AB7" w:rsidRDefault="00CC4CF9">
      <w:pPr>
        <w:pStyle w:val="ConsPlusCell"/>
        <w:jc w:val="both"/>
      </w:pPr>
      <w:r w:rsidRPr="00061AB7">
        <w:t>22 9481     7     Тиоколы жидкие</w:t>
      </w:r>
    </w:p>
    <w:p w:rsidR="00CC4CF9" w:rsidRPr="00061AB7" w:rsidRDefault="00CC4CF9">
      <w:pPr>
        <w:pStyle w:val="ConsPlusCell"/>
        <w:jc w:val="both"/>
      </w:pPr>
      <w:r w:rsidRPr="00061AB7">
        <w:t>22 9482     2     Тиоколы твердые</w:t>
      </w:r>
    </w:p>
    <w:p w:rsidR="00CC4CF9" w:rsidRPr="00061AB7" w:rsidRDefault="00CC4CF9">
      <w:pPr>
        <w:pStyle w:val="ConsPlusCell"/>
        <w:jc w:val="both"/>
      </w:pPr>
      <w:r w:rsidRPr="00061AB7">
        <w:t>22 9483     8     Каучуки уретановые</w:t>
      </w:r>
    </w:p>
    <w:p w:rsidR="00CC4CF9" w:rsidRPr="00061AB7" w:rsidRDefault="00CC4CF9">
      <w:pPr>
        <w:pStyle w:val="ConsPlusCell"/>
        <w:jc w:val="both"/>
      </w:pPr>
      <w:r w:rsidRPr="00061AB7">
        <w:t>22 9484     3     Каучуки бутилакрилатные</w:t>
      </w:r>
    </w:p>
    <w:p w:rsidR="00CC4CF9" w:rsidRPr="00061AB7" w:rsidRDefault="00CC4CF9">
      <w:pPr>
        <w:pStyle w:val="ConsPlusCell"/>
        <w:jc w:val="both"/>
      </w:pPr>
      <w:r w:rsidRPr="00061AB7">
        <w:t>22 9490     6     Латексы / синтетические</w:t>
      </w:r>
    </w:p>
    <w:p w:rsidR="00CC4CF9" w:rsidRPr="00061AB7" w:rsidRDefault="00CC4CF9">
      <w:pPr>
        <w:pStyle w:val="ConsPlusCell"/>
        <w:jc w:val="both"/>
      </w:pPr>
      <w:r w:rsidRPr="00061AB7">
        <w:t>22 9491     1     - бутадиенстирольные</w:t>
      </w:r>
    </w:p>
    <w:p w:rsidR="00CC4CF9" w:rsidRPr="00061AB7" w:rsidRDefault="00CC4CF9">
      <w:pPr>
        <w:pStyle w:val="ConsPlusCell"/>
        <w:jc w:val="both"/>
      </w:pPr>
      <w:r w:rsidRPr="00061AB7">
        <w:t>22 9492     7     - нитрильные (бутадиеннитрильные)</w:t>
      </w:r>
    </w:p>
    <w:p w:rsidR="00CC4CF9" w:rsidRPr="00061AB7" w:rsidRDefault="00CC4CF9">
      <w:pPr>
        <w:pStyle w:val="ConsPlusCell"/>
        <w:jc w:val="both"/>
      </w:pPr>
      <w:r w:rsidRPr="00061AB7">
        <w:t>22 9493     2     - бутадиеновые</w:t>
      </w:r>
    </w:p>
    <w:p w:rsidR="00CC4CF9" w:rsidRPr="00061AB7" w:rsidRDefault="00CC4CF9">
      <w:pPr>
        <w:pStyle w:val="ConsPlusCell"/>
        <w:jc w:val="both"/>
      </w:pPr>
      <w:r w:rsidRPr="00061AB7">
        <w:t>22 9494     8     - бутадиенвинилиденхлоридные (ДВХБ-70)</w:t>
      </w:r>
    </w:p>
    <w:p w:rsidR="00CC4CF9" w:rsidRPr="00061AB7" w:rsidRDefault="00CC4CF9">
      <w:pPr>
        <w:pStyle w:val="ConsPlusCell"/>
        <w:jc w:val="both"/>
      </w:pPr>
      <w:r w:rsidRPr="00061AB7">
        <w:t>22 9495     3     - бутадиенпипериленовые (ДБП-50)</w:t>
      </w:r>
    </w:p>
    <w:p w:rsidR="00CC4CF9" w:rsidRPr="00061AB7" w:rsidRDefault="00CC4CF9">
      <w:pPr>
        <w:pStyle w:val="ConsPlusCell"/>
        <w:jc w:val="both"/>
      </w:pPr>
      <w:r w:rsidRPr="00061AB7">
        <w:t>22 9496     9     - бутадиенметилметакрилатные</w:t>
      </w:r>
    </w:p>
    <w:p w:rsidR="00CC4CF9" w:rsidRPr="00061AB7" w:rsidRDefault="00CC4CF9">
      <w:pPr>
        <w:pStyle w:val="ConsPlusCell"/>
        <w:jc w:val="both"/>
      </w:pPr>
      <w:r w:rsidRPr="00061AB7">
        <w:t>22 9497     4     - бутадиенметилвинилпиридиновые (ДМВП)</w:t>
      </w:r>
    </w:p>
    <w:p w:rsidR="00CC4CF9" w:rsidRPr="00061AB7" w:rsidRDefault="00CC4CF9">
      <w:pPr>
        <w:pStyle w:val="ConsPlusCell"/>
        <w:jc w:val="both"/>
      </w:pPr>
      <w:r w:rsidRPr="00061AB7">
        <w:t>22 9498     1     - хлоропреновые</w:t>
      </w:r>
    </w:p>
    <w:p w:rsidR="00CC4CF9" w:rsidRPr="00061AB7" w:rsidRDefault="00CC4CF9">
      <w:pPr>
        <w:pStyle w:val="ConsPlusCell"/>
        <w:jc w:val="both"/>
      </w:pPr>
      <w:r w:rsidRPr="00061AB7">
        <w:t>22 9499     5     - прочие</w:t>
      </w:r>
    </w:p>
    <w:p w:rsidR="00CC4CF9" w:rsidRPr="00061AB7" w:rsidRDefault="00CC4CF9">
      <w:pPr>
        <w:pStyle w:val="ConsPlusCell"/>
        <w:jc w:val="both"/>
      </w:pPr>
      <w:r w:rsidRPr="00061AB7">
        <w:t>22 9600     2     Стеклопластики</w:t>
      </w:r>
    </w:p>
    <w:p w:rsidR="00CC4CF9" w:rsidRPr="00061AB7" w:rsidRDefault="00CC4CF9">
      <w:pPr>
        <w:pStyle w:val="ConsPlusCell"/>
        <w:jc w:val="both"/>
      </w:pPr>
      <w:r w:rsidRPr="00061AB7">
        <w:t>22 9610     7     Стеклотекстолиты</w:t>
      </w:r>
    </w:p>
    <w:p w:rsidR="00CC4CF9" w:rsidRPr="00061AB7" w:rsidRDefault="00CC4CF9">
      <w:pPr>
        <w:pStyle w:val="ConsPlusCell"/>
        <w:jc w:val="both"/>
      </w:pPr>
      <w:r w:rsidRPr="00061AB7">
        <w:t>22 9611     2     Стеклотекстолит / электроизоляционный</w:t>
      </w:r>
    </w:p>
    <w:p w:rsidR="00CC4CF9" w:rsidRPr="00061AB7" w:rsidRDefault="00CC4CF9">
      <w:pPr>
        <w:pStyle w:val="ConsPlusCell"/>
        <w:jc w:val="both"/>
      </w:pPr>
      <w:r w:rsidRPr="00061AB7">
        <w:t>22 9612     8     - конструкционный</w:t>
      </w:r>
    </w:p>
    <w:p w:rsidR="00CC4CF9" w:rsidRPr="00061AB7" w:rsidRDefault="00CC4CF9">
      <w:pPr>
        <w:pStyle w:val="ConsPlusCell"/>
        <w:jc w:val="both"/>
      </w:pPr>
      <w:r w:rsidRPr="00061AB7">
        <w:t>22 9613     3     - фольгированный электроизоляционный</w:t>
      </w:r>
    </w:p>
    <w:p w:rsidR="00CC4CF9" w:rsidRPr="00061AB7" w:rsidRDefault="00CC4CF9">
      <w:pPr>
        <w:pStyle w:val="ConsPlusCell"/>
        <w:jc w:val="both"/>
      </w:pPr>
      <w:r w:rsidRPr="00061AB7">
        <w:t>22 9620     1     Стеклопластики листовые /</w:t>
      </w:r>
    </w:p>
    <w:p w:rsidR="00CC4CF9" w:rsidRPr="00061AB7" w:rsidRDefault="00CC4CF9">
      <w:pPr>
        <w:pStyle w:val="ConsPlusCell"/>
        <w:jc w:val="both"/>
      </w:pPr>
      <w:r w:rsidRPr="00061AB7">
        <w:t>22 9621     7     - волнистые</w:t>
      </w:r>
    </w:p>
    <w:p w:rsidR="00CC4CF9" w:rsidRPr="00061AB7" w:rsidRDefault="00CC4CF9">
      <w:pPr>
        <w:pStyle w:val="ConsPlusCell"/>
        <w:jc w:val="both"/>
      </w:pPr>
      <w:r w:rsidRPr="00061AB7">
        <w:t>22 9622     2     - плоские</w:t>
      </w:r>
    </w:p>
    <w:p w:rsidR="00CC4CF9" w:rsidRPr="00061AB7" w:rsidRDefault="00CC4CF9">
      <w:pPr>
        <w:pStyle w:val="ConsPlusCell"/>
        <w:jc w:val="both"/>
      </w:pPr>
      <w:r w:rsidRPr="00061AB7">
        <w:t>22 9623     8     Бандажная лента</w:t>
      </w:r>
    </w:p>
    <w:p w:rsidR="00CC4CF9" w:rsidRPr="00061AB7" w:rsidRDefault="00CC4CF9">
      <w:pPr>
        <w:pStyle w:val="ConsPlusCell"/>
        <w:jc w:val="both"/>
      </w:pPr>
      <w:r w:rsidRPr="00061AB7">
        <w:t>22 9624     3     Стеклопластик рулонный, 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электроизоляционного</w:t>
      </w:r>
    </w:p>
    <w:p w:rsidR="00CC4CF9" w:rsidRPr="00061AB7" w:rsidRDefault="00CC4CF9">
      <w:pPr>
        <w:pStyle w:val="ConsPlusCell"/>
        <w:jc w:val="both"/>
      </w:pPr>
      <w:r w:rsidRPr="00061AB7">
        <w:t>22 9625     9     Стеклопластики рулонные электроизоляционные</w:t>
      </w:r>
    </w:p>
    <w:p w:rsidR="00CC4CF9" w:rsidRPr="00061AB7" w:rsidRDefault="00CC4CF9">
      <w:pPr>
        <w:pStyle w:val="ConsPlusCell"/>
        <w:jc w:val="both"/>
      </w:pPr>
      <w:r w:rsidRPr="00061AB7">
        <w:t>22 9630     6     Изделия и полуфабрикаты из пресс-материалов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типа АГ-4С и ДСВ / (по методам переработки)</w:t>
      </w:r>
    </w:p>
    <w:p w:rsidR="00CC4CF9" w:rsidRPr="00061AB7" w:rsidRDefault="00CC4CF9">
      <w:pPr>
        <w:pStyle w:val="ConsPlusCell"/>
        <w:jc w:val="both"/>
      </w:pPr>
      <w:r w:rsidRPr="00061AB7">
        <w:t>22 9631     1     - получаемые методом прямого прессования</w:t>
      </w:r>
    </w:p>
    <w:p w:rsidR="00CC4CF9" w:rsidRPr="00061AB7" w:rsidRDefault="00CC4CF9">
      <w:pPr>
        <w:pStyle w:val="ConsPlusCell"/>
        <w:jc w:val="both"/>
      </w:pPr>
      <w:r w:rsidRPr="00061AB7">
        <w:t>22 9640     0     Материалы профилированные, трубы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стеклопластиков</w:t>
      </w:r>
    </w:p>
    <w:p w:rsidR="00CC4CF9" w:rsidRPr="00061AB7" w:rsidRDefault="00CC4CF9">
      <w:pPr>
        <w:pStyle w:val="ConsPlusCell"/>
        <w:jc w:val="both"/>
      </w:pPr>
      <w:r w:rsidRPr="00061AB7">
        <w:t>22 9641     6     Трубы из стеклопластика</w:t>
      </w:r>
    </w:p>
    <w:p w:rsidR="00CC4CF9" w:rsidRPr="00061AB7" w:rsidRDefault="00CC4CF9">
      <w:pPr>
        <w:pStyle w:val="ConsPlusCell"/>
        <w:jc w:val="both"/>
      </w:pPr>
      <w:r w:rsidRPr="00061AB7">
        <w:t>22 9642     1     Стеклопластики профильные</w:t>
      </w:r>
    </w:p>
    <w:p w:rsidR="00CC4CF9" w:rsidRPr="00061AB7" w:rsidRDefault="00CC4CF9">
      <w:pPr>
        <w:pStyle w:val="ConsPlusCell"/>
        <w:jc w:val="both"/>
      </w:pPr>
      <w:r w:rsidRPr="00061AB7">
        <w:t>22 9650     5     Цилиндры, емкости и другие тела вращения</w:t>
      </w:r>
    </w:p>
    <w:p w:rsidR="00CC4CF9" w:rsidRPr="00061AB7" w:rsidRDefault="00CC4CF9">
      <w:pPr>
        <w:pStyle w:val="ConsPlusCell"/>
        <w:jc w:val="both"/>
      </w:pPr>
      <w:r w:rsidRPr="00061AB7">
        <w:t>22 9651     0     Стеклопластики электроизоляционные намотанные</w:t>
      </w:r>
    </w:p>
    <w:p w:rsidR="00CC4CF9" w:rsidRPr="00061AB7" w:rsidRDefault="00CC4CF9">
      <w:pPr>
        <w:pStyle w:val="ConsPlusCell"/>
        <w:jc w:val="both"/>
      </w:pPr>
      <w:r w:rsidRPr="00061AB7">
        <w:t>22 9652     6     Емкости, армированные стеклопластиком</w:t>
      </w:r>
    </w:p>
    <w:p w:rsidR="00CC4CF9" w:rsidRPr="00061AB7" w:rsidRDefault="00CC4CF9">
      <w:pPr>
        <w:pStyle w:val="ConsPlusCell"/>
        <w:jc w:val="both"/>
      </w:pPr>
      <w:r w:rsidRPr="00061AB7">
        <w:t>22 9680     9     Изделия стеклопластиковые из стекловолокнистых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заготовок и связующих / (по методам переработки)</w:t>
      </w:r>
    </w:p>
    <w:p w:rsidR="00CC4CF9" w:rsidRPr="00061AB7" w:rsidRDefault="00CC4CF9">
      <w:pPr>
        <w:pStyle w:val="ConsPlusCell"/>
        <w:jc w:val="both"/>
      </w:pPr>
      <w:r w:rsidRPr="00061AB7">
        <w:t>22 9681     4     - получаемые методом прессования</w:t>
      </w:r>
    </w:p>
    <w:p w:rsidR="00CC4CF9" w:rsidRPr="00061AB7" w:rsidRDefault="00CC4CF9">
      <w:pPr>
        <w:pStyle w:val="ConsPlusCell"/>
        <w:jc w:val="both"/>
      </w:pPr>
      <w:r w:rsidRPr="00061AB7">
        <w:t>22 9682     2     - получаемые методом ручного формования</w:t>
      </w:r>
    </w:p>
    <w:p w:rsidR="00CC4CF9" w:rsidRPr="00061AB7" w:rsidRDefault="00CC4CF9">
      <w:pPr>
        <w:pStyle w:val="ConsPlusCell"/>
        <w:jc w:val="both"/>
      </w:pPr>
      <w:r w:rsidRPr="00061AB7">
        <w:t>22 9683     5     - получаемые методом напыления</w:t>
      </w:r>
    </w:p>
    <w:p w:rsidR="00CC4CF9" w:rsidRPr="00061AB7" w:rsidRDefault="00CC4CF9">
      <w:pPr>
        <w:pStyle w:val="ConsPlusCell"/>
        <w:jc w:val="both"/>
      </w:pPr>
      <w:r w:rsidRPr="00061AB7">
        <w:t>22 9684     0     - получаемые гидровакуумной пропиткой</w:t>
      </w:r>
    </w:p>
    <w:p w:rsidR="00CC4CF9" w:rsidRPr="00061AB7" w:rsidRDefault="00CC4CF9">
      <w:pPr>
        <w:pStyle w:val="ConsPlusCell"/>
        <w:jc w:val="both"/>
      </w:pPr>
      <w:r w:rsidRPr="00061AB7">
        <w:t>22 9685     6     - получаемые методом вакуумного формования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помощью эластичной диафрагмы</w:t>
      </w:r>
    </w:p>
    <w:p w:rsidR="00CC4CF9" w:rsidRPr="00061AB7" w:rsidRDefault="00CC4CF9">
      <w:pPr>
        <w:pStyle w:val="ConsPlusCell"/>
        <w:jc w:val="both"/>
      </w:pPr>
      <w:r w:rsidRPr="00061AB7">
        <w:t>22 9686     1     - получаемые пневмокамерным формованием</w:t>
      </w:r>
    </w:p>
    <w:p w:rsidR="00CC4CF9" w:rsidRPr="00061AB7" w:rsidRDefault="00CC4CF9">
      <w:pPr>
        <w:pStyle w:val="ConsPlusCell"/>
        <w:jc w:val="both"/>
      </w:pPr>
      <w:r w:rsidRPr="00061AB7">
        <w:t>22 9687     7     - получаемые автоклавным формованием</w:t>
      </w:r>
    </w:p>
    <w:p w:rsidR="00CC4CF9" w:rsidRPr="00061AB7" w:rsidRDefault="00CC4CF9">
      <w:pPr>
        <w:pStyle w:val="ConsPlusCell"/>
        <w:jc w:val="both"/>
      </w:pPr>
      <w:r w:rsidRPr="00061AB7">
        <w:t>22 9689     8     - получаемые прочими методами производства</w:t>
      </w:r>
    </w:p>
    <w:p w:rsidR="00CC4CF9" w:rsidRPr="00061AB7" w:rsidRDefault="00CC4CF9">
      <w:pPr>
        <w:pStyle w:val="ConsPlusCell"/>
        <w:jc w:val="both"/>
      </w:pPr>
      <w:r w:rsidRPr="00061AB7">
        <w:t>22 9690     3     Стеклопластики прочие</w:t>
      </w:r>
    </w:p>
    <w:p w:rsidR="00CC4CF9" w:rsidRPr="00061AB7" w:rsidRDefault="00CC4CF9">
      <w:pPr>
        <w:pStyle w:val="ConsPlusCell"/>
        <w:jc w:val="both"/>
      </w:pPr>
      <w:r w:rsidRPr="00061AB7">
        <w:t>22 9700     6     Тара из полимерных материалов</w:t>
      </w:r>
    </w:p>
    <w:p w:rsidR="00CC4CF9" w:rsidRPr="00061AB7" w:rsidRDefault="00CC4CF9">
      <w:pPr>
        <w:pStyle w:val="ConsPlusCell"/>
        <w:jc w:val="both"/>
      </w:pPr>
      <w:r w:rsidRPr="00061AB7">
        <w:t>22 9710     0     Мешки /</w:t>
      </w:r>
    </w:p>
    <w:p w:rsidR="00CC4CF9" w:rsidRPr="00061AB7" w:rsidRDefault="00CC4CF9">
      <w:pPr>
        <w:pStyle w:val="ConsPlusCell"/>
        <w:jc w:val="both"/>
      </w:pPr>
      <w:r w:rsidRPr="00061AB7">
        <w:t>22 9711     6     - полиэтиленовые</w:t>
      </w:r>
    </w:p>
    <w:p w:rsidR="00CC4CF9" w:rsidRPr="00061AB7" w:rsidRDefault="00CC4CF9">
      <w:pPr>
        <w:pStyle w:val="ConsPlusCell"/>
        <w:jc w:val="both"/>
      </w:pPr>
      <w:r w:rsidRPr="00061AB7">
        <w:t>22 9712     1     - поливинилхлоридные</w:t>
      </w:r>
    </w:p>
    <w:p w:rsidR="00CC4CF9" w:rsidRPr="00061AB7" w:rsidRDefault="00CC4CF9">
      <w:pPr>
        <w:pStyle w:val="ConsPlusCell"/>
        <w:jc w:val="both"/>
      </w:pPr>
      <w:r w:rsidRPr="00061AB7">
        <w:t>22 9719     4     - из прочих полимеров</w:t>
      </w:r>
    </w:p>
    <w:p w:rsidR="00CC4CF9" w:rsidRPr="00061AB7" w:rsidRDefault="00CC4CF9">
      <w:pPr>
        <w:pStyle w:val="ConsPlusCell"/>
        <w:jc w:val="both"/>
      </w:pPr>
      <w:r w:rsidRPr="00061AB7">
        <w:t>22 9720     5     Пакеты (мешочки) /</w:t>
      </w:r>
    </w:p>
    <w:p w:rsidR="00CC4CF9" w:rsidRPr="00061AB7" w:rsidRDefault="00CC4CF9">
      <w:pPr>
        <w:pStyle w:val="ConsPlusCell"/>
        <w:jc w:val="both"/>
      </w:pPr>
      <w:r w:rsidRPr="00061AB7">
        <w:t>22 9721     0     - полиэтиленовые</w:t>
      </w:r>
    </w:p>
    <w:p w:rsidR="00CC4CF9" w:rsidRPr="00061AB7" w:rsidRDefault="00CC4CF9">
      <w:pPr>
        <w:pStyle w:val="ConsPlusCell"/>
        <w:jc w:val="both"/>
      </w:pPr>
      <w:r w:rsidRPr="00061AB7">
        <w:t>22 9722     6     - поливинилхлоридные</w:t>
      </w:r>
    </w:p>
    <w:p w:rsidR="00CC4CF9" w:rsidRPr="00061AB7" w:rsidRDefault="00CC4CF9">
      <w:pPr>
        <w:pStyle w:val="ConsPlusCell"/>
        <w:jc w:val="both"/>
      </w:pPr>
      <w:r w:rsidRPr="00061AB7">
        <w:t>22 9729     4     - из прочих полимеров</w:t>
      </w:r>
    </w:p>
    <w:p w:rsidR="00CC4CF9" w:rsidRPr="00061AB7" w:rsidRDefault="00CC4CF9">
      <w:pPr>
        <w:pStyle w:val="ConsPlusCell"/>
        <w:jc w:val="both"/>
      </w:pPr>
      <w:r w:rsidRPr="00061AB7">
        <w:t>22 9730     1     Бочки, бачки /</w:t>
      </w:r>
    </w:p>
    <w:p w:rsidR="00CC4CF9" w:rsidRPr="00061AB7" w:rsidRDefault="00CC4CF9">
      <w:pPr>
        <w:pStyle w:val="ConsPlusCell"/>
        <w:jc w:val="both"/>
      </w:pPr>
      <w:r w:rsidRPr="00061AB7">
        <w:t>22 9731     5     - полиэтиленовые</w:t>
      </w:r>
    </w:p>
    <w:p w:rsidR="00CC4CF9" w:rsidRPr="00061AB7" w:rsidRDefault="00CC4CF9">
      <w:pPr>
        <w:pStyle w:val="ConsPlusCell"/>
        <w:jc w:val="both"/>
      </w:pPr>
      <w:r w:rsidRPr="00061AB7">
        <w:t>22 9740     4     Канистры /</w:t>
      </w:r>
    </w:p>
    <w:p w:rsidR="00CC4CF9" w:rsidRPr="00061AB7" w:rsidRDefault="00CC4CF9">
      <w:pPr>
        <w:pStyle w:val="ConsPlusCell"/>
        <w:jc w:val="both"/>
      </w:pPr>
      <w:r w:rsidRPr="00061AB7">
        <w:t>22 9741     5     - полиэтиленовые</w:t>
      </w:r>
    </w:p>
    <w:p w:rsidR="00CC4CF9" w:rsidRPr="00061AB7" w:rsidRDefault="00CC4CF9">
      <w:pPr>
        <w:pStyle w:val="ConsPlusCell"/>
        <w:jc w:val="both"/>
      </w:pPr>
      <w:r w:rsidRPr="00061AB7">
        <w:t>22 9750     9     Фляги, флаконы и бутыли</w:t>
      </w:r>
    </w:p>
    <w:p w:rsidR="00CC4CF9" w:rsidRPr="00061AB7" w:rsidRDefault="00CC4CF9">
      <w:pPr>
        <w:pStyle w:val="ConsPlusCell"/>
        <w:jc w:val="both"/>
      </w:pPr>
      <w:r w:rsidRPr="00061AB7">
        <w:t>22 9751     4     Фляги</w:t>
      </w:r>
    </w:p>
    <w:p w:rsidR="00CC4CF9" w:rsidRPr="00061AB7" w:rsidRDefault="00CC4CF9">
      <w:pPr>
        <w:pStyle w:val="ConsPlusCell"/>
        <w:jc w:val="both"/>
      </w:pPr>
      <w:r w:rsidRPr="00061AB7">
        <w:t>22 9752     9     Флаконы</w:t>
      </w:r>
    </w:p>
    <w:p w:rsidR="00CC4CF9" w:rsidRPr="00061AB7" w:rsidRDefault="00CC4CF9">
      <w:pPr>
        <w:pStyle w:val="ConsPlusCell"/>
        <w:jc w:val="both"/>
      </w:pPr>
      <w:r w:rsidRPr="00061AB7">
        <w:t>22 9753     5     Бутыли</w:t>
      </w:r>
    </w:p>
    <w:p w:rsidR="00CC4CF9" w:rsidRPr="00061AB7" w:rsidRDefault="00CC4CF9">
      <w:pPr>
        <w:pStyle w:val="ConsPlusCell"/>
        <w:jc w:val="both"/>
      </w:pPr>
      <w:r w:rsidRPr="00061AB7">
        <w:t>22 9760     3     Банки /</w:t>
      </w:r>
    </w:p>
    <w:p w:rsidR="00CC4CF9" w:rsidRPr="00061AB7" w:rsidRDefault="00CC4CF9">
      <w:pPr>
        <w:pStyle w:val="ConsPlusCell"/>
        <w:jc w:val="both"/>
      </w:pPr>
      <w:r w:rsidRPr="00061AB7">
        <w:t>22 9761     9     - полиэтиленовые</w:t>
      </w:r>
    </w:p>
    <w:p w:rsidR="00CC4CF9" w:rsidRPr="00061AB7" w:rsidRDefault="00CC4CF9">
      <w:pPr>
        <w:pStyle w:val="ConsPlusCell"/>
        <w:jc w:val="both"/>
      </w:pPr>
      <w:r w:rsidRPr="00061AB7">
        <w:t>22 9762     4     - поливинилхлоридные</w:t>
      </w:r>
    </w:p>
    <w:p w:rsidR="00CC4CF9" w:rsidRPr="00061AB7" w:rsidRDefault="00CC4CF9">
      <w:pPr>
        <w:pStyle w:val="ConsPlusCell"/>
        <w:jc w:val="both"/>
      </w:pPr>
      <w:r w:rsidRPr="00061AB7">
        <w:t>22 9765     0     - полипропиленовые</w:t>
      </w:r>
    </w:p>
    <w:p w:rsidR="00CC4CF9" w:rsidRPr="00061AB7" w:rsidRDefault="00CC4CF9">
      <w:pPr>
        <w:pStyle w:val="ConsPlusCell"/>
        <w:jc w:val="both"/>
      </w:pPr>
      <w:r w:rsidRPr="00061AB7">
        <w:t>22 9770     8     Ящики, коробки и лотки /</w:t>
      </w:r>
    </w:p>
    <w:p w:rsidR="00CC4CF9" w:rsidRPr="00061AB7" w:rsidRDefault="00CC4CF9">
      <w:pPr>
        <w:pStyle w:val="ConsPlusCell"/>
        <w:jc w:val="both"/>
      </w:pPr>
      <w:r w:rsidRPr="00061AB7">
        <w:t>22 9773     4     - из полистирола</w:t>
      </w:r>
    </w:p>
    <w:p w:rsidR="00CC4CF9" w:rsidRPr="00061AB7" w:rsidRDefault="00CC4CF9">
      <w:pPr>
        <w:pStyle w:val="ConsPlusCell"/>
        <w:jc w:val="both"/>
      </w:pPr>
      <w:r w:rsidRPr="00061AB7">
        <w:t>22 9774     6     - из полипропилена</w:t>
      </w:r>
    </w:p>
    <w:p w:rsidR="00CC4CF9" w:rsidRPr="00061AB7" w:rsidRDefault="00CC4CF9">
      <w:pPr>
        <w:pStyle w:val="ConsPlusCell"/>
        <w:jc w:val="both"/>
      </w:pPr>
      <w:r w:rsidRPr="00061AB7">
        <w:t>22 9780     2     Тубы и пеналы /</w:t>
      </w:r>
    </w:p>
    <w:p w:rsidR="00CC4CF9" w:rsidRPr="00061AB7" w:rsidRDefault="00CC4CF9">
      <w:pPr>
        <w:pStyle w:val="ConsPlusCell"/>
        <w:jc w:val="both"/>
      </w:pPr>
      <w:r w:rsidRPr="00061AB7">
        <w:t>22 9781     8     - из полиэтилена</w:t>
      </w:r>
    </w:p>
    <w:p w:rsidR="00CC4CF9" w:rsidRPr="00061AB7" w:rsidRDefault="00CC4CF9">
      <w:pPr>
        <w:pStyle w:val="ConsPlusCell"/>
        <w:jc w:val="both"/>
      </w:pPr>
      <w:r w:rsidRPr="00061AB7">
        <w:t>22 9783     9     - из полистирола</w:t>
      </w:r>
    </w:p>
    <w:p w:rsidR="00CC4CF9" w:rsidRPr="00061AB7" w:rsidRDefault="00CC4CF9">
      <w:pPr>
        <w:pStyle w:val="ConsPlusCell"/>
        <w:jc w:val="both"/>
      </w:pPr>
      <w:r w:rsidRPr="00061AB7">
        <w:t>22 9784     4     - из полиэтилентерефталата</w:t>
      </w:r>
    </w:p>
    <w:p w:rsidR="00CC4CF9" w:rsidRPr="00061AB7" w:rsidRDefault="00CC4CF9">
      <w:pPr>
        <w:pStyle w:val="ConsPlusCell"/>
        <w:jc w:val="both"/>
      </w:pPr>
      <w:r w:rsidRPr="00061AB7">
        <w:t>22 9790     7     Тара прочая /</w:t>
      </w:r>
    </w:p>
    <w:p w:rsidR="00CC4CF9" w:rsidRPr="00061AB7" w:rsidRDefault="00CC4CF9">
      <w:pPr>
        <w:pStyle w:val="ConsPlusCell"/>
        <w:jc w:val="both"/>
      </w:pPr>
      <w:r w:rsidRPr="00061AB7">
        <w:t>22 9791     2     - из полиэтилена</w:t>
      </w:r>
    </w:p>
    <w:p w:rsidR="00CC4CF9" w:rsidRPr="00061AB7" w:rsidRDefault="00CC4CF9">
      <w:pPr>
        <w:pStyle w:val="ConsPlusCell"/>
        <w:jc w:val="both"/>
      </w:pPr>
      <w:r w:rsidRPr="00061AB7">
        <w:t>22 9793     3     - из полистирола</w:t>
      </w:r>
    </w:p>
    <w:p w:rsidR="00CC4CF9" w:rsidRPr="00061AB7" w:rsidRDefault="00CC4CF9">
      <w:pPr>
        <w:pStyle w:val="ConsPlusCell"/>
        <w:jc w:val="both"/>
      </w:pPr>
      <w:r w:rsidRPr="00061AB7">
        <w:t>22 9794     9     - из фторопласта</w:t>
      </w:r>
    </w:p>
    <w:p w:rsidR="00CC4CF9" w:rsidRPr="00061AB7" w:rsidRDefault="00CC4CF9">
      <w:pPr>
        <w:pStyle w:val="ConsPlusCell"/>
        <w:jc w:val="both"/>
      </w:pPr>
      <w:r w:rsidRPr="00061AB7">
        <w:t>22 9795     4     - из полиамида</w:t>
      </w:r>
    </w:p>
    <w:p w:rsidR="00CC4CF9" w:rsidRPr="00061AB7" w:rsidRDefault="00CC4CF9">
      <w:pPr>
        <w:pStyle w:val="ConsPlusCell"/>
        <w:jc w:val="both"/>
      </w:pPr>
      <w:r w:rsidRPr="00061AB7">
        <w:t>22 9796     3     - из полипропилена</w:t>
      </w:r>
    </w:p>
    <w:p w:rsidR="00CC4CF9" w:rsidRPr="00061AB7" w:rsidRDefault="00CC4CF9">
      <w:pPr>
        <w:pStyle w:val="ConsPlusCell"/>
        <w:jc w:val="both"/>
      </w:pPr>
      <w:r w:rsidRPr="00061AB7">
        <w:t>22 9797     5     - из полиэтилентерефталата</w:t>
      </w:r>
    </w:p>
    <w:p w:rsidR="00CC4CF9" w:rsidRPr="00061AB7" w:rsidRDefault="00CC4CF9">
      <w:pPr>
        <w:pStyle w:val="ConsPlusCell"/>
        <w:jc w:val="both"/>
      </w:pPr>
      <w:r w:rsidRPr="00061AB7">
        <w:t>22 9799     6     - из прочих полимеров</w:t>
      </w:r>
    </w:p>
    <w:p w:rsidR="00CC4CF9" w:rsidRPr="00061AB7" w:rsidRDefault="00CC4CF9">
      <w:pPr>
        <w:pStyle w:val="ConsPlusCell"/>
        <w:jc w:val="both"/>
      </w:pPr>
      <w:r w:rsidRPr="00061AB7">
        <w:t>22 9800     8     Сырье полимерное вторичное</w:t>
      </w:r>
    </w:p>
    <w:p w:rsidR="00CC4CF9" w:rsidRPr="00061AB7" w:rsidRDefault="00CC4CF9">
      <w:pPr>
        <w:pStyle w:val="ConsPlusCell"/>
        <w:jc w:val="both"/>
      </w:pPr>
      <w:r w:rsidRPr="00061AB7">
        <w:t>22 9810     4     Сырье термопластичное вторичное</w:t>
      </w:r>
    </w:p>
    <w:p w:rsidR="00CC4CF9" w:rsidRPr="00061AB7" w:rsidRDefault="00CC4CF9">
      <w:pPr>
        <w:pStyle w:val="ConsPlusCell"/>
        <w:jc w:val="both"/>
      </w:pPr>
      <w:r w:rsidRPr="00061AB7">
        <w:t>22 9820     9     Сырье термореактивное вторичное</w:t>
      </w:r>
    </w:p>
    <w:p w:rsidR="00CC4CF9" w:rsidRPr="00061AB7" w:rsidRDefault="00CC4CF9">
      <w:pPr>
        <w:pStyle w:val="ConsPlusCell"/>
        <w:jc w:val="both"/>
      </w:pPr>
      <w:r w:rsidRPr="00061AB7">
        <w:t>22 9830     3     Сырье из природных смол вторичное</w:t>
      </w:r>
    </w:p>
    <w:p w:rsidR="00CC4CF9" w:rsidRPr="00061AB7" w:rsidRDefault="00CC4CF9">
      <w:pPr>
        <w:pStyle w:val="ConsPlusCell"/>
        <w:jc w:val="both"/>
      </w:pPr>
      <w:r w:rsidRPr="00061AB7">
        <w:t>22 9850     2     Отходы производства химических волокон и нитей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23 0000     8     МАТЕРИАЛЫ ЛАКОКРАСОЧНЫЕ, ПОЛУПРОДУКТЫ, КИНО-,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ФОТО- И МАГНИТНЫЕ МАТЕРИАЛЫ И ТОВАРЫ БЫТОВОЙ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ХИМИИ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23 1000     0     Материалы лакокрасочные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23 1100     4     Лаки на конденсационных смолах</w:t>
      </w:r>
    </w:p>
    <w:p w:rsidR="00CC4CF9" w:rsidRPr="00061AB7" w:rsidRDefault="00CC4CF9">
      <w:pPr>
        <w:pStyle w:val="ConsPlusCell"/>
        <w:jc w:val="both"/>
      </w:pPr>
      <w:r w:rsidRPr="00061AB7">
        <w:t>23 1110     9     Лаки на природных смолах /</w:t>
      </w:r>
    </w:p>
    <w:p w:rsidR="00CC4CF9" w:rsidRPr="00061AB7" w:rsidRDefault="00CC4CF9">
      <w:pPr>
        <w:pStyle w:val="ConsPlusCell"/>
        <w:jc w:val="both"/>
      </w:pPr>
      <w:r w:rsidRPr="00061AB7">
        <w:t>23 1111     4     - канифольные</w:t>
      </w:r>
    </w:p>
    <w:p w:rsidR="00CC4CF9" w:rsidRPr="00061AB7" w:rsidRDefault="00CC4CF9">
      <w:pPr>
        <w:pStyle w:val="ConsPlusCell"/>
        <w:jc w:val="both"/>
      </w:pPr>
      <w:r w:rsidRPr="00061AB7">
        <w:t>23 1112     8     - янтарные</w:t>
      </w:r>
    </w:p>
    <w:p w:rsidR="00CC4CF9" w:rsidRPr="00061AB7" w:rsidRDefault="00CC4CF9">
      <w:pPr>
        <w:pStyle w:val="ConsPlusCell"/>
        <w:jc w:val="both"/>
      </w:pPr>
      <w:r w:rsidRPr="00061AB7">
        <w:t>23 1113     5     - битумные</w:t>
      </w:r>
    </w:p>
    <w:p w:rsidR="00CC4CF9" w:rsidRPr="00061AB7" w:rsidRDefault="00CC4CF9">
      <w:pPr>
        <w:pStyle w:val="ConsPlusCell"/>
        <w:jc w:val="both"/>
      </w:pPr>
      <w:r w:rsidRPr="00061AB7">
        <w:t>23 1114     0     - масляные</w:t>
      </w:r>
    </w:p>
    <w:p w:rsidR="00CC4CF9" w:rsidRPr="00061AB7" w:rsidRDefault="00CC4CF9">
      <w:pPr>
        <w:pStyle w:val="ConsPlusCell"/>
        <w:jc w:val="both"/>
      </w:pPr>
      <w:r w:rsidRPr="00061AB7">
        <w:t>23 1120     3     Лаки на алкидных смолах /</w:t>
      </w:r>
    </w:p>
    <w:p w:rsidR="00CC4CF9" w:rsidRPr="00061AB7" w:rsidRDefault="00CC4CF9">
      <w:pPr>
        <w:pStyle w:val="ConsPlusCell"/>
        <w:jc w:val="both"/>
      </w:pPr>
      <w:r w:rsidRPr="00061AB7">
        <w:t>23 1121     9     - глифталевые</w:t>
      </w:r>
    </w:p>
    <w:p w:rsidR="00CC4CF9" w:rsidRPr="00061AB7" w:rsidRDefault="00CC4CF9">
      <w:pPr>
        <w:pStyle w:val="ConsPlusCell"/>
        <w:jc w:val="both"/>
      </w:pPr>
      <w:r w:rsidRPr="00061AB7">
        <w:t>23 1122     4     - пентафталевые</w:t>
      </w:r>
    </w:p>
    <w:p w:rsidR="00CC4CF9" w:rsidRPr="00061AB7" w:rsidRDefault="00CC4CF9">
      <w:pPr>
        <w:pStyle w:val="ConsPlusCell"/>
        <w:jc w:val="both"/>
      </w:pPr>
      <w:r w:rsidRPr="00061AB7">
        <w:t>23 1123     1     - этриольные</w:t>
      </w:r>
    </w:p>
    <w:p w:rsidR="00CC4CF9" w:rsidRPr="00061AB7" w:rsidRDefault="00CC4CF9">
      <w:pPr>
        <w:pStyle w:val="ConsPlusCell"/>
        <w:jc w:val="both"/>
      </w:pPr>
      <w:r w:rsidRPr="00061AB7">
        <w:t>23 1124     5     - алкидно-стирольные</w:t>
      </w:r>
    </w:p>
    <w:p w:rsidR="00CC4CF9" w:rsidRPr="00061AB7" w:rsidRDefault="00CC4CF9">
      <w:pPr>
        <w:pStyle w:val="ConsPlusCell"/>
        <w:jc w:val="both"/>
      </w:pPr>
      <w:r w:rsidRPr="00061AB7">
        <w:t>23 1130     8     Лаки на прочих конденсационных смолах /</w:t>
      </w:r>
    </w:p>
    <w:p w:rsidR="00CC4CF9" w:rsidRPr="00061AB7" w:rsidRDefault="00CC4CF9">
      <w:pPr>
        <w:pStyle w:val="ConsPlusCell"/>
        <w:jc w:val="both"/>
      </w:pPr>
      <w:r w:rsidRPr="00061AB7">
        <w:t>23 1131     3     - карбамидо- и меламиноформальдегидные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23 1132     9     - эпоксидные и полиамидные</w:t>
      </w:r>
    </w:p>
    <w:p w:rsidR="00CC4CF9" w:rsidRPr="00061AB7" w:rsidRDefault="00CC4CF9">
      <w:pPr>
        <w:pStyle w:val="ConsPlusCell"/>
        <w:jc w:val="both"/>
      </w:pPr>
      <w:r w:rsidRPr="00061AB7">
        <w:t>23 1133     4     - кремнийорганические</w:t>
      </w:r>
    </w:p>
    <w:p w:rsidR="00CC4CF9" w:rsidRPr="00061AB7" w:rsidRDefault="00CC4CF9">
      <w:pPr>
        <w:pStyle w:val="ConsPlusCell"/>
        <w:jc w:val="both"/>
      </w:pPr>
      <w:r w:rsidRPr="00061AB7">
        <w:t>23 1134     5     - полиуретановые</w:t>
      </w:r>
    </w:p>
    <w:p w:rsidR="00CC4CF9" w:rsidRPr="00061AB7" w:rsidRDefault="00CC4CF9">
      <w:pPr>
        <w:pStyle w:val="ConsPlusCell"/>
        <w:jc w:val="both"/>
      </w:pPr>
      <w:r w:rsidRPr="00061AB7">
        <w:t>23 1135     5     - фенольные</w:t>
      </w:r>
    </w:p>
    <w:p w:rsidR="00CC4CF9" w:rsidRPr="00061AB7" w:rsidRDefault="00CC4CF9">
      <w:pPr>
        <w:pStyle w:val="ConsPlusCell"/>
        <w:jc w:val="both"/>
      </w:pPr>
      <w:r w:rsidRPr="00061AB7">
        <w:t>23 1136     0     - полиэфирные ненасыщенные</w:t>
      </w:r>
    </w:p>
    <w:p w:rsidR="00CC4CF9" w:rsidRPr="00061AB7" w:rsidRDefault="00CC4CF9">
      <w:pPr>
        <w:pStyle w:val="ConsPlusCell"/>
        <w:jc w:val="both"/>
      </w:pPr>
      <w:r w:rsidRPr="00061AB7">
        <w:t>23 1137     6     - полиэфирные насыщенные</w:t>
      </w:r>
    </w:p>
    <w:p w:rsidR="00CC4CF9" w:rsidRPr="00061AB7" w:rsidRDefault="00CC4CF9">
      <w:pPr>
        <w:pStyle w:val="ConsPlusCell"/>
        <w:jc w:val="both"/>
      </w:pPr>
      <w:r w:rsidRPr="00061AB7">
        <w:t>23 1139     7     - на конденсационных смолах прочие, 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перечисленных выше</w:t>
      </w:r>
    </w:p>
    <w:p w:rsidR="00CC4CF9" w:rsidRPr="00061AB7" w:rsidRDefault="00CC4CF9">
      <w:pPr>
        <w:pStyle w:val="ConsPlusCell"/>
        <w:jc w:val="both"/>
      </w:pPr>
      <w:r w:rsidRPr="00061AB7">
        <w:t>23 1150     7     Сиккативы /</w:t>
      </w:r>
    </w:p>
    <w:p w:rsidR="00CC4CF9" w:rsidRPr="00061AB7" w:rsidRDefault="00CC4CF9">
      <w:pPr>
        <w:pStyle w:val="ConsPlusCell"/>
        <w:jc w:val="both"/>
      </w:pPr>
      <w:r w:rsidRPr="00061AB7">
        <w:t>23 1151     2     - свинцово-марганцевые</w:t>
      </w:r>
    </w:p>
    <w:p w:rsidR="00CC4CF9" w:rsidRPr="00061AB7" w:rsidRDefault="00CC4CF9">
      <w:pPr>
        <w:pStyle w:val="ConsPlusCell"/>
        <w:jc w:val="both"/>
      </w:pPr>
      <w:r w:rsidRPr="00061AB7">
        <w:t>23 1152     8     - кобальтовые</w:t>
      </w:r>
    </w:p>
    <w:p w:rsidR="00CC4CF9" w:rsidRPr="00061AB7" w:rsidRDefault="00CC4CF9">
      <w:pPr>
        <w:pStyle w:val="ConsPlusCell"/>
        <w:jc w:val="both"/>
      </w:pPr>
      <w:r w:rsidRPr="00061AB7">
        <w:t>23 1153     3     - нафтенатные однометалльные</w:t>
      </w:r>
    </w:p>
    <w:p w:rsidR="00CC4CF9" w:rsidRPr="00061AB7" w:rsidRDefault="00CC4CF9">
      <w:pPr>
        <w:pStyle w:val="ConsPlusCell"/>
        <w:jc w:val="both"/>
      </w:pPr>
      <w:r w:rsidRPr="00061AB7">
        <w:t>23 1159     6     - прочие</w:t>
      </w:r>
    </w:p>
    <w:p w:rsidR="00CC4CF9" w:rsidRPr="00061AB7" w:rsidRDefault="00CC4CF9">
      <w:pPr>
        <w:pStyle w:val="ConsPlusCell"/>
        <w:jc w:val="both"/>
      </w:pPr>
      <w:r w:rsidRPr="00061AB7">
        <w:t>23 1200     8     Эмали, грунтовки и шпатлевки на конденсационных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смолах</w:t>
      </w:r>
    </w:p>
    <w:p w:rsidR="00CC4CF9" w:rsidRPr="00061AB7" w:rsidRDefault="00CC4CF9">
      <w:pPr>
        <w:pStyle w:val="ConsPlusCell"/>
        <w:jc w:val="both"/>
      </w:pPr>
      <w:r w:rsidRPr="00061AB7">
        <w:t>23 1210     2     Эмали, грунтовки и шпатлевки глифталевые</w:t>
      </w:r>
    </w:p>
    <w:p w:rsidR="00CC4CF9" w:rsidRPr="00061AB7" w:rsidRDefault="00CC4CF9">
      <w:pPr>
        <w:pStyle w:val="ConsPlusCell"/>
        <w:jc w:val="both"/>
      </w:pPr>
      <w:r w:rsidRPr="00061AB7">
        <w:t>23 1212     3     Эмали глифталевые</w:t>
      </w:r>
    </w:p>
    <w:p w:rsidR="00CC4CF9" w:rsidRPr="00061AB7" w:rsidRDefault="00CC4CF9">
      <w:pPr>
        <w:pStyle w:val="ConsPlusCell"/>
        <w:jc w:val="both"/>
      </w:pPr>
      <w:r w:rsidRPr="00061AB7">
        <w:t>23 1213     9     Грунтовки глифталевые</w:t>
      </w:r>
    </w:p>
    <w:p w:rsidR="00CC4CF9" w:rsidRPr="00061AB7" w:rsidRDefault="00CC4CF9">
      <w:pPr>
        <w:pStyle w:val="ConsPlusCell"/>
        <w:jc w:val="both"/>
      </w:pPr>
      <w:r w:rsidRPr="00061AB7">
        <w:t>23 1214     4     Шпатлевки глифталевые</w:t>
      </w:r>
    </w:p>
    <w:p w:rsidR="00CC4CF9" w:rsidRPr="00061AB7" w:rsidRDefault="00CC4CF9">
      <w:pPr>
        <w:pStyle w:val="ConsPlusCell"/>
        <w:jc w:val="both"/>
      </w:pPr>
      <w:r w:rsidRPr="00061AB7">
        <w:t>23 1220     7     Эмали, грунтовки и шпатлевки пентафталевые</w:t>
      </w:r>
    </w:p>
    <w:p w:rsidR="00CC4CF9" w:rsidRPr="00061AB7" w:rsidRDefault="00CC4CF9">
      <w:pPr>
        <w:pStyle w:val="ConsPlusCell"/>
        <w:jc w:val="both"/>
      </w:pPr>
      <w:r w:rsidRPr="00061AB7">
        <w:t>23 1222     8     Эмали пентафталевые</w:t>
      </w:r>
    </w:p>
    <w:p w:rsidR="00CC4CF9" w:rsidRPr="00061AB7" w:rsidRDefault="00CC4CF9">
      <w:pPr>
        <w:pStyle w:val="ConsPlusCell"/>
        <w:jc w:val="both"/>
      </w:pPr>
      <w:r w:rsidRPr="00061AB7">
        <w:t>23 1223     3     Грунтовки пентафталевые</w:t>
      </w:r>
    </w:p>
    <w:p w:rsidR="00CC4CF9" w:rsidRPr="00061AB7" w:rsidRDefault="00CC4CF9">
      <w:pPr>
        <w:pStyle w:val="ConsPlusCell"/>
        <w:jc w:val="both"/>
      </w:pPr>
      <w:r w:rsidRPr="00061AB7">
        <w:t>23 1224     9     Шпатлевки пентафталевые</w:t>
      </w:r>
    </w:p>
    <w:p w:rsidR="00CC4CF9" w:rsidRPr="00061AB7" w:rsidRDefault="00CC4CF9">
      <w:pPr>
        <w:pStyle w:val="ConsPlusCell"/>
        <w:jc w:val="both"/>
      </w:pPr>
      <w:r w:rsidRPr="00061AB7">
        <w:t>23 1230     1     Эмали, грунтовки и шпатлевки полиэфирные</w:t>
      </w:r>
    </w:p>
    <w:p w:rsidR="00CC4CF9" w:rsidRPr="00061AB7" w:rsidRDefault="00CC4CF9">
      <w:pPr>
        <w:pStyle w:val="ConsPlusCell"/>
        <w:jc w:val="both"/>
      </w:pPr>
      <w:r w:rsidRPr="00061AB7">
        <w:t>23 1232     2     Эмали полиэфирные</w:t>
      </w:r>
    </w:p>
    <w:p w:rsidR="00CC4CF9" w:rsidRPr="00061AB7" w:rsidRDefault="00CC4CF9">
      <w:pPr>
        <w:pStyle w:val="ConsPlusCell"/>
        <w:jc w:val="both"/>
      </w:pPr>
      <w:r w:rsidRPr="00061AB7">
        <w:t>23 1233     8     Грунтовки полиэфирные</w:t>
      </w:r>
    </w:p>
    <w:p w:rsidR="00CC4CF9" w:rsidRPr="00061AB7" w:rsidRDefault="00CC4CF9">
      <w:pPr>
        <w:pStyle w:val="ConsPlusCell"/>
        <w:jc w:val="both"/>
      </w:pPr>
      <w:r w:rsidRPr="00061AB7">
        <w:t>23 1234     3     Шпатлевки полиэфирные</w:t>
      </w:r>
    </w:p>
    <w:p w:rsidR="00CC4CF9" w:rsidRPr="00061AB7" w:rsidRDefault="00CC4CF9">
      <w:pPr>
        <w:pStyle w:val="ConsPlusCell"/>
        <w:jc w:val="both"/>
      </w:pPr>
      <w:r w:rsidRPr="00061AB7">
        <w:t>23 1240     6     Эмали, грунтовки и шпатлевки фенольные</w:t>
      </w:r>
    </w:p>
    <w:p w:rsidR="00CC4CF9" w:rsidRPr="00061AB7" w:rsidRDefault="00CC4CF9">
      <w:pPr>
        <w:pStyle w:val="ConsPlusCell"/>
        <w:jc w:val="both"/>
      </w:pPr>
      <w:r w:rsidRPr="00061AB7">
        <w:t>23 1242     7     Эмали фенольные</w:t>
      </w:r>
    </w:p>
    <w:p w:rsidR="00CC4CF9" w:rsidRPr="00061AB7" w:rsidRDefault="00CC4CF9">
      <w:pPr>
        <w:pStyle w:val="ConsPlusCell"/>
        <w:jc w:val="both"/>
      </w:pPr>
      <w:r w:rsidRPr="00061AB7">
        <w:t>23 1243     2     Грунтовки фенольные</w:t>
      </w:r>
    </w:p>
    <w:p w:rsidR="00CC4CF9" w:rsidRPr="00061AB7" w:rsidRDefault="00CC4CF9">
      <w:pPr>
        <w:pStyle w:val="ConsPlusCell"/>
        <w:jc w:val="both"/>
      </w:pPr>
      <w:r w:rsidRPr="00061AB7">
        <w:t>23 1244     8     Шпатлевки фенольные</w:t>
      </w:r>
    </w:p>
    <w:p w:rsidR="00CC4CF9" w:rsidRPr="00061AB7" w:rsidRDefault="00CC4CF9">
      <w:pPr>
        <w:pStyle w:val="ConsPlusCell"/>
        <w:jc w:val="both"/>
      </w:pPr>
      <w:r w:rsidRPr="00061AB7">
        <w:t>23 1250     0     Эмали, грунтовки и шпатлевки эпоксидные</w:t>
      </w:r>
    </w:p>
    <w:p w:rsidR="00CC4CF9" w:rsidRPr="00061AB7" w:rsidRDefault="00CC4CF9">
      <w:pPr>
        <w:pStyle w:val="ConsPlusCell"/>
        <w:jc w:val="both"/>
      </w:pPr>
      <w:r w:rsidRPr="00061AB7">
        <w:t>23 1252     1     Эмали эпоксидные</w:t>
      </w:r>
    </w:p>
    <w:p w:rsidR="00CC4CF9" w:rsidRPr="00061AB7" w:rsidRDefault="00CC4CF9">
      <w:pPr>
        <w:pStyle w:val="ConsPlusCell"/>
        <w:jc w:val="both"/>
      </w:pPr>
      <w:r w:rsidRPr="00061AB7">
        <w:t>23 1253     7     Грунтовки эпоксидные</w:t>
      </w:r>
    </w:p>
    <w:p w:rsidR="00CC4CF9" w:rsidRPr="00061AB7" w:rsidRDefault="00CC4CF9">
      <w:pPr>
        <w:pStyle w:val="ConsPlusCell"/>
        <w:jc w:val="both"/>
      </w:pPr>
      <w:r w:rsidRPr="00061AB7">
        <w:t>23 1254     2     Шпатлевки эпоксидные</w:t>
      </w:r>
    </w:p>
    <w:p w:rsidR="00CC4CF9" w:rsidRPr="00061AB7" w:rsidRDefault="00CC4CF9">
      <w:pPr>
        <w:pStyle w:val="ConsPlusCell"/>
        <w:jc w:val="both"/>
      </w:pPr>
      <w:r w:rsidRPr="00061AB7">
        <w:t>23 1260     5     Эмали, грунтовки и шпатлевки карбамидо-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меламиноформальдегидные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23 1262     6     Эмали карбамидо- и меламиноформальдегидные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23 1263     1     Грунтовки карбамидо- и меламиноформальдегидные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23 1264     7     Шпатлевки карбамидо- и меламиноформальдегидные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23 1270     7     Эмали, грунтовки и шпатлевки кремнийорганические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полиуретановые</w:t>
      </w:r>
    </w:p>
    <w:p w:rsidR="00CC4CF9" w:rsidRPr="00061AB7" w:rsidRDefault="00CC4CF9">
      <w:pPr>
        <w:pStyle w:val="ConsPlusCell"/>
        <w:jc w:val="both"/>
      </w:pPr>
      <w:r w:rsidRPr="00061AB7">
        <w:t>23 1272     0     Эмали кремнийорганические и полиуретановые</w:t>
      </w:r>
    </w:p>
    <w:p w:rsidR="00CC4CF9" w:rsidRPr="00061AB7" w:rsidRDefault="00CC4CF9">
      <w:pPr>
        <w:pStyle w:val="ConsPlusCell"/>
        <w:jc w:val="both"/>
      </w:pPr>
      <w:r w:rsidRPr="00061AB7">
        <w:t>23 1273     6     Грунтовки кремнийорганические и полиуретановые</w:t>
      </w:r>
    </w:p>
    <w:p w:rsidR="00CC4CF9" w:rsidRPr="00061AB7" w:rsidRDefault="00CC4CF9">
      <w:pPr>
        <w:pStyle w:val="ConsPlusCell"/>
        <w:jc w:val="both"/>
      </w:pPr>
      <w:r w:rsidRPr="00061AB7">
        <w:t>23 1274     1     Шпатлевки кремнийорганические и полиуретановые</w:t>
      </w:r>
    </w:p>
    <w:p w:rsidR="00CC4CF9" w:rsidRPr="00061AB7" w:rsidRDefault="00CC4CF9">
      <w:pPr>
        <w:pStyle w:val="ConsPlusCell"/>
        <w:jc w:val="both"/>
      </w:pPr>
      <w:r w:rsidRPr="00061AB7">
        <w:t>23 1280     4     Эмали, грунтовки и шпатлевки на природных смолах</w:t>
      </w:r>
    </w:p>
    <w:p w:rsidR="00CC4CF9" w:rsidRPr="00061AB7" w:rsidRDefault="00CC4CF9">
      <w:pPr>
        <w:pStyle w:val="ConsPlusCell"/>
        <w:jc w:val="both"/>
      </w:pPr>
      <w:r w:rsidRPr="00061AB7">
        <w:t>23 1282     5     Эмали на природных смолах</w:t>
      </w:r>
    </w:p>
    <w:p w:rsidR="00CC4CF9" w:rsidRPr="00061AB7" w:rsidRDefault="00CC4CF9">
      <w:pPr>
        <w:pStyle w:val="ConsPlusCell"/>
        <w:jc w:val="both"/>
      </w:pPr>
      <w:r w:rsidRPr="00061AB7">
        <w:t>23 1283     0     Грунтовки на природных смолах</w:t>
      </w:r>
    </w:p>
    <w:p w:rsidR="00CC4CF9" w:rsidRPr="00061AB7" w:rsidRDefault="00CC4CF9">
      <w:pPr>
        <w:pStyle w:val="ConsPlusCell"/>
        <w:jc w:val="both"/>
      </w:pPr>
      <w:r w:rsidRPr="00061AB7">
        <w:t>23 1284     6     Шпатлевки на природных смолах</w:t>
      </w:r>
    </w:p>
    <w:p w:rsidR="00CC4CF9" w:rsidRPr="00061AB7" w:rsidRDefault="00CC4CF9">
      <w:pPr>
        <w:pStyle w:val="ConsPlusCell"/>
        <w:jc w:val="both"/>
      </w:pPr>
      <w:r w:rsidRPr="00061AB7">
        <w:t>23 1290     9     Эмали, грунтовки и шпатлевки на прочих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конденсационных смолах</w:t>
      </w:r>
    </w:p>
    <w:p w:rsidR="00CC4CF9" w:rsidRPr="00061AB7" w:rsidRDefault="00CC4CF9">
      <w:pPr>
        <w:pStyle w:val="ConsPlusCell"/>
        <w:jc w:val="both"/>
      </w:pPr>
      <w:r w:rsidRPr="00061AB7">
        <w:t>23 1292     4     Эмали на прочих конденсационных смолах</w:t>
      </w:r>
    </w:p>
    <w:p w:rsidR="00CC4CF9" w:rsidRPr="00061AB7" w:rsidRDefault="00CC4CF9">
      <w:pPr>
        <w:pStyle w:val="ConsPlusCell"/>
        <w:jc w:val="both"/>
      </w:pPr>
      <w:r w:rsidRPr="00061AB7">
        <w:t>23 1293     5     Грунтовки на прочих конденсационных смолах</w:t>
      </w:r>
    </w:p>
    <w:p w:rsidR="00CC4CF9" w:rsidRPr="00061AB7" w:rsidRDefault="00CC4CF9">
      <w:pPr>
        <w:pStyle w:val="ConsPlusCell"/>
        <w:jc w:val="both"/>
      </w:pPr>
      <w:r w:rsidRPr="00061AB7">
        <w:t>23 1294     0     Шпатлевки на прочих конденсационных смолах</w:t>
      </w:r>
    </w:p>
    <w:p w:rsidR="00CC4CF9" w:rsidRPr="00061AB7" w:rsidRDefault="00CC4CF9">
      <w:pPr>
        <w:pStyle w:val="ConsPlusCell"/>
        <w:jc w:val="both"/>
      </w:pPr>
      <w:r w:rsidRPr="00061AB7">
        <w:t>23 1300     1     Лаки, эмали, грунтовки и шпатлевки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полимеризационных смолах</w:t>
      </w:r>
    </w:p>
    <w:p w:rsidR="00CC4CF9" w:rsidRPr="00061AB7" w:rsidRDefault="00CC4CF9">
      <w:pPr>
        <w:pStyle w:val="ConsPlusCell"/>
        <w:jc w:val="both"/>
      </w:pPr>
      <w:r w:rsidRPr="00061AB7">
        <w:t>23 1310     6     Лаки, эмали, грунтовки и шпатлевки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перхлорвиниловые</w:t>
      </w:r>
    </w:p>
    <w:p w:rsidR="00CC4CF9" w:rsidRPr="00061AB7" w:rsidRDefault="00CC4CF9">
      <w:pPr>
        <w:pStyle w:val="ConsPlusCell"/>
        <w:jc w:val="both"/>
      </w:pPr>
      <w:r w:rsidRPr="00061AB7">
        <w:t>23 1311     1     Лаки перхлорвиниловые</w:t>
      </w:r>
    </w:p>
    <w:p w:rsidR="00CC4CF9" w:rsidRPr="00061AB7" w:rsidRDefault="00CC4CF9">
      <w:pPr>
        <w:pStyle w:val="ConsPlusCell"/>
        <w:jc w:val="both"/>
      </w:pPr>
      <w:r w:rsidRPr="00061AB7">
        <w:t>23 1312     7     Эмали перхлорвиниловые</w:t>
      </w:r>
    </w:p>
    <w:p w:rsidR="00CC4CF9" w:rsidRPr="00061AB7" w:rsidRDefault="00CC4CF9">
      <w:pPr>
        <w:pStyle w:val="ConsPlusCell"/>
        <w:jc w:val="both"/>
      </w:pPr>
      <w:r w:rsidRPr="00061AB7">
        <w:t>23 1313     2     Грунтовки перхлорвиниловые</w:t>
      </w:r>
    </w:p>
    <w:p w:rsidR="00CC4CF9" w:rsidRPr="00061AB7" w:rsidRDefault="00CC4CF9">
      <w:pPr>
        <w:pStyle w:val="ConsPlusCell"/>
        <w:jc w:val="both"/>
      </w:pPr>
      <w:r w:rsidRPr="00061AB7">
        <w:t>23 1314     8     Шпатлевки перхлорвиниловые</w:t>
      </w:r>
    </w:p>
    <w:p w:rsidR="00CC4CF9" w:rsidRPr="00061AB7" w:rsidRDefault="00CC4CF9">
      <w:pPr>
        <w:pStyle w:val="ConsPlusCell"/>
        <w:jc w:val="both"/>
      </w:pPr>
      <w:r w:rsidRPr="00061AB7">
        <w:t>23 1320     0     Лаки, эмали, грунтовки и шпатлевки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сополимерополивинилхлоридные</w:t>
      </w:r>
    </w:p>
    <w:p w:rsidR="00CC4CF9" w:rsidRPr="00061AB7" w:rsidRDefault="00CC4CF9">
      <w:pPr>
        <w:pStyle w:val="ConsPlusCell"/>
        <w:jc w:val="both"/>
      </w:pPr>
      <w:r w:rsidRPr="00061AB7">
        <w:t>23 1321     6     Лаки сополимерополивинилхлоридные</w:t>
      </w:r>
    </w:p>
    <w:p w:rsidR="00CC4CF9" w:rsidRPr="00061AB7" w:rsidRDefault="00CC4CF9">
      <w:pPr>
        <w:pStyle w:val="ConsPlusCell"/>
        <w:jc w:val="both"/>
      </w:pPr>
      <w:r w:rsidRPr="00061AB7">
        <w:t>23 1322     1     Эмали сополимерополивинилхлоридные</w:t>
      </w:r>
    </w:p>
    <w:p w:rsidR="00CC4CF9" w:rsidRPr="00061AB7" w:rsidRDefault="00CC4CF9">
      <w:pPr>
        <w:pStyle w:val="ConsPlusCell"/>
        <w:jc w:val="both"/>
      </w:pPr>
      <w:r w:rsidRPr="00061AB7">
        <w:t>23 1323     7     Грунтовки сополимерополивинилхлоридные</w:t>
      </w:r>
    </w:p>
    <w:p w:rsidR="00CC4CF9" w:rsidRPr="00061AB7" w:rsidRDefault="00CC4CF9">
      <w:pPr>
        <w:pStyle w:val="ConsPlusCell"/>
        <w:jc w:val="both"/>
      </w:pPr>
      <w:r w:rsidRPr="00061AB7">
        <w:t>23 1324     2     Шпатлевки сополимерополивинилхлоридные</w:t>
      </w:r>
    </w:p>
    <w:p w:rsidR="00CC4CF9" w:rsidRPr="00061AB7" w:rsidRDefault="00CC4CF9">
      <w:pPr>
        <w:pStyle w:val="ConsPlusCell"/>
        <w:jc w:val="both"/>
      </w:pPr>
      <w:r w:rsidRPr="00061AB7">
        <w:t>23 1330     5     Лаки, эмали, грунтовки и шпатлевки полиакриловые</w:t>
      </w:r>
    </w:p>
    <w:p w:rsidR="00CC4CF9" w:rsidRPr="00061AB7" w:rsidRDefault="00CC4CF9">
      <w:pPr>
        <w:pStyle w:val="ConsPlusCell"/>
        <w:jc w:val="both"/>
      </w:pPr>
      <w:r w:rsidRPr="00061AB7">
        <w:t>23 1331     0     Лаки полиакриловые</w:t>
      </w:r>
    </w:p>
    <w:p w:rsidR="00CC4CF9" w:rsidRPr="00061AB7" w:rsidRDefault="00CC4CF9">
      <w:pPr>
        <w:pStyle w:val="ConsPlusCell"/>
        <w:jc w:val="both"/>
      </w:pPr>
      <w:r w:rsidRPr="00061AB7">
        <w:t>23 1332     6     Эмали полиакриловые</w:t>
      </w:r>
    </w:p>
    <w:p w:rsidR="00CC4CF9" w:rsidRPr="00061AB7" w:rsidRDefault="00CC4CF9">
      <w:pPr>
        <w:pStyle w:val="ConsPlusCell"/>
        <w:jc w:val="both"/>
      </w:pPr>
      <w:r w:rsidRPr="00061AB7">
        <w:t>23 1333     1     Грунтовки полиакриловые</w:t>
      </w:r>
    </w:p>
    <w:p w:rsidR="00CC4CF9" w:rsidRPr="00061AB7" w:rsidRDefault="00CC4CF9">
      <w:pPr>
        <w:pStyle w:val="ConsPlusCell"/>
        <w:jc w:val="both"/>
      </w:pPr>
      <w:r w:rsidRPr="00061AB7">
        <w:t>23 1334     7     Шпатлевки полиакриловые</w:t>
      </w:r>
    </w:p>
    <w:p w:rsidR="00CC4CF9" w:rsidRPr="00061AB7" w:rsidRDefault="00CC4CF9">
      <w:pPr>
        <w:pStyle w:val="ConsPlusCell"/>
        <w:jc w:val="both"/>
      </w:pPr>
      <w:r w:rsidRPr="00061AB7">
        <w:t>23 1340     3     Лаки, эмали, грунтовки и шпатлевки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сополимерополиакриловые</w:t>
      </w:r>
    </w:p>
    <w:p w:rsidR="00CC4CF9" w:rsidRPr="00061AB7" w:rsidRDefault="00CC4CF9">
      <w:pPr>
        <w:pStyle w:val="ConsPlusCell"/>
        <w:jc w:val="both"/>
      </w:pPr>
      <w:r w:rsidRPr="00061AB7">
        <w:t>23 1341     5     Лаки сополимерополиакриловые</w:t>
      </w:r>
    </w:p>
    <w:p w:rsidR="00CC4CF9" w:rsidRPr="00061AB7" w:rsidRDefault="00CC4CF9">
      <w:pPr>
        <w:pStyle w:val="ConsPlusCell"/>
        <w:jc w:val="both"/>
      </w:pPr>
      <w:r w:rsidRPr="00061AB7">
        <w:t>23 1342     0     Эмали сополимерополиакриловые</w:t>
      </w:r>
    </w:p>
    <w:p w:rsidR="00CC4CF9" w:rsidRPr="00061AB7" w:rsidRDefault="00CC4CF9">
      <w:pPr>
        <w:pStyle w:val="ConsPlusCell"/>
        <w:jc w:val="both"/>
      </w:pPr>
      <w:r w:rsidRPr="00061AB7">
        <w:t>23 1343     6     Грунтовки сополимерополиакриловые</w:t>
      </w:r>
    </w:p>
    <w:p w:rsidR="00CC4CF9" w:rsidRPr="00061AB7" w:rsidRDefault="00CC4CF9">
      <w:pPr>
        <w:pStyle w:val="ConsPlusCell"/>
        <w:jc w:val="both"/>
      </w:pPr>
      <w:r w:rsidRPr="00061AB7">
        <w:t>23 1344     1     Шпатлевки сополимерополиакриловые</w:t>
      </w:r>
    </w:p>
    <w:p w:rsidR="00CC4CF9" w:rsidRPr="00061AB7" w:rsidRDefault="00CC4CF9">
      <w:pPr>
        <w:pStyle w:val="ConsPlusCell"/>
        <w:jc w:val="both"/>
      </w:pPr>
      <w:r w:rsidRPr="00061AB7">
        <w:t>23 1350     4     Лаки, эмали, грунтовки и шпатлевки каучуковые</w:t>
      </w:r>
    </w:p>
    <w:p w:rsidR="00CC4CF9" w:rsidRPr="00061AB7" w:rsidRDefault="00CC4CF9">
      <w:pPr>
        <w:pStyle w:val="ConsPlusCell"/>
        <w:jc w:val="both"/>
      </w:pPr>
      <w:r w:rsidRPr="00061AB7">
        <w:t>23 1351     7     Лаки каучуковые</w:t>
      </w:r>
    </w:p>
    <w:p w:rsidR="00CC4CF9" w:rsidRPr="00061AB7" w:rsidRDefault="00CC4CF9">
      <w:pPr>
        <w:pStyle w:val="ConsPlusCell"/>
        <w:jc w:val="both"/>
      </w:pPr>
      <w:r w:rsidRPr="00061AB7">
        <w:t>23 1352     5     Эмали каучуковые</w:t>
      </w:r>
    </w:p>
    <w:p w:rsidR="00CC4CF9" w:rsidRPr="00061AB7" w:rsidRDefault="00CC4CF9">
      <w:pPr>
        <w:pStyle w:val="ConsPlusCell"/>
        <w:jc w:val="both"/>
      </w:pPr>
      <w:r w:rsidRPr="00061AB7">
        <w:t>23 1353     0     Грунтовки каучуковые</w:t>
      </w:r>
    </w:p>
    <w:p w:rsidR="00CC4CF9" w:rsidRPr="00061AB7" w:rsidRDefault="00CC4CF9">
      <w:pPr>
        <w:pStyle w:val="ConsPlusCell"/>
        <w:jc w:val="both"/>
      </w:pPr>
      <w:r w:rsidRPr="00061AB7">
        <w:t>23 1354     6     Шпатлевки каучуковые</w:t>
      </w:r>
    </w:p>
    <w:p w:rsidR="00CC4CF9" w:rsidRPr="00061AB7" w:rsidRDefault="00CC4CF9">
      <w:pPr>
        <w:pStyle w:val="ConsPlusCell"/>
        <w:jc w:val="both"/>
      </w:pPr>
      <w:r w:rsidRPr="00061AB7">
        <w:t>23 1360     9     Лаки, эмали, грунтовки и шпатлевки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поливинилацетальные</w:t>
      </w:r>
    </w:p>
    <w:p w:rsidR="00CC4CF9" w:rsidRPr="00061AB7" w:rsidRDefault="00CC4CF9">
      <w:pPr>
        <w:pStyle w:val="ConsPlusCell"/>
        <w:jc w:val="both"/>
      </w:pPr>
      <w:r w:rsidRPr="00061AB7">
        <w:t>23 1361     4     Лаки поливинилацетальные</w:t>
      </w:r>
    </w:p>
    <w:p w:rsidR="00CC4CF9" w:rsidRPr="00061AB7" w:rsidRDefault="00CC4CF9">
      <w:pPr>
        <w:pStyle w:val="ConsPlusCell"/>
        <w:jc w:val="both"/>
      </w:pPr>
      <w:r w:rsidRPr="00061AB7">
        <w:t>23 1362     0     Эмали поливинилацетальные</w:t>
      </w:r>
    </w:p>
    <w:p w:rsidR="00CC4CF9" w:rsidRPr="00061AB7" w:rsidRDefault="00CC4CF9">
      <w:pPr>
        <w:pStyle w:val="ConsPlusCell"/>
        <w:jc w:val="both"/>
      </w:pPr>
      <w:r w:rsidRPr="00061AB7">
        <w:t>23 1363     5     Грунтовки поливинилацетальные</w:t>
      </w:r>
    </w:p>
    <w:p w:rsidR="00CC4CF9" w:rsidRPr="00061AB7" w:rsidRDefault="00CC4CF9">
      <w:pPr>
        <w:pStyle w:val="ConsPlusCell"/>
        <w:jc w:val="both"/>
      </w:pPr>
      <w:r w:rsidRPr="00061AB7">
        <w:t>23 1364     0     Шпатлевки поливинилацетальные</w:t>
      </w:r>
    </w:p>
    <w:p w:rsidR="00CC4CF9" w:rsidRPr="00061AB7" w:rsidRDefault="00CC4CF9">
      <w:pPr>
        <w:pStyle w:val="ConsPlusCell"/>
        <w:jc w:val="both"/>
      </w:pPr>
      <w:r w:rsidRPr="00061AB7">
        <w:t>23 1370     3     Лаки, эмали, грунтовки и шпатлевки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фторопластовые</w:t>
      </w:r>
    </w:p>
    <w:p w:rsidR="00CC4CF9" w:rsidRPr="00061AB7" w:rsidRDefault="00CC4CF9">
      <w:pPr>
        <w:pStyle w:val="ConsPlusCell"/>
        <w:jc w:val="both"/>
      </w:pPr>
      <w:r w:rsidRPr="00061AB7">
        <w:t>23 1371     9     Лаки фторопластовые</w:t>
      </w:r>
    </w:p>
    <w:p w:rsidR="00CC4CF9" w:rsidRPr="00061AB7" w:rsidRDefault="00CC4CF9">
      <w:pPr>
        <w:pStyle w:val="ConsPlusCell"/>
        <w:jc w:val="both"/>
      </w:pPr>
      <w:r w:rsidRPr="00061AB7">
        <w:t>23 1372     4     Эмали фторопластовые</w:t>
      </w:r>
    </w:p>
    <w:p w:rsidR="00CC4CF9" w:rsidRPr="00061AB7" w:rsidRDefault="00CC4CF9">
      <w:pPr>
        <w:pStyle w:val="ConsPlusCell"/>
        <w:jc w:val="both"/>
      </w:pPr>
      <w:r w:rsidRPr="00061AB7">
        <w:t>23 1373     4     Грунтовки фторопластовые</w:t>
      </w:r>
    </w:p>
    <w:p w:rsidR="00CC4CF9" w:rsidRPr="00061AB7" w:rsidRDefault="00CC4CF9">
      <w:pPr>
        <w:pStyle w:val="ConsPlusCell"/>
        <w:jc w:val="both"/>
      </w:pPr>
      <w:r w:rsidRPr="00061AB7">
        <w:t>23 1374     5     Шпатлевки фторопластовые</w:t>
      </w:r>
    </w:p>
    <w:p w:rsidR="00CC4CF9" w:rsidRPr="00061AB7" w:rsidRDefault="00CC4CF9">
      <w:pPr>
        <w:pStyle w:val="ConsPlusCell"/>
        <w:jc w:val="both"/>
      </w:pPr>
      <w:r w:rsidRPr="00061AB7">
        <w:t>23 1390     2     Лаки, эмали, грунтовки и шпатлевки на прочих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полимеризационных смолах</w:t>
      </w:r>
    </w:p>
    <w:p w:rsidR="00CC4CF9" w:rsidRPr="00061AB7" w:rsidRDefault="00CC4CF9">
      <w:pPr>
        <w:pStyle w:val="ConsPlusCell"/>
        <w:jc w:val="both"/>
      </w:pPr>
      <w:r w:rsidRPr="00061AB7">
        <w:t>23 1391     8     Лаки на прочих полимеризационных смолах</w:t>
      </w:r>
    </w:p>
    <w:p w:rsidR="00CC4CF9" w:rsidRPr="00061AB7" w:rsidRDefault="00CC4CF9">
      <w:pPr>
        <w:pStyle w:val="ConsPlusCell"/>
        <w:jc w:val="both"/>
      </w:pPr>
      <w:r w:rsidRPr="00061AB7">
        <w:t>23 1392     3     Эмали на прочих полимеризационных смолах</w:t>
      </w:r>
    </w:p>
    <w:p w:rsidR="00CC4CF9" w:rsidRPr="00061AB7" w:rsidRDefault="00CC4CF9">
      <w:pPr>
        <w:pStyle w:val="ConsPlusCell"/>
        <w:jc w:val="both"/>
      </w:pPr>
      <w:r w:rsidRPr="00061AB7">
        <w:t>23 1393     9     Грунтовки на прочих полимеризационных смолах</w:t>
      </w:r>
    </w:p>
    <w:p w:rsidR="00CC4CF9" w:rsidRPr="00061AB7" w:rsidRDefault="00CC4CF9">
      <w:pPr>
        <w:pStyle w:val="ConsPlusCell"/>
        <w:jc w:val="both"/>
      </w:pPr>
      <w:r w:rsidRPr="00061AB7">
        <w:t>23 1394     4     Шпатлевки на прочих полимеризационных смолах</w:t>
      </w:r>
    </w:p>
    <w:p w:rsidR="00CC4CF9" w:rsidRPr="00061AB7" w:rsidRDefault="00CC4CF9">
      <w:pPr>
        <w:pStyle w:val="ConsPlusCell"/>
        <w:jc w:val="both"/>
      </w:pPr>
      <w:r w:rsidRPr="00061AB7">
        <w:t>23 1400     5     Лаки, эмали, грунтовки и шпатлевки на эфирах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целлюлозы</w:t>
      </w:r>
    </w:p>
    <w:p w:rsidR="00CC4CF9" w:rsidRPr="00061AB7" w:rsidRDefault="00CC4CF9">
      <w:pPr>
        <w:pStyle w:val="ConsPlusCell"/>
        <w:jc w:val="both"/>
      </w:pPr>
      <w:r w:rsidRPr="00061AB7">
        <w:t>23 1410     0     Лаки, эмали, грунтовки и шпатлевки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нитроцеллюлозные</w:t>
      </w:r>
    </w:p>
    <w:p w:rsidR="00CC4CF9" w:rsidRPr="00061AB7" w:rsidRDefault="00CC4CF9">
      <w:pPr>
        <w:pStyle w:val="ConsPlusCell"/>
        <w:jc w:val="both"/>
      </w:pPr>
      <w:r w:rsidRPr="00061AB7">
        <w:t>23 1411     5     Лаки нитроцеллюлозные</w:t>
      </w:r>
    </w:p>
    <w:p w:rsidR="00CC4CF9" w:rsidRPr="00061AB7" w:rsidRDefault="00CC4CF9">
      <w:pPr>
        <w:pStyle w:val="ConsPlusCell"/>
        <w:jc w:val="both"/>
      </w:pPr>
      <w:r w:rsidRPr="00061AB7">
        <w:t>23 1412     0     Эмали нитроцеллюлозные</w:t>
      </w:r>
    </w:p>
    <w:p w:rsidR="00CC4CF9" w:rsidRPr="00061AB7" w:rsidRDefault="00CC4CF9">
      <w:pPr>
        <w:pStyle w:val="ConsPlusCell"/>
        <w:jc w:val="both"/>
      </w:pPr>
      <w:r w:rsidRPr="00061AB7">
        <w:t>23 1413     6     Грунтовки нитроцеллюлозные</w:t>
      </w:r>
    </w:p>
    <w:p w:rsidR="00CC4CF9" w:rsidRPr="00061AB7" w:rsidRDefault="00CC4CF9">
      <w:pPr>
        <w:pStyle w:val="ConsPlusCell"/>
        <w:jc w:val="both"/>
      </w:pPr>
      <w:r w:rsidRPr="00061AB7">
        <w:t>23 1414     1     Шпатлевки нитроцеллюлозные</w:t>
      </w:r>
    </w:p>
    <w:p w:rsidR="00CC4CF9" w:rsidRPr="00061AB7" w:rsidRDefault="00CC4CF9">
      <w:pPr>
        <w:pStyle w:val="ConsPlusCell"/>
        <w:jc w:val="both"/>
      </w:pPr>
      <w:r w:rsidRPr="00061AB7">
        <w:t>23 1420     4     Лаки, эмали, грунтовки и шпатлевки нитроалкидные</w:t>
      </w:r>
    </w:p>
    <w:p w:rsidR="00CC4CF9" w:rsidRPr="00061AB7" w:rsidRDefault="00CC4CF9">
      <w:pPr>
        <w:pStyle w:val="ConsPlusCell"/>
        <w:jc w:val="both"/>
      </w:pPr>
      <w:r w:rsidRPr="00061AB7">
        <w:t>23 1421     3     Лаки нитроалкидные</w:t>
      </w:r>
    </w:p>
    <w:p w:rsidR="00CC4CF9" w:rsidRPr="00061AB7" w:rsidRDefault="00CC4CF9">
      <w:pPr>
        <w:pStyle w:val="ConsPlusCell"/>
        <w:jc w:val="both"/>
      </w:pPr>
      <w:r w:rsidRPr="00061AB7">
        <w:t>23 1422     5     Эмали нитроалкидные</w:t>
      </w:r>
    </w:p>
    <w:p w:rsidR="00CC4CF9" w:rsidRPr="00061AB7" w:rsidRDefault="00CC4CF9">
      <w:pPr>
        <w:pStyle w:val="ConsPlusCell"/>
        <w:jc w:val="both"/>
      </w:pPr>
      <w:r w:rsidRPr="00061AB7">
        <w:t>23 1423     0     Грунтовки нитроалкидные</w:t>
      </w:r>
    </w:p>
    <w:p w:rsidR="00CC4CF9" w:rsidRPr="00061AB7" w:rsidRDefault="00CC4CF9">
      <w:pPr>
        <w:pStyle w:val="ConsPlusCell"/>
        <w:jc w:val="both"/>
      </w:pPr>
      <w:r w:rsidRPr="00061AB7">
        <w:t>23 1424     6     Шпатлевки нитроалкидные</w:t>
      </w:r>
    </w:p>
    <w:p w:rsidR="00CC4CF9" w:rsidRPr="00061AB7" w:rsidRDefault="00CC4CF9">
      <w:pPr>
        <w:pStyle w:val="ConsPlusCell"/>
        <w:jc w:val="both"/>
      </w:pPr>
      <w:r w:rsidRPr="00061AB7">
        <w:t>23 1430     9     Лаки, эмали, грунтовки и шпатлевки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нитроэпоксидные</w:t>
      </w:r>
    </w:p>
    <w:p w:rsidR="00CC4CF9" w:rsidRPr="00061AB7" w:rsidRDefault="00CC4CF9">
      <w:pPr>
        <w:pStyle w:val="ConsPlusCell"/>
        <w:jc w:val="both"/>
      </w:pPr>
      <w:r w:rsidRPr="00061AB7">
        <w:t>23 1431     4     Лаки нитроэпоксидные</w:t>
      </w:r>
    </w:p>
    <w:p w:rsidR="00CC4CF9" w:rsidRPr="00061AB7" w:rsidRDefault="00CC4CF9">
      <w:pPr>
        <w:pStyle w:val="ConsPlusCell"/>
        <w:jc w:val="both"/>
      </w:pPr>
      <w:r w:rsidRPr="00061AB7">
        <w:t>23 1432     7     Эмали нитроэпоксидные</w:t>
      </w:r>
    </w:p>
    <w:p w:rsidR="00CC4CF9" w:rsidRPr="00061AB7" w:rsidRDefault="00CC4CF9">
      <w:pPr>
        <w:pStyle w:val="ConsPlusCell"/>
        <w:jc w:val="both"/>
      </w:pPr>
      <w:r w:rsidRPr="00061AB7">
        <w:t>23 1433     5     Грунтовки нитроэпоксидные</w:t>
      </w:r>
    </w:p>
    <w:p w:rsidR="00CC4CF9" w:rsidRPr="00061AB7" w:rsidRDefault="00CC4CF9">
      <w:pPr>
        <w:pStyle w:val="ConsPlusCell"/>
        <w:jc w:val="both"/>
      </w:pPr>
      <w:r w:rsidRPr="00061AB7">
        <w:t>23 1434     0     Шпатлевки нитроэпоксидные</w:t>
      </w:r>
    </w:p>
    <w:p w:rsidR="00CC4CF9" w:rsidRPr="00061AB7" w:rsidRDefault="00CC4CF9">
      <w:pPr>
        <w:pStyle w:val="ConsPlusCell"/>
        <w:jc w:val="both"/>
      </w:pPr>
      <w:r w:rsidRPr="00061AB7">
        <w:t>23 1440     3     Лаки, эмали, грунтовки и шпатлевки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этилцеллюлозные</w:t>
      </w:r>
    </w:p>
    <w:p w:rsidR="00CC4CF9" w:rsidRPr="00061AB7" w:rsidRDefault="00CC4CF9">
      <w:pPr>
        <w:pStyle w:val="ConsPlusCell"/>
        <w:jc w:val="both"/>
      </w:pPr>
      <w:r w:rsidRPr="00061AB7">
        <w:t>23 1441     9     Лаки этилцеллюлозные</w:t>
      </w:r>
    </w:p>
    <w:p w:rsidR="00CC4CF9" w:rsidRPr="00061AB7" w:rsidRDefault="00CC4CF9">
      <w:pPr>
        <w:pStyle w:val="ConsPlusCell"/>
        <w:jc w:val="both"/>
      </w:pPr>
      <w:r w:rsidRPr="00061AB7">
        <w:t>23 1442     4     Эмали этилцеллюлозные</w:t>
      </w:r>
    </w:p>
    <w:p w:rsidR="00CC4CF9" w:rsidRPr="00061AB7" w:rsidRDefault="00CC4CF9">
      <w:pPr>
        <w:pStyle w:val="ConsPlusCell"/>
        <w:jc w:val="both"/>
      </w:pPr>
      <w:r w:rsidRPr="00061AB7">
        <w:t>23 1443     0     Грунтовки этилцеллюлозные</w:t>
      </w:r>
    </w:p>
    <w:p w:rsidR="00CC4CF9" w:rsidRPr="00061AB7" w:rsidRDefault="00CC4CF9">
      <w:pPr>
        <w:pStyle w:val="ConsPlusCell"/>
        <w:jc w:val="both"/>
      </w:pPr>
      <w:r w:rsidRPr="00061AB7">
        <w:t>23 1444     5     Шпатлевки этилцеллюлозные</w:t>
      </w:r>
    </w:p>
    <w:p w:rsidR="00CC4CF9" w:rsidRPr="00061AB7" w:rsidRDefault="00CC4CF9">
      <w:pPr>
        <w:pStyle w:val="ConsPlusCell"/>
        <w:jc w:val="both"/>
      </w:pPr>
      <w:r w:rsidRPr="00061AB7">
        <w:t>23 1490     6     Лаки, эмали, грунтовки и шпатлевки на прочих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эфирах целлюлозы</w:t>
      </w:r>
    </w:p>
    <w:p w:rsidR="00CC4CF9" w:rsidRPr="00061AB7" w:rsidRDefault="00CC4CF9">
      <w:pPr>
        <w:pStyle w:val="ConsPlusCell"/>
        <w:jc w:val="both"/>
      </w:pPr>
      <w:r w:rsidRPr="00061AB7">
        <w:t>23 1491     1     Лаки на прочих эфирах целлюлозы</w:t>
      </w:r>
    </w:p>
    <w:p w:rsidR="00CC4CF9" w:rsidRPr="00061AB7" w:rsidRDefault="00CC4CF9">
      <w:pPr>
        <w:pStyle w:val="ConsPlusCell"/>
        <w:jc w:val="both"/>
      </w:pPr>
      <w:r w:rsidRPr="00061AB7">
        <w:t>23 1492     7     Эмали на прочих эфирах целлюлозы</w:t>
      </w:r>
    </w:p>
    <w:p w:rsidR="00CC4CF9" w:rsidRPr="00061AB7" w:rsidRDefault="00CC4CF9">
      <w:pPr>
        <w:pStyle w:val="ConsPlusCell"/>
        <w:jc w:val="both"/>
      </w:pPr>
      <w:r w:rsidRPr="00061AB7">
        <w:t>23 1493     2     Грунтовки на прочих эфирах целлюлозы</w:t>
      </w:r>
    </w:p>
    <w:p w:rsidR="00CC4CF9" w:rsidRPr="00061AB7" w:rsidRDefault="00CC4CF9">
      <w:pPr>
        <w:pStyle w:val="ConsPlusCell"/>
        <w:jc w:val="both"/>
      </w:pPr>
      <w:r w:rsidRPr="00061AB7">
        <w:t>23 1494     8     Шпатлевки на прочих эфирах целлюлозы</w:t>
      </w:r>
    </w:p>
    <w:p w:rsidR="00CC4CF9" w:rsidRPr="00061AB7" w:rsidRDefault="00CC4CF9">
      <w:pPr>
        <w:pStyle w:val="ConsPlusCell"/>
        <w:jc w:val="both"/>
      </w:pPr>
      <w:r w:rsidRPr="00061AB7">
        <w:t>23 1500     9     Лаки и политуры спиртовые</w:t>
      </w:r>
    </w:p>
    <w:p w:rsidR="00CC4CF9" w:rsidRPr="00061AB7" w:rsidRDefault="00CC4CF9">
      <w:pPr>
        <w:pStyle w:val="ConsPlusCell"/>
        <w:jc w:val="both"/>
      </w:pPr>
      <w:r w:rsidRPr="00061AB7">
        <w:t>23 1510     3     Лаки и политуры спиртовые / на природных смолах</w:t>
      </w:r>
    </w:p>
    <w:p w:rsidR="00CC4CF9" w:rsidRPr="00061AB7" w:rsidRDefault="00CC4CF9">
      <w:pPr>
        <w:pStyle w:val="ConsPlusCell"/>
        <w:jc w:val="both"/>
      </w:pPr>
      <w:r w:rsidRPr="00061AB7">
        <w:t>23 1511     9     - шеллачные</w:t>
      </w:r>
    </w:p>
    <w:p w:rsidR="00CC4CF9" w:rsidRPr="00061AB7" w:rsidRDefault="00CC4CF9">
      <w:pPr>
        <w:pStyle w:val="ConsPlusCell"/>
        <w:jc w:val="both"/>
      </w:pPr>
      <w:r w:rsidRPr="00061AB7">
        <w:t>23 1512     4     - капаловые</w:t>
      </w:r>
    </w:p>
    <w:p w:rsidR="00CC4CF9" w:rsidRPr="00061AB7" w:rsidRDefault="00CC4CF9">
      <w:pPr>
        <w:pStyle w:val="ConsPlusCell"/>
        <w:jc w:val="both"/>
      </w:pPr>
      <w:r w:rsidRPr="00061AB7">
        <w:t>23 1520     8     Лаки и политуры спиртовые / на синтетических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смолах</w:t>
      </w:r>
    </w:p>
    <w:p w:rsidR="00CC4CF9" w:rsidRPr="00061AB7" w:rsidRDefault="00CC4CF9">
      <w:pPr>
        <w:pStyle w:val="ConsPlusCell"/>
        <w:jc w:val="both"/>
      </w:pPr>
      <w:r w:rsidRPr="00061AB7">
        <w:t>23 1521     3     - фенольные</w:t>
      </w:r>
    </w:p>
    <w:p w:rsidR="00CC4CF9" w:rsidRPr="00061AB7" w:rsidRDefault="00CC4CF9">
      <w:pPr>
        <w:pStyle w:val="ConsPlusCell"/>
        <w:jc w:val="both"/>
      </w:pPr>
      <w:r w:rsidRPr="00061AB7">
        <w:t>23 1522     9     - циклогексаноновые</w:t>
      </w:r>
    </w:p>
    <w:p w:rsidR="00CC4CF9" w:rsidRPr="00061AB7" w:rsidRDefault="00CC4CF9">
      <w:pPr>
        <w:pStyle w:val="ConsPlusCell"/>
        <w:jc w:val="both"/>
      </w:pPr>
      <w:r w:rsidRPr="00061AB7">
        <w:t>23 1600     2     Краски и грунтовки водно-дисперсионные</w:t>
      </w:r>
    </w:p>
    <w:p w:rsidR="00CC4CF9" w:rsidRPr="00061AB7" w:rsidRDefault="00CC4CF9">
      <w:pPr>
        <w:pStyle w:val="ConsPlusCell"/>
        <w:jc w:val="both"/>
      </w:pPr>
      <w:r w:rsidRPr="00061AB7">
        <w:t>23 1610     7     Краски поливинилацетатные /</w:t>
      </w:r>
    </w:p>
    <w:p w:rsidR="00CC4CF9" w:rsidRPr="00061AB7" w:rsidRDefault="00CC4CF9">
      <w:pPr>
        <w:pStyle w:val="ConsPlusCell"/>
        <w:jc w:val="both"/>
      </w:pPr>
      <w:r w:rsidRPr="00061AB7">
        <w:t>23 1611     2     - белые</w:t>
      </w:r>
    </w:p>
    <w:p w:rsidR="00CC4CF9" w:rsidRPr="00061AB7" w:rsidRDefault="00CC4CF9">
      <w:pPr>
        <w:pStyle w:val="ConsPlusCell"/>
        <w:jc w:val="both"/>
      </w:pPr>
      <w:r w:rsidRPr="00061AB7">
        <w:t>23 1612     8     - цветные</w:t>
      </w:r>
    </w:p>
    <w:p w:rsidR="00CC4CF9" w:rsidRPr="00061AB7" w:rsidRDefault="00CC4CF9">
      <w:pPr>
        <w:pStyle w:val="ConsPlusCell"/>
        <w:jc w:val="both"/>
      </w:pPr>
      <w:r w:rsidRPr="00061AB7">
        <w:t>23 1613     3     - пониженной горючести</w:t>
      </w:r>
    </w:p>
    <w:p w:rsidR="00CC4CF9" w:rsidRPr="00061AB7" w:rsidRDefault="00CC4CF9">
      <w:pPr>
        <w:pStyle w:val="ConsPlusCell"/>
        <w:jc w:val="both"/>
      </w:pPr>
      <w:r w:rsidRPr="00061AB7">
        <w:t>23 1620     1     Краски и грунтовки стиролбутадиеновые /</w:t>
      </w:r>
    </w:p>
    <w:p w:rsidR="00CC4CF9" w:rsidRPr="00061AB7" w:rsidRDefault="00CC4CF9">
      <w:pPr>
        <w:pStyle w:val="ConsPlusCell"/>
        <w:jc w:val="both"/>
      </w:pPr>
      <w:r w:rsidRPr="00061AB7">
        <w:t>23 1621     7     - белые</w:t>
      </w:r>
    </w:p>
    <w:p w:rsidR="00CC4CF9" w:rsidRPr="00061AB7" w:rsidRDefault="00CC4CF9">
      <w:pPr>
        <w:pStyle w:val="ConsPlusCell"/>
        <w:jc w:val="both"/>
      </w:pPr>
      <w:r w:rsidRPr="00061AB7">
        <w:t>23 1622     2     - цветные</w:t>
      </w:r>
    </w:p>
    <w:p w:rsidR="00CC4CF9" w:rsidRPr="00061AB7" w:rsidRDefault="00CC4CF9">
      <w:pPr>
        <w:pStyle w:val="ConsPlusCell"/>
        <w:jc w:val="both"/>
      </w:pPr>
      <w:r w:rsidRPr="00061AB7">
        <w:t>23 1630     6     Краски на акрилатных латексах /</w:t>
      </w:r>
    </w:p>
    <w:p w:rsidR="00CC4CF9" w:rsidRPr="00061AB7" w:rsidRDefault="00CC4CF9">
      <w:pPr>
        <w:pStyle w:val="ConsPlusCell"/>
        <w:jc w:val="both"/>
      </w:pPr>
      <w:r w:rsidRPr="00061AB7">
        <w:t>23 1631     1     - белые</w:t>
      </w:r>
    </w:p>
    <w:p w:rsidR="00CC4CF9" w:rsidRPr="00061AB7" w:rsidRDefault="00CC4CF9">
      <w:pPr>
        <w:pStyle w:val="ConsPlusCell"/>
        <w:jc w:val="both"/>
      </w:pPr>
      <w:r w:rsidRPr="00061AB7">
        <w:t>23 1632     7     - цветные</w:t>
      </w:r>
    </w:p>
    <w:p w:rsidR="00CC4CF9" w:rsidRPr="00061AB7" w:rsidRDefault="00CC4CF9">
      <w:pPr>
        <w:pStyle w:val="ConsPlusCell"/>
        <w:jc w:val="both"/>
      </w:pPr>
      <w:r w:rsidRPr="00061AB7">
        <w:t>23 1650     5     Краски на полимеризационных сополимерах /</w:t>
      </w:r>
    </w:p>
    <w:p w:rsidR="00CC4CF9" w:rsidRPr="00061AB7" w:rsidRDefault="00CC4CF9">
      <w:pPr>
        <w:pStyle w:val="ConsPlusCell"/>
        <w:jc w:val="both"/>
      </w:pPr>
      <w:r w:rsidRPr="00061AB7">
        <w:t>23 1651     0     - белые</w:t>
      </w:r>
    </w:p>
    <w:p w:rsidR="00CC4CF9" w:rsidRPr="00061AB7" w:rsidRDefault="00CC4CF9">
      <w:pPr>
        <w:pStyle w:val="ConsPlusCell"/>
        <w:jc w:val="both"/>
      </w:pPr>
      <w:r w:rsidRPr="00061AB7">
        <w:t>23 1652     6     - цветные</w:t>
      </w:r>
    </w:p>
    <w:p w:rsidR="00CC4CF9" w:rsidRPr="00061AB7" w:rsidRDefault="00CC4CF9">
      <w:pPr>
        <w:pStyle w:val="ConsPlusCell"/>
        <w:jc w:val="both"/>
      </w:pPr>
      <w:r w:rsidRPr="00061AB7">
        <w:t>23 1690     1     Краски и грунтовки водно-дисперсионные прочие</w:t>
      </w:r>
    </w:p>
    <w:p w:rsidR="00CC4CF9" w:rsidRPr="00061AB7" w:rsidRDefault="00CC4CF9">
      <w:pPr>
        <w:pStyle w:val="ConsPlusCell"/>
        <w:jc w:val="both"/>
      </w:pPr>
      <w:r w:rsidRPr="00061AB7">
        <w:t>23 1700     6     Краски густотертые и готовые к применению</w:t>
      </w:r>
    </w:p>
    <w:p w:rsidR="00CC4CF9" w:rsidRPr="00061AB7" w:rsidRDefault="00CC4CF9">
      <w:pPr>
        <w:pStyle w:val="ConsPlusCell"/>
        <w:jc w:val="both"/>
      </w:pPr>
      <w:r w:rsidRPr="00061AB7">
        <w:t>23 1710     0     Краски густотертые / (краски масляные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густотертые)</w:t>
      </w:r>
    </w:p>
    <w:p w:rsidR="00CC4CF9" w:rsidRPr="00061AB7" w:rsidRDefault="00CC4CF9">
      <w:pPr>
        <w:pStyle w:val="ConsPlusCell"/>
        <w:jc w:val="both"/>
      </w:pPr>
      <w:r w:rsidRPr="00061AB7">
        <w:t>23 1711     6     - белила</w:t>
      </w:r>
    </w:p>
    <w:p w:rsidR="00CC4CF9" w:rsidRPr="00061AB7" w:rsidRDefault="00CC4CF9">
      <w:pPr>
        <w:pStyle w:val="ConsPlusCell"/>
        <w:jc w:val="both"/>
      </w:pPr>
      <w:r w:rsidRPr="00061AB7">
        <w:t>23 1712     1     - цветные</w:t>
      </w:r>
    </w:p>
    <w:p w:rsidR="00CC4CF9" w:rsidRPr="00061AB7" w:rsidRDefault="00CC4CF9">
      <w:pPr>
        <w:pStyle w:val="ConsPlusCell"/>
        <w:jc w:val="both"/>
      </w:pPr>
      <w:r w:rsidRPr="00061AB7">
        <w:t>23 1713     7     - земляные</w:t>
      </w:r>
    </w:p>
    <w:p w:rsidR="00CC4CF9" w:rsidRPr="00061AB7" w:rsidRDefault="00CC4CF9">
      <w:pPr>
        <w:pStyle w:val="ConsPlusCell"/>
        <w:jc w:val="both"/>
      </w:pPr>
      <w:r w:rsidRPr="00061AB7">
        <w:t>23 1720     5     Краски, готовые к применению / (краски масляные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жидкотертые)</w:t>
      </w:r>
    </w:p>
    <w:p w:rsidR="00CC4CF9" w:rsidRPr="00061AB7" w:rsidRDefault="00CC4CF9">
      <w:pPr>
        <w:pStyle w:val="ConsPlusCell"/>
        <w:jc w:val="both"/>
      </w:pPr>
      <w:r w:rsidRPr="00061AB7">
        <w:t>23 1721     0     - белила</w:t>
      </w:r>
    </w:p>
    <w:p w:rsidR="00CC4CF9" w:rsidRPr="00061AB7" w:rsidRDefault="00CC4CF9">
      <w:pPr>
        <w:pStyle w:val="ConsPlusCell"/>
        <w:jc w:val="both"/>
      </w:pPr>
      <w:r w:rsidRPr="00061AB7">
        <w:t>23 1722     6     - цветные</w:t>
      </w:r>
    </w:p>
    <w:p w:rsidR="00CC4CF9" w:rsidRPr="00061AB7" w:rsidRDefault="00CC4CF9">
      <w:pPr>
        <w:pStyle w:val="ConsPlusCell"/>
        <w:jc w:val="both"/>
      </w:pPr>
      <w:r w:rsidRPr="00061AB7">
        <w:t>23 1723     1     - земляные</w:t>
      </w:r>
    </w:p>
    <w:p w:rsidR="00CC4CF9" w:rsidRPr="00061AB7" w:rsidRDefault="00CC4CF9">
      <w:pPr>
        <w:pStyle w:val="ConsPlusCell"/>
        <w:jc w:val="both"/>
      </w:pPr>
      <w:r w:rsidRPr="00061AB7">
        <w:t>23 1800     5     Олифы</w:t>
      </w:r>
    </w:p>
    <w:p w:rsidR="00CC4CF9" w:rsidRPr="00061AB7" w:rsidRDefault="00CC4CF9">
      <w:pPr>
        <w:pStyle w:val="ConsPlusCell"/>
        <w:jc w:val="both"/>
      </w:pPr>
      <w:r w:rsidRPr="00061AB7">
        <w:t>23 1810     4     Олифы натуральные /</w:t>
      </w:r>
    </w:p>
    <w:p w:rsidR="00CC4CF9" w:rsidRPr="00061AB7" w:rsidRDefault="00CC4CF9">
      <w:pPr>
        <w:pStyle w:val="ConsPlusCell"/>
        <w:jc w:val="both"/>
      </w:pPr>
      <w:r w:rsidRPr="00061AB7">
        <w:t>23 1811     9     - на высыхающих маслах</w:t>
      </w:r>
    </w:p>
    <w:p w:rsidR="00CC4CF9" w:rsidRPr="00061AB7" w:rsidRDefault="00CC4CF9">
      <w:pPr>
        <w:pStyle w:val="ConsPlusCell"/>
        <w:jc w:val="both"/>
      </w:pPr>
      <w:r w:rsidRPr="00061AB7">
        <w:t>23 1812     5     - на полувысыхающих маслах</w:t>
      </w:r>
    </w:p>
    <w:p w:rsidR="00CC4CF9" w:rsidRPr="00061AB7" w:rsidRDefault="00CC4CF9">
      <w:pPr>
        <w:pStyle w:val="ConsPlusCell"/>
        <w:jc w:val="both"/>
      </w:pPr>
      <w:r w:rsidRPr="00061AB7">
        <w:t>23 1820     9     Олифы комбинированные /</w:t>
      </w:r>
    </w:p>
    <w:p w:rsidR="00CC4CF9" w:rsidRPr="00061AB7" w:rsidRDefault="00CC4CF9">
      <w:pPr>
        <w:pStyle w:val="ConsPlusCell"/>
        <w:jc w:val="both"/>
      </w:pPr>
      <w:r w:rsidRPr="00061AB7">
        <w:t>23 1821     4     - на высыхающих маслах</w:t>
      </w:r>
    </w:p>
    <w:p w:rsidR="00CC4CF9" w:rsidRPr="00061AB7" w:rsidRDefault="00CC4CF9">
      <w:pPr>
        <w:pStyle w:val="ConsPlusCell"/>
        <w:jc w:val="both"/>
      </w:pPr>
      <w:r w:rsidRPr="00061AB7">
        <w:t>23 1822     2     - на полувысыхающих маслах и смесях масел</w:t>
      </w:r>
    </w:p>
    <w:p w:rsidR="00CC4CF9" w:rsidRPr="00061AB7" w:rsidRDefault="00CC4CF9">
      <w:pPr>
        <w:pStyle w:val="ConsPlusCell"/>
        <w:jc w:val="both"/>
      </w:pPr>
      <w:r w:rsidRPr="00061AB7">
        <w:t>23 1830     3     Олифы оксоль /</w:t>
      </w:r>
    </w:p>
    <w:p w:rsidR="00CC4CF9" w:rsidRPr="00061AB7" w:rsidRDefault="00CC4CF9">
      <w:pPr>
        <w:pStyle w:val="ConsPlusCell"/>
        <w:jc w:val="both"/>
      </w:pPr>
      <w:r w:rsidRPr="00061AB7">
        <w:t>23 1831     9     - на высыхающих маслах</w:t>
      </w:r>
    </w:p>
    <w:p w:rsidR="00CC4CF9" w:rsidRPr="00061AB7" w:rsidRDefault="00CC4CF9">
      <w:pPr>
        <w:pStyle w:val="ConsPlusCell"/>
        <w:jc w:val="both"/>
      </w:pPr>
      <w:r w:rsidRPr="00061AB7">
        <w:t>23 1832     4     - на полувысыхающих маслах</w:t>
      </w:r>
    </w:p>
    <w:p w:rsidR="00CC4CF9" w:rsidRPr="00061AB7" w:rsidRDefault="00CC4CF9">
      <w:pPr>
        <w:pStyle w:val="ConsPlusCell"/>
        <w:jc w:val="both"/>
      </w:pPr>
      <w:r w:rsidRPr="00061AB7">
        <w:t>23 1840     8     Олифы глифталевые /</w:t>
      </w:r>
    </w:p>
    <w:p w:rsidR="00CC4CF9" w:rsidRPr="00061AB7" w:rsidRDefault="00CC4CF9">
      <w:pPr>
        <w:pStyle w:val="ConsPlusCell"/>
        <w:jc w:val="both"/>
      </w:pPr>
      <w:r w:rsidRPr="00061AB7">
        <w:t>23 1841     3     - на высыхающих маслах</w:t>
      </w:r>
    </w:p>
    <w:p w:rsidR="00CC4CF9" w:rsidRPr="00061AB7" w:rsidRDefault="00CC4CF9">
      <w:pPr>
        <w:pStyle w:val="ConsPlusCell"/>
        <w:jc w:val="both"/>
      </w:pPr>
      <w:r w:rsidRPr="00061AB7">
        <w:t>23 1842     9     - на полувысыхающих маслах</w:t>
      </w:r>
    </w:p>
    <w:p w:rsidR="00CC4CF9" w:rsidRPr="00061AB7" w:rsidRDefault="00CC4CF9">
      <w:pPr>
        <w:pStyle w:val="ConsPlusCell"/>
        <w:jc w:val="both"/>
      </w:pPr>
      <w:r w:rsidRPr="00061AB7">
        <w:t>23 1850     2     Олифы пентафталевые /</w:t>
      </w:r>
    </w:p>
    <w:p w:rsidR="00CC4CF9" w:rsidRPr="00061AB7" w:rsidRDefault="00CC4CF9">
      <w:pPr>
        <w:pStyle w:val="ConsPlusCell"/>
        <w:jc w:val="both"/>
      </w:pPr>
      <w:r w:rsidRPr="00061AB7">
        <w:t>23 1851     8     - на высыхающих маслах</w:t>
      </w:r>
    </w:p>
    <w:p w:rsidR="00CC4CF9" w:rsidRPr="00061AB7" w:rsidRDefault="00CC4CF9">
      <w:pPr>
        <w:pStyle w:val="ConsPlusCell"/>
        <w:jc w:val="both"/>
      </w:pPr>
      <w:r w:rsidRPr="00061AB7">
        <w:t>23 1852     3     - на полувысыхающих маслах</w:t>
      </w:r>
    </w:p>
    <w:p w:rsidR="00CC4CF9" w:rsidRPr="00061AB7" w:rsidRDefault="00CC4CF9">
      <w:pPr>
        <w:pStyle w:val="ConsPlusCell"/>
        <w:jc w:val="both"/>
      </w:pPr>
      <w:r w:rsidRPr="00061AB7">
        <w:t>23 1860     7     Олифы ксифталевые /</w:t>
      </w:r>
    </w:p>
    <w:p w:rsidR="00CC4CF9" w:rsidRPr="00061AB7" w:rsidRDefault="00CC4CF9">
      <w:pPr>
        <w:pStyle w:val="ConsPlusCell"/>
        <w:jc w:val="both"/>
      </w:pPr>
      <w:r w:rsidRPr="00061AB7">
        <w:t>23 1861     2     - на высыхающих маслах</w:t>
      </w:r>
    </w:p>
    <w:p w:rsidR="00CC4CF9" w:rsidRPr="00061AB7" w:rsidRDefault="00CC4CF9">
      <w:pPr>
        <w:pStyle w:val="ConsPlusCell"/>
        <w:jc w:val="both"/>
      </w:pPr>
      <w:r w:rsidRPr="00061AB7">
        <w:t>23 1862     8     - на полувысыхающих маслах</w:t>
      </w:r>
    </w:p>
    <w:p w:rsidR="00CC4CF9" w:rsidRPr="00061AB7" w:rsidRDefault="00CC4CF9">
      <w:pPr>
        <w:pStyle w:val="ConsPlusCell"/>
        <w:jc w:val="both"/>
      </w:pPr>
      <w:r w:rsidRPr="00061AB7">
        <w:t>23 1890     0     Олифы прочие /</w:t>
      </w:r>
    </w:p>
    <w:p w:rsidR="00CC4CF9" w:rsidRPr="00061AB7" w:rsidRDefault="00CC4CF9">
      <w:pPr>
        <w:pStyle w:val="ConsPlusCell"/>
        <w:jc w:val="both"/>
      </w:pPr>
      <w:r w:rsidRPr="00061AB7">
        <w:t>23 1891     6     - на высыхающих маслах</w:t>
      </w:r>
    </w:p>
    <w:p w:rsidR="00CC4CF9" w:rsidRPr="00061AB7" w:rsidRDefault="00CC4CF9">
      <w:pPr>
        <w:pStyle w:val="ConsPlusCell"/>
        <w:jc w:val="both"/>
      </w:pPr>
      <w:r w:rsidRPr="00061AB7">
        <w:t>23 1892     1     - на полувысыхающих маслах</w:t>
      </w:r>
    </w:p>
    <w:p w:rsidR="00CC4CF9" w:rsidRPr="00061AB7" w:rsidRDefault="00CC4CF9">
      <w:pPr>
        <w:pStyle w:val="ConsPlusCell"/>
        <w:jc w:val="both"/>
      </w:pPr>
      <w:r w:rsidRPr="00061AB7">
        <w:t>23 1893     7     - безмасляные</w:t>
      </w:r>
    </w:p>
    <w:p w:rsidR="00CC4CF9" w:rsidRPr="00061AB7" w:rsidRDefault="00CC4CF9">
      <w:pPr>
        <w:pStyle w:val="ConsPlusCell"/>
        <w:jc w:val="both"/>
      </w:pPr>
      <w:r w:rsidRPr="00061AB7">
        <w:t>23 1900     3     Растворители и смывки для лакокрасочных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</w:t>
      </w:r>
    </w:p>
    <w:p w:rsidR="00CC4CF9" w:rsidRPr="00061AB7" w:rsidRDefault="00CC4CF9">
      <w:pPr>
        <w:pStyle w:val="ConsPlusCell"/>
        <w:jc w:val="both"/>
      </w:pPr>
      <w:r w:rsidRPr="00061AB7">
        <w:t>23 1910     8     Растворители /</w:t>
      </w:r>
    </w:p>
    <w:p w:rsidR="00CC4CF9" w:rsidRPr="00061AB7" w:rsidRDefault="00CC4CF9">
      <w:pPr>
        <w:pStyle w:val="ConsPlusCell"/>
        <w:jc w:val="both"/>
      </w:pPr>
      <w:r w:rsidRPr="00061AB7">
        <w:t>23 1911     3     - для лаков на конденсационных смолах</w:t>
      </w:r>
    </w:p>
    <w:p w:rsidR="00CC4CF9" w:rsidRPr="00061AB7" w:rsidRDefault="00CC4CF9">
      <w:pPr>
        <w:pStyle w:val="ConsPlusCell"/>
        <w:jc w:val="both"/>
      </w:pPr>
      <w:r w:rsidRPr="00061AB7">
        <w:t>23 1912     9     - для лаков, эмалей, грунтовок и шпатлевок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полимеризационных смолах</w:t>
      </w:r>
    </w:p>
    <w:p w:rsidR="00CC4CF9" w:rsidRPr="00061AB7" w:rsidRDefault="00CC4CF9">
      <w:pPr>
        <w:pStyle w:val="ConsPlusCell"/>
        <w:jc w:val="both"/>
      </w:pPr>
      <w:r w:rsidRPr="00061AB7">
        <w:t>23 1913     4     - для лаков, эмалей, грунтовок и шпатлевок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эфирах целлюлозы</w:t>
      </w:r>
    </w:p>
    <w:p w:rsidR="00CC4CF9" w:rsidRPr="00061AB7" w:rsidRDefault="00CC4CF9">
      <w:pPr>
        <w:pStyle w:val="ConsPlusCell"/>
        <w:jc w:val="both"/>
      </w:pPr>
      <w:r w:rsidRPr="00061AB7">
        <w:t>23 1919     7     - прочие</w:t>
      </w:r>
    </w:p>
    <w:p w:rsidR="00CC4CF9" w:rsidRPr="00061AB7" w:rsidRDefault="00CC4CF9">
      <w:pPr>
        <w:pStyle w:val="ConsPlusCell"/>
        <w:jc w:val="both"/>
      </w:pPr>
      <w:r w:rsidRPr="00061AB7">
        <w:t>23 1920     2     Смывки /</w:t>
      </w:r>
    </w:p>
    <w:p w:rsidR="00CC4CF9" w:rsidRPr="00061AB7" w:rsidRDefault="00CC4CF9">
      <w:pPr>
        <w:pStyle w:val="ConsPlusCell"/>
        <w:jc w:val="both"/>
      </w:pPr>
      <w:r w:rsidRPr="00061AB7">
        <w:t>23 1921     8     - для лаков, эмалей, грунтовок и шпатлевок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эфирах целлюлозы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23 2000     3     Пигменты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23 2100     7     Пигменты белые сухие</w:t>
      </w:r>
    </w:p>
    <w:p w:rsidR="00CC4CF9" w:rsidRPr="00061AB7" w:rsidRDefault="00CC4CF9">
      <w:pPr>
        <w:pStyle w:val="ConsPlusCell"/>
        <w:jc w:val="both"/>
      </w:pPr>
      <w:r w:rsidRPr="00061AB7">
        <w:t>23 2110     1     Двуокись титана (пигментная) /</w:t>
      </w:r>
    </w:p>
    <w:p w:rsidR="00CC4CF9" w:rsidRPr="00061AB7" w:rsidRDefault="00CC4CF9">
      <w:pPr>
        <w:pStyle w:val="ConsPlusCell"/>
        <w:jc w:val="both"/>
      </w:pPr>
      <w:r w:rsidRPr="00061AB7">
        <w:t>23 2111     7     - анатазная</w:t>
      </w:r>
    </w:p>
    <w:p w:rsidR="00CC4CF9" w:rsidRPr="00061AB7" w:rsidRDefault="00CC4CF9">
      <w:pPr>
        <w:pStyle w:val="ConsPlusCell"/>
        <w:jc w:val="both"/>
      </w:pPr>
      <w:r w:rsidRPr="00061AB7">
        <w:t>23 2112     2     - рутильная</w:t>
      </w:r>
    </w:p>
    <w:p w:rsidR="00CC4CF9" w:rsidRPr="00061AB7" w:rsidRDefault="00CC4CF9">
      <w:pPr>
        <w:pStyle w:val="ConsPlusCell"/>
        <w:jc w:val="both"/>
      </w:pPr>
      <w:r w:rsidRPr="00061AB7">
        <w:t>23 2113     8     - вискозная</w:t>
      </w:r>
    </w:p>
    <w:p w:rsidR="00CC4CF9" w:rsidRPr="00061AB7" w:rsidRDefault="00CC4CF9">
      <w:pPr>
        <w:pStyle w:val="ConsPlusCell"/>
        <w:jc w:val="both"/>
      </w:pPr>
      <w:r w:rsidRPr="00061AB7">
        <w:t>23 2120     6     Белила цинковые /</w:t>
      </w:r>
    </w:p>
    <w:p w:rsidR="00CC4CF9" w:rsidRPr="00061AB7" w:rsidRDefault="00CC4CF9">
      <w:pPr>
        <w:pStyle w:val="ConsPlusCell"/>
        <w:jc w:val="both"/>
      </w:pPr>
      <w:r w:rsidRPr="00061AB7">
        <w:t>23 2121     1     - муфельные</w:t>
      </w:r>
    </w:p>
    <w:p w:rsidR="00CC4CF9" w:rsidRPr="00061AB7" w:rsidRDefault="00CC4CF9">
      <w:pPr>
        <w:pStyle w:val="ConsPlusCell"/>
        <w:jc w:val="both"/>
      </w:pPr>
      <w:r w:rsidRPr="00061AB7">
        <w:t>23 2122     7     - печные</w:t>
      </w:r>
    </w:p>
    <w:p w:rsidR="00CC4CF9" w:rsidRPr="00061AB7" w:rsidRDefault="00CC4CF9">
      <w:pPr>
        <w:pStyle w:val="ConsPlusCell"/>
        <w:jc w:val="both"/>
      </w:pPr>
      <w:r w:rsidRPr="00061AB7">
        <w:t>23 2123     2     - витерильные</w:t>
      </w:r>
    </w:p>
    <w:p w:rsidR="00CC4CF9" w:rsidRPr="00061AB7" w:rsidRDefault="00CC4CF9">
      <w:pPr>
        <w:pStyle w:val="ConsPlusCell"/>
        <w:jc w:val="both"/>
      </w:pPr>
      <w:r w:rsidRPr="00061AB7">
        <w:t>23 2190     8     Пигменты белые прочие</w:t>
      </w:r>
    </w:p>
    <w:p w:rsidR="00CC4CF9" w:rsidRPr="00061AB7" w:rsidRDefault="00CC4CF9">
      <w:pPr>
        <w:pStyle w:val="ConsPlusCell"/>
        <w:jc w:val="both"/>
      </w:pPr>
      <w:r w:rsidRPr="00061AB7">
        <w:t>23 2199     7     Пигменты белые прочие, кроме перечисленных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выше</w:t>
      </w:r>
    </w:p>
    <w:p w:rsidR="00CC4CF9" w:rsidRPr="00061AB7" w:rsidRDefault="00CC4CF9">
      <w:pPr>
        <w:pStyle w:val="ConsPlusCell"/>
        <w:jc w:val="both"/>
      </w:pPr>
      <w:r w:rsidRPr="00061AB7">
        <w:t>23 2200     0     Пигменты цветные</w:t>
      </w:r>
    </w:p>
    <w:p w:rsidR="00CC4CF9" w:rsidRPr="00061AB7" w:rsidRDefault="00CC4CF9">
      <w:pPr>
        <w:pStyle w:val="ConsPlusCell"/>
        <w:jc w:val="both"/>
      </w:pPr>
      <w:r w:rsidRPr="00061AB7">
        <w:t>23 2210     5     Глет и сурик свинцовые</w:t>
      </w:r>
    </w:p>
    <w:p w:rsidR="00CC4CF9" w:rsidRPr="00061AB7" w:rsidRDefault="00CC4CF9">
      <w:pPr>
        <w:pStyle w:val="ConsPlusCell"/>
        <w:jc w:val="both"/>
      </w:pPr>
      <w:r w:rsidRPr="00061AB7">
        <w:t>23 2211     0     Глет свинцовый</w:t>
      </w:r>
    </w:p>
    <w:p w:rsidR="00CC4CF9" w:rsidRPr="00061AB7" w:rsidRDefault="00CC4CF9">
      <w:pPr>
        <w:pStyle w:val="ConsPlusCell"/>
        <w:jc w:val="both"/>
      </w:pPr>
      <w:r w:rsidRPr="00061AB7">
        <w:t>23 2212     6     Сурик свинцовый</w:t>
      </w:r>
    </w:p>
    <w:p w:rsidR="00CC4CF9" w:rsidRPr="00061AB7" w:rsidRDefault="00CC4CF9">
      <w:pPr>
        <w:pStyle w:val="ConsPlusCell"/>
        <w:jc w:val="both"/>
      </w:pPr>
      <w:r w:rsidRPr="00061AB7">
        <w:t>23 2220     0     Крона /</w:t>
      </w:r>
    </w:p>
    <w:p w:rsidR="00CC4CF9" w:rsidRPr="00061AB7" w:rsidRDefault="00CC4CF9">
      <w:pPr>
        <w:pStyle w:val="ConsPlusCell"/>
        <w:jc w:val="both"/>
      </w:pPr>
      <w:r w:rsidRPr="00061AB7">
        <w:t>23 2221     5     - свинцовые</w:t>
      </w:r>
    </w:p>
    <w:p w:rsidR="00CC4CF9" w:rsidRPr="00061AB7" w:rsidRDefault="00CC4CF9">
      <w:pPr>
        <w:pStyle w:val="ConsPlusCell"/>
        <w:jc w:val="both"/>
      </w:pPr>
      <w:r w:rsidRPr="00061AB7">
        <w:t>23 2222     0     - цинковые</w:t>
      </w:r>
    </w:p>
    <w:p w:rsidR="00CC4CF9" w:rsidRPr="00061AB7" w:rsidRDefault="00CC4CF9">
      <w:pPr>
        <w:pStyle w:val="ConsPlusCell"/>
        <w:jc w:val="both"/>
      </w:pPr>
      <w:r w:rsidRPr="00061AB7">
        <w:t>23 2223     6     - свинцово-молибдатные (молибдатные)</w:t>
      </w:r>
    </w:p>
    <w:p w:rsidR="00CC4CF9" w:rsidRPr="00061AB7" w:rsidRDefault="00CC4CF9">
      <w:pPr>
        <w:pStyle w:val="ConsPlusCell"/>
        <w:jc w:val="both"/>
      </w:pPr>
      <w:r w:rsidRPr="00061AB7">
        <w:t>23 2240     9     Пигменты железоокисные /</w:t>
      </w:r>
    </w:p>
    <w:p w:rsidR="00CC4CF9" w:rsidRPr="00061AB7" w:rsidRDefault="00CC4CF9">
      <w:pPr>
        <w:pStyle w:val="ConsPlusCell"/>
        <w:jc w:val="both"/>
      </w:pPr>
      <w:r w:rsidRPr="00061AB7">
        <w:t>23 2241     4     - красные</w:t>
      </w:r>
    </w:p>
    <w:p w:rsidR="00CC4CF9" w:rsidRPr="00061AB7" w:rsidRDefault="00CC4CF9">
      <w:pPr>
        <w:pStyle w:val="ConsPlusCell"/>
        <w:jc w:val="both"/>
      </w:pPr>
      <w:r w:rsidRPr="00061AB7">
        <w:t>23 2242     7     - желтые</w:t>
      </w:r>
    </w:p>
    <w:p w:rsidR="00CC4CF9" w:rsidRPr="00061AB7" w:rsidRDefault="00CC4CF9">
      <w:pPr>
        <w:pStyle w:val="ConsPlusCell"/>
        <w:jc w:val="both"/>
      </w:pPr>
      <w:r w:rsidRPr="00061AB7">
        <w:t>23 2250     3     Пигменты земляные</w:t>
      </w:r>
    </w:p>
    <w:p w:rsidR="00CC4CF9" w:rsidRPr="00061AB7" w:rsidRDefault="00CC4CF9">
      <w:pPr>
        <w:pStyle w:val="ConsPlusCell"/>
        <w:jc w:val="both"/>
      </w:pPr>
      <w:r w:rsidRPr="00061AB7">
        <w:t>23 2251     9     Мумия</w:t>
      </w:r>
    </w:p>
    <w:p w:rsidR="00CC4CF9" w:rsidRPr="00061AB7" w:rsidRDefault="00CC4CF9">
      <w:pPr>
        <w:pStyle w:val="ConsPlusCell"/>
        <w:jc w:val="both"/>
      </w:pPr>
      <w:r w:rsidRPr="00061AB7">
        <w:t>23 2252     4     Охра</w:t>
      </w:r>
    </w:p>
    <w:p w:rsidR="00CC4CF9" w:rsidRPr="00061AB7" w:rsidRDefault="00CC4CF9">
      <w:pPr>
        <w:pStyle w:val="ConsPlusCell"/>
        <w:jc w:val="both"/>
      </w:pPr>
      <w:r w:rsidRPr="00061AB7">
        <w:t>23 2253     0     Сурик железный</w:t>
      </w:r>
    </w:p>
    <w:p w:rsidR="00CC4CF9" w:rsidRPr="00061AB7" w:rsidRDefault="00CC4CF9">
      <w:pPr>
        <w:pStyle w:val="ConsPlusCell"/>
        <w:jc w:val="both"/>
      </w:pPr>
      <w:r w:rsidRPr="00061AB7">
        <w:t>23 2260     8     Пигменты синие неорганические</w:t>
      </w:r>
    </w:p>
    <w:p w:rsidR="00CC4CF9" w:rsidRPr="00061AB7" w:rsidRDefault="00CC4CF9">
      <w:pPr>
        <w:pStyle w:val="ConsPlusCell"/>
        <w:jc w:val="both"/>
      </w:pPr>
      <w:r w:rsidRPr="00061AB7">
        <w:t>23 2261     3     Лазурь железная (милори)</w:t>
      </w:r>
    </w:p>
    <w:p w:rsidR="00CC4CF9" w:rsidRPr="00061AB7" w:rsidRDefault="00CC4CF9">
      <w:pPr>
        <w:pStyle w:val="ConsPlusCell"/>
        <w:jc w:val="both"/>
      </w:pPr>
      <w:r w:rsidRPr="00061AB7">
        <w:t>23 2262     9     Ультрамарин</w:t>
      </w:r>
    </w:p>
    <w:p w:rsidR="00CC4CF9" w:rsidRPr="00061AB7" w:rsidRDefault="00CC4CF9">
      <w:pPr>
        <w:pStyle w:val="ConsPlusCell"/>
        <w:jc w:val="both"/>
      </w:pPr>
      <w:r w:rsidRPr="00061AB7">
        <w:t>23 2263     4     Синька</w:t>
      </w:r>
    </w:p>
    <w:p w:rsidR="00CC4CF9" w:rsidRPr="00061AB7" w:rsidRDefault="00CC4CF9">
      <w:pPr>
        <w:pStyle w:val="ConsPlusCell"/>
        <w:jc w:val="both"/>
      </w:pPr>
      <w:r w:rsidRPr="00061AB7">
        <w:t>23 2290     1     Пигменты цветные / прочие</w:t>
      </w:r>
    </w:p>
    <w:p w:rsidR="00CC4CF9" w:rsidRPr="00061AB7" w:rsidRDefault="00CC4CF9">
      <w:pPr>
        <w:pStyle w:val="ConsPlusCell"/>
        <w:jc w:val="both"/>
      </w:pPr>
      <w:r w:rsidRPr="00061AB7">
        <w:t>23 2291     7     - смесевые</w:t>
      </w:r>
    </w:p>
    <w:p w:rsidR="00CC4CF9" w:rsidRPr="00061AB7" w:rsidRDefault="00CC4CF9">
      <w:pPr>
        <w:pStyle w:val="ConsPlusCell"/>
        <w:jc w:val="both"/>
      </w:pPr>
      <w:r w:rsidRPr="00061AB7">
        <w:t>23 2292     2     - термостойкие</w:t>
      </w:r>
    </w:p>
    <w:p w:rsidR="00CC4CF9" w:rsidRPr="00061AB7" w:rsidRDefault="00CC4CF9">
      <w:pPr>
        <w:pStyle w:val="ConsPlusCell"/>
        <w:jc w:val="both"/>
      </w:pPr>
      <w:r w:rsidRPr="00061AB7">
        <w:t>23 2299     0     - прочие, кроме перечисленных выше</w:t>
      </w:r>
    </w:p>
    <w:p w:rsidR="00CC4CF9" w:rsidRPr="00061AB7" w:rsidRDefault="00CC4CF9">
      <w:pPr>
        <w:pStyle w:val="ConsPlusCell"/>
        <w:jc w:val="both"/>
      </w:pPr>
      <w:r w:rsidRPr="00061AB7">
        <w:t>23 2300     4     Краски смесовые сухие</w:t>
      </w:r>
    </w:p>
    <w:p w:rsidR="00CC4CF9" w:rsidRPr="00061AB7" w:rsidRDefault="00CC4CF9">
      <w:pPr>
        <w:pStyle w:val="ConsPlusCell"/>
        <w:jc w:val="both"/>
      </w:pPr>
      <w:r w:rsidRPr="00061AB7">
        <w:t>23 2310     9     Краски сухие и клеевые /</w:t>
      </w:r>
    </w:p>
    <w:p w:rsidR="00CC4CF9" w:rsidRPr="00061AB7" w:rsidRDefault="00CC4CF9">
      <w:pPr>
        <w:pStyle w:val="ConsPlusCell"/>
        <w:jc w:val="both"/>
      </w:pPr>
      <w:r w:rsidRPr="00061AB7">
        <w:t>23 2311     4     - белые</w:t>
      </w:r>
    </w:p>
    <w:p w:rsidR="00CC4CF9" w:rsidRPr="00061AB7" w:rsidRDefault="00CC4CF9">
      <w:pPr>
        <w:pStyle w:val="ConsPlusCell"/>
        <w:jc w:val="both"/>
      </w:pPr>
      <w:r w:rsidRPr="00061AB7">
        <w:t>23 2312     3     - цветные</w:t>
      </w:r>
    </w:p>
    <w:p w:rsidR="00CC4CF9" w:rsidRPr="00061AB7" w:rsidRDefault="00CC4CF9">
      <w:pPr>
        <w:pStyle w:val="ConsPlusCell"/>
        <w:jc w:val="both"/>
      </w:pPr>
      <w:r w:rsidRPr="00061AB7">
        <w:t>23 2900     6     Краски сухие прочие</w:t>
      </w:r>
    </w:p>
    <w:p w:rsidR="00CC4CF9" w:rsidRPr="00061AB7" w:rsidRDefault="00CC4CF9">
      <w:pPr>
        <w:pStyle w:val="ConsPlusCell"/>
        <w:jc w:val="both"/>
      </w:pPr>
      <w:r w:rsidRPr="00061AB7">
        <w:t>23 2910     0     Краски строительные /</w:t>
      </w:r>
    </w:p>
    <w:p w:rsidR="00CC4CF9" w:rsidRPr="00061AB7" w:rsidRDefault="00CC4CF9">
      <w:pPr>
        <w:pStyle w:val="ConsPlusCell"/>
        <w:jc w:val="both"/>
      </w:pPr>
      <w:r w:rsidRPr="00061AB7">
        <w:t>23 2911     6     - белые</w:t>
      </w:r>
    </w:p>
    <w:p w:rsidR="00CC4CF9" w:rsidRPr="00061AB7" w:rsidRDefault="00CC4CF9">
      <w:pPr>
        <w:pStyle w:val="ConsPlusCell"/>
        <w:jc w:val="both"/>
      </w:pPr>
      <w:r w:rsidRPr="00061AB7">
        <w:t>23 2912     1     - цветные</w:t>
      </w:r>
    </w:p>
    <w:p w:rsidR="00CC4CF9" w:rsidRPr="00061AB7" w:rsidRDefault="00CC4CF9">
      <w:pPr>
        <w:pStyle w:val="ConsPlusCell"/>
        <w:jc w:val="both"/>
      </w:pPr>
      <w:r w:rsidRPr="00061AB7">
        <w:t>23 2920     5     Пигменты цинкосодержащие</w:t>
      </w:r>
    </w:p>
    <w:p w:rsidR="00CC4CF9" w:rsidRPr="00061AB7" w:rsidRDefault="00CC4CF9">
      <w:pPr>
        <w:pStyle w:val="ConsPlusCell"/>
        <w:jc w:val="both"/>
      </w:pPr>
      <w:r w:rsidRPr="00061AB7">
        <w:t>23 2921     0     Пигменты цинковые белые</w:t>
      </w:r>
    </w:p>
    <w:p w:rsidR="00CC4CF9" w:rsidRPr="00061AB7" w:rsidRDefault="00CC4CF9">
      <w:pPr>
        <w:pStyle w:val="ConsPlusCell"/>
        <w:jc w:val="both"/>
      </w:pPr>
      <w:r w:rsidRPr="00061AB7">
        <w:t>23 2930     4     Двуокись титана / прочая</w:t>
      </w:r>
    </w:p>
    <w:p w:rsidR="00CC4CF9" w:rsidRPr="00061AB7" w:rsidRDefault="00CC4CF9">
      <w:pPr>
        <w:pStyle w:val="ConsPlusCell"/>
        <w:jc w:val="both"/>
      </w:pPr>
      <w:r w:rsidRPr="00061AB7">
        <w:t>23 2931     5     - твердосплавная</w:t>
      </w:r>
    </w:p>
    <w:p w:rsidR="00CC4CF9" w:rsidRPr="00061AB7" w:rsidRDefault="00CC4CF9">
      <w:pPr>
        <w:pStyle w:val="ConsPlusCell"/>
        <w:jc w:val="both"/>
      </w:pPr>
      <w:r w:rsidRPr="00061AB7">
        <w:t>23 2940     4     Краски / порошковые</w:t>
      </w:r>
    </w:p>
    <w:p w:rsidR="00CC4CF9" w:rsidRPr="00061AB7" w:rsidRDefault="00CC4CF9">
      <w:pPr>
        <w:pStyle w:val="ConsPlusCell"/>
        <w:jc w:val="both"/>
      </w:pPr>
      <w:r w:rsidRPr="00061AB7">
        <w:t>23 3000     6     - полиэфирные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23 3100     6     Материалы художественные и вспомогательные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23 3110     4     Материалы художественные</w:t>
      </w:r>
    </w:p>
    <w:p w:rsidR="00CC4CF9" w:rsidRPr="00061AB7" w:rsidRDefault="00CC4CF9">
      <w:pPr>
        <w:pStyle w:val="ConsPlusCell"/>
        <w:jc w:val="both"/>
      </w:pPr>
      <w:r w:rsidRPr="00061AB7">
        <w:t>23 3111     4     Краски художественные /</w:t>
      </w:r>
    </w:p>
    <w:p w:rsidR="00CC4CF9" w:rsidRPr="00061AB7" w:rsidRDefault="00CC4CF9">
      <w:pPr>
        <w:pStyle w:val="ConsPlusCell"/>
        <w:jc w:val="both"/>
      </w:pPr>
      <w:r w:rsidRPr="00061AB7">
        <w:t>23 3111     0     - масляные и пентамасляные</w:t>
      </w:r>
    </w:p>
    <w:p w:rsidR="00CC4CF9" w:rsidRPr="00061AB7" w:rsidRDefault="00CC4CF9">
      <w:pPr>
        <w:pStyle w:val="ConsPlusCell"/>
        <w:jc w:val="both"/>
      </w:pPr>
      <w:r w:rsidRPr="00061AB7">
        <w:t>23 3112     5     - акварельные</w:t>
      </w:r>
    </w:p>
    <w:p w:rsidR="00CC4CF9" w:rsidRPr="00061AB7" w:rsidRDefault="00CC4CF9">
      <w:pPr>
        <w:pStyle w:val="ConsPlusCell"/>
        <w:jc w:val="both"/>
      </w:pPr>
      <w:r w:rsidRPr="00061AB7">
        <w:t>23 3113     0     - гуашевые плакатные</w:t>
      </w:r>
    </w:p>
    <w:p w:rsidR="00CC4CF9" w:rsidRPr="00061AB7" w:rsidRDefault="00CC4CF9">
      <w:pPr>
        <w:pStyle w:val="ConsPlusCell"/>
        <w:jc w:val="both"/>
      </w:pPr>
      <w:r w:rsidRPr="00061AB7">
        <w:t>23 3114     6     - темперные казеино-масляные</w:t>
      </w:r>
    </w:p>
    <w:p w:rsidR="00CC4CF9" w:rsidRPr="00061AB7" w:rsidRDefault="00CC4CF9">
      <w:pPr>
        <w:pStyle w:val="ConsPlusCell"/>
        <w:jc w:val="both"/>
      </w:pPr>
      <w:r w:rsidRPr="00061AB7">
        <w:t>23 3115     1     - темперные поливинилацетатные</w:t>
      </w:r>
    </w:p>
    <w:p w:rsidR="00CC4CF9" w:rsidRPr="00061AB7" w:rsidRDefault="00CC4CF9">
      <w:pPr>
        <w:pStyle w:val="ConsPlusCell"/>
        <w:jc w:val="both"/>
      </w:pPr>
      <w:r w:rsidRPr="00061AB7">
        <w:t>23 3116     7     - эскизные</w:t>
      </w:r>
    </w:p>
    <w:p w:rsidR="00CC4CF9" w:rsidRPr="00061AB7" w:rsidRDefault="00CC4CF9">
      <w:pPr>
        <w:pStyle w:val="ConsPlusCell"/>
        <w:jc w:val="both"/>
      </w:pPr>
      <w:r w:rsidRPr="00061AB7">
        <w:t>23 3117     2     - гуашевые флуоресцентные декоративные</w:t>
      </w:r>
    </w:p>
    <w:p w:rsidR="00CC4CF9" w:rsidRPr="00061AB7" w:rsidRDefault="00CC4CF9">
      <w:pPr>
        <w:pStyle w:val="ConsPlusCell"/>
        <w:jc w:val="both"/>
      </w:pPr>
      <w:r w:rsidRPr="00061AB7">
        <w:t>23 3118     8     - гуашевые</w:t>
      </w:r>
    </w:p>
    <w:p w:rsidR="00CC4CF9" w:rsidRPr="00061AB7" w:rsidRDefault="00CC4CF9">
      <w:pPr>
        <w:pStyle w:val="ConsPlusCell"/>
        <w:jc w:val="both"/>
      </w:pPr>
      <w:r w:rsidRPr="00061AB7">
        <w:t>23 3119     3     - прочие</w:t>
      </w:r>
    </w:p>
    <w:p w:rsidR="00CC4CF9" w:rsidRPr="00061AB7" w:rsidRDefault="00CC4CF9">
      <w:pPr>
        <w:pStyle w:val="ConsPlusCell"/>
        <w:jc w:val="both"/>
      </w:pPr>
      <w:r w:rsidRPr="00061AB7">
        <w:t>23 3120     9     Пигменты художественные /</w:t>
      </w:r>
    </w:p>
    <w:p w:rsidR="00CC4CF9" w:rsidRPr="00061AB7" w:rsidRDefault="00CC4CF9">
      <w:pPr>
        <w:pStyle w:val="ConsPlusCell"/>
        <w:jc w:val="both"/>
      </w:pPr>
      <w:r w:rsidRPr="00061AB7">
        <w:t>23 3121     4     - для художественно-оформительских работ</w:t>
      </w:r>
    </w:p>
    <w:p w:rsidR="00CC4CF9" w:rsidRPr="00061AB7" w:rsidRDefault="00CC4CF9">
      <w:pPr>
        <w:pStyle w:val="ConsPlusCell"/>
        <w:jc w:val="both"/>
      </w:pPr>
      <w:r w:rsidRPr="00061AB7">
        <w:t>23 3122     3     - для промышленных целей</w:t>
      </w:r>
    </w:p>
    <w:p w:rsidR="00CC4CF9" w:rsidRPr="00061AB7" w:rsidRDefault="00CC4CF9">
      <w:pPr>
        <w:pStyle w:val="ConsPlusCell"/>
        <w:jc w:val="both"/>
      </w:pPr>
      <w:r w:rsidRPr="00061AB7">
        <w:t>23 3123     5     - флуоресцентные</w:t>
      </w:r>
    </w:p>
    <w:p w:rsidR="00CC4CF9" w:rsidRPr="00061AB7" w:rsidRDefault="00CC4CF9">
      <w:pPr>
        <w:pStyle w:val="ConsPlusCell"/>
        <w:jc w:val="both"/>
      </w:pPr>
      <w:r w:rsidRPr="00061AB7">
        <w:t>23 3130     3     Лаки художественные и масла</w:t>
      </w:r>
    </w:p>
    <w:p w:rsidR="00CC4CF9" w:rsidRPr="00061AB7" w:rsidRDefault="00CC4CF9">
      <w:pPr>
        <w:pStyle w:val="ConsPlusCell"/>
        <w:jc w:val="both"/>
      </w:pPr>
      <w:r w:rsidRPr="00061AB7">
        <w:t>23 3131     9     Лаки художественные</w:t>
      </w:r>
    </w:p>
    <w:p w:rsidR="00CC4CF9" w:rsidRPr="00061AB7" w:rsidRDefault="00CC4CF9">
      <w:pPr>
        <w:pStyle w:val="ConsPlusCell"/>
        <w:jc w:val="both"/>
      </w:pPr>
      <w:r w:rsidRPr="00061AB7">
        <w:t>23 3132     4     Масла</w:t>
      </w:r>
    </w:p>
    <w:p w:rsidR="00CC4CF9" w:rsidRPr="00061AB7" w:rsidRDefault="00CC4CF9">
      <w:pPr>
        <w:pStyle w:val="ConsPlusCell"/>
        <w:jc w:val="both"/>
      </w:pPr>
      <w:r w:rsidRPr="00061AB7">
        <w:t>23 3140     8     Краски художественные, предназначенные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детского творчества /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23 3141     3     - масляные и пентамасляные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23 3142     9     - акварельные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23 3143     4     - гуашевые плакатные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23 3144     0     - темперные казеино-масляные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23 3145     5     - темперные поливинилацетатные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23 3146     0     - эскизные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23 3147     6     - гуашевые флуоресцентные декоративные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23 3148     1     - гуашевые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23 3149     7     - прочие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23 3190     0     Материалы художественные прочие</w:t>
      </w:r>
    </w:p>
    <w:p w:rsidR="00CC4CF9" w:rsidRPr="00061AB7" w:rsidRDefault="00CC4CF9">
      <w:pPr>
        <w:pStyle w:val="ConsPlusCell"/>
        <w:jc w:val="both"/>
      </w:pPr>
      <w:r w:rsidRPr="00061AB7">
        <w:t>23 3191     6     Пасты рельефные</w:t>
      </w:r>
    </w:p>
    <w:p w:rsidR="00CC4CF9" w:rsidRPr="00061AB7" w:rsidRDefault="00CC4CF9">
      <w:pPr>
        <w:pStyle w:val="ConsPlusCell"/>
        <w:jc w:val="both"/>
      </w:pPr>
      <w:r w:rsidRPr="00061AB7">
        <w:t>23 3192     1     Материалы комплектующие</w:t>
      </w:r>
    </w:p>
    <w:p w:rsidR="00CC4CF9" w:rsidRPr="00061AB7" w:rsidRDefault="00CC4CF9">
      <w:pPr>
        <w:pStyle w:val="ConsPlusCell"/>
        <w:jc w:val="both"/>
      </w:pPr>
      <w:r w:rsidRPr="00061AB7">
        <w:t>23 3193     7     Разбавители и смывки</w:t>
      </w:r>
    </w:p>
    <w:p w:rsidR="00CC4CF9" w:rsidRPr="00061AB7" w:rsidRDefault="00CC4CF9">
      <w:pPr>
        <w:pStyle w:val="ConsPlusCell"/>
        <w:jc w:val="both"/>
      </w:pPr>
      <w:r w:rsidRPr="00061AB7">
        <w:t>23 3200     3     Материалы вспомогательные</w:t>
      </w:r>
    </w:p>
    <w:p w:rsidR="00CC4CF9" w:rsidRPr="00061AB7" w:rsidRDefault="00CC4CF9">
      <w:pPr>
        <w:pStyle w:val="ConsPlusCell"/>
        <w:jc w:val="both"/>
      </w:pPr>
      <w:r w:rsidRPr="00061AB7">
        <w:t>23 3210     8     Пасты суховальцованные (СВП) /</w:t>
      </w:r>
    </w:p>
    <w:p w:rsidR="00CC4CF9" w:rsidRPr="00061AB7" w:rsidRDefault="00CC4CF9">
      <w:pPr>
        <w:pStyle w:val="ConsPlusCell"/>
        <w:jc w:val="both"/>
      </w:pPr>
      <w:r w:rsidRPr="00061AB7">
        <w:t>23 3211     3     - для автомобильных эмалей</w:t>
      </w:r>
    </w:p>
    <w:p w:rsidR="00CC4CF9" w:rsidRPr="00061AB7" w:rsidRDefault="00CC4CF9">
      <w:pPr>
        <w:pStyle w:val="ConsPlusCell"/>
        <w:jc w:val="both"/>
      </w:pPr>
      <w:r w:rsidRPr="00061AB7">
        <w:t>23 3212     9     - для обычных эмалей</w:t>
      </w:r>
    </w:p>
    <w:p w:rsidR="00CC4CF9" w:rsidRPr="00061AB7" w:rsidRDefault="00CC4CF9">
      <w:pPr>
        <w:pStyle w:val="ConsPlusCell"/>
        <w:jc w:val="both"/>
      </w:pPr>
      <w:r w:rsidRPr="00061AB7">
        <w:t>23 3213     4     - для кожевенных эмалей</w:t>
      </w:r>
    </w:p>
    <w:p w:rsidR="00CC4CF9" w:rsidRPr="00061AB7" w:rsidRDefault="00CC4CF9">
      <w:pPr>
        <w:pStyle w:val="ConsPlusCell"/>
        <w:jc w:val="both"/>
      </w:pPr>
      <w:r w:rsidRPr="00061AB7">
        <w:t>23 3219     7     - для прочих эмалей</w:t>
      </w:r>
    </w:p>
    <w:p w:rsidR="00CC4CF9" w:rsidRPr="00061AB7" w:rsidRDefault="00CC4CF9">
      <w:pPr>
        <w:pStyle w:val="ConsPlusCell"/>
        <w:jc w:val="both"/>
      </w:pPr>
      <w:r w:rsidRPr="00061AB7">
        <w:t>23 3220     2     Материалы для подготовки поверхности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средства ухода за покрытием</w:t>
      </w:r>
    </w:p>
    <w:p w:rsidR="00CC4CF9" w:rsidRPr="00061AB7" w:rsidRDefault="00CC4CF9">
      <w:pPr>
        <w:pStyle w:val="ConsPlusCell"/>
        <w:jc w:val="both"/>
      </w:pPr>
      <w:r w:rsidRPr="00061AB7">
        <w:t>23 3221     8     Составы для ухода за покрытием</w:t>
      </w:r>
    </w:p>
    <w:p w:rsidR="00CC4CF9" w:rsidRPr="00061AB7" w:rsidRDefault="00CC4CF9">
      <w:pPr>
        <w:pStyle w:val="ConsPlusCell"/>
        <w:jc w:val="both"/>
      </w:pPr>
      <w:r w:rsidRPr="00061AB7">
        <w:t>23 3222     3     Пасты полировочные</w:t>
      </w:r>
    </w:p>
    <w:p w:rsidR="00CC4CF9" w:rsidRPr="00061AB7" w:rsidRDefault="00CC4CF9">
      <w:pPr>
        <w:pStyle w:val="ConsPlusCell"/>
        <w:jc w:val="both"/>
      </w:pPr>
      <w:r w:rsidRPr="00061AB7">
        <w:t>23 3223     9     Пасты шлифовочные</w:t>
      </w:r>
    </w:p>
    <w:p w:rsidR="00CC4CF9" w:rsidRPr="00061AB7" w:rsidRDefault="00CC4CF9">
      <w:pPr>
        <w:pStyle w:val="ConsPlusCell"/>
        <w:jc w:val="both"/>
      </w:pPr>
      <w:r w:rsidRPr="00061AB7">
        <w:t>23 3224     4     Мастики</w:t>
      </w:r>
    </w:p>
    <w:p w:rsidR="00CC4CF9" w:rsidRPr="00061AB7" w:rsidRDefault="00CC4CF9">
      <w:pPr>
        <w:pStyle w:val="ConsPlusCell"/>
        <w:jc w:val="both"/>
      </w:pPr>
      <w:r w:rsidRPr="00061AB7">
        <w:t>23 3225     0     Жидкости гидротормозные</w:t>
      </w:r>
    </w:p>
    <w:p w:rsidR="00CC4CF9" w:rsidRPr="00061AB7" w:rsidRDefault="00CC4CF9">
      <w:pPr>
        <w:pStyle w:val="ConsPlusCell"/>
        <w:jc w:val="both"/>
      </w:pPr>
      <w:r w:rsidRPr="00061AB7">
        <w:t>23 3226     5     Составы для компаунда РГЛ-450</w:t>
      </w:r>
    </w:p>
    <w:p w:rsidR="00CC4CF9" w:rsidRPr="00061AB7" w:rsidRDefault="00CC4CF9">
      <w:pPr>
        <w:pStyle w:val="ConsPlusCell"/>
        <w:jc w:val="both"/>
      </w:pPr>
      <w:r w:rsidRPr="00061AB7">
        <w:t>23 3229     1     Материалы для подготовки поверхности и средства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ухода за покрытием прочие</w:t>
      </w:r>
    </w:p>
    <w:p w:rsidR="00CC4CF9" w:rsidRPr="00061AB7" w:rsidRDefault="00CC4CF9">
      <w:pPr>
        <w:pStyle w:val="ConsPlusCell"/>
        <w:jc w:val="both"/>
      </w:pPr>
      <w:r w:rsidRPr="00061AB7">
        <w:t>23 3230     7     Материалы электрографические</w:t>
      </w:r>
    </w:p>
    <w:p w:rsidR="00CC4CF9" w:rsidRPr="00061AB7" w:rsidRDefault="00CC4CF9">
      <w:pPr>
        <w:pStyle w:val="ConsPlusCell"/>
        <w:jc w:val="both"/>
      </w:pPr>
      <w:r w:rsidRPr="00061AB7">
        <w:t>23 3231     2     Тонеры электрографические</w:t>
      </w:r>
    </w:p>
    <w:p w:rsidR="00CC4CF9" w:rsidRPr="00061AB7" w:rsidRDefault="00CC4CF9">
      <w:pPr>
        <w:pStyle w:val="ConsPlusCell"/>
        <w:jc w:val="both"/>
      </w:pPr>
      <w:r w:rsidRPr="00061AB7">
        <w:t>23 3232     8     Носители электрографические</w:t>
      </w:r>
    </w:p>
    <w:p w:rsidR="00CC4CF9" w:rsidRPr="00061AB7" w:rsidRDefault="00CC4CF9">
      <w:pPr>
        <w:pStyle w:val="ConsPlusCell"/>
        <w:jc w:val="both"/>
      </w:pPr>
      <w:r w:rsidRPr="00061AB7">
        <w:t>23 3233     3     Закрепители электрографические</w:t>
      </w:r>
    </w:p>
    <w:p w:rsidR="00CC4CF9" w:rsidRPr="00061AB7" w:rsidRDefault="00CC4CF9">
      <w:pPr>
        <w:pStyle w:val="ConsPlusCell"/>
        <w:jc w:val="both"/>
      </w:pPr>
      <w:r w:rsidRPr="00061AB7">
        <w:t>23 3290     4     Материалы вспомогательные прочие</w:t>
      </w:r>
    </w:p>
    <w:p w:rsidR="00CC4CF9" w:rsidRPr="00061AB7" w:rsidRDefault="00CC4CF9">
      <w:pPr>
        <w:pStyle w:val="ConsPlusCell"/>
        <w:jc w:val="both"/>
      </w:pPr>
      <w:r w:rsidRPr="00061AB7">
        <w:t>23 3291     6     Отвердители</w:t>
      </w:r>
    </w:p>
    <w:p w:rsidR="00CC4CF9" w:rsidRPr="00061AB7" w:rsidRDefault="00CC4CF9">
      <w:pPr>
        <w:pStyle w:val="ConsPlusCell"/>
        <w:jc w:val="both"/>
      </w:pPr>
      <w:r w:rsidRPr="00061AB7">
        <w:t>23 3292     5     Компаунды</w:t>
      </w:r>
    </w:p>
    <w:p w:rsidR="00CC4CF9" w:rsidRPr="00061AB7" w:rsidRDefault="00CC4CF9">
      <w:pPr>
        <w:pStyle w:val="ConsPlusCell"/>
        <w:jc w:val="both"/>
      </w:pPr>
      <w:r w:rsidRPr="00061AB7">
        <w:t>23 3299     3     Материалы вспомогательные прочие, 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отвердителей и компаундов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23 5000     1     Краски полиграфические, фольга для горячего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тиснения и материалы вспомогательные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23 5100     5     Краски полиграфические для высокой печати</w:t>
      </w:r>
    </w:p>
    <w:p w:rsidR="00CC4CF9" w:rsidRPr="00061AB7" w:rsidRDefault="00CC4CF9">
      <w:pPr>
        <w:pStyle w:val="ConsPlusCell"/>
        <w:jc w:val="both"/>
      </w:pPr>
      <w:r w:rsidRPr="00061AB7">
        <w:t>23 5110     1     Краски полиграфические для высокой печати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газетных ротационных рулонных машин со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скоростью печатания до 25 тыс. об/ч /</w:t>
      </w:r>
    </w:p>
    <w:p w:rsidR="00CC4CF9" w:rsidRPr="00061AB7" w:rsidRDefault="00CC4CF9">
      <w:pPr>
        <w:pStyle w:val="ConsPlusCell"/>
        <w:jc w:val="both"/>
      </w:pPr>
      <w:r w:rsidRPr="00061AB7">
        <w:t>23 5111     5     - обычные</w:t>
      </w:r>
    </w:p>
    <w:p w:rsidR="00CC4CF9" w:rsidRPr="00061AB7" w:rsidRDefault="00CC4CF9">
      <w:pPr>
        <w:pStyle w:val="ConsPlusCell"/>
        <w:jc w:val="both"/>
      </w:pPr>
      <w:r w:rsidRPr="00061AB7">
        <w:t>23 5120     4     Краски полиграфические для высокой печати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газетных ротационных рулонных машин со скоростью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печатания до 40 тыс. об/ч /</w:t>
      </w:r>
    </w:p>
    <w:p w:rsidR="00CC4CF9" w:rsidRPr="00061AB7" w:rsidRDefault="00CC4CF9">
      <w:pPr>
        <w:pStyle w:val="ConsPlusCell"/>
        <w:jc w:val="both"/>
      </w:pPr>
      <w:r w:rsidRPr="00061AB7">
        <w:t>23 5121     5     - обычные</w:t>
      </w:r>
    </w:p>
    <w:p w:rsidR="00CC4CF9" w:rsidRPr="00061AB7" w:rsidRDefault="00CC4CF9">
      <w:pPr>
        <w:pStyle w:val="ConsPlusCell"/>
        <w:jc w:val="both"/>
      </w:pPr>
      <w:r w:rsidRPr="00061AB7">
        <w:t>23 5130     9     Краски полиграфические для высокой печати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книжно-журнальных ротационных рулонных машин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 скоростью печатания до 9 тыс. об/ч /</w:t>
      </w:r>
    </w:p>
    <w:p w:rsidR="00CC4CF9" w:rsidRPr="00061AB7" w:rsidRDefault="00CC4CF9">
      <w:pPr>
        <w:pStyle w:val="ConsPlusCell"/>
        <w:jc w:val="both"/>
      </w:pPr>
      <w:r w:rsidRPr="00061AB7">
        <w:t>23 5131     4     - обычные</w:t>
      </w:r>
    </w:p>
    <w:p w:rsidR="00CC4CF9" w:rsidRPr="00061AB7" w:rsidRDefault="00CC4CF9">
      <w:pPr>
        <w:pStyle w:val="ConsPlusCell"/>
        <w:jc w:val="both"/>
      </w:pPr>
      <w:r w:rsidRPr="00061AB7">
        <w:t>23 5140     3     Краски полиграфические для высокой печати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книжно-журнальных ротационных рулонных машин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 скоростью печатания до 12 тыс. об/ч /</w:t>
      </w:r>
    </w:p>
    <w:p w:rsidR="00CC4CF9" w:rsidRPr="00061AB7" w:rsidRDefault="00CC4CF9">
      <w:pPr>
        <w:pStyle w:val="ConsPlusCell"/>
        <w:jc w:val="both"/>
      </w:pPr>
      <w:r w:rsidRPr="00061AB7">
        <w:t>23 5141     9     - обычные</w:t>
      </w:r>
    </w:p>
    <w:p w:rsidR="00CC4CF9" w:rsidRPr="00061AB7" w:rsidRDefault="00CC4CF9">
      <w:pPr>
        <w:pStyle w:val="ConsPlusCell"/>
        <w:jc w:val="both"/>
      </w:pPr>
      <w:r w:rsidRPr="00061AB7">
        <w:t>23 5150     8     Краски полиграфические для высокой печати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ротационных листовых машин со скоростью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печатания до 6 тыс. об/ч /</w:t>
      </w:r>
    </w:p>
    <w:p w:rsidR="00CC4CF9" w:rsidRPr="00061AB7" w:rsidRDefault="00CC4CF9">
      <w:pPr>
        <w:pStyle w:val="ConsPlusCell"/>
        <w:jc w:val="both"/>
      </w:pPr>
      <w:r w:rsidRPr="00061AB7">
        <w:t>23 5151     3     - обычные</w:t>
      </w:r>
    </w:p>
    <w:p w:rsidR="00CC4CF9" w:rsidRPr="00061AB7" w:rsidRDefault="00CC4CF9">
      <w:pPr>
        <w:pStyle w:val="ConsPlusCell"/>
        <w:jc w:val="both"/>
      </w:pPr>
      <w:r w:rsidRPr="00061AB7">
        <w:t>23 5170     7     Краски полиграфические для высокой печати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плоскопечатных машин со скоростью печатания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2 тыс. об/ч /</w:t>
      </w:r>
    </w:p>
    <w:p w:rsidR="00CC4CF9" w:rsidRPr="00061AB7" w:rsidRDefault="00CC4CF9">
      <w:pPr>
        <w:pStyle w:val="ConsPlusCell"/>
        <w:jc w:val="both"/>
      </w:pPr>
      <w:r w:rsidRPr="00061AB7">
        <w:t>23 5171     2     - обычные</w:t>
      </w:r>
    </w:p>
    <w:p w:rsidR="00CC4CF9" w:rsidRPr="00061AB7" w:rsidRDefault="00CC4CF9">
      <w:pPr>
        <w:pStyle w:val="ConsPlusCell"/>
        <w:jc w:val="both"/>
      </w:pPr>
      <w:r w:rsidRPr="00061AB7">
        <w:t>23 5172     8     - глянцевые</w:t>
      </w:r>
    </w:p>
    <w:p w:rsidR="00CC4CF9" w:rsidRPr="00061AB7" w:rsidRDefault="00CC4CF9">
      <w:pPr>
        <w:pStyle w:val="ConsPlusCell"/>
        <w:jc w:val="both"/>
      </w:pPr>
      <w:r w:rsidRPr="00061AB7">
        <w:t>23 5180     1     Краски полиграфические для высокой печати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плоскопечатных машин со скоростью печатания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4,5 тыс. об/ч /</w:t>
      </w:r>
    </w:p>
    <w:p w:rsidR="00CC4CF9" w:rsidRPr="00061AB7" w:rsidRDefault="00CC4CF9">
      <w:pPr>
        <w:pStyle w:val="ConsPlusCell"/>
        <w:jc w:val="both"/>
      </w:pPr>
      <w:r w:rsidRPr="00061AB7">
        <w:t>23 5182     2     - глянцевые</w:t>
      </w:r>
    </w:p>
    <w:p w:rsidR="00CC4CF9" w:rsidRPr="00061AB7" w:rsidRDefault="00CC4CF9">
      <w:pPr>
        <w:pStyle w:val="ConsPlusCell"/>
        <w:jc w:val="both"/>
      </w:pPr>
      <w:r w:rsidRPr="00061AB7">
        <w:t>23 5200     9     Краски полиграфические для офсетной печати</w:t>
      </w:r>
    </w:p>
    <w:p w:rsidR="00CC4CF9" w:rsidRPr="00061AB7" w:rsidRDefault="00CC4CF9">
      <w:pPr>
        <w:pStyle w:val="ConsPlusCell"/>
        <w:jc w:val="both"/>
      </w:pPr>
      <w:r w:rsidRPr="00061AB7">
        <w:t>23 5210     3     Краски полиграфические для офсетной печати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газетных ротационных рулонных машин со скоростью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печатания до 40 тыс. об/ч /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N 15/98 ОКП)</w:t>
      </w:r>
    </w:p>
    <w:p w:rsidR="00CC4CF9" w:rsidRPr="00061AB7" w:rsidRDefault="00CC4CF9">
      <w:pPr>
        <w:pStyle w:val="ConsPlusCell"/>
        <w:jc w:val="both"/>
      </w:pPr>
      <w:r w:rsidRPr="00061AB7">
        <w:t>23 5211     9     - обычные</w:t>
      </w:r>
    </w:p>
    <w:p w:rsidR="00CC4CF9" w:rsidRPr="00061AB7" w:rsidRDefault="00CC4CF9">
      <w:pPr>
        <w:pStyle w:val="ConsPlusCell"/>
        <w:jc w:val="both"/>
      </w:pPr>
      <w:r w:rsidRPr="00061AB7">
        <w:t>23 5220     8     Краски полиграфические для офсетной печати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книжно-журнальных листовых машин со скоростью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печатания до 12 тыс. об/ч</w:t>
      </w:r>
    </w:p>
    <w:p w:rsidR="00CC4CF9" w:rsidRPr="00061AB7" w:rsidRDefault="00CC4CF9">
      <w:pPr>
        <w:pStyle w:val="ConsPlusCell"/>
        <w:jc w:val="both"/>
      </w:pPr>
      <w:r w:rsidRPr="00061AB7">
        <w:t>(код 23 5220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23 5222     9     - глянцевые</w:t>
      </w:r>
    </w:p>
    <w:p w:rsidR="00CC4CF9" w:rsidRPr="00061AB7" w:rsidRDefault="00CC4CF9">
      <w:pPr>
        <w:pStyle w:val="ConsPlusCell"/>
        <w:jc w:val="both"/>
      </w:pPr>
      <w:r w:rsidRPr="00061AB7">
        <w:t>(код 23 5222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23 5230     2     Краски полиграфические для офсетной печати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книжно-журнальных ротационных рулонных машин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 скоростью печатания до 15 тыс. об/ч /</w:t>
      </w:r>
    </w:p>
    <w:p w:rsidR="00CC4CF9" w:rsidRPr="00061AB7" w:rsidRDefault="00CC4CF9">
      <w:pPr>
        <w:pStyle w:val="ConsPlusCell"/>
        <w:jc w:val="both"/>
      </w:pPr>
      <w:r w:rsidRPr="00061AB7">
        <w:t>23 5231     8     - обычные</w:t>
      </w:r>
    </w:p>
    <w:p w:rsidR="00CC4CF9" w:rsidRPr="00061AB7" w:rsidRDefault="00CC4CF9">
      <w:pPr>
        <w:pStyle w:val="ConsPlusCell"/>
        <w:jc w:val="both"/>
      </w:pPr>
      <w:r w:rsidRPr="00061AB7">
        <w:t>23 5240     7     Краски полиграфические для офсетной печати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книжно-журнальных ротационных рулонных машин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 скоростью печатания до 40 тыс. об/ч /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N 15/98 ОКП)</w:t>
      </w:r>
    </w:p>
    <w:p w:rsidR="00CC4CF9" w:rsidRPr="00061AB7" w:rsidRDefault="00CC4CF9">
      <w:pPr>
        <w:pStyle w:val="ConsPlusCell"/>
        <w:jc w:val="both"/>
      </w:pPr>
      <w:r w:rsidRPr="00061AB7">
        <w:t>23 5241     2     - обычные</w:t>
      </w:r>
    </w:p>
    <w:p w:rsidR="00CC4CF9" w:rsidRPr="00061AB7" w:rsidRDefault="00CC4CF9">
      <w:pPr>
        <w:pStyle w:val="ConsPlusCell"/>
        <w:jc w:val="both"/>
      </w:pPr>
      <w:r w:rsidRPr="00061AB7">
        <w:t>23 5242     3     - глянцевые</w:t>
      </w:r>
    </w:p>
    <w:p w:rsidR="00CC4CF9" w:rsidRPr="00061AB7" w:rsidRDefault="00CC4CF9">
      <w:pPr>
        <w:pStyle w:val="ConsPlusCell"/>
        <w:jc w:val="both"/>
      </w:pPr>
      <w:r w:rsidRPr="00061AB7">
        <w:t>(код 23 5242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23 5250     1     Краски полиграфические для офсетной печати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ротационных листовых машин со скоростью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печатания до 7 тыс. об/ч /</w:t>
      </w:r>
    </w:p>
    <w:p w:rsidR="00CC4CF9" w:rsidRPr="00061AB7" w:rsidRDefault="00CC4CF9">
      <w:pPr>
        <w:pStyle w:val="ConsPlusCell"/>
        <w:jc w:val="both"/>
      </w:pPr>
      <w:r w:rsidRPr="00061AB7">
        <w:t>23 5251     7     - обычные</w:t>
      </w:r>
    </w:p>
    <w:p w:rsidR="00CC4CF9" w:rsidRPr="00061AB7" w:rsidRDefault="00CC4CF9">
      <w:pPr>
        <w:pStyle w:val="ConsPlusCell"/>
        <w:jc w:val="both"/>
      </w:pPr>
      <w:r w:rsidRPr="00061AB7">
        <w:t>23 5252     2     - глянцевые</w:t>
      </w:r>
    </w:p>
    <w:p w:rsidR="00CC4CF9" w:rsidRPr="00061AB7" w:rsidRDefault="00CC4CF9">
      <w:pPr>
        <w:pStyle w:val="ConsPlusCell"/>
        <w:jc w:val="both"/>
      </w:pPr>
      <w:r w:rsidRPr="00061AB7">
        <w:t>23 5253     8     - фоновые</w:t>
      </w:r>
    </w:p>
    <w:p w:rsidR="00CC4CF9" w:rsidRPr="00061AB7" w:rsidRDefault="00CC4CF9">
      <w:pPr>
        <w:pStyle w:val="ConsPlusCell"/>
        <w:jc w:val="both"/>
      </w:pPr>
      <w:r w:rsidRPr="00061AB7">
        <w:t>23 5254     3     - картографические</w:t>
      </w:r>
    </w:p>
    <w:p w:rsidR="00CC4CF9" w:rsidRPr="00061AB7" w:rsidRDefault="00CC4CF9">
      <w:pPr>
        <w:pStyle w:val="ConsPlusCell"/>
        <w:jc w:val="both"/>
      </w:pPr>
      <w:r w:rsidRPr="00061AB7">
        <w:t>23 5255     9     - матовые</w:t>
      </w:r>
    </w:p>
    <w:p w:rsidR="00CC4CF9" w:rsidRPr="00061AB7" w:rsidRDefault="00CC4CF9">
      <w:pPr>
        <w:pStyle w:val="ConsPlusCell"/>
        <w:jc w:val="both"/>
      </w:pPr>
      <w:r w:rsidRPr="00061AB7">
        <w:t>23 5256     4     - сублимирующиеся</w:t>
      </w:r>
    </w:p>
    <w:p w:rsidR="00CC4CF9" w:rsidRPr="00061AB7" w:rsidRDefault="00CC4CF9">
      <w:pPr>
        <w:pStyle w:val="ConsPlusCell"/>
        <w:jc w:val="both"/>
      </w:pPr>
      <w:r w:rsidRPr="00061AB7">
        <w:t>23 5258     5     - для восьмикрасочной системы смешения "Радуга"</w:t>
      </w:r>
    </w:p>
    <w:p w:rsidR="00CC4CF9" w:rsidRPr="00061AB7" w:rsidRDefault="00CC4CF9">
      <w:pPr>
        <w:pStyle w:val="ConsPlusCell"/>
        <w:jc w:val="both"/>
      </w:pPr>
      <w:r w:rsidRPr="00061AB7">
        <w:t>23 5260     6     Краски полиграфические для офсетной печати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ротационных листовых машин со скоростью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печатания до 12 тыс. об./ч /</w:t>
      </w:r>
    </w:p>
    <w:p w:rsidR="00CC4CF9" w:rsidRPr="00061AB7" w:rsidRDefault="00CC4CF9">
      <w:pPr>
        <w:pStyle w:val="ConsPlusCell"/>
        <w:jc w:val="both"/>
      </w:pPr>
      <w:r w:rsidRPr="00061AB7">
        <w:t>(код 23 5260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23 5261     7     - для печати на упаковочных материалах из бумаги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картона</w:t>
      </w:r>
    </w:p>
    <w:p w:rsidR="00CC4CF9" w:rsidRPr="00061AB7" w:rsidRDefault="00CC4CF9">
      <w:pPr>
        <w:pStyle w:val="ConsPlusCell"/>
        <w:jc w:val="both"/>
      </w:pPr>
      <w:r w:rsidRPr="00061AB7">
        <w:t>(код 23 5261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23 5262     8     - интенсивные</w:t>
      </w:r>
    </w:p>
    <w:p w:rsidR="00CC4CF9" w:rsidRPr="00061AB7" w:rsidRDefault="00CC4CF9">
      <w:pPr>
        <w:pStyle w:val="ConsPlusCell"/>
        <w:jc w:val="both"/>
      </w:pPr>
      <w:r w:rsidRPr="00061AB7">
        <w:t>(код 23 5262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23 5263     9     - фоновые</w:t>
      </w:r>
    </w:p>
    <w:p w:rsidR="00CC4CF9" w:rsidRPr="00061AB7" w:rsidRDefault="00CC4CF9">
      <w:pPr>
        <w:pStyle w:val="ConsPlusCell"/>
        <w:jc w:val="both"/>
      </w:pPr>
      <w:r w:rsidRPr="00061AB7">
        <w:t>(код 23 5263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23 5264     0     - глянцевые</w:t>
      </w:r>
    </w:p>
    <w:p w:rsidR="00CC4CF9" w:rsidRPr="00061AB7" w:rsidRDefault="00CC4CF9">
      <w:pPr>
        <w:pStyle w:val="ConsPlusCell"/>
        <w:jc w:val="both"/>
      </w:pPr>
      <w:r w:rsidRPr="00061AB7">
        <w:t>(код 23 5264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23 5265     0     - универсальные для системы смешения "Радуга"</w:t>
      </w:r>
    </w:p>
    <w:p w:rsidR="00CC4CF9" w:rsidRPr="00061AB7" w:rsidRDefault="00CC4CF9">
      <w:pPr>
        <w:pStyle w:val="ConsPlusCell"/>
        <w:jc w:val="both"/>
      </w:pPr>
      <w:r w:rsidRPr="00061AB7">
        <w:t>(код 23 5265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23 5270     0     Краски полиграфические для офсетной печати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ротационных листовых машин со скоростью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печатания до 14 тыс. об/ч /</w:t>
      </w:r>
    </w:p>
    <w:p w:rsidR="00CC4CF9" w:rsidRPr="00061AB7" w:rsidRDefault="00CC4CF9">
      <w:pPr>
        <w:pStyle w:val="ConsPlusCell"/>
        <w:jc w:val="both"/>
      </w:pPr>
      <w:r w:rsidRPr="00061AB7">
        <w:t>(код 23 5270 введен Изменением N 15/98 ОКП)</w:t>
      </w:r>
    </w:p>
    <w:p w:rsidR="00CC4CF9" w:rsidRPr="00061AB7" w:rsidRDefault="00CC4CF9">
      <w:pPr>
        <w:pStyle w:val="ConsPlusCell"/>
        <w:jc w:val="both"/>
      </w:pPr>
      <w:r w:rsidRPr="00061AB7">
        <w:t>23 5278     4     - для 14-красочной системы смешения Пантон</w:t>
      </w:r>
    </w:p>
    <w:p w:rsidR="00CC4CF9" w:rsidRPr="00061AB7" w:rsidRDefault="00CC4CF9">
      <w:pPr>
        <w:pStyle w:val="ConsPlusCell"/>
        <w:jc w:val="both"/>
      </w:pPr>
      <w:r w:rsidRPr="00061AB7">
        <w:t>(код 23 5278 введен Изменением N 15/98 ОКП)</w:t>
      </w:r>
    </w:p>
    <w:p w:rsidR="00CC4CF9" w:rsidRPr="00061AB7" w:rsidRDefault="00CC4CF9">
      <w:pPr>
        <w:pStyle w:val="ConsPlusCell"/>
        <w:jc w:val="both"/>
      </w:pPr>
      <w:r w:rsidRPr="00061AB7">
        <w:t>23 5279     3     - универсальные</w:t>
      </w:r>
    </w:p>
    <w:p w:rsidR="00CC4CF9" w:rsidRPr="00061AB7" w:rsidRDefault="00CC4CF9">
      <w:pPr>
        <w:pStyle w:val="ConsPlusCell"/>
        <w:jc w:val="both"/>
      </w:pPr>
      <w:r w:rsidRPr="00061AB7">
        <w:t>(код 23 5279 введен Изменением N 15/98 ОКП)</w:t>
      </w:r>
    </w:p>
    <w:p w:rsidR="00CC4CF9" w:rsidRPr="00061AB7" w:rsidRDefault="00CC4CF9">
      <w:pPr>
        <w:pStyle w:val="ConsPlusCell"/>
        <w:jc w:val="both"/>
      </w:pPr>
      <w:r w:rsidRPr="00061AB7">
        <w:t>23 5290     8     Краски полиграфические для малых офсетных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машин /</w:t>
      </w:r>
    </w:p>
    <w:p w:rsidR="00CC4CF9" w:rsidRPr="00061AB7" w:rsidRDefault="00CC4CF9">
      <w:pPr>
        <w:pStyle w:val="ConsPlusCell"/>
        <w:jc w:val="both"/>
      </w:pPr>
      <w:r w:rsidRPr="00061AB7">
        <w:t>23 5291     5     - обычные</w:t>
      </w:r>
    </w:p>
    <w:p w:rsidR="00CC4CF9" w:rsidRPr="00061AB7" w:rsidRDefault="00CC4CF9">
      <w:pPr>
        <w:pStyle w:val="ConsPlusCell"/>
        <w:jc w:val="both"/>
      </w:pPr>
      <w:r w:rsidRPr="00061AB7">
        <w:t>23 5300     2     Краски полиграфические для глубокой печати</w:t>
      </w:r>
    </w:p>
    <w:p w:rsidR="00CC4CF9" w:rsidRPr="00061AB7" w:rsidRDefault="00CC4CF9">
      <w:pPr>
        <w:pStyle w:val="ConsPlusCell"/>
        <w:jc w:val="both"/>
      </w:pPr>
      <w:r w:rsidRPr="00061AB7">
        <w:t>23 5330     6     Краски полиграфические для глубокой печати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ротационных рулонных машин /</w:t>
      </w:r>
    </w:p>
    <w:p w:rsidR="00CC4CF9" w:rsidRPr="00061AB7" w:rsidRDefault="00CC4CF9">
      <w:pPr>
        <w:pStyle w:val="ConsPlusCell"/>
        <w:jc w:val="both"/>
      </w:pPr>
      <w:r w:rsidRPr="00061AB7">
        <w:t>23 5331     1     - обычные толуольные</w:t>
      </w:r>
    </w:p>
    <w:p w:rsidR="00CC4CF9" w:rsidRPr="00061AB7" w:rsidRDefault="00CC4CF9">
      <w:pPr>
        <w:pStyle w:val="ConsPlusCell"/>
        <w:jc w:val="both"/>
      </w:pPr>
      <w:r w:rsidRPr="00061AB7">
        <w:t>23 5350     5     Краски полиграфические для глубокой печати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ротационных листовых машин /</w:t>
      </w:r>
    </w:p>
    <w:p w:rsidR="00CC4CF9" w:rsidRPr="00061AB7" w:rsidRDefault="00CC4CF9">
      <w:pPr>
        <w:pStyle w:val="ConsPlusCell"/>
        <w:jc w:val="both"/>
      </w:pPr>
      <w:r w:rsidRPr="00061AB7">
        <w:t>23 5351     0     - обычные толуольные</w:t>
      </w:r>
    </w:p>
    <w:p w:rsidR="00CC4CF9" w:rsidRPr="00061AB7" w:rsidRDefault="00CC4CF9">
      <w:pPr>
        <w:pStyle w:val="ConsPlusCell"/>
        <w:jc w:val="both"/>
      </w:pPr>
      <w:r w:rsidRPr="00061AB7">
        <w:t>23 5400     6     Краски полиграфические для специальных видов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печати</w:t>
      </w:r>
    </w:p>
    <w:p w:rsidR="00CC4CF9" w:rsidRPr="00061AB7" w:rsidRDefault="00CC4CF9">
      <w:pPr>
        <w:pStyle w:val="ConsPlusCell"/>
        <w:jc w:val="both"/>
      </w:pPr>
      <w:r w:rsidRPr="00061AB7">
        <w:t>23 5410     0     Краски полиграфические универсальные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высокой и офсетной печати</w:t>
      </w:r>
    </w:p>
    <w:p w:rsidR="00CC4CF9" w:rsidRPr="00061AB7" w:rsidRDefault="00CC4CF9">
      <w:pPr>
        <w:pStyle w:val="ConsPlusCell"/>
        <w:jc w:val="both"/>
      </w:pPr>
      <w:r w:rsidRPr="00061AB7">
        <w:t>23 5411     6     - обычные</w:t>
      </w:r>
    </w:p>
    <w:p w:rsidR="00CC4CF9" w:rsidRPr="00061AB7" w:rsidRDefault="00CC4CF9">
      <w:pPr>
        <w:pStyle w:val="ConsPlusCell"/>
        <w:jc w:val="both"/>
      </w:pPr>
      <w:r w:rsidRPr="00061AB7">
        <w:t>23 5412     1     - глянцевые</w:t>
      </w:r>
    </w:p>
    <w:p w:rsidR="00CC4CF9" w:rsidRPr="00061AB7" w:rsidRDefault="00CC4CF9">
      <w:pPr>
        <w:pStyle w:val="ConsPlusCell"/>
        <w:jc w:val="both"/>
      </w:pPr>
      <w:r w:rsidRPr="00061AB7">
        <w:t>23 5417     9     - для специальных видов бумаг</w:t>
      </w:r>
    </w:p>
    <w:p w:rsidR="00CC4CF9" w:rsidRPr="00061AB7" w:rsidRDefault="00CC4CF9">
      <w:pPr>
        <w:pStyle w:val="ConsPlusCell"/>
        <w:jc w:val="both"/>
      </w:pPr>
      <w:r w:rsidRPr="00061AB7">
        <w:t>23 5420     5     Краски полиграфические для специальной офсетной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печати /</w:t>
      </w:r>
    </w:p>
    <w:p w:rsidR="00CC4CF9" w:rsidRPr="00061AB7" w:rsidRDefault="00CC4CF9">
      <w:pPr>
        <w:pStyle w:val="ConsPlusCell"/>
        <w:jc w:val="both"/>
      </w:pPr>
      <w:r w:rsidRPr="00061AB7">
        <w:t>23 5421     0     - металлизированные</w:t>
      </w:r>
    </w:p>
    <w:p w:rsidR="00CC4CF9" w:rsidRPr="00061AB7" w:rsidRDefault="00CC4CF9">
      <w:pPr>
        <w:pStyle w:val="ConsPlusCell"/>
        <w:jc w:val="both"/>
      </w:pPr>
      <w:r w:rsidRPr="00061AB7">
        <w:t>23 5422     6     - для пластиков</w:t>
      </w:r>
    </w:p>
    <w:p w:rsidR="00CC4CF9" w:rsidRPr="00061AB7" w:rsidRDefault="00CC4CF9">
      <w:pPr>
        <w:pStyle w:val="ConsPlusCell"/>
        <w:jc w:val="both"/>
      </w:pPr>
      <w:r w:rsidRPr="00061AB7">
        <w:t>23 5423     1     - для металлов</w:t>
      </w:r>
    </w:p>
    <w:p w:rsidR="00CC4CF9" w:rsidRPr="00061AB7" w:rsidRDefault="00CC4CF9">
      <w:pPr>
        <w:pStyle w:val="ConsPlusCell"/>
        <w:jc w:val="both"/>
      </w:pPr>
      <w:r w:rsidRPr="00061AB7">
        <w:t>23 5430     0     Краски полиграфические для специальной глубокой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печати /</w:t>
      </w:r>
    </w:p>
    <w:p w:rsidR="00CC4CF9" w:rsidRPr="00061AB7" w:rsidRDefault="00CC4CF9">
      <w:pPr>
        <w:pStyle w:val="ConsPlusCell"/>
        <w:jc w:val="both"/>
      </w:pPr>
      <w:r w:rsidRPr="00061AB7">
        <w:t>23 5431     5     - для бумаги и картона разных видов</w:t>
      </w:r>
    </w:p>
    <w:p w:rsidR="00CC4CF9" w:rsidRPr="00061AB7" w:rsidRDefault="00CC4CF9">
      <w:pPr>
        <w:pStyle w:val="ConsPlusCell"/>
        <w:jc w:val="both"/>
      </w:pPr>
      <w:r w:rsidRPr="00061AB7">
        <w:t>23 5433     6     - на целлофане</w:t>
      </w:r>
    </w:p>
    <w:p w:rsidR="00CC4CF9" w:rsidRPr="00061AB7" w:rsidRDefault="00CC4CF9">
      <w:pPr>
        <w:pStyle w:val="ConsPlusCell"/>
        <w:jc w:val="both"/>
      </w:pPr>
      <w:r w:rsidRPr="00061AB7">
        <w:t>23 5434     1     - для фольги</w:t>
      </w:r>
    </w:p>
    <w:p w:rsidR="00CC4CF9" w:rsidRPr="00061AB7" w:rsidRDefault="00CC4CF9">
      <w:pPr>
        <w:pStyle w:val="ConsPlusCell"/>
        <w:jc w:val="both"/>
      </w:pPr>
      <w:r w:rsidRPr="00061AB7">
        <w:t>23 5435     7     - водоразбавляемые для тектуры древесины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23 5436     2     - для полиэтилена</w:t>
      </w:r>
    </w:p>
    <w:p w:rsidR="00CC4CF9" w:rsidRPr="00061AB7" w:rsidRDefault="00CC4CF9">
      <w:pPr>
        <w:pStyle w:val="ConsPlusCell"/>
        <w:jc w:val="both"/>
      </w:pPr>
      <w:r w:rsidRPr="00061AB7">
        <w:t>23 5437     8     - металлизированные</w:t>
      </w:r>
    </w:p>
    <w:p w:rsidR="00CC4CF9" w:rsidRPr="00061AB7" w:rsidRDefault="00CC4CF9">
      <w:pPr>
        <w:pStyle w:val="ConsPlusCell"/>
        <w:jc w:val="both"/>
      </w:pPr>
      <w:r w:rsidRPr="00061AB7">
        <w:t>(код 23 5437 введен Изменением N 40/2001 ОКП)</w:t>
      </w:r>
    </w:p>
    <w:p w:rsidR="00CC4CF9" w:rsidRPr="00061AB7" w:rsidRDefault="00CC4CF9">
      <w:pPr>
        <w:pStyle w:val="ConsPlusCell"/>
        <w:jc w:val="both"/>
      </w:pPr>
      <w:r w:rsidRPr="00061AB7">
        <w:t>23 5438     3     - водоразбавляемые для поливинилхлорида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ОКП, N 40/2001 ОКП)</w:t>
      </w:r>
    </w:p>
    <w:p w:rsidR="00CC4CF9" w:rsidRPr="00061AB7" w:rsidRDefault="00CC4CF9">
      <w:pPr>
        <w:pStyle w:val="ConsPlusCell"/>
        <w:jc w:val="both"/>
      </w:pPr>
      <w:r w:rsidRPr="00061AB7">
        <w:t>23 5439     9     - универсальные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ОКП, N 40/2001 ОКП)</w:t>
      </w:r>
    </w:p>
    <w:p w:rsidR="00CC4CF9" w:rsidRPr="00061AB7" w:rsidRDefault="00CC4CF9">
      <w:pPr>
        <w:pStyle w:val="ConsPlusCell"/>
        <w:jc w:val="both"/>
      </w:pPr>
      <w:r w:rsidRPr="00061AB7">
        <w:t>23 5440     4     Краски полиграфические для флексографской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печати /</w:t>
      </w:r>
    </w:p>
    <w:p w:rsidR="00CC4CF9" w:rsidRPr="00061AB7" w:rsidRDefault="00CC4CF9">
      <w:pPr>
        <w:pStyle w:val="ConsPlusCell"/>
        <w:jc w:val="both"/>
      </w:pPr>
      <w:r w:rsidRPr="00061AB7">
        <w:t>23 5441     4     - для бумаги и картона разных видов</w:t>
      </w:r>
    </w:p>
    <w:p w:rsidR="00CC4CF9" w:rsidRPr="00061AB7" w:rsidRDefault="00CC4CF9">
      <w:pPr>
        <w:pStyle w:val="ConsPlusCell"/>
        <w:jc w:val="both"/>
      </w:pPr>
      <w:r w:rsidRPr="00061AB7">
        <w:t>23 5442     8     - для тканого полипропилена</w:t>
      </w:r>
    </w:p>
    <w:p w:rsidR="00CC4CF9" w:rsidRPr="00061AB7" w:rsidRDefault="00CC4CF9">
      <w:pPr>
        <w:pStyle w:val="ConsPlusCell"/>
        <w:jc w:val="both"/>
      </w:pPr>
      <w:r w:rsidRPr="00061AB7">
        <w:t>(код 23 5442 введен Изменением N 42/2001 ОКП)</w:t>
      </w:r>
    </w:p>
    <w:p w:rsidR="00CC4CF9" w:rsidRPr="00061AB7" w:rsidRDefault="00CC4CF9">
      <w:pPr>
        <w:pStyle w:val="ConsPlusCell"/>
        <w:jc w:val="both"/>
      </w:pPr>
      <w:r w:rsidRPr="00061AB7">
        <w:t>23 5449     3     - универсальные</w:t>
      </w:r>
    </w:p>
    <w:p w:rsidR="00CC4CF9" w:rsidRPr="00061AB7" w:rsidRDefault="00CC4CF9">
      <w:pPr>
        <w:pStyle w:val="ConsPlusCell"/>
        <w:jc w:val="both"/>
      </w:pPr>
      <w:r w:rsidRPr="00061AB7">
        <w:t>23 5450     9     Краски полиграфические для трафаретной печати /</w:t>
      </w:r>
    </w:p>
    <w:p w:rsidR="00CC4CF9" w:rsidRPr="00061AB7" w:rsidRDefault="00CC4CF9">
      <w:pPr>
        <w:pStyle w:val="ConsPlusCell"/>
        <w:jc w:val="both"/>
      </w:pPr>
      <w:r w:rsidRPr="00061AB7">
        <w:t>23 5451     4     - для бумаги и картона разных видов</w:t>
      </w:r>
    </w:p>
    <w:p w:rsidR="00CC4CF9" w:rsidRPr="00061AB7" w:rsidRDefault="00CC4CF9">
      <w:pPr>
        <w:pStyle w:val="ConsPlusCell"/>
        <w:jc w:val="both"/>
      </w:pPr>
      <w:r w:rsidRPr="00061AB7">
        <w:t>23 5452     0     - для натуральной и искусственной кожи</w:t>
      </w:r>
    </w:p>
    <w:p w:rsidR="00CC4CF9" w:rsidRPr="00061AB7" w:rsidRDefault="00CC4CF9">
      <w:pPr>
        <w:pStyle w:val="ConsPlusCell"/>
        <w:jc w:val="both"/>
      </w:pPr>
      <w:r w:rsidRPr="00061AB7">
        <w:t>(код 23 5452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23 5453     5     - для изготовления печатных плат из металла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жести</w:t>
      </w:r>
    </w:p>
    <w:p w:rsidR="00CC4CF9" w:rsidRPr="00061AB7" w:rsidRDefault="00CC4CF9">
      <w:pPr>
        <w:pStyle w:val="ConsPlusCell"/>
        <w:jc w:val="both"/>
      </w:pPr>
      <w:r w:rsidRPr="00061AB7">
        <w:t>23 5454     0     - для изготовления печатных плат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фольгированных диэлектриков</w:t>
      </w:r>
    </w:p>
    <w:p w:rsidR="00CC4CF9" w:rsidRPr="00061AB7" w:rsidRDefault="00CC4CF9">
      <w:pPr>
        <w:pStyle w:val="ConsPlusCell"/>
        <w:jc w:val="both"/>
      </w:pPr>
      <w:r w:rsidRPr="00061AB7">
        <w:t>23 5455     6     - универсальные</w:t>
      </w:r>
    </w:p>
    <w:p w:rsidR="00CC4CF9" w:rsidRPr="00061AB7" w:rsidRDefault="00CC4CF9">
      <w:pPr>
        <w:pStyle w:val="ConsPlusCell"/>
        <w:jc w:val="both"/>
      </w:pPr>
      <w:r w:rsidRPr="00061AB7">
        <w:t>23 5456     1     - для полиэтилена</w:t>
      </w:r>
    </w:p>
    <w:p w:rsidR="00CC4CF9" w:rsidRPr="00061AB7" w:rsidRDefault="00CC4CF9">
      <w:pPr>
        <w:pStyle w:val="ConsPlusCell"/>
        <w:jc w:val="both"/>
      </w:pPr>
      <w:r w:rsidRPr="00061AB7">
        <w:t>23 5457     7     - для анодированного алюминия</w:t>
      </w:r>
    </w:p>
    <w:p w:rsidR="00CC4CF9" w:rsidRPr="00061AB7" w:rsidRDefault="00CC4CF9">
      <w:pPr>
        <w:pStyle w:val="ConsPlusCell"/>
        <w:jc w:val="both"/>
      </w:pPr>
      <w:r w:rsidRPr="00061AB7">
        <w:t>23 5458     2     - для поливинилхлорида</w:t>
      </w:r>
    </w:p>
    <w:p w:rsidR="00CC4CF9" w:rsidRPr="00061AB7" w:rsidRDefault="00CC4CF9">
      <w:pPr>
        <w:pStyle w:val="ConsPlusCell"/>
        <w:jc w:val="both"/>
      </w:pPr>
      <w:r w:rsidRPr="00061AB7">
        <w:t>23 5459     8     - для четырехцветной растровой печати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универсальные</w:t>
      </w:r>
    </w:p>
    <w:p w:rsidR="00CC4CF9" w:rsidRPr="00061AB7" w:rsidRDefault="00CC4CF9">
      <w:pPr>
        <w:pStyle w:val="ConsPlusCell"/>
        <w:jc w:val="both"/>
      </w:pPr>
      <w:r w:rsidRPr="00061AB7">
        <w:t>23 5460     3     Краски полиграфические для ротаторной печати /</w:t>
      </w:r>
    </w:p>
    <w:p w:rsidR="00CC4CF9" w:rsidRPr="00061AB7" w:rsidRDefault="00CC4CF9">
      <w:pPr>
        <w:pStyle w:val="ConsPlusCell"/>
        <w:jc w:val="both"/>
      </w:pPr>
      <w:r w:rsidRPr="00061AB7">
        <w:t>23 5461     9     - для бумаги и картона разных видов</w:t>
      </w:r>
    </w:p>
    <w:p w:rsidR="00CC4CF9" w:rsidRPr="00061AB7" w:rsidRDefault="00CC4CF9">
      <w:pPr>
        <w:pStyle w:val="ConsPlusCell"/>
        <w:jc w:val="both"/>
      </w:pPr>
      <w:r w:rsidRPr="00061AB7">
        <w:t>23 5490     7     Краски для спецпечати /</w:t>
      </w:r>
    </w:p>
    <w:p w:rsidR="00CC4CF9" w:rsidRPr="00061AB7" w:rsidRDefault="00CC4CF9">
      <w:pPr>
        <w:pStyle w:val="ConsPlusCell"/>
        <w:jc w:val="both"/>
      </w:pPr>
      <w:r w:rsidRPr="00061AB7">
        <w:t>23 5491     2     - фабрики Госзнак</w:t>
      </w:r>
    </w:p>
    <w:p w:rsidR="00CC4CF9" w:rsidRPr="00061AB7" w:rsidRDefault="00CC4CF9">
      <w:pPr>
        <w:pStyle w:val="ConsPlusCell"/>
        <w:jc w:val="both"/>
      </w:pPr>
      <w:r w:rsidRPr="00061AB7">
        <w:t>23 5492     8     - обоев</w:t>
      </w:r>
    </w:p>
    <w:p w:rsidR="00CC4CF9" w:rsidRPr="00061AB7" w:rsidRDefault="00CC4CF9">
      <w:pPr>
        <w:pStyle w:val="ConsPlusCell"/>
        <w:jc w:val="both"/>
      </w:pPr>
      <w:r w:rsidRPr="00061AB7">
        <w:t>23 5493     3     - тампопечатные для оформления товаров народного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потребления</w:t>
      </w:r>
    </w:p>
    <w:p w:rsidR="00CC4CF9" w:rsidRPr="00061AB7" w:rsidRDefault="00CC4CF9">
      <w:pPr>
        <w:pStyle w:val="ConsPlusCell"/>
        <w:jc w:val="both"/>
      </w:pPr>
      <w:r w:rsidRPr="00061AB7">
        <w:t>23 5500     7     Краски полиграфические специального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23 5570     1     Краски полиграфические для типоофсетной печати /</w:t>
      </w:r>
    </w:p>
    <w:p w:rsidR="00CC4CF9" w:rsidRPr="00061AB7" w:rsidRDefault="00CC4CF9">
      <w:pPr>
        <w:pStyle w:val="ConsPlusCell"/>
        <w:jc w:val="both"/>
      </w:pPr>
      <w:r w:rsidRPr="00061AB7">
        <w:t>23 5572     2     - для пачечной бумаги обычные</w:t>
      </w:r>
    </w:p>
    <w:p w:rsidR="00CC4CF9" w:rsidRPr="00061AB7" w:rsidRDefault="00CC4CF9">
      <w:pPr>
        <w:pStyle w:val="ConsPlusCell"/>
        <w:jc w:val="both"/>
      </w:pPr>
      <w:r w:rsidRPr="00061AB7">
        <w:t>23 5575     9     - для мелованного картона глянцевые</w:t>
      </w:r>
    </w:p>
    <w:p w:rsidR="00CC4CF9" w:rsidRPr="00061AB7" w:rsidRDefault="00CC4CF9">
      <w:pPr>
        <w:pStyle w:val="ConsPlusCell"/>
        <w:jc w:val="both"/>
      </w:pPr>
      <w:r w:rsidRPr="00061AB7">
        <w:t>23 5579     0     - для поливинилхлоридных тубов</w:t>
      </w:r>
    </w:p>
    <w:p w:rsidR="00CC4CF9" w:rsidRPr="00061AB7" w:rsidRDefault="00CC4CF9">
      <w:pPr>
        <w:pStyle w:val="ConsPlusCell"/>
        <w:jc w:val="both"/>
      </w:pPr>
      <w:r w:rsidRPr="00061AB7">
        <w:t>(код 23 5579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23 5580     6     Краски полиграфические переплетные /</w:t>
      </w:r>
    </w:p>
    <w:p w:rsidR="00CC4CF9" w:rsidRPr="00061AB7" w:rsidRDefault="00CC4CF9">
      <w:pPr>
        <w:pStyle w:val="ConsPlusCell"/>
        <w:jc w:val="both"/>
      </w:pPr>
      <w:r w:rsidRPr="00061AB7">
        <w:t>23 5587     4     - для переплетных материалов на бумажной основе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 нитрополиамидным покрытием, коленкора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коленкора "Модерн" обычные</w:t>
      </w:r>
    </w:p>
    <w:p w:rsidR="00CC4CF9" w:rsidRPr="00061AB7" w:rsidRDefault="00CC4CF9">
      <w:pPr>
        <w:pStyle w:val="ConsPlusCell"/>
        <w:jc w:val="both"/>
      </w:pPr>
      <w:r w:rsidRPr="00061AB7">
        <w:t>23 5590     0     Краски полиграфические / специального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23 5591     6     - для декалькомании обычные</w:t>
      </w:r>
    </w:p>
    <w:p w:rsidR="00CC4CF9" w:rsidRPr="00061AB7" w:rsidRDefault="00CC4CF9">
      <w:pPr>
        <w:pStyle w:val="ConsPlusCell"/>
        <w:jc w:val="both"/>
      </w:pPr>
      <w:r w:rsidRPr="00061AB7">
        <w:t>23 5592     1     - ротограверные</w:t>
      </w:r>
    </w:p>
    <w:p w:rsidR="00CC4CF9" w:rsidRPr="00061AB7" w:rsidRDefault="00CC4CF9">
      <w:pPr>
        <w:pStyle w:val="ConsPlusCell"/>
        <w:jc w:val="both"/>
      </w:pPr>
      <w:r w:rsidRPr="00061AB7">
        <w:t>23 5593     7     - для закраски обрезов книжных блоков, обычные</w:t>
      </w:r>
    </w:p>
    <w:p w:rsidR="00CC4CF9" w:rsidRPr="00061AB7" w:rsidRDefault="00CC4CF9">
      <w:pPr>
        <w:pStyle w:val="ConsPlusCell"/>
        <w:jc w:val="both"/>
      </w:pPr>
      <w:r w:rsidRPr="00061AB7">
        <w:t>23 5594     2     - для формных процессов</w:t>
      </w:r>
    </w:p>
    <w:p w:rsidR="00CC4CF9" w:rsidRPr="00061AB7" w:rsidRDefault="00CC4CF9">
      <w:pPr>
        <w:pStyle w:val="ConsPlusCell"/>
        <w:jc w:val="both"/>
      </w:pPr>
      <w:r w:rsidRPr="00061AB7">
        <w:t>23 5595     8     - маркировочные</w:t>
      </w:r>
    </w:p>
    <w:p w:rsidR="00CC4CF9" w:rsidRPr="00061AB7" w:rsidRDefault="00CC4CF9">
      <w:pPr>
        <w:pStyle w:val="ConsPlusCell"/>
        <w:jc w:val="both"/>
      </w:pPr>
      <w:r w:rsidRPr="00061AB7">
        <w:t>23 5596     3     - для изделий Гознака</w:t>
      </w:r>
    </w:p>
    <w:p w:rsidR="00CC4CF9" w:rsidRPr="00061AB7" w:rsidRDefault="00CC4CF9">
      <w:pPr>
        <w:pStyle w:val="ConsPlusCell"/>
        <w:jc w:val="both"/>
      </w:pPr>
      <w:r w:rsidRPr="00061AB7">
        <w:t>(код 23 5596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23 5597     9     Краски полиграфические для печати перфокарт</w:t>
      </w:r>
    </w:p>
    <w:p w:rsidR="00CC4CF9" w:rsidRPr="00061AB7" w:rsidRDefault="00CC4CF9">
      <w:pPr>
        <w:pStyle w:val="ConsPlusCell"/>
        <w:jc w:val="both"/>
      </w:pPr>
      <w:r w:rsidRPr="00061AB7">
        <w:t>23 5598     4     Краски полиграфические для теплодефектной печати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 поливинилхлоридных трубах</w:t>
      </w:r>
    </w:p>
    <w:p w:rsidR="00CC4CF9" w:rsidRPr="00061AB7" w:rsidRDefault="00CC4CF9">
      <w:pPr>
        <w:pStyle w:val="ConsPlusCell"/>
        <w:jc w:val="both"/>
      </w:pPr>
      <w:r w:rsidRPr="00061AB7">
        <w:t>23 5700     7     Пигменты полиграфические и материалы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красочных валиков</w:t>
      </w:r>
    </w:p>
    <w:p w:rsidR="00CC4CF9" w:rsidRPr="00061AB7" w:rsidRDefault="00CC4CF9">
      <w:pPr>
        <w:pStyle w:val="ConsPlusCell"/>
        <w:jc w:val="both"/>
      </w:pPr>
      <w:r w:rsidRPr="00061AB7">
        <w:t>23 5710     1     Пигменты полиграфические /</w:t>
      </w:r>
    </w:p>
    <w:p w:rsidR="00CC4CF9" w:rsidRPr="00061AB7" w:rsidRDefault="00CC4CF9">
      <w:pPr>
        <w:pStyle w:val="ConsPlusCell"/>
        <w:jc w:val="both"/>
      </w:pPr>
      <w:r w:rsidRPr="00061AB7">
        <w:t>23 5711     7     - белые</w:t>
      </w:r>
    </w:p>
    <w:p w:rsidR="00CC4CF9" w:rsidRPr="00061AB7" w:rsidRDefault="00CC4CF9">
      <w:pPr>
        <w:pStyle w:val="ConsPlusCell"/>
        <w:jc w:val="both"/>
      </w:pPr>
      <w:r w:rsidRPr="00061AB7">
        <w:t>23 5712     2     - цветные</w:t>
      </w:r>
    </w:p>
    <w:p w:rsidR="00CC4CF9" w:rsidRPr="00061AB7" w:rsidRDefault="00CC4CF9">
      <w:pPr>
        <w:pStyle w:val="ConsPlusCell"/>
        <w:jc w:val="both"/>
      </w:pPr>
      <w:r w:rsidRPr="00061AB7">
        <w:t>23 5720     6     Материалы для красочных валиков печатных машин /</w:t>
      </w:r>
    </w:p>
    <w:p w:rsidR="00CC4CF9" w:rsidRPr="00061AB7" w:rsidRDefault="00CC4CF9">
      <w:pPr>
        <w:pStyle w:val="ConsPlusCell"/>
        <w:jc w:val="both"/>
      </w:pPr>
      <w:r w:rsidRPr="00061AB7">
        <w:t>23 5721     1     - желатино-глицериновые (вальцмассные)</w:t>
      </w:r>
    </w:p>
    <w:p w:rsidR="00CC4CF9" w:rsidRPr="00061AB7" w:rsidRDefault="00CC4CF9">
      <w:pPr>
        <w:pStyle w:val="ConsPlusCell"/>
        <w:jc w:val="both"/>
      </w:pPr>
      <w:r w:rsidRPr="00061AB7">
        <w:t>23 5800     0     Фольга для горячего тиснения</w:t>
      </w:r>
    </w:p>
    <w:p w:rsidR="00CC4CF9" w:rsidRPr="00061AB7" w:rsidRDefault="00CC4CF9">
      <w:pPr>
        <w:pStyle w:val="ConsPlusCell"/>
        <w:jc w:val="both"/>
      </w:pPr>
      <w:r w:rsidRPr="00061AB7">
        <w:t>23 5810     5     Фольга для горячего тиснения бронзовая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порошковая /</w:t>
      </w:r>
    </w:p>
    <w:p w:rsidR="00CC4CF9" w:rsidRPr="00061AB7" w:rsidRDefault="00CC4CF9">
      <w:pPr>
        <w:pStyle w:val="ConsPlusCell"/>
        <w:jc w:val="both"/>
      </w:pPr>
      <w:r w:rsidRPr="00061AB7">
        <w:t>23 5811     0     - для переплетных материалов с крахмально-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каолиновым, нитроцеллюлозным, ПВХ покрытием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23 5813     1     - для лакированного дерева</w:t>
      </w:r>
    </w:p>
    <w:p w:rsidR="00CC4CF9" w:rsidRPr="00061AB7" w:rsidRDefault="00CC4CF9">
      <w:pPr>
        <w:pStyle w:val="ConsPlusCell"/>
        <w:jc w:val="both"/>
      </w:pPr>
      <w:r w:rsidRPr="00061AB7">
        <w:t>23 5814     7     - для кожи искусственной</w:t>
      </w:r>
    </w:p>
    <w:p w:rsidR="00CC4CF9" w:rsidRPr="00061AB7" w:rsidRDefault="00CC4CF9">
      <w:pPr>
        <w:pStyle w:val="ConsPlusCell"/>
        <w:jc w:val="both"/>
      </w:pPr>
      <w:r w:rsidRPr="00061AB7">
        <w:t>(код 23 5814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23 5815     2     - для кожи натуральной</w:t>
      </w:r>
    </w:p>
    <w:p w:rsidR="00CC4CF9" w:rsidRPr="00061AB7" w:rsidRDefault="00CC4CF9">
      <w:pPr>
        <w:pStyle w:val="ConsPlusCell"/>
        <w:jc w:val="both"/>
      </w:pPr>
      <w:r w:rsidRPr="00061AB7">
        <w:t>(код 23 5815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Код 23 5818 исключен. - Изменения N 1 - 11 ОКП</w:t>
      </w:r>
    </w:p>
    <w:p w:rsidR="00CC4CF9" w:rsidRPr="00061AB7" w:rsidRDefault="00CC4CF9">
      <w:pPr>
        <w:pStyle w:val="ConsPlusCell"/>
        <w:jc w:val="both"/>
      </w:pPr>
      <w:r w:rsidRPr="00061AB7">
        <w:t>23 5820     0     Фольга для горячего тиснения с голографическим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изображением /</w:t>
      </w:r>
    </w:p>
    <w:p w:rsidR="00CC4CF9" w:rsidRPr="00061AB7" w:rsidRDefault="00CC4CF9">
      <w:pPr>
        <w:pStyle w:val="ConsPlusCell"/>
        <w:jc w:val="both"/>
      </w:pPr>
      <w:r w:rsidRPr="00061AB7">
        <w:t>(код 23 5820 введен Изменениями  N 1 - 11 ОКП,  в  ред.  Изменения</w:t>
      </w:r>
    </w:p>
    <w:p w:rsidR="00CC4CF9" w:rsidRPr="00061AB7" w:rsidRDefault="00CC4CF9">
      <w:pPr>
        <w:pStyle w:val="ConsPlusCell"/>
        <w:jc w:val="both"/>
      </w:pPr>
      <w:r w:rsidRPr="00061AB7">
        <w:t>N 40/2001 ОКП)</w:t>
      </w:r>
    </w:p>
    <w:p w:rsidR="00CC4CF9" w:rsidRPr="00061AB7" w:rsidRDefault="00CC4CF9">
      <w:pPr>
        <w:pStyle w:val="ConsPlusCell"/>
        <w:jc w:val="both"/>
      </w:pPr>
      <w:r w:rsidRPr="00061AB7">
        <w:t>23 5821     4     - для переплетных материалов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крахмально-каолиновым покрытием,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нитрополиамидным и ПВХ покрытием</w:t>
      </w:r>
    </w:p>
    <w:p w:rsidR="00CC4CF9" w:rsidRPr="00061AB7" w:rsidRDefault="00CC4CF9">
      <w:pPr>
        <w:pStyle w:val="ConsPlusCell"/>
        <w:jc w:val="both"/>
      </w:pPr>
      <w:r w:rsidRPr="00061AB7">
        <w:t>(код 23 5821 введен Изменением N 42/2001 ОКП)</w:t>
      </w:r>
    </w:p>
    <w:p w:rsidR="00CC4CF9" w:rsidRPr="00061AB7" w:rsidRDefault="00CC4CF9">
      <w:pPr>
        <w:pStyle w:val="ConsPlusCell"/>
        <w:jc w:val="both"/>
      </w:pPr>
      <w:r w:rsidRPr="00061AB7">
        <w:t>23 5822     0     - для бумаги</w:t>
      </w:r>
    </w:p>
    <w:p w:rsidR="00CC4CF9" w:rsidRPr="00061AB7" w:rsidRDefault="00CC4CF9">
      <w:pPr>
        <w:pStyle w:val="ConsPlusCell"/>
        <w:jc w:val="both"/>
      </w:pPr>
      <w:r w:rsidRPr="00061AB7">
        <w:t>(код 23 5822 введен Изменением N 42/2001 ОКП)</w:t>
      </w:r>
    </w:p>
    <w:p w:rsidR="00CC4CF9" w:rsidRPr="00061AB7" w:rsidRDefault="00CC4CF9">
      <w:pPr>
        <w:pStyle w:val="ConsPlusCell"/>
        <w:jc w:val="both"/>
      </w:pPr>
      <w:r w:rsidRPr="00061AB7">
        <w:t>23 5823     6     - для изготовления липких этикеток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оформления промышленных изделий</w:t>
      </w:r>
    </w:p>
    <w:p w:rsidR="00CC4CF9" w:rsidRPr="00061AB7" w:rsidRDefault="00CC4CF9">
      <w:pPr>
        <w:pStyle w:val="ConsPlusCell"/>
        <w:jc w:val="both"/>
      </w:pPr>
      <w:r w:rsidRPr="00061AB7">
        <w:t>(код 23 5823 введен Изменением N 42/2001 ОКП)</w:t>
      </w:r>
    </w:p>
    <w:p w:rsidR="00CC4CF9" w:rsidRPr="00061AB7" w:rsidRDefault="00CC4CF9">
      <w:pPr>
        <w:pStyle w:val="ConsPlusCell"/>
        <w:jc w:val="both"/>
      </w:pPr>
      <w:r w:rsidRPr="00061AB7">
        <w:t>23 5824     1     - для изготовления этикеток для различных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декоративных целей</w:t>
      </w:r>
    </w:p>
    <w:p w:rsidR="00CC4CF9" w:rsidRPr="00061AB7" w:rsidRDefault="00CC4CF9">
      <w:pPr>
        <w:pStyle w:val="ConsPlusCell"/>
        <w:jc w:val="both"/>
      </w:pPr>
      <w:r w:rsidRPr="00061AB7">
        <w:t>(код 23 5824 введен Изменением N 42/2001 ОКП)</w:t>
      </w:r>
    </w:p>
    <w:p w:rsidR="00CC4CF9" w:rsidRPr="00061AB7" w:rsidRDefault="00CC4CF9">
      <w:pPr>
        <w:pStyle w:val="ConsPlusCell"/>
        <w:jc w:val="both"/>
      </w:pPr>
      <w:r w:rsidRPr="00061AB7">
        <w:t>23 5825     7     - для детского технического творчества</w:t>
      </w:r>
    </w:p>
    <w:p w:rsidR="00CC4CF9" w:rsidRPr="00061AB7" w:rsidRDefault="00CC4CF9">
      <w:pPr>
        <w:pStyle w:val="ConsPlusCell"/>
        <w:jc w:val="both"/>
      </w:pPr>
      <w:r w:rsidRPr="00061AB7">
        <w:t>(код 23 5825 введен Изменением N 42/2001 ОКП)</w:t>
      </w:r>
    </w:p>
    <w:p w:rsidR="00CC4CF9" w:rsidRPr="00061AB7" w:rsidRDefault="00CC4CF9">
      <w:pPr>
        <w:pStyle w:val="ConsPlusCell"/>
        <w:jc w:val="both"/>
      </w:pPr>
      <w:r w:rsidRPr="00061AB7">
        <w:t>23 5827     8     - для полистирола</w:t>
      </w:r>
    </w:p>
    <w:p w:rsidR="00CC4CF9" w:rsidRPr="00061AB7" w:rsidRDefault="00CC4CF9">
      <w:pPr>
        <w:pStyle w:val="ConsPlusCell"/>
        <w:jc w:val="both"/>
      </w:pPr>
      <w:r w:rsidRPr="00061AB7">
        <w:t>(код 23 5827 введен Изменением N 42/2001 ОКП)</w:t>
      </w:r>
    </w:p>
    <w:p w:rsidR="00CC4CF9" w:rsidRPr="00061AB7" w:rsidRDefault="00CC4CF9">
      <w:pPr>
        <w:pStyle w:val="ConsPlusCell"/>
        <w:jc w:val="both"/>
      </w:pPr>
      <w:r w:rsidRPr="00061AB7">
        <w:t>23 5828     2     - для изготовления защитных голографических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знаков ценных бумаг</w:t>
      </w:r>
    </w:p>
    <w:p w:rsidR="00CC4CF9" w:rsidRPr="00061AB7" w:rsidRDefault="00CC4CF9">
      <w:pPr>
        <w:pStyle w:val="ConsPlusCell"/>
        <w:jc w:val="both"/>
      </w:pPr>
      <w:r w:rsidRPr="00061AB7">
        <w:t>(код 23 5828 введен Изменением N 40/2001 ОКП)</w:t>
      </w:r>
    </w:p>
    <w:p w:rsidR="00CC4CF9" w:rsidRPr="00061AB7" w:rsidRDefault="00CC4CF9">
      <w:pPr>
        <w:pStyle w:val="ConsPlusCell"/>
        <w:jc w:val="both"/>
      </w:pPr>
      <w:r w:rsidRPr="00061AB7">
        <w:t>23 5830     4     Фольга для горячего тиснения юбилейная /</w:t>
      </w:r>
    </w:p>
    <w:p w:rsidR="00CC4CF9" w:rsidRPr="00061AB7" w:rsidRDefault="00CC4CF9">
      <w:pPr>
        <w:pStyle w:val="ConsPlusCell"/>
        <w:jc w:val="both"/>
      </w:pPr>
      <w:r w:rsidRPr="00061AB7">
        <w:t>23 5831     8     - для переплетных материалов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крахмально-каолиновым, нитроцеллюлозным,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нитрополиамидным и ПВХ покрытием</w:t>
      </w:r>
    </w:p>
    <w:p w:rsidR="00CC4CF9" w:rsidRPr="00061AB7" w:rsidRDefault="00CC4CF9">
      <w:pPr>
        <w:pStyle w:val="ConsPlusCell"/>
        <w:jc w:val="both"/>
      </w:pPr>
      <w:r w:rsidRPr="00061AB7">
        <w:t>(код 23 5831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23 5832     3     - для бумаги и картона</w:t>
      </w:r>
    </w:p>
    <w:p w:rsidR="00CC4CF9" w:rsidRPr="00061AB7" w:rsidRDefault="00CC4CF9">
      <w:pPr>
        <w:pStyle w:val="ConsPlusCell"/>
        <w:jc w:val="both"/>
      </w:pPr>
      <w:r w:rsidRPr="00061AB7">
        <w:t>(код 23 5832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23 5833     9     - для лакированного дерева</w:t>
      </w:r>
    </w:p>
    <w:p w:rsidR="00CC4CF9" w:rsidRPr="00061AB7" w:rsidRDefault="00CC4CF9">
      <w:pPr>
        <w:pStyle w:val="ConsPlusCell"/>
        <w:jc w:val="both"/>
      </w:pPr>
      <w:r w:rsidRPr="00061AB7">
        <w:t>(код 23 5833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23 5834     4     - для кожи искусственной с покрытием</w:t>
      </w:r>
    </w:p>
    <w:p w:rsidR="00CC4CF9" w:rsidRPr="00061AB7" w:rsidRDefault="00CC4CF9">
      <w:pPr>
        <w:pStyle w:val="ConsPlusCell"/>
        <w:jc w:val="both"/>
      </w:pPr>
      <w:r w:rsidRPr="00061AB7">
        <w:t>(код 23 5834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23 5835     0     - для кожи натуральной</w:t>
      </w:r>
    </w:p>
    <w:p w:rsidR="00CC4CF9" w:rsidRPr="00061AB7" w:rsidRDefault="00CC4CF9">
      <w:pPr>
        <w:pStyle w:val="ConsPlusCell"/>
        <w:jc w:val="both"/>
      </w:pPr>
      <w:r w:rsidRPr="00061AB7">
        <w:t>(код 23 5835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Коды 23 5837 - 23 5838 исключены. - Изменения N 1 - 11 ОКП</w:t>
      </w:r>
    </w:p>
    <w:p w:rsidR="00CC4CF9" w:rsidRPr="00061AB7" w:rsidRDefault="00CC4CF9">
      <w:pPr>
        <w:pStyle w:val="ConsPlusCell"/>
        <w:jc w:val="both"/>
      </w:pPr>
      <w:r w:rsidRPr="00061AB7">
        <w:t>23 5840     9     Фольга для горячего тиснения цветная матовая /</w:t>
      </w:r>
    </w:p>
    <w:p w:rsidR="00CC4CF9" w:rsidRPr="00061AB7" w:rsidRDefault="00CC4CF9">
      <w:pPr>
        <w:pStyle w:val="ConsPlusCell"/>
        <w:jc w:val="both"/>
      </w:pPr>
      <w:r w:rsidRPr="00061AB7">
        <w:t>23 5841     4     - для переплетных материалов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крахмально-каолиновым, нитроцеллюлозным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ПВХ покрытием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23 5842     3     - для бумаги и картона</w:t>
      </w:r>
    </w:p>
    <w:p w:rsidR="00CC4CF9" w:rsidRPr="00061AB7" w:rsidRDefault="00CC4CF9">
      <w:pPr>
        <w:pStyle w:val="ConsPlusCell"/>
        <w:jc w:val="both"/>
      </w:pPr>
      <w:r w:rsidRPr="00061AB7">
        <w:t>23 5844     0     - для кожи натуральной и с покрытием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23 5846     1     - для полиметилметакрилата</w:t>
      </w:r>
    </w:p>
    <w:p w:rsidR="00CC4CF9" w:rsidRPr="00061AB7" w:rsidRDefault="00CC4CF9">
      <w:pPr>
        <w:pStyle w:val="ConsPlusCell"/>
        <w:jc w:val="both"/>
      </w:pPr>
      <w:r w:rsidRPr="00061AB7">
        <w:t>23 5847     7     - для полистирола, сополимеров стирола</w:t>
      </w:r>
    </w:p>
    <w:p w:rsidR="00CC4CF9" w:rsidRPr="00061AB7" w:rsidRDefault="00CC4CF9">
      <w:pPr>
        <w:pStyle w:val="ConsPlusCell"/>
        <w:jc w:val="both"/>
      </w:pPr>
      <w:r w:rsidRPr="00061AB7">
        <w:t>23 5848     2     - для маркировки электропроводов и изоляционных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труб</w:t>
      </w:r>
    </w:p>
    <w:p w:rsidR="00CC4CF9" w:rsidRPr="00061AB7" w:rsidRDefault="00CC4CF9">
      <w:pPr>
        <w:pStyle w:val="ConsPlusCell"/>
        <w:jc w:val="both"/>
      </w:pPr>
      <w:r w:rsidRPr="00061AB7">
        <w:t>23 5850     3     Фольга для горячего тиснения цветная глянцевая /</w:t>
      </w:r>
    </w:p>
    <w:p w:rsidR="00CC4CF9" w:rsidRPr="00061AB7" w:rsidRDefault="00CC4CF9">
      <w:pPr>
        <w:pStyle w:val="ConsPlusCell"/>
        <w:jc w:val="both"/>
      </w:pPr>
      <w:r w:rsidRPr="00061AB7">
        <w:t>23 5857     1     - для имитации текстуры древесины</w:t>
      </w:r>
    </w:p>
    <w:p w:rsidR="00CC4CF9" w:rsidRPr="00061AB7" w:rsidRDefault="00CC4CF9">
      <w:pPr>
        <w:pStyle w:val="ConsPlusCell"/>
        <w:jc w:val="both"/>
      </w:pPr>
      <w:r w:rsidRPr="00061AB7">
        <w:t>23 5858     6     - для полистирола, сополимеров стирола</w:t>
      </w:r>
    </w:p>
    <w:p w:rsidR="00CC4CF9" w:rsidRPr="00061AB7" w:rsidRDefault="00CC4CF9">
      <w:pPr>
        <w:pStyle w:val="ConsPlusCell"/>
        <w:jc w:val="both"/>
      </w:pPr>
      <w:r w:rsidRPr="00061AB7">
        <w:t>(код 23 5858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Коды 23 5860 - 23 5875 исключены. - Изменения N 1 - 11 ОКП</w:t>
      </w:r>
    </w:p>
    <w:p w:rsidR="00CC4CF9" w:rsidRPr="00061AB7" w:rsidRDefault="00CC4CF9">
      <w:pPr>
        <w:pStyle w:val="ConsPlusCell"/>
        <w:jc w:val="both"/>
      </w:pPr>
      <w:r w:rsidRPr="00061AB7">
        <w:t>23 5880     7     Фольга для горячего тиснения тропикоустойчивая /</w:t>
      </w:r>
    </w:p>
    <w:p w:rsidR="00CC4CF9" w:rsidRPr="00061AB7" w:rsidRDefault="00CC4CF9">
      <w:pPr>
        <w:pStyle w:val="ConsPlusCell"/>
        <w:jc w:val="both"/>
      </w:pPr>
      <w:r w:rsidRPr="00061AB7">
        <w:t>23 5881     2     - для переплетных материалов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крахмально-каолиновым покрытием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23 5886     9     - для одноразовых шприцев из полипропилена</w:t>
      </w:r>
    </w:p>
    <w:p w:rsidR="00CC4CF9" w:rsidRPr="00061AB7" w:rsidRDefault="00CC4CF9">
      <w:pPr>
        <w:pStyle w:val="ConsPlusCell"/>
        <w:jc w:val="both"/>
      </w:pPr>
      <w:r w:rsidRPr="00061AB7">
        <w:t>(код 23 5886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23 5887     5     - для термопластов</w:t>
      </w:r>
    </w:p>
    <w:p w:rsidR="00CC4CF9" w:rsidRPr="00061AB7" w:rsidRDefault="00CC4CF9">
      <w:pPr>
        <w:pStyle w:val="ConsPlusCell"/>
        <w:jc w:val="both"/>
      </w:pPr>
      <w:r w:rsidRPr="00061AB7">
        <w:t>23 5889     6     - для реактопластов</w:t>
      </w:r>
    </w:p>
    <w:p w:rsidR="00CC4CF9" w:rsidRPr="00061AB7" w:rsidRDefault="00CC4CF9">
      <w:pPr>
        <w:pStyle w:val="ConsPlusCell"/>
        <w:jc w:val="both"/>
      </w:pPr>
      <w:r w:rsidRPr="00061AB7">
        <w:t>23 5890     1     Пленка металлизированная /</w:t>
      </w:r>
    </w:p>
    <w:p w:rsidR="00CC4CF9" w:rsidRPr="00061AB7" w:rsidRDefault="00CC4CF9">
      <w:pPr>
        <w:pStyle w:val="ConsPlusCell"/>
        <w:jc w:val="both"/>
      </w:pPr>
      <w:r w:rsidRPr="00061AB7">
        <w:t>23 5891     7     - для елочных украшений</w:t>
      </w:r>
    </w:p>
    <w:p w:rsidR="00CC4CF9" w:rsidRPr="00061AB7" w:rsidRDefault="00CC4CF9">
      <w:pPr>
        <w:pStyle w:val="ConsPlusCell"/>
        <w:jc w:val="both"/>
      </w:pPr>
      <w:r w:rsidRPr="00061AB7">
        <w:t>23 5892     2     - для изделий народного потребления</w:t>
      </w:r>
    </w:p>
    <w:p w:rsidR="00CC4CF9" w:rsidRPr="00061AB7" w:rsidRDefault="00CC4CF9">
      <w:pPr>
        <w:pStyle w:val="ConsPlusCell"/>
        <w:jc w:val="both"/>
      </w:pPr>
      <w:r w:rsidRPr="00061AB7">
        <w:t>(код 23 5892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23 5900     4     Материалы вспомогательные</w:t>
      </w:r>
    </w:p>
    <w:p w:rsidR="00CC4CF9" w:rsidRPr="00061AB7" w:rsidRDefault="00CC4CF9">
      <w:pPr>
        <w:pStyle w:val="ConsPlusCell"/>
        <w:jc w:val="both"/>
      </w:pPr>
      <w:r w:rsidRPr="00061AB7">
        <w:t>23 5910     9     Разбавители для регулирования вязкости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липкости полиграфических красок /</w:t>
      </w:r>
    </w:p>
    <w:p w:rsidR="00CC4CF9" w:rsidRPr="00061AB7" w:rsidRDefault="00CC4CF9">
      <w:pPr>
        <w:pStyle w:val="ConsPlusCell"/>
        <w:jc w:val="both"/>
      </w:pPr>
      <w:r w:rsidRPr="00061AB7">
        <w:t>23 5911     4     - натуральные</w:t>
      </w:r>
    </w:p>
    <w:p w:rsidR="00CC4CF9" w:rsidRPr="00061AB7" w:rsidRDefault="00CC4CF9">
      <w:pPr>
        <w:pStyle w:val="ConsPlusCell"/>
        <w:jc w:val="both"/>
      </w:pPr>
      <w:r w:rsidRPr="00061AB7">
        <w:t>23 5912     0     - синтетические</w:t>
      </w:r>
    </w:p>
    <w:p w:rsidR="00CC4CF9" w:rsidRPr="00061AB7" w:rsidRDefault="00CC4CF9">
      <w:pPr>
        <w:pStyle w:val="ConsPlusCell"/>
        <w:jc w:val="both"/>
      </w:pPr>
      <w:r w:rsidRPr="00061AB7">
        <w:t>23 5920     3     Ускорители высыхания /</w:t>
      </w:r>
    </w:p>
    <w:p w:rsidR="00CC4CF9" w:rsidRPr="00061AB7" w:rsidRDefault="00CC4CF9">
      <w:pPr>
        <w:pStyle w:val="ConsPlusCell"/>
        <w:jc w:val="both"/>
      </w:pPr>
      <w:r w:rsidRPr="00061AB7">
        <w:t>23 5921     9     - жидкие</w:t>
      </w:r>
    </w:p>
    <w:p w:rsidR="00CC4CF9" w:rsidRPr="00061AB7" w:rsidRDefault="00CC4CF9">
      <w:pPr>
        <w:pStyle w:val="ConsPlusCell"/>
        <w:jc w:val="both"/>
      </w:pPr>
      <w:r w:rsidRPr="00061AB7">
        <w:t>23 5922     4     - пастовые</w:t>
      </w:r>
    </w:p>
    <w:p w:rsidR="00CC4CF9" w:rsidRPr="00061AB7" w:rsidRDefault="00CC4CF9">
      <w:pPr>
        <w:pStyle w:val="ConsPlusCell"/>
        <w:jc w:val="both"/>
      </w:pPr>
      <w:r w:rsidRPr="00061AB7">
        <w:t>23 5990     5     Материалы вспомогательные прочие</w:t>
      </w:r>
    </w:p>
    <w:p w:rsidR="00CC4CF9" w:rsidRPr="00061AB7" w:rsidRDefault="00CC4CF9">
      <w:pPr>
        <w:pStyle w:val="ConsPlusCell"/>
        <w:jc w:val="both"/>
      </w:pPr>
      <w:r w:rsidRPr="00061AB7">
        <w:t>23 5991     0     Пасты, улучшающие печатные свойства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полиграфических красок</w:t>
      </w:r>
    </w:p>
    <w:p w:rsidR="00CC4CF9" w:rsidRPr="00061AB7" w:rsidRDefault="00CC4CF9">
      <w:pPr>
        <w:pStyle w:val="ConsPlusCell"/>
        <w:jc w:val="both"/>
      </w:pPr>
      <w:r w:rsidRPr="00061AB7">
        <w:t>23 5992     6     Замедлители высыхания</w:t>
      </w:r>
    </w:p>
    <w:p w:rsidR="00CC4CF9" w:rsidRPr="00061AB7" w:rsidRDefault="00CC4CF9">
      <w:pPr>
        <w:pStyle w:val="ConsPlusCell"/>
        <w:jc w:val="both"/>
      </w:pPr>
      <w:r w:rsidRPr="00061AB7">
        <w:t>23 5993     1     Ослабители для снижения интенсивности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полиграфических красок</w:t>
      </w:r>
    </w:p>
    <w:p w:rsidR="00CC4CF9" w:rsidRPr="00061AB7" w:rsidRDefault="00CC4CF9">
      <w:pPr>
        <w:pStyle w:val="ConsPlusCell"/>
        <w:jc w:val="both"/>
      </w:pPr>
      <w:r w:rsidRPr="00061AB7">
        <w:t>23 5994     7     Лаки вспомогательные</w:t>
      </w:r>
    </w:p>
    <w:p w:rsidR="00CC4CF9" w:rsidRPr="00061AB7" w:rsidRDefault="00CC4CF9">
      <w:pPr>
        <w:pStyle w:val="ConsPlusCell"/>
        <w:jc w:val="both"/>
      </w:pPr>
      <w:r w:rsidRPr="00061AB7">
        <w:t>23 5995     2     Средства моющие</w:t>
      </w:r>
    </w:p>
    <w:p w:rsidR="00CC4CF9" w:rsidRPr="00061AB7" w:rsidRDefault="00CC4CF9">
      <w:pPr>
        <w:pStyle w:val="ConsPlusCell"/>
        <w:jc w:val="both"/>
      </w:pPr>
      <w:r w:rsidRPr="00061AB7">
        <w:t>23 5997     3     Смолы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23 6000     4     Пигменты, краски, глазури, эмали для тонкой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керамики, стекла и других целей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23 6100     8     Краски надглазурные</w:t>
      </w:r>
    </w:p>
    <w:p w:rsidR="00CC4CF9" w:rsidRPr="00061AB7" w:rsidRDefault="00CC4CF9">
      <w:pPr>
        <w:pStyle w:val="ConsPlusCell"/>
        <w:jc w:val="both"/>
      </w:pPr>
      <w:r w:rsidRPr="00061AB7">
        <w:t>23 6110     2     Краски надглазурные селенокадмиевые /</w:t>
      </w:r>
    </w:p>
    <w:p w:rsidR="00CC4CF9" w:rsidRPr="00061AB7" w:rsidRDefault="00CC4CF9">
      <w:pPr>
        <w:pStyle w:val="ConsPlusCell"/>
        <w:jc w:val="both"/>
      </w:pPr>
      <w:r w:rsidRPr="00061AB7">
        <w:t>23 6111     8     - гамма красная</w:t>
      </w:r>
    </w:p>
    <w:p w:rsidR="00CC4CF9" w:rsidRPr="00061AB7" w:rsidRDefault="00CC4CF9">
      <w:pPr>
        <w:pStyle w:val="ConsPlusCell"/>
        <w:jc w:val="both"/>
      </w:pPr>
      <w:r w:rsidRPr="00061AB7">
        <w:t>23 6112     3     - оранжевые</w:t>
      </w:r>
    </w:p>
    <w:p w:rsidR="00CC4CF9" w:rsidRPr="00061AB7" w:rsidRDefault="00CC4CF9">
      <w:pPr>
        <w:pStyle w:val="ConsPlusCell"/>
        <w:jc w:val="both"/>
      </w:pPr>
      <w:r w:rsidRPr="00061AB7">
        <w:t>23 6120     7     Краски надглазурные сурьмяно-оловянно-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железные /</w:t>
      </w:r>
    </w:p>
    <w:p w:rsidR="00CC4CF9" w:rsidRPr="00061AB7" w:rsidRDefault="00CC4CF9">
      <w:pPr>
        <w:pStyle w:val="ConsPlusCell"/>
        <w:jc w:val="both"/>
      </w:pPr>
      <w:r w:rsidRPr="00061AB7">
        <w:t>23 6121     2     - гамма желтая</w:t>
      </w:r>
    </w:p>
    <w:p w:rsidR="00CC4CF9" w:rsidRPr="00061AB7" w:rsidRDefault="00CC4CF9">
      <w:pPr>
        <w:pStyle w:val="ConsPlusCell"/>
        <w:jc w:val="both"/>
      </w:pPr>
      <w:r w:rsidRPr="00061AB7">
        <w:t>23 6122     8     - гамма белая</w:t>
      </w:r>
    </w:p>
    <w:p w:rsidR="00CC4CF9" w:rsidRPr="00061AB7" w:rsidRDefault="00CC4CF9">
      <w:pPr>
        <w:pStyle w:val="ConsPlusCell"/>
        <w:jc w:val="both"/>
      </w:pPr>
      <w:r w:rsidRPr="00061AB7">
        <w:t>23 6123     3     - горчичные</w:t>
      </w:r>
    </w:p>
    <w:p w:rsidR="00CC4CF9" w:rsidRPr="00061AB7" w:rsidRDefault="00CC4CF9">
      <w:pPr>
        <w:pStyle w:val="ConsPlusCell"/>
        <w:jc w:val="both"/>
      </w:pPr>
      <w:r w:rsidRPr="00061AB7">
        <w:t>23 6124     9     - серые</w:t>
      </w:r>
    </w:p>
    <w:p w:rsidR="00CC4CF9" w:rsidRPr="00061AB7" w:rsidRDefault="00CC4CF9">
      <w:pPr>
        <w:pStyle w:val="ConsPlusCell"/>
        <w:jc w:val="both"/>
      </w:pPr>
      <w:r w:rsidRPr="00061AB7">
        <w:t>23 6130     1     Краски надглазурные железо-цинк-цирконовые /</w:t>
      </w:r>
    </w:p>
    <w:p w:rsidR="00CC4CF9" w:rsidRPr="00061AB7" w:rsidRDefault="00CC4CF9">
      <w:pPr>
        <w:pStyle w:val="ConsPlusCell"/>
        <w:jc w:val="both"/>
      </w:pPr>
      <w:r w:rsidRPr="00061AB7">
        <w:t>23 6131     7     - охристые</w:t>
      </w:r>
    </w:p>
    <w:p w:rsidR="00CC4CF9" w:rsidRPr="00061AB7" w:rsidRDefault="00CC4CF9">
      <w:pPr>
        <w:pStyle w:val="ConsPlusCell"/>
        <w:jc w:val="both"/>
      </w:pPr>
      <w:r w:rsidRPr="00061AB7">
        <w:t>23 6132     2     - гамма красная</w:t>
      </w:r>
    </w:p>
    <w:p w:rsidR="00CC4CF9" w:rsidRPr="00061AB7" w:rsidRDefault="00CC4CF9">
      <w:pPr>
        <w:pStyle w:val="ConsPlusCell"/>
        <w:jc w:val="both"/>
      </w:pPr>
      <w:r w:rsidRPr="00061AB7">
        <w:t>23 6133     8     - гамма коричневая</w:t>
      </w:r>
    </w:p>
    <w:p w:rsidR="00CC4CF9" w:rsidRPr="00061AB7" w:rsidRDefault="00CC4CF9">
      <w:pPr>
        <w:pStyle w:val="ConsPlusCell"/>
        <w:jc w:val="both"/>
      </w:pPr>
      <w:r w:rsidRPr="00061AB7">
        <w:t>23 6134     3     - желтые</w:t>
      </w:r>
    </w:p>
    <w:p w:rsidR="00CC4CF9" w:rsidRPr="00061AB7" w:rsidRDefault="00CC4CF9">
      <w:pPr>
        <w:pStyle w:val="ConsPlusCell"/>
        <w:jc w:val="both"/>
      </w:pPr>
      <w:r w:rsidRPr="00061AB7">
        <w:t>23 6135     9     - белые</w:t>
      </w:r>
    </w:p>
    <w:p w:rsidR="00CC4CF9" w:rsidRPr="00061AB7" w:rsidRDefault="00CC4CF9">
      <w:pPr>
        <w:pStyle w:val="ConsPlusCell"/>
        <w:jc w:val="both"/>
      </w:pPr>
      <w:r w:rsidRPr="00061AB7">
        <w:t>23 6140     6     Краски надглазурные сурьмяно-хромо-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оловянно-кобальтовые /</w:t>
      </w:r>
    </w:p>
    <w:p w:rsidR="00CC4CF9" w:rsidRPr="00061AB7" w:rsidRDefault="00CC4CF9">
      <w:pPr>
        <w:pStyle w:val="ConsPlusCell"/>
        <w:jc w:val="both"/>
      </w:pPr>
      <w:r w:rsidRPr="00061AB7">
        <w:t>23 6141     1     - гамма бирюзово-хромовая</w:t>
      </w:r>
    </w:p>
    <w:p w:rsidR="00CC4CF9" w:rsidRPr="00061AB7" w:rsidRDefault="00CC4CF9">
      <w:pPr>
        <w:pStyle w:val="ConsPlusCell"/>
        <w:jc w:val="both"/>
      </w:pPr>
      <w:r w:rsidRPr="00061AB7">
        <w:t>23 6142     7     - гамма горчичная</w:t>
      </w:r>
    </w:p>
    <w:p w:rsidR="00CC4CF9" w:rsidRPr="00061AB7" w:rsidRDefault="00CC4CF9">
      <w:pPr>
        <w:pStyle w:val="ConsPlusCell"/>
        <w:jc w:val="both"/>
      </w:pPr>
      <w:r w:rsidRPr="00061AB7">
        <w:t>23 6143     2     - гамма салатовая</w:t>
      </w:r>
    </w:p>
    <w:p w:rsidR="00CC4CF9" w:rsidRPr="00061AB7" w:rsidRDefault="00CC4CF9">
      <w:pPr>
        <w:pStyle w:val="ConsPlusCell"/>
        <w:jc w:val="both"/>
      </w:pPr>
      <w:r w:rsidRPr="00061AB7">
        <w:t>23 6144     8     - гамма зеленая</w:t>
      </w:r>
    </w:p>
    <w:p w:rsidR="00CC4CF9" w:rsidRPr="00061AB7" w:rsidRDefault="00CC4CF9">
      <w:pPr>
        <w:pStyle w:val="ConsPlusCell"/>
        <w:jc w:val="both"/>
      </w:pPr>
      <w:r w:rsidRPr="00061AB7">
        <w:t>23 6145     3     - гамма розово-фиолетовая</w:t>
      </w:r>
    </w:p>
    <w:p w:rsidR="00CC4CF9" w:rsidRPr="00061AB7" w:rsidRDefault="00CC4CF9">
      <w:pPr>
        <w:pStyle w:val="ConsPlusCell"/>
        <w:jc w:val="both"/>
      </w:pPr>
      <w:r w:rsidRPr="00061AB7">
        <w:t>23 6146     9     - гамма желтая</w:t>
      </w:r>
    </w:p>
    <w:p w:rsidR="00CC4CF9" w:rsidRPr="00061AB7" w:rsidRDefault="00CC4CF9">
      <w:pPr>
        <w:pStyle w:val="ConsPlusCell"/>
        <w:jc w:val="both"/>
      </w:pPr>
      <w:r w:rsidRPr="00061AB7">
        <w:t>23 6150     0     Краски надглазурные кобальт-цинк-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алюминиево-цирконо-ванадиевые /</w:t>
      </w:r>
    </w:p>
    <w:p w:rsidR="00CC4CF9" w:rsidRPr="00061AB7" w:rsidRDefault="00CC4CF9">
      <w:pPr>
        <w:pStyle w:val="ConsPlusCell"/>
        <w:jc w:val="both"/>
      </w:pPr>
      <w:r w:rsidRPr="00061AB7">
        <w:t>23 6151     6     - гамма синяя</w:t>
      </w:r>
    </w:p>
    <w:p w:rsidR="00CC4CF9" w:rsidRPr="00061AB7" w:rsidRDefault="00CC4CF9">
      <w:pPr>
        <w:pStyle w:val="ConsPlusCell"/>
        <w:jc w:val="both"/>
      </w:pPr>
      <w:r w:rsidRPr="00061AB7">
        <w:t>23 6152     1     - гамма голубая</w:t>
      </w:r>
    </w:p>
    <w:p w:rsidR="00CC4CF9" w:rsidRPr="00061AB7" w:rsidRDefault="00CC4CF9">
      <w:pPr>
        <w:pStyle w:val="ConsPlusCell"/>
        <w:jc w:val="both"/>
      </w:pPr>
      <w:r w:rsidRPr="00061AB7">
        <w:t>23 6153     7     - гамма зеленая</w:t>
      </w:r>
    </w:p>
    <w:p w:rsidR="00CC4CF9" w:rsidRPr="00061AB7" w:rsidRDefault="00CC4CF9">
      <w:pPr>
        <w:pStyle w:val="ConsPlusCell"/>
        <w:jc w:val="both"/>
      </w:pPr>
      <w:r w:rsidRPr="00061AB7">
        <w:t>23 6154     2     - гамма бирюзовая</w:t>
      </w:r>
    </w:p>
    <w:p w:rsidR="00CC4CF9" w:rsidRPr="00061AB7" w:rsidRDefault="00CC4CF9">
      <w:pPr>
        <w:pStyle w:val="ConsPlusCell"/>
        <w:jc w:val="both"/>
      </w:pPr>
      <w:r w:rsidRPr="00061AB7">
        <w:t>23 6160     5     Краски надглазурные кобальт-хромовые /</w:t>
      </w:r>
    </w:p>
    <w:p w:rsidR="00CC4CF9" w:rsidRPr="00061AB7" w:rsidRDefault="00CC4CF9">
      <w:pPr>
        <w:pStyle w:val="ConsPlusCell"/>
        <w:jc w:val="both"/>
      </w:pPr>
      <w:r w:rsidRPr="00061AB7">
        <w:t>23 6161     0     - гамма бирюзово-хромовая</w:t>
      </w:r>
    </w:p>
    <w:p w:rsidR="00CC4CF9" w:rsidRPr="00061AB7" w:rsidRDefault="00CC4CF9">
      <w:pPr>
        <w:pStyle w:val="ConsPlusCell"/>
        <w:jc w:val="both"/>
      </w:pPr>
      <w:r w:rsidRPr="00061AB7">
        <w:t>23 6162     6     - гамма зеленая</w:t>
      </w:r>
    </w:p>
    <w:p w:rsidR="00CC4CF9" w:rsidRPr="00061AB7" w:rsidRDefault="00CC4CF9">
      <w:pPr>
        <w:pStyle w:val="ConsPlusCell"/>
        <w:jc w:val="both"/>
      </w:pPr>
      <w:r w:rsidRPr="00061AB7">
        <w:t>23 6163     1     - голубые</w:t>
      </w:r>
    </w:p>
    <w:p w:rsidR="00CC4CF9" w:rsidRPr="00061AB7" w:rsidRDefault="00CC4CF9">
      <w:pPr>
        <w:pStyle w:val="ConsPlusCell"/>
        <w:jc w:val="both"/>
      </w:pPr>
      <w:r w:rsidRPr="00061AB7">
        <w:t>23 6164     7     - оливковые</w:t>
      </w:r>
    </w:p>
    <w:p w:rsidR="00CC4CF9" w:rsidRPr="00061AB7" w:rsidRDefault="00CC4CF9">
      <w:pPr>
        <w:pStyle w:val="ConsPlusCell"/>
        <w:jc w:val="both"/>
      </w:pPr>
      <w:r w:rsidRPr="00061AB7">
        <w:t>23 6165     2     - коричневые</w:t>
      </w:r>
    </w:p>
    <w:p w:rsidR="00CC4CF9" w:rsidRPr="00061AB7" w:rsidRDefault="00CC4CF9">
      <w:pPr>
        <w:pStyle w:val="ConsPlusCell"/>
        <w:jc w:val="both"/>
      </w:pPr>
      <w:r w:rsidRPr="00061AB7">
        <w:t>23 6170     4     Краски надглазурные кобальт-марганцово-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железные /</w:t>
      </w:r>
    </w:p>
    <w:p w:rsidR="00CC4CF9" w:rsidRPr="00061AB7" w:rsidRDefault="00CC4CF9">
      <w:pPr>
        <w:pStyle w:val="ConsPlusCell"/>
        <w:jc w:val="both"/>
      </w:pPr>
      <w:r w:rsidRPr="00061AB7">
        <w:t>23 6171     5     - черные</w:t>
      </w:r>
    </w:p>
    <w:p w:rsidR="00CC4CF9" w:rsidRPr="00061AB7" w:rsidRDefault="00CC4CF9">
      <w:pPr>
        <w:pStyle w:val="ConsPlusCell"/>
        <w:jc w:val="both"/>
      </w:pPr>
      <w:r w:rsidRPr="00061AB7">
        <w:t>23 6172     0     - гамма серая</w:t>
      </w:r>
    </w:p>
    <w:p w:rsidR="00CC4CF9" w:rsidRPr="00061AB7" w:rsidRDefault="00CC4CF9">
      <w:pPr>
        <w:pStyle w:val="ConsPlusCell"/>
        <w:jc w:val="both"/>
      </w:pPr>
      <w:r w:rsidRPr="00061AB7">
        <w:t>23 6180     4     Краски люстровые обычные /</w:t>
      </w:r>
    </w:p>
    <w:p w:rsidR="00CC4CF9" w:rsidRPr="00061AB7" w:rsidRDefault="00CC4CF9">
      <w:pPr>
        <w:pStyle w:val="ConsPlusCell"/>
        <w:jc w:val="both"/>
      </w:pPr>
      <w:r w:rsidRPr="00061AB7">
        <w:t>23 6181     8     - иризирующие (белые)</w:t>
      </w:r>
    </w:p>
    <w:p w:rsidR="00CC4CF9" w:rsidRPr="00061AB7" w:rsidRDefault="00CC4CF9">
      <w:pPr>
        <w:pStyle w:val="ConsPlusCell"/>
        <w:jc w:val="both"/>
      </w:pPr>
      <w:r w:rsidRPr="00061AB7">
        <w:t>23 6182     5     - гамма желто-оранжевая</w:t>
      </w:r>
    </w:p>
    <w:p w:rsidR="00CC4CF9" w:rsidRPr="00061AB7" w:rsidRDefault="00CC4CF9">
      <w:pPr>
        <w:pStyle w:val="ConsPlusCell"/>
        <w:jc w:val="both"/>
      </w:pPr>
      <w:r w:rsidRPr="00061AB7">
        <w:t>23 6183     0     - серые</w:t>
      </w:r>
    </w:p>
    <w:p w:rsidR="00CC4CF9" w:rsidRPr="00061AB7" w:rsidRDefault="00CC4CF9">
      <w:pPr>
        <w:pStyle w:val="ConsPlusCell"/>
        <w:jc w:val="both"/>
      </w:pPr>
      <w:r w:rsidRPr="00061AB7">
        <w:t>23 6184     6     - салатовые</w:t>
      </w:r>
    </w:p>
    <w:p w:rsidR="00CC4CF9" w:rsidRPr="00061AB7" w:rsidRDefault="00CC4CF9">
      <w:pPr>
        <w:pStyle w:val="ConsPlusCell"/>
        <w:jc w:val="both"/>
      </w:pPr>
      <w:r w:rsidRPr="00061AB7">
        <w:t>23 6185     1     - палевые</w:t>
      </w:r>
    </w:p>
    <w:p w:rsidR="00CC4CF9" w:rsidRPr="00061AB7" w:rsidRDefault="00CC4CF9">
      <w:pPr>
        <w:pStyle w:val="ConsPlusCell"/>
        <w:jc w:val="both"/>
      </w:pPr>
      <w:r w:rsidRPr="00061AB7">
        <w:t>23 6186     7     - разбавитель</w:t>
      </w:r>
    </w:p>
    <w:p w:rsidR="00CC4CF9" w:rsidRPr="00061AB7" w:rsidRDefault="00CC4CF9">
      <w:pPr>
        <w:pStyle w:val="ConsPlusCell"/>
        <w:jc w:val="both"/>
      </w:pPr>
      <w:r w:rsidRPr="00061AB7">
        <w:t>23 6188     8     - коричневые</w:t>
      </w:r>
    </w:p>
    <w:p w:rsidR="00CC4CF9" w:rsidRPr="00061AB7" w:rsidRDefault="00CC4CF9">
      <w:pPr>
        <w:pStyle w:val="ConsPlusCell"/>
        <w:jc w:val="both"/>
      </w:pPr>
      <w:r w:rsidRPr="00061AB7">
        <w:t>23 6200     1     Краски подглазурные</w:t>
      </w:r>
    </w:p>
    <w:p w:rsidR="00CC4CF9" w:rsidRPr="00061AB7" w:rsidRDefault="00CC4CF9">
      <w:pPr>
        <w:pStyle w:val="ConsPlusCell"/>
        <w:jc w:val="both"/>
      </w:pPr>
      <w:r w:rsidRPr="00061AB7">
        <w:t>23 6210     6     Краски цирконо-оловянно-ванадиево-железо-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титановые /</w:t>
      </w:r>
    </w:p>
    <w:p w:rsidR="00CC4CF9" w:rsidRPr="00061AB7" w:rsidRDefault="00CC4CF9">
      <w:pPr>
        <w:pStyle w:val="ConsPlusCell"/>
        <w:jc w:val="both"/>
      </w:pPr>
      <w:r w:rsidRPr="00061AB7">
        <w:t>23 6211     1     - гамма желтая</w:t>
      </w:r>
    </w:p>
    <w:p w:rsidR="00CC4CF9" w:rsidRPr="00061AB7" w:rsidRDefault="00CC4CF9">
      <w:pPr>
        <w:pStyle w:val="ConsPlusCell"/>
        <w:jc w:val="both"/>
      </w:pPr>
      <w:r w:rsidRPr="00061AB7">
        <w:t>23 6212     7     - салатовые</w:t>
      </w:r>
    </w:p>
    <w:p w:rsidR="00CC4CF9" w:rsidRPr="00061AB7" w:rsidRDefault="00CC4CF9">
      <w:pPr>
        <w:pStyle w:val="ConsPlusCell"/>
        <w:jc w:val="both"/>
      </w:pPr>
      <w:r w:rsidRPr="00061AB7">
        <w:t>23 6213     2     - бирюзовые</w:t>
      </w:r>
    </w:p>
    <w:p w:rsidR="00CC4CF9" w:rsidRPr="00061AB7" w:rsidRDefault="00CC4CF9">
      <w:pPr>
        <w:pStyle w:val="ConsPlusCell"/>
        <w:jc w:val="both"/>
      </w:pPr>
      <w:r w:rsidRPr="00061AB7">
        <w:t>23 6214     8     - гамма светло-коричнево-палевая</w:t>
      </w:r>
    </w:p>
    <w:p w:rsidR="00CC4CF9" w:rsidRPr="00061AB7" w:rsidRDefault="00CC4CF9">
      <w:pPr>
        <w:pStyle w:val="ConsPlusCell"/>
        <w:jc w:val="both"/>
      </w:pPr>
      <w:r w:rsidRPr="00061AB7">
        <w:t>23 6215     3     - гамма зеленая</w:t>
      </w:r>
    </w:p>
    <w:p w:rsidR="00CC4CF9" w:rsidRPr="00061AB7" w:rsidRDefault="00CC4CF9">
      <w:pPr>
        <w:pStyle w:val="ConsPlusCell"/>
        <w:jc w:val="both"/>
      </w:pPr>
      <w:r w:rsidRPr="00061AB7">
        <w:t>23 6216     9     - голубые</w:t>
      </w:r>
    </w:p>
    <w:p w:rsidR="00CC4CF9" w:rsidRPr="00061AB7" w:rsidRDefault="00CC4CF9">
      <w:pPr>
        <w:pStyle w:val="ConsPlusCell"/>
        <w:jc w:val="both"/>
      </w:pPr>
      <w:r w:rsidRPr="00061AB7">
        <w:t>23 6217     4     - серые</w:t>
      </w:r>
    </w:p>
    <w:p w:rsidR="00CC4CF9" w:rsidRPr="00061AB7" w:rsidRDefault="00CC4CF9">
      <w:pPr>
        <w:pStyle w:val="ConsPlusCell"/>
        <w:jc w:val="both"/>
      </w:pPr>
      <w:r w:rsidRPr="00061AB7">
        <w:t>23 6220     0     Краски кобальт-кобальтохромовые /</w:t>
      </w:r>
    </w:p>
    <w:p w:rsidR="00CC4CF9" w:rsidRPr="00061AB7" w:rsidRDefault="00CC4CF9">
      <w:pPr>
        <w:pStyle w:val="ConsPlusCell"/>
        <w:jc w:val="both"/>
      </w:pPr>
      <w:r w:rsidRPr="00061AB7">
        <w:t>23 6221     6     - гамма синяя</w:t>
      </w:r>
    </w:p>
    <w:p w:rsidR="00CC4CF9" w:rsidRPr="00061AB7" w:rsidRDefault="00CC4CF9">
      <w:pPr>
        <w:pStyle w:val="ConsPlusCell"/>
        <w:jc w:val="both"/>
      </w:pPr>
      <w:r w:rsidRPr="00061AB7">
        <w:t>23 6222     1     - зеленые</w:t>
      </w:r>
    </w:p>
    <w:p w:rsidR="00CC4CF9" w:rsidRPr="00061AB7" w:rsidRDefault="00CC4CF9">
      <w:pPr>
        <w:pStyle w:val="ConsPlusCell"/>
        <w:jc w:val="both"/>
      </w:pPr>
      <w:r w:rsidRPr="00061AB7">
        <w:t>23 6223     7     - голубые</w:t>
      </w:r>
    </w:p>
    <w:p w:rsidR="00CC4CF9" w:rsidRPr="00061AB7" w:rsidRDefault="00CC4CF9">
      <w:pPr>
        <w:pStyle w:val="ConsPlusCell"/>
        <w:jc w:val="both"/>
      </w:pPr>
      <w:r w:rsidRPr="00061AB7">
        <w:t>23 6224     2     - гамма бирюзовая</w:t>
      </w:r>
    </w:p>
    <w:p w:rsidR="00CC4CF9" w:rsidRPr="00061AB7" w:rsidRDefault="00CC4CF9">
      <w:pPr>
        <w:pStyle w:val="ConsPlusCell"/>
        <w:jc w:val="both"/>
      </w:pPr>
      <w:r w:rsidRPr="00061AB7">
        <w:t>23 6225     8     - сине-зеленые</w:t>
      </w:r>
    </w:p>
    <w:p w:rsidR="00CC4CF9" w:rsidRPr="00061AB7" w:rsidRDefault="00CC4CF9">
      <w:pPr>
        <w:pStyle w:val="ConsPlusCell"/>
        <w:jc w:val="both"/>
      </w:pPr>
      <w:r w:rsidRPr="00061AB7">
        <w:t>23 6230     5     Краски кобальт-цинк-алюминиевые /</w:t>
      </w:r>
    </w:p>
    <w:p w:rsidR="00CC4CF9" w:rsidRPr="00061AB7" w:rsidRDefault="00CC4CF9">
      <w:pPr>
        <w:pStyle w:val="ConsPlusCell"/>
        <w:jc w:val="both"/>
      </w:pPr>
      <w:r w:rsidRPr="00061AB7">
        <w:t>23 6231     0     - гамма голубая</w:t>
      </w:r>
    </w:p>
    <w:p w:rsidR="00CC4CF9" w:rsidRPr="00061AB7" w:rsidRDefault="00CC4CF9">
      <w:pPr>
        <w:pStyle w:val="ConsPlusCell"/>
        <w:jc w:val="both"/>
      </w:pPr>
      <w:r w:rsidRPr="00061AB7">
        <w:t>23 6232     6     - гамма розово-сиреневая</w:t>
      </w:r>
    </w:p>
    <w:p w:rsidR="00CC4CF9" w:rsidRPr="00061AB7" w:rsidRDefault="00CC4CF9">
      <w:pPr>
        <w:pStyle w:val="ConsPlusCell"/>
        <w:jc w:val="both"/>
      </w:pPr>
      <w:r w:rsidRPr="00061AB7">
        <w:t>23 6240     0     Краски кобальт-хром-железо-цинковые /</w:t>
      </w:r>
    </w:p>
    <w:p w:rsidR="00CC4CF9" w:rsidRPr="00061AB7" w:rsidRDefault="00CC4CF9">
      <w:pPr>
        <w:pStyle w:val="ConsPlusCell"/>
        <w:jc w:val="both"/>
      </w:pPr>
      <w:r w:rsidRPr="00061AB7">
        <w:t>23 6241     5     - сине-зеленые</w:t>
      </w:r>
    </w:p>
    <w:p w:rsidR="00CC4CF9" w:rsidRPr="00061AB7" w:rsidRDefault="00CC4CF9">
      <w:pPr>
        <w:pStyle w:val="ConsPlusCell"/>
        <w:jc w:val="both"/>
      </w:pPr>
      <w:r w:rsidRPr="00061AB7">
        <w:t>23 6242     0     - черные</w:t>
      </w:r>
    </w:p>
    <w:p w:rsidR="00CC4CF9" w:rsidRPr="00061AB7" w:rsidRDefault="00CC4CF9">
      <w:pPr>
        <w:pStyle w:val="ConsPlusCell"/>
        <w:jc w:val="both"/>
      </w:pPr>
      <w:r w:rsidRPr="00061AB7">
        <w:t>23 6243     6     - гамма серая</w:t>
      </w:r>
    </w:p>
    <w:p w:rsidR="00CC4CF9" w:rsidRPr="00061AB7" w:rsidRDefault="00CC4CF9">
      <w:pPr>
        <w:pStyle w:val="ConsPlusCell"/>
        <w:jc w:val="both"/>
      </w:pPr>
      <w:r w:rsidRPr="00061AB7">
        <w:t>23 6250     4     Краски железо-хром-цинк-алюминиевые /</w:t>
      </w:r>
    </w:p>
    <w:p w:rsidR="00CC4CF9" w:rsidRPr="00061AB7" w:rsidRDefault="00CC4CF9">
      <w:pPr>
        <w:pStyle w:val="ConsPlusCell"/>
        <w:jc w:val="both"/>
      </w:pPr>
      <w:r w:rsidRPr="00061AB7">
        <w:t>23 6251     4     - гамма охристая</w:t>
      </w:r>
    </w:p>
    <w:p w:rsidR="00CC4CF9" w:rsidRPr="00061AB7" w:rsidRDefault="00CC4CF9">
      <w:pPr>
        <w:pStyle w:val="ConsPlusCell"/>
        <w:jc w:val="both"/>
      </w:pPr>
      <w:r w:rsidRPr="00061AB7">
        <w:t>23 6252     5     - гамма коричневая</w:t>
      </w:r>
    </w:p>
    <w:p w:rsidR="00CC4CF9" w:rsidRPr="00061AB7" w:rsidRDefault="00CC4CF9">
      <w:pPr>
        <w:pStyle w:val="ConsPlusCell"/>
        <w:jc w:val="both"/>
      </w:pPr>
      <w:r w:rsidRPr="00061AB7">
        <w:t>23 6253     0     - гамма розово-фиолетовая</w:t>
      </w:r>
    </w:p>
    <w:p w:rsidR="00CC4CF9" w:rsidRPr="00061AB7" w:rsidRDefault="00CC4CF9">
      <w:pPr>
        <w:pStyle w:val="ConsPlusCell"/>
        <w:jc w:val="both"/>
      </w:pPr>
      <w:r w:rsidRPr="00061AB7">
        <w:t>23 6260     9     Краски оловянно-хромо-кальциевые /</w:t>
      </w:r>
    </w:p>
    <w:p w:rsidR="00CC4CF9" w:rsidRPr="00061AB7" w:rsidRDefault="00CC4CF9">
      <w:pPr>
        <w:pStyle w:val="ConsPlusCell"/>
        <w:jc w:val="both"/>
      </w:pPr>
      <w:r w:rsidRPr="00061AB7">
        <w:t>23 6261     4     - фиолетовые</w:t>
      </w:r>
    </w:p>
    <w:p w:rsidR="00CC4CF9" w:rsidRPr="00061AB7" w:rsidRDefault="00CC4CF9">
      <w:pPr>
        <w:pStyle w:val="ConsPlusCell"/>
        <w:jc w:val="both"/>
      </w:pPr>
      <w:r w:rsidRPr="00061AB7">
        <w:t>23 6262     8     - малиновые</w:t>
      </w:r>
    </w:p>
    <w:p w:rsidR="00CC4CF9" w:rsidRPr="00061AB7" w:rsidRDefault="00CC4CF9">
      <w:pPr>
        <w:pStyle w:val="ConsPlusCell"/>
        <w:jc w:val="both"/>
      </w:pPr>
      <w:r w:rsidRPr="00061AB7">
        <w:t>23 6263     5     - гамма розово-фиолетовая</w:t>
      </w:r>
    </w:p>
    <w:p w:rsidR="00CC4CF9" w:rsidRPr="00061AB7" w:rsidRDefault="00CC4CF9">
      <w:pPr>
        <w:pStyle w:val="ConsPlusCell"/>
        <w:jc w:val="both"/>
      </w:pPr>
      <w:r w:rsidRPr="00061AB7">
        <w:t>23 6270     3     Краски хромобариевые-кальциефтористые /</w:t>
      </w:r>
    </w:p>
    <w:p w:rsidR="00CC4CF9" w:rsidRPr="00061AB7" w:rsidRDefault="00CC4CF9">
      <w:pPr>
        <w:pStyle w:val="ConsPlusCell"/>
        <w:jc w:val="both"/>
      </w:pPr>
      <w:r w:rsidRPr="00061AB7">
        <w:t>23 6271     9     - изумрудно-зеленые</w:t>
      </w:r>
    </w:p>
    <w:p w:rsidR="00CC4CF9" w:rsidRPr="00061AB7" w:rsidRDefault="00CC4CF9">
      <w:pPr>
        <w:pStyle w:val="ConsPlusCell"/>
        <w:jc w:val="both"/>
      </w:pPr>
      <w:r w:rsidRPr="00061AB7">
        <w:t>23 6272     4     - зеленые</w:t>
      </w:r>
    </w:p>
    <w:p w:rsidR="00CC4CF9" w:rsidRPr="00061AB7" w:rsidRDefault="00CC4CF9">
      <w:pPr>
        <w:pStyle w:val="ConsPlusCell"/>
        <w:jc w:val="both"/>
      </w:pPr>
      <w:r w:rsidRPr="00061AB7">
        <w:t>23 6280     8     Краски-растворы (солевые) /</w:t>
      </w:r>
    </w:p>
    <w:p w:rsidR="00CC4CF9" w:rsidRPr="00061AB7" w:rsidRDefault="00CC4CF9">
      <w:pPr>
        <w:pStyle w:val="ConsPlusCell"/>
        <w:jc w:val="both"/>
      </w:pPr>
      <w:r w:rsidRPr="00061AB7">
        <w:t>23 6281     3     - гамма зеленая</w:t>
      </w:r>
    </w:p>
    <w:p w:rsidR="00CC4CF9" w:rsidRPr="00061AB7" w:rsidRDefault="00CC4CF9">
      <w:pPr>
        <w:pStyle w:val="ConsPlusCell"/>
        <w:jc w:val="both"/>
      </w:pPr>
      <w:r w:rsidRPr="00061AB7">
        <w:t>23 6282     9     - гамма коричневая</w:t>
      </w:r>
    </w:p>
    <w:p w:rsidR="00CC4CF9" w:rsidRPr="00061AB7" w:rsidRDefault="00CC4CF9">
      <w:pPr>
        <w:pStyle w:val="ConsPlusCell"/>
        <w:jc w:val="both"/>
      </w:pPr>
      <w:r w:rsidRPr="00061AB7">
        <w:t>23 6283     4     - гамма синяя</w:t>
      </w:r>
    </w:p>
    <w:p w:rsidR="00CC4CF9" w:rsidRPr="00061AB7" w:rsidRDefault="00CC4CF9">
      <w:pPr>
        <w:pStyle w:val="ConsPlusCell"/>
        <w:jc w:val="both"/>
      </w:pPr>
      <w:r w:rsidRPr="00061AB7">
        <w:t>23 6284     5     - гамма серая</w:t>
      </w:r>
    </w:p>
    <w:p w:rsidR="00CC4CF9" w:rsidRPr="00061AB7" w:rsidRDefault="00CC4CF9">
      <w:pPr>
        <w:pStyle w:val="ConsPlusCell"/>
        <w:jc w:val="both"/>
      </w:pPr>
      <w:r w:rsidRPr="00061AB7">
        <w:t>23 6285     5     - гамма серо-бирюзовая</w:t>
      </w:r>
    </w:p>
    <w:p w:rsidR="00CC4CF9" w:rsidRPr="00061AB7" w:rsidRDefault="00CC4CF9">
      <w:pPr>
        <w:pStyle w:val="ConsPlusCell"/>
        <w:jc w:val="both"/>
      </w:pPr>
      <w:r w:rsidRPr="00061AB7">
        <w:t>23 6286     0     - гамма желтая</w:t>
      </w:r>
    </w:p>
    <w:p w:rsidR="00CC4CF9" w:rsidRPr="00061AB7" w:rsidRDefault="00CC4CF9">
      <w:pPr>
        <w:pStyle w:val="ConsPlusCell"/>
        <w:jc w:val="both"/>
      </w:pPr>
      <w:r w:rsidRPr="00061AB7">
        <w:t>23 6290     2     Краски для декалькомании /</w:t>
      </w:r>
    </w:p>
    <w:p w:rsidR="00CC4CF9" w:rsidRPr="00061AB7" w:rsidRDefault="00CC4CF9">
      <w:pPr>
        <w:pStyle w:val="ConsPlusCell"/>
        <w:jc w:val="both"/>
      </w:pPr>
      <w:r w:rsidRPr="00061AB7">
        <w:t>23 6291     8     - гамма синяя</w:t>
      </w:r>
    </w:p>
    <w:p w:rsidR="00CC4CF9" w:rsidRPr="00061AB7" w:rsidRDefault="00CC4CF9">
      <w:pPr>
        <w:pStyle w:val="ConsPlusCell"/>
        <w:jc w:val="both"/>
      </w:pPr>
      <w:r w:rsidRPr="00061AB7">
        <w:t>23 6292     3     - гамма зеленая</w:t>
      </w:r>
    </w:p>
    <w:p w:rsidR="00CC4CF9" w:rsidRPr="00061AB7" w:rsidRDefault="00CC4CF9">
      <w:pPr>
        <w:pStyle w:val="ConsPlusCell"/>
        <w:jc w:val="both"/>
      </w:pPr>
      <w:r w:rsidRPr="00061AB7">
        <w:t>23 6300     5     Краски для стекла</w:t>
      </w:r>
    </w:p>
    <w:p w:rsidR="00CC4CF9" w:rsidRPr="00061AB7" w:rsidRDefault="00CC4CF9">
      <w:pPr>
        <w:pStyle w:val="ConsPlusCell"/>
        <w:jc w:val="both"/>
      </w:pPr>
      <w:r w:rsidRPr="00061AB7">
        <w:t>23 6310     7     Краски селено-кадмиевые /</w:t>
      </w:r>
    </w:p>
    <w:p w:rsidR="00CC4CF9" w:rsidRPr="00061AB7" w:rsidRDefault="00CC4CF9">
      <w:pPr>
        <w:pStyle w:val="ConsPlusCell"/>
        <w:jc w:val="both"/>
      </w:pPr>
      <w:r w:rsidRPr="00061AB7">
        <w:t>23 6311     5     - гамма красная</w:t>
      </w:r>
    </w:p>
    <w:p w:rsidR="00CC4CF9" w:rsidRPr="00061AB7" w:rsidRDefault="00CC4CF9">
      <w:pPr>
        <w:pStyle w:val="ConsPlusCell"/>
        <w:jc w:val="both"/>
      </w:pPr>
      <w:r w:rsidRPr="00061AB7">
        <w:t>23 6312     0     - оранжевые</w:t>
      </w:r>
    </w:p>
    <w:p w:rsidR="00CC4CF9" w:rsidRPr="00061AB7" w:rsidRDefault="00CC4CF9">
      <w:pPr>
        <w:pStyle w:val="ConsPlusCell"/>
        <w:jc w:val="both"/>
      </w:pPr>
      <w:r w:rsidRPr="00061AB7">
        <w:t>23 6313     6     - гамма желтая</w:t>
      </w:r>
    </w:p>
    <w:p w:rsidR="00CC4CF9" w:rsidRPr="00061AB7" w:rsidRDefault="00CC4CF9">
      <w:pPr>
        <w:pStyle w:val="ConsPlusCell"/>
        <w:jc w:val="both"/>
      </w:pPr>
      <w:r w:rsidRPr="00061AB7">
        <w:t>23 6320     4     Краски сурьмяно-титано-хромовые /</w:t>
      </w:r>
    </w:p>
    <w:p w:rsidR="00CC4CF9" w:rsidRPr="00061AB7" w:rsidRDefault="00CC4CF9">
      <w:pPr>
        <w:pStyle w:val="ConsPlusCell"/>
        <w:jc w:val="both"/>
      </w:pPr>
      <w:r w:rsidRPr="00061AB7">
        <w:t>23 6321     0     - гамма желтая</w:t>
      </w:r>
    </w:p>
    <w:p w:rsidR="00CC4CF9" w:rsidRPr="00061AB7" w:rsidRDefault="00CC4CF9">
      <w:pPr>
        <w:pStyle w:val="ConsPlusCell"/>
        <w:jc w:val="both"/>
      </w:pPr>
      <w:r w:rsidRPr="00061AB7">
        <w:t>23 6330     9     Краски титано-молибдено-оловянные /</w:t>
      </w:r>
    </w:p>
    <w:p w:rsidR="00CC4CF9" w:rsidRPr="00061AB7" w:rsidRDefault="00CC4CF9">
      <w:pPr>
        <w:pStyle w:val="ConsPlusCell"/>
        <w:jc w:val="both"/>
      </w:pPr>
      <w:r w:rsidRPr="00061AB7">
        <w:t>23 6331     4     - белые</w:t>
      </w:r>
    </w:p>
    <w:p w:rsidR="00CC4CF9" w:rsidRPr="00061AB7" w:rsidRDefault="00CC4CF9">
      <w:pPr>
        <w:pStyle w:val="ConsPlusCell"/>
        <w:jc w:val="both"/>
      </w:pPr>
      <w:r w:rsidRPr="00061AB7">
        <w:t>23 6332     4     - зеленые</w:t>
      </w:r>
    </w:p>
    <w:p w:rsidR="00CC4CF9" w:rsidRPr="00061AB7" w:rsidRDefault="00CC4CF9">
      <w:pPr>
        <w:pStyle w:val="ConsPlusCell"/>
        <w:jc w:val="both"/>
      </w:pPr>
      <w:r w:rsidRPr="00061AB7">
        <w:t>23 6340     3     Краски кобальтовые /</w:t>
      </w:r>
    </w:p>
    <w:p w:rsidR="00CC4CF9" w:rsidRPr="00061AB7" w:rsidRDefault="00CC4CF9">
      <w:pPr>
        <w:pStyle w:val="ConsPlusCell"/>
        <w:jc w:val="both"/>
      </w:pPr>
      <w:r w:rsidRPr="00061AB7">
        <w:t>23 6341     9     - синие</w:t>
      </w:r>
    </w:p>
    <w:p w:rsidR="00CC4CF9" w:rsidRPr="00061AB7" w:rsidRDefault="00CC4CF9">
      <w:pPr>
        <w:pStyle w:val="ConsPlusCell"/>
        <w:jc w:val="both"/>
      </w:pPr>
      <w:r w:rsidRPr="00061AB7">
        <w:t>23 6342     4     - гамма голубая</w:t>
      </w:r>
    </w:p>
    <w:p w:rsidR="00CC4CF9" w:rsidRPr="00061AB7" w:rsidRDefault="00CC4CF9">
      <w:pPr>
        <w:pStyle w:val="ConsPlusCell"/>
        <w:jc w:val="both"/>
      </w:pPr>
      <w:r w:rsidRPr="00061AB7">
        <w:t>23 6350     8     Краски кобальто-хромовые, медные /</w:t>
      </w:r>
    </w:p>
    <w:p w:rsidR="00CC4CF9" w:rsidRPr="00061AB7" w:rsidRDefault="00CC4CF9">
      <w:pPr>
        <w:pStyle w:val="ConsPlusCell"/>
        <w:jc w:val="both"/>
      </w:pPr>
      <w:r w:rsidRPr="00061AB7">
        <w:t>23 6351     3     - гамма бирюзовая</w:t>
      </w:r>
    </w:p>
    <w:p w:rsidR="00CC4CF9" w:rsidRPr="00061AB7" w:rsidRDefault="00CC4CF9">
      <w:pPr>
        <w:pStyle w:val="ConsPlusCell"/>
        <w:jc w:val="both"/>
      </w:pPr>
      <w:r w:rsidRPr="00061AB7">
        <w:t>23 6352     9     - гамма зеленая</w:t>
      </w:r>
    </w:p>
    <w:p w:rsidR="00CC4CF9" w:rsidRPr="00061AB7" w:rsidRDefault="00CC4CF9">
      <w:pPr>
        <w:pStyle w:val="ConsPlusCell"/>
        <w:jc w:val="both"/>
      </w:pPr>
      <w:r w:rsidRPr="00061AB7">
        <w:t>23 6360     2     Краски кобальто-хромово-железные,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железные, марганцевые</w:t>
      </w:r>
    </w:p>
    <w:p w:rsidR="00CC4CF9" w:rsidRPr="00061AB7" w:rsidRDefault="00CC4CF9">
      <w:pPr>
        <w:pStyle w:val="ConsPlusCell"/>
        <w:jc w:val="both"/>
      </w:pPr>
      <w:r w:rsidRPr="00061AB7">
        <w:t>23 6361     8     - черные</w:t>
      </w:r>
    </w:p>
    <w:p w:rsidR="00CC4CF9" w:rsidRPr="00061AB7" w:rsidRDefault="00CC4CF9">
      <w:pPr>
        <w:pStyle w:val="ConsPlusCell"/>
        <w:jc w:val="both"/>
      </w:pPr>
      <w:r w:rsidRPr="00061AB7">
        <w:t>23 6362     3     - гамма серая</w:t>
      </w:r>
    </w:p>
    <w:p w:rsidR="00CC4CF9" w:rsidRPr="00061AB7" w:rsidRDefault="00CC4CF9">
      <w:pPr>
        <w:pStyle w:val="ConsPlusCell"/>
        <w:jc w:val="both"/>
      </w:pPr>
      <w:r w:rsidRPr="00061AB7">
        <w:t>23 6363     9     - гамма коричневая</w:t>
      </w:r>
    </w:p>
    <w:p w:rsidR="00CC4CF9" w:rsidRPr="00061AB7" w:rsidRDefault="00CC4CF9">
      <w:pPr>
        <w:pStyle w:val="ConsPlusCell"/>
        <w:jc w:val="both"/>
      </w:pPr>
      <w:r w:rsidRPr="00061AB7">
        <w:t>23 6364     4     - розово-сиреневые</w:t>
      </w:r>
    </w:p>
    <w:p w:rsidR="00CC4CF9" w:rsidRPr="00061AB7" w:rsidRDefault="00CC4CF9">
      <w:pPr>
        <w:pStyle w:val="ConsPlusCell"/>
        <w:jc w:val="both"/>
      </w:pPr>
      <w:r w:rsidRPr="00061AB7">
        <w:t>23 6370     7     Краски люстровые для стекла /</w:t>
      </w:r>
    </w:p>
    <w:p w:rsidR="00CC4CF9" w:rsidRPr="00061AB7" w:rsidRDefault="00CC4CF9">
      <w:pPr>
        <w:pStyle w:val="ConsPlusCell"/>
        <w:jc w:val="both"/>
      </w:pPr>
      <w:r w:rsidRPr="00061AB7">
        <w:t>23 6371     2     - иризирующие</w:t>
      </w:r>
    </w:p>
    <w:p w:rsidR="00CC4CF9" w:rsidRPr="00061AB7" w:rsidRDefault="00CC4CF9">
      <w:pPr>
        <w:pStyle w:val="ConsPlusCell"/>
        <w:jc w:val="both"/>
      </w:pPr>
      <w:r w:rsidRPr="00061AB7">
        <w:t>23 6372     8     - оранжевые</w:t>
      </w:r>
    </w:p>
    <w:p w:rsidR="00CC4CF9" w:rsidRPr="00061AB7" w:rsidRDefault="00CC4CF9">
      <w:pPr>
        <w:pStyle w:val="ConsPlusCell"/>
        <w:jc w:val="both"/>
      </w:pPr>
      <w:r w:rsidRPr="00061AB7">
        <w:t>23 6373     3     - желто-оранжевые</w:t>
      </w:r>
    </w:p>
    <w:p w:rsidR="00CC4CF9" w:rsidRPr="00061AB7" w:rsidRDefault="00CC4CF9">
      <w:pPr>
        <w:pStyle w:val="ConsPlusCell"/>
        <w:jc w:val="both"/>
      </w:pPr>
      <w:r w:rsidRPr="00061AB7">
        <w:t>23 6400     9     Пигменты</w:t>
      </w:r>
    </w:p>
    <w:p w:rsidR="00CC4CF9" w:rsidRPr="00061AB7" w:rsidRDefault="00CC4CF9">
      <w:pPr>
        <w:pStyle w:val="ConsPlusCell"/>
        <w:jc w:val="both"/>
      </w:pPr>
      <w:r w:rsidRPr="00061AB7">
        <w:t>23 6410     3     Пигменты кобальтовые и кобальто-хромовые /</w:t>
      </w:r>
    </w:p>
    <w:p w:rsidR="00CC4CF9" w:rsidRPr="00061AB7" w:rsidRDefault="00CC4CF9">
      <w:pPr>
        <w:pStyle w:val="ConsPlusCell"/>
        <w:jc w:val="both"/>
      </w:pPr>
      <w:r w:rsidRPr="00061AB7">
        <w:t>23 6411     9     - синие</w:t>
      </w:r>
    </w:p>
    <w:p w:rsidR="00CC4CF9" w:rsidRPr="00061AB7" w:rsidRDefault="00CC4CF9">
      <w:pPr>
        <w:pStyle w:val="ConsPlusCell"/>
        <w:jc w:val="both"/>
      </w:pPr>
      <w:r w:rsidRPr="00061AB7">
        <w:t>23 6412     4     - гамма голубая</w:t>
      </w:r>
    </w:p>
    <w:p w:rsidR="00CC4CF9" w:rsidRPr="00061AB7" w:rsidRDefault="00CC4CF9">
      <w:pPr>
        <w:pStyle w:val="ConsPlusCell"/>
        <w:jc w:val="both"/>
      </w:pPr>
      <w:r w:rsidRPr="00061AB7">
        <w:t>23 6413     4     - гамма бирюзовая</w:t>
      </w:r>
    </w:p>
    <w:p w:rsidR="00CC4CF9" w:rsidRPr="00061AB7" w:rsidRDefault="00CC4CF9">
      <w:pPr>
        <w:pStyle w:val="ConsPlusCell"/>
        <w:jc w:val="both"/>
      </w:pPr>
      <w:r w:rsidRPr="00061AB7">
        <w:t>23 6414     5     - гамма зеленая</w:t>
      </w:r>
    </w:p>
    <w:p w:rsidR="00CC4CF9" w:rsidRPr="00061AB7" w:rsidRDefault="00CC4CF9">
      <w:pPr>
        <w:pStyle w:val="ConsPlusCell"/>
        <w:jc w:val="both"/>
      </w:pPr>
      <w:r w:rsidRPr="00061AB7">
        <w:t>23 6415     0     - черные</w:t>
      </w:r>
    </w:p>
    <w:p w:rsidR="00CC4CF9" w:rsidRPr="00061AB7" w:rsidRDefault="00CC4CF9">
      <w:pPr>
        <w:pStyle w:val="ConsPlusCell"/>
        <w:jc w:val="both"/>
      </w:pPr>
      <w:r w:rsidRPr="00061AB7">
        <w:t>23 6416     6     - гамма серая</w:t>
      </w:r>
    </w:p>
    <w:p w:rsidR="00CC4CF9" w:rsidRPr="00061AB7" w:rsidRDefault="00CC4CF9">
      <w:pPr>
        <w:pStyle w:val="ConsPlusCell"/>
        <w:jc w:val="both"/>
      </w:pPr>
      <w:r w:rsidRPr="00061AB7">
        <w:t>23 6420     8     Пигменты железо-цинково-марганцевые /</w:t>
      </w:r>
    </w:p>
    <w:p w:rsidR="00CC4CF9" w:rsidRPr="00061AB7" w:rsidRDefault="00CC4CF9">
      <w:pPr>
        <w:pStyle w:val="ConsPlusCell"/>
        <w:jc w:val="both"/>
      </w:pPr>
      <w:r w:rsidRPr="00061AB7">
        <w:t>23 6421     3     - гамма коричневая</w:t>
      </w:r>
    </w:p>
    <w:p w:rsidR="00CC4CF9" w:rsidRPr="00061AB7" w:rsidRDefault="00CC4CF9">
      <w:pPr>
        <w:pStyle w:val="ConsPlusCell"/>
        <w:jc w:val="both"/>
      </w:pPr>
      <w:r w:rsidRPr="00061AB7">
        <w:t>23 6430     2     Пигменты на основе соединений редкоземельных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элементов /</w:t>
      </w:r>
    </w:p>
    <w:p w:rsidR="00CC4CF9" w:rsidRPr="00061AB7" w:rsidRDefault="00CC4CF9">
      <w:pPr>
        <w:pStyle w:val="ConsPlusCell"/>
        <w:jc w:val="both"/>
      </w:pPr>
      <w:r w:rsidRPr="00061AB7">
        <w:t>23 6431     8     - гамма коричневая</w:t>
      </w:r>
    </w:p>
    <w:p w:rsidR="00CC4CF9" w:rsidRPr="00061AB7" w:rsidRDefault="00CC4CF9">
      <w:pPr>
        <w:pStyle w:val="ConsPlusCell"/>
        <w:jc w:val="both"/>
      </w:pPr>
      <w:r w:rsidRPr="00061AB7">
        <w:t>23 6440     7     Пигменты селено-кадмиевые /</w:t>
      </w:r>
    </w:p>
    <w:p w:rsidR="00CC4CF9" w:rsidRPr="00061AB7" w:rsidRDefault="00CC4CF9">
      <w:pPr>
        <w:pStyle w:val="ConsPlusCell"/>
        <w:jc w:val="both"/>
      </w:pPr>
      <w:r w:rsidRPr="00061AB7">
        <w:t>23 6441     2     - гамма красная</w:t>
      </w:r>
    </w:p>
    <w:p w:rsidR="00CC4CF9" w:rsidRPr="00061AB7" w:rsidRDefault="00CC4CF9">
      <w:pPr>
        <w:pStyle w:val="ConsPlusCell"/>
        <w:jc w:val="both"/>
      </w:pPr>
      <w:r w:rsidRPr="00061AB7">
        <w:t>23 6442     8     - гамма оранжевая</w:t>
      </w:r>
    </w:p>
    <w:p w:rsidR="00CC4CF9" w:rsidRPr="00061AB7" w:rsidRDefault="00CC4CF9">
      <w:pPr>
        <w:pStyle w:val="ConsPlusCell"/>
        <w:jc w:val="both"/>
      </w:pPr>
      <w:r w:rsidRPr="00061AB7">
        <w:t>23 6450     1     Пигменты сурьмяно-оловянно-свинцово-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титановые /</w:t>
      </w:r>
    </w:p>
    <w:p w:rsidR="00CC4CF9" w:rsidRPr="00061AB7" w:rsidRDefault="00CC4CF9">
      <w:pPr>
        <w:pStyle w:val="ConsPlusCell"/>
        <w:jc w:val="both"/>
      </w:pPr>
      <w:r w:rsidRPr="00061AB7">
        <w:t>23 6451     7     - гамма желтая</w:t>
      </w:r>
    </w:p>
    <w:p w:rsidR="00CC4CF9" w:rsidRPr="00061AB7" w:rsidRDefault="00CC4CF9">
      <w:pPr>
        <w:pStyle w:val="ConsPlusCell"/>
        <w:jc w:val="both"/>
      </w:pPr>
      <w:r w:rsidRPr="00061AB7">
        <w:t>23 6452     2     - гамма зеленая</w:t>
      </w:r>
    </w:p>
    <w:p w:rsidR="00CC4CF9" w:rsidRPr="00061AB7" w:rsidRDefault="00CC4CF9">
      <w:pPr>
        <w:pStyle w:val="ConsPlusCell"/>
        <w:jc w:val="both"/>
      </w:pPr>
      <w:r w:rsidRPr="00061AB7">
        <w:t>23 6453     8     - фиолетовые</w:t>
      </w:r>
    </w:p>
    <w:p w:rsidR="00CC4CF9" w:rsidRPr="00061AB7" w:rsidRDefault="00CC4CF9">
      <w:pPr>
        <w:pStyle w:val="ConsPlusCell"/>
        <w:jc w:val="both"/>
      </w:pPr>
      <w:r w:rsidRPr="00061AB7">
        <w:t>23 6460     6     Пигменты марганцево-алюминиевые (корунд) /</w:t>
      </w:r>
    </w:p>
    <w:p w:rsidR="00CC4CF9" w:rsidRPr="00061AB7" w:rsidRDefault="00CC4CF9">
      <w:pPr>
        <w:pStyle w:val="ConsPlusCell"/>
        <w:jc w:val="both"/>
      </w:pPr>
      <w:r w:rsidRPr="00061AB7">
        <w:t>23 6461     1     - розовые</w:t>
      </w:r>
    </w:p>
    <w:p w:rsidR="00CC4CF9" w:rsidRPr="00061AB7" w:rsidRDefault="00CC4CF9">
      <w:pPr>
        <w:pStyle w:val="ConsPlusCell"/>
        <w:jc w:val="both"/>
      </w:pPr>
      <w:r w:rsidRPr="00061AB7">
        <w:t>23 6470     0     Пигменты хромовые /</w:t>
      </w:r>
    </w:p>
    <w:p w:rsidR="00CC4CF9" w:rsidRPr="00061AB7" w:rsidRDefault="00CC4CF9">
      <w:pPr>
        <w:pStyle w:val="ConsPlusCell"/>
        <w:jc w:val="both"/>
      </w:pPr>
      <w:r w:rsidRPr="00061AB7">
        <w:t>23 6471     6     - зеленые</w:t>
      </w:r>
    </w:p>
    <w:p w:rsidR="00CC4CF9" w:rsidRPr="00061AB7" w:rsidRDefault="00CC4CF9">
      <w:pPr>
        <w:pStyle w:val="ConsPlusCell"/>
        <w:jc w:val="both"/>
      </w:pPr>
      <w:r w:rsidRPr="00061AB7">
        <w:t>23 6472     1     - розовые</w:t>
      </w:r>
    </w:p>
    <w:p w:rsidR="00CC4CF9" w:rsidRPr="00061AB7" w:rsidRDefault="00CC4CF9">
      <w:pPr>
        <w:pStyle w:val="ConsPlusCell"/>
        <w:jc w:val="both"/>
      </w:pPr>
      <w:r w:rsidRPr="00061AB7">
        <w:t>23 6473     7     - гамма коричневая</w:t>
      </w:r>
    </w:p>
    <w:p w:rsidR="00CC4CF9" w:rsidRPr="00061AB7" w:rsidRDefault="00CC4CF9">
      <w:pPr>
        <w:pStyle w:val="ConsPlusCell"/>
        <w:jc w:val="both"/>
      </w:pPr>
      <w:r w:rsidRPr="00061AB7">
        <w:t>23 6500     2     Глазури</w:t>
      </w:r>
    </w:p>
    <w:p w:rsidR="00CC4CF9" w:rsidRPr="00061AB7" w:rsidRDefault="00CC4CF9">
      <w:pPr>
        <w:pStyle w:val="ConsPlusCell"/>
        <w:jc w:val="both"/>
      </w:pPr>
      <w:r w:rsidRPr="00061AB7">
        <w:t>23 6510     7     Флюсы (легкоплавкие глазури)</w:t>
      </w:r>
    </w:p>
    <w:p w:rsidR="00CC4CF9" w:rsidRPr="00061AB7" w:rsidRDefault="00CC4CF9">
      <w:pPr>
        <w:pStyle w:val="ConsPlusCell"/>
        <w:jc w:val="both"/>
      </w:pPr>
      <w:r w:rsidRPr="00061AB7">
        <w:t>23 6511     2     Силикаты борносвинцовые</w:t>
      </w:r>
    </w:p>
    <w:p w:rsidR="00CC4CF9" w:rsidRPr="00061AB7" w:rsidRDefault="00CC4CF9">
      <w:pPr>
        <w:pStyle w:val="ConsPlusCell"/>
        <w:jc w:val="both"/>
      </w:pPr>
      <w:r w:rsidRPr="00061AB7">
        <w:t>23 6512     8     Силикаты борносвинцовые щелочные</w:t>
      </w:r>
    </w:p>
    <w:p w:rsidR="00CC4CF9" w:rsidRPr="00061AB7" w:rsidRDefault="00CC4CF9">
      <w:pPr>
        <w:pStyle w:val="ConsPlusCell"/>
        <w:jc w:val="both"/>
      </w:pPr>
      <w:r w:rsidRPr="00061AB7">
        <w:t>23 6513     3     Силикаты свинцовые</w:t>
      </w:r>
    </w:p>
    <w:p w:rsidR="00CC4CF9" w:rsidRPr="00061AB7" w:rsidRDefault="00CC4CF9">
      <w:pPr>
        <w:pStyle w:val="ConsPlusCell"/>
        <w:jc w:val="both"/>
      </w:pPr>
      <w:r w:rsidRPr="00061AB7">
        <w:t>23 6520     1     Фритты (глазури сплавленные в стекло)</w:t>
      </w:r>
    </w:p>
    <w:p w:rsidR="00CC4CF9" w:rsidRPr="00061AB7" w:rsidRDefault="00CC4CF9">
      <w:pPr>
        <w:pStyle w:val="ConsPlusCell"/>
        <w:jc w:val="both"/>
      </w:pPr>
      <w:r w:rsidRPr="00061AB7">
        <w:t>23 6521     7     Алюмосиликаты свинцовые борно-щелочные</w:t>
      </w:r>
    </w:p>
    <w:p w:rsidR="00CC4CF9" w:rsidRPr="00061AB7" w:rsidRDefault="00CC4CF9">
      <w:pPr>
        <w:pStyle w:val="ConsPlusCell"/>
        <w:jc w:val="both"/>
      </w:pPr>
      <w:r w:rsidRPr="00061AB7">
        <w:t>23 6522     2     Алюмосиликаты бессвинцовые борно-щелочные</w:t>
      </w:r>
    </w:p>
    <w:p w:rsidR="00CC4CF9" w:rsidRPr="00061AB7" w:rsidRDefault="00CC4CF9">
      <w:pPr>
        <w:pStyle w:val="ConsPlusCell"/>
        <w:jc w:val="both"/>
      </w:pPr>
      <w:r w:rsidRPr="00061AB7">
        <w:t>23 6523     8     Алюмосиликаты бессвинцовые цирконовые борно-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щелочные</w:t>
      </w:r>
    </w:p>
    <w:p w:rsidR="00CC4CF9" w:rsidRPr="00061AB7" w:rsidRDefault="00CC4CF9">
      <w:pPr>
        <w:pStyle w:val="ConsPlusCell"/>
        <w:jc w:val="both"/>
      </w:pPr>
      <w:r w:rsidRPr="00061AB7">
        <w:t>23 6530     6     Глазури майоликовые свинцовые борно-щелочные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(алюмосиликаты) /</w:t>
      </w:r>
    </w:p>
    <w:p w:rsidR="00CC4CF9" w:rsidRPr="00061AB7" w:rsidRDefault="00CC4CF9">
      <w:pPr>
        <w:pStyle w:val="ConsPlusCell"/>
        <w:jc w:val="both"/>
      </w:pPr>
      <w:r w:rsidRPr="00061AB7">
        <w:t>23 6531     1     - гамма красно-розовая</w:t>
      </w:r>
    </w:p>
    <w:p w:rsidR="00CC4CF9" w:rsidRPr="00061AB7" w:rsidRDefault="00CC4CF9">
      <w:pPr>
        <w:pStyle w:val="ConsPlusCell"/>
        <w:jc w:val="both"/>
      </w:pPr>
      <w:r w:rsidRPr="00061AB7">
        <w:t>23 6532     7     - гамма желто-оранжевая</w:t>
      </w:r>
    </w:p>
    <w:p w:rsidR="00CC4CF9" w:rsidRPr="00061AB7" w:rsidRDefault="00CC4CF9">
      <w:pPr>
        <w:pStyle w:val="ConsPlusCell"/>
        <w:jc w:val="both"/>
      </w:pPr>
      <w:r w:rsidRPr="00061AB7">
        <w:t>23 6533     2     - гамма коричневая</w:t>
      </w:r>
    </w:p>
    <w:p w:rsidR="00CC4CF9" w:rsidRPr="00061AB7" w:rsidRDefault="00CC4CF9">
      <w:pPr>
        <w:pStyle w:val="ConsPlusCell"/>
        <w:jc w:val="both"/>
      </w:pPr>
      <w:r w:rsidRPr="00061AB7">
        <w:t>23 6534     8     - гамма зеленая</w:t>
      </w:r>
    </w:p>
    <w:p w:rsidR="00CC4CF9" w:rsidRPr="00061AB7" w:rsidRDefault="00CC4CF9">
      <w:pPr>
        <w:pStyle w:val="ConsPlusCell"/>
        <w:jc w:val="both"/>
      </w:pPr>
      <w:r w:rsidRPr="00061AB7">
        <w:t>23 6535     3     - гамма хромо-кобальтовая</w:t>
      </w:r>
    </w:p>
    <w:p w:rsidR="00CC4CF9" w:rsidRPr="00061AB7" w:rsidRDefault="00CC4CF9">
      <w:pPr>
        <w:pStyle w:val="ConsPlusCell"/>
        <w:jc w:val="both"/>
      </w:pPr>
      <w:r w:rsidRPr="00061AB7">
        <w:t>23 6536     9     - гамма черная</w:t>
      </w:r>
    </w:p>
    <w:p w:rsidR="00CC4CF9" w:rsidRPr="00061AB7" w:rsidRDefault="00CC4CF9">
      <w:pPr>
        <w:pStyle w:val="ConsPlusCell"/>
        <w:jc w:val="both"/>
      </w:pPr>
      <w:r w:rsidRPr="00061AB7">
        <w:t>23 6537     4     - гамма сине-голубая</w:t>
      </w:r>
    </w:p>
    <w:p w:rsidR="00CC4CF9" w:rsidRPr="00061AB7" w:rsidRDefault="00CC4CF9">
      <w:pPr>
        <w:pStyle w:val="ConsPlusCell"/>
        <w:jc w:val="both"/>
      </w:pPr>
      <w:r w:rsidRPr="00061AB7">
        <w:t>23 6538     9     - гамма фиолетово-малиновая</w:t>
      </w:r>
    </w:p>
    <w:p w:rsidR="00CC4CF9" w:rsidRPr="00061AB7" w:rsidRDefault="00CC4CF9">
      <w:pPr>
        <w:pStyle w:val="ConsPlusCell"/>
        <w:jc w:val="both"/>
      </w:pPr>
      <w:r w:rsidRPr="00061AB7">
        <w:t>23 6540     0     Глазури майоликовые бессвинцовые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борно-щелочные (алюмосиликаты) /</w:t>
      </w:r>
    </w:p>
    <w:p w:rsidR="00CC4CF9" w:rsidRPr="00061AB7" w:rsidRDefault="00CC4CF9">
      <w:pPr>
        <w:pStyle w:val="ConsPlusCell"/>
        <w:jc w:val="both"/>
      </w:pPr>
      <w:r w:rsidRPr="00061AB7">
        <w:t>23 6541     6     - гамма красно-розовая</w:t>
      </w:r>
    </w:p>
    <w:p w:rsidR="00CC4CF9" w:rsidRPr="00061AB7" w:rsidRDefault="00CC4CF9">
      <w:pPr>
        <w:pStyle w:val="ConsPlusCell"/>
        <w:jc w:val="both"/>
      </w:pPr>
      <w:r w:rsidRPr="00061AB7">
        <w:t>23 6542     1     - гамма желто-оранжевая</w:t>
      </w:r>
    </w:p>
    <w:p w:rsidR="00CC4CF9" w:rsidRPr="00061AB7" w:rsidRDefault="00CC4CF9">
      <w:pPr>
        <w:pStyle w:val="ConsPlusCell"/>
        <w:jc w:val="both"/>
      </w:pPr>
      <w:r w:rsidRPr="00061AB7">
        <w:t>23 6543     7     - гамма коричневая</w:t>
      </w:r>
    </w:p>
    <w:p w:rsidR="00CC4CF9" w:rsidRPr="00061AB7" w:rsidRDefault="00CC4CF9">
      <w:pPr>
        <w:pStyle w:val="ConsPlusCell"/>
        <w:jc w:val="both"/>
      </w:pPr>
      <w:r w:rsidRPr="00061AB7">
        <w:t>23 6544     2     - гамма зеленая</w:t>
      </w:r>
    </w:p>
    <w:p w:rsidR="00CC4CF9" w:rsidRPr="00061AB7" w:rsidRDefault="00CC4CF9">
      <w:pPr>
        <w:pStyle w:val="ConsPlusCell"/>
        <w:jc w:val="both"/>
      </w:pPr>
      <w:r w:rsidRPr="00061AB7">
        <w:t>23 6545     8     - гамма хромо-кобальтовая</w:t>
      </w:r>
    </w:p>
    <w:p w:rsidR="00CC4CF9" w:rsidRPr="00061AB7" w:rsidRDefault="00CC4CF9">
      <w:pPr>
        <w:pStyle w:val="ConsPlusCell"/>
        <w:jc w:val="both"/>
      </w:pPr>
      <w:r w:rsidRPr="00061AB7">
        <w:t>23 6546     3     - гамма черная</w:t>
      </w:r>
    </w:p>
    <w:p w:rsidR="00CC4CF9" w:rsidRPr="00061AB7" w:rsidRDefault="00CC4CF9">
      <w:pPr>
        <w:pStyle w:val="ConsPlusCell"/>
        <w:jc w:val="both"/>
      </w:pPr>
      <w:r w:rsidRPr="00061AB7">
        <w:t>23 6547     9     - гамма сине-голубая</w:t>
      </w:r>
    </w:p>
    <w:p w:rsidR="00CC4CF9" w:rsidRPr="00061AB7" w:rsidRDefault="00CC4CF9">
      <w:pPr>
        <w:pStyle w:val="ConsPlusCell"/>
        <w:jc w:val="both"/>
      </w:pPr>
      <w:r w:rsidRPr="00061AB7">
        <w:t>23 6548     4     - фиолетовые</w:t>
      </w:r>
    </w:p>
    <w:p w:rsidR="00CC4CF9" w:rsidRPr="00061AB7" w:rsidRDefault="00CC4CF9">
      <w:pPr>
        <w:pStyle w:val="ConsPlusCell"/>
        <w:jc w:val="both"/>
      </w:pPr>
      <w:r w:rsidRPr="00061AB7">
        <w:t>23 6549     2     - белые</w:t>
      </w:r>
    </w:p>
    <w:p w:rsidR="00CC4CF9" w:rsidRPr="00061AB7" w:rsidRDefault="00CC4CF9">
      <w:pPr>
        <w:pStyle w:val="ConsPlusCell"/>
        <w:jc w:val="both"/>
      </w:pPr>
      <w:r w:rsidRPr="00061AB7">
        <w:t>23 6550     5     Эмали по майолике бессвинцовые борно-щелочные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(алюмосиликаты) /</w:t>
      </w:r>
    </w:p>
    <w:p w:rsidR="00CC4CF9" w:rsidRPr="00061AB7" w:rsidRDefault="00CC4CF9">
      <w:pPr>
        <w:pStyle w:val="ConsPlusCell"/>
        <w:jc w:val="both"/>
      </w:pPr>
      <w:r w:rsidRPr="00061AB7">
        <w:t>23 6551     0     - гамма красно-розовая</w:t>
      </w:r>
    </w:p>
    <w:p w:rsidR="00CC4CF9" w:rsidRPr="00061AB7" w:rsidRDefault="00CC4CF9">
      <w:pPr>
        <w:pStyle w:val="ConsPlusCell"/>
        <w:jc w:val="both"/>
      </w:pPr>
      <w:r w:rsidRPr="00061AB7">
        <w:t>23 6552     6     - гамма желто-оранжевая</w:t>
      </w:r>
    </w:p>
    <w:p w:rsidR="00CC4CF9" w:rsidRPr="00061AB7" w:rsidRDefault="00CC4CF9">
      <w:pPr>
        <w:pStyle w:val="ConsPlusCell"/>
        <w:jc w:val="both"/>
      </w:pPr>
      <w:r w:rsidRPr="00061AB7">
        <w:t>23 6553     1     - гамма коричневая</w:t>
      </w:r>
    </w:p>
    <w:p w:rsidR="00CC4CF9" w:rsidRPr="00061AB7" w:rsidRDefault="00CC4CF9">
      <w:pPr>
        <w:pStyle w:val="ConsPlusCell"/>
        <w:jc w:val="both"/>
      </w:pPr>
      <w:r w:rsidRPr="00061AB7">
        <w:t>23 6554     7     - зеленые</w:t>
      </w:r>
    </w:p>
    <w:p w:rsidR="00CC4CF9" w:rsidRPr="00061AB7" w:rsidRDefault="00CC4CF9">
      <w:pPr>
        <w:pStyle w:val="ConsPlusCell"/>
        <w:jc w:val="both"/>
      </w:pPr>
      <w:r w:rsidRPr="00061AB7">
        <w:t>23 6555     2     - гамма хромо-кобальтовая</w:t>
      </w:r>
    </w:p>
    <w:p w:rsidR="00CC4CF9" w:rsidRPr="00061AB7" w:rsidRDefault="00CC4CF9">
      <w:pPr>
        <w:pStyle w:val="ConsPlusCell"/>
        <w:jc w:val="both"/>
      </w:pPr>
      <w:r w:rsidRPr="00061AB7">
        <w:t>23 6556     8     - черные</w:t>
      </w:r>
    </w:p>
    <w:p w:rsidR="00CC4CF9" w:rsidRPr="00061AB7" w:rsidRDefault="00CC4CF9">
      <w:pPr>
        <w:pStyle w:val="ConsPlusCell"/>
        <w:jc w:val="both"/>
      </w:pPr>
      <w:r w:rsidRPr="00061AB7">
        <w:t>23 6557     3     - гамма сине-голубая</w:t>
      </w:r>
    </w:p>
    <w:p w:rsidR="00CC4CF9" w:rsidRPr="00061AB7" w:rsidRDefault="00CC4CF9">
      <w:pPr>
        <w:pStyle w:val="ConsPlusCell"/>
        <w:jc w:val="both"/>
      </w:pPr>
      <w:r w:rsidRPr="00061AB7">
        <w:t>23 6558     9     - белые</w:t>
      </w:r>
    </w:p>
    <w:p w:rsidR="00CC4CF9" w:rsidRPr="00061AB7" w:rsidRDefault="00CC4CF9">
      <w:pPr>
        <w:pStyle w:val="ConsPlusCell"/>
        <w:jc w:val="both"/>
      </w:pPr>
      <w:r w:rsidRPr="00061AB7">
        <w:t>23 6600     6     Препараты из драгоценных металлов</w:t>
      </w:r>
    </w:p>
    <w:p w:rsidR="00CC4CF9" w:rsidRPr="00061AB7" w:rsidRDefault="00CC4CF9">
      <w:pPr>
        <w:pStyle w:val="ConsPlusCell"/>
        <w:jc w:val="both"/>
      </w:pPr>
      <w:r w:rsidRPr="00061AB7">
        <w:t>23 6610     0     Препараты золота</w:t>
      </w:r>
    </w:p>
    <w:p w:rsidR="00CC4CF9" w:rsidRPr="00061AB7" w:rsidRDefault="00CC4CF9">
      <w:pPr>
        <w:pStyle w:val="ConsPlusCell"/>
        <w:jc w:val="both"/>
      </w:pPr>
      <w:r w:rsidRPr="00061AB7">
        <w:t>23 6611     6     Золото жидкое</w:t>
      </w:r>
    </w:p>
    <w:p w:rsidR="00CC4CF9" w:rsidRPr="00061AB7" w:rsidRDefault="00CC4CF9">
      <w:pPr>
        <w:pStyle w:val="ConsPlusCell"/>
        <w:jc w:val="both"/>
      </w:pPr>
      <w:r w:rsidRPr="00061AB7">
        <w:t>23 6612     1     Золото порошковое</w:t>
      </w:r>
    </w:p>
    <w:p w:rsidR="00CC4CF9" w:rsidRPr="00061AB7" w:rsidRDefault="00CC4CF9">
      <w:pPr>
        <w:pStyle w:val="ConsPlusCell"/>
        <w:jc w:val="both"/>
      </w:pPr>
      <w:r w:rsidRPr="00061AB7">
        <w:t>23 6620     5     Краски золотосодержащие надглазурные /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фарфора и фаянса</w:t>
      </w:r>
    </w:p>
    <w:p w:rsidR="00CC4CF9" w:rsidRPr="00061AB7" w:rsidRDefault="00CC4CF9">
      <w:pPr>
        <w:pStyle w:val="ConsPlusCell"/>
        <w:jc w:val="both"/>
      </w:pPr>
      <w:r w:rsidRPr="00061AB7">
        <w:t>23 6621     0     - розовые (розы)</w:t>
      </w:r>
    </w:p>
    <w:p w:rsidR="00CC4CF9" w:rsidRPr="00061AB7" w:rsidRDefault="00CC4CF9">
      <w:pPr>
        <w:pStyle w:val="ConsPlusCell"/>
        <w:jc w:val="both"/>
      </w:pPr>
      <w:r w:rsidRPr="00061AB7">
        <w:t>23 6622     6     - пурпуровые (пурпура)</w:t>
      </w:r>
    </w:p>
    <w:p w:rsidR="00CC4CF9" w:rsidRPr="00061AB7" w:rsidRDefault="00CC4CF9">
      <w:pPr>
        <w:pStyle w:val="ConsPlusCell"/>
        <w:jc w:val="both"/>
      </w:pPr>
      <w:r w:rsidRPr="00061AB7">
        <w:t>23 6623     1     - фиолетовые (фиолета)</w:t>
      </w:r>
    </w:p>
    <w:p w:rsidR="00CC4CF9" w:rsidRPr="00061AB7" w:rsidRDefault="00CC4CF9">
      <w:pPr>
        <w:pStyle w:val="ConsPlusCell"/>
        <w:jc w:val="both"/>
      </w:pPr>
      <w:r w:rsidRPr="00061AB7">
        <w:t>23 6630     6     Краски люстровые золотосодержащие /</w:t>
      </w:r>
    </w:p>
    <w:p w:rsidR="00CC4CF9" w:rsidRPr="00061AB7" w:rsidRDefault="00CC4CF9">
      <w:pPr>
        <w:pStyle w:val="ConsPlusCell"/>
        <w:jc w:val="both"/>
      </w:pPr>
      <w:r w:rsidRPr="00061AB7">
        <w:t>23 6631     5     - гамма розовая</w:t>
      </w:r>
    </w:p>
    <w:p w:rsidR="00CC4CF9" w:rsidRPr="00061AB7" w:rsidRDefault="00CC4CF9">
      <w:pPr>
        <w:pStyle w:val="ConsPlusCell"/>
        <w:jc w:val="both"/>
      </w:pPr>
      <w:r w:rsidRPr="00061AB7">
        <w:t>23 6632     0     - гамма пурпуровая</w:t>
      </w:r>
    </w:p>
    <w:p w:rsidR="00CC4CF9" w:rsidRPr="00061AB7" w:rsidRDefault="00CC4CF9">
      <w:pPr>
        <w:pStyle w:val="ConsPlusCell"/>
        <w:jc w:val="both"/>
      </w:pPr>
      <w:r w:rsidRPr="00061AB7">
        <w:t>23 6633     6     - гамма фиолетовая</w:t>
      </w:r>
    </w:p>
    <w:p w:rsidR="00CC4CF9" w:rsidRPr="00061AB7" w:rsidRDefault="00CC4CF9">
      <w:pPr>
        <w:pStyle w:val="ConsPlusCell"/>
        <w:jc w:val="both"/>
      </w:pPr>
      <w:r w:rsidRPr="00061AB7">
        <w:t>23 6634     1     - гамма сиреневая</w:t>
      </w:r>
    </w:p>
    <w:p w:rsidR="00CC4CF9" w:rsidRPr="00061AB7" w:rsidRDefault="00CC4CF9">
      <w:pPr>
        <w:pStyle w:val="ConsPlusCell"/>
        <w:jc w:val="both"/>
      </w:pPr>
      <w:r w:rsidRPr="00061AB7">
        <w:t>23 6635     7     - гранатовые</w:t>
      </w:r>
    </w:p>
    <w:p w:rsidR="00CC4CF9" w:rsidRPr="00061AB7" w:rsidRDefault="00CC4CF9">
      <w:pPr>
        <w:pStyle w:val="ConsPlusCell"/>
        <w:jc w:val="both"/>
      </w:pPr>
      <w:r w:rsidRPr="00061AB7">
        <w:t>23 6636     2     - коричневые</w:t>
      </w:r>
    </w:p>
    <w:p w:rsidR="00CC4CF9" w:rsidRPr="00061AB7" w:rsidRDefault="00CC4CF9">
      <w:pPr>
        <w:pStyle w:val="ConsPlusCell"/>
        <w:jc w:val="both"/>
      </w:pPr>
      <w:r w:rsidRPr="00061AB7">
        <w:t>23 6637     8     - синие</w:t>
      </w:r>
    </w:p>
    <w:p w:rsidR="00CC4CF9" w:rsidRPr="00061AB7" w:rsidRDefault="00CC4CF9">
      <w:pPr>
        <w:pStyle w:val="ConsPlusCell"/>
        <w:jc w:val="both"/>
      </w:pPr>
      <w:r w:rsidRPr="00061AB7">
        <w:t>23 6638     3     - гамма зеленая</w:t>
      </w:r>
    </w:p>
    <w:p w:rsidR="00CC4CF9" w:rsidRPr="00061AB7" w:rsidRDefault="00CC4CF9">
      <w:pPr>
        <w:pStyle w:val="ConsPlusCell"/>
        <w:jc w:val="both"/>
      </w:pPr>
      <w:r w:rsidRPr="00061AB7">
        <w:t>23 6640     4     Декалькомания керамическая золотосодержащая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надглазурная /</w:t>
      </w:r>
    </w:p>
    <w:p w:rsidR="00CC4CF9" w:rsidRPr="00061AB7" w:rsidRDefault="00CC4CF9">
      <w:pPr>
        <w:pStyle w:val="ConsPlusCell"/>
        <w:jc w:val="both"/>
      </w:pPr>
      <w:r w:rsidRPr="00061AB7">
        <w:t>23 6641     0     - литографская</w:t>
      </w:r>
    </w:p>
    <w:p w:rsidR="00CC4CF9" w:rsidRPr="00061AB7" w:rsidRDefault="00CC4CF9">
      <w:pPr>
        <w:pStyle w:val="ConsPlusCell"/>
        <w:jc w:val="both"/>
      </w:pPr>
      <w:r w:rsidRPr="00061AB7">
        <w:t>23 6642     5     - трафаретная сдвижная</w:t>
      </w:r>
    </w:p>
    <w:p w:rsidR="00CC4CF9" w:rsidRPr="00061AB7" w:rsidRDefault="00CC4CF9">
      <w:pPr>
        <w:pStyle w:val="ConsPlusCell"/>
        <w:jc w:val="both"/>
      </w:pPr>
      <w:r w:rsidRPr="00061AB7">
        <w:t>23 6643     0     - комбинированная сдвижная</w:t>
      </w:r>
    </w:p>
    <w:p w:rsidR="00CC4CF9" w:rsidRPr="00061AB7" w:rsidRDefault="00CC4CF9">
      <w:pPr>
        <w:pStyle w:val="ConsPlusCell"/>
        <w:jc w:val="both"/>
      </w:pPr>
      <w:r w:rsidRPr="00061AB7">
        <w:t>23 6644     6     - офсетная сдвижная</w:t>
      </w:r>
    </w:p>
    <w:p w:rsidR="00CC4CF9" w:rsidRPr="00061AB7" w:rsidRDefault="00CC4CF9">
      <w:pPr>
        <w:pStyle w:val="ConsPlusCell"/>
        <w:jc w:val="both"/>
      </w:pPr>
      <w:r w:rsidRPr="00061AB7">
        <w:t>23 6645     1     - литографская сдвижная</w:t>
      </w:r>
    </w:p>
    <w:p w:rsidR="00CC4CF9" w:rsidRPr="00061AB7" w:rsidRDefault="00CC4CF9">
      <w:pPr>
        <w:pStyle w:val="ConsPlusCell"/>
        <w:jc w:val="both"/>
      </w:pPr>
      <w:r w:rsidRPr="00061AB7">
        <w:t>23 6650     9     Эмали ювелирные по золоту, серебру, меди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алюминию золотосодержащие /</w:t>
      </w:r>
    </w:p>
    <w:p w:rsidR="00CC4CF9" w:rsidRPr="00061AB7" w:rsidRDefault="00CC4CF9">
      <w:pPr>
        <w:pStyle w:val="ConsPlusCell"/>
        <w:jc w:val="both"/>
      </w:pPr>
      <w:r w:rsidRPr="00061AB7">
        <w:t>23 6651     4     - гамма рубиново-красная</w:t>
      </w:r>
    </w:p>
    <w:p w:rsidR="00CC4CF9" w:rsidRPr="00061AB7" w:rsidRDefault="00CC4CF9">
      <w:pPr>
        <w:pStyle w:val="ConsPlusCell"/>
        <w:jc w:val="both"/>
      </w:pPr>
      <w:r w:rsidRPr="00061AB7">
        <w:t>23 6652     3     - сиреневые</w:t>
      </w:r>
    </w:p>
    <w:p w:rsidR="00CC4CF9" w:rsidRPr="00061AB7" w:rsidRDefault="00CC4CF9">
      <w:pPr>
        <w:pStyle w:val="ConsPlusCell"/>
        <w:jc w:val="both"/>
      </w:pPr>
      <w:r w:rsidRPr="00061AB7">
        <w:t>23 6660     3     Краски-растворы золотосодержащие /</w:t>
      </w:r>
    </w:p>
    <w:p w:rsidR="00CC4CF9" w:rsidRPr="00061AB7" w:rsidRDefault="00CC4CF9">
      <w:pPr>
        <w:pStyle w:val="ConsPlusCell"/>
        <w:jc w:val="both"/>
      </w:pPr>
      <w:r w:rsidRPr="00061AB7">
        <w:t>23 6661     9     - розовые</w:t>
      </w:r>
    </w:p>
    <w:p w:rsidR="00CC4CF9" w:rsidRPr="00061AB7" w:rsidRDefault="00CC4CF9">
      <w:pPr>
        <w:pStyle w:val="ConsPlusCell"/>
        <w:jc w:val="both"/>
      </w:pPr>
      <w:r w:rsidRPr="00061AB7">
        <w:t>23 6700     2     Эмали</w:t>
      </w:r>
    </w:p>
    <w:p w:rsidR="00CC4CF9" w:rsidRPr="00061AB7" w:rsidRDefault="00CC4CF9">
      <w:pPr>
        <w:pStyle w:val="ConsPlusCell"/>
        <w:jc w:val="both"/>
      </w:pPr>
      <w:r w:rsidRPr="00061AB7">
        <w:t>23 6710     4     Эмали ювелирные по золоту, серебру, меди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незолотосодержащие /</w:t>
      </w:r>
    </w:p>
    <w:p w:rsidR="00CC4CF9" w:rsidRPr="00061AB7" w:rsidRDefault="00CC4CF9">
      <w:pPr>
        <w:pStyle w:val="ConsPlusCell"/>
        <w:jc w:val="both"/>
      </w:pPr>
      <w:r w:rsidRPr="00061AB7">
        <w:t>23 6711     6     - белые</w:t>
      </w:r>
    </w:p>
    <w:p w:rsidR="00CC4CF9" w:rsidRPr="00061AB7" w:rsidRDefault="00CC4CF9">
      <w:pPr>
        <w:pStyle w:val="ConsPlusCell"/>
        <w:jc w:val="both"/>
      </w:pPr>
      <w:r w:rsidRPr="00061AB7">
        <w:t>23 6712     5     - гамма сине-фиолетово-сиреневая</w:t>
      </w:r>
    </w:p>
    <w:p w:rsidR="00CC4CF9" w:rsidRPr="00061AB7" w:rsidRDefault="00CC4CF9">
      <w:pPr>
        <w:pStyle w:val="ConsPlusCell"/>
        <w:jc w:val="both"/>
      </w:pPr>
      <w:r w:rsidRPr="00061AB7">
        <w:t>23 6713     0     - гамма рубиново-красная</w:t>
      </w:r>
    </w:p>
    <w:p w:rsidR="00CC4CF9" w:rsidRPr="00061AB7" w:rsidRDefault="00CC4CF9">
      <w:pPr>
        <w:pStyle w:val="ConsPlusCell"/>
        <w:jc w:val="both"/>
      </w:pPr>
      <w:r w:rsidRPr="00061AB7">
        <w:t>23 6714     6     - гамма серо-голубая-розовая</w:t>
      </w:r>
    </w:p>
    <w:p w:rsidR="00CC4CF9" w:rsidRPr="00061AB7" w:rsidRDefault="00CC4CF9">
      <w:pPr>
        <w:pStyle w:val="ConsPlusCell"/>
        <w:jc w:val="both"/>
      </w:pPr>
      <w:r w:rsidRPr="00061AB7">
        <w:t>23 6715     1     - черные</w:t>
      </w:r>
    </w:p>
    <w:p w:rsidR="00CC4CF9" w:rsidRPr="00061AB7" w:rsidRDefault="00CC4CF9">
      <w:pPr>
        <w:pStyle w:val="ConsPlusCell"/>
        <w:jc w:val="both"/>
      </w:pPr>
      <w:r w:rsidRPr="00061AB7">
        <w:t>23 6716     7     - гамма желто-оранжевая</w:t>
      </w:r>
    </w:p>
    <w:p w:rsidR="00CC4CF9" w:rsidRPr="00061AB7" w:rsidRDefault="00CC4CF9">
      <w:pPr>
        <w:pStyle w:val="ConsPlusCell"/>
        <w:jc w:val="both"/>
      </w:pPr>
      <w:r w:rsidRPr="00061AB7">
        <w:t>23 6717     2     - гамма зелено-фисташковая</w:t>
      </w:r>
    </w:p>
    <w:p w:rsidR="00CC4CF9" w:rsidRPr="00061AB7" w:rsidRDefault="00CC4CF9">
      <w:pPr>
        <w:pStyle w:val="ConsPlusCell"/>
        <w:jc w:val="both"/>
      </w:pPr>
      <w:r w:rsidRPr="00061AB7">
        <w:t>23 6718     8     - гамма коричневая</w:t>
      </w:r>
    </w:p>
    <w:p w:rsidR="00CC4CF9" w:rsidRPr="00061AB7" w:rsidRDefault="00CC4CF9">
      <w:pPr>
        <w:pStyle w:val="ConsPlusCell"/>
        <w:jc w:val="both"/>
      </w:pPr>
      <w:r w:rsidRPr="00061AB7">
        <w:t>23 6719     3     - гамма бирюзово-электрик</w:t>
      </w:r>
    </w:p>
    <w:p w:rsidR="00CC4CF9" w:rsidRPr="00061AB7" w:rsidRDefault="00CC4CF9">
      <w:pPr>
        <w:pStyle w:val="ConsPlusCell"/>
        <w:jc w:val="both"/>
      </w:pPr>
      <w:r w:rsidRPr="00061AB7">
        <w:t>23 6720     9     Эмали ювелирные по алюминию /</w:t>
      </w:r>
    </w:p>
    <w:p w:rsidR="00CC4CF9" w:rsidRPr="00061AB7" w:rsidRDefault="00CC4CF9">
      <w:pPr>
        <w:pStyle w:val="ConsPlusCell"/>
        <w:jc w:val="both"/>
      </w:pPr>
      <w:r w:rsidRPr="00061AB7">
        <w:t>23 6721     4     - белые</w:t>
      </w:r>
    </w:p>
    <w:p w:rsidR="00CC4CF9" w:rsidRPr="00061AB7" w:rsidRDefault="00CC4CF9">
      <w:pPr>
        <w:pStyle w:val="ConsPlusCell"/>
        <w:jc w:val="both"/>
      </w:pPr>
      <w:r w:rsidRPr="00061AB7">
        <w:t>23 6722     0     - гамма сине-голубая</w:t>
      </w:r>
    </w:p>
    <w:p w:rsidR="00CC4CF9" w:rsidRPr="00061AB7" w:rsidRDefault="00CC4CF9">
      <w:pPr>
        <w:pStyle w:val="ConsPlusCell"/>
        <w:jc w:val="both"/>
      </w:pPr>
      <w:r w:rsidRPr="00061AB7">
        <w:t>23 6723     5     - гамма зелено-фисташковая</w:t>
      </w:r>
    </w:p>
    <w:p w:rsidR="00CC4CF9" w:rsidRPr="00061AB7" w:rsidRDefault="00CC4CF9">
      <w:pPr>
        <w:pStyle w:val="ConsPlusCell"/>
        <w:jc w:val="both"/>
      </w:pPr>
      <w:r w:rsidRPr="00061AB7">
        <w:t>23 6724     0     - гамма фиолетово-бирюзовая</w:t>
      </w:r>
    </w:p>
    <w:p w:rsidR="00CC4CF9" w:rsidRPr="00061AB7" w:rsidRDefault="00CC4CF9">
      <w:pPr>
        <w:pStyle w:val="ConsPlusCell"/>
        <w:jc w:val="both"/>
      </w:pPr>
      <w:r w:rsidRPr="00061AB7">
        <w:t>23 6725     6     - гамма черно-серая</w:t>
      </w:r>
    </w:p>
    <w:p w:rsidR="00CC4CF9" w:rsidRPr="00061AB7" w:rsidRDefault="00CC4CF9">
      <w:pPr>
        <w:pStyle w:val="ConsPlusCell"/>
        <w:jc w:val="both"/>
      </w:pPr>
      <w:r w:rsidRPr="00061AB7">
        <w:t>23 6726     1     - гамма вишнево-коричневая</w:t>
      </w:r>
    </w:p>
    <w:p w:rsidR="00CC4CF9" w:rsidRPr="00061AB7" w:rsidRDefault="00CC4CF9">
      <w:pPr>
        <w:pStyle w:val="ConsPlusCell"/>
        <w:jc w:val="both"/>
      </w:pPr>
      <w:r w:rsidRPr="00061AB7">
        <w:t>23 6727     7     - гамма оранжево-красная</w:t>
      </w:r>
    </w:p>
    <w:p w:rsidR="00CC4CF9" w:rsidRPr="00061AB7" w:rsidRDefault="00CC4CF9">
      <w:pPr>
        <w:pStyle w:val="ConsPlusCell"/>
        <w:jc w:val="both"/>
      </w:pPr>
      <w:r w:rsidRPr="00061AB7">
        <w:t>23 6728     2     - гамма желтая</w:t>
      </w:r>
    </w:p>
    <w:p w:rsidR="00CC4CF9" w:rsidRPr="00061AB7" w:rsidRDefault="00CC4CF9">
      <w:pPr>
        <w:pStyle w:val="ConsPlusCell"/>
        <w:jc w:val="both"/>
      </w:pPr>
      <w:r w:rsidRPr="00061AB7">
        <w:t>23 6730     3     Эмали стекловидные по железу</w:t>
      </w:r>
    </w:p>
    <w:p w:rsidR="00CC4CF9" w:rsidRPr="00061AB7" w:rsidRDefault="00CC4CF9">
      <w:pPr>
        <w:pStyle w:val="ConsPlusCell"/>
        <w:jc w:val="both"/>
      </w:pPr>
      <w:r w:rsidRPr="00061AB7">
        <w:t>23 6731     9     Эмаль покровная внутренняя</w:t>
      </w:r>
    </w:p>
    <w:p w:rsidR="00CC4CF9" w:rsidRPr="00061AB7" w:rsidRDefault="00CC4CF9">
      <w:pPr>
        <w:pStyle w:val="ConsPlusCell"/>
        <w:jc w:val="both"/>
      </w:pPr>
      <w:r w:rsidRPr="00061AB7">
        <w:t>23 6732     4     Пудра бортовая</w:t>
      </w:r>
    </w:p>
    <w:p w:rsidR="00CC4CF9" w:rsidRPr="00061AB7" w:rsidRDefault="00CC4CF9">
      <w:pPr>
        <w:pStyle w:val="ConsPlusCell"/>
        <w:jc w:val="both"/>
      </w:pPr>
      <w:r w:rsidRPr="00061AB7">
        <w:t>23 6733     3     Стекло для грунтовой эмали</w:t>
      </w:r>
    </w:p>
    <w:p w:rsidR="00CC4CF9" w:rsidRPr="00061AB7" w:rsidRDefault="00CC4CF9">
      <w:pPr>
        <w:pStyle w:val="ConsPlusCell"/>
        <w:jc w:val="both"/>
      </w:pPr>
      <w:r w:rsidRPr="00061AB7">
        <w:t>23 6740     8     Фритта эмалевая и мастика</w:t>
      </w:r>
    </w:p>
    <w:p w:rsidR="00CC4CF9" w:rsidRPr="00061AB7" w:rsidRDefault="00CC4CF9">
      <w:pPr>
        <w:pStyle w:val="ConsPlusCell"/>
        <w:jc w:val="both"/>
      </w:pPr>
      <w:r w:rsidRPr="00061AB7">
        <w:t>23 6741     3     Фритта фиолетовая</w:t>
      </w:r>
    </w:p>
    <w:p w:rsidR="00CC4CF9" w:rsidRPr="00061AB7" w:rsidRDefault="00CC4CF9">
      <w:pPr>
        <w:pStyle w:val="ConsPlusCell"/>
        <w:jc w:val="both"/>
      </w:pPr>
      <w:r w:rsidRPr="00061AB7">
        <w:t>23 6742     9     Фритта прочая</w:t>
      </w:r>
    </w:p>
    <w:p w:rsidR="00CC4CF9" w:rsidRPr="00061AB7" w:rsidRDefault="00CC4CF9">
      <w:pPr>
        <w:pStyle w:val="ConsPlusCell"/>
        <w:jc w:val="both"/>
      </w:pPr>
      <w:r w:rsidRPr="00061AB7">
        <w:t>23 6743     4     Мастика</w:t>
      </w:r>
    </w:p>
    <w:p w:rsidR="00CC4CF9" w:rsidRPr="00061AB7" w:rsidRDefault="00CC4CF9">
      <w:pPr>
        <w:pStyle w:val="ConsPlusCell"/>
        <w:jc w:val="both"/>
      </w:pPr>
      <w:r w:rsidRPr="00061AB7">
        <w:t>23 6750     2     Эмали технические (стекла) /</w:t>
      </w:r>
    </w:p>
    <w:p w:rsidR="00CC4CF9" w:rsidRPr="00061AB7" w:rsidRDefault="00CC4CF9">
      <w:pPr>
        <w:pStyle w:val="ConsPlusCell"/>
        <w:jc w:val="both"/>
      </w:pPr>
      <w:r w:rsidRPr="00061AB7">
        <w:t>23 6751     8     - для стеклокерамических конденсаторов</w:t>
      </w:r>
    </w:p>
    <w:p w:rsidR="00CC4CF9" w:rsidRPr="00061AB7" w:rsidRDefault="00CC4CF9">
      <w:pPr>
        <w:pStyle w:val="ConsPlusCell"/>
        <w:jc w:val="both"/>
      </w:pPr>
      <w:r w:rsidRPr="00061AB7">
        <w:t>23 6752     3     - для магнитопроводов</w:t>
      </w:r>
    </w:p>
    <w:p w:rsidR="00CC4CF9" w:rsidRPr="00061AB7" w:rsidRDefault="00CC4CF9">
      <w:pPr>
        <w:pStyle w:val="ConsPlusCell"/>
        <w:jc w:val="both"/>
      </w:pPr>
      <w:r w:rsidRPr="00061AB7">
        <w:t>23 6800     3     Декалькомания незолотосодержащая</w:t>
      </w:r>
    </w:p>
    <w:p w:rsidR="00CC4CF9" w:rsidRPr="00061AB7" w:rsidRDefault="00CC4CF9">
      <w:pPr>
        <w:pStyle w:val="ConsPlusCell"/>
        <w:jc w:val="both"/>
      </w:pPr>
      <w:r w:rsidRPr="00061AB7">
        <w:t>23 6810     8     Декалькомания незолотосодержащая керамическая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надглазурная /</w:t>
      </w:r>
    </w:p>
    <w:p w:rsidR="00CC4CF9" w:rsidRPr="00061AB7" w:rsidRDefault="00CC4CF9">
      <w:pPr>
        <w:pStyle w:val="ConsPlusCell"/>
        <w:jc w:val="both"/>
      </w:pPr>
      <w:r w:rsidRPr="00061AB7">
        <w:t>23 6811     3     - литографская</w:t>
      </w:r>
    </w:p>
    <w:p w:rsidR="00CC4CF9" w:rsidRPr="00061AB7" w:rsidRDefault="00CC4CF9">
      <w:pPr>
        <w:pStyle w:val="ConsPlusCell"/>
        <w:jc w:val="both"/>
      </w:pPr>
      <w:r w:rsidRPr="00061AB7">
        <w:t>23 6812     9     - литографская сдвижная</w:t>
      </w:r>
    </w:p>
    <w:p w:rsidR="00CC4CF9" w:rsidRPr="00061AB7" w:rsidRDefault="00CC4CF9">
      <w:pPr>
        <w:pStyle w:val="ConsPlusCell"/>
        <w:jc w:val="both"/>
      </w:pPr>
      <w:r w:rsidRPr="00061AB7">
        <w:t>23 6813     4     - трафаретная сдвижная</w:t>
      </w:r>
    </w:p>
    <w:p w:rsidR="00CC4CF9" w:rsidRPr="00061AB7" w:rsidRDefault="00CC4CF9">
      <w:pPr>
        <w:pStyle w:val="ConsPlusCell"/>
        <w:jc w:val="both"/>
      </w:pPr>
      <w:r w:rsidRPr="00061AB7">
        <w:t>23 6814     3     - офсетная сдвижная</w:t>
      </w:r>
    </w:p>
    <w:p w:rsidR="00CC4CF9" w:rsidRPr="00061AB7" w:rsidRDefault="00CC4CF9">
      <w:pPr>
        <w:pStyle w:val="ConsPlusCell"/>
        <w:jc w:val="both"/>
      </w:pPr>
      <w:r w:rsidRPr="00061AB7">
        <w:t>23 6815     5     - комбинированная сдвижная</w:t>
      </w:r>
    </w:p>
    <w:p w:rsidR="00CC4CF9" w:rsidRPr="00061AB7" w:rsidRDefault="00CC4CF9">
      <w:pPr>
        <w:pStyle w:val="ConsPlusCell"/>
        <w:jc w:val="both"/>
      </w:pPr>
      <w:r w:rsidRPr="00061AB7">
        <w:t>23 6820     2     Декалькомания незолотосодержащая керамическая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надглазурная высокого огня /</w:t>
      </w:r>
    </w:p>
    <w:p w:rsidR="00CC4CF9" w:rsidRPr="00061AB7" w:rsidRDefault="00CC4CF9">
      <w:pPr>
        <w:pStyle w:val="ConsPlusCell"/>
        <w:jc w:val="both"/>
      </w:pPr>
      <w:r w:rsidRPr="00061AB7">
        <w:t>23 6821     8     - литографская сдвижная</w:t>
      </w:r>
    </w:p>
    <w:p w:rsidR="00CC4CF9" w:rsidRPr="00061AB7" w:rsidRDefault="00CC4CF9">
      <w:pPr>
        <w:pStyle w:val="ConsPlusCell"/>
        <w:jc w:val="both"/>
      </w:pPr>
      <w:r w:rsidRPr="00061AB7">
        <w:t>23 6822     3     - трафаретная сдвижная</w:t>
      </w:r>
    </w:p>
    <w:p w:rsidR="00CC4CF9" w:rsidRPr="00061AB7" w:rsidRDefault="00CC4CF9">
      <w:pPr>
        <w:pStyle w:val="ConsPlusCell"/>
        <w:jc w:val="both"/>
      </w:pPr>
      <w:r w:rsidRPr="00061AB7">
        <w:t>23 6830     7     Декалькомания незолотосодержащая керамическая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подглазурная /</w:t>
      </w:r>
    </w:p>
    <w:p w:rsidR="00CC4CF9" w:rsidRPr="00061AB7" w:rsidRDefault="00CC4CF9">
      <w:pPr>
        <w:pStyle w:val="ConsPlusCell"/>
        <w:jc w:val="both"/>
      </w:pPr>
      <w:r w:rsidRPr="00061AB7">
        <w:t>23 6831     2     - трафаретная сдвижная</w:t>
      </w:r>
    </w:p>
    <w:p w:rsidR="00CC4CF9" w:rsidRPr="00061AB7" w:rsidRDefault="00CC4CF9">
      <w:pPr>
        <w:pStyle w:val="ConsPlusCell"/>
        <w:jc w:val="both"/>
      </w:pPr>
      <w:r w:rsidRPr="00061AB7">
        <w:t>23 6840     1     Декалькомания незолотосодержащая для изделий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 стекла /</w:t>
      </w:r>
    </w:p>
    <w:p w:rsidR="00CC4CF9" w:rsidRPr="00061AB7" w:rsidRDefault="00CC4CF9">
      <w:pPr>
        <w:pStyle w:val="ConsPlusCell"/>
        <w:jc w:val="both"/>
      </w:pPr>
      <w:r w:rsidRPr="00061AB7">
        <w:t>23 6841     7     - трафаретная сдвижная</w:t>
      </w:r>
    </w:p>
    <w:p w:rsidR="00CC4CF9" w:rsidRPr="00061AB7" w:rsidRDefault="00CC4CF9">
      <w:pPr>
        <w:pStyle w:val="ConsPlusCell"/>
        <w:jc w:val="both"/>
      </w:pPr>
      <w:r w:rsidRPr="00061AB7">
        <w:t>23 6850     6     Декалькомания незолотосодержащая керамическая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стальных эмалированных изделий /</w:t>
      </w:r>
    </w:p>
    <w:p w:rsidR="00CC4CF9" w:rsidRPr="00061AB7" w:rsidRDefault="00CC4CF9">
      <w:pPr>
        <w:pStyle w:val="ConsPlusCell"/>
        <w:jc w:val="both"/>
      </w:pPr>
      <w:r w:rsidRPr="00061AB7">
        <w:t>23 6851     1     - литографская сдвижная</w:t>
      </w:r>
    </w:p>
    <w:p w:rsidR="00CC4CF9" w:rsidRPr="00061AB7" w:rsidRDefault="00CC4CF9">
      <w:pPr>
        <w:pStyle w:val="ConsPlusCell"/>
        <w:jc w:val="both"/>
      </w:pPr>
      <w:r w:rsidRPr="00061AB7">
        <w:t>23 6852     7     - трафаретная сдвижная</w:t>
      </w:r>
    </w:p>
    <w:p w:rsidR="00CC4CF9" w:rsidRPr="00061AB7" w:rsidRDefault="00CC4CF9">
      <w:pPr>
        <w:pStyle w:val="ConsPlusCell"/>
        <w:jc w:val="both"/>
      </w:pPr>
      <w:r w:rsidRPr="00061AB7">
        <w:t>23 6853     2     - офсетная сдвижная</w:t>
      </w:r>
    </w:p>
    <w:p w:rsidR="00CC4CF9" w:rsidRPr="00061AB7" w:rsidRDefault="00CC4CF9">
      <w:pPr>
        <w:pStyle w:val="ConsPlusCell"/>
        <w:jc w:val="both"/>
      </w:pPr>
      <w:r w:rsidRPr="00061AB7">
        <w:t>23 6860     0     Декалькомания незолотосодержащая для изделий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 пластмассы /</w:t>
      </w:r>
    </w:p>
    <w:p w:rsidR="00CC4CF9" w:rsidRPr="00061AB7" w:rsidRDefault="00CC4CF9">
      <w:pPr>
        <w:pStyle w:val="ConsPlusCell"/>
        <w:jc w:val="both"/>
      </w:pPr>
      <w:r w:rsidRPr="00061AB7">
        <w:t>23 6861     6     - трафаретная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23 7000     7     Кино-, фото- и магнитные материалы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23 7100     0     Кинопленки</w:t>
      </w:r>
    </w:p>
    <w:p w:rsidR="00CC4CF9" w:rsidRPr="00061AB7" w:rsidRDefault="00CC4CF9">
      <w:pPr>
        <w:pStyle w:val="ConsPlusCell"/>
        <w:jc w:val="both"/>
      </w:pPr>
      <w:r w:rsidRPr="00061AB7">
        <w:t>23 7120     7     Кинопленки для профессиональной съемки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звукозаписи</w:t>
      </w:r>
    </w:p>
    <w:p w:rsidR="00CC4CF9" w:rsidRPr="00061AB7" w:rsidRDefault="00CC4CF9">
      <w:pPr>
        <w:pStyle w:val="ConsPlusCell"/>
        <w:jc w:val="both"/>
      </w:pPr>
      <w:r w:rsidRPr="00061AB7">
        <w:t>23 7130     4     Кинопленки для контратипирования и тиражирования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кинофильмов</w:t>
      </w:r>
    </w:p>
    <w:p w:rsidR="00CC4CF9" w:rsidRPr="00061AB7" w:rsidRDefault="00CC4CF9">
      <w:pPr>
        <w:pStyle w:val="ConsPlusCell"/>
        <w:jc w:val="both"/>
      </w:pPr>
      <w:r w:rsidRPr="00061AB7">
        <w:t>23 7140     9     Кинопленки для гидротипной печати</w:t>
      </w:r>
    </w:p>
    <w:p w:rsidR="00CC4CF9" w:rsidRPr="00061AB7" w:rsidRDefault="00CC4CF9">
      <w:pPr>
        <w:pStyle w:val="ConsPlusCell"/>
        <w:jc w:val="both"/>
      </w:pPr>
      <w:r w:rsidRPr="00061AB7">
        <w:t>23 7150     3     Кинопленки для промышленных целей</w:t>
      </w:r>
    </w:p>
    <w:p w:rsidR="00CC4CF9" w:rsidRPr="00061AB7" w:rsidRDefault="00CC4CF9">
      <w:pPr>
        <w:pStyle w:val="ConsPlusCell"/>
        <w:jc w:val="both"/>
      </w:pPr>
      <w:r w:rsidRPr="00061AB7">
        <w:t>23 7160     8     Кинопленки для любительских целей</w:t>
      </w:r>
    </w:p>
    <w:p w:rsidR="00CC4CF9" w:rsidRPr="00061AB7" w:rsidRDefault="00CC4CF9">
      <w:pPr>
        <w:pStyle w:val="ConsPlusCell"/>
        <w:jc w:val="both"/>
      </w:pPr>
      <w:r w:rsidRPr="00061AB7">
        <w:t>23 7200     4     Фотопленки</w:t>
      </w:r>
    </w:p>
    <w:p w:rsidR="00CC4CF9" w:rsidRPr="00061AB7" w:rsidRDefault="00CC4CF9">
      <w:pPr>
        <w:pStyle w:val="ConsPlusCell"/>
        <w:jc w:val="both"/>
      </w:pPr>
      <w:r w:rsidRPr="00061AB7">
        <w:t>23 7230     8     Фотопленки для технических целей</w:t>
      </w:r>
    </w:p>
    <w:p w:rsidR="00CC4CF9" w:rsidRPr="00061AB7" w:rsidRDefault="00CC4CF9">
      <w:pPr>
        <w:pStyle w:val="ConsPlusCell"/>
        <w:jc w:val="both"/>
      </w:pPr>
      <w:r w:rsidRPr="00061AB7">
        <w:t>23 7240     2     Фотопленки рентгеновские</w:t>
      </w:r>
    </w:p>
    <w:p w:rsidR="00CC4CF9" w:rsidRPr="00061AB7" w:rsidRDefault="00CC4CF9">
      <w:pPr>
        <w:pStyle w:val="ConsPlusCell"/>
        <w:jc w:val="both"/>
      </w:pPr>
      <w:r w:rsidRPr="00061AB7">
        <w:t>23 7250     7     Фотопленки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23 7300     8     Фотобумаги</w:t>
      </w:r>
    </w:p>
    <w:p w:rsidR="00CC4CF9" w:rsidRPr="00061AB7" w:rsidRDefault="00CC4CF9">
      <w:pPr>
        <w:pStyle w:val="ConsPlusCell"/>
        <w:jc w:val="both"/>
      </w:pPr>
      <w:r w:rsidRPr="00061AB7">
        <w:t>23 7320     7     Фотобумаги технического назначения</w:t>
      </w:r>
    </w:p>
    <w:p w:rsidR="00CC4CF9" w:rsidRPr="00061AB7" w:rsidRDefault="00CC4CF9">
      <w:pPr>
        <w:pStyle w:val="ConsPlusCell"/>
        <w:jc w:val="both"/>
      </w:pPr>
      <w:r w:rsidRPr="00061AB7">
        <w:t>23 7330     1     Фотобумаги общего назначения /</w:t>
      </w:r>
    </w:p>
    <w:p w:rsidR="00CC4CF9" w:rsidRPr="00061AB7" w:rsidRDefault="00CC4CF9">
      <w:pPr>
        <w:pStyle w:val="ConsPlusCell"/>
        <w:jc w:val="both"/>
      </w:pPr>
      <w:r w:rsidRPr="00061AB7">
        <w:t>23 7336     4     - с окрашенным баритовым слоем (для печати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контактным и проекционным методами) Монохром</w:t>
      </w:r>
    </w:p>
    <w:p w:rsidR="00CC4CF9" w:rsidRPr="00061AB7" w:rsidRDefault="00CC4CF9">
      <w:pPr>
        <w:pStyle w:val="ConsPlusCell"/>
        <w:jc w:val="both"/>
      </w:pPr>
      <w:r w:rsidRPr="00061AB7">
        <w:t>23 7400     1     Носители и лаки магнитные</w:t>
      </w:r>
    </w:p>
    <w:p w:rsidR="00CC4CF9" w:rsidRPr="00061AB7" w:rsidRDefault="00CC4CF9">
      <w:pPr>
        <w:pStyle w:val="ConsPlusCell"/>
        <w:jc w:val="both"/>
      </w:pPr>
      <w:r w:rsidRPr="00061AB7">
        <w:t>23 7410     6     Ленты магнитные для записи звука</w:t>
      </w:r>
    </w:p>
    <w:p w:rsidR="00CC4CF9" w:rsidRPr="00061AB7" w:rsidRDefault="00CC4CF9">
      <w:pPr>
        <w:pStyle w:val="ConsPlusCell"/>
        <w:jc w:val="both"/>
      </w:pPr>
      <w:r w:rsidRPr="00061AB7">
        <w:t>23 7420     0     Ленты магнитные для видеозаписи</w:t>
      </w:r>
    </w:p>
    <w:p w:rsidR="00CC4CF9" w:rsidRPr="00061AB7" w:rsidRDefault="00CC4CF9">
      <w:pPr>
        <w:pStyle w:val="ConsPlusCell"/>
        <w:jc w:val="both"/>
      </w:pPr>
      <w:r w:rsidRPr="00061AB7">
        <w:t>23 7430     5     Ленты магнитные для технических целей</w:t>
      </w:r>
    </w:p>
    <w:p w:rsidR="00CC4CF9" w:rsidRPr="00061AB7" w:rsidRDefault="00CC4CF9">
      <w:pPr>
        <w:pStyle w:val="ConsPlusCell"/>
        <w:jc w:val="both"/>
      </w:pPr>
      <w:r w:rsidRPr="00061AB7">
        <w:t>23 7440     6     Лаки и порошки магнитные</w:t>
      </w:r>
    </w:p>
    <w:p w:rsidR="00CC4CF9" w:rsidRPr="00061AB7" w:rsidRDefault="00CC4CF9">
      <w:pPr>
        <w:pStyle w:val="ConsPlusCell"/>
        <w:jc w:val="both"/>
      </w:pPr>
      <w:r w:rsidRPr="00061AB7">
        <w:t>23 7450     4     Диски магнитные</w:t>
      </w:r>
    </w:p>
    <w:p w:rsidR="00CC4CF9" w:rsidRPr="00061AB7" w:rsidRDefault="00CC4CF9">
      <w:pPr>
        <w:pStyle w:val="ConsPlusCell"/>
        <w:jc w:val="both"/>
      </w:pPr>
      <w:r w:rsidRPr="00061AB7">
        <w:t>23 7460     9     Карты магнитные</w:t>
      </w:r>
    </w:p>
    <w:p w:rsidR="00CC4CF9" w:rsidRPr="00061AB7" w:rsidRDefault="00CC4CF9">
      <w:pPr>
        <w:pStyle w:val="ConsPlusCell"/>
        <w:jc w:val="both"/>
      </w:pPr>
      <w:r w:rsidRPr="00061AB7">
        <w:t>23 7500     5     Фотопластинки, фотопластины</w:t>
      </w:r>
    </w:p>
    <w:p w:rsidR="00CC4CF9" w:rsidRPr="00061AB7" w:rsidRDefault="00CC4CF9">
      <w:pPr>
        <w:pStyle w:val="ConsPlusCell"/>
        <w:jc w:val="both"/>
      </w:pPr>
      <w:r w:rsidRPr="00061AB7">
        <w:t>23 7510     2     Фотопластинки для технических целей</w:t>
      </w:r>
    </w:p>
    <w:p w:rsidR="00CC4CF9" w:rsidRPr="00061AB7" w:rsidRDefault="00CC4CF9">
      <w:pPr>
        <w:pStyle w:val="ConsPlusCell"/>
        <w:jc w:val="both"/>
      </w:pPr>
      <w:r w:rsidRPr="00061AB7">
        <w:t>23 7520     4     Фотопластинки для спектрального анализа</w:t>
      </w:r>
    </w:p>
    <w:p w:rsidR="00CC4CF9" w:rsidRPr="00061AB7" w:rsidRDefault="00CC4CF9">
      <w:pPr>
        <w:pStyle w:val="ConsPlusCell"/>
        <w:jc w:val="both"/>
      </w:pPr>
      <w:r w:rsidRPr="00061AB7">
        <w:t>23 7530     9     Фотопластинки для ядерных исследований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авторадиографии</w:t>
      </w:r>
    </w:p>
    <w:p w:rsidR="00CC4CF9" w:rsidRPr="00061AB7" w:rsidRDefault="00CC4CF9">
      <w:pPr>
        <w:pStyle w:val="ConsPlusCell"/>
        <w:jc w:val="both"/>
      </w:pPr>
      <w:r w:rsidRPr="00061AB7">
        <w:t>23 7540     3     Фотопластинки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23 7550     8     Фотопластины для технических целей</w:t>
      </w:r>
    </w:p>
    <w:p w:rsidR="00CC4CF9" w:rsidRPr="00061AB7" w:rsidRDefault="00CC4CF9">
      <w:pPr>
        <w:pStyle w:val="ConsPlusCell"/>
        <w:jc w:val="both"/>
      </w:pPr>
      <w:r w:rsidRPr="00061AB7">
        <w:t>23 7600     9     Бесподложечные фотографические материалы</w:t>
      </w:r>
    </w:p>
    <w:p w:rsidR="00CC4CF9" w:rsidRPr="00061AB7" w:rsidRDefault="00CC4CF9">
      <w:pPr>
        <w:pStyle w:val="ConsPlusCell"/>
        <w:jc w:val="both"/>
      </w:pPr>
      <w:r w:rsidRPr="00061AB7">
        <w:t>23 7610     3     Фотоэмульсионные слои для ядерных исследований</w:t>
      </w:r>
    </w:p>
    <w:p w:rsidR="00CC4CF9" w:rsidRPr="00061AB7" w:rsidRDefault="00CC4CF9">
      <w:pPr>
        <w:pStyle w:val="ConsPlusCell"/>
        <w:jc w:val="both"/>
      </w:pPr>
      <w:r w:rsidRPr="00061AB7">
        <w:t>23 7620     8     Фотографические эмульсии-гели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авторадиографии</w:t>
      </w:r>
    </w:p>
    <w:p w:rsidR="00CC4CF9" w:rsidRPr="00061AB7" w:rsidRDefault="00CC4CF9">
      <w:pPr>
        <w:pStyle w:val="ConsPlusCell"/>
        <w:jc w:val="both"/>
      </w:pPr>
      <w:r w:rsidRPr="00061AB7">
        <w:t>23 7700     2     Фотографические материалы для скоростной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диффузионной обработки</w:t>
      </w:r>
    </w:p>
    <w:p w:rsidR="00CC4CF9" w:rsidRPr="00061AB7" w:rsidRDefault="00CC4CF9">
      <w:pPr>
        <w:pStyle w:val="ConsPlusCell"/>
        <w:jc w:val="both"/>
      </w:pPr>
      <w:r w:rsidRPr="00061AB7">
        <w:t>23 7800     6     Материалы бессеребряные светочувствительные</w:t>
      </w:r>
    </w:p>
    <w:p w:rsidR="00CC4CF9" w:rsidRPr="00061AB7" w:rsidRDefault="00CC4CF9">
      <w:pPr>
        <w:pStyle w:val="ConsPlusCell"/>
        <w:jc w:val="both"/>
      </w:pPr>
      <w:r w:rsidRPr="00061AB7">
        <w:t>23 7810     0     Материалы для микрофильмирования, размножения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документации, изготовления офсетных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глубокопечатных форм</w:t>
      </w:r>
    </w:p>
    <w:p w:rsidR="00CC4CF9" w:rsidRPr="00061AB7" w:rsidRDefault="00CC4CF9">
      <w:pPr>
        <w:pStyle w:val="ConsPlusCell"/>
        <w:jc w:val="both"/>
      </w:pPr>
      <w:r w:rsidRPr="00061AB7">
        <w:t>23 7820     5     Фоторезисты</w:t>
      </w:r>
    </w:p>
    <w:p w:rsidR="00CC4CF9" w:rsidRPr="00061AB7" w:rsidRDefault="00CC4CF9">
      <w:pPr>
        <w:pStyle w:val="ConsPlusCell"/>
        <w:jc w:val="both"/>
      </w:pPr>
      <w:r w:rsidRPr="00061AB7">
        <w:t>23 7900     8     Кино-, фото- и магнитные материалы прочие</w:t>
      </w:r>
    </w:p>
    <w:p w:rsidR="00CC4CF9" w:rsidRPr="00061AB7" w:rsidRDefault="00CC4CF9">
      <w:pPr>
        <w:pStyle w:val="ConsPlusCell"/>
        <w:jc w:val="both"/>
      </w:pPr>
      <w:r w:rsidRPr="00061AB7">
        <w:t>23 7910     4     Бумаги со специальными чувствительными слоями</w:t>
      </w:r>
    </w:p>
    <w:p w:rsidR="00CC4CF9" w:rsidRPr="00061AB7" w:rsidRDefault="00CC4CF9">
      <w:pPr>
        <w:pStyle w:val="ConsPlusCell"/>
        <w:jc w:val="both"/>
      </w:pPr>
      <w:r w:rsidRPr="00061AB7">
        <w:t>23 7920     9     Светофильтры</w:t>
      </w:r>
    </w:p>
    <w:p w:rsidR="00CC4CF9" w:rsidRPr="00061AB7" w:rsidRDefault="00CC4CF9">
      <w:pPr>
        <w:pStyle w:val="ConsPlusCell"/>
        <w:jc w:val="both"/>
      </w:pPr>
      <w:r w:rsidRPr="00061AB7">
        <w:t>23 7930     3     Ленты ракордные</w:t>
      </w:r>
    </w:p>
    <w:p w:rsidR="00CC4CF9" w:rsidRPr="00061AB7" w:rsidRDefault="00CC4CF9">
      <w:pPr>
        <w:pStyle w:val="ConsPlusCell"/>
        <w:jc w:val="both"/>
      </w:pPr>
      <w:r w:rsidRPr="00061AB7">
        <w:t>23 7940     8     Ленты и пленки специального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23 7948     1     Ленты склеивающие</w:t>
      </w:r>
    </w:p>
    <w:p w:rsidR="00CC4CF9" w:rsidRPr="00061AB7" w:rsidRDefault="00CC4CF9">
      <w:pPr>
        <w:pStyle w:val="ConsPlusCell"/>
        <w:jc w:val="both"/>
      </w:pPr>
      <w:r w:rsidRPr="00061AB7">
        <w:t>23 7950     2     Сердечники и катушки (кассеты) для намотки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кино-, фотопленок и магнитных лент</w:t>
      </w:r>
    </w:p>
    <w:p w:rsidR="00CC4CF9" w:rsidRPr="00061AB7" w:rsidRDefault="00CC4CF9">
      <w:pPr>
        <w:pStyle w:val="ConsPlusCell"/>
        <w:jc w:val="both"/>
      </w:pPr>
      <w:r w:rsidRPr="00061AB7">
        <w:t>23 7960     7     Тара для транспортирования и хранения кино-,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фото- и магнитных материалов</w:t>
      </w:r>
    </w:p>
    <w:p w:rsidR="00CC4CF9" w:rsidRPr="00061AB7" w:rsidRDefault="00CC4CF9">
      <w:pPr>
        <w:pStyle w:val="ConsPlusCell"/>
        <w:jc w:val="both"/>
      </w:pPr>
      <w:r w:rsidRPr="00061AB7">
        <w:t>23 7970     1     Подложка для кино-, фото- и магнитных материалов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23 8000     3     Товары бытовой химии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23 8100     3     Средства моющие</w:t>
      </w:r>
    </w:p>
    <w:p w:rsidR="00CC4CF9" w:rsidRPr="00061AB7" w:rsidRDefault="00CC4CF9">
      <w:pPr>
        <w:pStyle w:val="ConsPlusCell"/>
        <w:jc w:val="both"/>
      </w:pPr>
      <w:r w:rsidRPr="00061AB7">
        <w:t>23 8110     8     Средства моющие синтетические</w:t>
      </w:r>
    </w:p>
    <w:p w:rsidR="00CC4CF9" w:rsidRPr="00061AB7" w:rsidRDefault="00CC4CF9">
      <w:pPr>
        <w:pStyle w:val="ConsPlusCell"/>
        <w:jc w:val="both"/>
      </w:pPr>
      <w:r w:rsidRPr="00061AB7">
        <w:t>23 8111     3     Средства моющие синтетические, предназначенные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ухода за детскими вещами и предметами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23 8120     2     Средства стиральные жировые и водосмягчающие</w:t>
      </w:r>
    </w:p>
    <w:p w:rsidR="00CC4CF9" w:rsidRPr="00061AB7" w:rsidRDefault="00CC4CF9">
      <w:pPr>
        <w:pStyle w:val="ConsPlusCell"/>
        <w:jc w:val="both"/>
      </w:pPr>
      <w:r w:rsidRPr="00061AB7">
        <w:t>23 8121     8     Средства стиральные жировые и водосмягчающие,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предназначенные для ухода за детскими вещами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предметами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23 8200     7     Средства для отбеливания, подсинивания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аппретирования изделий из тканей</w:t>
      </w:r>
    </w:p>
    <w:p w:rsidR="00CC4CF9" w:rsidRPr="00061AB7" w:rsidRDefault="00CC4CF9">
      <w:pPr>
        <w:pStyle w:val="ConsPlusCell"/>
        <w:jc w:val="both"/>
      </w:pPr>
      <w:r w:rsidRPr="00061AB7">
        <w:t>23 8210     1     Средства отбеливающие</w:t>
      </w:r>
    </w:p>
    <w:p w:rsidR="00CC4CF9" w:rsidRPr="00061AB7" w:rsidRDefault="00CC4CF9">
      <w:pPr>
        <w:pStyle w:val="ConsPlusCell"/>
        <w:jc w:val="both"/>
      </w:pPr>
      <w:r w:rsidRPr="00061AB7">
        <w:t>23 8211     7     Средства отбеливающие, предназначенные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детских вещей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23 8220     6     Средства для подсинивания</w:t>
      </w:r>
    </w:p>
    <w:p w:rsidR="00CC4CF9" w:rsidRPr="00061AB7" w:rsidRDefault="00CC4CF9">
      <w:pPr>
        <w:pStyle w:val="ConsPlusCell"/>
        <w:jc w:val="both"/>
      </w:pPr>
      <w:r w:rsidRPr="00061AB7">
        <w:t>23 8230     0     Средства для подкрахмаливания</w:t>
      </w:r>
    </w:p>
    <w:p w:rsidR="00CC4CF9" w:rsidRPr="00061AB7" w:rsidRDefault="00CC4CF9">
      <w:pPr>
        <w:pStyle w:val="ConsPlusCell"/>
        <w:jc w:val="both"/>
      </w:pPr>
      <w:r w:rsidRPr="00061AB7">
        <w:t>23 8240     5     Средства комплексного действия</w:t>
      </w:r>
    </w:p>
    <w:p w:rsidR="00CC4CF9" w:rsidRPr="00061AB7" w:rsidRDefault="00CC4CF9">
      <w:pPr>
        <w:pStyle w:val="ConsPlusCell"/>
        <w:jc w:val="both"/>
      </w:pPr>
      <w:r w:rsidRPr="00061AB7">
        <w:t>23 8241     0     Средства комплексного действия, предназначенные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ухода за детскими вещами и предметами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23 8250     6     Средства для антистатической обработки изделий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 тканей</w:t>
      </w:r>
    </w:p>
    <w:p w:rsidR="00CC4CF9" w:rsidRPr="00061AB7" w:rsidRDefault="00CC4CF9">
      <w:pPr>
        <w:pStyle w:val="ConsPlusCell"/>
        <w:jc w:val="both"/>
      </w:pPr>
      <w:r w:rsidRPr="00061AB7">
        <w:t>23 8260     4     Мягчители для изделий из тканей</w:t>
      </w:r>
    </w:p>
    <w:p w:rsidR="00CC4CF9" w:rsidRPr="00061AB7" w:rsidRDefault="00CC4CF9">
      <w:pPr>
        <w:pStyle w:val="ConsPlusCell"/>
        <w:jc w:val="both"/>
      </w:pPr>
      <w:r w:rsidRPr="00061AB7">
        <w:t>23 8270     9     Средства отделочные</w:t>
      </w:r>
    </w:p>
    <w:p w:rsidR="00CC4CF9" w:rsidRPr="00061AB7" w:rsidRDefault="00CC4CF9">
      <w:pPr>
        <w:pStyle w:val="ConsPlusCell"/>
        <w:jc w:val="both"/>
      </w:pPr>
      <w:r w:rsidRPr="00061AB7">
        <w:t>23 8300     0     Средства для очистки и полировки</w:t>
      </w:r>
    </w:p>
    <w:p w:rsidR="00CC4CF9" w:rsidRPr="00061AB7" w:rsidRDefault="00CC4CF9">
      <w:pPr>
        <w:pStyle w:val="ConsPlusCell"/>
        <w:jc w:val="both"/>
      </w:pPr>
      <w:r w:rsidRPr="00061AB7">
        <w:t>23 8310     5     Средства пятновыводные</w:t>
      </w:r>
    </w:p>
    <w:p w:rsidR="00CC4CF9" w:rsidRPr="00061AB7" w:rsidRDefault="00CC4CF9">
      <w:pPr>
        <w:pStyle w:val="ConsPlusCell"/>
        <w:jc w:val="both"/>
      </w:pPr>
      <w:r w:rsidRPr="00061AB7">
        <w:t>23 8320     2     Средства чистящие</w:t>
      </w:r>
    </w:p>
    <w:p w:rsidR="00CC4CF9" w:rsidRPr="00061AB7" w:rsidRDefault="00CC4CF9">
      <w:pPr>
        <w:pStyle w:val="ConsPlusCell"/>
        <w:jc w:val="both"/>
      </w:pPr>
      <w:r w:rsidRPr="00061AB7">
        <w:t>23 8330     4     Средства полирующие</w:t>
      </w:r>
    </w:p>
    <w:p w:rsidR="00CC4CF9" w:rsidRPr="00061AB7" w:rsidRDefault="00CC4CF9">
      <w:pPr>
        <w:pStyle w:val="ConsPlusCell"/>
        <w:jc w:val="both"/>
      </w:pPr>
      <w:r w:rsidRPr="00061AB7">
        <w:t>23 8340     9     Средства по уходу за изделиями из кожи и замши</w:t>
      </w:r>
    </w:p>
    <w:p w:rsidR="00CC4CF9" w:rsidRPr="00061AB7" w:rsidRDefault="00CC4CF9">
      <w:pPr>
        <w:pStyle w:val="ConsPlusCell"/>
        <w:jc w:val="both"/>
      </w:pPr>
      <w:r w:rsidRPr="00061AB7">
        <w:t>23 8400     4     Средства по уходу за автомобилями, мотоциклами,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велосипедами</w:t>
      </w:r>
    </w:p>
    <w:p w:rsidR="00CC4CF9" w:rsidRPr="00061AB7" w:rsidRDefault="00CC4CF9">
      <w:pPr>
        <w:pStyle w:val="ConsPlusCell"/>
        <w:jc w:val="both"/>
      </w:pPr>
      <w:r w:rsidRPr="00061AB7">
        <w:t>23 8410     9     Средства моющие</w:t>
      </w:r>
    </w:p>
    <w:p w:rsidR="00CC4CF9" w:rsidRPr="00061AB7" w:rsidRDefault="00CC4CF9">
      <w:pPr>
        <w:pStyle w:val="ConsPlusCell"/>
        <w:jc w:val="both"/>
      </w:pPr>
      <w:r w:rsidRPr="00061AB7">
        <w:t>23 8420     3     Средства чистящие</w:t>
      </w:r>
    </w:p>
    <w:p w:rsidR="00CC4CF9" w:rsidRPr="00061AB7" w:rsidRDefault="00CC4CF9">
      <w:pPr>
        <w:pStyle w:val="ConsPlusCell"/>
        <w:jc w:val="both"/>
      </w:pPr>
      <w:r w:rsidRPr="00061AB7">
        <w:t>23 8430     8     Средства полирующие</w:t>
      </w:r>
    </w:p>
    <w:p w:rsidR="00CC4CF9" w:rsidRPr="00061AB7" w:rsidRDefault="00CC4CF9">
      <w:pPr>
        <w:pStyle w:val="ConsPlusCell"/>
        <w:jc w:val="both"/>
      </w:pPr>
      <w:r w:rsidRPr="00061AB7">
        <w:t>23 8440     2     Средства защитные</w:t>
      </w:r>
    </w:p>
    <w:p w:rsidR="00CC4CF9" w:rsidRPr="00061AB7" w:rsidRDefault="00CC4CF9">
      <w:pPr>
        <w:pStyle w:val="ConsPlusCell"/>
        <w:jc w:val="both"/>
      </w:pPr>
      <w:r w:rsidRPr="00061AB7">
        <w:t>23 8450     7     Средства герметизирующие</w:t>
      </w:r>
    </w:p>
    <w:p w:rsidR="00CC4CF9" w:rsidRPr="00061AB7" w:rsidRDefault="00CC4CF9">
      <w:pPr>
        <w:pStyle w:val="ConsPlusCell"/>
        <w:jc w:val="both"/>
      </w:pPr>
      <w:r w:rsidRPr="00061AB7">
        <w:t>23 8460     1     Средства вспомогательные</w:t>
      </w:r>
    </w:p>
    <w:p w:rsidR="00CC4CF9" w:rsidRPr="00061AB7" w:rsidRDefault="00CC4CF9">
      <w:pPr>
        <w:pStyle w:val="ConsPlusCell"/>
        <w:jc w:val="both"/>
      </w:pPr>
      <w:r w:rsidRPr="00061AB7">
        <w:t>23 8470     6     Средства эксплуатационные</w:t>
      </w:r>
    </w:p>
    <w:p w:rsidR="00CC4CF9" w:rsidRPr="00061AB7" w:rsidRDefault="00CC4CF9">
      <w:pPr>
        <w:pStyle w:val="ConsPlusCell"/>
        <w:jc w:val="both"/>
      </w:pPr>
      <w:r w:rsidRPr="00061AB7">
        <w:t>23 8490     5     Средства по уходу за автомобилями, мотоциклами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велосипедами прочие</w:t>
      </w:r>
    </w:p>
    <w:p w:rsidR="00CC4CF9" w:rsidRPr="00061AB7" w:rsidRDefault="00CC4CF9">
      <w:pPr>
        <w:pStyle w:val="ConsPlusCell"/>
        <w:jc w:val="both"/>
      </w:pPr>
      <w:r w:rsidRPr="00061AB7">
        <w:t>23 8500     8     Средства клеящие и товары фотохимические</w:t>
      </w:r>
    </w:p>
    <w:p w:rsidR="00CC4CF9" w:rsidRPr="00061AB7" w:rsidRDefault="00CC4CF9">
      <w:pPr>
        <w:pStyle w:val="ConsPlusCell"/>
        <w:jc w:val="both"/>
      </w:pPr>
      <w:r w:rsidRPr="00061AB7">
        <w:t>23 8510     2     Средства клеящие</w:t>
      </w:r>
    </w:p>
    <w:p w:rsidR="00CC4CF9" w:rsidRPr="00061AB7" w:rsidRDefault="00CC4CF9">
      <w:pPr>
        <w:pStyle w:val="ConsPlusCell"/>
        <w:jc w:val="both"/>
      </w:pPr>
      <w:r w:rsidRPr="00061AB7">
        <w:t>23 8520     7     Товары фотохимические</w:t>
      </w:r>
    </w:p>
    <w:p w:rsidR="00CC4CF9" w:rsidRPr="00061AB7" w:rsidRDefault="00CC4CF9">
      <w:pPr>
        <w:pStyle w:val="ConsPlusCell"/>
        <w:jc w:val="both"/>
      </w:pPr>
      <w:r w:rsidRPr="00061AB7">
        <w:t>23 8600     1     Средства против бытовых насекомых, грызунов,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дезинфекции и антисептики</w:t>
      </w:r>
    </w:p>
    <w:p w:rsidR="00CC4CF9" w:rsidRPr="00061AB7" w:rsidRDefault="00CC4CF9">
      <w:pPr>
        <w:pStyle w:val="ConsPlusCell"/>
        <w:jc w:val="both"/>
      </w:pPr>
      <w:r w:rsidRPr="00061AB7">
        <w:t>23 8610     6     Средства для борьбы с бытовыми насекомыми 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инсектициды</w:t>
      </w:r>
    </w:p>
    <w:p w:rsidR="00CC4CF9" w:rsidRPr="00061AB7" w:rsidRDefault="00CC4CF9">
      <w:pPr>
        <w:pStyle w:val="ConsPlusCell"/>
        <w:jc w:val="both"/>
      </w:pPr>
      <w:r w:rsidRPr="00061AB7">
        <w:t>23 8620     0     Средства для отпугивания насекомых - репелленты</w:t>
      </w:r>
    </w:p>
    <w:p w:rsidR="00CC4CF9" w:rsidRPr="00061AB7" w:rsidRDefault="00CC4CF9">
      <w:pPr>
        <w:pStyle w:val="ConsPlusCell"/>
        <w:jc w:val="both"/>
      </w:pPr>
      <w:r w:rsidRPr="00061AB7">
        <w:t>23 8630     5     Средства для борьбы с домашними грызунами 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зооциды</w:t>
      </w:r>
    </w:p>
    <w:p w:rsidR="00CC4CF9" w:rsidRPr="00061AB7" w:rsidRDefault="00CC4CF9">
      <w:pPr>
        <w:pStyle w:val="ConsPlusCell"/>
        <w:jc w:val="both"/>
      </w:pPr>
      <w:r w:rsidRPr="00061AB7">
        <w:t>23 8640     1     Средства дезинфицирующие</w:t>
      </w:r>
    </w:p>
    <w:p w:rsidR="00CC4CF9" w:rsidRPr="00061AB7" w:rsidRDefault="00CC4CF9">
      <w:pPr>
        <w:pStyle w:val="ConsPlusCell"/>
        <w:jc w:val="both"/>
      </w:pPr>
      <w:r w:rsidRPr="00061AB7">
        <w:t>23 8650     4     Средства для предохранения различных материалов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 загнивания - антисептики</w:t>
      </w:r>
    </w:p>
    <w:p w:rsidR="00CC4CF9" w:rsidRPr="00061AB7" w:rsidRDefault="00CC4CF9">
      <w:pPr>
        <w:pStyle w:val="ConsPlusCell"/>
        <w:jc w:val="both"/>
      </w:pPr>
      <w:r w:rsidRPr="00061AB7">
        <w:t>23 8690     2     Средства для борьбы с бытовыми насекомыми прочие</w:t>
      </w:r>
    </w:p>
    <w:p w:rsidR="00CC4CF9" w:rsidRPr="00061AB7" w:rsidRDefault="00CC4CF9">
      <w:pPr>
        <w:pStyle w:val="ConsPlusCell"/>
        <w:jc w:val="both"/>
      </w:pPr>
      <w:r w:rsidRPr="00061AB7">
        <w:t>23 8700     5     Средства для защиты растений садов и огородов от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сельскохозяйственных вредителей и сорняков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минеральные удобрения</w:t>
      </w:r>
    </w:p>
    <w:p w:rsidR="00CC4CF9" w:rsidRPr="00061AB7" w:rsidRDefault="00CC4CF9">
      <w:pPr>
        <w:pStyle w:val="ConsPlusCell"/>
        <w:jc w:val="both"/>
      </w:pPr>
      <w:r w:rsidRPr="00061AB7">
        <w:t>23 8710     8     Средства для защиты растений садов и огородов</w:t>
      </w:r>
    </w:p>
    <w:p w:rsidR="00CC4CF9" w:rsidRPr="00061AB7" w:rsidRDefault="00CC4CF9">
      <w:pPr>
        <w:pStyle w:val="ConsPlusCell"/>
        <w:jc w:val="both"/>
      </w:pPr>
      <w:r w:rsidRPr="00061AB7">
        <w:t>23 8720     4     Удобрения минеральные</w:t>
      </w:r>
    </w:p>
    <w:p w:rsidR="00CC4CF9" w:rsidRPr="00061AB7" w:rsidRDefault="00CC4CF9">
      <w:pPr>
        <w:pStyle w:val="ConsPlusCell"/>
        <w:jc w:val="both"/>
      </w:pPr>
      <w:r w:rsidRPr="00061AB7">
        <w:t>23 8800     9     Материалы лакокрасочные</w:t>
      </w:r>
    </w:p>
    <w:p w:rsidR="00CC4CF9" w:rsidRPr="00061AB7" w:rsidRDefault="00CC4CF9">
      <w:pPr>
        <w:pStyle w:val="ConsPlusCell"/>
        <w:jc w:val="both"/>
      </w:pPr>
      <w:r w:rsidRPr="00061AB7">
        <w:t>23 8810     3     Лаки, эмали, грунтовки и шпатлевки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конденсационных смолах</w:t>
      </w:r>
    </w:p>
    <w:p w:rsidR="00CC4CF9" w:rsidRPr="00061AB7" w:rsidRDefault="00CC4CF9">
      <w:pPr>
        <w:pStyle w:val="ConsPlusCell"/>
        <w:jc w:val="both"/>
      </w:pPr>
      <w:r w:rsidRPr="00061AB7">
        <w:t>23 8820     8     Лаки и эмали на эфирах целлюлозы</w:t>
      </w:r>
    </w:p>
    <w:p w:rsidR="00CC4CF9" w:rsidRPr="00061AB7" w:rsidRDefault="00CC4CF9">
      <w:pPr>
        <w:pStyle w:val="ConsPlusCell"/>
        <w:jc w:val="both"/>
      </w:pPr>
      <w:r w:rsidRPr="00061AB7">
        <w:t>23 8830     2     Лаки и политуры спиртовые</w:t>
      </w:r>
    </w:p>
    <w:p w:rsidR="00CC4CF9" w:rsidRPr="00061AB7" w:rsidRDefault="00CC4CF9">
      <w:pPr>
        <w:pStyle w:val="ConsPlusCell"/>
        <w:jc w:val="both"/>
      </w:pPr>
      <w:r w:rsidRPr="00061AB7">
        <w:t>23 8840     7     Краски водно-дисперсионные</w:t>
      </w:r>
    </w:p>
    <w:p w:rsidR="00CC4CF9" w:rsidRPr="00061AB7" w:rsidRDefault="00CC4CF9">
      <w:pPr>
        <w:pStyle w:val="ConsPlusCell"/>
        <w:jc w:val="both"/>
      </w:pPr>
      <w:r w:rsidRPr="00061AB7">
        <w:t>23 8850     1     Краски масляные (краски и белила масляные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тертые)</w:t>
      </w:r>
    </w:p>
    <w:p w:rsidR="00CC4CF9" w:rsidRPr="00061AB7" w:rsidRDefault="00CC4CF9">
      <w:pPr>
        <w:pStyle w:val="ConsPlusCell"/>
        <w:jc w:val="both"/>
      </w:pPr>
      <w:r w:rsidRPr="00061AB7">
        <w:t>23 8860     6     Лаки, эмали, грунтовки и шпатлевки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полимеризационных смолах</w:t>
      </w:r>
    </w:p>
    <w:p w:rsidR="00CC4CF9" w:rsidRPr="00061AB7" w:rsidRDefault="00CC4CF9">
      <w:pPr>
        <w:pStyle w:val="ConsPlusCell"/>
        <w:jc w:val="both"/>
      </w:pPr>
      <w:r w:rsidRPr="00061AB7">
        <w:t>23 8870     0     Олифы</w:t>
      </w:r>
    </w:p>
    <w:p w:rsidR="00CC4CF9" w:rsidRPr="00061AB7" w:rsidRDefault="00CC4CF9">
      <w:pPr>
        <w:pStyle w:val="ConsPlusCell"/>
        <w:jc w:val="both"/>
      </w:pPr>
      <w:r w:rsidRPr="00061AB7">
        <w:t>23 8880     5     Краски художественные</w:t>
      </w:r>
    </w:p>
    <w:p w:rsidR="00CC4CF9" w:rsidRPr="00061AB7" w:rsidRDefault="00CC4CF9">
      <w:pPr>
        <w:pStyle w:val="ConsPlusCell"/>
        <w:jc w:val="both"/>
      </w:pPr>
      <w:r w:rsidRPr="00061AB7">
        <w:t>23 8890     4     Растворители, разбавители, смывки и прочие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материалы</w:t>
      </w:r>
    </w:p>
    <w:p w:rsidR="00CC4CF9" w:rsidRPr="00061AB7" w:rsidRDefault="00CC4CF9">
      <w:pPr>
        <w:pStyle w:val="ConsPlusCell"/>
        <w:jc w:val="both"/>
      </w:pPr>
      <w:r w:rsidRPr="00061AB7">
        <w:t>23 8900     2     Товары бытовой химии прочие</w:t>
      </w:r>
    </w:p>
    <w:p w:rsidR="00CC4CF9" w:rsidRPr="00061AB7" w:rsidRDefault="00CC4CF9">
      <w:pPr>
        <w:pStyle w:val="ConsPlusCell"/>
        <w:jc w:val="both"/>
      </w:pPr>
      <w:r w:rsidRPr="00061AB7">
        <w:t>23 8910     7     Краски для бытового крашения тканей, текстильных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трикотажных изделий</w:t>
      </w:r>
    </w:p>
    <w:p w:rsidR="00CC4CF9" w:rsidRPr="00061AB7" w:rsidRDefault="00CC4CF9">
      <w:pPr>
        <w:pStyle w:val="ConsPlusCell"/>
        <w:jc w:val="both"/>
      </w:pPr>
      <w:r w:rsidRPr="00061AB7">
        <w:t>23 8920     1     Товары школьно-канцелярские (чернила, тушь,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пластилин и др.)</w:t>
      </w:r>
    </w:p>
    <w:p w:rsidR="00CC4CF9" w:rsidRPr="00061AB7" w:rsidRDefault="00CC4CF9">
      <w:pPr>
        <w:pStyle w:val="ConsPlusCell"/>
        <w:jc w:val="both"/>
      </w:pPr>
      <w:r w:rsidRPr="00061AB7">
        <w:t>23 8930     6     Средства тонизирующие, ароматизирующие,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дезодорирующие и другие</w:t>
      </w:r>
    </w:p>
    <w:p w:rsidR="00CC4CF9" w:rsidRPr="00061AB7" w:rsidRDefault="00CC4CF9">
      <w:pPr>
        <w:pStyle w:val="ConsPlusCell"/>
        <w:jc w:val="both"/>
      </w:pPr>
      <w:r w:rsidRPr="00061AB7">
        <w:t>23 8931     1     Средства тонизирующие, ароматизирующие,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дезодорирующие и другие, предназначенные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ухода за детскими вещами и предметами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23 8940     0     Замазки</w:t>
      </w:r>
    </w:p>
    <w:p w:rsidR="00CC4CF9" w:rsidRPr="00061AB7" w:rsidRDefault="00CC4CF9">
      <w:pPr>
        <w:pStyle w:val="ConsPlusCell"/>
        <w:jc w:val="both"/>
      </w:pPr>
      <w:r w:rsidRPr="00061AB7">
        <w:t>23 8950     5     Масла смазочные бытовые и смазки</w:t>
      </w:r>
    </w:p>
    <w:p w:rsidR="00CC4CF9" w:rsidRPr="00061AB7" w:rsidRDefault="00CC4CF9">
      <w:pPr>
        <w:pStyle w:val="ConsPlusCell"/>
        <w:jc w:val="both"/>
      </w:pPr>
      <w:r w:rsidRPr="00061AB7">
        <w:t>23 8960     0     Свечи</w:t>
      </w:r>
    </w:p>
    <w:p w:rsidR="00CC4CF9" w:rsidRPr="00061AB7" w:rsidRDefault="00CC4CF9">
      <w:pPr>
        <w:pStyle w:val="ConsPlusCell"/>
        <w:jc w:val="both"/>
      </w:pPr>
      <w:r w:rsidRPr="00061AB7">
        <w:t>23 8980     9     Средства для уничтожения запахов в помещении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закрытых емкостях</w:t>
      </w:r>
    </w:p>
    <w:p w:rsidR="00CC4CF9" w:rsidRPr="00061AB7" w:rsidRDefault="00CC4CF9">
      <w:pPr>
        <w:pStyle w:val="ConsPlusCell"/>
        <w:jc w:val="both"/>
      </w:pPr>
      <w:r w:rsidRPr="00061AB7">
        <w:t>23 8990     3     Препараты различного назначения прочие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23 9000     2     Материалы лакокрасочные, полупродукты, кино-,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фото- и магнитные материалы и товары бытовой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химии прочие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23 9900     5     Отходы лакокрасочные, кино-, фото- и магнитных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</w:t>
      </w:r>
    </w:p>
    <w:p w:rsidR="00CC4CF9" w:rsidRPr="00061AB7" w:rsidRDefault="00CC4CF9">
      <w:pPr>
        <w:pStyle w:val="ConsPlusCell"/>
        <w:jc w:val="both"/>
      </w:pPr>
      <w:r w:rsidRPr="00061AB7">
        <w:t>23 9910     3     Отходы лакокрасочные</w:t>
      </w:r>
    </w:p>
    <w:p w:rsidR="00CC4CF9" w:rsidRPr="00061AB7" w:rsidRDefault="00CC4CF9">
      <w:pPr>
        <w:pStyle w:val="ConsPlusCell"/>
        <w:jc w:val="both"/>
      </w:pPr>
      <w:r w:rsidRPr="00061AB7">
        <w:t>23 9920     4     Отходы кино-, фото- и магнитных материалов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24 0000     0     ПРОДУКЦИЯ ОРГАНИЧЕСКОГО СИНТЕЗА, СИНТЕТИЧЕСКИЕ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КРАСИТЕЛИ И НЕФТЕ-КОКСО-ЛЕСО-ХИМИЧЕСКАЯ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ПРОДУКЦИЯ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24 1000     2     Углеводороды алифатические, ароматические,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алициклические и их простые производные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24 1100     6     Углеводороды алифатические, их смеси и фракции</w:t>
      </w:r>
    </w:p>
    <w:p w:rsidR="00CC4CF9" w:rsidRPr="00061AB7" w:rsidRDefault="00CC4CF9">
      <w:pPr>
        <w:pStyle w:val="ConsPlusCell"/>
        <w:jc w:val="both"/>
      </w:pPr>
      <w:r w:rsidRPr="00061AB7">
        <w:t>24 1120     5     Углеводороды непредельные (нормальные)</w:t>
      </w:r>
    </w:p>
    <w:p w:rsidR="00CC4CF9" w:rsidRPr="00061AB7" w:rsidRDefault="00CC4CF9">
      <w:pPr>
        <w:pStyle w:val="ConsPlusCell"/>
        <w:jc w:val="both"/>
      </w:pPr>
      <w:r w:rsidRPr="00061AB7">
        <w:t>24 1121     0     Этилен</w:t>
      </w:r>
    </w:p>
    <w:p w:rsidR="00CC4CF9" w:rsidRPr="00061AB7" w:rsidRDefault="00CC4CF9">
      <w:pPr>
        <w:pStyle w:val="ConsPlusCell"/>
        <w:jc w:val="both"/>
      </w:pPr>
      <w:r w:rsidRPr="00061AB7">
        <w:t>24 1122     6     Ацетилен</w:t>
      </w:r>
    </w:p>
    <w:p w:rsidR="00CC4CF9" w:rsidRPr="00061AB7" w:rsidRDefault="00CC4CF9">
      <w:pPr>
        <w:pStyle w:val="ConsPlusCell"/>
        <w:jc w:val="both"/>
      </w:pPr>
      <w:r w:rsidRPr="00061AB7">
        <w:t>24 1123     1     Пропилен</w:t>
      </w:r>
    </w:p>
    <w:p w:rsidR="00CC4CF9" w:rsidRPr="00061AB7" w:rsidRDefault="00CC4CF9">
      <w:pPr>
        <w:pStyle w:val="ConsPlusCell"/>
        <w:jc w:val="both"/>
      </w:pPr>
      <w:r w:rsidRPr="00061AB7">
        <w:t>24 1124     7     Бутадиен-1,3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24 1125     2     Бутилены</w:t>
      </w:r>
    </w:p>
    <w:p w:rsidR="00CC4CF9" w:rsidRPr="00061AB7" w:rsidRDefault="00CC4CF9">
      <w:pPr>
        <w:pStyle w:val="ConsPlusCell"/>
        <w:jc w:val="both"/>
      </w:pPr>
      <w:r w:rsidRPr="00061AB7">
        <w:t>24 1126     8     Альфа-олефины</w:t>
      </w:r>
    </w:p>
    <w:p w:rsidR="00CC4CF9" w:rsidRPr="00061AB7" w:rsidRDefault="00CC4CF9">
      <w:pPr>
        <w:pStyle w:val="ConsPlusCell"/>
        <w:jc w:val="both"/>
      </w:pPr>
      <w:r w:rsidRPr="00061AB7">
        <w:t>24 1127     3     Пиперилен</w:t>
      </w:r>
    </w:p>
    <w:p w:rsidR="00CC4CF9" w:rsidRPr="00061AB7" w:rsidRDefault="00CC4CF9">
      <w:pPr>
        <w:pStyle w:val="ConsPlusCell"/>
        <w:jc w:val="both"/>
      </w:pPr>
      <w:r w:rsidRPr="00061AB7">
        <w:t>24 1130     0     Углеводороды непредельные (изостроения)</w:t>
      </w:r>
    </w:p>
    <w:p w:rsidR="00CC4CF9" w:rsidRPr="00061AB7" w:rsidRDefault="00CC4CF9">
      <w:pPr>
        <w:pStyle w:val="ConsPlusCell"/>
        <w:jc w:val="both"/>
      </w:pPr>
      <w:r w:rsidRPr="00061AB7">
        <w:t>24 1131     5     Изобутилен-ректификат</w:t>
      </w:r>
    </w:p>
    <w:p w:rsidR="00CC4CF9" w:rsidRPr="00061AB7" w:rsidRDefault="00CC4CF9">
      <w:pPr>
        <w:pStyle w:val="ConsPlusCell"/>
        <w:jc w:val="both"/>
      </w:pPr>
      <w:r w:rsidRPr="00061AB7">
        <w:t>24 1132     0     Изобутилен для бутилкаучука</w:t>
      </w:r>
    </w:p>
    <w:p w:rsidR="00CC4CF9" w:rsidRPr="00061AB7" w:rsidRDefault="00CC4CF9">
      <w:pPr>
        <w:pStyle w:val="ConsPlusCell"/>
        <w:jc w:val="both"/>
      </w:pPr>
      <w:r w:rsidRPr="00061AB7">
        <w:t>24 1133     6     Изопрен</w:t>
      </w:r>
    </w:p>
    <w:p w:rsidR="00CC4CF9" w:rsidRPr="00061AB7" w:rsidRDefault="00CC4CF9">
      <w:pPr>
        <w:pStyle w:val="ConsPlusCell"/>
        <w:jc w:val="both"/>
      </w:pPr>
      <w:r w:rsidRPr="00061AB7">
        <w:t>24 1134     1     Изоамилен</w:t>
      </w:r>
    </w:p>
    <w:p w:rsidR="00CC4CF9" w:rsidRPr="00061AB7" w:rsidRDefault="00CC4CF9">
      <w:pPr>
        <w:pStyle w:val="ConsPlusCell"/>
        <w:jc w:val="both"/>
      </w:pPr>
      <w:r w:rsidRPr="00061AB7">
        <w:t>24 1135     7     Изооктилен</w:t>
      </w:r>
    </w:p>
    <w:p w:rsidR="00CC4CF9" w:rsidRPr="00061AB7" w:rsidRDefault="00CC4CF9">
      <w:pPr>
        <w:pStyle w:val="ConsPlusCell"/>
        <w:jc w:val="both"/>
      </w:pPr>
      <w:r w:rsidRPr="00061AB7">
        <w:t>24 1140     4     Смеси углеводородов</w:t>
      </w:r>
    </w:p>
    <w:p w:rsidR="00CC4CF9" w:rsidRPr="00061AB7" w:rsidRDefault="00CC4CF9">
      <w:pPr>
        <w:pStyle w:val="ConsPlusCell"/>
        <w:jc w:val="both"/>
      </w:pPr>
      <w:r w:rsidRPr="00061AB7">
        <w:t>24 1141     3     Углеводороды тяжелые и остатки кубовые (отходы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заводов синтетического каучука)</w:t>
      </w:r>
    </w:p>
    <w:p w:rsidR="00CC4CF9" w:rsidRPr="00061AB7" w:rsidRDefault="00CC4CF9">
      <w:pPr>
        <w:pStyle w:val="ConsPlusCell"/>
        <w:jc w:val="both"/>
      </w:pPr>
      <w:r w:rsidRPr="00061AB7">
        <w:t>24 1142     5     Углеводороды, продукты побочные производства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синтетического каучука</w:t>
      </w:r>
    </w:p>
    <w:p w:rsidR="00CC4CF9" w:rsidRPr="00061AB7" w:rsidRDefault="00CC4CF9">
      <w:pPr>
        <w:pStyle w:val="ConsPlusCell"/>
        <w:jc w:val="both"/>
      </w:pPr>
      <w:r w:rsidRPr="00061AB7">
        <w:t>24 1150     9     Фракции / алифатических углеводородов</w:t>
      </w:r>
    </w:p>
    <w:p w:rsidR="00CC4CF9" w:rsidRPr="00061AB7" w:rsidRDefault="00CC4CF9">
      <w:pPr>
        <w:pStyle w:val="ConsPlusCell"/>
        <w:jc w:val="both"/>
      </w:pPr>
      <w:r w:rsidRPr="00061AB7">
        <w:t>24 1153     5     - бутилен-амиленовые</w:t>
      </w:r>
    </w:p>
    <w:p w:rsidR="00CC4CF9" w:rsidRPr="00061AB7" w:rsidRDefault="00CC4CF9">
      <w:pPr>
        <w:pStyle w:val="ConsPlusCell"/>
        <w:jc w:val="both"/>
      </w:pPr>
      <w:r w:rsidRPr="00061AB7">
        <w:t>24 1154     0     - бутилен-бутадиеновые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24 1155     6     - гексан-гептановые</w:t>
      </w:r>
    </w:p>
    <w:p w:rsidR="00CC4CF9" w:rsidRPr="00061AB7" w:rsidRDefault="00CC4CF9">
      <w:pPr>
        <w:pStyle w:val="ConsPlusCell"/>
        <w:jc w:val="both"/>
      </w:pPr>
      <w:r w:rsidRPr="00061AB7">
        <w:t>24 1156     1     - пипериленовые</w:t>
      </w:r>
    </w:p>
    <w:p w:rsidR="00CC4CF9" w:rsidRPr="00061AB7" w:rsidRDefault="00CC4CF9">
      <w:pPr>
        <w:pStyle w:val="ConsPlusCell"/>
        <w:jc w:val="both"/>
      </w:pPr>
      <w:r w:rsidRPr="00061AB7">
        <w:t>24 1200     6     Галоидопроизводные алифатических углеводородов</w:t>
      </w:r>
    </w:p>
    <w:p w:rsidR="00CC4CF9" w:rsidRPr="00061AB7" w:rsidRDefault="00CC4CF9">
      <w:pPr>
        <w:pStyle w:val="ConsPlusCell"/>
        <w:jc w:val="both"/>
      </w:pPr>
      <w:r w:rsidRPr="00061AB7">
        <w:t>24 1210     4     Хлорзамещенные метана и пропана</w:t>
      </w:r>
    </w:p>
    <w:p w:rsidR="00CC4CF9" w:rsidRPr="00061AB7" w:rsidRDefault="00CC4CF9">
      <w:pPr>
        <w:pStyle w:val="ConsPlusCell"/>
        <w:jc w:val="both"/>
      </w:pPr>
      <w:r w:rsidRPr="00061AB7">
        <w:t>24 1211     0     Метил хлористый</w:t>
      </w:r>
    </w:p>
    <w:p w:rsidR="00CC4CF9" w:rsidRPr="00061AB7" w:rsidRDefault="00CC4CF9">
      <w:pPr>
        <w:pStyle w:val="ConsPlusCell"/>
        <w:jc w:val="both"/>
      </w:pPr>
      <w:r w:rsidRPr="00061AB7">
        <w:t>24 1212     5     Метилен хлористый (метиленхлорид, дихлорметан)</w:t>
      </w:r>
    </w:p>
    <w:p w:rsidR="00CC4CF9" w:rsidRPr="00061AB7" w:rsidRDefault="00CC4CF9">
      <w:pPr>
        <w:pStyle w:val="ConsPlusCell"/>
        <w:jc w:val="both"/>
      </w:pPr>
      <w:r w:rsidRPr="00061AB7">
        <w:t>24 1213     0     Хлороформ</w:t>
      </w:r>
    </w:p>
    <w:p w:rsidR="00CC4CF9" w:rsidRPr="00061AB7" w:rsidRDefault="00CC4CF9">
      <w:pPr>
        <w:pStyle w:val="ConsPlusCell"/>
        <w:jc w:val="both"/>
      </w:pPr>
      <w:r w:rsidRPr="00061AB7">
        <w:t>24 1214     6     Углерод четыреххлористый</w:t>
      </w:r>
    </w:p>
    <w:p w:rsidR="00CC4CF9" w:rsidRPr="00061AB7" w:rsidRDefault="00CC4CF9">
      <w:pPr>
        <w:pStyle w:val="ConsPlusCell"/>
        <w:jc w:val="both"/>
      </w:pPr>
      <w:r w:rsidRPr="00061AB7">
        <w:t>24 1216     7     Дихлорпропан</w:t>
      </w:r>
    </w:p>
    <w:p w:rsidR="00CC4CF9" w:rsidRPr="00061AB7" w:rsidRDefault="00CC4CF9">
      <w:pPr>
        <w:pStyle w:val="ConsPlusCell"/>
        <w:jc w:val="both"/>
      </w:pPr>
      <w:r w:rsidRPr="00061AB7">
        <w:t>24 1220     9     Хлорзамещенные этана и этилена</w:t>
      </w:r>
    </w:p>
    <w:p w:rsidR="00CC4CF9" w:rsidRPr="00061AB7" w:rsidRDefault="00CC4CF9">
      <w:pPr>
        <w:pStyle w:val="ConsPlusCell"/>
        <w:jc w:val="both"/>
      </w:pPr>
      <w:r w:rsidRPr="00061AB7">
        <w:t>24 1221     4     Этил хлористый</w:t>
      </w:r>
    </w:p>
    <w:p w:rsidR="00CC4CF9" w:rsidRPr="00061AB7" w:rsidRDefault="00CC4CF9">
      <w:pPr>
        <w:pStyle w:val="ConsPlusCell"/>
        <w:jc w:val="both"/>
      </w:pPr>
      <w:r w:rsidRPr="00061AB7">
        <w:t>24 1222     3     Дихлорэтан</w:t>
      </w:r>
    </w:p>
    <w:p w:rsidR="00CC4CF9" w:rsidRPr="00061AB7" w:rsidRDefault="00CC4CF9">
      <w:pPr>
        <w:pStyle w:val="ConsPlusCell"/>
        <w:jc w:val="both"/>
      </w:pPr>
      <w:r w:rsidRPr="00061AB7">
        <w:t>24 1223     5     Трихлорэтан</w:t>
      </w:r>
    </w:p>
    <w:p w:rsidR="00CC4CF9" w:rsidRPr="00061AB7" w:rsidRDefault="00CC4CF9">
      <w:pPr>
        <w:pStyle w:val="ConsPlusCell"/>
        <w:jc w:val="both"/>
      </w:pPr>
      <w:r w:rsidRPr="00061AB7">
        <w:t>24 1224     0     Тетрахлорэтан</w:t>
      </w:r>
    </w:p>
    <w:p w:rsidR="00CC4CF9" w:rsidRPr="00061AB7" w:rsidRDefault="00CC4CF9">
      <w:pPr>
        <w:pStyle w:val="ConsPlusCell"/>
        <w:jc w:val="both"/>
      </w:pPr>
      <w:r w:rsidRPr="00061AB7">
        <w:t>24 1225     6     Гексахлорэтан</w:t>
      </w:r>
    </w:p>
    <w:p w:rsidR="00CC4CF9" w:rsidRPr="00061AB7" w:rsidRDefault="00CC4CF9">
      <w:pPr>
        <w:pStyle w:val="ConsPlusCell"/>
        <w:jc w:val="both"/>
      </w:pPr>
      <w:r w:rsidRPr="00061AB7">
        <w:t>24 1226     1     Трихлорэтилен</w:t>
      </w:r>
    </w:p>
    <w:p w:rsidR="00CC4CF9" w:rsidRPr="00061AB7" w:rsidRDefault="00CC4CF9">
      <w:pPr>
        <w:pStyle w:val="ConsPlusCell"/>
        <w:jc w:val="both"/>
      </w:pPr>
      <w:r w:rsidRPr="00061AB7">
        <w:t>24 1227     7     Перхлорэтилен</w:t>
      </w:r>
    </w:p>
    <w:p w:rsidR="00CC4CF9" w:rsidRPr="00061AB7" w:rsidRDefault="00CC4CF9">
      <w:pPr>
        <w:pStyle w:val="ConsPlusCell"/>
        <w:jc w:val="both"/>
      </w:pPr>
      <w:r w:rsidRPr="00061AB7">
        <w:t>24 1230     3     Бромзамещенные этана, пропана, бутана</w:t>
      </w:r>
    </w:p>
    <w:p w:rsidR="00CC4CF9" w:rsidRPr="00061AB7" w:rsidRDefault="00CC4CF9">
      <w:pPr>
        <w:pStyle w:val="ConsPlusCell"/>
        <w:jc w:val="both"/>
      </w:pPr>
      <w:r w:rsidRPr="00061AB7">
        <w:t>24 1231     9     Этил бромистый (бромэтан)</w:t>
      </w:r>
    </w:p>
    <w:p w:rsidR="00CC4CF9" w:rsidRPr="00061AB7" w:rsidRDefault="00CC4CF9">
      <w:pPr>
        <w:pStyle w:val="ConsPlusCell"/>
        <w:jc w:val="both"/>
      </w:pPr>
      <w:r w:rsidRPr="00061AB7">
        <w:t>24 1232     4     Этилен бромистый (дибромэтан)</w:t>
      </w:r>
    </w:p>
    <w:p w:rsidR="00CC4CF9" w:rsidRPr="00061AB7" w:rsidRDefault="00CC4CF9">
      <w:pPr>
        <w:pStyle w:val="ConsPlusCell"/>
        <w:jc w:val="both"/>
      </w:pPr>
      <w:r w:rsidRPr="00061AB7">
        <w:t>24 1233     7     Бромбутан</w:t>
      </w:r>
    </w:p>
    <w:p w:rsidR="00CC4CF9" w:rsidRPr="00061AB7" w:rsidRDefault="00CC4CF9">
      <w:pPr>
        <w:pStyle w:val="ConsPlusCell"/>
        <w:jc w:val="both"/>
      </w:pPr>
      <w:r w:rsidRPr="00061AB7">
        <w:t>24 1234     5     1,2-дибромпропан</w:t>
      </w:r>
    </w:p>
    <w:p w:rsidR="00CC4CF9" w:rsidRPr="00061AB7" w:rsidRDefault="00CC4CF9">
      <w:pPr>
        <w:pStyle w:val="ConsPlusCell"/>
        <w:jc w:val="both"/>
      </w:pPr>
      <w:r w:rsidRPr="00061AB7">
        <w:t>24 1235     0     1,2-дибром-трихлорпропан</w:t>
      </w:r>
    </w:p>
    <w:p w:rsidR="00CC4CF9" w:rsidRPr="00061AB7" w:rsidRDefault="00CC4CF9">
      <w:pPr>
        <w:pStyle w:val="ConsPlusCell"/>
        <w:jc w:val="both"/>
      </w:pPr>
      <w:r w:rsidRPr="00061AB7">
        <w:t>24 1236     6     Алкилы бромистые</w:t>
      </w:r>
    </w:p>
    <w:p w:rsidR="00CC4CF9" w:rsidRPr="00061AB7" w:rsidRDefault="00CC4CF9">
      <w:pPr>
        <w:pStyle w:val="ConsPlusCell"/>
        <w:jc w:val="both"/>
      </w:pPr>
      <w:r w:rsidRPr="00061AB7">
        <w:t>24 1240     8     Хладоны (фторхлорзамещенные метана, этана)</w:t>
      </w:r>
    </w:p>
    <w:p w:rsidR="00CC4CF9" w:rsidRPr="00061AB7" w:rsidRDefault="00CC4CF9">
      <w:pPr>
        <w:pStyle w:val="ConsPlusCell"/>
        <w:jc w:val="both"/>
      </w:pPr>
      <w:r w:rsidRPr="00061AB7">
        <w:t>24 1241     3     Хладон-11 (фтортрихлорметан)</w:t>
      </w:r>
    </w:p>
    <w:p w:rsidR="00CC4CF9" w:rsidRPr="00061AB7" w:rsidRDefault="00CC4CF9">
      <w:pPr>
        <w:pStyle w:val="ConsPlusCell"/>
        <w:jc w:val="both"/>
      </w:pPr>
      <w:r w:rsidRPr="00061AB7">
        <w:t>24 1242     9     Хладон-12 (дифтордихлорметан)</w:t>
      </w:r>
    </w:p>
    <w:p w:rsidR="00CC4CF9" w:rsidRPr="00061AB7" w:rsidRDefault="00CC4CF9">
      <w:pPr>
        <w:pStyle w:val="ConsPlusCell"/>
        <w:jc w:val="both"/>
      </w:pPr>
      <w:r w:rsidRPr="00061AB7">
        <w:t>24 1243     4     Хладон-13 (трифторхлорметан)</w:t>
      </w:r>
    </w:p>
    <w:p w:rsidR="00CC4CF9" w:rsidRPr="00061AB7" w:rsidRDefault="00CC4CF9">
      <w:pPr>
        <w:pStyle w:val="ConsPlusCell"/>
        <w:jc w:val="both"/>
      </w:pPr>
      <w:r w:rsidRPr="00061AB7">
        <w:t>24 1244     0     Хладон-22 (дифторхлорметан)</w:t>
      </w:r>
    </w:p>
    <w:p w:rsidR="00CC4CF9" w:rsidRPr="00061AB7" w:rsidRDefault="00CC4CF9">
      <w:pPr>
        <w:pStyle w:val="ConsPlusCell"/>
        <w:jc w:val="both"/>
      </w:pPr>
      <w:r w:rsidRPr="00061AB7">
        <w:t>24 1245     5     Смесь хладона-12 (дифтордихлорметана)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хладона-11 (фтортрихлорметана)</w:t>
      </w:r>
    </w:p>
    <w:p w:rsidR="00CC4CF9" w:rsidRPr="00061AB7" w:rsidRDefault="00CC4CF9">
      <w:pPr>
        <w:pStyle w:val="ConsPlusCell"/>
        <w:jc w:val="both"/>
      </w:pPr>
      <w:r w:rsidRPr="00061AB7">
        <w:t>24 1246     0     Хладон-14 (тетрафторметан)</w:t>
      </w:r>
    </w:p>
    <w:p w:rsidR="00CC4CF9" w:rsidRPr="00061AB7" w:rsidRDefault="00CC4CF9">
      <w:pPr>
        <w:pStyle w:val="ConsPlusCell"/>
        <w:jc w:val="both"/>
      </w:pPr>
      <w:r w:rsidRPr="00061AB7">
        <w:t>24 1249     7     Хладоны прочие</w:t>
      </w:r>
    </w:p>
    <w:p w:rsidR="00CC4CF9" w:rsidRPr="00061AB7" w:rsidRDefault="00CC4CF9">
      <w:pPr>
        <w:pStyle w:val="ConsPlusCell"/>
        <w:jc w:val="both"/>
      </w:pPr>
      <w:r w:rsidRPr="00061AB7">
        <w:t>24 1250     2     Три- и тетрахлоралканы</w:t>
      </w:r>
    </w:p>
    <w:p w:rsidR="00CC4CF9" w:rsidRPr="00061AB7" w:rsidRDefault="00CC4CF9">
      <w:pPr>
        <w:pStyle w:val="ConsPlusCell"/>
        <w:jc w:val="both"/>
      </w:pPr>
      <w:r w:rsidRPr="00061AB7">
        <w:t>24 1251     8     Трихлорпропан</w:t>
      </w:r>
    </w:p>
    <w:p w:rsidR="00CC4CF9" w:rsidRPr="00061AB7" w:rsidRDefault="00CC4CF9">
      <w:pPr>
        <w:pStyle w:val="ConsPlusCell"/>
        <w:jc w:val="both"/>
      </w:pPr>
      <w:r w:rsidRPr="00061AB7">
        <w:t>24 1252     3     Тетрахлорпропан</w:t>
      </w:r>
    </w:p>
    <w:p w:rsidR="00CC4CF9" w:rsidRPr="00061AB7" w:rsidRDefault="00CC4CF9">
      <w:pPr>
        <w:pStyle w:val="ConsPlusCell"/>
        <w:jc w:val="both"/>
      </w:pPr>
      <w:r w:rsidRPr="00061AB7">
        <w:t>24 1253     9     Тетрахлорпентан</w:t>
      </w:r>
    </w:p>
    <w:p w:rsidR="00CC4CF9" w:rsidRPr="00061AB7" w:rsidRDefault="00CC4CF9">
      <w:pPr>
        <w:pStyle w:val="ConsPlusCell"/>
        <w:jc w:val="both"/>
      </w:pPr>
      <w:r w:rsidRPr="00061AB7">
        <w:t>24 1260     7     Галоидозамещенные винила</w:t>
      </w:r>
    </w:p>
    <w:p w:rsidR="00CC4CF9" w:rsidRPr="00061AB7" w:rsidRDefault="00CC4CF9">
      <w:pPr>
        <w:pStyle w:val="ConsPlusCell"/>
        <w:jc w:val="both"/>
      </w:pPr>
      <w:r w:rsidRPr="00061AB7">
        <w:t>24 1261     2     Винилиденхлорид</w:t>
      </w:r>
    </w:p>
    <w:p w:rsidR="00CC4CF9" w:rsidRPr="00061AB7" w:rsidRDefault="00CC4CF9">
      <w:pPr>
        <w:pStyle w:val="ConsPlusCell"/>
        <w:jc w:val="both"/>
      </w:pPr>
      <w:r w:rsidRPr="00061AB7">
        <w:t>24 1262     8     Винил хлористый (хлорвинил)</w:t>
      </w:r>
    </w:p>
    <w:p w:rsidR="00CC4CF9" w:rsidRPr="00061AB7" w:rsidRDefault="00CC4CF9">
      <w:pPr>
        <w:pStyle w:val="ConsPlusCell"/>
        <w:jc w:val="both"/>
      </w:pPr>
      <w:r w:rsidRPr="00061AB7">
        <w:t>24 1270     1     Углеводороды фторзамещенные</w:t>
      </w:r>
    </w:p>
    <w:p w:rsidR="00CC4CF9" w:rsidRPr="00061AB7" w:rsidRDefault="00CC4CF9">
      <w:pPr>
        <w:pStyle w:val="ConsPlusCell"/>
        <w:jc w:val="both"/>
      </w:pPr>
      <w:r w:rsidRPr="00061AB7">
        <w:t>24 1271     7     Трифторхлорэтилен</w:t>
      </w:r>
    </w:p>
    <w:p w:rsidR="00CC4CF9" w:rsidRPr="00061AB7" w:rsidRDefault="00CC4CF9">
      <w:pPr>
        <w:pStyle w:val="ConsPlusCell"/>
        <w:jc w:val="both"/>
      </w:pPr>
      <w:r w:rsidRPr="00061AB7">
        <w:t>24 1272     2     Тетрафторэтилен</w:t>
      </w:r>
    </w:p>
    <w:p w:rsidR="00CC4CF9" w:rsidRPr="00061AB7" w:rsidRDefault="00CC4CF9">
      <w:pPr>
        <w:pStyle w:val="ConsPlusCell"/>
        <w:jc w:val="both"/>
      </w:pPr>
      <w:r w:rsidRPr="00061AB7">
        <w:t>24 1273     8     Винилиден фтористый (мономер-2)</w:t>
      </w:r>
    </w:p>
    <w:p w:rsidR="00CC4CF9" w:rsidRPr="00061AB7" w:rsidRDefault="00CC4CF9">
      <w:pPr>
        <w:pStyle w:val="ConsPlusCell"/>
        <w:jc w:val="both"/>
      </w:pPr>
      <w:r w:rsidRPr="00061AB7">
        <w:t>24 1274     3     Трифторпропен</w:t>
      </w:r>
    </w:p>
    <w:p w:rsidR="00CC4CF9" w:rsidRPr="00061AB7" w:rsidRDefault="00CC4CF9">
      <w:pPr>
        <w:pStyle w:val="ConsPlusCell"/>
        <w:jc w:val="both"/>
      </w:pPr>
      <w:r w:rsidRPr="00061AB7">
        <w:t>24 1275     9     Производные трифторэтилена</w:t>
      </w:r>
    </w:p>
    <w:p w:rsidR="00CC4CF9" w:rsidRPr="00061AB7" w:rsidRDefault="00CC4CF9">
      <w:pPr>
        <w:pStyle w:val="ConsPlusCell"/>
        <w:jc w:val="both"/>
      </w:pPr>
      <w:r w:rsidRPr="00061AB7">
        <w:t>24 1279     0     Фторуглероды прочие</w:t>
      </w:r>
    </w:p>
    <w:p w:rsidR="00CC4CF9" w:rsidRPr="00061AB7" w:rsidRDefault="00CC4CF9">
      <w:pPr>
        <w:pStyle w:val="ConsPlusCell"/>
        <w:jc w:val="both"/>
      </w:pPr>
      <w:r w:rsidRPr="00061AB7">
        <w:t>24 1290     0     Углеводороды алифатические галоидозамещенные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24 1291     6     Аллил хлористый</w:t>
      </w:r>
    </w:p>
    <w:p w:rsidR="00CC4CF9" w:rsidRPr="00061AB7" w:rsidRDefault="00CC4CF9">
      <w:pPr>
        <w:pStyle w:val="ConsPlusCell"/>
        <w:jc w:val="both"/>
      </w:pPr>
      <w:r w:rsidRPr="00061AB7">
        <w:t>24 1294     2     Гексахлорциклопентадиен</w:t>
      </w:r>
    </w:p>
    <w:p w:rsidR="00CC4CF9" w:rsidRPr="00061AB7" w:rsidRDefault="00CC4CF9">
      <w:pPr>
        <w:pStyle w:val="ConsPlusCell"/>
        <w:jc w:val="both"/>
      </w:pPr>
      <w:r w:rsidRPr="00061AB7">
        <w:t>24 1297     9     Перфтортриэтиламин</w:t>
      </w:r>
    </w:p>
    <w:p w:rsidR="00CC4CF9" w:rsidRPr="00061AB7" w:rsidRDefault="00CC4CF9">
      <w:pPr>
        <w:pStyle w:val="ConsPlusCell"/>
        <w:jc w:val="both"/>
      </w:pPr>
      <w:r w:rsidRPr="00061AB7">
        <w:t>24 1299     9     Углеводороды алифатические, галоидозамещенные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прочие, кроме перечисленных выше</w:t>
      </w:r>
    </w:p>
    <w:p w:rsidR="00CC4CF9" w:rsidRPr="00061AB7" w:rsidRDefault="00CC4CF9">
      <w:pPr>
        <w:pStyle w:val="ConsPlusCell"/>
        <w:jc w:val="both"/>
      </w:pPr>
      <w:r w:rsidRPr="00061AB7">
        <w:t>24 1300     3     Аминопроизводные алифатические углеводородов</w:t>
      </w:r>
    </w:p>
    <w:p w:rsidR="00CC4CF9" w:rsidRPr="00061AB7" w:rsidRDefault="00CC4CF9">
      <w:pPr>
        <w:pStyle w:val="ConsPlusCell"/>
        <w:jc w:val="both"/>
      </w:pPr>
      <w:r w:rsidRPr="00061AB7">
        <w:t>24 1310     8     Метил- и метиленамины</w:t>
      </w:r>
    </w:p>
    <w:p w:rsidR="00CC4CF9" w:rsidRPr="00061AB7" w:rsidRDefault="00CC4CF9">
      <w:pPr>
        <w:pStyle w:val="ConsPlusCell"/>
        <w:jc w:val="both"/>
      </w:pPr>
      <w:r w:rsidRPr="00061AB7">
        <w:t>24 1311     3     Монометиламины</w:t>
      </w:r>
    </w:p>
    <w:p w:rsidR="00CC4CF9" w:rsidRPr="00061AB7" w:rsidRDefault="00CC4CF9">
      <w:pPr>
        <w:pStyle w:val="ConsPlusCell"/>
        <w:jc w:val="both"/>
      </w:pPr>
      <w:r w:rsidRPr="00061AB7">
        <w:t>24 1312     9     Диметиламин</w:t>
      </w:r>
    </w:p>
    <w:p w:rsidR="00CC4CF9" w:rsidRPr="00061AB7" w:rsidRDefault="00CC4CF9">
      <w:pPr>
        <w:pStyle w:val="ConsPlusCell"/>
        <w:jc w:val="both"/>
      </w:pPr>
      <w:r w:rsidRPr="00061AB7">
        <w:t>24 1313     4     Триметиламин</w:t>
      </w:r>
    </w:p>
    <w:p w:rsidR="00CC4CF9" w:rsidRPr="00061AB7" w:rsidRDefault="00CC4CF9">
      <w:pPr>
        <w:pStyle w:val="ConsPlusCell"/>
        <w:jc w:val="both"/>
      </w:pPr>
      <w:r w:rsidRPr="00061AB7">
        <w:t>24 1314     7     Метиламин-хлоргидрат</w:t>
      </w:r>
    </w:p>
    <w:p w:rsidR="00CC4CF9" w:rsidRPr="00061AB7" w:rsidRDefault="00CC4CF9">
      <w:pPr>
        <w:pStyle w:val="ConsPlusCell"/>
        <w:jc w:val="both"/>
      </w:pPr>
      <w:r w:rsidRPr="00061AB7">
        <w:t>24 1320     2     Этил- и этиленамины</w:t>
      </w:r>
    </w:p>
    <w:p w:rsidR="00CC4CF9" w:rsidRPr="00061AB7" w:rsidRDefault="00CC4CF9">
      <w:pPr>
        <w:pStyle w:val="ConsPlusCell"/>
        <w:jc w:val="both"/>
      </w:pPr>
      <w:r w:rsidRPr="00061AB7">
        <w:t>24 1321     8     Моноэтиламин</w:t>
      </w:r>
    </w:p>
    <w:p w:rsidR="00CC4CF9" w:rsidRPr="00061AB7" w:rsidRDefault="00CC4CF9">
      <w:pPr>
        <w:pStyle w:val="ConsPlusCell"/>
        <w:jc w:val="both"/>
      </w:pPr>
      <w:r w:rsidRPr="00061AB7">
        <w:t>24 1322     3     Диэтиламин</w:t>
      </w:r>
    </w:p>
    <w:p w:rsidR="00CC4CF9" w:rsidRPr="00061AB7" w:rsidRDefault="00CC4CF9">
      <w:pPr>
        <w:pStyle w:val="ConsPlusCell"/>
        <w:jc w:val="both"/>
      </w:pPr>
      <w:r w:rsidRPr="00061AB7">
        <w:t>24 1323     9     Триэтиламин</w:t>
      </w:r>
    </w:p>
    <w:p w:rsidR="00CC4CF9" w:rsidRPr="00061AB7" w:rsidRDefault="00CC4CF9">
      <w:pPr>
        <w:pStyle w:val="ConsPlusCell"/>
        <w:jc w:val="both"/>
      </w:pPr>
      <w:r w:rsidRPr="00061AB7">
        <w:t>24 1324     4     Этилендиамин</w:t>
      </w:r>
    </w:p>
    <w:p w:rsidR="00CC4CF9" w:rsidRPr="00061AB7" w:rsidRDefault="00CC4CF9">
      <w:pPr>
        <w:pStyle w:val="ConsPlusCell"/>
        <w:jc w:val="both"/>
      </w:pPr>
      <w:r w:rsidRPr="00061AB7">
        <w:t>24 1325     0     Диэтилентриамин</w:t>
      </w:r>
    </w:p>
    <w:p w:rsidR="00CC4CF9" w:rsidRPr="00061AB7" w:rsidRDefault="00CC4CF9">
      <w:pPr>
        <w:pStyle w:val="ConsPlusCell"/>
        <w:jc w:val="both"/>
      </w:pPr>
      <w:r w:rsidRPr="00061AB7">
        <w:t>24 1330     7     Пропиламины</w:t>
      </w:r>
    </w:p>
    <w:p w:rsidR="00CC4CF9" w:rsidRPr="00061AB7" w:rsidRDefault="00CC4CF9">
      <w:pPr>
        <w:pStyle w:val="ConsPlusCell"/>
        <w:jc w:val="both"/>
      </w:pPr>
      <w:r w:rsidRPr="00061AB7">
        <w:t>24 1331     2     Пропиламин</w:t>
      </w:r>
    </w:p>
    <w:p w:rsidR="00CC4CF9" w:rsidRPr="00061AB7" w:rsidRDefault="00CC4CF9">
      <w:pPr>
        <w:pStyle w:val="ConsPlusCell"/>
        <w:jc w:val="both"/>
      </w:pPr>
      <w:r w:rsidRPr="00061AB7">
        <w:t>24 1332     8     Дипропиламин</w:t>
      </w:r>
    </w:p>
    <w:p w:rsidR="00CC4CF9" w:rsidRPr="00061AB7" w:rsidRDefault="00CC4CF9">
      <w:pPr>
        <w:pStyle w:val="ConsPlusCell"/>
        <w:jc w:val="both"/>
      </w:pPr>
      <w:r w:rsidRPr="00061AB7">
        <w:t>24 1333     3     Изопропиламин</w:t>
      </w:r>
    </w:p>
    <w:p w:rsidR="00CC4CF9" w:rsidRPr="00061AB7" w:rsidRDefault="00CC4CF9">
      <w:pPr>
        <w:pStyle w:val="ConsPlusCell"/>
        <w:jc w:val="both"/>
      </w:pPr>
      <w:r w:rsidRPr="00061AB7">
        <w:t>24 1340     1     Амины алифатических углеводородов прочие</w:t>
      </w:r>
    </w:p>
    <w:p w:rsidR="00CC4CF9" w:rsidRPr="00061AB7" w:rsidRDefault="00CC4CF9">
      <w:pPr>
        <w:pStyle w:val="ConsPlusCell"/>
        <w:jc w:val="both"/>
      </w:pPr>
      <w:r w:rsidRPr="00061AB7">
        <w:t>24 1341     7     Бутиламины</w:t>
      </w:r>
    </w:p>
    <w:p w:rsidR="00CC4CF9" w:rsidRPr="00061AB7" w:rsidRDefault="00CC4CF9">
      <w:pPr>
        <w:pStyle w:val="ConsPlusCell"/>
        <w:jc w:val="both"/>
      </w:pPr>
      <w:r w:rsidRPr="00061AB7">
        <w:t>24 1342     2     Гексаметилендиамин</w:t>
      </w:r>
    </w:p>
    <w:p w:rsidR="00CC4CF9" w:rsidRPr="00061AB7" w:rsidRDefault="00CC4CF9">
      <w:pPr>
        <w:pStyle w:val="ConsPlusCell"/>
        <w:jc w:val="both"/>
      </w:pPr>
      <w:r w:rsidRPr="00061AB7">
        <w:t>24 1344     3     Октадециламин</w:t>
      </w:r>
    </w:p>
    <w:p w:rsidR="00CC4CF9" w:rsidRPr="00061AB7" w:rsidRDefault="00CC4CF9">
      <w:pPr>
        <w:pStyle w:val="ConsPlusCell"/>
        <w:jc w:val="both"/>
      </w:pPr>
      <w:r w:rsidRPr="00061AB7">
        <w:t>24 1345     9     Полиэтиленполиамины</w:t>
      </w:r>
    </w:p>
    <w:p w:rsidR="00CC4CF9" w:rsidRPr="00061AB7" w:rsidRDefault="00CC4CF9">
      <w:pPr>
        <w:pStyle w:val="ConsPlusCell"/>
        <w:jc w:val="both"/>
      </w:pPr>
      <w:r w:rsidRPr="00061AB7">
        <w:t>24 1346     4     Амины алифатические</w:t>
      </w:r>
    </w:p>
    <w:p w:rsidR="00CC4CF9" w:rsidRPr="00061AB7" w:rsidRDefault="00CC4CF9">
      <w:pPr>
        <w:pStyle w:val="ConsPlusCell"/>
        <w:jc w:val="both"/>
      </w:pPr>
      <w:r w:rsidRPr="00061AB7">
        <w:t>24 1350     6     Имины алифатических углеводородов</w:t>
      </w:r>
    </w:p>
    <w:p w:rsidR="00CC4CF9" w:rsidRPr="00061AB7" w:rsidRDefault="00CC4CF9">
      <w:pPr>
        <w:pStyle w:val="ConsPlusCell"/>
        <w:jc w:val="both"/>
      </w:pPr>
      <w:r w:rsidRPr="00061AB7">
        <w:t>24 1352     7     Гексаметиленимин</w:t>
      </w:r>
    </w:p>
    <w:p w:rsidR="00CC4CF9" w:rsidRPr="00061AB7" w:rsidRDefault="00CC4CF9">
      <w:pPr>
        <w:pStyle w:val="ConsPlusCell"/>
        <w:jc w:val="both"/>
      </w:pPr>
      <w:r w:rsidRPr="00061AB7">
        <w:t>24 1400     7     Углеводороды ароматические одноядерные и 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производные</w:t>
      </w:r>
    </w:p>
    <w:p w:rsidR="00CC4CF9" w:rsidRPr="00061AB7" w:rsidRDefault="00CC4CF9">
      <w:pPr>
        <w:pStyle w:val="ConsPlusCell"/>
        <w:jc w:val="both"/>
      </w:pPr>
      <w:r w:rsidRPr="00061AB7">
        <w:t>24 1410     1     Бензол /</w:t>
      </w:r>
    </w:p>
    <w:p w:rsidR="00CC4CF9" w:rsidRPr="00061AB7" w:rsidRDefault="00CC4CF9">
      <w:pPr>
        <w:pStyle w:val="ConsPlusCell"/>
        <w:jc w:val="both"/>
      </w:pPr>
      <w:r w:rsidRPr="00061AB7">
        <w:t>24 1411     7     - нефтяной</w:t>
      </w:r>
    </w:p>
    <w:p w:rsidR="00CC4CF9" w:rsidRPr="00061AB7" w:rsidRDefault="00CC4CF9">
      <w:pPr>
        <w:pStyle w:val="ConsPlusCell"/>
        <w:jc w:val="both"/>
      </w:pPr>
      <w:r w:rsidRPr="00061AB7">
        <w:t>24 1412     2     - каменноугольный</w:t>
      </w:r>
    </w:p>
    <w:p w:rsidR="00CC4CF9" w:rsidRPr="00061AB7" w:rsidRDefault="00CC4CF9">
      <w:pPr>
        <w:pStyle w:val="ConsPlusCell"/>
        <w:jc w:val="both"/>
      </w:pPr>
      <w:r w:rsidRPr="00061AB7">
        <w:t>24 1413     8     - сланцевый</w:t>
      </w:r>
    </w:p>
    <w:p w:rsidR="00CC4CF9" w:rsidRPr="00061AB7" w:rsidRDefault="00CC4CF9">
      <w:pPr>
        <w:pStyle w:val="ConsPlusCell"/>
        <w:jc w:val="both"/>
      </w:pPr>
      <w:r w:rsidRPr="00061AB7">
        <w:t>24 1419     0     - прочий</w:t>
      </w:r>
    </w:p>
    <w:p w:rsidR="00CC4CF9" w:rsidRPr="00061AB7" w:rsidRDefault="00CC4CF9">
      <w:pPr>
        <w:pStyle w:val="ConsPlusCell"/>
        <w:jc w:val="both"/>
      </w:pPr>
      <w:r w:rsidRPr="00061AB7">
        <w:t>24 1420     6     Толуол /</w:t>
      </w:r>
    </w:p>
    <w:p w:rsidR="00CC4CF9" w:rsidRPr="00061AB7" w:rsidRDefault="00CC4CF9">
      <w:pPr>
        <w:pStyle w:val="ConsPlusCell"/>
        <w:jc w:val="both"/>
      </w:pPr>
      <w:r w:rsidRPr="00061AB7">
        <w:t>24 1421     1     - нефтяной</w:t>
      </w:r>
    </w:p>
    <w:p w:rsidR="00CC4CF9" w:rsidRPr="00061AB7" w:rsidRDefault="00CC4CF9">
      <w:pPr>
        <w:pStyle w:val="ConsPlusCell"/>
        <w:jc w:val="both"/>
      </w:pPr>
      <w:r w:rsidRPr="00061AB7">
        <w:t>24 1422     7     - каменноугольный</w:t>
      </w:r>
    </w:p>
    <w:p w:rsidR="00CC4CF9" w:rsidRPr="00061AB7" w:rsidRDefault="00CC4CF9">
      <w:pPr>
        <w:pStyle w:val="ConsPlusCell"/>
        <w:jc w:val="both"/>
      </w:pPr>
      <w:r w:rsidRPr="00061AB7">
        <w:t>24 1423     2     - сланцевый</w:t>
      </w:r>
    </w:p>
    <w:p w:rsidR="00CC4CF9" w:rsidRPr="00061AB7" w:rsidRDefault="00CC4CF9">
      <w:pPr>
        <w:pStyle w:val="ConsPlusCell"/>
        <w:jc w:val="both"/>
      </w:pPr>
      <w:r w:rsidRPr="00061AB7">
        <w:t>24 1424     8     - коксохимический</w:t>
      </w:r>
    </w:p>
    <w:p w:rsidR="00CC4CF9" w:rsidRPr="00061AB7" w:rsidRDefault="00CC4CF9">
      <w:pPr>
        <w:pStyle w:val="ConsPlusCell"/>
        <w:jc w:val="both"/>
      </w:pPr>
      <w:r w:rsidRPr="00061AB7">
        <w:t>24 1430     0     Этилбензолы</w:t>
      </w:r>
    </w:p>
    <w:p w:rsidR="00CC4CF9" w:rsidRPr="00061AB7" w:rsidRDefault="00CC4CF9">
      <w:pPr>
        <w:pStyle w:val="ConsPlusCell"/>
        <w:jc w:val="both"/>
      </w:pPr>
      <w:r w:rsidRPr="00061AB7">
        <w:t>24 1431     6     Моноэтилбензол</w:t>
      </w:r>
    </w:p>
    <w:p w:rsidR="00CC4CF9" w:rsidRPr="00061AB7" w:rsidRDefault="00CC4CF9">
      <w:pPr>
        <w:pStyle w:val="ConsPlusCell"/>
        <w:jc w:val="both"/>
      </w:pPr>
      <w:r w:rsidRPr="00061AB7">
        <w:t>24 1432     1     Диэтилбензол</w:t>
      </w:r>
    </w:p>
    <w:p w:rsidR="00CC4CF9" w:rsidRPr="00061AB7" w:rsidRDefault="00CC4CF9">
      <w:pPr>
        <w:pStyle w:val="ConsPlusCell"/>
        <w:jc w:val="both"/>
      </w:pPr>
      <w:r w:rsidRPr="00061AB7">
        <w:t>24 1433     7     Этилбензол</w:t>
      </w:r>
    </w:p>
    <w:p w:rsidR="00CC4CF9" w:rsidRPr="00061AB7" w:rsidRDefault="00CC4CF9">
      <w:pPr>
        <w:pStyle w:val="ConsPlusCell"/>
        <w:jc w:val="both"/>
      </w:pPr>
      <w:r w:rsidRPr="00061AB7">
        <w:t>24 1440     5     Изопропилбензолы</w:t>
      </w:r>
    </w:p>
    <w:p w:rsidR="00CC4CF9" w:rsidRPr="00061AB7" w:rsidRDefault="00CC4CF9">
      <w:pPr>
        <w:pStyle w:val="ConsPlusCell"/>
        <w:jc w:val="both"/>
      </w:pPr>
      <w:r w:rsidRPr="00061AB7">
        <w:t>24 1441     0     Изопропилбензол</w:t>
      </w:r>
    </w:p>
    <w:p w:rsidR="00CC4CF9" w:rsidRPr="00061AB7" w:rsidRDefault="00CC4CF9">
      <w:pPr>
        <w:pStyle w:val="ConsPlusCell"/>
        <w:jc w:val="both"/>
      </w:pPr>
      <w:r w:rsidRPr="00061AB7">
        <w:t>24 1442     6     Диизопропилбензол</w:t>
      </w:r>
    </w:p>
    <w:p w:rsidR="00CC4CF9" w:rsidRPr="00061AB7" w:rsidRDefault="00CC4CF9">
      <w:pPr>
        <w:pStyle w:val="ConsPlusCell"/>
        <w:jc w:val="both"/>
      </w:pPr>
      <w:r w:rsidRPr="00061AB7">
        <w:t>24 1448     9     Производные изопропилбензола</w:t>
      </w:r>
    </w:p>
    <w:p w:rsidR="00CC4CF9" w:rsidRPr="00061AB7" w:rsidRDefault="00CC4CF9">
      <w:pPr>
        <w:pStyle w:val="ConsPlusCell"/>
        <w:jc w:val="both"/>
      </w:pPr>
      <w:r w:rsidRPr="00061AB7">
        <w:t>24 1450     9     Ксилол /</w:t>
      </w:r>
    </w:p>
    <w:p w:rsidR="00CC4CF9" w:rsidRPr="00061AB7" w:rsidRDefault="00CC4CF9">
      <w:pPr>
        <w:pStyle w:val="ConsPlusCell"/>
        <w:jc w:val="both"/>
      </w:pPr>
      <w:r w:rsidRPr="00061AB7">
        <w:t>24 1451     5     - нефтяной</w:t>
      </w:r>
    </w:p>
    <w:p w:rsidR="00CC4CF9" w:rsidRPr="00061AB7" w:rsidRDefault="00CC4CF9">
      <w:pPr>
        <w:pStyle w:val="ConsPlusCell"/>
        <w:jc w:val="both"/>
      </w:pPr>
      <w:r w:rsidRPr="00061AB7">
        <w:t>24 1452     0     - каменноугольный</w:t>
      </w:r>
    </w:p>
    <w:p w:rsidR="00CC4CF9" w:rsidRPr="00061AB7" w:rsidRDefault="00CC4CF9">
      <w:pPr>
        <w:pStyle w:val="ConsPlusCell"/>
        <w:jc w:val="both"/>
      </w:pPr>
      <w:r w:rsidRPr="00061AB7">
        <w:t>24 1490     8     Гомологи бензола и циклические соединения прочие</w:t>
      </w:r>
    </w:p>
    <w:p w:rsidR="00CC4CF9" w:rsidRPr="00061AB7" w:rsidRDefault="00CC4CF9">
      <w:pPr>
        <w:pStyle w:val="ConsPlusCell"/>
        <w:jc w:val="both"/>
      </w:pPr>
      <w:r w:rsidRPr="00061AB7">
        <w:t>24 1491     3     Мезитилен</w:t>
      </w:r>
    </w:p>
    <w:p w:rsidR="00CC4CF9" w:rsidRPr="00061AB7" w:rsidRDefault="00CC4CF9">
      <w:pPr>
        <w:pStyle w:val="ConsPlusCell"/>
        <w:jc w:val="both"/>
      </w:pPr>
      <w:r w:rsidRPr="00061AB7">
        <w:t>24 1492     9     Дитолилметан</w:t>
      </w:r>
    </w:p>
    <w:p w:rsidR="00CC4CF9" w:rsidRPr="00061AB7" w:rsidRDefault="00CC4CF9">
      <w:pPr>
        <w:pStyle w:val="ConsPlusCell"/>
        <w:jc w:val="both"/>
      </w:pPr>
      <w:r w:rsidRPr="00061AB7">
        <w:t>24 1493     4     Стирол</w:t>
      </w:r>
    </w:p>
    <w:p w:rsidR="00CC4CF9" w:rsidRPr="00061AB7" w:rsidRDefault="00CC4CF9">
      <w:pPr>
        <w:pStyle w:val="ConsPlusCell"/>
        <w:jc w:val="both"/>
      </w:pPr>
      <w:r w:rsidRPr="00061AB7">
        <w:t>24 1494     3     Метилстирол (альфа-метилстирол)</w:t>
      </w:r>
    </w:p>
    <w:p w:rsidR="00CC4CF9" w:rsidRPr="00061AB7" w:rsidRDefault="00CC4CF9">
      <w:pPr>
        <w:pStyle w:val="ConsPlusCell"/>
        <w:jc w:val="both"/>
      </w:pPr>
      <w:r w:rsidRPr="00061AB7">
        <w:t>24 1495     5     Дивинилбензол</w:t>
      </w:r>
    </w:p>
    <w:p w:rsidR="00CC4CF9" w:rsidRPr="00061AB7" w:rsidRDefault="00CC4CF9">
      <w:pPr>
        <w:pStyle w:val="ConsPlusCell"/>
        <w:jc w:val="both"/>
      </w:pPr>
      <w:r w:rsidRPr="00061AB7">
        <w:t>24 1496     0     Додецилбензол</w:t>
      </w:r>
    </w:p>
    <w:p w:rsidR="00CC4CF9" w:rsidRPr="00061AB7" w:rsidRDefault="00CC4CF9">
      <w:pPr>
        <w:pStyle w:val="ConsPlusCell"/>
        <w:jc w:val="both"/>
      </w:pPr>
      <w:r w:rsidRPr="00061AB7">
        <w:t>24 1500     0     Углеводороды ароматические многоядерные,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фракции ароматических углеводородов и сольвенты</w:t>
      </w:r>
    </w:p>
    <w:p w:rsidR="00CC4CF9" w:rsidRPr="00061AB7" w:rsidRDefault="00CC4CF9">
      <w:pPr>
        <w:pStyle w:val="ConsPlusCell"/>
        <w:jc w:val="both"/>
      </w:pPr>
      <w:r w:rsidRPr="00061AB7">
        <w:t>24 1510     5     Нафталин /</w:t>
      </w:r>
    </w:p>
    <w:p w:rsidR="00CC4CF9" w:rsidRPr="00061AB7" w:rsidRDefault="00CC4CF9">
      <w:pPr>
        <w:pStyle w:val="ConsPlusCell"/>
        <w:jc w:val="both"/>
      </w:pPr>
      <w:r w:rsidRPr="00061AB7">
        <w:t>24 1511     0     - коксохимический для фталевого ангидрида</w:t>
      </w:r>
    </w:p>
    <w:p w:rsidR="00CC4CF9" w:rsidRPr="00061AB7" w:rsidRDefault="00CC4CF9">
      <w:pPr>
        <w:pStyle w:val="ConsPlusCell"/>
        <w:jc w:val="both"/>
      </w:pPr>
      <w:r w:rsidRPr="00061AB7">
        <w:t>24 1512     6     - коксохимический технический</w:t>
      </w:r>
    </w:p>
    <w:p w:rsidR="00CC4CF9" w:rsidRPr="00061AB7" w:rsidRDefault="00CC4CF9">
      <w:pPr>
        <w:pStyle w:val="ConsPlusCell"/>
        <w:jc w:val="both"/>
      </w:pPr>
      <w:r w:rsidRPr="00061AB7">
        <w:t>24 1513     1     - коксохимический прессованный</w:t>
      </w:r>
    </w:p>
    <w:p w:rsidR="00CC4CF9" w:rsidRPr="00061AB7" w:rsidRDefault="00CC4CF9">
      <w:pPr>
        <w:pStyle w:val="ConsPlusCell"/>
        <w:jc w:val="both"/>
      </w:pPr>
      <w:r w:rsidRPr="00061AB7">
        <w:t>24 1514     7     - коксохимический прессованный 100%</w:t>
      </w:r>
    </w:p>
    <w:p w:rsidR="00CC4CF9" w:rsidRPr="00061AB7" w:rsidRDefault="00CC4CF9">
      <w:pPr>
        <w:pStyle w:val="ConsPlusCell"/>
        <w:jc w:val="both"/>
      </w:pPr>
      <w:r w:rsidRPr="00061AB7">
        <w:t>24 1515     2     - коксохимический в порошке</w:t>
      </w:r>
    </w:p>
    <w:p w:rsidR="00CC4CF9" w:rsidRPr="00061AB7" w:rsidRDefault="00CC4CF9">
      <w:pPr>
        <w:pStyle w:val="ConsPlusCell"/>
        <w:jc w:val="both"/>
      </w:pPr>
      <w:r w:rsidRPr="00061AB7">
        <w:t>24 1516     8     - коксохимический в чешуйках (сублимированный)</w:t>
      </w:r>
    </w:p>
    <w:p w:rsidR="00CC4CF9" w:rsidRPr="00061AB7" w:rsidRDefault="00CC4CF9">
      <w:pPr>
        <w:pStyle w:val="ConsPlusCell"/>
        <w:jc w:val="both"/>
      </w:pPr>
      <w:r w:rsidRPr="00061AB7">
        <w:t>24 1517     3     - очищенный</w:t>
      </w:r>
    </w:p>
    <w:p w:rsidR="00CC4CF9" w:rsidRPr="00061AB7" w:rsidRDefault="00CC4CF9">
      <w:pPr>
        <w:pStyle w:val="ConsPlusCell"/>
        <w:jc w:val="both"/>
      </w:pPr>
      <w:r w:rsidRPr="00061AB7">
        <w:t>24 1520     5     Антрацен /</w:t>
      </w:r>
    </w:p>
    <w:p w:rsidR="00CC4CF9" w:rsidRPr="00061AB7" w:rsidRDefault="00CC4CF9">
      <w:pPr>
        <w:pStyle w:val="ConsPlusCell"/>
        <w:jc w:val="both"/>
      </w:pPr>
      <w:r w:rsidRPr="00061AB7">
        <w:t>24 1521     5     - сырой</w:t>
      </w:r>
    </w:p>
    <w:p w:rsidR="00CC4CF9" w:rsidRPr="00061AB7" w:rsidRDefault="00CC4CF9">
      <w:pPr>
        <w:pStyle w:val="ConsPlusCell"/>
        <w:jc w:val="both"/>
      </w:pPr>
      <w:r w:rsidRPr="00061AB7">
        <w:t>24 1522     0     - технический</w:t>
      </w:r>
    </w:p>
    <w:p w:rsidR="00CC4CF9" w:rsidRPr="00061AB7" w:rsidRDefault="00CC4CF9">
      <w:pPr>
        <w:pStyle w:val="ConsPlusCell"/>
        <w:jc w:val="both"/>
      </w:pPr>
      <w:r w:rsidRPr="00061AB7">
        <w:t>24 1523     6     - чистый</w:t>
      </w:r>
    </w:p>
    <w:p w:rsidR="00CC4CF9" w:rsidRPr="00061AB7" w:rsidRDefault="00CC4CF9">
      <w:pPr>
        <w:pStyle w:val="ConsPlusCell"/>
        <w:jc w:val="both"/>
      </w:pPr>
      <w:r w:rsidRPr="00061AB7">
        <w:t>24 1530     4     Ароматические многоядерные соединения прочие</w:t>
      </w:r>
    </w:p>
    <w:p w:rsidR="00CC4CF9" w:rsidRPr="00061AB7" w:rsidRDefault="00CC4CF9">
      <w:pPr>
        <w:pStyle w:val="ConsPlusCell"/>
        <w:jc w:val="both"/>
      </w:pPr>
      <w:r w:rsidRPr="00061AB7">
        <w:t>24 1531     9     Пирен</w:t>
      </w:r>
    </w:p>
    <w:p w:rsidR="00CC4CF9" w:rsidRPr="00061AB7" w:rsidRDefault="00CC4CF9">
      <w:pPr>
        <w:pStyle w:val="ConsPlusCell"/>
        <w:jc w:val="both"/>
      </w:pPr>
      <w:r w:rsidRPr="00061AB7">
        <w:t>24 1532     5     Дифенил технический</w:t>
      </w:r>
    </w:p>
    <w:p w:rsidR="00CC4CF9" w:rsidRPr="00061AB7" w:rsidRDefault="00CC4CF9">
      <w:pPr>
        <w:pStyle w:val="ConsPlusCell"/>
        <w:jc w:val="both"/>
      </w:pPr>
      <w:r w:rsidRPr="00061AB7">
        <w:t>24 1533     0     Альфа-метилнафталин</w:t>
      </w:r>
    </w:p>
    <w:p w:rsidR="00CC4CF9" w:rsidRPr="00061AB7" w:rsidRDefault="00CC4CF9">
      <w:pPr>
        <w:pStyle w:val="ConsPlusCell"/>
        <w:jc w:val="both"/>
      </w:pPr>
      <w:r w:rsidRPr="00061AB7">
        <w:t>24 1534     6     Бета-метилнафталин</w:t>
      </w:r>
    </w:p>
    <w:p w:rsidR="00CC4CF9" w:rsidRPr="00061AB7" w:rsidRDefault="00CC4CF9">
      <w:pPr>
        <w:pStyle w:val="ConsPlusCell"/>
        <w:jc w:val="both"/>
      </w:pPr>
      <w:r w:rsidRPr="00061AB7">
        <w:t>24 1535     1     Аценафтен</w:t>
      </w:r>
    </w:p>
    <w:p w:rsidR="00CC4CF9" w:rsidRPr="00061AB7" w:rsidRDefault="00CC4CF9">
      <w:pPr>
        <w:pStyle w:val="ConsPlusCell"/>
        <w:jc w:val="both"/>
      </w:pPr>
      <w:r w:rsidRPr="00061AB7">
        <w:t>24 1540     9     Фракции / бензольные</w:t>
      </w:r>
    </w:p>
    <w:p w:rsidR="00CC4CF9" w:rsidRPr="00061AB7" w:rsidRDefault="00CC4CF9">
      <w:pPr>
        <w:pStyle w:val="ConsPlusCell"/>
        <w:jc w:val="both"/>
      </w:pPr>
      <w:r w:rsidRPr="00061AB7">
        <w:t>24 1541     4     - бензол-толуольные (бентол)</w:t>
      </w:r>
    </w:p>
    <w:p w:rsidR="00CC4CF9" w:rsidRPr="00061AB7" w:rsidRDefault="00CC4CF9">
      <w:pPr>
        <w:pStyle w:val="ConsPlusCell"/>
        <w:jc w:val="both"/>
      </w:pPr>
      <w:r w:rsidRPr="00061AB7">
        <w:t>24 1542     2     - этилбензольные</w:t>
      </w:r>
    </w:p>
    <w:p w:rsidR="00CC4CF9" w:rsidRPr="00061AB7" w:rsidRDefault="00CC4CF9">
      <w:pPr>
        <w:pStyle w:val="ConsPlusCell"/>
        <w:jc w:val="both"/>
      </w:pPr>
      <w:r w:rsidRPr="00061AB7">
        <w:t>24 1543     5     - диэтилбензольные</w:t>
      </w:r>
    </w:p>
    <w:p w:rsidR="00CC4CF9" w:rsidRPr="00061AB7" w:rsidRDefault="00CC4CF9">
      <w:pPr>
        <w:pStyle w:val="ConsPlusCell"/>
        <w:jc w:val="both"/>
      </w:pPr>
      <w:r w:rsidRPr="00061AB7">
        <w:t>24 1544     0     Остатки кубовые</w:t>
      </w:r>
    </w:p>
    <w:p w:rsidR="00CC4CF9" w:rsidRPr="00061AB7" w:rsidRDefault="00CC4CF9">
      <w:pPr>
        <w:pStyle w:val="ConsPlusCell"/>
        <w:jc w:val="both"/>
      </w:pPr>
      <w:r w:rsidRPr="00061AB7">
        <w:t>24 1545     6     Бензол сырой каменноугольный в отгоне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180 град. С</w:t>
      </w:r>
    </w:p>
    <w:p w:rsidR="00CC4CF9" w:rsidRPr="00061AB7" w:rsidRDefault="00CC4CF9">
      <w:pPr>
        <w:pStyle w:val="ConsPlusCell"/>
        <w:jc w:val="both"/>
      </w:pPr>
      <w:r w:rsidRPr="00061AB7">
        <w:t>24 1550     3     Фракции / ксилольные</w:t>
      </w:r>
    </w:p>
    <w:p w:rsidR="00CC4CF9" w:rsidRPr="00061AB7" w:rsidRDefault="00CC4CF9">
      <w:pPr>
        <w:pStyle w:val="ConsPlusCell"/>
        <w:jc w:val="both"/>
      </w:pPr>
      <w:r w:rsidRPr="00061AB7">
        <w:t>24 1551     9     - ортоксилольные</w:t>
      </w:r>
    </w:p>
    <w:p w:rsidR="00CC4CF9" w:rsidRPr="00061AB7" w:rsidRDefault="00CC4CF9">
      <w:pPr>
        <w:pStyle w:val="ConsPlusCell"/>
        <w:jc w:val="both"/>
      </w:pPr>
      <w:r w:rsidRPr="00061AB7">
        <w:t>24 1552     4     - метаксилольные</w:t>
      </w:r>
    </w:p>
    <w:p w:rsidR="00CC4CF9" w:rsidRPr="00061AB7" w:rsidRDefault="00CC4CF9">
      <w:pPr>
        <w:pStyle w:val="ConsPlusCell"/>
        <w:jc w:val="both"/>
      </w:pPr>
      <w:r w:rsidRPr="00061AB7">
        <w:t>24 1553     6     - метилстирольные</w:t>
      </w:r>
    </w:p>
    <w:p w:rsidR="00CC4CF9" w:rsidRPr="00061AB7" w:rsidRDefault="00CC4CF9">
      <w:pPr>
        <w:pStyle w:val="ConsPlusCell"/>
        <w:jc w:val="both"/>
      </w:pPr>
      <w:r w:rsidRPr="00061AB7">
        <w:t>24 1554     5     - ксилольно-хвостовые</w:t>
      </w:r>
    </w:p>
    <w:p w:rsidR="00CC4CF9" w:rsidRPr="00061AB7" w:rsidRDefault="00CC4CF9">
      <w:pPr>
        <w:pStyle w:val="ConsPlusCell"/>
        <w:jc w:val="both"/>
      </w:pPr>
      <w:r w:rsidRPr="00061AB7">
        <w:t>24 1560     8     Фракции / и продукты прочие</w:t>
      </w:r>
    </w:p>
    <w:p w:rsidR="00CC4CF9" w:rsidRPr="00061AB7" w:rsidRDefault="00CC4CF9">
      <w:pPr>
        <w:pStyle w:val="ConsPlusCell"/>
        <w:jc w:val="both"/>
      </w:pPr>
      <w:r w:rsidRPr="00061AB7">
        <w:t>24 1561     3     - мезитиленовые</w:t>
      </w:r>
    </w:p>
    <w:p w:rsidR="00CC4CF9" w:rsidRPr="00061AB7" w:rsidRDefault="00CC4CF9">
      <w:pPr>
        <w:pStyle w:val="ConsPlusCell"/>
        <w:jc w:val="both"/>
      </w:pPr>
      <w:r w:rsidRPr="00061AB7">
        <w:t>24 1562     9     - аценафтеновые</w:t>
      </w:r>
    </w:p>
    <w:p w:rsidR="00CC4CF9" w:rsidRPr="00061AB7" w:rsidRDefault="00CC4CF9">
      <w:pPr>
        <w:pStyle w:val="ConsPlusCell"/>
        <w:jc w:val="both"/>
      </w:pPr>
      <w:r w:rsidRPr="00061AB7">
        <w:t>24 1563     4     - бета-метилнафталиновые</w:t>
      </w:r>
    </w:p>
    <w:p w:rsidR="00CC4CF9" w:rsidRPr="00061AB7" w:rsidRDefault="00CC4CF9">
      <w:pPr>
        <w:pStyle w:val="ConsPlusCell"/>
        <w:jc w:val="both"/>
      </w:pPr>
      <w:r w:rsidRPr="00061AB7">
        <w:t>24 1564     0     - бета-пиколиновые</w:t>
      </w:r>
    </w:p>
    <w:p w:rsidR="00CC4CF9" w:rsidRPr="00061AB7" w:rsidRDefault="00CC4CF9">
      <w:pPr>
        <w:pStyle w:val="ConsPlusCell"/>
        <w:jc w:val="both"/>
      </w:pPr>
      <w:r w:rsidRPr="00061AB7">
        <w:t>24 1565     5     - метилнафталиновые</w:t>
      </w:r>
    </w:p>
    <w:p w:rsidR="00CC4CF9" w:rsidRPr="00061AB7" w:rsidRDefault="00CC4CF9">
      <w:pPr>
        <w:pStyle w:val="ConsPlusCell"/>
        <w:jc w:val="both"/>
      </w:pPr>
      <w:r w:rsidRPr="00061AB7">
        <w:t>24 1567     6     Ингибиторы</w:t>
      </w:r>
    </w:p>
    <w:p w:rsidR="00CC4CF9" w:rsidRPr="00061AB7" w:rsidRDefault="00CC4CF9">
      <w:pPr>
        <w:pStyle w:val="ConsPlusCell"/>
        <w:jc w:val="both"/>
      </w:pPr>
      <w:r w:rsidRPr="00061AB7">
        <w:t>24 1570     2     Сольвенты /</w:t>
      </w:r>
    </w:p>
    <w:p w:rsidR="00CC4CF9" w:rsidRPr="00061AB7" w:rsidRDefault="00CC4CF9">
      <w:pPr>
        <w:pStyle w:val="ConsPlusCell"/>
        <w:jc w:val="both"/>
      </w:pPr>
      <w:r w:rsidRPr="00061AB7">
        <w:t>24 1571     8     - каменноугольные</w:t>
      </w:r>
    </w:p>
    <w:p w:rsidR="00CC4CF9" w:rsidRPr="00061AB7" w:rsidRDefault="00CC4CF9">
      <w:pPr>
        <w:pStyle w:val="ConsPlusCell"/>
        <w:jc w:val="both"/>
      </w:pPr>
      <w:r w:rsidRPr="00061AB7">
        <w:t>24 1572     3     - нефтяные</w:t>
      </w:r>
    </w:p>
    <w:p w:rsidR="00CC4CF9" w:rsidRPr="00061AB7" w:rsidRDefault="00CC4CF9">
      <w:pPr>
        <w:pStyle w:val="ConsPlusCell"/>
        <w:jc w:val="both"/>
      </w:pPr>
      <w:r w:rsidRPr="00061AB7">
        <w:t>24 1573     9     - сланцевые</w:t>
      </w:r>
    </w:p>
    <w:p w:rsidR="00CC4CF9" w:rsidRPr="00061AB7" w:rsidRDefault="00CC4CF9">
      <w:pPr>
        <w:pStyle w:val="ConsPlusCell"/>
        <w:jc w:val="both"/>
      </w:pPr>
      <w:r w:rsidRPr="00061AB7">
        <w:t>24 1574     4     Сольвент-нафта черная каменноугольная</w:t>
      </w:r>
    </w:p>
    <w:p w:rsidR="00CC4CF9" w:rsidRPr="00061AB7" w:rsidRDefault="00CC4CF9">
      <w:pPr>
        <w:pStyle w:val="ConsPlusCell"/>
        <w:jc w:val="both"/>
      </w:pPr>
      <w:r w:rsidRPr="00061AB7">
        <w:t>24 1600     4     Углеводороды алициклические и их производные</w:t>
      </w:r>
    </w:p>
    <w:p w:rsidR="00CC4CF9" w:rsidRPr="00061AB7" w:rsidRDefault="00CC4CF9">
      <w:pPr>
        <w:pStyle w:val="ConsPlusCell"/>
        <w:jc w:val="both"/>
      </w:pPr>
      <w:r w:rsidRPr="00061AB7">
        <w:t>24 1610     9     Скипидар /</w:t>
      </w:r>
    </w:p>
    <w:p w:rsidR="00CC4CF9" w:rsidRPr="00061AB7" w:rsidRDefault="00CC4CF9">
      <w:pPr>
        <w:pStyle w:val="ConsPlusCell"/>
        <w:jc w:val="both"/>
      </w:pPr>
      <w:r w:rsidRPr="00061AB7">
        <w:t>24 1611     4     - живичный</w:t>
      </w:r>
    </w:p>
    <w:p w:rsidR="00CC4CF9" w:rsidRPr="00061AB7" w:rsidRDefault="00CC4CF9">
      <w:pPr>
        <w:pStyle w:val="ConsPlusCell"/>
        <w:jc w:val="both"/>
      </w:pPr>
      <w:r w:rsidRPr="00061AB7">
        <w:t>24 1612     9     - сухоперегонный</w:t>
      </w:r>
    </w:p>
    <w:p w:rsidR="00CC4CF9" w:rsidRPr="00061AB7" w:rsidRDefault="00CC4CF9">
      <w:pPr>
        <w:pStyle w:val="ConsPlusCell"/>
        <w:jc w:val="both"/>
      </w:pPr>
      <w:r w:rsidRPr="00061AB7">
        <w:t>24 1613     5     - сухоперегонный очищенный</w:t>
      </w:r>
    </w:p>
    <w:p w:rsidR="00CC4CF9" w:rsidRPr="00061AB7" w:rsidRDefault="00CC4CF9">
      <w:pPr>
        <w:pStyle w:val="ConsPlusCell"/>
        <w:jc w:val="both"/>
      </w:pPr>
      <w:r w:rsidRPr="00061AB7">
        <w:t>24 1614     0     - сульфатный</w:t>
      </w:r>
    </w:p>
    <w:p w:rsidR="00CC4CF9" w:rsidRPr="00061AB7" w:rsidRDefault="00CC4CF9">
      <w:pPr>
        <w:pStyle w:val="ConsPlusCell"/>
        <w:jc w:val="both"/>
      </w:pPr>
      <w:r w:rsidRPr="00061AB7">
        <w:t>24 1617     7     - экстракционный</w:t>
      </w:r>
    </w:p>
    <w:p w:rsidR="00CC4CF9" w:rsidRPr="00061AB7" w:rsidRDefault="00CC4CF9">
      <w:pPr>
        <w:pStyle w:val="ConsPlusCell"/>
        <w:jc w:val="both"/>
      </w:pPr>
      <w:r w:rsidRPr="00061AB7">
        <w:t>24 1618     2     - пихтовый</w:t>
      </w:r>
    </w:p>
    <w:p w:rsidR="00CC4CF9" w:rsidRPr="00061AB7" w:rsidRDefault="00CC4CF9">
      <w:pPr>
        <w:pStyle w:val="ConsPlusCell"/>
        <w:jc w:val="both"/>
      </w:pPr>
      <w:r w:rsidRPr="00061AB7">
        <w:t>24 1619     8     - прочий</w:t>
      </w:r>
    </w:p>
    <w:p w:rsidR="00CC4CF9" w:rsidRPr="00061AB7" w:rsidRDefault="00CC4CF9">
      <w:pPr>
        <w:pStyle w:val="ConsPlusCell"/>
        <w:jc w:val="both"/>
      </w:pPr>
      <w:r w:rsidRPr="00061AB7">
        <w:t>24 1620     3     Терпены прочие</w:t>
      </w:r>
    </w:p>
    <w:p w:rsidR="00CC4CF9" w:rsidRPr="00061AB7" w:rsidRDefault="00CC4CF9">
      <w:pPr>
        <w:pStyle w:val="ConsPlusCell"/>
        <w:jc w:val="both"/>
      </w:pPr>
      <w:r w:rsidRPr="00061AB7">
        <w:t>24 1621     9     Пинен и его производные</w:t>
      </w:r>
    </w:p>
    <w:p w:rsidR="00CC4CF9" w:rsidRPr="00061AB7" w:rsidRDefault="00CC4CF9">
      <w:pPr>
        <w:pStyle w:val="ConsPlusCell"/>
        <w:jc w:val="both"/>
      </w:pPr>
      <w:r w:rsidRPr="00061AB7">
        <w:t>24 1623     2     Масло пихтовое</w:t>
      </w:r>
    </w:p>
    <w:p w:rsidR="00CC4CF9" w:rsidRPr="00061AB7" w:rsidRDefault="00CC4CF9">
      <w:pPr>
        <w:pStyle w:val="ConsPlusCell"/>
        <w:jc w:val="both"/>
      </w:pPr>
      <w:r w:rsidRPr="00061AB7">
        <w:t>24 1624     5     Камфен и его производные</w:t>
      </w:r>
    </w:p>
    <w:p w:rsidR="00CC4CF9" w:rsidRPr="00061AB7" w:rsidRDefault="00CC4CF9">
      <w:pPr>
        <w:pStyle w:val="ConsPlusCell"/>
        <w:jc w:val="both"/>
      </w:pPr>
      <w:r w:rsidRPr="00061AB7">
        <w:t>24 1625     0     Дельта-3-карен</w:t>
      </w:r>
    </w:p>
    <w:p w:rsidR="00CC4CF9" w:rsidRPr="00061AB7" w:rsidRDefault="00CC4CF9">
      <w:pPr>
        <w:pStyle w:val="ConsPlusCell"/>
        <w:jc w:val="both"/>
      </w:pPr>
      <w:r w:rsidRPr="00061AB7">
        <w:t>24 1626     6     Дипентен</w:t>
      </w:r>
    </w:p>
    <w:p w:rsidR="00CC4CF9" w:rsidRPr="00061AB7" w:rsidRDefault="00CC4CF9">
      <w:pPr>
        <w:pStyle w:val="ConsPlusCell"/>
        <w:jc w:val="both"/>
      </w:pPr>
      <w:r w:rsidRPr="00061AB7">
        <w:t>24 1627     1     Масло сосновое синтетическое</w:t>
      </w:r>
    </w:p>
    <w:p w:rsidR="00CC4CF9" w:rsidRPr="00061AB7" w:rsidRDefault="00CC4CF9">
      <w:pPr>
        <w:pStyle w:val="ConsPlusCell"/>
        <w:jc w:val="both"/>
      </w:pPr>
      <w:r w:rsidRPr="00061AB7">
        <w:t>24 1628     7     Масло изоборнеольное</w:t>
      </w:r>
    </w:p>
    <w:p w:rsidR="00CC4CF9" w:rsidRPr="00061AB7" w:rsidRDefault="00CC4CF9">
      <w:pPr>
        <w:pStyle w:val="ConsPlusCell"/>
        <w:jc w:val="both"/>
      </w:pPr>
      <w:r w:rsidRPr="00061AB7">
        <w:t>24 1629     2     Производные скипидара</w:t>
      </w:r>
    </w:p>
    <w:p w:rsidR="00CC4CF9" w:rsidRPr="00061AB7" w:rsidRDefault="00CC4CF9">
      <w:pPr>
        <w:pStyle w:val="ConsPlusCell"/>
        <w:jc w:val="both"/>
      </w:pPr>
      <w:r w:rsidRPr="00061AB7">
        <w:t>24 1630     8     Камфара /</w:t>
      </w:r>
    </w:p>
    <w:p w:rsidR="00CC4CF9" w:rsidRPr="00061AB7" w:rsidRDefault="00CC4CF9">
      <w:pPr>
        <w:pStyle w:val="ConsPlusCell"/>
        <w:jc w:val="both"/>
      </w:pPr>
      <w:r w:rsidRPr="00061AB7">
        <w:t>24 1631     3     - медицинская</w:t>
      </w:r>
    </w:p>
    <w:p w:rsidR="00CC4CF9" w:rsidRPr="00061AB7" w:rsidRDefault="00CC4CF9">
      <w:pPr>
        <w:pStyle w:val="ConsPlusCell"/>
        <w:jc w:val="both"/>
      </w:pPr>
      <w:r w:rsidRPr="00061AB7">
        <w:t>24 1632     9     - рацемическая</w:t>
      </w:r>
    </w:p>
    <w:p w:rsidR="00CC4CF9" w:rsidRPr="00061AB7" w:rsidRDefault="00CC4CF9">
      <w:pPr>
        <w:pStyle w:val="ConsPlusCell"/>
        <w:jc w:val="both"/>
      </w:pPr>
      <w:r w:rsidRPr="00061AB7">
        <w:t>24 1633     4     - техническая</w:t>
      </w:r>
    </w:p>
    <w:p w:rsidR="00CC4CF9" w:rsidRPr="00061AB7" w:rsidRDefault="00CC4CF9">
      <w:pPr>
        <w:pStyle w:val="ConsPlusCell"/>
        <w:jc w:val="both"/>
      </w:pPr>
      <w:r w:rsidRPr="00061AB7">
        <w:t>24 1640     2     Углеводороды алициклические и фракции прочие</w:t>
      </w:r>
    </w:p>
    <w:p w:rsidR="00CC4CF9" w:rsidRPr="00061AB7" w:rsidRDefault="00CC4CF9">
      <w:pPr>
        <w:pStyle w:val="ConsPlusCell"/>
        <w:jc w:val="both"/>
      </w:pPr>
      <w:r w:rsidRPr="00061AB7">
        <w:t>24 1641     8     Циклогексан (гексаметилен, гексагидробензол)</w:t>
      </w:r>
    </w:p>
    <w:p w:rsidR="00CC4CF9" w:rsidRPr="00061AB7" w:rsidRDefault="00CC4CF9">
      <w:pPr>
        <w:pStyle w:val="ConsPlusCell"/>
        <w:jc w:val="both"/>
      </w:pPr>
      <w:r w:rsidRPr="00061AB7">
        <w:t>24 1642     3     Циклопентадиен</w:t>
      </w:r>
    </w:p>
    <w:p w:rsidR="00CC4CF9" w:rsidRPr="00061AB7" w:rsidRDefault="00CC4CF9">
      <w:pPr>
        <w:pStyle w:val="ConsPlusCell"/>
        <w:jc w:val="both"/>
      </w:pPr>
      <w:r w:rsidRPr="00061AB7">
        <w:t>24 1643     9     Дициклопентадиен</w:t>
      </w:r>
    </w:p>
    <w:p w:rsidR="00CC4CF9" w:rsidRPr="00061AB7" w:rsidRDefault="00CC4CF9">
      <w:pPr>
        <w:pStyle w:val="ConsPlusCell"/>
        <w:jc w:val="both"/>
      </w:pPr>
      <w:r w:rsidRPr="00061AB7">
        <w:t>24 1644     4     Фракция дициклопентадиеновая</w:t>
      </w:r>
    </w:p>
    <w:p w:rsidR="00CC4CF9" w:rsidRPr="00061AB7" w:rsidRDefault="00CC4CF9">
      <w:pPr>
        <w:pStyle w:val="ConsPlusCell"/>
        <w:jc w:val="both"/>
      </w:pPr>
      <w:r w:rsidRPr="00061AB7">
        <w:t>24 1645     0     Адамантан</w:t>
      </w:r>
    </w:p>
    <w:p w:rsidR="00CC4CF9" w:rsidRPr="00061AB7" w:rsidRDefault="00CC4CF9">
      <w:pPr>
        <w:pStyle w:val="ConsPlusCell"/>
        <w:jc w:val="both"/>
      </w:pPr>
      <w:r w:rsidRPr="00061AB7">
        <w:t>24 1650     7     Аминопроизводные алициклических углеводородов</w:t>
      </w:r>
    </w:p>
    <w:p w:rsidR="00CC4CF9" w:rsidRPr="00061AB7" w:rsidRDefault="00CC4CF9">
      <w:pPr>
        <w:pStyle w:val="ConsPlusCell"/>
        <w:jc w:val="both"/>
      </w:pPr>
      <w:r w:rsidRPr="00061AB7">
        <w:t>24 1651     2     Циклогексиламин</w:t>
      </w:r>
    </w:p>
    <w:p w:rsidR="00CC4CF9" w:rsidRPr="00061AB7" w:rsidRDefault="00CC4CF9">
      <w:pPr>
        <w:pStyle w:val="ConsPlusCell"/>
        <w:jc w:val="both"/>
      </w:pPr>
      <w:r w:rsidRPr="00061AB7">
        <w:t>24 1652     8     Дициклогексиламин</w:t>
      </w:r>
    </w:p>
    <w:p w:rsidR="00CC4CF9" w:rsidRPr="00061AB7" w:rsidRDefault="00CC4CF9">
      <w:pPr>
        <w:pStyle w:val="ConsPlusCell"/>
        <w:jc w:val="both"/>
      </w:pPr>
      <w:r w:rsidRPr="00061AB7">
        <w:t>24 1653     3     Нитрит дициклогексиламина (НДА)</w:t>
      </w:r>
    </w:p>
    <w:p w:rsidR="00CC4CF9" w:rsidRPr="00061AB7" w:rsidRDefault="00CC4CF9">
      <w:pPr>
        <w:pStyle w:val="ConsPlusCell"/>
        <w:jc w:val="both"/>
      </w:pPr>
      <w:r w:rsidRPr="00061AB7">
        <w:t>24 1700     8     Окиси, перекиси и альдегиды</w:t>
      </w:r>
    </w:p>
    <w:p w:rsidR="00CC4CF9" w:rsidRPr="00061AB7" w:rsidRDefault="00CC4CF9">
      <w:pPr>
        <w:pStyle w:val="ConsPlusCell"/>
        <w:jc w:val="both"/>
      </w:pPr>
      <w:r w:rsidRPr="00061AB7">
        <w:t>24 1710     2     Окиси алифатического ряда</w:t>
      </w:r>
    </w:p>
    <w:p w:rsidR="00CC4CF9" w:rsidRPr="00061AB7" w:rsidRDefault="00CC4CF9">
      <w:pPr>
        <w:pStyle w:val="ConsPlusCell"/>
        <w:jc w:val="both"/>
      </w:pPr>
      <w:r w:rsidRPr="00061AB7">
        <w:t>24 1711     8     Окись этилена</w:t>
      </w:r>
    </w:p>
    <w:p w:rsidR="00CC4CF9" w:rsidRPr="00061AB7" w:rsidRDefault="00CC4CF9">
      <w:pPr>
        <w:pStyle w:val="ConsPlusCell"/>
        <w:jc w:val="both"/>
      </w:pPr>
      <w:r w:rsidRPr="00061AB7">
        <w:t>24 1712     3     Окись пропилена</w:t>
      </w:r>
    </w:p>
    <w:p w:rsidR="00CC4CF9" w:rsidRPr="00061AB7" w:rsidRDefault="00CC4CF9">
      <w:pPr>
        <w:pStyle w:val="ConsPlusCell"/>
        <w:jc w:val="both"/>
      </w:pPr>
      <w:r w:rsidRPr="00061AB7">
        <w:t>24 1714     4     Эпихлоргидрин</w:t>
      </w:r>
    </w:p>
    <w:p w:rsidR="00CC4CF9" w:rsidRPr="00061AB7" w:rsidRDefault="00CC4CF9">
      <w:pPr>
        <w:pStyle w:val="ConsPlusCell"/>
        <w:jc w:val="both"/>
      </w:pPr>
      <w:r w:rsidRPr="00061AB7">
        <w:t>24 1715     6     Триолоксид</w:t>
      </w:r>
    </w:p>
    <w:p w:rsidR="00CC4CF9" w:rsidRPr="00061AB7" w:rsidRDefault="00CC4CF9">
      <w:pPr>
        <w:pStyle w:val="ConsPlusCell"/>
        <w:jc w:val="both"/>
      </w:pPr>
      <w:r w:rsidRPr="00061AB7">
        <w:t>24 1716     5     Диоксан</w:t>
      </w:r>
    </w:p>
    <w:p w:rsidR="00CC4CF9" w:rsidRPr="00061AB7" w:rsidRDefault="00CC4CF9">
      <w:pPr>
        <w:pStyle w:val="ConsPlusCell"/>
        <w:jc w:val="both"/>
      </w:pPr>
      <w:r w:rsidRPr="00061AB7">
        <w:t>24 1720     7     Перекиси органические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24 1721     2     Гидроперекись изопропилбензола</w:t>
      </w:r>
    </w:p>
    <w:p w:rsidR="00CC4CF9" w:rsidRPr="00061AB7" w:rsidRDefault="00CC4CF9">
      <w:pPr>
        <w:pStyle w:val="ConsPlusCell"/>
        <w:jc w:val="both"/>
      </w:pPr>
      <w:r w:rsidRPr="00061AB7">
        <w:t>24 1722     8     Перекись бензоила</w:t>
      </w:r>
    </w:p>
    <w:p w:rsidR="00CC4CF9" w:rsidRPr="00061AB7" w:rsidRDefault="00CC4CF9">
      <w:pPr>
        <w:pStyle w:val="ConsPlusCell"/>
        <w:jc w:val="both"/>
      </w:pPr>
      <w:r w:rsidRPr="00061AB7">
        <w:t>24 1723     3     Перекись дитретичного бутила</w:t>
      </w:r>
    </w:p>
    <w:p w:rsidR="00CC4CF9" w:rsidRPr="00061AB7" w:rsidRDefault="00CC4CF9">
      <w:pPr>
        <w:pStyle w:val="ConsPlusCell"/>
        <w:jc w:val="both"/>
      </w:pPr>
      <w:r w:rsidRPr="00061AB7">
        <w:t>24 1724     9     Перекись лаурила</w:t>
      </w:r>
    </w:p>
    <w:p w:rsidR="00CC4CF9" w:rsidRPr="00061AB7" w:rsidRDefault="00CC4CF9">
      <w:pPr>
        <w:pStyle w:val="ConsPlusCell"/>
        <w:jc w:val="both"/>
      </w:pPr>
      <w:r w:rsidRPr="00061AB7">
        <w:t>24 1725     4     Этил-бета-оксиэтиламин</w:t>
      </w:r>
    </w:p>
    <w:p w:rsidR="00CC4CF9" w:rsidRPr="00061AB7" w:rsidRDefault="00CC4CF9">
      <w:pPr>
        <w:pStyle w:val="ConsPlusCell"/>
        <w:jc w:val="both"/>
      </w:pPr>
      <w:r w:rsidRPr="00061AB7">
        <w:t>24 1726     0     Перекись циклогексанона</w:t>
      </w:r>
    </w:p>
    <w:p w:rsidR="00CC4CF9" w:rsidRPr="00061AB7" w:rsidRDefault="00CC4CF9">
      <w:pPr>
        <w:pStyle w:val="ConsPlusCell"/>
        <w:jc w:val="both"/>
      </w:pPr>
      <w:r w:rsidRPr="00061AB7">
        <w:t>24 1727     5     Перекись третбутилпербензоата</w:t>
      </w:r>
    </w:p>
    <w:p w:rsidR="00CC4CF9" w:rsidRPr="00061AB7" w:rsidRDefault="00CC4CF9">
      <w:pPr>
        <w:pStyle w:val="ConsPlusCell"/>
        <w:jc w:val="both"/>
      </w:pPr>
      <w:r w:rsidRPr="00061AB7">
        <w:t>24 1728     0     Перекись метилэтилкетона</w:t>
      </w:r>
    </w:p>
    <w:p w:rsidR="00CC4CF9" w:rsidRPr="00061AB7" w:rsidRDefault="00CC4CF9">
      <w:pPr>
        <w:pStyle w:val="ConsPlusCell"/>
        <w:jc w:val="both"/>
      </w:pPr>
      <w:r w:rsidRPr="00061AB7">
        <w:t>24 1729     6     Перекиси прочие</w:t>
      </w:r>
    </w:p>
    <w:p w:rsidR="00CC4CF9" w:rsidRPr="00061AB7" w:rsidRDefault="00CC4CF9">
      <w:pPr>
        <w:pStyle w:val="ConsPlusCell"/>
        <w:jc w:val="both"/>
      </w:pPr>
      <w:r w:rsidRPr="00061AB7">
        <w:t>24 1730     1     Альдегиды алифатического ряда</w:t>
      </w:r>
    </w:p>
    <w:p w:rsidR="00CC4CF9" w:rsidRPr="00061AB7" w:rsidRDefault="00CC4CF9">
      <w:pPr>
        <w:pStyle w:val="ConsPlusCell"/>
        <w:jc w:val="both"/>
      </w:pPr>
      <w:r w:rsidRPr="00061AB7">
        <w:t>24 1731     7     Формалин</w:t>
      </w:r>
    </w:p>
    <w:p w:rsidR="00CC4CF9" w:rsidRPr="00061AB7" w:rsidRDefault="00CC4CF9">
      <w:pPr>
        <w:pStyle w:val="ConsPlusCell"/>
        <w:jc w:val="both"/>
      </w:pPr>
      <w:r w:rsidRPr="00061AB7">
        <w:t>24 1732     2     Ацетальдегид (уксусный альдегид)</w:t>
      </w:r>
    </w:p>
    <w:p w:rsidR="00CC4CF9" w:rsidRPr="00061AB7" w:rsidRDefault="00CC4CF9">
      <w:pPr>
        <w:pStyle w:val="ConsPlusCell"/>
        <w:jc w:val="both"/>
      </w:pPr>
      <w:r w:rsidRPr="00061AB7">
        <w:t>24 1733     8     Альдегид масляный</w:t>
      </w:r>
    </w:p>
    <w:p w:rsidR="00CC4CF9" w:rsidRPr="00061AB7" w:rsidRDefault="00CC4CF9">
      <w:pPr>
        <w:pStyle w:val="ConsPlusCell"/>
        <w:jc w:val="both"/>
      </w:pPr>
      <w:r w:rsidRPr="00061AB7">
        <w:t>24 1734     3     Паральдегид</w:t>
      </w:r>
    </w:p>
    <w:p w:rsidR="00CC4CF9" w:rsidRPr="00061AB7" w:rsidRDefault="00CC4CF9">
      <w:pPr>
        <w:pStyle w:val="ConsPlusCell"/>
        <w:jc w:val="both"/>
      </w:pPr>
      <w:r w:rsidRPr="00061AB7">
        <w:t>24 1735     9     Параформ</w:t>
      </w:r>
    </w:p>
    <w:p w:rsidR="00CC4CF9" w:rsidRPr="00061AB7" w:rsidRDefault="00CC4CF9">
      <w:pPr>
        <w:pStyle w:val="ConsPlusCell"/>
        <w:jc w:val="both"/>
      </w:pPr>
      <w:r w:rsidRPr="00061AB7">
        <w:t>24 1736     4     Триоксиметилен (триоксан)</w:t>
      </w:r>
    </w:p>
    <w:p w:rsidR="00CC4CF9" w:rsidRPr="00061AB7" w:rsidRDefault="00CC4CF9">
      <w:pPr>
        <w:pStyle w:val="ConsPlusCell"/>
        <w:jc w:val="both"/>
      </w:pPr>
      <w:r w:rsidRPr="00061AB7">
        <w:t>24 1737     3     Альдегид кротоновый</w:t>
      </w:r>
    </w:p>
    <w:p w:rsidR="00CC4CF9" w:rsidRPr="00061AB7" w:rsidRDefault="00CC4CF9">
      <w:pPr>
        <w:pStyle w:val="ConsPlusCell"/>
        <w:jc w:val="both"/>
      </w:pPr>
      <w:r w:rsidRPr="00061AB7">
        <w:t>24 1738     5     Дециловый альдегид (альдегид С10)</w:t>
      </w:r>
    </w:p>
    <w:p w:rsidR="00CC4CF9" w:rsidRPr="00061AB7" w:rsidRDefault="00CC4CF9">
      <w:pPr>
        <w:pStyle w:val="ConsPlusCell"/>
        <w:jc w:val="both"/>
      </w:pPr>
      <w:r w:rsidRPr="00061AB7">
        <w:t>24 1740     6     Альдегиды хлорзамещенные алифатического ряда</w:t>
      </w:r>
    </w:p>
    <w:p w:rsidR="00CC4CF9" w:rsidRPr="00061AB7" w:rsidRDefault="00CC4CF9">
      <w:pPr>
        <w:pStyle w:val="ConsPlusCell"/>
        <w:jc w:val="both"/>
      </w:pPr>
      <w:r w:rsidRPr="00061AB7">
        <w:t>24 1741     1     Хлораль</w:t>
      </w:r>
    </w:p>
    <w:p w:rsidR="00CC4CF9" w:rsidRPr="00061AB7" w:rsidRDefault="00CC4CF9">
      <w:pPr>
        <w:pStyle w:val="ConsPlusCell"/>
        <w:jc w:val="both"/>
      </w:pPr>
      <w:r w:rsidRPr="00061AB7">
        <w:t>24 1742     7     Дихлорацетальдегид</w:t>
      </w:r>
    </w:p>
    <w:p w:rsidR="00CC4CF9" w:rsidRPr="00061AB7" w:rsidRDefault="00CC4CF9">
      <w:pPr>
        <w:pStyle w:val="ConsPlusCell"/>
        <w:jc w:val="both"/>
      </w:pPr>
      <w:r w:rsidRPr="00061AB7">
        <w:t>24 1749     5     Альдегиды хлорзамещенные алифатического ряда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24 1790     9     Альдегиды алифатического ряда прочие</w:t>
      </w:r>
    </w:p>
    <w:p w:rsidR="00CC4CF9" w:rsidRPr="00061AB7" w:rsidRDefault="00CC4CF9">
      <w:pPr>
        <w:pStyle w:val="ConsPlusCell"/>
        <w:jc w:val="both"/>
      </w:pPr>
      <w:r w:rsidRPr="00061AB7">
        <w:t>24 1791     4     Ронгалит (формальдегид, сульфоксилат натрия)</w:t>
      </w:r>
    </w:p>
    <w:p w:rsidR="00CC4CF9" w:rsidRPr="00061AB7" w:rsidRDefault="00CC4CF9">
      <w:pPr>
        <w:pStyle w:val="ConsPlusCell"/>
        <w:jc w:val="both"/>
      </w:pPr>
      <w:r w:rsidRPr="00061AB7">
        <w:t>24 1792     5     Акролеин</w:t>
      </w:r>
    </w:p>
    <w:p w:rsidR="00CC4CF9" w:rsidRPr="00061AB7" w:rsidRDefault="00CC4CF9">
      <w:pPr>
        <w:pStyle w:val="ConsPlusCell"/>
        <w:jc w:val="both"/>
      </w:pPr>
      <w:r w:rsidRPr="00061AB7">
        <w:t>24 1799     8     Альдегиды алифатического ряда прочие, 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перечисленных выше</w:t>
      </w:r>
    </w:p>
    <w:p w:rsidR="00CC4CF9" w:rsidRPr="00061AB7" w:rsidRDefault="00CC4CF9">
      <w:pPr>
        <w:pStyle w:val="ConsPlusCell"/>
        <w:jc w:val="both"/>
      </w:pPr>
      <w:r w:rsidRPr="00061AB7">
        <w:t>24 1800     1     Кетоны и ангидриды органических кислот</w:t>
      </w:r>
    </w:p>
    <w:p w:rsidR="00CC4CF9" w:rsidRPr="00061AB7" w:rsidRDefault="00CC4CF9">
      <w:pPr>
        <w:pStyle w:val="ConsPlusCell"/>
        <w:jc w:val="both"/>
      </w:pPr>
      <w:r w:rsidRPr="00061AB7">
        <w:t>24 1810     6     Ацетон /</w:t>
      </w:r>
    </w:p>
    <w:p w:rsidR="00CC4CF9" w:rsidRPr="00061AB7" w:rsidRDefault="00CC4CF9">
      <w:pPr>
        <w:pStyle w:val="ConsPlusCell"/>
        <w:jc w:val="both"/>
      </w:pPr>
      <w:r w:rsidRPr="00061AB7">
        <w:t>24 1811     1     - синтетический (диметилкетон)</w:t>
      </w:r>
    </w:p>
    <w:p w:rsidR="00CC4CF9" w:rsidRPr="00061AB7" w:rsidRDefault="00CC4CF9">
      <w:pPr>
        <w:pStyle w:val="ConsPlusCell"/>
        <w:jc w:val="both"/>
      </w:pPr>
      <w:r w:rsidRPr="00061AB7">
        <w:t>24 1812     7     - из пищевого сырья</w:t>
      </w:r>
    </w:p>
    <w:p w:rsidR="00CC4CF9" w:rsidRPr="00061AB7" w:rsidRDefault="00CC4CF9">
      <w:pPr>
        <w:pStyle w:val="ConsPlusCell"/>
        <w:jc w:val="both"/>
      </w:pPr>
      <w:r w:rsidRPr="00061AB7">
        <w:t>24 1820     0     Кетоны ароматические и циклические</w:t>
      </w:r>
    </w:p>
    <w:p w:rsidR="00CC4CF9" w:rsidRPr="00061AB7" w:rsidRDefault="00CC4CF9">
      <w:pPr>
        <w:pStyle w:val="ConsPlusCell"/>
        <w:jc w:val="both"/>
      </w:pPr>
      <w:r w:rsidRPr="00061AB7">
        <w:t>24 1821     6     Циклогексанон</w:t>
      </w:r>
    </w:p>
    <w:p w:rsidR="00CC4CF9" w:rsidRPr="00061AB7" w:rsidRDefault="00CC4CF9">
      <w:pPr>
        <w:pStyle w:val="ConsPlusCell"/>
        <w:jc w:val="both"/>
      </w:pPr>
      <w:r w:rsidRPr="00061AB7">
        <w:t>24 1822     1     Циклогексанон оксим</w:t>
      </w:r>
    </w:p>
    <w:p w:rsidR="00CC4CF9" w:rsidRPr="00061AB7" w:rsidRDefault="00CC4CF9">
      <w:pPr>
        <w:pStyle w:val="ConsPlusCell"/>
        <w:jc w:val="both"/>
      </w:pPr>
      <w:r w:rsidRPr="00061AB7">
        <w:t>24 1823     7     Циклогексанон оксид</w:t>
      </w:r>
    </w:p>
    <w:p w:rsidR="00CC4CF9" w:rsidRPr="00061AB7" w:rsidRDefault="00CC4CF9">
      <w:pPr>
        <w:pStyle w:val="ConsPlusCell"/>
        <w:jc w:val="both"/>
      </w:pPr>
      <w:r w:rsidRPr="00061AB7">
        <w:t>24 1824     2     Метилпирролидон</w:t>
      </w:r>
    </w:p>
    <w:p w:rsidR="00CC4CF9" w:rsidRPr="00061AB7" w:rsidRDefault="00CC4CF9">
      <w:pPr>
        <w:pStyle w:val="ConsPlusCell"/>
        <w:jc w:val="both"/>
      </w:pPr>
      <w:r w:rsidRPr="00061AB7">
        <w:t>24 1825     8     Метилэтилпирролидон</w:t>
      </w:r>
    </w:p>
    <w:p w:rsidR="00CC4CF9" w:rsidRPr="00061AB7" w:rsidRDefault="00CC4CF9">
      <w:pPr>
        <w:pStyle w:val="ConsPlusCell"/>
        <w:jc w:val="both"/>
      </w:pPr>
      <w:r w:rsidRPr="00061AB7">
        <w:t>24 1830     5     Кетоны прочие</w:t>
      </w:r>
    </w:p>
    <w:p w:rsidR="00CC4CF9" w:rsidRPr="00061AB7" w:rsidRDefault="00CC4CF9">
      <w:pPr>
        <w:pStyle w:val="ConsPlusCell"/>
        <w:jc w:val="both"/>
      </w:pPr>
      <w:r w:rsidRPr="00061AB7">
        <w:t>24 1831     0     Метилэтилкетон</w:t>
      </w:r>
    </w:p>
    <w:p w:rsidR="00CC4CF9" w:rsidRPr="00061AB7" w:rsidRDefault="00CC4CF9">
      <w:pPr>
        <w:pStyle w:val="ConsPlusCell"/>
        <w:jc w:val="both"/>
      </w:pPr>
      <w:r w:rsidRPr="00061AB7">
        <w:t>24 1832     6     Метилизобутилкетон</w:t>
      </w:r>
    </w:p>
    <w:p w:rsidR="00CC4CF9" w:rsidRPr="00061AB7" w:rsidRDefault="00CC4CF9">
      <w:pPr>
        <w:pStyle w:val="ConsPlusCell"/>
        <w:jc w:val="both"/>
      </w:pPr>
      <w:r w:rsidRPr="00061AB7">
        <w:t>24 1833     1     Кетоны сланцевые</w:t>
      </w:r>
    </w:p>
    <w:p w:rsidR="00CC4CF9" w:rsidRPr="00061AB7" w:rsidRDefault="00CC4CF9">
      <w:pPr>
        <w:pStyle w:val="ConsPlusCell"/>
        <w:jc w:val="both"/>
      </w:pPr>
      <w:r w:rsidRPr="00061AB7">
        <w:t>24 1834     7     Дикетен</w:t>
      </w:r>
    </w:p>
    <w:p w:rsidR="00CC4CF9" w:rsidRPr="00061AB7" w:rsidRDefault="00CC4CF9">
      <w:pPr>
        <w:pStyle w:val="ConsPlusCell"/>
        <w:jc w:val="both"/>
      </w:pPr>
      <w:r w:rsidRPr="00061AB7">
        <w:t>24 1837     3     Гексахлорацетон</w:t>
      </w:r>
    </w:p>
    <w:p w:rsidR="00CC4CF9" w:rsidRPr="00061AB7" w:rsidRDefault="00CC4CF9">
      <w:pPr>
        <w:pStyle w:val="ConsPlusCell"/>
        <w:jc w:val="both"/>
      </w:pPr>
      <w:r w:rsidRPr="00061AB7">
        <w:t>24 1840     4     Ангидриды алифатических кислот</w:t>
      </w:r>
    </w:p>
    <w:p w:rsidR="00CC4CF9" w:rsidRPr="00061AB7" w:rsidRDefault="00CC4CF9">
      <w:pPr>
        <w:pStyle w:val="ConsPlusCell"/>
        <w:jc w:val="both"/>
      </w:pPr>
      <w:r w:rsidRPr="00061AB7">
        <w:t>24 1841     5     Ангидрид / уксусный</w:t>
      </w:r>
    </w:p>
    <w:p w:rsidR="00CC4CF9" w:rsidRPr="00061AB7" w:rsidRDefault="00CC4CF9">
      <w:pPr>
        <w:pStyle w:val="ConsPlusCell"/>
        <w:jc w:val="both"/>
      </w:pPr>
      <w:r w:rsidRPr="00061AB7">
        <w:t>24 1842     0     - малеиновый</w:t>
      </w:r>
    </w:p>
    <w:p w:rsidR="00CC4CF9" w:rsidRPr="00061AB7" w:rsidRDefault="00CC4CF9">
      <w:pPr>
        <w:pStyle w:val="ConsPlusCell"/>
        <w:jc w:val="both"/>
      </w:pPr>
      <w:r w:rsidRPr="00061AB7">
        <w:t>24 1843     6     - пропионовый</w:t>
      </w:r>
    </w:p>
    <w:p w:rsidR="00CC4CF9" w:rsidRPr="00061AB7" w:rsidRDefault="00CC4CF9">
      <w:pPr>
        <w:pStyle w:val="ConsPlusCell"/>
        <w:jc w:val="both"/>
      </w:pPr>
      <w:r w:rsidRPr="00061AB7">
        <w:t>24 1844     1     - масляный</w:t>
      </w:r>
    </w:p>
    <w:p w:rsidR="00CC4CF9" w:rsidRPr="00061AB7" w:rsidRDefault="00CC4CF9">
      <w:pPr>
        <w:pStyle w:val="ConsPlusCell"/>
        <w:jc w:val="both"/>
      </w:pPr>
      <w:r w:rsidRPr="00061AB7">
        <w:t>24 1845     7     - фталиевый</w:t>
      </w:r>
    </w:p>
    <w:p w:rsidR="00CC4CF9" w:rsidRPr="00061AB7" w:rsidRDefault="00CC4CF9">
      <w:pPr>
        <w:pStyle w:val="ConsPlusCell"/>
        <w:jc w:val="both"/>
      </w:pPr>
      <w:r w:rsidRPr="00061AB7">
        <w:t>24 1850     4     Ангидриды хлорзамещенные</w:t>
      </w:r>
    </w:p>
    <w:p w:rsidR="00CC4CF9" w:rsidRPr="00061AB7" w:rsidRDefault="00CC4CF9">
      <w:pPr>
        <w:pStyle w:val="ConsPlusCell"/>
        <w:jc w:val="both"/>
      </w:pPr>
      <w:r w:rsidRPr="00061AB7">
        <w:t>24 1851     8     Хлорангидрид адипиновой кислоты</w:t>
      </w:r>
    </w:p>
    <w:p w:rsidR="00CC4CF9" w:rsidRPr="00061AB7" w:rsidRDefault="00CC4CF9">
      <w:pPr>
        <w:pStyle w:val="ConsPlusCell"/>
        <w:jc w:val="both"/>
      </w:pPr>
      <w:r w:rsidRPr="00061AB7">
        <w:t>24 1853     0     Ангидрид хлорэндиковый</w:t>
      </w:r>
    </w:p>
    <w:p w:rsidR="00CC4CF9" w:rsidRPr="00061AB7" w:rsidRDefault="00CC4CF9">
      <w:pPr>
        <w:pStyle w:val="ConsPlusCell"/>
        <w:jc w:val="both"/>
      </w:pPr>
      <w:r w:rsidRPr="00061AB7">
        <w:t>24 1855     1     Хлорацетилхлорид</w:t>
      </w:r>
    </w:p>
    <w:p w:rsidR="00CC4CF9" w:rsidRPr="00061AB7" w:rsidRDefault="00CC4CF9">
      <w:pPr>
        <w:pStyle w:val="ConsPlusCell"/>
        <w:jc w:val="both"/>
      </w:pPr>
      <w:r w:rsidRPr="00061AB7">
        <w:t>24 1856     7     Терефталилхлорид</w:t>
      </w:r>
    </w:p>
    <w:p w:rsidR="00CC4CF9" w:rsidRPr="00061AB7" w:rsidRDefault="00CC4CF9">
      <w:pPr>
        <w:pStyle w:val="ConsPlusCell"/>
        <w:jc w:val="both"/>
      </w:pPr>
      <w:r w:rsidRPr="00061AB7">
        <w:t>24 1857     2     Изофталилхлорид</w:t>
      </w:r>
    </w:p>
    <w:p w:rsidR="00CC4CF9" w:rsidRPr="00061AB7" w:rsidRDefault="00CC4CF9">
      <w:pPr>
        <w:pStyle w:val="ConsPlusCell"/>
        <w:jc w:val="both"/>
      </w:pPr>
      <w:r w:rsidRPr="00061AB7">
        <w:t>24 1858     8     Ангидрид тетрахлорфталевый</w:t>
      </w:r>
    </w:p>
    <w:p w:rsidR="00CC4CF9" w:rsidRPr="00061AB7" w:rsidRDefault="00CC4CF9">
      <w:pPr>
        <w:pStyle w:val="ConsPlusCell"/>
        <w:jc w:val="both"/>
      </w:pPr>
      <w:r w:rsidRPr="00061AB7">
        <w:t>24 1859     3     Ангидриды хлорзамещенные прочие</w:t>
      </w:r>
    </w:p>
    <w:p w:rsidR="00CC4CF9" w:rsidRPr="00061AB7" w:rsidRDefault="00CC4CF9">
      <w:pPr>
        <w:pStyle w:val="ConsPlusCell"/>
        <w:jc w:val="both"/>
      </w:pPr>
      <w:r w:rsidRPr="00061AB7">
        <w:t>24 1870     3     Ангидриды ароматические /</w:t>
      </w:r>
    </w:p>
    <w:p w:rsidR="00CC4CF9" w:rsidRPr="00061AB7" w:rsidRDefault="00CC4CF9">
      <w:pPr>
        <w:pStyle w:val="ConsPlusCell"/>
        <w:jc w:val="both"/>
      </w:pPr>
      <w:r w:rsidRPr="00061AB7">
        <w:t>24 1871     9     - карбоновых кислот (ПМДА)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24 2000     5     Спирты, фенолы и их производные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24 2100     9     Спирты одноатомные предельные и непредельные</w:t>
      </w:r>
    </w:p>
    <w:p w:rsidR="00CC4CF9" w:rsidRPr="00061AB7" w:rsidRDefault="00CC4CF9">
      <w:pPr>
        <w:pStyle w:val="ConsPlusCell"/>
        <w:jc w:val="both"/>
      </w:pPr>
      <w:r w:rsidRPr="00061AB7">
        <w:t>24 2101     4     Спирт этиловый технический ректификованный *</w:t>
      </w:r>
    </w:p>
    <w:p w:rsidR="00CC4CF9" w:rsidRPr="00061AB7" w:rsidRDefault="00CC4CF9">
      <w:pPr>
        <w:pStyle w:val="ConsPlusCell"/>
        <w:jc w:val="both"/>
      </w:pPr>
      <w:r w:rsidRPr="00061AB7">
        <w:t>(код 24 2101 введен Изменением N 23/99 ОКП)</w:t>
      </w:r>
    </w:p>
    <w:p w:rsidR="00CC4CF9" w:rsidRPr="00061AB7" w:rsidRDefault="00CC4CF9">
      <w:pPr>
        <w:pStyle w:val="ConsPlusCell"/>
        <w:jc w:val="both"/>
      </w:pPr>
      <w:r w:rsidRPr="00061AB7">
        <w:t>24 2102     0     Спирт этиловый технический синтетический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ректификованный *</w:t>
      </w:r>
    </w:p>
    <w:p w:rsidR="00CC4CF9" w:rsidRPr="00061AB7" w:rsidRDefault="00CC4CF9">
      <w:pPr>
        <w:pStyle w:val="ConsPlusCell"/>
        <w:jc w:val="both"/>
      </w:pPr>
      <w:r w:rsidRPr="00061AB7">
        <w:t>(код 24 2102 введен Изменением N 23/99 ОКП)</w:t>
      </w:r>
    </w:p>
    <w:p w:rsidR="00CC4CF9" w:rsidRPr="00061AB7" w:rsidRDefault="00CC4CF9">
      <w:pPr>
        <w:pStyle w:val="ConsPlusCell"/>
        <w:jc w:val="both"/>
      </w:pPr>
      <w:r w:rsidRPr="00061AB7">
        <w:t>24 2103     5     Спирт этиловый технический гидролизный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ректификованный *</w:t>
      </w:r>
    </w:p>
    <w:p w:rsidR="00CC4CF9" w:rsidRPr="00061AB7" w:rsidRDefault="00CC4CF9">
      <w:pPr>
        <w:pStyle w:val="ConsPlusCell"/>
        <w:jc w:val="both"/>
      </w:pPr>
      <w:r w:rsidRPr="00061AB7">
        <w:t>(код 24 2103 введен Изменением N 23/99 ОКП)</w:t>
      </w:r>
    </w:p>
    <w:p w:rsidR="00CC4CF9" w:rsidRPr="00061AB7" w:rsidRDefault="00CC4CF9">
      <w:pPr>
        <w:pStyle w:val="ConsPlusCell"/>
        <w:jc w:val="both"/>
      </w:pPr>
      <w:r w:rsidRPr="00061AB7">
        <w:t>24 2104     5     Спирт этиловый технический сульфитный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ректификованный *</w:t>
      </w:r>
    </w:p>
    <w:p w:rsidR="00CC4CF9" w:rsidRPr="00061AB7" w:rsidRDefault="00CC4CF9">
      <w:pPr>
        <w:pStyle w:val="ConsPlusCell"/>
        <w:jc w:val="both"/>
      </w:pPr>
      <w:r w:rsidRPr="00061AB7">
        <w:t>(код 24 2104 введен Изменением N 23/99 ОКП)</w:t>
      </w:r>
    </w:p>
    <w:p w:rsidR="00CC4CF9" w:rsidRPr="00061AB7" w:rsidRDefault="00CC4CF9">
      <w:pPr>
        <w:pStyle w:val="ConsPlusCell"/>
        <w:jc w:val="both"/>
      </w:pPr>
      <w:r w:rsidRPr="00061AB7">
        <w:t>24 2105     6     Спирт этиловый технический денатурированный *</w:t>
      </w:r>
    </w:p>
    <w:p w:rsidR="00CC4CF9" w:rsidRPr="00061AB7" w:rsidRDefault="00CC4CF9">
      <w:pPr>
        <w:pStyle w:val="ConsPlusCell"/>
        <w:jc w:val="both"/>
      </w:pPr>
      <w:r w:rsidRPr="00061AB7">
        <w:t>(код 24 2105 введен Изменением N 23/99 ОКП)</w:t>
      </w:r>
    </w:p>
    <w:p w:rsidR="00CC4CF9" w:rsidRPr="00061AB7" w:rsidRDefault="00CC4CF9">
      <w:pPr>
        <w:pStyle w:val="ConsPlusCell"/>
        <w:jc w:val="both"/>
      </w:pPr>
      <w:r w:rsidRPr="00061AB7">
        <w:t>24 2110     3     Метанол-ректификат (спирт метиловый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ректификат)</w:t>
      </w:r>
    </w:p>
    <w:p w:rsidR="00CC4CF9" w:rsidRPr="00061AB7" w:rsidRDefault="00CC4CF9">
      <w:pPr>
        <w:pStyle w:val="ConsPlusCell"/>
        <w:jc w:val="both"/>
      </w:pPr>
      <w:r w:rsidRPr="00061AB7">
        <w:t>24 2111     9     Метанол-яд синтетический</w:t>
      </w:r>
    </w:p>
    <w:p w:rsidR="00CC4CF9" w:rsidRPr="00061AB7" w:rsidRDefault="00CC4CF9">
      <w:pPr>
        <w:pStyle w:val="ConsPlusCell"/>
        <w:jc w:val="both"/>
      </w:pPr>
      <w:r w:rsidRPr="00061AB7">
        <w:t>24 2112     4     Метанол-ректификат лесохимический технический</w:t>
      </w:r>
    </w:p>
    <w:p w:rsidR="00CC4CF9" w:rsidRPr="00061AB7" w:rsidRDefault="00CC4CF9">
      <w:pPr>
        <w:pStyle w:val="ConsPlusCell"/>
        <w:jc w:val="both"/>
      </w:pPr>
      <w:r w:rsidRPr="00061AB7">
        <w:t>24 2113     3     Метанол сырец в пересчете на ректификат</w:t>
      </w:r>
    </w:p>
    <w:p w:rsidR="00CC4CF9" w:rsidRPr="00061AB7" w:rsidRDefault="00CC4CF9">
      <w:pPr>
        <w:pStyle w:val="ConsPlusCell"/>
        <w:jc w:val="both"/>
      </w:pPr>
      <w:r w:rsidRPr="00061AB7">
        <w:t>24 2120     8     Спирт этиловый технический/</w:t>
      </w:r>
    </w:p>
    <w:p w:rsidR="00CC4CF9" w:rsidRPr="00061AB7" w:rsidRDefault="00CC4CF9">
      <w:pPr>
        <w:pStyle w:val="ConsPlusCell"/>
        <w:jc w:val="both"/>
      </w:pPr>
      <w:r w:rsidRPr="00061AB7">
        <w:t>(код 24 2120 введен Изменением N 23/99 ОКП)</w:t>
      </w:r>
    </w:p>
    <w:p w:rsidR="00CC4CF9" w:rsidRPr="00061AB7" w:rsidRDefault="00CC4CF9">
      <w:pPr>
        <w:pStyle w:val="ConsPlusCell"/>
        <w:jc w:val="both"/>
      </w:pPr>
      <w:r w:rsidRPr="00061AB7">
        <w:t>24 2121     3     - синтетический</w:t>
      </w:r>
    </w:p>
    <w:p w:rsidR="00CC4CF9" w:rsidRPr="00061AB7" w:rsidRDefault="00CC4CF9">
      <w:pPr>
        <w:pStyle w:val="ConsPlusCell"/>
        <w:jc w:val="both"/>
      </w:pPr>
      <w:r w:rsidRPr="00061AB7">
        <w:t>(код 24 2121 введен Изменением N 23/99 ОКП)</w:t>
      </w:r>
    </w:p>
    <w:p w:rsidR="00CC4CF9" w:rsidRPr="00061AB7" w:rsidRDefault="00CC4CF9">
      <w:pPr>
        <w:pStyle w:val="ConsPlusCell"/>
        <w:jc w:val="both"/>
      </w:pPr>
      <w:r w:rsidRPr="00061AB7">
        <w:t>24 2122     9     - гидролизный</w:t>
      </w:r>
    </w:p>
    <w:p w:rsidR="00CC4CF9" w:rsidRPr="00061AB7" w:rsidRDefault="00CC4CF9">
      <w:pPr>
        <w:pStyle w:val="ConsPlusCell"/>
        <w:jc w:val="both"/>
      </w:pPr>
      <w:r w:rsidRPr="00061AB7">
        <w:t>(код 24 2122 введен Изменением N 23/99 ОКП)</w:t>
      </w:r>
    </w:p>
    <w:p w:rsidR="00CC4CF9" w:rsidRPr="00061AB7" w:rsidRDefault="00CC4CF9">
      <w:pPr>
        <w:pStyle w:val="ConsPlusCell"/>
        <w:jc w:val="both"/>
      </w:pPr>
      <w:r w:rsidRPr="00061AB7">
        <w:t>24 2123     4     - сульфитный</w:t>
      </w:r>
    </w:p>
    <w:p w:rsidR="00CC4CF9" w:rsidRPr="00061AB7" w:rsidRDefault="00CC4CF9">
      <w:pPr>
        <w:pStyle w:val="ConsPlusCell"/>
        <w:jc w:val="both"/>
      </w:pPr>
      <w:r w:rsidRPr="00061AB7">
        <w:t>(код 24 2123 введен Изменением N 23/99 ОКП)</w:t>
      </w:r>
    </w:p>
    <w:p w:rsidR="00CC4CF9" w:rsidRPr="00061AB7" w:rsidRDefault="00CC4CF9">
      <w:pPr>
        <w:pStyle w:val="ConsPlusCell"/>
        <w:jc w:val="both"/>
      </w:pPr>
      <w:r w:rsidRPr="00061AB7">
        <w:t>24 2130     2     Спирт пропиловый /</w:t>
      </w:r>
    </w:p>
    <w:p w:rsidR="00CC4CF9" w:rsidRPr="00061AB7" w:rsidRDefault="00CC4CF9">
      <w:pPr>
        <w:pStyle w:val="ConsPlusCell"/>
        <w:jc w:val="both"/>
      </w:pPr>
      <w:r w:rsidRPr="00061AB7">
        <w:t>24 2131     8     - технический</w:t>
      </w:r>
    </w:p>
    <w:p w:rsidR="00CC4CF9" w:rsidRPr="00061AB7" w:rsidRDefault="00CC4CF9">
      <w:pPr>
        <w:pStyle w:val="ConsPlusCell"/>
        <w:jc w:val="both"/>
      </w:pPr>
      <w:r w:rsidRPr="00061AB7">
        <w:t>24 2140     7     Спирт изопропиловый /</w:t>
      </w:r>
    </w:p>
    <w:p w:rsidR="00CC4CF9" w:rsidRPr="00061AB7" w:rsidRDefault="00CC4CF9">
      <w:pPr>
        <w:pStyle w:val="ConsPlusCell"/>
        <w:jc w:val="both"/>
      </w:pPr>
      <w:r w:rsidRPr="00061AB7">
        <w:t>24 2141     2     - абсолютированный</w:t>
      </w:r>
    </w:p>
    <w:p w:rsidR="00CC4CF9" w:rsidRPr="00061AB7" w:rsidRDefault="00CC4CF9">
      <w:pPr>
        <w:pStyle w:val="ConsPlusCell"/>
        <w:jc w:val="both"/>
      </w:pPr>
      <w:r w:rsidRPr="00061AB7">
        <w:t>24 2142     8     - технический</w:t>
      </w:r>
    </w:p>
    <w:p w:rsidR="00CC4CF9" w:rsidRPr="00061AB7" w:rsidRDefault="00CC4CF9">
      <w:pPr>
        <w:pStyle w:val="ConsPlusCell"/>
        <w:jc w:val="both"/>
      </w:pPr>
      <w:r w:rsidRPr="00061AB7">
        <w:t>24 2150     1     Спирты бутиловые и изобутиловые</w:t>
      </w:r>
    </w:p>
    <w:p w:rsidR="00CC4CF9" w:rsidRPr="00061AB7" w:rsidRDefault="00CC4CF9">
      <w:pPr>
        <w:pStyle w:val="ConsPlusCell"/>
        <w:jc w:val="both"/>
      </w:pPr>
      <w:r w:rsidRPr="00061AB7">
        <w:t>24 2151     7     Спирт / бутиловый нормальный (н-бутанол)</w:t>
      </w:r>
    </w:p>
    <w:p w:rsidR="00CC4CF9" w:rsidRPr="00061AB7" w:rsidRDefault="00CC4CF9">
      <w:pPr>
        <w:pStyle w:val="ConsPlusCell"/>
        <w:jc w:val="both"/>
      </w:pPr>
      <w:r w:rsidRPr="00061AB7">
        <w:t>24 2152     2     - бутиловый заводов СК</w:t>
      </w:r>
    </w:p>
    <w:p w:rsidR="00CC4CF9" w:rsidRPr="00061AB7" w:rsidRDefault="00CC4CF9">
      <w:pPr>
        <w:pStyle w:val="ConsPlusCell"/>
        <w:jc w:val="both"/>
      </w:pPr>
      <w:r w:rsidRPr="00061AB7">
        <w:t>24 2153     8     - бутиловый вторичный</w:t>
      </w:r>
    </w:p>
    <w:p w:rsidR="00CC4CF9" w:rsidRPr="00061AB7" w:rsidRDefault="00CC4CF9">
      <w:pPr>
        <w:pStyle w:val="ConsPlusCell"/>
        <w:jc w:val="both"/>
      </w:pPr>
      <w:r w:rsidRPr="00061AB7">
        <w:t>24 2154     3     - изобутиловый (изобутанол)</w:t>
      </w:r>
    </w:p>
    <w:p w:rsidR="00CC4CF9" w:rsidRPr="00061AB7" w:rsidRDefault="00CC4CF9">
      <w:pPr>
        <w:pStyle w:val="ConsPlusCell"/>
        <w:jc w:val="both"/>
      </w:pPr>
      <w:r w:rsidRPr="00061AB7">
        <w:t>24 2155     9     - бутиловый третичный (триметилкарбинол)</w:t>
      </w:r>
    </w:p>
    <w:p w:rsidR="00CC4CF9" w:rsidRPr="00061AB7" w:rsidRDefault="00CC4CF9">
      <w:pPr>
        <w:pStyle w:val="ConsPlusCell"/>
        <w:jc w:val="both"/>
      </w:pPr>
      <w:r w:rsidRPr="00061AB7">
        <w:t>24 2158     5     Остатки кубовые производства бутилового спирта</w:t>
      </w:r>
    </w:p>
    <w:p w:rsidR="00CC4CF9" w:rsidRPr="00061AB7" w:rsidRDefault="00CC4CF9">
      <w:pPr>
        <w:pStyle w:val="ConsPlusCell"/>
        <w:jc w:val="both"/>
      </w:pPr>
      <w:r w:rsidRPr="00061AB7">
        <w:t>24 2160     6     Спирты / амиловые, гексиловые и гептиловые</w:t>
      </w:r>
    </w:p>
    <w:p w:rsidR="00CC4CF9" w:rsidRPr="00061AB7" w:rsidRDefault="00CC4CF9">
      <w:pPr>
        <w:pStyle w:val="ConsPlusCell"/>
        <w:jc w:val="both"/>
      </w:pPr>
      <w:r w:rsidRPr="00061AB7">
        <w:t>24 2161     1     - амиловые</w:t>
      </w:r>
    </w:p>
    <w:p w:rsidR="00CC4CF9" w:rsidRPr="00061AB7" w:rsidRDefault="00CC4CF9">
      <w:pPr>
        <w:pStyle w:val="ConsPlusCell"/>
        <w:jc w:val="both"/>
      </w:pPr>
      <w:r w:rsidRPr="00061AB7">
        <w:t>24 2162     7     - изоамиловые</w:t>
      </w:r>
    </w:p>
    <w:p w:rsidR="00CC4CF9" w:rsidRPr="00061AB7" w:rsidRDefault="00CC4CF9">
      <w:pPr>
        <w:pStyle w:val="ConsPlusCell"/>
        <w:jc w:val="both"/>
      </w:pPr>
      <w:r w:rsidRPr="00061AB7">
        <w:t>24 2163     2     - гексиловые (гексанол-1)</w:t>
      </w:r>
    </w:p>
    <w:p w:rsidR="00CC4CF9" w:rsidRPr="00061AB7" w:rsidRDefault="00CC4CF9">
      <w:pPr>
        <w:pStyle w:val="ConsPlusCell"/>
        <w:jc w:val="both"/>
      </w:pPr>
      <w:r w:rsidRPr="00061AB7">
        <w:t>24 2164     8     - гептиловые</w:t>
      </w:r>
    </w:p>
    <w:p w:rsidR="00CC4CF9" w:rsidRPr="00061AB7" w:rsidRDefault="00CC4CF9">
      <w:pPr>
        <w:pStyle w:val="ConsPlusCell"/>
        <w:jc w:val="both"/>
      </w:pPr>
      <w:r w:rsidRPr="00061AB7">
        <w:t>24 2170     0     Спирты / октиловые, нониловые, дециловые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додециловые</w:t>
      </w:r>
    </w:p>
    <w:p w:rsidR="00CC4CF9" w:rsidRPr="00061AB7" w:rsidRDefault="00CC4CF9">
      <w:pPr>
        <w:pStyle w:val="ConsPlusCell"/>
        <w:jc w:val="both"/>
      </w:pPr>
      <w:r w:rsidRPr="00061AB7">
        <w:t>24 2171     6     - октиловые</w:t>
      </w:r>
    </w:p>
    <w:p w:rsidR="00CC4CF9" w:rsidRPr="00061AB7" w:rsidRDefault="00CC4CF9">
      <w:pPr>
        <w:pStyle w:val="ConsPlusCell"/>
        <w:jc w:val="both"/>
      </w:pPr>
      <w:r w:rsidRPr="00061AB7">
        <w:t>24 2173     7     - нониловые</w:t>
      </w:r>
    </w:p>
    <w:p w:rsidR="00CC4CF9" w:rsidRPr="00061AB7" w:rsidRDefault="00CC4CF9">
      <w:pPr>
        <w:pStyle w:val="ConsPlusCell"/>
        <w:jc w:val="both"/>
      </w:pPr>
      <w:r w:rsidRPr="00061AB7">
        <w:t>24 2174     2     - дециловые</w:t>
      </w:r>
    </w:p>
    <w:p w:rsidR="00CC4CF9" w:rsidRPr="00061AB7" w:rsidRDefault="00CC4CF9">
      <w:pPr>
        <w:pStyle w:val="ConsPlusCell"/>
        <w:jc w:val="both"/>
      </w:pPr>
      <w:r w:rsidRPr="00061AB7">
        <w:t>24 2175     8     - додециловые</w:t>
      </w:r>
    </w:p>
    <w:p w:rsidR="00CC4CF9" w:rsidRPr="00061AB7" w:rsidRDefault="00CC4CF9">
      <w:pPr>
        <w:pStyle w:val="ConsPlusCell"/>
        <w:jc w:val="both"/>
      </w:pPr>
      <w:r w:rsidRPr="00061AB7">
        <w:t>24 2180     5     Спирты одноатомные непредельные</w:t>
      </w:r>
    </w:p>
    <w:p w:rsidR="00CC4CF9" w:rsidRPr="00061AB7" w:rsidRDefault="00CC4CF9">
      <w:pPr>
        <w:pStyle w:val="ConsPlusCell"/>
        <w:jc w:val="both"/>
      </w:pPr>
      <w:r w:rsidRPr="00061AB7">
        <w:t>24 2181     0     Спирт аллиловый</w:t>
      </w:r>
    </w:p>
    <w:p w:rsidR="00CC4CF9" w:rsidRPr="00061AB7" w:rsidRDefault="00CC4CF9">
      <w:pPr>
        <w:pStyle w:val="ConsPlusCell"/>
        <w:jc w:val="both"/>
      </w:pPr>
      <w:r w:rsidRPr="00061AB7">
        <w:t>24 2183     1     Производные аллилового спирта</w:t>
      </w:r>
    </w:p>
    <w:p w:rsidR="00CC4CF9" w:rsidRPr="00061AB7" w:rsidRDefault="00CC4CF9">
      <w:pPr>
        <w:pStyle w:val="ConsPlusCell"/>
        <w:jc w:val="both"/>
      </w:pPr>
      <w:r w:rsidRPr="00061AB7">
        <w:t>24 2190     2     Растворы, эмульсии, суспензии на основе спирта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этилового технического, технического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ректификованного /</w:t>
      </w:r>
    </w:p>
    <w:p w:rsidR="00CC4CF9" w:rsidRPr="00061AB7" w:rsidRDefault="00CC4CF9">
      <w:pPr>
        <w:pStyle w:val="ConsPlusCell"/>
        <w:jc w:val="both"/>
      </w:pPr>
      <w:r w:rsidRPr="00061AB7">
        <w:t>(код 24 2190 введен Изменением N 34/2000 ОКП)</w:t>
      </w:r>
    </w:p>
    <w:p w:rsidR="00CC4CF9" w:rsidRPr="00061AB7" w:rsidRDefault="00CC4CF9">
      <w:pPr>
        <w:pStyle w:val="ConsPlusCell"/>
        <w:jc w:val="both"/>
      </w:pPr>
      <w:r w:rsidRPr="00061AB7">
        <w:t>24 2191     5     - синтетического, кроме денатурированных</w:t>
      </w:r>
    </w:p>
    <w:p w:rsidR="00CC4CF9" w:rsidRPr="00061AB7" w:rsidRDefault="00CC4CF9">
      <w:pPr>
        <w:pStyle w:val="ConsPlusCell"/>
        <w:jc w:val="both"/>
      </w:pPr>
      <w:r w:rsidRPr="00061AB7">
        <w:t>(код 24 2191 введен Изменением N 34/2000 ОКП)</w:t>
      </w:r>
    </w:p>
    <w:p w:rsidR="00CC4CF9" w:rsidRPr="00061AB7" w:rsidRDefault="00CC4CF9">
      <w:pPr>
        <w:pStyle w:val="ConsPlusCell"/>
        <w:jc w:val="both"/>
      </w:pPr>
      <w:r w:rsidRPr="00061AB7">
        <w:t>24 2192     0     - гидролизного, кроме денатурированных</w:t>
      </w:r>
    </w:p>
    <w:p w:rsidR="00CC4CF9" w:rsidRPr="00061AB7" w:rsidRDefault="00CC4CF9">
      <w:pPr>
        <w:pStyle w:val="ConsPlusCell"/>
        <w:jc w:val="both"/>
      </w:pPr>
      <w:r w:rsidRPr="00061AB7">
        <w:t>(код 24 2192 введен Изменением N 34/2000 ОКП)</w:t>
      </w:r>
    </w:p>
    <w:p w:rsidR="00CC4CF9" w:rsidRPr="00061AB7" w:rsidRDefault="00CC4CF9">
      <w:pPr>
        <w:pStyle w:val="ConsPlusCell"/>
        <w:jc w:val="both"/>
      </w:pPr>
      <w:r w:rsidRPr="00061AB7">
        <w:t>24 2193     6     - сульфитного, кроме денатурированных</w:t>
      </w:r>
    </w:p>
    <w:p w:rsidR="00CC4CF9" w:rsidRPr="00061AB7" w:rsidRDefault="00CC4CF9">
      <w:pPr>
        <w:pStyle w:val="ConsPlusCell"/>
        <w:jc w:val="both"/>
      </w:pPr>
      <w:r w:rsidRPr="00061AB7">
        <w:t>(код 24 2193 введен Изменением N 34/2000 ОКП)</w:t>
      </w:r>
    </w:p>
    <w:p w:rsidR="00CC4CF9" w:rsidRPr="00061AB7" w:rsidRDefault="00CC4CF9">
      <w:pPr>
        <w:pStyle w:val="ConsPlusCell"/>
        <w:jc w:val="both"/>
      </w:pPr>
      <w:r w:rsidRPr="00061AB7">
        <w:t>24 2194     1     - синтетического денатурированного</w:t>
      </w:r>
    </w:p>
    <w:p w:rsidR="00CC4CF9" w:rsidRPr="00061AB7" w:rsidRDefault="00CC4CF9">
      <w:pPr>
        <w:pStyle w:val="ConsPlusCell"/>
        <w:jc w:val="both"/>
      </w:pPr>
      <w:r w:rsidRPr="00061AB7">
        <w:t>(код 24 2194 введен Изменением N 34/2000 ОКП)</w:t>
      </w:r>
    </w:p>
    <w:p w:rsidR="00CC4CF9" w:rsidRPr="00061AB7" w:rsidRDefault="00CC4CF9">
      <w:pPr>
        <w:pStyle w:val="ConsPlusCell"/>
        <w:jc w:val="both"/>
      </w:pPr>
      <w:r w:rsidRPr="00061AB7">
        <w:t>24 2195     7     - гидролизного денатурированного</w:t>
      </w:r>
    </w:p>
    <w:p w:rsidR="00CC4CF9" w:rsidRPr="00061AB7" w:rsidRDefault="00CC4CF9">
      <w:pPr>
        <w:pStyle w:val="ConsPlusCell"/>
        <w:jc w:val="both"/>
      </w:pPr>
      <w:r w:rsidRPr="00061AB7">
        <w:t>(код 24 2195 введен Изменением N 34/2000 ОКП)</w:t>
      </w:r>
    </w:p>
    <w:p w:rsidR="00CC4CF9" w:rsidRPr="00061AB7" w:rsidRDefault="00CC4CF9">
      <w:pPr>
        <w:pStyle w:val="ConsPlusCell"/>
        <w:jc w:val="both"/>
      </w:pPr>
      <w:r w:rsidRPr="00061AB7">
        <w:t>24 2196     2     - сульфитного денатурированного</w:t>
      </w:r>
    </w:p>
    <w:p w:rsidR="00CC4CF9" w:rsidRPr="00061AB7" w:rsidRDefault="00CC4CF9">
      <w:pPr>
        <w:pStyle w:val="ConsPlusCell"/>
        <w:jc w:val="both"/>
      </w:pPr>
      <w:r w:rsidRPr="00061AB7">
        <w:t>(код 24 2196 введен Изменением N 34/2000 ОКП)</w:t>
      </w:r>
    </w:p>
    <w:p w:rsidR="00CC4CF9" w:rsidRPr="00061AB7" w:rsidRDefault="00CC4CF9">
      <w:pPr>
        <w:pStyle w:val="ConsPlusCell"/>
        <w:jc w:val="both"/>
      </w:pPr>
      <w:r w:rsidRPr="00061AB7">
        <w:t>24 2199     2     Растворы, эмульсии, суспензии прочие</w:t>
      </w:r>
    </w:p>
    <w:p w:rsidR="00CC4CF9" w:rsidRPr="00061AB7" w:rsidRDefault="00CC4CF9">
      <w:pPr>
        <w:pStyle w:val="ConsPlusCell"/>
        <w:jc w:val="both"/>
      </w:pPr>
      <w:r w:rsidRPr="00061AB7">
        <w:t>(код 24 2199 введен Изменением N 34/2000 ОКП)</w:t>
      </w:r>
    </w:p>
    <w:p w:rsidR="00CC4CF9" w:rsidRPr="00061AB7" w:rsidRDefault="00CC4CF9">
      <w:pPr>
        <w:pStyle w:val="ConsPlusCell"/>
        <w:jc w:val="both"/>
      </w:pPr>
      <w:r w:rsidRPr="00061AB7">
        <w:t>24 2200     2     Спирты многоатомные, смеси и фракции спиртов</w:t>
      </w:r>
    </w:p>
    <w:p w:rsidR="00CC4CF9" w:rsidRPr="00061AB7" w:rsidRDefault="00CC4CF9">
      <w:pPr>
        <w:pStyle w:val="ConsPlusCell"/>
        <w:jc w:val="both"/>
      </w:pPr>
      <w:r w:rsidRPr="00061AB7">
        <w:t>24 2210     7     Гликоли</w:t>
      </w:r>
    </w:p>
    <w:p w:rsidR="00CC4CF9" w:rsidRPr="00061AB7" w:rsidRDefault="00CC4CF9">
      <w:pPr>
        <w:pStyle w:val="ConsPlusCell"/>
        <w:jc w:val="both"/>
      </w:pPr>
      <w:r w:rsidRPr="00061AB7">
        <w:t>24 2211     2     Формальгликоль</w:t>
      </w:r>
    </w:p>
    <w:p w:rsidR="00CC4CF9" w:rsidRPr="00061AB7" w:rsidRDefault="00CC4CF9">
      <w:pPr>
        <w:pStyle w:val="ConsPlusCell"/>
        <w:jc w:val="both"/>
      </w:pPr>
      <w:r w:rsidRPr="00061AB7">
        <w:t>24 2212     8     Этиленгликоль</w:t>
      </w:r>
    </w:p>
    <w:p w:rsidR="00CC4CF9" w:rsidRPr="00061AB7" w:rsidRDefault="00CC4CF9">
      <w:pPr>
        <w:pStyle w:val="ConsPlusCell"/>
        <w:jc w:val="both"/>
      </w:pPr>
      <w:r w:rsidRPr="00061AB7">
        <w:t>24 2213     3     Диэтиленгликоль</w:t>
      </w:r>
    </w:p>
    <w:p w:rsidR="00CC4CF9" w:rsidRPr="00061AB7" w:rsidRDefault="00CC4CF9">
      <w:pPr>
        <w:pStyle w:val="ConsPlusCell"/>
        <w:jc w:val="both"/>
      </w:pPr>
      <w:r w:rsidRPr="00061AB7">
        <w:t>24 2214     9     Триэтиленгликоль</w:t>
      </w:r>
    </w:p>
    <w:p w:rsidR="00CC4CF9" w:rsidRPr="00061AB7" w:rsidRDefault="00CC4CF9">
      <w:pPr>
        <w:pStyle w:val="ConsPlusCell"/>
        <w:jc w:val="both"/>
      </w:pPr>
      <w:r w:rsidRPr="00061AB7">
        <w:t>24 2215     4     Пропиленгликоль</w:t>
      </w:r>
    </w:p>
    <w:p w:rsidR="00CC4CF9" w:rsidRPr="00061AB7" w:rsidRDefault="00CC4CF9">
      <w:pPr>
        <w:pStyle w:val="ConsPlusCell"/>
        <w:jc w:val="both"/>
      </w:pPr>
      <w:r w:rsidRPr="00061AB7">
        <w:t>24 2216     0     Полипропиленгликоль</w:t>
      </w:r>
    </w:p>
    <w:p w:rsidR="00CC4CF9" w:rsidRPr="00061AB7" w:rsidRDefault="00CC4CF9">
      <w:pPr>
        <w:pStyle w:val="ConsPlusCell"/>
        <w:jc w:val="both"/>
      </w:pPr>
      <w:r w:rsidRPr="00061AB7">
        <w:t>24 2219     6     Гликоли прочие</w:t>
      </w:r>
    </w:p>
    <w:p w:rsidR="00CC4CF9" w:rsidRPr="00061AB7" w:rsidRDefault="00CC4CF9">
      <w:pPr>
        <w:pStyle w:val="ConsPlusCell"/>
        <w:jc w:val="both"/>
      </w:pPr>
      <w:r w:rsidRPr="00061AB7">
        <w:t>(код 24 2219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24 2220     1     Продукты на основе гликолей</w:t>
      </w:r>
    </w:p>
    <w:p w:rsidR="00CC4CF9" w:rsidRPr="00061AB7" w:rsidRDefault="00CC4CF9">
      <w:pPr>
        <w:pStyle w:val="ConsPlusCell"/>
        <w:jc w:val="both"/>
      </w:pPr>
      <w:r w:rsidRPr="00061AB7">
        <w:t>24 2221     7     Антифриз (жидкость охлаждающая низкозамерзающая)</w:t>
      </w:r>
    </w:p>
    <w:p w:rsidR="00CC4CF9" w:rsidRPr="00061AB7" w:rsidRDefault="00CC4CF9">
      <w:pPr>
        <w:pStyle w:val="ConsPlusCell"/>
        <w:jc w:val="both"/>
      </w:pPr>
      <w:r w:rsidRPr="00061AB7">
        <w:t>24 2222     2     Антифриз "Тосол"</w:t>
      </w:r>
    </w:p>
    <w:p w:rsidR="00CC4CF9" w:rsidRPr="00061AB7" w:rsidRDefault="00CC4CF9">
      <w:pPr>
        <w:pStyle w:val="ConsPlusCell"/>
        <w:jc w:val="both"/>
      </w:pPr>
      <w:r w:rsidRPr="00061AB7">
        <w:t>24 2223     8     Жидкость ПГВ</w:t>
      </w:r>
    </w:p>
    <w:p w:rsidR="00CC4CF9" w:rsidRPr="00061AB7" w:rsidRDefault="00CC4CF9">
      <w:pPr>
        <w:pStyle w:val="ConsPlusCell"/>
        <w:jc w:val="both"/>
      </w:pPr>
      <w:r w:rsidRPr="00061AB7">
        <w:t>24 2225     9     Жидкости противооткатные</w:t>
      </w:r>
    </w:p>
    <w:p w:rsidR="00CC4CF9" w:rsidRPr="00061AB7" w:rsidRDefault="00CC4CF9">
      <w:pPr>
        <w:pStyle w:val="ConsPlusCell"/>
        <w:jc w:val="both"/>
      </w:pPr>
      <w:r w:rsidRPr="00061AB7">
        <w:t>24 2229     0     Продукты на основе гликолей прочие</w:t>
      </w:r>
    </w:p>
    <w:p w:rsidR="00CC4CF9" w:rsidRPr="00061AB7" w:rsidRDefault="00CC4CF9">
      <w:pPr>
        <w:pStyle w:val="ConsPlusCell"/>
        <w:jc w:val="both"/>
      </w:pPr>
      <w:r w:rsidRPr="00061AB7">
        <w:t>24 2230     6     Глицерин / технический</w:t>
      </w:r>
    </w:p>
    <w:p w:rsidR="00CC4CF9" w:rsidRPr="00061AB7" w:rsidRDefault="00CC4CF9">
      <w:pPr>
        <w:pStyle w:val="ConsPlusCell"/>
        <w:jc w:val="both"/>
      </w:pPr>
      <w:r w:rsidRPr="00061AB7">
        <w:t>24 2231     1     - синтетический</w:t>
      </w:r>
    </w:p>
    <w:p w:rsidR="00CC4CF9" w:rsidRPr="00061AB7" w:rsidRDefault="00CC4CF9">
      <w:pPr>
        <w:pStyle w:val="ConsPlusCell"/>
        <w:jc w:val="both"/>
      </w:pPr>
      <w:r w:rsidRPr="00061AB7">
        <w:t>24 2232     7     - сырой</w:t>
      </w:r>
    </w:p>
    <w:p w:rsidR="00CC4CF9" w:rsidRPr="00061AB7" w:rsidRDefault="00CC4CF9">
      <w:pPr>
        <w:pStyle w:val="ConsPlusCell"/>
        <w:jc w:val="both"/>
      </w:pPr>
      <w:r w:rsidRPr="00061AB7">
        <w:t>24 2240     0     Пентаэритриты /</w:t>
      </w:r>
    </w:p>
    <w:p w:rsidR="00CC4CF9" w:rsidRPr="00061AB7" w:rsidRDefault="00CC4CF9">
      <w:pPr>
        <w:pStyle w:val="ConsPlusCell"/>
        <w:jc w:val="both"/>
      </w:pPr>
      <w:r w:rsidRPr="00061AB7">
        <w:t>24 2241     6     - для лакокрасочной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24 2250     5     Спирты многоатомные прочие</w:t>
      </w:r>
    </w:p>
    <w:p w:rsidR="00CC4CF9" w:rsidRPr="00061AB7" w:rsidRDefault="00CC4CF9">
      <w:pPr>
        <w:pStyle w:val="ConsPlusCell"/>
        <w:jc w:val="both"/>
      </w:pPr>
      <w:r w:rsidRPr="00061AB7">
        <w:t>24 2251     0     Бутандиол-1,4</w:t>
      </w:r>
    </w:p>
    <w:p w:rsidR="00CC4CF9" w:rsidRPr="00061AB7" w:rsidRDefault="00CC4CF9">
      <w:pPr>
        <w:pStyle w:val="ConsPlusCell"/>
        <w:jc w:val="both"/>
      </w:pPr>
      <w:r w:rsidRPr="00061AB7">
        <w:t>24 2252     6     Пентатриол</w:t>
      </w:r>
    </w:p>
    <w:p w:rsidR="00CC4CF9" w:rsidRPr="00061AB7" w:rsidRDefault="00CC4CF9">
      <w:pPr>
        <w:pStyle w:val="ConsPlusCell"/>
        <w:jc w:val="both"/>
      </w:pPr>
      <w:r w:rsidRPr="00061AB7">
        <w:t>24 2256     8     Жидкость "Стеол-М"</w:t>
      </w:r>
    </w:p>
    <w:p w:rsidR="00CC4CF9" w:rsidRPr="00061AB7" w:rsidRDefault="00CC4CF9">
      <w:pPr>
        <w:pStyle w:val="ConsPlusCell"/>
        <w:jc w:val="both"/>
      </w:pPr>
      <w:r w:rsidRPr="00061AB7">
        <w:t>24 2257     3     Этилкарбитол</w:t>
      </w:r>
    </w:p>
    <w:p w:rsidR="00CC4CF9" w:rsidRPr="00061AB7" w:rsidRDefault="00CC4CF9">
      <w:pPr>
        <w:pStyle w:val="ConsPlusCell"/>
        <w:jc w:val="both"/>
      </w:pPr>
      <w:r w:rsidRPr="00061AB7">
        <w:t>24 2258     9     Метилкарбитол</w:t>
      </w:r>
    </w:p>
    <w:p w:rsidR="00CC4CF9" w:rsidRPr="00061AB7" w:rsidRDefault="00CC4CF9">
      <w:pPr>
        <w:pStyle w:val="ConsPlusCell"/>
        <w:jc w:val="both"/>
      </w:pPr>
      <w:r w:rsidRPr="00061AB7">
        <w:t>24 2259     4     Бутилкарбитол</w:t>
      </w:r>
    </w:p>
    <w:p w:rsidR="00CC4CF9" w:rsidRPr="00061AB7" w:rsidRDefault="00CC4CF9">
      <w:pPr>
        <w:pStyle w:val="ConsPlusCell"/>
        <w:jc w:val="both"/>
      </w:pPr>
      <w:r w:rsidRPr="00061AB7">
        <w:t>(код 24 2259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24 2260     9     Фракции спиртов</w:t>
      </w:r>
    </w:p>
    <w:p w:rsidR="00CC4CF9" w:rsidRPr="00061AB7" w:rsidRDefault="00CC4CF9">
      <w:pPr>
        <w:pStyle w:val="ConsPlusCell"/>
        <w:jc w:val="both"/>
      </w:pPr>
      <w:r w:rsidRPr="00061AB7">
        <w:t>24 2261     5     Фракция метанольная (МФ)</w:t>
      </w:r>
    </w:p>
    <w:p w:rsidR="00CC4CF9" w:rsidRPr="00061AB7" w:rsidRDefault="00CC4CF9">
      <w:pPr>
        <w:pStyle w:val="ConsPlusCell"/>
        <w:jc w:val="both"/>
      </w:pPr>
      <w:r w:rsidRPr="00061AB7">
        <w:t>24 2262     0     Фракции спиртов изобутилового масла</w:t>
      </w:r>
    </w:p>
    <w:p w:rsidR="00CC4CF9" w:rsidRPr="00061AB7" w:rsidRDefault="00CC4CF9">
      <w:pPr>
        <w:pStyle w:val="ConsPlusCell"/>
        <w:jc w:val="both"/>
      </w:pPr>
      <w:r w:rsidRPr="00061AB7">
        <w:t>24 2270     4     Спирты синтетические жирные высшие фракции /</w:t>
      </w:r>
    </w:p>
    <w:p w:rsidR="00CC4CF9" w:rsidRPr="00061AB7" w:rsidRDefault="00CC4CF9">
      <w:pPr>
        <w:pStyle w:val="ConsPlusCell"/>
        <w:jc w:val="both"/>
      </w:pPr>
      <w:r w:rsidRPr="00061AB7">
        <w:t>24 2271     2     - С6 - С8</w:t>
      </w:r>
    </w:p>
    <w:p w:rsidR="00CC4CF9" w:rsidRPr="00061AB7" w:rsidRDefault="00CC4CF9">
      <w:pPr>
        <w:pStyle w:val="ConsPlusCell"/>
        <w:jc w:val="both"/>
      </w:pPr>
      <w:r w:rsidRPr="00061AB7">
        <w:t>24 2272     5     - С7 - С12</w:t>
      </w:r>
    </w:p>
    <w:p w:rsidR="00CC4CF9" w:rsidRPr="00061AB7" w:rsidRDefault="00CC4CF9">
      <w:pPr>
        <w:pStyle w:val="ConsPlusCell"/>
        <w:jc w:val="both"/>
      </w:pPr>
      <w:r w:rsidRPr="00061AB7">
        <w:t>24 2273     0     - С10 - С12</w:t>
      </w:r>
    </w:p>
    <w:p w:rsidR="00CC4CF9" w:rsidRPr="00061AB7" w:rsidRDefault="00CC4CF9">
      <w:pPr>
        <w:pStyle w:val="ConsPlusCell"/>
        <w:jc w:val="both"/>
      </w:pPr>
      <w:r w:rsidRPr="00061AB7">
        <w:t>24 2274     6     - С10 - С18</w:t>
      </w:r>
    </w:p>
    <w:p w:rsidR="00CC4CF9" w:rsidRPr="00061AB7" w:rsidRDefault="00CC4CF9">
      <w:pPr>
        <w:pStyle w:val="ConsPlusCell"/>
        <w:jc w:val="both"/>
      </w:pPr>
      <w:r w:rsidRPr="00061AB7">
        <w:t>24 2275     1     - С10 - С20</w:t>
      </w:r>
    </w:p>
    <w:p w:rsidR="00CC4CF9" w:rsidRPr="00061AB7" w:rsidRDefault="00CC4CF9">
      <w:pPr>
        <w:pStyle w:val="ConsPlusCell"/>
        <w:jc w:val="both"/>
      </w:pPr>
      <w:r w:rsidRPr="00061AB7">
        <w:t>24 2280     9     Спирты высшие для пластификаторов</w:t>
      </w:r>
    </w:p>
    <w:p w:rsidR="00CC4CF9" w:rsidRPr="00061AB7" w:rsidRDefault="00CC4CF9">
      <w:pPr>
        <w:pStyle w:val="ConsPlusCell"/>
        <w:jc w:val="both"/>
      </w:pPr>
      <w:r w:rsidRPr="00061AB7">
        <w:t>24 2281     4     Спирты высшие синтетические жирные фракции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С6 - С8</w:t>
      </w:r>
    </w:p>
    <w:p w:rsidR="00CC4CF9" w:rsidRPr="00061AB7" w:rsidRDefault="00CC4CF9">
      <w:pPr>
        <w:pStyle w:val="ConsPlusCell"/>
        <w:jc w:val="both"/>
      </w:pPr>
      <w:r w:rsidRPr="00061AB7">
        <w:t>24 2282     6     Спирты высшие синтетические жирные фракции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С7 - С9</w:t>
      </w:r>
    </w:p>
    <w:p w:rsidR="00CC4CF9" w:rsidRPr="00061AB7" w:rsidRDefault="00CC4CF9">
      <w:pPr>
        <w:pStyle w:val="ConsPlusCell"/>
        <w:jc w:val="both"/>
      </w:pPr>
      <w:r w:rsidRPr="00061AB7">
        <w:t>24 2283     5     2-этилгексанол</w:t>
      </w:r>
    </w:p>
    <w:p w:rsidR="00CC4CF9" w:rsidRPr="00061AB7" w:rsidRDefault="00CC4CF9">
      <w:pPr>
        <w:pStyle w:val="ConsPlusCell"/>
        <w:jc w:val="both"/>
      </w:pPr>
      <w:r w:rsidRPr="00061AB7">
        <w:t>24 2290     3     Смеси спиртов</w:t>
      </w:r>
    </w:p>
    <w:p w:rsidR="00CC4CF9" w:rsidRPr="00061AB7" w:rsidRDefault="00CC4CF9">
      <w:pPr>
        <w:pStyle w:val="ConsPlusCell"/>
        <w:jc w:val="both"/>
      </w:pPr>
      <w:r w:rsidRPr="00061AB7">
        <w:t>24 2291     9     Карбинол технический</w:t>
      </w:r>
    </w:p>
    <w:p w:rsidR="00CC4CF9" w:rsidRPr="00061AB7" w:rsidRDefault="00CC4CF9">
      <w:pPr>
        <w:pStyle w:val="ConsPlusCell"/>
        <w:jc w:val="both"/>
      </w:pPr>
      <w:r w:rsidRPr="00061AB7">
        <w:t>24 2292     4     Спирты высокомолекулярные синтетические жирные</w:t>
      </w:r>
    </w:p>
    <w:p w:rsidR="00CC4CF9" w:rsidRPr="00061AB7" w:rsidRDefault="00CC4CF9">
      <w:pPr>
        <w:pStyle w:val="ConsPlusCell"/>
        <w:jc w:val="both"/>
      </w:pPr>
      <w:r w:rsidRPr="00061AB7">
        <w:t>24 2293     0     Альфанол-79</w:t>
      </w:r>
    </w:p>
    <w:p w:rsidR="00CC4CF9" w:rsidRPr="00061AB7" w:rsidRDefault="00CC4CF9">
      <w:pPr>
        <w:pStyle w:val="ConsPlusCell"/>
        <w:jc w:val="both"/>
      </w:pPr>
      <w:r w:rsidRPr="00061AB7">
        <w:t>24 2294     5     Спирт лауриловый</w:t>
      </w:r>
    </w:p>
    <w:p w:rsidR="00CC4CF9" w:rsidRPr="00061AB7" w:rsidRDefault="00CC4CF9">
      <w:pPr>
        <w:pStyle w:val="ConsPlusCell"/>
        <w:jc w:val="both"/>
      </w:pPr>
      <w:r w:rsidRPr="00061AB7">
        <w:t>24 2295     0     Спирт олеиловый</w:t>
      </w:r>
    </w:p>
    <w:p w:rsidR="00CC4CF9" w:rsidRPr="00061AB7" w:rsidRDefault="00CC4CF9">
      <w:pPr>
        <w:pStyle w:val="ConsPlusCell"/>
        <w:jc w:val="both"/>
      </w:pPr>
      <w:r w:rsidRPr="00061AB7">
        <w:t>24 2300     6     Производные спиртов, спирты жирно-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ароматические и циклические</w:t>
      </w:r>
    </w:p>
    <w:p w:rsidR="00CC4CF9" w:rsidRPr="00061AB7" w:rsidRDefault="00CC4CF9">
      <w:pPr>
        <w:pStyle w:val="ConsPlusCell"/>
        <w:jc w:val="both"/>
      </w:pPr>
      <w:r w:rsidRPr="00061AB7">
        <w:t>24 2310     0     Хлорсодержащие производные жирных спиртов</w:t>
      </w:r>
    </w:p>
    <w:p w:rsidR="00CC4CF9" w:rsidRPr="00061AB7" w:rsidRDefault="00CC4CF9">
      <w:pPr>
        <w:pStyle w:val="ConsPlusCell"/>
        <w:jc w:val="both"/>
      </w:pPr>
      <w:r w:rsidRPr="00061AB7">
        <w:t>24 2311     6     Этиленхлоргидрин</w:t>
      </w:r>
    </w:p>
    <w:p w:rsidR="00CC4CF9" w:rsidRPr="00061AB7" w:rsidRDefault="00CC4CF9">
      <w:pPr>
        <w:pStyle w:val="ConsPlusCell"/>
        <w:jc w:val="both"/>
      </w:pPr>
      <w:r w:rsidRPr="00061AB7">
        <w:t>24 2312     1     Дихлоргидрин глицерина (ДХГ)</w:t>
      </w:r>
    </w:p>
    <w:p w:rsidR="00CC4CF9" w:rsidRPr="00061AB7" w:rsidRDefault="00CC4CF9">
      <w:pPr>
        <w:pStyle w:val="ConsPlusCell"/>
        <w:jc w:val="both"/>
      </w:pPr>
      <w:r w:rsidRPr="00061AB7">
        <w:t>24 2320     5     Циансодержащие производные жирных спиртов</w:t>
      </w:r>
    </w:p>
    <w:p w:rsidR="00CC4CF9" w:rsidRPr="00061AB7" w:rsidRDefault="00CC4CF9">
      <w:pPr>
        <w:pStyle w:val="ConsPlusCell"/>
        <w:jc w:val="both"/>
      </w:pPr>
      <w:r w:rsidRPr="00061AB7">
        <w:t>24 2321     0     Этиленциангидрин (ЭЦГ)</w:t>
      </w:r>
    </w:p>
    <w:p w:rsidR="00CC4CF9" w:rsidRPr="00061AB7" w:rsidRDefault="00CC4CF9">
      <w:pPr>
        <w:pStyle w:val="ConsPlusCell"/>
        <w:jc w:val="both"/>
      </w:pPr>
      <w:r w:rsidRPr="00061AB7">
        <w:t>24 2322     6     Ацетонциангидрин</w:t>
      </w:r>
    </w:p>
    <w:p w:rsidR="00CC4CF9" w:rsidRPr="00061AB7" w:rsidRDefault="00CC4CF9">
      <w:pPr>
        <w:pStyle w:val="ConsPlusCell"/>
        <w:jc w:val="both"/>
      </w:pPr>
      <w:r w:rsidRPr="00061AB7">
        <w:t>24 2330     5     Серосодержащие производные жирных спиртов</w:t>
      </w:r>
    </w:p>
    <w:p w:rsidR="00CC4CF9" w:rsidRPr="00061AB7" w:rsidRDefault="00CC4CF9">
      <w:pPr>
        <w:pStyle w:val="ConsPlusCell"/>
        <w:jc w:val="both"/>
      </w:pPr>
      <w:r w:rsidRPr="00061AB7">
        <w:t>24 2331     5     Метилмеркаптан</w:t>
      </w:r>
    </w:p>
    <w:p w:rsidR="00CC4CF9" w:rsidRPr="00061AB7" w:rsidRDefault="00CC4CF9">
      <w:pPr>
        <w:pStyle w:val="ConsPlusCell"/>
        <w:jc w:val="both"/>
      </w:pPr>
      <w:r w:rsidRPr="00061AB7">
        <w:t>24 2332     0     Этилмеркаптан (одорант)</w:t>
      </w:r>
    </w:p>
    <w:p w:rsidR="00CC4CF9" w:rsidRPr="00061AB7" w:rsidRDefault="00CC4CF9">
      <w:pPr>
        <w:pStyle w:val="ConsPlusCell"/>
        <w:jc w:val="both"/>
      </w:pPr>
      <w:r w:rsidRPr="00061AB7">
        <w:t>24 2333     6     Пропилмеркаптан</w:t>
      </w:r>
    </w:p>
    <w:p w:rsidR="00CC4CF9" w:rsidRPr="00061AB7" w:rsidRDefault="00CC4CF9">
      <w:pPr>
        <w:pStyle w:val="ConsPlusCell"/>
        <w:jc w:val="both"/>
      </w:pPr>
      <w:r w:rsidRPr="00061AB7">
        <w:t>24 2334     1     Додецилмеркаптан (лаурилмеркаптан)</w:t>
      </w:r>
    </w:p>
    <w:p w:rsidR="00CC4CF9" w:rsidRPr="00061AB7" w:rsidRDefault="00CC4CF9">
      <w:pPr>
        <w:pStyle w:val="ConsPlusCell"/>
        <w:jc w:val="both"/>
      </w:pPr>
      <w:r w:rsidRPr="00061AB7">
        <w:t>24 2339     9     Серусодержащие производные жирных спиртов прочие</w:t>
      </w:r>
    </w:p>
    <w:p w:rsidR="00CC4CF9" w:rsidRPr="00061AB7" w:rsidRDefault="00CC4CF9">
      <w:pPr>
        <w:pStyle w:val="ConsPlusCell"/>
        <w:jc w:val="both"/>
      </w:pPr>
      <w:r w:rsidRPr="00061AB7">
        <w:t>24 2340     4     Этаноламины</w:t>
      </w:r>
    </w:p>
    <w:p w:rsidR="00CC4CF9" w:rsidRPr="00061AB7" w:rsidRDefault="00CC4CF9">
      <w:pPr>
        <w:pStyle w:val="ConsPlusCell"/>
        <w:jc w:val="both"/>
      </w:pPr>
      <w:r w:rsidRPr="00061AB7">
        <w:t>24 2341     9     Моноэтаноламин</w:t>
      </w:r>
    </w:p>
    <w:p w:rsidR="00CC4CF9" w:rsidRPr="00061AB7" w:rsidRDefault="00CC4CF9">
      <w:pPr>
        <w:pStyle w:val="ConsPlusCell"/>
        <w:jc w:val="both"/>
      </w:pPr>
      <w:r w:rsidRPr="00061AB7">
        <w:t>24 2342     5     Диэтаноламин</w:t>
      </w:r>
    </w:p>
    <w:p w:rsidR="00CC4CF9" w:rsidRPr="00061AB7" w:rsidRDefault="00CC4CF9">
      <w:pPr>
        <w:pStyle w:val="ConsPlusCell"/>
        <w:jc w:val="both"/>
      </w:pPr>
      <w:r w:rsidRPr="00061AB7">
        <w:t>24 2343     0     Триэтаноламин</w:t>
      </w:r>
    </w:p>
    <w:p w:rsidR="00CC4CF9" w:rsidRPr="00061AB7" w:rsidRDefault="00CC4CF9">
      <w:pPr>
        <w:pStyle w:val="ConsPlusCell"/>
        <w:jc w:val="both"/>
      </w:pPr>
      <w:r w:rsidRPr="00061AB7">
        <w:t>24 2344     6     Диметилэтаноламин</w:t>
      </w:r>
    </w:p>
    <w:p w:rsidR="00CC4CF9" w:rsidRPr="00061AB7" w:rsidRDefault="00CC4CF9">
      <w:pPr>
        <w:pStyle w:val="ConsPlusCell"/>
        <w:jc w:val="both"/>
      </w:pPr>
      <w:r w:rsidRPr="00061AB7">
        <w:t>24 2345     1     Диэтилэтаноламин</w:t>
      </w:r>
    </w:p>
    <w:p w:rsidR="00CC4CF9" w:rsidRPr="00061AB7" w:rsidRDefault="00CC4CF9">
      <w:pPr>
        <w:pStyle w:val="ConsPlusCell"/>
        <w:jc w:val="both"/>
      </w:pPr>
      <w:r w:rsidRPr="00061AB7">
        <w:t>24 2350     9     Спирты жирно-ароматические и циклические</w:t>
      </w:r>
    </w:p>
    <w:p w:rsidR="00CC4CF9" w:rsidRPr="00061AB7" w:rsidRDefault="00CC4CF9">
      <w:pPr>
        <w:pStyle w:val="ConsPlusCell"/>
        <w:jc w:val="both"/>
      </w:pPr>
      <w:r w:rsidRPr="00061AB7">
        <w:t>24 2351     4     Дифенилолпропан</w:t>
      </w:r>
    </w:p>
    <w:p w:rsidR="00CC4CF9" w:rsidRPr="00061AB7" w:rsidRDefault="00CC4CF9">
      <w:pPr>
        <w:pStyle w:val="ConsPlusCell"/>
        <w:jc w:val="both"/>
      </w:pPr>
      <w:r w:rsidRPr="00061AB7">
        <w:t>24 2352     2     Диэтилгексанол</w:t>
      </w:r>
    </w:p>
    <w:p w:rsidR="00CC4CF9" w:rsidRPr="00061AB7" w:rsidRDefault="00CC4CF9">
      <w:pPr>
        <w:pStyle w:val="ConsPlusCell"/>
        <w:jc w:val="both"/>
      </w:pPr>
      <w:r w:rsidRPr="00061AB7">
        <w:t>24 2353     5     Циклогексанол</w:t>
      </w:r>
    </w:p>
    <w:p w:rsidR="00CC4CF9" w:rsidRPr="00061AB7" w:rsidRDefault="00CC4CF9">
      <w:pPr>
        <w:pStyle w:val="ConsPlusCell"/>
        <w:jc w:val="both"/>
      </w:pPr>
      <w:r w:rsidRPr="00061AB7">
        <w:t>24 2355     6     Триметилолпропан (этриол)</w:t>
      </w:r>
    </w:p>
    <w:p w:rsidR="00CC4CF9" w:rsidRPr="00061AB7" w:rsidRDefault="00CC4CF9">
      <w:pPr>
        <w:pStyle w:val="ConsPlusCell"/>
        <w:jc w:val="both"/>
      </w:pPr>
      <w:r w:rsidRPr="00061AB7">
        <w:t>24 2400     1     Фенол и его гомологи</w:t>
      </w:r>
    </w:p>
    <w:p w:rsidR="00CC4CF9" w:rsidRPr="00061AB7" w:rsidRDefault="00CC4CF9">
      <w:pPr>
        <w:pStyle w:val="ConsPlusCell"/>
        <w:jc w:val="both"/>
      </w:pPr>
      <w:r w:rsidRPr="00061AB7">
        <w:t>24 2410     4     Фенол / кристаллический</w:t>
      </w:r>
    </w:p>
    <w:p w:rsidR="00CC4CF9" w:rsidRPr="00061AB7" w:rsidRDefault="00CC4CF9">
      <w:pPr>
        <w:pStyle w:val="ConsPlusCell"/>
        <w:jc w:val="both"/>
      </w:pPr>
      <w:r w:rsidRPr="00061AB7">
        <w:t>24 2411     5     - синтетический</w:t>
      </w:r>
    </w:p>
    <w:p w:rsidR="00CC4CF9" w:rsidRPr="00061AB7" w:rsidRDefault="00CC4CF9">
      <w:pPr>
        <w:pStyle w:val="ConsPlusCell"/>
        <w:jc w:val="both"/>
      </w:pPr>
      <w:r w:rsidRPr="00061AB7">
        <w:t>24 2412     5     - каменноугольный</w:t>
      </w:r>
    </w:p>
    <w:p w:rsidR="00CC4CF9" w:rsidRPr="00061AB7" w:rsidRDefault="00CC4CF9">
      <w:pPr>
        <w:pStyle w:val="ConsPlusCell"/>
        <w:jc w:val="both"/>
      </w:pPr>
      <w:r w:rsidRPr="00061AB7">
        <w:t>24 2420     9     Продукция крезольно-фенольная</w:t>
      </w:r>
    </w:p>
    <w:p w:rsidR="00CC4CF9" w:rsidRPr="00061AB7" w:rsidRDefault="00CC4CF9">
      <w:pPr>
        <w:pStyle w:val="ConsPlusCell"/>
        <w:jc w:val="both"/>
      </w:pPr>
      <w:r w:rsidRPr="00061AB7">
        <w:t>24 2421     4     Ортокрезол</w:t>
      </w:r>
    </w:p>
    <w:p w:rsidR="00CC4CF9" w:rsidRPr="00061AB7" w:rsidRDefault="00CC4CF9">
      <w:pPr>
        <w:pStyle w:val="ConsPlusCell"/>
        <w:jc w:val="both"/>
      </w:pPr>
      <w:r w:rsidRPr="00061AB7">
        <w:t>24 2422     9     Метакрезол каменноугольный технический</w:t>
      </w:r>
    </w:p>
    <w:p w:rsidR="00CC4CF9" w:rsidRPr="00061AB7" w:rsidRDefault="00CC4CF9">
      <w:pPr>
        <w:pStyle w:val="ConsPlusCell"/>
        <w:jc w:val="both"/>
      </w:pPr>
      <w:r w:rsidRPr="00061AB7">
        <w:t>24 2423     5     Паракрезол</w:t>
      </w:r>
    </w:p>
    <w:p w:rsidR="00CC4CF9" w:rsidRPr="00061AB7" w:rsidRDefault="00CC4CF9">
      <w:pPr>
        <w:pStyle w:val="ConsPlusCell"/>
        <w:jc w:val="both"/>
      </w:pPr>
      <w:r w:rsidRPr="00061AB7">
        <w:t>24 2424     0     Дикрезол</w:t>
      </w:r>
    </w:p>
    <w:p w:rsidR="00CC4CF9" w:rsidRPr="00061AB7" w:rsidRDefault="00CC4CF9">
      <w:pPr>
        <w:pStyle w:val="ConsPlusCell"/>
        <w:jc w:val="both"/>
      </w:pPr>
      <w:r w:rsidRPr="00061AB7">
        <w:t>24 2425     6     Трикрезол</w:t>
      </w:r>
    </w:p>
    <w:p w:rsidR="00CC4CF9" w:rsidRPr="00061AB7" w:rsidRDefault="00CC4CF9">
      <w:pPr>
        <w:pStyle w:val="ConsPlusCell"/>
        <w:jc w:val="both"/>
      </w:pPr>
      <w:r w:rsidRPr="00061AB7">
        <w:t>24 2426     1     Ксиленолы</w:t>
      </w:r>
    </w:p>
    <w:p w:rsidR="00CC4CF9" w:rsidRPr="00061AB7" w:rsidRDefault="00CC4CF9">
      <w:pPr>
        <w:pStyle w:val="ConsPlusCell"/>
        <w:jc w:val="both"/>
      </w:pPr>
      <w:r w:rsidRPr="00061AB7">
        <w:t>24 2428     2     Метакрезол нефтехимический</w:t>
      </w:r>
    </w:p>
    <w:p w:rsidR="00CC4CF9" w:rsidRPr="00061AB7" w:rsidRDefault="00CC4CF9">
      <w:pPr>
        <w:pStyle w:val="ConsPlusCell"/>
        <w:jc w:val="both"/>
      </w:pPr>
      <w:r w:rsidRPr="00061AB7">
        <w:t>24 2500     3     Фенолы неочищенные, смеси и фракции фенолов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их производные</w:t>
      </w:r>
    </w:p>
    <w:p w:rsidR="00CC4CF9" w:rsidRPr="00061AB7" w:rsidRDefault="00CC4CF9">
      <w:pPr>
        <w:pStyle w:val="ConsPlusCell"/>
        <w:jc w:val="both"/>
      </w:pPr>
      <w:r w:rsidRPr="00061AB7">
        <w:t>24 2510     8     Алкилфенолы и сложные фенолы</w:t>
      </w:r>
    </w:p>
    <w:p w:rsidR="00CC4CF9" w:rsidRPr="00061AB7" w:rsidRDefault="00CC4CF9">
      <w:pPr>
        <w:pStyle w:val="ConsPlusCell"/>
        <w:jc w:val="both"/>
      </w:pPr>
      <w:r w:rsidRPr="00061AB7">
        <w:t>24 2511     3     Бутилфенол паратретичный</w:t>
      </w:r>
    </w:p>
    <w:p w:rsidR="00CC4CF9" w:rsidRPr="00061AB7" w:rsidRDefault="00CC4CF9">
      <w:pPr>
        <w:pStyle w:val="ConsPlusCell"/>
        <w:jc w:val="both"/>
      </w:pPr>
      <w:r w:rsidRPr="00061AB7">
        <w:t>24 2512     9     Диметилфенилпаракрезол (фенол сложный)</w:t>
      </w:r>
    </w:p>
    <w:p w:rsidR="00CC4CF9" w:rsidRPr="00061AB7" w:rsidRDefault="00CC4CF9">
      <w:pPr>
        <w:pStyle w:val="ConsPlusCell"/>
        <w:jc w:val="both"/>
      </w:pPr>
      <w:r w:rsidRPr="00061AB7">
        <w:t>24 2513     4     Алкилфенолы</w:t>
      </w:r>
    </w:p>
    <w:p w:rsidR="00CC4CF9" w:rsidRPr="00061AB7" w:rsidRDefault="00CC4CF9">
      <w:pPr>
        <w:pStyle w:val="ConsPlusCell"/>
        <w:jc w:val="both"/>
      </w:pPr>
      <w:r w:rsidRPr="00061AB7">
        <w:t>24 2520     2     Смеси и фракции фенолов</w:t>
      </w:r>
    </w:p>
    <w:p w:rsidR="00CC4CF9" w:rsidRPr="00061AB7" w:rsidRDefault="00CC4CF9">
      <w:pPr>
        <w:pStyle w:val="ConsPlusCell"/>
        <w:jc w:val="both"/>
      </w:pPr>
      <w:r w:rsidRPr="00061AB7">
        <w:t>24 2521     8     Фенолы жидкие каменноугольные (сырые фенолы)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 пересчете на 100% феноло-крезолов</w:t>
      </w:r>
    </w:p>
    <w:p w:rsidR="00CC4CF9" w:rsidRPr="00061AB7" w:rsidRDefault="00CC4CF9">
      <w:pPr>
        <w:pStyle w:val="ConsPlusCell"/>
        <w:jc w:val="both"/>
      </w:pPr>
      <w:r w:rsidRPr="00061AB7">
        <w:t>24 2522     3     Карболка черная в пересчете на 100% феноло-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крезолов</w:t>
      </w:r>
    </w:p>
    <w:p w:rsidR="00CC4CF9" w:rsidRPr="00061AB7" w:rsidRDefault="00CC4CF9">
      <w:pPr>
        <w:pStyle w:val="ConsPlusCell"/>
        <w:jc w:val="both"/>
      </w:pPr>
      <w:r w:rsidRPr="00061AB7">
        <w:t>24 2523     9     Фракция фенольная</w:t>
      </w:r>
    </w:p>
    <w:p w:rsidR="00CC4CF9" w:rsidRPr="00061AB7" w:rsidRDefault="00CC4CF9">
      <w:pPr>
        <w:pStyle w:val="ConsPlusCell"/>
        <w:jc w:val="both"/>
      </w:pPr>
      <w:r w:rsidRPr="00061AB7">
        <w:t>24 2524     4     Фенолы сланцевые</w:t>
      </w:r>
    </w:p>
    <w:p w:rsidR="00CC4CF9" w:rsidRPr="00061AB7" w:rsidRDefault="00CC4CF9">
      <w:pPr>
        <w:pStyle w:val="ConsPlusCell"/>
        <w:jc w:val="both"/>
      </w:pPr>
      <w:r w:rsidRPr="00061AB7">
        <w:t>24 2525     6     Масло фенольное</w:t>
      </w:r>
    </w:p>
    <w:p w:rsidR="00CC4CF9" w:rsidRPr="00061AB7" w:rsidRDefault="00CC4CF9">
      <w:pPr>
        <w:pStyle w:val="ConsPlusCell"/>
        <w:jc w:val="both"/>
      </w:pPr>
      <w:r w:rsidRPr="00061AB7">
        <w:t>24 2526     5     Фракция фенольно-крезольная</w:t>
      </w:r>
    </w:p>
    <w:p w:rsidR="00CC4CF9" w:rsidRPr="00061AB7" w:rsidRDefault="00CC4CF9">
      <w:pPr>
        <w:pStyle w:val="ConsPlusCell"/>
        <w:jc w:val="both"/>
      </w:pPr>
      <w:r w:rsidRPr="00061AB7">
        <w:t>24 2527     0     Феноло-крезолы чистые</w:t>
      </w:r>
    </w:p>
    <w:p w:rsidR="00CC4CF9" w:rsidRPr="00061AB7" w:rsidRDefault="00CC4CF9">
      <w:pPr>
        <w:pStyle w:val="ConsPlusCell"/>
        <w:jc w:val="both"/>
      </w:pPr>
      <w:r w:rsidRPr="00061AB7">
        <w:t>24 2530     7     Креолин /</w:t>
      </w:r>
    </w:p>
    <w:p w:rsidR="00CC4CF9" w:rsidRPr="00061AB7" w:rsidRDefault="00CC4CF9">
      <w:pPr>
        <w:pStyle w:val="ConsPlusCell"/>
        <w:jc w:val="both"/>
      </w:pPr>
      <w:r w:rsidRPr="00061AB7">
        <w:t>24 2531     2     - каменноугольный</w:t>
      </w:r>
    </w:p>
    <w:p w:rsidR="00CC4CF9" w:rsidRPr="00061AB7" w:rsidRDefault="00CC4CF9">
      <w:pPr>
        <w:pStyle w:val="ConsPlusCell"/>
        <w:jc w:val="both"/>
      </w:pPr>
      <w:r w:rsidRPr="00061AB7">
        <w:t>24 2532     8     - торфяной</w:t>
      </w:r>
    </w:p>
    <w:p w:rsidR="00CC4CF9" w:rsidRPr="00061AB7" w:rsidRDefault="00CC4CF9">
      <w:pPr>
        <w:pStyle w:val="ConsPlusCell"/>
        <w:jc w:val="both"/>
      </w:pPr>
      <w:r w:rsidRPr="00061AB7">
        <w:t>24 2533     3     - древесносмоляной</w:t>
      </w:r>
    </w:p>
    <w:p w:rsidR="00CC4CF9" w:rsidRPr="00061AB7" w:rsidRDefault="00CC4CF9">
      <w:pPr>
        <w:pStyle w:val="ConsPlusCell"/>
        <w:jc w:val="both"/>
      </w:pPr>
      <w:r w:rsidRPr="00061AB7">
        <w:t>24 2534     9     Нафтакреолин</w:t>
      </w:r>
    </w:p>
    <w:p w:rsidR="00CC4CF9" w:rsidRPr="00061AB7" w:rsidRDefault="00CC4CF9">
      <w:pPr>
        <w:pStyle w:val="ConsPlusCell"/>
        <w:jc w:val="both"/>
      </w:pPr>
      <w:r w:rsidRPr="00061AB7">
        <w:t>24 2535     4     Лизол "А"</w:t>
      </w:r>
    </w:p>
    <w:p w:rsidR="00CC4CF9" w:rsidRPr="00061AB7" w:rsidRDefault="00CC4CF9">
      <w:pPr>
        <w:pStyle w:val="ConsPlusCell"/>
        <w:jc w:val="both"/>
      </w:pPr>
      <w:r w:rsidRPr="00061AB7">
        <w:t>24 2536     0     Лизол "Б"</w:t>
      </w:r>
    </w:p>
    <w:p w:rsidR="00CC4CF9" w:rsidRPr="00061AB7" w:rsidRDefault="00CC4CF9">
      <w:pPr>
        <w:pStyle w:val="ConsPlusCell"/>
        <w:jc w:val="both"/>
      </w:pPr>
      <w:r w:rsidRPr="00061AB7">
        <w:t>24 2550     6     Феноляты</w:t>
      </w:r>
    </w:p>
    <w:p w:rsidR="00CC4CF9" w:rsidRPr="00061AB7" w:rsidRDefault="00CC4CF9">
      <w:pPr>
        <w:pStyle w:val="ConsPlusCell"/>
        <w:jc w:val="both"/>
      </w:pPr>
      <w:r w:rsidRPr="00061AB7">
        <w:t>24 2551     1     Феноляты в пересчете на 100% феноло-крезолов</w:t>
      </w:r>
    </w:p>
    <w:p w:rsidR="00CC4CF9" w:rsidRPr="00061AB7" w:rsidRDefault="00CC4CF9">
      <w:pPr>
        <w:pStyle w:val="ConsPlusCell"/>
        <w:jc w:val="both"/>
      </w:pPr>
      <w:r w:rsidRPr="00061AB7">
        <w:t>24 2553     2     Феноляты / от сточных вод коксохимического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производства</w:t>
      </w:r>
    </w:p>
    <w:p w:rsidR="00CC4CF9" w:rsidRPr="00061AB7" w:rsidRDefault="00CC4CF9">
      <w:pPr>
        <w:pStyle w:val="ConsPlusCell"/>
        <w:jc w:val="both"/>
      </w:pPr>
      <w:r w:rsidRPr="00061AB7">
        <w:t>24 2554     8     - сырые от масел коксохимического производства</w:t>
      </w:r>
    </w:p>
    <w:p w:rsidR="00CC4CF9" w:rsidRPr="00061AB7" w:rsidRDefault="00CC4CF9">
      <w:pPr>
        <w:pStyle w:val="ConsPlusCell"/>
        <w:jc w:val="both"/>
      </w:pPr>
      <w:r w:rsidRPr="00061AB7">
        <w:t>24 2555     3     - 100% от масел коксохимического производства</w:t>
      </w:r>
    </w:p>
    <w:p w:rsidR="00CC4CF9" w:rsidRPr="00061AB7" w:rsidRDefault="00CC4CF9">
      <w:pPr>
        <w:pStyle w:val="ConsPlusCell"/>
        <w:jc w:val="both"/>
      </w:pPr>
      <w:r w:rsidRPr="00061AB7">
        <w:t>24 2560     0     Понизители вязкости</w:t>
      </w:r>
    </w:p>
    <w:p w:rsidR="00CC4CF9" w:rsidRPr="00061AB7" w:rsidRDefault="00CC4CF9">
      <w:pPr>
        <w:pStyle w:val="ConsPlusCell"/>
        <w:jc w:val="both"/>
      </w:pPr>
      <w:r w:rsidRPr="00061AB7">
        <w:t>24 2561     6     Понизитель вязкости лесохимического производства</w:t>
      </w:r>
    </w:p>
    <w:p w:rsidR="00CC4CF9" w:rsidRPr="00061AB7" w:rsidRDefault="00CC4CF9">
      <w:pPr>
        <w:pStyle w:val="ConsPlusCell"/>
        <w:jc w:val="both"/>
      </w:pPr>
      <w:r w:rsidRPr="00061AB7">
        <w:t>24 2569     0     Понизители вязкости прочие</w:t>
      </w:r>
    </w:p>
    <w:p w:rsidR="00CC4CF9" w:rsidRPr="00061AB7" w:rsidRDefault="00CC4CF9">
      <w:pPr>
        <w:pStyle w:val="ConsPlusCell"/>
        <w:jc w:val="both"/>
      </w:pPr>
      <w:r w:rsidRPr="00061AB7">
        <w:t>24 2570     5     Производные фенолов</w:t>
      </w:r>
    </w:p>
    <w:p w:rsidR="00CC4CF9" w:rsidRPr="00061AB7" w:rsidRDefault="00CC4CF9">
      <w:pPr>
        <w:pStyle w:val="ConsPlusCell"/>
        <w:jc w:val="both"/>
      </w:pPr>
      <w:r w:rsidRPr="00061AB7">
        <w:t>24 2571     0     Параметоксифенол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24 3000     8     Кислоты органические и их производные, эфиры,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соединения, элементоорганические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гетероциклические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24 3100     1     Кислоты органические одноосновные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многоосновные</w:t>
      </w:r>
    </w:p>
    <w:p w:rsidR="00CC4CF9" w:rsidRPr="00061AB7" w:rsidRDefault="00CC4CF9">
      <w:pPr>
        <w:pStyle w:val="ConsPlusCell"/>
        <w:jc w:val="both"/>
      </w:pPr>
      <w:r w:rsidRPr="00061AB7">
        <w:t>24 3110     6     Кислота уксусная /</w:t>
      </w:r>
    </w:p>
    <w:p w:rsidR="00CC4CF9" w:rsidRPr="00061AB7" w:rsidRDefault="00CC4CF9">
      <w:pPr>
        <w:pStyle w:val="ConsPlusCell"/>
        <w:jc w:val="both"/>
      </w:pPr>
      <w:r w:rsidRPr="00061AB7">
        <w:t>24 3111     1     - синтетическая</w:t>
      </w:r>
    </w:p>
    <w:p w:rsidR="00CC4CF9" w:rsidRPr="00061AB7" w:rsidRDefault="00CC4CF9">
      <w:pPr>
        <w:pStyle w:val="ConsPlusCell"/>
        <w:jc w:val="both"/>
      </w:pPr>
      <w:r w:rsidRPr="00061AB7">
        <w:t>24 3112     7     - лесохимическая</w:t>
      </w:r>
    </w:p>
    <w:p w:rsidR="00CC4CF9" w:rsidRPr="00061AB7" w:rsidRDefault="00CC4CF9">
      <w:pPr>
        <w:pStyle w:val="ConsPlusCell"/>
        <w:jc w:val="both"/>
      </w:pPr>
      <w:r w:rsidRPr="00061AB7">
        <w:t>24 3119     5     - прочих производств</w:t>
      </w:r>
    </w:p>
    <w:p w:rsidR="00CC4CF9" w:rsidRPr="00061AB7" w:rsidRDefault="00CC4CF9">
      <w:pPr>
        <w:pStyle w:val="ConsPlusCell"/>
        <w:jc w:val="both"/>
      </w:pPr>
      <w:r w:rsidRPr="00061AB7">
        <w:t>24 3120     0     Кислоты жирные синтетические фракций / С5 - С21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свыше</w:t>
      </w:r>
    </w:p>
    <w:p w:rsidR="00CC4CF9" w:rsidRPr="00061AB7" w:rsidRDefault="00CC4CF9">
      <w:pPr>
        <w:pStyle w:val="ConsPlusCell"/>
        <w:jc w:val="both"/>
      </w:pPr>
      <w:r w:rsidRPr="00061AB7">
        <w:t>24 3121     6     - С7 - С10</w:t>
      </w:r>
    </w:p>
    <w:p w:rsidR="00CC4CF9" w:rsidRPr="00061AB7" w:rsidRDefault="00CC4CF9">
      <w:pPr>
        <w:pStyle w:val="ConsPlusCell"/>
        <w:jc w:val="both"/>
      </w:pPr>
      <w:r w:rsidRPr="00061AB7">
        <w:t>24 3122     1     - С10 - С20</w:t>
      </w:r>
    </w:p>
    <w:p w:rsidR="00CC4CF9" w:rsidRPr="00061AB7" w:rsidRDefault="00CC4CF9">
      <w:pPr>
        <w:pStyle w:val="ConsPlusCell"/>
        <w:jc w:val="both"/>
      </w:pPr>
      <w:r w:rsidRPr="00061AB7">
        <w:t>24 3123     7     - С20 и свыше</w:t>
      </w:r>
    </w:p>
    <w:p w:rsidR="00CC4CF9" w:rsidRPr="00061AB7" w:rsidRDefault="00CC4CF9">
      <w:pPr>
        <w:pStyle w:val="ConsPlusCell"/>
        <w:jc w:val="both"/>
      </w:pPr>
      <w:r w:rsidRPr="00061AB7">
        <w:t>24 3124     2     - С5 - С9</w:t>
      </w:r>
    </w:p>
    <w:p w:rsidR="00CC4CF9" w:rsidRPr="00061AB7" w:rsidRDefault="00CC4CF9">
      <w:pPr>
        <w:pStyle w:val="ConsPlusCell"/>
        <w:jc w:val="both"/>
      </w:pPr>
      <w:r w:rsidRPr="00061AB7">
        <w:t>24 3129     8     - прочие</w:t>
      </w:r>
    </w:p>
    <w:p w:rsidR="00CC4CF9" w:rsidRPr="00061AB7" w:rsidRDefault="00CC4CF9">
      <w:pPr>
        <w:pStyle w:val="ConsPlusCell"/>
        <w:jc w:val="both"/>
      </w:pPr>
      <w:r w:rsidRPr="00061AB7">
        <w:t>24 3130     5     Кислоты алифатические непредельные</w:t>
      </w:r>
    </w:p>
    <w:p w:rsidR="00CC4CF9" w:rsidRPr="00061AB7" w:rsidRDefault="00CC4CF9">
      <w:pPr>
        <w:pStyle w:val="ConsPlusCell"/>
        <w:jc w:val="both"/>
      </w:pPr>
      <w:r w:rsidRPr="00061AB7">
        <w:t>24 3131     0     Кислота / акриловая</w:t>
      </w:r>
    </w:p>
    <w:p w:rsidR="00CC4CF9" w:rsidRPr="00061AB7" w:rsidRDefault="00CC4CF9">
      <w:pPr>
        <w:pStyle w:val="ConsPlusCell"/>
        <w:jc w:val="both"/>
      </w:pPr>
      <w:r w:rsidRPr="00061AB7">
        <w:t>24 3132     6     - метакриловая</w:t>
      </w:r>
    </w:p>
    <w:p w:rsidR="00CC4CF9" w:rsidRPr="00061AB7" w:rsidRDefault="00CC4CF9">
      <w:pPr>
        <w:pStyle w:val="ConsPlusCell"/>
        <w:jc w:val="both"/>
      </w:pPr>
      <w:r w:rsidRPr="00061AB7">
        <w:t>24 3133     1     - олеиновая</w:t>
      </w:r>
    </w:p>
    <w:p w:rsidR="00CC4CF9" w:rsidRPr="00061AB7" w:rsidRDefault="00CC4CF9">
      <w:pPr>
        <w:pStyle w:val="ConsPlusCell"/>
        <w:jc w:val="both"/>
      </w:pPr>
      <w:r w:rsidRPr="00061AB7">
        <w:t>24 3134     7     - сорбиновая (2,4-гексадиеновая)</w:t>
      </w:r>
    </w:p>
    <w:p w:rsidR="00CC4CF9" w:rsidRPr="00061AB7" w:rsidRDefault="00CC4CF9">
      <w:pPr>
        <w:pStyle w:val="ConsPlusCell"/>
        <w:jc w:val="both"/>
      </w:pPr>
      <w:r w:rsidRPr="00061AB7">
        <w:t>24 3140     5     Кислоты одноосновные алифатические прочие</w:t>
      </w:r>
    </w:p>
    <w:p w:rsidR="00CC4CF9" w:rsidRPr="00061AB7" w:rsidRDefault="00CC4CF9">
      <w:pPr>
        <w:pStyle w:val="ConsPlusCell"/>
        <w:jc w:val="both"/>
      </w:pPr>
      <w:r w:rsidRPr="00061AB7">
        <w:t>24 3141     5     Кислота / муравьиная</w:t>
      </w:r>
    </w:p>
    <w:p w:rsidR="00CC4CF9" w:rsidRPr="00061AB7" w:rsidRDefault="00CC4CF9">
      <w:pPr>
        <w:pStyle w:val="ConsPlusCell"/>
        <w:jc w:val="both"/>
      </w:pPr>
      <w:r w:rsidRPr="00061AB7">
        <w:t>24 3142     0     - пропионовая</w:t>
      </w:r>
    </w:p>
    <w:p w:rsidR="00CC4CF9" w:rsidRPr="00061AB7" w:rsidRDefault="00CC4CF9">
      <w:pPr>
        <w:pStyle w:val="ConsPlusCell"/>
        <w:jc w:val="both"/>
      </w:pPr>
      <w:r w:rsidRPr="00061AB7">
        <w:t>24 3143     6     - масляная</w:t>
      </w:r>
    </w:p>
    <w:p w:rsidR="00CC4CF9" w:rsidRPr="00061AB7" w:rsidRDefault="00CC4CF9">
      <w:pPr>
        <w:pStyle w:val="ConsPlusCell"/>
        <w:jc w:val="both"/>
      </w:pPr>
      <w:r w:rsidRPr="00061AB7">
        <w:t>24 3144     1     - изовалериановая</w:t>
      </w:r>
    </w:p>
    <w:p w:rsidR="00CC4CF9" w:rsidRPr="00061AB7" w:rsidRDefault="00CC4CF9">
      <w:pPr>
        <w:pStyle w:val="ConsPlusCell"/>
        <w:jc w:val="both"/>
      </w:pPr>
      <w:r w:rsidRPr="00061AB7">
        <w:t>24 3145     7     - стеариновая</w:t>
      </w:r>
    </w:p>
    <w:p w:rsidR="00CC4CF9" w:rsidRPr="00061AB7" w:rsidRDefault="00CC4CF9">
      <w:pPr>
        <w:pStyle w:val="ConsPlusCell"/>
        <w:jc w:val="both"/>
      </w:pPr>
      <w:r w:rsidRPr="00061AB7">
        <w:t>24 3150     4     Кислоты циклические одноосновные /</w:t>
      </w:r>
    </w:p>
    <w:p w:rsidR="00CC4CF9" w:rsidRPr="00061AB7" w:rsidRDefault="00CC4CF9">
      <w:pPr>
        <w:pStyle w:val="ConsPlusCell"/>
        <w:jc w:val="both"/>
      </w:pPr>
      <w:r w:rsidRPr="00061AB7">
        <w:t>24 3153     0     - гуминовые</w:t>
      </w:r>
    </w:p>
    <w:p w:rsidR="00CC4CF9" w:rsidRPr="00061AB7" w:rsidRDefault="00CC4CF9">
      <w:pPr>
        <w:pStyle w:val="ConsPlusCell"/>
        <w:jc w:val="both"/>
      </w:pPr>
      <w:r w:rsidRPr="00061AB7">
        <w:t>24 3160     9     Кислоты двухосновные</w:t>
      </w:r>
    </w:p>
    <w:p w:rsidR="00CC4CF9" w:rsidRPr="00061AB7" w:rsidRDefault="00CC4CF9">
      <w:pPr>
        <w:pStyle w:val="ConsPlusCell"/>
        <w:jc w:val="both"/>
      </w:pPr>
      <w:r w:rsidRPr="00061AB7">
        <w:t>24 3161     4      Кислота / щавелевая</w:t>
      </w:r>
    </w:p>
    <w:p w:rsidR="00CC4CF9" w:rsidRPr="00061AB7" w:rsidRDefault="00CC4CF9">
      <w:pPr>
        <w:pStyle w:val="ConsPlusCell"/>
        <w:jc w:val="both"/>
      </w:pPr>
      <w:r w:rsidRPr="00061AB7">
        <w:t>24 3162     2     - адипиновая</w:t>
      </w:r>
    </w:p>
    <w:p w:rsidR="00CC4CF9" w:rsidRPr="00061AB7" w:rsidRDefault="00CC4CF9">
      <w:pPr>
        <w:pStyle w:val="ConsPlusCell"/>
        <w:jc w:val="both"/>
      </w:pPr>
      <w:r w:rsidRPr="00061AB7">
        <w:t>24 3163     5     - себациновая</w:t>
      </w:r>
    </w:p>
    <w:p w:rsidR="00CC4CF9" w:rsidRPr="00061AB7" w:rsidRDefault="00CC4CF9">
      <w:pPr>
        <w:pStyle w:val="ConsPlusCell"/>
        <w:jc w:val="both"/>
      </w:pPr>
      <w:r w:rsidRPr="00061AB7">
        <w:t>24 3164     0     - итаконовая</w:t>
      </w:r>
    </w:p>
    <w:p w:rsidR="00CC4CF9" w:rsidRPr="00061AB7" w:rsidRDefault="00CC4CF9">
      <w:pPr>
        <w:pStyle w:val="ConsPlusCell"/>
        <w:jc w:val="both"/>
      </w:pPr>
      <w:r w:rsidRPr="00061AB7">
        <w:t>24 3165     6     - фумаровая</w:t>
      </w:r>
    </w:p>
    <w:p w:rsidR="00CC4CF9" w:rsidRPr="00061AB7" w:rsidRDefault="00CC4CF9">
      <w:pPr>
        <w:pStyle w:val="ConsPlusCell"/>
        <w:jc w:val="both"/>
      </w:pPr>
      <w:r w:rsidRPr="00061AB7">
        <w:t>24 3166     1     Смесь адипиновой, глутаровой и янтарной кислот</w:t>
      </w:r>
    </w:p>
    <w:p w:rsidR="00CC4CF9" w:rsidRPr="00061AB7" w:rsidRDefault="00CC4CF9">
      <w:pPr>
        <w:pStyle w:val="ConsPlusCell"/>
        <w:jc w:val="both"/>
      </w:pPr>
      <w:r w:rsidRPr="00061AB7">
        <w:t>24 3170     3     Кислоты алифатические галоидозамещенные</w:t>
      </w:r>
    </w:p>
    <w:p w:rsidR="00CC4CF9" w:rsidRPr="00061AB7" w:rsidRDefault="00CC4CF9">
      <w:pPr>
        <w:pStyle w:val="ConsPlusCell"/>
        <w:jc w:val="both"/>
      </w:pPr>
      <w:r w:rsidRPr="00061AB7">
        <w:t>24 3171     9     Галоидозамещенные уксусной кислоты</w:t>
      </w:r>
    </w:p>
    <w:p w:rsidR="00CC4CF9" w:rsidRPr="00061AB7" w:rsidRDefault="00CC4CF9">
      <w:pPr>
        <w:pStyle w:val="ConsPlusCell"/>
        <w:jc w:val="both"/>
      </w:pPr>
      <w:r w:rsidRPr="00061AB7">
        <w:t>24 3172     4     Галоидозамещенные пропионовой кислоты</w:t>
      </w:r>
    </w:p>
    <w:p w:rsidR="00CC4CF9" w:rsidRPr="00061AB7" w:rsidRDefault="00CC4CF9">
      <w:pPr>
        <w:pStyle w:val="ConsPlusCell"/>
        <w:jc w:val="both"/>
      </w:pPr>
      <w:r w:rsidRPr="00061AB7">
        <w:t>24 3176     6     Галоидозамещенные масляной кислоты</w:t>
      </w:r>
    </w:p>
    <w:p w:rsidR="00CC4CF9" w:rsidRPr="00061AB7" w:rsidRDefault="00CC4CF9">
      <w:pPr>
        <w:pStyle w:val="ConsPlusCell"/>
        <w:jc w:val="both"/>
      </w:pPr>
      <w:r w:rsidRPr="00061AB7">
        <w:t>24 3180     8     Кислоты замещенные прочие</w:t>
      </w:r>
    </w:p>
    <w:p w:rsidR="00CC4CF9" w:rsidRPr="00061AB7" w:rsidRDefault="00CC4CF9">
      <w:pPr>
        <w:pStyle w:val="ConsPlusCell"/>
        <w:jc w:val="both"/>
      </w:pPr>
      <w:r w:rsidRPr="00061AB7">
        <w:t>24 3181     3     Метионин</w:t>
      </w:r>
    </w:p>
    <w:p w:rsidR="00CC4CF9" w:rsidRPr="00061AB7" w:rsidRDefault="00CC4CF9">
      <w:pPr>
        <w:pStyle w:val="ConsPlusCell"/>
        <w:jc w:val="both"/>
      </w:pPr>
      <w:r w:rsidRPr="00061AB7">
        <w:t>24 3182     9     Кислота / аминопеларгоновая</w:t>
      </w:r>
    </w:p>
    <w:p w:rsidR="00CC4CF9" w:rsidRPr="00061AB7" w:rsidRDefault="00CC4CF9">
      <w:pPr>
        <w:pStyle w:val="ConsPlusCell"/>
        <w:jc w:val="both"/>
      </w:pPr>
      <w:r w:rsidRPr="00061AB7">
        <w:t>24 3183     4     - аминоундекановая</w:t>
      </w:r>
    </w:p>
    <w:p w:rsidR="00CC4CF9" w:rsidRPr="00061AB7" w:rsidRDefault="00CC4CF9">
      <w:pPr>
        <w:pStyle w:val="ConsPlusCell"/>
        <w:jc w:val="both"/>
      </w:pPr>
      <w:r w:rsidRPr="00061AB7">
        <w:t>24 3184     0     - аминоэнантовая</w:t>
      </w:r>
    </w:p>
    <w:p w:rsidR="00CC4CF9" w:rsidRPr="00061AB7" w:rsidRDefault="00CC4CF9">
      <w:pPr>
        <w:pStyle w:val="ConsPlusCell"/>
        <w:jc w:val="both"/>
      </w:pPr>
      <w:r w:rsidRPr="00061AB7">
        <w:t>24 3185     5     - аминокапроновая</w:t>
      </w:r>
    </w:p>
    <w:p w:rsidR="00CC4CF9" w:rsidRPr="00061AB7" w:rsidRDefault="00CC4CF9">
      <w:pPr>
        <w:pStyle w:val="ConsPlusCell"/>
        <w:jc w:val="both"/>
      </w:pPr>
      <w:r w:rsidRPr="00061AB7">
        <w:t>24 3186     0     Кислоты замещенные фторированные</w:t>
      </w:r>
    </w:p>
    <w:p w:rsidR="00CC4CF9" w:rsidRPr="00061AB7" w:rsidRDefault="00CC4CF9">
      <w:pPr>
        <w:pStyle w:val="ConsPlusCell"/>
        <w:jc w:val="both"/>
      </w:pPr>
      <w:r w:rsidRPr="00061AB7">
        <w:t>24 3200     5     Соли органических кислот</w:t>
      </w:r>
    </w:p>
    <w:p w:rsidR="00CC4CF9" w:rsidRPr="00061AB7" w:rsidRDefault="00CC4CF9">
      <w:pPr>
        <w:pStyle w:val="ConsPlusCell"/>
        <w:jc w:val="both"/>
      </w:pPr>
      <w:r w:rsidRPr="00061AB7">
        <w:t>24 3210     1     Соли уксусной кислоты</w:t>
      </w:r>
    </w:p>
    <w:p w:rsidR="00CC4CF9" w:rsidRPr="00061AB7" w:rsidRDefault="00CC4CF9">
      <w:pPr>
        <w:pStyle w:val="ConsPlusCell"/>
        <w:jc w:val="both"/>
      </w:pPr>
      <w:r w:rsidRPr="00061AB7">
        <w:t>24 3211     5     Натрий уксуснокислый (ацетат натрия)</w:t>
      </w:r>
    </w:p>
    <w:p w:rsidR="00CC4CF9" w:rsidRPr="00061AB7" w:rsidRDefault="00CC4CF9">
      <w:pPr>
        <w:pStyle w:val="ConsPlusCell"/>
        <w:jc w:val="both"/>
      </w:pPr>
      <w:r w:rsidRPr="00061AB7">
        <w:t>24 3219     9     Соли уксусной кислоты прочие</w:t>
      </w:r>
    </w:p>
    <w:p w:rsidR="00CC4CF9" w:rsidRPr="00061AB7" w:rsidRDefault="00CC4CF9">
      <w:pPr>
        <w:pStyle w:val="ConsPlusCell"/>
        <w:jc w:val="both"/>
      </w:pPr>
      <w:r w:rsidRPr="00061AB7">
        <w:t>24 3220     4     Соли стеариновой кислоты (стеараты)</w:t>
      </w:r>
    </w:p>
    <w:p w:rsidR="00CC4CF9" w:rsidRPr="00061AB7" w:rsidRDefault="00CC4CF9">
      <w:pPr>
        <w:pStyle w:val="ConsPlusCell"/>
        <w:jc w:val="both"/>
      </w:pPr>
      <w:r w:rsidRPr="00061AB7">
        <w:t>24 3221     5     Стеарат / кальция</w:t>
      </w:r>
    </w:p>
    <w:p w:rsidR="00CC4CF9" w:rsidRPr="00061AB7" w:rsidRDefault="00CC4CF9">
      <w:pPr>
        <w:pStyle w:val="ConsPlusCell"/>
        <w:jc w:val="both"/>
      </w:pPr>
      <w:r w:rsidRPr="00061AB7">
        <w:t>24 3222     5     - бария</w:t>
      </w:r>
    </w:p>
    <w:p w:rsidR="00CC4CF9" w:rsidRPr="00061AB7" w:rsidRDefault="00CC4CF9">
      <w:pPr>
        <w:pStyle w:val="ConsPlusCell"/>
        <w:jc w:val="both"/>
      </w:pPr>
      <w:r w:rsidRPr="00061AB7">
        <w:t>24 3223     0     - цинка</w:t>
      </w:r>
    </w:p>
    <w:p w:rsidR="00CC4CF9" w:rsidRPr="00061AB7" w:rsidRDefault="00CC4CF9">
      <w:pPr>
        <w:pStyle w:val="ConsPlusCell"/>
        <w:jc w:val="both"/>
      </w:pPr>
      <w:r w:rsidRPr="00061AB7">
        <w:t>24 3224     6     - алюминия</w:t>
      </w:r>
    </w:p>
    <w:p w:rsidR="00CC4CF9" w:rsidRPr="00061AB7" w:rsidRDefault="00CC4CF9">
      <w:pPr>
        <w:pStyle w:val="ConsPlusCell"/>
        <w:jc w:val="both"/>
      </w:pPr>
      <w:r w:rsidRPr="00061AB7">
        <w:t>24 3225     1     - кобальта</w:t>
      </w:r>
    </w:p>
    <w:p w:rsidR="00CC4CF9" w:rsidRPr="00061AB7" w:rsidRDefault="00CC4CF9">
      <w:pPr>
        <w:pStyle w:val="ConsPlusCell"/>
        <w:jc w:val="both"/>
      </w:pPr>
      <w:r w:rsidRPr="00061AB7">
        <w:t>24 3226     7     - свинца</w:t>
      </w:r>
    </w:p>
    <w:p w:rsidR="00CC4CF9" w:rsidRPr="00061AB7" w:rsidRDefault="00CC4CF9">
      <w:pPr>
        <w:pStyle w:val="ConsPlusCell"/>
        <w:jc w:val="both"/>
      </w:pPr>
      <w:r w:rsidRPr="00061AB7">
        <w:t>24 3230     9     Соли линолевой кислоты</w:t>
      </w:r>
    </w:p>
    <w:p w:rsidR="00CC4CF9" w:rsidRPr="00061AB7" w:rsidRDefault="00CC4CF9">
      <w:pPr>
        <w:pStyle w:val="ConsPlusCell"/>
        <w:jc w:val="both"/>
      </w:pPr>
      <w:r w:rsidRPr="00061AB7">
        <w:t>24 3231     4     Линолеат / кобальта</w:t>
      </w:r>
    </w:p>
    <w:p w:rsidR="00CC4CF9" w:rsidRPr="00061AB7" w:rsidRDefault="00CC4CF9">
      <w:pPr>
        <w:pStyle w:val="ConsPlusCell"/>
        <w:jc w:val="both"/>
      </w:pPr>
      <w:r w:rsidRPr="00061AB7">
        <w:t>24 3232     9     - свинца</w:t>
      </w:r>
    </w:p>
    <w:p w:rsidR="00CC4CF9" w:rsidRPr="00061AB7" w:rsidRDefault="00CC4CF9">
      <w:pPr>
        <w:pStyle w:val="ConsPlusCell"/>
        <w:jc w:val="both"/>
      </w:pPr>
      <w:r w:rsidRPr="00061AB7">
        <w:t>24 3240     3     Соли других алифатических кислот</w:t>
      </w:r>
    </w:p>
    <w:p w:rsidR="00CC4CF9" w:rsidRPr="00061AB7" w:rsidRDefault="00CC4CF9">
      <w:pPr>
        <w:pStyle w:val="ConsPlusCell"/>
        <w:jc w:val="both"/>
      </w:pPr>
      <w:r w:rsidRPr="00061AB7">
        <w:t>24 3241     9     Формиат натрия</w:t>
      </w:r>
    </w:p>
    <w:p w:rsidR="00CC4CF9" w:rsidRPr="00061AB7" w:rsidRDefault="00CC4CF9">
      <w:pPr>
        <w:pStyle w:val="ConsPlusCell"/>
        <w:jc w:val="both"/>
      </w:pPr>
      <w:r w:rsidRPr="00061AB7">
        <w:t>24 3242     4     Натрий монохлоруксусный</w:t>
      </w:r>
    </w:p>
    <w:p w:rsidR="00CC4CF9" w:rsidRPr="00061AB7" w:rsidRDefault="00CC4CF9">
      <w:pPr>
        <w:pStyle w:val="ConsPlusCell"/>
        <w:jc w:val="both"/>
      </w:pPr>
      <w:r w:rsidRPr="00061AB7">
        <w:t>24 3243     2     Натрий маслянокислый</w:t>
      </w:r>
    </w:p>
    <w:p w:rsidR="00CC4CF9" w:rsidRPr="00061AB7" w:rsidRDefault="00CC4CF9">
      <w:pPr>
        <w:pStyle w:val="ConsPlusCell"/>
        <w:jc w:val="both"/>
      </w:pPr>
      <w:r w:rsidRPr="00061AB7">
        <w:t>24 3244     5     Олеат меди</w:t>
      </w:r>
    </w:p>
    <w:p w:rsidR="00CC4CF9" w:rsidRPr="00061AB7" w:rsidRDefault="00CC4CF9">
      <w:pPr>
        <w:pStyle w:val="ConsPlusCell"/>
        <w:jc w:val="both"/>
      </w:pPr>
      <w:r w:rsidRPr="00061AB7">
        <w:t>24 3245     0     Никель щавелевокислый</w:t>
      </w:r>
    </w:p>
    <w:p w:rsidR="00CC4CF9" w:rsidRPr="00061AB7" w:rsidRDefault="00CC4CF9">
      <w:pPr>
        <w:pStyle w:val="ConsPlusCell"/>
        <w:jc w:val="both"/>
      </w:pPr>
      <w:r w:rsidRPr="00061AB7">
        <w:t>24 3246     6     Резинат специальный</w:t>
      </w:r>
    </w:p>
    <w:p w:rsidR="00CC4CF9" w:rsidRPr="00061AB7" w:rsidRDefault="00CC4CF9">
      <w:pPr>
        <w:pStyle w:val="ConsPlusCell"/>
        <w:jc w:val="both"/>
      </w:pPr>
      <w:r w:rsidRPr="00061AB7">
        <w:t>24 3249     2     Соли других алифатических кислот прочие</w:t>
      </w:r>
    </w:p>
    <w:p w:rsidR="00CC4CF9" w:rsidRPr="00061AB7" w:rsidRDefault="00CC4CF9">
      <w:pPr>
        <w:pStyle w:val="ConsPlusCell"/>
        <w:jc w:val="both"/>
      </w:pPr>
      <w:r w:rsidRPr="00061AB7">
        <w:t>24 3250     8     Соли циануровой кислоты</w:t>
      </w:r>
    </w:p>
    <w:p w:rsidR="00CC4CF9" w:rsidRPr="00061AB7" w:rsidRDefault="00CC4CF9">
      <w:pPr>
        <w:pStyle w:val="ConsPlusCell"/>
        <w:jc w:val="both"/>
      </w:pPr>
      <w:r w:rsidRPr="00061AB7">
        <w:t>24 3251     3     Соль калиевая дихлорциануровой кислоты</w:t>
      </w:r>
    </w:p>
    <w:p w:rsidR="00CC4CF9" w:rsidRPr="00061AB7" w:rsidRDefault="00CC4CF9">
      <w:pPr>
        <w:pStyle w:val="ConsPlusCell"/>
        <w:jc w:val="both"/>
      </w:pPr>
      <w:r w:rsidRPr="00061AB7">
        <w:t>24 3260     2     Соли акриловых кислот</w:t>
      </w:r>
    </w:p>
    <w:p w:rsidR="00CC4CF9" w:rsidRPr="00061AB7" w:rsidRDefault="00CC4CF9">
      <w:pPr>
        <w:pStyle w:val="ConsPlusCell"/>
        <w:jc w:val="both"/>
      </w:pPr>
      <w:r w:rsidRPr="00061AB7">
        <w:t>24 3261     8     Соль кальциевая акриловой кислоты</w:t>
      </w:r>
    </w:p>
    <w:p w:rsidR="00CC4CF9" w:rsidRPr="00061AB7" w:rsidRDefault="00CC4CF9">
      <w:pPr>
        <w:pStyle w:val="ConsPlusCell"/>
        <w:jc w:val="both"/>
      </w:pPr>
      <w:r w:rsidRPr="00061AB7">
        <w:t>24 3262     3     Волан 702</w:t>
      </w:r>
    </w:p>
    <w:p w:rsidR="00CC4CF9" w:rsidRPr="00061AB7" w:rsidRDefault="00CC4CF9">
      <w:pPr>
        <w:pStyle w:val="ConsPlusCell"/>
        <w:jc w:val="both"/>
      </w:pPr>
      <w:r w:rsidRPr="00061AB7">
        <w:t>24 3263     9     Диспергатор</w:t>
      </w:r>
    </w:p>
    <w:p w:rsidR="00CC4CF9" w:rsidRPr="00061AB7" w:rsidRDefault="00CC4CF9">
      <w:pPr>
        <w:pStyle w:val="ConsPlusCell"/>
        <w:jc w:val="both"/>
      </w:pPr>
      <w:r w:rsidRPr="00061AB7">
        <w:t>24 3300     9     Нитрилы, амиды и другие производные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органических кислот</w:t>
      </w:r>
    </w:p>
    <w:p w:rsidR="00CC4CF9" w:rsidRPr="00061AB7" w:rsidRDefault="00CC4CF9">
      <w:pPr>
        <w:pStyle w:val="ConsPlusCell"/>
        <w:jc w:val="both"/>
      </w:pPr>
      <w:r w:rsidRPr="00061AB7">
        <w:t>24 3310     3     Нитрилы органических кислот</w:t>
      </w:r>
    </w:p>
    <w:p w:rsidR="00CC4CF9" w:rsidRPr="00061AB7" w:rsidRDefault="00CC4CF9">
      <w:pPr>
        <w:pStyle w:val="ConsPlusCell"/>
        <w:jc w:val="both"/>
      </w:pPr>
      <w:r w:rsidRPr="00061AB7">
        <w:t>24 3311     9     Нитрил акриловой кислоты</w:t>
      </w:r>
    </w:p>
    <w:p w:rsidR="00CC4CF9" w:rsidRPr="00061AB7" w:rsidRDefault="00CC4CF9">
      <w:pPr>
        <w:pStyle w:val="ConsPlusCell"/>
        <w:jc w:val="both"/>
      </w:pPr>
      <w:r w:rsidRPr="00061AB7">
        <w:t>24 3312     4     Нитрил олеиновой кислоты</w:t>
      </w:r>
    </w:p>
    <w:p w:rsidR="00CC4CF9" w:rsidRPr="00061AB7" w:rsidRDefault="00CC4CF9">
      <w:pPr>
        <w:pStyle w:val="ConsPlusCell"/>
        <w:jc w:val="both"/>
      </w:pPr>
      <w:r w:rsidRPr="00061AB7">
        <w:t>24 3314     5     Стеаронитрил</w:t>
      </w:r>
    </w:p>
    <w:p w:rsidR="00CC4CF9" w:rsidRPr="00061AB7" w:rsidRDefault="00CC4CF9">
      <w:pPr>
        <w:pStyle w:val="ConsPlusCell"/>
        <w:jc w:val="both"/>
      </w:pPr>
      <w:r w:rsidRPr="00061AB7">
        <w:t>24 3315     0     Ацетонитрил</w:t>
      </w:r>
    </w:p>
    <w:p w:rsidR="00CC4CF9" w:rsidRPr="00061AB7" w:rsidRDefault="00CC4CF9">
      <w:pPr>
        <w:pStyle w:val="ConsPlusCell"/>
        <w:jc w:val="both"/>
      </w:pPr>
      <w:r w:rsidRPr="00061AB7">
        <w:t>24 3319     2     Нитрилы органических кислот прочие</w:t>
      </w:r>
    </w:p>
    <w:p w:rsidR="00CC4CF9" w:rsidRPr="00061AB7" w:rsidRDefault="00CC4CF9">
      <w:pPr>
        <w:pStyle w:val="ConsPlusCell"/>
        <w:jc w:val="both"/>
      </w:pPr>
      <w:r w:rsidRPr="00061AB7">
        <w:t>24 3320     8     Амиды органических кислот</w:t>
      </w:r>
    </w:p>
    <w:p w:rsidR="00CC4CF9" w:rsidRPr="00061AB7" w:rsidRDefault="00CC4CF9">
      <w:pPr>
        <w:pStyle w:val="ConsPlusCell"/>
        <w:jc w:val="both"/>
      </w:pPr>
      <w:r w:rsidRPr="00061AB7">
        <w:t>24 3321     3     Диметилформамид</w:t>
      </w:r>
    </w:p>
    <w:p w:rsidR="00CC4CF9" w:rsidRPr="00061AB7" w:rsidRDefault="00CC4CF9">
      <w:pPr>
        <w:pStyle w:val="ConsPlusCell"/>
        <w:jc w:val="both"/>
      </w:pPr>
      <w:r w:rsidRPr="00061AB7">
        <w:t>24 3322     9     Капролактам</w:t>
      </w:r>
    </w:p>
    <w:p w:rsidR="00CC4CF9" w:rsidRPr="00061AB7" w:rsidRDefault="00CC4CF9">
      <w:pPr>
        <w:pStyle w:val="ConsPlusCell"/>
        <w:jc w:val="both"/>
      </w:pPr>
      <w:r w:rsidRPr="00061AB7">
        <w:t>24 3323     4     Соль АГ</w:t>
      </w:r>
    </w:p>
    <w:p w:rsidR="00CC4CF9" w:rsidRPr="00061AB7" w:rsidRDefault="00CC4CF9">
      <w:pPr>
        <w:pStyle w:val="ConsPlusCell"/>
        <w:jc w:val="both"/>
      </w:pPr>
      <w:r w:rsidRPr="00061AB7">
        <w:t>24 3324     2     Соль СГ</w:t>
      </w:r>
    </w:p>
    <w:p w:rsidR="00CC4CF9" w:rsidRPr="00061AB7" w:rsidRDefault="00CC4CF9">
      <w:pPr>
        <w:pStyle w:val="ConsPlusCell"/>
        <w:jc w:val="both"/>
      </w:pPr>
      <w:r w:rsidRPr="00061AB7">
        <w:t>24 3329     7     Амиды прочие</w:t>
      </w:r>
    </w:p>
    <w:p w:rsidR="00CC4CF9" w:rsidRPr="00061AB7" w:rsidRDefault="00CC4CF9">
      <w:pPr>
        <w:pStyle w:val="ConsPlusCell"/>
        <w:jc w:val="both"/>
      </w:pPr>
      <w:r w:rsidRPr="00061AB7">
        <w:t>24 3330     2     Производные тиокарбоновых кислот</w:t>
      </w:r>
    </w:p>
    <w:p w:rsidR="00CC4CF9" w:rsidRPr="00061AB7" w:rsidRDefault="00CC4CF9">
      <w:pPr>
        <w:pStyle w:val="ConsPlusCell"/>
        <w:jc w:val="both"/>
      </w:pPr>
      <w:r w:rsidRPr="00061AB7">
        <w:t>24 3332     3     Тиомочевина</w:t>
      </w:r>
    </w:p>
    <w:p w:rsidR="00CC4CF9" w:rsidRPr="00061AB7" w:rsidRDefault="00CC4CF9">
      <w:pPr>
        <w:pStyle w:val="ConsPlusCell"/>
        <w:jc w:val="both"/>
      </w:pPr>
      <w:r w:rsidRPr="00061AB7">
        <w:t>24 3340     7     Диизоцианаты</w:t>
      </w:r>
    </w:p>
    <w:p w:rsidR="00CC4CF9" w:rsidRPr="00061AB7" w:rsidRDefault="00CC4CF9">
      <w:pPr>
        <w:pStyle w:val="ConsPlusCell"/>
        <w:jc w:val="both"/>
      </w:pPr>
      <w:r w:rsidRPr="00061AB7">
        <w:t>24 3341     2     Гексаметилендиизоцианат</w:t>
      </w:r>
    </w:p>
    <w:p w:rsidR="00CC4CF9" w:rsidRPr="00061AB7" w:rsidRDefault="00CC4CF9">
      <w:pPr>
        <w:pStyle w:val="ConsPlusCell"/>
        <w:jc w:val="both"/>
      </w:pPr>
      <w:r w:rsidRPr="00061AB7">
        <w:t>24 3349     6     Диизоцианаты прочие</w:t>
      </w:r>
    </w:p>
    <w:p w:rsidR="00CC4CF9" w:rsidRPr="00061AB7" w:rsidRDefault="00CC4CF9">
      <w:pPr>
        <w:pStyle w:val="ConsPlusCell"/>
        <w:jc w:val="both"/>
      </w:pPr>
      <w:r w:rsidRPr="00061AB7">
        <w:t>24 3350     1     Моноизоцианаты</w:t>
      </w:r>
    </w:p>
    <w:p w:rsidR="00CC4CF9" w:rsidRPr="00061AB7" w:rsidRDefault="00CC4CF9">
      <w:pPr>
        <w:pStyle w:val="ConsPlusCell"/>
        <w:jc w:val="both"/>
      </w:pPr>
      <w:r w:rsidRPr="00061AB7">
        <w:t>24 3351     7     Алкилпроизводные моноизоцианатов</w:t>
      </w:r>
    </w:p>
    <w:p w:rsidR="00CC4CF9" w:rsidRPr="00061AB7" w:rsidRDefault="00CC4CF9">
      <w:pPr>
        <w:pStyle w:val="ConsPlusCell"/>
        <w:jc w:val="both"/>
      </w:pPr>
      <w:r w:rsidRPr="00061AB7">
        <w:t>24 3352     2     Арилпроизводные моноизоцианатов</w:t>
      </w:r>
    </w:p>
    <w:p w:rsidR="00CC4CF9" w:rsidRPr="00061AB7" w:rsidRDefault="00CC4CF9">
      <w:pPr>
        <w:pStyle w:val="ConsPlusCell"/>
        <w:jc w:val="both"/>
      </w:pPr>
      <w:r w:rsidRPr="00061AB7">
        <w:t>24 3359     0     Моноизоцианаты прочие</w:t>
      </w:r>
    </w:p>
    <w:p w:rsidR="00CC4CF9" w:rsidRPr="00061AB7" w:rsidRDefault="00CC4CF9">
      <w:pPr>
        <w:pStyle w:val="ConsPlusCell"/>
        <w:jc w:val="both"/>
      </w:pPr>
      <w:r w:rsidRPr="00061AB7">
        <w:t>24 3390     8     Производные органических кислот прочие</w:t>
      </w:r>
    </w:p>
    <w:p w:rsidR="00CC4CF9" w:rsidRPr="00061AB7" w:rsidRDefault="00CC4CF9">
      <w:pPr>
        <w:pStyle w:val="ConsPlusCell"/>
        <w:jc w:val="both"/>
      </w:pPr>
      <w:r w:rsidRPr="00061AB7">
        <w:t>24 3391     5     Аминогуанидин</w:t>
      </w:r>
    </w:p>
    <w:p w:rsidR="00CC4CF9" w:rsidRPr="00061AB7" w:rsidRDefault="00CC4CF9">
      <w:pPr>
        <w:pStyle w:val="ConsPlusCell"/>
        <w:jc w:val="both"/>
      </w:pPr>
      <w:r w:rsidRPr="00061AB7">
        <w:t>24 3392     0     Дициандиамид</w:t>
      </w:r>
    </w:p>
    <w:p w:rsidR="00CC4CF9" w:rsidRPr="00061AB7" w:rsidRDefault="00CC4CF9">
      <w:pPr>
        <w:pStyle w:val="ConsPlusCell"/>
        <w:jc w:val="both"/>
      </w:pPr>
      <w:r w:rsidRPr="00061AB7">
        <w:t>24 3400     2     Эфиры простые</w:t>
      </w:r>
    </w:p>
    <w:p w:rsidR="00CC4CF9" w:rsidRPr="00061AB7" w:rsidRDefault="00CC4CF9">
      <w:pPr>
        <w:pStyle w:val="ConsPlusCell"/>
        <w:jc w:val="both"/>
      </w:pPr>
      <w:r w:rsidRPr="00061AB7">
        <w:t>24 3410     7     Эфиры одноатомных спиртов</w:t>
      </w:r>
    </w:p>
    <w:p w:rsidR="00CC4CF9" w:rsidRPr="00061AB7" w:rsidRDefault="00CC4CF9">
      <w:pPr>
        <w:pStyle w:val="ConsPlusCell"/>
        <w:jc w:val="both"/>
      </w:pPr>
      <w:r w:rsidRPr="00061AB7">
        <w:t>24 3411     2     Эфир / диметиловый жидкий</w:t>
      </w:r>
    </w:p>
    <w:p w:rsidR="00CC4CF9" w:rsidRPr="00061AB7" w:rsidRDefault="00CC4CF9">
      <w:pPr>
        <w:pStyle w:val="ConsPlusCell"/>
        <w:jc w:val="both"/>
      </w:pPr>
      <w:r w:rsidRPr="00061AB7">
        <w:t>24 3412     8     - диэтиловый</w:t>
      </w:r>
    </w:p>
    <w:p w:rsidR="00CC4CF9" w:rsidRPr="00061AB7" w:rsidRDefault="00CC4CF9">
      <w:pPr>
        <w:pStyle w:val="ConsPlusCell"/>
        <w:jc w:val="both"/>
      </w:pPr>
      <w:r w:rsidRPr="00061AB7">
        <w:t>24 3413     3     - дипропиловый</w:t>
      </w:r>
    </w:p>
    <w:p w:rsidR="00CC4CF9" w:rsidRPr="00061AB7" w:rsidRDefault="00CC4CF9">
      <w:pPr>
        <w:pStyle w:val="ConsPlusCell"/>
        <w:jc w:val="both"/>
      </w:pPr>
      <w:r w:rsidRPr="00061AB7">
        <w:t>24 3414     9     - диизопропиловый</w:t>
      </w:r>
    </w:p>
    <w:p w:rsidR="00CC4CF9" w:rsidRPr="00061AB7" w:rsidRDefault="00CC4CF9">
      <w:pPr>
        <w:pStyle w:val="ConsPlusCell"/>
        <w:jc w:val="both"/>
      </w:pPr>
      <w:r w:rsidRPr="00061AB7">
        <w:t>24 3415     4     - дибутиловый</w:t>
      </w:r>
    </w:p>
    <w:p w:rsidR="00CC4CF9" w:rsidRPr="00061AB7" w:rsidRDefault="00CC4CF9">
      <w:pPr>
        <w:pStyle w:val="ConsPlusCell"/>
        <w:jc w:val="both"/>
      </w:pPr>
      <w:r w:rsidRPr="00061AB7">
        <w:t>24 3416     6     - дитрет-бутиловый</w:t>
      </w:r>
    </w:p>
    <w:p w:rsidR="00CC4CF9" w:rsidRPr="00061AB7" w:rsidRDefault="00CC4CF9">
      <w:pPr>
        <w:pStyle w:val="ConsPlusCell"/>
        <w:jc w:val="both"/>
      </w:pPr>
      <w:r w:rsidRPr="00061AB7">
        <w:t>24 3417     5     - винил-н-бутиловый</w:t>
      </w:r>
    </w:p>
    <w:p w:rsidR="00CC4CF9" w:rsidRPr="00061AB7" w:rsidRDefault="00CC4CF9">
      <w:pPr>
        <w:pStyle w:val="ConsPlusCell"/>
        <w:jc w:val="both"/>
      </w:pPr>
      <w:r w:rsidRPr="00061AB7">
        <w:t>24 3419     6     Эфиры одноатомных спиртов прочие</w:t>
      </w:r>
    </w:p>
    <w:p w:rsidR="00CC4CF9" w:rsidRPr="00061AB7" w:rsidRDefault="00CC4CF9">
      <w:pPr>
        <w:pStyle w:val="ConsPlusCell"/>
        <w:jc w:val="both"/>
      </w:pPr>
      <w:r w:rsidRPr="00061AB7">
        <w:t>24 3420     1     Эфиры двухатомных спиртов</w:t>
      </w:r>
    </w:p>
    <w:p w:rsidR="00CC4CF9" w:rsidRPr="00061AB7" w:rsidRDefault="00CC4CF9">
      <w:pPr>
        <w:pStyle w:val="ConsPlusCell"/>
        <w:jc w:val="both"/>
      </w:pPr>
      <w:r w:rsidRPr="00061AB7">
        <w:t>24 3421     7     Метилцеллозольв</w:t>
      </w:r>
    </w:p>
    <w:p w:rsidR="00CC4CF9" w:rsidRPr="00061AB7" w:rsidRDefault="00CC4CF9">
      <w:pPr>
        <w:pStyle w:val="ConsPlusCell"/>
        <w:jc w:val="both"/>
      </w:pPr>
      <w:r w:rsidRPr="00061AB7">
        <w:t>24 3422     2     Этилцеллозольв</w:t>
      </w:r>
    </w:p>
    <w:p w:rsidR="00CC4CF9" w:rsidRPr="00061AB7" w:rsidRDefault="00CC4CF9">
      <w:pPr>
        <w:pStyle w:val="ConsPlusCell"/>
        <w:jc w:val="both"/>
      </w:pPr>
      <w:r w:rsidRPr="00061AB7">
        <w:t>24 3423     8     Бутилцеллозольв</w:t>
      </w:r>
    </w:p>
    <w:p w:rsidR="00CC4CF9" w:rsidRPr="00061AB7" w:rsidRDefault="00CC4CF9">
      <w:pPr>
        <w:pStyle w:val="ConsPlusCell"/>
        <w:jc w:val="both"/>
      </w:pPr>
      <w:r w:rsidRPr="00061AB7">
        <w:t>(код 24 3423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24 3424     3     Изопропилцеллозольв</w:t>
      </w:r>
    </w:p>
    <w:p w:rsidR="00CC4CF9" w:rsidRPr="00061AB7" w:rsidRDefault="00CC4CF9">
      <w:pPr>
        <w:pStyle w:val="ConsPlusCell"/>
        <w:jc w:val="both"/>
      </w:pPr>
      <w:r w:rsidRPr="00061AB7">
        <w:t>24 3430     6     Эфиры замещенные</w:t>
      </w:r>
    </w:p>
    <w:p w:rsidR="00CC4CF9" w:rsidRPr="00061AB7" w:rsidRDefault="00CC4CF9">
      <w:pPr>
        <w:pStyle w:val="ConsPlusCell"/>
        <w:jc w:val="both"/>
      </w:pPr>
      <w:r w:rsidRPr="00061AB7">
        <w:t>24 3431     1     Эфир / монохлордиметиловый</w:t>
      </w:r>
    </w:p>
    <w:p w:rsidR="00CC4CF9" w:rsidRPr="00061AB7" w:rsidRDefault="00CC4CF9">
      <w:pPr>
        <w:pStyle w:val="ConsPlusCell"/>
        <w:jc w:val="both"/>
      </w:pPr>
      <w:r w:rsidRPr="00061AB7">
        <w:t>24 3432     7     - дихлордиэтиловый (хлорэкс)</w:t>
      </w:r>
    </w:p>
    <w:p w:rsidR="00CC4CF9" w:rsidRPr="00061AB7" w:rsidRDefault="00CC4CF9">
      <w:pPr>
        <w:pStyle w:val="ConsPlusCell"/>
        <w:jc w:val="both"/>
      </w:pPr>
      <w:r w:rsidRPr="00061AB7">
        <w:t>24 3490     3     Эфиры простые прочие</w:t>
      </w:r>
    </w:p>
    <w:p w:rsidR="00CC4CF9" w:rsidRPr="00061AB7" w:rsidRDefault="00CC4CF9">
      <w:pPr>
        <w:pStyle w:val="ConsPlusCell"/>
        <w:jc w:val="both"/>
      </w:pPr>
      <w:r w:rsidRPr="00061AB7">
        <w:t>24 3491     9     Эфир моноаллиловый глицерина</w:t>
      </w:r>
    </w:p>
    <w:p w:rsidR="00CC4CF9" w:rsidRPr="00061AB7" w:rsidRDefault="00CC4CF9">
      <w:pPr>
        <w:pStyle w:val="ConsPlusCell"/>
        <w:jc w:val="both"/>
      </w:pPr>
      <w:r w:rsidRPr="00061AB7">
        <w:t>24 3492     4     Эфир моноаллиловый триметилолпропана</w:t>
      </w:r>
    </w:p>
    <w:p w:rsidR="00CC4CF9" w:rsidRPr="00061AB7" w:rsidRDefault="00CC4CF9">
      <w:pPr>
        <w:pStyle w:val="ConsPlusCell"/>
        <w:jc w:val="both"/>
      </w:pPr>
      <w:r w:rsidRPr="00061AB7">
        <w:t>24 3493     5     Эфир дифениловый (дифенилоксид)</w:t>
      </w:r>
    </w:p>
    <w:p w:rsidR="00CC4CF9" w:rsidRPr="00061AB7" w:rsidRDefault="00CC4CF9">
      <w:pPr>
        <w:pStyle w:val="ConsPlusCell"/>
        <w:jc w:val="both"/>
      </w:pPr>
      <w:r w:rsidRPr="00061AB7">
        <w:t>24 3494     5     Эфир фенилглицериновый</w:t>
      </w:r>
    </w:p>
    <w:p w:rsidR="00CC4CF9" w:rsidRPr="00061AB7" w:rsidRDefault="00CC4CF9">
      <w:pPr>
        <w:pStyle w:val="ConsPlusCell"/>
        <w:jc w:val="both"/>
      </w:pPr>
      <w:r w:rsidRPr="00061AB7">
        <w:t>24 3499     2     Эфиры простые прочие, кроме перечисленных выше</w:t>
      </w:r>
    </w:p>
    <w:p w:rsidR="00CC4CF9" w:rsidRPr="00061AB7" w:rsidRDefault="00CC4CF9">
      <w:pPr>
        <w:pStyle w:val="ConsPlusCell"/>
        <w:jc w:val="both"/>
      </w:pPr>
      <w:r w:rsidRPr="00061AB7">
        <w:t>24 3500     6     Эфиры сложные</w:t>
      </w:r>
    </w:p>
    <w:p w:rsidR="00CC4CF9" w:rsidRPr="00061AB7" w:rsidRDefault="00CC4CF9">
      <w:pPr>
        <w:pStyle w:val="ConsPlusCell"/>
        <w:jc w:val="both"/>
      </w:pPr>
      <w:r w:rsidRPr="00061AB7">
        <w:t>24 3510     0     Эфиры метилового спирта сложные</w:t>
      </w:r>
    </w:p>
    <w:p w:rsidR="00CC4CF9" w:rsidRPr="00061AB7" w:rsidRDefault="00CC4CF9">
      <w:pPr>
        <w:pStyle w:val="ConsPlusCell"/>
        <w:jc w:val="both"/>
      </w:pPr>
      <w:r w:rsidRPr="00061AB7">
        <w:t>24 3511     6     Эфир метиловый / уксусной кислоты (метилацетат)</w:t>
      </w:r>
    </w:p>
    <w:p w:rsidR="00CC4CF9" w:rsidRPr="00061AB7" w:rsidRDefault="00CC4CF9">
      <w:pPr>
        <w:pStyle w:val="ConsPlusCell"/>
        <w:jc w:val="both"/>
      </w:pPr>
      <w:r w:rsidRPr="00061AB7">
        <w:t>24 3512     1     - акриловой кислоты (метилакрилат)</w:t>
      </w:r>
    </w:p>
    <w:p w:rsidR="00CC4CF9" w:rsidRPr="00061AB7" w:rsidRDefault="00CC4CF9">
      <w:pPr>
        <w:pStyle w:val="ConsPlusCell"/>
        <w:jc w:val="both"/>
      </w:pPr>
      <w:r w:rsidRPr="00061AB7">
        <w:t>24 3513     7     - метакриловой кислоты (метилметакрилат)</w:t>
      </w:r>
    </w:p>
    <w:p w:rsidR="00CC4CF9" w:rsidRPr="00061AB7" w:rsidRDefault="00CC4CF9">
      <w:pPr>
        <w:pStyle w:val="ConsPlusCell"/>
        <w:jc w:val="both"/>
      </w:pPr>
      <w:r w:rsidRPr="00061AB7">
        <w:t>24 3514     2     - фенилкарбаминовой кислоты</w:t>
      </w:r>
    </w:p>
    <w:p w:rsidR="00CC4CF9" w:rsidRPr="00061AB7" w:rsidRDefault="00CC4CF9">
      <w:pPr>
        <w:pStyle w:val="ConsPlusCell"/>
        <w:jc w:val="both"/>
      </w:pPr>
      <w:r w:rsidRPr="00061AB7">
        <w:t>24 3515     8     - синтетических жирных кислот фракции С7 - С9</w:t>
      </w:r>
    </w:p>
    <w:p w:rsidR="00CC4CF9" w:rsidRPr="00061AB7" w:rsidRDefault="00CC4CF9">
      <w:pPr>
        <w:pStyle w:val="ConsPlusCell"/>
        <w:jc w:val="both"/>
      </w:pPr>
      <w:r w:rsidRPr="00061AB7">
        <w:t>24 3516     3     - синтетических жирных кислот фракции С10 - С20</w:t>
      </w:r>
    </w:p>
    <w:p w:rsidR="00CC4CF9" w:rsidRPr="00061AB7" w:rsidRDefault="00CC4CF9">
      <w:pPr>
        <w:pStyle w:val="ConsPlusCell"/>
        <w:jc w:val="both"/>
      </w:pPr>
      <w:r w:rsidRPr="00061AB7">
        <w:t>24 3517     9     - синтетических жирных кислот фракции С20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свыше (кубовые остатки)</w:t>
      </w:r>
    </w:p>
    <w:p w:rsidR="00CC4CF9" w:rsidRPr="00061AB7" w:rsidRDefault="00CC4CF9">
      <w:pPr>
        <w:pStyle w:val="ConsPlusCell"/>
        <w:jc w:val="both"/>
      </w:pPr>
      <w:r w:rsidRPr="00061AB7">
        <w:t>24 3518     4     Эфир метиловый бета-метаоксипропионовой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кислоты (МЭМ)</w:t>
      </w:r>
    </w:p>
    <w:p w:rsidR="00CC4CF9" w:rsidRPr="00061AB7" w:rsidRDefault="00CC4CF9">
      <w:pPr>
        <w:pStyle w:val="ConsPlusCell"/>
        <w:jc w:val="both"/>
      </w:pPr>
      <w:r w:rsidRPr="00061AB7">
        <w:t>24 3520     5     Эфиры этилового спирта сложные</w:t>
      </w:r>
    </w:p>
    <w:p w:rsidR="00CC4CF9" w:rsidRPr="00061AB7" w:rsidRDefault="00CC4CF9">
      <w:pPr>
        <w:pStyle w:val="ConsPlusCell"/>
        <w:jc w:val="both"/>
      </w:pPr>
      <w:r w:rsidRPr="00061AB7">
        <w:t>24 3521     0     Эфир этиловый уксусной кислоты (этилацетат)</w:t>
      </w:r>
    </w:p>
    <w:p w:rsidR="00CC4CF9" w:rsidRPr="00061AB7" w:rsidRDefault="00CC4CF9">
      <w:pPr>
        <w:pStyle w:val="ConsPlusCell"/>
        <w:jc w:val="both"/>
      </w:pPr>
      <w:r w:rsidRPr="00061AB7">
        <w:t>24 3522     6     Нормальный бутилацетат</w:t>
      </w:r>
    </w:p>
    <w:p w:rsidR="00CC4CF9" w:rsidRPr="00061AB7" w:rsidRDefault="00CC4CF9">
      <w:pPr>
        <w:pStyle w:val="ConsPlusCell"/>
        <w:jc w:val="both"/>
      </w:pPr>
      <w:r w:rsidRPr="00061AB7">
        <w:t>24 3523     1     Эфир этиловый пропионовой кислоты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(этилпропионат)</w:t>
      </w:r>
    </w:p>
    <w:p w:rsidR="00CC4CF9" w:rsidRPr="00061AB7" w:rsidRDefault="00CC4CF9">
      <w:pPr>
        <w:pStyle w:val="ConsPlusCell"/>
        <w:jc w:val="both"/>
      </w:pPr>
      <w:r w:rsidRPr="00061AB7">
        <w:t>24 3524     7     Эфир этилового спирта (этилакрилат)</w:t>
      </w:r>
    </w:p>
    <w:p w:rsidR="00CC4CF9" w:rsidRPr="00061AB7" w:rsidRDefault="00CC4CF9">
      <w:pPr>
        <w:pStyle w:val="ConsPlusCell"/>
        <w:jc w:val="both"/>
      </w:pPr>
      <w:r w:rsidRPr="00061AB7">
        <w:t>24 3525     2     Эфир этиловый диметилдитиокарболиновой кислоты</w:t>
      </w:r>
    </w:p>
    <w:p w:rsidR="00CC4CF9" w:rsidRPr="00061AB7" w:rsidRDefault="00CC4CF9">
      <w:pPr>
        <w:pStyle w:val="ConsPlusCell"/>
        <w:jc w:val="both"/>
      </w:pPr>
      <w:r w:rsidRPr="00061AB7">
        <w:t>24 3530     0     Эфиры сложные пропилового и изопропилового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спирта</w:t>
      </w:r>
    </w:p>
    <w:p w:rsidR="00CC4CF9" w:rsidRPr="00061AB7" w:rsidRDefault="00CC4CF9">
      <w:pPr>
        <w:pStyle w:val="ConsPlusCell"/>
        <w:jc w:val="both"/>
      </w:pPr>
      <w:r w:rsidRPr="00061AB7">
        <w:t>24 3531     5     Эфир пропиловый уксусной кислоты (пропилацетат)</w:t>
      </w:r>
    </w:p>
    <w:p w:rsidR="00CC4CF9" w:rsidRPr="00061AB7" w:rsidRDefault="00CC4CF9">
      <w:pPr>
        <w:pStyle w:val="ConsPlusCell"/>
        <w:jc w:val="both"/>
      </w:pPr>
      <w:r w:rsidRPr="00061AB7">
        <w:t>24 3532     0     Эфир изопропиловый уксусной кислоты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(изопропилацетат)</w:t>
      </w:r>
    </w:p>
    <w:p w:rsidR="00CC4CF9" w:rsidRPr="00061AB7" w:rsidRDefault="00CC4CF9">
      <w:pPr>
        <w:pStyle w:val="ConsPlusCell"/>
        <w:jc w:val="both"/>
      </w:pPr>
      <w:r w:rsidRPr="00061AB7">
        <w:t>24 3540     4     Эфиры сложные бутилового спирта</w:t>
      </w:r>
    </w:p>
    <w:p w:rsidR="00CC4CF9" w:rsidRPr="00061AB7" w:rsidRDefault="00CC4CF9">
      <w:pPr>
        <w:pStyle w:val="ConsPlusCell"/>
        <w:jc w:val="both"/>
      </w:pPr>
      <w:r w:rsidRPr="00061AB7">
        <w:t>24 3541     4     Эфир бутиловый уксусной кислоты (бутилацетат)</w:t>
      </w:r>
    </w:p>
    <w:p w:rsidR="00CC4CF9" w:rsidRPr="00061AB7" w:rsidRDefault="00CC4CF9">
      <w:pPr>
        <w:pStyle w:val="ConsPlusCell"/>
        <w:jc w:val="both"/>
      </w:pPr>
      <w:r w:rsidRPr="00061AB7">
        <w:t>24 3542     5     Эфир бутиловый борной кислоты</w:t>
      </w:r>
    </w:p>
    <w:p w:rsidR="00CC4CF9" w:rsidRPr="00061AB7" w:rsidRDefault="00CC4CF9">
      <w:pPr>
        <w:pStyle w:val="ConsPlusCell"/>
        <w:jc w:val="both"/>
      </w:pPr>
      <w:r w:rsidRPr="00061AB7">
        <w:t>24 3543     0     Эфир бутиловый акриловой кислоты</w:t>
      </w:r>
    </w:p>
    <w:p w:rsidR="00CC4CF9" w:rsidRPr="00061AB7" w:rsidRDefault="00CC4CF9">
      <w:pPr>
        <w:pStyle w:val="ConsPlusCell"/>
        <w:jc w:val="both"/>
      </w:pPr>
      <w:r w:rsidRPr="00061AB7">
        <w:t>24 3544     6     Эфир бутиловый метакриловой кислоты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(бутилметакрилат)</w:t>
      </w:r>
    </w:p>
    <w:p w:rsidR="00CC4CF9" w:rsidRPr="00061AB7" w:rsidRDefault="00CC4CF9">
      <w:pPr>
        <w:pStyle w:val="ConsPlusCell"/>
        <w:jc w:val="both"/>
      </w:pPr>
      <w:r w:rsidRPr="00061AB7">
        <w:t>24 3545     1     Эфир бутиловый аминовой кислоты</w:t>
      </w:r>
    </w:p>
    <w:p w:rsidR="00CC4CF9" w:rsidRPr="00061AB7" w:rsidRDefault="00CC4CF9">
      <w:pPr>
        <w:pStyle w:val="ConsPlusCell"/>
        <w:jc w:val="both"/>
      </w:pPr>
      <w:r w:rsidRPr="00061AB7">
        <w:t>24 3546     7     Эфиры высших жирных летучих кислот</w:t>
      </w:r>
    </w:p>
    <w:p w:rsidR="00CC4CF9" w:rsidRPr="00061AB7" w:rsidRDefault="00CC4CF9">
      <w:pPr>
        <w:pStyle w:val="ConsPlusCell"/>
        <w:jc w:val="both"/>
      </w:pPr>
      <w:r w:rsidRPr="00061AB7">
        <w:t>24 3547     2     Эфир бутиловый малеиновой кислоты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(дибутилмалеинат)</w:t>
      </w:r>
    </w:p>
    <w:p w:rsidR="00CC4CF9" w:rsidRPr="00061AB7" w:rsidRDefault="00CC4CF9">
      <w:pPr>
        <w:pStyle w:val="ConsPlusCell"/>
        <w:jc w:val="both"/>
      </w:pPr>
      <w:r w:rsidRPr="00061AB7">
        <w:t>24 3550     9     Эфиры сложные изобутилового спирта</w:t>
      </w:r>
    </w:p>
    <w:p w:rsidR="00CC4CF9" w:rsidRPr="00061AB7" w:rsidRDefault="00CC4CF9">
      <w:pPr>
        <w:pStyle w:val="ConsPlusCell"/>
        <w:jc w:val="both"/>
      </w:pPr>
      <w:r w:rsidRPr="00061AB7">
        <w:t>24 3551     4     Эфир изобутиловый уксусной кислоты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(изобутилацетат)</w:t>
      </w:r>
    </w:p>
    <w:p w:rsidR="00CC4CF9" w:rsidRPr="00061AB7" w:rsidRDefault="00CC4CF9">
      <w:pPr>
        <w:pStyle w:val="ConsPlusCell"/>
        <w:jc w:val="both"/>
      </w:pPr>
      <w:r w:rsidRPr="00061AB7">
        <w:t>24 3560     3     Эфиры сложные прочих спиртов</w:t>
      </w:r>
    </w:p>
    <w:p w:rsidR="00CC4CF9" w:rsidRPr="00061AB7" w:rsidRDefault="00CC4CF9">
      <w:pPr>
        <w:pStyle w:val="ConsPlusCell"/>
        <w:jc w:val="both"/>
      </w:pPr>
      <w:r w:rsidRPr="00061AB7">
        <w:t>24 3561     9     Эфир виниловый уксусной кислоты (винилацетат)</w:t>
      </w:r>
    </w:p>
    <w:p w:rsidR="00CC4CF9" w:rsidRPr="00061AB7" w:rsidRDefault="00CC4CF9">
      <w:pPr>
        <w:pStyle w:val="ConsPlusCell"/>
        <w:jc w:val="both"/>
      </w:pPr>
      <w:r w:rsidRPr="00061AB7">
        <w:t>24 3562     4     Эфир амиловый уксусной кислоты (амилацетат)</w:t>
      </w:r>
    </w:p>
    <w:p w:rsidR="00CC4CF9" w:rsidRPr="00061AB7" w:rsidRDefault="00CC4CF9">
      <w:pPr>
        <w:pStyle w:val="ConsPlusCell"/>
        <w:jc w:val="both"/>
      </w:pPr>
      <w:r w:rsidRPr="00061AB7">
        <w:t>24 3563     1     Дипроксид</w:t>
      </w:r>
    </w:p>
    <w:p w:rsidR="00CC4CF9" w:rsidRPr="00061AB7" w:rsidRDefault="00CC4CF9">
      <w:pPr>
        <w:pStyle w:val="ConsPlusCell"/>
        <w:jc w:val="both"/>
      </w:pPr>
      <w:r w:rsidRPr="00061AB7">
        <w:t>24 3564     5     Эфиры сложные акриловых кислот</w:t>
      </w:r>
    </w:p>
    <w:p w:rsidR="00CC4CF9" w:rsidRPr="00061AB7" w:rsidRDefault="00CC4CF9">
      <w:pPr>
        <w:pStyle w:val="ConsPlusCell"/>
        <w:jc w:val="both"/>
      </w:pPr>
      <w:r w:rsidRPr="00061AB7">
        <w:t>24 3565     0     Эфир канифоли</w:t>
      </w:r>
    </w:p>
    <w:p w:rsidR="00CC4CF9" w:rsidRPr="00061AB7" w:rsidRDefault="00CC4CF9">
      <w:pPr>
        <w:pStyle w:val="ConsPlusCell"/>
        <w:jc w:val="both"/>
      </w:pPr>
      <w:r w:rsidRPr="00061AB7">
        <w:t>24 3566     6     Эфир канифоли пентаэритритовый</w:t>
      </w:r>
    </w:p>
    <w:p w:rsidR="00CC4CF9" w:rsidRPr="00061AB7" w:rsidRDefault="00CC4CF9">
      <w:pPr>
        <w:pStyle w:val="ConsPlusCell"/>
        <w:jc w:val="both"/>
      </w:pPr>
      <w:r w:rsidRPr="00061AB7">
        <w:t>24 3567     1     Полиэфир себациновой кислоты глицериновый кислый</w:t>
      </w:r>
    </w:p>
    <w:p w:rsidR="00CC4CF9" w:rsidRPr="00061AB7" w:rsidRDefault="00CC4CF9">
      <w:pPr>
        <w:pStyle w:val="ConsPlusCell"/>
        <w:jc w:val="both"/>
      </w:pPr>
      <w:r w:rsidRPr="00061AB7">
        <w:t>24 3568     7     Эфир глицериновый терпенофумарового аддукта</w:t>
      </w:r>
    </w:p>
    <w:p w:rsidR="00CC4CF9" w:rsidRPr="00061AB7" w:rsidRDefault="00CC4CF9">
      <w:pPr>
        <w:pStyle w:val="ConsPlusCell"/>
        <w:jc w:val="both"/>
      </w:pPr>
      <w:r w:rsidRPr="00061AB7">
        <w:t>24 3569     2     Эфиры сложные прочие</w:t>
      </w:r>
    </w:p>
    <w:p w:rsidR="00CC4CF9" w:rsidRPr="00061AB7" w:rsidRDefault="00CC4CF9">
      <w:pPr>
        <w:pStyle w:val="ConsPlusCell"/>
        <w:jc w:val="both"/>
      </w:pPr>
      <w:r w:rsidRPr="00061AB7">
        <w:t>24 3570     8     Эфиры минеральных кислот</w:t>
      </w:r>
    </w:p>
    <w:p w:rsidR="00CC4CF9" w:rsidRPr="00061AB7" w:rsidRDefault="00CC4CF9">
      <w:pPr>
        <w:pStyle w:val="ConsPlusCell"/>
        <w:jc w:val="both"/>
      </w:pPr>
      <w:r w:rsidRPr="00061AB7">
        <w:t>24 3571     3     Диметилсульфат</w:t>
      </w:r>
    </w:p>
    <w:p w:rsidR="00CC4CF9" w:rsidRPr="00061AB7" w:rsidRDefault="00CC4CF9">
      <w:pPr>
        <w:pStyle w:val="ConsPlusCell"/>
        <w:jc w:val="both"/>
      </w:pPr>
      <w:r w:rsidRPr="00061AB7">
        <w:t>24 3572     9     Диэтилсульфат</w:t>
      </w:r>
    </w:p>
    <w:p w:rsidR="00CC4CF9" w:rsidRPr="00061AB7" w:rsidRDefault="00CC4CF9">
      <w:pPr>
        <w:pStyle w:val="ConsPlusCell"/>
        <w:jc w:val="both"/>
      </w:pPr>
      <w:r w:rsidRPr="00061AB7">
        <w:t>24 3573     4     Эфиры / фосфорной кислоты</w:t>
      </w:r>
    </w:p>
    <w:p w:rsidR="00CC4CF9" w:rsidRPr="00061AB7" w:rsidRDefault="00CC4CF9">
      <w:pPr>
        <w:pStyle w:val="ConsPlusCell"/>
        <w:jc w:val="both"/>
      </w:pPr>
      <w:r w:rsidRPr="00061AB7">
        <w:t>24 3574     5     - этиловые ортокремневой кислоты</w:t>
      </w:r>
    </w:p>
    <w:p w:rsidR="00CC4CF9" w:rsidRPr="00061AB7" w:rsidRDefault="00CC4CF9">
      <w:pPr>
        <w:pStyle w:val="ConsPlusCell"/>
        <w:jc w:val="both"/>
      </w:pPr>
      <w:r w:rsidRPr="00061AB7">
        <w:t>24 3575     5     - угольной кислоты</w:t>
      </w:r>
    </w:p>
    <w:p w:rsidR="00CC4CF9" w:rsidRPr="00061AB7" w:rsidRDefault="00CC4CF9">
      <w:pPr>
        <w:pStyle w:val="ConsPlusCell"/>
        <w:jc w:val="both"/>
      </w:pPr>
      <w:r w:rsidRPr="00061AB7">
        <w:t>24 3576     0     - титановой кислоты</w:t>
      </w:r>
    </w:p>
    <w:p w:rsidR="00CC4CF9" w:rsidRPr="00061AB7" w:rsidRDefault="00CC4CF9">
      <w:pPr>
        <w:pStyle w:val="ConsPlusCell"/>
        <w:jc w:val="both"/>
      </w:pPr>
      <w:r w:rsidRPr="00061AB7">
        <w:t>24 3577     6     - фосфористой кислоты</w:t>
      </w:r>
    </w:p>
    <w:p w:rsidR="00CC4CF9" w:rsidRPr="00061AB7" w:rsidRDefault="00CC4CF9">
      <w:pPr>
        <w:pStyle w:val="ConsPlusCell"/>
        <w:jc w:val="both"/>
      </w:pPr>
      <w:r w:rsidRPr="00061AB7">
        <w:t>24 3578     1     - азотной кислоты</w:t>
      </w:r>
    </w:p>
    <w:p w:rsidR="00CC4CF9" w:rsidRPr="00061AB7" w:rsidRDefault="00CC4CF9">
      <w:pPr>
        <w:pStyle w:val="ConsPlusCell"/>
        <w:jc w:val="both"/>
      </w:pPr>
      <w:r w:rsidRPr="00061AB7">
        <w:t>24 3580     2     Воски /</w:t>
      </w:r>
    </w:p>
    <w:p w:rsidR="00CC4CF9" w:rsidRPr="00061AB7" w:rsidRDefault="00CC4CF9">
      <w:pPr>
        <w:pStyle w:val="ConsPlusCell"/>
        <w:jc w:val="both"/>
      </w:pPr>
      <w:r w:rsidRPr="00061AB7">
        <w:t>24 3581     8     - буроугольные</w:t>
      </w:r>
    </w:p>
    <w:p w:rsidR="00CC4CF9" w:rsidRPr="00061AB7" w:rsidRDefault="00CC4CF9">
      <w:pPr>
        <w:pStyle w:val="ConsPlusCell"/>
        <w:jc w:val="both"/>
      </w:pPr>
      <w:r w:rsidRPr="00061AB7">
        <w:t>24 3582     3     - торфяные</w:t>
      </w:r>
    </w:p>
    <w:p w:rsidR="00CC4CF9" w:rsidRPr="00061AB7" w:rsidRDefault="00CC4CF9">
      <w:pPr>
        <w:pStyle w:val="ConsPlusCell"/>
        <w:jc w:val="both"/>
      </w:pPr>
      <w:r w:rsidRPr="00061AB7">
        <w:t>24 3583     9     - синтетические</w:t>
      </w:r>
    </w:p>
    <w:p w:rsidR="00CC4CF9" w:rsidRPr="00061AB7" w:rsidRDefault="00CC4CF9">
      <w:pPr>
        <w:pStyle w:val="ConsPlusCell"/>
        <w:jc w:val="both"/>
      </w:pPr>
      <w:r w:rsidRPr="00061AB7">
        <w:t>24 3585     9     Масса воскообразная КИП</w:t>
      </w:r>
    </w:p>
    <w:p w:rsidR="00CC4CF9" w:rsidRPr="00061AB7" w:rsidRDefault="00CC4CF9">
      <w:pPr>
        <w:pStyle w:val="ConsPlusCell"/>
        <w:jc w:val="both"/>
      </w:pPr>
      <w:r w:rsidRPr="00061AB7">
        <w:t>24 3586     5     Воск хвойный</w:t>
      </w:r>
    </w:p>
    <w:p w:rsidR="00CC4CF9" w:rsidRPr="00061AB7" w:rsidRDefault="00CC4CF9">
      <w:pPr>
        <w:pStyle w:val="ConsPlusCell"/>
        <w:jc w:val="both"/>
      </w:pPr>
      <w:r w:rsidRPr="00061AB7">
        <w:t>24 3600     7     Соединения металлоорганические</w:t>
      </w:r>
    </w:p>
    <w:p w:rsidR="00CC4CF9" w:rsidRPr="00061AB7" w:rsidRDefault="00CC4CF9">
      <w:pPr>
        <w:pStyle w:val="ConsPlusCell"/>
        <w:jc w:val="both"/>
      </w:pPr>
      <w:r w:rsidRPr="00061AB7">
        <w:t>24 3610     4     Соединения, содержащие свинец</w:t>
      </w:r>
    </w:p>
    <w:p w:rsidR="00CC4CF9" w:rsidRPr="00061AB7" w:rsidRDefault="00CC4CF9">
      <w:pPr>
        <w:pStyle w:val="ConsPlusCell"/>
        <w:jc w:val="both"/>
      </w:pPr>
      <w:r w:rsidRPr="00061AB7">
        <w:t>24 3611     0     Жидкость этиловая</w:t>
      </w:r>
    </w:p>
    <w:p w:rsidR="00CC4CF9" w:rsidRPr="00061AB7" w:rsidRDefault="00CC4CF9">
      <w:pPr>
        <w:pStyle w:val="ConsPlusCell"/>
        <w:jc w:val="both"/>
      </w:pPr>
      <w:r w:rsidRPr="00061AB7">
        <w:t>24 3612     5     Жидкость этиловая автомобильная</w:t>
      </w:r>
    </w:p>
    <w:p w:rsidR="00CC4CF9" w:rsidRPr="00061AB7" w:rsidRDefault="00CC4CF9">
      <w:pPr>
        <w:pStyle w:val="ConsPlusCell"/>
        <w:jc w:val="both"/>
      </w:pPr>
      <w:r w:rsidRPr="00061AB7">
        <w:t>24 3613     0     Свинец регенерированный для приготовления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тройного сплава</w:t>
      </w:r>
    </w:p>
    <w:p w:rsidR="00CC4CF9" w:rsidRPr="00061AB7" w:rsidRDefault="00CC4CF9">
      <w:pPr>
        <w:pStyle w:val="ConsPlusCell"/>
        <w:jc w:val="both"/>
      </w:pPr>
      <w:r w:rsidRPr="00061AB7">
        <w:t>24 3614     6     Катализаторы, содержащие свинец</w:t>
      </w:r>
    </w:p>
    <w:p w:rsidR="00CC4CF9" w:rsidRPr="00061AB7" w:rsidRDefault="00CC4CF9">
      <w:pPr>
        <w:pStyle w:val="ConsPlusCell"/>
        <w:jc w:val="both"/>
      </w:pPr>
      <w:r w:rsidRPr="00061AB7">
        <w:t>24 3620     9     Соединения оловоорганические</w:t>
      </w:r>
    </w:p>
    <w:p w:rsidR="00CC4CF9" w:rsidRPr="00061AB7" w:rsidRDefault="00CC4CF9">
      <w:pPr>
        <w:pStyle w:val="ConsPlusCell"/>
        <w:jc w:val="both"/>
      </w:pPr>
      <w:r w:rsidRPr="00061AB7">
        <w:t>24 3621     4     Дибутилдилаурат олова</w:t>
      </w:r>
    </w:p>
    <w:p w:rsidR="00CC4CF9" w:rsidRPr="00061AB7" w:rsidRDefault="00CC4CF9">
      <w:pPr>
        <w:pStyle w:val="ConsPlusCell"/>
        <w:jc w:val="both"/>
      </w:pPr>
      <w:r w:rsidRPr="00061AB7">
        <w:t>24 3622     4     Диэтилдикаприлат олова</w:t>
      </w:r>
    </w:p>
    <w:p w:rsidR="00CC4CF9" w:rsidRPr="00061AB7" w:rsidRDefault="00CC4CF9">
      <w:pPr>
        <w:pStyle w:val="ConsPlusCell"/>
        <w:jc w:val="both"/>
      </w:pPr>
      <w:r w:rsidRPr="00061AB7">
        <w:t>24 3623     5     Соль дибутилолова фракции жирных кислот</w:t>
      </w:r>
    </w:p>
    <w:p w:rsidR="00CC4CF9" w:rsidRPr="00061AB7" w:rsidRDefault="00CC4CF9">
      <w:pPr>
        <w:pStyle w:val="ConsPlusCell"/>
        <w:jc w:val="both"/>
      </w:pPr>
      <w:r w:rsidRPr="00061AB7">
        <w:t>24 3624     0     Малеат дибутилолова</w:t>
      </w:r>
    </w:p>
    <w:p w:rsidR="00CC4CF9" w:rsidRPr="00061AB7" w:rsidRDefault="00CC4CF9">
      <w:pPr>
        <w:pStyle w:val="ConsPlusCell"/>
        <w:jc w:val="both"/>
      </w:pPr>
      <w:r w:rsidRPr="00061AB7">
        <w:t>24 3625     6     Сульфид дибутилолова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24 3626     1     Катализаторы и стабилизаторы</w:t>
      </w:r>
    </w:p>
    <w:p w:rsidR="00CC4CF9" w:rsidRPr="00061AB7" w:rsidRDefault="00CC4CF9">
      <w:pPr>
        <w:pStyle w:val="ConsPlusCell"/>
        <w:jc w:val="both"/>
      </w:pPr>
      <w:r w:rsidRPr="00061AB7">
        <w:t>24 3629     8     Соединения оловоорганические прочие</w:t>
      </w:r>
    </w:p>
    <w:p w:rsidR="00CC4CF9" w:rsidRPr="00061AB7" w:rsidRDefault="00CC4CF9">
      <w:pPr>
        <w:pStyle w:val="ConsPlusCell"/>
        <w:jc w:val="both"/>
      </w:pPr>
      <w:r w:rsidRPr="00061AB7">
        <w:t>24 3630     3     Соединения марганецорганические</w:t>
      </w:r>
    </w:p>
    <w:p w:rsidR="00CC4CF9" w:rsidRPr="00061AB7" w:rsidRDefault="00CC4CF9">
      <w:pPr>
        <w:pStyle w:val="ConsPlusCell"/>
        <w:jc w:val="both"/>
      </w:pPr>
      <w:r w:rsidRPr="00061AB7">
        <w:t>24 3631     9     Циклопентадиенилтрикарбонил марганца (ЦТМ)</w:t>
      </w:r>
    </w:p>
    <w:p w:rsidR="00CC4CF9" w:rsidRPr="00061AB7" w:rsidRDefault="00CC4CF9">
      <w:pPr>
        <w:pStyle w:val="ConsPlusCell"/>
        <w:jc w:val="both"/>
      </w:pPr>
      <w:r w:rsidRPr="00061AB7">
        <w:t>24 3632     4     Антидетонатор марганцевый</w:t>
      </w:r>
    </w:p>
    <w:p w:rsidR="00CC4CF9" w:rsidRPr="00061AB7" w:rsidRDefault="00CC4CF9">
      <w:pPr>
        <w:pStyle w:val="ConsPlusCell"/>
        <w:jc w:val="both"/>
      </w:pPr>
      <w:r w:rsidRPr="00061AB7">
        <w:t>24 3640     8     Соединения алюмоорганические</w:t>
      </w:r>
    </w:p>
    <w:p w:rsidR="00CC4CF9" w:rsidRPr="00061AB7" w:rsidRDefault="00CC4CF9">
      <w:pPr>
        <w:pStyle w:val="ConsPlusCell"/>
        <w:jc w:val="both"/>
      </w:pPr>
      <w:r w:rsidRPr="00061AB7">
        <w:t>24 3641     3     Трипропилалюминий</w:t>
      </w:r>
    </w:p>
    <w:p w:rsidR="00CC4CF9" w:rsidRPr="00061AB7" w:rsidRDefault="00CC4CF9">
      <w:pPr>
        <w:pStyle w:val="ConsPlusCell"/>
        <w:jc w:val="both"/>
      </w:pPr>
      <w:r w:rsidRPr="00061AB7">
        <w:t>24 3642     9     Триэтилалюминий</w:t>
      </w:r>
    </w:p>
    <w:p w:rsidR="00CC4CF9" w:rsidRPr="00061AB7" w:rsidRDefault="00CC4CF9">
      <w:pPr>
        <w:pStyle w:val="ConsPlusCell"/>
        <w:jc w:val="both"/>
      </w:pPr>
      <w:r w:rsidRPr="00061AB7">
        <w:t>24 3643     4     Диэтилалюминий хлорид</w:t>
      </w:r>
    </w:p>
    <w:p w:rsidR="00CC4CF9" w:rsidRPr="00061AB7" w:rsidRDefault="00CC4CF9">
      <w:pPr>
        <w:pStyle w:val="ConsPlusCell"/>
        <w:jc w:val="both"/>
      </w:pPr>
      <w:r w:rsidRPr="00061AB7">
        <w:t>24 3644     1     Диизобутилалюминий хлорид</w:t>
      </w:r>
    </w:p>
    <w:p w:rsidR="00CC4CF9" w:rsidRPr="00061AB7" w:rsidRDefault="00CC4CF9">
      <w:pPr>
        <w:pStyle w:val="ConsPlusCell"/>
        <w:jc w:val="both"/>
      </w:pPr>
      <w:r w:rsidRPr="00061AB7">
        <w:t>24 3645     5     Триизобутилалюминий</w:t>
      </w:r>
    </w:p>
    <w:p w:rsidR="00CC4CF9" w:rsidRPr="00061AB7" w:rsidRDefault="00CC4CF9">
      <w:pPr>
        <w:pStyle w:val="ConsPlusCell"/>
        <w:jc w:val="both"/>
      </w:pPr>
      <w:r w:rsidRPr="00061AB7">
        <w:t>24 3646     0     Смесь триметилалюминия и триэтилалюминия</w:t>
      </w:r>
    </w:p>
    <w:p w:rsidR="00CC4CF9" w:rsidRPr="00061AB7" w:rsidRDefault="00CC4CF9">
      <w:pPr>
        <w:pStyle w:val="ConsPlusCell"/>
        <w:jc w:val="both"/>
      </w:pPr>
      <w:r w:rsidRPr="00061AB7">
        <w:t>24 3647     6     Триметилалюминий</w:t>
      </w:r>
    </w:p>
    <w:p w:rsidR="00CC4CF9" w:rsidRPr="00061AB7" w:rsidRDefault="00CC4CF9">
      <w:pPr>
        <w:pStyle w:val="ConsPlusCell"/>
        <w:jc w:val="both"/>
      </w:pPr>
      <w:r w:rsidRPr="00061AB7">
        <w:t>24 3648     1     Порошки алюмоорганические</w:t>
      </w:r>
    </w:p>
    <w:p w:rsidR="00CC4CF9" w:rsidRPr="00061AB7" w:rsidRDefault="00CC4CF9">
      <w:pPr>
        <w:pStyle w:val="ConsPlusCell"/>
        <w:jc w:val="both"/>
      </w:pPr>
      <w:r w:rsidRPr="00061AB7">
        <w:t>24 3649     7     Соединения алюмоорганические прочие</w:t>
      </w:r>
    </w:p>
    <w:p w:rsidR="00CC4CF9" w:rsidRPr="00061AB7" w:rsidRDefault="00CC4CF9">
      <w:pPr>
        <w:pStyle w:val="ConsPlusCell"/>
        <w:jc w:val="both"/>
      </w:pPr>
      <w:r w:rsidRPr="00061AB7">
        <w:t>24 3650     2     Соединения железоорганические</w:t>
      </w:r>
    </w:p>
    <w:p w:rsidR="00CC4CF9" w:rsidRPr="00061AB7" w:rsidRDefault="00CC4CF9">
      <w:pPr>
        <w:pStyle w:val="ConsPlusCell"/>
        <w:jc w:val="both"/>
      </w:pPr>
      <w:r w:rsidRPr="00061AB7">
        <w:t>24 3651     8     Ферроцен и его производные</w:t>
      </w:r>
    </w:p>
    <w:p w:rsidR="00CC4CF9" w:rsidRPr="00061AB7" w:rsidRDefault="00CC4CF9">
      <w:pPr>
        <w:pStyle w:val="ConsPlusCell"/>
        <w:jc w:val="both"/>
      </w:pPr>
      <w:r w:rsidRPr="00061AB7">
        <w:t>24 3652     3     Железо карбонильное</w:t>
      </w:r>
    </w:p>
    <w:p w:rsidR="00CC4CF9" w:rsidRPr="00061AB7" w:rsidRDefault="00CC4CF9">
      <w:pPr>
        <w:pStyle w:val="ConsPlusCell"/>
        <w:jc w:val="both"/>
      </w:pPr>
      <w:r w:rsidRPr="00061AB7">
        <w:t>24 3653     9     Карбонил вольфрама</w:t>
      </w:r>
    </w:p>
    <w:p w:rsidR="00CC4CF9" w:rsidRPr="00061AB7" w:rsidRDefault="00CC4CF9">
      <w:pPr>
        <w:pStyle w:val="ConsPlusCell"/>
        <w:jc w:val="both"/>
      </w:pPr>
      <w:r w:rsidRPr="00061AB7">
        <w:t>24 3654     4     Железо порошкообразное</w:t>
      </w:r>
    </w:p>
    <w:p w:rsidR="00CC4CF9" w:rsidRPr="00061AB7" w:rsidRDefault="00CC4CF9">
      <w:pPr>
        <w:pStyle w:val="ConsPlusCell"/>
        <w:jc w:val="both"/>
      </w:pPr>
      <w:r w:rsidRPr="00061AB7">
        <w:t>24 3659     1     Соединения железоорганические прочие</w:t>
      </w:r>
    </w:p>
    <w:p w:rsidR="00CC4CF9" w:rsidRPr="00061AB7" w:rsidRDefault="00CC4CF9">
      <w:pPr>
        <w:pStyle w:val="ConsPlusCell"/>
        <w:jc w:val="both"/>
      </w:pPr>
      <w:r w:rsidRPr="00061AB7">
        <w:t>24 3690     0     Соединения металлоорганические прочие</w:t>
      </w:r>
    </w:p>
    <w:p w:rsidR="00CC4CF9" w:rsidRPr="00061AB7" w:rsidRDefault="00CC4CF9">
      <w:pPr>
        <w:pStyle w:val="ConsPlusCell"/>
        <w:jc w:val="both"/>
      </w:pPr>
      <w:r w:rsidRPr="00061AB7">
        <w:t>24 3691     6     Соединения ванадийорганические</w:t>
      </w:r>
    </w:p>
    <w:p w:rsidR="00CC4CF9" w:rsidRPr="00061AB7" w:rsidRDefault="00CC4CF9">
      <w:pPr>
        <w:pStyle w:val="ConsPlusCell"/>
        <w:jc w:val="both"/>
      </w:pPr>
      <w:r w:rsidRPr="00061AB7">
        <w:t>24 3692     1     Соединения титаноорганические</w:t>
      </w:r>
    </w:p>
    <w:p w:rsidR="00CC4CF9" w:rsidRPr="00061AB7" w:rsidRDefault="00CC4CF9">
      <w:pPr>
        <w:pStyle w:val="ConsPlusCell"/>
        <w:jc w:val="both"/>
      </w:pPr>
      <w:r w:rsidRPr="00061AB7">
        <w:t>24 3693     7     Соединения хроморганические</w:t>
      </w:r>
    </w:p>
    <w:p w:rsidR="00CC4CF9" w:rsidRPr="00061AB7" w:rsidRDefault="00CC4CF9">
      <w:pPr>
        <w:pStyle w:val="ConsPlusCell"/>
        <w:jc w:val="both"/>
      </w:pPr>
      <w:r w:rsidRPr="00061AB7">
        <w:t>24 3700     3     Органохлорсиланы</w:t>
      </w:r>
    </w:p>
    <w:p w:rsidR="00CC4CF9" w:rsidRPr="00061AB7" w:rsidRDefault="00CC4CF9">
      <w:pPr>
        <w:pStyle w:val="ConsPlusCell"/>
        <w:jc w:val="both"/>
      </w:pPr>
      <w:r w:rsidRPr="00061AB7">
        <w:t>24 3710     8     Метилхлорсиланы</w:t>
      </w:r>
    </w:p>
    <w:p w:rsidR="00CC4CF9" w:rsidRPr="00061AB7" w:rsidRDefault="00CC4CF9">
      <w:pPr>
        <w:pStyle w:val="ConsPlusCell"/>
        <w:jc w:val="both"/>
      </w:pPr>
      <w:r w:rsidRPr="00061AB7">
        <w:t>24 3711     3     Метилдихлорсилан</w:t>
      </w:r>
    </w:p>
    <w:p w:rsidR="00CC4CF9" w:rsidRPr="00061AB7" w:rsidRDefault="00CC4CF9">
      <w:pPr>
        <w:pStyle w:val="ConsPlusCell"/>
        <w:jc w:val="both"/>
      </w:pPr>
      <w:r w:rsidRPr="00061AB7">
        <w:t>24 3712     9     Метилтрихлорсилан</w:t>
      </w:r>
    </w:p>
    <w:p w:rsidR="00CC4CF9" w:rsidRPr="00061AB7" w:rsidRDefault="00CC4CF9">
      <w:pPr>
        <w:pStyle w:val="ConsPlusCell"/>
        <w:jc w:val="both"/>
      </w:pPr>
      <w:r w:rsidRPr="00061AB7">
        <w:t>24 3713     4     Диметилдихлорсилан</w:t>
      </w:r>
    </w:p>
    <w:p w:rsidR="00CC4CF9" w:rsidRPr="00061AB7" w:rsidRDefault="00CC4CF9">
      <w:pPr>
        <w:pStyle w:val="ConsPlusCell"/>
        <w:jc w:val="both"/>
      </w:pPr>
      <w:r w:rsidRPr="00061AB7">
        <w:t>24 3714     8     Диметилхлорсилан</w:t>
      </w:r>
    </w:p>
    <w:p w:rsidR="00CC4CF9" w:rsidRPr="00061AB7" w:rsidRDefault="00CC4CF9">
      <w:pPr>
        <w:pStyle w:val="ConsPlusCell"/>
        <w:jc w:val="both"/>
      </w:pPr>
      <w:r w:rsidRPr="00061AB7">
        <w:t>24 3715     5     Триметилхлорсилан</w:t>
      </w:r>
    </w:p>
    <w:p w:rsidR="00CC4CF9" w:rsidRPr="00061AB7" w:rsidRDefault="00CC4CF9">
      <w:pPr>
        <w:pStyle w:val="ConsPlusCell"/>
        <w:jc w:val="both"/>
      </w:pPr>
      <w:r w:rsidRPr="00061AB7">
        <w:t>24 3716     0     Остаток кубовый метилхлорсиланов</w:t>
      </w:r>
    </w:p>
    <w:p w:rsidR="00CC4CF9" w:rsidRPr="00061AB7" w:rsidRDefault="00CC4CF9">
      <w:pPr>
        <w:pStyle w:val="ConsPlusCell"/>
        <w:jc w:val="both"/>
      </w:pPr>
      <w:r w:rsidRPr="00061AB7">
        <w:t>24 3717     6     Метилтиенилдихлорсилан</w:t>
      </w:r>
    </w:p>
    <w:p w:rsidR="00CC4CF9" w:rsidRPr="00061AB7" w:rsidRDefault="00CC4CF9">
      <w:pPr>
        <w:pStyle w:val="ConsPlusCell"/>
        <w:jc w:val="both"/>
      </w:pPr>
      <w:r w:rsidRPr="00061AB7">
        <w:t>24 3718     1     Метилхлорметилдихлорсилан</w:t>
      </w:r>
    </w:p>
    <w:p w:rsidR="00CC4CF9" w:rsidRPr="00061AB7" w:rsidRDefault="00CC4CF9">
      <w:pPr>
        <w:pStyle w:val="ConsPlusCell"/>
        <w:jc w:val="both"/>
      </w:pPr>
      <w:r w:rsidRPr="00061AB7">
        <w:t>24 3719     7     Метилхлорсиланы прочие</w:t>
      </w:r>
    </w:p>
    <w:p w:rsidR="00CC4CF9" w:rsidRPr="00061AB7" w:rsidRDefault="00CC4CF9">
      <w:pPr>
        <w:pStyle w:val="ConsPlusCell"/>
        <w:jc w:val="both"/>
      </w:pPr>
      <w:r w:rsidRPr="00061AB7">
        <w:t>24 3720     2     Этилхлорсиланы</w:t>
      </w:r>
    </w:p>
    <w:p w:rsidR="00CC4CF9" w:rsidRPr="00061AB7" w:rsidRDefault="00CC4CF9">
      <w:pPr>
        <w:pStyle w:val="ConsPlusCell"/>
        <w:jc w:val="both"/>
      </w:pPr>
      <w:r w:rsidRPr="00061AB7">
        <w:t>24 3721     8     Этилдихлорсилан</w:t>
      </w:r>
    </w:p>
    <w:p w:rsidR="00CC4CF9" w:rsidRPr="00061AB7" w:rsidRDefault="00CC4CF9">
      <w:pPr>
        <w:pStyle w:val="ConsPlusCell"/>
        <w:jc w:val="both"/>
      </w:pPr>
      <w:r w:rsidRPr="00061AB7">
        <w:t>24 3722     3     Этилтрихлорсилан</w:t>
      </w:r>
    </w:p>
    <w:p w:rsidR="00CC4CF9" w:rsidRPr="00061AB7" w:rsidRDefault="00CC4CF9">
      <w:pPr>
        <w:pStyle w:val="ConsPlusCell"/>
        <w:jc w:val="both"/>
      </w:pPr>
      <w:r w:rsidRPr="00061AB7">
        <w:t>24 3723     9     Диэтилдихлорсилан</w:t>
      </w:r>
    </w:p>
    <w:p w:rsidR="00CC4CF9" w:rsidRPr="00061AB7" w:rsidRDefault="00CC4CF9">
      <w:pPr>
        <w:pStyle w:val="ConsPlusCell"/>
        <w:jc w:val="both"/>
      </w:pPr>
      <w:r w:rsidRPr="00061AB7">
        <w:t>24 3724     4     Остаток кубовый этилхлорсиланов</w:t>
      </w:r>
    </w:p>
    <w:p w:rsidR="00CC4CF9" w:rsidRPr="00061AB7" w:rsidRDefault="00CC4CF9">
      <w:pPr>
        <w:pStyle w:val="ConsPlusCell"/>
        <w:jc w:val="both"/>
      </w:pPr>
      <w:r w:rsidRPr="00061AB7">
        <w:t>24 3730     7     Органохлорсиланы / с галоидом в радикале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непредельными связями</w:t>
      </w:r>
    </w:p>
    <w:p w:rsidR="00CC4CF9" w:rsidRPr="00061AB7" w:rsidRDefault="00CC4CF9">
      <w:pPr>
        <w:pStyle w:val="ConsPlusCell"/>
        <w:jc w:val="both"/>
      </w:pPr>
      <w:r w:rsidRPr="00061AB7">
        <w:t>24 3731     2     - с галоидом в радикале</w:t>
      </w:r>
    </w:p>
    <w:p w:rsidR="00CC4CF9" w:rsidRPr="00061AB7" w:rsidRDefault="00CC4CF9">
      <w:pPr>
        <w:pStyle w:val="ConsPlusCell"/>
        <w:jc w:val="both"/>
      </w:pPr>
      <w:r w:rsidRPr="00061AB7">
        <w:t>24 3732     8     - с непредельными связями</w:t>
      </w:r>
    </w:p>
    <w:p w:rsidR="00CC4CF9" w:rsidRPr="00061AB7" w:rsidRDefault="00CC4CF9">
      <w:pPr>
        <w:pStyle w:val="ConsPlusCell"/>
        <w:jc w:val="both"/>
      </w:pPr>
      <w:r w:rsidRPr="00061AB7">
        <w:t>24 3740     1     Алкоксисиланы</w:t>
      </w:r>
    </w:p>
    <w:p w:rsidR="00CC4CF9" w:rsidRPr="00061AB7" w:rsidRDefault="00CC4CF9">
      <w:pPr>
        <w:pStyle w:val="ConsPlusCell"/>
        <w:jc w:val="both"/>
      </w:pPr>
      <w:r w:rsidRPr="00061AB7">
        <w:t>24 3741     7     Триэтоксисилан</w:t>
      </w:r>
    </w:p>
    <w:p w:rsidR="00CC4CF9" w:rsidRPr="00061AB7" w:rsidRDefault="00CC4CF9">
      <w:pPr>
        <w:pStyle w:val="ConsPlusCell"/>
        <w:jc w:val="both"/>
      </w:pPr>
      <w:r w:rsidRPr="00061AB7">
        <w:t>24 3742     2     Триметилэтоксисилан</w:t>
      </w:r>
    </w:p>
    <w:p w:rsidR="00CC4CF9" w:rsidRPr="00061AB7" w:rsidRDefault="00CC4CF9">
      <w:pPr>
        <w:pStyle w:val="ConsPlusCell"/>
        <w:jc w:val="both"/>
      </w:pPr>
      <w:r w:rsidRPr="00061AB7">
        <w:t>24 3743     8     Гамма-бетта-аминопропилтриэтоксисилан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24 3744     3     Диметилдиацитоксисилан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24 3745     9     Этилтриэтоксисилан</w:t>
      </w:r>
    </w:p>
    <w:p w:rsidR="00CC4CF9" w:rsidRPr="00061AB7" w:rsidRDefault="00CC4CF9">
      <w:pPr>
        <w:pStyle w:val="ConsPlusCell"/>
        <w:jc w:val="both"/>
      </w:pPr>
      <w:r w:rsidRPr="00061AB7">
        <w:t>24 3746     4     Гамма-аминопропилтрибутоксисилан</w:t>
      </w:r>
    </w:p>
    <w:p w:rsidR="00CC4CF9" w:rsidRPr="00061AB7" w:rsidRDefault="00CC4CF9">
      <w:pPr>
        <w:pStyle w:val="ConsPlusCell"/>
        <w:jc w:val="both"/>
      </w:pPr>
      <w:r w:rsidRPr="00061AB7">
        <w:t>24 3747     9     Диметилдиэтоксисилан</w:t>
      </w:r>
    </w:p>
    <w:p w:rsidR="00CC4CF9" w:rsidRPr="00061AB7" w:rsidRDefault="00CC4CF9">
      <w:pPr>
        <w:pStyle w:val="ConsPlusCell"/>
        <w:jc w:val="both"/>
      </w:pPr>
      <w:r w:rsidRPr="00061AB7">
        <w:t>24 3749     0     Алкоксисиланы прочие</w:t>
      </w:r>
    </w:p>
    <w:p w:rsidR="00CC4CF9" w:rsidRPr="00061AB7" w:rsidRDefault="00CC4CF9">
      <w:pPr>
        <w:pStyle w:val="ConsPlusCell"/>
        <w:jc w:val="both"/>
      </w:pPr>
      <w:r w:rsidRPr="00061AB7">
        <w:t>24 3750     6     Алкил-арилхлорсиланы</w:t>
      </w:r>
    </w:p>
    <w:p w:rsidR="00CC4CF9" w:rsidRPr="00061AB7" w:rsidRDefault="00CC4CF9">
      <w:pPr>
        <w:pStyle w:val="ConsPlusCell"/>
        <w:jc w:val="both"/>
      </w:pPr>
      <w:r w:rsidRPr="00061AB7">
        <w:t>24 3751     1     Фенилтрихлорсилан</w:t>
      </w:r>
    </w:p>
    <w:p w:rsidR="00CC4CF9" w:rsidRPr="00061AB7" w:rsidRDefault="00CC4CF9">
      <w:pPr>
        <w:pStyle w:val="ConsPlusCell"/>
        <w:jc w:val="both"/>
      </w:pPr>
      <w:r w:rsidRPr="00061AB7">
        <w:t>24 3752     7     Трифенилхлорсилан</w:t>
      </w:r>
    </w:p>
    <w:p w:rsidR="00CC4CF9" w:rsidRPr="00061AB7" w:rsidRDefault="00CC4CF9">
      <w:pPr>
        <w:pStyle w:val="ConsPlusCell"/>
        <w:jc w:val="both"/>
      </w:pPr>
      <w:r w:rsidRPr="00061AB7">
        <w:t>24 3753     2     Дифенилдихлорсилан</w:t>
      </w:r>
    </w:p>
    <w:p w:rsidR="00CC4CF9" w:rsidRPr="00061AB7" w:rsidRDefault="00CC4CF9">
      <w:pPr>
        <w:pStyle w:val="ConsPlusCell"/>
        <w:jc w:val="both"/>
      </w:pPr>
      <w:r w:rsidRPr="00061AB7">
        <w:t>24 3754     8     Метилфенилдихлорсилан</w:t>
      </w:r>
    </w:p>
    <w:p w:rsidR="00CC4CF9" w:rsidRPr="00061AB7" w:rsidRDefault="00CC4CF9">
      <w:pPr>
        <w:pStyle w:val="ConsPlusCell"/>
        <w:jc w:val="both"/>
      </w:pPr>
      <w:r w:rsidRPr="00061AB7">
        <w:t>24 3755     3     Дихлорфенилтрихлорсилан</w:t>
      </w:r>
    </w:p>
    <w:p w:rsidR="00CC4CF9" w:rsidRPr="00061AB7" w:rsidRDefault="00CC4CF9">
      <w:pPr>
        <w:pStyle w:val="ConsPlusCell"/>
        <w:jc w:val="both"/>
      </w:pPr>
      <w:r w:rsidRPr="00061AB7">
        <w:t>24 3756     9     Метилдифенилхлорсилан</w:t>
      </w:r>
    </w:p>
    <w:p w:rsidR="00CC4CF9" w:rsidRPr="00061AB7" w:rsidRDefault="00CC4CF9">
      <w:pPr>
        <w:pStyle w:val="ConsPlusCell"/>
        <w:jc w:val="both"/>
      </w:pPr>
      <w:r w:rsidRPr="00061AB7">
        <w:t>24 3759     5     Дифенилсиландиол</w:t>
      </w:r>
    </w:p>
    <w:p w:rsidR="00CC4CF9" w:rsidRPr="00061AB7" w:rsidRDefault="00CC4CF9">
      <w:pPr>
        <w:pStyle w:val="ConsPlusCell"/>
        <w:jc w:val="both"/>
      </w:pPr>
      <w:r w:rsidRPr="00061AB7">
        <w:t>(код 24 3759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24 3760     0     Алкил-арилциклосилоксаны</w:t>
      </w:r>
    </w:p>
    <w:p w:rsidR="00CC4CF9" w:rsidRPr="00061AB7" w:rsidRDefault="00CC4CF9">
      <w:pPr>
        <w:pStyle w:val="ConsPlusCell"/>
        <w:jc w:val="both"/>
      </w:pPr>
      <w:r w:rsidRPr="00061AB7">
        <w:t>24 3761     6     Метилфенилциклотрисилоксан</w:t>
      </w:r>
    </w:p>
    <w:p w:rsidR="00CC4CF9" w:rsidRPr="00061AB7" w:rsidRDefault="00CC4CF9">
      <w:pPr>
        <w:pStyle w:val="ConsPlusCell"/>
        <w:jc w:val="both"/>
      </w:pPr>
      <w:r w:rsidRPr="00061AB7">
        <w:t>24 3790     4     Силаны прочие</w:t>
      </w:r>
    </w:p>
    <w:p w:rsidR="00CC4CF9" w:rsidRPr="00061AB7" w:rsidRDefault="00CC4CF9">
      <w:pPr>
        <w:pStyle w:val="ConsPlusCell"/>
        <w:jc w:val="both"/>
      </w:pPr>
      <w:r w:rsidRPr="00061AB7">
        <w:t>24 3791     7     Трихлорсилан</w:t>
      </w:r>
    </w:p>
    <w:p w:rsidR="00CC4CF9" w:rsidRPr="00061AB7" w:rsidRDefault="00CC4CF9">
      <w:pPr>
        <w:pStyle w:val="ConsPlusCell"/>
        <w:jc w:val="both"/>
      </w:pPr>
      <w:r w:rsidRPr="00061AB7">
        <w:t>24 3792     5     Продукт 112-23</w:t>
      </w:r>
    </w:p>
    <w:p w:rsidR="00CC4CF9" w:rsidRPr="00061AB7" w:rsidRDefault="00CC4CF9">
      <w:pPr>
        <w:pStyle w:val="ConsPlusCell"/>
        <w:jc w:val="both"/>
      </w:pPr>
      <w:r w:rsidRPr="00061AB7">
        <w:t>24 3793     0     Метил-бета-цианэтилдихлорсилан</w:t>
      </w:r>
    </w:p>
    <w:p w:rsidR="00CC4CF9" w:rsidRPr="00061AB7" w:rsidRDefault="00CC4CF9">
      <w:pPr>
        <w:pStyle w:val="ConsPlusCell"/>
        <w:jc w:val="both"/>
      </w:pPr>
      <w:r w:rsidRPr="00061AB7">
        <w:t>24 3795     1     Гексаметилдисилазан</w:t>
      </w:r>
    </w:p>
    <w:p w:rsidR="00CC4CF9" w:rsidRPr="00061AB7" w:rsidRDefault="00CC4CF9">
      <w:pPr>
        <w:pStyle w:val="ConsPlusCell"/>
        <w:jc w:val="both"/>
      </w:pPr>
      <w:r w:rsidRPr="00061AB7">
        <w:t>24 3796     7     Фениламинометилдиэтоксисилан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24 3797     2     Три-(гамма-трифторпропил) хлорсилан</w:t>
      </w:r>
    </w:p>
    <w:p w:rsidR="00CC4CF9" w:rsidRPr="00061AB7" w:rsidRDefault="00CC4CF9">
      <w:pPr>
        <w:pStyle w:val="ConsPlusCell"/>
        <w:jc w:val="both"/>
      </w:pPr>
      <w:r w:rsidRPr="00061AB7">
        <w:t>24 3798     8     Винилтриэтоксилан</w:t>
      </w:r>
    </w:p>
    <w:p w:rsidR="00CC4CF9" w:rsidRPr="00061AB7" w:rsidRDefault="00CC4CF9">
      <w:pPr>
        <w:pStyle w:val="ConsPlusCell"/>
        <w:jc w:val="both"/>
      </w:pPr>
      <w:r w:rsidRPr="00061AB7">
        <w:t>24 3799     3     Моносилан-концентрат</w:t>
      </w:r>
    </w:p>
    <w:p w:rsidR="00CC4CF9" w:rsidRPr="00061AB7" w:rsidRDefault="00CC4CF9">
      <w:pPr>
        <w:pStyle w:val="ConsPlusCell"/>
        <w:jc w:val="both"/>
      </w:pPr>
      <w:r w:rsidRPr="00061AB7">
        <w:t>(код 24 3799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24 3800     7     Соединения, содержащие серу</w:t>
      </w:r>
    </w:p>
    <w:p w:rsidR="00CC4CF9" w:rsidRPr="00061AB7" w:rsidRDefault="00CC4CF9">
      <w:pPr>
        <w:pStyle w:val="ConsPlusCell"/>
        <w:jc w:val="both"/>
      </w:pPr>
      <w:r w:rsidRPr="00061AB7">
        <w:t>24 3810     1     Сероуглерод / (технический синтетический)</w:t>
      </w:r>
    </w:p>
    <w:p w:rsidR="00CC4CF9" w:rsidRPr="00061AB7" w:rsidRDefault="00CC4CF9">
      <w:pPr>
        <w:pStyle w:val="ConsPlusCell"/>
        <w:jc w:val="both"/>
      </w:pPr>
      <w:r w:rsidRPr="00061AB7">
        <w:t>24 3811     7     - ректификат</w:t>
      </w:r>
    </w:p>
    <w:p w:rsidR="00CC4CF9" w:rsidRPr="00061AB7" w:rsidRDefault="00CC4CF9">
      <w:pPr>
        <w:pStyle w:val="ConsPlusCell"/>
        <w:jc w:val="both"/>
      </w:pPr>
      <w:r w:rsidRPr="00061AB7">
        <w:t>24 3812     2     - полуректификат</w:t>
      </w:r>
    </w:p>
    <w:p w:rsidR="00CC4CF9" w:rsidRPr="00061AB7" w:rsidRDefault="00CC4CF9">
      <w:pPr>
        <w:pStyle w:val="ConsPlusCell"/>
        <w:jc w:val="both"/>
      </w:pPr>
      <w:r w:rsidRPr="00061AB7">
        <w:t>24 3813     8     - сырец (товарный)</w:t>
      </w:r>
    </w:p>
    <w:p w:rsidR="00CC4CF9" w:rsidRPr="00061AB7" w:rsidRDefault="00CC4CF9">
      <w:pPr>
        <w:pStyle w:val="ConsPlusCell"/>
        <w:jc w:val="both"/>
      </w:pPr>
      <w:r w:rsidRPr="00061AB7">
        <w:t>24 3814     3     - каменноугольный</w:t>
      </w:r>
    </w:p>
    <w:p w:rsidR="00CC4CF9" w:rsidRPr="00061AB7" w:rsidRDefault="00CC4CF9">
      <w:pPr>
        <w:pStyle w:val="ConsPlusCell"/>
        <w:jc w:val="both"/>
      </w:pPr>
      <w:r w:rsidRPr="00061AB7">
        <w:t>24 3900     0     Кислоты органические и их производные, эфиры,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элементоорганические и гетероциклические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соединения прочие</w:t>
      </w:r>
    </w:p>
    <w:p w:rsidR="00CC4CF9" w:rsidRPr="00061AB7" w:rsidRDefault="00CC4CF9">
      <w:pPr>
        <w:pStyle w:val="ConsPlusCell"/>
        <w:jc w:val="both"/>
      </w:pPr>
      <w:r w:rsidRPr="00061AB7">
        <w:t>24 3910     5     Соединения элементоорганические прочие</w:t>
      </w:r>
    </w:p>
    <w:p w:rsidR="00CC4CF9" w:rsidRPr="00061AB7" w:rsidRDefault="00CC4CF9">
      <w:pPr>
        <w:pStyle w:val="ConsPlusCell"/>
        <w:jc w:val="both"/>
      </w:pPr>
      <w:r w:rsidRPr="00061AB7">
        <w:t>24 3911     0     Боралкилы</w:t>
      </w:r>
    </w:p>
    <w:p w:rsidR="00CC4CF9" w:rsidRPr="00061AB7" w:rsidRDefault="00CC4CF9">
      <w:pPr>
        <w:pStyle w:val="ConsPlusCell"/>
        <w:jc w:val="both"/>
      </w:pPr>
      <w:r w:rsidRPr="00061AB7">
        <w:t>24 3912     6     Алкилкарбораны</w:t>
      </w:r>
    </w:p>
    <w:p w:rsidR="00CC4CF9" w:rsidRPr="00061AB7" w:rsidRDefault="00CC4CF9">
      <w:pPr>
        <w:pStyle w:val="ConsPlusCell"/>
        <w:jc w:val="both"/>
      </w:pPr>
      <w:r w:rsidRPr="00061AB7">
        <w:t>24 3913     1     Поликарбораны</w:t>
      </w:r>
    </w:p>
    <w:p w:rsidR="00CC4CF9" w:rsidRPr="00061AB7" w:rsidRDefault="00CC4CF9">
      <w:pPr>
        <w:pStyle w:val="ConsPlusCell"/>
        <w:jc w:val="both"/>
      </w:pPr>
      <w:r w:rsidRPr="00061AB7">
        <w:t>24 3914     7     Карбораны с активными функциональными группами</w:t>
      </w:r>
    </w:p>
    <w:p w:rsidR="00CC4CF9" w:rsidRPr="00061AB7" w:rsidRDefault="00CC4CF9">
      <w:pPr>
        <w:pStyle w:val="ConsPlusCell"/>
        <w:jc w:val="both"/>
      </w:pPr>
      <w:r w:rsidRPr="00061AB7">
        <w:t>24 3919     4     Соединения борорганические прочие</w:t>
      </w:r>
    </w:p>
    <w:p w:rsidR="00CC4CF9" w:rsidRPr="00061AB7" w:rsidRDefault="00CC4CF9">
      <w:pPr>
        <w:pStyle w:val="ConsPlusCell"/>
        <w:jc w:val="both"/>
      </w:pPr>
      <w:r w:rsidRPr="00061AB7">
        <w:t>24 3920     6     Кислоты комплексообразующие, их соли, эфиры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сложные, композиции на их основе и 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производные прочие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24 4000     0     Средства защиты растений химические (пестициды)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24 4100     4     Инсектициды (средства борьбы с вредителями)</w:t>
      </w:r>
    </w:p>
    <w:p w:rsidR="00CC4CF9" w:rsidRPr="00061AB7" w:rsidRDefault="00CC4CF9">
      <w:pPr>
        <w:pStyle w:val="ConsPlusCell"/>
        <w:jc w:val="both"/>
      </w:pPr>
      <w:r w:rsidRPr="00061AB7">
        <w:t>24 4110     9     Инсектициды хлорорганические</w:t>
      </w:r>
    </w:p>
    <w:p w:rsidR="00CC4CF9" w:rsidRPr="00061AB7" w:rsidRDefault="00CC4CF9">
      <w:pPr>
        <w:pStyle w:val="ConsPlusCell"/>
        <w:jc w:val="both"/>
      </w:pPr>
      <w:r w:rsidRPr="00061AB7">
        <w:t>24 4120     3     Инсектициды фосфорорганические</w:t>
      </w:r>
    </w:p>
    <w:p w:rsidR="00CC4CF9" w:rsidRPr="00061AB7" w:rsidRDefault="00CC4CF9">
      <w:pPr>
        <w:pStyle w:val="ConsPlusCell"/>
        <w:jc w:val="both"/>
      </w:pPr>
      <w:r w:rsidRPr="00061AB7">
        <w:t>24 4190     5     Инсектициды прочие</w:t>
      </w:r>
    </w:p>
    <w:p w:rsidR="00CC4CF9" w:rsidRPr="00061AB7" w:rsidRDefault="00CC4CF9">
      <w:pPr>
        <w:pStyle w:val="ConsPlusCell"/>
        <w:jc w:val="both"/>
      </w:pPr>
      <w:r w:rsidRPr="00061AB7">
        <w:t>24 4300     1     Фунгициды (без медного купороса)</w:t>
      </w:r>
    </w:p>
    <w:p w:rsidR="00CC4CF9" w:rsidRPr="00061AB7" w:rsidRDefault="00CC4CF9">
      <w:pPr>
        <w:pStyle w:val="ConsPlusCell"/>
        <w:jc w:val="both"/>
      </w:pPr>
      <w:r w:rsidRPr="00061AB7">
        <w:t>24 4310     6     Фунгициды медьсодержащие</w:t>
      </w:r>
    </w:p>
    <w:p w:rsidR="00CC4CF9" w:rsidRPr="00061AB7" w:rsidRDefault="00CC4CF9">
      <w:pPr>
        <w:pStyle w:val="ConsPlusCell"/>
        <w:jc w:val="both"/>
      </w:pPr>
      <w:r w:rsidRPr="00061AB7">
        <w:t>24 4320     0     Фунгициды серосодержащие</w:t>
      </w:r>
    </w:p>
    <w:p w:rsidR="00CC4CF9" w:rsidRPr="00061AB7" w:rsidRDefault="00CC4CF9">
      <w:pPr>
        <w:pStyle w:val="ConsPlusCell"/>
        <w:jc w:val="both"/>
      </w:pPr>
      <w:r w:rsidRPr="00061AB7">
        <w:t>24 4390     2     Фунгициды прочие</w:t>
      </w:r>
    </w:p>
    <w:p w:rsidR="00CC4CF9" w:rsidRPr="00061AB7" w:rsidRDefault="00CC4CF9">
      <w:pPr>
        <w:pStyle w:val="ConsPlusCell"/>
        <w:jc w:val="both"/>
      </w:pPr>
      <w:r w:rsidRPr="00061AB7">
        <w:t>24 4400     5     Протравители</w:t>
      </w:r>
    </w:p>
    <w:p w:rsidR="00CC4CF9" w:rsidRPr="00061AB7" w:rsidRDefault="00CC4CF9">
      <w:pPr>
        <w:pStyle w:val="ConsPlusCell"/>
        <w:jc w:val="both"/>
      </w:pPr>
      <w:r w:rsidRPr="00061AB7">
        <w:t>24 4410     7     Протравители ртутьсодержащие</w:t>
      </w:r>
    </w:p>
    <w:p w:rsidR="00CC4CF9" w:rsidRPr="00061AB7" w:rsidRDefault="00CC4CF9">
      <w:pPr>
        <w:pStyle w:val="ConsPlusCell"/>
        <w:jc w:val="both"/>
      </w:pPr>
      <w:r w:rsidRPr="00061AB7">
        <w:t>24 4420     4     Протравители медьсодержащие</w:t>
      </w:r>
    </w:p>
    <w:p w:rsidR="00CC4CF9" w:rsidRPr="00061AB7" w:rsidRDefault="00CC4CF9">
      <w:pPr>
        <w:pStyle w:val="ConsPlusCell"/>
        <w:jc w:val="both"/>
      </w:pPr>
      <w:r w:rsidRPr="00061AB7">
        <w:t>24 4430     9     Тетраметилтиурамдисульфид и препараты на его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основе</w:t>
      </w:r>
    </w:p>
    <w:p w:rsidR="00CC4CF9" w:rsidRPr="00061AB7" w:rsidRDefault="00CC4CF9">
      <w:pPr>
        <w:pStyle w:val="ConsPlusCell"/>
        <w:jc w:val="both"/>
      </w:pPr>
      <w:r w:rsidRPr="00061AB7">
        <w:t>24 4440     3     Протравители комбинированные</w:t>
      </w:r>
    </w:p>
    <w:p w:rsidR="00CC4CF9" w:rsidRPr="00061AB7" w:rsidRDefault="00CC4CF9">
      <w:pPr>
        <w:pStyle w:val="ConsPlusCell"/>
        <w:jc w:val="both"/>
      </w:pPr>
      <w:r w:rsidRPr="00061AB7">
        <w:t>24 4500     9     Гербициды</w:t>
      </w:r>
    </w:p>
    <w:p w:rsidR="00CC4CF9" w:rsidRPr="00061AB7" w:rsidRDefault="00CC4CF9">
      <w:pPr>
        <w:pStyle w:val="ConsPlusCell"/>
        <w:jc w:val="both"/>
      </w:pPr>
      <w:r w:rsidRPr="00061AB7">
        <w:t>24 4510     3     Гербициды-производные феноксиуксусной кислоты</w:t>
      </w:r>
    </w:p>
    <w:p w:rsidR="00CC4CF9" w:rsidRPr="00061AB7" w:rsidRDefault="00CC4CF9">
      <w:pPr>
        <w:pStyle w:val="ConsPlusCell"/>
        <w:jc w:val="both"/>
      </w:pPr>
      <w:r w:rsidRPr="00061AB7">
        <w:t>24 4520     8     Гербициды триазиновые</w:t>
      </w:r>
    </w:p>
    <w:p w:rsidR="00CC4CF9" w:rsidRPr="00061AB7" w:rsidRDefault="00CC4CF9">
      <w:pPr>
        <w:pStyle w:val="ConsPlusCell"/>
        <w:jc w:val="both"/>
      </w:pPr>
      <w:r w:rsidRPr="00061AB7">
        <w:t>24 4530     2     Гербициды-производные мочевины</w:t>
      </w:r>
    </w:p>
    <w:p w:rsidR="00CC4CF9" w:rsidRPr="00061AB7" w:rsidRDefault="00CC4CF9">
      <w:pPr>
        <w:pStyle w:val="ConsPlusCell"/>
        <w:jc w:val="both"/>
      </w:pPr>
      <w:r w:rsidRPr="00061AB7">
        <w:t>24 4540     7     Гербициды ароматического ряда</w:t>
      </w:r>
    </w:p>
    <w:p w:rsidR="00CC4CF9" w:rsidRPr="00061AB7" w:rsidRDefault="00CC4CF9">
      <w:pPr>
        <w:pStyle w:val="ConsPlusCell"/>
        <w:jc w:val="both"/>
      </w:pPr>
      <w:r w:rsidRPr="00061AB7">
        <w:t>24 4550     1     Гербициды хлорсодержащие</w:t>
      </w:r>
    </w:p>
    <w:p w:rsidR="00CC4CF9" w:rsidRPr="00061AB7" w:rsidRDefault="00CC4CF9">
      <w:pPr>
        <w:pStyle w:val="ConsPlusCell"/>
        <w:jc w:val="both"/>
      </w:pPr>
      <w:r w:rsidRPr="00061AB7">
        <w:t>24 4590     3     Гербициды прочие</w:t>
      </w:r>
    </w:p>
    <w:p w:rsidR="00CC4CF9" w:rsidRPr="00061AB7" w:rsidRDefault="00CC4CF9">
      <w:pPr>
        <w:pStyle w:val="ConsPlusCell"/>
        <w:jc w:val="both"/>
      </w:pPr>
      <w:r w:rsidRPr="00061AB7">
        <w:t>24 4600     2     Дефолианты</w:t>
      </w:r>
    </w:p>
    <w:p w:rsidR="00CC4CF9" w:rsidRPr="00061AB7" w:rsidRDefault="00CC4CF9">
      <w:pPr>
        <w:pStyle w:val="ConsPlusCell"/>
        <w:jc w:val="both"/>
      </w:pPr>
      <w:r w:rsidRPr="00061AB7">
        <w:t>24 4610     7     Дефолианты хлорсодержащие</w:t>
      </w:r>
    </w:p>
    <w:p w:rsidR="00CC4CF9" w:rsidRPr="00061AB7" w:rsidRDefault="00CC4CF9">
      <w:pPr>
        <w:pStyle w:val="ConsPlusCell"/>
        <w:jc w:val="both"/>
      </w:pPr>
      <w:r w:rsidRPr="00061AB7">
        <w:t>24 4690     3     Дефолианты прочие</w:t>
      </w:r>
    </w:p>
    <w:p w:rsidR="00CC4CF9" w:rsidRPr="00061AB7" w:rsidRDefault="00CC4CF9">
      <w:pPr>
        <w:pStyle w:val="ConsPlusCell"/>
        <w:jc w:val="both"/>
      </w:pPr>
      <w:r w:rsidRPr="00061AB7">
        <w:t>24 4700     6     Средства против обгрызания древесных пород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животными</w:t>
      </w:r>
    </w:p>
    <w:p w:rsidR="00CC4CF9" w:rsidRPr="00061AB7" w:rsidRDefault="00CC4CF9">
      <w:pPr>
        <w:pStyle w:val="ConsPlusCell"/>
        <w:jc w:val="both"/>
      </w:pPr>
      <w:r w:rsidRPr="00061AB7">
        <w:t>24 4900     3     Средства защиты растений химические прочие</w:t>
      </w:r>
    </w:p>
    <w:p w:rsidR="00CC4CF9" w:rsidRPr="00061AB7" w:rsidRDefault="00CC4CF9">
      <w:pPr>
        <w:pStyle w:val="ConsPlusCell"/>
        <w:jc w:val="both"/>
      </w:pPr>
      <w:r w:rsidRPr="00061AB7">
        <w:t>24 4910     8     Феромоны, аттрактанты, хемостериланты, ювениоды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24 5000     3     Продукция нефтекоксолесохимии и органического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синтеза прочая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24 5100     7     Мягчители и электроизоляционные жидкости</w:t>
      </w:r>
    </w:p>
    <w:p w:rsidR="00CC4CF9" w:rsidRPr="00061AB7" w:rsidRDefault="00CC4CF9">
      <w:pPr>
        <w:pStyle w:val="ConsPlusCell"/>
        <w:jc w:val="both"/>
      </w:pPr>
      <w:r w:rsidRPr="00061AB7">
        <w:t>24 5110     1     Мягчители резины</w:t>
      </w:r>
    </w:p>
    <w:p w:rsidR="00CC4CF9" w:rsidRPr="00061AB7" w:rsidRDefault="00CC4CF9">
      <w:pPr>
        <w:pStyle w:val="ConsPlusCell"/>
        <w:jc w:val="both"/>
      </w:pPr>
      <w:r w:rsidRPr="00061AB7">
        <w:t>24 5111     7     Масло-мягчитель для резиновой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24 5112     2     Масло сланцевое - мягчитель для резины</w:t>
      </w:r>
    </w:p>
    <w:p w:rsidR="00CC4CF9" w:rsidRPr="00061AB7" w:rsidRDefault="00CC4CF9">
      <w:pPr>
        <w:pStyle w:val="ConsPlusCell"/>
        <w:jc w:val="both"/>
      </w:pPr>
      <w:r w:rsidRPr="00061AB7">
        <w:t>24 5113     8     Мягчители резины из нефтяного сырья</w:t>
      </w:r>
    </w:p>
    <w:p w:rsidR="00CC4CF9" w:rsidRPr="00061AB7" w:rsidRDefault="00CC4CF9">
      <w:pPr>
        <w:pStyle w:val="ConsPlusCell"/>
        <w:jc w:val="both"/>
      </w:pPr>
      <w:r w:rsidRPr="00061AB7">
        <w:t>24 5114     3     Мазут-мягчитель</w:t>
      </w:r>
    </w:p>
    <w:p w:rsidR="00CC4CF9" w:rsidRPr="00061AB7" w:rsidRDefault="00CC4CF9">
      <w:pPr>
        <w:pStyle w:val="ConsPlusCell"/>
        <w:jc w:val="both"/>
      </w:pPr>
      <w:r w:rsidRPr="00061AB7">
        <w:t>24 5115     9     Полидиен</w:t>
      </w:r>
    </w:p>
    <w:p w:rsidR="00CC4CF9" w:rsidRPr="00061AB7" w:rsidRDefault="00CC4CF9">
      <w:pPr>
        <w:pStyle w:val="ConsPlusCell"/>
        <w:jc w:val="both"/>
      </w:pPr>
      <w:r w:rsidRPr="00061AB7">
        <w:t>24 5116     4     Мягчители сланцевые</w:t>
      </w:r>
    </w:p>
    <w:p w:rsidR="00CC4CF9" w:rsidRPr="00061AB7" w:rsidRDefault="00CC4CF9">
      <w:pPr>
        <w:pStyle w:val="ConsPlusCell"/>
        <w:jc w:val="both"/>
      </w:pPr>
      <w:r w:rsidRPr="00061AB7">
        <w:t>24 5120     6     Смолы и мягчители</w:t>
      </w:r>
    </w:p>
    <w:p w:rsidR="00CC4CF9" w:rsidRPr="00061AB7" w:rsidRDefault="00CC4CF9">
      <w:pPr>
        <w:pStyle w:val="ConsPlusCell"/>
        <w:jc w:val="both"/>
      </w:pPr>
      <w:r w:rsidRPr="00061AB7">
        <w:t>24 5122     7     Смола топочная сырая регенератная (СТС-Р)</w:t>
      </w:r>
    </w:p>
    <w:p w:rsidR="00CC4CF9" w:rsidRPr="00061AB7" w:rsidRDefault="00CC4CF9">
      <w:pPr>
        <w:pStyle w:val="ConsPlusCell"/>
        <w:jc w:val="both"/>
      </w:pPr>
      <w:r w:rsidRPr="00061AB7">
        <w:t>24 5123     2     Мягчители лесохимического производства</w:t>
      </w:r>
    </w:p>
    <w:p w:rsidR="00CC4CF9" w:rsidRPr="00061AB7" w:rsidRDefault="00CC4CF9">
      <w:pPr>
        <w:pStyle w:val="ConsPlusCell"/>
        <w:jc w:val="both"/>
      </w:pPr>
      <w:r w:rsidRPr="00061AB7">
        <w:t>24 5126     9     Смолы нефтеполимерные и пиролизные</w:t>
      </w:r>
    </w:p>
    <w:p w:rsidR="00CC4CF9" w:rsidRPr="00061AB7" w:rsidRDefault="00CC4CF9">
      <w:pPr>
        <w:pStyle w:val="ConsPlusCell"/>
        <w:jc w:val="both"/>
      </w:pPr>
      <w:r w:rsidRPr="00061AB7">
        <w:t>24 5127     4     Смолы сланцевые</w:t>
      </w:r>
    </w:p>
    <w:p w:rsidR="00CC4CF9" w:rsidRPr="00061AB7" w:rsidRDefault="00CC4CF9">
      <w:pPr>
        <w:pStyle w:val="ConsPlusCell"/>
        <w:jc w:val="both"/>
      </w:pPr>
      <w:r w:rsidRPr="00061AB7">
        <w:t>24 5128     0     Фусы сланцепереработки</w:t>
      </w:r>
    </w:p>
    <w:p w:rsidR="00CC4CF9" w:rsidRPr="00061AB7" w:rsidRDefault="00CC4CF9">
      <w:pPr>
        <w:pStyle w:val="ConsPlusCell"/>
        <w:jc w:val="both"/>
      </w:pPr>
      <w:r w:rsidRPr="00061AB7">
        <w:t>24 5130     0     Мягчители прочие</w:t>
      </w:r>
    </w:p>
    <w:p w:rsidR="00CC4CF9" w:rsidRPr="00061AB7" w:rsidRDefault="00CC4CF9">
      <w:pPr>
        <w:pStyle w:val="ConsPlusCell"/>
        <w:jc w:val="both"/>
      </w:pPr>
      <w:r w:rsidRPr="00061AB7">
        <w:t>24 5140     5     Жидкости электроизоляционные</w:t>
      </w:r>
    </w:p>
    <w:p w:rsidR="00CC4CF9" w:rsidRPr="00061AB7" w:rsidRDefault="00CC4CF9">
      <w:pPr>
        <w:pStyle w:val="ConsPlusCell"/>
        <w:jc w:val="both"/>
      </w:pPr>
      <w:r w:rsidRPr="00061AB7">
        <w:t>24 5141     0     Совол</w:t>
      </w:r>
    </w:p>
    <w:p w:rsidR="00CC4CF9" w:rsidRPr="00061AB7" w:rsidRDefault="00CC4CF9">
      <w:pPr>
        <w:pStyle w:val="ConsPlusCell"/>
        <w:jc w:val="both"/>
      </w:pPr>
      <w:r w:rsidRPr="00061AB7">
        <w:t>24 5143     1     Совтол</w:t>
      </w:r>
    </w:p>
    <w:p w:rsidR="00CC4CF9" w:rsidRPr="00061AB7" w:rsidRDefault="00CC4CF9">
      <w:pPr>
        <w:pStyle w:val="ConsPlusCell"/>
        <w:jc w:val="both"/>
      </w:pPr>
      <w:r w:rsidRPr="00061AB7">
        <w:t>24 5144     7     Головакс</w:t>
      </w:r>
    </w:p>
    <w:p w:rsidR="00CC4CF9" w:rsidRPr="00061AB7" w:rsidRDefault="00CC4CF9">
      <w:pPr>
        <w:pStyle w:val="ConsPlusCell"/>
        <w:jc w:val="both"/>
      </w:pPr>
      <w:r w:rsidRPr="00061AB7">
        <w:t>24 5145     2     Трихлордифенил</w:t>
      </w:r>
    </w:p>
    <w:p w:rsidR="00CC4CF9" w:rsidRPr="00061AB7" w:rsidRDefault="00CC4CF9">
      <w:pPr>
        <w:pStyle w:val="ConsPlusCell"/>
        <w:jc w:val="both"/>
      </w:pPr>
      <w:r w:rsidRPr="00061AB7">
        <w:t>24 5146     8     Масло трансформаторное</w:t>
      </w:r>
    </w:p>
    <w:p w:rsidR="00CC4CF9" w:rsidRPr="00061AB7" w:rsidRDefault="00CC4CF9">
      <w:pPr>
        <w:pStyle w:val="ConsPlusCell"/>
        <w:jc w:val="both"/>
      </w:pPr>
      <w:r w:rsidRPr="00061AB7">
        <w:t>24 5150     0     Жидкости гидротормозные /</w:t>
      </w:r>
    </w:p>
    <w:p w:rsidR="00CC4CF9" w:rsidRPr="00061AB7" w:rsidRDefault="00CC4CF9">
      <w:pPr>
        <w:pStyle w:val="ConsPlusCell"/>
        <w:jc w:val="both"/>
      </w:pPr>
      <w:r w:rsidRPr="00061AB7">
        <w:t>24 5151     5     - на основе этилкарбитола</w:t>
      </w:r>
    </w:p>
    <w:p w:rsidR="00CC4CF9" w:rsidRPr="00061AB7" w:rsidRDefault="00CC4CF9">
      <w:pPr>
        <w:pStyle w:val="ConsPlusCell"/>
        <w:jc w:val="both"/>
      </w:pPr>
      <w:r w:rsidRPr="00061AB7">
        <w:t>24 5200     0     Флотореагенты</w:t>
      </w:r>
    </w:p>
    <w:p w:rsidR="00CC4CF9" w:rsidRPr="00061AB7" w:rsidRDefault="00CC4CF9">
      <w:pPr>
        <w:pStyle w:val="ConsPlusCell"/>
        <w:jc w:val="both"/>
      </w:pPr>
      <w:r w:rsidRPr="00061AB7">
        <w:t>24 5210     5     Аэрофлоты</w:t>
      </w:r>
    </w:p>
    <w:p w:rsidR="00CC4CF9" w:rsidRPr="00061AB7" w:rsidRDefault="00CC4CF9">
      <w:pPr>
        <w:pStyle w:val="ConsPlusCell"/>
        <w:jc w:val="both"/>
      </w:pPr>
      <w:r w:rsidRPr="00061AB7">
        <w:t>24 5216     8     Аэрофлот натриево-бутиловый</w:t>
      </w:r>
    </w:p>
    <w:p w:rsidR="00CC4CF9" w:rsidRPr="00061AB7" w:rsidRDefault="00CC4CF9">
      <w:pPr>
        <w:pStyle w:val="ConsPlusCell"/>
        <w:jc w:val="both"/>
      </w:pPr>
      <w:r w:rsidRPr="00061AB7">
        <w:t>24 5220     7     Ксантогенаты</w:t>
      </w:r>
    </w:p>
    <w:p w:rsidR="00CC4CF9" w:rsidRPr="00061AB7" w:rsidRDefault="00CC4CF9">
      <w:pPr>
        <w:pStyle w:val="ConsPlusCell"/>
        <w:jc w:val="both"/>
      </w:pPr>
      <w:r w:rsidRPr="00061AB7">
        <w:t>24 5221     5     Ксантогенат / калия амиловый</w:t>
      </w:r>
    </w:p>
    <w:p w:rsidR="00CC4CF9" w:rsidRPr="00061AB7" w:rsidRDefault="00CC4CF9">
      <w:pPr>
        <w:pStyle w:val="ConsPlusCell"/>
        <w:jc w:val="both"/>
      </w:pPr>
      <w:r w:rsidRPr="00061AB7">
        <w:t>24 5222     0     - калия бутиловый</w:t>
      </w:r>
    </w:p>
    <w:p w:rsidR="00CC4CF9" w:rsidRPr="00061AB7" w:rsidRDefault="00CC4CF9">
      <w:pPr>
        <w:pStyle w:val="ConsPlusCell"/>
        <w:jc w:val="both"/>
      </w:pPr>
      <w:r w:rsidRPr="00061AB7">
        <w:t>24 5223     6     - калия изопропиловый</w:t>
      </w:r>
    </w:p>
    <w:p w:rsidR="00CC4CF9" w:rsidRPr="00061AB7" w:rsidRDefault="00CC4CF9">
      <w:pPr>
        <w:pStyle w:val="ConsPlusCell"/>
        <w:jc w:val="both"/>
      </w:pPr>
      <w:r w:rsidRPr="00061AB7">
        <w:t>24 5224     1     - калия этиловый</w:t>
      </w:r>
    </w:p>
    <w:p w:rsidR="00CC4CF9" w:rsidRPr="00061AB7" w:rsidRDefault="00CC4CF9">
      <w:pPr>
        <w:pStyle w:val="ConsPlusCell"/>
        <w:jc w:val="both"/>
      </w:pPr>
      <w:r w:rsidRPr="00061AB7">
        <w:t>24 5225     7     - натрия этиловый</w:t>
      </w:r>
    </w:p>
    <w:p w:rsidR="00CC4CF9" w:rsidRPr="00061AB7" w:rsidRDefault="00CC4CF9">
      <w:pPr>
        <w:pStyle w:val="ConsPlusCell"/>
        <w:jc w:val="both"/>
      </w:pPr>
      <w:r w:rsidRPr="00061AB7">
        <w:t>24 5226     2     Бисэтилксантоген</w:t>
      </w:r>
    </w:p>
    <w:p w:rsidR="00CC4CF9" w:rsidRPr="00061AB7" w:rsidRDefault="00CC4CF9">
      <w:pPr>
        <w:pStyle w:val="ConsPlusCell"/>
        <w:jc w:val="both"/>
      </w:pPr>
      <w:r w:rsidRPr="00061AB7">
        <w:t>24 5227     8     Ксантогенат калия изобутиловый</w:t>
      </w:r>
    </w:p>
    <w:p w:rsidR="00CC4CF9" w:rsidRPr="00061AB7" w:rsidRDefault="00CC4CF9">
      <w:pPr>
        <w:pStyle w:val="ConsPlusCell"/>
        <w:jc w:val="both"/>
      </w:pPr>
      <w:r w:rsidRPr="00061AB7">
        <w:t>24 5230     4     Масла флотационные</w:t>
      </w:r>
    </w:p>
    <w:p w:rsidR="00CC4CF9" w:rsidRPr="00061AB7" w:rsidRDefault="00CC4CF9">
      <w:pPr>
        <w:pStyle w:val="ConsPlusCell"/>
        <w:jc w:val="both"/>
      </w:pPr>
      <w:r w:rsidRPr="00061AB7">
        <w:t>24 5231     0     Масло / флотационное древесно-смоляное</w:t>
      </w:r>
    </w:p>
    <w:p w:rsidR="00CC4CF9" w:rsidRPr="00061AB7" w:rsidRDefault="00CC4CF9">
      <w:pPr>
        <w:pStyle w:val="ConsPlusCell"/>
        <w:jc w:val="both"/>
      </w:pPr>
      <w:r w:rsidRPr="00061AB7">
        <w:t>24 5232     5     - флотационное сосновое</w:t>
      </w:r>
    </w:p>
    <w:p w:rsidR="00CC4CF9" w:rsidRPr="00061AB7" w:rsidRDefault="00CC4CF9">
      <w:pPr>
        <w:pStyle w:val="ConsPlusCell"/>
        <w:jc w:val="both"/>
      </w:pPr>
      <w:r w:rsidRPr="00061AB7">
        <w:t>24 5250     3     Флотореагенты нефтехимические /</w:t>
      </w:r>
    </w:p>
    <w:p w:rsidR="00CC4CF9" w:rsidRPr="00061AB7" w:rsidRDefault="00CC4CF9">
      <w:pPr>
        <w:pStyle w:val="ConsPlusCell"/>
        <w:jc w:val="both"/>
      </w:pPr>
      <w:r w:rsidRPr="00061AB7">
        <w:t>24 5251     9     - для флотации цветных руд</w:t>
      </w:r>
    </w:p>
    <w:p w:rsidR="00CC4CF9" w:rsidRPr="00061AB7" w:rsidRDefault="00CC4CF9">
      <w:pPr>
        <w:pStyle w:val="ConsPlusCell"/>
        <w:jc w:val="both"/>
      </w:pPr>
      <w:r w:rsidRPr="00061AB7">
        <w:t>24 5290     1     Флотореагенты прочие</w:t>
      </w:r>
    </w:p>
    <w:p w:rsidR="00CC4CF9" w:rsidRPr="00061AB7" w:rsidRDefault="00CC4CF9">
      <w:pPr>
        <w:pStyle w:val="ConsPlusCell"/>
        <w:jc w:val="both"/>
      </w:pPr>
      <w:r w:rsidRPr="00061AB7">
        <w:t>24 5291     7     Полимеры для флотации</w:t>
      </w:r>
    </w:p>
    <w:p w:rsidR="00CC4CF9" w:rsidRPr="00061AB7" w:rsidRDefault="00CC4CF9">
      <w:pPr>
        <w:pStyle w:val="ConsPlusCell"/>
        <w:jc w:val="both"/>
      </w:pPr>
      <w:r w:rsidRPr="00061AB7">
        <w:t>24 5292     2     Реагент для флотации марганцевых руд</w:t>
      </w:r>
    </w:p>
    <w:p w:rsidR="00CC4CF9" w:rsidRPr="00061AB7" w:rsidRDefault="00CC4CF9">
      <w:pPr>
        <w:pStyle w:val="ConsPlusCell"/>
        <w:jc w:val="both"/>
      </w:pPr>
      <w:r w:rsidRPr="00061AB7">
        <w:t>24 5293     8     Флотореагент ОПС</w:t>
      </w:r>
    </w:p>
    <w:p w:rsidR="00CC4CF9" w:rsidRPr="00061AB7" w:rsidRDefault="00CC4CF9">
      <w:pPr>
        <w:pStyle w:val="ConsPlusCell"/>
        <w:jc w:val="both"/>
      </w:pPr>
      <w:r w:rsidRPr="00061AB7">
        <w:t>24 5294     3     Флотореагент АНП</w:t>
      </w:r>
    </w:p>
    <w:p w:rsidR="00CC4CF9" w:rsidRPr="00061AB7" w:rsidRDefault="00CC4CF9">
      <w:pPr>
        <w:pStyle w:val="ConsPlusCell"/>
        <w:jc w:val="both"/>
      </w:pPr>
      <w:r w:rsidRPr="00061AB7">
        <w:t>24 5295     9     Флотореагент СУМ-2</w:t>
      </w:r>
    </w:p>
    <w:p w:rsidR="00CC4CF9" w:rsidRPr="00061AB7" w:rsidRDefault="00CC4CF9">
      <w:pPr>
        <w:pStyle w:val="ConsPlusCell"/>
        <w:jc w:val="both"/>
      </w:pPr>
      <w:r w:rsidRPr="00061AB7">
        <w:t>24 5296     4     Флотореагент 68</w:t>
      </w:r>
    </w:p>
    <w:p w:rsidR="00CC4CF9" w:rsidRPr="00061AB7" w:rsidRDefault="00CC4CF9">
      <w:pPr>
        <w:pStyle w:val="ConsPlusCell"/>
        <w:jc w:val="both"/>
      </w:pPr>
      <w:r w:rsidRPr="00061AB7">
        <w:t>24 5297     2     Флотореагент ОПСБ</w:t>
      </w:r>
    </w:p>
    <w:p w:rsidR="00CC4CF9" w:rsidRPr="00061AB7" w:rsidRDefault="00CC4CF9">
      <w:pPr>
        <w:pStyle w:val="ConsPlusCell"/>
        <w:jc w:val="both"/>
      </w:pPr>
      <w:r w:rsidRPr="00061AB7">
        <w:t>24 5298     5     Флотореагент А-10</w:t>
      </w:r>
    </w:p>
    <w:p w:rsidR="00CC4CF9" w:rsidRPr="00061AB7" w:rsidRDefault="00CC4CF9">
      <w:pPr>
        <w:pStyle w:val="ConsPlusCell"/>
        <w:jc w:val="both"/>
      </w:pPr>
      <w:r w:rsidRPr="00061AB7">
        <w:t>24 5299     0     Флотореагенты для флотации углей</w:t>
      </w:r>
    </w:p>
    <w:p w:rsidR="00CC4CF9" w:rsidRPr="00061AB7" w:rsidRDefault="00CC4CF9">
      <w:pPr>
        <w:pStyle w:val="ConsPlusCell"/>
        <w:jc w:val="both"/>
      </w:pPr>
      <w:r w:rsidRPr="00061AB7">
        <w:t>24 5300     4     Смолы, дегти, пеки и вары</w:t>
      </w:r>
    </w:p>
    <w:p w:rsidR="00CC4CF9" w:rsidRPr="00061AB7" w:rsidRDefault="00CC4CF9">
      <w:pPr>
        <w:pStyle w:val="ConsPlusCell"/>
        <w:jc w:val="both"/>
      </w:pPr>
      <w:r w:rsidRPr="00061AB7">
        <w:t>24 5310     9     Смола каменноугольная коксохимического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производства /</w:t>
      </w:r>
    </w:p>
    <w:p w:rsidR="00CC4CF9" w:rsidRPr="00061AB7" w:rsidRDefault="00CC4CF9">
      <w:pPr>
        <w:pStyle w:val="ConsPlusCell"/>
        <w:jc w:val="both"/>
      </w:pPr>
      <w:r w:rsidRPr="00061AB7">
        <w:t>24 5311     4     - для переработки</w:t>
      </w:r>
    </w:p>
    <w:p w:rsidR="00CC4CF9" w:rsidRPr="00061AB7" w:rsidRDefault="00CC4CF9">
      <w:pPr>
        <w:pStyle w:val="ConsPlusCell"/>
        <w:jc w:val="both"/>
      </w:pPr>
      <w:r w:rsidRPr="00061AB7">
        <w:t>24 5312     0     - для электроугольных изделий</w:t>
      </w:r>
    </w:p>
    <w:p w:rsidR="00CC4CF9" w:rsidRPr="00061AB7" w:rsidRDefault="00CC4CF9">
      <w:pPr>
        <w:pStyle w:val="ConsPlusCell"/>
        <w:jc w:val="both"/>
      </w:pPr>
      <w:r w:rsidRPr="00061AB7">
        <w:t>24 5313     5     - препарированная для производства</w:t>
      </w:r>
    </w:p>
    <w:p w:rsidR="00CC4CF9" w:rsidRPr="00061AB7" w:rsidRDefault="00CC4CF9">
      <w:pPr>
        <w:pStyle w:val="ConsPlusCell"/>
        <w:jc w:val="both"/>
      </w:pPr>
      <w:r w:rsidRPr="00061AB7">
        <w:t>24 5314     0     - безводная для разных потребителей</w:t>
      </w:r>
    </w:p>
    <w:p w:rsidR="00CC4CF9" w:rsidRPr="00061AB7" w:rsidRDefault="00CC4CF9">
      <w:pPr>
        <w:pStyle w:val="ConsPlusCell"/>
        <w:jc w:val="both"/>
      </w:pPr>
      <w:r w:rsidRPr="00061AB7">
        <w:t>24 5316     1     Смолка кислая сульфатных отделений</w:t>
      </w:r>
    </w:p>
    <w:p w:rsidR="00CC4CF9" w:rsidRPr="00061AB7" w:rsidRDefault="00CC4CF9">
      <w:pPr>
        <w:pStyle w:val="ConsPlusCell"/>
        <w:jc w:val="both"/>
      </w:pPr>
      <w:r w:rsidRPr="00061AB7">
        <w:t>24 5320     3     Смолы лесохимического производства</w:t>
      </w:r>
    </w:p>
    <w:p w:rsidR="00CC4CF9" w:rsidRPr="00061AB7" w:rsidRDefault="00CC4CF9">
      <w:pPr>
        <w:pStyle w:val="ConsPlusCell"/>
        <w:jc w:val="both"/>
      </w:pPr>
      <w:r w:rsidRPr="00061AB7">
        <w:t>24 5321     9     Смола / абиетиновая</w:t>
      </w:r>
    </w:p>
    <w:p w:rsidR="00CC4CF9" w:rsidRPr="00061AB7" w:rsidRDefault="00CC4CF9">
      <w:pPr>
        <w:pStyle w:val="ConsPlusCell"/>
        <w:jc w:val="both"/>
      </w:pPr>
      <w:r w:rsidRPr="00061AB7">
        <w:t>24 5322     4     - сосновая</w:t>
      </w:r>
    </w:p>
    <w:p w:rsidR="00CC4CF9" w:rsidRPr="00061AB7" w:rsidRDefault="00CC4CF9">
      <w:pPr>
        <w:pStyle w:val="ConsPlusCell"/>
        <w:jc w:val="both"/>
      </w:pPr>
      <w:r w:rsidRPr="00061AB7">
        <w:t>24 5323     4     - кондиционная</w:t>
      </w:r>
    </w:p>
    <w:p w:rsidR="00CC4CF9" w:rsidRPr="00061AB7" w:rsidRDefault="00CC4CF9">
      <w:pPr>
        <w:pStyle w:val="ConsPlusCell"/>
        <w:jc w:val="both"/>
      </w:pPr>
      <w:r w:rsidRPr="00061AB7">
        <w:t>24 5324     5     - древесная лиственных пород</w:t>
      </w:r>
    </w:p>
    <w:p w:rsidR="00CC4CF9" w:rsidRPr="00061AB7" w:rsidRDefault="00CC4CF9">
      <w:pPr>
        <w:pStyle w:val="ConsPlusCell"/>
        <w:jc w:val="both"/>
      </w:pPr>
      <w:r w:rsidRPr="00061AB7">
        <w:t>24 5325     0     - окситерпеновая</w:t>
      </w:r>
    </w:p>
    <w:p w:rsidR="00CC4CF9" w:rsidRPr="00061AB7" w:rsidRDefault="00CC4CF9">
      <w:pPr>
        <w:pStyle w:val="ConsPlusCell"/>
        <w:jc w:val="both"/>
      </w:pPr>
      <w:r w:rsidRPr="00061AB7">
        <w:t>24 5326     6     - связующее лесохимического производства</w:t>
      </w:r>
    </w:p>
    <w:p w:rsidR="00CC4CF9" w:rsidRPr="00061AB7" w:rsidRDefault="00CC4CF9">
      <w:pPr>
        <w:pStyle w:val="ConsPlusCell"/>
        <w:jc w:val="both"/>
      </w:pPr>
      <w:r w:rsidRPr="00061AB7">
        <w:t>24 5327     1     - древесная кубовая</w:t>
      </w:r>
    </w:p>
    <w:p w:rsidR="00CC4CF9" w:rsidRPr="00061AB7" w:rsidRDefault="00CC4CF9">
      <w:pPr>
        <w:pStyle w:val="ConsPlusCell"/>
        <w:jc w:val="both"/>
      </w:pPr>
      <w:r w:rsidRPr="00061AB7">
        <w:t>24 5330     8     Смолы прочие</w:t>
      </w:r>
    </w:p>
    <w:p w:rsidR="00CC4CF9" w:rsidRPr="00061AB7" w:rsidRDefault="00CC4CF9">
      <w:pPr>
        <w:pStyle w:val="ConsPlusCell"/>
        <w:jc w:val="both"/>
      </w:pPr>
      <w:r w:rsidRPr="00061AB7">
        <w:t>24 5335     5     Смола "ПЭМАК"</w:t>
      </w:r>
    </w:p>
    <w:p w:rsidR="00CC4CF9" w:rsidRPr="00061AB7" w:rsidRDefault="00CC4CF9">
      <w:pPr>
        <w:pStyle w:val="ConsPlusCell"/>
        <w:jc w:val="both"/>
      </w:pPr>
      <w:r w:rsidRPr="00061AB7">
        <w:t>24 5336     0     Смола нейтрализованная воздухововлекающая</w:t>
      </w:r>
    </w:p>
    <w:p w:rsidR="00CC4CF9" w:rsidRPr="00061AB7" w:rsidRDefault="00CC4CF9">
      <w:pPr>
        <w:pStyle w:val="ConsPlusCell"/>
        <w:jc w:val="both"/>
      </w:pPr>
      <w:r w:rsidRPr="00061AB7">
        <w:t>24 5340     2     Дегти /</w:t>
      </w:r>
    </w:p>
    <w:p w:rsidR="00CC4CF9" w:rsidRPr="00061AB7" w:rsidRDefault="00CC4CF9">
      <w:pPr>
        <w:pStyle w:val="ConsPlusCell"/>
        <w:jc w:val="both"/>
      </w:pPr>
      <w:r w:rsidRPr="00061AB7">
        <w:t>24 5341     8     - березовые</w:t>
      </w:r>
    </w:p>
    <w:p w:rsidR="00CC4CF9" w:rsidRPr="00061AB7" w:rsidRDefault="00CC4CF9">
      <w:pPr>
        <w:pStyle w:val="ConsPlusCell"/>
        <w:jc w:val="both"/>
      </w:pPr>
      <w:r w:rsidRPr="00061AB7">
        <w:t>24 5342     3     - берестовые</w:t>
      </w:r>
    </w:p>
    <w:p w:rsidR="00CC4CF9" w:rsidRPr="00061AB7" w:rsidRDefault="00CC4CF9">
      <w:pPr>
        <w:pStyle w:val="ConsPlusCell"/>
        <w:jc w:val="both"/>
      </w:pPr>
      <w:r w:rsidRPr="00061AB7">
        <w:t>24 5343     9     - каменноугольные дорожные</w:t>
      </w:r>
    </w:p>
    <w:p w:rsidR="00CC4CF9" w:rsidRPr="00061AB7" w:rsidRDefault="00CC4CF9">
      <w:pPr>
        <w:pStyle w:val="ConsPlusCell"/>
        <w:jc w:val="both"/>
      </w:pPr>
      <w:r w:rsidRPr="00061AB7">
        <w:t>24 5350     7     Пеки</w:t>
      </w:r>
    </w:p>
    <w:p w:rsidR="00CC4CF9" w:rsidRPr="00061AB7" w:rsidRDefault="00CC4CF9">
      <w:pPr>
        <w:pStyle w:val="ConsPlusCell"/>
        <w:jc w:val="both"/>
      </w:pPr>
      <w:r w:rsidRPr="00061AB7">
        <w:t>24 5351     2     Пеки каменноугольные среднетемпературные</w:t>
      </w:r>
    </w:p>
    <w:p w:rsidR="00CC4CF9" w:rsidRPr="00061AB7" w:rsidRDefault="00CC4CF9">
      <w:pPr>
        <w:pStyle w:val="ConsPlusCell"/>
        <w:jc w:val="both"/>
      </w:pPr>
      <w:r w:rsidRPr="00061AB7">
        <w:t>24 5352     8     Пеки каменноугольные высокотемпературные</w:t>
      </w:r>
    </w:p>
    <w:p w:rsidR="00CC4CF9" w:rsidRPr="00061AB7" w:rsidRDefault="00CC4CF9">
      <w:pPr>
        <w:pStyle w:val="ConsPlusCell"/>
        <w:jc w:val="both"/>
      </w:pPr>
      <w:r w:rsidRPr="00061AB7">
        <w:t>24 5353     3     Дистиллаты пековые</w:t>
      </w:r>
    </w:p>
    <w:p w:rsidR="00CC4CF9" w:rsidRPr="00061AB7" w:rsidRDefault="00CC4CF9">
      <w:pPr>
        <w:pStyle w:val="ConsPlusCell"/>
        <w:jc w:val="both"/>
      </w:pPr>
      <w:r w:rsidRPr="00061AB7">
        <w:t>24 5354     9     Пеки древесные</w:t>
      </w:r>
    </w:p>
    <w:p w:rsidR="00CC4CF9" w:rsidRPr="00061AB7" w:rsidRDefault="00CC4CF9">
      <w:pPr>
        <w:pStyle w:val="ConsPlusCell"/>
        <w:jc w:val="both"/>
      </w:pPr>
      <w:r w:rsidRPr="00061AB7">
        <w:t>24 5360     1     Вары</w:t>
      </w:r>
    </w:p>
    <w:p w:rsidR="00CC4CF9" w:rsidRPr="00061AB7" w:rsidRDefault="00CC4CF9">
      <w:pPr>
        <w:pStyle w:val="ConsPlusCell"/>
        <w:jc w:val="both"/>
      </w:pPr>
      <w:r w:rsidRPr="00061AB7">
        <w:t>24 5361     7     Вары лесохимического производства</w:t>
      </w:r>
    </w:p>
    <w:p w:rsidR="00CC4CF9" w:rsidRPr="00061AB7" w:rsidRDefault="00CC4CF9">
      <w:pPr>
        <w:pStyle w:val="ConsPlusCell"/>
        <w:jc w:val="both"/>
      </w:pPr>
      <w:r w:rsidRPr="00061AB7">
        <w:t>24 5370     6     Канифоль /</w:t>
      </w:r>
    </w:p>
    <w:p w:rsidR="00CC4CF9" w:rsidRPr="00061AB7" w:rsidRDefault="00CC4CF9">
      <w:pPr>
        <w:pStyle w:val="ConsPlusCell"/>
        <w:jc w:val="both"/>
      </w:pPr>
      <w:r w:rsidRPr="00061AB7">
        <w:t>24 5372     7     - сосновая (живичная)</w:t>
      </w:r>
    </w:p>
    <w:p w:rsidR="00CC4CF9" w:rsidRPr="00061AB7" w:rsidRDefault="00CC4CF9">
      <w:pPr>
        <w:pStyle w:val="ConsPlusCell"/>
        <w:jc w:val="both"/>
      </w:pPr>
      <w:r w:rsidRPr="00061AB7">
        <w:t>24 5373     2     - экстракционная</w:t>
      </w:r>
    </w:p>
    <w:p w:rsidR="00CC4CF9" w:rsidRPr="00061AB7" w:rsidRDefault="00CC4CF9">
      <w:pPr>
        <w:pStyle w:val="ConsPlusCell"/>
        <w:jc w:val="both"/>
      </w:pPr>
      <w:r w:rsidRPr="00061AB7">
        <w:t>24 5374     8     - талловая</w:t>
      </w:r>
    </w:p>
    <w:p w:rsidR="00CC4CF9" w:rsidRPr="00061AB7" w:rsidRDefault="00CC4CF9">
      <w:pPr>
        <w:pStyle w:val="ConsPlusCell"/>
        <w:jc w:val="both"/>
      </w:pPr>
      <w:r w:rsidRPr="00061AB7">
        <w:t>24 5375     3     - диспропорционированная</w:t>
      </w:r>
    </w:p>
    <w:p w:rsidR="00CC4CF9" w:rsidRPr="00061AB7" w:rsidRDefault="00CC4CF9">
      <w:pPr>
        <w:pStyle w:val="ConsPlusCell"/>
        <w:jc w:val="both"/>
      </w:pPr>
      <w:r w:rsidRPr="00061AB7">
        <w:t>24 5376     9     - модифицированная</w:t>
      </w:r>
    </w:p>
    <w:p w:rsidR="00CC4CF9" w:rsidRPr="00061AB7" w:rsidRDefault="00CC4CF9">
      <w:pPr>
        <w:pStyle w:val="ConsPlusCell"/>
        <w:jc w:val="both"/>
      </w:pPr>
      <w:r w:rsidRPr="00061AB7">
        <w:t>24 5380     0     Продукты канифольные</w:t>
      </w:r>
    </w:p>
    <w:p w:rsidR="00CC4CF9" w:rsidRPr="00061AB7" w:rsidRDefault="00CC4CF9">
      <w:pPr>
        <w:pStyle w:val="ConsPlusCell"/>
        <w:jc w:val="both"/>
      </w:pPr>
      <w:r w:rsidRPr="00061AB7">
        <w:t>24 5381     6     Паста диспропорционированная канифольная</w:t>
      </w:r>
    </w:p>
    <w:p w:rsidR="00CC4CF9" w:rsidRPr="00061AB7" w:rsidRDefault="00CC4CF9">
      <w:pPr>
        <w:pStyle w:val="ConsPlusCell"/>
        <w:jc w:val="both"/>
      </w:pPr>
      <w:r w:rsidRPr="00061AB7">
        <w:t>24 5382     1     Масло талловое</w:t>
      </w:r>
    </w:p>
    <w:p w:rsidR="00CC4CF9" w:rsidRPr="00061AB7" w:rsidRDefault="00CC4CF9">
      <w:pPr>
        <w:pStyle w:val="ConsPlusCell"/>
        <w:jc w:val="both"/>
      </w:pPr>
      <w:r w:rsidRPr="00061AB7">
        <w:t>24 5384     2     Кислоты жирные талловые</w:t>
      </w:r>
    </w:p>
    <w:p w:rsidR="00CC4CF9" w:rsidRPr="00061AB7" w:rsidRDefault="00CC4CF9">
      <w:pPr>
        <w:pStyle w:val="ConsPlusCell"/>
        <w:jc w:val="both"/>
      </w:pPr>
      <w:r w:rsidRPr="00061AB7">
        <w:t>24 5385     8     Мыло сульфатное</w:t>
      </w:r>
    </w:p>
    <w:p w:rsidR="00CC4CF9" w:rsidRPr="00061AB7" w:rsidRDefault="00CC4CF9">
      <w:pPr>
        <w:pStyle w:val="ConsPlusCell"/>
        <w:jc w:val="both"/>
      </w:pPr>
      <w:r w:rsidRPr="00061AB7">
        <w:t>24 5390     5     Экстракты дубильные /</w:t>
      </w:r>
    </w:p>
    <w:p w:rsidR="00CC4CF9" w:rsidRPr="00061AB7" w:rsidRDefault="00CC4CF9">
      <w:pPr>
        <w:pStyle w:val="ConsPlusCell"/>
        <w:jc w:val="both"/>
      </w:pPr>
      <w:r w:rsidRPr="00061AB7">
        <w:t>24 5391     0     - из растительного сырья</w:t>
      </w:r>
    </w:p>
    <w:p w:rsidR="00CC4CF9" w:rsidRPr="00061AB7" w:rsidRDefault="00CC4CF9">
      <w:pPr>
        <w:pStyle w:val="ConsPlusCell"/>
        <w:jc w:val="both"/>
      </w:pPr>
      <w:r w:rsidRPr="00061AB7">
        <w:t>24 5392     6     - синтетические</w:t>
      </w:r>
    </w:p>
    <w:p w:rsidR="00CC4CF9" w:rsidRPr="00061AB7" w:rsidRDefault="00CC4CF9">
      <w:pPr>
        <w:pStyle w:val="ConsPlusCell"/>
        <w:jc w:val="both"/>
      </w:pPr>
      <w:r w:rsidRPr="00061AB7">
        <w:t>24 5400     8     Крепители и клеи</w:t>
      </w:r>
    </w:p>
    <w:p w:rsidR="00CC4CF9" w:rsidRPr="00061AB7" w:rsidRDefault="00CC4CF9">
      <w:pPr>
        <w:pStyle w:val="ConsPlusCell"/>
        <w:jc w:val="both"/>
      </w:pPr>
      <w:r w:rsidRPr="00061AB7">
        <w:t>24 5410     2     Крепители /</w:t>
      </w:r>
    </w:p>
    <w:p w:rsidR="00CC4CF9" w:rsidRPr="00061AB7" w:rsidRDefault="00CC4CF9">
      <w:pPr>
        <w:pStyle w:val="ConsPlusCell"/>
        <w:jc w:val="both"/>
      </w:pPr>
      <w:r w:rsidRPr="00061AB7">
        <w:t>24 5411     8     - литейные</w:t>
      </w:r>
    </w:p>
    <w:p w:rsidR="00CC4CF9" w:rsidRPr="00061AB7" w:rsidRDefault="00CC4CF9">
      <w:pPr>
        <w:pStyle w:val="ConsPlusCell"/>
        <w:jc w:val="both"/>
      </w:pPr>
      <w:r w:rsidRPr="00061AB7">
        <w:t>24 5420     7     Клеи</w:t>
      </w:r>
    </w:p>
    <w:p w:rsidR="00CC4CF9" w:rsidRPr="00061AB7" w:rsidRDefault="00CC4CF9">
      <w:pPr>
        <w:pStyle w:val="ConsPlusCell"/>
        <w:jc w:val="both"/>
      </w:pPr>
      <w:r w:rsidRPr="00061AB7">
        <w:t>24 5421     2     Клей канифольный (гидрофобизатор)</w:t>
      </w:r>
    </w:p>
    <w:p w:rsidR="00CC4CF9" w:rsidRPr="00061AB7" w:rsidRDefault="00CC4CF9">
      <w:pPr>
        <w:pStyle w:val="ConsPlusCell"/>
        <w:jc w:val="both"/>
      </w:pPr>
      <w:r w:rsidRPr="00061AB7">
        <w:t>24 5425     4     Клеи канифольные</w:t>
      </w:r>
    </w:p>
    <w:p w:rsidR="00CC4CF9" w:rsidRPr="00061AB7" w:rsidRDefault="00CC4CF9">
      <w:pPr>
        <w:pStyle w:val="ConsPlusCell"/>
        <w:jc w:val="both"/>
      </w:pPr>
      <w:r w:rsidRPr="00061AB7">
        <w:t>24 5430     1     Барда сульфитно-спиртовая и щелока</w:t>
      </w:r>
    </w:p>
    <w:p w:rsidR="00CC4CF9" w:rsidRPr="00061AB7" w:rsidRDefault="00CC4CF9">
      <w:pPr>
        <w:pStyle w:val="ConsPlusCell"/>
        <w:jc w:val="both"/>
      </w:pPr>
      <w:r w:rsidRPr="00061AB7">
        <w:t>24 5431     7     Концентраты сульфитно-спиртовой барды</w:t>
      </w:r>
    </w:p>
    <w:p w:rsidR="00CC4CF9" w:rsidRPr="00061AB7" w:rsidRDefault="00CC4CF9">
      <w:pPr>
        <w:pStyle w:val="ConsPlusCell"/>
        <w:jc w:val="both"/>
      </w:pPr>
      <w:r w:rsidRPr="00061AB7">
        <w:t>24 5500     1     Сырье для лесохимического производства и прочая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продукция</w:t>
      </w:r>
    </w:p>
    <w:p w:rsidR="00CC4CF9" w:rsidRPr="00061AB7" w:rsidRDefault="00CC4CF9">
      <w:pPr>
        <w:pStyle w:val="ConsPlusCell"/>
        <w:jc w:val="both"/>
      </w:pPr>
      <w:r w:rsidRPr="00061AB7">
        <w:t>24 5510     6     Добыча живицы</w:t>
      </w:r>
    </w:p>
    <w:p w:rsidR="00CC4CF9" w:rsidRPr="00061AB7" w:rsidRDefault="00CC4CF9">
      <w:pPr>
        <w:pStyle w:val="ConsPlusCell"/>
        <w:jc w:val="both"/>
      </w:pPr>
      <w:r w:rsidRPr="00061AB7">
        <w:t>24 5511     1     Живица / сосновая</w:t>
      </w:r>
    </w:p>
    <w:p w:rsidR="00CC4CF9" w:rsidRPr="00061AB7" w:rsidRDefault="00CC4CF9">
      <w:pPr>
        <w:pStyle w:val="ConsPlusCell"/>
        <w:jc w:val="both"/>
      </w:pPr>
      <w:r w:rsidRPr="00061AB7">
        <w:t>24 5512     7     - кедровая</w:t>
      </w:r>
    </w:p>
    <w:p w:rsidR="00CC4CF9" w:rsidRPr="00061AB7" w:rsidRDefault="00CC4CF9">
      <w:pPr>
        <w:pStyle w:val="ConsPlusCell"/>
        <w:jc w:val="both"/>
      </w:pPr>
      <w:r w:rsidRPr="00061AB7">
        <w:t>24 5513     2     - пихтовая</w:t>
      </w:r>
    </w:p>
    <w:p w:rsidR="00CC4CF9" w:rsidRPr="00061AB7" w:rsidRDefault="00CC4CF9">
      <w:pPr>
        <w:pStyle w:val="ConsPlusCell"/>
        <w:jc w:val="both"/>
      </w:pPr>
      <w:r w:rsidRPr="00061AB7">
        <w:t>24 5514     8     - лиственничная</w:t>
      </w:r>
    </w:p>
    <w:p w:rsidR="00CC4CF9" w:rsidRPr="00061AB7" w:rsidRDefault="00CC4CF9">
      <w:pPr>
        <w:pStyle w:val="ConsPlusCell"/>
        <w:jc w:val="both"/>
      </w:pPr>
      <w:r w:rsidRPr="00061AB7">
        <w:t>24 5515     3     - еловая</w:t>
      </w:r>
    </w:p>
    <w:p w:rsidR="00CC4CF9" w:rsidRPr="00061AB7" w:rsidRDefault="00CC4CF9">
      <w:pPr>
        <w:pStyle w:val="ConsPlusCell"/>
        <w:jc w:val="both"/>
      </w:pPr>
      <w:r w:rsidRPr="00061AB7">
        <w:t>24 5520     0     Сырье для лесохимического производства прочее</w:t>
      </w:r>
    </w:p>
    <w:p w:rsidR="00CC4CF9" w:rsidRPr="00061AB7" w:rsidRDefault="00CC4CF9">
      <w:pPr>
        <w:pStyle w:val="ConsPlusCell"/>
        <w:jc w:val="both"/>
      </w:pPr>
      <w:r w:rsidRPr="00061AB7">
        <w:t>24 5521     6     Серка еловая</w:t>
      </w:r>
    </w:p>
    <w:p w:rsidR="00CC4CF9" w:rsidRPr="00061AB7" w:rsidRDefault="00CC4CF9">
      <w:pPr>
        <w:pStyle w:val="ConsPlusCell"/>
        <w:jc w:val="both"/>
      </w:pPr>
      <w:r w:rsidRPr="00061AB7">
        <w:t>24 5522     1     Лапка хвойная (сосны и ели)</w:t>
      </w:r>
    </w:p>
    <w:p w:rsidR="00CC4CF9" w:rsidRPr="00061AB7" w:rsidRDefault="00CC4CF9">
      <w:pPr>
        <w:pStyle w:val="ConsPlusCell"/>
        <w:jc w:val="both"/>
      </w:pPr>
      <w:r w:rsidRPr="00061AB7">
        <w:t>24 5523     7     Осмол столовый</w:t>
      </w:r>
    </w:p>
    <w:p w:rsidR="00CC4CF9" w:rsidRPr="00061AB7" w:rsidRDefault="00CC4CF9">
      <w:pPr>
        <w:pStyle w:val="ConsPlusCell"/>
        <w:jc w:val="both"/>
      </w:pPr>
      <w:r w:rsidRPr="00061AB7">
        <w:t>24 5524     2     Осмол пневый сосновый</w:t>
      </w:r>
    </w:p>
    <w:p w:rsidR="00CC4CF9" w:rsidRPr="00061AB7" w:rsidRDefault="00CC4CF9">
      <w:pPr>
        <w:pStyle w:val="ConsPlusCell"/>
        <w:jc w:val="both"/>
      </w:pPr>
      <w:r w:rsidRPr="00061AB7">
        <w:t>24 5530     5     Растворители лесохимического производства</w:t>
      </w:r>
    </w:p>
    <w:p w:rsidR="00CC4CF9" w:rsidRPr="00061AB7" w:rsidRDefault="00CC4CF9">
      <w:pPr>
        <w:pStyle w:val="ConsPlusCell"/>
        <w:jc w:val="both"/>
      </w:pPr>
      <w:r w:rsidRPr="00061AB7">
        <w:t>24 5531     0     Растворители древесно-спиртовые</w:t>
      </w:r>
    </w:p>
    <w:p w:rsidR="00CC4CF9" w:rsidRPr="00061AB7" w:rsidRDefault="00CC4CF9">
      <w:pPr>
        <w:pStyle w:val="ConsPlusCell"/>
        <w:jc w:val="both"/>
      </w:pPr>
      <w:r w:rsidRPr="00061AB7">
        <w:t>24 5532     6     Растворители мебельные</w:t>
      </w:r>
    </w:p>
    <w:p w:rsidR="00CC4CF9" w:rsidRPr="00061AB7" w:rsidRDefault="00CC4CF9">
      <w:pPr>
        <w:pStyle w:val="ConsPlusCell"/>
        <w:jc w:val="both"/>
      </w:pPr>
      <w:r w:rsidRPr="00061AB7">
        <w:t>24 5535     2     Растворители лаков, эмалей лесохимического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производства</w:t>
      </w:r>
    </w:p>
    <w:p w:rsidR="00CC4CF9" w:rsidRPr="00061AB7" w:rsidRDefault="00CC4CF9">
      <w:pPr>
        <w:pStyle w:val="ConsPlusCell"/>
        <w:jc w:val="both"/>
      </w:pPr>
      <w:r w:rsidRPr="00061AB7">
        <w:t>24 5539     4     Растворители прочие</w:t>
      </w:r>
    </w:p>
    <w:p w:rsidR="00CC4CF9" w:rsidRPr="00061AB7" w:rsidRDefault="00CC4CF9">
      <w:pPr>
        <w:pStyle w:val="ConsPlusCell"/>
        <w:jc w:val="both"/>
      </w:pPr>
      <w:r w:rsidRPr="00061AB7">
        <w:t>24 5540     6     Лечебно-профилактические средства</w:t>
      </w:r>
    </w:p>
    <w:p w:rsidR="00CC4CF9" w:rsidRPr="00061AB7" w:rsidRDefault="00CC4CF9">
      <w:pPr>
        <w:pStyle w:val="ConsPlusCell"/>
        <w:jc w:val="both"/>
      </w:pPr>
      <w:r w:rsidRPr="00061AB7">
        <w:t>24 5541     5     Концентрат поливитаминный из хвои</w:t>
      </w:r>
    </w:p>
    <w:p w:rsidR="00CC4CF9" w:rsidRPr="00061AB7" w:rsidRDefault="00CC4CF9">
      <w:pPr>
        <w:pStyle w:val="ConsPlusCell"/>
        <w:jc w:val="both"/>
      </w:pPr>
      <w:r w:rsidRPr="00061AB7">
        <w:t>24 5542     0     Паста хлорофилло-каротиновая</w:t>
      </w:r>
    </w:p>
    <w:p w:rsidR="00CC4CF9" w:rsidRPr="00061AB7" w:rsidRDefault="00CC4CF9">
      <w:pPr>
        <w:pStyle w:val="ConsPlusCell"/>
        <w:jc w:val="both"/>
      </w:pPr>
      <w:r w:rsidRPr="00061AB7">
        <w:t>24 5543     6     Экстракт хвойный натуральный</w:t>
      </w:r>
    </w:p>
    <w:p w:rsidR="00CC4CF9" w:rsidRPr="00061AB7" w:rsidRDefault="00CC4CF9">
      <w:pPr>
        <w:pStyle w:val="ConsPlusCell"/>
        <w:jc w:val="both"/>
      </w:pPr>
      <w:r w:rsidRPr="00061AB7">
        <w:t>24 5544     1     Экстракт хвойно-соляной в брикетах</w:t>
      </w:r>
    </w:p>
    <w:p w:rsidR="00CC4CF9" w:rsidRPr="00061AB7" w:rsidRDefault="00CC4CF9">
      <w:pPr>
        <w:pStyle w:val="ConsPlusCell"/>
        <w:jc w:val="both"/>
      </w:pPr>
      <w:r w:rsidRPr="00061AB7">
        <w:t>24 5550     4     Препараты коптильные</w:t>
      </w:r>
    </w:p>
    <w:p w:rsidR="00CC4CF9" w:rsidRPr="00061AB7" w:rsidRDefault="00CC4CF9">
      <w:pPr>
        <w:pStyle w:val="ConsPlusCell"/>
        <w:jc w:val="both"/>
      </w:pPr>
      <w:r w:rsidRPr="00061AB7">
        <w:t>24 5551     0     Препараты коптильные лесохимического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производства</w:t>
      </w:r>
    </w:p>
    <w:p w:rsidR="00CC4CF9" w:rsidRPr="00061AB7" w:rsidRDefault="00CC4CF9">
      <w:pPr>
        <w:pStyle w:val="ConsPlusCell"/>
        <w:jc w:val="both"/>
      </w:pPr>
      <w:r w:rsidRPr="00061AB7">
        <w:t>24 5560     9     Дигносульфонаты технические /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24 5561     4     - жидкие</w:t>
      </w:r>
    </w:p>
    <w:p w:rsidR="00CC4CF9" w:rsidRPr="00061AB7" w:rsidRDefault="00CC4CF9">
      <w:pPr>
        <w:pStyle w:val="ConsPlusCell"/>
        <w:jc w:val="both"/>
      </w:pPr>
      <w:r w:rsidRPr="00061AB7">
        <w:t>24 5562     3     - твердые</w:t>
      </w:r>
    </w:p>
    <w:p w:rsidR="00CC4CF9" w:rsidRPr="00061AB7" w:rsidRDefault="00CC4CF9">
      <w:pPr>
        <w:pStyle w:val="ConsPlusCell"/>
        <w:jc w:val="both"/>
      </w:pPr>
      <w:r w:rsidRPr="00061AB7">
        <w:t>24 5563     5     - порошкообразные</w:t>
      </w:r>
    </w:p>
    <w:p w:rsidR="00CC4CF9" w:rsidRPr="00061AB7" w:rsidRDefault="00CC4CF9">
      <w:pPr>
        <w:pStyle w:val="ConsPlusCell"/>
        <w:jc w:val="both"/>
      </w:pPr>
      <w:r w:rsidRPr="00061AB7">
        <w:t>24 5570     3     Угли древесные лиственных пород</w:t>
      </w:r>
    </w:p>
    <w:p w:rsidR="00CC4CF9" w:rsidRPr="00061AB7" w:rsidRDefault="00CC4CF9">
      <w:pPr>
        <w:pStyle w:val="ConsPlusCell"/>
        <w:jc w:val="both"/>
      </w:pPr>
      <w:r w:rsidRPr="00061AB7">
        <w:t>24 5571     9     Уголь древесный реторный</w:t>
      </w:r>
    </w:p>
    <w:p w:rsidR="00CC4CF9" w:rsidRPr="00061AB7" w:rsidRDefault="00CC4CF9">
      <w:pPr>
        <w:pStyle w:val="ConsPlusCell"/>
        <w:jc w:val="both"/>
      </w:pPr>
      <w:r w:rsidRPr="00061AB7">
        <w:t>24 5574     5     Уголь березовый специальный</w:t>
      </w:r>
    </w:p>
    <w:p w:rsidR="00CC4CF9" w:rsidRPr="00061AB7" w:rsidRDefault="00CC4CF9">
      <w:pPr>
        <w:pStyle w:val="ConsPlusCell"/>
        <w:jc w:val="both"/>
      </w:pPr>
      <w:r w:rsidRPr="00061AB7">
        <w:t>24 5575     0     Уголь активный ДАК</w:t>
      </w:r>
    </w:p>
    <w:p w:rsidR="00CC4CF9" w:rsidRPr="00061AB7" w:rsidRDefault="00CC4CF9">
      <w:pPr>
        <w:pStyle w:val="ConsPlusCell"/>
        <w:jc w:val="both"/>
      </w:pPr>
      <w:r w:rsidRPr="00061AB7">
        <w:t>24 5580     8     Материалы лакокрасочные лесохимического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производства и отходы</w:t>
      </w:r>
    </w:p>
    <w:p w:rsidR="00CC4CF9" w:rsidRPr="00061AB7" w:rsidRDefault="00CC4CF9">
      <w:pPr>
        <w:pStyle w:val="ConsPlusCell"/>
        <w:jc w:val="both"/>
      </w:pPr>
      <w:r w:rsidRPr="00061AB7">
        <w:t>24 5581     3     Эмали лесохимического производства</w:t>
      </w:r>
    </w:p>
    <w:p w:rsidR="00CC4CF9" w:rsidRPr="00061AB7" w:rsidRDefault="00CC4CF9">
      <w:pPr>
        <w:pStyle w:val="ConsPlusCell"/>
        <w:jc w:val="both"/>
      </w:pPr>
      <w:r w:rsidRPr="00061AB7">
        <w:t>24 5582     9     Жидкости разравнивающие</w:t>
      </w:r>
    </w:p>
    <w:p w:rsidR="00CC4CF9" w:rsidRPr="00061AB7" w:rsidRDefault="00CC4CF9">
      <w:pPr>
        <w:pStyle w:val="ConsPlusCell"/>
        <w:jc w:val="both"/>
      </w:pPr>
      <w:r w:rsidRPr="00061AB7">
        <w:t>24 5583     4     Преобразователи ржавчины</w:t>
      </w:r>
    </w:p>
    <w:p w:rsidR="00CC4CF9" w:rsidRPr="00061AB7" w:rsidRDefault="00CC4CF9">
      <w:pPr>
        <w:pStyle w:val="ConsPlusCell"/>
        <w:jc w:val="both"/>
      </w:pPr>
      <w:r w:rsidRPr="00061AB7">
        <w:t>24 5590     2     Продукция лесохимического производства</w:t>
      </w:r>
    </w:p>
    <w:p w:rsidR="00CC4CF9" w:rsidRPr="00061AB7" w:rsidRDefault="00CC4CF9">
      <w:pPr>
        <w:pStyle w:val="ConsPlusCell"/>
        <w:jc w:val="both"/>
      </w:pPr>
      <w:r w:rsidRPr="00061AB7">
        <w:t>24 5591     8     Флюс канифольный</w:t>
      </w:r>
    </w:p>
    <w:p w:rsidR="00CC4CF9" w:rsidRPr="00061AB7" w:rsidRDefault="00CC4CF9">
      <w:pPr>
        <w:pStyle w:val="ConsPlusCell"/>
        <w:jc w:val="both"/>
      </w:pPr>
      <w:r w:rsidRPr="00061AB7">
        <w:t>24 5592     3     Смола для посуды</w:t>
      </w:r>
    </w:p>
    <w:p w:rsidR="00CC4CF9" w:rsidRPr="00061AB7" w:rsidRDefault="00CC4CF9">
      <w:pPr>
        <w:pStyle w:val="ConsPlusCell"/>
        <w:jc w:val="both"/>
      </w:pPr>
      <w:r w:rsidRPr="00061AB7">
        <w:t>24 5593     9     Сургуч</w:t>
      </w:r>
    </w:p>
    <w:p w:rsidR="00CC4CF9" w:rsidRPr="00061AB7" w:rsidRDefault="00CC4CF9">
      <w:pPr>
        <w:pStyle w:val="ConsPlusCell"/>
        <w:jc w:val="both"/>
      </w:pPr>
      <w:r w:rsidRPr="00061AB7">
        <w:t>24 5594     4     Смазки канифольные антивибрационные</w:t>
      </w:r>
    </w:p>
    <w:p w:rsidR="00CC4CF9" w:rsidRPr="00061AB7" w:rsidRDefault="00CC4CF9">
      <w:pPr>
        <w:pStyle w:val="ConsPlusCell"/>
        <w:jc w:val="both"/>
      </w:pPr>
      <w:r w:rsidRPr="00061AB7">
        <w:t>24 5595     4     Паста отмывочно-защитная</w:t>
      </w:r>
    </w:p>
    <w:p w:rsidR="00CC4CF9" w:rsidRPr="00061AB7" w:rsidRDefault="00CC4CF9">
      <w:pPr>
        <w:pStyle w:val="ConsPlusCell"/>
        <w:jc w:val="both"/>
      </w:pPr>
      <w:r w:rsidRPr="00061AB7">
        <w:t>24 5596     5     Соли смоляных кислот</w:t>
      </w:r>
    </w:p>
    <w:p w:rsidR="00CC4CF9" w:rsidRPr="00061AB7" w:rsidRDefault="00CC4CF9">
      <w:pPr>
        <w:pStyle w:val="ConsPlusCell"/>
        <w:jc w:val="both"/>
      </w:pPr>
      <w:r w:rsidRPr="00061AB7">
        <w:t>24 5597     0     Препараты лесохимического производства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биологически активные</w:t>
      </w:r>
    </w:p>
    <w:p w:rsidR="00CC4CF9" w:rsidRPr="00061AB7" w:rsidRDefault="00CC4CF9">
      <w:pPr>
        <w:pStyle w:val="ConsPlusCell"/>
        <w:jc w:val="both"/>
      </w:pPr>
      <w:r w:rsidRPr="00061AB7">
        <w:t>24 5700     9     Масла коксохимического и лесохимического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</w:t>
      </w:r>
    </w:p>
    <w:p w:rsidR="00CC4CF9" w:rsidRPr="00061AB7" w:rsidRDefault="00CC4CF9">
      <w:pPr>
        <w:pStyle w:val="ConsPlusCell"/>
        <w:jc w:val="both"/>
      </w:pPr>
      <w:r w:rsidRPr="00061AB7">
        <w:t>24 5710     3     Масло каменноугольное антраценовое /</w:t>
      </w:r>
    </w:p>
    <w:p w:rsidR="00CC4CF9" w:rsidRPr="00061AB7" w:rsidRDefault="00CC4CF9">
      <w:pPr>
        <w:pStyle w:val="ConsPlusCell"/>
        <w:jc w:val="both"/>
      </w:pPr>
      <w:r w:rsidRPr="00061AB7">
        <w:t>24 5711     9     - для производства сажи</w:t>
      </w:r>
    </w:p>
    <w:p w:rsidR="00CC4CF9" w:rsidRPr="00061AB7" w:rsidRDefault="00CC4CF9">
      <w:pPr>
        <w:pStyle w:val="ConsPlusCell"/>
        <w:jc w:val="both"/>
      </w:pPr>
      <w:r w:rsidRPr="00061AB7">
        <w:t>24 5712     4     - для обмасливания шихты</w:t>
      </w:r>
    </w:p>
    <w:p w:rsidR="00CC4CF9" w:rsidRPr="00061AB7" w:rsidRDefault="00CC4CF9">
      <w:pPr>
        <w:pStyle w:val="ConsPlusCell"/>
        <w:jc w:val="both"/>
      </w:pPr>
      <w:r w:rsidRPr="00061AB7">
        <w:t>24 5713     0     - термоокисленное</w:t>
      </w:r>
    </w:p>
    <w:p w:rsidR="00CC4CF9" w:rsidRPr="00061AB7" w:rsidRDefault="00CC4CF9">
      <w:pPr>
        <w:pStyle w:val="ConsPlusCell"/>
        <w:jc w:val="both"/>
      </w:pPr>
      <w:r w:rsidRPr="00061AB7">
        <w:t>24 5720     8     Масла каменноугольные легкосредние /</w:t>
      </w:r>
    </w:p>
    <w:p w:rsidR="00CC4CF9" w:rsidRPr="00061AB7" w:rsidRDefault="00CC4CF9">
      <w:pPr>
        <w:pStyle w:val="ConsPlusCell"/>
        <w:jc w:val="both"/>
      </w:pPr>
      <w:r w:rsidRPr="00061AB7">
        <w:t>24 5721     3     - необесфеноленные</w:t>
      </w:r>
    </w:p>
    <w:p w:rsidR="00CC4CF9" w:rsidRPr="00061AB7" w:rsidRDefault="00CC4CF9">
      <w:pPr>
        <w:pStyle w:val="ConsPlusCell"/>
        <w:jc w:val="both"/>
      </w:pPr>
      <w:r w:rsidRPr="00061AB7">
        <w:t>24 5722     9     - обесфеноленные</w:t>
      </w:r>
    </w:p>
    <w:p w:rsidR="00CC4CF9" w:rsidRPr="00061AB7" w:rsidRDefault="00CC4CF9">
      <w:pPr>
        <w:pStyle w:val="ConsPlusCell"/>
        <w:jc w:val="both"/>
      </w:pPr>
      <w:r w:rsidRPr="00061AB7">
        <w:t>24 5723     4     - для креолина</w:t>
      </w:r>
    </w:p>
    <w:p w:rsidR="00CC4CF9" w:rsidRPr="00061AB7" w:rsidRDefault="00CC4CF9">
      <w:pPr>
        <w:pStyle w:val="ConsPlusCell"/>
        <w:jc w:val="both"/>
      </w:pPr>
      <w:r w:rsidRPr="00061AB7">
        <w:t>24 5730     2     Масла каменноугольные прочие</w:t>
      </w:r>
    </w:p>
    <w:p w:rsidR="00CC4CF9" w:rsidRPr="00061AB7" w:rsidRDefault="00CC4CF9">
      <w:pPr>
        <w:pStyle w:val="ConsPlusCell"/>
        <w:jc w:val="both"/>
      </w:pPr>
      <w:r w:rsidRPr="00061AB7">
        <w:t>24 5731     8     Масло легкое</w:t>
      </w:r>
    </w:p>
    <w:p w:rsidR="00CC4CF9" w:rsidRPr="00061AB7" w:rsidRDefault="00CC4CF9">
      <w:pPr>
        <w:pStyle w:val="ConsPlusCell"/>
        <w:jc w:val="both"/>
      </w:pPr>
      <w:r w:rsidRPr="00061AB7">
        <w:t>24 5732     3     Масло поглотительное</w:t>
      </w:r>
    </w:p>
    <w:p w:rsidR="00CC4CF9" w:rsidRPr="00061AB7" w:rsidRDefault="00CC4CF9">
      <w:pPr>
        <w:pStyle w:val="ConsPlusCell"/>
        <w:jc w:val="both"/>
      </w:pPr>
      <w:r w:rsidRPr="00061AB7">
        <w:t>24 5733     9     Масло нафталиновое</w:t>
      </w:r>
    </w:p>
    <w:p w:rsidR="00CC4CF9" w:rsidRPr="00061AB7" w:rsidRDefault="00CC4CF9">
      <w:pPr>
        <w:pStyle w:val="ConsPlusCell"/>
        <w:jc w:val="both"/>
      </w:pPr>
      <w:r w:rsidRPr="00061AB7">
        <w:t>24 5740     7     Масла лесохимического производства</w:t>
      </w:r>
    </w:p>
    <w:p w:rsidR="00CC4CF9" w:rsidRPr="00061AB7" w:rsidRDefault="00CC4CF9">
      <w:pPr>
        <w:pStyle w:val="ConsPlusCell"/>
        <w:jc w:val="both"/>
      </w:pPr>
      <w:r w:rsidRPr="00061AB7">
        <w:t>24 5741     2     Масло / древесное термолиза древесины</w:t>
      </w:r>
    </w:p>
    <w:p w:rsidR="00CC4CF9" w:rsidRPr="00061AB7" w:rsidRDefault="00CC4CF9">
      <w:pPr>
        <w:pStyle w:val="ConsPlusCell"/>
        <w:jc w:val="both"/>
      </w:pPr>
      <w:r w:rsidRPr="00061AB7">
        <w:t>24 5742     8     - иммерсионное</w:t>
      </w:r>
    </w:p>
    <w:p w:rsidR="00CC4CF9" w:rsidRPr="00061AB7" w:rsidRDefault="00CC4CF9">
      <w:pPr>
        <w:pStyle w:val="ConsPlusCell"/>
        <w:jc w:val="both"/>
      </w:pPr>
      <w:r w:rsidRPr="00061AB7">
        <w:t>24 5743     3     - креозотовое древесно-смоляное</w:t>
      </w:r>
    </w:p>
    <w:p w:rsidR="00CC4CF9" w:rsidRPr="00061AB7" w:rsidRDefault="00CC4CF9">
      <w:pPr>
        <w:pStyle w:val="ConsPlusCell"/>
        <w:jc w:val="both"/>
      </w:pPr>
      <w:r w:rsidRPr="00061AB7">
        <w:t>24 5744     9     - пихтовое</w:t>
      </w:r>
    </w:p>
    <w:p w:rsidR="00CC4CF9" w:rsidRPr="00061AB7" w:rsidRDefault="00CC4CF9">
      <w:pPr>
        <w:pStyle w:val="ConsPlusCell"/>
        <w:jc w:val="both"/>
      </w:pPr>
      <w:r w:rsidRPr="00061AB7">
        <w:t>24 5745     4     Ингибитор древесно-смоляной</w:t>
      </w:r>
    </w:p>
    <w:p w:rsidR="00CC4CF9" w:rsidRPr="00061AB7" w:rsidRDefault="00CC4CF9">
      <w:pPr>
        <w:pStyle w:val="ConsPlusCell"/>
        <w:jc w:val="both"/>
      </w:pPr>
      <w:r w:rsidRPr="00061AB7">
        <w:t>24 5747     5     Масло сосновое синтетическое</w:t>
      </w:r>
    </w:p>
    <w:p w:rsidR="00CC4CF9" w:rsidRPr="00061AB7" w:rsidRDefault="00CC4CF9">
      <w:pPr>
        <w:pStyle w:val="ConsPlusCell"/>
        <w:jc w:val="both"/>
      </w:pPr>
      <w:r w:rsidRPr="00061AB7">
        <w:t>24 5748     0     Масло эфирное из хвои</w:t>
      </w:r>
    </w:p>
    <w:p w:rsidR="00CC4CF9" w:rsidRPr="00061AB7" w:rsidRDefault="00CC4CF9">
      <w:pPr>
        <w:pStyle w:val="ConsPlusCell"/>
        <w:jc w:val="both"/>
      </w:pPr>
      <w:r w:rsidRPr="00061AB7">
        <w:t>24 5749     6     Масло эфирное "ТЭМ"</w:t>
      </w:r>
    </w:p>
    <w:p w:rsidR="00CC4CF9" w:rsidRPr="00061AB7" w:rsidRDefault="00CC4CF9">
      <w:pPr>
        <w:pStyle w:val="ConsPlusCell"/>
        <w:jc w:val="both"/>
      </w:pPr>
      <w:r w:rsidRPr="00061AB7">
        <w:t>24 5800     2     Продукция органического синтеза для процессов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строительства скважин, добычи и транспорта нефти</w:t>
      </w:r>
    </w:p>
    <w:p w:rsidR="00CC4CF9" w:rsidRPr="00061AB7" w:rsidRDefault="00CC4CF9">
      <w:pPr>
        <w:pStyle w:val="ConsPlusCell"/>
        <w:jc w:val="both"/>
      </w:pPr>
      <w:r w:rsidRPr="00061AB7">
        <w:t>24 5810     7     Продукты химические (композиции),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предназначенные для повышения нефтеотдачи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пластов</w:t>
      </w:r>
    </w:p>
    <w:p w:rsidR="00CC4CF9" w:rsidRPr="00061AB7" w:rsidRDefault="00CC4CF9">
      <w:pPr>
        <w:pStyle w:val="ConsPlusCell"/>
        <w:jc w:val="both"/>
      </w:pPr>
      <w:r w:rsidRPr="00061AB7">
        <w:t>24 5811     2     Продукты химические для повышения эффективности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нефтевытеснения</w:t>
      </w:r>
    </w:p>
    <w:p w:rsidR="00CC4CF9" w:rsidRPr="00061AB7" w:rsidRDefault="00CC4CF9">
      <w:pPr>
        <w:pStyle w:val="ConsPlusCell"/>
        <w:jc w:val="both"/>
      </w:pPr>
      <w:r w:rsidRPr="00061AB7">
        <w:t>24 5812     8     Реагенты химические для повышения охвата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воздействия с целью увеличения нефтеотдачи</w:t>
      </w:r>
    </w:p>
    <w:p w:rsidR="00CC4CF9" w:rsidRPr="00061AB7" w:rsidRDefault="00CC4CF9">
      <w:pPr>
        <w:pStyle w:val="ConsPlusCell"/>
        <w:jc w:val="both"/>
      </w:pPr>
      <w:r w:rsidRPr="00061AB7">
        <w:t>24 5813     3     Реагенты химические для повышения нефтеотдачи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пластов комплексного действия</w:t>
      </w:r>
    </w:p>
    <w:p w:rsidR="00CC4CF9" w:rsidRPr="00061AB7" w:rsidRDefault="00CC4CF9">
      <w:pPr>
        <w:pStyle w:val="ConsPlusCell"/>
        <w:jc w:val="both"/>
      </w:pPr>
      <w:r w:rsidRPr="00061AB7">
        <w:t>24 5820     1     Продукты химические (композиции),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предназначенные для подготовки (транспорта)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нефти</w:t>
      </w:r>
    </w:p>
    <w:p w:rsidR="00CC4CF9" w:rsidRPr="00061AB7" w:rsidRDefault="00CC4CF9">
      <w:pPr>
        <w:pStyle w:val="ConsPlusCell"/>
        <w:jc w:val="both"/>
      </w:pPr>
      <w:r w:rsidRPr="00061AB7">
        <w:t>24 5821     7     Деэмульгаторы для глубокого обезвоживания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обессоливания нефтяных эмульсий на установках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подготовки нефти</w:t>
      </w:r>
    </w:p>
    <w:p w:rsidR="00CC4CF9" w:rsidRPr="00061AB7" w:rsidRDefault="00CC4CF9">
      <w:pPr>
        <w:pStyle w:val="ConsPlusCell"/>
        <w:jc w:val="both"/>
      </w:pPr>
      <w:r w:rsidRPr="00061AB7">
        <w:t>24 5822     2     Деэмульгаторы для обезвоживания нефтяных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эмульсий при пониженных температурах (10 -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20 град. C) в системах сбора нефти</w:t>
      </w:r>
    </w:p>
    <w:p w:rsidR="00CC4CF9" w:rsidRPr="00061AB7" w:rsidRDefault="00CC4CF9">
      <w:pPr>
        <w:pStyle w:val="ConsPlusCell"/>
        <w:jc w:val="both"/>
      </w:pPr>
      <w:r w:rsidRPr="00061AB7">
        <w:t>24 5823     8     Деэмульгаторы комплексного действия со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свойствами ингибитора коррозии</w:t>
      </w:r>
    </w:p>
    <w:p w:rsidR="00CC4CF9" w:rsidRPr="00061AB7" w:rsidRDefault="00CC4CF9">
      <w:pPr>
        <w:pStyle w:val="ConsPlusCell"/>
        <w:jc w:val="both"/>
      </w:pPr>
      <w:r w:rsidRPr="00061AB7">
        <w:t>24 5824     3     Деэмульгаторы для обезвоживания нефтяных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эмульсий, стабилизированных механическими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примесями (сульфилом железа)</w:t>
      </w:r>
    </w:p>
    <w:p w:rsidR="00CC4CF9" w:rsidRPr="00061AB7" w:rsidRDefault="00CC4CF9">
      <w:pPr>
        <w:pStyle w:val="ConsPlusCell"/>
        <w:jc w:val="both"/>
      </w:pPr>
      <w:r w:rsidRPr="00061AB7">
        <w:t>24 5825     9     Деэмульгаторы для обработки нефтяных эмульсий,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добываемых при тепловом воздействии на пласт</w:t>
      </w:r>
    </w:p>
    <w:p w:rsidR="00CC4CF9" w:rsidRPr="00061AB7" w:rsidRDefault="00CC4CF9">
      <w:pPr>
        <w:pStyle w:val="ConsPlusCell"/>
        <w:jc w:val="both"/>
      </w:pPr>
      <w:r w:rsidRPr="00061AB7">
        <w:t>24 5826     4     Деэмульгаторы для прямых эмульсий типа "нефть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воде" при обработке сточных нефтепромысловых вод</w:t>
      </w:r>
    </w:p>
    <w:p w:rsidR="00CC4CF9" w:rsidRPr="00061AB7" w:rsidRDefault="00CC4CF9">
      <w:pPr>
        <w:pStyle w:val="ConsPlusCell"/>
        <w:jc w:val="both"/>
      </w:pPr>
      <w:r w:rsidRPr="00061AB7">
        <w:t>24 5830     6     Продукты химические (композиции),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предназначенные для предотвращения отложений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неорганических солей</w:t>
      </w:r>
    </w:p>
    <w:p w:rsidR="00CC4CF9" w:rsidRPr="00061AB7" w:rsidRDefault="00CC4CF9">
      <w:pPr>
        <w:pStyle w:val="ConsPlusCell"/>
        <w:jc w:val="both"/>
      </w:pPr>
      <w:r w:rsidRPr="00061AB7">
        <w:t>24 5831     1     Реагенты химические для селективного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предотвращения отложений неорганических солей</w:t>
      </w:r>
    </w:p>
    <w:p w:rsidR="00CC4CF9" w:rsidRPr="00061AB7" w:rsidRDefault="00CC4CF9">
      <w:pPr>
        <w:pStyle w:val="ConsPlusCell"/>
        <w:jc w:val="both"/>
      </w:pPr>
      <w:r w:rsidRPr="00061AB7">
        <w:t>24 5832     7     Реагенты химические для предотвращения отложений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неорганических солей сложного состава</w:t>
      </w:r>
    </w:p>
    <w:p w:rsidR="00CC4CF9" w:rsidRPr="00061AB7" w:rsidRDefault="00CC4CF9">
      <w:pPr>
        <w:pStyle w:val="ConsPlusCell"/>
        <w:jc w:val="both"/>
      </w:pPr>
      <w:r w:rsidRPr="00061AB7">
        <w:t>24 5833     2     Реагенты химические для предотвращения отложений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неорганических солей комплексного действия</w:t>
      </w:r>
    </w:p>
    <w:p w:rsidR="00CC4CF9" w:rsidRPr="00061AB7" w:rsidRDefault="00CC4CF9">
      <w:pPr>
        <w:pStyle w:val="ConsPlusCell"/>
        <w:jc w:val="both"/>
      </w:pPr>
      <w:r w:rsidRPr="00061AB7">
        <w:t>24 5834     8     Продукты химические для предотвращения отложений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неорганических солей при высокотемпературном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режиме</w:t>
      </w:r>
    </w:p>
    <w:p w:rsidR="00CC4CF9" w:rsidRPr="00061AB7" w:rsidRDefault="00CC4CF9">
      <w:pPr>
        <w:pStyle w:val="ConsPlusCell"/>
        <w:jc w:val="both"/>
      </w:pPr>
      <w:r w:rsidRPr="00061AB7">
        <w:t>24 5835     3     Реагенты химические для удаления отложений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неорганических солей</w:t>
      </w:r>
    </w:p>
    <w:p w:rsidR="00CC4CF9" w:rsidRPr="00061AB7" w:rsidRDefault="00CC4CF9">
      <w:pPr>
        <w:pStyle w:val="ConsPlusCell"/>
        <w:jc w:val="both"/>
      </w:pPr>
      <w:r w:rsidRPr="00061AB7">
        <w:t>24 5840     0     Продукты и составы химические, предназначенные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борьбы с асфальто-смоло-парафиновыми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отложениями</w:t>
      </w:r>
    </w:p>
    <w:p w:rsidR="00CC4CF9" w:rsidRPr="00061AB7" w:rsidRDefault="00CC4CF9">
      <w:pPr>
        <w:pStyle w:val="ConsPlusCell"/>
        <w:jc w:val="both"/>
      </w:pPr>
      <w:r w:rsidRPr="00061AB7">
        <w:t>24 5841     6     Ингибиторы парафиноотложений моющего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(детергентного) действия</w:t>
      </w:r>
    </w:p>
    <w:p w:rsidR="00CC4CF9" w:rsidRPr="00061AB7" w:rsidRDefault="00CC4CF9">
      <w:pPr>
        <w:pStyle w:val="ConsPlusCell"/>
        <w:jc w:val="both"/>
      </w:pPr>
      <w:r w:rsidRPr="00061AB7">
        <w:t>24 5842     1     Ингибиторы парафиноотложений депрессорного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действия (депрессоры)</w:t>
      </w:r>
    </w:p>
    <w:p w:rsidR="00CC4CF9" w:rsidRPr="00061AB7" w:rsidRDefault="00CC4CF9">
      <w:pPr>
        <w:pStyle w:val="ConsPlusCell"/>
        <w:jc w:val="both"/>
      </w:pPr>
      <w:r w:rsidRPr="00061AB7">
        <w:t>24 5843     7     Ингибиторы покрывающего гидрофилизирующего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действия</w:t>
      </w:r>
    </w:p>
    <w:p w:rsidR="00CC4CF9" w:rsidRPr="00061AB7" w:rsidRDefault="00CC4CF9">
      <w:pPr>
        <w:pStyle w:val="ConsPlusCell"/>
        <w:jc w:val="both"/>
      </w:pPr>
      <w:r w:rsidRPr="00061AB7">
        <w:t>24 5844     2     Присадки для улучшения текучести нефти</w:t>
      </w:r>
    </w:p>
    <w:p w:rsidR="00CC4CF9" w:rsidRPr="00061AB7" w:rsidRDefault="00CC4CF9">
      <w:pPr>
        <w:pStyle w:val="ConsPlusCell"/>
        <w:jc w:val="both"/>
      </w:pPr>
      <w:r w:rsidRPr="00061AB7">
        <w:t>24 5845     8     Удалители парафиноотложений на основе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углеводородных и нефтяных растворителей</w:t>
      </w:r>
    </w:p>
    <w:p w:rsidR="00CC4CF9" w:rsidRPr="00061AB7" w:rsidRDefault="00CC4CF9">
      <w:pPr>
        <w:pStyle w:val="ConsPlusCell"/>
        <w:jc w:val="both"/>
      </w:pPr>
      <w:r w:rsidRPr="00061AB7">
        <w:t>24 5846     3     Удалители парафиноотложений моющего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(детергентного) действия на водной основе</w:t>
      </w:r>
    </w:p>
    <w:p w:rsidR="00CC4CF9" w:rsidRPr="00061AB7" w:rsidRDefault="00CC4CF9">
      <w:pPr>
        <w:pStyle w:val="ConsPlusCell"/>
        <w:jc w:val="both"/>
      </w:pPr>
      <w:r w:rsidRPr="00061AB7">
        <w:t>24 5850     5     Продукты химические (композиции),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предназначенные для борьбы с коррозией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биоповреждениями нефтепромыслового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оборудования</w:t>
      </w:r>
    </w:p>
    <w:p w:rsidR="00CC4CF9" w:rsidRPr="00061AB7" w:rsidRDefault="00CC4CF9">
      <w:pPr>
        <w:pStyle w:val="ConsPlusCell"/>
        <w:jc w:val="both"/>
      </w:pPr>
      <w:r w:rsidRPr="00061AB7">
        <w:t>24 5851     0     Бактерициды</w:t>
      </w:r>
    </w:p>
    <w:p w:rsidR="00CC4CF9" w:rsidRPr="00061AB7" w:rsidRDefault="00CC4CF9">
      <w:pPr>
        <w:pStyle w:val="ConsPlusCell"/>
        <w:jc w:val="both"/>
      </w:pPr>
      <w:r w:rsidRPr="00061AB7">
        <w:t>24 5852     6     Покрытия защитные</w:t>
      </w:r>
    </w:p>
    <w:p w:rsidR="00CC4CF9" w:rsidRPr="00061AB7" w:rsidRDefault="00CC4CF9">
      <w:pPr>
        <w:pStyle w:val="ConsPlusCell"/>
        <w:jc w:val="both"/>
      </w:pPr>
      <w:r w:rsidRPr="00061AB7">
        <w:t>24 5853     1     Поглотители агрессивных агентов</w:t>
      </w:r>
    </w:p>
    <w:p w:rsidR="00CC4CF9" w:rsidRPr="00061AB7" w:rsidRDefault="00CC4CF9">
      <w:pPr>
        <w:pStyle w:val="ConsPlusCell"/>
        <w:jc w:val="both"/>
      </w:pPr>
      <w:r w:rsidRPr="00061AB7">
        <w:t>24 5854     7     Продукты химические вспомогательные</w:t>
      </w:r>
    </w:p>
    <w:p w:rsidR="00CC4CF9" w:rsidRPr="00061AB7" w:rsidRDefault="00CC4CF9">
      <w:pPr>
        <w:pStyle w:val="ConsPlusCell"/>
        <w:jc w:val="both"/>
      </w:pPr>
      <w:r w:rsidRPr="00061AB7">
        <w:t>24 5860     5     Продукты химические (композиции),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предназначенные для / строительства скважин</w:t>
      </w:r>
    </w:p>
    <w:p w:rsidR="00CC4CF9" w:rsidRPr="00061AB7" w:rsidRDefault="00CC4CF9">
      <w:pPr>
        <w:pStyle w:val="ConsPlusCell"/>
        <w:jc w:val="both"/>
      </w:pPr>
      <w:r w:rsidRPr="00061AB7">
        <w:t>24 5861     5     - бурения и заканчивания скважин</w:t>
      </w:r>
    </w:p>
    <w:p w:rsidR="00CC4CF9" w:rsidRPr="00061AB7" w:rsidRDefault="00CC4CF9">
      <w:pPr>
        <w:pStyle w:val="ConsPlusCell"/>
        <w:jc w:val="both"/>
      </w:pPr>
      <w:r w:rsidRPr="00061AB7">
        <w:t>24 5862     0     - крепления скважин</w:t>
      </w:r>
    </w:p>
    <w:p w:rsidR="00CC4CF9" w:rsidRPr="00061AB7" w:rsidRDefault="00CC4CF9">
      <w:pPr>
        <w:pStyle w:val="ConsPlusCell"/>
        <w:jc w:val="both"/>
      </w:pPr>
      <w:r w:rsidRPr="00061AB7">
        <w:t>24 5870     4     Продукты химические, предназначенные для защиты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окружающей среды и охраны природы в процессах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нефтедобычи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24 6000     6     Красители синтетические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24 6100     3     Красители синтетические для текстильной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24 6110     4     Красители прямые /</w:t>
      </w:r>
    </w:p>
    <w:p w:rsidR="00CC4CF9" w:rsidRPr="00061AB7" w:rsidRDefault="00CC4CF9">
      <w:pPr>
        <w:pStyle w:val="ConsPlusCell"/>
        <w:jc w:val="both"/>
      </w:pPr>
      <w:r w:rsidRPr="00061AB7">
        <w:t>24 6111     7     - обычные</w:t>
      </w:r>
    </w:p>
    <w:p w:rsidR="00CC4CF9" w:rsidRPr="00061AB7" w:rsidRDefault="00CC4CF9">
      <w:pPr>
        <w:pStyle w:val="ConsPlusCell"/>
        <w:jc w:val="both"/>
      </w:pPr>
      <w:r w:rsidRPr="00061AB7">
        <w:t>24 6112     5     - светопрочные</w:t>
      </w:r>
    </w:p>
    <w:p w:rsidR="00CC4CF9" w:rsidRPr="00061AB7" w:rsidRDefault="00CC4CF9">
      <w:pPr>
        <w:pStyle w:val="ConsPlusCell"/>
        <w:jc w:val="both"/>
      </w:pPr>
      <w:r w:rsidRPr="00061AB7">
        <w:t>24 6113     0     - упрочняемые солями меди или ДЦМ</w:t>
      </w:r>
    </w:p>
    <w:p w:rsidR="00CC4CF9" w:rsidRPr="00061AB7" w:rsidRDefault="00CC4CF9">
      <w:pPr>
        <w:pStyle w:val="ConsPlusCell"/>
        <w:jc w:val="both"/>
      </w:pPr>
      <w:r w:rsidRPr="00061AB7">
        <w:t>24 6114     6     - диазотируемые и проявляемые</w:t>
      </w:r>
    </w:p>
    <w:p w:rsidR="00CC4CF9" w:rsidRPr="00061AB7" w:rsidRDefault="00CC4CF9">
      <w:pPr>
        <w:pStyle w:val="ConsPlusCell"/>
        <w:jc w:val="both"/>
      </w:pPr>
      <w:r w:rsidRPr="00061AB7">
        <w:t>24 6120     9     Красители сернистые /</w:t>
      </w:r>
    </w:p>
    <w:p w:rsidR="00CC4CF9" w:rsidRPr="00061AB7" w:rsidRDefault="00CC4CF9">
      <w:pPr>
        <w:pStyle w:val="ConsPlusCell"/>
        <w:jc w:val="both"/>
      </w:pPr>
      <w:r w:rsidRPr="00061AB7">
        <w:t>24 6121     4     - обычные цветные</w:t>
      </w:r>
    </w:p>
    <w:p w:rsidR="00CC4CF9" w:rsidRPr="00061AB7" w:rsidRDefault="00CC4CF9">
      <w:pPr>
        <w:pStyle w:val="ConsPlusCell"/>
        <w:jc w:val="both"/>
      </w:pPr>
      <w:r w:rsidRPr="00061AB7">
        <w:t>24 6122     0     - обычные черные</w:t>
      </w:r>
    </w:p>
    <w:p w:rsidR="00CC4CF9" w:rsidRPr="00061AB7" w:rsidRDefault="00CC4CF9">
      <w:pPr>
        <w:pStyle w:val="ConsPlusCell"/>
        <w:jc w:val="both"/>
      </w:pPr>
      <w:r w:rsidRPr="00061AB7">
        <w:t>24 6123     5     - водорастворимые производные - тиозоли</w:t>
      </w:r>
    </w:p>
    <w:p w:rsidR="00CC4CF9" w:rsidRPr="00061AB7" w:rsidRDefault="00CC4CF9">
      <w:pPr>
        <w:pStyle w:val="ConsPlusCell"/>
        <w:jc w:val="both"/>
      </w:pPr>
      <w:r w:rsidRPr="00061AB7">
        <w:t>24 6130     3     Красители / кубовые</w:t>
      </w:r>
    </w:p>
    <w:p w:rsidR="00CC4CF9" w:rsidRPr="00061AB7" w:rsidRDefault="00CC4CF9">
      <w:pPr>
        <w:pStyle w:val="ConsPlusCell"/>
        <w:jc w:val="both"/>
      </w:pPr>
      <w:r w:rsidRPr="00061AB7">
        <w:t>24 6131     9     - кубовые - порошки обычные</w:t>
      </w:r>
    </w:p>
    <w:p w:rsidR="00CC4CF9" w:rsidRPr="00061AB7" w:rsidRDefault="00CC4CF9">
      <w:pPr>
        <w:pStyle w:val="ConsPlusCell"/>
        <w:jc w:val="both"/>
      </w:pPr>
      <w:r w:rsidRPr="00061AB7">
        <w:t>24 6132     4     - кубовые - порошки для крашения</w:t>
      </w:r>
    </w:p>
    <w:p w:rsidR="00CC4CF9" w:rsidRPr="00061AB7" w:rsidRDefault="00CC4CF9">
      <w:pPr>
        <w:pStyle w:val="ConsPlusCell"/>
        <w:jc w:val="both"/>
      </w:pPr>
      <w:r w:rsidRPr="00061AB7">
        <w:t>24 6133     4     - кубовые порошки и пасты для суспензионного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крашения</w:t>
      </w:r>
    </w:p>
    <w:p w:rsidR="00CC4CF9" w:rsidRPr="00061AB7" w:rsidRDefault="00CC4CF9">
      <w:pPr>
        <w:pStyle w:val="ConsPlusCell"/>
        <w:jc w:val="both"/>
      </w:pPr>
      <w:r w:rsidRPr="00061AB7">
        <w:t>24 6134     5     - кубовые пасты для печати</w:t>
      </w:r>
    </w:p>
    <w:p w:rsidR="00CC4CF9" w:rsidRPr="00061AB7" w:rsidRDefault="00CC4CF9">
      <w:pPr>
        <w:pStyle w:val="ConsPlusCell"/>
        <w:jc w:val="both"/>
      </w:pPr>
      <w:r w:rsidRPr="00061AB7">
        <w:t>24 6135     0     - кубовые для шерсти и меха</w:t>
      </w:r>
    </w:p>
    <w:p w:rsidR="00CC4CF9" w:rsidRPr="00061AB7" w:rsidRDefault="00CC4CF9">
      <w:pPr>
        <w:pStyle w:val="ConsPlusCell"/>
        <w:jc w:val="both"/>
      </w:pPr>
      <w:r w:rsidRPr="00061AB7">
        <w:t>24 6136     6     Кубазоли</w:t>
      </w:r>
    </w:p>
    <w:p w:rsidR="00CC4CF9" w:rsidRPr="00061AB7" w:rsidRDefault="00CC4CF9">
      <w:pPr>
        <w:pStyle w:val="ConsPlusCell"/>
        <w:jc w:val="both"/>
      </w:pPr>
      <w:r w:rsidRPr="00061AB7">
        <w:t>24 6140     8     Компоненты, образующие красители на волокне</w:t>
      </w:r>
    </w:p>
    <w:p w:rsidR="00CC4CF9" w:rsidRPr="00061AB7" w:rsidRDefault="00CC4CF9">
      <w:pPr>
        <w:pStyle w:val="ConsPlusCell"/>
        <w:jc w:val="both"/>
      </w:pPr>
      <w:r w:rsidRPr="00061AB7">
        <w:t>24 6141     3     Азосоставляющие-азотолы</w:t>
      </w:r>
    </w:p>
    <w:p w:rsidR="00CC4CF9" w:rsidRPr="00061AB7" w:rsidRDefault="00CC4CF9">
      <w:pPr>
        <w:pStyle w:val="ConsPlusCell"/>
        <w:jc w:val="both"/>
      </w:pPr>
      <w:r w:rsidRPr="00061AB7">
        <w:t>24 6142     9     Диазосоставляющие-диазосоединения стойкие 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диазоли</w:t>
      </w:r>
    </w:p>
    <w:p w:rsidR="00CC4CF9" w:rsidRPr="00061AB7" w:rsidRDefault="00CC4CF9">
      <w:pPr>
        <w:pStyle w:val="ConsPlusCell"/>
        <w:jc w:val="both"/>
      </w:pPr>
      <w:r w:rsidRPr="00061AB7">
        <w:t>24 6143     4     Смеси азотола и диазоаминосоединения 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диазоаминолы</w:t>
      </w:r>
    </w:p>
    <w:p w:rsidR="00CC4CF9" w:rsidRPr="00061AB7" w:rsidRDefault="00CC4CF9">
      <w:pPr>
        <w:pStyle w:val="ConsPlusCell"/>
        <w:jc w:val="both"/>
      </w:pPr>
      <w:r w:rsidRPr="00061AB7">
        <w:t>24 6144     8     Продукты окисляемые, образующие красители при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окислении на волокне</w:t>
      </w:r>
    </w:p>
    <w:p w:rsidR="00CC4CF9" w:rsidRPr="00061AB7" w:rsidRDefault="00CC4CF9">
      <w:pPr>
        <w:pStyle w:val="ConsPlusCell"/>
        <w:jc w:val="both"/>
      </w:pPr>
      <w:r w:rsidRPr="00061AB7">
        <w:t>24 6145     5     Основания фталоцианиновых красителей 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фталоцианогены</w:t>
      </w:r>
    </w:p>
    <w:p w:rsidR="00CC4CF9" w:rsidRPr="00061AB7" w:rsidRDefault="00CC4CF9">
      <w:pPr>
        <w:pStyle w:val="ConsPlusCell"/>
        <w:jc w:val="both"/>
      </w:pPr>
      <w:r w:rsidRPr="00061AB7">
        <w:t>24 6150     2     Красители кислотные /</w:t>
      </w:r>
    </w:p>
    <w:p w:rsidR="00CC4CF9" w:rsidRPr="00061AB7" w:rsidRDefault="00CC4CF9">
      <w:pPr>
        <w:pStyle w:val="ConsPlusCell"/>
        <w:jc w:val="both"/>
      </w:pPr>
      <w:r w:rsidRPr="00061AB7">
        <w:t>24 6151     8     - не содержащие металла</w:t>
      </w:r>
    </w:p>
    <w:p w:rsidR="00CC4CF9" w:rsidRPr="00061AB7" w:rsidRDefault="00CC4CF9">
      <w:pPr>
        <w:pStyle w:val="ConsPlusCell"/>
        <w:jc w:val="both"/>
      </w:pPr>
      <w:r w:rsidRPr="00061AB7">
        <w:t>24 6152     3     - металлосодержащие комплексы 1:1</w:t>
      </w:r>
    </w:p>
    <w:p w:rsidR="00CC4CF9" w:rsidRPr="00061AB7" w:rsidRDefault="00CC4CF9">
      <w:pPr>
        <w:pStyle w:val="ConsPlusCell"/>
        <w:jc w:val="both"/>
      </w:pPr>
      <w:r w:rsidRPr="00061AB7">
        <w:t>24 6153     9     - металлосодержащие комплексы 1:2</w:t>
      </w:r>
    </w:p>
    <w:p w:rsidR="00CC4CF9" w:rsidRPr="00061AB7" w:rsidRDefault="00CC4CF9">
      <w:pPr>
        <w:pStyle w:val="ConsPlusCell"/>
        <w:jc w:val="both"/>
      </w:pPr>
      <w:r w:rsidRPr="00061AB7">
        <w:t>24 6154     4     - легкосмываемые</w:t>
      </w:r>
    </w:p>
    <w:p w:rsidR="00CC4CF9" w:rsidRPr="00061AB7" w:rsidRDefault="00CC4CF9">
      <w:pPr>
        <w:pStyle w:val="ConsPlusCell"/>
        <w:jc w:val="both"/>
      </w:pPr>
      <w:r w:rsidRPr="00061AB7">
        <w:t>24 6160     7     Красители протравные / для хлопка и шерсти</w:t>
      </w:r>
    </w:p>
    <w:p w:rsidR="00CC4CF9" w:rsidRPr="00061AB7" w:rsidRDefault="00CC4CF9">
      <w:pPr>
        <w:pStyle w:val="ConsPlusCell"/>
        <w:jc w:val="both"/>
      </w:pPr>
      <w:r w:rsidRPr="00061AB7">
        <w:t>24 6161     2     - для хлопка</w:t>
      </w:r>
    </w:p>
    <w:p w:rsidR="00CC4CF9" w:rsidRPr="00061AB7" w:rsidRDefault="00CC4CF9">
      <w:pPr>
        <w:pStyle w:val="ConsPlusCell"/>
        <w:jc w:val="both"/>
      </w:pPr>
      <w:r w:rsidRPr="00061AB7">
        <w:t>24 6162     8     - для шерсти</w:t>
      </w:r>
    </w:p>
    <w:p w:rsidR="00CC4CF9" w:rsidRPr="00061AB7" w:rsidRDefault="00CC4CF9">
      <w:pPr>
        <w:pStyle w:val="ConsPlusCell"/>
        <w:jc w:val="both"/>
      </w:pPr>
      <w:r w:rsidRPr="00061AB7">
        <w:t>24 6170     1     Красители / для смешанных волокон</w:t>
      </w:r>
    </w:p>
    <w:p w:rsidR="00CC4CF9" w:rsidRPr="00061AB7" w:rsidRDefault="00CC4CF9">
      <w:pPr>
        <w:pStyle w:val="ConsPlusCell"/>
        <w:jc w:val="both"/>
      </w:pPr>
      <w:r w:rsidRPr="00061AB7">
        <w:t>24 6171     7     - для полушерсти</w:t>
      </w:r>
    </w:p>
    <w:p w:rsidR="00CC4CF9" w:rsidRPr="00061AB7" w:rsidRDefault="00CC4CF9">
      <w:pPr>
        <w:pStyle w:val="ConsPlusCell"/>
        <w:jc w:val="both"/>
      </w:pPr>
      <w:r w:rsidRPr="00061AB7">
        <w:t>24 6180     6     Красители специальные для химических волокон</w:t>
      </w:r>
    </w:p>
    <w:p w:rsidR="00CC4CF9" w:rsidRPr="00061AB7" w:rsidRDefault="00CC4CF9">
      <w:pPr>
        <w:pStyle w:val="ConsPlusCell"/>
        <w:jc w:val="both"/>
      </w:pPr>
      <w:r w:rsidRPr="00061AB7">
        <w:t>24 6181     1     Красители дисперсные для ацетатного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синтетического волокна</w:t>
      </w:r>
    </w:p>
    <w:p w:rsidR="00CC4CF9" w:rsidRPr="00061AB7" w:rsidRDefault="00CC4CF9">
      <w:pPr>
        <w:pStyle w:val="ConsPlusCell"/>
        <w:jc w:val="both"/>
      </w:pPr>
      <w:r w:rsidRPr="00061AB7">
        <w:t>24 6182     7     Азоацеты</w:t>
      </w:r>
    </w:p>
    <w:p w:rsidR="00CC4CF9" w:rsidRPr="00061AB7" w:rsidRDefault="00CC4CF9">
      <w:pPr>
        <w:pStyle w:val="ConsPlusCell"/>
        <w:jc w:val="both"/>
      </w:pPr>
      <w:r w:rsidRPr="00061AB7">
        <w:t>24 6183     2     Азокрасители дисперсные металлосодержащие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полиамидов</w:t>
      </w:r>
    </w:p>
    <w:p w:rsidR="00CC4CF9" w:rsidRPr="00061AB7" w:rsidRDefault="00CC4CF9">
      <w:pPr>
        <w:pStyle w:val="ConsPlusCell"/>
        <w:jc w:val="both"/>
      </w:pPr>
      <w:r w:rsidRPr="00061AB7">
        <w:t>24 6184     8     Красители катионные для нитрона</w:t>
      </w:r>
    </w:p>
    <w:p w:rsidR="00CC4CF9" w:rsidRPr="00061AB7" w:rsidRDefault="00CC4CF9">
      <w:pPr>
        <w:pStyle w:val="ConsPlusCell"/>
        <w:jc w:val="both"/>
      </w:pPr>
      <w:r w:rsidRPr="00061AB7">
        <w:t>24 6185     3     Капрозоли</w:t>
      </w:r>
    </w:p>
    <w:p w:rsidR="00CC4CF9" w:rsidRPr="00061AB7" w:rsidRDefault="00CC4CF9">
      <w:pPr>
        <w:pStyle w:val="ConsPlusCell"/>
        <w:jc w:val="both"/>
      </w:pPr>
      <w:r w:rsidRPr="00061AB7">
        <w:t>24 6186     9     Красители для полиэфиров</w:t>
      </w:r>
    </w:p>
    <w:p w:rsidR="00CC4CF9" w:rsidRPr="00061AB7" w:rsidRDefault="00CC4CF9">
      <w:pPr>
        <w:pStyle w:val="ConsPlusCell"/>
        <w:jc w:val="both"/>
      </w:pPr>
      <w:r w:rsidRPr="00061AB7">
        <w:t>24 6190     0     Красители активные /</w:t>
      </w:r>
    </w:p>
    <w:p w:rsidR="00CC4CF9" w:rsidRPr="00061AB7" w:rsidRDefault="00CC4CF9">
      <w:pPr>
        <w:pStyle w:val="ConsPlusCell"/>
        <w:jc w:val="both"/>
      </w:pPr>
      <w:r w:rsidRPr="00061AB7">
        <w:t>24 6191     4     - для целлюлозных волокон, окрашивающие без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нагревания</w:t>
      </w:r>
    </w:p>
    <w:p w:rsidR="00CC4CF9" w:rsidRPr="00061AB7" w:rsidRDefault="00CC4CF9">
      <w:pPr>
        <w:pStyle w:val="ConsPlusCell"/>
        <w:jc w:val="both"/>
      </w:pPr>
      <w:r w:rsidRPr="00061AB7">
        <w:t>24 6192     1     - для целлюлозных волокон, окрашивающие при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нагревании (70 - 90 град. С)</w:t>
      </w:r>
    </w:p>
    <w:p w:rsidR="00CC4CF9" w:rsidRPr="00061AB7" w:rsidRDefault="00CC4CF9">
      <w:pPr>
        <w:pStyle w:val="ConsPlusCell"/>
        <w:jc w:val="both"/>
      </w:pPr>
      <w:r w:rsidRPr="00061AB7">
        <w:t>24 6193     7     - для целлюлозных волокон, окрашивающие при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нагревании (60 - 70 град. С)</w:t>
      </w:r>
    </w:p>
    <w:p w:rsidR="00CC4CF9" w:rsidRPr="00061AB7" w:rsidRDefault="00CC4CF9">
      <w:pPr>
        <w:pStyle w:val="ConsPlusCell"/>
        <w:jc w:val="both"/>
      </w:pPr>
      <w:r w:rsidRPr="00061AB7">
        <w:t>24 6194     2     - для целлюлозных волокон, окрашивающие при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повышенной щелочности</w:t>
      </w:r>
    </w:p>
    <w:p w:rsidR="00CC4CF9" w:rsidRPr="00061AB7" w:rsidRDefault="00CC4CF9">
      <w:pPr>
        <w:pStyle w:val="ConsPlusCell"/>
        <w:jc w:val="both"/>
      </w:pPr>
      <w:r w:rsidRPr="00061AB7">
        <w:t>24 6195     8     - для шерсти</w:t>
      </w:r>
    </w:p>
    <w:p w:rsidR="00CC4CF9" w:rsidRPr="00061AB7" w:rsidRDefault="00CC4CF9">
      <w:pPr>
        <w:pStyle w:val="ConsPlusCell"/>
        <w:jc w:val="both"/>
      </w:pPr>
      <w:r w:rsidRPr="00061AB7">
        <w:t>24 6196     3     - для полиамидов</w:t>
      </w:r>
    </w:p>
    <w:p w:rsidR="00CC4CF9" w:rsidRPr="00061AB7" w:rsidRDefault="00CC4CF9">
      <w:pPr>
        <w:pStyle w:val="ConsPlusCell"/>
        <w:jc w:val="both"/>
      </w:pPr>
      <w:r w:rsidRPr="00061AB7">
        <w:t>24 6200     3     Красители синтетические для кожи, овчины шубной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меха</w:t>
      </w:r>
    </w:p>
    <w:p w:rsidR="00CC4CF9" w:rsidRPr="00061AB7" w:rsidRDefault="00CC4CF9">
      <w:pPr>
        <w:pStyle w:val="ConsPlusCell"/>
        <w:jc w:val="both"/>
      </w:pPr>
      <w:r w:rsidRPr="00061AB7">
        <w:t>24 6210     8     Красители / для кожи и овчины шубной</w:t>
      </w:r>
    </w:p>
    <w:p w:rsidR="00CC4CF9" w:rsidRPr="00061AB7" w:rsidRDefault="00CC4CF9">
      <w:pPr>
        <w:pStyle w:val="ConsPlusCell"/>
        <w:jc w:val="both"/>
      </w:pPr>
      <w:r w:rsidRPr="00061AB7">
        <w:t>24 6211     3     - прямые для кожи</w:t>
      </w:r>
    </w:p>
    <w:p w:rsidR="00CC4CF9" w:rsidRPr="00061AB7" w:rsidRDefault="00CC4CF9">
      <w:pPr>
        <w:pStyle w:val="ConsPlusCell"/>
        <w:jc w:val="both"/>
      </w:pPr>
      <w:r w:rsidRPr="00061AB7">
        <w:t>24 6212     9     - прямые для овчины шубной</w:t>
      </w:r>
    </w:p>
    <w:p w:rsidR="00CC4CF9" w:rsidRPr="00061AB7" w:rsidRDefault="00CC4CF9">
      <w:pPr>
        <w:pStyle w:val="ConsPlusCell"/>
        <w:jc w:val="both"/>
      </w:pPr>
      <w:r w:rsidRPr="00061AB7">
        <w:t>24 6213     4     - кислотные для кожи</w:t>
      </w:r>
    </w:p>
    <w:p w:rsidR="00CC4CF9" w:rsidRPr="00061AB7" w:rsidRDefault="00CC4CF9">
      <w:pPr>
        <w:pStyle w:val="ConsPlusCell"/>
        <w:jc w:val="both"/>
      </w:pPr>
      <w:r w:rsidRPr="00061AB7">
        <w:t>24 6214     4     - кислотные для шубной овчины</w:t>
      </w:r>
    </w:p>
    <w:p w:rsidR="00CC4CF9" w:rsidRPr="00061AB7" w:rsidRDefault="00CC4CF9">
      <w:pPr>
        <w:pStyle w:val="ConsPlusCell"/>
        <w:jc w:val="both"/>
      </w:pPr>
      <w:r w:rsidRPr="00061AB7">
        <w:t>24 6215     5     - специальные анионные для кожи</w:t>
      </w:r>
    </w:p>
    <w:p w:rsidR="00CC4CF9" w:rsidRPr="00061AB7" w:rsidRDefault="00CC4CF9">
      <w:pPr>
        <w:pStyle w:val="ConsPlusCell"/>
        <w:jc w:val="both"/>
      </w:pPr>
      <w:r w:rsidRPr="00061AB7">
        <w:t>24 6216     0     - специальные катионные для кожи</w:t>
      </w:r>
    </w:p>
    <w:p w:rsidR="00CC4CF9" w:rsidRPr="00061AB7" w:rsidRDefault="00CC4CF9">
      <w:pPr>
        <w:pStyle w:val="ConsPlusCell"/>
        <w:jc w:val="both"/>
      </w:pPr>
      <w:r w:rsidRPr="00061AB7">
        <w:t>24 6217     6     - для покрывных красок для кожи</w:t>
      </w:r>
    </w:p>
    <w:p w:rsidR="00CC4CF9" w:rsidRPr="00061AB7" w:rsidRDefault="00CC4CF9">
      <w:pPr>
        <w:pStyle w:val="ConsPlusCell"/>
        <w:jc w:val="both"/>
      </w:pPr>
      <w:r w:rsidRPr="00061AB7">
        <w:t>24 6220     2     Красители / для крашения меха</w:t>
      </w:r>
    </w:p>
    <w:p w:rsidR="00CC4CF9" w:rsidRPr="00061AB7" w:rsidRDefault="00CC4CF9">
      <w:pPr>
        <w:pStyle w:val="ConsPlusCell"/>
        <w:jc w:val="both"/>
      </w:pPr>
      <w:r w:rsidRPr="00061AB7">
        <w:t>24 6221     8     - протравные для меха</w:t>
      </w:r>
    </w:p>
    <w:p w:rsidR="00CC4CF9" w:rsidRPr="00061AB7" w:rsidRDefault="00CC4CF9">
      <w:pPr>
        <w:pStyle w:val="ConsPlusCell"/>
        <w:jc w:val="both"/>
      </w:pPr>
      <w:r w:rsidRPr="00061AB7">
        <w:t>24 6222     3     - для меха (продукты, образующие окраску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окислением на мехе)</w:t>
      </w:r>
    </w:p>
    <w:p w:rsidR="00CC4CF9" w:rsidRPr="00061AB7" w:rsidRDefault="00CC4CF9">
      <w:pPr>
        <w:pStyle w:val="ConsPlusCell"/>
        <w:jc w:val="both"/>
      </w:pPr>
      <w:r w:rsidRPr="00061AB7">
        <w:t>24 6223     9     - кислотные для меха</w:t>
      </w:r>
    </w:p>
    <w:p w:rsidR="00CC4CF9" w:rsidRPr="00061AB7" w:rsidRDefault="00CC4CF9">
      <w:pPr>
        <w:pStyle w:val="ConsPlusCell"/>
        <w:jc w:val="both"/>
      </w:pPr>
      <w:r w:rsidRPr="00061AB7">
        <w:t>24 6300     7     Красители синтетические для разных отраслей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24 6310     1     Красители основные</w:t>
      </w:r>
    </w:p>
    <w:p w:rsidR="00CC4CF9" w:rsidRPr="00061AB7" w:rsidRDefault="00CC4CF9">
      <w:pPr>
        <w:pStyle w:val="ConsPlusCell"/>
        <w:jc w:val="both"/>
      </w:pPr>
      <w:r w:rsidRPr="00061AB7">
        <w:t>24 6311     7     Красители арилметановые</w:t>
      </w:r>
    </w:p>
    <w:p w:rsidR="00CC4CF9" w:rsidRPr="00061AB7" w:rsidRDefault="00CC4CF9">
      <w:pPr>
        <w:pStyle w:val="ConsPlusCell"/>
        <w:jc w:val="both"/>
      </w:pPr>
      <w:r w:rsidRPr="00061AB7">
        <w:t>24 6312     2     Азокрасители</w:t>
      </w:r>
    </w:p>
    <w:p w:rsidR="00CC4CF9" w:rsidRPr="00061AB7" w:rsidRDefault="00CC4CF9">
      <w:pPr>
        <w:pStyle w:val="ConsPlusCell"/>
        <w:jc w:val="both"/>
      </w:pPr>
      <w:r w:rsidRPr="00061AB7">
        <w:t>24 6320     6     Нигрозины / и индулины</w:t>
      </w:r>
    </w:p>
    <w:p w:rsidR="00CC4CF9" w:rsidRPr="00061AB7" w:rsidRDefault="00CC4CF9">
      <w:pPr>
        <w:pStyle w:val="ConsPlusCell"/>
        <w:jc w:val="both"/>
      </w:pPr>
      <w:r w:rsidRPr="00061AB7">
        <w:t>24 6321     1     - водорастворимые</w:t>
      </w:r>
    </w:p>
    <w:p w:rsidR="00CC4CF9" w:rsidRPr="00061AB7" w:rsidRDefault="00CC4CF9">
      <w:pPr>
        <w:pStyle w:val="ConsPlusCell"/>
        <w:jc w:val="both"/>
      </w:pPr>
      <w:r w:rsidRPr="00061AB7">
        <w:t>24 6322     7     - спирторастворимые</w:t>
      </w:r>
    </w:p>
    <w:p w:rsidR="00CC4CF9" w:rsidRPr="00061AB7" w:rsidRDefault="00CC4CF9">
      <w:pPr>
        <w:pStyle w:val="ConsPlusCell"/>
        <w:jc w:val="both"/>
      </w:pPr>
      <w:r w:rsidRPr="00061AB7">
        <w:t>24 6323     2     - жирорастворимые</w:t>
      </w:r>
    </w:p>
    <w:p w:rsidR="00CC4CF9" w:rsidRPr="00061AB7" w:rsidRDefault="00CC4CF9">
      <w:pPr>
        <w:pStyle w:val="ConsPlusCell"/>
        <w:jc w:val="both"/>
      </w:pPr>
      <w:r w:rsidRPr="00061AB7">
        <w:t>24 6324     8     Индулины</w:t>
      </w:r>
    </w:p>
    <w:p w:rsidR="00CC4CF9" w:rsidRPr="00061AB7" w:rsidRDefault="00CC4CF9">
      <w:pPr>
        <w:pStyle w:val="ConsPlusCell"/>
        <w:jc w:val="both"/>
      </w:pPr>
      <w:r w:rsidRPr="00061AB7">
        <w:t>24 6330     0     Красители, растворимые в органических веществах</w:t>
      </w:r>
    </w:p>
    <w:p w:rsidR="00CC4CF9" w:rsidRPr="00061AB7" w:rsidRDefault="00CC4CF9">
      <w:pPr>
        <w:pStyle w:val="ConsPlusCell"/>
        <w:jc w:val="both"/>
      </w:pPr>
      <w:r w:rsidRPr="00061AB7">
        <w:t>24 6331     6     Красители жирорастворимые</w:t>
      </w:r>
    </w:p>
    <w:p w:rsidR="00CC4CF9" w:rsidRPr="00061AB7" w:rsidRDefault="00CC4CF9">
      <w:pPr>
        <w:pStyle w:val="ConsPlusCell"/>
        <w:jc w:val="both"/>
      </w:pPr>
      <w:r w:rsidRPr="00061AB7">
        <w:t>24 6332     1     Основания жирорастворимые основных красителей</w:t>
      </w:r>
    </w:p>
    <w:p w:rsidR="00CC4CF9" w:rsidRPr="00061AB7" w:rsidRDefault="00CC4CF9">
      <w:pPr>
        <w:pStyle w:val="ConsPlusCell"/>
        <w:jc w:val="both"/>
      </w:pPr>
      <w:r w:rsidRPr="00061AB7">
        <w:t>24 6333     7     Красители спирторастворимые</w:t>
      </w:r>
    </w:p>
    <w:p w:rsidR="00CC4CF9" w:rsidRPr="00061AB7" w:rsidRDefault="00CC4CF9">
      <w:pPr>
        <w:pStyle w:val="ConsPlusCell"/>
        <w:jc w:val="both"/>
      </w:pPr>
      <w:r w:rsidRPr="00061AB7">
        <w:t>24 6334     2     Красители ацетонорастворимые</w:t>
      </w:r>
    </w:p>
    <w:p w:rsidR="00CC4CF9" w:rsidRPr="00061AB7" w:rsidRDefault="00CC4CF9">
      <w:pPr>
        <w:pStyle w:val="ConsPlusCell"/>
        <w:jc w:val="both"/>
      </w:pPr>
      <w:r w:rsidRPr="00061AB7">
        <w:t>24 6340     5     Пигменты, лаки и красители лаковые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концентрированные</w:t>
      </w:r>
    </w:p>
    <w:p w:rsidR="00CC4CF9" w:rsidRPr="00061AB7" w:rsidRDefault="00CC4CF9">
      <w:pPr>
        <w:pStyle w:val="ConsPlusCell"/>
        <w:jc w:val="both"/>
      </w:pPr>
      <w:r w:rsidRPr="00061AB7">
        <w:t>24 6341     0     Пигменты концентрированные</w:t>
      </w:r>
    </w:p>
    <w:p w:rsidR="00CC4CF9" w:rsidRPr="00061AB7" w:rsidRDefault="00CC4CF9">
      <w:pPr>
        <w:pStyle w:val="ConsPlusCell"/>
        <w:jc w:val="both"/>
      </w:pPr>
      <w:r w:rsidRPr="00061AB7">
        <w:t>24 6342     6     Лаки концентрированные</w:t>
      </w:r>
    </w:p>
    <w:p w:rsidR="00CC4CF9" w:rsidRPr="00061AB7" w:rsidRDefault="00CC4CF9">
      <w:pPr>
        <w:pStyle w:val="ConsPlusCell"/>
        <w:jc w:val="both"/>
      </w:pPr>
      <w:r w:rsidRPr="00061AB7">
        <w:t>24 6343     1     Красители лаковые концентрированные</w:t>
      </w:r>
    </w:p>
    <w:p w:rsidR="00CC4CF9" w:rsidRPr="00061AB7" w:rsidRDefault="00CC4CF9">
      <w:pPr>
        <w:pStyle w:val="ConsPlusCell"/>
        <w:jc w:val="both"/>
      </w:pPr>
      <w:r w:rsidRPr="00061AB7">
        <w:t>24 6346     8     Лак каменноугольный сорт "А"</w:t>
      </w:r>
    </w:p>
    <w:p w:rsidR="00CC4CF9" w:rsidRPr="00061AB7" w:rsidRDefault="00CC4CF9">
      <w:pPr>
        <w:pStyle w:val="ConsPlusCell"/>
        <w:jc w:val="both"/>
      </w:pPr>
      <w:r w:rsidRPr="00061AB7">
        <w:t>24 6347     3     Лак каменноугольный сорт "Б"</w:t>
      </w:r>
    </w:p>
    <w:p w:rsidR="00CC4CF9" w:rsidRPr="00061AB7" w:rsidRDefault="00CC4CF9">
      <w:pPr>
        <w:pStyle w:val="ConsPlusCell"/>
        <w:jc w:val="both"/>
      </w:pPr>
      <w:r w:rsidRPr="00061AB7">
        <w:t>24 6350     6     Пигменты и лаки - специализированные формы</w:t>
      </w:r>
    </w:p>
    <w:p w:rsidR="00CC4CF9" w:rsidRPr="00061AB7" w:rsidRDefault="00CC4CF9">
      <w:pPr>
        <w:pStyle w:val="ConsPlusCell"/>
        <w:jc w:val="both"/>
      </w:pPr>
      <w:r w:rsidRPr="00061AB7">
        <w:t>24 6351     5     Пигменты и красители кубовые для художественных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красок</w:t>
      </w:r>
    </w:p>
    <w:p w:rsidR="00CC4CF9" w:rsidRPr="00061AB7" w:rsidRDefault="00CC4CF9">
      <w:pPr>
        <w:pStyle w:val="ConsPlusCell"/>
        <w:jc w:val="both"/>
      </w:pPr>
      <w:r w:rsidRPr="00061AB7">
        <w:t>24 6352     0     Пигменты и лаки для пластмасс</w:t>
      </w:r>
    </w:p>
    <w:p w:rsidR="00CC4CF9" w:rsidRPr="00061AB7" w:rsidRDefault="00CC4CF9">
      <w:pPr>
        <w:pStyle w:val="ConsPlusCell"/>
        <w:jc w:val="both"/>
      </w:pPr>
      <w:r w:rsidRPr="00061AB7">
        <w:t>24 6353     6     Пигменты и лаки-пасты для обоев</w:t>
      </w:r>
    </w:p>
    <w:p w:rsidR="00CC4CF9" w:rsidRPr="00061AB7" w:rsidRDefault="00CC4CF9">
      <w:pPr>
        <w:pStyle w:val="ConsPlusCell"/>
        <w:jc w:val="both"/>
      </w:pPr>
      <w:r w:rsidRPr="00061AB7">
        <w:t>24 6354     1     Пигменты для водоэмульсионных и строительных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красок</w:t>
      </w:r>
    </w:p>
    <w:p w:rsidR="00CC4CF9" w:rsidRPr="00061AB7" w:rsidRDefault="00CC4CF9">
      <w:pPr>
        <w:pStyle w:val="ConsPlusCell"/>
        <w:jc w:val="both"/>
      </w:pPr>
      <w:r w:rsidRPr="00061AB7">
        <w:t>24 6355     7     Пигменты, лаки и красители флуоресцентные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дневные</w:t>
      </w:r>
    </w:p>
    <w:p w:rsidR="00CC4CF9" w:rsidRPr="00061AB7" w:rsidRDefault="00CC4CF9">
      <w:pPr>
        <w:pStyle w:val="ConsPlusCell"/>
        <w:jc w:val="both"/>
      </w:pPr>
      <w:r w:rsidRPr="00061AB7">
        <w:t>24 6356     2     Пасты пигментов и лаков водные для красителей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"Тамбовская краска"</w:t>
      </w:r>
    </w:p>
    <w:p w:rsidR="00CC4CF9" w:rsidRPr="00061AB7" w:rsidRDefault="00CC4CF9">
      <w:pPr>
        <w:pStyle w:val="ConsPlusCell"/>
        <w:jc w:val="both"/>
      </w:pPr>
      <w:r w:rsidRPr="00061AB7">
        <w:t>24 6360     4     Пигменты тонкодисперсные</w:t>
      </w:r>
    </w:p>
    <w:p w:rsidR="00CC4CF9" w:rsidRPr="00061AB7" w:rsidRDefault="00CC4CF9">
      <w:pPr>
        <w:pStyle w:val="ConsPlusCell"/>
        <w:jc w:val="both"/>
      </w:pPr>
      <w:r w:rsidRPr="00061AB7">
        <w:t>24 6370     9     Красители / прочие</w:t>
      </w:r>
    </w:p>
    <w:p w:rsidR="00CC4CF9" w:rsidRPr="00061AB7" w:rsidRDefault="00CC4CF9">
      <w:pPr>
        <w:pStyle w:val="ConsPlusCell"/>
        <w:jc w:val="both"/>
      </w:pPr>
      <w:r w:rsidRPr="00061AB7">
        <w:t>24 6372     3     - пищевые</w:t>
      </w:r>
    </w:p>
    <w:p w:rsidR="00CC4CF9" w:rsidRPr="00061AB7" w:rsidRDefault="00CC4CF9">
      <w:pPr>
        <w:pStyle w:val="ConsPlusCell"/>
        <w:jc w:val="both"/>
      </w:pPr>
      <w:r w:rsidRPr="00061AB7">
        <w:t>24 6373     5     - для анодированного алюминия</w:t>
      </w:r>
    </w:p>
    <w:p w:rsidR="00CC4CF9" w:rsidRPr="00061AB7" w:rsidRDefault="00CC4CF9">
      <w:pPr>
        <w:pStyle w:val="ConsPlusCell"/>
        <w:jc w:val="both"/>
      </w:pPr>
      <w:r w:rsidRPr="00061AB7">
        <w:t>24 6374     0     - для дерева</w:t>
      </w:r>
    </w:p>
    <w:p w:rsidR="00CC4CF9" w:rsidRPr="00061AB7" w:rsidRDefault="00CC4CF9">
      <w:pPr>
        <w:pStyle w:val="ConsPlusCell"/>
        <w:jc w:val="both"/>
      </w:pPr>
      <w:r w:rsidRPr="00061AB7">
        <w:t>24 6375     6     - для бумаги</w:t>
      </w:r>
    </w:p>
    <w:p w:rsidR="00CC4CF9" w:rsidRPr="00061AB7" w:rsidRDefault="00CC4CF9">
      <w:pPr>
        <w:pStyle w:val="ConsPlusCell"/>
        <w:jc w:val="both"/>
      </w:pPr>
      <w:r w:rsidRPr="00061AB7">
        <w:t>24 6376     1     - для изменения спектральных характеристик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</w:t>
      </w:r>
    </w:p>
    <w:p w:rsidR="00CC4CF9" w:rsidRPr="00061AB7" w:rsidRDefault="00CC4CF9">
      <w:pPr>
        <w:pStyle w:val="ConsPlusCell"/>
        <w:jc w:val="both"/>
      </w:pPr>
      <w:r w:rsidRPr="00061AB7">
        <w:t>24 6380     3     Препараты оптические отбеливающие (белофоры) /</w:t>
      </w:r>
    </w:p>
    <w:p w:rsidR="00CC4CF9" w:rsidRPr="00061AB7" w:rsidRDefault="00CC4CF9">
      <w:pPr>
        <w:pStyle w:val="ConsPlusCell"/>
        <w:jc w:val="both"/>
      </w:pPr>
      <w:r w:rsidRPr="00061AB7">
        <w:t>24 6381     9     - для натуральных волокон, вискозы и бумаги</w:t>
      </w:r>
    </w:p>
    <w:p w:rsidR="00CC4CF9" w:rsidRPr="00061AB7" w:rsidRDefault="00CC4CF9">
      <w:pPr>
        <w:pStyle w:val="ConsPlusCell"/>
        <w:jc w:val="both"/>
      </w:pPr>
      <w:r w:rsidRPr="00061AB7">
        <w:t>24 6382     4     - для ацетатных и синтетических волокон</w:t>
      </w:r>
    </w:p>
    <w:p w:rsidR="00CC4CF9" w:rsidRPr="00061AB7" w:rsidRDefault="00CC4CF9">
      <w:pPr>
        <w:pStyle w:val="ConsPlusCell"/>
        <w:jc w:val="both"/>
      </w:pPr>
      <w:r w:rsidRPr="00061AB7">
        <w:t>24 6383     7     - для химических волокон в массе и пластических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масс</w:t>
      </w:r>
    </w:p>
    <w:p w:rsidR="00CC4CF9" w:rsidRPr="00061AB7" w:rsidRDefault="00CC4CF9">
      <w:pPr>
        <w:pStyle w:val="ConsPlusCell"/>
        <w:jc w:val="both"/>
      </w:pPr>
      <w:r w:rsidRPr="00061AB7">
        <w:t>24 6384     5     - для моющих средств специальные</w:t>
      </w:r>
    </w:p>
    <w:p w:rsidR="00CC4CF9" w:rsidRPr="00061AB7" w:rsidRDefault="00CC4CF9">
      <w:pPr>
        <w:pStyle w:val="ConsPlusCell"/>
        <w:jc w:val="both"/>
      </w:pPr>
      <w:r w:rsidRPr="00061AB7">
        <w:t>24 6389     2     - прочие</w:t>
      </w:r>
    </w:p>
    <w:p w:rsidR="00CC4CF9" w:rsidRPr="00061AB7" w:rsidRDefault="00CC4CF9">
      <w:pPr>
        <w:pStyle w:val="ConsPlusCell"/>
        <w:jc w:val="both"/>
      </w:pPr>
      <w:r w:rsidRPr="00061AB7">
        <w:t>24 6390     8     Красители разные для промышленного потребления</w:t>
      </w:r>
    </w:p>
    <w:p w:rsidR="00CC4CF9" w:rsidRPr="00061AB7" w:rsidRDefault="00CC4CF9">
      <w:pPr>
        <w:pStyle w:val="ConsPlusCell"/>
        <w:jc w:val="both"/>
      </w:pPr>
      <w:r w:rsidRPr="00061AB7">
        <w:t>24 6391     3     Красители / для чернил</w:t>
      </w:r>
    </w:p>
    <w:p w:rsidR="00CC4CF9" w:rsidRPr="00061AB7" w:rsidRDefault="00CC4CF9">
      <w:pPr>
        <w:pStyle w:val="ConsPlusCell"/>
        <w:jc w:val="both"/>
      </w:pPr>
      <w:r w:rsidRPr="00061AB7">
        <w:t>24 6392     9     - для паст шариковых ручек</w:t>
      </w:r>
    </w:p>
    <w:p w:rsidR="00CC4CF9" w:rsidRPr="00061AB7" w:rsidRDefault="00CC4CF9">
      <w:pPr>
        <w:pStyle w:val="ConsPlusCell"/>
        <w:jc w:val="both"/>
      </w:pPr>
      <w:r w:rsidRPr="00061AB7">
        <w:t>24 6393     4     - для широкого потребления (в крупной упаковке)</w:t>
      </w:r>
    </w:p>
    <w:p w:rsidR="00CC4CF9" w:rsidRPr="00061AB7" w:rsidRDefault="00CC4CF9">
      <w:pPr>
        <w:pStyle w:val="ConsPlusCell"/>
        <w:jc w:val="both"/>
      </w:pPr>
      <w:r w:rsidRPr="00061AB7">
        <w:t>24 6399     7     Красители разные для промышленного потребления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24 6500     4     Пигменты исходные для товарных выпускных форм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компоненты для смесовых марок синтетических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красителей</w:t>
      </w:r>
    </w:p>
    <w:p w:rsidR="00CC4CF9" w:rsidRPr="00061AB7" w:rsidRDefault="00CC4CF9">
      <w:pPr>
        <w:pStyle w:val="ConsPlusCell"/>
        <w:jc w:val="both"/>
      </w:pPr>
      <w:r w:rsidRPr="00061AB7">
        <w:t>24 6510     9     Пигменты исходные / для товарных выпускных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форм синтетических красителей</w:t>
      </w:r>
    </w:p>
    <w:p w:rsidR="00CC4CF9" w:rsidRPr="00061AB7" w:rsidRDefault="00CC4CF9">
      <w:pPr>
        <w:pStyle w:val="ConsPlusCell"/>
        <w:jc w:val="both"/>
      </w:pPr>
      <w:r w:rsidRPr="00061AB7">
        <w:t>24 6511     4     - кубовых красителей</w:t>
      </w:r>
    </w:p>
    <w:p w:rsidR="00CC4CF9" w:rsidRPr="00061AB7" w:rsidRDefault="00CC4CF9">
      <w:pPr>
        <w:pStyle w:val="ConsPlusCell"/>
        <w:jc w:val="both"/>
      </w:pPr>
      <w:r w:rsidRPr="00061AB7">
        <w:t>24 6512     6     - дисперсных красителей</w:t>
      </w:r>
    </w:p>
    <w:p w:rsidR="00CC4CF9" w:rsidRPr="00061AB7" w:rsidRDefault="00CC4CF9">
      <w:pPr>
        <w:pStyle w:val="ConsPlusCell"/>
        <w:jc w:val="both"/>
      </w:pPr>
      <w:r w:rsidRPr="00061AB7">
        <w:t>24 6520     3     Компоненты для смесовых марок / синтетических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красителей</w:t>
      </w:r>
    </w:p>
    <w:p w:rsidR="00CC4CF9" w:rsidRPr="00061AB7" w:rsidRDefault="00CC4CF9">
      <w:pPr>
        <w:pStyle w:val="ConsPlusCell"/>
        <w:jc w:val="both"/>
      </w:pPr>
      <w:r w:rsidRPr="00061AB7">
        <w:t>24 6521     9     - кислотных красителей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24 7000     9     Продукты промежуточные для красителей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органического синтеза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24 7100     2     Соединения одноатомные бензольного ряда и 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производные</w:t>
      </w:r>
    </w:p>
    <w:p w:rsidR="00CC4CF9" w:rsidRPr="00061AB7" w:rsidRDefault="00CC4CF9">
      <w:pPr>
        <w:pStyle w:val="ConsPlusCell"/>
        <w:jc w:val="both"/>
      </w:pPr>
      <w:r w:rsidRPr="00061AB7">
        <w:t>24 7110     7     Галоидосоединения</w:t>
      </w:r>
    </w:p>
    <w:p w:rsidR="00CC4CF9" w:rsidRPr="00061AB7" w:rsidRDefault="00CC4CF9">
      <w:pPr>
        <w:pStyle w:val="ConsPlusCell"/>
        <w:jc w:val="both"/>
      </w:pPr>
      <w:r w:rsidRPr="00061AB7">
        <w:t>24 7111     2     Хлорбензол</w:t>
      </w:r>
    </w:p>
    <w:p w:rsidR="00CC4CF9" w:rsidRPr="00061AB7" w:rsidRDefault="00CC4CF9">
      <w:pPr>
        <w:pStyle w:val="ConsPlusCell"/>
        <w:jc w:val="both"/>
      </w:pPr>
      <w:r w:rsidRPr="00061AB7">
        <w:t>24 7112     8     Дихлорбензол</w:t>
      </w:r>
    </w:p>
    <w:p w:rsidR="00CC4CF9" w:rsidRPr="00061AB7" w:rsidRDefault="00CC4CF9">
      <w:pPr>
        <w:pStyle w:val="ConsPlusCell"/>
        <w:jc w:val="both"/>
      </w:pPr>
      <w:r w:rsidRPr="00061AB7">
        <w:t>24 7113     3     Трихлорбензол</w:t>
      </w:r>
    </w:p>
    <w:p w:rsidR="00CC4CF9" w:rsidRPr="00061AB7" w:rsidRDefault="00CC4CF9">
      <w:pPr>
        <w:pStyle w:val="ConsPlusCell"/>
        <w:jc w:val="both"/>
      </w:pPr>
      <w:r w:rsidRPr="00061AB7">
        <w:t>24 7114     9     Гексахлорбензол</w:t>
      </w:r>
    </w:p>
    <w:p w:rsidR="00CC4CF9" w:rsidRPr="00061AB7" w:rsidRDefault="00CC4CF9">
      <w:pPr>
        <w:pStyle w:val="ConsPlusCell"/>
        <w:jc w:val="both"/>
      </w:pPr>
      <w:r w:rsidRPr="00061AB7">
        <w:t>24 7115     4     Бензил хлористый</w:t>
      </w:r>
    </w:p>
    <w:p w:rsidR="00CC4CF9" w:rsidRPr="00061AB7" w:rsidRDefault="00CC4CF9">
      <w:pPr>
        <w:pStyle w:val="ConsPlusCell"/>
        <w:jc w:val="both"/>
      </w:pPr>
      <w:r w:rsidRPr="00061AB7">
        <w:t>24 7119     6     Галоидосоединения прочие и их сульфокислоты</w:t>
      </w:r>
    </w:p>
    <w:p w:rsidR="00CC4CF9" w:rsidRPr="00061AB7" w:rsidRDefault="00CC4CF9">
      <w:pPr>
        <w:pStyle w:val="ConsPlusCell"/>
        <w:jc w:val="both"/>
      </w:pPr>
      <w:r w:rsidRPr="00061AB7">
        <w:t>24 7120     1     Нитросоединения</w:t>
      </w:r>
    </w:p>
    <w:p w:rsidR="00CC4CF9" w:rsidRPr="00061AB7" w:rsidRDefault="00CC4CF9">
      <w:pPr>
        <w:pStyle w:val="ConsPlusCell"/>
        <w:jc w:val="both"/>
      </w:pPr>
      <w:r w:rsidRPr="00061AB7">
        <w:t>24 7121     7     Нитробензол</w:t>
      </w:r>
    </w:p>
    <w:p w:rsidR="00CC4CF9" w:rsidRPr="00061AB7" w:rsidRDefault="00CC4CF9">
      <w:pPr>
        <w:pStyle w:val="ConsPlusCell"/>
        <w:jc w:val="both"/>
      </w:pPr>
      <w:r w:rsidRPr="00061AB7">
        <w:t>24 7122     2     Динитробензол</w:t>
      </w:r>
    </w:p>
    <w:p w:rsidR="00CC4CF9" w:rsidRPr="00061AB7" w:rsidRDefault="00CC4CF9">
      <w:pPr>
        <w:pStyle w:val="ConsPlusCell"/>
        <w:jc w:val="both"/>
      </w:pPr>
      <w:r w:rsidRPr="00061AB7">
        <w:t>24 7123     8     Нитробензолсульфокислоты</w:t>
      </w:r>
    </w:p>
    <w:p w:rsidR="00CC4CF9" w:rsidRPr="00061AB7" w:rsidRDefault="00CC4CF9">
      <w:pPr>
        <w:pStyle w:val="ConsPlusCell"/>
        <w:jc w:val="both"/>
      </w:pPr>
      <w:r w:rsidRPr="00061AB7">
        <w:t>24 7124     3     Нитротолуолы и их сульфокислоты</w:t>
      </w:r>
    </w:p>
    <w:p w:rsidR="00CC4CF9" w:rsidRPr="00061AB7" w:rsidRDefault="00CC4CF9">
      <w:pPr>
        <w:pStyle w:val="ConsPlusCell"/>
        <w:jc w:val="both"/>
      </w:pPr>
      <w:r w:rsidRPr="00061AB7">
        <w:t>24 7125     9     Паранитротолуол</w:t>
      </w:r>
    </w:p>
    <w:p w:rsidR="00CC4CF9" w:rsidRPr="00061AB7" w:rsidRDefault="00CC4CF9">
      <w:pPr>
        <w:pStyle w:val="ConsPlusCell"/>
        <w:jc w:val="both"/>
      </w:pPr>
      <w:r w:rsidRPr="00061AB7">
        <w:t>24 7126     4     Нитрополиметилбензолы</w:t>
      </w:r>
    </w:p>
    <w:p w:rsidR="00CC4CF9" w:rsidRPr="00061AB7" w:rsidRDefault="00CC4CF9">
      <w:pPr>
        <w:pStyle w:val="ConsPlusCell"/>
        <w:jc w:val="both"/>
      </w:pPr>
      <w:r w:rsidRPr="00061AB7">
        <w:t>24 7130     6     Хлорнитросоединения</w:t>
      </w:r>
    </w:p>
    <w:p w:rsidR="00CC4CF9" w:rsidRPr="00061AB7" w:rsidRDefault="00CC4CF9">
      <w:pPr>
        <w:pStyle w:val="ConsPlusCell"/>
        <w:jc w:val="both"/>
      </w:pPr>
      <w:r w:rsidRPr="00061AB7">
        <w:t>24 7131     1     Хлорнитробензолы</w:t>
      </w:r>
    </w:p>
    <w:p w:rsidR="00CC4CF9" w:rsidRPr="00061AB7" w:rsidRDefault="00CC4CF9">
      <w:pPr>
        <w:pStyle w:val="ConsPlusCell"/>
        <w:jc w:val="both"/>
      </w:pPr>
      <w:r w:rsidRPr="00061AB7">
        <w:t>24 7132     7     Паранитрохлорбензол</w:t>
      </w:r>
    </w:p>
    <w:p w:rsidR="00CC4CF9" w:rsidRPr="00061AB7" w:rsidRDefault="00CC4CF9">
      <w:pPr>
        <w:pStyle w:val="ConsPlusCell"/>
        <w:jc w:val="both"/>
      </w:pPr>
      <w:r w:rsidRPr="00061AB7">
        <w:t>24 7133     2     Хлорнитробензолсульфокислоты</w:t>
      </w:r>
    </w:p>
    <w:p w:rsidR="00CC4CF9" w:rsidRPr="00061AB7" w:rsidRDefault="00CC4CF9">
      <w:pPr>
        <w:pStyle w:val="ConsPlusCell"/>
        <w:jc w:val="both"/>
      </w:pPr>
      <w:r w:rsidRPr="00061AB7">
        <w:t>24 7140     0     Аминосоединения</w:t>
      </w:r>
    </w:p>
    <w:p w:rsidR="00CC4CF9" w:rsidRPr="00061AB7" w:rsidRDefault="00CC4CF9">
      <w:pPr>
        <w:pStyle w:val="ConsPlusCell"/>
        <w:jc w:val="both"/>
      </w:pPr>
      <w:r w:rsidRPr="00061AB7">
        <w:t>24 7141     6     Анилин</w:t>
      </w:r>
    </w:p>
    <w:p w:rsidR="00CC4CF9" w:rsidRPr="00061AB7" w:rsidRDefault="00CC4CF9">
      <w:pPr>
        <w:pStyle w:val="ConsPlusCell"/>
        <w:jc w:val="both"/>
      </w:pPr>
      <w:r w:rsidRPr="00061AB7">
        <w:t>24 7142     1     Анилин солянокислый</w:t>
      </w:r>
    </w:p>
    <w:p w:rsidR="00CC4CF9" w:rsidRPr="00061AB7" w:rsidRDefault="00CC4CF9">
      <w:pPr>
        <w:pStyle w:val="ConsPlusCell"/>
        <w:jc w:val="both"/>
      </w:pPr>
      <w:r w:rsidRPr="00061AB7">
        <w:t>24 7143     7     Гомологи анилина</w:t>
      </w:r>
    </w:p>
    <w:p w:rsidR="00CC4CF9" w:rsidRPr="00061AB7" w:rsidRDefault="00CC4CF9">
      <w:pPr>
        <w:pStyle w:val="ConsPlusCell"/>
        <w:jc w:val="both"/>
      </w:pPr>
      <w:r w:rsidRPr="00061AB7">
        <w:t>24 7144     2     Анилин и его гомологов сульфопроизводные</w:t>
      </w:r>
    </w:p>
    <w:p w:rsidR="00CC4CF9" w:rsidRPr="00061AB7" w:rsidRDefault="00CC4CF9">
      <w:pPr>
        <w:pStyle w:val="ConsPlusCell"/>
        <w:jc w:val="both"/>
      </w:pPr>
      <w:r w:rsidRPr="00061AB7">
        <w:t>24 7145     8     N-алкил-арилзамещенные ароматических аминов</w:t>
      </w:r>
    </w:p>
    <w:p w:rsidR="00CC4CF9" w:rsidRPr="00061AB7" w:rsidRDefault="00CC4CF9">
      <w:pPr>
        <w:pStyle w:val="ConsPlusCell"/>
        <w:jc w:val="both"/>
      </w:pPr>
      <w:r w:rsidRPr="00061AB7">
        <w:t>24 7146     3     N-алкил и арилзамещенные ароматических аминов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сульфопроизводные</w:t>
      </w:r>
    </w:p>
    <w:p w:rsidR="00CC4CF9" w:rsidRPr="00061AB7" w:rsidRDefault="00CC4CF9">
      <w:pPr>
        <w:pStyle w:val="ConsPlusCell"/>
        <w:jc w:val="both"/>
      </w:pPr>
      <w:r w:rsidRPr="00061AB7">
        <w:t>24 7147     9     N-ацилзамещенные ароматических аминов</w:t>
      </w:r>
    </w:p>
    <w:p w:rsidR="00CC4CF9" w:rsidRPr="00061AB7" w:rsidRDefault="00CC4CF9">
      <w:pPr>
        <w:pStyle w:val="ConsPlusCell"/>
        <w:jc w:val="both"/>
      </w:pPr>
      <w:r w:rsidRPr="00061AB7">
        <w:t>24 7148     4     N-ацилзамещенные ароматических аминов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сульфопроизводные</w:t>
      </w:r>
    </w:p>
    <w:p w:rsidR="00CC4CF9" w:rsidRPr="00061AB7" w:rsidRDefault="00CC4CF9">
      <w:pPr>
        <w:pStyle w:val="ConsPlusCell"/>
        <w:jc w:val="both"/>
      </w:pPr>
      <w:r w:rsidRPr="00061AB7">
        <w:t>24 7149     9     Алкил- и арилзамещенные мочевины</w:t>
      </w:r>
    </w:p>
    <w:p w:rsidR="00CC4CF9" w:rsidRPr="00061AB7" w:rsidRDefault="00CC4CF9">
      <w:pPr>
        <w:pStyle w:val="ConsPlusCell"/>
        <w:jc w:val="both"/>
      </w:pPr>
      <w:r w:rsidRPr="00061AB7">
        <w:t>24 7150     5     Хлораминосоединения и их производные</w:t>
      </w:r>
    </w:p>
    <w:p w:rsidR="00CC4CF9" w:rsidRPr="00061AB7" w:rsidRDefault="00CC4CF9">
      <w:pPr>
        <w:pStyle w:val="ConsPlusCell"/>
        <w:jc w:val="both"/>
      </w:pPr>
      <w:r w:rsidRPr="00061AB7">
        <w:t>24 7151     0     Хлоранилин</w:t>
      </w:r>
    </w:p>
    <w:p w:rsidR="00CC4CF9" w:rsidRPr="00061AB7" w:rsidRDefault="00CC4CF9">
      <w:pPr>
        <w:pStyle w:val="ConsPlusCell"/>
        <w:jc w:val="both"/>
      </w:pPr>
      <w:r w:rsidRPr="00061AB7">
        <w:t>24 7152     6     N-замещенные хлоранилинов</w:t>
      </w:r>
    </w:p>
    <w:p w:rsidR="00CC4CF9" w:rsidRPr="00061AB7" w:rsidRDefault="00CC4CF9">
      <w:pPr>
        <w:pStyle w:val="ConsPlusCell"/>
        <w:jc w:val="both"/>
      </w:pPr>
      <w:r w:rsidRPr="00061AB7">
        <w:t>24 7153     1     Хлоранилинсульфокислоты</w:t>
      </w:r>
    </w:p>
    <w:p w:rsidR="00CC4CF9" w:rsidRPr="00061AB7" w:rsidRDefault="00CC4CF9">
      <w:pPr>
        <w:pStyle w:val="ConsPlusCell"/>
        <w:jc w:val="both"/>
      </w:pPr>
      <w:r w:rsidRPr="00061AB7">
        <w:t>24 7154     7     Хлораминотолуол</w:t>
      </w:r>
    </w:p>
    <w:p w:rsidR="00CC4CF9" w:rsidRPr="00061AB7" w:rsidRDefault="00CC4CF9">
      <w:pPr>
        <w:pStyle w:val="ConsPlusCell"/>
        <w:jc w:val="both"/>
      </w:pPr>
      <w:r w:rsidRPr="00061AB7">
        <w:t>24 7155     2     Хлораминотолуолсульфокислоты</w:t>
      </w:r>
    </w:p>
    <w:p w:rsidR="00CC4CF9" w:rsidRPr="00061AB7" w:rsidRDefault="00CC4CF9">
      <w:pPr>
        <w:pStyle w:val="ConsPlusCell"/>
        <w:jc w:val="both"/>
      </w:pPr>
      <w:r w:rsidRPr="00061AB7">
        <w:t>24 7160     6     Окси-, хлороксисоединения и их производные</w:t>
      </w:r>
    </w:p>
    <w:p w:rsidR="00CC4CF9" w:rsidRPr="00061AB7" w:rsidRDefault="00CC4CF9">
      <w:pPr>
        <w:pStyle w:val="ConsPlusCell"/>
        <w:jc w:val="both"/>
      </w:pPr>
      <w:r w:rsidRPr="00061AB7">
        <w:t>24 7161     5     Оксисоединения</w:t>
      </w:r>
    </w:p>
    <w:p w:rsidR="00CC4CF9" w:rsidRPr="00061AB7" w:rsidRDefault="00CC4CF9">
      <w:pPr>
        <w:pStyle w:val="ConsPlusCell"/>
        <w:jc w:val="both"/>
      </w:pPr>
      <w:r w:rsidRPr="00061AB7">
        <w:t>24 7162     0     Трихлорфенол</w:t>
      </w:r>
    </w:p>
    <w:p w:rsidR="00CC4CF9" w:rsidRPr="00061AB7" w:rsidRDefault="00CC4CF9">
      <w:pPr>
        <w:pStyle w:val="ConsPlusCell"/>
        <w:jc w:val="both"/>
      </w:pPr>
      <w:r w:rsidRPr="00061AB7">
        <w:t>24 7163     6     Хлороксисоединения</w:t>
      </w:r>
    </w:p>
    <w:p w:rsidR="00CC4CF9" w:rsidRPr="00061AB7" w:rsidRDefault="00CC4CF9">
      <w:pPr>
        <w:pStyle w:val="ConsPlusCell"/>
        <w:jc w:val="both"/>
      </w:pPr>
      <w:r w:rsidRPr="00061AB7">
        <w:t>24 7170     4     Сульфокислоты, сульфиды и их производные</w:t>
      </w:r>
    </w:p>
    <w:p w:rsidR="00CC4CF9" w:rsidRPr="00061AB7" w:rsidRDefault="00CC4CF9">
      <w:pPr>
        <w:pStyle w:val="ConsPlusCell"/>
        <w:jc w:val="both"/>
      </w:pPr>
      <w:r w:rsidRPr="00061AB7">
        <w:t>24 7171     0     Бензолсульфокислота</w:t>
      </w:r>
    </w:p>
    <w:p w:rsidR="00CC4CF9" w:rsidRPr="00061AB7" w:rsidRDefault="00CC4CF9">
      <w:pPr>
        <w:pStyle w:val="ConsPlusCell"/>
        <w:jc w:val="both"/>
      </w:pPr>
      <w:r w:rsidRPr="00061AB7">
        <w:t>24 7172     5     Производные бензолсульфокислот</w:t>
      </w:r>
    </w:p>
    <w:p w:rsidR="00CC4CF9" w:rsidRPr="00061AB7" w:rsidRDefault="00CC4CF9">
      <w:pPr>
        <w:pStyle w:val="ConsPlusCell"/>
        <w:jc w:val="both"/>
      </w:pPr>
      <w:r w:rsidRPr="00061AB7">
        <w:t>24 7173     0     Эфир метиловый бензолсульфокислоты</w:t>
      </w:r>
    </w:p>
    <w:p w:rsidR="00CC4CF9" w:rsidRPr="00061AB7" w:rsidRDefault="00CC4CF9">
      <w:pPr>
        <w:pStyle w:val="ConsPlusCell"/>
        <w:jc w:val="both"/>
      </w:pPr>
      <w:r w:rsidRPr="00061AB7">
        <w:t>24 7174     6     Толуолсульфокислота и его производные</w:t>
      </w:r>
    </w:p>
    <w:p w:rsidR="00CC4CF9" w:rsidRPr="00061AB7" w:rsidRDefault="00CC4CF9">
      <w:pPr>
        <w:pStyle w:val="ConsPlusCell"/>
        <w:jc w:val="both"/>
      </w:pPr>
      <w:r w:rsidRPr="00061AB7">
        <w:t>24 7175     1     Паратолуолсульфамид</w:t>
      </w:r>
    </w:p>
    <w:p w:rsidR="00CC4CF9" w:rsidRPr="00061AB7" w:rsidRDefault="00CC4CF9">
      <w:pPr>
        <w:pStyle w:val="ConsPlusCell"/>
        <w:jc w:val="both"/>
      </w:pPr>
      <w:r w:rsidRPr="00061AB7">
        <w:t>24 7176     7     Производные арилалкилсульфидов</w:t>
      </w:r>
    </w:p>
    <w:p w:rsidR="00CC4CF9" w:rsidRPr="00061AB7" w:rsidRDefault="00CC4CF9">
      <w:pPr>
        <w:pStyle w:val="ConsPlusCell"/>
        <w:jc w:val="both"/>
      </w:pPr>
      <w:r w:rsidRPr="00061AB7">
        <w:t>24 7177     2     Производные дифенилсульфида</w:t>
      </w:r>
    </w:p>
    <w:p w:rsidR="00CC4CF9" w:rsidRPr="00061AB7" w:rsidRDefault="00CC4CF9">
      <w:pPr>
        <w:pStyle w:val="ConsPlusCell"/>
        <w:jc w:val="both"/>
      </w:pPr>
      <w:r w:rsidRPr="00061AB7">
        <w:t>24 7180     9     Нитроамино- и хлорнитроаминосоединения</w:t>
      </w:r>
    </w:p>
    <w:p w:rsidR="00CC4CF9" w:rsidRPr="00061AB7" w:rsidRDefault="00CC4CF9">
      <w:pPr>
        <w:pStyle w:val="ConsPlusCell"/>
        <w:jc w:val="both"/>
      </w:pPr>
      <w:r w:rsidRPr="00061AB7">
        <w:t>24 7181     4     Нитроанилины</w:t>
      </w:r>
    </w:p>
    <w:p w:rsidR="00CC4CF9" w:rsidRPr="00061AB7" w:rsidRDefault="00CC4CF9">
      <w:pPr>
        <w:pStyle w:val="ConsPlusCell"/>
        <w:jc w:val="both"/>
      </w:pPr>
      <w:r w:rsidRPr="00061AB7">
        <w:t>24 7182     3     N-алкилнитроанилины</w:t>
      </w:r>
    </w:p>
    <w:p w:rsidR="00CC4CF9" w:rsidRPr="00061AB7" w:rsidRDefault="00CC4CF9">
      <w:pPr>
        <w:pStyle w:val="ConsPlusCell"/>
        <w:jc w:val="both"/>
      </w:pPr>
      <w:r w:rsidRPr="00061AB7">
        <w:t>24 7183     5     N-ацилнитроанилиды</w:t>
      </w:r>
    </w:p>
    <w:p w:rsidR="00CC4CF9" w:rsidRPr="00061AB7" w:rsidRDefault="00CC4CF9">
      <w:pPr>
        <w:pStyle w:val="ConsPlusCell"/>
        <w:jc w:val="both"/>
      </w:pPr>
      <w:r w:rsidRPr="00061AB7">
        <w:t>24 7184     0     Нитроанилинсульфокислоты</w:t>
      </w:r>
    </w:p>
    <w:p w:rsidR="00CC4CF9" w:rsidRPr="00061AB7" w:rsidRDefault="00CC4CF9">
      <w:pPr>
        <w:pStyle w:val="ConsPlusCell"/>
        <w:jc w:val="both"/>
      </w:pPr>
      <w:r w:rsidRPr="00061AB7">
        <w:t>24 7185     6     Хлорнитроанилины</w:t>
      </w:r>
    </w:p>
    <w:p w:rsidR="00CC4CF9" w:rsidRPr="00061AB7" w:rsidRDefault="00CC4CF9">
      <w:pPr>
        <w:pStyle w:val="ConsPlusCell"/>
        <w:jc w:val="both"/>
      </w:pPr>
      <w:r w:rsidRPr="00061AB7">
        <w:t>24 7186     1     Нитроаминотолуолы</w:t>
      </w:r>
    </w:p>
    <w:p w:rsidR="00CC4CF9" w:rsidRPr="00061AB7" w:rsidRDefault="00CC4CF9">
      <w:pPr>
        <w:pStyle w:val="ConsPlusCell"/>
        <w:jc w:val="both"/>
      </w:pPr>
      <w:r w:rsidRPr="00061AB7">
        <w:t>24 7190     3     Нитроокси-, алкил- и арилоксисоединения</w:t>
      </w:r>
    </w:p>
    <w:p w:rsidR="00CC4CF9" w:rsidRPr="00061AB7" w:rsidRDefault="00CC4CF9">
      <w:pPr>
        <w:pStyle w:val="ConsPlusCell"/>
        <w:jc w:val="both"/>
      </w:pPr>
      <w:r w:rsidRPr="00061AB7">
        <w:t>24 7191     9     Нитрооксисоединения</w:t>
      </w:r>
    </w:p>
    <w:p w:rsidR="00CC4CF9" w:rsidRPr="00061AB7" w:rsidRDefault="00CC4CF9">
      <w:pPr>
        <w:pStyle w:val="ConsPlusCell"/>
        <w:jc w:val="both"/>
      </w:pPr>
      <w:r w:rsidRPr="00061AB7">
        <w:t>24 7192     4     Нитроалкил- и арилоксисоединения</w:t>
      </w:r>
    </w:p>
    <w:p w:rsidR="00CC4CF9" w:rsidRPr="00061AB7" w:rsidRDefault="00CC4CF9">
      <w:pPr>
        <w:pStyle w:val="ConsPlusCell"/>
        <w:jc w:val="both"/>
      </w:pPr>
      <w:r w:rsidRPr="00061AB7">
        <w:t>24 7200     6     Окси-, амино- и аминооксисоединения многоатомные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бензольного ряда и их производные</w:t>
      </w:r>
    </w:p>
    <w:p w:rsidR="00CC4CF9" w:rsidRPr="00061AB7" w:rsidRDefault="00CC4CF9">
      <w:pPr>
        <w:pStyle w:val="ConsPlusCell"/>
        <w:jc w:val="both"/>
      </w:pPr>
      <w:r w:rsidRPr="00061AB7">
        <w:t>24 7210     0     Фенолы многоатомные</w:t>
      </w:r>
    </w:p>
    <w:p w:rsidR="00CC4CF9" w:rsidRPr="00061AB7" w:rsidRDefault="00CC4CF9">
      <w:pPr>
        <w:pStyle w:val="ConsPlusCell"/>
        <w:jc w:val="both"/>
      </w:pPr>
      <w:r w:rsidRPr="00061AB7">
        <w:t>24 7211     6     Резорцин (м-диоксибензол)</w:t>
      </w:r>
    </w:p>
    <w:p w:rsidR="00CC4CF9" w:rsidRPr="00061AB7" w:rsidRDefault="00CC4CF9">
      <w:pPr>
        <w:pStyle w:val="ConsPlusCell"/>
        <w:jc w:val="both"/>
      </w:pPr>
      <w:r w:rsidRPr="00061AB7">
        <w:t>24 7212     1     Гидрохинон</w:t>
      </w:r>
    </w:p>
    <w:p w:rsidR="00CC4CF9" w:rsidRPr="00061AB7" w:rsidRDefault="00CC4CF9">
      <w:pPr>
        <w:pStyle w:val="ConsPlusCell"/>
        <w:jc w:val="both"/>
      </w:pPr>
      <w:r w:rsidRPr="00061AB7">
        <w:t>24 7213     7     Пирокатехин</w:t>
      </w:r>
    </w:p>
    <w:p w:rsidR="00CC4CF9" w:rsidRPr="00061AB7" w:rsidRDefault="00CC4CF9">
      <w:pPr>
        <w:pStyle w:val="ConsPlusCell"/>
        <w:jc w:val="both"/>
      </w:pPr>
      <w:r w:rsidRPr="00061AB7">
        <w:t>24 7214     2     Пирогаллол (1,2,3-триоксибензол)</w:t>
      </w:r>
    </w:p>
    <w:p w:rsidR="00CC4CF9" w:rsidRPr="00061AB7" w:rsidRDefault="00CC4CF9">
      <w:pPr>
        <w:pStyle w:val="ConsPlusCell"/>
        <w:jc w:val="both"/>
      </w:pPr>
      <w:r w:rsidRPr="00061AB7">
        <w:t>24 7220     5     Амины многоатомные и их производные</w:t>
      </w:r>
    </w:p>
    <w:p w:rsidR="00CC4CF9" w:rsidRPr="00061AB7" w:rsidRDefault="00CC4CF9">
      <w:pPr>
        <w:pStyle w:val="ConsPlusCell"/>
        <w:jc w:val="both"/>
      </w:pPr>
      <w:r w:rsidRPr="00061AB7">
        <w:t>24 7221     0     Амины бензола многоатомные и их сульфокислоты</w:t>
      </w:r>
    </w:p>
    <w:p w:rsidR="00CC4CF9" w:rsidRPr="00061AB7" w:rsidRDefault="00CC4CF9">
      <w:pPr>
        <w:pStyle w:val="ConsPlusCell"/>
        <w:jc w:val="both"/>
      </w:pPr>
      <w:r w:rsidRPr="00061AB7">
        <w:t>24 7222     6     Амины толуола многоатомные и их сульфокислоты</w:t>
      </w:r>
    </w:p>
    <w:p w:rsidR="00CC4CF9" w:rsidRPr="00061AB7" w:rsidRDefault="00CC4CF9">
      <w:pPr>
        <w:pStyle w:val="ConsPlusCell"/>
        <w:jc w:val="both"/>
      </w:pPr>
      <w:r w:rsidRPr="00061AB7">
        <w:t>24 7223     1     N-арилзамещенные диаминов</w:t>
      </w:r>
    </w:p>
    <w:p w:rsidR="00CC4CF9" w:rsidRPr="00061AB7" w:rsidRDefault="00CC4CF9">
      <w:pPr>
        <w:pStyle w:val="ConsPlusCell"/>
        <w:jc w:val="both"/>
      </w:pPr>
      <w:r w:rsidRPr="00061AB7">
        <w:t>24 7224     7     N-ацилзамещенные диаминов</w:t>
      </w:r>
    </w:p>
    <w:p w:rsidR="00CC4CF9" w:rsidRPr="00061AB7" w:rsidRDefault="00CC4CF9">
      <w:pPr>
        <w:pStyle w:val="ConsPlusCell"/>
        <w:jc w:val="both"/>
      </w:pPr>
      <w:r w:rsidRPr="00061AB7">
        <w:t>24 7225     2     Толуилендиизоцианаты</w:t>
      </w:r>
    </w:p>
    <w:p w:rsidR="00CC4CF9" w:rsidRPr="00061AB7" w:rsidRDefault="00CC4CF9">
      <w:pPr>
        <w:pStyle w:val="ConsPlusCell"/>
        <w:jc w:val="both"/>
      </w:pPr>
      <w:r w:rsidRPr="00061AB7">
        <w:t>24 7227     3     Димер 2,4-толуилендиизоцианата</w:t>
      </w:r>
    </w:p>
    <w:p w:rsidR="00CC4CF9" w:rsidRPr="00061AB7" w:rsidRDefault="00CC4CF9">
      <w:pPr>
        <w:pStyle w:val="ConsPlusCell"/>
        <w:jc w:val="both"/>
      </w:pPr>
      <w:r w:rsidRPr="00061AB7">
        <w:t>24 7228     9     Полиизоцианат</w:t>
      </w:r>
    </w:p>
    <w:p w:rsidR="00CC4CF9" w:rsidRPr="00061AB7" w:rsidRDefault="00CC4CF9">
      <w:pPr>
        <w:pStyle w:val="ConsPlusCell"/>
        <w:jc w:val="both"/>
      </w:pPr>
      <w:r w:rsidRPr="00061AB7">
        <w:t>24 7229     4     Амины многоатомные и их производные прочие</w:t>
      </w:r>
    </w:p>
    <w:p w:rsidR="00CC4CF9" w:rsidRPr="00061AB7" w:rsidRDefault="00CC4CF9">
      <w:pPr>
        <w:pStyle w:val="ConsPlusCell"/>
        <w:jc w:val="both"/>
      </w:pPr>
      <w:r w:rsidRPr="00061AB7">
        <w:t>24 7230     2     Хлор- и нитродиаминосоединения</w:t>
      </w:r>
    </w:p>
    <w:p w:rsidR="00CC4CF9" w:rsidRPr="00061AB7" w:rsidRDefault="00CC4CF9">
      <w:pPr>
        <w:pStyle w:val="ConsPlusCell"/>
        <w:jc w:val="both"/>
      </w:pPr>
      <w:r w:rsidRPr="00061AB7">
        <w:t>24 7231     5     Хлорфенилендиамины</w:t>
      </w:r>
    </w:p>
    <w:p w:rsidR="00CC4CF9" w:rsidRPr="00061AB7" w:rsidRDefault="00CC4CF9">
      <w:pPr>
        <w:pStyle w:val="ConsPlusCell"/>
        <w:jc w:val="both"/>
      </w:pPr>
      <w:r w:rsidRPr="00061AB7">
        <w:t>24 7232     0     Нитрофенилендиамины</w:t>
      </w:r>
    </w:p>
    <w:p w:rsidR="00CC4CF9" w:rsidRPr="00061AB7" w:rsidRDefault="00CC4CF9">
      <w:pPr>
        <w:pStyle w:val="ConsPlusCell"/>
        <w:jc w:val="both"/>
      </w:pPr>
      <w:r w:rsidRPr="00061AB7">
        <w:t>24 7233     6     N-ацилнитрофенилендиамины</w:t>
      </w:r>
    </w:p>
    <w:p w:rsidR="00CC4CF9" w:rsidRPr="00061AB7" w:rsidRDefault="00CC4CF9">
      <w:pPr>
        <w:pStyle w:val="ConsPlusCell"/>
        <w:jc w:val="both"/>
      </w:pPr>
      <w:r w:rsidRPr="00061AB7">
        <w:t>24 7240     4     Аминоокси-, алкил- и арилоксисоединения и 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сульфокислоты</w:t>
      </w:r>
    </w:p>
    <w:p w:rsidR="00CC4CF9" w:rsidRPr="00061AB7" w:rsidRDefault="00CC4CF9">
      <w:pPr>
        <w:pStyle w:val="ConsPlusCell"/>
        <w:jc w:val="both"/>
      </w:pPr>
      <w:r w:rsidRPr="00061AB7">
        <w:t>24 7241     6     Аминофенолы и их N-замещенные</w:t>
      </w:r>
    </w:p>
    <w:p w:rsidR="00CC4CF9" w:rsidRPr="00061AB7" w:rsidRDefault="00CC4CF9">
      <w:pPr>
        <w:pStyle w:val="ConsPlusCell"/>
        <w:jc w:val="both"/>
      </w:pPr>
      <w:r w:rsidRPr="00061AB7">
        <w:t>24 7242     5     Аминофенолсульфокислоты</w:t>
      </w:r>
    </w:p>
    <w:p w:rsidR="00CC4CF9" w:rsidRPr="00061AB7" w:rsidRDefault="00CC4CF9">
      <w:pPr>
        <w:pStyle w:val="ConsPlusCell"/>
        <w:jc w:val="both"/>
      </w:pPr>
      <w:r w:rsidRPr="00061AB7">
        <w:t>24 7243     0     Аминофенолсульфамиды и сульфоны</w:t>
      </w:r>
    </w:p>
    <w:p w:rsidR="00CC4CF9" w:rsidRPr="00061AB7" w:rsidRDefault="00CC4CF9">
      <w:pPr>
        <w:pStyle w:val="ConsPlusCell"/>
        <w:jc w:val="both"/>
      </w:pPr>
      <w:r w:rsidRPr="00061AB7">
        <w:t>24 7244     6     Аминометоксисоединения и их N-замещенные</w:t>
      </w:r>
    </w:p>
    <w:p w:rsidR="00CC4CF9" w:rsidRPr="00061AB7" w:rsidRDefault="00CC4CF9">
      <w:pPr>
        <w:pStyle w:val="ConsPlusCell"/>
        <w:jc w:val="both"/>
      </w:pPr>
      <w:r w:rsidRPr="00061AB7">
        <w:t>24 7245     1     Аминометоксисульфокислоты</w:t>
      </w:r>
    </w:p>
    <w:p w:rsidR="00CC4CF9" w:rsidRPr="00061AB7" w:rsidRDefault="00CC4CF9">
      <w:pPr>
        <w:pStyle w:val="ConsPlusCell"/>
        <w:jc w:val="both"/>
      </w:pPr>
      <w:r w:rsidRPr="00061AB7">
        <w:t>24 7246     7     Аминометоксисульфамиды и сульфоны</w:t>
      </w:r>
    </w:p>
    <w:p w:rsidR="00CC4CF9" w:rsidRPr="00061AB7" w:rsidRDefault="00CC4CF9">
      <w:pPr>
        <w:pStyle w:val="ConsPlusCell"/>
        <w:jc w:val="both"/>
      </w:pPr>
      <w:r w:rsidRPr="00061AB7">
        <w:t>24 7247     2     Аминоэтоксисоединения и их N-замещенные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сульфопроизводные</w:t>
      </w:r>
    </w:p>
    <w:p w:rsidR="00CC4CF9" w:rsidRPr="00061AB7" w:rsidRDefault="00CC4CF9">
      <w:pPr>
        <w:pStyle w:val="ConsPlusCell"/>
        <w:jc w:val="both"/>
      </w:pPr>
      <w:r w:rsidRPr="00061AB7">
        <w:t>24 7250     9     Хлораминоокси-, алкил- и арилоксисоединения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их сульфокислоты</w:t>
      </w:r>
    </w:p>
    <w:p w:rsidR="00CC4CF9" w:rsidRPr="00061AB7" w:rsidRDefault="00CC4CF9">
      <w:pPr>
        <w:pStyle w:val="ConsPlusCell"/>
        <w:jc w:val="both"/>
      </w:pPr>
      <w:r w:rsidRPr="00061AB7">
        <w:t>24 7251     4     Хлораминофенолы</w:t>
      </w:r>
    </w:p>
    <w:p w:rsidR="00CC4CF9" w:rsidRPr="00061AB7" w:rsidRDefault="00CC4CF9">
      <w:pPr>
        <w:pStyle w:val="ConsPlusCell"/>
        <w:jc w:val="both"/>
      </w:pPr>
      <w:r w:rsidRPr="00061AB7">
        <w:t>24 7252     0     Хлораминофенолсульфокислоты</w:t>
      </w:r>
    </w:p>
    <w:p w:rsidR="00CC4CF9" w:rsidRPr="00061AB7" w:rsidRDefault="00CC4CF9">
      <w:pPr>
        <w:pStyle w:val="ConsPlusCell"/>
        <w:jc w:val="both"/>
      </w:pPr>
      <w:r w:rsidRPr="00061AB7">
        <w:t>24 7253     5     Хлораминометоксисоединения</w:t>
      </w:r>
    </w:p>
    <w:p w:rsidR="00CC4CF9" w:rsidRPr="00061AB7" w:rsidRDefault="00CC4CF9">
      <w:pPr>
        <w:pStyle w:val="ConsPlusCell"/>
        <w:jc w:val="both"/>
      </w:pPr>
      <w:r w:rsidRPr="00061AB7">
        <w:t>24 7254     0     Хлораминофеноксисоединения</w:t>
      </w:r>
    </w:p>
    <w:p w:rsidR="00CC4CF9" w:rsidRPr="00061AB7" w:rsidRDefault="00CC4CF9">
      <w:pPr>
        <w:pStyle w:val="ConsPlusCell"/>
        <w:jc w:val="both"/>
      </w:pPr>
      <w:r w:rsidRPr="00061AB7">
        <w:t>24 7260     3     Нитроаминоокси-, алкоксисоединения и 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сульфокислоты</w:t>
      </w:r>
    </w:p>
    <w:p w:rsidR="00CC4CF9" w:rsidRPr="00061AB7" w:rsidRDefault="00CC4CF9">
      <w:pPr>
        <w:pStyle w:val="ConsPlusCell"/>
        <w:jc w:val="both"/>
      </w:pPr>
      <w:r w:rsidRPr="00061AB7">
        <w:t>24 7261     9     Нитроаминофенолы</w:t>
      </w:r>
    </w:p>
    <w:p w:rsidR="00CC4CF9" w:rsidRPr="00061AB7" w:rsidRDefault="00CC4CF9">
      <w:pPr>
        <w:pStyle w:val="ConsPlusCell"/>
        <w:jc w:val="both"/>
      </w:pPr>
      <w:r w:rsidRPr="00061AB7">
        <w:t>24 7262     4     Нитроаминофенолсульфокислоты</w:t>
      </w:r>
    </w:p>
    <w:p w:rsidR="00CC4CF9" w:rsidRPr="00061AB7" w:rsidRDefault="00CC4CF9">
      <w:pPr>
        <w:pStyle w:val="ConsPlusCell"/>
        <w:jc w:val="both"/>
      </w:pPr>
      <w:r w:rsidRPr="00061AB7">
        <w:t>24 7263     3     Нитроаминометоксисоединения</w:t>
      </w:r>
    </w:p>
    <w:p w:rsidR="00CC4CF9" w:rsidRPr="00061AB7" w:rsidRDefault="00CC4CF9">
      <w:pPr>
        <w:pStyle w:val="ConsPlusCell"/>
        <w:jc w:val="both"/>
      </w:pPr>
      <w:r w:rsidRPr="00061AB7">
        <w:t>24 7264     5     Нитроаминометоксисульфокислоты</w:t>
      </w:r>
    </w:p>
    <w:p w:rsidR="00CC4CF9" w:rsidRPr="00061AB7" w:rsidRDefault="00CC4CF9">
      <w:pPr>
        <w:pStyle w:val="ConsPlusCell"/>
        <w:jc w:val="both"/>
      </w:pPr>
      <w:r w:rsidRPr="00061AB7">
        <w:t>24 7270     8     Хлорнитроаминооксисоединения</w:t>
      </w:r>
    </w:p>
    <w:p w:rsidR="00CC4CF9" w:rsidRPr="00061AB7" w:rsidRDefault="00CC4CF9">
      <w:pPr>
        <w:pStyle w:val="ConsPlusCell"/>
        <w:jc w:val="both"/>
      </w:pPr>
      <w:r w:rsidRPr="00061AB7">
        <w:t>24 7271     3     Хлорнитроаминофенолы</w:t>
      </w:r>
    </w:p>
    <w:p w:rsidR="00CC4CF9" w:rsidRPr="00061AB7" w:rsidRDefault="00CC4CF9">
      <w:pPr>
        <w:pStyle w:val="ConsPlusCell"/>
        <w:jc w:val="both"/>
      </w:pPr>
      <w:r w:rsidRPr="00061AB7">
        <w:t>24 7280     2     Хиноны и их производные</w:t>
      </w:r>
    </w:p>
    <w:p w:rsidR="00CC4CF9" w:rsidRPr="00061AB7" w:rsidRDefault="00CC4CF9">
      <w:pPr>
        <w:pStyle w:val="ConsPlusCell"/>
        <w:jc w:val="both"/>
      </w:pPr>
      <w:r w:rsidRPr="00061AB7">
        <w:t>24 7281     8     Хиноны</w:t>
      </w:r>
    </w:p>
    <w:p w:rsidR="00CC4CF9" w:rsidRPr="00061AB7" w:rsidRDefault="00CC4CF9">
      <w:pPr>
        <w:pStyle w:val="ConsPlusCell"/>
        <w:jc w:val="both"/>
      </w:pPr>
      <w:r w:rsidRPr="00061AB7">
        <w:t>24 7300     9     Соединения многоядерные, ароматические, группы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дифенила, арилметана, дибензила</w:t>
      </w:r>
    </w:p>
    <w:p w:rsidR="00CC4CF9" w:rsidRPr="00061AB7" w:rsidRDefault="00CC4CF9">
      <w:pPr>
        <w:pStyle w:val="ConsPlusCell"/>
        <w:jc w:val="both"/>
      </w:pPr>
      <w:r w:rsidRPr="00061AB7">
        <w:t>24 7310     4     Призводные дифенила (бифенила)</w:t>
      </w:r>
    </w:p>
    <w:p w:rsidR="00CC4CF9" w:rsidRPr="00061AB7" w:rsidRDefault="00CC4CF9">
      <w:pPr>
        <w:pStyle w:val="ConsPlusCell"/>
        <w:jc w:val="both"/>
      </w:pPr>
      <w:r w:rsidRPr="00061AB7">
        <w:t>24 7311     2     Бензидин и его производные</w:t>
      </w:r>
    </w:p>
    <w:p w:rsidR="00CC4CF9" w:rsidRPr="00061AB7" w:rsidRDefault="00CC4CF9">
      <w:pPr>
        <w:pStyle w:val="ConsPlusCell"/>
        <w:jc w:val="both"/>
      </w:pPr>
      <w:r w:rsidRPr="00061AB7">
        <w:t>24 7320     9     Производные арилметана</w:t>
      </w:r>
    </w:p>
    <w:p w:rsidR="00CC4CF9" w:rsidRPr="00061AB7" w:rsidRDefault="00CC4CF9">
      <w:pPr>
        <w:pStyle w:val="ConsPlusCell"/>
        <w:jc w:val="both"/>
      </w:pPr>
      <w:r w:rsidRPr="00061AB7">
        <w:t>24 7321     4     Производные дифенилметана</w:t>
      </w:r>
    </w:p>
    <w:p w:rsidR="00CC4CF9" w:rsidRPr="00061AB7" w:rsidRDefault="00CC4CF9">
      <w:pPr>
        <w:pStyle w:val="ConsPlusCell"/>
        <w:jc w:val="both"/>
      </w:pPr>
      <w:r w:rsidRPr="00061AB7">
        <w:t>24 7322     6     Производные трифенилметана</w:t>
      </w:r>
    </w:p>
    <w:p w:rsidR="00CC4CF9" w:rsidRPr="00061AB7" w:rsidRDefault="00CC4CF9">
      <w:pPr>
        <w:pStyle w:val="ConsPlusCell"/>
        <w:jc w:val="both"/>
      </w:pPr>
      <w:r w:rsidRPr="00061AB7">
        <w:t>24 7330     3     Производные дибензила</w:t>
      </w:r>
    </w:p>
    <w:p w:rsidR="00CC4CF9" w:rsidRPr="00061AB7" w:rsidRDefault="00CC4CF9">
      <w:pPr>
        <w:pStyle w:val="ConsPlusCell"/>
        <w:jc w:val="both"/>
      </w:pPr>
      <w:r w:rsidRPr="00061AB7">
        <w:t>24 7331     9     Нитро-, аминостильбенсульфокислоты</w:t>
      </w:r>
    </w:p>
    <w:p w:rsidR="00CC4CF9" w:rsidRPr="00061AB7" w:rsidRDefault="00CC4CF9">
      <w:pPr>
        <w:pStyle w:val="ConsPlusCell"/>
        <w:jc w:val="both"/>
      </w:pPr>
      <w:r w:rsidRPr="00061AB7">
        <w:t>24 7340     8     Бензоин и его производные</w:t>
      </w:r>
    </w:p>
    <w:p w:rsidR="00CC4CF9" w:rsidRPr="00061AB7" w:rsidRDefault="00CC4CF9">
      <w:pPr>
        <w:pStyle w:val="ConsPlusCell"/>
        <w:jc w:val="both"/>
      </w:pPr>
      <w:r w:rsidRPr="00061AB7">
        <w:t>24 7400     3     Соединения с конденсированными бензольными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ядрами, группа нафталина</w:t>
      </w:r>
    </w:p>
    <w:p w:rsidR="00CC4CF9" w:rsidRPr="00061AB7" w:rsidRDefault="00CC4CF9">
      <w:pPr>
        <w:pStyle w:val="ConsPlusCell"/>
        <w:jc w:val="both"/>
      </w:pPr>
      <w:r w:rsidRPr="00061AB7">
        <w:t>24 7410     8     Галоидо- и цианпроизводные нафталина</w:t>
      </w:r>
    </w:p>
    <w:p w:rsidR="00CC4CF9" w:rsidRPr="00061AB7" w:rsidRDefault="00CC4CF9">
      <w:pPr>
        <w:pStyle w:val="ConsPlusCell"/>
        <w:jc w:val="both"/>
      </w:pPr>
      <w:r w:rsidRPr="00061AB7">
        <w:t>24 7411     3     Хлорнафталин</w:t>
      </w:r>
    </w:p>
    <w:p w:rsidR="00CC4CF9" w:rsidRPr="00061AB7" w:rsidRDefault="00CC4CF9">
      <w:pPr>
        <w:pStyle w:val="ConsPlusCell"/>
        <w:jc w:val="both"/>
      </w:pPr>
      <w:r w:rsidRPr="00061AB7">
        <w:t>24 7412     9     Хлорнафталин сульфокислоты</w:t>
      </w:r>
    </w:p>
    <w:p w:rsidR="00CC4CF9" w:rsidRPr="00061AB7" w:rsidRDefault="00CC4CF9">
      <w:pPr>
        <w:pStyle w:val="ConsPlusCell"/>
        <w:jc w:val="both"/>
      </w:pPr>
      <w:r w:rsidRPr="00061AB7">
        <w:t>24 7413     4     Цианнафталин сульфокислоты</w:t>
      </w:r>
    </w:p>
    <w:p w:rsidR="00CC4CF9" w:rsidRPr="00061AB7" w:rsidRDefault="00CC4CF9">
      <w:pPr>
        <w:pStyle w:val="ConsPlusCell"/>
        <w:jc w:val="both"/>
      </w:pPr>
      <w:r w:rsidRPr="00061AB7">
        <w:t>24 7420     2     Нитропроизводные нафталина</w:t>
      </w:r>
    </w:p>
    <w:p w:rsidR="00CC4CF9" w:rsidRPr="00061AB7" w:rsidRDefault="00CC4CF9">
      <w:pPr>
        <w:pStyle w:val="ConsPlusCell"/>
        <w:jc w:val="both"/>
      </w:pPr>
      <w:r w:rsidRPr="00061AB7">
        <w:t>24 7421     8     Нитронафталины</w:t>
      </w:r>
    </w:p>
    <w:p w:rsidR="00CC4CF9" w:rsidRPr="00061AB7" w:rsidRDefault="00CC4CF9">
      <w:pPr>
        <w:pStyle w:val="ConsPlusCell"/>
        <w:jc w:val="both"/>
      </w:pPr>
      <w:r w:rsidRPr="00061AB7">
        <w:t>24 7430     7     Аминопроизводные нафталина</w:t>
      </w:r>
    </w:p>
    <w:p w:rsidR="00CC4CF9" w:rsidRPr="00061AB7" w:rsidRDefault="00CC4CF9">
      <w:pPr>
        <w:pStyle w:val="ConsPlusCell"/>
        <w:jc w:val="both"/>
      </w:pPr>
      <w:r w:rsidRPr="00061AB7">
        <w:t>24 7431     2     Нафтиламины</w:t>
      </w:r>
    </w:p>
    <w:p w:rsidR="00CC4CF9" w:rsidRPr="00061AB7" w:rsidRDefault="00CC4CF9">
      <w:pPr>
        <w:pStyle w:val="ConsPlusCell"/>
        <w:jc w:val="both"/>
      </w:pPr>
      <w:r w:rsidRPr="00061AB7">
        <w:t>24 7440     1     Оксипроизводные нафталина</w:t>
      </w:r>
    </w:p>
    <w:p w:rsidR="00CC4CF9" w:rsidRPr="00061AB7" w:rsidRDefault="00CC4CF9">
      <w:pPr>
        <w:pStyle w:val="ConsPlusCell"/>
        <w:jc w:val="both"/>
      </w:pPr>
      <w:r w:rsidRPr="00061AB7">
        <w:t>24 7441     7     1-Нафтол</w:t>
      </w:r>
    </w:p>
    <w:p w:rsidR="00CC4CF9" w:rsidRPr="00061AB7" w:rsidRDefault="00CC4CF9">
      <w:pPr>
        <w:pStyle w:val="ConsPlusCell"/>
        <w:jc w:val="both"/>
      </w:pPr>
      <w:r w:rsidRPr="00061AB7">
        <w:t>24 7442     2     2-Нафтол</w:t>
      </w:r>
    </w:p>
    <w:p w:rsidR="00CC4CF9" w:rsidRPr="00061AB7" w:rsidRDefault="00CC4CF9">
      <w:pPr>
        <w:pStyle w:val="ConsPlusCell"/>
        <w:jc w:val="both"/>
      </w:pPr>
      <w:r w:rsidRPr="00061AB7">
        <w:t>24 7449     0     Оксипроизводные нафталина прочие</w:t>
      </w:r>
    </w:p>
    <w:p w:rsidR="00CC4CF9" w:rsidRPr="00061AB7" w:rsidRDefault="00CC4CF9">
      <w:pPr>
        <w:pStyle w:val="ConsPlusCell"/>
        <w:jc w:val="both"/>
      </w:pPr>
      <w:r w:rsidRPr="00061AB7">
        <w:t>24 7450     6     Нафталинсульфокислоты</w:t>
      </w:r>
    </w:p>
    <w:p w:rsidR="00CC4CF9" w:rsidRPr="00061AB7" w:rsidRDefault="00CC4CF9">
      <w:pPr>
        <w:pStyle w:val="ConsPlusCell"/>
        <w:jc w:val="both"/>
      </w:pPr>
      <w:r w:rsidRPr="00061AB7">
        <w:t>24 7451     1     Нафталинмоносульфокислоты и сульфиды</w:t>
      </w:r>
    </w:p>
    <w:p w:rsidR="00CC4CF9" w:rsidRPr="00061AB7" w:rsidRDefault="00CC4CF9">
      <w:pPr>
        <w:pStyle w:val="ConsPlusCell"/>
        <w:jc w:val="both"/>
      </w:pPr>
      <w:r w:rsidRPr="00061AB7">
        <w:t>24 7452     7     Нафталиндисульфокислоты</w:t>
      </w:r>
    </w:p>
    <w:p w:rsidR="00CC4CF9" w:rsidRPr="00061AB7" w:rsidRDefault="00CC4CF9">
      <w:pPr>
        <w:pStyle w:val="ConsPlusCell"/>
        <w:jc w:val="both"/>
      </w:pPr>
      <w:r w:rsidRPr="00061AB7">
        <w:t>24 7453     2     Нафталин- 1,5-дисульфокислота, динатриевая соль</w:t>
      </w:r>
    </w:p>
    <w:p w:rsidR="00CC4CF9" w:rsidRPr="00061AB7" w:rsidRDefault="00CC4CF9">
      <w:pPr>
        <w:pStyle w:val="ConsPlusCell"/>
        <w:jc w:val="both"/>
      </w:pPr>
      <w:r w:rsidRPr="00061AB7">
        <w:t>24 7460     0     Нафтиламиносульфокислоты</w:t>
      </w:r>
    </w:p>
    <w:p w:rsidR="00CC4CF9" w:rsidRPr="00061AB7" w:rsidRDefault="00CC4CF9">
      <w:pPr>
        <w:pStyle w:val="ConsPlusCell"/>
        <w:jc w:val="both"/>
      </w:pPr>
      <w:r w:rsidRPr="00061AB7">
        <w:t>24 7461     6     1-Нафтиламиномоносульфокислоты</w:t>
      </w:r>
    </w:p>
    <w:p w:rsidR="00CC4CF9" w:rsidRPr="00061AB7" w:rsidRDefault="00CC4CF9">
      <w:pPr>
        <w:pStyle w:val="ConsPlusCell"/>
        <w:jc w:val="both"/>
      </w:pPr>
      <w:r w:rsidRPr="00061AB7">
        <w:t>24 7462     1     1-Нафтиламинополисульфокислоты</w:t>
      </w:r>
    </w:p>
    <w:p w:rsidR="00CC4CF9" w:rsidRPr="00061AB7" w:rsidRDefault="00CC4CF9">
      <w:pPr>
        <w:pStyle w:val="ConsPlusCell"/>
        <w:jc w:val="both"/>
      </w:pPr>
      <w:r w:rsidRPr="00061AB7">
        <w:t>24 7463     7     2-Нафтиламиномоносульфокислоты</w:t>
      </w:r>
    </w:p>
    <w:p w:rsidR="00CC4CF9" w:rsidRPr="00061AB7" w:rsidRDefault="00CC4CF9">
      <w:pPr>
        <w:pStyle w:val="ConsPlusCell"/>
        <w:jc w:val="both"/>
      </w:pPr>
      <w:r w:rsidRPr="00061AB7">
        <w:t>24 7464     2     2-Нафтиламинополисульфокислоты</w:t>
      </w:r>
    </w:p>
    <w:p w:rsidR="00CC4CF9" w:rsidRPr="00061AB7" w:rsidRDefault="00CC4CF9">
      <w:pPr>
        <w:pStyle w:val="ConsPlusCell"/>
        <w:jc w:val="both"/>
      </w:pPr>
      <w:r w:rsidRPr="00061AB7">
        <w:t>24 7465     8     N-арилнафтиламиносульфокислоты</w:t>
      </w:r>
    </w:p>
    <w:p w:rsidR="00CC4CF9" w:rsidRPr="00061AB7" w:rsidRDefault="00CC4CF9">
      <w:pPr>
        <w:pStyle w:val="ConsPlusCell"/>
        <w:jc w:val="both"/>
      </w:pPr>
      <w:r w:rsidRPr="00061AB7">
        <w:t>24 7466     3     N-ацилнафтиламиносульфокислоты</w:t>
      </w:r>
    </w:p>
    <w:p w:rsidR="00CC4CF9" w:rsidRPr="00061AB7" w:rsidRDefault="00CC4CF9">
      <w:pPr>
        <w:pStyle w:val="ConsPlusCell"/>
        <w:jc w:val="both"/>
      </w:pPr>
      <w:r w:rsidRPr="00061AB7">
        <w:t>24 7467     9     N-фенилсульфонилнафтиламиносульфокислоты</w:t>
      </w:r>
    </w:p>
    <w:p w:rsidR="00CC4CF9" w:rsidRPr="00061AB7" w:rsidRDefault="00CC4CF9">
      <w:pPr>
        <w:pStyle w:val="ConsPlusCell"/>
        <w:jc w:val="both"/>
      </w:pPr>
      <w:r w:rsidRPr="00061AB7">
        <w:t>24 7470     5     Нафтолсульфокислоты и сульфамиды</w:t>
      </w:r>
    </w:p>
    <w:p w:rsidR="00CC4CF9" w:rsidRPr="00061AB7" w:rsidRDefault="00CC4CF9">
      <w:pPr>
        <w:pStyle w:val="ConsPlusCell"/>
        <w:jc w:val="both"/>
      </w:pPr>
      <w:r w:rsidRPr="00061AB7">
        <w:t>24 7471     0     1-Нафтолмоносульфокислоты и сульфамиды</w:t>
      </w:r>
    </w:p>
    <w:p w:rsidR="00CC4CF9" w:rsidRPr="00061AB7" w:rsidRDefault="00CC4CF9">
      <w:pPr>
        <w:pStyle w:val="ConsPlusCell"/>
        <w:jc w:val="both"/>
      </w:pPr>
      <w:r w:rsidRPr="00061AB7">
        <w:t>24 7472     6     2-Нафтолмоносульфокислоты и сульфамиды</w:t>
      </w:r>
    </w:p>
    <w:p w:rsidR="00CC4CF9" w:rsidRPr="00061AB7" w:rsidRDefault="00CC4CF9">
      <w:pPr>
        <w:pStyle w:val="ConsPlusCell"/>
        <w:jc w:val="both"/>
      </w:pPr>
      <w:r w:rsidRPr="00061AB7">
        <w:t>24 7473     1     1-Нафтолполисульфокислоты и сульфамиды</w:t>
      </w:r>
    </w:p>
    <w:p w:rsidR="00CC4CF9" w:rsidRPr="00061AB7" w:rsidRDefault="00CC4CF9">
      <w:pPr>
        <w:pStyle w:val="ConsPlusCell"/>
        <w:jc w:val="both"/>
      </w:pPr>
      <w:r w:rsidRPr="00061AB7">
        <w:t>24 7474     7     2-Нафтолполисульфокислоты и сульфамиды</w:t>
      </w:r>
    </w:p>
    <w:p w:rsidR="00CC4CF9" w:rsidRPr="00061AB7" w:rsidRDefault="00CC4CF9">
      <w:pPr>
        <w:pStyle w:val="ConsPlusCell"/>
        <w:jc w:val="both"/>
      </w:pPr>
      <w:r w:rsidRPr="00061AB7">
        <w:t>24 7475     2     Диоксинафталинсульфокислоты</w:t>
      </w:r>
    </w:p>
    <w:p w:rsidR="00CC4CF9" w:rsidRPr="00061AB7" w:rsidRDefault="00CC4CF9">
      <w:pPr>
        <w:pStyle w:val="ConsPlusCell"/>
        <w:jc w:val="both"/>
      </w:pPr>
      <w:r w:rsidRPr="00061AB7">
        <w:t>24 7480     5     Аминонафтолсульфокислоты</w:t>
      </w:r>
    </w:p>
    <w:p w:rsidR="00CC4CF9" w:rsidRPr="00061AB7" w:rsidRDefault="00CC4CF9">
      <w:pPr>
        <w:pStyle w:val="ConsPlusCell"/>
        <w:jc w:val="both"/>
      </w:pPr>
      <w:r w:rsidRPr="00061AB7">
        <w:t>24 7481     5     Аминонафтолмоносульфокислоты</w:t>
      </w:r>
    </w:p>
    <w:p w:rsidR="00CC4CF9" w:rsidRPr="00061AB7" w:rsidRDefault="00CC4CF9">
      <w:pPr>
        <w:pStyle w:val="ConsPlusCell"/>
        <w:jc w:val="both"/>
      </w:pPr>
      <w:r w:rsidRPr="00061AB7">
        <w:t>24 7482     0     Аминонафтолдисульфокислоты</w:t>
      </w:r>
    </w:p>
    <w:p w:rsidR="00CC4CF9" w:rsidRPr="00061AB7" w:rsidRDefault="00CC4CF9">
      <w:pPr>
        <w:pStyle w:val="ConsPlusCell"/>
        <w:jc w:val="both"/>
      </w:pPr>
      <w:r w:rsidRPr="00061AB7">
        <w:t>24 7483     6     N-ариламинонафтолсульфокислоты и их производные</w:t>
      </w:r>
    </w:p>
    <w:p w:rsidR="00CC4CF9" w:rsidRPr="00061AB7" w:rsidRDefault="00CC4CF9">
      <w:pPr>
        <w:pStyle w:val="ConsPlusCell"/>
        <w:jc w:val="both"/>
      </w:pPr>
      <w:r w:rsidRPr="00061AB7">
        <w:t>24 7484     1     N-ациламинонафтолсульфокислоты и их производные</w:t>
      </w:r>
    </w:p>
    <w:p w:rsidR="00CC4CF9" w:rsidRPr="00061AB7" w:rsidRDefault="00CC4CF9">
      <w:pPr>
        <w:pStyle w:val="ConsPlusCell"/>
        <w:jc w:val="both"/>
      </w:pPr>
      <w:r w:rsidRPr="00061AB7">
        <w:t>24 7490     4     Нафтохиноны</w:t>
      </w:r>
    </w:p>
    <w:p w:rsidR="00CC4CF9" w:rsidRPr="00061AB7" w:rsidRDefault="00CC4CF9">
      <w:pPr>
        <w:pStyle w:val="ConsPlusCell"/>
        <w:jc w:val="both"/>
      </w:pPr>
      <w:r w:rsidRPr="00061AB7">
        <w:t>24 7491     9     Дихлорнафтохинон</w:t>
      </w:r>
    </w:p>
    <w:p w:rsidR="00CC4CF9" w:rsidRPr="00061AB7" w:rsidRDefault="00CC4CF9">
      <w:pPr>
        <w:pStyle w:val="ConsPlusCell"/>
        <w:jc w:val="both"/>
      </w:pPr>
      <w:r w:rsidRPr="00061AB7">
        <w:t>24 7500     7     Соединения с конденсированными бензольными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ядрами. Группа антрацена и других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полициклических соединений</w:t>
      </w:r>
    </w:p>
    <w:p w:rsidR="00CC4CF9" w:rsidRPr="00061AB7" w:rsidRDefault="00CC4CF9">
      <w:pPr>
        <w:pStyle w:val="ConsPlusCell"/>
        <w:jc w:val="both"/>
      </w:pPr>
      <w:r w:rsidRPr="00061AB7">
        <w:t>24 7510     1     Антрахинон и его производные</w:t>
      </w:r>
    </w:p>
    <w:p w:rsidR="00CC4CF9" w:rsidRPr="00061AB7" w:rsidRDefault="00CC4CF9">
      <w:pPr>
        <w:pStyle w:val="ConsPlusCell"/>
        <w:jc w:val="both"/>
      </w:pPr>
      <w:r w:rsidRPr="00061AB7">
        <w:t>24 7511     7     Антрахинон</w:t>
      </w:r>
    </w:p>
    <w:p w:rsidR="00CC4CF9" w:rsidRPr="00061AB7" w:rsidRDefault="00CC4CF9">
      <w:pPr>
        <w:pStyle w:val="ConsPlusCell"/>
        <w:jc w:val="both"/>
      </w:pPr>
      <w:r w:rsidRPr="00061AB7">
        <w:t>24 7512     2     Галоидосоединения антрахинона</w:t>
      </w:r>
    </w:p>
    <w:p w:rsidR="00CC4CF9" w:rsidRPr="00061AB7" w:rsidRDefault="00CC4CF9">
      <w:pPr>
        <w:pStyle w:val="ConsPlusCell"/>
        <w:jc w:val="both"/>
      </w:pPr>
      <w:r w:rsidRPr="00061AB7">
        <w:t>24 7513     8     Нитросоединения антрахинона и их производные</w:t>
      </w:r>
    </w:p>
    <w:p w:rsidR="00CC4CF9" w:rsidRPr="00061AB7" w:rsidRDefault="00CC4CF9">
      <w:pPr>
        <w:pStyle w:val="ConsPlusCell"/>
        <w:jc w:val="both"/>
      </w:pPr>
      <w:r w:rsidRPr="00061AB7">
        <w:t>24 7514     3     Аминосоединения антрахинона и их производные</w:t>
      </w:r>
    </w:p>
    <w:p w:rsidR="00CC4CF9" w:rsidRPr="00061AB7" w:rsidRDefault="00CC4CF9">
      <w:pPr>
        <w:pStyle w:val="ConsPlusCell"/>
        <w:jc w:val="both"/>
      </w:pPr>
      <w:r w:rsidRPr="00061AB7">
        <w:t>24 7515     9     Галоидоаминосоединения антрахинона</w:t>
      </w:r>
    </w:p>
    <w:p w:rsidR="00CC4CF9" w:rsidRPr="00061AB7" w:rsidRDefault="00CC4CF9">
      <w:pPr>
        <w:pStyle w:val="ConsPlusCell"/>
        <w:jc w:val="both"/>
      </w:pPr>
      <w:r w:rsidRPr="00061AB7">
        <w:t>24 7516     4     Оксисоединения антрахинона и их производные</w:t>
      </w:r>
    </w:p>
    <w:p w:rsidR="00CC4CF9" w:rsidRPr="00061AB7" w:rsidRDefault="00CC4CF9">
      <w:pPr>
        <w:pStyle w:val="ConsPlusCell"/>
        <w:jc w:val="both"/>
      </w:pPr>
      <w:r w:rsidRPr="00061AB7">
        <w:t>24 7517     7     Аминооксисоединения антрахинона</w:t>
      </w:r>
    </w:p>
    <w:p w:rsidR="00CC4CF9" w:rsidRPr="00061AB7" w:rsidRDefault="00CC4CF9">
      <w:pPr>
        <w:pStyle w:val="ConsPlusCell"/>
        <w:jc w:val="both"/>
      </w:pPr>
      <w:r w:rsidRPr="00061AB7">
        <w:t>24 7518     5     Антрахинонсульфокислоты</w:t>
      </w:r>
    </w:p>
    <w:p w:rsidR="00CC4CF9" w:rsidRPr="00061AB7" w:rsidRDefault="00CC4CF9">
      <w:pPr>
        <w:pStyle w:val="ConsPlusCell"/>
        <w:jc w:val="both"/>
      </w:pPr>
      <w:r w:rsidRPr="00061AB7">
        <w:t>24 7519     0     Антрахинонкарбоновые кислоты</w:t>
      </w:r>
    </w:p>
    <w:p w:rsidR="00CC4CF9" w:rsidRPr="00061AB7" w:rsidRDefault="00CC4CF9">
      <w:pPr>
        <w:pStyle w:val="ConsPlusCell"/>
        <w:jc w:val="both"/>
      </w:pPr>
      <w:r w:rsidRPr="00061AB7">
        <w:t>24 7520     6     Бензантрон и его производные</w:t>
      </w:r>
    </w:p>
    <w:p w:rsidR="00CC4CF9" w:rsidRPr="00061AB7" w:rsidRDefault="00CC4CF9">
      <w:pPr>
        <w:pStyle w:val="ConsPlusCell"/>
        <w:jc w:val="both"/>
      </w:pPr>
      <w:r w:rsidRPr="00061AB7">
        <w:t>24 7521     1     Бензантрон</w:t>
      </w:r>
    </w:p>
    <w:p w:rsidR="00CC4CF9" w:rsidRPr="00061AB7" w:rsidRDefault="00CC4CF9">
      <w:pPr>
        <w:pStyle w:val="ConsPlusCell"/>
        <w:jc w:val="both"/>
      </w:pPr>
      <w:r w:rsidRPr="00061AB7">
        <w:t>24 7522     7     Бромбензантрон</w:t>
      </w:r>
    </w:p>
    <w:p w:rsidR="00CC4CF9" w:rsidRPr="00061AB7" w:rsidRDefault="00CC4CF9">
      <w:pPr>
        <w:pStyle w:val="ConsPlusCell"/>
        <w:jc w:val="both"/>
      </w:pPr>
      <w:r w:rsidRPr="00061AB7">
        <w:t>24 7530     0     Хиноны полициклические и их производные</w:t>
      </w:r>
    </w:p>
    <w:p w:rsidR="00CC4CF9" w:rsidRPr="00061AB7" w:rsidRDefault="00CC4CF9">
      <w:pPr>
        <w:pStyle w:val="ConsPlusCell"/>
        <w:jc w:val="both"/>
      </w:pPr>
      <w:r w:rsidRPr="00061AB7">
        <w:t>24 7531     6     Производные виолантрона</w:t>
      </w:r>
    </w:p>
    <w:p w:rsidR="00CC4CF9" w:rsidRPr="00061AB7" w:rsidRDefault="00CC4CF9">
      <w:pPr>
        <w:pStyle w:val="ConsPlusCell"/>
        <w:jc w:val="both"/>
      </w:pPr>
      <w:r w:rsidRPr="00061AB7">
        <w:t>24 7532     1     Изовиолантрон и его производные</w:t>
      </w:r>
    </w:p>
    <w:p w:rsidR="00CC4CF9" w:rsidRPr="00061AB7" w:rsidRDefault="00CC4CF9">
      <w:pPr>
        <w:pStyle w:val="ConsPlusCell"/>
        <w:jc w:val="both"/>
      </w:pPr>
      <w:r w:rsidRPr="00061AB7">
        <w:t>24 7533     7     Производные пиренхинона</w:t>
      </w:r>
    </w:p>
    <w:p w:rsidR="00CC4CF9" w:rsidRPr="00061AB7" w:rsidRDefault="00CC4CF9">
      <w:pPr>
        <w:pStyle w:val="ConsPlusCell"/>
        <w:jc w:val="both"/>
      </w:pPr>
      <w:r w:rsidRPr="00061AB7">
        <w:t>24 7600     0     Нитрозо-, азо-, диазо- и гидразиносоединения</w:t>
      </w:r>
    </w:p>
    <w:p w:rsidR="00CC4CF9" w:rsidRPr="00061AB7" w:rsidRDefault="00CC4CF9">
      <w:pPr>
        <w:pStyle w:val="ConsPlusCell"/>
        <w:jc w:val="both"/>
      </w:pPr>
      <w:r w:rsidRPr="00061AB7">
        <w:t>24 7610     5     Нитрозосоединения бензольного ряда</w:t>
      </w:r>
    </w:p>
    <w:p w:rsidR="00CC4CF9" w:rsidRPr="00061AB7" w:rsidRDefault="00CC4CF9">
      <w:pPr>
        <w:pStyle w:val="ConsPlusCell"/>
        <w:jc w:val="both"/>
      </w:pPr>
      <w:r w:rsidRPr="00061AB7">
        <w:t>24 7611     0     Нитрозофенолы</w:t>
      </w:r>
    </w:p>
    <w:p w:rsidR="00CC4CF9" w:rsidRPr="00061AB7" w:rsidRDefault="00CC4CF9">
      <w:pPr>
        <w:pStyle w:val="ConsPlusCell"/>
        <w:jc w:val="both"/>
      </w:pPr>
      <w:r w:rsidRPr="00061AB7">
        <w:t>24 7620     8     Азосоединения бензольного ряда</w:t>
      </w:r>
    </w:p>
    <w:p w:rsidR="00CC4CF9" w:rsidRPr="00061AB7" w:rsidRDefault="00CC4CF9">
      <w:pPr>
        <w:pStyle w:val="ConsPlusCell"/>
        <w:jc w:val="both"/>
      </w:pPr>
      <w:r w:rsidRPr="00061AB7">
        <w:t>24 7621     5     Аминоазобензолы</w:t>
      </w:r>
    </w:p>
    <w:p w:rsidR="00CC4CF9" w:rsidRPr="00061AB7" w:rsidRDefault="00CC4CF9">
      <w:pPr>
        <w:pStyle w:val="ConsPlusCell"/>
        <w:jc w:val="both"/>
      </w:pPr>
      <w:r w:rsidRPr="00061AB7">
        <w:t>24 7622     0     Аминоазобензолсульфокислоты</w:t>
      </w:r>
    </w:p>
    <w:p w:rsidR="00CC4CF9" w:rsidRPr="00061AB7" w:rsidRDefault="00CC4CF9">
      <w:pPr>
        <w:pStyle w:val="ConsPlusCell"/>
        <w:jc w:val="both"/>
      </w:pPr>
      <w:r w:rsidRPr="00061AB7">
        <w:t>24 7623     6     Аминоазотолуолы</w:t>
      </w:r>
    </w:p>
    <w:p w:rsidR="00CC4CF9" w:rsidRPr="00061AB7" w:rsidRDefault="00CC4CF9">
      <w:pPr>
        <w:pStyle w:val="ConsPlusCell"/>
        <w:jc w:val="both"/>
      </w:pPr>
      <w:r w:rsidRPr="00061AB7">
        <w:t>24 7630     4     Диазосоединения</w:t>
      </w:r>
    </w:p>
    <w:p w:rsidR="00CC4CF9" w:rsidRPr="00061AB7" w:rsidRDefault="00CC4CF9">
      <w:pPr>
        <w:pStyle w:val="ConsPlusCell"/>
        <w:jc w:val="both"/>
      </w:pPr>
      <w:r w:rsidRPr="00061AB7">
        <w:t>24 7631     1     Диазосоединения бензольного ряда</w:t>
      </w:r>
    </w:p>
    <w:p w:rsidR="00CC4CF9" w:rsidRPr="00061AB7" w:rsidRDefault="00CC4CF9">
      <w:pPr>
        <w:pStyle w:val="ConsPlusCell"/>
        <w:jc w:val="both"/>
      </w:pPr>
      <w:r w:rsidRPr="00061AB7">
        <w:t>24 7632     5     Диазосоединения нафталинового ряда</w:t>
      </w:r>
    </w:p>
    <w:p w:rsidR="00CC4CF9" w:rsidRPr="00061AB7" w:rsidRDefault="00CC4CF9">
      <w:pPr>
        <w:pStyle w:val="ConsPlusCell"/>
        <w:jc w:val="both"/>
      </w:pPr>
      <w:r w:rsidRPr="00061AB7">
        <w:t>24 7640     9     Гидразины</w:t>
      </w:r>
    </w:p>
    <w:p w:rsidR="00CC4CF9" w:rsidRPr="00061AB7" w:rsidRDefault="00CC4CF9">
      <w:pPr>
        <w:pStyle w:val="ConsPlusCell"/>
        <w:jc w:val="both"/>
      </w:pPr>
      <w:r w:rsidRPr="00061AB7">
        <w:t>24 7641     4     Фенилгидразины</w:t>
      </w:r>
    </w:p>
    <w:p w:rsidR="00CC4CF9" w:rsidRPr="00061AB7" w:rsidRDefault="00CC4CF9">
      <w:pPr>
        <w:pStyle w:val="ConsPlusCell"/>
        <w:jc w:val="both"/>
      </w:pPr>
      <w:r w:rsidRPr="00061AB7">
        <w:t>24 7649     8     Гидразины прочие</w:t>
      </w:r>
    </w:p>
    <w:p w:rsidR="00CC4CF9" w:rsidRPr="00061AB7" w:rsidRDefault="00CC4CF9">
      <w:pPr>
        <w:pStyle w:val="ConsPlusCell"/>
        <w:jc w:val="both"/>
      </w:pPr>
      <w:r w:rsidRPr="00061AB7">
        <w:t>24 7700     4     Альдегиды, кетоны, карбоновые кислоты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ароматические и их производные</w:t>
      </w:r>
    </w:p>
    <w:p w:rsidR="00CC4CF9" w:rsidRPr="00061AB7" w:rsidRDefault="00CC4CF9">
      <w:pPr>
        <w:pStyle w:val="ConsPlusCell"/>
        <w:jc w:val="both"/>
      </w:pPr>
      <w:r w:rsidRPr="00061AB7">
        <w:t>24 7710     9     Альдегиды ароматические и их производные</w:t>
      </w:r>
    </w:p>
    <w:p w:rsidR="00CC4CF9" w:rsidRPr="00061AB7" w:rsidRDefault="00CC4CF9">
      <w:pPr>
        <w:pStyle w:val="ConsPlusCell"/>
        <w:jc w:val="both"/>
      </w:pPr>
      <w:r w:rsidRPr="00061AB7">
        <w:t>24 7711     4     Бензальдегид</w:t>
      </w:r>
    </w:p>
    <w:p w:rsidR="00CC4CF9" w:rsidRPr="00061AB7" w:rsidRDefault="00CC4CF9">
      <w:pPr>
        <w:pStyle w:val="ConsPlusCell"/>
        <w:jc w:val="both"/>
      </w:pPr>
      <w:r w:rsidRPr="00061AB7">
        <w:t>24 7712     1     Хлорбензальдегиды</w:t>
      </w:r>
    </w:p>
    <w:p w:rsidR="00CC4CF9" w:rsidRPr="00061AB7" w:rsidRDefault="00CC4CF9">
      <w:pPr>
        <w:pStyle w:val="ConsPlusCell"/>
        <w:jc w:val="both"/>
      </w:pPr>
      <w:r w:rsidRPr="00061AB7">
        <w:t>24 7713     5     Бензальдегидсульфокислоты</w:t>
      </w:r>
    </w:p>
    <w:p w:rsidR="00CC4CF9" w:rsidRPr="00061AB7" w:rsidRDefault="00CC4CF9">
      <w:pPr>
        <w:pStyle w:val="ConsPlusCell"/>
        <w:jc w:val="both"/>
      </w:pPr>
      <w:r w:rsidRPr="00061AB7">
        <w:t>24 7720     3     Кетоны ароматические</w:t>
      </w:r>
    </w:p>
    <w:p w:rsidR="00CC4CF9" w:rsidRPr="00061AB7" w:rsidRDefault="00CC4CF9">
      <w:pPr>
        <w:pStyle w:val="ConsPlusCell"/>
        <w:jc w:val="both"/>
      </w:pPr>
      <w:r w:rsidRPr="00061AB7">
        <w:t>24 7721     9     Ацетофенон и его производные</w:t>
      </w:r>
    </w:p>
    <w:p w:rsidR="00CC4CF9" w:rsidRPr="00061AB7" w:rsidRDefault="00CC4CF9">
      <w:pPr>
        <w:pStyle w:val="ConsPlusCell"/>
        <w:jc w:val="both"/>
      </w:pPr>
      <w:r w:rsidRPr="00061AB7">
        <w:t>24 7722     4     Бензофенон-2 и производные карбоновой кислоты</w:t>
      </w:r>
    </w:p>
    <w:p w:rsidR="00CC4CF9" w:rsidRPr="00061AB7" w:rsidRDefault="00CC4CF9">
      <w:pPr>
        <w:pStyle w:val="ConsPlusCell"/>
        <w:jc w:val="both"/>
      </w:pPr>
      <w:r w:rsidRPr="00061AB7">
        <w:t>24 7723     5     Производные бензофенона</w:t>
      </w:r>
    </w:p>
    <w:p w:rsidR="00CC4CF9" w:rsidRPr="00061AB7" w:rsidRDefault="00CC4CF9">
      <w:pPr>
        <w:pStyle w:val="ConsPlusCell"/>
        <w:jc w:val="both"/>
      </w:pPr>
      <w:r w:rsidRPr="00061AB7">
        <w:t>24 7724     5     1,5-дибензоилнафталин (дикетон)</w:t>
      </w:r>
    </w:p>
    <w:p w:rsidR="00CC4CF9" w:rsidRPr="00061AB7" w:rsidRDefault="00CC4CF9">
      <w:pPr>
        <w:pStyle w:val="ConsPlusCell"/>
        <w:jc w:val="both"/>
      </w:pPr>
      <w:r w:rsidRPr="00061AB7">
        <w:t>24 7730     8     Кислоты ароматические карбоновые и 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производные</w:t>
      </w:r>
    </w:p>
    <w:p w:rsidR="00CC4CF9" w:rsidRPr="00061AB7" w:rsidRDefault="00CC4CF9">
      <w:pPr>
        <w:pStyle w:val="ConsPlusCell"/>
        <w:jc w:val="both"/>
      </w:pPr>
      <w:r w:rsidRPr="00061AB7">
        <w:t>24 7731     3     Кислота терефталевая</w:t>
      </w:r>
    </w:p>
    <w:p w:rsidR="00CC4CF9" w:rsidRPr="00061AB7" w:rsidRDefault="00CC4CF9">
      <w:pPr>
        <w:pStyle w:val="ConsPlusCell"/>
        <w:jc w:val="both"/>
      </w:pPr>
      <w:r w:rsidRPr="00061AB7">
        <w:t>24 7732     9     Производные фталевой кислоты</w:t>
      </w:r>
    </w:p>
    <w:p w:rsidR="00CC4CF9" w:rsidRPr="00061AB7" w:rsidRDefault="00CC4CF9">
      <w:pPr>
        <w:pStyle w:val="ConsPlusCell"/>
        <w:jc w:val="both"/>
      </w:pPr>
      <w:r w:rsidRPr="00061AB7">
        <w:t>24 7733     4     Диметилтерефталат</w:t>
      </w:r>
    </w:p>
    <w:p w:rsidR="00CC4CF9" w:rsidRPr="00061AB7" w:rsidRDefault="00CC4CF9">
      <w:pPr>
        <w:pStyle w:val="ConsPlusCell"/>
        <w:jc w:val="both"/>
      </w:pPr>
      <w:r w:rsidRPr="00061AB7">
        <w:t>24 7734     9     Кислота изофталевая</w:t>
      </w:r>
    </w:p>
    <w:p w:rsidR="00CC4CF9" w:rsidRPr="00061AB7" w:rsidRDefault="00CC4CF9">
      <w:pPr>
        <w:pStyle w:val="ConsPlusCell"/>
        <w:jc w:val="both"/>
      </w:pPr>
      <w:r w:rsidRPr="00061AB7">
        <w:t>24 7735     5     Кислота бензойная</w:t>
      </w:r>
    </w:p>
    <w:p w:rsidR="00CC4CF9" w:rsidRPr="00061AB7" w:rsidRDefault="00CC4CF9">
      <w:pPr>
        <w:pStyle w:val="ConsPlusCell"/>
        <w:jc w:val="both"/>
      </w:pPr>
      <w:r w:rsidRPr="00061AB7">
        <w:t>24 7736     0     Бензоил хлористый</w:t>
      </w:r>
    </w:p>
    <w:p w:rsidR="00CC4CF9" w:rsidRPr="00061AB7" w:rsidRDefault="00CC4CF9">
      <w:pPr>
        <w:pStyle w:val="ConsPlusCell"/>
        <w:jc w:val="both"/>
      </w:pPr>
      <w:r w:rsidRPr="00061AB7">
        <w:t>24 7737     6     Кислоты карбоновые бензоильного ряда прочие</w:t>
      </w:r>
    </w:p>
    <w:p w:rsidR="00CC4CF9" w:rsidRPr="00061AB7" w:rsidRDefault="00CC4CF9">
      <w:pPr>
        <w:pStyle w:val="ConsPlusCell"/>
        <w:jc w:val="both"/>
      </w:pPr>
      <w:r w:rsidRPr="00061AB7">
        <w:t>24 7738     1     Кислоты карбоновые нафталинового ряда</w:t>
      </w:r>
    </w:p>
    <w:p w:rsidR="00CC4CF9" w:rsidRPr="00061AB7" w:rsidRDefault="00CC4CF9">
      <w:pPr>
        <w:pStyle w:val="ConsPlusCell"/>
        <w:jc w:val="both"/>
      </w:pPr>
      <w:r w:rsidRPr="00061AB7">
        <w:t>24 7739     7     Кислоты ароматические карбоновые и 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производные прочие</w:t>
      </w:r>
    </w:p>
    <w:p w:rsidR="00CC4CF9" w:rsidRPr="00061AB7" w:rsidRDefault="00CC4CF9">
      <w:pPr>
        <w:pStyle w:val="ConsPlusCell"/>
        <w:jc w:val="both"/>
      </w:pPr>
      <w:r w:rsidRPr="00061AB7">
        <w:t>24 7740     2     Кислоты ароматические галоидокарбоновые</w:t>
      </w:r>
    </w:p>
    <w:p w:rsidR="00CC4CF9" w:rsidRPr="00061AB7" w:rsidRDefault="00CC4CF9">
      <w:pPr>
        <w:pStyle w:val="ConsPlusCell"/>
        <w:jc w:val="both"/>
      </w:pPr>
      <w:r w:rsidRPr="00061AB7">
        <w:t>24 7741     8     Кислоты хлорбензойные</w:t>
      </w:r>
    </w:p>
    <w:p w:rsidR="00CC4CF9" w:rsidRPr="00061AB7" w:rsidRDefault="00CC4CF9">
      <w:pPr>
        <w:pStyle w:val="ConsPlusCell"/>
        <w:jc w:val="both"/>
      </w:pPr>
      <w:r w:rsidRPr="00061AB7">
        <w:t>24 7750     7     Кислоты нитрокарбоновые ароматические и 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производные</w:t>
      </w:r>
    </w:p>
    <w:p w:rsidR="00CC4CF9" w:rsidRPr="00061AB7" w:rsidRDefault="00CC4CF9">
      <w:pPr>
        <w:pStyle w:val="ConsPlusCell"/>
        <w:jc w:val="both"/>
      </w:pPr>
      <w:r w:rsidRPr="00061AB7">
        <w:t>24 7751     2     Кислоты нитробензойные</w:t>
      </w:r>
    </w:p>
    <w:p w:rsidR="00CC4CF9" w:rsidRPr="00061AB7" w:rsidRDefault="00CC4CF9">
      <w:pPr>
        <w:pStyle w:val="ConsPlusCell"/>
        <w:jc w:val="both"/>
      </w:pPr>
      <w:r w:rsidRPr="00061AB7">
        <w:t>24 7752     8     Соль натриевая 3-нитробензойной кислоты</w:t>
      </w:r>
    </w:p>
    <w:p w:rsidR="00CC4CF9" w:rsidRPr="00061AB7" w:rsidRDefault="00CC4CF9">
      <w:pPr>
        <w:pStyle w:val="ConsPlusCell"/>
        <w:jc w:val="both"/>
      </w:pPr>
      <w:r w:rsidRPr="00061AB7">
        <w:t>24 7753     3     Нитробензоилхлориды</w:t>
      </w:r>
    </w:p>
    <w:p w:rsidR="00CC4CF9" w:rsidRPr="00061AB7" w:rsidRDefault="00CC4CF9">
      <w:pPr>
        <w:pStyle w:val="ConsPlusCell"/>
        <w:jc w:val="both"/>
      </w:pPr>
      <w:r w:rsidRPr="00061AB7">
        <w:t>24 7760     1     Кислоты аминокарбоновые ароматические и 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производные</w:t>
      </w:r>
    </w:p>
    <w:p w:rsidR="00CC4CF9" w:rsidRPr="00061AB7" w:rsidRDefault="00CC4CF9">
      <w:pPr>
        <w:pStyle w:val="ConsPlusCell"/>
        <w:jc w:val="both"/>
      </w:pPr>
      <w:r w:rsidRPr="00061AB7">
        <w:t>24 7761     7     Кислоты аминобензойные</w:t>
      </w:r>
    </w:p>
    <w:p w:rsidR="00CC4CF9" w:rsidRPr="00061AB7" w:rsidRDefault="00CC4CF9">
      <w:pPr>
        <w:pStyle w:val="ConsPlusCell"/>
        <w:jc w:val="both"/>
      </w:pPr>
      <w:r w:rsidRPr="00061AB7">
        <w:t>24 7762     2     Аминобензамиды и бензанилиды</w:t>
      </w:r>
    </w:p>
    <w:p w:rsidR="00CC4CF9" w:rsidRPr="00061AB7" w:rsidRDefault="00CC4CF9">
      <w:pPr>
        <w:pStyle w:val="ConsPlusCell"/>
        <w:jc w:val="both"/>
      </w:pPr>
      <w:r w:rsidRPr="00061AB7">
        <w:t>24 7763     8     Кислота аминоизофталевая и ее производные</w:t>
      </w:r>
    </w:p>
    <w:p w:rsidR="00CC4CF9" w:rsidRPr="00061AB7" w:rsidRDefault="00CC4CF9">
      <w:pPr>
        <w:pStyle w:val="ConsPlusCell"/>
        <w:jc w:val="both"/>
      </w:pPr>
      <w:r w:rsidRPr="00061AB7">
        <w:t>24 7764     3     Кислоты аминонафталевые</w:t>
      </w:r>
    </w:p>
    <w:p w:rsidR="00CC4CF9" w:rsidRPr="00061AB7" w:rsidRDefault="00CC4CF9">
      <w:pPr>
        <w:pStyle w:val="ConsPlusCell"/>
        <w:jc w:val="both"/>
      </w:pPr>
      <w:r w:rsidRPr="00061AB7">
        <w:t>24 7770     6     Кислоты ароматические хлорнитроаминокарбоновые</w:t>
      </w:r>
    </w:p>
    <w:p w:rsidR="00CC4CF9" w:rsidRPr="00061AB7" w:rsidRDefault="00CC4CF9">
      <w:pPr>
        <w:pStyle w:val="ConsPlusCell"/>
        <w:jc w:val="both"/>
      </w:pPr>
      <w:r w:rsidRPr="00061AB7">
        <w:t>24 7771     1     Хлорнитроаминобензойные кислоты</w:t>
      </w:r>
    </w:p>
    <w:p w:rsidR="00CC4CF9" w:rsidRPr="00061AB7" w:rsidRDefault="00CC4CF9">
      <w:pPr>
        <w:pStyle w:val="ConsPlusCell"/>
        <w:jc w:val="both"/>
      </w:pPr>
      <w:r w:rsidRPr="00061AB7">
        <w:t>24 7780     0     Кислоты ароматические оксикарбоновые и 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производные</w:t>
      </w:r>
    </w:p>
    <w:p w:rsidR="00CC4CF9" w:rsidRPr="00061AB7" w:rsidRDefault="00CC4CF9">
      <w:pPr>
        <w:pStyle w:val="ConsPlusCell"/>
        <w:jc w:val="both"/>
      </w:pPr>
      <w:r w:rsidRPr="00061AB7">
        <w:t>24 7782     1     Кислоты оксибензойные</w:t>
      </w:r>
    </w:p>
    <w:p w:rsidR="00CC4CF9" w:rsidRPr="00061AB7" w:rsidRDefault="00CC4CF9">
      <w:pPr>
        <w:pStyle w:val="ConsPlusCell"/>
        <w:jc w:val="both"/>
      </w:pPr>
      <w:r w:rsidRPr="00061AB7">
        <w:t>24 7783     7     Кислота салициловая</w:t>
      </w:r>
    </w:p>
    <w:p w:rsidR="00CC4CF9" w:rsidRPr="00061AB7" w:rsidRDefault="00CC4CF9">
      <w:pPr>
        <w:pStyle w:val="ConsPlusCell"/>
        <w:jc w:val="both"/>
      </w:pPr>
      <w:r w:rsidRPr="00061AB7">
        <w:t>24 7784     2     Кислоты оксинафтойные</w:t>
      </w:r>
    </w:p>
    <w:p w:rsidR="00CC4CF9" w:rsidRPr="00061AB7" w:rsidRDefault="00CC4CF9">
      <w:pPr>
        <w:pStyle w:val="ConsPlusCell"/>
        <w:jc w:val="both"/>
      </w:pPr>
      <w:r w:rsidRPr="00061AB7">
        <w:t>24 7785     8     Кислота 1-окси-2-нафтойная</w:t>
      </w:r>
    </w:p>
    <w:p w:rsidR="00CC4CF9" w:rsidRPr="00061AB7" w:rsidRDefault="00CC4CF9">
      <w:pPr>
        <w:pStyle w:val="ConsPlusCell"/>
        <w:jc w:val="both"/>
      </w:pPr>
      <w:r w:rsidRPr="00061AB7">
        <w:t>24 7786     3     Кислота 2-окси-3-нафтойная</w:t>
      </w:r>
    </w:p>
    <w:p w:rsidR="00CC4CF9" w:rsidRPr="00061AB7" w:rsidRDefault="00CC4CF9">
      <w:pPr>
        <w:pStyle w:val="ConsPlusCell"/>
        <w:jc w:val="both"/>
      </w:pPr>
      <w:r w:rsidRPr="00061AB7">
        <w:t>24 7787     9     Арилиды 2-окси-3-нафтойной кислоты</w:t>
      </w:r>
    </w:p>
    <w:p w:rsidR="00CC4CF9" w:rsidRPr="00061AB7" w:rsidRDefault="00CC4CF9">
      <w:pPr>
        <w:pStyle w:val="ConsPlusCell"/>
        <w:jc w:val="both"/>
      </w:pPr>
      <w:r w:rsidRPr="00061AB7">
        <w:t>24 7790     5     Кислоты аминооксикарбоновые ароматические и 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производные</w:t>
      </w:r>
    </w:p>
    <w:p w:rsidR="00CC4CF9" w:rsidRPr="00061AB7" w:rsidRDefault="00CC4CF9">
      <w:pPr>
        <w:pStyle w:val="ConsPlusCell"/>
        <w:jc w:val="both"/>
      </w:pPr>
      <w:r w:rsidRPr="00061AB7">
        <w:t>24 7791     0     Кислота аминосалициловая и ее производные</w:t>
      </w:r>
    </w:p>
    <w:p w:rsidR="00CC4CF9" w:rsidRPr="00061AB7" w:rsidRDefault="00CC4CF9">
      <w:pPr>
        <w:pStyle w:val="ConsPlusCell"/>
        <w:jc w:val="both"/>
      </w:pPr>
      <w:r w:rsidRPr="00061AB7">
        <w:t>24 7800     8     Соединения гетероциклические</w:t>
      </w:r>
    </w:p>
    <w:p w:rsidR="00CC4CF9" w:rsidRPr="00061AB7" w:rsidRDefault="00CC4CF9">
      <w:pPr>
        <w:pStyle w:val="ConsPlusCell"/>
        <w:jc w:val="both"/>
      </w:pPr>
      <w:r w:rsidRPr="00061AB7">
        <w:t>24 7810     2     Гетероциклы пятичленные</w:t>
      </w:r>
    </w:p>
    <w:p w:rsidR="00CC4CF9" w:rsidRPr="00061AB7" w:rsidRDefault="00CC4CF9">
      <w:pPr>
        <w:pStyle w:val="ConsPlusCell"/>
        <w:jc w:val="both"/>
      </w:pPr>
      <w:r w:rsidRPr="00061AB7">
        <w:t>24 7814     4     Соединения группы фурана</w:t>
      </w:r>
    </w:p>
    <w:p w:rsidR="00CC4CF9" w:rsidRPr="00061AB7" w:rsidRDefault="00CC4CF9">
      <w:pPr>
        <w:pStyle w:val="ConsPlusCell"/>
        <w:jc w:val="both"/>
      </w:pPr>
      <w:r w:rsidRPr="00061AB7">
        <w:t>24 7815     9     Группа тиофена</w:t>
      </w:r>
    </w:p>
    <w:p w:rsidR="00CC4CF9" w:rsidRPr="00061AB7" w:rsidRDefault="00CC4CF9">
      <w:pPr>
        <w:pStyle w:val="ConsPlusCell"/>
        <w:jc w:val="both"/>
      </w:pPr>
      <w:r w:rsidRPr="00061AB7">
        <w:t>24 7816     5     Группа пиррола</w:t>
      </w:r>
    </w:p>
    <w:p w:rsidR="00CC4CF9" w:rsidRPr="00061AB7" w:rsidRDefault="00CC4CF9">
      <w:pPr>
        <w:pStyle w:val="ConsPlusCell"/>
        <w:jc w:val="both"/>
      </w:pPr>
      <w:r w:rsidRPr="00061AB7">
        <w:t>24 7817     0     Группа пиразола</w:t>
      </w:r>
    </w:p>
    <w:p w:rsidR="00CC4CF9" w:rsidRPr="00061AB7" w:rsidRDefault="00CC4CF9">
      <w:pPr>
        <w:pStyle w:val="ConsPlusCell"/>
        <w:jc w:val="both"/>
      </w:pPr>
      <w:r w:rsidRPr="00061AB7">
        <w:t>24 7818     6     1-фенил-3-метил-5-пиразолон</w:t>
      </w:r>
    </w:p>
    <w:p w:rsidR="00CC4CF9" w:rsidRPr="00061AB7" w:rsidRDefault="00CC4CF9">
      <w:pPr>
        <w:pStyle w:val="ConsPlusCell"/>
        <w:jc w:val="both"/>
      </w:pPr>
      <w:r w:rsidRPr="00061AB7">
        <w:t>24 7819     1     Гетероциклы пятичленные прочие</w:t>
      </w:r>
    </w:p>
    <w:p w:rsidR="00CC4CF9" w:rsidRPr="00061AB7" w:rsidRDefault="00CC4CF9">
      <w:pPr>
        <w:pStyle w:val="ConsPlusCell"/>
        <w:jc w:val="both"/>
      </w:pPr>
      <w:r w:rsidRPr="00061AB7">
        <w:t>24 7820     7     Гетероциклы шестичленные</w:t>
      </w:r>
    </w:p>
    <w:p w:rsidR="00CC4CF9" w:rsidRPr="00061AB7" w:rsidRDefault="00CC4CF9">
      <w:pPr>
        <w:pStyle w:val="ConsPlusCell"/>
        <w:jc w:val="both"/>
      </w:pPr>
      <w:r w:rsidRPr="00061AB7">
        <w:t>24 7821     2     Пиридин чистый</w:t>
      </w:r>
    </w:p>
    <w:p w:rsidR="00CC4CF9" w:rsidRPr="00061AB7" w:rsidRDefault="00CC4CF9">
      <w:pPr>
        <w:pStyle w:val="ConsPlusCell"/>
        <w:jc w:val="both"/>
      </w:pPr>
      <w:r w:rsidRPr="00061AB7">
        <w:t>24 7822     8     Пиридин растворитель</w:t>
      </w:r>
    </w:p>
    <w:p w:rsidR="00CC4CF9" w:rsidRPr="00061AB7" w:rsidRDefault="00CC4CF9">
      <w:pPr>
        <w:pStyle w:val="ConsPlusCell"/>
        <w:jc w:val="both"/>
      </w:pPr>
      <w:r w:rsidRPr="00061AB7">
        <w:t>24 7823     3     Пиридин растворитель N 1</w:t>
      </w:r>
    </w:p>
    <w:p w:rsidR="00CC4CF9" w:rsidRPr="00061AB7" w:rsidRDefault="00CC4CF9">
      <w:pPr>
        <w:pStyle w:val="ConsPlusCell"/>
        <w:jc w:val="both"/>
      </w:pPr>
      <w:r w:rsidRPr="00061AB7">
        <w:t>24 7825     4     Производные пиридина</w:t>
      </w:r>
    </w:p>
    <w:p w:rsidR="00CC4CF9" w:rsidRPr="00061AB7" w:rsidRDefault="00CC4CF9">
      <w:pPr>
        <w:pStyle w:val="ConsPlusCell"/>
        <w:jc w:val="both"/>
      </w:pPr>
      <w:r w:rsidRPr="00061AB7">
        <w:t>24 7826     2     Группа хинолина</w:t>
      </w:r>
    </w:p>
    <w:p w:rsidR="00CC4CF9" w:rsidRPr="00061AB7" w:rsidRDefault="00CC4CF9">
      <w:pPr>
        <w:pStyle w:val="ConsPlusCell"/>
        <w:jc w:val="both"/>
      </w:pPr>
      <w:r w:rsidRPr="00061AB7">
        <w:t>24 7827     5     Основания пиридиновые легкие сырые</w:t>
      </w:r>
    </w:p>
    <w:p w:rsidR="00CC4CF9" w:rsidRPr="00061AB7" w:rsidRDefault="00CC4CF9">
      <w:pPr>
        <w:pStyle w:val="ConsPlusCell"/>
        <w:jc w:val="both"/>
      </w:pPr>
      <w:r w:rsidRPr="00061AB7">
        <w:t>24 7828     0     Основания пиридиновые тяжелые</w:t>
      </w:r>
    </w:p>
    <w:p w:rsidR="00CC4CF9" w:rsidRPr="00061AB7" w:rsidRDefault="00CC4CF9">
      <w:pPr>
        <w:pStyle w:val="ConsPlusCell"/>
        <w:jc w:val="both"/>
      </w:pPr>
      <w:r w:rsidRPr="00061AB7">
        <w:t>24 7829     6     Сульфат пиридина</w:t>
      </w:r>
    </w:p>
    <w:p w:rsidR="00CC4CF9" w:rsidRPr="00061AB7" w:rsidRDefault="00CC4CF9">
      <w:pPr>
        <w:pStyle w:val="ConsPlusCell"/>
        <w:jc w:val="both"/>
      </w:pPr>
      <w:r w:rsidRPr="00061AB7">
        <w:t>24 7830     1     Азины</w:t>
      </w:r>
    </w:p>
    <w:p w:rsidR="00CC4CF9" w:rsidRPr="00061AB7" w:rsidRDefault="00CC4CF9">
      <w:pPr>
        <w:pStyle w:val="ConsPlusCell"/>
        <w:jc w:val="both"/>
      </w:pPr>
      <w:r w:rsidRPr="00061AB7">
        <w:t>24 7831     7     Производные пиразина</w:t>
      </w:r>
    </w:p>
    <w:p w:rsidR="00CC4CF9" w:rsidRPr="00061AB7" w:rsidRDefault="00CC4CF9">
      <w:pPr>
        <w:pStyle w:val="ConsPlusCell"/>
        <w:jc w:val="both"/>
      </w:pPr>
      <w:r w:rsidRPr="00061AB7">
        <w:t>24 7832     2     Производные феназина</w:t>
      </w:r>
    </w:p>
    <w:p w:rsidR="00CC4CF9" w:rsidRPr="00061AB7" w:rsidRDefault="00CC4CF9">
      <w:pPr>
        <w:pStyle w:val="ConsPlusCell"/>
        <w:jc w:val="both"/>
      </w:pPr>
      <w:r w:rsidRPr="00061AB7">
        <w:t>24 7833     8     Меламин</w:t>
      </w:r>
    </w:p>
    <w:p w:rsidR="00CC4CF9" w:rsidRPr="00061AB7" w:rsidRDefault="00CC4CF9">
      <w:pPr>
        <w:pStyle w:val="ConsPlusCell"/>
        <w:jc w:val="both"/>
      </w:pPr>
      <w:r w:rsidRPr="00061AB7">
        <w:t>24 7834     3     2,4,6-триокси-1,3,5-триазин</w:t>
      </w:r>
    </w:p>
    <w:p w:rsidR="00CC4CF9" w:rsidRPr="00061AB7" w:rsidRDefault="00CC4CF9">
      <w:pPr>
        <w:pStyle w:val="ConsPlusCell"/>
        <w:jc w:val="both"/>
      </w:pPr>
      <w:r w:rsidRPr="00061AB7">
        <w:t>24 7839     0     Азины прочие</w:t>
      </w:r>
    </w:p>
    <w:p w:rsidR="00CC4CF9" w:rsidRPr="00061AB7" w:rsidRDefault="00CC4CF9">
      <w:pPr>
        <w:pStyle w:val="ConsPlusCell"/>
        <w:jc w:val="both"/>
      </w:pPr>
      <w:r w:rsidRPr="00061AB7">
        <w:t>24 7890     9     Соединения гетероциклические прочие</w:t>
      </w:r>
    </w:p>
    <w:p w:rsidR="00CC4CF9" w:rsidRPr="00061AB7" w:rsidRDefault="00CC4CF9">
      <w:pPr>
        <w:pStyle w:val="ConsPlusCell"/>
        <w:jc w:val="both"/>
      </w:pPr>
      <w:r w:rsidRPr="00061AB7">
        <w:t>24 7892     8     Производные пиперазина</w:t>
      </w:r>
    </w:p>
    <w:p w:rsidR="00CC4CF9" w:rsidRPr="00061AB7" w:rsidRDefault="00CC4CF9">
      <w:pPr>
        <w:pStyle w:val="ConsPlusCell"/>
        <w:jc w:val="both"/>
      </w:pPr>
      <w:r w:rsidRPr="00061AB7">
        <w:t>24 7893     5     Морфолин и его производные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24 8000     1     Вещества поверхностно-активные, текстильно-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вспомогательные и препараты отделочные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24 8100     5     Вещества анионактивные</w:t>
      </w:r>
    </w:p>
    <w:p w:rsidR="00CC4CF9" w:rsidRPr="00061AB7" w:rsidRDefault="00CC4CF9">
      <w:pPr>
        <w:pStyle w:val="ConsPlusCell"/>
        <w:jc w:val="both"/>
      </w:pPr>
      <w:r w:rsidRPr="00061AB7">
        <w:t>24 8110     9     Соли алифатических карбоновых кислот</w:t>
      </w:r>
    </w:p>
    <w:p w:rsidR="00CC4CF9" w:rsidRPr="00061AB7" w:rsidRDefault="00CC4CF9">
      <w:pPr>
        <w:pStyle w:val="ConsPlusCell"/>
        <w:jc w:val="both"/>
      </w:pPr>
      <w:r w:rsidRPr="00061AB7">
        <w:t>24 8111     5     Вещества смачивающие на основе алкенилянтарной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кислоты</w:t>
      </w:r>
    </w:p>
    <w:p w:rsidR="00CC4CF9" w:rsidRPr="00061AB7" w:rsidRDefault="00CC4CF9">
      <w:pPr>
        <w:pStyle w:val="ConsPlusCell"/>
        <w:jc w:val="both"/>
      </w:pPr>
      <w:r w:rsidRPr="00061AB7">
        <w:t>24 8120     4     Алкилсульфонаты</w:t>
      </w:r>
    </w:p>
    <w:p w:rsidR="00CC4CF9" w:rsidRPr="00061AB7" w:rsidRDefault="00CC4CF9">
      <w:pPr>
        <w:pStyle w:val="ConsPlusCell"/>
        <w:jc w:val="both"/>
      </w:pPr>
      <w:r w:rsidRPr="00061AB7">
        <w:t>24 8121     2     Сульфонат (алкилсульфонат)</w:t>
      </w:r>
    </w:p>
    <w:p w:rsidR="00CC4CF9" w:rsidRPr="00061AB7" w:rsidRDefault="00CC4CF9">
      <w:pPr>
        <w:pStyle w:val="ConsPlusCell"/>
        <w:jc w:val="both"/>
      </w:pPr>
      <w:r w:rsidRPr="00061AB7">
        <w:t>24 8122     5     Вещества на основе эфиров сульфоянтарной кислоты</w:t>
      </w:r>
    </w:p>
    <w:p w:rsidR="00CC4CF9" w:rsidRPr="00061AB7" w:rsidRDefault="00CC4CF9">
      <w:pPr>
        <w:pStyle w:val="ConsPlusCell"/>
        <w:jc w:val="both"/>
      </w:pPr>
      <w:r w:rsidRPr="00061AB7">
        <w:t>24 8130     9     Алкилсульфаты</w:t>
      </w:r>
    </w:p>
    <w:p w:rsidR="00CC4CF9" w:rsidRPr="00061AB7" w:rsidRDefault="00CC4CF9">
      <w:pPr>
        <w:pStyle w:val="ConsPlusCell"/>
        <w:jc w:val="both"/>
      </w:pPr>
      <w:r w:rsidRPr="00061AB7">
        <w:t>24 8131     4     Сульфирол 8</w:t>
      </w:r>
    </w:p>
    <w:p w:rsidR="00CC4CF9" w:rsidRPr="00061AB7" w:rsidRDefault="00CC4CF9">
      <w:pPr>
        <w:pStyle w:val="ConsPlusCell"/>
        <w:jc w:val="both"/>
      </w:pPr>
      <w:r w:rsidRPr="00061AB7">
        <w:t>24 8132     6     Алкилсульфаты - активная основа для моющих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средств</w:t>
      </w:r>
    </w:p>
    <w:p w:rsidR="00CC4CF9" w:rsidRPr="00061AB7" w:rsidRDefault="00CC4CF9">
      <w:pPr>
        <w:pStyle w:val="ConsPlusCell"/>
        <w:jc w:val="both"/>
      </w:pPr>
      <w:r w:rsidRPr="00061AB7">
        <w:t>24 8133     5     Соли алкилсульфатов аминные</w:t>
      </w:r>
    </w:p>
    <w:p w:rsidR="00CC4CF9" w:rsidRPr="00061AB7" w:rsidRDefault="00CC4CF9">
      <w:pPr>
        <w:pStyle w:val="ConsPlusCell"/>
        <w:jc w:val="both"/>
      </w:pPr>
      <w:r w:rsidRPr="00061AB7">
        <w:t>24 8140     3     Масла, жиры, жирные кислоты сульфатированные</w:t>
      </w:r>
    </w:p>
    <w:p w:rsidR="00CC4CF9" w:rsidRPr="00061AB7" w:rsidRDefault="00CC4CF9">
      <w:pPr>
        <w:pStyle w:val="ConsPlusCell"/>
        <w:jc w:val="both"/>
      </w:pPr>
      <w:r w:rsidRPr="00061AB7">
        <w:t>24 8141     9     Препараты на основе животных жиров</w:t>
      </w:r>
    </w:p>
    <w:p w:rsidR="00CC4CF9" w:rsidRPr="00061AB7" w:rsidRDefault="00CC4CF9">
      <w:pPr>
        <w:pStyle w:val="ConsPlusCell"/>
        <w:jc w:val="both"/>
      </w:pPr>
      <w:r w:rsidRPr="00061AB7">
        <w:t>24 8150     8     Эфиры жирных кислот сульфатированные</w:t>
      </w:r>
    </w:p>
    <w:p w:rsidR="00CC4CF9" w:rsidRPr="00061AB7" w:rsidRDefault="00CC4CF9">
      <w:pPr>
        <w:pStyle w:val="ConsPlusCell"/>
        <w:jc w:val="both"/>
      </w:pPr>
      <w:r w:rsidRPr="00061AB7">
        <w:t>24 8151     3     Препараты на основе касторового масла</w:t>
      </w:r>
    </w:p>
    <w:p w:rsidR="00CC4CF9" w:rsidRPr="00061AB7" w:rsidRDefault="00CC4CF9">
      <w:pPr>
        <w:pStyle w:val="ConsPlusCell"/>
        <w:jc w:val="both"/>
      </w:pPr>
      <w:r w:rsidRPr="00061AB7">
        <w:t>24 8152     9     Авироль</w:t>
      </w:r>
    </w:p>
    <w:p w:rsidR="00CC4CF9" w:rsidRPr="00061AB7" w:rsidRDefault="00CC4CF9">
      <w:pPr>
        <w:pStyle w:val="ConsPlusCell"/>
        <w:jc w:val="both"/>
      </w:pPr>
      <w:r w:rsidRPr="00061AB7">
        <w:t>24 8160     2     Алкиларилсульфонаты</w:t>
      </w:r>
    </w:p>
    <w:p w:rsidR="00CC4CF9" w:rsidRPr="00061AB7" w:rsidRDefault="00CC4CF9">
      <w:pPr>
        <w:pStyle w:val="ConsPlusCell"/>
        <w:jc w:val="both"/>
      </w:pPr>
      <w:r w:rsidRPr="00061AB7">
        <w:t>24 8161     8     Алкилбензолсульфонаты (сульфонол)</w:t>
      </w:r>
    </w:p>
    <w:p w:rsidR="00CC4CF9" w:rsidRPr="00061AB7" w:rsidRDefault="00CC4CF9">
      <w:pPr>
        <w:pStyle w:val="ConsPlusCell"/>
        <w:jc w:val="both"/>
      </w:pPr>
      <w:r w:rsidRPr="00061AB7">
        <w:t>24 8162     3     Сульфонол-активная основа для моющих средств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(сульфонол НП-3)</w:t>
      </w:r>
    </w:p>
    <w:p w:rsidR="00CC4CF9" w:rsidRPr="00061AB7" w:rsidRDefault="00CC4CF9">
      <w:pPr>
        <w:pStyle w:val="ConsPlusCell"/>
        <w:jc w:val="both"/>
      </w:pPr>
      <w:r w:rsidRPr="00061AB7">
        <w:t>24 8163     9     Алкиларилсульфонаты из естественных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ароматических углеводородов ДС-РАС</w:t>
      </w:r>
    </w:p>
    <w:p w:rsidR="00CC4CF9" w:rsidRPr="00061AB7" w:rsidRDefault="00CC4CF9">
      <w:pPr>
        <w:pStyle w:val="ConsPlusCell"/>
        <w:jc w:val="both"/>
      </w:pPr>
      <w:r w:rsidRPr="00061AB7">
        <w:t>24 8164     4     Алкилнафталинсульфонаты</w:t>
      </w:r>
    </w:p>
    <w:p w:rsidR="00CC4CF9" w:rsidRPr="00061AB7" w:rsidRDefault="00CC4CF9">
      <w:pPr>
        <w:pStyle w:val="ConsPlusCell"/>
        <w:jc w:val="both"/>
      </w:pPr>
      <w:r w:rsidRPr="00061AB7">
        <w:t>24 8165     7     Натриевая соль монобутилнафталин сульфокислоты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24 8166     5     Алкилбензолсульфонат кальция</w:t>
      </w:r>
    </w:p>
    <w:p w:rsidR="00CC4CF9" w:rsidRPr="00061AB7" w:rsidRDefault="00CC4CF9">
      <w:pPr>
        <w:pStyle w:val="ConsPlusCell"/>
        <w:jc w:val="both"/>
      </w:pPr>
      <w:r w:rsidRPr="00061AB7">
        <w:t>24 8190     6     Соединения анионактивные прочие</w:t>
      </w:r>
    </w:p>
    <w:p w:rsidR="00CC4CF9" w:rsidRPr="00061AB7" w:rsidRDefault="00CC4CF9">
      <w:pPr>
        <w:pStyle w:val="ConsPlusCell"/>
        <w:jc w:val="both"/>
      </w:pPr>
      <w:r w:rsidRPr="00061AB7">
        <w:t>24 8191     1     Производные нафталина</w:t>
      </w:r>
    </w:p>
    <w:p w:rsidR="00CC4CF9" w:rsidRPr="00061AB7" w:rsidRDefault="00CC4CF9">
      <w:pPr>
        <w:pStyle w:val="ConsPlusCell"/>
        <w:jc w:val="both"/>
      </w:pPr>
      <w:r w:rsidRPr="00061AB7">
        <w:t>24 8192     7     Диспергатор НФ</w:t>
      </w:r>
    </w:p>
    <w:p w:rsidR="00CC4CF9" w:rsidRPr="00061AB7" w:rsidRDefault="00CC4CF9">
      <w:pPr>
        <w:pStyle w:val="ConsPlusCell"/>
        <w:jc w:val="both"/>
      </w:pPr>
      <w:r w:rsidRPr="00061AB7">
        <w:t>24 8193     2     Лецитин растительный</w:t>
      </w:r>
    </w:p>
    <w:p w:rsidR="00CC4CF9" w:rsidRPr="00061AB7" w:rsidRDefault="00CC4CF9">
      <w:pPr>
        <w:pStyle w:val="ConsPlusCell"/>
        <w:jc w:val="both"/>
      </w:pPr>
      <w:r w:rsidRPr="00061AB7">
        <w:t>24 8200     9     Вещества катионактивные</w:t>
      </w:r>
    </w:p>
    <w:p w:rsidR="00CC4CF9" w:rsidRPr="00061AB7" w:rsidRDefault="00CC4CF9">
      <w:pPr>
        <w:pStyle w:val="ConsPlusCell"/>
        <w:jc w:val="both"/>
      </w:pPr>
      <w:r w:rsidRPr="00061AB7">
        <w:t>24 8210     3     Соли аминов</w:t>
      </w:r>
    </w:p>
    <w:p w:rsidR="00CC4CF9" w:rsidRPr="00061AB7" w:rsidRDefault="00CC4CF9">
      <w:pPr>
        <w:pStyle w:val="ConsPlusCell"/>
        <w:jc w:val="both"/>
      </w:pPr>
      <w:r w:rsidRPr="00061AB7">
        <w:t>24 8211     9     Катионы реагенты</w:t>
      </w:r>
    </w:p>
    <w:p w:rsidR="00CC4CF9" w:rsidRPr="00061AB7" w:rsidRDefault="00CC4CF9">
      <w:pPr>
        <w:pStyle w:val="ConsPlusCell"/>
        <w:jc w:val="both"/>
      </w:pPr>
      <w:r w:rsidRPr="00061AB7">
        <w:t>24 8220     8     Соли четвертичных аммониевых соединений</w:t>
      </w:r>
    </w:p>
    <w:p w:rsidR="00CC4CF9" w:rsidRPr="00061AB7" w:rsidRDefault="00CC4CF9">
      <w:pPr>
        <w:pStyle w:val="ConsPlusCell"/>
        <w:jc w:val="both"/>
      </w:pPr>
      <w:r w:rsidRPr="00061AB7">
        <w:t>24 8221     3     Производные диэтилдиметиламина</w:t>
      </w:r>
    </w:p>
    <w:p w:rsidR="00CC4CF9" w:rsidRPr="00061AB7" w:rsidRDefault="00CC4CF9">
      <w:pPr>
        <w:pStyle w:val="ConsPlusCell"/>
        <w:jc w:val="both"/>
      </w:pPr>
      <w:r w:rsidRPr="00061AB7">
        <w:t>24 8222     9     Выравниватель А</w:t>
      </w:r>
    </w:p>
    <w:p w:rsidR="00CC4CF9" w:rsidRPr="00061AB7" w:rsidRDefault="00CC4CF9">
      <w:pPr>
        <w:pStyle w:val="ConsPlusCell"/>
        <w:jc w:val="both"/>
      </w:pPr>
      <w:r w:rsidRPr="00061AB7">
        <w:t>24 8223     4     Алкамон ОС-2</w:t>
      </w:r>
    </w:p>
    <w:p w:rsidR="00CC4CF9" w:rsidRPr="00061AB7" w:rsidRDefault="00CC4CF9">
      <w:pPr>
        <w:pStyle w:val="ConsPlusCell"/>
        <w:jc w:val="both"/>
      </w:pPr>
      <w:r w:rsidRPr="00061AB7">
        <w:t>24 8224     0     Катапин</w:t>
      </w:r>
    </w:p>
    <w:p w:rsidR="00CC4CF9" w:rsidRPr="00061AB7" w:rsidRDefault="00CC4CF9">
      <w:pPr>
        <w:pStyle w:val="ConsPlusCell"/>
        <w:jc w:val="both"/>
      </w:pPr>
      <w:r w:rsidRPr="00061AB7">
        <w:t>24 8229     7     Соли четвертичных аммониевых соединений прочие</w:t>
      </w:r>
    </w:p>
    <w:p w:rsidR="00CC4CF9" w:rsidRPr="00061AB7" w:rsidRDefault="00CC4CF9">
      <w:pPr>
        <w:pStyle w:val="ConsPlusCell"/>
        <w:jc w:val="both"/>
      </w:pPr>
      <w:r w:rsidRPr="00061AB7">
        <w:t>24 8290     5     Вещества катионактивные прочие</w:t>
      </w:r>
    </w:p>
    <w:p w:rsidR="00CC4CF9" w:rsidRPr="00061AB7" w:rsidRDefault="00CC4CF9">
      <w:pPr>
        <w:pStyle w:val="ConsPlusCell"/>
        <w:jc w:val="both"/>
      </w:pPr>
      <w:r w:rsidRPr="00061AB7">
        <w:t>24 8291     5     Бетаналь П</w:t>
      </w:r>
    </w:p>
    <w:p w:rsidR="00CC4CF9" w:rsidRPr="00061AB7" w:rsidRDefault="00CC4CF9">
      <w:pPr>
        <w:pStyle w:val="ConsPlusCell"/>
        <w:jc w:val="both"/>
      </w:pPr>
      <w:r w:rsidRPr="00061AB7">
        <w:t>24 8300     2     Вещества неионогенные</w:t>
      </w:r>
    </w:p>
    <w:p w:rsidR="00CC4CF9" w:rsidRPr="00061AB7" w:rsidRDefault="00CC4CF9">
      <w:pPr>
        <w:pStyle w:val="ConsPlusCell"/>
        <w:jc w:val="both"/>
      </w:pPr>
      <w:r w:rsidRPr="00061AB7">
        <w:t>24 8310     7     Полиэтиленгликолевые производные алифатических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спиртов</w:t>
      </w:r>
    </w:p>
    <w:p w:rsidR="00CC4CF9" w:rsidRPr="00061AB7" w:rsidRDefault="00CC4CF9">
      <w:pPr>
        <w:pStyle w:val="ConsPlusCell"/>
        <w:jc w:val="both"/>
      </w:pPr>
      <w:r w:rsidRPr="00061AB7">
        <w:t>24 8311     2     Спирты алифатические одноатомные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оксиэтилированные</w:t>
      </w:r>
    </w:p>
    <w:p w:rsidR="00CC4CF9" w:rsidRPr="00061AB7" w:rsidRDefault="00CC4CF9">
      <w:pPr>
        <w:pStyle w:val="ConsPlusCell"/>
        <w:jc w:val="both"/>
      </w:pPr>
      <w:r w:rsidRPr="00061AB7">
        <w:t>24 8312     8     Синтанол ДС-10</w:t>
      </w:r>
    </w:p>
    <w:p w:rsidR="00CC4CF9" w:rsidRPr="00061AB7" w:rsidRDefault="00CC4CF9">
      <w:pPr>
        <w:pStyle w:val="ConsPlusCell"/>
        <w:jc w:val="both"/>
      </w:pPr>
      <w:r w:rsidRPr="00061AB7">
        <w:t>24 8313     3     Препарат ОС-20</w:t>
      </w:r>
    </w:p>
    <w:p w:rsidR="00CC4CF9" w:rsidRPr="00061AB7" w:rsidRDefault="00CC4CF9">
      <w:pPr>
        <w:pStyle w:val="ConsPlusCell"/>
        <w:jc w:val="both"/>
      </w:pPr>
      <w:r w:rsidRPr="00061AB7">
        <w:t>24 8314     9     Спирты алифатические двухатомные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оксиэтилированные</w:t>
      </w:r>
    </w:p>
    <w:p w:rsidR="00CC4CF9" w:rsidRPr="00061AB7" w:rsidRDefault="00CC4CF9">
      <w:pPr>
        <w:pStyle w:val="ConsPlusCell"/>
        <w:jc w:val="both"/>
      </w:pPr>
      <w:r w:rsidRPr="00061AB7">
        <w:t>24 8320     1     Полиэтиленгликолевые производные алифатических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кислот, их амидов и эфиров</w:t>
      </w:r>
    </w:p>
    <w:p w:rsidR="00CC4CF9" w:rsidRPr="00061AB7" w:rsidRDefault="00CC4CF9">
      <w:pPr>
        <w:pStyle w:val="ConsPlusCell"/>
        <w:jc w:val="both"/>
      </w:pPr>
      <w:r w:rsidRPr="00061AB7">
        <w:t>24 8321     7     Полиэтиленгликолевые эфиры олеиновой кислоты</w:t>
      </w:r>
    </w:p>
    <w:p w:rsidR="00CC4CF9" w:rsidRPr="00061AB7" w:rsidRDefault="00CC4CF9">
      <w:pPr>
        <w:pStyle w:val="ConsPlusCell"/>
        <w:jc w:val="both"/>
      </w:pPr>
      <w:r w:rsidRPr="00061AB7">
        <w:t>24 8322     2     Полиэтиленгликолевые производные стеариновой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кислоты</w:t>
      </w:r>
    </w:p>
    <w:p w:rsidR="00CC4CF9" w:rsidRPr="00061AB7" w:rsidRDefault="00CC4CF9">
      <w:pPr>
        <w:pStyle w:val="ConsPlusCell"/>
        <w:jc w:val="both"/>
      </w:pPr>
      <w:r w:rsidRPr="00061AB7">
        <w:t>24 8323     8     Стеарокс-920</w:t>
      </w:r>
    </w:p>
    <w:p w:rsidR="00CC4CF9" w:rsidRPr="00061AB7" w:rsidRDefault="00CC4CF9">
      <w:pPr>
        <w:pStyle w:val="ConsPlusCell"/>
        <w:jc w:val="both"/>
      </w:pPr>
      <w:r w:rsidRPr="00061AB7">
        <w:t>24 8324     3     Стеарокс-6</w:t>
      </w:r>
    </w:p>
    <w:p w:rsidR="00CC4CF9" w:rsidRPr="00061AB7" w:rsidRDefault="00CC4CF9">
      <w:pPr>
        <w:pStyle w:val="ConsPlusCell"/>
        <w:jc w:val="both"/>
      </w:pPr>
      <w:r w:rsidRPr="00061AB7">
        <w:t>24 8325     9     Полиэтиленгликолевые производные прочих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алифатических кислот</w:t>
      </w:r>
    </w:p>
    <w:p w:rsidR="00CC4CF9" w:rsidRPr="00061AB7" w:rsidRDefault="00CC4CF9">
      <w:pPr>
        <w:pStyle w:val="ConsPlusCell"/>
        <w:jc w:val="both"/>
      </w:pPr>
      <w:r w:rsidRPr="00061AB7">
        <w:t>24 8326     4     Полиэтиленгликолевые производные эфиров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алифатических кислот</w:t>
      </w:r>
    </w:p>
    <w:p w:rsidR="00CC4CF9" w:rsidRPr="00061AB7" w:rsidRDefault="00CC4CF9">
      <w:pPr>
        <w:pStyle w:val="ConsPlusCell"/>
        <w:jc w:val="both"/>
      </w:pPr>
      <w:r w:rsidRPr="00061AB7">
        <w:t>24 8327     7     Полиэтиленгликолевые производные касторового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масла</w:t>
      </w:r>
    </w:p>
    <w:p w:rsidR="00CC4CF9" w:rsidRPr="00061AB7" w:rsidRDefault="00CC4CF9">
      <w:pPr>
        <w:pStyle w:val="ConsPlusCell"/>
        <w:jc w:val="both"/>
      </w:pPr>
      <w:r w:rsidRPr="00061AB7">
        <w:t>24 8328     5     Полиэтиленгликолевые производные амидов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алифатических кислот</w:t>
      </w:r>
    </w:p>
    <w:p w:rsidR="00CC4CF9" w:rsidRPr="00061AB7" w:rsidRDefault="00CC4CF9">
      <w:pPr>
        <w:pStyle w:val="ConsPlusCell"/>
        <w:jc w:val="both"/>
      </w:pPr>
      <w:r w:rsidRPr="00061AB7">
        <w:t>24 8330     6     Полиэтиленгликолевые производные алифатических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аминов /</w:t>
      </w:r>
    </w:p>
    <w:p w:rsidR="00CC4CF9" w:rsidRPr="00061AB7" w:rsidRDefault="00CC4CF9">
      <w:pPr>
        <w:pStyle w:val="ConsPlusCell"/>
        <w:jc w:val="both"/>
      </w:pPr>
      <w:r w:rsidRPr="00061AB7">
        <w:t>24 8331     1     - на основе кислот коксового масла</w:t>
      </w:r>
    </w:p>
    <w:p w:rsidR="00CC4CF9" w:rsidRPr="00061AB7" w:rsidRDefault="00CC4CF9">
      <w:pPr>
        <w:pStyle w:val="ConsPlusCell"/>
        <w:jc w:val="both"/>
      </w:pPr>
      <w:r w:rsidRPr="00061AB7">
        <w:t>24 8332     7     - на основе синтетических жирных кислот</w:t>
      </w:r>
    </w:p>
    <w:p w:rsidR="00CC4CF9" w:rsidRPr="00061AB7" w:rsidRDefault="00CC4CF9">
      <w:pPr>
        <w:pStyle w:val="ConsPlusCell"/>
        <w:jc w:val="both"/>
      </w:pPr>
      <w:r w:rsidRPr="00061AB7">
        <w:t>24 8340     0     Производные окиси пропилена</w:t>
      </w:r>
    </w:p>
    <w:p w:rsidR="00CC4CF9" w:rsidRPr="00061AB7" w:rsidRDefault="00CC4CF9">
      <w:pPr>
        <w:pStyle w:val="ConsPlusCell"/>
        <w:jc w:val="both"/>
      </w:pPr>
      <w:r w:rsidRPr="00061AB7">
        <w:t>24 8341     6     Смеси эфиров полипропиленгликолей</w:t>
      </w:r>
    </w:p>
    <w:p w:rsidR="00CC4CF9" w:rsidRPr="00061AB7" w:rsidRDefault="00CC4CF9">
      <w:pPr>
        <w:pStyle w:val="ConsPlusCell"/>
        <w:jc w:val="both"/>
      </w:pPr>
      <w:r w:rsidRPr="00061AB7">
        <w:t>24 8342     1     Проксанолы</w:t>
      </w:r>
    </w:p>
    <w:p w:rsidR="00CC4CF9" w:rsidRPr="00061AB7" w:rsidRDefault="00CC4CF9">
      <w:pPr>
        <w:pStyle w:val="ConsPlusCell"/>
        <w:jc w:val="both"/>
      </w:pPr>
      <w:r w:rsidRPr="00061AB7">
        <w:t>24 8343     7     Проксамины</w:t>
      </w:r>
    </w:p>
    <w:p w:rsidR="00CC4CF9" w:rsidRPr="00061AB7" w:rsidRDefault="00CC4CF9">
      <w:pPr>
        <w:pStyle w:val="ConsPlusCell"/>
        <w:jc w:val="both"/>
      </w:pPr>
      <w:r w:rsidRPr="00061AB7">
        <w:t>24 8350     5     Вещества алифатические неионогенные прочие</w:t>
      </w:r>
    </w:p>
    <w:p w:rsidR="00CC4CF9" w:rsidRPr="00061AB7" w:rsidRDefault="00CC4CF9">
      <w:pPr>
        <w:pStyle w:val="ConsPlusCell"/>
        <w:jc w:val="both"/>
      </w:pPr>
      <w:r w:rsidRPr="00061AB7">
        <w:t>24 8351     0     Смесь глицеридов алифатических кислот</w:t>
      </w:r>
    </w:p>
    <w:p w:rsidR="00CC4CF9" w:rsidRPr="00061AB7" w:rsidRDefault="00CC4CF9">
      <w:pPr>
        <w:pStyle w:val="ConsPlusCell"/>
        <w:jc w:val="both"/>
      </w:pPr>
      <w:r w:rsidRPr="00061AB7">
        <w:t>24 8352     6     Эфиры триэтаноламина и алифатических кислот</w:t>
      </w:r>
    </w:p>
    <w:p w:rsidR="00CC4CF9" w:rsidRPr="00061AB7" w:rsidRDefault="00CC4CF9">
      <w:pPr>
        <w:pStyle w:val="ConsPlusCell"/>
        <w:jc w:val="both"/>
      </w:pPr>
      <w:r w:rsidRPr="00061AB7">
        <w:t>24 8353     1     Эфиры разных спиртов и алифатических кислот</w:t>
      </w:r>
    </w:p>
    <w:p w:rsidR="00CC4CF9" w:rsidRPr="00061AB7" w:rsidRDefault="00CC4CF9">
      <w:pPr>
        <w:pStyle w:val="ConsPlusCell"/>
        <w:jc w:val="both"/>
      </w:pPr>
      <w:r w:rsidRPr="00061AB7">
        <w:t>24 8360     1     Эфиры циклических ангидроспиртов и 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полиэтиленгликолевые производные /</w:t>
      </w:r>
    </w:p>
    <w:p w:rsidR="00CC4CF9" w:rsidRPr="00061AB7" w:rsidRDefault="00CC4CF9">
      <w:pPr>
        <w:pStyle w:val="ConsPlusCell"/>
        <w:jc w:val="both"/>
      </w:pPr>
      <w:r w:rsidRPr="00061AB7">
        <w:t>24 8361     5     - на основе ксилита</w:t>
      </w:r>
    </w:p>
    <w:p w:rsidR="00CC4CF9" w:rsidRPr="00061AB7" w:rsidRDefault="00CC4CF9">
      <w:pPr>
        <w:pStyle w:val="ConsPlusCell"/>
        <w:jc w:val="both"/>
      </w:pPr>
      <w:r w:rsidRPr="00061AB7">
        <w:t>24 8362     0     - на основе сорбита</w:t>
      </w:r>
    </w:p>
    <w:p w:rsidR="00CC4CF9" w:rsidRPr="00061AB7" w:rsidRDefault="00CC4CF9">
      <w:pPr>
        <w:pStyle w:val="ConsPlusCell"/>
        <w:jc w:val="both"/>
      </w:pPr>
      <w:r w:rsidRPr="00061AB7">
        <w:t>24 8370     4     Полиэтиленгликолевые производные фенолов</w:t>
      </w:r>
    </w:p>
    <w:p w:rsidR="00CC4CF9" w:rsidRPr="00061AB7" w:rsidRDefault="00CC4CF9">
      <w:pPr>
        <w:pStyle w:val="ConsPlusCell"/>
        <w:jc w:val="both"/>
      </w:pPr>
      <w:r w:rsidRPr="00061AB7">
        <w:t>24 8371     5     Реагенты</w:t>
      </w:r>
    </w:p>
    <w:p w:rsidR="00CC4CF9" w:rsidRPr="00061AB7" w:rsidRDefault="00CC4CF9">
      <w:pPr>
        <w:pStyle w:val="ConsPlusCell"/>
        <w:jc w:val="both"/>
      </w:pPr>
      <w:r w:rsidRPr="00061AB7">
        <w:t>24 8380     9     Полиэтиленгликолевые эфиры алкилфенолов</w:t>
      </w:r>
    </w:p>
    <w:p w:rsidR="00CC4CF9" w:rsidRPr="00061AB7" w:rsidRDefault="00CC4CF9">
      <w:pPr>
        <w:pStyle w:val="ConsPlusCell"/>
        <w:jc w:val="both"/>
      </w:pPr>
      <w:r w:rsidRPr="00061AB7">
        <w:t>24 8381     4     Смачиватель ДБ</w:t>
      </w:r>
    </w:p>
    <w:p w:rsidR="00CC4CF9" w:rsidRPr="00061AB7" w:rsidRDefault="00CC4CF9">
      <w:pPr>
        <w:pStyle w:val="ConsPlusCell"/>
        <w:jc w:val="both"/>
      </w:pPr>
      <w:r w:rsidRPr="00061AB7">
        <w:t>24 8382     9     Вещества вспомогательные ОП-7 и ОП-10</w:t>
      </w:r>
    </w:p>
    <w:p w:rsidR="00CC4CF9" w:rsidRPr="00061AB7" w:rsidRDefault="00CC4CF9">
      <w:pPr>
        <w:pStyle w:val="ConsPlusCell"/>
        <w:jc w:val="both"/>
      </w:pPr>
      <w:r w:rsidRPr="00061AB7">
        <w:t>24 8389     8     Полиэтиленгликолевые эфиры алкилфенолов прочие</w:t>
      </w:r>
    </w:p>
    <w:p w:rsidR="00CC4CF9" w:rsidRPr="00061AB7" w:rsidRDefault="00CC4CF9">
      <w:pPr>
        <w:pStyle w:val="ConsPlusCell"/>
        <w:jc w:val="both"/>
      </w:pPr>
      <w:r w:rsidRPr="00061AB7">
        <w:t>24 8400     6     Вещества вспомогательные и препараты отделочные</w:t>
      </w:r>
    </w:p>
    <w:p w:rsidR="00CC4CF9" w:rsidRPr="00061AB7" w:rsidRDefault="00CC4CF9">
      <w:pPr>
        <w:pStyle w:val="ConsPlusCell"/>
        <w:jc w:val="both"/>
      </w:pPr>
      <w:r w:rsidRPr="00061AB7">
        <w:t>24 8410     0     Закрепители</w:t>
      </w:r>
    </w:p>
    <w:p w:rsidR="00CC4CF9" w:rsidRPr="00061AB7" w:rsidRDefault="00CC4CF9">
      <w:pPr>
        <w:pStyle w:val="ConsPlusCell"/>
        <w:jc w:val="both"/>
      </w:pPr>
      <w:r w:rsidRPr="00061AB7">
        <w:t>24 8411     6     Закрепитель ДЦМ</w:t>
      </w:r>
    </w:p>
    <w:p w:rsidR="00CC4CF9" w:rsidRPr="00061AB7" w:rsidRDefault="00CC4CF9">
      <w:pPr>
        <w:pStyle w:val="ConsPlusCell"/>
        <w:jc w:val="both"/>
      </w:pPr>
      <w:r w:rsidRPr="00061AB7">
        <w:t>24 8412     1     Закрепитель ДЦУ</w:t>
      </w:r>
    </w:p>
    <w:p w:rsidR="00CC4CF9" w:rsidRPr="00061AB7" w:rsidRDefault="00CC4CF9">
      <w:pPr>
        <w:pStyle w:val="ConsPlusCell"/>
        <w:jc w:val="both"/>
      </w:pPr>
      <w:r w:rsidRPr="00061AB7">
        <w:t>24 8413     7     Закрепитель устойчивый 2</w:t>
      </w:r>
    </w:p>
    <w:p w:rsidR="00CC4CF9" w:rsidRPr="00061AB7" w:rsidRDefault="00CC4CF9">
      <w:pPr>
        <w:pStyle w:val="ConsPlusCell"/>
        <w:jc w:val="both"/>
      </w:pPr>
      <w:r w:rsidRPr="00061AB7">
        <w:t>24 8414     2     Закрепители разные</w:t>
      </w:r>
    </w:p>
    <w:p w:rsidR="00CC4CF9" w:rsidRPr="00061AB7" w:rsidRDefault="00CC4CF9">
      <w:pPr>
        <w:pStyle w:val="ConsPlusCell"/>
        <w:jc w:val="both"/>
      </w:pPr>
      <w:r w:rsidRPr="00061AB7">
        <w:t>24 8420     5     Вещества гидрофобизирующие и мягчители</w:t>
      </w:r>
    </w:p>
    <w:p w:rsidR="00CC4CF9" w:rsidRPr="00061AB7" w:rsidRDefault="00CC4CF9">
      <w:pPr>
        <w:pStyle w:val="ConsPlusCell"/>
        <w:jc w:val="both"/>
      </w:pPr>
      <w:r w:rsidRPr="00061AB7">
        <w:t>24 8421     0     Препарат 246-Н</w:t>
      </w:r>
    </w:p>
    <w:p w:rsidR="00CC4CF9" w:rsidRPr="00061AB7" w:rsidRDefault="00CC4CF9">
      <w:pPr>
        <w:pStyle w:val="ConsPlusCell"/>
        <w:jc w:val="both"/>
      </w:pPr>
      <w:r w:rsidRPr="00061AB7">
        <w:t>24 8422     6     Препарат АМ</w:t>
      </w:r>
    </w:p>
    <w:p w:rsidR="00CC4CF9" w:rsidRPr="00061AB7" w:rsidRDefault="00CC4CF9">
      <w:pPr>
        <w:pStyle w:val="ConsPlusCell"/>
        <w:jc w:val="both"/>
      </w:pPr>
      <w:r w:rsidRPr="00061AB7">
        <w:t>24 8423     1     Хромолан</w:t>
      </w:r>
    </w:p>
    <w:p w:rsidR="00CC4CF9" w:rsidRPr="00061AB7" w:rsidRDefault="00CC4CF9">
      <w:pPr>
        <w:pStyle w:val="ConsPlusCell"/>
        <w:jc w:val="both"/>
      </w:pPr>
      <w:r w:rsidRPr="00061AB7">
        <w:t>24 8424     7     Вещества гидрофобизирующие и мягчители разные</w:t>
      </w:r>
    </w:p>
    <w:p w:rsidR="00CC4CF9" w:rsidRPr="00061AB7" w:rsidRDefault="00CC4CF9">
      <w:pPr>
        <w:pStyle w:val="ConsPlusCell"/>
        <w:jc w:val="both"/>
      </w:pPr>
      <w:r w:rsidRPr="00061AB7">
        <w:t>24 8430     8     Препараты для высококачественной отделки</w:t>
      </w:r>
    </w:p>
    <w:p w:rsidR="00CC4CF9" w:rsidRPr="00061AB7" w:rsidRDefault="00CC4CF9">
      <w:pPr>
        <w:pStyle w:val="ConsPlusCell"/>
        <w:jc w:val="both"/>
      </w:pPr>
      <w:r w:rsidRPr="00061AB7">
        <w:t>24 8431     5     Карбамол</w:t>
      </w:r>
    </w:p>
    <w:p w:rsidR="00CC4CF9" w:rsidRPr="00061AB7" w:rsidRDefault="00CC4CF9">
      <w:pPr>
        <w:pStyle w:val="ConsPlusCell"/>
        <w:jc w:val="both"/>
      </w:pPr>
      <w:r w:rsidRPr="00061AB7">
        <w:t>24 8433     6     Метазин</w:t>
      </w:r>
    </w:p>
    <w:p w:rsidR="00CC4CF9" w:rsidRPr="00061AB7" w:rsidRDefault="00CC4CF9">
      <w:pPr>
        <w:pStyle w:val="ConsPlusCell"/>
        <w:jc w:val="both"/>
      </w:pPr>
      <w:r w:rsidRPr="00061AB7">
        <w:t>24 8434     1     Гликазин</w:t>
      </w:r>
    </w:p>
    <w:p w:rsidR="00CC4CF9" w:rsidRPr="00061AB7" w:rsidRDefault="00CC4CF9">
      <w:pPr>
        <w:pStyle w:val="ConsPlusCell"/>
        <w:jc w:val="both"/>
      </w:pPr>
      <w:r w:rsidRPr="00061AB7">
        <w:t>24 8435     7     Карбазон Э</w:t>
      </w:r>
    </w:p>
    <w:p w:rsidR="00CC4CF9" w:rsidRPr="00061AB7" w:rsidRDefault="00CC4CF9">
      <w:pPr>
        <w:pStyle w:val="ConsPlusCell"/>
        <w:jc w:val="both"/>
      </w:pPr>
      <w:r w:rsidRPr="00061AB7">
        <w:t>24 8439     9     Препараты для высококачественной отделки прочие</w:t>
      </w:r>
    </w:p>
    <w:p w:rsidR="00CC4CF9" w:rsidRPr="00061AB7" w:rsidRDefault="00CC4CF9">
      <w:pPr>
        <w:pStyle w:val="ConsPlusCell"/>
        <w:jc w:val="both"/>
      </w:pPr>
      <w:r w:rsidRPr="00061AB7">
        <w:t>24 8440     4     Композиции для производства химических волокон</w:t>
      </w:r>
    </w:p>
    <w:p w:rsidR="00CC4CF9" w:rsidRPr="00061AB7" w:rsidRDefault="00CC4CF9">
      <w:pPr>
        <w:pStyle w:val="ConsPlusCell"/>
        <w:jc w:val="both"/>
      </w:pPr>
      <w:r w:rsidRPr="00061AB7">
        <w:t>24 8441     1     Препараты авиважные для вискозного корда</w:t>
      </w:r>
    </w:p>
    <w:p w:rsidR="00CC4CF9" w:rsidRPr="00061AB7" w:rsidRDefault="00CC4CF9">
      <w:pPr>
        <w:pStyle w:val="ConsPlusCell"/>
        <w:jc w:val="both"/>
      </w:pPr>
      <w:r w:rsidRPr="00061AB7">
        <w:t>24 8442     5     Средства замасливающие для искусственных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синтетических волокон</w:t>
      </w:r>
    </w:p>
    <w:p w:rsidR="00CC4CF9" w:rsidRPr="00061AB7" w:rsidRDefault="00CC4CF9">
      <w:pPr>
        <w:pStyle w:val="ConsPlusCell"/>
        <w:jc w:val="both"/>
      </w:pPr>
      <w:r w:rsidRPr="00061AB7">
        <w:t>24 8443     0     Вещества для антистатической отделки</w:t>
      </w:r>
    </w:p>
    <w:p w:rsidR="00CC4CF9" w:rsidRPr="00061AB7" w:rsidRDefault="00CC4CF9">
      <w:pPr>
        <w:pStyle w:val="ConsPlusCell"/>
        <w:jc w:val="both"/>
      </w:pPr>
      <w:r w:rsidRPr="00061AB7">
        <w:t>24 8450     9     Вещества вспомогательные для легкой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24 8451     4     Акрилил Б (уцексол С)</w:t>
      </w:r>
    </w:p>
    <w:p w:rsidR="00CC4CF9" w:rsidRPr="00061AB7" w:rsidRDefault="00CC4CF9">
      <w:pPr>
        <w:pStyle w:val="ConsPlusCell"/>
        <w:jc w:val="both"/>
      </w:pPr>
      <w:r w:rsidRPr="00061AB7">
        <w:t>24 8452     5     Акрилил МЭК (уцексол ТР)</w:t>
      </w:r>
    </w:p>
    <w:p w:rsidR="00CC4CF9" w:rsidRPr="00061AB7" w:rsidRDefault="00CC4CF9">
      <w:pPr>
        <w:pStyle w:val="ConsPlusCell"/>
        <w:jc w:val="both"/>
      </w:pPr>
      <w:r w:rsidRPr="00061AB7">
        <w:t>24 8459     8     Вещества вспомогательные для легкой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промышленности прочие</w:t>
      </w:r>
    </w:p>
    <w:p w:rsidR="00CC4CF9" w:rsidRPr="00061AB7" w:rsidRDefault="00CC4CF9">
      <w:pPr>
        <w:pStyle w:val="ConsPlusCell"/>
        <w:jc w:val="both"/>
      </w:pPr>
      <w:r w:rsidRPr="00061AB7">
        <w:t>24 8490     7     Вещества вспомогательные прочие</w:t>
      </w:r>
    </w:p>
    <w:p w:rsidR="00CC4CF9" w:rsidRPr="00061AB7" w:rsidRDefault="00CC4CF9">
      <w:pPr>
        <w:pStyle w:val="ConsPlusCell"/>
        <w:jc w:val="both"/>
      </w:pPr>
      <w:r w:rsidRPr="00061AB7">
        <w:t>24 8491     2     Соль динатриевая этилендиаминтетрауксусной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кислоты (трилон Б)</w:t>
      </w:r>
    </w:p>
    <w:p w:rsidR="00CC4CF9" w:rsidRPr="00061AB7" w:rsidRDefault="00CC4CF9">
      <w:pPr>
        <w:pStyle w:val="ConsPlusCell"/>
        <w:jc w:val="both"/>
      </w:pPr>
      <w:r w:rsidRPr="00061AB7">
        <w:t>24 8492     8     Кислота этилендиаминтетрауксусная</w:t>
      </w:r>
    </w:p>
    <w:p w:rsidR="00CC4CF9" w:rsidRPr="00061AB7" w:rsidRDefault="00CC4CF9">
      <w:pPr>
        <w:pStyle w:val="ConsPlusCell"/>
        <w:jc w:val="both"/>
      </w:pPr>
      <w:r w:rsidRPr="00061AB7">
        <w:t>24 8493     3     Компоненты композиций для производства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химических волокон</w:t>
      </w:r>
    </w:p>
    <w:p w:rsidR="00CC4CF9" w:rsidRPr="00061AB7" w:rsidRDefault="00CC4CF9">
      <w:pPr>
        <w:pStyle w:val="ConsPlusCell"/>
        <w:jc w:val="both"/>
      </w:pPr>
      <w:r w:rsidRPr="00061AB7">
        <w:t>24 8494     9     Вещества вспомогательные специальные</w:t>
      </w:r>
    </w:p>
    <w:p w:rsidR="00CC4CF9" w:rsidRPr="00061AB7" w:rsidRDefault="00CC4CF9">
      <w:pPr>
        <w:pStyle w:val="ConsPlusCell"/>
        <w:jc w:val="both"/>
      </w:pPr>
      <w:r w:rsidRPr="00061AB7">
        <w:t>24 8495     4     Компоненты композиций для производства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нефтехимических препаратов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24 9000     4     Химикаты различного назначения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24 9100     8     Ускорители и агенты вулканизации</w:t>
      </w:r>
    </w:p>
    <w:p w:rsidR="00CC4CF9" w:rsidRPr="00061AB7" w:rsidRDefault="00CC4CF9">
      <w:pPr>
        <w:pStyle w:val="ConsPlusCell"/>
        <w:jc w:val="both"/>
      </w:pPr>
      <w:r w:rsidRPr="00061AB7">
        <w:t>24 9110     2     Дитиокарбаматы</w:t>
      </w:r>
    </w:p>
    <w:p w:rsidR="00CC4CF9" w:rsidRPr="00061AB7" w:rsidRDefault="00CC4CF9">
      <w:pPr>
        <w:pStyle w:val="ConsPlusCell"/>
        <w:jc w:val="both"/>
      </w:pPr>
      <w:r w:rsidRPr="00061AB7">
        <w:t>24 9120     7     Тиурамы и их производные</w:t>
      </w:r>
    </w:p>
    <w:p w:rsidR="00CC4CF9" w:rsidRPr="00061AB7" w:rsidRDefault="00CC4CF9">
      <w:pPr>
        <w:pStyle w:val="ConsPlusCell"/>
        <w:jc w:val="both"/>
      </w:pPr>
      <w:r w:rsidRPr="00061AB7">
        <w:t>24 9130     1     Тиазолы</w:t>
      </w:r>
    </w:p>
    <w:p w:rsidR="00CC4CF9" w:rsidRPr="00061AB7" w:rsidRDefault="00CC4CF9">
      <w:pPr>
        <w:pStyle w:val="ConsPlusCell"/>
        <w:jc w:val="both"/>
      </w:pPr>
      <w:r w:rsidRPr="00061AB7">
        <w:t>24 9140     6     Производные гуанидина</w:t>
      </w:r>
    </w:p>
    <w:p w:rsidR="00CC4CF9" w:rsidRPr="00061AB7" w:rsidRDefault="00CC4CF9">
      <w:pPr>
        <w:pStyle w:val="ConsPlusCell"/>
        <w:jc w:val="both"/>
      </w:pPr>
      <w:r w:rsidRPr="00061AB7">
        <w:t>24 9160     5     Продукты реакции альдегидов с аминами</w:t>
      </w:r>
    </w:p>
    <w:p w:rsidR="00CC4CF9" w:rsidRPr="00061AB7" w:rsidRDefault="00CC4CF9">
      <w:pPr>
        <w:pStyle w:val="ConsPlusCell"/>
        <w:jc w:val="both"/>
      </w:pPr>
      <w:r w:rsidRPr="00061AB7">
        <w:t>24 9190     9     Ускорители и агенты вулканизации разные</w:t>
      </w:r>
    </w:p>
    <w:p w:rsidR="00CC4CF9" w:rsidRPr="00061AB7" w:rsidRDefault="00CC4CF9">
      <w:pPr>
        <w:pStyle w:val="ConsPlusCell"/>
        <w:jc w:val="both"/>
      </w:pPr>
      <w:r w:rsidRPr="00061AB7">
        <w:t>24 9200     1     Стабилизаторы для полимерных и других материалов</w:t>
      </w:r>
    </w:p>
    <w:p w:rsidR="00CC4CF9" w:rsidRPr="00061AB7" w:rsidRDefault="00CC4CF9">
      <w:pPr>
        <w:pStyle w:val="ConsPlusCell"/>
        <w:jc w:val="both"/>
      </w:pPr>
      <w:r w:rsidRPr="00061AB7">
        <w:t>24 9210     6     Производные 1,4-фенилендиамина и дифениламина</w:t>
      </w:r>
    </w:p>
    <w:p w:rsidR="00CC4CF9" w:rsidRPr="00061AB7" w:rsidRDefault="00CC4CF9">
      <w:pPr>
        <w:pStyle w:val="ConsPlusCell"/>
        <w:jc w:val="both"/>
      </w:pPr>
      <w:r w:rsidRPr="00061AB7">
        <w:t>24 9220     0     Производные нафтиламинов</w:t>
      </w:r>
    </w:p>
    <w:p w:rsidR="00CC4CF9" w:rsidRPr="00061AB7" w:rsidRDefault="00CC4CF9">
      <w:pPr>
        <w:pStyle w:val="ConsPlusCell"/>
        <w:jc w:val="both"/>
      </w:pPr>
      <w:r w:rsidRPr="00061AB7">
        <w:t>24 9230     5     Производные алкил- и арилфенола, диоксибензола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др.</w:t>
      </w:r>
    </w:p>
    <w:p w:rsidR="00CC4CF9" w:rsidRPr="00061AB7" w:rsidRDefault="00CC4CF9">
      <w:pPr>
        <w:pStyle w:val="ConsPlusCell"/>
        <w:jc w:val="both"/>
      </w:pPr>
      <w:r w:rsidRPr="00061AB7">
        <w:t>24 9240     8     Производные дигидрохинолина</w:t>
      </w:r>
    </w:p>
    <w:p w:rsidR="00CC4CF9" w:rsidRPr="00061AB7" w:rsidRDefault="00CC4CF9">
      <w:pPr>
        <w:pStyle w:val="ConsPlusCell"/>
        <w:jc w:val="both"/>
      </w:pPr>
      <w:r w:rsidRPr="00061AB7">
        <w:t>24 9250     4     Производные имидазола</w:t>
      </w:r>
    </w:p>
    <w:p w:rsidR="00CC4CF9" w:rsidRPr="00061AB7" w:rsidRDefault="00CC4CF9">
      <w:pPr>
        <w:pStyle w:val="ConsPlusCell"/>
        <w:jc w:val="both"/>
      </w:pPr>
      <w:r w:rsidRPr="00061AB7">
        <w:t>24 9260     9     Производные органических кислот</w:t>
      </w:r>
    </w:p>
    <w:p w:rsidR="00CC4CF9" w:rsidRPr="00061AB7" w:rsidRDefault="00CC4CF9">
      <w:pPr>
        <w:pStyle w:val="ConsPlusCell"/>
        <w:jc w:val="both"/>
      </w:pPr>
      <w:r w:rsidRPr="00061AB7">
        <w:t>24 9270     3     Соли органических кислот соосажденные и прочие</w:t>
      </w:r>
    </w:p>
    <w:p w:rsidR="00CC4CF9" w:rsidRPr="00061AB7" w:rsidRDefault="00CC4CF9">
      <w:pPr>
        <w:pStyle w:val="ConsPlusCell"/>
        <w:jc w:val="both"/>
      </w:pPr>
      <w:r w:rsidRPr="00061AB7">
        <w:t>24 9290     2     Стабилизаторы разного строения</w:t>
      </w:r>
    </w:p>
    <w:p w:rsidR="00CC4CF9" w:rsidRPr="00061AB7" w:rsidRDefault="00CC4CF9">
      <w:pPr>
        <w:pStyle w:val="ConsPlusCell"/>
        <w:jc w:val="both"/>
      </w:pPr>
      <w:r w:rsidRPr="00061AB7">
        <w:t>24 9300     5     Пластификаторы</w:t>
      </w:r>
    </w:p>
    <w:p w:rsidR="00CC4CF9" w:rsidRPr="00061AB7" w:rsidRDefault="00CC4CF9">
      <w:pPr>
        <w:pStyle w:val="ConsPlusCell"/>
        <w:jc w:val="both"/>
      </w:pPr>
      <w:r w:rsidRPr="00061AB7">
        <w:t>24 9310     4     Фталаты на нормальных спиртах</w:t>
      </w:r>
    </w:p>
    <w:p w:rsidR="00CC4CF9" w:rsidRPr="00061AB7" w:rsidRDefault="00CC4CF9">
      <w:pPr>
        <w:pStyle w:val="ConsPlusCell"/>
        <w:jc w:val="both"/>
      </w:pPr>
      <w:r w:rsidRPr="00061AB7">
        <w:t>24 9320     4     Фталаты на спиртах изостроения и другие</w:t>
      </w:r>
    </w:p>
    <w:p w:rsidR="00CC4CF9" w:rsidRPr="00061AB7" w:rsidRDefault="00CC4CF9">
      <w:pPr>
        <w:pStyle w:val="ConsPlusCell"/>
        <w:jc w:val="both"/>
      </w:pPr>
      <w:r w:rsidRPr="00061AB7">
        <w:t>24 9330     9     Фосфаты</w:t>
      </w:r>
    </w:p>
    <w:p w:rsidR="00CC4CF9" w:rsidRPr="00061AB7" w:rsidRDefault="00CC4CF9">
      <w:pPr>
        <w:pStyle w:val="ConsPlusCell"/>
        <w:jc w:val="both"/>
      </w:pPr>
      <w:r w:rsidRPr="00061AB7">
        <w:t>24 9340     3     Себацинаты</w:t>
      </w:r>
    </w:p>
    <w:p w:rsidR="00CC4CF9" w:rsidRPr="00061AB7" w:rsidRDefault="00CC4CF9">
      <w:pPr>
        <w:pStyle w:val="ConsPlusCell"/>
        <w:jc w:val="both"/>
      </w:pPr>
      <w:r w:rsidRPr="00061AB7">
        <w:t>24 9350     8     Каприлаты</w:t>
      </w:r>
    </w:p>
    <w:p w:rsidR="00CC4CF9" w:rsidRPr="00061AB7" w:rsidRDefault="00CC4CF9">
      <w:pPr>
        <w:pStyle w:val="ConsPlusCell"/>
        <w:jc w:val="both"/>
      </w:pPr>
      <w:r w:rsidRPr="00061AB7">
        <w:t>24 9360     2     Адипинаты</w:t>
      </w:r>
    </w:p>
    <w:p w:rsidR="00CC4CF9" w:rsidRPr="00061AB7" w:rsidRDefault="00CC4CF9">
      <w:pPr>
        <w:pStyle w:val="ConsPlusCell"/>
        <w:jc w:val="both"/>
      </w:pPr>
      <w:r w:rsidRPr="00061AB7">
        <w:t>24 9370     7     Фосфиты и фосфинаты</w:t>
      </w:r>
    </w:p>
    <w:p w:rsidR="00CC4CF9" w:rsidRPr="00061AB7" w:rsidRDefault="00CC4CF9">
      <w:pPr>
        <w:pStyle w:val="ConsPlusCell"/>
        <w:jc w:val="both"/>
      </w:pPr>
      <w:r w:rsidRPr="00061AB7">
        <w:t>24 9380     1     Хлорпарафины</w:t>
      </w:r>
    </w:p>
    <w:p w:rsidR="00CC4CF9" w:rsidRPr="00061AB7" w:rsidRDefault="00CC4CF9">
      <w:pPr>
        <w:pStyle w:val="ConsPlusCell"/>
        <w:jc w:val="both"/>
      </w:pPr>
      <w:r w:rsidRPr="00061AB7">
        <w:t>24 9390     6     Пластификаторы разного строения</w:t>
      </w:r>
    </w:p>
    <w:p w:rsidR="00CC4CF9" w:rsidRPr="00061AB7" w:rsidRDefault="00CC4CF9">
      <w:pPr>
        <w:pStyle w:val="ConsPlusCell"/>
        <w:jc w:val="both"/>
      </w:pPr>
      <w:r w:rsidRPr="00061AB7">
        <w:t>24 9400     9     Химикаты для полимерных материалов разные</w:t>
      </w:r>
    </w:p>
    <w:p w:rsidR="00CC4CF9" w:rsidRPr="00061AB7" w:rsidRDefault="00CC4CF9">
      <w:pPr>
        <w:pStyle w:val="ConsPlusCell"/>
        <w:jc w:val="both"/>
      </w:pPr>
      <w:r w:rsidRPr="00061AB7">
        <w:t>24 9410     3     Замедлители подвулканизации</w:t>
      </w:r>
    </w:p>
    <w:p w:rsidR="00CC4CF9" w:rsidRPr="00061AB7" w:rsidRDefault="00CC4CF9">
      <w:pPr>
        <w:pStyle w:val="ConsPlusCell"/>
        <w:jc w:val="both"/>
      </w:pPr>
      <w:r w:rsidRPr="00061AB7">
        <w:t>24 9420     8     Ускорители пластификации</w:t>
      </w:r>
    </w:p>
    <w:p w:rsidR="00CC4CF9" w:rsidRPr="00061AB7" w:rsidRDefault="00CC4CF9">
      <w:pPr>
        <w:pStyle w:val="ConsPlusCell"/>
        <w:jc w:val="both"/>
      </w:pPr>
      <w:r w:rsidRPr="00061AB7">
        <w:t>24 9430     2     Модификаторы</w:t>
      </w:r>
    </w:p>
    <w:p w:rsidR="00CC4CF9" w:rsidRPr="00061AB7" w:rsidRDefault="00CC4CF9">
      <w:pPr>
        <w:pStyle w:val="ConsPlusCell"/>
        <w:jc w:val="both"/>
      </w:pPr>
      <w:r w:rsidRPr="00061AB7">
        <w:t>24 9440     7     Порофоры</w:t>
      </w:r>
    </w:p>
    <w:p w:rsidR="00CC4CF9" w:rsidRPr="00061AB7" w:rsidRDefault="00CC4CF9">
      <w:pPr>
        <w:pStyle w:val="ConsPlusCell"/>
        <w:jc w:val="both"/>
      </w:pPr>
      <w:r w:rsidRPr="00061AB7">
        <w:t>24 9450     1     Ускорители (катализаторы) для отверждения смол</w:t>
      </w:r>
    </w:p>
    <w:p w:rsidR="00CC4CF9" w:rsidRPr="00061AB7" w:rsidRDefault="00CC4CF9">
      <w:pPr>
        <w:pStyle w:val="ConsPlusCell"/>
        <w:jc w:val="both"/>
      </w:pPr>
      <w:r w:rsidRPr="00061AB7">
        <w:t>24 9460     6     Отвердители для эпоксидных смол и модификации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 их основе</w:t>
      </w:r>
    </w:p>
    <w:p w:rsidR="00CC4CF9" w:rsidRPr="00061AB7" w:rsidRDefault="00CC4CF9">
      <w:pPr>
        <w:pStyle w:val="ConsPlusCell"/>
        <w:jc w:val="both"/>
      </w:pPr>
      <w:r w:rsidRPr="00061AB7">
        <w:t>24 9490     0     Химикаты для полимерных материалов прочие</w:t>
      </w:r>
    </w:p>
    <w:p w:rsidR="00CC4CF9" w:rsidRPr="00061AB7" w:rsidRDefault="00CC4CF9">
      <w:pPr>
        <w:pStyle w:val="ConsPlusCell"/>
        <w:jc w:val="both"/>
      </w:pPr>
      <w:r w:rsidRPr="00061AB7">
        <w:t>24 9500     2     Химикаты для производства и обработки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кинофотоматериалов</w:t>
      </w:r>
    </w:p>
    <w:p w:rsidR="00CC4CF9" w:rsidRPr="00061AB7" w:rsidRDefault="00CC4CF9">
      <w:pPr>
        <w:pStyle w:val="ConsPlusCell"/>
        <w:jc w:val="both"/>
      </w:pPr>
      <w:r w:rsidRPr="00061AB7">
        <w:t>24 9510     7     Химикаты для производства кинофотоматериалов</w:t>
      </w:r>
    </w:p>
    <w:p w:rsidR="00CC4CF9" w:rsidRPr="00061AB7" w:rsidRDefault="00CC4CF9">
      <w:pPr>
        <w:pStyle w:val="ConsPlusCell"/>
        <w:jc w:val="both"/>
      </w:pPr>
      <w:r w:rsidRPr="00061AB7">
        <w:t>24 9520     1     Химикаты для обработки кинофотоматериалов</w:t>
      </w:r>
    </w:p>
    <w:p w:rsidR="00CC4CF9" w:rsidRPr="00061AB7" w:rsidRDefault="00CC4CF9">
      <w:pPr>
        <w:pStyle w:val="ConsPlusCell"/>
        <w:jc w:val="both"/>
      </w:pPr>
      <w:r w:rsidRPr="00061AB7">
        <w:t>24 9600     6     Химикаты для диазотипных и светочувствительных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</w:t>
      </w:r>
    </w:p>
    <w:p w:rsidR="00CC4CF9" w:rsidRPr="00061AB7" w:rsidRDefault="00CC4CF9">
      <w:pPr>
        <w:pStyle w:val="ConsPlusCell"/>
        <w:jc w:val="both"/>
      </w:pPr>
      <w:r w:rsidRPr="00061AB7">
        <w:t>24 9610     0     Диазокомпоненты</w:t>
      </w:r>
    </w:p>
    <w:p w:rsidR="00CC4CF9" w:rsidRPr="00061AB7" w:rsidRDefault="00CC4CF9">
      <w:pPr>
        <w:pStyle w:val="ConsPlusCell"/>
        <w:jc w:val="both"/>
      </w:pPr>
      <w:r w:rsidRPr="00061AB7">
        <w:t>24 9620     5     Азокомпоненты</w:t>
      </w:r>
    </w:p>
    <w:p w:rsidR="00CC4CF9" w:rsidRPr="00061AB7" w:rsidRDefault="00CC4CF9">
      <w:pPr>
        <w:pStyle w:val="ConsPlusCell"/>
        <w:jc w:val="both"/>
      </w:pPr>
      <w:r w:rsidRPr="00061AB7">
        <w:t>24 9630     3     Хинондиазиды светочувствительные</w:t>
      </w:r>
    </w:p>
    <w:p w:rsidR="00CC4CF9" w:rsidRPr="00061AB7" w:rsidRDefault="00CC4CF9">
      <w:pPr>
        <w:pStyle w:val="ConsPlusCell"/>
        <w:jc w:val="both"/>
      </w:pPr>
      <w:r w:rsidRPr="00061AB7">
        <w:t>24 9900     7     Химикаты для различного назначения прочие</w:t>
      </w:r>
    </w:p>
    <w:p w:rsidR="00CC4CF9" w:rsidRPr="00061AB7" w:rsidRDefault="00CC4CF9">
      <w:pPr>
        <w:pStyle w:val="ConsPlusCell"/>
        <w:jc w:val="both"/>
      </w:pPr>
      <w:r w:rsidRPr="00061AB7">
        <w:t>24 9910     1     Вещества антисептические</w:t>
      </w:r>
    </w:p>
    <w:p w:rsidR="00CC4CF9" w:rsidRPr="00061AB7" w:rsidRDefault="00CC4CF9">
      <w:pPr>
        <w:pStyle w:val="ConsPlusCell"/>
        <w:jc w:val="both"/>
      </w:pPr>
      <w:r w:rsidRPr="00061AB7">
        <w:t>24 9920     6     Вещества дезинфицирующие</w:t>
      </w:r>
    </w:p>
    <w:p w:rsidR="00CC4CF9" w:rsidRPr="00061AB7" w:rsidRDefault="00CC4CF9">
      <w:pPr>
        <w:pStyle w:val="ConsPlusCell"/>
        <w:jc w:val="both"/>
      </w:pPr>
      <w:r w:rsidRPr="00061AB7">
        <w:t>24 9930     0     Препараты технические для производства средств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борьбы с паразитами</w:t>
      </w:r>
    </w:p>
    <w:p w:rsidR="00CC4CF9" w:rsidRPr="00061AB7" w:rsidRDefault="00CC4CF9">
      <w:pPr>
        <w:pStyle w:val="ConsPlusCell"/>
        <w:jc w:val="both"/>
      </w:pPr>
      <w:r w:rsidRPr="00061AB7">
        <w:t>24 9990     8     Химикаты прочие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25 0000     1     ПРОДУКЦИЯ РЕЗИНОТЕХНИЧЕСКАЯ. МАТЕРИАЛЫ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ИЗДЕЛИЯ АСБЕСТОВЫЕ И БЕЗАСБЕСТОВЫЕ ФРИКЦИОННЫЕ,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УПЛОТНИТЕЛЬНЫЕ, ТЕПЛОИЗОЛЯЦИОННЫЕ</w:t>
      </w:r>
    </w:p>
    <w:p w:rsidR="00CC4CF9" w:rsidRPr="00061AB7" w:rsidRDefault="00CC4CF9">
      <w:pPr>
        <w:pStyle w:val="ConsPlusCell"/>
        <w:jc w:val="both"/>
      </w:pPr>
      <w:r w:rsidRPr="00061AB7">
        <w:t>(в  ред.  Изменения  N 83/2011 ОКП,   утв.  Приказом 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24.05.2011 N 79-ст)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25 1000     4     Регенерат, резины сырые, клеи разные, изделия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 латексов, клеев и продукция гуммированная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25 1100     8     Регенерат</w:t>
      </w:r>
    </w:p>
    <w:p w:rsidR="00CC4CF9" w:rsidRPr="00061AB7" w:rsidRDefault="00CC4CF9">
      <w:pPr>
        <w:pStyle w:val="ConsPlusCell"/>
        <w:jc w:val="both"/>
      </w:pPr>
      <w:r w:rsidRPr="00061AB7">
        <w:t>25 1110     2     Регенерат из / покрышек</w:t>
      </w:r>
    </w:p>
    <w:p w:rsidR="00CC4CF9" w:rsidRPr="00061AB7" w:rsidRDefault="00CC4CF9">
      <w:pPr>
        <w:pStyle w:val="ConsPlusCell"/>
        <w:jc w:val="both"/>
      </w:pPr>
      <w:r w:rsidRPr="00061AB7">
        <w:t>25 1111     8     - протектора РПТ</w:t>
      </w:r>
    </w:p>
    <w:p w:rsidR="00CC4CF9" w:rsidRPr="00061AB7" w:rsidRDefault="00CC4CF9">
      <w:pPr>
        <w:pStyle w:val="ConsPlusCell"/>
        <w:jc w:val="both"/>
      </w:pPr>
      <w:r w:rsidRPr="00061AB7">
        <w:t>25 1112     3     - каркаса покрышек</w:t>
      </w:r>
    </w:p>
    <w:p w:rsidR="00CC4CF9" w:rsidRPr="00061AB7" w:rsidRDefault="00CC4CF9">
      <w:pPr>
        <w:pStyle w:val="ConsPlusCell"/>
        <w:jc w:val="both"/>
      </w:pPr>
      <w:r w:rsidRPr="00061AB7">
        <w:t>25 1113     9     - целых покрышек</w:t>
      </w:r>
    </w:p>
    <w:p w:rsidR="00CC4CF9" w:rsidRPr="00061AB7" w:rsidRDefault="00CC4CF9">
      <w:pPr>
        <w:pStyle w:val="ConsPlusCell"/>
        <w:jc w:val="both"/>
      </w:pPr>
      <w:r w:rsidRPr="00061AB7">
        <w:t>25 1120     7     Регенерат из / камер</w:t>
      </w:r>
    </w:p>
    <w:p w:rsidR="00CC4CF9" w:rsidRPr="00061AB7" w:rsidRDefault="00CC4CF9">
      <w:pPr>
        <w:pStyle w:val="ConsPlusCell"/>
        <w:jc w:val="both"/>
      </w:pPr>
      <w:r w:rsidRPr="00061AB7">
        <w:t>25 1121     2     - ездовых камер</w:t>
      </w:r>
    </w:p>
    <w:p w:rsidR="00CC4CF9" w:rsidRPr="00061AB7" w:rsidRDefault="00CC4CF9">
      <w:pPr>
        <w:pStyle w:val="ConsPlusCell"/>
        <w:jc w:val="both"/>
      </w:pPr>
      <w:r w:rsidRPr="00061AB7">
        <w:t>25 1122     8     - варочных камер</w:t>
      </w:r>
    </w:p>
    <w:p w:rsidR="00CC4CF9" w:rsidRPr="00061AB7" w:rsidRDefault="00CC4CF9">
      <w:pPr>
        <w:pStyle w:val="ConsPlusCell"/>
        <w:jc w:val="both"/>
      </w:pPr>
      <w:r w:rsidRPr="00061AB7">
        <w:t>25 1130     1     Регенерат / технический</w:t>
      </w:r>
    </w:p>
    <w:p w:rsidR="00CC4CF9" w:rsidRPr="00061AB7" w:rsidRDefault="00CC4CF9">
      <w:pPr>
        <w:pStyle w:val="ConsPlusCell"/>
        <w:jc w:val="both"/>
      </w:pPr>
      <w:r w:rsidRPr="00061AB7">
        <w:t>25 1131     7     - цветной</w:t>
      </w:r>
    </w:p>
    <w:p w:rsidR="00CC4CF9" w:rsidRPr="00061AB7" w:rsidRDefault="00CC4CF9">
      <w:pPr>
        <w:pStyle w:val="ConsPlusCell"/>
        <w:jc w:val="both"/>
      </w:pPr>
      <w:r w:rsidRPr="00061AB7">
        <w:t>25 1132     2     - из масок</w:t>
      </w:r>
    </w:p>
    <w:p w:rsidR="00CC4CF9" w:rsidRPr="00061AB7" w:rsidRDefault="00CC4CF9">
      <w:pPr>
        <w:pStyle w:val="ConsPlusCell"/>
        <w:jc w:val="both"/>
      </w:pPr>
      <w:r w:rsidRPr="00061AB7">
        <w:t>25 1133     8     Крошка резиновая</w:t>
      </w:r>
    </w:p>
    <w:p w:rsidR="00CC4CF9" w:rsidRPr="00061AB7" w:rsidRDefault="00CC4CF9">
      <w:pPr>
        <w:pStyle w:val="ConsPlusCell"/>
        <w:jc w:val="both"/>
      </w:pPr>
      <w:r w:rsidRPr="00061AB7">
        <w:t>25 1200     1     Резины невулканизованные (сырые) товарные</w:t>
      </w:r>
    </w:p>
    <w:p w:rsidR="00CC4CF9" w:rsidRPr="00061AB7" w:rsidRDefault="00CC4CF9">
      <w:pPr>
        <w:pStyle w:val="ConsPlusCell"/>
        <w:jc w:val="both"/>
      </w:pPr>
      <w:r w:rsidRPr="00061AB7">
        <w:t>25 1210     6     Резины невулканизованные товарные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общепромышленного назначения (кроме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маслобензостойких) /</w:t>
      </w:r>
    </w:p>
    <w:p w:rsidR="00CC4CF9" w:rsidRPr="00061AB7" w:rsidRDefault="00CC4CF9">
      <w:pPr>
        <w:pStyle w:val="ConsPlusCell"/>
        <w:jc w:val="both"/>
      </w:pPr>
      <w:r w:rsidRPr="00061AB7">
        <w:t>25 1211     1     - вальцованные</w:t>
      </w:r>
    </w:p>
    <w:p w:rsidR="00CC4CF9" w:rsidRPr="00061AB7" w:rsidRDefault="00CC4CF9">
      <w:pPr>
        <w:pStyle w:val="ConsPlusCell"/>
        <w:jc w:val="both"/>
      </w:pPr>
      <w:r w:rsidRPr="00061AB7">
        <w:t>25 1212     7     - каландрованные</w:t>
      </w:r>
    </w:p>
    <w:p w:rsidR="00CC4CF9" w:rsidRPr="00061AB7" w:rsidRDefault="00CC4CF9">
      <w:pPr>
        <w:pStyle w:val="ConsPlusCell"/>
        <w:jc w:val="both"/>
      </w:pPr>
      <w:r w:rsidRPr="00061AB7">
        <w:t>25 1214     8     - шприцованные</w:t>
      </w:r>
    </w:p>
    <w:p w:rsidR="00CC4CF9" w:rsidRPr="00061AB7" w:rsidRDefault="00CC4CF9">
      <w:pPr>
        <w:pStyle w:val="ConsPlusCell"/>
        <w:jc w:val="both"/>
      </w:pPr>
      <w:r w:rsidRPr="00061AB7">
        <w:t>25 1220     0     Резины для изготовления деталей авиационной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промышленности (кроме маслобензостойких) /</w:t>
      </w:r>
    </w:p>
    <w:p w:rsidR="00CC4CF9" w:rsidRPr="00061AB7" w:rsidRDefault="00CC4CF9">
      <w:pPr>
        <w:pStyle w:val="ConsPlusCell"/>
        <w:jc w:val="both"/>
      </w:pPr>
      <w:r w:rsidRPr="00061AB7">
        <w:t>25 1221     6     - вальцованные</w:t>
      </w:r>
    </w:p>
    <w:p w:rsidR="00CC4CF9" w:rsidRPr="00061AB7" w:rsidRDefault="00CC4CF9">
      <w:pPr>
        <w:pStyle w:val="ConsPlusCell"/>
        <w:jc w:val="both"/>
      </w:pPr>
      <w:r w:rsidRPr="00061AB7">
        <w:t>25 1222     1     - каландрованные</w:t>
      </w:r>
    </w:p>
    <w:p w:rsidR="00CC4CF9" w:rsidRPr="00061AB7" w:rsidRDefault="00CC4CF9">
      <w:pPr>
        <w:pStyle w:val="ConsPlusCell"/>
        <w:jc w:val="both"/>
      </w:pPr>
      <w:r w:rsidRPr="00061AB7">
        <w:t>25 1230     5     Резины маслобензостойкие /</w:t>
      </w:r>
    </w:p>
    <w:p w:rsidR="00CC4CF9" w:rsidRPr="00061AB7" w:rsidRDefault="00CC4CF9">
      <w:pPr>
        <w:pStyle w:val="ConsPlusCell"/>
        <w:jc w:val="both"/>
      </w:pPr>
      <w:r w:rsidRPr="00061AB7">
        <w:t>25 1231     0     - вальцованные</w:t>
      </w:r>
    </w:p>
    <w:p w:rsidR="00CC4CF9" w:rsidRPr="00061AB7" w:rsidRDefault="00CC4CF9">
      <w:pPr>
        <w:pStyle w:val="ConsPlusCell"/>
        <w:jc w:val="both"/>
      </w:pPr>
      <w:r w:rsidRPr="00061AB7">
        <w:t>25 1232     6     - каландрованные</w:t>
      </w:r>
    </w:p>
    <w:p w:rsidR="00CC4CF9" w:rsidRPr="00061AB7" w:rsidRDefault="00CC4CF9">
      <w:pPr>
        <w:pStyle w:val="ConsPlusCell"/>
        <w:jc w:val="both"/>
      </w:pPr>
      <w:r w:rsidRPr="00061AB7">
        <w:t>25 1240     5     Резины для массивных шин, вентилей и ремонта шин</w:t>
      </w:r>
    </w:p>
    <w:p w:rsidR="00CC4CF9" w:rsidRPr="00061AB7" w:rsidRDefault="00CC4CF9">
      <w:pPr>
        <w:pStyle w:val="ConsPlusCell"/>
        <w:jc w:val="both"/>
      </w:pPr>
      <w:r w:rsidRPr="00061AB7">
        <w:t>25 1241     5     Резины для массивных шин</w:t>
      </w:r>
    </w:p>
    <w:p w:rsidR="00CC4CF9" w:rsidRPr="00061AB7" w:rsidRDefault="00CC4CF9">
      <w:pPr>
        <w:pStyle w:val="ConsPlusCell"/>
        <w:jc w:val="both"/>
      </w:pPr>
      <w:r w:rsidRPr="00061AB7">
        <w:t>25 1242     0     Резины вентильные</w:t>
      </w:r>
    </w:p>
    <w:p w:rsidR="00CC4CF9" w:rsidRPr="00061AB7" w:rsidRDefault="00CC4CF9">
      <w:pPr>
        <w:pStyle w:val="ConsPlusCell"/>
        <w:jc w:val="both"/>
      </w:pPr>
      <w:r w:rsidRPr="00061AB7">
        <w:t>25 1243     6     Резины для ремонта шин</w:t>
      </w:r>
    </w:p>
    <w:p w:rsidR="00CC4CF9" w:rsidRPr="00061AB7" w:rsidRDefault="00CC4CF9">
      <w:pPr>
        <w:pStyle w:val="ConsPlusCell"/>
        <w:jc w:val="both"/>
      </w:pPr>
      <w:r w:rsidRPr="00061AB7">
        <w:t>25 1244     1     Резина протекторная вальцованная</w:t>
      </w:r>
    </w:p>
    <w:p w:rsidR="00CC4CF9" w:rsidRPr="00061AB7" w:rsidRDefault="00CC4CF9">
      <w:pPr>
        <w:pStyle w:val="ConsPlusCell"/>
        <w:jc w:val="both"/>
      </w:pPr>
      <w:r w:rsidRPr="00061AB7">
        <w:t>25 1245     7     Резина беговая и эбонитовая</w:t>
      </w:r>
    </w:p>
    <w:p w:rsidR="00CC4CF9" w:rsidRPr="00061AB7" w:rsidRDefault="00CC4CF9">
      <w:pPr>
        <w:pStyle w:val="ConsPlusCell"/>
        <w:jc w:val="both"/>
      </w:pPr>
      <w:r w:rsidRPr="00061AB7">
        <w:t>25 1290     2     Резины прочие /</w:t>
      </w:r>
    </w:p>
    <w:p w:rsidR="00CC4CF9" w:rsidRPr="00061AB7" w:rsidRDefault="00CC4CF9">
      <w:pPr>
        <w:pStyle w:val="ConsPlusCell"/>
        <w:jc w:val="both"/>
      </w:pPr>
      <w:r w:rsidRPr="00061AB7">
        <w:t>25 1291     8     - вальцованные</w:t>
      </w:r>
    </w:p>
    <w:p w:rsidR="00CC4CF9" w:rsidRPr="00061AB7" w:rsidRDefault="00CC4CF9">
      <w:pPr>
        <w:pStyle w:val="ConsPlusCell"/>
        <w:jc w:val="both"/>
      </w:pPr>
      <w:r w:rsidRPr="00061AB7">
        <w:t>25 1292     3     - каландрованные</w:t>
      </w:r>
    </w:p>
    <w:p w:rsidR="00CC4CF9" w:rsidRPr="00061AB7" w:rsidRDefault="00CC4CF9">
      <w:pPr>
        <w:pStyle w:val="ConsPlusCell"/>
        <w:jc w:val="both"/>
      </w:pPr>
      <w:r w:rsidRPr="00061AB7">
        <w:t>25 1293     9     - шприцованные</w:t>
      </w:r>
    </w:p>
    <w:p w:rsidR="00CC4CF9" w:rsidRPr="00061AB7" w:rsidRDefault="00CC4CF9">
      <w:pPr>
        <w:pStyle w:val="ConsPlusCell"/>
        <w:jc w:val="both"/>
      </w:pPr>
      <w:r w:rsidRPr="00061AB7">
        <w:t>25 1299     1     Смеси резиновые</w:t>
      </w:r>
    </w:p>
    <w:p w:rsidR="00CC4CF9" w:rsidRPr="00061AB7" w:rsidRDefault="00CC4CF9">
      <w:pPr>
        <w:pStyle w:val="ConsPlusCell"/>
        <w:jc w:val="both"/>
      </w:pPr>
      <w:r w:rsidRPr="00061AB7">
        <w:t>25 1300     5     Клей и герметики</w:t>
      </w:r>
    </w:p>
    <w:p w:rsidR="00CC4CF9" w:rsidRPr="00061AB7" w:rsidRDefault="00CC4CF9">
      <w:pPr>
        <w:pStyle w:val="ConsPlusCell"/>
        <w:jc w:val="both"/>
      </w:pPr>
      <w:r w:rsidRPr="00061AB7">
        <w:t>25 1310     1     Клей для крепления резин</w:t>
      </w:r>
    </w:p>
    <w:p w:rsidR="00CC4CF9" w:rsidRPr="00061AB7" w:rsidRDefault="00CC4CF9">
      <w:pPr>
        <w:pStyle w:val="ConsPlusCell"/>
        <w:jc w:val="both"/>
      </w:pPr>
      <w:r w:rsidRPr="00061AB7">
        <w:t>25 1311     5     Клей 88-Н</w:t>
      </w:r>
    </w:p>
    <w:p w:rsidR="00CC4CF9" w:rsidRPr="00061AB7" w:rsidRDefault="00CC4CF9">
      <w:pPr>
        <w:pStyle w:val="ConsPlusCell"/>
        <w:jc w:val="both"/>
      </w:pPr>
      <w:r w:rsidRPr="00061AB7">
        <w:t>25 1312     0     Клей жидкий резиновый</w:t>
      </w:r>
    </w:p>
    <w:p w:rsidR="00CC4CF9" w:rsidRPr="00061AB7" w:rsidRDefault="00CC4CF9">
      <w:pPr>
        <w:pStyle w:val="ConsPlusCell"/>
        <w:jc w:val="both"/>
      </w:pPr>
      <w:r w:rsidRPr="00061AB7">
        <w:t>25 1320     4     Герметики невысыхающие (замазки, пасты, мастики)</w:t>
      </w:r>
    </w:p>
    <w:p w:rsidR="00CC4CF9" w:rsidRPr="00061AB7" w:rsidRDefault="00CC4CF9">
      <w:pPr>
        <w:pStyle w:val="ConsPlusCell"/>
        <w:jc w:val="both"/>
      </w:pPr>
      <w:r w:rsidRPr="00061AB7">
        <w:t>25 1321     5     Замазка тиоколовая уплотнительная</w:t>
      </w:r>
    </w:p>
    <w:p w:rsidR="00CC4CF9" w:rsidRPr="00061AB7" w:rsidRDefault="00CC4CF9">
      <w:pPr>
        <w:pStyle w:val="ConsPlusCell"/>
        <w:jc w:val="both"/>
      </w:pPr>
      <w:r w:rsidRPr="00061AB7">
        <w:t>25 1322     5     Замазки уплотнительные авиатехнические</w:t>
      </w:r>
    </w:p>
    <w:p w:rsidR="00CC4CF9" w:rsidRPr="00061AB7" w:rsidRDefault="00CC4CF9">
      <w:pPr>
        <w:pStyle w:val="ConsPlusCell"/>
        <w:jc w:val="both"/>
      </w:pPr>
      <w:r w:rsidRPr="00061AB7">
        <w:t>25 1324     6     Паста тиоколовая уплотнительная</w:t>
      </w:r>
    </w:p>
    <w:p w:rsidR="00CC4CF9" w:rsidRPr="00061AB7" w:rsidRDefault="00CC4CF9">
      <w:pPr>
        <w:pStyle w:val="ConsPlusCell"/>
        <w:jc w:val="both"/>
      </w:pPr>
      <w:r w:rsidRPr="00061AB7">
        <w:t>25 1329     3     Герметики невысыхающие прочие</w:t>
      </w:r>
    </w:p>
    <w:p w:rsidR="00CC4CF9" w:rsidRPr="00061AB7" w:rsidRDefault="00CC4CF9">
      <w:pPr>
        <w:pStyle w:val="ConsPlusCell"/>
        <w:jc w:val="both"/>
      </w:pPr>
      <w:r w:rsidRPr="00061AB7">
        <w:t>25 1330     9     Герметики вулканизующиеся</w:t>
      </w:r>
    </w:p>
    <w:p w:rsidR="00CC4CF9" w:rsidRPr="00061AB7" w:rsidRDefault="00CC4CF9">
      <w:pPr>
        <w:pStyle w:val="ConsPlusCell"/>
        <w:jc w:val="both"/>
      </w:pPr>
      <w:r w:rsidRPr="00061AB7">
        <w:t>25 1331     4     Мастики тиоколовые</w:t>
      </w:r>
    </w:p>
    <w:p w:rsidR="00CC4CF9" w:rsidRPr="00061AB7" w:rsidRDefault="00CC4CF9">
      <w:pPr>
        <w:pStyle w:val="ConsPlusCell"/>
        <w:jc w:val="both"/>
      </w:pPr>
      <w:r w:rsidRPr="00061AB7">
        <w:t>25 1332     9     Герметики на основе жидкого тиокола, в т.ч.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герметик "ВИТЭФ"</w:t>
      </w:r>
    </w:p>
    <w:p w:rsidR="00CC4CF9" w:rsidRPr="00061AB7" w:rsidRDefault="00CC4CF9">
      <w:pPr>
        <w:pStyle w:val="ConsPlusCell"/>
        <w:jc w:val="both"/>
      </w:pPr>
      <w:r w:rsidRPr="00061AB7">
        <w:t>25 1333     5     Компаунды вулканизующиеся</w:t>
      </w:r>
    </w:p>
    <w:p w:rsidR="00CC4CF9" w:rsidRPr="00061AB7" w:rsidRDefault="00CC4CF9">
      <w:pPr>
        <w:pStyle w:val="ConsPlusCell"/>
        <w:jc w:val="both"/>
      </w:pPr>
      <w:r w:rsidRPr="00061AB7">
        <w:t>25 1334     0     Герметики и компаунды на основе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кремнийорганических каучуков</w:t>
      </w:r>
    </w:p>
    <w:p w:rsidR="00CC4CF9" w:rsidRPr="00061AB7" w:rsidRDefault="00CC4CF9">
      <w:pPr>
        <w:pStyle w:val="ConsPlusCell"/>
        <w:jc w:val="both"/>
      </w:pPr>
      <w:r w:rsidRPr="00061AB7">
        <w:t>25 1339     8     Герметики вулканизующиеся прочие</w:t>
      </w:r>
    </w:p>
    <w:p w:rsidR="00CC4CF9" w:rsidRPr="00061AB7" w:rsidRDefault="00CC4CF9">
      <w:pPr>
        <w:pStyle w:val="ConsPlusCell"/>
        <w:jc w:val="both"/>
      </w:pPr>
      <w:r w:rsidRPr="00061AB7">
        <w:t>25 1340     3     Герметики высыхающие</w:t>
      </w:r>
    </w:p>
    <w:p w:rsidR="00CC4CF9" w:rsidRPr="00061AB7" w:rsidRDefault="00CC4CF9">
      <w:pPr>
        <w:pStyle w:val="ConsPlusCell"/>
        <w:jc w:val="both"/>
      </w:pPr>
      <w:r w:rsidRPr="00061AB7">
        <w:t>25 1341     9     Герметики самовысыхающие пленочные</w:t>
      </w:r>
    </w:p>
    <w:p w:rsidR="00CC4CF9" w:rsidRPr="00061AB7" w:rsidRDefault="00CC4CF9">
      <w:pPr>
        <w:pStyle w:val="ConsPlusCell"/>
        <w:jc w:val="both"/>
      </w:pPr>
      <w:r w:rsidRPr="00061AB7">
        <w:t>25 1342     4     Лак для резиновой обуви</w:t>
      </w:r>
    </w:p>
    <w:p w:rsidR="00CC4CF9" w:rsidRPr="00061AB7" w:rsidRDefault="00CC4CF9">
      <w:pPr>
        <w:pStyle w:val="ConsPlusCell"/>
        <w:jc w:val="both"/>
      </w:pPr>
      <w:r w:rsidRPr="00061AB7">
        <w:t>25 1343     2     Герметики пастообразные</w:t>
      </w:r>
    </w:p>
    <w:p w:rsidR="00CC4CF9" w:rsidRPr="00061AB7" w:rsidRDefault="00CC4CF9">
      <w:pPr>
        <w:pStyle w:val="ConsPlusCell"/>
        <w:jc w:val="both"/>
      </w:pPr>
      <w:r w:rsidRPr="00061AB7">
        <w:t>25 1390     6     Клеи и герметики прочие</w:t>
      </w:r>
    </w:p>
    <w:p w:rsidR="00CC4CF9" w:rsidRPr="00061AB7" w:rsidRDefault="00CC4CF9">
      <w:pPr>
        <w:pStyle w:val="ConsPlusCell"/>
        <w:jc w:val="both"/>
      </w:pPr>
      <w:r w:rsidRPr="00061AB7">
        <w:t>25 1399     5     Клеи и герметики различного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25 1400     9     Изделия из латексов и клеев</w:t>
      </w:r>
    </w:p>
    <w:p w:rsidR="00CC4CF9" w:rsidRPr="00061AB7" w:rsidRDefault="00CC4CF9">
      <w:pPr>
        <w:pStyle w:val="ConsPlusCell"/>
        <w:jc w:val="both"/>
      </w:pPr>
      <w:r w:rsidRPr="00061AB7">
        <w:t>25 1410     3     Изделия губчатые из латекса /</w:t>
      </w:r>
    </w:p>
    <w:p w:rsidR="00CC4CF9" w:rsidRPr="00061AB7" w:rsidRDefault="00CC4CF9">
      <w:pPr>
        <w:pStyle w:val="ConsPlusCell"/>
        <w:jc w:val="both"/>
      </w:pPr>
      <w:r w:rsidRPr="00061AB7">
        <w:t>25 1411     9     - для транспорта</w:t>
      </w:r>
    </w:p>
    <w:p w:rsidR="00CC4CF9" w:rsidRPr="00061AB7" w:rsidRDefault="00CC4CF9">
      <w:pPr>
        <w:pStyle w:val="ConsPlusCell"/>
        <w:jc w:val="both"/>
      </w:pPr>
      <w:r w:rsidRPr="00061AB7">
        <w:t>25 1412     4     - для сельскохозяйственных машин</w:t>
      </w:r>
    </w:p>
    <w:p w:rsidR="00CC4CF9" w:rsidRPr="00061AB7" w:rsidRDefault="00CC4CF9">
      <w:pPr>
        <w:pStyle w:val="ConsPlusCell"/>
        <w:jc w:val="both"/>
      </w:pPr>
      <w:r w:rsidRPr="00061AB7">
        <w:t>25 1413     9     - для мебельной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25 1414     5     - для строительных работ</w:t>
      </w:r>
    </w:p>
    <w:p w:rsidR="00CC4CF9" w:rsidRPr="00061AB7" w:rsidRDefault="00CC4CF9">
      <w:pPr>
        <w:pStyle w:val="ConsPlusCell"/>
        <w:jc w:val="both"/>
      </w:pPr>
      <w:r w:rsidRPr="00061AB7">
        <w:t>25 1419     2     - прочие</w:t>
      </w:r>
    </w:p>
    <w:p w:rsidR="00CC4CF9" w:rsidRPr="00061AB7" w:rsidRDefault="00CC4CF9">
      <w:pPr>
        <w:pStyle w:val="ConsPlusCell"/>
        <w:jc w:val="both"/>
      </w:pPr>
      <w:r w:rsidRPr="00061AB7">
        <w:t>25 1420     8     Нить резиновая из латекса /</w:t>
      </w:r>
    </w:p>
    <w:p w:rsidR="00CC4CF9" w:rsidRPr="00061AB7" w:rsidRDefault="00CC4CF9">
      <w:pPr>
        <w:pStyle w:val="ConsPlusCell"/>
        <w:jc w:val="both"/>
      </w:pPr>
      <w:r w:rsidRPr="00061AB7">
        <w:t>25 1421     3     - круглого сечения</w:t>
      </w:r>
    </w:p>
    <w:p w:rsidR="00CC4CF9" w:rsidRPr="00061AB7" w:rsidRDefault="00CC4CF9">
      <w:pPr>
        <w:pStyle w:val="ConsPlusCell"/>
        <w:jc w:val="both"/>
      </w:pPr>
      <w:r w:rsidRPr="00061AB7">
        <w:t>25 1430     2     Напальчники /</w:t>
      </w:r>
    </w:p>
    <w:p w:rsidR="00CC4CF9" w:rsidRPr="00061AB7" w:rsidRDefault="00CC4CF9">
      <w:pPr>
        <w:pStyle w:val="ConsPlusCell"/>
        <w:jc w:val="both"/>
      </w:pPr>
      <w:r w:rsidRPr="00061AB7">
        <w:t>25 1431     8     - промышленные</w:t>
      </w:r>
    </w:p>
    <w:p w:rsidR="00CC4CF9" w:rsidRPr="00061AB7" w:rsidRDefault="00CC4CF9">
      <w:pPr>
        <w:pStyle w:val="ConsPlusCell"/>
        <w:jc w:val="both"/>
      </w:pPr>
      <w:r w:rsidRPr="00061AB7">
        <w:t>25 1440     7     Перчатки резиновые из латексов и клеев /</w:t>
      </w:r>
    </w:p>
    <w:p w:rsidR="00CC4CF9" w:rsidRPr="00061AB7" w:rsidRDefault="00CC4CF9">
      <w:pPr>
        <w:pStyle w:val="ConsPlusCell"/>
        <w:jc w:val="both"/>
      </w:pPr>
      <w:r w:rsidRPr="00061AB7">
        <w:t>25 1441     2     - стойкие к агрессивным средам</w:t>
      </w:r>
    </w:p>
    <w:p w:rsidR="00CC4CF9" w:rsidRPr="00061AB7" w:rsidRDefault="00CC4CF9">
      <w:pPr>
        <w:pStyle w:val="ConsPlusCell"/>
        <w:jc w:val="both"/>
      </w:pPr>
      <w:r w:rsidRPr="00061AB7">
        <w:t>25 1442     8     - рыбацкие</w:t>
      </w:r>
    </w:p>
    <w:p w:rsidR="00CC4CF9" w:rsidRPr="00061AB7" w:rsidRDefault="00CC4CF9">
      <w:pPr>
        <w:pStyle w:val="ConsPlusCell"/>
        <w:jc w:val="both"/>
      </w:pPr>
      <w:r w:rsidRPr="00061AB7">
        <w:t>25 1443     3     - общепромышленного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25 1450     1     Оболочка из латекса /</w:t>
      </w:r>
    </w:p>
    <w:p w:rsidR="00CC4CF9" w:rsidRPr="00061AB7" w:rsidRDefault="00CC4CF9">
      <w:pPr>
        <w:pStyle w:val="ConsPlusCell"/>
        <w:jc w:val="both"/>
      </w:pPr>
      <w:r w:rsidRPr="00061AB7">
        <w:t>25 1451     7     - шаропилотные</w:t>
      </w:r>
    </w:p>
    <w:p w:rsidR="00CC4CF9" w:rsidRPr="00061AB7" w:rsidRDefault="00CC4CF9">
      <w:pPr>
        <w:pStyle w:val="ConsPlusCell"/>
        <w:jc w:val="both"/>
      </w:pPr>
      <w:r w:rsidRPr="00061AB7">
        <w:t>25 1452     2     - радиозондовые</w:t>
      </w:r>
    </w:p>
    <w:p w:rsidR="00CC4CF9" w:rsidRPr="00061AB7" w:rsidRDefault="00CC4CF9">
      <w:pPr>
        <w:pStyle w:val="ConsPlusCell"/>
        <w:jc w:val="both"/>
      </w:pPr>
      <w:r w:rsidRPr="00061AB7">
        <w:t>25 1459     0     - прочие</w:t>
      </w:r>
    </w:p>
    <w:p w:rsidR="00CC4CF9" w:rsidRPr="00061AB7" w:rsidRDefault="00CC4CF9">
      <w:pPr>
        <w:pStyle w:val="ConsPlusCell"/>
        <w:jc w:val="both"/>
      </w:pPr>
      <w:r w:rsidRPr="00061AB7">
        <w:t>25 1460     6     Изделия медицинские из латекса и клеев</w:t>
      </w:r>
    </w:p>
    <w:p w:rsidR="00CC4CF9" w:rsidRPr="00061AB7" w:rsidRDefault="00CC4CF9">
      <w:pPr>
        <w:pStyle w:val="ConsPlusCell"/>
        <w:jc w:val="both"/>
      </w:pPr>
      <w:r w:rsidRPr="00061AB7">
        <w:t>25 1461     1     Катетеры</w:t>
      </w:r>
    </w:p>
    <w:p w:rsidR="00CC4CF9" w:rsidRPr="00061AB7" w:rsidRDefault="00CC4CF9">
      <w:pPr>
        <w:pStyle w:val="ConsPlusCell"/>
        <w:jc w:val="both"/>
      </w:pPr>
      <w:r w:rsidRPr="00061AB7">
        <w:t>25 1462     7     Мешки</w:t>
      </w:r>
    </w:p>
    <w:p w:rsidR="00CC4CF9" w:rsidRPr="00061AB7" w:rsidRDefault="00CC4CF9">
      <w:pPr>
        <w:pStyle w:val="ConsPlusCell"/>
        <w:jc w:val="both"/>
      </w:pPr>
      <w:r w:rsidRPr="00061AB7">
        <w:t>25 1463     2     Напальчники медицинские</w:t>
      </w:r>
    </w:p>
    <w:p w:rsidR="00CC4CF9" w:rsidRPr="00061AB7" w:rsidRDefault="00CC4CF9">
      <w:pPr>
        <w:pStyle w:val="ConsPlusCell"/>
        <w:jc w:val="both"/>
      </w:pPr>
      <w:r w:rsidRPr="00061AB7">
        <w:t>25 1464     8     Перчатки анатомические</w:t>
      </w:r>
    </w:p>
    <w:p w:rsidR="00CC4CF9" w:rsidRPr="00061AB7" w:rsidRDefault="00CC4CF9">
      <w:pPr>
        <w:pStyle w:val="ConsPlusCell"/>
        <w:jc w:val="both"/>
      </w:pPr>
      <w:r w:rsidRPr="00061AB7">
        <w:t>25 1465     3     Перчатки хирургические</w:t>
      </w:r>
    </w:p>
    <w:p w:rsidR="00CC4CF9" w:rsidRPr="00061AB7" w:rsidRDefault="00CC4CF9">
      <w:pPr>
        <w:pStyle w:val="ConsPlusCell"/>
        <w:jc w:val="both"/>
      </w:pPr>
      <w:r w:rsidRPr="00061AB7">
        <w:t>25 1466     9     Средства предохранения</w:t>
      </w:r>
    </w:p>
    <w:p w:rsidR="00CC4CF9" w:rsidRPr="00061AB7" w:rsidRDefault="00CC4CF9">
      <w:pPr>
        <w:pStyle w:val="ConsPlusCell"/>
        <w:jc w:val="both"/>
      </w:pPr>
      <w:r w:rsidRPr="00061AB7">
        <w:t>25 1467     4     Соски-пустышки</w:t>
      </w:r>
    </w:p>
    <w:p w:rsidR="00CC4CF9" w:rsidRPr="00061AB7" w:rsidRDefault="00CC4CF9">
      <w:pPr>
        <w:pStyle w:val="ConsPlusCell"/>
        <w:jc w:val="both"/>
      </w:pPr>
      <w:r w:rsidRPr="00061AB7">
        <w:t>25 1468     7     Соски молочные</w:t>
      </w:r>
    </w:p>
    <w:p w:rsidR="00CC4CF9" w:rsidRPr="00061AB7" w:rsidRDefault="00CC4CF9">
      <w:pPr>
        <w:pStyle w:val="ConsPlusCell"/>
        <w:jc w:val="both"/>
      </w:pPr>
      <w:r w:rsidRPr="00061AB7">
        <w:t>25 1490     8     Изделия медицинские из латекса и клеев прочие</w:t>
      </w:r>
    </w:p>
    <w:p w:rsidR="00CC4CF9" w:rsidRPr="00061AB7" w:rsidRDefault="00CC4CF9">
      <w:pPr>
        <w:pStyle w:val="ConsPlusCell"/>
        <w:jc w:val="both"/>
      </w:pPr>
      <w:r w:rsidRPr="00061AB7">
        <w:t>25 1491     5     Детали для ветеринарии</w:t>
      </w:r>
    </w:p>
    <w:p w:rsidR="00CC4CF9" w:rsidRPr="00061AB7" w:rsidRDefault="00CC4CF9">
      <w:pPr>
        <w:pStyle w:val="ConsPlusCell"/>
        <w:jc w:val="both"/>
      </w:pPr>
      <w:r w:rsidRPr="00061AB7">
        <w:t>25 1492     0     Детали для искусственного осеменения животных</w:t>
      </w:r>
    </w:p>
    <w:p w:rsidR="00CC4CF9" w:rsidRPr="00061AB7" w:rsidRDefault="00CC4CF9">
      <w:pPr>
        <w:pStyle w:val="ConsPlusCell"/>
        <w:jc w:val="both"/>
      </w:pPr>
      <w:r w:rsidRPr="00061AB7">
        <w:t>25 1500     2     Валы обрезиненные и аппаратура</w:t>
      </w:r>
    </w:p>
    <w:p w:rsidR="00CC4CF9" w:rsidRPr="00061AB7" w:rsidRDefault="00CC4CF9">
      <w:pPr>
        <w:pStyle w:val="ConsPlusCell"/>
        <w:jc w:val="both"/>
      </w:pPr>
      <w:r w:rsidRPr="00061AB7">
        <w:t>25 1510     7     Аппаратура гуммированная</w:t>
      </w:r>
    </w:p>
    <w:p w:rsidR="00CC4CF9" w:rsidRPr="00061AB7" w:rsidRDefault="00CC4CF9">
      <w:pPr>
        <w:pStyle w:val="ConsPlusCell"/>
        <w:jc w:val="both"/>
      </w:pPr>
      <w:r w:rsidRPr="00061AB7">
        <w:t>25 1511     2     Аппаратура химическая гуммированная и детали</w:t>
      </w:r>
    </w:p>
    <w:p w:rsidR="00CC4CF9" w:rsidRPr="00061AB7" w:rsidRDefault="00CC4CF9">
      <w:pPr>
        <w:pStyle w:val="ConsPlusCell"/>
        <w:jc w:val="both"/>
      </w:pPr>
      <w:r w:rsidRPr="00061AB7">
        <w:t>25 1520     1     Валы обрезиненные</w:t>
      </w:r>
    </w:p>
    <w:p w:rsidR="00CC4CF9" w:rsidRPr="00061AB7" w:rsidRDefault="00CC4CF9">
      <w:pPr>
        <w:pStyle w:val="ConsPlusCell"/>
        <w:jc w:val="both"/>
      </w:pPr>
      <w:r w:rsidRPr="00061AB7">
        <w:t>25 1521     7     Валы обрезиненные для различных отраслей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народного хозяйства</w:t>
      </w:r>
    </w:p>
    <w:p w:rsidR="00CC4CF9" w:rsidRPr="00061AB7" w:rsidRDefault="00CC4CF9">
      <w:pPr>
        <w:pStyle w:val="ConsPlusCell"/>
        <w:jc w:val="both"/>
      </w:pPr>
      <w:r w:rsidRPr="00061AB7">
        <w:t>25 1530     6     Изделия обрезиненные</w:t>
      </w:r>
    </w:p>
    <w:p w:rsidR="00CC4CF9" w:rsidRPr="00061AB7" w:rsidRDefault="00CC4CF9">
      <w:pPr>
        <w:pStyle w:val="ConsPlusCell"/>
        <w:jc w:val="both"/>
      </w:pPr>
      <w:r w:rsidRPr="00061AB7">
        <w:t>25 1531     1     Детали спортивных изделий обрезиненные</w:t>
      </w:r>
    </w:p>
    <w:p w:rsidR="00CC4CF9" w:rsidRPr="00061AB7" w:rsidRDefault="00CC4CF9">
      <w:pPr>
        <w:pStyle w:val="ConsPlusCell"/>
        <w:jc w:val="both"/>
      </w:pPr>
      <w:r w:rsidRPr="00061AB7">
        <w:t>25 1900     7     Сырье вторичное резиносодержащее</w:t>
      </w:r>
    </w:p>
    <w:p w:rsidR="00CC4CF9" w:rsidRPr="00061AB7" w:rsidRDefault="00CC4CF9">
      <w:pPr>
        <w:pStyle w:val="ConsPlusCell"/>
        <w:jc w:val="both"/>
      </w:pPr>
      <w:r w:rsidRPr="00061AB7">
        <w:t>25 1910     1     Отходы производства / резиносодержащие</w:t>
      </w:r>
    </w:p>
    <w:p w:rsidR="00CC4CF9" w:rsidRPr="00061AB7" w:rsidRDefault="00CC4CF9">
      <w:pPr>
        <w:pStyle w:val="ConsPlusCell"/>
        <w:jc w:val="both"/>
      </w:pPr>
      <w:r w:rsidRPr="00061AB7">
        <w:t>25 1911     7     - невулканизованных и вулканизованных резин</w:t>
      </w:r>
    </w:p>
    <w:p w:rsidR="00CC4CF9" w:rsidRPr="00061AB7" w:rsidRDefault="00CC4CF9">
      <w:pPr>
        <w:pStyle w:val="ConsPlusCell"/>
        <w:jc w:val="both"/>
      </w:pPr>
      <w:r w:rsidRPr="00061AB7">
        <w:t>25 1913     8     - резинотканевые невулканизованные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вулканизованные</w:t>
      </w:r>
    </w:p>
    <w:p w:rsidR="00CC4CF9" w:rsidRPr="00061AB7" w:rsidRDefault="00CC4CF9">
      <w:pPr>
        <w:pStyle w:val="ConsPlusCell"/>
        <w:jc w:val="both"/>
      </w:pPr>
      <w:r w:rsidRPr="00061AB7">
        <w:t>25 1915     9     - резинометаллические</w:t>
      </w:r>
    </w:p>
    <w:p w:rsidR="00CC4CF9" w:rsidRPr="00061AB7" w:rsidRDefault="00CC4CF9">
      <w:pPr>
        <w:pStyle w:val="ConsPlusCell"/>
        <w:jc w:val="both"/>
      </w:pPr>
      <w:r w:rsidRPr="00061AB7">
        <w:t>25 1916     4     - пористой резины</w:t>
      </w:r>
    </w:p>
    <w:p w:rsidR="00CC4CF9" w:rsidRPr="00061AB7" w:rsidRDefault="00CC4CF9">
      <w:pPr>
        <w:pStyle w:val="ConsPlusCell"/>
        <w:jc w:val="both"/>
      </w:pPr>
      <w:r w:rsidRPr="00061AB7">
        <w:t>25 1917     5     Крошка резиновая</w:t>
      </w:r>
    </w:p>
    <w:p w:rsidR="00CC4CF9" w:rsidRPr="00061AB7" w:rsidRDefault="00CC4CF9">
      <w:pPr>
        <w:pStyle w:val="ConsPlusCell"/>
        <w:jc w:val="both"/>
      </w:pPr>
      <w:r w:rsidRPr="00061AB7">
        <w:t>25 1918     5     Порошок резиновый тонкоизмельченный</w:t>
      </w:r>
    </w:p>
    <w:p w:rsidR="00CC4CF9" w:rsidRPr="00061AB7" w:rsidRDefault="00CC4CF9">
      <w:pPr>
        <w:pStyle w:val="ConsPlusCell"/>
        <w:jc w:val="both"/>
      </w:pPr>
      <w:r w:rsidRPr="00061AB7">
        <w:t>25 1919     0     Отходы производства прочие</w:t>
      </w:r>
    </w:p>
    <w:p w:rsidR="00CC4CF9" w:rsidRPr="00061AB7" w:rsidRDefault="00CC4CF9">
      <w:pPr>
        <w:pStyle w:val="ConsPlusCell"/>
        <w:jc w:val="both"/>
      </w:pPr>
      <w:r w:rsidRPr="00061AB7">
        <w:t>25 1950     0     Отходы потребления резиносодержащие</w:t>
      </w:r>
    </w:p>
    <w:p w:rsidR="00CC4CF9" w:rsidRPr="00061AB7" w:rsidRDefault="00CC4CF9">
      <w:pPr>
        <w:pStyle w:val="ConsPlusCell"/>
        <w:jc w:val="both"/>
      </w:pPr>
      <w:r w:rsidRPr="00061AB7">
        <w:t>25 1951     5     Шины изношенные</w:t>
      </w:r>
    </w:p>
    <w:p w:rsidR="00CC4CF9" w:rsidRPr="00061AB7" w:rsidRDefault="00CC4CF9">
      <w:pPr>
        <w:pStyle w:val="ConsPlusCell"/>
        <w:jc w:val="both"/>
      </w:pPr>
      <w:r w:rsidRPr="00061AB7">
        <w:t>25 1954     1     Изделия резинотехнические изношенные</w:t>
      </w:r>
    </w:p>
    <w:p w:rsidR="00CC4CF9" w:rsidRPr="00061AB7" w:rsidRDefault="00CC4CF9">
      <w:pPr>
        <w:pStyle w:val="ConsPlusCell"/>
        <w:jc w:val="both"/>
      </w:pPr>
      <w:r w:rsidRPr="00061AB7">
        <w:t>25 1959     9     Отходы потребления резиносодержащие прочие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25 2000     7     Шины и изделия шинной промышленности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25 2100     0     Шины автомобильные, автобусные,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сельскохозяйственных машин, мотоциклов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мотороллеров</w:t>
      </w:r>
    </w:p>
    <w:p w:rsidR="00CC4CF9" w:rsidRPr="00061AB7" w:rsidRDefault="00CC4CF9">
      <w:pPr>
        <w:pStyle w:val="ConsPlusCell"/>
        <w:jc w:val="both"/>
      </w:pPr>
      <w:r w:rsidRPr="00061AB7">
        <w:t>25 2110     5     Шины для грузовых автомобилей, автобусов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троллейбусов</w:t>
      </w:r>
    </w:p>
    <w:p w:rsidR="00CC4CF9" w:rsidRPr="00061AB7" w:rsidRDefault="00CC4CF9">
      <w:pPr>
        <w:pStyle w:val="ConsPlusCell"/>
        <w:jc w:val="both"/>
      </w:pPr>
      <w:r w:rsidRPr="00061AB7">
        <w:t>25 2120     1     Шины для сельскохозяйственных машин</w:t>
      </w:r>
    </w:p>
    <w:p w:rsidR="00CC4CF9" w:rsidRPr="00061AB7" w:rsidRDefault="00CC4CF9">
      <w:pPr>
        <w:pStyle w:val="ConsPlusCell"/>
        <w:jc w:val="both"/>
      </w:pPr>
      <w:r w:rsidRPr="00061AB7">
        <w:t>25 2130     4     Шины для легковых автомобилей</w:t>
      </w:r>
    </w:p>
    <w:p w:rsidR="00CC4CF9" w:rsidRPr="00061AB7" w:rsidRDefault="00CC4CF9">
      <w:pPr>
        <w:pStyle w:val="ConsPlusCell"/>
        <w:jc w:val="both"/>
      </w:pPr>
      <w:r w:rsidRPr="00061AB7">
        <w:t>25 2140     9     Шины для мотоциклов, мотороллеров, мопедов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мотоколясок</w:t>
      </w:r>
    </w:p>
    <w:p w:rsidR="00CC4CF9" w:rsidRPr="00061AB7" w:rsidRDefault="00CC4CF9">
      <w:pPr>
        <w:pStyle w:val="ConsPlusCell"/>
        <w:jc w:val="both"/>
      </w:pPr>
      <w:r w:rsidRPr="00061AB7">
        <w:t>25 2200     4     Покрышки автомобильные, автобусные,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сельскохозяйственных машин, мотоциклов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мотороллеров</w:t>
      </w:r>
    </w:p>
    <w:p w:rsidR="00CC4CF9" w:rsidRPr="00061AB7" w:rsidRDefault="00CC4CF9">
      <w:pPr>
        <w:pStyle w:val="ConsPlusCell"/>
        <w:jc w:val="both"/>
      </w:pPr>
      <w:r w:rsidRPr="00061AB7">
        <w:t>25 2210     9     Покрышки для грузовых автомобилей</w:t>
      </w:r>
    </w:p>
    <w:p w:rsidR="00CC4CF9" w:rsidRPr="00061AB7" w:rsidRDefault="00CC4CF9">
      <w:pPr>
        <w:pStyle w:val="ConsPlusCell"/>
        <w:jc w:val="both"/>
      </w:pPr>
      <w:r w:rsidRPr="00061AB7">
        <w:t>25 2220     3     Покрышки для сельскохозяйственных машин</w:t>
      </w:r>
    </w:p>
    <w:p w:rsidR="00CC4CF9" w:rsidRPr="00061AB7" w:rsidRDefault="00CC4CF9">
      <w:pPr>
        <w:pStyle w:val="ConsPlusCell"/>
        <w:jc w:val="both"/>
      </w:pPr>
      <w:r w:rsidRPr="00061AB7">
        <w:t>25 2230     8     Покрышки для легковых автомобилей</w:t>
      </w:r>
    </w:p>
    <w:p w:rsidR="00CC4CF9" w:rsidRPr="00061AB7" w:rsidRDefault="00CC4CF9">
      <w:pPr>
        <w:pStyle w:val="ConsPlusCell"/>
        <w:jc w:val="both"/>
      </w:pPr>
      <w:r w:rsidRPr="00061AB7">
        <w:t>25 2240     2     Покрышки для мотоциклов и мотороллеров</w:t>
      </w:r>
    </w:p>
    <w:p w:rsidR="00CC4CF9" w:rsidRPr="00061AB7" w:rsidRDefault="00CC4CF9">
      <w:pPr>
        <w:pStyle w:val="ConsPlusCell"/>
        <w:jc w:val="both"/>
      </w:pPr>
      <w:r w:rsidRPr="00061AB7">
        <w:t>25 2300     8     Камеры ездовые к шинам для автомобилей,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автобусов, сельскохозяйственных машин,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мотоциклов и мотороллеров</w:t>
      </w:r>
    </w:p>
    <w:p w:rsidR="00CC4CF9" w:rsidRPr="00061AB7" w:rsidRDefault="00CC4CF9">
      <w:pPr>
        <w:pStyle w:val="ConsPlusCell"/>
        <w:jc w:val="both"/>
      </w:pPr>
      <w:r w:rsidRPr="00061AB7">
        <w:t>25 2310     2     Камеры ездовые к шинам для грузовых автомобилей,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автобусов и троллейбусов</w:t>
      </w:r>
    </w:p>
    <w:p w:rsidR="00CC4CF9" w:rsidRPr="00061AB7" w:rsidRDefault="00CC4CF9">
      <w:pPr>
        <w:pStyle w:val="ConsPlusCell"/>
        <w:jc w:val="both"/>
      </w:pPr>
      <w:r w:rsidRPr="00061AB7">
        <w:t>25 2320     7     Камеры ездовые к шинам для сельскохозяйственных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машин</w:t>
      </w:r>
    </w:p>
    <w:p w:rsidR="00CC4CF9" w:rsidRPr="00061AB7" w:rsidRDefault="00CC4CF9">
      <w:pPr>
        <w:pStyle w:val="ConsPlusCell"/>
        <w:jc w:val="both"/>
      </w:pPr>
      <w:r w:rsidRPr="00061AB7">
        <w:t>25 2330     1     Камеры ездовые к шинам для легковых автомобилей</w:t>
      </w:r>
    </w:p>
    <w:p w:rsidR="00CC4CF9" w:rsidRPr="00061AB7" w:rsidRDefault="00CC4CF9">
      <w:pPr>
        <w:pStyle w:val="ConsPlusCell"/>
        <w:jc w:val="both"/>
      </w:pPr>
      <w:r w:rsidRPr="00061AB7">
        <w:t>25 2340     6     Камеры ездовые к шинам для мотоциклов,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мотороллеров, мопедов и мотоколясок</w:t>
      </w:r>
    </w:p>
    <w:p w:rsidR="00CC4CF9" w:rsidRPr="00061AB7" w:rsidRDefault="00CC4CF9">
      <w:pPr>
        <w:pStyle w:val="ConsPlusCell"/>
        <w:jc w:val="both"/>
      </w:pPr>
      <w:r w:rsidRPr="00061AB7">
        <w:t>25 2360     5     Автомотокамеры сверхкомплектные</w:t>
      </w:r>
    </w:p>
    <w:p w:rsidR="00CC4CF9" w:rsidRPr="00061AB7" w:rsidRDefault="00CC4CF9">
      <w:pPr>
        <w:pStyle w:val="ConsPlusCell"/>
        <w:jc w:val="both"/>
      </w:pPr>
      <w:r w:rsidRPr="00061AB7">
        <w:t>25 2400     1     Ленты ободные к шинам для автомобилей,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автобусов, сельскохозяйственных машин,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тракторов, мотоциклов и мотороллеров</w:t>
      </w:r>
    </w:p>
    <w:p w:rsidR="00CC4CF9" w:rsidRPr="00061AB7" w:rsidRDefault="00CC4CF9">
      <w:pPr>
        <w:pStyle w:val="ConsPlusCell"/>
        <w:jc w:val="both"/>
      </w:pPr>
      <w:r w:rsidRPr="00061AB7">
        <w:t>25 2410     6     Ленты ободные к шинам для грузовых автомобилей,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автобусов и троллейбусов</w:t>
      </w:r>
    </w:p>
    <w:p w:rsidR="00CC4CF9" w:rsidRPr="00061AB7" w:rsidRDefault="00CC4CF9">
      <w:pPr>
        <w:pStyle w:val="ConsPlusCell"/>
        <w:jc w:val="both"/>
      </w:pPr>
      <w:r w:rsidRPr="00061AB7">
        <w:t>25 2420     0     Ленты ободные к шинам для тракторов, тракторных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прицепов и сельскохозяйственных машин</w:t>
      </w:r>
    </w:p>
    <w:p w:rsidR="00CC4CF9" w:rsidRPr="00061AB7" w:rsidRDefault="00CC4CF9">
      <w:pPr>
        <w:pStyle w:val="ConsPlusCell"/>
        <w:jc w:val="both"/>
      </w:pPr>
      <w:r w:rsidRPr="00061AB7">
        <w:t>25 2440     0     Ленты ободные к шинам для мотоциклов,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мотороллеров, мопедов и мотоколясок</w:t>
      </w:r>
    </w:p>
    <w:p w:rsidR="00CC4CF9" w:rsidRPr="00061AB7" w:rsidRDefault="00CC4CF9">
      <w:pPr>
        <w:pStyle w:val="ConsPlusCell"/>
        <w:jc w:val="both"/>
      </w:pPr>
      <w:r w:rsidRPr="00061AB7">
        <w:t>25 2500     5     Изделия шинной промышленности специального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назначения</w:t>
      </w:r>
    </w:p>
    <w:p w:rsidR="00CC4CF9" w:rsidRPr="00061AB7" w:rsidRDefault="00CC4CF9">
      <w:pPr>
        <w:pStyle w:val="ConsPlusCell"/>
        <w:jc w:val="both"/>
      </w:pPr>
      <w:r w:rsidRPr="00061AB7">
        <w:t>25 2530     9     Шины авиационные</w:t>
      </w:r>
    </w:p>
    <w:p w:rsidR="00CC4CF9" w:rsidRPr="00061AB7" w:rsidRDefault="00CC4CF9">
      <w:pPr>
        <w:pStyle w:val="ConsPlusCell"/>
        <w:jc w:val="both"/>
      </w:pPr>
      <w:r w:rsidRPr="00061AB7">
        <w:t>25 2540     3     Камеры авиационные тормозные</w:t>
      </w:r>
    </w:p>
    <w:p w:rsidR="00CC4CF9" w:rsidRPr="00061AB7" w:rsidRDefault="00CC4CF9">
      <w:pPr>
        <w:pStyle w:val="ConsPlusCell"/>
        <w:jc w:val="both"/>
      </w:pPr>
      <w:r w:rsidRPr="00061AB7">
        <w:t>25 2600     9     Велошины, велопокрышки, велокамеры и велоизделия</w:t>
      </w:r>
    </w:p>
    <w:p w:rsidR="00CC4CF9" w:rsidRPr="00061AB7" w:rsidRDefault="00CC4CF9">
      <w:pPr>
        <w:pStyle w:val="ConsPlusCell"/>
        <w:jc w:val="both"/>
      </w:pPr>
      <w:r w:rsidRPr="00061AB7">
        <w:t>25 2610     3     Шины для велосипедов</w:t>
      </w:r>
    </w:p>
    <w:p w:rsidR="00CC4CF9" w:rsidRPr="00061AB7" w:rsidRDefault="00CC4CF9">
      <w:pPr>
        <w:pStyle w:val="ConsPlusCell"/>
        <w:jc w:val="both"/>
      </w:pPr>
      <w:r w:rsidRPr="00061AB7">
        <w:t>25 2620     8     Покрышки для велосипедов</w:t>
      </w:r>
    </w:p>
    <w:p w:rsidR="00CC4CF9" w:rsidRPr="00061AB7" w:rsidRDefault="00CC4CF9">
      <w:pPr>
        <w:pStyle w:val="ConsPlusCell"/>
        <w:jc w:val="both"/>
      </w:pPr>
      <w:r w:rsidRPr="00061AB7">
        <w:t>25 2630     2     Камеры ездовые к шинам для велосипедов</w:t>
      </w:r>
    </w:p>
    <w:p w:rsidR="00CC4CF9" w:rsidRPr="00061AB7" w:rsidRDefault="00CC4CF9">
      <w:pPr>
        <w:pStyle w:val="ConsPlusCell"/>
        <w:jc w:val="both"/>
      </w:pPr>
      <w:r w:rsidRPr="00061AB7">
        <w:t>25 2640     7     Ленты ободные к шинам для велосипедов</w:t>
      </w:r>
    </w:p>
    <w:p w:rsidR="00CC4CF9" w:rsidRPr="00061AB7" w:rsidRDefault="00CC4CF9">
      <w:pPr>
        <w:pStyle w:val="ConsPlusCell"/>
        <w:jc w:val="both"/>
      </w:pPr>
      <w:r w:rsidRPr="00061AB7">
        <w:t>25 2690     3     Велоизделия прочие</w:t>
      </w:r>
    </w:p>
    <w:p w:rsidR="00CC4CF9" w:rsidRPr="00061AB7" w:rsidRDefault="00CC4CF9">
      <w:pPr>
        <w:pStyle w:val="ConsPlusCell"/>
        <w:jc w:val="both"/>
      </w:pPr>
      <w:r w:rsidRPr="00061AB7">
        <w:t>25 2700     2     Продукция шиновосстановительная и продукция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шинная прочая</w:t>
      </w:r>
    </w:p>
    <w:p w:rsidR="00CC4CF9" w:rsidRPr="00061AB7" w:rsidRDefault="00CC4CF9">
      <w:pPr>
        <w:pStyle w:val="ConsPlusCell"/>
        <w:jc w:val="both"/>
      </w:pPr>
      <w:r w:rsidRPr="00061AB7">
        <w:t>25 2710     7     Покрышки, восстановленные методом наложения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нового протектора</w:t>
      </w:r>
    </w:p>
    <w:p w:rsidR="00CC4CF9" w:rsidRPr="00061AB7" w:rsidRDefault="00CC4CF9">
      <w:pPr>
        <w:pStyle w:val="ConsPlusCell"/>
        <w:jc w:val="both"/>
      </w:pPr>
      <w:r w:rsidRPr="00061AB7">
        <w:t>25 2720     1     Материалы для ремонта шин</w:t>
      </w:r>
    </w:p>
    <w:p w:rsidR="00CC4CF9" w:rsidRPr="00061AB7" w:rsidRDefault="00CC4CF9">
      <w:pPr>
        <w:pStyle w:val="ConsPlusCell"/>
        <w:jc w:val="both"/>
      </w:pPr>
      <w:r w:rsidRPr="00061AB7">
        <w:t>25 2730     6     Аптечки для ремонта шин</w:t>
      </w:r>
    </w:p>
    <w:p w:rsidR="00CC4CF9" w:rsidRPr="00061AB7" w:rsidRDefault="00CC4CF9">
      <w:pPr>
        <w:pStyle w:val="ConsPlusCell"/>
        <w:jc w:val="both"/>
      </w:pPr>
      <w:r w:rsidRPr="00061AB7">
        <w:t>25 2740     0     Покрышки, пригодные к восстановлению наложением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протектора</w:t>
      </w:r>
    </w:p>
    <w:p w:rsidR="00CC4CF9" w:rsidRPr="00061AB7" w:rsidRDefault="00CC4CF9">
      <w:pPr>
        <w:pStyle w:val="ConsPlusCell"/>
        <w:jc w:val="both"/>
      </w:pPr>
      <w:r w:rsidRPr="00061AB7">
        <w:t>25 2790     3     Виды шинной продукции прочие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25 3000     8     Изделия формовые резинотехнические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25 3100     3     Изделия формовые для уплотнителей</w:t>
      </w:r>
    </w:p>
    <w:p w:rsidR="00CC4CF9" w:rsidRPr="00061AB7" w:rsidRDefault="00CC4CF9">
      <w:pPr>
        <w:pStyle w:val="ConsPlusCell"/>
        <w:jc w:val="both"/>
      </w:pPr>
      <w:r w:rsidRPr="00061AB7">
        <w:t>25 3110     8     Кольца уплотнительные</w:t>
      </w:r>
    </w:p>
    <w:p w:rsidR="00CC4CF9" w:rsidRPr="00061AB7" w:rsidRDefault="00CC4CF9">
      <w:pPr>
        <w:pStyle w:val="ConsPlusCell"/>
        <w:jc w:val="both"/>
      </w:pPr>
      <w:r w:rsidRPr="00061AB7">
        <w:t>25 3120     2     Манжеты и воротники резиновые</w:t>
      </w:r>
    </w:p>
    <w:p w:rsidR="00CC4CF9" w:rsidRPr="00061AB7" w:rsidRDefault="00CC4CF9">
      <w:pPr>
        <w:pStyle w:val="ConsPlusCell"/>
        <w:jc w:val="both"/>
      </w:pPr>
      <w:r w:rsidRPr="00061AB7">
        <w:t>25 3130     7     Манжеты резинометаллические</w:t>
      </w:r>
    </w:p>
    <w:p w:rsidR="00CC4CF9" w:rsidRPr="00061AB7" w:rsidRDefault="00CC4CF9">
      <w:pPr>
        <w:pStyle w:val="ConsPlusCell"/>
        <w:jc w:val="both"/>
      </w:pPr>
      <w:r w:rsidRPr="00061AB7">
        <w:t>25 3140     1     Уплотнения резинотканевые</w:t>
      </w:r>
    </w:p>
    <w:p w:rsidR="00CC4CF9" w:rsidRPr="00061AB7" w:rsidRDefault="00CC4CF9">
      <w:pPr>
        <w:pStyle w:val="ConsPlusCell"/>
        <w:jc w:val="both"/>
      </w:pPr>
      <w:r w:rsidRPr="00061AB7">
        <w:t>25 3150     6     Чехлы защитные</w:t>
      </w:r>
    </w:p>
    <w:p w:rsidR="00CC4CF9" w:rsidRPr="00061AB7" w:rsidRDefault="00CC4CF9">
      <w:pPr>
        <w:pStyle w:val="ConsPlusCell"/>
        <w:jc w:val="both"/>
      </w:pPr>
      <w:r w:rsidRPr="00061AB7">
        <w:t>25 3160     0     Уплотнители</w:t>
      </w:r>
    </w:p>
    <w:p w:rsidR="00CC4CF9" w:rsidRPr="00061AB7" w:rsidRDefault="00CC4CF9">
      <w:pPr>
        <w:pStyle w:val="ConsPlusCell"/>
        <w:jc w:val="both"/>
      </w:pPr>
      <w:r w:rsidRPr="00061AB7">
        <w:t>25 3180     4     Заготовки из мембранного полотна на формовые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диафрагмы и мембраны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25 3190     4     Изделия формовые для уплотнителей прочие</w:t>
      </w:r>
    </w:p>
    <w:p w:rsidR="00CC4CF9" w:rsidRPr="00061AB7" w:rsidRDefault="00CC4CF9">
      <w:pPr>
        <w:pStyle w:val="ConsPlusCell"/>
        <w:jc w:val="both"/>
      </w:pPr>
      <w:r w:rsidRPr="00061AB7">
        <w:t>25 3200     7     Амортизаторы формовые</w:t>
      </w:r>
    </w:p>
    <w:p w:rsidR="00CC4CF9" w:rsidRPr="00061AB7" w:rsidRDefault="00CC4CF9">
      <w:pPr>
        <w:pStyle w:val="ConsPlusCell"/>
        <w:jc w:val="both"/>
      </w:pPr>
      <w:r w:rsidRPr="00061AB7">
        <w:t>25 3210     1     Амортизаторы формовые резинометаллические</w:t>
      </w:r>
    </w:p>
    <w:p w:rsidR="00CC4CF9" w:rsidRPr="00061AB7" w:rsidRDefault="00CC4CF9">
      <w:pPr>
        <w:pStyle w:val="ConsPlusCell"/>
        <w:jc w:val="both"/>
      </w:pPr>
      <w:r w:rsidRPr="00061AB7">
        <w:t>25 3220     6     Амортизаторы формовые резиновые</w:t>
      </w:r>
    </w:p>
    <w:p w:rsidR="00CC4CF9" w:rsidRPr="00061AB7" w:rsidRDefault="00CC4CF9">
      <w:pPr>
        <w:pStyle w:val="ConsPlusCell"/>
        <w:jc w:val="both"/>
      </w:pPr>
      <w:r w:rsidRPr="00061AB7">
        <w:t>25 3300     0     Ковры, коврики, дорожки и маты формовые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резиновые</w:t>
      </w:r>
    </w:p>
    <w:p w:rsidR="00CC4CF9" w:rsidRPr="00061AB7" w:rsidRDefault="00CC4CF9">
      <w:pPr>
        <w:pStyle w:val="ConsPlusCell"/>
        <w:jc w:val="both"/>
      </w:pPr>
      <w:r w:rsidRPr="00061AB7">
        <w:t>25 3310     5     Коврики и маты для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25 3400     4     Пластины формовые резиновые</w:t>
      </w:r>
    </w:p>
    <w:p w:rsidR="00CC4CF9" w:rsidRPr="00061AB7" w:rsidRDefault="00CC4CF9">
      <w:pPr>
        <w:pStyle w:val="ConsPlusCell"/>
        <w:jc w:val="both"/>
      </w:pPr>
      <w:r w:rsidRPr="00061AB7">
        <w:t>25 3410     9     Пластины формовые технические</w:t>
      </w:r>
    </w:p>
    <w:p w:rsidR="00CC4CF9" w:rsidRPr="00061AB7" w:rsidRDefault="00CC4CF9">
      <w:pPr>
        <w:pStyle w:val="ConsPlusCell"/>
        <w:jc w:val="both"/>
      </w:pPr>
      <w:r w:rsidRPr="00061AB7">
        <w:t>25 3500     8     Изделия формовые губчатые резино-технические</w:t>
      </w:r>
    </w:p>
    <w:p w:rsidR="00CC4CF9" w:rsidRPr="00061AB7" w:rsidRDefault="00CC4CF9">
      <w:pPr>
        <w:pStyle w:val="ConsPlusCell"/>
        <w:jc w:val="both"/>
      </w:pPr>
      <w:r w:rsidRPr="00061AB7">
        <w:t>25 3510     2     Изделия губчатые</w:t>
      </w:r>
    </w:p>
    <w:p w:rsidR="00CC4CF9" w:rsidRPr="00061AB7" w:rsidRDefault="00CC4CF9">
      <w:pPr>
        <w:pStyle w:val="ConsPlusCell"/>
        <w:jc w:val="both"/>
      </w:pPr>
      <w:r w:rsidRPr="00061AB7">
        <w:t>25 3600     1     Товары культурно-бытового назначения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хозяйственного обихода формовые (включая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спортивные изделия из резины)</w:t>
      </w:r>
    </w:p>
    <w:p w:rsidR="00CC4CF9" w:rsidRPr="00061AB7" w:rsidRDefault="00CC4CF9">
      <w:pPr>
        <w:pStyle w:val="ConsPlusCell"/>
        <w:jc w:val="both"/>
      </w:pPr>
      <w:r w:rsidRPr="00061AB7">
        <w:t>25 3610     6     Запасные части и детали формовые для бытовых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машин и приборов</w:t>
      </w:r>
    </w:p>
    <w:p w:rsidR="00CC4CF9" w:rsidRPr="00061AB7" w:rsidRDefault="00CC4CF9">
      <w:pPr>
        <w:pStyle w:val="ConsPlusCell"/>
        <w:jc w:val="both"/>
      </w:pPr>
      <w:r w:rsidRPr="00061AB7">
        <w:t>25 3620     0     Товары спортивные формовые</w:t>
      </w:r>
    </w:p>
    <w:p w:rsidR="00CC4CF9" w:rsidRPr="00061AB7" w:rsidRDefault="00CC4CF9">
      <w:pPr>
        <w:pStyle w:val="ConsPlusCell"/>
        <w:jc w:val="both"/>
      </w:pPr>
      <w:r w:rsidRPr="00061AB7">
        <w:t>25 3621     6     Товары спортивные детские формовые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25 3630     5     Изделия-сувениры из резины и каучука</w:t>
      </w:r>
    </w:p>
    <w:p w:rsidR="00CC4CF9" w:rsidRPr="00061AB7" w:rsidRDefault="00CC4CF9">
      <w:pPr>
        <w:pStyle w:val="ConsPlusCell"/>
        <w:jc w:val="both"/>
      </w:pPr>
      <w:r w:rsidRPr="00061AB7">
        <w:t>25 3640     6     Товары культурно-бытового назначения формовые</w:t>
      </w:r>
    </w:p>
    <w:p w:rsidR="00CC4CF9" w:rsidRPr="00061AB7" w:rsidRDefault="00CC4CF9">
      <w:pPr>
        <w:pStyle w:val="ConsPlusCell"/>
        <w:jc w:val="both"/>
      </w:pPr>
      <w:r w:rsidRPr="00061AB7">
        <w:t>25 3641     5     Товары культурно-бытового назначения детские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формовые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25 3650     4     Товары хозяйственного обихода формовые</w:t>
      </w:r>
    </w:p>
    <w:p w:rsidR="00CC4CF9" w:rsidRPr="00061AB7" w:rsidRDefault="00CC4CF9">
      <w:pPr>
        <w:pStyle w:val="ConsPlusCell"/>
        <w:jc w:val="both"/>
      </w:pPr>
      <w:r w:rsidRPr="00061AB7">
        <w:t>25 3651     0     Товары хозяйственного обихода детские формовые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25 3700     5     Изделия медицинские, санитарно-гигиенические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предметы ухода за больными формовые</w:t>
      </w:r>
    </w:p>
    <w:p w:rsidR="00CC4CF9" w:rsidRPr="00061AB7" w:rsidRDefault="00CC4CF9">
      <w:pPr>
        <w:pStyle w:val="ConsPlusCell"/>
        <w:jc w:val="both"/>
      </w:pPr>
      <w:r w:rsidRPr="00061AB7">
        <w:t>25 3710     2     Изделия медицинские формовые</w:t>
      </w:r>
    </w:p>
    <w:p w:rsidR="00CC4CF9" w:rsidRPr="00061AB7" w:rsidRDefault="00CC4CF9">
      <w:pPr>
        <w:pStyle w:val="ConsPlusCell"/>
        <w:jc w:val="both"/>
      </w:pPr>
      <w:r w:rsidRPr="00061AB7">
        <w:t>25 3720     4     Изделия санитарно-гигиенические и предметы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ухода за больными формовые</w:t>
      </w:r>
    </w:p>
    <w:p w:rsidR="00CC4CF9" w:rsidRPr="00061AB7" w:rsidRDefault="00CC4CF9">
      <w:pPr>
        <w:pStyle w:val="ConsPlusCell"/>
        <w:jc w:val="both"/>
      </w:pPr>
      <w:r w:rsidRPr="00061AB7">
        <w:t>25 3721     6     Изделия санитарно-гигиенические из резины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формовые для ухода за детьми</w:t>
      </w:r>
    </w:p>
    <w:p w:rsidR="00CC4CF9" w:rsidRPr="00061AB7" w:rsidRDefault="00CC4CF9">
      <w:pPr>
        <w:pStyle w:val="ConsPlusCell"/>
        <w:jc w:val="both"/>
      </w:pPr>
      <w:r w:rsidRPr="00061AB7">
        <w:t>(введен  Изменением  N  86/2011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>
      <w:pPr>
        <w:pStyle w:val="ConsPlusCell"/>
        <w:jc w:val="both"/>
      </w:pPr>
      <w:r w:rsidRPr="00061AB7">
        <w:t>25 3730     9     Изделия формовые резиновые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сантехоборудования</w:t>
      </w:r>
    </w:p>
    <w:p w:rsidR="00CC4CF9" w:rsidRPr="00061AB7" w:rsidRDefault="00CC4CF9">
      <w:pPr>
        <w:pStyle w:val="ConsPlusCell"/>
        <w:jc w:val="both"/>
      </w:pPr>
      <w:r w:rsidRPr="00061AB7">
        <w:t>25 3900     2     Изделия и детали формовые</w:t>
      </w:r>
    </w:p>
    <w:p w:rsidR="00CC4CF9" w:rsidRPr="00061AB7" w:rsidRDefault="00CC4CF9">
      <w:pPr>
        <w:pStyle w:val="ConsPlusCell"/>
        <w:jc w:val="both"/>
      </w:pPr>
      <w:r w:rsidRPr="00061AB7">
        <w:t>25 3910     7     Изделия и детали для бурового оборудования</w:t>
      </w:r>
    </w:p>
    <w:p w:rsidR="00CC4CF9" w:rsidRPr="00061AB7" w:rsidRDefault="00CC4CF9">
      <w:pPr>
        <w:pStyle w:val="ConsPlusCell"/>
        <w:jc w:val="both"/>
      </w:pPr>
      <w:r w:rsidRPr="00061AB7">
        <w:t>25 3920     1     Средства защиты от пыли и газов</w:t>
      </w:r>
    </w:p>
    <w:p w:rsidR="00CC4CF9" w:rsidRPr="00061AB7" w:rsidRDefault="00CC4CF9">
      <w:pPr>
        <w:pStyle w:val="ConsPlusCell"/>
        <w:jc w:val="both"/>
      </w:pPr>
      <w:r w:rsidRPr="00061AB7">
        <w:t>25 3930     6     Детали формовые для автомобилей, тракторов,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комбайнов, мотоциклов, мотороллеров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мотовелосипедов</w:t>
      </w:r>
    </w:p>
    <w:p w:rsidR="00CC4CF9" w:rsidRPr="00061AB7" w:rsidRDefault="00CC4CF9">
      <w:pPr>
        <w:pStyle w:val="ConsPlusCell"/>
        <w:jc w:val="both"/>
      </w:pPr>
      <w:r w:rsidRPr="00061AB7">
        <w:t>25 3940     0     Детали формовые для железнодорожного транспорта</w:t>
      </w:r>
    </w:p>
    <w:p w:rsidR="00CC4CF9" w:rsidRPr="00061AB7" w:rsidRDefault="00CC4CF9">
      <w:pPr>
        <w:pStyle w:val="ConsPlusCell"/>
        <w:jc w:val="both"/>
      </w:pPr>
      <w:r w:rsidRPr="00061AB7">
        <w:t>25 3950     5     Детали формовые для авиационной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25 3960     5     Детали формовые для судостроительной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25 3970     4     Детали формовые для электропромышленности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25 3980     9     Детали формовые для легкой и пищевой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25 3990     3     Детали формовые прочие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25 4000     2     Изделия неформовые резино-технические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25 4100     6     Изделия из шприцованной резины</w:t>
      </w:r>
    </w:p>
    <w:p w:rsidR="00CC4CF9" w:rsidRPr="00061AB7" w:rsidRDefault="00CC4CF9">
      <w:pPr>
        <w:pStyle w:val="ConsPlusCell"/>
        <w:jc w:val="both"/>
      </w:pPr>
      <w:r w:rsidRPr="00061AB7">
        <w:t>25 4110     0     Профили резиновые и изделия из них</w:t>
      </w:r>
    </w:p>
    <w:p w:rsidR="00CC4CF9" w:rsidRPr="00061AB7" w:rsidRDefault="00CC4CF9">
      <w:pPr>
        <w:pStyle w:val="ConsPlusCell"/>
        <w:jc w:val="both"/>
      </w:pPr>
      <w:r w:rsidRPr="00061AB7">
        <w:t>25 4120     5     Трубки технические</w:t>
      </w:r>
    </w:p>
    <w:p w:rsidR="00CC4CF9" w:rsidRPr="00061AB7" w:rsidRDefault="00CC4CF9">
      <w:pPr>
        <w:pStyle w:val="ConsPlusCell"/>
        <w:jc w:val="both"/>
      </w:pPr>
      <w:r w:rsidRPr="00061AB7">
        <w:t>25 4130     7     Желобки направляющие и уплотнители ворсовые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автомобилей</w:t>
      </w:r>
    </w:p>
    <w:p w:rsidR="00CC4CF9" w:rsidRPr="00061AB7" w:rsidRDefault="00CC4CF9">
      <w:pPr>
        <w:pStyle w:val="ConsPlusCell"/>
        <w:jc w:val="both"/>
      </w:pPr>
      <w:r w:rsidRPr="00061AB7">
        <w:t>25 4300     3     Изделия из каландрованной резины</w:t>
      </w:r>
    </w:p>
    <w:p w:rsidR="00CC4CF9" w:rsidRPr="00061AB7" w:rsidRDefault="00CC4CF9">
      <w:pPr>
        <w:pStyle w:val="ConsPlusCell"/>
        <w:jc w:val="both"/>
      </w:pPr>
      <w:r w:rsidRPr="00061AB7">
        <w:t>25 4310     8     Пластины технические рулонные</w:t>
      </w:r>
    </w:p>
    <w:p w:rsidR="00CC4CF9" w:rsidRPr="00061AB7" w:rsidRDefault="00CC4CF9">
      <w:pPr>
        <w:pStyle w:val="ConsPlusCell"/>
        <w:jc w:val="both"/>
      </w:pPr>
      <w:r w:rsidRPr="00061AB7">
        <w:t>25 4320     2     Пластины маслобензостойкие</w:t>
      </w:r>
    </w:p>
    <w:p w:rsidR="00CC4CF9" w:rsidRPr="00061AB7" w:rsidRDefault="00CC4CF9">
      <w:pPr>
        <w:pStyle w:val="ConsPlusCell"/>
        <w:jc w:val="both"/>
      </w:pPr>
      <w:r w:rsidRPr="00061AB7">
        <w:t>25 4330     7     Пластины резиновые общепромышленного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назначения</w:t>
      </w:r>
    </w:p>
    <w:p w:rsidR="00CC4CF9" w:rsidRPr="00061AB7" w:rsidRDefault="00CC4CF9">
      <w:pPr>
        <w:pStyle w:val="ConsPlusCell"/>
        <w:jc w:val="both"/>
      </w:pPr>
      <w:r w:rsidRPr="00061AB7">
        <w:t>25 4340     1     Резина листовая (пластина) техническая марочная</w:t>
      </w:r>
    </w:p>
    <w:p w:rsidR="00CC4CF9" w:rsidRPr="00061AB7" w:rsidRDefault="00CC4CF9">
      <w:pPr>
        <w:pStyle w:val="ConsPlusCell"/>
        <w:jc w:val="both"/>
      </w:pPr>
      <w:r w:rsidRPr="00061AB7">
        <w:t>25 4350     6     Изделия накатные</w:t>
      </w:r>
    </w:p>
    <w:p w:rsidR="00CC4CF9" w:rsidRPr="00061AB7" w:rsidRDefault="00CC4CF9">
      <w:pPr>
        <w:pStyle w:val="ConsPlusCell"/>
        <w:jc w:val="both"/>
      </w:pPr>
      <w:r w:rsidRPr="00061AB7">
        <w:t>25 4390     4     Изделия из каландрованной резины различных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назначений</w:t>
      </w:r>
    </w:p>
    <w:p w:rsidR="00CC4CF9" w:rsidRPr="00061AB7" w:rsidRDefault="00CC4CF9">
      <w:pPr>
        <w:pStyle w:val="ConsPlusCell"/>
        <w:jc w:val="both"/>
      </w:pPr>
      <w:r w:rsidRPr="00061AB7">
        <w:t>25 4400     7     Товары культурно-бытового назначения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хозяйственного обихода неформовые (включая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спортивные изделия из резины)</w:t>
      </w:r>
    </w:p>
    <w:p w:rsidR="00CC4CF9" w:rsidRPr="00061AB7" w:rsidRDefault="00CC4CF9">
      <w:pPr>
        <w:pStyle w:val="ConsPlusCell"/>
        <w:jc w:val="both"/>
      </w:pPr>
      <w:r w:rsidRPr="00061AB7">
        <w:t>25 4410     1     Запасные части и детали неформовые для бытовых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машин и приборов</w:t>
      </w:r>
    </w:p>
    <w:p w:rsidR="00CC4CF9" w:rsidRPr="00061AB7" w:rsidRDefault="00CC4CF9">
      <w:pPr>
        <w:pStyle w:val="ConsPlusCell"/>
        <w:jc w:val="both"/>
      </w:pPr>
      <w:r w:rsidRPr="00061AB7">
        <w:t>25 4420     6     Ковры, ковровые изделия и покрытия неформовые</w:t>
      </w:r>
    </w:p>
    <w:p w:rsidR="00CC4CF9" w:rsidRPr="00061AB7" w:rsidRDefault="00CC4CF9">
      <w:pPr>
        <w:pStyle w:val="ConsPlusCell"/>
        <w:jc w:val="both"/>
      </w:pPr>
      <w:r w:rsidRPr="00061AB7">
        <w:t>25 4430     0     Товары спортивные неформовые</w:t>
      </w:r>
    </w:p>
    <w:p w:rsidR="00CC4CF9" w:rsidRPr="00061AB7" w:rsidRDefault="00CC4CF9">
      <w:pPr>
        <w:pStyle w:val="ConsPlusCell"/>
        <w:jc w:val="both"/>
      </w:pPr>
      <w:r w:rsidRPr="00061AB7">
        <w:t>25 4431     6     Товары спортивные детские неформовые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25 4440     5     Товары культурно-бытового назначения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неформовые</w:t>
      </w:r>
    </w:p>
    <w:p w:rsidR="00CC4CF9" w:rsidRPr="00061AB7" w:rsidRDefault="00CC4CF9">
      <w:pPr>
        <w:pStyle w:val="ConsPlusCell"/>
        <w:jc w:val="both"/>
      </w:pPr>
      <w:r w:rsidRPr="00061AB7">
        <w:t>25 4441     0     Товары культурно-бытового назначения детские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неформовые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25 4450     6     Товары хозяйственного обихода неформовые</w:t>
      </w:r>
    </w:p>
    <w:p w:rsidR="00CC4CF9" w:rsidRPr="00061AB7" w:rsidRDefault="00CC4CF9">
      <w:pPr>
        <w:pStyle w:val="ConsPlusCell"/>
        <w:jc w:val="both"/>
      </w:pPr>
      <w:r w:rsidRPr="00061AB7">
        <w:t>25 4451     5     Товары хозяйственного обихода детские неформовые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25 4460     4     Покрытия</w:t>
      </w:r>
    </w:p>
    <w:p w:rsidR="00CC4CF9" w:rsidRPr="00061AB7" w:rsidRDefault="00CC4CF9">
      <w:pPr>
        <w:pStyle w:val="ConsPlusCell"/>
        <w:jc w:val="both"/>
      </w:pPr>
      <w:r w:rsidRPr="00061AB7">
        <w:t>25 4500     0     Изделия медицинские, санитарно-гигиенические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предметы ухода за больными неформовые</w:t>
      </w:r>
    </w:p>
    <w:p w:rsidR="00CC4CF9" w:rsidRPr="00061AB7" w:rsidRDefault="00CC4CF9">
      <w:pPr>
        <w:pStyle w:val="ConsPlusCell"/>
        <w:jc w:val="both"/>
      </w:pPr>
      <w:r w:rsidRPr="00061AB7">
        <w:t>25 4510     5     Изделия медицинские неформовые</w:t>
      </w:r>
    </w:p>
    <w:p w:rsidR="00CC4CF9" w:rsidRPr="00061AB7" w:rsidRDefault="00CC4CF9">
      <w:pPr>
        <w:pStyle w:val="ConsPlusCell"/>
        <w:jc w:val="both"/>
      </w:pPr>
      <w:r w:rsidRPr="00061AB7">
        <w:t>25 4520     2     Изделия санитарно-гигиенические и предметы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ухода за больными неформовые</w:t>
      </w:r>
    </w:p>
    <w:p w:rsidR="00CC4CF9" w:rsidRPr="00061AB7" w:rsidRDefault="00CC4CF9">
      <w:pPr>
        <w:pStyle w:val="ConsPlusCell"/>
        <w:jc w:val="both"/>
      </w:pPr>
      <w:r w:rsidRPr="00061AB7">
        <w:t>25 4521     5     Изделия санитарно-гигиенические из резины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неформовые для ухода за детьми</w:t>
      </w:r>
    </w:p>
    <w:p w:rsidR="00CC4CF9" w:rsidRPr="00061AB7" w:rsidRDefault="00CC4CF9">
      <w:pPr>
        <w:pStyle w:val="ConsPlusCell"/>
        <w:jc w:val="both"/>
      </w:pPr>
      <w:r w:rsidRPr="00061AB7">
        <w:t>(введен  Изменением  N  86/2011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>
      <w:pPr>
        <w:pStyle w:val="ConsPlusCell"/>
        <w:jc w:val="both"/>
      </w:pPr>
      <w:r w:rsidRPr="00061AB7">
        <w:t>25 4900     5     Изделия и детали неформовые для различных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отраслей народного хозяйства</w:t>
      </w:r>
    </w:p>
    <w:p w:rsidR="00CC4CF9" w:rsidRPr="00061AB7" w:rsidRDefault="00CC4CF9">
      <w:pPr>
        <w:pStyle w:val="ConsPlusCell"/>
        <w:jc w:val="both"/>
      </w:pPr>
      <w:r w:rsidRPr="00061AB7">
        <w:t>25 4910     8     Детали неформовые для автомобилей, тракторов,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комбайнов, сеялок и других сельскохозяйственных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машин</w:t>
      </w:r>
    </w:p>
    <w:p w:rsidR="00CC4CF9" w:rsidRPr="00061AB7" w:rsidRDefault="00CC4CF9">
      <w:pPr>
        <w:pStyle w:val="ConsPlusCell"/>
        <w:jc w:val="both"/>
      </w:pPr>
      <w:r w:rsidRPr="00061AB7">
        <w:t>25 4920     4     Детали неформовые для авиационной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25 4930     9     Детали неформовые для судостроительной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25 4940     3     Детали неформовые для рыбной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25 4950     8     Детали неформовые для легкой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25 4960     2     Детали неформовые для железнодорожного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транспорта</w:t>
      </w:r>
    </w:p>
    <w:p w:rsidR="00CC4CF9" w:rsidRPr="00061AB7" w:rsidRDefault="00CC4CF9">
      <w:pPr>
        <w:pStyle w:val="ConsPlusCell"/>
        <w:jc w:val="both"/>
      </w:pPr>
      <w:r w:rsidRPr="00061AB7">
        <w:t>25 4970     7     Детали неформовые для строительного, дорожного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коммунального машиностроения</w:t>
      </w:r>
    </w:p>
    <w:p w:rsidR="00CC4CF9" w:rsidRPr="00061AB7" w:rsidRDefault="00CC4CF9">
      <w:pPr>
        <w:pStyle w:val="ConsPlusCell"/>
        <w:jc w:val="both"/>
      </w:pPr>
      <w:r w:rsidRPr="00061AB7">
        <w:t>25 4980     1     Детали неформовые для приборостроительной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подшипниковой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25 4990     6     Детали неформовые для различных отраслей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народного хозяйства прочие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25 5000     5     Рукава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25 5100     9     Рукава всасывающие резинотканевые</w:t>
      </w:r>
    </w:p>
    <w:p w:rsidR="00CC4CF9" w:rsidRPr="00061AB7" w:rsidRDefault="00CC4CF9">
      <w:pPr>
        <w:pStyle w:val="ConsPlusCell"/>
        <w:jc w:val="both"/>
      </w:pPr>
      <w:r w:rsidRPr="00061AB7">
        <w:t>25 5110     3     Рукава всасывающие для / различных жидкостей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газов</w:t>
      </w:r>
    </w:p>
    <w:p w:rsidR="00CC4CF9" w:rsidRPr="00061AB7" w:rsidRDefault="00CC4CF9">
      <w:pPr>
        <w:pStyle w:val="ConsPlusCell"/>
        <w:jc w:val="both"/>
      </w:pPr>
      <w:r w:rsidRPr="00061AB7">
        <w:t>25 5111     9     - воды</w:t>
      </w:r>
    </w:p>
    <w:p w:rsidR="00CC4CF9" w:rsidRPr="00061AB7" w:rsidRDefault="00CC4CF9">
      <w:pPr>
        <w:pStyle w:val="ConsPlusCell"/>
        <w:jc w:val="both"/>
      </w:pPr>
      <w:r w:rsidRPr="00061AB7">
        <w:t>25 5112     4     - газов</w:t>
      </w:r>
    </w:p>
    <w:p w:rsidR="00CC4CF9" w:rsidRPr="00061AB7" w:rsidRDefault="00CC4CF9">
      <w:pPr>
        <w:pStyle w:val="ConsPlusCell"/>
        <w:jc w:val="both"/>
      </w:pPr>
      <w:r w:rsidRPr="00061AB7">
        <w:t>25 5113     0     - слабых растворов кислот и щелочей</w:t>
      </w:r>
    </w:p>
    <w:p w:rsidR="00CC4CF9" w:rsidRPr="00061AB7" w:rsidRDefault="00CC4CF9">
      <w:pPr>
        <w:pStyle w:val="ConsPlusCell"/>
        <w:jc w:val="both"/>
      </w:pPr>
      <w:r w:rsidRPr="00061AB7">
        <w:t>25 5114     5     - пищевых веществ</w:t>
      </w:r>
    </w:p>
    <w:p w:rsidR="00CC4CF9" w:rsidRPr="00061AB7" w:rsidRDefault="00CC4CF9">
      <w:pPr>
        <w:pStyle w:val="ConsPlusCell"/>
        <w:jc w:val="both"/>
      </w:pPr>
      <w:r w:rsidRPr="00061AB7">
        <w:t>25 5120     8     Рукава всасывающие для / различных машин</w:t>
      </w:r>
    </w:p>
    <w:p w:rsidR="00CC4CF9" w:rsidRPr="00061AB7" w:rsidRDefault="00CC4CF9">
      <w:pPr>
        <w:pStyle w:val="ConsPlusCell"/>
        <w:jc w:val="both"/>
      </w:pPr>
      <w:r w:rsidRPr="00061AB7">
        <w:t>25 5121     3     - пылесосов</w:t>
      </w:r>
    </w:p>
    <w:p w:rsidR="00CC4CF9" w:rsidRPr="00061AB7" w:rsidRDefault="00CC4CF9">
      <w:pPr>
        <w:pStyle w:val="ConsPlusCell"/>
        <w:jc w:val="both"/>
      </w:pPr>
      <w:r w:rsidRPr="00061AB7">
        <w:t>25 5122     9     - рыбонасосов</w:t>
      </w:r>
    </w:p>
    <w:p w:rsidR="00CC4CF9" w:rsidRPr="00061AB7" w:rsidRDefault="00CC4CF9">
      <w:pPr>
        <w:pStyle w:val="ConsPlusCell"/>
        <w:jc w:val="both"/>
      </w:pPr>
      <w:r w:rsidRPr="00061AB7">
        <w:t>25 5129     7     Рукава всасывающие для различных машин прочие</w:t>
      </w:r>
    </w:p>
    <w:p w:rsidR="00CC4CF9" w:rsidRPr="00061AB7" w:rsidRDefault="00CC4CF9">
      <w:pPr>
        <w:pStyle w:val="ConsPlusCell"/>
        <w:jc w:val="both"/>
      </w:pPr>
      <w:r w:rsidRPr="00061AB7">
        <w:t>25 5200     2     Рукава напорно-всасывающие резинотканевые</w:t>
      </w:r>
    </w:p>
    <w:p w:rsidR="00CC4CF9" w:rsidRPr="00061AB7" w:rsidRDefault="00CC4CF9">
      <w:pPr>
        <w:pStyle w:val="ConsPlusCell"/>
        <w:jc w:val="both"/>
      </w:pPr>
      <w:r w:rsidRPr="00061AB7">
        <w:t>25 5210     7     Рукава напорно-всасывающие для / различных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жидкостей и газов</w:t>
      </w:r>
    </w:p>
    <w:p w:rsidR="00CC4CF9" w:rsidRPr="00061AB7" w:rsidRDefault="00CC4CF9">
      <w:pPr>
        <w:pStyle w:val="ConsPlusCell"/>
        <w:jc w:val="both"/>
      </w:pPr>
      <w:r w:rsidRPr="00061AB7">
        <w:t>25 5211     2     - воды</w:t>
      </w:r>
    </w:p>
    <w:p w:rsidR="00CC4CF9" w:rsidRPr="00061AB7" w:rsidRDefault="00CC4CF9">
      <w:pPr>
        <w:pStyle w:val="ConsPlusCell"/>
        <w:jc w:val="both"/>
      </w:pPr>
      <w:r w:rsidRPr="00061AB7">
        <w:t>25 5212     8     - газов</w:t>
      </w:r>
    </w:p>
    <w:p w:rsidR="00CC4CF9" w:rsidRPr="00061AB7" w:rsidRDefault="00CC4CF9">
      <w:pPr>
        <w:pStyle w:val="ConsPlusCell"/>
        <w:jc w:val="both"/>
      </w:pPr>
      <w:r w:rsidRPr="00061AB7">
        <w:t>25 5213     3     - слабых растворов кислот и щелочей</w:t>
      </w:r>
    </w:p>
    <w:p w:rsidR="00CC4CF9" w:rsidRPr="00061AB7" w:rsidRDefault="00CC4CF9">
      <w:pPr>
        <w:pStyle w:val="ConsPlusCell"/>
        <w:jc w:val="both"/>
      </w:pPr>
      <w:r w:rsidRPr="00061AB7">
        <w:t>25 5214     9     - пищевых веществ</w:t>
      </w:r>
    </w:p>
    <w:p w:rsidR="00CC4CF9" w:rsidRPr="00061AB7" w:rsidRDefault="00CC4CF9">
      <w:pPr>
        <w:pStyle w:val="ConsPlusCell"/>
        <w:jc w:val="both"/>
      </w:pPr>
      <w:r w:rsidRPr="00061AB7">
        <w:t>25 5215     4     - нефтепродуктов</w:t>
      </w:r>
    </w:p>
    <w:p w:rsidR="00CC4CF9" w:rsidRPr="00061AB7" w:rsidRDefault="00CC4CF9">
      <w:pPr>
        <w:pStyle w:val="ConsPlusCell"/>
        <w:jc w:val="both"/>
      </w:pPr>
      <w:r w:rsidRPr="00061AB7">
        <w:t>25 5290     3     Рукава напорно-всасывающие / прочие</w:t>
      </w:r>
    </w:p>
    <w:p w:rsidR="00CC4CF9" w:rsidRPr="00061AB7" w:rsidRDefault="00CC4CF9">
      <w:pPr>
        <w:pStyle w:val="ConsPlusCell"/>
        <w:jc w:val="both"/>
      </w:pPr>
      <w:r w:rsidRPr="00061AB7">
        <w:t>25 5291     9     - вентиляционные</w:t>
      </w:r>
    </w:p>
    <w:p w:rsidR="00CC4CF9" w:rsidRPr="00061AB7" w:rsidRDefault="00CC4CF9">
      <w:pPr>
        <w:pStyle w:val="ConsPlusCell"/>
        <w:jc w:val="both"/>
      </w:pPr>
      <w:r w:rsidRPr="00061AB7">
        <w:t>25 5293     7     Рукава-вставки звукоизолирующие со спиралью</w:t>
      </w:r>
    </w:p>
    <w:p w:rsidR="00CC4CF9" w:rsidRPr="00061AB7" w:rsidRDefault="00CC4CF9">
      <w:pPr>
        <w:pStyle w:val="ConsPlusCell"/>
        <w:jc w:val="both"/>
      </w:pPr>
      <w:r w:rsidRPr="00061AB7">
        <w:t>25 5294     5     Рукава напорно-всасывающие резинотканевые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стригальных машин</w:t>
      </w:r>
    </w:p>
    <w:p w:rsidR="00CC4CF9" w:rsidRPr="00061AB7" w:rsidRDefault="00CC4CF9">
      <w:pPr>
        <w:pStyle w:val="ConsPlusCell"/>
        <w:jc w:val="both"/>
      </w:pPr>
      <w:r w:rsidRPr="00061AB7">
        <w:t>25 5299     2     Рукава напорно-всасывающие различного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назначения</w:t>
      </w:r>
    </w:p>
    <w:p w:rsidR="00CC4CF9" w:rsidRPr="00061AB7" w:rsidRDefault="00CC4CF9">
      <w:pPr>
        <w:pStyle w:val="ConsPlusCell"/>
        <w:jc w:val="both"/>
      </w:pPr>
      <w:r w:rsidRPr="00061AB7">
        <w:t>25 5300     6     Рукава напорные резинотканевые (прокладочные)</w:t>
      </w:r>
    </w:p>
    <w:p w:rsidR="00CC4CF9" w:rsidRPr="00061AB7" w:rsidRDefault="00CC4CF9">
      <w:pPr>
        <w:pStyle w:val="ConsPlusCell"/>
        <w:jc w:val="both"/>
      </w:pPr>
      <w:r w:rsidRPr="00061AB7">
        <w:t>25 5310     0     Рукава напорные резинотканевые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13 мм /</w:t>
      </w:r>
    </w:p>
    <w:p w:rsidR="00CC4CF9" w:rsidRPr="00061AB7" w:rsidRDefault="00CC4CF9">
      <w:pPr>
        <w:pStyle w:val="ConsPlusCell"/>
        <w:jc w:val="both"/>
      </w:pPr>
      <w:r w:rsidRPr="00061AB7">
        <w:t>25 5311     6     - типа В для воды и слабых растворов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неорганических кислот и щелочей концентрацией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20%</w:t>
      </w:r>
    </w:p>
    <w:p w:rsidR="00CC4CF9" w:rsidRPr="00061AB7" w:rsidRDefault="00CC4CF9">
      <w:pPr>
        <w:pStyle w:val="ConsPlusCell"/>
        <w:jc w:val="both"/>
      </w:pPr>
      <w:r w:rsidRPr="00061AB7">
        <w:t>25 5312     1     - типа ВГ для горячей воды с температурой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100 град. С</w:t>
      </w:r>
    </w:p>
    <w:p w:rsidR="00CC4CF9" w:rsidRPr="00061AB7" w:rsidRDefault="00CC4CF9">
      <w:pPr>
        <w:pStyle w:val="ConsPlusCell"/>
        <w:jc w:val="both"/>
      </w:pPr>
      <w:r w:rsidRPr="00061AB7">
        <w:t>25 5313     7     - типа Г для воздуха, кислорода, ацетилена,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углекислоты, азота и других газов</w:t>
      </w:r>
    </w:p>
    <w:p w:rsidR="00CC4CF9" w:rsidRPr="00061AB7" w:rsidRDefault="00CC4CF9">
      <w:pPr>
        <w:pStyle w:val="ConsPlusCell"/>
        <w:jc w:val="both"/>
      </w:pPr>
      <w:r w:rsidRPr="00061AB7">
        <w:t>25 5314     2     - для пищевых веществ: питьевой воды, спирта,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вина, пива, молока, слабокислых органических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веществ и др.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25 5315     8     - для подачи слабощелочных и слабокислых водных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растворов при строительных работах</w:t>
      </w:r>
    </w:p>
    <w:p w:rsidR="00CC4CF9" w:rsidRPr="00061AB7" w:rsidRDefault="00CC4CF9">
      <w:pPr>
        <w:pStyle w:val="ConsPlusCell"/>
        <w:jc w:val="both"/>
      </w:pPr>
      <w:r w:rsidRPr="00061AB7">
        <w:t>25 5316     3     - для подачи растворов неорганических кислот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щелочей концентрацией до 96%</w:t>
      </w:r>
    </w:p>
    <w:p w:rsidR="00CC4CF9" w:rsidRPr="00061AB7" w:rsidRDefault="00CC4CF9">
      <w:pPr>
        <w:pStyle w:val="ConsPlusCell"/>
        <w:jc w:val="both"/>
      </w:pPr>
      <w:r w:rsidRPr="00061AB7">
        <w:t>(код 25 5316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25 5320     5     Рукава напорные резинотканевые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св. 16 мм /</w:t>
      </w:r>
    </w:p>
    <w:p w:rsidR="00CC4CF9" w:rsidRPr="00061AB7" w:rsidRDefault="00CC4CF9">
      <w:pPr>
        <w:pStyle w:val="ConsPlusCell"/>
        <w:jc w:val="both"/>
      </w:pPr>
      <w:r w:rsidRPr="00061AB7">
        <w:t>25 5321     0     - типа В для воды и слабых растворов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неорганических кислот и щелочей концентрацией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20%</w:t>
      </w:r>
    </w:p>
    <w:p w:rsidR="00CC4CF9" w:rsidRPr="00061AB7" w:rsidRDefault="00CC4CF9">
      <w:pPr>
        <w:pStyle w:val="ConsPlusCell"/>
        <w:jc w:val="both"/>
      </w:pPr>
      <w:r w:rsidRPr="00061AB7">
        <w:t>25 5322     6     - типа ВГ для горячей воды с температурой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100 град. С</w:t>
      </w:r>
    </w:p>
    <w:p w:rsidR="00CC4CF9" w:rsidRPr="00061AB7" w:rsidRDefault="00CC4CF9">
      <w:pPr>
        <w:pStyle w:val="ConsPlusCell"/>
        <w:jc w:val="both"/>
      </w:pPr>
      <w:r w:rsidRPr="00061AB7">
        <w:t>25 5324     7     - для пищевых веществ: питьевой воды, спирта,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вина, пива, молока, слабокислых органических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веществ и др.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25 5325     2     - для подачи слабощелочных и слабокислых водных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растворов при строительных работах</w:t>
      </w:r>
    </w:p>
    <w:p w:rsidR="00CC4CF9" w:rsidRPr="00061AB7" w:rsidRDefault="00CC4CF9">
      <w:pPr>
        <w:pStyle w:val="ConsPlusCell"/>
        <w:jc w:val="both"/>
      </w:pPr>
      <w:r w:rsidRPr="00061AB7">
        <w:t>25 5326     8     - для подачи растворов неорганических кислот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щелочей концентрацией до 96%</w:t>
      </w:r>
    </w:p>
    <w:p w:rsidR="00CC4CF9" w:rsidRPr="00061AB7" w:rsidRDefault="00CC4CF9">
      <w:pPr>
        <w:pStyle w:val="ConsPlusCell"/>
        <w:jc w:val="both"/>
      </w:pPr>
      <w:r w:rsidRPr="00061AB7">
        <w:t>(код 25 5326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25 5330     2     Рукава напорные резинотканевые специального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назначения</w:t>
      </w:r>
    </w:p>
    <w:p w:rsidR="00CC4CF9" w:rsidRPr="00061AB7" w:rsidRDefault="00CC4CF9">
      <w:pPr>
        <w:pStyle w:val="ConsPlusCell"/>
        <w:jc w:val="both"/>
      </w:pPr>
      <w:r w:rsidRPr="00061AB7">
        <w:t>25 5331     5     Рукава и муфты дюритовые</w:t>
      </w:r>
    </w:p>
    <w:p w:rsidR="00CC4CF9" w:rsidRPr="00061AB7" w:rsidRDefault="00CC4CF9">
      <w:pPr>
        <w:pStyle w:val="ConsPlusCell"/>
        <w:jc w:val="both"/>
      </w:pPr>
      <w:r w:rsidRPr="00061AB7">
        <w:t>25 5390     7     Рукава / напорные резинотканевые прочие</w:t>
      </w:r>
    </w:p>
    <w:p w:rsidR="00CC4CF9" w:rsidRPr="00061AB7" w:rsidRDefault="00CC4CF9">
      <w:pPr>
        <w:pStyle w:val="ConsPlusCell"/>
        <w:jc w:val="both"/>
      </w:pPr>
      <w:r w:rsidRPr="00061AB7">
        <w:t>25 5391     2     - паропроводные</w:t>
      </w:r>
    </w:p>
    <w:p w:rsidR="00CC4CF9" w:rsidRPr="00061AB7" w:rsidRDefault="00CC4CF9">
      <w:pPr>
        <w:pStyle w:val="ConsPlusCell"/>
        <w:jc w:val="both"/>
      </w:pPr>
      <w:r w:rsidRPr="00061AB7">
        <w:t>25 5392     8     - для гидромониторов</w:t>
      </w:r>
    </w:p>
    <w:p w:rsidR="00CC4CF9" w:rsidRPr="00061AB7" w:rsidRDefault="00CC4CF9">
      <w:pPr>
        <w:pStyle w:val="ConsPlusCell"/>
        <w:jc w:val="both"/>
      </w:pPr>
      <w:r w:rsidRPr="00061AB7">
        <w:t>25 5393     3     - тендерные</w:t>
      </w:r>
    </w:p>
    <w:p w:rsidR="00CC4CF9" w:rsidRPr="00061AB7" w:rsidRDefault="00CC4CF9">
      <w:pPr>
        <w:pStyle w:val="ConsPlusCell"/>
        <w:jc w:val="both"/>
      </w:pPr>
      <w:r w:rsidRPr="00061AB7">
        <w:t>25 5394     9     - тормозные</w:t>
      </w:r>
    </w:p>
    <w:p w:rsidR="00CC4CF9" w:rsidRPr="00061AB7" w:rsidRDefault="00CC4CF9">
      <w:pPr>
        <w:pStyle w:val="ConsPlusCell"/>
        <w:jc w:val="both"/>
      </w:pPr>
      <w:r w:rsidRPr="00061AB7">
        <w:t>25 5395     4     - для песочниц</w:t>
      </w:r>
    </w:p>
    <w:p w:rsidR="00CC4CF9" w:rsidRPr="00061AB7" w:rsidRDefault="00CC4CF9">
      <w:pPr>
        <w:pStyle w:val="ConsPlusCell"/>
        <w:jc w:val="both"/>
      </w:pPr>
      <w:r w:rsidRPr="00061AB7">
        <w:t>25 5396     4     - металлорезиновые</w:t>
      </w:r>
    </w:p>
    <w:p w:rsidR="00CC4CF9" w:rsidRPr="00061AB7" w:rsidRDefault="00CC4CF9">
      <w:pPr>
        <w:pStyle w:val="ConsPlusCell"/>
        <w:jc w:val="both"/>
      </w:pPr>
      <w:r w:rsidRPr="00061AB7">
        <w:t>25 5399     6     - другие</w:t>
      </w:r>
    </w:p>
    <w:p w:rsidR="00CC4CF9" w:rsidRPr="00061AB7" w:rsidRDefault="00CC4CF9">
      <w:pPr>
        <w:pStyle w:val="ConsPlusCell"/>
        <w:jc w:val="both"/>
      </w:pPr>
      <w:r w:rsidRPr="00061AB7">
        <w:t>25 5400     9     Рукава оплеточные</w:t>
      </w:r>
    </w:p>
    <w:p w:rsidR="00CC4CF9" w:rsidRPr="00061AB7" w:rsidRDefault="00CC4CF9">
      <w:pPr>
        <w:pStyle w:val="ConsPlusCell"/>
        <w:jc w:val="both"/>
      </w:pPr>
      <w:r w:rsidRPr="00061AB7">
        <w:t>25 5410     4     Рукава с металлической оплеткой /</w:t>
      </w:r>
    </w:p>
    <w:p w:rsidR="00CC4CF9" w:rsidRPr="00061AB7" w:rsidRDefault="00CC4CF9">
      <w:pPr>
        <w:pStyle w:val="ConsPlusCell"/>
        <w:jc w:val="both"/>
      </w:pPr>
      <w:r w:rsidRPr="00061AB7">
        <w:t>25 5411     2     - высокого давления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25 5412     5     - для авиационной техники</w:t>
      </w:r>
    </w:p>
    <w:p w:rsidR="00CC4CF9" w:rsidRPr="00061AB7" w:rsidRDefault="00CC4CF9">
      <w:pPr>
        <w:pStyle w:val="ConsPlusCell"/>
        <w:jc w:val="both"/>
      </w:pPr>
      <w:r w:rsidRPr="00061AB7">
        <w:t>25 5413     0     - для судостроительной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25 5419     3     - прочие</w:t>
      </w:r>
    </w:p>
    <w:p w:rsidR="00CC4CF9" w:rsidRPr="00061AB7" w:rsidRDefault="00CC4CF9">
      <w:pPr>
        <w:pStyle w:val="ConsPlusCell"/>
        <w:jc w:val="both"/>
      </w:pPr>
      <w:r w:rsidRPr="00061AB7">
        <w:t>25 5420     9     Рукава с нитяной оплеткой (дорновые) /</w:t>
      </w:r>
    </w:p>
    <w:p w:rsidR="00CC4CF9" w:rsidRPr="00061AB7" w:rsidRDefault="00CC4CF9">
      <w:pPr>
        <w:pStyle w:val="ConsPlusCell"/>
        <w:jc w:val="both"/>
      </w:pPr>
      <w:r w:rsidRPr="00061AB7">
        <w:t>25 5421     4     - для авиационной техники</w:t>
      </w:r>
    </w:p>
    <w:p w:rsidR="00CC4CF9" w:rsidRPr="00061AB7" w:rsidRDefault="00CC4CF9">
      <w:pPr>
        <w:pStyle w:val="ConsPlusCell"/>
        <w:jc w:val="both"/>
      </w:pPr>
      <w:r w:rsidRPr="00061AB7">
        <w:t>25 5422     6     -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25 5423     5     - для газовой сварки и резки металлов</w:t>
      </w:r>
    </w:p>
    <w:p w:rsidR="00CC4CF9" w:rsidRPr="00061AB7" w:rsidRDefault="00CC4CF9">
      <w:pPr>
        <w:pStyle w:val="ConsPlusCell"/>
        <w:jc w:val="both"/>
      </w:pPr>
      <w:r w:rsidRPr="00061AB7">
        <w:t>25 5429     8     - прочие</w:t>
      </w:r>
    </w:p>
    <w:p w:rsidR="00CC4CF9" w:rsidRPr="00061AB7" w:rsidRDefault="00CC4CF9">
      <w:pPr>
        <w:pStyle w:val="ConsPlusCell"/>
        <w:jc w:val="both"/>
      </w:pPr>
      <w:r w:rsidRPr="00061AB7">
        <w:t>25 5430     3     Рукава напорные с нитяными оплетками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(бездорновые)</w:t>
      </w:r>
    </w:p>
    <w:p w:rsidR="00CC4CF9" w:rsidRPr="00061AB7" w:rsidRDefault="00CC4CF9">
      <w:pPr>
        <w:pStyle w:val="ConsPlusCell"/>
        <w:jc w:val="both"/>
      </w:pPr>
      <w:r w:rsidRPr="00061AB7">
        <w:t>25 5431     9     Рукава оплеточной и навивочной конструкции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(метод освинцевания) диаметром до 13 мм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25 5432     4     Рукава оплеточной и навивочной конструкции (без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освинцевания)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25 5433     0     Рукава с вискозными оплетками (метод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освинцевания) длинномерные</w:t>
      </w:r>
    </w:p>
    <w:p w:rsidR="00CC4CF9" w:rsidRPr="00061AB7" w:rsidRDefault="00CC4CF9">
      <w:pPr>
        <w:pStyle w:val="ConsPlusCell"/>
        <w:jc w:val="both"/>
      </w:pPr>
      <w:r w:rsidRPr="00061AB7">
        <w:t>25 5490     0     Рукава оплеточные и навивочные прочие</w:t>
      </w:r>
    </w:p>
    <w:p w:rsidR="00CC4CF9" w:rsidRPr="00061AB7" w:rsidRDefault="00CC4CF9">
      <w:pPr>
        <w:pStyle w:val="ConsPlusCell"/>
        <w:jc w:val="both"/>
      </w:pPr>
      <w:r w:rsidRPr="00061AB7">
        <w:t>(код 25 5490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25 5500     3     Рукава пневматические</w:t>
      </w:r>
    </w:p>
    <w:p w:rsidR="00CC4CF9" w:rsidRPr="00061AB7" w:rsidRDefault="00CC4CF9">
      <w:pPr>
        <w:pStyle w:val="ConsPlusCell"/>
        <w:jc w:val="both"/>
      </w:pPr>
      <w:r w:rsidRPr="00061AB7">
        <w:t>25 5510     8     Рукава пневматические прокладочные</w:t>
      </w:r>
    </w:p>
    <w:p w:rsidR="00CC4CF9" w:rsidRPr="00061AB7" w:rsidRDefault="00CC4CF9">
      <w:pPr>
        <w:pStyle w:val="ConsPlusCell"/>
        <w:jc w:val="both"/>
      </w:pPr>
      <w:r w:rsidRPr="00061AB7">
        <w:t>25 5511     3     Рукава напорные резинотканевые типа Г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воздуха, кислорода, ацетилена, углекислоты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других инертных газов диаметром от 16 мм</w:t>
      </w:r>
    </w:p>
    <w:p w:rsidR="00CC4CF9" w:rsidRPr="00061AB7" w:rsidRDefault="00CC4CF9">
      <w:pPr>
        <w:pStyle w:val="ConsPlusCell"/>
        <w:jc w:val="both"/>
      </w:pPr>
      <w:r w:rsidRPr="00061AB7">
        <w:t>25 5520     2     Рукава пневматические оплеточные и навивочные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(бездорновые)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25 5521     8     Рукава оплеточной и навивочной конструкции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(метод освинцевания) диаметром св. 16 мм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25 5522     3     Рукава резиновые напорные оплеточной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навивочной конструкции (метод освинцевания)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воздуха, углекислого газа, азота и других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инертных газов длинномерные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25 5600     7     Рукава автотракторные</w:t>
      </w:r>
    </w:p>
    <w:p w:rsidR="00CC4CF9" w:rsidRPr="00061AB7" w:rsidRDefault="00CC4CF9">
      <w:pPr>
        <w:pStyle w:val="ConsPlusCell"/>
        <w:jc w:val="both"/>
      </w:pPr>
      <w:r w:rsidRPr="00061AB7">
        <w:t>25 5610     1     Рукава автотракторные прокладочные</w:t>
      </w:r>
    </w:p>
    <w:p w:rsidR="00CC4CF9" w:rsidRPr="00061AB7" w:rsidRDefault="00CC4CF9">
      <w:pPr>
        <w:pStyle w:val="ConsPlusCell"/>
        <w:jc w:val="both"/>
      </w:pPr>
      <w:r w:rsidRPr="00061AB7">
        <w:t>25 5611     7     Рукава-детали</w:t>
      </w:r>
    </w:p>
    <w:p w:rsidR="00CC4CF9" w:rsidRPr="00061AB7" w:rsidRDefault="00CC4CF9">
      <w:pPr>
        <w:pStyle w:val="ConsPlusCell"/>
        <w:jc w:val="both"/>
      </w:pPr>
      <w:r w:rsidRPr="00061AB7">
        <w:t>25 5612     2     Шланги гнутые радиаторные</w:t>
      </w:r>
    </w:p>
    <w:p w:rsidR="00CC4CF9" w:rsidRPr="00061AB7" w:rsidRDefault="00CC4CF9">
      <w:pPr>
        <w:pStyle w:val="ConsPlusCell"/>
        <w:jc w:val="both"/>
      </w:pPr>
      <w:r w:rsidRPr="00061AB7">
        <w:t>25 5620     6     Рукава автотракторные оплеточные (дорновые) /</w:t>
      </w:r>
    </w:p>
    <w:p w:rsidR="00CC4CF9" w:rsidRPr="00061AB7" w:rsidRDefault="00CC4CF9">
      <w:pPr>
        <w:pStyle w:val="ConsPlusCell"/>
        <w:jc w:val="both"/>
      </w:pPr>
      <w:r w:rsidRPr="00061AB7">
        <w:t>25 5621     1     - для гидротормозов</w:t>
      </w:r>
    </w:p>
    <w:p w:rsidR="00CC4CF9" w:rsidRPr="00061AB7" w:rsidRDefault="00CC4CF9">
      <w:pPr>
        <w:pStyle w:val="ConsPlusCell"/>
        <w:jc w:val="both"/>
      </w:pPr>
      <w:r w:rsidRPr="00061AB7">
        <w:t>25 5622     7     - для отопителя автомобиля</w:t>
      </w:r>
    </w:p>
    <w:p w:rsidR="00CC4CF9" w:rsidRPr="00061AB7" w:rsidRDefault="00CC4CF9">
      <w:pPr>
        <w:pStyle w:val="ConsPlusCell"/>
        <w:jc w:val="both"/>
      </w:pPr>
      <w:r w:rsidRPr="00061AB7">
        <w:t>25 5623     2     Рукава оплеточные для охлаждения автомобиля</w:t>
      </w:r>
    </w:p>
    <w:p w:rsidR="00CC4CF9" w:rsidRPr="00061AB7" w:rsidRDefault="00CC4CF9">
      <w:pPr>
        <w:pStyle w:val="ConsPlusCell"/>
        <w:jc w:val="both"/>
      </w:pPr>
      <w:r w:rsidRPr="00061AB7">
        <w:t>25 5624     8     Рукава автотракторные оплеточные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гидроприводов</w:t>
      </w:r>
    </w:p>
    <w:p w:rsidR="00CC4CF9" w:rsidRPr="00061AB7" w:rsidRDefault="00CC4CF9">
      <w:pPr>
        <w:pStyle w:val="ConsPlusCell"/>
        <w:jc w:val="both"/>
      </w:pPr>
      <w:r w:rsidRPr="00061AB7">
        <w:t>25 5625     3     Рукава автотракторные оплеточные для подачи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топлива</w:t>
      </w:r>
    </w:p>
    <w:p w:rsidR="00CC4CF9" w:rsidRPr="00061AB7" w:rsidRDefault="00CC4CF9">
      <w:pPr>
        <w:pStyle w:val="ConsPlusCell"/>
        <w:jc w:val="both"/>
      </w:pPr>
      <w:r w:rsidRPr="00061AB7">
        <w:t>25 5629     5     Рукава автотракторные оплеточные (дорновые)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25 5700     0     Рукава маслобензостойкие, нефтяные и буровые</w:t>
      </w:r>
    </w:p>
    <w:p w:rsidR="00CC4CF9" w:rsidRPr="00061AB7" w:rsidRDefault="00CC4CF9">
      <w:pPr>
        <w:pStyle w:val="ConsPlusCell"/>
        <w:jc w:val="both"/>
      </w:pPr>
      <w:r w:rsidRPr="00061AB7">
        <w:t>25 5710     5     Рукава маслобензостойкие резинотканевые</w:t>
      </w:r>
    </w:p>
    <w:p w:rsidR="00CC4CF9" w:rsidRPr="00061AB7" w:rsidRDefault="00CC4CF9">
      <w:pPr>
        <w:pStyle w:val="ConsPlusCell"/>
        <w:jc w:val="both"/>
      </w:pPr>
      <w:r w:rsidRPr="00061AB7">
        <w:t>25 5711     0     Рукава напорные без спирали</w:t>
      </w:r>
    </w:p>
    <w:p w:rsidR="00CC4CF9" w:rsidRPr="00061AB7" w:rsidRDefault="00CC4CF9">
      <w:pPr>
        <w:pStyle w:val="ConsPlusCell"/>
        <w:jc w:val="both"/>
      </w:pPr>
      <w:r w:rsidRPr="00061AB7">
        <w:t>25 5712     6     Рукава всасывающие и напорно-всасывающие со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спиралью</w:t>
      </w:r>
    </w:p>
    <w:p w:rsidR="00CC4CF9" w:rsidRPr="00061AB7" w:rsidRDefault="00CC4CF9">
      <w:pPr>
        <w:pStyle w:val="ConsPlusCell"/>
        <w:jc w:val="both"/>
      </w:pPr>
      <w:r w:rsidRPr="00061AB7">
        <w:t>25 5714     7     Рукава со спиралью усовершенствованной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конструкции</w:t>
      </w:r>
    </w:p>
    <w:p w:rsidR="00CC4CF9" w:rsidRPr="00061AB7" w:rsidRDefault="00CC4CF9">
      <w:pPr>
        <w:pStyle w:val="ConsPlusCell"/>
        <w:jc w:val="both"/>
      </w:pPr>
      <w:r w:rsidRPr="00061AB7">
        <w:t>25 5720     8     Рукава нефтяные /</w:t>
      </w:r>
    </w:p>
    <w:p w:rsidR="00CC4CF9" w:rsidRPr="00061AB7" w:rsidRDefault="00CC4CF9">
      <w:pPr>
        <w:pStyle w:val="ConsPlusCell"/>
        <w:jc w:val="both"/>
      </w:pPr>
      <w:r w:rsidRPr="00061AB7">
        <w:t>25 5721     5     - напорные для нефтепродуктов</w:t>
      </w:r>
    </w:p>
    <w:p w:rsidR="00CC4CF9" w:rsidRPr="00061AB7" w:rsidRDefault="00CC4CF9">
      <w:pPr>
        <w:pStyle w:val="ConsPlusCell"/>
        <w:jc w:val="both"/>
      </w:pPr>
      <w:r w:rsidRPr="00061AB7">
        <w:t>25 5722     0     - со спиралью</w:t>
      </w:r>
    </w:p>
    <w:p w:rsidR="00CC4CF9" w:rsidRPr="00061AB7" w:rsidRDefault="00CC4CF9">
      <w:pPr>
        <w:pStyle w:val="ConsPlusCell"/>
        <w:jc w:val="both"/>
      </w:pPr>
      <w:r w:rsidRPr="00061AB7">
        <w:t>25 5730     4     Рукава буровые /</w:t>
      </w:r>
    </w:p>
    <w:p w:rsidR="00CC4CF9" w:rsidRPr="00061AB7" w:rsidRDefault="00CC4CF9">
      <w:pPr>
        <w:pStyle w:val="ConsPlusCell"/>
        <w:jc w:val="both"/>
      </w:pPr>
      <w:r w:rsidRPr="00061AB7">
        <w:t>25 5731     1     - оплеточные для разных давлений</w:t>
      </w:r>
    </w:p>
    <w:p w:rsidR="00CC4CF9" w:rsidRPr="00061AB7" w:rsidRDefault="00CC4CF9">
      <w:pPr>
        <w:pStyle w:val="ConsPlusCell"/>
        <w:jc w:val="both"/>
      </w:pPr>
      <w:r w:rsidRPr="00061AB7">
        <w:t>25 5900     8     Рукава и изделия рукавные прочие</w:t>
      </w:r>
    </w:p>
    <w:p w:rsidR="00CC4CF9" w:rsidRPr="00061AB7" w:rsidRDefault="00CC4CF9">
      <w:pPr>
        <w:pStyle w:val="ConsPlusCell"/>
        <w:jc w:val="both"/>
      </w:pPr>
      <w:r w:rsidRPr="00061AB7">
        <w:t>25 5910     2     Рукава для кислородных приборов</w:t>
      </w:r>
    </w:p>
    <w:p w:rsidR="00CC4CF9" w:rsidRPr="00061AB7" w:rsidRDefault="00CC4CF9">
      <w:pPr>
        <w:pStyle w:val="ConsPlusCell"/>
        <w:jc w:val="both"/>
      </w:pPr>
      <w:r w:rsidRPr="00061AB7">
        <w:t>25 5911     8     Рукава резинотканевые со спиралью</w:t>
      </w:r>
    </w:p>
    <w:p w:rsidR="00CC4CF9" w:rsidRPr="00061AB7" w:rsidRDefault="00CC4CF9">
      <w:pPr>
        <w:pStyle w:val="ConsPlusCell"/>
        <w:jc w:val="both"/>
      </w:pPr>
      <w:r w:rsidRPr="00061AB7">
        <w:t>25 5920     7     Рукава / водолазные, для пневматического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оборудования и другие</w:t>
      </w:r>
    </w:p>
    <w:p w:rsidR="00CC4CF9" w:rsidRPr="00061AB7" w:rsidRDefault="00CC4CF9">
      <w:pPr>
        <w:pStyle w:val="ConsPlusCell"/>
        <w:jc w:val="both"/>
      </w:pPr>
      <w:r w:rsidRPr="00061AB7">
        <w:t>25 5921     2     - водолазные</w:t>
      </w:r>
    </w:p>
    <w:p w:rsidR="00CC4CF9" w:rsidRPr="00061AB7" w:rsidRDefault="00CC4CF9">
      <w:pPr>
        <w:pStyle w:val="ConsPlusCell"/>
        <w:jc w:val="both"/>
      </w:pPr>
      <w:r w:rsidRPr="00061AB7">
        <w:t>25 5922     8     - для пневматического оборудования</w:t>
      </w:r>
    </w:p>
    <w:p w:rsidR="00CC4CF9" w:rsidRPr="00061AB7" w:rsidRDefault="00CC4CF9">
      <w:pPr>
        <w:pStyle w:val="ConsPlusCell"/>
        <w:jc w:val="both"/>
      </w:pPr>
      <w:r w:rsidRPr="00061AB7">
        <w:t>25 5923     3     - для перекачивания авиатоплива и авиамасла</w:t>
      </w:r>
    </w:p>
    <w:p w:rsidR="00CC4CF9" w:rsidRPr="00061AB7" w:rsidRDefault="00CC4CF9">
      <w:pPr>
        <w:pStyle w:val="ConsPlusCell"/>
        <w:jc w:val="both"/>
      </w:pPr>
      <w:r w:rsidRPr="00061AB7">
        <w:t>25 5924     9     - напорные</w:t>
      </w:r>
    </w:p>
    <w:p w:rsidR="00CC4CF9" w:rsidRPr="00061AB7" w:rsidRDefault="00CC4CF9">
      <w:pPr>
        <w:pStyle w:val="ConsPlusCell"/>
        <w:jc w:val="both"/>
      </w:pPr>
      <w:r w:rsidRPr="00061AB7">
        <w:t>25 5926     2     - для передачи воды</w:t>
      </w:r>
    </w:p>
    <w:p w:rsidR="00CC4CF9" w:rsidRPr="00061AB7" w:rsidRDefault="00CC4CF9">
      <w:pPr>
        <w:pStyle w:val="ConsPlusCell"/>
        <w:jc w:val="both"/>
      </w:pPr>
      <w:r w:rsidRPr="00061AB7">
        <w:t>25 5927     5     - для передачи сухих бетонных смесей, песка,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гравия и цементно-песочных растворов</w:t>
      </w:r>
    </w:p>
    <w:p w:rsidR="00CC4CF9" w:rsidRPr="00061AB7" w:rsidRDefault="00CC4CF9">
      <w:pPr>
        <w:pStyle w:val="ConsPlusCell"/>
        <w:jc w:val="both"/>
      </w:pPr>
      <w:r w:rsidRPr="00061AB7">
        <w:t>25 5929     6     - различного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25 5930     1     Рукава-патрубки</w:t>
      </w:r>
    </w:p>
    <w:p w:rsidR="00CC4CF9" w:rsidRPr="00061AB7" w:rsidRDefault="00CC4CF9">
      <w:pPr>
        <w:pStyle w:val="ConsPlusCell"/>
        <w:jc w:val="both"/>
      </w:pPr>
      <w:r w:rsidRPr="00061AB7">
        <w:t>25 5931     7     Патрубки резинотканевые напорные</w:t>
      </w:r>
    </w:p>
    <w:p w:rsidR="00CC4CF9" w:rsidRPr="00061AB7" w:rsidRDefault="00CC4CF9">
      <w:pPr>
        <w:pStyle w:val="ConsPlusCell"/>
        <w:jc w:val="both"/>
      </w:pPr>
      <w:r w:rsidRPr="00061AB7">
        <w:t>25 5932     2     Патрубки резинотканевые всасывающие</w:t>
      </w:r>
    </w:p>
    <w:p w:rsidR="00CC4CF9" w:rsidRPr="00061AB7" w:rsidRDefault="00CC4CF9">
      <w:pPr>
        <w:pStyle w:val="ConsPlusCell"/>
        <w:jc w:val="both"/>
      </w:pPr>
      <w:r w:rsidRPr="00061AB7">
        <w:t>25 5933     8     Патрубки резинотканевые для вакуум-фильтров</w:t>
      </w:r>
    </w:p>
    <w:p w:rsidR="00CC4CF9" w:rsidRPr="00061AB7" w:rsidRDefault="00CC4CF9">
      <w:pPr>
        <w:pStyle w:val="ConsPlusCell"/>
        <w:jc w:val="both"/>
      </w:pPr>
      <w:r w:rsidRPr="00061AB7">
        <w:t>25 5934     3     Шланги, патрубки для тепловозов</w:t>
      </w:r>
    </w:p>
    <w:p w:rsidR="00CC4CF9" w:rsidRPr="00061AB7" w:rsidRDefault="00CC4CF9">
      <w:pPr>
        <w:pStyle w:val="ConsPlusCell"/>
        <w:jc w:val="both"/>
      </w:pPr>
      <w:r w:rsidRPr="00061AB7">
        <w:t>25 5935     9     Рукава-патрубки резинотканевые для плавучих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пульповодов</w:t>
      </w:r>
    </w:p>
    <w:p w:rsidR="00CC4CF9" w:rsidRPr="00061AB7" w:rsidRDefault="00CC4CF9">
      <w:pPr>
        <w:pStyle w:val="ConsPlusCell"/>
        <w:jc w:val="both"/>
      </w:pPr>
      <w:r w:rsidRPr="00061AB7">
        <w:t>25 5940     6     Шланги и рукава хозяйственные</w:t>
      </w:r>
    </w:p>
    <w:p w:rsidR="00CC4CF9" w:rsidRPr="00061AB7" w:rsidRDefault="00CC4CF9">
      <w:pPr>
        <w:pStyle w:val="ConsPlusCell"/>
        <w:jc w:val="both"/>
      </w:pPr>
      <w:r w:rsidRPr="00061AB7">
        <w:t>25 5941     1     Шланги резиновые с наконечниками для полива</w:t>
      </w:r>
    </w:p>
    <w:p w:rsidR="00CC4CF9" w:rsidRPr="00061AB7" w:rsidRDefault="00CC4CF9">
      <w:pPr>
        <w:pStyle w:val="ConsPlusCell"/>
        <w:jc w:val="both"/>
      </w:pPr>
      <w:r w:rsidRPr="00061AB7">
        <w:t>25 5942     7     Рукава для полива</w:t>
      </w:r>
    </w:p>
    <w:p w:rsidR="00CC4CF9" w:rsidRPr="00061AB7" w:rsidRDefault="00CC4CF9">
      <w:pPr>
        <w:pStyle w:val="ConsPlusCell"/>
        <w:jc w:val="both"/>
      </w:pPr>
      <w:r w:rsidRPr="00061AB7">
        <w:t>25 5943     2     Трубки поливные</w:t>
      </w:r>
    </w:p>
    <w:p w:rsidR="00CC4CF9" w:rsidRPr="00061AB7" w:rsidRDefault="00CC4CF9">
      <w:pPr>
        <w:pStyle w:val="ConsPlusCell"/>
        <w:jc w:val="both"/>
      </w:pPr>
      <w:r w:rsidRPr="00061AB7">
        <w:t>25 5944     8     Шланги поливные</w:t>
      </w:r>
    </w:p>
    <w:p w:rsidR="00CC4CF9" w:rsidRPr="00061AB7" w:rsidRDefault="00CC4CF9">
      <w:pPr>
        <w:pStyle w:val="ConsPlusCell"/>
        <w:jc w:val="both"/>
      </w:pPr>
      <w:r w:rsidRPr="00061AB7">
        <w:t>25 5945     3     Шланги для ванн</w:t>
      </w:r>
    </w:p>
    <w:p w:rsidR="00CC4CF9" w:rsidRPr="00061AB7" w:rsidRDefault="00CC4CF9">
      <w:pPr>
        <w:pStyle w:val="ConsPlusCell"/>
        <w:jc w:val="both"/>
      </w:pPr>
      <w:r w:rsidRPr="00061AB7">
        <w:t>25 5946     9     Шланги для пылесосов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25 6000     8     Ленты конвейерные, ремни, ткани прорезиненные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изделия из них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25 6100     1     Ленты конвейерные (транспортерные)</w:t>
      </w:r>
    </w:p>
    <w:p w:rsidR="00CC4CF9" w:rsidRPr="00061AB7" w:rsidRDefault="00CC4CF9">
      <w:pPr>
        <w:pStyle w:val="ConsPlusCell"/>
        <w:jc w:val="both"/>
      </w:pPr>
      <w:r w:rsidRPr="00061AB7">
        <w:t>25 6110     6     Ленты конвейерные резинотканевые</w:t>
      </w:r>
    </w:p>
    <w:p w:rsidR="00CC4CF9" w:rsidRPr="00061AB7" w:rsidRDefault="00CC4CF9">
      <w:pPr>
        <w:pStyle w:val="ConsPlusCell"/>
        <w:jc w:val="both"/>
      </w:pPr>
      <w:r w:rsidRPr="00061AB7">
        <w:t>25 6120     0     Ленты конвейерные, армированные металлическим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тросом</w:t>
      </w:r>
    </w:p>
    <w:p w:rsidR="00CC4CF9" w:rsidRPr="00061AB7" w:rsidRDefault="00CC4CF9">
      <w:pPr>
        <w:pStyle w:val="ConsPlusCell"/>
        <w:jc w:val="both"/>
      </w:pPr>
      <w:r w:rsidRPr="00061AB7">
        <w:t>25 6130     5     Ленты конвейерные гусеничные</w:t>
      </w:r>
    </w:p>
    <w:p w:rsidR="00CC4CF9" w:rsidRPr="00061AB7" w:rsidRDefault="00CC4CF9">
      <w:pPr>
        <w:pStyle w:val="ConsPlusCell"/>
        <w:jc w:val="both"/>
      </w:pPr>
      <w:r w:rsidRPr="00061AB7">
        <w:t>25 6190     2     Ленты конвейерные специального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25 6200     5     Ремни приводные прорезиненные плоские</w:t>
      </w:r>
    </w:p>
    <w:p w:rsidR="00CC4CF9" w:rsidRPr="00061AB7" w:rsidRDefault="00CC4CF9">
      <w:pPr>
        <w:pStyle w:val="ConsPlusCell"/>
        <w:jc w:val="both"/>
      </w:pPr>
      <w:r w:rsidRPr="00061AB7">
        <w:t>25 6210     9     Ремни плоские нарезной конструкции конечные</w:t>
      </w:r>
    </w:p>
    <w:p w:rsidR="00CC4CF9" w:rsidRPr="00061AB7" w:rsidRDefault="00CC4CF9">
      <w:pPr>
        <w:pStyle w:val="ConsPlusCell"/>
        <w:jc w:val="both"/>
      </w:pPr>
      <w:r w:rsidRPr="00061AB7">
        <w:t>25 6300     9     Ремни приводные прорезиненные клиновые</w:t>
      </w:r>
    </w:p>
    <w:p w:rsidR="00CC4CF9" w:rsidRPr="00061AB7" w:rsidRDefault="00CC4CF9">
      <w:pPr>
        <w:pStyle w:val="ConsPlusCell"/>
        <w:jc w:val="both"/>
      </w:pPr>
      <w:r w:rsidRPr="00061AB7">
        <w:t>25 6310     3     Ремни приводные клиновые для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25 6320     8     Ремни приводные клиновые для сельского хозяйства</w:t>
      </w:r>
    </w:p>
    <w:p w:rsidR="00CC4CF9" w:rsidRPr="00061AB7" w:rsidRDefault="00CC4CF9">
      <w:pPr>
        <w:pStyle w:val="ConsPlusCell"/>
        <w:jc w:val="both"/>
      </w:pPr>
      <w:r w:rsidRPr="00061AB7">
        <w:t>25 6330     2     Ремни вариаторные</w:t>
      </w:r>
    </w:p>
    <w:p w:rsidR="00CC4CF9" w:rsidRPr="00061AB7" w:rsidRDefault="00CC4CF9">
      <w:pPr>
        <w:pStyle w:val="ConsPlusCell"/>
        <w:jc w:val="both"/>
      </w:pPr>
      <w:r w:rsidRPr="00061AB7">
        <w:t>25 6400     2     Ремни вентиляторные</w:t>
      </w:r>
    </w:p>
    <w:p w:rsidR="00CC4CF9" w:rsidRPr="00061AB7" w:rsidRDefault="00CC4CF9">
      <w:pPr>
        <w:pStyle w:val="ConsPlusCell"/>
        <w:jc w:val="both"/>
      </w:pPr>
      <w:r w:rsidRPr="00061AB7">
        <w:t>25 6410     7     Ремни вентиляторные гладкие</w:t>
      </w:r>
    </w:p>
    <w:p w:rsidR="00CC4CF9" w:rsidRPr="00061AB7" w:rsidRDefault="00CC4CF9">
      <w:pPr>
        <w:pStyle w:val="ConsPlusCell"/>
        <w:jc w:val="both"/>
      </w:pPr>
      <w:r w:rsidRPr="00061AB7">
        <w:t>25 6420     1     Ремни вентиляторные зубчатые</w:t>
      </w:r>
    </w:p>
    <w:p w:rsidR="00CC4CF9" w:rsidRPr="00061AB7" w:rsidRDefault="00CC4CF9">
      <w:pPr>
        <w:pStyle w:val="ConsPlusCell"/>
        <w:jc w:val="both"/>
      </w:pPr>
      <w:r w:rsidRPr="00061AB7">
        <w:t>25 6500     6     Ремни прочие</w:t>
      </w:r>
    </w:p>
    <w:p w:rsidR="00CC4CF9" w:rsidRPr="00061AB7" w:rsidRDefault="00CC4CF9">
      <w:pPr>
        <w:pStyle w:val="ConsPlusCell"/>
        <w:jc w:val="both"/>
      </w:pPr>
      <w:r w:rsidRPr="00061AB7">
        <w:t>25 6520     5     Ремни для сельского хозяйства прочие</w:t>
      </w:r>
    </w:p>
    <w:p w:rsidR="00CC4CF9" w:rsidRPr="00061AB7" w:rsidRDefault="00CC4CF9">
      <w:pPr>
        <w:pStyle w:val="ConsPlusCell"/>
        <w:jc w:val="both"/>
      </w:pPr>
      <w:r w:rsidRPr="00061AB7">
        <w:t>25 6530     8     Ремни для промышленности прочие</w:t>
      </w:r>
    </w:p>
    <w:p w:rsidR="00CC4CF9" w:rsidRPr="00061AB7" w:rsidRDefault="00CC4CF9">
      <w:pPr>
        <w:pStyle w:val="ConsPlusCell"/>
        <w:jc w:val="both"/>
      </w:pPr>
      <w:r w:rsidRPr="00061AB7">
        <w:t>25 6600     4     Ткани прорезиненные</w:t>
      </w:r>
    </w:p>
    <w:p w:rsidR="00CC4CF9" w:rsidRPr="00061AB7" w:rsidRDefault="00CC4CF9">
      <w:pPr>
        <w:pStyle w:val="ConsPlusCell"/>
        <w:jc w:val="both"/>
      </w:pPr>
      <w:r w:rsidRPr="00061AB7">
        <w:t>25 6610     4     Ткани технические однослойные вулканизованные</w:t>
      </w:r>
    </w:p>
    <w:p w:rsidR="00CC4CF9" w:rsidRPr="00061AB7" w:rsidRDefault="00CC4CF9">
      <w:pPr>
        <w:pStyle w:val="ConsPlusCell"/>
        <w:jc w:val="both"/>
      </w:pPr>
      <w:r w:rsidRPr="00061AB7">
        <w:t>25 6620     9     Ткани технические однослойные вулканизованные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25 6630     3     Ткани технические многослойные вулканизованные</w:t>
      </w:r>
    </w:p>
    <w:p w:rsidR="00CC4CF9" w:rsidRPr="00061AB7" w:rsidRDefault="00CC4CF9">
      <w:pPr>
        <w:pStyle w:val="ConsPlusCell"/>
        <w:jc w:val="both"/>
      </w:pPr>
      <w:r w:rsidRPr="00061AB7">
        <w:t>25 6640     8     Ткани прорезиненные невулканизованные</w:t>
      </w:r>
    </w:p>
    <w:p w:rsidR="00CC4CF9" w:rsidRPr="00061AB7" w:rsidRDefault="00CC4CF9">
      <w:pPr>
        <w:pStyle w:val="ConsPlusCell"/>
        <w:jc w:val="both"/>
      </w:pPr>
      <w:r w:rsidRPr="00061AB7">
        <w:t>25 6650     2     Ткани фрикционированные вулканизованные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невулканизованные</w:t>
      </w:r>
    </w:p>
    <w:p w:rsidR="00CC4CF9" w:rsidRPr="00061AB7" w:rsidRDefault="00CC4CF9">
      <w:pPr>
        <w:pStyle w:val="ConsPlusCell"/>
        <w:jc w:val="both"/>
      </w:pPr>
      <w:r w:rsidRPr="00061AB7">
        <w:t>25 6660     7     Ткани фрикционированные и нефрикционированные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обкладкой вулканизованные</w:t>
      </w:r>
    </w:p>
    <w:p w:rsidR="00CC4CF9" w:rsidRPr="00061AB7" w:rsidRDefault="00CC4CF9">
      <w:pPr>
        <w:pStyle w:val="ConsPlusCell"/>
        <w:jc w:val="both"/>
      </w:pPr>
      <w:r w:rsidRPr="00061AB7">
        <w:t>25 6670     1     Ткани фрикционированные и нефрикционированные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обкладкой невулканизованные</w:t>
      </w:r>
    </w:p>
    <w:p w:rsidR="00CC4CF9" w:rsidRPr="00061AB7" w:rsidRDefault="00CC4CF9">
      <w:pPr>
        <w:pStyle w:val="ConsPlusCell"/>
        <w:jc w:val="both"/>
      </w:pPr>
      <w:r w:rsidRPr="00061AB7">
        <w:t>25 6690     0     Ткани технические различных назначений</w:t>
      </w:r>
    </w:p>
    <w:p w:rsidR="00CC4CF9" w:rsidRPr="00061AB7" w:rsidRDefault="00CC4CF9">
      <w:pPr>
        <w:pStyle w:val="ConsPlusCell"/>
        <w:jc w:val="both"/>
      </w:pPr>
      <w:r w:rsidRPr="00061AB7">
        <w:t>25 6700     3     Изделия из прорезиненных тканей</w:t>
      </w:r>
    </w:p>
    <w:p w:rsidR="00CC4CF9" w:rsidRPr="00061AB7" w:rsidRDefault="00CC4CF9">
      <w:pPr>
        <w:pStyle w:val="ConsPlusCell"/>
        <w:jc w:val="both"/>
      </w:pPr>
      <w:r w:rsidRPr="00061AB7">
        <w:t>25 6710     8     Трубы вентиляционные прорезиненные и детали 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ним</w:t>
      </w:r>
    </w:p>
    <w:p w:rsidR="00CC4CF9" w:rsidRPr="00061AB7" w:rsidRDefault="00CC4CF9">
      <w:pPr>
        <w:pStyle w:val="ConsPlusCell"/>
        <w:jc w:val="both"/>
      </w:pPr>
      <w:r w:rsidRPr="00061AB7">
        <w:t>25 6730     7     Изделия и детали резиновые и резинотканевые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особой конструкции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25 6750     6     Ленты тормозные</w:t>
      </w:r>
    </w:p>
    <w:p w:rsidR="00CC4CF9" w:rsidRPr="00061AB7" w:rsidRDefault="00CC4CF9">
      <w:pPr>
        <w:pStyle w:val="ConsPlusCell"/>
        <w:jc w:val="both"/>
      </w:pPr>
      <w:r w:rsidRPr="00061AB7">
        <w:t>25 6760     0     Ленты изоляционные</w:t>
      </w:r>
    </w:p>
    <w:p w:rsidR="00CC4CF9" w:rsidRPr="00061AB7" w:rsidRDefault="00CC4CF9">
      <w:pPr>
        <w:pStyle w:val="ConsPlusCell"/>
        <w:jc w:val="both"/>
      </w:pPr>
      <w:r w:rsidRPr="00061AB7">
        <w:t>25 6790     4     Изделия из прорезиненных тканей прочие</w:t>
      </w:r>
    </w:p>
    <w:p w:rsidR="00CC4CF9" w:rsidRPr="00061AB7" w:rsidRDefault="00CC4CF9">
      <w:pPr>
        <w:pStyle w:val="ConsPlusCell"/>
        <w:jc w:val="both"/>
      </w:pPr>
      <w:r w:rsidRPr="00061AB7">
        <w:t>25 6800     7     Средства промышленной защиты</w:t>
      </w:r>
    </w:p>
    <w:p w:rsidR="00CC4CF9" w:rsidRPr="00061AB7" w:rsidRDefault="00CC4CF9">
      <w:pPr>
        <w:pStyle w:val="ConsPlusCell"/>
        <w:jc w:val="both"/>
      </w:pPr>
      <w:r w:rsidRPr="00061AB7">
        <w:t>25 6810     1     Противогазы промышленные</w:t>
      </w:r>
    </w:p>
    <w:p w:rsidR="00CC4CF9" w:rsidRPr="00061AB7" w:rsidRDefault="00CC4CF9">
      <w:pPr>
        <w:pStyle w:val="ConsPlusCell"/>
        <w:jc w:val="both"/>
      </w:pPr>
      <w:r w:rsidRPr="00061AB7">
        <w:t>25 6820     6     Респираторы</w:t>
      </w:r>
    </w:p>
    <w:p w:rsidR="00CC4CF9" w:rsidRPr="00061AB7" w:rsidRDefault="00CC4CF9">
      <w:pPr>
        <w:pStyle w:val="ConsPlusCell"/>
        <w:jc w:val="both"/>
      </w:pPr>
      <w:r w:rsidRPr="00061AB7">
        <w:t>25 6830     0     Комплектующие части к средствам промышленной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защиты</w:t>
      </w:r>
    </w:p>
    <w:p w:rsidR="00CC4CF9" w:rsidRPr="00061AB7" w:rsidRDefault="00CC4CF9">
      <w:pPr>
        <w:pStyle w:val="ConsPlusCell"/>
        <w:jc w:val="both"/>
      </w:pPr>
      <w:r w:rsidRPr="00061AB7">
        <w:t>25 6840     5     Изделия для средств промышленной защиты</w:t>
      </w:r>
    </w:p>
    <w:p w:rsidR="00CC4CF9" w:rsidRPr="00061AB7" w:rsidRDefault="00CC4CF9">
      <w:pPr>
        <w:pStyle w:val="ConsPlusCell"/>
        <w:jc w:val="both"/>
      </w:pPr>
      <w:r w:rsidRPr="00061AB7">
        <w:t>25 6890     8     Средства промышленной защиты прочие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25 7000     0     Материалы и изделия асбестовые и безасбестовые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фрикционные, уплотнительные, теплоизоляционные</w:t>
      </w:r>
    </w:p>
    <w:p w:rsidR="00CC4CF9" w:rsidRPr="00061AB7" w:rsidRDefault="00CC4CF9">
      <w:pPr>
        <w:pStyle w:val="ConsPlusCell"/>
        <w:jc w:val="both"/>
      </w:pPr>
      <w:r w:rsidRPr="00061AB7">
        <w:t>(в  ред.  Изменения  N 83/2011 ОКП,   утв.  Приказом 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24.05.2011 N 79-ст)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25 7100     4     Изделия фрикционные асбестовые и безасбестовые</w:t>
      </w:r>
    </w:p>
    <w:p w:rsidR="00CC4CF9" w:rsidRPr="00061AB7" w:rsidRDefault="00CC4CF9">
      <w:pPr>
        <w:pStyle w:val="ConsPlusCell"/>
        <w:jc w:val="both"/>
      </w:pPr>
      <w:r w:rsidRPr="00061AB7">
        <w:t>(в  ред.  Изменения  N 83/2011 ОКП,   утв.  Приказом 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24.05.2011 N 79-ст)</w:t>
      </w:r>
    </w:p>
    <w:p w:rsidR="00CC4CF9" w:rsidRPr="00061AB7" w:rsidRDefault="00CC4CF9">
      <w:pPr>
        <w:pStyle w:val="ConsPlusCell"/>
        <w:jc w:val="both"/>
      </w:pPr>
      <w:r w:rsidRPr="00061AB7">
        <w:t>25 7110     9     Накладки сцепления фрикционные</w:t>
      </w:r>
    </w:p>
    <w:p w:rsidR="00CC4CF9" w:rsidRPr="00061AB7" w:rsidRDefault="00CC4CF9">
      <w:pPr>
        <w:pStyle w:val="ConsPlusCell"/>
        <w:jc w:val="both"/>
      </w:pPr>
      <w:r w:rsidRPr="00061AB7">
        <w:t>(в  ред.  Изменения  N 83/2011 ОКП,   утв.  Приказом 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24.05.2011 N 79-ст)</w:t>
      </w:r>
    </w:p>
    <w:p w:rsidR="00CC4CF9" w:rsidRPr="00061AB7" w:rsidRDefault="00CC4CF9">
      <w:pPr>
        <w:pStyle w:val="ConsPlusCell"/>
        <w:jc w:val="both"/>
      </w:pPr>
      <w:r w:rsidRPr="00061AB7">
        <w:t>25 7120     3     Колодки тормозные</w:t>
      </w:r>
    </w:p>
    <w:p w:rsidR="00CC4CF9" w:rsidRPr="00061AB7" w:rsidRDefault="00CC4CF9">
      <w:pPr>
        <w:pStyle w:val="ConsPlusCell"/>
        <w:jc w:val="both"/>
      </w:pPr>
      <w:r w:rsidRPr="00061AB7">
        <w:t>25 7130     8     Накладки тормозные</w:t>
      </w:r>
    </w:p>
    <w:p w:rsidR="00CC4CF9" w:rsidRPr="00061AB7" w:rsidRDefault="00CC4CF9">
      <w:pPr>
        <w:pStyle w:val="ConsPlusCell"/>
        <w:jc w:val="both"/>
      </w:pPr>
      <w:r w:rsidRPr="00061AB7">
        <w:t>25 7140     2     Пластины фрикционные</w:t>
      </w:r>
    </w:p>
    <w:p w:rsidR="00CC4CF9" w:rsidRPr="00061AB7" w:rsidRDefault="00CC4CF9">
      <w:pPr>
        <w:pStyle w:val="ConsPlusCell"/>
        <w:jc w:val="both"/>
      </w:pPr>
      <w:r w:rsidRPr="00061AB7">
        <w:t>25 7150     7     Секторы фрикционные</w:t>
      </w:r>
    </w:p>
    <w:p w:rsidR="00CC4CF9" w:rsidRPr="00061AB7" w:rsidRDefault="00CC4CF9">
      <w:pPr>
        <w:pStyle w:val="ConsPlusCell"/>
        <w:jc w:val="both"/>
      </w:pPr>
      <w:r w:rsidRPr="00061AB7">
        <w:t>25 7160     1     Ленты тормозные</w:t>
      </w:r>
    </w:p>
    <w:p w:rsidR="00CC4CF9" w:rsidRPr="00061AB7" w:rsidRDefault="00CC4CF9">
      <w:pPr>
        <w:pStyle w:val="ConsPlusCell"/>
        <w:jc w:val="both"/>
      </w:pPr>
      <w:r w:rsidRPr="00061AB7">
        <w:t>25 7170     6     Вкладыши фрикционные</w:t>
      </w:r>
    </w:p>
    <w:p w:rsidR="00CC4CF9" w:rsidRPr="00061AB7" w:rsidRDefault="00CC4CF9">
      <w:pPr>
        <w:pStyle w:val="ConsPlusCell"/>
        <w:jc w:val="both"/>
      </w:pPr>
      <w:r w:rsidRPr="00061AB7">
        <w:t>25 7200     8     Набивки сальниковые асбестовые</w:t>
      </w:r>
    </w:p>
    <w:p w:rsidR="00CC4CF9" w:rsidRPr="00061AB7" w:rsidRDefault="00CC4CF9">
      <w:pPr>
        <w:pStyle w:val="ConsPlusCell"/>
        <w:jc w:val="both"/>
      </w:pPr>
      <w:r w:rsidRPr="00061AB7">
        <w:t>25 7210     2     Набивки плетеные сухие асбестовые</w:t>
      </w:r>
    </w:p>
    <w:p w:rsidR="00CC4CF9" w:rsidRPr="00061AB7" w:rsidRDefault="00CC4CF9">
      <w:pPr>
        <w:pStyle w:val="ConsPlusCell"/>
        <w:jc w:val="both"/>
      </w:pPr>
      <w:r w:rsidRPr="00061AB7">
        <w:t>25 7220     7     Набивки плетеные пропитанные асбестовые</w:t>
      </w:r>
    </w:p>
    <w:p w:rsidR="00CC4CF9" w:rsidRPr="00061AB7" w:rsidRDefault="00CC4CF9">
      <w:pPr>
        <w:pStyle w:val="ConsPlusCell"/>
        <w:jc w:val="both"/>
      </w:pPr>
      <w:r w:rsidRPr="00061AB7">
        <w:t>25 7230     1     Набивки плетеные прорезиненные</w:t>
      </w:r>
    </w:p>
    <w:p w:rsidR="00CC4CF9" w:rsidRPr="00061AB7" w:rsidRDefault="00CC4CF9">
      <w:pPr>
        <w:pStyle w:val="ConsPlusCell"/>
        <w:jc w:val="both"/>
      </w:pPr>
      <w:r w:rsidRPr="00061AB7">
        <w:t>25 7240     6     Набивки плетеные с проволокой</w:t>
      </w:r>
    </w:p>
    <w:p w:rsidR="00CC4CF9" w:rsidRPr="00061AB7" w:rsidRDefault="00CC4CF9">
      <w:pPr>
        <w:pStyle w:val="ConsPlusCell"/>
        <w:jc w:val="both"/>
      </w:pPr>
      <w:r w:rsidRPr="00061AB7">
        <w:t>25 7250     0     Набивки плетеные фторсодержащие асбестовые</w:t>
      </w:r>
    </w:p>
    <w:p w:rsidR="00CC4CF9" w:rsidRPr="00061AB7" w:rsidRDefault="00CC4CF9">
      <w:pPr>
        <w:pStyle w:val="ConsPlusCell"/>
        <w:jc w:val="both"/>
      </w:pPr>
      <w:r w:rsidRPr="00061AB7">
        <w:t>25 7260     5     Набивки скатанные асбестовые</w:t>
      </w:r>
    </w:p>
    <w:p w:rsidR="00CC4CF9" w:rsidRPr="00061AB7" w:rsidRDefault="00CC4CF9">
      <w:pPr>
        <w:pStyle w:val="ConsPlusCell"/>
        <w:jc w:val="both"/>
      </w:pPr>
      <w:r w:rsidRPr="00061AB7">
        <w:t>25 7270     1     Набивки кольцевые асбестовые</w:t>
      </w:r>
    </w:p>
    <w:p w:rsidR="00CC4CF9" w:rsidRPr="00061AB7" w:rsidRDefault="00CC4CF9">
      <w:pPr>
        <w:pStyle w:val="ConsPlusCell"/>
        <w:jc w:val="both"/>
      </w:pPr>
      <w:r w:rsidRPr="00061AB7">
        <w:t>25 7280     4     Набивки крученые</w:t>
      </w:r>
    </w:p>
    <w:p w:rsidR="00CC4CF9" w:rsidRPr="00061AB7" w:rsidRDefault="00CC4CF9">
      <w:pPr>
        <w:pStyle w:val="ConsPlusCell"/>
        <w:jc w:val="both"/>
      </w:pPr>
      <w:r w:rsidRPr="00061AB7">
        <w:t>25 7300     1     Набивки сальниковые безасбестовые</w:t>
      </w:r>
    </w:p>
    <w:p w:rsidR="00CC4CF9" w:rsidRPr="00061AB7" w:rsidRDefault="00CC4CF9">
      <w:pPr>
        <w:pStyle w:val="ConsPlusCell"/>
        <w:jc w:val="both"/>
      </w:pPr>
      <w:r w:rsidRPr="00061AB7">
        <w:t>(в  ред.  Изменения  N 83/2011 ОКП,   утв.  Приказом 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24.05.2011 N 79-ст)</w:t>
      </w:r>
    </w:p>
    <w:p w:rsidR="00CC4CF9" w:rsidRPr="00061AB7" w:rsidRDefault="00CC4CF9">
      <w:pPr>
        <w:pStyle w:val="ConsPlusCell"/>
        <w:jc w:val="both"/>
      </w:pPr>
      <w:r w:rsidRPr="00061AB7">
        <w:t>25 7310     6     Набивки плетеные сухие безасбестовые</w:t>
      </w:r>
    </w:p>
    <w:p w:rsidR="00CC4CF9" w:rsidRPr="00061AB7" w:rsidRDefault="00CC4CF9">
      <w:pPr>
        <w:pStyle w:val="ConsPlusCell"/>
        <w:jc w:val="both"/>
      </w:pPr>
      <w:r w:rsidRPr="00061AB7">
        <w:t>(в  ред.  Изменения  N 83/2011 ОКП,   утв.  Приказом 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24.05.2011 N 79-ст)</w:t>
      </w:r>
    </w:p>
    <w:p w:rsidR="00CC4CF9" w:rsidRPr="00061AB7" w:rsidRDefault="00CC4CF9">
      <w:pPr>
        <w:pStyle w:val="ConsPlusCell"/>
        <w:jc w:val="both"/>
      </w:pPr>
      <w:r w:rsidRPr="00061AB7">
        <w:t>25 7320     0     Набивки плетеные пропитанные безасбестовые</w:t>
      </w:r>
    </w:p>
    <w:p w:rsidR="00CC4CF9" w:rsidRPr="00061AB7" w:rsidRDefault="00CC4CF9">
      <w:pPr>
        <w:pStyle w:val="ConsPlusCell"/>
        <w:jc w:val="both"/>
      </w:pPr>
      <w:r w:rsidRPr="00061AB7">
        <w:t>(в  ред.  Изменения  N 83/2011 ОКП,   утв.  Приказом 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24.05.2011 N 79-ст)</w:t>
      </w:r>
    </w:p>
    <w:p w:rsidR="00CC4CF9" w:rsidRPr="00061AB7" w:rsidRDefault="00CC4CF9">
      <w:pPr>
        <w:pStyle w:val="ConsPlusCell"/>
        <w:jc w:val="both"/>
      </w:pPr>
      <w:r w:rsidRPr="00061AB7">
        <w:t>25 7330     5     Набивки плетеные углеродные безасбестовые</w:t>
      </w:r>
    </w:p>
    <w:p w:rsidR="00CC4CF9" w:rsidRPr="00061AB7" w:rsidRDefault="00CC4CF9">
      <w:pPr>
        <w:pStyle w:val="ConsPlusCell"/>
        <w:jc w:val="both"/>
      </w:pPr>
      <w:r w:rsidRPr="00061AB7">
        <w:t>(в  ред.  Изменения  N 83/2011 ОКП,   утв.  Приказом 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24.05.2011 N 79-ст)</w:t>
      </w:r>
    </w:p>
    <w:p w:rsidR="00CC4CF9" w:rsidRPr="00061AB7" w:rsidRDefault="00CC4CF9">
      <w:pPr>
        <w:pStyle w:val="ConsPlusCell"/>
        <w:jc w:val="both"/>
      </w:pPr>
      <w:r w:rsidRPr="00061AB7">
        <w:t>25 7350     4     Набивки плетеные фторсодержащие безасбестовые</w:t>
      </w:r>
    </w:p>
    <w:p w:rsidR="00CC4CF9" w:rsidRPr="00061AB7" w:rsidRDefault="00CC4CF9">
      <w:pPr>
        <w:pStyle w:val="ConsPlusCell"/>
        <w:jc w:val="both"/>
      </w:pPr>
      <w:r w:rsidRPr="00061AB7">
        <w:t>(в  ред.  Изменения  N 83/2011 ОКП,   утв.  Приказом 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24.05.2011 N 79-ст)</w:t>
      </w:r>
    </w:p>
    <w:p w:rsidR="00CC4CF9" w:rsidRPr="00061AB7" w:rsidRDefault="00CC4CF9">
      <w:pPr>
        <w:pStyle w:val="ConsPlusCell"/>
        <w:jc w:val="both"/>
      </w:pPr>
      <w:r w:rsidRPr="00061AB7">
        <w:t>25 7360     9     Набивки скатанные безасбестовые</w:t>
      </w:r>
    </w:p>
    <w:p w:rsidR="00CC4CF9" w:rsidRPr="00061AB7" w:rsidRDefault="00CC4CF9">
      <w:pPr>
        <w:pStyle w:val="ConsPlusCell"/>
        <w:jc w:val="both"/>
      </w:pPr>
      <w:r w:rsidRPr="00061AB7">
        <w:t>(в  ред.  Изменения  N 83/2011 ОКП,   утв.  Приказом 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24.05.2011 N 79-ст)</w:t>
      </w:r>
    </w:p>
    <w:p w:rsidR="00CC4CF9" w:rsidRPr="00061AB7" w:rsidRDefault="00CC4CF9">
      <w:pPr>
        <w:pStyle w:val="ConsPlusCell"/>
        <w:jc w:val="both"/>
      </w:pPr>
      <w:r w:rsidRPr="00061AB7">
        <w:t>25 7370     3     Набивки кольцевые безасбестовые</w:t>
      </w:r>
    </w:p>
    <w:p w:rsidR="00CC4CF9" w:rsidRPr="00061AB7" w:rsidRDefault="00CC4CF9">
      <w:pPr>
        <w:pStyle w:val="ConsPlusCell"/>
        <w:jc w:val="both"/>
      </w:pPr>
      <w:r w:rsidRPr="00061AB7">
        <w:t>(в  ред.  Изменения  N 83/2011 ОКП,   утв.  Приказом 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24.05.2011 N 79-ст)</w:t>
      </w:r>
    </w:p>
    <w:p w:rsidR="00CC4CF9" w:rsidRPr="00061AB7" w:rsidRDefault="00CC4CF9">
      <w:pPr>
        <w:pStyle w:val="ConsPlusCell"/>
        <w:jc w:val="both"/>
      </w:pPr>
      <w:r w:rsidRPr="00061AB7">
        <w:t>25 7400     5     Ткани, нити, шнуры и другие текстильные изделия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асбестовые и безасбестовые</w:t>
      </w:r>
    </w:p>
    <w:p w:rsidR="00CC4CF9" w:rsidRPr="00061AB7" w:rsidRDefault="00CC4CF9">
      <w:pPr>
        <w:pStyle w:val="ConsPlusCell"/>
        <w:jc w:val="both"/>
      </w:pPr>
      <w:r w:rsidRPr="00061AB7">
        <w:t>(в  ред.  Изменения  N 83/2011 ОКП,   утв.  Приказом 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24.05.2011 N 79-ст)</w:t>
      </w:r>
    </w:p>
    <w:p w:rsidR="00CC4CF9" w:rsidRPr="00061AB7" w:rsidRDefault="00CC4CF9">
      <w:pPr>
        <w:pStyle w:val="ConsPlusCell"/>
        <w:jc w:val="both"/>
      </w:pPr>
      <w:r w:rsidRPr="00061AB7">
        <w:t>25 7410     4     Волокно асбестовое и безасбестовое</w:t>
      </w:r>
    </w:p>
    <w:p w:rsidR="00CC4CF9" w:rsidRPr="00061AB7" w:rsidRDefault="00CC4CF9">
      <w:pPr>
        <w:pStyle w:val="ConsPlusCell"/>
        <w:jc w:val="both"/>
      </w:pPr>
      <w:r w:rsidRPr="00061AB7">
        <w:t>(в  ред.  Изменения  N 83/2011 ОКП,   утв.  Приказом 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24.05.2011 N 79-ст)</w:t>
      </w:r>
    </w:p>
    <w:p w:rsidR="00CC4CF9" w:rsidRPr="00061AB7" w:rsidRDefault="00CC4CF9">
      <w:pPr>
        <w:pStyle w:val="ConsPlusCell"/>
        <w:jc w:val="both"/>
      </w:pPr>
      <w:r w:rsidRPr="00061AB7">
        <w:t>25 7420     4     Ткань асбестовая и безасбестовая</w:t>
      </w:r>
    </w:p>
    <w:p w:rsidR="00CC4CF9" w:rsidRPr="00061AB7" w:rsidRDefault="00CC4CF9">
      <w:pPr>
        <w:pStyle w:val="ConsPlusCell"/>
        <w:jc w:val="both"/>
      </w:pPr>
      <w:r w:rsidRPr="00061AB7">
        <w:t>(в  ред.  Изменения  N 83/2011 ОКП,   утв.  Приказом 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24.05.2011 N 79-ст)</w:t>
      </w:r>
    </w:p>
    <w:p w:rsidR="00CC4CF9" w:rsidRPr="00061AB7" w:rsidRDefault="00CC4CF9">
      <w:pPr>
        <w:pStyle w:val="ConsPlusCell"/>
        <w:jc w:val="both"/>
      </w:pPr>
      <w:r w:rsidRPr="00061AB7">
        <w:t>25 7430     9     Ленты электро- и теплоизоляционные асбестовые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безасбестовые</w:t>
      </w:r>
    </w:p>
    <w:p w:rsidR="00CC4CF9" w:rsidRPr="00061AB7" w:rsidRDefault="00CC4CF9">
      <w:pPr>
        <w:pStyle w:val="ConsPlusCell"/>
        <w:jc w:val="both"/>
      </w:pPr>
      <w:r w:rsidRPr="00061AB7">
        <w:t>(в  ред.  Изменения  N 83/2011 ОКП,   утв.  Приказом 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24.05.2011 N 79-ст)</w:t>
      </w:r>
    </w:p>
    <w:p w:rsidR="00CC4CF9" w:rsidRPr="00061AB7" w:rsidRDefault="00CC4CF9">
      <w:pPr>
        <w:pStyle w:val="ConsPlusCell"/>
        <w:jc w:val="both"/>
      </w:pPr>
      <w:r w:rsidRPr="00061AB7">
        <w:t>25 7440     3     Нити и шнуры асбестовые и безасбестовые</w:t>
      </w:r>
    </w:p>
    <w:p w:rsidR="00CC4CF9" w:rsidRPr="00061AB7" w:rsidRDefault="00CC4CF9">
      <w:pPr>
        <w:pStyle w:val="ConsPlusCell"/>
        <w:jc w:val="both"/>
      </w:pPr>
      <w:r w:rsidRPr="00061AB7">
        <w:t>(в  ред.  Изменения  N 83/2011 ОКП,   утв.  Приказом 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24.05.2011 N 79-ст)</w:t>
      </w:r>
    </w:p>
    <w:p w:rsidR="00CC4CF9" w:rsidRPr="00061AB7" w:rsidRDefault="00CC4CF9">
      <w:pPr>
        <w:pStyle w:val="ConsPlusCell"/>
        <w:jc w:val="both"/>
      </w:pPr>
      <w:r w:rsidRPr="00061AB7">
        <w:t>25 7490     6     Изделия текстильные асбестовые и безасбестовые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(в  ред.  Изменения  N 83/2011 ОКП,   утв.  Приказом 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24.05.2011 N 79-ст)</w:t>
      </w:r>
    </w:p>
    <w:p w:rsidR="00CC4CF9" w:rsidRPr="00061AB7" w:rsidRDefault="00CC4CF9">
      <w:pPr>
        <w:pStyle w:val="ConsPlusCell"/>
        <w:jc w:val="both"/>
      </w:pPr>
      <w:r w:rsidRPr="00061AB7">
        <w:t>25 7500     9     Паронит и изделия из него</w:t>
      </w:r>
    </w:p>
    <w:p w:rsidR="00CC4CF9" w:rsidRPr="00061AB7" w:rsidRDefault="00CC4CF9">
      <w:pPr>
        <w:pStyle w:val="ConsPlusCell"/>
        <w:jc w:val="both"/>
      </w:pPr>
      <w:r w:rsidRPr="00061AB7">
        <w:t>25 7510     3     Паронит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25 7520     8     Паронит маслобензостойкий</w:t>
      </w:r>
    </w:p>
    <w:p w:rsidR="00CC4CF9" w:rsidRPr="00061AB7" w:rsidRDefault="00CC4CF9">
      <w:pPr>
        <w:pStyle w:val="ConsPlusCell"/>
        <w:jc w:val="both"/>
      </w:pPr>
      <w:r w:rsidRPr="00061AB7">
        <w:t>25 7530     2     Паронит температуростойкий</w:t>
      </w:r>
    </w:p>
    <w:p w:rsidR="00CC4CF9" w:rsidRPr="00061AB7" w:rsidRDefault="00CC4CF9">
      <w:pPr>
        <w:pStyle w:val="ConsPlusCell"/>
        <w:jc w:val="both"/>
      </w:pPr>
      <w:r w:rsidRPr="00061AB7">
        <w:t>25 7540     7     Паронит стойкий к агрессивным средам</w:t>
      </w:r>
    </w:p>
    <w:p w:rsidR="00CC4CF9" w:rsidRPr="00061AB7" w:rsidRDefault="00CC4CF9">
      <w:pPr>
        <w:pStyle w:val="ConsPlusCell"/>
        <w:jc w:val="both"/>
      </w:pPr>
      <w:r w:rsidRPr="00061AB7">
        <w:t>25 7550     1     Паронит армированный</w:t>
      </w:r>
    </w:p>
    <w:p w:rsidR="00CC4CF9" w:rsidRPr="00061AB7" w:rsidRDefault="00CC4CF9">
      <w:pPr>
        <w:pStyle w:val="ConsPlusCell"/>
        <w:jc w:val="both"/>
      </w:pPr>
      <w:r w:rsidRPr="00061AB7">
        <w:t>25 7590     0     Паронит в изделиях</w:t>
      </w:r>
    </w:p>
    <w:p w:rsidR="00CC4CF9" w:rsidRPr="00061AB7" w:rsidRDefault="00CC4CF9">
      <w:pPr>
        <w:pStyle w:val="ConsPlusCell"/>
        <w:jc w:val="both"/>
      </w:pPr>
      <w:r w:rsidRPr="00061AB7">
        <w:t>25 7600     2     Бумага, картон асбестовые и безасбестовые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изделия из них</w:t>
      </w:r>
    </w:p>
    <w:p w:rsidR="00CC4CF9" w:rsidRPr="00061AB7" w:rsidRDefault="00CC4CF9">
      <w:pPr>
        <w:pStyle w:val="ConsPlusCell"/>
        <w:jc w:val="both"/>
      </w:pPr>
      <w:r w:rsidRPr="00061AB7">
        <w:t>(в  ред.  Изменения  N 83/2011 ОКП,   утв.  Приказом 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24.05.2011 N 79-ст)</w:t>
      </w:r>
    </w:p>
    <w:p w:rsidR="00CC4CF9" w:rsidRPr="00061AB7" w:rsidRDefault="00CC4CF9">
      <w:pPr>
        <w:pStyle w:val="ConsPlusCell"/>
        <w:jc w:val="both"/>
      </w:pPr>
      <w:r w:rsidRPr="00061AB7">
        <w:t>25 7610     7     Бумага асбестовая и безасбестовая</w:t>
      </w:r>
    </w:p>
    <w:p w:rsidR="00CC4CF9" w:rsidRPr="00061AB7" w:rsidRDefault="00CC4CF9">
      <w:pPr>
        <w:pStyle w:val="ConsPlusCell"/>
        <w:jc w:val="both"/>
      </w:pPr>
      <w:r w:rsidRPr="00061AB7">
        <w:t>(в  ред.  Изменения  N 83/2011 ОКП,   утв.  Приказом 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24.05.2011 N 79-ст)</w:t>
      </w:r>
    </w:p>
    <w:p w:rsidR="00CC4CF9" w:rsidRPr="00061AB7" w:rsidRDefault="00CC4CF9">
      <w:pPr>
        <w:pStyle w:val="ConsPlusCell"/>
        <w:jc w:val="both"/>
      </w:pPr>
      <w:r w:rsidRPr="00061AB7">
        <w:t>25 7620     1     Изделия из бумаги асбестовой и безасбестовой</w:t>
      </w:r>
    </w:p>
    <w:p w:rsidR="00CC4CF9" w:rsidRPr="00061AB7" w:rsidRDefault="00CC4CF9">
      <w:pPr>
        <w:pStyle w:val="ConsPlusCell"/>
        <w:jc w:val="both"/>
      </w:pPr>
      <w:r w:rsidRPr="00061AB7">
        <w:t>(в  ред.  Изменения  N 83/2011 ОКП,   утв.  Приказом 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24.05.2011 N 79-ст)</w:t>
      </w:r>
    </w:p>
    <w:p w:rsidR="00CC4CF9" w:rsidRPr="00061AB7" w:rsidRDefault="00CC4CF9">
      <w:pPr>
        <w:pStyle w:val="ConsPlusCell"/>
        <w:jc w:val="both"/>
      </w:pPr>
      <w:r w:rsidRPr="00061AB7">
        <w:t>25 7630     6     Картон асбестовый и безасбестовый</w:t>
      </w:r>
    </w:p>
    <w:p w:rsidR="00CC4CF9" w:rsidRPr="00061AB7" w:rsidRDefault="00CC4CF9">
      <w:pPr>
        <w:pStyle w:val="ConsPlusCell"/>
        <w:jc w:val="both"/>
      </w:pPr>
      <w:r w:rsidRPr="00061AB7">
        <w:t>(в  ред.  Изменения  N 83/2011 ОКП,   утв.  Приказом 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24.05.2011 N 79-ст)</w:t>
      </w:r>
    </w:p>
    <w:p w:rsidR="00CC4CF9" w:rsidRPr="00061AB7" w:rsidRDefault="00CC4CF9">
      <w:pPr>
        <w:pStyle w:val="ConsPlusCell"/>
        <w:jc w:val="both"/>
      </w:pPr>
      <w:r w:rsidRPr="00061AB7">
        <w:t>25 7640     0     Изделия из картона асбестового и безасбестового</w:t>
      </w:r>
    </w:p>
    <w:p w:rsidR="00CC4CF9" w:rsidRPr="00061AB7" w:rsidRDefault="00CC4CF9">
      <w:pPr>
        <w:pStyle w:val="ConsPlusCell"/>
        <w:jc w:val="both"/>
      </w:pPr>
      <w:r w:rsidRPr="00061AB7">
        <w:t>(в  ред.  Изменения  N 83/2011 ОКП,   утв.  Приказом 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24.05.2011 N 79-ст)</w:t>
      </w:r>
    </w:p>
    <w:p w:rsidR="00CC4CF9" w:rsidRPr="00061AB7" w:rsidRDefault="00CC4CF9">
      <w:pPr>
        <w:pStyle w:val="ConsPlusCell"/>
        <w:jc w:val="both"/>
      </w:pPr>
      <w:r w:rsidRPr="00061AB7">
        <w:t>25 7700     6     Материалы прокладочные и изделия из них</w:t>
      </w:r>
    </w:p>
    <w:p w:rsidR="00CC4CF9" w:rsidRPr="00061AB7" w:rsidRDefault="00CC4CF9">
      <w:pPr>
        <w:pStyle w:val="ConsPlusCell"/>
        <w:jc w:val="both"/>
      </w:pPr>
      <w:r w:rsidRPr="00061AB7">
        <w:t>25 7710     0     Листы асбостальные и изделия из них</w:t>
      </w:r>
    </w:p>
    <w:p w:rsidR="00CC4CF9" w:rsidRPr="00061AB7" w:rsidRDefault="00CC4CF9">
      <w:pPr>
        <w:pStyle w:val="ConsPlusCell"/>
        <w:jc w:val="both"/>
      </w:pPr>
      <w:r w:rsidRPr="00061AB7">
        <w:t>25 7720     5     Полотно армированное асбестовое и безасбестовое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изделия из него</w:t>
      </w:r>
    </w:p>
    <w:p w:rsidR="00CC4CF9" w:rsidRPr="00061AB7" w:rsidRDefault="00CC4CF9">
      <w:pPr>
        <w:pStyle w:val="ConsPlusCell"/>
        <w:jc w:val="both"/>
      </w:pPr>
      <w:r w:rsidRPr="00061AB7">
        <w:t>(в  ред.  Изменения  N 83/2011 ОКП,   утв.  Приказом 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24.05.2011 N 79-ст)</w:t>
      </w:r>
    </w:p>
    <w:p w:rsidR="00CC4CF9" w:rsidRPr="00061AB7" w:rsidRDefault="00CC4CF9">
      <w:pPr>
        <w:pStyle w:val="ConsPlusCell"/>
        <w:jc w:val="both"/>
      </w:pPr>
      <w:r w:rsidRPr="00061AB7">
        <w:t>25 7730     3     Электронит и изделия из него</w:t>
      </w:r>
    </w:p>
    <w:p w:rsidR="00CC4CF9" w:rsidRPr="00061AB7" w:rsidRDefault="00CC4CF9">
      <w:pPr>
        <w:pStyle w:val="ConsPlusCell"/>
        <w:jc w:val="both"/>
      </w:pPr>
      <w:r w:rsidRPr="00061AB7">
        <w:t>25 7740     4     Прокладки спирально навитого типа</w:t>
      </w:r>
    </w:p>
    <w:p w:rsidR="00CC4CF9" w:rsidRPr="00061AB7" w:rsidRDefault="00CC4CF9">
      <w:pPr>
        <w:pStyle w:val="ConsPlusCell"/>
        <w:jc w:val="both"/>
      </w:pPr>
      <w:r w:rsidRPr="00061AB7">
        <w:t>25 7750     9     Материалы прокладочные, изготовленные без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растворителя, и изделия из них</w:t>
      </w:r>
    </w:p>
    <w:p w:rsidR="00CC4CF9" w:rsidRPr="00061AB7" w:rsidRDefault="00CC4CF9">
      <w:pPr>
        <w:pStyle w:val="ConsPlusCell"/>
        <w:jc w:val="both"/>
      </w:pPr>
      <w:r w:rsidRPr="00061AB7">
        <w:t>25 7900     3     Материалы и изделия асбестовые и безасбестовые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технические прочие</w:t>
      </w:r>
    </w:p>
    <w:p w:rsidR="00CC4CF9" w:rsidRPr="00061AB7" w:rsidRDefault="00CC4CF9">
      <w:pPr>
        <w:pStyle w:val="ConsPlusCell"/>
        <w:jc w:val="both"/>
      </w:pPr>
      <w:r w:rsidRPr="00061AB7">
        <w:t>(в  ред.  Изменения  N 83/2011 ОКП,   утв.  Приказом 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24.05.2011 N 79-ст)</w:t>
      </w:r>
    </w:p>
    <w:p w:rsidR="00CC4CF9" w:rsidRPr="00061AB7" w:rsidRDefault="00CC4CF9">
      <w:pPr>
        <w:pStyle w:val="ConsPlusCell"/>
        <w:jc w:val="both"/>
      </w:pPr>
      <w:r w:rsidRPr="00061AB7">
        <w:t>25 7910     8     Материалы стерилизующие и фильтрующие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асбестовые и безасбестовые</w:t>
      </w:r>
    </w:p>
    <w:p w:rsidR="00CC4CF9" w:rsidRPr="00061AB7" w:rsidRDefault="00CC4CF9">
      <w:pPr>
        <w:pStyle w:val="ConsPlusCell"/>
        <w:jc w:val="both"/>
      </w:pPr>
      <w:r w:rsidRPr="00061AB7">
        <w:t>(в  ред.  Изменения  N 83/2011 ОКП,   утв.  Приказом 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24.05.2011 N 79-ст)</w:t>
      </w:r>
    </w:p>
    <w:p w:rsidR="00CC4CF9" w:rsidRPr="00061AB7" w:rsidRDefault="00CC4CF9">
      <w:pPr>
        <w:pStyle w:val="ConsPlusCell"/>
        <w:jc w:val="both"/>
      </w:pPr>
      <w:r w:rsidRPr="00061AB7">
        <w:t>25 7920     2     Шайбы асбестовые и безасбестовые</w:t>
      </w:r>
    </w:p>
    <w:p w:rsidR="00CC4CF9" w:rsidRPr="00061AB7" w:rsidRDefault="00CC4CF9">
      <w:pPr>
        <w:pStyle w:val="ConsPlusCell"/>
        <w:jc w:val="both"/>
      </w:pPr>
      <w:r w:rsidRPr="00061AB7">
        <w:t>(в  ред.  Изменения  N 83/2011 ОКП,   утв.  Приказом 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24.05.2011 N 79-ст)</w:t>
      </w:r>
    </w:p>
    <w:p w:rsidR="00CC4CF9" w:rsidRPr="00061AB7" w:rsidRDefault="00CC4CF9">
      <w:pPr>
        <w:pStyle w:val="ConsPlusCell"/>
        <w:jc w:val="both"/>
      </w:pPr>
      <w:r w:rsidRPr="00061AB7">
        <w:t>25 7930     7     Материалы асбестовые и безасбестовые</w:t>
      </w:r>
    </w:p>
    <w:p w:rsidR="00CC4CF9" w:rsidRPr="00061AB7" w:rsidRDefault="00CC4CF9">
      <w:pPr>
        <w:pStyle w:val="ConsPlusCell"/>
        <w:jc w:val="both"/>
      </w:pPr>
      <w:r w:rsidRPr="00061AB7">
        <w:t>(в  ред.  Изменения  N 83/2011 ОКП,   утв.  Приказом 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24.05.2011 N 79-ст)</w:t>
      </w:r>
    </w:p>
    <w:p w:rsidR="00CC4CF9" w:rsidRPr="00061AB7" w:rsidRDefault="00CC4CF9">
      <w:pPr>
        <w:pStyle w:val="ConsPlusCell"/>
        <w:jc w:val="both"/>
      </w:pPr>
      <w:r w:rsidRPr="00061AB7">
        <w:t>25 7940     1     Прокладки асбестовые и безасбестовые</w:t>
      </w:r>
    </w:p>
    <w:p w:rsidR="00CC4CF9" w:rsidRPr="00061AB7" w:rsidRDefault="00CC4CF9">
      <w:pPr>
        <w:pStyle w:val="ConsPlusCell"/>
        <w:jc w:val="both"/>
      </w:pPr>
      <w:r w:rsidRPr="00061AB7">
        <w:t>(в  ред.  Изменения  N 83/2011 ОКП,   утв.  Приказом 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24.05.2011 N 79-ст)</w:t>
      </w:r>
    </w:p>
    <w:p w:rsidR="00CC4CF9" w:rsidRPr="00061AB7" w:rsidRDefault="00CC4CF9">
      <w:pPr>
        <w:pStyle w:val="ConsPlusCell"/>
        <w:jc w:val="both"/>
      </w:pPr>
      <w:r w:rsidRPr="00061AB7">
        <w:t>25 7950     6     Материалы фрикционные листовые асбестовые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безасбестовые</w:t>
      </w:r>
    </w:p>
    <w:p w:rsidR="00CC4CF9" w:rsidRPr="00061AB7" w:rsidRDefault="00CC4CF9">
      <w:pPr>
        <w:pStyle w:val="ConsPlusCell"/>
        <w:jc w:val="both"/>
      </w:pPr>
      <w:r w:rsidRPr="00061AB7">
        <w:t>(в  ред.  Изменения  N 83/2011 ОКП,   утв.  Приказом 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24.05.2011 N 79-ст)</w:t>
      </w:r>
    </w:p>
    <w:p w:rsidR="00CC4CF9" w:rsidRPr="00061AB7" w:rsidRDefault="00CC4CF9">
      <w:pPr>
        <w:pStyle w:val="ConsPlusCell"/>
        <w:jc w:val="both"/>
      </w:pPr>
      <w:r w:rsidRPr="00061AB7">
        <w:t>25 7960     0     Материалы нетканые асбестовые и безасбестовые</w:t>
      </w:r>
    </w:p>
    <w:p w:rsidR="00CC4CF9" w:rsidRPr="00061AB7" w:rsidRDefault="00CC4CF9">
      <w:pPr>
        <w:pStyle w:val="ConsPlusCell"/>
        <w:jc w:val="both"/>
      </w:pPr>
      <w:r w:rsidRPr="00061AB7">
        <w:t>(в  ред.  Изменения  N 83/2011 ОКП,   утв.  Приказом 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24.05.2011 N 79-ст)</w:t>
      </w:r>
    </w:p>
    <w:p w:rsidR="00CC4CF9" w:rsidRPr="00061AB7" w:rsidRDefault="00CC4CF9">
      <w:pPr>
        <w:pStyle w:val="ConsPlusCell"/>
        <w:jc w:val="both"/>
      </w:pPr>
      <w:r w:rsidRPr="00061AB7">
        <w:t>25 7990     4     Отходы производства асбестовых и безасбестовых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технических изделий</w:t>
      </w:r>
    </w:p>
    <w:p w:rsidR="00CC4CF9" w:rsidRPr="00061AB7" w:rsidRDefault="00CC4CF9">
      <w:pPr>
        <w:pStyle w:val="ConsPlusCell"/>
        <w:jc w:val="both"/>
      </w:pPr>
      <w:r w:rsidRPr="00061AB7">
        <w:t>(в  ред.  Изменения  N 83/2011 ОКП,   утв.  Приказом 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24.05.2011 N 79-ст)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25 8000     3     Эбонит и изделия эбонитовые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25 8100     7     Баки эбонитовые для аккумуляторов</w:t>
      </w:r>
    </w:p>
    <w:p w:rsidR="00CC4CF9" w:rsidRPr="00061AB7" w:rsidRDefault="00CC4CF9">
      <w:pPr>
        <w:pStyle w:val="ConsPlusCell"/>
        <w:jc w:val="both"/>
      </w:pPr>
      <w:r w:rsidRPr="00061AB7">
        <w:t>25 8110     1     Баки и детали к ним для свинцово-цинко-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кислотных и щелочных аккумуляторов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судостроения /</w:t>
      </w:r>
    </w:p>
    <w:p w:rsidR="00CC4CF9" w:rsidRPr="00061AB7" w:rsidRDefault="00CC4CF9">
      <w:pPr>
        <w:pStyle w:val="ConsPlusCell"/>
        <w:jc w:val="both"/>
      </w:pPr>
      <w:r w:rsidRPr="00061AB7">
        <w:t>25 8111     7     - клееные</w:t>
      </w:r>
    </w:p>
    <w:p w:rsidR="00CC4CF9" w:rsidRPr="00061AB7" w:rsidRDefault="00CC4CF9">
      <w:pPr>
        <w:pStyle w:val="ConsPlusCell"/>
        <w:jc w:val="both"/>
      </w:pPr>
      <w:r w:rsidRPr="00061AB7">
        <w:t>25 8120     6     Баки и детали к ним для свинцово-кислотных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аккумуляторов прочие /</w:t>
      </w:r>
    </w:p>
    <w:p w:rsidR="00CC4CF9" w:rsidRPr="00061AB7" w:rsidRDefault="00CC4CF9">
      <w:pPr>
        <w:pStyle w:val="ConsPlusCell"/>
        <w:jc w:val="both"/>
      </w:pPr>
      <w:r w:rsidRPr="00061AB7">
        <w:t>25 8121     1     - клееные</w:t>
      </w:r>
    </w:p>
    <w:p w:rsidR="00CC4CF9" w:rsidRPr="00061AB7" w:rsidRDefault="00CC4CF9">
      <w:pPr>
        <w:pStyle w:val="ConsPlusCell"/>
        <w:jc w:val="both"/>
      </w:pPr>
      <w:r w:rsidRPr="00061AB7">
        <w:t>25 8122     7     - прессованные</w:t>
      </w:r>
    </w:p>
    <w:p w:rsidR="00CC4CF9" w:rsidRPr="00061AB7" w:rsidRDefault="00CC4CF9">
      <w:pPr>
        <w:pStyle w:val="ConsPlusCell"/>
        <w:jc w:val="both"/>
      </w:pPr>
      <w:r w:rsidRPr="00061AB7">
        <w:t>25 8200     0     Моноблоки эбонитовые для аккумуляторов и детали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 ним</w:t>
      </w:r>
    </w:p>
    <w:p w:rsidR="00CC4CF9" w:rsidRPr="00061AB7" w:rsidRDefault="00CC4CF9">
      <w:pPr>
        <w:pStyle w:val="ConsPlusCell"/>
        <w:jc w:val="both"/>
      </w:pPr>
      <w:r w:rsidRPr="00061AB7">
        <w:t>25 8210     5     Моноблоки / и детали к ним</w:t>
      </w:r>
    </w:p>
    <w:p w:rsidR="00CC4CF9" w:rsidRPr="00061AB7" w:rsidRDefault="00CC4CF9">
      <w:pPr>
        <w:pStyle w:val="ConsPlusCell"/>
        <w:jc w:val="both"/>
      </w:pPr>
      <w:r w:rsidRPr="00061AB7">
        <w:t>25 8211     0     - авиационные и детали к ним</w:t>
      </w:r>
    </w:p>
    <w:p w:rsidR="00CC4CF9" w:rsidRPr="00061AB7" w:rsidRDefault="00CC4CF9">
      <w:pPr>
        <w:pStyle w:val="ConsPlusCell"/>
        <w:jc w:val="both"/>
      </w:pPr>
      <w:r w:rsidRPr="00061AB7">
        <w:t>25 8212     6     - автомобильные и детали к ним</w:t>
      </w:r>
    </w:p>
    <w:p w:rsidR="00CC4CF9" w:rsidRPr="00061AB7" w:rsidRDefault="00CC4CF9">
      <w:pPr>
        <w:pStyle w:val="ConsPlusCell"/>
        <w:jc w:val="both"/>
      </w:pPr>
      <w:r w:rsidRPr="00061AB7">
        <w:t>25 8213     1     - тракторные и детали к ним</w:t>
      </w:r>
    </w:p>
    <w:p w:rsidR="00CC4CF9" w:rsidRPr="00061AB7" w:rsidRDefault="00CC4CF9">
      <w:pPr>
        <w:pStyle w:val="ConsPlusCell"/>
        <w:jc w:val="both"/>
      </w:pPr>
      <w:r w:rsidRPr="00061AB7">
        <w:t>25 8214     7     - для мотоциклов и мотороллеров и детали к ним</w:t>
      </w:r>
    </w:p>
    <w:p w:rsidR="00CC4CF9" w:rsidRPr="00061AB7" w:rsidRDefault="00CC4CF9">
      <w:pPr>
        <w:pStyle w:val="ConsPlusCell"/>
        <w:jc w:val="both"/>
      </w:pPr>
      <w:r w:rsidRPr="00061AB7">
        <w:t>25 8219     4     - прочие</w:t>
      </w:r>
    </w:p>
    <w:p w:rsidR="00CC4CF9" w:rsidRPr="00061AB7" w:rsidRDefault="00CC4CF9">
      <w:pPr>
        <w:pStyle w:val="ConsPlusCell"/>
        <w:jc w:val="both"/>
      </w:pPr>
      <w:r w:rsidRPr="00061AB7">
        <w:t>25 8300     4     Сепараторы эбонитовые</w:t>
      </w:r>
    </w:p>
    <w:p w:rsidR="00CC4CF9" w:rsidRPr="00061AB7" w:rsidRDefault="00CC4CF9">
      <w:pPr>
        <w:pStyle w:val="ConsPlusCell"/>
        <w:jc w:val="both"/>
      </w:pPr>
      <w:r w:rsidRPr="00061AB7">
        <w:t>25 8310     9     Сепараторы эбонитовые микропористые промышленные</w:t>
      </w:r>
    </w:p>
    <w:p w:rsidR="00CC4CF9" w:rsidRPr="00061AB7" w:rsidRDefault="00CC4CF9">
      <w:pPr>
        <w:pStyle w:val="ConsPlusCell"/>
        <w:jc w:val="both"/>
      </w:pPr>
      <w:r w:rsidRPr="00061AB7">
        <w:t>25 8311     4     Сепараторы эбонитовые микропористые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различных аккумуляторов</w:t>
      </w:r>
    </w:p>
    <w:p w:rsidR="00CC4CF9" w:rsidRPr="00061AB7" w:rsidRDefault="00CC4CF9">
      <w:pPr>
        <w:pStyle w:val="ConsPlusCell"/>
        <w:jc w:val="both"/>
      </w:pPr>
      <w:r w:rsidRPr="00061AB7">
        <w:t>25 8400     8     Чехлы и детали щелочных аккумуляторов</w:t>
      </w:r>
    </w:p>
    <w:p w:rsidR="00CC4CF9" w:rsidRPr="00061AB7" w:rsidRDefault="00CC4CF9">
      <w:pPr>
        <w:pStyle w:val="ConsPlusCell"/>
        <w:jc w:val="both"/>
      </w:pPr>
      <w:r w:rsidRPr="00061AB7">
        <w:t>25 8410     2     Чехлы щелочных аккумуляторов /</w:t>
      </w:r>
    </w:p>
    <w:p w:rsidR="00CC4CF9" w:rsidRPr="00061AB7" w:rsidRDefault="00CC4CF9">
      <w:pPr>
        <w:pStyle w:val="ConsPlusCell"/>
        <w:jc w:val="both"/>
      </w:pPr>
      <w:r w:rsidRPr="00061AB7">
        <w:t>25 8411     8     - прессованные</w:t>
      </w:r>
    </w:p>
    <w:p w:rsidR="00CC4CF9" w:rsidRPr="00061AB7" w:rsidRDefault="00CC4CF9">
      <w:pPr>
        <w:pStyle w:val="ConsPlusCell"/>
        <w:jc w:val="both"/>
      </w:pPr>
      <w:r w:rsidRPr="00061AB7">
        <w:t>25 8412     3     - клееные</w:t>
      </w:r>
    </w:p>
    <w:p w:rsidR="00CC4CF9" w:rsidRPr="00061AB7" w:rsidRDefault="00CC4CF9">
      <w:pPr>
        <w:pStyle w:val="ConsPlusCell"/>
        <w:jc w:val="both"/>
      </w:pPr>
      <w:r w:rsidRPr="00061AB7">
        <w:t>25 8420     7     Детали щелочных аккумуляторов /</w:t>
      </w:r>
    </w:p>
    <w:p w:rsidR="00CC4CF9" w:rsidRPr="00061AB7" w:rsidRDefault="00CC4CF9">
      <w:pPr>
        <w:pStyle w:val="ConsPlusCell"/>
        <w:jc w:val="both"/>
      </w:pPr>
      <w:r w:rsidRPr="00061AB7">
        <w:t>25 8421     2     - резиновые</w:t>
      </w:r>
    </w:p>
    <w:p w:rsidR="00CC4CF9" w:rsidRPr="00061AB7" w:rsidRDefault="00CC4CF9">
      <w:pPr>
        <w:pStyle w:val="ConsPlusCell"/>
        <w:jc w:val="both"/>
      </w:pPr>
      <w:r w:rsidRPr="00061AB7">
        <w:t>25 8422     8     - эбонитовые</w:t>
      </w:r>
    </w:p>
    <w:p w:rsidR="00CC4CF9" w:rsidRPr="00061AB7" w:rsidRDefault="00CC4CF9">
      <w:pPr>
        <w:pStyle w:val="ConsPlusCell"/>
        <w:jc w:val="both"/>
      </w:pPr>
      <w:r w:rsidRPr="00061AB7">
        <w:t>25 8500     1     Эбонит электротехнический и изделия из него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25 8510     6     Пластины, палки и трубки эбонитовые</w:t>
      </w:r>
    </w:p>
    <w:p w:rsidR="00CC4CF9" w:rsidRPr="00061AB7" w:rsidRDefault="00CC4CF9">
      <w:pPr>
        <w:pStyle w:val="ConsPlusCell"/>
        <w:jc w:val="both"/>
      </w:pPr>
      <w:r w:rsidRPr="00061AB7">
        <w:t>25 8511     1     Пластины эбонитовые</w:t>
      </w:r>
    </w:p>
    <w:p w:rsidR="00CC4CF9" w:rsidRPr="00061AB7" w:rsidRDefault="00CC4CF9">
      <w:pPr>
        <w:pStyle w:val="ConsPlusCell"/>
        <w:jc w:val="both"/>
      </w:pPr>
      <w:r w:rsidRPr="00061AB7">
        <w:t>25 8512     7     Палки эбонитовые</w:t>
      </w:r>
    </w:p>
    <w:p w:rsidR="00CC4CF9" w:rsidRPr="00061AB7" w:rsidRDefault="00CC4CF9">
      <w:pPr>
        <w:pStyle w:val="ConsPlusCell"/>
        <w:jc w:val="both"/>
      </w:pPr>
      <w:r w:rsidRPr="00061AB7">
        <w:t>25 8513     2     Трубки эбонитовые</w:t>
      </w:r>
    </w:p>
    <w:p w:rsidR="00CC4CF9" w:rsidRPr="00061AB7" w:rsidRDefault="00CC4CF9">
      <w:pPr>
        <w:pStyle w:val="ConsPlusCell"/>
        <w:jc w:val="both"/>
      </w:pPr>
      <w:r w:rsidRPr="00061AB7">
        <w:t>25 8900     6     Изделия и детали эбонитовые прочие</w:t>
      </w:r>
    </w:p>
    <w:p w:rsidR="00CC4CF9" w:rsidRPr="00061AB7" w:rsidRDefault="00CC4CF9">
      <w:pPr>
        <w:pStyle w:val="ConsPlusCell"/>
        <w:jc w:val="both"/>
      </w:pPr>
      <w:r w:rsidRPr="00061AB7">
        <w:t>25 8910     0     Изделия эбонитовые различного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25 8919     1     Детали эбонитовые прочие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25 9000     6     Обувь резиновая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25 9100     0     Ботики резиновые, резинотекстильные</w:t>
      </w:r>
    </w:p>
    <w:p w:rsidR="00CC4CF9" w:rsidRPr="00061AB7" w:rsidRDefault="00CC4CF9">
      <w:pPr>
        <w:pStyle w:val="ConsPlusCell"/>
        <w:jc w:val="both"/>
      </w:pPr>
      <w:r w:rsidRPr="00061AB7">
        <w:t>25 9110     4     Ботики мужские /</w:t>
      </w:r>
    </w:p>
    <w:p w:rsidR="00CC4CF9" w:rsidRPr="00061AB7" w:rsidRDefault="00CC4CF9">
      <w:pPr>
        <w:pStyle w:val="ConsPlusCell"/>
        <w:jc w:val="both"/>
      </w:pPr>
      <w:r w:rsidRPr="00061AB7">
        <w:t>25 9111     4     - резинотекстильные для ношения на кожаную обувь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25 9112     5     - резинотекстильные для ношения без обуви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25 9113     0     - цельнорезиновые на обувь</w:t>
      </w:r>
    </w:p>
    <w:p w:rsidR="00CC4CF9" w:rsidRPr="00061AB7" w:rsidRDefault="00CC4CF9">
      <w:pPr>
        <w:pStyle w:val="ConsPlusCell"/>
        <w:jc w:val="both"/>
      </w:pPr>
      <w:r w:rsidRPr="00061AB7">
        <w:t>25 9114     6     - цельнорезиновые для ношения без обуви</w:t>
      </w:r>
    </w:p>
    <w:p w:rsidR="00CC4CF9" w:rsidRPr="00061AB7" w:rsidRDefault="00CC4CF9">
      <w:pPr>
        <w:pStyle w:val="ConsPlusCell"/>
        <w:jc w:val="both"/>
      </w:pPr>
      <w:r w:rsidRPr="00061AB7">
        <w:t>25 9115     1     - резиновые лакированные</w:t>
      </w:r>
    </w:p>
    <w:p w:rsidR="00CC4CF9" w:rsidRPr="00061AB7" w:rsidRDefault="00CC4CF9">
      <w:pPr>
        <w:pStyle w:val="ConsPlusCell"/>
        <w:jc w:val="both"/>
      </w:pPr>
      <w:r w:rsidRPr="00061AB7">
        <w:t>25 9120     9     Ботики женские /</w:t>
      </w:r>
    </w:p>
    <w:p w:rsidR="00CC4CF9" w:rsidRPr="00061AB7" w:rsidRDefault="00CC4CF9">
      <w:pPr>
        <w:pStyle w:val="ConsPlusCell"/>
        <w:jc w:val="both"/>
      </w:pPr>
      <w:r w:rsidRPr="00061AB7">
        <w:t>25 9121     4     - резинотекстильные на обувь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25 9122     8     - резинотекстильные для ношения без обуви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25 9123     5     - цельнорезиновые на обувь</w:t>
      </w:r>
    </w:p>
    <w:p w:rsidR="00CC4CF9" w:rsidRPr="00061AB7" w:rsidRDefault="00CC4CF9">
      <w:pPr>
        <w:pStyle w:val="ConsPlusCell"/>
        <w:jc w:val="both"/>
      </w:pPr>
      <w:r w:rsidRPr="00061AB7">
        <w:t>25 9124     0     - цельнорезиновые для ношения без обуви</w:t>
      </w:r>
    </w:p>
    <w:p w:rsidR="00CC4CF9" w:rsidRPr="00061AB7" w:rsidRDefault="00CC4CF9">
      <w:pPr>
        <w:pStyle w:val="ConsPlusCell"/>
        <w:jc w:val="both"/>
      </w:pPr>
      <w:r w:rsidRPr="00061AB7">
        <w:t>25 9130     3     Ботики мальчиковые /</w:t>
      </w:r>
    </w:p>
    <w:p w:rsidR="00CC4CF9" w:rsidRPr="00061AB7" w:rsidRDefault="00CC4CF9">
      <w:pPr>
        <w:pStyle w:val="ConsPlusCell"/>
        <w:jc w:val="both"/>
      </w:pPr>
      <w:r w:rsidRPr="00061AB7">
        <w:t>25 9131     9     - резинотекстильные на обувь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25 9132     4     - резинотекстильные для ношения без обуви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25 9140     8     Ботики девичьи /</w:t>
      </w:r>
    </w:p>
    <w:p w:rsidR="00CC4CF9" w:rsidRPr="00061AB7" w:rsidRDefault="00CC4CF9">
      <w:pPr>
        <w:pStyle w:val="ConsPlusCell"/>
        <w:jc w:val="both"/>
      </w:pPr>
      <w:r w:rsidRPr="00061AB7">
        <w:t>25 9141     3     - резинотекстильные на обувь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25 9142     9     - резинотекстильные для ношения без обуви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25 9143     4     - цельнорезиновые на обувь</w:t>
      </w:r>
    </w:p>
    <w:p w:rsidR="00CC4CF9" w:rsidRPr="00061AB7" w:rsidRDefault="00CC4CF9">
      <w:pPr>
        <w:pStyle w:val="ConsPlusCell"/>
        <w:jc w:val="both"/>
      </w:pPr>
      <w:r w:rsidRPr="00061AB7">
        <w:t>25 9144     5     - цельнорезиновые для ношения без обуви</w:t>
      </w:r>
    </w:p>
    <w:p w:rsidR="00CC4CF9" w:rsidRPr="00061AB7" w:rsidRDefault="00CC4CF9">
      <w:pPr>
        <w:pStyle w:val="ConsPlusCell"/>
        <w:jc w:val="both"/>
      </w:pPr>
      <w:r w:rsidRPr="00061AB7">
        <w:t>25 9150     2     Ботики детские /</w:t>
      </w:r>
    </w:p>
    <w:p w:rsidR="00CC4CF9" w:rsidRPr="00061AB7" w:rsidRDefault="00CC4CF9">
      <w:pPr>
        <w:pStyle w:val="ConsPlusCell"/>
        <w:jc w:val="both"/>
      </w:pPr>
      <w:r w:rsidRPr="00061AB7">
        <w:t>25 9151     8     - резинотекстильные на обувь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25 9152     3     - резинотекстильные для ношения без обуви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25 9153     9     - цельнорезиновые на обувь</w:t>
      </w:r>
    </w:p>
    <w:p w:rsidR="00CC4CF9" w:rsidRPr="00061AB7" w:rsidRDefault="00CC4CF9">
      <w:pPr>
        <w:pStyle w:val="ConsPlusCell"/>
        <w:jc w:val="both"/>
      </w:pPr>
      <w:r w:rsidRPr="00061AB7">
        <w:t>25 9200     3     Галоши</w:t>
      </w:r>
    </w:p>
    <w:p w:rsidR="00CC4CF9" w:rsidRPr="00061AB7" w:rsidRDefault="00CC4CF9">
      <w:pPr>
        <w:pStyle w:val="ConsPlusCell"/>
        <w:jc w:val="both"/>
      </w:pPr>
      <w:r w:rsidRPr="00061AB7">
        <w:t>25 9210     8     Галоши мужские /</w:t>
      </w:r>
    </w:p>
    <w:p w:rsidR="00CC4CF9" w:rsidRPr="00061AB7" w:rsidRDefault="00CC4CF9">
      <w:pPr>
        <w:pStyle w:val="ConsPlusCell"/>
        <w:jc w:val="both"/>
      </w:pPr>
      <w:r w:rsidRPr="00061AB7">
        <w:t>25 9211     3     - для ношения на кожаную обувь с подкладкой</w:t>
      </w:r>
    </w:p>
    <w:p w:rsidR="00CC4CF9" w:rsidRPr="00061AB7" w:rsidRDefault="00CC4CF9">
      <w:pPr>
        <w:pStyle w:val="ConsPlusCell"/>
        <w:jc w:val="both"/>
      </w:pPr>
      <w:r w:rsidRPr="00061AB7">
        <w:t>25 9212     9     - для ношения на кожаную обувь без подкладки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облегченные</w:t>
      </w:r>
    </w:p>
    <w:p w:rsidR="00CC4CF9" w:rsidRPr="00061AB7" w:rsidRDefault="00CC4CF9">
      <w:pPr>
        <w:pStyle w:val="ConsPlusCell"/>
        <w:jc w:val="both"/>
      </w:pPr>
      <w:r w:rsidRPr="00061AB7">
        <w:t>25 9213     4     - для ношения на валяную обувь полувысокие</w:t>
      </w:r>
    </w:p>
    <w:p w:rsidR="00CC4CF9" w:rsidRPr="00061AB7" w:rsidRDefault="00CC4CF9">
      <w:pPr>
        <w:pStyle w:val="ConsPlusCell"/>
        <w:jc w:val="both"/>
      </w:pPr>
      <w:r w:rsidRPr="00061AB7">
        <w:t>25 9214     1     - для ношения на валяную обувь без подкладки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полувысокие</w:t>
      </w:r>
    </w:p>
    <w:p w:rsidR="00CC4CF9" w:rsidRPr="00061AB7" w:rsidRDefault="00CC4CF9">
      <w:pPr>
        <w:pStyle w:val="ConsPlusCell"/>
        <w:jc w:val="both"/>
      </w:pPr>
      <w:r w:rsidRPr="00061AB7">
        <w:t>25 9215     5     - для ношения без обуви полувысокие</w:t>
      </w:r>
    </w:p>
    <w:p w:rsidR="00CC4CF9" w:rsidRPr="00061AB7" w:rsidRDefault="00CC4CF9">
      <w:pPr>
        <w:pStyle w:val="ConsPlusCell"/>
        <w:jc w:val="both"/>
      </w:pPr>
      <w:r w:rsidRPr="00061AB7">
        <w:t>25 9216     0     - для ношения без обуви высокие</w:t>
      </w:r>
    </w:p>
    <w:p w:rsidR="00CC4CF9" w:rsidRPr="00061AB7" w:rsidRDefault="00CC4CF9">
      <w:pPr>
        <w:pStyle w:val="ConsPlusCell"/>
        <w:jc w:val="both"/>
      </w:pPr>
      <w:r w:rsidRPr="00061AB7">
        <w:t>25 9217     6     - для ношения на меховых унтах</w:t>
      </w:r>
    </w:p>
    <w:p w:rsidR="00CC4CF9" w:rsidRPr="00061AB7" w:rsidRDefault="00CC4CF9">
      <w:pPr>
        <w:pStyle w:val="ConsPlusCell"/>
        <w:jc w:val="both"/>
      </w:pPr>
      <w:r w:rsidRPr="00061AB7">
        <w:t>25 9220     2     Галоши женские /</w:t>
      </w:r>
    </w:p>
    <w:p w:rsidR="00CC4CF9" w:rsidRPr="00061AB7" w:rsidRDefault="00CC4CF9">
      <w:pPr>
        <w:pStyle w:val="ConsPlusCell"/>
        <w:jc w:val="both"/>
      </w:pPr>
      <w:r w:rsidRPr="00061AB7">
        <w:t>25 9221     8     - для ношения на кожаную обувь</w:t>
      </w:r>
    </w:p>
    <w:p w:rsidR="00CC4CF9" w:rsidRPr="00061AB7" w:rsidRDefault="00CC4CF9">
      <w:pPr>
        <w:pStyle w:val="ConsPlusCell"/>
        <w:jc w:val="both"/>
      </w:pPr>
      <w:r w:rsidRPr="00061AB7">
        <w:t>25 9222     3     - для ношения на валяную обувь полувысокие</w:t>
      </w:r>
    </w:p>
    <w:p w:rsidR="00CC4CF9" w:rsidRPr="00061AB7" w:rsidRDefault="00CC4CF9">
      <w:pPr>
        <w:pStyle w:val="ConsPlusCell"/>
        <w:jc w:val="both"/>
      </w:pPr>
      <w:r w:rsidRPr="00061AB7">
        <w:t>25 9223     9     - для ношения без обуви</w:t>
      </w:r>
    </w:p>
    <w:p w:rsidR="00CC4CF9" w:rsidRPr="00061AB7" w:rsidRDefault="00CC4CF9">
      <w:pPr>
        <w:pStyle w:val="ConsPlusCell"/>
        <w:jc w:val="both"/>
      </w:pPr>
      <w:r w:rsidRPr="00061AB7">
        <w:t>25 9230     7     Галоши мальчиковые /</w:t>
      </w:r>
    </w:p>
    <w:p w:rsidR="00CC4CF9" w:rsidRPr="00061AB7" w:rsidRDefault="00CC4CF9">
      <w:pPr>
        <w:pStyle w:val="ConsPlusCell"/>
        <w:jc w:val="both"/>
      </w:pPr>
      <w:r w:rsidRPr="00061AB7">
        <w:t>25 9231     2     - для ношения на кожаную обувь</w:t>
      </w:r>
    </w:p>
    <w:p w:rsidR="00CC4CF9" w:rsidRPr="00061AB7" w:rsidRDefault="00CC4CF9">
      <w:pPr>
        <w:pStyle w:val="ConsPlusCell"/>
        <w:jc w:val="both"/>
      </w:pPr>
      <w:r w:rsidRPr="00061AB7">
        <w:t>25 9232     8     - для ношения на валяную обувь</w:t>
      </w:r>
    </w:p>
    <w:p w:rsidR="00CC4CF9" w:rsidRPr="00061AB7" w:rsidRDefault="00CC4CF9">
      <w:pPr>
        <w:pStyle w:val="ConsPlusCell"/>
        <w:jc w:val="both"/>
      </w:pPr>
      <w:r w:rsidRPr="00061AB7">
        <w:t>25 9234     9     - для ношения без обуви полувысокие</w:t>
      </w:r>
    </w:p>
    <w:p w:rsidR="00CC4CF9" w:rsidRPr="00061AB7" w:rsidRDefault="00CC4CF9">
      <w:pPr>
        <w:pStyle w:val="ConsPlusCell"/>
        <w:jc w:val="both"/>
      </w:pPr>
      <w:r w:rsidRPr="00061AB7">
        <w:t>25 9235     4     - для ношения без обуви высокие</w:t>
      </w:r>
    </w:p>
    <w:p w:rsidR="00CC4CF9" w:rsidRPr="00061AB7" w:rsidRDefault="00CC4CF9">
      <w:pPr>
        <w:pStyle w:val="ConsPlusCell"/>
        <w:jc w:val="both"/>
      </w:pPr>
      <w:r w:rsidRPr="00061AB7">
        <w:t>25 9240     1     Галоши девичьи /</w:t>
      </w:r>
    </w:p>
    <w:p w:rsidR="00CC4CF9" w:rsidRPr="00061AB7" w:rsidRDefault="00CC4CF9">
      <w:pPr>
        <w:pStyle w:val="ConsPlusCell"/>
        <w:jc w:val="both"/>
      </w:pPr>
      <w:r w:rsidRPr="00061AB7">
        <w:t>25 9241     7     - для ношения на кожаную обувь</w:t>
      </w:r>
    </w:p>
    <w:p w:rsidR="00CC4CF9" w:rsidRPr="00061AB7" w:rsidRDefault="00CC4CF9">
      <w:pPr>
        <w:pStyle w:val="ConsPlusCell"/>
        <w:jc w:val="both"/>
      </w:pPr>
      <w:r w:rsidRPr="00061AB7">
        <w:t>25 9244     3     - для ношения без обуви полувысокие</w:t>
      </w:r>
    </w:p>
    <w:p w:rsidR="00CC4CF9" w:rsidRPr="00061AB7" w:rsidRDefault="00CC4CF9">
      <w:pPr>
        <w:pStyle w:val="ConsPlusCell"/>
        <w:jc w:val="both"/>
      </w:pPr>
      <w:r w:rsidRPr="00061AB7">
        <w:t>25 9250     6     Галоши детские /</w:t>
      </w:r>
    </w:p>
    <w:p w:rsidR="00CC4CF9" w:rsidRPr="00061AB7" w:rsidRDefault="00CC4CF9">
      <w:pPr>
        <w:pStyle w:val="ConsPlusCell"/>
        <w:jc w:val="both"/>
      </w:pPr>
      <w:r w:rsidRPr="00061AB7">
        <w:t>25 9251     1     - для ношения на кожаную обувь</w:t>
      </w:r>
    </w:p>
    <w:p w:rsidR="00CC4CF9" w:rsidRPr="00061AB7" w:rsidRDefault="00CC4CF9">
      <w:pPr>
        <w:pStyle w:val="ConsPlusCell"/>
        <w:jc w:val="both"/>
      </w:pPr>
      <w:r w:rsidRPr="00061AB7">
        <w:t>25 9252     7     - для ношения на валяную обувь</w:t>
      </w:r>
    </w:p>
    <w:p w:rsidR="00CC4CF9" w:rsidRPr="00061AB7" w:rsidRDefault="00CC4CF9">
      <w:pPr>
        <w:pStyle w:val="ConsPlusCell"/>
        <w:jc w:val="both"/>
      </w:pPr>
      <w:r w:rsidRPr="00061AB7">
        <w:t>25 9254     8     - для ношения без обуви полувысокие</w:t>
      </w:r>
    </w:p>
    <w:p w:rsidR="00CC4CF9" w:rsidRPr="00061AB7" w:rsidRDefault="00CC4CF9">
      <w:pPr>
        <w:pStyle w:val="ConsPlusCell"/>
        <w:jc w:val="both"/>
      </w:pPr>
      <w:r w:rsidRPr="00061AB7">
        <w:t>25 9300     7     Сапоги</w:t>
      </w:r>
    </w:p>
    <w:p w:rsidR="00CC4CF9" w:rsidRPr="00061AB7" w:rsidRDefault="00CC4CF9">
      <w:pPr>
        <w:pStyle w:val="ConsPlusCell"/>
        <w:jc w:val="both"/>
      </w:pPr>
      <w:r w:rsidRPr="00061AB7">
        <w:t>25 9310     1     Сапоги резиновые /</w:t>
      </w:r>
    </w:p>
    <w:p w:rsidR="00CC4CF9" w:rsidRPr="00061AB7" w:rsidRDefault="00CC4CF9">
      <w:pPr>
        <w:pStyle w:val="ConsPlusCell"/>
        <w:jc w:val="both"/>
      </w:pPr>
      <w:r w:rsidRPr="00061AB7">
        <w:t>25 9311     7     - мужские</w:t>
      </w:r>
    </w:p>
    <w:p w:rsidR="00CC4CF9" w:rsidRPr="00061AB7" w:rsidRDefault="00CC4CF9">
      <w:pPr>
        <w:pStyle w:val="ConsPlusCell"/>
        <w:jc w:val="both"/>
      </w:pPr>
      <w:r w:rsidRPr="00061AB7">
        <w:t>25 9312     2     - женские</w:t>
      </w:r>
    </w:p>
    <w:p w:rsidR="00CC4CF9" w:rsidRPr="00061AB7" w:rsidRDefault="00CC4CF9">
      <w:pPr>
        <w:pStyle w:val="ConsPlusCell"/>
        <w:jc w:val="both"/>
      </w:pPr>
      <w:r w:rsidRPr="00061AB7">
        <w:t>25 9320     6     Сапоги из поливинилхлоридной композиции /</w:t>
      </w:r>
    </w:p>
    <w:p w:rsidR="00CC4CF9" w:rsidRPr="00061AB7" w:rsidRDefault="00CC4CF9">
      <w:pPr>
        <w:pStyle w:val="ConsPlusCell"/>
        <w:jc w:val="both"/>
      </w:pPr>
      <w:r w:rsidRPr="00061AB7">
        <w:t>25 9321     1     - мужские</w:t>
      </w:r>
    </w:p>
    <w:p w:rsidR="00CC4CF9" w:rsidRPr="00061AB7" w:rsidRDefault="00CC4CF9">
      <w:pPr>
        <w:pStyle w:val="ConsPlusCell"/>
        <w:jc w:val="both"/>
      </w:pPr>
      <w:r w:rsidRPr="00061AB7">
        <w:t>25 9400     0     Сапожки и полусапожки резиновые,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резинотекстильные</w:t>
      </w:r>
    </w:p>
    <w:p w:rsidR="00CC4CF9" w:rsidRPr="00061AB7" w:rsidRDefault="00CC4CF9">
      <w:pPr>
        <w:pStyle w:val="ConsPlusCell"/>
        <w:jc w:val="both"/>
      </w:pPr>
      <w:r w:rsidRPr="00061AB7">
        <w:t>25 9410     5     Сапожки / и полусапожки цельнорезиновые</w:t>
      </w:r>
    </w:p>
    <w:p w:rsidR="00CC4CF9" w:rsidRPr="00061AB7" w:rsidRDefault="00CC4CF9">
      <w:pPr>
        <w:pStyle w:val="ConsPlusCell"/>
        <w:jc w:val="both"/>
      </w:pPr>
      <w:r w:rsidRPr="00061AB7">
        <w:t>25 9411     0     - мужские цельнорезиновые</w:t>
      </w:r>
    </w:p>
    <w:p w:rsidR="00CC4CF9" w:rsidRPr="00061AB7" w:rsidRDefault="00CC4CF9">
      <w:pPr>
        <w:pStyle w:val="ConsPlusCell"/>
        <w:jc w:val="both"/>
      </w:pPr>
      <w:r w:rsidRPr="00061AB7">
        <w:t>25 9413     1     - женские цельнорезиновые</w:t>
      </w:r>
    </w:p>
    <w:p w:rsidR="00CC4CF9" w:rsidRPr="00061AB7" w:rsidRDefault="00CC4CF9">
      <w:pPr>
        <w:pStyle w:val="ConsPlusCell"/>
        <w:jc w:val="both"/>
      </w:pPr>
      <w:r w:rsidRPr="00061AB7">
        <w:t>25 9414     7     - мальчиковые цельнорезиновые</w:t>
      </w:r>
    </w:p>
    <w:p w:rsidR="00CC4CF9" w:rsidRPr="00061AB7" w:rsidRDefault="00CC4CF9">
      <w:pPr>
        <w:pStyle w:val="ConsPlusCell"/>
        <w:jc w:val="both"/>
      </w:pPr>
      <w:r w:rsidRPr="00061AB7">
        <w:t>25 9415     2     - девичьи цельнорезиновые</w:t>
      </w:r>
    </w:p>
    <w:p w:rsidR="00CC4CF9" w:rsidRPr="00061AB7" w:rsidRDefault="00CC4CF9">
      <w:pPr>
        <w:pStyle w:val="ConsPlusCell"/>
        <w:jc w:val="both"/>
      </w:pPr>
      <w:r w:rsidRPr="00061AB7">
        <w:t>25 9416     8     - детские цельнорезиновые</w:t>
      </w:r>
    </w:p>
    <w:p w:rsidR="00CC4CF9" w:rsidRPr="00061AB7" w:rsidRDefault="00CC4CF9">
      <w:pPr>
        <w:pStyle w:val="ConsPlusCell"/>
        <w:jc w:val="both"/>
      </w:pPr>
      <w:r w:rsidRPr="00061AB7">
        <w:t>25 9420     0     Сапожки / и полусапожки резинотекстильные</w:t>
      </w:r>
    </w:p>
    <w:p w:rsidR="00CC4CF9" w:rsidRPr="00061AB7" w:rsidRDefault="00CC4CF9">
      <w:pPr>
        <w:pStyle w:val="ConsPlusCell"/>
        <w:jc w:val="both"/>
      </w:pPr>
      <w:r w:rsidRPr="00061AB7">
        <w:t>25 9421     5     - мужские резинотекстильные</w:t>
      </w:r>
    </w:p>
    <w:p w:rsidR="00CC4CF9" w:rsidRPr="00061AB7" w:rsidRDefault="00CC4CF9">
      <w:pPr>
        <w:pStyle w:val="ConsPlusCell"/>
        <w:jc w:val="both"/>
      </w:pPr>
      <w:r w:rsidRPr="00061AB7">
        <w:t>25 9423     6     - женские резинотекстильные</w:t>
      </w:r>
    </w:p>
    <w:p w:rsidR="00CC4CF9" w:rsidRPr="00061AB7" w:rsidRDefault="00CC4CF9">
      <w:pPr>
        <w:pStyle w:val="ConsPlusCell"/>
        <w:jc w:val="both"/>
      </w:pPr>
      <w:r w:rsidRPr="00061AB7">
        <w:t>25 9424     1     - мальчиковые резинотекстильные</w:t>
      </w:r>
    </w:p>
    <w:p w:rsidR="00CC4CF9" w:rsidRPr="00061AB7" w:rsidRDefault="00CC4CF9">
      <w:pPr>
        <w:pStyle w:val="ConsPlusCell"/>
        <w:jc w:val="both"/>
      </w:pPr>
      <w:r w:rsidRPr="00061AB7">
        <w:t>25 9425     7     - девичьи резинотекстильные</w:t>
      </w:r>
    </w:p>
    <w:p w:rsidR="00CC4CF9" w:rsidRPr="00061AB7" w:rsidRDefault="00CC4CF9">
      <w:pPr>
        <w:pStyle w:val="ConsPlusCell"/>
        <w:jc w:val="both"/>
      </w:pPr>
      <w:r w:rsidRPr="00061AB7">
        <w:t>25 9426     2     - детские резинотекстильные</w:t>
      </w:r>
    </w:p>
    <w:p w:rsidR="00CC4CF9" w:rsidRPr="00061AB7" w:rsidRDefault="00CC4CF9">
      <w:pPr>
        <w:pStyle w:val="ConsPlusCell"/>
        <w:jc w:val="both"/>
      </w:pPr>
      <w:r w:rsidRPr="00061AB7">
        <w:t>25 9430     4     Сапожки из поливинилхлоридной композиции /</w:t>
      </w:r>
    </w:p>
    <w:p w:rsidR="00CC4CF9" w:rsidRPr="00061AB7" w:rsidRDefault="00CC4CF9">
      <w:pPr>
        <w:pStyle w:val="ConsPlusCell"/>
        <w:jc w:val="both"/>
      </w:pPr>
      <w:r w:rsidRPr="00061AB7">
        <w:t>25 9431     3     - мужские</w:t>
      </w:r>
    </w:p>
    <w:p w:rsidR="00CC4CF9" w:rsidRPr="00061AB7" w:rsidRDefault="00CC4CF9">
      <w:pPr>
        <w:pStyle w:val="ConsPlusCell"/>
        <w:jc w:val="both"/>
      </w:pPr>
      <w:r w:rsidRPr="00061AB7">
        <w:t>25 9433     0     - женские</w:t>
      </w:r>
    </w:p>
    <w:p w:rsidR="00CC4CF9" w:rsidRPr="00061AB7" w:rsidRDefault="00CC4CF9">
      <w:pPr>
        <w:pStyle w:val="ConsPlusCell"/>
        <w:jc w:val="both"/>
      </w:pPr>
      <w:r w:rsidRPr="00061AB7">
        <w:t>25 9434     6     - мальчиковые</w:t>
      </w:r>
    </w:p>
    <w:p w:rsidR="00CC4CF9" w:rsidRPr="00061AB7" w:rsidRDefault="00CC4CF9">
      <w:pPr>
        <w:pStyle w:val="ConsPlusCell"/>
        <w:jc w:val="both"/>
      </w:pPr>
      <w:r w:rsidRPr="00061AB7">
        <w:t>25 9435     1     - девичьи</w:t>
      </w:r>
    </w:p>
    <w:p w:rsidR="00CC4CF9" w:rsidRPr="00061AB7" w:rsidRDefault="00CC4CF9">
      <w:pPr>
        <w:pStyle w:val="ConsPlusCell"/>
        <w:jc w:val="both"/>
      </w:pPr>
      <w:r w:rsidRPr="00061AB7">
        <w:t>25 9440     9     Сапожки из текстильных искусственных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 /</w:t>
      </w:r>
    </w:p>
    <w:p w:rsidR="00CC4CF9" w:rsidRPr="00061AB7" w:rsidRDefault="00CC4CF9">
      <w:pPr>
        <w:pStyle w:val="ConsPlusCell"/>
        <w:jc w:val="both"/>
      </w:pPr>
      <w:r w:rsidRPr="00061AB7">
        <w:t>25 9443     5     - женские</w:t>
      </w:r>
    </w:p>
    <w:p w:rsidR="00CC4CF9" w:rsidRPr="00061AB7" w:rsidRDefault="00CC4CF9">
      <w:pPr>
        <w:pStyle w:val="ConsPlusCell"/>
        <w:jc w:val="both"/>
      </w:pPr>
      <w:r w:rsidRPr="00061AB7">
        <w:t>25 9450     3     Сапожки из кожзаменителей /</w:t>
      </w:r>
    </w:p>
    <w:p w:rsidR="00CC4CF9" w:rsidRPr="00061AB7" w:rsidRDefault="00CC4CF9">
      <w:pPr>
        <w:pStyle w:val="ConsPlusCell"/>
        <w:jc w:val="both"/>
      </w:pPr>
      <w:r w:rsidRPr="00061AB7">
        <w:t>25 9453     0     - женские</w:t>
      </w:r>
    </w:p>
    <w:p w:rsidR="00CC4CF9" w:rsidRPr="00061AB7" w:rsidRDefault="00CC4CF9">
      <w:pPr>
        <w:pStyle w:val="ConsPlusCell"/>
        <w:jc w:val="both"/>
      </w:pPr>
      <w:r w:rsidRPr="00061AB7">
        <w:t>25 9500     4     Специальные виды обуви</w:t>
      </w:r>
    </w:p>
    <w:p w:rsidR="00CC4CF9" w:rsidRPr="00061AB7" w:rsidRDefault="00CC4CF9">
      <w:pPr>
        <w:pStyle w:val="ConsPlusCell"/>
        <w:jc w:val="both"/>
      </w:pPr>
      <w:r w:rsidRPr="00061AB7">
        <w:t>25 9510     9     Боты /</w:t>
      </w:r>
    </w:p>
    <w:p w:rsidR="00CC4CF9" w:rsidRPr="00061AB7" w:rsidRDefault="00CC4CF9">
      <w:pPr>
        <w:pStyle w:val="ConsPlusCell"/>
        <w:jc w:val="both"/>
      </w:pPr>
      <w:r w:rsidRPr="00061AB7">
        <w:t>25 9511     4     - диэлектрические</w:t>
      </w:r>
    </w:p>
    <w:p w:rsidR="00CC4CF9" w:rsidRPr="00061AB7" w:rsidRDefault="00CC4CF9">
      <w:pPr>
        <w:pStyle w:val="ConsPlusCell"/>
        <w:jc w:val="both"/>
      </w:pPr>
      <w:r w:rsidRPr="00061AB7">
        <w:t>25 9512     3     - к костюмам для подводных работ</w:t>
      </w:r>
    </w:p>
    <w:p w:rsidR="00CC4CF9" w:rsidRPr="00061AB7" w:rsidRDefault="00CC4CF9">
      <w:pPr>
        <w:pStyle w:val="ConsPlusCell"/>
        <w:jc w:val="both"/>
      </w:pPr>
      <w:r w:rsidRPr="00061AB7">
        <w:t>25 9513     5     - для водолазного снаряжения</w:t>
      </w:r>
    </w:p>
    <w:p w:rsidR="00CC4CF9" w:rsidRPr="00061AB7" w:rsidRDefault="00CC4CF9">
      <w:pPr>
        <w:pStyle w:val="ConsPlusCell"/>
        <w:jc w:val="both"/>
      </w:pPr>
      <w:r w:rsidRPr="00061AB7">
        <w:t>25 9514     0     - для спецкостюма</w:t>
      </w:r>
    </w:p>
    <w:p w:rsidR="00CC4CF9" w:rsidRPr="00061AB7" w:rsidRDefault="00CC4CF9">
      <w:pPr>
        <w:pStyle w:val="ConsPlusCell"/>
        <w:jc w:val="both"/>
      </w:pPr>
      <w:r w:rsidRPr="00061AB7">
        <w:t>25 9519     8     - прочие (бахилы)</w:t>
      </w:r>
    </w:p>
    <w:p w:rsidR="00CC4CF9" w:rsidRPr="00061AB7" w:rsidRDefault="00CC4CF9">
      <w:pPr>
        <w:pStyle w:val="ConsPlusCell"/>
        <w:jc w:val="both"/>
      </w:pPr>
      <w:r w:rsidRPr="00061AB7">
        <w:t>25 9520     3     Галоши /</w:t>
      </w:r>
    </w:p>
    <w:p w:rsidR="00CC4CF9" w:rsidRPr="00061AB7" w:rsidRDefault="00CC4CF9">
      <w:pPr>
        <w:pStyle w:val="ConsPlusCell"/>
        <w:jc w:val="both"/>
      </w:pPr>
      <w:r w:rsidRPr="00061AB7">
        <w:t>25 9521     9     - диэлектрические</w:t>
      </w:r>
    </w:p>
    <w:p w:rsidR="00CC4CF9" w:rsidRPr="00061AB7" w:rsidRDefault="00CC4CF9">
      <w:pPr>
        <w:pStyle w:val="ConsPlusCell"/>
        <w:jc w:val="both"/>
      </w:pPr>
      <w:r w:rsidRPr="00061AB7">
        <w:t>25 9523     7     - технические</w:t>
      </w:r>
    </w:p>
    <w:p w:rsidR="00CC4CF9" w:rsidRPr="00061AB7" w:rsidRDefault="00CC4CF9">
      <w:pPr>
        <w:pStyle w:val="ConsPlusCell"/>
        <w:jc w:val="both"/>
      </w:pPr>
      <w:r w:rsidRPr="00061AB7">
        <w:t>25 9524     5     - нефтеморозостойкие</w:t>
      </w:r>
    </w:p>
    <w:p w:rsidR="00CC4CF9" w:rsidRPr="00061AB7" w:rsidRDefault="00CC4CF9">
      <w:pPr>
        <w:pStyle w:val="ConsPlusCell"/>
        <w:jc w:val="both"/>
      </w:pPr>
      <w:r w:rsidRPr="00061AB7">
        <w:t>25 9530     8     Сапоги /</w:t>
      </w:r>
    </w:p>
    <w:p w:rsidR="00CC4CF9" w:rsidRPr="00061AB7" w:rsidRDefault="00CC4CF9">
      <w:pPr>
        <w:pStyle w:val="ConsPlusCell"/>
        <w:jc w:val="both"/>
      </w:pPr>
      <w:r w:rsidRPr="00061AB7">
        <w:t>25 9531     3     - диэлектрические</w:t>
      </w:r>
    </w:p>
    <w:p w:rsidR="00CC4CF9" w:rsidRPr="00061AB7" w:rsidRDefault="00CC4CF9">
      <w:pPr>
        <w:pStyle w:val="ConsPlusCell"/>
        <w:jc w:val="both"/>
      </w:pPr>
      <w:r w:rsidRPr="00061AB7">
        <w:t>25 9532     9     - для горняков и шахтеров</w:t>
      </w:r>
    </w:p>
    <w:p w:rsidR="00CC4CF9" w:rsidRPr="00061AB7" w:rsidRDefault="00CC4CF9">
      <w:pPr>
        <w:pStyle w:val="ConsPlusCell"/>
        <w:jc w:val="both"/>
      </w:pPr>
      <w:r w:rsidRPr="00061AB7">
        <w:t>25 9533     4     - жиростойкие</w:t>
      </w:r>
    </w:p>
    <w:p w:rsidR="00CC4CF9" w:rsidRPr="00061AB7" w:rsidRDefault="00CC4CF9">
      <w:pPr>
        <w:pStyle w:val="ConsPlusCell"/>
        <w:jc w:val="both"/>
      </w:pPr>
      <w:r w:rsidRPr="00061AB7">
        <w:t>25 9534     0     - кислотощелочестойкие, антикислотные</w:t>
      </w:r>
    </w:p>
    <w:p w:rsidR="00CC4CF9" w:rsidRPr="00061AB7" w:rsidRDefault="00CC4CF9">
      <w:pPr>
        <w:pStyle w:val="ConsPlusCell"/>
        <w:jc w:val="both"/>
      </w:pPr>
      <w:r w:rsidRPr="00061AB7">
        <w:t>25 9535     5     - морозостойкие</w:t>
      </w:r>
    </w:p>
    <w:p w:rsidR="00CC4CF9" w:rsidRPr="00061AB7" w:rsidRDefault="00CC4CF9">
      <w:pPr>
        <w:pStyle w:val="ConsPlusCell"/>
        <w:jc w:val="both"/>
      </w:pPr>
      <w:r w:rsidRPr="00061AB7">
        <w:t>25 9536     0     - маслобензостойкие</w:t>
      </w:r>
    </w:p>
    <w:p w:rsidR="00CC4CF9" w:rsidRPr="00061AB7" w:rsidRDefault="00CC4CF9">
      <w:pPr>
        <w:pStyle w:val="ConsPlusCell"/>
        <w:jc w:val="both"/>
      </w:pPr>
      <w:r w:rsidRPr="00061AB7">
        <w:t>25 9537     6     - рыбацкие</w:t>
      </w:r>
    </w:p>
    <w:p w:rsidR="00CC4CF9" w:rsidRPr="00061AB7" w:rsidRDefault="00CC4CF9">
      <w:pPr>
        <w:pStyle w:val="ConsPlusCell"/>
        <w:jc w:val="both"/>
      </w:pPr>
      <w:r w:rsidRPr="00061AB7">
        <w:t>25 9538     1     - утепленные</w:t>
      </w:r>
    </w:p>
    <w:p w:rsidR="00CC4CF9" w:rsidRPr="00061AB7" w:rsidRDefault="00CC4CF9">
      <w:pPr>
        <w:pStyle w:val="ConsPlusCell"/>
        <w:jc w:val="both"/>
      </w:pPr>
      <w:r w:rsidRPr="00061AB7">
        <w:t>25 9539     7     Сапоги прочие (защитные, специальные)</w:t>
      </w:r>
    </w:p>
    <w:p w:rsidR="00CC4CF9" w:rsidRPr="00061AB7" w:rsidRDefault="00CC4CF9">
      <w:pPr>
        <w:pStyle w:val="ConsPlusCell"/>
        <w:jc w:val="both"/>
      </w:pPr>
      <w:r w:rsidRPr="00061AB7">
        <w:t>25 9540     2     Туфли резиновые лакированные /</w:t>
      </w:r>
    </w:p>
    <w:p w:rsidR="00CC4CF9" w:rsidRPr="00061AB7" w:rsidRDefault="00CC4CF9">
      <w:pPr>
        <w:pStyle w:val="ConsPlusCell"/>
        <w:jc w:val="both"/>
      </w:pPr>
      <w:r w:rsidRPr="00061AB7">
        <w:t>25 9541     8     - мужские</w:t>
      </w:r>
    </w:p>
    <w:p w:rsidR="00CC4CF9" w:rsidRPr="00061AB7" w:rsidRDefault="00CC4CF9">
      <w:pPr>
        <w:pStyle w:val="ConsPlusCell"/>
        <w:jc w:val="both"/>
      </w:pPr>
      <w:r w:rsidRPr="00061AB7">
        <w:t>25 9542     3     - женские</w:t>
      </w:r>
    </w:p>
    <w:p w:rsidR="00CC4CF9" w:rsidRPr="00061AB7" w:rsidRDefault="00CC4CF9">
      <w:pPr>
        <w:pStyle w:val="ConsPlusCell"/>
        <w:jc w:val="both"/>
      </w:pPr>
      <w:r w:rsidRPr="00061AB7">
        <w:t>25 9550     7     Туфли антистатические /</w:t>
      </w:r>
    </w:p>
    <w:p w:rsidR="00CC4CF9" w:rsidRPr="00061AB7" w:rsidRDefault="00CC4CF9">
      <w:pPr>
        <w:pStyle w:val="ConsPlusCell"/>
        <w:jc w:val="both"/>
      </w:pPr>
      <w:r w:rsidRPr="00061AB7">
        <w:t>25 9551     2     - мужские</w:t>
      </w:r>
    </w:p>
    <w:p w:rsidR="00CC4CF9" w:rsidRPr="00061AB7" w:rsidRDefault="00CC4CF9">
      <w:pPr>
        <w:pStyle w:val="ConsPlusCell"/>
        <w:jc w:val="both"/>
      </w:pPr>
      <w:r w:rsidRPr="00061AB7">
        <w:t>25 9552     8     - женские</w:t>
      </w:r>
    </w:p>
    <w:p w:rsidR="00CC4CF9" w:rsidRPr="00061AB7" w:rsidRDefault="00CC4CF9">
      <w:pPr>
        <w:pStyle w:val="ConsPlusCell"/>
        <w:jc w:val="both"/>
      </w:pPr>
      <w:r w:rsidRPr="00061AB7">
        <w:t>25 9590     5     Обувь специальная прочая</w:t>
      </w:r>
    </w:p>
    <w:p w:rsidR="00CC4CF9" w:rsidRPr="00061AB7" w:rsidRDefault="00CC4CF9">
      <w:pPr>
        <w:pStyle w:val="ConsPlusCell"/>
        <w:jc w:val="both"/>
      </w:pPr>
      <w:r w:rsidRPr="00061AB7">
        <w:t>25 9591     0     Чуни резиновые</w:t>
      </w:r>
    </w:p>
    <w:p w:rsidR="00CC4CF9" w:rsidRPr="00061AB7" w:rsidRDefault="00CC4CF9">
      <w:pPr>
        <w:pStyle w:val="ConsPlusCell"/>
        <w:jc w:val="both"/>
      </w:pPr>
      <w:r w:rsidRPr="00061AB7">
        <w:t>25 9592     6     Обсоюзки</w:t>
      </w:r>
    </w:p>
    <w:p w:rsidR="00CC4CF9" w:rsidRPr="00061AB7" w:rsidRDefault="00CC4CF9">
      <w:pPr>
        <w:pStyle w:val="ConsPlusCell"/>
        <w:jc w:val="both"/>
      </w:pPr>
      <w:r w:rsidRPr="00061AB7">
        <w:t>25 9600     8     Обувь спортивная</w:t>
      </w:r>
    </w:p>
    <w:p w:rsidR="00CC4CF9" w:rsidRPr="00061AB7" w:rsidRDefault="00CC4CF9">
      <w:pPr>
        <w:pStyle w:val="ConsPlusCell"/>
        <w:jc w:val="both"/>
      </w:pPr>
      <w:r w:rsidRPr="00061AB7">
        <w:t>25 9610     2     Обувь спортивная мужская</w:t>
      </w:r>
    </w:p>
    <w:p w:rsidR="00CC4CF9" w:rsidRPr="00061AB7" w:rsidRDefault="00CC4CF9">
      <w:pPr>
        <w:pStyle w:val="ConsPlusCell"/>
        <w:jc w:val="both"/>
      </w:pPr>
      <w:r w:rsidRPr="00061AB7">
        <w:t>25 9611     8     Ботинки баскетбольные мужские</w:t>
      </w:r>
    </w:p>
    <w:p w:rsidR="00CC4CF9" w:rsidRPr="00061AB7" w:rsidRDefault="00CC4CF9">
      <w:pPr>
        <w:pStyle w:val="ConsPlusCell"/>
        <w:jc w:val="both"/>
      </w:pPr>
      <w:r w:rsidRPr="00061AB7">
        <w:t>25 9612     3     Полуботинки мужские</w:t>
      </w:r>
    </w:p>
    <w:p w:rsidR="00CC4CF9" w:rsidRPr="00061AB7" w:rsidRDefault="00CC4CF9">
      <w:pPr>
        <w:pStyle w:val="ConsPlusCell"/>
        <w:jc w:val="both"/>
      </w:pPr>
      <w:r w:rsidRPr="00061AB7">
        <w:t>25 9613     9     Сандалии для бассейна мужские</w:t>
      </w:r>
    </w:p>
    <w:p w:rsidR="00CC4CF9" w:rsidRPr="00061AB7" w:rsidRDefault="00CC4CF9">
      <w:pPr>
        <w:pStyle w:val="ConsPlusCell"/>
        <w:jc w:val="both"/>
      </w:pPr>
      <w:r w:rsidRPr="00061AB7">
        <w:t>25 9614     4     Туфли купальные мужские</w:t>
      </w:r>
    </w:p>
    <w:p w:rsidR="00CC4CF9" w:rsidRPr="00061AB7" w:rsidRDefault="00CC4CF9">
      <w:pPr>
        <w:pStyle w:val="ConsPlusCell"/>
        <w:jc w:val="both"/>
      </w:pPr>
      <w:r w:rsidRPr="00061AB7">
        <w:t>25 9615     0     Туфли гимнастические и теннисные мужские</w:t>
      </w:r>
    </w:p>
    <w:p w:rsidR="00CC4CF9" w:rsidRPr="00061AB7" w:rsidRDefault="00CC4CF9">
      <w:pPr>
        <w:pStyle w:val="ConsPlusCell"/>
        <w:jc w:val="both"/>
      </w:pPr>
      <w:r w:rsidRPr="00061AB7">
        <w:t>25 9617     0     Туфли спортивные мужские</w:t>
      </w:r>
    </w:p>
    <w:p w:rsidR="00CC4CF9" w:rsidRPr="00061AB7" w:rsidRDefault="00CC4CF9">
      <w:pPr>
        <w:pStyle w:val="ConsPlusCell"/>
        <w:jc w:val="both"/>
      </w:pPr>
      <w:r w:rsidRPr="00061AB7">
        <w:t>25 9618     6     Ботинки и туфли из поливинилхлоридной композиции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мужские</w:t>
      </w:r>
    </w:p>
    <w:p w:rsidR="00CC4CF9" w:rsidRPr="00061AB7" w:rsidRDefault="00CC4CF9">
      <w:pPr>
        <w:pStyle w:val="ConsPlusCell"/>
        <w:jc w:val="both"/>
      </w:pPr>
      <w:r w:rsidRPr="00061AB7">
        <w:t>25 9619     1     Обувь спортивная мужская прочая (ботинки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спортивные, туристские, футбольные)</w:t>
      </w:r>
    </w:p>
    <w:p w:rsidR="00CC4CF9" w:rsidRPr="00061AB7" w:rsidRDefault="00CC4CF9">
      <w:pPr>
        <w:pStyle w:val="ConsPlusCell"/>
        <w:jc w:val="both"/>
      </w:pPr>
      <w:r w:rsidRPr="00061AB7">
        <w:t>25 9620     7     Обувь спортивная женская</w:t>
      </w:r>
    </w:p>
    <w:p w:rsidR="00CC4CF9" w:rsidRPr="00061AB7" w:rsidRDefault="00CC4CF9">
      <w:pPr>
        <w:pStyle w:val="ConsPlusCell"/>
        <w:jc w:val="both"/>
      </w:pPr>
      <w:r w:rsidRPr="00061AB7">
        <w:t>25 9621     2     Ботинки баскетбольные женские</w:t>
      </w:r>
    </w:p>
    <w:p w:rsidR="00CC4CF9" w:rsidRPr="00061AB7" w:rsidRDefault="00CC4CF9">
      <w:pPr>
        <w:pStyle w:val="ConsPlusCell"/>
        <w:jc w:val="both"/>
      </w:pPr>
      <w:r w:rsidRPr="00061AB7">
        <w:t>25 9622     8     Полуботинки женские</w:t>
      </w:r>
    </w:p>
    <w:p w:rsidR="00CC4CF9" w:rsidRPr="00061AB7" w:rsidRDefault="00CC4CF9">
      <w:pPr>
        <w:pStyle w:val="ConsPlusCell"/>
        <w:jc w:val="both"/>
      </w:pPr>
      <w:r w:rsidRPr="00061AB7">
        <w:t>25 9623     3     Сандалии для бассейна женские</w:t>
      </w:r>
    </w:p>
    <w:p w:rsidR="00CC4CF9" w:rsidRPr="00061AB7" w:rsidRDefault="00CC4CF9">
      <w:pPr>
        <w:pStyle w:val="ConsPlusCell"/>
        <w:jc w:val="both"/>
      </w:pPr>
      <w:r w:rsidRPr="00061AB7">
        <w:t>25 9624     9     Туфли купальные женские</w:t>
      </w:r>
    </w:p>
    <w:p w:rsidR="00CC4CF9" w:rsidRPr="00061AB7" w:rsidRDefault="00CC4CF9">
      <w:pPr>
        <w:pStyle w:val="ConsPlusCell"/>
        <w:jc w:val="both"/>
      </w:pPr>
      <w:r w:rsidRPr="00061AB7">
        <w:t>25 9625     4     Туфли гимнастические и теннисные женские</w:t>
      </w:r>
    </w:p>
    <w:p w:rsidR="00CC4CF9" w:rsidRPr="00061AB7" w:rsidRDefault="00CC4CF9">
      <w:pPr>
        <w:pStyle w:val="ConsPlusCell"/>
        <w:jc w:val="both"/>
      </w:pPr>
      <w:r w:rsidRPr="00061AB7">
        <w:t>25 9626     4     Туфли уличные женские</w:t>
      </w:r>
    </w:p>
    <w:p w:rsidR="00CC4CF9" w:rsidRPr="00061AB7" w:rsidRDefault="00CC4CF9">
      <w:pPr>
        <w:pStyle w:val="ConsPlusCell"/>
        <w:jc w:val="both"/>
      </w:pPr>
      <w:r w:rsidRPr="00061AB7">
        <w:t>25 9627     5     Туфли спортивные женские</w:t>
      </w:r>
    </w:p>
    <w:p w:rsidR="00CC4CF9" w:rsidRPr="00061AB7" w:rsidRDefault="00CC4CF9">
      <w:pPr>
        <w:pStyle w:val="ConsPlusCell"/>
        <w:jc w:val="both"/>
      </w:pPr>
      <w:r w:rsidRPr="00061AB7">
        <w:t>25 9628     0     Ботинки и туфли из поливинилхлоридной композиции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женские</w:t>
      </w:r>
    </w:p>
    <w:p w:rsidR="00CC4CF9" w:rsidRPr="00061AB7" w:rsidRDefault="00CC4CF9">
      <w:pPr>
        <w:pStyle w:val="ConsPlusCell"/>
        <w:jc w:val="both"/>
      </w:pPr>
      <w:r w:rsidRPr="00061AB7">
        <w:t>25 9629     6     Обувь спортивная женская прочая</w:t>
      </w:r>
    </w:p>
    <w:p w:rsidR="00CC4CF9" w:rsidRPr="00061AB7" w:rsidRDefault="00CC4CF9">
      <w:pPr>
        <w:pStyle w:val="ConsPlusCell"/>
        <w:jc w:val="both"/>
      </w:pPr>
      <w:r w:rsidRPr="00061AB7">
        <w:t>25 9630     1     Обувь спортивная мальчиковая</w:t>
      </w:r>
    </w:p>
    <w:p w:rsidR="00CC4CF9" w:rsidRPr="00061AB7" w:rsidRDefault="00CC4CF9">
      <w:pPr>
        <w:pStyle w:val="ConsPlusCell"/>
        <w:jc w:val="both"/>
      </w:pPr>
      <w:r w:rsidRPr="00061AB7">
        <w:t>25 9632     2     Ботинки футбольные мальчиковые</w:t>
      </w:r>
    </w:p>
    <w:p w:rsidR="00CC4CF9" w:rsidRPr="00061AB7" w:rsidRDefault="00CC4CF9">
      <w:pPr>
        <w:pStyle w:val="ConsPlusCell"/>
        <w:jc w:val="both"/>
      </w:pPr>
      <w:r w:rsidRPr="00061AB7">
        <w:t>25 9637     8     Туфли футбольные мальчиковые</w:t>
      </w:r>
    </w:p>
    <w:p w:rsidR="00CC4CF9" w:rsidRPr="00061AB7" w:rsidRDefault="00CC4CF9">
      <w:pPr>
        <w:pStyle w:val="ConsPlusCell"/>
        <w:jc w:val="both"/>
      </w:pPr>
      <w:r w:rsidRPr="00061AB7">
        <w:t>25 9640     6     Обувь спортивная девичья и школьная</w:t>
      </w:r>
    </w:p>
    <w:p w:rsidR="00CC4CF9" w:rsidRPr="00061AB7" w:rsidRDefault="00CC4CF9">
      <w:pPr>
        <w:pStyle w:val="ConsPlusCell"/>
        <w:jc w:val="both"/>
      </w:pPr>
      <w:r w:rsidRPr="00061AB7">
        <w:t>25 9641     1     Ботинки баскетбольные девичьи и школьные</w:t>
      </w:r>
    </w:p>
    <w:p w:rsidR="00CC4CF9" w:rsidRPr="00061AB7" w:rsidRDefault="00CC4CF9">
      <w:pPr>
        <w:pStyle w:val="ConsPlusCell"/>
        <w:jc w:val="both"/>
      </w:pPr>
      <w:r w:rsidRPr="00061AB7">
        <w:t>25 9643     2     Сандалии для бассейна девичьи и школьные</w:t>
      </w:r>
    </w:p>
    <w:p w:rsidR="00CC4CF9" w:rsidRPr="00061AB7" w:rsidRDefault="00CC4CF9">
      <w:pPr>
        <w:pStyle w:val="ConsPlusCell"/>
        <w:jc w:val="both"/>
      </w:pPr>
      <w:r w:rsidRPr="00061AB7">
        <w:t>25 9644     8     Туфли купальные девичьи и школьные</w:t>
      </w:r>
    </w:p>
    <w:p w:rsidR="00CC4CF9" w:rsidRPr="00061AB7" w:rsidRDefault="00CC4CF9">
      <w:pPr>
        <w:pStyle w:val="ConsPlusCell"/>
        <w:jc w:val="both"/>
      </w:pPr>
      <w:r w:rsidRPr="00061AB7">
        <w:t>25 9645     3     Туфли гимнастические и теннисные девичьи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школьные</w:t>
      </w:r>
    </w:p>
    <w:p w:rsidR="00CC4CF9" w:rsidRPr="00061AB7" w:rsidRDefault="00CC4CF9">
      <w:pPr>
        <w:pStyle w:val="ConsPlusCell"/>
        <w:jc w:val="both"/>
      </w:pPr>
      <w:r w:rsidRPr="00061AB7">
        <w:t>25 9646     9     Туфли уличные девичьи и школьные</w:t>
      </w:r>
    </w:p>
    <w:p w:rsidR="00CC4CF9" w:rsidRPr="00061AB7" w:rsidRDefault="00CC4CF9">
      <w:pPr>
        <w:pStyle w:val="ConsPlusCell"/>
        <w:jc w:val="both"/>
      </w:pPr>
      <w:r w:rsidRPr="00061AB7">
        <w:t>25 9647     4     Туфли спортивные девичьи и школьные</w:t>
      </w:r>
    </w:p>
    <w:p w:rsidR="00CC4CF9" w:rsidRPr="00061AB7" w:rsidRDefault="00CC4CF9">
      <w:pPr>
        <w:pStyle w:val="ConsPlusCell"/>
        <w:jc w:val="both"/>
      </w:pPr>
      <w:r w:rsidRPr="00061AB7">
        <w:t>25 9648     1     Ботинки спортивные девичьи и школьные</w:t>
      </w:r>
    </w:p>
    <w:p w:rsidR="00CC4CF9" w:rsidRPr="00061AB7" w:rsidRDefault="00CC4CF9">
      <w:pPr>
        <w:pStyle w:val="ConsPlusCell"/>
        <w:jc w:val="both"/>
      </w:pPr>
      <w:r w:rsidRPr="00061AB7">
        <w:t>25 9650     0     Обувь спортивная детская</w:t>
      </w:r>
    </w:p>
    <w:p w:rsidR="00CC4CF9" w:rsidRPr="00061AB7" w:rsidRDefault="00CC4CF9">
      <w:pPr>
        <w:pStyle w:val="ConsPlusCell"/>
        <w:jc w:val="both"/>
      </w:pPr>
      <w:r w:rsidRPr="00061AB7">
        <w:t>25 9651     6     Ботинки баскетбольные детские</w:t>
      </w:r>
    </w:p>
    <w:p w:rsidR="00CC4CF9" w:rsidRPr="00061AB7" w:rsidRDefault="00CC4CF9">
      <w:pPr>
        <w:pStyle w:val="ConsPlusCell"/>
        <w:jc w:val="both"/>
      </w:pPr>
      <w:r w:rsidRPr="00061AB7">
        <w:t>25 9653     7     Сандалии для бассейна детские</w:t>
      </w:r>
    </w:p>
    <w:p w:rsidR="00CC4CF9" w:rsidRPr="00061AB7" w:rsidRDefault="00CC4CF9">
      <w:pPr>
        <w:pStyle w:val="ConsPlusCell"/>
        <w:jc w:val="both"/>
      </w:pPr>
      <w:r w:rsidRPr="00061AB7">
        <w:t>25 9654     2     Туфли купальные детские</w:t>
      </w:r>
    </w:p>
    <w:p w:rsidR="00CC4CF9" w:rsidRPr="00061AB7" w:rsidRDefault="00CC4CF9">
      <w:pPr>
        <w:pStyle w:val="ConsPlusCell"/>
        <w:jc w:val="both"/>
      </w:pPr>
      <w:r w:rsidRPr="00061AB7">
        <w:t>25 9655     8     Туфли гимнастические и теннисные детские</w:t>
      </w:r>
    </w:p>
    <w:p w:rsidR="00CC4CF9" w:rsidRPr="00061AB7" w:rsidRDefault="00CC4CF9">
      <w:pPr>
        <w:pStyle w:val="ConsPlusCell"/>
        <w:jc w:val="both"/>
      </w:pPr>
      <w:r w:rsidRPr="00061AB7">
        <w:t>25 9656     3     Туфли уличные детские</w:t>
      </w:r>
    </w:p>
    <w:p w:rsidR="00CC4CF9" w:rsidRPr="00061AB7" w:rsidRDefault="00CC4CF9">
      <w:pPr>
        <w:pStyle w:val="ConsPlusCell"/>
        <w:jc w:val="both"/>
      </w:pPr>
      <w:r w:rsidRPr="00061AB7">
        <w:t>25 9657     9     Туфли спортивные детские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26 0000     3     РЕАКТИВЫ ХИМИЧЕСКИЕ И ВЕЩЕСТВА ВЫСОКОЧИСТЫЕ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26 1000     6     Соединения неорганические (кроме солей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неорганических кислот) реактивных квалификаций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26 1100     8     Элементы, сплавы, окислы, перекиси, гидроокиси,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соединения межгалоидные, галогенангидриды,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галогениды неметаллов</w:t>
      </w:r>
    </w:p>
    <w:p w:rsidR="00CC4CF9" w:rsidRPr="00061AB7" w:rsidRDefault="00CC4CF9">
      <w:pPr>
        <w:pStyle w:val="ConsPlusCell"/>
        <w:jc w:val="both"/>
      </w:pPr>
      <w:r w:rsidRPr="00061AB7">
        <w:t>26 1110     4     Элементы и сплавы</w:t>
      </w:r>
    </w:p>
    <w:p w:rsidR="00CC4CF9" w:rsidRPr="00061AB7" w:rsidRDefault="00CC4CF9">
      <w:pPr>
        <w:pStyle w:val="ConsPlusCell"/>
        <w:jc w:val="both"/>
      </w:pPr>
      <w:r w:rsidRPr="00061AB7">
        <w:t>26 1111     1     Металлы в различных выпускных формах</w:t>
      </w:r>
    </w:p>
    <w:p w:rsidR="00CC4CF9" w:rsidRPr="00061AB7" w:rsidRDefault="00CC4CF9">
      <w:pPr>
        <w:pStyle w:val="ConsPlusCell"/>
        <w:jc w:val="both"/>
      </w:pPr>
      <w:r w:rsidRPr="00061AB7">
        <w:t>26 1112     5     Неметаллы</w:t>
      </w:r>
    </w:p>
    <w:p w:rsidR="00CC4CF9" w:rsidRPr="00061AB7" w:rsidRDefault="00CC4CF9">
      <w:pPr>
        <w:pStyle w:val="ConsPlusCell"/>
        <w:jc w:val="both"/>
      </w:pPr>
      <w:r w:rsidRPr="00061AB7">
        <w:t>26 1113     0     Сплавы</w:t>
      </w:r>
    </w:p>
    <w:p w:rsidR="00CC4CF9" w:rsidRPr="00061AB7" w:rsidRDefault="00CC4CF9">
      <w:pPr>
        <w:pStyle w:val="ConsPlusCell"/>
        <w:jc w:val="both"/>
      </w:pPr>
      <w:r w:rsidRPr="00061AB7">
        <w:t>26 1120     9     Окислы / металлов и неметаллов</w:t>
      </w:r>
    </w:p>
    <w:p w:rsidR="00CC4CF9" w:rsidRPr="00061AB7" w:rsidRDefault="00CC4CF9">
      <w:pPr>
        <w:pStyle w:val="ConsPlusCell"/>
        <w:jc w:val="both"/>
      </w:pPr>
      <w:r w:rsidRPr="00061AB7">
        <w:t>26 1121     4     - металлов</w:t>
      </w:r>
    </w:p>
    <w:p w:rsidR="00CC4CF9" w:rsidRPr="00061AB7" w:rsidRDefault="00CC4CF9">
      <w:pPr>
        <w:pStyle w:val="ConsPlusCell"/>
        <w:jc w:val="both"/>
      </w:pPr>
      <w:r w:rsidRPr="00061AB7">
        <w:t>26 1122     5     - неметаллов</w:t>
      </w:r>
    </w:p>
    <w:p w:rsidR="00CC4CF9" w:rsidRPr="00061AB7" w:rsidRDefault="00CC4CF9">
      <w:pPr>
        <w:pStyle w:val="ConsPlusCell"/>
        <w:jc w:val="both"/>
      </w:pPr>
      <w:r w:rsidRPr="00061AB7">
        <w:t>26 1130     3     Перекиси /</w:t>
      </w:r>
    </w:p>
    <w:p w:rsidR="00CC4CF9" w:rsidRPr="00061AB7" w:rsidRDefault="00CC4CF9">
      <w:pPr>
        <w:pStyle w:val="ConsPlusCell"/>
        <w:jc w:val="both"/>
      </w:pPr>
      <w:r w:rsidRPr="00061AB7">
        <w:t>26 1131     9     - водорода реактивных квалификаций</w:t>
      </w:r>
    </w:p>
    <w:p w:rsidR="00CC4CF9" w:rsidRPr="00061AB7" w:rsidRDefault="00CC4CF9">
      <w:pPr>
        <w:pStyle w:val="ConsPlusCell"/>
        <w:jc w:val="both"/>
      </w:pPr>
      <w:r w:rsidRPr="00061AB7">
        <w:t>26 1132     4     - щелочных металлов</w:t>
      </w:r>
    </w:p>
    <w:p w:rsidR="00CC4CF9" w:rsidRPr="00061AB7" w:rsidRDefault="00CC4CF9">
      <w:pPr>
        <w:pStyle w:val="ConsPlusCell"/>
        <w:jc w:val="both"/>
      </w:pPr>
      <w:r w:rsidRPr="00061AB7">
        <w:t>26 1133     9     - щелочноземельных металлов</w:t>
      </w:r>
    </w:p>
    <w:p w:rsidR="00CC4CF9" w:rsidRPr="00061AB7" w:rsidRDefault="00CC4CF9">
      <w:pPr>
        <w:pStyle w:val="ConsPlusCell"/>
        <w:jc w:val="both"/>
      </w:pPr>
      <w:r w:rsidRPr="00061AB7">
        <w:t>26 1139     2     - металлов прочих</w:t>
      </w:r>
    </w:p>
    <w:p w:rsidR="00CC4CF9" w:rsidRPr="00061AB7" w:rsidRDefault="00CC4CF9">
      <w:pPr>
        <w:pStyle w:val="ConsPlusCell"/>
        <w:jc w:val="both"/>
      </w:pPr>
      <w:r w:rsidRPr="00061AB7">
        <w:t>26 1140     8     Гидроокиси /</w:t>
      </w:r>
    </w:p>
    <w:p w:rsidR="00CC4CF9" w:rsidRPr="00061AB7" w:rsidRDefault="00CC4CF9">
      <w:pPr>
        <w:pStyle w:val="ConsPlusCell"/>
        <w:jc w:val="both"/>
      </w:pPr>
      <w:r w:rsidRPr="00061AB7">
        <w:t>26 1141     3     - аммония</w:t>
      </w:r>
    </w:p>
    <w:p w:rsidR="00CC4CF9" w:rsidRPr="00061AB7" w:rsidRDefault="00CC4CF9">
      <w:pPr>
        <w:pStyle w:val="ConsPlusCell"/>
        <w:jc w:val="both"/>
      </w:pPr>
      <w:r w:rsidRPr="00061AB7">
        <w:t>26 1142     9     - щелочных металлов</w:t>
      </w:r>
    </w:p>
    <w:p w:rsidR="00CC4CF9" w:rsidRPr="00061AB7" w:rsidRDefault="00CC4CF9">
      <w:pPr>
        <w:pStyle w:val="ConsPlusCell"/>
        <w:jc w:val="both"/>
      </w:pPr>
      <w:r w:rsidRPr="00061AB7">
        <w:t>26 1143     4     - щелочноземельных металлов</w:t>
      </w:r>
    </w:p>
    <w:p w:rsidR="00CC4CF9" w:rsidRPr="00061AB7" w:rsidRDefault="00CC4CF9">
      <w:pPr>
        <w:pStyle w:val="ConsPlusCell"/>
        <w:jc w:val="both"/>
      </w:pPr>
      <w:r w:rsidRPr="00061AB7">
        <w:t>26 1149     7     - металлов прочих</w:t>
      </w:r>
    </w:p>
    <w:p w:rsidR="00CC4CF9" w:rsidRPr="00061AB7" w:rsidRDefault="00CC4CF9">
      <w:pPr>
        <w:pStyle w:val="ConsPlusCell"/>
        <w:jc w:val="both"/>
      </w:pPr>
      <w:r w:rsidRPr="00061AB7">
        <w:t>26 1150     2     Соединения межгалоидные, галогенангидриды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галогениды неметаллов</w:t>
      </w:r>
    </w:p>
    <w:p w:rsidR="00CC4CF9" w:rsidRPr="00061AB7" w:rsidRDefault="00CC4CF9">
      <w:pPr>
        <w:pStyle w:val="ConsPlusCell"/>
        <w:jc w:val="both"/>
      </w:pPr>
      <w:r w:rsidRPr="00061AB7">
        <w:t>26 1151     8     Соединения межгалоидные</w:t>
      </w:r>
    </w:p>
    <w:p w:rsidR="00CC4CF9" w:rsidRPr="00061AB7" w:rsidRDefault="00CC4CF9">
      <w:pPr>
        <w:pStyle w:val="ConsPlusCell"/>
        <w:jc w:val="both"/>
      </w:pPr>
      <w:r w:rsidRPr="00061AB7">
        <w:t>26 1152     3     Галогенангидриды</w:t>
      </w:r>
    </w:p>
    <w:p w:rsidR="00CC4CF9" w:rsidRPr="00061AB7" w:rsidRDefault="00CC4CF9">
      <w:pPr>
        <w:pStyle w:val="ConsPlusCell"/>
        <w:jc w:val="both"/>
      </w:pPr>
      <w:r w:rsidRPr="00061AB7">
        <w:t>26 1153     9     Галогениды неметаллов</w:t>
      </w:r>
    </w:p>
    <w:p w:rsidR="00CC4CF9" w:rsidRPr="00061AB7" w:rsidRDefault="00CC4CF9">
      <w:pPr>
        <w:pStyle w:val="ConsPlusCell"/>
        <w:jc w:val="both"/>
      </w:pPr>
      <w:r w:rsidRPr="00061AB7">
        <w:t>26 1159     1     Соединения неметаллов прочие</w:t>
      </w:r>
    </w:p>
    <w:p w:rsidR="00CC4CF9" w:rsidRPr="00061AB7" w:rsidRDefault="00CC4CF9">
      <w:pPr>
        <w:pStyle w:val="ConsPlusCell"/>
        <w:jc w:val="both"/>
      </w:pPr>
      <w:r w:rsidRPr="00061AB7">
        <w:t>26 1200     3     Кислоты неорганические</w:t>
      </w:r>
    </w:p>
    <w:p w:rsidR="00CC4CF9" w:rsidRPr="00061AB7" w:rsidRDefault="00CC4CF9">
      <w:pPr>
        <w:pStyle w:val="ConsPlusCell"/>
        <w:jc w:val="both"/>
      </w:pPr>
      <w:r w:rsidRPr="00061AB7">
        <w:t>26 1210     8     Кислоты кислородсодержащие / азота, серы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фосфора</w:t>
      </w:r>
    </w:p>
    <w:p w:rsidR="00CC4CF9" w:rsidRPr="00061AB7" w:rsidRDefault="00CC4CF9">
      <w:pPr>
        <w:pStyle w:val="ConsPlusCell"/>
        <w:jc w:val="both"/>
      </w:pPr>
      <w:r w:rsidRPr="00061AB7">
        <w:t>26 1211     3     - азота</w:t>
      </w:r>
    </w:p>
    <w:p w:rsidR="00CC4CF9" w:rsidRPr="00061AB7" w:rsidRDefault="00CC4CF9">
      <w:pPr>
        <w:pStyle w:val="ConsPlusCell"/>
        <w:jc w:val="both"/>
      </w:pPr>
      <w:r w:rsidRPr="00061AB7">
        <w:t>26 1212     9     - серы</w:t>
      </w:r>
    </w:p>
    <w:p w:rsidR="00CC4CF9" w:rsidRPr="00061AB7" w:rsidRDefault="00CC4CF9">
      <w:pPr>
        <w:pStyle w:val="ConsPlusCell"/>
        <w:jc w:val="both"/>
      </w:pPr>
      <w:r w:rsidRPr="00061AB7">
        <w:t>26 1213     4     - фосфора</w:t>
      </w:r>
    </w:p>
    <w:p w:rsidR="00CC4CF9" w:rsidRPr="00061AB7" w:rsidRDefault="00CC4CF9">
      <w:pPr>
        <w:pStyle w:val="ConsPlusCell"/>
        <w:jc w:val="both"/>
      </w:pPr>
      <w:r w:rsidRPr="00061AB7">
        <w:t>26 1220     2     Гетерополикислоты, кислоты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галогенкислородсодержащие и кислородсодержащие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26 1221     8     Гетерополикислоты</w:t>
      </w:r>
    </w:p>
    <w:p w:rsidR="00CC4CF9" w:rsidRPr="00061AB7" w:rsidRDefault="00CC4CF9">
      <w:pPr>
        <w:pStyle w:val="ConsPlusCell"/>
        <w:jc w:val="both"/>
      </w:pPr>
      <w:r w:rsidRPr="00061AB7">
        <w:t>26 1222     3     Кислоты галогенкислородсодержащие</w:t>
      </w:r>
    </w:p>
    <w:p w:rsidR="00CC4CF9" w:rsidRPr="00061AB7" w:rsidRDefault="00CC4CF9">
      <w:pPr>
        <w:pStyle w:val="ConsPlusCell"/>
        <w:jc w:val="both"/>
      </w:pPr>
      <w:r w:rsidRPr="00061AB7">
        <w:t>26 1229     1     Кислоты кислородсодержащие прочие</w:t>
      </w:r>
    </w:p>
    <w:p w:rsidR="00CC4CF9" w:rsidRPr="00061AB7" w:rsidRDefault="00CC4CF9">
      <w:pPr>
        <w:pStyle w:val="ConsPlusCell"/>
        <w:jc w:val="both"/>
      </w:pPr>
      <w:r w:rsidRPr="00061AB7">
        <w:t>26 1230     7     Кислоты / галогенводородные</w:t>
      </w:r>
    </w:p>
    <w:p w:rsidR="00CC4CF9" w:rsidRPr="00061AB7" w:rsidRDefault="00CC4CF9">
      <w:pPr>
        <w:pStyle w:val="ConsPlusCell"/>
        <w:jc w:val="both"/>
      </w:pPr>
      <w:r w:rsidRPr="00061AB7">
        <w:t>26 1231     2     - бромистоводородные</w:t>
      </w:r>
    </w:p>
    <w:p w:rsidR="00CC4CF9" w:rsidRPr="00061AB7" w:rsidRDefault="00CC4CF9">
      <w:pPr>
        <w:pStyle w:val="ConsPlusCell"/>
        <w:jc w:val="both"/>
      </w:pPr>
      <w:r w:rsidRPr="00061AB7">
        <w:t>26 1232     8     - йодистоводородные</w:t>
      </w:r>
    </w:p>
    <w:p w:rsidR="00CC4CF9" w:rsidRPr="00061AB7" w:rsidRDefault="00CC4CF9">
      <w:pPr>
        <w:pStyle w:val="ConsPlusCell"/>
        <w:jc w:val="both"/>
      </w:pPr>
      <w:r w:rsidRPr="00061AB7">
        <w:t>26 1233     3     - фтористоводородные</w:t>
      </w:r>
    </w:p>
    <w:p w:rsidR="00CC4CF9" w:rsidRPr="00061AB7" w:rsidRDefault="00CC4CF9">
      <w:pPr>
        <w:pStyle w:val="ConsPlusCell"/>
        <w:jc w:val="both"/>
      </w:pPr>
      <w:r w:rsidRPr="00061AB7">
        <w:t>26 1234     9     - хлористоводородные</w:t>
      </w:r>
    </w:p>
    <w:p w:rsidR="00CC4CF9" w:rsidRPr="00061AB7" w:rsidRDefault="00CC4CF9">
      <w:pPr>
        <w:pStyle w:val="ConsPlusCell"/>
        <w:jc w:val="both"/>
      </w:pPr>
      <w:r w:rsidRPr="00061AB7">
        <w:t>26 1240     1     Кислоты, содержащие / драгоценные металлы</w:t>
      </w:r>
    </w:p>
    <w:p w:rsidR="00CC4CF9" w:rsidRPr="00061AB7" w:rsidRDefault="00CC4CF9">
      <w:pPr>
        <w:pStyle w:val="ConsPlusCell"/>
        <w:jc w:val="both"/>
      </w:pPr>
      <w:r w:rsidRPr="00061AB7">
        <w:t>26 1241     7     - золото</w:t>
      </w:r>
    </w:p>
    <w:p w:rsidR="00CC4CF9" w:rsidRPr="00061AB7" w:rsidRDefault="00CC4CF9">
      <w:pPr>
        <w:pStyle w:val="ConsPlusCell"/>
        <w:jc w:val="both"/>
      </w:pPr>
      <w:r w:rsidRPr="00061AB7">
        <w:t>26 1242     2     - платину</w:t>
      </w:r>
    </w:p>
    <w:p w:rsidR="00CC4CF9" w:rsidRPr="00061AB7" w:rsidRDefault="00CC4CF9">
      <w:pPr>
        <w:pStyle w:val="ConsPlusCell"/>
        <w:jc w:val="both"/>
      </w:pPr>
      <w:r w:rsidRPr="00061AB7">
        <w:t>26 1300     7     Соединения интерметаллические, гидразин,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гидроксиламин и их соли</w:t>
      </w:r>
    </w:p>
    <w:p w:rsidR="00CC4CF9" w:rsidRPr="00061AB7" w:rsidRDefault="00CC4CF9">
      <w:pPr>
        <w:pStyle w:val="ConsPlusCell"/>
        <w:jc w:val="both"/>
      </w:pPr>
      <w:r w:rsidRPr="00061AB7">
        <w:t>26 1310     1     Гидриды /</w:t>
      </w:r>
    </w:p>
    <w:p w:rsidR="00CC4CF9" w:rsidRPr="00061AB7" w:rsidRDefault="00CC4CF9">
      <w:pPr>
        <w:pStyle w:val="ConsPlusCell"/>
        <w:jc w:val="both"/>
      </w:pPr>
      <w:r w:rsidRPr="00061AB7">
        <w:t>26 1311     7     - простые</w:t>
      </w:r>
    </w:p>
    <w:p w:rsidR="00CC4CF9" w:rsidRPr="00061AB7" w:rsidRDefault="00CC4CF9">
      <w:pPr>
        <w:pStyle w:val="ConsPlusCell"/>
        <w:jc w:val="both"/>
      </w:pPr>
      <w:r w:rsidRPr="00061AB7">
        <w:t>26 1312     2     - сложные</w:t>
      </w:r>
    </w:p>
    <w:p w:rsidR="00CC4CF9" w:rsidRPr="00061AB7" w:rsidRDefault="00CC4CF9">
      <w:pPr>
        <w:pStyle w:val="ConsPlusCell"/>
        <w:jc w:val="both"/>
      </w:pPr>
      <w:r w:rsidRPr="00061AB7">
        <w:t>26 1320     6     Карбиды и силициды металлов</w:t>
      </w:r>
    </w:p>
    <w:p w:rsidR="00CC4CF9" w:rsidRPr="00061AB7" w:rsidRDefault="00CC4CF9">
      <w:pPr>
        <w:pStyle w:val="ConsPlusCell"/>
        <w:jc w:val="both"/>
      </w:pPr>
      <w:r w:rsidRPr="00061AB7">
        <w:t>26 1321     1     Карбиды металлов</w:t>
      </w:r>
    </w:p>
    <w:p w:rsidR="00CC4CF9" w:rsidRPr="00061AB7" w:rsidRDefault="00CC4CF9">
      <w:pPr>
        <w:pStyle w:val="ConsPlusCell"/>
        <w:jc w:val="both"/>
      </w:pPr>
      <w:r w:rsidRPr="00061AB7">
        <w:t>26 1322     7     Силициды металлов</w:t>
      </w:r>
    </w:p>
    <w:p w:rsidR="00CC4CF9" w:rsidRPr="00061AB7" w:rsidRDefault="00CC4CF9">
      <w:pPr>
        <w:pStyle w:val="ConsPlusCell"/>
        <w:jc w:val="both"/>
      </w:pPr>
      <w:r w:rsidRPr="00061AB7">
        <w:t>26 1330     0     Бориды и нитриды металлов</w:t>
      </w:r>
    </w:p>
    <w:p w:rsidR="00CC4CF9" w:rsidRPr="00061AB7" w:rsidRDefault="00CC4CF9">
      <w:pPr>
        <w:pStyle w:val="ConsPlusCell"/>
        <w:jc w:val="both"/>
      </w:pPr>
      <w:r w:rsidRPr="00061AB7">
        <w:t>26 1331     6     Бориды металлов</w:t>
      </w:r>
    </w:p>
    <w:p w:rsidR="00CC4CF9" w:rsidRPr="00061AB7" w:rsidRDefault="00CC4CF9">
      <w:pPr>
        <w:pStyle w:val="ConsPlusCell"/>
        <w:jc w:val="both"/>
      </w:pPr>
      <w:r w:rsidRPr="00061AB7">
        <w:t>26 1332     1     Нитриды металлов</w:t>
      </w:r>
    </w:p>
    <w:p w:rsidR="00CC4CF9" w:rsidRPr="00061AB7" w:rsidRDefault="00CC4CF9">
      <w:pPr>
        <w:pStyle w:val="ConsPlusCell"/>
        <w:jc w:val="both"/>
      </w:pPr>
      <w:r w:rsidRPr="00061AB7">
        <w:t>26 1340     5     Теллуриды, фосфиды и антимониды металлов</w:t>
      </w:r>
    </w:p>
    <w:p w:rsidR="00CC4CF9" w:rsidRPr="00061AB7" w:rsidRDefault="00CC4CF9">
      <w:pPr>
        <w:pStyle w:val="ConsPlusCell"/>
        <w:jc w:val="both"/>
      </w:pPr>
      <w:r w:rsidRPr="00061AB7">
        <w:t>26 1341     0     Теллуриды металлов</w:t>
      </w:r>
    </w:p>
    <w:p w:rsidR="00CC4CF9" w:rsidRPr="00061AB7" w:rsidRDefault="00CC4CF9">
      <w:pPr>
        <w:pStyle w:val="ConsPlusCell"/>
        <w:jc w:val="both"/>
      </w:pPr>
      <w:r w:rsidRPr="00061AB7">
        <w:t>26 1342     6     Фосфиды металлов</w:t>
      </w:r>
    </w:p>
    <w:p w:rsidR="00CC4CF9" w:rsidRPr="00061AB7" w:rsidRDefault="00CC4CF9">
      <w:pPr>
        <w:pStyle w:val="ConsPlusCell"/>
        <w:jc w:val="both"/>
      </w:pPr>
      <w:r w:rsidRPr="00061AB7">
        <w:t>26 1343     1     Антимониды металлов</w:t>
      </w:r>
    </w:p>
    <w:p w:rsidR="00CC4CF9" w:rsidRPr="00061AB7" w:rsidRDefault="00CC4CF9">
      <w:pPr>
        <w:pStyle w:val="ConsPlusCell"/>
        <w:jc w:val="both"/>
      </w:pPr>
      <w:r w:rsidRPr="00061AB7">
        <w:t>26 1350     0     Гидразин, гидроксиламин и их соли</w:t>
      </w:r>
    </w:p>
    <w:p w:rsidR="00CC4CF9" w:rsidRPr="00061AB7" w:rsidRDefault="00CC4CF9">
      <w:pPr>
        <w:pStyle w:val="ConsPlusCell"/>
        <w:jc w:val="both"/>
      </w:pPr>
      <w:r w:rsidRPr="00061AB7">
        <w:t>26 1351     5     Гидразин и его соли</w:t>
      </w:r>
    </w:p>
    <w:p w:rsidR="00CC4CF9" w:rsidRPr="00061AB7" w:rsidRDefault="00CC4CF9">
      <w:pPr>
        <w:pStyle w:val="ConsPlusCell"/>
        <w:jc w:val="both"/>
      </w:pPr>
      <w:r w:rsidRPr="00061AB7">
        <w:t>26 1352     0     Гидроксиламин и его соли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26 2000     9     Соли неорганических кислот реактивных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квалификаций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26 2100     2     Соли щелочных металлов, аммония,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щелочно-земельных металлов, бериллия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алюминия</w:t>
      </w:r>
    </w:p>
    <w:p w:rsidR="00CC4CF9" w:rsidRPr="00061AB7" w:rsidRDefault="00CC4CF9">
      <w:pPr>
        <w:pStyle w:val="ConsPlusCell"/>
        <w:jc w:val="both"/>
      </w:pPr>
      <w:r w:rsidRPr="00061AB7">
        <w:t>26 2110     7     Соли / щелочных металлов и аммония</w:t>
      </w:r>
    </w:p>
    <w:p w:rsidR="00CC4CF9" w:rsidRPr="00061AB7" w:rsidRDefault="00CC4CF9">
      <w:pPr>
        <w:pStyle w:val="ConsPlusCell"/>
        <w:jc w:val="both"/>
      </w:pPr>
      <w:r w:rsidRPr="00061AB7">
        <w:t>26 2111     2     - лития</w:t>
      </w:r>
    </w:p>
    <w:p w:rsidR="00CC4CF9" w:rsidRPr="00061AB7" w:rsidRDefault="00CC4CF9">
      <w:pPr>
        <w:pStyle w:val="ConsPlusCell"/>
        <w:jc w:val="both"/>
      </w:pPr>
      <w:r w:rsidRPr="00061AB7">
        <w:t>26 2112     8     - натрия</w:t>
      </w:r>
    </w:p>
    <w:p w:rsidR="00CC4CF9" w:rsidRPr="00061AB7" w:rsidRDefault="00CC4CF9">
      <w:pPr>
        <w:pStyle w:val="ConsPlusCell"/>
        <w:jc w:val="both"/>
      </w:pPr>
      <w:r w:rsidRPr="00061AB7">
        <w:t>26 2113     3     - калия</w:t>
      </w:r>
    </w:p>
    <w:p w:rsidR="00CC4CF9" w:rsidRPr="00061AB7" w:rsidRDefault="00CC4CF9">
      <w:pPr>
        <w:pStyle w:val="ConsPlusCell"/>
        <w:jc w:val="both"/>
      </w:pPr>
      <w:r w:rsidRPr="00061AB7">
        <w:t>26 2114     9     - рубидия</w:t>
      </w:r>
    </w:p>
    <w:p w:rsidR="00CC4CF9" w:rsidRPr="00061AB7" w:rsidRDefault="00CC4CF9">
      <w:pPr>
        <w:pStyle w:val="ConsPlusCell"/>
        <w:jc w:val="both"/>
      </w:pPr>
      <w:r w:rsidRPr="00061AB7">
        <w:t>26 2115     4     - цезия</w:t>
      </w:r>
    </w:p>
    <w:p w:rsidR="00CC4CF9" w:rsidRPr="00061AB7" w:rsidRDefault="00CC4CF9">
      <w:pPr>
        <w:pStyle w:val="ConsPlusCell"/>
        <w:jc w:val="both"/>
      </w:pPr>
      <w:r w:rsidRPr="00061AB7">
        <w:t>26 2116     2     - аммония</w:t>
      </w:r>
    </w:p>
    <w:p w:rsidR="00CC4CF9" w:rsidRPr="00061AB7" w:rsidRDefault="00CC4CF9">
      <w:pPr>
        <w:pStyle w:val="ConsPlusCell"/>
        <w:jc w:val="both"/>
      </w:pPr>
      <w:r w:rsidRPr="00061AB7">
        <w:t>26 2120     1     Соли / щелочно-земельных металлов, бериллия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алюминия</w:t>
      </w:r>
    </w:p>
    <w:p w:rsidR="00CC4CF9" w:rsidRPr="00061AB7" w:rsidRDefault="00CC4CF9">
      <w:pPr>
        <w:pStyle w:val="ConsPlusCell"/>
        <w:jc w:val="both"/>
      </w:pPr>
      <w:r w:rsidRPr="00061AB7">
        <w:t>26 2121     7     - магния</w:t>
      </w:r>
    </w:p>
    <w:p w:rsidR="00CC4CF9" w:rsidRPr="00061AB7" w:rsidRDefault="00CC4CF9">
      <w:pPr>
        <w:pStyle w:val="ConsPlusCell"/>
        <w:jc w:val="both"/>
      </w:pPr>
      <w:r w:rsidRPr="00061AB7">
        <w:t>26 2122     2     - кальция</w:t>
      </w:r>
    </w:p>
    <w:p w:rsidR="00CC4CF9" w:rsidRPr="00061AB7" w:rsidRDefault="00CC4CF9">
      <w:pPr>
        <w:pStyle w:val="ConsPlusCell"/>
        <w:jc w:val="both"/>
      </w:pPr>
      <w:r w:rsidRPr="00061AB7">
        <w:t>26 2123     8     - стронция</w:t>
      </w:r>
    </w:p>
    <w:p w:rsidR="00CC4CF9" w:rsidRPr="00061AB7" w:rsidRDefault="00CC4CF9">
      <w:pPr>
        <w:pStyle w:val="ConsPlusCell"/>
        <w:jc w:val="both"/>
      </w:pPr>
      <w:r w:rsidRPr="00061AB7">
        <w:t>26 2124     3     - бария</w:t>
      </w:r>
    </w:p>
    <w:p w:rsidR="00CC4CF9" w:rsidRPr="00061AB7" w:rsidRDefault="00CC4CF9">
      <w:pPr>
        <w:pStyle w:val="ConsPlusCell"/>
        <w:jc w:val="both"/>
      </w:pPr>
      <w:r w:rsidRPr="00061AB7">
        <w:t>26 2125     9     - бериллия</w:t>
      </w:r>
    </w:p>
    <w:p w:rsidR="00CC4CF9" w:rsidRPr="00061AB7" w:rsidRDefault="00CC4CF9">
      <w:pPr>
        <w:pStyle w:val="ConsPlusCell"/>
        <w:jc w:val="both"/>
      </w:pPr>
      <w:r w:rsidRPr="00061AB7">
        <w:t>26 2126     4     - алюминия</w:t>
      </w:r>
    </w:p>
    <w:p w:rsidR="00CC4CF9" w:rsidRPr="00061AB7" w:rsidRDefault="00CC4CF9">
      <w:pPr>
        <w:pStyle w:val="ConsPlusCell"/>
        <w:jc w:val="both"/>
      </w:pPr>
      <w:r w:rsidRPr="00061AB7">
        <w:t>26 2200     6     Соли скандия, титана, ванадия, хрома, марганца,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германия, мышьяка, железа, кобальта, никеля,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меди, цинка, галлия</w:t>
      </w:r>
    </w:p>
    <w:p w:rsidR="00CC4CF9" w:rsidRPr="00061AB7" w:rsidRDefault="00CC4CF9">
      <w:pPr>
        <w:pStyle w:val="ConsPlusCell"/>
        <w:jc w:val="both"/>
      </w:pPr>
      <w:r w:rsidRPr="00061AB7">
        <w:t>26 2210     0     Соли / скандия, титана, ванадия, хрома,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марганца, германия, мышьяка</w:t>
      </w:r>
    </w:p>
    <w:p w:rsidR="00CC4CF9" w:rsidRPr="00061AB7" w:rsidRDefault="00CC4CF9">
      <w:pPr>
        <w:pStyle w:val="ConsPlusCell"/>
        <w:jc w:val="both"/>
      </w:pPr>
      <w:r w:rsidRPr="00061AB7">
        <w:t>26 2211     6     - скандия</w:t>
      </w:r>
    </w:p>
    <w:p w:rsidR="00CC4CF9" w:rsidRPr="00061AB7" w:rsidRDefault="00CC4CF9">
      <w:pPr>
        <w:pStyle w:val="ConsPlusCell"/>
        <w:jc w:val="both"/>
      </w:pPr>
      <w:r w:rsidRPr="00061AB7">
        <w:t>26 2212     1     - титана</w:t>
      </w:r>
    </w:p>
    <w:p w:rsidR="00CC4CF9" w:rsidRPr="00061AB7" w:rsidRDefault="00CC4CF9">
      <w:pPr>
        <w:pStyle w:val="ConsPlusCell"/>
        <w:jc w:val="both"/>
      </w:pPr>
      <w:r w:rsidRPr="00061AB7">
        <w:t>26 2213     7     - ванадия</w:t>
      </w:r>
    </w:p>
    <w:p w:rsidR="00CC4CF9" w:rsidRPr="00061AB7" w:rsidRDefault="00CC4CF9">
      <w:pPr>
        <w:pStyle w:val="ConsPlusCell"/>
        <w:jc w:val="both"/>
      </w:pPr>
      <w:r w:rsidRPr="00061AB7">
        <w:t>26 2214     2     - хрома</w:t>
      </w:r>
    </w:p>
    <w:p w:rsidR="00CC4CF9" w:rsidRPr="00061AB7" w:rsidRDefault="00CC4CF9">
      <w:pPr>
        <w:pStyle w:val="ConsPlusCell"/>
        <w:jc w:val="both"/>
      </w:pPr>
      <w:r w:rsidRPr="00061AB7">
        <w:t>26 2215     8     - марганца</w:t>
      </w:r>
    </w:p>
    <w:p w:rsidR="00CC4CF9" w:rsidRPr="00061AB7" w:rsidRDefault="00CC4CF9">
      <w:pPr>
        <w:pStyle w:val="ConsPlusCell"/>
        <w:jc w:val="both"/>
      </w:pPr>
      <w:r w:rsidRPr="00061AB7">
        <w:t>26 2216     3     - германия</w:t>
      </w:r>
    </w:p>
    <w:p w:rsidR="00CC4CF9" w:rsidRPr="00061AB7" w:rsidRDefault="00CC4CF9">
      <w:pPr>
        <w:pStyle w:val="ConsPlusCell"/>
        <w:jc w:val="both"/>
      </w:pPr>
      <w:r w:rsidRPr="00061AB7">
        <w:t>26 2217     9     - мышьяка</w:t>
      </w:r>
    </w:p>
    <w:p w:rsidR="00CC4CF9" w:rsidRPr="00061AB7" w:rsidRDefault="00CC4CF9">
      <w:pPr>
        <w:pStyle w:val="ConsPlusCell"/>
        <w:jc w:val="both"/>
      </w:pPr>
      <w:r w:rsidRPr="00061AB7">
        <w:t>26 2220     5     Соли / железа, кобальта, никеля, меди, цинка,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галлия</w:t>
      </w:r>
    </w:p>
    <w:p w:rsidR="00CC4CF9" w:rsidRPr="00061AB7" w:rsidRDefault="00CC4CF9">
      <w:pPr>
        <w:pStyle w:val="ConsPlusCell"/>
        <w:jc w:val="both"/>
      </w:pPr>
      <w:r w:rsidRPr="00061AB7">
        <w:t>26 2221     0     - железа</w:t>
      </w:r>
    </w:p>
    <w:p w:rsidR="00CC4CF9" w:rsidRPr="00061AB7" w:rsidRDefault="00CC4CF9">
      <w:pPr>
        <w:pStyle w:val="ConsPlusCell"/>
        <w:jc w:val="both"/>
      </w:pPr>
      <w:r w:rsidRPr="00061AB7">
        <w:t>26 2222     6     - кобальта</w:t>
      </w:r>
    </w:p>
    <w:p w:rsidR="00CC4CF9" w:rsidRPr="00061AB7" w:rsidRDefault="00CC4CF9">
      <w:pPr>
        <w:pStyle w:val="ConsPlusCell"/>
        <w:jc w:val="both"/>
      </w:pPr>
      <w:r w:rsidRPr="00061AB7">
        <w:t>26 2223     1     - никеля</w:t>
      </w:r>
    </w:p>
    <w:p w:rsidR="00CC4CF9" w:rsidRPr="00061AB7" w:rsidRDefault="00CC4CF9">
      <w:pPr>
        <w:pStyle w:val="ConsPlusCell"/>
        <w:jc w:val="both"/>
      </w:pPr>
      <w:r w:rsidRPr="00061AB7">
        <w:t>26 2224     7     - меди</w:t>
      </w:r>
    </w:p>
    <w:p w:rsidR="00CC4CF9" w:rsidRPr="00061AB7" w:rsidRDefault="00CC4CF9">
      <w:pPr>
        <w:pStyle w:val="ConsPlusCell"/>
        <w:jc w:val="both"/>
      </w:pPr>
      <w:r w:rsidRPr="00061AB7">
        <w:t>26 2225     2     - цинка</w:t>
      </w:r>
    </w:p>
    <w:p w:rsidR="00CC4CF9" w:rsidRPr="00061AB7" w:rsidRDefault="00CC4CF9">
      <w:pPr>
        <w:pStyle w:val="ConsPlusCell"/>
        <w:jc w:val="both"/>
      </w:pPr>
      <w:r w:rsidRPr="00061AB7">
        <w:t>26 2226     8     - галлия</w:t>
      </w:r>
    </w:p>
    <w:p w:rsidR="00CC4CF9" w:rsidRPr="00061AB7" w:rsidRDefault="00CC4CF9">
      <w:pPr>
        <w:pStyle w:val="ConsPlusCell"/>
        <w:jc w:val="both"/>
      </w:pPr>
      <w:r w:rsidRPr="00061AB7">
        <w:t>26 2300     3     Соли иттрия, циркония, ниобия, молибдена,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кадмия, индия, олова, сурьмы, теллура</w:t>
      </w:r>
    </w:p>
    <w:p w:rsidR="00CC4CF9" w:rsidRPr="00061AB7" w:rsidRDefault="00CC4CF9">
      <w:pPr>
        <w:pStyle w:val="ConsPlusCell"/>
        <w:jc w:val="both"/>
      </w:pPr>
      <w:r w:rsidRPr="00061AB7">
        <w:t>26 2310     4     Соли / иттрия, циркония, ниобия, молибдена</w:t>
      </w:r>
    </w:p>
    <w:p w:rsidR="00CC4CF9" w:rsidRPr="00061AB7" w:rsidRDefault="00CC4CF9">
      <w:pPr>
        <w:pStyle w:val="ConsPlusCell"/>
        <w:jc w:val="both"/>
      </w:pPr>
      <w:r w:rsidRPr="00061AB7">
        <w:t>26 2311     7     - иттрия</w:t>
      </w:r>
    </w:p>
    <w:p w:rsidR="00CC4CF9" w:rsidRPr="00061AB7" w:rsidRDefault="00CC4CF9">
      <w:pPr>
        <w:pStyle w:val="ConsPlusCell"/>
        <w:jc w:val="both"/>
      </w:pPr>
      <w:r w:rsidRPr="00061AB7">
        <w:t>26 2312     5     - циркония</w:t>
      </w:r>
    </w:p>
    <w:p w:rsidR="00CC4CF9" w:rsidRPr="00061AB7" w:rsidRDefault="00CC4CF9">
      <w:pPr>
        <w:pStyle w:val="ConsPlusCell"/>
        <w:jc w:val="both"/>
      </w:pPr>
      <w:r w:rsidRPr="00061AB7">
        <w:t>26 2313     0     - ниобия</w:t>
      </w:r>
    </w:p>
    <w:p w:rsidR="00CC4CF9" w:rsidRPr="00061AB7" w:rsidRDefault="00CC4CF9">
      <w:pPr>
        <w:pStyle w:val="ConsPlusCell"/>
        <w:jc w:val="both"/>
      </w:pPr>
      <w:r w:rsidRPr="00061AB7">
        <w:t>26 2314     6     - молибдена</w:t>
      </w:r>
    </w:p>
    <w:p w:rsidR="00CC4CF9" w:rsidRPr="00061AB7" w:rsidRDefault="00CC4CF9">
      <w:pPr>
        <w:pStyle w:val="ConsPlusCell"/>
        <w:jc w:val="both"/>
      </w:pPr>
      <w:r w:rsidRPr="00061AB7">
        <w:t>26 2320     9     Соли / кадмия, индия, олова, сурьмы, теллура</w:t>
      </w:r>
    </w:p>
    <w:p w:rsidR="00CC4CF9" w:rsidRPr="00061AB7" w:rsidRDefault="00CC4CF9">
      <w:pPr>
        <w:pStyle w:val="ConsPlusCell"/>
        <w:jc w:val="both"/>
      </w:pPr>
      <w:r w:rsidRPr="00061AB7">
        <w:t>26 2321     4     - кадмия</w:t>
      </w:r>
    </w:p>
    <w:p w:rsidR="00CC4CF9" w:rsidRPr="00061AB7" w:rsidRDefault="00CC4CF9">
      <w:pPr>
        <w:pStyle w:val="ConsPlusCell"/>
        <w:jc w:val="both"/>
      </w:pPr>
      <w:r w:rsidRPr="00061AB7">
        <w:t>26 2322     0     - индия</w:t>
      </w:r>
    </w:p>
    <w:p w:rsidR="00CC4CF9" w:rsidRPr="00061AB7" w:rsidRDefault="00CC4CF9">
      <w:pPr>
        <w:pStyle w:val="ConsPlusCell"/>
        <w:jc w:val="both"/>
      </w:pPr>
      <w:r w:rsidRPr="00061AB7">
        <w:t>26 2323     5     - олова</w:t>
      </w:r>
    </w:p>
    <w:p w:rsidR="00CC4CF9" w:rsidRPr="00061AB7" w:rsidRDefault="00CC4CF9">
      <w:pPr>
        <w:pStyle w:val="ConsPlusCell"/>
        <w:jc w:val="both"/>
      </w:pPr>
      <w:r w:rsidRPr="00061AB7">
        <w:t>26 2324     0     - сурьмы</w:t>
      </w:r>
    </w:p>
    <w:p w:rsidR="00CC4CF9" w:rsidRPr="00061AB7" w:rsidRDefault="00CC4CF9">
      <w:pPr>
        <w:pStyle w:val="ConsPlusCell"/>
        <w:jc w:val="both"/>
      </w:pPr>
      <w:r w:rsidRPr="00061AB7">
        <w:t>26 2325     6     - теллура</w:t>
      </w:r>
    </w:p>
    <w:p w:rsidR="00CC4CF9" w:rsidRPr="00061AB7" w:rsidRDefault="00CC4CF9">
      <w:pPr>
        <w:pStyle w:val="ConsPlusCell"/>
        <w:jc w:val="both"/>
      </w:pPr>
      <w:r w:rsidRPr="00061AB7">
        <w:t>26 2400     3     Соли гафния, тантала, вольфрама, рения, ртути,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таллия, свинца, висмута, кремния</w:t>
      </w:r>
    </w:p>
    <w:p w:rsidR="00CC4CF9" w:rsidRPr="00061AB7" w:rsidRDefault="00CC4CF9">
      <w:pPr>
        <w:pStyle w:val="ConsPlusCell"/>
        <w:jc w:val="both"/>
      </w:pPr>
      <w:r w:rsidRPr="00061AB7">
        <w:t>26 2410     8     Соли / гафния, тантала, вольфрама, рения</w:t>
      </w:r>
    </w:p>
    <w:p w:rsidR="00CC4CF9" w:rsidRPr="00061AB7" w:rsidRDefault="00CC4CF9">
      <w:pPr>
        <w:pStyle w:val="ConsPlusCell"/>
        <w:jc w:val="both"/>
      </w:pPr>
      <w:r w:rsidRPr="00061AB7">
        <w:t>26 2411     3     - гафния</w:t>
      </w:r>
    </w:p>
    <w:p w:rsidR="00CC4CF9" w:rsidRPr="00061AB7" w:rsidRDefault="00CC4CF9">
      <w:pPr>
        <w:pStyle w:val="ConsPlusCell"/>
        <w:jc w:val="both"/>
      </w:pPr>
      <w:r w:rsidRPr="00061AB7">
        <w:t>26 2412     9     - тантала</w:t>
      </w:r>
    </w:p>
    <w:p w:rsidR="00CC4CF9" w:rsidRPr="00061AB7" w:rsidRDefault="00CC4CF9">
      <w:pPr>
        <w:pStyle w:val="ConsPlusCell"/>
        <w:jc w:val="both"/>
      </w:pPr>
      <w:r w:rsidRPr="00061AB7">
        <w:t>26 2413     4     - вольфрама</w:t>
      </w:r>
    </w:p>
    <w:p w:rsidR="00CC4CF9" w:rsidRPr="00061AB7" w:rsidRDefault="00CC4CF9">
      <w:pPr>
        <w:pStyle w:val="ConsPlusCell"/>
        <w:jc w:val="both"/>
      </w:pPr>
      <w:r w:rsidRPr="00061AB7">
        <w:t>26 2414     4     - рения</w:t>
      </w:r>
    </w:p>
    <w:p w:rsidR="00CC4CF9" w:rsidRPr="00061AB7" w:rsidRDefault="00CC4CF9">
      <w:pPr>
        <w:pStyle w:val="ConsPlusCell"/>
        <w:jc w:val="both"/>
      </w:pPr>
      <w:r w:rsidRPr="00061AB7">
        <w:t>26 2420     2     Соли / ртути, таллия, свинца, висмута, кремния</w:t>
      </w:r>
    </w:p>
    <w:p w:rsidR="00CC4CF9" w:rsidRPr="00061AB7" w:rsidRDefault="00CC4CF9">
      <w:pPr>
        <w:pStyle w:val="ConsPlusCell"/>
        <w:jc w:val="both"/>
      </w:pPr>
      <w:r w:rsidRPr="00061AB7">
        <w:t>26 2421     8     - ртути</w:t>
      </w:r>
    </w:p>
    <w:p w:rsidR="00CC4CF9" w:rsidRPr="00061AB7" w:rsidRDefault="00CC4CF9">
      <w:pPr>
        <w:pStyle w:val="ConsPlusCell"/>
        <w:jc w:val="both"/>
      </w:pPr>
      <w:r w:rsidRPr="00061AB7">
        <w:t>26 2422     3     - таллия</w:t>
      </w:r>
    </w:p>
    <w:p w:rsidR="00CC4CF9" w:rsidRPr="00061AB7" w:rsidRDefault="00CC4CF9">
      <w:pPr>
        <w:pStyle w:val="ConsPlusCell"/>
        <w:jc w:val="both"/>
      </w:pPr>
      <w:r w:rsidRPr="00061AB7">
        <w:t>26 2423     9     - свинца</w:t>
      </w:r>
    </w:p>
    <w:p w:rsidR="00CC4CF9" w:rsidRPr="00061AB7" w:rsidRDefault="00CC4CF9">
      <w:pPr>
        <w:pStyle w:val="ConsPlusCell"/>
        <w:jc w:val="both"/>
      </w:pPr>
      <w:r w:rsidRPr="00061AB7">
        <w:t>26 2424     4     - висмута</w:t>
      </w:r>
    </w:p>
    <w:p w:rsidR="00CC4CF9" w:rsidRPr="00061AB7" w:rsidRDefault="00CC4CF9">
      <w:pPr>
        <w:pStyle w:val="ConsPlusCell"/>
        <w:jc w:val="both"/>
      </w:pPr>
      <w:r w:rsidRPr="00061AB7">
        <w:t>26 2425     8     - кремния</w:t>
      </w:r>
    </w:p>
    <w:p w:rsidR="00CC4CF9" w:rsidRPr="00061AB7" w:rsidRDefault="00CC4CF9">
      <w:pPr>
        <w:pStyle w:val="ConsPlusCell"/>
        <w:jc w:val="both"/>
      </w:pPr>
      <w:r w:rsidRPr="00061AB7">
        <w:t>26 2500     7     Соли драгоценных металлов</w:t>
      </w:r>
    </w:p>
    <w:p w:rsidR="00CC4CF9" w:rsidRPr="00061AB7" w:rsidRDefault="00CC4CF9">
      <w:pPr>
        <w:pStyle w:val="ConsPlusCell"/>
        <w:jc w:val="both"/>
      </w:pPr>
      <w:r w:rsidRPr="00061AB7">
        <w:t>26 2510     1     Соли / серебра и золота</w:t>
      </w:r>
    </w:p>
    <w:p w:rsidR="00CC4CF9" w:rsidRPr="00061AB7" w:rsidRDefault="00CC4CF9">
      <w:pPr>
        <w:pStyle w:val="ConsPlusCell"/>
        <w:jc w:val="both"/>
      </w:pPr>
      <w:r w:rsidRPr="00061AB7">
        <w:t>26 2511     7     - серебра</w:t>
      </w:r>
    </w:p>
    <w:p w:rsidR="00CC4CF9" w:rsidRPr="00061AB7" w:rsidRDefault="00CC4CF9">
      <w:pPr>
        <w:pStyle w:val="ConsPlusCell"/>
        <w:jc w:val="both"/>
      </w:pPr>
      <w:r w:rsidRPr="00061AB7">
        <w:t>26 2512     2     - золота</w:t>
      </w:r>
    </w:p>
    <w:p w:rsidR="00CC4CF9" w:rsidRPr="00061AB7" w:rsidRDefault="00CC4CF9">
      <w:pPr>
        <w:pStyle w:val="ConsPlusCell"/>
        <w:jc w:val="both"/>
      </w:pPr>
      <w:r w:rsidRPr="00061AB7">
        <w:t>26 2520     6     Соли / группы платиновых металлов</w:t>
      </w:r>
    </w:p>
    <w:p w:rsidR="00CC4CF9" w:rsidRPr="00061AB7" w:rsidRDefault="00CC4CF9">
      <w:pPr>
        <w:pStyle w:val="ConsPlusCell"/>
        <w:jc w:val="both"/>
      </w:pPr>
      <w:r w:rsidRPr="00061AB7">
        <w:t>26 2521     1     - платины</w:t>
      </w:r>
    </w:p>
    <w:p w:rsidR="00CC4CF9" w:rsidRPr="00061AB7" w:rsidRDefault="00CC4CF9">
      <w:pPr>
        <w:pStyle w:val="ConsPlusCell"/>
        <w:jc w:val="both"/>
      </w:pPr>
      <w:r w:rsidRPr="00061AB7">
        <w:t>26 2522     7     - рутения</w:t>
      </w:r>
    </w:p>
    <w:p w:rsidR="00CC4CF9" w:rsidRPr="00061AB7" w:rsidRDefault="00CC4CF9">
      <w:pPr>
        <w:pStyle w:val="ConsPlusCell"/>
        <w:jc w:val="both"/>
      </w:pPr>
      <w:r w:rsidRPr="00061AB7">
        <w:t>26 2523     2     - родия</w:t>
      </w:r>
    </w:p>
    <w:p w:rsidR="00CC4CF9" w:rsidRPr="00061AB7" w:rsidRDefault="00CC4CF9">
      <w:pPr>
        <w:pStyle w:val="ConsPlusCell"/>
        <w:jc w:val="both"/>
      </w:pPr>
      <w:r w:rsidRPr="00061AB7">
        <w:t>26 2524     8     - палладия</w:t>
      </w:r>
    </w:p>
    <w:p w:rsidR="00CC4CF9" w:rsidRPr="00061AB7" w:rsidRDefault="00CC4CF9">
      <w:pPr>
        <w:pStyle w:val="ConsPlusCell"/>
        <w:jc w:val="both"/>
      </w:pPr>
      <w:r w:rsidRPr="00061AB7">
        <w:t>26 2525     3     - осмия</w:t>
      </w:r>
    </w:p>
    <w:p w:rsidR="00CC4CF9" w:rsidRPr="00061AB7" w:rsidRDefault="00CC4CF9">
      <w:pPr>
        <w:pStyle w:val="ConsPlusCell"/>
        <w:jc w:val="both"/>
      </w:pPr>
      <w:r w:rsidRPr="00061AB7">
        <w:t>26 2526     9     - иридия</w:t>
      </w:r>
    </w:p>
    <w:p w:rsidR="00CC4CF9" w:rsidRPr="00061AB7" w:rsidRDefault="00CC4CF9">
      <w:pPr>
        <w:pStyle w:val="ConsPlusCell"/>
        <w:jc w:val="both"/>
      </w:pPr>
      <w:r w:rsidRPr="00061AB7">
        <w:t>26 2600     0     Соли лантанидов</w:t>
      </w:r>
    </w:p>
    <w:p w:rsidR="00CC4CF9" w:rsidRPr="00061AB7" w:rsidRDefault="00CC4CF9">
      <w:pPr>
        <w:pStyle w:val="ConsPlusCell"/>
        <w:jc w:val="both"/>
      </w:pPr>
      <w:r w:rsidRPr="00061AB7">
        <w:t>26 2610     5     Соли / лантана, церия, празеодима, неодима,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самария, европия, гадолиния</w:t>
      </w:r>
    </w:p>
    <w:p w:rsidR="00CC4CF9" w:rsidRPr="00061AB7" w:rsidRDefault="00CC4CF9">
      <w:pPr>
        <w:pStyle w:val="ConsPlusCell"/>
        <w:jc w:val="both"/>
      </w:pPr>
      <w:r w:rsidRPr="00061AB7">
        <w:t>26 2611     0     - лантана</w:t>
      </w:r>
    </w:p>
    <w:p w:rsidR="00CC4CF9" w:rsidRPr="00061AB7" w:rsidRDefault="00CC4CF9">
      <w:pPr>
        <w:pStyle w:val="ConsPlusCell"/>
        <w:jc w:val="both"/>
      </w:pPr>
      <w:r w:rsidRPr="00061AB7">
        <w:t>26 2612     6     - церия</w:t>
      </w:r>
    </w:p>
    <w:p w:rsidR="00CC4CF9" w:rsidRPr="00061AB7" w:rsidRDefault="00CC4CF9">
      <w:pPr>
        <w:pStyle w:val="ConsPlusCell"/>
        <w:jc w:val="both"/>
      </w:pPr>
      <w:r w:rsidRPr="00061AB7">
        <w:t>26 2613     1     - празеодима</w:t>
      </w:r>
    </w:p>
    <w:p w:rsidR="00CC4CF9" w:rsidRPr="00061AB7" w:rsidRDefault="00CC4CF9">
      <w:pPr>
        <w:pStyle w:val="ConsPlusCell"/>
        <w:jc w:val="both"/>
      </w:pPr>
      <w:r w:rsidRPr="00061AB7">
        <w:t>26 2614     7     - неодима</w:t>
      </w:r>
    </w:p>
    <w:p w:rsidR="00CC4CF9" w:rsidRPr="00061AB7" w:rsidRDefault="00CC4CF9">
      <w:pPr>
        <w:pStyle w:val="ConsPlusCell"/>
        <w:jc w:val="both"/>
      </w:pPr>
      <w:r w:rsidRPr="00061AB7">
        <w:t>26 2615     2     - самария</w:t>
      </w:r>
    </w:p>
    <w:p w:rsidR="00CC4CF9" w:rsidRPr="00061AB7" w:rsidRDefault="00CC4CF9">
      <w:pPr>
        <w:pStyle w:val="ConsPlusCell"/>
        <w:jc w:val="both"/>
      </w:pPr>
      <w:r w:rsidRPr="00061AB7">
        <w:t>26 2616     8     - европия</w:t>
      </w:r>
    </w:p>
    <w:p w:rsidR="00CC4CF9" w:rsidRPr="00061AB7" w:rsidRDefault="00CC4CF9">
      <w:pPr>
        <w:pStyle w:val="ConsPlusCell"/>
        <w:jc w:val="both"/>
      </w:pPr>
      <w:r w:rsidRPr="00061AB7">
        <w:t>26 2617     3     - гадолиния</w:t>
      </w:r>
    </w:p>
    <w:p w:rsidR="00CC4CF9" w:rsidRPr="00061AB7" w:rsidRDefault="00CC4CF9">
      <w:pPr>
        <w:pStyle w:val="ConsPlusCell"/>
        <w:jc w:val="both"/>
      </w:pPr>
      <w:r w:rsidRPr="00061AB7">
        <w:t>26 2620     2     Соли / тербия, диспрозия, гольмия, эрбия, тулия,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иттербия, лютеция</w:t>
      </w:r>
    </w:p>
    <w:p w:rsidR="00CC4CF9" w:rsidRPr="00061AB7" w:rsidRDefault="00CC4CF9">
      <w:pPr>
        <w:pStyle w:val="ConsPlusCell"/>
        <w:jc w:val="both"/>
      </w:pPr>
      <w:r w:rsidRPr="00061AB7">
        <w:t>26 2621     5     - тербия</w:t>
      </w:r>
    </w:p>
    <w:p w:rsidR="00CC4CF9" w:rsidRPr="00061AB7" w:rsidRDefault="00CC4CF9">
      <w:pPr>
        <w:pStyle w:val="ConsPlusCell"/>
        <w:jc w:val="both"/>
      </w:pPr>
      <w:r w:rsidRPr="00061AB7">
        <w:t>26 2622     0     - диспрозия</w:t>
      </w:r>
    </w:p>
    <w:p w:rsidR="00CC4CF9" w:rsidRPr="00061AB7" w:rsidRDefault="00CC4CF9">
      <w:pPr>
        <w:pStyle w:val="ConsPlusCell"/>
        <w:jc w:val="both"/>
      </w:pPr>
      <w:r w:rsidRPr="00061AB7">
        <w:t>26 2623     6     - гольмия</w:t>
      </w:r>
    </w:p>
    <w:p w:rsidR="00CC4CF9" w:rsidRPr="00061AB7" w:rsidRDefault="00CC4CF9">
      <w:pPr>
        <w:pStyle w:val="ConsPlusCell"/>
        <w:jc w:val="both"/>
      </w:pPr>
      <w:r w:rsidRPr="00061AB7">
        <w:t>26 2624     1     - эрбия</w:t>
      </w:r>
    </w:p>
    <w:p w:rsidR="00CC4CF9" w:rsidRPr="00061AB7" w:rsidRDefault="00CC4CF9">
      <w:pPr>
        <w:pStyle w:val="ConsPlusCell"/>
        <w:jc w:val="both"/>
      </w:pPr>
      <w:r w:rsidRPr="00061AB7">
        <w:t>26 2625     7     - тулия</w:t>
      </w:r>
    </w:p>
    <w:p w:rsidR="00CC4CF9" w:rsidRPr="00061AB7" w:rsidRDefault="00CC4CF9">
      <w:pPr>
        <w:pStyle w:val="ConsPlusCell"/>
        <w:jc w:val="both"/>
      </w:pPr>
      <w:r w:rsidRPr="00061AB7">
        <w:t>26 2626     2     - иттербия</w:t>
      </w:r>
    </w:p>
    <w:p w:rsidR="00CC4CF9" w:rsidRPr="00061AB7" w:rsidRDefault="00CC4CF9">
      <w:pPr>
        <w:pStyle w:val="ConsPlusCell"/>
        <w:jc w:val="both"/>
      </w:pPr>
      <w:r w:rsidRPr="00061AB7">
        <w:t>26 2627     8     - лютеция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26 3000     1     Соединения органические реактивных квалификаций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26 3100     5     Углеводороды, соединения гетероциклические и 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галогенпроизводные</w:t>
      </w:r>
    </w:p>
    <w:p w:rsidR="00CC4CF9" w:rsidRPr="00061AB7" w:rsidRDefault="00CC4CF9">
      <w:pPr>
        <w:pStyle w:val="ConsPlusCell"/>
        <w:jc w:val="both"/>
      </w:pPr>
      <w:r w:rsidRPr="00061AB7">
        <w:t>26 3110     3     Углеводороды ациклические /</w:t>
      </w:r>
    </w:p>
    <w:p w:rsidR="00CC4CF9" w:rsidRPr="00061AB7" w:rsidRDefault="00CC4CF9">
      <w:pPr>
        <w:pStyle w:val="ConsPlusCell"/>
        <w:jc w:val="both"/>
      </w:pPr>
      <w:r w:rsidRPr="00061AB7">
        <w:t>26 3111     5     - насыщенные</w:t>
      </w:r>
    </w:p>
    <w:p w:rsidR="00CC4CF9" w:rsidRPr="00061AB7" w:rsidRDefault="00CC4CF9">
      <w:pPr>
        <w:pStyle w:val="ConsPlusCell"/>
        <w:jc w:val="both"/>
      </w:pPr>
      <w:r w:rsidRPr="00061AB7">
        <w:t>26 3112     0     - ненасыщенные</w:t>
      </w:r>
    </w:p>
    <w:p w:rsidR="00CC4CF9" w:rsidRPr="00061AB7" w:rsidRDefault="00CC4CF9">
      <w:pPr>
        <w:pStyle w:val="ConsPlusCell"/>
        <w:jc w:val="both"/>
      </w:pPr>
      <w:r w:rsidRPr="00061AB7">
        <w:t>26 3120     4     Углеводороды моноциклические /</w:t>
      </w:r>
    </w:p>
    <w:p w:rsidR="00CC4CF9" w:rsidRPr="00061AB7" w:rsidRDefault="00CC4CF9">
      <w:pPr>
        <w:pStyle w:val="ConsPlusCell"/>
        <w:jc w:val="both"/>
      </w:pPr>
      <w:r w:rsidRPr="00061AB7">
        <w:t>26 3121     7     - насыщенные</w:t>
      </w:r>
    </w:p>
    <w:p w:rsidR="00CC4CF9" w:rsidRPr="00061AB7" w:rsidRDefault="00CC4CF9">
      <w:pPr>
        <w:pStyle w:val="ConsPlusCell"/>
        <w:jc w:val="both"/>
      </w:pPr>
      <w:r w:rsidRPr="00061AB7">
        <w:t>26 3122     5     - ненасыщенные (кроме ароматических)</w:t>
      </w:r>
    </w:p>
    <w:p w:rsidR="00CC4CF9" w:rsidRPr="00061AB7" w:rsidRDefault="00CC4CF9">
      <w:pPr>
        <w:pStyle w:val="ConsPlusCell"/>
        <w:jc w:val="both"/>
      </w:pPr>
      <w:r w:rsidRPr="00061AB7">
        <w:t>26 3123     0     - ароматические</w:t>
      </w:r>
    </w:p>
    <w:p w:rsidR="00CC4CF9" w:rsidRPr="00061AB7" w:rsidRDefault="00CC4CF9">
      <w:pPr>
        <w:pStyle w:val="ConsPlusCell"/>
        <w:jc w:val="both"/>
      </w:pPr>
      <w:r w:rsidRPr="00061AB7">
        <w:t>26 3130     9     Углеводороды конденсированные полициклические /</w:t>
      </w:r>
    </w:p>
    <w:p w:rsidR="00CC4CF9" w:rsidRPr="00061AB7" w:rsidRDefault="00CC4CF9">
      <w:pPr>
        <w:pStyle w:val="ConsPlusCell"/>
        <w:jc w:val="both"/>
      </w:pPr>
      <w:r w:rsidRPr="00061AB7">
        <w:t>26 3131     4     - с максимально возможным числом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некумулированных двойных связей</w:t>
      </w:r>
    </w:p>
    <w:p w:rsidR="00CC4CF9" w:rsidRPr="00061AB7" w:rsidRDefault="00CC4CF9">
      <w:pPr>
        <w:pStyle w:val="ConsPlusCell"/>
        <w:jc w:val="both"/>
      </w:pPr>
      <w:r w:rsidRPr="00061AB7">
        <w:t>26 3132     0     - с числом некумулированных двойных связей,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меньшим максимально возможного</w:t>
      </w:r>
    </w:p>
    <w:p w:rsidR="00CC4CF9" w:rsidRPr="00061AB7" w:rsidRDefault="00CC4CF9">
      <w:pPr>
        <w:pStyle w:val="ConsPlusCell"/>
        <w:jc w:val="both"/>
      </w:pPr>
      <w:r w:rsidRPr="00061AB7">
        <w:t>26 3140     3     Углеводороды / мостиковые, терпеновые и ансамбли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углеводородных систем</w:t>
      </w:r>
    </w:p>
    <w:p w:rsidR="00CC4CF9" w:rsidRPr="00061AB7" w:rsidRDefault="00CC4CF9">
      <w:pPr>
        <w:pStyle w:val="ConsPlusCell"/>
        <w:jc w:val="both"/>
      </w:pPr>
      <w:r w:rsidRPr="00061AB7">
        <w:t>26 3141     9     - мостиковые</w:t>
      </w:r>
    </w:p>
    <w:p w:rsidR="00CC4CF9" w:rsidRPr="00061AB7" w:rsidRDefault="00CC4CF9">
      <w:pPr>
        <w:pStyle w:val="ConsPlusCell"/>
        <w:jc w:val="both"/>
      </w:pPr>
      <w:r w:rsidRPr="00061AB7">
        <w:t>26 3142     4     - терпеновые циклические</w:t>
      </w:r>
    </w:p>
    <w:p w:rsidR="00CC4CF9" w:rsidRPr="00061AB7" w:rsidRDefault="00CC4CF9">
      <w:pPr>
        <w:pStyle w:val="ConsPlusCell"/>
        <w:jc w:val="both"/>
      </w:pPr>
      <w:r w:rsidRPr="00061AB7">
        <w:t>26 3143     4     Ансамбли углеводородных систем</w:t>
      </w:r>
    </w:p>
    <w:p w:rsidR="00CC4CF9" w:rsidRPr="00061AB7" w:rsidRDefault="00CC4CF9">
      <w:pPr>
        <w:pStyle w:val="ConsPlusCell"/>
        <w:jc w:val="both"/>
      </w:pPr>
      <w:r w:rsidRPr="00061AB7">
        <w:t>26 3150     8     Углеводороды / гетероциклические</w:t>
      </w:r>
    </w:p>
    <w:p w:rsidR="00CC4CF9" w:rsidRPr="00061AB7" w:rsidRDefault="00CC4CF9">
      <w:pPr>
        <w:pStyle w:val="ConsPlusCell"/>
        <w:jc w:val="both"/>
      </w:pPr>
      <w:r w:rsidRPr="00061AB7">
        <w:t>26 3151     3     - моноциклические с одним гетероатомом в трех-,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четырех-, пяти- или шестичленных кольцах</w:t>
      </w:r>
    </w:p>
    <w:p w:rsidR="00CC4CF9" w:rsidRPr="00061AB7" w:rsidRDefault="00CC4CF9">
      <w:pPr>
        <w:pStyle w:val="ConsPlusCell"/>
        <w:jc w:val="both"/>
      </w:pPr>
      <w:r w:rsidRPr="00061AB7">
        <w:t>26 3152     9     - моноциклические с несколькими гетероатомами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 трех-, четырех-, пяти- или шестичленных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кольцах</w:t>
      </w:r>
    </w:p>
    <w:p w:rsidR="00CC4CF9" w:rsidRPr="00061AB7" w:rsidRDefault="00CC4CF9">
      <w:pPr>
        <w:pStyle w:val="ConsPlusCell"/>
        <w:jc w:val="both"/>
      </w:pPr>
      <w:r w:rsidRPr="00061AB7">
        <w:t>26 3153     4     - моноциклические с одним или несколькими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гетероатомами в более чем шестичленном кольце</w:t>
      </w:r>
    </w:p>
    <w:p w:rsidR="00CC4CF9" w:rsidRPr="00061AB7" w:rsidRDefault="00CC4CF9">
      <w:pPr>
        <w:pStyle w:val="ConsPlusCell"/>
        <w:jc w:val="both"/>
      </w:pPr>
      <w:r w:rsidRPr="00061AB7">
        <w:t>26 3154     8     - конденсированные с одним гетероатомом</w:t>
      </w:r>
    </w:p>
    <w:p w:rsidR="00CC4CF9" w:rsidRPr="00061AB7" w:rsidRDefault="00CC4CF9">
      <w:pPr>
        <w:pStyle w:val="ConsPlusCell"/>
        <w:jc w:val="both"/>
      </w:pPr>
      <w:r w:rsidRPr="00061AB7">
        <w:t>26 3155     5     - конденсированные с несколькими гетероатомами</w:t>
      </w:r>
    </w:p>
    <w:p w:rsidR="00CC4CF9" w:rsidRPr="00061AB7" w:rsidRDefault="00CC4CF9">
      <w:pPr>
        <w:pStyle w:val="ConsPlusCell"/>
        <w:jc w:val="both"/>
      </w:pPr>
      <w:r w:rsidRPr="00061AB7">
        <w:t>26 3156     0     Соединения макрогетероциклические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комплексообразующие (краун-соединения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коронанды)</w:t>
      </w:r>
    </w:p>
    <w:p w:rsidR="00CC4CF9" w:rsidRPr="00061AB7" w:rsidRDefault="00CC4CF9">
      <w:pPr>
        <w:pStyle w:val="ConsPlusCell"/>
        <w:jc w:val="both"/>
      </w:pPr>
      <w:r w:rsidRPr="00061AB7">
        <w:t>(код 26 3156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26 3157     6     Катионы гетероциклические (-ониевые)</w:t>
      </w:r>
    </w:p>
    <w:p w:rsidR="00CC4CF9" w:rsidRPr="00061AB7" w:rsidRDefault="00CC4CF9">
      <w:pPr>
        <w:pStyle w:val="ConsPlusCell"/>
        <w:jc w:val="both"/>
      </w:pPr>
      <w:r w:rsidRPr="00061AB7">
        <w:t>(код 26 3157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26 3160     2     Галогенпроизводные / углеводородов</w:t>
      </w:r>
    </w:p>
    <w:p w:rsidR="00CC4CF9" w:rsidRPr="00061AB7" w:rsidRDefault="00CC4CF9">
      <w:pPr>
        <w:pStyle w:val="ConsPlusCell"/>
        <w:jc w:val="both"/>
      </w:pPr>
      <w:r w:rsidRPr="00061AB7">
        <w:t>26 3161     8     - ациклических насыщенных углеводородов</w:t>
      </w:r>
    </w:p>
    <w:p w:rsidR="00CC4CF9" w:rsidRPr="00061AB7" w:rsidRDefault="00CC4CF9">
      <w:pPr>
        <w:pStyle w:val="ConsPlusCell"/>
        <w:jc w:val="both"/>
      </w:pPr>
      <w:r w:rsidRPr="00061AB7">
        <w:t>26 3162     3     - ациклических ненасыщенных углеводородов</w:t>
      </w:r>
    </w:p>
    <w:p w:rsidR="00CC4CF9" w:rsidRPr="00061AB7" w:rsidRDefault="00CC4CF9">
      <w:pPr>
        <w:pStyle w:val="ConsPlusCell"/>
        <w:jc w:val="both"/>
      </w:pPr>
      <w:r w:rsidRPr="00061AB7">
        <w:t>26 3163     9     - моноциклических углеводородов (кроме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ароматических)</w:t>
      </w:r>
    </w:p>
    <w:p w:rsidR="00CC4CF9" w:rsidRPr="00061AB7" w:rsidRDefault="00CC4CF9">
      <w:pPr>
        <w:pStyle w:val="ConsPlusCell"/>
        <w:jc w:val="both"/>
      </w:pPr>
      <w:r w:rsidRPr="00061AB7">
        <w:t>26 3164     4     - моноциклических ароматических углеводородов</w:t>
      </w:r>
    </w:p>
    <w:p w:rsidR="00CC4CF9" w:rsidRPr="00061AB7" w:rsidRDefault="00CC4CF9">
      <w:pPr>
        <w:pStyle w:val="ConsPlusCell"/>
        <w:jc w:val="both"/>
      </w:pPr>
      <w:r w:rsidRPr="00061AB7">
        <w:t>26 3165     1     - полициклических углеводородов и ансамблей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углеводородных систем</w:t>
      </w:r>
    </w:p>
    <w:p w:rsidR="00CC4CF9" w:rsidRPr="00061AB7" w:rsidRDefault="00CC4CF9">
      <w:pPr>
        <w:pStyle w:val="ConsPlusCell"/>
        <w:jc w:val="both"/>
      </w:pPr>
      <w:r w:rsidRPr="00061AB7">
        <w:t>26 3166     5     - гетероциклических углеводородов</w:t>
      </w:r>
    </w:p>
    <w:p w:rsidR="00CC4CF9" w:rsidRPr="00061AB7" w:rsidRDefault="00CC4CF9">
      <w:pPr>
        <w:pStyle w:val="ConsPlusCell"/>
        <w:jc w:val="both"/>
      </w:pPr>
      <w:r w:rsidRPr="00061AB7">
        <w:t>26 3167     3     Хлорозил-, хлорил-, перхлорил-, иодозил-,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йодил-, дигидроксинод-, дихлориод-,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диацетилоксииод-, хлорониевые-, бромониевые-,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йодониевые соединения</w:t>
      </w:r>
    </w:p>
    <w:p w:rsidR="00CC4CF9" w:rsidRPr="00061AB7" w:rsidRDefault="00CC4CF9">
      <w:pPr>
        <w:pStyle w:val="ConsPlusCell"/>
        <w:jc w:val="both"/>
      </w:pPr>
      <w:r w:rsidRPr="00061AB7">
        <w:t>26 3200     9     Спирты, фенолы и их производные. Пероксиды</w:t>
      </w:r>
    </w:p>
    <w:p w:rsidR="00CC4CF9" w:rsidRPr="00061AB7" w:rsidRDefault="00CC4CF9">
      <w:pPr>
        <w:pStyle w:val="ConsPlusCell"/>
        <w:jc w:val="both"/>
      </w:pPr>
      <w:r w:rsidRPr="00061AB7">
        <w:t>26 3210     3     Спирты ациклические и циклические (кроме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ароматических), глицерин и гликоли, алкоголяты</w:t>
      </w:r>
    </w:p>
    <w:p w:rsidR="00CC4CF9" w:rsidRPr="00061AB7" w:rsidRDefault="00CC4CF9">
      <w:pPr>
        <w:pStyle w:val="ConsPlusCell"/>
        <w:jc w:val="both"/>
      </w:pPr>
      <w:r w:rsidRPr="00061AB7">
        <w:t>26 3211     9     Спирты ациклические одноатомные</w:t>
      </w:r>
    </w:p>
    <w:p w:rsidR="00CC4CF9" w:rsidRPr="00061AB7" w:rsidRDefault="00CC4CF9">
      <w:pPr>
        <w:pStyle w:val="ConsPlusCell"/>
        <w:jc w:val="both"/>
      </w:pPr>
      <w:r w:rsidRPr="00061AB7">
        <w:t>26 3212     4     Спирты ациклические многоатомные</w:t>
      </w:r>
    </w:p>
    <w:p w:rsidR="00CC4CF9" w:rsidRPr="00061AB7" w:rsidRDefault="00CC4CF9">
      <w:pPr>
        <w:pStyle w:val="ConsPlusCell"/>
        <w:jc w:val="both"/>
      </w:pPr>
      <w:r w:rsidRPr="00061AB7">
        <w:t>26 3213     0     Спирты циклические (кроме ароматических)</w:t>
      </w:r>
    </w:p>
    <w:p w:rsidR="00CC4CF9" w:rsidRPr="00061AB7" w:rsidRDefault="00CC4CF9">
      <w:pPr>
        <w:pStyle w:val="ConsPlusCell"/>
        <w:jc w:val="both"/>
      </w:pPr>
      <w:r w:rsidRPr="00061AB7">
        <w:t>26 3214     5     Глицерин и гликоли</w:t>
      </w:r>
    </w:p>
    <w:p w:rsidR="00CC4CF9" w:rsidRPr="00061AB7" w:rsidRDefault="00CC4CF9">
      <w:pPr>
        <w:pStyle w:val="ConsPlusCell"/>
        <w:jc w:val="both"/>
      </w:pPr>
      <w:r w:rsidRPr="00061AB7">
        <w:t>26 3215     0     Алкоголяты</w:t>
      </w:r>
    </w:p>
    <w:p w:rsidR="00CC4CF9" w:rsidRPr="00061AB7" w:rsidRDefault="00CC4CF9">
      <w:pPr>
        <w:pStyle w:val="ConsPlusCell"/>
        <w:jc w:val="both"/>
      </w:pPr>
      <w:r w:rsidRPr="00061AB7">
        <w:t>26 3220     8     Фенолы и их производные</w:t>
      </w:r>
    </w:p>
    <w:p w:rsidR="00CC4CF9" w:rsidRPr="00061AB7" w:rsidRDefault="00CC4CF9">
      <w:pPr>
        <w:pStyle w:val="ConsPlusCell"/>
        <w:jc w:val="both"/>
      </w:pPr>
      <w:r w:rsidRPr="00061AB7">
        <w:t>26 3221     3     Гидроксипроизводные бензола</w:t>
      </w:r>
    </w:p>
    <w:p w:rsidR="00CC4CF9" w:rsidRPr="00061AB7" w:rsidRDefault="00CC4CF9">
      <w:pPr>
        <w:pStyle w:val="ConsPlusCell"/>
        <w:jc w:val="both"/>
      </w:pPr>
      <w:r w:rsidRPr="00061AB7">
        <w:t>26 3222     9     Гидроксипроизводные конденсированных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ароматических систем</w:t>
      </w:r>
    </w:p>
    <w:p w:rsidR="00CC4CF9" w:rsidRPr="00061AB7" w:rsidRDefault="00CC4CF9">
      <w:pPr>
        <w:pStyle w:val="ConsPlusCell"/>
        <w:jc w:val="both"/>
      </w:pPr>
      <w:r w:rsidRPr="00061AB7">
        <w:t>26 3223     4     Углеводороды ароматические, содержащие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гидроксильную группу в боковой цепи</w:t>
      </w:r>
    </w:p>
    <w:p w:rsidR="00CC4CF9" w:rsidRPr="00061AB7" w:rsidRDefault="00CC4CF9">
      <w:pPr>
        <w:pStyle w:val="ConsPlusCell"/>
        <w:jc w:val="both"/>
      </w:pPr>
      <w:r w:rsidRPr="00061AB7">
        <w:t>26 3224     4     Феноляты и соли ароматических спиртов</w:t>
      </w:r>
    </w:p>
    <w:p w:rsidR="00CC4CF9" w:rsidRPr="00061AB7" w:rsidRDefault="00CC4CF9">
      <w:pPr>
        <w:pStyle w:val="ConsPlusCell"/>
        <w:jc w:val="both"/>
      </w:pPr>
      <w:r w:rsidRPr="00061AB7">
        <w:t>26 3225     5     Гидроксипроизводные гетероциклических соединений</w:t>
      </w:r>
    </w:p>
    <w:p w:rsidR="00CC4CF9" w:rsidRPr="00061AB7" w:rsidRDefault="00CC4CF9">
      <w:pPr>
        <w:pStyle w:val="ConsPlusCell"/>
        <w:jc w:val="both"/>
      </w:pPr>
      <w:r w:rsidRPr="00061AB7">
        <w:t>26 3230     2     Эфиры простые /</w:t>
      </w:r>
    </w:p>
    <w:p w:rsidR="00CC4CF9" w:rsidRPr="00061AB7" w:rsidRDefault="00CC4CF9">
      <w:pPr>
        <w:pStyle w:val="ConsPlusCell"/>
        <w:jc w:val="both"/>
      </w:pPr>
      <w:r w:rsidRPr="00061AB7">
        <w:t>26 3231     8     - ациклических спиртов</w:t>
      </w:r>
    </w:p>
    <w:p w:rsidR="00CC4CF9" w:rsidRPr="00061AB7" w:rsidRDefault="00CC4CF9">
      <w:pPr>
        <w:pStyle w:val="ConsPlusCell"/>
        <w:jc w:val="both"/>
      </w:pPr>
      <w:r w:rsidRPr="00061AB7">
        <w:t>26 3232     3     - глицерина, гликолей и многоатомных спиртов</w:t>
      </w:r>
    </w:p>
    <w:p w:rsidR="00CC4CF9" w:rsidRPr="00061AB7" w:rsidRDefault="00CC4CF9">
      <w:pPr>
        <w:pStyle w:val="ConsPlusCell"/>
        <w:jc w:val="both"/>
      </w:pPr>
      <w:r w:rsidRPr="00061AB7">
        <w:t>26 3233     9     - ациклических спиртов с циклическими спиртами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или фенолами</w:t>
      </w:r>
    </w:p>
    <w:p w:rsidR="00CC4CF9" w:rsidRPr="00061AB7" w:rsidRDefault="00CC4CF9">
      <w:pPr>
        <w:pStyle w:val="ConsPlusCell"/>
        <w:jc w:val="both"/>
      </w:pPr>
      <w:r w:rsidRPr="00061AB7">
        <w:t>26 3234     4     - циклические, гидроксипроизводных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гетероциклических соединений</w:t>
      </w:r>
    </w:p>
    <w:p w:rsidR="00CC4CF9" w:rsidRPr="00061AB7" w:rsidRDefault="00CC4CF9">
      <w:pPr>
        <w:pStyle w:val="ConsPlusCell"/>
        <w:jc w:val="both"/>
      </w:pPr>
      <w:r w:rsidRPr="00061AB7">
        <w:t>26 3240     7     Перекиси и гидроперекиси /</w:t>
      </w:r>
    </w:p>
    <w:p w:rsidR="00CC4CF9" w:rsidRPr="00061AB7" w:rsidRDefault="00CC4CF9">
      <w:pPr>
        <w:pStyle w:val="ConsPlusCell"/>
        <w:jc w:val="both"/>
      </w:pPr>
      <w:r w:rsidRPr="00061AB7">
        <w:t>26 3241     2     - ациклических соединений</w:t>
      </w:r>
    </w:p>
    <w:p w:rsidR="00CC4CF9" w:rsidRPr="00061AB7" w:rsidRDefault="00CC4CF9">
      <w:pPr>
        <w:pStyle w:val="ConsPlusCell"/>
        <w:jc w:val="both"/>
      </w:pPr>
      <w:r w:rsidRPr="00061AB7">
        <w:t>26 3242     8     - циклических и ароматических соединений</w:t>
      </w:r>
    </w:p>
    <w:p w:rsidR="00CC4CF9" w:rsidRPr="00061AB7" w:rsidRDefault="00CC4CF9">
      <w:pPr>
        <w:pStyle w:val="ConsPlusCell"/>
        <w:jc w:val="both"/>
      </w:pPr>
      <w:r w:rsidRPr="00061AB7">
        <w:t>26 3300     2     Альдегиды, кетоны и их производные</w:t>
      </w:r>
    </w:p>
    <w:p w:rsidR="00CC4CF9" w:rsidRPr="00061AB7" w:rsidRDefault="00CC4CF9">
      <w:pPr>
        <w:pStyle w:val="ConsPlusCell"/>
        <w:jc w:val="both"/>
      </w:pPr>
      <w:r w:rsidRPr="00061AB7">
        <w:t>26 3310     7     Альдегиды</w:t>
      </w:r>
    </w:p>
    <w:p w:rsidR="00CC4CF9" w:rsidRPr="00061AB7" w:rsidRDefault="00CC4CF9">
      <w:pPr>
        <w:pStyle w:val="ConsPlusCell"/>
        <w:jc w:val="both"/>
      </w:pPr>
      <w:r w:rsidRPr="00061AB7">
        <w:t>26 3311     2     Альдегиды ациклические, полиальдегиды</w:t>
      </w:r>
    </w:p>
    <w:p w:rsidR="00CC4CF9" w:rsidRPr="00061AB7" w:rsidRDefault="00CC4CF9">
      <w:pPr>
        <w:pStyle w:val="ConsPlusCell"/>
        <w:jc w:val="both"/>
      </w:pPr>
      <w:r w:rsidRPr="00061AB7">
        <w:t>26 3312     8     Альдегиды циклические</w:t>
      </w:r>
    </w:p>
    <w:p w:rsidR="00CC4CF9" w:rsidRPr="00061AB7" w:rsidRDefault="00CC4CF9">
      <w:pPr>
        <w:pStyle w:val="ConsPlusCell"/>
        <w:jc w:val="both"/>
      </w:pPr>
      <w:r w:rsidRPr="00061AB7">
        <w:t>26 3313     3     Углеводороды циклические с альдегидной группой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 боковой цепи</w:t>
      </w:r>
    </w:p>
    <w:p w:rsidR="00CC4CF9" w:rsidRPr="00061AB7" w:rsidRDefault="00CC4CF9">
      <w:pPr>
        <w:pStyle w:val="ConsPlusCell"/>
        <w:jc w:val="both"/>
      </w:pPr>
      <w:r w:rsidRPr="00061AB7">
        <w:t>26 3314     9     Альдегиды гетероциклические</w:t>
      </w:r>
    </w:p>
    <w:p w:rsidR="00CC4CF9" w:rsidRPr="00061AB7" w:rsidRDefault="00CC4CF9">
      <w:pPr>
        <w:pStyle w:val="ConsPlusCell"/>
        <w:jc w:val="both"/>
      </w:pPr>
      <w:r w:rsidRPr="00061AB7">
        <w:t>26 3320     1     Кетоны, хиноны</w:t>
      </w:r>
    </w:p>
    <w:p w:rsidR="00CC4CF9" w:rsidRPr="00061AB7" w:rsidRDefault="00CC4CF9">
      <w:pPr>
        <w:pStyle w:val="ConsPlusCell"/>
        <w:jc w:val="both"/>
      </w:pPr>
      <w:r w:rsidRPr="00061AB7">
        <w:t>26 3321     7     Моно-, ди- и поликетоны ациклические</w:t>
      </w:r>
    </w:p>
    <w:p w:rsidR="00CC4CF9" w:rsidRPr="00061AB7" w:rsidRDefault="00CC4CF9">
      <w:pPr>
        <w:pStyle w:val="ConsPlusCell"/>
        <w:jc w:val="both"/>
      </w:pPr>
      <w:r w:rsidRPr="00061AB7">
        <w:t>26 3322     2     Кетоны циклические и гетероциклические</w:t>
      </w:r>
    </w:p>
    <w:p w:rsidR="00CC4CF9" w:rsidRPr="00061AB7" w:rsidRDefault="00CC4CF9">
      <w:pPr>
        <w:pStyle w:val="ConsPlusCell"/>
        <w:jc w:val="both"/>
      </w:pPr>
      <w:r w:rsidRPr="00061AB7">
        <w:t>26 3323     8     Углеводороды циклические и гетероциклические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 карбонильной группой в боковой цепи</w:t>
      </w:r>
    </w:p>
    <w:p w:rsidR="00CC4CF9" w:rsidRPr="00061AB7" w:rsidRDefault="00CC4CF9">
      <w:pPr>
        <w:pStyle w:val="ConsPlusCell"/>
        <w:jc w:val="both"/>
      </w:pPr>
      <w:r w:rsidRPr="00061AB7">
        <w:t>26 3324     3     Ди- и поликетоны циклические (хиноны и пр.)</w:t>
      </w:r>
    </w:p>
    <w:p w:rsidR="00CC4CF9" w:rsidRPr="00061AB7" w:rsidRDefault="00CC4CF9">
      <w:pPr>
        <w:pStyle w:val="ConsPlusCell"/>
        <w:jc w:val="both"/>
      </w:pPr>
      <w:r w:rsidRPr="00061AB7">
        <w:t>26 3330     6     Производные альдегидов и кетонов</w:t>
      </w:r>
    </w:p>
    <w:p w:rsidR="00CC4CF9" w:rsidRPr="00061AB7" w:rsidRDefault="00CC4CF9">
      <w:pPr>
        <w:pStyle w:val="ConsPlusCell"/>
        <w:jc w:val="both"/>
      </w:pPr>
      <w:r w:rsidRPr="00061AB7">
        <w:t>26 3331     1     Ацетали</w:t>
      </w:r>
    </w:p>
    <w:p w:rsidR="00CC4CF9" w:rsidRPr="00061AB7" w:rsidRDefault="00CC4CF9">
      <w:pPr>
        <w:pStyle w:val="ConsPlusCell"/>
        <w:jc w:val="both"/>
      </w:pPr>
      <w:r w:rsidRPr="00061AB7">
        <w:t>26 3332     7     Ацилали</w:t>
      </w:r>
    </w:p>
    <w:p w:rsidR="00CC4CF9" w:rsidRPr="00061AB7" w:rsidRDefault="00CC4CF9">
      <w:pPr>
        <w:pStyle w:val="ConsPlusCell"/>
        <w:jc w:val="both"/>
      </w:pPr>
      <w:r w:rsidRPr="00061AB7">
        <w:t>26 3333     2     Ацилоины (альфа-гидроксикетоны)</w:t>
      </w:r>
    </w:p>
    <w:p w:rsidR="00CC4CF9" w:rsidRPr="00061AB7" w:rsidRDefault="00CC4CF9">
      <w:pPr>
        <w:pStyle w:val="ConsPlusCell"/>
        <w:jc w:val="both"/>
      </w:pPr>
      <w:r w:rsidRPr="00061AB7">
        <w:t>26 3334     8     Альдегидоспирты</w:t>
      </w:r>
    </w:p>
    <w:p w:rsidR="00CC4CF9" w:rsidRPr="00061AB7" w:rsidRDefault="00CC4CF9">
      <w:pPr>
        <w:pStyle w:val="ConsPlusCell"/>
        <w:jc w:val="both"/>
      </w:pPr>
      <w:r w:rsidRPr="00061AB7">
        <w:t>26 3390     3     Альдегиды, кетоны и их производные, ацетали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ацилали прочие</w:t>
      </w:r>
    </w:p>
    <w:p w:rsidR="00CC4CF9" w:rsidRPr="00061AB7" w:rsidRDefault="00CC4CF9">
      <w:pPr>
        <w:pStyle w:val="ConsPlusCell"/>
        <w:jc w:val="both"/>
      </w:pPr>
      <w:r w:rsidRPr="00061AB7">
        <w:t>26 3391     9     Производные кетонов прочие</w:t>
      </w:r>
    </w:p>
    <w:p w:rsidR="00CC4CF9" w:rsidRPr="00061AB7" w:rsidRDefault="00CC4CF9">
      <w:pPr>
        <w:pStyle w:val="ConsPlusCell"/>
        <w:jc w:val="both"/>
      </w:pPr>
      <w:r w:rsidRPr="00061AB7">
        <w:t>26 3400     6     Кислоты карбоновые, их соли и производные.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Эфиры сложные</w:t>
      </w:r>
    </w:p>
    <w:p w:rsidR="00CC4CF9" w:rsidRPr="00061AB7" w:rsidRDefault="00CC4CF9">
      <w:pPr>
        <w:pStyle w:val="ConsPlusCell"/>
        <w:jc w:val="both"/>
      </w:pPr>
      <w:r w:rsidRPr="00061AB7">
        <w:t>26 3410     0     Кислоты алифатические / карбоновые насыщенные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ненасыщенные</w:t>
      </w:r>
    </w:p>
    <w:p w:rsidR="00CC4CF9" w:rsidRPr="00061AB7" w:rsidRDefault="00CC4CF9">
      <w:pPr>
        <w:pStyle w:val="ConsPlusCell"/>
        <w:jc w:val="both"/>
      </w:pPr>
      <w:r w:rsidRPr="00061AB7">
        <w:t>26 3411     6     - монокарбоновые насыщенные</w:t>
      </w:r>
    </w:p>
    <w:p w:rsidR="00CC4CF9" w:rsidRPr="00061AB7" w:rsidRDefault="00CC4CF9">
      <w:pPr>
        <w:pStyle w:val="ConsPlusCell"/>
        <w:jc w:val="both"/>
      </w:pPr>
      <w:r w:rsidRPr="00061AB7">
        <w:t>26 3412     1     - дикарбоновые насыщенные</w:t>
      </w:r>
    </w:p>
    <w:p w:rsidR="00CC4CF9" w:rsidRPr="00061AB7" w:rsidRDefault="00CC4CF9">
      <w:pPr>
        <w:pStyle w:val="ConsPlusCell"/>
        <w:jc w:val="both"/>
      </w:pPr>
      <w:r w:rsidRPr="00061AB7">
        <w:t>26 3413     7     - монокарбоновые ненасыщенные</w:t>
      </w:r>
    </w:p>
    <w:p w:rsidR="00CC4CF9" w:rsidRPr="00061AB7" w:rsidRDefault="00CC4CF9">
      <w:pPr>
        <w:pStyle w:val="ConsPlusCell"/>
        <w:jc w:val="both"/>
      </w:pPr>
      <w:r w:rsidRPr="00061AB7">
        <w:t>26 3414     2     - ди- и поликарбоновые ненасыщенные</w:t>
      </w:r>
    </w:p>
    <w:p w:rsidR="00CC4CF9" w:rsidRPr="00061AB7" w:rsidRDefault="00CC4CF9">
      <w:pPr>
        <w:pStyle w:val="ConsPlusCell"/>
        <w:jc w:val="both"/>
      </w:pPr>
      <w:r w:rsidRPr="00061AB7">
        <w:t>26 3420     5     Соли кислот алифатических / карбоновых</w:t>
      </w:r>
    </w:p>
    <w:p w:rsidR="00CC4CF9" w:rsidRPr="00061AB7" w:rsidRDefault="00CC4CF9">
      <w:pPr>
        <w:pStyle w:val="ConsPlusCell"/>
        <w:jc w:val="both"/>
      </w:pPr>
      <w:r w:rsidRPr="00061AB7">
        <w:t>26 3421     0     - монокарбоновых насыщенных</w:t>
      </w:r>
    </w:p>
    <w:p w:rsidR="00CC4CF9" w:rsidRPr="00061AB7" w:rsidRDefault="00CC4CF9">
      <w:pPr>
        <w:pStyle w:val="ConsPlusCell"/>
        <w:jc w:val="both"/>
      </w:pPr>
      <w:r w:rsidRPr="00061AB7">
        <w:t>26 3422     6     - дикарбоновых насыщенных</w:t>
      </w:r>
    </w:p>
    <w:p w:rsidR="00CC4CF9" w:rsidRPr="00061AB7" w:rsidRDefault="00CC4CF9">
      <w:pPr>
        <w:pStyle w:val="ConsPlusCell"/>
        <w:jc w:val="both"/>
      </w:pPr>
      <w:r w:rsidRPr="00061AB7">
        <w:t>26 3423     1     - монокарбоновых ненасыщенных</w:t>
      </w:r>
    </w:p>
    <w:p w:rsidR="00CC4CF9" w:rsidRPr="00061AB7" w:rsidRDefault="00CC4CF9">
      <w:pPr>
        <w:pStyle w:val="ConsPlusCell"/>
        <w:jc w:val="both"/>
      </w:pPr>
      <w:r w:rsidRPr="00061AB7">
        <w:t>26 3424     7     - дикарбоновых ненасыщенных</w:t>
      </w:r>
    </w:p>
    <w:p w:rsidR="00CC4CF9" w:rsidRPr="00061AB7" w:rsidRDefault="00CC4CF9">
      <w:pPr>
        <w:pStyle w:val="ConsPlusCell"/>
        <w:jc w:val="both"/>
      </w:pPr>
      <w:r w:rsidRPr="00061AB7">
        <w:t>26 3430     2     Кислоты / карбоновые (карбоциклические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гетероциклические)</w:t>
      </w:r>
    </w:p>
    <w:p w:rsidR="00CC4CF9" w:rsidRPr="00061AB7" w:rsidRDefault="00CC4CF9">
      <w:pPr>
        <w:pStyle w:val="ConsPlusCell"/>
        <w:jc w:val="both"/>
      </w:pPr>
      <w:r w:rsidRPr="00061AB7">
        <w:t>26 3431     5     - монокарбоновые карбоциклические</w:t>
      </w:r>
    </w:p>
    <w:p w:rsidR="00CC4CF9" w:rsidRPr="00061AB7" w:rsidRDefault="00CC4CF9">
      <w:pPr>
        <w:pStyle w:val="ConsPlusCell"/>
        <w:jc w:val="both"/>
      </w:pPr>
      <w:r w:rsidRPr="00061AB7">
        <w:t>26 3432     0     - дикарбоновые карбоциклические</w:t>
      </w:r>
    </w:p>
    <w:p w:rsidR="00CC4CF9" w:rsidRPr="00061AB7" w:rsidRDefault="00CC4CF9">
      <w:pPr>
        <w:pStyle w:val="ConsPlusCell"/>
        <w:jc w:val="both"/>
      </w:pPr>
      <w:r w:rsidRPr="00061AB7">
        <w:t>26 3433     6     - поликарбоновые карбоциклические</w:t>
      </w:r>
    </w:p>
    <w:p w:rsidR="00CC4CF9" w:rsidRPr="00061AB7" w:rsidRDefault="00CC4CF9">
      <w:pPr>
        <w:pStyle w:val="ConsPlusCell"/>
        <w:jc w:val="both"/>
      </w:pPr>
      <w:r w:rsidRPr="00061AB7">
        <w:t>26 3434     1     - карбоновые гетероциклические</w:t>
      </w:r>
    </w:p>
    <w:p w:rsidR="00CC4CF9" w:rsidRPr="00061AB7" w:rsidRDefault="00CC4CF9">
      <w:pPr>
        <w:pStyle w:val="ConsPlusCell"/>
        <w:jc w:val="both"/>
      </w:pPr>
      <w:r w:rsidRPr="00061AB7">
        <w:t>26 3440     4     Соли кислот / карбоновых (карбоциклических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гетероциклических)</w:t>
      </w:r>
    </w:p>
    <w:p w:rsidR="00CC4CF9" w:rsidRPr="00061AB7" w:rsidRDefault="00CC4CF9">
      <w:pPr>
        <w:pStyle w:val="ConsPlusCell"/>
        <w:jc w:val="both"/>
      </w:pPr>
      <w:r w:rsidRPr="00061AB7">
        <w:t>26 3441     6     - монокарбоновых карбоциклических</w:t>
      </w:r>
    </w:p>
    <w:p w:rsidR="00CC4CF9" w:rsidRPr="00061AB7" w:rsidRDefault="00CC4CF9">
      <w:pPr>
        <w:pStyle w:val="ConsPlusCell"/>
        <w:jc w:val="both"/>
      </w:pPr>
      <w:r w:rsidRPr="00061AB7">
        <w:t>26 3442     5     - дикарбоновых карбоциклических</w:t>
      </w:r>
    </w:p>
    <w:p w:rsidR="00CC4CF9" w:rsidRPr="00061AB7" w:rsidRDefault="00CC4CF9">
      <w:pPr>
        <w:pStyle w:val="ConsPlusCell"/>
        <w:jc w:val="both"/>
      </w:pPr>
      <w:r w:rsidRPr="00061AB7">
        <w:t>26 3443     0     - карбоновых гетероциклических</w:t>
      </w:r>
    </w:p>
    <w:p w:rsidR="00CC4CF9" w:rsidRPr="00061AB7" w:rsidRDefault="00CC4CF9">
      <w:pPr>
        <w:pStyle w:val="ConsPlusCell"/>
        <w:jc w:val="both"/>
      </w:pPr>
      <w:r w:rsidRPr="00061AB7">
        <w:t>26 3450     9     Гидрокси-, алкокси-, оксо- и пероксикислоты и 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соли, органические кислоты и их соли прочие</w:t>
      </w:r>
    </w:p>
    <w:p w:rsidR="00CC4CF9" w:rsidRPr="00061AB7" w:rsidRDefault="00CC4CF9">
      <w:pPr>
        <w:pStyle w:val="ConsPlusCell"/>
        <w:jc w:val="both"/>
      </w:pPr>
      <w:r w:rsidRPr="00061AB7">
        <w:t>26 3451     4     Гидроксикислоты (оксикислоты)</w:t>
      </w:r>
    </w:p>
    <w:p w:rsidR="00CC4CF9" w:rsidRPr="00061AB7" w:rsidRDefault="00CC4CF9">
      <w:pPr>
        <w:pStyle w:val="ConsPlusCell"/>
        <w:jc w:val="both"/>
      </w:pPr>
      <w:r w:rsidRPr="00061AB7">
        <w:t>26 3452     0     Соли гидроксикислот</w:t>
      </w:r>
    </w:p>
    <w:p w:rsidR="00CC4CF9" w:rsidRPr="00061AB7" w:rsidRDefault="00CC4CF9">
      <w:pPr>
        <w:pStyle w:val="ConsPlusCell"/>
        <w:jc w:val="both"/>
      </w:pPr>
      <w:r w:rsidRPr="00061AB7">
        <w:t>26 3453     5     Алкаксикислоты и их соли</w:t>
      </w:r>
    </w:p>
    <w:p w:rsidR="00CC4CF9" w:rsidRPr="00061AB7" w:rsidRDefault="00CC4CF9">
      <w:pPr>
        <w:pStyle w:val="ConsPlusCell"/>
        <w:jc w:val="both"/>
      </w:pPr>
      <w:r w:rsidRPr="00061AB7">
        <w:t>26 3454     0     Оксо- и пероксикислоты и их соли</w:t>
      </w:r>
    </w:p>
    <w:p w:rsidR="00CC4CF9" w:rsidRPr="00061AB7" w:rsidRDefault="00CC4CF9">
      <w:pPr>
        <w:pStyle w:val="ConsPlusCell"/>
        <w:jc w:val="both"/>
      </w:pPr>
      <w:r w:rsidRPr="00061AB7">
        <w:t>26 3459     8     Кислоты органические и их соли прочие</w:t>
      </w:r>
    </w:p>
    <w:p w:rsidR="00CC4CF9" w:rsidRPr="00061AB7" w:rsidRDefault="00CC4CF9">
      <w:pPr>
        <w:pStyle w:val="ConsPlusCell"/>
        <w:jc w:val="both"/>
      </w:pPr>
      <w:r w:rsidRPr="00061AB7">
        <w:t>26 3460     3     Аминокислоты (кроме альфа-аминокислот)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аминовые кислоты, гидроксимовые и гидроксамовые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кислоты и их соли</w:t>
      </w:r>
    </w:p>
    <w:p w:rsidR="00CC4CF9" w:rsidRPr="00061AB7" w:rsidRDefault="00CC4CF9">
      <w:pPr>
        <w:pStyle w:val="ConsPlusCell"/>
        <w:jc w:val="both"/>
      </w:pPr>
      <w:r w:rsidRPr="00061AB7">
        <w:t>26 3461     9     Аминокислоты (кроме альфа-аминокислот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незаменимых аминодикарбоновых кислот), аминовые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кислоты и их соли</w:t>
      </w:r>
    </w:p>
    <w:p w:rsidR="00CC4CF9" w:rsidRPr="00061AB7" w:rsidRDefault="00CC4CF9">
      <w:pPr>
        <w:pStyle w:val="ConsPlusCell"/>
        <w:jc w:val="both"/>
      </w:pPr>
      <w:r w:rsidRPr="00061AB7">
        <w:t>26 3462     4     Кислоты гидроксимовые и гидроксамовые и их соли</w:t>
      </w:r>
    </w:p>
    <w:p w:rsidR="00CC4CF9" w:rsidRPr="00061AB7" w:rsidRDefault="00CC4CF9">
      <w:pPr>
        <w:pStyle w:val="ConsPlusCell"/>
        <w:jc w:val="both"/>
      </w:pPr>
      <w:r w:rsidRPr="00061AB7">
        <w:t>26 3470     8     Эфиры сложные кислот /</w:t>
      </w:r>
    </w:p>
    <w:p w:rsidR="00CC4CF9" w:rsidRPr="00061AB7" w:rsidRDefault="00CC4CF9">
      <w:pPr>
        <w:pStyle w:val="ConsPlusCell"/>
        <w:jc w:val="both"/>
      </w:pPr>
      <w:r w:rsidRPr="00061AB7">
        <w:t>26 3471     3     - насыщенных и ненасыщенных моно-, ди-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поликарбоновых</w:t>
      </w:r>
    </w:p>
    <w:p w:rsidR="00CC4CF9" w:rsidRPr="00061AB7" w:rsidRDefault="00CC4CF9">
      <w:pPr>
        <w:pStyle w:val="ConsPlusCell"/>
        <w:jc w:val="both"/>
      </w:pPr>
      <w:r w:rsidRPr="00061AB7">
        <w:t>26 3472     9     - карбоциклических моно-, ди- и поликарбоновых</w:t>
      </w:r>
    </w:p>
    <w:p w:rsidR="00CC4CF9" w:rsidRPr="00061AB7" w:rsidRDefault="00CC4CF9">
      <w:pPr>
        <w:pStyle w:val="ConsPlusCell"/>
        <w:jc w:val="both"/>
      </w:pPr>
      <w:r w:rsidRPr="00061AB7">
        <w:t>26 3473     4     - гетероциклических карбоновых</w:t>
      </w:r>
    </w:p>
    <w:p w:rsidR="00CC4CF9" w:rsidRPr="00061AB7" w:rsidRDefault="00CC4CF9">
      <w:pPr>
        <w:pStyle w:val="ConsPlusCell"/>
        <w:jc w:val="both"/>
      </w:pPr>
      <w:r w:rsidRPr="00061AB7">
        <w:t>26 3474     7     - неорганических</w:t>
      </w:r>
    </w:p>
    <w:p w:rsidR="00CC4CF9" w:rsidRPr="00061AB7" w:rsidRDefault="00CC4CF9">
      <w:pPr>
        <w:pStyle w:val="ConsPlusCell"/>
        <w:jc w:val="both"/>
      </w:pPr>
      <w:r w:rsidRPr="00061AB7">
        <w:t>26 3475     5     - моно-, ди- и поликарбоновых прочих</w:t>
      </w:r>
    </w:p>
    <w:p w:rsidR="00CC4CF9" w:rsidRPr="00061AB7" w:rsidRDefault="00CC4CF9">
      <w:pPr>
        <w:pStyle w:val="ConsPlusCell"/>
        <w:jc w:val="both"/>
      </w:pPr>
      <w:r w:rsidRPr="00061AB7">
        <w:t>(код 26 3475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26 3479     7     - органических прочих</w:t>
      </w:r>
    </w:p>
    <w:p w:rsidR="00CC4CF9" w:rsidRPr="00061AB7" w:rsidRDefault="00CC4CF9">
      <w:pPr>
        <w:pStyle w:val="ConsPlusCell"/>
        <w:jc w:val="both"/>
      </w:pPr>
      <w:r w:rsidRPr="00061AB7">
        <w:t>26 3480     2     Лактоны, лактиды, лактамы и лактимы</w:t>
      </w:r>
    </w:p>
    <w:p w:rsidR="00CC4CF9" w:rsidRPr="00061AB7" w:rsidRDefault="00CC4CF9">
      <w:pPr>
        <w:pStyle w:val="ConsPlusCell"/>
        <w:jc w:val="both"/>
      </w:pPr>
      <w:r w:rsidRPr="00061AB7">
        <w:t>26 3481     8     Лактоны и лактиды</w:t>
      </w:r>
    </w:p>
    <w:p w:rsidR="00CC4CF9" w:rsidRPr="00061AB7" w:rsidRDefault="00CC4CF9">
      <w:pPr>
        <w:pStyle w:val="ConsPlusCell"/>
        <w:jc w:val="both"/>
      </w:pPr>
      <w:r w:rsidRPr="00061AB7">
        <w:t>26 3482     3     Лактамы и лактимы</w:t>
      </w:r>
    </w:p>
    <w:p w:rsidR="00CC4CF9" w:rsidRPr="00061AB7" w:rsidRDefault="00CC4CF9">
      <w:pPr>
        <w:pStyle w:val="ConsPlusCell"/>
        <w:jc w:val="both"/>
      </w:pPr>
      <w:r w:rsidRPr="00061AB7">
        <w:t>26 3490     7     Ангидриды и галогенангидриды карбоновых кислот,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галогенангидриды прочие</w:t>
      </w:r>
    </w:p>
    <w:p w:rsidR="00CC4CF9" w:rsidRPr="00061AB7" w:rsidRDefault="00CC4CF9">
      <w:pPr>
        <w:pStyle w:val="ConsPlusCell"/>
        <w:jc w:val="both"/>
      </w:pPr>
      <w:r w:rsidRPr="00061AB7">
        <w:t>26 3491     2     Ангидриды симметричные монокарбоновых кислот</w:t>
      </w:r>
    </w:p>
    <w:p w:rsidR="00CC4CF9" w:rsidRPr="00061AB7" w:rsidRDefault="00CC4CF9">
      <w:pPr>
        <w:pStyle w:val="ConsPlusCell"/>
        <w:jc w:val="both"/>
      </w:pPr>
      <w:r w:rsidRPr="00061AB7">
        <w:t>26 3492     8     Ангидриды циклические ди- и поликарбоновых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кислот</w:t>
      </w:r>
    </w:p>
    <w:p w:rsidR="00CC4CF9" w:rsidRPr="00061AB7" w:rsidRDefault="00CC4CF9">
      <w:pPr>
        <w:pStyle w:val="ConsPlusCell"/>
        <w:jc w:val="both"/>
      </w:pPr>
      <w:r w:rsidRPr="00061AB7">
        <w:t>26 3493     3     Галогенангидриды насыщенных и ненасыщенных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алифатических кислот</w:t>
      </w:r>
    </w:p>
    <w:p w:rsidR="00CC4CF9" w:rsidRPr="00061AB7" w:rsidRDefault="00CC4CF9">
      <w:pPr>
        <w:pStyle w:val="ConsPlusCell"/>
        <w:jc w:val="both"/>
      </w:pPr>
      <w:r w:rsidRPr="00061AB7">
        <w:t>26 3494     9     Галогенангидриды карбоциклических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гетероциклических карбоновых кислот</w:t>
      </w:r>
    </w:p>
    <w:p w:rsidR="00CC4CF9" w:rsidRPr="00061AB7" w:rsidRDefault="00CC4CF9">
      <w:pPr>
        <w:pStyle w:val="ConsPlusCell"/>
        <w:jc w:val="both"/>
      </w:pPr>
      <w:r w:rsidRPr="00061AB7">
        <w:t>26 3495     4     Галогенангидриды карбоновых кислот прочих</w:t>
      </w:r>
    </w:p>
    <w:p w:rsidR="00CC4CF9" w:rsidRPr="00061AB7" w:rsidRDefault="00CC4CF9">
      <w:pPr>
        <w:pStyle w:val="ConsPlusCell"/>
        <w:jc w:val="both"/>
      </w:pPr>
      <w:r w:rsidRPr="00061AB7">
        <w:t>26 3499     6     Галогенангидриды прочие</w:t>
      </w:r>
    </w:p>
    <w:p w:rsidR="00CC4CF9" w:rsidRPr="00061AB7" w:rsidRDefault="00CC4CF9">
      <w:pPr>
        <w:pStyle w:val="ConsPlusCell"/>
        <w:jc w:val="both"/>
      </w:pPr>
      <w:r w:rsidRPr="00061AB7">
        <w:t>26 3500     9     Соединения органические серусодержащие</w:t>
      </w:r>
    </w:p>
    <w:p w:rsidR="00CC4CF9" w:rsidRPr="00061AB7" w:rsidRDefault="00CC4CF9">
      <w:pPr>
        <w:pStyle w:val="ConsPlusCell"/>
        <w:jc w:val="both"/>
      </w:pPr>
      <w:r w:rsidRPr="00061AB7">
        <w:t>26 3510     4     Тиолы, меркаптокислоты, сульфиды и 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производные</w:t>
      </w:r>
    </w:p>
    <w:p w:rsidR="00CC4CF9" w:rsidRPr="00061AB7" w:rsidRDefault="00CC4CF9">
      <w:pPr>
        <w:pStyle w:val="ConsPlusCell"/>
        <w:jc w:val="both"/>
      </w:pPr>
      <w:r w:rsidRPr="00061AB7">
        <w:t>26 3511     2     Тиоспирты и тиоалкоголяты, тиофенолы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тиофеноляты</w:t>
      </w:r>
    </w:p>
    <w:p w:rsidR="00CC4CF9" w:rsidRPr="00061AB7" w:rsidRDefault="00CC4CF9">
      <w:pPr>
        <w:pStyle w:val="ConsPlusCell"/>
        <w:jc w:val="both"/>
      </w:pPr>
      <w:r w:rsidRPr="00061AB7">
        <w:t>26 3512     5     Меркаптокислоты и их соли, эфиры, амиды,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ангидриды, тиоангидриды, галогенангидриды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меркаптокислот и прочие производные</w:t>
      </w:r>
    </w:p>
    <w:p w:rsidR="00CC4CF9" w:rsidRPr="00061AB7" w:rsidRDefault="00CC4CF9">
      <w:pPr>
        <w:pStyle w:val="ConsPlusCell"/>
        <w:jc w:val="both"/>
      </w:pPr>
      <w:r w:rsidRPr="00061AB7">
        <w:t>26 3513     0     Моно-, ди- и полисульфиды, гидросульфиды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гидрополисульфаны</w:t>
      </w:r>
    </w:p>
    <w:p w:rsidR="00CC4CF9" w:rsidRPr="00061AB7" w:rsidRDefault="00CC4CF9">
      <w:pPr>
        <w:pStyle w:val="ConsPlusCell"/>
        <w:jc w:val="both"/>
      </w:pPr>
      <w:r w:rsidRPr="00061AB7">
        <w:t>26 3514     6     Тиоальдегиды, тиокетоны, моно- и дитиоацетали</w:t>
      </w:r>
    </w:p>
    <w:p w:rsidR="00CC4CF9" w:rsidRPr="00061AB7" w:rsidRDefault="00CC4CF9">
      <w:pPr>
        <w:pStyle w:val="ConsPlusCell"/>
        <w:jc w:val="both"/>
      </w:pPr>
      <w:r w:rsidRPr="00061AB7">
        <w:t>26 3515     1     Кислоты тиокарбоновые, их соли и производные</w:t>
      </w:r>
    </w:p>
    <w:p w:rsidR="00CC4CF9" w:rsidRPr="00061AB7" w:rsidRDefault="00CC4CF9">
      <w:pPr>
        <w:pStyle w:val="ConsPlusCell"/>
        <w:jc w:val="both"/>
      </w:pPr>
      <w:r w:rsidRPr="00061AB7">
        <w:t>26 3516     7     Производные тиоугольной кислоты (сложные эфиры,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амиды, ангидриды, тиоангидриды, ксантогенаты,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тиокарбонильные соединения, галогенангидриды)</w:t>
      </w:r>
    </w:p>
    <w:p w:rsidR="00CC4CF9" w:rsidRPr="00061AB7" w:rsidRDefault="00CC4CF9">
      <w:pPr>
        <w:pStyle w:val="ConsPlusCell"/>
        <w:jc w:val="both"/>
      </w:pPr>
      <w:r w:rsidRPr="00061AB7">
        <w:t>26 3517     2     Соединения сульфониевые</w:t>
      </w:r>
    </w:p>
    <w:p w:rsidR="00CC4CF9" w:rsidRPr="00061AB7" w:rsidRDefault="00CC4CF9">
      <w:pPr>
        <w:pStyle w:val="ConsPlusCell"/>
        <w:jc w:val="both"/>
      </w:pPr>
      <w:r w:rsidRPr="00061AB7">
        <w:t>26 3520     9     Сульфургалиды, сульфоксиды, сульфоны</w:t>
      </w:r>
    </w:p>
    <w:p w:rsidR="00CC4CF9" w:rsidRPr="00061AB7" w:rsidRDefault="00CC4CF9">
      <w:pPr>
        <w:pStyle w:val="ConsPlusCell"/>
        <w:jc w:val="both"/>
      </w:pPr>
      <w:r w:rsidRPr="00061AB7">
        <w:t>26 3521     4     Сульфургалиды ациклические и циклические</w:t>
      </w:r>
    </w:p>
    <w:p w:rsidR="00CC4CF9" w:rsidRPr="00061AB7" w:rsidRDefault="00CC4CF9">
      <w:pPr>
        <w:pStyle w:val="ConsPlusCell"/>
        <w:jc w:val="both"/>
      </w:pPr>
      <w:r w:rsidRPr="00061AB7">
        <w:t>26 3522     6     Сульфоксиды ациклические и циклические</w:t>
      </w:r>
    </w:p>
    <w:p w:rsidR="00CC4CF9" w:rsidRPr="00061AB7" w:rsidRDefault="00CC4CF9">
      <w:pPr>
        <w:pStyle w:val="ConsPlusCell"/>
        <w:jc w:val="both"/>
      </w:pPr>
      <w:r w:rsidRPr="00061AB7">
        <w:t>26 3523     5     Сульфоны</w:t>
      </w:r>
    </w:p>
    <w:p w:rsidR="00CC4CF9" w:rsidRPr="00061AB7" w:rsidRDefault="00CC4CF9">
      <w:pPr>
        <w:pStyle w:val="ConsPlusCell"/>
        <w:jc w:val="both"/>
      </w:pPr>
      <w:r w:rsidRPr="00061AB7">
        <w:t>26 3530     3     Кислоты серы, их соли и производные</w:t>
      </w:r>
    </w:p>
    <w:p w:rsidR="00CC4CF9" w:rsidRPr="00061AB7" w:rsidRDefault="00CC4CF9">
      <w:pPr>
        <w:pStyle w:val="ConsPlusCell"/>
        <w:jc w:val="both"/>
      </w:pPr>
      <w:r w:rsidRPr="00061AB7">
        <w:t>26 3531     9     Кислоты ациклические сульфоновые, сульфиновые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сульфеновые, их соли</w:t>
      </w:r>
    </w:p>
    <w:p w:rsidR="00CC4CF9" w:rsidRPr="00061AB7" w:rsidRDefault="00CC4CF9">
      <w:pPr>
        <w:pStyle w:val="ConsPlusCell"/>
        <w:jc w:val="both"/>
      </w:pPr>
      <w:r w:rsidRPr="00061AB7">
        <w:t>26 3532     4     Кислоты циклические сульфоновые, сульфиновые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сульфеновые, их соли</w:t>
      </w:r>
    </w:p>
    <w:p w:rsidR="00CC4CF9" w:rsidRPr="00061AB7" w:rsidRDefault="00CC4CF9">
      <w:pPr>
        <w:pStyle w:val="ConsPlusCell"/>
        <w:jc w:val="both"/>
      </w:pPr>
      <w:r w:rsidRPr="00061AB7">
        <w:t>26 3533     0     Кислоты S- и O-ациклические и моно-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политиосульфоновые и сульфиновые, их соли</w:t>
      </w:r>
    </w:p>
    <w:p w:rsidR="00CC4CF9" w:rsidRPr="00061AB7" w:rsidRDefault="00CC4CF9">
      <w:pPr>
        <w:pStyle w:val="ConsPlusCell"/>
        <w:jc w:val="both"/>
      </w:pPr>
      <w:r w:rsidRPr="00061AB7">
        <w:t>26 3534     5     Кислоты S- и O-циклические моно-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политиосульфоновые и сульфиновые, их соли</w:t>
      </w:r>
    </w:p>
    <w:p w:rsidR="00CC4CF9" w:rsidRPr="00061AB7" w:rsidRDefault="00CC4CF9">
      <w:pPr>
        <w:pStyle w:val="ConsPlusCell"/>
        <w:jc w:val="both"/>
      </w:pPr>
      <w:r w:rsidRPr="00061AB7">
        <w:t>26 3535     0     Эфиры сложные, амиды, ангидриды, тиоангидриды,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галогенангидриды кислот серы</w:t>
      </w:r>
    </w:p>
    <w:p w:rsidR="00CC4CF9" w:rsidRPr="00061AB7" w:rsidRDefault="00CC4CF9">
      <w:pPr>
        <w:pStyle w:val="ConsPlusCell"/>
        <w:jc w:val="both"/>
      </w:pPr>
      <w:r w:rsidRPr="00061AB7">
        <w:t>26 3600     3     Соединения органические азотсодержащие</w:t>
      </w:r>
    </w:p>
    <w:p w:rsidR="00CC4CF9" w:rsidRPr="00061AB7" w:rsidRDefault="00CC4CF9">
      <w:pPr>
        <w:pStyle w:val="ConsPlusCell"/>
        <w:jc w:val="both"/>
      </w:pPr>
      <w:r w:rsidRPr="00061AB7">
        <w:t>26 3610     8     Амины и соединения аммониевые</w:t>
      </w:r>
    </w:p>
    <w:p w:rsidR="00CC4CF9" w:rsidRPr="00061AB7" w:rsidRDefault="00CC4CF9">
      <w:pPr>
        <w:pStyle w:val="ConsPlusCell"/>
        <w:jc w:val="both"/>
      </w:pPr>
      <w:r w:rsidRPr="00061AB7">
        <w:t>26 3611     3     Моно-, ди- и полиамины ациклические первичные</w:t>
      </w:r>
    </w:p>
    <w:p w:rsidR="00CC4CF9" w:rsidRPr="00061AB7" w:rsidRDefault="00CC4CF9">
      <w:pPr>
        <w:pStyle w:val="ConsPlusCell"/>
        <w:jc w:val="both"/>
      </w:pPr>
      <w:r w:rsidRPr="00061AB7">
        <w:t>26 3612     9     Моно-, ди- и полиамины циклические первичные</w:t>
      </w:r>
    </w:p>
    <w:p w:rsidR="00CC4CF9" w:rsidRPr="00061AB7" w:rsidRDefault="00CC4CF9">
      <w:pPr>
        <w:pStyle w:val="ConsPlusCell"/>
        <w:jc w:val="both"/>
      </w:pPr>
      <w:r w:rsidRPr="00061AB7">
        <w:t>26 3613     4     Амины ациклические симметричные вторичные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третичные</w:t>
      </w:r>
    </w:p>
    <w:p w:rsidR="00CC4CF9" w:rsidRPr="00061AB7" w:rsidRDefault="00CC4CF9">
      <w:pPr>
        <w:pStyle w:val="ConsPlusCell"/>
        <w:jc w:val="both"/>
      </w:pPr>
      <w:r w:rsidRPr="00061AB7">
        <w:t>26 3614     0     Амины ациклические несимметричные вторичные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третичные</w:t>
      </w:r>
    </w:p>
    <w:p w:rsidR="00CC4CF9" w:rsidRPr="00061AB7" w:rsidRDefault="00CC4CF9">
      <w:pPr>
        <w:pStyle w:val="ConsPlusCell"/>
        <w:jc w:val="both"/>
      </w:pPr>
      <w:r w:rsidRPr="00061AB7">
        <w:t>26 3615     5     Амины циклические симметричные вторичные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третичные</w:t>
      </w:r>
    </w:p>
    <w:p w:rsidR="00CC4CF9" w:rsidRPr="00061AB7" w:rsidRDefault="00CC4CF9">
      <w:pPr>
        <w:pStyle w:val="ConsPlusCell"/>
        <w:jc w:val="both"/>
      </w:pPr>
      <w:r w:rsidRPr="00061AB7">
        <w:t>26 3616     0     Амины циклические несимметричные вторичные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третичные</w:t>
      </w:r>
    </w:p>
    <w:p w:rsidR="00CC4CF9" w:rsidRPr="00061AB7" w:rsidRDefault="00CC4CF9">
      <w:pPr>
        <w:pStyle w:val="ConsPlusCell"/>
        <w:jc w:val="both"/>
      </w:pPr>
      <w:r w:rsidRPr="00061AB7">
        <w:t>26 3617     6     Соединения аммониевые</w:t>
      </w:r>
    </w:p>
    <w:p w:rsidR="00CC4CF9" w:rsidRPr="00061AB7" w:rsidRDefault="00CC4CF9">
      <w:pPr>
        <w:pStyle w:val="ConsPlusCell"/>
        <w:jc w:val="both"/>
      </w:pPr>
      <w:r w:rsidRPr="00061AB7">
        <w:t>26 3620     2     Амиды, имиды, нитрилы, цианиды и родственные 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соединения</w:t>
      </w:r>
    </w:p>
    <w:p w:rsidR="00CC4CF9" w:rsidRPr="00061AB7" w:rsidRDefault="00CC4CF9">
      <w:pPr>
        <w:pStyle w:val="ConsPlusCell"/>
        <w:jc w:val="both"/>
      </w:pPr>
      <w:r w:rsidRPr="00061AB7">
        <w:t>26 3621     8     Амиды первичные незамещенные и N-замещенные</w:t>
      </w:r>
    </w:p>
    <w:p w:rsidR="00CC4CF9" w:rsidRPr="00061AB7" w:rsidRDefault="00CC4CF9">
      <w:pPr>
        <w:pStyle w:val="ConsPlusCell"/>
        <w:jc w:val="both"/>
      </w:pPr>
      <w:r w:rsidRPr="00061AB7">
        <w:t>26 3622     3     Имиды дикарбоновых кислот</w:t>
      </w:r>
    </w:p>
    <w:p w:rsidR="00CC4CF9" w:rsidRPr="00061AB7" w:rsidRDefault="00CC4CF9">
      <w:pPr>
        <w:pStyle w:val="ConsPlusCell"/>
        <w:jc w:val="both"/>
      </w:pPr>
      <w:r w:rsidRPr="00061AB7">
        <w:t>26 3623     9     Нитрилы ациклические и циклические, цианиды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родственные им соединения</w:t>
      </w:r>
    </w:p>
    <w:p w:rsidR="00CC4CF9" w:rsidRPr="00061AB7" w:rsidRDefault="00CC4CF9">
      <w:pPr>
        <w:pStyle w:val="ConsPlusCell"/>
        <w:jc w:val="both"/>
      </w:pPr>
      <w:r w:rsidRPr="00061AB7">
        <w:t>26 3630     7     Гидроксиламины, оксимы, окиси аминов, нитрозо-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нитросоединения</w:t>
      </w:r>
    </w:p>
    <w:p w:rsidR="00CC4CF9" w:rsidRPr="00061AB7" w:rsidRDefault="00CC4CF9">
      <w:pPr>
        <w:pStyle w:val="ConsPlusCell"/>
        <w:jc w:val="both"/>
      </w:pPr>
      <w:r w:rsidRPr="00061AB7">
        <w:t>26 3631     2     О-, N-, NN- и NO-замещенные гидроксиламины</w:t>
      </w:r>
    </w:p>
    <w:p w:rsidR="00CC4CF9" w:rsidRPr="00061AB7" w:rsidRDefault="00CC4CF9">
      <w:pPr>
        <w:pStyle w:val="ConsPlusCell"/>
        <w:jc w:val="both"/>
      </w:pPr>
      <w:r w:rsidRPr="00061AB7">
        <w:t>26 3632     8     Оксимы, О-эфиры оксимов, О-замещенные оксимы,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нитроны</w:t>
      </w:r>
    </w:p>
    <w:p w:rsidR="00CC4CF9" w:rsidRPr="00061AB7" w:rsidRDefault="00CC4CF9">
      <w:pPr>
        <w:pStyle w:val="ConsPlusCell"/>
        <w:jc w:val="both"/>
      </w:pPr>
      <w:r w:rsidRPr="00061AB7">
        <w:t>26 3633     3     Окиси аминов (аминоксиды)</w:t>
      </w:r>
    </w:p>
    <w:p w:rsidR="00CC4CF9" w:rsidRPr="00061AB7" w:rsidRDefault="00CC4CF9">
      <w:pPr>
        <w:pStyle w:val="ConsPlusCell"/>
        <w:jc w:val="both"/>
      </w:pPr>
      <w:r w:rsidRPr="00061AB7">
        <w:t>26 3634     9     Нитрозосоединения</w:t>
      </w:r>
    </w:p>
    <w:p w:rsidR="00CC4CF9" w:rsidRPr="00061AB7" w:rsidRDefault="00CC4CF9">
      <w:pPr>
        <w:pStyle w:val="ConsPlusCell"/>
        <w:jc w:val="both"/>
      </w:pPr>
      <w:r w:rsidRPr="00061AB7">
        <w:t>26 3635     4     Нитро- и ацинитросоединения</w:t>
      </w:r>
    </w:p>
    <w:p w:rsidR="00CC4CF9" w:rsidRPr="00061AB7" w:rsidRDefault="00CC4CF9">
      <w:pPr>
        <w:pStyle w:val="ConsPlusCell"/>
        <w:jc w:val="both"/>
      </w:pPr>
      <w:r w:rsidRPr="00061AB7">
        <w:t>26 3640     1     Азосоединения и азоксисоединения. Гидразины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их производные. Диазонии</w:t>
      </w:r>
    </w:p>
    <w:p w:rsidR="00CC4CF9" w:rsidRPr="00061AB7" w:rsidRDefault="00CC4CF9">
      <w:pPr>
        <w:pStyle w:val="ConsPlusCell"/>
        <w:jc w:val="both"/>
      </w:pPr>
      <w:r w:rsidRPr="00061AB7">
        <w:t>26 3641     7     Моно-, бис- и полиазосоединения</w:t>
      </w:r>
    </w:p>
    <w:p w:rsidR="00CC4CF9" w:rsidRPr="00061AB7" w:rsidRDefault="00CC4CF9">
      <w:pPr>
        <w:pStyle w:val="ConsPlusCell"/>
        <w:jc w:val="both"/>
      </w:pPr>
      <w:r w:rsidRPr="00061AB7">
        <w:t>26 3642     2     NON-, NNO- и ONN-азоксисоединения</w:t>
      </w:r>
    </w:p>
    <w:p w:rsidR="00CC4CF9" w:rsidRPr="00061AB7" w:rsidRDefault="00CC4CF9">
      <w:pPr>
        <w:pStyle w:val="ConsPlusCell"/>
        <w:jc w:val="both"/>
      </w:pPr>
      <w:r w:rsidRPr="00061AB7">
        <w:t>26 3643     8     Гидразины моно- и дизамещенные, гидразиды кислот</w:t>
      </w:r>
    </w:p>
    <w:p w:rsidR="00CC4CF9" w:rsidRPr="00061AB7" w:rsidRDefault="00CC4CF9">
      <w:pPr>
        <w:pStyle w:val="ConsPlusCell"/>
        <w:jc w:val="both"/>
      </w:pPr>
      <w:r w:rsidRPr="00061AB7">
        <w:t>26 3644     3     Соли гидразинов</w:t>
      </w:r>
    </w:p>
    <w:p w:rsidR="00CC4CF9" w:rsidRPr="00061AB7" w:rsidRDefault="00CC4CF9">
      <w:pPr>
        <w:pStyle w:val="ConsPlusCell"/>
        <w:jc w:val="both"/>
      </w:pPr>
      <w:r w:rsidRPr="00061AB7">
        <w:t>26 3645     9     Азины и гидразоны</w:t>
      </w:r>
    </w:p>
    <w:p w:rsidR="00CC4CF9" w:rsidRPr="00061AB7" w:rsidRDefault="00CC4CF9">
      <w:pPr>
        <w:pStyle w:val="ConsPlusCell"/>
        <w:jc w:val="both"/>
      </w:pPr>
      <w:r w:rsidRPr="00061AB7">
        <w:t>26 3650     6     Соединения, содержащие три и свыше смежных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атомов азота. Карбамид и его производные.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Азотсодержащие соединения прочие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26 3651     1     Азиды, триазаны, триазены, тетразены,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тетразаны, тетразадиены и их замещенные</w:t>
      </w:r>
    </w:p>
    <w:p w:rsidR="00CC4CF9" w:rsidRPr="00061AB7" w:rsidRDefault="00CC4CF9">
      <w:pPr>
        <w:pStyle w:val="ConsPlusCell"/>
        <w:jc w:val="both"/>
      </w:pPr>
      <w:r w:rsidRPr="00061AB7">
        <w:t>26 3652     7     Амидины, формамидины, амидоксимы, амидразоны,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гидразидины, формазаны, карбодиимиды</w:t>
      </w:r>
    </w:p>
    <w:p w:rsidR="00CC4CF9" w:rsidRPr="00061AB7" w:rsidRDefault="00CC4CF9">
      <w:pPr>
        <w:pStyle w:val="ConsPlusCell"/>
        <w:jc w:val="both"/>
      </w:pPr>
      <w:r w:rsidRPr="00061AB7">
        <w:t>26 3653     2     Гуанидин, его соли и производные</w:t>
      </w:r>
    </w:p>
    <w:p w:rsidR="00CC4CF9" w:rsidRPr="00061AB7" w:rsidRDefault="00CC4CF9">
      <w:pPr>
        <w:pStyle w:val="ConsPlusCell"/>
        <w:jc w:val="both"/>
      </w:pPr>
      <w:r w:rsidRPr="00061AB7">
        <w:t>26 3654     8     Карбамид, изокарбамид и их N-, NN, O-производные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тиокарбамид и его N-, NN-, S-, производные, соли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урения, уреиды и изозуреиды, биуриты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26 3655     3     Семикарбазид, изосемикарбазид и их производные,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карбогидразид (карбазид), изокарбазид и 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производные</w:t>
      </w:r>
    </w:p>
    <w:p w:rsidR="00CC4CF9" w:rsidRPr="00061AB7" w:rsidRDefault="00CC4CF9">
      <w:pPr>
        <w:pStyle w:val="ConsPlusCell"/>
        <w:jc w:val="both"/>
      </w:pPr>
      <w:r w:rsidRPr="00061AB7">
        <w:t>26 3656     9     Карбазоны и карбодиазоны</w:t>
      </w:r>
    </w:p>
    <w:p w:rsidR="00CC4CF9" w:rsidRPr="00061AB7" w:rsidRDefault="00CC4CF9">
      <w:pPr>
        <w:pStyle w:val="ConsPlusCell"/>
        <w:jc w:val="both"/>
      </w:pPr>
      <w:r w:rsidRPr="00061AB7">
        <w:t>26 3657     4     Тиосемикарбазид, тиокарбогидразид и 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производные, тиокарбазоны и тиокарбодиазоны</w:t>
      </w:r>
    </w:p>
    <w:p w:rsidR="00CC4CF9" w:rsidRPr="00061AB7" w:rsidRDefault="00CC4CF9">
      <w:pPr>
        <w:pStyle w:val="ConsPlusCell"/>
        <w:jc w:val="both"/>
      </w:pPr>
      <w:r w:rsidRPr="00061AB7">
        <w:t>26 3700     7     Соединения элементоорганические. Соединения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органические, содержащие селен, мышьяк, фосфор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сурьму</w:t>
      </w:r>
    </w:p>
    <w:p w:rsidR="00CC4CF9" w:rsidRPr="00061AB7" w:rsidRDefault="00CC4CF9">
      <w:pPr>
        <w:pStyle w:val="ConsPlusCell"/>
        <w:jc w:val="both"/>
      </w:pPr>
      <w:r w:rsidRPr="00061AB7">
        <w:t>26 3710     1     Соединения металлоорганические /</w:t>
      </w:r>
    </w:p>
    <w:p w:rsidR="00CC4CF9" w:rsidRPr="00061AB7" w:rsidRDefault="00CC4CF9">
      <w:pPr>
        <w:pStyle w:val="ConsPlusCell"/>
        <w:jc w:val="both"/>
      </w:pPr>
      <w:r w:rsidRPr="00061AB7">
        <w:t>26 3711     7     - щелочных металлов и алюминия</w:t>
      </w:r>
    </w:p>
    <w:p w:rsidR="00CC4CF9" w:rsidRPr="00061AB7" w:rsidRDefault="00CC4CF9">
      <w:pPr>
        <w:pStyle w:val="ConsPlusCell"/>
        <w:jc w:val="both"/>
      </w:pPr>
      <w:r w:rsidRPr="00061AB7">
        <w:t>26 3712     2     - свинца и олова</w:t>
      </w:r>
    </w:p>
    <w:p w:rsidR="00CC4CF9" w:rsidRPr="00061AB7" w:rsidRDefault="00CC4CF9">
      <w:pPr>
        <w:pStyle w:val="ConsPlusCell"/>
        <w:jc w:val="both"/>
      </w:pPr>
      <w:r w:rsidRPr="00061AB7">
        <w:t>26 3713     8     - ртути</w:t>
      </w:r>
    </w:p>
    <w:p w:rsidR="00CC4CF9" w:rsidRPr="00061AB7" w:rsidRDefault="00CC4CF9">
      <w:pPr>
        <w:pStyle w:val="ConsPlusCell"/>
        <w:jc w:val="both"/>
      </w:pPr>
      <w:r w:rsidRPr="00061AB7">
        <w:t>26 3719     0     - металлов прочих</w:t>
      </w:r>
    </w:p>
    <w:p w:rsidR="00CC4CF9" w:rsidRPr="00061AB7" w:rsidRDefault="00CC4CF9">
      <w:pPr>
        <w:pStyle w:val="ConsPlusCell"/>
        <w:jc w:val="both"/>
      </w:pPr>
      <w:r w:rsidRPr="00061AB7">
        <w:t>26 3720     6     Соединения кремнийорганические</w:t>
      </w:r>
    </w:p>
    <w:p w:rsidR="00CC4CF9" w:rsidRPr="00061AB7" w:rsidRDefault="00CC4CF9">
      <w:pPr>
        <w:pStyle w:val="ConsPlusCell"/>
        <w:jc w:val="both"/>
      </w:pPr>
      <w:r w:rsidRPr="00061AB7">
        <w:t>26 3721     1     Алкилмоно-, ди- и полисиланы</w:t>
      </w:r>
    </w:p>
    <w:p w:rsidR="00CC4CF9" w:rsidRPr="00061AB7" w:rsidRDefault="00CC4CF9">
      <w:pPr>
        <w:pStyle w:val="ConsPlusCell"/>
        <w:jc w:val="both"/>
      </w:pPr>
      <w:r w:rsidRPr="00061AB7">
        <w:t>26 3722     7     Галогенпроизводные алкилсиланов</w:t>
      </w:r>
    </w:p>
    <w:p w:rsidR="00CC4CF9" w:rsidRPr="00061AB7" w:rsidRDefault="00CC4CF9">
      <w:pPr>
        <w:pStyle w:val="ConsPlusCell"/>
        <w:jc w:val="both"/>
      </w:pPr>
      <w:r w:rsidRPr="00061AB7">
        <w:t>26 3723     2     Силанолы (силиколы)</w:t>
      </w:r>
    </w:p>
    <w:p w:rsidR="00CC4CF9" w:rsidRPr="00061AB7" w:rsidRDefault="00CC4CF9">
      <w:pPr>
        <w:pStyle w:val="ConsPlusCell"/>
        <w:jc w:val="both"/>
      </w:pPr>
      <w:r w:rsidRPr="00061AB7">
        <w:t>26 3724     8     Силоксаны, силтианы, силамины, силазаны</w:t>
      </w:r>
    </w:p>
    <w:p w:rsidR="00CC4CF9" w:rsidRPr="00061AB7" w:rsidRDefault="00CC4CF9">
      <w:pPr>
        <w:pStyle w:val="ConsPlusCell"/>
        <w:jc w:val="both"/>
      </w:pPr>
      <w:r w:rsidRPr="00061AB7">
        <w:t>26 3725     3     Алкоксисиланы</w:t>
      </w:r>
    </w:p>
    <w:p w:rsidR="00CC4CF9" w:rsidRPr="00061AB7" w:rsidRDefault="00CC4CF9">
      <w:pPr>
        <w:pStyle w:val="ConsPlusCell"/>
        <w:jc w:val="both"/>
      </w:pPr>
      <w:r w:rsidRPr="00061AB7">
        <w:t>26 3730     0     Соединения органические, содержащие селен</w:t>
      </w:r>
    </w:p>
    <w:p w:rsidR="00CC4CF9" w:rsidRPr="00061AB7" w:rsidRDefault="00CC4CF9">
      <w:pPr>
        <w:pStyle w:val="ConsPlusCell"/>
        <w:jc w:val="both"/>
      </w:pPr>
      <w:r w:rsidRPr="00061AB7">
        <w:t>26 3731     6     Селенолы, селениды, селеналы,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карбоселенальдегиды, селеноксиды, селеноны</w:t>
      </w:r>
    </w:p>
    <w:p w:rsidR="00CC4CF9" w:rsidRPr="00061AB7" w:rsidRDefault="00CC4CF9">
      <w:pPr>
        <w:pStyle w:val="ConsPlusCell"/>
        <w:jc w:val="both"/>
      </w:pPr>
      <w:r w:rsidRPr="00061AB7">
        <w:t>26 3732     1     Кислоты карбоселеновые, карбоселенотиовые,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селеновые, селениновые и селененовые</w:t>
      </w:r>
    </w:p>
    <w:p w:rsidR="00CC4CF9" w:rsidRPr="00061AB7" w:rsidRDefault="00CC4CF9">
      <w:pPr>
        <w:pStyle w:val="ConsPlusCell"/>
        <w:jc w:val="both"/>
      </w:pPr>
      <w:r w:rsidRPr="00061AB7">
        <w:t>26 3733     7     Селеноцианаты, изоселеноцианаты, селеномочевина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ее производные</w:t>
      </w:r>
    </w:p>
    <w:p w:rsidR="00CC4CF9" w:rsidRPr="00061AB7" w:rsidRDefault="00CC4CF9">
      <w:pPr>
        <w:pStyle w:val="ConsPlusCell"/>
        <w:jc w:val="both"/>
      </w:pPr>
      <w:r w:rsidRPr="00061AB7">
        <w:t>26 3740     5     Соединения органические, содержащие мышьяк,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фосфор и сурьму</w:t>
      </w:r>
    </w:p>
    <w:p w:rsidR="00CC4CF9" w:rsidRPr="00061AB7" w:rsidRDefault="00CC4CF9">
      <w:pPr>
        <w:pStyle w:val="ConsPlusCell"/>
        <w:jc w:val="both"/>
      </w:pPr>
      <w:r w:rsidRPr="00061AB7">
        <w:t>26 3741     0     Кислоты арсиновые, арсоновые и арсинистые, 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производные</w:t>
      </w:r>
    </w:p>
    <w:p w:rsidR="00CC4CF9" w:rsidRPr="00061AB7" w:rsidRDefault="00CC4CF9">
      <w:pPr>
        <w:pStyle w:val="ConsPlusCell"/>
        <w:jc w:val="both"/>
      </w:pPr>
      <w:r w:rsidRPr="00061AB7">
        <w:t>26 3742     6     Фосфины, алкил-, арилфосфиноксиды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четвертичные фосфониевые соединения</w:t>
      </w:r>
    </w:p>
    <w:p w:rsidR="00CC4CF9" w:rsidRPr="00061AB7" w:rsidRDefault="00CC4CF9">
      <w:pPr>
        <w:pStyle w:val="ConsPlusCell"/>
        <w:jc w:val="both"/>
      </w:pPr>
      <w:r w:rsidRPr="00061AB7">
        <w:t>26 3743     1     Кислоты фосфиновые, фосфоновые и фосфинистые,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их производные</w:t>
      </w:r>
    </w:p>
    <w:p w:rsidR="00CC4CF9" w:rsidRPr="00061AB7" w:rsidRDefault="00CC4CF9">
      <w:pPr>
        <w:pStyle w:val="ConsPlusCell"/>
        <w:jc w:val="both"/>
      </w:pPr>
      <w:r w:rsidRPr="00061AB7">
        <w:t>26 3744     7     Соединения органические сурьмусодержащие</w:t>
      </w:r>
    </w:p>
    <w:p w:rsidR="00CC4CF9" w:rsidRPr="00061AB7" w:rsidRDefault="00CC4CF9">
      <w:pPr>
        <w:pStyle w:val="ConsPlusCell"/>
        <w:jc w:val="both"/>
      </w:pPr>
      <w:r w:rsidRPr="00061AB7">
        <w:t>26 3790     8     Соединения элементоорганические прочие</w:t>
      </w:r>
    </w:p>
    <w:p w:rsidR="00CC4CF9" w:rsidRPr="00061AB7" w:rsidRDefault="00CC4CF9">
      <w:pPr>
        <w:pStyle w:val="ConsPlusCell"/>
        <w:jc w:val="both"/>
      </w:pPr>
      <w:r w:rsidRPr="00061AB7">
        <w:t>26 3791     3     Кислоты элементоорганические прочие</w:t>
      </w:r>
    </w:p>
    <w:p w:rsidR="00CC4CF9" w:rsidRPr="00061AB7" w:rsidRDefault="00CC4CF9">
      <w:pPr>
        <w:pStyle w:val="ConsPlusCell"/>
        <w:jc w:val="both"/>
      </w:pPr>
      <w:r w:rsidRPr="00061AB7">
        <w:t>26 3800     0     Реактивы химические аналитического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общелабораторного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26 3810     5     Реактивы органические аналитические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определения / неорганических ионов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функциональных групп органических соединений</w:t>
      </w:r>
    </w:p>
    <w:p w:rsidR="00CC4CF9" w:rsidRPr="00061AB7" w:rsidRDefault="00CC4CF9">
      <w:pPr>
        <w:pStyle w:val="ConsPlusCell"/>
        <w:jc w:val="both"/>
      </w:pPr>
      <w:r w:rsidRPr="00061AB7">
        <w:t>26 3811     0     - неорганических ионов</w:t>
      </w:r>
    </w:p>
    <w:p w:rsidR="00CC4CF9" w:rsidRPr="00061AB7" w:rsidRDefault="00CC4CF9">
      <w:pPr>
        <w:pStyle w:val="ConsPlusCell"/>
        <w:jc w:val="both"/>
      </w:pPr>
      <w:r w:rsidRPr="00061AB7">
        <w:t>26 3812     6     - функциональных групп органических соединений</w:t>
      </w:r>
    </w:p>
    <w:p w:rsidR="00CC4CF9" w:rsidRPr="00061AB7" w:rsidRDefault="00CC4CF9">
      <w:pPr>
        <w:pStyle w:val="ConsPlusCell"/>
        <w:jc w:val="both"/>
      </w:pPr>
      <w:r w:rsidRPr="00061AB7">
        <w:t>26 3820     8     Индикаторы /</w:t>
      </w:r>
    </w:p>
    <w:p w:rsidR="00CC4CF9" w:rsidRPr="00061AB7" w:rsidRDefault="00CC4CF9">
      <w:pPr>
        <w:pStyle w:val="ConsPlusCell"/>
        <w:jc w:val="both"/>
      </w:pPr>
      <w:r w:rsidRPr="00061AB7">
        <w:t>26 3821     5     - комплексонометрические</w:t>
      </w:r>
    </w:p>
    <w:p w:rsidR="00CC4CF9" w:rsidRPr="00061AB7" w:rsidRDefault="00CC4CF9">
      <w:pPr>
        <w:pStyle w:val="ConsPlusCell"/>
        <w:jc w:val="both"/>
      </w:pPr>
      <w:r w:rsidRPr="00061AB7">
        <w:t>26 3822     0     - кислотно-основные</w:t>
      </w:r>
    </w:p>
    <w:p w:rsidR="00CC4CF9" w:rsidRPr="00061AB7" w:rsidRDefault="00CC4CF9">
      <w:pPr>
        <w:pStyle w:val="ConsPlusCell"/>
        <w:jc w:val="both"/>
      </w:pPr>
      <w:r w:rsidRPr="00061AB7">
        <w:t>26 3823     6     - окислительно-восстановительные</w:t>
      </w:r>
    </w:p>
    <w:p w:rsidR="00CC4CF9" w:rsidRPr="00061AB7" w:rsidRDefault="00CC4CF9">
      <w:pPr>
        <w:pStyle w:val="ConsPlusCell"/>
        <w:jc w:val="both"/>
      </w:pPr>
      <w:r w:rsidRPr="00061AB7">
        <w:t>26 3824     1     - адсорбционные</w:t>
      </w:r>
    </w:p>
    <w:p w:rsidR="00CC4CF9" w:rsidRPr="00061AB7" w:rsidRDefault="00CC4CF9">
      <w:pPr>
        <w:pStyle w:val="ConsPlusCell"/>
        <w:jc w:val="both"/>
      </w:pPr>
      <w:r w:rsidRPr="00061AB7">
        <w:t>26 3825     7     - флуоресцентные и хемилюминесцентные</w:t>
      </w:r>
    </w:p>
    <w:p w:rsidR="00CC4CF9" w:rsidRPr="00061AB7" w:rsidRDefault="00CC4CF9">
      <w:pPr>
        <w:pStyle w:val="ConsPlusCell"/>
        <w:jc w:val="both"/>
      </w:pPr>
      <w:r w:rsidRPr="00061AB7">
        <w:t>26 3826     2     Термоиндикаторы</w:t>
      </w:r>
    </w:p>
    <w:p w:rsidR="00CC4CF9" w:rsidRPr="00061AB7" w:rsidRDefault="00CC4CF9">
      <w:pPr>
        <w:pStyle w:val="ConsPlusCell"/>
        <w:jc w:val="both"/>
      </w:pPr>
      <w:r w:rsidRPr="00061AB7">
        <w:t>26 3830     4     Комплексоны и комплексонаты, соединения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комплексные</w:t>
      </w:r>
    </w:p>
    <w:p w:rsidR="00CC4CF9" w:rsidRPr="00061AB7" w:rsidRDefault="00CC4CF9">
      <w:pPr>
        <w:pStyle w:val="ConsPlusCell"/>
        <w:jc w:val="both"/>
      </w:pPr>
      <w:r w:rsidRPr="00061AB7">
        <w:t>26 3831     1     Комплексоны</w:t>
      </w:r>
    </w:p>
    <w:p w:rsidR="00CC4CF9" w:rsidRPr="00061AB7" w:rsidRDefault="00CC4CF9">
      <w:pPr>
        <w:pStyle w:val="ConsPlusCell"/>
        <w:jc w:val="both"/>
      </w:pPr>
      <w:r w:rsidRPr="00061AB7">
        <w:t>26 3832     5     Комплексонаты</w:t>
      </w:r>
    </w:p>
    <w:p w:rsidR="00CC4CF9" w:rsidRPr="00061AB7" w:rsidRDefault="00CC4CF9">
      <w:pPr>
        <w:pStyle w:val="ConsPlusCell"/>
        <w:jc w:val="both"/>
      </w:pPr>
      <w:r w:rsidRPr="00061AB7">
        <w:t>26 3833     0     Соединения комплексные</w:t>
      </w:r>
    </w:p>
    <w:p w:rsidR="00CC4CF9" w:rsidRPr="00061AB7" w:rsidRDefault="00CC4CF9">
      <w:pPr>
        <w:pStyle w:val="ConsPlusCell"/>
        <w:jc w:val="both"/>
      </w:pPr>
      <w:r w:rsidRPr="00061AB7">
        <w:t>26 3840     9     Реактивы химические общелабораторного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назначения /</w:t>
      </w:r>
    </w:p>
    <w:p w:rsidR="00CC4CF9" w:rsidRPr="00061AB7" w:rsidRDefault="00CC4CF9">
      <w:pPr>
        <w:pStyle w:val="ConsPlusCell"/>
        <w:jc w:val="both"/>
      </w:pPr>
      <w:r w:rsidRPr="00061AB7">
        <w:t>26 3841     4     - органические</w:t>
      </w:r>
    </w:p>
    <w:p w:rsidR="00CC4CF9" w:rsidRPr="00061AB7" w:rsidRDefault="00CC4CF9">
      <w:pPr>
        <w:pStyle w:val="ConsPlusCell"/>
        <w:jc w:val="both"/>
      </w:pPr>
      <w:r w:rsidRPr="00061AB7">
        <w:t>26 3842     5     - неорганические</w:t>
      </w:r>
    </w:p>
    <w:p w:rsidR="00CC4CF9" w:rsidRPr="00061AB7" w:rsidRDefault="00CC4CF9">
      <w:pPr>
        <w:pStyle w:val="ConsPlusCell"/>
        <w:jc w:val="both"/>
      </w:pPr>
      <w:r w:rsidRPr="00061AB7">
        <w:t>26 3843     5     Жидкости тяжелые</w:t>
      </w:r>
    </w:p>
    <w:p w:rsidR="00CC4CF9" w:rsidRPr="00061AB7" w:rsidRDefault="00CC4CF9">
      <w:pPr>
        <w:pStyle w:val="ConsPlusCell"/>
        <w:jc w:val="both"/>
      </w:pPr>
      <w:r w:rsidRPr="00061AB7">
        <w:t>26 3849     8     Реактивы химические общелабораторного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26 3850     3     Жидкие кристаллы /</w:t>
      </w:r>
    </w:p>
    <w:p w:rsidR="00CC4CF9" w:rsidRPr="00061AB7" w:rsidRDefault="00CC4CF9">
      <w:pPr>
        <w:pStyle w:val="ConsPlusCell"/>
        <w:jc w:val="both"/>
      </w:pPr>
      <w:r w:rsidRPr="00061AB7">
        <w:t>26 3851     9     - нематические</w:t>
      </w:r>
    </w:p>
    <w:p w:rsidR="00CC4CF9" w:rsidRPr="00061AB7" w:rsidRDefault="00CC4CF9">
      <w:pPr>
        <w:pStyle w:val="ConsPlusCell"/>
        <w:jc w:val="both"/>
      </w:pPr>
      <w:r w:rsidRPr="00061AB7">
        <w:t>26 3852     4     - холестерические</w:t>
      </w:r>
    </w:p>
    <w:p w:rsidR="00CC4CF9" w:rsidRPr="00061AB7" w:rsidRDefault="00CC4CF9">
      <w:pPr>
        <w:pStyle w:val="ConsPlusCell"/>
        <w:jc w:val="both"/>
      </w:pPr>
      <w:r w:rsidRPr="00061AB7">
        <w:t>26 3900     4     Реактивы биохимические</w:t>
      </w:r>
    </w:p>
    <w:p w:rsidR="00CC4CF9" w:rsidRPr="00061AB7" w:rsidRDefault="00CC4CF9">
      <w:pPr>
        <w:pStyle w:val="ConsPlusCell"/>
        <w:jc w:val="both"/>
      </w:pPr>
      <w:r w:rsidRPr="00061AB7">
        <w:t>26 3910     9     Аминокислоты, замещенные аминокислот и 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производные</w:t>
      </w:r>
    </w:p>
    <w:p w:rsidR="00CC4CF9" w:rsidRPr="00061AB7" w:rsidRDefault="00CC4CF9">
      <w:pPr>
        <w:pStyle w:val="ConsPlusCell"/>
        <w:jc w:val="both"/>
      </w:pPr>
      <w:r w:rsidRPr="00061AB7">
        <w:t>26 3911     4     Аминокислоты и их производные</w:t>
      </w:r>
    </w:p>
    <w:p w:rsidR="00CC4CF9" w:rsidRPr="00061AB7" w:rsidRDefault="00CC4CF9">
      <w:pPr>
        <w:pStyle w:val="ConsPlusCell"/>
        <w:jc w:val="both"/>
      </w:pPr>
      <w:r w:rsidRPr="00061AB7">
        <w:t>26 3912     1     Пептиды и их производные</w:t>
      </w:r>
    </w:p>
    <w:p w:rsidR="00CC4CF9" w:rsidRPr="00061AB7" w:rsidRDefault="00CC4CF9">
      <w:pPr>
        <w:pStyle w:val="ConsPlusCell"/>
        <w:jc w:val="both"/>
      </w:pPr>
      <w:r w:rsidRPr="00061AB7">
        <w:t>26 3920     3     Основания пуриновые и пиримидиновые, 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производные и аналоги</w:t>
      </w:r>
    </w:p>
    <w:p w:rsidR="00CC4CF9" w:rsidRPr="00061AB7" w:rsidRDefault="00CC4CF9">
      <w:pPr>
        <w:pStyle w:val="ConsPlusCell"/>
        <w:jc w:val="both"/>
      </w:pPr>
      <w:r w:rsidRPr="00061AB7">
        <w:t>26 3921     9     Основания пуриновые и пиримидиновые</w:t>
      </w:r>
    </w:p>
    <w:p w:rsidR="00CC4CF9" w:rsidRPr="00061AB7" w:rsidRDefault="00CC4CF9">
      <w:pPr>
        <w:pStyle w:val="ConsPlusCell"/>
        <w:jc w:val="both"/>
      </w:pPr>
      <w:r w:rsidRPr="00061AB7">
        <w:t>26 3922     4     Нуклеозиды, нуклеотиды, их производные и аналоги</w:t>
      </w:r>
    </w:p>
    <w:p w:rsidR="00CC4CF9" w:rsidRPr="00061AB7" w:rsidRDefault="00CC4CF9">
      <w:pPr>
        <w:pStyle w:val="ConsPlusCell"/>
        <w:jc w:val="both"/>
      </w:pPr>
      <w:r w:rsidRPr="00061AB7">
        <w:t>26 3930     8     Ферменты (энзимы), коферменты (коэнзимы),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углеводы и их производные</w:t>
      </w:r>
    </w:p>
    <w:p w:rsidR="00CC4CF9" w:rsidRPr="00061AB7" w:rsidRDefault="00CC4CF9">
      <w:pPr>
        <w:pStyle w:val="ConsPlusCell"/>
        <w:jc w:val="both"/>
      </w:pPr>
      <w:r w:rsidRPr="00061AB7">
        <w:t>26 3931     3     Ферменты, коферменты и их аналоги</w:t>
      </w:r>
    </w:p>
    <w:p w:rsidR="00CC4CF9" w:rsidRPr="00061AB7" w:rsidRDefault="00CC4CF9">
      <w:pPr>
        <w:pStyle w:val="ConsPlusCell"/>
        <w:jc w:val="both"/>
      </w:pPr>
      <w:r w:rsidRPr="00061AB7">
        <w:t>26 3932     9     Углеводы и их производные</w:t>
      </w:r>
    </w:p>
    <w:p w:rsidR="00CC4CF9" w:rsidRPr="00061AB7" w:rsidRDefault="00CC4CF9">
      <w:pPr>
        <w:pStyle w:val="ConsPlusCell"/>
        <w:jc w:val="both"/>
      </w:pPr>
      <w:r w:rsidRPr="00061AB7">
        <w:t>26 3940     2     Реактивы специфические для биохимических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исследований</w:t>
      </w:r>
    </w:p>
    <w:p w:rsidR="00CC4CF9" w:rsidRPr="00061AB7" w:rsidRDefault="00CC4CF9">
      <w:pPr>
        <w:pStyle w:val="ConsPlusCell"/>
        <w:jc w:val="both"/>
      </w:pPr>
      <w:r w:rsidRPr="00061AB7">
        <w:t>26 3941     8     Красители для флуоресцентной микроскопии</w:t>
      </w:r>
    </w:p>
    <w:p w:rsidR="00CC4CF9" w:rsidRPr="00061AB7" w:rsidRDefault="00CC4CF9">
      <w:pPr>
        <w:pStyle w:val="ConsPlusCell"/>
        <w:jc w:val="both"/>
      </w:pPr>
      <w:r w:rsidRPr="00061AB7">
        <w:t>26 3942     3     Реактивы химические для микробиологии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гистохимии прочие</w:t>
      </w:r>
    </w:p>
    <w:p w:rsidR="00CC4CF9" w:rsidRPr="00061AB7" w:rsidRDefault="00CC4CF9">
      <w:pPr>
        <w:pStyle w:val="ConsPlusCell"/>
        <w:jc w:val="both"/>
      </w:pPr>
      <w:r w:rsidRPr="00061AB7">
        <w:t>26 3949     1     Реактивы специфические для биохимических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исследований прочие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26 4000     4     Реактивы химические в выпускных формах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аналитических и исследовательских работ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26 4100     8     Сорбенты для ионообменной сорбции</w:t>
      </w:r>
    </w:p>
    <w:p w:rsidR="00CC4CF9" w:rsidRPr="00061AB7" w:rsidRDefault="00CC4CF9">
      <w:pPr>
        <w:pStyle w:val="ConsPlusCell"/>
        <w:jc w:val="both"/>
      </w:pPr>
      <w:r w:rsidRPr="00061AB7">
        <w:t>26 4110     2     Сорбенты и хроматографические носители</w:t>
      </w:r>
    </w:p>
    <w:p w:rsidR="00CC4CF9" w:rsidRPr="00061AB7" w:rsidRDefault="00CC4CF9">
      <w:pPr>
        <w:pStyle w:val="ConsPlusCell"/>
        <w:jc w:val="both"/>
      </w:pPr>
      <w:r w:rsidRPr="00061AB7">
        <w:t>26 4111     8     Ионообменники в Н-форме</w:t>
      </w:r>
    </w:p>
    <w:p w:rsidR="00CC4CF9" w:rsidRPr="00061AB7" w:rsidRDefault="00CC4CF9">
      <w:pPr>
        <w:pStyle w:val="ConsPlusCell"/>
        <w:jc w:val="both"/>
      </w:pPr>
      <w:r w:rsidRPr="00061AB7">
        <w:t>26 4112     3     Ионообменники в ОН-форме</w:t>
      </w:r>
    </w:p>
    <w:p w:rsidR="00CC4CF9" w:rsidRPr="00061AB7" w:rsidRDefault="00CC4CF9">
      <w:pPr>
        <w:pStyle w:val="ConsPlusCell"/>
        <w:jc w:val="both"/>
      </w:pPr>
      <w:r w:rsidRPr="00061AB7">
        <w:t>26 4113     9     Ионообменники с заданными свойствами</w:t>
      </w:r>
    </w:p>
    <w:p w:rsidR="00CC4CF9" w:rsidRPr="00061AB7" w:rsidRDefault="00CC4CF9">
      <w:pPr>
        <w:pStyle w:val="ConsPlusCell"/>
        <w:jc w:val="both"/>
      </w:pPr>
      <w:r w:rsidRPr="00061AB7">
        <w:t>26 4114     4     Целлюлозы ионообменные</w:t>
      </w:r>
    </w:p>
    <w:p w:rsidR="00CC4CF9" w:rsidRPr="00061AB7" w:rsidRDefault="00CC4CF9">
      <w:pPr>
        <w:pStyle w:val="ConsPlusCell"/>
        <w:jc w:val="both"/>
      </w:pPr>
      <w:r w:rsidRPr="00061AB7">
        <w:t>26 4120     7     Гели /</w:t>
      </w:r>
    </w:p>
    <w:p w:rsidR="00CC4CF9" w:rsidRPr="00061AB7" w:rsidRDefault="00CC4CF9">
      <w:pPr>
        <w:pStyle w:val="ConsPlusCell"/>
        <w:jc w:val="both"/>
      </w:pPr>
      <w:r w:rsidRPr="00061AB7">
        <w:t>26 4121     2     - гидрофильные</w:t>
      </w:r>
    </w:p>
    <w:p w:rsidR="00CC4CF9" w:rsidRPr="00061AB7" w:rsidRDefault="00CC4CF9">
      <w:pPr>
        <w:pStyle w:val="ConsPlusCell"/>
        <w:jc w:val="both"/>
      </w:pPr>
      <w:r w:rsidRPr="00061AB7">
        <w:t>26 4122     8     - гидрофобные</w:t>
      </w:r>
    </w:p>
    <w:p w:rsidR="00CC4CF9" w:rsidRPr="00061AB7" w:rsidRDefault="00CC4CF9">
      <w:pPr>
        <w:pStyle w:val="ConsPlusCell"/>
        <w:jc w:val="both"/>
      </w:pPr>
      <w:r w:rsidRPr="00061AB7">
        <w:t>26 4123     3     - ионообменные</w:t>
      </w:r>
    </w:p>
    <w:p w:rsidR="00CC4CF9" w:rsidRPr="00061AB7" w:rsidRDefault="00CC4CF9">
      <w:pPr>
        <w:pStyle w:val="ConsPlusCell"/>
        <w:jc w:val="both"/>
      </w:pPr>
      <w:r w:rsidRPr="00061AB7">
        <w:t>26 4130     1     Материалы хроматографические</w:t>
      </w:r>
    </w:p>
    <w:p w:rsidR="00CC4CF9" w:rsidRPr="00061AB7" w:rsidRDefault="00CC4CF9">
      <w:pPr>
        <w:pStyle w:val="ConsPlusCell"/>
        <w:jc w:val="both"/>
      </w:pPr>
      <w:r w:rsidRPr="00061AB7">
        <w:t>(код 26 4130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26 4200     1     Стандарт-титры, индикаторы, бумаги реактивные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индикаторные, фильтры бумажные</w:t>
      </w:r>
    </w:p>
    <w:p w:rsidR="00CC4CF9" w:rsidRPr="00061AB7" w:rsidRDefault="00CC4CF9">
      <w:pPr>
        <w:pStyle w:val="ConsPlusCell"/>
        <w:jc w:val="both"/>
      </w:pPr>
      <w:r w:rsidRPr="00061AB7">
        <w:t>26 4210     6     Стандарт-титры, индикаторы, бумаги реактивные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индикаторные</w:t>
      </w:r>
    </w:p>
    <w:p w:rsidR="00CC4CF9" w:rsidRPr="00061AB7" w:rsidRDefault="00CC4CF9">
      <w:pPr>
        <w:pStyle w:val="ConsPlusCell"/>
        <w:jc w:val="both"/>
      </w:pPr>
      <w:r w:rsidRPr="00061AB7">
        <w:t>26 4211     1     Стандарт-титры</w:t>
      </w:r>
    </w:p>
    <w:p w:rsidR="00CC4CF9" w:rsidRPr="00061AB7" w:rsidRDefault="00CC4CF9">
      <w:pPr>
        <w:pStyle w:val="ConsPlusCell"/>
        <w:jc w:val="both"/>
      </w:pPr>
      <w:r w:rsidRPr="00061AB7">
        <w:t>26 4212     7     Индикаторы в мелкой фасовке</w:t>
      </w:r>
    </w:p>
    <w:p w:rsidR="00CC4CF9" w:rsidRPr="00061AB7" w:rsidRDefault="00CC4CF9">
      <w:pPr>
        <w:pStyle w:val="ConsPlusCell"/>
        <w:jc w:val="both"/>
      </w:pPr>
      <w:r w:rsidRPr="00061AB7">
        <w:t>26 4213     2     Бумаги реактивные и индикаторные</w:t>
      </w:r>
    </w:p>
    <w:p w:rsidR="00CC4CF9" w:rsidRPr="00061AB7" w:rsidRDefault="00CC4CF9">
      <w:pPr>
        <w:pStyle w:val="ConsPlusCell"/>
        <w:jc w:val="both"/>
      </w:pPr>
      <w:r w:rsidRPr="00061AB7">
        <w:t>26 4220     0     Фильтры /</w:t>
      </w:r>
    </w:p>
    <w:p w:rsidR="00CC4CF9" w:rsidRPr="00061AB7" w:rsidRDefault="00CC4CF9">
      <w:pPr>
        <w:pStyle w:val="ConsPlusCell"/>
        <w:jc w:val="both"/>
      </w:pPr>
      <w:r w:rsidRPr="00061AB7">
        <w:t>26 4221     6     - обеззоленные</w:t>
      </w:r>
    </w:p>
    <w:p w:rsidR="00CC4CF9" w:rsidRPr="00061AB7" w:rsidRDefault="00CC4CF9">
      <w:pPr>
        <w:pStyle w:val="ConsPlusCell"/>
        <w:jc w:val="both"/>
      </w:pPr>
      <w:r w:rsidRPr="00061AB7">
        <w:t>26 4222     1     - зольные</w:t>
      </w:r>
    </w:p>
    <w:p w:rsidR="00CC4CF9" w:rsidRPr="00061AB7" w:rsidRDefault="00CC4CF9">
      <w:pPr>
        <w:pStyle w:val="ConsPlusCell"/>
        <w:jc w:val="both"/>
      </w:pPr>
      <w:r w:rsidRPr="00061AB7">
        <w:t>26 4223     7     - обезжиренные</w:t>
      </w:r>
    </w:p>
    <w:p w:rsidR="00CC4CF9" w:rsidRPr="00061AB7" w:rsidRDefault="00CC4CF9">
      <w:pPr>
        <w:pStyle w:val="ConsPlusCell"/>
        <w:jc w:val="both"/>
      </w:pPr>
      <w:r w:rsidRPr="00061AB7">
        <w:t>26 4300     5     Наборы химических реактивов</w:t>
      </w:r>
    </w:p>
    <w:p w:rsidR="00CC4CF9" w:rsidRPr="00061AB7" w:rsidRDefault="00CC4CF9">
      <w:pPr>
        <w:pStyle w:val="ConsPlusCell"/>
        <w:jc w:val="both"/>
      </w:pPr>
      <w:r w:rsidRPr="00061AB7">
        <w:t>26 4310     9     Наборы химических реактивов / специализированные</w:t>
      </w:r>
    </w:p>
    <w:p w:rsidR="00CC4CF9" w:rsidRPr="00061AB7" w:rsidRDefault="00CC4CF9">
      <w:pPr>
        <w:pStyle w:val="ConsPlusCell"/>
        <w:jc w:val="both"/>
      </w:pPr>
      <w:r w:rsidRPr="00061AB7">
        <w:t>26 4311     5     - для школ</w:t>
      </w:r>
    </w:p>
    <w:p w:rsidR="00CC4CF9" w:rsidRPr="00061AB7" w:rsidRDefault="00CC4CF9">
      <w:pPr>
        <w:pStyle w:val="ConsPlusCell"/>
        <w:jc w:val="both"/>
      </w:pPr>
      <w:r w:rsidRPr="00061AB7">
        <w:t>26 4312     0     - для лечебно-медицинских учреждений</w:t>
      </w:r>
    </w:p>
    <w:p w:rsidR="00CC4CF9" w:rsidRPr="00061AB7" w:rsidRDefault="00CC4CF9">
      <w:pPr>
        <w:pStyle w:val="ConsPlusCell"/>
        <w:jc w:val="both"/>
      </w:pPr>
      <w:r w:rsidRPr="00061AB7">
        <w:t>26 4313     6     - для сельского хозяйства</w:t>
      </w:r>
    </w:p>
    <w:p w:rsidR="00CC4CF9" w:rsidRPr="00061AB7" w:rsidRDefault="00CC4CF9">
      <w:pPr>
        <w:pStyle w:val="ConsPlusCell"/>
        <w:jc w:val="both"/>
      </w:pPr>
      <w:r w:rsidRPr="00061AB7">
        <w:t>26 4314     1     - для ветеринарно-бактериологических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лабораторий</w:t>
      </w:r>
    </w:p>
    <w:p w:rsidR="00CC4CF9" w:rsidRPr="00061AB7" w:rsidRDefault="00CC4CF9">
      <w:pPr>
        <w:pStyle w:val="ConsPlusCell"/>
        <w:jc w:val="both"/>
      </w:pPr>
      <w:r w:rsidRPr="00061AB7">
        <w:t>26 4315     7     - для хроматографического анализа</w:t>
      </w:r>
    </w:p>
    <w:p w:rsidR="00CC4CF9" w:rsidRPr="00061AB7" w:rsidRDefault="00CC4CF9">
      <w:pPr>
        <w:pStyle w:val="ConsPlusCell"/>
        <w:jc w:val="both"/>
      </w:pPr>
      <w:r w:rsidRPr="00061AB7">
        <w:t>26 4319     9     - специализированные прочие</w:t>
      </w:r>
    </w:p>
    <w:p w:rsidR="00CC4CF9" w:rsidRPr="00061AB7" w:rsidRDefault="00CC4CF9">
      <w:pPr>
        <w:pStyle w:val="ConsPlusCell"/>
        <w:jc w:val="both"/>
      </w:pPr>
      <w:r w:rsidRPr="00061AB7">
        <w:t>26 4320     4     Наборы фотохимикатов /</w:t>
      </w:r>
    </w:p>
    <w:p w:rsidR="00CC4CF9" w:rsidRPr="00061AB7" w:rsidRDefault="00CC4CF9">
      <w:pPr>
        <w:pStyle w:val="ConsPlusCell"/>
        <w:jc w:val="both"/>
      </w:pPr>
      <w:r w:rsidRPr="00061AB7">
        <w:t>26 4321     2     - для обработки черно-белых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светочувствительных материалов</w:t>
      </w:r>
    </w:p>
    <w:p w:rsidR="00CC4CF9" w:rsidRPr="00061AB7" w:rsidRDefault="00CC4CF9">
      <w:pPr>
        <w:pStyle w:val="ConsPlusCell"/>
        <w:jc w:val="both"/>
      </w:pPr>
      <w:r w:rsidRPr="00061AB7">
        <w:t>26 4322     5     - для обработки цветной аэропленки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26 5000     7     Материалы сцинтилляционные и монокристаллы,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заготовки и изделия на их основе, соединения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химические для монокристаллов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26 5100     0     Материалы сцинтилляционные и изделия на 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основе</w:t>
      </w:r>
    </w:p>
    <w:p w:rsidR="00CC4CF9" w:rsidRPr="00061AB7" w:rsidRDefault="00CC4CF9">
      <w:pPr>
        <w:pStyle w:val="ConsPlusCell"/>
        <w:jc w:val="both"/>
      </w:pPr>
      <w:r w:rsidRPr="00061AB7">
        <w:t>26 5110     5     Детекторы ионизирующих излучений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сцинтилляционные</w:t>
      </w:r>
    </w:p>
    <w:p w:rsidR="00CC4CF9" w:rsidRPr="00061AB7" w:rsidRDefault="00CC4CF9">
      <w:pPr>
        <w:pStyle w:val="ConsPlusCell"/>
        <w:jc w:val="both"/>
      </w:pPr>
      <w:r w:rsidRPr="00061AB7">
        <w:t>26 5120     9     Блоки сцинтилляционные (сцинтиблоки)</w:t>
      </w:r>
    </w:p>
    <w:p w:rsidR="00CC4CF9" w:rsidRPr="00061AB7" w:rsidRDefault="00CC4CF9">
      <w:pPr>
        <w:pStyle w:val="ConsPlusCell"/>
        <w:jc w:val="both"/>
      </w:pPr>
      <w:r w:rsidRPr="00061AB7">
        <w:t>26 5130     4     Материалы сцинтилляционные</w:t>
      </w:r>
    </w:p>
    <w:p w:rsidR="00CC4CF9" w:rsidRPr="00061AB7" w:rsidRDefault="00CC4CF9">
      <w:pPr>
        <w:pStyle w:val="ConsPlusCell"/>
        <w:jc w:val="both"/>
      </w:pPr>
      <w:r w:rsidRPr="00061AB7">
        <w:t>26 5140     9     Экраны сцинтилляционные</w:t>
      </w:r>
    </w:p>
    <w:p w:rsidR="00CC4CF9" w:rsidRPr="00061AB7" w:rsidRDefault="00CC4CF9">
      <w:pPr>
        <w:pStyle w:val="ConsPlusCell"/>
        <w:jc w:val="both"/>
      </w:pPr>
      <w:r w:rsidRPr="00061AB7">
        <w:t>26 5200     4     Элементы активные лазерные и заготовки для них</w:t>
      </w:r>
    </w:p>
    <w:p w:rsidR="00CC4CF9" w:rsidRPr="00061AB7" w:rsidRDefault="00CC4CF9">
      <w:pPr>
        <w:pStyle w:val="ConsPlusCell"/>
        <w:jc w:val="both"/>
      </w:pPr>
      <w:r w:rsidRPr="00061AB7">
        <w:t>26 5210     9     Элементы активные лазерные</w:t>
      </w:r>
    </w:p>
    <w:p w:rsidR="00CC4CF9" w:rsidRPr="00061AB7" w:rsidRDefault="00CC4CF9">
      <w:pPr>
        <w:pStyle w:val="ConsPlusCell"/>
        <w:jc w:val="both"/>
      </w:pPr>
      <w:r w:rsidRPr="00061AB7">
        <w:t>26 5220     3     Заготовки элементов активных лазерных</w:t>
      </w:r>
    </w:p>
    <w:p w:rsidR="00CC4CF9" w:rsidRPr="00061AB7" w:rsidRDefault="00CC4CF9">
      <w:pPr>
        <w:pStyle w:val="ConsPlusCell"/>
        <w:jc w:val="both"/>
      </w:pPr>
      <w:r w:rsidRPr="00061AB7">
        <w:t>26 5300     8     Монокристаллы, блоки, заготовки и оптические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элементы устройств управления лазерным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излучением</w:t>
      </w:r>
    </w:p>
    <w:p w:rsidR="00CC4CF9" w:rsidRPr="00061AB7" w:rsidRDefault="00CC4CF9">
      <w:pPr>
        <w:pStyle w:val="ConsPlusCell"/>
        <w:jc w:val="both"/>
      </w:pPr>
      <w:r w:rsidRPr="00061AB7">
        <w:t>26 5310     2     Монокристаллы, блоки, заготовки устройств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управления лазерным излучением</w:t>
      </w:r>
    </w:p>
    <w:p w:rsidR="00CC4CF9" w:rsidRPr="00061AB7" w:rsidRDefault="00CC4CF9">
      <w:pPr>
        <w:pStyle w:val="ConsPlusCell"/>
        <w:jc w:val="both"/>
      </w:pPr>
      <w:r w:rsidRPr="00061AB7">
        <w:t>26 5320     7     Элементы оптические устройств управления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лазерным излучением</w:t>
      </w:r>
    </w:p>
    <w:p w:rsidR="00CC4CF9" w:rsidRPr="00061AB7" w:rsidRDefault="00CC4CF9">
      <w:pPr>
        <w:pStyle w:val="ConsPlusCell"/>
        <w:jc w:val="both"/>
      </w:pPr>
      <w:r w:rsidRPr="00061AB7">
        <w:t>26 5400     1     Заготовки и изделия оптические</w:t>
      </w:r>
    </w:p>
    <w:p w:rsidR="00CC4CF9" w:rsidRPr="00061AB7" w:rsidRDefault="00CC4CF9">
      <w:pPr>
        <w:pStyle w:val="ConsPlusCell"/>
        <w:jc w:val="both"/>
      </w:pPr>
      <w:r w:rsidRPr="00061AB7">
        <w:t>26 5410     6     Заготовки оптические из монокристаллов</w:t>
      </w:r>
    </w:p>
    <w:p w:rsidR="00CC4CF9" w:rsidRPr="00061AB7" w:rsidRDefault="00CC4CF9">
      <w:pPr>
        <w:pStyle w:val="ConsPlusCell"/>
        <w:jc w:val="both"/>
      </w:pPr>
      <w:r w:rsidRPr="00061AB7">
        <w:t>26 5420     0     Изделия на основе оптических монокристаллов</w:t>
      </w:r>
    </w:p>
    <w:p w:rsidR="00CC4CF9" w:rsidRPr="00061AB7" w:rsidRDefault="00CC4CF9">
      <w:pPr>
        <w:pStyle w:val="ConsPlusCell"/>
        <w:jc w:val="both"/>
      </w:pPr>
      <w:r w:rsidRPr="00061AB7">
        <w:t>26 5500     5     Монокристаллы корунда и шпинели, изделия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конструкционные и заготовки из монокристаллов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других материалов</w:t>
      </w:r>
    </w:p>
    <w:p w:rsidR="00CC4CF9" w:rsidRPr="00061AB7" w:rsidRDefault="00CC4CF9">
      <w:pPr>
        <w:pStyle w:val="ConsPlusCell"/>
        <w:jc w:val="both"/>
      </w:pPr>
      <w:r w:rsidRPr="00061AB7">
        <w:t>26 5510     4     Монокристаллы корунда, шпинели</w:t>
      </w:r>
    </w:p>
    <w:p w:rsidR="00CC4CF9" w:rsidRPr="00061AB7" w:rsidRDefault="00CC4CF9">
      <w:pPr>
        <w:pStyle w:val="ConsPlusCell"/>
        <w:jc w:val="both"/>
      </w:pPr>
      <w:r w:rsidRPr="00061AB7">
        <w:t>26 5520     4     Изделия конструкционные</w:t>
      </w:r>
    </w:p>
    <w:p w:rsidR="00CC4CF9" w:rsidRPr="00061AB7" w:rsidRDefault="00CC4CF9">
      <w:pPr>
        <w:pStyle w:val="ConsPlusCell"/>
        <w:jc w:val="both"/>
      </w:pPr>
      <w:r w:rsidRPr="00061AB7">
        <w:t>26 5600     9     Элементы, заготовки и монокристаллы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ультразвуковых линий задержки; сверхпроводящие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высокотемпературные материалы</w:t>
      </w:r>
    </w:p>
    <w:p w:rsidR="00CC4CF9" w:rsidRPr="00061AB7" w:rsidRDefault="00CC4CF9">
      <w:pPr>
        <w:pStyle w:val="ConsPlusCell"/>
        <w:jc w:val="both"/>
      </w:pPr>
      <w:r w:rsidRPr="00061AB7">
        <w:t>26 5610     3     Элементы, заготовки и монокристаллы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ультразвуковых линий задержки</w:t>
      </w:r>
    </w:p>
    <w:p w:rsidR="00CC4CF9" w:rsidRPr="00061AB7" w:rsidRDefault="00CC4CF9">
      <w:pPr>
        <w:pStyle w:val="ConsPlusCell"/>
        <w:jc w:val="both"/>
      </w:pPr>
      <w:r w:rsidRPr="00061AB7">
        <w:t>26 5620     8     Материалы сверхпроводящие высокотемпературные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изделия из них</w:t>
      </w:r>
    </w:p>
    <w:p w:rsidR="00CC4CF9" w:rsidRPr="00061AB7" w:rsidRDefault="00CC4CF9">
      <w:pPr>
        <w:pStyle w:val="ConsPlusCell"/>
        <w:jc w:val="both"/>
      </w:pPr>
      <w:r w:rsidRPr="00061AB7">
        <w:t>26 5700     2     Соединения химические для монокристаллов</w:t>
      </w:r>
    </w:p>
    <w:p w:rsidR="00CC4CF9" w:rsidRPr="00061AB7" w:rsidRDefault="00CC4CF9">
      <w:pPr>
        <w:pStyle w:val="ConsPlusCell"/>
        <w:jc w:val="both"/>
      </w:pPr>
      <w:r w:rsidRPr="00061AB7">
        <w:t>26 5710     7     Шихта и активатор для получения монокристаллов</w:t>
      </w:r>
    </w:p>
    <w:p w:rsidR="00CC4CF9" w:rsidRPr="00061AB7" w:rsidRDefault="00CC4CF9">
      <w:pPr>
        <w:pStyle w:val="ConsPlusCell"/>
        <w:jc w:val="both"/>
      </w:pPr>
      <w:r w:rsidRPr="00061AB7">
        <w:t>26 5720     1     Соединения химические для различных методов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выращивания монокристаллов</w:t>
      </w:r>
    </w:p>
    <w:p w:rsidR="00CC4CF9" w:rsidRPr="00061AB7" w:rsidRDefault="00CC4CF9">
      <w:pPr>
        <w:pStyle w:val="ConsPlusCell"/>
        <w:jc w:val="both"/>
      </w:pPr>
      <w:r w:rsidRPr="00061AB7">
        <w:t>26 5790     3     Соединения химические для монокристаллов прочие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26 6000     5     Люминофоры, люминоры, ферриты, материалы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сегнето- и пьезоэлектрические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26 6100     3     Люминофоры</w:t>
      </w:r>
    </w:p>
    <w:p w:rsidR="00CC4CF9" w:rsidRPr="00061AB7" w:rsidRDefault="00CC4CF9">
      <w:pPr>
        <w:pStyle w:val="ConsPlusCell"/>
        <w:jc w:val="both"/>
      </w:pPr>
      <w:r w:rsidRPr="00061AB7">
        <w:t>26 6110     8     Люминофоры ламповые</w:t>
      </w:r>
    </w:p>
    <w:p w:rsidR="00CC4CF9" w:rsidRPr="00061AB7" w:rsidRDefault="00CC4CF9">
      <w:pPr>
        <w:pStyle w:val="ConsPlusCell"/>
        <w:jc w:val="both"/>
      </w:pPr>
      <w:r w:rsidRPr="00061AB7">
        <w:t>26 6120     2     Катодолюминофоры</w:t>
      </w:r>
    </w:p>
    <w:p w:rsidR="00CC4CF9" w:rsidRPr="00061AB7" w:rsidRDefault="00CC4CF9">
      <w:pPr>
        <w:pStyle w:val="ConsPlusCell"/>
        <w:jc w:val="both"/>
      </w:pPr>
      <w:r w:rsidRPr="00061AB7">
        <w:t>26 6130     7     Электролюминофоры</w:t>
      </w:r>
    </w:p>
    <w:p w:rsidR="00CC4CF9" w:rsidRPr="00061AB7" w:rsidRDefault="00CC4CF9">
      <w:pPr>
        <w:pStyle w:val="ConsPlusCell"/>
        <w:jc w:val="both"/>
      </w:pPr>
      <w:r w:rsidRPr="00061AB7">
        <w:t>26 6140     1     Рентгенолюминофоры</w:t>
      </w:r>
    </w:p>
    <w:p w:rsidR="00CC4CF9" w:rsidRPr="00061AB7" w:rsidRDefault="00CC4CF9">
      <w:pPr>
        <w:pStyle w:val="ConsPlusCell"/>
        <w:jc w:val="both"/>
      </w:pPr>
      <w:r w:rsidRPr="00061AB7">
        <w:t>26 6150     6     Люминофоры для светящихся красок и сульфидные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(типа ФКП)</w:t>
      </w:r>
    </w:p>
    <w:p w:rsidR="00CC4CF9" w:rsidRPr="00061AB7" w:rsidRDefault="00CC4CF9">
      <w:pPr>
        <w:pStyle w:val="ConsPlusCell"/>
        <w:jc w:val="both"/>
      </w:pPr>
      <w:r w:rsidRPr="00061AB7">
        <w:t>26 6200     7     Люминофоры органические (люминофоры)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люминесцентные материалы на их основе</w:t>
      </w:r>
    </w:p>
    <w:p w:rsidR="00CC4CF9" w:rsidRPr="00061AB7" w:rsidRDefault="00CC4CF9">
      <w:pPr>
        <w:pStyle w:val="ConsPlusCell"/>
        <w:jc w:val="both"/>
      </w:pPr>
      <w:r w:rsidRPr="00061AB7">
        <w:t>26 6210     1     Люминоры</w:t>
      </w:r>
    </w:p>
    <w:p w:rsidR="00CC4CF9" w:rsidRPr="00061AB7" w:rsidRDefault="00CC4CF9">
      <w:pPr>
        <w:pStyle w:val="ConsPlusCell"/>
        <w:jc w:val="both"/>
      </w:pPr>
      <w:r w:rsidRPr="00061AB7">
        <w:t>26 6220     6     Люмопигменты</w:t>
      </w:r>
    </w:p>
    <w:p w:rsidR="00CC4CF9" w:rsidRPr="00061AB7" w:rsidRDefault="00CC4CF9">
      <w:pPr>
        <w:pStyle w:val="ConsPlusCell"/>
        <w:jc w:val="both"/>
      </w:pPr>
      <w:r w:rsidRPr="00061AB7">
        <w:t>26 6230     0     Материалы люминесцентные для дефектоскопии</w:t>
      </w:r>
    </w:p>
    <w:p w:rsidR="00CC4CF9" w:rsidRPr="00061AB7" w:rsidRDefault="00CC4CF9">
      <w:pPr>
        <w:pStyle w:val="ConsPlusCell"/>
        <w:jc w:val="both"/>
      </w:pPr>
      <w:r w:rsidRPr="00061AB7">
        <w:t>26 6240     5     Материалы вспомогательные для получения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люминесцентных композиций</w:t>
      </w:r>
    </w:p>
    <w:p w:rsidR="00CC4CF9" w:rsidRPr="00061AB7" w:rsidRDefault="00CC4CF9">
      <w:pPr>
        <w:pStyle w:val="ConsPlusCell"/>
        <w:jc w:val="both"/>
      </w:pPr>
      <w:r w:rsidRPr="00061AB7">
        <w:t>26 6290     8     Люминофоры органические и материалы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люминесцентные прочие</w:t>
      </w:r>
    </w:p>
    <w:p w:rsidR="00CC4CF9" w:rsidRPr="00061AB7" w:rsidRDefault="00CC4CF9">
      <w:pPr>
        <w:pStyle w:val="ConsPlusCell"/>
        <w:jc w:val="both"/>
      </w:pPr>
      <w:r w:rsidRPr="00061AB7">
        <w:t>26 6300     0     Порошки ферритовые</w:t>
      </w:r>
    </w:p>
    <w:p w:rsidR="00CC4CF9" w:rsidRPr="00061AB7" w:rsidRDefault="00CC4CF9">
      <w:pPr>
        <w:pStyle w:val="ConsPlusCell"/>
        <w:jc w:val="both"/>
      </w:pPr>
      <w:r w:rsidRPr="00061AB7">
        <w:t>26 6310     5     Порошки ферритовые массового применения</w:t>
      </w:r>
    </w:p>
    <w:p w:rsidR="00CC4CF9" w:rsidRPr="00061AB7" w:rsidRDefault="00CC4CF9">
      <w:pPr>
        <w:pStyle w:val="ConsPlusCell"/>
        <w:jc w:val="both"/>
      </w:pPr>
      <w:r w:rsidRPr="00061AB7">
        <w:t>26 6400     4     Материалы для пьезокерамики, для конденсаторной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сегнетокерамики</w:t>
      </w:r>
    </w:p>
    <w:p w:rsidR="00CC4CF9" w:rsidRPr="00061AB7" w:rsidRDefault="00CC4CF9">
      <w:pPr>
        <w:pStyle w:val="ConsPlusCell"/>
        <w:jc w:val="both"/>
      </w:pPr>
      <w:r w:rsidRPr="00061AB7">
        <w:t>26 6410     9     Материалы для пьезокерамики</w:t>
      </w:r>
    </w:p>
    <w:p w:rsidR="00CC4CF9" w:rsidRPr="00061AB7" w:rsidRDefault="00CC4CF9">
      <w:pPr>
        <w:pStyle w:val="ConsPlusCell"/>
        <w:jc w:val="both"/>
      </w:pPr>
      <w:r w:rsidRPr="00061AB7">
        <w:t>26 6420     3     Материалы для конденсаторной керамики</w:t>
      </w:r>
    </w:p>
    <w:p w:rsidR="00CC4CF9" w:rsidRPr="00061AB7" w:rsidRDefault="00CC4CF9">
      <w:pPr>
        <w:pStyle w:val="ConsPlusCell"/>
        <w:jc w:val="both"/>
      </w:pPr>
      <w:r w:rsidRPr="00061AB7">
        <w:t>26 6430     8     Материалы для сегнетокерамики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29 0000     9     ИСПОЛНИТЕЛЬНЫЕ МЕХАНИЗМЫ, УСТРОЙСТВА И ДЕТАЛИ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СУДОВЫХ СИСТЕМ И ТРУБОПРОВОДОВ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29 1000     1     Арматура ручная судовая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29 1100     5     Клапаны и клапанные коробки запорные</w:t>
      </w:r>
    </w:p>
    <w:p w:rsidR="00CC4CF9" w:rsidRPr="00061AB7" w:rsidRDefault="00CC4CF9">
      <w:pPr>
        <w:pStyle w:val="ConsPlusCell"/>
        <w:jc w:val="both"/>
      </w:pPr>
      <w:r w:rsidRPr="00061AB7">
        <w:t>29 1200     9     Клапаны и клапанные коробки невозвратно-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запорные и невозвратно-управляемые</w:t>
      </w:r>
    </w:p>
    <w:p w:rsidR="00CC4CF9" w:rsidRPr="00061AB7" w:rsidRDefault="00CC4CF9">
      <w:pPr>
        <w:pStyle w:val="ConsPlusCell"/>
        <w:jc w:val="both"/>
      </w:pPr>
      <w:r w:rsidRPr="00061AB7">
        <w:t>29 1300     2     Клапаны переключающие и манипуляторы</w:t>
      </w:r>
    </w:p>
    <w:p w:rsidR="00CC4CF9" w:rsidRPr="00061AB7" w:rsidRDefault="00CC4CF9">
      <w:pPr>
        <w:pStyle w:val="ConsPlusCell"/>
        <w:jc w:val="both"/>
      </w:pPr>
      <w:r w:rsidRPr="00061AB7">
        <w:t>29 1400     6     Клапаны регулирующие и дроссельные</w:t>
      </w:r>
    </w:p>
    <w:p w:rsidR="00CC4CF9" w:rsidRPr="00061AB7" w:rsidRDefault="00CC4CF9">
      <w:pPr>
        <w:pStyle w:val="ConsPlusCell"/>
        <w:jc w:val="both"/>
      </w:pPr>
      <w:r w:rsidRPr="00061AB7">
        <w:t>29 1500     0     Кингстоны и клапаны бортовые</w:t>
      </w:r>
    </w:p>
    <w:p w:rsidR="00CC4CF9" w:rsidRPr="00061AB7" w:rsidRDefault="00CC4CF9">
      <w:pPr>
        <w:pStyle w:val="ConsPlusCell"/>
        <w:jc w:val="both"/>
      </w:pPr>
      <w:r w:rsidRPr="00061AB7">
        <w:t>29 1600     3     Задвижки и захлопки</w:t>
      </w:r>
    </w:p>
    <w:p w:rsidR="00CC4CF9" w:rsidRPr="00061AB7" w:rsidRDefault="00CC4CF9">
      <w:pPr>
        <w:pStyle w:val="ConsPlusCell"/>
        <w:jc w:val="both"/>
      </w:pPr>
      <w:r w:rsidRPr="00061AB7">
        <w:t>29 1700     7     Заслонки и затворы дисковые поворотные</w:t>
      </w:r>
    </w:p>
    <w:p w:rsidR="00CC4CF9" w:rsidRPr="00061AB7" w:rsidRDefault="00CC4CF9">
      <w:pPr>
        <w:pStyle w:val="ConsPlusCell"/>
        <w:jc w:val="both"/>
      </w:pPr>
      <w:r w:rsidRPr="00061AB7">
        <w:t>29 1800     0     Краны и затворы шаровые поворотные</w:t>
      </w:r>
    </w:p>
    <w:p w:rsidR="00CC4CF9" w:rsidRPr="00061AB7" w:rsidRDefault="00CC4CF9">
      <w:pPr>
        <w:pStyle w:val="ConsPlusCell"/>
        <w:jc w:val="both"/>
      </w:pPr>
      <w:r w:rsidRPr="00061AB7">
        <w:t>29 1900     4     Арматура специальная судовая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29 2000     4     Арматура дистанционно-управляемая судовая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29 2100     8     Клапаны и клапанные коробки запорные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дистанционным управлением</w:t>
      </w:r>
    </w:p>
    <w:p w:rsidR="00CC4CF9" w:rsidRPr="00061AB7" w:rsidRDefault="00CC4CF9">
      <w:pPr>
        <w:pStyle w:val="ConsPlusCell"/>
        <w:jc w:val="both"/>
      </w:pPr>
      <w:r w:rsidRPr="00061AB7">
        <w:t>29 2200     1     Клапаны и клапанные коробки невозвратно-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запорные и невозвратно-управляемые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дистанционным управлением</w:t>
      </w:r>
    </w:p>
    <w:p w:rsidR="00CC4CF9" w:rsidRPr="00061AB7" w:rsidRDefault="00CC4CF9">
      <w:pPr>
        <w:pStyle w:val="ConsPlusCell"/>
        <w:jc w:val="both"/>
      </w:pPr>
      <w:r w:rsidRPr="00061AB7">
        <w:t>29 2300     5     Клапаны переключающие и манипуляторы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дистанционным управлением</w:t>
      </w:r>
    </w:p>
    <w:p w:rsidR="00CC4CF9" w:rsidRPr="00061AB7" w:rsidRDefault="00CC4CF9">
      <w:pPr>
        <w:pStyle w:val="ConsPlusCell"/>
        <w:jc w:val="both"/>
      </w:pPr>
      <w:r w:rsidRPr="00061AB7">
        <w:t>29 2400     9     Клапаны регулирующие и дроссельные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дистанционным управлением</w:t>
      </w:r>
    </w:p>
    <w:p w:rsidR="00CC4CF9" w:rsidRPr="00061AB7" w:rsidRDefault="00CC4CF9">
      <w:pPr>
        <w:pStyle w:val="ConsPlusCell"/>
        <w:jc w:val="both"/>
      </w:pPr>
      <w:r w:rsidRPr="00061AB7">
        <w:t>29 2500     2     Кингстоны и клапаны бортовые с дистанционным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управлением</w:t>
      </w:r>
    </w:p>
    <w:p w:rsidR="00CC4CF9" w:rsidRPr="00061AB7" w:rsidRDefault="00CC4CF9">
      <w:pPr>
        <w:pStyle w:val="ConsPlusCell"/>
        <w:jc w:val="both"/>
      </w:pPr>
      <w:r w:rsidRPr="00061AB7">
        <w:t>29 2600     6     Задвижки и захлопки с дистанционным управлением</w:t>
      </w:r>
    </w:p>
    <w:p w:rsidR="00CC4CF9" w:rsidRPr="00061AB7" w:rsidRDefault="00CC4CF9">
      <w:pPr>
        <w:pStyle w:val="ConsPlusCell"/>
        <w:jc w:val="both"/>
      </w:pPr>
      <w:r w:rsidRPr="00061AB7">
        <w:t>29 2700     6     Заслонки и затворы дисковые поворотные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дистанционным управлением</w:t>
      </w:r>
    </w:p>
    <w:p w:rsidR="00CC4CF9" w:rsidRPr="00061AB7" w:rsidRDefault="00CC4CF9">
      <w:pPr>
        <w:pStyle w:val="ConsPlusCell"/>
        <w:jc w:val="both"/>
      </w:pPr>
      <w:r w:rsidRPr="00061AB7">
        <w:t>29 2800     3     Краны и затворы шаровые поворотные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дистанционным управлением</w:t>
      </w:r>
    </w:p>
    <w:p w:rsidR="00CC4CF9" w:rsidRPr="00061AB7" w:rsidRDefault="00CC4CF9">
      <w:pPr>
        <w:pStyle w:val="ConsPlusCell"/>
        <w:jc w:val="both"/>
      </w:pPr>
      <w:r w:rsidRPr="00061AB7">
        <w:t>29 2900     7     Арматура специальная судовая с дистанционным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управлением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29 3000     7     Арматура автоматическая судовая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29 3100     0     Клапаны-отсекатели автоматические</w:t>
      </w:r>
    </w:p>
    <w:p w:rsidR="00CC4CF9" w:rsidRPr="00061AB7" w:rsidRDefault="00CC4CF9">
      <w:pPr>
        <w:pStyle w:val="ConsPlusCell"/>
        <w:jc w:val="both"/>
      </w:pPr>
      <w:r w:rsidRPr="00061AB7">
        <w:t>29 3200     4     Клапаны невозвратные и невозвратно-приемные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автоматические</w:t>
      </w:r>
    </w:p>
    <w:p w:rsidR="00CC4CF9" w:rsidRPr="00061AB7" w:rsidRDefault="00CC4CF9">
      <w:pPr>
        <w:pStyle w:val="ConsPlusCell"/>
        <w:jc w:val="both"/>
      </w:pPr>
      <w:r w:rsidRPr="00061AB7">
        <w:t>29 3300     8     Клапаны переключающие и манипуляторы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автоматические</w:t>
      </w:r>
    </w:p>
    <w:p w:rsidR="00CC4CF9" w:rsidRPr="00061AB7" w:rsidRDefault="00CC4CF9">
      <w:pPr>
        <w:pStyle w:val="ConsPlusCell"/>
        <w:jc w:val="both"/>
      </w:pPr>
      <w:r w:rsidRPr="00061AB7">
        <w:t>29 3400     1     Клапаны регулирующие и дроссельные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автоматические</w:t>
      </w:r>
    </w:p>
    <w:p w:rsidR="00CC4CF9" w:rsidRPr="00061AB7" w:rsidRDefault="00CC4CF9">
      <w:pPr>
        <w:pStyle w:val="ConsPlusCell"/>
        <w:jc w:val="both"/>
      </w:pPr>
      <w:r w:rsidRPr="00061AB7">
        <w:t>29 3500     5     Клапаны предохранительные, дыхательные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подпорные автоматические</w:t>
      </w:r>
    </w:p>
    <w:p w:rsidR="00CC4CF9" w:rsidRPr="00061AB7" w:rsidRDefault="00CC4CF9">
      <w:pPr>
        <w:pStyle w:val="ConsPlusCell"/>
        <w:jc w:val="both"/>
      </w:pPr>
      <w:r w:rsidRPr="00061AB7">
        <w:t>29 3600     9     Клапаны редукционные автоматические</w:t>
      </w:r>
    </w:p>
    <w:p w:rsidR="00CC4CF9" w:rsidRPr="00061AB7" w:rsidRDefault="00CC4CF9">
      <w:pPr>
        <w:pStyle w:val="ConsPlusCell"/>
        <w:jc w:val="both"/>
      </w:pPr>
      <w:r w:rsidRPr="00061AB7">
        <w:t>29 3700     2     Заслонки и захлопки автоматические</w:t>
      </w:r>
    </w:p>
    <w:p w:rsidR="00CC4CF9" w:rsidRPr="00061AB7" w:rsidRDefault="00CC4CF9">
      <w:pPr>
        <w:pStyle w:val="ConsPlusCell"/>
        <w:jc w:val="both"/>
      </w:pPr>
      <w:r w:rsidRPr="00061AB7">
        <w:t>29 3900     1     Конденсатоотводчики, вантузы автоматические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др.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29 4000     7     Устройства судовых систем и трубопроводов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29 4100     3     Устройства сточные</w:t>
      </w:r>
    </w:p>
    <w:p w:rsidR="00CC4CF9" w:rsidRPr="00061AB7" w:rsidRDefault="00CC4CF9">
      <w:pPr>
        <w:pStyle w:val="ConsPlusCell"/>
        <w:jc w:val="both"/>
      </w:pPr>
      <w:r w:rsidRPr="00061AB7">
        <w:t>29 4200     7     Устройства мерные (водоуказатели, футштоки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др.)</w:t>
      </w:r>
    </w:p>
    <w:p w:rsidR="00CC4CF9" w:rsidRPr="00061AB7" w:rsidRDefault="00CC4CF9">
      <w:pPr>
        <w:pStyle w:val="ConsPlusCell"/>
        <w:jc w:val="both"/>
      </w:pPr>
      <w:r w:rsidRPr="00061AB7">
        <w:t>29 4300     0     Устройства наливные и очистительные (воронки,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сетки и др.)</w:t>
      </w:r>
    </w:p>
    <w:p w:rsidR="00CC4CF9" w:rsidRPr="00061AB7" w:rsidRDefault="00CC4CF9">
      <w:pPr>
        <w:pStyle w:val="ConsPlusCell"/>
        <w:jc w:val="both"/>
      </w:pPr>
      <w:r w:rsidRPr="00061AB7">
        <w:t>29 4400     4     Устройства противопожарные судовые</w:t>
      </w:r>
    </w:p>
    <w:p w:rsidR="00CC4CF9" w:rsidRPr="00061AB7" w:rsidRDefault="00CC4CF9">
      <w:pPr>
        <w:pStyle w:val="ConsPlusCell"/>
        <w:jc w:val="both"/>
      </w:pPr>
      <w:r w:rsidRPr="00061AB7">
        <w:t>29 4500     8     Устройства управления и крепления (передачи,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тяги и др.)</w:t>
      </w:r>
    </w:p>
    <w:p w:rsidR="00CC4CF9" w:rsidRPr="00061AB7" w:rsidRDefault="00CC4CF9">
      <w:pPr>
        <w:pStyle w:val="ConsPlusCell"/>
        <w:jc w:val="both"/>
      </w:pPr>
      <w:r w:rsidRPr="00061AB7">
        <w:t>29 4600     1     Устройства систем вентиляции судовые</w:t>
      </w:r>
    </w:p>
    <w:p w:rsidR="00CC4CF9" w:rsidRPr="00061AB7" w:rsidRDefault="00CC4CF9">
      <w:pPr>
        <w:pStyle w:val="ConsPlusCell"/>
        <w:jc w:val="both"/>
      </w:pPr>
      <w:r w:rsidRPr="00061AB7">
        <w:t>29 4700     5     Головки воздушные баллонов и цистерн</w:t>
      </w:r>
    </w:p>
    <w:p w:rsidR="00CC4CF9" w:rsidRPr="00061AB7" w:rsidRDefault="00CC4CF9">
      <w:pPr>
        <w:pStyle w:val="ConsPlusCell"/>
        <w:jc w:val="both"/>
      </w:pPr>
      <w:r w:rsidRPr="00061AB7">
        <w:t>29 4900     2     Переговорные трубы, сирены, водозаборники и др.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29 5000     2     Соединения судовых систем и трубопроводов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29 5100     6     Соединения фланцевые</w:t>
      </w:r>
    </w:p>
    <w:p w:rsidR="00CC4CF9" w:rsidRPr="00061AB7" w:rsidRDefault="00CC4CF9">
      <w:pPr>
        <w:pStyle w:val="ConsPlusCell"/>
        <w:jc w:val="both"/>
      </w:pPr>
      <w:r w:rsidRPr="00061AB7">
        <w:t>29 5200     2     Соединения штуцерные</w:t>
      </w:r>
    </w:p>
    <w:p w:rsidR="00CC4CF9" w:rsidRPr="00061AB7" w:rsidRDefault="00CC4CF9">
      <w:pPr>
        <w:pStyle w:val="ConsPlusCell"/>
        <w:jc w:val="both"/>
      </w:pPr>
      <w:r w:rsidRPr="00061AB7">
        <w:t>29 5400     7     Соединения насыщения паропроводные</w:t>
      </w:r>
    </w:p>
    <w:p w:rsidR="00CC4CF9" w:rsidRPr="00061AB7" w:rsidRDefault="00CC4CF9">
      <w:pPr>
        <w:pStyle w:val="ConsPlusCell"/>
        <w:jc w:val="both"/>
      </w:pPr>
      <w:r w:rsidRPr="00061AB7">
        <w:t>29 5500     0     Части фасонные (колена, тройники, патрубки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др.)</w:t>
      </w:r>
    </w:p>
    <w:p w:rsidR="00CC4CF9" w:rsidRPr="00061AB7" w:rsidRDefault="00CC4CF9">
      <w:pPr>
        <w:pStyle w:val="ConsPlusCell"/>
        <w:jc w:val="both"/>
      </w:pPr>
      <w:r w:rsidRPr="00061AB7">
        <w:t>29 5600     4     Соединения судовых систем вентиляции</w:t>
      </w:r>
    </w:p>
    <w:p w:rsidR="00CC4CF9" w:rsidRPr="00061AB7" w:rsidRDefault="00CC4CF9">
      <w:pPr>
        <w:pStyle w:val="ConsPlusCell"/>
        <w:jc w:val="both"/>
      </w:pPr>
      <w:r w:rsidRPr="00061AB7">
        <w:t>29 5900     5     Соединения рукавные, хомутовые и др.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29 7000     8     Узлы судовой арматуры в сборе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29 7100     1     Корпуса клапанов, кингстонов, приводов и др.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 сборе</w:t>
      </w:r>
    </w:p>
    <w:p w:rsidR="00CC4CF9" w:rsidRPr="00061AB7" w:rsidRDefault="00CC4CF9">
      <w:pPr>
        <w:pStyle w:val="ConsPlusCell"/>
        <w:jc w:val="both"/>
      </w:pPr>
      <w:r w:rsidRPr="00061AB7">
        <w:t>29 7200     5     Крышки клапанов, кингстонов, приводов и др.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 сборе</w:t>
      </w:r>
    </w:p>
    <w:p w:rsidR="00CC4CF9" w:rsidRPr="00061AB7" w:rsidRDefault="00CC4CF9">
      <w:pPr>
        <w:pStyle w:val="ConsPlusCell"/>
        <w:jc w:val="both"/>
      </w:pPr>
      <w:r w:rsidRPr="00061AB7">
        <w:t>29 7300     9     Затворы, золотники, диски и др. в сборе</w:t>
      </w:r>
    </w:p>
    <w:p w:rsidR="00CC4CF9" w:rsidRPr="00061AB7" w:rsidRDefault="00CC4CF9">
      <w:pPr>
        <w:pStyle w:val="ConsPlusCell"/>
        <w:jc w:val="both"/>
      </w:pPr>
      <w:r w:rsidRPr="00061AB7">
        <w:t>29 7400     2     Валы, шпиндели и др. в сборе. Сильфоны</w:t>
      </w:r>
    </w:p>
    <w:p w:rsidR="00CC4CF9" w:rsidRPr="00061AB7" w:rsidRDefault="00CC4CF9">
      <w:pPr>
        <w:pStyle w:val="ConsPlusCell"/>
        <w:jc w:val="both"/>
      </w:pPr>
      <w:r w:rsidRPr="00061AB7">
        <w:t>29 7500     6     Рычаги, шатуны, маховики приводов в сборе</w:t>
      </w:r>
    </w:p>
    <w:p w:rsidR="00CC4CF9" w:rsidRPr="00061AB7" w:rsidRDefault="00CC4CF9">
      <w:pPr>
        <w:pStyle w:val="ConsPlusCell"/>
        <w:jc w:val="both"/>
      </w:pPr>
      <w:r w:rsidRPr="00061AB7">
        <w:t>29 7600     3     Приводы</w:t>
      </w:r>
    </w:p>
    <w:p w:rsidR="00CC4CF9" w:rsidRPr="00061AB7" w:rsidRDefault="00CC4CF9">
      <w:pPr>
        <w:pStyle w:val="ConsPlusCell"/>
        <w:jc w:val="both"/>
      </w:pPr>
      <w:r w:rsidRPr="00061AB7">
        <w:t>29 7900     0     Узлы судовой арматуры прочие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29 8000     0     Детали судовой арматуры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29 8100     4     Корпуса клапанов и кингстонов</w:t>
      </w:r>
    </w:p>
    <w:p w:rsidR="00CC4CF9" w:rsidRPr="00061AB7" w:rsidRDefault="00CC4CF9">
      <w:pPr>
        <w:pStyle w:val="ConsPlusCell"/>
        <w:jc w:val="both"/>
      </w:pPr>
      <w:r w:rsidRPr="00061AB7">
        <w:t>29 8200     8     Крышки клапанов, кингстонов, приводов и др.</w:t>
      </w:r>
    </w:p>
    <w:p w:rsidR="00CC4CF9" w:rsidRPr="00061AB7" w:rsidRDefault="00CC4CF9">
      <w:pPr>
        <w:pStyle w:val="ConsPlusCell"/>
        <w:jc w:val="both"/>
      </w:pPr>
      <w:r w:rsidRPr="00061AB7">
        <w:t>29 8300     1     Затворы, золотники, диски и др.</w:t>
      </w:r>
    </w:p>
    <w:p w:rsidR="00CC4CF9" w:rsidRPr="00061AB7" w:rsidRDefault="00CC4CF9">
      <w:pPr>
        <w:pStyle w:val="ConsPlusCell"/>
        <w:jc w:val="both"/>
      </w:pPr>
      <w:r w:rsidRPr="00061AB7">
        <w:t>29 8400     5     Валы, шпиндели и др.</w:t>
      </w:r>
    </w:p>
    <w:p w:rsidR="00CC4CF9" w:rsidRPr="00061AB7" w:rsidRDefault="00CC4CF9">
      <w:pPr>
        <w:pStyle w:val="ConsPlusCell"/>
        <w:jc w:val="both"/>
      </w:pPr>
      <w:r w:rsidRPr="00061AB7">
        <w:t>29 8500     9     Втулки</w:t>
      </w:r>
    </w:p>
    <w:p w:rsidR="00CC4CF9" w:rsidRPr="00061AB7" w:rsidRDefault="00CC4CF9">
      <w:pPr>
        <w:pStyle w:val="ConsPlusCell"/>
        <w:jc w:val="both"/>
      </w:pPr>
      <w:r w:rsidRPr="00061AB7">
        <w:t>29 8600     2     Корпуса затворов, кранов, приводов и др.</w:t>
      </w:r>
    </w:p>
    <w:p w:rsidR="00CC4CF9" w:rsidRPr="00061AB7" w:rsidRDefault="00CC4CF9">
      <w:pPr>
        <w:pStyle w:val="ConsPlusCell"/>
        <w:jc w:val="both"/>
      </w:pPr>
      <w:r w:rsidRPr="00061AB7">
        <w:t>29 8900     3     Обтекатели, седла и др.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29 9000     3     Детали судовой арматуры (2)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29 9100     7     Шестерни, червяки, колеса и др.</w:t>
      </w:r>
    </w:p>
    <w:p w:rsidR="00CC4CF9" w:rsidRPr="00061AB7" w:rsidRDefault="00CC4CF9">
      <w:pPr>
        <w:pStyle w:val="ConsPlusCell"/>
        <w:jc w:val="both"/>
      </w:pPr>
      <w:r w:rsidRPr="00061AB7">
        <w:t>29 9200     0     Рычаги, тяги, рукоятки, муфты и др.</w:t>
      </w:r>
    </w:p>
    <w:p w:rsidR="00CC4CF9" w:rsidRPr="00061AB7" w:rsidRDefault="00CC4CF9">
      <w:pPr>
        <w:pStyle w:val="ConsPlusCell"/>
        <w:jc w:val="both"/>
      </w:pPr>
      <w:r w:rsidRPr="00061AB7">
        <w:t>29 9300     4     Пружины, тарелки и др.</w:t>
      </w:r>
    </w:p>
    <w:p w:rsidR="00CC4CF9" w:rsidRPr="00061AB7" w:rsidRDefault="00CC4CF9">
      <w:pPr>
        <w:pStyle w:val="ConsPlusCell"/>
        <w:jc w:val="both"/>
      </w:pPr>
      <w:r w:rsidRPr="00061AB7">
        <w:t>29 9400     8     Уплотнения, кольца, прокладки, мембраны и др.</w:t>
      </w:r>
    </w:p>
    <w:p w:rsidR="00CC4CF9" w:rsidRPr="00061AB7" w:rsidRDefault="00CC4CF9">
      <w:pPr>
        <w:pStyle w:val="ConsPlusCell"/>
        <w:jc w:val="both"/>
      </w:pPr>
      <w:r w:rsidRPr="00061AB7">
        <w:t>29 9500     1     Указатели, стопоры, держатели и др.</w:t>
      </w:r>
    </w:p>
    <w:p w:rsidR="00CC4CF9" w:rsidRPr="00061AB7" w:rsidRDefault="00CC4CF9">
      <w:pPr>
        <w:pStyle w:val="ConsPlusCell"/>
        <w:jc w:val="both"/>
      </w:pPr>
      <w:r w:rsidRPr="00061AB7">
        <w:t>29 9600     5     Кронштейны, опоры, амортизаторы и др.</w:t>
      </w:r>
    </w:p>
    <w:p w:rsidR="00CC4CF9" w:rsidRPr="00061AB7" w:rsidRDefault="00CC4CF9">
      <w:pPr>
        <w:pStyle w:val="ConsPlusCell"/>
        <w:jc w:val="both"/>
      </w:pPr>
      <w:r w:rsidRPr="00061AB7">
        <w:t>29 9900     6     Детали судовой арматуры прочие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31 0000     5     ПРОДУКЦИЯ ТЯЖЕЛОГО, ЭНЕРГЕТИЧЕСКОГО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ТРАНСПОРТНОГО МАШИНОСТРОЕНИЯ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31 1000     8     Оборудование энергетическое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31 1001     3     Турбины паровые энергетические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электростанций по именному перечню *</w:t>
      </w:r>
    </w:p>
    <w:p w:rsidR="00CC4CF9" w:rsidRPr="00061AB7" w:rsidRDefault="00CC4CF9">
      <w:pPr>
        <w:pStyle w:val="ConsPlusCell"/>
        <w:jc w:val="both"/>
      </w:pPr>
      <w:r w:rsidRPr="00061AB7">
        <w:t>31 1007     6     Турбины паровые мощностью 12,0 тыс. кВт *</w:t>
      </w:r>
    </w:p>
    <w:p w:rsidR="00CC4CF9" w:rsidRPr="00061AB7" w:rsidRDefault="00CC4CF9">
      <w:pPr>
        <w:pStyle w:val="ConsPlusCell"/>
        <w:jc w:val="both"/>
      </w:pPr>
      <w:r w:rsidRPr="00061AB7">
        <w:t>31 1009     7     Турбины паровые мощностью 18,0 тыс. кВт *</w:t>
      </w:r>
    </w:p>
    <w:p w:rsidR="00CC4CF9" w:rsidRPr="00061AB7" w:rsidRDefault="00CC4CF9">
      <w:pPr>
        <w:pStyle w:val="ConsPlusCell"/>
        <w:jc w:val="both"/>
      </w:pPr>
      <w:r w:rsidRPr="00061AB7">
        <w:t>31 1011     8     Турбины паровые мощностью 22,0 тыс. кВт *</w:t>
      </w:r>
    </w:p>
    <w:p w:rsidR="00CC4CF9" w:rsidRPr="00061AB7" w:rsidRDefault="00CC4CF9">
      <w:pPr>
        <w:pStyle w:val="ConsPlusCell"/>
        <w:jc w:val="both"/>
      </w:pPr>
      <w:r w:rsidRPr="00061AB7">
        <w:t>31 1014     4     Турбины паровые мощностью 50,0 тыс. кВт *</w:t>
      </w:r>
    </w:p>
    <w:p w:rsidR="00CC4CF9" w:rsidRPr="00061AB7" w:rsidRDefault="00CC4CF9">
      <w:pPr>
        <w:pStyle w:val="ConsPlusCell"/>
        <w:jc w:val="both"/>
      </w:pPr>
      <w:r w:rsidRPr="00061AB7">
        <w:t>31 1015     0     Турбины паровые мощностью 60,0 тыс. кВт *</w:t>
      </w:r>
    </w:p>
    <w:p w:rsidR="00CC4CF9" w:rsidRPr="00061AB7" w:rsidRDefault="00CC4CF9">
      <w:pPr>
        <w:pStyle w:val="ConsPlusCell"/>
        <w:jc w:val="both"/>
      </w:pPr>
      <w:r w:rsidRPr="00061AB7">
        <w:t>31 1016     5     Турбины паровые мощностью 80,0 тыс. кВт *</w:t>
      </w:r>
    </w:p>
    <w:p w:rsidR="00CC4CF9" w:rsidRPr="00061AB7" w:rsidRDefault="00CC4CF9">
      <w:pPr>
        <w:pStyle w:val="ConsPlusCell"/>
        <w:jc w:val="both"/>
      </w:pPr>
      <w:r w:rsidRPr="00061AB7">
        <w:t>31 1017     0     Турбины паровые мощностью 100,0 тыс. кВт *</w:t>
      </w:r>
    </w:p>
    <w:p w:rsidR="00CC4CF9" w:rsidRPr="00061AB7" w:rsidRDefault="00CC4CF9">
      <w:pPr>
        <w:pStyle w:val="ConsPlusCell"/>
        <w:jc w:val="both"/>
      </w:pPr>
      <w:r w:rsidRPr="00061AB7">
        <w:t>31 1019     1     Турбины паровые мощностью 160,0 тыс. кВт *</w:t>
      </w:r>
    </w:p>
    <w:p w:rsidR="00CC4CF9" w:rsidRPr="00061AB7" w:rsidRDefault="00CC4CF9">
      <w:pPr>
        <w:pStyle w:val="ConsPlusCell"/>
        <w:jc w:val="both"/>
      </w:pPr>
      <w:r w:rsidRPr="00061AB7">
        <w:t>31 1021     2     Турбины паровые мощностью 200,0 тыс. кВт *</w:t>
      </w:r>
    </w:p>
    <w:p w:rsidR="00CC4CF9" w:rsidRPr="00061AB7" w:rsidRDefault="00CC4CF9">
      <w:pPr>
        <w:pStyle w:val="ConsPlusCell"/>
        <w:jc w:val="both"/>
      </w:pPr>
      <w:r w:rsidRPr="00061AB7">
        <w:t>31 1024     9     Турбины паровые мощностью 300,0 тыс. кВт *</w:t>
      </w:r>
    </w:p>
    <w:p w:rsidR="00CC4CF9" w:rsidRPr="00061AB7" w:rsidRDefault="00CC4CF9">
      <w:pPr>
        <w:pStyle w:val="ConsPlusCell"/>
        <w:jc w:val="both"/>
      </w:pPr>
      <w:r w:rsidRPr="00061AB7">
        <w:t>31 1025     4     Турбины паровые мощностью 500,0 тыс. кВт *</w:t>
      </w:r>
    </w:p>
    <w:p w:rsidR="00CC4CF9" w:rsidRPr="00061AB7" w:rsidRDefault="00CC4CF9">
      <w:pPr>
        <w:pStyle w:val="ConsPlusCell"/>
        <w:jc w:val="both"/>
      </w:pPr>
      <w:r w:rsidRPr="00061AB7">
        <w:t>31 1026     3     Турбины паровые мощностью 800,0 тыс. кВт *</w:t>
      </w:r>
    </w:p>
    <w:p w:rsidR="00CC4CF9" w:rsidRPr="00061AB7" w:rsidRDefault="00CC4CF9">
      <w:pPr>
        <w:pStyle w:val="ConsPlusCell"/>
        <w:jc w:val="both"/>
      </w:pPr>
      <w:r w:rsidRPr="00061AB7">
        <w:t>31 1029     6     Турбины газовые энергетические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электростанций по именному перечню *</w:t>
      </w:r>
    </w:p>
    <w:p w:rsidR="00CC4CF9" w:rsidRPr="00061AB7" w:rsidRDefault="00CC4CF9">
      <w:pPr>
        <w:pStyle w:val="ConsPlusCell"/>
        <w:jc w:val="both"/>
      </w:pPr>
      <w:r w:rsidRPr="00061AB7">
        <w:t>31 1033     8     Турбины газовые мощностью 6,0 тыс. кВт *</w:t>
      </w:r>
    </w:p>
    <w:p w:rsidR="00CC4CF9" w:rsidRPr="00061AB7" w:rsidRDefault="00CC4CF9">
      <w:pPr>
        <w:pStyle w:val="ConsPlusCell"/>
        <w:jc w:val="both"/>
      </w:pPr>
      <w:r w:rsidRPr="00061AB7">
        <w:t>31 1035     9     Турбины газовые мощностью 10,0 тыс. кВт *</w:t>
      </w:r>
    </w:p>
    <w:p w:rsidR="00CC4CF9" w:rsidRPr="00061AB7" w:rsidRDefault="00CC4CF9">
      <w:pPr>
        <w:pStyle w:val="ConsPlusCell"/>
        <w:jc w:val="both"/>
      </w:pPr>
      <w:r w:rsidRPr="00061AB7">
        <w:t>31 1036     4     Турбины газовые мощностью 12,0 тыс. кВт *</w:t>
      </w:r>
    </w:p>
    <w:p w:rsidR="00CC4CF9" w:rsidRPr="00061AB7" w:rsidRDefault="00CC4CF9">
      <w:pPr>
        <w:pStyle w:val="ConsPlusCell"/>
        <w:jc w:val="both"/>
      </w:pPr>
      <w:r w:rsidRPr="00061AB7">
        <w:t>31 1039     0     Турбины газовые прочие *</w:t>
      </w:r>
    </w:p>
    <w:p w:rsidR="00CC4CF9" w:rsidRPr="00061AB7" w:rsidRDefault="00CC4CF9">
      <w:pPr>
        <w:pStyle w:val="ConsPlusCell"/>
        <w:jc w:val="both"/>
      </w:pPr>
      <w:r w:rsidRPr="00061AB7">
        <w:t>31 1041     1     Турбины гидравлические для электростанций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 именному перечню *</w:t>
      </w:r>
    </w:p>
    <w:p w:rsidR="00CC4CF9" w:rsidRPr="00061AB7" w:rsidRDefault="00CC4CF9">
      <w:pPr>
        <w:pStyle w:val="ConsPlusCell"/>
        <w:jc w:val="both"/>
      </w:pPr>
      <w:r w:rsidRPr="00061AB7">
        <w:t>31 1043     2     Турбины гидравлические мощностью 22,0 тыс.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кВт *</w:t>
      </w:r>
    </w:p>
    <w:p w:rsidR="00CC4CF9" w:rsidRPr="00061AB7" w:rsidRDefault="00CC4CF9">
      <w:pPr>
        <w:pStyle w:val="ConsPlusCell"/>
        <w:jc w:val="both"/>
      </w:pPr>
      <w:r w:rsidRPr="00061AB7">
        <w:t>31 1061     0     Котлы паровые производительностью от 2,5 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пара/ч до 10 т пара/ч (типа ДКВР) *</w:t>
      </w:r>
    </w:p>
    <w:p w:rsidR="00CC4CF9" w:rsidRPr="00061AB7" w:rsidRDefault="00CC4CF9">
      <w:pPr>
        <w:pStyle w:val="ConsPlusCell"/>
        <w:jc w:val="both"/>
      </w:pPr>
      <w:r w:rsidRPr="00061AB7">
        <w:t>31 1085     1     Котлы паровые производительностью св. 10 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пара/ч по именному перечню *</w:t>
      </w:r>
    </w:p>
    <w:p w:rsidR="00CC4CF9" w:rsidRPr="00061AB7" w:rsidRDefault="00CC4CF9">
      <w:pPr>
        <w:pStyle w:val="ConsPlusCell"/>
        <w:jc w:val="both"/>
      </w:pPr>
      <w:r w:rsidRPr="00061AB7">
        <w:t>31 1095     6     Котлы-утилизаторы по именному перечню *</w:t>
      </w:r>
    </w:p>
    <w:p w:rsidR="00CC4CF9" w:rsidRPr="00061AB7" w:rsidRDefault="00CC4CF9">
      <w:pPr>
        <w:pStyle w:val="ConsPlusCell"/>
        <w:jc w:val="both"/>
      </w:pPr>
      <w:r w:rsidRPr="00061AB7">
        <w:t>31 1097     7     Нагнетатели по именному перечню *</w:t>
      </w:r>
    </w:p>
    <w:p w:rsidR="00CC4CF9" w:rsidRPr="00061AB7" w:rsidRDefault="00CC4CF9">
      <w:pPr>
        <w:pStyle w:val="ConsPlusCell"/>
        <w:jc w:val="both"/>
      </w:pPr>
      <w:r w:rsidRPr="00061AB7">
        <w:t>31 1100     1     Турбины</w:t>
      </w:r>
    </w:p>
    <w:p w:rsidR="00CC4CF9" w:rsidRPr="00061AB7" w:rsidRDefault="00CC4CF9">
      <w:pPr>
        <w:pStyle w:val="ConsPlusCell"/>
        <w:jc w:val="both"/>
      </w:pPr>
      <w:r w:rsidRPr="00061AB7">
        <w:t>31 1110     6     Турбины паровые /</w:t>
      </w:r>
    </w:p>
    <w:p w:rsidR="00CC4CF9" w:rsidRPr="00061AB7" w:rsidRDefault="00CC4CF9">
      <w:pPr>
        <w:pStyle w:val="ConsPlusCell"/>
        <w:jc w:val="both"/>
      </w:pPr>
      <w:r w:rsidRPr="00061AB7">
        <w:t>31 1111     1     - энергетические (турбины паровые стационарные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привода электрических генераторов)</w:t>
      </w:r>
    </w:p>
    <w:p w:rsidR="00CC4CF9" w:rsidRPr="00061AB7" w:rsidRDefault="00CC4CF9">
      <w:pPr>
        <w:pStyle w:val="ConsPlusCell"/>
        <w:jc w:val="both"/>
      </w:pPr>
      <w:r w:rsidRPr="00061AB7">
        <w:t>31 1112     7     - приводные</w:t>
      </w:r>
    </w:p>
    <w:p w:rsidR="00CC4CF9" w:rsidRPr="00061AB7" w:rsidRDefault="00CC4CF9">
      <w:pPr>
        <w:pStyle w:val="ConsPlusCell"/>
        <w:jc w:val="both"/>
      </w:pPr>
      <w:r w:rsidRPr="00061AB7">
        <w:t>31 1114     8     Пародинамо, паровые машины</w:t>
      </w:r>
    </w:p>
    <w:p w:rsidR="00CC4CF9" w:rsidRPr="00061AB7" w:rsidRDefault="00CC4CF9">
      <w:pPr>
        <w:pStyle w:val="ConsPlusCell"/>
        <w:jc w:val="both"/>
      </w:pPr>
      <w:r w:rsidRPr="00061AB7">
        <w:t>31 1115     3     Турбины паровые для атомных электростанций</w:t>
      </w:r>
    </w:p>
    <w:p w:rsidR="00CC4CF9" w:rsidRPr="00061AB7" w:rsidRDefault="00CC4CF9">
      <w:pPr>
        <w:pStyle w:val="ConsPlusCell"/>
        <w:jc w:val="both"/>
      </w:pPr>
      <w:r w:rsidRPr="00061AB7">
        <w:t>31 1120     0     Установки газотурбинные / (турбины газовые)</w:t>
      </w:r>
    </w:p>
    <w:p w:rsidR="00CC4CF9" w:rsidRPr="00061AB7" w:rsidRDefault="00CC4CF9">
      <w:pPr>
        <w:pStyle w:val="ConsPlusCell"/>
        <w:jc w:val="both"/>
      </w:pPr>
      <w:r w:rsidRPr="00061AB7">
        <w:t>31 1121     6     - энергетические</w:t>
      </w:r>
    </w:p>
    <w:p w:rsidR="00CC4CF9" w:rsidRPr="00061AB7" w:rsidRDefault="00CC4CF9">
      <w:pPr>
        <w:pStyle w:val="ConsPlusCell"/>
        <w:jc w:val="both"/>
      </w:pPr>
      <w:r w:rsidRPr="00061AB7">
        <w:t>31 1122     1     - приводные</w:t>
      </w:r>
    </w:p>
    <w:p w:rsidR="00CC4CF9" w:rsidRPr="00061AB7" w:rsidRDefault="00CC4CF9">
      <w:pPr>
        <w:pStyle w:val="ConsPlusCell"/>
        <w:jc w:val="both"/>
      </w:pPr>
      <w:r w:rsidRPr="00061AB7">
        <w:t>31 1124     2     - утилизационные</w:t>
      </w:r>
    </w:p>
    <w:p w:rsidR="00CC4CF9" w:rsidRPr="00061AB7" w:rsidRDefault="00CC4CF9">
      <w:pPr>
        <w:pStyle w:val="ConsPlusCell"/>
        <w:jc w:val="both"/>
      </w:pPr>
      <w:r w:rsidRPr="00061AB7">
        <w:t>31 1125     8     - технологические</w:t>
      </w:r>
    </w:p>
    <w:p w:rsidR="00CC4CF9" w:rsidRPr="00061AB7" w:rsidRDefault="00CC4CF9">
      <w:pPr>
        <w:pStyle w:val="ConsPlusCell"/>
        <w:jc w:val="both"/>
      </w:pPr>
      <w:r w:rsidRPr="00061AB7">
        <w:t>31 1130     5     Нагнетатели /</w:t>
      </w:r>
    </w:p>
    <w:p w:rsidR="00CC4CF9" w:rsidRPr="00061AB7" w:rsidRDefault="00CC4CF9">
      <w:pPr>
        <w:pStyle w:val="ConsPlusCell"/>
        <w:jc w:val="both"/>
      </w:pPr>
      <w:r w:rsidRPr="00061AB7">
        <w:t>31 1131     0     - природного газа</w:t>
      </w:r>
    </w:p>
    <w:p w:rsidR="00CC4CF9" w:rsidRPr="00061AB7" w:rsidRDefault="00CC4CF9">
      <w:pPr>
        <w:pStyle w:val="ConsPlusCell"/>
        <w:jc w:val="both"/>
      </w:pPr>
      <w:r w:rsidRPr="00061AB7">
        <w:t>31 1140     8     Турбины гидравлические /</w:t>
      </w:r>
    </w:p>
    <w:p w:rsidR="00CC4CF9" w:rsidRPr="00061AB7" w:rsidRDefault="00CC4CF9">
      <w:pPr>
        <w:pStyle w:val="ConsPlusCell"/>
        <w:jc w:val="both"/>
      </w:pPr>
      <w:r w:rsidRPr="00061AB7">
        <w:t>31 1141     5     - мощностью до 10 тыс. кВт</w:t>
      </w:r>
    </w:p>
    <w:p w:rsidR="00CC4CF9" w:rsidRPr="00061AB7" w:rsidRDefault="00CC4CF9">
      <w:pPr>
        <w:pStyle w:val="ConsPlusCell"/>
        <w:jc w:val="both"/>
      </w:pPr>
      <w:r w:rsidRPr="00061AB7">
        <w:t>31 1142     0     - мощностью 10 тыс. кВт и свыше</w:t>
      </w:r>
    </w:p>
    <w:p w:rsidR="00CC4CF9" w:rsidRPr="00061AB7" w:rsidRDefault="00CC4CF9">
      <w:pPr>
        <w:pStyle w:val="ConsPlusCell"/>
        <w:jc w:val="both"/>
      </w:pPr>
      <w:r w:rsidRPr="00061AB7">
        <w:t>31 1146     2     Затворы для гидротурбин</w:t>
      </w:r>
    </w:p>
    <w:p w:rsidR="00CC4CF9" w:rsidRPr="00061AB7" w:rsidRDefault="00CC4CF9">
      <w:pPr>
        <w:pStyle w:val="ConsPlusCell"/>
        <w:jc w:val="both"/>
      </w:pPr>
      <w:r w:rsidRPr="00061AB7">
        <w:t>31 1147     8     Облицовка элементов проточных частей гидротурбин</w:t>
      </w:r>
    </w:p>
    <w:p w:rsidR="00CC4CF9" w:rsidRPr="00061AB7" w:rsidRDefault="00CC4CF9">
      <w:pPr>
        <w:pStyle w:val="ConsPlusCell"/>
        <w:jc w:val="both"/>
      </w:pPr>
      <w:r w:rsidRPr="00061AB7">
        <w:t>31 1148     3     Закладные части к гидротурбинам</w:t>
      </w:r>
    </w:p>
    <w:p w:rsidR="00CC4CF9" w:rsidRPr="00061AB7" w:rsidRDefault="00CC4CF9">
      <w:pPr>
        <w:pStyle w:val="ConsPlusCell"/>
        <w:jc w:val="both"/>
      </w:pPr>
      <w:r w:rsidRPr="00061AB7">
        <w:t>31 1160     9     Установки парогазовые /</w:t>
      </w:r>
    </w:p>
    <w:p w:rsidR="00CC4CF9" w:rsidRPr="00061AB7" w:rsidRDefault="00CC4CF9">
      <w:pPr>
        <w:pStyle w:val="ConsPlusCell"/>
        <w:jc w:val="both"/>
      </w:pPr>
      <w:r w:rsidRPr="00061AB7">
        <w:t>31 1161     4     - стационарные энергетические на органическом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топливе</w:t>
      </w:r>
    </w:p>
    <w:p w:rsidR="00CC4CF9" w:rsidRPr="00061AB7" w:rsidRDefault="00CC4CF9">
      <w:pPr>
        <w:pStyle w:val="ConsPlusCell"/>
        <w:jc w:val="both"/>
      </w:pPr>
      <w:r w:rsidRPr="00061AB7">
        <w:t>31 1200     5     Котлы</w:t>
      </w:r>
    </w:p>
    <w:p w:rsidR="00CC4CF9" w:rsidRPr="00061AB7" w:rsidRDefault="00CC4CF9">
      <w:pPr>
        <w:pStyle w:val="ConsPlusCell"/>
        <w:jc w:val="both"/>
      </w:pPr>
      <w:r w:rsidRPr="00061AB7">
        <w:t>31 1210     4     Котлы паровые производительностью / от 0,1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10 т пара/ч включ.</w:t>
      </w:r>
    </w:p>
    <w:p w:rsidR="00CC4CF9" w:rsidRPr="00061AB7" w:rsidRDefault="00CC4CF9">
      <w:pPr>
        <w:pStyle w:val="ConsPlusCell"/>
        <w:jc w:val="both"/>
      </w:pPr>
      <w:r w:rsidRPr="00061AB7">
        <w:t>31 1211     5     - от 0,1 до 1,0 т пара/ч включ.</w:t>
      </w:r>
    </w:p>
    <w:p w:rsidR="00CC4CF9" w:rsidRPr="00061AB7" w:rsidRDefault="00CC4CF9">
      <w:pPr>
        <w:pStyle w:val="ConsPlusCell"/>
        <w:jc w:val="both"/>
      </w:pPr>
      <w:r w:rsidRPr="00061AB7">
        <w:t>31 1212     0     - от 2,5 до 10 т пара/ч включ.</w:t>
      </w:r>
    </w:p>
    <w:p w:rsidR="00CC4CF9" w:rsidRPr="00061AB7" w:rsidRDefault="00CC4CF9">
      <w:pPr>
        <w:pStyle w:val="ConsPlusCell"/>
        <w:jc w:val="both"/>
      </w:pPr>
      <w:r w:rsidRPr="00061AB7">
        <w:t>31 1230     9     Котлы паровые производительностью / св. 10 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пара/ч</w:t>
      </w:r>
    </w:p>
    <w:p w:rsidR="00CC4CF9" w:rsidRPr="00061AB7" w:rsidRDefault="00CC4CF9">
      <w:pPr>
        <w:pStyle w:val="ConsPlusCell"/>
        <w:jc w:val="both"/>
      </w:pPr>
      <w:r w:rsidRPr="00061AB7">
        <w:t>31 1231     4     - св. 10 до 20 т пара/ч включ.</w:t>
      </w:r>
    </w:p>
    <w:p w:rsidR="00CC4CF9" w:rsidRPr="00061AB7" w:rsidRDefault="00CC4CF9">
      <w:pPr>
        <w:pStyle w:val="ConsPlusCell"/>
        <w:jc w:val="both"/>
      </w:pPr>
      <w:r w:rsidRPr="00061AB7">
        <w:t>31 1232     1     - св. 20 до 100 т пара/ч включ.</w:t>
      </w:r>
    </w:p>
    <w:p w:rsidR="00CC4CF9" w:rsidRPr="00061AB7" w:rsidRDefault="00CC4CF9">
      <w:pPr>
        <w:pStyle w:val="ConsPlusCell"/>
        <w:jc w:val="both"/>
      </w:pPr>
      <w:r w:rsidRPr="00061AB7">
        <w:t>31 1233     5     - св. 100 до 1000 т пара/ч включ.</w:t>
      </w:r>
    </w:p>
    <w:p w:rsidR="00CC4CF9" w:rsidRPr="00061AB7" w:rsidRDefault="00CC4CF9">
      <w:pPr>
        <w:pStyle w:val="ConsPlusCell"/>
        <w:jc w:val="both"/>
      </w:pPr>
      <w:r w:rsidRPr="00061AB7">
        <w:t>31 1234     0     - св. 1000 т пара/ч</w:t>
      </w:r>
    </w:p>
    <w:p w:rsidR="00CC4CF9" w:rsidRPr="00061AB7" w:rsidRDefault="00CC4CF9">
      <w:pPr>
        <w:pStyle w:val="ConsPlusCell"/>
        <w:jc w:val="both"/>
      </w:pPr>
      <w:r w:rsidRPr="00061AB7">
        <w:t>31 1270     7     Котлы-утилизаторы и энерготехнологические</w:t>
      </w:r>
    </w:p>
    <w:p w:rsidR="00CC4CF9" w:rsidRPr="00061AB7" w:rsidRDefault="00CC4CF9">
      <w:pPr>
        <w:pStyle w:val="ConsPlusCell"/>
        <w:jc w:val="both"/>
      </w:pPr>
      <w:r w:rsidRPr="00061AB7">
        <w:t>31 1271     2     Котлы-утилизаторы</w:t>
      </w:r>
    </w:p>
    <w:p w:rsidR="00CC4CF9" w:rsidRPr="00061AB7" w:rsidRDefault="00CC4CF9">
      <w:pPr>
        <w:pStyle w:val="ConsPlusCell"/>
        <w:jc w:val="both"/>
      </w:pPr>
      <w:r w:rsidRPr="00061AB7">
        <w:t>31 1272     8     Котлы энерготехнологические</w:t>
      </w:r>
    </w:p>
    <w:p w:rsidR="00CC4CF9" w:rsidRPr="00061AB7" w:rsidRDefault="00CC4CF9">
      <w:pPr>
        <w:pStyle w:val="ConsPlusCell"/>
        <w:jc w:val="both"/>
      </w:pPr>
      <w:r w:rsidRPr="00061AB7">
        <w:t>31 1273     3     Пароперегреватели центральные</w:t>
      </w:r>
    </w:p>
    <w:p w:rsidR="00CC4CF9" w:rsidRPr="00061AB7" w:rsidRDefault="00CC4CF9">
      <w:pPr>
        <w:pStyle w:val="ConsPlusCell"/>
        <w:jc w:val="both"/>
      </w:pPr>
      <w:r w:rsidRPr="00061AB7">
        <w:t>31 1280     1     Котлы теплофикационные водогрейные /</w:t>
      </w:r>
    </w:p>
    <w:p w:rsidR="00CC4CF9" w:rsidRPr="00061AB7" w:rsidRDefault="00CC4CF9">
      <w:pPr>
        <w:pStyle w:val="ConsPlusCell"/>
        <w:jc w:val="both"/>
      </w:pPr>
      <w:r w:rsidRPr="00061AB7">
        <w:t>31 1281     7     - производительностью до 11,63 МВт (10 Гкал/ч)</w:t>
      </w:r>
    </w:p>
    <w:p w:rsidR="00CC4CF9" w:rsidRPr="00061AB7" w:rsidRDefault="00CC4CF9">
      <w:pPr>
        <w:pStyle w:val="ConsPlusCell"/>
        <w:jc w:val="both"/>
      </w:pPr>
      <w:r w:rsidRPr="00061AB7">
        <w:t>31 1282     2     - производительностью от 11,63 МВт (10 Гкал/ч)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свыше</w:t>
      </w:r>
    </w:p>
    <w:p w:rsidR="00CC4CF9" w:rsidRPr="00061AB7" w:rsidRDefault="00CC4CF9">
      <w:pPr>
        <w:pStyle w:val="ConsPlusCell"/>
        <w:jc w:val="both"/>
      </w:pPr>
      <w:r w:rsidRPr="00061AB7">
        <w:t>31 1300     9     Трубопроводы, оборудование вспомогательное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энергетическое</w:t>
      </w:r>
    </w:p>
    <w:p w:rsidR="00CC4CF9" w:rsidRPr="00061AB7" w:rsidRDefault="00CC4CF9">
      <w:pPr>
        <w:pStyle w:val="ConsPlusCell"/>
        <w:jc w:val="both"/>
      </w:pPr>
      <w:r w:rsidRPr="00061AB7">
        <w:t>31 1301     4     Оборудование энергетическое вспомогательное *</w:t>
      </w:r>
    </w:p>
    <w:p w:rsidR="00CC4CF9" w:rsidRPr="00061AB7" w:rsidRDefault="00CC4CF9">
      <w:pPr>
        <w:pStyle w:val="ConsPlusCell"/>
        <w:jc w:val="both"/>
      </w:pPr>
      <w:r w:rsidRPr="00061AB7">
        <w:t>31 1310     3     Трубопроводы /</w:t>
      </w:r>
    </w:p>
    <w:p w:rsidR="00CC4CF9" w:rsidRPr="00061AB7" w:rsidRDefault="00CC4CF9">
      <w:pPr>
        <w:pStyle w:val="ConsPlusCell"/>
        <w:jc w:val="both"/>
      </w:pPr>
      <w:r w:rsidRPr="00061AB7">
        <w:t>31 1311     9     - станционные и турбинные на давление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22 кгс/см2. Блоки трубопроводов на давление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22 кгс/см2</w:t>
      </w:r>
    </w:p>
    <w:p w:rsidR="00CC4CF9" w:rsidRPr="00061AB7" w:rsidRDefault="00CC4CF9">
      <w:pPr>
        <w:pStyle w:val="ConsPlusCell"/>
        <w:jc w:val="both"/>
      </w:pPr>
      <w:r w:rsidRPr="00061AB7">
        <w:t>31 1312     4     - станционные и турбинные на давление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22 кгс/см2 и свыше. Блоки трубопроводов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давление 22 кгс/см2 и свыше</w:t>
      </w:r>
    </w:p>
    <w:p w:rsidR="00CC4CF9" w:rsidRPr="00061AB7" w:rsidRDefault="00CC4CF9">
      <w:pPr>
        <w:pStyle w:val="ConsPlusCell"/>
        <w:jc w:val="both"/>
      </w:pPr>
      <w:r w:rsidRPr="00061AB7">
        <w:t>31 1315     0     Компенсаторы трубопроводов</w:t>
      </w:r>
    </w:p>
    <w:p w:rsidR="00CC4CF9" w:rsidRPr="00061AB7" w:rsidRDefault="00CC4CF9">
      <w:pPr>
        <w:pStyle w:val="ConsPlusCell"/>
        <w:jc w:val="both"/>
      </w:pPr>
      <w:r w:rsidRPr="00061AB7">
        <w:t>31 1316     6     Колонки, приводы и их составные части</w:t>
      </w:r>
    </w:p>
    <w:p w:rsidR="00CC4CF9" w:rsidRPr="00061AB7" w:rsidRDefault="00CC4CF9">
      <w:pPr>
        <w:pStyle w:val="ConsPlusCell"/>
        <w:jc w:val="both"/>
      </w:pPr>
      <w:r w:rsidRPr="00061AB7">
        <w:t>31 1320     8     Оборудование водоочистки для энергетических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установок</w:t>
      </w:r>
    </w:p>
    <w:p w:rsidR="00CC4CF9" w:rsidRPr="00061AB7" w:rsidRDefault="00CC4CF9">
      <w:pPr>
        <w:pStyle w:val="ConsPlusCell"/>
        <w:jc w:val="both"/>
      </w:pPr>
      <w:r w:rsidRPr="00061AB7">
        <w:t>31 1321     3     Фильтры воды</w:t>
      </w:r>
    </w:p>
    <w:p w:rsidR="00CC4CF9" w:rsidRPr="00061AB7" w:rsidRDefault="00CC4CF9">
      <w:pPr>
        <w:pStyle w:val="ConsPlusCell"/>
        <w:jc w:val="both"/>
      </w:pPr>
      <w:r w:rsidRPr="00061AB7">
        <w:t>31 1322     9     Солерастворители</w:t>
      </w:r>
    </w:p>
    <w:p w:rsidR="00CC4CF9" w:rsidRPr="00061AB7" w:rsidRDefault="00CC4CF9">
      <w:pPr>
        <w:pStyle w:val="ConsPlusCell"/>
        <w:jc w:val="both"/>
      </w:pPr>
      <w:r w:rsidRPr="00061AB7">
        <w:t>31 1323     4     Смесители напорные</w:t>
      </w:r>
    </w:p>
    <w:p w:rsidR="00CC4CF9" w:rsidRPr="00061AB7" w:rsidRDefault="00CC4CF9">
      <w:pPr>
        <w:pStyle w:val="ConsPlusCell"/>
        <w:jc w:val="both"/>
      </w:pPr>
      <w:r w:rsidRPr="00061AB7">
        <w:t>31 1324     5     Дозаторы шайбовые (для химических реагентов)</w:t>
      </w:r>
    </w:p>
    <w:p w:rsidR="00CC4CF9" w:rsidRPr="00061AB7" w:rsidRDefault="00CC4CF9">
      <w:pPr>
        <w:pStyle w:val="ConsPlusCell"/>
        <w:jc w:val="both"/>
      </w:pPr>
      <w:r w:rsidRPr="00061AB7">
        <w:t>31 1325     5     Распределители (для воды)</w:t>
      </w:r>
    </w:p>
    <w:p w:rsidR="00CC4CF9" w:rsidRPr="00061AB7" w:rsidRDefault="00CC4CF9">
      <w:pPr>
        <w:pStyle w:val="ConsPlusCell"/>
        <w:jc w:val="both"/>
      </w:pPr>
      <w:r w:rsidRPr="00061AB7">
        <w:t>31 1326     0     Декарбонизаторы</w:t>
      </w:r>
    </w:p>
    <w:p w:rsidR="00CC4CF9" w:rsidRPr="00061AB7" w:rsidRDefault="00CC4CF9">
      <w:pPr>
        <w:pStyle w:val="ConsPlusCell"/>
        <w:jc w:val="both"/>
      </w:pPr>
      <w:r w:rsidRPr="00061AB7">
        <w:t>31 1327     6     Оборудование для подготовки и контроля водного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режима</w:t>
      </w:r>
    </w:p>
    <w:p w:rsidR="00CC4CF9" w:rsidRPr="00061AB7" w:rsidRDefault="00CC4CF9">
      <w:pPr>
        <w:pStyle w:val="ConsPlusCell"/>
        <w:jc w:val="both"/>
      </w:pPr>
      <w:r w:rsidRPr="00061AB7">
        <w:t>31 1330     2     Оборудование котельное</w:t>
      </w:r>
    </w:p>
    <w:p w:rsidR="00CC4CF9" w:rsidRPr="00061AB7" w:rsidRDefault="00CC4CF9">
      <w:pPr>
        <w:pStyle w:val="ConsPlusCell"/>
        <w:jc w:val="both"/>
      </w:pPr>
      <w:r w:rsidRPr="00061AB7">
        <w:t>31 1331     8     Аппараты обдувки поверхностей нагрева</w:t>
      </w:r>
    </w:p>
    <w:p w:rsidR="00CC4CF9" w:rsidRPr="00061AB7" w:rsidRDefault="00CC4CF9">
      <w:pPr>
        <w:pStyle w:val="ConsPlusCell"/>
        <w:jc w:val="both"/>
      </w:pPr>
      <w:r w:rsidRPr="00061AB7">
        <w:t>31 1332     3     Оборудование дробеочистки</w:t>
      </w:r>
    </w:p>
    <w:p w:rsidR="00CC4CF9" w:rsidRPr="00061AB7" w:rsidRDefault="00CC4CF9">
      <w:pPr>
        <w:pStyle w:val="ConsPlusCell"/>
        <w:jc w:val="both"/>
      </w:pPr>
      <w:r w:rsidRPr="00061AB7">
        <w:t>31 1333     9     Оборудование гидрозолоудаления</w:t>
      </w:r>
    </w:p>
    <w:p w:rsidR="00CC4CF9" w:rsidRPr="00061AB7" w:rsidRDefault="00CC4CF9">
      <w:pPr>
        <w:pStyle w:val="ConsPlusCell"/>
        <w:jc w:val="both"/>
      </w:pPr>
      <w:r w:rsidRPr="00061AB7">
        <w:t>31 1334     4     Установки возврата уноса</w:t>
      </w:r>
    </w:p>
    <w:p w:rsidR="00CC4CF9" w:rsidRPr="00061AB7" w:rsidRDefault="00CC4CF9">
      <w:pPr>
        <w:pStyle w:val="ConsPlusCell"/>
        <w:jc w:val="both"/>
      </w:pPr>
      <w:r w:rsidRPr="00061AB7">
        <w:t>31 1335     9     Запальники электрические</w:t>
      </w:r>
    </w:p>
    <w:p w:rsidR="00CC4CF9" w:rsidRPr="00061AB7" w:rsidRDefault="00CC4CF9">
      <w:pPr>
        <w:pStyle w:val="ConsPlusCell"/>
        <w:jc w:val="both"/>
      </w:pPr>
      <w:r w:rsidRPr="00061AB7">
        <w:t>31 1336     5     Сепараторы и расширители непрерывной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периодической продувки</w:t>
      </w:r>
    </w:p>
    <w:p w:rsidR="00CC4CF9" w:rsidRPr="00061AB7" w:rsidRDefault="00CC4CF9">
      <w:pPr>
        <w:pStyle w:val="ConsPlusCell"/>
        <w:jc w:val="both"/>
      </w:pPr>
      <w:r w:rsidRPr="00061AB7">
        <w:t>31 1337     0     Золоуловители батарейные</w:t>
      </w:r>
    </w:p>
    <w:p w:rsidR="00CC4CF9" w:rsidRPr="00061AB7" w:rsidRDefault="00CC4CF9">
      <w:pPr>
        <w:pStyle w:val="ConsPlusCell"/>
        <w:jc w:val="both"/>
      </w:pPr>
      <w:r w:rsidRPr="00061AB7">
        <w:t>31 1338     6     Циклоны для электростанций</w:t>
      </w:r>
    </w:p>
    <w:p w:rsidR="00CC4CF9" w:rsidRPr="00061AB7" w:rsidRDefault="00CC4CF9">
      <w:pPr>
        <w:pStyle w:val="ConsPlusCell"/>
        <w:jc w:val="both"/>
      </w:pPr>
      <w:r w:rsidRPr="00061AB7">
        <w:t>31 1340     7     Машины тягодутьевые</w:t>
      </w:r>
    </w:p>
    <w:p w:rsidR="00CC4CF9" w:rsidRPr="00061AB7" w:rsidRDefault="00CC4CF9">
      <w:pPr>
        <w:pStyle w:val="ConsPlusCell"/>
        <w:jc w:val="both"/>
      </w:pPr>
      <w:r w:rsidRPr="00061AB7">
        <w:t>31 1341     2     Дымососы и вентиляторы мелкие одностороннего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всасывания с N 2,7 до N 13 (диаметров рабочего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колеса до 1,3 м)</w:t>
      </w:r>
    </w:p>
    <w:p w:rsidR="00CC4CF9" w:rsidRPr="00061AB7" w:rsidRDefault="00CC4CF9">
      <w:pPr>
        <w:pStyle w:val="ConsPlusCell"/>
        <w:jc w:val="both"/>
      </w:pPr>
      <w:r w:rsidRPr="00061AB7">
        <w:t>31 1342     8     Дымососы и вентиляторы средние и крупные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N 13,5 и свыше (диаметром рабочего колеса от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1,3 м и свыше)</w:t>
      </w:r>
    </w:p>
    <w:p w:rsidR="00CC4CF9" w:rsidRPr="00061AB7" w:rsidRDefault="00CC4CF9">
      <w:pPr>
        <w:pStyle w:val="ConsPlusCell"/>
        <w:jc w:val="both"/>
      </w:pPr>
      <w:r w:rsidRPr="00061AB7">
        <w:t>31 1350     1     Оборудование теплообменное (цикл нагревания)</w:t>
      </w:r>
    </w:p>
    <w:p w:rsidR="00CC4CF9" w:rsidRPr="00061AB7" w:rsidRDefault="00CC4CF9">
      <w:pPr>
        <w:pStyle w:val="ConsPlusCell"/>
        <w:jc w:val="both"/>
      </w:pPr>
      <w:r w:rsidRPr="00061AB7">
        <w:t>31 1351     7     Подогреватели низкого давления</w:t>
      </w:r>
    </w:p>
    <w:p w:rsidR="00CC4CF9" w:rsidRPr="00061AB7" w:rsidRDefault="00CC4CF9">
      <w:pPr>
        <w:pStyle w:val="ConsPlusCell"/>
        <w:jc w:val="both"/>
      </w:pPr>
      <w:r w:rsidRPr="00061AB7">
        <w:t>31 1352     2     Подогреватели высокого давления</w:t>
      </w:r>
    </w:p>
    <w:p w:rsidR="00CC4CF9" w:rsidRPr="00061AB7" w:rsidRDefault="00CC4CF9">
      <w:pPr>
        <w:pStyle w:val="ConsPlusCell"/>
        <w:jc w:val="both"/>
      </w:pPr>
      <w:r w:rsidRPr="00061AB7">
        <w:t>31 1354     3     Подогреватели мазута (нефти)</w:t>
      </w:r>
    </w:p>
    <w:p w:rsidR="00CC4CF9" w:rsidRPr="00061AB7" w:rsidRDefault="00CC4CF9">
      <w:pPr>
        <w:pStyle w:val="ConsPlusCell"/>
        <w:jc w:val="both"/>
      </w:pPr>
      <w:r w:rsidRPr="00061AB7">
        <w:t>31 1355     9     Фильтры жидкого топлива и масел</w:t>
      </w:r>
    </w:p>
    <w:p w:rsidR="00CC4CF9" w:rsidRPr="00061AB7" w:rsidRDefault="00CC4CF9">
      <w:pPr>
        <w:pStyle w:val="ConsPlusCell"/>
        <w:jc w:val="both"/>
      </w:pPr>
      <w:r w:rsidRPr="00061AB7">
        <w:t>31 1356     4     Подогреватели сетевой воды</w:t>
      </w:r>
    </w:p>
    <w:p w:rsidR="00CC4CF9" w:rsidRPr="00061AB7" w:rsidRDefault="00CC4CF9">
      <w:pPr>
        <w:pStyle w:val="ConsPlusCell"/>
        <w:jc w:val="both"/>
      </w:pPr>
      <w:r w:rsidRPr="00061AB7">
        <w:t>31 1357     6     Установки паропреобразовательные</w:t>
      </w:r>
    </w:p>
    <w:p w:rsidR="00CC4CF9" w:rsidRPr="00061AB7" w:rsidRDefault="00CC4CF9">
      <w:pPr>
        <w:pStyle w:val="ConsPlusCell"/>
        <w:jc w:val="both"/>
      </w:pPr>
      <w:r w:rsidRPr="00061AB7">
        <w:t>31 1358     5     Испарители для электростанций</w:t>
      </w:r>
    </w:p>
    <w:p w:rsidR="00CC4CF9" w:rsidRPr="00061AB7" w:rsidRDefault="00CC4CF9">
      <w:pPr>
        <w:pStyle w:val="ConsPlusCell"/>
        <w:jc w:val="both"/>
      </w:pPr>
      <w:r w:rsidRPr="00061AB7">
        <w:t>31 1359     0     Теплообменники</w:t>
      </w:r>
    </w:p>
    <w:p w:rsidR="00CC4CF9" w:rsidRPr="00061AB7" w:rsidRDefault="00CC4CF9">
      <w:pPr>
        <w:pStyle w:val="ConsPlusCell"/>
        <w:jc w:val="both"/>
      </w:pPr>
      <w:r w:rsidRPr="00061AB7">
        <w:t>31 1360     6     Оборудование теплообменное (цикл охлаждения)</w:t>
      </w:r>
    </w:p>
    <w:p w:rsidR="00CC4CF9" w:rsidRPr="00061AB7" w:rsidRDefault="00CC4CF9">
      <w:pPr>
        <w:pStyle w:val="ConsPlusCell"/>
        <w:jc w:val="both"/>
      </w:pPr>
      <w:r w:rsidRPr="00061AB7">
        <w:t>31 1361     1     Охладители пара и воды</w:t>
      </w:r>
    </w:p>
    <w:p w:rsidR="00CC4CF9" w:rsidRPr="00061AB7" w:rsidRDefault="00CC4CF9">
      <w:pPr>
        <w:pStyle w:val="ConsPlusCell"/>
        <w:jc w:val="both"/>
      </w:pPr>
      <w:r w:rsidRPr="00061AB7">
        <w:t>31 1362     7     Установки редукционно-охладительные высокого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повышенного давления</w:t>
      </w:r>
    </w:p>
    <w:p w:rsidR="00CC4CF9" w:rsidRPr="00061AB7" w:rsidRDefault="00CC4CF9">
      <w:pPr>
        <w:pStyle w:val="ConsPlusCell"/>
        <w:jc w:val="both"/>
      </w:pPr>
      <w:r w:rsidRPr="00061AB7">
        <w:t>31 1370     0     Оборудование вспомогательное турбинное</w:t>
      </w:r>
    </w:p>
    <w:p w:rsidR="00CC4CF9" w:rsidRPr="00061AB7" w:rsidRDefault="00CC4CF9">
      <w:pPr>
        <w:pStyle w:val="ConsPlusCell"/>
        <w:jc w:val="both"/>
      </w:pPr>
      <w:r w:rsidRPr="00061AB7">
        <w:t>31 1371     6     Деаэраторы термические и баки деаэраторные</w:t>
      </w:r>
    </w:p>
    <w:p w:rsidR="00CC4CF9" w:rsidRPr="00061AB7" w:rsidRDefault="00CC4CF9">
      <w:pPr>
        <w:pStyle w:val="ConsPlusCell"/>
        <w:jc w:val="both"/>
      </w:pPr>
      <w:r w:rsidRPr="00061AB7">
        <w:t>31 1372     1     Баки питательные</w:t>
      </w:r>
    </w:p>
    <w:p w:rsidR="00CC4CF9" w:rsidRPr="00061AB7" w:rsidRDefault="00CC4CF9">
      <w:pPr>
        <w:pStyle w:val="ConsPlusCell"/>
        <w:jc w:val="both"/>
      </w:pPr>
      <w:r w:rsidRPr="00061AB7">
        <w:t>31 1373     7     Эжекторы</w:t>
      </w:r>
    </w:p>
    <w:p w:rsidR="00CC4CF9" w:rsidRPr="00061AB7" w:rsidRDefault="00CC4CF9">
      <w:pPr>
        <w:pStyle w:val="ConsPlusCell"/>
        <w:jc w:val="both"/>
      </w:pPr>
      <w:r w:rsidRPr="00061AB7">
        <w:t>31 1374     2     Конденсаторы</w:t>
      </w:r>
    </w:p>
    <w:p w:rsidR="00CC4CF9" w:rsidRPr="00061AB7" w:rsidRDefault="00CC4CF9">
      <w:pPr>
        <w:pStyle w:val="ConsPlusCell"/>
        <w:jc w:val="both"/>
      </w:pPr>
      <w:r w:rsidRPr="00061AB7">
        <w:t>31 1375     8     Регуляторы гидротурбин автоматические, установки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гидротурбин маслонапорные</w:t>
      </w:r>
    </w:p>
    <w:p w:rsidR="00CC4CF9" w:rsidRPr="00061AB7" w:rsidRDefault="00CC4CF9">
      <w:pPr>
        <w:pStyle w:val="ConsPlusCell"/>
        <w:jc w:val="both"/>
      </w:pPr>
      <w:r w:rsidRPr="00061AB7">
        <w:t>31 1377     9     Маслоподогреватели</w:t>
      </w:r>
    </w:p>
    <w:p w:rsidR="00CC4CF9" w:rsidRPr="00061AB7" w:rsidRDefault="00CC4CF9">
      <w:pPr>
        <w:pStyle w:val="ConsPlusCell"/>
        <w:jc w:val="both"/>
      </w:pPr>
      <w:r w:rsidRPr="00061AB7">
        <w:t>31 1378     4     Маслоохладители</w:t>
      </w:r>
    </w:p>
    <w:p w:rsidR="00CC4CF9" w:rsidRPr="00061AB7" w:rsidRDefault="00CC4CF9">
      <w:pPr>
        <w:pStyle w:val="ConsPlusCell"/>
        <w:jc w:val="both"/>
      </w:pPr>
      <w:r w:rsidRPr="00061AB7">
        <w:t>31 1379     3     Оборудование для отвода и сбора конденсата пара,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предохранения турбины от попадания в нее воды,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баки, промывочные устройства</w:t>
      </w:r>
    </w:p>
    <w:p w:rsidR="00CC4CF9" w:rsidRPr="00061AB7" w:rsidRDefault="00CC4CF9">
      <w:pPr>
        <w:pStyle w:val="ConsPlusCell"/>
        <w:jc w:val="both"/>
      </w:pPr>
      <w:r w:rsidRPr="00061AB7">
        <w:t>31 1380     5     Оборудование вспомогательное системы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пылеприготовления</w:t>
      </w:r>
    </w:p>
    <w:p w:rsidR="00CC4CF9" w:rsidRPr="00061AB7" w:rsidRDefault="00CC4CF9">
      <w:pPr>
        <w:pStyle w:val="ConsPlusCell"/>
        <w:jc w:val="both"/>
      </w:pPr>
      <w:r w:rsidRPr="00061AB7">
        <w:t>31 1381     0     Сепараторы пылевые для электростанций</w:t>
      </w:r>
    </w:p>
    <w:p w:rsidR="00CC4CF9" w:rsidRPr="00061AB7" w:rsidRDefault="00CC4CF9">
      <w:pPr>
        <w:pStyle w:val="ConsPlusCell"/>
        <w:jc w:val="both"/>
      </w:pPr>
      <w:r w:rsidRPr="00061AB7">
        <w:t>31 1382     6     Клапаны "Мигалка"</w:t>
      </w:r>
    </w:p>
    <w:p w:rsidR="00CC4CF9" w:rsidRPr="00061AB7" w:rsidRDefault="00CC4CF9">
      <w:pPr>
        <w:pStyle w:val="ConsPlusCell"/>
        <w:jc w:val="both"/>
      </w:pPr>
      <w:r w:rsidRPr="00061AB7">
        <w:t>31 1383     1     Клапаны плотные</w:t>
      </w:r>
    </w:p>
    <w:p w:rsidR="00CC4CF9" w:rsidRPr="00061AB7" w:rsidRDefault="00CC4CF9">
      <w:pPr>
        <w:pStyle w:val="ConsPlusCell"/>
        <w:jc w:val="both"/>
      </w:pPr>
      <w:r w:rsidRPr="00061AB7">
        <w:t>31 1384     7     Сушилки топлива</w:t>
      </w:r>
    </w:p>
    <w:p w:rsidR="00CC4CF9" w:rsidRPr="00061AB7" w:rsidRDefault="00CC4CF9">
      <w:pPr>
        <w:pStyle w:val="ConsPlusCell"/>
        <w:jc w:val="both"/>
      </w:pPr>
      <w:r w:rsidRPr="00061AB7">
        <w:t>31 1385     2     Дробилки органического твердого топлива</w:t>
      </w:r>
    </w:p>
    <w:p w:rsidR="00CC4CF9" w:rsidRPr="00061AB7" w:rsidRDefault="00CC4CF9">
      <w:pPr>
        <w:pStyle w:val="ConsPlusCell"/>
        <w:jc w:val="both"/>
      </w:pPr>
      <w:r w:rsidRPr="00061AB7">
        <w:t>31 1388     9     Пылегазовоздухопроводы</w:t>
      </w:r>
    </w:p>
    <w:p w:rsidR="00CC4CF9" w:rsidRPr="00061AB7" w:rsidRDefault="00CC4CF9">
      <w:pPr>
        <w:pStyle w:val="ConsPlusCell"/>
        <w:jc w:val="both"/>
      </w:pPr>
      <w:r w:rsidRPr="00061AB7">
        <w:t>31 1389     4     Клапаны предохранительные</w:t>
      </w:r>
    </w:p>
    <w:p w:rsidR="00CC4CF9" w:rsidRPr="00061AB7" w:rsidRDefault="00CC4CF9">
      <w:pPr>
        <w:pStyle w:val="ConsPlusCell"/>
        <w:jc w:val="both"/>
      </w:pPr>
      <w:r w:rsidRPr="00061AB7">
        <w:t>31 1390     0     Элементы котлов и топочные устройства</w:t>
      </w:r>
    </w:p>
    <w:p w:rsidR="00CC4CF9" w:rsidRPr="00061AB7" w:rsidRDefault="00CC4CF9">
      <w:pPr>
        <w:pStyle w:val="ConsPlusCell"/>
        <w:jc w:val="both"/>
      </w:pPr>
      <w:r w:rsidRPr="00061AB7">
        <w:t>31 1391     5     Экономайзеры</w:t>
      </w:r>
    </w:p>
    <w:p w:rsidR="00CC4CF9" w:rsidRPr="00061AB7" w:rsidRDefault="00CC4CF9">
      <w:pPr>
        <w:pStyle w:val="ConsPlusCell"/>
        <w:jc w:val="both"/>
      </w:pPr>
      <w:r w:rsidRPr="00061AB7">
        <w:t>31 1392     0     Воздухоподогреватели трубчатые</w:t>
      </w:r>
    </w:p>
    <w:p w:rsidR="00CC4CF9" w:rsidRPr="00061AB7" w:rsidRDefault="00CC4CF9">
      <w:pPr>
        <w:pStyle w:val="ConsPlusCell"/>
        <w:jc w:val="both"/>
      </w:pPr>
      <w:r w:rsidRPr="00061AB7">
        <w:t>31 1393     6     Воздухоподогреватели регенеративные</w:t>
      </w:r>
    </w:p>
    <w:p w:rsidR="00CC4CF9" w:rsidRPr="00061AB7" w:rsidRDefault="00CC4CF9">
      <w:pPr>
        <w:pStyle w:val="ConsPlusCell"/>
        <w:jc w:val="both"/>
      </w:pPr>
      <w:r w:rsidRPr="00061AB7">
        <w:t>31 1394     1     Топки механические</w:t>
      </w:r>
    </w:p>
    <w:p w:rsidR="00CC4CF9" w:rsidRPr="00061AB7" w:rsidRDefault="00CC4CF9">
      <w:pPr>
        <w:pStyle w:val="ConsPlusCell"/>
        <w:jc w:val="both"/>
      </w:pPr>
      <w:r w:rsidRPr="00061AB7">
        <w:t>31 1395     7     Топки полумеханические</w:t>
      </w:r>
    </w:p>
    <w:p w:rsidR="00CC4CF9" w:rsidRPr="00061AB7" w:rsidRDefault="00CC4CF9">
      <w:pPr>
        <w:pStyle w:val="ConsPlusCell"/>
        <w:jc w:val="both"/>
      </w:pPr>
      <w:r w:rsidRPr="00061AB7">
        <w:t>31 1396     2     Топки ручные</w:t>
      </w:r>
    </w:p>
    <w:p w:rsidR="00CC4CF9" w:rsidRPr="00061AB7" w:rsidRDefault="00CC4CF9">
      <w:pPr>
        <w:pStyle w:val="ConsPlusCell"/>
        <w:jc w:val="both"/>
      </w:pPr>
      <w:r w:rsidRPr="00061AB7">
        <w:t>31 1397     8     Горелки</w:t>
      </w:r>
    </w:p>
    <w:p w:rsidR="00CC4CF9" w:rsidRPr="00061AB7" w:rsidRDefault="00CC4CF9">
      <w:pPr>
        <w:pStyle w:val="ConsPlusCell"/>
        <w:jc w:val="both"/>
      </w:pPr>
      <w:r w:rsidRPr="00061AB7">
        <w:t>31 1398     3     Форсунки</w:t>
      </w:r>
    </w:p>
    <w:p w:rsidR="00CC4CF9" w:rsidRPr="00061AB7" w:rsidRDefault="00CC4CF9">
      <w:pPr>
        <w:pStyle w:val="ConsPlusCell"/>
        <w:jc w:val="both"/>
      </w:pPr>
      <w:r w:rsidRPr="00061AB7">
        <w:t>31 1399     9     Барабаны и комплекты барабанов</w:t>
      </w:r>
    </w:p>
    <w:p w:rsidR="00CC4CF9" w:rsidRPr="00061AB7" w:rsidRDefault="00CC4CF9">
      <w:pPr>
        <w:pStyle w:val="ConsPlusCell"/>
        <w:jc w:val="both"/>
      </w:pPr>
      <w:r w:rsidRPr="00061AB7">
        <w:t>31 1400     2     Энергопоезда и передвижные установки</w:t>
      </w:r>
    </w:p>
    <w:p w:rsidR="00CC4CF9" w:rsidRPr="00061AB7" w:rsidRDefault="00CC4CF9">
      <w:pPr>
        <w:pStyle w:val="ConsPlusCell"/>
        <w:jc w:val="both"/>
      </w:pPr>
      <w:r w:rsidRPr="00061AB7">
        <w:t>31 1401     8     Деаэраторы повышенного давления с баками *</w:t>
      </w:r>
    </w:p>
    <w:p w:rsidR="00CC4CF9" w:rsidRPr="00061AB7" w:rsidRDefault="00CC4CF9">
      <w:pPr>
        <w:pStyle w:val="ConsPlusCell"/>
        <w:jc w:val="both"/>
      </w:pPr>
      <w:r w:rsidRPr="00061AB7">
        <w:t>31 1402     3     Деаэраторы атмосферные с охладителями выпара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баки деаэраторные *</w:t>
      </w:r>
    </w:p>
    <w:p w:rsidR="00CC4CF9" w:rsidRPr="00061AB7" w:rsidRDefault="00CC4CF9">
      <w:pPr>
        <w:pStyle w:val="ConsPlusCell"/>
        <w:jc w:val="both"/>
      </w:pPr>
      <w:r w:rsidRPr="00061AB7">
        <w:t>31 1410     7     Энергопоезда / паротурбинные и газотурбинные</w:t>
      </w:r>
    </w:p>
    <w:p w:rsidR="00CC4CF9" w:rsidRPr="00061AB7" w:rsidRDefault="00CC4CF9">
      <w:pPr>
        <w:pStyle w:val="ConsPlusCell"/>
        <w:jc w:val="both"/>
      </w:pPr>
      <w:r w:rsidRPr="00061AB7">
        <w:t>31 1411     2     - паротурбинные</w:t>
      </w:r>
    </w:p>
    <w:p w:rsidR="00CC4CF9" w:rsidRPr="00061AB7" w:rsidRDefault="00CC4CF9">
      <w:pPr>
        <w:pStyle w:val="ConsPlusCell"/>
        <w:jc w:val="both"/>
      </w:pPr>
      <w:r w:rsidRPr="00061AB7">
        <w:t>31 1412     8     - газотурбинные</w:t>
      </w:r>
    </w:p>
    <w:p w:rsidR="00CC4CF9" w:rsidRPr="00061AB7" w:rsidRDefault="00CC4CF9">
      <w:pPr>
        <w:pStyle w:val="ConsPlusCell"/>
        <w:jc w:val="both"/>
      </w:pPr>
      <w:r w:rsidRPr="00061AB7">
        <w:t>31 1420     1     Установки передвижные</w:t>
      </w:r>
    </w:p>
    <w:p w:rsidR="00CC4CF9" w:rsidRPr="00061AB7" w:rsidRDefault="00CC4CF9">
      <w:pPr>
        <w:pStyle w:val="ConsPlusCell"/>
        <w:jc w:val="both"/>
      </w:pPr>
      <w:r w:rsidRPr="00061AB7">
        <w:t>31 1421     7     Котловагоны для энергопоездов</w:t>
      </w:r>
    </w:p>
    <w:p w:rsidR="00CC4CF9" w:rsidRPr="00061AB7" w:rsidRDefault="00CC4CF9">
      <w:pPr>
        <w:pStyle w:val="ConsPlusCell"/>
        <w:jc w:val="both"/>
      </w:pPr>
      <w:r w:rsidRPr="00061AB7">
        <w:t>31 1422     2     Вагоны-градирни для энергопоездов</w:t>
      </w:r>
    </w:p>
    <w:p w:rsidR="00CC4CF9" w:rsidRPr="00061AB7" w:rsidRDefault="00CC4CF9">
      <w:pPr>
        <w:pStyle w:val="ConsPlusCell"/>
        <w:jc w:val="both"/>
      </w:pPr>
      <w:r w:rsidRPr="00061AB7">
        <w:t>31 1423     8     Вагоны-мастерские для энергопоездов служебные</w:t>
      </w:r>
    </w:p>
    <w:p w:rsidR="00CC4CF9" w:rsidRPr="00061AB7" w:rsidRDefault="00CC4CF9">
      <w:pPr>
        <w:pStyle w:val="ConsPlusCell"/>
        <w:jc w:val="both"/>
      </w:pPr>
      <w:r w:rsidRPr="00061AB7">
        <w:t>31 1424     3     Установки передвижные котельные</w:t>
      </w:r>
    </w:p>
    <w:p w:rsidR="00CC4CF9" w:rsidRPr="00061AB7" w:rsidRDefault="00CC4CF9">
      <w:pPr>
        <w:pStyle w:val="ConsPlusCell"/>
        <w:jc w:val="both"/>
      </w:pPr>
      <w:r w:rsidRPr="00061AB7">
        <w:t>31 1430     6     Электростанции дизельные на ж/д ходу /</w:t>
      </w:r>
    </w:p>
    <w:p w:rsidR="00CC4CF9" w:rsidRPr="00061AB7" w:rsidRDefault="00CC4CF9">
      <w:pPr>
        <w:pStyle w:val="ConsPlusCell"/>
        <w:jc w:val="both"/>
      </w:pPr>
      <w:r w:rsidRPr="00061AB7">
        <w:t>31 1431     1     - мощностью от 600 до 1000 кВт включ.</w:t>
      </w:r>
    </w:p>
    <w:p w:rsidR="00CC4CF9" w:rsidRPr="00061AB7" w:rsidRDefault="00CC4CF9">
      <w:pPr>
        <w:pStyle w:val="ConsPlusCell"/>
        <w:jc w:val="both"/>
      </w:pPr>
      <w:r w:rsidRPr="00061AB7">
        <w:t>31 1432     7     - мощностью св. 1000 до 2000 кВт включ.</w:t>
      </w:r>
    </w:p>
    <w:p w:rsidR="00CC4CF9" w:rsidRPr="00061AB7" w:rsidRDefault="00CC4CF9">
      <w:pPr>
        <w:pStyle w:val="ConsPlusCell"/>
        <w:jc w:val="both"/>
      </w:pPr>
      <w:r w:rsidRPr="00061AB7">
        <w:t>31 1433     2     - мощностью св. 2000 кВт</w:t>
      </w:r>
    </w:p>
    <w:p w:rsidR="00CC4CF9" w:rsidRPr="00061AB7" w:rsidRDefault="00CC4CF9">
      <w:pPr>
        <w:pStyle w:val="ConsPlusCell"/>
        <w:jc w:val="both"/>
      </w:pPr>
      <w:r w:rsidRPr="00061AB7">
        <w:t>31 1600     0     Оборудование энергетическое прочее</w:t>
      </w:r>
    </w:p>
    <w:p w:rsidR="00CC4CF9" w:rsidRPr="00061AB7" w:rsidRDefault="00CC4CF9">
      <w:pPr>
        <w:pStyle w:val="ConsPlusCell"/>
        <w:jc w:val="both"/>
      </w:pPr>
      <w:r w:rsidRPr="00061AB7">
        <w:t>31 1610     4     Оборудование гидросооружений</w:t>
      </w:r>
    </w:p>
    <w:p w:rsidR="00CC4CF9" w:rsidRPr="00061AB7" w:rsidRDefault="00CC4CF9">
      <w:pPr>
        <w:pStyle w:val="ConsPlusCell"/>
        <w:jc w:val="both"/>
      </w:pPr>
      <w:r w:rsidRPr="00061AB7">
        <w:t>31 1611     3     Гидрозатворы</w:t>
      </w:r>
    </w:p>
    <w:p w:rsidR="00CC4CF9" w:rsidRPr="00061AB7" w:rsidRDefault="00CC4CF9">
      <w:pPr>
        <w:pStyle w:val="ConsPlusCell"/>
        <w:jc w:val="both"/>
      </w:pPr>
      <w:r w:rsidRPr="00061AB7">
        <w:t>31 1614     6     Устройства очистные</w:t>
      </w:r>
    </w:p>
    <w:p w:rsidR="00CC4CF9" w:rsidRPr="00061AB7" w:rsidRDefault="00CC4CF9">
      <w:pPr>
        <w:pStyle w:val="ConsPlusCell"/>
        <w:jc w:val="both"/>
      </w:pPr>
      <w:r w:rsidRPr="00061AB7">
        <w:t>31 1619     3     Оборудование гидросооружений прочее</w:t>
      </w:r>
    </w:p>
    <w:p w:rsidR="00CC4CF9" w:rsidRPr="00061AB7" w:rsidRDefault="00CC4CF9">
      <w:pPr>
        <w:pStyle w:val="ConsPlusCell"/>
        <w:jc w:val="both"/>
      </w:pPr>
      <w:r w:rsidRPr="00061AB7">
        <w:t>31 1620     9     Трубонасосы для крупных энергоблоков</w:t>
      </w:r>
    </w:p>
    <w:p w:rsidR="00CC4CF9" w:rsidRPr="00061AB7" w:rsidRDefault="00CC4CF9">
      <w:pPr>
        <w:pStyle w:val="ConsPlusCell"/>
        <w:jc w:val="both"/>
      </w:pPr>
      <w:r w:rsidRPr="00061AB7">
        <w:t>31 1621     4     Трубонасосы питательные для стационарных котлов</w:t>
      </w:r>
    </w:p>
    <w:p w:rsidR="00CC4CF9" w:rsidRPr="00061AB7" w:rsidRDefault="00CC4CF9">
      <w:pPr>
        <w:pStyle w:val="ConsPlusCell"/>
        <w:jc w:val="both"/>
      </w:pPr>
      <w:r w:rsidRPr="00061AB7">
        <w:t>31 1630     3     Питатели /</w:t>
      </w:r>
    </w:p>
    <w:p w:rsidR="00CC4CF9" w:rsidRPr="00061AB7" w:rsidRDefault="00CC4CF9">
      <w:pPr>
        <w:pStyle w:val="ConsPlusCell"/>
        <w:jc w:val="both"/>
      </w:pPr>
      <w:r w:rsidRPr="00061AB7">
        <w:t>31 1631     9     - угля скребковые</w:t>
      </w:r>
    </w:p>
    <w:p w:rsidR="00CC4CF9" w:rsidRPr="00061AB7" w:rsidRDefault="00CC4CF9">
      <w:pPr>
        <w:pStyle w:val="ConsPlusCell"/>
        <w:jc w:val="both"/>
      </w:pPr>
      <w:r w:rsidRPr="00061AB7">
        <w:t>31 1632     4     - пыли лопастные</w:t>
      </w:r>
    </w:p>
    <w:p w:rsidR="00CC4CF9" w:rsidRPr="00061AB7" w:rsidRDefault="00CC4CF9">
      <w:pPr>
        <w:pStyle w:val="ConsPlusCell"/>
        <w:jc w:val="both"/>
      </w:pPr>
      <w:r w:rsidRPr="00061AB7">
        <w:t>31 1634     5     - угля комбинированные</w:t>
      </w:r>
    </w:p>
    <w:p w:rsidR="00CC4CF9" w:rsidRPr="00061AB7" w:rsidRDefault="00CC4CF9">
      <w:pPr>
        <w:pStyle w:val="ConsPlusCell"/>
        <w:jc w:val="both"/>
      </w:pPr>
      <w:r w:rsidRPr="00061AB7">
        <w:t>31 1640     8     Мельницы /</w:t>
      </w:r>
    </w:p>
    <w:p w:rsidR="00CC4CF9" w:rsidRPr="00061AB7" w:rsidRDefault="00CC4CF9">
      <w:pPr>
        <w:pStyle w:val="ConsPlusCell"/>
        <w:jc w:val="both"/>
      </w:pPr>
      <w:r w:rsidRPr="00061AB7">
        <w:t>31 1641     3     - шахтные</w:t>
      </w:r>
    </w:p>
    <w:p w:rsidR="00CC4CF9" w:rsidRPr="00061AB7" w:rsidRDefault="00CC4CF9">
      <w:pPr>
        <w:pStyle w:val="ConsPlusCell"/>
        <w:jc w:val="both"/>
      </w:pPr>
      <w:r w:rsidRPr="00061AB7">
        <w:t>31 1642     9     Мельницы-вентиляторы</w:t>
      </w:r>
    </w:p>
    <w:p w:rsidR="00CC4CF9" w:rsidRPr="00061AB7" w:rsidRDefault="00CC4CF9">
      <w:pPr>
        <w:pStyle w:val="ConsPlusCell"/>
        <w:jc w:val="both"/>
      </w:pPr>
      <w:r w:rsidRPr="00061AB7">
        <w:t>31 1650     2     Подъемники /</w:t>
      </w:r>
    </w:p>
    <w:p w:rsidR="00CC4CF9" w:rsidRPr="00061AB7" w:rsidRDefault="00CC4CF9">
      <w:pPr>
        <w:pStyle w:val="ConsPlusCell"/>
        <w:jc w:val="both"/>
      </w:pPr>
      <w:r w:rsidRPr="00061AB7">
        <w:t>31 1651     8     - системы Шевьева для углеподачи</w:t>
      </w:r>
    </w:p>
    <w:p w:rsidR="00CC4CF9" w:rsidRPr="00061AB7" w:rsidRDefault="00CC4CF9">
      <w:pPr>
        <w:pStyle w:val="ConsPlusCell"/>
        <w:jc w:val="both"/>
      </w:pPr>
      <w:r w:rsidRPr="00061AB7">
        <w:t>31 1652     3     - скреперные</w:t>
      </w:r>
    </w:p>
    <w:p w:rsidR="00CC4CF9" w:rsidRPr="00061AB7" w:rsidRDefault="00CC4CF9">
      <w:pPr>
        <w:pStyle w:val="ConsPlusCell"/>
        <w:jc w:val="both"/>
      </w:pPr>
      <w:r w:rsidRPr="00061AB7">
        <w:t>31 1690     0     Оборудование энергетическое различного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назначения</w:t>
      </w:r>
    </w:p>
    <w:p w:rsidR="00CC4CF9" w:rsidRPr="00061AB7" w:rsidRDefault="00CC4CF9">
      <w:pPr>
        <w:pStyle w:val="ConsPlusCell"/>
        <w:jc w:val="both"/>
      </w:pPr>
      <w:r w:rsidRPr="00061AB7">
        <w:t>31 1700     3     Оборудование технологическое газоперекачивающих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станций</w:t>
      </w:r>
    </w:p>
    <w:p w:rsidR="00CC4CF9" w:rsidRPr="00061AB7" w:rsidRDefault="00CC4CF9">
      <w:pPr>
        <w:pStyle w:val="ConsPlusCell"/>
        <w:jc w:val="both"/>
      </w:pPr>
      <w:r w:rsidRPr="00061AB7">
        <w:t>31 1900     0     Запасные части к оборудованию энергетическому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31 2000     0     Дизели и дизель-генераторы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31 2010     5     Дизели и дизель-генераторы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(без автотракторных) *</w:t>
      </w:r>
    </w:p>
    <w:p w:rsidR="00CC4CF9" w:rsidRPr="00061AB7" w:rsidRDefault="00CC4CF9">
      <w:pPr>
        <w:pStyle w:val="ConsPlusCell"/>
        <w:jc w:val="both"/>
      </w:pPr>
      <w:r w:rsidRPr="00061AB7">
        <w:t>31 2011     0     Дизели и дизель-генераторы (товарный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выпуск) *</w:t>
      </w:r>
    </w:p>
    <w:p w:rsidR="00CC4CF9" w:rsidRPr="00061AB7" w:rsidRDefault="00CC4CF9">
      <w:pPr>
        <w:pStyle w:val="ConsPlusCell"/>
        <w:jc w:val="both"/>
      </w:pPr>
      <w:r w:rsidRPr="00061AB7">
        <w:t>31 2020     4     Дизели с турбонаддувом *</w:t>
      </w:r>
    </w:p>
    <w:p w:rsidR="00CC4CF9" w:rsidRPr="00061AB7" w:rsidRDefault="00CC4CF9">
      <w:pPr>
        <w:pStyle w:val="ConsPlusCell"/>
        <w:jc w:val="both"/>
      </w:pPr>
      <w:r w:rsidRPr="00061AB7">
        <w:t>31 2021     5     Дизели с турбонаддувом без идущих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внутризаводскую комплектацию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(товарный выпуск) *</w:t>
      </w:r>
    </w:p>
    <w:p w:rsidR="00CC4CF9" w:rsidRPr="00061AB7" w:rsidRDefault="00CC4CF9">
      <w:pPr>
        <w:pStyle w:val="ConsPlusCell"/>
        <w:jc w:val="both"/>
      </w:pPr>
      <w:r w:rsidRPr="00061AB7">
        <w:t>31 2040     9     Дизели типа Ч8,5/11 и Ч9,5/11 мощностью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6 - 60 л.с. *</w:t>
      </w:r>
    </w:p>
    <w:p w:rsidR="00CC4CF9" w:rsidRPr="00061AB7" w:rsidRDefault="00CC4CF9">
      <w:pPr>
        <w:pStyle w:val="ConsPlusCell"/>
        <w:jc w:val="both"/>
      </w:pPr>
      <w:r w:rsidRPr="00061AB7">
        <w:t>(в ред. Поправки N 1/2006 ОКП)</w:t>
      </w:r>
    </w:p>
    <w:p w:rsidR="00CC4CF9" w:rsidRPr="00061AB7" w:rsidRDefault="00CC4CF9">
      <w:pPr>
        <w:pStyle w:val="ConsPlusCell"/>
        <w:jc w:val="both"/>
      </w:pPr>
      <w:r w:rsidRPr="00061AB7">
        <w:t>31 2050     3     Дизели типа Ч8,5/11 и Ч9,5/11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электрогенераторами *</w:t>
      </w:r>
    </w:p>
    <w:p w:rsidR="00CC4CF9" w:rsidRPr="00061AB7" w:rsidRDefault="00CC4CF9">
      <w:pPr>
        <w:pStyle w:val="ConsPlusCell"/>
        <w:jc w:val="both"/>
      </w:pPr>
      <w:r w:rsidRPr="00061AB7">
        <w:t>(в ред. Поправки N 1/2006 ОКП)</w:t>
      </w:r>
    </w:p>
    <w:p w:rsidR="00CC4CF9" w:rsidRPr="00061AB7" w:rsidRDefault="00CC4CF9">
      <w:pPr>
        <w:pStyle w:val="ConsPlusCell"/>
        <w:jc w:val="both"/>
      </w:pPr>
      <w:r w:rsidRPr="00061AB7">
        <w:t>31 2060     8     Дизели Ч8,5/11 и Ч9,5/11 судовые главные *</w:t>
      </w:r>
    </w:p>
    <w:p w:rsidR="00CC4CF9" w:rsidRPr="00061AB7" w:rsidRDefault="00CC4CF9">
      <w:pPr>
        <w:pStyle w:val="ConsPlusCell"/>
        <w:jc w:val="both"/>
      </w:pPr>
      <w:r w:rsidRPr="00061AB7">
        <w:t>(в ред. Поправки N 1/2006 ОКП)</w:t>
      </w:r>
    </w:p>
    <w:p w:rsidR="00CC4CF9" w:rsidRPr="00061AB7" w:rsidRDefault="00CC4CF9">
      <w:pPr>
        <w:pStyle w:val="ConsPlusCell"/>
        <w:jc w:val="both"/>
      </w:pPr>
      <w:r w:rsidRPr="00061AB7">
        <w:t>31 2090     1     Запасные части к дизелям *</w:t>
      </w:r>
    </w:p>
    <w:p w:rsidR="00CC4CF9" w:rsidRPr="00061AB7" w:rsidRDefault="00CC4CF9">
      <w:pPr>
        <w:pStyle w:val="ConsPlusCell"/>
        <w:jc w:val="both"/>
      </w:pPr>
      <w:r w:rsidRPr="00061AB7">
        <w:t>31 2091     7     Регуляторы скорости для дизелей *</w:t>
      </w:r>
    </w:p>
    <w:p w:rsidR="00CC4CF9" w:rsidRPr="00061AB7" w:rsidRDefault="00CC4CF9">
      <w:pPr>
        <w:pStyle w:val="ConsPlusCell"/>
        <w:jc w:val="both"/>
      </w:pPr>
      <w:r w:rsidRPr="00061AB7">
        <w:t>31 2100     4     Дизели и дизель-генераторы с диаметром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цилиндра до 120 мм включ.</w:t>
      </w:r>
    </w:p>
    <w:p w:rsidR="00CC4CF9" w:rsidRPr="00061AB7" w:rsidRDefault="00CC4CF9">
      <w:pPr>
        <w:pStyle w:val="ConsPlusCell"/>
        <w:jc w:val="both"/>
      </w:pPr>
      <w:r w:rsidRPr="00061AB7">
        <w:t>31 2102     5     Дизели типа Ч9,5/10 мощностью 16 - 75 л.с. *</w:t>
      </w:r>
    </w:p>
    <w:p w:rsidR="00CC4CF9" w:rsidRPr="00061AB7" w:rsidRDefault="00CC4CF9">
      <w:pPr>
        <w:pStyle w:val="ConsPlusCell"/>
        <w:jc w:val="both"/>
      </w:pPr>
      <w:r w:rsidRPr="00061AB7">
        <w:t>(в ред. Поправки N 1/2006 ОКП)</w:t>
      </w:r>
    </w:p>
    <w:p w:rsidR="00CC4CF9" w:rsidRPr="00061AB7" w:rsidRDefault="00CC4CF9">
      <w:pPr>
        <w:pStyle w:val="ConsPlusCell"/>
        <w:jc w:val="both"/>
      </w:pPr>
      <w:r w:rsidRPr="00061AB7">
        <w:t>31 2105     1     Дизели типа Ч10,5/13 мощностью 40 л.с. *</w:t>
      </w:r>
    </w:p>
    <w:p w:rsidR="00CC4CF9" w:rsidRPr="00061AB7" w:rsidRDefault="00CC4CF9">
      <w:pPr>
        <w:pStyle w:val="ConsPlusCell"/>
        <w:jc w:val="both"/>
      </w:pPr>
      <w:r w:rsidRPr="00061AB7">
        <w:t>(в ред. Поправки N 1/2006 ОКП)</w:t>
      </w:r>
    </w:p>
    <w:p w:rsidR="00CC4CF9" w:rsidRPr="00061AB7" w:rsidRDefault="00CC4CF9">
      <w:pPr>
        <w:pStyle w:val="ConsPlusCell"/>
        <w:jc w:val="both"/>
      </w:pPr>
      <w:r w:rsidRPr="00061AB7">
        <w:t>31 2107     2     Дизели типа Ч12/14 мощностью 70 - 180 л.с. *</w:t>
      </w:r>
    </w:p>
    <w:p w:rsidR="00CC4CF9" w:rsidRPr="00061AB7" w:rsidRDefault="00CC4CF9">
      <w:pPr>
        <w:pStyle w:val="ConsPlusCell"/>
        <w:jc w:val="both"/>
      </w:pPr>
      <w:r w:rsidRPr="00061AB7">
        <w:t>(в ред. Поправки N 1/2006 ОКП)</w:t>
      </w:r>
    </w:p>
    <w:p w:rsidR="00CC4CF9" w:rsidRPr="00061AB7" w:rsidRDefault="00CC4CF9">
      <w:pPr>
        <w:pStyle w:val="ConsPlusCell"/>
        <w:jc w:val="both"/>
      </w:pPr>
      <w:r w:rsidRPr="00061AB7">
        <w:t>31 2108     8     Дизели типа Ч12/16 мощностью 13 л.с. *</w:t>
      </w:r>
    </w:p>
    <w:p w:rsidR="00CC4CF9" w:rsidRPr="00061AB7" w:rsidRDefault="00CC4CF9">
      <w:pPr>
        <w:pStyle w:val="ConsPlusCell"/>
        <w:jc w:val="both"/>
      </w:pPr>
      <w:r w:rsidRPr="00061AB7">
        <w:t>(в ред. Поправки N 1/2006 ОКП)</w:t>
      </w:r>
    </w:p>
    <w:p w:rsidR="00CC4CF9" w:rsidRPr="00061AB7" w:rsidRDefault="00CC4CF9">
      <w:pPr>
        <w:pStyle w:val="ConsPlusCell"/>
        <w:jc w:val="both"/>
      </w:pPr>
      <w:r w:rsidRPr="00061AB7">
        <w:t>31 2200     8     Дизели и дизель-генераторы диаметром цилиндра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св. 120 до 160 мм включ.</w:t>
      </w:r>
    </w:p>
    <w:p w:rsidR="00CC4CF9" w:rsidRPr="00061AB7" w:rsidRDefault="00CC4CF9">
      <w:pPr>
        <w:pStyle w:val="ConsPlusCell"/>
        <w:jc w:val="both"/>
      </w:pPr>
      <w:r w:rsidRPr="00061AB7">
        <w:t>31 2300     1     Дизели и дизель-генераторы с диаметром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цилиндра св. 160 до 220 мм включ.</w:t>
      </w:r>
    </w:p>
    <w:p w:rsidR="00CC4CF9" w:rsidRPr="00061AB7" w:rsidRDefault="00CC4CF9">
      <w:pPr>
        <w:pStyle w:val="ConsPlusCell"/>
        <w:jc w:val="both"/>
      </w:pPr>
      <w:r w:rsidRPr="00061AB7">
        <w:t>31 2302     2     Дизели типа ЧН18/20 (М-50) мощностью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150 - 600 л.с.</w:t>
      </w:r>
    </w:p>
    <w:p w:rsidR="00CC4CF9" w:rsidRPr="00061AB7" w:rsidRDefault="00CC4CF9">
      <w:pPr>
        <w:pStyle w:val="ConsPlusCell"/>
        <w:jc w:val="both"/>
      </w:pPr>
      <w:r w:rsidRPr="00061AB7">
        <w:t>31 2303     8     Дизели типа Ч и ЧН18/22 мощностью 150 - 600 л.с.</w:t>
      </w:r>
    </w:p>
    <w:p w:rsidR="00CC4CF9" w:rsidRPr="00061AB7" w:rsidRDefault="00CC4CF9">
      <w:pPr>
        <w:pStyle w:val="ConsPlusCell"/>
        <w:jc w:val="both"/>
      </w:pPr>
      <w:r w:rsidRPr="00061AB7">
        <w:t>31 2305     9     Дизели типа Д20,7/2.25,4 (Д-100) мощностью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2000 - 3000 л.с. *</w:t>
      </w:r>
    </w:p>
    <w:p w:rsidR="00CC4CF9" w:rsidRPr="00061AB7" w:rsidRDefault="00CC4CF9">
      <w:pPr>
        <w:pStyle w:val="ConsPlusCell"/>
        <w:jc w:val="both"/>
      </w:pPr>
      <w:r w:rsidRPr="00061AB7">
        <w:t>31 2306     4     Дизели типа ЧН21/21 мощностью 630 - 750 л.с. *</w:t>
      </w:r>
    </w:p>
    <w:p w:rsidR="00CC4CF9" w:rsidRPr="00061AB7" w:rsidRDefault="00CC4CF9">
      <w:pPr>
        <w:pStyle w:val="ConsPlusCell"/>
        <w:jc w:val="both"/>
      </w:pPr>
      <w:r w:rsidRPr="00061AB7">
        <w:t>31 2400     5     Дизели и дизель-генераторы диаметром цилиндра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св. 220 до 250 мм включ.</w:t>
      </w:r>
    </w:p>
    <w:p w:rsidR="00CC4CF9" w:rsidRPr="00061AB7" w:rsidRDefault="00CC4CF9">
      <w:pPr>
        <w:pStyle w:val="ConsPlusCell"/>
        <w:jc w:val="both"/>
      </w:pPr>
      <w:r w:rsidRPr="00061AB7">
        <w:t>31 2402     6     Дизели типа Ч23/30 мощностью 330 - 600 л.с. *</w:t>
      </w:r>
    </w:p>
    <w:p w:rsidR="00CC4CF9" w:rsidRPr="00061AB7" w:rsidRDefault="00CC4CF9">
      <w:pPr>
        <w:pStyle w:val="ConsPlusCell"/>
        <w:jc w:val="both"/>
      </w:pPr>
      <w:r w:rsidRPr="00061AB7">
        <w:t>(в ред. Поправки N 1/2006 ОКП)</w:t>
      </w:r>
    </w:p>
    <w:p w:rsidR="00CC4CF9" w:rsidRPr="00061AB7" w:rsidRDefault="00CC4CF9">
      <w:pPr>
        <w:pStyle w:val="ConsPlusCell"/>
        <w:jc w:val="both"/>
      </w:pPr>
      <w:r w:rsidRPr="00061AB7">
        <w:t>31 2403     1     Дизели типа ДН23/30 мощностью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2000 - 3000 л.с. *</w:t>
      </w:r>
    </w:p>
    <w:p w:rsidR="00CC4CF9" w:rsidRPr="00061AB7" w:rsidRDefault="00CC4CF9">
      <w:pPr>
        <w:pStyle w:val="ConsPlusCell"/>
        <w:jc w:val="both"/>
      </w:pPr>
      <w:r w:rsidRPr="00061AB7">
        <w:t>31 2404     7     Дизели типа ДН23/2.30 мощностью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3500 - 8000 л.с. *</w:t>
      </w:r>
    </w:p>
    <w:p w:rsidR="00CC4CF9" w:rsidRPr="00061AB7" w:rsidRDefault="00CC4CF9">
      <w:pPr>
        <w:pStyle w:val="ConsPlusCell"/>
        <w:jc w:val="both"/>
      </w:pPr>
      <w:r w:rsidRPr="00061AB7">
        <w:t>31 2406     8     Дизели типа ЧН25/35 мощностью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300 - 500 л.с. *</w:t>
      </w:r>
    </w:p>
    <w:p w:rsidR="00CC4CF9" w:rsidRPr="00061AB7" w:rsidRDefault="00CC4CF9">
      <w:pPr>
        <w:pStyle w:val="ConsPlusCell"/>
        <w:jc w:val="both"/>
      </w:pPr>
      <w:r w:rsidRPr="00061AB7">
        <w:t>31 2500     9     Дизели и дизель-генераторы диаметром цилиндра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св. 250 до 350 мм включ.</w:t>
      </w:r>
    </w:p>
    <w:p w:rsidR="00CC4CF9" w:rsidRPr="00061AB7" w:rsidRDefault="00CC4CF9">
      <w:pPr>
        <w:pStyle w:val="ConsPlusCell"/>
        <w:jc w:val="both"/>
      </w:pPr>
      <w:r w:rsidRPr="00061AB7">
        <w:t>31 2501     4     Дизели типа ЧН26/26 (Д-49) мощностью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1000 - 4000 л.с. *</w:t>
      </w:r>
    </w:p>
    <w:p w:rsidR="00CC4CF9" w:rsidRPr="00061AB7" w:rsidRDefault="00CC4CF9">
      <w:pPr>
        <w:pStyle w:val="ConsPlusCell"/>
        <w:jc w:val="both"/>
      </w:pPr>
      <w:r w:rsidRPr="00061AB7">
        <w:t>31 2504     0     Дизели типа Д30/50 мощностью 600 - 1000 л.с. *</w:t>
      </w:r>
    </w:p>
    <w:p w:rsidR="00CC4CF9" w:rsidRPr="00061AB7" w:rsidRDefault="00CC4CF9">
      <w:pPr>
        <w:pStyle w:val="ConsPlusCell"/>
        <w:jc w:val="both"/>
      </w:pPr>
      <w:r w:rsidRPr="00061AB7">
        <w:t>31 2505     6     Дизели типа ЧН31,8/33 (Д-50) мощностью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900 - 1200 л.с. *</w:t>
      </w:r>
    </w:p>
    <w:p w:rsidR="00CC4CF9" w:rsidRPr="00061AB7" w:rsidRDefault="00CC4CF9">
      <w:pPr>
        <w:pStyle w:val="ConsPlusCell"/>
        <w:jc w:val="both"/>
      </w:pPr>
      <w:r w:rsidRPr="00061AB7">
        <w:t>31 2600     2     Дизели и дизель-генераторы диаметром цилиндра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св. 350 мм</w:t>
      </w:r>
    </w:p>
    <w:p w:rsidR="00CC4CF9" w:rsidRPr="00061AB7" w:rsidRDefault="00CC4CF9">
      <w:pPr>
        <w:pStyle w:val="ConsPlusCell"/>
        <w:jc w:val="both"/>
      </w:pPr>
      <w:r w:rsidRPr="00061AB7">
        <w:t>31 2603     9     Дизели типа Ч36/45 мощностью 600 - 1500 л.с. *</w:t>
      </w:r>
    </w:p>
    <w:p w:rsidR="00CC4CF9" w:rsidRPr="00061AB7" w:rsidRDefault="00CC4CF9">
      <w:pPr>
        <w:pStyle w:val="ConsPlusCell"/>
        <w:jc w:val="both"/>
      </w:pPr>
      <w:r w:rsidRPr="00061AB7">
        <w:t>31 2700     6     Дизели крейцкопфные</w:t>
      </w:r>
    </w:p>
    <w:p w:rsidR="00CC4CF9" w:rsidRPr="00061AB7" w:rsidRDefault="00CC4CF9">
      <w:pPr>
        <w:pStyle w:val="ConsPlusCell"/>
        <w:jc w:val="both"/>
      </w:pPr>
      <w:r w:rsidRPr="00061AB7">
        <w:t>31 2701     1     Дизели судовые главные типа ДКРН мощностью от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3500 л.с. и выше *</w:t>
      </w:r>
    </w:p>
    <w:p w:rsidR="00CC4CF9" w:rsidRPr="00061AB7" w:rsidRDefault="00CC4CF9">
      <w:pPr>
        <w:pStyle w:val="ConsPlusCell"/>
        <w:jc w:val="both"/>
      </w:pPr>
      <w:r w:rsidRPr="00061AB7">
        <w:t>31 2900     3     Комплектующие изделия дизелей и дизель-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генераторов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31 3000     3     Оборудование для черной и цветной металлургии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31 3010     8     Оборудование металлургическое *</w:t>
      </w:r>
    </w:p>
    <w:p w:rsidR="00CC4CF9" w:rsidRPr="00061AB7" w:rsidRDefault="00CC4CF9">
      <w:pPr>
        <w:pStyle w:val="ConsPlusCell"/>
        <w:jc w:val="both"/>
      </w:pPr>
      <w:r w:rsidRPr="00061AB7">
        <w:t>31 3020     2     Оборудование прокатное (включая машины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непрерывного литья заготовок) *</w:t>
      </w:r>
    </w:p>
    <w:p w:rsidR="00CC4CF9" w:rsidRPr="00061AB7" w:rsidRDefault="00CC4CF9">
      <w:pPr>
        <w:pStyle w:val="ConsPlusCell"/>
        <w:jc w:val="both"/>
      </w:pPr>
      <w:r w:rsidRPr="00061AB7">
        <w:t>31 3021     8     Оборудование прокатное по именному перечню *</w:t>
      </w:r>
    </w:p>
    <w:p w:rsidR="00CC4CF9" w:rsidRPr="00061AB7" w:rsidRDefault="00CC4CF9">
      <w:pPr>
        <w:pStyle w:val="ConsPlusCell"/>
        <w:jc w:val="both"/>
      </w:pPr>
      <w:r w:rsidRPr="00061AB7">
        <w:t>31 3022     3     Машины и оборудование непрерывного литья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заготовок по именному перечню *</w:t>
      </w:r>
    </w:p>
    <w:p w:rsidR="00CC4CF9" w:rsidRPr="00061AB7" w:rsidRDefault="00CC4CF9">
      <w:pPr>
        <w:pStyle w:val="ConsPlusCell"/>
        <w:jc w:val="both"/>
      </w:pPr>
      <w:r w:rsidRPr="00061AB7">
        <w:t>31 3084     1     Оборудование технологическое для цветной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металлургии *</w:t>
      </w:r>
    </w:p>
    <w:p w:rsidR="00CC4CF9" w:rsidRPr="00061AB7" w:rsidRDefault="00CC4CF9">
      <w:pPr>
        <w:pStyle w:val="ConsPlusCell"/>
        <w:jc w:val="both"/>
      </w:pPr>
      <w:r w:rsidRPr="00061AB7">
        <w:t>31 3100     7     Оборудование агломерационное (машины и механизмы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окускования сырья)</w:t>
      </w:r>
    </w:p>
    <w:p w:rsidR="00CC4CF9" w:rsidRPr="00061AB7" w:rsidRDefault="00CC4CF9">
      <w:pPr>
        <w:pStyle w:val="ConsPlusCell"/>
        <w:jc w:val="both"/>
      </w:pPr>
      <w:r w:rsidRPr="00061AB7">
        <w:t>31 3110     1     Машины и механизмы подготовки шихты</w:t>
      </w:r>
    </w:p>
    <w:p w:rsidR="00CC4CF9" w:rsidRPr="00061AB7" w:rsidRDefault="00CC4CF9">
      <w:pPr>
        <w:pStyle w:val="ConsPlusCell"/>
        <w:jc w:val="both"/>
      </w:pPr>
      <w:r w:rsidRPr="00061AB7">
        <w:t>31 3111     7     Усреднители шихты</w:t>
      </w:r>
    </w:p>
    <w:p w:rsidR="00CC4CF9" w:rsidRPr="00061AB7" w:rsidRDefault="00CC4CF9">
      <w:pPr>
        <w:pStyle w:val="ConsPlusCell"/>
        <w:jc w:val="both"/>
      </w:pPr>
      <w:r w:rsidRPr="00061AB7">
        <w:t>31 3112     2     Дробилки</w:t>
      </w:r>
    </w:p>
    <w:p w:rsidR="00CC4CF9" w:rsidRPr="00061AB7" w:rsidRDefault="00CC4CF9">
      <w:pPr>
        <w:pStyle w:val="ConsPlusCell"/>
        <w:jc w:val="both"/>
      </w:pPr>
      <w:r w:rsidRPr="00061AB7">
        <w:t>31 3113     8     Грохоты</w:t>
      </w:r>
    </w:p>
    <w:p w:rsidR="00CC4CF9" w:rsidRPr="00061AB7" w:rsidRDefault="00CC4CF9">
      <w:pPr>
        <w:pStyle w:val="ConsPlusCell"/>
        <w:jc w:val="both"/>
      </w:pPr>
      <w:r w:rsidRPr="00061AB7">
        <w:t>31 3114     3     Смесители</w:t>
      </w:r>
    </w:p>
    <w:p w:rsidR="00CC4CF9" w:rsidRPr="00061AB7" w:rsidRDefault="00CC4CF9">
      <w:pPr>
        <w:pStyle w:val="ConsPlusCell"/>
        <w:jc w:val="both"/>
      </w:pPr>
      <w:r w:rsidRPr="00061AB7">
        <w:t>31 3115     9     Окомкователи и грануляторы</w:t>
      </w:r>
    </w:p>
    <w:p w:rsidR="00CC4CF9" w:rsidRPr="00061AB7" w:rsidRDefault="00CC4CF9">
      <w:pPr>
        <w:pStyle w:val="ConsPlusCell"/>
        <w:jc w:val="both"/>
      </w:pPr>
      <w:r w:rsidRPr="00061AB7">
        <w:t>31 3116     4     Распределители шихты для агломерата</w:t>
      </w:r>
    </w:p>
    <w:p w:rsidR="00CC4CF9" w:rsidRPr="00061AB7" w:rsidRDefault="00CC4CF9">
      <w:pPr>
        <w:pStyle w:val="ConsPlusCell"/>
        <w:jc w:val="both"/>
      </w:pPr>
      <w:r w:rsidRPr="00061AB7">
        <w:t>31 3120     6     Агрегаты, машины и механизмы производства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агломерата и окатышей</w:t>
      </w:r>
    </w:p>
    <w:p w:rsidR="00CC4CF9" w:rsidRPr="00061AB7" w:rsidRDefault="00CC4CF9">
      <w:pPr>
        <w:pStyle w:val="ConsPlusCell"/>
        <w:jc w:val="both"/>
      </w:pPr>
      <w:r w:rsidRPr="00061AB7">
        <w:t>31 3121     1     Питатели</w:t>
      </w:r>
    </w:p>
    <w:p w:rsidR="00CC4CF9" w:rsidRPr="00061AB7" w:rsidRDefault="00CC4CF9">
      <w:pPr>
        <w:pStyle w:val="ConsPlusCell"/>
        <w:jc w:val="both"/>
      </w:pPr>
      <w:r w:rsidRPr="00061AB7">
        <w:t>31 3122     7     Укладчики</w:t>
      </w:r>
    </w:p>
    <w:p w:rsidR="00CC4CF9" w:rsidRPr="00061AB7" w:rsidRDefault="00CC4CF9">
      <w:pPr>
        <w:pStyle w:val="ConsPlusCell"/>
        <w:jc w:val="both"/>
      </w:pPr>
      <w:r w:rsidRPr="00061AB7">
        <w:t>31 3123     2     Машины агломерационные</w:t>
      </w:r>
    </w:p>
    <w:p w:rsidR="00CC4CF9" w:rsidRPr="00061AB7" w:rsidRDefault="00CC4CF9">
      <w:pPr>
        <w:pStyle w:val="ConsPlusCell"/>
        <w:jc w:val="both"/>
      </w:pPr>
      <w:r w:rsidRPr="00061AB7">
        <w:t>31 3124     8     Машины обжиговые</w:t>
      </w:r>
    </w:p>
    <w:p w:rsidR="00CC4CF9" w:rsidRPr="00061AB7" w:rsidRDefault="00CC4CF9">
      <w:pPr>
        <w:pStyle w:val="ConsPlusCell"/>
        <w:jc w:val="both"/>
      </w:pPr>
      <w:r w:rsidRPr="00061AB7">
        <w:t>31 3126     9     Дозаторы</w:t>
      </w:r>
    </w:p>
    <w:p w:rsidR="00CC4CF9" w:rsidRPr="00061AB7" w:rsidRDefault="00CC4CF9">
      <w:pPr>
        <w:pStyle w:val="ConsPlusCell"/>
        <w:jc w:val="both"/>
      </w:pPr>
      <w:r w:rsidRPr="00061AB7">
        <w:t>31 3127     4     Охладители</w:t>
      </w:r>
    </w:p>
    <w:p w:rsidR="00CC4CF9" w:rsidRPr="00061AB7" w:rsidRDefault="00CC4CF9">
      <w:pPr>
        <w:pStyle w:val="ConsPlusCell"/>
        <w:jc w:val="both"/>
      </w:pPr>
      <w:r w:rsidRPr="00061AB7">
        <w:t>31 3130     0     Оборудование обслуживания аглофабрик</w:t>
      </w:r>
    </w:p>
    <w:p w:rsidR="00CC4CF9" w:rsidRPr="00061AB7" w:rsidRDefault="00CC4CF9">
      <w:pPr>
        <w:pStyle w:val="ConsPlusCell"/>
        <w:jc w:val="both"/>
      </w:pPr>
      <w:r w:rsidRPr="00061AB7">
        <w:t>31 3131     6     Механизмы транспортирующие</w:t>
      </w:r>
    </w:p>
    <w:p w:rsidR="00CC4CF9" w:rsidRPr="00061AB7" w:rsidRDefault="00CC4CF9">
      <w:pPr>
        <w:pStyle w:val="ConsPlusCell"/>
        <w:jc w:val="both"/>
      </w:pPr>
      <w:r w:rsidRPr="00061AB7">
        <w:t>31 3200     0     Оборудование обогатительное</w:t>
      </w:r>
    </w:p>
    <w:p w:rsidR="00CC4CF9" w:rsidRPr="00061AB7" w:rsidRDefault="00CC4CF9">
      <w:pPr>
        <w:pStyle w:val="ConsPlusCell"/>
        <w:jc w:val="both"/>
      </w:pPr>
      <w:r w:rsidRPr="00061AB7">
        <w:t>31 3210     5     Оборудование для классификации (без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лабораторного)</w:t>
      </w:r>
    </w:p>
    <w:p w:rsidR="00CC4CF9" w:rsidRPr="00061AB7" w:rsidRDefault="00CC4CF9">
      <w:pPr>
        <w:pStyle w:val="ConsPlusCell"/>
        <w:jc w:val="both"/>
      </w:pPr>
      <w:r w:rsidRPr="00061AB7">
        <w:t>31 3211     0     Грохоты и сита</w:t>
      </w:r>
    </w:p>
    <w:p w:rsidR="00CC4CF9" w:rsidRPr="00061AB7" w:rsidRDefault="00CC4CF9">
      <w:pPr>
        <w:pStyle w:val="ConsPlusCell"/>
        <w:jc w:val="both"/>
      </w:pPr>
      <w:r w:rsidRPr="00061AB7">
        <w:t>31 3212     6     Классификаторы</w:t>
      </w:r>
    </w:p>
    <w:p w:rsidR="00CC4CF9" w:rsidRPr="00061AB7" w:rsidRDefault="00CC4CF9">
      <w:pPr>
        <w:pStyle w:val="ConsPlusCell"/>
        <w:jc w:val="both"/>
      </w:pPr>
      <w:r w:rsidRPr="00061AB7">
        <w:t>31 3213     1     Машины промывочные</w:t>
      </w:r>
    </w:p>
    <w:p w:rsidR="00CC4CF9" w:rsidRPr="00061AB7" w:rsidRDefault="00CC4CF9">
      <w:pPr>
        <w:pStyle w:val="ConsPlusCell"/>
        <w:jc w:val="both"/>
      </w:pPr>
      <w:r w:rsidRPr="00061AB7">
        <w:t>31 3214     7     Обеспыливатели</w:t>
      </w:r>
    </w:p>
    <w:p w:rsidR="00CC4CF9" w:rsidRPr="00061AB7" w:rsidRDefault="00CC4CF9">
      <w:pPr>
        <w:pStyle w:val="ConsPlusCell"/>
        <w:jc w:val="both"/>
      </w:pPr>
      <w:r w:rsidRPr="00061AB7">
        <w:t>31 3216     8     Гидроциклоны</w:t>
      </w:r>
    </w:p>
    <w:p w:rsidR="00CC4CF9" w:rsidRPr="00061AB7" w:rsidRDefault="00CC4CF9">
      <w:pPr>
        <w:pStyle w:val="ConsPlusCell"/>
        <w:jc w:val="both"/>
      </w:pPr>
      <w:r w:rsidRPr="00061AB7">
        <w:t>31 3220     0     Оборудование для гравитационного, магнитного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электрического обогащения (без лабораторного)</w:t>
      </w:r>
    </w:p>
    <w:p w:rsidR="00CC4CF9" w:rsidRPr="00061AB7" w:rsidRDefault="00CC4CF9">
      <w:pPr>
        <w:pStyle w:val="ConsPlusCell"/>
        <w:jc w:val="both"/>
      </w:pPr>
      <w:r w:rsidRPr="00061AB7">
        <w:t>31 3221     5     Машины отсадочные</w:t>
      </w:r>
    </w:p>
    <w:p w:rsidR="00CC4CF9" w:rsidRPr="00061AB7" w:rsidRDefault="00CC4CF9">
      <w:pPr>
        <w:pStyle w:val="ConsPlusCell"/>
        <w:jc w:val="both"/>
      </w:pPr>
      <w:r w:rsidRPr="00061AB7">
        <w:t>31 3222     0     Установки осадительные и пульсаторы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гидравлические</w:t>
      </w:r>
    </w:p>
    <w:p w:rsidR="00CC4CF9" w:rsidRPr="00061AB7" w:rsidRDefault="00CC4CF9">
      <w:pPr>
        <w:pStyle w:val="ConsPlusCell"/>
        <w:jc w:val="both"/>
      </w:pPr>
      <w:r w:rsidRPr="00061AB7">
        <w:t>31 3224     1     Столы концентрационные</w:t>
      </w:r>
    </w:p>
    <w:p w:rsidR="00CC4CF9" w:rsidRPr="00061AB7" w:rsidRDefault="00CC4CF9">
      <w:pPr>
        <w:pStyle w:val="ConsPlusCell"/>
        <w:jc w:val="both"/>
      </w:pPr>
      <w:r w:rsidRPr="00061AB7">
        <w:t>31 3225     7     Сепараторы</w:t>
      </w:r>
    </w:p>
    <w:p w:rsidR="00CC4CF9" w:rsidRPr="00061AB7" w:rsidRDefault="00CC4CF9">
      <w:pPr>
        <w:pStyle w:val="ConsPlusCell"/>
        <w:jc w:val="both"/>
      </w:pPr>
      <w:r w:rsidRPr="00061AB7">
        <w:t>31 3226     2     Аппараты намагничивающие и размагничивающие</w:t>
      </w:r>
    </w:p>
    <w:p w:rsidR="00CC4CF9" w:rsidRPr="00061AB7" w:rsidRDefault="00CC4CF9">
      <w:pPr>
        <w:pStyle w:val="ConsPlusCell"/>
        <w:jc w:val="both"/>
      </w:pPr>
      <w:r w:rsidRPr="00061AB7">
        <w:t>31 3228     3     Установки для обогащения геолого-разведочных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проб</w:t>
      </w:r>
    </w:p>
    <w:p w:rsidR="00CC4CF9" w:rsidRPr="00061AB7" w:rsidRDefault="00CC4CF9">
      <w:pPr>
        <w:pStyle w:val="ConsPlusCell"/>
        <w:jc w:val="both"/>
      </w:pPr>
      <w:r w:rsidRPr="00061AB7">
        <w:t>31 3230     4     Оборудование для флотации (без лабораторного)</w:t>
      </w:r>
    </w:p>
    <w:p w:rsidR="00CC4CF9" w:rsidRPr="00061AB7" w:rsidRDefault="00CC4CF9">
      <w:pPr>
        <w:pStyle w:val="ConsPlusCell"/>
        <w:jc w:val="both"/>
      </w:pPr>
      <w:r w:rsidRPr="00061AB7">
        <w:t>31 3231     3     Машины флотационные</w:t>
      </w:r>
    </w:p>
    <w:p w:rsidR="00CC4CF9" w:rsidRPr="00061AB7" w:rsidRDefault="00CC4CF9">
      <w:pPr>
        <w:pStyle w:val="ConsPlusCell"/>
        <w:jc w:val="both"/>
      </w:pPr>
      <w:r w:rsidRPr="00061AB7">
        <w:t>31 3233     0     Перемешиватели и чаны контактные</w:t>
      </w:r>
    </w:p>
    <w:p w:rsidR="00CC4CF9" w:rsidRPr="00061AB7" w:rsidRDefault="00CC4CF9">
      <w:pPr>
        <w:pStyle w:val="ConsPlusCell"/>
        <w:jc w:val="both"/>
      </w:pPr>
      <w:r w:rsidRPr="00061AB7">
        <w:t>31 3235     1     Эмульгаторы и пульпоподъемники для пенных пульп</w:t>
      </w:r>
    </w:p>
    <w:p w:rsidR="00CC4CF9" w:rsidRPr="00061AB7" w:rsidRDefault="00CC4CF9">
      <w:pPr>
        <w:pStyle w:val="ConsPlusCell"/>
        <w:jc w:val="both"/>
      </w:pPr>
      <w:r w:rsidRPr="00061AB7">
        <w:t>31 3240     9     Оборудование для обезвоживания и пылеулавливания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(без лабораторного)</w:t>
      </w:r>
    </w:p>
    <w:p w:rsidR="00CC4CF9" w:rsidRPr="00061AB7" w:rsidRDefault="00CC4CF9">
      <w:pPr>
        <w:pStyle w:val="ConsPlusCell"/>
        <w:jc w:val="both"/>
      </w:pPr>
      <w:r w:rsidRPr="00061AB7">
        <w:t>31 3241     4     Центрифуги</w:t>
      </w:r>
    </w:p>
    <w:p w:rsidR="00CC4CF9" w:rsidRPr="00061AB7" w:rsidRDefault="00CC4CF9">
      <w:pPr>
        <w:pStyle w:val="ConsPlusCell"/>
        <w:jc w:val="both"/>
      </w:pPr>
      <w:r w:rsidRPr="00061AB7">
        <w:t>31 3242     7     Сгустители</w:t>
      </w:r>
    </w:p>
    <w:p w:rsidR="00CC4CF9" w:rsidRPr="00061AB7" w:rsidRDefault="00CC4CF9">
      <w:pPr>
        <w:pStyle w:val="ConsPlusCell"/>
        <w:jc w:val="both"/>
      </w:pPr>
      <w:r w:rsidRPr="00061AB7">
        <w:t>31 3243     5     Отстойники</w:t>
      </w:r>
    </w:p>
    <w:p w:rsidR="00CC4CF9" w:rsidRPr="00061AB7" w:rsidRDefault="00CC4CF9">
      <w:pPr>
        <w:pStyle w:val="ConsPlusCell"/>
        <w:jc w:val="both"/>
      </w:pPr>
      <w:r w:rsidRPr="00061AB7">
        <w:t>31 3244     0     Дешламаторы</w:t>
      </w:r>
    </w:p>
    <w:p w:rsidR="00CC4CF9" w:rsidRPr="00061AB7" w:rsidRDefault="00CC4CF9">
      <w:pPr>
        <w:pStyle w:val="ConsPlusCell"/>
        <w:jc w:val="both"/>
      </w:pPr>
      <w:r w:rsidRPr="00061AB7">
        <w:t>31 3246     1     Циклоны и пылеуловители</w:t>
      </w:r>
    </w:p>
    <w:p w:rsidR="00CC4CF9" w:rsidRPr="00061AB7" w:rsidRDefault="00CC4CF9">
      <w:pPr>
        <w:pStyle w:val="ConsPlusCell"/>
        <w:jc w:val="both"/>
      </w:pPr>
      <w:r w:rsidRPr="00061AB7">
        <w:t>31 3247     7     Фильтры для угольных и рудных концентратов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шламов</w:t>
      </w:r>
    </w:p>
    <w:p w:rsidR="00CC4CF9" w:rsidRPr="00061AB7" w:rsidRDefault="00CC4CF9">
      <w:pPr>
        <w:pStyle w:val="ConsPlusCell"/>
        <w:jc w:val="both"/>
      </w:pPr>
      <w:r w:rsidRPr="00061AB7">
        <w:t>31 3250     3     Оборудование для разделения, отбора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приготовления проб (без лабораторного)</w:t>
      </w:r>
    </w:p>
    <w:p w:rsidR="00CC4CF9" w:rsidRPr="00061AB7" w:rsidRDefault="00CC4CF9">
      <w:pPr>
        <w:pStyle w:val="ConsPlusCell"/>
        <w:jc w:val="both"/>
      </w:pPr>
      <w:r w:rsidRPr="00061AB7">
        <w:t>31 3251     9     Машины проборазделочные и пробоотбиратели</w:t>
      </w:r>
    </w:p>
    <w:p w:rsidR="00CC4CF9" w:rsidRPr="00061AB7" w:rsidRDefault="00CC4CF9">
      <w:pPr>
        <w:pStyle w:val="ConsPlusCell"/>
        <w:jc w:val="both"/>
      </w:pPr>
      <w:r w:rsidRPr="00061AB7">
        <w:t>31 3252     4     Установки для определения породы и мелочи,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отбора и разделки проб угля</w:t>
      </w:r>
    </w:p>
    <w:p w:rsidR="00CC4CF9" w:rsidRPr="00061AB7" w:rsidRDefault="00CC4CF9">
      <w:pPr>
        <w:pStyle w:val="ConsPlusCell"/>
        <w:jc w:val="both"/>
      </w:pPr>
      <w:r w:rsidRPr="00061AB7">
        <w:t>31 3253     0     Пульподелители и переключатели</w:t>
      </w:r>
    </w:p>
    <w:p w:rsidR="00CC4CF9" w:rsidRPr="00061AB7" w:rsidRDefault="00CC4CF9">
      <w:pPr>
        <w:pStyle w:val="ConsPlusCell"/>
        <w:jc w:val="both"/>
      </w:pPr>
      <w:r w:rsidRPr="00061AB7">
        <w:t>31 3254     5     Сократители проб</w:t>
      </w:r>
    </w:p>
    <w:p w:rsidR="00CC4CF9" w:rsidRPr="00061AB7" w:rsidRDefault="00CC4CF9">
      <w:pPr>
        <w:pStyle w:val="ConsPlusCell"/>
        <w:jc w:val="both"/>
      </w:pPr>
      <w:r w:rsidRPr="00061AB7">
        <w:t>31 3260     8     Питатели (без лабораторных)</w:t>
      </w:r>
    </w:p>
    <w:p w:rsidR="00CC4CF9" w:rsidRPr="00061AB7" w:rsidRDefault="00CC4CF9">
      <w:pPr>
        <w:pStyle w:val="ConsPlusCell"/>
        <w:jc w:val="both"/>
      </w:pPr>
      <w:r w:rsidRPr="00061AB7">
        <w:t>31 3261     3     Питатели реагентные</w:t>
      </w:r>
    </w:p>
    <w:p w:rsidR="00CC4CF9" w:rsidRPr="00061AB7" w:rsidRDefault="00CC4CF9">
      <w:pPr>
        <w:pStyle w:val="ConsPlusCell"/>
        <w:jc w:val="both"/>
      </w:pPr>
      <w:r w:rsidRPr="00061AB7">
        <w:t>31 3262     9     Питатели вибрационные с электромагнитным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приводом</w:t>
      </w:r>
    </w:p>
    <w:p w:rsidR="00CC4CF9" w:rsidRPr="00061AB7" w:rsidRDefault="00CC4CF9">
      <w:pPr>
        <w:pStyle w:val="ConsPlusCell"/>
        <w:jc w:val="both"/>
      </w:pPr>
      <w:r w:rsidRPr="00061AB7">
        <w:t>31 3263     4     Питатели дисковые</w:t>
      </w:r>
    </w:p>
    <w:p w:rsidR="00CC4CF9" w:rsidRPr="00061AB7" w:rsidRDefault="00CC4CF9">
      <w:pPr>
        <w:pStyle w:val="ConsPlusCell"/>
        <w:jc w:val="both"/>
      </w:pPr>
      <w:r w:rsidRPr="00061AB7">
        <w:t>31 3264     4     Питатели качающиеся</w:t>
      </w:r>
    </w:p>
    <w:p w:rsidR="00CC4CF9" w:rsidRPr="00061AB7" w:rsidRDefault="00CC4CF9">
      <w:pPr>
        <w:pStyle w:val="ConsPlusCell"/>
        <w:jc w:val="both"/>
      </w:pPr>
      <w:r w:rsidRPr="00061AB7">
        <w:t>31 3265     5     Питатели пластинчатые</w:t>
      </w:r>
    </w:p>
    <w:p w:rsidR="00CC4CF9" w:rsidRPr="00061AB7" w:rsidRDefault="00CC4CF9">
      <w:pPr>
        <w:pStyle w:val="ConsPlusCell"/>
        <w:jc w:val="both"/>
      </w:pPr>
      <w:r w:rsidRPr="00061AB7">
        <w:t>31 3266     0     Устройства загрузочные</w:t>
      </w:r>
    </w:p>
    <w:p w:rsidR="00CC4CF9" w:rsidRPr="00061AB7" w:rsidRDefault="00CC4CF9">
      <w:pPr>
        <w:pStyle w:val="ConsPlusCell"/>
        <w:jc w:val="both"/>
      </w:pPr>
      <w:r w:rsidRPr="00061AB7">
        <w:t>31 3280     7     Оборудование лабораторное обогатительное</w:t>
      </w:r>
    </w:p>
    <w:p w:rsidR="00CC4CF9" w:rsidRPr="00061AB7" w:rsidRDefault="00CC4CF9">
      <w:pPr>
        <w:pStyle w:val="ConsPlusCell"/>
        <w:jc w:val="both"/>
      </w:pPr>
      <w:r w:rsidRPr="00061AB7">
        <w:t>31 3281     2     Оборудование для классификации лабораторное</w:t>
      </w:r>
    </w:p>
    <w:p w:rsidR="00CC4CF9" w:rsidRPr="00061AB7" w:rsidRDefault="00CC4CF9">
      <w:pPr>
        <w:pStyle w:val="ConsPlusCell"/>
        <w:jc w:val="both"/>
      </w:pPr>
      <w:r w:rsidRPr="00061AB7">
        <w:t>31 3282     8     Оборудование для гравитационного, магнитного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электрического обогащения лабораторное</w:t>
      </w:r>
    </w:p>
    <w:p w:rsidR="00CC4CF9" w:rsidRPr="00061AB7" w:rsidRDefault="00CC4CF9">
      <w:pPr>
        <w:pStyle w:val="ConsPlusCell"/>
        <w:jc w:val="both"/>
      </w:pPr>
      <w:r w:rsidRPr="00061AB7">
        <w:t>31 3283     3     Оборудование для флотации лабораторное</w:t>
      </w:r>
    </w:p>
    <w:p w:rsidR="00CC4CF9" w:rsidRPr="00061AB7" w:rsidRDefault="00CC4CF9">
      <w:pPr>
        <w:pStyle w:val="ConsPlusCell"/>
        <w:jc w:val="both"/>
      </w:pPr>
      <w:r w:rsidRPr="00061AB7">
        <w:t>31 3284     9     Оборудование для обезвоживания и пылеулавливания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лабораторное</w:t>
      </w:r>
    </w:p>
    <w:p w:rsidR="00CC4CF9" w:rsidRPr="00061AB7" w:rsidRDefault="00CC4CF9">
      <w:pPr>
        <w:pStyle w:val="ConsPlusCell"/>
        <w:jc w:val="both"/>
      </w:pPr>
      <w:r w:rsidRPr="00061AB7">
        <w:t>31 3285     4     Оборудование для разделения, отбора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приготовления проб лабораторное</w:t>
      </w:r>
    </w:p>
    <w:p w:rsidR="00CC4CF9" w:rsidRPr="00061AB7" w:rsidRDefault="00CC4CF9">
      <w:pPr>
        <w:pStyle w:val="ConsPlusCell"/>
        <w:jc w:val="both"/>
      </w:pPr>
      <w:r w:rsidRPr="00061AB7">
        <w:t>31 3286     1     Питатели лабораторные</w:t>
      </w:r>
    </w:p>
    <w:p w:rsidR="00CC4CF9" w:rsidRPr="00061AB7" w:rsidRDefault="00CC4CF9">
      <w:pPr>
        <w:pStyle w:val="ConsPlusCell"/>
        <w:jc w:val="both"/>
      </w:pPr>
      <w:r w:rsidRPr="00061AB7">
        <w:t>31 3290     1     Запасные части к оборудованию обогатительному</w:t>
      </w:r>
    </w:p>
    <w:p w:rsidR="00CC4CF9" w:rsidRPr="00061AB7" w:rsidRDefault="00CC4CF9">
      <w:pPr>
        <w:pStyle w:val="ConsPlusCell"/>
        <w:jc w:val="both"/>
      </w:pPr>
      <w:r w:rsidRPr="00061AB7">
        <w:t>31 3300     4     Оборудование коксовое (машины и механизмы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производства кокса, без вагонов-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опрокидывателей)</w:t>
      </w:r>
    </w:p>
    <w:p w:rsidR="00CC4CF9" w:rsidRPr="00061AB7" w:rsidRDefault="00CC4CF9">
      <w:pPr>
        <w:pStyle w:val="ConsPlusCell"/>
        <w:jc w:val="both"/>
      </w:pPr>
      <w:r w:rsidRPr="00061AB7">
        <w:t>31 3310     9     Машины и механизмы коксовых печей</w:t>
      </w:r>
    </w:p>
    <w:p w:rsidR="00CC4CF9" w:rsidRPr="00061AB7" w:rsidRDefault="00CC4CF9">
      <w:pPr>
        <w:pStyle w:val="ConsPlusCell"/>
        <w:jc w:val="both"/>
      </w:pPr>
      <w:r w:rsidRPr="00061AB7">
        <w:t>31 3311     4     Коксовыталкиватели</w:t>
      </w:r>
    </w:p>
    <w:p w:rsidR="00CC4CF9" w:rsidRPr="00061AB7" w:rsidRDefault="00CC4CF9">
      <w:pPr>
        <w:pStyle w:val="ConsPlusCell"/>
        <w:jc w:val="both"/>
      </w:pPr>
      <w:r w:rsidRPr="00061AB7">
        <w:t>31 3312     3     Машины двересъемные</w:t>
      </w:r>
    </w:p>
    <w:p w:rsidR="00CC4CF9" w:rsidRPr="00061AB7" w:rsidRDefault="00CC4CF9">
      <w:pPr>
        <w:pStyle w:val="ConsPlusCell"/>
        <w:jc w:val="both"/>
      </w:pPr>
      <w:r w:rsidRPr="00061AB7">
        <w:t>31 3313     5     Машины углезагрузочные</w:t>
      </w:r>
    </w:p>
    <w:p w:rsidR="00CC4CF9" w:rsidRPr="00061AB7" w:rsidRDefault="00CC4CF9">
      <w:pPr>
        <w:pStyle w:val="ConsPlusCell"/>
        <w:jc w:val="both"/>
      </w:pPr>
      <w:r w:rsidRPr="00061AB7">
        <w:t>31 3314     0     Механизмы коксовых печей</w:t>
      </w:r>
    </w:p>
    <w:p w:rsidR="00CC4CF9" w:rsidRPr="00061AB7" w:rsidRDefault="00CC4CF9">
      <w:pPr>
        <w:pStyle w:val="ConsPlusCell"/>
        <w:jc w:val="both"/>
      </w:pPr>
      <w:r w:rsidRPr="00061AB7">
        <w:t>31 3320     3     Машины и механизмы тушения кокса</w:t>
      </w:r>
    </w:p>
    <w:p w:rsidR="00CC4CF9" w:rsidRPr="00061AB7" w:rsidRDefault="00CC4CF9">
      <w:pPr>
        <w:pStyle w:val="ConsPlusCell"/>
        <w:jc w:val="both"/>
      </w:pPr>
      <w:r w:rsidRPr="00061AB7">
        <w:t>31 3321     9     Машины коксотушительные</w:t>
      </w:r>
    </w:p>
    <w:p w:rsidR="00CC4CF9" w:rsidRPr="00061AB7" w:rsidRDefault="00CC4CF9">
      <w:pPr>
        <w:pStyle w:val="ConsPlusCell"/>
        <w:jc w:val="both"/>
      </w:pPr>
      <w:r w:rsidRPr="00061AB7">
        <w:t>31 3322     4     Рампы коксовые механизированные</w:t>
      </w:r>
    </w:p>
    <w:p w:rsidR="00CC4CF9" w:rsidRPr="00061AB7" w:rsidRDefault="00CC4CF9">
      <w:pPr>
        <w:pStyle w:val="ConsPlusCell"/>
        <w:jc w:val="both"/>
      </w:pPr>
      <w:r w:rsidRPr="00061AB7">
        <w:t>31 3323     7     Механизмы загрузочные и выгрузочные сухого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тушения кокса</w:t>
      </w:r>
    </w:p>
    <w:p w:rsidR="00CC4CF9" w:rsidRPr="00061AB7" w:rsidRDefault="00CC4CF9">
      <w:pPr>
        <w:pStyle w:val="ConsPlusCell"/>
        <w:jc w:val="both"/>
      </w:pPr>
      <w:r w:rsidRPr="00061AB7">
        <w:t>31 3324     5     Машины и механизмы подъемные и перемещающие</w:t>
      </w:r>
    </w:p>
    <w:p w:rsidR="00CC4CF9" w:rsidRPr="00061AB7" w:rsidRDefault="00CC4CF9">
      <w:pPr>
        <w:pStyle w:val="ConsPlusCell"/>
        <w:jc w:val="both"/>
      </w:pPr>
      <w:r w:rsidRPr="00061AB7">
        <w:t>31 3330     8     Арматура коксовых печей</w:t>
      </w:r>
    </w:p>
    <w:p w:rsidR="00CC4CF9" w:rsidRPr="00061AB7" w:rsidRDefault="00CC4CF9">
      <w:pPr>
        <w:pStyle w:val="ConsPlusCell"/>
        <w:jc w:val="both"/>
      </w:pPr>
      <w:r w:rsidRPr="00061AB7">
        <w:t>31 3331     3     Арматура, закладываемая в кладку</w:t>
      </w:r>
    </w:p>
    <w:p w:rsidR="00CC4CF9" w:rsidRPr="00061AB7" w:rsidRDefault="00CC4CF9">
      <w:pPr>
        <w:pStyle w:val="ConsPlusCell"/>
        <w:jc w:val="both"/>
      </w:pPr>
      <w:r w:rsidRPr="00061AB7">
        <w:t>31 3332     9     Арматура отопления коксовых печей</w:t>
      </w:r>
    </w:p>
    <w:p w:rsidR="00CC4CF9" w:rsidRPr="00061AB7" w:rsidRDefault="00CC4CF9">
      <w:pPr>
        <w:pStyle w:val="ConsPlusCell"/>
        <w:jc w:val="both"/>
      </w:pPr>
      <w:r w:rsidRPr="00061AB7">
        <w:t>31 3340     2     Машины и механизмы пекококсовых печей</w:t>
      </w:r>
    </w:p>
    <w:p w:rsidR="00CC4CF9" w:rsidRPr="00061AB7" w:rsidRDefault="00CC4CF9">
      <w:pPr>
        <w:pStyle w:val="ConsPlusCell"/>
        <w:jc w:val="both"/>
      </w:pPr>
      <w:r w:rsidRPr="00061AB7">
        <w:t>31 3341     8     Механизмы загрузочные пекококсовых печей</w:t>
      </w:r>
    </w:p>
    <w:p w:rsidR="00CC4CF9" w:rsidRPr="00061AB7" w:rsidRDefault="00CC4CF9">
      <w:pPr>
        <w:pStyle w:val="ConsPlusCell"/>
        <w:jc w:val="both"/>
      </w:pPr>
      <w:r w:rsidRPr="00061AB7">
        <w:t>31 3342     3     Коксовыталкиватели пекококсовых печей</w:t>
      </w:r>
    </w:p>
    <w:p w:rsidR="00CC4CF9" w:rsidRPr="00061AB7" w:rsidRDefault="00CC4CF9">
      <w:pPr>
        <w:pStyle w:val="ConsPlusCell"/>
        <w:jc w:val="both"/>
      </w:pPr>
      <w:r w:rsidRPr="00061AB7">
        <w:t>31 3343     9     Рампы коксовые механизированные пекококсовых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печей</w:t>
      </w:r>
    </w:p>
    <w:p w:rsidR="00CC4CF9" w:rsidRPr="00061AB7" w:rsidRDefault="00CC4CF9">
      <w:pPr>
        <w:pStyle w:val="ConsPlusCell"/>
        <w:jc w:val="both"/>
      </w:pPr>
      <w:r w:rsidRPr="00061AB7">
        <w:t>31 3350     7     Механизмы технологического обслуживания коксовых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печей</w:t>
      </w:r>
    </w:p>
    <w:p w:rsidR="00CC4CF9" w:rsidRPr="00061AB7" w:rsidRDefault="00CC4CF9">
      <w:pPr>
        <w:pStyle w:val="ConsPlusCell"/>
        <w:jc w:val="both"/>
      </w:pPr>
      <w:r w:rsidRPr="00061AB7">
        <w:t>31 3351     2     Устройства фильтрующие и очищающие</w:t>
      </w:r>
    </w:p>
    <w:p w:rsidR="00CC4CF9" w:rsidRPr="00061AB7" w:rsidRDefault="00CC4CF9">
      <w:pPr>
        <w:pStyle w:val="ConsPlusCell"/>
        <w:jc w:val="both"/>
      </w:pPr>
      <w:r w:rsidRPr="00061AB7">
        <w:t>31 3352     8     Устройства смачивающие</w:t>
      </w:r>
    </w:p>
    <w:p w:rsidR="00CC4CF9" w:rsidRPr="00061AB7" w:rsidRDefault="00CC4CF9">
      <w:pPr>
        <w:pStyle w:val="ConsPlusCell"/>
        <w:jc w:val="both"/>
      </w:pPr>
      <w:r w:rsidRPr="00061AB7">
        <w:t>31 3353     3     Механизмы для измерений и проб</w:t>
      </w:r>
    </w:p>
    <w:p w:rsidR="00CC4CF9" w:rsidRPr="00061AB7" w:rsidRDefault="00CC4CF9">
      <w:pPr>
        <w:pStyle w:val="ConsPlusCell"/>
        <w:jc w:val="both"/>
      </w:pPr>
      <w:r w:rsidRPr="00061AB7">
        <w:t>31 3354     9     Механизмы обслуживания коксовых печей</w:t>
      </w:r>
    </w:p>
    <w:p w:rsidR="00CC4CF9" w:rsidRPr="00061AB7" w:rsidRDefault="00CC4CF9">
      <w:pPr>
        <w:pStyle w:val="ConsPlusCell"/>
        <w:jc w:val="both"/>
      </w:pPr>
      <w:r w:rsidRPr="00061AB7">
        <w:t>31 3400     8     Оборудование доменное и сталеплавильное</w:t>
      </w:r>
    </w:p>
    <w:p w:rsidR="00CC4CF9" w:rsidRPr="00061AB7" w:rsidRDefault="00CC4CF9">
      <w:pPr>
        <w:pStyle w:val="ConsPlusCell"/>
        <w:jc w:val="both"/>
      </w:pPr>
      <w:r w:rsidRPr="00061AB7">
        <w:t>31 3401     3     Оборудование доменное *</w:t>
      </w:r>
    </w:p>
    <w:p w:rsidR="00CC4CF9" w:rsidRPr="00061AB7" w:rsidRDefault="00CC4CF9">
      <w:pPr>
        <w:pStyle w:val="ConsPlusCell"/>
        <w:jc w:val="both"/>
      </w:pPr>
      <w:r w:rsidRPr="00061AB7">
        <w:t>31 3402     9     Оборудование сталеплавильное *</w:t>
      </w:r>
    </w:p>
    <w:p w:rsidR="00CC4CF9" w:rsidRPr="00061AB7" w:rsidRDefault="00CC4CF9">
      <w:pPr>
        <w:pStyle w:val="ConsPlusCell"/>
        <w:jc w:val="both"/>
      </w:pPr>
      <w:r w:rsidRPr="00061AB7">
        <w:t>31 3410     2     Аппараты засыпные, распределители шихты,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балансиры конусов и другие загрузочные механизмы</w:t>
      </w:r>
    </w:p>
    <w:p w:rsidR="00CC4CF9" w:rsidRPr="00061AB7" w:rsidRDefault="00CC4CF9">
      <w:pPr>
        <w:pStyle w:val="ConsPlusCell"/>
        <w:jc w:val="both"/>
      </w:pPr>
      <w:r w:rsidRPr="00061AB7">
        <w:t>31 3411     8     Аппараты засыпные</w:t>
      </w:r>
    </w:p>
    <w:p w:rsidR="00CC4CF9" w:rsidRPr="00061AB7" w:rsidRDefault="00CC4CF9">
      <w:pPr>
        <w:pStyle w:val="ConsPlusCell"/>
        <w:jc w:val="both"/>
      </w:pPr>
      <w:r w:rsidRPr="00061AB7">
        <w:t>31 3412     3     Распределители шихты</w:t>
      </w:r>
    </w:p>
    <w:p w:rsidR="00CC4CF9" w:rsidRPr="00061AB7" w:rsidRDefault="00CC4CF9">
      <w:pPr>
        <w:pStyle w:val="ConsPlusCell"/>
        <w:jc w:val="both"/>
      </w:pPr>
      <w:r w:rsidRPr="00061AB7">
        <w:t>31 3413     9     Балансиры конусов</w:t>
      </w:r>
    </w:p>
    <w:p w:rsidR="00CC4CF9" w:rsidRPr="00061AB7" w:rsidRDefault="00CC4CF9">
      <w:pPr>
        <w:pStyle w:val="ConsPlusCell"/>
        <w:jc w:val="both"/>
      </w:pPr>
      <w:r w:rsidRPr="00061AB7">
        <w:t>31 3414     4     Подвески конусов</w:t>
      </w:r>
    </w:p>
    <w:p w:rsidR="00CC4CF9" w:rsidRPr="00061AB7" w:rsidRDefault="00CC4CF9">
      <w:pPr>
        <w:pStyle w:val="ConsPlusCell"/>
        <w:jc w:val="both"/>
      </w:pPr>
      <w:r w:rsidRPr="00061AB7">
        <w:t>31 3415     0     Механизмы загрузочные</w:t>
      </w:r>
    </w:p>
    <w:p w:rsidR="00CC4CF9" w:rsidRPr="00061AB7" w:rsidRDefault="00CC4CF9">
      <w:pPr>
        <w:pStyle w:val="ConsPlusCell"/>
        <w:jc w:val="both"/>
      </w:pPr>
      <w:r w:rsidRPr="00061AB7">
        <w:t>31 3420     7     Машины и механизмы литейного двора,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поддоменника, разливающие, транспортирования,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толкающие, раздевания слитков (без кранов)</w:t>
      </w:r>
    </w:p>
    <w:p w:rsidR="00CC4CF9" w:rsidRPr="00061AB7" w:rsidRDefault="00CC4CF9">
      <w:pPr>
        <w:pStyle w:val="ConsPlusCell"/>
        <w:jc w:val="both"/>
      </w:pPr>
      <w:r w:rsidRPr="00061AB7">
        <w:t>31 3421     2     Машины и механизмы литейного двора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поддоменника</w:t>
      </w:r>
    </w:p>
    <w:p w:rsidR="00CC4CF9" w:rsidRPr="00061AB7" w:rsidRDefault="00CC4CF9">
      <w:pPr>
        <w:pStyle w:val="ConsPlusCell"/>
        <w:jc w:val="both"/>
      </w:pPr>
      <w:r w:rsidRPr="00061AB7">
        <w:t>31 3422     8     Машины для разливки и транспортирования чугуна,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стали и шлака</w:t>
      </w:r>
    </w:p>
    <w:p w:rsidR="00CC4CF9" w:rsidRPr="00061AB7" w:rsidRDefault="00CC4CF9">
      <w:pPr>
        <w:pStyle w:val="ConsPlusCell"/>
        <w:jc w:val="both"/>
      </w:pPr>
      <w:r w:rsidRPr="00061AB7">
        <w:t>31 3423     3     Машины и механизмы толкающие и выталкивающие,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раздевающие слитки</w:t>
      </w:r>
    </w:p>
    <w:p w:rsidR="00CC4CF9" w:rsidRPr="00061AB7" w:rsidRDefault="00CC4CF9">
      <w:pPr>
        <w:pStyle w:val="ConsPlusCell"/>
        <w:jc w:val="both"/>
      </w:pPr>
      <w:r w:rsidRPr="00061AB7">
        <w:t>31 3424     9     Машины для забивки, вскрытия и ремонта футляра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чугунной (шлаковой) летки</w:t>
      </w:r>
    </w:p>
    <w:p w:rsidR="00CC4CF9" w:rsidRPr="00061AB7" w:rsidRDefault="00CC4CF9">
      <w:pPr>
        <w:pStyle w:val="ConsPlusCell"/>
        <w:jc w:val="both"/>
      </w:pPr>
      <w:r w:rsidRPr="00061AB7">
        <w:t>31 3425     4     Машины и механизмы для измерений и проб</w:t>
      </w:r>
    </w:p>
    <w:p w:rsidR="00CC4CF9" w:rsidRPr="00061AB7" w:rsidRDefault="00CC4CF9">
      <w:pPr>
        <w:pStyle w:val="ConsPlusCell"/>
        <w:jc w:val="both"/>
      </w:pPr>
      <w:r w:rsidRPr="00061AB7">
        <w:t>31 3426     4     Механизмы вспомогательные</w:t>
      </w:r>
    </w:p>
    <w:p w:rsidR="00CC4CF9" w:rsidRPr="00061AB7" w:rsidRDefault="00CC4CF9">
      <w:pPr>
        <w:pStyle w:val="ConsPlusCell"/>
        <w:jc w:val="both"/>
      </w:pPr>
      <w:r w:rsidRPr="00061AB7">
        <w:t>31 3430     1     Арматура воздухонагревателей, пылеуловителей,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газопроводов грязного газа</w:t>
      </w:r>
    </w:p>
    <w:p w:rsidR="00CC4CF9" w:rsidRPr="00061AB7" w:rsidRDefault="00CC4CF9">
      <w:pPr>
        <w:pStyle w:val="ConsPlusCell"/>
        <w:jc w:val="both"/>
      </w:pPr>
      <w:r w:rsidRPr="00061AB7">
        <w:t>31 3431     7     Арматура воздухонагревателей</w:t>
      </w:r>
    </w:p>
    <w:p w:rsidR="00CC4CF9" w:rsidRPr="00061AB7" w:rsidRDefault="00CC4CF9">
      <w:pPr>
        <w:pStyle w:val="ConsPlusCell"/>
        <w:jc w:val="both"/>
      </w:pPr>
      <w:r w:rsidRPr="00061AB7">
        <w:t>31 3432     2     Клапаны и задвижки доменных печей (шиберы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горячего дутья)</w:t>
      </w:r>
    </w:p>
    <w:p w:rsidR="00CC4CF9" w:rsidRPr="00061AB7" w:rsidRDefault="00CC4CF9">
      <w:pPr>
        <w:pStyle w:val="ConsPlusCell"/>
        <w:jc w:val="both"/>
      </w:pPr>
      <w:r w:rsidRPr="00061AB7">
        <w:t>31 3433     8     Горелки газовые</w:t>
      </w:r>
    </w:p>
    <w:p w:rsidR="00CC4CF9" w:rsidRPr="00061AB7" w:rsidRDefault="00CC4CF9">
      <w:pPr>
        <w:pStyle w:val="ConsPlusCell"/>
        <w:jc w:val="both"/>
      </w:pPr>
      <w:r w:rsidRPr="00061AB7">
        <w:t>31 3434     3     Оборудование пылеуловителей</w:t>
      </w:r>
    </w:p>
    <w:p w:rsidR="00CC4CF9" w:rsidRPr="00061AB7" w:rsidRDefault="00CC4CF9">
      <w:pPr>
        <w:pStyle w:val="ConsPlusCell"/>
        <w:jc w:val="both"/>
      </w:pPr>
      <w:r w:rsidRPr="00061AB7">
        <w:t>31 3435     9     Арматура газоочистная</w:t>
      </w:r>
    </w:p>
    <w:p w:rsidR="00CC4CF9" w:rsidRPr="00061AB7" w:rsidRDefault="00CC4CF9">
      <w:pPr>
        <w:pStyle w:val="ConsPlusCell"/>
        <w:jc w:val="both"/>
      </w:pPr>
      <w:r w:rsidRPr="00061AB7">
        <w:t>31 3437     8     Арматура водоочистная</w:t>
      </w:r>
    </w:p>
    <w:p w:rsidR="00CC4CF9" w:rsidRPr="00061AB7" w:rsidRDefault="00CC4CF9">
      <w:pPr>
        <w:pStyle w:val="ConsPlusCell"/>
        <w:jc w:val="both"/>
      </w:pPr>
      <w:r w:rsidRPr="00061AB7">
        <w:t>31 3440     6     Агрегаты / сталеплавильные непрерывного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действия, вакуумирования и рафинирования стали</w:t>
      </w:r>
    </w:p>
    <w:p w:rsidR="00CC4CF9" w:rsidRPr="00061AB7" w:rsidRDefault="00CC4CF9">
      <w:pPr>
        <w:pStyle w:val="ConsPlusCell"/>
        <w:jc w:val="both"/>
      </w:pPr>
      <w:r w:rsidRPr="00061AB7">
        <w:t>31 3441     1     - сталеплавильные непрерывного действия</w:t>
      </w:r>
    </w:p>
    <w:p w:rsidR="00CC4CF9" w:rsidRPr="00061AB7" w:rsidRDefault="00CC4CF9">
      <w:pPr>
        <w:pStyle w:val="ConsPlusCell"/>
        <w:jc w:val="both"/>
      </w:pPr>
      <w:r w:rsidRPr="00061AB7">
        <w:t>31 3442     7     - непрерывного вакуумирования</w:t>
      </w:r>
    </w:p>
    <w:p w:rsidR="00CC4CF9" w:rsidRPr="00061AB7" w:rsidRDefault="00CC4CF9">
      <w:pPr>
        <w:pStyle w:val="ConsPlusCell"/>
        <w:jc w:val="both"/>
      </w:pPr>
      <w:r w:rsidRPr="00061AB7">
        <w:t>31 3443     2     - порционного вакуумирования</w:t>
      </w:r>
    </w:p>
    <w:p w:rsidR="00CC4CF9" w:rsidRPr="00061AB7" w:rsidRDefault="00CC4CF9">
      <w:pPr>
        <w:pStyle w:val="ConsPlusCell"/>
        <w:jc w:val="both"/>
      </w:pPr>
      <w:r w:rsidRPr="00061AB7">
        <w:t>31 3444     8     - струйного рафинирования</w:t>
      </w:r>
    </w:p>
    <w:p w:rsidR="00CC4CF9" w:rsidRPr="00061AB7" w:rsidRDefault="00CC4CF9">
      <w:pPr>
        <w:pStyle w:val="ConsPlusCell"/>
        <w:jc w:val="both"/>
      </w:pPr>
      <w:r w:rsidRPr="00061AB7">
        <w:t>31 3450     0     Конверторы и машины для их обслуживания</w:t>
      </w:r>
    </w:p>
    <w:p w:rsidR="00CC4CF9" w:rsidRPr="00061AB7" w:rsidRDefault="00CC4CF9">
      <w:pPr>
        <w:pStyle w:val="ConsPlusCell"/>
        <w:jc w:val="both"/>
      </w:pPr>
      <w:r w:rsidRPr="00061AB7">
        <w:t>31 3451     6     Конверторы емкостью до 100 т</w:t>
      </w:r>
    </w:p>
    <w:p w:rsidR="00CC4CF9" w:rsidRPr="00061AB7" w:rsidRDefault="00CC4CF9">
      <w:pPr>
        <w:pStyle w:val="ConsPlusCell"/>
        <w:jc w:val="both"/>
      </w:pPr>
      <w:r w:rsidRPr="00061AB7">
        <w:t>31 3452     1     Конверторы емкостью 100 т и свыше</w:t>
      </w:r>
    </w:p>
    <w:p w:rsidR="00CC4CF9" w:rsidRPr="00061AB7" w:rsidRDefault="00CC4CF9">
      <w:pPr>
        <w:pStyle w:val="ConsPlusCell"/>
        <w:jc w:val="both"/>
      </w:pPr>
      <w:r w:rsidRPr="00061AB7">
        <w:t>31 3453     7     Машины загрузки скрапа в конвертор</w:t>
      </w:r>
    </w:p>
    <w:p w:rsidR="00CC4CF9" w:rsidRPr="00061AB7" w:rsidRDefault="00CC4CF9">
      <w:pPr>
        <w:pStyle w:val="ConsPlusCell"/>
        <w:jc w:val="both"/>
      </w:pPr>
      <w:r w:rsidRPr="00061AB7">
        <w:t>31 3454     2     Машины ремонта кладки футеровки конвертора и ее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ломки</w:t>
      </w:r>
    </w:p>
    <w:p w:rsidR="00CC4CF9" w:rsidRPr="00061AB7" w:rsidRDefault="00CC4CF9">
      <w:pPr>
        <w:pStyle w:val="ConsPlusCell"/>
        <w:jc w:val="both"/>
      </w:pPr>
      <w:r w:rsidRPr="00061AB7">
        <w:t>31 3455     8     Машины опускания, подъема и замены кислородной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фурмы</w:t>
      </w:r>
    </w:p>
    <w:p w:rsidR="00CC4CF9" w:rsidRPr="00061AB7" w:rsidRDefault="00CC4CF9">
      <w:pPr>
        <w:pStyle w:val="ConsPlusCell"/>
        <w:jc w:val="both"/>
      </w:pPr>
      <w:r w:rsidRPr="00061AB7">
        <w:t>31 3456     3     Ковши сталеразливочные и оборудование к ним</w:t>
      </w:r>
    </w:p>
    <w:p w:rsidR="00CC4CF9" w:rsidRPr="00061AB7" w:rsidRDefault="00CC4CF9">
      <w:pPr>
        <w:pStyle w:val="ConsPlusCell"/>
        <w:jc w:val="both"/>
      </w:pPr>
      <w:r w:rsidRPr="00061AB7">
        <w:t>31 3457     9     Миксеры</w:t>
      </w:r>
    </w:p>
    <w:p w:rsidR="00CC4CF9" w:rsidRPr="00061AB7" w:rsidRDefault="00CC4CF9">
      <w:pPr>
        <w:pStyle w:val="ConsPlusCell"/>
        <w:jc w:val="both"/>
      </w:pPr>
      <w:r w:rsidRPr="00061AB7">
        <w:t>31 3458     4     Машины смазки изложниц</w:t>
      </w:r>
    </w:p>
    <w:p w:rsidR="00CC4CF9" w:rsidRPr="00061AB7" w:rsidRDefault="00CC4CF9">
      <w:pPr>
        <w:pStyle w:val="ConsPlusCell"/>
        <w:jc w:val="both"/>
      </w:pPr>
      <w:r w:rsidRPr="00061AB7">
        <w:t>31 3459     5     Машины уборки шлака</w:t>
      </w:r>
    </w:p>
    <w:p w:rsidR="00CC4CF9" w:rsidRPr="00061AB7" w:rsidRDefault="00CC4CF9">
      <w:pPr>
        <w:pStyle w:val="ConsPlusCell"/>
        <w:jc w:val="both"/>
      </w:pPr>
      <w:r w:rsidRPr="00061AB7">
        <w:t>31 3460     5     Машины и оборудование для мартеновских печей</w:t>
      </w:r>
    </w:p>
    <w:p w:rsidR="00CC4CF9" w:rsidRPr="00061AB7" w:rsidRDefault="00CC4CF9">
      <w:pPr>
        <w:pStyle w:val="ConsPlusCell"/>
        <w:jc w:val="both"/>
      </w:pPr>
      <w:r w:rsidRPr="00061AB7">
        <w:t>31 3461     0     Машины загрузки мартеновских печей (машины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напольно-завалочные)</w:t>
      </w:r>
    </w:p>
    <w:p w:rsidR="00CC4CF9" w:rsidRPr="00061AB7" w:rsidRDefault="00CC4CF9">
      <w:pPr>
        <w:pStyle w:val="ConsPlusCell"/>
        <w:jc w:val="both"/>
      </w:pPr>
      <w:r w:rsidRPr="00061AB7">
        <w:t>31 3462     6     Машины заправки мартеновских печей</w:t>
      </w:r>
    </w:p>
    <w:p w:rsidR="00CC4CF9" w:rsidRPr="00061AB7" w:rsidRDefault="00CC4CF9">
      <w:pPr>
        <w:pStyle w:val="ConsPlusCell"/>
        <w:jc w:val="both"/>
      </w:pPr>
      <w:r w:rsidRPr="00061AB7">
        <w:t>31 3463     1     Машины забивки и вскрытия сталевыпускных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отверстий мартеновских печей</w:t>
      </w:r>
    </w:p>
    <w:p w:rsidR="00CC4CF9" w:rsidRPr="00061AB7" w:rsidRDefault="00CC4CF9">
      <w:pPr>
        <w:pStyle w:val="ConsPlusCell"/>
        <w:jc w:val="both"/>
      </w:pPr>
      <w:r w:rsidRPr="00061AB7">
        <w:t>31 3464     7     Машины ломки и уборки насадок регенераторов</w:t>
      </w:r>
    </w:p>
    <w:p w:rsidR="00CC4CF9" w:rsidRPr="00061AB7" w:rsidRDefault="00CC4CF9">
      <w:pPr>
        <w:pStyle w:val="ConsPlusCell"/>
        <w:jc w:val="both"/>
      </w:pPr>
      <w:r w:rsidRPr="00061AB7">
        <w:t>31 3465     2     Машины уборки шлака из шлаковников</w:t>
      </w:r>
    </w:p>
    <w:p w:rsidR="00CC4CF9" w:rsidRPr="00061AB7" w:rsidRDefault="00CC4CF9">
      <w:pPr>
        <w:pStyle w:val="ConsPlusCell"/>
        <w:jc w:val="both"/>
      </w:pPr>
      <w:r w:rsidRPr="00061AB7">
        <w:t>31 3466     8     Клапаны и шиберы мартеновских печей</w:t>
      </w:r>
    </w:p>
    <w:p w:rsidR="00CC4CF9" w:rsidRPr="00061AB7" w:rsidRDefault="00CC4CF9">
      <w:pPr>
        <w:pStyle w:val="ConsPlusCell"/>
        <w:jc w:val="both"/>
      </w:pPr>
      <w:r w:rsidRPr="00061AB7">
        <w:t>31 3467     3     Машины обслуживания мартеновских печей</w:t>
      </w:r>
    </w:p>
    <w:p w:rsidR="00CC4CF9" w:rsidRPr="00061AB7" w:rsidRDefault="00CC4CF9">
      <w:pPr>
        <w:pStyle w:val="ConsPlusCell"/>
        <w:jc w:val="both"/>
      </w:pPr>
      <w:r w:rsidRPr="00061AB7">
        <w:t>31 3480     4     Машины и механизмы для производства ферросплавов</w:t>
      </w:r>
    </w:p>
    <w:p w:rsidR="00CC4CF9" w:rsidRPr="00061AB7" w:rsidRDefault="00CC4CF9">
      <w:pPr>
        <w:pStyle w:val="ConsPlusCell"/>
        <w:jc w:val="both"/>
      </w:pPr>
      <w:r w:rsidRPr="00061AB7">
        <w:t>31 3481     6     Смесители и питатели</w:t>
      </w:r>
    </w:p>
    <w:p w:rsidR="00CC4CF9" w:rsidRPr="00061AB7" w:rsidRDefault="00CC4CF9">
      <w:pPr>
        <w:pStyle w:val="ConsPlusCell"/>
        <w:jc w:val="both"/>
      </w:pPr>
      <w:r w:rsidRPr="00061AB7">
        <w:t>31 3482     5     Машины шихтоподачи</w:t>
      </w:r>
    </w:p>
    <w:p w:rsidR="00CC4CF9" w:rsidRPr="00061AB7" w:rsidRDefault="00CC4CF9">
      <w:pPr>
        <w:pStyle w:val="ConsPlusCell"/>
        <w:jc w:val="both"/>
      </w:pPr>
      <w:r w:rsidRPr="00061AB7">
        <w:t>31 3483     0     Машины разделки летки</w:t>
      </w:r>
    </w:p>
    <w:p w:rsidR="00CC4CF9" w:rsidRPr="00061AB7" w:rsidRDefault="00CC4CF9">
      <w:pPr>
        <w:pStyle w:val="ConsPlusCell"/>
        <w:jc w:val="both"/>
      </w:pPr>
      <w:r w:rsidRPr="00061AB7">
        <w:t>31 3484     6     Машины загрузочные</w:t>
      </w:r>
    </w:p>
    <w:p w:rsidR="00CC4CF9" w:rsidRPr="00061AB7" w:rsidRDefault="00CC4CF9">
      <w:pPr>
        <w:pStyle w:val="ConsPlusCell"/>
        <w:jc w:val="both"/>
      </w:pPr>
      <w:r w:rsidRPr="00061AB7">
        <w:t>31 3485     1     Ковши футерованные</w:t>
      </w:r>
    </w:p>
    <w:p w:rsidR="00CC4CF9" w:rsidRPr="00061AB7" w:rsidRDefault="00CC4CF9">
      <w:pPr>
        <w:pStyle w:val="ConsPlusCell"/>
        <w:jc w:val="both"/>
      </w:pPr>
      <w:r w:rsidRPr="00061AB7">
        <w:t>31 3486     7     Машины разливочные для ферросплавов</w:t>
      </w:r>
    </w:p>
    <w:p w:rsidR="00CC4CF9" w:rsidRPr="00061AB7" w:rsidRDefault="00CC4CF9">
      <w:pPr>
        <w:pStyle w:val="ConsPlusCell"/>
        <w:jc w:val="both"/>
      </w:pPr>
      <w:r w:rsidRPr="00061AB7">
        <w:t>31 3487     2     Контейнеры, изложницы, тележки и другие машины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механизмы для загрузки и транспортирования</w:t>
      </w:r>
    </w:p>
    <w:p w:rsidR="00CC4CF9" w:rsidRPr="00061AB7" w:rsidRDefault="00CC4CF9">
      <w:pPr>
        <w:pStyle w:val="ConsPlusCell"/>
        <w:jc w:val="both"/>
      </w:pPr>
      <w:r w:rsidRPr="00061AB7">
        <w:t>31 3488     8     Оборудование вспомогательное</w:t>
      </w:r>
    </w:p>
    <w:p w:rsidR="00CC4CF9" w:rsidRPr="00061AB7" w:rsidRDefault="00CC4CF9">
      <w:pPr>
        <w:pStyle w:val="ConsPlusCell"/>
        <w:jc w:val="both"/>
      </w:pPr>
      <w:r w:rsidRPr="00061AB7">
        <w:t>31 3500     1     Машины непрерывного литья и оборудование к ним</w:t>
      </w:r>
    </w:p>
    <w:p w:rsidR="00CC4CF9" w:rsidRPr="00061AB7" w:rsidRDefault="00CC4CF9">
      <w:pPr>
        <w:pStyle w:val="ConsPlusCell"/>
        <w:jc w:val="both"/>
      </w:pPr>
      <w:r w:rsidRPr="00061AB7">
        <w:t>31 3510     6     Машины непрерывного литья для цветных металлов /</w:t>
      </w:r>
    </w:p>
    <w:p w:rsidR="00CC4CF9" w:rsidRPr="00061AB7" w:rsidRDefault="00CC4CF9">
      <w:pPr>
        <w:pStyle w:val="ConsPlusCell"/>
        <w:jc w:val="both"/>
      </w:pPr>
      <w:r w:rsidRPr="00061AB7">
        <w:t>31 3511     1     - вертикальные</w:t>
      </w:r>
    </w:p>
    <w:p w:rsidR="00CC4CF9" w:rsidRPr="00061AB7" w:rsidRDefault="00CC4CF9">
      <w:pPr>
        <w:pStyle w:val="ConsPlusCell"/>
        <w:jc w:val="both"/>
      </w:pPr>
      <w:r w:rsidRPr="00061AB7">
        <w:t>31 3512     7     - роторные</w:t>
      </w:r>
    </w:p>
    <w:p w:rsidR="00CC4CF9" w:rsidRPr="00061AB7" w:rsidRDefault="00CC4CF9">
      <w:pPr>
        <w:pStyle w:val="ConsPlusCell"/>
        <w:jc w:val="both"/>
      </w:pPr>
      <w:r w:rsidRPr="00061AB7">
        <w:t>31 3513     2     - ленточные</w:t>
      </w:r>
    </w:p>
    <w:p w:rsidR="00CC4CF9" w:rsidRPr="00061AB7" w:rsidRDefault="00CC4CF9">
      <w:pPr>
        <w:pStyle w:val="ConsPlusCell"/>
        <w:jc w:val="both"/>
      </w:pPr>
      <w:r w:rsidRPr="00061AB7">
        <w:t>31 3514     8     - валковые</w:t>
      </w:r>
    </w:p>
    <w:p w:rsidR="00CC4CF9" w:rsidRPr="00061AB7" w:rsidRDefault="00CC4CF9">
      <w:pPr>
        <w:pStyle w:val="ConsPlusCell"/>
        <w:jc w:val="both"/>
      </w:pPr>
      <w:r w:rsidRPr="00061AB7">
        <w:t>31 3515     3     - горизонтальные</w:t>
      </w:r>
    </w:p>
    <w:p w:rsidR="00CC4CF9" w:rsidRPr="00061AB7" w:rsidRDefault="00CC4CF9">
      <w:pPr>
        <w:pStyle w:val="ConsPlusCell"/>
        <w:jc w:val="both"/>
      </w:pPr>
      <w:r w:rsidRPr="00061AB7">
        <w:t>31 3520     0     Машины непрерывного литья для стали (установки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непрерывной разливки стали) /</w:t>
      </w:r>
    </w:p>
    <w:p w:rsidR="00CC4CF9" w:rsidRPr="00061AB7" w:rsidRDefault="00CC4CF9">
      <w:pPr>
        <w:pStyle w:val="ConsPlusCell"/>
        <w:jc w:val="both"/>
      </w:pPr>
      <w:r w:rsidRPr="00061AB7">
        <w:t>31 3521     6     - вертикальные</w:t>
      </w:r>
    </w:p>
    <w:p w:rsidR="00CC4CF9" w:rsidRPr="00061AB7" w:rsidRDefault="00CC4CF9">
      <w:pPr>
        <w:pStyle w:val="ConsPlusCell"/>
        <w:jc w:val="both"/>
      </w:pPr>
      <w:r w:rsidRPr="00061AB7">
        <w:t>31 3522     1     - радиальные</w:t>
      </w:r>
    </w:p>
    <w:p w:rsidR="00CC4CF9" w:rsidRPr="00061AB7" w:rsidRDefault="00CC4CF9">
      <w:pPr>
        <w:pStyle w:val="ConsPlusCell"/>
        <w:jc w:val="both"/>
      </w:pPr>
      <w:r w:rsidRPr="00061AB7">
        <w:t>31 3523     7     - криволинейные</w:t>
      </w:r>
    </w:p>
    <w:p w:rsidR="00CC4CF9" w:rsidRPr="00061AB7" w:rsidRDefault="00CC4CF9">
      <w:pPr>
        <w:pStyle w:val="ConsPlusCell"/>
        <w:jc w:val="both"/>
      </w:pPr>
      <w:r w:rsidRPr="00061AB7">
        <w:t>31 3524     2     - горизонтальные</w:t>
      </w:r>
    </w:p>
    <w:p w:rsidR="00CC4CF9" w:rsidRPr="00061AB7" w:rsidRDefault="00CC4CF9">
      <w:pPr>
        <w:pStyle w:val="ConsPlusCell"/>
        <w:jc w:val="both"/>
      </w:pPr>
      <w:r w:rsidRPr="00061AB7">
        <w:t>31 3530     5     Кристаллизаторы, их приводы, дозаторы,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правильно-тянущие машины</w:t>
      </w:r>
    </w:p>
    <w:p w:rsidR="00CC4CF9" w:rsidRPr="00061AB7" w:rsidRDefault="00CC4CF9">
      <w:pPr>
        <w:pStyle w:val="ConsPlusCell"/>
        <w:jc w:val="both"/>
      </w:pPr>
      <w:r w:rsidRPr="00061AB7">
        <w:t>31 3531     0     Кристаллизаторы</w:t>
      </w:r>
    </w:p>
    <w:p w:rsidR="00CC4CF9" w:rsidRPr="00061AB7" w:rsidRDefault="00CC4CF9">
      <w:pPr>
        <w:pStyle w:val="ConsPlusCell"/>
        <w:jc w:val="both"/>
      </w:pPr>
      <w:r w:rsidRPr="00061AB7">
        <w:t>31 3532     6     Дозаторы</w:t>
      </w:r>
    </w:p>
    <w:p w:rsidR="00CC4CF9" w:rsidRPr="00061AB7" w:rsidRDefault="00CC4CF9">
      <w:pPr>
        <w:pStyle w:val="ConsPlusCell"/>
        <w:jc w:val="both"/>
      </w:pPr>
      <w:r w:rsidRPr="00061AB7">
        <w:t>31 3533     1     Машины правильно-тянущие</w:t>
      </w:r>
    </w:p>
    <w:p w:rsidR="00CC4CF9" w:rsidRPr="00061AB7" w:rsidRDefault="00CC4CF9">
      <w:pPr>
        <w:pStyle w:val="ConsPlusCell"/>
        <w:jc w:val="both"/>
      </w:pPr>
      <w:r w:rsidRPr="00061AB7">
        <w:t>31 3550     4     Оборудование к машинам непрерывного литья</w:t>
      </w:r>
    </w:p>
    <w:p w:rsidR="00CC4CF9" w:rsidRPr="00061AB7" w:rsidRDefault="00CC4CF9">
      <w:pPr>
        <w:pStyle w:val="ConsPlusCell"/>
        <w:jc w:val="both"/>
      </w:pPr>
      <w:r w:rsidRPr="00061AB7">
        <w:t>31 3551     2     Ковши</w:t>
      </w:r>
    </w:p>
    <w:p w:rsidR="00CC4CF9" w:rsidRPr="00061AB7" w:rsidRDefault="00CC4CF9">
      <w:pPr>
        <w:pStyle w:val="ConsPlusCell"/>
        <w:jc w:val="both"/>
      </w:pPr>
      <w:r w:rsidRPr="00061AB7">
        <w:t>31 3552     5     Затравки и устройства к ним</w:t>
      </w:r>
    </w:p>
    <w:p w:rsidR="00CC4CF9" w:rsidRPr="00061AB7" w:rsidRDefault="00CC4CF9">
      <w:pPr>
        <w:pStyle w:val="ConsPlusCell"/>
        <w:jc w:val="both"/>
      </w:pPr>
      <w:r w:rsidRPr="00061AB7">
        <w:t>31 3553     0     Устройства газорезок</w:t>
      </w:r>
    </w:p>
    <w:p w:rsidR="00CC4CF9" w:rsidRPr="00061AB7" w:rsidRDefault="00CC4CF9">
      <w:pPr>
        <w:pStyle w:val="ConsPlusCell"/>
        <w:jc w:val="both"/>
      </w:pPr>
      <w:r w:rsidRPr="00061AB7">
        <w:t>31 3560     9     Механизмы приводные и механизмы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технологического перемещения металла</w:t>
      </w:r>
    </w:p>
    <w:p w:rsidR="00CC4CF9" w:rsidRPr="00061AB7" w:rsidRDefault="00CC4CF9">
      <w:pPr>
        <w:pStyle w:val="ConsPlusCell"/>
        <w:jc w:val="both"/>
      </w:pPr>
      <w:r w:rsidRPr="00061AB7">
        <w:t>31 3561     4     Приводы</w:t>
      </w:r>
    </w:p>
    <w:p w:rsidR="00CC4CF9" w:rsidRPr="00061AB7" w:rsidRDefault="00CC4CF9">
      <w:pPr>
        <w:pStyle w:val="ConsPlusCell"/>
        <w:jc w:val="both"/>
      </w:pPr>
      <w:r w:rsidRPr="00061AB7">
        <w:t>31 3562     6     Рольганги</w:t>
      </w:r>
    </w:p>
    <w:p w:rsidR="00CC4CF9" w:rsidRPr="00061AB7" w:rsidRDefault="00CC4CF9">
      <w:pPr>
        <w:pStyle w:val="ConsPlusCell"/>
        <w:jc w:val="both"/>
      </w:pPr>
      <w:r w:rsidRPr="00061AB7">
        <w:t>31 3563     5     Тележки</w:t>
      </w:r>
    </w:p>
    <w:p w:rsidR="00CC4CF9" w:rsidRPr="00061AB7" w:rsidRDefault="00CC4CF9">
      <w:pPr>
        <w:pStyle w:val="ConsPlusCell"/>
        <w:jc w:val="both"/>
      </w:pPr>
      <w:r w:rsidRPr="00061AB7">
        <w:t>31 3564     0     Направляющие</w:t>
      </w:r>
    </w:p>
    <w:p w:rsidR="00CC4CF9" w:rsidRPr="00061AB7" w:rsidRDefault="00CC4CF9">
      <w:pPr>
        <w:pStyle w:val="ConsPlusCell"/>
        <w:jc w:val="both"/>
      </w:pPr>
      <w:r w:rsidRPr="00061AB7">
        <w:t>31 3570     3     Механизмы вспомогательные для машин непрерывного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литья</w:t>
      </w:r>
    </w:p>
    <w:p w:rsidR="00CC4CF9" w:rsidRPr="00061AB7" w:rsidRDefault="00CC4CF9">
      <w:pPr>
        <w:pStyle w:val="ConsPlusCell"/>
        <w:jc w:val="both"/>
      </w:pPr>
      <w:r w:rsidRPr="00061AB7">
        <w:t>31 3571     9     Система гидравлики, пневматики, смазки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охлаждения машин непрерывного литья</w:t>
      </w:r>
    </w:p>
    <w:p w:rsidR="00CC4CF9" w:rsidRPr="00061AB7" w:rsidRDefault="00CC4CF9">
      <w:pPr>
        <w:pStyle w:val="ConsPlusCell"/>
        <w:jc w:val="both"/>
      </w:pPr>
      <w:r w:rsidRPr="00061AB7">
        <w:t>31 3572     4     Части анкерные</w:t>
      </w:r>
    </w:p>
    <w:p w:rsidR="00CC4CF9" w:rsidRPr="00061AB7" w:rsidRDefault="00CC4CF9">
      <w:pPr>
        <w:pStyle w:val="ConsPlusCell"/>
        <w:jc w:val="both"/>
      </w:pPr>
      <w:r w:rsidRPr="00061AB7">
        <w:t>31 3573     0     Системы и устройства автоматизации, механизмы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настройки и контроля</w:t>
      </w:r>
    </w:p>
    <w:p w:rsidR="00CC4CF9" w:rsidRPr="00061AB7" w:rsidRDefault="00CC4CF9">
      <w:pPr>
        <w:pStyle w:val="ConsPlusCell"/>
        <w:jc w:val="both"/>
      </w:pPr>
      <w:r w:rsidRPr="00061AB7">
        <w:t>31 3600     5     Агрегаты, станы, машины производства сплошного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полого профиля (комплексы)</w:t>
      </w:r>
    </w:p>
    <w:p w:rsidR="00CC4CF9" w:rsidRPr="00061AB7" w:rsidRDefault="00CC4CF9">
      <w:pPr>
        <w:pStyle w:val="ConsPlusCell"/>
        <w:jc w:val="both"/>
      </w:pPr>
      <w:r w:rsidRPr="00061AB7">
        <w:t>31 3601     0     Станы холодной прокатки листа *</w:t>
      </w:r>
    </w:p>
    <w:p w:rsidR="00CC4CF9" w:rsidRPr="00061AB7" w:rsidRDefault="00CC4CF9">
      <w:pPr>
        <w:pStyle w:val="ConsPlusCell"/>
        <w:jc w:val="both"/>
      </w:pPr>
      <w:r w:rsidRPr="00061AB7">
        <w:t>31 3610     5     Агрегаты литейно-прокатные</w:t>
      </w:r>
    </w:p>
    <w:p w:rsidR="00CC4CF9" w:rsidRPr="00061AB7" w:rsidRDefault="00CC4CF9">
      <w:pPr>
        <w:pStyle w:val="ConsPlusCell"/>
        <w:jc w:val="both"/>
      </w:pPr>
      <w:r w:rsidRPr="00061AB7">
        <w:t>31 3611     5     Агрегаты литейно-прокатные для алюминиевой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катанки</w:t>
      </w:r>
    </w:p>
    <w:p w:rsidR="00CC4CF9" w:rsidRPr="00061AB7" w:rsidRDefault="00CC4CF9">
      <w:pPr>
        <w:pStyle w:val="ConsPlusCell"/>
        <w:jc w:val="both"/>
      </w:pPr>
      <w:r w:rsidRPr="00061AB7">
        <w:t>31 3612     0     Агрегаты литейно-прокатные для медной катанки</w:t>
      </w:r>
    </w:p>
    <w:p w:rsidR="00CC4CF9" w:rsidRPr="00061AB7" w:rsidRDefault="00CC4CF9">
      <w:pPr>
        <w:pStyle w:val="ConsPlusCell"/>
        <w:jc w:val="both"/>
      </w:pPr>
      <w:r w:rsidRPr="00061AB7">
        <w:t>31 3620     4     Машины полунепрерывного литья /</w:t>
      </w:r>
    </w:p>
    <w:p w:rsidR="00CC4CF9" w:rsidRPr="00061AB7" w:rsidRDefault="00CC4CF9">
      <w:pPr>
        <w:pStyle w:val="ConsPlusCell"/>
        <w:jc w:val="both"/>
      </w:pPr>
      <w:r w:rsidRPr="00061AB7">
        <w:t>31 3621     9     - цветных металлов</w:t>
      </w:r>
    </w:p>
    <w:p w:rsidR="00CC4CF9" w:rsidRPr="00061AB7" w:rsidRDefault="00CC4CF9">
      <w:pPr>
        <w:pStyle w:val="ConsPlusCell"/>
        <w:jc w:val="both"/>
      </w:pPr>
      <w:r w:rsidRPr="00061AB7">
        <w:t>31 3630     9     Станы обжимные и заготовочные</w:t>
      </w:r>
    </w:p>
    <w:p w:rsidR="00CC4CF9" w:rsidRPr="00061AB7" w:rsidRDefault="00CC4CF9">
      <w:pPr>
        <w:pStyle w:val="ConsPlusCell"/>
        <w:jc w:val="both"/>
      </w:pPr>
      <w:r w:rsidRPr="00061AB7">
        <w:t>31 3631     4     Блюминги</w:t>
      </w:r>
    </w:p>
    <w:p w:rsidR="00CC4CF9" w:rsidRPr="00061AB7" w:rsidRDefault="00CC4CF9">
      <w:pPr>
        <w:pStyle w:val="ConsPlusCell"/>
        <w:jc w:val="both"/>
      </w:pPr>
      <w:r w:rsidRPr="00061AB7">
        <w:t>31 3632     2     Слябинги</w:t>
      </w:r>
    </w:p>
    <w:p w:rsidR="00CC4CF9" w:rsidRPr="00061AB7" w:rsidRDefault="00CC4CF9">
      <w:pPr>
        <w:pStyle w:val="ConsPlusCell"/>
        <w:jc w:val="both"/>
      </w:pPr>
      <w:r w:rsidRPr="00061AB7">
        <w:t>31 3633     5     Станы заготовочные непрерывные</w:t>
      </w:r>
    </w:p>
    <w:p w:rsidR="00CC4CF9" w:rsidRPr="00061AB7" w:rsidRDefault="00CC4CF9">
      <w:pPr>
        <w:pStyle w:val="ConsPlusCell"/>
        <w:jc w:val="both"/>
      </w:pPr>
      <w:r w:rsidRPr="00061AB7">
        <w:t>31 3634     0     Станы трубозаготовочные</w:t>
      </w:r>
    </w:p>
    <w:p w:rsidR="00CC4CF9" w:rsidRPr="00061AB7" w:rsidRDefault="00CC4CF9">
      <w:pPr>
        <w:pStyle w:val="ConsPlusCell"/>
        <w:jc w:val="both"/>
      </w:pPr>
      <w:r w:rsidRPr="00061AB7">
        <w:t>31 3640     3     Станы сортопрокатные /</w:t>
      </w:r>
    </w:p>
    <w:p w:rsidR="00CC4CF9" w:rsidRPr="00061AB7" w:rsidRDefault="00CC4CF9">
      <w:pPr>
        <w:pStyle w:val="ConsPlusCell"/>
        <w:jc w:val="both"/>
      </w:pPr>
      <w:r w:rsidRPr="00061AB7">
        <w:t>31 3641     9     - рельсобалочные, балочные и балочно-сварочные</w:t>
      </w:r>
    </w:p>
    <w:p w:rsidR="00CC4CF9" w:rsidRPr="00061AB7" w:rsidRDefault="00CC4CF9">
      <w:pPr>
        <w:pStyle w:val="ConsPlusCell"/>
        <w:jc w:val="both"/>
      </w:pPr>
      <w:r w:rsidRPr="00061AB7">
        <w:t>31 3642     4     - крупносортные</w:t>
      </w:r>
    </w:p>
    <w:p w:rsidR="00CC4CF9" w:rsidRPr="00061AB7" w:rsidRDefault="00CC4CF9">
      <w:pPr>
        <w:pStyle w:val="ConsPlusCell"/>
        <w:jc w:val="both"/>
      </w:pPr>
      <w:r w:rsidRPr="00061AB7">
        <w:t>31 3643     6     - среднесортные</w:t>
      </w:r>
    </w:p>
    <w:p w:rsidR="00CC4CF9" w:rsidRPr="00061AB7" w:rsidRDefault="00CC4CF9">
      <w:pPr>
        <w:pStyle w:val="ConsPlusCell"/>
        <w:jc w:val="both"/>
      </w:pPr>
      <w:r w:rsidRPr="00061AB7">
        <w:t>31 3644     5     - мелкосортные и проволочные</w:t>
      </w:r>
    </w:p>
    <w:p w:rsidR="00CC4CF9" w:rsidRPr="00061AB7" w:rsidRDefault="00CC4CF9">
      <w:pPr>
        <w:pStyle w:val="ConsPlusCell"/>
        <w:jc w:val="both"/>
      </w:pPr>
      <w:r w:rsidRPr="00061AB7">
        <w:t>31 3645     0     - профилегибочные</w:t>
      </w:r>
    </w:p>
    <w:p w:rsidR="00CC4CF9" w:rsidRPr="00061AB7" w:rsidRDefault="00CC4CF9">
      <w:pPr>
        <w:pStyle w:val="ConsPlusCell"/>
        <w:jc w:val="both"/>
      </w:pPr>
      <w:r w:rsidRPr="00061AB7">
        <w:t>31 3650     8     Станы / листопрокатные</w:t>
      </w:r>
    </w:p>
    <w:p w:rsidR="00CC4CF9" w:rsidRPr="00061AB7" w:rsidRDefault="00CC4CF9">
      <w:pPr>
        <w:pStyle w:val="ConsPlusCell"/>
        <w:jc w:val="both"/>
      </w:pPr>
      <w:r w:rsidRPr="00061AB7">
        <w:t>31 3651     3     - толстолистовые</w:t>
      </w:r>
    </w:p>
    <w:p w:rsidR="00CC4CF9" w:rsidRPr="00061AB7" w:rsidRDefault="00CC4CF9">
      <w:pPr>
        <w:pStyle w:val="ConsPlusCell"/>
        <w:jc w:val="both"/>
      </w:pPr>
      <w:r w:rsidRPr="00061AB7">
        <w:t>31 3652     9     - листовые реверсивные горячей и холодной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прокатки</w:t>
      </w:r>
    </w:p>
    <w:p w:rsidR="00CC4CF9" w:rsidRPr="00061AB7" w:rsidRDefault="00CC4CF9">
      <w:pPr>
        <w:pStyle w:val="ConsPlusCell"/>
        <w:jc w:val="both"/>
      </w:pPr>
      <w:r w:rsidRPr="00061AB7">
        <w:t>31 3653     4     - листовые дрессировочные</w:t>
      </w:r>
    </w:p>
    <w:p w:rsidR="00CC4CF9" w:rsidRPr="00061AB7" w:rsidRDefault="00CC4CF9">
      <w:pPr>
        <w:pStyle w:val="ConsPlusCell"/>
        <w:jc w:val="both"/>
      </w:pPr>
      <w:r w:rsidRPr="00061AB7">
        <w:t>31 3654     0     - полосовые полунепрерывные и непрерывные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горячей прокатки, непрерывные и реверсивные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холодной прокатки</w:t>
      </w:r>
    </w:p>
    <w:p w:rsidR="00CC4CF9" w:rsidRPr="00061AB7" w:rsidRDefault="00CC4CF9">
      <w:pPr>
        <w:pStyle w:val="ConsPlusCell"/>
        <w:jc w:val="both"/>
      </w:pPr>
      <w:r w:rsidRPr="00061AB7">
        <w:t>31 3655     5     - полосовые дрессировочные</w:t>
      </w:r>
    </w:p>
    <w:p w:rsidR="00CC4CF9" w:rsidRPr="00061AB7" w:rsidRDefault="00CC4CF9">
      <w:pPr>
        <w:pStyle w:val="ConsPlusCell"/>
        <w:jc w:val="both"/>
      </w:pPr>
      <w:r w:rsidRPr="00061AB7">
        <w:t>31 3656     0     - ленточные горячей прокатки и ленточные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реверсивные горячей прокатки</w:t>
      </w:r>
    </w:p>
    <w:p w:rsidR="00CC4CF9" w:rsidRPr="00061AB7" w:rsidRDefault="00CC4CF9">
      <w:pPr>
        <w:pStyle w:val="ConsPlusCell"/>
        <w:jc w:val="both"/>
      </w:pPr>
      <w:r w:rsidRPr="00061AB7">
        <w:t>31 3657     6     - ленточные непрерывные и реверсивные холодной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прокатки</w:t>
      </w:r>
    </w:p>
    <w:p w:rsidR="00CC4CF9" w:rsidRPr="00061AB7" w:rsidRDefault="00CC4CF9">
      <w:pPr>
        <w:pStyle w:val="ConsPlusCell"/>
        <w:jc w:val="both"/>
      </w:pPr>
      <w:r w:rsidRPr="00061AB7">
        <w:t>31 3658     1     - ленточные дрессировочные</w:t>
      </w:r>
    </w:p>
    <w:p w:rsidR="00CC4CF9" w:rsidRPr="00061AB7" w:rsidRDefault="00CC4CF9">
      <w:pPr>
        <w:pStyle w:val="ConsPlusCell"/>
        <w:jc w:val="both"/>
      </w:pPr>
      <w:r w:rsidRPr="00061AB7">
        <w:t>31 3659     7     - ленточные многовалковые плющильные</w:t>
      </w:r>
    </w:p>
    <w:p w:rsidR="00CC4CF9" w:rsidRPr="00061AB7" w:rsidRDefault="00CC4CF9">
      <w:pPr>
        <w:pStyle w:val="ConsPlusCell"/>
        <w:jc w:val="both"/>
      </w:pPr>
      <w:r w:rsidRPr="00061AB7">
        <w:t>31 3660     2     Станы / прокатки деталей машиностроения</w:t>
      </w:r>
    </w:p>
    <w:p w:rsidR="00CC4CF9" w:rsidRPr="00061AB7" w:rsidRDefault="00CC4CF9">
      <w:pPr>
        <w:pStyle w:val="ConsPlusCell"/>
        <w:jc w:val="both"/>
      </w:pPr>
      <w:r w:rsidRPr="00061AB7">
        <w:t>31 3661     8     - прокатки звездочек</w:t>
      </w:r>
    </w:p>
    <w:p w:rsidR="00CC4CF9" w:rsidRPr="00061AB7" w:rsidRDefault="00CC4CF9">
      <w:pPr>
        <w:pStyle w:val="ConsPlusCell"/>
        <w:jc w:val="both"/>
      </w:pPr>
      <w:r w:rsidRPr="00061AB7">
        <w:t>31 3662     3     - с радиальной подачей валков для прокатки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зубчатых изделий</w:t>
      </w:r>
    </w:p>
    <w:p w:rsidR="00CC4CF9" w:rsidRPr="00061AB7" w:rsidRDefault="00CC4CF9">
      <w:pPr>
        <w:pStyle w:val="ConsPlusCell"/>
        <w:jc w:val="both"/>
      </w:pPr>
      <w:r w:rsidRPr="00061AB7">
        <w:t>31 3663     9     - с осевой подачей заготовки для прокатки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зубчатых изделий</w:t>
      </w:r>
    </w:p>
    <w:p w:rsidR="00CC4CF9" w:rsidRPr="00061AB7" w:rsidRDefault="00CC4CF9">
      <w:pPr>
        <w:pStyle w:val="ConsPlusCell"/>
        <w:jc w:val="both"/>
      </w:pPr>
      <w:r w:rsidRPr="00061AB7">
        <w:t>31 3664     4     - планетарные для прокатки зубчатых изделий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наружного профиля</w:t>
      </w:r>
    </w:p>
    <w:p w:rsidR="00CC4CF9" w:rsidRPr="00061AB7" w:rsidRDefault="00CC4CF9">
      <w:pPr>
        <w:pStyle w:val="ConsPlusCell"/>
        <w:jc w:val="both"/>
      </w:pPr>
      <w:r w:rsidRPr="00061AB7">
        <w:t>31 3665     3     - прокатки ребристых труб</w:t>
      </w:r>
    </w:p>
    <w:p w:rsidR="00CC4CF9" w:rsidRPr="00061AB7" w:rsidRDefault="00CC4CF9">
      <w:pPr>
        <w:pStyle w:val="ConsPlusCell"/>
        <w:jc w:val="both"/>
      </w:pPr>
      <w:r w:rsidRPr="00061AB7">
        <w:t>31 3666     5     - прокатки деталей машиностроения переменного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сечения</w:t>
      </w:r>
    </w:p>
    <w:p w:rsidR="00CC4CF9" w:rsidRPr="00061AB7" w:rsidRDefault="00CC4CF9">
      <w:pPr>
        <w:pStyle w:val="ConsPlusCell"/>
        <w:jc w:val="both"/>
      </w:pPr>
      <w:r w:rsidRPr="00061AB7">
        <w:t>31 3667     0     - прокатки винтов, буровой стали, червяков,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колец</w:t>
      </w:r>
    </w:p>
    <w:p w:rsidR="00CC4CF9" w:rsidRPr="00061AB7" w:rsidRDefault="00CC4CF9">
      <w:pPr>
        <w:pStyle w:val="ConsPlusCell"/>
        <w:jc w:val="both"/>
      </w:pPr>
      <w:r w:rsidRPr="00061AB7">
        <w:t>31 3668     6     - прокатки колец и шаров в винтовых калибрах</w:t>
      </w:r>
    </w:p>
    <w:p w:rsidR="00CC4CF9" w:rsidRPr="00061AB7" w:rsidRDefault="00CC4CF9">
      <w:pPr>
        <w:pStyle w:val="ConsPlusCell"/>
        <w:jc w:val="both"/>
      </w:pPr>
      <w:r w:rsidRPr="00061AB7">
        <w:t>31 3669     1     - прокатки колес</w:t>
      </w:r>
    </w:p>
    <w:p w:rsidR="00CC4CF9" w:rsidRPr="00061AB7" w:rsidRDefault="00CC4CF9">
      <w:pPr>
        <w:pStyle w:val="ConsPlusCell"/>
        <w:jc w:val="both"/>
      </w:pPr>
      <w:r w:rsidRPr="00061AB7">
        <w:t>31 3670     7     Агрегаты и станы трубопрокатные, прессы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производства труб</w:t>
      </w:r>
    </w:p>
    <w:p w:rsidR="00CC4CF9" w:rsidRPr="00061AB7" w:rsidRDefault="00CC4CF9">
      <w:pPr>
        <w:pStyle w:val="ConsPlusCell"/>
        <w:jc w:val="both"/>
      </w:pPr>
      <w:r w:rsidRPr="00061AB7">
        <w:t>31 3671     2     Станы / и прессы прошивные, элонгаторы</w:t>
      </w:r>
    </w:p>
    <w:p w:rsidR="00CC4CF9" w:rsidRPr="00061AB7" w:rsidRDefault="00CC4CF9">
      <w:pPr>
        <w:pStyle w:val="ConsPlusCell"/>
        <w:jc w:val="both"/>
      </w:pPr>
      <w:r w:rsidRPr="00061AB7">
        <w:t>31 3672     8     - пилигримовые</w:t>
      </w:r>
    </w:p>
    <w:p w:rsidR="00CC4CF9" w:rsidRPr="00061AB7" w:rsidRDefault="00CC4CF9">
      <w:pPr>
        <w:pStyle w:val="ConsPlusCell"/>
        <w:jc w:val="both"/>
      </w:pPr>
      <w:r w:rsidRPr="00061AB7">
        <w:t>31 3673     3     - с автоматическим возвратом труб</w:t>
      </w:r>
    </w:p>
    <w:p w:rsidR="00CC4CF9" w:rsidRPr="00061AB7" w:rsidRDefault="00CC4CF9">
      <w:pPr>
        <w:pStyle w:val="ConsPlusCell"/>
        <w:jc w:val="both"/>
      </w:pPr>
      <w:r w:rsidRPr="00061AB7">
        <w:t>31 3674     9     - раскатные трехвалковые и непрерывные</w:t>
      </w:r>
    </w:p>
    <w:p w:rsidR="00CC4CF9" w:rsidRPr="00061AB7" w:rsidRDefault="00CC4CF9">
      <w:pPr>
        <w:pStyle w:val="ConsPlusCell"/>
        <w:jc w:val="both"/>
      </w:pPr>
      <w:r w:rsidRPr="00061AB7">
        <w:t>31 3675     4     - обкатные, калибровочные, редукционно-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растяжные</w:t>
      </w:r>
    </w:p>
    <w:p w:rsidR="00CC4CF9" w:rsidRPr="00061AB7" w:rsidRDefault="00CC4CF9">
      <w:pPr>
        <w:pStyle w:val="ConsPlusCell"/>
        <w:jc w:val="both"/>
      </w:pPr>
      <w:r w:rsidRPr="00061AB7">
        <w:t>31 3676     7     - холодной (теплой) прокатки труб</w:t>
      </w:r>
    </w:p>
    <w:p w:rsidR="00CC4CF9" w:rsidRPr="00061AB7" w:rsidRDefault="00CC4CF9">
      <w:pPr>
        <w:pStyle w:val="ConsPlusCell"/>
        <w:jc w:val="both"/>
      </w:pPr>
      <w:r w:rsidRPr="00061AB7">
        <w:t>31 3677     5     Агрегаты трубопрокатные</w:t>
      </w:r>
    </w:p>
    <w:p w:rsidR="00CC4CF9" w:rsidRPr="00061AB7" w:rsidRDefault="00CC4CF9">
      <w:pPr>
        <w:pStyle w:val="ConsPlusCell"/>
        <w:jc w:val="both"/>
      </w:pPr>
      <w:r w:rsidRPr="00061AB7">
        <w:t>31 3680     1     Агрегаты / и станы трубосварочные</w:t>
      </w:r>
    </w:p>
    <w:p w:rsidR="00CC4CF9" w:rsidRPr="00061AB7" w:rsidRDefault="00CC4CF9">
      <w:pPr>
        <w:pStyle w:val="ConsPlusCell"/>
        <w:jc w:val="both"/>
      </w:pPr>
      <w:r w:rsidRPr="00061AB7">
        <w:t>31 3681     7     - непрерывной печной сварки</w:t>
      </w:r>
    </w:p>
    <w:p w:rsidR="00CC4CF9" w:rsidRPr="00061AB7" w:rsidRDefault="00CC4CF9">
      <w:pPr>
        <w:pStyle w:val="ConsPlusCell"/>
        <w:jc w:val="both"/>
      </w:pPr>
      <w:r w:rsidRPr="00061AB7">
        <w:t>31 3682     2     - электросварки сопротивлением</w:t>
      </w:r>
    </w:p>
    <w:p w:rsidR="00CC4CF9" w:rsidRPr="00061AB7" w:rsidRDefault="00CC4CF9">
      <w:pPr>
        <w:pStyle w:val="ConsPlusCell"/>
        <w:jc w:val="both"/>
      </w:pPr>
      <w:r w:rsidRPr="00061AB7">
        <w:t>31 3683     8     - и станы дуговой электросварки</w:t>
      </w:r>
    </w:p>
    <w:p w:rsidR="00CC4CF9" w:rsidRPr="00061AB7" w:rsidRDefault="00CC4CF9">
      <w:pPr>
        <w:pStyle w:val="ConsPlusCell"/>
        <w:jc w:val="both"/>
      </w:pPr>
      <w:r w:rsidRPr="00061AB7">
        <w:t>31 3684     3     - индукционной электросварки</w:t>
      </w:r>
    </w:p>
    <w:p w:rsidR="00CC4CF9" w:rsidRPr="00061AB7" w:rsidRDefault="00CC4CF9">
      <w:pPr>
        <w:pStyle w:val="ConsPlusCell"/>
        <w:jc w:val="both"/>
      </w:pPr>
      <w:r w:rsidRPr="00061AB7">
        <w:t>31 3685     9     - и станы электросварки токами радиотехнической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частоты</w:t>
      </w:r>
    </w:p>
    <w:p w:rsidR="00CC4CF9" w:rsidRPr="00061AB7" w:rsidRDefault="00CC4CF9">
      <w:pPr>
        <w:pStyle w:val="ConsPlusCell"/>
        <w:jc w:val="both"/>
      </w:pPr>
      <w:r w:rsidRPr="00061AB7">
        <w:t>31 3686     4     - электросварки плазменные, станы формовочно-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сварочные, формовочные, для производства труб со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спирально-замковым швом</w:t>
      </w:r>
    </w:p>
    <w:p w:rsidR="00CC4CF9" w:rsidRPr="00061AB7" w:rsidRDefault="00CC4CF9">
      <w:pPr>
        <w:pStyle w:val="ConsPlusCell"/>
        <w:jc w:val="both"/>
      </w:pPr>
      <w:r w:rsidRPr="00061AB7">
        <w:t>31 3690     6     Станы / трубоволочильные, волочильные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калибровочные, волочильно-прокатные</w:t>
      </w:r>
    </w:p>
    <w:p w:rsidR="00CC4CF9" w:rsidRPr="00061AB7" w:rsidRDefault="00CC4CF9">
      <w:pPr>
        <w:pStyle w:val="ConsPlusCell"/>
        <w:jc w:val="both"/>
      </w:pPr>
      <w:r w:rsidRPr="00061AB7">
        <w:t>31 3691     1     - волочильные для проволоки</w:t>
      </w:r>
    </w:p>
    <w:p w:rsidR="00CC4CF9" w:rsidRPr="00061AB7" w:rsidRDefault="00CC4CF9">
      <w:pPr>
        <w:pStyle w:val="ConsPlusCell"/>
        <w:jc w:val="both"/>
      </w:pPr>
      <w:r w:rsidRPr="00061AB7">
        <w:t>31 3692     7     - волочильные для труб и калибровочные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прутков</w:t>
      </w:r>
    </w:p>
    <w:p w:rsidR="00CC4CF9" w:rsidRPr="00061AB7" w:rsidRDefault="00CC4CF9">
      <w:pPr>
        <w:pStyle w:val="ConsPlusCell"/>
        <w:jc w:val="both"/>
      </w:pPr>
      <w:r w:rsidRPr="00061AB7">
        <w:t>31 3693     2     - волочильно-прокатные с роликовыми головками</w:t>
      </w:r>
    </w:p>
    <w:p w:rsidR="00CC4CF9" w:rsidRPr="00061AB7" w:rsidRDefault="00CC4CF9">
      <w:pPr>
        <w:pStyle w:val="ConsPlusCell"/>
        <w:jc w:val="both"/>
      </w:pPr>
      <w:r w:rsidRPr="00061AB7">
        <w:t>31 3700     9     Агрегаты, станы, машины производства сплошного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полого профиля</w:t>
      </w:r>
    </w:p>
    <w:p w:rsidR="00CC4CF9" w:rsidRPr="00061AB7" w:rsidRDefault="00CC4CF9">
      <w:pPr>
        <w:pStyle w:val="ConsPlusCell"/>
        <w:jc w:val="both"/>
      </w:pPr>
      <w:r w:rsidRPr="00061AB7">
        <w:t>31 3701     4     Валки прокатные литые *</w:t>
      </w:r>
    </w:p>
    <w:p w:rsidR="00CC4CF9" w:rsidRPr="00061AB7" w:rsidRDefault="00CC4CF9">
      <w:pPr>
        <w:pStyle w:val="ConsPlusCell"/>
        <w:jc w:val="both"/>
      </w:pPr>
      <w:r w:rsidRPr="00061AB7">
        <w:t>31 3702     9     Валки прокатные кованые *</w:t>
      </w:r>
    </w:p>
    <w:p w:rsidR="00CC4CF9" w:rsidRPr="00061AB7" w:rsidRDefault="00CC4CF9">
      <w:pPr>
        <w:pStyle w:val="ConsPlusCell"/>
        <w:jc w:val="both"/>
      </w:pPr>
      <w:r w:rsidRPr="00061AB7">
        <w:t>31 3710     3     Агрегаты и машины разрезающие и уборочные</w:t>
      </w:r>
    </w:p>
    <w:p w:rsidR="00CC4CF9" w:rsidRPr="00061AB7" w:rsidRDefault="00CC4CF9">
      <w:pPr>
        <w:pStyle w:val="ConsPlusCell"/>
        <w:jc w:val="both"/>
      </w:pPr>
      <w:r w:rsidRPr="00061AB7">
        <w:t>31 3711     9     Агрегаты резки</w:t>
      </w:r>
    </w:p>
    <w:p w:rsidR="00CC4CF9" w:rsidRPr="00061AB7" w:rsidRDefault="00CC4CF9">
      <w:pPr>
        <w:pStyle w:val="ConsPlusCell"/>
        <w:jc w:val="both"/>
      </w:pPr>
      <w:r w:rsidRPr="00061AB7">
        <w:t>31 3712     4     Ножницы</w:t>
      </w:r>
    </w:p>
    <w:p w:rsidR="00CC4CF9" w:rsidRPr="00061AB7" w:rsidRDefault="00CC4CF9">
      <w:pPr>
        <w:pStyle w:val="ConsPlusCell"/>
        <w:jc w:val="both"/>
      </w:pPr>
      <w:r w:rsidRPr="00061AB7">
        <w:t>31 3713     2     Пилы</w:t>
      </w:r>
    </w:p>
    <w:p w:rsidR="00CC4CF9" w:rsidRPr="00061AB7" w:rsidRDefault="00CC4CF9">
      <w:pPr>
        <w:pStyle w:val="ConsPlusCell"/>
        <w:jc w:val="both"/>
      </w:pPr>
      <w:r w:rsidRPr="00061AB7">
        <w:t>31 3714     5     Машины уборочные</w:t>
      </w:r>
    </w:p>
    <w:p w:rsidR="00CC4CF9" w:rsidRPr="00061AB7" w:rsidRDefault="00CC4CF9">
      <w:pPr>
        <w:pStyle w:val="ConsPlusCell"/>
        <w:jc w:val="both"/>
      </w:pPr>
      <w:r w:rsidRPr="00061AB7">
        <w:t>31 3715     0     Машины упаковочные</w:t>
      </w:r>
    </w:p>
    <w:p w:rsidR="00CC4CF9" w:rsidRPr="00061AB7" w:rsidRDefault="00CC4CF9">
      <w:pPr>
        <w:pStyle w:val="ConsPlusCell"/>
        <w:jc w:val="both"/>
      </w:pPr>
      <w:r w:rsidRPr="00061AB7">
        <w:t>31 3720     8     Машины / правильные, сматывающие, разматывающие,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зачистные</w:t>
      </w:r>
    </w:p>
    <w:p w:rsidR="00CC4CF9" w:rsidRPr="00061AB7" w:rsidRDefault="00CC4CF9">
      <w:pPr>
        <w:pStyle w:val="ConsPlusCell"/>
        <w:jc w:val="both"/>
      </w:pPr>
      <w:r w:rsidRPr="00061AB7">
        <w:t>31 3721     3     - сортоправильные</w:t>
      </w:r>
    </w:p>
    <w:p w:rsidR="00CC4CF9" w:rsidRPr="00061AB7" w:rsidRDefault="00CC4CF9">
      <w:pPr>
        <w:pStyle w:val="ConsPlusCell"/>
        <w:jc w:val="both"/>
      </w:pPr>
      <w:r w:rsidRPr="00061AB7">
        <w:t>31 3722     9     - листоправильные</w:t>
      </w:r>
    </w:p>
    <w:p w:rsidR="00CC4CF9" w:rsidRPr="00061AB7" w:rsidRDefault="00CC4CF9">
      <w:pPr>
        <w:pStyle w:val="ConsPlusCell"/>
        <w:jc w:val="both"/>
      </w:pPr>
      <w:r w:rsidRPr="00061AB7">
        <w:t>31 3723     4     - трубоправильные</w:t>
      </w:r>
    </w:p>
    <w:p w:rsidR="00CC4CF9" w:rsidRPr="00061AB7" w:rsidRDefault="00CC4CF9">
      <w:pPr>
        <w:pStyle w:val="ConsPlusCell"/>
        <w:jc w:val="both"/>
      </w:pPr>
      <w:r w:rsidRPr="00061AB7">
        <w:t>31 3724     6     - зачистные</w:t>
      </w:r>
    </w:p>
    <w:p w:rsidR="00CC4CF9" w:rsidRPr="00061AB7" w:rsidRDefault="00CC4CF9">
      <w:pPr>
        <w:pStyle w:val="ConsPlusCell"/>
        <w:jc w:val="both"/>
      </w:pPr>
      <w:r w:rsidRPr="00061AB7">
        <w:t>31 3725     5     - разматывающие и моталки</w:t>
      </w:r>
    </w:p>
    <w:p w:rsidR="00CC4CF9" w:rsidRPr="00061AB7" w:rsidRDefault="00CC4CF9">
      <w:pPr>
        <w:pStyle w:val="ConsPlusCell"/>
        <w:jc w:val="both"/>
      </w:pPr>
      <w:r w:rsidRPr="00061AB7">
        <w:t>31 3726     0     - натяжные</w:t>
      </w:r>
    </w:p>
    <w:p w:rsidR="00CC4CF9" w:rsidRPr="00061AB7" w:rsidRDefault="00CC4CF9">
      <w:pPr>
        <w:pStyle w:val="ConsPlusCell"/>
        <w:jc w:val="both"/>
      </w:pPr>
      <w:r w:rsidRPr="00061AB7">
        <w:t>31 3727     6     Отгибатели, захлестыватели, устройства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свертывающие, направляющие</w:t>
      </w:r>
    </w:p>
    <w:p w:rsidR="00CC4CF9" w:rsidRPr="00061AB7" w:rsidRDefault="00CC4CF9">
      <w:pPr>
        <w:pStyle w:val="ConsPlusCell"/>
        <w:jc w:val="both"/>
      </w:pPr>
      <w:r w:rsidRPr="00061AB7">
        <w:t>31 3730     2     Машины стыкосварочные, для нагрева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термообработки, петлеобразователи</w:t>
      </w:r>
    </w:p>
    <w:p w:rsidR="00CC4CF9" w:rsidRPr="00061AB7" w:rsidRDefault="00CC4CF9">
      <w:pPr>
        <w:pStyle w:val="ConsPlusCell"/>
        <w:jc w:val="both"/>
      </w:pPr>
      <w:r w:rsidRPr="00061AB7">
        <w:t>31 3731     8     Машины стыкосварочные</w:t>
      </w:r>
    </w:p>
    <w:p w:rsidR="00CC4CF9" w:rsidRPr="00061AB7" w:rsidRDefault="00CC4CF9">
      <w:pPr>
        <w:pStyle w:val="ConsPlusCell"/>
        <w:jc w:val="both"/>
      </w:pPr>
      <w:r w:rsidRPr="00061AB7">
        <w:t>31 3732     3     Машины нагрева и термообработки</w:t>
      </w:r>
    </w:p>
    <w:p w:rsidR="00CC4CF9" w:rsidRPr="00061AB7" w:rsidRDefault="00CC4CF9">
      <w:pPr>
        <w:pStyle w:val="ConsPlusCell"/>
        <w:jc w:val="both"/>
      </w:pPr>
      <w:r w:rsidRPr="00061AB7">
        <w:t>31 3733     9     Арматура нагревательных печей</w:t>
      </w:r>
    </w:p>
    <w:p w:rsidR="00CC4CF9" w:rsidRPr="00061AB7" w:rsidRDefault="00CC4CF9">
      <w:pPr>
        <w:pStyle w:val="ConsPlusCell"/>
        <w:jc w:val="both"/>
      </w:pPr>
      <w:r w:rsidRPr="00061AB7">
        <w:t>31 3734     4     Петлеобразователи</w:t>
      </w:r>
    </w:p>
    <w:p w:rsidR="00CC4CF9" w:rsidRPr="00061AB7" w:rsidRDefault="00CC4CF9">
      <w:pPr>
        <w:pStyle w:val="ConsPlusCell"/>
        <w:jc w:val="both"/>
      </w:pPr>
      <w:r w:rsidRPr="00061AB7">
        <w:t>31 3735     0     Оборудование вспомогательное для машин нагрева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термообработки</w:t>
      </w:r>
    </w:p>
    <w:p w:rsidR="00CC4CF9" w:rsidRPr="00061AB7" w:rsidRDefault="00CC4CF9">
      <w:pPr>
        <w:pStyle w:val="ConsPlusCell"/>
        <w:jc w:val="both"/>
      </w:pPr>
      <w:r w:rsidRPr="00061AB7">
        <w:t>31 3740     7     Машины / обвязочные, пакетировочные,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клеймовочные, маркировочные и укладчики</w:t>
      </w:r>
    </w:p>
    <w:p w:rsidR="00CC4CF9" w:rsidRPr="00061AB7" w:rsidRDefault="00CC4CF9">
      <w:pPr>
        <w:pStyle w:val="ConsPlusCell"/>
        <w:jc w:val="both"/>
      </w:pPr>
      <w:r w:rsidRPr="00061AB7">
        <w:t>31 3741     2     - обвязочные</w:t>
      </w:r>
    </w:p>
    <w:p w:rsidR="00CC4CF9" w:rsidRPr="00061AB7" w:rsidRDefault="00CC4CF9">
      <w:pPr>
        <w:pStyle w:val="ConsPlusCell"/>
        <w:jc w:val="both"/>
      </w:pPr>
      <w:r w:rsidRPr="00061AB7">
        <w:t>31 3742     8     - пакетировочные</w:t>
      </w:r>
    </w:p>
    <w:p w:rsidR="00CC4CF9" w:rsidRPr="00061AB7" w:rsidRDefault="00CC4CF9">
      <w:pPr>
        <w:pStyle w:val="ConsPlusCell"/>
        <w:jc w:val="both"/>
      </w:pPr>
      <w:r w:rsidRPr="00061AB7">
        <w:t>31 3743     3     - клеймовочные</w:t>
      </w:r>
    </w:p>
    <w:p w:rsidR="00CC4CF9" w:rsidRPr="00061AB7" w:rsidRDefault="00CC4CF9">
      <w:pPr>
        <w:pStyle w:val="ConsPlusCell"/>
        <w:jc w:val="both"/>
      </w:pPr>
      <w:r w:rsidRPr="00061AB7">
        <w:t>31 3744     9     - маркировочные</w:t>
      </w:r>
    </w:p>
    <w:p w:rsidR="00CC4CF9" w:rsidRPr="00061AB7" w:rsidRDefault="00CC4CF9">
      <w:pPr>
        <w:pStyle w:val="ConsPlusCell"/>
        <w:jc w:val="both"/>
      </w:pPr>
      <w:r w:rsidRPr="00061AB7">
        <w:t>31 3745     4     Укладчики</w:t>
      </w:r>
    </w:p>
    <w:p w:rsidR="00CC4CF9" w:rsidRPr="00061AB7" w:rsidRDefault="00CC4CF9">
      <w:pPr>
        <w:pStyle w:val="ConsPlusCell"/>
        <w:jc w:val="both"/>
      </w:pPr>
      <w:r w:rsidRPr="00061AB7">
        <w:t>31 3746     3     Машины отделочные</w:t>
      </w:r>
    </w:p>
    <w:p w:rsidR="00CC4CF9" w:rsidRPr="00061AB7" w:rsidRDefault="00CC4CF9">
      <w:pPr>
        <w:pStyle w:val="ConsPlusCell"/>
        <w:jc w:val="both"/>
      </w:pPr>
      <w:r w:rsidRPr="00061AB7">
        <w:t>31 3750     1     Клети рабочие, рольганги, составные части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механизмы приводов</w:t>
      </w:r>
    </w:p>
    <w:p w:rsidR="00CC4CF9" w:rsidRPr="00061AB7" w:rsidRDefault="00CC4CF9">
      <w:pPr>
        <w:pStyle w:val="ConsPlusCell"/>
        <w:jc w:val="both"/>
      </w:pPr>
      <w:r w:rsidRPr="00061AB7">
        <w:t>31 3751     7     Клети рабочие с горизонтальными валками</w:t>
      </w:r>
    </w:p>
    <w:p w:rsidR="00CC4CF9" w:rsidRPr="00061AB7" w:rsidRDefault="00CC4CF9">
      <w:pPr>
        <w:pStyle w:val="ConsPlusCell"/>
        <w:jc w:val="both"/>
      </w:pPr>
      <w:r w:rsidRPr="00061AB7">
        <w:t>31 3752     2     Клети рабочие с вертикальными валками</w:t>
      </w:r>
    </w:p>
    <w:p w:rsidR="00CC4CF9" w:rsidRPr="00061AB7" w:rsidRDefault="00CC4CF9">
      <w:pPr>
        <w:pStyle w:val="ConsPlusCell"/>
        <w:jc w:val="both"/>
      </w:pPr>
      <w:r w:rsidRPr="00061AB7">
        <w:t>31 3753     8     Клети рабочие универсальные</w:t>
      </w:r>
    </w:p>
    <w:p w:rsidR="00CC4CF9" w:rsidRPr="00061AB7" w:rsidRDefault="00CC4CF9">
      <w:pPr>
        <w:pStyle w:val="ConsPlusCell"/>
        <w:jc w:val="both"/>
      </w:pPr>
      <w:r w:rsidRPr="00061AB7">
        <w:t>31 3754     3     Клети рабочие с косо расположенными валками</w:t>
      </w:r>
    </w:p>
    <w:p w:rsidR="00CC4CF9" w:rsidRPr="00061AB7" w:rsidRDefault="00CC4CF9">
      <w:pPr>
        <w:pStyle w:val="ConsPlusCell"/>
        <w:jc w:val="both"/>
      </w:pPr>
      <w:r w:rsidRPr="00061AB7">
        <w:t>31 3755     9     Клети рабочие для прокатки деталей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машиностроения</w:t>
      </w:r>
    </w:p>
    <w:p w:rsidR="00CC4CF9" w:rsidRPr="00061AB7" w:rsidRDefault="00CC4CF9">
      <w:pPr>
        <w:pStyle w:val="ConsPlusCell"/>
        <w:jc w:val="both"/>
      </w:pPr>
      <w:r w:rsidRPr="00061AB7">
        <w:t>31 3756     4     Рольганги, транспортеры и другие механизмы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технологического перемещения металла</w:t>
      </w:r>
    </w:p>
    <w:p w:rsidR="00CC4CF9" w:rsidRPr="00061AB7" w:rsidRDefault="00CC4CF9">
      <w:pPr>
        <w:pStyle w:val="ConsPlusCell"/>
        <w:jc w:val="both"/>
      </w:pPr>
      <w:r w:rsidRPr="00061AB7">
        <w:t>31 3757     7     Механизмы и узлы, передающие вращение прокатным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валкам</w:t>
      </w:r>
    </w:p>
    <w:p w:rsidR="00CC4CF9" w:rsidRPr="00061AB7" w:rsidRDefault="00CC4CF9">
      <w:pPr>
        <w:pStyle w:val="ConsPlusCell"/>
        <w:jc w:val="both"/>
      </w:pPr>
      <w:r w:rsidRPr="00061AB7">
        <w:t>31 3758     5     Подшипники жидкостного трения</w:t>
      </w:r>
    </w:p>
    <w:p w:rsidR="00CC4CF9" w:rsidRPr="00061AB7" w:rsidRDefault="00CC4CF9">
      <w:pPr>
        <w:pStyle w:val="ConsPlusCell"/>
        <w:jc w:val="both"/>
      </w:pPr>
      <w:r w:rsidRPr="00061AB7">
        <w:t>31 3760     6     Агрегаты и машины для обработки поверхности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профилей и нанесения защитных покрытий</w:t>
      </w:r>
    </w:p>
    <w:p w:rsidR="00CC4CF9" w:rsidRPr="00061AB7" w:rsidRDefault="00CC4CF9">
      <w:pPr>
        <w:pStyle w:val="ConsPlusCell"/>
        <w:jc w:val="both"/>
      </w:pPr>
      <w:r w:rsidRPr="00061AB7">
        <w:t>31 3761     1     Агрегаты / отжига, закалочные и травильные</w:t>
      </w:r>
    </w:p>
    <w:p w:rsidR="00CC4CF9" w:rsidRPr="00061AB7" w:rsidRDefault="00CC4CF9">
      <w:pPr>
        <w:pStyle w:val="ConsPlusCell"/>
        <w:jc w:val="both"/>
      </w:pPr>
      <w:r w:rsidRPr="00061AB7">
        <w:t>31 3762     7     - электролитической обработки</w:t>
      </w:r>
    </w:p>
    <w:p w:rsidR="00CC4CF9" w:rsidRPr="00061AB7" w:rsidRDefault="00CC4CF9">
      <w:pPr>
        <w:pStyle w:val="ConsPlusCell"/>
        <w:jc w:val="both"/>
      </w:pPr>
      <w:r w:rsidRPr="00061AB7">
        <w:t>31 3763     2     - горячего лужения, цинкования, алюминирования</w:t>
      </w:r>
    </w:p>
    <w:p w:rsidR="00CC4CF9" w:rsidRPr="00061AB7" w:rsidRDefault="00CC4CF9">
      <w:pPr>
        <w:pStyle w:val="ConsPlusCell"/>
        <w:jc w:val="both"/>
      </w:pPr>
      <w:r w:rsidRPr="00061AB7">
        <w:t>31 3764     8     - лакокрасочных, пластмассовых и неорганических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покрытий</w:t>
      </w:r>
    </w:p>
    <w:p w:rsidR="00CC4CF9" w:rsidRPr="00061AB7" w:rsidRDefault="00CC4CF9">
      <w:pPr>
        <w:pStyle w:val="ConsPlusCell"/>
        <w:jc w:val="both"/>
      </w:pPr>
      <w:r w:rsidRPr="00061AB7">
        <w:t>31 3765     3     - электрохимического полирования</w:t>
      </w:r>
    </w:p>
    <w:p w:rsidR="00CC4CF9" w:rsidRPr="00061AB7" w:rsidRDefault="00CC4CF9">
      <w:pPr>
        <w:pStyle w:val="ConsPlusCell"/>
        <w:jc w:val="both"/>
      </w:pPr>
      <w:r w:rsidRPr="00061AB7">
        <w:t>31 3766     9     Машины обработки поверхности проката,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промасливающие, сушильные</w:t>
      </w:r>
    </w:p>
    <w:p w:rsidR="00CC4CF9" w:rsidRPr="00061AB7" w:rsidRDefault="00CC4CF9">
      <w:pPr>
        <w:pStyle w:val="ConsPlusCell"/>
        <w:jc w:val="both"/>
      </w:pPr>
      <w:r w:rsidRPr="00061AB7">
        <w:t>31 3770     0     Валки стальные / прокатные</w:t>
      </w:r>
    </w:p>
    <w:p w:rsidR="00CC4CF9" w:rsidRPr="00061AB7" w:rsidRDefault="00CC4CF9">
      <w:pPr>
        <w:pStyle w:val="ConsPlusCell"/>
        <w:jc w:val="both"/>
      </w:pPr>
      <w:r w:rsidRPr="00061AB7">
        <w:t>31 3771     6     - станов холодной прокатки</w:t>
      </w:r>
    </w:p>
    <w:p w:rsidR="00CC4CF9" w:rsidRPr="00061AB7" w:rsidRDefault="00CC4CF9">
      <w:pPr>
        <w:pStyle w:val="ConsPlusCell"/>
        <w:jc w:val="both"/>
      </w:pPr>
      <w:r w:rsidRPr="00061AB7">
        <w:t>31 3772     1     - станов горячей прокатки</w:t>
      </w:r>
    </w:p>
    <w:p w:rsidR="00CC4CF9" w:rsidRPr="00061AB7" w:rsidRDefault="00CC4CF9">
      <w:pPr>
        <w:pStyle w:val="ConsPlusCell"/>
        <w:jc w:val="both"/>
      </w:pPr>
      <w:r w:rsidRPr="00061AB7">
        <w:t>31 3780     5     Валки чугунные / прокатные</w:t>
      </w:r>
    </w:p>
    <w:p w:rsidR="00CC4CF9" w:rsidRPr="00061AB7" w:rsidRDefault="00CC4CF9">
      <w:pPr>
        <w:pStyle w:val="ConsPlusCell"/>
        <w:jc w:val="both"/>
      </w:pPr>
      <w:r w:rsidRPr="00061AB7">
        <w:t>31 3781     0     - станов холодной прокатки</w:t>
      </w:r>
    </w:p>
    <w:p w:rsidR="00CC4CF9" w:rsidRPr="00061AB7" w:rsidRDefault="00CC4CF9">
      <w:pPr>
        <w:pStyle w:val="ConsPlusCell"/>
        <w:jc w:val="both"/>
      </w:pPr>
      <w:r w:rsidRPr="00061AB7">
        <w:t>31 3782     6     - станов горячей прокатки</w:t>
      </w:r>
    </w:p>
    <w:p w:rsidR="00CC4CF9" w:rsidRPr="00061AB7" w:rsidRDefault="00CC4CF9">
      <w:pPr>
        <w:pStyle w:val="ConsPlusCell"/>
        <w:jc w:val="both"/>
      </w:pPr>
      <w:r w:rsidRPr="00061AB7">
        <w:t>31 3790     1     Машины и механизмы вспомогательные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обслуживания прокатных станов, оборудование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прокатное прочее</w:t>
      </w:r>
    </w:p>
    <w:p w:rsidR="00CC4CF9" w:rsidRPr="00061AB7" w:rsidRDefault="00CC4CF9">
      <w:pPr>
        <w:pStyle w:val="ConsPlusCell"/>
        <w:jc w:val="both"/>
      </w:pPr>
      <w:r w:rsidRPr="00061AB7">
        <w:t>31 3791     5     Механизмы обслуживания клетей</w:t>
      </w:r>
    </w:p>
    <w:p w:rsidR="00CC4CF9" w:rsidRPr="00061AB7" w:rsidRDefault="00CC4CF9">
      <w:pPr>
        <w:pStyle w:val="ConsPlusCell"/>
        <w:jc w:val="both"/>
      </w:pPr>
      <w:r w:rsidRPr="00061AB7">
        <w:t>31 3792     0     Площадки и ограждения оборудования прокатных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станов</w:t>
      </w:r>
    </w:p>
    <w:p w:rsidR="00CC4CF9" w:rsidRPr="00061AB7" w:rsidRDefault="00CC4CF9">
      <w:pPr>
        <w:pStyle w:val="ConsPlusCell"/>
        <w:jc w:val="both"/>
      </w:pPr>
      <w:r w:rsidRPr="00061AB7">
        <w:t>31 3793     6     Части анкерные</w:t>
      </w:r>
    </w:p>
    <w:p w:rsidR="00CC4CF9" w:rsidRPr="00061AB7" w:rsidRDefault="00CC4CF9">
      <w:pPr>
        <w:pStyle w:val="ConsPlusCell"/>
        <w:jc w:val="both"/>
      </w:pPr>
      <w:r w:rsidRPr="00061AB7">
        <w:t>31 3794     1     Системы гидравлики, пневматики, смазки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охлаждения прокатных станов</w:t>
      </w:r>
    </w:p>
    <w:p w:rsidR="00CC4CF9" w:rsidRPr="00061AB7" w:rsidRDefault="00CC4CF9">
      <w:pPr>
        <w:pStyle w:val="ConsPlusCell"/>
        <w:jc w:val="both"/>
      </w:pPr>
      <w:r w:rsidRPr="00061AB7">
        <w:t>31 3799     9     Оборудование прокатное прочее</w:t>
      </w:r>
    </w:p>
    <w:p w:rsidR="00CC4CF9" w:rsidRPr="00061AB7" w:rsidRDefault="00CC4CF9">
      <w:pPr>
        <w:pStyle w:val="ConsPlusCell"/>
        <w:jc w:val="both"/>
      </w:pPr>
      <w:r w:rsidRPr="00061AB7">
        <w:t>31 3800     2     Машины и механизмы производства цветных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металлов. Драги</w:t>
      </w:r>
    </w:p>
    <w:p w:rsidR="00CC4CF9" w:rsidRPr="00061AB7" w:rsidRDefault="00CC4CF9">
      <w:pPr>
        <w:pStyle w:val="ConsPlusCell"/>
        <w:jc w:val="both"/>
      </w:pPr>
      <w:r w:rsidRPr="00061AB7">
        <w:t>31 3810     7     Машины и механизмы / для металлургических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процессов, производства анодной массы</w:t>
      </w:r>
    </w:p>
    <w:p w:rsidR="00CC4CF9" w:rsidRPr="00061AB7" w:rsidRDefault="00CC4CF9">
      <w:pPr>
        <w:pStyle w:val="ConsPlusCell"/>
        <w:jc w:val="both"/>
      </w:pPr>
      <w:r w:rsidRPr="00061AB7">
        <w:t>31 3811     2     - для производства анодной массы</w:t>
      </w:r>
    </w:p>
    <w:p w:rsidR="00CC4CF9" w:rsidRPr="00061AB7" w:rsidRDefault="00CC4CF9">
      <w:pPr>
        <w:pStyle w:val="ConsPlusCell"/>
        <w:jc w:val="both"/>
      </w:pPr>
      <w:r w:rsidRPr="00061AB7">
        <w:t>31 3812     8     - для металлургических процессов</w:t>
      </w:r>
    </w:p>
    <w:p w:rsidR="00CC4CF9" w:rsidRPr="00061AB7" w:rsidRDefault="00CC4CF9">
      <w:pPr>
        <w:pStyle w:val="ConsPlusCell"/>
        <w:jc w:val="both"/>
      </w:pPr>
      <w:r w:rsidRPr="00061AB7">
        <w:t>31 3813     3     Аппараты восстановления и сепарации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металлургических процессов</w:t>
      </w:r>
    </w:p>
    <w:p w:rsidR="00CC4CF9" w:rsidRPr="00061AB7" w:rsidRDefault="00CC4CF9">
      <w:pPr>
        <w:pStyle w:val="ConsPlusCell"/>
        <w:jc w:val="both"/>
      </w:pPr>
      <w:r w:rsidRPr="00061AB7">
        <w:t>31 3820     1     Электролизеры, машины обслуживания и арматура</w:t>
      </w:r>
    </w:p>
    <w:p w:rsidR="00CC4CF9" w:rsidRPr="00061AB7" w:rsidRDefault="00CC4CF9">
      <w:pPr>
        <w:pStyle w:val="ConsPlusCell"/>
        <w:jc w:val="both"/>
      </w:pPr>
      <w:r w:rsidRPr="00061AB7">
        <w:t>31 3821     7     Механизмы обслуживания электролизеров</w:t>
      </w:r>
    </w:p>
    <w:p w:rsidR="00CC4CF9" w:rsidRPr="00061AB7" w:rsidRDefault="00CC4CF9">
      <w:pPr>
        <w:pStyle w:val="ConsPlusCell"/>
        <w:jc w:val="both"/>
      </w:pPr>
      <w:r w:rsidRPr="00061AB7">
        <w:t>31 3822     2     Арматура электролизеров</w:t>
      </w:r>
    </w:p>
    <w:p w:rsidR="00CC4CF9" w:rsidRPr="00061AB7" w:rsidRDefault="00CC4CF9">
      <w:pPr>
        <w:pStyle w:val="ConsPlusCell"/>
        <w:jc w:val="both"/>
      </w:pPr>
      <w:r w:rsidRPr="00061AB7">
        <w:t>31 3829     0     Электролизеры, машины обслуживания и арматура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31 3830     6     Машины и механизмы для разливки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транспортирования</w:t>
      </w:r>
    </w:p>
    <w:p w:rsidR="00CC4CF9" w:rsidRPr="00061AB7" w:rsidRDefault="00CC4CF9">
      <w:pPr>
        <w:pStyle w:val="ConsPlusCell"/>
        <w:jc w:val="both"/>
      </w:pPr>
      <w:r w:rsidRPr="00061AB7">
        <w:t>31 3831     1     Подъемники, электрокары</w:t>
      </w:r>
    </w:p>
    <w:p w:rsidR="00CC4CF9" w:rsidRPr="00061AB7" w:rsidRDefault="00CC4CF9">
      <w:pPr>
        <w:pStyle w:val="ConsPlusCell"/>
        <w:jc w:val="both"/>
      </w:pPr>
      <w:r w:rsidRPr="00061AB7">
        <w:t>31 3832     7     Ковши разливочные</w:t>
      </w:r>
    </w:p>
    <w:p w:rsidR="00CC4CF9" w:rsidRPr="00061AB7" w:rsidRDefault="00CC4CF9">
      <w:pPr>
        <w:pStyle w:val="ConsPlusCell"/>
        <w:jc w:val="both"/>
      </w:pPr>
      <w:r w:rsidRPr="00061AB7">
        <w:t>31 3833     2     Вакуум-ковши</w:t>
      </w:r>
    </w:p>
    <w:p w:rsidR="00CC4CF9" w:rsidRPr="00061AB7" w:rsidRDefault="00CC4CF9">
      <w:pPr>
        <w:pStyle w:val="ConsPlusCell"/>
        <w:jc w:val="both"/>
      </w:pPr>
      <w:r w:rsidRPr="00061AB7">
        <w:t>31 3834     8     Ковши закрытые и открытые</w:t>
      </w:r>
    </w:p>
    <w:p w:rsidR="00CC4CF9" w:rsidRPr="00061AB7" w:rsidRDefault="00CC4CF9">
      <w:pPr>
        <w:pStyle w:val="ConsPlusCell"/>
        <w:jc w:val="both"/>
      </w:pPr>
      <w:r w:rsidRPr="00061AB7">
        <w:t>31 3835     3     Машины загрузки</w:t>
      </w:r>
    </w:p>
    <w:p w:rsidR="00CC4CF9" w:rsidRPr="00061AB7" w:rsidRDefault="00CC4CF9">
      <w:pPr>
        <w:pStyle w:val="ConsPlusCell"/>
        <w:jc w:val="both"/>
      </w:pPr>
      <w:r w:rsidRPr="00061AB7">
        <w:t>31 3836     9     Машины для разливки</w:t>
      </w:r>
    </w:p>
    <w:p w:rsidR="00CC4CF9" w:rsidRPr="00061AB7" w:rsidRDefault="00CC4CF9">
      <w:pPr>
        <w:pStyle w:val="ConsPlusCell"/>
        <w:jc w:val="both"/>
      </w:pPr>
      <w:r w:rsidRPr="00061AB7">
        <w:t>31 3840     0     Котлы рафинировочные /</w:t>
      </w:r>
    </w:p>
    <w:p w:rsidR="00CC4CF9" w:rsidRPr="00061AB7" w:rsidRDefault="00CC4CF9">
      <w:pPr>
        <w:pStyle w:val="ConsPlusCell"/>
        <w:jc w:val="both"/>
      </w:pPr>
      <w:r w:rsidRPr="00061AB7">
        <w:t>31 3841     6     - для свинца</w:t>
      </w:r>
    </w:p>
    <w:p w:rsidR="00CC4CF9" w:rsidRPr="00061AB7" w:rsidRDefault="00CC4CF9">
      <w:pPr>
        <w:pStyle w:val="ConsPlusCell"/>
        <w:jc w:val="both"/>
      </w:pPr>
      <w:r w:rsidRPr="00061AB7">
        <w:t>31 3842     1     - для олова</w:t>
      </w:r>
    </w:p>
    <w:p w:rsidR="00CC4CF9" w:rsidRPr="00061AB7" w:rsidRDefault="00CC4CF9">
      <w:pPr>
        <w:pStyle w:val="ConsPlusCell"/>
        <w:jc w:val="both"/>
      </w:pPr>
      <w:r w:rsidRPr="00061AB7">
        <w:t>31 3850     5     Конверторы, машины и оборудование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обслуживания конверторов</w:t>
      </w:r>
    </w:p>
    <w:p w:rsidR="00CC4CF9" w:rsidRPr="00061AB7" w:rsidRDefault="00CC4CF9">
      <w:pPr>
        <w:pStyle w:val="ConsPlusCell"/>
        <w:jc w:val="both"/>
      </w:pPr>
      <w:r w:rsidRPr="00061AB7">
        <w:t>31 3851     0     Конверторы для меди</w:t>
      </w:r>
    </w:p>
    <w:p w:rsidR="00CC4CF9" w:rsidRPr="00061AB7" w:rsidRDefault="00CC4CF9">
      <w:pPr>
        <w:pStyle w:val="ConsPlusCell"/>
        <w:jc w:val="both"/>
      </w:pPr>
      <w:r w:rsidRPr="00061AB7">
        <w:t>31 3858     9     Машины и оборудование для обслуживания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конверторов</w:t>
      </w:r>
    </w:p>
    <w:p w:rsidR="00CC4CF9" w:rsidRPr="00061AB7" w:rsidRDefault="00CC4CF9">
      <w:pPr>
        <w:pStyle w:val="ConsPlusCell"/>
        <w:jc w:val="both"/>
      </w:pPr>
      <w:r w:rsidRPr="00061AB7">
        <w:t>31 3860     8     Драги /</w:t>
      </w:r>
    </w:p>
    <w:p w:rsidR="00CC4CF9" w:rsidRPr="00061AB7" w:rsidRDefault="00CC4CF9">
      <w:pPr>
        <w:pStyle w:val="ConsPlusCell"/>
        <w:jc w:val="both"/>
      </w:pPr>
      <w:r w:rsidRPr="00061AB7">
        <w:t>31 3861     5     - емкостью 80 л</w:t>
      </w:r>
    </w:p>
    <w:p w:rsidR="00CC4CF9" w:rsidRPr="00061AB7" w:rsidRDefault="00CC4CF9">
      <w:pPr>
        <w:pStyle w:val="ConsPlusCell"/>
        <w:jc w:val="both"/>
      </w:pPr>
      <w:r w:rsidRPr="00061AB7">
        <w:t>31 3862     0     - емкостью 250 л</w:t>
      </w:r>
    </w:p>
    <w:p w:rsidR="00CC4CF9" w:rsidRPr="00061AB7" w:rsidRDefault="00CC4CF9">
      <w:pPr>
        <w:pStyle w:val="ConsPlusCell"/>
        <w:jc w:val="both"/>
      </w:pPr>
      <w:r w:rsidRPr="00061AB7">
        <w:t>31 3863     6     - емкостью 150 л</w:t>
      </w:r>
    </w:p>
    <w:p w:rsidR="00CC4CF9" w:rsidRPr="00061AB7" w:rsidRDefault="00CC4CF9">
      <w:pPr>
        <w:pStyle w:val="ConsPlusCell"/>
        <w:jc w:val="both"/>
      </w:pPr>
      <w:r w:rsidRPr="00061AB7">
        <w:t>31 3864     1     - емкостью 380 л</w:t>
      </w:r>
    </w:p>
    <w:p w:rsidR="00CC4CF9" w:rsidRPr="00061AB7" w:rsidRDefault="00CC4CF9">
      <w:pPr>
        <w:pStyle w:val="ConsPlusCell"/>
        <w:jc w:val="both"/>
      </w:pPr>
      <w:r w:rsidRPr="00061AB7">
        <w:t>31 3865     7     - емкостью 600 л</w:t>
      </w:r>
    </w:p>
    <w:p w:rsidR="00CC4CF9" w:rsidRPr="00061AB7" w:rsidRDefault="00CC4CF9">
      <w:pPr>
        <w:pStyle w:val="ConsPlusCell"/>
        <w:jc w:val="both"/>
      </w:pPr>
      <w:r w:rsidRPr="00061AB7">
        <w:t>31 3890     3     Оборудование специализированное для золото-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алмазодобывающей промышленности (кроме драг)</w:t>
      </w:r>
    </w:p>
    <w:p w:rsidR="00CC4CF9" w:rsidRPr="00061AB7" w:rsidRDefault="00CC4CF9">
      <w:pPr>
        <w:pStyle w:val="ConsPlusCell"/>
        <w:jc w:val="both"/>
      </w:pPr>
      <w:r w:rsidRPr="00061AB7">
        <w:t>31 3891     9     Оборудование подготовки россыпей к вскрышным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работам</w:t>
      </w:r>
    </w:p>
    <w:p w:rsidR="00CC4CF9" w:rsidRPr="00061AB7" w:rsidRDefault="00CC4CF9">
      <w:pPr>
        <w:pStyle w:val="ConsPlusCell"/>
        <w:jc w:val="both"/>
      </w:pPr>
      <w:r w:rsidRPr="00061AB7">
        <w:t>31 3892     4     Оборудование механизации разработки шахтных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россыпей</w:t>
      </w:r>
    </w:p>
    <w:p w:rsidR="00CC4CF9" w:rsidRPr="00061AB7" w:rsidRDefault="00CC4CF9">
      <w:pPr>
        <w:pStyle w:val="ConsPlusCell"/>
        <w:jc w:val="both"/>
      </w:pPr>
      <w:r w:rsidRPr="00061AB7">
        <w:t>31 3893     9     Установки обогатительные</w:t>
      </w:r>
    </w:p>
    <w:p w:rsidR="00CC4CF9" w:rsidRPr="00061AB7" w:rsidRDefault="00CC4CF9">
      <w:pPr>
        <w:pStyle w:val="ConsPlusCell"/>
        <w:jc w:val="both"/>
      </w:pPr>
      <w:r w:rsidRPr="00061AB7">
        <w:t>31 3899     2     Оборудование прочее</w:t>
      </w:r>
    </w:p>
    <w:p w:rsidR="00CC4CF9" w:rsidRPr="00061AB7" w:rsidRDefault="00CC4CF9">
      <w:pPr>
        <w:pStyle w:val="ConsPlusCell"/>
        <w:jc w:val="both"/>
      </w:pPr>
      <w:r w:rsidRPr="00061AB7">
        <w:t>31 3900     6     Запасные части к оборудованию металлургическому</w:t>
      </w:r>
    </w:p>
    <w:p w:rsidR="00CC4CF9" w:rsidRPr="00061AB7" w:rsidRDefault="00CC4CF9">
      <w:pPr>
        <w:pStyle w:val="ConsPlusCell"/>
        <w:jc w:val="both"/>
      </w:pPr>
      <w:r w:rsidRPr="00061AB7">
        <w:t>31 3901     1     Запасные части и узлы к драгам *</w:t>
      </w:r>
    </w:p>
    <w:p w:rsidR="00CC4CF9" w:rsidRPr="00061AB7" w:rsidRDefault="00CC4CF9">
      <w:pPr>
        <w:pStyle w:val="ConsPlusCell"/>
        <w:jc w:val="both"/>
      </w:pPr>
      <w:r w:rsidRPr="00061AB7">
        <w:t>31 3910     0     Запасные части машин и оборудования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агломерационных цехов</w:t>
      </w:r>
    </w:p>
    <w:p w:rsidR="00CC4CF9" w:rsidRPr="00061AB7" w:rsidRDefault="00CC4CF9">
      <w:pPr>
        <w:pStyle w:val="ConsPlusCell"/>
        <w:jc w:val="both"/>
      </w:pPr>
      <w:r w:rsidRPr="00061AB7">
        <w:t>31 3920     5     Запасные части машин и оборудования доменных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печей</w:t>
      </w:r>
    </w:p>
    <w:p w:rsidR="00CC4CF9" w:rsidRPr="00061AB7" w:rsidRDefault="00CC4CF9">
      <w:pPr>
        <w:pStyle w:val="ConsPlusCell"/>
        <w:jc w:val="both"/>
      </w:pPr>
      <w:r w:rsidRPr="00061AB7">
        <w:t>31 3930     4     Запасные части машин и оборудования цехов по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производству цветных металлов</w:t>
      </w:r>
    </w:p>
    <w:p w:rsidR="00CC4CF9" w:rsidRPr="00061AB7" w:rsidRDefault="00CC4CF9">
      <w:pPr>
        <w:pStyle w:val="ConsPlusCell"/>
        <w:jc w:val="both"/>
      </w:pPr>
      <w:r w:rsidRPr="00061AB7">
        <w:t>31 3940     4     Запасные части машин и оборудования прокатных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цехов</w:t>
      </w:r>
    </w:p>
    <w:p w:rsidR="00CC4CF9" w:rsidRPr="00061AB7" w:rsidRDefault="00CC4CF9">
      <w:pPr>
        <w:pStyle w:val="ConsPlusCell"/>
        <w:jc w:val="both"/>
      </w:pPr>
      <w:r w:rsidRPr="00061AB7">
        <w:t>31 3950     9     Запасные части машин и оборудования волочильных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цехов и машин окалиноломания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31 4000     6     Оборудование горно-шахтное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31 4100     6     Оборудование для вскрышных и очистных работ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крепления горных выработок</w:t>
      </w:r>
    </w:p>
    <w:p w:rsidR="00CC4CF9" w:rsidRPr="00061AB7" w:rsidRDefault="00CC4CF9">
      <w:pPr>
        <w:pStyle w:val="ConsPlusCell"/>
        <w:jc w:val="both"/>
      </w:pPr>
      <w:r w:rsidRPr="00061AB7">
        <w:t>31 4101     2     Комбайны очистные для добычи угля *</w:t>
      </w:r>
    </w:p>
    <w:p w:rsidR="00CC4CF9" w:rsidRPr="00061AB7" w:rsidRDefault="00CC4CF9">
      <w:pPr>
        <w:pStyle w:val="ConsPlusCell"/>
        <w:jc w:val="both"/>
      </w:pPr>
      <w:r w:rsidRPr="00061AB7">
        <w:t>31 4107     4     Комплекс I - II ОКП длиной 100 м *</w:t>
      </w:r>
    </w:p>
    <w:p w:rsidR="00CC4CF9" w:rsidRPr="00061AB7" w:rsidRDefault="00CC4CF9">
      <w:pPr>
        <w:pStyle w:val="ConsPlusCell"/>
        <w:jc w:val="both"/>
      </w:pPr>
      <w:r w:rsidRPr="00061AB7">
        <w:t>31 4108     5     Комплекс I - II ОКП длиной 120 м *</w:t>
      </w:r>
    </w:p>
    <w:p w:rsidR="00CC4CF9" w:rsidRPr="00061AB7" w:rsidRDefault="00CC4CF9">
      <w:pPr>
        <w:pStyle w:val="ConsPlusCell"/>
        <w:jc w:val="both"/>
      </w:pPr>
      <w:r w:rsidRPr="00061AB7">
        <w:t>31 4109     9     Комплекс III ОКП *</w:t>
      </w:r>
    </w:p>
    <w:p w:rsidR="00CC4CF9" w:rsidRPr="00061AB7" w:rsidRDefault="00CC4CF9">
      <w:pPr>
        <w:pStyle w:val="ConsPlusCell"/>
        <w:jc w:val="both"/>
      </w:pPr>
      <w:r w:rsidRPr="00061AB7">
        <w:t>31 4110     4     Комплексы роторные горно-транспортного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оборудования / производительностью 630 м3/ч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свыше</w:t>
      </w:r>
    </w:p>
    <w:p w:rsidR="00CC4CF9" w:rsidRPr="00061AB7" w:rsidRDefault="00CC4CF9">
      <w:pPr>
        <w:pStyle w:val="ConsPlusCell"/>
        <w:jc w:val="both"/>
      </w:pPr>
      <w:r w:rsidRPr="00061AB7">
        <w:t>31 4111     0     - производительностью от 630 м3/ч до 950 м3/ч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включ.</w:t>
      </w:r>
    </w:p>
    <w:p w:rsidR="00CC4CF9" w:rsidRPr="00061AB7" w:rsidRDefault="00CC4CF9">
      <w:pPr>
        <w:pStyle w:val="ConsPlusCell"/>
        <w:jc w:val="both"/>
      </w:pPr>
      <w:r w:rsidRPr="00061AB7">
        <w:t>31 4112     5     - производительностью св. 950 до 1200 м3/ч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включ.</w:t>
      </w:r>
    </w:p>
    <w:p w:rsidR="00CC4CF9" w:rsidRPr="00061AB7" w:rsidRDefault="00CC4CF9">
      <w:pPr>
        <w:pStyle w:val="ConsPlusCell"/>
        <w:jc w:val="both"/>
      </w:pPr>
      <w:r w:rsidRPr="00061AB7">
        <w:t>31 4113     0     - производительностью св. 1200 до 1550 м3/ч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включ.</w:t>
      </w:r>
    </w:p>
    <w:p w:rsidR="00CC4CF9" w:rsidRPr="00061AB7" w:rsidRDefault="00CC4CF9">
      <w:pPr>
        <w:pStyle w:val="ConsPlusCell"/>
        <w:jc w:val="both"/>
      </w:pPr>
      <w:r w:rsidRPr="00061AB7">
        <w:t>31 4114     6     - производительностью св. 1550 до 2450 м3/ч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включ.</w:t>
      </w:r>
    </w:p>
    <w:p w:rsidR="00CC4CF9" w:rsidRPr="00061AB7" w:rsidRDefault="00CC4CF9">
      <w:pPr>
        <w:pStyle w:val="ConsPlusCell"/>
        <w:jc w:val="both"/>
      </w:pPr>
      <w:r w:rsidRPr="00061AB7">
        <w:t>31 4115     1     - производительностью св. 2450 до 4500 м3/ч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включ.</w:t>
      </w:r>
    </w:p>
    <w:p w:rsidR="00CC4CF9" w:rsidRPr="00061AB7" w:rsidRDefault="00CC4CF9">
      <w:pPr>
        <w:pStyle w:val="ConsPlusCell"/>
        <w:jc w:val="both"/>
      </w:pPr>
      <w:r w:rsidRPr="00061AB7">
        <w:t>31 4118     8     - производительностью св. 4500 м3/ч</w:t>
      </w:r>
    </w:p>
    <w:p w:rsidR="00CC4CF9" w:rsidRPr="00061AB7" w:rsidRDefault="00CC4CF9">
      <w:pPr>
        <w:pStyle w:val="ConsPlusCell"/>
        <w:jc w:val="both"/>
      </w:pPr>
      <w:r w:rsidRPr="00061AB7">
        <w:t>31 4120     9     Экскаваторы с ковшом / емкостью 4 м3 и свыше</w:t>
      </w:r>
    </w:p>
    <w:p w:rsidR="00CC4CF9" w:rsidRPr="00061AB7" w:rsidRDefault="00CC4CF9">
      <w:pPr>
        <w:pStyle w:val="ConsPlusCell"/>
        <w:jc w:val="both"/>
      </w:pPr>
      <w:r w:rsidRPr="00061AB7">
        <w:t>31 4121     4     - емкостью от 4 до 15 м3</w:t>
      </w:r>
    </w:p>
    <w:p w:rsidR="00CC4CF9" w:rsidRPr="00061AB7" w:rsidRDefault="00CC4CF9">
      <w:pPr>
        <w:pStyle w:val="ConsPlusCell"/>
        <w:jc w:val="both"/>
      </w:pPr>
      <w:r w:rsidRPr="00061AB7">
        <w:t>31 4122     3     - емкостью 15 м3 и свыше</w:t>
      </w:r>
    </w:p>
    <w:p w:rsidR="00CC4CF9" w:rsidRPr="00061AB7" w:rsidRDefault="00CC4CF9">
      <w:pPr>
        <w:pStyle w:val="ConsPlusCell"/>
        <w:jc w:val="both"/>
      </w:pPr>
      <w:r w:rsidRPr="00061AB7">
        <w:t>31 4130     3     Комбайны очистные и установки струговые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добычи угля и руды</w:t>
      </w:r>
    </w:p>
    <w:p w:rsidR="00CC4CF9" w:rsidRPr="00061AB7" w:rsidRDefault="00CC4CF9">
      <w:pPr>
        <w:pStyle w:val="ConsPlusCell"/>
        <w:jc w:val="both"/>
      </w:pPr>
      <w:r w:rsidRPr="00061AB7">
        <w:t>31 4131     9     Комбайны / очистные узкозахватные</w:t>
      </w:r>
    </w:p>
    <w:p w:rsidR="00CC4CF9" w:rsidRPr="00061AB7" w:rsidRDefault="00CC4CF9">
      <w:pPr>
        <w:pStyle w:val="ConsPlusCell"/>
        <w:jc w:val="both"/>
      </w:pPr>
      <w:r w:rsidRPr="00061AB7">
        <w:t>31 4134     5     - очистные широкозахватные</w:t>
      </w:r>
    </w:p>
    <w:p w:rsidR="00CC4CF9" w:rsidRPr="00061AB7" w:rsidRDefault="00CC4CF9">
      <w:pPr>
        <w:pStyle w:val="ConsPlusCell"/>
        <w:jc w:val="both"/>
      </w:pPr>
      <w:r w:rsidRPr="00061AB7">
        <w:t>31 4135     0     - для добычи руды (включая марганцевые)</w:t>
      </w:r>
    </w:p>
    <w:p w:rsidR="00CC4CF9" w:rsidRPr="00061AB7" w:rsidRDefault="00CC4CF9">
      <w:pPr>
        <w:pStyle w:val="ConsPlusCell"/>
        <w:jc w:val="both"/>
      </w:pPr>
      <w:r w:rsidRPr="00061AB7">
        <w:t>31 4136     6     Установки струговые</w:t>
      </w:r>
    </w:p>
    <w:p w:rsidR="00CC4CF9" w:rsidRPr="00061AB7" w:rsidRDefault="00CC4CF9">
      <w:pPr>
        <w:pStyle w:val="ConsPlusCell"/>
        <w:jc w:val="both"/>
      </w:pPr>
      <w:r w:rsidRPr="00061AB7">
        <w:t>31 4140     8     Комплексы и механизированные крепи для очистных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работ в угольных шахтах</w:t>
      </w:r>
    </w:p>
    <w:p w:rsidR="00CC4CF9" w:rsidRPr="00061AB7" w:rsidRDefault="00CC4CF9">
      <w:pPr>
        <w:pStyle w:val="ConsPlusCell"/>
        <w:jc w:val="both"/>
      </w:pPr>
      <w:r w:rsidRPr="00061AB7">
        <w:t>31 4141     3     Комплексы очистные (кроме комплексов очистных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оградительно-поддерживающих)</w:t>
      </w:r>
    </w:p>
    <w:p w:rsidR="00CC4CF9" w:rsidRPr="00061AB7" w:rsidRDefault="00CC4CF9">
      <w:pPr>
        <w:pStyle w:val="ConsPlusCell"/>
        <w:jc w:val="both"/>
      </w:pPr>
      <w:r w:rsidRPr="00061AB7">
        <w:t>31 4142     9     Агрегаты очистные</w:t>
      </w:r>
    </w:p>
    <w:p w:rsidR="00CC4CF9" w:rsidRPr="00061AB7" w:rsidRDefault="00CC4CF9">
      <w:pPr>
        <w:pStyle w:val="ConsPlusCell"/>
        <w:jc w:val="both"/>
      </w:pPr>
      <w:r w:rsidRPr="00061AB7">
        <w:t>31 4143     4     Крепи механизированные для лав</w:t>
      </w:r>
    </w:p>
    <w:p w:rsidR="00CC4CF9" w:rsidRPr="00061AB7" w:rsidRDefault="00CC4CF9">
      <w:pPr>
        <w:pStyle w:val="ConsPlusCell"/>
        <w:jc w:val="both"/>
      </w:pPr>
      <w:r w:rsidRPr="00061AB7">
        <w:t>31 4145     5     Крепи сопряжений</w:t>
      </w:r>
    </w:p>
    <w:p w:rsidR="00CC4CF9" w:rsidRPr="00061AB7" w:rsidRDefault="00CC4CF9">
      <w:pPr>
        <w:pStyle w:val="ConsPlusCell"/>
        <w:jc w:val="both"/>
      </w:pPr>
      <w:r w:rsidRPr="00061AB7">
        <w:t>31 4146     0     Комплексы очистные оградительно-поддерживающие</w:t>
      </w:r>
    </w:p>
    <w:p w:rsidR="00CC4CF9" w:rsidRPr="00061AB7" w:rsidRDefault="00CC4CF9">
      <w:pPr>
        <w:pStyle w:val="ConsPlusCell"/>
        <w:jc w:val="both"/>
      </w:pPr>
      <w:r w:rsidRPr="00061AB7">
        <w:t>31 4150     2     Машины и оборудование для гидрошахт</w:t>
      </w:r>
    </w:p>
    <w:p w:rsidR="00CC4CF9" w:rsidRPr="00061AB7" w:rsidRDefault="00CC4CF9">
      <w:pPr>
        <w:pStyle w:val="ConsPlusCell"/>
        <w:jc w:val="both"/>
      </w:pPr>
      <w:r w:rsidRPr="00061AB7">
        <w:t>31 4151     8     Гидромониторы</w:t>
      </w:r>
    </w:p>
    <w:p w:rsidR="00CC4CF9" w:rsidRPr="00061AB7" w:rsidRDefault="00CC4CF9">
      <w:pPr>
        <w:pStyle w:val="ConsPlusCell"/>
        <w:jc w:val="both"/>
      </w:pPr>
      <w:r w:rsidRPr="00061AB7">
        <w:t>31 4152     3     Углесосы</w:t>
      </w:r>
    </w:p>
    <w:p w:rsidR="00CC4CF9" w:rsidRPr="00061AB7" w:rsidRDefault="00CC4CF9">
      <w:pPr>
        <w:pStyle w:val="ConsPlusCell"/>
        <w:jc w:val="both"/>
      </w:pPr>
      <w:r w:rsidRPr="00061AB7">
        <w:t>31 4153     9     Оборудование для водоснабжения гидрошахт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гидротранспорта угля</w:t>
      </w:r>
    </w:p>
    <w:p w:rsidR="00CC4CF9" w:rsidRPr="00061AB7" w:rsidRDefault="00CC4CF9">
      <w:pPr>
        <w:pStyle w:val="ConsPlusCell"/>
        <w:jc w:val="both"/>
      </w:pPr>
      <w:r w:rsidRPr="00061AB7">
        <w:t>31 4160     7     Машины / врубовые и врубонавалочные</w:t>
      </w:r>
    </w:p>
    <w:p w:rsidR="00CC4CF9" w:rsidRPr="00061AB7" w:rsidRDefault="00CC4CF9">
      <w:pPr>
        <w:pStyle w:val="ConsPlusCell"/>
        <w:jc w:val="both"/>
      </w:pPr>
      <w:r w:rsidRPr="00061AB7">
        <w:t>31 4161     2     - врубовые</w:t>
      </w:r>
    </w:p>
    <w:p w:rsidR="00CC4CF9" w:rsidRPr="00061AB7" w:rsidRDefault="00CC4CF9">
      <w:pPr>
        <w:pStyle w:val="ConsPlusCell"/>
        <w:jc w:val="both"/>
      </w:pPr>
      <w:r w:rsidRPr="00061AB7">
        <w:t>31 4162     8     - врубонавалочные</w:t>
      </w:r>
    </w:p>
    <w:p w:rsidR="00CC4CF9" w:rsidRPr="00061AB7" w:rsidRDefault="00CC4CF9">
      <w:pPr>
        <w:pStyle w:val="ConsPlusCell"/>
        <w:jc w:val="both"/>
      </w:pPr>
      <w:r w:rsidRPr="00061AB7">
        <w:t>31 4170     1     Крепь индивидуальная для очистных работ</w:t>
      </w:r>
    </w:p>
    <w:p w:rsidR="00CC4CF9" w:rsidRPr="00061AB7" w:rsidRDefault="00CC4CF9">
      <w:pPr>
        <w:pStyle w:val="ConsPlusCell"/>
        <w:jc w:val="both"/>
      </w:pPr>
      <w:r w:rsidRPr="00061AB7">
        <w:t>31 4171     7     Стойки / призабойные гидравлические</w:t>
      </w:r>
    </w:p>
    <w:p w:rsidR="00CC4CF9" w:rsidRPr="00061AB7" w:rsidRDefault="00CC4CF9">
      <w:pPr>
        <w:pStyle w:val="ConsPlusCell"/>
        <w:jc w:val="both"/>
      </w:pPr>
      <w:r w:rsidRPr="00061AB7">
        <w:t>31 4172     2     - призабойные трения (механические)</w:t>
      </w:r>
    </w:p>
    <w:p w:rsidR="00CC4CF9" w:rsidRPr="00061AB7" w:rsidRDefault="00CC4CF9">
      <w:pPr>
        <w:pStyle w:val="ConsPlusCell"/>
        <w:jc w:val="both"/>
      </w:pPr>
      <w:r w:rsidRPr="00061AB7">
        <w:t>31 4173     8     - посадочные</w:t>
      </w:r>
    </w:p>
    <w:p w:rsidR="00CC4CF9" w:rsidRPr="00061AB7" w:rsidRDefault="00CC4CF9">
      <w:pPr>
        <w:pStyle w:val="ConsPlusCell"/>
        <w:jc w:val="both"/>
      </w:pPr>
      <w:r w:rsidRPr="00061AB7">
        <w:t>31 4174     3     - временного крепления</w:t>
      </w:r>
    </w:p>
    <w:p w:rsidR="00CC4CF9" w:rsidRPr="00061AB7" w:rsidRDefault="00CC4CF9">
      <w:pPr>
        <w:pStyle w:val="ConsPlusCell"/>
        <w:jc w:val="both"/>
      </w:pPr>
      <w:r w:rsidRPr="00061AB7">
        <w:t>31 4175     9     Крепь пневматическая</w:t>
      </w:r>
    </w:p>
    <w:p w:rsidR="00CC4CF9" w:rsidRPr="00061AB7" w:rsidRDefault="00CC4CF9">
      <w:pPr>
        <w:pStyle w:val="ConsPlusCell"/>
        <w:jc w:val="both"/>
      </w:pPr>
      <w:r w:rsidRPr="00061AB7">
        <w:t>31 4178     5     Верхняки</w:t>
      </w:r>
    </w:p>
    <w:p w:rsidR="00CC4CF9" w:rsidRPr="00061AB7" w:rsidRDefault="00CC4CF9">
      <w:pPr>
        <w:pStyle w:val="ConsPlusCell"/>
        <w:jc w:val="both"/>
      </w:pPr>
      <w:r w:rsidRPr="00061AB7">
        <w:t>31 4180     6     Конвейерно-отвальные комплексы,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отвалообразователи, машины закладочные</w:t>
      </w:r>
    </w:p>
    <w:p w:rsidR="00CC4CF9" w:rsidRPr="00061AB7" w:rsidRDefault="00CC4CF9">
      <w:pPr>
        <w:pStyle w:val="ConsPlusCell"/>
        <w:jc w:val="both"/>
      </w:pPr>
      <w:r w:rsidRPr="00061AB7">
        <w:t>31 4181     1     Конвейерно-отвальные комплексы</w:t>
      </w:r>
    </w:p>
    <w:p w:rsidR="00CC4CF9" w:rsidRPr="00061AB7" w:rsidRDefault="00CC4CF9">
      <w:pPr>
        <w:pStyle w:val="ConsPlusCell"/>
        <w:jc w:val="both"/>
      </w:pPr>
      <w:r w:rsidRPr="00061AB7">
        <w:t>31 4182     7     Отвалообразователи</w:t>
      </w:r>
    </w:p>
    <w:p w:rsidR="00CC4CF9" w:rsidRPr="00061AB7" w:rsidRDefault="00CC4CF9">
      <w:pPr>
        <w:pStyle w:val="ConsPlusCell"/>
        <w:jc w:val="both"/>
      </w:pPr>
      <w:r w:rsidRPr="00061AB7">
        <w:t>31 4183     2     Машины закладочные</w:t>
      </w:r>
    </w:p>
    <w:p w:rsidR="00CC4CF9" w:rsidRPr="00061AB7" w:rsidRDefault="00CC4CF9">
      <w:pPr>
        <w:pStyle w:val="ConsPlusCell"/>
        <w:jc w:val="both"/>
      </w:pPr>
      <w:r w:rsidRPr="00061AB7">
        <w:t>31 4184     8     Конвейеры ленточные для открытых горных работ</w:t>
      </w:r>
    </w:p>
    <w:p w:rsidR="00CC4CF9" w:rsidRPr="00061AB7" w:rsidRDefault="00CC4CF9">
      <w:pPr>
        <w:pStyle w:val="ConsPlusCell"/>
        <w:jc w:val="both"/>
      </w:pPr>
      <w:r w:rsidRPr="00061AB7">
        <w:t>31 4190     0     Части подающие комбайнов, кабелеукладчики,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станции насосные, передвижники конвейеров,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домкраты, молотки отбойные</w:t>
      </w:r>
    </w:p>
    <w:p w:rsidR="00CC4CF9" w:rsidRPr="00061AB7" w:rsidRDefault="00CC4CF9">
      <w:pPr>
        <w:pStyle w:val="ConsPlusCell"/>
        <w:jc w:val="both"/>
      </w:pPr>
      <w:r w:rsidRPr="00061AB7">
        <w:t>31 4191     6     Части подающие комбайнов</w:t>
      </w:r>
    </w:p>
    <w:p w:rsidR="00CC4CF9" w:rsidRPr="00061AB7" w:rsidRDefault="00CC4CF9">
      <w:pPr>
        <w:pStyle w:val="ConsPlusCell"/>
        <w:jc w:val="both"/>
      </w:pPr>
      <w:r w:rsidRPr="00061AB7">
        <w:t>31 4192     1     Кабелеукладчики</w:t>
      </w:r>
    </w:p>
    <w:p w:rsidR="00CC4CF9" w:rsidRPr="00061AB7" w:rsidRDefault="00CC4CF9">
      <w:pPr>
        <w:pStyle w:val="ConsPlusCell"/>
        <w:jc w:val="both"/>
      </w:pPr>
      <w:r w:rsidRPr="00061AB7">
        <w:t>31 4193     7     Станции насосные механизированных крепей</w:t>
      </w:r>
    </w:p>
    <w:p w:rsidR="00CC4CF9" w:rsidRPr="00061AB7" w:rsidRDefault="00CC4CF9">
      <w:pPr>
        <w:pStyle w:val="ConsPlusCell"/>
        <w:jc w:val="both"/>
      </w:pPr>
      <w:r w:rsidRPr="00061AB7">
        <w:t>31 4194     2     Передвижчики конвейеров</w:t>
      </w:r>
    </w:p>
    <w:p w:rsidR="00CC4CF9" w:rsidRPr="00061AB7" w:rsidRDefault="00CC4CF9">
      <w:pPr>
        <w:pStyle w:val="ConsPlusCell"/>
        <w:jc w:val="both"/>
      </w:pPr>
      <w:r w:rsidRPr="00061AB7">
        <w:t>31 4195     8     Домкраты</w:t>
      </w:r>
    </w:p>
    <w:p w:rsidR="00CC4CF9" w:rsidRPr="00061AB7" w:rsidRDefault="00CC4CF9">
      <w:pPr>
        <w:pStyle w:val="ConsPlusCell"/>
        <w:jc w:val="both"/>
      </w:pPr>
      <w:r w:rsidRPr="00061AB7">
        <w:t>31 4196     3     Молотки отбойные</w:t>
      </w:r>
    </w:p>
    <w:p w:rsidR="00CC4CF9" w:rsidRPr="00061AB7" w:rsidRDefault="00CC4CF9">
      <w:pPr>
        <w:pStyle w:val="ConsPlusCell"/>
        <w:jc w:val="both"/>
      </w:pPr>
      <w:r w:rsidRPr="00061AB7">
        <w:t>31 4200     3     Оборудование для проходки горных выработок</w:t>
      </w:r>
    </w:p>
    <w:p w:rsidR="00CC4CF9" w:rsidRPr="00061AB7" w:rsidRDefault="00CC4CF9">
      <w:pPr>
        <w:pStyle w:val="ConsPlusCell"/>
        <w:jc w:val="both"/>
      </w:pPr>
      <w:r w:rsidRPr="00061AB7">
        <w:t>31 4201     2     Машины шахтные погрузочные прочие *</w:t>
      </w:r>
    </w:p>
    <w:p w:rsidR="00CC4CF9" w:rsidRPr="00061AB7" w:rsidRDefault="00CC4CF9">
      <w:pPr>
        <w:pStyle w:val="ConsPlusCell"/>
        <w:jc w:val="both"/>
      </w:pPr>
      <w:r w:rsidRPr="00061AB7">
        <w:t>31 4210     8     Комплексы, / установки и щиты проходческие</w:t>
      </w:r>
    </w:p>
    <w:p w:rsidR="00CC4CF9" w:rsidRPr="00061AB7" w:rsidRDefault="00CC4CF9">
      <w:pPr>
        <w:pStyle w:val="ConsPlusCell"/>
        <w:jc w:val="both"/>
      </w:pPr>
      <w:r w:rsidRPr="00061AB7">
        <w:t>31 4211     3     - и установки проходческие стволовые</w:t>
      </w:r>
    </w:p>
    <w:p w:rsidR="00CC4CF9" w:rsidRPr="00061AB7" w:rsidRDefault="00CC4CF9">
      <w:pPr>
        <w:pStyle w:val="ConsPlusCell"/>
        <w:jc w:val="both"/>
      </w:pPr>
      <w:r w:rsidRPr="00061AB7">
        <w:t>31 4212     9     - проходческие для горизонтальных и наклонных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подготовительных выработок</w:t>
      </w:r>
    </w:p>
    <w:p w:rsidR="00CC4CF9" w:rsidRPr="00061AB7" w:rsidRDefault="00CC4CF9">
      <w:pPr>
        <w:pStyle w:val="ConsPlusCell"/>
        <w:jc w:val="both"/>
      </w:pPr>
      <w:r w:rsidRPr="00061AB7">
        <w:t>31 4213     4     - проходческие щитовые и щиты проходческие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горизонтальных подготовительных выработок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коллекторных тоннелей</w:t>
      </w:r>
    </w:p>
    <w:p w:rsidR="00CC4CF9" w:rsidRPr="00061AB7" w:rsidRDefault="00CC4CF9">
      <w:pPr>
        <w:pStyle w:val="ConsPlusCell"/>
        <w:jc w:val="both"/>
      </w:pPr>
      <w:r w:rsidRPr="00061AB7">
        <w:t>31 4214     7     - и щиты проходческие для строительства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метрополитена</w:t>
      </w:r>
    </w:p>
    <w:p w:rsidR="00CC4CF9" w:rsidRPr="00061AB7" w:rsidRDefault="00CC4CF9">
      <w:pPr>
        <w:pStyle w:val="ConsPlusCell"/>
        <w:jc w:val="both"/>
      </w:pPr>
      <w:r w:rsidRPr="00061AB7">
        <w:t>31 4215     5     - проходческие для проходки восстающих выработок</w:t>
      </w:r>
    </w:p>
    <w:p w:rsidR="00CC4CF9" w:rsidRPr="00061AB7" w:rsidRDefault="00CC4CF9">
      <w:pPr>
        <w:pStyle w:val="ConsPlusCell"/>
        <w:jc w:val="both"/>
      </w:pPr>
      <w:r w:rsidRPr="00061AB7">
        <w:t>31 4216     0     - проходческие цементационные и других видов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тампонирования горных пород</w:t>
      </w:r>
    </w:p>
    <w:p w:rsidR="00CC4CF9" w:rsidRPr="00061AB7" w:rsidRDefault="00CC4CF9">
      <w:pPr>
        <w:pStyle w:val="ConsPlusCell"/>
        <w:jc w:val="both"/>
      </w:pPr>
      <w:r w:rsidRPr="00061AB7">
        <w:t>31 4217     6     - проходческие для возведения бетонной крепи</w:t>
      </w:r>
    </w:p>
    <w:p w:rsidR="00CC4CF9" w:rsidRPr="00061AB7" w:rsidRDefault="00CC4CF9">
      <w:pPr>
        <w:pStyle w:val="ConsPlusCell"/>
        <w:jc w:val="both"/>
      </w:pPr>
      <w:r w:rsidRPr="00061AB7">
        <w:t>31 4218     1     - самоопрокидывающихся проходческих бадей</w:t>
      </w:r>
    </w:p>
    <w:p w:rsidR="00CC4CF9" w:rsidRPr="00061AB7" w:rsidRDefault="00CC4CF9">
      <w:pPr>
        <w:pStyle w:val="ConsPlusCell"/>
        <w:jc w:val="both"/>
      </w:pPr>
      <w:r w:rsidRPr="00061AB7">
        <w:t>31 4220     2     Комбайны / проходческие</w:t>
      </w:r>
    </w:p>
    <w:p w:rsidR="00CC4CF9" w:rsidRPr="00061AB7" w:rsidRDefault="00CC4CF9">
      <w:pPr>
        <w:pStyle w:val="ConsPlusCell"/>
        <w:jc w:val="both"/>
      </w:pPr>
      <w:r w:rsidRPr="00061AB7">
        <w:t>31 4221     8     - проходческие по углю и породе</w:t>
      </w:r>
    </w:p>
    <w:p w:rsidR="00CC4CF9" w:rsidRPr="00061AB7" w:rsidRDefault="00CC4CF9">
      <w:pPr>
        <w:pStyle w:val="ConsPlusCell"/>
        <w:jc w:val="both"/>
      </w:pPr>
      <w:r w:rsidRPr="00061AB7">
        <w:t>31 4222     3     - проходческие по калийным солям</w:t>
      </w:r>
    </w:p>
    <w:p w:rsidR="00CC4CF9" w:rsidRPr="00061AB7" w:rsidRDefault="00CC4CF9">
      <w:pPr>
        <w:pStyle w:val="ConsPlusCell"/>
        <w:jc w:val="both"/>
      </w:pPr>
      <w:r w:rsidRPr="00061AB7">
        <w:t>31 4223     9     - для нарезных работ</w:t>
      </w:r>
    </w:p>
    <w:p w:rsidR="00CC4CF9" w:rsidRPr="00061AB7" w:rsidRDefault="00CC4CF9">
      <w:pPr>
        <w:pStyle w:val="ConsPlusCell"/>
        <w:jc w:val="both"/>
      </w:pPr>
      <w:r w:rsidRPr="00061AB7">
        <w:t>31 4230     7     Оборудование мобильное для проходки стволов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скважин</w:t>
      </w:r>
    </w:p>
    <w:p w:rsidR="00CC4CF9" w:rsidRPr="00061AB7" w:rsidRDefault="00CC4CF9">
      <w:pPr>
        <w:pStyle w:val="ConsPlusCell"/>
        <w:jc w:val="both"/>
      </w:pPr>
      <w:r w:rsidRPr="00061AB7">
        <w:t>31 4231     2     Оборудование производственно-технологическое</w:t>
      </w:r>
    </w:p>
    <w:p w:rsidR="00CC4CF9" w:rsidRPr="00061AB7" w:rsidRDefault="00CC4CF9">
      <w:pPr>
        <w:pStyle w:val="ConsPlusCell"/>
        <w:jc w:val="both"/>
      </w:pPr>
      <w:r w:rsidRPr="00061AB7">
        <w:t>31 4232     8     Оборудование вспомогательное</w:t>
      </w:r>
    </w:p>
    <w:p w:rsidR="00CC4CF9" w:rsidRPr="00061AB7" w:rsidRDefault="00CC4CF9">
      <w:pPr>
        <w:pStyle w:val="ConsPlusCell"/>
        <w:jc w:val="both"/>
      </w:pPr>
      <w:r w:rsidRPr="00061AB7">
        <w:t>31 4240     1     Машины / погрузочные шахтные</w:t>
      </w:r>
    </w:p>
    <w:p w:rsidR="00CC4CF9" w:rsidRPr="00061AB7" w:rsidRDefault="00CC4CF9">
      <w:pPr>
        <w:pStyle w:val="ConsPlusCell"/>
        <w:jc w:val="both"/>
      </w:pPr>
      <w:r w:rsidRPr="00061AB7">
        <w:t>31 4241     7     - погрузочные</w:t>
      </w:r>
    </w:p>
    <w:p w:rsidR="00CC4CF9" w:rsidRPr="00061AB7" w:rsidRDefault="00CC4CF9">
      <w:pPr>
        <w:pStyle w:val="ConsPlusCell"/>
        <w:jc w:val="both"/>
      </w:pPr>
      <w:r w:rsidRPr="00061AB7">
        <w:t>31 4242     2     - погрузочно-доставочные</w:t>
      </w:r>
    </w:p>
    <w:p w:rsidR="00CC4CF9" w:rsidRPr="00061AB7" w:rsidRDefault="00CC4CF9">
      <w:pPr>
        <w:pStyle w:val="ConsPlusCell"/>
        <w:jc w:val="both"/>
      </w:pPr>
      <w:r w:rsidRPr="00061AB7">
        <w:t>31 4243     8     - буропогрузочные</w:t>
      </w:r>
    </w:p>
    <w:p w:rsidR="00CC4CF9" w:rsidRPr="00061AB7" w:rsidRDefault="00CC4CF9">
      <w:pPr>
        <w:pStyle w:val="ConsPlusCell"/>
        <w:jc w:val="both"/>
      </w:pPr>
      <w:r w:rsidRPr="00061AB7">
        <w:t>31 4244     3     - погрузочно-стволовые</w:t>
      </w:r>
    </w:p>
    <w:p w:rsidR="00CC4CF9" w:rsidRPr="00061AB7" w:rsidRDefault="00CC4CF9">
      <w:pPr>
        <w:pStyle w:val="ConsPlusCell"/>
        <w:jc w:val="both"/>
      </w:pPr>
      <w:r w:rsidRPr="00061AB7">
        <w:t>31 4245     9     - специальных конструкций</w:t>
      </w:r>
    </w:p>
    <w:p w:rsidR="00CC4CF9" w:rsidRPr="00061AB7" w:rsidRDefault="00CC4CF9">
      <w:pPr>
        <w:pStyle w:val="ConsPlusCell"/>
        <w:jc w:val="both"/>
      </w:pPr>
      <w:r w:rsidRPr="00061AB7">
        <w:t>31 4250     6     Крепь металлическая для подготовительных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выработок</w:t>
      </w:r>
    </w:p>
    <w:p w:rsidR="00CC4CF9" w:rsidRPr="00061AB7" w:rsidRDefault="00CC4CF9">
      <w:pPr>
        <w:pStyle w:val="ConsPlusCell"/>
        <w:jc w:val="both"/>
      </w:pPr>
      <w:r w:rsidRPr="00061AB7">
        <w:t>31 4251     1     Крепь / арочная</w:t>
      </w:r>
    </w:p>
    <w:p w:rsidR="00CC4CF9" w:rsidRPr="00061AB7" w:rsidRDefault="00CC4CF9">
      <w:pPr>
        <w:pStyle w:val="ConsPlusCell"/>
        <w:jc w:val="both"/>
      </w:pPr>
      <w:r w:rsidRPr="00061AB7">
        <w:t>31 4252     7     - кольцевая</w:t>
      </w:r>
    </w:p>
    <w:p w:rsidR="00CC4CF9" w:rsidRPr="00061AB7" w:rsidRDefault="00CC4CF9">
      <w:pPr>
        <w:pStyle w:val="ConsPlusCell"/>
        <w:jc w:val="both"/>
      </w:pPr>
      <w:r w:rsidRPr="00061AB7">
        <w:t>31 4253     2     - штанговая</w:t>
      </w:r>
    </w:p>
    <w:p w:rsidR="00CC4CF9" w:rsidRPr="00061AB7" w:rsidRDefault="00CC4CF9">
      <w:pPr>
        <w:pStyle w:val="ConsPlusCell"/>
        <w:jc w:val="both"/>
      </w:pPr>
      <w:r w:rsidRPr="00061AB7">
        <w:t>31 4254     8     - трапециевидная</w:t>
      </w:r>
    </w:p>
    <w:p w:rsidR="00CC4CF9" w:rsidRPr="00061AB7" w:rsidRDefault="00CC4CF9">
      <w:pPr>
        <w:pStyle w:val="ConsPlusCell"/>
        <w:jc w:val="both"/>
      </w:pPr>
      <w:r w:rsidRPr="00061AB7">
        <w:t>31 4258     1     - проходческая механизированная</w:t>
      </w:r>
    </w:p>
    <w:p w:rsidR="00CC4CF9" w:rsidRPr="00061AB7" w:rsidRDefault="00CC4CF9">
      <w:pPr>
        <w:pStyle w:val="ConsPlusCell"/>
        <w:jc w:val="both"/>
      </w:pPr>
      <w:r w:rsidRPr="00061AB7">
        <w:t>31 4259     5     Тюбинги чугунные</w:t>
      </w:r>
    </w:p>
    <w:p w:rsidR="00CC4CF9" w:rsidRPr="00061AB7" w:rsidRDefault="00CC4CF9">
      <w:pPr>
        <w:pStyle w:val="ConsPlusCell"/>
        <w:jc w:val="both"/>
      </w:pPr>
      <w:r w:rsidRPr="00061AB7">
        <w:t>31 4260     0     Оборудование для возведения крепи и оборки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кровли</w:t>
      </w:r>
    </w:p>
    <w:p w:rsidR="00CC4CF9" w:rsidRPr="00061AB7" w:rsidRDefault="00CC4CF9">
      <w:pPr>
        <w:pStyle w:val="ConsPlusCell"/>
        <w:jc w:val="both"/>
      </w:pPr>
      <w:r w:rsidRPr="00061AB7">
        <w:t>31 4261     6     Крепеукладчики</w:t>
      </w:r>
    </w:p>
    <w:p w:rsidR="00CC4CF9" w:rsidRPr="00061AB7" w:rsidRDefault="00CC4CF9">
      <w:pPr>
        <w:pStyle w:val="ConsPlusCell"/>
        <w:jc w:val="both"/>
      </w:pPr>
      <w:r w:rsidRPr="00061AB7">
        <w:t>31 4262     1     Машины бетоноукладочные</w:t>
      </w:r>
    </w:p>
    <w:p w:rsidR="00CC4CF9" w:rsidRPr="00061AB7" w:rsidRDefault="00CC4CF9">
      <w:pPr>
        <w:pStyle w:val="ConsPlusCell"/>
        <w:jc w:val="both"/>
      </w:pPr>
      <w:r w:rsidRPr="00061AB7">
        <w:t>31 4263     7     Опалубки</w:t>
      </w:r>
    </w:p>
    <w:p w:rsidR="00CC4CF9" w:rsidRPr="00061AB7" w:rsidRDefault="00CC4CF9">
      <w:pPr>
        <w:pStyle w:val="ConsPlusCell"/>
        <w:jc w:val="both"/>
      </w:pPr>
      <w:r w:rsidRPr="00061AB7">
        <w:t>31 4264     2     Станки для установки штанговой крепи</w:t>
      </w:r>
    </w:p>
    <w:p w:rsidR="00CC4CF9" w:rsidRPr="00061AB7" w:rsidRDefault="00CC4CF9">
      <w:pPr>
        <w:pStyle w:val="ConsPlusCell"/>
        <w:jc w:val="both"/>
      </w:pPr>
      <w:r w:rsidRPr="00061AB7">
        <w:t>31 4265     8     Каретки и полки для осмотра и оборки кровли</w:t>
      </w:r>
    </w:p>
    <w:p w:rsidR="00CC4CF9" w:rsidRPr="00061AB7" w:rsidRDefault="00CC4CF9">
      <w:pPr>
        <w:pStyle w:val="ConsPlusCell"/>
        <w:jc w:val="both"/>
      </w:pPr>
      <w:r w:rsidRPr="00061AB7">
        <w:t>31 4266     3     Машины забутовочные</w:t>
      </w:r>
    </w:p>
    <w:p w:rsidR="00CC4CF9" w:rsidRPr="00061AB7" w:rsidRDefault="00CC4CF9">
      <w:pPr>
        <w:pStyle w:val="ConsPlusCell"/>
        <w:jc w:val="both"/>
      </w:pPr>
      <w:r w:rsidRPr="00061AB7">
        <w:t>31 4270     5     Бадьи проходческие, прицепные устройства,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приводы ляд и породных течек, полки проходческие</w:t>
      </w:r>
    </w:p>
    <w:p w:rsidR="00CC4CF9" w:rsidRPr="00061AB7" w:rsidRDefault="00CC4CF9">
      <w:pPr>
        <w:pStyle w:val="ConsPlusCell"/>
        <w:jc w:val="both"/>
      </w:pPr>
      <w:r w:rsidRPr="00061AB7">
        <w:t>31 4271     0     Бадьи проходческие</w:t>
      </w:r>
    </w:p>
    <w:p w:rsidR="00CC4CF9" w:rsidRPr="00061AB7" w:rsidRDefault="00CC4CF9">
      <w:pPr>
        <w:pStyle w:val="ConsPlusCell"/>
        <w:jc w:val="both"/>
      </w:pPr>
      <w:r w:rsidRPr="00061AB7">
        <w:t>31 4272     6     Устройства прицепные</w:t>
      </w:r>
    </w:p>
    <w:p w:rsidR="00CC4CF9" w:rsidRPr="00061AB7" w:rsidRDefault="00CC4CF9">
      <w:pPr>
        <w:pStyle w:val="ConsPlusCell"/>
        <w:jc w:val="both"/>
      </w:pPr>
      <w:r w:rsidRPr="00061AB7">
        <w:t>31 4273     1     Приводы ляд и породных течек</w:t>
      </w:r>
    </w:p>
    <w:p w:rsidR="00CC4CF9" w:rsidRPr="00061AB7" w:rsidRDefault="00CC4CF9">
      <w:pPr>
        <w:pStyle w:val="ConsPlusCell"/>
        <w:jc w:val="both"/>
      </w:pPr>
      <w:r w:rsidRPr="00061AB7">
        <w:t>31 4274     7     Полки проходческие</w:t>
      </w:r>
    </w:p>
    <w:p w:rsidR="00CC4CF9" w:rsidRPr="00061AB7" w:rsidRDefault="00CC4CF9">
      <w:pPr>
        <w:pStyle w:val="ConsPlusCell"/>
        <w:jc w:val="both"/>
      </w:pPr>
      <w:r w:rsidRPr="00061AB7">
        <w:t>31 4275     2     Кольца ножеопорные к механизированным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проходческим щитам (с полной механической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обработкой)</w:t>
      </w:r>
    </w:p>
    <w:p w:rsidR="00CC4CF9" w:rsidRPr="00061AB7" w:rsidRDefault="00CC4CF9">
      <w:pPr>
        <w:pStyle w:val="ConsPlusCell"/>
        <w:jc w:val="both"/>
      </w:pPr>
      <w:r w:rsidRPr="00061AB7">
        <w:t>31 4280     2     Оборудование для проходки горных выработок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геолого-разведочного назначения при разведке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месторождений твердых полезных ископаемых</w:t>
      </w:r>
    </w:p>
    <w:p w:rsidR="00CC4CF9" w:rsidRPr="00061AB7" w:rsidRDefault="00CC4CF9">
      <w:pPr>
        <w:pStyle w:val="ConsPlusCell"/>
        <w:jc w:val="both"/>
      </w:pPr>
      <w:r w:rsidRPr="00061AB7">
        <w:t>31 4281     5     Оборудование для проходки шурфов, канав, траншей</w:t>
      </w:r>
    </w:p>
    <w:p w:rsidR="00CC4CF9" w:rsidRPr="00061AB7" w:rsidRDefault="00CC4CF9">
      <w:pPr>
        <w:pStyle w:val="ConsPlusCell"/>
        <w:jc w:val="both"/>
      </w:pPr>
      <w:r w:rsidRPr="00061AB7">
        <w:t>31 4282     0     Специальное оборудование для подземных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проходческих работ и опробования</w:t>
      </w:r>
    </w:p>
    <w:p w:rsidR="00CC4CF9" w:rsidRPr="00061AB7" w:rsidRDefault="00CC4CF9">
      <w:pPr>
        <w:pStyle w:val="ConsPlusCell"/>
        <w:jc w:val="both"/>
      </w:pPr>
      <w:r w:rsidRPr="00061AB7">
        <w:t>31 4283     6     Средства обеспечения и контроля безопасных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условий труда</w:t>
      </w:r>
    </w:p>
    <w:p w:rsidR="00CC4CF9" w:rsidRPr="00061AB7" w:rsidRDefault="00CC4CF9">
      <w:pPr>
        <w:pStyle w:val="ConsPlusCell"/>
        <w:jc w:val="both"/>
      </w:pPr>
      <w:r w:rsidRPr="00061AB7">
        <w:t>31 4289     9     Оборудование прочее</w:t>
      </w:r>
    </w:p>
    <w:p w:rsidR="00CC4CF9" w:rsidRPr="00061AB7" w:rsidRDefault="00CC4CF9">
      <w:pPr>
        <w:pStyle w:val="ConsPlusCell"/>
        <w:jc w:val="both"/>
      </w:pPr>
      <w:r w:rsidRPr="00061AB7">
        <w:t>31 4300     7     Оборудование стволовых подъемов и шахтного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транспорта</w:t>
      </w:r>
    </w:p>
    <w:p w:rsidR="00CC4CF9" w:rsidRPr="00061AB7" w:rsidRDefault="00CC4CF9">
      <w:pPr>
        <w:pStyle w:val="ConsPlusCell"/>
        <w:jc w:val="both"/>
      </w:pPr>
      <w:r w:rsidRPr="00061AB7">
        <w:t>31 4310     1     Машины шахтные подъемные /</w:t>
      </w:r>
    </w:p>
    <w:p w:rsidR="00CC4CF9" w:rsidRPr="00061AB7" w:rsidRDefault="00CC4CF9">
      <w:pPr>
        <w:pStyle w:val="ConsPlusCell"/>
        <w:jc w:val="both"/>
      </w:pPr>
      <w:r w:rsidRPr="00061AB7">
        <w:t>31 4311     7     - до 3 м включ.</w:t>
      </w:r>
    </w:p>
    <w:p w:rsidR="00CC4CF9" w:rsidRPr="00061AB7" w:rsidRDefault="00CC4CF9">
      <w:pPr>
        <w:pStyle w:val="ConsPlusCell"/>
        <w:jc w:val="both"/>
      </w:pPr>
      <w:r w:rsidRPr="00061AB7">
        <w:t>31 4312     2     - до 3,5 м</w:t>
      </w:r>
    </w:p>
    <w:p w:rsidR="00CC4CF9" w:rsidRPr="00061AB7" w:rsidRDefault="00CC4CF9">
      <w:pPr>
        <w:pStyle w:val="ConsPlusCell"/>
        <w:jc w:val="both"/>
      </w:pPr>
      <w:r w:rsidRPr="00061AB7">
        <w:t>31 4313     8     - 4 м и свыше</w:t>
      </w:r>
    </w:p>
    <w:p w:rsidR="00CC4CF9" w:rsidRPr="00061AB7" w:rsidRDefault="00CC4CF9">
      <w:pPr>
        <w:pStyle w:val="ConsPlusCell"/>
        <w:jc w:val="both"/>
      </w:pPr>
      <w:r w:rsidRPr="00061AB7">
        <w:t>31 4314     3     - многоканатные</w:t>
      </w:r>
    </w:p>
    <w:p w:rsidR="00CC4CF9" w:rsidRPr="00061AB7" w:rsidRDefault="00CC4CF9">
      <w:pPr>
        <w:pStyle w:val="ConsPlusCell"/>
        <w:jc w:val="both"/>
      </w:pPr>
      <w:r w:rsidRPr="00061AB7">
        <w:t>31 4320     6     Клети, скипы, парашюты, подвесные устройства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коуши для шахтных клетей и скипов, амортизаторы,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противовесы, кулаки посадочные</w:t>
      </w:r>
    </w:p>
    <w:p w:rsidR="00CC4CF9" w:rsidRPr="00061AB7" w:rsidRDefault="00CC4CF9">
      <w:pPr>
        <w:pStyle w:val="ConsPlusCell"/>
        <w:jc w:val="both"/>
      </w:pPr>
      <w:r w:rsidRPr="00061AB7">
        <w:t>31 4321     1     Клети</w:t>
      </w:r>
    </w:p>
    <w:p w:rsidR="00CC4CF9" w:rsidRPr="00061AB7" w:rsidRDefault="00CC4CF9">
      <w:pPr>
        <w:pStyle w:val="ConsPlusCell"/>
        <w:jc w:val="both"/>
      </w:pPr>
      <w:r w:rsidRPr="00061AB7">
        <w:t>31 4322     7     Скипы</w:t>
      </w:r>
    </w:p>
    <w:p w:rsidR="00CC4CF9" w:rsidRPr="00061AB7" w:rsidRDefault="00CC4CF9">
      <w:pPr>
        <w:pStyle w:val="ConsPlusCell"/>
        <w:jc w:val="both"/>
      </w:pPr>
      <w:r w:rsidRPr="00061AB7">
        <w:t>31 4323     2     Парашюты</w:t>
      </w:r>
    </w:p>
    <w:p w:rsidR="00CC4CF9" w:rsidRPr="00061AB7" w:rsidRDefault="00CC4CF9">
      <w:pPr>
        <w:pStyle w:val="ConsPlusCell"/>
        <w:jc w:val="both"/>
      </w:pPr>
      <w:r w:rsidRPr="00061AB7">
        <w:t>31 4324     8     Устройства подвесные</w:t>
      </w:r>
    </w:p>
    <w:p w:rsidR="00CC4CF9" w:rsidRPr="00061AB7" w:rsidRDefault="00CC4CF9">
      <w:pPr>
        <w:pStyle w:val="ConsPlusCell"/>
        <w:jc w:val="both"/>
      </w:pPr>
      <w:r w:rsidRPr="00061AB7">
        <w:t>31 4325     3     Коуши</w:t>
      </w:r>
    </w:p>
    <w:p w:rsidR="00CC4CF9" w:rsidRPr="00061AB7" w:rsidRDefault="00CC4CF9">
      <w:pPr>
        <w:pStyle w:val="ConsPlusCell"/>
        <w:jc w:val="both"/>
      </w:pPr>
      <w:r w:rsidRPr="00061AB7">
        <w:t>31 4326     9     Амортизаторы</w:t>
      </w:r>
    </w:p>
    <w:p w:rsidR="00CC4CF9" w:rsidRPr="00061AB7" w:rsidRDefault="00CC4CF9">
      <w:pPr>
        <w:pStyle w:val="ConsPlusCell"/>
        <w:jc w:val="both"/>
      </w:pPr>
      <w:r w:rsidRPr="00061AB7">
        <w:t>31 4327     4     Противовесы</w:t>
      </w:r>
    </w:p>
    <w:p w:rsidR="00CC4CF9" w:rsidRPr="00061AB7" w:rsidRDefault="00CC4CF9">
      <w:pPr>
        <w:pStyle w:val="ConsPlusCell"/>
        <w:jc w:val="both"/>
      </w:pPr>
      <w:r w:rsidRPr="00061AB7">
        <w:t>31 4328     8     Кулаки посадочные</w:t>
      </w:r>
    </w:p>
    <w:p w:rsidR="00CC4CF9" w:rsidRPr="00061AB7" w:rsidRDefault="00CC4CF9">
      <w:pPr>
        <w:pStyle w:val="ConsPlusCell"/>
        <w:jc w:val="both"/>
      </w:pPr>
      <w:r w:rsidRPr="00061AB7">
        <w:t>31 4340     5     Конвейеры шахтные, перегружатели шахтные</w:t>
      </w:r>
    </w:p>
    <w:p w:rsidR="00CC4CF9" w:rsidRPr="00061AB7" w:rsidRDefault="00CC4CF9">
      <w:pPr>
        <w:pStyle w:val="ConsPlusCell"/>
        <w:jc w:val="both"/>
      </w:pPr>
      <w:r w:rsidRPr="00061AB7">
        <w:t>31 4341     0     Конвейеры шахтные / скребковые</w:t>
      </w:r>
    </w:p>
    <w:p w:rsidR="00CC4CF9" w:rsidRPr="00061AB7" w:rsidRDefault="00CC4CF9">
      <w:pPr>
        <w:pStyle w:val="ConsPlusCell"/>
        <w:jc w:val="both"/>
      </w:pPr>
      <w:r w:rsidRPr="00061AB7">
        <w:t>31 4342     6     - ленточные</w:t>
      </w:r>
    </w:p>
    <w:p w:rsidR="00CC4CF9" w:rsidRPr="00061AB7" w:rsidRDefault="00CC4CF9">
      <w:pPr>
        <w:pStyle w:val="ConsPlusCell"/>
        <w:jc w:val="both"/>
      </w:pPr>
      <w:r w:rsidRPr="00061AB7">
        <w:t>31 4343     1     - пластинчатые</w:t>
      </w:r>
    </w:p>
    <w:p w:rsidR="00CC4CF9" w:rsidRPr="00061AB7" w:rsidRDefault="00CC4CF9">
      <w:pPr>
        <w:pStyle w:val="ConsPlusCell"/>
        <w:jc w:val="both"/>
      </w:pPr>
      <w:r w:rsidRPr="00061AB7">
        <w:t>31 4344     7     - вибрационные и инерционные</w:t>
      </w:r>
    </w:p>
    <w:p w:rsidR="00CC4CF9" w:rsidRPr="00061AB7" w:rsidRDefault="00CC4CF9">
      <w:pPr>
        <w:pStyle w:val="ConsPlusCell"/>
        <w:jc w:val="both"/>
      </w:pPr>
      <w:r w:rsidRPr="00061AB7">
        <w:t>31 4348     9     Перегружатели шахтные</w:t>
      </w:r>
    </w:p>
    <w:p w:rsidR="00CC4CF9" w:rsidRPr="00061AB7" w:rsidRDefault="00CC4CF9">
      <w:pPr>
        <w:pStyle w:val="ConsPlusCell"/>
        <w:jc w:val="both"/>
      </w:pPr>
      <w:r w:rsidRPr="00061AB7">
        <w:t>31 4350     9     Вагонетки шахтные и горнорудные /</w:t>
      </w:r>
    </w:p>
    <w:p w:rsidR="00CC4CF9" w:rsidRPr="00061AB7" w:rsidRDefault="00CC4CF9">
      <w:pPr>
        <w:pStyle w:val="ConsPlusCell"/>
        <w:jc w:val="both"/>
      </w:pPr>
      <w:r w:rsidRPr="00061AB7">
        <w:t>31 4351     5     - грузовые</w:t>
      </w:r>
    </w:p>
    <w:p w:rsidR="00CC4CF9" w:rsidRPr="00061AB7" w:rsidRDefault="00CC4CF9">
      <w:pPr>
        <w:pStyle w:val="ConsPlusCell"/>
        <w:jc w:val="both"/>
      </w:pPr>
      <w:r w:rsidRPr="00061AB7">
        <w:t>31 4355     7     - специальных конструкций (вспомогательные)</w:t>
      </w:r>
    </w:p>
    <w:p w:rsidR="00CC4CF9" w:rsidRPr="00061AB7" w:rsidRDefault="00CC4CF9">
      <w:pPr>
        <w:pStyle w:val="ConsPlusCell"/>
        <w:jc w:val="both"/>
      </w:pPr>
      <w:r w:rsidRPr="00061AB7">
        <w:t>31 4356     2     - для перевозки людей</w:t>
      </w:r>
    </w:p>
    <w:p w:rsidR="00CC4CF9" w:rsidRPr="00061AB7" w:rsidRDefault="00CC4CF9">
      <w:pPr>
        <w:pStyle w:val="ConsPlusCell"/>
        <w:jc w:val="both"/>
      </w:pPr>
      <w:r w:rsidRPr="00061AB7">
        <w:t>31 4360     4     Лебедки шахтные и горнорудные /</w:t>
      </w:r>
    </w:p>
    <w:p w:rsidR="00CC4CF9" w:rsidRPr="00061AB7" w:rsidRDefault="00CC4CF9">
      <w:pPr>
        <w:pStyle w:val="ConsPlusCell"/>
        <w:jc w:val="both"/>
      </w:pPr>
      <w:r w:rsidRPr="00061AB7">
        <w:t>31 4361     2     - проходческие</w:t>
      </w:r>
    </w:p>
    <w:p w:rsidR="00CC4CF9" w:rsidRPr="00061AB7" w:rsidRDefault="00CC4CF9">
      <w:pPr>
        <w:pStyle w:val="ConsPlusCell"/>
        <w:jc w:val="both"/>
      </w:pPr>
      <w:r w:rsidRPr="00061AB7">
        <w:t>31 4362     5     - скреперные</w:t>
      </w:r>
    </w:p>
    <w:p w:rsidR="00CC4CF9" w:rsidRPr="00061AB7" w:rsidRDefault="00CC4CF9">
      <w:pPr>
        <w:pStyle w:val="ConsPlusCell"/>
        <w:jc w:val="both"/>
      </w:pPr>
      <w:r w:rsidRPr="00061AB7">
        <w:t>31 4363     0     - вспомогательные, маневровые, грузовые</w:t>
      </w:r>
    </w:p>
    <w:p w:rsidR="00CC4CF9" w:rsidRPr="00061AB7" w:rsidRDefault="00CC4CF9">
      <w:pPr>
        <w:pStyle w:val="ConsPlusCell"/>
        <w:jc w:val="both"/>
      </w:pPr>
      <w:r w:rsidRPr="00061AB7">
        <w:t>31 4364     6     - откаточные</w:t>
      </w:r>
    </w:p>
    <w:p w:rsidR="00CC4CF9" w:rsidRPr="00061AB7" w:rsidRDefault="00CC4CF9">
      <w:pPr>
        <w:pStyle w:val="ConsPlusCell"/>
        <w:jc w:val="both"/>
      </w:pPr>
      <w:r w:rsidRPr="00061AB7">
        <w:t>31 4365     1     - посадочные</w:t>
      </w:r>
    </w:p>
    <w:p w:rsidR="00CC4CF9" w:rsidRPr="00061AB7" w:rsidRDefault="00CC4CF9">
      <w:pPr>
        <w:pStyle w:val="ConsPlusCell"/>
        <w:jc w:val="both"/>
      </w:pPr>
      <w:r w:rsidRPr="00061AB7">
        <w:t>31 4366     7     - тягальные</w:t>
      </w:r>
    </w:p>
    <w:p w:rsidR="00CC4CF9" w:rsidRPr="00061AB7" w:rsidRDefault="00CC4CF9">
      <w:pPr>
        <w:pStyle w:val="ConsPlusCell"/>
        <w:jc w:val="both"/>
      </w:pPr>
      <w:r w:rsidRPr="00061AB7">
        <w:t>31 4367     2     - подъемные</w:t>
      </w:r>
    </w:p>
    <w:p w:rsidR="00CC4CF9" w:rsidRPr="00061AB7" w:rsidRDefault="00CC4CF9">
      <w:pPr>
        <w:pStyle w:val="ConsPlusCell"/>
        <w:jc w:val="both"/>
      </w:pPr>
      <w:r w:rsidRPr="00061AB7">
        <w:t>31 4368     8     - специальных конструкций</w:t>
      </w:r>
    </w:p>
    <w:p w:rsidR="00CC4CF9" w:rsidRPr="00061AB7" w:rsidRDefault="00CC4CF9">
      <w:pPr>
        <w:pStyle w:val="ConsPlusCell"/>
        <w:jc w:val="both"/>
      </w:pPr>
      <w:r w:rsidRPr="00061AB7">
        <w:t>31 4370     9     Состав подвижной</w:t>
      </w:r>
    </w:p>
    <w:p w:rsidR="00CC4CF9" w:rsidRPr="00061AB7" w:rsidRDefault="00CC4CF9">
      <w:pPr>
        <w:pStyle w:val="ConsPlusCell"/>
        <w:jc w:val="both"/>
      </w:pPr>
      <w:r w:rsidRPr="00061AB7">
        <w:t>31 4371     4     Гировозы</w:t>
      </w:r>
    </w:p>
    <w:p w:rsidR="00CC4CF9" w:rsidRPr="00061AB7" w:rsidRDefault="00CC4CF9">
      <w:pPr>
        <w:pStyle w:val="ConsPlusCell"/>
        <w:jc w:val="both"/>
      </w:pPr>
      <w:r w:rsidRPr="00061AB7">
        <w:t>31 4372     6     Дизелевозы</w:t>
      </w:r>
    </w:p>
    <w:p w:rsidR="00CC4CF9" w:rsidRPr="00061AB7" w:rsidRDefault="00CC4CF9">
      <w:pPr>
        <w:pStyle w:val="ConsPlusCell"/>
        <w:jc w:val="both"/>
      </w:pPr>
      <w:r w:rsidRPr="00061AB7">
        <w:t>31 4374     0     Вагоны самоходные</w:t>
      </w:r>
    </w:p>
    <w:p w:rsidR="00CC4CF9" w:rsidRPr="00061AB7" w:rsidRDefault="00CC4CF9">
      <w:pPr>
        <w:pStyle w:val="ConsPlusCell"/>
        <w:jc w:val="both"/>
      </w:pPr>
      <w:r w:rsidRPr="00061AB7">
        <w:t>31 4375     6     Поезда бункерные и секционные</w:t>
      </w:r>
    </w:p>
    <w:p w:rsidR="00CC4CF9" w:rsidRPr="00061AB7" w:rsidRDefault="00CC4CF9">
      <w:pPr>
        <w:pStyle w:val="ConsPlusCell"/>
        <w:jc w:val="both"/>
      </w:pPr>
      <w:r w:rsidRPr="00061AB7">
        <w:t>31 4376     1     Бункеры самоходные</w:t>
      </w:r>
    </w:p>
    <w:p w:rsidR="00CC4CF9" w:rsidRPr="00061AB7" w:rsidRDefault="00CC4CF9">
      <w:pPr>
        <w:pStyle w:val="ConsPlusCell"/>
        <w:jc w:val="both"/>
      </w:pPr>
      <w:r w:rsidRPr="00061AB7">
        <w:t>31 4377     7     Машины погрузочно-транспортные шахтные</w:t>
      </w:r>
    </w:p>
    <w:p w:rsidR="00CC4CF9" w:rsidRPr="00061AB7" w:rsidRDefault="00CC4CF9">
      <w:pPr>
        <w:pStyle w:val="ConsPlusCell"/>
        <w:jc w:val="both"/>
      </w:pPr>
      <w:r w:rsidRPr="00061AB7">
        <w:t>31 4380     3     Скреперы, навесное оборудование, люки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вибрационные, трубы шахтные спускные</w:t>
      </w:r>
    </w:p>
    <w:p w:rsidR="00CC4CF9" w:rsidRPr="00061AB7" w:rsidRDefault="00CC4CF9">
      <w:pPr>
        <w:pStyle w:val="ConsPlusCell"/>
        <w:jc w:val="both"/>
      </w:pPr>
      <w:r w:rsidRPr="00061AB7">
        <w:t>31 4381     9     Скреперы</w:t>
      </w:r>
    </w:p>
    <w:p w:rsidR="00CC4CF9" w:rsidRPr="00061AB7" w:rsidRDefault="00CC4CF9">
      <w:pPr>
        <w:pStyle w:val="ConsPlusCell"/>
        <w:jc w:val="both"/>
      </w:pPr>
      <w:r w:rsidRPr="00061AB7">
        <w:t>31 4382     4     Оборудование навесное к передвижным конвейерам</w:t>
      </w:r>
    </w:p>
    <w:p w:rsidR="00CC4CF9" w:rsidRPr="00061AB7" w:rsidRDefault="00CC4CF9">
      <w:pPr>
        <w:pStyle w:val="ConsPlusCell"/>
        <w:jc w:val="both"/>
      </w:pPr>
      <w:r w:rsidRPr="00061AB7">
        <w:t>31 4383     0     Люки вибрационные</w:t>
      </w:r>
    </w:p>
    <w:p w:rsidR="00CC4CF9" w:rsidRPr="00061AB7" w:rsidRDefault="00CC4CF9">
      <w:pPr>
        <w:pStyle w:val="ConsPlusCell"/>
        <w:jc w:val="both"/>
      </w:pPr>
      <w:r w:rsidRPr="00061AB7">
        <w:t>31 4385     0     Трубы шахтные спускные</w:t>
      </w:r>
    </w:p>
    <w:p w:rsidR="00CC4CF9" w:rsidRPr="00061AB7" w:rsidRDefault="00CC4CF9">
      <w:pPr>
        <w:pStyle w:val="ConsPlusCell"/>
        <w:jc w:val="both"/>
      </w:pPr>
      <w:r w:rsidRPr="00061AB7">
        <w:t>31 4390     8     Оборудование шахтного / транспорта прочее</w:t>
      </w:r>
    </w:p>
    <w:p w:rsidR="00CC4CF9" w:rsidRPr="00061AB7" w:rsidRDefault="00CC4CF9">
      <w:pPr>
        <w:pStyle w:val="ConsPlusCell"/>
        <w:jc w:val="both"/>
      </w:pPr>
      <w:r w:rsidRPr="00061AB7">
        <w:t>31 4391     3     - самотечного транспорта</w:t>
      </w:r>
    </w:p>
    <w:p w:rsidR="00CC4CF9" w:rsidRPr="00061AB7" w:rsidRDefault="00CC4CF9">
      <w:pPr>
        <w:pStyle w:val="ConsPlusCell"/>
        <w:jc w:val="both"/>
      </w:pPr>
      <w:r w:rsidRPr="00061AB7">
        <w:t>31 4400     0     Оборудование механизации поверхности шахт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околоствольных дворов</w:t>
      </w:r>
    </w:p>
    <w:p w:rsidR="00CC4CF9" w:rsidRPr="00061AB7" w:rsidRDefault="00CC4CF9">
      <w:pPr>
        <w:pStyle w:val="ConsPlusCell"/>
        <w:jc w:val="both"/>
      </w:pPr>
      <w:r w:rsidRPr="00061AB7">
        <w:t>31 4410     5     Оборудование для обмена вагонеток</w:t>
      </w:r>
    </w:p>
    <w:p w:rsidR="00CC4CF9" w:rsidRPr="00061AB7" w:rsidRDefault="00CC4CF9">
      <w:pPr>
        <w:pStyle w:val="ConsPlusCell"/>
        <w:jc w:val="both"/>
      </w:pPr>
      <w:r w:rsidRPr="00061AB7">
        <w:t>31 4411     0     Комплексы и агрегаты для обмена вагонеток</w:t>
      </w:r>
    </w:p>
    <w:p w:rsidR="00CC4CF9" w:rsidRPr="00061AB7" w:rsidRDefault="00CC4CF9">
      <w:pPr>
        <w:pStyle w:val="ConsPlusCell"/>
        <w:jc w:val="both"/>
      </w:pPr>
      <w:r w:rsidRPr="00061AB7">
        <w:t>31 4412     6     Компенсаторы высоты</w:t>
      </w:r>
    </w:p>
    <w:p w:rsidR="00CC4CF9" w:rsidRPr="00061AB7" w:rsidRDefault="00CC4CF9">
      <w:pPr>
        <w:pStyle w:val="ConsPlusCell"/>
        <w:jc w:val="both"/>
      </w:pPr>
      <w:r w:rsidRPr="00061AB7">
        <w:t>31 4413     1     Площадки качающиеся</w:t>
      </w:r>
    </w:p>
    <w:p w:rsidR="00CC4CF9" w:rsidRPr="00061AB7" w:rsidRDefault="00CC4CF9">
      <w:pPr>
        <w:pStyle w:val="ConsPlusCell"/>
        <w:jc w:val="both"/>
      </w:pPr>
      <w:r w:rsidRPr="00061AB7">
        <w:t>31 4414     7     Площадки перестановочные</w:t>
      </w:r>
    </w:p>
    <w:p w:rsidR="00CC4CF9" w:rsidRPr="00061AB7" w:rsidRDefault="00CC4CF9">
      <w:pPr>
        <w:pStyle w:val="ConsPlusCell"/>
        <w:jc w:val="both"/>
      </w:pPr>
      <w:r w:rsidRPr="00061AB7">
        <w:t>31 4415     2     Платформы поворотные</w:t>
      </w:r>
    </w:p>
    <w:p w:rsidR="00CC4CF9" w:rsidRPr="00061AB7" w:rsidRDefault="00CC4CF9">
      <w:pPr>
        <w:pStyle w:val="ConsPlusCell"/>
        <w:jc w:val="both"/>
      </w:pPr>
      <w:r w:rsidRPr="00061AB7">
        <w:t>31 4416     8     Толкатели вагонеток</w:t>
      </w:r>
    </w:p>
    <w:p w:rsidR="00CC4CF9" w:rsidRPr="00061AB7" w:rsidRDefault="00CC4CF9">
      <w:pPr>
        <w:pStyle w:val="ConsPlusCell"/>
        <w:jc w:val="both"/>
      </w:pPr>
      <w:r w:rsidRPr="00061AB7">
        <w:t>31 4420     5     Оборудование для измерения скорости, направления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движения, остановки и удержания вагонеток</w:t>
      </w:r>
    </w:p>
    <w:p w:rsidR="00CC4CF9" w:rsidRPr="00061AB7" w:rsidRDefault="00CC4CF9">
      <w:pPr>
        <w:pStyle w:val="ConsPlusCell"/>
        <w:jc w:val="both"/>
      </w:pPr>
      <w:r w:rsidRPr="00061AB7">
        <w:t>31 4421     5     Гасители скорости</w:t>
      </w:r>
    </w:p>
    <w:p w:rsidR="00CC4CF9" w:rsidRPr="00061AB7" w:rsidRDefault="00CC4CF9">
      <w:pPr>
        <w:pStyle w:val="ConsPlusCell"/>
        <w:jc w:val="both"/>
      </w:pPr>
      <w:r w:rsidRPr="00061AB7">
        <w:t>31 4422     0     Стопоры путевые (задерживающие и дозирующие)</w:t>
      </w:r>
    </w:p>
    <w:p w:rsidR="00CC4CF9" w:rsidRPr="00061AB7" w:rsidRDefault="00CC4CF9">
      <w:pPr>
        <w:pStyle w:val="ConsPlusCell"/>
        <w:jc w:val="both"/>
      </w:pPr>
      <w:r w:rsidRPr="00061AB7">
        <w:t>31 4424     1     Тормоза путевые</w:t>
      </w:r>
    </w:p>
    <w:p w:rsidR="00CC4CF9" w:rsidRPr="00061AB7" w:rsidRDefault="00CC4CF9">
      <w:pPr>
        <w:pStyle w:val="ConsPlusCell"/>
        <w:jc w:val="both"/>
      </w:pPr>
      <w:r w:rsidRPr="00061AB7">
        <w:t>31 4425     7     Переводы стрелочные и съезды</w:t>
      </w:r>
    </w:p>
    <w:p w:rsidR="00CC4CF9" w:rsidRPr="00061AB7" w:rsidRDefault="00CC4CF9">
      <w:pPr>
        <w:pStyle w:val="ConsPlusCell"/>
        <w:jc w:val="both"/>
      </w:pPr>
      <w:r w:rsidRPr="00061AB7">
        <w:t>31 4426     2     Механизмы для открытия стопоров</w:t>
      </w:r>
    </w:p>
    <w:p w:rsidR="00CC4CF9" w:rsidRPr="00061AB7" w:rsidRDefault="00CC4CF9">
      <w:pPr>
        <w:pStyle w:val="ConsPlusCell"/>
        <w:jc w:val="both"/>
      </w:pPr>
      <w:r w:rsidRPr="00061AB7">
        <w:t>31 4430     4     Опрокидыватели вагонеток, загрузочные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разгрузочные скиповые устройства</w:t>
      </w:r>
    </w:p>
    <w:p w:rsidR="00CC4CF9" w:rsidRPr="00061AB7" w:rsidRDefault="00CC4CF9">
      <w:pPr>
        <w:pStyle w:val="ConsPlusCell"/>
        <w:jc w:val="both"/>
      </w:pPr>
      <w:r w:rsidRPr="00061AB7">
        <w:t>31 4431     9     Опрокидыватели вагонеток</w:t>
      </w:r>
    </w:p>
    <w:p w:rsidR="00CC4CF9" w:rsidRPr="00061AB7" w:rsidRDefault="00CC4CF9">
      <w:pPr>
        <w:pStyle w:val="ConsPlusCell"/>
        <w:jc w:val="both"/>
      </w:pPr>
      <w:r w:rsidRPr="00061AB7">
        <w:t>31 4432     5     Устройства загрузочные скиповые</w:t>
      </w:r>
    </w:p>
    <w:p w:rsidR="00CC4CF9" w:rsidRPr="00061AB7" w:rsidRDefault="00CC4CF9">
      <w:pPr>
        <w:pStyle w:val="ConsPlusCell"/>
        <w:jc w:val="both"/>
      </w:pPr>
      <w:r w:rsidRPr="00061AB7">
        <w:t>31 4433     0     Устройства разгрузочные скиповые</w:t>
      </w:r>
    </w:p>
    <w:p w:rsidR="00CC4CF9" w:rsidRPr="00061AB7" w:rsidRDefault="00CC4CF9">
      <w:pPr>
        <w:pStyle w:val="ConsPlusCell"/>
        <w:jc w:val="both"/>
      </w:pPr>
      <w:r w:rsidRPr="00061AB7">
        <w:t>31 4460     8     Шкивы /</w:t>
      </w:r>
    </w:p>
    <w:p w:rsidR="00CC4CF9" w:rsidRPr="00061AB7" w:rsidRDefault="00CC4CF9">
      <w:pPr>
        <w:pStyle w:val="ConsPlusCell"/>
        <w:jc w:val="both"/>
      </w:pPr>
      <w:r w:rsidRPr="00061AB7">
        <w:t>31 4461     3     - проходческие</w:t>
      </w:r>
    </w:p>
    <w:p w:rsidR="00CC4CF9" w:rsidRPr="00061AB7" w:rsidRDefault="00CC4CF9">
      <w:pPr>
        <w:pStyle w:val="ConsPlusCell"/>
        <w:jc w:val="both"/>
      </w:pPr>
      <w:r w:rsidRPr="00061AB7">
        <w:t>31 4462     9     - копровые</w:t>
      </w:r>
    </w:p>
    <w:p w:rsidR="00CC4CF9" w:rsidRPr="00061AB7" w:rsidRDefault="00CC4CF9">
      <w:pPr>
        <w:pStyle w:val="ConsPlusCell"/>
        <w:jc w:val="both"/>
      </w:pPr>
      <w:r w:rsidRPr="00061AB7">
        <w:t>31 4480     7     Оборудование породного комплекса,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механизированные погрузочные пункты, маневровые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устройства, оборудование угольных складов</w:t>
      </w:r>
    </w:p>
    <w:p w:rsidR="00CC4CF9" w:rsidRPr="00061AB7" w:rsidRDefault="00CC4CF9">
      <w:pPr>
        <w:pStyle w:val="ConsPlusCell"/>
        <w:jc w:val="both"/>
      </w:pPr>
      <w:r w:rsidRPr="00061AB7">
        <w:t>31 4481     2     Оборудование породного комплекса</w:t>
      </w:r>
    </w:p>
    <w:p w:rsidR="00CC4CF9" w:rsidRPr="00061AB7" w:rsidRDefault="00CC4CF9">
      <w:pPr>
        <w:pStyle w:val="ConsPlusCell"/>
        <w:jc w:val="both"/>
      </w:pPr>
      <w:r w:rsidRPr="00061AB7">
        <w:t>31 4482     8     Пункты механизированные погрузочные</w:t>
      </w:r>
    </w:p>
    <w:p w:rsidR="00CC4CF9" w:rsidRPr="00061AB7" w:rsidRDefault="00CC4CF9">
      <w:pPr>
        <w:pStyle w:val="ConsPlusCell"/>
        <w:jc w:val="both"/>
      </w:pPr>
      <w:r w:rsidRPr="00061AB7">
        <w:t>31 4483     3     Устройства маневровые</w:t>
      </w:r>
    </w:p>
    <w:p w:rsidR="00CC4CF9" w:rsidRPr="00061AB7" w:rsidRDefault="00CC4CF9">
      <w:pPr>
        <w:pStyle w:val="ConsPlusCell"/>
        <w:jc w:val="both"/>
      </w:pPr>
      <w:r w:rsidRPr="00061AB7">
        <w:t>31 4484     9     Оборудование угольных складов</w:t>
      </w:r>
    </w:p>
    <w:p w:rsidR="00CC4CF9" w:rsidRPr="00061AB7" w:rsidRDefault="00CC4CF9">
      <w:pPr>
        <w:pStyle w:val="ConsPlusCell"/>
        <w:jc w:val="both"/>
      </w:pPr>
      <w:r w:rsidRPr="00061AB7">
        <w:t>31 4500     4     Оборудование для бурения шпуров и скважин,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оборудование для зарядки и забойки взрывных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скважин</w:t>
      </w:r>
    </w:p>
    <w:p w:rsidR="00CC4CF9" w:rsidRPr="00061AB7" w:rsidRDefault="00CC4CF9">
      <w:pPr>
        <w:pStyle w:val="ConsPlusCell"/>
        <w:jc w:val="both"/>
      </w:pPr>
      <w:r w:rsidRPr="00061AB7">
        <w:t>31 4510     9     Станки / для бурения взрывных скважин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горнодобывающей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31 4511     4     - шарошечного бурения</w:t>
      </w:r>
    </w:p>
    <w:p w:rsidR="00CC4CF9" w:rsidRPr="00061AB7" w:rsidRDefault="00CC4CF9">
      <w:pPr>
        <w:pStyle w:val="ConsPlusCell"/>
        <w:jc w:val="both"/>
      </w:pPr>
      <w:r w:rsidRPr="00061AB7">
        <w:t>31 4512     9     - ударно-канатного бурения</w:t>
      </w:r>
    </w:p>
    <w:p w:rsidR="00CC4CF9" w:rsidRPr="00061AB7" w:rsidRDefault="00CC4CF9">
      <w:pPr>
        <w:pStyle w:val="ConsPlusCell"/>
        <w:jc w:val="both"/>
      </w:pPr>
      <w:r w:rsidRPr="00061AB7">
        <w:t>31 4513     5     - шнекового бурения</w:t>
      </w:r>
    </w:p>
    <w:p w:rsidR="00CC4CF9" w:rsidRPr="00061AB7" w:rsidRDefault="00CC4CF9">
      <w:pPr>
        <w:pStyle w:val="ConsPlusCell"/>
        <w:jc w:val="both"/>
      </w:pPr>
      <w:r w:rsidRPr="00061AB7">
        <w:t>31 4514     0     - термомеханического бурения</w:t>
      </w:r>
    </w:p>
    <w:p w:rsidR="00CC4CF9" w:rsidRPr="00061AB7" w:rsidRDefault="00CC4CF9">
      <w:pPr>
        <w:pStyle w:val="ConsPlusCell"/>
        <w:jc w:val="both"/>
      </w:pPr>
      <w:r w:rsidRPr="00061AB7">
        <w:t>31 4515     6     - ударно-вращательного бурения</w:t>
      </w:r>
    </w:p>
    <w:p w:rsidR="00CC4CF9" w:rsidRPr="00061AB7" w:rsidRDefault="00CC4CF9">
      <w:pPr>
        <w:pStyle w:val="ConsPlusCell"/>
        <w:jc w:val="both"/>
      </w:pPr>
      <w:r w:rsidRPr="00061AB7">
        <w:t>31 4516     1     - пневмоударного бурения</w:t>
      </w:r>
    </w:p>
    <w:p w:rsidR="00CC4CF9" w:rsidRPr="00061AB7" w:rsidRDefault="00CC4CF9">
      <w:pPr>
        <w:pStyle w:val="ConsPlusCell"/>
        <w:jc w:val="both"/>
      </w:pPr>
      <w:r w:rsidRPr="00061AB7">
        <w:t>31 4517     7     - вращательного бурения коронками</w:t>
      </w:r>
    </w:p>
    <w:p w:rsidR="00CC4CF9" w:rsidRPr="00061AB7" w:rsidRDefault="00CC4CF9">
      <w:pPr>
        <w:pStyle w:val="ConsPlusCell"/>
        <w:jc w:val="both"/>
      </w:pPr>
      <w:r w:rsidRPr="00061AB7">
        <w:t>31 4530     8     Станки для бурения вспомогательных скважин,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установки бурильные (каретки)</w:t>
      </w:r>
    </w:p>
    <w:p w:rsidR="00CC4CF9" w:rsidRPr="00061AB7" w:rsidRDefault="00CC4CF9">
      <w:pPr>
        <w:pStyle w:val="ConsPlusCell"/>
        <w:jc w:val="both"/>
      </w:pPr>
      <w:r w:rsidRPr="00061AB7">
        <w:t>31 4531     3     Станки для бурения опережающих, дегазационных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т.п. скважин</w:t>
      </w:r>
    </w:p>
    <w:p w:rsidR="00CC4CF9" w:rsidRPr="00061AB7" w:rsidRDefault="00CC4CF9">
      <w:pPr>
        <w:pStyle w:val="ConsPlusCell"/>
        <w:jc w:val="both"/>
      </w:pPr>
      <w:r w:rsidRPr="00061AB7">
        <w:t>31 4532     9     Машины сбоечно-буровые и гезенко-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проходческие</w:t>
      </w:r>
    </w:p>
    <w:p w:rsidR="00CC4CF9" w:rsidRPr="00061AB7" w:rsidRDefault="00CC4CF9">
      <w:pPr>
        <w:pStyle w:val="ConsPlusCell"/>
        <w:jc w:val="both"/>
      </w:pPr>
      <w:r w:rsidRPr="00061AB7">
        <w:t>31 4534     6     Проходчики печей</w:t>
      </w:r>
    </w:p>
    <w:p w:rsidR="00CC4CF9" w:rsidRPr="00061AB7" w:rsidRDefault="00CC4CF9">
      <w:pPr>
        <w:pStyle w:val="ConsPlusCell"/>
        <w:jc w:val="both"/>
      </w:pPr>
      <w:r w:rsidRPr="00061AB7">
        <w:t>31 4535     5     Установки бурильные (каретки буровые самоходные)</w:t>
      </w:r>
    </w:p>
    <w:p w:rsidR="00CC4CF9" w:rsidRPr="00061AB7" w:rsidRDefault="00CC4CF9">
      <w:pPr>
        <w:pStyle w:val="ConsPlusCell"/>
        <w:jc w:val="both"/>
      </w:pPr>
      <w:r w:rsidRPr="00061AB7">
        <w:t>31 4540     2     Перфораторы пневматические / (молотки бурильные)</w:t>
      </w:r>
    </w:p>
    <w:p w:rsidR="00CC4CF9" w:rsidRPr="00061AB7" w:rsidRDefault="00CC4CF9">
      <w:pPr>
        <w:pStyle w:val="ConsPlusCell"/>
        <w:jc w:val="both"/>
      </w:pPr>
      <w:r w:rsidRPr="00061AB7">
        <w:t>31 4541     8     - ручные</w:t>
      </w:r>
    </w:p>
    <w:p w:rsidR="00CC4CF9" w:rsidRPr="00061AB7" w:rsidRDefault="00CC4CF9">
      <w:pPr>
        <w:pStyle w:val="ConsPlusCell"/>
        <w:jc w:val="both"/>
      </w:pPr>
      <w:r w:rsidRPr="00061AB7">
        <w:t>31 4542     3     - телескопные</w:t>
      </w:r>
    </w:p>
    <w:p w:rsidR="00CC4CF9" w:rsidRPr="00061AB7" w:rsidRDefault="00CC4CF9">
      <w:pPr>
        <w:pStyle w:val="ConsPlusCell"/>
        <w:jc w:val="both"/>
      </w:pPr>
      <w:r w:rsidRPr="00061AB7">
        <w:t>31 4543     9     - колонковые</w:t>
      </w:r>
    </w:p>
    <w:p w:rsidR="00CC4CF9" w:rsidRPr="00061AB7" w:rsidRDefault="00CC4CF9">
      <w:pPr>
        <w:pStyle w:val="ConsPlusCell"/>
        <w:jc w:val="both"/>
      </w:pPr>
      <w:r w:rsidRPr="00061AB7">
        <w:t>31 4550     7     Приспособления установочные к перфораторам</w:t>
      </w:r>
    </w:p>
    <w:p w:rsidR="00CC4CF9" w:rsidRPr="00061AB7" w:rsidRDefault="00CC4CF9">
      <w:pPr>
        <w:pStyle w:val="ConsPlusCell"/>
        <w:jc w:val="both"/>
      </w:pPr>
      <w:r w:rsidRPr="00061AB7">
        <w:t>31 4551     2     Пневмоподдержки</w:t>
      </w:r>
    </w:p>
    <w:p w:rsidR="00CC4CF9" w:rsidRPr="00061AB7" w:rsidRDefault="00CC4CF9">
      <w:pPr>
        <w:pStyle w:val="ConsPlusCell"/>
        <w:jc w:val="both"/>
      </w:pPr>
      <w:r w:rsidRPr="00061AB7">
        <w:t>31 4552     8     Податчики</w:t>
      </w:r>
    </w:p>
    <w:p w:rsidR="00CC4CF9" w:rsidRPr="00061AB7" w:rsidRDefault="00CC4CF9">
      <w:pPr>
        <w:pStyle w:val="ConsPlusCell"/>
        <w:jc w:val="both"/>
      </w:pPr>
      <w:r w:rsidRPr="00061AB7">
        <w:t>31 4553     3     Каретки виброгасящие</w:t>
      </w:r>
    </w:p>
    <w:p w:rsidR="00CC4CF9" w:rsidRPr="00061AB7" w:rsidRDefault="00CC4CF9">
      <w:pPr>
        <w:pStyle w:val="ConsPlusCell"/>
        <w:jc w:val="both"/>
      </w:pPr>
      <w:r w:rsidRPr="00061AB7">
        <w:t>31 4554     9     Колонки для перфораторов</w:t>
      </w:r>
    </w:p>
    <w:p w:rsidR="00CC4CF9" w:rsidRPr="00061AB7" w:rsidRDefault="00CC4CF9">
      <w:pPr>
        <w:pStyle w:val="ConsPlusCell"/>
        <w:jc w:val="both"/>
      </w:pPr>
      <w:r w:rsidRPr="00061AB7">
        <w:t>31 4560     1     Сверла горные и колонки к ним</w:t>
      </w:r>
    </w:p>
    <w:p w:rsidR="00CC4CF9" w:rsidRPr="00061AB7" w:rsidRDefault="00CC4CF9">
      <w:pPr>
        <w:pStyle w:val="ConsPlusCell"/>
        <w:jc w:val="both"/>
      </w:pPr>
      <w:r w:rsidRPr="00061AB7">
        <w:t>31 4561     7     Электросверла ручные (по углю и породе)</w:t>
      </w:r>
    </w:p>
    <w:p w:rsidR="00CC4CF9" w:rsidRPr="00061AB7" w:rsidRDefault="00CC4CF9">
      <w:pPr>
        <w:pStyle w:val="ConsPlusCell"/>
        <w:jc w:val="both"/>
      </w:pPr>
      <w:r w:rsidRPr="00061AB7">
        <w:t>31 4562     2     Сверла ручные пневматические</w:t>
      </w:r>
    </w:p>
    <w:p w:rsidR="00CC4CF9" w:rsidRPr="00061AB7" w:rsidRDefault="00CC4CF9">
      <w:pPr>
        <w:pStyle w:val="ConsPlusCell"/>
        <w:jc w:val="both"/>
      </w:pPr>
      <w:r w:rsidRPr="00061AB7">
        <w:t>31 4563     8     Электросверла колонковые</w:t>
      </w:r>
    </w:p>
    <w:p w:rsidR="00CC4CF9" w:rsidRPr="00061AB7" w:rsidRDefault="00CC4CF9">
      <w:pPr>
        <w:pStyle w:val="ConsPlusCell"/>
        <w:jc w:val="both"/>
      </w:pPr>
      <w:r w:rsidRPr="00061AB7">
        <w:t>31 4565     9     Колонки к электросверлам</w:t>
      </w:r>
    </w:p>
    <w:p w:rsidR="00CC4CF9" w:rsidRPr="00061AB7" w:rsidRDefault="00CC4CF9">
      <w:pPr>
        <w:pStyle w:val="ConsPlusCell"/>
        <w:jc w:val="both"/>
      </w:pPr>
      <w:r w:rsidRPr="00061AB7">
        <w:t>31 4570     6     Головки и машины бурильные, пневмоударники,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навесное бурильное оборудование, патроны</w:t>
      </w:r>
    </w:p>
    <w:p w:rsidR="00CC4CF9" w:rsidRPr="00061AB7" w:rsidRDefault="00CC4CF9">
      <w:pPr>
        <w:pStyle w:val="ConsPlusCell"/>
        <w:jc w:val="both"/>
      </w:pPr>
      <w:r w:rsidRPr="00061AB7">
        <w:t>31 4571     1     Головки бурильные</w:t>
      </w:r>
    </w:p>
    <w:p w:rsidR="00CC4CF9" w:rsidRPr="00061AB7" w:rsidRDefault="00CC4CF9">
      <w:pPr>
        <w:pStyle w:val="ConsPlusCell"/>
        <w:jc w:val="both"/>
      </w:pPr>
      <w:r w:rsidRPr="00061AB7">
        <w:t>31 4572     7     Машины бурильные</w:t>
      </w:r>
    </w:p>
    <w:p w:rsidR="00CC4CF9" w:rsidRPr="00061AB7" w:rsidRDefault="00CC4CF9">
      <w:pPr>
        <w:pStyle w:val="ConsPlusCell"/>
        <w:jc w:val="both"/>
      </w:pPr>
      <w:r w:rsidRPr="00061AB7">
        <w:t>31 4573     2     Пневмоударники</w:t>
      </w:r>
    </w:p>
    <w:p w:rsidR="00CC4CF9" w:rsidRPr="00061AB7" w:rsidRDefault="00CC4CF9">
      <w:pPr>
        <w:pStyle w:val="ConsPlusCell"/>
        <w:jc w:val="both"/>
      </w:pPr>
      <w:r w:rsidRPr="00061AB7">
        <w:t>31 4574     8     Оборудование навесное бурильное</w:t>
      </w:r>
    </w:p>
    <w:p w:rsidR="00CC4CF9" w:rsidRPr="00061AB7" w:rsidRDefault="00CC4CF9">
      <w:pPr>
        <w:pStyle w:val="ConsPlusCell"/>
        <w:jc w:val="both"/>
      </w:pPr>
      <w:r w:rsidRPr="00061AB7">
        <w:t>31 4575     3     Патроны беспламенного взрывания</w:t>
      </w:r>
    </w:p>
    <w:p w:rsidR="00CC4CF9" w:rsidRPr="00061AB7" w:rsidRDefault="00CC4CF9">
      <w:pPr>
        <w:pStyle w:val="ConsPlusCell"/>
        <w:jc w:val="both"/>
      </w:pPr>
      <w:r w:rsidRPr="00061AB7">
        <w:t>31 4580     0     Машины для зарядки и забойки взрывных скважин</w:t>
      </w:r>
    </w:p>
    <w:p w:rsidR="00CC4CF9" w:rsidRPr="00061AB7" w:rsidRDefault="00CC4CF9">
      <w:pPr>
        <w:pStyle w:val="ConsPlusCell"/>
        <w:jc w:val="both"/>
      </w:pPr>
      <w:r w:rsidRPr="00061AB7">
        <w:t>31 4581     6     Установки для зарядки и забойки взрывных скважин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 карьерах</w:t>
      </w:r>
    </w:p>
    <w:p w:rsidR="00CC4CF9" w:rsidRPr="00061AB7" w:rsidRDefault="00CC4CF9">
      <w:pPr>
        <w:pStyle w:val="ConsPlusCell"/>
        <w:jc w:val="both"/>
      </w:pPr>
      <w:r w:rsidRPr="00061AB7">
        <w:t>31 4582     1     Оборудование для зарядки и забойки взрывных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скважин в шахтах</w:t>
      </w:r>
    </w:p>
    <w:p w:rsidR="00CC4CF9" w:rsidRPr="00061AB7" w:rsidRDefault="00CC4CF9">
      <w:pPr>
        <w:pStyle w:val="ConsPlusCell"/>
        <w:jc w:val="both"/>
      </w:pPr>
      <w:r w:rsidRPr="00061AB7">
        <w:t>31 4583     7     Оборудование для дробления и зарядки взрывчатых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веществ в бункер зарядной машины</w:t>
      </w:r>
    </w:p>
    <w:p w:rsidR="00CC4CF9" w:rsidRPr="00061AB7" w:rsidRDefault="00CC4CF9">
      <w:pPr>
        <w:pStyle w:val="ConsPlusCell"/>
        <w:jc w:val="both"/>
      </w:pPr>
      <w:r w:rsidRPr="00061AB7">
        <w:t>31 4600     8     Оборудование для освещения, вентиляции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пылеподавления</w:t>
      </w:r>
    </w:p>
    <w:p w:rsidR="00CC4CF9" w:rsidRPr="00061AB7" w:rsidRDefault="00CC4CF9">
      <w:pPr>
        <w:pStyle w:val="ConsPlusCell"/>
        <w:jc w:val="both"/>
      </w:pPr>
      <w:r w:rsidRPr="00061AB7">
        <w:t>31 4610     2     Оборудование для освещения и шахтных ламповых</w:t>
      </w:r>
    </w:p>
    <w:p w:rsidR="00CC4CF9" w:rsidRPr="00061AB7" w:rsidRDefault="00CC4CF9">
      <w:pPr>
        <w:pStyle w:val="ConsPlusCell"/>
        <w:jc w:val="both"/>
      </w:pPr>
      <w:r w:rsidRPr="00061AB7">
        <w:t>31 4611     8     Светильники головные</w:t>
      </w:r>
    </w:p>
    <w:p w:rsidR="00CC4CF9" w:rsidRPr="00061AB7" w:rsidRDefault="00CC4CF9">
      <w:pPr>
        <w:pStyle w:val="ConsPlusCell"/>
        <w:jc w:val="both"/>
      </w:pPr>
      <w:r w:rsidRPr="00061AB7">
        <w:t>31 4612     3     Станции автоматические зарядные и зарядные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устройства</w:t>
      </w:r>
    </w:p>
    <w:p w:rsidR="00CC4CF9" w:rsidRPr="00061AB7" w:rsidRDefault="00CC4CF9">
      <w:pPr>
        <w:pStyle w:val="ConsPlusCell"/>
        <w:jc w:val="both"/>
      </w:pPr>
      <w:r w:rsidRPr="00061AB7">
        <w:t>31 4613     9     Оборудование шахтных ламповых</w:t>
      </w:r>
    </w:p>
    <w:p w:rsidR="00CC4CF9" w:rsidRPr="00061AB7" w:rsidRDefault="00CC4CF9">
      <w:pPr>
        <w:pStyle w:val="ConsPlusCell"/>
        <w:jc w:val="both"/>
      </w:pPr>
      <w:r w:rsidRPr="00061AB7">
        <w:t>31 4614     4     Светильники встроенные</w:t>
      </w:r>
    </w:p>
    <w:p w:rsidR="00CC4CF9" w:rsidRPr="00061AB7" w:rsidRDefault="00CC4CF9">
      <w:pPr>
        <w:pStyle w:val="ConsPlusCell"/>
        <w:jc w:val="both"/>
      </w:pPr>
      <w:r w:rsidRPr="00061AB7">
        <w:t>31 4615     6     Светильники стационарные</w:t>
      </w:r>
    </w:p>
    <w:p w:rsidR="00CC4CF9" w:rsidRPr="00061AB7" w:rsidRDefault="00CC4CF9">
      <w:pPr>
        <w:pStyle w:val="ConsPlusCell"/>
        <w:jc w:val="both"/>
      </w:pPr>
      <w:r w:rsidRPr="00061AB7">
        <w:t>31 4620     7     Вентиляторы шахтные /</w:t>
      </w:r>
    </w:p>
    <w:p w:rsidR="00CC4CF9" w:rsidRPr="00061AB7" w:rsidRDefault="00CC4CF9">
      <w:pPr>
        <w:pStyle w:val="ConsPlusCell"/>
        <w:jc w:val="both"/>
      </w:pPr>
      <w:r w:rsidRPr="00061AB7">
        <w:t>31 4621     2     - главного проветривания</w:t>
      </w:r>
    </w:p>
    <w:p w:rsidR="00CC4CF9" w:rsidRPr="00061AB7" w:rsidRDefault="00CC4CF9">
      <w:pPr>
        <w:pStyle w:val="ConsPlusCell"/>
        <w:jc w:val="both"/>
      </w:pPr>
      <w:r w:rsidRPr="00061AB7">
        <w:t>31 4622     8     - местного проветривания</w:t>
      </w:r>
    </w:p>
    <w:p w:rsidR="00CC4CF9" w:rsidRPr="00061AB7" w:rsidRDefault="00CC4CF9">
      <w:pPr>
        <w:pStyle w:val="ConsPlusCell"/>
        <w:jc w:val="both"/>
      </w:pPr>
      <w:r w:rsidRPr="00061AB7">
        <w:t>31 4640     6     Устройства вспомогательные для шахтных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вентиляционных установок</w:t>
      </w:r>
    </w:p>
    <w:p w:rsidR="00CC4CF9" w:rsidRPr="00061AB7" w:rsidRDefault="00CC4CF9">
      <w:pPr>
        <w:pStyle w:val="ConsPlusCell"/>
        <w:jc w:val="both"/>
      </w:pPr>
      <w:r w:rsidRPr="00061AB7">
        <w:t>31 4641     1     Двери вентиляционные</w:t>
      </w:r>
    </w:p>
    <w:p w:rsidR="00CC4CF9" w:rsidRPr="00061AB7" w:rsidRDefault="00CC4CF9">
      <w:pPr>
        <w:pStyle w:val="ConsPlusCell"/>
        <w:jc w:val="both"/>
      </w:pPr>
      <w:r w:rsidRPr="00061AB7">
        <w:t>31 4642     7     Глушители шума</w:t>
      </w:r>
    </w:p>
    <w:p w:rsidR="00CC4CF9" w:rsidRPr="00061AB7" w:rsidRDefault="00CC4CF9">
      <w:pPr>
        <w:pStyle w:val="ConsPlusCell"/>
        <w:jc w:val="both"/>
      </w:pPr>
      <w:r w:rsidRPr="00061AB7">
        <w:t>31 4643     2     Трубы вентиляционные</w:t>
      </w:r>
    </w:p>
    <w:p w:rsidR="00CC4CF9" w:rsidRPr="00061AB7" w:rsidRDefault="00CC4CF9">
      <w:pPr>
        <w:pStyle w:val="ConsPlusCell"/>
        <w:jc w:val="both"/>
      </w:pPr>
      <w:r w:rsidRPr="00061AB7">
        <w:t>31 4649     5     Оборудование вспомогательное к вентиляторам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прочее</w:t>
      </w:r>
    </w:p>
    <w:p w:rsidR="00CC4CF9" w:rsidRPr="00061AB7" w:rsidRDefault="00CC4CF9">
      <w:pPr>
        <w:pStyle w:val="ConsPlusCell"/>
        <w:jc w:val="both"/>
      </w:pPr>
      <w:r w:rsidRPr="00061AB7">
        <w:t>31 4650     0     Средства пылеулавливания и пылеподавления</w:t>
      </w:r>
    </w:p>
    <w:p w:rsidR="00CC4CF9" w:rsidRPr="00061AB7" w:rsidRDefault="00CC4CF9">
      <w:pPr>
        <w:pStyle w:val="ConsPlusCell"/>
        <w:jc w:val="both"/>
      </w:pPr>
      <w:r w:rsidRPr="00061AB7">
        <w:t>31 4651     6     Оборудование для нагнетания воды в угольный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пласт</w:t>
      </w:r>
    </w:p>
    <w:p w:rsidR="00CC4CF9" w:rsidRPr="00061AB7" w:rsidRDefault="00CC4CF9">
      <w:pPr>
        <w:pStyle w:val="ConsPlusCell"/>
        <w:jc w:val="both"/>
      </w:pPr>
      <w:r w:rsidRPr="00061AB7">
        <w:t>31 4652     1     Оборудование для пылеотсоса</w:t>
      </w:r>
    </w:p>
    <w:p w:rsidR="00CC4CF9" w:rsidRPr="00061AB7" w:rsidRDefault="00CC4CF9">
      <w:pPr>
        <w:pStyle w:val="ConsPlusCell"/>
        <w:jc w:val="both"/>
      </w:pPr>
      <w:r w:rsidRPr="00061AB7">
        <w:t>31 4653     7     Оборудование для орошения</w:t>
      </w:r>
    </w:p>
    <w:p w:rsidR="00CC4CF9" w:rsidRPr="00061AB7" w:rsidRDefault="00CC4CF9">
      <w:pPr>
        <w:pStyle w:val="ConsPlusCell"/>
        <w:jc w:val="both"/>
      </w:pPr>
      <w:r w:rsidRPr="00061AB7">
        <w:t>31 4654     2     Средства защиты индивидуальные</w:t>
      </w:r>
    </w:p>
    <w:p w:rsidR="00CC4CF9" w:rsidRPr="00061AB7" w:rsidRDefault="00CC4CF9">
      <w:pPr>
        <w:pStyle w:val="ConsPlusCell"/>
        <w:jc w:val="both"/>
      </w:pPr>
      <w:r w:rsidRPr="00061AB7">
        <w:t>31 4655     8     Оборудование для борьбы с пылью с помощью пены</w:t>
      </w:r>
    </w:p>
    <w:p w:rsidR="00CC4CF9" w:rsidRPr="00061AB7" w:rsidRDefault="00CC4CF9">
      <w:pPr>
        <w:pStyle w:val="ConsPlusCell"/>
        <w:jc w:val="both"/>
      </w:pPr>
      <w:r w:rsidRPr="00061AB7">
        <w:t>31 4656     3     Туманообразователи и оросители</w:t>
      </w:r>
    </w:p>
    <w:p w:rsidR="00CC4CF9" w:rsidRPr="00061AB7" w:rsidRDefault="00CC4CF9">
      <w:pPr>
        <w:pStyle w:val="ConsPlusCell"/>
        <w:jc w:val="both"/>
      </w:pPr>
      <w:r w:rsidRPr="00061AB7">
        <w:t>31 4657     9     Оборудование для очистки и подачи воды</w:t>
      </w:r>
    </w:p>
    <w:p w:rsidR="00CC4CF9" w:rsidRPr="00061AB7" w:rsidRDefault="00CC4CF9">
      <w:pPr>
        <w:pStyle w:val="ConsPlusCell"/>
        <w:jc w:val="both"/>
      </w:pPr>
      <w:r w:rsidRPr="00061AB7">
        <w:t>31 4658     4     Оборудование для осланцевания</w:t>
      </w:r>
    </w:p>
    <w:p w:rsidR="00CC4CF9" w:rsidRPr="00061AB7" w:rsidRDefault="00CC4CF9">
      <w:pPr>
        <w:pStyle w:val="ConsPlusCell"/>
        <w:jc w:val="both"/>
      </w:pPr>
      <w:r w:rsidRPr="00061AB7">
        <w:t>31 4660     5     Оборудование горноспасательное</w:t>
      </w:r>
    </w:p>
    <w:p w:rsidR="00CC4CF9" w:rsidRPr="00061AB7" w:rsidRDefault="00CC4CF9">
      <w:pPr>
        <w:pStyle w:val="ConsPlusCell"/>
        <w:jc w:val="both"/>
      </w:pPr>
      <w:r w:rsidRPr="00061AB7">
        <w:t>31 4661     0     Аппараты горноспасательные</w:t>
      </w:r>
    </w:p>
    <w:p w:rsidR="00CC4CF9" w:rsidRPr="00061AB7" w:rsidRDefault="00CC4CF9">
      <w:pPr>
        <w:pStyle w:val="ConsPlusCell"/>
        <w:jc w:val="both"/>
      </w:pPr>
      <w:r w:rsidRPr="00061AB7">
        <w:t>31 4662     6     Компрессоры кислородные, приборы контрольные</w:t>
      </w:r>
    </w:p>
    <w:p w:rsidR="00CC4CF9" w:rsidRPr="00061AB7" w:rsidRDefault="00CC4CF9">
      <w:pPr>
        <w:pStyle w:val="ConsPlusCell"/>
        <w:jc w:val="both"/>
      </w:pPr>
      <w:r w:rsidRPr="00061AB7">
        <w:t>31 4664     7     Оборудование для ведения горноспасательных работ</w:t>
      </w:r>
    </w:p>
    <w:p w:rsidR="00CC4CF9" w:rsidRPr="00061AB7" w:rsidRDefault="00CC4CF9">
      <w:pPr>
        <w:pStyle w:val="ConsPlusCell"/>
        <w:jc w:val="both"/>
      </w:pPr>
      <w:r w:rsidRPr="00061AB7">
        <w:t>31 4665     2     Средства предупреждения, локализации и тушения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пожаров в шахтах и на разрезах</w:t>
      </w:r>
    </w:p>
    <w:p w:rsidR="00CC4CF9" w:rsidRPr="00061AB7" w:rsidRDefault="00CC4CF9">
      <w:pPr>
        <w:pStyle w:val="ConsPlusCell"/>
        <w:jc w:val="both"/>
      </w:pPr>
      <w:r w:rsidRPr="00061AB7">
        <w:t>31 4700     1     Оборудование для механизации вспомогательных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работ и инструмент</w:t>
      </w:r>
    </w:p>
    <w:p w:rsidR="00CC4CF9" w:rsidRPr="00061AB7" w:rsidRDefault="00CC4CF9">
      <w:pPr>
        <w:pStyle w:val="ConsPlusCell"/>
        <w:jc w:val="both"/>
      </w:pPr>
      <w:r w:rsidRPr="00061AB7">
        <w:t>31 4710     6     Машины для разрушения негабаритов</w:t>
      </w:r>
    </w:p>
    <w:p w:rsidR="00CC4CF9" w:rsidRPr="00061AB7" w:rsidRDefault="00CC4CF9">
      <w:pPr>
        <w:pStyle w:val="ConsPlusCell"/>
        <w:jc w:val="both"/>
      </w:pPr>
      <w:r w:rsidRPr="00061AB7">
        <w:t>31 4711     1     Установки самоходные</w:t>
      </w:r>
    </w:p>
    <w:p w:rsidR="00CC4CF9" w:rsidRPr="00061AB7" w:rsidRDefault="00CC4CF9">
      <w:pPr>
        <w:pStyle w:val="ConsPlusCell"/>
        <w:jc w:val="both"/>
      </w:pPr>
      <w:r w:rsidRPr="00061AB7">
        <w:t>31 4712     7     Установки переносные</w:t>
      </w:r>
    </w:p>
    <w:p w:rsidR="00CC4CF9" w:rsidRPr="00061AB7" w:rsidRDefault="00CC4CF9">
      <w:pPr>
        <w:pStyle w:val="ConsPlusCell"/>
        <w:jc w:val="both"/>
      </w:pPr>
      <w:r w:rsidRPr="00061AB7">
        <w:t>31 4720     0     Оборудование шахтной мастерской</w:t>
      </w:r>
    </w:p>
    <w:p w:rsidR="00CC4CF9" w:rsidRPr="00061AB7" w:rsidRDefault="00CC4CF9">
      <w:pPr>
        <w:pStyle w:val="ConsPlusCell"/>
        <w:jc w:val="both"/>
      </w:pPr>
      <w:r w:rsidRPr="00061AB7">
        <w:t>31 4721     6     Станки бурозаправочные, прессы для вулканизации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лент</w:t>
      </w:r>
    </w:p>
    <w:p w:rsidR="00CC4CF9" w:rsidRPr="00061AB7" w:rsidRDefault="00CC4CF9">
      <w:pPr>
        <w:pStyle w:val="ConsPlusCell"/>
        <w:jc w:val="both"/>
      </w:pPr>
      <w:r w:rsidRPr="00061AB7">
        <w:t>31 4724     2     Машины промывочные</w:t>
      </w:r>
    </w:p>
    <w:p w:rsidR="00CC4CF9" w:rsidRPr="00061AB7" w:rsidRDefault="00CC4CF9">
      <w:pPr>
        <w:pStyle w:val="ConsPlusCell"/>
        <w:jc w:val="both"/>
      </w:pPr>
      <w:r w:rsidRPr="00061AB7">
        <w:t>31 4730     5     Оборудование для механизации вспомогательных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ремонтных работ на углеобогатительных фабриках</w:t>
      </w:r>
    </w:p>
    <w:p w:rsidR="00CC4CF9" w:rsidRPr="00061AB7" w:rsidRDefault="00CC4CF9">
      <w:pPr>
        <w:pStyle w:val="ConsPlusCell"/>
        <w:jc w:val="both"/>
      </w:pPr>
      <w:r w:rsidRPr="00061AB7">
        <w:t>31 4731     0     Средства механизации ручного труда</w:t>
      </w:r>
    </w:p>
    <w:p w:rsidR="00CC4CF9" w:rsidRPr="00061AB7" w:rsidRDefault="00CC4CF9">
      <w:pPr>
        <w:pStyle w:val="ConsPlusCell"/>
        <w:jc w:val="both"/>
      </w:pPr>
      <w:r w:rsidRPr="00061AB7">
        <w:t>31 4732     6     Оборудование мастерской</w:t>
      </w:r>
    </w:p>
    <w:p w:rsidR="00CC4CF9" w:rsidRPr="00061AB7" w:rsidRDefault="00CC4CF9">
      <w:pPr>
        <w:pStyle w:val="ConsPlusCell"/>
        <w:jc w:val="both"/>
      </w:pPr>
      <w:r w:rsidRPr="00061AB7">
        <w:t>31 4740     4     Оборудование для механизации вспомогательных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работ прочее</w:t>
      </w:r>
    </w:p>
    <w:p w:rsidR="00CC4CF9" w:rsidRPr="00061AB7" w:rsidRDefault="00CC4CF9">
      <w:pPr>
        <w:pStyle w:val="ConsPlusCell"/>
        <w:jc w:val="both"/>
      </w:pPr>
      <w:r w:rsidRPr="00061AB7">
        <w:t>31 4741     5     Машины для очистки выработок и водоотливных</w:t>
      </w:r>
    </w:p>
    <w:p w:rsidR="00CC4CF9" w:rsidRPr="00061AB7" w:rsidRDefault="00CC4CF9">
      <w:pPr>
        <w:pStyle w:val="ConsPlusCell"/>
        <w:jc w:val="both"/>
      </w:pPr>
      <w:r w:rsidRPr="00061AB7">
        <w:t>31 4742     0     Люльки для навески проводников</w:t>
      </w:r>
    </w:p>
    <w:p w:rsidR="00CC4CF9" w:rsidRPr="00061AB7" w:rsidRDefault="00CC4CF9">
      <w:pPr>
        <w:pStyle w:val="ConsPlusCell"/>
        <w:jc w:val="both"/>
      </w:pPr>
      <w:r w:rsidRPr="00061AB7">
        <w:t>31 4743     6     Оборудование для перевозки людей в шахтах (кроме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вагонеток)</w:t>
      </w:r>
    </w:p>
    <w:p w:rsidR="00CC4CF9" w:rsidRPr="00061AB7" w:rsidRDefault="00CC4CF9">
      <w:pPr>
        <w:pStyle w:val="ConsPlusCell"/>
        <w:jc w:val="both"/>
      </w:pPr>
      <w:r w:rsidRPr="00061AB7">
        <w:t>31 4744     1     Установки водопонизительные</w:t>
      </w:r>
    </w:p>
    <w:p w:rsidR="00CC4CF9" w:rsidRPr="00061AB7" w:rsidRDefault="00CC4CF9">
      <w:pPr>
        <w:pStyle w:val="ConsPlusCell"/>
        <w:jc w:val="both"/>
      </w:pPr>
      <w:r w:rsidRPr="00061AB7">
        <w:t>31 4745     7     Оборудование для механизации путевых работ</w:t>
      </w:r>
    </w:p>
    <w:p w:rsidR="00CC4CF9" w:rsidRPr="00061AB7" w:rsidRDefault="00CC4CF9">
      <w:pPr>
        <w:pStyle w:val="ConsPlusCell"/>
        <w:jc w:val="both"/>
      </w:pPr>
      <w:r w:rsidRPr="00061AB7">
        <w:t>31 4746     2     Оборудование для монтажных работ</w:t>
      </w:r>
    </w:p>
    <w:p w:rsidR="00CC4CF9" w:rsidRPr="00061AB7" w:rsidRDefault="00CC4CF9">
      <w:pPr>
        <w:pStyle w:val="ConsPlusCell"/>
        <w:jc w:val="both"/>
      </w:pPr>
      <w:r w:rsidRPr="00061AB7">
        <w:t>31 4747     8     Дорожки монорельсовые</w:t>
      </w:r>
    </w:p>
    <w:p w:rsidR="00CC4CF9" w:rsidRPr="00061AB7" w:rsidRDefault="00CC4CF9">
      <w:pPr>
        <w:pStyle w:val="ConsPlusCell"/>
        <w:jc w:val="both"/>
      </w:pPr>
      <w:r w:rsidRPr="00061AB7">
        <w:t>31 4748     3     Краны шахтные</w:t>
      </w:r>
    </w:p>
    <w:p w:rsidR="00CC4CF9" w:rsidRPr="00061AB7" w:rsidRDefault="00CC4CF9">
      <w:pPr>
        <w:pStyle w:val="ConsPlusCell"/>
        <w:jc w:val="both"/>
      </w:pPr>
      <w:r w:rsidRPr="00061AB7">
        <w:t>31 4749     9     Дороги канатные напочвенные</w:t>
      </w:r>
    </w:p>
    <w:p w:rsidR="00CC4CF9" w:rsidRPr="00061AB7" w:rsidRDefault="00CC4CF9">
      <w:pPr>
        <w:pStyle w:val="ConsPlusCell"/>
        <w:jc w:val="both"/>
      </w:pPr>
      <w:r w:rsidRPr="00061AB7">
        <w:t>31 4750     4     Инструмент буровой</w:t>
      </w:r>
    </w:p>
    <w:p w:rsidR="00CC4CF9" w:rsidRPr="00061AB7" w:rsidRDefault="00CC4CF9">
      <w:pPr>
        <w:pStyle w:val="ConsPlusCell"/>
        <w:jc w:val="both"/>
      </w:pPr>
      <w:r w:rsidRPr="00061AB7">
        <w:t>31 4751     8     Коронки к станкам пневмоударного бурения</w:t>
      </w:r>
    </w:p>
    <w:p w:rsidR="00CC4CF9" w:rsidRPr="00061AB7" w:rsidRDefault="00CC4CF9">
      <w:pPr>
        <w:pStyle w:val="ConsPlusCell"/>
        <w:jc w:val="both"/>
      </w:pPr>
      <w:r w:rsidRPr="00061AB7">
        <w:t>31 4752     5     Долота к станкам ударно-канатного бурения</w:t>
      </w:r>
    </w:p>
    <w:p w:rsidR="00CC4CF9" w:rsidRPr="00061AB7" w:rsidRDefault="00CC4CF9">
      <w:pPr>
        <w:pStyle w:val="ConsPlusCell"/>
        <w:jc w:val="both"/>
      </w:pPr>
      <w:r w:rsidRPr="00061AB7">
        <w:t>31 4753     0     Коронки для бурения шпуров и скважин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перфораторами</w:t>
      </w:r>
    </w:p>
    <w:p w:rsidR="00CC4CF9" w:rsidRPr="00061AB7" w:rsidRDefault="00CC4CF9">
      <w:pPr>
        <w:pStyle w:val="ConsPlusCell"/>
        <w:jc w:val="both"/>
      </w:pPr>
      <w:r w:rsidRPr="00061AB7">
        <w:t>31 4754     6     Коронки к станкам ударно-вращательного бурения</w:t>
      </w:r>
    </w:p>
    <w:p w:rsidR="00CC4CF9" w:rsidRPr="00061AB7" w:rsidRDefault="00CC4CF9">
      <w:pPr>
        <w:pStyle w:val="ConsPlusCell"/>
        <w:jc w:val="both"/>
      </w:pPr>
      <w:r w:rsidRPr="00061AB7">
        <w:t>31 4755     1     Штанги для бурения шпуров и скважин</w:t>
      </w:r>
    </w:p>
    <w:p w:rsidR="00CC4CF9" w:rsidRPr="00061AB7" w:rsidRDefault="00CC4CF9">
      <w:pPr>
        <w:pStyle w:val="ConsPlusCell"/>
        <w:jc w:val="both"/>
      </w:pPr>
      <w:r w:rsidRPr="00061AB7">
        <w:t>31 4756     7     Шарошки</w:t>
      </w:r>
    </w:p>
    <w:p w:rsidR="00CC4CF9" w:rsidRPr="00061AB7" w:rsidRDefault="00CC4CF9">
      <w:pPr>
        <w:pStyle w:val="ConsPlusCell"/>
        <w:jc w:val="both"/>
      </w:pPr>
      <w:r w:rsidRPr="00061AB7">
        <w:t>31 4770     3     Инструмент горный</w:t>
      </w:r>
    </w:p>
    <w:p w:rsidR="00CC4CF9" w:rsidRPr="00061AB7" w:rsidRDefault="00CC4CF9">
      <w:pPr>
        <w:pStyle w:val="ConsPlusCell"/>
        <w:jc w:val="both"/>
      </w:pPr>
      <w:r w:rsidRPr="00061AB7">
        <w:t>31 4771     9     Пики</w:t>
      </w:r>
    </w:p>
    <w:p w:rsidR="00CC4CF9" w:rsidRPr="00061AB7" w:rsidRDefault="00CC4CF9">
      <w:pPr>
        <w:pStyle w:val="ConsPlusCell"/>
        <w:jc w:val="both"/>
      </w:pPr>
      <w:r w:rsidRPr="00061AB7">
        <w:t>31 4772     4     Зубки</w:t>
      </w:r>
    </w:p>
    <w:p w:rsidR="00CC4CF9" w:rsidRPr="00061AB7" w:rsidRDefault="00CC4CF9">
      <w:pPr>
        <w:pStyle w:val="ConsPlusCell"/>
        <w:jc w:val="both"/>
      </w:pPr>
      <w:r w:rsidRPr="00061AB7">
        <w:t>31 4773     5     Резцы</w:t>
      </w:r>
    </w:p>
    <w:p w:rsidR="00CC4CF9" w:rsidRPr="00061AB7" w:rsidRDefault="00CC4CF9">
      <w:pPr>
        <w:pStyle w:val="ConsPlusCell"/>
        <w:jc w:val="both"/>
      </w:pPr>
      <w:r w:rsidRPr="00061AB7">
        <w:t>31 4774     5     Обушки</w:t>
      </w:r>
    </w:p>
    <w:p w:rsidR="00CC4CF9" w:rsidRPr="00061AB7" w:rsidRDefault="00CC4CF9">
      <w:pPr>
        <w:pStyle w:val="ConsPlusCell"/>
        <w:jc w:val="both"/>
      </w:pPr>
      <w:r w:rsidRPr="00061AB7">
        <w:t>31 4775     0     Пилы шахтные</w:t>
      </w:r>
    </w:p>
    <w:p w:rsidR="00CC4CF9" w:rsidRPr="00061AB7" w:rsidRDefault="00CC4CF9">
      <w:pPr>
        <w:pStyle w:val="ConsPlusCell"/>
        <w:jc w:val="both"/>
      </w:pPr>
      <w:r w:rsidRPr="00061AB7">
        <w:t>31 4780     8     Инструмент ручной</w:t>
      </w:r>
    </w:p>
    <w:p w:rsidR="00CC4CF9" w:rsidRPr="00061AB7" w:rsidRDefault="00CC4CF9">
      <w:pPr>
        <w:pStyle w:val="ConsPlusCell"/>
        <w:jc w:val="both"/>
      </w:pPr>
      <w:r w:rsidRPr="00061AB7">
        <w:t>31 4782     9     Кайла</w:t>
      </w:r>
    </w:p>
    <w:p w:rsidR="00CC4CF9" w:rsidRPr="00061AB7" w:rsidRDefault="00CC4CF9">
      <w:pPr>
        <w:pStyle w:val="ConsPlusCell"/>
        <w:jc w:val="both"/>
      </w:pPr>
      <w:r w:rsidRPr="00061AB7">
        <w:t>31 4800     5     Оборудование разное</w:t>
      </w:r>
    </w:p>
    <w:p w:rsidR="00CC4CF9" w:rsidRPr="00061AB7" w:rsidRDefault="00CC4CF9">
      <w:pPr>
        <w:pStyle w:val="ConsPlusCell"/>
        <w:jc w:val="both"/>
      </w:pPr>
      <w:r w:rsidRPr="00061AB7">
        <w:t>31 4805     7     Цепи круглозвенные (включая якорные) *</w:t>
      </w:r>
    </w:p>
    <w:p w:rsidR="00CC4CF9" w:rsidRPr="00061AB7" w:rsidRDefault="00CC4CF9">
      <w:pPr>
        <w:pStyle w:val="ConsPlusCell"/>
        <w:jc w:val="both"/>
      </w:pPr>
      <w:r w:rsidRPr="00061AB7">
        <w:t>31 4810     0     Инструмент механизированный</w:t>
      </w:r>
    </w:p>
    <w:p w:rsidR="00CC4CF9" w:rsidRPr="00061AB7" w:rsidRDefault="00CC4CF9">
      <w:pPr>
        <w:pStyle w:val="ConsPlusCell"/>
        <w:jc w:val="both"/>
      </w:pPr>
      <w:r w:rsidRPr="00061AB7">
        <w:t>31 4814     1     Молотки клепальные</w:t>
      </w:r>
    </w:p>
    <w:p w:rsidR="00CC4CF9" w:rsidRPr="00061AB7" w:rsidRDefault="00CC4CF9">
      <w:pPr>
        <w:pStyle w:val="ConsPlusCell"/>
        <w:jc w:val="both"/>
      </w:pPr>
      <w:r w:rsidRPr="00061AB7">
        <w:t>31 4819     9     Средства малой механизации</w:t>
      </w:r>
    </w:p>
    <w:p w:rsidR="00CC4CF9" w:rsidRPr="00061AB7" w:rsidRDefault="00CC4CF9">
      <w:pPr>
        <w:pStyle w:val="ConsPlusCell"/>
        <w:jc w:val="both"/>
      </w:pPr>
      <w:r w:rsidRPr="00061AB7">
        <w:t>31 4820     4     Приводы</w:t>
      </w:r>
    </w:p>
    <w:p w:rsidR="00CC4CF9" w:rsidRPr="00061AB7" w:rsidRDefault="00CC4CF9">
      <w:pPr>
        <w:pStyle w:val="ConsPlusCell"/>
        <w:jc w:val="both"/>
      </w:pPr>
      <w:r w:rsidRPr="00061AB7">
        <w:t>31 4821     4     Приводы-толкатели</w:t>
      </w:r>
    </w:p>
    <w:p w:rsidR="00CC4CF9" w:rsidRPr="00061AB7" w:rsidRDefault="00CC4CF9">
      <w:pPr>
        <w:pStyle w:val="ConsPlusCell"/>
        <w:jc w:val="both"/>
      </w:pPr>
      <w:r w:rsidRPr="00061AB7">
        <w:t>31 4822     5     Приводы стрелочных переводов</w:t>
      </w:r>
    </w:p>
    <w:p w:rsidR="00CC4CF9" w:rsidRPr="00061AB7" w:rsidRDefault="00CC4CF9">
      <w:pPr>
        <w:pStyle w:val="ConsPlusCell"/>
        <w:jc w:val="both"/>
      </w:pPr>
      <w:r w:rsidRPr="00061AB7">
        <w:t>31 4823     0     Приводы для управления затворами</w:t>
      </w:r>
    </w:p>
    <w:p w:rsidR="00CC4CF9" w:rsidRPr="00061AB7" w:rsidRDefault="00CC4CF9">
      <w:pPr>
        <w:pStyle w:val="ConsPlusCell"/>
        <w:jc w:val="both"/>
      </w:pPr>
      <w:r w:rsidRPr="00061AB7">
        <w:t>31 4824     6     Приводы колодочных и ленточных тормозов</w:t>
      </w:r>
    </w:p>
    <w:p w:rsidR="00CC4CF9" w:rsidRPr="00061AB7" w:rsidRDefault="00CC4CF9">
      <w:pPr>
        <w:pStyle w:val="ConsPlusCell"/>
        <w:jc w:val="both"/>
      </w:pPr>
      <w:r w:rsidRPr="00061AB7">
        <w:t>31 4830     9     Цепи круглозвенные (включая якорные) и 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элементы</w:t>
      </w:r>
    </w:p>
    <w:p w:rsidR="00CC4CF9" w:rsidRPr="00061AB7" w:rsidRDefault="00CC4CF9">
      <w:pPr>
        <w:pStyle w:val="ConsPlusCell"/>
        <w:jc w:val="both"/>
      </w:pPr>
      <w:r w:rsidRPr="00061AB7">
        <w:t>31 4831     4     Цепи круглозвенные (кроме якорных)</w:t>
      </w:r>
    </w:p>
    <w:p w:rsidR="00CC4CF9" w:rsidRPr="00061AB7" w:rsidRDefault="00CC4CF9">
      <w:pPr>
        <w:pStyle w:val="ConsPlusCell"/>
        <w:jc w:val="both"/>
      </w:pPr>
      <w:r w:rsidRPr="00061AB7">
        <w:t>31 4832     8     Цепи якорные</w:t>
      </w:r>
    </w:p>
    <w:p w:rsidR="00CC4CF9" w:rsidRPr="00061AB7" w:rsidRDefault="00CC4CF9">
      <w:pPr>
        <w:pStyle w:val="ConsPlusCell"/>
        <w:jc w:val="both"/>
      </w:pPr>
      <w:r w:rsidRPr="00061AB7">
        <w:t>31 4833     5     Детали и узлы для якорных цепей</w:t>
      </w:r>
    </w:p>
    <w:p w:rsidR="00CC4CF9" w:rsidRPr="00061AB7" w:rsidRDefault="00CC4CF9">
      <w:pPr>
        <w:pStyle w:val="ConsPlusCell"/>
        <w:jc w:val="both"/>
      </w:pPr>
      <w:r w:rsidRPr="00061AB7">
        <w:t>31 4834     0     Детали строповые</w:t>
      </w:r>
    </w:p>
    <w:p w:rsidR="00CC4CF9" w:rsidRPr="00061AB7" w:rsidRDefault="00CC4CF9">
      <w:pPr>
        <w:pStyle w:val="ConsPlusCell"/>
        <w:jc w:val="both"/>
      </w:pPr>
      <w:r w:rsidRPr="00061AB7">
        <w:t>31 4835     6     Стропы для монтажа горного оборудования</w:t>
      </w:r>
    </w:p>
    <w:p w:rsidR="00CC4CF9" w:rsidRPr="00061AB7" w:rsidRDefault="00CC4CF9">
      <w:pPr>
        <w:pStyle w:val="ConsPlusCell"/>
        <w:jc w:val="both"/>
      </w:pPr>
      <w:r w:rsidRPr="00061AB7">
        <w:t>31 4850     8     Затворы, машины для мойки обуви</w:t>
      </w:r>
    </w:p>
    <w:p w:rsidR="00CC4CF9" w:rsidRPr="00061AB7" w:rsidRDefault="00CC4CF9">
      <w:pPr>
        <w:pStyle w:val="ConsPlusCell"/>
        <w:jc w:val="both"/>
      </w:pPr>
      <w:r w:rsidRPr="00061AB7">
        <w:t>31 4851     3     Затворы</w:t>
      </w:r>
    </w:p>
    <w:p w:rsidR="00CC4CF9" w:rsidRPr="00061AB7" w:rsidRDefault="00CC4CF9">
      <w:pPr>
        <w:pStyle w:val="ConsPlusCell"/>
        <w:jc w:val="both"/>
      </w:pPr>
      <w:r w:rsidRPr="00061AB7">
        <w:t>31 4852     9     Машины для мойки обуви</w:t>
      </w:r>
    </w:p>
    <w:p w:rsidR="00CC4CF9" w:rsidRPr="00061AB7" w:rsidRDefault="00CC4CF9">
      <w:pPr>
        <w:pStyle w:val="ConsPlusCell"/>
        <w:jc w:val="both"/>
      </w:pPr>
      <w:r w:rsidRPr="00061AB7">
        <w:t>31 4860     2     Арматура шланговая</w:t>
      </w:r>
    </w:p>
    <w:p w:rsidR="00CC4CF9" w:rsidRPr="00061AB7" w:rsidRDefault="00CC4CF9">
      <w:pPr>
        <w:pStyle w:val="ConsPlusCell"/>
        <w:jc w:val="both"/>
      </w:pPr>
      <w:r w:rsidRPr="00061AB7">
        <w:t>31 4861     8     Рукава высокого давления</w:t>
      </w:r>
    </w:p>
    <w:p w:rsidR="00CC4CF9" w:rsidRPr="00061AB7" w:rsidRDefault="00CC4CF9">
      <w:pPr>
        <w:pStyle w:val="ConsPlusCell"/>
        <w:jc w:val="both"/>
      </w:pPr>
      <w:r w:rsidRPr="00061AB7">
        <w:t>31 4862     3     Рукава низкого давления для горных машин</w:t>
      </w:r>
    </w:p>
    <w:p w:rsidR="00CC4CF9" w:rsidRPr="00061AB7" w:rsidRDefault="00CC4CF9">
      <w:pPr>
        <w:pStyle w:val="ConsPlusCell"/>
        <w:jc w:val="both"/>
      </w:pPr>
      <w:r w:rsidRPr="00061AB7">
        <w:t>31 4870     7     Аппаратура / шахтной автоматизации, сигнализации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связи</w:t>
      </w:r>
    </w:p>
    <w:p w:rsidR="00CC4CF9" w:rsidRPr="00061AB7" w:rsidRDefault="00CC4CF9">
      <w:pPr>
        <w:pStyle w:val="ConsPlusCell"/>
        <w:jc w:val="both"/>
      </w:pPr>
      <w:r w:rsidRPr="00061AB7">
        <w:t>31 4871     2     - автоматизации горно-шахтного оборудования</w:t>
      </w:r>
    </w:p>
    <w:p w:rsidR="00CC4CF9" w:rsidRPr="00061AB7" w:rsidRDefault="00CC4CF9">
      <w:pPr>
        <w:pStyle w:val="ConsPlusCell"/>
        <w:jc w:val="both"/>
      </w:pPr>
      <w:r w:rsidRPr="00061AB7">
        <w:t>31 4872     8     - диспетчеризации, сигнализации и связи</w:t>
      </w:r>
    </w:p>
    <w:p w:rsidR="00CC4CF9" w:rsidRPr="00061AB7" w:rsidRDefault="00CC4CF9">
      <w:pPr>
        <w:pStyle w:val="ConsPlusCell"/>
        <w:jc w:val="both"/>
      </w:pPr>
      <w:r w:rsidRPr="00061AB7">
        <w:t>31 4873     3     - защиты и техники безопасности</w:t>
      </w:r>
    </w:p>
    <w:p w:rsidR="00CC4CF9" w:rsidRPr="00061AB7" w:rsidRDefault="00CC4CF9">
      <w:pPr>
        <w:pStyle w:val="ConsPlusCell"/>
        <w:jc w:val="both"/>
      </w:pPr>
      <w:r w:rsidRPr="00061AB7">
        <w:t>31 4874     9     - пусковая и соединительная</w:t>
      </w:r>
    </w:p>
    <w:p w:rsidR="00CC4CF9" w:rsidRPr="00061AB7" w:rsidRDefault="00CC4CF9">
      <w:pPr>
        <w:pStyle w:val="ConsPlusCell"/>
        <w:jc w:val="both"/>
      </w:pPr>
      <w:r w:rsidRPr="00061AB7">
        <w:t>31 4879     6     Электрооборудование горно-шахтное разное</w:t>
      </w:r>
    </w:p>
    <w:p w:rsidR="00CC4CF9" w:rsidRPr="00061AB7" w:rsidRDefault="00CC4CF9">
      <w:pPr>
        <w:pStyle w:val="ConsPlusCell"/>
        <w:jc w:val="both"/>
      </w:pPr>
      <w:r w:rsidRPr="00061AB7">
        <w:t>31 4900     9     Запасные части к оборудованию горно-шахтному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горно-буровому</w:t>
      </w:r>
    </w:p>
    <w:p w:rsidR="00CC4CF9" w:rsidRPr="00061AB7" w:rsidRDefault="00CC4CF9">
      <w:pPr>
        <w:pStyle w:val="ConsPlusCell"/>
        <w:jc w:val="both"/>
      </w:pPr>
      <w:r w:rsidRPr="00061AB7">
        <w:t>31 4901     3     Запасные части к оборудованию горно-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шахтному *</w:t>
      </w:r>
    </w:p>
    <w:p w:rsidR="00CC4CF9" w:rsidRPr="00061AB7" w:rsidRDefault="00CC4CF9">
      <w:pPr>
        <w:pStyle w:val="ConsPlusCell"/>
        <w:jc w:val="both"/>
      </w:pPr>
      <w:r w:rsidRPr="00061AB7">
        <w:t>31 4902     4     Запасные части к комплексам и механизированным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крепям *</w:t>
      </w:r>
    </w:p>
    <w:p w:rsidR="00CC4CF9" w:rsidRPr="00061AB7" w:rsidRDefault="00CC4CF9">
      <w:pPr>
        <w:pStyle w:val="ConsPlusCell"/>
        <w:jc w:val="both"/>
      </w:pPr>
      <w:r w:rsidRPr="00061AB7">
        <w:t>31 4903     2     Запасные части к комбайнам очистным и установкам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струговым *</w:t>
      </w:r>
    </w:p>
    <w:p w:rsidR="00CC4CF9" w:rsidRPr="00061AB7" w:rsidRDefault="00CC4CF9">
      <w:pPr>
        <w:pStyle w:val="ConsPlusCell"/>
        <w:jc w:val="both"/>
      </w:pPr>
      <w:r w:rsidRPr="00061AB7">
        <w:t>31 4904     8     Запасные части к комбайнам проходческим *</w:t>
      </w:r>
    </w:p>
    <w:p w:rsidR="00CC4CF9" w:rsidRPr="00061AB7" w:rsidRDefault="00CC4CF9">
      <w:pPr>
        <w:pStyle w:val="ConsPlusCell"/>
        <w:jc w:val="both"/>
      </w:pPr>
      <w:r w:rsidRPr="00061AB7">
        <w:t>31 4905     3     Запасные части к конвейерам шахтным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скребковым *</w:t>
      </w:r>
    </w:p>
    <w:p w:rsidR="00CC4CF9" w:rsidRPr="00061AB7" w:rsidRDefault="00CC4CF9">
      <w:pPr>
        <w:pStyle w:val="ConsPlusCell"/>
        <w:jc w:val="both"/>
      </w:pPr>
      <w:r w:rsidRPr="00061AB7">
        <w:t>31 4906     7     Запасные части к конвейерам шахтным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ленточным *</w:t>
      </w:r>
    </w:p>
    <w:p w:rsidR="00CC4CF9" w:rsidRPr="00061AB7" w:rsidRDefault="00CC4CF9">
      <w:pPr>
        <w:pStyle w:val="ConsPlusCell"/>
        <w:jc w:val="both"/>
      </w:pPr>
      <w:r w:rsidRPr="00061AB7">
        <w:t>31 4907     4     Запасные части к горно-буровому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оборудованию *</w:t>
      </w:r>
    </w:p>
    <w:p w:rsidR="00CC4CF9" w:rsidRPr="00061AB7" w:rsidRDefault="00CC4CF9">
      <w:pPr>
        <w:pStyle w:val="ConsPlusCell"/>
        <w:jc w:val="both"/>
      </w:pPr>
      <w:r w:rsidRPr="00061AB7">
        <w:t>31 4908     2     Запасные части к экскаваторам *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31 5000     9     Оборудование подъемно-транспортное (краны)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31 5010     3     Краны мостовые электрические (включая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специальные) *</w:t>
      </w:r>
    </w:p>
    <w:p w:rsidR="00CC4CF9" w:rsidRPr="00061AB7" w:rsidRDefault="00CC4CF9">
      <w:pPr>
        <w:pStyle w:val="ConsPlusCell"/>
        <w:jc w:val="both"/>
      </w:pPr>
      <w:r w:rsidRPr="00061AB7">
        <w:t>31 5100     2     Краны мостовые электрические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31 5110     7     Краны мостовые электрические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грузоподъемностью до 5 т</w:t>
      </w:r>
    </w:p>
    <w:p w:rsidR="00CC4CF9" w:rsidRPr="00061AB7" w:rsidRDefault="00CC4CF9">
      <w:pPr>
        <w:pStyle w:val="ConsPlusCell"/>
        <w:jc w:val="both"/>
      </w:pPr>
      <w:r w:rsidRPr="00061AB7">
        <w:t>31 5120     1     Краны мостовые электрические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грузоподъемностью 8 - 10 т</w:t>
      </w:r>
    </w:p>
    <w:p w:rsidR="00CC4CF9" w:rsidRPr="00061AB7" w:rsidRDefault="00CC4CF9">
      <w:pPr>
        <w:pStyle w:val="ConsPlusCell"/>
        <w:jc w:val="both"/>
      </w:pPr>
      <w:r w:rsidRPr="00061AB7">
        <w:t>31 5130     6     Краны мостовые электрические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грузоподъемностью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12,5 - 12,5/3,2 - 16 - 16/3,2 т</w:t>
      </w:r>
    </w:p>
    <w:p w:rsidR="00CC4CF9" w:rsidRPr="00061AB7" w:rsidRDefault="00CC4CF9">
      <w:pPr>
        <w:pStyle w:val="ConsPlusCell"/>
        <w:jc w:val="both"/>
      </w:pPr>
      <w:r w:rsidRPr="00061AB7">
        <w:t>31 5140     0     Краны мостовые электрические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грузоподъемностью от 20/5 до 50 т</w:t>
      </w:r>
    </w:p>
    <w:p w:rsidR="00CC4CF9" w:rsidRPr="00061AB7" w:rsidRDefault="00CC4CF9">
      <w:pPr>
        <w:pStyle w:val="ConsPlusCell"/>
        <w:jc w:val="both"/>
      </w:pPr>
      <w:r w:rsidRPr="00061AB7">
        <w:t>31 5150     5     Краны мостовые электрические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грузоподъемностью от 80 т и свыше</w:t>
      </w:r>
    </w:p>
    <w:p w:rsidR="00CC4CF9" w:rsidRPr="00061AB7" w:rsidRDefault="00CC4CF9">
      <w:pPr>
        <w:pStyle w:val="ConsPlusCell"/>
        <w:jc w:val="both"/>
      </w:pPr>
      <w:r w:rsidRPr="00061AB7">
        <w:t>31 5200     6     Краны мостовые электрические специальные</w:t>
      </w:r>
    </w:p>
    <w:p w:rsidR="00CC4CF9" w:rsidRPr="00061AB7" w:rsidRDefault="00CC4CF9">
      <w:pPr>
        <w:pStyle w:val="ConsPlusCell"/>
        <w:jc w:val="both"/>
      </w:pPr>
      <w:r w:rsidRPr="00061AB7">
        <w:t>31 5202     7     Краны мостовые магнитно-грейферные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грузоподъемностью 15/3,2 и 20,5 т *</w:t>
      </w:r>
    </w:p>
    <w:p w:rsidR="00CC4CF9" w:rsidRPr="00061AB7" w:rsidRDefault="00CC4CF9">
      <w:pPr>
        <w:pStyle w:val="ConsPlusCell"/>
        <w:jc w:val="both"/>
      </w:pPr>
      <w:r w:rsidRPr="00061AB7">
        <w:t>31 5203     2     Краны мостовые с гибким подвесом траверсы *</w:t>
      </w:r>
    </w:p>
    <w:p w:rsidR="00CC4CF9" w:rsidRPr="00061AB7" w:rsidRDefault="00CC4CF9">
      <w:pPr>
        <w:pStyle w:val="ConsPlusCell"/>
        <w:jc w:val="both"/>
      </w:pPr>
      <w:r w:rsidRPr="00061AB7">
        <w:t>31 5210     0     Краны мостовые электрические специальные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грейферные</w:t>
      </w:r>
    </w:p>
    <w:p w:rsidR="00CC4CF9" w:rsidRPr="00061AB7" w:rsidRDefault="00CC4CF9">
      <w:pPr>
        <w:pStyle w:val="ConsPlusCell"/>
        <w:jc w:val="both"/>
      </w:pPr>
      <w:r w:rsidRPr="00061AB7">
        <w:t>31 5220     5     Краны мостовые электрические специальные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магнитные</w:t>
      </w:r>
    </w:p>
    <w:p w:rsidR="00CC4CF9" w:rsidRPr="00061AB7" w:rsidRDefault="00CC4CF9">
      <w:pPr>
        <w:pStyle w:val="ConsPlusCell"/>
        <w:jc w:val="both"/>
      </w:pPr>
      <w:r w:rsidRPr="00061AB7">
        <w:t>31 5230     5     Краны мостовые электрические специальные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магнитно-грейферные</w:t>
      </w:r>
    </w:p>
    <w:p w:rsidR="00CC4CF9" w:rsidRPr="00061AB7" w:rsidRDefault="00CC4CF9">
      <w:pPr>
        <w:pStyle w:val="ConsPlusCell"/>
        <w:jc w:val="both"/>
      </w:pPr>
      <w:r w:rsidRPr="00061AB7">
        <w:t>31 5240     4     Краны мостовые электрические специальные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мульдо-магнитные</w:t>
      </w:r>
    </w:p>
    <w:p w:rsidR="00CC4CF9" w:rsidRPr="00061AB7" w:rsidRDefault="00CC4CF9">
      <w:pPr>
        <w:pStyle w:val="ConsPlusCell"/>
        <w:jc w:val="both"/>
      </w:pPr>
      <w:r w:rsidRPr="00061AB7">
        <w:t>31 5250     9     Краны мостовые электрические специальные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лапами на траверсе</w:t>
      </w:r>
    </w:p>
    <w:p w:rsidR="00CC4CF9" w:rsidRPr="00061AB7" w:rsidRDefault="00CC4CF9">
      <w:pPr>
        <w:pStyle w:val="ConsPlusCell"/>
        <w:jc w:val="both"/>
      </w:pPr>
      <w:r w:rsidRPr="00061AB7">
        <w:t>31 5260     3     Краны мостовые электрические специальные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гибким подвесом траверсы</w:t>
      </w:r>
    </w:p>
    <w:p w:rsidR="00CC4CF9" w:rsidRPr="00061AB7" w:rsidRDefault="00CC4CF9">
      <w:pPr>
        <w:pStyle w:val="ConsPlusCell"/>
        <w:jc w:val="both"/>
      </w:pPr>
      <w:r w:rsidRPr="00061AB7">
        <w:t>31 5270     8     Краны мостовые электрические специальные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гибким подвесом траверсы и вращающейся тележкой</w:t>
      </w:r>
    </w:p>
    <w:p w:rsidR="00CC4CF9" w:rsidRPr="00061AB7" w:rsidRDefault="00CC4CF9">
      <w:pPr>
        <w:pStyle w:val="ConsPlusCell"/>
        <w:jc w:val="both"/>
      </w:pPr>
      <w:r w:rsidRPr="00061AB7">
        <w:t>31 5280     2     Краны мостовые электрические специальные с двумя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тележками</w:t>
      </w:r>
    </w:p>
    <w:p w:rsidR="00CC4CF9" w:rsidRPr="00061AB7" w:rsidRDefault="00CC4CF9">
      <w:pPr>
        <w:pStyle w:val="ConsPlusCell"/>
        <w:jc w:val="both"/>
      </w:pPr>
      <w:r w:rsidRPr="00061AB7">
        <w:t>31 5290     7     Краны мостовые электрические специальные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(копровые, с поворотной тележкой, анодные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прочие)</w:t>
      </w:r>
    </w:p>
    <w:p w:rsidR="00CC4CF9" w:rsidRPr="00061AB7" w:rsidRDefault="00CC4CF9">
      <w:pPr>
        <w:pStyle w:val="ConsPlusCell"/>
        <w:jc w:val="both"/>
      </w:pPr>
      <w:r w:rsidRPr="00061AB7">
        <w:t>31 5300     1     Краны мостовые электрические металлургические</w:t>
      </w:r>
    </w:p>
    <w:p w:rsidR="00CC4CF9" w:rsidRPr="00061AB7" w:rsidRDefault="00CC4CF9">
      <w:pPr>
        <w:pStyle w:val="ConsPlusCell"/>
        <w:jc w:val="both"/>
      </w:pPr>
      <w:r w:rsidRPr="00061AB7">
        <w:t>31 5310     4     Краны металлургические литейные</w:t>
      </w:r>
    </w:p>
    <w:p w:rsidR="00CC4CF9" w:rsidRPr="00061AB7" w:rsidRDefault="00CC4CF9">
      <w:pPr>
        <w:pStyle w:val="ConsPlusCell"/>
        <w:jc w:val="both"/>
      </w:pPr>
      <w:r w:rsidRPr="00061AB7">
        <w:t>31 5320     9     Краны металлургические для раздевания слитков</w:t>
      </w:r>
    </w:p>
    <w:p w:rsidR="00CC4CF9" w:rsidRPr="00061AB7" w:rsidRDefault="00CC4CF9">
      <w:pPr>
        <w:pStyle w:val="ConsPlusCell"/>
        <w:jc w:val="both"/>
      </w:pPr>
      <w:r w:rsidRPr="00061AB7">
        <w:t>31 5330     3     Краны металлургические колодцевые</w:t>
      </w:r>
    </w:p>
    <w:p w:rsidR="00CC4CF9" w:rsidRPr="00061AB7" w:rsidRDefault="00CC4CF9">
      <w:pPr>
        <w:pStyle w:val="ConsPlusCell"/>
        <w:jc w:val="both"/>
      </w:pPr>
      <w:r w:rsidRPr="00061AB7">
        <w:t>31 5340     8     Краны металлургические мульдо-завалочные</w:t>
      </w:r>
    </w:p>
    <w:p w:rsidR="00CC4CF9" w:rsidRPr="00061AB7" w:rsidRDefault="00CC4CF9">
      <w:pPr>
        <w:pStyle w:val="ConsPlusCell"/>
        <w:jc w:val="both"/>
      </w:pPr>
      <w:r w:rsidRPr="00061AB7">
        <w:t>31 5350     2     Краны металлургические закалочные</w:t>
      </w:r>
    </w:p>
    <w:p w:rsidR="00CC4CF9" w:rsidRPr="00061AB7" w:rsidRDefault="00CC4CF9">
      <w:pPr>
        <w:pStyle w:val="ConsPlusCell"/>
        <w:jc w:val="both"/>
      </w:pPr>
      <w:r w:rsidRPr="00061AB7">
        <w:t>31 5360     7     Краны металлургические ковочные</w:t>
      </w:r>
    </w:p>
    <w:p w:rsidR="00CC4CF9" w:rsidRPr="00061AB7" w:rsidRDefault="00CC4CF9">
      <w:pPr>
        <w:pStyle w:val="ConsPlusCell"/>
        <w:jc w:val="both"/>
      </w:pPr>
      <w:r w:rsidRPr="00061AB7">
        <w:t>31 5400     3     Краны портальные, полупортальные, кабельные,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металлургические (кроме мостовых),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железнодорожном ходу. Перегружатели мостовые</w:t>
      </w:r>
    </w:p>
    <w:p w:rsidR="00CC4CF9" w:rsidRPr="00061AB7" w:rsidRDefault="00CC4CF9">
      <w:pPr>
        <w:pStyle w:val="ConsPlusCell"/>
        <w:jc w:val="both"/>
      </w:pPr>
      <w:r w:rsidRPr="00061AB7">
        <w:t>31 5410     8     Краны портальные</w:t>
      </w:r>
    </w:p>
    <w:p w:rsidR="00CC4CF9" w:rsidRPr="00061AB7" w:rsidRDefault="00CC4CF9">
      <w:pPr>
        <w:pStyle w:val="ConsPlusCell"/>
        <w:jc w:val="both"/>
      </w:pPr>
      <w:r w:rsidRPr="00061AB7">
        <w:t>31 5420     2     Краны полупортальные</w:t>
      </w:r>
    </w:p>
    <w:p w:rsidR="00CC4CF9" w:rsidRPr="00061AB7" w:rsidRDefault="00CC4CF9">
      <w:pPr>
        <w:pStyle w:val="ConsPlusCell"/>
        <w:jc w:val="both"/>
      </w:pPr>
      <w:r w:rsidRPr="00061AB7">
        <w:t>31 5430     7     Перегружатели мостовые</w:t>
      </w:r>
    </w:p>
    <w:p w:rsidR="00CC4CF9" w:rsidRPr="00061AB7" w:rsidRDefault="00CC4CF9">
      <w:pPr>
        <w:pStyle w:val="ConsPlusCell"/>
        <w:jc w:val="both"/>
      </w:pPr>
      <w:r w:rsidRPr="00061AB7">
        <w:t>31 5440     1     Краны кабельные</w:t>
      </w:r>
    </w:p>
    <w:p w:rsidR="00CC4CF9" w:rsidRPr="00061AB7" w:rsidRDefault="00CC4CF9">
      <w:pPr>
        <w:pStyle w:val="ConsPlusCell"/>
        <w:jc w:val="both"/>
      </w:pPr>
      <w:r w:rsidRPr="00061AB7">
        <w:t>31 5450     6     Краны металлургические напольно-крышечные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(напольно-крышечные машины)</w:t>
      </w:r>
    </w:p>
    <w:p w:rsidR="00CC4CF9" w:rsidRPr="00061AB7" w:rsidRDefault="00CC4CF9">
      <w:pPr>
        <w:pStyle w:val="ConsPlusCell"/>
        <w:jc w:val="both"/>
      </w:pPr>
      <w:r w:rsidRPr="00061AB7">
        <w:t>31 5460     0     Краны металлургические штыревые (электродные)</w:t>
      </w:r>
    </w:p>
    <w:p w:rsidR="00CC4CF9" w:rsidRPr="00061AB7" w:rsidRDefault="00CC4CF9">
      <w:pPr>
        <w:pStyle w:val="ConsPlusCell"/>
        <w:jc w:val="both"/>
      </w:pPr>
      <w:r w:rsidRPr="00061AB7">
        <w:t>31 5470     5     Краны металлургические прочие</w:t>
      </w:r>
    </w:p>
    <w:p w:rsidR="00CC4CF9" w:rsidRPr="00061AB7" w:rsidRDefault="00CC4CF9">
      <w:pPr>
        <w:pStyle w:val="ConsPlusCell"/>
        <w:jc w:val="both"/>
      </w:pPr>
      <w:r w:rsidRPr="00061AB7">
        <w:t>31 5480     8     Краны на железнодорожном ходу</w:t>
      </w:r>
    </w:p>
    <w:p w:rsidR="00CC4CF9" w:rsidRPr="00061AB7" w:rsidRDefault="00CC4CF9">
      <w:pPr>
        <w:pStyle w:val="ConsPlusCell"/>
        <w:jc w:val="both"/>
      </w:pPr>
      <w:r w:rsidRPr="00061AB7">
        <w:t>31 5500     7     Краны козловые и полукозловые электрические</w:t>
      </w:r>
    </w:p>
    <w:p w:rsidR="00CC4CF9" w:rsidRPr="00061AB7" w:rsidRDefault="00CC4CF9">
      <w:pPr>
        <w:pStyle w:val="ConsPlusCell"/>
        <w:jc w:val="both"/>
      </w:pPr>
      <w:r w:rsidRPr="00061AB7">
        <w:t>31 5510     1     Краны козловые и полукозловые электрические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грузоподъемностью до 10 т</w:t>
      </w:r>
    </w:p>
    <w:p w:rsidR="00CC4CF9" w:rsidRPr="00061AB7" w:rsidRDefault="00CC4CF9">
      <w:pPr>
        <w:pStyle w:val="ConsPlusCell"/>
        <w:jc w:val="both"/>
      </w:pPr>
      <w:r w:rsidRPr="00061AB7">
        <w:t>31 5520     6     Краны козловые и полукозловые электрические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грузоподъемностью 12,5 - 16 т</w:t>
      </w:r>
    </w:p>
    <w:p w:rsidR="00CC4CF9" w:rsidRPr="00061AB7" w:rsidRDefault="00CC4CF9">
      <w:pPr>
        <w:pStyle w:val="ConsPlusCell"/>
        <w:jc w:val="both"/>
      </w:pPr>
      <w:r w:rsidRPr="00061AB7">
        <w:t>31 5530     0     Краны козловые и полукозловые электрические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грузоподъемностью 20 - 32 т</w:t>
      </w:r>
    </w:p>
    <w:p w:rsidR="00CC4CF9" w:rsidRPr="00061AB7" w:rsidRDefault="00CC4CF9">
      <w:pPr>
        <w:pStyle w:val="ConsPlusCell"/>
        <w:jc w:val="both"/>
      </w:pPr>
      <w:r w:rsidRPr="00061AB7">
        <w:t>31 5540     5     Краны козловые и полукозловые электрические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грузоподъемностью 40 - 50 т</w:t>
      </w:r>
    </w:p>
    <w:p w:rsidR="00CC4CF9" w:rsidRPr="00061AB7" w:rsidRDefault="00CC4CF9">
      <w:pPr>
        <w:pStyle w:val="ConsPlusCell"/>
        <w:jc w:val="both"/>
      </w:pPr>
      <w:r w:rsidRPr="00061AB7">
        <w:t>31 5550     4     Краны козловые и полукозловые электрические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грузоподъемностью 60 - 100 т</w:t>
      </w:r>
    </w:p>
    <w:p w:rsidR="00CC4CF9" w:rsidRPr="00061AB7" w:rsidRDefault="00CC4CF9">
      <w:pPr>
        <w:pStyle w:val="ConsPlusCell"/>
        <w:jc w:val="both"/>
      </w:pPr>
      <w:r w:rsidRPr="00061AB7">
        <w:t>31 5560     4     Краны козловые и полукозловые электрические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грузоподъемностью св. 100 т</w:t>
      </w:r>
    </w:p>
    <w:p w:rsidR="00CC4CF9" w:rsidRPr="00061AB7" w:rsidRDefault="00CC4CF9">
      <w:pPr>
        <w:pStyle w:val="ConsPlusCell"/>
        <w:jc w:val="both"/>
      </w:pPr>
      <w:r w:rsidRPr="00061AB7">
        <w:t>31 5600     0     Запасные части к оборудованию подъемно-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транспортному (кранам)</w:t>
      </w:r>
    </w:p>
    <w:p w:rsidR="00CC4CF9" w:rsidRPr="00061AB7" w:rsidRDefault="00CC4CF9">
      <w:pPr>
        <w:pStyle w:val="ConsPlusCell"/>
        <w:jc w:val="both"/>
      </w:pPr>
      <w:r w:rsidRPr="00061AB7">
        <w:t>31 5700     4     Краны мостовые электрические однобалочные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(электрокранбалки) опорные и подвесные</w:t>
      </w:r>
    </w:p>
    <w:p w:rsidR="00CC4CF9" w:rsidRPr="00061AB7" w:rsidRDefault="00CC4CF9">
      <w:pPr>
        <w:pStyle w:val="ConsPlusCell"/>
        <w:jc w:val="both"/>
      </w:pPr>
      <w:r w:rsidRPr="00061AB7">
        <w:t>31 5710     9     Краны мостовые электрические однобалочные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(электрокранбалки) опорные</w:t>
      </w:r>
    </w:p>
    <w:p w:rsidR="00CC4CF9" w:rsidRPr="00061AB7" w:rsidRDefault="00CC4CF9">
      <w:pPr>
        <w:pStyle w:val="ConsPlusCell"/>
        <w:jc w:val="both"/>
      </w:pPr>
      <w:r w:rsidRPr="00061AB7">
        <w:t>31 5720     3     Краны мостовые электрические однобалочные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(элекрокранбалки) подвесные</w:t>
      </w:r>
    </w:p>
    <w:p w:rsidR="00CC4CF9" w:rsidRPr="00061AB7" w:rsidRDefault="00CC4CF9">
      <w:pPr>
        <w:pStyle w:val="ConsPlusCell"/>
        <w:jc w:val="both"/>
      </w:pPr>
      <w:r w:rsidRPr="00061AB7">
        <w:t>31 5800     8     Краны мостовые электрические двухбалочные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подвесные</w:t>
      </w:r>
    </w:p>
    <w:p w:rsidR="00CC4CF9" w:rsidRPr="00061AB7" w:rsidRDefault="00CC4CF9">
      <w:pPr>
        <w:pStyle w:val="ConsPlusCell"/>
        <w:jc w:val="both"/>
      </w:pPr>
      <w:r w:rsidRPr="00061AB7">
        <w:t>31 5810     2     Краны мостовые электрические двухбалочные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подвесные однопролетные</w:t>
      </w:r>
    </w:p>
    <w:p w:rsidR="00CC4CF9" w:rsidRPr="00061AB7" w:rsidRDefault="00CC4CF9">
      <w:pPr>
        <w:pStyle w:val="ConsPlusCell"/>
        <w:jc w:val="both"/>
      </w:pPr>
      <w:r w:rsidRPr="00061AB7">
        <w:t>31 5820     7     Краны мостовые электрические двухбалочные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подвесные многопролетные</w:t>
      </w:r>
    </w:p>
    <w:p w:rsidR="00CC4CF9" w:rsidRPr="00061AB7" w:rsidRDefault="00CC4CF9">
      <w:pPr>
        <w:pStyle w:val="ConsPlusCell"/>
        <w:jc w:val="both"/>
      </w:pPr>
      <w:r w:rsidRPr="00061AB7">
        <w:t>31 5900     1     Краны мостовые ручные, краны консольные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электрические, краны консольные ручные</w:t>
      </w:r>
    </w:p>
    <w:p w:rsidR="00CC4CF9" w:rsidRPr="00061AB7" w:rsidRDefault="00CC4CF9">
      <w:pPr>
        <w:pStyle w:val="ConsPlusCell"/>
        <w:jc w:val="both"/>
      </w:pPr>
      <w:r w:rsidRPr="00061AB7">
        <w:t>31 5910     6     Краны мостовые ручные</w:t>
      </w:r>
    </w:p>
    <w:p w:rsidR="00CC4CF9" w:rsidRPr="00061AB7" w:rsidRDefault="00CC4CF9">
      <w:pPr>
        <w:pStyle w:val="ConsPlusCell"/>
        <w:jc w:val="both"/>
      </w:pPr>
      <w:r w:rsidRPr="00061AB7">
        <w:t>31 5920     0     Краны консольные электрические</w:t>
      </w:r>
    </w:p>
    <w:p w:rsidR="00CC4CF9" w:rsidRPr="00061AB7" w:rsidRDefault="00CC4CF9">
      <w:pPr>
        <w:pStyle w:val="ConsPlusCell"/>
        <w:jc w:val="both"/>
      </w:pPr>
      <w:r w:rsidRPr="00061AB7">
        <w:t>31 5930     5     Краны консольные ручные /</w:t>
      </w:r>
    </w:p>
    <w:p w:rsidR="00CC4CF9" w:rsidRPr="00061AB7" w:rsidRDefault="00CC4CF9">
      <w:pPr>
        <w:pStyle w:val="ConsPlusCell"/>
        <w:jc w:val="both"/>
      </w:pPr>
      <w:r w:rsidRPr="00061AB7">
        <w:t>31 5931     0     - грузоподъемностью 0,5 т</w:t>
      </w:r>
    </w:p>
    <w:p w:rsidR="00CC4CF9" w:rsidRPr="00061AB7" w:rsidRDefault="00CC4CF9">
      <w:pPr>
        <w:pStyle w:val="ConsPlusCell"/>
        <w:jc w:val="both"/>
      </w:pPr>
      <w:r w:rsidRPr="00061AB7">
        <w:t>31 5932     6     - грузоподъемностью 1 т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31 6000     1     Оборудование подъемно-транспортное (конвейеры)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31 6020     0     Конвейеры ленточные и рольганговые для ЦБК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ЛПК *</w:t>
      </w:r>
    </w:p>
    <w:p w:rsidR="00CC4CF9" w:rsidRPr="00061AB7" w:rsidRDefault="00CC4CF9">
      <w:pPr>
        <w:pStyle w:val="ConsPlusCell"/>
        <w:jc w:val="both"/>
      </w:pPr>
      <w:r w:rsidRPr="00061AB7">
        <w:t>31 6100     5     Конвейеры ленточные стационарные (включая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катучие), скребковые, звеньевые и прочие</w:t>
      </w:r>
    </w:p>
    <w:p w:rsidR="00CC4CF9" w:rsidRPr="00061AB7" w:rsidRDefault="00CC4CF9">
      <w:pPr>
        <w:pStyle w:val="ConsPlusCell"/>
        <w:jc w:val="both"/>
      </w:pPr>
      <w:r w:rsidRPr="00061AB7">
        <w:t>31 6110     1     Конвейеры ленточные стационарные (включая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катучие) /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31 6111     5     - с прорезиненной лентой</w:t>
      </w:r>
    </w:p>
    <w:p w:rsidR="00CC4CF9" w:rsidRPr="00061AB7" w:rsidRDefault="00CC4CF9">
      <w:pPr>
        <w:pStyle w:val="ConsPlusCell"/>
        <w:jc w:val="both"/>
      </w:pPr>
      <w:r w:rsidRPr="00061AB7">
        <w:t>31 6112     0     - со стальной лентой</w:t>
      </w:r>
    </w:p>
    <w:p w:rsidR="00CC4CF9" w:rsidRPr="00061AB7" w:rsidRDefault="00CC4CF9">
      <w:pPr>
        <w:pStyle w:val="ConsPlusCell"/>
        <w:jc w:val="both"/>
      </w:pPr>
      <w:r w:rsidRPr="00061AB7">
        <w:t>31 6120     4     Конвейеры ленточные передвижные / общего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назначения</w:t>
      </w:r>
    </w:p>
    <w:p w:rsidR="00CC4CF9" w:rsidRPr="00061AB7" w:rsidRDefault="00CC4CF9">
      <w:pPr>
        <w:pStyle w:val="ConsPlusCell"/>
        <w:jc w:val="both"/>
      </w:pPr>
      <w:r w:rsidRPr="00061AB7">
        <w:t>31 6121     5     - с прорезиненной лентой</w:t>
      </w:r>
    </w:p>
    <w:p w:rsidR="00CC4CF9" w:rsidRPr="00061AB7" w:rsidRDefault="00CC4CF9">
      <w:pPr>
        <w:pStyle w:val="ConsPlusCell"/>
        <w:jc w:val="both"/>
      </w:pPr>
      <w:r w:rsidRPr="00061AB7">
        <w:t>31 6130     9     Конвейеры скребковые / (стационарные)</w:t>
      </w:r>
    </w:p>
    <w:p w:rsidR="00CC4CF9" w:rsidRPr="00061AB7" w:rsidRDefault="00CC4CF9">
      <w:pPr>
        <w:pStyle w:val="ConsPlusCell"/>
        <w:jc w:val="both"/>
      </w:pPr>
      <w:r w:rsidRPr="00061AB7">
        <w:t>31 6132     9     - с погруженными скребками</w:t>
      </w:r>
    </w:p>
    <w:p w:rsidR="00CC4CF9" w:rsidRPr="00061AB7" w:rsidRDefault="00CC4CF9">
      <w:pPr>
        <w:pStyle w:val="ConsPlusCell"/>
        <w:jc w:val="both"/>
      </w:pPr>
      <w:r w:rsidRPr="00061AB7">
        <w:t>31 6140     3     Конвейеры скребковые передвижные</w:t>
      </w:r>
    </w:p>
    <w:p w:rsidR="00CC4CF9" w:rsidRPr="00061AB7" w:rsidRDefault="00CC4CF9">
      <w:pPr>
        <w:pStyle w:val="ConsPlusCell"/>
        <w:jc w:val="both"/>
      </w:pPr>
      <w:r w:rsidRPr="00061AB7">
        <w:t>31 6150     8     Конвейеры прочие /</w:t>
      </w:r>
    </w:p>
    <w:p w:rsidR="00CC4CF9" w:rsidRPr="00061AB7" w:rsidRDefault="00CC4CF9">
      <w:pPr>
        <w:pStyle w:val="ConsPlusCell"/>
        <w:jc w:val="both"/>
      </w:pPr>
      <w:r w:rsidRPr="00061AB7">
        <w:t>31 6151     3     - стационарные</w:t>
      </w:r>
    </w:p>
    <w:p w:rsidR="00CC4CF9" w:rsidRPr="00061AB7" w:rsidRDefault="00CC4CF9">
      <w:pPr>
        <w:pStyle w:val="ConsPlusCell"/>
        <w:jc w:val="both"/>
      </w:pPr>
      <w:r w:rsidRPr="00061AB7">
        <w:t>31 6152     9     - передвижные</w:t>
      </w:r>
    </w:p>
    <w:p w:rsidR="00CC4CF9" w:rsidRPr="00061AB7" w:rsidRDefault="00CC4CF9">
      <w:pPr>
        <w:pStyle w:val="ConsPlusCell"/>
        <w:jc w:val="both"/>
      </w:pPr>
      <w:r w:rsidRPr="00061AB7">
        <w:t>31 6160     2     Конвейеры звеньевые</w:t>
      </w:r>
    </w:p>
    <w:p w:rsidR="00CC4CF9" w:rsidRPr="00061AB7" w:rsidRDefault="00CC4CF9">
      <w:pPr>
        <w:pStyle w:val="ConsPlusCell"/>
        <w:jc w:val="both"/>
      </w:pPr>
      <w:r w:rsidRPr="00061AB7">
        <w:t>31 6300     2     Конвейеры подвесные</w:t>
      </w:r>
    </w:p>
    <w:p w:rsidR="00CC4CF9" w:rsidRPr="00061AB7" w:rsidRDefault="00CC4CF9">
      <w:pPr>
        <w:pStyle w:val="ConsPlusCell"/>
        <w:jc w:val="both"/>
      </w:pPr>
      <w:r w:rsidRPr="00061AB7">
        <w:t>31 6310     7     Конвейеры подвесные грузонесущие /</w:t>
      </w:r>
    </w:p>
    <w:p w:rsidR="00CC4CF9" w:rsidRPr="00061AB7" w:rsidRDefault="00CC4CF9">
      <w:pPr>
        <w:pStyle w:val="ConsPlusCell"/>
        <w:jc w:val="both"/>
      </w:pPr>
      <w:r w:rsidRPr="00061AB7">
        <w:t>31 6311     2     - с разборной цепью</w:t>
      </w:r>
    </w:p>
    <w:p w:rsidR="00CC4CF9" w:rsidRPr="00061AB7" w:rsidRDefault="00CC4CF9">
      <w:pPr>
        <w:pStyle w:val="ConsPlusCell"/>
        <w:jc w:val="both"/>
      </w:pPr>
      <w:r w:rsidRPr="00061AB7">
        <w:t>31 6312     8     - специальные</w:t>
      </w:r>
    </w:p>
    <w:p w:rsidR="00CC4CF9" w:rsidRPr="00061AB7" w:rsidRDefault="00CC4CF9">
      <w:pPr>
        <w:pStyle w:val="ConsPlusCell"/>
        <w:jc w:val="both"/>
      </w:pPr>
      <w:r w:rsidRPr="00061AB7">
        <w:t>31 6313     3     - с неразборной цепью</w:t>
      </w:r>
    </w:p>
    <w:p w:rsidR="00CC4CF9" w:rsidRPr="00061AB7" w:rsidRDefault="00CC4CF9">
      <w:pPr>
        <w:pStyle w:val="ConsPlusCell"/>
        <w:jc w:val="both"/>
      </w:pPr>
      <w:r w:rsidRPr="00061AB7">
        <w:t>31 6320     1     Конвейеры подвесные толкающие /</w:t>
      </w:r>
    </w:p>
    <w:p w:rsidR="00CC4CF9" w:rsidRPr="00061AB7" w:rsidRDefault="00CC4CF9">
      <w:pPr>
        <w:pStyle w:val="ConsPlusCell"/>
        <w:jc w:val="both"/>
      </w:pPr>
      <w:r w:rsidRPr="00061AB7">
        <w:t>31 6321     7     - с автоматическим адресованием грузов</w:t>
      </w:r>
    </w:p>
    <w:p w:rsidR="00CC4CF9" w:rsidRPr="00061AB7" w:rsidRDefault="00CC4CF9">
      <w:pPr>
        <w:pStyle w:val="ConsPlusCell"/>
        <w:jc w:val="both"/>
      </w:pPr>
      <w:r w:rsidRPr="00061AB7">
        <w:t>31 6400     6     Конвейеры литейные</w:t>
      </w:r>
    </w:p>
    <w:p w:rsidR="00CC4CF9" w:rsidRPr="00061AB7" w:rsidRDefault="00CC4CF9">
      <w:pPr>
        <w:pStyle w:val="ConsPlusCell"/>
        <w:jc w:val="both"/>
      </w:pPr>
      <w:r w:rsidRPr="00061AB7">
        <w:t>31 6410     0     Конвейеры литейные тележечные /</w:t>
      </w:r>
    </w:p>
    <w:p w:rsidR="00CC4CF9" w:rsidRPr="00061AB7" w:rsidRDefault="00CC4CF9">
      <w:pPr>
        <w:pStyle w:val="ConsPlusCell"/>
        <w:jc w:val="both"/>
      </w:pPr>
      <w:r w:rsidRPr="00061AB7">
        <w:t>31 6411     6     - горизонтально замкнутые</w:t>
      </w:r>
    </w:p>
    <w:p w:rsidR="00CC4CF9" w:rsidRPr="00061AB7" w:rsidRDefault="00CC4CF9">
      <w:pPr>
        <w:pStyle w:val="ConsPlusCell"/>
        <w:jc w:val="both"/>
      </w:pPr>
      <w:r w:rsidRPr="00061AB7">
        <w:t>31 6412     1     - вертикально замкнутые</w:t>
      </w:r>
    </w:p>
    <w:p w:rsidR="00CC4CF9" w:rsidRPr="00061AB7" w:rsidRDefault="00CC4CF9">
      <w:pPr>
        <w:pStyle w:val="ConsPlusCell"/>
        <w:jc w:val="both"/>
      </w:pPr>
      <w:r w:rsidRPr="00061AB7">
        <w:t>31 6413     7     - пространственные</w:t>
      </w:r>
    </w:p>
    <w:p w:rsidR="00CC4CF9" w:rsidRPr="00061AB7" w:rsidRDefault="00CC4CF9">
      <w:pPr>
        <w:pStyle w:val="ConsPlusCell"/>
        <w:jc w:val="both"/>
      </w:pPr>
      <w:r w:rsidRPr="00061AB7">
        <w:t>31 6420     5     Конвейеры литейные пульсирующие</w:t>
      </w:r>
    </w:p>
    <w:p w:rsidR="00CC4CF9" w:rsidRPr="00061AB7" w:rsidRDefault="00CC4CF9">
      <w:pPr>
        <w:pStyle w:val="ConsPlusCell"/>
        <w:jc w:val="both"/>
      </w:pPr>
      <w:r w:rsidRPr="00061AB7">
        <w:t>31 6430     0     Конвейеры литейные шагающие</w:t>
      </w:r>
    </w:p>
    <w:p w:rsidR="00CC4CF9" w:rsidRPr="00061AB7" w:rsidRDefault="00CC4CF9">
      <w:pPr>
        <w:pStyle w:val="ConsPlusCell"/>
        <w:jc w:val="both"/>
      </w:pPr>
      <w:r w:rsidRPr="00061AB7">
        <w:t>31 6440     4     Конвейеры литейные штанговые</w:t>
      </w:r>
    </w:p>
    <w:p w:rsidR="00CC4CF9" w:rsidRPr="00061AB7" w:rsidRDefault="00CC4CF9">
      <w:pPr>
        <w:pStyle w:val="ConsPlusCell"/>
        <w:jc w:val="both"/>
      </w:pPr>
      <w:r w:rsidRPr="00061AB7">
        <w:t>31 6500     7     Элеваторы, эскалаторы, конвейеры пассажирские</w:t>
      </w:r>
    </w:p>
    <w:p w:rsidR="00CC4CF9" w:rsidRPr="00061AB7" w:rsidRDefault="00CC4CF9">
      <w:pPr>
        <w:pStyle w:val="ConsPlusCell"/>
        <w:jc w:val="both"/>
      </w:pPr>
      <w:r w:rsidRPr="00061AB7">
        <w:t>31 6510     4     Элеваторы ковшовые /</w:t>
      </w:r>
    </w:p>
    <w:p w:rsidR="00CC4CF9" w:rsidRPr="00061AB7" w:rsidRDefault="00CC4CF9">
      <w:pPr>
        <w:pStyle w:val="ConsPlusCell"/>
        <w:jc w:val="both"/>
      </w:pPr>
      <w:r w:rsidRPr="00061AB7">
        <w:t>31 6511     0     - ленточные</w:t>
      </w:r>
    </w:p>
    <w:p w:rsidR="00CC4CF9" w:rsidRPr="00061AB7" w:rsidRDefault="00CC4CF9">
      <w:pPr>
        <w:pStyle w:val="ConsPlusCell"/>
        <w:jc w:val="both"/>
      </w:pPr>
      <w:r w:rsidRPr="00061AB7">
        <w:t>31 6512     5     - цепные</w:t>
      </w:r>
    </w:p>
    <w:p w:rsidR="00CC4CF9" w:rsidRPr="00061AB7" w:rsidRDefault="00CC4CF9">
      <w:pPr>
        <w:pStyle w:val="ConsPlusCell"/>
        <w:jc w:val="both"/>
      </w:pPr>
      <w:r w:rsidRPr="00061AB7">
        <w:t>31 6520     9     Элеваторы специальные /</w:t>
      </w:r>
    </w:p>
    <w:p w:rsidR="00CC4CF9" w:rsidRPr="00061AB7" w:rsidRDefault="00CC4CF9">
      <w:pPr>
        <w:pStyle w:val="ConsPlusCell"/>
        <w:jc w:val="both"/>
      </w:pPr>
      <w:r w:rsidRPr="00061AB7">
        <w:t>31 6521     4     - наклонные</w:t>
      </w:r>
    </w:p>
    <w:p w:rsidR="00CC4CF9" w:rsidRPr="00061AB7" w:rsidRDefault="00CC4CF9">
      <w:pPr>
        <w:pStyle w:val="ConsPlusCell"/>
        <w:jc w:val="both"/>
      </w:pPr>
      <w:r w:rsidRPr="00061AB7">
        <w:t>31 6522     4     - обезвоживающие</w:t>
      </w:r>
    </w:p>
    <w:p w:rsidR="00CC4CF9" w:rsidRPr="00061AB7" w:rsidRDefault="00CC4CF9">
      <w:pPr>
        <w:pStyle w:val="ConsPlusCell"/>
        <w:jc w:val="both"/>
      </w:pPr>
      <w:r w:rsidRPr="00061AB7">
        <w:t>31 6523     5     - багер-элеваторы</w:t>
      </w:r>
    </w:p>
    <w:p w:rsidR="00CC4CF9" w:rsidRPr="00061AB7" w:rsidRDefault="00CC4CF9">
      <w:pPr>
        <w:pStyle w:val="ConsPlusCell"/>
        <w:jc w:val="both"/>
      </w:pPr>
      <w:r w:rsidRPr="00061AB7">
        <w:t>31 6530     3     Эскалаторы /</w:t>
      </w:r>
    </w:p>
    <w:p w:rsidR="00CC4CF9" w:rsidRPr="00061AB7" w:rsidRDefault="00CC4CF9">
      <w:pPr>
        <w:pStyle w:val="ConsPlusCell"/>
        <w:jc w:val="both"/>
      </w:pPr>
      <w:r w:rsidRPr="00061AB7">
        <w:t>31 6531     9     - тоннельные</w:t>
      </w:r>
    </w:p>
    <w:p w:rsidR="00CC4CF9" w:rsidRPr="00061AB7" w:rsidRDefault="00CC4CF9">
      <w:pPr>
        <w:pStyle w:val="ConsPlusCell"/>
        <w:jc w:val="both"/>
      </w:pPr>
      <w:r w:rsidRPr="00061AB7">
        <w:t>31 6532     4     - поэтажные</w:t>
      </w:r>
    </w:p>
    <w:p w:rsidR="00CC4CF9" w:rsidRPr="00061AB7" w:rsidRDefault="00CC4CF9">
      <w:pPr>
        <w:pStyle w:val="ConsPlusCell"/>
        <w:jc w:val="both"/>
      </w:pPr>
      <w:r w:rsidRPr="00061AB7">
        <w:t>31 6533     8     - специальные</w:t>
      </w:r>
    </w:p>
    <w:p w:rsidR="00CC4CF9" w:rsidRPr="00061AB7" w:rsidRDefault="00CC4CF9">
      <w:pPr>
        <w:pStyle w:val="ConsPlusCell"/>
        <w:jc w:val="both"/>
      </w:pPr>
      <w:r w:rsidRPr="00061AB7">
        <w:t>31 6540     8     Конвейеры пассажирские /</w:t>
      </w:r>
    </w:p>
    <w:p w:rsidR="00CC4CF9" w:rsidRPr="00061AB7" w:rsidRDefault="00CC4CF9">
      <w:pPr>
        <w:pStyle w:val="ConsPlusCell"/>
        <w:jc w:val="both"/>
      </w:pPr>
      <w:r w:rsidRPr="00061AB7">
        <w:t>31 6541     3     - ленточные</w:t>
      </w:r>
    </w:p>
    <w:p w:rsidR="00CC4CF9" w:rsidRPr="00061AB7" w:rsidRDefault="00CC4CF9">
      <w:pPr>
        <w:pStyle w:val="ConsPlusCell"/>
        <w:jc w:val="both"/>
      </w:pPr>
      <w:r w:rsidRPr="00061AB7">
        <w:t>31 6542     9     - пластинчатые</w:t>
      </w:r>
    </w:p>
    <w:p w:rsidR="00CC4CF9" w:rsidRPr="00061AB7" w:rsidRDefault="00CC4CF9">
      <w:pPr>
        <w:pStyle w:val="ConsPlusCell"/>
        <w:jc w:val="both"/>
      </w:pPr>
      <w:r w:rsidRPr="00061AB7">
        <w:t>31 6600     3     Конвейеры ковшовые, пластинчатые, тележечные</w:t>
      </w:r>
    </w:p>
    <w:p w:rsidR="00CC4CF9" w:rsidRPr="00061AB7" w:rsidRDefault="00CC4CF9">
      <w:pPr>
        <w:pStyle w:val="ConsPlusCell"/>
        <w:jc w:val="both"/>
      </w:pPr>
      <w:r w:rsidRPr="00061AB7">
        <w:t>31 6610     8     Конвейеры ковшовые</w:t>
      </w:r>
    </w:p>
    <w:p w:rsidR="00CC4CF9" w:rsidRPr="00061AB7" w:rsidRDefault="00CC4CF9">
      <w:pPr>
        <w:pStyle w:val="ConsPlusCell"/>
        <w:jc w:val="both"/>
      </w:pPr>
      <w:r w:rsidRPr="00061AB7">
        <w:t>31 6620     2     Конвейеры пластинчатые / стационарные общего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назначения</w:t>
      </w:r>
    </w:p>
    <w:p w:rsidR="00CC4CF9" w:rsidRPr="00061AB7" w:rsidRDefault="00CC4CF9">
      <w:pPr>
        <w:pStyle w:val="ConsPlusCell"/>
        <w:jc w:val="both"/>
      </w:pPr>
      <w:r w:rsidRPr="00061AB7">
        <w:t>31 6621     8     - безбортовые</w:t>
      </w:r>
    </w:p>
    <w:p w:rsidR="00CC4CF9" w:rsidRPr="00061AB7" w:rsidRDefault="00CC4CF9">
      <w:pPr>
        <w:pStyle w:val="ConsPlusCell"/>
        <w:jc w:val="both"/>
      </w:pPr>
      <w:r w:rsidRPr="00061AB7">
        <w:t>31 6622     3     - бортовые</w:t>
      </w:r>
    </w:p>
    <w:p w:rsidR="00CC4CF9" w:rsidRPr="00061AB7" w:rsidRDefault="00CC4CF9">
      <w:pPr>
        <w:pStyle w:val="ConsPlusCell"/>
        <w:jc w:val="both"/>
      </w:pPr>
      <w:r w:rsidRPr="00061AB7">
        <w:t>31 6623     9     - коробчатые</w:t>
      </w:r>
    </w:p>
    <w:p w:rsidR="00CC4CF9" w:rsidRPr="00061AB7" w:rsidRDefault="00CC4CF9">
      <w:pPr>
        <w:pStyle w:val="ConsPlusCell"/>
        <w:jc w:val="both"/>
      </w:pPr>
      <w:r w:rsidRPr="00061AB7">
        <w:t>31 6630     7     Конвейеры тележечные /</w:t>
      </w:r>
    </w:p>
    <w:p w:rsidR="00CC4CF9" w:rsidRPr="00061AB7" w:rsidRDefault="00CC4CF9">
      <w:pPr>
        <w:pStyle w:val="ConsPlusCell"/>
        <w:jc w:val="both"/>
      </w:pPr>
      <w:r w:rsidRPr="00061AB7">
        <w:t>31 6631     2     - напольные</w:t>
      </w:r>
    </w:p>
    <w:p w:rsidR="00CC4CF9" w:rsidRPr="00061AB7" w:rsidRDefault="00CC4CF9">
      <w:pPr>
        <w:pStyle w:val="ConsPlusCell"/>
        <w:jc w:val="both"/>
      </w:pPr>
      <w:r w:rsidRPr="00061AB7">
        <w:t>31 6700     7     Конвейеры вибрационные, винтовые, роликовые,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дисковые</w:t>
      </w:r>
    </w:p>
    <w:p w:rsidR="00CC4CF9" w:rsidRPr="00061AB7" w:rsidRDefault="00CC4CF9">
      <w:pPr>
        <w:pStyle w:val="ConsPlusCell"/>
        <w:jc w:val="both"/>
      </w:pPr>
      <w:r w:rsidRPr="00061AB7">
        <w:t>31 6710     1     Конвейеры вибрационные /</w:t>
      </w:r>
    </w:p>
    <w:p w:rsidR="00CC4CF9" w:rsidRPr="00061AB7" w:rsidRDefault="00CC4CF9">
      <w:pPr>
        <w:pStyle w:val="ConsPlusCell"/>
        <w:jc w:val="both"/>
      </w:pPr>
      <w:r w:rsidRPr="00061AB7">
        <w:t>31 6711     7     - горизонтальные</w:t>
      </w:r>
    </w:p>
    <w:p w:rsidR="00CC4CF9" w:rsidRPr="00061AB7" w:rsidRDefault="00CC4CF9">
      <w:pPr>
        <w:pStyle w:val="ConsPlusCell"/>
        <w:jc w:val="both"/>
      </w:pPr>
      <w:r w:rsidRPr="00061AB7">
        <w:t>31 6712     2     - вертикальные</w:t>
      </w:r>
    </w:p>
    <w:p w:rsidR="00CC4CF9" w:rsidRPr="00061AB7" w:rsidRDefault="00CC4CF9">
      <w:pPr>
        <w:pStyle w:val="ConsPlusCell"/>
        <w:jc w:val="both"/>
      </w:pPr>
      <w:r w:rsidRPr="00061AB7">
        <w:t>31 6720     6     Конвейеры винтовые / стационарные общего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назначения</w:t>
      </w:r>
    </w:p>
    <w:p w:rsidR="00CC4CF9" w:rsidRPr="00061AB7" w:rsidRDefault="00CC4CF9">
      <w:pPr>
        <w:pStyle w:val="ConsPlusCell"/>
        <w:jc w:val="both"/>
      </w:pPr>
      <w:r w:rsidRPr="00061AB7">
        <w:t>31 6721     1     - одновинтовые</w:t>
      </w:r>
    </w:p>
    <w:p w:rsidR="00CC4CF9" w:rsidRPr="00061AB7" w:rsidRDefault="00CC4CF9">
      <w:pPr>
        <w:pStyle w:val="ConsPlusCell"/>
        <w:jc w:val="both"/>
      </w:pPr>
      <w:r w:rsidRPr="00061AB7">
        <w:t>31 6722     7     - двухвинтовые</w:t>
      </w:r>
    </w:p>
    <w:p w:rsidR="00CC4CF9" w:rsidRPr="00061AB7" w:rsidRDefault="00CC4CF9">
      <w:pPr>
        <w:pStyle w:val="ConsPlusCell"/>
        <w:jc w:val="both"/>
      </w:pPr>
      <w:r w:rsidRPr="00061AB7">
        <w:t>31 6730     0     Конвейеры роликовые / стационарные общего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назначения</w:t>
      </w:r>
    </w:p>
    <w:p w:rsidR="00CC4CF9" w:rsidRPr="00061AB7" w:rsidRDefault="00CC4CF9">
      <w:pPr>
        <w:pStyle w:val="ConsPlusCell"/>
        <w:jc w:val="both"/>
      </w:pPr>
      <w:r w:rsidRPr="00061AB7">
        <w:t>31 6731     6     - неприводные</w:t>
      </w:r>
    </w:p>
    <w:p w:rsidR="00CC4CF9" w:rsidRPr="00061AB7" w:rsidRDefault="00CC4CF9">
      <w:pPr>
        <w:pStyle w:val="ConsPlusCell"/>
        <w:jc w:val="both"/>
      </w:pPr>
      <w:r w:rsidRPr="00061AB7">
        <w:t>31 6732     1     - приводные</w:t>
      </w:r>
    </w:p>
    <w:p w:rsidR="00CC4CF9" w:rsidRPr="00061AB7" w:rsidRDefault="00CC4CF9">
      <w:pPr>
        <w:pStyle w:val="ConsPlusCell"/>
        <w:jc w:val="both"/>
      </w:pPr>
      <w:r w:rsidRPr="00061AB7">
        <w:t>31 6740     5     Конвейеры дисковые /</w:t>
      </w:r>
    </w:p>
    <w:p w:rsidR="00CC4CF9" w:rsidRPr="00061AB7" w:rsidRDefault="00CC4CF9">
      <w:pPr>
        <w:pStyle w:val="ConsPlusCell"/>
        <w:jc w:val="both"/>
      </w:pPr>
      <w:r w:rsidRPr="00061AB7">
        <w:t>31 6741     0     - стационарные</w:t>
      </w:r>
    </w:p>
    <w:p w:rsidR="00CC4CF9" w:rsidRPr="00061AB7" w:rsidRDefault="00CC4CF9">
      <w:pPr>
        <w:pStyle w:val="ConsPlusCell"/>
        <w:jc w:val="both"/>
      </w:pPr>
      <w:r w:rsidRPr="00061AB7">
        <w:t>31 6742     6     - переносные</w:t>
      </w:r>
    </w:p>
    <w:p w:rsidR="00CC4CF9" w:rsidRPr="00061AB7" w:rsidRDefault="00CC4CF9">
      <w:pPr>
        <w:pStyle w:val="ConsPlusCell"/>
        <w:jc w:val="both"/>
      </w:pPr>
      <w:r w:rsidRPr="00061AB7">
        <w:t>31 6900     4     Запасные части к конвейерам ленточным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стационарным (включая катучие) общего назначения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31 7000     4     Оборудование подъемно-транспортное (кроме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кранов и конвейеров)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31 7100     8     Транспорт напольный, машины погрузочные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разгрузочные</w:t>
      </w:r>
    </w:p>
    <w:p w:rsidR="00CC4CF9" w:rsidRPr="00061AB7" w:rsidRDefault="00CC4CF9">
      <w:pPr>
        <w:pStyle w:val="ConsPlusCell"/>
        <w:jc w:val="both"/>
      </w:pPr>
      <w:r w:rsidRPr="00061AB7">
        <w:t>31 7110     2     Средства напольного безрельсового транспорта</w:t>
      </w:r>
    </w:p>
    <w:p w:rsidR="00CC4CF9" w:rsidRPr="00061AB7" w:rsidRDefault="00CC4CF9">
      <w:pPr>
        <w:pStyle w:val="ConsPlusCell"/>
        <w:jc w:val="both"/>
      </w:pPr>
      <w:r w:rsidRPr="00061AB7">
        <w:t>31 7111     8     Тележки ручные</w:t>
      </w:r>
    </w:p>
    <w:p w:rsidR="00CC4CF9" w:rsidRPr="00061AB7" w:rsidRDefault="00CC4CF9">
      <w:pPr>
        <w:pStyle w:val="ConsPlusCell"/>
        <w:jc w:val="both"/>
      </w:pPr>
      <w:r w:rsidRPr="00061AB7">
        <w:t>31 7112     3     Тележки ручные с подъемной платформой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грузоподъемностью 0,25 - 1 т</w:t>
      </w:r>
    </w:p>
    <w:p w:rsidR="00CC4CF9" w:rsidRPr="00061AB7" w:rsidRDefault="00CC4CF9">
      <w:pPr>
        <w:pStyle w:val="ConsPlusCell"/>
        <w:jc w:val="both"/>
      </w:pPr>
      <w:r w:rsidRPr="00061AB7">
        <w:t>31 7150     0     Машины погрузочные и разгрузочные</w:t>
      </w:r>
    </w:p>
    <w:p w:rsidR="00CC4CF9" w:rsidRPr="00061AB7" w:rsidRDefault="00CC4CF9">
      <w:pPr>
        <w:pStyle w:val="ConsPlusCell"/>
        <w:jc w:val="both"/>
      </w:pPr>
      <w:r w:rsidRPr="00061AB7">
        <w:t>31 7151     6     Машины для выгрузки сыпучих и кусковых грузов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вагонов</w:t>
      </w:r>
    </w:p>
    <w:p w:rsidR="00CC4CF9" w:rsidRPr="00061AB7" w:rsidRDefault="00CC4CF9">
      <w:pPr>
        <w:pStyle w:val="ConsPlusCell"/>
        <w:jc w:val="both"/>
      </w:pPr>
      <w:r w:rsidRPr="00061AB7">
        <w:t>31 7152     1     Машины инерционные для выгрузки сыпучих грузов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 вагонов</w:t>
      </w:r>
    </w:p>
    <w:p w:rsidR="00CC4CF9" w:rsidRPr="00061AB7" w:rsidRDefault="00CC4CF9">
      <w:pPr>
        <w:pStyle w:val="ConsPlusCell"/>
        <w:jc w:val="both"/>
      </w:pPr>
      <w:r w:rsidRPr="00061AB7">
        <w:t>31 7153     7     Машины транспортно-штабелирующие</w:t>
      </w:r>
    </w:p>
    <w:p w:rsidR="00CC4CF9" w:rsidRPr="00061AB7" w:rsidRDefault="00CC4CF9">
      <w:pPr>
        <w:pStyle w:val="ConsPlusCell"/>
        <w:jc w:val="both"/>
      </w:pPr>
      <w:r w:rsidRPr="00061AB7">
        <w:t>31 7154     2     Машины для погрузки затаренных грузов</w:t>
      </w:r>
    </w:p>
    <w:p w:rsidR="00CC4CF9" w:rsidRPr="00061AB7" w:rsidRDefault="00CC4CF9">
      <w:pPr>
        <w:pStyle w:val="ConsPlusCell"/>
        <w:jc w:val="both"/>
      </w:pPr>
      <w:r w:rsidRPr="00061AB7">
        <w:t>31 7155     8     Манипуляторы погрузочные и разгрузочные</w:t>
      </w:r>
    </w:p>
    <w:p w:rsidR="00CC4CF9" w:rsidRPr="00061AB7" w:rsidRDefault="00CC4CF9">
      <w:pPr>
        <w:pStyle w:val="ConsPlusCell"/>
        <w:jc w:val="both"/>
      </w:pPr>
      <w:r w:rsidRPr="00061AB7">
        <w:t>31 7156     3     Вагоноопрокидыватели</w:t>
      </w:r>
    </w:p>
    <w:p w:rsidR="00CC4CF9" w:rsidRPr="00061AB7" w:rsidRDefault="00CC4CF9">
      <w:pPr>
        <w:pStyle w:val="ConsPlusCell"/>
        <w:jc w:val="both"/>
      </w:pPr>
      <w:r w:rsidRPr="00061AB7">
        <w:t>31 7157     9     Питатели ленточные стационарные</w:t>
      </w:r>
    </w:p>
    <w:p w:rsidR="00CC4CF9" w:rsidRPr="00061AB7" w:rsidRDefault="00CC4CF9">
      <w:pPr>
        <w:pStyle w:val="ConsPlusCell"/>
        <w:jc w:val="both"/>
      </w:pPr>
      <w:r w:rsidRPr="00061AB7">
        <w:t>31 7158     4     Устройства транспортирующие для непрерывной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загрузки железнодорожных средств</w:t>
      </w:r>
    </w:p>
    <w:p w:rsidR="00CC4CF9" w:rsidRPr="00061AB7" w:rsidRDefault="00CC4CF9">
      <w:pPr>
        <w:pStyle w:val="ConsPlusCell"/>
        <w:jc w:val="both"/>
      </w:pPr>
      <w:r w:rsidRPr="00061AB7">
        <w:t>31 7160     5     Манипуляторы сбалансированные</w:t>
      </w:r>
    </w:p>
    <w:p w:rsidR="00CC4CF9" w:rsidRPr="00061AB7" w:rsidRDefault="00CC4CF9">
      <w:pPr>
        <w:pStyle w:val="ConsPlusCell"/>
        <w:jc w:val="both"/>
      </w:pPr>
      <w:r w:rsidRPr="00061AB7">
        <w:t>31 7190     9     Запасные части к средствам напольного транспорта</w:t>
      </w:r>
    </w:p>
    <w:p w:rsidR="00CC4CF9" w:rsidRPr="00061AB7" w:rsidRDefault="00CC4CF9">
      <w:pPr>
        <w:pStyle w:val="ConsPlusCell"/>
        <w:jc w:val="both"/>
      </w:pPr>
      <w:r w:rsidRPr="00061AB7">
        <w:t>31 7200     1     Дороги однорельсовые, дороги канатные</w:t>
      </w:r>
    </w:p>
    <w:p w:rsidR="00CC4CF9" w:rsidRPr="00061AB7" w:rsidRDefault="00CC4CF9">
      <w:pPr>
        <w:pStyle w:val="ConsPlusCell"/>
        <w:jc w:val="both"/>
      </w:pPr>
      <w:r w:rsidRPr="00061AB7">
        <w:t>31 7210     6     Оборудование однорельсовых подвесных дорог</w:t>
      </w:r>
    </w:p>
    <w:p w:rsidR="00CC4CF9" w:rsidRPr="00061AB7" w:rsidRDefault="00CC4CF9">
      <w:pPr>
        <w:pStyle w:val="ConsPlusCell"/>
        <w:jc w:val="both"/>
      </w:pPr>
      <w:r w:rsidRPr="00061AB7">
        <w:t>31 7214     8     Тележки шарнирные приводные и неприводные</w:t>
      </w:r>
    </w:p>
    <w:p w:rsidR="00CC4CF9" w:rsidRPr="00061AB7" w:rsidRDefault="00CC4CF9">
      <w:pPr>
        <w:pStyle w:val="ConsPlusCell"/>
        <w:jc w:val="both"/>
      </w:pPr>
      <w:r w:rsidRPr="00061AB7">
        <w:t>31 7215     3     Тележки однорельсовые</w:t>
      </w:r>
    </w:p>
    <w:p w:rsidR="00CC4CF9" w:rsidRPr="00061AB7" w:rsidRDefault="00CC4CF9">
      <w:pPr>
        <w:pStyle w:val="ConsPlusCell"/>
        <w:jc w:val="both"/>
      </w:pPr>
      <w:r w:rsidRPr="00061AB7">
        <w:t>31 7216     9     Электрогрузовозы</w:t>
      </w:r>
    </w:p>
    <w:p w:rsidR="00CC4CF9" w:rsidRPr="00061AB7" w:rsidRDefault="00CC4CF9">
      <w:pPr>
        <w:pStyle w:val="ConsPlusCell"/>
        <w:jc w:val="both"/>
      </w:pPr>
      <w:r w:rsidRPr="00061AB7">
        <w:t>31 7219     5     Оборудование однорельсовых подвесных дорог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прочее</w:t>
      </w:r>
    </w:p>
    <w:p w:rsidR="00CC4CF9" w:rsidRPr="00061AB7" w:rsidRDefault="00CC4CF9">
      <w:pPr>
        <w:pStyle w:val="ConsPlusCell"/>
        <w:jc w:val="both"/>
      </w:pPr>
      <w:r w:rsidRPr="00061AB7">
        <w:t>31 7230     5     Оборудование канатных подвесных дорог /</w:t>
      </w:r>
    </w:p>
    <w:p w:rsidR="00CC4CF9" w:rsidRPr="00061AB7" w:rsidRDefault="00CC4CF9">
      <w:pPr>
        <w:pStyle w:val="ConsPlusCell"/>
        <w:jc w:val="both"/>
      </w:pPr>
      <w:r w:rsidRPr="00061AB7">
        <w:t>31 7231     0     - пассажирских</w:t>
      </w:r>
    </w:p>
    <w:p w:rsidR="00CC4CF9" w:rsidRPr="00061AB7" w:rsidRDefault="00CC4CF9">
      <w:pPr>
        <w:pStyle w:val="ConsPlusCell"/>
        <w:jc w:val="both"/>
      </w:pPr>
      <w:r w:rsidRPr="00061AB7">
        <w:t>31 7232     6     - грузовых</w:t>
      </w:r>
    </w:p>
    <w:p w:rsidR="00CC4CF9" w:rsidRPr="00061AB7" w:rsidRDefault="00CC4CF9">
      <w:pPr>
        <w:pStyle w:val="ConsPlusCell"/>
        <w:jc w:val="both"/>
      </w:pPr>
      <w:r w:rsidRPr="00061AB7">
        <w:t>31 7300     5     Тележки талей (кошки), тали (кроме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электрических), лебедки</w:t>
      </w:r>
    </w:p>
    <w:p w:rsidR="00CC4CF9" w:rsidRPr="00061AB7" w:rsidRDefault="00CC4CF9">
      <w:pPr>
        <w:pStyle w:val="ConsPlusCell"/>
        <w:jc w:val="both"/>
      </w:pPr>
      <w:r w:rsidRPr="00061AB7">
        <w:t>31 7310     7     Тележки талей (кошки) /</w:t>
      </w:r>
    </w:p>
    <w:p w:rsidR="00CC4CF9" w:rsidRPr="00061AB7" w:rsidRDefault="00CC4CF9">
      <w:pPr>
        <w:pStyle w:val="ConsPlusCell"/>
        <w:jc w:val="both"/>
      </w:pPr>
      <w:r w:rsidRPr="00061AB7">
        <w:t>31 7311     5     - без механизма передвижения</w:t>
      </w:r>
    </w:p>
    <w:p w:rsidR="00CC4CF9" w:rsidRPr="00061AB7" w:rsidRDefault="00CC4CF9">
      <w:pPr>
        <w:pStyle w:val="ConsPlusCell"/>
        <w:jc w:val="both"/>
      </w:pPr>
      <w:r w:rsidRPr="00061AB7">
        <w:t>31 7312     0     - с механизмом передвижения</w:t>
      </w:r>
    </w:p>
    <w:p w:rsidR="00CC4CF9" w:rsidRPr="00061AB7" w:rsidRDefault="00CC4CF9">
      <w:pPr>
        <w:pStyle w:val="ConsPlusCell"/>
        <w:jc w:val="both"/>
      </w:pPr>
      <w:r w:rsidRPr="00061AB7">
        <w:t>31 7320     4     Тали ручные /</w:t>
      </w:r>
    </w:p>
    <w:p w:rsidR="00CC4CF9" w:rsidRPr="00061AB7" w:rsidRDefault="00CC4CF9">
      <w:pPr>
        <w:pStyle w:val="ConsPlusCell"/>
        <w:jc w:val="both"/>
      </w:pPr>
      <w:r w:rsidRPr="00061AB7">
        <w:t>31 7321     0     - шестеренные</w:t>
      </w:r>
    </w:p>
    <w:p w:rsidR="00CC4CF9" w:rsidRPr="00061AB7" w:rsidRDefault="00CC4CF9">
      <w:pPr>
        <w:pStyle w:val="ConsPlusCell"/>
        <w:jc w:val="both"/>
      </w:pPr>
      <w:r w:rsidRPr="00061AB7">
        <w:t>31 7322     5     - червячные</w:t>
      </w:r>
    </w:p>
    <w:p w:rsidR="00CC4CF9" w:rsidRPr="00061AB7" w:rsidRDefault="00CC4CF9">
      <w:pPr>
        <w:pStyle w:val="ConsPlusCell"/>
        <w:jc w:val="both"/>
      </w:pPr>
      <w:r w:rsidRPr="00061AB7">
        <w:t>31 7323     0     - рычажные</w:t>
      </w:r>
    </w:p>
    <w:p w:rsidR="00CC4CF9" w:rsidRPr="00061AB7" w:rsidRDefault="00CC4CF9">
      <w:pPr>
        <w:pStyle w:val="ConsPlusCell"/>
        <w:jc w:val="both"/>
      </w:pPr>
      <w:r w:rsidRPr="00061AB7">
        <w:t>31 7324     6     - спироидные</w:t>
      </w:r>
    </w:p>
    <w:p w:rsidR="00CC4CF9" w:rsidRPr="00061AB7" w:rsidRDefault="00CC4CF9">
      <w:pPr>
        <w:pStyle w:val="ConsPlusCell"/>
        <w:jc w:val="both"/>
      </w:pPr>
      <w:r w:rsidRPr="00061AB7">
        <w:t>31 7350     8     Лебедки (без лебедок шахтных, горно-рудных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строительных) /</w:t>
      </w:r>
    </w:p>
    <w:p w:rsidR="00CC4CF9" w:rsidRPr="00061AB7" w:rsidRDefault="00CC4CF9">
      <w:pPr>
        <w:pStyle w:val="ConsPlusCell"/>
        <w:jc w:val="both"/>
      </w:pPr>
      <w:r w:rsidRPr="00061AB7">
        <w:t>31 7353     4     - электрические</w:t>
      </w:r>
    </w:p>
    <w:p w:rsidR="00CC4CF9" w:rsidRPr="00061AB7" w:rsidRDefault="00CC4CF9">
      <w:pPr>
        <w:pStyle w:val="ConsPlusCell"/>
        <w:jc w:val="both"/>
      </w:pPr>
      <w:r w:rsidRPr="00061AB7">
        <w:t>31 7354     1     - специальные</w:t>
      </w:r>
    </w:p>
    <w:p w:rsidR="00CC4CF9" w:rsidRPr="00061AB7" w:rsidRDefault="00CC4CF9">
      <w:pPr>
        <w:pStyle w:val="ConsPlusCell"/>
        <w:jc w:val="both"/>
      </w:pPr>
      <w:r w:rsidRPr="00061AB7">
        <w:t>31 7400     9     Тали электрические канатные</w:t>
      </w:r>
    </w:p>
    <w:p w:rsidR="00CC4CF9" w:rsidRPr="00061AB7" w:rsidRDefault="00CC4CF9">
      <w:pPr>
        <w:pStyle w:val="ConsPlusCell"/>
        <w:jc w:val="both"/>
      </w:pPr>
      <w:r w:rsidRPr="00061AB7">
        <w:t>31 7410     3     Тали электрические канатные стационарные /</w:t>
      </w:r>
    </w:p>
    <w:p w:rsidR="00CC4CF9" w:rsidRPr="00061AB7" w:rsidRDefault="00CC4CF9">
      <w:pPr>
        <w:pStyle w:val="ConsPlusCell"/>
        <w:jc w:val="both"/>
      </w:pPr>
      <w:r w:rsidRPr="00061AB7">
        <w:t>31 7411     9     - подвесные</w:t>
      </w:r>
    </w:p>
    <w:p w:rsidR="00CC4CF9" w:rsidRPr="00061AB7" w:rsidRDefault="00CC4CF9">
      <w:pPr>
        <w:pStyle w:val="ConsPlusCell"/>
        <w:jc w:val="both"/>
      </w:pPr>
      <w:r w:rsidRPr="00061AB7">
        <w:t>31 7420     8     Тали электрические канатные передвижные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(тельферы) /</w:t>
      </w:r>
    </w:p>
    <w:p w:rsidR="00CC4CF9" w:rsidRPr="00061AB7" w:rsidRDefault="00CC4CF9">
      <w:pPr>
        <w:pStyle w:val="ConsPlusCell"/>
        <w:jc w:val="both"/>
      </w:pPr>
      <w:r w:rsidRPr="00061AB7">
        <w:t>31 7421     3     - в продольном исполнении</w:t>
      </w:r>
    </w:p>
    <w:p w:rsidR="00CC4CF9" w:rsidRPr="00061AB7" w:rsidRDefault="00CC4CF9">
      <w:pPr>
        <w:pStyle w:val="ConsPlusCell"/>
        <w:jc w:val="both"/>
      </w:pPr>
      <w:r w:rsidRPr="00061AB7">
        <w:t>31 7422     9     - в поперечном исполнении</w:t>
      </w:r>
    </w:p>
    <w:p w:rsidR="00CC4CF9" w:rsidRPr="00061AB7" w:rsidRDefault="00CC4CF9">
      <w:pPr>
        <w:pStyle w:val="ConsPlusCell"/>
        <w:jc w:val="both"/>
      </w:pPr>
      <w:r w:rsidRPr="00061AB7">
        <w:t>31 7500     2     Тали электрические цепные специальные</w:t>
      </w:r>
    </w:p>
    <w:p w:rsidR="00CC4CF9" w:rsidRPr="00061AB7" w:rsidRDefault="00CC4CF9">
      <w:pPr>
        <w:pStyle w:val="ConsPlusCell"/>
        <w:jc w:val="both"/>
      </w:pPr>
      <w:r w:rsidRPr="00061AB7">
        <w:t>31 7520     1     Тали электрические цепные передвижные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специальные /</w:t>
      </w:r>
    </w:p>
    <w:p w:rsidR="00CC4CF9" w:rsidRPr="00061AB7" w:rsidRDefault="00CC4CF9">
      <w:pPr>
        <w:pStyle w:val="ConsPlusCell"/>
        <w:jc w:val="both"/>
      </w:pPr>
      <w:r w:rsidRPr="00061AB7">
        <w:t>31 7521     7     - грузоподъемностью до 5 т</w:t>
      </w:r>
    </w:p>
    <w:p w:rsidR="00CC4CF9" w:rsidRPr="00061AB7" w:rsidRDefault="00CC4CF9">
      <w:pPr>
        <w:pStyle w:val="ConsPlusCell"/>
        <w:jc w:val="both"/>
      </w:pPr>
      <w:r w:rsidRPr="00061AB7">
        <w:t>31 7600     6     Оборудование для комплексной механизации складов</w:t>
      </w:r>
    </w:p>
    <w:p w:rsidR="00CC4CF9" w:rsidRPr="00061AB7" w:rsidRDefault="00CC4CF9">
      <w:pPr>
        <w:pStyle w:val="ConsPlusCell"/>
        <w:jc w:val="both"/>
      </w:pPr>
      <w:r w:rsidRPr="00061AB7">
        <w:t>31 7610     0     Краны-штабелеры /</w:t>
      </w:r>
    </w:p>
    <w:p w:rsidR="00CC4CF9" w:rsidRPr="00061AB7" w:rsidRDefault="00CC4CF9">
      <w:pPr>
        <w:pStyle w:val="ConsPlusCell"/>
        <w:jc w:val="both"/>
      </w:pPr>
      <w:r w:rsidRPr="00061AB7">
        <w:t>31 7611     6     - электрические мостовые</w:t>
      </w:r>
    </w:p>
    <w:p w:rsidR="00CC4CF9" w:rsidRPr="00061AB7" w:rsidRDefault="00CC4CF9">
      <w:pPr>
        <w:pStyle w:val="ConsPlusCell"/>
        <w:jc w:val="both"/>
      </w:pPr>
      <w:r w:rsidRPr="00061AB7">
        <w:t>31 7612     1     - электрические стеллажные</w:t>
      </w:r>
    </w:p>
    <w:p w:rsidR="00CC4CF9" w:rsidRPr="00061AB7" w:rsidRDefault="00CC4CF9">
      <w:pPr>
        <w:pStyle w:val="ConsPlusCell"/>
        <w:jc w:val="both"/>
      </w:pPr>
      <w:r w:rsidRPr="00061AB7">
        <w:t>31 7620     5     Подвижные системы складирования грузов</w:t>
      </w:r>
    </w:p>
    <w:p w:rsidR="00CC4CF9" w:rsidRPr="00061AB7" w:rsidRDefault="00CC4CF9">
      <w:pPr>
        <w:pStyle w:val="ConsPlusCell"/>
        <w:jc w:val="both"/>
      </w:pPr>
      <w:r w:rsidRPr="00061AB7">
        <w:t>31 7621     0     Механизированные склады-накопители</w:t>
      </w:r>
    </w:p>
    <w:p w:rsidR="00CC4CF9" w:rsidRPr="00061AB7" w:rsidRDefault="00CC4CF9">
      <w:pPr>
        <w:pStyle w:val="ConsPlusCell"/>
        <w:jc w:val="both"/>
      </w:pPr>
      <w:r w:rsidRPr="00061AB7">
        <w:t>31 7630     6     Стеллажи и тара складов, обслуживаемых кранами-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штабелерами</w:t>
      </w:r>
    </w:p>
    <w:p w:rsidR="00CC4CF9" w:rsidRPr="00061AB7" w:rsidRDefault="00CC4CF9">
      <w:pPr>
        <w:pStyle w:val="ConsPlusCell"/>
        <w:jc w:val="both"/>
      </w:pPr>
      <w:r w:rsidRPr="00061AB7">
        <w:t>31 7631     5     Стеллажи</w:t>
      </w:r>
    </w:p>
    <w:p w:rsidR="00CC4CF9" w:rsidRPr="00061AB7" w:rsidRDefault="00CC4CF9">
      <w:pPr>
        <w:pStyle w:val="ConsPlusCell"/>
        <w:jc w:val="both"/>
      </w:pPr>
      <w:r w:rsidRPr="00061AB7">
        <w:t>31 7632     0     Тара</w:t>
      </w:r>
    </w:p>
    <w:p w:rsidR="00CC4CF9" w:rsidRPr="00061AB7" w:rsidRDefault="00CC4CF9">
      <w:pPr>
        <w:pStyle w:val="ConsPlusCell"/>
        <w:jc w:val="both"/>
      </w:pPr>
      <w:r w:rsidRPr="00061AB7">
        <w:t>31 7640     4     Установки для формирования пакетов тарно-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штучных грузов и поддоны стоечные неразборные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 ним</w:t>
      </w:r>
    </w:p>
    <w:p w:rsidR="00CC4CF9" w:rsidRPr="00061AB7" w:rsidRDefault="00CC4CF9">
      <w:pPr>
        <w:pStyle w:val="ConsPlusCell"/>
        <w:jc w:val="both"/>
      </w:pPr>
      <w:r w:rsidRPr="00061AB7">
        <w:t>31 7650     9     Перегрузчики /</w:t>
      </w:r>
    </w:p>
    <w:p w:rsidR="00CC4CF9" w:rsidRPr="00061AB7" w:rsidRDefault="00CC4CF9">
      <w:pPr>
        <w:pStyle w:val="ConsPlusCell"/>
        <w:jc w:val="both"/>
      </w:pPr>
      <w:r w:rsidRPr="00061AB7">
        <w:t>31 7651     4     - для обслуживания кранов-штабелеров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стеллажных автоматических</w:t>
      </w:r>
    </w:p>
    <w:p w:rsidR="00CC4CF9" w:rsidRPr="00061AB7" w:rsidRDefault="00CC4CF9">
      <w:pPr>
        <w:pStyle w:val="ConsPlusCell"/>
        <w:jc w:val="both"/>
      </w:pPr>
      <w:r w:rsidRPr="00061AB7">
        <w:t>31 7652     3     - для обслуживания кранов-штабелеров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стеллажных напольных комплектовочных</w:t>
      </w:r>
    </w:p>
    <w:p w:rsidR="00CC4CF9" w:rsidRPr="00061AB7" w:rsidRDefault="00CC4CF9">
      <w:pPr>
        <w:pStyle w:val="ConsPlusCell"/>
        <w:jc w:val="both"/>
      </w:pPr>
      <w:r w:rsidRPr="00061AB7">
        <w:t>31 7660     3     Оборудование грузораспределительное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автоматизированных транспортно-складских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систем и систем складских машин</w:t>
      </w:r>
    </w:p>
    <w:p w:rsidR="00CC4CF9" w:rsidRPr="00061AB7" w:rsidRDefault="00CC4CF9">
      <w:pPr>
        <w:pStyle w:val="ConsPlusCell"/>
        <w:jc w:val="both"/>
      </w:pPr>
      <w:r w:rsidRPr="00061AB7">
        <w:t>31 7661     9     Конвейеры и секции конвейеров роликовые</w:t>
      </w:r>
    </w:p>
    <w:p w:rsidR="00CC4CF9" w:rsidRPr="00061AB7" w:rsidRDefault="00CC4CF9">
      <w:pPr>
        <w:pStyle w:val="ConsPlusCell"/>
        <w:jc w:val="both"/>
      </w:pPr>
      <w:r w:rsidRPr="00061AB7">
        <w:t>31 7662     4     Конвейеры и секции конвейеров цепные</w:t>
      </w:r>
    </w:p>
    <w:p w:rsidR="00CC4CF9" w:rsidRPr="00061AB7" w:rsidRDefault="00CC4CF9">
      <w:pPr>
        <w:pStyle w:val="ConsPlusCell"/>
        <w:jc w:val="both"/>
      </w:pPr>
      <w:r w:rsidRPr="00061AB7">
        <w:t>31 7663     7     Устройства перегрузочные и секции подъемные</w:t>
      </w:r>
    </w:p>
    <w:p w:rsidR="00CC4CF9" w:rsidRPr="00061AB7" w:rsidRDefault="00CC4CF9">
      <w:pPr>
        <w:pStyle w:val="ConsPlusCell"/>
        <w:jc w:val="both"/>
      </w:pPr>
      <w:r w:rsidRPr="00061AB7">
        <w:t>31 7664     5     Устройства и столы приемные</w:t>
      </w:r>
    </w:p>
    <w:p w:rsidR="00CC4CF9" w:rsidRPr="00061AB7" w:rsidRDefault="00CC4CF9">
      <w:pPr>
        <w:pStyle w:val="ConsPlusCell"/>
        <w:jc w:val="both"/>
      </w:pPr>
      <w:r w:rsidRPr="00061AB7">
        <w:t>31 7665     0     Секции стеллажей приемные</w:t>
      </w:r>
    </w:p>
    <w:p w:rsidR="00CC4CF9" w:rsidRPr="00061AB7" w:rsidRDefault="00CC4CF9">
      <w:pPr>
        <w:pStyle w:val="ConsPlusCell"/>
        <w:jc w:val="both"/>
      </w:pPr>
      <w:r w:rsidRPr="00061AB7">
        <w:t>31 7666     6     Столы поворотные</w:t>
      </w:r>
    </w:p>
    <w:p w:rsidR="00CC4CF9" w:rsidRPr="00061AB7" w:rsidRDefault="00CC4CF9">
      <w:pPr>
        <w:pStyle w:val="ConsPlusCell"/>
        <w:jc w:val="both"/>
      </w:pPr>
      <w:r w:rsidRPr="00061AB7">
        <w:t>31 7667     1     Подъемники</w:t>
      </w:r>
    </w:p>
    <w:p w:rsidR="00CC4CF9" w:rsidRPr="00061AB7" w:rsidRDefault="00CC4CF9">
      <w:pPr>
        <w:pStyle w:val="ConsPlusCell"/>
        <w:jc w:val="both"/>
      </w:pPr>
      <w:r w:rsidRPr="00061AB7">
        <w:t>31 7668     7     Устройства контроля</w:t>
      </w:r>
    </w:p>
    <w:p w:rsidR="00CC4CF9" w:rsidRPr="00061AB7" w:rsidRDefault="00CC4CF9">
      <w:pPr>
        <w:pStyle w:val="ConsPlusCell"/>
        <w:jc w:val="both"/>
      </w:pPr>
      <w:r w:rsidRPr="00061AB7">
        <w:t>31 7670     8     Трансроботы /</w:t>
      </w:r>
    </w:p>
    <w:p w:rsidR="00CC4CF9" w:rsidRPr="00061AB7" w:rsidRDefault="00CC4CF9">
      <w:pPr>
        <w:pStyle w:val="ConsPlusCell"/>
        <w:jc w:val="both"/>
      </w:pPr>
      <w:r w:rsidRPr="00061AB7">
        <w:t>31 7671     3     - рельсовые</w:t>
      </w:r>
    </w:p>
    <w:p w:rsidR="00CC4CF9" w:rsidRPr="00061AB7" w:rsidRDefault="00CC4CF9">
      <w:pPr>
        <w:pStyle w:val="ConsPlusCell"/>
        <w:jc w:val="both"/>
      </w:pPr>
      <w:r w:rsidRPr="00061AB7">
        <w:t>31 7680     2     Тележки передаточные /</w:t>
      </w:r>
    </w:p>
    <w:p w:rsidR="00CC4CF9" w:rsidRPr="00061AB7" w:rsidRDefault="00CC4CF9">
      <w:pPr>
        <w:pStyle w:val="ConsPlusCell"/>
        <w:jc w:val="both"/>
      </w:pPr>
      <w:r w:rsidRPr="00061AB7">
        <w:t>31 7681     8     - для перемещения кранов-штабелеров</w:t>
      </w:r>
    </w:p>
    <w:p w:rsidR="00CC4CF9" w:rsidRPr="00061AB7" w:rsidRDefault="00CC4CF9">
      <w:pPr>
        <w:pStyle w:val="ConsPlusCell"/>
        <w:jc w:val="both"/>
      </w:pPr>
      <w:r w:rsidRPr="00061AB7">
        <w:t>31 7700     2     Контейнеры</w:t>
      </w:r>
    </w:p>
    <w:p w:rsidR="00CC4CF9" w:rsidRPr="00061AB7" w:rsidRDefault="00CC4CF9">
      <w:pPr>
        <w:pStyle w:val="ConsPlusCell"/>
        <w:jc w:val="both"/>
      </w:pPr>
      <w:r w:rsidRPr="00061AB7">
        <w:t>31 7710     4     Контейнеры универсальные /</w:t>
      </w:r>
    </w:p>
    <w:p w:rsidR="00CC4CF9" w:rsidRPr="00061AB7" w:rsidRDefault="00CC4CF9">
      <w:pPr>
        <w:pStyle w:val="ConsPlusCell"/>
        <w:jc w:val="both"/>
      </w:pPr>
      <w:r w:rsidRPr="00061AB7">
        <w:t>31 7712     6     - массой брутто до 10 т (среднетоннажные)</w:t>
      </w:r>
    </w:p>
    <w:p w:rsidR="00CC4CF9" w:rsidRPr="00061AB7" w:rsidRDefault="00CC4CF9">
      <w:pPr>
        <w:pStyle w:val="ConsPlusCell"/>
        <w:jc w:val="both"/>
      </w:pPr>
      <w:r w:rsidRPr="00061AB7">
        <w:t>31 7713     1     - массой брутто 10 т и выше (крупнотоннажные)</w:t>
      </w:r>
    </w:p>
    <w:p w:rsidR="00CC4CF9" w:rsidRPr="00061AB7" w:rsidRDefault="00CC4CF9">
      <w:pPr>
        <w:pStyle w:val="ConsPlusCell"/>
        <w:jc w:val="both"/>
      </w:pPr>
      <w:r w:rsidRPr="00061AB7">
        <w:t>31 7720     9     Контейнеры специализированные /</w:t>
      </w:r>
    </w:p>
    <w:p w:rsidR="00CC4CF9" w:rsidRPr="00061AB7" w:rsidRDefault="00CC4CF9">
      <w:pPr>
        <w:pStyle w:val="ConsPlusCell"/>
        <w:jc w:val="both"/>
      </w:pPr>
      <w:r w:rsidRPr="00061AB7">
        <w:t>31 7722     0     - для перевозки штучных и сыпучих грузов</w:t>
      </w:r>
    </w:p>
    <w:p w:rsidR="00CC4CF9" w:rsidRPr="00061AB7" w:rsidRDefault="00CC4CF9">
      <w:pPr>
        <w:pStyle w:val="ConsPlusCell"/>
        <w:jc w:val="both"/>
      </w:pPr>
      <w:r w:rsidRPr="00061AB7">
        <w:t>31 7725     6     - для перевозки скоропортящихся грузов</w:t>
      </w:r>
    </w:p>
    <w:p w:rsidR="00CC4CF9" w:rsidRPr="00061AB7" w:rsidRDefault="00CC4CF9">
      <w:pPr>
        <w:pStyle w:val="ConsPlusCell"/>
        <w:jc w:val="both"/>
      </w:pPr>
      <w:r w:rsidRPr="00061AB7">
        <w:t>31 7726     1     - для перевозки жидких и газообразных грузов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(контейнеры-цистерны)</w:t>
      </w:r>
    </w:p>
    <w:p w:rsidR="00CC4CF9" w:rsidRPr="00061AB7" w:rsidRDefault="00CC4CF9">
      <w:pPr>
        <w:pStyle w:val="ConsPlusCell"/>
        <w:jc w:val="both"/>
      </w:pPr>
      <w:r w:rsidRPr="00061AB7">
        <w:t>31 7730     3     Многоцелевые унифицированные кузова-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контейнеры /</w:t>
      </w:r>
    </w:p>
    <w:p w:rsidR="00CC4CF9" w:rsidRPr="00061AB7" w:rsidRDefault="00CC4CF9">
      <w:pPr>
        <w:pStyle w:val="ConsPlusCell"/>
        <w:jc w:val="both"/>
      </w:pPr>
      <w:r w:rsidRPr="00061AB7">
        <w:t>(код введен Изменением N 27/2000 ОКП)</w:t>
      </w:r>
    </w:p>
    <w:p w:rsidR="00CC4CF9" w:rsidRPr="00061AB7" w:rsidRDefault="00CC4CF9">
      <w:pPr>
        <w:pStyle w:val="ConsPlusCell"/>
        <w:jc w:val="both"/>
      </w:pPr>
      <w:r w:rsidRPr="00061AB7">
        <w:t>31 7731     9     - постоянного объема в бортовой платформе</w:t>
      </w:r>
    </w:p>
    <w:p w:rsidR="00CC4CF9" w:rsidRPr="00061AB7" w:rsidRDefault="00CC4CF9">
      <w:pPr>
        <w:pStyle w:val="ConsPlusCell"/>
        <w:jc w:val="both"/>
      </w:pPr>
      <w:r w:rsidRPr="00061AB7">
        <w:t>(код введен Изменением N 27/2000 ОКП)</w:t>
      </w:r>
    </w:p>
    <w:p w:rsidR="00CC4CF9" w:rsidRPr="00061AB7" w:rsidRDefault="00CC4CF9">
      <w:pPr>
        <w:pStyle w:val="ConsPlusCell"/>
        <w:jc w:val="both"/>
      </w:pPr>
      <w:r w:rsidRPr="00061AB7">
        <w:t>31 7732     4     - постоянного объема на шасси или платформе со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снятыми ботами</w:t>
      </w:r>
    </w:p>
    <w:p w:rsidR="00CC4CF9" w:rsidRPr="00061AB7" w:rsidRDefault="00CC4CF9">
      <w:pPr>
        <w:pStyle w:val="ConsPlusCell"/>
        <w:jc w:val="both"/>
      </w:pPr>
      <w:r w:rsidRPr="00061AB7">
        <w:t>(код введен Изменением N 27/2000 ОКП)</w:t>
      </w:r>
    </w:p>
    <w:p w:rsidR="00CC4CF9" w:rsidRPr="00061AB7" w:rsidRDefault="00CC4CF9">
      <w:pPr>
        <w:pStyle w:val="ConsPlusCell"/>
        <w:jc w:val="both"/>
      </w:pPr>
      <w:r w:rsidRPr="00061AB7">
        <w:t>31 7733     10    - переменного объема на шасси или платформе со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снятыми бортами</w:t>
      </w:r>
    </w:p>
    <w:p w:rsidR="00CC4CF9" w:rsidRPr="00061AB7" w:rsidRDefault="00CC4CF9">
      <w:pPr>
        <w:pStyle w:val="ConsPlusCell"/>
        <w:jc w:val="both"/>
      </w:pPr>
      <w:r w:rsidRPr="00061AB7">
        <w:t>(код введен Изменением N 27/2000 ОКП)</w:t>
      </w:r>
    </w:p>
    <w:p w:rsidR="00CC4CF9" w:rsidRPr="00061AB7" w:rsidRDefault="00CC4CF9">
      <w:pPr>
        <w:pStyle w:val="ConsPlusCell"/>
        <w:jc w:val="both"/>
      </w:pPr>
      <w:r w:rsidRPr="00061AB7">
        <w:t>31 7790     0     Запасные части к контейнерам</w:t>
      </w:r>
    </w:p>
    <w:p w:rsidR="00CC4CF9" w:rsidRPr="00061AB7" w:rsidRDefault="00CC4CF9">
      <w:pPr>
        <w:pStyle w:val="ConsPlusCell"/>
        <w:jc w:val="both"/>
      </w:pPr>
      <w:r w:rsidRPr="00061AB7">
        <w:t>31 7800     3     Оборудование для подъемно-транспортных машин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кранов</w:t>
      </w:r>
    </w:p>
    <w:p w:rsidR="00CC4CF9" w:rsidRPr="00061AB7" w:rsidRDefault="00CC4CF9">
      <w:pPr>
        <w:pStyle w:val="ConsPlusCell"/>
        <w:jc w:val="both"/>
      </w:pPr>
      <w:r w:rsidRPr="00061AB7">
        <w:t>31 7810     8     Оборудование для подъемно-транспортных машин</w:t>
      </w:r>
    </w:p>
    <w:p w:rsidR="00CC4CF9" w:rsidRPr="00061AB7" w:rsidRDefault="00CC4CF9">
      <w:pPr>
        <w:pStyle w:val="ConsPlusCell"/>
        <w:jc w:val="both"/>
      </w:pPr>
      <w:r w:rsidRPr="00061AB7">
        <w:t>31 7811     3     Тормоза колодочные</w:t>
      </w:r>
    </w:p>
    <w:p w:rsidR="00CC4CF9" w:rsidRPr="00061AB7" w:rsidRDefault="00CC4CF9">
      <w:pPr>
        <w:pStyle w:val="ConsPlusCell"/>
        <w:jc w:val="both"/>
      </w:pPr>
      <w:r w:rsidRPr="00061AB7">
        <w:t>31 7812     9     Блоки полиспастные грузоподъемностью 0,5; 1,0;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2,0; 5,0; 10 т</w:t>
      </w:r>
    </w:p>
    <w:p w:rsidR="00CC4CF9" w:rsidRPr="00061AB7" w:rsidRDefault="00CC4CF9">
      <w:pPr>
        <w:pStyle w:val="ConsPlusCell"/>
        <w:jc w:val="both"/>
      </w:pPr>
      <w:r w:rsidRPr="00061AB7">
        <w:t>31 7819     7     Оборудование для подъемно-транспортных машин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прочее</w:t>
      </w:r>
    </w:p>
    <w:p w:rsidR="00CC4CF9" w:rsidRPr="00061AB7" w:rsidRDefault="00CC4CF9">
      <w:pPr>
        <w:pStyle w:val="ConsPlusCell"/>
        <w:jc w:val="both"/>
      </w:pPr>
      <w:r w:rsidRPr="00061AB7">
        <w:t>31 7820     2     Оборудование для кранов</w:t>
      </w:r>
    </w:p>
    <w:p w:rsidR="00CC4CF9" w:rsidRPr="00061AB7" w:rsidRDefault="00CC4CF9">
      <w:pPr>
        <w:pStyle w:val="ConsPlusCell"/>
        <w:jc w:val="both"/>
      </w:pPr>
      <w:r w:rsidRPr="00061AB7">
        <w:t>31 7821     8     Грейферы</w:t>
      </w:r>
    </w:p>
    <w:p w:rsidR="00CC4CF9" w:rsidRPr="00061AB7" w:rsidRDefault="00CC4CF9">
      <w:pPr>
        <w:pStyle w:val="ConsPlusCell"/>
        <w:jc w:val="both"/>
      </w:pPr>
      <w:r w:rsidRPr="00061AB7">
        <w:t>31 7822     3     Тележки мостовые электрических кранов</w:t>
      </w:r>
    </w:p>
    <w:p w:rsidR="00CC4CF9" w:rsidRPr="00061AB7" w:rsidRDefault="00CC4CF9">
      <w:pPr>
        <w:pStyle w:val="ConsPlusCell"/>
        <w:jc w:val="both"/>
      </w:pPr>
      <w:r w:rsidRPr="00061AB7">
        <w:t>31 7823     9     Установки дистанционного управления кранами</w:t>
      </w:r>
    </w:p>
    <w:p w:rsidR="00CC4CF9" w:rsidRPr="00061AB7" w:rsidRDefault="00CC4CF9">
      <w:pPr>
        <w:pStyle w:val="ConsPlusCell"/>
        <w:jc w:val="both"/>
      </w:pPr>
      <w:r w:rsidRPr="00061AB7">
        <w:t>31 7824     4     Мосты крановые с механизмом передвижения</w:t>
      </w:r>
    </w:p>
    <w:p w:rsidR="00CC4CF9" w:rsidRPr="00061AB7" w:rsidRDefault="00CC4CF9">
      <w:pPr>
        <w:pStyle w:val="ConsPlusCell"/>
        <w:jc w:val="both"/>
      </w:pPr>
      <w:r w:rsidRPr="00061AB7">
        <w:t>31 7825     7     Мосты для кранов-штабелеров</w:t>
      </w:r>
    </w:p>
    <w:p w:rsidR="00CC4CF9" w:rsidRPr="00061AB7" w:rsidRDefault="00CC4CF9">
      <w:pPr>
        <w:pStyle w:val="ConsPlusCell"/>
        <w:jc w:val="both"/>
      </w:pPr>
      <w:r w:rsidRPr="00061AB7">
        <w:t>31 7826     5     Механизмы подъема грузов для кранов-штабелеров</w:t>
      </w:r>
    </w:p>
    <w:p w:rsidR="00CC4CF9" w:rsidRPr="00061AB7" w:rsidRDefault="00CC4CF9">
      <w:pPr>
        <w:pStyle w:val="ConsPlusCell"/>
        <w:jc w:val="both"/>
      </w:pPr>
      <w:r w:rsidRPr="00061AB7">
        <w:t>31 7829     1     Оборудование для кранов прочее</w:t>
      </w:r>
    </w:p>
    <w:p w:rsidR="00CC4CF9" w:rsidRPr="00061AB7" w:rsidRDefault="00CC4CF9">
      <w:pPr>
        <w:pStyle w:val="ConsPlusCell"/>
        <w:jc w:val="both"/>
      </w:pPr>
      <w:r w:rsidRPr="00061AB7">
        <w:t>31 7830     7     Средства специализированные технические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управления подъемно-транспортным оборудованием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31 8000     7     Оборудование и подвижной состав железных дорог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31 8035     8     Полувагоны цельнометаллические *</w:t>
      </w:r>
    </w:p>
    <w:p w:rsidR="00CC4CF9" w:rsidRPr="00061AB7" w:rsidRDefault="00CC4CF9">
      <w:pPr>
        <w:pStyle w:val="ConsPlusCell"/>
        <w:jc w:val="both"/>
      </w:pPr>
      <w:r w:rsidRPr="00061AB7">
        <w:t>31 8036     3     Полувагоны с глухим полом *</w:t>
      </w:r>
    </w:p>
    <w:p w:rsidR="00CC4CF9" w:rsidRPr="00061AB7" w:rsidRDefault="00CC4CF9">
      <w:pPr>
        <w:pStyle w:val="ConsPlusCell"/>
        <w:jc w:val="both"/>
      </w:pPr>
      <w:r w:rsidRPr="00061AB7">
        <w:t>31 8037     9     Платформы бортовые четырехосные *</w:t>
      </w:r>
    </w:p>
    <w:p w:rsidR="00CC4CF9" w:rsidRPr="00061AB7" w:rsidRDefault="00CC4CF9">
      <w:pPr>
        <w:pStyle w:val="ConsPlusCell"/>
        <w:jc w:val="both"/>
      </w:pPr>
      <w:r w:rsidRPr="00061AB7">
        <w:t>31 8041     0     Вагоны магистральные, передаваемые из рабочего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парка МПС *</w:t>
      </w:r>
    </w:p>
    <w:p w:rsidR="00CC4CF9" w:rsidRPr="00061AB7" w:rsidRDefault="00CC4CF9">
      <w:pPr>
        <w:pStyle w:val="ConsPlusCell"/>
        <w:jc w:val="both"/>
      </w:pPr>
      <w:r w:rsidRPr="00061AB7">
        <w:t>31 8042     6     Вагоны грузовые магистральные, передаваемые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рабочего парка МПС *</w:t>
      </w:r>
    </w:p>
    <w:p w:rsidR="00CC4CF9" w:rsidRPr="00061AB7" w:rsidRDefault="00CC4CF9">
      <w:pPr>
        <w:pStyle w:val="ConsPlusCell"/>
        <w:jc w:val="both"/>
      </w:pPr>
      <w:r w:rsidRPr="00061AB7">
        <w:t>31 8043     1     Вагоны крытые, передаваемые из рабочего парка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МПС *</w:t>
      </w:r>
    </w:p>
    <w:p w:rsidR="00CC4CF9" w:rsidRPr="00061AB7" w:rsidRDefault="00CC4CF9">
      <w:pPr>
        <w:pStyle w:val="ConsPlusCell"/>
        <w:jc w:val="both"/>
      </w:pPr>
      <w:r w:rsidRPr="00061AB7">
        <w:t>31 8044     7     Вагоны изотермические, передаваемые из рабочего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парка МПС *</w:t>
      </w:r>
    </w:p>
    <w:p w:rsidR="00CC4CF9" w:rsidRPr="00061AB7" w:rsidRDefault="00CC4CF9">
      <w:pPr>
        <w:pStyle w:val="ConsPlusCell"/>
        <w:jc w:val="both"/>
      </w:pPr>
      <w:r w:rsidRPr="00061AB7">
        <w:t>31 8045     2     Полувагоны грузовые, передаваемые из рабочего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парка МПС *</w:t>
      </w:r>
    </w:p>
    <w:p w:rsidR="00CC4CF9" w:rsidRPr="00061AB7" w:rsidRDefault="00CC4CF9">
      <w:pPr>
        <w:pStyle w:val="ConsPlusCell"/>
        <w:jc w:val="both"/>
      </w:pPr>
      <w:r w:rsidRPr="00061AB7">
        <w:t>31 8046     8     Платформы, передаваемые из рабочего парка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МПС *</w:t>
      </w:r>
    </w:p>
    <w:p w:rsidR="00CC4CF9" w:rsidRPr="00061AB7" w:rsidRDefault="00CC4CF9">
      <w:pPr>
        <w:pStyle w:val="ConsPlusCell"/>
        <w:jc w:val="both"/>
      </w:pPr>
      <w:r w:rsidRPr="00061AB7">
        <w:t>31 8047     3     Цистерны, передаваемые из рабочего парка МПС *</w:t>
      </w:r>
    </w:p>
    <w:p w:rsidR="00CC4CF9" w:rsidRPr="00061AB7" w:rsidRDefault="00CC4CF9">
      <w:pPr>
        <w:pStyle w:val="ConsPlusCell"/>
        <w:jc w:val="both"/>
      </w:pPr>
      <w:r w:rsidRPr="00061AB7">
        <w:t>31 8048     9     Вагоны пассажирские, передаваемые из рабочего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парка МПС *</w:t>
      </w:r>
    </w:p>
    <w:p w:rsidR="00CC4CF9" w:rsidRPr="00061AB7" w:rsidRDefault="00CC4CF9">
      <w:pPr>
        <w:pStyle w:val="ConsPlusCell"/>
        <w:jc w:val="both"/>
      </w:pPr>
      <w:r w:rsidRPr="00061AB7">
        <w:t>31 8100     0     Тепловозы, газотурбовозы, паровозы</w:t>
      </w:r>
    </w:p>
    <w:p w:rsidR="00CC4CF9" w:rsidRPr="00061AB7" w:rsidRDefault="00CC4CF9">
      <w:pPr>
        <w:pStyle w:val="ConsPlusCell"/>
        <w:jc w:val="both"/>
      </w:pPr>
      <w:r w:rsidRPr="00061AB7">
        <w:t>31 8101     6     Тепловозы маневровые и промышленные широкой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колеи мощностью 220 л.с. и свыше *</w:t>
      </w:r>
    </w:p>
    <w:p w:rsidR="00CC4CF9" w:rsidRPr="00061AB7" w:rsidRDefault="00CC4CF9">
      <w:pPr>
        <w:pStyle w:val="ConsPlusCell"/>
        <w:jc w:val="both"/>
      </w:pPr>
      <w:r w:rsidRPr="00061AB7">
        <w:t>31 8103     7     Тепловозы узкой колеи мощностью св. 150 л.с. *</w:t>
      </w:r>
    </w:p>
    <w:p w:rsidR="00CC4CF9" w:rsidRPr="00061AB7" w:rsidRDefault="00CC4CF9">
      <w:pPr>
        <w:pStyle w:val="ConsPlusCell"/>
        <w:jc w:val="both"/>
      </w:pPr>
      <w:r w:rsidRPr="00061AB7">
        <w:t>31 8104     2     Тепловозы магистральные мощностью в секции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4000 л.с. и свыше *</w:t>
      </w:r>
    </w:p>
    <w:p w:rsidR="00CC4CF9" w:rsidRPr="00061AB7" w:rsidRDefault="00CC4CF9">
      <w:pPr>
        <w:pStyle w:val="ConsPlusCell"/>
        <w:jc w:val="both"/>
      </w:pPr>
      <w:r w:rsidRPr="00061AB7">
        <w:t>31 8110     5     Тепловозы магистральные /</w:t>
      </w:r>
    </w:p>
    <w:p w:rsidR="00CC4CF9" w:rsidRPr="00061AB7" w:rsidRDefault="00CC4CF9">
      <w:pPr>
        <w:pStyle w:val="ConsPlusCell"/>
        <w:jc w:val="both"/>
      </w:pPr>
      <w:r w:rsidRPr="00061AB7">
        <w:t>31 8111     0     - мощностью от 735 до 1470 кВт (от 1000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1999 л.с.)</w:t>
      </w:r>
    </w:p>
    <w:p w:rsidR="00CC4CF9" w:rsidRPr="00061AB7" w:rsidRDefault="00CC4CF9">
      <w:pPr>
        <w:pStyle w:val="ConsPlusCell"/>
        <w:jc w:val="both"/>
      </w:pPr>
      <w:r w:rsidRPr="00061AB7">
        <w:t>31 8113     1     - мощностью св. 1470 до 1764 кВт (св. 1999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2399 л.с.)</w:t>
      </w:r>
    </w:p>
    <w:p w:rsidR="00CC4CF9" w:rsidRPr="00061AB7" w:rsidRDefault="00CC4CF9">
      <w:pPr>
        <w:pStyle w:val="ConsPlusCell"/>
        <w:jc w:val="both"/>
      </w:pPr>
      <w:r w:rsidRPr="00061AB7">
        <w:t>31 8114     7     - мощностью св. 1764 до 1912 кВт (св. 2399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2599 л.с.)</w:t>
      </w:r>
    </w:p>
    <w:p w:rsidR="00CC4CF9" w:rsidRPr="00061AB7" w:rsidRDefault="00CC4CF9">
      <w:pPr>
        <w:pStyle w:val="ConsPlusCell"/>
        <w:jc w:val="both"/>
      </w:pPr>
      <w:r w:rsidRPr="00061AB7">
        <w:t>31 8115     2     - мощностью св. 1912 до 2206 кВт (св. 2599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2999 л.с.)</w:t>
      </w:r>
    </w:p>
    <w:p w:rsidR="00CC4CF9" w:rsidRPr="00061AB7" w:rsidRDefault="00CC4CF9">
      <w:pPr>
        <w:pStyle w:val="ConsPlusCell"/>
        <w:jc w:val="both"/>
      </w:pPr>
      <w:r w:rsidRPr="00061AB7">
        <w:t>31 8116     8     - мощностью св. 2206 кВт (св. 2999 л.с.)</w:t>
      </w:r>
    </w:p>
    <w:p w:rsidR="00CC4CF9" w:rsidRPr="00061AB7" w:rsidRDefault="00CC4CF9">
      <w:pPr>
        <w:pStyle w:val="ConsPlusCell"/>
        <w:jc w:val="both"/>
      </w:pPr>
      <w:r w:rsidRPr="00061AB7">
        <w:t>31 8140     9     Тепловозы маневровые и промышленные /</w:t>
      </w:r>
    </w:p>
    <w:p w:rsidR="00CC4CF9" w:rsidRPr="00061AB7" w:rsidRDefault="00CC4CF9">
      <w:pPr>
        <w:pStyle w:val="ConsPlusCell"/>
        <w:jc w:val="both"/>
      </w:pPr>
      <w:r w:rsidRPr="00061AB7">
        <w:t>31 8141     4     - мощностью от 110 до 183 кВт (от 150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249 л.с.)</w:t>
      </w:r>
    </w:p>
    <w:p w:rsidR="00CC4CF9" w:rsidRPr="00061AB7" w:rsidRDefault="00CC4CF9">
      <w:pPr>
        <w:pStyle w:val="ConsPlusCell"/>
        <w:jc w:val="both"/>
      </w:pPr>
      <w:r w:rsidRPr="00061AB7">
        <w:t>31 8143     5     - мощностью св. 183 до 293 кВт (св. 249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399 л.с.)</w:t>
      </w:r>
    </w:p>
    <w:p w:rsidR="00CC4CF9" w:rsidRPr="00061AB7" w:rsidRDefault="00CC4CF9">
      <w:pPr>
        <w:pStyle w:val="ConsPlusCell"/>
        <w:jc w:val="both"/>
      </w:pPr>
      <w:r w:rsidRPr="00061AB7">
        <w:t>31 8144     0     - мощностью св. 293 до 551 кВт (св. 399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749 л.с.)</w:t>
      </w:r>
    </w:p>
    <w:p w:rsidR="00CC4CF9" w:rsidRPr="00061AB7" w:rsidRDefault="00CC4CF9">
      <w:pPr>
        <w:pStyle w:val="ConsPlusCell"/>
        <w:jc w:val="both"/>
      </w:pPr>
      <w:r w:rsidRPr="00061AB7">
        <w:t>31 8146     1     - мощностью св. 551 до 753 кВт (св. 749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999 л.с.)</w:t>
      </w:r>
    </w:p>
    <w:p w:rsidR="00CC4CF9" w:rsidRPr="00061AB7" w:rsidRDefault="00CC4CF9">
      <w:pPr>
        <w:pStyle w:val="ConsPlusCell"/>
        <w:jc w:val="both"/>
      </w:pPr>
      <w:r w:rsidRPr="00061AB7">
        <w:t>31 8147     7     - мощностью св. 753 до 882 кВт (св. 999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1199 л.с.)</w:t>
      </w:r>
    </w:p>
    <w:p w:rsidR="00CC4CF9" w:rsidRPr="00061AB7" w:rsidRDefault="00CC4CF9">
      <w:pPr>
        <w:pStyle w:val="ConsPlusCell"/>
        <w:jc w:val="both"/>
      </w:pPr>
      <w:r w:rsidRPr="00061AB7">
        <w:t>31 8148     2     - мощностью св. 882 кВт (св. 1199 л.с.)</w:t>
      </w:r>
    </w:p>
    <w:p w:rsidR="00CC4CF9" w:rsidRPr="00061AB7" w:rsidRDefault="00CC4CF9">
      <w:pPr>
        <w:pStyle w:val="ConsPlusCell"/>
        <w:jc w:val="both"/>
      </w:pPr>
      <w:r w:rsidRPr="00061AB7">
        <w:t>31 8160     8     Тепловозы узкой колеи /</w:t>
      </w:r>
    </w:p>
    <w:p w:rsidR="00CC4CF9" w:rsidRPr="00061AB7" w:rsidRDefault="00CC4CF9">
      <w:pPr>
        <w:pStyle w:val="ConsPlusCell"/>
        <w:jc w:val="both"/>
      </w:pPr>
      <w:r w:rsidRPr="00061AB7">
        <w:t>31 8161     3     - мощностью до 146 кВт (до 199 л.с.)</w:t>
      </w:r>
    </w:p>
    <w:p w:rsidR="00CC4CF9" w:rsidRPr="00061AB7" w:rsidRDefault="00CC4CF9">
      <w:pPr>
        <w:pStyle w:val="ConsPlusCell"/>
        <w:jc w:val="both"/>
      </w:pPr>
      <w:r w:rsidRPr="00061AB7">
        <w:t>31 8163     4     - мощностью св. 146 до 220 кВт (св. 199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299 л.с.)</w:t>
      </w:r>
    </w:p>
    <w:p w:rsidR="00CC4CF9" w:rsidRPr="00061AB7" w:rsidRDefault="00CC4CF9">
      <w:pPr>
        <w:pStyle w:val="ConsPlusCell"/>
        <w:jc w:val="both"/>
      </w:pPr>
      <w:r w:rsidRPr="00061AB7">
        <w:t>31 8164     1     - мощностью св. 220 до 293 кВт (св. 299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399 л.с.)</w:t>
      </w:r>
    </w:p>
    <w:p w:rsidR="00CC4CF9" w:rsidRPr="00061AB7" w:rsidRDefault="00CC4CF9">
      <w:pPr>
        <w:pStyle w:val="ConsPlusCell"/>
        <w:jc w:val="both"/>
      </w:pPr>
      <w:r w:rsidRPr="00061AB7">
        <w:t>31 8165     5     - мощностью св. 293 кВт (св. 399 л.с.)</w:t>
      </w:r>
    </w:p>
    <w:p w:rsidR="00CC4CF9" w:rsidRPr="00061AB7" w:rsidRDefault="00CC4CF9">
      <w:pPr>
        <w:pStyle w:val="ConsPlusCell"/>
        <w:jc w:val="both"/>
      </w:pPr>
      <w:r w:rsidRPr="00061AB7">
        <w:t>31 8170     2     Газотурбовозы /</w:t>
      </w:r>
    </w:p>
    <w:p w:rsidR="00CC4CF9" w:rsidRPr="00061AB7" w:rsidRDefault="00CC4CF9">
      <w:pPr>
        <w:pStyle w:val="ConsPlusCell"/>
        <w:jc w:val="both"/>
      </w:pPr>
      <w:r w:rsidRPr="00061AB7">
        <w:t>31 8171     8     - мощностью 3500 л.с.</w:t>
      </w:r>
    </w:p>
    <w:p w:rsidR="00CC4CF9" w:rsidRPr="00061AB7" w:rsidRDefault="00CC4CF9">
      <w:pPr>
        <w:pStyle w:val="ConsPlusCell"/>
        <w:jc w:val="both"/>
      </w:pPr>
      <w:r w:rsidRPr="00061AB7">
        <w:t>31 8190     1     Паровозы /</w:t>
      </w:r>
    </w:p>
    <w:p w:rsidR="00CC4CF9" w:rsidRPr="00061AB7" w:rsidRDefault="00CC4CF9">
      <w:pPr>
        <w:pStyle w:val="ConsPlusCell"/>
        <w:jc w:val="both"/>
      </w:pPr>
      <w:r w:rsidRPr="00061AB7">
        <w:t>31 8191     7     - грузовой службы</w:t>
      </w:r>
    </w:p>
    <w:p w:rsidR="00CC4CF9" w:rsidRPr="00061AB7" w:rsidRDefault="00CC4CF9">
      <w:pPr>
        <w:pStyle w:val="ConsPlusCell"/>
        <w:jc w:val="both"/>
      </w:pPr>
      <w:r w:rsidRPr="00061AB7">
        <w:t>31 8192     2     - пассажирской службы</w:t>
      </w:r>
    </w:p>
    <w:p w:rsidR="00CC4CF9" w:rsidRPr="00061AB7" w:rsidRDefault="00CC4CF9">
      <w:pPr>
        <w:pStyle w:val="ConsPlusCell"/>
        <w:jc w:val="both"/>
      </w:pPr>
      <w:r w:rsidRPr="00061AB7">
        <w:t>31 8193     8     - для промышленных предприятий</w:t>
      </w:r>
    </w:p>
    <w:p w:rsidR="00CC4CF9" w:rsidRPr="00061AB7" w:rsidRDefault="00CC4CF9">
      <w:pPr>
        <w:pStyle w:val="ConsPlusCell"/>
        <w:jc w:val="both"/>
      </w:pPr>
      <w:r w:rsidRPr="00061AB7">
        <w:t>31 8194     3     - узкой колеи</w:t>
      </w:r>
    </w:p>
    <w:p w:rsidR="00CC4CF9" w:rsidRPr="00061AB7" w:rsidRDefault="00CC4CF9">
      <w:pPr>
        <w:pStyle w:val="ConsPlusCell"/>
        <w:jc w:val="both"/>
      </w:pPr>
      <w:r w:rsidRPr="00061AB7">
        <w:t>31 8200     4     Вагоны грузовые магистральные</w:t>
      </w:r>
    </w:p>
    <w:p w:rsidR="00CC4CF9" w:rsidRPr="00061AB7" w:rsidRDefault="00CC4CF9">
      <w:pPr>
        <w:pStyle w:val="ConsPlusCell"/>
        <w:jc w:val="both"/>
      </w:pPr>
      <w:r w:rsidRPr="00061AB7">
        <w:t>31 8202     5     Вагоны грузовые магистральные в четырехосном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исчислении *</w:t>
      </w:r>
    </w:p>
    <w:p w:rsidR="00CC4CF9" w:rsidRPr="00061AB7" w:rsidRDefault="00CC4CF9">
      <w:pPr>
        <w:pStyle w:val="ConsPlusCell"/>
        <w:jc w:val="both"/>
      </w:pPr>
      <w:r w:rsidRPr="00061AB7">
        <w:t>31 8203     0     Вагоны грузовые магистральные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роликоподшипниках в физическом исчислении *</w:t>
      </w:r>
    </w:p>
    <w:p w:rsidR="00CC4CF9" w:rsidRPr="00061AB7" w:rsidRDefault="00CC4CF9">
      <w:pPr>
        <w:pStyle w:val="ConsPlusCell"/>
        <w:jc w:val="both"/>
      </w:pPr>
      <w:r w:rsidRPr="00061AB7">
        <w:t>31 8204     6     Вагоны грузовые магистральные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роликоподшипниках в четырехосном исчислении *</w:t>
      </w:r>
    </w:p>
    <w:p w:rsidR="00CC4CF9" w:rsidRPr="00061AB7" w:rsidRDefault="00CC4CF9">
      <w:pPr>
        <w:pStyle w:val="ConsPlusCell"/>
        <w:jc w:val="both"/>
      </w:pPr>
      <w:r w:rsidRPr="00061AB7">
        <w:t>31 8206     7     Вагоны грузовые магистральные восьмиосные *</w:t>
      </w:r>
    </w:p>
    <w:p w:rsidR="00CC4CF9" w:rsidRPr="00061AB7" w:rsidRDefault="00CC4CF9">
      <w:pPr>
        <w:pStyle w:val="ConsPlusCell"/>
        <w:jc w:val="both"/>
      </w:pPr>
      <w:r w:rsidRPr="00061AB7">
        <w:t>31 8210     9     Вагоны крытые /</w:t>
      </w:r>
    </w:p>
    <w:p w:rsidR="00CC4CF9" w:rsidRPr="00061AB7" w:rsidRDefault="00CC4CF9">
      <w:pPr>
        <w:pStyle w:val="ConsPlusCell"/>
        <w:jc w:val="both"/>
      </w:pPr>
      <w:r w:rsidRPr="00061AB7">
        <w:t>31 8211     4     - универсальные</w:t>
      </w:r>
    </w:p>
    <w:p w:rsidR="00CC4CF9" w:rsidRPr="00061AB7" w:rsidRDefault="00CC4CF9">
      <w:pPr>
        <w:pStyle w:val="ConsPlusCell"/>
        <w:jc w:val="both"/>
      </w:pPr>
      <w:r w:rsidRPr="00061AB7">
        <w:t>31 8212     0     - специальные</w:t>
      </w:r>
    </w:p>
    <w:p w:rsidR="00CC4CF9" w:rsidRPr="00061AB7" w:rsidRDefault="00CC4CF9">
      <w:pPr>
        <w:pStyle w:val="ConsPlusCell"/>
        <w:jc w:val="both"/>
      </w:pPr>
      <w:r w:rsidRPr="00061AB7">
        <w:t>31 8220     3     Полувагоны /</w:t>
      </w:r>
    </w:p>
    <w:p w:rsidR="00CC4CF9" w:rsidRPr="00061AB7" w:rsidRDefault="00CC4CF9">
      <w:pPr>
        <w:pStyle w:val="ConsPlusCell"/>
        <w:jc w:val="both"/>
      </w:pPr>
      <w:r w:rsidRPr="00061AB7">
        <w:t>31 8224     5     - четырехосные</w:t>
      </w:r>
    </w:p>
    <w:p w:rsidR="00CC4CF9" w:rsidRPr="00061AB7" w:rsidRDefault="00CC4CF9">
      <w:pPr>
        <w:pStyle w:val="ConsPlusCell"/>
        <w:jc w:val="both"/>
      </w:pPr>
      <w:r w:rsidRPr="00061AB7">
        <w:t>31 8228     7     - восьмиосные</w:t>
      </w:r>
    </w:p>
    <w:p w:rsidR="00CC4CF9" w:rsidRPr="00061AB7" w:rsidRDefault="00CC4CF9">
      <w:pPr>
        <w:pStyle w:val="ConsPlusCell"/>
        <w:jc w:val="both"/>
      </w:pPr>
      <w:r w:rsidRPr="00061AB7">
        <w:t>31 8230     8     Платформы /</w:t>
      </w:r>
    </w:p>
    <w:p w:rsidR="00CC4CF9" w:rsidRPr="00061AB7" w:rsidRDefault="00CC4CF9">
      <w:pPr>
        <w:pStyle w:val="ConsPlusCell"/>
        <w:jc w:val="both"/>
      </w:pPr>
      <w:r w:rsidRPr="00061AB7">
        <w:t>31 8234     8     - четырехосные</w:t>
      </w:r>
    </w:p>
    <w:p w:rsidR="00CC4CF9" w:rsidRPr="00061AB7" w:rsidRDefault="00CC4CF9">
      <w:pPr>
        <w:pStyle w:val="ConsPlusCell"/>
        <w:jc w:val="both"/>
      </w:pPr>
      <w:r w:rsidRPr="00061AB7">
        <w:t>31 8236     0     - шестиосные</w:t>
      </w:r>
    </w:p>
    <w:p w:rsidR="00CC4CF9" w:rsidRPr="00061AB7" w:rsidRDefault="00CC4CF9">
      <w:pPr>
        <w:pStyle w:val="ConsPlusCell"/>
        <w:jc w:val="both"/>
      </w:pPr>
      <w:r w:rsidRPr="00061AB7">
        <w:t>31 8238     1     - восьмиосные</w:t>
      </w:r>
    </w:p>
    <w:p w:rsidR="00CC4CF9" w:rsidRPr="00061AB7" w:rsidRDefault="00CC4CF9">
      <w:pPr>
        <w:pStyle w:val="ConsPlusCell"/>
        <w:jc w:val="both"/>
      </w:pPr>
      <w:r w:rsidRPr="00061AB7">
        <w:t>31 8240     2     Транспортеры железнодорожные /</w:t>
      </w:r>
    </w:p>
    <w:p w:rsidR="00CC4CF9" w:rsidRPr="00061AB7" w:rsidRDefault="00CC4CF9">
      <w:pPr>
        <w:pStyle w:val="ConsPlusCell"/>
        <w:jc w:val="both"/>
      </w:pPr>
      <w:r w:rsidRPr="00061AB7">
        <w:t>31 8241     8     - грузоподъемностью до 100 т</w:t>
      </w:r>
    </w:p>
    <w:p w:rsidR="00CC4CF9" w:rsidRPr="00061AB7" w:rsidRDefault="00CC4CF9">
      <w:pPr>
        <w:pStyle w:val="ConsPlusCell"/>
        <w:jc w:val="both"/>
      </w:pPr>
      <w:r w:rsidRPr="00061AB7">
        <w:t>31 8242     3     - грузоподъемностью от 100 до 200 т</w:t>
      </w:r>
    </w:p>
    <w:p w:rsidR="00CC4CF9" w:rsidRPr="00061AB7" w:rsidRDefault="00CC4CF9">
      <w:pPr>
        <w:pStyle w:val="ConsPlusCell"/>
        <w:jc w:val="both"/>
      </w:pPr>
      <w:r w:rsidRPr="00061AB7">
        <w:t>31 8243     9     - грузоподъемностью от 200 до 500 т</w:t>
      </w:r>
    </w:p>
    <w:p w:rsidR="00CC4CF9" w:rsidRPr="00061AB7" w:rsidRDefault="00CC4CF9">
      <w:pPr>
        <w:pStyle w:val="ConsPlusCell"/>
        <w:jc w:val="both"/>
      </w:pPr>
      <w:r w:rsidRPr="00061AB7">
        <w:t>31 8250     7     Вагоны-цистерны /</w:t>
      </w:r>
    </w:p>
    <w:p w:rsidR="00CC4CF9" w:rsidRPr="00061AB7" w:rsidRDefault="00CC4CF9">
      <w:pPr>
        <w:pStyle w:val="ConsPlusCell"/>
        <w:jc w:val="both"/>
      </w:pPr>
      <w:r w:rsidRPr="00061AB7">
        <w:t>31 8251     2     - специальные</w:t>
      </w:r>
    </w:p>
    <w:p w:rsidR="00CC4CF9" w:rsidRPr="00061AB7" w:rsidRDefault="00CC4CF9">
      <w:pPr>
        <w:pStyle w:val="ConsPlusCell"/>
        <w:jc w:val="both"/>
      </w:pPr>
      <w:r w:rsidRPr="00061AB7">
        <w:t>31 8252     8     - нефтебензиновые</w:t>
      </w:r>
    </w:p>
    <w:p w:rsidR="00CC4CF9" w:rsidRPr="00061AB7" w:rsidRDefault="00CC4CF9">
      <w:pPr>
        <w:pStyle w:val="ConsPlusCell"/>
        <w:jc w:val="both"/>
      </w:pPr>
      <w:r w:rsidRPr="00061AB7">
        <w:t>31 8260     1     Вагоны изотермические /</w:t>
      </w:r>
    </w:p>
    <w:p w:rsidR="00CC4CF9" w:rsidRPr="00061AB7" w:rsidRDefault="00CC4CF9">
      <w:pPr>
        <w:pStyle w:val="ConsPlusCell"/>
        <w:jc w:val="both"/>
      </w:pPr>
      <w:r w:rsidRPr="00061AB7">
        <w:t>31 8261     7     - для трехвагонных рефрижераторных секций</w:t>
      </w:r>
    </w:p>
    <w:p w:rsidR="00CC4CF9" w:rsidRPr="00061AB7" w:rsidRDefault="00CC4CF9">
      <w:pPr>
        <w:pStyle w:val="ConsPlusCell"/>
        <w:jc w:val="both"/>
      </w:pPr>
      <w:r w:rsidRPr="00061AB7">
        <w:t>31 8262     2     - для пятивагонных рефрижераторных секций</w:t>
      </w:r>
    </w:p>
    <w:p w:rsidR="00CC4CF9" w:rsidRPr="00061AB7" w:rsidRDefault="00CC4CF9">
      <w:pPr>
        <w:pStyle w:val="ConsPlusCell"/>
        <w:jc w:val="both"/>
      </w:pPr>
      <w:r w:rsidRPr="00061AB7">
        <w:t>31 8263     8     - для двухвагонных рефрижераторных секций</w:t>
      </w:r>
    </w:p>
    <w:p w:rsidR="00CC4CF9" w:rsidRPr="00061AB7" w:rsidRDefault="00CC4CF9">
      <w:pPr>
        <w:pStyle w:val="ConsPlusCell"/>
        <w:jc w:val="both"/>
      </w:pPr>
      <w:r w:rsidRPr="00061AB7">
        <w:t>31 8264     3     - индивидуальные</w:t>
      </w:r>
    </w:p>
    <w:p w:rsidR="00CC4CF9" w:rsidRPr="00061AB7" w:rsidRDefault="00CC4CF9">
      <w:pPr>
        <w:pStyle w:val="ConsPlusCell"/>
        <w:jc w:val="both"/>
      </w:pPr>
      <w:r w:rsidRPr="00061AB7">
        <w:t>31 8270     6     Вагоны бункерного типа /</w:t>
      </w:r>
    </w:p>
    <w:p w:rsidR="00CC4CF9" w:rsidRPr="00061AB7" w:rsidRDefault="00CC4CF9">
      <w:pPr>
        <w:pStyle w:val="ConsPlusCell"/>
        <w:jc w:val="both"/>
      </w:pPr>
      <w:r w:rsidRPr="00061AB7">
        <w:t>31 8271     1     - для перевозки нефтебитума</w:t>
      </w:r>
    </w:p>
    <w:p w:rsidR="00CC4CF9" w:rsidRPr="00061AB7" w:rsidRDefault="00CC4CF9">
      <w:pPr>
        <w:pStyle w:val="ConsPlusCell"/>
        <w:jc w:val="both"/>
      </w:pPr>
      <w:r w:rsidRPr="00061AB7">
        <w:t>31 8272     7     - для перевозки порошкообразных грузов</w:t>
      </w:r>
    </w:p>
    <w:p w:rsidR="00CC4CF9" w:rsidRPr="00061AB7" w:rsidRDefault="00CC4CF9">
      <w:pPr>
        <w:pStyle w:val="ConsPlusCell"/>
        <w:jc w:val="both"/>
      </w:pPr>
      <w:r w:rsidRPr="00061AB7">
        <w:t>31 8273     2     - для перевозки гранулированных полимеров</w:t>
      </w:r>
    </w:p>
    <w:p w:rsidR="00CC4CF9" w:rsidRPr="00061AB7" w:rsidRDefault="00CC4CF9">
      <w:pPr>
        <w:pStyle w:val="ConsPlusCell"/>
        <w:jc w:val="both"/>
      </w:pPr>
      <w:r w:rsidRPr="00061AB7">
        <w:t>31 8274     8     - для перевозки зерна</w:t>
      </w:r>
    </w:p>
    <w:p w:rsidR="00CC4CF9" w:rsidRPr="00061AB7" w:rsidRDefault="00CC4CF9">
      <w:pPr>
        <w:pStyle w:val="ConsPlusCell"/>
        <w:jc w:val="both"/>
      </w:pPr>
      <w:r w:rsidRPr="00061AB7">
        <w:t>31 8300     8     Вагоны широкой колеи для промышленности, вагоны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узкой колеи, вагоны пассажирские магистральные,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вагоны городского транспорта</w:t>
      </w:r>
    </w:p>
    <w:p w:rsidR="00CC4CF9" w:rsidRPr="00061AB7" w:rsidRDefault="00CC4CF9">
      <w:pPr>
        <w:pStyle w:val="ConsPlusCell"/>
        <w:jc w:val="both"/>
      </w:pPr>
      <w:r w:rsidRPr="00061AB7">
        <w:t>31 8304     4     Вагоны-самосвалы (думпкары) *</w:t>
      </w:r>
    </w:p>
    <w:p w:rsidR="00CC4CF9" w:rsidRPr="00061AB7" w:rsidRDefault="00CC4CF9">
      <w:pPr>
        <w:pStyle w:val="ConsPlusCell"/>
        <w:jc w:val="both"/>
      </w:pPr>
      <w:r w:rsidRPr="00061AB7">
        <w:t>31 8310     2     Вагоны широкой колеи для /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31 8311     8     - перевозки горячего агломерата и окатышей</w:t>
      </w:r>
    </w:p>
    <w:p w:rsidR="00CC4CF9" w:rsidRPr="00061AB7" w:rsidRDefault="00CC4CF9">
      <w:pPr>
        <w:pStyle w:val="ConsPlusCell"/>
        <w:jc w:val="both"/>
      </w:pPr>
      <w:r w:rsidRPr="00061AB7">
        <w:t>31 8312     3     - перевозки чушкового чугуна</w:t>
      </w:r>
    </w:p>
    <w:p w:rsidR="00CC4CF9" w:rsidRPr="00061AB7" w:rsidRDefault="00CC4CF9">
      <w:pPr>
        <w:pStyle w:val="ConsPlusCell"/>
        <w:jc w:val="both"/>
      </w:pPr>
      <w:r w:rsidRPr="00061AB7">
        <w:t>31 8313     9     - перевозки торфа</w:t>
      </w:r>
    </w:p>
    <w:p w:rsidR="00CC4CF9" w:rsidRPr="00061AB7" w:rsidRDefault="00CC4CF9">
      <w:pPr>
        <w:pStyle w:val="ConsPlusCell"/>
        <w:jc w:val="both"/>
      </w:pPr>
      <w:r w:rsidRPr="00061AB7">
        <w:t>31 8314     4     - перевозки сажи</w:t>
      </w:r>
    </w:p>
    <w:p w:rsidR="00CC4CF9" w:rsidRPr="00061AB7" w:rsidRDefault="00CC4CF9">
      <w:pPr>
        <w:pStyle w:val="ConsPlusCell"/>
        <w:jc w:val="both"/>
      </w:pPr>
      <w:r w:rsidRPr="00061AB7">
        <w:t>31 8315     8     - перевозки руды и апатитов</w:t>
      </w:r>
    </w:p>
    <w:p w:rsidR="00CC4CF9" w:rsidRPr="00061AB7" w:rsidRDefault="00CC4CF9">
      <w:pPr>
        <w:pStyle w:val="ConsPlusCell"/>
        <w:jc w:val="both"/>
      </w:pPr>
      <w:r w:rsidRPr="00061AB7">
        <w:t>31 8316     5     - перевозки кокса и угля</w:t>
      </w:r>
    </w:p>
    <w:p w:rsidR="00CC4CF9" w:rsidRPr="00061AB7" w:rsidRDefault="00CC4CF9">
      <w:pPr>
        <w:pStyle w:val="ConsPlusCell"/>
        <w:jc w:val="both"/>
      </w:pPr>
      <w:r w:rsidRPr="00061AB7">
        <w:t>31 8317     0     - перевозки технологической щепы</w:t>
      </w:r>
    </w:p>
    <w:p w:rsidR="00CC4CF9" w:rsidRPr="00061AB7" w:rsidRDefault="00CC4CF9">
      <w:pPr>
        <w:pStyle w:val="ConsPlusCell"/>
        <w:jc w:val="both"/>
      </w:pPr>
      <w:r w:rsidRPr="00061AB7">
        <w:t>31 8318     6     - перевозки леса в хлыстах</w:t>
      </w:r>
    </w:p>
    <w:p w:rsidR="00CC4CF9" w:rsidRPr="00061AB7" w:rsidRDefault="00CC4CF9">
      <w:pPr>
        <w:pStyle w:val="ConsPlusCell"/>
        <w:jc w:val="both"/>
      </w:pPr>
      <w:r w:rsidRPr="00061AB7">
        <w:t>31 8319     1     Хопперы-дозаторы</w:t>
      </w:r>
    </w:p>
    <w:p w:rsidR="00CC4CF9" w:rsidRPr="00061AB7" w:rsidRDefault="00CC4CF9">
      <w:pPr>
        <w:pStyle w:val="ConsPlusCell"/>
        <w:jc w:val="both"/>
      </w:pPr>
      <w:r w:rsidRPr="00061AB7">
        <w:t>31 8320     7     Вагоны-самосвалы (думпкары) широкой колеи /</w:t>
      </w:r>
    </w:p>
    <w:p w:rsidR="00CC4CF9" w:rsidRPr="00061AB7" w:rsidRDefault="00CC4CF9">
      <w:pPr>
        <w:pStyle w:val="ConsPlusCell"/>
        <w:jc w:val="both"/>
      </w:pPr>
      <w:r w:rsidRPr="00061AB7">
        <w:t>31 8321     2     - грузоподъемностью до 90 т</w:t>
      </w:r>
    </w:p>
    <w:p w:rsidR="00CC4CF9" w:rsidRPr="00061AB7" w:rsidRDefault="00CC4CF9">
      <w:pPr>
        <w:pStyle w:val="ConsPlusCell"/>
        <w:jc w:val="both"/>
      </w:pPr>
      <w:r w:rsidRPr="00061AB7">
        <w:t>31 8322     8     - грузоподъемностью от 90 до 110 т</w:t>
      </w:r>
    </w:p>
    <w:p w:rsidR="00CC4CF9" w:rsidRPr="00061AB7" w:rsidRDefault="00CC4CF9">
      <w:pPr>
        <w:pStyle w:val="ConsPlusCell"/>
        <w:jc w:val="both"/>
      </w:pPr>
      <w:r w:rsidRPr="00061AB7">
        <w:t>31 8323     3     - грузоподъемностью от 110 до 139 т</w:t>
      </w:r>
    </w:p>
    <w:p w:rsidR="00CC4CF9" w:rsidRPr="00061AB7" w:rsidRDefault="00CC4CF9">
      <w:pPr>
        <w:pStyle w:val="ConsPlusCell"/>
        <w:jc w:val="both"/>
      </w:pPr>
      <w:r w:rsidRPr="00061AB7">
        <w:t>31 8324     9     - грузоподъемностью 140 т и св.</w:t>
      </w:r>
    </w:p>
    <w:p w:rsidR="00CC4CF9" w:rsidRPr="00061AB7" w:rsidRDefault="00CC4CF9">
      <w:pPr>
        <w:pStyle w:val="ConsPlusCell"/>
        <w:jc w:val="both"/>
      </w:pPr>
      <w:r w:rsidRPr="00061AB7">
        <w:t>31 8330     1     Вагоны-самосвалы (думпкары) узкой колеи /</w:t>
      </w:r>
    </w:p>
    <w:p w:rsidR="00CC4CF9" w:rsidRPr="00061AB7" w:rsidRDefault="00CC4CF9">
      <w:pPr>
        <w:pStyle w:val="ConsPlusCell"/>
        <w:jc w:val="both"/>
      </w:pPr>
      <w:r w:rsidRPr="00061AB7">
        <w:t>31 8331     7     - грузоподъемностью 20 т</w:t>
      </w:r>
    </w:p>
    <w:p w:rsidR="00CC4CF9" w:rsidRPr="00061AB7" w:rsidRDefault="00CC4CF9">
      <w:pPr>
        <w:pStyle w:val="ConsPlusCell"/>
        <w:jc w:val="both"/>
      </w:pPr>
      <w:r w:rsidRPr="00061AB7">
        <w:t>31 8340     6     Вагоны / грузовые и пассажирские узкой колеи</w:t>
      </w:r>
    </w:p>
    <w:p w:rsidR="00CC4CF9" w:rsidRPr="00061AB7" w:rsidRDefault="00CC4CF9">
      <w:pPr>
        <w:pStyle w:val="ConsPlusCell"/>
        <w:jc w:val="both"/>
      </w:pPr>
      <w:r w:rsidRPr="00061AB7">
        <w:t>31 8341     1     - грузовые узкой колеи</w:t>
      </w:r>
    </w:p>
    <w:p w:rsidR="00CC4CF9" w:rsidRPr="00061AB7" w:rsidRDefault="00CC4CF9">
      <w:pPr>
        <w:pStyle w:val="ConsPlusCell"/>
        <w:jc w:val="both"/>
      </w:pPr>
      <w:r w:rsidRPr="00061AB7">
        <w:t>31 8342     7     - пассажирские узкой колеи</w:t>
      </w:r>
    </w:p>
    <w:p w:rsidR="00CC4CF9" w:rsidRPr="00061AB7" w:rsidRDefault="00CC4CF9">
      <w:pPr>
        <w:pStyle w:val="ConsPlusCell"/>
        <w:jc w:val="both"/>
      </w:pPr>
      <w:r w:rsidRPr="00061AB7">
        <w:t>31 8343     2     - специальные узкой колеи</w:t>
      </w:r>
    </w:p>
    <w:p w:rsidR="00CC4CF9" w:rsidRPr="00061AB7" w:rsidRDefault="00CC4CF9">
      <w:pPr>
        <w:pStyle w:val="ConsPlusCell"/>
        <w:jc w:val="both"/>
      </w:pPr>
      <w:r w:rsidRPr="00061AB7">
        <w:t>31 8350     0     Вагоны пассажирские магистральные /</w:t>
      </w:r>
    </w:p>
    <w:p w:rsidR="00CC4CF9" w:rsidRPr="00061AB7" w:rsidRDefault="00CC4CF9">
      <w:pPr>
        <w:pStyle w:val="ConsPlusCell"/>
        <w:jc w:val="both"/>
      </w:pPr>
      <w:r w:rsidRPr="00061AB7">
        <w:t>31 8351     6     - локомотивной тяги</w:t>
      </w:r>
    </w:p>
    <w:p w:rsidR="00CC4CF9" w:rsidRPr="00061AB7" w:rsidRDefault="00CC4CF9">
      <w:pPr>
        <w:pStyle w:val="ConsPlusCell"/>
        <w:jc w:val="both"/>
      </w:pPr>
      <w:r w:rsidRPr="00061AB7">
        <w:t>31 8352     1     - электропоездов</w:t>
      </w:r>
    </w:p>
    <w:p w:rsidR="00CC4CF9" w:rsidRPr="00061AB7" w:rsidRDefault="00CC4CF9">
      <w:pPr>
        <w:pStyle w:val="ConsPlusCell"/>
        <w:jc w:val="both"/>
      </w:pPr>
      <w:r w:rsidRPr="00061AB7">
        <w:t>31 8353     7     - дизель-поездов</w:t>
      </w:r>
    </w:p>
    <w:p w:rsidR="00CC4CF9" w:rsidRPr="00061AB7" w:rsidRDefault="00CC4CF9">
      <w:pPr>
        <w:pStyle w:val="ConsPlusCell"/>
        <w:jc w:val="both"/>
      </w:pPr>
      <w:r w:rsidRPr="00061AB7">
        <w:t>31 8360     5     Вагоны трамвайные /</w:t>
      </w:r>
    </w:p>
    <w:p w:rsidR="00CC4CF9" w:rsidRPr="00061AB7" w:rsidRDefault="00CC4CF9">
      <w:pPr>
        <w:pStyle w:val="ConsPlusCell"/>
        <w:jc w:val="both"/>
      </w:pPr>
      <w:r w:rsidRPr="00061AB7">
        <w:t>31 8361     0     - пассажирские</w:t>
      </w:r>
    </w:p>
    <w:p w:rsidR="00CC4CF9" w:rsidRPr="00061AB7" w:rsidRDefault="00CC4CF9">
      <w:pPr>
        <w:pStyle w:val="ConsPlusCell"/>
        <w:jc w:val="both"/>
      </w:pPr>
      <w:r w:rsidRPr="00061AB7">
        <w:t>31 8362     6     - грузовые</w:t>
      </w:r>
    </w:p>
    <w:p w:rsidR="00CC4CF9" w:rsidRPr="00061AB7" w:rsidRDefault="00CC4CF9">
      <w:pPr>
        <w:pStyle w:val="ConsPlusCell"/>
        <w:jc w:val="both"/>
      </w:pPr>
      <w:r w:rsidRPr="00061AB7">
        <w:t>31 8370     0     Вагоны метрополитена и монорельсовые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N 39/2001 ОКП)</w:t>
      </w:r>
    </w:p>
    <w:p w:rsidR="00CC4CF9" w:rsidRPr="00061AB7" w:rsidRDefault="00CC4CF9">
      <w:pPr>
        <w:pStyle w:val="ConsPlusCell"/>
        <w:jc w:val="both"/>
      </w:pPr>
      <w:r w:rsidRPr="00061AB7">
        <w:t>31 8371     5     Вагоны метрополитена / серии Е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N 39/2001 ОКП)</w:t>
      </w:r>
    </w:p>
    <w:p w:rsidR="00CC4CF9" w:rsidRPr="00061AB7" w:rsidRDefault="00CC4CF9">
      <w:pPr>
        <w:pStyle w:val="ConsPlusCell"/>
        <w:jc w:val="both"/>
      </w:pPr>
      <w:r w:rsidRPr="00061AB7">
        <w:t>31 8372     0     - серии ЕЖ</w:t>
      </w:r>
    </w:p>
    <w:p w:rsidR="00CC4CF9" w:rsidRPr="00061AB7" w:rsidRDefault="00CC4CF9">
      <w:pPr>
        <w:pStyle w:val="ConsPlusCell"/>
        <w:jc w:val="both"/>
      </w:pPr>
      <w:r w:rsidRPr="00061AB7">
        <w:t>31 8373     6     - серии ЕМ</w:t>
      </w:r>
    </w:p>
    <w:p w:rsidR="00CC4CF9" w:rsidRPr="00061AB7" w:rsidRDefault="00CC4CF9">
      <w:pPr>
        <w:pStyle w:val="ConsPlusCell"/>
        <w:jc w:val="both"/>
      </w:pPr>
      <w:r w:rsidRPr="00061AB7">
        <w:t>Код 31 8374 исключен. - Изменение N 58/2003 ОКП</w:t>
      </w:r>
    </w:p>
    <w:p w:rsidR="00CC4CF9" w:rsidRPr="00061AB7" w:rsidRDefault="00CC4CF9">
      <w:pPr>
        <w:pStyle w:val="ConsPlusCell"/>
        <w:jc w:val="both"/>
      </w:pPr>
      <w:r w:rsidRPr="00061AB7">
        <w:t>Код 31 8375 исключен. - Изменение N 58/2003 ОКП</w:t>
      </w:r>
    </w:p>
    <w:p w:rsidR="00CC4CF9" w:rsidRPr="00061AB7" w:rsidRDefault="00CC4CF9">
      <w:pPr>
        <w:pStyle w:val="ConsPlusCell"/>
        <w:jc w:val="both"/>
      </w:pPr>
      <w:r w:rsidRPr="00061AB7">
        <w:t>31 8376     2     - прочие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N 58/2003 ОКП)</w:t>
      </w:r>
    </w:p>
    <w:p w:rsidR="00CC4CF9" w:rsidRPr="00061AB7" w:rsidRDefault="00CC4CF9">
      <w:pPr>
        <w:pStyle w:val="ConsPlusCell"/>
        <w:jc w:val="both"/>
      </w:pPr>
      <w:r w:rsidRPr="00061AB7">
        <w:t>Код 31 8377 исключен. - Изменение N 58/2003 ОКП</w:t>
      </w:r>
    </w:p>
    <w:p w:rsidR="00CC4CF9" w:rsidRPr="00061AB7" w:rsidRDefault="00CC4CF9">
      <w:pPr>
        <w:pStyle w:val="ConsPlusCell"/>
        <w:jc w:val="both"/>
      </w:pPr>
      <w:r w:rsidRPr="00061AB7">
        <w:t>Код 31 8378 исключен. - Изменение N 58/2003 ОКП</w:t>
      </w:r>
    </w:p>
    <w:p w:rsidR="00CC4CF9" w:rsidRPr="00061AB7" w:rsidRDefault="00CC4CF9">
      <w:pPr>
        <w:pStyle w:val="ConsPlusCell"/>
        <w:jc w:val="both"/>
      </w:pPr>
      <w:r w:rsidRPr="00061AB7">
        <w:t>31 8379     9     Вагоны монорельсовые</w:t>
      </w:r>
    </w:p>
    <w:p w:rsidR="00CC4CF9" w:rsidRPr="00061AB7" w:rsidRDefault="00CC4CF9">
      <w:pPr>
        <w:pStyle w:val="ConsPlusCell"/>
        <w:jc w:val="both"/>
      </w:pPr>
      <w:r w:rsidRPr="00061AB7">
        <w:t>(код 31 8379 введен Изменением N 39/2001 ОКП)</w:t>
      </w:r>
    </w:p>
    <w:p w:rsidR="00CC4CF9" w:rsidRPr="00061AB7" w:rsidRDefault="00CC4CF9">
      <w:pPr>
        <w:pStyle w:val="ConsPlusCell"/>
        <w:jc w:val="both"/>
      </w:pPr>
      <w:r w:rsidRPr="00061AB7">
        <w:t>31 8380     4     Оборудование железнодорожных вагонов, вагонов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метрополитена и монорельсовых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N 58/2003 ОКП)</w:t>
      </w:r>
    </w:p>
    <w:p w:rsidR="00CC4CF9" w:rsidRPr="00061AB7" w:rsidRDefault="00CC4CF9">
      <w:pPr>
        <w:pStyle w:val="ConsPlusCell"/>
        <w:jc w:val="both"/>
      </w:pPr>
      <w:r w:rsidRPr="00061AB7">
        <w:t>31 8381     3     Тележки и колесные пары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N 58/2003 ОКП)</w:t>
      </w:r>
    </w:p>
    <w:p w:rsidR="00CC4CF9" w:rsidRPr="00061AB7" w:rsidRDefault="00CC4CF9">
      <w:pPr>
        <w:pStyle w:val="ConsPlusCell"/>
        <w:jc w:val="both"/>
      </w:pPr>
      <w:r w:rsidRPr="00061AB7">
        <w:t>31 8382     5     Устройства автосцепные и детали к ним</w:t>
      </w:r>
    </w:p>
    <w:p w:rsidR="00CC4CF9" w:rsidRPr="00061AB7" w:rsidRDefault="00CC4CF9">
      <w:pPr>
        <w:pStyle w:val="ConsPlusCell"/>
        <w:jc w:val="both"/>
      </w:pPr>
      <w:r w:rsidRPr="00061AB7">
        <w:t>31 8383     0     Оборудование тележек и колесных пар (кроме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элементов тормозного оборудования)</w:t>
      </w:r>
    </w:p>
    <w:p w:rsidR="00CC4CF9" w:rsidRPr="00061AB7" w:rsidRDefault="00CC4CF9">
      <w:pPr>
        <w:pStyle w:val="ConsPlusCell"/>
        <w:jc w:val="both"/>
      </w:pPr>
      <w:r w:rsidRPr="00061AB7">
        <w:t>31 8384     6     Оборудование прочее</w:t>
      </w:r>
    </w:p>
    <w:p w:rsidR="00CC4CF9" w:rsidRPr="00061AB7" w:rsidRDefault="00CC4CF9">
      <w:pPr>
        <w:pStyle w:val="ConsPlusCell"/>
        <w:jc w:val="both"/>
      </w:pPr>
      <w:r w:rsidRPr="00061AB7">
        <w:t>(код введен Изменением N 58/2003 ОКП)</w:t>
      </w:r>
    </w:p>
    <w:p w:rsidR="00CC4CF9" w:rsidRPr="00061AB7" w:rsidRDefault="00CC4CF9">
      <w:pPr>
        <w:pStyle w:val="ConsPlusCell"/>
        <w:jc w:val="both"/>
      </w:pPr>
      <w:r w:rsidRPr="00061AB7">
        <w:t>31 8400     1     Оборудование тормозное подвижного состава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железных дорог, вагонов метрополитена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монорельсовых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N 58/2003 ОКП)</w:t>
      </w:r>
    </w:p>
    <w:p w:rsidR="00CC4CF9" w:rsidRPr="00061AB7" w:rsidRDefault="00CC4CF9">
      <w:pPr>
        <w:pStyle w:val="ConsPlusCell"/>
        <w:jc w:val="both"/>
      </w:pPr>
      <w:r w:rsidRPr="00061AB7">
        <w:t>31 8410     6     Приборы управления</w:t>
      </w:r>
    </w:p>
    <w:p w:rsidR="00CC4CF9" w:rsidRPr="00061AB7" w:rsidRDefault="00CC4CF9">
      <w:pPr>
        <w:pStyle w:val="ConsPlusCell"/>
        <w:jc w:val="both"/>
      </w:pPr>
      <w:r w:rsidRPr="00061AB7">
        <w:t>31 8411     1     Устройства блокировочные</w:t>
      </w:r>
    </w:p>
    <w:p w:rsidR="00CC4CF9" w:rsidRPr="00061AB7" w:rsidRDefault="00CC4CF9">
      <w:pPr>
        <w:pStyle w:val="ConsPlusCell"/>
        <w:jc w:val="both"/>
      </w:pPr>
      <w:r w:rsidRPr="00061AB7">
        <w:t>31 8412     7     Краны машиниста</w:t>
      </w:r>
    </w:p>
    <w:p w:rsidR="00CC4CF9" w:rsidRPr="00061AB7" w:rsidRDefault="00CC4CF9">
      <w:pPr>
        <w:pStyle w:val="ConsPlusCell"/>
        <w:jc w:val="both"/>
      </w:pPr>
      <w:r w:rsidRPr="00061AB7">
        <w:t>31 8420     0     Устройства исполнительные</w:t>
      </w:r>
    </w:p>
    <w:p w:rsidR="00CC4CF9" w:rsidRPr="00061AB7" w:rsidRDefault="00CC4CF9">
      <w:pPr>
        <w:pStyle w:val="ConsPlusCell"/>
        <w:jc w:val="both"/>
      </w:pPr>
      <w:r w:rsidRPr="00061AB7">
        <w:t>31 8421     6     Воздухораспределители</w:t>
      </w:r>
    </w:p>
    <w:p w:rsidR="00CC4CF9" w:rsidRPr="00061AB7" w:rsidRDefault="00CC4CF9">
      <w:pPr>
        <w:pStyle w:val="ConsPlusCell"/>
        <w:jc w:val="both"/>
      </w:pPr>
      <w:r w:rsidRPr="00061AB7">
        <w:t>31 8422     1     Приборы автоматического изменения давления</w:t>
      </w:r>
    </w:p>
    <w:p w:rsidR="00CC4CF9" w:rsidRPr="00061AB7" w:rsidRDefault="00CC4CF9">
      <w:pPr>
        <w:pStyle w:val="ConsPlusCell"/>
        <w:jc w:val="both"/>
      </w:pPr>
      <w:r w:rsidRPr="00061AB7">
        <w:t>31 8423     7     Цилиндры</w:t>
      </w:r>
    </w:p>
    <w:p w:rsidR="00CC4CF9" w:rsidRPr="00061AB7" w:rsidRDefault="00CC4CF9">
      <w:pPr>
        <w:pStyle w:val="ConsPlusCell"/>
        <w:jc w:val="both"/>
      </w:pPr>
      <w:r w:rsidRPr="00061AB7">
        <w:t>31 8424     2     Авторегуляторы</w:t>
      </w:r>
    </w:p>
    <w:p w:rsidR="00CC4CF9" w:rsidRPr="00061AB7" w:rsidRDefault="00CC4CF9">
      <w:pPr>
        <w:pStyle w:val="ConsPlusCell"/>
        <w:jc w:val="both"/>
      </w:pPr>
      <w:r w:rsidRPr="00061AB7">
        <w:t>31 8430     5     Устройства воздухообеспечения</w:t>
      </w:r>
    </w:p>
    <w:p w:rsidR="00CC4CF9" w:rsidRPr="00061AB7" w:rsidRDefault="00CC4CF9">
      <w:pPr>
        <w:pStyle w:val="ConsPlusCell"/>
        <w:jc w:val="both"/>
      </w:pPr>
      <w:r w:rsidRPr="00061AB7">
        <w:t>31 8431     0     Компрессоры и регуляторы давления компрессоров</w:t>
      </w:r>
    </w:p>
    <w:p w:rsidR="00CC4CF9" w:rsidRPr="00061AB7" w:rsidRDefault="00CC4CF9">
      <w:pPr>
        <w:pStyle w:val="ConsPlusCell"/>
        <w:jc w:val="both"/>
      </w:pPr>
      <w:r w:rsidRPr="00061AB7">
        <w:t>31 8432     6     Камеры и резервуары</w:t>
      </w:r>
    </w:p>
    <w:p w:rsidR="00CC4CF9" w:rsidRPr="00061AB7" w:rsidRDefault="00CC4CF9">
      <w:pPr>
        <w:pStyle w:val="ConsPlusCell"/>
        <w:jc w:val="both"/>
      </w:pPr>
      <w:r w:rsidRPr="00061AB7">
        <w:t>31 8440     6     Арматура</w:t>
      </w:r>
    </w:p>
    <w:p w:rsidR="00CC4CF9" w:rsidRPr="00061AB7" w:rsidRDefault="00CC4CF9">
      <w:pPr>
        <w:pStyle w:val="ConsPlusCell"/>
        <w:jc w:val="both"/>
      </w:pPr>
      <w:r w:rsidRPr="00061AB7">
        <w:t>31 8441     5     Краны и клапаны</w:t>
      </w:r>
    </w:p>
    <w:p w:rsidR="00CC4CF9" w:rsidRPr="00061AB7" w:rsidRDefault="00CC4CF9">
      <w:pPr>
        <w:pStyle w:val="ConsPlusCell"/>
        <w:jc w:val="both"/>
      </w:pPr>
      <w:r w:rsidRPr="00061AB7">
        <w:t>31 8442     0     Рукава соединительные</w:t>
      </w:r>
    </w:p>
    <w:p w:rsidR="00CC4CF9" w:rsidRPr="00061AB7" w:rsidRDefault="00CC4CF9">
      <w:pPr>
        <w:pStyle w:val="ConsPlusCell"/>
        <w:jc w:val="both"/>
      </w:pPr>
      <w:r w:rsidRPr="00061AB7">
        <w:t>31 8443     6     Пылеловка, фильтры, шумоглушители,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маслоотделители</w:t>
      </w:r>
    </w:p>
    <w:p w:rsidR="00CC4CF9" w:rsidRPr="00061AB7" w:rsidRDefault="00CC4CF9">
      <w:pPr>
        <w:pStyle w:val="ConsPlusCell"/>
        <w:jc w:val="both"/>
      </w:pPr>
      <w:r w:rsidRPr="00061AB7">
        <w:t>31 8445     7     Передачи рычажные тормозные</w:t>
      </w:r>
    </w:p>
    <w:p w:rsidR="00CC4CF9" w:rsidRPr="00061AB7" w:rsidRDefault="00CC4CF9">
      <w:pPr>
        <w:pStyle w:val="ConsPlusCell"/>
        <w:jc w:val="both"/>
      </w:pPr>
      <w:r w:rsidRPr="00061AB7">
        <w:t>31 8449     9     Арматура прочая</w:t>
      </w:r>
    </w:p>
    <w:p w:rsidR="00CC4CF9" w:rsidRPr="00061AB7" w:rsidRDefault="00CC4CF9">
      <w:pPr>
        <w:pStyle w:val="ConsPlusCell"/>
        <w:jc w:val="both"/>
      </w:pPr>
      <w:r w:rsidRPr="00061AB7">
        <w:t>31 8500     5     Оборудование специализированное и устройства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железнодорожного транспорта</w:t>
      </w:r>
    </w:p>
    <w:p w:rsidR="00CC4CF9" w:rsidRPr="00061AB7" w:rsidRDefault="00CC4CF9">
      <w:pPr>
        <w:pStyle w:val="ConsPlusCell"/>
        <w:jc w:val="both"/>
      </w:pPr>
      <w:r w:rsidRPr="00061AB7">
        <w:t>31 8530     9     Оборудование электрификации и энергетического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хозяйства железнодорожного транспорта</w:t>
      </w:r>
    </w:p>
    <w:p w:rsidR="00CC4CF9" w:rsidRPr="00061AB7" w:rsidRDefault="00CC4CF9">
      <w:pPr>
        <w:pStyle w:val="ConsPlusCell"/>
        <w:jc w:val="both"/>
      </w:pPr>
      <w:r w:rsidRPr="00061AB7">
        <w:t>31 8531     4     Оборудование силовое тяговых подстанций, постов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секционирования, пунктов параллельного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соединения, приборы и приспособления для 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монтажа и эксплуатационного обслуживания</w:t>
      </w:r>
    </w:p>
    <w:p w:rsidR="00CC4CF9" w:rsidRPr="00061AB7" w:rsidRDefault="00CC4CF9">
      <w:pPr>
        <w:pStyle w:val="ConsPlusCell"/>
        <w:jc w:val="both"/>
      </w:pPr>
      <w:r w:rsidRPr="00061AB7">
        <w:t>31 8533     5     Детали, узлы, устройства и оборудование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контактной сети. Приборы и приспособления для 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монтажа и эксплуатационного обслуживания</w:t>
      </w:r>
    </w:p>
    <w:p w:rsidR="00CC4CF9" w:rsidRPr="00061AB7" w:rsidRDefault="00CC4CF9">
      <w:pPr>
        <w:pStyle w:val="ConsPlusCell"/>
        <w:jc w:val="both"/>
      </w:pPr>
      <w:r w:rsidRPr="00061AB7">
        <w:t>31 8534     0     Аппаратура и оборудование энергетического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хозяйства. Приборы и приспособления для 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обслуживания</w:t>
      </w:r>
    </w:p>
    <w:p w:rsidR="00CC4CF9" w:rsidRPr="00061AB7" w:rsidRDefault="00CC4CF9">
      <w:pPr>
        <w:pStyle w:val="ConsPlusCell"/>
        <w:jc w:val="both"/>
      </w:pPr>
      <w:r w:rsidRPr="00061AB7">
        <w:t>31 8535     6     Устройства и оборудование защиты автоматики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телемеханики. Приборы для их обслуживания</w:t>
      </w:r>
    </w:p>
    <w:p w:rsidR="00CC4CF9" w:rsidRPr="00061AB7" w:rsidRDefault="00CC4CF9">
      <w:pPr>
        <w:pStyle w:val="ConsPlusCell"/>
        <w:jc w:val="both"/>
      </w:pPr>
      <w:r w:rsidRPr="00061AB7">
        <w:t>31 8536     1     Устройства специализированные передвижные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электропитания</w:t>
      </w:r>
    </w:p>
    <w:p w:rsidR="00CC4CF9" w:rsidRPr="00061AB7" w:rsidRDefault="00CC4CF9">
      <w:pPr>
        <w:pStyle w:val="ConsPlusCell"/>
        <w:jc w:val="both"/>
      </w:pPr>
      <w:r w:rsidRPr="00061AB7">
        <w:t>31 8537     7     Средства передвижные и приспособления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монтажа и эксплуатационного обслуживания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устройств электрификации</w:t>
      </w:r>
    </w:p>
    <w:p w:rsidR="00CC4CF9" w:rsidRPr="00061AB7" w:rsidRDefault="00CC4CF9">
      <w:pPr>
        <w:pStyle w:val="ConsPlusCell"/>
        <w:jc w:val="both"/>
      </w:pPr>
      <w:r w:rsidRPr="00061AB7">
        <w:t>31 8539     8     Оборудование и устройства контактной сети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городского транспорта, приборы и приспособления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их монтажа и эксплуатационного обслуживания</w:t>
      </w:r>
    </w:p>
    <w:p w:rsidR="00CC4CF9" w:rsidRPr="00061AB7" w:rsidRDefault="00CC4CF9">
      <w:pPr>
        <w:pStyle w:val="ConsPlusCell"/>
        <w:jc w:val="both"/>
      </w:pPr>
      <w:r w:rsidRPr="00061AB7">
        <w:t>31 8540     3     Оборудование стрелочное и вагонозамедлители</w:t>
      </w:r>
    </w:p>
    <w:p w:rsidR="00CC4CF9" w:rsidRPr="00061AB7" w:rsidRDefault="00CC4CF9">
      <w:pPr>
        <w:pStyle w:val="ConsPlusCell"/>
        <w:jc w:val="both"/>
      </w:pPr>
      <w:r w:rsidRPr="00061AB7">
        <w:t>31 8543     3     Переводы стрелочные широкой колеи</w:t>
      </w:r>
    </w:p>
    <w:p w:rsidR="00CC4CF9" w:rsidRPr="00061AB7" w:rsidRDefault="00CC4CF9">
      <w:pPr>
        <w:pStyle w:val="ConsPlusCell"/>
        <w:jc w:val="both"/>
      </w:pPr>
      <w:r w:rsidRPr="00061AB7">
        <w:t>31 8544     5     Пересечения глухие, съезды перекрестные,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крестовины, скрепления широкой колеи</w:t>
      </w:r>
    </w:p>
    <w:p w:rsidR="00CC4CF9" w:rsidRPr="00061AB7" w:rsidRDefault="00CC4CF9">
      <w:pPr>
        <w:pStyle w:val="ConsPlusCell"/>
        <w:jc w:val="both"/>
      </w:pPr>
      <w:r w:rsidRPr="00061AB7">
        <w:t>31 8546     6     Вагонозамедлители</w:t>
      </w:r>
    </w:p>
    <w:p w:rsidR="00CC4CF9" w:rsidRPr="00061AB7" w:rsidRDefault="00CC4CF9">
      <w:pPr>
        <w:pStyle w:val="ConsPlusCell"/>
        <w:jc w:val="both"/>
      </w:pPr>
      <w:r w:rsidRPr="00061AB7">
        <w:t>31 8547     1     Конструкции верхнего строения пути узкой колеи</w:t>
      </w:r>
    </w:p>
    <w:p w:rsidR="00CC4CF9" w:rsidRPr="00061AB7" w:rsidRDefault="00CC4CF9">
      <w:pPr>
        <w:pStyle w:val="ConsPlusCell"/>
        <w:jc w:val="both"/>
      </w:pPr>
      <w:r w:rsidRPr="00061AB7">
        <w:t>31 8548     7     Оборудование специальное стрелочное</w:t>
      </w:r>
    </w:p>
    <w:p w:rsidR="00CC4CF9" w:rsidRPr="00061AB7" w:rsidRDefault="00CC4CF9">
      <w:pPr>
        <w:pStyle w:val="ConsPlusCell"/>
        <w:jc w:val="both"/>
      </w:pPr>
      <w:r w:rsidRPr="00061AB7">
        <w:t>31 8550     8     Оборудование специализированное для ремонтного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монтажа, ремонта и обслуживания подвижного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состава и железнодорожных устройств</w:t>
      </w:r>
    </w:p>
    <w:p w:rsidR="00CC4CF9" w:rsidRPr="00061AB7" w:rsidRDefault="00CC4CF9">
      <w:pPr>
        <w:pStyle w:val="ConsPlusCell"/>
        <w:jc w:val="both"/>
      </w:pPr>
      <w:r w:rsidRPr="00061AB7">
        <w:t>31 8552     9     Оборудование для монтажа железнодорожных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устройств</w:t>
      </w:r>
    </w:p>
    <w:p w:rsidR="00CC4CF9" w:rsidRPr="00061AB7" w:rsidRDefault="00CC4CF9">
      <w:pPr>
        <w:pStyle w:val="ConsPlusCell"/>
        <w:jc w:val="both"/>
      </w:pPr>
      <w:r w:rsidRPr="00061AB7">
        <w:t>31 8553     4     Механизмы очистки, обмывки и малярных работ</w:t>
      </w:r>
    </w:p>
    <w:p w:rsidR="00CC4CF9" w:rsidRPr="00061AB7" w:rsidRDefault="00CC4CF9">
      <w:pPr>
        <w:pStyle w:val="ConsPlusCell"/>
        <w:jc w:val="both"/>
      </w:pPr>
      <w:r w:rsidRPr="00061AB7">
        <w:t>31 8554     7     Стенды механизированные сборочные, кантователи,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кондукторы сварочные</w:t>
      </w:r>
    </w:p>
    <w:p w:rsidR="00CC4CF9" w:rsidRPr="00061AB7" w:rsidRDefault="00CC4CF9">
      <w:pPr>
        <w:pStyle w:val="ConsPlusCell"/>
        <w:jc w:val="both"/>
      </w:pPr>
      <w:r w:rsidRPr="00061AB7">
        <w:t>31 8555     5     Прессы для ремонта подвижного состава</w:t>
      </w:r>
    </w:p>
    <w:p w:rsidR="00CC4CF9" w:rsidRPr="00061AB7" w:rsidRDefault="00CC4CF9">
      <w:pPr>
        <w:pStyle w:val="ConsPlusCell"/>
        <w:jc w:val="both"/>
      </w:pPr>
      <w:r w:rsidRPr="00061AB7">
        <w:t>31 8556     0     Станки специализированные для ремонта подвижного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состава</w:t>
      </w:r>
    </w:p>
    <w:p w:rsidR="00CC4CF9" w:rsidRPr="00061AB7" w:rsidRDefault="00CC4CF9">
      <w:pPr>
        <w:pStyle w:val="ConsPlusCell"/>
        <w:jc w:val="both"/>
      </w:pPr>
      <w:r w:rsidRPr="00061AB7">
        <w:t>31 8557     6     Оборудование испытательное для проверки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устройств</w:t>
      </w:r>
    </w:p>
    <w:p w:rsidR="00CC4CF9" w:rsidRPr="00061AB7" w:rsidRDefault="00CC4CF9">
      <w:pPr>
        <w:pStyle w:val="ConsPlusCell"/>
        <w:jc w:val="both"/>
      </w:pPr>
      <w:r w:rsidRPr="00061AB7">
        <w:t>31 8558     1     Оборудование и приспособления для ремонта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обслуживания подвижного состава и устройств</w:t>
      </w:r>
    </w:p>
    <w:p w:rsidR="00CC4CF9" w:rsidRPr="00061AB7" w:rsidRDefault="00CC4CF9">
      <w:pPr>
        <w:pStyle w:val="ConsPlusCell"/>
        <w:jc w:val="both"/>
      </w:pPr>
      <w:r w:rsidRPr="00061AB7">
        <w:t>31 8559     7     Механизмы и изделия экипировочные</w:t>
      </w:r>
    </w:p>
    <w:p w:rsidR="00CC4CF9" w:rsidRPr="00061AB7" w:rsidRDefault="00CC4CF9">
      <w:pPr>
        <w:pStyle w:val="ConsPlusCell"/>
        <w:jc w:val="both"/>
      </w:pPr>
      <w:r w:rsidRPr="00061AB7">
        <w:t>31 8560     2     Аппаратура, механизмы и устройства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железнодорожной автоматики и телемеханики</w:t>
      </w:r>
    </w:p>
    <w:p w:rsidR="00CC4CF9" w:rsidRPr="00061AB7" w:rsidRDefault="00CC4CF9">
      <w:pPr>
        <w:pStyle w:val="ConsPlusCell"/>
        <w:jc w:val="both"/>
      </w:pPr>
      <w:r w:rsidRPr="00061AB7">
        <w:t>31 8561     8     Аппаратура перегонных устройств автоматики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телемеханики</w:t>
      </w:r>
    </w:p>
    <w:p w:rsidR="00CC4CF9" w:rsidRPr="00061AB7" w:rsidRDefault="00CC4CF9">
      <w:pPr>
        <w:pStyle w:val="ConsPlusCell"/>
        <w:jc w:val="both"/>
      </w:pPr>
      <w:r w:rsidRPr="00061AB7">
        <w:t>31 8562     3     Аппаратура управления стрелками и сигналами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станциях и сортировочных горках</w:t>
      </w:r>
    </w:p>
    <w:p w:rsidR="00CC4CF9" w:rsidRPr="00061AB7" w:rsidRDefault="00CC4CF9">
      <w:pPr>
        <w:pStyle w:val="ConsPlusCell"/>
        <w:jc w:val="both"/>
      </w:pPr>
      <w:r w:rsidRPr="00061AB7">
        <w:t>31 8563     9     Аппаратура и устройства диспетчерской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централизации, диспетчерского контроля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автоматической локомотивной сигнализации</w:t>
      </w:r>
    </w:p>
    <w:p w:rsidR="00CC4CF9" w:rsidRPr="00061AB7" w:rsidRDefault="00CC4CF9">
      <w:pPr>
        <w:pStyle w:val="ConsPlusCell"/>
        <w:jc w:val="both"/>
      </w:pPr>
      <w:r w:rsidRPr="00061AB7">
        <w:t>31 8564     4     Устройства и механизмы сигнализации, указатели.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Приборы сигнальные и осветительные</w:t>
      </w:r>
    </w:p>
    <w:p w:rsidR="00CC4CF9" w:rsidRPr="00061AB7" w:rsidRDefault="00CC4CF9">
      <w:pPr>
        <w:pStyle w:val="ConsPlusCell"/>
        <w:jc w:val="both"/>
      </w:pPr>
      <w:r w:rsidRPr="00061AB7">
        <w:t>31 8565     0     Реле, трансмиттеры</w:t>
      </w:r>
    </w:p>
    <w:p w:rsidR="00CC4CF9" w:rsidRPr="00061AB7" w:rsidRDefault="00CC4CF9">
      <w:pPr>
        <w:pStyle w:val="ConsPlusCell"/>
        <w:jc w:val="both"/>
      </w:pPr>
      <w:r w:rsidRPr="00061AB7">
        <w:t>31 8567     0     Оборудование кабельное, напольное, постовое</w:t>
      </w:r>
    </w:p>
    <w:p w:rsidR="00CC4CF9" w:rsidRPr="00061AB7" w:rsidRDefault="00CC4CF9">
      <w:pPr>
        <w:pStyle w:val="ConsPlusCell"/>
        <w:jc w:val="both"/>
      </w:pPr>
      <w:r w:rsidRPr="00061AB7">
        <w:t>31 8570     7     Источники питания, выпрямительные устройства,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приборы защиты и коммутации, блоки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конденсаторные, сопротивления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железнодорожных устройств</w:t>
      </w:r>
    </w:p>
    <w:p w:rsidR="00CC4CF9" w:rsidRPr="00061AB7" w:rsidRDefault="00CC4CF9">
      <w:pPr>
        <w:pStyle w:val="ConsPlusCell"/>
        <w:jc w:val="both"/>
      </w:pPr>
      <w:r w:rsidRPr="00061AB7">
        <w:t>31 8571     2     Панели, стативы и шкафы питания</w:t>
      </w:r>
    </w:p>
    <w:p w:rsidR="00CC4CF9" w:rsidRPr="00061AB7" w:rsidRDefault="00CC4CF9">
      <w:pPr>
        <w:pStyle w:val="ConsPlusCell"/>
        <w:jc w:val="both"/>
      </w:pPr>
      <w:r w:rsidRPr="00061AB7">
        <w:t>31 8572     8     Блоки питания</w:t>
      </w:r>
    </w:p>
    <w:p w:rsidR="00CC4CF9" w:rsidRPr="00061AB7" w:rsidRDefault="00CC4CF9">
      <w:pPr>
        <w:pStyle w:val="ConsPlusCell"/>
        <w:jc w:val="both"/>
      </w:pPr>
      <w:r w:rsidRPr="00061AB7">
        <w:t>31 8573     3     Преобразователи статические для питания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устройств автоматики, телемеханики и связи</w:t>
      </w:r>
    </w:p>
    <w:p w:rsidR="00CC4CF9" w:rsidRPr="00061AB7" w:rsidRDefault="00CC4CF9">
      <w:pPr>
        <w:pStyle w:val="ConsPlusCell"/>
        <w:jc w:val="both"/>
      </w:pPr>
      <w:r w:rsidRPr="00061AB7">
        <w:t>31 8574     9     Устройства выпрямительные и зарядные</w:t>
      </w:r>
    </w:p>
    <w:p w:rsidR="00CC4CF9" w:rsidRPr="00061AB7" w:rsidRDefault="00CC4CF9">
      <w:pPr>
        <w:pStyle w:val="ConsPlusCell"/>
        <w:jc w:val="both"/>
      </w:pPr>
      <w:r w:rsidRPr="00061AB7">
        <w:t>31 8575     4     Приборы защиты, устройств автоматики,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телемеханики и связи</w:t>
      </w:r>
    </w:p>
    <w:p w:rsidR="00CC4CF9" w:rsidRPr="00061AB7" w:rsidRDefault="00CC4CF9">
      <w:pPr>
        <w:pStyle w:val="ConsPlusCell"/>
        <w:jc w:val="both"/>
      </w:pPr>
      <w:r w:rsidRPr="00061AB7">
        <w:t>31 8576     4     Устройства коммутирующие</w:t>
      </w:r>
    </w:p>
    <w:p w:rsidR="00CC4CF9" w:rsidRPr="00061AB7" w:rsidRDefault="00CC4CF9">
      <w:pPr>
        <w:pStyle w:val="ConsPlusCell"/>
        <w:jc w:val="both"/>
      </w:pPr>
      <w:r w:rsidRPr="00061AB7">
        <w:t>31 8577     5     Блоки специализированные конденсаторные,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сопротивления для железнодорожных устройств</w:t>
      </w:r>
    </w:p>
    <w:p w:rsidR="00CC4CF9" w:rsidRPr="00061AB7" w:rsidRDefault="00CC4CF9">
      <w:pPr>
        <w:pStyle w:val="ConsPlusCell"/>
        <w:jc w:val="both"/>
      </w:pPr>
      <w:r w:rsidRPr="00061AB7">
        <w:t>31 8580     1     Аппаратура железнодорожной связи</w:t>
      </w:r>
    </w:p>
    <w:p w:rsidR="00CC4CF9" w:rsidRPr="00061AB7" w:rsidRDefault="00CC4CF9">
      <w:pPr>
        <w:pStyle w:val="ConsPlusCell"/>
        <w:jc w:val="both"/>
      </w:pPr>
      <w:r w:rsidRPr="00061AB7">
        <w:t>31 8581     7     Аппаратура / и устройства магистральной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участковой связи</w:t>
      </w:r>
    </w:p>
    <w:p w:rsidR="00CC4CF9" w:rsidRPr="00061AB7" w:rsidRDefault="00CC4CF9">
      <w:pPr>
        <w:pStyle w:val="ConsPlusCell"/>
        <w:jc w:val="both"/>
      </w:pPr>
      <w:r w:rsidRPr="00061AB7">
        <w:t>31 8582     2     - и устройства внутристанционной связи</w:t>
      </w:r>
    </w:p>
    <w:p w:rsidR="00CC4CF9" w:rsidRPr="00061AB7" w:rsidRDefault="00CC4CF9">
      <w:pPr>
        <w:pStyle w:val="ConsPlusCell"/>
        <w:jc w:val="both"/>
      </w:pPr>
      <w:r w:rsidRPr="00061AB7">
        <w:t>31 8583     8     - радиосвязи и специальных видов связи</w:t>
      </w:r>
    </w:p>
    <w:p w:rsidR="00CC4CF9" w:rsidRPr="00061AB7" w:rsidRDefault="00CC4CF9">
      <w:pPr>
        <w:pStyle w:val="ConsPlusCell"/>
        <w:jc w:val="both"/>
      </w:pPr>
      <w:r w:rsidRPr="00061AB7">
        <w:t>31 8584     3     - информационной и оргсвязи</w:t>
      </w:r>
    </w:p>
    <w:p w:rsidR="00CC4CF9" w:rsidRPr="00061AB7" w:rsidRDefault="00CC4CF9">
      <w:pPr>
        <w:pStyle w:val="ConsPlusCell"/>
        <w:jc w:val="both"/>
      </w:pPr>
      <w:r w:rsidRPr="00061AB7">
        <w:t>31 8585     9     Оборудование линейное</w:t>
      </w:r>
    </w:p>
    <w:p w:rsidR="00CC4CF9" w:rsidRPr="00061AB7" w:rsidRDefault="00CC4CF9">
      <w:pPr>
        <w:pStyle w:val="ConsPlusCell"/>
        <w:jc w:val="both"/>
      </w:pPr>
      <w:r w:rsidRPr="00061AB7">
        <w:t>31 8587     8     Аппаратура телефонная, телеграфная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железнодорожной связи</w:t>
      </w:r>
    </w:p>
    <w:p w:rsidR="00CC4CF9" w:rsidRPr="00061AB7" w:rsidRDefault="00CC4CF9">
      <w:pPr>
        <w:pStyle w:val="ConsPlusCell"/>
        <w:jc w:val="both"/>
      </w:pPr>
      <w:r w:rsidRPr="00061AB7">
        <w:t>31 8590     6     Аппаратура и устройства специализированные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автоматизации технологических процессов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железнодорожном транспорте</w:t>
      </w:r>
    </w:p>
    <w:p w:rsidR="00CC4CF9" w:rsidRPr="00061AB7" w:rsidRDefault="00CC4CF9">
      <w:pPr>
        <w:pStyle w:val="ConsPlusCell"/>
        <w:jc w:val="both"/>
      </w:pPr>
      <w:r w:rsidRPr="00061AB7">
        <w:t>31 8591     1     Устройства автоматизации технологических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процессов метрополитена</w:t>
      </w:r>
    </w:p>
    <w:p w:rsidR="00CC4CF9" w:rsidRPr="00061AB7" w:rsidRDefault="00CC4CF9">
      <w:pPr>
        <w:pStyle w:val="ConsPlusCell"/>
        <w:jc w:val="both"/>
      </w:pPr>
      <w:r w:rsidRPr="00061AB7">
        <w:t>31 8594     8     Устройства для информации пассажиров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железнодорожных вокзалах и станциях</w:t>
      </w:r>
    </w:p>
    <w:p w:rsidR="00CC4CF9" w:rsidRPr="00061AB7" w:rsidRDefault="00CC4CF9">
      <w:pPr>
        <w:pStyle w:val="ConsPlusCell"/>
        <w:jc w:val="both"/>
      </w:pPr>
      <w:r w:rsidRPr="00061AB7">
        <w:t>31 8595     3     Аппаратура автоматизированного учета продажи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распределения мест в поездах</w:t>
      </w:r>
    </w:p>
    <w:p w:rsidR="00CC4CF9" w:rsidRPr="00061AB7" w:rsidRDefault="00CC4CF9">
      <w:pPr>
        <w:pStyle w:val="ConsPlusCell"/>
        <w:jc w:val="both"/>
      </w:pPr>
      <w:r w:rsidRPr="00061AB7">
        <w:t>31 8596     9     Аппаратура для продажи железнодорожных билетов</w:t>
      </w:r>
    </w:p>
    <w:p w:rsidR="00CC4CF9" w:rsidRPr="00061AB7" w:rsidRDefault="00CC4CF9">
      <w:pPr>
        <w:pStyle w:val="ConsPlusCell"/>
        <w:jc w:val="both"/>
      </w:pPr>
      <w:r w:rsidRPr="00061AB7">
        <w:t>31 8597     4     Устройства для хранения ручной клади и багажа</w:t>
      </w:r>
    </w:p>
    <w:p w:rsidR="00CC4CF9" w:rsidRPr="00061AB7" w:rsidRDefault="00CC4CF9">
      <w:pPr>
        <w:pStyle w:val="ConsPlusCell"/>
        <w:jc w:val="both"/>
      </w:pPr>
      <w:r w:rsidRPr="00061AB7">
        <w:t>31 8598     1     Аппаратура оргтехники</w:t>
      </w:r>
    </w:p>
    <w:p w:rsidR="00CC4CF9" w:rsidRPr="00061AB7" w:rsidRDefault="00CC4CF9">
      <w:pPr>
        <w:pStyle w:val="ConsPlusCell"/>
        <w:jc w:val="both"/>
      </w:pPr>
      <w:r w:rsidRPr="00061AB7">
        <w:t>31 8600     9     Машины путевые и инструменты</w:t>
      </w:r>
    </w:p>
    <w:p w:rsidR="00CC4CF9" w:rsidRPr="00061AB7" w:rsidRDefault="00CC4CF9">
      <w:pPr>
        <w:pStyle w:val="ConsPlusCell"/>
        <w:jc w:val="both"/>
      </w:pPr>
      <w:r w:rsidRPr="00061AB7">
        <w:t>31 8610     3     Машины для / оздоровления земляного полотна</w:t>
      </w:r>
    </w:p>
    <w:p w:rsidR="00CC4CF9" w:rsidRPr="00061AB7" w:rsidRDefault="00CC4CF9">
      <w:pPr>
        <w:pStyle w:val="ConsPlusCell"/>
        <w:jc w:val="both"/>
      </w:pPr>
      <w:r w:rsidRPr="00061AB7">
        <w:t>31 8611     9     - рытья дренажей, кюветов, котлованов, прорезей,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траншей, канав</w:t>
      </w:r>
    </w:p>
    <w:p w:rsidR="00CC4CF9" w:rsidRPr="00061AB7" w:rsidRDefault="00CC4CF9">
      <w:pPr>
        <w:pStyle w:val="ConsPlusCell"/>
        <w:jc w:val="both"/>
      </w:pPr>
      <w:r w:rsidRPr="00061AB7">
        <w:t>31 8612     4     - планировки земляного полотна</w:t>
      </w:r>
    </w:p>
    <w:p w:rsidR="00CC4CF9" w:rsidRPr="00061AB7" w:rsidRDefault="00CC4CF9">
      <w:pPr>
        <w:pStyle w:val="ConsPlusCell"/>
        <w:jc w:val="both"/>
      </w:pPr>
      <w:r w:rsidRPr="00061AB7">
        <w:t>31 8620     8     Машины / для очистки и дозировки балласта</w:t>
      </w:r>
    </w:p>
    <w:p w:rsidR="00CC4CF9" w:rsidRPr="00061AB7" w:rsidRDefault="00CC4CF9">
      <w:pPr>
        <w:pStyle w:val="ConsPlusCell"/>
        <w:jc w:val="both"/>
      </w:pPr>
      <w:r w:rsidRPr="00061AB7">
        <w:t>31 8621     3     - балластоочистительные</w:t>
      </w:r>
    </w:p>
    <w:p w:rsidR="00CC4CF9" w:rsidRPr="00061AB7" w:rsidRDefault="00CC4CF9">
      <w:pPr>
        <w:pStyle w:val="ConsPlusCell"/>
        <w:jc w:val="both"/>
      </w:pPr>
      <w:r w:rsidRPr="00061AB7">
        <w:t>31 8622     9     - для балластировки, дозировки, планировки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балласта</w:t>
      </w:r>
    </w:p>
    <w:p w:rsidR="00CC4CF9" w:rsidRPr="00061AB7" w:rsidRDefault="00CC4CF9">
      <w:pPr>
        <w:pStyle w:val="ConsPlusCell"/>
        <w:jc w:val="both"/>
      </w:pPr>
      <w:r w:rsidRPr="00061AB7">
        <w:t>31 8629     7     - для очистки и дозировки балласта узкой колеи</w:t>
      </w:r>
    </w:p>
    <w:p w:rsidR="00CC4CF9" w:rsidRPr="00061AB7" w:rsidRDefault="00CC4CF9">
      <w:pPr>
        <w:pStyle w:val="ConsPlusCell"/>
        <w:jc w:val="both"/>
      </w:pPr>
      <w:r w:rsidRPr="00061AB7">
        <w:t>31 8630     2     Машины для сборки, укладки и разборки путевой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решетки</w:t>
      </w:r>
    </w:p>
    <w:p w:rsidR="00CC4CF9" w:rsidRPr="00061AB7" w:rsidRDefault="00CC4CF9">
      <w:pPr>
        <w:pStyle w:val="ConsPlusCell"/>
        <w:jc w:val="both"/>
      </w:pPr>
      <w:r w:rsidRPr="00061AB7">
        <w:t>31 8631     8     Путеукладчики, краны и платформы путеукладчиков</w:t>
      </w:r>
    </w:p>
    <w:p w:rsidR="00CC4CF9" w:rsidRPr="00061AB7" w:rsidRDefault="00CC4CF9">
      <w:pPr>
        <w:pStyle w:val="ConsPlusCell"/>
        <w:jc w:val="both"/>
      </w:pPr>
      <w:r w:rsidRPr="00061AB7">
        <w:t>31 8635     7     Машины для укладки, подъема и разборки путей</w:t>
      </w:r>
    </w:p>
    <w:p w:rsidR="00CC4CF9" w:rsidRPr="00061AB7" w:rsidRDefault="00CC4CF9">
      <w:pPr>
        <w:pStyle w:val="ConsPlusCell"/>
        <w:jc w:val="both"/>
      </w:pPr>
      <w:r w:rsidRPr="00061AB7">
        <w:t>31 8636     5     Путепередвигатели, путеперекладчики</w:t>
      </w:r>
    </w:p>
    <w:p w:rsidR="00CC4CF9" w:rsidRPr="00061AB7" w:rsidRDefault="00CC4CF9">
      <w:pPr>
        <w:pStyle w:val="ConsPlusCell"/>
        <w:jc w:val="both"/>
      </w:pPr>
      <w:r w:rsidRPr="00061AB7">
        <w:t>31 8637     0     Рельсоукладчики</w:t>
      </w:r>
    </w:p>
    <w:p w:rsidR="00CC4CF9" w:rsidRPr="00061AB7" w:rsidRDefault="00CC4CF9">
      <w:pPr>
        <w:pStyle w:val="ConsPlusCell"/>
        <w:jc w:val="both"/>
      </w:pPr>
      <w:r w:rsidRPr="00061AB7">
        <w:t>31 8639     1     Машины для сборки, укладки и разборки путевой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решетки узкой колеи</w:t>
      </w:r>
    </w:p>
    <w:p w:rsidR="00CC4CF9" w:rsidRPr="00061AB7" w:rsidRDefault="00CC4CF9">
      <w:pPr>
        <w:pStyle w:val="ConsPlusCell"/>
        <w:jc w:val="both"/>
      </w:pPr>
      <w:r w:rsidRPr="00061AB7">
        <w:t>31 8640     7     Машины / для уплотнения, выправки, подбивки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рихтовки путей</w:t>
      </w:r>
    </w:p>
    <w:p w:rsidR="00CC4CF9" w:rsidRPr="00061AB7" w:rsidRDefault="00CC4CF9">
      <w:pPr>
        <w:pStyle w:val="ConsPlusCell"/>
        <w:jc w:val="both"/>
      </w:pPr>
      <w:r w:rsidRPr="00061AB7">
        <w:t>31 8641     2     - для уплотнения и выправки балластной призмы</w:t>
      </w:r>
    </w:p>
    <w:p w:rsidR="00CC4CF9" w:rsidRPr="00061AB7" w:rsidRDefault="00CC4CF9">
      <w:pPr>
        <w:pStyle w:val="ConsPlusCell"/>
        <w:jc w:val="both"/>
      </w:pPr>
      <w:r w:rsidRPr="00061AB7">
        <w:t>31 8642     8     - для подбивки и отдирки шпал</w:t>
      </w:r>
    </w:p>
    <w:p w:rsidR="00CC4CF9" w:rsidRPr="00061AB7" w:rsidRDefault="00CC4CF9">
      <w:pPr>
        <w:pStyle w:val="ConsPlusCell"/>
        <w:jc w:val="both"/>
      </w:pPr>
      <w:r w:rsidRPr="00061AB7">
        <w:t>31 8643     3     - и механизмы для рихтовки путей</w:t>
      </w:r>
    </w:p>
    <w:p w:rsidR="00CC4CF9" w:rsidRPr="00061AB7" w:rsidRDefault="00CC4CF9">
      <w:pPr>
        <w:pStyle w:val="ConsPlusCell"/>
        <w:jc w:val="both"/>
      </w:pPr>
      <w:r w:rsidRPr="00061AB7">
        <w:t>31 8644     9     - для уплотнения, выправки, подбивки и рихтовки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путей универсальные</w:t>
      </w:r>
    </w:p>
    <w:p w:rsidR="00CC4CF9" w:rsidRPr="00061AB7" w:rsidRDefault="00CC4CF9">
      <w:pPr>
        <w:pStyle w:val="ConsPlusCell"/>
        <w:jc w:val="both"/>
      </w:pPr>
      <w:r w:rsidRPr="00061AB7">
        <w:t>31 8649     6     - для уплотнения, выправки, подбивки и рихтовки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путей узкой колеи</w:t>
      </w:r>
    </w:p>
    <w:p w:rsidR="00CC4CF9" w:rsidRPr="00061AB7" w:rsidRDefault="00CC4CF9">
      <w:pPr>
        <w:pStyle w:val="ConsPlusCell"/>
        <w:jc w:val="both"/>
      </w:pPr>
      <w:r w:rsidRPr="00061AB7">
        <w:t>31 8650     1     Машины для очистки путей от снега, мусора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растительности</w:t>
      </w:r>
    </w:p>
    <w:p w:rsidR="00CC4CF9" w:rsidRPr="00061AB7" w:rsidRDefault="00CC4CF9">
      <w:pPr>
        <w:pStyle w:val="ConsPlusCell"/>
        <w:jc w:val="both"/>
      </w:pPr>
      <w:r w:rsidRPr="00061AB7">
        <w:t>31 8651     7     Снегоочистители, струги-снегоочистители</w:t>
      </w:r>
    </w:p>
    <w:p w:rsidR="00CC4CF9" w:rsidRPr="00061AB7" w:rsidRDefault="00CC4CF9">
      <w:pPr>
        <w:pStyle w:val="ConsPlusCell"/>
        <w:jc w:val="both"/>
      </w:pPr>
      <w:r w:rsidRPr="00061AB7">
        <w:t>31 8652     2     Машины и поезда снегоуборочные, машины головные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полувагоны к ним</w:t>
      </w:r>
    </w:p>
    <w:p w:rsidR="00CC4CF9" w:rsidRPr="00061AB7" w:rsidRDefault="00CC4CF9">
      <w:pPr>
        <w:pStyle w:val="ConsPlusCell"/>
        <w:jc w:val="both"/>
      </w:pPr>
      <w:r w:rsidRPr="00061AB7">
        <w:t>31 8653     8     Машины и механизмы для очистки рельсов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стрелочных переводов</w:t>
      </w:r>
    </w:p>
    <w:p w:rsidR="00CC4CF9" w:rsidRPr="00061AB7" w:rsidRDefault="00CC4CF9">
      <w:pPr>
        <w:pStyle w:val="ConsPlusCell"/>
        <w:jc w:val="both"/>
      </w:pPr>
      <w:r w:rsidRPr="00061AB7">
        <w:t>31 8654     3     Плуги отвальные</w:t>
      </w:r>
    </w:p>
    <w:p w:rsidR="00CC4CF9" w:rsidRPr="00061AB7" w:rsidRDefault="00CC4CF9">
      <w:pPr>
        <w:pStyle w:val="ConsPlusCell"/>
        <w:jc w:val="both"/>
      </w:pPr>
      <w:r w:rsidRPr="00061AB7">
        <w:t>31 8655     9     Машины и механизмы для уничтожения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растительности</w:t>
      </w:r>
    </w:p>
    <w:p w:rsidR="00CC4CF9" w:rsidRPr="00061AB7" w:rsidRDefault="00CC4CF9">
      <w:pPr>
        <w:pStyle w:val="ConsPlusCell"/>
        <w:jc w:val="both"/>
      </w:pPr>
      <w:r w:rsidRPr="00061AB7">
        <w:t>31 8659     0     Машины для очистки путей узкой колеи от снега,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мусора и растительности</w:t>
      </w:r>
    </w:p>
    <w:p w:rsidR="00CC4CF9" w:rsidRPr="00061AB7" w:rsidRDefault="00CC4CF9">
      <w:pPr>
        <w:pStyle w:val="ConsPlusCell"/>
        <w:jc w:val="both"/>
      </w:pPr>
      <w:r w:rsidRPr="00061AB7">
        <w:t>31 8660     6     Машины для погрузки и транспортировки звеньев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путей, материалов и перевозки людей</w:t>
      </w:r>
    </w:p>
    <w:p w:rsidR="00CC4CF9" w:rsidRPr="00061AB7" w:rsidRDefault="00CC4CF9">
      <w:pPr>
        <w:pStyle w:val="ConsPlusCell"/>
        <w:jc w:val="both"/>
      </w:pPr>
      <w:r w:rsidRPr="00061AB7">
        <w:t>31 8661     1     Автодрезины, автомотрисы, мотодрезины и прицепы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 ним</w:t>
      </w:r>
    </w:p>
    <w:p w:rsidR="00CC4CF9" w:rsidRPr="00061AB7" w:rsidRDefault="00CC4CF9">
      <w:pPr>
        <w:pStyle w:val="ConsPlusCell"/>
        <w:jc w:val="both"/>
      </w:pPr>
      <w:r w:rsidRPr="00061AB7">
        <w:t>31 8662     7     Краны погрузочные для путевых баз</w:t>
      </w:r>
    </w:p>
    <w:p w:rsidR="00CC4CF9" w:rsidRPr="00061AB7" w:rsidRDefault="00CC4CF9">
      <w:pPr>
        <w:pStyle w:val="ConsPlusCell"/>
        <w:jc w:val="both"/>
      </w:pPr>
      <w:r w:rsidRPr="00061AB7">
        <w:t>31 8666     9     Тележки путевые</w:t>
      </w:r>
    </w:p>
    <w:p w:rsidR="00CC4CF9" w:rsidRPr="00061AB7" w:rsidRDefault="00CC4CF9">
      <w:pPr>
        <w:pStyle w:val="ConsPlusCell"/>
        <w:jc w:val="both"/>
      </w:pPr>
      <w:r w:rsidRPr="00061AB7">
        <w:t>31 8667     4     Поезда и оборудование для транспортировки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длинномерных рельсовых плетей</w:t>
      </w:r>
    </w:p>
    <w:p w:rsidR="00CC4CF9" w:rsidRPr="00061AB7" w:rsidRDefault="00CC4CF9">
      <w:pPr>
        <w:pStyle w:val="ConsPlusCell"/>
        <w:jc w:val="both"/>
      </w:pPr>
      <w:r w:rsidRPr="00061AB7">
        <w:t>31 8669     5     Автомотрисы и мотодрезины узкой колеи</w:t>
      </w:r>
    </w:p>
    <w:p w:rsidR="00CC4CF9" w:rsidRPr="00061AB7" w:rsidRDefault="00CC4CF9">
      <w:pPr>
        <w:pStyle w:val="ConsPlusCell"/>
        <w:jc w:val="both"/>
      </w:pPr>
      <w:r w:rsidRPr="00061AB7">
        <w:t>31 8670     0     Машины и агрегаты энергосиловые и сварочные</w:t>
      </w:r>
    </w:p>
    <w:p w:rsidR="00CC4CF9" w:rsidRPr="00061AB7" w:rsidRDefault="00CC4CF9">
      <w:pPr>
        <w:pStyle w:val="ConsPlusCell"/>
        <w:jc w:val="both"/>
      </w:pPr>
      <w:r w:rsidRPr="00061AB7">
        <w:t>31 8671     6     Агрегаты энергосиловые</w:t>
      </w:r>
    </w:p>
    <w:p w:rsidR="00CC4CF9" w:rsidRPr="00061AB7" w:rsidRDefault="00CC4CF9">
      <w:pPr>
        <w:pStyle w:val="ConsPlusCell"/>
        <w:jc w:val="both"/>
      </w:pPr>
      <w:r w:rsidRPr="00061AB7">
        <w:t>31 8672     1     Устройства защитно-отключающие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бензоэлектрических агрегатов</w:t>
      </w:r>
    </w:p>
    <w:p w:rsidR="00CC4CF9" w:rsidRPr="00061AB7" w:rsidRDefault="00CC4CF9">
      <w:pPr>
        <w:pStyle w:val="ConsPlusCell"/>
        <w:jc w:val="both"/>
      </w:pPr>
      <w:r w:rsidRPr="00061AB7">
        <w:t>31 8673     7     Машины рельсосварочные</w:t>
      </w:r>
    </w:p>
    <w:p w:rsidR="00CC4CF9" w:rsidRPr="00061AB7" w:rsidRDefault="00CC4CF9">
      <w:pPr>
        <w:pStyle w:val="ConsPlusCell"/>
        <w:jc w:val="both"/>
      </w:pPr>
      <w:r w:rsidRPr="00061AB7">
        <w:t>31 8680     5     Машины и инструменты для работы с отдельными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элементами верхнего строения пути</w:t>
      </w:r>
    </w:p>
    <w:p w:rsidR="00CC4CF9" w:rsidRPr="00061AB7" w:rsidRDefault="00CC4CF9">
      <w:pPr>
        <w:pStyle w:val="ConsPlusCell"/>
        <w:jc w:val="both"/>
      </w:pPr>
      <w:r w:rsidRPr="00061AB7">
        <w:t>31 8681     0     Инструменты и механизмы для работы / с рельсами</w:t>
      </w:r>
    </w:p>
    <w:p w:rsidR="00CC4CF9" w:rsidRPr="00061AB7" w:rsidRDefault="00CC4CF9">
      <w:pPr>
        <w:pStyle w:val="ConsPlusCell"/>
        <w:jc w:val="both"/>
      </w:pPr>
      <w:r w:rsidRPr="00061AB7">
        <w:t>31 8682     6     - со шпалами</w:t>
      </w:r>
    </w:p>
    <w:p w:rsidR="00CC4CF9" w:rsidRPr="00061AB7" w:rsidRDefault="00CC4CF9">
      <w:pPr>
        <w:pStyle w:val="ConsPlusCell"/>
        <w:jc w:val="both"/>
      </w:pPr>
      <w:r w:rsidRPr="00061AB7">
        <w:t>31 8683     1     - с креплениями</w:t>
      </w:r>
    </w:p>
    <w:p w:rsidR="00CC4CF9" w:rsidRPr="00061AB7" w:rsidRDefault="00CC4CF9">
      <w:pPr>
        <w:pStyle w:val="ConsPlusCell"/>
        <w:jc w:val="both"/>
      </w:pPr>
      <w:r w:rsidRPr="00061AB7">
        <w:t>31 8684     7     Домкраты</w:t>
      </w:r>
    </w:p>
    <w:p w:rsidR="00CC4CF9" w:rsidRPr="00061AB7" w:rsidRDefault="00CC4CF9">
      <w:pPr>
        <w:pStyle w:val="ConsPlusCell"/>
        <w:jc w:val="both"/>
      </w:pPr>
      <w:r w:rsidRPr="00061AB7">
        <w:t>31 8690     9     Оборудование для контроля и ремонта путей</w:t>
      </w:r>
    </w:p>
    <w:p w:rsidR="00CC4CF9" w:rsidRPr="00061AB7" w:rsidRDefault="00CC4CF9">
      <w:pPr>
        <w:pStyle w:val="ConsPlusCell"/>
        <w:jc w:val="both"/>
      </w:pPr>
      <w:r w:rsidRPr="00061AB7">
        <w:t>31 8691     5     Дефектоскопы, тележки, вагоны дефектоскопные</w:t>
      </w:r>
    </w:p>
    <w:p w:rsidR="00CC4CF9" w:rsidRPr="00061AB7" w:rsidRDefault="00CC4CF9">
      <w:pPr>
        <w:pStyle w:val="ConsPlusCell"/>
        <w:jc w:val="both"/>
      </w:pPr>
      <w:r w:rsidRPr="00061AB7">
        <w:t>31 8692     0     Тележки, вагоны и инструменты путеизмерительные</w:t>
      </w:r>
    </w:p>
    <w:p w:rsidR="00CC4CF9" w:rsidRPr="00061AB7" w:rsidRDefault="00CC4CF9">
      <w:pPr>
        <w:pStyle w:val="ConsPlusCell"/>
        <w:jc w:val="both"/>
      </w:pPr>
      <w:r w:rsidRPr="00061AB7">
        <w:t>31 8695     7     Машины ремонтные рельсошлифовальные</w:t>
      </w:r>
    </w:p>
    <w:p w:rsidR="00CC4CF9" w:rsidRPr="00061AB7" w:rsidRDefault="00CC4CF9">
      <w:pPr>
        <w:pStyle w:val="ConsPlusCell"/>
        <w:jc w:val="both"/>
      </w:pPr>
      <w:r w:rsidRPr="00061AB7">
        <w:t>31 8696     2     Машины шпалоремонтные</w:t>
      </w:r>
    </w:p>
    <w:p w:rsidR="00CC4CF9" w:rsidRPr="00061AB7" w:rsidRDefault="00CC4CF9">
      <w:pPr>
        <w:pStyle w:val="ConsPlusCell"/>
        <w:jc w:val="both"/>
      </w:pPr>
      <w:r w:rsidRPr="00061AB7">
        <w:t>31 8697     8     Машины для перевозки ремонтных бригад</w:t>
      </w:r>
    </w:p>
    <w:p w:rsidR="00CC4CF9" w:rsidRPr="00061AB7" w:rsidRDefault="00CC4CF9">
      <w:pPr>
        <w:pStyle w:val="ConsPlusCell"/>
        <w:jc w:val="both"/>
      </w:pPr>
      <w:r w:rsidRPr="00061AB7">
        <w:t>31 8699     9     Оборудование и механизмы для ремонта путей узкой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колеи</w:t>
      </w:r>
    </w:p>
    <w:p w:rsidR="00CC4CF9" w:rsidRPr="00061AB7" w:rsidRDefault="00CC4CF9">
      <w:pPr>
        <w:pStyle w:val="ConsPlusCell"/>
        <w:jc w:val="both"/>
      </w:pPr>
      <w:r w:rsidRPr="00061AB7">
        <w:t>31 8700     2     Запасные части для железнодорожного транспорта</w:t>
      </w:r>
    </w:p>
    <w:p w:rsidR="00CC4CF9" w:rsidRPr="00061AB7" w:rsidRDefault="00CC4CF9">
      <w:pPr>
        <w:pStyle w:val="ConsPlusCell"/>
        <w:jc w:val="both"/>
      </w:pPr>
      <w:r w:rsidRPr="00061AB7">
        <w:t>31 8706     5     Запасные части к трамвайным вагонам (без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электрооборудования) *</w:t>
      </w:r>
    </w:p>
    <w:p w:rsidR="00CC4CF9" w:rsidRPr="00061AB7" w:rsidRDefault="00CC4CF9">
      <w:pPr>
        <w:pStyle w:val="ConsPlusCell"/>
        <w:jc w:val="both"/>
      </w:pPr>
      <w:r w:rsidRPr="00061AB7">
        <w:t>31 8707     0     Запасные части к вагонам метрополитена (к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механической части) *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33 0000     9     МАШИНЫ ЭЛЕКТРИЧЕСКИЕ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33 1000     1     Машины электрические малой мощности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33 1100     5     Электродвигатели малой мощности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автоматизации и механизации</w:t>
      </w:r>
    </w:p>
    <w:p w:rsidR="00CC4CF9" w:rsidRPr="00061AB7" w:rsidRDefault="00CC4CF9">
      <w:pPr>
        <w:pStyle w:val="ConsPlusCell"/>
        <w:jc w:val="both"/>
      </w:pPr>
      <w:r w:rsidRPr="00061AB7">
        <w:t>33 1110     6     Электродвигатели для / электробытовых приборов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(кроме приборов для приготовления пищи)</w:t>
      </w:r>
    </w:p>
    <w:p w:rsidR="00CC4CF9" w:rsidRPr="00061AB7" w:rsidRDefault="00CC4CF9">
      <w:pPr>
        <w:pStyle w:val="ConsPlusCell"/>
        <w:jc w:val="both"/>
      </w:pPr>
      <w:r w:rsidRPr="00061AB7">
        <w:t>33 1111     5     - стиральных машин</w:t>
      </w:r>
    </w:p>
    <w:p w:rsidR="00CC4CF9" w:rsidRPr="00061AB7" w:rsidRDefault="00CC4CF9">
      <w:pPr>
        <w:pStyle w:val="ConsPlusCell"/>
        <w:jc w:val="both"/>
      </w:pPr>
      <w:r w:rsidRPr="00061AB7">
        <w:t>33 1112     0     - холодильников</w:t>
      </w:r>
    </w:p>
    <w:p w:rsidR="00CC4CF9" w:rsidRPr="00061AB7" w:rsidRDefault="00CC4CF9">
      <w:pPr>
        <w:pStyle w:val="ConsPlusCell"/>
        <w:jc w:val="both"/>
      </w:pPr>
      <w:r w:rsidRPr="00061AB7">
        <w:t>33 1113     6     - пылесосов</w:t>
      </w:r>
    </w:p>
    <w:p w:rsidR="00CC4CF9" w:rsidRPr="00061AB7" w:rsidRDefault="00CC4CF9">
      <w:pPr>
        <w:pStyle w:val="ConsPlusCell"/>
        <w:jc w:val="both"/>
      </w:pPr>
      <w:r w:rsidRPr="00061AB7">
        <w:t>33 1114     1     - полотеров</w:t>
      </w:r>
    </w:p>
    <w:p w:rsidR="00CC4CF9" w:rsidRPr="00061AB7" w:rsidRDefault="00CC4CF9">
      <w:pPr>
        <w:pStyle w:val="ConsPlusCell"/>
        <w:jc w:val="both"/>
      </w:pPr>
      <w:r w:rsidRPr="00061AB7">
        <w:t>33 1115     7     - вентиляторов</w:t>
      </w:r>
    </w:p>
    <w:p w:rsidR="00CC4CF9" w:rsidRPr="00061AB7" w:rsidRDefault="00CC4CF9">
      <w:pPr>
        <w:pStyle w:val="ConsPlusCell"/>
        <w:jc w:val="both"/>
      </w:pPr>
      <w:r w:rsidRPr="00061AB7">
        <w:t>33 1116     2     - швейных машин</w:t>
      </w:r>
    </w:p>
    <w:p w:rsidR="00CC4CF9" w:rsidRPr="00061AB7" w:rsidRDefault="00CC4CF9">
      <w:pPr>
        <w:pStyle w:val="ConsPlusCell"/>
        <w:jc w:val="both"/>
      </w:pPr>
      <w:r w:rsidRPr="00061AB7">
        <w:t>33 1119     9     - электробытовых приборов (кроме приборов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приготовления пищи) прочие</w:t>
      </w:r>
    </w:p>
    <w:p w:rsidR="00CC4CF9" w:rsidRPr="00061AB7" w:rsidRDefault="00CC4CF9">
      <w:pPr>
        <w:pStyle w:val="ConsPlusCell"/>
        <w:jc w:val="both"/>
      </w:pPr>
      <w:r w:rsidRPr="00061AB7">
        <w:t>33 1120     4     Электродвигатели для / электробытовых приборов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приготовления пищи</w:t>
      </w:r>
    </w:p>
    <w:p w:rsidR="00CC4CF9" w:rsidRPr="00061AB7" w:rsidRDefault="00CC4CF9">
      <w:pPr>
        <w:pStyle w:val="ConsPlusCell"/>
        <w:jc w:val="both"/>
      </w:pPr>
      <w:r w:rsidRPr="00061AB7">
        <w:t>33 1121     0     - универсальных кухонных машин</w:t>
      </w:r>
    </w:p>
    <w:p w:rsidR="00CC4CF9" w:rsidRPr="00061AB7" w:rsidRDefault="00CC4CF9">
      <w:pPr>
        <w:pStyle w:val="ConsPlusCell"/>
        <w:jc w:val="both"/>
      </w:pPr>
      <w:r w:rsidRPr="00061AB7">
        <w:t>33 1122     5     - кофемолок</w:t>
      </w:r>
    </w:p>
    <w:p w:rsidR="00CC4CF9" w:rsidRPr="00061AB7" w:rsidRDefault="00CC4CF9">
      <w:pPr>
        <w:pStyle w:val="ConsPlusCell"/>
        <w:jc w:val="both"/>
      </w:pPr>
      <w:r w:rsidRPr="00061AB7">
        <w:t>33 1123     0     - морожениц</w:t>
      </w:r>
    </w:p>
    <w:p w:rsidR="00CC4CF9" w:rsidRPr="00061AB7" w:rsidRDefault="00CC4CF9">
      <w:pPr>
        <w:pStyle w:val="ConsPlusCell"/>
        <w:jc w:val="both"/>
      </w:pPr>
      <w:r w:rsidRPr="00061AB7">
        <w:t>33 1124     6     - бытовых сепараторов</w:t>
      </w:r>
    </w:p>
    <w:p w:rsidR="00CC4CF9" w:rsidRPr="00061AB7" w:rsidRDefault="00CC4CF9">
      <w:pPr>
        <w:pStyle w:val="ConsPlusCell"/>
        <w:jc w:val="both"/>
      </w:pPr>
      <w:r w:rsidRPr="00061AB7">
        <w:t>33 1129     3     - электробытовых приборов приготовления пищи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33 1130     9     Электродвигатели для / звуко-киноаппаратов</w:t>
      </w:r>
    </w:p>
    <w:p w:rsidR="00CC4CF9" w:rsidRPr="00061AB7" w:rsidRDefault="00CC4CF9">
      <w:pPr>
        <w:pStyle w:val="ConsPlusCell"/>
        <w:jc w:val="both"/>
      </w:pPr>
      <w:r w:rsidRPr="00061AB7">
        <w:t>33 1131     4     - магнитофонов</w:t>
      </w:r>
    </w:p>
    <w:p w:rsidR="00CC4CF9" w:rsidRPr="00061AB7" w:rsidRDefault="00CC4CF9">
      <w:pPr>
        <w:pStyle w:val="ConsPlusCell"/>
        <w:jc w:val="both"/>
      </w:pPr>
      <w:r w:rsidRPr="00061AB7">
        <w:t>33 1132     3     - звукозаписывающей аппаратуры</w:t>
      </w:r>
    </w:p>
    <w:p w:rsidR="00CC4CF9" w:rsidRPr="00061AB7" w:rsidRDefault="00CC4CF9">
      <w:pPr>
        <w:pStyle w:val="ConsPlusCell"/>
        <w:jc w:val="both"/>
      </w:pPr>
      <w:r w:rsidRPr="00061AB7">
        <w:t>33 1133     5     - радиоаппаратуры</w:t>
      </w:r>
    </w:p>
    <w:p w:rsidR="00CC4CF9" w:rsidRPr="00061AB7" w:rsidRDefault="00CC4CF9">
      <w:pPr>
        <w:pStyle w:val="ConsPlusCell"/>
        <w:jc w:val="both"/>
      </w:pPr>
      <w:r w:rsidRPr="00061AB7">
        <w:t>33 1134     0     - диапроекторов и кинопроекторов</w:t>
      </w:r>
    </w:p>
    <w:p w:rsidR="00CC4CF9" w:rsidRPr="00061AB7" w:rsidRDefault="00CC4CF9">
      <w:pPr>
        <w:pStyle w:val="ConsPlusCell"/>
        <w:jc w:val="both"/>
      </w:pPr>
      <w:r w:rsidRPr="00061AB7">
        <w:t>33 1135     6     - электропроигрывающих устройств</w:t>
      </w:r>
    </w:p>
    <w:p w:rsidR="00CC4CF9" w:rsidRPr="00061AB7" w:rsidRDefault="00CC4CF9">
      <w:pPr>
        <w:pStyle w:val="ConsPlusCell"/>
        <w:jc w:val="both"/>
      </w:pPr>
      <w:r w:rsidRPr="00061AB7">
        <w:t>33 1136     1     - видеоаппаратуры</w:t>
      </w:r>
    </w:p>
    <w:p w:rsidR="00CC4CF9" w:rsidRPr="00061AB7" w:rsidRDefault="00CC4CF9">
      <w:pPr>
        <w:pStyle w:val="ConsPlusCell"/>
        <w:jc w:val="both"/>
      </w:pPr>
      <w:r w:rsidRPr="00061AB7">
        <w:t>33 1139     8     - звуко-киноаппаратов прочие</w:t>
      </w:r>
    </w:p>
    <w:p w:rsidR="00CC4CF9" w:rsidRPr="00061AB7" w:rsidRDefault="00CC4CF9">
      <w:pPr>
        <w:pStyle w:val="ConsPlusCell"/>
        <w:jc w:val="both"/>
      </w:pPr>
      <w:r w:rsidRPr="00061AB7">
        <w:t>33 1140     3     Электродвигатели для / машин и приборов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различного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33 1141     9     - пишущих машин</w:t>
      </w:r>
    </w:p>
    <w:p w:rsidR="00CC4CF9" w:rsidRPr="00061AB7" w:rsidRDefault="00CC4CF9">
      <w:pPr>
        <w:pStyle w:val="ConsPlusCell"/>
        <w:jc w:val="both"/>
      </w:pPr>
      <w:r w:rsidRPr="00061AB7">
        <w:t>33 1142     4     - счетно-аналитических машин</w:t>
      </w:r>
    </w:p>
    <w:p w:rsidR="00CC4CF9" w:rsidRPr="00061AB7" w:rsidRDefault="00CC4CF9">
      <w:pPr>
        <w:pStyle w:val="ConsPlusCell"/>
        <w:jc w:val="both"/>
      </w:pPr>
      <w:r w:rsidRPr="00061AB7">
        <w:t>33 1143     7     - электроинструмента</w:t>
      </w:r>
    </w:p>
    <w:p w:rsidR="00CC4CF9" w:rsidRPr="00061AB7" w:rsidRDefault="00CC4CF9">
      <w:pPr>
        <w:pStyle w:val="ConsPlusCell"/>
        <w:jc w:val="both"/>
      </w:pPr>
      <w:r w:rsidRPr="00061AB7">
        <w:t>33 1144     5     - протяжных механизмов</w:t>
      </w:r>
    </w:p>
    <w:p w:rsidR="00CC4CF9" w:rsidRPr="00061AB7" w:rsidRDefault="00CC4CF9">
      <w:pPr>
        <w:pStyle w:val="ConsPlusCell"/>
        <w:jc w:val="both"/>
      </w:pPr>
      <w:r w:rsidRPr="00061AB7">
        <w:t>33 1145     0     - работы в следящих системах</w:t>
      </w:r>
    </w:p>
    <w:p w:rsidR="00CC4CF9" w:rsidRPr="00061AB7" w:rsidRDefault="00CC4CF9">
      <w:pPr>
        <w:pStyle w:val="ConsPlusCell"/>
        <w:jc w:val="both"/>
      </w:pPr>
      <w:r w:rsidRPr="00061AB7">
        <w:t>33 1146     6     - измерительных приборов</w:t>
      </w:r>
    </w:p>
    <w:p w:rsidR="00CC4CF9" w:rsidRPr="00061AB7" w:rsidRDefault="00CC4CF9">
      <w:pPr>
        <w:pStyle w:val="ConsPlusCell"/>
        <w:jc w:val="both"/>
      </w:pPr>
      <w:r w:rsidRPr="00061AB7">
        <w:t>33 1147     1     - различных механизмов и автоматизированных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устройств</w:t>
      </w:r>
    </w:p>
    <w:p w:rsidR="00CC4CF9" w:rsidRPr="00061AB7" w:rsidRDefault="00CC4CF9">
      <w:pPr>
        <w:pStyle w:val="ConsPlusCell"/>
        <w:jc w:val="both"/>
      </w:pPr>
      <w:r w:rsidRPr="00061AB7">
        <w:t>33 1149     2     - машин и приборов различного назначения, прочие</w:t>
      </w:r>
    </w:p>
    <w:p w:rsidR="00CC4CF9" w:rsidRPr="00061AB7" w:rsidRDefault="00CC4CF9">
      <w:pPr>
        <w:pStyle w:val="ConsPlusCell"/>
        <w:jc w:val="both"/>
      </w:pPr>
      <w:r w:rsidRPr="00061AB7">
        <w:t>33 1150     8     Электродвигатели общепромышленного применения</w:t>
      </w:r>
    </w:p>
    <w:p w:rsidR="00CC4CF9" w:rsidRPr="00061AB7" w:rsidRDefault="00CC4CF9">
      <w:pPr>
        <w:pStyle w:val="ConsPlusCell"/>
        <w:jc w:val="both"/>
      </w:pPr>
      <w:r w:rsidRPr="00061AB7">
        <w:t>33 1200     9     Машины электрические специализированные</w:t>
      </w:r>
    </w:p>
    <w:p w:rsidR="00CC4CF9" w:rsidRPr="00061AB7" w:rsidRDefault="00CC4CF9">
      <w:pPr>
        <w:pStyle w:val="ConsPlusCell"/>
        <w:jc w:val="both"/>
      </w:pPr>
      <w:r w:rsidRPr="00061AB7">
        <w:t>33 1210     3     Тахогенераторы /</w:t>
      </w:r>
    </w:p>
    <w:p w:rsidR="00CC4CF9" w:rsidRPr="00061AB7" w:rsidRDefault="00CC4CF9">
      <w:pPr>
        <w:pStyle w:val="ConsPlusCell"/>
        <w:jc w:val="both"/>
      </w:pPr>
      <w:r w:rsidRPr="00061AB7">
        <w:t>33 1211     9     - переменного тока</w:t>
      </w:r>
    </w:p>
    <w:p w:rsidR="00CC4CF9" w:rsidRPr="00061AB7" w:rsidRDefault="00CC4CF9">
      <w:pPr>
        <w:pStyle w:val="ConsPlusCell"/>
        <w:jc w:val="both"/>
      </w:pPr>
      <w:r w:rsidRPr="00061AB7">
        <w:t>33 1212     4     - постоянного тока</w:t>
      </w:r>
    </w:p>
    <w:p w:rsidR="00CC4CF9" w:rsidRPr="00061AB7" w:rsidRDefault="00CC4CF9">
      <w:pPr>
        <w:pStyle w:val="ConsPlusCell"/>
        <w:jc w:val="both"/>
      </w:pPr>
      <w:r w:rsidRPr="00061AB7">
        <w:t>33 1220     8     Усилители электромашинные малой мощности /</w:t>
      </w:r>
    </w:p>
    <w:p w:rsidR="00CC4CF9" w:rsidRPr="00061AB7" w:rsidRDefault="00CC4CF9">
      <w:pPr>
        <w:pStyle w:val="ConsPlusCell"/>
        <w:jc w:val="both"/>
      </w:pPr>
      <w:r w:rsidRPr="00061AB7">
        <w:t>33 1221     3     - для систем автоматического регулирования</w:t>
      </w:r>
    </w:p>
    <w:p w:rsidR="00CC4CF9" w:rsidRPr="00061AB7" w:rsidRDefault="00CC4CF9">
      <w:pPr>
        <w:pStyle w:val="ConsPlusCell"/>
        <w:jc w:val="both"/>
      </w:pPr>
      <w:r w:rsidRPr="00061AB7">
        <w:t>33 1222     9     - для автоматизированного электропривода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33 2000     4     Электродвигатели переменного тока мощностью от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0,25 до 100 кВт включ.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33 2200     1     Электродвигатели переменного тока асинхронные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мощностью от 0,25 до 100 кВт с высотой оси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вращения от 63 до 315 мм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N 54/2003 ОКП)</w:t>
      </w:r>
    </w:p>
    <w:p w:rsidR="00CC4CF9" w:rsidRPr="00061AB7" w:rsidRDefault="00CC4CF9">
      <w:pPr>
        <w:pStyle w:val="ConsPlusCell"/>
        <w:jc w:val="both"/>
      </w:pPr>
      <w:r w:rsidRPr="00061AB7">
        <w:t>33 2210     6     Электродвигатели переменного тока асинхронные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высотой оси вращения / от 63 до 132 мм</w:t>
      </w:r>
    </w:p>
    <w:p w:rsidR="00CC4CF9" w:rsidRPr="00061AB7" w:rsidRDefault="00CC4CF9">
      <w:pPr>
        <w:pStyle w:val="ConsPlusCell"/>
        <w:jc w:val="both"/>
      </w:pPr>
      <w:r w:rsidRPr="00061AB7">
        <w:t>33 2211     1     - 63 мм</w:t>
      </w:r>
    </w:p>
    <w:p w:rsidR="00CC4CF9" w:rsidRPr="00061AB7" w:rsidRDefault="00CC4CF9">
      <w:pPr>
        <w:pStyle w:val="ConsPlusCell"/>
        <w:jc w:val="both"/>
      </w:pPr>
      <w:r w:rsidRPr="00061AB7">
        <w:t>33 2212     7     - 71 мм</w:t>
      </w:r>
    </w:p>
    <w:p w:rsidR="00CC4CF9" w:rsidRPr="00061AB7" w:rsidRDefault="00CC4CF9">
      <w:pPr>
        <w:pStyle w:val="ConsPlusCell"/>
        <w:jc w:val="both"/>
      </w:pPr>
      <w:r w:rsidRPr="00061AB7">
        <w:t>33 2213     2     - 80 мм</w:t>
      </w:r>
    </w:p>
    <w:p w:rsidR="00CC4CF9" w:rsidRPr="00061AB7" w:rsidRDefault="00CC4CF9">
      <w:pPr>
        <w:pStyle w:val="ConsPlusCell"/>
        <w:jc w:val="both"/>
      </w:pPr>
      <w:r w:rsidRPr="00061AB7">
        <w:t>33 2214     8     - 90 мм</w:t>
      </w:r>
    </w:p>
    <w:p w:rsidR="00CC4CF9" w:rsidRPr="00061AB7" w:rsidRDefault="00CC4CF9">
      <w:pPr>
        <w:pStyle w:val="ConsPlusCell"/>
        <w:jc w:val="both"/>
      </w:pPr>
      <w:r w:rsidRPr="00061AB7">
        <w:t>33 2215     3     - 100 мм</w:t>
      </w:r>
    </w:p>
    <w:p w:rsidR="00CC4CF9" w:rsidRPr="00061AB7" w:rsidRDefault="00CC4CF9">
      <w:pPr>
        <w:pStyle w:val="ConsPlusCell"/>
        <w:jc w:val="both"/>
      </w:pPr>
      <w:r w:rsidRPr="00061AB7">
        <w:t>33 2216     9     - 112 мм</w:t>
      </w:r>
    </w:p>
    <w:p w:rsidR="00CC4CF9" w:rsidRPr="00061AB7" w:rsidRDefault="00CC4CF9">
      <w:pPr>
        <w:pStyle w:val="ConsPlusCell"/>
        <w:jc w:val="both"/>
      </w:pPr>
      <w:r w:rsidRPr="00061AB7">
        <w:t>33 2217     4     - 132 мм</w:t>
      </w:r>
    </w:p>
    <w:p w:rsidR="00CC4CF9" w:rsidRPr="00061AB7" w:rsidRDefault="00CC4CF9">
      <w:pPr>
        <w:pStyle w:val="ConsPlusCell"/>
        <w:jc w:val="both"/>
      </w:pPr>
      <w:r w:rsidRPr="00061AB7">
        <w:t>33 2220     0     Электродвигатели переменного тока асинхронные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 высотой оси вращения/от 160 до 315 мм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N 54/2003 ОКП)</w:t>
      </w:r>
    </w:p>
    <w:p w:rsidR="00CC4CF9" w:rsidRPr="00061AB7" w:rsidRDefault="00CC4CF9">
      <w:pPr>
        <w:pStyle w:val="ConsPlusCell"/>
        <w:jc w:val="both"/>
      </w:pPr>
      <w:r w:rsidRPr="00061AB7">
        <w:t>33 2221     6     - 160 мм</w:t>
      </w:r>
    </w:p>
    <w:p w:rsidR="00CC4CF9" w:rsidRPr="00061AB7" w:rsidRDefault="00CC4CF9">
      <w:pPr>
        <w:pStyle w:val="ConsPlusCell"/>
        <w:jc w:val="both"/>
      </w:pPr>
      <w:r w:rsidRPr="00061AB7">
        <w:t>33 2222     1     - 180 мм</w:t>
      </w:r>
    </w:p>
    <w:p w:rsidR="00CC4CF9" w:rsidRPr="00061AB7" w:rsidRDefault="00CC4CF9">
      <w:pPr>
        <w:pStyle w:val="ConsPlusCell"/>
        <w:jc w:val="both"/>
      </w:pPr>
      <w:r w:rsidRPr="00061AB7">
        <w:t>33 2223     7     - 200 мм</w:t>
      </w:r>
    </w:p>
    <w:p w:rsidR="00CC4CF9" w:rsidRPr="00061AB7" w:rsidRDefault="00CC4CF9">
      <w:pPr>
        <w:pStyle w:val="ConsPlusCell"/>
        <w:jc w:val="both"/>
      </w:pPr>
      <w:r w:rsidRPr="00061AB7">
        <w:t>33 2224     2     - 225 мм</w:t>
      </w:r>
    </w:p>
    <w:p w:rsidR="00CC4CF9" w:rsidRPr="00061AB7" w:rsidRDefault="00CC4CF9">
      <w:pPr>
        <w:pStyle w:val="ConsPlusCell"/>
        <w:jc w:val="both"/>
      </w:pPr>
      <w:r w:rsidRPr="00061AB7">
        <w:t>33 2225     8     - 250 мм</w:t>
      </w:r>
    </w:p>
    <w:p w:rsidR="00CC4CF9" w:rsidRPr="00061AB7" w:rsidRDefault="00CC4CF9">
      <w:pPr>
        <w:pStyle w:val="ConsPlusCell"/>
        <w:jc w:val="both"/>
      </w:pPr>
      <w:r w:rsidRPr="00061AB7">
        <w:t>33 2226     3     - 280 мм</w:t>
      </w:r>
    </w:p>
    <w:p w:rsidR="00CC4CF9" w:rsidRPr="00061AB7" w:rsidRDefault="00CC4CF9">
      <w:pPr>
        <w:pStyle w:val="ConsPlusCell"/>
        <w:jc w:val="both"/>
      </w:pPr>
      <w:r w:rsidRPr="00061AB7">
        <w:t>(код 33 2226 введен Изменением N 54/2003 ОКП)</w:t>
      </w:r>
    </w:p>
    <w:p w:rsidR="00CC4CF9" w:rsidRPr="00061AB7" w:rsidRDefault="00CC4CF9">
      <w:pPr>
        <w:pStyle w:val="ConsPlusCell"/>
        <w:jc w:val="both"/>
      </w:pPr>
      <w:r w:rsidRPr="00061AB7">
        <w:t>33 2227     9     - 315 мм</w:t>
      </w:r>
    </w:p>
    <w:p w:rsidR="00CC4CF9" w:rsidRPr="00061AB7" w:rsidRDefault="00CC4CF9">
      <w:pPr>
        <w:pStyle w:val="ConsPlusCell"/>
        <w:jc w:val="both"/>
      </w:pPr>
      <w:r w:rsidRPr="00061AB7">
        <w:t>(код 33 2227 введен Изменением N 54/2003 ОКП)</w:t>
      </w:r>
    </w:p>
    <w:p w:rsidR="00CC4CF9" w:rsidRPr="00061AB7" w:rsidRDefault="00CC4CF9">
      <w:pPr>
        <w:pStyle w:val="ConsPlusCell"/>
        <w:jc w:val="both"/>
      </w:pPr>
      <w:r w:rsidRPr="00061AB7">
        <w:t>33 2230     5     Электродвигатели переменного тока асинхронные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односкоростные с высотой оси вращения / от 63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132 мм</w:t>
      </w:r>
    </w:p>
    <w:p w:rsidR="00CC4CF9" w:rsidRPr="00061AB7" w:rsidRDefault="00CC4CF9">
      <w:pPr>
        <w:pStyle w:val="ConsPlusCell"/>
        <w:jc w:val="both"/>
      </w:pPr>
      <w:r w:rsidRPr="00061AB7">
        <w:t>33 2231     0     - 63 мм</w:t>
      </w:r>
    </w:p>
    <w:p w:rsidR="00CC4CF9" w:rsidRPr="00061AB7" w:rsidRDefault="00CC4CF9">
      <w:pPr>
        <w:pStyle w:val="ConsPlusCell"/>
        <w:jc w:val="both"/>
      </w:pPr>
      <w:r w:rsidRPr="00061AB7">
        <w:t>33 2232     6     - 71 мм</w:t>
      </w:r>
    </w:p>
    <w:p w:rsidR="00CC4CF9" w:rsidRPr="00061AB7" w:rsidRDefault="00CC4CF9">
      <w:pPr>
        <w:pStyle w:val="ConsPlusCell"/>
        <w:jc w:val="both"/>
      </w:pPr>
      <w:r w:rsidRPr="00061AB7">
        <w:t>33 2233     1     - 80 мм</w:t>
      </w:r>
    </w:p>
    <w:p w:rsidR="00CC4CF9" w:rsidRPr="00061AB7" w:rsidRDefault="00CC4CF9">
      <w:pPr>
        <w:pStyle w:val="ConsPlusCell"/>
        <w:jc w:val="both"/>
      </w:pPr>
      <w:r w:rsidRPr="00061AB7">
        <w:t>33 2234     7     - 90 мм</w:t>
      </w:r>
    </w:p>
    <w:p w:rsidR="00CC4CF9" w:rsidRPr="00061AB7" w:rsidRDefault="00CC4CF9">
      <w:pPr>
        <w:pStyle w:val="ConsPlusCell"/>
        <w:jc w:val="both"/>
      </w:pPr>
      <w:r w:rsidRPr="00061AB7">
        <w:t>33 2235     2     - 100 мм</w:t>
      </w:r>
    </w:p>
    <w:p w:rsidR="00CC4CF9" w:rsidRPr="00061AB7" w:rsidRDefault="00CC4CF9">
      <w:pPr>
        <w:pStyle w:val="ConsPlusCell"/>
        <w:jc w:val="both"/>
      </w:pPr>
      <w:r w:rsidRPr="00061AB7">
        <w:t>33 2236     8     - 112 мм</w:t>
      </w:r>
    </w:p>
    <w:p w:rsidR="00CC4CF9" w:rsidRPr="00061AB7" w:rsidRDefault="00CC4CF9">
      <w:pPr>
        <w:pStyle w:val="ConsPlusCell"/>
        <w:jc w:val="both"/>
      </w:pPr>
      <w:r w:rsidRPr="00061AB7">
        <w:t>33 2237     3     - 132 мм</w:t>
      </w:r>
    </w:p>
    <w:p w:rsidR="00CC4CF9" w:rsidRPr="00061AB7" w:rsidRDefault="00CC4CF9">
      <w:pPr>
        <w:pStyle w:val="ConsPlusCell"/>
        <w:jc w:val="both"/>
      </w:pPr>
      <w:r w:rsidRPr="00061AB7">
        <w:t>33 2240     5     Электродвигатели переменного тока асинхронные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односкоростные с высотой оси вращения/от 160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315 мм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N 54/2003 ОКП)</w:t>
      </w:r>
    </w:p>
    <w:p w:rsidR="00CC4CF9" w:rsidRPr="00061AB7" w:rsidRDefault="00CC4CF9">
      <w:pPr>
        <w:pStyle w:val="ConsPlusCell"/>
        <w:jc w:val="both"/>
      </w:pPr>
      <w:r w:rsidRPr="00061AB7">
        <w:t>33 2241     5     - 160 мм</w:t>
      </w:r>
    </w:p>
    <w:p w:rsidR="00CC4CF9" w:rsidRPr="00061AB7" w:rsidRDefault="00CC4CF9">
      <w:pPr>
        <w:pStyle w:val="ConsPlusCell"/>
        <w:jc w:val="both"/>
      </w:pPr>
      <w:r w:rsidRPr="00061AB7">
        <w:t>33 2242     0     - 180 мм</w:t>
      </w:r>
    </w:p>
    <w:p w:rsidR="00CC4CF9" w:rsidRPr="00061AB7" w:rsidRDefault="00CC4CF9">
      <w:pPr>
        <w:pStyle w:val="ConsPlusCell"/>
        <w:jc w:val="both"/>
      </w:pPr>
      <w:r w:rsidRPr="00061AB7">
        <w:t>33 2243     6     - 200 мм</w:t>
      </w:r>
    </w:p>
    <w:p w:rsidR="00CC4CF9" w:rsidRPr="00061AB7" w:rsidRDefault="00CC4CF9">
      <w:pPr>
        <w:pStyle w:val="ConsPlusCell"/>
        <w:jc w:val="both"/>
      </w:pPr>
      <w:r w:rsidRPr="00061AB7">
        <w:t>33 2244     1     - 225 мм</w:t>
      </w:r>
    </w:p>
    <w:p w:rsidR="00CC4CF9" w:rsidRPr="00061AB7" w:rsidRDefault="00CC4CF9">
      <w:pPr>
        <w:pStyle w:val="ConsPlusCell"/>
        <w:jc w:val="both"/>
      </w:pPr>
      <w:r w:rsidRPr="00061AB7">
        <w:t>33 2245     7     - 250 мм</w:t>
      </w:r>
    </w:p>
    <w:p w:rsidR="00CC4CF9" w:rsidRPr="00061AB7" w:rsidRDefault="00CC4CF9">
      <w:pPr>
        <w:pStyle w:val="ConsPlusCell"/>
        <w:jc w:val="both"/>
      </w:pPr>
      <w:r w:rsidRPr="00061AB7">
        <w:t>33 2246     2     - 280 мм</w:t>
      </w:r>
    </w:p>
    <w:p w:rsidR="00CC4CF9" w:rsidRPr="00061AB7" w:rsidRDefault="00CC4CF9">
      <w:pPr>
        <w:pStyle w:val="ConsPlusCell"/>
        <w:jc w:val="both"/>
      </w:pPr>
      <w:r w:rsidRPr="00061AB7">
        <w:t>(код 33 2246 введен Изменением N 54/2003 ОКП)</w:t>
      </w:r>
    </w:p>
    <w:p w:rsidR="00CC4CF9" w:rsidRPr="00061AB7" w:rsidRDefault="00CC4CF9">
      <w:pPr>
        <w:pStyle w:val="ConsPlusCell"/>
        <w:jc w:val="both"/>
      </w:pPr>
      <w:r w:rsidRPr="00061AB7">
        <w:t>33 2247     8     - 315 мм</w:t>
      </w:r>
    </w:p>
    <w:p w:rsidR="00CC4CF9" w:rsidRPr="00061AB7" w:rsidRDefault="00CC4CF9">
      <w:pPr>
        <w:pStyle w:val="ConsPlusCell"/>
        <w:jc w:val="both"/>
      </w:pPr>
      <w:r w:rsidRPr="00061AB7">
        <w:t>(код 33 2247 введен Изменением N 54/2003 ОКП)</w:t>
      </w:r>
    </w:p>
    <w:p w:rsidR="00CC4CF9" w:rsidRPr="00061AB7" w:rsidRDefault="00CC4CF9">
      <w:pPr>
        <w:pStyle w:val="ConsPlusCell"/>
        <w:jc w:val="both"/>
      </w:pPr>
      <w:r w:rsidRPr="00061AB7">
        <w:t>33 2250     4     Электродвигатели переменного тока асинхронные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многоскоростные с высотой оси вращения от 63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132 мм</w:t>
      </w:r>
    </w:p>
    <w:p w:rsidR="00CC4CF9" w:rsidRPr="00061AB7" w:rsidRDefault="00CC4CF9">
      <w:pPr>
        <w:pStyle w:val="ConsPlusCell"/>
        <w:jc w:val="both"/>
      </w:pPr>
      <w:r w:rsidRPr="00061AB7">
        <w:t>33 2260     9     Электродвигатели переменного тока асинхронные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многоскоростные с высотой оси вращения от 160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250 мм</w:t>
      </w:r>
    </w:p>
    <w:p w:rsidR="00CC4CF9" w:rsidRPr="00061AB7" w:rsidRDefault="00CC4CF9">
      <w:pPr>
        <w:pStyle w:val="ConsPlusCell"/>
        <w:jc w:val="both"/>
      </w:pPr>
      <w:r w:rsidRPr="00061AB7">
        <w:t>33 2300     5     Электродвигатели переменного тока мощностью от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0,25 до 100 кВт прочие</w:t>
      </w:r>
    </w:p>
    <w:p w:rsidR="00CC4CF9" w:rsidRPr="00061AB7" w:rsidRDefault="00CC4CF9">
      <w:pPr>
        <w:pStyle w:val="ConsPlusCell"/>
        <w:jc w:val="both"/>
      </w:pPr>
      <w:r w:rsidRPr="00061AB7">
        <w:t>33 2310     1     Электродвигатели переменного тока с высотой оси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вращения / от 71 до 132 мм</w:t>
      </w:r>
    </w:p>
    <w:p w:rsidR="00CC4CF9" w:rsidRPr="00061AB7" w:rsidRDefault="00CC4CF9">
      <w:pPr>
        <w:pStyle w:val="ConsPlusCell"/>
        <w:jc w:val="both"/>
      </w:pPr>
      <w:r w:rsidRPr="00061AB7">
        <w:t>33 2312     0     - 71 мм</w:t>
      </w:r>
    </w:p>
    <w:p w:rsidR="00CC4CF9" w:rsidRPr="00061AB7" w:rsidRDefault="00CC4CF9">
      <w:pPr>
        <w:pStyle w:val="ConsPlusCell"/>
        <w:jc w:val="both"/>
      </w:pPr>
      <w:r w:rsidRPr="00061AB7">
        <w:t>33 2313     6     - 80 мм</w:t>
      </w:r>
    </w:p>
    <w:p w:rsidR="00CC4CF9" w:rsidRPr="00061AB7" w:rsidRDefault="00CC4CF9">
      <w:pPr>
        <w:pStyle w:val="ConsPlusCell"/>
        <w:jc w:val="both"/>
      </w:pPr>
      <w:r w:rsidRPr="00061AB7">
        <w:t>33 2314     1     - 90 мм</w:t>
      </w:r>
    </w:p>
    <w:p w:rsidR="00CC4CF9" w:rsidRPr="00061AB7" w:rsidRDefault="00CC4CF9">
      <w:pPr>
        <w:pStyle w:val="ConsPlusCell"/>
        <w:jc w:val="both"/>
      </w:pPr>
      <w:r w:rsidRPr="00061AB7">
        <w:t>33 2315     7     - 100 мм</w:t>
      </w:r>
    </w:p>
    <w:p w:rsidR="00CC4CF9" w:rsidRPr="00061AB7" w:rsidRDefault="00CC4CF9">
      <w:pPr>
        <w:pStyle w:val="ConsPlusCell"/>
        <w:jc w:val="both"/>
      </w:pPr>
      <w:r w:rsidRPr="00061AB7">
        <w:t>33 2316     2     - 112 мм</w:t>
      </w:r>
    </w:p>
    <w:p w:rsidR="00CC4CF9" w:rsidRPr="00061AB7" w:rsidRDefault="00CC4CF9">
      <w:pPr>
        <w:pStyle w:val="ConsPlusCell"/>
        <w:jc w:val="both"/>
      </w:pPr>
      <w:r w:rsidRPr="00061AB7">
        <w:t>33 2317     8     - 132 мм</w:t>
      </w:r>
    </w:p>
    <w:p w:rsidR="00CC4CF9" w:rsidRPr="00061AB7" w:rsidRDefault="00CC4CF9">
      <w:pPr>
        <w:pStyle w:val="ConsPlusCell"/>
        <w:jc w:val="both"/>
      </w:pPr>
      <w:r w:rsidRPr="00061AB7">
        <w:t>33 2400     9     Электродвигатели переменного тока мощностью от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0,25 до 100 кВт различного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33 2410     3     Электродвигатели переменного тока с высотой оси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вращения 90 мм / различного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33 2411     9     - деревообрабатывающие</w:t>
      </w:r>
    </w:p>
    <w:p w:rsidR="00CC4CF9" w:rsidRPr="00061AB7" w:rsidRDefault="00CC4CF9">
      <w:pPr>
        <w:pStyle w:val="ConsPlusCell"/>
        <w:jc w:val="both"/>
      </w:pPr>
      <w:r w:rsidRPr="00061AB7">
        <w:t>33 2412     4     - морские</w:t>
      </w:r>
    </w:p>
    <w:p w:rsidR="00CC4CF9" w:rsidRPr="00061AB7" w:rsidRDefault="00CC4CF9">
      <w:pPr>
        <w:pStyle w:val="ConsPlusCell"/>
        <w:jc w:val="both"/>
      </w:pPr>
      <w:r w:rsidRPr="00061AB7">
        <w:t>33 2417     1     - для металлорежущих станков</w:t>
      </w:r>
    </w:p>
    <w:p w:rsidR="00CC4CF9" w:rsidRPr="00061AB7" w:rsidRDefault="00CC4CF9">
      <w:pPr>
        <w:pStyle w:val="ConsPlusCell"/>
        <w:jc w:val="both"/>
      </w:pPr>
      <w:r w:rsidRPr="00061AB7">
        <w:t>33 2419     2     - прочие</w:t>
      </w:r>
    </w:p>
    <w:p w:rsidR="00CC4CF9" w:rsidRPr="00061AB7" w:rsidRDefault="00CC4CF9">
      <w:pPr>
        <w:pStyle w:val="ConsPlusCell"/>
        <w:jc w:val="both"/>
      </w:pPr>
      <w:r w:rsidRPr="00061AB7">
        <w:t>33 2420     8     Электродвигатели переменного тока с высотой оси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вращения 100 мм / различного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33 2421     3     - деревообрабатывающие</w:t>
      </w:r>
    </w:p>
    <w:p w:rsidR="00CC4CF9" w:rsidRPr="00061AB7" w:rsidRDefault="00CC4CF9">
      <w:pPr>
        <w:pStyle w:val="ConsPlusCell"/>
        <w:jc w:val="both"/>
      </w:pPr>
      <w:r w:rsidRPr="00061AB7">
        <w:t>33 2422     9     - морские</w:t>
      </w:r>
    </w:p>
    <w:p w:rsidR="00CC4CF9" w:rsidRPr="00061AB7" w:rsidRDefault="00CC4CF9">
      <w:pPr>
        <w:pStyle w:val="ConsPlusCell"/>
        <w:jc w:val="both"/>
      </w:pPr>
      <w:r w:rsidRPr="00061AB7">
        <w:t>33 2426     0     - синхронные реактивные</w:t>
      </w:r>
    </w:p>
    <w:p w:rsidR="00CC4CF9" w:rsidRPr="00061AB7" w:rsidRDefault="00CC4CF9">
      <w:pPr>
        <w:pStyle w:val="ConsPlusCell"/>
        <w:jc w:val="both"/>
      </w:pPr>
      <w:r w:rsidRPr="00061AB7">
        <w:t>33 2429     7     - прочие</w:t>
      </w:r>
    </w:p>
    <w:p w:rsidR="00CC4CF9" w:rsidRPr="00061AB7" w:rsidRDefault="00CC4CF9">
      <w:pPr>
        <w:pStyle w:val="ConsPlusCell"/>
        <w:jc w:val="both"/>
      </w:pPr>
      <w:r w:rsidRPr="00061AB7">
        <w:t>33 2430     2     Электродвигатели переменного тока с высотой оси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вращения 112 мм / различного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33 2431     8     - деревообрабатывающие</w:t>
      </w:r>
    </w:p>
    <w:p w:rsidR="00CC4CF9" w:rsidRPr="00061AB7" w:rsidRDefault="00CC4CF9">
      <w:pPr>
        <w:pStyle w:val="ConsPlusCell"/>
        <w:jc w:val="both"/>
      </w:pPr>
      <w:r w:rsidRPr="00061AB7">
        <w:t>33 2432     3     - морские</w:t>
      </w:r>
    </w:p>
    <w:p w:rsidR="00CC4CF9" w:rsidRPr="00061AB7" w:rsidRDefault="00CC4CF9">
      <w:pPr>
        <w:pStyle w:val="ConsPlusCell"/>
        <w:jc w:val="both"/>
      </w:pPr>
      <w:r w:rsidRPr="00061AB7">
        <w:t>33 2435     6     - текстильные</w:t>
      </w:r>
    </w:p>
    <w:p w:rsidR="00CC4CF9" w:rsidRPr="00061AB7" w:rsidRDefault="00CC4CF9">
      <w:pPr>
        <w:pStyle w:val="ConsPlusCell"/>
        <w:jc w:val="both"/>
      </w:pPr>
      <w:r w:rsidRPr="00061AB7">
        <w:t>33 2436     5     - синхронные реактивные</w:t>
      </w:r>
    </w:p>
    <w:p w:rsidR="00CC4CF9" w:rsidRPr="00061AB7" w:rsidRDefault="00CC4CF9">
      <w:pPr>
        <w:pStyle w:val="ConsPlusCell"/>
        <w:jc w:val="both"/>
      </w:pPr>
      <w:r w:rsidRPr="00061AB7">
        <w:t>33 2439     1     - прочие</w:t>
      </w:r>
    </w:p>
    <w:p w:rsidR="00CC4CF9" w:rsidRPr="00061AB7" w:rsidRDefault="00CC4CF9">
      <w:pPr>
        <w:pStyle w:val="ConsPlusCell"/>
        <w:jc w:val="both"/>
      </w:pPr>
      <w:r w:rsidRPr="00061AB7">
        <w:t>33 2440     7     Электродвигатели переменного тока с высотой оси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вращения 132 мм / различного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33 2441     2     - деревообрабатывающие</w:t>
      </w:r>
    </w:p>
    <w:p w:rsidR="00CC4CF9" w:rsidRPr="00061AB7" w:rsidRDefault="00CC4CF9">
      <w:pPr>
        <w:pStyle w:val="ConsPlusCell"/>
        <w:jc w:val="both"/>
      </w:pPr>
      <w:r w:rsidRPr="00061AB7">
        <w:t>33 2442     8     - морские</w:t>
      </w:r>
    </w:p>
    <w:p w:rsidR="00CC4CF9" w:rsidRPr="00061AB7" w:rsidRDefault="00CC4CF9">
      <w:pPr>
        <w:pStyle w:val="ConsPlusCell"/>
        <w:jc w:val="both"/>
      </w:pPr>
      <w:r w:rsidRPr="00061AB7">
        <w:t>33 2444     9     - рольганговые</w:t>
      </w:r>
    </w:p>
    <w:p w:rsidR="00CC4CF9" w:rsidRPr="00061AB7" w:rsidRDefault="00CC4CF9">
      <w:pPr>
        <w:pStyle w:val="ConsPlusCell"/>
        <w:jc w:val="both"/>
      </w:pPr>
      <w:r w:rsidRPr="00061AB7">
        <w:t>33 2445     4     - текстильные</w:t>
      </w:r>
    </w:p>
    <w:p w:rsidR="00CC4CF9" w:rsidRPr="00061AB7" w:rsidRDefault="00CC4CF9">
      <w:pPr>
        <w:pStyle w:val="ConsPlusCell"/>
        <w:jc w:val="both"/>
      </w:pPr>
      <w:r w:rsidRPr="00061AB7">
        <w:t>33 2446     0     - синхронные реактивные</w:t>
      </w:r>
    </w:p>
    <w:p w:rsidR="00CC4CF9" w:rsidRPr="00061AB7" w:rsidRDefault="00CC4CF9">
      <w:pPr>
        <w:pStyle w:val="ConsPlusCell"/>
        <w:jc w:val="both"/>
      </w:pPr>
      <w:r w:rsidRPr="00061AB7">
        <w:t>33 2449     6     - прочие</w:t>
      </w:r>
    </w:p>
    <w:p w:rsidR="00CC4CF9" w:rsidRPr="00061AB7" w:rsidRDefault="00CC4CF9">
      <w:pPr>
        <w:pStyle w:val="ConsPlusCell"/>
        <w:jc w:val="both"/>
      </w:pPr>
      <w:r w:rsidRPr="00061AB7">
        <w:t>33 2450     1     Электродвигатели переменного тока с высотой оси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вращения 160 мм / различного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33 2451     7     - деревообрабатывающие</w:t>
      </w:r>
    </w:p>
    <w:p w:rsidR="00CC4CF9" w:rsidRPr="00061AB7" w:rsidRDefault="00CC4CF9">
      <w:pPr>
        <w:pStyle w:val="ConsPlusCell"/>
        <w:jc w:val="both"/>
      </w:pPr>
      <w:r w:rsidRPr="00061AB7">
        <w:t>33 2452     2     - морские</w:t>
      </w:r>
    </w:p>
    <w:p w:rsidR="00CC4CF9" w:rsidRPr="00061AB7" w:rsidRDefault="00CC4CF9">
      <w:pPr>
        <w:pStyle w:val="ConsPlusCell"/>
        <w:jc w:val="both"/>
      </w:pPr>
      <w:r w:rsidRPr="00061AB7">
        <w:t>33 2454     3     - рольганговые</w:t>
      </w:r>
    </w:p>
    <w:p w:rsidR="00CC4CF9" w:rsidRPr="00061AB7" w:rsidRDefault="00CC4CF9">
      <w:pPr>
        <w:pStyle w:val="ConsPlusCell"/>
        <w:jc w:val="both"/>
      </w:pPr>
      <w:r w:rsidRPr="00061AB7">
        <w:t>33 2455     9     - текстильные</w:t>
      </w:r>
    </w:p>
    <w:p w:rsidR="00CC4CF9" w:rsidRPr="00061AB7" w:rsidRDefault="00CC4CF9">
      <w:pPr>
        <w:pStyle w:val="ConsPlusCell"/>
        <w:jc w:val="both"/>
      </w:pPr>
      <w:r w:rsidRPr="00061AB7">
        <w:t>33 2456     4     - синхронные реактивные</w:t>
      </w:r>
    </w:p>
    <w:p w:rsidR="00CC4CF9" w:rsidRPr="00061AB7" w:rsidRDefault="00CC4CF9">
      <w:pPr>
        <w:pStyle w:val="ConsPlusCell"/>
        <w:jc w:val="both"/>
      </w:pPr>
      <w:r w:rsidRPr="00061AB7">
        <w:t>33 2457     3     - мотор-вентиляторы</w:t>
      </w:r>
    </w:p>
    <w:p w:rsidR="00CC4CF9" w:rsidRPr="00061AB7" w:rsidRDefault="00CC4CF9">
      <w:pPr>
        <w:pStyle w:val="ConsPlusCell"/>
        <w:jc w:val="both"/>
      </w:pPr>
      <w:r w:rsidRPr="00061AB7">
        <w:t>33 2459     0     - прочие</w:t>
      </w:r>
    </w:p>
    <w:p w:rsidR="00CC4CF9" w:rsidRPr="00061AB7" w:rsidRDefault="00CC4CF9">
      <w:pPr>
        <w:pStyle w:val="ConsPlusCell"/>
        <w:jc w:val="both"/>
      </w:pPr>
      <w:r w:rsidRPr="00061AB7">
        <w:t>33 2460     6     Электродвигатели переменного тока с высотой оси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вращения 180 мм / различного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33 2461     1     - деревообрабатывающие</w:t>
      </w:r>
    </w:p>
    <w:p w:rsidR="00CC4CF9" w:rsidRPr="00061AB7" w:rsidRDefault="00CC4CF9">
      <w:pPr>
        <w:pStyle w:val="ConsPlusCell"/>
        <w:jc w:val="both"/>
      </w:pPr>
      <w:r w:rsidRPr="00061AB7">
        <w:t>33 2462     7     - морские</w:t>
      </w:r>
    </w:p>
    <w:p w:rsidR="00CC4CF9" w:rsidRPr="00061AB7" w:rsidRDefault="00CC4CF9">
      <w:pPr>
        <w:pStyle w:val="ConsPlusCell"/>
        <w:jc w:val="both"/>
      </w:pPr>
      <w:r w:rsidRPr="00061AB7">
        <w:t>33 2464     8     - рольганговые</w:t>
      </w:r>
    </w:p>
    <w:p w:rsidR="00CC4CF9" w:rsidRPr="00061AB7" w:rsidRDefault="00CC4CF9">
      <w:pPr>
        <w:pStyle w:val="ConsPlusCell"/>
        <w:jc w:val="both"/>
      </w:pPr>
      <w:r w:rsidRPr="00061AB7">
        <w:t>33 2465     3     - текстильные</w:t>
      </w:r>
    </w:p>
    <w:p w:rsidR="00CC4CF9" w:rsidRPr="00061AB7" w:rsidRDefault="00CC4CF9">
      <w:pPr>
        <w:pStyle w:val="ConsPlusCell"/>
        <w:jc w:val="both"/>
      </w:pPr>
      <w:r w:rsidRPr="00061AB7">
        <w:t>33 2466     9     - синхронные реактивные</w:t>
      </w:r>
    </w:p>
    <w:p w:rsidR="00CC4CF9" w:rsidRPr="00061AB7" w:rsidRDefault="00CC4CF9">
      <w:pPr>
        <w:pStyle w:val="ConsPlusCell"/>
        <w:jc w:val="both"/>
      </w:pPr>
      <w:r w:rsidRPr="00061AB7">
        <w:t>33 2469     5     - прочие</w:t>
      </w:r>
    </w:p>
    <w:p w:rsidR="00CC4CF9" w:rsidRPr="00061AB7" w:rsidRDefault="00CC4CF9">
      <w:pPr>
        <w:pStyle w:val="ConsPlusCell"/>
        <w:jc w:val="both"/>
      </w:pPr>
      <w:r w:rsidRPr="00061AB7">
        <w:t>33 2470     0     Электродвигатели переменного тока с высотой оси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вращения 200 мм / различного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33 2472     1     - морские</w:t>
      </w:r>
    </w:p>
    <w:p w:rsidR="00CC4CF9" w:rsidRPr="00061AB7" w:rsidRDefault="00CC4CF9">
      <w:pPr>
        <w:pStyle w:val="ConsPlusCell"/>
        <w:jc w:val="both"/>
      </w:pPr>
      <w:r w:rsidRPr="00061AB7">
        <w:t>33 2474     2     - рольганговые</w:t>
      </w:r>
    </w:p>
    <w:p w:rsidR="00CC4CF9" w:rsidRPr="00061AB7" w:rsidRDefault="00CC4CF9">
      <w:pPr>
        <w:pStyle w:val="ConsPlusCell"/>
        <w:jc w:val="both"/>
      </w:pPr>
      <w:r w:rsidRPr="00061AB7">
        <w:t>33 2475     8     - текстильные</w:t>
      </w:r>
    </w:p>
    <w:p w:rsidR="00CC4CF9" w:rsidRPr="00061AB7" w:rsidRDefault="00CC4CF9">
      <w:pPr>
        <w:pStyle w:val="ConsPlusCell"/>
        <w:jc w:val="both"/>
      </w:pPr>
      <w:r w:rsidRPr="00061AB7">
        <w:t>33 2479     0     - прочие</w:t>
      </w:r>
    </w:p>
    <w:p w:rsidR="00CC4CF9" w:rsidRPr="00061AB7" w:rsidRDefault="00CC4CF9">
      <w:pPr>
        <w:pStyle w:val="ConsPlusCell"/>
        <w:jc w:val="both"/>
      </w:pPr>
      <w:r w:rsidRPr="00061AB7">
        <w:t>33 2480     5     Электродвигатели переменного тока с высотой оси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вращения 250 мм / различного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33 2484     7     - рольганговые</w:t>
      </w:r>
    </w:p>
    <w:p w:rsidR="00CC4CF9" w:rsidRPr="00061AB7" w:rsidRDefault="00CC4CF9">
      <w:pPr>
        <w:pStyle w:val="ConsPlusCell"/>
        <w:jc w:val="both"/>
      </w:pPr>
      <w:r w:rsidRPr="00061AB7">
        <w:t>33 2489     4     - прочие</w:t>
      </w:r>
    </w:p>
    <w:p w:rsidR="00CC4CF9" w:rsidRPr="00061AB7" w:rsidRDefault="00CC4CF9">
      <w:pPr>
        <w:pStyle w:val="ConsPlusCell"/>
        <w:jc w:val="both"/>
      </w:pPr>
      <w:r w:rsidRPr="00061AB7">
        <w:t>33 2500     2     Электродвигатели переменного тока мощностью от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0,25 до 100 кВт унифицированные</w:t>
      </w:r>
    </w:p>
    <w:p w:rsidR="00CC4CF9" w:rsidRPr="00061AB7" w:rsidRDefault="00CC4CF9">
      <w:pPr>
        <w:pStyle w:val="ConsPlusCell"/>
        <w:jc w:val="both"/>
      </w:pPr>
      <w:r w:rsidRPr="00061AB7">
        <w:t>33 2510     7     Электродвигатели переменного тока односкоростные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 высотой оси вращения от 63 до 132 мм</w:t>
      </w:r>
    </w:p>
    <w:p w:rsidR="00CC4CF9" w:rsidRPr="00061AB7" w:rsidRDefault="00CC4CF9">
      <w:pPr>
        <w:pStyle w:val="ConsPlusCell"/>
        <w:jc w:val="both"/>
      </w:pPr>
      <w:r w:rsidRPr="00061AB7">
        <w:t>33 2520     1     Электродвигатели переменного тока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многоскоростные с высотой оси вращения от 63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132 мм</w:t>
      </w:r>
    </w:p>
    <w:p w:rsidR="00CC4CF9" w:rsidRPr="00061AB7" w:rsidRDefault="00CC4CF9">
      <w:pPr>
        <w:pStyle w:val="ConsPlusCell"/>
        <w:jc w:val="both"/>
      </w:pPr>
      <w:r w:rsidRPr="00061AB7">
        <w:t>33 2530     6     Электродвигатели переменного тока односкоростные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 высотой оси вращения от 160 до 250 мм</w:t>
      </w:r>
    </w:p>
    <w:p w:rsidR="00CC4CF9" w:rsidRPr="00061AB7" w:rsidRDefault="00CC4CF9">
      <w:pPr>
        <w:pStyle w:val="ConsPlusCell"/>
        <w:jc w:val="both"/>
      </w:pPr>
      <w:r w:rsidRPr="00061AB7">
        <w:t>33 2540     0     Электродвигатели переменного тока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многоскоростные с высотой оси вращения от 160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250 мм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33 3000     7     Электродвигатели переменного тока мощностью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100 кВт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33 3100     0     Электродвигатели переменного тока мощностью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100 кВт асинхронные от X до XIII габарита включ.</w:t>
      </w:r>
    </w:p>
    <w:p w:rsidR="00CC4CF9" w:rsidRPr="00061AB7" w:rsidRDefault="00CC4CF9">
      <w:pPr>
        <w:pStyle w:val="ConsPlusCell"/>
        <w:jc w:val="both"/>
      </w:pPr>
      <w:r w:rsidRPr="00061AB7">
        <w:t>33 3150     3     Электродвигатели переменного тока асинхронные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X габарита с высотой оси вращения 400 мм /</w:t>
      </w:r>
    </w:p>
    <w:p w:rsidR="00CC4CF9" w:rsidRPr="00061AB7" w:rsidRDefault="00CC4CF9">
      <w:pPr>
        <w:pStyle w:val="ConsPlusCell"/>
        <w:jc w:val="both"/>
      </w:pPr>
      <w:r w:rsidRPr="00061AB7">
        <w:t>33 3151     9     - защищенного, закрытого и закрытого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продуваемого исполнения</w:t>
      </w:r>
    </w:p>
    <w:p w:rsidR="00CC4CF9" w:rsidRPr="00061AB7" w:rsidRDefault="00CC4CF9">
      <w:pPr>
        <w:pStyle w:val="ConsPlusCell"/>
        <w:jc w:val="both"/>
      </w:pPr>
      <w:r w:rsidRPr="00061AB7">
        <w:t>33 3152     4     - закрытого обдуваемого исполнения</w:t>
      </w:r>
    </w:p>
    <w:p w:rsidR="00CC4CF9" w:rsidRPr="00061AB7" w:rsidRDefault="00CC4CF9">
      <w:pPr>
        <w:pStyle w:val="ConsPlusCell"/>
        <w:jc w:val="both"/>
      </w:pPr>
      <w:r w:rsidRPr="00061AB7">
        <w:t>33 3170     2     Электродвигатели переменного тока асинхронные XI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габарита с высотой оси вращения 500 мм /</w:t>
      </w:r>
    </w:p>
    <w:p w:rsidR="00CC4CF9" w:rsidRPr="00061AB7" w:rsidRDefault="00CC4CF9">
      <w:pPr>
        <w:pStyle w:val="ConsPlusCell"/>
        <w:jc w:val="both"/>
      </w:pPr>
      <w:r w:rsidRPr="00061AB7">
        <w:t>33 3171     8     - защищенного закрытого и закрытого продуваемого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исполнения</w:t>
      </w:r>
    </w:p>
    <w:p w:rsidR="00CC4CF9" w:rsidRPr="00061AB7" w:rsidRDefault="00CC4CF9">
      <w:pPr>
        <w:pStyle w:val="ConsPlusCell"/>
        <w:jc w:val="both"/>
      </w:pPr>
      <w:r w:rsidRPr="00061AB7">
        <w:t>33 3172     3     - закрытого обдуваемого исполнения</w:t>
      </w:r>
    </w:p>
    <w:p w:rsidR="00CC4CF9" w:rsidRPr="00061AB7" w:rsidRDefault="00CC4CF9">
      <w:pPr>
        <w:pStyle w:val="ConsPlusCell"/>
        <w:jc w:val="both"/>
      </w:pPr>
      <w:r w:rsidRPr="00061AB7">
        <w:t>33 3180     7     Электродвигатели переменного тока асинхронные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XII габарита с высотой оси вращения 560 мм /</w:t>
      </w:r>
    </w:p>
    <w:p w:rsidR="00CC4CF9" w:rsidRPr="00061AB7" w:rsidRDefault="00CC4CF9">
      <w:pPr>
        <w:pStyle w:val="ConsPlusCell"/>
        <w:jc w:val="both"/>
      </w:pPr>
      <w:r w:rsidRPr="00061AB7">
        <w:t>33 3181     2     - защищенного, закрытого и закрытого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продуваемого исполнения</w:t>
      </w:r>
    </w:p>
    <w:p w:rsidR="00CC4CF9" w:rsidRPr="00061AB7" w:rsidRDefault="00CC4CF9">
      <w:pPr>
        <w:pStyle w:val="ConsPlusCell"/>
        <w:jc w:val="both"/>
      </w:pPr>
      <w:r w:rsidRPr="00061AB7">
        <w:t>33 3190     1     Электродвигатели переменного тока асинхронные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XIII габарита с высотой оси вращения 630 мм /</w:t>
      </w:r>
    </w:p>
    <w:p w:rsidR="00CC4CF9" w:rsidRPr="00061AB7" w:rsidRDefault="00CC4CF9">
      <w:pPr>
        <w:pStyle w:val="ConsPlusCell"/>
        <w:jc w:val="both"/>
      </w:pPr>
      <w:r w:rsidRPr="00061AB7">
        <w:t>33 3191     7     - защищенного, закрытого и закрытого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продуваемого исполнения</w:t>
      </w:r>
    </w:p>
    <w:p w:rsidR="00CC4CF9" w:rsidRPr="00061AB7" w:rsidRDefault="00CC4CF9">
      <w:pPr>
        <w:pStyle w:val="ConsPlusCell"/>
        <w:jc w:val="both"/>
      </w:pPr>
      <w:r w:rsidRPr="00061AB7">
        <w:t>33 3200     4     Электродвигатели переменного тока мощностью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100 кВт асинхронные с высотой оси вращения от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280 до 355 мм</w:t>
      </w:r>
    </w:p>
    <w:p w:rsidR="00CC4CF9" w:rsidRPr="00061AB7" w:rsidRDefault="00CC4CF9">
      <w:pPr>
        <w:pStyle w:val="ConsPlusCell"/>
        <w:jc w:val="both"/>
      </w:pPr>
      <w:r w:rsidRPr="00061AB7">
        <w:t>33 3220     3     Электродвигатели переменного тока асинхронные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высотой оси вращения 280 мм</w:t>
      </w:r>
    </w:p>
    <w:p w:rsidR="00CC4CF9" w:rsidRPr="00061AB7" w:rsidRDefault="00CC4CF9">
      <w:pPr>
        <w:pStyle w:val="ConsPlusCell"/>
        <w:jc w:val="both"/>
      </w:pPr>
      <w:r w:rsidRPr="00061AB7">
        <w:t>33 3230     8     Электродвигатели переменного тока асинхронные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высотой оси вращения 315 мм</w:t>
      </w:r>
    </w:p>
    <w:p w:rsidR="00CC4CF9" w:rsidRPr="00061AB7" w:rsidRDefault="00CC4CF9">
      <w:pPr>
        <w:pStyle w:val="ConsPlusCell"/>
        <w:jc w:val="both"/>
      </w:pPr>
      <w:r w:rsidRPr="00061AB7">
        <w:t>33 3240     2     Электродвигатели переменного тока асинхронные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высотой оси вращения 355 мм</w:t>
      </w:r>
    </w:p>
    <w:p w:rsidR="00CC4CF9" w:rsidRPr="00061AB7" w:rsidRDefault="00CC4CF9">
      <w:pPr>
        <w:pStyle w:val="ConsPlusCell"/>
        <w:jc w:val="both"/>
      </w:pPr>
      <w:r w:rsidRPr="00061AB7">
        <w:t>33 3300     8     Электродвигатели переменного тока мощностью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100 кВт асинхронные от X до XII габарита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высотой оси вращения от 315 до 400 мм</w:t>
      </w:r>
    </w:p>
    <w:p w:rsidR="00CC4CF9" w:rsidRPr="00061AB7" w:rsidRDefault="00CC4CF9">
      <w:pPr>
        <w:pStyle w:val="ConsPlusCell"/>
        <w:jc w:val="both"/>
      </w:pPr>
      <w:r w:rsidRPr="00061AB7">
        <w:t>33 3330     1     Электродвигатели переменного тока асинхронные X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габарита с высотой оси вращения 315 мм /</w:t>
      </w:r>
    </w:p>
    <w:p w:rsidR="00CC4CF9" w:rsidRPr="00061AB7" w:rsidRDefault="00CC4CF9">
      <w:pPr>
        <w:pStyle w:val="ConsPlusCell"/>
        <w:jc w:val="both"/>
      </w:pPr>
      <w:r w:rsidRPr="00061AB7">
        <w:t>33 3331     7     - защищенного исполнения</w:t>
      </w:r>
    </w:p>
    <w:p w:rsidR="00CC4CF9" w:rsidRPr="00061AB7" w:rsidRDefault="00CC4CF9">
      <w:pPr>
        <w:pStyle w:val="ConsPlusCell"/>
        <w:jc w:val="both"/>
      </w:pPr>
      <w:r w:rsidRPr="00061AB7">
        <w:t>33 3332     2     - закрытого обдуваемого исполнения</w:t>
      </w:r>
    </w:p>
    <w:p w:rsidR="00CC4CF9" w:rsidRPr="00061AB7" w:rsidRDefault="00CC4CF9">
      <w:pPr>
        <w:pStyle w:val="ConsPlusCell"/>
        <w:jc w:val="both"/>
      </w:pPr>
      <w:r w:rsidRPr="00061AB7">
        <w:t>33 3340     6     Электродвигатели переменного тока асинхронные XI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габарита с высотой оси вращения 355 мм /</w:t>
      </w:r>
    </w:p>
    <w:p w:rsidR="00CC4CF9" w:rsidRPr="00061AB7" w:rsidRDefault="00CC4CF9">
      <w:pPr>
        <w:pStyle w:val="ConsPlusCell"/>
        <w:jc w:val="both"/>
      </w:pPr>
      <w:r w:rsidRPr="00061AB7">
        <w:t>33 3341     1     - защищенного исполнения</w:t>
      </w:r>
    </w:p>
    <w:p w:rsidR="00CC4CF9" w:rsidRPr="00061AB7" w:rsidRDefault="00CC4CF9">
      <w:pPr>
        <w:pStyle w:val="ConsPlusCell"/>
        <w:jc w:val="both"/>
      </w:pPr>
      <w:r w:rsidRPr="00061AB7">
        <w:t>33 3342     7     - закрытого обдуваемого исполнения</w:t>
      </w:r>
    </w:p>
    <w:p w:rsidR="00CC4CF9" w:rsidRPr="00061AB7" w:rsidRDefault="00CC4CF9">
      <w:pPr>
        <w:pStyle w:val="ConsPlusCell"/>
        <w:jc w:val="both"/>
      </w:pPr>
      <w:r w:rsidRPr="00061AB7">
        <w:t>33 3350     0     Электродвигатели переменного тока асинхронные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XII габарита с высотой оси вращения 400 мм /</w:t>
      </w:r>
    </w:p>
    <w:p w:rsidR="00CC4CF9" w:rsidRPr="00061AB7" w:rsidRDefault="00CC4CF9">
      <w:pPr>
        <w:pStyle w:val="ConsPlusCell"/>
        <w:jc w:val="both"/>
      </w:pPr>
      <w:r w:rsidRPr="00061AB7">
        <w:t>33 3352     1     - закрытого обдуваемого исполнения</w:t>
      </w:r>
    </w:p>
    <w:p w:rsidR="00CC4CF9" w:rsidRPr="00061AB7" w:rsidRDefault="00CC4CF9">
      <w:pPr>
        <w:pStyle w:val="ConsPlusCell"/>
        <w:jc w:val="both"/>
      </w:pPr>
      <w:r w:rsidRPr="00061AB7">
        <w:t>33 3400     1     Электродвигатели переменного тока мощностью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100 кВт асинхронные различного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33 3420     0     Электродвигатели переменного тока асинхронные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различного назначения с высотой оси вращения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280 мм /</w:t>
      </w:r>
    </w:p>
    <w:p w:rsidR="00CC4CF9" w:rsidRPr="00061AB7" w:rsidRDefault="00CC4CF9">
      <w:pPr>
        <w:pStyle w:val="ConsPlusCell"/>
        <w:jc w:val="both"/>
      </w:pPr>
      <w:r w:rsidRPr="00061AB7">
        <w:t>33 3421     6     - защищенного исполнения</w:t>
      </w:r>
    </w:p>
    <w:p w:rsidR="00CC4CF9" w:rsidRPr="00061AB7" w:rsidRDefault="00CC4CF9">
      <w:pPr>
        <w:pStyle w:val="ConsPlusCell"/>
        <w:jc w:val="both"/>
      </w:pPr>
      <w:r w:rsidRPr="00061AB7">
        <w:t>33 3422     1     - закрытого обдуваемого исполнения</w:t>
      </w:r>
    </w:p>
    <w:p w:rsidR="00CC4CF9" w:rsidRPr="00061AB7" w:rsidRDefault="00CC4CF9">
      <w:pPr>
        <w:pStyle w:val="ConsPlusCell"/>
        <w:jc w:val="both"/>
      </w:pPr>
      <w:r w:rsidRPr="00061AB7">
        <w:t>33 3430     5     Электродвигатели переменного тока асинхронные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различного назначения с высотой оси вращения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315 мм /</w:t>
      </w:r>
    </w:p>
    <w:p w:rsidR="00CC4CF9" w:rsidRPr="00061AB7" w:rsidRDefault="00CC4CF9">
      <w:pPr>
        <w:pStyle w:val="ConsPlusCell"/>
        <w:jc w:val="both"/>
      </w:pPr>
      <w:r w:rsidRPr="00061AB7">
        <w:t>33 3431     0     - защищенного исполнения</w:t>
      </w:r>
    </w:p>
    <w:p w:rsidR="00CC4CF9" w:rsidRPr="00061AB7" w:rsidRDefault="00CC4CF9">
      <w:pPr>
        <w:pStyle w:val="ConsPlusCell"/>
        <w:jc w:val="both"/>
      </w:pPr>
      <w:r w:rsidRPr="00061AB7">
        <w:t>33 3432     6     - закрытого обдуваемого исполнения</w:t>
      </w:r>
    </w:p>
    <w:p w:rsidR="00CC4CF9" w:rsidRPr="00061AB7" w:rsidRDefault="00CC4CF9">
      <w:pPr>
        <w:pStyle w:val="ConsPlusCell"/>
        <w:jc w:val="both"/>
      </w:pPr>
      <w:r w:rsidRPr="00061AB7">
        <w:t>33 3440     0     Электродвигатели переменного тока асинхронные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различного назначения с высотой оси вращения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355 мм /</w:t>
      </w:r>
    </w:p>
    <w:p w:rsidR="00CC4CF9" w:rsidRPr="00061AB7" w:rsidRDefault="00CC4CF9">
      <w:pPr>
        <w:pStyle w:val="ConsPlusCell"/>
        <w:jc w:val="both"/>
      </w:pPr>
      <w:r w:rsidRPr="00061AB7">
        <w:t>33 3441     5     - защищенного исполнения</w:t>
      </w:r>
    </w:p>
    <w:p w:rsidR="00CC4CF9" w:rsidRPr="00061AB7" w:rsidRDefault="00CC4CF9">
      <w:pPr>
        <w:pStyle w:val="ConsPlusCell"/>
        <w:jc w:val="both"/>
      </w:pPr>
      <w:r w:rsidRPr="00061AB7">
        <w:t>33 3442     0     - закрытого обдуваемого исполнения</w:t>
      </w:r>
    </w:p>
    <w:p w:rsidR="00CC4CF9" w:rsidRPr="00061AB7" w:rsidRDefault="00CC4CF9">
      <w:pPr>
        <w:pStyle w:val="ConsPlusCell"/>
        <w:jc w:val="both"/>
      </w:pPr>
      <w:r w:rsidRPr="00061AB7">
        <w:t>33 3450     4     Электродвигатели переменного тока асинхронные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различного назначения с высотой оси вращения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400 мм /</w:t>
      </w:r>
    </w:p>
    <w:p w:rsidR="00CC4CF9" w:rsidRPr="00061AB7" w:rsidRDefault="00CC4CF9">
      <w:pPr>
        <w:pStyle w:val="ConsPlusCell"/>
        <w:jc w:val="both"/>
      </w:pPr>
      <w:r w:rsidRPr="00061AB7">
        <w:t>33 3451     4     - защищенного исполнения</w:t>
      </w:r>
    </w:p>
    <w:p w:rsidR="00CC4CF9" w:rsidRPr="00061AB7" w:rsidRDefault="00CC4CF9">
      <w:pPr>
        <w:pStyle w:val="ConsPlusCell"/>
        <w:jc w:val="both"/>
      </w:pPr>
      <w:r w:rsidRPr="00061AB7">
        <w:t>33 3460     9     Электродвигатели переменного тока асинхронные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различного назначения с высотой оси вращения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450 мм /</w:t>
      </w:r>
    </w:p>
    <w:p w:rsidR="00CC4CF9" w:rsidRPr="00061AB7" w:rsidRDefault="00CC4CF9">
      <w:pPr>
        <w:pStyle w:val="ConsPlusCell"/>
        <w:jc w:val="both"/>
      </w:pPr>
      <w:r w:rsidRPr="00061AB7">
        <w:t>33 3461     4     - защищенного исполнения</w:t>
      </w:r>
    </w:p>
    <w:p w:rsidR="00CC4CF9" w:rsidRPr="00061AB7" w:rsidRDefault="00CC4CF9">
      <w:pPr>
        <w:pStyle w:val="ConsPlusCell"/>
        <w:jc w:val="both"/>
      </w:pPr>
      <w:r w:rsidRPr="00061AB7">
        <w:t>33 3470     3     Электродвигатели переменного тока асинхронные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различного назначения с высотой оси вращения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355 мм (кроме входящих в группировку 33 3440) /</w:t>
      </w:r>
    </w:p>
    <w:p w:rsidR="00CC4CF9" w:rsidRPr="00061AB7" w:rsidRDefault="00CC4CF9">
      <w:pPr>
        <w:pStyle w:val="ConsPlusCell"/>
        <w:jc w:val="both"/>
      </w:pPr>
      <w:r w:rsidRPr="00061AB7">
        <w:t>33 3471     9     - защищенного исполнения</w:t>
      </w:r>
    </w:p>
    <w:p w:rsidR="00CC4CF9" w:rsidRPr="00061AB7" w:rsidRDefault="00CC4CF9">
      <w:pPr>
        <w:pStyle w:val="ConsPlusCell"/>
        <w:jc w:val="both"/>
      </w:pPr>
      <w:r w:rsidRPr="00061AB7">
        <w:t>33 3472     4     - закрытого обдуваемого исполнения</w:t>
      </w:r>
    </w:p>
    <w:p w:rsidR="00CC4CF9" w:rsidRPr="00061AB7" w:rsidRDefault="00CC4CF9">
      <w:pPr>
        <w:pStyle w:val="ConsPlusCell"/>
        <w:jc w:val="both"/>
      </w:pPr>
      <w:r w:rsidRPr="00061AB7">
        <w:t>33 3480     8     Электродвигатели переменного тока асинхронные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различного назначения с высотой оси вращения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500 мм /</w:t>
      </w:r>
    </w:p>
    <w:p w:rsidR="00CC4CF9" w:rsidRPr="00061AB7" w:rsidRDefault="00CC4CF9">
      <w:pPr>
        <w:pStyle w:val="ConsPlusCell"/>
        <w:jc w:val="both"/>
      </w:pPr>
      <w:r w:rsidRPr="00061AB7">
        <w:t>33 3481     3     - защищенного исполнения</w:t>
      </w:r>
    </w:p>
    <w:p w:rsidR="00CC4CF9" w:rsidRPr="00061AB7" w:rsidRDefault="00CC4CF9">
      <w:pPr>
        <w:pStyle w:val="ConsPlusCell"/>
        <w:jc w:val="both"/>
      </w:pPr>
      <w:r w:rsidRPr="00061AB7">
        <w:t>33 3600     9     Электродвигатели переменного тока мощностью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св. 100 кВт асинхронные прочие</w:t>
      </w:r>
    </w:p>
    <w:p w:rsidR="00CC4CF9" w:rsidRPr="00061AB7" w:rsidRDefault="00CC4CF9">
      <w:pPr>
        <w:pStyle w:val="ConsPlusCell"/>
        <w:jc w:val="both"/>
      </w:pPr>
      <w:r w:rsidRPr="00061AB7">
        <w:t>33 3610     3     Электродвигатели переменного тока асинхронные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 брызгозащищенного исполнения /</w:t>
      </w:r>
    </w:p>
    <w:p w:rsidR="00CC4CF9" w:rsidRPr="00061AB7" w:rsidRDefault="00CC4CF9">
      <w:pPr>
        <w:pStyle w:val="ConsPlusCell"/>
        <w:jc w:val="both"/>
      </w:pPr>
      <w:r w:rsidRPr="00061AB7">
        <w:t>33 3611     9     - низковольтные до 1000 В включ.</w:t>
      </w:r>
    </w:p>
    <w:p w:rsidR="00CC4CF9" w:rsidRPr="00061AB7" w:rsidRDefault="00CC4CF9">
      <w:pPr>
        <w:pStyle w:val="ConsPlusCell"/>
        <w:jc w:val="both"/>
      </w:pPr>
      <w:r w:rsidRPr="00061AB7">
        <w:t>33 3612     4     - высоковольтные св. 1000 В</w:t>
      </w:r>
    </w:p>
    <w:p w:rsidR="00CC4CF9" w:rsidRPr="00061AB7" w:rsidRDefault="00CC4CF9">
      <w:pPr>
        <w:pStyle w:val="ConsPlusCell"/>
        <w:jc w:val="both"/>
      </w:pPr>
      <w:r w:rsidRPr="00061AB7">
        <w:t>33 3620     8     Электродвигатели переменного тока асинхронные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 защищенные с самовентиляцией /</w:t>
      </w:r>
    </w:p>
    <w:p w:rsidR="00CC4CF9" w:rsidRPr="00061AB7" w:rsidRDefault="00CC4CF9">
      <w:pPr>
        <w:pStyle w:val="ConsPlusCell"/>
        <w:jc w:val="both"/>
      </w:pPr>
      <w:r w:rsidRPr="00061AB7">
        <w:t>33 3622     9     - высоковольтные св. 1000 В</w:t>
      </w:r>
    </w:p>
    <w:p w:rsidR="00CC4CF9" w:rsidRPr="00061AB7" w:rsidRDefault="00CC4CF9">
      <w:pPr>
        <w:pStyle w:val="ConsPlusCell"/>
        <w:jc w:val="both"/>
      </w:pPr>
      <w:r w:rsidRPr="00061AB7">
        <w:t>33 3630     2     Электродвигатели переменного тока асинхронные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 защищенного исполнения /</w:t>
      </w:r>
    </w:p>
    <w:p w:rsidR="00CC4CF9" w:rsidRPr="00061AB7" w:rsidRDefault="00CC4CF9">
      <w:pPr>
        <w:pStyle w:val="ConsPlusCell"/>
        <w:jc w:val="both"/>
      </w:pPr>
      <w:r w:rsidRPr="00061AB7">
        <w:t>33 3632     3     - высоковольтные св. 1000 В</w:t>
      </w:r>
    </w:p>
    <w:p w:rsidR="00CC4CF9" w:rsidRPr="00061AB7" w:rsidRDefault="00CC4CF9">
      <w:pPr>
        <w:pStyle w:val="ConsPlusCell"/>
        <w:jc w:val="both"/>
      </w:pPr>
      <w:r w:rsidRPr="00061AB7">
        <w:t>33 3640     7     Электродвигатели переменного тока асинхронные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 закрытого обдуваемого исполнения /</w:t>
      </w:r>
    </w:p>
    <w:p w:rsidR="00CC4CF9" w:rsidRPr="00061AB7" w:rsidRDefault="00CC4CF9">
      <w:pPr>
        <w:pStyle w:val="ConsPlusCell"/>
        <w:jc w:val="both"/>
      </w:pPr>
      <w:r w:rsidRPr="00061AB7">
        <w:t>33 3641     2     - низковольтные до 1000 В вкл.</w:t>
      </w:r>
    </w:p>
    <w:p w:rsidR="00CC4CF9" w:rsidRPr="00061AB7" w:rsidRDefault="00CC4CF9">
      <w:pPr>
        <w:pStyle w:val="ConsPlusCell"/>
        <w:jc w:val="both"/>
      </w:pPr>
      <w:r w:rsidRPr="00061AB7">
        <w:t>33 3642     8     - высоковольтные св. 1000 В</w:t>
      </w:r>
    </w:p>
    <w:p w:rsidR="00CC4CF9" w:rsidRPr="00061AB7" w:rsidRDefault="00CC4CF9">
      <w:pPr>
        <w:pStyle w:val="ConsPlusCell"/>
        <w:jc w:val="both"/>
      </w:pPr>
      <w:r w:rsidRPr="00061AB7">
        <w:t>33 3650     1     Электродвигатели переменного тока асинхронные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 закрытого продуваемого исполнения /</w:t>
      </w:r>
    </w:p>
    <w:p w:rsidR="00CC4CF9" w:rsidRPr="00061AB7" w:rsidRDefault="00CC4CF9">
      <w:pPr>
        <w:pStyle w:val="ConsPlusCell"/>
        <w:jc w:val="both"/>
      </w:pPr>
      <w:r w:rsidRPr="00061AB7">
        <w:t>33 3651     7     - низковольтные до 1000 В</w:t>
      </w:r>
    </w:p>
    <w:p w:rsidR="00CC4CF9" w:rsidRPr="00061AB7" w:rsidRDefault="00CC4CF9">
      <w:pPr>
        <w:pStyle w:val="ConsPlusCell"/>
        <w:jc w:val="both"/>
      </w:pPr>
      <w:r w:rsidRPr="00061AB7">
        <w:t>33 3670     0     Электродвигатели переменного тока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специализированные /</w:t>
      </w:r>
    </w:p>
    <w:p w:rsidR="00CC4CF9" w:rsidRPr="00061AB7" w:rsidRDefault="00CC4CF9">
      <w:pPr>
        <w:pStyle w:val="ConsPlusCell"/>
        <w:jc w:val="both"/>
      </w:pPr>
      <w:r w:rsidRPr="00061AB7">
        <w:t>33 3671     6     - низковольтные до 1000 В</w:t>
      </w:r>
    </w:p>
    <w:p w:rsidR="00CC4CF9" w:rsidRPr="00061AB7" w:rsidRDefault="00CC4CF9">
      <w:pPr>
        <w:pStyle w:val="ConsPlusCell"/>
        <w:jc w:val="both"/>
      </w:pPr>
      <w:r w:rsidRPr="00061AB7">
        <w:t>33 3672     1     - высоковольтные св. 1000 В</w:t>
      </w:r>
    </w:p>
    <w:p w:rsidR="00CC4CF9" w:rsidRPr="00061AB7" w:rsidRDefault="00CC4CF9">
      <w:pPr>
        <w:pStyle w:val="ConsPlusCell"/>
        <w:jc w:val="both"/>
      </w:pPr>
      <w:r w:rsidRPr="00061AB7">
        <w:t>33 3800     6     Электродвигатели переменного тока мощностью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св. 100 кВт синхронные</w:t>
      </w:r>
    </w:p>
    <w:p w:rsidR="00CC4CF9" w:rsidRPr="00061AB7" w:rsidRDefault="00CC4CF9">
      <w:pPr>
        <w:pStyle w:val="ConsPlusCell"/>
        <w:jc w:val="both"/>
      </w:pPr>
      <w:r w:rsidRPr="00061AB7">
        <w:t>33 3850     9     Электродвигатели переменного тока синхронные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высотой оси вращения 400 мм /</w:t>
      </w:r>
    </w:p>
    <w:p w:rsidR="00CC4CF9" w:rsidRPr="00061AB7" w:rsidRDefault="00CC4CF9">
      <w:pPr>
        <w:pStyle w:val="ConsPlusCell"/>
        <w:jc w:val="both"/>
      </w:pPr>
      <w:r w:rsidRPr="00061AB7">
        <w:t>33 3851     4     - общепромышленного применения</w:t>
      </w:r>
    </w:p>
    <w:p w:rsidR="00CC4CF9" w:rsidRPr="00061AB7" w:rsidRDefault="00CC4CF9">
      <w:pPr>
        <w:pStyle w:val="ConsPlusCell"/>
        <w:jc w:val="both"/>
      </w:pPr>
      <w:r w:rsidRPr="00061AB7">
        <w:t>33 3870     8     Электродвигатели переменного тока синхронные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высотой оси вращения 500 мм /</w:t>
      </w:r>
    </w:p>
    <w:p w:rsidR="00CC4CF9" w:rsidRPr="00061AB7" w:rsidRDefault="00CC4CF9">
      <w:pPr>
        <w:pStyle w:val="ConsPlusCell"/>
        <w:jc w:val="both"/>
      </w:pPr>
      <w:r w:rsidRPr="00061AB7">
        <w:t>33 3880     2     Электродвигатели переменного тока синхронные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высотой оси вращения 560 мм</w:t>
      </w:r>
    </w:p>
    <w:p w:rsidR="00CC4CF9" w:rsidRPr="00061AB7" w:rsidRDefault="00CC4CF9">
      <w:pPr>
        <w:pStyle w:val="ConsPlusCell"/>
        <w:jc w:val="both"/>
      </w:pPr>
      <w:r w:rsidRPr="00061AB7">
        <w:t>33 3890     7     Электродвигатели переменного тока синхронные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высотой оси вращения 630 мм /</w:t>
      </w:r>
    </w:p>
    <w:p w:rsidR="00CC4CF9" w:rsidRPr="00061AB7" w:rsidRDefault="00CC4CF9">
      <w:pPr>
        <w:pStyle w:val="ConsPlusCell"/>
        <w:jc w:val="both"/>
      </w:pPr>
      <w:r w:rsidRPr="00061AB7">
        <w:t>33 3891     2     - общепромышленного применения</w:t>
      </w:r>
    </w:p>
    <w:p w:rsidR="00CC4CF9" w:rsidRPr="00061AB7" w:rsidRDefault="00CC4CF9">
      <w:pPr>
        <w:pStyle w:val="ConsPlusCell"/>
        <w:jc w:val="both"/>
      </w:pPr>
      <w:r w:rsidRPr="00061AB7">
        <w:t>33 3893     3     - для буровых установок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33 4000     8     Электродвигатели взрывобезопасные, врубово-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комбайновые и электробуры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33 4100     3     Электродвигатели взрывобезопасные</w:t>
      </w:r>
    </w:p>
    <w:p w:rsidR="00CC4CF9" w:rsidRPr="00061AB7" w:rsidRDefault="00CC4CF9">
      <w:pPr>
        <w:pStyle w:val="ConsPlusCell"/>
        <w:jc w:val="both"/>
      </w:pPr>
      <w:r w:rsidRPr="00061AB7">
        <w:t>33 4110     8     Электродвигатели взрывобезопасные единой серии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 0 до V габарита вкл.</w:t>
      </w:r>
    </w:p>
    <w:p w:rsidR="00CC4CF9" w:rsidRPr="00061AB7" w:rsidRDefault="00CC4CF9">
      <w:pPr>
        <w:pStyle w:val="ConsPlusCell"/>
        <w:jc w:val="both"/>
      </w:pPr>
      <w:r w:rsidRPr="00061AB7">
        <w:t>33 4111     3     - 0 габарита</w:t>
      </w:r>
    </w:p>
    <w:p w:rsidR="00CC4CF9" w:rsidRPr="00061AB7" w:rsidRDefault="00CC4CF9">
      <w:pPr>
        <w:pStyle w:val="ConsPlusCell"/>
        <w:jc w:val="both"/>
      </w:pPr>
      <w:r w:rsidRPr="00061AB7">
        <w:t>33 4112     9     - I габарита</w:t>
      </w:r>
    </w:p>
    <w:p w:rsidR="00CC4CF9" w:rsidRPr="00061AB7" w:rsidRDefault="00CC4CF9">
      <w:pPr>
        <w:pStyle w:val="ConsPlusCell"/>
        <w:jc w:val="both"/>
      </w:pPr>
      <w:r w:rsidRPr="00061AB7">
        <w:t>33 4113     4     - II габарита</w:t>
      </w:r>
    </w:p>
    <w:p w:rsidR="00CC4CF9" w:rsidRPr="00061AB7" w:rsidRDefault="00CC4CF9">
      <w:pPr>
        <w:pStyle w:val="ConsPlusCell"/>
        <w:jc w:val="both"/>
      </w:pPr>
      <w:r w:rsidRPr="00061AB7">
        <w:t>33 4114     9     - III габарита</w:t>
      </w:r>
    </w:p>
    <w:p w:rsidR="00CC4CF9" w:rsidRPr="00061AB7" w:rsidRDefault="00CC4CF9">
      <w:pPr>
        <w:pStyle w:val="ConsPlusCell"/>
        <w:jc w:val="both"/>
      </w:pPr>
      <w:r w:rsidRPr="00061AB7">
        <w:t>33 4115     5     - IV габарита</w:t>
      </w:r>
    </w:p>
    <w:p w:rsidR="00CC4CF9" w:rsidRPr="00061AB7" w:rsidRDefault="00CC4CF9">
      <w:pPr>
        <w:pStyle w:val="ConsPlusCell"/>
        <w:jc w:val="both"/>
      </w:pPr>
      <w:r w:rsidRPr="00061AB7">
        <w:t>33 4116     0     - V габарита</w:t>
      </w:r>
    </w:p>
    <w:p w:rsidR="00CC4CF9" w:rsidRPr="00061AB7" w:rsidRDefault="00CC4CF9">
      <w:pPr>
        <w:pStyle w:val="ConsPlusCell"/>
        <w:jc w:val="both"/>
      </w:pPr>
      <w:r w:rsidRPr="00061AB7">
        <w:t>33 4120     2     Электродвигатели взрывобезопасные единой серии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VI габарита и свыше</w:t>
      </w:r>
    </w:p>
    <w:p w:rsidR="00CC4CF9" w:rsidRPr="00061AB7" w:rsidRDefault="00CC4CF9">
      <w:pPr>
        <w:pStyle w:val="ConsPlusCell"/>
        <w:jc w:val="both"/>
      </w:pPr>
      <w:r w:rsidRPr="00061AB7">
        <w:t>33 4121     8     - VI габарита</w:t>
      </w:r>
    </w:p>
    <w:p w:rsidR="00CC4CF9" w:rsidRPr="00061AB7" w:rsidRDefault="00CC4CF9">
      <w:pPr>
        <w:pStyle w:val="ConsPlusCell"/>
        <w:jc w:val="both"/>
      </w:pPr>
      <w:r w:rsidRPr="00061AB7">
        <w:t>33 4122     3     - VII габарита</w:t>
      </w:r>
    </w:p>
    <w:p w:rsidR="00CC4CF9" w:rsidRPr="00061AB7" w:rsidRDefault="00CC4CF9">
      <w:pPr>
        <w:pStyle w:val="ConsPlusCell"/>
        <w:jc w:val="both"/>
      </w:pPr>
      <w:r w:rsidRPr="00061AB7">
        <w:t>33 4123     9     - VIII габарита</w:t>
      </w:r>
    </w:p>
    <w:p w:rsidR="00CC4CF9" w:rsidRPr="00061AB7" w:rsidRDefault="00CC4CF9">
      <w:pPr>
        <w:pStyle w:val="ConsPlusCell"/>
        <w:jc w:val="both"/>
      </w:pPr>
      <w:r w:rsidRPr="00061AB7">
        <w:t>33 4124     4     - IX габарита</w:t>
      </w:r>
    </w:p>
    <w:p w:rsidR="00CC4CF9" w:rsidRPr="00061AB7" w:rsidRDefault="00CC4CF9">
      <w:pPr>
        <w:pStyle w:val="ConsPlusCell"/>
        <w:jc w:val="both"/>
      </w:pPr>
      <w:r w:rsidRPr="00061AB7">
        <w:t>33 4125     2     - X габарита</w:t>
      </w:r>
    </w:p>
    <w:p w:rsidR="00CC4CF9" w:rsidRPr="00061AB7" w:rsidRDefault="00CC4CF9">
      <w:pPr>
        <w:pStyle w:val="ConsPlusCell"/>
        <w:jc w:val="both"/>
      </w:pPr>
      <w:r w:rsidRPr="00061AB7">
        <w:t>33 4126     5     - XI габарита</w:t>
      </w:r>
    </w:p>
    <w:p w:rsidR="00CC4CF9" w:rsidRPr="00061AB7" w:rsidRDefault="00CC4CF9">
      <w:pPr>
        <w:pStyle w:val="ConsPlusCell"/>
        <w:jc w:val="both"/>
      </w:pPr>
      <w:r w:rsidRPr="00061AB7">
        <w:t>33 4127     0     - XII габарита</w:t>
      </w:r>
    </w:p>
    <w:p w:rsidR="00CC4CF9" w:rsidRPr="00061AB7" w:rsidRDefault="00CC4CF9">
      <w:pPr>
        <w:pStyle w:val="ConsPlusCell"/>
        <w:jc w:val="both"/>
      </w:pPr>
      <w:r w:rsidRPr="00061AB7">
        <w:t>33 4130     7     Электродвигатели взрывобезопасные (кроме единых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серий) / от 0 до V габарита включ.</w:t>
      </w:r>
    </w:p>
    <w:p w:rsidR="00CC4CF9" w:rsidRPr="00061AB7" w:rsidRDefault="00CC4CF9">
      <w:pPr>
        <w:pStyle w:val="ConsPlusCell"/>
        <w:jc w:val="both"/>
      </w:pPr>
      <w:r w:rsidRPr="00061AB7">
        <w:t>33 4131     2     - 0 габарита</w:t>
      </w:r>
    </w:p>
    <w:p w:rsidR="00CC4CF9" w:rsidRPr="00061AB7" w:rsidRDefault="00CC4CF9">
      <w:pPr>
        <w:pStyle w:val="ConsPlusCell"/>
        <w:jc w:val="both"/>
      </w:pPr>
      <w:r w:rsidRPr="00061AB7">
        <w:t>33 4132     8     - I габарита</w:t>
      </w:r>
    </w:p>
    <w:p w:rsidR="00CC4CF9" w:rsidRPr="00061AB7" w:rsidRDefault="00CC4CF9">
      <w:pPr>
        <w:pStyle w:val="ConsPlusCell"/>
        <w:jc w:val="both"/>
      </w:pPr>
      <w:r w:rsidRPr="00061AB7">
        <w:t>33 4133     3     - II габарита</w:t>
      </w:r>
    </w:p>
    <w:p w:rsidR="00CC4CF9" w:rsidRPr="00061AB7" w:rsidRDefault="00CC4CF9">
      <w:pPr>
        <w:pStyle w:val="ConsPlusCell"/>
        <w:jc w:val="both"/>
      </w:pPr>
      <w:r w:rsidRPr="00061AB7">
        <w:t>33 4134     9     - III габарита</w:t>
      </w:r>
    </w:p>
    <w:p w:rsidR="00CC4CF9" w:rsidRPr="00061AB7" w:rsidRDefault="00CC4CF9">
      <w:pPr>
        <w:pStyle w:val="ConsPlusCell"/>
        <w:jc w:val="both"/>
      </w:pPr>
      <w:r w:rsidRPr="00061AB7">
        <w:t>33 4135     4     - IV габарита</w:t>
      </w:r>
    </w:p>
    <w:p w:rsidR="00CC4CF9" w:rsidRPr="00061AB7" w:rsidRDefault="00CC4CF9">
      <w:pPr>
        <w:pStyle w:val="ConsPlusCell"/>
        <w:jc w:val="both"/>
      </w:pPr>
      <w:r w:rsidRPr="00061AB7">
        <w:t>33 4136     6     - V габарита</w:t>
      </w:r>
    </w:p>
    <w:p w:rsidR="00CC4CF9" w:rsidRPr="00061AB7" w:rsidRDefault="00CC4CF9">
      <w:pPr>
        <w:pStyle w:val="ConsPlusCell"/>
        <w:jc w:val="both"/>
      </w:pPr>
      <w:r w:rsidRPr="00061AB7">
        <w:t>33 4140     1     Электродвигатели взрывобезопасные (кроме единых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серий) / VI габарита и свыше</w:t>
      </w:r>
    </w:p>
    <w:p w:rsidR="00CC4CF9" w:rsidRPr="00061AB7" w:rsidRDefault="00CC4CF9">
      <w:pPr>
        <w:pStyle w:val="ConsPlusCell"/>
        <w:jc w:val="both"/>
      </w:pPr>
      <w:r w:rsidRPr="00061AB7">
        <w:t>33 4141     7     - VI габарита</w:t>
      </w:r>
    </w:p>
    <w:p w:rsidR="00CC4CF9" w:rsidRPr="00061AB7" w:rsidRDefault="00CC4CF9">
      <w:pPr>
        <w:pStyle w:val="ConsPlusCell"/>
        <w:jc w:val="both"/>
      </w:pPr>
      <w:r w:rsidRPr="00061AB7">
        <w:t>33 4142     2     - VII габарита</w:t>
      </w:r>
    </w:p>
    <w:p w:rsidR="00CC4CF9" w:rsidRPr="00061AB7" w:rsidRDefault="00CC4CF9">
      <w:pPr>
        <w:pStyle w:val="ConsPlusCell"/>
        <w:jc w:val="both"/>
      </w:pPr>
      <w:r w:rsidRPr="00061AB7">
        <w:t>33 4143     8     - VIII габарита</w:t>
      </w:r>
    </w:p>
    <w:p w:rsidR="00CC4CF9" w:rsidRPr="00061AB7" w:rsidRDefault="00CC4CF9">
      <w:pPr>
        <w:pStyle w:val="ConsPlusCell"/>
        <w:jc w:val="both"/>
      </w:pPr>
      <w:r w:rsidRPr="00061AB7">
        <w:t>33 4144     3     - IX габарита</w:t>
      </w:r>
    </w:p>
    <w:p w:rsidR="00CC4CF9" w:rsidRPr="00061AB7" w:rsidRDefault="00CC4CF9">
      <w:pPr>
        <w:pStyle w:val="ConsPlusCell"/>
        <w:jc w:val="both"/>
      </w:pPr>
      <w:r w:rsidRPr="00061AB7">
        <w:t>33 4145     9     - X габарита</w:t>
      </w:r>
    </w:p>
    <w:p w:rsidR="00CC4CF9" w:rsidRPr="00061AB7" w:rsidRDefault="00CC4CF9">
      <w:pPr>
        <w:pStyle w:val="ConsPlusCell"/>
        <w:jc w:val="both"/>
      </w:pPr>
      <w:r w:rsidRPr="00061AB7">
        <w:t>33 4146     4     - XI габарита</w:t>
      </w:r>
    </w:p>
    <w:p w:rsidR="00CC4CF9" w:rsidRPr="00061AB7" w:rsidRDefault="00CC4CF9">
      <w:pPr>
        <w:pStyle w:val="ConsPlusCell"/>
        <w:jc w:val="both"/>
      </w:pPr>
      <w:r w:rsidRPr="00061AB7">
        <w:t>33 4147     0     - XII габарита</w:t>
      </w:r>
    </w:p>
    <w:p w:rsidR="00CC4CF9" w:rsidRPr="00061AB7" w:rsidRDefault="00CC4CF9">
      <w:pPr>
        <w:pStyle w:val="ConsPlusCell"/>
        <w:jc w:val="both"/>
      </w:pPr>
      <w:r w:rsidRPr="00061AB7">
        <w:t>33 4150     6     Электродвигатели взрывобезопасные с высотой оси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вращения от 63 до 160 мм</w:t>
      </w:r>
    </w:p>
    <w:p w:rsidR="00CC4CF9" w:rsidRPr="00061AB7" w:rsidRDefault="00CC4CF9">
      <w:pPr>
        <w:pStyle w:val="ConsPlusCell"/>
        <w:jc w:val="both"/>
      </w:pPr>
      <w:r w:rsidRPr="00061AB7">
        <w:t>33 4160     0     Электродвигатели взрывобезопасные с высотой оси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вращения от 180 до 450 мм</w:t>
      </w:r>
    </w:p>
    <w:p w:rsidR="00CC4CF9" w:rsidRPr="00061AB7" w:rsidRDefault="00CC4CF9">
      <w:pPr>
        <w:pStyle w:val="ConsPlusCell"/>
        <w:jc w:val="both"/>
      </w:pPr>
      <w:r w:rsidRPr="00061AB7">
        <w:t>33 4170     5     Электродвигатели взрывобезопасные с высотой оси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вращения св. 500 мм</w:t>
      </w:r>
    </w:p>
    <w:p w:rsidR="00CC4CF9" w:rsidRPr="00061AB7" w:rsidRDefault="00CC4CF9">
      <w:pPr>
        <w:pStyle w:val="ConsPlusCell"/>
        <w:jc w:val="both"/>
      </w:pPr>
      <w:r w:rsidRPr="00061AB7">
        <w:t>33 4180     4     Электродвигатели взрывобезопасные прочие /</w:t>
      </w:r>
    </w:p>
    <w:p w:rsidR="00CC4CF9" w:rsidRPr="00061AB7" w:rsidRDefault="00CC4CF9">
      <w:pPr>
        <w:pStyle w:val="ConsPlusCell"/>
        <w:jc w:val="both"/>
      </w:pPr>
      <w:r w:rsidRPr="00061AB7">
        <w:t>33 4181     5     - постоянного тока</w:t>
      </w:r>
    </w:p>
    <w:p w:rsidR="00CC4CF9" w:rsidRPr="00061AB7" w:rsidRDefault="00CC4CF9">
      <w:pPr>
        <w:pStyle w:val="ConsPlusCell"/>
        <w:jc w:val="both"/>
      </w:pPr>
      <w:r w:rsidRPr="00061AB7">
        <w:t>33 4182     0     - синхронные малой мощности</w:t>
      </w:r>
    </w:p>
    <w:p w:rsidR="00CC4CF9" w:rsidRPr="00061AB7" w:rsidRDefault="00CC4CF9">
      <w:pPr>
        <w:pStyle w:val="ConsPlusCell"/>
        <w:jc w:val="both"/>
      </w:pPr>
      <w:r w:rsidRPr="00061AB7">
        <w:t>33 4183     6     - асинхронные линейные</w:t>
      </w:r>
    </w:p>
    <w:p w:rsidR="00CC4CF9" w:rsidRPr="00061AB7" w:rsidRDefault="00CC4CF9">
      <w:pPr>
        <w:pStyle w:val="ConsPlusCell"/>
        <w:jc w:val="both"/>
      </w:pPr>
      <w:r w:rsidRPr="00061AB7">
        <w:t>33 4200     7     Электродвигатели врубово-комбайновые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(врубовые)</w:t>
      </w:r>
    </w:p>
    <w:p w:rsidR="00CC4CF9" w:rsidRPr="00061AB7" w:rsidRDefault="00CC4CF9">
      <w:pPr>
        <w:pStyle w:val="ConsPlusCell"/>
        <w:jc w:val="both"/>
      </w:pPr>
      <w:r w:rsidRPr="00061AB7">
        <w:t>33 4210     1     Электродвигатели врубово-комбайновые /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воздушным и водяным охлаждением</w:t>
      </w:r>
    </w:p>
    <w:p w:rsidR="00CC4CF9" w:rsidRPr="00061AB7" w:rsidRDefault="00CC4CF9">
      <w:pPr>
        <w:pStyle w:val="ConsPlusCell"/>
        <w:jc w:val="both"/>
      </w:pPr>
      <w:r w:rsidRPr="00061AB7">
        <w:t>33 4211     7     - с воздушным охлаждением</w:t>
      </w:r>
    </w:p>
    <w:p w:rsidR="00CC4CF9" w:rsidRPr="00061AB7" w:rsidRDefault="00CC4CF9">
      <w:pPr>
        <w:pStyle w:val="ConsPlusCell"/>
        <w:jc w:val="both"/>
      </w:pPr>
      <w:r w:rsidRPr="00061AB7">
        <w:t>33 4212     2     - с водяным охлаждением</w:t>
      </w:r>
    </w:p>
    <w:p w:rsidR="00CC4CF9" w:rsidRPr="00061AB7" w:rsidRDefault="00CC4CF9">
      <w:pPr>
        <w:pStyle w:val="ConsPlusCell"/>
        <w:jc w:val="both"/>
      </w:pPr>
      <w:r w:rsidRPr="00061AB7">
        <w:t>33 4300     0     Электробуры и электромеханические вибраторы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N 44/2002 ОКП)</w:t>
      </w:r>
    </w:p>
    <w:p w:rsidR="00CC4CF9" w:rsidRPr="00061AB7" w:rsidRDefault="00CC4CF9">
      <w:pPr>
        <w:pStyle w:val="ConsPlusCell"/>
        <w:jc w:val="both"/>
      </w:pPr>
      <w:r w:rsidRPr="00061AB7">
        <w:t>33 4310     5     Электробуры вращающиеся, снаряды буровые</w:t>
      </w:r>
    </w:p>
    <w:p w:rsidR="00CC4CF9" w:rsidRPr="00061AB7" w:rsidRDefault="00CC4CF9">
      <w:pPr>
        <w:pStyle w:val="ConsPlusCell"/>
        <w:jc w:val="both"/>
      </w:pPr>
      <w:r w:rsidRPr="00061AB7">
        <w:t>33 4311     0     Электробуры вращающиеся с асинхронными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двигателями</w:t>
      </w:r>
    </w:p>
    <w:p w:rsidR="00CC4CF9" w:rsidRPr="00061AB7" w:rsidRDefault="00CC4CF9">
      <w:pPr>
        <w:pStyle w:val="ConsPlusCell"/>
        <w:jc w:val="both"/>
      </w:pPr>
      <w:r w:rsidRPr="00061AB7">
        <w:t>33 4312     6     Снаряды буровые с электровибробуром</w:t>
      </w:r>
    </w:p>
    <w:p w:rsidR="00CC4CF9" w:rsidRPr="00061AB7" w:rsidRDefault="00CC4CF9">
      <w:pPr>
        <w:pStyle w:val="ConsPlusCell"/>
        <w:jc w:val="both"/>
      </w:pPr>
      <w:r w:rsidRPr="00061AB7">
        <w:t>33 4340     9     Изделия комплектующие к электробурам</w:t>
      </w:r>
    </w:p>
    <w:p w:rsidR="00CC4CF9" w:rsidRPr="00061AB7" w:rsidRDefault="00CC4CF9">
      <w:pPr>
        <w:pStyle w:val="ConsPlusCell"/>
        <w:jc w:val="both"/>
      </w:pPr>
      <w:r w:rsidRPr="00061AB7">
        <w:t>33 4341     4     Системы телеметрические</w:t>
      </w:r>
    </w:p>
    <w:p w:rsidR="00CC4CF9" w:rsidRPr="00061AB7" w:rsidRDefault="00CC4CF9">
      <w:pPr>
        <w:pStyle w:val="ConsPlusCell"/>
        <w:jc w:val="both"/>
      </w:pPr>
      <w:r w:rsidRPr="00061AB7">
        <w:t>33 4342     4     Устройства контроля изоляции</w:t>
      </w:r>
    </w:p>
    <w:p w:rsidR="00CC4CF9" w:rsidRPr="00061AB7" w:rsidRDefault="00CC4CF9">
      <w:pPr>
        <w:pStyle w:val="ConsPlusCell"/>
        <w:jc w:val="both"/>
      </w:pPr>
      <w:r w:rsidRPr="00061AB7">
        <w:t>33 4343     5     Механизмы искривления</w:t>
      </w:r>
    </w:p>
    <w:p w:rsidR="00CC4CF9" w:rsidRPr="00061AB7" w:rsidRDefault="00CC4CF9">
      <w:pPr>
        <w:pStyle w:val="ConsPlusCell"/>
        <w:jc w:val="both"/>
      </w:pPr>
      <w:r w:rsidRPr="00061AB7">
        <w:t>33 4344     0     Редукторы</w:t>
      </w:r>
    </w:p>
    <w:p w:rsidR="00CC4CF9" w:rsidRPr="00061AB7" w:rsidRDefault="00CC4CF9">
      <w:pPr>
        <w:pStyle w:val="ConsPlusCell"/>
        <w:jc w:val="both"/>
      </w:pPr>
      <w:r w:rsidRPr="00061AB7">
        <w:t>33 4345     6     Токоприемники</w:t>
      </w:r>
    </w:p>
    <w:p w:rsidR="00CC4CF9" w:rsidRPr="00061AB7" w:rsidRDefault="00CC4CF9">
      <w:pPr>
        <w:pStyle w:val="ConsPlusCell"/>
        <w:jc w:val="both"/>
      </w:pPr>
      <w:r w:rsidRPr="00061AB7">
        <w:t>33 4349     8     Изделия комплектующие к электробурам прочие</w:t>
      </w:r>
    </w:p>
    <w:p w:rsidR="00CC4CF9" w:rsidRPr="00061AB7" w:rsidRDefault="00CC4CF9">
      <w:pPr>
        <w:pStyle w:val="ConsPlusCell"/>
        <w:jc w:val="both"/>
      </w:pPr>
      <w:r w:rsidRPr="00061AB7">
        <w:t>33 4350     3     Электромеханические вибраторы общего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назначения /</w:t>
      </w:r>
    </w:p>
    <w:p w:rsidR="00CC4CF9" w:rsidRPr="00061AB7" w:rsidRDefault="00CC4CF9">
      <w:pPr>
        <w:pStyle w:val="ConsPlusCell"/>
        <w:jc w:val="both"/>
      </w:pPr>
      <w:r w:rsidRPr="00061AB7">
        <w:t>(код 33 4350 введен Изменением N 44/2002 ОКП)</w:t>
      </w:r>
    </w:p>
    <w:p w:rsidR="00CC4CF9" w:rsidRPr="00061AB7" w:rsidRDefault="00CC4CF9">
      <w:pPr>
        <w:pStyle w:val="ConsPlusCell"/>
        <w:jc w:val="both"/>
      </w:pPr>
      <w:r w:rsidRPr="00061AB7">
        <w:t>33 4351     9     - с круговыми колебаниями</w:t>
      </w:r>
    </w:p>
    <w:p w:rsidR="00CC4CF9" w:rsidRPr="00061AB7" w:rsidRDefault="00CC4CF9">
      <w:pPr>
        <w:pStyle w:val="ConsPlusCell"/>
        <w:jc w:val="both"/>
      </w:pPr>
      <w:r w:rsidRPr="00061AB7">
        <w:t>(код 33 4351 введен Изменением N 44/2002 ОКП)</w:t>
      </w:r>
    </w:p>
    <w:p w:rsidR="00CC4CF9" w:rsidRPr="00061AB7" w:rsidRDefault="00CC4CF9">
      <w:pPr>
        <w:pStyle w:val="ConsPlusCell"/>
        <w:jc w:val="both"/>
      </w:pPr>
      <w:r w:rsidRPr="00061AB7">
        <w:t>33 4352     4     - с направленными колебаниями</w:t>
      </w:r>
    </w:p>
    <w:p w:rsidR="00CC4CF9" w:rsidRPr="00061AB7" w:rsidRDefault="00CC4CF9">
      <w:pPr>
        <w:pStyle w:val="ConsPlusCell"/>
        <w:jc w:val="both"/>
      </w:pPr>
      <w:r w:rsidRPr="00061AB7">
        <w:t>(код 33 4352 введен Изменением N 44/2002 ОКП)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33 5000     2     Электродвигатели крановые и машины электрические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тягового оборудования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33 5100     6     Электродвигатели крановые</w:t>
      </w:r>
    </w:p>
    <w:p w:rsidR="00CC4CF9" w:rsidRPr="00061AB7" w:rsidRDefault="00CC4CF9">
      <w:pPr>
        <w:pStyle w:val="ConsPlusCell"/>
        <w:jc w:val="both"/>
      </w:pPr>
      <w:r w:rsidRPr="00061AB7">
        <w:t>33 5110     0     Электродвигатели крановые постоянного тока /</w:t>
      </w:r>
    </w:p>
    <w:p w:rsidR="00CC4CF9" w:rsidRPr="00061AB7" w:rsidRDefault="00CC4CF9">
      <w:pPr>
        <w:pStyle w:val="ConsPlusCell"/>
        <w:jc w:val="both"/>
      </w:pPr>
      <w:r w:rsidRPr="00061AB7">
        <w:t>33 5111     6     - I габарита</w:t>
      </w:r>
    </w:p>
    <w:p w:rsidR="00CC4CF9" w:rsidRPr="00061AB7" w:rsidRDefault="00CC4CF9">
      <w:pPr>
        <w:pStyle w:val="ConsPlusCell"/>
        <w:jc w:val="both"/>
      </w:pPr>
      <w:r w:rsidRPr="00061AB7">
        <w:t>33 5112     1     - II габарита</w:t>
      </w:r>
    </w:p>
    <w:p w:rsidR="00CC4CF9" w:rsidRPr="00061AB7" w:rsidRDefault="00CC4CF9">
      <w:pPr>
        <w:pStyle w:val="ConsPlusCell"/>
        <w:jc w:val="both"/>
      </w:pPr>
      <w:r w:rsidRPr="00061AB7">
        <w:t>33 5113     7     - III габарита</w:t>
      </w:r>
    </w:p>
    <w:p w:rsidR="00CC4CF9" w:rsidRPr="00061AB7" w:rsidRDefault="00CC4CF9">
      <w:pPr>
        <w:pStyle w:val="ConsPlusCell"/>
        <w:jc w:val="both"/>
      </w:pPr>
      <w:r w:rsidRPr="00061AB7">
        <w:t>33 5114     2     - IV габарита</w:t>
      </w:r>
    </w:p>
    <w:p w:rsidR="00CC4CF9" w:rsidRPr="00061AB7" w:rsidRDefault="00CC4CF9">
      <w:pPr>
        <w:pStyle w:val="ConsPlusCell"/>
        <w:jc w:val="both"/>
      </w:pPr>
      <w:r w:rsidRPr="00061AB7">
        <w:t>33 5115     8     - V габарита</w:t>
      </w:r>
    </w:p>
    <w:p w:rsidR="00CC4CF9" w:rsidRPr="00061AB7" w:rsidRDefault="00CC4CF9">
      <w:pPr>
        <w:pStyle w:val="ConsPlusCell"/>
        <w:jc w:val="both"/>
      </w:pPr>
      <w:r w:rsidRPr="00061AB7">
        <w:t>33 5116     3     - VI габарита</w:t>
      </w:r>
    </w:p>
    <w:p w:rsidR="00CC4CF9" w:rsidRPr="00061AB7" w:rsidRDefault="00CC4CF9">
      <w:pPr>
        <w:pStyle w:val="ConsPlusCell"/>
        <w:jc w:val="both"/>
      </w:pPr>
      <w:r w:rsidRPr="00061AB7">
        <w:t>33 5117     9     - VII габарита</w:t>
      </w:r>
    </w:p>
    <w:p w:rsidR="00CC4CF9" w:rsidRPr="00061AB7" w:rsidRDefault="00CC4CF9">
      <w:pPr>
        <w:pStyle w:val="ConsPlusCell"/>
        <w:jc w:val="both"/>
      </w:pPr>
      <w:r w:rsidRPr="00061AB7">
        <w:t>33 5118     4     - VIII габарита</w:t>
      </w:r>
    </w:p>
    <w:p w:rsidR="00CC4CF9" w:rsidRPr="00061AB7" w:rsidRDefault="00CC4CF9">
      <w:pPr>
        <w:pStyle w:val="ConsPlusCell"/>
        <w:jc w:val="both"/>
      </w:pPr>
      <w:r w:rsidRPr="00061AB7">
        <w:t>33 5119     0     - IX габарита</w:t>
      </w:r>
    </w:p>
    <w:p w:rsidR="00CC4CF9" w:rsidRPr="00061AB7" w:rsidRDefault="00CC4CF9">
      <w:pPr>
        <w:pStyle w:val="ConsPlusCell"/>
        <w:jc w:val="both"/>
      </w:pPr>
      <w:r w:rsidRPr="00061AB7">
        <w:t>33 5120     5     Электродвигатели крановые переменного тока /</w:t>
      </w:r>
    </w:p>
    <w:p w:rsidR="00CC4CF9" w:rsidRPr="00061AB7" w:rsidRDefault="00CC4CF9">
      <w:pPr>
        <w:pStyle w:val="ConsPlusCell"/>
        <w:jc w:val="both"/>
      </w:pPr>
      <w:r w:rsidRPr="00061AB7">
        <w:t>33 5121     0     - 0 габарита</w:t>
      </w:r>
    </w:p>
    <w:p w:rsidR="00CC4CF9" w:rsidRPr="00061AB7" w:rsidRDefault="00CC4CF9">
      <w:pPr>
        <w:pStyle w:val="ConsPlusCell"/>
        <w:jc w:val="both"/>
      </w:pPr>
      <w:r w:rsidRPr="00061AB7">
        <w:t>33 5122     6     - I габарита</w:t>
      </w:r>
    </w:p>
    <w:p w:rsidR="00CC4CF9" w:rsidRPr="00061AB7" w:rsidRDefault="00CC4CF9">
      <w:pPr>
        <w:pStyle w:val="ConsPlusCell"/>
        <w:jc w:val="both"/>
      </w:pPr>
      <w:r w:rsidRPr="00061AB7">
        <w:t>33 5123     1     - II габарита</w:t>
      </w:r>
    </w:p>
    <w:p w:rsidR="00CC4CF9" w:rsidRPr="00061AB7" w:rsidRDefault="00CC4CF9">
      <w:pPr>
        <w:pStyle w:val="ConsPlusCell"/>
        <w:jc w:val="both"/>
      </w:pPr>
      <w:r w:rsidRPr="00061AB7">
        <w:t>33 5124     7     - III габарита</w:t>
      </w:r>
    </w:p>
    <w:p w:rsidR="00CC4CF9" w:rsidRPr="00061AB7" w:rsidRDefault="00CC4CF9">
      <w:pPr>
        <w:pStyle w:val="ConsPlusCell"/>
        <w:jc w:val="both"/>
      </w:pPr>
      <w:r w:rsidRPr="00061AB7">
        <w:t>33 5125     2     - IV габарита</w:t>
      </w:r>
    </w:p>
    <w:p w:rsidR="00CC4CF9" w:rsidRPr="00061AB7" w:rsidRDefault="00CC4CF9">
      <w:pPr>
        <w:pStyle w:val="ConsPlusCell"/>
        <w:jc w:val="both"/>
      </w:pPr>
      <w:r w:rsidRPr="00061AB7">
        <w:t>33 5126     8     - V габарита</w:t>
      </w:r>
    </w:p>
    <w:p w:rsidR="00CC4CF9" w:rsidRPr="00061AB7" w:rsidRDefault="00CC4CF9">
      <w:pPr>
        <w:pStyle w:val="ConsPlusCell"/>
        <w:jc w:val="both"/>
      </w:pPr>
      <w:r w:rsidRPr="00061AB7">
        <w:t>33 5127     3     - VI габарита</w:t>
      </w:r>
    </w:p>
    <w:p w:rsidR="00CC4CF9" w:rsidRPr="00061AB7" w:rsidRDefault="00CC4CF9">
      <w:pPr>
        <w:pStyle w:val="ConsPlusCell"/>
        <w:jc w:val="both"/>
      </w:pPr>
      <w:r w:rsidRPr="00061AB7">
        <w:t>33 5128     9     - VII габарита</w:t>
      </w:r>
    </w:p>
    <w:p w:rsidR="00CC4CF9" w:rsidRPr="00061AB7" w:rsidRDefault="00CC4CF9">
      <w:pPr>
        <w:pStyle w:val="ConsPlusCell"/>
        <w:jc w:val="both"/>
      </w:pPr>
      <w:r w:rsidRPr="00061AB7">
        <w:t>33 5130     7     Электродвигатели крановые переменного тока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высотой оси вращения / от 112 до 280 мм</w:t>
      </w:r>
    </w:p>
    <w:p w:rsidR="00CC4CF9" w:rsidRPr="00061AB7" w:rsidRDefault="00CC4CF9">
      <w:pPr>
        <w:pStyle w:val="ConsPlusCell"/>
        <w:jc w:val="both"/>
      </w:pPr>
      <w:r w:rsidRPr="00061AB7">
        <w:t>33 5131     5     - 112 мм</w:t>
      </w:r>
    </w:p>
    <w:p w:rsidR="00CC4CF9" w:rsidRPr="00061AB7" w:rsidRDefault="00CC4CF9">
      <w:pPr>
        <w:pStyle w:val="ConsPlusCell"/>
        <w:jc w:val="both"/>
      </w:pPr>
      <w:r w:rsidRPr="00061AB7">
        <w:t>33 5132     0     - 132 мм</w:t>
      </w:r>
    </w:p>
    <w:p w:rsidR="00CC4CF9" w:rsidRPr="00061AB7" w:rsidRDefault="00CC4CF9">
      <w:pPr>
        <w:pStyle w:val="ConsPlusCell"/>
        <w:jc w:val="both"/>
      </w:pPr>
      <w:r w:rsidRPr="00061AB7">
        <w:t>33 5133     6     - 160 мм</w:t>
      </w:r>
    </w:p>
    <w:p w:rsidR="00CC4CF9" w:rsidRPr="00061AB7" w:rsidRDefault="00CC4CF9">
      <w:pPr>
        <w:pStyle w:val="ConsPlusCell"/>
        <w:jc w:val="both"/>
      </w:pPr>
      <w:r w:rsidRPr="00061AB7">
        <w:t>33 5134     1     - 200 мм</w:t>
      </w:r>
    </w:p>
    <w:p w:rsidR="00CC4CF9" w:rsidRPr="00061AB7" w:rsidRDefault="00CC4CF9">
      <w:pPr>
        <w:pStyle w:val="ConsPlusCell"/>
        <w:jc w:val="both"/>
      </w:pPr>
      <w:r w:rsidRPr="00061AB7">
        <w:t>33 5135     7     - 225 мм</w:t>
      </w:r>
    </w:p>
    <w:p w:rsidR="00CC4CF9" w:rsidRPr="00061AB7" w:rsidRDefault="00CC4CF9">
      <w:pPr>
        <w:pStyle w:val="ConsPlusCell"/>
        <w:jc w:val="both"/>
      </w:pPr>
      <w:r w:rsidRPr="00061AB7">
        <w:t>33 5136     2     - 280 мм</w:t>
      </w:r>
    </w:p>
    <w:p w:rsidR="00CC4CF9" w:rsidRPr="00061AB7" w:rsidRDefault="00CC4CF9">
      <w:pPr>
        <w:pStyle w:val="ConsPlusCell"/>
        <w:jc w:val="both"/>
      </w:pPr>
      <w:r w:rsidRPr="00061AB7">
        <w:t>33 5140     4     Электродвигатели крановые и металлургические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постоянного тока /</w:t>
      </w:r>
    </w:p>
    <w:p w:rsidR="00CC4CF9" w:rsidRPr="00061AB7" w:rsidRDefault="00CC4CF9">
      <w:pPr>
        <w:pStyle w:val="ConsPlusCell"/>
        <w:jc w:val="both"/>
      </w:pPr>
      <w:r w:rsidRPr="00061AB7">
        <w:t>33 5141     0     - I габарита</w:t>
      </w:r>
    </w:p>
    <w:p w:rsidR="00CC4CF9" w:rsidRPr="00061AB7" w:rsidRDefault="00CC4CF9">
      <w:pPr>
        <w:pStyle w:val="ConsPlusCell"/>
        <w:jc w:val="both"/>
      </w:pPr>
      <w:r w:rsidRPr="00061AB7">
        <w:t>33 5142     5     - II габарита</w:t>
      </w:r>
    </w:p>
    <w:p w:rsidR="00CC4CF9" w:rsidRPr="00061AB7" w:rsidRDefault="00CC4CF9">
      <w:pPr>
        <w:pStyle w:val="ConsPlusCell"/>
        <w:jc w:val="both"/>
      </w:pPr>
      <w:r w:rsidRPr="00061AB7">
        <w:t>33 5143     0     - III габарита</w:t>
      </w:r>
    </w:p>
    <w:p w:rsidR="00CC4CF9" w:rsidRPr="00061AB7" w:rsidRDefault="00CC4CF9">
      <w:pPr>
        <w:pStyle w:val="ConsPlusCell"/>
        <w:jc w:val="both"/>
      </w:pPr>
      <w:r w:rsidRPr="00061AB7">
        <w:t>33 5144     6     - IV габарита</w:t>
      </w:r>
    </w:p>
    <w:p w:rsidR="00CC4CF9" w:rsidRPr="00061AB7" w:rsidRDefault="00CC4CF9">
      <w:pPr>
        <w:pStyle w:val="ConsPlusCell"/>
        <w:jc w:val="both"/>
      </w:pPr>
      <w:r w:rsidRPr="00061AB7">
        <w:t>33 5145     1     - V габарита</w:t>
      </w:r>
    </w:p>
    <w:p w:rsidR="00CC4CF9" w:rsidRPr="00061AB7" w:rsidRDefault="00CC4CF9">
      <w:pPr>
        <w:pStyle w:val="ConsPlusCell"/>
        <w:jc w:val="both"/>
      </w:pPr>
      <w:r w:rsidRPr="00061AB7">
        <w:t>33 5146     7     - VI габарита</w:t>
      </w:r>
    </w:p>
    <w:p w:rsidR="00CC4CF9" w:rsidRPr="00061AB7" w:rsidRDefault="00CC4CF9">
      <w:pPr>
        <w:pStyle w:val="ConsPlusCell"/>
        <w:jc w:val="both"/>
      </w:pPr>
      <w:r w:rsidRPr="00061AB7">
        <w:t>33 5147     2     - VII габарита</w:t>
      </w:r>
    </w:p>
    <w:p w:rsidR="00CC4CF9" w:rsidRPr="00061AB7" w:rsidRDefault="00CC4CF9">
      <w:pPr>
        <w:pStyle w:val="ConsPlusCell"/>
        <w:jc w:val="both"/>
      </w:pPr>
      <w:r w:rsidRPr="00061AB7">
        <w:t>33 5148     8     - VIII габарита</w:t>
      </w:r>
    </w:p>
    <w:p w:rsidR="00CC4CF9" w:rsidRPr="00061AB7" w:rsidRDefault="00CC4CF9">
      <w:pPr>
        <w:pStyle w:val="ConsPlusCell"/>
        <w:jc w:val="both"/>
      </w:pPr>
      <w:r w:rsidRPr="00061AB7">
        <w:t>33 5149     3     - IX габарита</w:t>
      </w:r>
    </w:p>
    <w:p w:rsidR="00CC4CF9" w:rsidRPr="00061AB7" w:rsidRDefault="00CC4CF9">
      <w:pPr>
        <w:pStyle w:val="ConsPlusCell"/>
        <w:jc w:val="both"/>
      </w:pPr>
      <w:r w:rsidRPr="00061AB7">
        <w:t>33 5500     0     Машины электрические для тягового оборудования</w:t>
      </w:r>
    </w:p>
    <w:p w:rsidR="00CC4CF9" w:rsidRPr="00061AB7" w:rsidRDefault="00CC4CF9">
      <w:pPr>
        <w:pStyle w:val="ConsPlusCell"/>
        <w:jc w:val="both"/>
      </w:pPr>
      <w:r w:rsidRPr="00061AB7">
        <w:t>33 5510     5     Электродвигатели и генераторы главного привода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тягового оборудования /</w:t>
      </w:r>
    </w:p>
    <w:p w:rsidR="00CC4CF9" w:rsidRPr="00061AB7" w:rsidRDefault="00CC4CF9">
      <w:pPr>
        <w:pStyle w:val="ConsPlusCell"/>
        <w:jc w:val="both"/>
      </w:pPr>
      <w:r w:rsidRPr="00061AB7">
        <w:t>33 5511     0     - для электровозов</w:t>
      </w:r>
    </w:p>
    <w:p w:rsidR="00CC4CF9" w:rsidRPr="00061AB7" w:rsidRDefault="00CC4CF9">
      <w:pPr>
        <w:pStyle w:val="ConsPlusCell"/>
        <w:jc w:val="both"/>
      </w:pPr>
      <w:r w:rsidRPr="00061AB7">
        <w:t>33 5512     6     - для пригородных поездов</w:t>
      </w:r>
    </w:p>
    <w:p w:rsidR="00CC4CF9" w:rsidRPr="00061AB7" w:rsidRDefault="00CC4CF9">
      <w:pPr>
        <w:pStyle w:val="ConsPlusCell"/>
        <w:jc w:val="both"/>
      </w:pPr>
      <w:r w:rsidRPr="00061AB7">
        <w:t>(код введен Изменением N 26/2000 ОКП)</w:t>
      </w:r>
    </w:p>
    <w:p w:rsidR="00CC4CF9" w:rsidRPr="00061AB7" w:rsidRDefault="00CC4CF9">
      <w:pPr>
        <w:pStyle w:val="ConsPlusCell"/>
        <w:jc w:val="both"/>
      </w:pPr>
      <w:r w:rsidRPr="00061AB7">
        <w:t>33 5513     1     - для тепловозов</w:t>
      </w:r>
    </w:p>
    <w:p w:rsidR="00CC4CF9" w:rsidRPr="00061AB7" w:rsidRDefault="00CC4CF9">
      <w:pPr>
        <w:pStyle w:val="ConsPlusCell"/>
        <w:jc w:val="both"/>
      </w:pPr>
      <w:r w:rsidRPr="00061AB7">
        <w:t>33 5514     7     - для троллейбусов</w:t>
      </w:r>
    </w:p>
    <w:p w:rsidR="00CC4CF9" w:rsidRPr="00061AB7" w:rsidRDefault="00CC4CF9">
      <w:pPr>
        <w:pStyle w:val="ConsPlusCell"/>
        <w:jc w:val="both"/>
      </w:pPr>
      <w:r w:rsidRPr="00061AB7">
        <w:t>33 5515     2     - для метро</w:t>
      </w:r>
    </w:p>
    <w:p w:rsidR="00CC4CF9" w:rsidRPr="00061AB7" w:rsidRDefault="00CC4CF9">
      <w:pPr>
        <w:pStyle w:val="ConsPlusCell"/>
        <w:jc w:val="both"/>
      </w:pPr>
      <w:r w:rsidRPr="00061AB7">
        <w:t>33 5516     8     - для трамваев</w:t>
      </w:r>
    </w:p>
    <w:p w:rsidR="00CC4CF9" w:rsidRPr="00061AB7" w:rsidRDefault="00CC4CF9">
      <w:pPr>
        <w:pStyle w:val="ConsPlusCell"/>
        <w:jc w:val="both"/>
      </w:pPr>
      <w:r w:rsidRPr="00061AB7">
        <w:t>33 5517     3     - для аккумуляторных погрузчиков</w:t>
      </w:r>
    </w:p>
    <w:p w:rsidR="00CC4CF9" w:rsidRPr="00061AB7" w:rsidRDefault="00CC4CF9">
      <w:pPr>
        <w:pStyle w:val="ConsPlusCell"/>
        <w:jc w:val="both"/>
      </w:pPr>
      <w:r w:rsidRPr="00061AB7">
        <w:t>33 5518     9     - для машин и механизмов различного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33 5519     4     - для мотор-колес</w:t>
      </w:r>
    </w:p>
    <w:p w:rsidR="00CC4CF9" w:rsidRPr="00061AB7" w:rsidRDefault="00CC4CF9">
      <w:pPr>
        <w:pStyle w:val="ConsPlusCell"/>
        <w:jc w:val="both"/>
      </w:pPr>
      <w:r w:rsidRPr="00061AB7">
        <w:t>33 5530     4     Машины электрические вспомогательные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тягового оборудования /</w:t>
      </w:r>
    </w:p>
    <w:p w:rsidR="00CC4CF9" w:rsidRPr="00061AB7" w:rsidRDefault="00CC4CF9">
      <w:pPr>
        <w:pStyle w:val="ConsPlusCell"/>
        <w:jc w:val="both"/>
      </w:pPr>
      <w:r w:rsidRPr="00061AB7">
        <w:t>33 5531     6     - электровозов</w:t>
      </w:r>
    </w:p>
    <w:p w:rsidR="00CC4CF9" w:rsidRPr="00061AB7" w:rsidRDefault="00CC4CF9">
      <w:pPr>
        <w:pStyle w:val="ConsPlusCell"/>
        <w:jc w:val="both"/>
      </w:pPr>
      <w:r w:rsidRPr="00061AB7">
        <w:t>33 5532     5     - тепловозов</w:t>
      </w:r>
    </w:p>
    <w:p w:rsidR="00CC4CF9" w:rsidRPr="00061AB7" w:rsidRDefault="00CC4CF9">
      <w:pPr>
        <w:pStyle w:val="ConsPlusCell"/>
        <w:jc w:val="both"/>
      </w:pPr>
      <w:r w:rsidRPr="00061AB7">
        <w:t>33 5533     0     - городского транспорта</w:t>
      </w:r>
    </w:p>
    <w:p w:rsidR="00CC4CF9" w:rsidRPr="00061AB7" w:rsidRDefault="00CC4CF9">
      <w:pPr>
        <w:pStyle w:val="ConsPlusCell"/>
        <w:jc w:val="both"/>
      </w:pPr>
      <w:r w:rsidRPr="00061AB7">
        <w:t>33 5534     6     - машин и механизмов различного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33 5535     1     - пригородных поездов</w:t>
      </w:r>
    </w:p>
    <w:p w:rsidR="00CC4CF9" w:rsidRPr="00061AB7" w:rsidRDefault="00CC4CF9">
      <w:pPr>
        <w:pStyle w:val="ConsPlusCell"/>
        <w:jc w:val="both"/>
      </w:pPr>
      <w:r w:rsidRPr="00061AB7">
        <w:t>(код введен Изменением N 26/2000 ОКП)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33 6000     5     Машины электрические постоянного тока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33 6300     6     Машины электрические постоянного тока единых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серий от I до VIII габарита включ.</w:t>
      </w:r>
    </w:p>
    <w:p w:rsidR="00CC4CF9" w:rsidRPr="00061AB7" w:rsidRDefault="00CC4CF9">
      <w:pPr>
        <w:pStyle w:val="ConsPlusCell"/>
        <w:jc w:val="both"/>
      </w:pPr>
      <w:r w:rsidRPr="00061AB7">
        <w:t>33 6320     5     Машины электрические постоянного тока единых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серий I габарита с высотой оси вращения 112 мм</w:t>
      </w:r>
    </w:p>
    <w:p w:rsidR="00CC4CF9" w:rsidRPr="00061AB7" w:rsidRDefault="00CC4CF9">
      <w:pPr>
        <w:pStyle w:val="ConsPlusCell"/>
        <w:jc w:val="both"/>
      </w:pPr>
      <w:r w:rsidRPr="00061AB7">
        <w:t>33 6330     2     Машины электрические постоянного тока единых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серий II габарита с высотой оси вращения 140 мм</w:t>
      </w:r>
    </w:p>
    <w:p w:rsidR="00CC4CF9" w:rsidRPr="00061AB7" w:rsidRDefault="00CC4CF9">
      <w:pPr>
        <w:pStyle w:val="ConsPlusCell"/>
        <w:jc w:val="both"/>
      </w:pPr>
      <w:r w:rsidRPr="00061AB7">
        <w:t>33 6340     4     Машины электрические постоянного тока единых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серий III габарита с высотой оси вращения 150 мм</w:t>
      </w:r>
    </w:p>
    <w:p w:rsidR="00CC4CF9" w:rsidRPr="00061AB7" w:rsidRDefault="00CC4CF9">
      <w:pPr>
        <w:pStyle w:val="ConsPlusCell"/>
        <w:jc w:val="both"/>
      </w:pPr>
      <w:r w:rsidRPr="00061AB7">
        <w:t>33 6350     9     Машины электрические постоянного тока единых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серий IV габарита с высотой оси вращения 160 мм</w:t>
      </w:r>
    </w:p>
    <w:p w:rsidR="00CC4CF9" w:rsidRPr="00061AB7" w:rsidRDefault="00CC4CF9">
      <w:pPr>
        <w:pStyle w:val="ConsPlusCell"/>
        <w:jc w:val="both"/>
      </w:pPr>
      <w:r w:rsidRPr="00061AB7">
        <w:t>33 6360     3     Машины электрические постоянного тока единых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серий V габарита с высотой оси вращения 180 мм</w:t>
      </w:r>
    </w:p>
    <w:p w:rsidR="00CC4CF9" w:rsidRPr="00061AB7" w:rsidRDefault="00CC4CF9">
      <w:pPr>
        <w:pStyle w:val="ConsPlusCell"/>
        <w:jc w:val="both"/>
      </w:pPr>
      <w:r w:rsidRPr="00061AB7">
        <w:t>33 6370     8     Машины электрические постоянного тока единых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серий VI габарита с высотой оси вращения 225 мм</w:t>
      </w:r>
    </w:p>
    <w:p w:rsidR="00CC4CF9" w:rsidRPr="00061AB7" w:rsidRDefault="00CC4CF9">
      <w:pPr>
        <w:pStyle w:val="ConsPlusCell"/>
        <w:jc w:val="both"/>
      </w:pPr>
      <w:r w:rsidRPr="00061AB7">
        <w:t>33 6380     2     Машины электрические постоянного тока единых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серий VII габарита с высотой оси вращения 250 мм</w:t>
      </w:r>
    </w:p>
    <w:p w:rsidR="00CC4CF9" w:rsidRPr="00061AB7" w:rsidRDefault="00CC4CF9">
      <w:pPr>
        <w:pStyle w:val="ConsPlusCell"/>
        <w:jc w:val="both"/>
      </w:pPr>
      <w:r w:rsidRPr="00061AB7">
        <w:t>33 6390     7     Машины электрические постоянного тока единых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серий VIII габарита с высотой оси вращения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280 мм</w:t>
      </w:r>
    </w:p>
    <w:p w:rsidR="00CC4CF9" w:rsidRPr="00061AB7" w:rsidRDefault="00CC4CF9">
      <w:pPr>
        <w:pStyle w:val="ConsPlusCell"/>
        <w:jc w:val="both"/>
      </w:pPr>
      <w:r w:rsidRPr="00061AB7">
        <w:t>33 6400     9     Машины электрические постоянного тока единых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серий IX габарита и св.</w:t>
      </w:r>
    </w:p>
    <w:p w:rsidR="00CC4CF9" w:rsidRPr="00061AB7" w:rsidRDefault="00CC4CF9">
      <w:pPr>
        <w:pStyle w:val="ConsPlusCell"/>
        <w:jc w:val="both"/>
      </w:pPr>
      <w:r w:rsidRPr="00061AB7">
        <w:t>33 6410     4     Машины электрические постоянного тока единых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серий IX габарита с высотой оси вращения 315 мм</w:t>
      </w:r>
    </w:p>
    <w:p w:rsidR="00CC4CF9" w:rsidRPr="00061AB7" w:rsidRDefault="00CC4CF9">
      <w:pPr>
        <w:pStyle w:val="ConsPlusCell"/>
        <w:jc w:val="both"/>
      </w:pPr>
      <w:r w:rsidRPr="00061AB7">
        <w:t>33 6420     9     Машины электрические постоянного тока единых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серий X габарита с высотой оси вращения 355 мм</w:t>
      </w:r>
    </w:p>
    <w:p w:rsidR="00CC4CF9" w:rsidRPr="00061AB7" w:rsidRDefault="00CC4CF9">
      <w:pPr>
        <w:pStyle w:val="ConsPlusCell"/>
        <w:jc w:val="both"/>
      </w:pPr>
      <w:r w:rsidRPr="00061AB7">
        <w:t>33 6430     3     Машины электрические постоянного тока единых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серий XI габарита с высотой оси вращения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400 мм</w:t>
      </w:r>
    </w:p>
    <w:p w:rsidR="00CC4CF9" w:rsidRPr="00061AB7" w:rsidRDefault="00CC4CF9">
      <w:pPr>
        <w:pStyle w:val="ConsPlusCell"/>
        <w:jc w:val="both"/>
      </w:pPr>
      <w:r w:rsidRPr="00061AB7">
        <w:t>33 6500     3     Машины электрические постоянного тока мощностью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200 кВт (кроме единых серий)</w:t>
      </w:r>
    </w:p>
    <w:p w:rsidR="00CC4CF9" w:rsidRPr="00061AB7" w:rsidRDefault="00CC4CF9">
      <w:pPr>
        <w:pStyle w:val="ConsPlusCell"/>
        <w:jc w:val="both"/>
      </w:pPr>
      <w:r w:rsidRPr="00061AB7">
        <w:t>33 6520     2     Генераторы постоянного тока мощностью до 200 кВт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(кроме единых серий)</w:t>
      </w:r>
    </w:p>
    <w:p w:rsidR="00CC4CF9" w:rsidRPr="00061AB7" w:rsidRDefault="00CC4CF9">
      <w:pPr>
        <w:pStyle w:val="ConsPlusCell"/>
        <w:jc w:val="both"/>
      </w:pPr>
      <w:r w:rsidRPr="00061AB7">
        <w:t>33 6600     7     Машины электрические постоянного тока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специализированного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33 6620     6     Машины электрические постоянного тока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специализированного назначения закрытые</w:t>
      </w:r>
    </w:p>
    <w:p w:rsidR="00CC4CF9" w:rsidRPr="00061AB7" w:rsidRDefault="00CC4CF9">
      <w:pPr>
        <w:pStyle w:val="ConsPlusCell"/>
        <w:jc w:val="both"/>
      </w:pPr>
      <w:r w:rsidRPr="00061AB7">
        <w:t>33 6630     0     Машины электрические постоянного тока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специализированного назначения защищенные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33 7000     8     Генераторы переменного тока. Преобразователи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усилители электромашинные, электростанции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передвижные и электроагрегаты питания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33 7100     1     Генераторы переменного тока мощностью от 0,5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100 кВт включ.</w:t>
      </w:r>
    </w:p>
    <w:p w:rsidR="00CC4CF9" w:rsidRPr="00061AB7" w:rsidRDefault="00CC4CF9">
      <w:pPr>
        <w:pStyle w:val="ConsPlusCell"/>
        <w:jc w:val="both"/>
      </w:pPr>
      <w:r w:rsidRPr="00061AB7">
        <w:t>33 7110     6     Генераторы переменного тока мощностью от 0,5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100 кВт включ. в основном исполнении /</w:t>
      </w:r>
    </w:p>
    <w:p w:rsidR="00CC4CF9" w:rsidRPr="00061AB7" w:rsidRDefault="00CC4CF9">
      <w:pPr>
        <w:pStyle w:val="ConsPlusCell"/>
        <w:jc w:val="both"/>
      </w:pPr>
      <w:r w:rsidRPr="00061AB7">
        <w:t>33 7111     1     - однофазные промышленной частоты</w:t>
      </w:r>
    </w:p>
    <w:p w:rsidR="00CC4CF9" w:rsidRPr="00061AB7" w:rsidRDefault="00CC4CF9">
      <w:pPr>
        <w:pStyle w:val="ConsPlusCell"/>
        <w:jc w:val="both"/>
      </w:pPr>
      <w:r w:rsidRPr="00061AB7">
        <w:t>33 7112     7     - однофазные повышенной частоты</w:t>
      </w:r>
    </w:p>
    <w:p w:rsidR="00CC4CF9" w:rsidRPr="00061AB7" w:rsidRDefault="00CC4CF9">
      <w:pPr>
        <w:pStyle w:val="ConsPlusCell"/>
        <w:jc w:val="both"/>
      </w:pPr>
      <w:r w:rsidRPr="00061AB7">
        <w:t>33 7113     2     - трехфазные промышленной частоты</w:t>
      </w:r>
    </w:p>
    <w:p w:rsidR="00CC4CF9" w:rsidRPr="00061AB7" w:rsidRDefault="00CC4CF9">
      <w:pPr>
        <w:pStyle w:val="ConsPlusCell"/>
        <w:jc w:val="both"/>
      </w:pPr>
      <w:r w:rsidRPr="00061AB7">
        <w:t>33 7114     8     - трехфазные повышенной частоты</w:t>
      </w:r>
    </w:p>
    <w:p w:rsidR="00CC4CF9" w:rsidRPr="00061AB7" w:rsidRDefault="00CC4CF9">
      <w:pPr>
        <w:pStyle w:val="ConsPlusCell"/>
        <w:jc w:val="both"/>
      </w:pPr>
      <w:r w:rsidRPr="00061AB7">
        <w:t>33 7130     5     Генераторы переменного тока мощностью от 0,5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100 кВт включ. в тропическом исполнении /</w:t>
      </w:r>
    </w:p>
    <w:p w:rsidR="00CC4CF9" w:rsidRPr="00061AB7" w:rsidRDefault="00CC4CF9">
      <w:pPr>
        <w:pStyle w:val="ConsPlusCell"/>
        <w:jc w:val="both"/>
      </w:pPr>
      <w:r w:rsidRPr="00061AB7">
        <w:t>33 7131     0     - однофазные промышленной частоты</w:t>
      </w:r>
    </w:p>
    <w:p w:rsidR="00CC4CF9" w:rsidRPr="00061AB7" w:rsidRDefault="00CC4CF9">
      <w:pPr>
        <w:pStyle w:val="ConsPlusCell"/>
        <w:jc w:val="both"/>
      </w:pPr>
      <w:r w:rsidRPr="00061AB7">
        <w:t>33 7133     1     - трехфазные промышленной частоты</w:t>
      </w:r>
    </w:p>
    <w:p w:rsidR="00CC4CF9" w:rsidRPr="00061AB7" w:rsidRDefault="00CC4CF9">
      <w:pPr>
        <w:pStyle w:val="ConsPlusCell"/>
        <w:jc w:val="both"/>
      </w:pPr>
      <w:r w:rsidRPr="00061AB7">
        <w:t>33 7134     7     - трехфазные повышенной частоты</w:t>
      </w:r>
    </w:p>
    <w:p w:rsidR="00CC4CF9" w:rsidRPr="00061AB7" w:rsidRDefault="00CC4CF9">
      <w:pPr>
        <w:pStyle w:val="ConsPlusCell"/>
        <w:jc w:val="both"/>
      </w:pPr>
      <w:r w:rsidRPr="00061AB7">
        <w:t>33 7140     2     Генераторы переменного тока мощностью от 0,5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100 кВт включ. в экспортном исполнении /</w:t>
      </w:r>
    </w:p>
    <w:p w:rsidR="00CC4CF9" w:rsidRPr="00061AB7" w:rsidRDefault="00CC4CF9">
      <w:pPr>
        <w:pStyle w:val="ConsPlusCell"/>
        <w:jc w:val="both"/>
      </w:pPr>
      <w:r w:rsidRPr="00061AB7">
        <w:t>33 7141     5     - однофазные промышленной частоты</w:t>
      </w:r>
    </w:p>
    <w:p w:rsidR="00CC4CF9" w:rsidRPr="00061AB7" w:rsidRDefault="00CC4CF9">
      <w:pPr>
        <w:pStyle w:val="ConsPlusCell"/>
        <w:jc w:val="both"/>
      </w:pPr>
      <w:r w:rsidRPr="00061AB7">
        <w:t>33 7143     6     - трехфазные промышленной частоты</w:t>
      </w:r>
    </w:p>
    <w:p w:rsidR="00CC4CF9" w:rsidRPr="00061AB7" w:rsidRDefault="00CC4CF9">
      <w:pPr>
        <w:pStyle w:val="ConsPlusCell"/>
        <w:jc w:val="both"/>
      </w:pPr>
      <w:r w:rsidRPr="00061AB7">
        <w:t>33 7144     1     - трехфазные повышенной частоты</w:t>
      </w:r>
    </w:p>
    <w:p w:rsidR="00CC4CF9" w:rsidRPr="00061AB7" w:rsidRDefault="00CC4CF9">
      <w:pPr>
        <w:pStyle w:val="ConsPlusCell"/>
        <w:jc w:val="both"/>
      </w:pPr>
      <w:r w:rsidRPr="00061AB7">
        <w:t>33 7160     9     Генераторы переменного тока мощностью от 0,5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100 кВт включ. в морском исполнении /</w:t>
      </w:r>
    </w:p>
    <w:p w:rsidR="00CC4CF9" w:rsidRPr="00061AB7" w:rsidRDefault="00CC4CF9">
      <w:pPr>
        <w:pStyle w:val="ConsPlusCell"/>
        <w:jc w:val="both"/>
      </w:pPr>
      <w:r w:rsidRPr="00061AB7">
        <w:t>33 7163     5     - трехфазные промышленной частоты</w:t>
      </w:r>
    </w:p>
    <w:p w:rsidR="00CC4CF9" w:rsidRPr="00061AB7" w:rsidRDefault="00CC4CF9">
      <w:pPr>
        <w:pStyle w:val="ConsPlusCell"/>
        <w:jc w:val="both"/>
      </w:pPr>
      <w:r w:rsidRPr="00061AB7">
        <w:t>33 7200     5     Генераторы переменного тока мощностью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100 кВт</w:t>
      </w:r>
    </w:p>
    <w:p w:rsidR="00CC4CF9" w:rsidRPr="00061AB7" w:rsidRDefault="00CC4CF9">
      <w:pPr>
        <w:pStyle w:val="ConsPlusCell"/>
        <w:jc w:val="both"/>
      </w:pPr>
      <w:r w:rsidRPr="00061AB7">
        <w:t>33 7210     9     Генераторы переменного тока X габарита /</w:t>
      </w:r>
    </w:p>
    <w:p w:rsidR="00CC4CF9" w:rsidRPr="00061AB7" w:rsidRDefault="00CC4CF9">
      <w:pPr>
        <w:pStyle w:val="ConsPlusCell"/>
        <w:jc w:val="both"/>
      </w:pPr>
      <w:r w:rsidRPr="00061AB7">
        <w:t>33 7211     5     - стационарные частотой 50 Гц</w:t>
      </w:r>
    </w:p>
    <w:p w:rsidR="00CC4CF9" w:rsidRPr="00061AB7" w:rsidRDefault="00CC4CF9">
      <w:pPr>
        <w:pStyle w:val="ConsPlusCell"/>
        <w:jc w:val="both"/>
      </w:pPr>
      <w:r w:rsidRPr="00061AB7">
        <w:t>33 7213     6     - для передвижных устройств</w:t>
      </w:r>
    </w:p>
    <w:p w:rsidR="00CC4CF9" w:rsidRPr="00061AB7" w:rsidRDefault="00CC4CF9">
      <w:pPr>
        <w:pStyle w:val="ConsPlusCell"/>
        <w:jc w:val="both"/>
      </w:pPr>
      <w:r w:rsidRPr="00061AB7">
        <w:t>33 7214     1     - в морском исполнении</w:t>
      </w:r>
    </w:p>
    <w:p w:rsidR="00CC4CF9" w:rsidRPr="00061AB7" w:rsidRDefault="00CC4CF9">
      <w:pPr>
        <w:pStyle w:val="ConsPlusCell"/>
        <w:jc w:val="both"/>
      </w:pPr>
      <w:r w:rsidRPr="00061AB7">
        <w:t>33 7220     4     Генераторы переменного тока XI габарита /</w:t>
      </w:r>
    </w:p>
    <w:p w:rsidR="00CC4CF9" w:rsidRPr="00061AB7" w:rsidRDefault="00CC4CF9">
      <w:pPr>
        <w:pStyle w:val="ConsPlusCell"/>
        <w:jc w:val="both"/>
      </w:pPr>
      <w:r w:rsidRPr="00061AB7">
        <w:t>33 7221     2     - стационарные частотой 50 Гц</w:t>
      </w:r>
    </w:p>
    <w:p w:rsidR="00CC4CF9" w:rsidRPr="00061AB7" w:rsidRDefault="00CC4CF9">
      <w:pPr>
        <w:pStyle w:val="ConsPlusCell"/>
        <w:jc w:val="both"/>
      </w:pPr>
      <w:r w:rsidRPr="00061AB7">
        <w:t>33 7224     6     - в морском исполнении</w:t>
      </w:r>
    </w:p>
    <w:p w:rsidR="00CC4CF9" w:rsidRPr="00061AB7" w:rsidRDefault="00CC4CF9">
      <w:pPr>
        <w:pStyle w:val="ConsPlusCell"/>
        <w:jc w:val="both"/>
      </w:pPr>
      <w:r w:rsidRPr="00061AB7">
        <w:t>33 7225     1     - стационарные частотой 60 Гц</w:t>
      </w:r>
    </w:p>
    <w:p w:rsidR="00CC4CF9" w:rsidRPr="00061AB7" w:rsidRDefault="00CC4CF9">
      <w:pPr>
        <w:pStyle w:val="ConsPlusCell"/>
        <w:jc w:val="both"/>
      </w:pPr>
      <w:r w:rsidRPr="00061AB7">
        <w:t>33 7230     9     Генераторы переменного тока XII габарита /</w:t>
      </w:r>
    </w:p>
    <w:p w:rsidR="00CC4CF9" w:rsidRPr="00061AB7" w:rsidRDefault="00CC4CF9">
      <w:pPr>
        <w:pStyle w:val="ConsPlusCell"/>
        <w:jc w:val="both"/>
      </w:pPr>
      <w:r w:rsidRPr="00061AB7">
        <w:t>33 7231     4     - стационарные частотой 50 Гц</w:t>
      </w:r>
    </w:p>
    <w:p w:rsidR="00CC4CF9" w:rsidRPr="00061AB7" w:rsidRDefault="00CC4CF9">
      <w:pPr>
        <w:pStyle w:val="ConsPlusCell"/>
        <w:jc w:val="both"/>
      </w:pPr>
      <w:r w:rsidRPr="00061AB7">
        <w:t>33 7232     6     - в морском исполнении</w:t>
      </w:r>
    </w:p>
    <w:p w:rsidR="00CC4CF9" w:rsidRPr="00061AB7" w:rsidRDefault="00CC4CF9">
      <w:pPr>
        <w:pStyle w:val="ConsPlusCell"/>
        <w:jc w:val="both"/>
      </w:pPr>
      <w:r w:rsidRPr="00061AB7">
        <w:t>33 7240     3     Генераторы переменного тока XIII габарита /</w:t>
      </w:r>
    </w:p>
    <w:p w:rsidR="00CC4CF9" w:rsidRPr="00061AB7" w:rsidRDefault="00CC4CF9">
      <w:pPr>
        <w:pStyle w:val="ConsPlusCell"/>
        <w:jc w:val="both"/>
      </w:pPr>
      <w:r w:rsidRPr="00061AB7">
        <w:t>33 7241     9     - стационарные частотой 50 Гц</w:t>
      </w:r>
    </w:p>
    <w:p w:rsidR="00CC4CF9" w:rsidRPr="00061AB7" w:rsidRDefault="00CC4CF9">
      <w:pPr>
        <w:pStyle w:val="ConsPlusCell"/>
        <w:jc w:val="both"/>
      </w:pPr>
      <w:r w:rsidRPr="00061AB7">
        <w:t>33 7300     9     Преобразователи и усилители электромашинные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(кроме малой мощности)</w:t>
      </w:r>
    </w:p>
    <w:p w:rsidR="00CC4CF9" w:rsidRPr="00061AB7" w:rsidRDefault="00CC4CF9">
      <w:pPr>
        <w:pStyle w:val="ConsPlusCell"/>
        <w:jc w:val="both"/>
      </w:pPr>
      <w:r w:rsidRPr="00061AB7">
        <w:t>33 7310     3     Преобразователи переменного тока в переменный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однокорпусные</w:t>
      </w:r>
    </w:p>
    <w:p w:rsidR="00CC4CF9" w:rsidRPr="00061AB7" w:rsidRDefault="00CC4CF9">
      <w:pPr>
        <w:pStyle w:val="ConsPlusCell"/>
        <w:jc w:val="both"/>
      </w:pPr>
      <w:r w:rsidRPr="00061AB7">
        <w:t>33 7360     6     Усилители электромашинные общепромышленного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назначения</w:t>
      </w:r>
    </w:p>
    <w:p w:rsidR="00CC4CF9" w:rsidRPr="00061AB7" w:rsidRDefault="00CC4CF9">
      <w:pPr>
        <w:pStyle w:val="ConsPlusCell"/>
        <w:jc w:val="both"/>
      </w:pPr>
      <w:r w:rsidRPr="00061AB7">
        <w:t>33 7370     0     Преобразователи постоянного тока в переменный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однокорпусные</w:t>
      </w:r>
    </w:p>
    <w:p w:rsidR="00CC4CF9" w:rsidRPr="00061AB7" w:rsidRDefault="00CC4CF9">
      <w:pPr>
        <w:pStyle w:val="ConsPlusCell"/>
        <w:jc w:val="both"/>
      </w:pPr>
      <w:r w:rsidRPr="00061AB7">
        <w:t>33 7390     5     Преобразователи прочие (в том числе регуляторы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индукционные, фазорегуляторы)</w:t>
      </w:r>
    </w:p>
    <w:p w:rsidR="00CC4CF9" w:rsidRPr="00061AB7" w:rsidRDefault="00CC4CF9">
      <w:pPr>
        <w:pStyle w:val="ConsPlusCell"/>
        <w:jc w:val="both"/>
      </w:pPr>
      <w:r w:rsidRPr="00061AB7">
        <w:t>33 7500     6     Электростанции передвижные</w:t>
      </w:r>
    </w:p>
    <w:p w:rsidR="00CC4CF9" w:rsidRPr="00061AB7" w:rsidRDefault="00CC4CF9">
      <w:pPr>
        <w:pStyle w:val="ConsPlusCell"/>
        <w:jc w:val="both"/>
      </w:pPr>
      <w:r w:rsidRPr="00061AB7">
        <w:t>33 7510     0     Электростанции передвижные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33 7800     1     Электроагрегаты питания</w:t>
      </w:r>
    </w:p>
    <w:p w:rsidR="00CC4CF9" w:rsidRPr="00061AB7" w:rsidRDefault="00CC4CF9">
      <w:pPr>
        <w:pStyle w:val="ConsPlusCell"/>
        <w:jc w:val="both"/>
      </w:pPr>
      <w:r w:rsidRPr="00061AB7">
        <w:t>33 7810     1     Электроагрегаты стационарные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33 7820     6     Электроагрегаты передвижные общего назначения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33 8000     0     Машины электрические крупные, агрегаты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электромашинные, турбо- и гидрогенераторы,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электропреобразователи крупные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33 8100     4     Машины электрические крупные</w:t>
      </w:r>
    </w:p>
    <w:p w:rsidR="00CC4CF9" w:rsidRPr="00061AB7" w:rsidRDefault="00CC4CF9">
      <w:pPr>
        <w:pStyle w:val="ConsPlusCell"/>
        <w:jc w:val="both"/>
      </w:pPr>
      <w:r w:rsidRPr="00061AB7">
        <w:t>33 8110     9     Электродвигатели асинхронные /</w:t>
      </w:r>
    </w:p>
    <w:p w:rsidR="00CC4CF9" w:rsidRPr="00061AB7" w:rsidRDefault="00CC4CF9">
      <w:pPr>
        <w:pStyle w:val="ConsPlusCell"/>
        <w:jc w:val="both"/>
      </w:pPr>
      <w:r w:rsidRPr="00061AB7">
        <w:t>33 8111     4     - в защищенном, закрытом и закрытом продуваемом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 избыточным давлением исполнениях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                 -1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1500 об/мин (25 с  ) и менее</w:t>
      </w:r>
    </w:p>
    <w:p w:rsidR="00CC4CF9" w:rsidRPr="00061AB7" w:rsidRDefault="00CC4CF9">
      <w:pPr>
        <w:pStyle w:val="ConsPlusCell"/>
        <w:jc w:val="both"/>
      </w:pPr>
      <w:r w:rsidRPr="00061AB7">
        <w:t>33 8112     2     - в закрытом обдуваемом исполнении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                 -1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1500 об/мин (25 с  ) и менее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                      -1</w:t>
      </w:r>
    </w:p>
    <w:p w:rsidR="00CC4CF9" w:rsidRPr="00061AB7" w:rsidRDefault="00CC4CF9">
      <w:pPr>
        <w:pStyle w:val="ConsPlusCell"/>
        <w:jc w:val="both"/>
      </w:pPr>
      <w:r w:rsidRPr="00061AB7">
        <w:t>33 8113     5     - на 3000 об/мин (50 с  )</w:t>
      </w:r>
    </w:p>
    <w:p w:rsidR="00CC4CF9" w:rsidRPr="00061AB7" w:rsidRDefault="00CC4CF9">
      <w:pPr>
        <w:pStyle w:val="ConsPlusCell"/>
        <w:jc w:val="both"/>
      </w:pPr>
      <w:r w:rsidRPr="00061AB7">
        <w:t>33 8115     6     - в вертикальном исполнении</w:t>
      </w:r>
    </w:p>
    <w:p w:rsidR="00CC4CF9" w:rsidRPr="00061AB7" w:rsidRDefault="00CC4CF9">
      <w:pPr>
        <w:pStyle w:val="ConsPlusCell"/>
        <w:jc w:val="both"/>
      </w:pPr>
      <w:r w:rsidRPr="00061AB7">
        <w:t>33 8117     7     - взрывозащищенные</w:t>
      </w:r>
    </w:p>
    <w:p w:rsidR="00CC4CF9" w:rsidRPr="00061AB7" w:rsidRDefault="00CC4CF9">
      <w:pPr>
        <w:pStyle w:val="ConsPlusCell"/>
        <w:jc w:val="both"/>
      </w:pPr>
      <w:r w:rsidRPr="00061AB7">
        <w:t>33 8118     2     - погружные маслонаполненные</w:t>
      </w:r>
    </w:p>
    <w:p w:rsidR="00CC4CF9" w:rsidRPr="00061AB7" w:rsidRDefault="00CC4CF9">
      <w:pPr>
        <w:pStyle w:val="ConsPlusCell"/>
        <w:jc w:val="both"/>
      </w:pPr>
      <w:r w:rsidRPr="00061AB7">
        <w:t>33 8119     8     - погружные водонаполненные</w:t>
      </w:r>
    </w:p>
    <w:p w:rsidR="00CC4CF9" w:rsidRPr="00061AB7" w:rsidRDefault="00CC4CF9">
      <w:pPr>
        <w:pStyle w:val="ConsPlusCell"/>
        <w:jc w:val="both"/>
      </w:pPr>
      <w:r w:rsidRPr="00061AB7">
        <w:t>33 8120     3     Регуляторы индукционные и фазорегуляторы /</w:t>
      </w:r>
    </w:p>
    <w:p w:rsidR="00CC4CF9" w:rsidRPr="00061AB7" w:rsidRDefault="00CC4CF9">
      <w:pPr>
        <w:pStyle w:val="ConsPlusCell"/>
        <w:jc w:val="both"/>
      </w:pPr>
      <w:r w:rsidRPr="00061AB7">
        <w:t>33 8121     9     - индукционные на напряжение питающей сети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700 В однофазные</w:t>
      </w:r>
    </w:p>
    <w:p w:rsidR="00CC4CF9" w:rsidRPr="00061AB7" w:rsidRDefault="00CC4CF9">
      <w:pPr>
        <w:pStyle w:val="ConsPlusCell"/>
        <w:jc w:val="both"/>
      </w:pPr>
      <w:r w:rsidRPr="00061AB7">
        <w:t>33 8122     4     - индукционные на напряжение питающей сети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700 В трехфазные</w:t>
      </w:r>
    </w:p>
    <w:p w:rsidR="00CC4CF9" w:rsidRPr="00061AB7" w:rsidRDefault="00CC4CF9">
      <w:pPr>
        <w:pStyle w:val="ConsPlusCell"/>
        <w:jc w:val="both"/>
      </w:pPr>
      <w:r w:rsidRPr="00061AB7">
        <w:t>33 8124     5     - индукционные на напряжение питающей сети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700 В однофазные</w:t>
      </w:r>
    </w:p>
    <w:p w:rsidR="00CC4CF9" w:rsidRPr="00061AB7" w:rsidRDefault="00CC4CF9">
      <w:pPr>
        <w:pStyle w:val="ConsPlusCell"/>
        <w:jc w:val="both"/>
      </w:pPr>
      <w:r w:rsidRPr="00061AB7">
        <w:t>33 8125     0     - индукционные на напряжение питающей сети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700 В трехфазные</w:t>
      </w:r>
    </w:p>
    <w:p w:rsidR="00CC4CF9" w:rsidRPr="00061AB7" w:rsidRDefault="00CC4CF9">
      <w:pPr>
        <w:pStyle w:val="ConsPlusCell"/>
        <w:jc w:val="both"/>
      </w:pPr>
      <w:r w:rsidRPr="00061AB7">
        <w:t>33 8130     8     Электродвигатели синхронные /</w:t>
      </w:r>
    </w:p>
    <w:p w:rsidR="00CC4CF9" w:rsidRPr="00061AB7" w:rsidRDefault="00CC4CF9">
      <w:pPr>
        <w:pStyle w:val="ConsPlusCell"/>
        <w:jc w:val="both"/>
      </w:pPr>
      <w:r w:rsidRPr="00061AB7">
        <w:t>33 8131     3     - в защищенном исполнении на 1000 об/мин (16,6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 -1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  ) и менее</w:t>
      </w:r>
    </w:p>
    <w:p w:rsidR="00CC4CF9" w:rsidRPr="00061AB7" w:rsidRDefault="00CC4CF9">
      <w:pPr>
        <w:pStyle w:val="ConsPlusCell"/>
        <w:jc w:val="both"/>
      </w:pPr>
      <w:r w:rsidRPr="00061AB7">
        <w:t>33 8133     4     - в закрытом исполнении на 1000 об/мин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       -1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(16,6 с  ) и менее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                      -1</w:t>
      </w:r>
    </w:p>
    <w:p w:rsidR="00CC4CF9" w:rsidRPr="00061AB7" w:rsidRDefault="00CC4CF9">
      <w:pPr>
        <w:pStyle w:val="ConsPlusCell"/>
        <w:jc w:val="both"/>
      </w:pPr>
      <w:r w:rsidRPr="00061AB7">
        <w:t>33 8135     5     - на 1500 об/мин (25 с  )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                      -1</w:t>
      </w:r>
    </w:p>
    <w:p w:rsidR="00CC4CF9" w:rsidRPr="00061AB7" w:rsidRDefault="00CC4CF9">
      <w:pPr>
        <w:pStyle w:val="ConsPlusCell"/>
        <w:jc w:val="both"/>
      </w:pPr>
      <w:r w:rsidRPr="00061AB7">
        <w:t>33 8136     0     - на 3000 об/мин (50 с  )</w:t>
      </w:r>
    </w:p>
    <w:p w:rsidR="00CC4CF9" w:rsidRPr="00061AB7" w:rsidRDefault="00CC4CF9">
      <w:pPr>
        <w:pStyle w:val="ConsPlusCell"/>
        <w:jc w:val="both"/>
      </w:pPr>
      <w:r w:rsidRPr="00061AB7">
        <w:t>33 8138     1     - в вертикальном исполнении</w:t>
      </w:r>
    </w:p>
    <w:p w:rsidR="00CC4CF9" w:rsidRPr="00061AB7" w:rsidRDefault="00CC4CF9">
      <w:pPr>
        <w:pStyle w:val="ConsPlusCell"/>
        <w:jc w:val="both"/>
      </w:pPr>
      <w:r w:rsidRPr="00061AB7">
        <w:t>33 8139     7     - бесколлекторные регулируемые средней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большой мощности</w:t>
      </w:r>
    </w:p>
    <w:p w:rsidR="00CC4CF9" w:rsidRPr="00061AB7" w:rsidRDefault="00CC4CF9">
      <w:pPr>
        <w:pStyle w:val="ConsPlusCell"/>
        <w:jc w:val="both"/>
      </w:pPr>
      <w:r w:rsidRPr="00061AB7">
        <w:t>33 8140     2     Электрогенераторы и компенсаторы синхронные</w:t>
      </w:r>
    </w:p>
    <w:p w:rsidR="00CC4CF9" w:rsidRPr="00061AB7" w:rsidRDefault="00CC4CF9">
      <w:pPr>
        <w:pStyle w:val="ConsPlusCell"/>
        <w:jc w:val="both"/>
      </w:pPr>
      <w:r w:rsidRPr="00061AB7">
        <w:t>33 8141     8     Электрогенераторы стационарные частотой 50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60 Гц</w:t>
      </w:r>
    </w:p>
    <w:p w:rsidR="00CC4CF9" w:rsidRPr="00061AB7" w:rsidRDefault="00CC4CF9">
      <w:pPr>
        <w:pStyle w:val="ConsPlusCell"/>
        <w:jc w:val="both"/>
      </w:pPr>
      <w:r w:rsidRPr="00061AB7">
        <w:t>33 8142     3     Электрогенераторы стационарные с нестандартной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частотой до 400 Гц включ.</w:t>
      </w:r>
    </w:p>
    <w:p w:rsidR="00CC4CF9" w:rsidRPr="00061AB7" w:rsidRDefault="00CC4CF9">
      <w:pPr>
        <w:pStyle w:val="ConsPlusCell"/>
        <w:jc w:val="both"/>
      </w:pPr>
      <w:r w:rsidRPr="00061AB7">
        <w:t>33 8143     9     Электрогенераторы стационарные частотой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400 Гц</w:t>
      </w:r>
    </w:p>
    <w:p w:rsidR="00CC4CF9" w:rsidRPr="00061AB7" w:rsidRDefault="00CC4CF9">
      <w:pPr>
        <w:pStyle w:val="ConsPlusCell"/>
        <w:jc w:val="both"/>
      </w:pPr>
      <w:r w:rsidRPr="00061AB7">
        <w:t>33 8144     4     Электрогенераторы для передвижных устройств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подвижных средств транспорта</w:t>
      </w:r>
    </w:p>
    <w:p w:rsidR="00CC4CF9" w:rsidRPr="00061AB7" w:rsidRDefault="00CC4CF9">
      <w:pPr>
        <w:pStyle w:val="ConsPlusCell"/>
        <w:jc w:val="both"/>
      </w:pPr>
      <w:r w:rsidRPr="00061AB7">
        <w:t>33 8145     3     Электрогенераторы морские</w:t>
      </w:r>
    </w:p>
    <w:p w:rsidR="00CC4CF9" w:rsidRPr="00061AB7" w:rsidRDefault="00CC4CF9">
      <w:pPr>
        <w:pStyle w:val="ConsPlusCell"/>
        <w:jc w:val="both"/>
      </w:pPr>
      <w:r w:rsidRPr="00061AB7">
        <w:t>33 8146     5     Электрогенераторы моделирующие</w:t>
      </w:r>
    </w:p>
    <w:p w:rsidR="00CC4CF9" w:rsidRPr="00061AB7" w:rsidRDefault="00CC4CF9">
      <w:pPr>
        <w:pStyle w:val="ConsPlusCell"/>
        <w:jc w:val="both"/>
      </w:pPr>
      <w:r w:rsidRPr="00061AB7">
        <w:t>33 8147     0     Статоры электромагнитные для перемешивающих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устройств</w:t>
      </w:r>
    </w:p>
    <w:p w:rsidR="00CC4CF9" w:rsidRPr="00061AB7" w:rsidRDefault="00CC4CF9">
      <w:pPr>
        <w:pStyle w:val="ConsPlusCell"/>
        <w:jc w:val="both"/>
      </w:pPr>
      <w:r w:rsidRPr="00061AB7">
        <w:t>33 8148     6     Компенсаторы синхронные</w:t>
      </w:r>
    </w:p>
    <w:p w:rsidR="00CC4CF9" w:rsidRPr="00061AB7" w:rsidRDefault="00CC4CF9">
      <w:pPr>
        <w:pStyle w:val="ConsPlusCell"/>
        <w:jc w:val="both"/>
      </w:pPr>
      <w:r w:rsidRPr="00061AB7">
        <w:t>33 8149     1     Муфты и тормоза электромагнитные</w:t>
      </w:r>
    </w:p>
    <w:p w:rsidR="00CC4CF9" w:rsidRPr="00061AB7" w:rsidRDefault="00CC4CF9">
      <w:pPr>
        <w:pStyle w:val="ConsPlusCell"/>
        <w:jc w:val="both"/>
      </w:pPr>
      <w:r w:rsidRPr="00061AB7">
        <w:t>33 8160     1     Электродвигатели постоянного тока мощностью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св. 200 кВт /</w:t>
      </w:r>
    </w:p>
    <w:p w:rsidR="00CC4CF9" w:rsidRPr="00061AB7" w:rsidRDefault="00CC4CF9">
      <w:pPr>
        <w:pStyle w:val="ConsPlusCell"/>
        <w:jc w:val="both"/>
      </w:pPr>
      <w:r w:rsidRPr="00061AB7">
        <w:t>33 8161     7     - компенсированные единых серий</w:t>
      </w:r>
    </w:p>
    <w:p w:rsidR="00CC4CF9" w:rsidRPr="00061AB7" w:rsidRDefault="00CC4CF9">
      <w:pPr>
        <w:pStyle w:val="ConsPlusCell"/>
        <w:jc w:val="both"/>
      </w:pPr>
      <w:r w:rsidRPr="00061AB7">
        <w:t>33 8163     8     - некомпенсированные единых серий</w:t>
      </w:r>
    </w:p>
    <w:p w:rsidR="00CC4CF9" w:rsidRPr="00061AB7" w:rsidRDefault="00CC4CF9">
      <w:pPr>
        <w:pStyle w:val="ConsPlusCell"/>
        <w:jc w:val="both"/>
      </w:pPr>
      <w:r w:rsidRPr="00061AB7">
        <w:t>33 8165     9     - двуякорные единых серий</w:t>
      </w:r>
    </w:p>
    <w:p w:rsidR="00CC4CF9" w:rsidRPr="00061AB7" w:rsidRDefault="00CC4CF9">
      <w:pPr>
        <w:pStyle w:val="ConsPlusCell"/>
        <w:jc w:val="both"/>
      </w:pPr>
      <w:r w:rsidRPr="00061AB7">
        <w:t>33 8166     4     - кроме единых серий</w:t>
      </w:r>
    </w:p>
    <w:p w:rsidR="00CC4CF9" w:rsidRPr="00061AB7" w:rsidRDefault="00CC4CF9">
      <w:pPr>
        <w:pStyle w:val="ConsPlusCell"/>
        <w:jc w:val="both"/>
      </w:pPr>
      <w:r w:rsidRPr="00061AB7">
        <w:t>33 8170     6     Электрогенераторы постоянного тока XII габарита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св. /</w:t>
      </w:r>
    </w:p>
    <w:p w:rsidR="00CC4CF9" w:rsidRPr="00061AB7" w:rsidRDefault="00CC4CF9">
      <w:pPr>
        <w:pStyle w:val="ConsPlusCell"/>
        <w:jc w:val="both"/>
      </w:pPr>
      <w:r w:rsidRPr="00061AB7">
        <w:t>33 8171     1     - компенсированные единых серий</w:t>
      </w:r>
    </w:p>
    <w:p w:rsidR="00CC4CF9" w:rsidRPr="00061AB7" w:rsidRDefault="00CC4CF9">
      <w:pPr>
        <w:pStyle w:val="ConsPlusCell"/>
        <w:jc w:val="both"/>
      </w:pPr>
      <w:r w:rsidRPr="00061AB7">
        <w:t>33 8173     2     - некомпенсированные единых серий</w:t>
      </w:r>
    </w:p>
    <w:p w:rsidR="00CC4CF9" w:rsidRPr="00061AB7" w:rsidRDefault="00CC4CF9">
      <w:pPr>
        <w:pStyle w:val="ConsPlusCell"/>
        <w:jc w:val="both"/>
      </w:pPr>
      <w:r w:rsidRPr="00061AB7">
        <w:t>33 8175     3     - некомпенсированные, кроме единых серий</w:t>
      </w:r>
    </w:p>
    <w:p w:rsidR="00CC4CF9" w:rsidRPr="00061AB7" w:rsidRDefault="00CC4CF9">
      <w:pPr>
        <w:pStyle w:val="ConsPlusCell"/>
        <w:jc w:val="both"/>
      </w:pPr>
      <w:r w:rsidRPr="00061AB7">
        <w:t>33 8176     9     - компенсированные, кроме единых серий</w:t>
      </w:r>
    </w:p>
    <w:p w:rsidR="00CC4CF9" w:rsidRPr="00061AB7" w:rsidRDefault="00CC4CF9">
      <w:pPr>
        <w:pStyle w:val="ConsPlusCell"/>
        <w:jc w:val="both"/>
      </w:pPr>
      <w:r w:rsidRPr="00061AB7">
        <w:t>33 8177     4     - подвижных средств транспорта</w:t>
      </w:r>
    </w:p>
    <w:p w:rsidR="00CC4CF9" w:rsidRPr="00061AB7" w:rsidRDefault="00CC4CF9">
      <w:pPr>
        <w:pStyle w:val="ConsPlusCell"/>
        <w:jc w:val="both"/>
      </w:pPr>
      <w:r w:rsidRPr="00061AB7">
        <w:t>33 8180     0     Агрегаты электромашинные и устройства,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приравненные к одной крупной электрической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машине /</w:t>
      </w:r>
    </w:p>
    <w:p w:rsidR="00CC4CF9" w:rsidRPr="00061AB7" w:rsidRDefault="00CC4CF9">
      <w:pPr>
        <w:pStyle w:val="ConsPlusCell"/>
        <w:jc w:val="both"/>
      </w:pPr>
      <w:r w:rsidRPr="00061AB7">
        <w:t>33 8181     6     - для экскаваторов</w:t>
      </w:r>
    </w:p>
    <w:p w:rsidR="00CC4CF9" w:rsidRPr="00061AB7" w:rsidRDefault="00CC4CF9">
      <w:pPr>
        <w:pStyle w:val="ConsPlusCell"/>
        <w:jc w:val="both"/>
      </w:pPr>
      <w:r w:rsidRPr="00061AB7">
        <w:t>33 8189     8     - прочие</w:t>
      </w:r>
    </w:p>
    <w:p w:rsidR="00CC4CF9" w:rsidRPr="00061AB7" w:rsidRDefault="00CC4CF9">
      <w:pPr>
        <w:pStyle w:val="ConsPlusCell"/>
        <w:jc w:val="both"/>
      </w:pPr>
      <w:r w:rsidRPr="00061AB7">
        <w:t>33 8200     8     Агрегаты электромашинные, комплектуемые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крупных электрических машин</w:t>
      </w:r>
    </w:p>
    <w:p w:rsidR="00CC4CF9" w:rsidRPr="00061AB7" w:rsidRDefault="00CC4CF9">
      <w:pPr>
        <w:pStyle w:val="ConsPlusCell"/>
        <w:jc w:val="both"/>
      </w:pPr>
      <w:r w:rsidRPr="00061AB7">
        <w:t>33 8210     2     Агрегаты электромашинные для / горнодобывающих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строительно-дорожных машин</w:t>
      </w:r>
    </w:p>
    <w:p w:rsidR="00CC4CF9" w:rsidRPr="00061AB7" w:rsidRDefault="00CC4CF9">
      <w:pPr>
        <w:pStyle w:val="ConsPlusCell"/>
        <w:jc w:val="both"/>
      </w:pPr>
      <w:r w:rsidRPr="00061AB7">
        <w:t>33 8211     8     - экскаваторов</w:t>
      </w:r>
    </w:p>
    <w:p w:rsidR="00CC4CF9" w:rsidRPr="00061AB7" w:rsidRDefault="00CC4CF9">
      <w:pPr>
        <w:pStyle w:val="ConsPlusCell"/>
        <w:jc w:val="both"/>
      </w:pPr>
      <w:r w:rsidRPr="00061AB7">
        <w:t>33 8219     1     - горнодобывающих и строительно-дорожных машин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33 8230     1     Агрегаты электромашинные возбуждения /</w:t>
      </w:r>
    </w:p>
    <w:p w:rsidR="00CC4CF9" w:rsidRPr="00061AB7" w:rsidRDefault="00CC4CF9">
      <w:pPr>
        <w:pStyle w:val="ConsPlusCell"/>
        <w:jc w:val="both"/>
      </w:pPr>
      <w:r w:rsidRPr="00061AB7">
        <w:t>33 8231     7     - турбогенераторов</w:t>
      </w:r>
    </w:p>
    <w:p w:rsidR="00CC4CF9" w:rsidRPr="00061AB7" w:rsidRDefault="00CC4CF9">
      <w:pPr>
        <w:pStyle w:val="ConsPlusCell"/>
        <w:jc w:val="both"/>
      </w:pPr>
      <w:r w:rsidRPr="00061AB7">
        <w:t>33 8232     2     - гидрогенераторов</w:t>
      </w:r>
    </w:p>
    <w:p w:rsidR="00CC4CF9" w:rsidRPr="00061AB7" w:rsidRDefault="00CC4CF9">
      <w:pPr>
        <w:pStyle w:val="ConsPlusCell"/>
        <w:jc w:val="both"/>
      </w:pPr>
      <w:r w:rsidRPr="00061AB7">
        <w:t>33 8233     8     - прочих электрических машин</w:t>
      </w:r>
    </w:p>
    <w:p w:rsidR="00CC4CF9" w:rsidRPr="00061AB7" w:rsidRDefault="00CC4CF9">
      <w:pPr>
        <w:pStyle w:val="ConsPlusCell"/>
        <w:jc w:val="both"/>
      </w:pPr>
      <w:r w:rsidRPr="00061AB7">
        <w:t>33 8240     6     Агрегаты электромашинные для / комплектации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металлургического оборудования и питания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термических устройств</w:t>
      </w:r>
    </w:p>
    <w:p w:rsidR="00CC4CF9" w:rsidRPr="00061AB7" w:rsidRDefault="00CC4CF9">
      <w:pPr>
        <w:pStyle w:val="ConsPlusCell"/>
        <w:jc w:val="both"/>
      </w:pPr>
      <w:r w:rsidRPr="00061AB7">
        <w:t>33 8241     1     - прокатных станов</w:t>
      </w:r>
    </w:p>
    <w:p w:rsidR="00CC4CF9" w:rsidRPr="00061AB7" w:rsidRDefault="00CC4CF9">
      <w:pPr>
        <w:pStyle w:val="ConsPlusCell"/>
        <w:jc w:val="both"/>
      </w:pPr>
      <w:r w:rsidRPr="00061AB7">
        <w:t>33 8242     7     - доменного подъема</w:t>
      </w:r>
    </w:p>
    <w:p w:rsidR="00CC4CF9" w:rsidRPr="00061AB7" w:rsidRDefault="00CC4CF9">
      <w:pPr>
        <w:pStyle w:val="ConsPlusCell"/>
        <w:jc w:val="both"/>
      </w:pPr>
      <w:r w:rsidRPr="00061AB7">
        <w:t>33 8243     2     - конверторов</w:t>
      </w:r>
    </w:p>
    <w:p w:rsidR="00CC4CF9" w:rsidRPr="00061AB7" w:rsidRDefault="00CC4CF9">
      <w:pPr>
        <w:pStyle w:val="ConsPlusCell"/>
        <w:jc w:val="both"/>
      </w:pPr>
      <w:r w:rsidRPr="00061AB7">
        <w:t>33 8244     8     - питания термических устройств</w:t>
      </w:r>
    </w:p>
    <w:p w:rsidR="00CC4CF9" w:rsidRPr="00061AB7" w:rsidRDefault="00CC4CF9">
      <w:pPr>
        <w:pStyle w:val="ConsPlusCell"/>
        <w:jc w:val="both"/>
      </w:pPr>
      <w:r w:rsidRPr="00061AB7">
        <w:t>33 8245     3     - прочего оборудования</w:t>
      </w:r>
    </w:p>
    <w:p w:rsidR="00CC4CF9" w:rsidRPr="00061AB7" w:rsidRDefault="00CC4CF9">
      <w:pPr>
        <w:pStyle w:val="ConsPlusCell"/>
        <w:jc w:val="both"/>
      </w:pPr>
      <w:r w:rsidRPr="00061AB7">
        <w:t>33 8250     0     Агрегаты электромашинные / прочие</w:t>
      </w:r>
    </w:p>
    <w:p w:rsidR="00CC4CF9" w:rsidRPr="00061AB7" w:rsidRDefault="00CC4CF9">
      <w:pPr>
        <w:pStyle w:val="ConsPlusCell"/>
        <w:jc w:val="both"/>
      </w:pPr>
      <w:r w:rsidRPr="00061AB7">
        <w:t>33 8251     6     - испытательных стендов и лабораторий</w:t>
      </w:r>
    </w:p>
    <w:p w:rsidR="00CC4CF9" w:rsidRPr="00061AB7" w:rsidRDefault="00CC4CF9">
      <w:pPr>
        <w:pStyle w:val="ConsPlusCell"/>
        <w:jc w:val="both"/>
      </w:pPr>
      <w:r w:rsidRPr="00061AB7">
        <w:t>33 8252     1     - шахтоподъемных машин</w:t>
      </w:r>
    </w:p>
    <w:p w:rsidR="00CC4CF9" w:rsidRPr="00061AB7" w:rsidRDefault="00CC4CF9">
      <w:pPr>
        <w:pStyle w:val="ConsPlusCell"/>
        <w:jc w:val="both"/>
      </w:pPr>
      <w:r w:rsidRPr="00061AB7">
        <w:t>33 8253     7     - бумагоделательных машин</w:t>
      </w:r>
    </w:p>
    <w:p w:rsidR="00CC4CF9" w:rsidRPr="00061AB7" w:rsidRDefault="00CC4CF9">
      <w:pPr>
        <w:pStyle w:val="ConsPlusCell"/>
        <w:jc w:val="both"/>
      </w:pPr>
      <w:r w:rsidRPr="00061AB7">
        <w:t>33 8254     2     - станков</w:t>
      </w:r>
    </w:p>
    <w:p w:rsidR="00CC4CF9" w:rsidRPr="00061AB7" w:rsidRDefault="00CC4CF9">
      <w:pPr>
        <w:pStyle w:val="ConsPlusCell"/>
        <w:jc w:val="both"/>
      </w:pPr>
      <w:r w:rsidRPr="00061AB7">
        <w:t>33 8256     3     - прочего оборудования</w:t>
      </w:r>
    </w:p>
    <w:p w:rsidR="00CC4CF9" w:rsidRPr="00061AB7" w:rsidRDefault="00CC4CF9">
      <w:pPr>
        <w:pStyle w:val="ConsPlusCell"/>
        <w:jc w:val="both"/>
      </w:pPr>
      <w:r w:rsidRPr="00061AB7">
        <w:t>33 8300     1     Генераторы к паровым и газовым турбинам</w:t>
      </w:r>
    </w:p>
    <w:p w:rsidR="00CC4CF9" w:rsidRPr="00061AB7" w:rsidRDefault="00CC4CF9">
      <w:pPr>
        <w:pStyle w:val="ConsPlusCell"/>
        <w:jc w:val="both"/>
      </w:pPr>
      <w:r w:rsidRPr="00061AB7">
        <w:t>33 8310     6     Генераторы к паровым и газовым турбинам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мощностью / до 60 тыс. кВт</w:t>
      </w:r>
    </w:p>
    <w:p w:rsidR="00CC4CF9" w:rsidRPr="00061AB7" w:rsidRDefault="00CC4CF9">
      <w:pPr>
        <w:pStyle w:val="ConsPlusCell"/>
        <w:jc w:val="both"/>
      </w:pPr>
      <w:r w:rsidRPr="00061AB7">
        <w:t>33 8311     1     - 2,5 тыс. кВт</w:t>
      </w:r>
    </w:p>
    <w:p w:rsidR="00CC4CF9" w:rsidRPr="00061AB7" w:rsidRDefault="00CC4CF9">
      <w:pPr>
        <w:pStyle w:val="ConsPlusCell"/>
        <w:jc w:val="both"/>
      </w:pPr>
      <w:r w:rsidRPr="00061AB7">
        <w:t>33 8312     7     - 4 тыс. кВт</w:t>
      </w:r>
    </w:p>
    <w:p w:rsidR="00CC4CF9" w:rsidRPr="00061AB7" w:rsidRDefault="00CC4CF9">
      <w:pPr>
        <w:pStyle w:val="ConsPlusCell"/>
        <w:jc w:val="both"/>
      </w:pPr>
      <w:r w:rsidRPr="00061AB7">
        <w:t>33 8313     2     - 6 тыс. кВт</w:t>
      </w:r>
    </w:p>
    <w:p w:rsidR="00CC4CF9" w:rsidRPr="00061AB7" w:rsidRDefault="00CC4CF9">
      <w:pPr>
        <w:pStyle w:val="ConsPlusCell"/>
        <w:jc w:val="both"/>
      </w:pPr>
      <w:r w:rsidRPr="00061AB7">
        <w:t>33 8314     8     - 12 тыс. кВт</w:t>
      </w:r>
    </w:p>
    <w:p w:rsidR="00CC4CF9" w:rsidRPr="00061AB7" w:rsidRDefault="00CC4CF9">
      <w:pPr>
        <w:pStyle w:val="ConsPlusCell"/>
        <w:jc w:val="both"/>
      </w:pPr>
      <w:r w:rsidRPr="00061AB7">
        <w:t>33 8315     3     - 20 тыс. кВт</w:t>
      </w:r>
    </w:p>
    <w:p w:rsidR="00CC4CF9" w:rsidRPr="00061AB7" w:rsidRDefault="00CC4CF9">
      <w:pPr>
        <w:pStyle w:val="ConsPlusCell"/>
        <w:jc w:val="both"/>
      </w:pPr>
      <w:r w:rsidRPr="00061AB7">
        <w:t>33 8316     9     - 30 тыс. кВт</w:t>
      </w:r>
    </w:p>
    <w:p w:rsidR="00CC4CF9" w:rsidRPr="00061AB7" w:rsidRDefault="00CC4CF9">
      <w:pPr>
        <w:pStyle w:val="ConsPlusCell"/>
        <w:jc w:val="both"/>
      </w:pPr>
      <w:r w:rsidRPr="00061AB7">
        <w:t>33 8317     4     - 32 тыс. кВт</w:t>
      </w:r>
    </w:p>
    <w:p w:rsidR="00CC4CF9" w:rsidRPr="00061AB7" w:rsidRDefault="00CC4CF9">
      <w:pPr>
        <w:pStyle w:val="ConsPlusCell"/>
        <w:jc w:val="both"/>
      </w:pPr>
      <w:r w:rsidRPr="00061AB7">
        <w:t>33 8318     7     - 40 тыс. кВт</w:t>
      </w:r>
    </w:p>
    <w:p w:rsidR="00CC4CF9" w:rsidRPr="00061AB7" w:rsidRDefault="00CC4CF9">
      <w:pPr>
        <w:pStyle w:val="ConsPlusCell"/>
        <w:jc w:val="both"/>
      </w:pPr>
      <w:r w:rsidRPr="00061AB7">
        <w:t>33 8319     5     - 50 тыс. кВт</w:t>
      </w:r>
    </w:p>
    <w:p w:rsidR="00CC4CF9" w:rsidRPr="00061AB7" w:rsidRDefault="00CC4CF9">
      <w:pPr>
        <w:pStyle w:val="ConsPlusCell"/>
        <w:jc w:val="both"/>
      </w:pPr>
      <w:r w:rsidRPr="00061AB7">
        <w:t>33 8320     0     Генераторы к паровым и газовым турбинам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мощностью / от 60 до 300 тыс. кВт</w:t>
      </w:r>
    </w:p>
    <w:p w:rsidR="00CC4CF9" w:rsidRPr="00061AB7" w:rsidRDefault="00CC4CF9">
      <w:pPr>
        <w:pStyle w:val="ConsPlusCell"/>
        <w:jc w:val="both"/>
      </w:pPr>
      <w:r w:rsidRPr="00061AB7">
        <w:t>33 8321     6     - 60 тыс. кВт</w:t>
      </w:r>
    </w:p>
    <w:p w:rsidR="00CC4CF9" w:rsidRPr="00061AB7" w:rsidRDefault="00CC4CF9">
      <w:pPr>
        <w:pStyle w:val="ConsPlusCell"/>
        <w:jc w:val="both"/>
      </w:pPr>
      <w:r w:rsidRPr="00061AB7">
        <w:t>33 8322     1     - 63 тыс. кВт</w:t>
      </w:r>
    </w:p>
    <w:p w:rsidR="00CC4CF9" w:rsidRPr="00061AB7" w:rsidRDefault="00CC4CF9">
      <w:pPr>
        <w:pStyle w:val="ConsPlusCell"/>
        <w:jc w:val="both"/>
      </w:pPr>
      <w:r w:rsidRPr="00061AB7">
        <w:t>33 8323     7     - 100 тыс. кВт</w:t>
      </w:r>
    </w:p>
    <w:p w:rsidR="00CC4CF9" w:rsidRPr="00061AB7" w:rsidRDefault="00CC4CF9">
      <w:pPr>
        <w:pStyle w:val="ConsPlusCell"/>
        <w:jc w:val="both"/>
      </w:pPr>
      <w:r w:rsidRPr="00061AB7">
        <w:t>33 8324     2     - 120 тыс. кВт</w:t>
      </w:r>
    </w:p>
    <w:p w:rsidR="00CC4CF9" w:rsidRPr="00061AB7" w:rsidRDefault="00CC4CF9">
      <w:pPr>
        <w:pStyle w:val="ConsPlusCell"/>
        <w:jc w:val="both"/>
      </w:pPr>
      <w:r w:rsidRPr="00061AB7">
        <w:t>33 8325     8     - 165 тыс. кВт</w:t>
      </w:r>
    </w:p>
    <w:p w:rsidR="00CC4CF9" w:rsidRPr="00061AB7" w:rsidRDefault="00CC4CF9">
      <w:pPr>
        <w:pStyle w:val="ConsPlusCell"/>
        <w:jc w:val="both"/>
      </w:pPr>
      <w:r w:rsidRPr="00061AB7">
        <w:t>33 8326     3     - 200 тыс. кВт</w:t>
      </w:r>
    </w:p>
    <w:p w:rsidR="00CC4CF9" w:rsidRPr="00061AB7" w:rsidRDefault="00CC4CF9">
      <w:pPr>
        <w:pStyle w:val="ConsPlusCell"/>
        <w:jc w:val="both"/>
      </w:pPr>
      <w:r w:rsidRPr="00061AB7">
        <w:t>33 8327     9     - 220 тыс. кВт</w:t>
      </w:r>
    </w:p>
    <w:p w:rsidR="00CC4CF9" w:rsidRPr="00061AB7" w:rsidRDefault="00CC4CF9">
      <w:pPr>
        <w:pStyle w:val="ConsPlusCell"/>
        <w:jc w:val="both"/>
      </w:pPr>
      <w:r w:rsidRPr="00061AB7">
        <w:t>33 8330     5     Генераторы к паровым и газовым турбинам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мощностью / от 300 тыс. кВт и св.</w:t>
      </w:r>
    </w:p>
    <w:p w:rsidR="00CC4CF9" w:rsidRPr="00061AB7" w:rsidRDefault="00CC4CF9">
      <w:pPr>
        <w:pStyle w:val="ConsPlusCell"/>
        <w:jc w:val="both"/>
      </w:pPr>
      <w:r w:rsidRPr="00061AB7">
        <w:t>33 8331     0     - 300 тыс. кВт</w:t>
      </w:r>
    </w:p>
    <w:p w:rsidR="00CC4CF9" w:rsidRPr="00061AB7" w:rsidRDefault="00CC4CF9">
      <w:pPr>
        <w:pStyle w:val="ConsPlusCell"/>
        <w:jc w:val="both"/>
      </w:pPr>
      <w:r w:rsidRPr="00061AB7">
        <w:t>33 8332     6     - 320 тыс. кВт</w:t>
      </w:r>
    </w:p>
    <w:p w:rsidR="00CC4CF9" w:rsidRPr="00061AB7" w:rsidRDefault="00CC4CF9">
      <w:pPr>
        <w:pStyle w:val="ConsPlusCell"/>
        <w:jc w:val="both"/>
      </w:pPr>
      <w:r w:rsidRPr="00061AB7">
        <w:t>33 8333     1     - 500 тыс. кВт</w:t>
      </w:r>
    </w:p>
    <w:p w:rsidR="00CC4CF9" w:rsidRPr="00061AB7" w:rsidRDefault="00CC4CF9">
      <w:pPr>
        <w:pStyle w:val="ConsPlusCell"/>
        <w:jc w:val="both"/>
      </w:pPr>
      <w:r w:rsidRPr="00061AB7">
        <w:t>33 8334     7     - 800 тыс. кВт</w:t>
      </w:r>
    </w:p>
    <w:p w:rsidR="00CC4CF9" w:rsidRPr="00061AB7" w:rsidRDefault="00CC4CF9">
      <w:pPr>
        <w:pStyle w:val="ConsPlusCell"/>
        <w:jc w:val="both"/>
      </w:pPr>
      <w:r w:rsidRPr="00061AB7">
        <w:t>33 8335     2     - 1200 тыс. кВт</w:t>
      </w:r>
    </w:p>
    <w:p w:rsidR="00CC4CF9" w:rsidRPr="00061AB7" w:rsidRDefault="00CC4CF9">
      <w:pPr>
        <w:pStyle w:val="ConsPlusCell"/>
        <w:jc w:val="both"/>
      </w:pPr>
      <w:r w:rsidRPr="00061AB7">
        <w:t>33 8400     5     Генераторы к гидравлическим турбинам</w:t>
      </w:r>
    </w:p>
    <w:p w:rsidR="00CC4CF9" w:rsidRPr="00061AB7" w:rsidRDefault="00CC4CF9">
      <w:pPr>
        <w:pStyle w:val="ConsPlusCell"/>
        <w:jc w:val="both"/>
      </w:pPr>
      <w:r w:rsidRPr="00061AB7">
        <w:t>33 8410     4     Генераторы к гидравлическим турбинам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вертикальные /</w:t>
      </w:r>
    </w:p>
    <w:p w:rsidR="00CC4CF9" w:rsidRPr="00061AB7" w:rsidRDefault="00CC4CF9">
      <w:pPr>
        <w:pStyle w:val="ConsPlusCell"/>
        <w:jc w:val="both"/>
      </w:pPr>
      <w:r w:rsidRPr="00061AB7">
        <w:t>33 8411     5     - с воздушным охлаждением</w:t>
      </w:r>
    </w:p>
    <w:p w:rsidR="00CC4CF9" w:rsidRPr="00061AB7" w:rsidRDefault="00CC4CF9">
      <w:pPr>
        <w:pStyle w:val="ConsPlusCell"/>
        <w:jc w:val="both"/>
      </w:pPr>
      <w:r w:rsidRPr="00061AB7">
        <w:t>33 8412     0     - с воздушно-водяным охлаждением</w:t>
      </w:r>
    </w:p>
    <w:p w:rsidR="00CC4CF9" w:rsidRPr="00061AB7" w:rsidRDefault="00CC4CF9">
      <w:pPr>
        <w:pStyle w:val="ConsPlusCell"/>
        <w:jc w:val="both"/>
      </w:pPr>
      <w:r w:rsidRPr="00061AB7">
        <w:t>33 8420     4     Генераторы к гидравлическим турбинам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горизонтальные /</w:t>
      </w:r>
    </w:p>
    <w:p w:rsidR="00CC4CF9" w:rsidRPr="00061AB7" w:rsidRDefault="00CC4CF9">
      <w:pPr>
        <w:pStyle w:val="ConsPlusCell"/>
        <w:jc w:val="both"/>
      </w:pPr>
      <w:r w:rsidRPr="00061AB7">
        <w:t>33 8421     8     - с воздушным охлаждением</w:t>
      </w:r>
    </w:p>
    <w:p w:rsidR="00CC4CF9" w:rsidRPr="00061AB7" w:rsidRDefault="00CC4CF9">
      <w:pPr>
        <w:pStyle w:val="ConsPlusCell"/>
        <w:jc w:val="both"/>
      </w:pPr>
      <w:r w:rsidRPr="00061AB7">
        <w:t>33 8430     9     Генераторы к гидравлическим турбинам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капсульные /</w:t>
      </w:r>
    </w:p>
    <w:p w:rsidR="00CC4CF9" w:rsidRPr="00061AB7" w:rsidRDefault="00CC4CF9">
      <w:pPr>
        <w:pStyle w:val="ConsPlusCell"/>
        <w:jc w:val="both"/>
      </w:pPr>
      <w:r w:rsidRPr="00061AB7">
        <w:t>33 8431     4     - с воздушным охлаждением</w:t>
      </w:r>
    </w:p>
    <w:p w:rsidR="00CC4CF9" w:rsidRPr="00061AB7" w:rsidRDefault="00CC4CF9">
      <w:pPr>
        <w:pStyle w:val="ConsPlusCell"/>
        <w:jc w:val="both"/>
      </w:pPr>
      <w:r w:rsidRPr="00061AB7">
        <w:t>33 8432     1     - с водяным охлаждением</w:t>
      </w:r>
    </w:p>
    <w:p w:rsidR="00CC4CF9" w:rsidRPr="00061AB7" w:rsidRDefault="00CC4CF9">
      <w:pPr>
        <w:pStyle w:val="ConsPlusCell"/>
        <w:jc w:val="both"/>
      </w:pPr>
      <w:r w:rsidRPr="00061AB7">
        <w:t>33 8440     3     Генераторы к гидравлическим турбинам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индукторные /</w:t>
      </w:r>
    </w:p>
    <w:p w:rsidR="00CC4CF9" w:rsidRPr="00061AB7" w:rsidRDefault="00CC4CF9">
      <w:pPr>
        <w:pStyle w:val="ConsPlusCell"/>
        <w:jc w:val="both"/>
      </w:pPr>
      <w:r w:rsidRPr="00061AB7">
        <w:t>33 8441     9     - явнополюсные</w:t>
      </w:r>
    </w:p>
    <w:p w:rsidR="00CC4CF9" w:rsidRPr="00061AB7" w:rsidRDefault="00CC4CF9">
      <w:pPr>
        <w:pStyle w:val="ConsPlusCell"/>
        <w:jc w:val="both"/>
      </w:pPr>
      <w:r w:rsidRPr="00061AB7">
        <w:t>33 8450     8     Генераторы-двигатели к гидравлическим турбинам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синхронные вертикальные /</w:t>
      </w:r>
    </w:p>
    <w:p w:rsidR="00CC4CF9" w:rsidRPr="00061AB7" w:rsidRDefault="00CC4CF9">
      <w:pPr>
        <w:pStyle w:val="ConsPlusCell"/>
        <w:jc w:val="both"/>
      </w:pPr>
      <w:r w:rsidRPr="00061AB7">
        <w:t>33 8451     3     - обратимые</w:t>
      </w:r>
    </w:p>
    <w:p w:rsidR="00CC4CF9" w:rsidRPr="00061AB7" w:rsidRDefault="00CC4CF9">
      <w:pPr>
        <w:pStyle w:val="ConsPlusCell"/>
        <w:jc w:val="both"/>
      </w:pPr>
      <w:r w:rsidRPr="00061AB7">
        <w:t>33 8460     2     Компенсаторы реактивной мощности вращающиеся,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синхронные /</w:t>
      </w:r>
    </w:p>
    <w:p w:rsidR="00CC4CF9" w:rsidRPr="00061AB7" w:rsidRDefault="00CC4CF9">
      <w:pPr>
        <w:pStyle w:val="ConsPlusCell"/>
        <w:jc w:val="both"/>
      </w:pPr>
      <w:r w:rsidRPr="00061AB7">
        <w:t>33 8461     8     - с воздушным охлаждением</w:t>
      </w:r>
    </w:p>
    <w:p w:rsidR="00CC4CF9" w:rsidRPr="00061AB7" w:rsidRDefault="00CC4CF9">
      <w:pPr>
        <w:pStyle w:val="ConsPlusCell"/>
        <w:jc w:val="both"/>
      </w:pPr>
      <w:r w:rsidRPr="00061AB7">
        <w:t>33 8462     3     - с водородным охлаждением</w:t>
      </w:r>
    </w:p>
    <w:p w:rsidR="00CC4CF9" w:rsidRPr="00061AB7" w:rsidRDefault="00CC4CF9">
      <w:pPr>
        <w:pStyle w:val="ConsPlusCell"/>
        <w:jc w:val="both"/>
      </w:pPr>
      <w:r w:rsidRPr="00061AB7">
        <w:t>33 8463     9     - с водяным охлаждением</w:t>
      </w:r>
    </w:p>
    <w:p w:rsidR="00CC4CF9" w:rsidRPr="00061AB7" w:rsidRDefault="00CC4CF9">
      <w:pPr>
        <w:pStyle w:val="ConsPlusCell"/>
        <w:jc w:val="both"/>
      </w:pPr>
      <w:r w:rsidRPr="00061AB7">
        <w:t>33 8470     7     Компенсаторы реактивной мощности статические /</w:t>
      </w:r>
    </w:p>
    <w:p w:rsidR="00CC4CF9" w:rsidRPr="00061AB7" w:rsidRDefault="00CC4CF9">
      <w:pPr>
        <w:pStyle w:val="ConsPlusCell"/>
        <w:jc w:val="both"/>
      </w:pPr>
      <w:r w:rsidRPr="00061AB7">
        <w:t>33 8471     2     - с управляемыми полупроводниковыми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преобразователями</w:t>
      </w:r>
    </w:p>
    <w:p w:rsidR="00CC4CF9" w:rsidRPr="00061AB7" w:rsidRDefault="00CC4CF9">
      <w:pPr>
        <w:pStyle w:val="ConsPlusCell"/>
        <w:jc w:val="both"/>
      </w:pPr>
      <w:r w:rsidRPr="00061AB7">
        <w:t>33 8472     8     - с управляемыми электромагнитными реакторами</w:t>
      </w:r>
    </w:p>
    <w:p w:rsidR="00CC4CF9" w:rsidRPr="00061AB7" w:rsidRDefault="00CC4CF9">
      <w:pPr>
        <w:pStyle w:val="ConsPlusCell"/>
        <w:jc w:val="both"/>
      </w:pPr>
      <w:r w:rsidRPr="00061AB7">
        <w:t>33 8500     9     Системы возбуждения турбогенераторов,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гидрогенераторов, синхронных компенсаторов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крупных электрических машин</w:t>
      </w:r>
    </w:p>
    <w:p w:rsidR="00CC4CF9" w:rsidRPr="00061AB7" w:rsidRDefault="00CC4CF9">
      <w:pPr>
        <w:pStyle w:val="ConsPlusCell"/>
        <w:jc w:val="both"/>
      </w:pPr>
      <w:r w:rsidRPr="00061AB7">
        <w:t>33 8510     3     Системы возбуждения турбогенераторов /</w:t>
      </w:r>
    </w:p>
    <w:p w:rsidR="00CC4CF9" w:rsidRPr="00061AB7" w:rsidRDefault="00CC4CF9">
      <w:pPr>
        <w:pStyle w:val="ConsPlusCell"/>
        <w:jc w:val="both"/>
      </w:pPr>
      <w:r w:rsidRPr="00061AB7">
        <w:t>33 8511     9     - электромашинные</w:t>
      </w:r>
    </w:p>
    <w:p w:rsidR="00CC4CF9" w:rsidRPr="00061AB7" w:rsidRDefault="00CC4CF9">
      <w:pPr>
        <w:pStyle w:val="ConsPlusCell"/>
        <w:jc w:val="both"/>
      </w:pPr>
      <w:r w:rsidRPr="00061AB7">
        <w:t>33 8512     4     - статические тиристорные без последовательных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вольтодобавочных трансформаторов</w:t>
      </w:r>
    </w:p>
    <w:p w:rsidR="00CC4CF9" w:rsidRPr="00061AB7" w:rsidRDefault="00CC4CF9">
      <w:pPr>
        <w:pStyle w:val="ConsPlusCell"/>
        <w:jc w:val="both"/>
      </w:pPr>
      <w:r w:rsidRPr="00061AB7">
        <w:t>33 8513     1     - статические тиристорные с последовательными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вольтодобавочными трансформаторами</w:t>
      </w:r>
    </w:p>
    <w:p w:rsidR="00CC4CF9" w:rsidRPr="00061AB7" w:rsidRDefault="00CC4CF9">
      <w:pPr>
        <w:pStyle w:val="ConsPlusCell"/>
        <w:jc w:val="both"/>
      </w:pPr>
      <w:r w:rsidRPr="00061AB7">
        <w:t>33 8514     5     - статические тиристорные независимого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возбуждения</w:t>
      </w:r>
    </w:p>
    <w:p w:rsidR="00CC4CF9" w:rsidRPr="00061AB7" w:rsidRDefault="00CC4CF9">
      <w:pPr>
        <w:pStyle w:val="ConsPlusCell"/>
        <w:jc w:val="both"/>
      </w:pPr>
      <w:r w:rsidRPr="00061AB7">
        <w:t>33 8515     0     - статические диодные независимого возбуждения</w:t>
      </w:r>
    </w:p>
    <w:p w:rsidR="00CC4CF9" w:rsidRPr="00061AB7" w:rsidRDefault="00CC4CF9">
      <w:pPr>
        <w:pStyle w:val="ConsPlusCell"/>
        <w:jc w:val="both"/>
      </w:pPr>
      <w:r w:rsidRPr="00061AB7">
        <w:t>33 8516     6     - бесщеточные диодные</w:t>
      </w:r>
    </w:p>
    <w:p w:rsidR="00CC4CF9" w:rsidRPr="00061AB7" w:rsidRDefault="00CC4CF9">
      <w:pPr>
        <w:pStyle w:val="ConsPlusCell"/>
        <w:jc w:val="both"/>
      </w:pPr>
      <w:r w:rsidRPr="00061AB7">
        <w:t>33 8517     1     - бесщеточные тиристорные</w:t>
      </w:r>
    </w:p>
    <w:p w:rsidR="00CC4CF9" w:rsidRPr="00061AB7" w:rsidRDefault="00CC4CF9">
      <w:pPr>
        <w:pStyle w:val="ConsPlusCell"/>
        <w:jc w:val="both"/>
      </w:pPr>
      <w:r w:rsidRPr="00061AB7">
        <w:t>33 8520     8     Системы возбуждения генераторов /</w:t>
      </w:r>
    </w:p>
    <w:p w:rsidR="00CC4CF9" w:rsidRPr="00061AB7" w:rsidRDefault="00CC4CF9">
      <w:pPr>
        <w:pStyle w:val="ConsPlusCell"/>
        <w:jc w:val="both"/>
      </w:pPr>
      <w:r w:rsidRPr="00061AB7">
        <w:t>33 8521     3     - электромашинные</w:t>
      </w:r>
    </w:p>
    <w:p w:rsidR="00CC4CF9" w:rsidRPr="00061AB7" w:rsidRDefault="00CC4CF9">
      <w:pPr>
        <w:pStyle w:val="ConsPlusCell"/>
        <w:jc w:val="both"/>
      </w:pPr>
      <w:r w:rsidRPr="00061AB7">
        <w:t>33 8522     9     - статические тиристорные без последовательных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вольтодобавочных трансформаторов</w:t>
      </w:r>
    </w:p>
    <w:p w:rsidR="00CC4CF9" w:rsidRPr="00061AB7" w:rsidRDefault="00CC4CF9">
      <w:pPr>
        <w:pStyle w:val="ConsPlusCell"/>
        <w:jc w:val="both"/>
      </w:pPr>
      <w:r w:rsidRPr="00061AB7">
        <w:t>33 8523     4     - статические тиристорные с последовательными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вольтодобавочными трансформаторами</w:t>
      </w:r>
    </w:p>
    <w:p w:rsidR="00CC4CF9" w:rsidRPr="00061AB7" w:rsidRDefault="00CC4CF9">
      <w:pPr>
        <w:pStyle w:val="ConsPlusCell"/>
        <w:jc w:val="both"/>
      </w:pPr>
      <w:r w:rsidRPr="00061AB7">
        <w:t>33 8524     5     - статические тиристорные независимого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возбуждения</w:t>
      </w:r>
    </w:p>
    <w:p w:rsidR="00CC4CF9" w:rsidRPr="00061AB7" w:rsidRDefault="00CC4CF9">
      <w:pPr>
        <w:pStyle w:val="ConsPlusCell"/>
        <w:jc w:val="both"/>
      </w:pPr>
      <w:r w:rsidRPr="00061AB7">
        <w:t>33 8530     2     Системы возбуждения синхронных компенсаторов /</w:t>
      </w:r>
    </w:p>
    <w:p w:rsidR="00CC4CF9" w:rsidRPr="00061AB7" w:rsidRDefault="00CC4CF9">
      <w:pPr>
        <w:pStyle w:val="ConsPlusCell"/>
        <w:jc w:val="both"/>
      </w:pPr>
      <w:r w:rsidRPr="00061AB7">
        <w:t>33 8531     8     - электромашинные</w:t>
      </w:r>
    </w:p>
    <w:p w:rsidR="00CC4CF9" w:rsidRPr="00061AB7" w:rsidRDefault="00CC4CF9">
      <w:pPr>
        <w:pStyle w:val="ConsPlusCell"/>
        <w:jc w:val="both"/>
      </w:pPr>
      <w:r w:rsidRPr="00061AB7">
        <w:t>33 8532     3     - статические тиристорные без последовательных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вольтодобавочных трансформаторов</w:t>
      </w:r>
    </w:p>
    <w:p w:rsidR="00CC4CF9" w:rsidRPr="00061AB7" w:rsidRDefault="00CC4CF9">
      <w:pPr>
        <w:pStyle w:val="ConsPlusCell"/>
        <w:jc w:val="both"/>
      </w:pPr>
      <w:r w:rsidRPr="00061AB7">
        <w:t>33 8533     9     - бесщеточные диодные нереверсивные</w:t>
      </w:r>
    </w:p>
    <w:p w:rsidR="00CC4CF9" w:rsidRPr="00061AB7" w:rsidRDefault="00CC4CF9">
      <w:pPr>
        <w:pStyle w:val="ConsPlusCell"/>
        <w:jc w:val="both"/>
      </w:pPr>
      <w:r w:rsidRPr="00061AB7">
        <w:t>33 8534     4     - бесщеточные диодные реверсивные</w:t>
      </w:r>
    </w:p>
    <w:p w:rsidR="00CC4CF9" w:rsidRPr="00061AB7" w:rsidRDefault="00CC4CF9">
      <w:pPr>
        <w:pStyle w:val="ConsPlusCell"/>
        <w:jc w:val="both"/>
      </w:pPr>
      <w:r w:rsidRPr="00061AB7">
        <w:t>33 8540     7     Системы возбуждения крупных электрических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машин /</w:t>
      </w:r>
    </w:p>
    <w:p w:rsidR="00CC4CF9" w:rsidRPr="00061AB7" w:rsidRDefault="00CC4CF9">
      <w:pPr>
        <w:pStyle w:val="ConsPlusCell"/>
        <w:jc w:val="both"/>
      </w:pPr>
      <w:r w:rsidRPr="00061AB7">
        <w:t>33 8541     2     - электромашинные</w:t>
      </w:r>
    </w:p>
    <w:p w:rsidR="00CC4CF9" w:rsidRPr="00061AB7" w:rsidRDefault="00CC4CF9">
      <w:pPr>
        <w:pStyle w:val="ConsPlusCell"/>
        <w:jc w:val="both"/>
      </w:pPr>
      <w:r w:rsidRPr="00061AB7">
        <w:t>33 8542     8     - тиристорные</w:t>
      </w:r>
    </w:p>
    <w:p w:rsidR="00CC4CF9" w:rsidRPr="00061AB7" w:rsidRDefault="00CC4CF9">
      <w:pPr>
        <w:pStyle w:val="ConsPlusCell"/>
        <w:jc w:val="both"/>
      </w:pPr>
      <w:r w:rsidRPr="00061AB7">
        <w:t>33 8543     3     - бесщеточные</w:t>
      </w:r>
    </w:p>
    <w:p w:rsidR="00CC4CF9" w:rsidRPr="00061AB7" w:rsidRDefault="00CC4CF9">
      <w:pPr>
        <w:pStyle w:val="ConsPlusCell"/>
        <w:jc w:val="both"/>
      </w:pPr>
      <w:r w:rsidRPr="00061AB7">
        <w:t>33 8550     1     Комплектующие изделия к системам возбуждения /</w:t>
      </w:r>
    </w:p>
    <w:p w:rsidR="00CC4CF9" w:rsidRPr="00061AB7" w:rsidRDefault="00CC4CF9">
      <w:pPr>
        <w:pStyle w:val="ConsPlusCell"/>
        <w:jc w:val="both"/>
      </w:pPr>
      <w:r w:rsidRPr="00061AB7">
        <w:t>33 8551     7     - турбогенераторов</w:t>
      </w:r>
    </w:p>
    <w:p w:rsidR="00CC4CF9" w:rsidRPr="00061AB7" w:rsidRDefault="00CC4CF9">
      <w:pPr>
        <w:pStyle w:val="ConsPlusCell"/>
        <w:jc w:val="both"/>
      </w:pPr>
      <w:r w:rsidRPr="00061AB7">
        <w:t>33 8552     2     - гидрогенераторов</w:t>
      </w:r>
    </w:p>
    <w:p w:rsidR="00CC4CF9" w:rsidRPr="00061AB7" w:rsidRDefault="00CC4CF9">
      <w:pPr>
        <w:pStyle w:val="ConsPlusCell"/>
        <w:jc w:val="both"/>
      </w:pPr>
      <w:r w:rsidRPr="00061AB7">
        <w:t>33 8553     8     - синхронных компенсаторов</w:t>
      </w:r>
    </w:p>
    <w:p w:rsidR="00CC4CF9" w:rsidRPr="00061AB7" w:rsidRDefault="00CC4CF9">
      <w:pPr>
        <w:pStyle w:val="ConsPlusCell"/>
        <w:jc w:val="both"/>
      </w:pPr>
      <w:r w:rsidRPr="00061AB7">
        <w:t>33 8554     3     - крупных электрических машин</w:t>
      </w:r>
    </w:p>
    <w:p w:rsidR="00CC4CF9" w:rsidRPr="00061AB7" w:rsidRDefault="00CC4CF9">
      <w:pPr>
        <w:pStyle w:val="ConsPlusCell"/>
        <w:jc w:val="both"/>
      </w:pPr>
      <w:r w:rsidRPr="00061AB7">
        <w:t>33 8555     9     Аппаратура управления и регулирования</w:t>
      </w:r>
    </w:p>
    <w:p w:rsidR="00CC4CF9" w:rsidRPr="00061AB7" w:rsidRDefault="00CC4CF9">
      <w:pPr>
        <w:pStyle w:val="ConsPlusCell"/>
        <w:jc w:val="both"/>
      </w:pPr>
      <w:r w:rsidRPr="00061AB7">
        <w:t>33 8558     5     Охладители к комплектующим изделиям систем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возбуждения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33 9000     3     Запасные части и принадлежности машин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электрических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33 9100     7     Запасные части к машинам электрическим</w:t>
      </w:r>
    </w:p>
    <w:p w:rsidR="00CC4CF9" w:rsidRPr="00061AB7" w:rsidRDefault="00CC4CF9">
      <w:pPr>
        <w:pStyle w:val="ConsPlusCell"/>
        <w:jc w:val="both"/>
      </w:pPr>
      <w:r w:rsidRPr="00061AB7">
        <w:t>33 9110     1     Запасные части к / машинам электрическим малой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мощности</w:t>
      </w:r>
    </w:p>
    <w:p w:rsidR="00CC4CF9" w:rsidRPr="00061AB7" w:rsidRDefault="00CC4CF9">
      <w:pPr>
        <w:pStyle w:val="ConsPlusCell"/>
        <w:jc w:val="both"/>
      </w:pPr>
      <w:r w:rsidRPr="00061AB7">
        <w:t>33 9111     4     - электродвигателям для автоматизации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механизации</w:t>
      </w:r>
    </w:p>
    <w:p w:rsidR="00CC4CF9" w:rsidRPr="00061AB7" w:rsidRDefault="00CC4CF9">
      <w:pPr>
        <w:pStyle w:val="ConsPlusCell"/>
        <w:jc w:val="both"/>
      </w:pPr>
      <w:r w:rsidRPr="00061AB7">
        <w:t>33 9112     6     - машинам электрическим специализированным</w:t>
      </w:r>
    </w:p>
    <w:p w:rsidR="00CC4CF9" w:rsidRPr="00061AB7" w:rsidRDefault="00CC4CF9">
      <w:pPr>
        <w:pStyle w:val="ConsPlusCell"/>
        <w:jc w:val="both"/>
      </w:pPr>
      <w:r w:rsidRPr="00061AB7">
        <w:t>33 9120     6     Запасные части к электродвигателям переменного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тока мощностью от 0,25 до 100 кВт</w:t>
      </w:r>
    </w:p>
    <w:p w:rsidR="00CC4CF9" w:rsidRPr="00061AB7" w:rsidRDefault="00CC4CF9">
      <w:pPr>
        <w:pStyle w:val="ConsPlusCell"/>
        <w:jc w:val="both"/>
      </w:pPr>
      <w:r w:rsidRPr="00061AB7">
        <w:t>33 9130     0     Запасные части к электродвигателям переменного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тока мощностью св. 100 кВт</w:t>
      </w:r>
    </w:p>
    <w:p w:rsidR="00CC4CF9" w:rsidRPr="00061AB7" w:rsidRDefault="00CC4CF9">
      <w:pPr>
        <w:pStyle w:val="ConsPlusCell"/>
        <w:jc w:val="both"/>
      </w:pPr>
      <w:r w:rsidRPr="00061AB7">
        <w:t>33 9140     5     Запасные части к электродвигателям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взрывобезопасным врубово-комбайновым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электробурам</w:t>
      </w:r>
    </w:p>
    <w:p w:rsidR="00CC4CF9" w:rsidRPr="00061AB7" w:rsidRDefault="00CC4CF9">
      <w:pPr>
        <w:pStyle w:val="ConsPlusCell"/>
        <w:jc w:val="both"/>
      </w:pPr>
      <w:r w:rsidRPr="00061AB7">
        <w:t>33 9150     8     Запасные части к / электродвигателям крановым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машинам электрическим для тягового оборудования</w:t>
      </w:r>
    </w:p>
    <w:p w:rsidR="00CC4CF9" w:rsidRPr="00061AB7" w:rsidRDefault="00CC4CF9">
      <w:pPr>
        <w:pStyle w:val="ConsPlusCell"/>
        <w:jc w:val="both"/>
      </w:pPr>
      <w:r w:rsidRPr="00061AB7">
        <w:t>33 9151     5     - электродвигателям крановым</w:t>
      </w:r>
    </w:p>
    <w:p w:rsidR="00CC4CF9" w:rsidRPr="00061AB7" w:rsidRDefault="00CC4CF9">
      <w:pPr>
        <w:pStyle w:val="ConsPlusCell"/>
        <w:jc w:val="both"/>
      </w:pPr>
      <w:r w:rsidRPr="00061AB7">
        <w:t>33 9152     0     - машинам электрическим для тягового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оборудования /</w:t>
      </w:r>
    </w:p>
    <w:p w:rsidR="00CC4CF9" w:rsidRPr="00061AB7" w:rsidRDefault="00CC4CF9">
      <w:pPr>
        <w:pStyle w:val="ConsPlusCell"/>
        <w:jc w:val="both"/>
      </w:pPr>
      <w:r w:rsidRPr="00061AB7">
        <w:t>33 9160     4     Запасные части к машинам электрическим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постоянного тока /</w:t>
      </w:r>
    </w:p>
    <w:p w:rsidR="00CC4CF9" w:rsidRPr="00061AB7" w:rsidRDefault="00CC4CF9">
      <w:pPr>
        <w:pStyle w:val="ConsPlusCell"/>
        <w:jc w:val="both"/>
      </w:pPr>
      <w:r w:rsidRPr="00061AB7">
        <w:t>33 9163     0     - единых серий до IX габарита</w:t>
      </w:r>
    </w:p>
    <w:p w:rsidR="00CC4CF9" w:rsidRPr="00061AB7" w:rsidRDefault="00CC4CF9">
      <w:pPr>
        <w:pStyle w:val="ConsPlusCell"/>
        <w:jc w:val="both"/>
      </w:pPr>
      <w:r w:rsidRPr="00061AB7">
        <w:t>33 9164     6     - единых серий IX габарита и свыше</w:t>
      </w:r>
    </w:p>
    <w:p w:rsidR="00CC4CF9" w:rsidRPr="00061AB7" w:rsidRDefault="00CC4CF9">
      <w:pPr>
        <w:pStyle w:val="ConsPlusCell"/>
        <w:jc w:val="both"/>
      </w:pPr>
      <w:r w:rsidRPr="00061AB7">
        <w:t>33 9166     7     - специализированного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33 9170     9     Запасные части к / генераторам переменного тока,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преобразователям и усилителям электромашинным,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электростанциям передвижным и электроагрегатам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питания</w:t>
      </w:r>
    </w:p>
    <w:p w:rsidR="00CC4CF9" w:rsidRPr="00061AB7" w:rsidRDefault="00CC4CF9">
      <w:pPr>
        <w:pStyle w:val="ConsPlusCell"/>
        <w:jc w:val="both"/>
      </w:pPr>
      <w:r w:rsidRPr="00061AB7">
        <w:t>33 9171     4     - генераторам переменного тока мощностью от 0,5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100 кВт включ.</w:t>
      </w:r>
    </w:p>
    <w:p w:rsidR="00CC4CF9" w:rsidRPr="00061AB7" w:rsidRDefault="00CC4CF9">
      <w:pPr>
        <w:pStyle w:val="ConsPlusCell"/>
        <w:jc w:val="both"/>
      </w:pPr>
      <w:r w:rsidRPr="00061AB7">
        <w:t>33 9172     5     - генераторам переменного тока мощностью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100 кВт</w:t>
      </w:r>
    </w:p>
    <w:p w:rsidR="00CC4CF9" w:rsidRPr="00061AB7" w:rsidRDefault="00CC4CF9">
      <w:pPr>
        <w:pStyle w:val="ConsPlusCell"/>
        <w:jc w:val="both"/>
      </w:pPr>
      <w:r w:rsidRPr="00061AB7">
        <w:t>33 9173     5     - преобразователям и усилителям электромашинным</w:t>
      </w:r>
    </w:p>
    <w:p w:rsidR="00CC4CF9" w:rsidRPr="00061AB7" w:rsidRDefault="00CC4CF9">
      <w:pPr>
        <w:pStyle w:val="ConsPlusCell"/>
        <w:jc w:val="both"/>
      </w:pPr>
      <w:r w:rsidRPr="00061AB7">
        <w:t>33 9175     6     - электростанциям передвижным</w:t>
      </w:r>
    </w:p>
    <w:p w:rsidR="00CC4CF9" w:rsidRPr="00061AB7" w:rsidRDefault="00CC4CF9">
      <w:pPr>
        <w:pStyle w:val="ConsPlusCell"/>
        <w:jc w:val="both"/>
      </w:pPr>
      <w:r w:rsidRPr="00061AB7">
        <w:t>33 9178     2     - электроагрегатам питания</w:t>
      </w:r>
    </w:p>
    <w:p w:rsidR="00CC4CF9" w:rsidRPr="00061AB7" w:rsidRDefault="00CC4CF9">
      <w:pPr>
        <w:pStyle w:val="ConsPlusCell"/>
        <w:jc w:val="both"/>
      </w:pPr>
      <w:r w:rsidRPr="00061AB7">
        <w:t>33 9180     3     Запасные части к / машинам электрическим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крупным, агрегатам электромашинным, турбо-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гидрогенераторам</w:t>
      </w:r>
    </w:p>
    <w:p w:rsidR="00CC4CF9" w:rsidRPr="00061AB7" w:rsidRDefault="00CC4CF9">
      <w:pPr>
        <w:pStyle w:val="ConsPlusCell"/>
        <w:jc w:val="both"/>
      </w:pPr>
      <w:r w:rsidRPr="00061AB7">
        <w:t>33 9181     9     - электромашинам крупным</w:t>
      </w:r>
    </w:p>
    <w:p w:rsidR="00CC4CF9" w:rsidRPr="00061AB7" w:rsidRDefault="00CC4CF9">
      <w:pPr>
        <w:pStyle w:val="ConsPlusCell"/>
        <w:jc w:val="both"/>
      </w:pPr>
      <w:r w:rsidRPr="00061AB7">
        <w:t>33 9182     4     - агрегатам электромашинным, комплектуемым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крупных электрических машин</w:t>
      </w:r>
    </w:p>
    <w:p w:rsidR="00CC4CF9" w:rsidRPr="00061AB7" w:rsidRDefault="00CC4CF9">
      <w:pPr>
        <w:pStyle w:val="ConsPlusCell"/>
        <w:jc w:val="both"/>
      </w:pPr>
      <w:r w:rsidRPr="00061AB7">
        <w:t>33 9183     9     - генераторам паровых и газовых турбин</w:t>
      </w:r>
    </w:p>
    <w:p w:rsidR="00CC4CF9" w:rsidRPr="00061AB7" w:rsidRDefault="00CC4CF9">
      <w:pPr>
        <w:pStyle w:val="ConsPlusCell"/>
        <w:jc w:val="both"/>
      </w:pPr>
      <w:r w:rsidRPr="00061AB7">
        <w:t>33 9184     5     - генераторам гидравлических турбин</w:t>
      </w:r>
    </w:p>
    <w:p w:rsidR="00CC4CF9" w:rsidRPr="00061AB7" w:rsidRDefault="00CC4CF9">
      <w:pPr>
        <w:pStyle w:val="ConsPlusCell"/>
        <w:jc w:val="both"/>
      </w:pPr>
      <w:r w:rsidRPr="00061AB7">
        <w:t>33 9300     4     Принадлежности, узлы и детали к машинам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электрическим</w:t>
      </w:r>
    </w:p>
    <w:p w:rsidR="00CC4CF9" w:rsidRPr="00061AB7" w:rsidRDefault="00CC4CF9">
      <w:pPr>
        <w:pStyle w:val="ConsPlusCell"/>
        <w:jc w:val="both"/>
      </w:pPr>
      <w:r w:rsidRPr="00061AB7">
        <w:t>33 9310     9     Принадлежности, узлы и детали к машинам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электрическим малой мощности</w:t>
      </w:r>
    </w:p>
    <w:p w:rsidR="00CC4CF9" w:rsidRPr="00061AB7" w:rsidRDefault="00CC4CF9">
      <w:pPr>
        <w:pStyle w:val="ConsPlusCell"/>
        <w:jc w:val="both"/>
      </w:pPr>
      <w:r w:rsidRPr="00061AB7">
        <w:t>33 9320     3     Принадлежности, узлы и детали 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электродвигателям переменного тока мощностью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 0,25 до 100 кВт</w:t>
      </w:r>
    </w:p>
    <w:p w:rsidR="00CC4CF9" w:rsidRPr="00061AB7" w:rsidRDefault="00CC4CF9">
      <w:pPr>
        <w:pStyle w:val="ConsPlusCell"/>
        <w:jc w:val="both"/>
      </w:pPr>
      <w:r w:rsidRPr="00061AB7">
        <w:t>33 9330     8     Принадлежности, узлы и детали 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электродвигателям переменного тока мощностью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св. 100 кВт</w:t>
      </w:r>
    </w:p>
    <w:p w:rsidR="00CC4CF9" w:rsidRPr="00061AB7" w:rsidRDefault="00CC4CF9">
      <w:pPr>
        <w:pStyle w:val="ConsPlusCell"/>
        <w:jc w:val="both"/>
      </w:pPr>
      <w:r w:rsidRPr="00061AB7">
        <w:t>33 9340     2     Принадлежности, узлы и детали 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электродвигателям взрывозащищенным, врубово-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комбайновым и электробурам</w:t>
      </w:r>
    </w:p>
    <w:p w:rsidR="00CC4CF9" w:rsidRPr="00061AB7" w:rsidRDefault="00CC4CF9">
      <w:pPr>
        <w:pStyle w:val="ConsPlusCell"/>
        <w:jc w:val="both"/>
      </w:pPr>
      <w:r w:rsidRPr="00061AB7">
        <w:t>33 9350     7     Принадлежности, узлы и детали 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электродвигателям крановым и машинам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электрическим для тягового оборудования</w:t>
      </w:r>
    </w:p>
    <w:p w:rsidR="00CC4CF9" w:rsidRPr="00061AB7" w:rsidRDefault="00CC4CF9">
      <w:pPr>
        <w:pStyle w:val="ConsPlusCell"/>
        <w:jc w:val="both"/>
      </w:pPr>
      <w:r w:rsidRPr="00061AB7">
        <w:t>33 9360     1     Принадлежности, узлы и детали к машинам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электрическим постоянного тока</w:t>
      </w:r>
    </w:p>
    <w:p w:rsidR="00CC4CF9" w:rsidRPr="00061AB7" w:rsidRDefault="00CC4CF9">
      <w:pPr>
        <w:pStyle w:val="ConsPlusCell"/>
        <w:jc w:val="both"/>
      </w:pPr>
      <w:r w:rsidRPr="00061AB7">
        <w:t>33 9370     6     Принадлежности, узлы и детали к генераторам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переменного тока, преобразователям и усилителям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электромашинным, электростанциям передвижным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электроагрегатам питания</w:t>
      </w:r>
    </w:p>
    <w:p w:rsidR="00CC4CF9" w:rsidRPr="00061AB7" w:rsidRDefault="00CC4CF9">
      <w:pPr>
        <w:pStyle w:val="ConsPlusCell"/>
        <w:jc w:val="both"/>
      </w:pPr>
      <w:r w:rsidRPr="00061AB7">
        <w:t>33 9380     0     Принадлежности, узлы и детали к машинам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электрическим крупным, агрегатам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электромашинным, турбо- и гидрогенераторам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34 0000     0     ОБОРУДОВАНИЕ И МАТЕРИАЛЫ ЭЛЕКТРОТЕХНИЧЕСКИЕ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34 1000     3     Трансформаторы и трансформаторное оборудование,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аппаратура высоковольтная, силовая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преобразовательная техника, хемотроника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34 1100     7     Трансформаторы силовые (однофазные мощностью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4 кВ.А, трехфазные мощностью 6,3 кВ.А и свыше)</w:t>
      </w:r>
    </w:p>
    <w:p w:rsidR="00CC4CF9" w:rsidRPr="00061AB7" w:rsidRDefault="00CC4CF9">
      <w:pPr>
        <w:pStyle w:val="ConsPlusCell"/>
        <w:jc w:val="both"/>
      </w:pPr>
      <w:r w:rsidRPr="00061AB7">
        <w:t>34 1110     1     Трансформаторы силовые I габарита (мощностью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100 кВ.А включ., напряжением до 35 кВ включ.) /</w:t>
      </w:r>
    </w:p>
    <w:p w:rsidR="00CC4CF9" w:rsidRPr="00061AB7" w:rsidRDefault="00CC4CF9">
      <w:pPr>
        <w:pStyle w:val="ConsPlusCell"/>
        <w:jc w:val="both"/>
      </w:pPr>
      <w:r w:rsidRPr="00061AB7">
        <w:t>34 1111     7     -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34 1112     2     - для преобразовательных установок</w:t>
      </w:r>
    </w:p>
    <w:p w:rsidR="00CC4CF9" w:rsidRPr="00061AB7" w:rsidRDefault="00CC4CF9">
      <w:pPr>
        <w:pStyle w:val="ConsPlusCell"/>
        <w:jc w:val="both"/>
      </w:pPr>
      <w:r w:rsidRPr="00061AB7">
        <w:t>34 1113     8     - для электротермического оборудования</w:t>
      </w:r>
    </w:p>
    <w:p w:rsidR="00CC4CF9" w:rsidRPr="00061AB7" w:rsidRDefault="00CC4CF9">
      <w:pPr>
        <w:pStyle w:val="ConsPlusCell"/>
        <w:jc w:val="both"/>
      </w:pPr>
      <w:r w:rsidRPr="00061AB7">
        <w:t>34 1114     3     - различного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34 1115     9     Трансформаторы и комплектные трансформаторные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подстанции / взрывозащищенные и рудничные</w:t>
      </w:r>
    </w:p>
    <w:p w:rsidR="00CC4CF9" w:rsidRPr="00061AB7" w:rsidRDefault="00CC4CF9">
      <w:pPr>
        <w:pStyle w:val="ConsPlusCell"/>
        <w:jc w:val="both"/>
      </w:pPr>
      <w:r w:rsidRPr="00061AB7">
        <w:t>34 1116     4     - судовые</w:t>
      </w:r>
    </w:p>
    <w:p w:rsidR="00CC4CF9" w:rsidRPr="00061AB7" w:rsidRDefault="00CC4CF9">
      <w:pPr>
        <w:pStyle w:val="ConsPlusCell"/>
        <w:jc w:val="both"/>
      </w:pPr>
      <w:r w:rsidRPr="00061AB7">
        <w:t>34 1117     0     Реакторы</w:t>
      </w:r>
    </w:p>
    <w:p w:rsidR="00CC4CF9" w:rsidRPr="00061AB7" w:rsidRDefault="00CC4CF9">
      <w:pPr>
        <w:pStyle w:val="ConsPlusCell"/>
        <w:jc w:val="both"/>
      </w:pPr>
      <w:r w:rsidRPr="00061AB7">
        <w:t>34 1120     6     Трансформаторы силовые II габарита (мощностью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св. 100 кВ.А до 1000 кВ.А включ., напряжением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35 кВ включ.) /</w:t>
      </w:r>
    </w:p>
    <w:p w:rsidR="00CC4CF9" w:rsidRPr="00061AB7" w:rsidRDefault="00CC4CF9">
      <w:pPr>
        <w:pStyle w:val="ConsPlusCell"/>
        <w:jc w:val="both"/>
      </w:pPr>
      <w:r w:rsidRPr="00061AB7">
        <w:t>34 1121     1     -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34 1122     7     - для преобразовательных установок</w:t>
      </w:r>
    </w:p>
    <w:p w:rsidR="00CC4CF9" w:rsidRPr="00061AB7" w:rsidRDefault="00CC4CF9">
      <w:pPr>
        <w:pStyle w:val="ConsPlusCell"/>
        <w:jc w:val="both"/>
      </w:pPr>
      <w:r w:rsidRPr="00061AB7">
        <w:t>34 1123     2     - для электротермического оборудования</w:t>
      </w:r>
    </w:p>
    <w:p w:rsidR="00CC4CF9" w:rsidRPr="00061AB7" w:rsidRDefault="00CC4CF9">
      <w:pPr>
        <w:pStyle w:val="ConsPlusCell"/>
        <w:jc w:val="both"/>
      </w:pPr>
      <w:r w:rsidRPr="00061AB7">
        <w:t>34 1124     8     - различного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34 1125     3     Трансформаторы и комплектные трансформаторные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подстанции / взрывозащищенные и рудничные</w:t>
      </w:r>
    </w:p>
    <w:p w:rsidR="00CC4CF9" w:rsidRPr="00061AB7" w:rsidRDefault="00CC4CF9">
      <w:pPr>
        <w:pStyle w:val="ConsPlusCell"/>
        <w:jc w:val="both"/>
      </w:pPr>
      <w:r w:rsidRPr="00061AB7">
        <w:t>34 1126     9     - судовые</w:t>
      </w:r>
    </w:p>
    <w:p w:rsidR="00CC4CF9" w:rsidRPr="00061AB7" w:rsidRDefault="00CC4CF9">
      <w:pPr>
        <w:pStyle w:val="ConsPlusCell"/>
        <w:jc w:val="both"/>
      </w:pPr>
      <w:r w:rsidRPr="00061AB7">
        <w:t>34 1127     4     Реакторы</w:t>
      </w:r>
    </w:p>
    <w:p w:rsidR="00CC4CF9" w:rsidRPr="00061AB7" w:rsidRDefault="00CC4CF9">
      <w:pPr>
        <w:pStyle w:val="ConsPlusCell"/>
        <w:jc w:val="both"/>
      </w:pPr>
      <w:r w:rsidRPr="00061AB7">
        <w:t>34 1130     0     Трансформаторы силовые III габарита (мощностью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св. 1000 кВ.А до 6300 кВ.А включ., напряжением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35 кВ включ.) /</w:t>
      </w:r>
    </w:p>
    <w:p w:rsidR="00CC4CF9" w:rsidRPr="00061AB7" w:rsidRDefault="00CC4CF9">
      <w:pPr>
        <w:pStyle w:val="ConsPlusCell"/>
        <w:jc w:val="both"/>
      </w:pPr>
      <w:r w:rsidRPr="00061AB7">
        <w:t>34 1131     6     -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34 1132     1     - для преобразовательных установок</w:t>
      </w:r>
    </w:p>
    <w:p w:rsidR="00CC4CF9" w:rsidRPr="00061AB7" w:rsidRDefault="00CC4CF9">
      <w:pPr>
        <w:pStyle w:val="ConsPlusCell"/>
        <w:jc w:val="both"/>
      </w:pPr>
      <w:r w:rsidRPr="00061AB7">
        <w:t>34 1133     7     - для электротермического оборудования</w:t>
      </w:r>
    </w:p>
    <w:p w:rsidR="00CC4CF9" w:rsidRPr="00061AB7" w:rsidRDefault="00CC4CF9">
      <w:pPr>
        <w:pStyle w:val="ConsPlusCell"/>
        <w:jc w:val="both"/>
      </w:pPr>
      <w:r w:rsidRPr="00061AB7">
        <w:t>34 1134     2     - различного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34 1135     8     Трансформаторы и комплектные трансформаторные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подстанции взрывозащищенные и рудничные</w:t>
      </w:r>
    </w:p>
    <w:p w:rsidR="00CC4CF9" w:rsidRPr="00061AB7" w:rsidRDefault="00CC4CF9">
      <w:pPr>
        <w:pStyle w:val="ConsPlusCell"/>
        <w:jc w:val="both"/>
      </w:pPr>
      <w:r w:rsidRPr="00061AB7">
        <w:t>34 1137     9     Реакторы</w:t>
      </w:r>
    </w:p>
    <w:p w:rsidR="00CC4CF9" w:rsidRPr="00061AB7" w:rsidRDefault="00CC4CF9">
      <w:pPr>
        <w:pStyle w:val="ConsPlusCell"/>
        <w:jc w:val="both"/>
      </w:pPr>
      <w:r w:rsidRPr="00061AB7">
        <w:t>34 1140     5     Трансформаторы силовые IV габарита (мощностью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св. 6300 кВ.А напряжением до 35 кВ включ.) /</w:t>
      </w:r>
    </w:p>
    <w:p w:rsidR="00CC4CF9" w:rsidRPr="00061AB7" w:rsidRDefault="00CC4CF9">
      <w:pPr>
        <w:pStyle w:val="ConsPlusCell"/>
        <w:jc w:val="both"/>
      </w:pPr>
      <w:r w:rsidRPr="00061AB7">
        <w:t>34 1141     0     -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34 1142     6     - для преобразовательных установок</w:t>
      </w:r>
    </w:p>
    <w:p w:rsidR="00CC4CF9" w:rsidRPr="00061AB7" w:rsidRDefault="00CC4CF9">
      <w:pPr>
        <w:pStyle w:val="ConsPlusCell"/>
        <w:jc w:val="both"/>
      </w:pPr>
      <w:r w:rsidRPr="00061AB7">
        <w:t>34 1143     1     - для электротермического оборудования</w:t>
      </w:r>
    </w:p>
    <w:p w:rsidR="00CC4CF9" w:rsidRPr="00061AB7" w:rsidRDefault="00CC4CF9">
      <w:pPr>
        <w:pStyle w:val="ConsPlusCell"/>
        <w:jc w:val="both"/>
      </w:pPr>
      <w:r w:rsidRPr="00061AB7">
        <w:t>34 1144     7     - различного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34 1147     3     Реакторы</w:t>
      </w:r>
    </w:p>
    <w:p w:rsidR="00CC4CF9" w:rsidRPr="00061AB7" w:rsidRDefault="00CC4CF9">
      <w:pPr>
        <w:pStyle w:val="ConsPlusCell"/>
        <w:jc w:val="both"/>
      </w:pPr>
      <w:r w:rsidRPr="00061AB7">
        <w:t>34 1150     5     Трансформаторы силовые V габарита (мощностью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32000 кВ.А включ., напряжением св. 35 до 110 кВ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включ.) /</w:t>
      </w:r>
    </w:p>
    <w:p w:rsidR="00CC4CF9" w:rsidRPr="00061AB7" w:rsidRDefault="00CC4CF9">
      <w:pPr>
        <w:pStyle w:val="ConsPlusCell"/>
        <w:jc w:val="both"/>
      </w:pPr>
      <w:r w:rsidRPr="00061AB7">
        <w:t>34 1151     5     -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34 1152     0     - для преобразовательных установок</w:t>
      </w:r>
    </w:p>
    <w:p w:rsidR="00CC4CF9" w:rsidRPr="00061AB7" w:rsidRDefault="00CC4CF9">
      <w:pPr>
        <w:pStyle w:val="ConsPlusCell"/>
        <w:jc w:val="both"/>
      </w:pPr>
      <w:r w:rsidRPr="00061AB7">
        <w:t>34 1153     6     - для электротермического оборудования</w:t>
      </w:r>
    </w:p>
    <w:p w:rsidR="00CC4CF9" w:rsidRPr="00061AB7" w:rsidRDefault="00CC4CF9">
      <w:pPr>
        <w:pStyle w:val="ConsPlusCell"/>
        <w:jc w:val="both"/>
      </w:pPr>
      <w:r w:rsidRPr="00061AB7">
        <w:t>34 1154     1     - различного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34 1157     8     Реакторы</w:t>
      </w:r>
    </w:p>
    <w:p w:rsidR="00CC4CF9" w:rsidRPr="00061AB7" w:rsidRDefault="00CC4CF9">
      <w:pPr>
        <w:pStyle w:val="ConsPlusCell"/>
        <w:jc w:val="both"/>
      </w:pPr>
      <w:r w:rsidRPr="00061AB7">
        <w:t>34 1160     4     Трансформаторы силовые VI габарита (мощностью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св. 32000 кВ.А до 80000 кВ.А вкл., напряжением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св. 35 кВ до 110 кВ вкл.; мощностью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80000 кВ.А включ., напряжением св. 110 кВ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330 кВ включ.) /</w:t>
      </w:r>
    </w:p>
    <w:p w:rsidR="00CC4CF9" w:rsidRPr="00061AB7" w:rsidRDefault="00CC4CF9">
      <w:pPr>
        <w:pStyle w:val="ConsPlusCell"/>
        <w:jc w:val="both"/>
      </w:pPr>
      <w:r w:rsidRPr="00061AB7">
        <w:t>34 1161     9     -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34 1162     5     - для преобразовательных установок</w:t>
      </w:r>
    </w:p>
    <w:p w:rsidR="00CC4CF9" w:rsidRPr="00061AB7" w:rsidRDefault="00CC4CF9">
      <w:pPr>
        <w:pStyle w:val="ConsPlusCell"/>
        <w:jc w:val="both"/>
      </w:pPr>
      <w:r w:rsidRPr="00061AB7">
        <w:t>34 1163     0     - для электротермического оборудования</w:t>
      </w:r>
    </w:p>
    <w:p w:rsidR="00CC4CF9" w:rsidRPr="00061AB7" w:rsidRDefault="00CC4CF9">
      <w:pPr>
        <w:pStyle w:val="ConsPlusCell"/>
        <w:jc w:val="both"/>
      </w:pPr>
      <w:r w:rsidRPr="00061AB7">
        <w:t>34 1164     6     - различного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34 1167     2     Реакторы</w:t>
      </w:r>
    </w:p>
    <w:p w:rsidR="00CC4CF9" w:rsidRPr="00061AB7" w:rsidRDefault="00CC4CF9">
      <w:pPr>
        <w:pStyle w:val="ConsPlusCell"/>
        <w:jc w:val="both"/>
      </w:pPr>
      <w:r w:rsidRPr="00061AB7">
        <w:t>34 1170     9     Трансформаторы силовые VII габарита (мощностью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св. 80000 кВ.А до 200000 кВ.А включ.,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напряжением св. 35 кВ до 330 кВ включ.) /</w:t>
      </w:r>
    </w:p>
    <w:p w:rsidR="00CC4CF9" w:rsidRPr="00061AB7" w:rsidRDefault="00CC4CF9">
      <w:pPr>
        <w:pStyle w:val="ConsPlusCell"/>
        <w:jc w:val="both"/>
      </w:pPr>
      <w:r w:rsidRPr="00061AB7">
        <w:t>34 1171     4     -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34 1173     5     - для электротермического оборудования</w:t>
      </w:r>
    </w:p>
    <w:p w:rsidR="00CC4CF9" w:rsidRPr="00061AB7" w:rsidRDefault="00CC4CF9">
      <w:pPr>
        <w:pStyle w:val="ConsPlusCell"/>
        <w:jc w:val="both"/>
      </w:pPr>
      <w:r w:rsidRPr="00061AB7">
        <w:t>34 1174     0     - различного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34 1177     7     Реакторы</w:t>
      </w:r>
    </w:p>
    <w:p w:rsidR="00CC4CF9" w:rsidRPr="00061AB7" w:rsidRDefault="00CC4CF9">
      <w:pPr>
        <w:pStyle w:val="ConsPlusCell"/>
        <w:jc w:val="both"/>
      </w:pPr>
      <w:r w:rsidRPr="00061AB7">
        <w:t>34 1180     3     Трансформаторы силовые VIII габарита (мощностью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св. 200000 кВ.А напряжением св. 35 кВ до 330 кВ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включ., независимо от мощности напряжением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330 кВ переменного тока и для ЛЭП постоянного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тока) /</w:t>
      </w:r>
    </w:p>
    <w:p w:rsidR="00CC4CF9" w:rsidRPr="00061AB7" w:rsidRDefault="00CC4CF9">
      <w:pPr>
        <w:pStyle w:val="ConsPlusCell"/>
        <w:jc w:val="both"/>
      </w:pPr>
      <w:r w:rsidRPr="00061AB7">
        <w:t>34 1181     9     -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34 1182     4     - для преобразовательных установок</w:t>
      </w:r>
    </w:p>
    <w:p w:rsidR="00CC4CF9" w:rsidRPr="00061AB7" w:rsidRDefault="00CC4CF9">
      <w:pPr>
        <w:pStyle w:val="ConsPlusCell"/>
        <w:jc w:val="both"/>
      </w:pPr>
      <w:r w:rsidRPr="00061AB7">
        <w:t>34 1184     5     - различного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34 1187     1     Реакторы</w:t>
      </w:r>
    </w:p>
    <w:p w:rsidR="00CC4CF9" w:rsidRPr="00061AB7" w:rsidRDefault="00CC4CF9">
      <w:pPr>
        <w:pStyle w:val="ConsPlusCell"/>
        <w:jc w:val="both"/>
      </w:pPr>
      <w:r w:rsidRPr="00061AB7">
        <w:t>34 1200     0     Комплектные трансформаторные подстанции (КТП) /</w:t>
      </w:r>
    </w:p>
    <w:p w:rsidR="00CC4CF9" w:rsidRPr="00061AB7" w:rsidRDefault="00CC4CF9">
      <w:pPr>
        <w:pStyle w:val="ConsPlusCell"/>
        <w:jc w:val="both"/>
      </w:pPr>
      <w:r w:rsidRPr="00061AB7">
        <w:t>34 1210     5     - I габарита (мощностью до 100 кВ.А включ.,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напряжением до 35 кВ включ.)</w:t>
      </w:r>
    </w:p>
    <w:p w:rsidR="00CC4CF9" w:rsidRPr="00061AB7" w:rsidRDefault="00CC4CF9">
      <w:pPr>
        <w:pStyle w:val="ConsPlusCell"/>
        <w:jc w:val="both"/>
      </w:pPr>
      <w:r w:rsidRPr="00061AB7">
        <w:t>34 1220     1     - II габарита (мощностью св. 100 кВ.А до 1000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кВ.А включ., напряжением до 35 кВ включ.)</w:t>
      </w:r>
    </w:p>
    <w:p w:rsidR="00CC4CF9" w:rsidRPr="00061AB7" w:rsidRDefault="00CC4CF9">
      <w:pPr>
        <w:pStyle w:val="ConsPlusCell"/>
        <w:jc w:val="both"/>
      </w:pPr>
      <w:r w:rsidRPr="00061AB7">
        <w:t>34 1230     4     - III габарита (мощностью св. 1000 кВ.А до 6300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кВ.А включ., напряжением до 35 кВ включ.)</w:t>
      </w:r>
    </w:p>
    <w:p w:rsidR="00CC4CF9" w:rsidRPr="00061AB7" w:rsidRDefault="00CC4CF9">
      <w:pPr>
        <w:pStyle w:val="ConsPlusCell"/>
        <w:jc w:val="both"/>
      </w:pPr>
      <w:r w:rsidRPr="00061AB7">
        <w:t>34 1240     9     - IV габарита (мощностью св. 6300 кВ.А,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напряжением до 35 кВ вкл.)</w:t>
      </w:r>
    </w:p>
    <w:p w:rsidR="00CC4CF9" w:rsidRPr="00061AB7" w:rsidRDefault="00CC4CF9">
      <w:pPr>
        <w:pStyle w:val="ConsPlusCell"/>
        <w:jc w:val="both"/>
      </w:pPr>
      <w:r w:rsidRPr="00061AB7">
        <w:t>34 1250     3     - V габарита (мощностью до 32000 кВ.А вкл.,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напряжением св. 35 кВ до 110 кВ вкл.)</w:t>
      </w:r>
    </w:p>
    <w:p w:rsidR="00CC4CF9" w:rsidRPr="00061AB7" w:rsidRDefault="00CC4CF9">
      <w:pPr>
        <w:pStyle w:val="ConsPlusCell"/>
        <w:jc w:val="both"/>
      </w:pPr>
      <w:r w:rsidRPr="00061AB7">
        <w:t>34 1260     8     - VI габарита (мощностью св. 32000 кВ.А до 80000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кВ.А, напряжением св. 35 кВ до 110 кВ вкл.;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мощностью до 80000 кВ.А вкл., напряжением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110 кВ до 330 кВ вкл.)</w:t>
      </w:r>
    </w:p>
    <w:p w:rsidR="00CC4CF9" w:rsidRPr="00061AB7" w:rsidRDefault="00CC4CF9">
      <w:pPr>
        <w:pStyle w:val="ConsPlusCell"/>
        <w:jc w:val="both"/>
      </w:pPr>
      <w:r w:rsidRPr="00061AB7">
        <w:t>34 1300     4     Трансформаторы малой мощности (однофазные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мощностью 4 кВ.А и менее, трехфазные мощностью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5 кВ.А и менее)</w:t>
      </w:r>
    </w:p>
    <w:p w:rsidR="00CC4CF9" w:rsidRPr="00061AB7" w:rsidRDefault="00CC4CF9">
      <w:pPr>
        <w:pStyle w:val="ConsPlusCell"/>
        <w:jc w:val="both"/>
      </w:pPr>
      <w:r w:rsidRPr="00061AB7">
        <w:t>34 1310     9     Трансформаторы малой мощности / общего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назначения</w:t>
      </w:r>
    </w:p>
    <w:p w:rsidR="00CC4CF9" w:rsidRPr="00061AB7" w:rsidRDefault="00CC4CF9">
      <w:pPr>
        <w:pStyle w:val="ConsPlusCell"/>
        <w:jc w:val="both"/>
      </w:pPr>
      <w:r w:rsidRPr="00061AB7">
        <w:t>34 1311     4     - понижающие многоцелевые (для нужд местного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освещения)</w:t>
      </w:r>
    </w:p>
    <w:p w:rsidR="00CC4CF9" w:rsidRPr="00061AB7" w:rsidRDefault="00CC4CF9">
      <w:pPr>
        <w:pStyle w:val="ConsPlusCell"/>
        <w:jc w:val="both"/>
      </w:pPr>
      <w:r w:rsidRPr="00061AB7">
        <w:t>34 1312     5     - для станочного оборудования</w:t>
      </w:r>
    </w:p>
    <w:p w:rsidR="00CC4CF9" w:rsidRPr="00061AB7" w:rsidRDefault="00CC4CF9">
      <w:pPr>
        <w:pStyle w:val="ConsPlusCell"/>
        <w:jc w:val="both"/>
      </w:pPr>
      <w:r w:rsidRPr="00061AB7">
        <w:t>34 1313     5     - для электроинструмента</w:t>
      </w:r>
    </w:p>
    <w:p w:rsidR="00CC4CF9" w:rsidRPr="00061AB7" w:rsidRDefault="00CC4CF9">
      <w:pPr>
        <w:pStyle w:val="ConsPlusCell"/>
        <w:jc w:val="both"/>
      </w:pPr>
      <w:r w:rsidRPr="00061AB7">
        <w:t>34 1314     0     - лабораторные</w:t>
      </w:r>
    </w:p>
    <w:p w:rsidR="00CC4CF9" w:rsidRPr="00061AB7" w:rsidRDefault="00CC4CF9">
      <w:pPr>
        <w:pStyle w:val="ConsPlusCell"/>
        <w:jc w:val="both"/>
      </w:pPr>
      <w:r w:rsidRPr="00061AB7">
        <w:t>34 1316     1     - регулировочные (регуляторы напряжения)</w:t>
      </w:r>
    </w:p>
    <w:p w:rsidR="00CC4CF9" w:rsidRPr="00061AB7" w:rsidRDefault="00CC4CF9">
      <w:pPr>
        <w:pStyle w:val="ConsPlusCell"/>
        <w:jc w:val="both"/>
      </w:pPr>
      <w:r w:rsidRPr="00061AB7">
        <w:t>34 1317     7     - разделительные</w:t>
      </w:r>
    </w:p>
    <w:p w:rsidR="00CC4CF9" w:rsidRPr="00061AB7" w:rsidRDefault="00CC4CF9">
      <w:pPr>
        <w:pStyle w:val="ConsPlusCell"/>
        <w:jc w:val="both"/>
      </w:pPr>
      <w:r w:rsidRPr="00061AB7">
        <w:t>34 1318     2     - для автоматики</w:t>
      </w:r>
    </w:p>
    <w:p w:rsidR="00CC4CF9" w:rsidRPr="00061AB7" w:rsidRDefault="00CC4CF9">
      <w:pPr>
        <w:pStyle w:val="ConsPlusCell"/>
        <w:jc w:val="both"/>
      </w:pPr>
      <w:r w:rsidRPr="00061AB7">
        <w:t>34 1319     8     Киноавтотрансформаторы</w:t>
      </w:r>
    </w:p>
    <w:p w:rsidR="00CC4CF9" w:rsidRPr="00061AB7" w:rsidRDefault="00CC4CF9">
      <w:pPr>
        <w:pStyle w:val="ConsPlusCell"/>
        <w:jc w:val="both"/>
      </w:pPr>
      <w:r w:rsidRPr="00061AB7">
        <w:t>34 1320     3     Трансформаторы малой мощности / различного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назначения</w:t>
      </w:r>
    </w:p>
    <w:p w:rsidR="00CC4CF9" w:rsidRPr="00061AB7" w:rsidRDefault="00CC4CF9">
      <w:pPr>
        <w:pStyle w:val="ConsPlusCell"/>
        <w:jc w:val="both"/>
      </w:pPr>
      <w:r w:rsidRPr="00061AB7">
        <w:t>34 1321     9     - судовые</w:t>
      </w:r>
    </w:p>
    <w:p w:rsidR="00CC4CF9" w:rsidRPr="00061AB7" w:rsidRDefault="00CC4CF9">
      <w:pPr>
        <w:pStyle w:val="ConsPlusCell"/>
        <w:jc w:val="both"/>
      </w:pPr>
      <w:r w:rsidRPr="00061AB7">
        <w:t>34 1322     4     - шахтные, рудничные</w:t>
      </w:r>
    </w:p>
    <w:p w:rsidR="00CC4CF9" w:rsidRPr="00061AB7" w:rsidRDefault="00CC4CF9">
      <w:pPr>
        <w:pStyle w:val="ConsPlusCell"/>
        <w:jc w:val="both"/>
      </w:pPr>
      <w:r w:rsidRPr="00061AB7">
        <w:t>34 1323     9     - автоблокировочные</w:t>
      </w:r>
    </w:p>
    <w:p w:rsidR="00CC4CF9" w:rsidRPr="00061AB7" w:rsidRDefault="00CC4CF9">
      <w:pPr>
        <w:pStyle w:val="ConsPlusCell"/>
        <w:jc w:val="both"/>
      </w:pPr>
      <w:r w:rsidRPr="00061AB7">
        <w:t>34 1324     5     - паяльно-сварочные</w:t>
      </w:r>
    </w:p>
    <w:p w:rsidR="00CC4CF9" w:rsidRPr="00061AB7" w:rsidRDefault="00CC4CF9">
      <w:pPr>
        <w:pStyle w:val="ConsPlusCell"/>
        <w:jc w:val="both"/>
      </w:pPr>
      <w:r w:rsidRPr="00061AB7">
        <w:t>34 1325     0     - газосветные</w:t>
      </w:r>
    </w:p>
    <w:p w:rsidR="00CC4CF9" w:rsidRPr="00061AB7" w:rsidRDefault="00CC4CF9">
      <w:pPr>
        <w:pStyle w:val="ConsPlusCell"/>
        <w:jc w:val="both"/>
      </w:pPr>
      <w:r w:rsidRPr="00061AB7">
        <w:t>34 1326     6     - стабилизирующие</w:t>
      </w:r>
    </w:p>
    <w:p w:rsidR="00CC4CF9" w:rsidRPr="00061AB7" w:rsidRDefault="00CC4CF9">
      <w:pPr>
        <w:pStyle w:val="ConsPlusCell"/>
        <w:jc w:val="both"/>
      </w:pPr>
      <w:r w:rsidRPr="00061AB7">
        <w:t>34 1327     1     Реакторы</w:t>
      </w:r>
    </w:p>
    <w:p w:rsidR="00CC4CF9" w:rsidRPr="00061AB7" w:rsidRDefault="00CC4CF9">
      <w:pPr>
        <w:pStyle w:val="ConsPlusCell"/>
        <w:jc w:val="both"/>
      </w:pPr>
      <w:r w:rsidRPr="00061AB7">
        <w:t>34 1329     2     Трансформаторы малой мощности различного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назначения прочие</w:t>
      </w:r>
    </w:p>
    <w:p w:rsidR="00CC4CF9" w:rsidRPr="00061AB7" w:rsidRDefault="00CC4CF9">
      <w:pPr>
        <w:pStyle w:val="ConsPlusCell"/>
        <w:jc w:val="both"/>
      </w:pPr>
      <w:r w:rsidRPr="00061AB7">
        <w:t>34 1400     8     Аппаратура высоковольтная электрическая</w:t>
      </w:r>
    </w:p>
    <w:p w:rsidR="00CC4CF9" w:rsidRPr="00061AB7" w:rsidRDefault="00CC4CF9">
      <w:pPr>
        <w:pStyle w:val="ConsPlusCell"/>
        <w:jc w:val="both"/>
      </w:pPr>
      <w:r w:rsidRPr="00061AB7">
        <w:t>34 1410     2     Выключатели, контакторы и реверсоры переменного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тока / высокого напряжения (выключатели силовые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высоковольтные)</w:t>
      </w:r>
    </w:p>
    <w:p w:rsidR="00CC4CF9" w:rsidRPr="00061AB7" w:rsidRDefault="00CC4CF9">
      <w:pPr>
        <w:pStyle w:val="ConsPlusCell"/>
        <w:jc w:val="both"/>
      </w:pPr>
      <w:r w:rsidRPr="00061AB7">
        <w:t>34 1411     8     - напряжением от 3 до 12 кВ</w:t>
      </w:r>
    </w:p>
    <w:p w:rsidR="00CC4CF9" w:rsidRPr="00061AB7" w:rsidRDefault="00CC4CF9">
      <w:pPr>
        <w:pStyle w:val="ConsPlusCell"/>
        <w:jc w:val="both"/>
      </w:pPr>
      <w:r w:rsidRPr="00061AB7">
        <w:t>34 1412     3     - напряжением от 15 до 35 кВ</w:t>
      </w:r>
    </w:p>
    <w:p w:rsidR="00CC4CF9" w:rsidRPr="00061AB7" w:rsidRDefault="00CC4CF9">
      <w:pPr>
        <w:pStyle w:val="ConsPlusCell"/>
        <w:jc w:val="both"/>
      </w:pPr>
      <w:r w:rsidRPr="00061AB7">
        <w:t>34 1413     9     - напряжением от 66 до 132 кВ</w:t>
      </w:r>
    </w:p>
    <w:p w:rsidR="00CC4CF9" w:rsidRPr="00061AB7" w:rsidRDefault="00CC4CF9">
      <w:pPr>
        <w:pStyle w:val="ConsPlusCell"/>
        <w:jc w:val="both"/>
      </w:pPr>
      <w:r w:rsidRPr="00061AB7">
        <w:t>34 1414     4     - напряжением 150 кВ</w:t>
      </w:r>
    </w:p>
    <w:p w:rsidR="00CC4CF9" w:rsidRPr="00061AB7" w:rsidRDefault="00CC4CF9">
      <w:pPr>
        <w:pStyle w:val="ConsPlusCell"/>
        <w:jc w:val="both"/>
      </w:pPr>
      <w:r w:rsidRPr="00061AB7">
        <w:t>34 1415     2     - напряжением 220 кВ</w:t>
      </w:r>
    </w:p>
    <w:p w:rsidR="00CC4CF9" w:rsidRPr="00061AB7" w:rsidRDefault="00CC4CF9">
      <w:pPr>
        <w:pStyle w:val="ConsPlusCell"/>
        <w:jc w:val="both"/>
      </w:pPr>
      <w:r w:rsidRPr="00061AB7">
        <w:t>34 1416     5     - напряжением 330 кВ</w:t>
      </w:r>
    </w:p>
    <w:p w:rsidR="00CC4CF9" w:rsidRPr="00061AB7" w:rsidRDefault="00CC4CF9">
      <w:pPr>
        <w:pStyle w:val="ConsPlusCell"/>
        <w:jc w:val="both"/>
      </w:pPr>
      <w:r w:rsidRPr="00061AB7">
        <w:t>34 1417     0     - напряжением 400, 500 кВ</w:t>
      </w:r>
    </w:p>
    <w:p w:rsidR="00CC4CF9" w:rsidRPr="00061AB7" w:rsidRDefault="00CC4CF9">
      <w:pPr>
        <w:pStyle w:val="ConsPlusCell"/>
        <w:jc w:val="both"/>
      </w:pPr>
      <w:r w:rsidRPr="00061AB7">
        <w:t>34 1418     6     - напряжением 750 кВ и свыше</w:t>
      </w:r>
    </w:p>
    <w:p w:rsidR="00CC4CF9" w:rsidRPr="00061AB7" w:rsidRDefault="00CC4CF9">
      <w:pPr>
        <w:pStyle w:val="ConsPlusCell"/>
        <w:jc w:val="both"/>
      </w:pPr>
      <w:r w:rsidRPr="00061AB7">
        <w:t>34 1420     7     Разъединители, короткозамыкатели, отделители,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заземлители переменного тока / высокого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напряжения</w:t>
      </w:r>
    </w:p>
    <w:p w:rsidR="00CC4CF9" w:rsidRPr="00061AB7" w:rsidRDefault="00CC4CF9">
      <w:pPr>
        <w:pStyle w:val="ConsPlusCell"/>
        <w:jc w:val="both"/>
      </w:pPr>
      <w:r w:rsidRPr="00061AB7">
        <w:t>34 1421     2     - напряжением от 10 до 11 кВ</w:t>
      </w:r>
    </w:p>
    <w:p w:rsidR="00CC4CF9" w:rsidRPr="00061AB7" w:rsidRDefault="00CC4CF9">
      <w:pPr>
        <w:pStyle w:val="ConsPlusCell"/>
        <w:jc w:val="both"/>
      </w:pPr>
      <w:r w:rsidRPr="00061AB7">
        <w:t>34 1422     8     - напряжением от 15 до 35 кВ</w:t>
      </w:r>
    </w:p>
    <w:p w:rsidR="00CC4CF9" w:rsidRPr="00061AB7" w:rsidRDefault="00CC4CF9">
      <w:pPr>
        <w:pStyle w:val="ConsPlusCell"/>
        <w:jc w:val="both"/>
      </w:pPr>
      <w:r w:rsidRPr="00061AB7">
        <w:t>34 1423     3     - напряжением от 66 до 132 кВ</w:t>
      </w:r>
    </w:p>
    <w:p w:rsidR="00CC4CF9" w:rsidRPr="00061AB7" w:rsidRDefault="00CC4CF9">
      <w:pPr>
        <w:pStyle w:val="ConsPlusCell"/>
        <w:jc w:val="both"/>
      </w:pPr>
      <w:r w:rsidRPr="00061AB7">
        <w:t>34 1424     9     - напряжением от 150 до 220 кВ</w:t>
      </w:r>
    </w:p>
    <w:p w:rsidR="00CC4CF9" w:rsidRPr="00061AB7" w:rsidRDefault="00CC4CF9">
      <w:pPr>
        <w:pStyle w:val="ConsPlusCell"/>
        <w:jc w:val="both"/>
      </w:pPr>
      <w:r w:rsidRPr="00061AB7">
        <w:t>34 1425     4     - напряжением 330 кВ</w:t>
      </w:r>
    </w:p>
    <w:p w:rsidR="00CC4CF9" w:rsidRPr="00061AB7" w:rsidRDefault="00CC4CF9">
      <w:pPr>
        <w:pStyle w:val="ConsPlusCell"/>
        <w:jc w:val="both"/>
      </w:pPr>
      <w:r w:rsidRPr="00061AB7">
        <w:t>34 1426     6     - напряжением 400, 500 кВ</w:t>
      </w:r>
    </w:p>
    <w:p w:rsidR="00CC4CF9" w:rsidRPr="00061AB7" w:rsidRDefault="00CC4CF9">
      <w:pPr>
        <w:pStyle w:val="ConsPlusCell"/>
        <w:jc w:val="both"/>
      </w:pPr>
      <w:r w:rsidRPr="00061AB7">
        <w:t>34 1427     5     - напряжением 750 кВ и свыше</w:t>
      </w:r>
    </w:p>
    <w:p w:rsidR="00CC4CF9" w:rsidRPr="00061AB7" w:rsidRDefault="00CC4CF9">
      <w:pPr>
        <w:pStyle w:val="ConsPlusCell"/>
        <w:jc w:val="both"/>
      </w:pPr>
      <w:r w:rsidRPr="00061AB7">
        <w:t>34 1430     1     Разрядники высоковольтные</w:t>
      </w:r>
    </w:p>
    <w:p w:rsidR="00CC4CF9" w:rsidRPr="00061AB7" w:rsidRDefault="00CC4CF9">
      <w:pPr>
        <w:pStyle w:val="ConsPlusCell"/>
        <w:jc w:val="both"/>
      </w:pPr>
      <w:r w:rsidRPr="00061AB7">
        <w:t>34 1431     7     Разрядники высоковольтные трубчатые</w:t>
      </w:r>
    </w:p>
    <w:p w:rsidR="00CC4CF9" w:rsidRPr="00061AB7" w:rsidRDefault="00CC4CF9">
      <w:pPr>
        <w:pStyle w:val="ConsPlusCell"/>
        <w:jc w:val="both"/>
      </w:pPr>
      <w:r w:rsidRPr="00061AB7">
        <w:t>34 1432     2     Разрядники вентильные / напряжением до 11 кВ</w:t>
      </w:r>
    </w:p>
    <w:p w:rsidR="00CC4CF9" w:rsidRPr="00061AB7" w:rsidRDefault="00CC4CF9">
      <w:pPr>
        <w:pStyle w:val="ConsPlusCell"/>
        <w:jc w:val="both"/>
      </w:pPr>
      <w:r w:rsidRPr="00061AB7">
        <w:t>34 1433     8     - напряжением от 15 до 35 кВ</w:t>
      </w:r>
    </w:p>
    <w:p w:rsidR="00CC4CF9" w:rsidRPr="00061AB7" w:rsidRDefault="00CC4CF9">
      <w:pPr>
        <w:pStyle w:val="ConsPlusCell"/>
        <w:jc w:val="both"/>
      </w:pPr>
      <w:r w:rsidRPr="00061AB7">
        <w:t>34 1434     3     - напряжением от 66 до 132 кВ</w:t>
      </w:r>
    </w:p>
    <w:p w:rsidR="00CC4CF9" w:rsidRPr="00061AB7" w:rsidRDefault="00CC4CF9">
      <w:pPr>
        <w:pStyle w:val="ConsPlusCell"/>
        <w:jc w:val="both"/>
      </w:pPr>
      <w:r w:rsidRPr="00061AB7">
        <w:t>34 1435     9     - напряжением от 150 до 220 кВ</w:t>
      </w:r>
    </w:p>
    <w:p w:rsidR="00CC4CF9" w:rsidRPr="00061AB7" w:rsidRDefault="00CC4CF9">
      <w:pPr>
        <w:pStyle w:val="ConsPlusCell"/>
        <w:jc w:val="both"/>
      </w:pPr>
      <w:r w:rsidRPr="00061AB7">
        <w:t>34 1436     4     - напряжением 330 кВ</w:t>
      </w:r>
    </w:p>
    <w:p w:rsidR="00CC4CF9" w:rsidRPr="00061AB7" w:rsidRDefault="00CC4CF9">
      <w:pPr>
        <w:pStyle w:val="ConsPlusCell"/>
        <w:jc w:val="both"/>
      </w:pPr>
      <w:r w:rsidRPr="00061AB7">
        <w:t>34 1437     0     - напряжением 400, 500 кВ</w:t>
      </w:r>
    </w:p>
    <w:p w:rsidR="00CC4CF9" w:rsidRPr="00061AB7" w:rsidRDefault="00CC4CF9">
      <w:pPr>
        <w:pStyle w:val="ConsPlusCell"/>
        <w:jc w:val="both"/>
      </w:pPr>
      <w:r w:rsidRPr="00061AB7">
        <w:t>34 1438     5     - напряжением 750 кВ и свыше</w:t>
      </w:r>
    </w:p>
    <w:p w:rsidR="00CC4CF9" w:rsidRPr="00061AB7" w:rsidRDefault="00CC4CF9">
      <w:pPr>
        <w:pStyle w:val="ConsPlusCell"/>
        <w:jc w:val="both"/>
      </w:pPr>
      <w:r w:rsidRPr="00061AB7">
        <w:t>34 1440     6     Трансформаторы тока /</w:t>
      </w:r>
    </w:p>
    <w:p w:rsidR="00CC4CF9" w:rsidRPr="00061AB7" w:rsidRDefault="00CC4CF9">
      <w:pPr>
        <w:pStyle w:val="ConsPlusCell"/>
        <w:jc w:val="both"/>
      </w:pPr>
      <w:r w:rsidRPr="00061AB7">
        <w:t>34 1441     1     - напряжением до 3 кВ</w:t>
      </w:r>
    </w:p>
    <w:p w:rsidR="00CC4CF9" w:rsidRPr="00061AB7" w:rsidRDefault="00CC4CF9">
      <w:pPr>
        <w:pStyle w:val="ConsPlusCell"/>
        <w:jc w:val="both"/>
      </w:pPr>
      <w:r w:rsidRPr="00061AB7">
        <w:t>34 1442     7     - напряжением св. 3 до 11 кВ</w:t>
      </w:r>
    </w:p>
    <w:p w:rsidR="00CC4CF9" w:rsidRPr="00061AB7" w:rsidRDefault="00CC4CF9">
      <w:pPr>
        <w:pStyle w:val="ConsPlusCell"/>
        <w:jc w:val="both"/>
      </w:pPr>
      <w:r w:rsidRPr="00061AB7">
        <w:t>34 1443     2     - напряжением от 15 до 35 кВ</w:t>
      </w:r>
    </w:p>
    <w:p w:rsidR="00CC4CF9" w:rsidRPr="00061AB7" w:rsidRDefault="00CC4CF9">
      <w:pPr>
        <w:pStyle w:val="ConsPlusCell"/>
        <w:jc w:val="both"/>
      </w:pPr>
      <w:r w:rsidRPr="00061AB7">
        <w:t>34 1444     8     - напряжением от 66 до 132 кВ</w:t>
      </w:r>
    </w:p>
    <w:p w:rsidR="00CC4CF9" w:rsidRPr="00061AB7" w:rsidRDefault="00CC4CF9">
      <w:pPr>
        <w:pStyle w:val="ConsPlusCell"/>
        <w:jc w:val="both"/>
      </w:pPr>
      <w:r w:rsidRPr="00061AB7">
        <w:t>34 1445     3     - напряжением от 150 до 220 кВ</w:t>
      </w:r>
    </w:p>
    <w:p w:rsidR="00CC4CF9" w:rsidRPr="00061AB7" w:rsidRDefault="00CC4CF9">
      <w:pPr>
        <w:pStyle w:val="ConsPlusCell"/>
        <w:jc w:val="both"/>
      </w:pPr>
      <w:r w:rsidRPr="00061AB7">
        <w:t>34 1446     9     - напряжением 330 кВ</w:t>
      </w:r>
    </w:p>
    <w:p w:rsidR="00CC4CF9" w:rsidRPr="00061AB7" w:rsidRDefault="00CC4CF9">
      <w:pPr>
        <w:pStyle w:val="ConsPlusCell"/>
        <w:jc w:val="both"/>
      </w:pPr>
      <w:r w:rsidRPr="00061AB7">
        <w:t>34 1447     4     - напряжением 400, 500 кВ</w:t>
      </w:r>
    </w:p>
    <w:p w:rsidR="00CC4CF9" w:rsidRPr="00061AB7" w:rsidRDefault="00CC4CF9">
      <w:pPr>
        <w:pStyle w:val="ConsPlusCell"/>
        <w:jc w:val="both"/>
      </w:pPr>
      <w:r w:rsidRPr="00061AB7">
        <w:t>34 1448     3     - напряжением 750 кВ и свыше</w:t>
      </w:r>
    </w:p>
    <w:p w:rsidR="00CC4CF9" w:rsidRPr="00061AB7" w:rsidRDefault="00CC4CF9">
      <w:pPr>
        <w:pStyle w:val="ConsPlusCell"/>
        <w:jc w:val="both"/>
      </w:pPr>
      <w:r w:rsidRPr="00061AB7">
        <w:t>34 1449     5     - встроенные</w:t>
      </w:r>
    </w:p>
    <w:p w:rsidR="00CC4CF9" w:rsidRPr="00061AB7" w:rsidRDefault="00CC4CF9">
      <w:pPr>
        <w:pStyle w:val="ConsPlusCell"/>
        <w:jc w:val="both"/>
      </w:pPr>
      <w:r w:rsidRPr="00061AB7">
        <w:t>34 1450     0     Трансформаторы / напряжения</w:t>
      </w:r>
    </w:p>
    <w:p w:rsidR="00CC4CF9" w:rsidRPr="00061AB7" w:rsidRDefault="00CC4CF9">
      <w:pPr>
        <w:pStyle w:val="ConsPlusCell"/>
        <w:jc w:val="both"/>
      </w:pPr>
      <w:r w:rsidRPr="00061AB7">
        <w:t>34 1451     6     - напряжением до 11 кВ</w:t>
      </w:r>
    </w:p>
    <w:p w:rsidR="00CC4CF9" w:rsidRPr="00061AB7" w:rsidRDefault="00CC4CF9">
      <w:pPr>
        <w:pStyle w:val="ConsPlusCell"/>
        <w:jc w:val="both"/>
      </w:pPr>
      <w:r w:rsidRPr="00061AB7">
        <w:t>34 1452     1     - напряжением от 15 до 35 кВ</w:t>
      </w:r>
    </w:p>
    <w:p w:rsidR="00CC4CF9" w:rsidRPr="00061AB7" w:rsidRDefault="00CC4CF9">
      <w:pPr>
        <w:pStyle w:val="ConsPlusCell"/>
        <w:jc w:val="both"/>
      </w:pPr>
      <w:r w:rsidRPr="00061AB7">
        <w:t>34 1453     7     - напряжением от 66 до 132 кВ</w:t>
      </w:r>
    </w:p>
    <w:p w:rsidR="00CC4CF9" w:rsidRPr="00061AB7" w:rsidRDefault="00CC4CF9">
      <w:pPr>
        <w:pStyle w:val="ConsPlusCell"/>
        <w:jc w:val="both"/>
      </w:pPr>
      <w:r w:rsidRPr="00061AB7">
        <w:t>34 1454     2     - напряжением от 150 до 220 кВ</w:t>
      </w:r>
    </w:p>
    <w:p w:rsidR="00CC4CF9" w:rsidRPr="00061AB7" w:rsidRDefault="00CC4CF9">
      <w:pPr>
        <w:pStyle w:val="ConsPlusCell"/>
        <w:jc w:val="both"/>
      </w:pPr>
      <w:r w:rsidRPr="00061AB7">
        <w:t>34 1455     8     - напряжением 330 кВ</w:t>
      </w:r>
    </w:p>
    <w:p w:rsidR="00CC4CF9" w:rsidRPr="00061AB7" w:rsidRDefault="00CC4CF9">
      <w:pPr>
        <w:pStyle w:val="ConsPlusCell"/>
        <w:jc w:val="both"/>
      </w:pPr>
      <w:r w:rsidRPr="00061AB7">
        <w:t>34 1456     3     - напряжением 400, 500 кВ</w:t>
      </w:r>
    </w:p>
    <w:p w:rsidR="00CC4CF9" w:rsidRPr="00061AB7" w:rsidRDefault="00CC4CF9">
      <w:pPr>
        <w:pStyle w:val="ConsPlusCell"/>
        <w:jc w:val="both"/>
      </w:pPr>
      <w:r w:rsidRPr="00061AB7">
        <w:t>34 1457     9     - напряжением 750 кВ и свыше</w:t>
      </w:r>
    </w:p>
    <w:p w:rsidR="00CC4CF9" w:rsidRPr="00061AB7" w:rsidRDefault="00CC4CF9">
      <w:pPr>
        <w:pStyle w:val="ConsPlusCell"/>
        <w:jc w:val="both"/>
      </w:pPr>
      <w:r w:rsidRPr="00061AB7">
        <w:t>34 1460     5     Конденсаторы / и комплектные конденсаторные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установки силовые (кроме малогабаритных)</w:t>
      </w:r>
    </w:p>
    <w:p w:rsidR="00CC4CF9" w:rsidRPr="00061AB7" w:rsidRDefault="00CC4CF9">
      <w:pPr>
        <w:pStyle w:val="ConsPlusCell"/>
        <w:jc w:val="both"/>
      </w:pPr>
      <w:r w:rsidRPr="00061AB7">
        <w:t>34 1461     0     - силовые косинусные напряжением до 1000 В</w:t>
      </w:r>
    </w:p>
    <w:p w:rsidR="00CC4CF9" w:rsidRPr="00061AB7" w:rsidRDefault="00CC4CF9">
      <w:pPr>
        <w:pStyle w:val="ConsPlusCell"/>
        <w:jc w:val="both"/>
      </w:pPr>
      <w:r w:rsidRPr="00061AB7">
        <w:t>34 1462     6     - электротермические (печные повышенной частоты)</w:t>
      </w:r>
    </w:p>
    <w:p w:rsidR="00CC4CF9" w:rsidRPr="00061AB7" w:rsidRDefault="00CC4CF9">
      <w:pPr>
        <w:pStyle w:val="ConsPlusCell"/>
        <w:jc w:val="both"/>
      </w:pPr>
      <w:r w:rsidRPr="00061AB7">
        <w:t>34 1463     1     - связи, отбора мощности, для делителей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напряжения, подставки</w:t>
      </w:r>
    </w:p>
    <w:p w:rsidR="00CC4CF9" w:rsidRPr="00061AB7" w:rsidRDefault="00CC4CF9">
      <w:pPr>
        <w:pStyle w:val="ConsPlusCell"/>
        <w:jc w:val="both"/>
      </w:pPr>
      <w:r w:rsidRPr="00061AB7">
        <w:t>34 1464     7     - импульсные</w:t>
      </w:r>
    </w:p>
    <w:p w:rsidR="00CC4CF9" w:rsidRPr="00061AB7" w:rsidRDefault="00CC4CF9">
      <w:pPr>
        <w:pStyle w:val="ConsPlusCell"/>
        <w:jc w:val="both"/>
      </w:pPr>
      <w:r w:rsidRPr="00061AB7">
        <w:t>34 1465     2     - фильтровые</w:t>
      </w:r>
    </w:p>
    <w:p w:rsidR="00CC4CF9" w:rsidRPr="00061AB7" w:rsidRDefault="00CC4CF9">
      <w:pPr>
        <w:pStyle w:val="ConsPlusCell"/>
        <w:jc w:val="both"/>
      </w:pPr>
      <w:r w:rsidRPr="00061AB7">
        <w:t>34 1466     8     - керамические</w:t>
      </w:r>
    </w:p>
    <w:p w:rsidR="00CC4CF9" w:rsidRPr="00061AB7" w:rsidRDefault="00CC4CF9">
      <w:pPr>
        <w:pStyle w:val="ConsPlusCell"/>
        <w:jc w:val="both"/>
      </w:pPr>
      <w:r w:rsidRPr="00061AB7">
        <w:t>34 1467     3     - силовые косинусные напряжением свыше 1000 В</w:t>
      </w:r>
    </w:p>
    <w:p w:rsidR="00CC4CF9" w:rsidRPr="00061AB7" w:rsidRDefault="00CC4CF9">
      <w:pPr>
        <w:pStyle w:val="ConsPlusCell"/>
        <w:jc w:val="both"/>
      </w:pPr>
      <w:r w:rsidRPr="00061AB7">
        <w:t>34 1468     9     Комплектные конденсаторные установки</w:t>
      </w:r>
    </w:p>
    <w:p w:rsidR="00CC4CF9" w:rsidRPr="00061AB7" w:rsidRDefault="00CC4CF9">
      <w:pPr>
        <w:pStyle w:val="ConsPlusCell"/>
        <w:jc w:val="both"/>
      </w:pPr>
      <w:r w:rsidRPr="00061AB7">
        <w:t>34 1469     4     Конденсаторы и комплектные конденсаторные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установки силовые (кроме малогабаритных) прочие</w:t>
      </w:r>
    </w:p>
    <w:p w:rsidR="00CC4CF9" w:rsidRPr="00061AB7" w:rsidRDefault="00CC4CF9">
      <w:pPr>
        <w:pStyle w:val="ConsPlusCell"/>
        <w:jc w:val="both"/>
      </w:pPr>
      <w:r w:rsidRPr="00061AB7">
        <w:t>34 1470     4     Комплектные распределительные устройства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высокого напряжения</w:t>
      </w:r>
    </w:p>
    <w:p w:rsidR="00CC4CF9" w:rsidRPr="00061AB7" w:rsidRDefault="00CC4CF9">
      <w:pPr>
        <w:pStyle w:val="ConsPlusCell"/>
        <w:jc w:val="both"/>
      </w:pPr>
      <w:r w:rsidRPr="00061AB7">
        <w:t>34 1471     5     - напряжением до 10 кВ включ.</w:t>
      </w:r>
    </w:p>
    <w:p w:rsidR="00CC4CF9" w:rsidRPr="00061AB7" w:rsidRDefault="00CC4CF9">
      <w:pPr>
        <w:pStyle w:val="ConsPlusCell"/>
        <w:jc w:val="both"/>
      </w:pPr>
      <w:r w:rsidRPr="00061AB7">
        <w:t>34 1472     0     - напряжением 35 кВ</w:t>
      </w:r>
    </w:p>
    <w:p w:rsidR="00CC4CF9" w:rsidRPr="00061AB7" w:rsidRDefault="00CC4CF9">
      <w:pPr>
        <w:pStyle w:val="ConsPlusCell"/>
        <w:jc w:val="both"/>
      </w:pPr>
      <w:r w:rsidRPr="00061AB7">
        <w:t>34 1473     6     - напряжением 110 - 220 кВ</w:t>
      </w:r>
    </w:p>
    <w:p w:rsidR="00CC4CF9" w:rsidRPr="00061AB7" w:rsidRDefault="00CC4CF9">
      <w:pPr>
        <w:pStyle w:val="ConsPlusCell"/>
        <w:jc w:val="both"/>
      </w:pPr>
      <w:r w:rsidRPr="00061AB7">
        <w:t>34 1474     1     - напряжением 330 - 500 кВ</w:t>
      </w:r>
    </w:p>
    <w:p w:rsidR="00CC4CF9" w:rsidRPr="00061AB7" w:rsidRDefault="00CC4CF9">
      <w:pPr>
        <w:pStyle w:val="ConsPlusCell"/>
        <w:jc w:val="both"/>
      </w:pPr>
      <w:r w:rsidRPr="00061AB7">
        <w:t>34 1475     7     - высокого напряжения специализированного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назначения</w:t>
      </w:r>
    </w:p>
    <w:p w:rsidR="00CC4CF9" w:rsidRPr="00061AB7" w:rsidRDefault="00CC4CF9">
      <w:pPr>
        <w:pStyle w:val="ConsPlusCell"/>
        <w:jc w:val="both"/>
      </w:pPr>
      <w:r w:rsidRPr="00061AB7">
        <w:t>34 1478     3     - взрывозащищенные внутренней и наружной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установки всех напряжений</w:t>
      </w:r>
    </w:p>
    <w:p w:rsidR="00CC4CF9" w:rsidRPr="00061AB7" w:rsidRDefault="00CC4CF9">
      <w:pPr>
        <w:pStyle w:val="ConsPlusCell"/>
        <w:jc w:val="both"/>
      </w:pPr>
      <w:r w:rsidRPr="00061AB7">
        <w:t>34 1480     4     Выключатели автоматические быстродействующие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(ВАБ) и аппаратура высоковольтная для тягового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оборудования</w:t>
      </w:r>
    </w:p>
    <w:p w:rsidR="00CC4CF9" w:rsidRPr="00061AB7" w:rsidRDefault="00CC4CF9">
      <w:pPr>
        <w:pStyle w:val="ConsPlusCell"/>
        <w:jc w:val="both"/>
      </w:pPr>
      <w:r w:rsidRPr="00061AB7">
        <w:t>34 1481     8     Выключатели автоматические быстродействующие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(ВАБ)</w:t>
      </w:r>
    </w:p>
    <w:p w:rsidR="00CC4CF9" w:rsidRPr="00061AB7" w:rsidRDefault="00CC4CF9">
      <w:pPr>
        <w:pStyle w:val="ConsPlusCell"/>
        <w:jc w:val="both"/>
      </w:pPr>
      <w:r w:rsidRPr="00061AB7">
        <w:t>34 1482     5     Разъединители, короткозамыкатели, отделители,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заземлители высоковольтные для электровозов</w:t>
      </w:r>
    </w:p>
    <w:p w:rsidR="00CC4CF9" w:rsidRPr="00061AB7" w:rsidRDefault="00CC4CF9">
      <w:pPr>
        <w:pStyle w:val="ConsPlusCell"/>
        <w:jc w:val="both"/>
      </w:pPr>
      <w:r w:rsidRPr="00061AB7">
        <w:t>34 1483     0     Реверсоры для электровозов</w:t>
      </w:r>
    </w:p>
    <w:p w:rsidR="00CC4CF9" w:rsidRPr="00061AB7" w:rsidRDefault="00CC4CF9">
      <w:pPr>
        <w:pStyle w:val="ConsPlusCell"/>
        <w:jc w:val="both"/>
      </w:pPr>
      <w:r w:rsidRPr="00061AB7">
        <w:t>34 1484     6     Реле высоковольтные для электровозов</w:t>
      </w:r>
    </w:p>
    <w:p w:rsidR="00CC4CF9" w:rsidRPr="00061AB7" w:rsidRDefault="00CC4CF9">
      <w:pPr>
        <w:pStyle w:val="ConsPlusCell"/>
        <w:jc w:val="both"/>
      </w:pPr>
      <w:r w:rsidRPr="00061AB7">
        <w:t>34 1485     1     Переключатели и отключатели для электровозов</w:t>
      </w:r>
    </w:p>
    <w:p w:rsidR="00CC4CF9" w:rsidRPr="00061AB7" w:rsidRDefault="00CC4CF9">
      <w:pPr>
        <w:pStyle w:val="ConsPlusCell"/>
        <w:jc w:val="both"/>
      </w:pPr>
      <w:r w:rsidRPr="00061AB7">
        <w:t>34 1486     7     Контакторы электромагнитные и пневматические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электровозов</w:t>
      </w:r>
    </w:p>
    <w:p w:rsidR="00CC4CF9" w:rsidRPr="00061AB7" w:rsidRDefault="00CC4CF9">
      <w:pPr>
        <w:pStyle w:val="ConsPlusCell"/>
        <w:jc w:val="both"/>
      </w:pPr>
      <w:r w:rsidRPr="00061AB7">
        <w:t>34 1487     2     Сопротивления для электровозов</w:t>
      </w:r>
    </w:p>
    <w:p w:rsidR="00CC4CF9" w:rsidRPr="00061AB7" w:rsidRDefault="00CC4CF9">
      <w:pPr>
        <w:pStyle w:val="ConsPlusCell"/>
        <w:jc w:val="both"/>
      </w:pPr>
      <w:r w:rsidRPr="00061AB7">
        <w:t>34 1488     8     Реакторы и реакторное оборудование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электровозов</w:t>
      </w:r>
    </w:p>
    <w:p w:rsidR="00CC4CF9" w:rsidRPr="00061AB7" w:rsidRDefault="00CC4CF9">
      <w:pPr>
        <w:pStyle w:val="ConsPlusCell"/>
        <w:jc w:val="both"/>
      </w:pPr>
      <w:r w:rsidRPr="00061AB7">
        <w:t>34 1489     3     Аппаратура прочая высоковольтная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электровозов (выключатели быстродействующие,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трансформаторы, штанги, токоприемники)</w:t>
      </w:r>
    </w:p>
    <w:p w:rsidR="00CC4CF9" w:rsidRPr="00061AB7" w:rsidRDefault="00CC4CF9">
      <w:pPr>
        <w:pStyle w:val="ConsPlusCell"/>
        <w:jc w:val="both"/>
      </w:pPr>
      <w:r w:rsidRPr="00061AB7">
        <w:t>34 1490     9     Аппаратура высоковольтная разная</w:t>
      </w:r>
    </w:p>
    <w:p w:rsidR="00CC4CF9" w:rsidRPr="00061AB7" w:rsidRDefault="00CC4CF9">
      <w:pPr>
        <w:pStyle w:val="ConsPlusCell"/>
        <w:jc w:val="both"/>
      </w:pPr>
      <w:r w:rsidRPr="00061AB7">
        <w:t>34 1491     4     Предохранители высоковольтные</w:t>
      </w:r>
    </w:p>
    <w:p w:rsidR="00CC4CF9" w:rsidRPr="00061AB7" w:rsidRDefault="00CC4CF9">
      <w:pPr>
        <w:pStyle w:val="ConsPlusCell"/>
        <w:jc w:val="both"/>
      </w:pPr>
      <w:r w:rsidRPr="00061AB7">
        <w:t>34 1492     1     Опоры шинные</w:t>
      </w:r>
    </w:p>
    <w:p w:rsidR="00CC4CF9" w:rsidRPr="00061AB7" w:rsidRDefault="00CC4CF9">
      <w:pPr>
        <w:pStyle w:val="ConsPlusCell"/>
        <w:jc w:val="both"/>
      </w:pPr>
      <w:r w:rsidRPr="00061AB7">
        <w:t>34 1493     5     Шальштанги и штанги</w:t>
      </w:r>
    </w:p>
    <w:p w:rsidR="00CC4CF9" w:rsidRPr="00061AB7" w:rsidRDefault="00CC4CF9">
      <w:pPr>
        <w:pStyle w:val="ConsPlusCell"/>
        <w:jc w:val="both"/>
      </w:pPr>
      <w:r w:rsidRPr="00061AB7">
        <w:t>34 1494     0     Регистраторы срабатывания</w:t>
      </w:r>
    </w:p>
    <w:p w:rsidR="00CC4CF9" w:rsidRPr="00061AB7" w:rsidRDefault="00CC4CF9">
      <w:pPr>
        <w:pStyle w:val="ConsPlusCell"/>
        <w:jc w:val="both"/>
      </w:pPr>
      <w:r w:rsidRPr="00061AB7">
        <w:t>34 1495     6     Устройства переключения ответвлений обмоток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трансформаторов</w:t>
      </w:r>
    </w:p>
    <w:p w:rsidR="00CC4CF9" w:rsidRPr="00061AB7" w:rsidRDefault="00CC4CF9">
      <w:pPr>
        <w:pStyle w:val="ConsPlusCell"/>
        <w:jc w:val="both"/>
      </w:pPr>
      <w:r w:rsidRPr="00061AB7">
        <w:t>34 1496     1     Токопроводы (шинопроводы) высоковольтные</w:t>
      </w:r>
    </w:p>
    <w:p w:rsidR="00CC4CF9" w:rsidRPr="00061AB7" w:rsidRDefault="00CC4CF9">
      <w:pPr>
        <w:pStyle w:val="ConsPlusCell"/>
        <w:jc w:val="both"/>
      </w:pPr>
      <w:r w:rsidRPr="00061AB7">
        <w:t>34 1497     7     Токоприемники комбинированные</w:t>
      </w:r>
    </w:p>
    <w:p w:rsidR="00CC4CF9" w:rsidRPr="00061AB7" w:rsidRDefault="00CC4CF9">
      <w:pPr>
        <w:pStyle w:val="ConsPlusCell"/>
        <w:jc w:val="both"/>
      </w:pPr>
      <w:r w:rsidRPr="00061AB7">
        <w:t>34 1498     2     Приводы к выключателям, разъединителям,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короткозамыкателям и отделителям</w:t>
      </w:r>
    </w:p>
    <w:p w:rsidR="00CC4CF9" w:rsidRPr="00061AB7" w:rsidRDefault="00CC4CF9">
      <w:pPr>
        <w:pStyle w:val="ConsPlusCell"/>
        <w:jc w:val="both"/>
      </w:pPr>
      <w:r w:rsidRPr="00061AB7">
        <w:t>34 1499     8     Аппаратура высоковольтная прочая</w:t>
      </w:r>
    </w:p>
    <w:p w:rsidR="00CC4CF9" w:rsidRPr="00061AB7" w:rsidRDefault="00CC4CF9">
      <w:pPr>
        <w:pStyle w:val="ConsPlusCell"/>
        <w:jc w:val="both"/>
      </w:pPr>
      <w:r w:rsidRPr="00061AB7">
        <w:t>34 1500     1     Преобразователи силовые полупроводниковые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мощностью до 5 кВт</w:t>
      </w:r>
    </w:p>
    <w:p w:rsidR="00CC4CF9" w:rsidRPr="00061AB7" w:rsidRDefault="00CC4CF9">
      <w:pPr>
        <w:pStyle w:val="ConsPlusCell"/>
        <w:jc w:val="both"/>
      </w:pPr>
      <w:r w:rsidRPr="00061AB7">
        <w:t>34 1510     6     Преобразователи тиристорные мощностью до 5 кВт /</w:t>
      </w:r>
    </w:p>
    <w:p w:rsidR="00CC4CF9" w:rsidRPr="00061AB7" w:rsidRDefault="00CC4CF9">
      <w:pPr>
        <w:pStyle w:val="ConsPlusCell"/>
        <w:jc w:val="both"/>
      </w:pPr>
      <w:r w:rsidRPr="00061AB7">
        <w:t>34 1511     1     - частоты общепромышленного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34 1512     7     - прочие (кроме бытовых)</w:t>
      </w:r>
    </w:p>
    <w:p w:rsidR="00CC4CF9" w:rsidRPr="00061AB7" w:rsidRDefault="00CC4CF9">
      <w:pPr>
        <w:pStyle w:val="ConsPlusCell"/>
        <w:jc w:val="both"/>
      </w:pPr>
      <w:r w:rsidRPr="00061AB7">
        <w:t>34 1513     2     - бытовые</w:t>
      </w:r>
    </w:p>
    <w:p w:rsidR="00CC4CF9" w:rsidRPr="00061AB7" w:rsidRDefault="00CC4CF9">
      <w:pPr>
        <w:pStyle w:val="ConsPlusCell"/>
        <w:jc w:val="both"/>
      </w:pPr>
      <w:r w:rsidRPr="00061AB7">
        <w:t>34 1520     0     Преобразователи диодные мощностью до 5 кВт /</w:t>
      </w:r>
    </w:p>
    <w:p w:rsidR="00CC4CF9" w:rsidRPr="00061AB7" w:rsidRDefault="00CC4CF9">
      <w:pPr>
        <w:pStyle w:val="ConsPlusCell"/>
        <w:jc w:val="both"/>
      </w:pPr>
      <w:r w:rsidRPr="00061AB7">
        <w:t>34 1521     6     - для катодной защиты</w:t>
      </w:r>
    </w:p>
    <w:p w:rsidR="00CC4CF9" w:rsidRPr="00061AB7" w:rsidRDefault="00CC4CF9">
      <w:pPr>
        <w:pStyle w:val="ConsPlusCell"/>
        <w:jc w:val="both"/>
      </w:pPr>
      <w:r w:rsidRPr="00061AB7">
        <w:t>34 1522     1     - прочие (кроме бытовых)</w:t>
      </w:r>
    </w:p>
    <w:p w:rsidR="00CC4CF9" w:rsidRPr="00061AB7" w:rsidRDefault="00CC4CF9">
      <w:pPr>
        <w:pStyle w:val="ConsPlusCell"/>
        <w:jc w:val="both"/>
      </w:pPr>
      <w:r w:rsidRPr="00061AB7">
        <w:t>34 1523     7     - бытовые</w:t>
      </w:r>
    </w:p>
    <w:p w:rsidR="00CC4CF9" w:rsidRPr="00061AB7" w:rsidRDefault="00CC4CF9">
      <w:pPr>
        <w:pStyle w:val="ConsPlusCell"/>
        <w:jc w:val="both"/>
      </w:pPr>
      <w:r w:rsidRPr="00061AB7">
        <w:t>34 1600     5     Преобразователи силовые мощностью 5 кВт и свыше</w:t>
      </w:r>
    </w:p>
    <w:p w:rsidR="00CC4CF9" w:rsidRPr="00061AB7" w:rsidRDefault="00CC4CF9">
      <w:pPr>
        <w:pStyle w:val="ConsPlusCell"/>
        <w:jc w:val="both"/>
      </w:pPr>
      <w:r w:rsidRPr="00061AB7">
        <w:t>34 1610     7     Преобразователи тиристорные мощностью 5 кВт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свыше /</w:t>
      </w:r>
    </w:p>
    <w:p w:rsidR="00CC4CF9" w:rsidRPr="00061AB7" w:rsidRDefault="00CC4CF9">
      <w:pPr>
        <w:pStyle w:val="ConsPlusCell"/>
        <w:jc w:val="both"/>
      </w:pPr>
      <w:r w:rsidRPr="00061AB7">
        <w:t>34 1611     5     - для гальваники и электрохимии</w:t>
      </w:r>
    </w:p>
    <w:p w:rsidR="00CC4CF9" w:rsidRPr="00061AB7" w:rsidRDefault="00CC4CF9">
      <w:pPr>
        <w:pStyle w:val="ConsPlusCell"/>
        <w:jc w:val="both"/>
      </w:pPr>
      <w:r w:rsidRPr="00061AB7">
        <w:t>34 1612     0     - для электропривода</w:t>
      </w:r>
    </w:p>
    <w:p w:rsidR="00CC4CF9" w:rsidRPr="00061AB7" w:rsidRDefault="00CC4CF9">
      <w:pPr>
        <w:pStyle w:val="ConsPlusCell"/>
        <w:jc w:val="both"/>
      </w:pPr>
      <w:r w:rsidRPr="00061AB7">
        <w:t>34 1613     6     - для возбуждения электрических машин</w:t>
      </w:r>
    </w:p>
    <w:p w:rsidR="00CC4CF9" w:rsidRPr="00061AB7" w:rsidRDefault="00CC4CF9">
      <w:pPr>
        <w:pStyle w:val="ConsPlusCell"/>
        <w:jc w:val="both"/>
      </w:pPr>
      <w:r w:rsidRPr="00061AB7">
        <w:t>34 1614     1     - для питания электротермического оборудования</w:t>
      </w:r>
    </w:p>
    <w:p w:rsidR="00CC4CF9" w:rsidRPr="00061AB7" w:rsidRDefault="00CC4CF9">
      <w:pPr>
        <w:pStyle w:val="ConsPlusCell"/>
        <w:jc w:val="both"/>
      </w:pPr>
      <w:r w:rsidRPr="00061AB7">
        <w:t>34 1615     7     - для подвижного состава железнодорожного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транспорта</w:t>
      </w:r>
    </w:p>
    <w:p w:rsidR="00CC4CF9" w:rsidRPr="00061AB7" w:rsidRDefault="00CC4CF9">
      <w:pPr>
        <w:pStyle w:val="ConsPlusCell"/>
        <w:jc w:val="both"/>
      </w:pPr>
      <w:r w:rsidRPr="00061AB7">
        <w:t>34 1616     2     - для подвижного состава городского транспорта</w:t>
      </w:r>
    </w:p>
    <w:p w:rsidR="00CC4CF9" w:rsidRPr="00061AB7" w:rsidRDefault="00CC4CF9">
      <w:pPr>
        <w:pStyle w:val="ConsPlusCell"/>
        <w:jc w:val="both"/>
      </w:pPr>
      <w:r w:rsidRPr="00061AB7">
        <w:t>34 1617     8     - для тяговых подстанций железнодорожного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транспорта</w:t>
      </w:r>
    </w:p>
    <w:p w:rsidR="00CC4CF9" w:rsidRPr="00061AB7" w:rsidRDefault="00CC4CF9">
      <w:pPr>
        <w:pStyle w:val="ConsPlusCell"/>
        <w:jc w:val="both"/>
      </w:pPr>
      <w:r w:rsidRPr="00061AB7">
        <w:t>34 1618     3     - для зарядки аккумуляторных батарей</w:t>
      </w:r>
    </w:p>
    <w:p w:rsidR="00CC4CF9" w:rsidRPr="00061AB7" w:rsidRDefault="00CC4CF9">
      <w:pPr>
        <w:pStyle w:val="ConsPlusCell"/>
        <w:jc w:val="both"/>
      </w:pPr>
      <w:r w:rsidRPr="00061AB7">
        <w:t>34 1619     9     - специального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34 1620     4     Преобразователи диодные мощностью 5 кВт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свыше /</w:t>
      </w:r>
    </w:p>
    <w:p w:rsidR="00CC4CF9" w:rsidRPr="00061AB7" w:rsidRDefault="00CC4CF9">
      <w:pPr>
        <w:pStyle w:val="ConsPlusCell"/>
        <w:jc w:val="both"/>
      </w:pPr>
      <w:r w:rsidRPr="00061AB7">
        <w:t>34 1621     0     - для электролиза</w:t>
      </w:r>
    </w:p>
    <w:p w:rsidR="00CC4CF9" w:rsidRPr="00061AB7" w:rsidRDefault="00CC4CF9">
      <w:pPr>
        <w:pStyle w:val="ConsPlusCell"/>
        <w:jc w:val="both"/>
      </w:pPr>
      <w:r w:rsidRPr="00061AB7">
        <w:t>34 1622     5     - для возбуждения электрических машин</w:t>
      </w:r>
    </w:p>
    <w:p w:rsidR="00CC4CF9" w:rsidRPr="00061AB7" w:rsidRDefault="00CC4CF9">
      <w:pPr>
        <w:pStyle w:val="ConsPlusCell"/>
        <w:jc w:val="both"/>
      </w:pPr>
      <w:r w:rsidRPr="00061AB7">
        <w:t>34 1623     0     - для подвижного состава железнодорожного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транспорта</w:t>
      </w:r>
    </w:p>
    <w:p w:rsidR="00CC4CF9" w:rsidRPr="00061AB7" w:rsidRDefault="00CC4CF9">
      <w:pPr>
        <w:pStyle w:val="ConsPlusCell"/>
        <w:jc w:val="both"/>
      </w:pPr>
      <w:r w:rsidRPr="00061AB7">
        <w:t>34 1624     6     - для тяговых подстанций городского транспорта</w:t>
      </w:r>
    </w:p>
    <w:p w:rsidR="00CC4CF9" w:rsidRPr="00061AB7" w:rsidRDefault="00CC4CF9">
      <w:pPr>
        <w:pStyle w:val="ConsPlusCell"/>
        <w:jc w:val="both"/>
      </w:pPr>
      <w:r w:rsidRPr="00061AB7">
        <w:t>34 1625     1     - для питания электротермического оборудования</w:t>
      </w:r>
    </w:p>
    <w:p w:rsidR="00CC4CF9" w:rsidRPr="00061AB7" w:rsidRDefault="00CC4CF9">
      <w:pPr>
        <w:pStyle w:val="ConsPlusCell"/>
        <w:jc w:val="both"/>
      </w:pPr>
      <w:r w:rsidRPr="00061AB7">
        <w:t>34 1626     7     - для питания цеховых сетей</w:t>
      </w:r>
    </w:p>
    <w:p w:rsidR="00CC4CF9" w:rsidRPr="00061AB7" w:rsidRDefault="00CC4CF9">
      <w:pPr>
        <w:pStyle w:val="ConsPlusCell"/>
        <w:jc w:val="both"/>
      </w:pPr>
      <w:r w:rsidRPr="00061AB7">
        <w:t>34 1627     2     - для зарядки аккумуляторных батарей</w:t>
      </w:r>
    </w:p>
    <w:p w:rsidR="00CC4CF9" w:rsidRPr="00061AB7" w:rsidRDefault="00CC4CF9">
      <w:pPr>
        <w:pStyle w:val="ConsPlusCell"/>
        <w:jc w:val="both"/>
      </w:pPr>
      <w:r w:rsidRPr="00061AB7">
        <w:t>34 1629     3     - специального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34 1630     9     Преобразователи ртутные /</w:t>
      </w:r>
    </w:p>
    <w:p w:rsidR="00CC4CF9" w:rsidRPr="00061AB7" w:rsidRDefault="00CC4CF9">
      <w:pPr>
        <w:pStyle w:val="ConsPlusCell"/>
        <w:jc w:val="both"/>
      </w:pPr>
      <w:r w:rsidRPr="00061AB7">
        <w:t>34 1631     4     - металлические запаянные (безнасосные)</w:t>
      </w:r>
    </w:p>
    <w:p w:rsidR="00CC4CF9" w:rsidRPr="00061AB7" w:rsidRDefault="00CC4CF9">
      <w:pPr>
        <w:pStyle w:val="ConsPlusCell"/>
        <w:jc w:val="both"/>
      </w:pPr>
      <w:r w:rsidRPr="00061AB7">
        <w:t>34 1632     4     - металлические откачные (насосные)</w:t>
      </w:r>
    </w:p>
    <w:p w:rsidR="00CC4CF9" w:rsidRPr="00061AB7" w:rsidRDefault="00CC4CF9">
      <w:pPr>
        <w:pStyle w:val="ConsPlusCell"/>
        <w:jc w:val="both"/>
      </w:pPr>
      <w:r w:rsidRPr="00061AB7">
        <w:t>34 1633     5     Вентили ртутные</w:t>
      </w:r>
    </w:p>
    <w:p w:rsidR="00CC4CF9" w:rsidRPr="00061AB7" w:rsidRDefault="00CC4CF9">
      <w:pPr>
        <w:pStyle w:val="ConsPlusCell"/>
        <w:jc w:val="both"/>
      </w:pPr>
      <w:r w:rsidRPr="00061AB7">
        <w:t>34 1700     9     Приборы силовые полупроводниковые</w:t>
      </w:r>
    </w:p>
    <w:p w:rsidR="00CC4CF9" w:rsidRPr="00061AB7" w:rsidRDefault="00CC4CF9">
      <w:pPr>
        <w:pStyle w:val="ConsPlusCell"/>
        <w:jc w:val="both"/>
      </w:pPr>
      <w:r w:rsidRPr="00061AB7">
        <w:t>34 1710     3     Диоды силовые /</w:t>
      </w:r>
    </w:p>
    <w:p w:rsidR="00CC4CF9" w:rsidRPr="00061AB7" w:rsidRDefault="00CC4CF9">
      <w:pPr>
        <w:pStyle w:val="ConsPlusCell"/>
        <w:jc w:val="both"/>
      </w:pPr>
      <w:r w:rsidRPr="00061AB7">
        <w:t>34 1711     9     - выпрямительные</w:t>
      </w:r>
    </w:p>
    <w:p w:rsidR="00CC4CF9" w:rsidRPr="00061AB7" w:rsidRDefault="00CC4CF9">
      <w:pPr>
        <w:pStyle w:val="ConsPlusCell"/>
        <w:jc w:val="both"/>
      </w:pPr>
      <w:r w:rsidRPr="00061AB7">
        <w:t>34 1712     4     - быстровосстанавливающиеся</w:t>
      </w:r>
    </w:p>
    <w:p w:rsidR="00CC4CF9" w:rsidRPr="00061AB7" w:rsidRDefault="00CC4CF9">
      <w:pPr>
        <w:pStyle w:val="ConsPlusCell"/>
        <w:jc w:val="both"/>
      </w:pPr>
      <w:r w:rsidRPr="00061AB7">
        <w:t>34 1713     4     - лавинные</w:t>
      </w:r>
    </w:p>
    <w:p w:rsidR="00CC4CF9" w:rsidRPr="00061AB7" w:rsidRDefault="00CC4CF9">
      <w:pPr>
        <w:pStyle w:val="ConsPlusCell"/>
        <w:jc w:val="both"/>
      </w:pPr>
      <w:r w:rsidRPr="00061AB7">
        <w:t>34 1714     5     - высокотемпературные (автотракторные)</w:t>
      </w:r>
    </w:p>
    <w:p w:rsidR="00CC4CF9" w:rsidRPr="00061AB7" w:rsidRDefault="00CC4CF9">
      <w:pPr>
        <w:pStyle w:val="ConsPlusCell"/>
        <w:jc w:val="both"/>
      </w:pPr>
      <w:r w:rsidRPr="00061AB7">
        <w:t>34 1715     0     - с повышенными механическими свойствами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(роторные)</w:t>
      </w:r>
    </w:p>
    <w:p w:rsidR="00CC4CF9" w:rsidRPr="00061AB7" w:rsidRDefault="00CC4CF9">
      <w:pPr>
        <w:pStyle w:val="ConsPlusCell"/>
        <w:jc w:val="both"/>
      </w:pPr>
      <w:r w:rsidRPr="00061AB7">
        <w:t>34 1716     6     - Шоттки</w:t>
      </w:r>
    </w:p>
    <w:p w:rsidR="00CC4CF9" w:rsidRPr="00061AB7" w:rsidRDefault="00CC4CF9">
      <w:pPr>
        <w:pStyle w:val="ConsPlusCell"/>
        <w:jc w:val="both"/>
      </w:pPr>
      <w:r w:rsidRPr="00061AB7">
        <w:t>34 1720     8     Тиристоры силовые /</w:t>
      </w:r>
    </w:p>
    <w:p w:rsidR="00CC4CF9" w:rsidRPr="00061AB7" w:rsidRDefault="00CC4CF9">
      <w:pPr>
        <w:pStyle w:val="ConsPlusCell"/>
        <w:jc w:val="both"/>
      </w:pPr>
      <w:r w:rsidRPr="00061AB7">
        <w:t>34 1721     3     - триодные не проводящие в обратном направлении</w:t>
      </w:r>
    </w:p>
    <w:p w:rsidR="00CC4CF9" w:rsidRPr="00061AB7" w:rsidRDefault="00CC4CF9">
      <w:pPr>
        <w:pStyle w:val="ConsPlusCell"/>
        <w:jc w:val="both"/>
      </w:pPr>
      <w:r w:rsidRPr="00061AB7">
        <w:t>34 1722     9     - быстродействующие, быстровключающиеся,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быстровыключающиеся</w:t>
      </w:r>
    </w:p>
    <w:p w:rsidR="00CC4CF9" w:rsidRPr="00061AB7" w:rsidRDefault="00CC4CF9">
      <w:pPr>
        <w:pStyle w:val="ConsPlusCell"/>
        <w:jc w:val="both"/>
      </w:pPr>
      <w:r w:rsidRPr="00061AB7">
        <w:t>34 1723     4     - лавинные</w:t>
      </w:r>
    </w:p>
    <w:p w:rsidR="00CC4CF9" w:rsidRPr="00061AB7" w:rsidRDefault="00CC4CF9">
      <w:pPr>
        <w:pStyle w:val="ConsPlusCell"/>
        <w:jc w:val="both"/>
      </w:pPr>
      <w:r w:rsidRPr="00061AB7">
        <w:t>34 1724     8     - симметричные, оптосимисторы</w:t>
      </w:r>
    </w:p>
    <w:p w:rsidR="00CC4CF9" w:rsidRPr="00061AB7" w:rsidRDefault="00CC4CF9">
      <w:pPr>
        <w:pStyle w:val="ConsPlusCell"/>
        <w:jc w:val="both"/>
      </w:pPr>
      <w:r w:rsidRPr="00061AB7">
        <w:t>34 1725     5     - с повышенными механическими свойствами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(роторные)</w:t>
      </w:r>
    </w:p>
    <w:p w:rsidR="00CC4CF9" w:rsidRPr="00061AB7" w:rsidRDefault="00CC4CF9">
      <w:pPr>
        <w:pStyle w:val="ConsPlusCell"/>
        <w:jc w:val="both"/>
      </w:pPr>
      <w:r w:rsidRPr="00061AB7">
        <w:t>34 1726     0     Фото- и оптотиристоры</w:t>
      </w:r>
    </w:p>
    <w:p w:rsidR="00CC4CF9" w:rsidRPr="00061AB7" w:rsidRDefault="00CC4CF9">
      <w:pPr>
        <w:pStyle w:val="ConsPlusCell"/>
        <w:jc w:val="both"/>
      </w:pPr>
      <w:r w:rsidRPr="00061AB7">
        <w:t>34 1727     6     Тиристоры проводящие в обратном направлении</w:t>
      </w:r>
    </w:p>
    <w:p w:rsidR="00CC4CF9" w:rsidRPr="00061AB7" w:rsidRDefault="00CC4CF9">
      <w:pPr>
        <w:pStyle w:val="ConsPlusCell"/>
        <w:jc w:val="both"/>
      </w:pPr>
      <w:r w:rsidRPr="00061AB7">
        <w:t>34 1728     1     Тиристоры комбинированно-выключаемые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тиристоры запираемые</w:t>
      </w:r>
    </w:p>
    <w:p w:rsidR="00CC4CF9" w:rsidRPr="00061AB7" w:rsidRDefault="00CC4CF9">
      <w:pPr>
        <w:pStyle w:val="ConsPlusCell"/>
        <w:jc w:val="both"/>
      </w:pPr>
      <w:r w:rsidRPr="00061AB7">
        <w:t>34 1750     1     Модули полупроводниковые силовые /</w:t>
      </w:r>
    </w:p>
    <w:p w:rsidR="00CC4CF9" w:rsidRPr="00061AB7" w:rsidRDefault="00CC4CF9">
      <w:pPr>
        <w:pStyle w:val="ConsPlusCell"/>
        <w:jc w:val="both"/>
      </w:pPr>
      <w:r w:rsidRPr="00061AB7">
        <w:t>34 1751     7     - односторонние</w:t>
      </w:r>
    </w:p>
    <w:p w:rsidR="00CC4CF9" w:rsidRPr="00061AB7" w:rsidRDefault="00CC4CF9">
      <w:pPr>
        <w:pStyle w:val="ConsPlusCell"/>
        <w:jc w:val="both"/>
      </w:pPr>
      <w:r w:rsidRPr="00061AB7">
        <w:t>34 1752     2     - симметричные</w:t>
      </w:r>
    </w:p>
    <w:p w:rsidR="00CC4CF9" w:rsidRPr="00061AB7" w:rsidRDefault="00CC4CF9">
      <w:pPr>
        <w:pStyle w:val="ConsPlusCell"/>
        <w:jc w:val="both"/>
      </w:pPr>
      <w:r w:rsidRPr="00061AB7">
        <w:t>34 1780     5     Транзисторы /</w:t>
      </w:r>
    </w:p>
    <w:p w:rsidR="00CC4CF9" w:rsidRPr="00061AB7" w:rsidRDefault="00CC4CF9">
      <w:pPr>
        <w:pStyle w:val="ConsPlusCell"/>
        <w:jc w:val="both"/>
      </w:pPr>
      <w:r w:rsidRPr="00061AB7">
        <w:t>34 1781     0     - биполярные</w:t>
      </w:r>
    </w:p>
    <w:p w:rsidR="00CC4CF9" w:rsidRPr="00061AB7" w:rsidRDefault="00CC4CF9">
      <w:pPr>
        <w:pStyle w:val="ConsPlusCell"/>
        <w:jc w:val="both"/>
      </w:pPr>
      <w:r w:rsidRPr="00061AB7">
        <w:t>34 1782     6     - Дарлингтона</w:t>
      </w:r>
    </w:p>
    <w:p w:rsidR="00CC4CF9" w:rsidRPr="00061AB7" w:rsidRDefault="00CC4CF9">
      <w:pPr>
        <w:pStyle w:val="ConsPlusCell"/>
        <w:jc w:val="both"/>
      </w:pPr>
      <w:r w:rsidRPr="00061AB7">
        <w:t>34 1783     1     - полевые</w:t>
      </w:r>
    </w:p>
    <w:p w:rsidR="00CC4CF9" w:rsidRPr="00061AB7" w:rsidRDefault="00CC4CF9">
      <w:pPr>
        <w:pStyle w:val="ConsPlusCell"/>
        <w:jc w:val="both"/>
      </w:pPr>
      <w:r w:rsidRPr="00061AB7">
        <w:t>34 1790     3     Приборы полупроводниковые силовые прочие</w:t>
      </w:r>
    </w:p>
    <w:p w:rsidR="00CC4CF9" w:rsidRPr="00061AB7" w:rsidRDefault="00CC4CF9">
      <w:pPr>
        <w:pStyle w:val="ConsPlusCell"/>
        <w:jc w:val="both"/>
      </w:pPr>
      <w:r w:rsidRPr="00061AB7">
        <w:t>34 1791     5     Блоки полупроводниковые выпрямительные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(автотракторные)</w:t>
      </w:r>
    </w:p>
    <w:p w:rsidR="00CC4CF9" w:rsidRPr="00061AB7" w:rsidRDefault="00CC4CF9">
      <w:pPr>
        <w:pStyle w:val="ConsPlusCell"/>
        <w:jc w:val="both"/>
      </w:pPr>
      <w:r w:rsidRPr="00061AB7">
        <w:t>34 1792     0     Столбы, секции полупроводниковые высоковольтные</w:t>
      </w:r>
    </w:p>
    <w:p w:rsidR="00CC4CF9" w:rsidRPr="00061AB7" w:rsidRDefault="00CC4CF9">
      <w:pPr>
        <w:pStyle w:val="ConsPlusCell"/>
        <w:jc w:val="both"/>
      </w:pPr>
      <w:r w:rsidRPr="00061AB7">
        <w:t>34 1793     6     Элементы конструкции</w:t>
      </w:r>
    </w:p>
    <w:p w:rsidR="00CC4CF9" w:rsidRPr="00061AB7" w:rsidRDefault="00CC4CF9">
      <w:pPr>
        <w:pStyle w:val="ConsPlusCell"/>
        <w:jc w:val="both"/>
      </w:pPr>
      <w:r w:rsidRPr="00061AB7">
        <w:t>34 1794     1     Охладители и теплоотводы для силовых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полупроводниковых приборов</w:t>
      </w:r>
    </w:p>
    <w:p w:rsidR="00CC4CF9" w:rsidRPr="00061AB7" w:rsidRDefault="00CC4CF9">
      <w:pPr>
        <w:pStyle w:val="ConsPlusCell"/>
        <w:jc w:val="both"/>
      </w:pPr>
      <w:r w:rsidRPr="00061AB7">
        <w:t>34 1800     2     Запасные части и принадлежности изделий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подкласса 34 1000</w:t>
      </w:r>
    </w:p>
    <w:p w:rsidR="00CC4CF9" w:rsidRPr="00061AB7" w:rsidRDefault="00CC4CF9">
      <w:pPr>
        <w:pStyle w:val="ConsPlusCell"/>
        <w:jc w:val="both"/>
      </w:pPr>
      <w:r w:rsidRPr="00061AB7">
        <w:t>34 1900     6     Хемотроника</w:t>
      </w:r>
    </w:p>
    <w:p w:rsidR="00CC4CF9" w:rsidRPr="00061AB7" w:rsidRDefault="00CC4CF9">
      <w:pPr>
        <w:pStyle w:val="ConsPlusCell"/>
        <w:jc w:val="both"/>
      </w:pPr>
      <w:r w:rsidRPr="00061AB7">
        <w:t>34 1910     0     Преобразователи интегрирующие и управляемые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электрохимические</w:t>
      </w:r>
    </w:p>
    <w:p w:rsidR="00CC4CF9" w:rsidRPr="00061AB7" w:rsidRDefault="00CC4CF9">
      <w:pPr>
        <w:pStyle w:val="ConsPlusCell"/>
        <w:jc w:val="both"/>
      </w:pPr>
      <w:r w:rsidRPr="00061AB7">
        <w:t>34 1911     6     Интеграторы дискретного действия</w:t>
      </w:r>
    </w:p>
    <w:p w:rsidR="00CC4CF9" w:rsidRPr="00061AB7" w:rsidRDefault="00CC4CF9">
      <w:pPr>
        <w:pStyle w:val="ConsPlusCell"/>
        <w:jc w:val="both"/>
      </w:pPr>
      <w:r w:rsidRPr="00061AB7">
        <w:t>34 1912     1     Интеграторы - усилители непрерывного действия</w:t>
      </w:r>
    </w:p>
    <w:p w:rsidR="00CC4CF9" w:rsidRPr="00061AB7" w:rsidRDefault="00CC4CF9">
      <w:pPr>
        <w:pStyle w:val="ConsPlusCell"/>
        <w:jc w:val="both"/>
      </w:pPr>
      <w:r w:rsidRPr="00061AB7">
        <w:t>34 1913     7     Кулометры ртутные капиллярные</w:t>
      </w:r>
    </w:p>
    <w:p w:rsidR="00CC4CF9" w:rsidRPr="00061AB7" w:rsidRDefault="00CC4CF9">
      <w:pPr>
        <w:pStyle w:val="ConsPlusCell"/>
        <w:jc w:val="both"/>
      </w:pPr>
      <w:r w:rsidRPr="00061AB7">
        <w:t>34 1914     2     Счетчики электрохимические</w:t>
      </w:r>
    </w:p>
    <w:p w:rsidR="00CC4CF9" w:rsidRPr="00061AB7" w:rsidRDefault="00CC4CF9">
      <w:pPr>
        <w:pStyle w:val="ConsPlusCell"/>
        <w:jc w:val="both"/>
      </w:pPr>
      <w:r w:rsidRPr="00061AB7">
        <w:t>34 1915     8     Преобразователи механических колебаний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волновых полей</w:t>
      </w:r>
    </w:p>
    <w:p w:rsidR="00CC4CF9" w:rsidRPr="00061AB7" w:rsidRDefault="00CC4CF9">
      <w:pPr>
        <w:pStyle w:val="ConsPlusCell"/>
        <w:jc w:val="both"/>
      </w:pPr>
      <w:r w:rsidRPr="00061AB7">
        <w:t>34 1916     3     Датчики ионометрические</w:t>
      </w:r>
    </w:p>
    <w:p w:rsidR="00CC4CF9" w:rsidRPr="00061AB7" w:rsidRDefault="00CC4CF9">
      <w:pPr>
        <w:pStyle w:val="ConsPlusCell"/>
        <w:jc w:val="both"/>
      </w:pPr>
      <w:r w:rsidRPr="00061AB7">
        <w:t>34 1920     5     Накопители электрической энергии емкостные /</w:t>
      </w:r>
    </w:p>
    <w:p w:rsidR="00CC4CF9" w:rsidRPr="00061AB7" w:rsidRDefault="00CC4CF9">
      <w:pPr>
        <w:pStyle w:val="ConsPlusCell"/>
        <w:jc w:val="both"/>
      </w:pPr>
      <w:r w:rsidRPr="00061AB7">
        <w:t>34 1921     0     - неполярного типа</w:t>
      </w:r>
    </w:p>
    <w:p w:rsidR="00CC4CF9" w:rsidRPr="00061AB7" w:rsidRDefault="00CC4CF9">
      <w:pPr>
        <w:pStyle w:val="ConsPlusCell"/>
        <w:jc w:val="both"/>
      </w:pPr>
      <w:r w:rsidRPr="00061AB7">
        <w:t>34 1922     6     - полярного типа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34 2000     6     Аппараты электрические на напряжение до 1000 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34 2100     8     Выключатели автоматические с максимальным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номинальным током до 63 А (малоамперные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бытовые)</w:t>
      </w:r>
    </w:p>
    <w:p w:rsidR="00CC4CF9" w:rsidRPr="00061AB7" w:rsidRDefault="00CC4CF9">
      <w:pPr>
        <w:pStyle w:val="ConsPlusCell"/>
        <w:jc w:val="both"/>
      </w:pPr>
      <w:r w:rsidRPr="00061AB7">
        <w:t>34 2110     4     Выключатели автоматические переменного тока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номинальные токи до 63 А однополюсные общего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назначения бытовые</w:t>
      </w:r>
    </w:p>
    <w:p w:rsidR="00CC4CF9" w:rsidRPr="00061AB7" w:rsidRDefault="00CC4CF9">
      <w:pPr>
        <w:pStyle w:val="ConsPlusCell"/>
        <w:jc w:val="both"/>
      </w:pPr>
      <w:r w:rsidRPr="00061AB7">
        <w:t>34 2120     9     Выключатели автоматические на номинальные токи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25 А 2- и 3-полюсные</w:t>
      </w:r>
    </w:p>
    <w:p w:rsidR="00CC4CF9" w:rsidRPr="00061AB7" w:rsidRDefault="00CC4CF9">
      <w:pPr>
        <w:pStyle w:val="ConsPlusCell"/>
        <w:jc w:val="both"/>
      </w:pPr>
      <w:r w:rsidRPr="00061AB7">
        <w:t>34 2130     3     Выключатели автоматические на номинальные токи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25 А</w:t>
      </w:r>
    </w:p>
    <w:p w:rsidR="00CC4CF9" w:rsidRPr="00061AB7" w:rsidRDefault="00CC4CF9">
      <w:pPr>
        <w:pStyle w:val="ConsPlusCell"/>
        <w:jc w:val="both"/>
      </w:pPr>
      <w:r w:rsidRPr="00061AB7">
        <w:t>34 2140     8     Выключатели автоматические на номинальные токи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50 А 2- и 3-полюсные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34 2150     2     Выключатели автоматические на номинальные токи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50 А 2- и 3-полюсные специального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34 2160     7     Выключатели автоматические на номинальные токи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63 А 2- и 3-полюсные</w:t>
      </w:r>
    </w:p>
    <w:p w:rsidR="00CC4CF9" w:rsidRPr="00061AB7" w:rsidRDefault="00CC4CF9">
      <w:pPr>
        <w:pStyle w:val="ConsPlusCell"/>
        <w:jc w:val="both"/>
      </w:pPr>
      <w:r w:rsidRPr="00061AB7">
        <w:t>34 2190     0     Выключатели автоматические защиты сети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постоянного тока на номинальные токи до 50 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34 2200     3     Выключатели автоматические с максимальным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номинальным током до 1000 А в пластмассовых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корпусах (автоматы установочные)</w:t>
      </w:r>
    </w:p>
    <w:p w:rsidR="00CC4CF9" w:rsidRPr="00061AB7" w:rsidRDefault="00CC4CF9">
      <w:pPr>
        <w:pStyle w:val="ConsPlusCell"/>
        <w:jc w:val="both"/>
      </w:pPr>
      <w:r w:rsidRPr="00061AB7">
        <w:t>34 2210     8     Выключатели автоматические на номинальные токи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100 А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34 2240     1     Выключатели автоматические на номинальные токи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600 А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34 2250     6     Выключатели автоматические на номинальные токи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630 А</w:t>
      </w:r>
    </w:p>
    <w:p w:rsidR="00CC4CF9" w:rsidRPr="00061AB7" w:rsidRDefault="00CC4CF9">
      <w:pPr>
        <w:pStyle w:val="ConsPlusCell"/>
        <w:jc w:val="both"/>
      </w:pPr>
      <w:r w:rsidRPr="00061AB7">
        <w:t>34 2260     0     Выключатели автоматические на номинальные токи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630 А общего назначения (кроме входящих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группировку 33 2250) и специального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34 2290     4     Выключатели автоматические на номинальные токи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630 А общего и специального назначения (кроме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входящих в группировку 34 2260)</w:t>
      </w:r>
    </w:p>
    <w:p w:rsidR="00CC4CF9" w:rsidRPr="00061AB7" w:rsidRDefault="00CC4CF9">
      <w:pPr>
        <w:pStyle w:val="ConsPlusCell"/>
        <w:jc w:val="both"/>
      </w:pPr>
      <w:r w:rsidRPr="00061AB7">
        <w:t>34 2300     7     Выключатели автоматические с максимальным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номинальным током св. 1000 А универсальные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взрывозащищенные</w:t>
      </w:r>
    </w:p>
    <w:p w:rsidR="00CC4CF9" w:rsidRPr="00061AB7" w:rsidRDefault="00CC4CF9">
      <w:pPr>
        <w:pStyle w:val="ConsPlusCell"/>
        <w:jc w:val="both"/>
      </w:pPr>
      <w:r w:rsidRPr="00061AB7">
        <w:t>34 2310     1     Выключатели автоматические на номинальные токи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2000 А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34 2320     6     Выключатели автоматические на номинальные токи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6300 А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34 2330     0     Выключатели автоматические на номинальные токи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1600 А общего и специального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34 2340     5     Выключатели автоматические на номинальные токи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6000 А специального назначения (автоматы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гашения поля)</w:t>
      </w:r>
    </w:p>
    <w:p w:rsidR="00CC4CF9" w:rsidRPr="00061AB7" w:rsidRDefault="00CC4CF9">
      <w:pPr>
        <w:pStyle w:val="ConsPlusCell"/>
        <w:jc w:val="both"/>
      </w:pPr>
      <w:r w:rsidRPr="00061AB7">
        <w:t>34 2350     0     Выключатели автоматические на номинальные токи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1600 А общего и специального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(кроме входящих в группировки 34 2330 и 34 2360)</w:t>
      </w:r>
    </w:p>
    <w:p w:rsidR="00CC4CF9" w:rsidRPr="00061AB7" w:rsidRDefault="00CC4CF9">
      <w:pPr>
        <w:pStyle w:val="ConsPlusCell"/>
        <w:jc w:val="both"/>
      </w:pPr>
      <w:r w:rsidRPr="00061AB7">
        <w:t>34 2360     4     Выключатели автоматические на номинальные токи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1600 А общего и специального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(кроме входящих в группировки 34 2330 и 34 2350)</w:t>
      </w:r>
    </w:p>
    <w:p w:rsidR="00CC4CF9" w:rsidRPr="00061AB7" w:rsidRDefault="00CC4CF9">
      <w:pPr>
        <w:pStyle w:val="ConsPlusCell"/>
        <w:jc w:val="both"/>
      </w:pPr>
      <w:r w:rsidRPr="00061AB7">
        <w:t>34 2380     3     Выключатели автоматические взрывозащищенные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фидерные</w:t>
      </w:r>
    </w:p>
    <w:p w:rsidR="00CC4CF9" w:rsidRPr="00061AB7" w:rsidRDefault="00CC4CF9">
      <w:pPr>
        <w:pStyle w:val="ConsPlusCell"/>
        <w:jc w:val="both"/>
      </w:pPr>
      <w:r w:rsidRPr="00061AB7">
        <w:t>34 2390     8     Выключатели автоматические на номинальные токи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5500 А специального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34 2400     0     Аппараты для распределения электрической энергии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(кроме выключателей автоматических)</w:t>
      </w:r>
    </w:p>
    <w:p w:rsidR="00CC4CF9" w:rsidRPr="00061AB7" w:rsidRDefault="00CC4CF9">
      <w:pPr>
        <w:pStyle w:val="ConsPlusCell"/>
        <w:jc w:val="both"/>
      </w:pPr>
      <w:r w:rsidRPr="00061AB7">
        <w:t>34 2410     5     Предохранители плавкие без наполнителя, обычного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быстродействия на номинальные токи до 1000 А</w:t>
      </w:r>
    </w:p>
    <w:p w:rsidR="00CC4CF9" w:rsidRPr="00061AB7" w:rsidRDefault="00CC4CF9">
      <w:pPr>
        <w:pStyle w:val="ConsPlusCell"/>
        <w:jc w:val="both"/>
      </w:pPr>
      <w:r w:rsidRPr="00061AB7">
        <w:t>34 2420     7     Предохранители плавкие с наполнителем, обычного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быстродействия на номинальные токи до 1000 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34 2430     4     Предохранители различного конструктивного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исполнения, быстродействующие на номинальные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токи до 6000 А специальные</w:t>
      </w:r>
    </w:p>
    <w:p w:rsidR="00CC4CF9" w:rsidRPr="00061AB7" w:rsidRDefault="00CC4CF9">
      <w:pPr>
        <w:pStyle w:val="ConsPlusCell"/>
        <w:jc w:val="both"/>
      </w:pPr>
      <w:r w:rsidRPr="00061AB7">
        <w:t>34 2440     9     Предохранители различного конструктивного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исполнения, обычного быстродействия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инерционные на номинальные токи до 1000 А</w:t>
      </w:r>
    </w:p>
    <w:p w:rsidR="00CC4CF9" w:rsidRPr="00061AB7" w:rsidRDefault="00CC4CF9">
      <w:pPr>
        <w:pStyle w:val="ConsPlusCell"/>
        <w:jc w:val="both"/>
      </w:pPr>
      <w:r w:rsidRPr="00061AB7">
        <w:t>34 2450     3     Рубильники и врубные переключатели,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разъединители, выключатели неавтоматические</w:t>
      </w:r>
    </w:p>
    <w:p w:rsidR="00CC4CF9" w:rsidRPr="00061AB7" w:rsidRDefault="00CC4CF9">
      <w:pPr>
        <w:pStyle w:val="ConsPlusCell"/>
        <w:jc w:val="both"/>
      </w:pPr>
      <w:r w:rsidRPr="00061AB7">
        <w:t>34 2460     8     Выключатели и переключатели пакетные</w:t>
      </w:r>
    </w:p>
    <w:p w:rsidR="00CC4CF9" w:rsidRPr="00061AB7" w:rsidRDefault="00CC4CF9">
      <w:pPr>
        <w:pStyle w:val="ConsPlusCell"/>
        <w:jc w:val="both"/>
      </w:pPr>
      <w:r w:rsidRPr="00061AB7">
        <w:t>34 2470     2     Выключатели и переключатели пакетно-кулачковые</w:t>
      </w:r>
    </w:p>
    <w:p w:rsidR="00CC4CF9" w:rsidRPr="00061AB7" w:rsidRDefault="00CC4CF9">
      <w:pPr>
        <w:pStyle w:val="ConsPlusCell"/>
        <w:jc w:val="both"/>
      </w:pPr>
      <w:r w:rsidRPr="00061AB7">
        <w:t>34 2480     7     Выключатели и переключатели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пакетно-герметические</w:t>
      </w:r>
    </w:p>
    <w:p w:rsidR="00CC4CF9" w:rsidRPr="00061AB7" w:rsidRDefault="00CC4CF9">
      <w:pPr>
        <w:pStyle w:val="ConsPlusCell"/>
        <w:jc w:val="both"/>
      </w:pPr>
      <w:r w:rsidRPr="00061AB7">
        <w:t>34 2490     1     Соединители электрические, зажимы контактные,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наборы зажимов</w:t>
      </w:r>
    </w:p>
    <w:p w:rsidR="00CC4CF9" w:rsidRPr="00061AB7" w:rsidRDefault="00CC4CF9">
      <w:pPr>
        <w:pStyle w:val="ConsPlusCell"/>
        <w:jc w:val="both"/>
      </w:pPr>
      <w:r w:rsidRPr="00061AB7">
        <w:t>34 2500     4     Реле управления и защиты</w:t>
      </w:r>
    </w:p>
    <w:p w:rsidR="00CC4CF9" w:rsidRPr="00061AB7" w:rsidRDefault="00CC4CF9">
      <w:pPr>
        <w:pStyle w:val="ConsPlusCell"/>
        <w:jc w:val="both"/>
      </w:pPr>
      <w:r w:rsidRPr="00061AB7">
        <w:t>34 2510     9     Реле управления промежуточные</w:t>
      </w:r>
    </w:p>
    <w:p w:rsidR="00CC4CF9" w:rsidRPr="00061AB7" w:rsidRDefault="00CC4CF9">
      <w:pPr>
        <w:pStyle w:val="ConsPlusCell"/>
        <w:jc w:val="both"/>
      </w:pPr>
      <w:r w:rsidRPr="00061AB7">
        <w:t>34 2520     3     Реле напряжения</w:t>
      </w:r>
    </w:p>
    <w:p w:rsidR="00CC4CF9" w:rsidRPr="00061AB7" w:rsidRDefault="00CC4CF9">
      <w:pPr>
        <w:pStyle w:val="ConsPlusCell"/>
        <w:jc w:val="both"/>
      </w:pPr>
      <w:r w:rsidRPr="00061AB7">
        <w:t>34 2530     8     Реле времени</w:t>
      </w:r>
    </w:p>
    <w:p w:rsidR="00CC4CF9" w:rsidRPr="00061AB7" w:rsidRDefault="00CC4CF9">
      <w:pPr>
        <w:pStyle w:val="ConsPlusCell"/>
        <w:jc w:val="both"/>
      </w:pPr>
      <w:r w:rsidRPr="00061AB7">
        <w:t>34 2540     2     Реле тока электротепловые</w:t>
      </w:r>
    </w:p>
    <w:p w:rsidR="00CC4CF9" w:rsidRPr="00061AB7" w:rsidRDefault="00CC4CF9">
      <w:pPr>
        <w:pStyle w:val="ConsPlusCell"/>
        <w:jc w:val="both"/>
      </w:pPr>
      <w:r w:rsidRPr="00061AB7">
        <w:t>34 2550     7     Реле тока (кроме электротепловых)</w:t>
      </w:r>
    </w:p>
    <w:p w:rsidR="00CC4CF9" w:rsidRPr="00061AB7" w:rsidRDefault="00CC4CF9">
      <w:pPr>
        <w:pStyle w:val="ConsPlusCell"/>
        <w:jc w:val="both"/>
      </w:pPr>
      <w:r w:rsidRPr="00061AB7">
        <w:t>34 2560     1     Реле защиты и управления разные</w:t>
      </w:r>
    </w:p>
    <w:p w:rsidR="00CC4CF9" w:rsidRPr="00061AB7" w:rsidRDefault="00CC4CF9">
      <w:pPr>
        <w:pStyle w:val="ConsPlusCell"/>
        <w:jc w:val="both"/>
      </w:pPr>
      <w:r w:rsidRPr="00061AB7">
        <w:t>34 2570     6     Реле управления промежуточные разные</w:t>
      </w:r>
    </w:p>
    <w:p w:rsidR="00CC4CF9" w:rsidRPr="00061AB7" w:rsidRDefault="00CC4CF9">
      <w:pPr>
        <w:pStyle w:val="ConsPlusCell"/>
        <w:jc w:val="both"/>
      </w:pPr>
      <w:r w:rsidRPr="00061AB7">
        <w:t>34 2600     8     Контакторы электромагнитные</w:t>
      </w:r>
    </w:p>
    <w:p w:rsidR="00CC4CF9" w:rsidRPr="00061AB7" w:rsidRDefault="00CC4CF9">
      <w:pPr>
        <w:pStyle w:val="ConsPlusCell"/>
        <w:jc w:val="both"/>
      </w:pPr>
      <w:r w:rsidRPr="00061AB7">
        <w:t>34 2610     2     Контакторы электромагнитные постоянного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переменного тока на номинальные токи до 250 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34 2620     7     Контакторы электромагнитные постоянного тока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номинальные токи до 630 А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34 2630     1     Контакторы электромагнитные постоянного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переменного тока на номинальные токи до 2500 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34 2640     6     Контакторы электромагнитные переменного тока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управлением от сети постоянного тока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номинальные токи до 250 А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34 2650     0     Контакторы электромагнитные переменного тока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управлением от сети постоянного тока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номинальные токи до  630 А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34 2660     5     Контакторы электромагнитные переменного тока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номинальные токи до 1000 А</w:t>
      </w:r>
    </w:p>
    <w:p w:rsidR="00CC4CF9" w:rsidRPr="00061AB7" w:rsidRDefault="00CC4CF9">
      <w:pPr>
        <w:pStyle w:val="ConsPlusCell"/>
        <w:jc w:val="both"/>
      </w:pPr>
      <w:r w:rsidRPr="00061AB7">
        <w:t>34 2680     4     Контакторы электромагнитные взрывозащищенные</w:t>
      </w:r>
    </w:p>
    <w:p w:rsidR="00CC4CF9" w:rsidRPr="00061AB7" w:rsidRDefault="00CC4CF9">
      <w:pPr>
        <w:pStyle w:val="ConsPlusCell"/>
        <w:jc w:val="both"/>
      </w:pPr>
      <w:r w:rsidRPr="00061AB7">
        <w:t>34 2690     9     Контакторы электромагнитные постоянного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переменного тока на номинальные токи до 2400 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34 2700     1     Пускатели электромагнитные /</w:t>
      </w:r>
    </w:p>
    <w:p w:rsidR="00CC4CF9" w:rsidRPr="00061AB7" w:rsidRDefault="00CC4CF9">
      <w:pPr>
        <w:pStyle w:val="ConsPlusCell"/>
        <w:jc w:val="both"/>
      </w:pPr>
      <w:r w:rsidRPr="00061AB7">
        <w:t>34 2710     6     - на номинальные токи до 6,3 А</w:t>
      </w:r>
    </w:p>
    <w:p w:rsidR="00CC4CF9" w:rsidRPr="00061AB7" w:rsidRDefault="00CC4CF9">
      <w:pPr>
        <w:pStyle w:val="ConsPlusCell"/>
        <w:jc w:val="both"/>
      </w:pPr>
      <w:r w:rsidRPr="00061AB7">
        <w:t>34 2720     0     - на номинальные токи до 10 А</w:t>
      </w:r>
    </w:p>
    <w:p w:rsidR="00CC4CF9" w:rsidRPr="00061AB7" w:rsidRDefault="00CC4CF9">
      <w:pPr>
        <w:pStyle w:val="ConsPlusCell"/>
        <w:jc w:val="both"/>
      </w:pPr>
      <w:r w:rsidRPr="00061AB7">
        <w:t>34 2730     5     - на номинальные токи до 25 А</w:t>
      </w:r>
    </w:p>
    <w:p w:rsidR="00CC4CF9" w:rsidRPr="00061AB7" w:rsidRDefault="00CC4CF9">
      <w:pPr>
        <w:pStyle w:val="ConsPlusCell"/>
        <w:jc w:val="both"/>
      </w:pPr>
      <w:r w:rsidRPr="00061AB7">
        <w:t>34 2740     6     - на номинальные токи до 40 А</w:t>
      </w:r>
    </w:p>
    <w:p w:rsidR="00CC4CF9" w:rsidRPr="00061AB7" w:rsidRDefault="00CC4CF9">
      <w:pPr>
        <w:pStyle w:val="ConsPlusCell"/>
        <w:jc w:val="both"/>
      </w:pPr>
      <w:r w:rsidRPr="00061AB7">
        <w:t>34 2750     4     - на номинальные токи до 63 А</w:t>
      </w:r>
    </w:p>
    <w:p w:rsidR="00CC4CF9" w:rsidRPr="00061AB7" w:rsidRDefault="00CC4CF9">
      <w:pPr>
        <w:pStyle w:val="ConsPlusCell"/>
        <w:jc w:val="both"/>
      </w:pPr>
      <w:r w:rsidRPr="00061AB7">
        <w:t>34 2760     9     - на номинальные токи до 100 А</w:t>
      </w:r>
    </w:p>
    <w:p w:rsidR="00CC4CF9" w:rsidRPr="00061AB7" w:rsidRDefault="00CC4CF9">
      <w:pPr>
        <w:pStyle w:val="ConsPlusCell"/>
        <w:jc w:val="both"/>
      </w:pPr>
      <w:r w:rsidRPr="00061AB7">
        <w:t>34 2770     3     - на номинальные токи св. 100 А</w:t>
      </w:r>
    </w:p>
    <w:p w:rsidR="00CC4CF9" w:rsidRPr="00061AB7" w:rsidRDefault="00CC4CF9">
      <w:pPr>
        <w:pStyle w:val="ConsPlusCell"/>
        <w:jc w:val="both"/>
      </w:pPr>
      <w:r w:rsidRPr="00061AB7">
        <w:t>34 2780     8     - морские</w:t>
      </w:r>
    </w:p>
    <w:p w:rsidR="00CC4CF9" w:rsidRPr="00061AB7" w:rsidRDefault="00CC4CF9">
      <w:pPr>
        <w:pStyle w:val="ConsPlusCell"/>
        <w:jc w:val="both"/>
      </w:pPr>
      <w:r w:rsidRPr="00061AB7">
        <w:t>34 2790     2     - взрывозащищенные</w:t>
      </w:r>
    </w:p>
    <w:p w:rsidR="00CC4CF9" w:rsidRPr="00061AB7" w:rsidRDefault="00CC4CF9">
      <w:pPr>
        <w:pStyle w:val="ConsPlusCell"/>
        <w:jc w:val="both"/>
      </w:pPr>
      <w:r w:rsidRPr="00061AB7">
        <w:t>34 2800     5     Аппараты электрические для управления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электротехническими установками (кроме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контакторов и пускателей электромагнитных, реле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управления и защиты)</w:t>
      </w:r>
    </w:p>
    <w:p w:rsidR="00CC4CF9" w:rsidRPr="00061AB7" w:rsidRDefault="00CC4CF9">
      <w:pPr>
        <w:pStyle w:val="ConsPlusCell"/>
        <w:jc w:val="both"/>
      </w:pPr>
      <w:r w:rsidRPr="00061AB7">
        <w:t>34 2810     2     Коммутаторы элементные, командоаппараты,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контроллеры, переключатели барабанные, пускатели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ручные, выключатели разные</w:t>
      </w:r>
    </w:p>
    <w:p w:rsidR="00CC4CF9" w:rsidRPr="00061AB7" w:rsidRDefault="00CC4CF9">
      <w:pPr>
        <w:pStyle w:val="ConsPlusCell"/>
        <w:jc w:val="both"/>
      </w:pPr>
      <w:r w:rsidRPr="00061AB7">
        <w:t>34 2820     4     Выключатели и переключатели универсальные,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малогабаритные, крестовые, ползунковые, ключи</w:t>
      </w:r>
    </w:p>
    <w:p w:rsidR="00CC4CF9" w:rsidRPr="00061AB7" w:rsidRDefault="00CC4CF9">
      <w:pPr>
        <w:pStyle w:val="ConsPlusCell"/>
        <w:jc w:val="both"/>
      </w:pPr>
      <w:r w:rsidRPr="00061AB7">
        <w:t>34 2830     9     Выключатели и переключатели путевые, блоки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путевых выключателей, микровыключатели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(микропереключатели)</w:t>
      </w:r>
    </w:p>
    <w:p w:rsidR="00CC4CF9" w:rsidRPr="00061AB7" w:rsidRDefault="00CC4CF9">
      <w:pPr>
        <w:pStyle w:val="ConsPlusCell"/>
        <w:jc w:val="both"/>
      </w:pPr>
      <w:r w:rsidRPr="00061AB7">
        <w:t>34 2840     3     Кнопки управления, кнопочные посты управления,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станции, аппараты</w:t>
      </w:r>
    </w:p>
    <w:p w:rsidR="00CC4CF9" w:rsidRPr="00061AB7" w:rsidRDefault="00CC4CF9">
      <w:pPr>
        <w:pStyle w:val="ConsPlusCell"/>
        <w:jc w:val="both"/>
      </w:pPr>
      <w:r w:rsidRPr="00061AB7">
        <w:t>34 2850     8     Реостаты и резисторы</w:t>
      </w:r>
    </w:p>
    <w:p w:rsidR="00CC4CF9" w:rsidRPr="00061AB7" w:rsidRDefault="00CC4CF9">
      <w:pPr>
        <w:pStyle w:val="ConsPlusCell"/>
        <w:jc w:val="both"/>
      </w:pPr>
      <w:r w:rsidRPr="00061AB7">
        <w:t>34 2860     2     Муфты электромагнитные, электромагниты, отводки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электромагнитные, катушки ОДА, блоки, замки,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ключи электромагнитные</w:t>
      </w:r>
    </w:p>
    <w:p w:rsidR="00CC4CF9" w:rsidRPr="00061AB7" w:rsidRDefault="00CC4CF9">
      <w:pPr>
        <w:pStyle w:val="ConsPlusCell"/>
        <w:jc w:val="both"/>
      </w:pPr>
      <w:r w:rsidRPr="00061AB7">
        <w:t>34 2870     7     Усилители магнитные и дроссели управляемые</w:t>
      </w:r>
    </w:p>
    <w:p w:rsidR="00CC4CF9" w:rsidRPr="00061AB7" w:rsidRDefault="00CC4CF9">
      <w:pPr>
        <w:pStyle w:val="ConsPlusCell"/>
        <w:jc w:val="both"/>
      </w:pPr>
      <w:r w:rsidRPr="00061AB7">
        <w:t>34 2890     6     Элементы логические магнитные, полупроводниковые</w:t>
      </w:r>
    </w:p>
    <w:p w:rsidR="00CC4CF9" w:rsidRPr="00061AB7" w:rsidRDefault="00CC4CF9">
      <w:pPr>
        <w:pStyle w:val="ConsPlusCell"/>
        <w:jc w:val="both"/>
      </w:pPr>
      <w:r w:rsidRPr="00061AB7">
        <w:t>34 2900     9     Запасные части и принадлежности аппаратов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напряжение до 1000 В</w:t>
      </w:r>
    </w:p>
    <w:p w:rsidR="00CC4CF9" w:rsidRPr="00061AB7" w:rsidRDefault="00CC4CF9">
      <w:pPr>
        <w:pStyle w:val="ConsPlusCell"/>
        <w:jc w:val="both"/>
      </w:pPr>
      <w:r w:rsidRPr="00061AB7">
        <w:t>34 2910     3     Запасные части и принадлежности выключателей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автоматических с максимальным номинальным током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63 А (малоамперных и бытовых)</w:t>
      </w:r>
    </w:p>
    <w:p w:rsidR="00CC4CF9" w:rsidRPr="00061AB7" w:rsidRDefault="00CC4CF9">
      <w:pPr>
        <w:pStyle w:val="ConsPlusCell"/>
        <w:jc w:val="both"/>
      </w:pPr>
      <w:r w:rsidRPr="00061AB7">
        <w:t>34 2920     8     Запасные части и принадлежности выключателей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автоматических с максимальным номинальным током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1000 А в пластмассовых корпусах</w:t>
      </w:r>
    </w:p>
    <w:p w:rsidR="00CC4CF9" w:rsidRPr="00061AB7" w:rsidRDefault="00CC4CF9">
      <w:pPr>
        <w:pStyle w:val="ConsPlusCell"/>
        <w:jc w:val="both"/>
      </w:pPr>
      <w:r w:rsidRPr="00061AB7">
        <w:t>34 2930     2     Запасные части и принадлежности выключателей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автоматических с максимальным током св. 1000 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(универсальных и взрывозащищенных)</w:t>
      </w:r>
    </w:p>
    <w:p w:rsidR="00CC4CF9" w:rsidRPr="00061AB7" w:rsidRDefault="00CC4CF9">
      <w:pPr>
        <w:pStyle w:val="ConsPlusCell"/>
        <w:jc w:val="both"/>
      </w:pPr>
      <w:r w:rsidRPr="00061AB7">
        <w:t>34 2940     7     Запасные части, принадлежности и комплектующее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оборудование к аппаратам для распределения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электрической энергии (кроме выключателей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автоматических)</w:t>
      </w:r>
    </w:p>
    <w:p w:rsidR="00CC4CF9" w:rsidRPr="00061AB7" w:rsidRDefault="00CC4CF9">
      <w:pPr>
        <w:pStyle w:val="ConsPlusCell"/>
        <w:jc w:val="both"/>
      </w:pPr>
      <w:r w:rsidRPr="00061AB7">
        <w:t>34 2950     1     Запасные части, принадлежности и комплектующее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оборудование к реле управления и защиты</w:t>
      </w:r>
    </w:p>
    <w:p w:rsidR="00CC4CF9" w:rsidRPr="00061AB7" w:rsidRDefault="00CC4CF9">
      <w:pPr>
        <w:pStyle w:val="ConsPlusCell"/>
        <w:jc w:val="both"/>
      </w:pPr>
      <w:r w:rsidRPr="00061AB7">
        <w:t>34 2960     6     Запасные части, принадлежности и комплектующие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изделия к контакторам электромагнитным</w:t>
      </w:r>
    </w:p>
    <w:p w:rsidR="00CC4CF9" w:rsidRPr="00061AB7" w:rsidRDefault="00CC4CF9">
      <w:pPr>
        <w:pStyle w:val="ConsPlusCell"/>
        <w:jc w:val="both"/>
      </w:pPr>
      <w:r w:rsidRPr="00061AB7">
        <w:t>34 2970     0     Запасные части, принадлежности и комплектующее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оборудование к пускателям электромагнитным</w:t>
      </w:r>
    </w:p>
    <w:p w:rsidR="00CC4CF9" w:rsidRPr="00061AB7" w:rsidRDefault="00CC4CF9">
      <w:pPr>
        <w:pStyle w:val="ConsPlusCell"/>
        <w:jc w:val="both"/>
      </w:pPr>
      <w:r w:rsidRPr="00061AB7">
        <w:t>34 2980     5     Запасные части и принадлежности аппаратов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управления электротехническими установками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34 3000     9     Комплектные устройства и электроустановки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напряжение до 1000 В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N 16/99 ОКП)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34 3100     2     Комплектные устройства управления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электроприводами на напряжение до 1000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(одиночные изделия)</w:t>
      </w:r>
    </w:p>
    <w:p w:rsidR="00CC4CF9" w:rsidRPr="00061AB7" w:rsidRDefault="00CC4CF9">
      <w:pPr>
        <w:pStyle w:val="ConsPlusCell"/>
        <w:jc w:val="both"/>
      </w:pPr>
      <w:r w:rsidRPr="00061AB7">
        <w:t>34 3110     7     Комплектные устройства управления для сельского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хозяйства</w:t>
      </w:r>
    </w:p>
    <w:p w:rsidR="00CC4CF9" w:rsidRPr="00061AB7" w:rsidRDefault="00CC4CF9">
      <w:pPr>
        <w:pStyle w:val="ConsPlusCell"/>
        <w:jc w:val="both"/>
      </w:pPr>
      <w:r w:rsidRPr="00061AB7">
        <w:t>34 3120     1     Комплектные устройства управления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целлюлозно-бумажной, текстильной, пищевой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полиграфической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34 3130     6     Комплектные устройства управления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горнодобывающей, нефтяной, химической, шинной,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резинотехнической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34 3140     0     Комплектные устройства управления для приводов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прокатных станов, термических и плавильных печей</w:t>
      </w:r>
    </w:p>
    <w:p w:rsidR="00CC4CF9" w:rsidRPr="00061AB7" w:rsidRDefault="00CC4CF9">
      <w:pPr>
        <w:pStyle w:val="ConsPlusCell"/>
        <w:jc w:val="both"/>
      </w:pPr>
      <w:r w:rsidRPr="00061AB7">
        <w:t>34 3150     5     Комплектные устройства управления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станкостроения (металлорежущих станков, ковочных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машин и т.п.)</w:t>
      </w:r>
    </w:p>
    <w:p w:rsidR="00CC4CF9" w:rsidRPr="00061AB7" w:rsidRDefault="00CC4CF9">
      <w:pPr>
        <w:pStyle w:val="ConsPlusCell"/>
        <w:jc w:val="both"/>
      </w:pPr>
      <w:r w:rsidRPr="00061AB7">
        <w:t>34 3160     0     Комплектные устройства управления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машиностроения (экскаваторов, шахтных подъемных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машин, нефтебуровых установок, мельниц и др.)</w:t>
      </w:r>
    </w:p>
    <w:p w:rsidR="00CC4CF9" w:rsidRPr="00061AB7" w:rsidRDefault="00CC4CF9">
      <w:pPr>
        <w:pStyle w:val="ConsPlusCell"/>
        <w:jc w:val="both"/>
      </w:pPr>
      <w:r w:rsidRPr="00061AB7">
        <w:t>34 3170     4     Комплектные устройства управления специального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назначения</w:t>
      </w:r>
    </w:p>
    <w:p w:rsidR="00CC4CF9" w:rsidRPr="00061AB7" w:rsidRDefault="00CC4CF9">
      <w:pPr>
        <w:pStyle w:val="ConsPlusCell"/>
        <w:jc w:val="both"/>
      </w:pPr>
      <w:r w:rsidRPr="00061AB7">
        <w:t>34 3180     9     Комплектные устройства управления общего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применения</w:t>
      </w:r>
    </w:p>
    <w:p w:rsidR="00CC4CF9" w:rsidRPr="00061AB7" w:rsidRDefault="00CC4CF9">
      <w:pPr>
        <w:pStyle w:val="ConsPlusCell"/>
        <w:jc w:val="both"/>
      </w:pPr>
      <w:r w:rsidRPr="00061AB7">
        <w:t>34 3190     3     Унифицированные блочные системы регуляторов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(УБСР)</w:t>
      </w:r>
    </w:p>
    <w:p w:rsidR="00CC4CF9" w:rsidRPr="00061AB7" w:rsidRDefault="00CC4CF9">
      <w:pPr>
        <w:pStyle w:val="ConsPlusCell"/>
        <w:jc w:val="both"/>
      </w:pPr>
      <w:r w:rsidRPr="00061AB7">
        <w:t>34 3200     6     Комплектные устройства управления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электроприводами низкого напряжения - щиты</w:t>
      </w:r>
    </w:p>
    <w:p w:rsidR="00CC4CF9" w:rsidRPr="00061AB7" w:rsidRDefault="00CC4CF9">
      <w:pPr>
        <w:pStyle w:val="ConsPlusCell"/>
        <w:jc w:val="both"/>
      </w:pPr>
      <w:r w:rsidRPr="00061AB7">
        <w:t>34 3220     5     Комплектные устройства управления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целлюлозно-бумажной, текстильной, пищевой,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полиграфической промышленности и стройиндустрии</w:t>
      </w:r>
    </w:p>
    <w:p w:rsidR="00CC4CF9" w:rsidRPr="00061AB7" w:rsidRDefault="00CC4CF9">
      <w:pPr>
        <w:pStyle w:val="ConsPlusCell"/>
        <w:jc w:val="both"/>
      </w:pPr>
      <w:r w:rsidRPr="00061AB7">
        <w:t>34 3230     7     Комплектные устройства управления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энергетики, гидроэнергетики, насосных установок,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топливоподачи, канализации станций и подстанций</w:t>
      </w:r>
    </w:p>
    <w:p w:rsidR="00CC4CF9" w:rsidRPr="00061AB7" w:rsidRDefault="00CC4CF9">
      <w:pPr>
        <w:pStyle w:val="ConsPlusCell"/>
        <w:jc w:val="both"/>
      </w:pPr>
      <w:r w:rsidRPr="00061AB7">
        <w:t>34 3300     3     Комплектные устройства управления, распределения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электрической энергии и защиты станций,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подстанций, сетей и систем</w:t>
      </w:r>
    </w:p>
    <w:p w:rsidR="00CC4CF9" w:rsidRPr="00061AB7" w:rsidRDefault="00CC4CF9">
      <w:pPr>
        <w:pStyle w:val="ConsPlusCell"/>
        <w:jc w:val="both"/>
      </w:pPr>
      <w:r w:rsidRPr="00061AB7">
        <w:t>34 3310     4     Низковольтные комплектные устройства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управления, измерения, сигнализации, автоматики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защиты главных, центральных, блочных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групповых щитов (пунктов) электрических станций</w:t>
      </w:r>
    </w:p>
    <w:p w:rsidR="00CC4CF9" w:rsidRPr="00061AB7" w:rsidRDefault="00CC4CF9">
      <w:pPr>
        <w:pStyle w:val="ConsPlusCell"/>
        <w:jc w:val="both"/>
      </w:pPr>
      <w:r w:rsidRPr="00061AB7">
        <w:t>34 3311     7     - для генераторов</w:t>
      </w:r>
    </w:p>
    <w:p w:rsidR="00CC4CF9" w:rsidRPr="00061AB7" w:rsidRDefault="00CC4CF9">
      <w:pPr>
        <w:pStyle w:val="ConsPlusCell"/>
        <w:jc w:val="both"/>
      </w:pPr>
      <w:r w:rsidRPr="00061AB7">
        <w:t>34 3312     5     - для автотрансформаторов</w:t>
      </w:r>
    </w:p>
    <w:p w:rsidR="00CC4CF9" w:rsidRPr="00061AB7" w:rsidRDefault="00CC4CF9">
      <w:pPr>
        <w:pStyle w:val="ConsPlusCell"/>
        <w:jc w:val="both"/>
      </w:pPr>
      <w:r w:rsidRPr="00061AB7">
        <w:t>34 3313     0     - для блоков генератор-трансформатор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(автотрансформатор)</w:t>
      </w:r>
    </w:p>
    <w:p w:rsidR="00CC4CF9" w:rsidRPr="00061AB7" w:rsidRDefault="00CC4CF9">
      <w:pPr>
        <w:pStyle w:val="ConsPlusCell"/>
        <w:jc w:val="both"/>
      </w:pPr>
      <w:r w:rsidRPr="00061AB7">
        <w:t>34 3314     6     - для трансформаторов собственных нужд</w:t>
      </w:r>
    </w:p>
    <w:p w:rsidR="00CC4CF9" w:rsidRPr="00061AB7" w:rsidRDefault="00CC4CF9">
      <w:pPr>
        <w:pStyle w:val="ConsPlusCell"/>
        <w:jc w:val="both"/>
      </w:pPr>
      <w:r w:rsidRPr="00061AB7">
        <w:t>34 3315     1     - для резервных возбудителей, общестанционных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шинных аппаратов (синхронизация, сигнализация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т.д.)</w:t>
      </w:r>
    </w:p>
    <w:p w:rsidR="00CC4CF9" w:rsidRPr="00061AB7" w:rsidRDefault="00CC4CF9">
      <w:pPr>
        <w:pStyle w:val="ConsPlusCell"/>
        <w:jc w:val="both"/>
      </w:pPr>
      <w:r w:rsidRPr="00061AB7">
        <w:t>34 3316     7     - управления элементами распределительных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устройств 220 (110) и 330 (500) кВ</w:t>
      </w:r>
    </w:p>
    <w:p w:rsidR="00CC4CF9" w:rsidRPr="00061AB7" w:rsidRDefault="00CC4CF9">
      <w:pPr>
        <w:pStyle w:val="ConsPlusCell"/>
        <w:jc w:val="both"/>
      </w:pPr>
      <w:r w:rsidRPr="00061AB7">
        <w:t>34 3317     2     - технологической автоматики, защиты и КИП</w:t>
      </w:r>
    </w:p>
    <w:p w:rsidR="00CC4CF9" w:rsidRPr="00061AB7" w:rsidRDefault="00CC4CF9">
      <w:pPr>
        <w:pStyle w:val="ConsPlusCell"/>
        <w:jc w:val="both"/>
      </w:pPr>
      <w:r w:rsidRPr="00061AB7">
        <w:t>34 3319     3     - для электрических станций прочие</w:t>
      </w:r>
    </w:p>
    <w:p w:rsidR="00CC4CF9" w:rsidRPr="00061AB7" w:rsidRDefault="00CC4CF9">
      <w:pPr>
        <w:pStyle w:val="ConsPlusCell"/>
        <w:jc w:val="both"/>
      </w:pPr>
      <w:r w:rsidRPr="00061AB7">
        <w:t>34 3320     9     Комплектные устройства управления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электроприводами для электрических станций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подстанций</w:t>
      </w:r>
    </w:p>
    <w:p w:rsidR="00CC4CF9" w:rsidRPr="00061AB7" w:rsidRDefault="00CC4CF9">
      <w:pPr>
        <w:pStyle w:val="ConsPlusCell"/>
        <w:jc w:val="both"/>
      </w:pPr>
      <w:r w:rsidRPr="00061AB7">
        <w:t>34 3321     4     Блоки стационарные</w:t>
      </w:r>
    </w:p>
    <w:p w:rsidR="00CC4CF9" w:rsidRPr="00061AB7" w:rsidRDefault="00CC4CF9">
      <w:pPr>
        <w:pStyle w:val="ConsPlusCell"/>
        <w:jc w:val="both"/>
      </w:pPr>
      <w:r w:rsidRPr="00061AB7">
        <w:t>34 3322     0     Панели</w:t>
      </w:r>
    </w:p>
    <w:p w:rsidR="00CC4CF9" w:rsidRPr="00061AB7" w:rsidRDefault="00CC4CF9">
      <w:pPr>
        <w:pStyle w:val="ConsPlusCell"/>
        <w:jc w:val="both"/>
      </w:pPr>
      <w:r w:rsidRPr="00061AB7">
        <w:t>34 3324     0     Шкафы</w:t>
      </w:r>
    </w:p>
    <w:p w:rsidR="00CC4CF9" w:rsidRPr="00061AB7" w:rsidRDefault="00CC4CF9">
      <w:pPr>
        <w:pStyle w:val="ConsPlusCell"/>
        <w:jc w:val="both"/>
      </w:pPr>
      <w:r w:rsidRPr="00061AB7">
        <w:t>34 3325     6     Ящики</w:t>
      </w:r>
    </w:p>
    <w:p w:rsidR="00CC4CF9" w:rsidRPr="00061AB7" w:rsidRDefault="00CC4CF9">
      <w:pPr>
        <w:pStyle w:val="ConsPlusCell"/>
        <w:jc w:val="both"/>
      </w:pPr>
      <w:r w:rsidRPr="00061AB7">
        <w:t>34 3330     3     Низковольтные комплектные устройства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управления измерения, сигнализации, автоматики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защиты главных щитов (пунктов) управления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подстанций</w:t>
      </w:r>
    </w:p>
    <w:p w:rsidR="00CC4CF9" w:rsidRPr="00061AB7" w:rsidRDefault="00CC4CF9">
      <w:pPr>
        <w:pStyle w:val="ConsPlusCell"/>
        <w:jc w:val="both"/>
      </w:pPr>
      <w:r w:rsidRPr="00061AB7">
        <w:t>34 3331     9     - автоматики элементов подстанций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(автотрансформаторов, трансформаторов, шин,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аппаратов и других элементов)</w:t>
      </w:r>
    </w:p>
    <w:p w:rsidR="00CC4CF9" w:rsidRPr="00061AB7" w:rsidRDefault="00CC4CF9">
      <w:pPr>
        <w:pStyle w:val="ConsPlusCell"/>
        <w:jc w:val="both"/>
      </w:pPr>
      <w:r w:rsidRPr="00061AB7">
        <w:t>34 3332     4     - для защиты элементов подстанций</w:t>
      </w:r>
    </w:p>
    <w:p w:rsidR="00CC4CF9" w:rsidRPr="00061AB7" w:rsidRDefault="00CC4CF9">
      <w:pPr>
        <w:pStyle w:val="ConsPlusCell"/>
        <w:jc w:val="both"/>
      </w:pPr>
      <w:r w:rsidRPr="00061AB7">
        <w:t>34 3333     4     - вспомогательные</w:t>
      </w:r>
    </w:p>
    <w:p w:rsidR="00CC4CF9" w:rsidRPr="00061AB7" w:rsidRDefault="00CC4CF9">
      <w:pPr>
        <w:pStyle w:val="ConsPlusCell"/>
        <w:jc w:val="both"/>
      </w:pPr>
      <w:r w:rsidRPr="00061AB7">
        <w:t>34 3334     5     - измерения</w:t>
      </w:r>
    </w:p>
    <w:p w:rsidR="00CC4CF9" w:rsidRPr="00061AB7" w:rsidRDefault="00CC4CF9">
      <w:pPr>
        <w:pStyle w:val="ConsPlusCell"/>
        <w:jc w:val="both"/>
      </w:pPr>
      <w:r w:rsidRPr="00061AB7">
        <w:t>34 3335     0     - управления элементов подстанций</w:t>
      </w:r>
    </w:p>
    <w:p w:rsidR="00CC4CF9" w:rsidRPr="00061AB7" w:rsidRDefault="00CC4CF9">
      <w:pPr>
        <w:pStyle w:val="ConsPlusCell"/>
        <w:jc w:val="both"/>
      </w:pPr>
      <w:r w:rsidRPr="00061AB7">
        <w:t>34 3336     6     - управления, автоматики, защиты,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вспомогательных элементов подстанций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переменном и выпрямленном оперативном токе,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блоки питания</w:t>
      </w:r>
    </w:p>
    <w:p w:rsidR="00CC4CF9" w:rsidRPr="00061AB7" w:rsidRDefault="00CC4CF9">
      <w:pPr>
        <w:pStyle w:val="ConsPlusCell"/>
        <w:jc w:val="both"/>
      </w:pPr>
      <w:r w:rsidRPr="00061AB7">
        <w:t>34 3337     1     - защиты линий электропередач</w:t>
      </w:r>
    </w:p>
    <w:p w:rsidR="00CC4CF9" w:rsidRPr="00061AB7" w:rsidRDefault="00CC4CF9">
      <w:pPr>
        <w:pStyle w:val="ConsPlusCell"/>
        <w:jc w:val="both"/>
      </w:pPr>
      <w:r w:rsidRPr="00061AB7">
        <w:t>34 3339     2     - для электрических подстанций прочие</w:t>
      </w:r>
    </w:p>
    <w:p w:rsidR="00CC4CF9" w:rsidRPr="00061AB7" w:rsidRDefault="00CC4CF9">
      <w:pPr>
        <w:pStyle w:val="ConsPlusCell"/>
        <w:jc w:val="both"/>
      </w:pPr>
      <w:r w:rsidRPr="00061AB7">
        <w:t>34 3340     8     Комплектные устройства для распределения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электрической энергии собственных нужд станций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подстанций переменного тока</w:t>
      </w:r>
    </w:p>
    <w:p w:rsidR="00CC4CF9" w:rsidRPr="00061AB7" w:rsidRDefault="00CC4CF9">
      <w:pPr>
        <w:pStyle w:val="ConsPlusCell"/>
        <w:jc w:val="both"/>
      </w:pPr>
      <w:r w:rsidRPr="00061AB7">
        <w:t>34 3341     3     Комплектные распределительные устройства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собственных нужд</w:t>
      </w:r>
    </w:p>
    <w:p w:rsidR="00CC4CF9" w:rsidRPr="00061AB7" w:rsidRDefault="00CC4CF9">
      <w:pPr>
        <w:pStyle w:val="ConsPlusCell"/>
        <w:jc w:val="both"/>
      </w:pPr>
      <w:r w:rsidRPr="00061AB7">
        <w:t>34 3342     9     Панели распределения собственных нужд</w:t>
      </w:r>
    </w:p>
    <w:p w:rsidR="00CC4CF9" w:rsidRPr="00061AB7" w:rsidRDefault="00CC4CF9">
      <w:pPr>
        <w:pStyle w:val="ConsPlusCell"/>
        <w:jc w:val="both"/>
      </w:pPr>
      <w:r w:rsidRPr="00061AB7">
        <w:t>34 3343     4     Щиты и шкафы распределительные собственных нужд</w:t>
      </w:r>
    </w:p>
    <w:p w:rsidR="00CC4CF9" w:rsidRPr="00061AB7" w:rsidRDefault="00CC4CF9">
      <w:pPr>
        <w:pStyle w:val="ConsPlusCell"/>
        <w:jc w:val="both"/>
      </w:pPr>
      <w:r w:rsidRPr="00061AB7">
        <w:t>34 3350     2     Комплектные устройства для распределения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электрической энергии станций и подстанций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постоянного тока (устройства, панели, щиты,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шкафы)</w:t>
      </w:r>
    </w:p>
    <w:p w:rsidR="00CC4CF9" w:rsidRPr="00061AB7" w:rsidRDefault="00CC4CF9">
      <w:pPr>
        <w:pStyle w:val="ConsPlusCell"/>
        <w:jc w:val="both"/>
      </w:pPr>
      <w:r w:rsidRPr="00061AB7">
        <w:t>34 3351     8     Панели постоянного тока</w:t>
      </w:r>
    </w:p>
    <w:p w:rsidR="00CC4CF9" w:rsidRPr="00061AB7" w:rsidRDefault="00CC4CF9">
      <w:pPr>
        <w:pStyle w:val="ConsPlusCell"/>
        <w:jc w:val="both"/>
      </w:pPr>
      <w:r w:rsidRPr="00061AB7">
        <w:t>34 3352     3     Шкафы постоянного тока</w:t>
      </w:r>
    </w:p>
    <w:p w:rsidR="00CC4CF9" w:rsidRPr="00061AB7" w:rsidRDefault="00CC4CF9">
      <w:pPr>
        <w:pStyle w:val="ConsPlusCell"/>
        <w:jc w:val="both"/>
      </w:pPr>
      <w:r w:rsidRPr="00061AB7">
        <w:t>34 3400     3     Комплектные устройства для распределения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электрической энергии общего применения</w:t>
      </w:r>
    </w:p>
    <w:p w:rsidR="00CC4CF9" w:rsidRPr="00061AB7" w:rsidRDefault="00CC4CF9">
      <w:pPr>
        <w:pStyle w:val="ConsPlusCell"/>
        <w:jc w:val="both"/>
      </w:pPr>
      <w:r w:rsidRPr="00061AB7">
        <w:t>34 3410     8     Комплектные устройства силовые и осветительные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автоматическими выключателями (устройства,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пункты, шкафы, щитки, ящики, сборки)</w:t>
      </w:r>
    </w:p>
    <w:p w:rsidR="00CC4CF9" w:rsidRPr="00061AB7" w:rsidRDefault="00CC4CF9">
      <w:pPr>
        <w:pStyle w:val="ConsPlusCell"/>
        <w:jc w:val="both"/>
      </w:pPr>
      <w:r w:rsidRPr="00061AB7">
        <w:t>34 3411     3     Пункты силовые распределительные</w:t>
      </w:r>
    </w:p>
    <w:p w:rsidR="00CC4CF9" w:rsidRPr="00061AB7" w:rsidRDefault="00CC4CF9">
      <w:pPr>
        <w:pStyle w:val="ConsPlusCell"/>
        <w:jc w:val="both"/>
      </w:pPr>
      <w:r w:rsidRPr="00061AB7">
        <w:t>34 3412     9     Комплектные устройства силовые</w:t>
      </w:r>
    </w:p>
    <w:p w:rsidR="00CC4CF9" w:rsidRPr="00061AB7" w:rsidRDefault="00CC4CF9">
      <w:pPr>
        <w:pStyle w:val="ConsPlusCell"/>
        <w:jc w:val="both"/>
      </w:pPr>
      <w:r w:rsidRPr="00061AB7">
        <w:t>34 3413     4     Комплектные устройства осветительные</w:t>
      </w:r>
    </w:p>
    <w:p w:rsidR="00CC4CF9" w:rsidRPr="00061AB7" w:rsidRDefault="00CC4CF9">
      <w:pPr>
        <w:pStyle w:val="ConsPlusCell"/>
        <w:jc w:val="both"/>
      </w:pPr>
      <w:r w:rsidRPr="00061AB7">
        <w:t>34 3414     4     Щитки групповые осветительные (кроме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взрывозащищенных)</w:t>
      </w:r>
    </w:p>
    <w:p w:rsidR="00CC4CF9" w:rsidRPr="00061AB7" w:rsidRDefault="00CC4CF9">
      <w:pPr>
        <w:pStyle w:val="ConsPlusCell"/>
        <w:jc w:val="both"/>
      </w:pPr>
      <w:r w:rsidRPr="00061AB7">
        <w:t>34 3415     5     Щитки осветительные</w:t>
      </w:r>
    </w:p>
    <w:p w:rsidR="00CC4CF9" w:rsidRPr="00061AB7" w:rsidRDefault="00CC4CF9">
      <w:pPr>
        <w:pStyle w:val="ConsPlusCell"/>
        <w:jc w:val="both"/>
      </w:pPr>
      <w:r w:rsidRPr="00061AB7">
        <w:t>34 3416     0     Шкафы силовые распределительные</w:t>
      </w:r>
    </w:p>
    <w:p w:rsidR="00CC4CF9" w:rsidRPr="00061AB7" w:rsidRDefault="00CC4CF9">
      <w:pPr>
        <w:pStyle w:val="ConsPlusCell"/>
        <w:jc w:val="both"/>
      </w:pPr>
      <w:r w:rsidRPr="00061AB7">
        <w:t>34 3418     1     Щитки групповые осветительные взрывозащищенные</w:t>
      </w:r>
    </w:p>
    <w:p w:rsidR="00CC4CF9" w:rsidRPr="00061AB7" w:rsidRDefault="00CC4CF9">
      <w:pPr>
        <w:pStyle w:val="ConsPlusCell"/>
        <w:jc w:val="both"/>
      </w:pPr>
      <w:r w:rsidRPr="00061AB7">
        <w:t>34 3419     7     Ящики распределительные</w:t>
      </w:r>
    </w:p>
    <w:p w:rsidR="00CC4CF9" w:rsidRPr="00061AB7" w:rsidRDefault="00CC4CF9">
      <w:pPr>
        <w:pStyle w:val="ConsPlusCell"/>
        <w:jc w:val="both"/>
      </w:pPr>
      <w:r w:rsidRPr="00061AB7">
        <w:t>34 3420     2     Комплектные устройства силовые и осветительные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 предохранителями, выключателями и блоками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предохранитель-выключатель</w:t>
      </w:r>
    </w:p>
    <w:p w:rsidR="00CC4CF9" w:rsidRPr="00061AB7" w:rsidRDefault="00CC4CF9">
      <w:pPr>
        <w:pStyle w:val="ConsPlusCell"/>
        <w:jc w:val="both"/>
      </w:pPr>
      <w:r w:rsidRPr="00061AB7">
        <w:t>34 3422     3     Ящики силовые для неавтоматической коммутации</w:t>
      </w:r>
    </w:p>
    <w:p w:rsidR="00CC4CF9" w:rsidRPr="00061AB7" w:rsidRDefault="00CC4CF9">
      <w:pPr>
        <w:pStyle w:val="ConsPlusCell"/>
        <w:jc w:val="both"/>
      </w:pPr>
      <w:r w:rsidRPr="00061AB7">
        <w:t>34 3423     9     Ящики силовые и осветительные, блоки ящиков</w:t>
      </w:r>
    </w:p>
    <w:p w:rsidR="00CC4CF9" w:rsidRPr="00061AB7" w:rsidRDefault="00CC4CF9">
      <w:pPr>
        <w:pStyle w:val="ConsPlusCell"/>
        <w:jc w:val="both"/>
      </w:pPr>
      <w:r w:rsidRPr="00061AB7">
        <w:t>34 3424     4     Ящики силовые с предохранителями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выключателями</w:t>
      </w:r>
    </w:p>
    <w:p w:rsidR="00CC4CF9" w:rsidRPr="00061AB7" w:rsidRDefault="00CC4CF9">
      <w:pPr>
        <w:pStyle w:val="ConsPlusCell"/>
        <w:jc w:val="both"/>
      </w:pPr>
      <w:r w:rsidRPr="00061AB7">
        <w:t>34 3425     8     Пункты силовые с блоками предохранитель-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выключатель</w:t>
      </w:r>
    </w:p>
    <w:p w:rsidR="00CC4CF9" w:rsidRPr="00061AB7" w:rsidRDefault="00CC4CF9">
      <w:pPr>
        <w:pStyle w:val="ConsPlusCell"/>
        <w:jc w:val="both"/>
      </w:pPr>
      <w:r w:rsidRPr="00061AB7">
        <w:t>34 3426     5     Блоки предохранитель-выключатель, ящики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блоками предохранитель-выключатель, блоки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34 3429     3     Ящики силовые для промышленных зданий</w:t>
      </w:r>
    </w:p>
    <w:p w:rsidR="00CC4CF9" w:rsidRPr="00061AB7" w:rsidRDefault="00CC4CF9">
      <w:pPr>
        <w:pStyle w:val="ConsPlusCell"/>
        <w:jc w:val="both"/>
      </w:pPr>
      <w:r w:rsidRPr="00061AB7">
        <w:t>34 3430     2     Комплектные устройства силовые и осветительные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различного вида аппаратами (пункты, щитки,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шкафы, панели)</w:t>
      </w:r>
    </w:p>
    <w:p w:rsidR="00CC4CF9" w:rsidRPr="00061AB7" w:rsidRDefault="00CC4CF9">
      <w:pPr>
        <w:pStyle w:val="ConsPlusCell"/>
        <w:jc w:val="both"/>
      </w:pPr>
      <w:r w:rsidRPr="00061AB7">
        <w:t>34 3431     1     Шкафы силовые распределительные для промышленных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зданий</w:t>
      </w:r>
    </w:p>
    <w:p w:rsidR="00CC4CF9" w:rsidRPr="00061AB7" w:rsidRDefault="00CC4CF9">
      <w:pPr>
        <w:pStyle w:val="ConsPlusCell"/>
        <w:jc w:val="both"/>
      </w:pPr>
      <w:r w:rsidRPr="00061AB7">
        <w:t>34 3432     6     Панели распределительных щитов</w:t>
      </w:r>
    </w:p>
    <w:p w:rsidR="00CC4CF9" w:rsidRPr="00061AB7" w:rsidRDefault="00CC4CF9">
      <w:pPr>
        <w:pStyle w:val="ConsPlusCell"/>
        <w:jc w:val="both"/>
      </w:pPr>
      <w:r w:rsidRPr="00061AB7">
        <w:t>34 3433     4     Щитки осветительные для жилых зданий</w:t>
      </w:r>
    </w:p>
    <w:p w:rsidR="00CC4CF9" w:rsidRPr="00061AB7" w:rsidRDefault="00CC4CF9">
      <w:pPr>
        <w:pStyle w:val="ConsPlusCell"/>
        <w:jc w:val="both"/>
      </w:pPr>
      <w:r w:rsidRPr="00061AB7">
        <w:t>34 3436     5     Устройства вводно-распределительные для жилых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общественных зданий</w:t>
      </w:r>
    </w:p>
    <w:p w:rsidR="00CC4CF9" w:rsidRPr="00061AB7" w:rsidRDefault="00CC4CF9">
      <w:pPr>
        <w:pStyle w:val="ConsPlusCell"/>
        <w:jc w:val="both"/>
      </w:pPr>
      <w:r w:rsidRPr="00061AB7">
        <w:t>34 3437     9     Щитки осветительные для общественных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промышленных зданий</w:t>
      </w:r>
    </w:p>
    <w:p w:rsidR="00CC4CF9" w:rsidRPr="00061AB7" w:rsidRDefault="00CC4CF9">
      <w:pPr>
        <w:pStyle w:val="ConsPlusCell"/>
        <w:jc w:val="both"/>
      </w:pPr>
      <w:r w:rsidRPr="00061AB7">
        <w:t>34 3439     6     Устройства комплектные прочие</w:t>
      </w:r>
    </w:p>
    <w:p w:rsidR="00CC4CF9" w:rsidRPr="00061AB7" w:rsidRDefault="00CC4CF9">
      <w:pPr>
        <w:pStyle w:val="ConsPlusCell"/>
        <w:jc w:val="both"/>
      </w:pPr>
      <w:r w:rsidRPr="00061AB7">
        <w:t>34 3500     7     Комплектные устройства для управления и защиты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специализированные разные</w:t>
      </w:r>
    </w:p>
    <w:p w:rsidR="00CC4CF9" w:rsidRPr="00061AB7" w:rsidRDefault="00CC4CF9">
      <w:pPr>
        <w:pStyle w:val="ConsPlusCell"/>
        <w:jc w:val="both"/>
      </w:pPr>
      <w:r w:rsidRPr="00061AB7">
        <w:t>34 3510     1     Комплектные устройства для управления и защиты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стационарных дизель-генераторов</w:t>
      </w:r>
    </w:p>
    <w:p w:rsidR="00CC4CF9" w:rsidRPr="00061AB7" w:rsidRDefault="00CC4CF9">
      <w:pPr>
        <w:pStyle w:val="ConsPlusCell"/>
        <w:jc w:val="both"/>
      </w:pPr>
      <w:r w:rsidRPr="00061AB7">
        <w:t>34 3530     0     Комплектные устройства управления бытовые</w:t>
      </w:r>
    </w:p>
    <w:p w:rsidR="00CC4CF9" w:rsidRPr="00061AB7" w:rsidRDefault="00CC4CF9">
      <w:pPr>
        <w:pStyle w:val="ConsPlusCell"/>
        <w:jc w:val="both"/>
      </w:pPr>
      <w:r w:rsidRPr="00061AB7">
        <w:t>34 3531     6     Приводы для швейных машин</w:t>
      </w:r>
    </w:p>
    <w:p w:rsidR="00CC4CF9" w:rsidRPr="00061AB7" w:rsidRDefault="00CC4CF9">
      <w:pPr>
        <w:pStyle w:val="ConsPlusCell"/>
        <w:jc w:val="both"/>
      </w:pPr>
      <w:r w:rsidRPr="00061AB7">
        <w:t>34 3540     5     Комплектные устройства управления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нормализованные унифицированные</w:t>
      </w:r>
    </w:p>
    <w:p w:rsidR="00CC4CF9" w:rsidRPr="00061AB7" w:rsidRDefault="00CC4CF9">
      <w:pPr>
        <w:pStyle w:val="ConsPlusCell"/>
        <w:jc w:val="both"/>
      </w:pPr>
      <w:r w:rsidRPr="00061AB7">
        <w:t>34 3550     6     Комплектные устройства управления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нормализованные для сельского хозяйства</w:t>
      </w:r>
    </w:p>
    <w:p w:rsidR="00CC4CF9" w:rsidRPr="00061AB7" w:rsidRDefault="00CC4CF9">
      <w:pPr>
        <w:pStyle w:val="ConsPlusCell"/>
        <w:jc w:val="both"/>
      </w:pPr>
      <w:r w:rsidRPr="00061AB7">
        <w:t>34 3560     4     Комплектные устройства для управления и защиты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 коррозии подземных сооружений и коммуникаций</w:t>
      </w:r>
    </w:p>
    <w:p w:rsidR="00CC4CF9" w:rsidRPr="00061AB7" w:rsidRDefault="00CC4CF9">
      <w:pPr>
        <w:pStyle w:val="ConsPlusCell"/>
        <w:jc w:val="both"/>
      </w:pPr>
      <w:r w:rsidRPr="00061AB7">
        <w:t>34 3700     4     Электроустановки зданий</w:t>
      </w:r>
    </w:p>
    <w:p w:rsidR="00CC4CF9" w:rsidRPr="00061AB7" w:rsidRDefault="00CC4CF9">
      <w:pPr>
        <w:pStyle w:val="ConsPlusCell"/>
        <w:jc w:val="both"/>
      </w:pPr>
      <w:r w:rsidRPr="00061AB7">
        <w:t>(код 34 3700 введен Изменением N 16/99 ОКП)</w:t>
      </w:r>
    </w:p>
    <w:p w:rsidR="00CC4CF9" w:rsidRPr="00061AB7" w:rsidRDefault="00CC4CF9">
      <w:pPr>
        <w:pStyle w:val="ConsPlusCell"/>
        <w:jc w:val="both"/>
      </w:pPr>
      <w:r w:rsidRPr="00061AB7">
        <w:t>34 3710     9     Электроустановки жилых зданий</w:t>
      </w:r>
    </w:p>
    <w:p w:rsidR="00CC4CF9" w:rsidRPr="00061AB7" w:rsidRDefault="00CC4CF9">
      <w:pPr>
        <w:pStyle w:val="ConsPlusCell"/>
        <w:jc w:val="both"/>
      </w:pPr>
      <w:r w:rsidRPr="00061AB7">
        <w:t>(код 34 3710 введен Изменением N 16/99 ОКП)</w:t>
      </w:r>
    </w:p>
    <w:p w:rsidR="00CC4CF9" w:rsidRPr="00061AB7" w:rsidRDefault="00CC4CF9">
      <w:pPr>
        <w:pStyle w:val="ConsPlusCell"/>
        <w:jc w:val="both"/>
      </w:pPr>
      <w:r w:rsidRPr="00061AB7">
        <w:t>34 3720     3     Электроустановки общественных зданий</w:t>
      </w:r>
    </w:p>
    <w:p w:rsidR="00CC4CF9" w:rsidRPr="00061AB7" w:rsidRDefault="00CC4CF9">
      <w:pPr>
        <w:pStyle w:val="ConsPlusCell"/>
        <w:jc w:val="both"/>
      </w:pPr>
      <w:r w:rsidRPr="00061AB7">
        <w:t>(код 34 3720 введен Изменением N 16/99 ОКП)</w:t>
      </w:r>
    </w:p>
    <w:p w:rsidR="00CC4CF9" w:rsidRPr="00061AB7" w:rsidRDefault="00CC4CF9">
      <w:pPr>
        <w:pStyle w:val="ConsPlusCell"/>
        <w:jc w:val="both"/>
      </w:pPr>
      <w:r w:rsidRPr="00061AB7">
        <w:t>34 3730     8     Электроустановки производственных зданий</w:t>
      </w:r>
    </w:p>
    <w:p w:rsidR="00CC4CF9" w:rsidRPr="00061AB7" w:rsidRDefault="00CC4CF9">
      <w:pPr>
        <w:pStyle w:val="ConsPlusCell"/>
        <w:jc w:val="both"/>
      </w:pPr>
      <w:r w:rsidRPr="00061AB7">
        <w:t>(код 34 3730 введен Изменением N 16/99 ОКП)</w:t>
      </w:r>
    </w:p>
    <w:p w:rsidR="00CC4CF9" w:rsidRPr="00061AB7" w:rsidRDefault="00CC4CF9">
      <w:pPr>
        <w:pStyle w:val="ConsPlusCell"/>
        <w:jc w:val="both"/>
      </w:pPr>
      <w:r w:rsidRPr="00061AB7">
        <w:t>34 3740     2     Электроустановки торговых предприятий</w:t>
      </w:r>
    </w:p>
    <w:p w:rsidR="00CC4CF9" w:rsidRPr="00061AB7" w:rsidRDefault="00CC4CF9">
      <w:pPr>
        <w:pStyle w:val="ConsPlusCell"/>
        <w:jc w:val="both"/>
      </w:pPr>
      <w:r w:rsidRPr="00061AB7">
        <w:t>(код 34 3740 введен Изменением N 16/99 ОКП)</w:t>
      </w:r>
    </w:p>
    <w:p w:rsidR="00CC4CF9" w:rsidRPr="00061AB7" w:rsidRDefault="00CC4CF9">
      <w:pPr>
        <w:pStyle w:val="ConsPlusCell"/>
        <w:jc w:val="both"/>
      </w:pPr>
      <w:r w:rsidRPr="00061AB7">
        <w:t>34 3760     1     Электроустановки сельскохозяйственных строений</w:t>
      </w:r>
    </w:p>
    <w:p w:rsidR="00CC4CF9" w:rsidRPr="00061AB7" w:rsidRDefault="00CC4CF9">
      <w:pPr>
        <w:pStyle w:val="ConsPlusCell"/>
        <w:jc w:val="both"/>
      </w:pPr>
      <w:r w:rsidRPr="00061AB7">
        <w:t>(код 34 3760 введен Изменением N 16/99 ОКП)</w:t>
      </w:r>
    </w:p>
    <w:p w:rsidR="00CC4CF9" w:rsidRPr="00061AB7" w:rsidRDefault="00CC4CF9">
      <w:pPr>
        <w:pStyle w:val="ConsPlusCell"/>
        <w:jc w:val="both"/>
      </w:pPr>
      <w:r w:rsidRPr="00061AB7">
        <w:t>34 3770     6     Электроустановки жилых автофургонов и стоянок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них</w:t>
      </w:r>
    </w:p>
    <w:p w:rsidR="00CC4CF9" w:rsidRPr="00061AB7" w:rsidRDefault="00CC4CF9">
      <w:pPr>
        <w:pStyle w:val="ConsPlusCell"/>
        <w:jc w:val="both"/>
      </w:pPr>
      <w:r w:rsidRPr="00061AB7">
        <w:t>(код 34 3770 введен Изменением N 16/99 ОКП)</w:t>
      </w:r>
    </w:p>
    <w:p w:rsidR="00CC4CF9" w:rsidRPr="00061AB7" w:rsidRDefault="00CC4CF9">
      <w:pPr>
        <w:pStyle w:val="ConsPlusCell"/>
        <w:jc w:val="both"/>
      </w:pPr>
      <w:r w:rsidRPr="00061AB7">
        <w:t>34 3780     5     Электроустановки временных сооружений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(стройплощадок, зрелищных сооружений, ярмарок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др.)</w:t>
      </w:r>
    </w:p>
    <w:p w:rsidR="00CC4CF9" w:rsidRPr="00061AB7" w:rsidRDefault="00CC4CF9">
      <w:pPr>
        <w:pStyle w:val="ConsPlusCell"/>
        <w:jc w:val="both"/>
      </w:pPr>
      <w:r w:rsidRPr="00061AB7">
        <w:t>(код 34 3780 введен Изменением N 16/99 ОКП)</w:t>
      </w:r>
    </w:p>
    <w:p w:rsidR="00CC4CF9" w:rsidRPr="00061AB7" w:rsidRDefault="00CC4CF9">
      <w:pPr>
        <w:pStyle w:val="ConsPlusCell"/>
        <w:jc w:val="both"/>
      </w:pPr>
      <w:r w:rsidRPr="00061AB7">
        <w:t>34 3900     1     Запасные части и принадлежности комплектных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устройств на напряжение до 1000 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34 4000     1     Оборудование специальное технологическое,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шинопроводы низкого напряжения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34 4100     5     Оборудование электросварочное</w:t>
      </w:r>
    </w:p>
    <w:p w:rsidR="00CC4CF9" w:rsidRPr="00061AB7" w:rsidRDefault="00CC4CF9">
      <w:pPr>
        <w:pStyle w:val="ConsPlusCell"/>
        <w:jc w:val="both"/>
      </w:pPr>
      <w:r w:rsidRPr="00061AB7">
        <w:t>34 4120     4     Автоматы и полуавтоматы для электродуговой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электрошлаковой сварки и наплавки комплектно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источниками питания</w:t>
      </w:r>
    </w:p>
    <w:p w:rsidR="00CC4CF9" w:rsidRPr="00061AB7" w:rsidRDefault="00CC4CF9">
      <w:pPr>
        <w:pStyle w:val="ConsPlusCell"/>
        <w:jc w:val="both"/>
      </w:pPr>
      <w:r w:rsidRPr="00061AB7">
        <w:t>34 4121     7     Автоматы для электродуговой сварки и наплавки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(включая автоматы для аргонно-дуговой сварки)</w:t>
      </w:r>
    </w:p>
    <w:p w:rsidR="00CC4CF9" w:rsidRPr="00061AB7" w:rsidRDefault="00CC4CF9">
      <w:pPr>
        <w:pStyle w:val="ConsPlusCell"/>
        <w:jc w:val="both"/>
      </w:pPr>
      <w:r w:rsidRPr="00061AB7">
        <w:t>34 4122     5     Полуавтоматы для электродуговой сварки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наплавки (включая полуавтоматы аргонно-дуговой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сварки)</w:t>
      </w:r>
    </w:p>
    <w:p w:rsidR="00CC4CF9" w:rsidRPr="00061AB7" w:rsidRDefault="00CC4CF9">
      <w:pPr>
        <w:pStyle w:val="ConsPlusCell"/>
        <w:jc w:val="both"/>
      </w:pPr>
      <w:r w:rsidRPr="00061AB7">
        <w:t>34 4123     0     Автоматы и полуавтоматы для электрошлаковой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сварки и наплавки</w:t>
      </w:r>
    </w:p>
    <w:p w:rsidR="00CC4CF9" w:rsidRPr="00061AB7" w:rsidRDefault="00CC4CF9">
      <w:pPr>
        <w:pStyle w:val="ConsPlusCell"/>
        <w:jc w:val="both"/>
      </w:pPr>
      <w:r w:rsidRPr="00061AB7">
        <w:t>34 4124     6     Автоматы и полуавтоматы для электродуговой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приварки шпилек и сварки электрозаклепками</w:t>
      </w:r>
    </w:p>
    <w:p w:rsidR="00CC4CF9" w:rsidRPr="00061AB7" w:rsidRDefault="00CC4CF9">
      <w:pPr>
        <w:pStyle w:val="ConsPlusCell"/>
        <w:jc w:val="both"/>
      </w:pPr>
      <w:r w:rsidRPr="00061AB7">
        <w:t>34 4125     1     Автоматы и полуавтоматы специального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электродуговой сварки и наплавки</w:t>
      </w:r>
    </w:p>
    <w:p w:rsidR="00CC4CF9" w:rsidRPr="00061AB7" w:rsidRDefault="00CC4CF9">
      <w:pPr>
        <w:pStyle w:val="ConsPlusCell"/>
        <w:jc w:val="both"/>
      </w:pPr>
      <w:r w:rsidRPr="00061AB7">
        <w:t>34 4130     9     Автоматы и полуавтоматы для дуговой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электрошлаковой сварки и наплавки, не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укомплектованные источниками питания</w:t>
      </w:r>
    </w:p>
    <w:p w:rsidR="00CC4CF9" w:rsidRPr="00061AB7" w:rsidRDefault="00CC4CF9">
      <w:pPr>
        <w:pStyle w:val="ConsPlusCell"/>
        <w:jc w:val="both"/>
      </w:pPr>
      <w:r w:rsidRPr="00061AB7">
        <w:t>34 4131     4     Автоматы для дуговой сварки и наплавки</w:t>
      </w:r>
    </w:p>
    <w:p w:rsidR="00CC4CF9" w:rsidRPr="00061AB7" w:rsidRDefault="00CC4CF9">
      <w:pPr>
        <w:pStyle w:val="ConsPlusCell"/>
        <w:jc w:val="both"/>
      </w:pPr>
      <w:r w:rsidRPr="00061AB7">
        <w:t>34 4132     0     Полуавтоматы для дуговой сварки и наплавки</w:t>
      </w:r>
    </w:p>
    <w:p w:rsidR="00CC4CF9" w:rsidRPr="00061AB7" w:rsidRDefault="00CC4CF9">
      <w:pPr>
        <w:pStyle w:val="ConsPlusCell"/>
        <w:jc w:val="both"/>
      </w:pPr>
      <w:r w:rsidRPr="00061AB7">
        <w:t>34 4140     3     Машины для / электроконтактной сварки</w:t>
      </w:r>
    </w:p>
    <w:p w:rsidR="00CC4CF9" w:rsidRPr="00061AB7" w:rsidRDefault="00CC4CF9">
      <w:pPr>
        <w:pStyle w:val="ConsPlusCell"/>
        <w:jc w:val="both"/>
      </w:pPr>
      <w:r w:rsidRPr="00061AB7">
        <w:t>34 4141     9     - стыковой сварки</w:t>
      </w:r>
    </w:p>
    <w:p w:rsidR="00CC4CF9" w:rsidRPr="00061AB7" w:rsidRDefault="00CC4CF9">
      <w:pPr>
        <w:pStyle w:val="ConsPlusCell"/>
        <w:jc w:val="both"/>
      </w:pPr>
      <w:r w:rsidRPr="00061AB7">
        <w:t>34 4142     4     - точечной и рельефной сварки</w:t>
      </w:r>
    </w:p>
    <w:p w:rsidR="00CC4CF9" w:rsidRPr="00061AB7" w:rsidRDefault="00CC4CF9">
      <w:pPr>
        <w:pStyle w:val="ConsPlusCell"/>
        <w:jc w:val="both"/>
      </w:pPr>
      <w:r w:rsidRPr="00061AB7">
        <w:t>34 4143     4     - шовной сварки</w:t>
      </w:r>
    </w:p>
    <w:p w:rsidR="00CC4CF9" w:rsidRPr="00061AB7" w:rsidRDefault="00CC4CF9">
      <w:pPr>
        <w:pStyle w:val="ConsPlusCell"/>
        <w:jc w:val="both"/>
      </w:pPr>
      <w:r w:rsidRPr="00061AB7">
        <w:t>34 4148     7     - точечной, рельефной, стыковой и шовной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(роликовой) сварки специального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34 4150     8     Оборудование для / специальных способов сварки</w:t>
      </w:r>
    </w:p>
    <w:p w:rsidR="00CC4CF9" w:rsidRPr="00061AB7" w:rsidRDefault="00CC4CF9">
      <w:pPr>
        <w:pStyle w:val="ConsPlusCell"/>
        <w:jc w:val="both"/>
      </w:pPr>
      <w:r w:rsidRPr="00061AB7">
        <w:t>34 4151     3     - плазменной сварки и резки</w:t>
      </w:r>
    </w:p>
    <w:p w:rsidR="00CC4CF9" w:rsidRPr="00061AB7" w:rsidRDefault="00CC4CF9">
      <w:pPr>
        <w:pStyle w:val="ConsPlusCell"/>
        <w:jc w:val="both"/>
      </w:pPr>
      <w:r w:rsidRPr="00061AB7">
        <w:t>34 4152     9     - холодной сварки давлением</w:t>
      </w:r>
    </w:p>
    <w:p w:rsidR="00CC4CF9" w:rsidRPr="00061AB7" w:rsidRDefault="00CC4CF9">
      <w:pPr>
        <w:pStyle w:val="ConsPlusCell"/>
        <w:jc w:val="both"/>
      </w:pPr>
      <w:r w:rsidRPr="00061AB7">
        <w:t>34 4153     4     - дугоконтактной сварки</w:t>
      </w:r>
    </w:p>
    <w:p w:rsidR="00CC4CF9" w:rsidRPr="00061AB7" w:rsidRDefault="00CC4CF9">
      <w:pPr>
        <w:pStyle w:val="ConsPlusCell"/>
        <w:jc w:val="both"/>
      </w:pPr>
      <w:r w:rsidRPr="00061AB7">
        <w:t>34 4154     8     - ультразвуковой сварки</w:t>
      </w:r>
    </w:p>
    <w:p w:rsidR="00CC4CF9" w:rsidRPr="00061AB7" w:rsidRDefault="00CC4CF9">
      <w:pPr>
        <w:pStyle w:val="ConsPlusCell"/>
        <w:jc w:val="both"/>
      </w:pPr>
      <w:r w:rsidRPr="00061AB7">
        <w:t>34 4155     5     - диффузионной сварки</w:t>
      </w:r>
    </w:p>
    <w:p w:rsidR="00CC4CF9" w:rsidRPr="00061AB7" w:rsidRDefault="00CC4CF9">
      <w:pPr>
        <w:pStyle w:val="ConsPlusCell"/>
        <w:jc w:val="both"/>
      </w:pPr>
      <w:r w:rsidRPr="00061AB7">
        <w:t>34 4156     0     - лазерной сварки и резки</w:t>
      </w:r>
    </w:p>
    <w:p w:rsidR="00CC4CF9" w:rsidRPr="00061AB7" w:rsidRDefault="00CC4CF9">
      <w:pPr>
        <w:pStyle w:val="ConsPlusCell"/>
        <w:jc w:val="both"/>
      </w:pPr>
      <w:r w:rsidRPr="00061AB7">
        <w:t>34 4157     6     - высокочастотной сварки</w:t>
      </w:r>
    </w:p>
    <w:p w:rsidR="00CC4CF9" w:rsidRPr="00061AB7" w:rsidRDefault="00CC4CF9">
      <w:pPr>
        <w:pStyle w:val="ConsPlusCell"/>
        <w:jc w:val="both"/>
      </w:pPr>
      <w:r w:rsidRPr="00061AB7">
        <w:t>34 4158     1     - сварки электронным лучом</w:t>
      </w:r>
    </w:p>
    <w:p w:rsidR="00CC4CF9" w:rsidRPr="00061AB7" w:rsidRDefault="00CC4CF9">
      <w:pPr>
        <w:pStyle w:val="ConsPlusCell"/>
        <w:jc w:val="both"/>
      </w:pPr>
      <w:r w:rsidRPr="00061AB7">
        <w:t>34 4159     7     - специальных способов сварки (кроме входящих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группировки 34 4151 - 34 4158)</w:t>
      </w:r>
    </w:p>
    <w:p w:rsidR="00CC4CF9" w:rsidRPr="00061AB7" w:rsidRDefault="00CC4CF9">
      <w:pPr>
        <w:pStyle w:val="ConsPlusCell"/>
        <w:jc w:val="both"/>
      </w:pPr>
      <w:r w:rsidRPr="00061AB7">
        <w:t>34 4180     1     Источники питания для электродуговой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электрошлаковой сварки и наплавки, не вошедшие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комплект автоматов и полуавтоматов</w:t>
      </w:r>
    </w:p>
    <w:p w:rsidR="00CC4CF9" w:rsidRPr="00061AB7" w:rsidRDefault="00CC4CF9">
      <w:pPr>
        <w:pStyle w:val="ConsPlusCell"/>
        <w:jc w:val="both"/>
      </w:pPr>
      <w:r w:rsidRPr="00061AB7">
        <w:t>34 4181     7     Генераторы сварочные</w:t>
      </w:r>
    </w:p>
    <w:p w:rsidR="00CC4CF9" w:rsidRPr="00061AB7" w:rsidRDefault="00CC4CF9">
      <w:pPr>
        <w:pStyle w:val="ConsPlusCell"/>
        <w:jc w:val="both"/>
      </w:pPr>
      <w:r w:rsidRPr="00061AB7">
        <w:t>34 4182     2     Преобразователи сварочные</w:t>
      </w:r>
    </w:p>
    <w:p w:rsidR="00CC4CF9" w:rsidRPr="00061AB7" w:rsidRDefault="00CC4CF9">
      <w:pPr>
        <w:pStyle w:val="ConsPlusCell"/>
        <w:jc w:val="both"/>
      </w:pPr>
      <w:r w:rsidRPr="00061AB7">
        <w:t>34 4183     8     Агрегаты передвижные сварочные</w:t>
      </w:r>
    </w:p>
    <w:p w:rsidR="00CC4CF9" w:rsidRPr="00061AB7" w:rsidRDefault="00CC4CF9">
      <w:pPr>
        <w:pStyle w:val="ConsPlusCell"/>
        <w:jc w:val="both"/>
      </w:pPr>
      <w:r w:rsidRPr="00061AB7">
        <w:t>34 4184     3     Выпрямители сварочные</w:t>
      </w:r>
    </w:p>
    <w:p w:rsidR="00CC4CF9" w:rsidRPr="00061AB7" w:rsidRDefault="00CC4CF9">
      <w:pPr>
        <w:pStyle w:val="ConsPlusCell"/>
        <w:jc w:val="both"/>
      </w:pPr>
      <w:r w:rsidRPr="00061AB7">
        <w:t>34 4185     9     Трансформаторы сварочные</w:t>
      </w:r>
    </w:p>
    <w:p w:rsidR="00CC4CF9" w:rsidRPr="00061AB7" w:rsidRDefault="00CC4CF9">
      <w:pPr>
        <w:pStyle w:val="ConsPlusCell"/>
        <w:jc w:val="both"/>
      </w:pPr>
      <w:r w:rsidRPr="00061AB7">
        <w:t>34 4186     4     Источники питания специальные для электродуговой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сварки и наплавки</w:t>
      </w:r>
    </w:p>
    <w:p w:rsidR="00CC4CF9" w:rsidRPr="00061AB7" w:rsidRDefault="00CC4CF9">
      <w:pPr>
        <w:pStyle w:val="ConsPlusCell"/>
        <w:jc w:val="both"/>
      </w:pPr>
      <w:r w:rsidRPr="00061AB7">
        <w:t>34 4190     6     Аппаратура управления, запасные части,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комплектующие изделия и принадлежности 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электросварочному оборудованию</w:t>
      </w:r>
    </w:p>
    <w:p w:rsidR="00CC4CF9" w:rsidRPr="00061AB7" w:rsidRDefault="00CC4CF9">
      <w:pPr>
        <w:pStyle w:val="ConsPlusCell"/>
        <w:jc w:val="both"/>
      </w:pPr>
      <w:r w:rsidRPr="00061AB7">
        <w:t>34 4191     1     Аппаратура управления</w:t>
      </w:r>
    </w:p>
    <w:p w:rsidR="00CC4CF9" w:rsidRPr="00061AB7" w:rsidRDefault="00CC4CF9">
      <w:pPr>
        <w:pStyle w:val="ConsPlusCell"/>
        <w:jc w:val="both"/>
      </w:pPr>
      <w:r w:rsidRPr="00061AB7">
        <w:t>34 4192     7     Комплектующие изделия</w:t>
      </w:r>
    </w:p>
    <w:p w:rsidR="00CC4CF9" w:rsidRPr="00061AB7" w:rsidRDefault="00CC4CF9">
      <w:pPr>
        <w:pStyle w:val="ConsPlusCell"/>
        <w:jc w:val="both"/>
      </w:pPr>
      <w:r w:rsidRPr="00061AB7">
        <w:t>34 4193     2     Принадлежности к электросварочному оборудованию</w:t>
      </w:r>
    </w:p>
    <w:p w:rsidR="00CC4CF9" w:rsidRPr="00061AB7" w:rsidRDefault="00CC4CF9">
      <w:pPr>
        <w:pStyle w:val="ConsPlusCell"/>
        <w:jc w:val="both"/>
      </w:pPr>
      <w:r w:rsidRPr="00061AB7">
        <w:t>34 4199     5     Запасные части электросварочного оборудования</w:t>
      </w:r>
    </w:p>
    <w:p w:rsidR="00CC4CF9" w:rsidRPr="00061AB7" w:rsidRDefault="00CC4CF9">
      <w:pPr>
        <w:pStyle w:val="ConsPlusCell"/>
        <w:jc w:val="both"/>
      </w:pPr>
      <w:r w:rsidRPr="00061AB7">
        <w:t>34 4200     9     Оборудование электротермическое промышленное</w:t>
      </w:r>
    </w:p>
    <w:p w:rsidR="00CC4CF9" w:rsidRPr="00061AB7" w:rsidRDefault="00CC4CF9">
      <w:pPr>
        <w:pStyle w:val="ConsPlusCell"/>
        <w:jc w:val="both"/>
      </w:pPr>
      <w:r w:rsidRPr="00061AB7">
        <w:t>34 4210     3     Электропечи и электропечные агрегаты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сопротивления / периодического действия</w:t>
      </w:r>
    </w:p>
    <w:p w:rsidR="00CC4CF9" w:rsidRPr="00061AB7" w:rsidRDefault="00CC4CF9">
      <w:pPr>
        <w:pStyle w:val="ConsPlusCell"/>
        <w:jc w:val="both"/>
      </w:pPr>
      <w:r w:rsidRPr="00061AB7">
        <w:t>34 4211     9     - камерные</w:t>
      </w:r>
    </w:p>
    <w:p w:rsidR="00CC4CF9" w:rsidRPr="00061AB7" w:rsidRDefault="00CC4CF9">
      <w:pPr>
        <w:pStyle w:val="ConsPlusCell"/>
        <w:jc w:val="both"/>
      </w:pPr>
      <w:r w:rsidRPr="00061AB7">
        <w:t>34 4212     4     - шахтные</w:t>
      </w:r>
    </w:p>
    <w:p w:rsidR="00CC4CF9" w:rsidRPr="00061AB7" w:rsidRDefault="00CC4CF9">
      <w:pPr>
        <w:pStyle w:val="ConsPlusCell"/>
        <w:jc w:val="both"/>
      </w:pPr>
      <w:r w:rsidRPr="00061AB7">
        <w:t>34 4213     0     - колпаковые</w:t>
      </w:r>
    </w:p>
    <w:p w:rsidR="00CC4CF9" w:rsidRPr="00061AB7" w:rsidRDefault="00CC4CF9">
      <w:pPr>
        <w:pStyle w:val="ConsPlusCell"/>
        <w:jc w:val="both"/>
      </w:pPr>
      <w:r w:rsidRPr="00061AB7">
        <w:t>34 4214     5     - элеваторные</w:t>
      </w:r>
    </w:p>
    <w:p w:rsidR="00CC4CF9" w:rsidRPr="00061AB7" w:rsidRDefault="00CC4CF9">
      <w:pPr>
        <w:pStyle w:val="ConsPlusCell"/>
        <w:jc w:val="both"/>
      </w:pPr>
      <w:r w:rsidRPr="00061AB7">
        <w:t>34 4215     0     - (электрованные)</w:t>
      </w:r>
    </w:p>
    <w:p w:rsidR="00CC4CF9" w:rsidRPr="00061AB7" w:rsidRDefault="00CC4CF9">
      <w:pPr>
        <w:pStyle w:val="ConsPlusCell"/>
        <w:jc w:val="both"/>
      </w:pPr>
      <w:r w:rsidRPr="00061AB7">
        <w:t>34 4216     6     - барабанные</w:t>
      </w:r>
    </w:p>
    <w:p w:rsidR="00CC4CF9" w:rsidRPr="00061AB7" w:rsidRDefault="00CC4CF9">
      <w:pPr>
        <w:pStyle w:val="ConsPlusCell"/>
        <w:jc w:val="both"/>
      </w:pPr>
      <w:r w:rsidRPr="00061AB7">
        <w:t>34 4217     1     - камерные с выдвижным подом</w:t>
      </w:r>
    </w:p>
    <w:p w:rsidR="00CC4CF9" w:rsidRPr="00061AB7" w:rsidRDefault="00CC4CF9">
      <w:pPr>
        <w:pStyle w:val="ConsPlusCell"/>
        <w:jc w:val="both"/>
      </w:pPr>
      <w:r w:rsidRPr="00061AB7">
        <w:t>34 4218     7     - контейнерные</w:t>
      </w:r>
    </w:p>
    <w:p w:rsidR="00CC4CF9" w:rsidRPr="00061AB7" w:rsidRDefault="00CC4CF9">
      <w:pPr>
        <w:pStyle w:val="ConsPlusCell"/>
        <w:jc w:val="both"/>
      </w:pPr>
      <w:r w:rsidRPr="00061AB7">
        <w:t>34 4219     2     - с другими конструктивными особенностями</w:t>
      </w:r>
    </w:p>
    <w:p w:rsidR="00CC4CF9" w:rsidRPr="00061AB7" w:rsidRDefault="00CC4CF9">
      <w:pPr>
        <w:pStyle w:val="ConsPlusCell"/>
        <w:jc w:val="both"/>
      </w:pPr>
      <w:r w:rsidRPr="00061AB7">
        <w:t>34 4220     8     Электропечи и электропечные агрегаты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сопротивления / непрерывного действия</w:t>
      </w:r>
    </w:p>
    <w:p w:rsidR="00CC4CF9" w:rsidRPr="00061AB7" w:rsidRDefault="00CC4CF9">
      <w:pPr>
        <w:pStyle w:val="ConsPlusCell"/>
        <w:jc w:val="both"/>
      </w:pPr>
      <w:r w:rsidRPr="00061AB7">
        <w:t>34 4221     3     - конвейерные с горизонтальным конвейером</w:t>
      </w:r>
    </w:p>
    <w:p w:rsidR="00CC4CF9" w:rsidRPr="00061AB7" w:rsidRDefault="00CC4CF9">
      <w:pPr>
        <w:pStyle w:val="ConsPlusCell"/>
        <w:jc w:val="both"/>
      </w:pPr>
      <w:r w:rsidRPr="00061AB7">
        <w:t>34 4222     9     - толкательные</w:t>
      </w:r>
    </w:p>
    <w:p w:rsidR="00CC4CF9" w:rsidRPr="00061AB7" w:rsidRDefault="00CC4CF9">
      <w:pPr>
        <w:pStyle w:val="ConsPlusCell"/>
        <w:jc w:val="both"/>
      </w:pPr>
      <w:r w:rsidRPr="00061AB7">
        <w:t>34 4223     4     - рольганговые</w:t>
      </w:r>
    </w:p>
    <w:p w:rsidR="00CC4CF9" w:rsidRPr="00061AB7" w:rsidRDefault="00CC4CF9">
      <w:pPr>
        <w:pStyle w:val="ConsPlusCell"/>
        <w:jc w:val="both"/>
      </w:pPr>
      <w:r w:rsidRPr="00061AB7">
        <w:t>34 4224     4     - протяжные</w:t>
      </w:r>
    </w:p>
    <w:p w:rsidR="00CC4CF9" w:rsidRPr="00061AB7" w:rsidRDefault="00CC4CF9">
      <w:pPr>
        <w:pStyle w:val="ConsPlusCell"/>
        <w:jc w:val="both"/>
      </w:pPr>
      <w:r w:rsidRPr="00061AB7">
        <w:t>34 4225     5     - карусельные</w:t>
      </w:r>
    </w:p>
    <w:p w:rsidR="00CC4CF9" w:rsidRPr="00061AB7" w:rsidRDefault="00CC4CF9">
      <w:pPr>
        <w:pStyle w:val="ConsPlusCell"/>
        <w:jc w:val="both"/>
      </w:pPr>
      <w:r w:rsidRPr="00061AB7">
        <w:t>34 4226     0     - с пульсирующим подом, ручьевые</w:t>
      </w:r>
    </w:p>
    <w:p w:rsidR="00CC4CF9" w:rsidRPr="00061AB7" w:rsidRDefault="00CC4CF9">
      <w:pPr>
        <w:pStyle w:val="ConsPlusCell"/>
        <w:jc w:val="both"/>
      </w:pPr>
      <w:r w:rsidRPr="00061AB7">
        <w:t>34 4227     6     - барабанные</w:t>
      </w:r>
    </w:p>
    <w:p w:rsidR="00CC4CF9" w:rsidRPr="00061AB7" w:rsidRDefault="00CC4CF9">
      <w:pPr>
        <w:pStyle w:val="ConsPlusCell"/>
        <w:jc w:val="both"/>
      </w:pPr>
      <w:r w:rsidRPr="00061AB7">
        <w:t>34 4228     1     - туннельные, с шагающим подом</w:t>
      </w:r>
    </w:p>
    <w:p w:rsidR="00CC4CF9" w:rsidRPr="00061AB7" w:rsidRDefault="00CC4CF9">
      <w:pPr>
        <w:pStyle w:val="ConsPlusCell"/>
        <w:jc w:val="both"/>
      </w:pPr>
      <w:r w:rsidRPr="00061AB7">
        <w:t>34 4229     7     - конвейерные с вертикальным и подвесным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конвейером</w:t>
      </w:r>
    </w:p>
    <w:p w:rsidR="00CC4CF9" w:rsidRPr="00061AB7" w:rsidRDefault="00CC4CF9">
      <w:pPr>
        <w:pStyle w:val="ConsPlusCell"/>
        <w:jc w:val="both"/>
      </w:pPr>
      <w:r w:rsidRPr="00061AB7">
        <w:t>34 4230     2     Электропечи сопротивления вакуумные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периодического и непрерывного действия</w:t>
      </w:r>
    </w:p>
    <w:p w:rsidR="00CC4CF9" w:rsidRPr="00061AB7" w:rsidRDefault="00CC4CF9">
      <w:pPr>
        <w:pStyle w:val="ConsPlusCell"/>
        <w:jc w:val="both"/>
      </w:pPr>
      <w:r w:rsidRPr="00061AB7">
        <w:t>34 4231     8     - камерные</w:t>
      </w:r>
    </w:p>
    <w:p w:rsidR="00CC4CF9" w:rsidRPr="00061AB7" w:rsidRDefault="00CC4CF9">
      <w:pPr>
        <w:pStyle w:val="ConsPlusCell"/>
        <w:jc w:val="both"/>
      </w:pPr>
      <w:r w:rsidRPr="00061AB7">
        <w:t>34 4232     3     - шахтные</w:t>
      </w:r>
    </w:p>
    <w:p w:rsidR="00CC4CF9" w:rsidRPr="00061AB7" w:rsidRDefault="00CC4CF9">
      <w:pPr>
        <w:pStyle w:val="ConsPlusCell"/>
        <w:jc w:val="both"/>
      </w:pPr>
      <w:r w:rsidRPr="00061AB7">
        <w:t>34 4233     9     - колпаковые</w:t>
      </w:r>
    </w:p>
    <w:p w:rsidR="00CC4CF9" w:rsidRPr="00061AB7" w:rsidRDefault="00CC4CF9">
      <w:pPr>
        <w:pStyle w:val="ConsPlusCell"/>
        <w:jc w:val="both"/>
      </w:pPr>
      <w:r w:rsidRPr="00061AB7">
        <w:t>34 4234     4     - элеваторные</w:t>
      </w:r>
    </w:p>
    <w:p w:rsidR="00CC4CF9" w:rsidRPr="00061AB7" w:rsidRDefault="00CC4CF9">
      <w:pPr>
        <w:pStyle w:val="ConsPlusCell"/>
        <w:jc w:val="both"/>
      </w:pPr>
      <w:r w:rsidRPr="00061AB7">
        <w:t>34 4235     8     - конвейерные, карусельные</w:t>
      </w:r>
    </w:p>
    <w:p w:rsidR="00CC4CF9" w:rsidRPr="00061AB7" w:rsidRDefault="00CC4CF9">
      <w:pPr>
        <w:pStyle w:val="ConsPlusCell"/>
        <w:jc w:val="both"/>
      </w:pPr>
      <w:r w:rsidRPr="00061AB7">
        <w:t>34 4236     5     - рольганговые</w:t>
      </w:r>
    </w:p>
    <w:p w:rsidR="00CC4CF9" w:rsidRPr="00061AB7" w:rsidRDefault="00CC4CF9">
      <w:pPr>
        <w:pStyle w:val="ConsPlusCell"/>
        <w:jc w:val="both"/>
      </w:pPr>
      <w:r w:rsidRPr="00061AB7">
        <w:t>34 4237     0     - толкательные</w:t>
      </w:r>
    </w:p>
    <w:p w:rsidR="00CC4CF9" w:rsidRPr="00061AB7" w:rsidRDefault="00CC4CF9">
      <w:pPr>
        <w:pStyle w:val="ConsPlusCell"/>
        <w:jc w:val="both"/>
      </w:pPr>
      <w:r w:rsidRPr="00061AB7">
        <w:t>34 4238     6     - с шагающим подом</w:t>
      </w:r>
    </w:p>
    <w:p w:rsidR="00CC4CF9" w:rsidRPr="00061AB7" w:rsidRDefault="00CC4CF9">
      <w:pPr>
        <w:pStyle w:val="ConsPlusCell"/>
        <w:jc w:val="both"/>
      </w:pPr>
      <w:r w:rsidRPr="00061AB7">
        <w:t>34 4239     1     - туннельные и прочие</w:t>
      </w:r>
    </w:p>
    <w:p w:rsidR="00CC4CF9" w:rsidRPr="00061AB7" w:rsidRDefault="00CC4CF9">
      <w:pPr>
        <w:pStyle w:val="ConsPlusCell"/>
        <w:jc w:val="both"/>
      </w:pPr>
      <w:r w:rsidRPr="00061AB7">
        <w:t>34 4240     7     Установки, устройства и оборудование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электротермическое</w:t>
      </w:r>
    </w:p>
    <w:p w:rsidR="00CC4CF9" w:rsidRPr="00061AB7" w:rsidRDefault="00CC4CF9">
      <w:pPr>
        <w:pStyle w:val="ConsPlusCell"/>
        <w:jc w:val="both"/>
      </w:pPr>
      <w:r w:rsidRPr="00061AB7">
        <w:t>34 4241     2     Установки газоприготовительные</w:t>
      </w:r>
    </w:p>
    <w:p w:rsidR="00CC4CF9" w:rsidRPr="00061AB7" w:rsidRDefault="00CC4CF9">
      <w:pPr>
        <w:pStyle w:val="ConsPlusCell"/>
        <w:jc w:val="both"/>
      </w:pPr>
      <w:r w:rsidRPr="00061AB7">
        <w:t>34 4242     8     Блоки электронагревателей</w:t>
      </w:r>
    </w:p>
    <w:p w:rsidR="00CC4CF9" w:rsidRPr="00061AB7" w:rsidRDefault="00CC4CF9">
      <w:pPr>
        <w:pStyle w:val="ConsPlusCell"/>
        <w:jc w:val="both"/>
      </w:pPr>
      <w:r w:rsidRPr="00061AB7">
        <w:t>34 4243     3     Трансформаторы и автотрансформаторы силовые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электропечные (сухие) промышленной и повышенной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частоты</w:t>
      </w:r>
    </w:p>
    <w:p w:rsidR="00CC4CF9" w:rsidRPr="00061AB7" w:rsidRDefault="00CC4CF9">
      <w:pPr>
        <w:pStyle w:val="ConsPlusCell"/>
        <w:jc w:val="both"/>
      </w:pPr>
      <w:r w:rsidRPr="00061AB7">
        <w:t>34 4244     9     Электрокалориферы</w:t>
      </w:r>
    </w:p>
    <w:p w:rsidR="00CC4CF9" w:rsidRPr="00061AB7" w:rsidRDefault="00CC4CF9">
      <w:pPr>
        <w:pStyle w:val="ConsPlusCell"/>
        <w:jc w:val="both"/>
      </w:pPr>
      <w:r w:rsidRPr="00061AB7">
        <w:t>34 4245     4     Электрокотлы, электроводонагреватели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подогреватели промышленного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34 4246     1     Установки и устройства электрообогревательные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(с гибкими электронагревателями, конвективного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инфракрасного нагрева, сельскохозяйственного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назначения и др.)</w:t>
      </w:r>
    </w:p>
    <w:p w:rsidR="00CC4CF9" w:rsidRPr="00061AB7" w:rsidRDefault="00CC4CF9">
      <w:pPr>
        <w:pStyle w:val="ConsPlusCell"/>
        <w:jc w:val="both"/>
      </w:pPr>
      <w:r w:rsidRPr="00061AB7">
        <w:t>34 4247     5     Шкафы, пульты, блоки управления и регулирования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электротермического оборудования</w:t>
      </w:r>
    </w:p>
    <w:p w:rsidR="00CC4CF9" w:rsidRPr="00061AB7" w:rsidRDefault="00CC4CF9">
      <w:pPr>
        <w:pStyle w:val="ConsPlusCell"/>
        <w:jc w:val="both"/>
      </w:pPr>
      <w:r w:rsidRPr="00061AB7">
        <w:t>34 4248     0     Автоматические регуляторы мощности, генераторные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станции</w:t>
      </w:r>
    </w:p>
    <w:p w:rsidR="00CC4CF9" w:rsidRPr="00061AB7" w:rsidRDefault="00CC4CF9">
      <w:pPr>
        <w:pStyle w:val="ConsPlusCell"/>
        <w:jc w:val="both"/>
      </w:pPr>
      <w:r w:rsidRPr="00061AB7">
        <w:t>34 4249     6     Насосно-аккумуляторные станции, установки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маслонапорные, вентиляторы электропечные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(приводы)</w:t>
      </w:r>
    </w:p>
    <w:p w:rsidR="00CC4CF9" w:rsidRPr="00061AB7" w:rsidRDefault="00CC4CF9">
      <w:pPr>
        <w:pStyle w:val="ConsPlusCell"/>
        <w:jc w:val="both"/>
      </w:pPr>
      <w:r w:rsidRPr="00061AB7">
        <w:t>34 4250     1     Электропечи и агрегаты электропечные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индукционные / плавильные промышленной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повышенной частоты</w:t>
      </w:r>
    </w:p>
    <w:p w:rsidR="00CC4CF9" w:rsidRPr="00061AB7" w:rsidRDefault="00CC4CF9">
      <w:pPr>
        <w:pStyle w:val="ConsPlusCell"/>
        <w:jc w:val="both"/>
      </w:pPr>
      <w:r w:rsidRPr="00061AB7">
        <w:t>34 4251     7     - для плавки алюминия и его сплавов</w:t>
      </w:r>
    </w:p>
    <w:p w:rsidR="00CC4CF9" w:rsidRPr="00061AB7" w:rsidRDefault="00CC4CF9">
      <w:pPr>
        <w:pStyle w:val="ConsPlusCell"/>
        <w:jc w:val="both"/>
      </w:pPr>
      <w:r w:rsidRPr="00061AB7">
        <w:t>34 4252     2     - для плавки цинка и его сплавов</w:t>
      </w:r>
    </w:p>
    <w:p w:rsidR="00CC4CF9" w:rsidRPr="00061AB7" w:rsidRDefault="00CC4CF9">
      <w:pPr>
        <w:pStyle w:val="ConsPlusCell"/>
        <w:jc w:val="both"/>
      </w:pPr>
      <w:r w:rsidRPr="00061AB7">
        <w:t>34 4253     8     - для плавки редких металлов (золота, платины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т.д.)</w:t>
      </w:r>
    </w:p>
    <w:p w:rsidR="00CC4CF9" w:rsidRPr="00061AB7" w:rsidRDefault="00CC4CF9">
      <w:pPr>
        <w:pStyle w:val="ConsPlusCell"/>
        <w:jc w:val="both"/>
      </w:pPr>
      <w:r w:rsidRPr="00061AB7">
        <w:t>34 4254     3     - для плавки латуни, меди и ее сплавов</w:t>
      </w:r>
    </w:p>
    <w:p w:rsidR="00CC4CF9" w:rsidRPr="00061AB7" w:rsidRDefault="00CC4CF9">
      <w:pPr>
        <w:pStyle w:val="ConsPlusCell"/>
        <w:jc w:val="both"/>
      </w:pPr>
      <w:r w:rsidRPr="00061AB7">
        <w:t>34 4255     9     - для плавки магния и его сплавов</w:t>
      </w:r>
    </w:p>
    <w:p w:rsidR="00CC4CF9" w:rsidRPr="00061AB7" w:rsidRDefault="00CC4CF9">
      <w:pPr>
        <w:pStyle w:val="ConsPlusCell"/>
        <w:jc w:val="both"/>
      </w:pPr>
      <w:r w:rsidRPr="00061AB7">
        <w:t>34 4256     4     - для плавки олова и его сплавов</w:t>
      </w:r>
    </w:p>
    <w:p w:rsidR="00CC4CF9" w:rsidRPr="00061AB7" w:rsidRDefault="00CC4CF9">
      <w:pPr>
        <w:pStyle w:val="ConsPlusCell"/>
        <w:jc w:val="both"/>
      </w:pPr>
      <w:r w:rsidRPr="00061AB7">
        <w:t>34 4257     5     - для плавки стали и ее сплавов</w:t>
      </w:r>
    </w:p>
    <w:p w:rsidR="00CC4CF9" w:rsidRPr="00061AB7" w:rsidRDefault="00CC4CF9">
      <w:pPr>
        <w:pStyle w:val="ConsPlusCell"/>
        <w:jc w:val="both"/>
      </w:pPr>
      <w:r w:rsidRPr="00061AB7">
        <w:t>34 4258     5     - для плавки чугуна (индукционные печи и миксеры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чугунолитейного производства)</w:t>
      </w:r>
    </w:p>
    <w:p w:rsidR="00CC4CF9" w:rsidRPr="00061AB7" w:rsidRDefault="00CC4CF9">
      <w:pPr>
        <w:pStyle w:val="ConsPlusCell"/>
        <w:jc w:val="both"/>
      </w:pPr>
      <w:r w:rsidRPr="00061AB7">
        <w:t>34 4259     0     - для плавки неметаллических материалов</w:t>
      </w:r>
    </w:p>
    <w:p w:rsidR="00CC4CF9" w:rsidRPr="00061AB7" w:rsidRDefault="00CC4CF9">
      <w:pPr>
        <w:pStyle w:val="ConsPlusCell"/>
        <w:jc w:val="both"/>
      </w:pPr>
      <w:r w:rsidRPr="00061AB7">
        <w:t>34 4260     6     Установки и устройства индукционные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нагревательные / промышленной и повышенной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частоты</w:t>
      </w:r>
    </w:p>
    <w:p w:rsidR="00CC4CF9" w:rsidRPr="00061AB7" w:rsidRDefault="00CC4CF9">
      <w:pPr>
        <w:pStyle w:val="ConsPlusCell"/>
        <w:jc w:val="both"/>
      </w:pPr>
      <w:r w:rsidRPr="00061AB7">
        <w:t>34 4261     1     - промышленной частоты периодического действия</w:t>
      </w:r>
    </w:p>
    <w:p w:rsidR="00CC4CF9" w:rsidRPr="00061AB7" w:rsidRDefault="00CC4CF9">
      <w:pPr>
        <w:pStyle w:val="ConsPlusCell"/>
        <w:jc w:val="both"/>
      </w:pPr>
      <w:r w:rsidRPr="00061AB7">
        <w:t>34 4262     7     - промышленной частоты непрерывного действия</w:t>
      </w:r>
    </w:p>
    <w:p w:rsidR="00CC4CF9" w:rsidRPr="00061AB7" w:rsidRDefault="00CC4CF9">
      <w:pPr>
        <w:pStyle w:val="ConsPlusCell"/>
        <w:jc w:val="both"/>
      </w:pPr>
      <w:r w:rsidRPr="00061AB7">
        <w:t>34 4263     2     - повышенной частоты периодического действия</w:t>
      </w:r>
    </w:p>
    <w:p w:rsidR="00CC4CF9" w:rsidRPr="00061AB7" w:rsidRDefault="00CC4CF9">
      <w:pPr>
        <w:pStyle w:val="ConsPlusCell"/>
        <w:jc w:val="both"/>
      </w:pPr>
      <w:r w:rsidRPr="00061AB7">
        <w:t>34 4264     8     - повышенной частоты непрерывного действия</w:t>
      </w:r>
    </w:p>
    <w:p w:rsidR="00CC4CF9" w:rsidRPr="00061AB7" w:rsidRDefault="00CC4CF9">
      <w:pPr>
        <w:pStyle w:val="ConsPlusCell"/>
        <w:jc w:val="both"/>
      </w:pPr>
      <w:r w:rsidRPr="00061AB7">
        <w:t>34 4265     3     - встраиваемые в технологическое оборудование</w:t>
      </w:r>
    </w:p>
    <w:p w:rsidR="00CC4CF9" w:rsidRPr="00061AB7" w:rsidRDefault="00CC4CF9">
      <w:pPr>
        <w:pStyle w:val="ConsPlusCell"/>
        <w:jc w:val="both"/>
      </w:pPr>
      <w:r w:rsidRPr="00061AB7">
        <w:t>34 4266     9     - других конструкций</w:t>
      </w:r>
    </w:p>
    <w:p w:rsidR="00CC4CF9" w:rsidRPr="00061AB7" w:rsidRDefault="00CC4CF9">
      <w:pPr>
        <w:pStyle w:val="ConsPlusCell"/>
        <w:jc w:val="both"/>
      </w:pPr>
      <w:r w:rsidRPr="00061AB7">
        <w:t>34 4267     4     - вакуумные непрерывного действия</w:t>
      </w:r>
    </w:p>
    <w:p w:rsidR="00CC4CF9" w:rsidRPr="00061AB7" w:rsidRDefault="00CC4CF9">
      <w:pPr>
        <w:pStyle w:val="ConsPlusCell"/>
        <w:jc w:val="both"/>
      </w:pPr>
      <w:r w:rsidRPr="00061AB7">
        <w:t>34 4268     9     - вакуумные периодического действия</w:t>
      </w:r>
    </w:p>
    <w:p w:rsidR="00CC4CF9" w:rsidRPr="00061AB7" w:rsidRDefault="00CC4CF9">
      <w:pPr>
        <w:pStyle w:val="ConsPlusCell"/>
        <w:jc w:val="both"/>
      </w:pPr>
      <w:r w:rsidRPr="00061AB7">
        <w:t>34 4270     0     Электропечи / дуговые и руднотермические</w:t>
      </w:r>
    </w:p>
    <w:p w:rsidR="00CC4CF9" w:rsidRPr="00061AB7" w:rsidRDefault="00CC4CF9">
      <w:pPr>
        <w:pStyle w:val="ConsPlusCell"/>
        <w:jc w:val="both"/>
      </w:pPr>
      <w:r w:rsidRPr="00061AB7">
        <w:t>34 4271     6     - дуговые сталеплавильные</w:t>
      </w:r>
    </w:p>
    <w:p w:rsidR="00CC4CF9" w:rsidRPr="00061AB7" w:rsidRDefault="00CC4CF9">
      <w:pPr>
        <w:pStyle w:val="ConsPlusCell"/>
        <w:jc w:val="both"/>
      </w:pPr>
      <w:r w:rsidRPr="00061AB7">
        <w:t>34 4272     1     - руднотермические</w:t>
      </w:r>
    </w:p>
    <w:p w:rsidR="00CC4CF9" w:rsidRPr="00061AB7" w:rsidRDefault="00CC4CF9">
      <w:pPr>
        <w:pStyle w:val="ConsPlusCell"/>
        <w:jc w:val="both"/>
      </w:pPr>
      <w:r w:rsidRPr="00061AB7">
        <w:t>34 4275     8     - миксеры</w:t>
      </w:r>
    </w:p>
    <w:p w:rsidR="00CC4CF9" w:rsidRPr="00061AB7" w:rsidRDefault="00CC4CF9">
      <w:pPr>
        <w:pStyle w:val="ConsPlusCell"/>
        <w:jc w:val="both"/>
      </w:pPr>
      <w:r w:rsidRPr="00061AB7">
        <w:t>34 4276     3     - ковши</w:t>
      </w:r>
    </w:p>
    <w:p w:rsidR="00CC4CF9" w:rsidRPr="00061AB7" w:rsidRDefault="00CC4CF9">
      <w:pPr>
        <w:pStyle w:val="ConsPlusCell"/>
        <w:jc w:val="both"/>
      </w:pPr>
      <w:r w:rsidRPr="00061AB7">
        <w:t>34 4277     9     - дуговые барабанные</w:t>
      </w:r>
    </w:p>
    <w:p w:rsidR="00CC4CF9" w:rsidRPr="00061AB7" w:rsidRDefault="00CC4CF9">
      <w:pPr>
        <w:pStyle w:val="ConsPlusCell"/>
        <w:jc w:val="both"/>
      </w:pPr>
      <w:r w:rsidRPr="00061AB7">
        <w:t>34 4278     4     - дуговые вакуумные</w:t>
      </w:r>
    </w:p>
    <w:p w:rsidR="00CC4CF9" w:rsidRPr="00061AB7" w:rsidRDefault="00CC4CF9">
      <w:pPr>
        <w:pStyle w:val="ConsPlusCell"/>
        <w:jc w:val="both"/>
      </w:pPr>
      <w:r w:rsidRPr="00061AB7">
        <w:t>34 4279     2     - дуговые вакуумные гарниссажные</w:t>
      </w:r>
    </w:p>
    <w:p w:rsidR="00CC4CF9" w:rsidRPr="00061AB7" w:rsidRDefault="00CC4CF9">
      <w:pPr>
        <w:pStyle w:val="ConsPlusCell"/>
        <w:jc w:val="both"/>
      </w:pPr>
      <w:r w:rsidRPr="00061AB7">
        <w:t>34 4280     5     Электропечи и устройства / сопротивления и новых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видов нагрева плавильные и нагревательные</w:t>
      </w:r>
    </w:p>
    <w:p w:rsidR="00CC4CF9" w:rsidRPr="00061AB7" w:rsidRDefault="00CC4CF9">
      <w:pPr>
        <w:pStyle w:val="ConsPlusCell"/>
        <w:jc w:val="both"/>
      </w:pPr>
      <w:r w:rsidRPr="00061AB7">
        <w:t>34 4281     0     - электрошлакового переплава и электрошлаковых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отливок</w:t>
      </w:r>
    </w:p>
    <w:p w:rsidR="00CC4CF9" w:rsidRPr="00061AB7" w:rsidRDefault="00CC4CF9">
      <w:pPr>
        <w:pStyle w:val="ConsPlusCell"/>
        <w:jc w:val="both"/>
      </w:pPr>
      <w:r w:rsidRPr="00061AB7">
        <w:t>34 4282     6     - прецизионные для выращивания и термообработки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монокристаллов (открытые, вакуумные,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компрессионные)</w:t>
      </w:r>
    </w:p>
    <w:p w:rsidR="00CC4CF9" w:rsidRPr="00061AB7" w:rsidRDefault="00CC4CF9">
      <w:pPr>
        <w:pStyle w:val="ConsPlusCell"/>
        <w:jc w:val="both"/>
      </w:pPr>
      <w:r w:rsidRPr="00061AB7">
        <w:t>34 4283     1     - плазменные нагревательные, плазмогенераторы</w:t>
      </w:r>
    </w:p>
    <w:p w:rsidR="00CC4CF9" w:rsidRPr="00061AB7" w:rsidRDefault="00CC4CF9">
      <w:pPr>
        <w:pStyle w:val="ConsPlusCell"/>
        <w:jc w:val="both"/>
      </w:pPr>
      <w:r w:rsidRPr="00061AB7">
        <w:t>34 4284     7     - плазменные плавильные</w:t>
      </w:r>
    </w:p>
    <w:p w:rsidR="00CC4CF9" w:rsidRPr="00061AB7" w:rsidRDefault="00CC4CF9">
      <w:pPr>
        <w:pStyle w:val="ConsPlusCell"/>
        <w:jc w:val="both"/>
      </w:pPr>
      <w:r w:rsidRPr="00061AB7">
        <w:t>34 4285     2     - электронно-лучевые нагревательные</w:t>
      </w:r>
    </w:p>
    <w:p w:rsidR="00CC4CF9" w:rsidRPr="00061AB7" w:rsidRDefault="00CC4CF9">
      <w:pPr>
        <w:pStyle w:val="ConsPlusCell"/>
        <w:jc w:val="both"/>
      </w:pPr>
      <w:r w:rsidRPr="00061AB7">
        <w:t>34 4286     8     - электронно-лучевые плавильные</w:t>
      </w:r>
    </w:p>
    <w:p w:rsidR="00CC4CF9" w:rsidRPr="00061AB7" w:rsidRDefault="00CC4CF9">
      <w:pPr>
        <w:pStyle w:val="ConsPlusCell"/>
        <w:jc w:val="both"/>
      </w:pPr>
      <w:r w:rsidRPr="00061AB7">
        <w:t>34 4287     3     - ионные нагревательные и плавильные</w:t>
      </w:r>
    </w:p>
    <w:p w:rsidR="00CC4CF9" w:rsidRPr="00061AB7" w:rsidRDefault="00CC4CF9">
      <w:pPr>
        <w:pStyle w:val="ConsPlusCell"/>
        <w:jc w:val="both"/>
      </w:pPr>
      <w:r w:rsidRPr="00061AB7">
        <w:t>34 4288     9     - прямого (контактного) нагрева периодического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непрерывного действия</w:t>
      </w:r>
    </w:p>
    <w:p w:rsidR="00CC4CF9" w:rsidRPr="00061AB7" w:rsidRDefault="00CC4CF9">
      <w:pPr>
        <w:pStyle w:val="ConsPlusCell"/>
        <w:jc w:val="both"/>
      </w:pPr>
      <w:r w:rsidRPr="00061AB7">
        <w:t>34 4289     4     - сопротивления плавильные (камерные,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барабанные, тигельные, миксеры и др.)</w:t>
      </w:r>
    </w:p>
    <w:p w:rsidR="00CC4CF9" w:rsidRPr="00061AB7" w:rsidRDefault="00CC4CF9">
      <w:pPr>
        <w:pStyle w:val="ConsPlusCell"/>
        <w:jc w:val="both"/>
      </w:pPr>
      <w:r w:rsidRPr="00061AB7">
        <w:t>34 4290     0     Установки, генераторы и устройства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индукционные и диэлектрические высокой частоты</w:t>
      </w:r>
    </w:p>
    <w:p w:rsidR="00CC4CF9" w:rsidRPr="00061AB7" w:rsidRDefault="00CC4CF9">
      <w:pPr>
        <w:pStyle w:val="ConsPlusCell"/>
        <w:jc w:val="both"/>
      </w:pPr>
      <w:r w:rsidRPr="00061AB7">
        <w:t>34 4291     5     - индукционные для нагрева и плавки</w:t>
      </w:r>
    </w:p>
    <w:p w:rsidR="00CC4CF9" w:rsidRPr="00061AB7" w:rsidRDefault="00CC4CF9">
      <w:pPr>
        <w:pStyle w:val="ConsPlusCell"/>
        <w:jc w:val="both"/>
      </w:pPr>
      <w:r w:rsidRPr="00061AB7">
        <w:t>34 4292     0     - индукционные для термообработки</w:t>
      </w:r>
    </w:p>
    <w:p w:rsidR="00CC4CF9" w:rsidRPr="00061AB7" w:rsidRDefault="00CC4CF9">
      <w:pPr>
        <w:pStyle w:val="ConsPlusCell"/>
        <w:jc w:val="both"/>
      </w:pPr>
      <w:r w:rsidRPr="00061AB7">
        <w:t>34 4293     6     - индукционные для получения чистых и магнитных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</w:t>
      </w:r>
    </w:p>
    <w:p w:rsidR="00CC4CF9" w:rsidRPr="00061AB7" w:rsidRDefault="00CC4CF9">
      <w:pPr>
        <w:pStyle w:val="ConsPlusCell"/>
        <w:jc w:val="both"/>
      </w:pPr>
      <w:r w:rsidRPr="00061AB7">
        <w:t>34 4294     1     - индукционные для прочих технологических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процессов</w:t>
      </w:r>
    </w:p>
    <w:p w:rsidR="00CC4CF9" w:rsidRPr="00061AB7" w:rsidRDefault="00CC4CF9">
      <w:pPr>
        <w:pStyle w:val="ConsPlusCell"/>
        <w:jc w:val="both"/>
      </w:pPr>
      <w:r w:rsidRPr="00061AB7">
        <w:t>34 4295     7     - диэлектрические для нагрева и плавки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неметаллов</w:t>
      </w:r>
    </w:p>
    <w:p w:rsidR="00CC4CF9" w:rsidRPr="00061AB7" w:rsidRDefault="00CC4CF9">
      <w:pPr>
        <w:pStyle w:val="ConsPlusCell"/>
        <w:jc w:val="both"/>
      </w:pPr>
      <w:r w:rsidRPr="00061AB7">
        <w:t>34 4296     2     - диэлектрические для сварки, сушки и склеивания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неметаллических материалов</w:t>
      </w:r>
    </w:p>
    <w:p w:rsidR="00CC4CF9" w:rsidRPr="00061AB7" w:rsidRDefault="00CC4CF9">
      <w:pPr>
        <w:pStyle w:val="ConsPlusCell"/>
        <w:jc w:val="both"/>
      </w:pPr>
      <w:r w:rsidRPr="00061AB7">
        <w:t>34 4297     8     - диэлектрические для прочих технологических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процессов</w:t>
      </w:r>
    </w:p>
    <w:p w:rsidR="00CC4CF9" w:rsidRPr="00061AB7" w:rsidRDefault="00CC4CF9">
      <w:pPr>
        <w:pStyle w:val="ConsPlusCell"/>
        <w:jc w:val="both"/>
      </w:pPr>
      <w:r w:rsidRPr="00061AB7">
        <w:t>34 4298     3     - индукционные для сварки металлов</w:t>
      </w:r>
    </w:p>
    <w:p w:rsidR="00CC4CF9" w:rsidRPr="00061AB7" w:rsidRDefault="00CC4CF9">
      <w:pPr>
        <w:pStyle w:val="ConsPlusCell"/>
        <w:jc w:val="both"/>
      </w:pPr>
      <w:r w:rsidRPr="00061AB7">
        <w:t>34 4299     9     Генераторы ламповые</w:t>
      </w:r>
    </w:p>
    <w:p w:rsidR="00CC4CF9" w:rsidRPr="00061AB7" w:rsidRDefault="00CC4CF9">
      <w:pPr>
        <w:pStyle w:val="ConsPlusCell"/>
        <w:jc w:val="both"/>
      </w:pPr>
      <w:r w:rsidRPr="00061AB7">
        <w:t>34 4300     2     Оборудование электротермическое прочее</w:t>
      </w:r>
    </w:p>
    <w:p w:rsidR="00CC4CF9" w:rsidRPr="00061AB7" w:rsidRDefault="00CC4CF9">
      <w:pPr>
        <w:pStyle w:val="ConsPlusCell"/>
        <w:jc w:val="both"/>
      </w:pPr>
      <w:r w:rsidRPr="00061AB7">
        <w:t>34 4320     1     Электропечи лабораторные</w:t>
      </w:r>
    </w:p>
    <w:p w:rsidR="00CC4CF9" w:rsidRPr="00061AB7" w:rsidRDefault="00CC4CF9">
      <w:pPr>
        <w:pStyle w:val="ConsPlusCell"/>
        <w:jc w:val="both"/>
      </w:pPr>
      <w:r w:rsidRPr="00061AB7">
        <w:t>34 4330     6     Устройства нагревательные разные</w:t>
      </w:r>
    </w:p>
    <w:p w:rsidR="00CC4CF9" w:rsidRPr="00061AB7" w:rsidRDefault="00CC4CF9">
      <w:pPr>
        <w:pStyle w:val="ConsPlusCell"/>
        <w:jc w:val="both"/>
      </w:pPr>
      <w:r w:rsidRPr="00061AB7">
        <w:t>34 4350     5     Электронагреватели трубчатые</w:t>
      </w:r>
    </w:p>
    <w:p w:rsidR="00CC4CF9" w:rsidRPr="00061AB7" w:rsidRDefault="00CC4CF9">
      <w:pPr>
        <w:pStyle w:val="ConsPlusCell"/>
        <w:jc w:val="both"/>
      </w:pPr>
      <w:r w:rsidRPr="00061AB7">
        <w:t>34 4370     4     Запасные части и принадлежности оборудования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электротермического</w:t>
      </w:r>
    </w:p>
    <w:p w:rsidR="00CC4CF9" w:rsidRPr="00061AB7" w:rsidRDefault="00CC4CF9">
      <w:pPr>
        <w:pStyle w:val="ConsPlusCell"/>
        <w:jc w:val="both"/>
      </w:pPr>
      <w:r w:rsidRPr="00061AB7">
        <w:t>34 4380     9     Изделия комплектующие разные</w:t>
      </w:r>
    </w:p>
    <w:p w:rsidR="00CC4CF9" w:rsidRPr="00061AB7" w:rsidRDefault="00CC4CF9">
      <w:pPr>
        <w:pStyle w:val="ConsPlusCell"/>
        <w:jc w:val="both"/>
      </w:pPr>
      <w:r w:rsidRPr="00061AB7">
        <w:t>34 4390     3     Оборудование технологическое, оснастки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специальные для производства электротермического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оборудования</w:t>
      </w:r>
    </w:p>
    <w:p w:rsidR="00CC4CF9" w:rsidRPr="00061AB7" w:rsidRDefault="00CC4CF9">
      <w:pPr>
        <w:pStyle w:val="ConsPlusCell"/>
        <w:jc w:val="both"/>
      </w:pPr>
      <w:r w:rsidRPr="00061AB7">
        <w:t>34 4400     6     Установки и оборудование электротехнологическое</w:t>
      </w:r>
    </w:p>
    <w:p w:rsidR="00CC4CF9" w:rsidRPr="00061AB7" w:rsidRDefault="00CC4CF9">
      <w:pPr>
        <w:pStyle w:val="ConsPlusCell"/>
        <w:jc w:val="both"/>
      </w:pPr>
      <w:r w:rsidRPr="00061AB7">
        <w:t>34 4410     0     Установки и оборудование ультразвуковое</w:t>
      </w:r>
    </w:p>
    <w:p w:rsidR="00CC4CF9" w:rsidRPr="00061AB7" w:rsidRDefault="00CC4CF9">
      <w:pPr>
        <w:pStyle w:val="ConsPlusCell"/>
        <w:jc w:val="both"/>
      </w:pPr>
      <w:r w:rsidRPr="00061AB7">
        <w:t>34 4420     5     Установки электроннолучевой сварки</w:t>
      </w:r>
    </w:p>
    <w:p w:rsidR="00CC4CF9" w:rsidRPr="00061AB7" w:rsidRDefault="00CC4CF9">
      <w:pPr>
        <w:pStyle w:val="ConsPlusCell"/>
        <w:jc w:val="both"/>
      </w:pPr>
      <w:r w:rsidRPr="00061AB7">
        <w:t>34 4700     7     Оборудование специальное технологическое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производства электротехнических изделий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 (кроме производства электрических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ламп)</w:t>
      </w:r>
    </w:p>
    <w:p w:rsidR="00CC4CF9" w:rsidRPr="00061AB7" w:rsidRDefault="00CC4CF9">
      <w:pPr>
        <w:pStyle w:val="ConsPlusCell"/>
        <w:jc w:val="both"/>
      </w:pPr>
      <w:r w:rsidRPr="00061AB7">
        <w:t>34 4710     1     Оборудование для производства электрических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машин</w:t>
      </w:r>
    </w:p>
    <w:p w:rsidR="00CC4CF9" w:rsidRPr="00061AB7" w:rsidRDefault="00CC4CF9">
      <w:pPr>
        <w:pStyle w:val="ConsPlusCell"/>
        <w:jc w:val="both"/>
      </w:pPr>
      <w:r w:rsidRPr="00061AB7">
        <w:t>34 4720     6     Оборудование для производства низковольтных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комплектных устройств, силовых полупроводниковых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приборов и преобразователей</w:t>
      </w:r>
    </w:p>
    <w:p w:rsidR="00CC4CF9" w:rsidRPr="00061AB7" w:rsidRDefault="00CC4CF9">
      <w:pPr>
        <w:pStyle w:val="ConsPlusCell"/>
        <w:jc w:val="both"/>
      </w:pPr>
      <w:r w:rsidRPr="00061AB7">
        <w:t>34 4730     0     Оборудование общеотраслевого применения</w:t>
      </w:r>
    </w:p>
    <w:p w:rsidR="00CC4CF9" w:rsidRPr="00061AB7" w:rsidRDefault="00CC4CF9">
      <w:pPr>
        <w:pStyle w:val="ConsPlusCell"/>
        <w:jc w:val="both"/>
      </w:pPr>
      <w:r w:rsidRPr="00061AB7">
        <w:t>34 4740     5     Оборудование для производства химических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физических источников тока</w:t>
      </w:r>
    </w:p>
    <w:p w:rsidR="00CC4CF9" w:rsidRPr="00061AB7" w:rsidRDefault="00CC4CF9">
      <w:pPr>
        <w:pStyle w:val="ConsPlusCell"/>
        <w:jc w:val="both"/>
      </w:pPr>
      <w:r w:rsidRPr="00061AB7">
        <w:t>34 4750     1     Оборудование для производства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электроизоляционных материалов, электроугольных,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электрокерамических изделий и изделий порошковой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металлургии</w:t>
      </w:r>
    </w:p>
    <w:p w:rsidR="00CC4CF9" w:rsidRPr="00061AB7" w:rsidRDefault="00CC4CF9">
      <w:pPr>
        <w:pStyle w:val="ConsPlusCell"/>
        <w:jc w:val="both"/>
      </w:pPr>
      <w:r w:rsidRPr="00061AB7">
        <w:t>34 4760     4     Оборудование для производства низковольтной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аппаратуры и устройств, кранового и тягового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электрооборудования электротранспорта</w:t>
      </w:r>
    </w:p>
    <w:p w:rsidR="00CC4CF9" w:rsidRPr="00061AB7" w:rsidRDefault="00CC4CF9">
      <w:pPr>
        <w:pStyle w:val="ConsPlusCell"/>
        <w:jc w:val="both"/>
      </w:pPr>
      <w:r w:rsidRPr="00061AB7">
        <w:t>34 4770     9     Оборудование для производства изделий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светотехники, электросварочного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взрывозащищенного оборудования, кабелей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проводов (кроме входящего в группировку 51 7200)</w:t>
      </w:r>
    </w:p>
    <w:p w:rsidR="00CC4CF9" w:rsidRPr="00061AB7" w:rsidRDefault="00CC4CF9">
      <w:pPr>
        <w:pStyle w:val="ConsPlusCell"/>
        <w:jc w:val="both"/>
      </w:pPr>
      <w:r w:rsidRPr="00061AB7">
        <w:t>34 4780     3     Оборудование для производства трансформаторов,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КТП, высоковольтной аппаратуры, силовых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конденсаторов и электровозов</w:t>
      </w:r>
    </w:p>
    <w:p w:rsidR="00CC4CF9" w:rsidRPr="00061AB7" w:rsidRDefault="00CC4CF9">
      <w:pPr>
        <w:pStyle w:val="ConsPlusCell"/>
        <w:jc w:val="both"/>
      </w:pPr>
      <w:r w:rsidRPr="00061AB7">
        <w:t>34 4790     8     Принадлежности, детали и запасные части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оборудования для производства электротехнических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 и материалов (кроме производства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электрических ламп)</w:t>
      </w:r>
    </w:p>
    <w:p w:rsidR="00CC4CF9" w:rsidRPr="00061AB7" w:rsidRDefault="00CC4CF9">
      <w:pPr>
        <w:pStyle w:val="ConsPlusCell"/>
        <w:jc w:val="both"/>
      </w:pPr>
      <w:r w:rsidRPr="00061AB7">
        <w:t>34 4800     0     Оборудование специальное технологическое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производства электрических ламп</w:t>
      </w:r>
    </w:p>
    <w:p w:rsidR="00CC4CF9" w:rsidRPr="00061AB7" w:rsidRDefault="00CC4CF9">
      <w:pPr>
        <w:pStyle w:val="ConsPlusCell"/>
        <w:jc w:val="both"/>
      </w:pPr>
      <w:r w:rsidRPr="00061AB7">
        <w:t>34 4810     5     Линии (комплексы) для производства нормальных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осветительных ламп накаливания /</w:t>
      </w:r>
    </w:p>
    <w:p w:rsidR="00CC4CF9" w:rsidRPr="00061AB7" w:rsidRDefault="00CC4CF9">
      <w:pPr>
        <w:pStyle w:val="ConsPlusCell"/>
        <w:jc w:val="both"/>
      </w:pPr>
      <w:r w:rsidRPr="00061AB7">
        <w:t>34 4811     0     - мощностью до 200 Вт</w:t>
      </w:r>
    </w:p>
    <w:p w:rsidR="00CC4CF9" w:rsidRPr="00061AB7" w:rsidRDefault="00CC4CF9">
      <w:pPr>
        <w:pStyle w:val="ConsPlusCell"/>
        <w:jc w:val="both"/>
      </w:pPr>
      <w:r w:rsidRPr="00061AB7">
        <w:t>34 4812     6     - мощностью св. 200 до 500 Вт</w:t>
      </w:r>
    </w:p>
    <w:p w:rsidR="00CC4CF9" w:rsidRPr="00061AB7" w:rsidRDefault="00CC4CF9">
      <w:pPr>
        <w:pStyle w:val="ConsPlusCell"/>
        <w:jc w:val="both"/>
      </w:pPr>
      <w:r w:rsidRPr="00061AB7">
        <w:t>34 4813     1     - мощностью св. 500 до 1500 Вт</w:t>
      </w:r>
    </w:p>
    <w:p w:rsidR="00CC4CF9" w:rsidRPr="00061AB7" w:rsidRDefault="00CC4CF9">
      <w:pPr>
        <w:pStyle w:val="ConsPlusCell"/>
        <w:jc w:val="both"/>
      </w:pPr>
      <w:r w:rsidRPr="00061AB7">
        <w:t>34 4819     4     Запасные части и принадлежности линий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(комплексов) для производства нормальных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осветительных ламп накаливания</w:t>
      </w:r>
    </w:p>
    <w:p w:rsidR="00CC4CF9" w:rsidRPr="00061AB7" w:rsidRDefault="00CC4CF9">
      <w:pPr>
        <w:pStyle w:val="ConsPlusCell"/>
        <w:jc w:val="both"/>
      </w:pPr>
      <w:r w:rsidRPr="00061AB7">
        <w:t>34 4820     8     Линии (комплексы) для производства прочих ламп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накаливания /</w:t>
      </w:r>
    </w:p>
    <w:p w:rsidR="00CC4CF9" w:rsidRPr="00061AB7" w:rsidRDefault="00CC4CF9">
      <w:pPr>
        <w:pStyle w:val="ConsPlusCell"/>
        <w:jc w:val="both"/>
      </w:pPr>
      <w:r w:rsidRPr="00061AB7">
        <w:t>34 4821     5     - миниатюрных</w:t>
      </w:r>
    </w:p>
    <w:p w:rsidR="00CC4CF9" w:rsidRPr="00061AB7" w:rsidRDefault="00CC4CF9">
      <w:pPr>
        <w:pStyle w:val="ConsPlusCell"/>
        <w:jc w:val="both"/>
      </w:pPr>
      <w:r w:rsidRPr="00061AB7">
        <w:t>34 4822     0     - автомобильных и кинопроекционных</w:t>
      </w:r>
    </w:p>
    <w:p w:rsidR="00CC4CF9" w:rsidRPr="00061AB7" w:rsidRDefault="00CC4CF9">
      <w:pPr>
        <w:pStyle w:val="ConsPlusCell"/>
        <w:jc w:val="both"/>
      </w:pPr>
      <w:r w:rsidRPr="00061AB7">
        <w:t>34 4829     9     Запасные части и принадлежности линий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(комплексов) для производства прочих ламп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накаливания</w:t>
      </w:r>
    </w:p>
    <w:p w:rsidR="00CC4CF9" w:rsidRPr="00061AB7" w:rsidRDefault="00CC4CF9">
      <w:pPr>
        <w:pStyle w:val="ConsPlusCell"/>
        <w:jc w:val="both"/>
      </w:pPr>
      <w:r w:rsidRPr="00061AB7">
        <w:t>34 4830     4     Линии (комплексы) для производства газоразрядных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ламп /</w:t>
      </w:r>
    </w:p>
    <w:p w:rsidR="00CC4CF9" w:rsidRPr="00061AB7" w:rsidRDefault="00CC4CF9">
      <w:pPr>
        <w:pStyle w:val="ConsPlusCell"/>
        <w:jc w:val="both"/>
      </w:pPr>
      <w:r w:rsidRPr="00061AB7">
        <w:t>34 4831     1     - люминесцентных и бактерицидных</w:t>
      </w:r>
    </w:p>
    <w:p w:rsidR="00CC4CF9" w:rsidRPr="00061AB7" w:rsidRDefault="00CC4CF9">
      <w:pPr>
        <w:pStyle w:val="ConsPlusCell"/>
        <w:jc w:val="both"/>
      </w:pPr>
      <w:r w:rsidRPr="00061AB7">
        <w:t>34 4839     3     Запасные части и принадлежности линий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(комплексов) для производства газоразрядных ламп</w:t>
      </w:r>
    </w:p>
    <w:p w:rsidR="00CC4CF9" w:rsidRPr="00061AB7" w:rsidRDefault="00CC4CF9">
      <w:pPr>
        <w:pStyle w:val="ConsPlusCell"/>
        <w:jc w:val="both"/>
      </w:pPr>
      <w:r w:rsidRPr="00061AB7">
        <w:t>34 4840     9     Оборудование / для производства деталей и узлов</w:t>
      </w:r>
    </w:p>
    <w:p w:rsidR="00CC4CF9" w:rsidRPr="00061AB7" w:rsidRDefault="00CC4CF9">
      <w:pPr>
        <w:pStyle w:val="ConsPlusCell"/>
        <w:jc w:val="both"/>
      </w:pPr>
      <w:r w:rsidRPr="00061AB7">
        <w:t>34 4841     4     - металлорежущее и металлодавящее</w:t>
      </w:r>
    </w:p>
    <w:p w:rsidR="00CC4CF9" w:rsidRPr="00061AB7" w:rsidRDefault="00CC4CF9">
      <w:pPr>
        <w:pStyle w:val="ConsPlusCell"/>
        <w:jc w:val="both"/>
      </w:pPr>
      <w:r w:rsidRPr="00061AB7">
        <w:t>34 4842     5     - для изготовления деталей из проволоки, ленты,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трубки</w:t>
      </w:r>
    </w:p>
    <w:p w:rsidR="00CC4CF9" w:rsidRPr="00061AB7" w:rsidRDefault="00CC4CF9">
      <w:pPr>
        <w:pStyle w:val="ConsPlusCell"/>
        <w:jc w:val="both"/>
      </w:pPr>
      <w:r w:rsidRPr="00061AB7">
        <w:t>34 4844     0     - стеклозаготовительное</w:t>
      </w:r>
    </w:p>
    <w:p w:rsidR="00CC4CF9" w:rsidRPr="00061AB7" w:rsidRDefault="00CC4CF9">
      <w:pPr>
        <w:pStyle w:val="ConsPlusCell"/>
        <w:jc w:val="both"/>
      </w:pPr>
      <w:r w:rsidRPr="00061AB7">
        <w:t>34 4845     6     - для изготовления колб</w:t>
      </w:r>
    </w:p>
    <w:p w:rsidR="00CC4CF9" w:rsidRPr="00061AB7" w:rsidRDefault="00CC4CF9">
      <w:pPr>
        <w:pStyle w:val="ConsPlusCell"/>
        <w:jc w:val="both"/>
      </w:pPr>
      <w:r w:rsidRPr="00061AB7">
        <w:t>34 4846     1     - для прессовки и заштамповки</w:t>
      </w:r>
    </w:p>
    <w:p w:rsidR="00CC4CF9" w:rsidRPr="00061AB7" w:rsidRDefault="00CC4CF9">
      <w:pPr>
        <w:pStyle w:val="ConsPlusCell"/>
        <w:jc w:val="both"/>
      </w:pPr>
      <w:r w:rsidRPr="00061AB7">
        <w:t>34 4847     7     - для изготовления деталей из керамики</w:t>
      </w:r>
    </w:p>
    <w:p w:rsidR="00CC4CF9" w:rsidRPr="00061AB7" w:rsidRDefault="00CC4CF9">
      <w:pPr>
        <w:pStyle w:val="ConsPlusCell"/>
        <w:jc w:val="both"/>
      </w:pPr>
      <w:r w:rsidRPr="00061AB7">
        <w:t>34 4848     2     - для изготовления деталей из пластмасс</w:t>
      </w:r>
    </w:p>
    <w:p w:rsidR="00CC4CF9" w:rsidRPr="00061AB7" w:rsidRDefault="00CC4CF9">
      <w:pPr>
        <w:pStyle w:val="ConsPlusCell"/>
        <w:jc w:val="both"/>
      </w:pPr>
      <w:r w:rsidRPr="00061AB7">
        <w:t>34 4849     8     - для зачистки</w:t>
      </w:r>
    </w:p>
    <w:p w:rsidR="00CC4CF9" w:rsidRPr="00061AB7" w:rsidRDefault="00CC4CF9">
      <w:pPr>
        <w:pStyle w:val="ConsPlusCell"/>
        <w:jc w:val="both"/>
      </w:pPr>
      <w:r w:rsidRPr="00061AB7">
        <w:t>34 4850     3     Оборудование для / сборки узлов и деталей</w:t>
      </w:r>
    </w:p>
    <w:p w:rsidR="00CC4CF9" w:rsidRPr="00061AB7" w:rsidRDefault="00CC4CF9">
      <w:pPr>
        <w:pStyle w:val="ConsPlusCell"/>
        <w:jc w:val="both"/>
      </w:pPr>
      <w:r w:rsidRPr="00061AB7">
        <w:t>34 4851     9     - сварки и пайки</w:t>
      </w:r>
    </w:p>
    <w:p w:rsidR="00CC4CF9" w:rsidRPr="00061AB7" w:rsidRDefault="00CC4CF9">
      <w:pPr>
        <w:pStyle w:val="ConsPlusCell"/>
        <w:jc w:val="both"/>
      </w:pPr>
      <w:r w:rsidRPr="00061AB7">
        <w:t>34 4852     4     - заливки и запрессовки</w:t>
      </w:r>
    </w:p>
    <w:p w:rsidR="00CC4CF9" w:rsidRPr="00061AB7" w:rsidRDefault="00CC4CF9">
      <w:pPr>
        <w:pStyle w:val="ConsPlusCell"/>
        <w:jc w:val="both"/>
      </w:pPr>
      <w:r w:rsidRPr="00061AB7">
        <w:t>34 4853     9     - сборки ножек</w:t>
      </w:r>
    </w:p>
    <w:p w:rsidR="00CC4CF9" w:rsidRPr="00061AB7" w:rsidRDefault="00CC4CF9">
      <w:pPr>
        <w:pStyle w:val="ConsPlusCell"/>
        <w:jc w:val="both"/>
      </w:pPr>
      <w:r w:rsidRPr="00061AB7">
        <w:t>34 4854     5     - монтажа тела накала, катодов</w:t>
      </w:r>
    </w:p>
    <w:p w:rsidR="00CC4CF9" w:rsidRPr="00061AB7" w:rsidRDefault="00CC4CF9">
      <w:pPr>
        <w:pStyle w:val="ConsPlusCell"/>
        <w:jc w:val="both"/>
      </w:pPr>
      <w:r w:rsidRPr="00061AB7">
        <w:t>34 4855     0     - заварки и откачки</w:t>
      </w:r>
    </w:p>
    <w:p w:rsidR="00CC4CF9" w:rsidRPr="00061AB7" w:rsidRDefault="00CC4CF9">
      <w:pPr>
        <w:pStyle w:val="ConsPlusCell"/>
        <w:jc w:val="both"/>
      </w:pPr>
      <w:r w:rsidRPr="00061AB7">
        <w:t>34 4856     6     - цоколевания</w:t>
      </w:r>
    </w:p>
    <w:p w:rsidR="00CC4CF9" w:rsidRPr="00061AB7" w:rsidRDefault="00CC4CF9">
      <w:pPr>
        <w:pStyle w:val="ConsPlusCell"/>
        <w:jc w:val="both"/>
      </w:pPr>
      <w:r w:rsidRPr="00061AB7">
        <w:t>34 4857     1     - намазки цоколей</w:t>
      </w:r>
    </w:p>
    <w:p w:rsidR="00CC4CF9" w:rsidRPr="00061AB7" w:rsidRDefault="00CC4CF9">
      <w:pPr>
        <w:pStyle w:val="ConsPlusCell"/>
        <w:jc w:val="both"/>
      </w:pPr>
      <w:r w:rsidRPr="00061AB7">
        <w:t>34 4860     8     Оборудование для / электрических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неэлектрических испытаний</w:t>
      </w:r>
    </w:p>
    <w:p w:rsidR="00CC4CF9" w:rsidRPr="00061AB7" w:rsidRDefault="00CC4CF9">
      <w:pPr>
        <w:pStyle w:val="ConsPlusCell"/>
        <w:jc w:val="both"/>
      </w:pPr>
      <w:r w:rsidRPr="00061AB7">
        <w:t>34 4861     3     - измерения электрических и световых параметров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ламп накаливания</w:t>
      </w:r>
    </w:p>
    <w:p w:rsidR="00CC4CF9" w:rsidRPr="00061AB7" w:rsidRDefault="00CC4CF9">
      <w:pPr>
        <w:pStyle w:val="ConsPlusCell"/>
        <w:jc w:val="both"/>
      </w:pPr>
      <w:r w:rsidRPr="00061AB7">
        <w:t>34 4862     9     - измерения электрических и световых параметров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газоразрядных ламп</w:t>
      </w:r>
    </w:p>
    <w:p w:rsidR="00CC4CF9" w:rsidRPr="00061AB7" w:rsidRDefault="00CC4CF9">
      <w:pPr>
        <w:pStyle w:val="ConsPlusCell"/>
        <w:jc w:val="both"/>
      </w:pPr>
      <w:r w:rsidRPr="00061AB7">
        <w:t>34 4863     4     - измерения электрических и световых параметров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импульсных ламп</w:t>
      </w:r>
    </w:p>
    <w:p w:rsidR="00CC4CF9" w:rsidRPr="00061AB7" w:rsidRDefault="00CC4CF9">
      <w:pPr>
        <w:pStyle w:val="ConsPlusCell"/>
        <w:jc w:val="both"/>
      </w:pPr>
      <w:r w:rsidRPr="00061AB7">
        <w:t>34 4864     2     - измерения цветовых параметров</w:t>
      </w:r>
    </w:p>
    <w:p w:rsidR="00CC4CF9" w:rsidRPr="00061AB7" w:rsidRDefault="00CC4CF9">
      <w:pPr>
        <w:pStyle w:val="ConsPlusCell"/>
        <w:jc w:val="both"/>
      </w:pPr>
      <w:r w:rsidRPr="00061AB7">
        <w:t>34 4865     5     - испытаний на долговечность и надежность</w:t>
      </w:r>
    </w:p>
    <w:p w:rsidR="00CC4CF9" w:rsidRPr="00061AB7" w:rsidRDefault="00CC4CF9">
      <w:pPr>
        <w:pStyle w:val="ConsPlusCell"/>
        <w:jc w:val="both"/>
      </w:pPr>
      <w:r w:rsidRPr="00061AB7">
        <w:t>34 4866     0     - испытаний на износоустойчивость, ударную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прочность</w:t>
      </w:r>
    </w:p>
    <w:p w:rsidR="00CC4CF9" w:rsidRPr="00061AB7" w:rsidRDefault="00CC4CF9">
      <w:pPr>
        <w:pStyle w:val="ConsPlusCell"/>
        <w:jc w:val="both"/>
      </w:pPr>
      <w:r w:rsidRPr="00061AB7">
        <w:t>34 4867     6     - испытания на прочность крепления цоколей</w:t>
      </w:r>
    </w:p>
    <w:p w:rsidR="00CC4CF9" w:rsidRPr="00061AB7" w:rsidRDefault="00CC4CF9">
      <w:pPr>
        <w:pStyle w:val="ConsPlusCell"/>
        <w:jc w:val="both"/>
      </w:pPr>
      <w:r w:rsidRPr="00061AB7">
        <w:t>34 4868     1     - климатических испытаний</w:t>
      </w:r>
    </w:p>
    <w:p w:rsidR="00CC4CF9" w:rsidRPr="00061AB7" w:rsidRDefault="00CC4CF9">
      <w:pPr>
        <w:pStyle w:val="ConsPlusCell"/>
        <w:jc w:val="both"/>
      </w:pPr>
      <w:r w:rsidRPr="00061AB7">
        <w:t>34 4869     7     - контроля технологических режимов</w:t>
      </w:r>
    </w:p>
    <w:p w:rsidR="00CC4CF9" w:rsidRPr="00061AB7" w:rsidRDefault="00CC4CF9">
      <w:pPr>
        <w:pStyle w:val="ConsPlusCell"/>
        <w:jc w:val="both"/>
      </w:pPr>
      <w:r w:rsidRPr="00061AB7">
        <w:t>34 4870     2     Печи /, оборудование для подогрева и отжига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устройства сушильные</w:t>
      </w:r>
    </w:p>
    <w:p w:rsidR="00CC4CF9" w:rsidRPr="00061AB7" w:rsidRDefault="00CC4CF9">
      <w:pPr>
        <w:pStyle w:val="ConsPlusCell"/>
        <w:jc w:val="both"/>
      </w:pPr>
      <w:r w:rsidRPr="00061AB7">
        <w:t>34 4871     8     - стекловаренные</w:t>
      </w:r>
    </w:p>
    <w:p w:rsidR="00CC4CF9" w:rsidRPr="00061AB7" w:rsidRDefault="00CC4CF9">
      <w:pPr>
        <w:pStyle w:val="ConsPlusCell"/>
        <w:jc w:val="both"/>
      </w:pPr>
      <w:r w:rsidRPr="00061AB7">
        <w:t>34 4872     3     - и оборудование для отжига и подогрева деталей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 стекла</w:t>
      </w:r>
    </w:p>
    <w:p w:rsidR="00CC4CF9" w:rsidRPr="00061AB7" w:rsidRDefault="00CC4CF9">
      <w:pPr>
        <w:pStyle w:val="ConsPlusCell"/>
        <w:jc w:val="both"/>
      </w:pPr>
      <w:r w:rsidRPr="00061AB7">
        <w:t>34 4873     9     - и оборудование для отжига лент, проволоки,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спиралей</w:t>
      </w:r>
    </w:p>
    <w:p w:rsidR="00CC4CF9" w:rsidRPr="00061AB7" w:rsidRDefault="00CC4CF9">
      <w:pPr>
        <w:pStyle w:val="ConsPlusCell"/>
        <w:jc w:val="both"/>
      </w:pPr>
      <w:r w:rsidRPr="00061AB7">
        <w:t>34 4874     4     - для спекания порошков, керамики</w:t>
      </w:r>
    </w:p>
    <w:p w:rsidR="00CC4CF9" w:rsidRPr="00061AB7" w:rsidRDefault="00CC4CF9">
      <w:pPr>
        <w:pStyle w:val="ConsPlusCell"/>
        <w:jc w:val="both"/>
      </w:pPr>
      <w:r w:rsidRPr="00061AB7">
        <w:t>34 4875     6     - для выжигания</w:t>
      </w:r>
    </w:p>
    <w:p w:rsidR="00CC4CF9" w:rsidRPr="00061AB7" w:rsidRDefault="00CC4CF9">
      <w:pPr>
        <w:pStyle w:val="ConsPlusCell"/>
        <w:jc w:val="both"/>
      </w:pPr>
      <w:r w:rsidRPr="00061AB7">
        <w:t>34 4876     5     Устройства сушильные</w:t>
      </w:r>
    </w:p>
    <w:p w:rsidR="00CC4CF9" w:rsidRPr="00061AB7" w:rsidRDefault="00CC4CF9">
      <w:pPr>
        <w:pStyle w:val="ConsPlusCell"/>
        <w:jc w:val="both"/>
      </w:pPr>
      <w:r w:rsidRPr="00061AB7">
        <w:t>34 4879     1     Запасные части и принадлежности печей,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устройств сушильных, а также оборудования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испытаний</w:t>
      </w:r>
    </w:p>
    <w:p w:rsidR="00CC4CF9" w:rsidRPr="00061AB7" w:rsidRDefault="00CC4CF9">
      <w:pPr>
        <w:pStyle w:val="ConsPlusCell"/>
        <w:jc w:val="both"/>
      </w:pPr>
      <w:r w:rsidRPr="00061AB7">
        <w:t>34 4880     7     Оборудование / газовое вакуумное</w:t>
      </w:r>
    </w:p>
    <w:p w:rsidR="00CC4CF9" w:rsidRPr="00061AB7" w:rsidRDefault="00CC4CF9">
      <w:pPr>
        <w:pStyle w:val="ConsPlusCell"/>
        <w:jc w:val="both"/>
      </w:pPr>
      <w:r w:rsidRPr="00061AB7">
        <w:t>34 4881     2     - для получения и подачи газов</w:t>
      </w:r>
    </w:p>
    <w:p w:rsidR="00CC4CF9" w:rsidRPr="00061AB7" w:rsidRDefault="00CC4CF9">
      <w:pPr>
        <w:pStyle w:val="ConsPlusCell"/>
        <w:jc w:val="both"/>
      </w:pPr>
      <w:r w:rsidRPr="00061AB7">
        <w:t>34 4882     8     - для очистки газов</w:t>
      </w:r>
    </w:p>
    <w:p w:rsidR="00CC4CF9" w:rsidRPr="00061AB7" w:rsidRDefault="00CC4CF9">
      <w:pPr>
        <w:pStyle w:val="ConsPlusCell"/>
        <w:jc w:val="both"/>
      </w:pPr>
      <w:r w:rsidRPr="00061AB7">
        <w:t>34 4883     3     Огневое оснащение</w:t>
      </w:r>
    </w:p>
    <w:p w:rsidR="00CC4CF9" w:rsidRPr="00061AB7" w:rsidRDefault="00CC4CF9">
      <w:pPr>
        <w:pStyle w:val="ConsPlusCell"/>
        <w:jc w:val="both"/>
      </w:pPr>
      <w:r w:rsidRPr="00061AB7">
        <w:t>34 4884     9     Насосы вакуумные механические</w:t>
      </w:r>
    </w:p>
    <w:p w:rsidR="00CC4CF9" w:rsidRPr="00061AB7" w:rsidRDefault="00CC4CF9">
      <w:pPr>
        <w:pStyle w:val="ConsPlusCell"/>
        <w:jc w:val="both"/>
      </w:pPr>
      <w:r w:rsidRPr="00061AB7">
        <w:t>34 4886     0     Насосы вакуумные диффузионные</w:t>
      </w:r>
    </w:p>
    <w:p w:rsidR="00CC4CF9" w:rsidRPr="00061AB7" w:rsidRDefault="00CC4CF9">
      <w:pPr>
        <w:pStyle w:val="ConsPlusCell"/>
        <w:jc w:val="both"/>
      </w:pPr>
      <w:r w:rsidRPr="00061AB7">
        <w:t>34 4887     5     Насосы вакуумные прочие</w:t>
      </w:r>
    </w:p>
    <w:p w:rsidR="00CC4CF9" w:rsidRPr="00061AB7" w:rsidRDefault="00CC4CF9">
      <w:pPr>
        <w:pStyle w:val="ConsPlusCell"/>
        <w:jc w:val="both"/>
      </w:pPr>
      <w:r w:rsidRPr="00061AB7">
        <w:t>34 4889     6     Запасные части и принадлежности оборудования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газового вакуумного</w:t>
      </w:r>
    </w:p>
    <w:p w:rsidR="00CC4CF9" w:rsidRPr="00061AB7" w:rsidRDefault="00CC4CF9">
      <w:pPr>
        <w:pStyle w:val="ConsPlusCell"/>
        <w:jc w:val="both"/>
      </w:pPr>
      <w:r w:rsidRPr="00061AB7">
        <w:t>34 4890     1     Оборудование / технохимическое</w:t>
      </w:r>
    </w:p>
    <w:p w:rsidR="00CC4CF9" w:rsidRPr="00061AB7" w:rsidRDefault="00CC4CF9">
      <w:pPr>
        <w:pStyle w:val="ConsPlusCell"/>
        <w:jc w:val="both"/>
      </w:pPr>
      <w:r w:rsidRPr="00061AB7">
        <w:t>34 4891     7     - для приготовления люминофоров</w:t>
      </w:r>
    </w:p>
    <w:p w:rsidR="00CC4CF9" w:rsidRPr="00061AB7" w:rsidRDefault="00CC4CF9">
      <w:pPr>
        <w:pStyle w:val="ConsPlusCell"/>
        <w:jc w:val="both"/>
      </w:pPr>
      <w:r w:rsidRPr="00061AB7">
        <w:t>34 4892     2     - для покрытия стекла</w:t>
      </w:r>
    </w:p>
    <w:p w:rsidR="00CC4CF9" w:rsidRPr="00061AB7" w:rsidRDefault="00CC4CF9">
      <w:pPr>
        <w:pStyle w:val="ConsPlusCell"/>
        <w:jc w:val="both"/>
      </w:pPr>
      <w:r w:rsidRPr="00061AB7">
        <w:t>34 4893     8     - для очистки, травления, перегонки</w:t>
      </w:r>
    </w:p>
    <w:p w:rsidR="00CC4CF9" w:rsidRPr="00061AB7" w:rsidRDefault="00CC4CF9">
      <w:pPr>
        <w:pStyle w:val="ConsPlusCell"/>
        <w:jc w:val="both"/>
      </w:pPr>
      <w:r w:rsidRPr="00061AB7">
        <w:t>34 4894     3     - для гальванических покрытий</w:t>
      </w:r>
    </w:p>
    <w:p w:rsidR="00CC4CF9" w:rsidRPr="00061AB7" w:rsidRDefault="00CC4CF9">
      <w:pPr>
        <w:pStyle w:val="ConsPlusCell"/>
        <w:jc w:val="both"/>
      </w:pPr>
      <w:r w:rsidRPr="00061AB7">
        <w:t>34 4899     0     Запасные части и принадлежности оборудования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технохимического</w:t>
      </w:r>
    </w:p>
    <w:p w:rsidR="00CC4CF9" w:rsidRPr="00061AB7" w:rsidRDefault="00CC4CF9">
      <w:pPr>
        <w:pStyle w:val="ConsPlusCell"/>
        <w:jc w:val="both"/>
      </w:pPr>
      <w:r w:rsidRPr="00061AB7">
        <w:t>34 4900     4     Шинопроводы. Изделия для выполнения открытых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токопроводов, силовых и осветительных сетей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зданиях и сооружениях</w:t>
      </w:r>
    </w:p>
    <w:p w:rsidR="00CC4CF9" w:rsidRPr="00061AB7" w:rsidRDefault="00CC4CF9">
      <w:pPr>
        <w:pStyle w:val="ConsPlusCell"/>
        <w:jc w:val="both"/>
      </w:pPr>
      <w:r w:rsidRPr="00061AB7">
        <w:t>34 4901     8     Шинопроводы низковольтные *</w:t>
      </w:r>
    </w:p>
    <w:p w:rsidR="00CC4CF9" w:rsidRPr="00061AB7" w:rsidRDefault="00CC4CF9">
      <w:pPr>
        <w:pStyle w:val="ConsPlusCell"/>
        <w:jc w:val="both"/>
      </w:pPr>
      <w:r w:rsidRPr="00061AB7">
        <w:t>34 4910     9     Шинопроводы магистральные /</w:t>
      </w:r>
    </w:p>
    <w:p w:rsidR="00CC4CF9" w:rsidRPr="00061AB7" w:rsidRDefault="00CC4CF9">
      <w:pPr>
        <w:pStyle w:val="ConsPlusCell"/>
        <w:jc w:val="both"/>
      </w:pPr>
      <w:r w:rsidRPr="00061AB7">
        <w:t>34 4912     1     - на номинальный ток 1250 А</w:t>
      </w:r>
    </w:p>
    <w:p w:rsidR="00CC4CF9" w:rsidRPr="00061AB7" w:rsidRDefault="00CC4CF9">
      <w:pPr>
        <w:pStyle w:val="ConsPlusCell"/>
        <w:jc w:val="both"/>
      </w:pPr>
      <w:r w:rsidRPr="00061AB7">
        <w:t>34 4913     5     - на номинальный ток 1600 А</w:t>
      </w:r>
    </w:p>
    <w:p w:rsidR="00CC4CF9" w:rsidRPr="00061AB7" w:rsidRDefault="00CC4CF9">
      <w:pPr>
        <w:pStyle w:val="ConsPlusCell"/>
        <w:jc w:val="both"/>
      </w:pPr>
      <w:r w:rsidRPr="00061AB7">
        <w:t>34 4914     0     - на номинальный ток 2500 А</w:t>
      </w:r>
    </w:p>
    <w:p w:rsidR="00CC4CF9" w:rsidRPr="00061AB7" w:rsidRDefault="00CC4CF9">
      <w:pPr>
        <w:pStyle w:val="ConsPlusCell"/>
        <w:jc w:val="both"/>
      </w:pPr>
      <w:r w:rsidRPr="00061AB7">
        <w:t>34 4915     6     - на номинальный ток 4000 А</w:t>
      </w:r>
    </w:p>
    <w:p w:rsidR="00CC4CF9" w:rsidRPr="00061AB7" w:rsidRDefault="00CC4CF9">
      <w:pPr>
        <w:pStyle w:val="ConsPlusCell"/>
        <w:jc w:val="both"/>
      </w:pPr>
      <w:r w:rsidRPr="00061AB7">
        <w:t>34 4916     1     - на номинальный ток 6300 А</w:t>
      </w:r>
    </w:p>
    <w:p w:rsidR="00CC4CF9" w:rsidRPr="00061AB7" w:rsidRDefault="00CC4CF9">
      <w:pPr>
        <w:pStyle w:val="ConsPlusCell"/>
        <w:jc w:val="both"/>
      </w:pPr>
      <w:r w:rsidRPr="00061AB7">
        <w:t>34 4917     7     - на номинальный ток 2000 А</w:t>
      </w:r>
    </w:p>
    <w:p w:rsidR="00CC4CF9" w:rsidRPr="00061AB7" w:rsidRDefault="00CC4CF9">
      <w:pPr>
        <w:pStyle w:val="ConsPlusCell"/>
        <w:jc w:val="both"/>
      </w:pPr>
      <w:r w:rsidRPr="00061AB7">
        <w:t>34 4920     3     Шинопроводы распределительные /</w:t>
      </w:r>
    </w:p>
    <w:p w:rsidR="00CC4CF9" w:rsidRPr="00061AB7" w:rsidRDefault="00CC4CF9">
      <w:pPr>
        <w:pStyle w:val="ConsPlusCell"/>
        <w:jc w:val="both"/>
      </w:pPr>
      <w:r w:rsidRPr="00061AB7">
        <w:t>34 4924     5     - на номинальный ток 100 А</w:t>
      </w:r>
    </w:p>
    <w:p w:rsidR="00CC4CF9" w:rsidRPr="00061AB7" w:rsidRDefault="00CC4CF9">
      <w:pPr>
        <w:pStyle w:val="ConsPlusCell"/>
        <w:jc w:val="both"/>
      </w:pPr>
      <w:r w:rsidRPr="00061AB7">
        <w:t>34 4926     6     - на номинальный ток 250 А</w:t>
      </w:r>
    </w:p>
    <w:p w:rsidR="00CC4CF9" w:rsidRPr="00061AB7" w:rsidRDefault="00CC4CF9">
      <w:pPr>
        <w:pStyle w:val="ConsPlusCell"/>
        <w:jc w:val="both"/>
      </w:pPr>
      <w:r w:rsidRPr="00061AB7">
        <w:t>34 4927     1     - на номинальный ток 400 А</w:t>
      </w:r>
    </w:p>
    <w:p w:rsidR="00CC4CF9" w:rsidRPr="00061AB7" w:rsidRDefault="00CC4CF9">
      <w:pPr>
        <w:pStyle w:val="ConsPlusCell"/>
        <w:jc w:val="both"/>
      </w:pPr>
      <w:r w:rsidRPr="00061AB7">
        <w:t>34 4928     7     - на номинальный ток 630 А</w:t>
      </w:r>
    </w:p>
    <w:p w:rsidR="00CC4CF9" w:rsidRPr="00061AB7" w:rsidRDefault="00CC4CF9">
      <w:pPr>
        <w:pStyle w:val="ConsPlusCell"/>
        <w:jc w:val="both"/>
      </w:pPr>
      <w:r w:rsidRPr="00061AB7">
        <w:t>34 4930     8     Шинопроводы троллейные /</w:t>
      </w:r>
    </w:p>
    <w:p w:rsidR="00CC4CF9" w:rsidRPr="00061AB7" w:rsidRDefault="00CC4CF9">
      <w:pPr>
        <w:pStyle w:val="ConsPlusCell"/>
        <w:jc w:val="both"/>
      </w:pPr>
      <w:r w:rsidRPr="00061AB7">
        <w:t>34 4934     9     - на номинальный ток 100 А</w:t>
      </w:r>
    </w:p>
    <w:p w:rsidR="00CC4CF9" w:rsidRPr="00061AB7" w:rsidRDefault="00CC4CF9">
      <w:pPr>
        <w:pStyle w:val="ConsPlusCell"/>
        <w:jc w:val="both"/>
      </w:pPr>
      <w:r w:rsidRPr="00061AB7">
        <w:t>34 4936     0     - на номинальный ток 250 А</w:t>
      </w:r>
    </w:p>
    <w:p w:rsidR="00CC4CF9" w:rsidRPr="00061AB7" w:rsidRDefault="00CC4CF9">
      <w:pPr>
        <w:pStyle w:val="ConsPlusCell"/>
        <w:jc w:val="both"/>
      </w:pPr>
      <w:r w:rsidRPr="00061AB7">
        <w:t>34 4937     6     - на номинальный ток 400 А</w:t>
      </w:r>
    </w:p>
    <w:p w:rsidR="00CC4CF9" w:rsidRPr="00061AB7" w:rsidRDefault="00CC4CF9">
      <w:pPr>
        <w:pStyle w:val="ConsPlusCell"/>
        <w:jc w:val="both"/>
      </w:pPr>
      <w:r w:rsidRPr="00061AB7">
        <w:t>34 4940     2     Шинопроводы осветительные /</w:t>
      </w:r>
    </w:p>
    <w:p w:rsidR="00CC4CF9" w:rsidRPr="00061AB7" w:rsidRDefault="00CC4CF9">
      <w:pPr>
        <w:pStyle w:val="ConsPlusCell"/>
        <w:jc w:val="both"/>
      </w:pPr>
      <w:r w:rsidRPr="00061AB7">
        <w:t>34 4941     8     - магистральных линий</w:t>
      </w:r>
    </w:p>
    <w:p w:rsidR="00CC4CF9" w:rsidRPr="00061AB7" w:rsidRDefault="00CC4CF9">
      <w:pPr>
        <w:pStyle w:val="ConsPlusCell"/>
        <w:jc w:val="both"/>
      </w:pPr>
      <w:r w:rsidRPr="00061AB7">
        <w:t>34 4942     3     - распределительных линий</w:t>
      </w:r>
    </w:p>
    <w:p w:rsidR="00CC4CF9" w:rsidRPr="00061AB7" w:rsidRDefault="00CC4CF9">
      <w:pPr>
        <w:pStyle w:val="ConsPlusCell"/>
        <w:jc w:val="both"/>
      </w:pPr>
      <w:r w:rsidRPr="00061AB7">
        <w:t>34 4944     4     Конструкции для крепления шинопроводов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троллейных</w:t>
      </w:r>
    </w:p>
    <w:p w:rsidR="00CC4CF9" w:rsidRPr="00061AB7" w:rsidRDefault="00CC4CF9">
      <w:pPr>
        <w:pStyle w:val="ConsPlusCell"/>
        <w:jc w:val="both"/>
      </w:pPr>
      <w:r w:rsidRPr="00061AB7">
        <w:t>34 4950     7     Изделия для выполнения открытых токопроводов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зданиях и сооружениях</w:t>
      </w:r>
    </w:p>
    <w:p w:rsidR="00CC4CF9" w:rsidRPr="00061AB7" w:rsidRDefault="00CC4CF9">
      <w:pPr>
        <w:pStyle w:val="ConsPlusCell"/>
        <w:jc w:val="both"/>
      </w:pPr>
      <w:r w:rsidRPr="00061AB7">
        <w:t>34 4951     2     Изделия для прокладки шин в устройствах до 10 кВ</w:t>
      </w:r>
    </w:p>
    <w:p w:rsidR="00CC4CF9" w:rsidRPr="00061AB7" w:rsidRDefault="00CC4CF9">
      <w:pPr>
        <w:pStyle w:val="ConsPlusCell"/>
        <w:jc w:val="both"/>
      </w:pPr>
      <w:r w:rsidRPr="00061AB7">
        <w:t>34 4952     8     Изделия для выполнения троллейных линий питания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кранов и тельферов</w:t>
      </w:r>
    </w:p>
    <w:p w:rsidR="00CC4CF9" w:rsidRPr="00061AB7" w:rsidRDefault="00CC4CF9">
      <w:pPr>
        <w:pStyle w:val="ConsPlusCell"/>
        <w:jc w:val="both"/>
      </w:pPr>
      <w:r w:rsidRPr="00061AB7">
        <w:t>34 4960     1     Изделия для выполнения силовых и осветительных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сетей в зданиях и сооружениях</w:t>
      </w:r>
    </w:p>
    <w:p w:rsidR="00CC4CF9" w:rsidRPr="00061AB7" w:rsidRDefault="00CC4CF9">
      <w:pPr>
        <w:pStyle w:val="ConsPlusCell"/>
        <w:jc w:val="both"/>
      </w:pPr>
      <w:r w:rsidRPr="00061AB7">
        <w:t>34 4961     7     Короба и лотки</w:t>
      </w:r>
    </w:p>
    <w:p w:rsidR="00CC4CF9" w:rsidRPr="00061AB7" w:rsidRDefault="00CC4CF9">
      <w:pPr>
        <w:pStyle w:val="ConsPlusCell"/>
        <w:jc w:val="both"/>
      </w:pPr>
      <w:r w:rsidRPr="00061AB7">
        <w:t>34 4962     2     Изделия крепежные профильные перфорированные</w:t>
      </w:r>
    </w:p>
    <w:p w:rsidR="00CC4CF9" w:rsidRPr="00061AB7" w:rsidRDefault="00CC4CF9">
      <w:pPr>
        <w:pStyle w:val="ConsPlusCell"/>
        <w:jc w:val="both"/>
      </w:pPr>
      <w:r w:rsidRPr="00061AB7">
        <w:t>34 4963     8     Изделия для оконцевания, соединения и маркировки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кабелей и проводов</w:t>
      </w:r>
    </w:p>
    <w:p w:rsidR="00CC4CF9" w:rsidRPr="00061AB7" w:rsidRDefault="00CC4CF9">
      <w:pPr>
        <w:pStyle w:val="ConsPlusCell"/>
        <w:jc w:val="both"/>
      </w:pPr>
      <w:r w:rsidRPr="00061AB7">
        <w:t>34 4964     3     Изделия для прокладки проводов и кабелей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струнах и тросах</w:t>
      </w:r>
    </w:p>
    <w:p w:rsidR="00CC4CF9" w:rsidRPr="00061AB7" w:rsidRDefault="00CC4CF9">
      <w:pPr>
        <w:pStyle w:val="ConsPlusCell"/>
        <w:jc w:val="both"/>
      </w:pPr>
      <w:r w:rsidRPr="00061AB7">
        <w:t>34 4965     9     Изделия для прокладки кабелей и проводов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трубах</w:t>
      </w:r>
    </w:p>
    <w:p w:rsidR="00CC4CF9" w:rsidRPr="00061AB7" w:rsidRDefault="00CC4CF9">
      <w:pPr>
        <w:pStyle w:val="ConsPlusCell"/>
        <w:jc w:val="both"/>
      </w:pPr>
      <w:r w:rsidRPr="00061AB7">
        <w:t>34 4966     4     Изделия для крепления проводов и кабелей</w:t>
      </w:r>
    </w:p>
    <w:p w:rsidR="00CC4CF9" w:rsidRPr="00061AB7" w:rsidRDefault="00CC4CF9">
      <w:pPr>
        <w:pStyle w:val="ConsPlusCell"/>
        <w:jc w:val="both"/>
      </w:pPr>
      <w:r w:rsidRPr="00061AB7">
        <w:t>34 4980     0     Наконечники и гильзы кабельные</w:t>
      </w:r>
    </w:p>
    <w:p w:rsidR="00CC4CF9" w:rsidRPr="00061AB7" w:rsidRDefault="00CC4CF9">
      <w:pPr>
        <w:pStyle w:val="ConsPlusCell"/>
        <w:jc w:val="both"/>
      </w:pPr>
      <w:r w:rsidRPr="00061AB7">
        <w:t>34 4981     6     Наконечники кабельные / латунные</w:t>
      </w:r>
    </w:p>
    <w:p w:rsidR="00CC4CF9" w:rsidRPr="00061AB7" w:rsidRDefault="00CC4CF9">
      <w:pPr>
        <w:pStyle w:val="ConsPlusCell"/>
        <w:jc w:val="both"/>
      </w:pPr>
      <w:r w:rsidRPr="00061AB7">
        <w:t>34 4982     1     - медные</w:t>
      </w:r>
    </w:p>
    <w:p w:rsidR="00CC4CF9" w:rsidRPr="00061AB7" w:rsidRDefault="00CC4CF9">
      <w:pPr>
        <w:pStyle w:val="ConsPlusCell"/>
        <w:jc w:val="both"/>
      </w:pPr>
      <w:r w:rsidRPr="00061AB7">
        <w:t>34 4983     7     - алюминиевые</w:t>
      </w:r>
    </w:p>
    <w:p w:rsidR="00CC4CF9" w:rsidRPr="00061AB7" w:rsidRDefault="00CC4CF9">
      <w:pPr>
        <w:pStyle w:val="ConsPlusCell"/>
        <w:jc w:val="both"/>
      </w:pPr>
      <w:r w:rsidRPr="00061AB7">
        <w:t>34 4984     2     - из алюминиевого сплава</w:t>
      </w:r>
    </w:p>
    <w:p w:rsidR="00CC4CF9" w:rsidRPr="00061AB7" w:rsidRDefault="00CC4CF9">
      <w:pPr>
        <w:pStyle w:val="ConsPlusCell"/>
        <w:jc w:val="both"/>
      </w:pPr>
      <w:r w:rsidRPr="00061AB7">
        <w:t>34 4985     8     - медно-алюминиевые</w:t>
      </w:r>
    </w:p>
    <w:p w:rsidR="00CC4CF9" w:rsidRPr="00061AB7" w:rsidRDefault="00CC4CF9">
      <w:pPr>
        <w:pStyle w:val="ConsPlusCell"/>
        <w:jc w:val="both"/>
      </w:pPr>
      <w:r w:rsidRPr="00061AB7">
        <w:t>34 4986     3     Гильзы кабельные / медные</w:t>
      </w:r>
    </w:p>
    <w:p w:rsidR="00CC4CF9" w:rsidRPr="00061AB7" w:rsidRDefault="00CC4CF9">
      <w:pPr>
        <w:pStyle w:val="ConsPlusCell"/>
        <w:jc w:val="both"/>
      </w:pPr>
      <w:r w:rsidRPr="00061AB7">
        <w:t>34 4987     9     - алюминиевые</w:t>
      </w:r>
    </w:p>
    <w:p w:rsidR="00CC4CF9" w:rsidRPr="00061AB7" w:rsidRDefault="00CC4CF9">
      <w:pPr>
        <w:pStyle w:val="ConsPlusCell"/>
        <w:jc w:val="both"/>
      </w:pPr>
      <w:r w:rsidRPr="00061AB7">
        <w:t>34 4990     5     Изделия электромонтажные</w:t>
      </w:r>
    </w:p>
    <w:p w:rsidR="00CC4CF9" w:rsidRPr="00061AB7" w:rsidRDefault="00CC4CF9">
      <w:pPr>
        <w:pStyle w:val="ConsPlusCell"/>
        <w:jc w:val="both"/>
      </w:pPr>
      <w:r w:rsidRPr="00061AB7">
        <w:t>34 4991     0     Арматура для воздушных линий электропередачи,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кроме арматуры контактной сети</w:t>
      </w:r>
    </w:p>
    <w:p w:rsidR="00CC4CF9" w:rsidRPr="00061AB7" w:rsidRDefault="00CC4CF9">
      <w:pPr>
        <w:pStyle w:val="ConsPlusCell"/>
        <w:jc w:val="both"/>
      </w:pPr>
      <w:r w:rsidRPr="00061AB7">
        <w:t>34 4995     2     Изделия электромонтажные прочие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34 5000     4     Электротранспорт (кроме городского и мотор-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вагонных поездов), электрооборудование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электротранспорта и подъемно-транспортных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машин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34 5100     8     Электровозы магистральные</w:t>
      </w:r>
    </w:p>
    <w:p w:rsidR="00CC4CF9" w:rsidRPr="00061AB7" w:rsidRDefault="00CC4CF9">
      <w:pPr>
        <w:pStyle w:val="ConsPlusCell"/>
        <w:jc w:val="both"/>
      </w:pPr>
      <w:r w:rsidRPr="00061AB7">
        <w:t>34 5110     2     Электровозы магистральные постоянного тока /</w:t>
      </w:r>
    </w:p>
    <w:p w:rsidR="00CC4CF9" w:rsidRPr="00061AB7" w:rsidRDefault="00CC4CF9">
      <w:pPr>
        <w:pStyle w:val="ConsPlusCell"/>
        <w:jc w:val="both"/>
      </w:pPr>
      <w:r w:rsidRPr="00061AB7">
        <w:t>34 5111     8     - грузовые шестиосные</w:t>
      </w:r>
    </w:p>
    <w:p w:rsidR="00CC4CF9" w:rsidRPr="00061AB7" w:rsidRDefault="00CC4CF9">
      <w:pPr>
        <w:pStyle w:val="ConsPlusCell"/>
        <w:jc w:val="both"/>
      </w:pPr>
      <w:r w:rsidRPr="00061AB7">
        <w:t>34 5112     3     - грузовые восьмиосные</w:t>
      </w:r>
    </w:p>
    <w:p w:rsidR="00CC4CF9" w:rsidRPr="00061AB7" w:rsidRDefault="00CC4CF9">
      <w:pPr>
        <w:pStyle w:val="ConsPlusCell"/>
        <w:jc w:val="both"/>
      </w:pPr>
      <w:r w:rsidRPr="00061AB7">
        <w:t>34 5113     9     - грузовые двенадцатиосные</w:t>
      </w:r>
    </w:p>
    <w:p w:rsidR="00CC4CF9" w:rsidRPr="00061AB7" w:rsidRDefault="00CC4CF9">
      <w:pPr>
        <w:pStyle w:val="ConsPlusCell"/>
        <w:jc w:val="both"/>
      </w:pPr>
      <w:r w:rsidRPr="00061AB7">
        <w:t>34 5114     4     - пассажирские шестиосные</w:t>
      </w:r>
    </w:p>
    <w:p w:rsidR="00CC4CF9" w:rsidRPr="00061AB7" w:rsidRDefault="00CC4CF9">
      <w:pPr>
        <w:pStyle w:val="ConsPlusCell"/>
        <w:jc w:val="both"/>
      </w:pPr>
      <w:r w:rsidRPr="00061AB7">
        <w:t>(код введен Изменением N 25/2000 ОКП)</w:t>
      </w:r>
    </w:p>
    <w:p w:rsidR="00CC4CF9" w:rsidRPr="00061AB7" w:rsidRDefault="00CC4CF9">
      <w:pPr>
        <w:pStyle w:val="ConsPlusCell"/>
        <w:jc w:val="both"/>
      </w:pPr>
      <w:r w:rsidRPr="00061AB7">
        <w:t>34 5115     0     - пассажирские восьмиосные</w:t>
      </w:r>
    </w:p>
    <w:p w:rsidR="00CC4CF9" w:rsidRPr="00061AB7" w:rsidRDefault="00CC4CF9">
      <w:pPr>
        <w:pStyle w:val="ConsPlusCell"/>
        <w:jc w:val="both"/>
      </w:pPr>
      <w:r w:rsidRPr="00061AB7">
        <w:t>(код введен Изменением N 25/2000 ОКП)</w:t>
      </w:r>
    </w:p>
    <w:p w:rsidR="00CC4CF9" w:rsidRPr="00061AB7" w:rsidRDefault="00CC4CF9">
      <w:pPr>
        <w:pStyle w:val="ConsPlusCell"/>
        <w:jc w:val="both"/>
      </w:pPr>
      <w:r w:rsidRPr="00061AB7">
        <w:t>34 5120     7     Электровозы магистральные переменного тока /</w:t>
      </w:r>
    </w:p>
    <w:p w:rsidR="00CC4CF9" w:rsidRPr="00061AB7" w:rsidRDefault="00CC4CF9">
      <w:pPr>
        <w:pStyle w:val="ConsPlusCell"/>
        <w:jc w:val="both"/>
      </w:pPr>
      <w:r w:rsidRPr="00061AB7">
        <w:t>34 5121     2     - грузовые шестиосные</w:t>
      </w:r>
    </w:p>
    <w:p w:rsidR="00CC4CF9" w:rsidRPr="00061AB7" w:rsidRDefault="00CC4CF9">
      <w:pPr>
        <w:pStyle w:val="ConsPlusCell"/>
        <w:jc w:val="both"/>
      </w:pPr>
      <w:r w:rsidRPr="00061AB7">
        <w:t>34 5122     8     - грузовые восьмиосные</w:t>
      </w:r>
    </w:p>
    <w:p w:rsidR="00CC4CF9" w:rsidRPr="00061AB7" w:rsidRDefault="00CC4CF9">
      <w:pPr>
        <w:pStyle w:val="ConsPlusCell"/>
        <w:jc w:val="both"/>
      </w:pPr>
      <w:r w:rsidRPr="00061AB7">
        <w:t>34 5123     3     - грузопассажирские</w:t>
      </w:r>
    </w:p>
    <w:p w:rsidR="00CC4CF9" w:rsidRPr="00061AB7" w:rsidRDefault="00CC4CF9">
      <w:pPr>
        <w:pStyle w:val="ConsPlusCell"/>
        <w:jc w:val="both"/>
      </w:pPr>
      <w:r w:rsidRPr="00061AB7">
        <w:t>34 5124     9     - пассажирские шестиосные</w:t>
      </w:r>
    </w:p>
    <w:p w:rsidR="00CC4CF9" w:rsidRPr="00061AB7" w:rsidRDefault="00CC4CF9">
      <w:pPr>
        <w:pStyle w:val="ConsPlusCell"/>
        <w:jc w:val="both"/>
      </w:pPr>
      <w:r w:rsidRPr="00061AB7">
        <w:t>34 5125     4     - пассажирские восьмиосные</w:t>
      </w:r>
    </w:p>
    <w:p w:rsidR="00CC4CF9" w:rsidRPr="00061AB7" w:rsidRDefault="00CC4CF9">
      <w:pPr>
        <w:pStyle w:val="ConsPlusCell"/>
        <w:jc w:val="both"/>
      </w:pPr>
      <w:r w:rsidRPr="00061AB7">
        <w:t>(код введен Изменением N 25/2000 ОКП)</w:t>
      </w:r>
    </w:p>
    <w:p w:rsidR="00CC4CF9" w:rsidRPr="00061AB7" w:rsidRDefault="00CC4CF9">
      <w:pPr>
        <w:pStyle w:val="ConsPlusCell"/>
        <w:jc w:val="both"/>
      </w:pPr>
      <w:r w:rsidRPr="00061AB7">
        <w:t>34 5126     8     - грузовые двенадцатиосные</w:t>
      </w:r>
    </w:p>
    <w:p w:rsidR="00CC4CF9" w:rsidRPr="00061AB7" w:rsidRDefault="00CC4CF9">
      <w:pPr>
        <w:pStyle w:val="ConsPlusCell"/>
        <w:jc w:val="both"/>
      </w:pPr>
      <w:r w:rsidRPr="00061AB7">
        <w:t>34 5130     1     Электровозы магистральные переменно-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постоянного тока /</w:t>
      </w:r>
    </w:p>
    <w:p w:rsidR="00CC4CF9" w:rsidRPr="00061AB7" w:rsidRDefault="00CC4CF9">
      <w:pPr>
        <w:pStyle w:val="ConsPlusCell"/>
        <w:jc w:val="both"/>
      </w:pPr>
      <w:r w:rsidRPr="00061AB7">
        <w:t>34 5131     7     - грузовые шестиосные</w:t>
      </w:r>
    </w:p>
    <w:p w:rsidR="00CC4CF9" w:rsidRPr="00061AB7" w:rsidRDefault="00CC4CF9">
      <w:pPr>
        <w:pStyle w:val="ConsPlusCell"/>
        <w:jc w:val="both"/>
      </w:pPr>
      <w:r w:rsidRPr="00061AB7">
        <w:t>(код введен Изменением N 25/2000 ОКП)</w:t>
      </w:r>
    </w:p>
    <w:p w:rsidR="00CC4CF9" w:rsidRPr="00061AB7" w:rsidRDefault="00CC4CF9">
      <w:pPr>
        <w:pStyle w:val="ConsPlusCell"/>
        <w:jc w:val="both"/>
      </w:pPr>
      <w:r w:rsidRPr="00061AB7">
        <w:t>34 5132     2     - грузовые восьмиосные</w:t>
      </w:r>
    </w:p>
    <w:p w:rsidR="00CC4CF9" w:rsidRPr="00061AB7" w:rsidRDefault="00CC4CF9">
      <w:pPr>
        <w:pStyle w:val="ConsPlusCell"/>
        <w:jc w:val="both"/>
      </w:pPr>
      <w:r w:rsidRPr="00061AB7">
        <w:t>34 5134     3     - пассажирские шестиосные</w:t>
      </w:r>
    </w:p>
    <w:p w:rsidR="00CC4CF9" w:rsidRPr="00061AB7" w:rsidRDefault="00CC4CF9">
      <w:pPr>
        <w:pStyle w:val="ConsPlusCell"/>
        <w:jc w:val="both"/>
      </w:pPr>
      <w:r w:rsidRPr="00061AB7">
        <w:t>(код введен Изменением N 25/2000 ОКП)</w:t>
      </w:r>
    </w:p>
    <w:p w:rsidR="00CC4CF9" w:rsidRPr="00061AB7" w:rsidRDefault="00CC4CF9">
      <w:pPr>
        <w:pStyle w:val="ConsPlusCell"/>
        <w:jc w:val="both"/>
      </w:pPr>
      <w:r w:rsidRPr="00061AB7">
        <w:t>34 5135     9     - пассажирские восьмиосные</w:t>
      </w:r>
    </w:p>
    <w:p w:rsidR="00CC4CF9" w:rsidRPr="00061AB7" w:rsidRDefault="00CC4CF9">
      <w:pPr>
        <w:pStyle w:val="ConsPlusCell"/>
        <w:jc w:val="both"/>
      </w:pPr>
      <w:r w:rsidRPr="00061AB7">
        <w:t>(код введен Изменением N 25/2000 ОКП)</w:t>
      </w:r>
    </w:p>
    <w:p w:rsidR="00CC4CF9" w:rsidRPr="00061AB7" w:rsidRDefault="00CC4CF9">
      <w:pPr>
        <w:pStyle w:val="ConsPlusCell"/>
        <w:jc w:val="both"/>
      </w:pPr>
      <w:r w:rsidRPr="00061AB7">
        <w:t>34 5140     6     Электровозы магистральные прочие</w:t>
      </w:r>
    </w:p>
    <w:p w:rsidR="00CC4CF9" w:rsidRPr="00061AB7" w:rsidRDefault="00CC4CF9">
      <w:pPr>
        <w:pStyle w:val="ConsPlusCell"/>
        <w:jc w:val="both"/>
      </w:pPr>
      <w:r w:rsidRPr="00061AB7">
        <w:t>34 5190     9     Запасные части и принадлежности электровозов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магистральных</w:t>
      </w:r>
    </w:p>
    <w:p w:rsidR="00CC4CF9" w:rsidRPr="00061AB7" w:rsidRDefault="00CC4CF9">
      <w:pPr>
        <w:pStyle w:val="ConsPlusCell"/>
        <w:jc w:val="both"/>
      </w:pPr>
      <w:r w:rsidRPr="00061AB7">
        <w:t>34 5200     1     Электровозы маневровые, промышленные и рудничные</w:t>
      </w:r>
    </w:p>
    <w:p w:rsidR="00CC4CF9" w:rsidRPr="00061AB7" w:rsidRDefault="00CC4CF9">
      <w:pPr>
        <w:pStyle w:val="ConsPlusCell"/>
        <w:jc w:val="both"/>
      </w:pPr>
      <w:r w:rsidRPr="00061AB7">
        <w:t>34 5210     6     Электровозы маневровые /</w:t>
      </w:r>
    </w:p>
    <w:p w:rsidR="00CC4CF9" w:rsidRPr="00061AB7" w:rsidRDefault="00CC4CF9">
      <w:pPr>
        <w:pStyle w:val="ConsPlusCell"/>
        <w:jc w:val="both"/>
      </w:pPr>
      <w:r w:rsidRPr="00061AB7">
        <w:t>34 5211     1     - постоянного тока</w:t>
      </w:r>
    </w:p>
    <w:p w:rsidR="00CC4CF9" w:rsidRPr="00061AB7" w:rsidRDefault="00CC4CF9">
      <w:pPr>
        <w:pStyle w:val="ConsPlusCell"/>
        <w:jc w:val="both"/>
      </w:pPr>
      <w:r w:rsidRPr="00061AB7">
        <w:t>34 5212     7     - переменного тока</w:t>
      </w:r>
    </w:p>
    <w:p w:rsidR="00CC4CF9" w:rsidRPr="00061AB7" w:rsidRDefault="00CC4CF9">
      <w:pPr>
        <w:pStyle w:val="ConsPlusCell"/>
        <w:jc w:val="both"/>
      </w:pPr>
      <w:r w:rsidRPr="00061AB7">
        <w:t>34 5213     2     - переменно-постоянного тока</w:t>
      </w:r>
    </w:p>
    <w:p w:rsidR="00CC4CF9" w:rsidRPr="00061AB7" w:rsidRDefault="00CC4CF9">
      <w:pPr>
        <w:pStyle w:val="ConsPlusCell"/>
        <w:jc w:val="both"/>
      </w:pPr>
      <w:r w:rsidRPr="00061AB7">
        <w:t>34 5220     0     Электровозы промышленные /</w:t>
      </w:r>
    </w:p>
    <w:p w:rsidR="00CC4CF9" w:rsidRPr="00061AB7" w:rsidRDefault="00CC4CF9">
      <w:pPr>
        <w:pStyle w:val="ConsPlusCell"/>
        <w:jc w:val="both"/>
      </w:pPr>
      <w:r w:rsidRPr="00061AB7">
        <w:t>34 5221     6     - коксотушильные</w:t>
      </w:r>
    </w:p>
    <w:p w:rsidR="00CC4CF9" w:rsidRPr="00061AB7" w:rsidRDefault="00CC4CF9">
      <w:pPr>
        <w:pStyle w:val="ConsPlusCell"/>
        <w:jc w:val="both"/>
      </w:pPr>
      <w:r w:rsidRPr="00061AB7">
        <w:t>34 5223     7     - для открытых горных разработок</w:t>
      </w:r>
    </w:p>
    <w:p w:rsidR="00CC4CF9" w:rsidRPr="00061AB7" w:rsidRDefault="00CC4CF9">
      <w:pPr>
        <w:pStyle w:val="ConsPlusCell"/>
        <w:jc w:val="both"/>
      </w:pPr>
      <w:r w:rsidRPr="00061AB7">
        <w:t>34 5224     2     - узкоколейные</w:t>
      </w:r>
    </w:p>
    <w:p w:rsidR="00CC4CF9" w:rsidRPr="00061AB7" w:rsidRDefault="00CC4CF9">
      <w:pPr>
        <w:pStyle w:val="ConsPlusCell"/>
        <w:jc w:val="both"/>
      </w:pPr>
      <w:r w:rsidRPr="00061AB7">
        <w:t>34 5290     2     Запасные части и принадлежности электровозов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маневровых, промышленных и рудничных</w:t>
      </w:r>
    </w:p>
    <w:p w:rsidR="00CC4CF9" w:rsidRPr="00061AB7" w:rsidRDefault="00CC4CF9">
      <w:pPr>
        <w:pStyle w:val="ConsPlusCell"/>
        <w:jc w:val="both"/>
      </w:pPr>
      <w:r w:rsidRPr="00061AB7">
        <w:t>34 5300     5     Электротранспорт производственный напольный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безрельсовый, электрооборудование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приспособления к нему</w:t>
      </w:r>
    </w:p>
    <w:p w:rsidR="00CC4CF9" w:rsidRPr="00061AB7" w:rsidRDefault="00CC4CF9">
      <w:pPr>
        <w:pStyle w:val="ConsPlusCell"/>
        <w:jc w:val="both"/>
      </w:pPr>
      <w:r w:rsidRPr="00061AB7">
        <w:t>34 5310     9     Электротранспорт производственный напольный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безрельсовый</w:t>
      </w:r>
    </w:p>
    <w:p w:rsidR="00CC4CF9" w:rsidRPr="00061AB7" w:rsidRDefault="00CC4CF9">
      <w:pPr>
        <w:pStyle w:val="ConsPlusCell"/>
        <w:jc w:val="both"/>
      </w:pPr>
      <w:r w:rsidRPr="00061AB7">
        <w:t>34 5311     5     Электропогрузчики</w:t>
      </w:r>
    </w:p>
    <w:p w:rsidR="00CC4CF9" w:rsidRPr="00061AB7" w:rsidRDefault="00CC4CF9">
      <w:pPr>
        <w:pStyle w:val="ConsPlusCell"/>
        <w:jc w:val="both"/>
      </w:pPr>
      <w:r w:rsidRPr="00061AB7">
        <w:t>34 5312     0     Электроштабелеры</w:t>
      </w:r>
    </w:p>
    <w:p w:rsidR="00CC4CF9" w:rsidRPr="00061AB7" w:rsidRDefault="00CC4CF9">
      <w:pPr>
        <w:pStyle w:val="ConsPlusCell"/>
        <w:jc w:val="both"/>
      </w:pPr>
      <w:r w:rsidRPr="00061AB7">
        <w:t>34 5313     6     Электротележки</w:t>
      </w:r>
    </w:p>
    <w:p w:rsidR="00CC4CF9" w:rsidRPr="00061AB7" w:rsidRDefault="00CC4CF9">
      <w:pPr>
        <w:pStyle w:val="ConsPlusCell"/>
        <w:jc w:val="both"/>
      </w:pPr>
      <w:r w:rsidRPr="00061AB7">
        <w:t>34 5314     1     Электротягачи</w:t>
      </w:r>
    </w:p>
    <w:p w:rsidR="00CC4CF9" w:rsidRPr="00061AB7" w:rsidRDefault="00CC4CF9">
      <w:pPr>
        <w:pStyle w:val="ConsPlusCell"/>
        <w:jc w:val="both"/>
      </w:pPr>
      <w:r w:rsidRPr="00061AB7">
        <w:t>34 5320     4     Аппараты низкого напряжения, специально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спроектированные для производственного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напольного безрельсового электротранспорта</w:t>
      </w:r>
    </w:p>
    <w:p w:rsidR="00CC4CF9" w:rsidRPr="00061AB7" w:rsidRDefault="00CC4CF9">
      <w:pPr>
        <w:pStyle w:val="ConsPlusCell"/>
        <w:jc w:val="both"/>
      </w:pPr>
      <w:r w:rsidRPr="00061AB7">
        <w:t>34 5321     2     Аппараты коммутационные контакторного типа</w:t>
      </w:r>
    </w:p>
    <w:p w:rsidR="00CC4CF9" w:rsidRPr="00061AB7" w:rsidRDefault="00CC4CF9">
      <w:pPr>
        <w:pStyle w:val="ConsPlusCell"/>
        <w:jc w:val="both"/>
      </w:pPr>
      <w:r w:rsidRPr="00061AB7">
        <w:t>34 5323     0     Аппараты коммутационные на ток св. 20 А, 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контакторного типа</w:t>
      </w:r>
    </w:p>
    <w:p w:rsidR="00CC4CF9" w:rsidRPr="00061AB7" w:rsidRDefault="00CC4CF9">
      <w:pPr>
        <w:pStyle w:val="ConsPlusCell"/>
        <w:jc w:val="both"/>
      </w:pPr>
      <w:r w:rsidRPr="00061AB7">
        <w:t>34 5324     6     Реостаты, сопротивления и нагревательные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элементы</w:t>
      </w:r>
    </w:p>
    <w:p w:rsidR="00CC4CF9" w:rsidRPr="00061AB7" w:rsidRDefault="00CC4CF9">
      <w:pPr>
        <w:pStyle w:val="ConsPlusCell"/>
        <w:jc w:val="both"/>
      </w:pPr>
      <w:r w:rsidRPr="00061AB7">
        <w:t>34 5330     9     Комплектные устройства управления и защиты,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специально спроектированные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электротранспорта производственного напольного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безрельсового</w:t>
      </w:r>
    </w:p>
    <w:p w:rsidR="00CC4CF9" w:rsidRPr="00061AB7" w:rsidRDefault="00CC4CF9">
      <w:pPr>
        <w:pStyle w:val="ConsPlusCell"/>
        <w:jc w:val="both"/>
      </w:pPr>
      <w:r w:rsidRPr="00061AB7">
        <w:t>34 5331     4     Панели контакторные</w:t>
      </w:r>
    </w:p>
    <w:p w:rsidR="00CC4CF9" w:rsidRPr="00061AB7" w:rsidRDefault="00CC4CF9">
      <w:pPr>
        <w:pStyle w:val="ConsPlusCell"/>
        <w:jc w:val="both"/>
      </w:pPr>
      <w:r w:rsidRPr="00061AB7">
        <w:t>34 5332     6     Блоки управления</w:t>
      </w:r>
    </w:p>
    <w:p w:rsidR="00CC4CF9" w:rsidRPr="00061AB7" w:rsidRDefault="00CC4CF9">
      <w:pPr>
        <w:pStyle w:val="ConsPlusCell"/>
        <w:jc w:val="both"/>
      </w:pPr>
      <w:r w:rsidRPr="00061AB7">
        <w:t>34 5340     3     Электрооборудование / электротранспорта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напольного безрельсового</w:t>
      </w:r>
    </w:p>
    <w:p w:rsidR="00CC4CF9" w:rsidRPr="00061AB7" w:rsidRDefault="00CC4CF9">
      <w:pPr>
        <w:pStyle w:val="ConsPlusCell"/>
        <w:jc w:val="both"/>
      </w:pPr>
      <w:r w:rsidRPr="00061AB7">
        <w:t>34 5341     9     - для электропогрузчиков</w:t>
      </w:r>
    </w:p>
    <w:p w:rsidR="00CC4CF9" w:rsidRPr="00061AB7" w:rsidRDefault="00CC4CF9">
      <w:pPr>
        <w:pStyle w:val="ConsPlusCell"/>
        <w:jc w:val="both"/>
      </w:pPr>
      <w:r w:rsidRPr="00061AB7">
        <w:t>34 5342     4     - для электроштабелеров</w:t>
      </w:r>
    </w:p>
    <w:p w:rsidR="00CC4CF9" w:rsidRPr="00061AB7" w:rsidRDefault="00CC4CF9">
      <w:pPr>
        <w:pStyle w:val="ConsPlusCell"/>
        <w:jc w:val="both"/>
      </w:pPr>
      <w:r w:rsidRPr="00061AB7">
        <w:t>34 5343     0     - для электромобилей</w:t>
      </w:r>
    </w:p>
    <w:p w:rsidR="00CC4CF9" w:rsidRPr="00061AB7" w:rsidRDefault="00CC4CF9">
      <w:pPr>
        <w:pStyle w:val="ConsPlusCell"/>
        <w:jc w:val="both"/>
      </w:pPr>
      <w:r w:rsidRPr="00061AB7">
        <w:t>34 5345     0     - для электротележек</w:t>
      </w:r>
    </w:p>
    <w:p w:rsidR="00CC4CF9" w:rsidRPr="00061AB7" w:rsidRDefault="00CC4CF9">
      <w:pPr>
        <w:pStyle w:val="ConsPlusCell"/>
        <w:jc w:val="both"/>
      </w:pPr>
      <w:r w:rsidRPr="00061AB7">
        <w:t>34 5346     6     - для электротягачей</w:t>
      </w:r>
    </w:p>
    <w:p w:rsidR="00CC4CF9" w:rsidRPr="00061AB7" w:rsidRDefault="00CC4CF9">
      <w:pPr>
        <w:pStyle w:val="ConsPlusCell"/>
        <w:jc w:val="both"/>
      </w:pPr>
      <w:r w:rsidRPr="00061AB7">
        <w:t>34 5350     8     Приспособления грузозахватные / 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электротранспорту напольному безрельсовому</w:t>
      </w:r>
    </w:p>
    <w:p w:rsidR="00CC4CF9" w:rsidRPr="00061AB7" w:rsidRDefault="00CC4CF9">
      <w:pPr>
        <w:pStyle w:val="ConsPlusCell"/>
        <w:jc w:val="both"/>
      </w:pPr>
      <w:r w:rsidRPr="00061AB7">
        <w:t>34 5351     3     - для электропогрузчиков и электроштабелеров</w:t>
      </w:r>
    </w:p>
    <w:p w:rsidR="00CC4CF9" w:rsidRPr="00061AB7" w:rsidRDefault="00CC4CF9">
      <w:pPr>
        <w:pStyle w:val="ConsPlusCell"/>
        <w:jc w:val="both"/>
      </w:pPr>
      <w:r w:rsidRPr="00061AB7">
        <w:t>34 5359     7     - прочие</w:t>
      </w:r>
    </w:p>
    <w:p w:rsidR="00CC4CF9" w:rsidRPr="00061AB7" w:rsidRDefault="00CC4CF9">
      <w:pPr>
        <w:pStyle w:val="ConsPlusCell"/>
        <w:jc w:val="both"/>
      </w:pPr>
      <w:r w:rsidRPr="00061AB7">
        <w:t>34 5390     6     Запасные части и принадлежности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электротранспорта производственного напольного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безрельсового, электрооборудования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приспособлений к нему</w:t>
      </w:r>
    </w:p>
    <w:p w:rsidR="00CC4CF9" w:rsidRPr="00061AB7" w:rsidRDefault="00CC4CF9">
      <w:pPr>
        <w:pStyle w:val="ConsPlusCell"/>
        <w:jc w:val="both"/>
      </w:pPr>
      <w:r w:rsidRPr="00061AB7">
        <w:t>34 5400     9     Электрооборудование для электровозов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электропоездов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N 30/2000 ОКП)</w:t>
      </w:r>
    </w:p>
    <w:p w:rsidR="00CC4CF9" w:rsidRPr="00061AB7" w:rsidRDefault="00CC4CF9">
      <w:pPr>
        <w:pStyle w:val="ConsPlusCell"/>
        <w:jc w:val="both"/>
      </w:pPr>
      <w:r w:rsidRPr="00061AB7">
        <w:t>34 5410     3     Электрооборудование для магистральных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электровозов и электропоездов /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N 30/2000 ОКП)</w:t>
      </w:r>
    </w:p>
    <w:p w:rsidR="00CC4CF9" w:rsidRPr="00061AB7" w:rsidRDefault="00CC4CF9">
      <w:pPr>
        <w:pStyle w:val="ConsPlusCell"/>
        <w:jc w:val="both"/>
      </w:pPr>
      <w:r w:rsidRPr="00061AB7">
        <w:t>34 5411     9     - постоянного тока</w:t>
      </w:r>
    </w:p>
    <w:p w:rsidR="00CC4CF9" w:rsidRPr="00061AB7" w:rsidRDefault="00CC4CF9">
      <w:pPr>
        <w:pStyle w:val="ConsPlusCell"/>
        <w:jc w:val="both"/>
      </w:pPr>
      <w:r w:rsidRPr="00061AB7">
        <w:t>34 5412     4     - переменного тока</w:t>
      </w:r>
    </w:p>
    <w:p w:rsidR="00CC4CF9" w:rsidRPr="00061AB7" w:rsidRDefault="00CC4CF9">
      <w:pPr>
        <w:pStyle w:val="ConsPlusCell"/>
        <w:jc w:val="both"/>
      </w:pPr>
      <w:r w:rsidRPr="00061AB7">
        <w:t>34 5413     6     - переменно-постоянного тока</w:t>
      </w:r>
    </w:p>
    <w:p w:rsidR="00CC4CF9" w:rsidRPr="00061AB7" w:rsidRDefault="00CC4CF9">
      <w:pPr>
        <w:pStyle w:val="ConsPlusCell"/>
        <w:jc w:val="both"/>
      </w:pPr>
      <w:r w:rsidRPr="00061AB7">
        <w:t>34 5420     8     Электрооборудование промышленных электровозов /</w:t>
      </w:r>
    </w:p>
    <w:p w:rsidR="00CC4CF9" w:rsidRPr="00061AB7" w:rsidRDefault="00CC4CF9">
      <w:pPr>
        <w:pStyle w:val="ConsPlusCell"/>
        <w:jc w:val="both"/>
      </w:pPr>
      <w:r w:rsidRPr="00061AB7">
        <w:t>34 5421     3     - коксотушильных</w:t>
      </w:r>
    </w:p>
    <w:p w:rsidR="00CC4CF9" w:rsidRPr="00061AB7" w:rsidRDefault="00CC4CF9">
      <w:pPr>
        <w:pStyle w:val="ConsPlusCell"/>
        <w:jc w:val="both"/>
      </w:pPr>
      <w:r w:rsidRPr="00061AB7">
        <w:t>34 5423     4     - карьерных</w:t>
      </w:r>
    </w:p>
    <w:p w:rsidR="00CC4CF9" w:rsidRPr="00061AB7" w:rsidRDefault="00CC4CF9">
      <w:pPr>
        <w:pStyle w:val="ConsPlusCell"/>
        <w:jc w:val="both"/>
      </w:pPr>
      <w:r w:rsidRPr="00061AB7">
        <w:t>34 5424     0     - узкоколейных</w:t>
      </w:r>
    </w:p>
    <w:p w:rsidR="00CC4CF9" w:rsidRPr="00061AB7" w:rsidRDefault="00CC4CF9">
      <w:pPr>
        <w:pStyle w:val="ConsPlusCell"/>
        <w:jc w:val="both"/>
      </w:pPr>
      <w:r w:rsidRPr="00061AB7">
        <w:t>34 5500     2     Электрооборудование для тепловозов (без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генераторов)</w:t>
      </w:r>
    </w:p>
    <w:p w:rsidR="00CC4CF9" w:rsidRPr="00061AB7" w:rsidRDefault="00CC4CF9">
      <w:pPr>
        <w:pStyle w:val="ConsPlusCell"/>
        <w:jc w:val="both"/>
      </w:pPr>
      <w:r w:rsidRPr="00061AB7">
        <w:t>34 5530     6     Электрооборудование для магистральных грузовых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тепловозов /</w:t>
      </w:r>
    </w:p>
    <w:p w:rsidR="00CC4CF9" w:rsidRPr="00061AB7" w:rsidRDefault="00CC4CF9">
      <w:pPr>
        <w:pStyle w:val="ConsPlusCell"/>
        <w:jc w:val="both"/>
      </w:pPr>
      <w:r w:rsidRPr="00061AB7">
        <w:t>34 5531     1     - с электропередачей постоянного тока</w:t>
      </w:r>
    </w:p>
    <w:p w:rsidR="00CC4CF9" w:rsidRPr="00061AB7" w:rsidRDefault="00CC4CF9">
      <w:pPr>
        <w:pStyle w:val="ConsPlusCell"/>
        <w:jc w:val="both"/>
      </w:pPr>
      <w:r w:rsidRPr="00061AB7">
        <w:t>34 5532     7     - с электропередачей переменно-постоянного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тока</w:t>
      </w:r>
    </w:p>
    <w:p w:rsidR="00CC4CF9" w:rsidRPr="00061AB7" w:rsidRDefault="00CC4CF9">
      <w:pPr>
        <w:pStyle w:val="ConsPlusCell"/>
        <w:jc w:val="both"/>
      </w:pPr>
      <w:r w:rsidRPr="00061AB7">
        <w:t>34 5538     0     Электроаппаратура</w:t>
      </w:r>
    </w:p>
    <w:p w:rsidR="00CC4CF9" w:rsidRPr="00061AB7" w:rsidRDefault="00CC4CF9">
      <w:pPr>
        <w:pStyle w:val="ConsPlusCell"/>
        <w:jc w:val="both"/>
      </w:pPr>
      <w:r w:rsidRPr="00061AB7">
        <w:t>34 5540     0     Электрооборудование для магистральных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пассажирских тепловозов /</w:t>
      </w:r>
    </w:p>
    <w:p w:rsidR="00CC4CF9" w:rsidRPr="00061AB7" w:rsidRDefault="00CC4CF9">
      <w:pPr>
        <w:pStyle w:val="ConsPlusCell"/>
        <w:jc w:val="both"/>
      </w:pPr>
      <w:r w:rsidRPr="00061AB7">
        <w:t>34 5541     6     - с электропередачей постоянного тока</w:t>
      </w:r>
    </w:p>
    <w:p w:rsidR="00CC4CF9" w:rsidRPr="00061AB7" w:rsidRDefault="00CC4CF9">
      <w:pPr>
        <w:pStyle w:val="ConsPlusCell"/>
        <w:jc w:val="both"/>
      </w:pPr>
      <w:r w:rsidRPr="00061AB7">
        <w:t>34 5542     1     - с электропередачей переменно-постоянного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тока</w:t>
      </w:r>
    </w:p>
    <w:p w:rsidR="00CC4CF9" w:rsidRPr="00061AB7" w:rsidRDefault="00CC4CF9">
      <w:pPr>
        <w:pStyle w:val="ConsPlusCell"/>
        <w:jc w:val="both"/>
      </w:pPr>
      <w:r w:rsidRPr="00061AB7">
        <w:t>34 5550     5     Электрооборудование для маневровых тепловозов /</w:t>
      </w:r>
    </w:p>
    <w:p w:rsidR="00CC4CF9" w:rsidRPr="00061AB7" w:rsidRDefault="00CC4CF9">
      <w:pPr>
        <w:pStyle w:val="ConsPlusCell"/>
        <w:jc w:val="both"/>
      </w:pPr>
      <w:r w:rsidRPr="00061AB7">
        <w:t>34 5551     0     - с электропередачей постоянного тока</w:t>
      </w:r>
    </w:p>
    <w:p w:rsidR="00CC4CF9" w:rsidRPr="00061AB7" w:rsidRDefault="00CC4CF9">
      <w:pPr>
        <w:pStyle w:val="ConsPlusCell"/>
        <w:jc w:val="both"/>
      </w:pPr>
      <w:r w:rsidRPr="00061AB7">
        <w:t>34 5552     6     - с электропередачей переменно-постоянного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тока</w:t>
      </w:r>
    </w:p>
    <w:p w:rsidR="00CC4CF9" w:rsidRPr="00061AB7" w:rsidRDefault="00CC4CF9">
      <w:pPr>
        <w:pStyle w:val="ConsPlusCell"/>
        <w:jc w:val="both"/>
      </w:pPr>
      <w:r w:rsidRPr="00061AB7">
        <w:t>34 5558     9     Электроаппаратура</w:t>
      </w:r>
    </w:p>
    <w:p w:rsidR="00CC4CF9" w:rsidRPr="00061AB7" w:rsidRDefault="00CC4CF9">
      <w:pPr>
        <w:pStyle w:val="ConsPlusCell"/>
        <w:jc w:val="both"/>
      </w:pPr>
      <w:r w:rsidRPr="00061AB7">
        <w:t>34 5590     3     Запасные части и принадлежности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электрооборудования для тепловозов (без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генераторов)</w:t>
      </w:r>
    </w:p>
    <w:p w:rsidR="00CC4CF9" w:rsidRPr="00061AB7" w:rsidRDefault="00CC4CF9">
      <w:pPr>
        <w:pStyle w:val="ConsPlusCell"/>
        <w:jc w:val="both"/>
      </w:pPr>
      <w:r w:rsidRPr="00061AB7">
        <w:t>34 5600     6     Электрооборудование магистральных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железнодорожных вагонов, городского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пригородного электротранспорта</w:t>
      </w:r>
    </w:p>
    <w:p w:rsidR="00CC4CF9" w:rsidRPr="00061AB7" w:rsidRDefault="00CC4CF9">
      <w:pPr>
        <w:pStyle w:val="ConsPlusCell"/>
        <w:jc w:val="both"/>
      </w:pPr>
      <w:r w:rsidRPr="00061AB7">
        <w:t>34 5650     9     Электрооборудование для / магистральных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железнодорожных вагонов</w:t>
      </w:r>
    </w:p>
    <w:p w:rsidR="00CC4CF9" w:rsidRPr="00061AB7" w:rsidRDefault="00CC4CF9">
      <w:pPr>
        <w:pStyle w:val="ConsPlusCell"/>
        <w:jc w:val="both"/>
      </w:pPr>
      <w:r w:rsidRPr="00061AB7">
        <w:t>34 5651     4     - вагонов пассажирских</w:t>
      </w:r>
    </w:p>
    <w:p w:rsidR="00CC4CF9" w:rsidRPr="00061AB7" w:rsidRDefault="00CC4CF9">
      <w:pPr>
        <w:pStyle w:val="ConsPlusCell"/>
        <w:jc w:val="both"/>
      </w:pPr>
      <w:r w:rsidRPr="00061AB7">
        <w:t>34 5652     5     - вагонов грузовых</w:t>
      </w:r>
    </w:p>
    <w:p w:rsidR="00CC4CF9" w:rsidRPr="00061AB7" w:rsidRDefault="00CC4CF9">
      <w:pPr>
        <w:pStyle w:val="ConsPlusCell"/>
        <w:jc w:val="both"/>
      </w:pPr>
      <w:r w:rsidRPr="00061AB7">
        <w:t>34 5653     5     - вагонов рефрижераторных</w:t>
      </w:r>
    </w:p>
    <w:p w:rsidR="00CC4CF9" w:rsidRPr="00061AB7" w:rsidRDefault="00CC4CF9">
      <w:pPr>
        <w:pStyle w:val="ConsPlusCell"/>
        <w:jc w:val="both"/>
      </w:pPr>
      <w:r w:rsidRPr="00061AB7">
        <w:t>34 5660     3     Электрооборудование для / пригородных поездов</w:t>
      </w:r>
    </w:p>
    <w:p w:rsidR="00CC4CF9" w:rsidRPr="00061AB7" w:rsidRDefault="00CC4CF9">
      <w:pPr>
        <w:pStyle w:val="ConsPlusCell"/>
        <w:jc w:val="both"/>
      </w:pPr>
      <w:r w:rsidRPr="00061AB7">
        <w:t>34 5661     9     - вагонов моторных</w:t>
      </w:r>
    </w:p>
    <w:p w:rsidR="00CC4CF9" w:rsidRPr="00061AB7" w:rsidRDefault="00CC4CF9">
      <w:pPr>
        <w:pStyle w:val="ConsPlusCell"/>
        <w:jc w:val="both"/>
      </w:pPr>
      <w:r w:rsidRPr="00061AB7">
        <w:t>34 5662     4     - вагонов головных</w:t>
      </w:r>
    </w:p>
    <w:p w:rsidR="00CC4CF9" w:rsidRPr="00061AB7" w:rsidRDefault="00CC4CF9">
      <w:pPr>
        <w:pStyle w:val="ConsPlusCell"/>
        <w:jc w:val="both"/>
      </w:pPr>
      <w:r w:rsidRPr="00061AB7">
        <w:t>34 5663     9     - вагонов прицепных</w:t>
      </w:r>
    </w:p>
    <w:p w:rsidR="00CC4CF9" w:rsidRPr="00061AB7" w:rsidRDefault="00CC4CF9">
      <w:pPr>
        <w:pStyle w:val="ConsPlusCell"/>
        <w:jc w:val="both"/>
      </w:pPr>
      <w:r w:rsidRPr="00061AB7">
        <w:t>34 5670     8     Электрооборудование для / городского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электротранспорта</w:t>
      </w:r>
    </w:p>
    <w:p w:rsidR="00CC4CF9" w:rsidRPr="00061AB7" w:rsidRDefault="00CC4CF9">
      <w:pPr>
        <w:pStyle w:val="ConsPlusCell"/>
        <w:jc w:val="both"/>
      </w:pPr>
      <w:r w:rsidRPr="00061AB7">
        <w:t>34 5671     3     - вагонов метрополитена</w:t>
      </w:r>
    </w:p>
    <w:p w:rsidR="00CC4CF9" w:rsidRPr="00061AB7" w:rsidRDefault="00CC4CF9">
      <w:pPr>
        <w:pStyle w:val="ConsPlusCell"/>
        <w:jc w:val="both"/>
      </w:pPr>
      <w:r w:rsidRPr="00061AB7">
        <w:t>34 5672     9     - вагонов трамвая</w:t>
      </w:r>
    </w:p>
    <w:p w:rsidR="00CC4CF9" w:rsidRPr="00061AB7" w:rsidRDefault="00CC4CF9">
      <w:pPr>
        <w:pStyle w:val="ConsPlusCell"/>
        <w:jc w:val="both"/>
      </w:pPr>
      <w:r w:rsidRPr="00061AB7">
        <w:t>34 5673     4     - троллейбуса</w:t>
      </w:r>
    </w:p>
    <w:p w:rsidR="00CC4CF9" w:rsidRPr="00061AB7" w:rsidRDefault="00CC4CF9">
      <w:pPr>
        <w:pStyle w:val="ConsPlusCell"/>
        <w:jc w:val="both"/>
      </w:pPr>
      <w:r w:rsidRPr="00061AB7">
        <w:t>34 5680     2     Электрооборудование для освещения поездов</w:t>
      </w:r>
    </w:p>
    <w:p w:rsidR="00CC4CF9" w:rsidRPr="00061AB7" w:rsidRDefault="00CC4CF9">
      <w:pPr>
        <w:pStyle w:val="ConsPlusCell"/>
        <w:jc w:val="both"/>
      </w:pPr>
      <w:r w:rsidRPr="00061AB7">
        <w:t>34 5690     7     Электрооборудование тяговое для / автомобилей,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автопоездов, тракторов</w:t>
      </w:r>
    </w:p>
    <w:p w:rsidR="00CC4CF9" w:rsidRPr="00061AB7" w:rsidRDefault="00CC4CF9">
      <w:pPr>
        <w:pStyle w:val="ConsPlusCell"/>
        <w:jc w:val="both"/>
      </w:pPr>
      <w:r w:rsidRPr="00061AB7">
        <w:t>34 5691     2     - автомобилей</w:t>
      </w:r>
    </w:p>
    <w:p w:rsidR="00CC4CF9" w:rsidRPr="00061AB7" w:rsidRDefault="00CC4CF9">
      <w:pPr>
        <w:pStyle w:val="ConsPlusCell"/>
        <w:jc w:val="both"/>
      </w:pPr>
      <w:r w:rsidRPr="00061AB7">
        <w:t>34 5692     8     - автопоездов</w:t>
      </w:r>
    </w:p>
    <w:p w:rsidR="00CC4CF9" w:rsidRPr="00061AB7" w:rsidRDefault="00CC4CF9">
      <w:pPr>
        <w:pStyle w:val="ConsPlusCell"/>
        <w:jc w:val="both"/>
      </w:pPr>
      <w:r w:rsidRPr="00061AB7">
        <w:t>34 5693     3     - тракторов</w:t>
      </w:r>
    </w:p>
    <w:p w:rsidR="00CC4CF9" w:rsidRPr="00061AB7" w:rsidRDefault="00CC4CF9">
      <w:pPr>
        <w:pStyle w:val="ConsPlusCell"/>
        <w:jc w:val="both"/>
      </w:pPr>
      <w:r w:rsidRPr="00061AB7">
        <w:t>34 5700     4     Аппаратура, специально спроектированная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электровозов, тепловозов и газотурбовозов</w:t>
      </w:r>
    </w:p>
    <w:p w:rsidR="00CC4CF9" w:rsidRPr="00061AB7" w:rsidRDefault="00CC4CF9">
      <w:pPr>
        <w:pStyle w:val="ConsPlusCell"/>
        <w:jc w:val="both"/>
      </w:pPr>
      <w:r w:rsidRPr="00061AB7">
        <w:t>34 5710     4     Аппараты низкого напряжения, специально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спроектированные для электровозов</w:t>
      </w:r>
    </w:p>
    <w:p w:rsidR="00CC4CF9" w:rsidRPr="00061AB7" w:rsidRDefault="00CC4CF9">
      <w:pPr>
        <w:pStyle w:val="ConsPlusCell"/>
        <w:jc w:val="both"/>
      </w:pPr>
      <w:r w:rsidRPr="00061AB7">
        <w:t>34 5720     9     Комплектные устройства управления и защиты,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специально спроектированные для электровозов</w:t>
      </w:r>
    </w:p>
    <w:p w:rsidR="00CC4CF9" w:rsidRPr="00061AB7" w:rsidRDefault="00CC4CF9">
      <w:pPr>
        <w:pStyle w:val="ConsPlusCell"/>
        <w:jc w:val="both"/>
      </w:pPr>
      <w:r w:rsidRPr="00061AB7">
        <w:t>34 5730     3     Аппараты низкого напряжения, специально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спроектированные для тепловозов и газотурбовозов</w:t>
      </w:r>
    </w:p>
    <w:p w:rsidR="00CC4CF9" w:rsidRPr="00061AB7" w:rsidRDefault="00CC4CF9">
      <w:pPr>
        <w:pStyle w:val="ConsPlusCell"/>
        <w:jc w:val="both"/>
      </w:pPr>
      <w:r w:rsidRPr="00061AB7">
        <w:t>34 5740     8     Комплектные устройства управления и защиты,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специально спроектированные для тепловозов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газотурбовозов</w:t>
      </w:r>
    </w:p>
    <w:p w:rsidR="00CC4CF9" w:rsidRPr="00061AB7" w:rsidRDefault="00CC4CF9">
      <w:pPr>
        <w:pStyle w:val="ConsPlusCell"/>
        <w:jc w:val="both"/>
      </w:pPr>
      <w:r w:rsidRPr="00061AB7">
        <w:t>34 5790     0     Запасные части и принадлежности аппаратуры,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специально спроектированной для электровозов,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тепловозов</w:t>
      </w:r>
    </w:p>
    <w:p w:rsidR="00CC4CF9" w:rsidRPr="00061AB7" w:rsidRDefault="00CC4CF9">
      <w:pPr>
        <w:pStyle w:val="ConsPlusCell"/>
        <w:jc w:val="both"/>
      </w:pPr>
      <w:r w:rsidRPr="00061AB7">
        <w:t>34 5800     3     Электрооборудование кранов и крановых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механизмов, дизель-электрических тракторов,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троллейвозов и транспортных машин на мотор-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колесах</w:t>
      </w:r>
    </w:p>
    <w:p w:rsidR="00CC4CF9" w:rsidRPr="00061AB7" w:rsidRDefault="00CC4CF9">
      <w:pPr>
        <w:pStyle w:val="ConsPlusCell"/>
        <w:jc w:val="both"/>
      </w:pPr>
      <w:r w:rsidRPr="00061AB7">
        <w:t>34 5810     8     Аппараты низкого напряжения для кранов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механизмов кранового типа</w:t>
      </w:r>
    </w:p>
    <w:p w:rsidR="00CC4CF9" w:rsidRPr="00061AB7" w:rsidRDefault="00CC4CF9">
      <w:pPr>
        <w:pStyle w:val="ConsPlusCell"/>
        <w:jc w:val="both"/>
      </w:pPr>
      <w:r w:rsidRPr="00061AB7">
        <w:t>34 5811     3     Командоконтроллеры и командоаппараты</w:t>
      </w:r>
    </w:p>
    <w:p w:rsidR="00CC4CF9" w:rsidRPr="00061AB7" w:rsidRDefault="00CC4CF9">
      <w:pPr>
        <w:pStyle w:val="ConsPlusCell"/>
        <w:jc w:val="both"/>
      </w:pPr>
      <w:r w:rsidRPr="00061AB7">
        <w:t>34 5812     9     Контроллеры силовые</w:t>
      </w:r>
    </w:p>
    <w:p w:rsidR="00CC4CF9" w:rsidRPr="00061AB7" w:rsidRDefault="00CC4CF9">
      <w:pPr>
        <w:pStyle w:val="ConsPlusCell"/>
        <w:jc w:val="both"/>
      </w:pPr>
      <w:r w:rsidRPr="00061AB7">
        <w:t>34 5813     4     Сопротивления</w:t>
      </w:r>
    </w:p>
    <w:p w:rsidR="00CC4CF9" w:rsidRPr="00061AB7" w:rsidRDefault="00CC4CF9">
      <w:pPr>
        <w:pStyle w:val="ConsPlusCell"/>
        <w:jc w:val="both"/>
      </w:pPr>
      <w:r w:rsidRPr="00061AB7">
        <w:t>34 5814     5     Токоприемники</w:t>
      </w:r>
    </w:p>
    <w:p w:rsidR="00CC4CF9" w:rsidRPr="00061AB7" w:rsidRDefault="00CC4CF9">
      <w:pPr>
        <w:pStyle w:val="ConsPlusCell"/>
        <w:jc w:val="both"/>
      </w:pPr>
      <w:r w:rsidRPr="00061AB7">
        <w:t>34 5815     5     Токоприемники кольцевые</w:t>
      </w:r>
    </w:p>
    <w:p w:rsidR="00CC4CF9" w:rsidRPr="00061AB7" w:rsidRDefault="00CC4CF9">
      <w:pPr>
        <w:pStyle w:val="ConsPlusCell"/>
        <w:jc w:val="both"/>
      </w:pPr>
      <w:r w:rsidRPr="00061AB7">
        <w:t>34 5816     0     Тролледержатели</w:t>
      </w:r>
    </w:p>
    <w:p w:rsidR="00CC4CF9" w:rsidRPr="00061AB7" w:rsidRDefault="00CC4CF9">
      <w:pPr>
        <w:pStyle w:val="ConsPlusCell"/>
        <w:jc w:val="both"/>
      </w:pPr>
      <w:r w:rsidRPr="00061AB7">
        <w:t>34 5817     6     Реле тока максимальные</w:t>
      </w:r>
    </w:p>
    <w:p w:rsidR="00CC4CF9" w:rsidRPr="00061AB7" w:rsidRDefault="00CC4CF9">
      <w:pPr>
        <w:pStyle w:val="ConsPlusCell"/>
        <w:jc w:val="both"/>
      </w:pPr>
      <w:r w:rsidRPr="00061AB7">
        <w:t>34 5818     1     Катушки к тормозам</w:t>
      </w:r>
    </w:p>
    <w:p w:rsidR="00CC4CF9" w:rsidRPr="00061AB7" w:rsidRDefault="00CC4CF9">
      <w:pPr>
        <w:pStyle w:val="ConsPlusCell"/>
        <w:jc w:val="both"/>
      </w:pPr>
      <w:r w:rsidRPr="00061AB7">
        <w:t>34 5819     7     Толкатели</w:t>
      </w:r>
    </w:p>
    <w:p w:rsidR="00CC4CF9" w:rsidRPr="00061AB7" w:rsidRDefault="00CC4CF9">
      <w:pPr>
        <w:pStyle w:val="ConsPlusCell"/>
        <w:jc w:val="both"/>
      </w:pPr>
      <w:r w:rsidRPr="00061AB7">
        <w:t>34 5820     2     Комплектные устройства управления и защиты,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специально спроектированные для кранов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механизмов кранового типа</w:t>
      </w:r>
    </w:p>
    <w:p w:rsidR="00CC4CF9" w:rsidRPr="00061AB7" w:rsidRDefault="00CC4CF9">
      <w:pPr>
        <w:pStyle w:val="ConsPlusCell"/>
        <w:jc w:val="both"/>
      </w:pPr>
      <w:r w:rsidRPr="00061AB7">
        <w:t>34 5821     8     Панели защитные</w:t>
      </w:r>
    </w:p>
    <w:p w:rsidR="00CC4CF9" w:rsidRPr="00061AB7" w:rsidRDefault="00CC4CF9">
      <w:pPr>
        <w:pStyle w:val="ConsPlusCell"/>
        <w:jc w:val="both"/>
      </w:pPr>
      <w:r w:rsidRPr="00061AB7">
        <w:t>34 5822     3     Контроллеры магнитные постоянного тока</w:t>
      </w:r>
    </w:p>
    <w:p w:rsidR="00CC4CF9" w:rsidRPr="00061AB7" w:rsidRDefault="00CC4CF9">
      <w:pPr>
        <w:pStyle w:val="ConsPlusCell"/>
        <w:jc w:val="both"/>
      </w:pPr>
      <w:r w:rsidRPr="00061AB7">
        <w:t>34 5823     9     Шкафы управления</w:t>
      </w:r>
    </w:p>
    <w:p w:rsidR="00CC4CF9" w:rsidRPr="00061AB7" w:rsidRDefault="00CC4CF9">
      <w:pPr>
        <w:pStyle w:val="ConsPlusCell"/>
        <w:jc w:val="both"/>
      </w:pPr>
      <w:r w:rsidRPr="00061AB7">
        <w:t>34 5826     5     Блоки управления</w:t>
      </w:r>
    </w:p>
    <w:p w:rsidR="00CC4CF9" w:rsidRPr="00061AB7" w:rsidRDefault="00CC4CF9">
      <w:pPr>
        <w:pStyle w:val="ConsPlusCell"/>
        <w:jc w:val="both"/>
      </w:pPr>
      <w:r w:rsidRPr="00061AB7">
        <w:t>34 5827     0     Пульты, панели и ящики управления</w:t>
      </w:r>
    </w:p>
    <w:p w:rsidR="00CC4CF9" w:rsidRPr="00061AB7" w:rsidRDefault="00CC4CF9">
      <w:pPr>
        <w:pStyle w:val="ConsPlusCell"/>
        <w:jc w:val="both"/>
      </w:pPr>
      <w:r w:rsidRPr="00061AB7">
        <w:t>34 5828     6     Контроллеры магнитные прочие</w:t>
      </w:r>
    </w:p>
    <w:p w:rsidR="00CC4CF9" w:rsidRPr="00061AB7" w:rsidRDefault="00CC4CF9">
      <w:pPr>
        <w:pStyle w:val="ConsPlusCell"/>
        <w:jc w:val="both"/>
      </w:pPr>
      <w:r w:rsidRPr="00061AB7">
        <w:t>34 5829     1     Комплектные устройства для кранов и механизмов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кранового типа прочие</w:t>
      </w:r>
    </w:p>
    <w:p w:rsidR="00CC4CF9" w:rsidRPr="00061AB7" w:rsidRDefault="00CC4CF9">
      <w:pPr>
        <w:pStyle w:val="ConsPlusCell"/>
        <w:jc w:val="both"/>
      </w:pPr>
      <w:r w:rsidRPr="00061AB7">
        <w:t>34 5830     7     Электромагниты / (грузоподъемные, тормозные,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толкающие и втягивающие)</w:t>
      </w:r>
    </w:p>
    <w:p w:rsidR="00CC4CF9" w:rsidRPr="00061AB7" w:rsidRDefault="00CC4CF9">
      <w:pPr>
        <w:pStyle w:val="ConsPlusCell"/>
        <w:jc w:val="both"/>
      </w:pPr>
      <w:r w:rsidRPr="00061AB7">
        <w:t>34 5831     2     - грузоподъемные</w:t>
      </w:r>
    </w:p>
    <w:p w:rsidR="00CC4CF9" w:rsidRPr="00061AB7" w:rsidRDefault="00CC4CF9">
      <w:pPr>
        <w:pStyle w:val="ConsPlusCell"/>
        <w:jc w:val="both"/>
      </w:pPr>
      <w:r w:rsidRPr="00061AB7">
        <w:t>34 5832     8     - тормозные, толкающие и втягивающие</w:t>
      </w:r>
    </w:p>
    <w:p w:rsidR="00CC4CF9" w:rsidRPr="00061AB7" w:rsidRDefault="00CC4CF9">
      <w:pPr>
        <w:pStyle w:val="ConsPlusCell"/>
        <w:jc w:val="both"/>
      </w:pPr>
      <w:r w:rsidRPr="00061AB7">
        <w:t>34 5840     1     Аппараты низкого напряжения и комплектные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устройства управления и защиты для кранов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механизмов кранового типа водозащищенные</w:t>
      </w:r>
    </w:p>
    <w:p w:rsidR="00CC4CF9" w:rsidRPr="00061AB7" w:rsidRDefault="00CC4CF9">
      <w:pPr>
        <w:pStyle w:val="ConsPlusCell"/>
        <w:jc w:val="both"/>
      </w:pPr>
      <w:r w:rsidRPr="00061AB7">
        <w:t>34 5841     7     Контроллеры силовые</w:t>
      </w:r>
    </w:p>
    <w:p w:rsidR="00CC4CF9" w:rsidRPr="00061AB7" w:rsidRDefault="00CC4CF9">
      <w:pPr>
        <w:pStyle w:val="ConsPlusCell"/>
        <w:jc w:val="both"/>
      </w:pPr>
      <w:r w:rsidRPr="00061AB7">
        <w:t>34 5842     2     Сопротивления</w:t>
      </w:r>
    </w:p>
    <w:p w:rsidR="00CC4CF9" w:rsidRPr="00061AB7" w:rsidRDefault="00CC4CF9">
      <w:pPr>
        <w:pStyle w:val="ConsPlusCell"/>
        <w:jc w:val="both"/>
      </w:pPr>
      <w:r w:rsidRPr="00061AB7">
        <w:t>34 5843     8     Контакторы электромагнитные</w:t>
      </w:r>
    </w:p>
    <w:p w:rsidR="00CC4CF9" w:rsidRPr="00061AB7" w:rsidRDefault="00CC4CF9">
      <w:pPr>
        <w:pStyle w:val="ConsPlusCell"/>
        <w:jc w:val="both"/>
      </w:pPr>
      <w:r w:rsidRPr="00061AB7">
        <w:t>34 5844     3     Выключатели</w:t>
      </w:r>
    </w:p>
    <w:p w:rsidR="00CC4CF9" w:rsidRPr="00061AB7" w:rsidRDefault="00CC4CF9">
      <w:pPr>
        <w:pStyle w:val="ConsPlusCell"/>
        <w:jc w:val="both"/>
      </w:pPr>
      <w:r w:rsidRPr="00061AB7">
        <w:t>34 5846     4     Командоконтроллеры</w:t>
      </w:r>
    </w:p>
    <w:p w:rsidR="00CC4CF9" w:rsidRPr="00061AB7" w:rsidRDefault="00CC4CF9">
      <w:pPr>
        <w:pStyle w:val="ConsPlusCell"/>
        <w:jc w:val="both"/>
      </w:pPr>
      <w:r w:rsidRPr="00061AB7">
        <w:t>34 5847     6     Контроллеры магнитные переменного тока</w:t>
      </w:r>
    </w:p>
    <w:p w:rsidR="00CC4CF9" w:rsidRPr="00061AB7" w:rsidRDefault="00CC4CF9">
      <w:pPr>
        <w:pStyle w:val="ConsPlusCell"/>
        <w:jc w:val="both"/>
      </w:pPr>
      <w:r w:rsidRPr="00061AB7">
        <w:t>34 5848     5     Контроллеры магнитные постоянного тока</w:t>
      </w:r>
    </w:p>
    <w:p w:rsidR="00CC4CF9" w:rsidRPr="00061AB7" w:rsidRDefault="00CC4CF9">
      <w:pPr>
        <w:pStyle w:val="ConsPlusCell"/>
        <w:jc w:val="both"/>
      </w:pPr>
      <w:r w:rsidRPr="00061AB7">
        <w:t>34 5849     0     Электромагниты</w:t>
      </w:r>
    </w:p>
    <w:p w:rsidR="00CC4CF9" w:rsidRPr="00061AB7" w:rsidRDefault="00CC4CF9">
      <w:pPr>
        <w:pStyle w:val="ConsPlusCell"/>
        <w:jc w:val="both"/>
      </w:pPr>
      <w:r w:rsidRPr="00061AB7">
        <w:t>34 5850     6     Аппараты низкого напряжения, специально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спроектированные для кранов и механизмов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кранового типа прочие</w:t>
      </w:r>
    </w:p>
    <w:p w:rsidR="00CC4CF9" w:rsidRPr="00061AB7" w:rsidRDefault="00CC4CF9">
      <w:pPr>
        <w:pStyle w:val="ConsPlusCell"/>
        <w:jc w:val="both"/>
      </w:pPr>
      <w:r w:rsidRPr="00061AB7">
        <w:t>34 5851     1     Выключатели</w:t>
      </w:r>
    </w:p>
    <w:p w:rsidR="00CC4CF9" w:rsidRPr="00061AB7" w:rsidRDefault="00CC4CF9">
      <w:pPr>
        <w:pStyle w:val="ConsPlusCell"/>
        <w:jc w:val="both"/>
      </w:pPr>
      <w:r w:rsidRPr="00061AB7">
        <w:t>34 5852     7     Контакторы электромагнитные</w:t>
      </w:r>
    </w:p>
    <w:p w:rsidR="00CC4CF9" w:rsidRPr="00061AB7" w:rsidRDefault="00CC4CF9">
      <w:pPr>
        <w:pStyle w:val="ConsPlusCell"/>
        <w:jc w:val="both"/>
      </w:pPr>
      <w:r w:rsidRPr="00061AB7">
        <w:t>34 5853     2     Регуляторы давления</w:t>
      </w:r>
    </w:p>
    <w:p w:rsidR="00CC4CF9" w:rsidRPr="00061AB7" w:rsidRDefault="00CC4CF9">
      <w:pPr>
        <w:pStyle w:val="ConsPlusCell"/>
        <w:jc w:val="both"/>
      </w:pPr>
      <w:r w:rsidRPr="00061AB7">
        <w:t>34 5900     7     Электрооборудование и аппараты низкого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напряжения прочие</w:t>
      </w:r>
    </w:p>
    <w:p w:rsidR="00CC4CF9" w:rsidRPr="00061AB7" w:rsidRDefault="00CC4CF9">
      <w:pPr>
        <w:pStyle w:val="ConsPlusCell"/>
        <w:jc w:val="both"/>
      </w:pPr>
      <w:r w:rsidRPr="00061AB7">
        <w:t>34 5910     1     Аппаратура пускорегулирующая /</w:t>
      </w:r>
    </w:p>
    <w:p w:rsidR="00CC4CF9" w:rsidRPr="00061AB7" w:rsidRDefault="00CC4CF9">
      <w:pPr>
        <w:pStyle w:val="ConsPlusCell"/>
        <w:jc w:val="both"/>
      </w:pPr>
      <w:r w:rsidRPr="00061AB7">
        <w:t>34 5911     7     - для дизелей</w:t>
      </w:r>
    </w:p>
    <w:p w:rsidR="00CC4CF9" w:rsidRPr="00061AB7" w:rsidRDefault="00CC4CF9">
      <w:pPr>
        <w:pStyle w:val="ConsPlusCell"/>
        <w:jc w:val="both"/>
      </w:pPr>
      <w:r w:rsidRPr="00061AB7">
        <w:t>34 5920     6     Аппараты низкого напряжения и комплектные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устройства управления / городского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пригородного электротранспорта</w:t>
      </w:r>
    </w:p>
    <w:p w:rsidR="00CC4CF9" w:rsidRPr="00061AB7" w:rsidRDefault="00CC4CF9">
      <w:pPr>
        <w:pStyle w:val="ConsPlusCell"/>
        <w:jc w:val="both"/>
      </w:pPr>
      <w:r w:rsidRPr="00061AB7">
        <w:t>34 5921     1     - для пригородных поездов</w:t>
      </w:r>
    </w:p>
    <w:p w:rsidR="00CC4CF9" w:rsidRPr="00061AB7" w:rsidRDefault="00CC4CF9">
      <w:pPr>
        <w:pStyle w:val="ConsPlusCell"/>
        <w:jc w:val="both"/>
      </w:pPr>
      <w:r w:rsidRPr="00061AB7">
        <w:t>34 5922     7     - для городского электротранспорта</w:t>
      </w:r>
    </w:p>
    <w:p w:rsidR="00CC4CF9" w:rsidRPr="00061AB7" w:rsidRDefault="00CC4CF9">
      <w:pPr>
        <w:pStyle w:val="ConsPlusCell"/>
        <w:jc w:val="both"/>
      </w:pPr>
      <w:r w:rsidRPr="00061AB7">
        <w:t>34 5990     8     Запасные части и принадлежности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электрооборудования и аппаратов низкого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напряжения прочих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34 6000     7     Оборудование светотехническое и изделия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электроустановочные. Лампы электрические.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Изделия культурно-бытового назначения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хозяйственного обихода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34 6100     0     Оборудование светотехническое</w:t>
      </w:r>
    </w:p>
    <w:p w:rsidR="00CC4CF9" w:rsidRPr="00061AB7" w:rsidRDefault="00CC4CF9">
      <w:pPr>
        <w:pStyle w:val="ConsPlusCell"/>
        <w:jc w:val="both"/>
      </w:pPr>
      <w:r w:rsidRPr="00061AB7">
        <w:t>(код  34 6100  введен  Изменением N 14/98 ОКП;  в  ред.  Изменения</w:t>
      </w:r>
    </w:p>
    <w:p w:rsidR="00CC4CF9" w:rsidRPr="00061AB7" w:rsidRDefault="00CC4CF9">
      <w:pPr>
        <w:pStyle w:val="ConsPlusCell"/>
        <w:jc w:val="both"/>
      </w:pPr>
      <w:r w:rsidRPr="00061AB7">
        <w:t>N 39/2001 ОКП)</w:t>
      </w:r>
    </w:p>
    <w:p w:rsidR="00CC4CF9" w:rsidRPr="00061AB7" w:rsidRDefault="00CC4CF9">
      <w:pPr>
        <w:pStyle w:val="ConsPlusCell"/>
        <w:jc w:val="both"/>
      </w:pPr>
      <w:r w:rsidRPr="00061AB7">
        <w:t>Код 34 6110 исключен. - Изменение N 14/98 ОКП</w:t>
      </w:r>
    </w:p>
    <w:p w:rsidR="00CC4CF9" w:rsidRPr="00061AB7" w:rsidRDefault="00CC4CF9">
      <w:pPr>
        <w:pStyle w:val="ConsPlusCell"/>
        <w:jc w:val="both"/>
      </w:pPr>
      <w:r w:rsidRPr="00061AB7">
        <w:t>34 6120     9     Арматура наружного освещения. Гирлянды световые,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иллюминационные и декоративные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N 39/2001 ОКП)</w:t>
      </w:r>
    </w:p>
    <w:p w:rsidR="00CC4CF9" w:rsidRPr="00061AB7" w:rsidRDefault="00CC4CF9">
      <w:pPr>
        <w:pStyle w:val="ConsPlusCell"/>
        <w:jc w:val="both"/>
      </w:pPr>
      <w:r w:rsidRPr="00061AB7">
        <w:t>34 6129     9     Гирлянды световые, иллюминационные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декоративные</w:t>
      </w:r>
    </w:p>
    <w:p w:rsidR="00CC4CF9" w:rsidRPr="00061AB7" w:rsidRDefault="00CC4CF9">
      <w:pPr>
        <w:pStyle w:val="ConsPlusCell"/>
        <w:jc w:val="both"/>
      </w:pPr>
      <w:r w:rsidRPr="00061AB7">
        <w:t>(код 34 6129 введен Изменением N 39/2001 ОКП)</w:t>
      </w:r>
    </w:p>
    <w:p w:rsidR="00CC4CF9" w:rsidRPr="00061AB7" w:rsidRDefault="00CC4CF9">
      <w:pPr>
        <w:pStyle w:val="ConsPlusCell"/>
        <w:jc w:val="both"/>
      </w:pPr>
      <w:r w:rsidRPr="00061AB7">
        <w:t>34 6130     4     Прожекторы</w:t>
      </w:r>
    </w:p>
    <w:p w:rsidR="00CC4CF9" w:rsidRPr="00061AB7" w:rsidRDefault="00CC4CF9">
      <w:pPr>
        <w:pStyle w:val="ConsPlusCell"/>
        <w:jc w:val="both"/>
      </w:pPr>
      <w:r w:rsidRPr="00061AB7">
        <w:t>34 6140     9     Арматура осветительная транспортных средств</w:t>
      </w:r>
    </w:p>
    <w:p w:rsidR="00CC4CF9" w:rsidRPr="00061AB7" w:rsidRDefault="00CC4CF9">
      <w:pPr>
        <w:pStyle w:val="ConsPlusCell"/>
        <w:jc w:val="both"/>
      </w:pPr>
      <w:r w:rsidRPr="00061AB7">
        <w:t>34 6150     3     Арматура осветительная бытовая для ламп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накаливания</w:t>
      </w:r>
    </w:p>
    <w:p w:rsidR="00CC4CF9" w:rsidRPr="00061AB7" w:rsidRDefault="00CC4CF9">
      <w:pPr>
        <w:pStyle w:val="ConsPlusCell"/>
        <w:jc w:val="both"/>
      </w:pPr>
      <w:r w:rsidRPr="00061AB7">
        <w:t>34 6151     5     Арматура осветительная бытовая для люминесцентных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ламп, предназначенная для использования в детских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помещениях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34 6160     8     Арматура осветительная бытовая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люминесцентных ламп</w:t>
      </w:r>
    </w:p>
    <w:p w:rsidR="00CC4CF9" w:rsidRPr="00061AB7" w:rsidRDefault="00CC4CF9">
      <w:pPr>
        <w:pStyle w:val="ConsPlusCell"/>
        <w:jc w:val="both"/>
      </w:pPr>
      <w:r w:rsidRPr="00061AB7">
        <w:t>34 6161     1     Арматура осветительная бытовая для ламп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накаливания, предназначенная для использования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детских помещениях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34 6170     2     Аппараты пускорегулирующие</w:t>
      </w:r>
    </w:p>
    <w:p w:rsidR="00CC4CF9" w:rsidRPr="00061AB7" w:rsidRDefault="00CC4CF9">
      <w:pPr>
        <w:pStyle w:val="ConsPlusCell"/>
        <w:jc w:val="both"/>
      </w:pPr>
      <w:r w:rsidRPr="00061AB7">
        <w:t>34 6180     7     Арматура светосигнальная</w:t>
      </w:r>
    </w:p>
    <w:p w:rsidR="00CC4CF9" w:rsidRPr="00061AB7" w:rsidRDefault="00CC4CF9">
      <w:pPr>
        <w:pStyle w:val="ConsPlusCell"/>
        <w:jc w:val="both"/>
      </w:pPr>
      <w:r w:rsidRPr="00061AB7">
        <w:t>34 6400     1     Изделия электроустановочные</w:t>
      </w:r>
    </w:p>
    <w:p w:rsidR="00CC4CF9" w:rsidRPr="00061AB7" w:rsidRDefault="00CC4CF9">
      <w:pPr>
        <w:pStyle w:val="ConsPlusCell"/>
        <w:jc w:val="both"/>
      </w:pPr>
      <w:r w:rsidRPr="00061AB7">
        <w:t>34 6410     6     Патроны /</w:t>
      </w:r>
    </w:p>
    <w:p w:rsidR="00CC4CF9" w:rsidRPr="00061AB7" w:rsidRDefault="00CC4CF9">
      <w:pPr>
        <w:pStyle w:val="ConsPlusCell"/>
        <w:jc w:val="both"/>
      </w:pPr>
      <w:r w:rsidRPr="00061AB7">
        <w:t>34 6411     1     - резьбовые для ламп накаливания и дуговых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ртутных ламп</w:t>
      </w:r>
    </w:p>
    <w:p w:rsidR="00CC4CF9" w:rsidRPr="00061AB7" w:rsidRDefault="00CC4CF9">
      <w:pPr>
        <w:pStyle w:val="ConsPlusCell"/>
        <w:jc w:val="both"/>
      </w:pPr>
      <w:r w:rsidRPr="00061AB7">
        <w:t>34 6412     7     - штифтовые для ламп накаливания</w:t>
      </w:r>
    </w:p>
    <w:p w:rsidR="00CC4CF9" w:rsidRPr="00061AB7" w:rsidRDefault="00CC4CF9">
      <w:pPr>
        <w:pStyle w:val="ConsPlusCell"/>
        <w:jc w:val="both"/>
      </w:pPr>
      <w:r w:rsidRPr="00061AB7">
        <w:t>34 6413     2     - для люминесцентных ламп нормального исполнения</w:t>
      </w:r>
    </w:p>
    <w:p w:rsidR="00CC4CF9" w:rsidRPr="00061AB7" w:rsidRDefault="00CC4CF9">
      <w:pPr>
        <w:pStyle w:val="ConsPlusCell"/>
        <w:jc w:val="both"/>
      </w:pPr>
      <w:r w:rsidRPr="00061AB7">
        <w:t>34 6414     8     - для люминесцентных ламп брызгозащищенные</w:t>
      </w:r>
    </w:p>
    <w:p w:rsidR="00CC4CF9" w:rsidRPr="00061AB7" w:rsidRDefault="00CC4CF9">
      <w:pPr>
        <w:pStyle w:val="ConsPlusCell"/>
        <w:jc w:val="both"/>
      </w:pPr>
      <w:r w:rsidRPr="00061AB7">
        <w:t>34 6415     3     - комбинированные</w:t>
      </w:r>
    </w:p>
    <w:p w:rsidR="00CC4CF9" w:rsidRPr="00061AB7" w:rsidRDefault="00CC4CF9">
      <w:pPr>
        <w:pStyle w:val="ConsPlusCell"/>
        <w:jc w:val="both"/>
      </w:pPr>
      <w:r w:rsidRPr="00061AB7">
        <w:t>34 6416     9     - для стартеров</w:t>
      </w:r>
    </w:p>
    <w:p w:rsidR="00CC4CF9" w:rsidRPr="00061AB7" w:rsidRDefault="00CC4CF9">
      <w:pPr>
        <w:pStyle w:val="ConsPlusCell"/>
        <w:jc w:val="both"/>
      </w:pPr>
      <w:r w:rsidRPr="00061AB7">
        <w:t>34 6419     5     - прочие</w:t>
      </w:r>
    </w:p>
    <w:p w:rsidR="00CC4CF9" w:rsidRPr="00061AB7" w:rsidRDefault="00CC4CF9">
      <w:pPr>
        <w:pStyle w:val="ConsPlusCell"/>
        <w:jc w:val="both"/>
      </w:pPr>
      <w:r w:rsidRPr="00061AB7">
        <w:t>34 6420     0     Выключатели, переключатели / регуляторы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освещения. Кнопки звонковые</w:t>
      </w:r>
    </w:p>
    <w:p w:rsidR="00CC4CF9" w:rsidRPr="00061AB7" w:rsidRDefault="00CC4CF9">
      <w:pPr>
        <w:pStyle w:val="ConsPlusCell"/>
        <w:jc w:val="both"/>
      </w:pPr>
      <w:r w:rsidRPr="00061AB7">
        <w:t>34 6421     6     - для открытой установки</w:t>
      </w:r>
    </w:p>
    <w:p w:rsidR="00CC4CF9" w:rsidRPr="00061AB7" w:rsidRDefault="00CC4CF9">
      <w:pPr>
        <w:pStyle w:val="ConsPlusCell"/>
        <w:jc w:val="both"/>
      </w:pPr>
      <w:r w:rsidRPr="00061AB7">
        <w:t>34 6422     1     - для скрытой установки</w:t>
      </w:r>
    </w:p>
    <w:p w:rsidR="00CC4CF9" w:rsidRPr="00061AB7" w:rsidRDefault="00CC4CF9">
      <w:pPr>
        <w:pStyle w:val="ConsPlusCell"/>
        <w:jc w:val="both"/>
      </w:pPr>
      <w:r w:rsidRPr="00061AB7">
        <w:t>34 6423     7     - сдвоенные</w:t>
      </w:r>
    </w:p>
    <w:p w:rsidR="00CC4CF9" w:rsidRPr="00061AB7" w:rsidRDefault="00CC4CF9">
      <w:pPr>
        <w:pStyle w:val="ConsPlusCell"/>
        <w:jc w:val="both"/>
      </w:pPr>
      <w:r w:rsidRPr="00061AB7">
        <w:t>34 6424     2     - малогабаритные</w:t>
      </w:r>
    </w:p>
    <w:p w:rsidR="00CC4CF9" w:rsidRPr="00061AB7" w:rsidRDefault="00CC4CF9">
      <w:pPr>
        <w:pStyle w:val="ConsPlusCell"/>
        <w:jc w:val="both"/>
      </w:pPr>
      <w:r w:rsidRPr="00061AB7">
        <w:t>34 6426     3     - брызгозащищенные</w:t>
      </w:r>
    </w:p>
    <w:p w:rsidR="00CC4CF9" w:rsidRPr="00061AB7" w:rsidRDefault="00CC4CF9">
      <w:pPr>
        <w:pStyle w:val="ConsPlusCell"/>
        <w:jc w:val="both"/>
      </w:pPr>
      <w:r w:rsidRPr="00061AB7">
        <w:t>34 6427     9     - в морском исполнении</w:t>
      </w:r>
    </w:p>
    <w:p w:rsidR="00CC4CF9" w:rsidRPr="00061AB7" w:rsidRDefault="00CC4CF9">
      <w:pPr>
        <w:pStyle w:val="ConsPlusCell"/>
        <w:jc w:val="both"/>
      </w:pPr>
      <w:r w:rsidRPr="00061AB7">
        <w:t>34 6428     4     Регуляторы освещения</w:t>
      </w:r>
    </w:p>
    <w:p w:rsidR="00CC4CF9" w:rsidRPr="00061AB7" w:rsidRDefault="00CC4CF9">
      <w:pPr>
        <w:pStyle w:val="ConsPlusCell"/>
        <w:jc w:val="both"/>
      </w:pPr>
      <w:r w:rsidRPr="00061AB7">
        <w:t>34 6429     0     Кнопки звонковые</w:t>
      </w:r>
    </w:p>
    <w:p w:rsidR="00CC4CF9" w:rsidRPr="00061AB7" w:rsidRDefault="00CC4CF9">
      <w:pPr>
        <w:pStyle w:val="ConsPlusCell"/>
        <w:jc w:val="both"/>
      </w:pPr>
      <w:r w:rsidRPr="00061AB7">
        <w:t>34 6430     5     Соединения штепсельные двухполюсные с плоскими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контактами / (вилки, розетки и др.)</w:t>
      </w:r>
    </w:p>
    <w:p w:rsidR="00CC4CF9" w:rsidRPr="00061AB7" w:rsidRDefault="00CC4CF9">
      <w:pPr>
        <w:pStyle w:val="ConsPlusCell"/>
        <w:jc w:val="both"/>
      </w:pPr>
      <w:r w:rsidRPr="00061AB7">
        <w:t>34 6431     0     - заземляющими</w:t>
      </w:r>
    </w:p>
    <w:p w:rsidR="00CC4CF9" w:rsidRPr="00061AB7" w:rsidRDefault="00CC4CF9">
      <w:pPr>
        <w:pStyle w:val="ConsPlusCell"/>
        <w:jc w:val="both"/>
      </w:pPr>
      <w:r w:rsidRPr="00061AB7">
        <w:t>34 6432     6     - для открытой установки</w:t>
      </w:r>
    </w:p>
    <w:p w:rsidR="00CC4CF9" w:rsidRPr="00061AB7" w:rsidRDefault="00CC4CF9">
      <w:pPr>
        <w:pStyle w:val="ConsPlusCell"/>
        <w:jc w:val="both"/>
      </w:pPr>
      <w:r w:rsidRPr="00061AB7">
        <w:t>34 6433     1     - для скрытой установки</w:t>
      </w:r>
    </w:p>
    <w:p w:rsidR="00CC4CF9" w:rsidRPr="00061AB7" w:rsidRDefault="00CC4CF9">
      <w:pPr>
        <w:pStyle w:val="ConsPlusCell"/>
        <w:jc w:val="both"/>
      </w:pPr>
      <w:r w:rsidRPr="00061AB7">
        <w:t>34 6435     2     - для присоединения светильников к сети</w:t>
      </w:r>
    </w:p>
    <w:p w:rsidR="00CC4CF9" w:rsidRPr="00061AB7" w:rsidRDefault="00CC4CF9">
      <w:pPr>
        <w:pStyle w:val="ConsPlusCell"/>
        <w:jc w:val="both"/>
      </w:pPr>
      <w:r w:rsidRPr="00061AB7">
        <w:t>34 6436     8     - брызгозащищенные</w:t>
      </w:r>
    </w:p>
    <w:p w:rsidR="00CC4CF9" w:rsidRPr="00061AB7" w:rsidRDefault="00CC4CF9">
      <w:pPr>
        <w:pStyle w:val="ConsPlusCell"/>
        <w:jc w:val="both"/>
      </w:pPr>
      <w:r w:rsidRPr="00061AB7">
        <w:t>34 6437     3     - пыленепроницаемые</w:t>
      </w:r>
    </w:p>
    <w:p w:rsidR="00CC4CF9" w:rsidRPr="00061AB7" w:rsidRDefault="00CC4CF9">
      <w:pPr>
        <w:pStyle w:val="ConsPlusCell"/>
        <w:jc w:val="both"/>
      </w:pPr>
      <w:r w:rsidRPr="00061AB7">
        <w:t>34 6439     4     - прочие</w:t>
      </w:r>
    </w:p>
    <w:p w:rsidR="00CC4CF9" w:rsidRPr="00061AB7" w:rsidRDefault="00CC4CF9">
      <w:pPr>
        <w:pStyle w:val="ConsPlusCell"/>
        <w:jc w:val="both"/>
      </w:pPr>
      <w:r w:rsidRPr="00061AB7">
        <w:t>34 6440     8     Соединения  штепсельные двухполюсные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цилиндрическими контактами / (вилки, розетки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др.). Приборные удлинители и разветвители</w:t>
      </w:r>
    </w:p>
    <w:p w:rsidR="00CC4CF9" w:rsidRPr="00061AB7" w:rsidRDefault="00CC4CF9">
      <w:pPr>
        <w:pStyle w:val="ConsPlusCell"/>
        <w:jc w:val="both"/>
      </w:pPr>
      <w:r w:rsidRPr="00061AB7">
        <w:t>34 6441     4     - заземляющими</w:t>
      </w:r>
    </w:p>
    <w:p w:rsidR="00CC4CF9" w:rsidRPr="00061AB7" w:rsidRDefault="00CC4CF9">
      <w:pPr>
        <w:pStyle w:val="ConsPlusCell"/>
        <w:jc w:val="both"/>
      </w:pPr>
      <w:r w:rsidRPr="00061AB7">
        <w:t>34 6442     0     - для открытой установки</w:t>
      </w:r>
    </w:p>
    <w:p w:rsidR="00CC4CF9" w:rsidRPr="00061AB7" w:rsidRDefault="00CC4CF9">
      <w:pPr>
        <w:pStyle w:val="ConsPlusCell"/>
        <w:jc w:val="both"/>
      </w:pPr>
      <w:r w:rsidRPr="00061AB7">
        <w:t>34 6443     6     - для скрытой установки</w:t>
      </w:r>
    </w:p>
    <w:p w:rsidR="00CC4CF9" w:rsidRPr="00061AB7" w:rsidRDefault="00CC4CF9">
      <w:pPr>
        <w:pStyle w:val="ConsPlusCell"/>
        <w:jc w:val="both"/>
      </w:pPr>
      <w:r w:rsidRPr="00061AB7">
        <w:t>34 6445     7     - брызгозащищенные</w:t>
      </w:r>
    </w:p>
    <w:p w:rsidR="00CC4CF9" w:rsidRPr="00061AB7" w:rsidRDefault="00CC4CF9">
      <w:pPr>
        <w:pStyle w:val="ConsPlusCell"/>
        <w:jc w:val="both"/>
      </w:pPr>
      <w:r w:rsidRPr="00061AB7">
        <w:t>34 6449     9     Приборные удлинители и разветвители</w:t>
      </w:r>
    </w:p>
    <w:p w:rsidR="00CC4CF9" w:rsidRPr="00061AB7" w:rsidRDefault="00CC4CF9">
      <w:pPr>
        <w:pStyle w:val="ConsPlusCell"/>
        <w:jc w:val="both"/>
      </w:pPr>
      <w:r w:rsidRPr="00061AB7">
        <w:t>34 6470     3     Изделия и блоки электроустановочные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комбинированные /</w:t>
      </w:r>
    </w:p>
    <w:p w:rsidR="00CC4CF9" w:rsidRPr="00061AB7" w:rsidRDefault="00CC4CF9">
      <w:pPr>
        <w:pStyle w:val="ConsPlusCell"/>
        <w:jc w:val="both"/>
      </w:pPr>
      <w:r w:rsidRPr="00061AB7">
        <w:t>34 6471     9     - для открытой установки</w:t>
      </w:r>
    </w:p>
    <w:p w:rsidR="00CC4CF9" w:rsidRPr="00061AB7" w:rsidRDefault="00CC4CF9">
      <w:pPr>
        <w:pStyle w:val="ConsPlusCell"/>
        <w:jc w:val="both"/>
      </w:pPr>
      <w:r w:rsidRPr="00061AB7">
        <w:t>34 6472     4     - для скрытой установки</w:t>
      </w:r>
    </w:p>
    <w:p w:rsidR="00CC4CF9" w:rsidRPr="00061AB7" w:rsidRDefault="00CC4CF9">
      <w:pPr>
        <w:pStyle w:val="ConsPlusCell"/>
        <w:jc w:val="both"/>
      </w:pPr>
      <w:r w:rsidRPr="00061AB7">
        <w:t>34 6473     2     Изделия для крепления светильников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электроустановочных изделий в помещениях</w:t>
      </w:r>
    </w:p>
    <w:p w:rsidR="00CC4CF9" w:rsidRPr="00061AB7" w:rsidRDefault="00CC4CF9">
      <w:pPr>
        <w:pStyle w:val="ConsPlusCell"/>
        <w:jc w:val="both"/>
      </w:pPr>
      <w:r w:rsidRPr="00061AB7">
        <w:t>34 6474     5     Коробки и ящики для электропроводок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электроустановочных изделий</w:t>
      </w:r>
    </w:p>
    <w:p w:rsidR="00CC4CF9" w:rsidRPr="00061AB7" w:rsidRDefault="00CC4CF9">
      <w:pPr>
        <w:pStyle w:val="ConsPlusCell"/>
        <w:jc w:val="both"/>
      </w:pPr>
      <w:r w:rsidRPr="00061AB7">
        <w:t>34 6480     8     Сборки зажимов / (винтовые и безвинтовые)</w:t>
      </w:r>
    </w:p>
    <w:p w:rsidR="00CC4CF9" w:rsidRPr="00061AB7" w:rsidRDefault="00CC4CF9">
      <w:pPr>
        <w:pStyle w:val="ConsPlusCell"/>
        <w:jc w:val="both"/>
      </w:pPr>
      <w:r w:rsidRPr="00061AB7">
        <w:t>34 6481     3     - для осветительной арматуры</w:t>
      </w:r>
    </w:p>
    <w:p w:rsidR="00CC4CF9" w:rsidRPr="00061AB7" w:rsidRDefault="00CC4CF9">
      <w:pPr>
        <w:pStyle w:val="ConsPlusCell"/>
        <w:jc w:val="both"/>
      </w:pPr>
      <w:r w:rsidRPr="00061AB7">
        <w:t>34 6482     9     - для пускорегулирующей аппаратуры</w:t>
      </w:r>
    </w:p>
    <w:p w:rsidR="00CC4CF9" w:rsidRPr="00061AB7" w:rsidRDefault="00CC4CF9">
      <w:pPr>
        <w:pStyle w:val="ConsPlusCell"/>
        <w:jc w:val="both"/>
      </w:pPr>
      <w:r w:rsidRPr="00061AB7">
        <w:t>34 6489     7     - прочие</w:t>
      </w:r>
    </w:p>
    <w:p w:rsidR="00CC4CF9" w:rsidRPr="00061AB7" w:rsidRDefault="00CC4CF9">
      <w:pPr>
        <w:pStyle w:val="ConsPlusCell"/>
        <w:jc w:val="both"/>
      </w:pPr>
      <w:r w:rsidRPr="00061AB7">
        <w:t>34 6600     9     Лампы накаливания</w:t>
      </w:r>
    </w:p>
    <w:p w:rsidR="00CC4CF9" w:rsidRPr="00061AB7" w:rsidRDefault="00CC4CF9">
      <w:pPr>
        <w:pStyle w:val="ConsPlusCell"/>
        <w:jc w:val="both"/>
      </w:pPr>
      <w:r w:rsidRPr="00061AB7">
        <w:t>34 6610     3     Лампы электрические бытовые</w:t>
      </w:r>
    </w:p>
    <w:p w:rsidR="00CC4CF9" w:rsidRPr="00061AB7" w:rsidRDefault="00CC4CF9">
      <w:pPr>
        <w:pStyle w:val="ConsPlusCell"/>
        <w:jc w:val="both"/>
      </w:pPr>
      <w:r w:rsidRPr="00061AB7">
        <w:t>(в  ред.  Изменения  81/2010  ОКП,  утв.   Приказом  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12.11.2010 N 421-ст)</w:t>
      </w:r>
    </w:p>
    <w:p w:rsidR="00CC4CF9" w:rsidRPr="00061AB7" w:rsidRDefault="00CC4CF9">
      <w:pPr>
        <w:pStyle w:val="ConsPlusCell"/>
        <w:jc w:val="both"/>
      </w:pPr>
      <w:r w:rsidRPr="00061AB7">
        <w:t>34 6611     9     Лампы накаливания мощностью до 100 Вт</w:t>
      </w:r>
    </w:p>
    <w:p w:rsidR="00CC4CF9" w:rsidRPr="00061AB7" w:rsidRDefault="00CC4CF9">
      <w:pPr>
        <w:pStyle w:val="ConsPlusCell"/>
        <w:jc w:val="both"/>
      </w:pPr>
      <w:r w:rsidRPr="00061AB7">
        <w:t>(в  ред.  Изменения  81/2010  ОКП,  утв.   Приказом  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12.11.2010 N 421-ст)</w:t>
      </w:r>
    </w:p>
    <w:p w:rsidR="00CC4CF9" w:rsidRPr="00061AB7" w:rsidRDefault="00CC4CF9">
      <w:pPr>
        <w:pStyle w:val="ConsPlusCell"/>
        <w:jc w:val="both"/>
      </w:pPr>
      <w:r w:rsidRPr="00061AB7">
        <w:t>34 6612     4     Лампы накаливания мощностью св. 100 Вт</w:t>
      </w:r>
    </w:p>
    <w:p w:rsidR="00CC4CF9" w:rsidRPr="00061AB7" w:rsidRDefault="00CC4CF9">
      <w:pPr>
        <w:pStyle w:val="ConsPlusCell"/>
        <w:jc w:val="both"/>
      </w:pPr>
      <w:r w:rsidRPr="00061AB7">
        <w:t>(в  ред.  Изменения  81/2010  ОКП,  утв.   Приказом  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12.11.2010 N 421-ст)</w:t>
      </w:r>
    </w:p>
    <w:p w:rsidR="00CC4CF9" w:rsidRPr="00061AB7" w:rsidRDefault="00CC4CF9">
      <w:pPr>
        <w:pStyle w:val="ConsPlusCell"/>
        <w:jc w:val="both"/>
      </w:pPr>
      <w:r w:rsidRPr="00061AB7">
        <w:t>34 6613     исключен. - Изменение  81/2010   ОКП,   утв.  Приказом</w:t>
      </w:r>
    </w:p>
    <w:p w:rsidR="00CC4CF9" w:rsidRPr="00061AB7" w:rsidRDefault="00CC4CF9">
      <w:pPr>
        <w:pStyle w:val="ConsPlusCell"/>
        <w:jc w:val="both"/>
      </w:pPr>
      <w:r w:rsidRPr="00061AB7">
        <w:t>Росстандарта от 12.11.2010 N 421-ст</w:t>
      </w:r>
    </w:p>
    <w:p w:rsidR="00CC4CF9" w:rsidRPr="00061AB7" w:rsidRDefault="00CC4CF9">
      <w:pPr>
        <w:pStyle w:val="ConsPlusCell"/>
        <w:jc w:val="both"/>
      </w:pPr>
      <w:r w:rsidRPr="00061AB7">
        <w:t>34 6614     исключен. - Изменение  81/2010   ОКП,   утв.  Приказом</w:t>
      </w:r>
    </w:p>
    <w:p w:rsidR="00CC4CF9" w:rsidRPr="00061AB7" w:rsidRDefault="00CC4CF9">
      <w:pPr>
        <w:pStyle w:val="ConsPlusCell"/>
        <w:jc w:val="both"/>
      </w:pPr>
      <w:r w:rsidRPr="00061AB7">
        <w:t>Росстандарта от 12.11.2010 N 421-ст</w:t>
      </w:r>
    </w:p>
    <w:p w:rsidR="00CC4CF9" w:rsidRPr="00061AB7" w:rsidRDefault="00CC4CF9">
      <w:pPr>
        <w:pStyle w:val="ConsPlusCell"/>
        <w:jc w:val="both"/>
      </w:pPr>
      <w:r w:rsidRPr="00061AB7">
        <w:t>34 6615     0     - местного освещения</w:t>
      </w:r>
    </w:p>
    <w:p w:rsidR="00CC4CF9" w:rsidRPr="00061AB7" w:rsidRDefault="00CC4CF9">
      <w:pPr>
        <w:pStyle w:val="ConsPlusCell"/>
        <w:jc w:val="both"/>
      </w:pPr>
      <w:r w:rsidRPr="00061AB7">
        <w:t>34 6616     6     Лампы-светильники</w:t>
      </w:r>
    </w:p>
    <w:p w:rsidR="00CC4CF9" w:rsidRPr="00061AB7" w:rsidRDefault="00CC4CF9">
      <w:pPr>
        <w:pStyle w:val="ConsPlusCell"/>
        <w:jc w:val="both"/>
      </w:pPr>
      <w:r w:rsidRPr="00061AB7">
        <w:t>34 6617     1     Лампы накаливания декоративные</w:t>
      </w:r>
    </w:p>
    <w:p w:rsidR="00CC4CF9" w:rsidRPr="00061AB7" w:rsidRDefault="00CC4CF9">
      <w:pPr>
        <w:pStyle w:val="ConsPlusCell"/>
        <w:jc w:val="both"/>
      </w:pPr>
      <w:r w:rsidRPr="00061AB7">
        <w:t>34 6619     2     Лампы накаливания нормально-осветительные,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местного и наружного освещения прочие</w:t>
      </w:r>
    </w:p>
    <w:p w:rsidR="00CC4CF9" w:rsidRPr="00061AB7" w:rsidRDefault="00CC4CF9">
      <w:pPr>
        <w:pStyle w:val="ConsPlusCell"/>
        <w:jc w:val="both"/>
      </w:pPr>
      <w:r w:rsidRPr="00061AB7">
        <w:t>34 6620     8     Лампы накаливания / для транспортных средств</w:t>
      </w:r>
    </w:p>
    <w:p w:rsidR="00CC4CF9" w:rsidRPr="00061AB7" w:rsidRDefault="00CC4CF9">
      <w:pPr>
        <w:pStyle w:val="ConsPlusCell"/>
        <w:jc w:val="both"/>
      </w:pPr>
      <w:r w:rsidRPr="00061AB7">
        <w:t>34 6621     3     - автомобильные</w:t>
      </w:r>
    </w:p>
    <w:p w:rsidR="00CC4CF9" w:rsidRPr="00061AB7" w:rsidRDefault="00CC4CF9">
      <w:pPr>
        <w:pStyle w:val="ConsPlusCell"/>
        <w:jc w:val="both"/>
      </w:pPr>
      <w:r w:rsidRPr="00061AB7">
        <w:t>34 6623     4     - железнодорожные</w:t>
      </w:r>
    </w:p>
    <w:p w:rsidR="00CC4CF9" w:rsidRPr="00061AB7" w:rsidRDefault="00CC4CF9">
      <w:pPr>
        <w:pStyle w:val="ConsPlusCell"/>
        <w:jc w:val="both"/>
      </w:pPr>
      <w:r w:rsidRPr="00061AB7">
        <w:t>34 6624     5     - для метро и трамваев</w:t>
      </w:r>
    </w:p>
    <w:p w:rsidR="00CC4CF9" w:rsidRPr="00061AB7" w:rsidRDefault="00CC4CF9">
      <w:pPr>
        <w:pStyle w:val="ConsPlusCell"/>
        <w:jc w:val="both"/>
      </w:pPr>
      <w:r w:rsidRPr="00061AB7">
        <w:t>34 6625     5     - для гусеничных машин</w:t>
      </w:r>
    </w:p>
    <w:p w:rsidR="00CC4CF9" w:rsidRPr="00061AB7" w:rsidRDefault="00CC4CF9">
      <w:pPr>
        <w:pStyle w:val="ConsPlusCell"/>
        <w:jc w:val="both"/>
      </w:pPr>
      <w:r w:rsidRPr="00061AB7">
        <w:t>34 6626     0     - судовые</w:t>
      </w:r>
    </w:p>
    <w:p w:rsidR="00CC4CF9" w:rsidRPr="00061AB7" w:rsidRDefault="00CC4CF9">
      <w:pPr>
        <w:pStyle w:val="ConsPlusCell"/>
        <w:jc w:val="both"/>
      </w:pPr>
      <w:r w:rsidRPr="00061AB7">
        <w:t>34 6627     6     - самолетные</w:t>
      </w:r>
    </w:p>
    <w:p w:rsidR="00CC4CF9" w:rsidRPr="00061AB7" w:rsidRDefault="00CC4CF9">
      <w:pPr>
        <w:pStyle w:val="ConsPlusCell"/>
        <w:jc w:val="both"/>
      </w:pPr>
      <w:r w:rsidRPr="00061AB7">
        <w:t>34 6628     1     Лампы-фары</w:t>
      </w:r>
    </w:p>
    <w:p w:rsidR="00CC4CF9" w:rsidRPr="00061AB7" w:rsidRDefault="00CC4CF9">
      <w:pPr>
        <w:pStyle w:val="ConsPlusCell"/>
        <w:jc w:val="both"/>
      </w:pPr>
      <w:r w:rsidRPr="00061AB7">
        <w:t>34 6629     7     Лампы накаливания для транспортных средств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34 6630     2     Лампы накаливания / для навигационного,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сигнального оборудования и осветительных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установок</w:t>
      </w:r>
    </w:p>
    <w:p w:rsidR="00CC4CF9" w:rsidRPr="00061AB7" w:rsidRDefault="00CC4CF9">
      <w:pPr>
        <w:pStyle w:val="ConsPlusCell"/>
        <w:jc w:val="both"/>
      </w:pPr>
      <w:r w:rsidRPr="00061AB7">
        <w:t>34 6631     8     - навигационные</w:t>
      </w:r>
    </w:p>
    <w:p w:rsidR="00CC4CF9" w:rsidRPr="00061AB7" w:rsidRDefault="00CC4CF9">
      <w:pPr>
        <w:pStyle w:val="ConsPlusCell"/>
        <w:jc w:val="both"/>
      </w:pPr>
      <w:r w:rsidRPr="00061AB7">
        <w:t>34 6632     3     - маячные</w:t>
      </w:r>
    </w:p>
    <w:p w:rsidR="00CC4CF9" w:rsidRPr="00061AB7" w:rsidRDefault="00CC4CF9">
      <w:pPr>
        <w:pStyle w:val="ConsPlusCell"/>
        <w:jc w:val="both"/>
      </w:pPr>
      <w:r w:rsidRPr="00061AB7">
        <w:t>34 6633     9     - светофорные</w:t>
      </w:r>
    </w:p>
    <w:p w:rsidR="00CC4CF9" w:rsidRPr="00061AB7" w:rsidRDefault="00CC4CF9">
      <w:pPr>
        <w:pStyle w:val="ConsPlusCell"/>
        <w:jc w:val="both"/>
      </w:pPr>
      <w:r w:rsidRPr="00061AB7">
        <w:t>34 6634     4     - сигнальные</w:t>
      </w:r>
    </w:p>
    <w:p w:rsidR="00CC4CF9" w:rsidRPr="00061AB7" w:rsidRDefault="00CC4CF9">
      <w:pPr>
        <w:pStyle w:val="ConsPlusCell"/>
        <w:jc w:val="both"/>
      </w:pPr>
      <w:r w:rsidRPr="00061AB7">
        <w:t>34 6635     9     - прожекторные</w:t>
      </w:r>
    </w:p>
    <w:p w:rsidR="00CC4CF9" w:rsidRPr="00061AB7" w:rsidRDefault="00CC4CF9">
      <w:pPr>
        <w:pStyle w:val="ConsPlusCell"/>
        <w:jc w:val="both"/>
      </w:pPr>
      <w:r w:rsidRPr="00061AB7">
        <w:t>34 6636     5     - кинопрожекторные</w:t>
      </w:r>
    </w:p>
    <w:p w:rsidR="00CC4CF9" w:rsidRPr="00061AB7" w:rsidRDefault="00CC4CF9">
      <w:pPr>
        <w:pStyle w:val="ConsPlusCell"/>
        <w:jc w:val="both"/>
      </w:pPr>
      <w:r w:rsidRPr="00061AB7">
        <w:t>34 6637     0     Фотолампы</w:t>
      </w:r>
    </w:p>
    <w:p w:rsidR="00CC4CF9" w:rsidRPr="00061AB7" w:rsidRDefault="00CC4CF9">
      <w:pPr>
        <w:pStyle w:val="ConsPlusCell"/>
        <w:jc w:val="both"/>
      </w:pPr>
      <w:r w:rsidRPr="00061AB7">
        <w:t>34 6638     6     Лампы накаливания подводные</w:t>
      </w:r>
    </w:p>
    <w:p w:rsidR="00CC4CF9" w:rsidRPr="00061AB7" w:rsidRDefault="00CC4CF9">
      <w:pPr>
        <w:pStyle w:val="ConsPlusCell"/>
        <w:jc w:val="both"/>
      </w:pPr>
      <w:r w:rsidRPr="00061AB7">
        <w:t>34 6639     1     Лампы накаливания для навигационного,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сигнального оборудования и осветительных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установок прочие</w:t>
      </w:r>
    </w:p>
    <w:p w:rsidR="00CC4CF9" w:rsidRPr="00061AB7" w:rsidRDefault="00CC4CF9">
      <w:pPr>
        <w:pStyle w:val="ConsPlusCell"/>
        <w:jc w:val="both"/>
      </w:pPr>
      <w:r w:rsidRPr="00061AB7">
        <w:t>34 6640     7     Лампы накаливания / для приборов и аппаратуры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различного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34 6641     2     - миниатюрные</w:t>
      </w:r>
    </w:p>
    <w:p w:rsidR="00CC4CF9" w:rsidRPr="00061AB7" w:rsidRDefault="00CC4CF9">
      <w:pPr>
        <w:pStyle w:val="ConsPlusCell"/>
        <w:jc w:val="both"/>
      </w:pPr>
      <w:r w:rsidRPr="00061AB7">
        <w:t>34 6643     3     - сверхминиатюрные</w:t>
      </w:r>
    </w:p>
    <w:p w:rsidR="00CC4CF9" w:rsidRPr="00061AB7" w:rsidRDefault="00CC4CF9">
      <w:pPr>
        <w:pStyle w:val="ConsPlusCell"/>
        <w:jc w:val="both"/>
      </w:pPr>
      <w:r w:rsidRPr="00061AB7">
        <w:t>34 6644     9     - цилиндрические</w:t>
      </w:r>
    </w:p>
    <w:p w:rsidR="00CC4CF9" w:rsidRPr="00061AB7" w:rsidRDefault="00CC4CF9">
      <w:pPr>
        <w:pStyle w:val="ConsPlusCell"/>
        <w:jc w:val="both"/>
      </w:pPr>
      <w:r w:rsidRPr="00061AB7">
        <w:t>34 6645     4     - для оптических приборов</w:t>
      </w:r>
    </w:p>
    <w:p w:rsidR="00CC4CF9" w:rsidRPr="00061AB7" w:rsidRDefault="00CC4CF9">
      <w:pPr>
        <w:pStyle w:val="ConsPlusCell"/>
        <w:jc w:val="both"/>
      </w:pPr>
      <w:r w:rsidRPr="00061AB7">
        <w:t>34 6646     2     - коммутаторные</w:t>
      </w:r>
    </w:p>
    <w:p w:rsidR="00CC4CF9" w:rsidRPr="00061AB7" w:rsidRDefault="00CC4CF9">
      <w:pPr>
        <w:pStyle w:val="ConsPlusCell"/>
        <w:jc w:val="both"/>
      </w:pPr>
      <w:r w:rsidRPr="00061AB7">
        <w:t>34 6647     5     - для киноаппаратуры</w:t>
      </w:r>
    </w:p>
    <w:p w:rsidR="00CC4CF9" w:rsidRPr="00061AB7" w:rsidRDefault="00CC4CF9">
      <w:pPr>
        <w:pStyle w:val="ConsPlusCell"/>
        <w:jc w:val="both"/>
      </w:pPr>
      <w:r w:rsidRPr="00061AB7">
        <w:t>34 6648     0     - специальные</w:t>
      </w:r>
    </w:p>
    <w:p w:rsidR="00CC4CF9" w:rsidRPr="00061AB7" w:rsidRDefault="00CC4CF9">
      <w:pPr>
        <w:pStyle w:val="ConsPlusCell"/>
        <w:jc w:val="both"/>
      </w:pPr>
      <w:r w:rsidRPr="00061AB7">
        <w:t>34 6649     6     - рудничные</w:t>
      </w:r>
    </w:p>
    <w:p w:rsidR="00CC4CF9" w:rsidRPr="00061AB7" w:rsidRDefault="00CC4CF9">
      <w:pPr>
        <w:pStyle w:val="ConsPlusCell"/>
        <w:jc w:val="both"/>
      </w:pPr>
      <w:r w:rsidRPr="00061AB7">
        <w:t>34 6650     1     Лампы накаливания прочие</w:t>
      </w:r>
    </w:p>
    <w:p w:rsidR="00CC4CF9" w:rsidRPr="00061AB7" w:rsidRDefault="00CC4CF9">
      <w:pPr>
        <w:pStyle w:val="ConsPlusCell"/>
        <w:jc w:val="both"/>
      </w:pPr>
      <w:r w:rsidRPr="00061AB7">
        <w:t>34 6651     7     Термоизлучатели зеркальные (инфракрасные)</w:t>
      </w:r>
    </w:p>
    <w:p w:rsidR="00CC4CF9" w:rsidRPr="00061AB7" w:rsidRDefault="00CC4CF9">
      <w:pPr>
        <w:pStyle w:val="ConsPlusCell"/>
        <w:jc w:val="both"/>
      </w:pPr>
      <w:r w:rsidRPr="00061AB7">
        <w:t>34 6652     2     Лампы накаливания / кварцевые с галогенным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циклом</w:t>
      </w:r>
    </w:p>
    <w:p w:rsidR="00CC4CF9" w:rsidRPr="00061AB7" w:rsidRDefault="00CC4CF9">
      <w:pPr>
        <w:pStyle w:val="ConsPlusCell"/>
        <w:jc w:val="both"/>
      </w:pPr>
      <w:r w:rsidRPr="00061AB7">
        <w:t>34 6653     8     - для электрических швейных машин</w:t>
      </w:r>
    </w:p>
    <w:p w:rsidR="00CC4CF9" w:rsidRPr="00061AB7" w:rsidRDefault="00CC4CF9">
      <w:pPr>
        <w:pStyle w:val="ConsPlusCell"/>
        <w:jc w:val="both"/>
      </w:pPr>
      <w:r w:rsidRPr="00061AB7">
        <w:t>34 6654     3     - для холодильников</w:t>
      </w:r>
    </w:p>
    <w:p w:rsidR="00CC4CF9" w:rsidRPr="00061AB7" w:rsidRDefault="00CC4CF9">
      <w:pPr>
        <w:pStyle w:val="ConsPlusCell"/>
        <w:jc w:val="both"/>
      </w:pPr>
      <w:r w:rsidRPr="00061AB7">
        <w:t>34 6655     9     - иллюминационные</w:t>
      </w:r>
    </w:p>
    <w:p w:rsidR="00CC4CF9" w:rsidRPr="00061AB7" w:rsidRDefault="00CC4CF9">
      <w:pPr>
        <w:pStyle w:val="ConsPlusCell"/>
        <w:jc w:val="both"/>
      </w:pPr>
      <w:r w:rsidRPr="00061AB7">
        <w:t>34 6656     4     - светоизмерительные</w:t>
      </w:r>
    </w:p>
    <w:p w:rsidR="00CC4CF9" w:rsidRPr="00061AB7" w:rsidRDefault="00CC4CF9">
      <w:pPr>
        <w:pStyle w:val="ConsPlusCell"/>
        <w:jc w:val="both"/>
      </w:pPr>
      <w:r w:rsidRPr="00061AB7">
        <w:t>34 6657     6     - медицинские (синие)</w:t>
      </w:r>
    </w:p>
    <w:p w:rsidR="00CC4CF9" w:rsidRPr="00061AB7" w:rsidRDefault="00CC4CF9">
      <w:pPr>
        <w:pStyle w:val="ConsPlusCell"/>
        <w:jc w:val="both"/>
      </w:pPr>
      <w:r w:rsidRPr="00061AB7">
        <w:t>34 6658     5     - для елочных гирлянд</w:t>
      </w:r>
    </w:p>
    <w:p w:rsidR="00CC4CF9" w:rsidRPr="00061AB7" w:rsidRDefault="00CC4CF9">
      <w:pPr>
        <w:pStyle w:val="ConsPlusCell"/>
        <w:jc w:val="both"/>
      </w:pPr>
      <w:r w:rsidRPr="00061AB7">
        <w:t>34 6700     2     Лампы разрядные</w:t>
      </w:r>
    </w:p>
    <w:p w:rsidR="00CC4CF9" w:rsidRPr="00061AB7" w:rsidRDefault="00CC4CF9">
      <w:pPr>
        <w:pStyle w:val="ConsPlusCell"/>
        <w:jc w:val="both"/>
      </w:pPr>
      <w:r w:rsidRPr="00061AB7">
        <w:t>34 6710     7     Лампы люминесцентные низкого давления /</w:t>
      </w:r>
    </w:p>
    <w:p w:rsidR="00CC4CF9" w:rsidRPr="00061AB7" w:rsidRDefault="00CC4CF9">
      <w:pPr>
        <w:pStyle w:val="ConsPlusCell"/>
        <w:jc w:val="both"/>
      </w:pPr>
      <w:r w:rsidRPr="00061AB7">
        <w:t>34 6711     2     - трубчатые прямолинейные постоянного сечения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мощностью до 13 Вт</w:t>
      </w:r>
    </w:p>
    <w:p w:rsidR="00CC4CF9" w:rsidRPr="00061AB7" w:rsidRDefault="00CC4CF9">
      <w:pPr>
        <w:pStyle w:val="ConsPlusCell"/>
        <w:jc w:val="both"/>
      </w:pPr>
      <w:r w:rsidRPr="00061AB7">
        <w:t>34 6712     8     - трубчатые прямолинейные постоянного сечения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мощностью св. 13 до 30 Вт</w:t>
      </w:r>
    </w:p>
    <w:p w:rsidR="00CC4CF9" w:rsidRPr="00061AB7" w:rsidRDefault="00CC4CF9">
      <w:pPr>
        <w:pStyle w:val="ConsPlusCell"/>
        <w:jc w:val="both"/>
      </w:pPr>
      <w:r w:rsidRPr="00061AB7">
        <w:t>34 6713     3     - трубчатые прямолинейные постоянного сечения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мощностью св. 30 Вт</w:t>
      </w:r>
    </w:p>
    <w:p w:rsidR="00CC4CF9" w:rsidRPr="00061AB7" w:rsidRDefault="00CC4CF9">
      <w:pPr>
        <w:pStyle w:val="ConsPlusCell"/>
        <w:jc w:val="both"/>
      </w:pPr>
      <w:r w:rsidRPr="00061AB7">
        <w:t>34 6714     9     - трубчатые фигурные любой мощности</w:t>
      </w:r>
    </w:p>
    <w:p w:rsidR="00CC4CF9" w:rsidRPr="00061AB7" w:rsidRDefault="00CC4CF9">
      <w:pPr>
        <w:pStyle w:val="ConsPlusCell"/>
        <w:jc w:val="both"/>
      </w:pPr>
      <w:r w:rsidRPr="00061AB7">
        <w:t>34 6719     6     - прочие</w:t>
      </w:r>
    </w:p>
    <w:p w:rsidR="00CC4CF9" w:rsidRPr="00061AB7" w:rsidRDefault="00CC4CF9">
      <w:pPr>
        <w:pStyle w:val="ConsPlusCell"/>
        <w:jc w:val="both"/>
      </w:pPr>
      <w:r w:rsidRPr="00061AB7">
        <w:t>34 6720     1     Лампы ртутно-кварцевые с исправленной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цветностью (люминесцентные высокого давления) /</w:t>
      </w:r>
    </w:p>
    <w:p w:rsidR="00CC4CF9" w:rsidRPr="00061AB7" w:rsidRDefault="00CC4CF9">
      <w:pPr>
        <w:pStyle w:val="ConsPlusCell"/>
        <w:jc w:val="both"/>
      </w:pPr>
      <w:r w:rsidRPr="00061AB7">
        <w:t>34 6721     7     - мощностью до 125 Вт</w:t>
      </w:r>
    </w:p>
    <w:p w:rsidR="00CC4CF9" w:rsidRPr="00061AB7" w:rsidRDefault="00CC4CF9">
      <w:pPr>
        <w:pStyle w:val="ConsPlusCell"/>
        <w:jc w:val="both"/>
      </w:pPr>
      <w:r w:rsidRPr="00061AB7">
        <w:t>34 6722     2     - мощностью св. 125  до 400 Вт</w:t>
      </w:r>
    </w:p>
    <w:p w:rsidR="00CC4CF9" w:rsidRPr="00061AB7" w:rsidRDefault="00CC4CF9">
      <w:pPr>
        <w:pStyle w:val="ConsPlusCell"/>
        <w:jc w:val="both"/>
      </w:pPr>
      <w:r w:rsidRPr="00061AB7">
        <w:t>34 6723     8     - мощностью св. 400 до 700 Вт</w:t>
      </w:r>
    </w:p>
    <w:p w:rsidR="00CC4CF9" w:rsidRPr="00061AB7" w:rsidRDefault="00CC4CF9">
      <w:pPr>
        <w:pStyle w:val="ConsPlusCell"/>
        <w:jc w:val="both"/>
      </w:pPr>
      <w:r w:rsidRPr="00061AB7">
        <w:t>34 6724     3     - мощностью св. 700 до 1000 Вт</w:t>
      </w:r>
    </w:p>
    <w:p w:rsidR="00CC4CF9" w:rsidRPr="00061AB7" w:rsidRDefault="00CC4CF9">
      <w:pPr>
        <w:pStyle w:val="ConsPlusCell"/>
        <w:jc w:val="both"/>
      </w:pPr>
      <w:r w:rsidRPr="00061AB7">
        <w:t>34 6725     9     - мощностью св. 1000 Вт</w:t>
      </w:r>
    </w:p>
    <w:p w:rsidR="00CC4CF9" w:rsidRPr="00061AB7" w:rsidRDefault="00CC4CF9">
      <w:pPr>
        <w:pStyle w:val="ConsPlusCell"/>
        <w:jc w:val="both"/>
      </w:pPr>
      <w:r w:rsidRPr="00061AB7">
        <w:t>34 6730     6     Лампы газоразрядные ультрафиолетового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излучения /</w:t>
      </w:r>
    </w:p>
    <w:p w:rsidR="00CC4CF9" w:rsidRPr="00061AB7" w:rsidRDefault="00CC4CF9">
      <w:pPr>
        <w:pStyle w:val="ConsPlusCell"/>
        <w:jc w:val="both"/>
      </w:pPr>
      <w:r w:rsidRPr="00061AB7">
        <w:t>34 6731     1     - трубчатые прямолинейные постоянного сечения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мощностью до 15 Вт (эритемные)</w:t>
      </w:r>
    </w:p>
    <w:p w:rsidR="00CC4CF9" w:rsidRPr="00061AB7" w:rsidRDefault="00CC4CF9">
      <w:pPr>
        <w:pStyle w:val="ConsPlusCell"/>
        <w:jc w:val="both"/>
      </w:pPr>
      <w:r w:rsidRPr="00061AB7">
        <w:t>34 6732     7     - трубчатые прямолинейные постоянного сечения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мощностью св. 15 до 30 Вт (эритемные)</w:t>
      </w:r>
    </w:p>
    <w:p w:rsidR="00CC4CF9" w:rsidRPr="00061AB7" w:rsidRDefault="00CC4CF9">
      <w:pPr>
        <w:pStyle w:val="ConsPlusCell"/>
        <w:jc w:val="both"/>
      </w:pPr>
      <w:r w:rsidRPr="00061AB7">
        <w:t>34 6733     2     - трубчатые прямолинейные постоянного сечения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мощностью св. 30 Вт (эритемные)</w:t>
      </w:r>
    </w:p>
    <w:p w:rsidR="00CC4CF9" w:rsidRPr="00061AB7" w:rsidRDefault="00CC4CF9">
      <w:pPr>
        <w:pStyle w:val="ConsPlusCell"/>
        <w:jc w:val="both"/>
      </w:pPr>
      <w:r w:rsidRPr="00061AB7">
        <w:t>34 6734     8     - трубчатые прямолинейные переменного сечения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любой мощности</w:t>
      </w:r>
    </w:p>
    <w:p w:rsidR="00CC4CF9" w:rsidRPr="00061AB7" w:rsidRDefault="00CC4CF9">
      <w:pPr>
        <w:pStyle w:val="ConsPlusCell"/>
        <w:jc w:val="both"/>
      </w:pPr>
      <w:r w:rsidRPr="00061AB7">
        <w:t>34 6735     3     - трубчатые фигурные любой мощности</w:t>
      </w:r>
    </w:p>
    <w:p w:rsidR="00CC4CF9" w:rsidRPr="00061AB7" w:rsidRDefault="00CC4CF9">
      <w:pPr>
        <w:pStyle w:val="ConsPlusCell"/>
        <w:jc w:val="both"/>
      </w:pPr>
      <w:r w:rsidRPr="00061AB7">
        <w:t>34 6736     9     - с внешней колбой любой мощности</w:t>
      </w:r>
    </w:p>
    <w:p w:rsidR="00CC4CF9" w:rsidRPr="00061AB7" w:rsidRDefault="00CC4CF9">
      <w:pPr>
        <w:pStyle w:val="ConsPlusCell"/>
        <w:jc w:val="both"/>
      </w:pPr>
      <w:r w:rsidRPr="00061AB7">
        <w:t>34 6737     4     - любой формы (кроме трубчатых) и мощности</w:t>
      </w:r>
    </w:p>
    <w:p w:rsidR="00CC4CF9" w:rsidRPr="00061AB7" w:rsidRDefault="00CC4CF9">
      <w:pPr>
        <w:pStyle w:val="ConsPlusCell"/>
        <w:jc w:val="both"/>
      </w:pPr>
      <w:r w:rsidRPr="00061AB7">
        <w:t>34 6739     5     - прочие</w:t>
      </w:r>
    </w:p>
    <w:p w:rsidR="00CC4CF9" w:rsidRPr="00061AB7" w:rsidRDefault="00CC4CF9">
      <w:pPr>
        <w:pStyle w:val="ConsPlusCell"/>
        <w:jc w:val="both"/>
      </w:pPr>
      <w:r w:rsidRPr="00061AB7">
        <w:t>34 6740     0     Лампы газоразрядные низкого давления (натриевые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133,3 Па, остальные - до 13332,2 Па) /</w:t>
      </w:r>
    </w:p>
    <w:p w:rsidR="00CC4CF9" w:rsidRPr="00061AB7" w:rsidRDefault="00CC4CF9">
      <w:pPr>
        <w:pStyle w:val="ConsPlusCell"/>
        <w:jc w:val="both"/>
      </w:pPr>
      <w:r w:rsidRPr="00061AB7">
        <w:t>34 6741     6     - трубчатые любой мощности</w:t>
      </w:r>
    </w:p>
    <w:p w:rsidR="00CC4CF9" w:rsidRPr="00061AB7" w:rsidRDefault="00CC4CF9">
      <w:pPr>
        <w:pStyle w:val="ConsPlusCell"/>
        <w:jc w:val="both"/>
      </w:pPr>
      <w:r w:rsidRPr="00061AB7">
        <w:t>34 6742     1     - любой формы (кроме трубчатых) и мощности</w:t>
      </w:r>
    </w:p>
    <w:p w:rsidR="00CC4CF9" w:rsidRPr="00061AB7" w:rsidRDefault="00CC4CF9">
      <w:pPr>
        <w:pStyle w:val="ConsPlusCell"/>
        <w:jc w:val="both"/>
      </w:pPr>
      <w:r w:rsidRPr="00061AB7">
        <w:t>34 6750     5     Лампы газоразрядные высокого давления (натриевые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- св. 133,3 Па, остальные - от 13332,2 Па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1 013 247,2 Па) /</w:t>
      </w:r>
    </w:p>
    <w:p w:rsidR="00CC4CF9" w:rsidRPr="00061AB7" w:rsidRDefault="00CC4CF9">
      <w:pPr>
        <w:pStyle w:val="ConsPlusCell"/>
        <w:jc w:val="both"/>
      </w:pPr>
      <w:r w:rsidRPr="00061AB7">
        <w:t>34 6751     0     - мощностью до 125 Вт</w:t>
      </w:r>
    </w:p>
    <w:p w:rsidR="00CC4CF9" w:rsidRPr="00061AB7" w:rsidRDefault="00CC4CF9">
      <w:pPr>
        <w:pStyle w:val="ConsPlusCell"/>
        <w:jc w:val="both"/>
      </w:pPr>
      <w:r w:rsidRPr="00061AB7">
        <w:t>34 6752     6     - мощностью св. 125 до 400 Вт</w:t>
      </w:r>
    </w:p>
    <w:p w:rsidR="00CC4CF9" w:rsidRPr="00061AB7" w:rsidRDefault="00CC4CF9">
      <w:pPr>
        <w:pStyle w:val="ConsPlusCell"/>
        <w:jc w:val="both"/>
      </w:pPr>
      <w:r w:rsidRPr="00061AB7">
        <w:t>34 6753     1     - мощностью св. 400 до 700 Вт</w:t>
      </w:r>
    </w:p>
    <w:p w:rsidR="00CC4CF9" w:rsidRPr="00061AB7" w:rsidRDefault="00CC4CF9">
      <w:pPr>
        <w:pStyle w:val="ConsPlusCell"/>
        <w:jc w:val="both"/>
      </w:pPr>
      <w:r w:rsidRPr="00061AB7">
        <w:t>34 6754     7     - мощностью св. 700 до 1000 Вт</w:t>
      </w:r>
    </w:p>
    <w:p w:rsidR="00CC4CF9" w:rsidRPr="00061AB7" w:rsidRDefault="00CC4CF9">
      <w:pPr>
        <w:pStyle w:val="ConsPlusCell"/>
        <w:jc w:val="both"/>
      </w:pPr>
      <w:r w:rsidRPr="00061AB7">
        <w:t>34 6755     2     - мощностью св. 1000 Вт</w:t>
      </w:r>
    </w:p>
    <w:p w:rsidR="00CC4CF9" w:rsidRPr="00061AB7" w:rsidRDefault="00CC4CF9">
      <w:pPr>
        <w:pStyle w:val="ConsPlusCell"/>
        <w:jc w:val="both"/>
      </w:pPr>
      <w:r w:rsidRPr="00061AB7">
        <w:t>34 6760     7     Лампы газоразрядные сверхвысокого давления (св.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7600 мм рт. ст.) /</w:t>
      </w:r>
    </w:p>
    <w:p w:rsidR="00CC4CF9" w:rsidRPr="00061AB7" w:rsidRDefault="00CC4CF9">
      <w:pPr>
        <w:pStyle w:val="ConsPlusCell"/>
        <w:jc w:val="both"/>
      </w:pPr>
      <w:r w:rsidRPr="00061AB7">
        <w:t>34 6762     0     - мощностью до 500 Вт запаянные</w:t>
      </w:r>
    </w:p>
    <w:p w:rsidR="00CC4CF9" w:rsidRPr="00061AB7" w:rsidRDefault="00CC4CF9">
      <w:pPr>
        <w:pStyle w:val="ConsPlusCell"/>
        <w:jc w:val="both"/>
      </w:pPr>
      <w:r w:rsidRPr="00061AB7">
        <w:t>34 6763     6     - мощностью св. 500 до 1000 Вт запаянные</w:t>
      </w:r>
    </w:p>
    <w:p w:rsidR="00CC4CF9" w:rsidRPr="00061AB7" w:rsidRDefault="00CC4CF9">
      <w:pPr>
        <w:pStyle w:val="ConsPlusCell"/>
        <w:jc w:val="both"/>
      </w:pPr>
      <w:r w:rsidRPr="00061AB7">
        <w:t>34 6764     1     - мощностью св. 1000 Вт запаянные</w:t>
      </w:r>
    </w:p>
    <w:p w:rsidR="00CC4CF9" w:rsidRPr="00061AB7" w:rsidRDefault="00CC4CF9">
      <w:pPr>
        <w:pStyle w:val="ConsPlusCell"/>
        <w:jc w:val="both"/>
      </w:pPr>
      <w:r w:rsidRPr="00061AB7">
        <w:t>34 6765     7     - мощностью св. 1000 до 5000 Вт</w:t>
      </w:r>
    </w:p>
    <w:p w:rsidR="00CC4CF9" w:rsidRPr="00061AB7" w:rsidRDefault="00CC4CF9">
      <w:pPr>
        <w:pStyle w:val="ConsPlusCell"/>
        <w:jc w:val="both"/>
      </w:pPr>
      <w:r w:rsidRPr="00061AB7">
        <w:t>34 6766     2     - мощностью св. 5000 Вт разборные</w:t>
      </w:r>
    </w:p>
    <w:p w:rsidR="00CC4CF9" w:rsidRPr="00061AB7" w:rsidRDefault="00CC4CF9">
      <w:pPr>
        <w:pStyle w:val="ConsPlusCell"/>
        <w:jc w:val="both"/>
      </w:pPr>
      <w:r w:rsidRPr="00061AB7">
        <w:t>34 6800     6     Изделия культурно-бытового назначения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хозяйственного обихода электротехнические</w:t>
      </w:r>
    </w:p>
    <w:p w:rsidR="00CC4CF9" w:rsidRPr="00061AB7" w:rsidRDefault="00CC4CF9">
      <w:pPr>
        <w:pStyle w:val="ConsPlusCell"/>
        <w:jc w:val="both"/>
      </w:pPr>
      <w:r w:rsidRPr="00061AB7">
        <w:t>34 6810     0     Электроприборы для приготовления пищи</w:t>
      </w:r>
    </w:p>
    <w:p w:rsidR="00CC4CF9" w:rsidRPr="00061AB7" w:rsidRDefault="00CC4CF9">
      <w:pPr>
        <w:pStyle w:val="ConsPlusCell"/>
        <w:jc w:val="both"/>
      </w:pPr>
      <w:r w:rsidRPr="00061AB7">
        <w:t>34 6811     6     Жарочные электрошкафы (электродуховки бытовые)</w:t>
      </w:r>
    </w:p>
    <w:p w:rsidR="00CC4CF9" w:rsidRPr="00061AB7" w:rsidRDefault="00CC4CF9">
      <w:pPr>
        <w:pStyle w:val="ConsPlusCell"/>
        <w:jc w:val="both"/>
      </w:pPr>
      <w:r w:rsidRPr="00061AB7">
        <w:t>34 6812     1     Электроплиты кухонные бытовые</w:t>
      </w:r>
    </w:p>
    <w:p w:rsidR="00CC4CF9" w:rsidRPr="00061AB7" w:rsidRDefault="00CC4CF9">
      <w:pPr>
        <w:pStyle w:val="ConsPlusCell"/>
        <w:jc w:val="both"/>
      </w:pPr>
      <w:r w:rsidRPr="00061AB7">
        <w:t>34 6813     7     Электроплитки</w:t>
      </w:r>
    </w:p>
    <w:p w:rsidR="00CC4CF9" w:rsidRPr="00061AB7" w:rsidRDefault="00CC4CF9">
      <w:pPr>
        <w:pStyle w:val="ConsPlusCell"/>
        <w:jc w:val="both"/>
      </w:pPr>
      <w:r w:rsidRPr="00061AB7">
        <w:t>34 6814     2     Электромармиты-подогреватели</w:t>
      </w:r>
    </w:p>
    <w:p w:rsidR="00CC4CF9" w:rsidRPr="00061AB7" w:rsidRDefault="00CC4CF9">
      <w:pPr>
        <w:pStyle w:val="ConsPlusCell"/>
        <w:jc w:val="both"/>
      </w:pPr>
      <w:r w:rsidRPr="00061AB7">
        <w:t>34 6815     8     Электрофритюрницы</w:t>
      </w:r>
    </w:p>
    <w:p w:rsidR="00CC4CF9" w:rsidRPr="00061AB7" w:rsidRDefault="00CC4CF9">
      <w:pPr>
        <w:pStyle w:val="ConsPlusCell"/>
        <w:jc w:val="both"/>
      </w:pPr>
      <w:r w:rsidRPr="00061AB7">
        <w:t>34 6816     3     Электровафельницы</w:t>
      </w:r>
    </w:p>
    <w:p w:rsidR="00CC4CF9" w:rsidRPr="00061AB7" w:rsidRDefault="00CC4CF9">
      <w:pPr>
        <w:pStyle w:val="ConsPlusCell"/>
        <w:jc w:val="both"/>
      </w:pPr>
      <w:r w:rsidRPr="00061AB7">
        <w:t>34 6817     9     Электроблинницы</w:t>
      </w:r>
    </w:p>
    <w:p w:rsidR="00CC4CF9" w:rsidRPr="00061AB7" w:rsidRDefault="00CC4CF9">
      <w:pPr>
        <w:pStyle w:val="ConsPlusCell"/>
        <w:jc w:val="both"/>
      </w:pPr>
      <w:r w:rsidRPr="00061AB7">
        <w:t>34 6818     4     Электрошашлычницы</w:t>
      </w:r>
    </w:p>
    <w:p w:rsidR="00CC4CF9" w:rsidRPr="00061AB7" w:rsidRDefault="00CC4CF9">
      <w:pPr>
        <w:pStyle w:val="ConsPlusCell"/>
        <w:jc w:val="both"/>
      </w:pPr>
      <w:r w:rsidRPr="00061AB7">
        <w:t>34 6819     6     Электроприборы для приготовления пищи прочие</w:t>
      </w:r>
    </w:p>
    <w:p w:rsidR="00CC4CF9" w:rsidRPr="00061AB7" w:rsidRDefault="00CC4CF9">
      <w:pPr>
        <w:pStyle w:val="ConsPlusCell"/>
        <w:jc w:val="both"/>
      </w:pPr>
      <w:r w:rsidRPr="00061AB7">
        <w:t>34 6820     5     Электроприборы для приготовления пищи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34 6821     0     Электротостеры</w:t>
      </w:r>
    </w:p>
    <w:p w:rsidR="00CC4CF9" w:rsidRPr="00061AB7" w:rsidRDefault="00CC4CF9">
      <w:pPr>
        <w:pStyle w:val="ConsPlusCell"/>
        <w:jc w:val="both"/>
      </w:pPr>
      <w:r w:rsidRPr="00061AB7">
        <w:t>34 6822     6     Электроростеры</w:t>
      </w:r>
    </w:p>
    <w:p w:rsidR="00CC4CF9" w:rsidRPr="00061AB7" w:rsidRDefault="00CC4CF9">
      <w:pPr>
        <w:pStyle w:val="ConsPlusCell"/>
        <w:jc w:val="both"/>
      </w:pPr>
      <w:r w:rsidRPr="00061AB7">
        <w:t>34 6824     7     Электрожаровни</w:t>
      </w:r>
    </w:p>
    <w:p w:rsidR="00CC4CF9" w:rsidRPr="00061AB7" w:rsidRDefault="00CC4CF9">
      <w:pPr>
        <w:pStyle w:val="ConsPlusCell"/>
        <w:jc w:val="both"/>
      </w:pPr>
      <w:r w:rsidRPr="00061AB7">
        <w:t>34 6825     2     Электросковороды</w:t>
      </w:r>
    </w:p>
    <w:p w:rsidR="00CC4CF9" w:rsidRPr="00061AB7" w:rsidRDefault="00CC4CF9">
      <w:pPr>
        <w:pStyle w:val="ConsPlusCell"/>
        <w:jc w:val="both"/>
      </w:pPr>
      <w:r w:rsidRPr="00061AB7">
        <w:t>34 6826     8     Шкафы СВЧ, включая микроволновые печи бытовые</w:t>
      </w:r>
    </w:p>
    <w:p w:rsidR="00CC4CF9" w:rsidRPr="00061AB7" w:rsidRDefault="00CC4CF9">
      <w:pPr>
        <w:pStyle w:val="ConsPlusCell"/>
        <w:jc w:val="both"/>
      </w:pPr>
      <w:r w:rsidRPr="00061AB7">
        <w:t>(в  ред.  Изменения  81/2010  ОКП,  утв.   Приказом  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12.11.2010 N 421-ст)</w:t>
      </w:r>
    </w:p>
    <w:p w:rsidR="00CC4CF9" w:rsidRPr="00061AB7" w:rsidRDefault="00CC4CF9">
      <w:pPr>
        <w:pStyle w:val="ConsPlusCell"/>
        <w:jc w:val="both"/>
      </w:pPr>
      <w:r w:rsidRPr="00061AB7">
        <w:t>34 6827     3     Электрошкафы для сушки грибов, фруктов, овощей</w:t>
      </w:r>
    </w:p>
    <w:p w:rsidR="00CC4CF9" w:rsidRPr="00061AB7" w:rsidRDefault="00CC4CF9">
      <w:pPr>
        <w:pStyle w:val="ConsPlusCell"/>
        <w:jc w:val="both"/>
      </w:pPr>
      <w:r w:rsidRPr="00061AB7">
        <w:t>34 6829     4     Электроприборы для приготовления пищи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специального назначения прочие</w:t>
      </w:r>
    </w:p>
    <w:p w:rsidR="00CC4CF9" w:rsidRPr="00061AB7" w:rsidRDefault="00CC4CF9">
      <w:pPr>
        <w:pStyle w:val="ConsPlusCell"/>
        <w:jc w:val="both"/>
      </w:pPr>
      <w:r w:rsidRPr="00061AB7">
        <w:t>34 6830     3     Электрические кастрюли для приготовления пищи</w:t>
      </w:r>
    </w:p>
    <w:p w:rsidR="00CC4CF9" w:rsidRPr="00061AB7" w:rsidRDefault="00CC4CF9">
      <w:pPr>
        <w:pStyle w:val="ConsPlusCell"/>
        <w:jc w:val="both"/>
      </w:pPr>
      <w:r w:rsidRPr="00061AB7">
        <w:t>34 6831     5     Электрокастрюли обычные</w:t>
      </w:r>
    </w:p>
    <w:p w:rsidR="00CC4CF9" w:rsidRPr="00061AB7" w:rsidRDefault="00CC4CF9">
      <w:pPr>
        <w:pStyle w:val="ConsPlusCell"/>
        <w:jc w:val="both"/>
      </w:pPr>
      <w:r w:rsidRPr="00061AB7">
        <w:t>34 6832     0     Электрокастрюли-скороварки</w:t>
      </w:r>
    </w:p>
    <w:p w:rsidR="00CC4CF9" w:rsidRPr="00061AB7" w:rsidRDefault="00CC4CF9">
      <w:pPr>
        <w:pStyle w:val="ConsPlusCell"/>
        <w:jc w:val="both"/>
      </w:pPr>
      <w:r w:rsidRPr="00061AB7">
        <w:t>34 6833     6     Электрокастрюли-соковарки, электросоковарки</w:t>
      </w:r>
    </w:p>
    <w:p w:rsidR="00CC4CF9" w:rsidRPr="00061AB7" w:rsidRDefault="00CC4CF9">
      <w:pPr>
        <w:pStyle w:val="ConsPlusCell"/>
        <w:jc w:val="both"/>
      </w:pPr>
      <w:r w:rsidRPr="00061AB7">
        <w:t>34 6834     1     Электрокастрюли-пароварки</w:t>
      </w:r>
    </w:p>
    <w:p w:rsidR="00CC4CF9" w:rsidRPr="00061AB7" w:rsidRDefault="00CC4CF9">
      <w:pPr>
        <w:pStyle w:val="ConsPlusCell"/>
        <w:jc w:val="both"/>
      </w:pPr>
      <w:r w:rsidRPr="00061AB7">
        <w:t>34 6835     7     Электрокастрюли-яйцеварки</w:t>
      </w:r>
    </w:p>
    <w:p w:rsidR="00CC4CF9" w:rsidRPr="00061AB7" w:rsidRDefault="00CC4CF9">
      <w:pPr>
        <w:pStyle w:val="ConsPlusCell"/>
        <w:jc w:val="both"/>
      </w:pPr>
      <w:r w:rsidRPr="00061AB7">
        <w:t>34 6836     2     Электрокастрюли-кашеварки</w:t>
      </w:r>
    </w:p>
    <w:p w:rsidR="00CC4CF9" w:rsidRPr="00061AB7" w:rsidRDefault="00CC4CF9">
      <w:pPr>
        <w:pStyle w:val="ConsPlusCell"/>
        <w:jc w:val="both"/>
      </w:pPr>
      <w:r w:rsidRPr="00061AB7">
        <w:t>34 6839     9     Электрические кастрюли для приготовления пищи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34 6840     4     Электроприборы для нагрева жидкостей бытовые</w:t>
      </w:r>
    </w:p>
    <w:p w:rsidR="00CC4CF9" w:rsidRPr="00061AB7" w:rsidRDefault="00CC4CF9">
      <w:pPr>
        <w:pStyle w:val="ConsPlusCell"/>
        <w:jc w:val="both"/>
      </w:pPr>
      <w:r w:rsidRPr="00061AB7">
        <w:t>(в  ред.  Изменения  81/2010  ОКП,  утв.   Приказом  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12.11.2010 N 421-ст)</w:t>
      </w:r>
    </w:p>
    <w:p w:rsidR="00CC4CF9" w:rsidRPr="00061AB7" w:rsidRDefault="00CC4CF9">
      <w:pPr>
        <w:pStyle w:val="ConsPlusCell"/>
        <w:jc w:val="both"/>
      </w:pPr>
      <w:r w:rsidRPr="00061AB7">
        <w:t>34 6841     7     Электроводонагреватели емкостные аккумуляционные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(электробойлеры бытовые)</w:t>
      </w:r>
    </w:p>
    <w:p w:rsidR="00CC4CF9" w:rsidRPr="00061AB7" w:rsidRDefault="00CC4CF9">
      <w:pPr>
        <w:pStyle w:val="ConsPlusCell"/>
        <w:jc w:val="both"/>
      </w:pPr>
      <w:r w:rsidRPr="00061AB7">
        <w:t>34 6842     5     Электроводонагреватели проточные</w:t>
      </w:r>
    </w:p>
    <w:p w:rsidR="00CC4CF9" w:rsidRPr="00061AB7" w:rsidRDefault="00CC4CF9">
      <w:pPr>
        <w:pStyle w:val="ConsPlusCell"/>
        <w:jc w:val="both"/>
      </w:pPr>
      <w:r w:rsidRPr="00061AB7">
        <w:t>34 6843     4     Электросамовары</w:t>
      </w:r>
    </w:p>
    <w:p w:rsidR="00CC4CF9" w:rsidRPr="00061AB7" w:rsidRDefault="00CC4CF9">
      <w:pPr>
        <w:pStyle w:val="ConsPlusCell"/>
        <w:jc w:val="both"/>
      </w:pPr>
      <w:r w:rsidRPr="00061AB7">
        <w:t>34 6844     6     Электрокипятильники погружные,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электрокипятильные наборы</w:t>
      </w:r>
    </w:p>
    <w:p w:rsidR="00CC4CF9" w:rsidRPr="00061AB7" w:rsidRDefault="00CC4CF9">
      <w:pPr>
        <w:pStyle w:val="ConsPlusCell"/>
        <w:jc w:val="both"/>
      </w:pPr>
      <w:r w:rsidRPr="00061AB7">
        <w:t>34 6845     1     Электроподогреватели для детского питания,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электростаканы</w:t>
      </w:r>
    </w:p>
    <w:p w:rsidR="00CC4CF9" w:rsidRPr="00061AB7" w:rsidRDefault="00CC4CF9">
      <w:pPr>
        <w:pStyle w:val="ConsPlusCell"/>
        <w:jc w:val="both"/>
      </w:pPr>
      <w:r w:rsidRPr="00061AB7">
        <w:t>34 6846     7     Электроводонагреватели для аквариумов</w:t>
      </w:r>
    </w:p>
    <w:p w:rsidR="00CC4CF9" w:rsidRPr="00061AB7" w:rsidRDefault="00CC4CF9">
      <w:pPr>
        <w:pStyle w:val="ConsPlusCell"/>
        <w:jc w:val="both"/>
      </w:pPr>
      <w:r w:rsidRPr="00061AB7">
        <w:t>34 6847     2     Электроподогреватели антифриза, масла и др.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жидкостей</w:t>
      </w:r>
    </w:p>
    <w:p w:rsidR="00CC4CF9" w:rsidRPr="00061AB7" w:rsidRDefault="00CC4CF9">
      <w:pPr>
        <w:pStyle w:val="ConsPlusCell"/>
        <w:jc w:val="both"/>
      </w:pPr>
      <w:r w:rsidRPr="00061AB7">
        <w:t>34 6849     3     Электроприборы для нагрева жидкостей прочие</w:t>
      </w:r>
    </w:p>
    <w:p w:rsidR="00CC4CF9" w:rsidRPr="00061AB7" w:rsidRDefault="00CC4CF9">
      <w:pPr>
        <w:pStyle w:val="ConsPlusCell"/>
        <w:jc w:val="both"/>
      </w:pPr>
      <w:r w:rsidRPr="00061AB7">
        <w:t>34 6850     9     Электроприборы для отопления бытовые</w:t>
      </w:r>
    </w:p>
    <w:p w:rsidR="00CC4CF9" w:rsidRPr="00061AB7" w:rsidRDefault="00CC4CF9">
      <w:pPr>
        <w:pStyle w:val="ConsPlusCell"/>
        <w:jc w:val="both"/>
      </w:pPr>
      <w:r w:rsidRPr="00061AB7">
        <w:t>(в  ред.  Изменения  81/2010  ОКП,  утв.   Приказом  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12.11.2010 N 421-ст)</w:t>
      </w:r>
    </w:p>
    <w:p w:rsidR="00CC4CF9" w:rsidRPr="00061AB7" w:rsidRDefault="00CC4CF9">
      <w:pPr>
        <w:pStyle w:val="ConsPlusCell"/>
        <w:jc w:val="both"/>
      </w:pPr>
      <w:r w:rsidRPr="00061AB7">
        <w:t>34 6851     4     Электрокамины-электропечи отражательные</w:t>
      </w:r>
    </w:p>
    <w:p w:rsidR="00CC4CF9" w:rsidRPr="00061AB7" w:rsidRDefault="00CC4CF9">
      <w:pPr>
        <w:pStyle w:val="ConsPlusCell"/>
        <w:jc w:val="both"/>
      </w:pPr>
      <w:r w:rsidRPr="00061AB7">
        <w:t>34 6852     0     Электрокамины-конвекторы</w:t>
      </w:r>
    </w:p>
    <w:p w:rsidR="00CC4CF9" w:rsidRPr="00061AB7" w:rsidRDefault="00CC4CF9">
      <w:pPr>
        <w:pStyle w:val="ConsPlusCell"/>
        <w:jc w:val="both"/>
      </w:pPr>
      <w:r w:rsidRPr="00061AB7">
        <w:t>34 6853     5     Электроконвекторы</w:t>
      </w:r>
    </w:p>
    <w:p w:rsidR="00CC4CF9" w:rsidRPr="00061AB7" w:rsidRDefault="00CC4CF9">
      <w:pPr>
        <w:pStyle w:val="ConsPlusCell"/>
        <w:jc w:val="both"/>
      </w:pPr>
      <w:r w:rsidRPr="00061AB7">
        <w:t>34 6854     0     Электрообогреватели инфракрасные</w:t>
      </w:r>
    </w:p>
    <w:p w:rsidR="00CC4CF9" w:rsidRPr="00061AB7" w:rsidRDefault="00CC4CF9">
      <w:pPr>
        <w:pStyle w:val="ConsPlusCell"/>
        <w:jc w:val="both"/>
      </w:pPr>
      <w:r w:rsidRPr="00061AB7">
        <w:t>34 6855     6     Электротепловентиляторы</w:t>
      </w:r>
    </w:p>
    <w:p w:rsidR="00CC4CF9" w:rsidRPr="00061AB7" w:rsidRDefault="00CC4CF9">
      <w:pPr>
        <w:pStyle w:val="ConsPlusCell"/>
        <w:jc w:val="both"/>
      </w:pPr>
      <w:r w:rsidRPr="00061AB7">
        <w:t>34 6856     1     Электрорадиаторы</w:t>
      </w:r>
    </w:p>
    <w:p w:rsidR="00CC4CF9" w:rsidRPr="00061AB7" w:rsidRDefault="00CC4CF9">
      <w:pPr>
        <w:pStyle w:val="ConsPlusCell"/>
        <w:jc w:val="both"/>
      </w:pPr>
      <w:r w:rsidRPr="00061AB7">
        <w:t>(в  ред.  Изменения  81/2010  ОКП,  утв.   Приказом  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12.11.2010 N 421-ст)</w:t>
      </w:r>
    </w:p>
    <w:p w:rsidR="00CC4CF9" w:rsidRPr="00061AB7" w:rsidRDefault="00CC4CF9">
      <w:pPr>
        <w:pStyle w:val="ConsPlusCell"/>
        <w:jc w:val="both"/>
      </w:pPr>
      <w:r w:rsidRPr="00061AB7">
        <w:t>34 6857     7     Панели греющие</w:t>
      </w:r>
    </w:p>
    <w:p w:rsidR="00CC4CF9" w:rsidRPr="00061AB7" w:rsidRDefault="00CC4CF9">
      <w:pPr>
        <w:pStyle w:val="ConsPlusCell"/>
        <w:jc w:val="both"/>
      </w:pPr>
      <w:r w:rsidRPr="00061AB7">
        <w:t>34 6858     2     Электроприборы отопительные аккумуляционные</w:t>
      </w:r>
    </w:p>
    <w:p w:rsidR="00CC4CF9" w:rsidRPr="00061AB7" w:rsidRDefault="00CC4CF9">
      <w:pPr>
        <w:pStyle w:val="ConsPlusCell"/>
        <w:jc w:val="both"/>
      </w:pPr>
      <w:r w:rsidRPr="00061AB7">
        <w:t>34 6859     8     Электроприборы для отопления прочие</w:t>
      </w:r>
    </w:p>
    <w:p w:rsidR="00CC4CF9" w:rsidRPr="00061AB7" w:rsidRDefault="00CC4CF9">
      <w:pPr>
        <w:pStyle w:val="ConsPlusCell"/>
        <w:jc w:val="both"/>
      </w:pPr>
      <w:r w:rsidRPr="00061AB7">
        <w:t>34 6860     3     Электроприборы мягкой теплоты и излучатели</w:t>
      </w:r>
    </w:p>
    <w:p w:rsidR="00CC4CF9" w:rsidRPr="00061AB7" w:rsidRDefault="00CC4CF9">
      <w:pPr>
        <w:pStyle w:val="ConsPlusCell"/>
        <w:jc w:val="both"/>
      </w:pPr>
      <w:r w:rsidRPr="00061AB7">
        <w:t>34 6861     9     Электроодеяла</w:t>
      </w:r>
    </w:p>
    <w:p w:rsidR="00CC4CF9" w:rsidRPr="00061AB7" w:rsidRDefault="00CC4CF9">
      <w:pPr>
        <w:pStyle w:val="ConsPlusCell"/>
        <w:jc w:val="both"/>
      </w:pPr>
      <w:r w:rsidRPr="00061AB7">
        <w:t>34 6862     4     Электроподушки</w:t>
      </w:r>
    </w:p>
    <w:p w:rsidR="00CC4CF9" w:rsidRPr="00061AB7" w:rsidRDefault="00CC4CF9">
      <w:pPr>
        <w:pStyle w:val="ConsPlusCell"/>
        <w:jc w:val="both"/>
      </w:pPr>
      <w:r w:rsidRPr="00061AB7">
        <w:t>34 6863     4     Электрогрелки</w:t>
      </w:r>
    </w:p>
    <w:p w:rsidR="00CC4CF9" w:rsidRPr="00061AB7" w:rsidRDefault="00CC4CF9">
      <w:pPr>
        <w:pStyle w:val="ConsPlusCell"/>
        <w:jc w:val="both"/>
      </w:pPr>
      <w:r w:rsidRPr="00061AB7">
        <w:t>34 6864     5     Электробинты</w:t>
      </w:r>
    </w:p>
    <w:p w:rsidR="00CC4CF9" w:rsidRPr="00061AB7" w:rsidRDefault="00CC4CF9">
      <w:pPr>
        <w:pStyle w:val="ConsPlusCell"/>
        <w:jc w:val="both"/>
      </w:pPr>
      <w:r w:rsidRPr="00061AB7">
        <w:t>34 6865     0     Электроковрики</w:t>
      </w:r>
    </w:p>
    <w:p w:rsidR="00CC4CF9" w:rsidRPr="00061AB7" w:rsidRDefault="00CC4CF9">
      <w:pPr>
        <w:pStyle w:val="ConsPlusCell"/>
        <w:jc w:val="both"/>
      </w:pPr>
      <w:r w:rsidRPr="00061AB7">
        <w:t>34 6866     6     Электробабуши</w:t>
      </w:r>
    </w:p>
    <w:p w:rsidR="00CC4CF9" w:rsidRPr="00061AB7" w:rsidRDefault="00CC4CF9">
      <w:pPr>
        <w:pStyle w:val="ConsPlusCell"/>
        <w:jc w:val="both"/>
      </w:pPr>
      <w:r w:rsidRPr="00061AB7">
        <w:t>34 6867     1     Электроматрацы</w:t>
      </w:r>
    </w:p>
    <w:p w:rsidR="00CC4CF9" w:rsidRPr="00061AB7" w:rsidRDefault="00CC4CF9">
      <w:pPr>
        <w:pStyle w:val="ConsPlusCell"/>
        <w:jc w:val="both"/>
      </w:pPr>
      <w:r w:rsidRPr="00061AB7">
        <w:t>34 6868     7     Электрогрелки детские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34 6869     2     Электроприборы мягкой теплоты и излучатели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34 6870     8     Инструменты и приборы санитарно-гигиенические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электронагревательные</w:t>
      </w:r>
    </w:p>
    <w:p w:rsidR="00CC4CF9" w:rsidRPr="00061AB7" w:rsidRDefault="00CC4CF9">
      <w:pPr>
        <w:pStyle w:val="ConsPlusCell"/>
        <w:jc w:val="both"/>
      </w:pPr>
      <w:r w:rsidRPr="00061AB7">
        <w:t>34 6871     3     Электропаяльники</w:t>
      </w:r>
    </w:p>
    <w:p w:rsidR="00CC4CF9" w:rsidRPr="00061AB7" w:rsidRDefault="00CC4CF9">
      <w:pPr>
        <w:pStyle w:val="ConsPlusCell"/>
        <w:jc w:val="both"/>
      </w:pPr>
      <w:r w:rsidRPr="00061AB7">
        <w:t>34 6872     9     Электроприборы для склеивания пленки и выжигания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 дереву</w:t>
      </w:r>
    </w:p>
    <w:p w:rsidR="00CC4CF9" w:rsidRPr="00061AB7" w:rsidRDefault="00CC4CF9">
      <w:pPr>
        <w:pStyle w:val="ConsPlusCell"/>
        <w:jc w:val="both"/>
      </w:pPr>
      <w:r w:rsidRPr="00061AB7">
        <w:t>34 6873     4     Электровулканизаторы</w:t>
      </w:r>
    </w:p>
    <w:p w:rsidR="00CC4CF9" w:rsidRPr="00061AB7" w:rsidRDefault="00CC4CF9">
      <w:pPr>
        <w:pStyle w:val="ConsPlusCell"/>
        <w:jc w:val="both"/>
      </w:pPr>
      <w:r w:rsidRPr="00061AB7">
        <w:t>34 6874     8     Электроглянцеватели</w:t>
      </w:r>
    </w:p>
    <w:p w:rsidR="00CC4CF9" w:rsidRPr="00061AB7" w:rsidRDefault="00CC4CF9">
      <w:pPr>
        <w:pStyle w:val="ConsPlusCell"/>
        <w:jc w:val="both"/>
      </w:pPr>
      <w:r w:rsidRPr="00061AB7">
        <w:t>34 6875     5     Электрорефлекторы медицинские</w:t>
      </w:r>
    </w:p>
    <w:p w:rsidR="00CC4CF9" w:rsidRPr="00061AB7" w:rsidRDefault="00CC4CF9">
      <w:pPr>
        <w:pStyle w:val="ConsPlusCell"/>
        <w:jc w:val="both"/>
      </w:pPr>
      <w:r w:rsidRPr="00061AB7">
        <w:t>34 6876     0     Электрозажигалки</w:t>
      </w:r>
    </w:p>
    <w:p w:rsidR="00CC4CF9" w:rsidRPr="00061AB7" w:rsidRDefault="00CC4CF9">
      <w:pPr>
        <w:pStyle w:val="ConsPlusCell"/>
        <w:jc w:val="both"/>
      </w:pPr>
      <w:r w:rsidRPr="00061AB7">
        <w:t>34 6877     6     Электрофены, электрощипцы для завивки волос,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электробигуди</w:t>
      </w:r>
    </w:p>
    <w:p w:rsidR="00CC4CF9" w:rsidRPr="00061AB7" w:rsidRDefault="00CC4CF9">
      <w:pPr>
        <w:pStyle w:val="ConsPlusCell"/>
        <w:jc w:val="both"/>
      </w:pPr>
      <w:r w:rsidRPr="00061AB7">
        <w:t>34 6878     1     Электросушители для рук</w:t>
      </w:r>
    </w:p>
    <w:p w:rsidR="00CC4CF9" w:rsidRPr="00061AB7" w:rsidRDefault="00CC4CF9">
      <w:pPr>
        <w:pStyle w:val="ConsPlusCell"/>
        <w:jc w:val="both"/>
      </w:pPr>
      <w:r w:rsidRPr="00061AB7">
        <w:t>34 6879     7     Электросушители для обуви, белья и другие</w:t>
      </w:r>
    </w:p>
    <w:p w:rsidR="00CC4CF9" w:rsidRPr="00061AB7" w:rsidRDefault="00CC4CF9">
      <w:pPr>
        <w:pStyle w:val="ConsPlusCell"/>
        <w:jc w:val="both"/>
      </w:pPr>
      <w:r w:rsidRPr="00061AB7">
        <w:t>34 6880     2     Приборы и арматура электротехническая бытовая</w:t>
      </w:r>
    </w:p>
    <w:p w:rsidR="00CC4CF9" w:rsidRPr="00061AB7" w:rsidRDefault="00CC4CF9">
      <w:pPr>
        <w:pStyle w:val="ConsPlusCell"/>
        <w:jc w:val="both"/>
      </w:pPr>
      <w:r w:rsidRPr="00061AB7">
        <w:t>34 6881     8     Стабилизаторы напряжения</w:t>
      </w:r>
    </w:p>
    <w:p w:rsidR="00CC4CF9" w:rsidRPr="00061AB7" w:rsidRDefault="00CC4CF9">
      <w:pPr>
        <w:pStyle w:val="ConsPlusCell"/>
        <w:jc w:val="both"/>
      </w:pPr>
      <w:r w:rsidRPr="00061AB7">
        <w:t>34 6882     3     Трансформаторы бытовые</w:t>
      </w:r>
    </w:p>
    <w:p w:rsidR="00CC4CF9" w:rsidRPr="00061AB7" w:rsidRDefault="00CC4CF9">
      <w:pPr>
        <w:pStyle w:val="ConsPlusCell"/>
        <w:jc w:val="both"/>
      </w:pPr>
      <w:r w:rsidRPr="00061AB7">
        <w:t>34 6883     9     Автотрансформаторы регулировочные с вольтметром</w:t>
      </w:r>
    </w:p>
    <w:p w:rsidR="00CC4CF9" w:rsidRPr="00061AB7" w:rsidRDefault="00CC4CF9">
      <w:pPr>
        <w:pStyle w:val="ConsPlusCell"/>
        <w:jc w:val="both"/>
      </w:pPr>
      <w:r w:rsidRPr="00061AB7">
        <w:t>34 6884     4     Звонки электрические</w:t>
      </w:r>
    </w:p>
    <w:p w:rsidR="00CC4CF9" w:rsidRPr="00061AB7" w:rsidRDefault="00CC4CF9">
      <w:pPr>
        <w:pStyle w:val="ConsPlusCell"/>
        <w:jc w:val="both"/>
      </w:pPr>
      <w:r w:rsidRPr="00061AB7">
        <w:t>34 6885     1     Радиоантенны комнатные и наружные</w:t>
      </w:r>
    </w:p>
    <w:p w:rsidR="00CC4CF9" w:rsidRPr="00061AB7" w:rsidRDefault="00CC4CF9">
      <w:pPr>
        <w:pStyle w:val="ConsPlusCell"/>
        <w:jc w:val="both"/>
      </w:pPr>
      <w:r w:rsidRPr="00061AB7">
        <w:t>34 6886     5     Шнуры соединительные</w:t>
      </w:r>
    </w:p>
    <w:p w:rsidR="00CC4CF9" w:rsidRPr="00061AB7" w:rsidRDefault="00CC4CF9">
      <w:pPr>
        <w:pStyle w:val="ConsPlusCell"/>
        <w:jc w:val="both"/>
      </w:pPr>
      <w:r w:rsidRPr="00061AB7">
        <w:t>34 6887     0     Шнуры удлинительные</w:t>
      </w:r>
    </w:p>
    <w:p w:rsidR="00CC4CF9" w:rsidRPr="00061AB7" w:rsidRDefault="00CC4CF9">
      <w:pPr>
        <w:pStyle w:val="ConsPlusCell"/>
        <w:jc w:val="both"/>
      </w:pPr>
      <w:r w:rsidRPr="00061AB7">
        <w:t>34 6888     6     Зарядно-выпрямительные устройства бытовые</w:t>
      </w:r>
    </w:p>
    <w:p w:rsidR="00CC4CF9" w:rsidRPr="00061AB7" w:rsidRDefault="00CC4CF9">
      <w:pPr>
        <w:pStyle w:val="ConsPlusCell"/>
        <w:jc w:val="both"/>
      </w:pPr>
      <w:r w:rsidRPr="00061AB7">
        <w:t>34 6889     1     Приборы и арматура электротехническая бытовая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прочая</w:t>
      </w:r>
    </w:p>
    <w:p w:rsidR="00CC4CF9" w:rsidRPr="00061AB7" w:rsidRDefault="00CC4CF9">
      <w:pPr>
        <w:pStyle w:val="ConsPlusCell"/>
        <w:jc w:val="both"/>
      </w:pPr>
      <w:r w:rsidRPr="00061AB7">
        <w:t>34 6890     7     Приборы с электродвигателем бытовые и фонари</w:t>
      </w:r>
    </w:p>
    <w:p w:rsidR="00CC4CF9" w:rsidRPr="00061AB7" w:rsidRDefault="00CC4CF9">
      <w:pPr>
        <w:pStyle w:val="ConsPlusCell"/>
        <w:jc w:val="both"/>
      </w:pPr>
      <w:r w:rsidRPr="00061AB7">
        <w:t>34 6891     2     Электронасосы для колодцев</w:t>
      </w:r>
    </w:p>
    <w:p w:rsidR="00CC4CF9" w:rsidRPr="00061AB7" w:rsidRDefault="00CC4CF9">
      <w:pPr>
        <w:pStyle w:val="ConsPlusCell"/>
        <w:jc w:val="both"/>
      </w:pPr>
      <w:r w:rsidRPr="00061AB7">
        <w:t>34 6892     8     Электроточила</w:t>
      </w:r>
    </w:p>
    <w:p w:rsidR="00CC4CF9" w:rsidRPr="00061AB7" w:rsidRDefault="00CC4CF9">
      <w:pPr>
        <w:pStyle w:val="ConsPlusCell"/>
        <w:jc w:val="both"/>
      </w:pPr>
      <w:r w:rsidRPr="00061AB7">
        <w:t>34 6893     3     Электросоковыжималки</w:t>
      </w:r>
    </w:p>
    <w:p w:rsidR="00CC4CF9" w:rsidRPr="00061AB7" w:rsidRDefault="00CC4CF9">
      <w:pPr>
        <w:pStyle w:val="ConsPlusCell"/>
        <w:jc w:val="both"/>
      </w:pPr>
      <w:r w:rsidRPr="00061AB7">
        <w:t>34 6894     9     Электровзбивалки, миксеры, электросмесители</w:t>
      </w:r>
    </w:p>
    <w:p w:rsidR="00CC4CF9" w:rsidRPr="00061AB7" w:rsidRDefault="00CC4CF9">
      <w:pPr>
        <w:pStyle w:val="ConsPlusCell"/>
        <w:jc w:val="both"/>
      </w:pPr>
      <w:r w:rsidRPr="00061AB7">
        <w:t>34 6895     4     Электровентиляторы</w:t>
      </w:r>
    </w:p>
    <w:p w:rsidR="00CC4CF9" w:rsidRPr="00061AB7" w:rsidRDefault="00CC4CF9">
      <w:pPr>
        <w:pStyle w:val="ConsPlusCell"/>
        <w:jc w:val="both"/>
      </w:pPr>
      <w:r w:rsidRPr="00061AB7">
        <w:t>34 6896     5     Электровоздухоочистители</w:t>
      </w:r>
    </w:p>
    <w:p w:rsidR="00CC4CF9" w:rsidRPr="00061AB7" w:rsidRDefault="00CC4CF9">
      <w:pPr>
        <w:pStyle w:val="ConsPlusCell"/>
        <w:jc w:val="both"/>
      </w:pPr>
      <w:r w:rsidRPr="00061AB7">
        <w:t>34 6897     5     Приборы с электродвигателем бытовые прочие</w:t>
      </w:r>
    </w:p>
    <w:p w:rsidR="00CC4CF9" w:rsidRPr="00061AB7" w:rsidRDefault="00CC4CF9">
      <w:pPr>
        <w:pStyle w:val="ConsPlusCell"/>
        <w:jc w:val="both"/>
      </w:pPr>
      <w:r w:rsidRPr="00061AB7">
        <w:t>34 6898     0     Фонари аккумуляторные</w:t>
      </w:r>
    </w:p>
    <w:p w:rsidR="00CC4CF9" w:rsidRPr="00061AB7" w:rsidRDefault="00CC4CF9">
      <w:pPr>
        <w:pStyle w:val="ConsPlusCell"/>
        <w:jc w:val="both"/>
      </w:pPr>
      <w:r w:rsidRPr="00061AB7">
        <w:t>34 6899     6     Фонари карманные электрические, включая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электродинамические</w:t>
      </w:r>
    </w:p>
    <w:p w:rsidR="00CC4CF9" w:rsidRPr="00061AB7" w:rsidRDefault="00CC4CF9">
      <w:pPr>
        <w:pStyle w:val="ConsPlusCell"/>
        <w:jc w:val="both"/>
      </w:pPr>
      <w:r w:rsidRPr="00061AB7">
        <w:t>34 6900     0     Запасные и комплектующие части оборудования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светотехнического, изделий электроустановочных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источников света</w:t>
      </w:r>
    </w:p>
    <w:p w:rsidR="00CC4CF9" w:rsidRPr="00061AB7" w:rsidRDefault="00CC4CF9">
      <w:pPr>
        <w:pStyle w:val="ConsPlusCell"/>
        <w:jc w:val="both"/>
      </w:pPr>
      <w:r w:rsidRPr="00061AB7">
        <w:t>34 6920     9     Комплектующие изделия к лампам электрическим</w:t>
      </w:r>
    </w:p>
    <w:p w:rsidR="00CC4CF9" w:rsidRPr="00061AB7" w:rsidRDefault="00CC4CF9">
      <w:pPr>
        <w:pStyle w:val="ConsPlusCell"/>
        <w:jc w:val="both"/>
      </w:pPr>
      <w:r w:rsidRPr="00061AB7">
        <w:t>34 6930     3     Запасные части к изделиям электроустановочным</w:t>
      </w:r>
    </w:p>
    <w:p w:rsidR="00CC4CF9" w:rsidRPr="00061AB7" w:rsidRDefault="00CC4CF9">
      <w:pPr>
        <w:pStyle w:val="ConsPlusCell"/>
        <w:jc w:val="both"/>
      </w:pPr>
      <w:r w:rsidRPr="00061AB7">
        <w:t>34 6940     8     Запасные и комплектующие части к оборудованию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светотехническому</w:t>
      </w:r>
    </w:p>
    <w:p w:rsidR="00CC4CF9" w:rsidRPr="00061AB7" w:rsidRDefault="00CC4CF9">
      <w:pPr>
        <w:pStyle w:val="ConsPlusCell"/>
        <w:jc w:val="both"/>
      </w:pPr>
      <w:r w:rsidRPr="00061AB7">
        <w:t>34 6970     1     Запасные части к изделиям культурно-бытового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назначения и хозяйственного обихода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электротехническим</w:t>
      </w:r>
    </w:p>
    <w:p w:rsidR="00CC4CF9" w:rsidRPr="00061AB7" w:rsidRDefault="00CC4CF9">
      <w:pPr>
        <w:pStyle w:val="ConsPlusCell"/>
        <w:jc w:val="both"/>
      </w:pPr>
      <w:r w:rsidRPr="00061AB7">
        <w:t>34 6980     6     Комплектующие изделия к изделиям культурно-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бытового назначения  и хозяйственного обихода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электротехническим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34 8000     2     Источники тока химические, физические,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генераторы электрохимические, термоэлектрические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термоэмиссионные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34 8100     6     Аккумуляторы и аккумуляторные батареи кислотные</w:t>
      </w:r>
    </w:p>
    <w:p w:rsidR="00CC4CF9" w:rsidRPr="00061AB7" w:rsidRDefault="00CC4CF9">
      <w:pPr>
        <w:pStyle w:val="ConsPlusCell"/>
        <w:jc w:val="both"/>
      </w:pPr>
      <w:r w:rsidRPr="00061AB7">
        <w:t>34 8110     0     Аккумуляторы и аккумуляторные батареи свинцовой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системы</w:t>
      </w:r>
    </w:p>
    <w:p w:rsidR="00CC4CF9" w:rsidRPr="00061AB7" w:rsidRDefault="00CC4CF9">
      <w:pPr>
        <w:pStyle w:val="ConsPlusCell"/>
        <w:jc w:val="both"/>
      </w:pPr>
      <w:r w:rsidRPr="00061AB7">
        <w:t>34 8200     0     Аккумуляторы и аккумуляторные батареи щелочные</w:t>
      </w:r>
    </w:p>
    <w:p w:rsidR="00CC4CF9" w:rsidRPr="00061AB7" w:rsidRDefault="00CC4CF9">
      <w:pPr>
        <w:pStyle w:val="ConsPlusCell"/>
        <w:jc w:val="both"/>
      </w:pPr>
      <w:r w:rsidRPr="00061AB7">
        <w:t>34 8210     4     Аккумуляторы и аккумуляторные батареи никель-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железной системы</w:t>
      </w:r>
    </w:p>
    <w:p w:rsidR="00CC4CF9" w:rsidRPr="00061AB7" w:rsidRDefault="00CC4CF9">
      <w:pPr>
        <w:pStyle w:val="ConsPlusCell"/>
        <w:jc w:val="both"/>
      </w:pPr>
      <w:r w:rsidRPr="00061AB7">
        <w:t>34 8230     3     Аккумуляторы и аккумуляторные батареи никель-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кадмиевой системы</w:t>
      </w:r>
    </w:p>
    <w:p w:rsidR="00CC4CF9" w:rsidRPr="00061AB7" w:rsidRDefault="00CC4CF9">
      <w:pPr>
        <w:pStyle w:val="ConsPlusCell"/>
        <w:jc w:val="both"/>
      </w:pPr>
      <w:r w:rsidRPr="00061AB7">
        <w:t>34 8290     0     Аккумуляторы и аккумуляторные батареи прочих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систем</w:t>
      </w:r>
    </w:p>
    <w:p w:rsidR="00CC4CF9" w:rsidRPr="00061AB7" w:rsidRDefault="00CC4CF9">
      <w:pPr>
        <w:pStyle w:val="ConsPlusCell"/>
        <w:jc w:val="both"/>
      </w:pPr>
      <w:r w:rsidRPr="00061AB7">
        <w:t>34 8300     3     Элементы и батареи гальванические</w:t>
      </w:r>
    </w:p>
    <w:p w:rsidR="00CC4CF9" w:rsidRPr="00061AB7" w:rsidRDefault="00CC4CF9">
      <w:pPr>
        <w:pStyle w:val="ConsPlusCell"/>
        <w:jc w:val="both"/>
      </w:pPr>
      <w:r w:rsidRPr="00061AB7">
        <w:t>34 8310     8     Батареи / анодные</w:t>
      </w:r>
    </w:p>
    <w:p w:rsidR="00CC4CF9" w:rsidRPr="00061AB7" w:rsidRDefault="00CC4CF9">
      <w:pPr>
        <w:pStyle w:val="ConsPlusCell"/>
        <w:jc w:val="both"/>
      </w:pPr>
      <w:r w:rsidRPr="00061AB7">
        <w:t>34 8311     3     - сухие анодные, анодно-накальные, анодно-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сеточно-накальные, накальные</w:t>
      </w:r>
    </w:p>
    <w:p w:rsidR="00CC4CF9" w:rsidRPr="00061AB7" w:rsidRDefault="00CC4CF9">
      <w:pPr>
        <w:pStyle w:val="ConsPlusCell"/>
        <w:jc w:val="both"/>
      </w:pPr>
      <w:r w:rsidRPr="00061AB7">
        <w:t>34 8312     9     - сухие галетные</w:t>
      </w:r>
    </w:p>
    <w:p w:rsidR="00CC4CF9" w:rsidRPr="00061AB7" w:rsidRDefault="00CC4CF9">
      <w:pPr>
        <w:pStyle w:val="ConsPlusCell"/>
        <w:jc w:val="both"/>
      </w:pPr>
      <w:r w:rsidRPr="00061AB7">
        <w:t>34 8320     2     Батареи геолого-разведочные /</w:t>
      </w:r>
    </w:p>
    <w:p w:rsidR="00CC4CF9" w:rsidRPr="00061AB7" w:rsidRDefault="00CC4CF9">
      <w:pPr>
        <w:pStyle w:val="ConsPlusCell"/>
        <w:jc w:val="both"/>
      </w:pPr>
      <w:r w:rsidRPr="00061AB7">
        <w:t>34 8321     8     - сухие галетные</w:t>
      </w:r>
    </w:p>
    <w:p w:rsidR="00CC4CF9" w:rsidRPr="00061AB7" w:rsidRDefault="00CC4CF9">
      <w:pPr>
        <w:pStyle w:val="ConsPlusCell"/>
        <w:jc w:val="both"/>
      </w:pPr>
      <w:r w:rsidRPr="00061AB7">
        <w:t>34 8322     3     Источники тока наливные</w:t>
      </w:r>
    </w:p>
    <w:p w:rsidR="00CC4CF9" w:rsidRPr="00061AB7" w:rsidRDefault="00CC4CF9">
      <w:pPr>
        <w:pStyle w:val="ConsPlusCell"/>
        <w:jc w:val="both"/>
      </w:pPr>
      <w:r w:rsidRPr="00061AB7">
        <w:t>34 8323     9     Батареи геолого-разведочные сухие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цилиндрических элементов</w:t>
      </w:r>
    </w:p>
    <w:p w:rsidR="00CC4CF9" w:rsidRPr="00061AB7" w:rsidRDefault="00CC4CF9">
      <w:pPr>
        <w:pStyle w:val="ConsPlusCell"/>
        <w:jc w:val="both"/>
      </w:pPr>
      <w:r w:rsidRPr="00061AB7">
        <w:t>34 8330     7     Батареи для речных сигналов /</w:t>
      </w:r>
    </w:p>
    <w:p w:rsidR="00CC4CF9" w:rsidRPr="00061AB7" w:rsidRDefault="00CC4CF9">
      <w:pPr>
        <w:pStyle w:val="ConsPlusCell"/>
        <w:jc w:val="both"/>
      </w:pPr>
      <w:r w:rsidRPr="00061AB7">
        <w:t>34 8331     2     - сухие прямоугольного сечения</w:t>
      </w:r>
    </w:p>
    <w:p w:rsidR="00CC4CF9" w:rsidRPr="00061AB7" w:rsidRDefault="00CC4CF9">
      <w:pPr>
        <w:pStyle w:val="ConsPlusCell"/>
        <w:jc w:val="both"/>
      </w:pPr>
      <w:r w:rsidRPr="00061AB7">
        <w:t>34 8332     8     Источники тока наливные</w:t>
      </w:r>
    </w:p>
    <w:p w:rsidR="00CC4CF9" w:rsidRPr="00061AB7" w:rsidRDefault="00CC4CF9">
      <w:pPr>
        <w:pStyle w:val="ConsPlusCell"/>
        <w:jc w:val="both"/>
      </w:pPr>
      <w:r w:rsidRPr="00061AB7">
        <w:t>34 8340     1     Батареи малогабаритные /</w:t>
      </w:r>
    </w:p>
    <w:p w:rsidR="00CC4CF9" w:rsidRPr="00061AB7" w:rsidRDefault="00CC4CF9">
      <w:pPr>
        <w:pStyle w:val="ConsPlusCell"/>
        <w:jc w:val="both"/>
      </w:pPr>
      <w:r w:rsidRPr="00061AB7">
        <w:t>34 8341     7     - сухие галетные</w:t>
      </w:r>
    </w:p>
    <w:p w:rsidR="00CC4CF9" w:rsidRPr="00061AB7" w:rsidRDefault="00CC4CF9">
      <w:pPr>
        <w:pStyle w:val="ConsPlusCell"/>
        <w:jc w:val="both"/>
      </w:pPr>
      <w:r w:rsidRPr="00061AB7">
        <w:t>34 8360     0     Батареи для морских буев /</w:t>
      </w:r>
    </w:p>
    <w:p w:rsidR="00CC4CF9" w:rsidRPr="00061AB7" w:rsidRDefault="00CC4CF9">
      <w:pPr>
        <w:pStyle w:val="ConsPlusCell"/>
        <w:jc w:val="both"/>
      </w:pPr>
      <w:r w:rsidRPr="00061AB7">
        <w:t>34 8361     6     - сухие прямоугольного сечения</w:t>
      </w:r>
    </w:p>
    <w:p w:rsidR="00CC4CF9" w:rsidRPr="00061AB7" w:rsidRDefault="00CC4CF9">
      <w:pPr>
        <w:pStyle w:val="ConsPlusCell"/>
        <w:jc w:val="both"/>
      </w:pPr>
      <w:r w:rsidRPr="00061AB7">
        <w:t>34 8362     1     Источники тока наливные</w:t>
      </w:r>
    </w:p>
    <w:p w:rsidR="00CC4CF9" w:rsidRPr="00061AB7" w:rsidRDefault="00CC4CF9">
      <w:pPr>
        <w:pStyle w:val="ConsPlusCell"/>
        <w:jc w:val="both"/>
      </w:pPr>
      <w:r w:rsidRPr="00061AB7">
        <w:t>34 8370     5     Элементы гальванические и батареи /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электробытовых приборов</w:t>
      </w:r>
    </w:p>
    <w:p w:rsidR="00CC4CF9" w:rsidRPr="00061AB7" w:rsidRDefault="00CC4CF9">
      <w:pPr>
        <w:pStyle w:val="ConsPlusCell"/>
        <w:jc w:val="both"/>
      </w:pPr>
      <w:r w:rsidRPr="00061AB7">
        <w:t>34 8371     0     - с щелочным электролитом</w:t>
      </w:r>
    </w:p>
    <w:p w:rsidR="00CC4CF9" w:rsidRPr="00061AB7" w:rsidRDefault="00CC4CF9">
      <w:pPr>
        <w:pStyle w:val="ConsPlusCell"/>
        <w:jc w:val="both"/>
      </w:pPr>
      <w:r w:rsidRPr="00061AB7">
        <w:t>34 8372     6     - с солевым электролитом</w:t>
      </w:r>
    </w:p>
    <w:p w:rsidR="00CC4CF9" w:rsidRPr="00061AB7" w:rsidRDefault="00CC4CF9">
      <w:pPr>
        <w:pStyle w:val="ConsPlusCell"/>
        <w:jc w:val="both"/>
      </w:pPr>
      <w:r w:rsidRPr="00061AB7">
        <w:t>34 8380     7     Элементы и батареи приборные и общего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применения /</w:t>
      </w:r>
    </w:p>
    <w:p w:rsidR="00CC4CF9" w:rsidRPr="00061AB7" w:rsidRDefault="00CC4CF9">
      <w:pPr>
        <w:pStyle w:val="ConsPlusCell"/>
        <w:jc w:val="both"/>
      </w:pPr>
      <w:r w:rsidRPr="00061AB7">
        <w:t>34 8381     5     - сухие прямоугольного сечения</w:t>
      </w:r>
    </w:p>
    <w:p w:rsidR="00CC4CF9" w:rsidRPr="00061AB7" w:rsidRDefault="00CC4CF9">
      <w:pPr>
        <w:pStyle w:val="ConsPlusCell"/>
        <w:jc w:val="both"/>
      </w:pPr>
      <w:r w:rsidRPr="00061AB7">
        <w:t>34 8382     0     Источники тока наливные</w:t>
      </w:r>
    </w:p>
    <w:p w:rsidR="00CC4CF9" w:rsidRPr="00061AB7" w:rsidRDefault="00CC4CF9">
      <w:pPr>
        <w:pStyle w:val="ConsPlusCell"/>
        <w:jc w:val="both"/>
      </w:pPr>
      <w:r w:rsidRPr="00061AB7">
        <w:t>34 8384     1     Элементы серебряно-цинковой электрохимической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системы</w:t>
      </w:r>
    </w:p>
    <w:p w:rsidR="00CC4CF9" w:rsidRPr="00061AB7" w:rsidRDefault="00CC4CF9">
      <w:pPr>
        <w:pStyle w:val="ConsPlusCell"/>
        <w:jc w:val="both"/>
      </w:pPr>
      <w:r w:rsidRPr="00061AB7">
        <w:t>34 8385     7     Элементы литиевые малогабаритные</w:t>
      </w:r>
    </w:p>
    <w:p w:rsidR="00CC4CF9" w:rsidRPr="00061AB7" w:rsidRDefault="00CC4CF9">
      <w:pPr>
        <w:pStyle w:val="ConsPlusCell"/>
        <w:jc w:val="both"/>
      </w:pPr>
      <w:r w:rsidRPr="00061AB7">
        <w:t>34 8390     4     Элементы, секции и батареи ртутно-цинковой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электрохимической системы различного применения</w:t>
      </w:r>
    </w:p>
    <w:p w:rsidR="00CC4CF9" w:rsidRPr="00061AB7" w:rsidRDefault="00CC4CF9">
      <w:pPr>
        <w:pStyle w:val="ConsPlusCell"/>
        <w:jc w:val="both"/>
      </w:pPr>
      <w:r w:rsidRPr="00061AB7">
        <w:t>34 8391     0     Элементы ртутно-цинковой электрохимической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системы</w:t>
      </w:r>
    </w:p>
    <w:p w:rsidR="00CC4CF9" w:rsidRPr="00061AB7" w:rsidRDefault="00CC4CF9">
      <w:pPr>
        <w:pStyle w:val="ConsPlusCell"/>
        <w:jc w:val="both"/>
      </w:pPr>
      <w:r w:rsidRPr="00061AB7">
        <w:t>34 8392     5     Секции из элементов ртутно-цинковой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электрохимической системы</w:t>
      </w:r>
    </w:p>
    <w:p w:rsidR="00CC4CF9" w:rsidRPr="00061AB7" w:rsidRDefault="00CC4CF9">
      <w:pPr>
        <w:pStyle w:val="ConsPlusCell"/>
        <w:jc w:val="both"/>
      </w:pPr>
      <w:r w:rsidRPr="00061AB7">
        <w:t>34 8393     0     Батареи ртутно-цинковой электрохимической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системы</w:t>
      </w:r>
    </w:p>
    <w:p w:rsidR="00CC4CF9" w:rsidRPr="00061AB7" w:rsidRDefault="00CC4CF9">
      <w:pPr>
        <w:pStyle w:val="ConsPlusCell"/>
        <w:jc w:val="both"/>
      </w:pPr>
      <w:r w:rsidRPr="00061AB7">
        <w:t>34 8400     7     Генераторы электрохимические, термоэлектрические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термоэмиссионные</w:t>
      </w:r>
    </w:p>
    <w:p w:rsidR="00CC4CF9" w:rsidRPr="00061AB7" w:rsidRDefault="00CC4CF9">
      <w:pPr>
        <w:pStyle w:val="ConsPlusCell"/>
        <w:jc w:val="both"/>
      </w:pPr>
      <w:r w:rsidRPr="00061AB7">
        <w:t>34 8410     1     Генераторы электрохимические различного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назначения /</w:t>
      </w:r>
    </w:p>
    <w:p w:rsidR="00CC4CF9" w:rsidRPr="00061AB7" w:rsidRDefault="00CC4CF9">
      <w:pPr>
        <w:pStyle w:val="ConsPlusCell"/>
        <w:jc w:val="both"/>
      </w:pPr>
      <w:r w:rsidRPr="00061AB7">
        <w:t>34 8411     7     - работающие при температуре до 100 град. С</w:t>
      </w:r>
    </w:p>
    <w:p w:rsidR="00CC4CF9" w:rsidRPr="00061AB7" w:rsidRDefault="00CC4CF9">
      <w:pPr>
        <w:pStyle w:val="ConsPlusCell"/>
        <w:jc w:val="both"/>
      </w:pPr>
      <w:r w:rsidRPr="00061AB7">
        <w:t>34 8412     2     - работающие при температуре св. 100 град. С</w:t>
      </w:r>
    </w:p>
    <w:p w:rsidR="00CC4CF9" w:rsidRPr="00061AB7" w:rsidRDefault="00CC4CF9">
      <w:pPr>
        <w:pStyle w:val="ConsPlusCell"/>
        <w:jc w:val="both"/>
      </w:pPr>
      <w:r w:rsidRPr="00061AB7">
        <w:t>34 8420     6     Генераторы термоэлектрические /</w:t>
      </w:r>
    </w:p>
    <w:p w:rsidR="00CC4CF9" w:rsidRPr="00061AB7" w:rsidRDefault="00CC4CF9">
      <w:pPr>
        <w:pStyle w:val="ConsPlusCell"/>
        <w:jc w:val="both"/>
      </w:pPr>
      <w:r w:rsidRPr="00061AB7">
        <w:t>34 8421     1     - общепромышленного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34 8430     0     Генераторы термоэмиссионные /</w:t>
      </w:r>
    </w:p>
    <w:p w:rsidR="00CC4CF9" w:rsidRPr="00061AB7" w:rsidRDefault="00CC4CF9">
      <w:pPr>
        <w:pStyle w:val="ConsPlusCell"/>
        <w:jc w:val="both"/>
      </w:pPr>
      <w:r w:rsidRPr="00061AB7">
        <w:t>34 8431     6     - общепромышленного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34 8700     8     Источники тока физические</w:t>
      </w:r>
    </w:p>
    <w:p w:rsidR="00CC4CF9" w:rsidRPr="00061AB7" w:rsidRDefault="00CC4CF9">
      <w:pPr>
        <w:pStyle w:val="ConsPlusCell"/>
        <w:jc w:val="both"/>
      </w:pPr>
      <w:r w:rsidRPr="00061AB7">
        <w:t>34 8710     2     Батареи солнечные /</w:t>
      </w:r>
    </w:p>
    <w:p w:rsidR="00CC4CF9" w:rsidRPr="00061AB7" w:rsidRDefault="00CC4CF9">
      <w:pPr>
        <w:pStyle w:val="ConsPlusCell"/>
        <w:jc w:val="both"/>
      </w:pPr>
      <w:r w:rsidRPr="00061AB7">
        <w:t>34 8711     8     - для электробытовых приборов</w:t>
      </w:r>
    </w:p>
    <w:p w:rsidR="00CC4CF9" w:rsidRPr="00061AB7" w:rsidRDefault="00CC4CF9">
      <w:pPr>
        <w:pStyle w:val="ConsPlusCell"/>
        <w:jc w:val="both"/>
      </w:pPr>
      <w:r w:rsidRPr="00061AB7">
        <w:t>34 8712     3     - общепромышленного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34 8720     7     Фотопреобразователи приборного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34 8721     2     Устройства фотосчитывающие</w:t>
      </w:r>
    </w:p>
    <w:p w:rsidR="00CC4CF9" w:rsidRPr="00061AB7" w:rsidRDefault="00CC4CF9">
      <w:pPr>
        <w:pStyle w:val="ConsPlusCell"/>
        <w:jc w:val="both"/>
      </w:pPr>
      <w:r w:rsidRPr="00061AB7">
        <w:t>34 8722     8     Датчики солнечной ориентации</w:t>
      </w:r>
    </w:p>
    <w:p w:rsidR="00CC4CF9" w:rsidRPr="00061AB7" w:rsidRDefault="00CC4CF9">
      <w:pPr>
        <w:pStyle w:val="ConsPlusCell"/>
        <w:jc w:val="both"/>
      </w:pPr>
      <w:r w:rsidRPr="00061AB7">
        <w:t>34 8726     4     Батареи фотоэлектрические</w:t>
      </w:r>
    </w:p>
    <w:p w:rsidR="00CC4CF9" w:rsidRPr="00061AB7" w:rsidRDefault="00CC4CF9">
      <w:pPr>
        <w:pStyle w:val="ConsPlusCell"/>
        <w:jc w:val="both"/>
      </w:pPr>
      <w:r w:rsidRPr="00061AB7">
        <w:t>34 8730     1     Оборудование солнечное энергетическое различного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назначения</w:t>
      </w:r>
    </w:p>
    <w:p w:rsidR="00CC4CF9" w:rsidRPr="00061AB7" w:rsidRDefault="00CC4CF9">
      <w:pPr>
        <w:pStyle w:val="ConsPlusCell"/>
        <w:jc w:val="both"/>
      </w:pPr>
      <w:r w:rsidRPr="00061AB7">
        <w:t>(код введен Изменением N 28/2000 ОКП)</w:t>
      </w:r>
    </w:p>
    <w:p w:rsidR="00CC4CF9" w:rsidRPr="00061AB7" w:rsidRDefault="00CC4CF9">
      <w:pPr>
        <w:pStyle w:val="ConsPlusCell"/>
        <w:jc w:val="both"/>
      </w:pPr>
      <w:r w:rsidRPr="00061AB7">
        <w:t>34 8731     7     Устройства солнечные энергетические мощностью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100 Вт</w:t>
      </w:r>
    </w:p>
    <w:p w:rsidR="00CC4CF9" w:rsidRPr="00061AB7" w:rsidRDefault="00CC4CF9">
      <w:pPr>
        <w:pStyle w:val="ConsPlusCell"/>
        <w:jc w:val="both"/>
      </w:pPr>
      <w:r w:rsidRPr="00061AB7">
        <w:t>(код введен Изменением N 28/2000 ОКП)</w:t>
      </w:r>
    </w:p>
    <w:p w:rsidR="00CC4CF9" w:rsidRPr="00061AB7" w:rsidRDefault="00CC4CF9">
      <w:pPr>
        <w:pStyle w:val="ConsPlusCell"/>
        <w:jc w:val="both"/>
      </w:pPr>
      <w:r w:rsidRPr="00061AB7">
        <w:t>34 8732     2     Устройства солнечные энергетические мощностью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св. 100 Вт</w:t>
      </w:r>
    </w:p>
    <w:p w:rsidR="00CC4CF9" w:rsidRPr="00061AB7" w:rsidRDefault="00CC4CF9">
      <w:pPr>
        <w:pStyle w:val="ConsPlusCell"/>
        <w:jc w:val="both"/>
      </w:pPr>
      <w:r w:rsidRPr="00061AB7">
        <w:t>(код введен Изменением N 28/2000 ОКП)</w:t>
      </w:r>
    </w:p>
    <w:p w:rsidR="00CC4CF9" w:rsidRPr="00061AB7" w:rsidRDefault="00CC4CF9">
      <w:pPr>
        <w:pStyle w:val="ConsPlusCell"/>
        <w:jc w:val="both"/>
      </w:pPr>
      <w:r w:rsidRPr="00061AB7">
        <w:t>34 8790     1     Оборудование ветроэнергетическое</w:t>
      </w:r>
    </w:p>
    <w:p w:rsidR="00CC4CF9" w:rsidRPr="00061AB7" w:rsidRDefault="00CC4CF9">
      <w:pPr>
        <w:pStyle w:val="ConsPlusCell"/>
        <w:jc w:val="both"/>
      </w:pPr>
      <w:r w:rsidRPr="00061AB7">
        <w:t>34 8792     9     Агрегаты ветроэнергетические</w:t>
      </w:r>
    </w:p>
    <w:p w:rsidR="00CC4CF9" w:rsidRPr="00061AB7" w:rsidRDefault="00CC4CF9">
      <w:pPr>
        <w:pStyle w:val="ConsPlusCell"/>
        <w:jc w:val="both"/>
      </w:pPr>
      <w:r w:rsidRPr="00061AB7">
        <w:t>34 8793     5     Установки ветроэнергетические</w:t>
      </w:r>
    </w:p>
    <w:p w:rsidR="00CC4CF9" w:rsidRPr="00061AB7" w:rsidRDefault="00CC4CF9">
      <w:pPr>
        <w:pStyle w:val="ConsPlusCell"/>
        <w:jc w:val="both"/>
      </w:pPr>
      <w:r w:rsidRPr="00061AB7">
        <w:t>34 8794     1     Станции ветроэнергетические</w:t>
      </w:r>
    </w:p>
    <w:p w:rsidR="00CC4CF9" w:rsidRPr="00061AB7" w:rsidRDefault="00CC4CF9">
      <w:pPr>
        <w:pStyle w:val="ConsPlusCell"/>
        <w:jc w:val="both"/>
      </w:pPr>
      <w:r w:rsidRPr="00061AB7">
        <w:t>34 8796     5     Устройства автоматического управления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оборудования ветроэнергетического</w:t>
      </w:r>
    </w:p>
    <w:p w:rsidR="00CC4CF9" w:rsidRPr="00061AB7" w:rsidRDefault="00CC4CF9">
      <w:pPr>
        <w:pStyle w:val="ConsPlusCell"/>
        <w:jc w:val="both"/>
      </w:pPr>
      <w:r w:rsidRPr="00061AB7">
        <w:t>34 8799     6     Устройства ветроэнергетические прочие</w:t>
      </w:r>
    </w:p>
    <w:p w:rsidR="00CC4CF9" w:rsidRPr="00061AB7" w:rsidRDefault="00CC4CF9">
      <w:pPr>
        <w:pStyle w:val="ConsPlusCell"/>
        <w:jc w:val="both"/>
      </w:pPr>
      <w:r w:rsidRPr="00061AB7">
        <w:t>34 8900     5     Запасные части и принадлежности источников тока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химических, физических, генераторов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электрохимических, термоэлектрических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термоэмиссионных</w:t>
      </w:r>
    </w:p>
    <w:p w:rsidR="00CC4CF9" w:rsidRPr="00061AB7" w:rsidRDefault="00CC4CF9">
      <w:pPr>
        <w:pStyle w:val="ConsPlusCell"/>
        <w:jc w:val="both"/>
      </w:pPr>
      <w:r w:rsidRPr="00061AB7">
        <w:t>34 8910     5     Запасные части и комплектующие изделия 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источникам тока химическим</w:t>
      </w:r>
    </w:p>
    <w:p w:rsidR="00CC4CF9" w:rsidRPr="00061AB7" w:rsidRDefault="00CC4CF9">
      <w:pPr>
        <w:pStyle w:val="ConsPlusCell"/>
        <w:jc w:val="both"/>
      </w:pPr>
      <w:r w:rsidRPr="00061AB7">
        <w:t>34 8911     5     Пластины / стартерные</w:t>
      </w:r>
    </w:p>
    <w:p w:rsidR="00CC4CF9" w:rsidRPr="00061AB7" w:rsidRDefault="00CC4CF9">
      <w:pPr>
        <w:pStyle w:val="ConsPlusCell"/>
        <w:jc w:val="both"/>
      </w:pPr>
      <w:r w:rsidRPr="00061AB7">
        <w:t>34 8912     0     - для стационарных аккумуляторов</w:t>
      </w:r>
    </w:p>
    <w:p w:rsidR="00CC4CF9" w:rsidRPr="00061AB7" w:rsidRDefault="00CC4CF9">
      <w:pPr>
        <w:pStyle w:val="ConsPlusCell"/>
        <w:jc w:val="both"/>
      </w:pPr>
      <w:r w:rsidRPr="00061AB7">
        <w:t>34 8913     6     Узлы и детали к аккумуляторам и аккумуляторным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батареям свинцовой системы</w:t>
      </w:r>
    </w:p>
    <w:p w:rsidR="00CC4CF9" w:rsidRPr="00061AB7" w:rsidRDefault="00CC4CF9">
      <w:pPr>
        <w:pStyle w:val="ConsPlusCell"/>
        <w:jc w:val="both"/>
      </w:pPr>
      <w:r w:rsidRPr="00061AB7">
        <w:t>34 8914     1     Пластины железнодорожные</w:t>
      </w:r>
    </w:p>
    <w:p w:rsidR="00CC4CF9" w:rsidRPr="00061AB7" w:rsidRDefault="00CC4CF9">
      <w:pPr>
        <w:pStyle w:val="ConsPlusCell"/>
        <w:jc w:val="both"/>
      </w:pPr>
      <w:r w:rsidRPr="00061AB7">
        <w:t>34 8919     9     Комплектующие изделия</w:t>
      </w:r>
    </w:p>
    <w:p w:rsidR="00CC4CF9" w:rsidRPr="00061AB7" w:rsidRDefault="00CC4CF9">
      <w:pPr>
        <w:pStyle w:val="ConsPlusCell"/>
        <w:jc w:val="both"/>
      </w:pPr>
      <w:r w:rsidRPr="00061AB7">
        <w:t>34 8940     3     Принадлежности, запасные части и комплектующее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оборудование / к источникам тока физическим</w:t>
      </w:r>
    </w:p>
    <w:p w:rsidR="00CC4CF9" w:rsidRPr="00061AB7" w:rsidRDefault="00CC4CF9">
      <w:pPr>
        <w:pStyle w:val="ConsPlusCell"/>
        <w:jc w:val="both"/>
      </w:pPr>
      <w:r w:rsidRPr="00061AB7">
        <w:t>34 8941     9     - к батареям солнечным</w:t>
      </w:r>
    </w:p>
    <w:p w:rsidR="00CC4CF9" w:rsidRPr="00061AB7" w:rsidRDefault="00CC4CF9">
      <w:pPr>
        <w:pStyle w:val="ConsPlusCell"/>
        <w:jc w:val="both"/>
      </w:pPr>
      <w:r w:rsidRPr="00061AB7">
        <w:t>34 8942     4     - к батареям фотоэлектрическим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34 9000     5     Материалы и изделия электроизоляционные,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электроугольные и электрометаллокерамические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34 9100     9     Материалы и изделия электроизоляционные (кроме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миканитов, слюдинитов и слюдопластов)</w:t>
      </w:r>
    </w:p>
    <w:p w:rsidR="00CC4CF9" w:rsidRPr="00061AB7" w:rsidRDefault="00CC4CF9">
      <w:pPr>
        <w:pStyle w:val="ConsPlusCell"/>
        <w:jc w:val="both"/>
      </w:pPr>
      <w:r w:rsidRPr="00061AB7">
        <w:t>34 9110     3     Материалы слоистые электроизоляционные</w:t>
      </w:r>
    </w:p>
    <w:p w:rsidR="00CC4CF9" w:rsidRPr="00061AB7" w:rsidRDefault="00CC4CF9">
      <w:pPr>
        <w:pStyle w:val="ConsPlusCell"/>
        <w:jc w:val="both"/>
      </w:pPr>
      <w:r w:rsidRPr="00061AB7">
        <w:t>34 9111     9     Гетинакс электротехнический листовой</w:t>
      </w:r>
    </w:p>
    <w:p w:rsidR="00CC4CF9" w:rsidRPr="00061AB7" w:rsidRDefault="00CC4CF9">
      <w:pPr>
        <w:pStyle w:val="ConsPlusCell"/>
        <w:jc w:val="both"/>
      </w:pPr>
      <w:r w:rsidRPr="00061AB7">
        <w:t>34 9112     4     Текстолит листовой</w:t>
      </w:r>
    </w:p>
    <w:p w:rsidR="00CC4CF9" w:rsidRPr="00061AB7" w:rsidRDefault="00CC4CF9">
      <w:pPr>
        <w:pStyle w:val="ConsPlusCell"/>
        <w:jc w:val="both"/>
      </w:pPr>
      <w:r w:rsidRPr="00061AB7">
        <w:t>34 9113     8     Текстолит фасонный</w:t>
      </w:r>
    </w:p>
    <w:p w:rsidR="00CC4CF9" w:rsidRPr="00061AB7" w:rsidRDefault="00CC4CF9">
      <w:pPr>
        <w:pStyle w:val="ConsPlusCell"/>
        <w:jc w:val="both"/>
      </w:pPr>
      <w:r w:rsidRPr="00061AB7">
        <w:t>34 9114     5     Асботекстолит</w:t>
      </w:r>
    </w:p>
    <w:p w:rsidR="00CC4CF9" w:rsidRPr="00061AB7" w:rsidRDefault="00CC4CF9">
      <w:pPr>
        <w:pStyle w:val="ConsPlusCell"/>
        <w:jc w:val="both"/>
      </w:pPr>
      <w:r w:rsidRPr="00061AB7">
        <w:t>34 9115     0     Асбогетинакс</w:t>
      </w:r>
    </w:p>
    <w:p w:rsidR="00CC4CF9" w:rsidRPr="00061AB7" w:rsidRDefault="00CC4CF9">
      <w:pPr>
        <w:pStyle w:val="ConsPlusCell"/>
        <w:jc w:val="both"/>
      </w:pPr>
      <w:r w:rsidRPr="00061AB7">
        <w:t>34 9116     6     Пластик ПГТ</w:t>
      </w:r>
    </w:p>
    <w:p w:rsidR="00CC4CF9" w:rsidRPr="00061AB7" w:rsidRDefault="00CC4CF9">
      <w:pPr>
        <w:pStyle w:val="ConsPlusCell"/>
        <w:jc w:val="both"/>
      </w:pPr>
      <w:r w:rsidRPr="00061AB7">
        <w:t>34 9118     7     Изделия, намотанные на основе бумаги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хлопчатобумажных тканей</w:t>
      </w:r>
    </w:p>
    <w:p w:rsidR="00CC4CF9" w:rsidRPr="00061AB7" w:rsidRDefault="00CC4CF9">
      <w:pPr>
        <w:pStyle w:val="ConsPlusCell"/>
        <w:jc w:val="both"/>
      </w:pPr>
      <w:r w:rsidRPr="00061AB7">
        <w:t>34 9119     2     Гетинакс фольгированный</w:t>
      </w:r>
    </w:p>
    <w:p w:rsidR="00CC4CF9" w:rsidRPr="00061AB7" w:rsidRDefault="00CC4CF9">
      <w:pPr>
        <w:pStyle w:val="ConsPlusCell"/>
        <w:jc w:val="both"/>
      </w:pPr>
      <w:r w:rsidRPr="00061AB7">
        <w:t>34 9130     2     Лакоткани электроизоляционные /</w:t>
      </w:r>
    </w:p>
    <w:p w:rsidR="00CC4CF9" w:rsidRPr="00061AB7" w:rsidRDefault="00CC4CF9">
      <w:pPr>
        <w:pStyle w:val="ConsPlusCell"/>
        <w:jc w:val="both"/>
      </w:pPr>
      <w:r w:rsidRPr="00061AB7">
        <w:t>34 9131     8     - хлопчатобумажные</w:t>
      </w:r>
    </w:p>
    <w:p w:rsidR="00CC4CF9" w:rsidRPr="00061AB7" w:rsidRDefault="00CC4CF9">
      <w:pPr>
        <w:pStyle w:val="ConsPlusCell"/>
        <w:jc w:val="both"/>
      </w:pPr>
      <w:r w:rsidRPr="00061AB7">
        <w:t>34 9132     3     - на натуральном шелке</w:t>
      </w:r>
    </w:p>
    <w:p w:rsidR="00CC4CF9" w:rsidRPr="00061AB7" w:rsidRDefault="00CC4CF9">
      <w:pPr>
        <w:pStyle w:val="ConsPlusCell"/>
        <w:jc w:val="both"/>
      </w:pPr>
      <w:r w:rsidRPr="00061AB7">
        <w:t>34 9133     9     - капроновые</w:t>
      </w:r>
    </w:p>
    <w:p w:rsidR="00CC4CF9" w:rsidRPr="00061AB7" w:rsidRDefault="00CC4CF9">
      <w:pPr>
        <w:pStyle w:val="ConsPlusCell"/>
        <w:jc w:val="both"/>
      </w:pPr>
      <w:r w:rsidRPr="00061AB7">
        <w:t>34 9134     4     - стеклянные</w:t>
      </w:r>
    </w:p>
    <w:p w:rsidR="00CC4CF9" w:rsidRPr="00061AB7" w:rsidRDefault="00CC4CF9">
      <w:pPr>
        <w:pStyle w:val="ConsPlusCell"/>
        <w:jc w:val="both"/>
      </w:pPr>
      <w:r w:rsidRPr="00061AB7">
        <w:t>34 9135     5     - липкие</w:t>
      </w:r>
    </w:p>
    <w:p w:rsidR="00CC4CF9" w:rsidRPr="00061AB7" w:rsidRDefault="00CC4CF9">
      <w:pPr>
        <w:pStyle w:val="ConsPlusCell"/>
        <w:jc w:val="both"/>
      </w:pPr>
      <w:r w:rsidRPr="00061AB7">
        <w:t>34 9136     5     - бензонасосные</w:t>
      </w:r>
    </w:p>
    <w:p w:rsidR="00CC4CF9" w:rsidRPr="00061AB7" w:rsidRDefault="00CC4CF9">
      <w:pPr>
        <w:pStyle w:val="ConsPlusCell"/>
        <w:jc w:val="both"/>
      </w:pPr>
      <w:r w:rsidRPr="00061AB7">
        <w:t>34 9140     7     Трубки электроизоляционные гибкие /</w:t>
      </w:r>
    </w:p>
    <w:p w:rsidR="00CC4CF9" w:rsidRPr="00061AB7" w:rsidRDefault="00CC4CF9">
      <w:pPr>
        <w:pStyle w:val="ConsPlusCell"/>
        <w:jc w:val="both"/>
      </w:pPr>
      <w:r w:rsidRPr="00061AB7">
        <w:t>34 9141     2     - хлопчатобумажные</w:t>
      </w:r>
    </w:p>
    <w:p w:rsidR="00CC4CF9" w:rsidRPr="00061AB7" w:rsidRDefault="00CC4CF9">
      <w:pPr>
        <w:pStyle w:val="ConsPlusCell"/>
        <w:jc w:val="both"/>
      </w:pPr>
      <w:r w:rsidRPr="00061AB7">
        <w:t>34 9142     8     - шелковые</w:t>
      </w:r>
    </w:p>
    <w:p w:rsidR="00CC4CF9" w:rsidRPr="00061AB7" w:rsidRDefault="00CC4CF9">
      <w:pPr>
        <w:pStyle w:val="ConsPlusCell"/>
        <w:jc w:val="both"/>
      </w:pPr>
      <w:r w:rsidRPr="00061AB7">
        <w:t>34 9143     3     - стеклянные</w:t>
      </w:r>
    </w:p>
    <w:p w:rsidR="00CC4CF9" w:rsidRPr="00061AB7" w:rsidRDefault="00CC4CF9">
      <w:pPr>
        <w:pStyle w:val="ConsPlusCell"/>
        <w:jc w:val="both"/>
      </w:pPr>
      <w:r w:rsidRPr="00061AB7">
        <w:t>34 9144     9     - резиновые нагревостойкие</w:t>
      </w:r>
    </w:p>
    <w:p w:rsidR="00CC4CF9" w:rsidRPr="00061AB7" w:rsidRDefault="00CC4CF9">
      <w:pPr>
        <w:pStyle w:val="ConsPlusCell"/>
        <w:jc w:val="both"/>
      </w:pPr>
      <w:r w:rsidRPr="00061AB7">
        <w:t>34 9145     4     - на основе синтетических материалов</w:t>
      </w:r>
    </w:p>
    <w:p w:rsidR="00CC4CF9" w:rsidRPr="00061AB7" w:rsidRDefault="00CC4CF9">
      <w:pPr>
        <w:pStyle w:val="ConsPlusCell"/>
        <w:jc w:val="both"/>
      </w:pPr>
      <w:r w:rsidRPr="00061AB7">
        <w:t>34 9150     1     Материалы электроизоляционные разные</w:t>
      </w:r>
    </w:p>
    <w:p w:rsidR="00CC4CF9" w:rsidRPr="00061AB7" w:rsidRDefault="00CC4CF9">
      <w:pPr>
        <w:pStyle w:val="ConsPlusCell"/>
        <w:jc w:val="both"/>
      </w:pPr>
      <w:r w:rsidRPr="00061AB7">
        <w:t>34 9151     7     Бумага электроизоляционная слюдяная</w:t>
      </w:r>
    </w:p>
    <w:p w:rsidR="00CC4CF9" w:rsidRPr="00061AB7" w:rsidRDefault="00CC4CF9">
      <w:pPr>
        <w:pStyle w:val="ConsPlusCell"/>
        <w:jc w:val="both"/>
      </w:pPr>
      <w:r w:rsidRPr="00061AB7">
        <w:t>34 9152     2     Лента смоляная</w:t>
      </w:r>
    </w:p>
    <w:p w:rsidR="00CC4CF9" w:rsidRPr="00061AB7" w:rsidRDefault="00CC4CF9">
      <w:pPr>
        <w:pStyle w:val="ConsPlusCell"/>
        <w:jc w:val="both"/>
      </w:pPr>
      <w:r w:rsidRPr="00061AB7">
        <w:t>34 9153     8     Бумага пропитанная и лакированная</w:t>
      </w:r>
    </w:p>
    <w:p w:rsidR="00CC4CF9" w:rsidRPr="00061AB7" w:rsidRDefault="00CC4CF9">
      <w:pPr>
        <w:pStyle w:val="ConsPlusCell"/>
        <w:jc w:val="both"/>
      </w:pPr>
      <w:r w:rsidRPr="00061AB7">
        <w:t>34 9154     3     Ткани пропитанные</w:t>
      </w:r>
    </w:p>
    <w:p w:rsidR="00CC4CF9" w:rsidRPr="00061AB7" w:rsidRDefault="00CC4CF9">
      <w:pPr>
        <w:pStyle w:val="ConsPlusCell"/>
        <w:jc w:val="both"/>
      </w:pPr>
      <w:r w:rsidRPr="00061AB7">
        <w:t>34 9155     9     Материалы композиционные пленкосодержащие</w:t>
      </w:r>
    </w:p>
    <w:p w:rsidR="00CC4CF9" w:rsidRPr="00061AB7" w:rsidRDefault="00CC4CF9">
      <w:pPr>
        <w:pStyle w:val="ConsPlusCell"/>
        <w:jc w:val="both"/>
      </w:pPr>
      <w:r w:rsidRPr="00061AB7">
        <w:t>34 9157     2     Материалы прессовочные из отходов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электроизоляционных материалов</w:t>
      </w:r>
    </w:p>
    <w:p w:rsidR="00CC4CF9" w:rsidRPr="00061AB7" w:rsidRDefault="00CC4CF9">
      <w:pPr>
        <w:pStyle w:val="ConsPlusCell"/>
        <w:jc w:val="both"/>
      </w:pPr>
      <w:r w:rsidRPr="00061AB7">
        <w:t>34 9200     2     Миканиты, слюдиниты и слюдопласты</w:t>
      </w:r>
    </w:p>
    <w:p w:rsidR="00CC4CF9" w:rsidRPr="00061AB7" w:rsidRDefault="00CC4CF9">
      <w:pPr>
        <w:pStyle w:val="ConsPlusCell"/>
        <w:jc w:val="both"/>
      </w:pPr>
      <w:r w:rsidRPr="00061AB7">
        <w:t>34 9210     7     Миканиты /</w:t>
      </w:r>
    </w:p>
    <w:p w:rsidR="00CC4CF9" w:rsidRPr="00061AB7" w:rsidRDefault="00CC4CF9">
      <w:pPr>
        <w:pStyle w:val="ConsPlusCell"/>
        <w:jc w:val="both"/>
      </w:pPr>
      <w:r w:rsidRPr="00061AB7">
        <w:t>34 9211     2     - гибкие</w:t>
      </w:r>
    </w:p>
    <w:p w:rsidR="00CC4CF9" w:rsidRPr="00061AB7" w:rsidRDefault="00CC4CF9">
      <w:pPr>
        <w:pStyle w:val="ConsPlusCell"/>
        <w:jc w:val="both"/>
      </w:pPr>
      <w:r w:rsidRPr="00061AB7">
        <w:t>34 9212     8     - формовочные</w:t>
      </w:r>
    </w:p>
    <w:p w:rsidR="00CC4CF9" w:rsidRPr="00061AB7" w:rsidRDefault="00CC4CF9">
      <w:pPr>
        <w:pStyle w:val="ConsPlusCell"/>
        <w:jc w:val="both"/>
      </w:pPr>
      <w:r w:rsidRPr="00061AB7">
        <w:t>34 9213     3     - прокладочные</w:t>
      </w:r>
    </w:p>
    <w:p w:rsidR="00CC4CF9" w:rsidRPr="00061AB7" w:rsidRDefault="00CC4CF9">
      <w:pPr>
        <w:pStyle w:val="ConsPlusCell"/>
        <w:jc w:val="both"/>
      </w:pPr>
      <w:r w:rsidRPr="00061AB7">
        <w:t>34 9214     9     - коллекторные</w:t>
      </w:r>
    </w:p>
    <w:p w:rsidR="00CC4CF9" w:rsidRPr="00061AB7" w:rsidRDefault="00CC4CF9">
      <w:pPr>
        <w:pStyle w:val="ConsPlusCell"/>
        <w:jc w:val="both"/>
      </w:pPr>
      <w:r w:rsidRPr="00061AB7">
        <w:t>34 9215     4     Микафолий</w:t>
      </w:r>
    </w:p>
    <w:p w:rsidR="00CC4CF9" w:rsidRPr="00061AB7" w:rsidRDefault="00CC4CF9">
      <w:pPr>
        <w:pStyle w:val="ConsPlusCell"/>
        <w:jc w:val="both"/>
      </w:pPr>
      <w:r w:rsidRPr="00061AB7">
        <w:t>34 9216     5     Микалента</w:t>
      </w:r>
    </w:p>
    <w:p w:rsidR="00CC4CF9" w:rsidRPr="00061AB7" w:rsidRDefault="00CC4CF9">
      <w:pPr>
        <w:pStyle w:val="ConsPlusCell"/>
        <w:jc w:val="both"/>
      </w:pPr>
      <w:r w:rsidRPr="00061AB7">
        <w:t>34 9217     5     Микашелк и микаполотно</w:t>
      </w:r>
    </w:p>
    <w:p w:rsidR="00CC4CF9" w:rsidRPr="00061AB7" w:rsidRDefault="00CC4CF9">
      <w:pPr>
        <w:pStyle w:val="ConsPlusCell"/>
        <w:jc w:val="both"/>
      </w:pPr>
      <w:r w:rsidRPr="00061AB7">
        <w:t>34 9218     0     Миканиты прочие</w:t>
      </w:r>
    </w:p>
    <w:p w:rsidR="00CC4CF9" w:rsidRPr="00061AB7" w:rsidRDefault="00CC4CF9">
      <w:pPr>
        <w:pStyle w:val="ConsPlusCell"/>
        <w:jc w:val="both"/>
      </w:pPr>
      <w:r w:rsidRPr="00061AB7">
        <w:t>34 9220     1     Слюдиниты /</w:t>
      </w:r>
    </w:p>
    <w:p w:rsidR="00CC4CF9" w:rsidRPr="00061AB7" w:rsidRDefault="00CC4CF9">
      <w:pPr>
        <w:pStyle w:val="ConsPlusCell"/>
        <w:jc w:val="both"/>
      </w:pPr>
      <w:r w:rsidRPr="00061AB7">
        <w:t>34 9221     7     - гибкие</w:t>
      </w:r>
    </w:p>
    <w:p w:rsidR="00CC4CF9" w:rsidRPr="00061AB7" w:rsidRDefault="00CC4CF9">
      <w:pPr>
        <w:pStyle w:val="ConsPlusCell"/>
        <w:jc w:val="both"/>
      </w:pPr>
      <w:r w:rsidRPr="00061AB7">
        <w:t>34 9222     2     - формовочные</w:t>
      </w:r>
    </w:p>
    <w:p w:rsidR="00CC4CF9" w:rsidRPr="00061AB7" w:rsidRDefault="00CC4CF9">
      <w:pPr>
        <w:pStyle w:val="ConsPlusCell"/>
        <w:jc w:val="both"/>
      </w:pPr>
      <w:r w:rsidRPr="00061AB7">
        <w:t>34 9224     3     - коллекторные</w:t>
      </w:r>
    </w:p>
    <w:p w:rsidR="00CC4CF9" w:rsidRPr="00061AB7" w:rsidRDefault="00CC4CF9">
      <w:pPr>
        <w:pStyle w:val="ConsPlusCell"/>
        <w:jc w:val="both"/>
      </w:pPr>
      <w:r w:rsidRPr="00061AB7">
        <w:t>34 9225     9     Слюдинитофолий</w:t>
      </w:r>
    </w:p>
    <w:p w:rsidR="00CC4CF9" w:rsidRPr="00061AB7" w:rsidRDefault="00CC4CF9">
      <w:pPr>
        <w:pStyle w:val="ConsPlusCell"/>
        <w:jc w:val="both"/>
      </w:pPr>
      <w:r w:rsidRPr="00061AB7">
        <w:t>34 9226     4     Стеклослюдолента</w:t>
      </w:r>
    </w:p>
    <w:p w:rsidR="00CC4CF9" w:rsidRPr="00061AB7" w:rsidRDefault="00CC4CF9">
      <w:pPr>
        <w:pStyle w:val="ConsPlusCell"/>
        <w:jc w:val="both"/>
      </w:pPr>
      <w:r w:rsidRPr="00061AB7">
        <w:t>34 9228     5     Слюдиниты прочие</w:t>
      </w:r>
    </w:p>
    <w:p w:rsidR="00CC4CF9" w:rsidRPr="00061AB7" w:rsidRDefault="00CC4CF9">
      <w:pPr>
        <w:pStyle w:val="ConsPlusCell"/>
        <w:jc w:val="both"/>
      </w:pPr>
      <w:r w:rsidRPr="00061AB7">
        <w:t>34 9230     6     Слюдопласты /</w:t>
      </w:r>
    </w:p>
    <w:p w:rsidR="00CC4CF9" w:rsidRPr="00061AB7" w:rsidRDefault="00CC4CF9">
      <w:pPr>
        <w:pStyle w:val="ConsPlusCell"/>
        <w:jc w:val="both"/>
      </w:pPr>
      <w:r w:rsidRPr="00061AB7">
        <w:t>34 9231     1     - гибкие</w:t>
      </w:r>
    </w:p>
    <w:p w:rsidR="00CC4CF9" w:rsidRPr="00061AB7" w:rsidRDefault="00CC4CF9">
      <w:pPr>
        <w:pStyle w:val="ConsPlusCell"/>
        <w:jc w:val="both"/>
      </w:pPr>
      <w:r w:rsidRPr="00061AB7">
        <w:t>34 9232     7     - формовочные</w:t>
      </w:r>
    </w:p>
    <w:p w:rsidR="00CC4CF9" w:rsidRPr="00061AB7" w:rsidRDefault="00CC4CF9">
      <w:pPr>
        <w:pStyle w:val="ConsPlusCell"/>
        <w:jc w:val="both"/>
      </w:pPr>
      <w:r w:rsidRPr="00061AB7">
        <w:t>34 9233     2     - прокладочные</w:t>
      </w:r>
    </w:p>
    <w:p w:rsidR="00CC4CF9" w:rsidRPr="00061AB7" w:rsidRDefault="00CC4CF9">
      <w:pPr>
        <w:pStyle w:val="ConsPlusCell"/>
        <w:jc w:val="both"/>
      </w:pPr>
      <w:r w:rsidRPr="00061AB7">
        <w:t>34 9234     8     - коллекторные</w:t>
      </w:r>
    </w:p>
    <w:p w:rsidR="00CC4CF9" w:rsidRPr="00061AB7" w:rsidRDefault="00CC4CF9">
      <w:pPr>
        <w:pStyle w:val="ConsPlusCell"/>
        <w:jc w:val="both"/>
      </w:pPr>
      <w:r w:rsidRPr="00061AB7">
        <w:t>34 9235     3     Слюдопластофолий</w:t>
      </w:r>
    </w:p>
    <w:p w:rsidR="00CC4CF9" w:rsidRPr="00061AB7" w:rsidRDefault="00CC4CF9">
      <w:pPr>
        <w:pStyle w:val="ConsPlusCell"/>
        <w:jc w:val="both"/>
      </w:pPr>
      <w:r w:rsidRPr="00061AB7">
        <w:t>34 9236     9     Слюдопластоленты</w:t>
      </w:r>
    </w:p>
    <w:p w:rsidR="00CC4CF9" w:rsidRPr="00061AB7" w:rsidRDefault="00CC4CF9">
      <w:pPr>
        <w:pStyle w:val="ConsPlusCell"/>
        <w:jc w:val="both"/>
      </w:pPr>
      <w:r w:rsidRPr="00061AB7">
        <w:t>34 9238     2     Слюдопласты прочие</w:t>
      </w:r>
    </w:p>
    <w:p w:rsidR="00CC4CF9" w:rsidRPr="00061AB7" w:rsidRDefault="00CC4CF9">
      <w:pPr>
        <w:pStyle w:val="ConsPlusCell"/>
        <w:jc w:val="both"/>
      </w:pPr>
      <w:r w:rsidRPr="00061AB7">
        <w:t>34 9300     6     Изоляторы электрокерамические и стеклянные</w:t>
      </w:r>
    </w:p>
    <w:p w:rsidR="00CC4CF9" w:rsidRPr="00061AB7" w:rsidRDefault="00CC4CF9">
      <w:pPr>
        <w:pStyle w:val="ConsPlusCell"/>
        <w:jc w:val="both"/>
      </w:pPr>
      <w:r w:rsidRPr="00061AB7">
        <w:t>34 9310     0     Вводы высоковольтные</w:t>
      </w:r>
    </w:p>
    <w:p w:rsidR="00CC4CF9" w:rsidRPr="00061AB7" w:rsidRDefault="00CC4CF9">
      <w:pPr>
        <w:pStyle w:val="ConsPlusCell"/>
        <w:jc w:val="both"/>
      </w:pPr>
      <w:r w:rsidRPr="00061AB7">
        <w:t>34 9311     6     Вводы высоковольтные на напряжение / до 110 кВ</w:t>
      </w:r>
    </w:p>
    <w:p w:rsidR="00CC4CF9" w:rsidRPr="00061AB7" w:rsidRDefault="00CC4CF9">
      <w:pPr>
        <w:pStyle w:val="ConsPlusCell"/>
        <w:jc w:val="both"/>
      </w:pPr>
      <w:r w:rsidRPr="00061AB7">
        <w:t>34 9312     1     - св. 110 до 150 кВ</w:t>
      </w:r>
    </w:p>
    <w:p w:rsidR="00CC4CF9" w:rsidRPr="00061AB7" w:rsidRDefault="00CC4CF9">
      <w:pPr>
        <w:pStyle w:val="ConsPlusCell"/>
        <w:jc w:val="both"/>
      </w:pPr>
      <w:r w:rsidRPr="00061AB7">
        <w:t>34 9313     7     - св. 150 до 220 кВ</w:t>
      </w:r>
    </w:p>
    <w:p w:rsidR="00CC4CF9" w:rsidRPr="00061AB7" w:rsidRDefault="00CC4CF9">
      <w:pPr>
        <w:pStyle w:val="ConsPlusCell"/>
        <w:jc w:val="both"/>
      </w:pPr>
      <w:r w:rsidRPr="00061AB7">
        <w:t>34 9314     2     - св. 220 до 330 кВ</w:t>
      </w:r>
    </w:p>
    <w:p w:rsidR="00CC4CF9" w:rsidRPr="00061AB7" w:rsidRDefault="00CC4CF9">
      <w:pPr>
        <w:pStyle w:val="ConsPlusCell"/>
        <w:jc w:val="both"/>
      </w:pPr>
      <w:r w:rsidRPr="00061AB7">
        <w:t>34 9315     8     - св. 330 до 400 кВ</w:t>
      </w:r>
    </w:p>
    <w:p w:rsidR="00CC4CF9" w:rsidRPr="00061AB7" w:rsidRDefault="00CC4CF9">
      <w:pPr>
        <w:pStyle w:val="ConsPlusCell"/>
        <w:jc w:val="both"/>
      </w:pPr>
      <w:r w:rsidRPr="00061AB7">
        <w:t>34 9316     3     - св. 400 до 500 кВ</w:t>
      </w:r>
    </w:p>
    <w:p w:rsidR="00CC4CF9" w:rsidRPr="00061AB7" w:rsidRDefault="00CC4CF9">
      <w:pPr>
        <w:pStyle w:val="ConsPlusCell"/>
        <w:jc w:val="both"/>
      </w:pPr>
      <w:r w:rsidRPr="00061AB7">
        <w:t>34 9317     9     - св. 500 до 750 кВ</w:t>
      </w:r>
    </w:p>
    <w:p w:rsidR="00CC4CF9" w:rsidRPr="00061AB7" w:rsidRDefault="00CC4CF9">
      <w:pPr>
        <w:pStyle w:val="ConsPlusCell"/>
        <w:jc w:val="both"/>
      </w:pPr>
      <w:r w:rsidRPr="00061AB7">
        <w:t>34 9318     4     - св. 750 кВ</w:t>
      </w:r>
    </w:p>
    <w:p w:rsidR="00CC4CF9" w:rsidRPr="00061AB7" w:rsidRDefault="00CC4CF9">
      <w:pPr>
        <w:pStyle w:val="ConsPlusCell"/>
        <w:jc w:val="both"/>
      </w:pPr>
      <w:r w:rsidRPr="00061AB7">
        <w:t>34 9320     5     Покрышки фарфоровые /</w:t>
      </w:r>
    </w:p>
    <w:p w:rsidR="00CC4CF9" w:rsidRPr="00061AB7" w:rsidRDefault="00CC4CF9">
      <w:pPr>
        <w:pStyle w:val="ConsPlusCell"/>
        <w:jc w:val="both"/>
      </w:pPr>
      <w:r w:rsidRPr="00061AB7">
        <w:t>34 9321     0     - для высоковольтных выключателей</w:t>
      </w:r>
    </w:p>
    <w:p w:rsidR="00CC4CF9" w:rsidRPr="00061AB7" w:rsidRDefault="00CC4CF9">
      <w:pPr>
        <w:pStyle w:val="ConsPlusCell"/>
        <w:jc w:val="both"/>
      </w:pPr>
      <w:r w:rsidRPr="00061AB7">
        <w:t>34 9322     6     - для трансформаторов тока</w:t>
      </w:r>
    </w:p>
    <w:p w:rsidR="00CC4CF9" w:rsidRPr="00061AB7" w:rsidRDefault="00CC4CF9">
      <w:pPr>
        <w:pStyle w:val="ConsPlusCell"/>
        <w:jc w:val="both"/>
      </w:pPr>
      <w:r w:rsidRPr="00061AB7">
        <w:t>34 9323     1     - для трансформаторов напряжения</w:t>
      </w:r>
    </w:p>
    <w:p w:rsidR="00CC4CF9" w:rsidRPr="00061AB7" w:rsidRDefault="00CC4CF9">
      <w:pPr>
        <w:pStyle w:val="ConsPlusCell"/>
        <w:jc w:val="both"/>
      </w:pPr>
      <w:r w:rsidRPr="00061AB7">
        <w:t>34 9324     7     - для конденсаторов связи</w:t>
      </w:r>
    </w:p>
    <w:p w:rsidR="00CC4CF9" w:rsidRPr="00061AB7" w:rsidRDefault="00CC4CF9">
      <w:pPr>
        <w:pStyle w:val="ConsPlusCell"/>
        <w:jc w:val="both"/>
      </w:pPr>
      <w:r w:rsidRPr="00061AB7">
        <w:t>34 9325     2     - для высоковольтных вентилей и шунтирующих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сопротивлений</w:t>
      </w:r>
    </w:p>
    <w:p w:rsidR="00CC4CF9" w:rsidRPr="00061AB7" w:rsidRDefault="00CC4CF9">
      <w:pPr>
        <w:pStyle w:val="ConsPlusCell"/>
        <w:jc w:val="both"/>
      </w:pPr>
      <w:r w:rsidRPr="00061AB7">
        <w:t>34 9326     8     - для кабельных муфт</w:t>
      </w:r>
    </w:p>
    <w:p w:rsidR="00CC4CF9" w:rsidRPr="00061AB7" w:rsidRDefault="00CC4CF9">
      <w:pPr>
        <w:pStyle w:val="ConsPlusCell"/>
        <w:jc w:val="both"/>
      </w:pPr>
      <w:r w:rsidRPr="00061AB7">
        <w:t>34 9327     3     - для разрядников</w:t>
      </w:r>
    </w:p>
    <w:p w:rsidR="00CC4CF9" w:rsidRPr="00061AB7" w:rsidRDefault="00CC4CF9">
      <w:pPr>
        <w:pStyle w:val="ConsPlusCell"/>
        <w:jc w:val="both"/>
      </w:pPr>
      <w:r w:rsidRPr="00061AB7">
        <w:t>34 9328     9     - для высоковольтных вводов</w:t>
      </w:r>
    </w:p>
    <w:p w:rsidR="00CC4CF9" w:rsidRPr="00061AB7" w:rsidRDefault="00CC4CF9">
      <w:pPr>
        <w:pStyle w:val="ConsPlusCell"/>
        <w:jc w:val="both"/>
      </w:pPr>
      <w:r w:rsidRPr="00061AB7">
        <w:t>34 9329     4     Покрышки прочие</w:t>
      </w:r>
    </w:p>
    <w:p w:rsidR="00CC4CF9" w:rsidRPr="00061AB7" w:rsidRDefault="00CC4CF9">
      <w:pPr>
        <w:pStyle w:val="ConsPlusCell"/>
        <w:jc w:val="both"/>
      </w:pPr>
      <w:r w:rsidRPr="00061AB7">
        <w:t>34 9330     0     Изоляторы проходные / фарфоровые</w:t>
      </w:r>
    </w:p>
    <w:p w:rsidR="00CC4CF9" w:rsidRPr="00061AB7" w:rsidRDefault="00CC4CF9">
      <w:pPr>
        <w:pStyle w:val="ConsPlusCell"/>
        <w:jc w:val="both"/>
      </w:pPr>
      <w:r w:rsidRPr="00061AB7">
        <w:t>34 9331     5     - для распределительных устройств армированные</w:t>
      </w:r>
    </w:p>
    <w:p w:rsidR="00CC4CF9" w:rsidRPr="00061AB7" w:rsidRDefault="00CC4CF9">
      <w:pPr>
        <w:pStyle w:val="ConsPlusCell"/>
        <w:jc w:val="both"/>
      </w:pPr>
      <w:r w:rsidRPr="00061AB7">
        <w:t>34 9332     0     - для распределительных устройств неармированные</w:t>
      </w:r>
    </w:p>
    <w:p w:rsidR="00CC4CF9" w:rsidRPr="00061AB7" w:rsidRDefault="00CC4CF9">
      <w:pPr>
        <w:pStyle w:val="ConsPlusCell"/>
        <w:jc w:val="both"/>
      </w:pPr>
      <w:r w:rsidRPr="00061AB7">
        <w:t>34 9333     6     - для трансформаторов</w:t>
      </w:r>
    </w:p>
    <w:p w:rsidR="00CC4CF9" w:rsidRPr="00061AB7" w:rsidRDefault="00CC4CF9">
      <w:pPr>
        <w:pStyle w:val="ConsPlusCell"/>
        <w:jc w:val="both"/>
      </w:pPr>
      <w:r w:rsidRPr="00061AB7">
        <w:t>34 9334     1     - для высоковольтных выключателей</w:t>
      </w:r>
    </w:p>
    <w:p w:rsidR="00CC4CF9" w:rsidRPr="00061AB7" w:rsidRDefault="00CC4CF9">
      <w:pPr>
        <w:pStyle w:val="ConsPlusCell"/>
        <w:jc w:val="both"/>
      </w:pPr>
      <w:r w:rsidRPr="00061AB7">
        <w:t>34 9335     7     - для конденсаторов</w:t>
      </w:r>
    </w:p>
    <w:p w:rsidR="00CC4CF9" w:rsidRPr="00061AB7" w:rsidRDefault="00CC4CF9">
      <w:pPr>
        <w:pStyle w:val="ConsPlusCell"/>
        <w:jc w:val="both"/>
      </w:pPr>
      <w:r w:rsidRPr="00061AB7">
        <w:t>34 9336     2     - для кабельных муфт</w:t>
      </w:r>
    </w:p>
    <w:p w:rsidR="00CC4CF9" w:rsidRPr="00061AB7" w:rsidRDefault="00CC4CF9">
      <w:pPr>
        <w:pStyle w:val="ConsPlusCell"/>
        <w:jc w:val="both"/>
      </w:pPr>
      <w:r w:rsidRPr="00061AB7">
        <w:t>34 9337     8     - для высоковольтных предохранителей (трубки)</w:t>
      </w:r>
    </w:p>
    <w:p w:rsidR="00CC4CF9" w:rsidRPr="00061AB7" w:rsidRDefault="00CC4CF9">
      <w:pPr>
        <w:pStyle w:val="ConsPlusCell"/>
        <w:jc w:val="both"/>
      </w:pPr>
      <w:r w:rsidRPr="00061AB7">
        <w:t>34 9339     9     Изоляторы проходные прочие</w:t>
      </w:r>
    </w:p>
    <w:p w:rsidR="00CC4CF9" w:rsidRPr="00061AB7" w:rsidRDefault="00CC4CF9">
      <w:pPr>
        <w:pStyle w:val="ConsPlusCell"/>
        <w:jc w:val="both"/>
      </w:pPr>
      <w:r w:rsidRPr="00061AB7">
        <w:t>34 9340     4     Изоляторы опорные / фарфоровые</w:t>
      </w:r>
    </w:p>
    <w:p w:rsidR="00CC4CF9" w:rsidRPr="00061AB7" w:rsidRDefault="00CC4CF9">
      <w:pPr>
        <w:pStyle w:val="ConsPlusCell"/>
        <w:jc w:val="both"/>
      </w:pPr>
      <w:r w:rsidRPr="00061AB7">
        <w:t>34 9341     3     - типа ОФ армированные</w:t>
      </w:r>
    </w:p>
    <w:p w:rsidR="00CC4CF9" w:rsidRPr="00061AB7" w:rsidRDefault="00CC4CF9">
      <w:pPr>
        <w:pStyle w:val="ConsPlusCell"/>
        <w:jc w:val="both"/>
      </w:pPr>
      <w:r w:rsidRPr="00061AB7">
        <w:t>34 9342     5     - типа ОФ неармированные</w:t>
      </w:r>
    </w:p>
    <w:p w:rsidR="00CC4CF9" w:rsidRPr="00061AB7" w:rsidRDefault="00CC4CF9">
      <w:pPr>
        <w:pStyle w:val="ConsPlusCell"/>
        <w:jc w:val="both"/>
      </w:pPr>
      <w:r w:rsidRPr="00061AB7">
        <w:t>34 9343     0     - колонковые и стержневые</w:t>
      </w:r>
    </w:p>
    <w:p w:rsidR="00CC4CF9" w:rsidRPr="00061AB7" w:rsidRDefault="00CC4CF9">
      <w:pPr>
        <w:pStyle w:val="ConsPlusCell"/>
        <w:jc w:val="both"/>
      </w:pPr>
      <w:r w:rsidRPr="00061AB7">
        <w:t>34 9344     6     - штыревые</w:t>
      </w:r>
    </w:p>
    <w:p w:rsidR="00CC4CF9" w:rsidRPr="00061AB7" w:rsidRDefault="00CC4CF9">
      <w:pPr>
        <w:pStyle w:val="ConsPlusCell"/>
        <w:jc w:val="both"/>
      </w:pPr>
      <w:r w:rsidRPr="00061AB7">
        <w:t>34 9349     3     Изоляторы опорные прочие</w:t>
      </w:r>
    </w:p>
    <w:p w:rsidR="00CC4CF9" w:rsidRPr="00061AB7" w:rsidRDefault="00CC4CF9">
      <w:pPr>
        <w:pStyle w:val="ConsPlusCell"/>
        <w:jc w:val="both"/>
      </w:pPr>
      <w:r w:rsidRPr="00061AB7">
        <w:t>34 9350     4     Изоляторы линейные / фарфоровые</w:t>
      </w:r>
    </w:p>
    <w:p w:rsidR="00CC4CF9" w:rsidRPr="00061AB7" w:rsidRDefault="00CC4CF9">
      <w:pPr>
        <w:pStyle w:val="ConsPlusCell"/>
        <w:jc w:val="both"/>
      </w:pPr>
      <w:r w:rsidRPr="00061AB7">
        <w:t>34 9351     5     - подвесные тарельчатого типа</w:t>
      </w:r>
    </w:p>
    <w:p w:rsidR="00CC4CF9" w:rsidRPr="00061AB7" w:rsidRDefault="00CC4CF9">
      <w:pPr>
        <w:pStyle w:val="ConsPlusCell"/>
        <w:jc w:val="both"/>
      </w:pPr>
      <w:r w:rsidRPr="00061AB7">
        <w:t>34 9352     4     - подвесные стержневого типа</w:t>
      </w:r>
    </w:p>
    <w:p w:rsidR="00CC4CF9" w:rsidRPr="00061AB7" w:rsidRDefault="00CC4CF9">
      <w:pPr>
        <w:pStyle w:val="ConsPlusCell"/>
        <w:jc w:val="both"/>
      </w:pPr>
      <w:r w:rsidRPr="00061AB7">
        <w:t>34 9353     7     - высоковольтные штыревые</w:t>
      </w:r>
    </w:p>
    <w:p w:rsidR="00CC4CF9" w:rsidRPr="00061AB7" w:rsidRDefault="00CC4CF9">
      <w:pPr>
        <w:pStyle w:val="ConsPlusCell"/>
        <w:jc w:val="both"/>
      </w:pPr>
      <w:r w:rsidRPr="00061AB7">
        <w:t>34 9354     6     - низковольтные штыревые</w:t>
      </w:r>
    </w:p>
    <w:p w:rsidR="00CC4CF9" w:rsidRPr="00061AB7" w:rsidRDefault="00CC4CF9">
      <w:pPr>
        <w:pStyle w:val="ConsPlusCell"/>
        <w:jc w:val="both"/>
      </w:pPr>
      <w:r w:rsidRPr="00061AB7">
        <w:t>34 9360     3     Изоляторы / фарфоровые для электротранспорта,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радио и связи</w:t>
      </w:r>
    </w:p>
    <w:p w:rsidR="00CC4CF9" w:rsidRPr="00061AB7" w:rsidRDefault="00CC4CF9">
      <w:pPr>
        <w:pStyle w:val="ConsPlusCell"/>
        <w:jc w:val="both"/>
      </w:pPr>
      <w:r w:rsidRPr="00061AB7">
        <w:t>34 9361     9     - фиксаторные и секционные для сетей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электрифицированных железных дорог</w:t>
      </w:r>
    </w:p>
    <w:p w:rsidR="00CC4CF9" w:rsidRPr="00061AB7" w:rsidRDefault="00CC4CF9">
      <w:pPr>
        <w:pStyle w:val="ConsPlusCell"/>
        <w:jc w:val="both"/>
      </w:pPr>
      <w:r w:rsidRPr="00061AB7">
        <w:t>34 9362     4     - для подвески троллейных проводов</w:t>
      </w:r>
    </w:p>
    <w:p w:rsidR="00CC4CF9" w:rsidRPr="00061AB7" w:rsidRDefault="00CC4CF9">
      <w:pPr>
        <w:pStyle w:val="ConsPlusCell"/>
        <w:jc w:val="both"/>
      </w:pPr>
      <w:r w:rsidRPr="00061AB7">
        <w:t>34 9363     0     - для ртутных выпрямителей</w:t>
      </w:r>
    </w:p>
    <w:p w:rsidR="00CC4CF9" w:rsidRPr="00061AB7" w:rsidRDefault="00CC4CF9">
      <w:pPr>
        <w:pStyle w:val="ConsPlusCell"/>
        <w:jc w:val="both"/>
      </w:pPr>
      <w:r w:rsidRPr="00061AB7">
        <w:t>34 9364     5     - для электротранспорта</w:t>
      </w:r>
    </w:p>
    <w:p w:rsidR="00CC4CF9" w:rsidRPr="00061AB7" w:rsidRDefault="00CC4CF9">
      <w:pPr>
        <w:pStyle w:val="ConsPlusCell"/>
        <w:jc w:val="both"/>
      </w:pPr>
      <w:r w:rsidRPr="00061AB7">
        <w:t>34 9365     0     - орешковые, такелажные, седлообразные</w:t>
      </w:r>
    </w:p>
    <w:p w:rsidR="00CC4CF9" w:rsidRPr="00061AB7" w:rsidRDefault="00CC4CF9">
      <w:pPr>
        <w:pStyle w:val="ConsPlusCell"/>
        <w:jc w:val="both"/>
      </w:pPr>
      <w:r w:rsidRPr="00061AB7">
        <w:t>34 9366     6     - для радио и связи</w:t>
      </w:r>
    </w:p>
    <w:p w:rsidR="00CC4CF9" w:rsidRPr="00061AB7" w:rsidRDefault="00CC4CF9">
      <w:pPr>
        <w:pStyle w:val="ConsPlusCell"/>
        <w:jc w:val="both"/>
      </w:pPr>
      <w:r w:rsidRPr="00061AB7">
        <w:t>34 9370     8     Изоляторы установочные и детали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низковольтных аппаратов, светильников и бытовых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электроизделий фарфоровые</w:t>
      </w:r>
    </w:p>
    <w:p w:rsidR="00CC4CF9" w:rsidRPr="00061AB7" w:rsidRDefault="00CC4CF9">
      <w:pPr>
        <w:pStyle w:val="ConsPlusCell"/>
        <w:jc w:val="both"/>
      </w:pPr>
      <w:r w:rsidRPr="00061AB7">
        <w:t>34 9371     3     Детали для осветительной арматуры</w:t>
      </w:r>
    </w:p>
    <w:p w:rsidR="00CC4CF9" w:rsidRPr="00061AB7" w:rsidRDefault="00CC4CF9">
      <w:pPr>
        <w:pStyle w:val="ConsPlusCell"/>
        <w:jc w:val="both"/>
      </w:pPr>
      <w:r w:rsidRPr="00061AB7">
        <w:t>34 9372     9     Детали для низковольтных бытовых предохранителей</w:t>
      </w:r>
    </w:p>
    <w:p w:rsidR="00CC4CF9" w:rsidRPr="00061AB7" w:rsidRDefault="00CC4CF9">
      <w:pPr>
        <w:pStyle w:val="ConsPlusCell"/>
        <w:jc w:val="both"/>
      </w:pPr>
      <w:r w:rsidRPr="00061AB7">
        <w:t>34 9373     4     Детали для низковольтных промышленных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предохранителей</w:t>
      </w:r>
    </w:p>
    <w:p w:rsidR="00CC4CF9" w:rsidRPr="00061AB7" w:rsidRDefault="00CC4CF9">
      <w:pPr>
        <w:pStyle w:val="ConsPlusCell"/>
        <w:jc w:val="both"/>
      </w:pPr>
      <w:r w:rsidRPr="00061AB7">
        <w:t>34 9374     4     Детали для штепсельных розеток, выключателей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переключателей бытовых</w:t>
      </w:r>
    </w:p>
    <w:p w:rsidR="00CC4CF9" w:rsidRPr="00061AB7" w:rsidRDefault="00CC4CF9">
      <w:pPr>
        <w:pStyle w:val="ConsPlusCell"/>
        <w:jc w:val="both"/>
      </w:pPr>
      <w:r w:rsidRPr="00061AB7">
        <w:t>34 9375     5     Цилиндры и прокладки с резьбой для сопротивлений</w:t>
      </w:r>
    </w:p>
    <w:p w:rsidR="00CC4CF9" w:rsidRPr="00061AB7" w:rsidRDefault="00CC4CF9">
      <w:pPr>
        <w:pStyle w:val="ConsPlusCell"/>
        <w:jc w:val="both"/>
      </w:pPr>
      <w:r w:rsidRPr="00061AB7">
        <w:t>34 9376     0     Ролики для бытовых электропроводок</w:t>
      </w:r>
    </w:p>
    <w:p w:rsidR="00CC4CF9" w:rsidRPr="00061AB7" w:rsidRDefault="00CC4CF9">
      <w:pPr>
        <w:pStyle w:val="ConsPlusCell"/>
        <w:jc w:val="both"/>
      </w:pPr>
      <w:r w:rsidRPr="00061AB7">
        <w:t>34 9377     6     Воронки для бытовых электропроводок</w:t>
      </w:r>
    </w:p>
    <w:p w:rsidR="00CC4CF9" w:rsidRPr="00061AB7" w:rsidRDefault="00CC4CF9">
      <w:pPr>
        <w:pStyle w:val="ConsPlusCell"/>
        <w:jc w:val="both"/>
      </w:pPr>
      <w:r w:rsidRPr="00061AB7">
        <w:t>34 9378     1     Втулки для бытовых электропроводок</w:t>
      </w:r>
    </w:p>
    <w:p w:rsidR="00CC4CF9" w:rsidRPr="00061AB7" w:rsidRDefault="00CC4CF9">
      <w:pPr>
        <w:pStyle w:val="ConsPlusCell"/>
        <w:jc w:val="both"/>
      </w:pPr>
      <w:r w:rsidRPr="00061AB7">
        <w:t>34 9379     7     Изоляторы установочные и детали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низковольтных аппаратов разного применения</w:t>
      </w:r>
    </w:p>
    <w:p w:rsidR="00CC4CF9" w:rsidRPr="00061AB7" w:rsidRDefault="00CC4CF9">
      <w:pPr>
        <w:pStyle w:val="ConsPlusCell"/>
        <w:jc w:val="both"/>
      </w:pPr>
      <w:r w:rsidRPr="00061AB7">
        <w:t>34 9380     2     Изоляторы стеклянные / (в т.ч.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закристаллизованного стекла)</w:t>
      </w:r>
    </w:p>
    <w:p w:rsidR="00CC4CF9" w:rsidRPr="00061AB7" w:rsidRDefault="00CC4CF9">
      <w:pPr>
        <w:pStyle w:val="ConsPlusCell"/>
        <w:jc w:val="both"/>
      </w:pPr>
      <w:r w:rsidRPr="00061AB7">
        <w:t>34 9381     5     - подвесные тарельчатого типа</w:t>
      </w:r>
    </w:p>
    <w:p w:rsidR="00CC4CF9" w:rsidRPr="00061AB7" w:rsidRDefault="00CC4CF9">
      <w:pPr>
        <w:pStyle w:val="ConsPlusCell"/>
        <w:jc w:val="both"/>
      </w:pPr>
      <w:r w:rsidRPr="00061AB7">
        <w:t>34 9382     7     - подвесные стержневого типа</w:t>
      </w:r>
    </w:p>
    <w:p w:rsidR="00CC4CF9" w:rsidRPr="00061AB7" w:rsidRDefault="00CC4CF9">
      <w:pPr>
        <w:pStyle w:val="ConsPlusCell"/>
        <w:jc w:val="both"/>
      </w:pPr>
      <w:r w:rsidRPr="00061AB7">
        <w:t>34 9383     9     - высоковольтные штыревые</w:t>
      </w:r>
    </w:p>
    <w:p w:rsidR="00CC4CF9" w:rsidRPr="00061AB7" w:rsidRDefault="00CC4CF9">
      <w:pPr>
        <w:pStyle w:val="ConsPlusCell"/>
        <w:jc w:val="both"/>
      </w:pPr>
      <w:r w:rsidRPr="00061AB7">
        <w:t>34 9384     6     - низковольтные штыревые</w:t>
      </w:r>
    </w:p>
    <w:p w:rsidR="00CC4CF9" w:rsidRPr="00061AB7" w:rsidRDefault="00CC4CF9">
      <w:pPr>
        <w:pStyle w:val="ConsPlusCell"/>
        <w:jc w:val="both"/>
      </w:pPr>
      <w:r w:rsidRPr="00061AB7">
        <w:t>34 9385     7     - опорно-штыревые</w:t>
      </w:r>
    </w:p>
    <w:p w:rsidR="00CC4CF9" w:rsidRPr="00061AB7" w:rsidRDefault="00CC4CF9">
      <w:pPr>
        <w:pStyle w:val="ConsPlusCell"/>
        <w:jc w:val="both"/>
      </w:pPr>
      <w:r w:rsidRPr="00061AB7">
        <w:t>34 9390     7     Изоляторы и распорки / из специальных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керамических масс</w:t>
      </w:r>
    </w:p>
    <w:p w:rsidR="00CC4CF9" w:rsidRPr="00061AB7" w:rsidRDefault="00CC4CF9">
      <w:pPr>
        <w:pStyle w:val="ConsPlusCell"/>
        <w:jc w:val="both"/>
      </w:pPr>
      <w:r w:rsidRPr="00061AB7">
        <w:t>34 9391     2     - из стеатита литейного</w:t>
      </w:r>
    </w:p>
    <w:p w:rsidR="00CC4CF9" w:rsidRPr="00061AB7" w:rsidRDefault="00CC4CF9">
      <w:pPr>
        <w:pStyle w:val="ConsPlusCell"/>
        <w:jc w:val="both"/>
      </w:pPr>
      <w:r w:rsidRPr="00061AB7">
        <w:t>34 9392     8     - из стеатита штампованного</w:t>
      </w:r>
    </w:p>
    <w:p w:rsidR="00CC4CF9" w:rsidRPr="00061AB7" w:rsidRDefault="00CC4CF9">
      <w:pPr>
        <w:pStyle w:val="ConsPlusCell"/>
        <w:jc w:val="both"/>
      </w:pPr>
      <w:r w:rsidRPr="00061AB7">
        <w:t>34 9393     3     - из стеатита пластичного</w:t>
      </w:r>
    </w:p>
    <w:p w:rsidR="00CC4CF9" w:rsidRPr="00061AB7" w:rsidRDefault="00CC4CF9">
      <w:pPr>
        <w:pStyle w:val="ConsPlusCell"/>
        <w:jc w:val="both"/>
      </w:pPr>
      <w:r w:rsidRPr="00061AB7">
        <w:t>34 9394     9     - из дугостойких и огнеупорных масс</w:t>
      </w:r>
    </w:p>
    <w:p w:rsidR="00CC4CF9" w:rsidRPr="00061AB7" w:rsidRDefault="00CC4CF9">
      <w:pPr>
        <w:pStyle w:val="ConsPlusCell"/>
        <w:jc w:val="both"/>
      </w:pPr>
      <w:r w:rsidRPr="00061AB7">
        <w:t>34 9395     4     - из титановой керамики</w:t>
      </w:r>
    </w:p>
    <w:p w:rsidR="00CC4CF9" w:rsidRPr="00061AB7" w:rsidRDefault="00CC4CF9">
      <w:pPr>
        <w:pStyle w:val="ConsPlusCell"/>
        <w:jc w:val="both"/>
      </w:pPr>
      <w:r w:rsidRPr="00061AB7">
        <w:t>34 9396     1     - из тервита и вилита</w:t>
      </w:r>
    </w:p>
    <w:p w:rsidR="00CC4CF9" w:rsidRPr="00061AB7" w:rsidRDefault="00CC4CF9">
      <w:pPr>
        <w:pStyle w:val="ConsPlusCell"/>
        <w:jc w:val="both"/>
      </w:pPr>
      <w:r w:rsidRPr="00061AB7">
        <w:t>34 9399     6     Изоляторы из прочих специальных керамических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масс</w:t>
      </w:r>
    </w:p>
    <w:p w:rsidR="00CC4CF9" w:rsidRPr="00061AB7" w:rsidRDefault="00CC4CF9">
      <w:pPr>
        <w:pStyle w:val="ConsPlusCell"/>
        <w:jc w:val="both"/>
      </w:pPr>
      <w:r w:rsidRPr="00061AB7">
        <w:t>34 9400     6     Изоляторы из других материалов (кроме керамики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стекла)</w:t>
      </w:r>
    </w:p>
    <w:p w:rsidR="00CC4CF9" w:rsidRPr="00061AB7" w:rsidRDefault="00CC4CF9">
      <w:pPr>
        <w:pStyle w:val="ConsPlusCell"/>
        <w:jc w:val="both"/>
      </w:pPr>
      <w:r w:rsidRPr="00061AB7">
        <w:t>34 9410     4     Изоляторы из пластических масс /</w:t>
      </w:r>
    </w:p>
    <w:p w:rsidR="00CC4CF9" w:rsidRPr="00061AB7" w:rsidRDefault="00CC4CF9">
      <w:pPr>
        <w:pStyle w:val="ConsPlusCell"/>
        <w:jc w:val="both"/>
      </w:pPr>
      <w:r w:rsidRPr="00061AB7">
        <w:t>34 9414     6     - для электротранспорта</w:t>
      </w:r>
    </w:p>
    <w:p w:rsidR="00CC4CF9" w:rsidRPr="00061AB7" w:rsidRDefault="00CC4CF9">
      <w:pPr>
        <w:pStyle w:val="ConsPlusCell"/>
        <w:jc w:val="both"/>
      </w:pPr>
      <w:r w:rsidRPr="00061AB7">
        <w:t>34 9415     1     - опорные</w:t>
      </w:r>
    </w:p>
    <w:p w:rsidR="00CC4CF9" w:rsidRPr="00061AB7" w:rsidRDefault="00CC4CF9">
      <w:pPr>
        <w:pStyle w:val="ConsPlusCell"/>
        <w:jc w:val="both"/>
      </w:pPr>
      <w:r w:rsidRPr="00061AB7">
        <w:t>34 9420     9     Изоляторы эбонитовые /</w:t>
      </w:r>
    </w:p>
    <w:p w:rsidR="00CC4CF9" w:rsidRPr="00061AB7" w:rsidRDefault="00CC4CF9">
      <w:pPr>
        <w:pStyle w:val="ConsPlusCell"/>
        <w:jc w:val="both"/>
      </w:pPr>
      <w:r w:rsidRPr="00061AB7">
        <w:t>34 9426     1     - проходные</w:t>
      </w:r>
    </w:p>
    <w:p w:rsidR="00CC4CF9" w:rsidRPr="00061AB7" w:rsidRDefault="00CC4CF9">
      <w:pPr>
        <w:pStyle w:val="ConsPlusCell"/>
        <w:jc w:val="both"/>
      </w:pPr>
      <w:r w:rsidRPr="00061AB7">
        <w:t>34 9500     3     Изделия электроугольные - щетки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электрических машин (включая группы щеточные)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N 16/99 ОКП)</w:t>
      </w:r>
    </w:p>
    <w:p w:rsidR="00CC4CF9" w:rsidRPr="00061AB7" w:rsidRDefault="00CC4CF9">
      <w:pPr>
        <w:pStyle w:val="ConsPlusCell"/>
        <w:jc w:val="both"/>
      </w:pPr>
      <w:r w:rsidRPr="00061AB7">
        <w:t>34 9510     8     Щетки графитные и угольно-графитные объемом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5 см3</w:t>
      </w:r>
    </w:p>
    <w:p w:rsidR="00CC4CF9" w:rsidRPr="00061AB7" w:rsidRDefault="00CC4CF9">
      <w:pPr>
        <w:pStyle w:val="ConsPlusCell"/>
        <w:jc w:val="both"/>
      </w:pPr>
      <w:r w:rsidRPr="00061AB7">
        <w:t>34 9511     3     - до 0,1 см3</w:t>
      </w:r>
    </w:p>
    <w:p w:rsidR="00CC4CF9" w:rsidRPr="00061AB7" w:rsidRDefault="00CC4CF9">
      <w:pPr>
        <w:pStyle w:val="ConsPlusCell"/>
        <w:jc w:val="both"/>
      </w:pPr>
      <w:r w:rsidRPr="00061AB7">
        <w:t>34 9512     9     - св. 0,1 до 0,3 см3</w:t>
      </w:r>
    </w:p>
    <w:p w:rsidR="00CC4CF9" w:rsidRPr="00061AB7" w:rsidRDefault="00CC4CF9">
      <w:pPr>
        <w:pStyle w:val="ConsPlusCell"/>
        <w:jc w:val="both"/>
      </w:pPr>
      <w:r w:rsidRPr="00061AB7">
        <w:t>34 9513     4     - св. 0,3 до 0,5 см3</w:t>
      </w:r>
    </w:p>
    <w:p w:rsidR="00CC4CF9" w:rsidRPr="00061AB7" w:rsidRDefault="00CC4CF9">
      <w:pPr>
        <w:pStyle w:val="ConsPlusCell"/>
        <w:jc w:val="both"/>
      </w:pPr>
      <w:r w:rsidRPr="00061AB7">
        <w:t>34 9514     7     - св. 0,5 до 0,7 см3</w:t>
      </w:r>
    </w:p>
    <w:p w:rsidR="00CC4CF9" w:rsidRPr="00061AB7" w:rsidRDefault="00CC4CF9">
      <w:pPr>
        <w:pStyle w:val="ConsPlusCell"/>
        <w:jc w:val="both"/>
      </w:pPr>
      <w:r w:rsidRPr="00061AB7">
        <w:t>34 9515     5     - св. 0,7 до 1,0 см3</w:t>
      </w:r>
    </w:p>
    <w:p w:rsidR="00CC4CF9" w:rsidRPr="00061AB7" w:rsidRDefault="00CC4CF9">
      <w:pPr>
        <w:pStyle w:val="ConsPlusCell"/>
        <w:jc w:val="both"/>
      </w:pPr>
      <w:r w:rsidRPr="00061AB7">
        <w:t>34 9516     0     - св. 1 до 2 см3</w:t>
      </w:r>
    </w:p>
    <w:p w:rsidR="00CC4CF9" w:rsidRPr="00061AB7" w:rsidRDefault="00CC4CF9">
      <w:pPr>
        <w:pStyle w:val="ConsPlusCell"/>
        <w:jc w:val="both"/>
      </w:pPr>
      <w:r w:rsidRPr="00061AB7">
        <w:t>34 9517     6     - св. 2 до 3 см3</w:t>
      </w:r>
    </w:p>
    <w:p w:rsidR="00CC4CF9" w:rsidRPr="00061AB7" w:rsidRDefault="00CC4CF9">
      <w:pPr>
        <w:pStyle w:val="ConsPlusCell"/>
        <w:jc w:val="both"/>
      </w:pPr>
      <w:r w:rsidRPr="00061AB7">
        <w:t>34 9518     1     - св. 3 до 4 см3</w:t>
      </w:r>
    </w:p>
    <w:p w:rsidR="00CC4CF9" w:rsidRPr="00061AB7" w:rsidRDefault="00CC4CF9">
      <w:pPr>
        <w:pStyle w:val="ConsPlusCell"/>
        <w:jc w:val="both"/>
      </w:pPr>
      <w:r w:rsidRPr="00061AB7">
        <w:t>34 9519     7     - св. 4 до 5 см3</w:t>
      </w:r>
    </w:p>
    <w:p w:rsidR="00CC4CF9" w:rsidRPr="00061AB7" w:rsidRDefault="00CC4CF9">
      <w:pPr>
        <w:pStyle w:val="ConsPlusCell"/>
        <w:jc w:val="both"/>
      </w:pPr>
      <w:r w:rsidRPr="00061AB7">
        <w:t>34 9520     2     Щетки графитные и угольно-графитные объемом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св. 5 до 20 см3</w:t>
      </w:r>
    </w:p>
    <w:p w:rsidR="00CC4CF9" w:rsidRPr="00061AB7" w:rsidRDefault="00CC4CF9">
      <w:pPr>
        <w:pStyle w:val="ConsPlusCell"/>
        <w:jc w:val="both"/>
      </w:pPr>
      <w:r w:rsidRPr="00061AB7">
        <w:t>34 9521     8     - до 5 до 6 см3</w:t>
      </w:r>
    </w:p>
    <w:p w:rsidR="00CC4CF9" w:rsidRPr="00061AB7" w:rsidRDefault="00CC4CF9">
      <w:pPr>
        <w:pStyle w:val="ConsPlusCell"/>
        <w:jc w:val="both"/>
      </w:pPr>
      <w:r w:rsidRPr="00061AB7">
        <w:t>34 9522     3     - св. 6 до 7 см3</w:t>
      </w:r>
    </w:p>
    <w:p w:rsidR="00CC4CF9" w:rsidRPr="00061AB7" w:rsidRDefault="00CC4CF9">
      <w:pPr>
        <w:pStyle w:val="ConsPlusCell"/>
        <w:jc w:val="both"/>
      </w:pPr>
      <w:r w:rsidRPr="00061AB7">
        <w:t>34 9523     9     - св. 7 до 8 см3</w:t>
      </w:r>
    </w:p>
    <w:p w:rsidR="00CC4CF9" w:rsidRPr="00061AB7" w:rsidRDefault="00CC4CF9">
      <w:pPr>
        <w:pStyle w:val="ConsPlusCell"/>
        <w:jc w:val="both"/>
      </w:pPr>
      <w:r w:rsidRPr="00061AB7">
        <w:t>34 9524     4     - св. 8 до 9 см3</w:t>
      </w:r>
    </w:p>
    <w:p w:rsidR="00CC4CF9" w:rsidRPr="00061AB7" w:rsidRDefault="00CC4CF9">
      <w:pPr>
        <w:pStyle w:val="ConsPlusCell"/>
        <w:jc w:val="both"/>
      </w:pPr>
      <w:r w:rsidRPr="00061AB7">
        <w:t>34 9525     0     - св. 9 до 10 см3</w:t>
      </w:r>
    </w:p>
    <w:p w:rsidR="00CC4CF9" w:rsidRPr="00061AB7" w:rsidRDefault="00CC4CF9">
      <w:pPr>
        <w:pStyle w:val="ConsPlusCell"/>
        <w:jc w:val="both"/>
      </w:pPr>
      <w:r w:rsidRPr="00061AB7">
        <w:t>34 9526     5     - св. 10 до 12 см3</w:t>
      </w:r>
    </w:p>
    <w:p w:rsidR="00CC4CF9" w:rsidRPr="00061AB7" w:rsidRDefault="00CC4CF9">
      <w:pPr>
        <w:pStyle w:val="ConsPlusCell"/>
        <w:jc w:val="both"/>
      </w:pPr>
      <w:r w:rsidRPr="00061AB7">
        <w:t>34 9527     0     - св. 12 до 15 см3</w:t>
      </w:r>
    </w:p>
    <w:p w:rsidR="00CC4CF9" w:rsidRPr="00061AB7" w:rsidRDefault="00CC4CF9">
      <w:pPr>
        <w:pStyle w:val="ConsPlusCell"/>
        <w:jc w:val="both"/>
      </w:pPr>
      <w:r w:rsidRPr="00061AB7">
        <w:t>34 9528     6     - св. 15 до 17 см3</w:t>
      </w:r>
    </w:p>
    <w:p w:rsidR="00CC4CF9" w:rsidRPr="00061AB7" w:rsidRDefault="00CC4CF9">
      <w:pPr>
        <w:pStyle w:val="ConsPlusCell"/>
        <w:jc w:val="both"/>
      </w:pPr>
      <w:r w:rsidRPr="00061AB7">
        <w:t>34 9529     1     - св. 17 до 20 см3</w:t>
      </w:r>
    </w:p>
    <w:p w:rsidR="00CC4CF9" w:rsidRPr="00061AB7" w:rsidRDefault="00CC4CF9">
      <w:pPr>
        <w:pStyle w:val="ConsPlusCell"/>
        <w:jc w:val="both"/>
      </w:pPr>
      <w:r w:rsidRPr="00061AB7">
        <w:t>34 9530     7     Щетки графитные и угольно-графитные объемом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св. 20 см3</w:t>
      </w:r>
    </w:p>
    <w:p w:rsidR="00CC4CF9" w:rsidRPr="00061AB7" w:rsidRDefault="00CC4CF9">
      <w:pPr>
        <w:pStyle w:val="ConsPlusCell"/>
        <w:jc w:val="both"/>
      </w:pPr>
      <w:r w:rsidRPr="00061AB7">
        <w:t>34 9531     2     - св. 20 до 25 см3</w:t>
      </w:r>
    </w:p>
    <w:p w:rsidR="00CC4CF9" w:rsidRPr="00061AB7" w:rsidRDefault="00CC4CF9">
      <w:pPr>
        <w:pStyle w:val="ConsPlusCell"/>
        <w:jc w:val="both"/>
      </w:pPr>
      <w:r w:rsidRPr="00061AB7">
        <w:t>34 9532     8     - св. 25 до 30 см3</w:t>
      </w:r>
    </w:p>
    <w:p w:rsidR="00CC4CF9" w:rsidRPr="00061AB7" w:rsidRDefault="00CC4CF9">
      <w:pPr>
        <w:pStyle w:val="ConsPlusCell"/>
        <w:jc w:val="both"/>
      </w:pPr>
      <w:r w:rsidRPr="00061AB7">
        <w:t>34 9533     3     - св. 30 до 35 см3</w:t>
      </w:r>
    </w:p>
    <w:p w:rsidR="00CC4CF9" w:rsidRPr="00061AB7" w:rsidRDefault="00CC4CF9">
      <w:pPr>
        <w:pStyle w:val="ConsPlusCell"/>
        <w:jc w:val="both"/>
      </w:pPr>
      <w:r w:rsidRPr="00061AB7">
        <w:t>34 9534     9     - св. 35 до 40 см3</w:t>
      </w:r>
    </w:p>
    <w:p w:rsidR="00CC4CF9" w:rsidRPr="00061AB7" w:rsidRDefault="00CC4CF9">
      <w:pPr>
        <w:pStyle w:val="ConsPlusCell"/>
        <w:jc w:val="both"/>
      </w:pPr>
      <w:r w:rsidRPr="00061AB7">
        <w:t>34 9535     4     - св. 40 до 45 см3</w:t>
      </w:r>
    </w:p>
    <w:p w:rsidR="00CC4CF9" w:rsidRPr="00061AB7" w:rsidRDefault="00CC4CF9">
      <w:pPr>
        <w:pStyle w:val="ConsPlusCell"/>
        <w:jc w:val="both"/>
      </w:pPr>
      <w:r w:rsidRPr="00061AB7">
        <w:t>34 9536     4     - св. 45 до 50 см3</w:t>
      </w:r>
    </w:p>
    <w:p w:rsidR="00CC4CF9" w:rsidRPr="00061AB7" w:rsidRDefault="00CC4CF9">
      <w:pPr>
        <w:pStyle w:val="ConsPlusCell"/>
        <w:jc w:val="both"/>
      </w:pPr>
      <w:r w:rsidRPr="00061AB7">
        <w:t>34 9537     5     - св. 50 см3</w:t>
      </w:r>
    </w:p>
    <w:p w:rsidR="00CC4CF9" w:rsidRPr="00061AB7" w:rsidRDefault="00CC4CF9">
      <w:pPr>
        <w:pStyle w:val="ConsPlusCell"/>
        <w:jc w:val="both"/>
      </w:pPr>
      <w:r w:rsidRPr="00061AB7">
        <w:t>34 9540     1     Щетки электрографитированные объемом / до 1 см3</w:t>
      </w:r>
    </w:p>
    <w:p w:rsidR="00CC4CF9" w:rsidRPr="00061AB7" w:rsidRDefault="00CC4CF9">
      <w:pPr>
        <w:pStyle w:val="ConsPlusCell"/>
        <w:jc w:val="both"/>
      </w:pPr>
      <w:r w:rsidRPr="00061AB7">
        <w:t>34 9541     7     - до 0,1 см3</w:t>
      </w:r>
    </w:p>
    <w:p w:rsidR="00CC4CF9" w:rsidRPr="00061AB7" w:rsidRDefault="00CC4CF9">
      <w:pPr>
        <w:pStyle w:val="ConsPlusCell"/>
        <w:jc w:val="both"/>
      </w:pPr>
      <w:r w:rsidRPr="00061AB7">
        <w:t>34 9542     2     - св. 0,1 до 0,2 см3</w:t>
      </w:r>
    </w:p>
    <w:p w:rsidR="00CC4CF9" w:rsidRPr="00061AB7" w:rsidRDefault="00CC4CF9">
      <w:pPr>
        <w:pStyle w:val="ConsPlusCell"/>
        <w:jc w:val="both"/>
      </w:pPr>
      <w:r w:rsidRPr="00061AB7">
        <w:t>34 9543     8     - св. 0,2 до 0,3 см3</w:t>
      </w:r>
    </w:p>
    <w:p w:rsidR="00CC4CF9" w:rsidRPr="00061AB7" w:rsidRDefault="00CC4CF9">
      <w:pPr>
        <w:pStyle w:val="ConsPlusCell"/>
        <w:jc w:val="both"/>
      </w:pPr>
      <w:r w:rsidRPr="00061AB7">
        <w:t>34 9544     3     - св. 0,3 до 0,4 см3</w:t>
      </w:r>
    </w:p>
    <w:p w:rsidR="00CC4CF9" w:rsidRPr="00061AB7" w:rsidRDefault="00CC4CF9">
      <w:pPr>
        <w:pStyle w:val="ConsPlusCell"/>
        <w:jc w:val="both"/>
      </w:pPr>
      <w:r w:rsidRPr="00061AB7">
        <w:t>34 9545     9     - св. 0,4 до 0,5 см3</w:t>
      </w:r>
    </w:p>
    <w:p w:rsidR="00CC4CF9" w:rsidRPr="00061AB7" w:rsidRDefault="00CC4CF9">
      <w:pPr>
        <w:pStyle w:val="ConsPlusCell"/>
        <w:jc w:val="both"/>
      </w:pPr>
      <w:r w:rsidRPr="00061AB7">
        <w:t>34 9546     4     - св. 0,5 до 0,6 см3</w:t>
      </w:r>
    </w:p>
    <w:p w:rsidR="00CC4CF9" w:rsidRPr="00061AB7" w:rsidRDefault="00CC4CF9">
      <w:pPr>
        <w:pStyle w:val="ConsPlusCell"/>
        <w:jc w:val="both"/>
      </w:pPr>
      <w:r w:rsidRPr="00061AB7">
        <w:t>34 9547     8     - св. 0,6 до 0,7 см3</w:t>
      </w:r>
    </w:p>
    <w:p w:rsidR="00CC4CF9" w:rsidRPr="00061AB7" w:rsidRDefault="00CC4CF9">
      <w:pPr>
        <w:pStyle w:val="ConsPlusCell"/>
        <w:jc w:val="both"/>
      </w:pPr>
      <w:r w:rsidRPr="00061AB7">
        <w:t>34 9548     5     - св. 0,7 до 0,8 см3</w:t>
      </w:r>
    </w:p>
    <w:p w:rsidR="00CC4CF9" w:rsidRPr="00061AB7" w:rsidRDefault="00CC4CF9">
      <w:pPr>
        <w:pStyle w:val="ConsPlusCell"/>
        <w:jc w:val="both"/>
      </w:pPr>
      <w:r w:rsidRPr="00061AB7">
        <w:t>34 9549     0     - св. 0,8 до 1 см3</w:t>
      </w:r>
    </w:p>
    <w:p w:rsidR="00CC4CF9" w:rsidRPr="00061AB7" w:rsidRDefault="00CC4CF9">
      <w:pPr>
        <w:pStyle w:val="ConsPlusCell"/>
        <w:jc w:val="both"/>
      </w:pPr>
      <w:r w:rsidRPr="00061AB7">
        <w:t>34 9550     6     Щетки электрографитированные объемом / св. 1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5 см3</w:t>
      </w:r>
    </w:p>
    <w:p w:rsidR="00CC4CF9" w:rsidRPr="00061AB7" w:rsidRDefault="00CC4CF9">
      <w:pPr>
        <w:pStyle w:val="ConsPlusCell"/>
        <w:jc w:val="both"/>
      </w:pPr>
      <w:r w:rsidRPr="00061AB7">
        <w:t>34 9551     1     - св. 1 до 2 см3</w:t>
      </w:r>
    </w:p>
    <w:p w:rsidR="00CC4CF9" w:rsidRPr="00061AB7" w:rsidRDefault="00CC4CF9">
      <w:pPr>
        <w:pStyle w:val="ConsPlusCell"/>
        <w:jc w:val="both"/>
      </w:pPr>
      <w:r w:rsidRPr="00061AB7">
        <w:t>34 9552     7     - св. 2 до 2,5 см3</w:t>
      </w:r>
    </w:p>
    <w:p w:rsidR="00CC4CF9" w:rsidRPr="00061AB7" w:rsidRDefault="00CC4CF9">
      <w:pPr>
        <w:pStyle w:val="ConsPlusCell"/>
        <w:jc w:val="both"/>
      </w:pPr>
      <w:r w:rsidRPr="00061AB7">
        <w:t>34 9553     2     - св. 2,5 до 3 см3</w:t>
      </w:r>
    </w:p>
    <w:p w:rsidR="00CC4CF9" w:rsidRPr="00061AB7" w:rsidRDefault="00CC4CF9">
      <w:pPr>
        <w:pStyle w:val="ConsPlusCell"/>
        <w:jc w:val="both"/>
      </w:pPr>
      <w:r w:rsidRPr="00061AB7">
        <w:t>34 9554     8     - св. 3 до 3,5 см3</w:t>
      </w:r>
    </w:p>
    <w:p w:rsidR="00CC4CF9" w:rsidRPr="00061AB7" w:rsidRDefault="00CC4CF9">
      <w:pPr>
        <w:pStyle w:val="ConsPlusCell"/>
        <w:jc w:val="both"/>
      </w:pPr>
      <w:r w:rsidRPr="00061AB7">
        <w:t>34 9555     3     - св. 3,5 до 4 см3</w:t>
      </w:r>
    </w:p>
    <w:p w:rsidR="00CC4CF9" w:rsidRPr="00061AB7" w:rsidRDefault="00CC4CF9">
      <w:pPr>
        <w:pStyle w:val="ConsPlusCell"/>
        <w:jc w:val="both"/>
      </w:pPr>
      <w:r w:rsidRPr="00061AB7">
        <w:t>34 9556     9     - св. 4 до 4,5 см3</w:t>
      </w:r>
    </w:p>
    <w:p w:rsidR="00CC4CF9" w:rsidRPr="00061AB7" w:rsidRDefault="00CC4CF9">
      <w:pPr>
        <w:pStyle w:val="ConsPlusCell"/>
        <w:jc w:val="both"/>
      </w:pPr>
      <w:r w:rsidRPr="00061AB7">
        <w:t>34 9557     4     - св. 4,5 до 5 см3</w:t>
      </w:r>
    </w:p>
    <w:p w:rsidR="00CC4CF9" w:rsidRPr="00061AB7" w:rsidRDefault="00CC4CF9">
      <w:pPr>
        <w:pStyle w:val="ConsPlusCell"/>
        <w:jc w:val="both"/>
      </w:pPr>
      <w:r w:rsidRPr="00061AB7">
        <w:t>34 9559     5     Щетки для электрических машин железнодорожного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транспорта</w:t>
      </w:r>
    </w:p>
    <w:p w:rsidR="00CC4CF9" w:rsidRPr="00061AB7" w:rsidRDefault="00CC4CF9">
      <w:pPr>
        <w:pStyle w:val="ConsPlusCell"/>
        <w:jc w:val="both"/>
      </w:pPr>
      <w:r w:rsidRPr="00061AB7">
        <w:t>34 9560     0     Щетки электрографитированные объемом / св. 5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10 см3</w:t>
      </w:r>
    </w:p>
    <w:p w:rsidR="00CC4CF9" w:rsidRPr="00061AB7" w:rsidRDefault="00CC4CF9">
      <w:pPr>
        <w:pStyle w:val="ConsPlusCell"/>
        <w:jc w:val="both"/>
      </w:pPr>
      <w:r w:rsidRPr="00061AB7">
        <w:t>34 9561     6     - св. 5 до 5,5 см3</w:t>
      </w:r>
    </w:p>
    <w:p w:rsidR="00CC4CF9" w:rsidRPr="00061AB7" w:rsidRDefault="00CC4CF9">
      <w:pPr>
        <w:pStyle w:val="ConsPlusCell"/>
        <w:jc w:val="both"/>
      </w:pPr>
      <w:r w:rsidRPr="00061AB7">
        <w:t>34 9562     1     - св. 5,5 до 6 см3</w:t>
      </w:r>
    </w:p>
    <w:p w:rsidR="00CC4CF9" w:rsidRPr="00061AB7" w:rsidRDefault="00CC4CF9">
      <w:pPr>
        <w:pStyle w:val="ConsPlusCell"/>
        <w:jc w:val="both"/>
      </w:pPr>
      <w:r w:rsidRPr="00061AB7">
        <w:t>34 9563     7     - св. 6 до 6,5 см3</w:t>
      </w:r>
    </w:p>
    <w:p w:rsidR="00CC4CF9" w:rsidRPr="00061AB7" w:rsidRDefault="00CC4CF9">
      <w:pPr>
        <w:pStyle w:val="ConsPlusCell"/>
        <w:jc w:val="both"/>
      </w:pPr>
      <w:r w:rsidRPr="00061AB7">
        <w:t>34 9564     2     - св. 6,5 до 7 см3</w:t>
      </w:r>
    </w:p>
    <w:p w:rsidR="00CC4CF9" w:rsidRPr="00061AB7" w:rsidRDefault="00CC4CF9">
      <w:pPr>
        <w:pStyle w:val="ConsPlusCell"/>
        <w:jc w:val="both"/>
      </w:pPr>
      <w:r w:rsidRPr="00061AB7">
        <w:t>34 9565     8     - св. 7 до 7,5 см3</w:t>
      </w:r>
    </w:p>
    <w:p w:rsidR="00CC4CF9" w:rsidRPr="00061AB7" w:rsidRDefault="00CC4CF9">
      <w:pPr>
        <w:pStyle w:val="ConsPlusCell"/>
        <w:jc w:val="both"/>
      </w:pPr>
      <w:r w:rsidRPr="00061AB7">
        <w:t>34 9566     3     - св. 7,5 до 8 см3</w:t>
      </w:r>
    </w:p>
    <w:p w:rsidR="00CC4CF9" w:rsidRPr="00061AB7" w:rsidRDefault="00CC4CF9">
      <w:pPr>
        <w:pStyle w:val="ConsPlusCell"/>
        <w:jc w:val="both"/>
      </w:pPr>
      <w:r w:rsidRPr="00061AB7">
        <w:t>34 9567     9     - св. 8 до 9 см3</w:t>
      </w:r>
    </w:p>
    <w:p w:rsidR="00CC4CF9" w:rsidRPr="00061AB7" w:rsidRDefault="00CC4CF9">
      <w:pPr>
        <w:pStyle w:val="ConsPlusCell"/>
        <w:jc w:val="both"/>
      </w:pPr>
      <w:r w:rsidRPr="00061AB7">
        <w:t>34 9568     4     - св. 9 до 10 см3</w:t>
      </w:r>
    </w:p>
    <w:p w:rsidR="00CC4CF9" w:rsidRPr="00061AB7" w:rsidRDefault="00CC4CF9">
      <w:pPr>
        <w:pStyle w:val="ConsPlusCell"/>
        <w:jc w:val="both"/>
      </w:pPr>
      <w:r w:rsidRPr="00061AB7">
        <w:t>34 9569     5     Щетки для электрических машин железнодорожного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транспорта</w:t>
      </w:r>
    </w:p>
    <w:p w:rsidR="00CC4CF9" w:rsidRPr="00061AB7" w:rsidRDefault="00CC4CF9">
      <w:pPr>
        <w:pStyle w:val="ConsPlusCell"/>
        <w:jc w:val="both"/>
      </w:pPr>
      <w:r w:rsidRPr="00061AB7">
        <w:t>34 9570     5     Щетки электрографитированные объемом / св. 10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20 см3</w:t>
      </w:r>
    </w:p>
    <w:p w:rsidR="00CC4CF9" w:rsidRPr="00061AB7" w:rsidRDefault="00CC4CF9">
      <w:pPr>
        <w:pStyle w:val="ConsPlusCell"/>
        <w:jc w:val="both"/>
      </w:pPr>
      <w:r w:rsidRPr="00061AB7">
        <w:t>34 9571     0     - св. 10 до 12 см3</w:t>
      </w:r>
    </w:p>
    <w:p w:rsidR="00CC4CF9" w:rsidRPr="00061AB7" w:rsidRDefault="00CC4CF9">
      <w:pPr>
        <w:pStyle w:val="ConsPlusCell"/>
        <w:jc w:val="both"/>
      </w:pPr>
      <w:r w:rsidRPr="00061AB7">
        <w:t>34 9572     6     - св. 12 до 13 см3</w:t>
      </w:r>
    </w:p>
    <w:p w:rsidR="00CC4CF9" w:rsidRPr="00061AB7" w:rsidRDefault="00CC4CF9">
      <w:pPr>
        <w:pStyle w:val="ConsPlusCell"/>
        <w:jc w:val="both"/>
      </w:pPr>
      <w:r w:rsidRPr="00061AB7">
        <w:t>34 9573     1     - св. 13 до 14 см3</w:t>
      </w:r>
    </w:p>
    <w:p w:rsidR="00CC4CF9" w:rsidRPr="00061AB7" w:rsidRDefault="00CC4CF9">
      <w:pPr>
        <w:pStyle w:val="ConsPlusCell"/>
        <w:jc w:val="both"/>
      </w:pPr>
      <w:r w:rsidRPr="00061AB7">
        <w:t>34 9574     7     - св. 14 до 16 см3</w:t>
      </w:r>
    </w:p>
    <w:p w:rsidR="00CC4CF9" w:rsidRPr="00061AB7" w:rsidRDefault="00CC4CF9">
      <w:pPr>
        <w:pStyle w:val="ConsPlusCell"/>
        <w:jc w:val="both"/>
      </w:pPr>
      <w:r w:rsidRPr="00061AB7">
        <w:t>34 9575     2     - св. 16 до 17 см3</w:t>
      </w:r>
    </w:p>
    <w:p w:rsidR="00CC4CF9" w:rsidRPr="00061AB7" w:rsidRDefault="00CC4CF9">
      <w:pPr>
        <w:pStyle w:val="ConsPlusCell"/>
        <w:jc w:val="both"/>
      </w:pPr>
      <w:r w:rsidRPr="00061AB7">
        <w:t>34 9576     8     - св. 17 до 18 см3</w:t>
      </w:r>
    </w:p>
    <w:p w:rsidR="00CC4CF9" w:rsidRPr="00061AB7" w:rsidRDefault="00CC4CF9">
      <w:pPr>
        <w:pStyle w:val="ConsPlusCell"/>
        <w:jc w:val="both"/>
      </w:pPr>
      <w:r w:rsidRPr="00061AB7">
        <w:t>34 9577     3     - св. 18 до 19 см3</w:t>
      </w:r>
    </w:p>
    <w:p w:rsidR="00CC4CF9" w:rsidRPr="00061AB7" w:rsidRDefault="00CC4CF9">
      <w:pPr>
        <w:pStyle w:val="ConsPlusCell"/>
        <w:jc w:val="both"/>
      </w:pPr>
      <w:r w:rsidRPr="00061AB7">
        <w:t>34 9578     9     - св. 19 до 20 см3</w:t>
      </w:r>
    </w:p>
    <w:p w:rsidR="00CC4CF9" w:rsidRPr="00061AB7" w:rsidRDefault="00CC4CF9">
      <w:pPr>
        <w:pStyle w:val="ConsPlusCell"/>
        <w:jc w:val="both"/>
      </w:pPr>
      <w:r w:rsidRPr="00061AB7">
        <w:t>34 9579     4     Щетки для электрических машин железнодорожного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транспорта</w:t>
      </w:r>
    </w:p>
    <w:p w:rsidR="00CC4CF9" w:rsidRPr="00061AB7" w:rsidRDefault="00CC4CF9">
      <w:pPr>
        <w:pStyle w:val="ConsPlusCell"/>
        <w:jc w:val="both"/>
      </w:pPr>
      <w:r w:rsidRPr="00061AB7">
        <w:t>34 9580     2     Щетки электрографитированные объемом / св. 20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40 см3</w:t>
      </w:r>
    </w:p>
    <w:p w:rsidR="00CC4CF9" w:rsidRPr="00061AB7" w:rsidRDefault="00CC4CF9">
      <w:pPr>
        <w:pStyle w:val="ConsPlusCell"/>
        <w:jc w:val="both"/>
      </w:pPr>
      <w:r w:rsidRPr="00061AB7">
        <w:t>34 9581     5     - св. 20 до 22 см3</w:t>
      </w:r>
    </w:p>
    <w:p w:rsidR="00CC4CF9" w:rsidRPr="00061AB7" w:rsidRDefault="00CC4CF9">
      <w:pPr>
        <w:pStyle w:val="ConsPlusCell"/>
        <w:jc w:val="both"/>
      </w:pPr>
      <w:r w:rsidRPr="00061AB7">
        <w:t>34 9582     0     - св. 22 до 25 см3</w:t>
      </w:r>
    </w:p>
    <w:p w:rsidR="00CC4CF9" w:rsidRPr="00061AB7" w:rsidRDefault="00CC4CF9">
      <w:pPr>
        <w:pStyle w:val="ConsPlusCell"/>
        <w:jc w:val="both"/>
      </w:pPr>
      <w:r w:rsidRPr="00061AB7">
        <w:t>34 9583     6     - св. 25 до 28 см3</w:t>
      </w:r>
    </w:p>
    <w:p w:rsidR="00CC4CF9" w:rsidRPr="00061AB7" w:rsidRDefault="00CC4CF9">
      <w:pPr>
        <w:pStyle w:val="ConsPlusCell"/>
        <w:jc w:val="both"/>
      </w:pPr>
      <w:r w:rsidRPr="00061AB7">
        <w:t>34 9584     1     - св. 28 до 30 см3</w:t>
      </w:r>
    </w:p>
    <w:p w:rsidR="00CC4CF9" w:rsidRPr="00061AB7" w:rsidRDefault="00CC4CF9">
      <w:pPr>
        <w:pStyle w:val="ConsPlusCell"/>
        <w:jc w:val="both"/>
      </w:pPr>
      <w:r w:rsidRPr="00061AB7">
        <w:t>34 9585     7     - св. 30 до 32 см3</w:t>
      </w:r>
    </w:p>
    <w:p w:rsidR="00CC4CF9" w:rsidRPr="00061AB7" w:rsidRDefault="00CC4CF9">
      <w:pPr>
        <w:pStyle w:val="ConsPlusCell"/>
        <w:jc w:val="both"/>
      </w:pPr>
      <w:r w:rsidRPr="00061AB7">
        <w:t>34 9586     2     - св. 32 до 35 см3</w:t>
      </w:r>
    </w:p>
    <w:p w:rsidR="00CC4CF9" w:rsidRPr="00061AB7" w:rsidRDefault="00CC4CF9">
      <w:pPr>
        <w:pStyle w:val="ConsPlusCell"/>
        <w:jc w:val="both"/>
      </w:pPr>
      <w:r w:rsidRPr="00061AB7">
        <w:t>34 9587     8     - св. 35 до 38 см3</w:t>
      </w:r>
    </w:p>
    <w:p w:rsidR="00CC4CF9" w:rsidRPr="00061AB7" w:rsidRDefault="00CC4CF9">
      <w:pPr>
        <w:pStyle w:val="ConsPlusCell"/>
        <w:jc w:val="both"/>
      </w:pPr>
      <w:r w:rsidRPr="00061AB7">
        <w:t>34 9588     3     - св. 38 до 40 см3</w:t>
      </w:r>
    </w:p>
    <w:p w:rsidR="00CC4CF9" w:rsidRPr="00061AB7" w:rsidRDefault="00CC4CF9">
      <w:pPr>
        <w:pStyle w:val="ConsPlusCell"/>
        <w:jc w:val="both"/>
      </w:pPr>
      <w:r w:rsidRPr="00061AB7">
        <w:t>34 9589     9     Щетки для электрических машин железнодорожного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транспорта</w:t>
      </w:r>
    </w:p>
    <w:p w:rsidR="00CC4CF9" w:rsidRPr="00061AB7" w:rsidRDefault="00CC4CF9">
      <w:pPr>
        <w:pStyle w:val="ConsPlusCell"/>
        <w:jc w:val="both"/>
      </w:pPr>
      <w:r w:rsidRPr="00061AB7">
        <w:t>34 9590     4     Щетки электрографитированные объемом / св. 40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см3</w:t>
      </w:r>
    </w:p>
    <w:p w:rsidR="00CC4CF9" w:rsidRPr="00061AB7" w:rsidRDefault="00CC4CF9">
      <w:pPr>
        <w:pStyle w:val="ConsPlusCell"/>
        <w:jc w:val="both"/>
      </w:pPr>
      <w:r w:rsidRPr="00061AB7">
        <w:t>34 9591     6     - св. 40 до 42 см3</w:t>
      </w:r>
    </w:p>
    <w:p w:rsidR="00CC4CF9" w:rsidRPr="00061AB7" w:rsidRDefault="00CC4CF9">
      <w:pPr>
        <w:pStyle w:val="ConsPlusCell"/>
        <w:jc w:val="both"/>
      </w:pPr>
      <w:r w:rsidRPr="00061AB7">
        <w:t>34 9592     5     - св. 42 до 45 см3</w:t>
      </w:r>
    </w:p>
    <w:p w:rsidR="00CC4CF9" w:rsidRPr="00061AB7" w:rsidRDefault="00CC4CF9">
      <w:pPr>
        <w:pStyle w:val="ConsPlusCell"/>
        <w:jc w:val="both"/>
      </w:pPr>
      <w:r w:rsidRPr="00061AB7">
        <w:t>34 9593     0     - св. 45 до 47 см3</w:t>
      </w:r>
    </w:p>
    <w:p w:rsidR="00CC4CF9" w:rsidRPr="00061AB7" w:rsidRDefault="00CC4CF9">
      <w:pPr>
        <w:pStyle w:val="ConsPlusCell"/>
        <w:jc w:val="both"/>
      </w:pPr>
      <w:r w:rsidRPr="00061AB7">
        <w:t>34 9594     6     - св. 47 до 50 см3</w:t>
      </w:r>
    </w:p>
    <w:p w:rsidR="00CC4CF9" w:rsidRPr="00061AB7" w:rsidRDefault="00CC4CF9">
      <w:pPr>
        <w:pStyle w:val="ConsPlusCell"/>
        <w:jc w:val="both"/>
      </w:pPr>
      <w:r w:rsidRPr="00061AB7">
        <w:t>34 9595     1     - св. 50 см3</w:t>
      </w:r>
    </w:p>
    <w:p w:rsidR="00CC4CF9" w:rsidRPr="00061AB7" w:rsidRDefault="00CC4CF9">
      <w:pPr>
        <w:pStyle w:val="ConsPlusCell"/>
        <w:jc w:val="both"/>
      </w:pPr>
      <w:r w:rsidRPr="00061AB7">
        <w:t>34 9599     3     Щетки для электрических машин железнодорожного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транспорта</w:t>
      </w:r>
    </w:p>
    <w:p w:rsidR="00CC4CF9" w:rsidRPr="00061AB7" w:rsidRDefault="00CC4CF9">
      <w:pPr>
        <w:pStyle w:val="ConsPlusCell"/>
        <w:jc w:val="both"/>
      </w:pPr>
      <w:r w:rsidRPr="00061AB7">
        <w:t>34 9600     7     Изделия электроугольные - щетки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электрических машин металлографитные (включая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группы щеточные)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N 16/99 ОКП)</w:t>
      </w:r>
    </w:p>
    <w:p w:rsidR="00CC4CF9" w:rsidRPr="00061AB7" w:rsidRDefault="00CC4CF9">
      <w:pPr>
        <w:pStyle w:val="ConsPlusCell"/>
        <w:jc w:val="both"/>
      </w:pPr>
      <w:r w:rsidRPr="00061AB7">
        <w:t>34 9610     1     Щетки металлографитные объемом до 1 см3</w:t>
      </w:r>
    </w:p>
    <w:p w:rsidR="00CC4CF9" w:rsidRPr="00061AB7" w:rsidRDefault="00CC4CF9">
      <w:pPr>
        <w:pStyle w:val="ConsPlusCell"/>
        <w:jc w:val="both"/>
      </w:pPr>
      <w:r w:rsidRPr="00061AB7">
        <w:t>34 9611     7     Щетки серебряно-графитные</w:t>
      </w:r>
    </w:p>
    <w:p w:rsidR="00CC4CF9" w:rsidRPr="00061AB7" w:rsidRDefault="00CC4CF9">
      <w:pPr>
        <w:pStyle w:val="ConsPlusCell"/>
        <w:jc w:val="both"/>
      </w:pPr>
      <w:r w:rsidRPr="00061AB7">
        <w:t>34 9612     2     Щетки металлографитные объемом / до 0,2 см3</w:t>
      </w:r>
    </w:p>
    <w:p w:rsidR="00CC4CF9" w:rsidRPr="00061AB7" w:rsidRDefault="00CC4CF9">
      <w:pPr>
        <w:pStyle w:val="ConsPlusCell"/>
        <w:jc w:val="both"/>
      </w:pPr>
      <w:r w:rsidRPr="00061AB7">
        <w:t>34 9613     8     - св. 0,2 до 0,3 см3</w:t>
      </w:r>
    </w:p>
    <w:p w:rsidR="00CC4CF9" w:rsidRPr="00061AB7" w:rsidRDefault="00CC4CF9">
      <w:pPr>
        <w:pStyle w:val="ConsPlusCell"/>
        <w:jc w:val="both"/>
      </w:pPr>
      <w:r w:rsidRPr="00061AB7">
        <w:t>34 9614     3     - св. 0,3 до 0,4 см3</w:t>
      </w:r>
    </w:p>
    <w:p w:rsidR="00CC4CF9" w:rsidRPr="00061AB7" w:rsidRDefault="00CC4CF9">
      <w:pPr>
        <w:pStyle w:val="ConsPlusCell"/>
        <w:jc w:val="both"/>
      </w:pPr>
      <w:r w:rsidRPr="00061AB7">
        <w:t>34 9615     9     - св. 0,4 до 0,5 см3</w:t>
      </w:r>
    </w:p>
    <w:p w:rsidR="00CC4CF9" w:rsidRPr="00061AB7" w:rsidRDefault="00CC4CF9">
      <w:pPr>
        <w:pStyle w:val="ConsPlusCell"/>
        <w:jc w:val="both"/>
      </w:pPr>
      <w:r w:rsidRPr="00061AB7">
        <w:t>34 9616     4     - св. 0,5 до 0,6 см3</w:t>
      </w:r>
    </w:p>
    <w:p w:rsidR="00CC4CF9" w:rsidRPr="00061AB7" w:rsidRDefault="00CC4CF9">
      <w:pPr>
        <w:pStyle w:val="ConsPlusCell"/>
        <w:jc w:val="both"/>
      </w:pPr>
      <w:r w:rsidRPr="00061AB7">
        <w:t>34 9617     4     - св. 0,6 до 0,7 см3</w:t>
      </w:r>
    </w:p>
    <w:p w:rsidR="00CC4CF9" w:rsidRPr="00061AB7" w:rsidRDefault="00CC4CF9">
      <w:pPr>
        <w:pStyle w:val="ConsPlusCell"/>
        <w:jc w:val="both"/>
      </w:pPr>
      <w:r w:rsidRPr="00061AB7">
        <w:t>34 9618     5     - св. 0,7 до 0,8 см3</w:t>
      </w:r>
    </w:p>
    <w:p w:rsidR="00CC4CF9" w:rsidRPr="00061AB7" w:rsidRDefault="00CC4CF9">
      <w:pPr>
        <w:pStyle w:val="ConsPlusCell"/>
        <w:jc w:val="both"/>
      </w:pPr>
      <w:r w:rsidRPr="00061AB7">
        <w:t>34 9619     0     - св. 0,8 до 1 см3</w:t>
      </w:r>
    </w:p>
    <w:p w:rsidR="00CC4CF9" w:rsidRPr="00061AB7" w:rsidRDefault="00CC4CF9">
      <w:pPr>
        <w:pStyle w:val="ConsPlusCell"/>
        <w:jc w:val="both"/>
      </w:pPr>
      <w:r w:rsidRPr="00061AB7">
        <w:t>34 9620     6     Щетки металлографитные объемом / св. 1 до 5 см3</w:t>
      </w:r>
    </w:p>
    <w:p w:rsidR="00CC4CF9" w:rsidRPr="00061AB7" w:rsidRDefault="00CC4CF9">
      <w:pPr>
        <w:pStyle w:val="ConsPlusCell"/>
        <w:jc w:val="both"/>
      </w:pPr>
      <w:r w:rsidRPr="00061AB7">
        <w:t>34 9621     1     - св. 1 до 2 см3</w:t>
      </w:r>
    </w:p>
    <w:p w:rsidR="00CC4CF9" w:rsidRPr="00061AB7" w:rsidRDefault="00CC4CF9">
      <w:pPr>
        <w:pStyle w:val="ConsPlusCell"/>
        <w:jc w:val="both"/>
      </w:pPr>
      <w:r w:rsidRPr="00061AB7">
        <w:t>34 9622     7     - св. 2 до 2,5 см3</w:t>
      </w:r>
    </w:p>
    <w:p w:rsidR="00CC4CF9" w:rsidRPr="00061AB7" w:rsidRDefault="00CC4CF9">
      <w:pPr>
        <w:pStyle w:val="ConsPlusCell"/>
        <w:jc w:val="both"/>
      </w:pPr>
      <w:r w:rsidRPr="00061AB7">
        <w:t>34 9623     2     - св. 2,5 до 3 см3</w:t>
      </w:r>
    </w:p>
    <w:p w:rsidR="00CC4CF9" w:rsidRPr="00061AB7" w:rsidRDefault="00CC4CF9">
      <w:pPr>
        <w:pStyle w:val="ConsPlusCell"/>
        <w:jc w:val="both"/>
      </w:pPr>
      <w:r w:rsidRPr="00061AB7">
        <w:t>34 9624     8     - св. 3 до 3,5 см3</w:t>
      </w:r>
    </w:p>
    <w:p w:rsidR="00CC4CF9" w:rsidRPr="00061AB7" w:rsidRDefault="00CC4CF9">
      <w:pPr>
        <w:pStyle w:val="ConsPlusCell"/>
        <w:jc w:val="both"/>
      </w:pPr>
      <w:r w:rsidRPr="00061AB7">
        <w:t>34 9625     3     - св. 3,5 до 4 см3</w:t>
      </w:r>
    </w:p>
    <w:p w:rsidR="00CC4CF9" w:rsidRPr="00061AB7" w:rsidRDefault="00CC4CF9">
      <w:pPr>
        <w:pStyle w:val="ConsPlusCell"/>
        <w:jc w:val="both"/>
      </w:pPr>
      <w:r w:rsidRPr="00061AB7">
        <w:t>34 9626     9     - св. 4 до 4,5 см3</w:t>
      </w:r>
    </w:p>
    <w:p w:rsidR="00CC4CF9" w:rsidRPr="00061AB7" w:rsidRDefault="00CC4CF9">
      <w:pPr>
        <w:pStyle w:val="ConsPlusCell"/>
        <w:jc w:val="both"/>
      </w:pPr>
      <w:r w:rsidRPr="00061AB7">
        <w:t>34 9627     4     - св. 4,5 до 5 см3</w:t>
      </w:r>
    </w:p>
    <w:p w:rsidR="00CC4CF9" w:rsidRPr="00061AB7" w:rsidRDefault="00CC4CF9">
      <w:pPr>
        <w:pStyle w:val="ConsPlusCell"/>
        <w:jc w:val="both"/>
      </w:pPr>
      <w:r w:rsidRPr="00061AB7">
        <w:t>34 9630     0     Щетки металлографитные объемом / св. 5 до 10 см3</w:t>
      </w:r>
    </w:p>
    <w:p w:rsidR="00CC4CF9" w:rsidRPr="00061AB7" w:rsidRDefault="00CC4CF9">
      <w:pPr>
        <w:pStyle w:val="ConsPlusCell"/>
        <w:jc w:val="both"/>
      </w:pPr>
      <w:r w:rsidRPr="00061AB7">
        <w:t>34 9631     6     - св. 5 до 5,5 см3</w:t>
      </w:r>
    </w:p>
    <w:p w:rsidR="00CC4CF9" w:rsidRPr="00061AB7" w:rsidRDefault="00CC4CF9">
      <w:pPr>
        <w:pStyle w:val="ConsPlusCell"/>
        <w:jc w:val="both"/>
      </w:pPr>
      <w:r w:rsidRPr="00061AB7">
        <w:t>34 9632     1     - св. 5,5 до 6 см3</w:t>
      </w:r>
    </w:p>
    <w:p w:rsidR="00CC4CF9" w:rsidRPr="00061AB7" w:rsidRDefault="00CC4CF9">
      <w:pPr>
        <w:pStyle w:val="ConsPlusCell"/>
        <w:jc w:val="both"/>
      </w:pPr>
      <w:r w:rsidRPr="00061AB7">
        <w:t>34 9633     7     - св. 6 до 6,5 см3</w:t>
      </w:r>
    </w:p>
    <w:p w:rsidR="00CC4CF9" w:rsidRPr="00061AB7" w:rsidRDefault="00CC4CF9">
      <w:pPr>
        <w:pStyle w:val="ConsPlusCell"/>
        <w:jc w:val="both"/>
      </w:pPr>
      <w:r w:rsidRPr="00061AB7">
        <w:t>34 9634     2     - св. 6,5 до 7 см3</w:t>
      </w:r>
    </w:p>
    <w:p w:rsidR="00CC4CF9" w:rsidRPr="00061AB7" w:rsidRDefault="00CC4CF9">
      <w:pPr>
        <w:pStyle w:val="ConsPlusCell"/>
        <w:jc w:val="both"/>
      </w:pPr>
      <w:r w:rsidRPr="00061AB7">
        <w:t>34 9635     8     - св. 7 до 7,5 см3</w:t>
      </w:r>
    </w:p>
    <w:p w:rsidR="00CC4CF9" w:rsidRPr="00061AB7" w:rsidRDefault="00CC4CF9">
      <w:pPr>
        <w:pStyle w:val="ConsPlusCell"/>
        <w:jc w:val="both"/>
      </w:pPr>
      <w:r w:rsidRPr="00061AB7">
        <w:t>34 9636     3     - св. 7,5 до 8 см3</w:t>
      </w:r>
    </w:p>
    <w:p w:rsidR="00CC4CF9" w:rsidRPr="00061AB7" w:rsidRDefault="00CC4CF9">
      <w:pPr>
        <w:pStyle w:val="ConsPlusCell"/>
        <w:jc w:val="both"/>
      </w:pPr>
      <w:r w:rsidRPr="00061AB7">
        <w:t>34 9637     9     - св. 8 до 8,5 см3</w:t>
      </w:r>
    </w:p>
    <w:p w:rsidR="00CC4CF9" w:rsidRPr="00061AB7" w:rsidRDefault="00CC4CF9">
      <w:pPr>
        <w:pStyle w:val="ConsPlusCell"/>
        <w:jc w:val="both"/>
      </w:pPr>
      <w:r w:rsidRPr="00061AB7">
        <w:t>34 9638     4       св. 8,5 до 9 см3</w:t>
      </w:r>
    </w:p>
    <w:p w:rsidR="00CC4CF9" w:rsidRPr="00061AB7" w:rsidRDefault="00CC4CF9">
      <w:pPr>
        <w:pStyle w:val="ConsPlusCell"/>
        <w:jc w:val="both"/>
      </w:pPr>
      <w:r w:rsidRPr="00061AB7">
        <w:t>34 9639     1     - св. 9 до 10 см3</w:t>
      </w:r>
    </w:p>
    <w:p w:rsidR="00CC4CF9" w:rsidRPr="00061AB7" w:rsidRDefault="00CC4CF9">
      <w:pPr>
        <w:pStyle w:val="ConsPlusCell"/>
        <w:jc w:val="both"/>
      </w:pPr>
      <w:r w:rsidRPr="00061AB7">
        <w:t>34 9640     5     Щетки металлографитные объемом / св. 10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20 см3</w:t>
      </w:r>
    </w:p>
    <w:p w:rsidR="00CC4CF9" w:rsidRPr="00061AB7" w:rsidRDefault="00CC4CF9">
      <w:pPr>
        <w:pStyle w:val="ConsPlusCell"/>
        <w:jc w:val="both"/>
      </w:pPr>
      <w:r w:rsidRPr="00061AB7">
        <w:t>34 9641     0     - св. 10 до 12 см3</w:t>
      </w:r>
    </w:p>
    <w:p w:rsidR="00CC4CF9" w:rsidRPr="00061AB7" w:rsidRDefault="00CC4CF9">
      <w:pPr>
        <w:pStyle w:val="ConsPlusCell"/>
        <w:jc w:val="both"/>
      </w:pPr>
      <w:r w:rsidRPr="00061AB7">
        <w:t>34 9642     6     - св. 12 до 13 см3</w:t>
      </w:r>
    </w:p>
    <w:p w:rsidR="00CC4CF9" w:rsidRPr="00061AB7" w:rsidRDefault="00CC4CF9">
      <w:pPr>
        <w:pStyle w:val="ConsPlusCell"/>
        <w:jc w:val="both"/>
      </w:pPr>
      <w:r w:rsidRPr="00061AB7">
        <w:t>34 9643     1     - св. 13 до 14 см3</w:t>
      </w:r>
    </w:p>
    <w:p w:rsidR="00CC4CF9" w:rsidRPr="00061AB7" w:rsidRDefault="00CC4CF9">
      <w:pPr>
        <w:pStyle w:val="ConsPlusCell"/>
        <w:jc w:val="both"/>
      </w:pPr>
      <w:r w:rsidRPr="00061AB7">
        <w:t>34 9644     7     - св. 14 до 15 см3</w:t>
      </w:r>
    </w:p>
    <w:p w:rsidR="00CC4CF9" w:rsidRPr="00061AB7" w:rsidRDefault="00CC4CF9">
      <w:pPr>
        <w:pStyle w:val="ConsPlusCell"/>
        <w:jc w:val="both"/>
      </w:pPr>
      <w:r w:rsidRPr="00061AB7">
        <w:t>34 9645     2     - св. 15 до 16 см3</w:t>
      </w:r>
    </w:p>
    <w:p w:rsidR="00CC4CF9" w:rsidRPr="00061AB7" w:rsidRDefault="00CC4CF9">
      <w:pPr>
        <w:pStyle w:val="ConsPlusCell"/>
        <w:jc w:val="both"/>
      </w:pPr>
      <w:r w:rsidRPr="00061AB7">
        <w:t>34 9646     8     - св. 16 до 17 см3</w:t>
      </w:r>
    </w:p>
    <w:p w:rsidR="00CC4CF9" w:rsidRPr="00061AB7" w:rsidRDefault="00CC4CF9">
      <w:pPr>
        <w:pStyle w:val="ConsPlusCell"/>
        <w:jc w:val="both"/>
      </w:pPr>
      <w:r w:rsidRPr="00061AB7">
        <w:t>34 9647     3     - св. 17 до 19 см3</w:t>
      </w:r>
    </w:p>
    <w:p w:rsidR="00CC4CF9" w:rsidRPr="00061AB7" w:rsidRDefault="00CC4CF9">
      <w:pPr>
        <w:pStyle w:val="ConsPlusCell"/>
        <w:jc w:val="both"/>
      </w:pPr>
      <w:r w:rsidRPr="00061AB7">
        <w:t>34 9649     4     - св. 19 до 20 см3</w:t>
      </w:r>
    </w:p>
    <w:p w:rsidR="00CC4CF9" w:rsidRPr="00061AB7" w:rsidRDefault="00CC4CF9">
      <w:pPr>
        <w:pStyle w:val="ConsPlusCell"/>
        <w:jc w:val="both"/>
      </w:pPr>
      <w:r w:rsidRPr="00061AB7">
        <w:t>34 9650     9     Щетки металлографитные объемом / св. 20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40 см3</w:t>
      </w:r>
    </w:p>
    <w:p w:rsidR="00CC4CF9" w:rsidRPr="00061AB7" w:rsidRDefault="00CC4CF9">
      <w:pPr>
        <w:pStyle w:val="ConsPlusCell"/>
        <w:jc w:val="both"/>
      </w:pPr>
      <w:r w:rsidRPr="00061AB7">
        <w:t>34 9651     5     - св. 20 до 22 см3</w:t>
      </w:r>
    </w:p>
    <w:p w:rsidR="00CC4CF9" w:rsidRPr="00061AB7" w:rsidRDefault="00CC4CF9">
      <w:pPr>
        <w:pStyle w:val="ConsPlusCell"/>
        <w:jc w:val="both"/>
      </w:pPr>
      <w:r w:rsidRPr="00061AB7">
        <w:t>34 9652     0     - св. 22 до 25 см3</w:t>
      </w:r>
    </w:p>
    <w:p w:rsidR="00CC4CF9" w:rsidRPr="00061AB7" w:rsidRDefault="00CC4CF9">
      <w:pPr>
        <w:pStyle w:val="ConsPlusCell"/>
        <w:jc w:val="both"/>
      </w:pPr>
      <w:r w:rsidRPr="00061AB7">
        <w:t>34 9653     6     - св. 25 до 28 см3</w:t>
      </w:r>
    </w:p>
    <w:p w:rsidR="00CC4CF9" w:rsidRPr="00061AB7" w:rsidRDefault="00CC4CF9">
      <w:pPr>
        <w:pStyle w:val="ConsPlusCell"/>
        <w:jc w:val="both"/>
      </w:pPr>
      <w:r w:rsidRPr="00061AB7">
        <w:t>34 9654     1     - св. 28 до 30 см3</w:t>
      </w:r>
    </w:p>
    <w:p w:rsidR="00CC4CF9" w:rsidRPr="00061AB7" w:rsidRDefault="00CC4CF9">
      <w:pPr>
        <w:pStyle w:val="ConsPlusCell"/>
        <w:jc w:val="both"/>
      </w:pPr>
      <w:r w:rsidRPr="00061AB7">
        <w:t>34 9655     7     - св. 30 до 32 см3</w:t>
      </w:r>
    </w:p>
    <w:p w:rsidR="00CC4CF9" w:rsidRPr="00061AB7" w:rsidRDefault="00CC4CF9">
      <w:pPr>
        <w:pStyle w:val="ConsPlusCell"/>
        <w:jc w:val="both"/>
      </w:pPr>
      <w:r w:rsidRPr="00061AB7">
        <w:t>34 9656     2     - св. 32 до 35 см3</w:t>
      </w:r>
    </w:p>
    <w:p w:rsidR="00CC4CF9" w:rsidRPr="00061AB7" w:rsidRDefault="00CC4CF9">
      <w:pPr>
        <w:pStyle w:val="ConsPlusCell"/>
        <w:jc w:val="both"/>
      </w:pPr>
      <w:r w:rsidRPr="00061AB7">
        <w:t>34 9657     8     - св. 35 до 38 см3</w:t>
      </w:r>
    </w:p>
    <w:p w:rsidR="00CC4CF9" w:rsidRPr="00061AB7" w:rsidRDefault="00CC4CF9">
      <w:pPr>
        <w:pStyle w:val="ConsPlusCell"/>
        <w:jc w:val="both"/>
      </w:pPr>
      <w:r w:rsidRPr="00061AB7">
        <w:t>34 9658     3     - св. 38 до 40 см3</w:t>
      </w:r>
    </w:p>
    <w:p w:rsidR="00CC4CF9" w:rsidRPr="00061AB7" w:rsidRDefault="00CC4CF9">
      <w:pPr>
        <w:pStyle w:val="ConsPlusCell"/>
        <w:jc w:val="both"/>
      </w:pPr>
      <w:r w:rsidRPr="00061AB7">
        <w:t>34 9660     4     Щетки металлографитные объемом / св. 40 см3</w:t>
      </w:r>
    </w:p>
    <w:p w:rsidR="00CC4CF9" w:rsidRPr="00061AB7" w:rsidRDefault="00CC4CF9">
      <w:pPr>
        <w:pStyle w:val="ConsPlusCell"/>
        <w:jc w:val="both"/>
      </w:pPr>
      <w:r w:rsidRPr="00061AB7">
        <w:t>34 9661     2     - св. 40 до 42 см3</w:t>
      </w:r>
    </w:p>
    <w:p w:rsidR="00CC4CF9" w:rsidRPr="00061AB7" w:rsidRDefault="00CC4CF9">
      <w:pPr>
        <w:pStyle w:val="ConsPlusCell"/>
        <w:jc w:val="both"/>
      </w:pPr>
      <w:r w:rsidRPr="00061AB7">
        <w:t>34 9664     6     - св. 47 до 50 см3</w:t>
      </w:r>
    </w:p>
    <w:p w:rsidR="00CC4CF9" w:rsidRPr="00061AB7" w:rsidRDefault="00CC4CF9">
      <w:pPr>
        <w:pStyle w:val="ConsPlusCell"/>
        <w:jc w:val="both"/>
      </w:pPr>
      <w:r w:rsidRPr="00061AB7">
        <w:t>34 9665     1     - св. 50 см3</w:t>
      </w:r>
    </w:p>
    <w:p w:rsidR="00CC4CF9" w:rsidRPr="00061AB7" w:rsidRDefault="00CC4CF9">
      <w:pPr>
        <w:pStyle w:val="ConsPlusCell"/>
        <w:jc w:val="both"/>
      </w:pPr>
      <w:r w:rsidRPr="00061AB7">
        <w:t>34 9700     0     Изделия электроугольные (кроме щеток)</w:t>
      </w:r>
    </w:p>
    <w:p w:rsidR="00CC4CF9" w:rsidRPr="00061AB7" w:rsidRDefault="00CC4CF9">
      <w:pPr>
        <w:pStyle w:val="ConsPlusCell"/>
        <w:jc w:val="both"/>
      </w:pPr>
      <w:r w:rsidRPr="00061AB7">
        <w:t>34 9710     5     Угли / электрические</w:t>
      </w:r>
    </w:p>
    <w:p w:rsidR="00CC4CF9" w:rsidRPr="00061AB7" w:rsidRDefault="00CC4CF9">
      <w:pPr>
        <w:pStyle w:val="ConsPlusCell"/>
        <w:jc w:val="both"/>
      </w:pPr>
      <w:r w:rsidRPr="00061AB7">
        <w:t>34 9711     0     - кинопроекционные</w:t>
      </w:r>
    </w:p>
    <w:p w:rsidR="00CC4CF9" w:rsidRPr="00061AB7" w:rsidRDefault="00CC4CF9">
      <w:pPr>
        <w:pStyle w:val="ConsPlusCell"/>
        <w:jc w:val="both"/>
      </w:pPr>
      <w:r w:rsidRPr="00061AB7">
        <w:t>34 9712     6     - киносъемочные</w:t>
      </w:r>
    </w:p>
    <w:p w:rsidR="00CC4CF9" w:rsidRPr="00061AB7" w:rsidRDefault="00CC4CF9">
      <w:pPr>
        <w:pStyle w:val="ConsPlusCell"/>
        <w:jc w:val="both"/>
      </w:pPr>
      <w:r w:rsidRPr="00061AB7">
        <w:t>34 9713     1     - светокопировальные</w:t>
      </w:r>
    </w:p>
    <w:p w:rsidR="00CC4CF9" w:rsidRPr="00061AB7" w:rsidRDefault="00CC4CF9">
      <w:pPr>
        <w:pStyle w:val="ConsPlusCell"/>
        <w:jc w:val="both"/>
      </w:pPr>
      <w:r w:rsidRPr="00061AB7">
        <w:t>34 9714     7     - спектральные</w:t>
      </w:r>
    </w:p>
    <w:p w:rsidR="00CC4CF9" w:rsidRPr="00061AB7" w:rsidRDefault="00CC4CF9">
      <w:pPr>
        <w:pStyle w:val="ConsPlusCell"/>
        <w:jc w:val="both"/>
      </w:pPr>
      <w:r w:rsidRPr="00061AB7">
        <w:t>34 9715     2     - прожекторные</w:t>
      </w:r>
    </w:p>
    <w:p w:rsidR="00CC4CF9" w:rsidRPr="00061AB7" w:rsidRDefault="00CC4CF9">
      <w:pPr>
        <w:pStyle w:val="ConsPlusCell"/>
        <w:jc w:val="both"/>
      </w:pPr>
      <w:r w:rsidRPr="00061AB7">
        <w:t>34 9716     8     - сварочные</w:t>
      </w:r>
    </w:p>
    <w:p w:rsidR="00CC4CF9" w:rsidRPr="00061AB7" w:rsidRDefault="00CC4CF9">
      <w:pPr>
        <w:pStyle w:val="ConsPlusCell"/>
        <w:jc w:val="both"/>
      </w:pPr>
      <w:r w:rsidRPr="00061AB7">
        <w:t>34 9717     3     Электроды угольные для гальванических элементов</w:t>
      </w:r>
    </w:p>
    <w:p w:rsidR="00CC4CF9" w:rsidRPr="00061AB7" w:rsidRDefault="00CC4CF9">
      <w:pPr>
        <w:pStyle w:val="ConsPlusCell"/>
        <w:jc w:val="both"/>
      </w:pPr>
      <w:r w:rsidRPr="00061AB7">
        <w:t>34 9719     4     Угли, электроды прочие</w:t>
      </w:r>
    </w:p>
    <w:p w:rsidR="00CC4CF9" w:rsidRPr="00061AB7" w:rsidRDefault="00CC4CF9">
      <w:pPr>
        <w:pStyle w:val="ConsPlusCell"/>
        <w:jc w:val="both"/>
      </w:pPr>
      <w:r w:rsidRPr="00061AB7">
        <w:t>34 9720     5     Изделия электроугольные для техники слабых токов</w:t>
      </w:r>
    </w:p>
    <w:p w:rsidR="00CC4CF9" w:rsidRPr="00061AB7" w:rsidRDefault="00CC4CF9">
      <w:pPr>
        <w:pStyle w:val="ConsPlusCell"/>
        <w:jc w:val="both"/>
      </w:pPr>
      <w:r w:rsidRPr="00061AB7">
        <w:t>34 9721     5     Столбы угольные</w:t>
      </w:r>
    </w:p>
    <w:p w:rsidR="00CC4CF9" w:rsidRPr="00061AB7" w:rsidRDefault="00CC4CF9">
      <w:pPr>
        <w:pStyle w:val="ConsPlusCell"/>
        <w:jc w:val="both"/>
      </w:pPr>
      <w:r w:rsidRPr="00061AB7">
        <w:t>34 9722     0     Сопротивления угольные</w:t>
      </w:r>
    </w:p>
    <w:p w:rsidR="00CC4CF9" w:rsidRPr="00061AB7" w:rsidRDefault="00CC4CF9">
      <w:pPr>
        <w:pStyle w:val="ConsPlusCell"/>
        <w:jc w:val="both"/>
      </w:pPr>
      <w:r w:rsidRPr="00061AB7">
        <w:t>34 9723     6     Пластины угольные для разрядников</w:t>
      </w:r>
    </w:p>
    <w:p w:rsidR="00CC4CF9" w:rsidRPr="00061AB7" w:rsidRDefault="00CC4CF9">
      <w:pPr>
        <w:pStyle w:val="ConsPlusCell"/>
        <w:jc w:val="both"/>
      </w:pPr>
      <w:r w:rsidRPr="00061AB7">
        <w:t>34 9724     1     Порошки угольные микрофонные</w:t>
      </w:r>
    </w:p>
    <w:p w:rsidR="00CC4CF9" w:rsidRPr="00061AB7" w:rsidRDefault="00CC4CF9">
      <w:pPr>
        <w:pStyle w:val="ConsPlusCell"/>
        <w:jc w:val="both"/>
      </w:pPr>
      <w:r w:rsidRPr="00061AB7">
        <w:t>34 9725     7     Диски угольные</w:t>
      </w:r>
    </w:p>
    <w:p w:rsidR="00CC4CF9" w:rsidRPr="00061AB7" w:rsidRDefault="00CC4CF9">
      <w:pPr>
        <w:pStyle w:val="ConsPlusCell"/>
        <w:jc w:val="both"/>
      </w:pPr>
      <w:r w:rsidRPr="00061AB7">
        <w:t>34 9730     4     Изделия графитовые и угольно-графитовые</w:t>
      </w:r>
    </w:p>
    <w:p w:rsidR="00CC4CF9" w:rsidRPr="00061AB7" w:rsidRDefault="00CC4CF9">
      <w:pPr>
        <w:pStyle w:val="ConsPlusCell"/>
        <w:jc w:val="both"/>
      </w:pPr>
      <w:r w:rsidRPr="00061AB7">
        <w:t>34 9731     9     Волокно углеграфитовое</w:t>
      </w:r>
    </w:p>
    <w:p w:rsidR="00CC4CF9" w:rsidRPr="00061AB7" w:rsidRDefault="00CC4CF9">
      <w:pPr>
        <w:pStyle w:val="ConsPlusCell"/>
        <w:jc w:val="both"/>
      </w:pPr>
      <w:r w:rsidRPr="00061AB7">
        <w:t>34 9732     5     Жилы и ленты углеродные</w:t>
      </w:r>
    </w:p>
    <w:p w:rsidR="00CC4CF9" w:rsidRPr="00061AB7" w:rsidRDefault="00CC4CF9">
      <w:pPr>
        <w:pStyle w:val="ConsPlusCell"/>
        <w:jc w:val="both"/>
      </w:pPr>
      <w:r w:rsidRPr="00061AB7">
        <w:t>34 9733     0     Крупка угольная</w:t>
      </w:r>
    </w:p>
    <w:p w:rsidR="00CC4CF9" w:rsidRPr="00061AB7" w:rsidRDefault="00CC4CF9">
      <w:pPr>
        <w:pStyle w:val="ConsPlusCell"/>
        <w:jc w:val="both"/>
      </w:pPr>
      <w:r w:rsidRPr="00061AB7">
        <w:t>34 9734     6     Войлоки углеграфитовые и углеродистые</w:t>
      </w:r>
    </w:p>
    <w:p w:rsidR="00CC4CF9" w:rsidRPr="00061AB7" w:rsidRDefault="00CC4CF9">
      <w:pPr>
        <w:pStyle w:val="ConsPlusCell"/>
        <w:jc w:val="both"/>
      </w:pPr>
      <w:r w:rsidRPr="00061AB7">
        <w:t>34 9735     1     Графит термообогащенный</w:t>
      </w:r>
    </w:p>
    <w:p w:rsidR="00CC4CF9" w:rsidRPr="00061AB7" w:rsidRDefault="00CC4CF9">
      <w:pPr>
        <w:pStyle w:val="ConsPlusCell"/>
        <w:jc w:val="both"/>
      </w:pPr>
      <w:r w:rsidRPr="00061AB7">
        <w:t>34 9736     7     Изделия графитовые и углеграфитовые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конструкционные</w:t>
      </w:r>
    </w:p>
    <w:p w:rsidR="00CC4CF9" w:rsidRPr="00061AB7" w:rsidRDefault="00CC4CF9">
      <w:pPr>
        <w:pStyle w:val="ConsPlusCell"/>
        <w:jc w:val="both"/>
      </w:pPr>
      <w:r w:rsidRPr="00061AB7">
        <w:t>34 9737     2     Электрообогреватели на основе углеродных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волокнистых материалов</w:t>
      </w:r>
    </w:p>
    <w:p w:rsidR="00CC4CF9" w:rsidRPr="00061AB7" w:rsidRDefault="00CC4CF9">
      <w:pPr>
        <w:pStyle w:val="ConsPlusCell"/>
        <w:jc w:val="both"/>
      </w:pPr>
      <w:r w:rsidRPr="00061AB7">
        <w:t>(код 34 9737 введен Изменением N 55/2003 ОКП)</w:t>
      </w:r>
    </w:p>
    <w:p w:rsidR="00CC4CF9" w:rsidRPr="00061AB7" w:rsidRDefault="00CC4CF9">
      <w:pPr>
        <w:pStyle w:val="ConsPlusCell"/>
        <w:jc w:val="both"/>
      </w:pPr>
      <w:r w:rsidRPr="00061AB7">
        <w:t>34 9740     9     Изделия уплотнительные, контакты угольные</w:t>
      </w:r>
    </w:p>
    <w:p w:rsidR="00CC4CF9" w:rsidRPr="00061AB7" w:rsidRDefault="00CC4CF9">
      <w:pPr>
        <w:pStyle w:val="ConsPlusCell"/>
        <w:jc w:val="both"/>
      </w:pPr>
      <w:r w:rsidRPr="00061AB7">
        <w:t>34 9800     4     Изделия электрометаллокерамические</w:t>
      </w:r>
    </w:p>
    <w:p w:rsidR="00CC4CF9" w:rsidRPr="00061AB7" w:rsidRDefault="00CC4CF9">
      <w:pPr>
        <w:pStyle w:val="ConsPlusCell"/>
        <w:jc w:val="both"/>
      </w:pPr>
      <w:r w:rsidRPr="00061AB7">
        <w:t>34 9810     9     Изделия контактные металлокерамические</w:t>
      </w:r>
    </w:p>
    <w:p w:rsidR="00CC4CF9" w:rsidRPr="00061AB7" w:rsidRDefault="00CC4CF9">
      <w:pPr>
        <w:pStyle w:val="ConsPlusCell"/>
        <w:jc w:val="both"/>
      </w:pPr>
      <w:r w:rsidRPr="00061AB7">
        <w:t>34 9811     4     Контакты коммутирующие для низковольтной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аппаратуры</w:t>
      </w:r>
    </w:p>
    <w:p w:rsidR="00CC4CF9" w:rsidRPr="00061AB7" w:rsidRDefault="00CC4CF9">
      <w:pPr>
        <w:pStyle w:val="ConsPlusCell"/>
        <w:jc w:val="both"/>
      </w:pPr>
      <w:r w:rsidRPr="00061AB7">
        <w:t>34 9812     9     Контакты коммутирующие для высоковольтной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аппаратуры</w:t>
      </w:r>
    </w:p>
    <w:p w:rsidR="00CC4CF9" w:rsidRPr="00061AB7" w:rsidRDefault="00CC4CF9">
      <w:pPr>
        <w:pStyle w:val="ConsPlusCell"/>
        <w:jc w:val="both"/>
      </w:pPr>
      <w:r w:rsidRPr="00061AB7">
        <w:t>34 9813     5     Кольца контактные, коллекторные пластины</w:t>
      </w:r>
    </w:p>
    <w:p w:rsidR="00CC4CF9" w:rsidRPr="00061AB7" w:rsidRDefault="00CC4CF9">
      <w:pPr>
        <w:pStyle w:val="ConsPlusCell"/>
        <w:jc w:val="both"/>
      </w:pPr>
      <w:r w:rsidRPr="00061AB7">
        <w:t>34 9814     0     Контакты скользящие для троллеев</w:t>
      </w:r>
    </w:p>
    <w:p w:rsidR="00CC4CF9" w:rsidRPr="00061AB7" w:rsidRDefault="00CC4CF9">
      <w:pPr>
        <w:pStyle w:val="ConsPlusCell"/>
        <w:jc w:val="both"/>
      </w:pPr>
      <w:r w:rsidRPr="00061AB7">
        <w:t>34 9840     2     Магниты металлокерамические</w:t>
      </w:r>
    </w:p>
    <w:p w:rsidR="00CC4CF9" w:rsidRPr="00061AB7" w:rsidRDefault="00CC4CF9">
      <w:pPr>
        <w:pStyle w:val="ConsPlusCell"/>
        <w:jc w:val="both"/>
      </w:pPr>
      <w:r w:rsidRPr="00061AB7">
        <w:t>34 9841     8     Магниты постоянные металлокерамические</w:t>
      </w:r>
    </w:p>
    <w:p w:rsidR="00CC4CF9" w:rsidRPr="00061AB7" w:rsidRDefault="00CC4CF9">
      <w:pPr>
        <w:pStyle w:val="ConsPlusCell"/>
        <w:jc w:val="both"/>
      </w:pPr>
      <w:r w:rsidRPr="00061AB7">
        <w:t>34 9844     4     Магниты постоянные оксидные</w:t>
      </w:r>
    </w:p>
    <w:p w:rsidR="00CC4CF9" w:rsidRPr="00061AB7" w:rsidRDefault="00CC4CF9">
      <w:pPr>
        <w:pStyle w:val="ConsPlusCell"/>
        <w:jc w:val="both"/>
      </w:pPr>
      <w:r w:rsidRPr="00061AB7">
        <w:t>34 9845     0     Магнитопроводы магнитомягкие</w:t>
      </w:r>
    </w:p>
    <w:p w:rsidR="00CC4CF9" w:rsidRPr="00061AB7" w:rsidRDefault="00CC4CF9">
      <w:pPr>
        <w:pStyle w:val="ConsPlusCell"/>
        <w:jc w:val="both"/>
      </w:pPr>
      <w:r w:rsidRPr="00061AB7">
        <w:t>34 9850     7     Изделия конструкционные металлокерамические</w:t>
      </w:r>
    </w:p>
    <w:p w:rsidR="00CC4CF9" w:rsidRPr="00061AB7" w:rsidRDefault="00CC4CF9">
      <w:pPr>
        <w:pStyle w:val="ConsPlusCell"/>
        <w:jc w:val="both"/>
      </w:pPr>
      <w:r w:rsidRPr="00061AB7">
        <w:t>34 9851     2     Изделия конструкционные металлокерамические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стальные</w:t>
      </w:r>
    </w:p>
    <w:p w:rsidR="00CC4CF9" w:rsidRPr="00061AB7" w:rsidRDefault="00CC4CF9">
      <w:pPr>
        <w:pStyle w:val="ConsPlusCell"/>
        <w:jc w:val="both"/>
      </w:pPr>
      <w:r w:rsidRPr="00061AB7">
        <w:t>34 9852     8     Изделия конструкционные металлокерамические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бронзовые, латунные</w:t>
      </w:r>
    </w:p>
    <w:p w:rsidR="00CC4CF9" w:rsidRPr="00061AB7" w:rsidRDefault="00CC4CF9">
      <w:pPr>
        <w:pStyle w:val="ConsPlusCell"/>
        <w:jc w:val="both"/>
      </w:pPr>
      <w:r w:rsidRPr="00061AB7">
        <w:t>34 9853     3     Втулки антифрикционные на основе железа</w:t>
      </w:r>
    </w:p>
    <w:p w:rsidR="00CC4CF9" w:rsidRPr="00061AB7" w:rsidRDefault="00CC4CF9">
      <w:pPr>
        <w:pStyle w:val="ConsPlusCell"/>
        <w:jc w:val="both"/>
      </w:pPr>
      <w:r w:rsidRPr="00061AB7">
        <w:t>34 9854     9     Втулки антифрикционные на основе меди</w:t>
      </w:r>
    </w:p>
    <w:p w:rsidR="00CC4CF9" w:rsidRPr="00061AB7" w:rsidRDefault="00CC4CF9">
      <w:pPr>
        <w:pStyle w:val="ConsPlusCell"/>
        <w:jc w:val="both"/>
      </w:pPr>
      <w:r w:rsidRPr="00061AB7">
        <w:t>34 9856     4     Заготовки бронзографитовые и прочие</w:t>
      </w:r>
    </w:p>
    <w:p w:rsidR="00CC4CF9" w:rsidRPr="00061AB7" w:rsidRDefault="00CC4CF9">
      <w:pPr>
        <w:pStyle w:val="ConsPlusCell"/>
        <w:jc w:val="both"/>
      </w:pPr>
      <w:r w:rsidRPr="00061AB7">
        <w:t>34 9857     5     Изделия конструкционные прочие</w:t>
      </w:r>
    </w:p>
    <w:p w:rsidR="00CC4CF9" w:rsidRPr="00061AB7" w:rsidRDefault="00CC4CF9">
      <w:pPr>
        <w:pStyle w:val="ConsPlusCell"/>
        <w:jc w:val="both"/>
      </w:pPr>
      <w:r w:rsidRPr="00061AB7">
        <w:t>34 9900     8     Запасные части и комплектующие изделия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изоляторов, изделий электроугольных</w:t>
      </w:r>
    </w:p>
    <w:p w:rsidR="00CC4CF9" w:rsidRPr="00061AB7" w:rsidRDefault="00CC4CF9">
      <w:pPr>
        <w:pStyle w:val="ConsPlusCell"/>
        <w:jc w:val="both"/>
      </w:pPr>
      <w:r w:rsidRPr="00061AB7">
        <w:t>34 9940     6     Запасные части и комплектующие изделия 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изоляторам</w:t>
      </w:r>
    </w:p>
    <w:p w:rsidR="00CC4CF9" w:rsidRPr="00061AB7" w:rsidRDefault="00CC4CF9">
      <w:pPr>
        <w:pStyle w:val="ConsPlusCell"/>
        <w:jc w:val="both"/>
      </w:pPr>
      <w:r w:rsidRPr="00061AB7">
        <w:t>34 9941     1     Детали из стеатита для предохранителей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35 0000     2     ПРОДУКЦИЯ КАБЕЛЬНАЯ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35 1000     5     Провода неизолированные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35 1100     9     Провода неизолированные для воздушных линий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электропередач</w:t>
      </w:r>
    </w:p>
    <w:p w:rsidR="00CC4CF9" w:rsidRPr="00061AB7" w:rsidRDefault="00CC4CF9">
      <w:pPr>
        <w:pStyle w:val="ConsPlusCell"/>
        <w:jc w:val="both"/>
      </w:pPr>
      <w:r w:rsidRPr="00061AB7">
        <w:t>35 1300     6     Провода неизолированные контактные</w:t>
      </w:r>
    </w:p>
    <w:p w:rsidR="00CC4CF9" w:rsidRPr="00061AB7" w:rsidRDefault="00CC4CF9">
      <w:pPr>
        <w:pStyle w:val="ConsPlusCell"/>
        <w:jc w:val="both"/>
      </w:pPr>
      <w:r w:rsidRPr="00061AB7">
        <w:t>35 1700     0     Провода неизолированные гибкие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35 2000     8     Кабели силовые для стационарной прокладки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напряжение до 1 кВ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35 2100     1     Кабели силовые на напряжение до 1 кВ с медной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жилой</w:t>
      </w:r>
    </w:p>
    <w:p w:rsidR="00CC4CF9" w:rsidRPr="00061AB7" w:rsidRDefault="00CC4CF9">
      <w:pPr>
        <w:pStyle w:val="ConsPlusCell"/>
        <w:jc w:val="both"/>
      </w:pPr>
      <w:r w:rsidRPr="00061AB7">
        <w:t>35 2200     5     Кабели силовые на напряжение до 1 кВ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алюминиевой жилой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35 3000     0     Кабели силовые для стационарной прокладки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напряжение 1 кВ и свыше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35 3100     4     Кабели силовые на напряжение 1 кВ и свыше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медной жилой в свинцовой оболочке</w:t>
      </w:r>
    </w:p>
    <w:p w:rsidR="00CC4CF9" w:rsidRPr="00061AB7" w:rsidRDefault="00CC4CF9">
      <w:pPr>
        <w:pStyle w:val="ConsPlusCell"/>
        <w:jc w:val="both"/>
      </w:pPr>
      <w:r w:rsidRPr="00061AB7">
        <w:t>35 3200     8     Кабели силовые на напряжение 1 кВ и свыше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медной жилой в алюминиевой оболочке</w:t>
      </w:r>
    </w:p>
    <w:p w:rsidR="00CC4CF9" w:rsidRPr="00061AB7" w:rsidRDefault="00CC4CF9">
      <w:pPr>
        <w:pStyle w:val="ConsPlusCell"/>
        <w:jc w:val="both"/>
      </w:pPr>
      <w:r w:rsidRPr="00061AB7">
        <w:t>35 3300     1     Кабели силовые на напряжение 1 кВ и свыше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медной жилой в пластмассовой оболочке</w:t>
      </w:r>
    </w:p>
    <w:p w:rsidR="00CC4CF9" w:rsidRPr="00061AB7" w:rsidRDefault="00CC4CF9">
      <w:pPr>
        <w:pStyle w:val="ConsPlusCell"/>
        <w:jc w:val="both"/>
      </w:pPr>
      <w:r w:rsidRPr="00061AB7">
        <w:t>35 3400     5     Кабели силовые на напряжение 1 кВ и свыше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медной жилой в стальной оболочке</w:t>
      </w:r>
    </w:p>
    <w:p w:rsidR="00CC4CF9" w:rsidRPr="00061AB7" w:rsidRDefault="00CC4CF9">
      <w:pPr>
        <w:pStyle w:val="ConsPlusCell"/>
        <w:jc w:val="both"/>
      </w:pPr>
      <w:r w:rsidRPr="00061AB7">
        <w:t>35 3500     9     Кабели силовые на напряжение 1 кВ и свыше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алюминиевой жилой в свинцовой оболочке</w:t>
      </w:r>
    </w:p>
    <w:p w:rsidR="00CC4CF9" w:rsidRPr="00061AB7" w:rsidRDefault="00CC4CF9">
      <w:pPr>
        <w:pStyle w:val="ConsPlusCell"/>
        <w:jc w:val="both"/>
      </w:pPr>
      <w:r w:rsidRPr="00061AB7">
        <w:t>35 3600     2     Кабели силовые на напряжение 1 кВ и свыше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алюминиевой жилой в алюминиевой оболочке</w:t>
      </w:r>
    </w:p>
    <w:p w:rsidR="00CC4CF9" w:rsidRPr="00061AB7" w:rsidRDefault="00CC4CF9">
      <w:pPr>
        <w:pStyle w:val="ConsPlusCell"/>
        <w:jc w:val="both"/>
      </w:pPr>
      <w:r w:rsidRPr="00061AB7">
        <w:t>35 3700     6     Кабели силовые на напряжение 1 кВ и свыше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алюминиевой жилой в поливинилхлоридной оболочке</w:t>
      </w:r>
    </w:p>
    <w:p w:rsidR="00CC4CF9" w:rsidRPr="00061AB7" w:rsidRDefault="00CC4CF9">
      <w:pPr>
        <w:pStyle w:val="ConsPlusCell"/>
        <w:jc w:val="both"/>
      </w:pPr>
      <w:r w:rsidRPr="00061AB7">
        <w:t>35 3800     4     Кабели силовые на напряжение 1 кВ и свыше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алюминиевой жилой в полиэтиленовой оболочке</w:t>
      </w:r>
    </w:p>
    <w:p w:rsidR="00CC4CF9" w:rsidRPr="00061AB7" w:rsidRDefault="00CC4CF9">
      <w:pPr>
        <w:pStyle w:val="ConsPlusCell"/>
        <w:jc w:val="both"/>
      </w:pPr>
      <w:r w:rsidRPr="00061AB7">
        <w:t>35 3900     3     Кабели силовые на напряжение 1 кВ и свыше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алюминиевой жилой в стальной оболочке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35 4000     3     Кабели силовые для нестационарной прокладки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35 4100     7     Кабели шахтные</w:t>
      </w:r>
    </w:p>
    <w:p w:rsidR="00CC4CF9" w:rsidRPr="00061AB7" w:rsidRDefault="00CC4CF9">
      <w:pPr>
        <w:pStyle w:val="ConsPlusCell"/>
        <w:jc w:val="both"/>
      </w:pPr>
      <w:r w:rsidRPr="00061AB7">
        <w:t>35 4200     0     Кабели для погружных нефтяных электронасосов</w:t>
      </w:r>
    </w:p>
    <w:p w:rsidR="00CC4CF9" w:rsidRPr="00061AB7" w:rsidRDefault="00CC4CF9">
      <w:pPr>
        <w:pStyle w:val="ConsPlusCell"/>
        <w:jc w:val="both"/>
      </w:pPr>
      <w:r w:rsidRPr="00061AB7">
        <w:t>35 4300     4     Кабели для светосигнального оборудования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аэродромов</w:t>
      </w:r>
    </w:p>
    <w:p w:rsidR="00CC4CF9" w:rsidRPr="00061AB7" w:rsidRDefault="00CC4CF9">
      <w:pPr>
        <w:pStyle w:val="ConsPlusCell"/>
        <w:jc w:val="both"/>
      </w:pPr>
      <w:r w:rsidRPr="00061AB7">
        <w:t>35 4400     8     Кабели силовые гибкие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35 4500     1     Кабели высоковольтные для землеройных,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горнодобывающих и других передвижных машин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механизмов</w:t>
      </w:r>
    </w:p>
    <w:p w:rsidR="00CC4CF9" w:rsidRPr="00061AB7" w:rsidRDefault="00CC4CF9">
      <w:pPr>
        <w:pStyle w:val="ConsPlusCell"/>
        <w:jc w:val="both"/>
      </w:pPr>
      <w:r w:rsidRPr="00061AB7">
        <w:t>35 4600     5     Кабели для электродуговой сварки и электропечей</w:t>
      </w:r>
    </w:p>
    <w:p w:rsidR="00CC4CF9" w:rsidRPr="00061AB7" w:rsidRDefault="00CC4CF9">
      <w:pPr>
        <w:pStyle w:val="ConsPlusCell"/>
        <w:jc w:val="both"/>
      </w:pPr>
      <w:r w:rsidRPr="00061AB7">
        <w:t>35 4800     2     Кабели силовые гибкие специализированного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назначения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35 5000     6     Провода и шнуры силовые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35 5100     5     Провода силовые для электрических установок</w:t>
      </w:r>
    </w:p>
    <w:p w:rsidR="00CC4CF9" w:rsidRPr="00061AB7" w:rsidRDefault="00CC4CF9">
      <w:pPr>
        <w:pStyle w:val="ConsPlusCell"/>
        <w:jc w:val="both"/>
      </w:pPr>
      <w:r w:rsidRPr="00061AB7">
        <w:t>35 5200     3     Провода автотракторные</w:t>
      </w:r>
    </w:p>
    <w:p w:rsidR="00CC4CF9" w:rsidRPr="00061AB7" w:rsidRDefault="00CC4CF9">
      <w:pPr>
        <w:pStyle w:val="ConsPlusCell"/>
        <w:jc w:val="both"/>
      </w:pPr>
      <w:r w:rsidRPr="00061AB7">
        <w:t>35 5300     7     Провода и шнуры осветительные</w:t>
      </w:r>
    </w:p>
    <w:p w:rsidR="00CC4CF9" w:rsidRPr="00061AB7" w:rsidRDefault="00CC4CF9">
      <w:pPr>
        <w:pStyle w:val="ConsPlusCell"/>
        <w:jc w:val="both"/>
      </w:pPr>
      <w:r w:rsidRPr="00061AB7">
        <w:t>35 5400     0     Провода для выводов обмоток электрических машин</w:t>
      </w:r>
    </w:p>
    <w:p w:rsidR="00CC4CF9" w:rsidRPr="00061AB7" w:rsidRDefault="00CC4CF9">
      <w:pPr>
        <w:pStyle w:val="ConsPlusCell"/>
        <w:jc w:val="both"/>
      </w:pPr>
      <w:r w:rsidRPr="00061AB7">
        <w:t>35 5500     4     Провода силовые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35 5600     8     Провода для взрывных работ</w:t>
      </w:r>
    </w:p>
    <w:p w:rsidR="00CC4CF9" w:rsidRPr="00061AB7" w:rsidRDefault="00CC4CF9">
      <w:pPr>
        <w:pStyle w:val="ConsPlusCell"/>
        <w:jc w:val="both"/>
      </w:pPr>
      <w:r w:rsidRPr="00061AB7">
        <w:t>35 5700     1     Провода реакторные</w:t>
      </w:r>
    </w:p>
    <w:p w:rsidR="00CC4CF9" w:rsidRPr="00061AB7" w:rsidRDefault="00CC4CF9">
      <w:pPr>
        <w:pStyle w:val="ConsPlusCell"/>
        <w:jc w:val="both"/>
      </w:pPr>
      <w:r w:rsidRPr="00061AB7">
        <w:t>35 5800     5     Провода и кабели нагревательные</w:t>
      </w:r>
    </w:p>
    <w:p w:rsidR="00CC4CF9" w:rsidRPr="00061AB7" w:rsidRDefault="00CC4CF9">
      <w:pPr>
        <w:pStyle w:val="ConsPlusCell"/>
        <w:jc w:val="both"/>
      </w:pPr>
      <w:r w:rsidRPr="00061AB7">
        <w:t>35 5900     9     Провода и кабели для подвижного состава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транспорта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35 6000     9     Кабели управления, контроля, сигнализации;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кабели и провода термоэлектродные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35 6100     2     Кабели управления</w:t>
      </w:r>
    </w:p>
    <w:p w:rsidR="00CC4CF9" w:rsidRPr="00061AB7" w:rsidRDefault="00CC4CF9">
      <w:pPr>
        <w:pStyle w:val="ConsPlusCell"/>
        <w:jc w:val="both"/>
      </w:pPr>
      <w:r w:rsidRPr="00061AB7">
        <w:t>35 6200     6     Кабели антивибрационные</w:t>
      </w:r>
    </w:p>
    <w:p w:rsidR="00CC4CF9" w:rsidRPr="00061AB7" w:rsidRDefault="00CC4CF9">
      <w:pPr>
        <w:pStyle w:val="ConsPlusCell"/>
        <w:jc w:val="both"/>
      </w:pPr>
      <w:r w:rsidRPr="00061AB7">
        <w:t>35 6300     0     Кабели контрольные</w:t>
      </w:r>
    </w:p>
    <w:p w:rsidR="00CC4CF9" w:rsidRPr="00061AB7" w:rsidRDefault="00CC4CF9">
      <w:pPr>
        <w:pStyle w:val="ConsPlusCell"/>
        <w:jc w:val="both"/>
      </w:pPr>
      <w:r w:rsidRPr="00061AB7">
        <w:t>35 6400     3     Кабели высоковольтные малой мощности</w:t>
      </w:r>
    </w:p>
    <w:p w:rsidR="00CC4CF9" w:rsidRPr="00061AB7" w:rsidRDefault="00CC4CF9">
      <w:pPr>
        <w:pStyle w:val="ConsPlusCell"/>
        <w:jc w:val="both"/>
      </w:pPr>
      <w:r w:rsidRPr="00061AB7">
        <w:t>35 6500     7     Кабели сигнально-блокировочные</w:t>
      </w:r>
    </w:p>
    <w:p w:rsidR="00CC4CF9" w:rsidRPr="00061AB7" w:rsidRDefault="00CC4CF9">
      <w:pPr>
        <w:pStyle w:val="ConsPlusCell"/>
        <w:jc w:val="both"/>
      </w:pPr>
      <w:r w:rsidRPr="00061AB7">
        <w:t>35 6600     0     Пневмокабели</w:t>
      </w:r>
    </w:p>
    <w:p w:rsidR="00CC4CF9" w:rsidRPr="00061AB7" w:rsidRDefault="00CC4CF9">
      <w:pPr>
        <w:pStyle w:val="ConsPlusCell"/>
        <w:jc w:val="both"/>
      </w:pPr>
      <w:r w:rsidRPr="00061AB7">
        <w:t>35 6700     4     Кабели и провода термоэлектродные</w:t>
      </w:r>
    </w:p>
    <w:p w:rsidR="00CC4CF9" w:rsidRPr="00061AB7" w:rsidRDefault="00CC4CF9">
      <w:pPr>
        <w:pStyle w:val="ConsPlusCell"/>
        <w:jc w:val="both"/>
      </w:pPr>
      <w:r w:rsidRPr="00061AB7">
        <w:t>35 6800     8     Кабели с минеральной изоляцией нагревостойкие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35 7000     1     Кабели, провода и шнуры связи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35 7100     5     Кабели дальней связи</w:t>
      </w:r>
    </w:p>
    <w:p w:rsidR="00CC4CF9" w:rsidRPr="00061AB7" w:rsidRDefault="00CC4CF9">
      <w:pPr>
        <w:pStyle w:val="ConsPlusCell"/>
        <w:jc w:val="both"/>
      </w:pPr>
      <w:r w:rsidRPr="00061AB7">
        <w:t>35 7200     9     Кабели связи телефонные</w:t>
      </w:r>
    </w:p>
    <w:p w:rsidR="00CC4CF9" w:rsidRPr="00061AB7" w:rsidRDefault="00CC4CF9">
      <w:pPr>
        <w:pStyle w:val="ConsPlusCell"/>
        <w:jc w:val="both"/>
      </w:pPr>
      <w:r w:rsidRPr="00061AB7">
        <w:t>35 7300     2     Кабели зоновой связи</w:t>
      </w:r>
    </w:p>
    <w:p w:rsidR="00CC4CF9" w:rsidRPr="00061AB7" w:rsidRDefault="00CC4CF9">
      <w:pPr>
        <w:pStyle w:val="ConsPlusCell"/>
        <w:jc w:val="both"/>
      </w:pPr>
      <w:r w:rsidRPr="00061AB7">
        <w:t>35 7400     6     Кабели связи станционные и распределительные</w:t>
      </w:r>
    </w:p>
    <w:p w:rsidR="00CC4CF9" w:rsidRPr="00061AB7" w:rsidRDefault="00CC4CF9">
      <w:pPr>
        <w:pStyle w:val="ConsPlusCell"/>
        <w:jc w:val="both"/>
      </w:pPr>
      <w:r w:rsidRPr="00061AB7">
        <w:t>35 7500     6     Провода связи телефонные распределительные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радиотрансляционные</w:t>
      </w:r>
    </w:p>
    <w:p w:rsidR="00CC4CF9" w:rsidRPr="00061AB7" w:rsidRDefault="00CC4CF9">
      <w:pPr>
        <w:pStyle w:val="ConsPlusCell"/>
        <w:jc w:val="both"/>
      </w:pPr>
      <w:r w:rsidRPr="00061AB7">
        <w:t>35 7600     3     Провода и кабели связи полевые</w:t>
      </w:r>
    </w:p>
    <w:p w:rsidR="00CC4CF9" w:rsidRPr="00061AB7" w:rsidRDefault="00CC4CF9">
      <w:pPr>
        <w:pStyle w:val="ConsPlusCell"/>
        <w:jc w:val="both"/>
      </w:pPr>
      <w:r w:rsidRPr="00061AB7">
        <w:t>35 7700     7     Кабели телефонные камерные</w:t>
      </w:r>
    </w:p>
    <w:p w:rsidR="00CC4CF9" w:rsidRPr="00061AB7" w:rsidRDefault="00CC4CF9">
      <w:pPr>
        <w:pStyle w:val="ConsPlusCell"/>
        <w:jc w:val="both"/>
      </w:pPr>
      <w:r w:rsidRPr="00061AB7">
        <w:t>35 7800     0     Шнуры слаботочные</w:t>
      </w:r>
    </w:p>
    <w:p w:rsidR="00CC4CF9" w:rsidRPr="00061AB7" w:rsidRDefault="00CC4CF9">
      <w:pPr>
        <w:pStyle w:val="ConsPlusCell"/>
        <w:jc w:val="both"/>
      </w:pPr>
      <w:r w:rsidRPr="00061AB7">
        <w:t>35 7900     4     Кабели подводные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35 8000     4     Кабели и провода монтажные, бортовые, судовые,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геофизических работ, оптические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радиочастотные волноводы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35 8100     8     Кабели монтажные</w:t>
      </w:r>
    </w:p>
    <w:p w:rsidR="00CC4CF9" w:rsidRPr="00061AB7" w:rsidRDefault="00CC4CF9">
      <w:pPr>
        <w:pStyle w:val="ConsPlusCell"/>
        <w:jc w:val="both"/>
      </w:pPr>
      <w:r w:rsidRPr="00061AB7">
        <w:t>35 8200     1     Провода монтажные</w:t>
      </w:r>
    </w:p>
    <w:p w:rsidR="00CC4CF9" w:rsidRPr="00061AB7" w:rsidRDefault="00CC4CF9">
      <w:pPr>
        <w:pStyle w:val="ConsPlusCell"/>
        <w:jc w:val="both"/>
      </w:pPr>
      <w:r w:rsidRPr="00061AB7">
        <w:t>35 8300     5     Провода и кабели бортовые</w:t>
      </w:r>
    </w:p>
    <w:p w:rsidR="00CC4CF9" w:rsidRPr="00061AB7" w:rsidRDefault="00CC4CF9">
      <w:pPr>
        <w:pStyle w:val="ConsPlusCell"/>
        <w:jc w:val="both"/>
      </w:pPr>
      <w:r w:rsidRPr="00061AB7">
        <w:t>35 8400     9     Провода ленточные</w:t>
      </w:r>
    </w:p>
    <w:p w:rsidR="00CC4CF9" w:rsidRPr="00061AB7" w:rsidRDefault="00CC4CF9">
      <w:pPr>
        <w:pStyle w:val="ConsPlusCell"/>
        <w:jc w:val="both"/>
      </w:pPr>
      <w:r w:rsidRPr="00061AB7">
        <w:t>35 8500     2     Кабели и провода для геофизических работ</w:t>
      </w:r>
    </w:p>
    <w:p w:rsidR="00CC4CF9" w:rsidRPr="00061AB7" w:rsidRDefault="00CC4CF9">
      <w:pPr>
        <w:pStyle w:val="ConsPlusCell"/>
        <w:jc w:val="both"/>
      </w:pPr>
      <w:r w:rsidRPr="00061AB7">
        <w:t>35 8600     6     Кабели судовые и морские грузонесущие</w:t>
      </w:r>
    </w:p>
    <w:p w:rsidR="00CC4CF9" w:rsidRPr="00061AB7" w:rsidRDefault="00CC4CF9">
      <w:pPr>
        <w:pStyle w:val="ConsPlusCell"/>
        <w:jc w:val="both"/>
      </w:pPr>
      <w:r w:rsidRPr="00061AB7">
        <w:t>35 8700     1     Кабели оптические</w:t>
      </w:r>
    </w:p>
    <w:p w:rsidR="00CC4CF9" w:rsidRPr="00061AB7" w:rsidRDefault="00CC4CF9">
      <w:pPr>
        <w:pStyle w:val="ConsPlusCell"/>
        <w:jc w:val="both"/>
      </w:pPr>
      <w:r w:rsidRPr="00061AB7">
        <w:t>35 8800     3     Кабели радиочастотные</w:t>
      </w:r>
    </w:p>
    <w:p w:rsidR="00CC4CF9" w:rsidRPr="00061AB7" w:rsidRDefault="00CC4CF9">
      <w:pPr>
        <w:pStyle w:val="ConsPlusCell"/>
        <w:jc w:val="both"/>
      </w:pPr>
      <w:r w:rsidRPr="00061AB7">
        <w:t>35 8900     7     Волноводы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35 9000     7     Провода обмоточные, провода и кабели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сверхпроводящие, арматура кабельная, провода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кабели прочие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N 57/2003 ОКП)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35 9100     0     Провода обмоточные с эмалевой изоляцией</w:t>
      </w:r>
    </w:p>
    <w:p w:rsidR="00CC4CF9" w:rsidRPr="00061AB7" w:rsidRDefault="00CC4CF9">
      <w:pPr>
        <w:pStyle w:val="ConsPlusCell"/>
        <w:jc w:val="both"/>
      </w:pPr>
      <w:r w:rsidRPr="00061AB7">
        <w:t>35 9200     4     Провода обмоточные с волокнистой и другими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видами изоляции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35 9400     1     Провода и кабели прочие</w:t>
      </w:r>
    </w:p>
    <w:p w:rsidR="00CC4CF9" w:rsidRPr="00061AB7" w:rsidRDefault="00CC4CF9">
      <w:pPr>
        <w:pStyle w:val="ConsPlusCell"/>
        <w:jc w:val="both"/>
      </w:pPr>
      <w:r w:rsidRPr="00061AB7">
        <w:t>(код введен Изменением N 57/2003 ОКП)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35 9800     6     Провода и кабели сверхпроводящие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криорезистивные</w:t>
      </w:r>
    </w:p>
    <w:p w:rsidR="00CC4CF9" w:rsidRPr="00061AB7" w:rsidRDefault="00CC4CF9">
      <w:pPr>
        <w:pStyle w:val="ConsPlusCell"/>
        <w:jc w:val="both"/>
      </w:pPr>
      <w:r w:rsidRPr="00061AB7">
        <w:t>35 9900     7     Арматура кабельная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36 0000     4     ПРОДУКЦИЯ ХИМИЧЕСКОГО И НЕФТЯНОГО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МАШИНОСТРОЕНИЯ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36 1000     7     Оборудование химическое,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нефтегазоперерабатывающее и запасные части 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нему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36 1100     0     Аппараты колонные</w:t>
      </w:r>
    </w:p>
    <w:p w:rsidR="00CC4CF9" w:rsidRPr="00061AB7" w:rsidRDefault="00CC4CF9">
      <w:pPr>
        <w:pStyle w:val="ConsPlusCell"/>
        <w:jc w:val="both"/>
      </w:pPr>
      <w:r w:rsidRPr="00061AB7">
        <w:t>36 1110     5     Аппараты колонные тарельчатые /</w:t>
      </w:r>
    </w:p>
    <w:p w:rsidR="00CC4CF9" w:rsidRPr="00061AB7" w:rsidRDefault="00CC4CF9">
      <w:pPr>
        <w:pStyle w:val="ConsPlusCell"/>
        <w:jc w:val="both"/>
      </w:pPr>
      <w:r w:rsidRPr="00061AB7">
        <w:t>36 1111     0     - с колпачковыми тарелками</w:t>
      </w:r>
    </w:p>
    <w:p w:rsidR="00CC4CF9" w:rsidRPr="00061AB7" w:rsidRDefault="00CC4CF9">
      <w:pPr>
        <w:pStyle w:val="ConsPlusCell"/>
        <w:jc w:val="both"/>
      </w:pPr>
      <w:r w:rsidRPr="00061AB7">
        <w:t>36 1112     6     - с ситчатыми тарелками с переливами</w:t>
      </w:r>
    </w:p>
    <w:p w:rsidR="00CC4CF9" w:rsidRPr="00061AB7" w:rsidRDefault="00CC4CF9">
      <w:pPr>
        <w:pStyle w:val="ConsPlusCell"/>
        <w:jc w:val="both"/>
      </w:pPr>
      <w:r w:rsidRPr="00061AB7">
        <w:t>36 1113     1     - с решетчатыми провальными тарелками</w:t>
      </w:r>
    </w:p>
    <w:p w:rsidR="00CC4CF9" w:rsidRPr="00061AB7" w:rsidRDefault="00CC4CF9">
      <w:pPr>
        <w:pStyle w:val="ConsPlusCell"/>
        <w:jc w:val="both"/>
      </w:pPr>
      <w:r w:rsidRPr="00061AB7">
        <w:t>36 1114     7     - с жалюзийно-клапанными тарелками</w:t>
      </w:r>
    </w:p>
    <w:p w:rsidR="00CC4CF9" w:rsidRPr="00061AB7" w:rsidRDefault="00CC4CF9">
      <w:pPr>
        <w:pStyle w:val="ConsPlusCell"/>
        <w:jc w:val="both"/>
      </w:pPr>
      <w:r w:rsidRPr="00061AB7">
        <w:t>36 1115     2     - с клапанными тарелками</w:t>
      </w:r>
    </w:p>
    <w:p w:rsidR="00CC4CF9" w:rsidRPr="00061AB7" w:rsidRDefault="00CC4CF9">
      <w:pPr>
        <w:pStyle w:val="ConsPlusCell"/>
        <w:jc w:val="both"/>
      </w:pPr>
      <w:r w:rsidRPr="00061AB7">
        <w:t>36 1119     4     - прочие</w:t>
      </w:r>
    </w:p>
    <w:p w:rsidR="00CC4CF9" w:rsidRPr="00061AB7" w:rsidRDefault="00CC4CF9">
      <w:pPr>
        <w:pStyle w:val="ConsPlusCell"/>
        <w:jc w:val="both"/>
      </w:pPr>
      <w:r w:rsidRPr="00061AB7">
        <w:t>36 1120     3     Аппараты колонные насадочные /</w:t>
      </w:r>
    </w:p>
    <w:p w:rsidR="00CC4CF9" w:rsidRPr="00061AB7" w:rsidRDefault="00CC4CF9">
      <w:pPr>
        <w:pStyle w:val="ConsPlusCell"/>
        <w:jc w:val="both"/>
      </w:pPr>
      <w:r w:rsidRPr="00061AB7">
        <w:t>36 1121     5     - с насыпными насадками</w:t>
      </w:r>
    </w:p>
    <w:p w:rsidR="00CC4CF9" w:rsidRPr="00061AB7" w:rsidRDefault="00CC4CF9">
      <w:pPr>
        <w:pStyle w:val="ConsPlusCell"/>
        <w:jc w:val="both"/>
      </w:pPr>
      <w:r w:rsidRPr="00061AB7">
        <w:t>36 1122     0     - с сотовыми насадками</w:t>
      </w:r>
    </w:p>
    <w:p w:rsidR="00CC4CF9" w:rsidRPr="00061AB7" w:rsidRDefault="00CC4CF9">
      <w:pPr>
        <w:pStyle w:val="ConsPlusCell"/>
        <w:jc w:val="both"/>
      </w:pPr>
      <w:r w:rsidRPr="00061AB7">
        <w:t>36 1123     6     - с плоско-параллельными насадками</w:t>
      </w:r>
    </w:p>
    <w:p w:rsidR="00CC4CF9" w:rsidRPr="00061AB7" w:rsidRDefault="00CC4CF9">
      <w:pPr>
        <w:pStyle w:val="ConsPlusCell"/>
        <w:jc w:val="both"/>
      </w:pPr>
      <w:r w:rsidRPr="00061AB7">
        <w:t>36 1124     1     - с блочными насадками</w:t>
      </w:r>
    </w:p>
    <w:p w:rsidR="00CC4CF9" w:rsidRPr="00061AB7" w:rsidRDefault="00CC4CF9">
      <w:pPr>
        <w:pStyle w:val="ConsPlusCell"/>
        <w:jc w:val="both"/>
      </w:pPr>
      <w:r w:rsidRPr="00061AB7">
        <w:t>36 1125     7     - с хордовыми насадками</w:t>
      </w:r>
    </w:p>
    <w:p w:rsidR="00CC4CF9" w:rsidRPr="00061AB7" w:rsidRDefault="00CC4CF9">
      <w:pPr>
        <w:pStyle w:val="ConsPlusCell"/>
        <w:jc w:val="both"/>
      </w:pPr>
      <w:r w:rsidRPr="00061AB7">
        <w:t>36 1129     9     - прочие</w:t>
      </w:r>
    </w:p>
    <w:p w:rsidR="00CC4CF9" w:rsidRPr="00061AB7" w:rsidRDefault="00CC4CF9">
      <w:pPr>
        <w:pStyle w:val="ConsPlusCell"/>
        <w:jc w:val="both"/>
      </w:pPr>
      <w:r w:rsidRPr="00061AB7">
        <w:t>36 1130     4     Аппараты колонные полые /</w:t>
      </w:r>
    </w:p>
    <w:p w:rsidR="00CC4CF9" w:rsidRPr="00061AB7" w:rsidRDefault="00CC4CF9">
      <w:pPr>
        <w:pStyle w:val="ConsPlusCell"/>
        <w:jc w:val="both"/>
      </w:pPr>
      <w:r w:rsidRPr="00061AB7">
        <w:t>36 1131     7     - с оросительными устройствами</w:t>
      </w:r>
    </w:p>
    <w:p w:rsidR="00CC4CF9" w:rsidRPr="00061AB7" w:rsidRDefault="00CC4CF9">
      <w:pPr>
        <w:pStyle w:val="ConsPlusCell"/>
        <w:jc w:val="both"/>
      </w:pPr>
      <w:r w:rsidRPr="00061AB7">
        <w:t>36 1132     5     - полочные</w:t>
      </w:r>
    </w:p>
    <w:p w:rsidR="00CC4CF9" w:rsidRPr="00061AB7" w:rsidRDefault="00CC4CF9">
      <w:pPr>
        <w:pStyle w:val="ConsPlusCell"/>
        <w:jc w:val="both"/>
      </w:pPr>
      <w:r w:rsidRPr="00061AB7">
        <w:t>36 1134     6     - акустические</w:t>
      </w:r>
    </w:p>
    <w:p w:rsidR="00CC4CF9" w:rsidRPr="00061AB7" w:rsidRDefault="00CC4CF9">
      <w:pPr>
        <w:pStyle w:val="ConsPlusCell"/>
        <w:jc w:val="both"/>
      </w:pPr>
      <w:r w:rsidRPr="00061AB7">
        <w:t>36 1139     3     - прочие</w:t>
      </w:r>
    </w:p>
    <w:p w:rsidR="00CC4CF9" w:rsidRPr="00061AB7" w:rsidRDefault="00CC4CF9">
      <w:pPr>
        <w:pStyle w:val="ConsPlusCell"/>
        <w:jc w:val="both"/>
      </w:pPr>
      <w:r w:rsidRPr="00061AB7">
        <w:t>36 1140     9     Аппараты колонные роторные /</w:t>
      </w:r>
    </w:p>
    <w:p w:rsidR="00CC4CF9" w:rsidRPr="00061AB7" w:rsidRDefault="00CC4CF9">
      <w:pPr>
        <w:pStyle w:val="ConsPlusCell"/>
        <w:jc w:val="both"/>
      </w:pPr>
      <w:r w:rsidRPr="00061AB7">
        <w:t>36 1141     4     - с разбрызгивающими устройствами</w:t>
      </w:r>
    </w:p>
    <w:p w:rsidR="00CC4CF9" w:rsidRPr="00061AB7" w:rsidRDefault="00CC4CF9">
      <w:pPr>
        <w:pStyle w:val="ConsPlusCell"/>
        <w:jc w:val="both"/>
      </w:pPr>
      <w:r w:rsidRPr="00061AB7">
        <w:t>36 1142     0     - пленочные</w:t>
      </w:r>
    </w:p>
    <w:p w:rsidR="00CC4CF9" w:rsidRPr="00061AB7" w:rsidRDefault="00CC4CF9">
      <w:pPr>
        <w:pStyle w:val="ConsPlusCell"/>
        <w:jc w:val="both"/>
      </w:pPr>
      <w:r w:rsidRPr="00061AB7">
        <w:t>36 1149     8     - прочие</w:t>
      </w:r>
    </w:p>
    <w:p w:rsidR="00CC4CF9" w:rsidRPr="00061AB7" w:rsidRDefault="00CC4CF9">
      <w:pPr>
        <w:pStyle w:val="ConsPlusCell"/>
        <w:jc w:val="both"/>
      </w:pPr>
      <w:r w:rsidRPr="00061AB7">
        <w:t>36 1190     1     Составные части аппаратов колонных</w:t>
      </w:r>
    </w:p>
    <w:p w:rsidR="00CC4CF9" w:rsidRPr="00061AB7" w:rsidRDefault="00CC4CF9">
      <w:pPr>
        <w:pStyle w:val="ConsPlusCell"/>
        <w:jc w:val="both"/>
      </w:pPr>
      <w:r w:rsidRPr="00061AB7">
        <w:t>36 1200     4     Аппараты теплообменные</w:t>
      </w:r>
    </w:p>
    <w:p w:rsidR="00CC4CF9" w:rsidRPr="00061AB7" w:rsidRDefault="00CC4CF9">
      <w:pPr>
        <w:pStyle w:val="ConsPlusCell"/>
        <w:jc w:val="both"/>
      </w:pPr>
      <w:r w:rsidRPr="00061AB7">
        <w:t>36 1210     9     Аппараты теплообменные кожухотрубчатые /</w:t>
      </w:r>
    </w:p>
    <w:p w:rsidR="00CC4CF9" w:rsidRPr="00061AB7" w:rsidRDefault="00CC4CF9">
      <w:pPr>
        <w:pStyle w:val="ConsPlusCell"/>
        <w:jc w:val="both"/>
      </w:pPr>
      <w:r w:rsidRPr="00061AB7">
        <w:t>36 1211     4     - с неподвижным трубными решетками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  температурным компенсатором на кожухе</w:t>
      </w:r>
    </w:p>
    <w:p w:rsidR="00CC4CF9" w:rsidRPr="00061AB7" w:rsidRDefault="00CC4CF9">
      <w:pPr>
        <w:pStyle w:val="ConsPlusCell"/>
        <w:jc w:val="both"/>
      </w:pPr>
      <w:r w:rsidRPr="00061AB7">
        <w:t>36 1212     7     - с плавающей головкой</w:t>
      </w:r>
    </w:p>
    <w:p w:rsidR="00CC4CF9" w:rsidRPr="00061AB7" w:rsidRDefault="00CC4CF9">
      <w:pPr>
        <w:pStyle w:val="ConsPlusCell"/>
        <w:jc w:val="both"/>
      </w:pPr>
      <w:r w:rsidRPr="00061AB7">
        <w:t>36 1213     5     - с U-образными трубами</w:t>
      </w:r>
    </w:p>
    <w:p w:rsidR="00CC4CF9" w:rsidRPr="00061AB7" w:rsidRDefault="00CC4CF9">
      <w:pPr>
        <w:pStyle w:val="ConsPlusCell"/>
        <w:jc w:val="both"/>
      </w:pPr>
      <w:r w:rsidRPr="00061AB7">
        <w:t>36 1214     0     - для повышенных температур и давлений</w:t>
      </w:r>
    </w:p>
    <w:p w:rsidR="00CC4CF9" w:rsidRPr="00061AB7" w:rsidRDefault="00CC4CF9">
      <w:pPr>
        <w:pStyle w:val="ConsPlusCell"/>
        <w:jc w:val="both"/>
      </w:pPr>
      <w:r w:rsidRPr="00061AB7">
        <w:t>36 1215     6     - с паровым пространством, испарители</w:t>
      </w:r>
    </w:p>
    <w:p w:rsidR="00CC4CF9" w:rsidRPr="00061AB7" w:rsidRDefault="00CC4CF9">
      <w:pPr>
        <w:pStyle w:val="ConsPlusCell"/>
        <w:jc w:val="both"/>
      </w:pPr>
      <w:r w:rsidRPr="00061AB7">
        <w:t>36 1217     4     - со спиральными трубами</w:t>
      </w:r>
    </w:p>
    <w:p w:rsidR="00CC4CF9" w:rsidRPr="00061AB7" w:rsidRDefault="00CC4CF9">
      <w:pPr>
        <w:pStyle w:val="ConsPlusCell"/>
        <w:jc w:val="both"/>
      </w:pPr>
      <w:r w:rsidRPr="00061AB7">
        <w:t>36 1218     2     - с витыми трубами</w:t>
      </w:r>
    </w:p>
    <w:p w:rsidR="00CC4CF9" w:rsidRPr="00061AB7" w:rsidRDefault="00CC4CF9">
      <w:pPr>
        <w:pStyle w:val="ConsPlusCell"/>
        <w:jc w:val="both"/>
      </w:pPr>
      <w:r w:rsidRPr="00061AB7">
        <w:t>36 1219     8     - прочие</w:t>
      </w:r>
    </w:p>
    <w:p w:rsidR="00CC4CF9" w:rsidRPr="00061AB7" w:rsidRDefault="00CC4CF9">
      <w:pPr>
        <w:pStyle w:val="ConsPlusCell"/>
        <w:jc w:val="both"/>
      </w:pPr>
      <w:r w:rsidRPr="00061AB7">
        <w:t>36 1220     3     Аппараты теплообменные типа "труба в трубе" /</w:t>
      </w:r>
    </w:p>
    <w:p w:rsidR="00CC4CF9" w:rsidRPr="00061AB7" w:rsidRDefault="00CC4CF9">
      <w:pPr>
        <w:pStyle w:val="ConsPlusCell"/>
        <w:jc w:val="both"/>
      </w:pPr>
      <w:r w:rsidRPr="00061AB7">
        <w:t>36 1221     9     - однопоточные</w:t>
      </w:r>
    </w:p>
    <w:p w:rsidR="00CC4CF9" w:rsidRPr="00061AB7" w:rsidRDefault="00CC4CF9">
      <w:pPr>
        <w:pStyle w:val="ConsPlusCell"/>
        <w:jc w:val="both"/>
      </w:pPr>
      <w:r w:rsidRPr="00061AB7">
        <w:t>36 1222     4     - многопоточные</w:t>
      </w:r>
    </w:p>
    <w:p w:rsidR="00CC4CF9" w:rsidRPr="00061AB7" w:rsidRDefault="00CC4CF9">
      <w:pPr>
        <w:pStyle w:val="ConsPlusCell"/>
        <w:jc w:val="both"/>
      </w:pPr>
      <w:r w:rsidRPr="00061AB7">
        <w:t>36 1229     2     - прочие</w:t>
      </w:r>
    </w:p>
    <w:p w:rsidR="00CC4CF9" w:rsidRPr="00061AB7" w:rsidRDefault="00CC4CF9">
      <w:pPr>
        <w:pStyle w:val="ConsPlusCell"/>
        <w:jc w:val="both"/>
      </w:pPr>
      <w:r w:rsidRPr="00061AB7">
        <w:t>36 1230     8     Аппараты теплообменные трубчатые без кожуха /</w:t>
      </w:r>
    </w:p>
    <w:p w:rsidR="00CC4CF9" w:rsidRPr="00061AB7" w:rsidRDefault="00CC4CF9">
      <w:pPr>
        <w:pStyle w:val="ConsPlusCell"/>
        <w:jc w:val="both"/>
      </w:pPr>
      <w:r w:rsidRPr="00061AB7">
        <w:t>36 1231     3     - погружные</w:t>
      </w:r>
    </w:p>
    <w:p w:rsidR="00CC4CF9" w:rsidRPr="00061AB7" w:rsidRDefault="00CC4CF9">
      <w:pPr>
        <w:pStyle w:val="ConsPlusCell"/>
        <w:jc w:val="both"/>
      </w:pPr>
      <w:r w:rsidRPr="00061AB7">
        <w:t>36 1232     9     - оросительные</w:t>
      </w:r>
    </w:p>
    <w:p w:rsidR="00CC4CF9" w:rsidRPr="00061AB7" w:rsidRDefault="00CC4CF9">
      <w:pPr>
        <w:pStyle w:val="ConsPlusCell"/>
        <w:jc w:val="both"/>
      </w:pPr>
      <w:r w:rsidRPr="00061AB7">
        <w:t>36 1235     5     - блочно-модульные</w:t>
      </w:r>
    </w:p>
    <w:p w:rsidR="00CC4CF9" w:rsidRPr="00061AB7" w:rsidRDefault="00CC4CF9">
      <w:pPr>
        <w:pStyle w:val="ConsPlusCell"/>
        <w:jc w:val="both"/>
      </w:pPr>
      <w:r w:rsidRPr="00061AB7">
        <w:t>36 1239     7     - прочие</w:t>
      </w:r>
    </w:p>
    <w:p w:rsidR="00CC4CF9" w:rsidRPr="00061AB7" w:rsidRDefault="00CC4CF9">
      <w:pPr>
        <w:pStyle w:val="ConsPlusCell"/>
        <w:jc w:val="both"/>
      </w:pPr>
      <w:r w:rsidRPr="00061AB7">
        <w:t>36 1240     2     Аппараты теплообменные спиральные /</w:t>
      </w:r>
    </w:p>
    <w:p w:rsidR="00CC4CF9" w:rsidRPr="00061AB7" w:rsidRDefault="00CC4CF9">
      <w:pPr>
        <w:pStyle w:val="ConsPlusCell"/>
        <w:jc w:val="both"/>
      </w:pPr>
      <w:r w:rsidRPr="00061AB7">
        <w:t>36 1241     8     - с тупиковыми каналами (с крышками)</w:t>
      </w:r>
    </w:p>
    <w:p w:rsidR="00CC4CF9" w:rsidRPr="00061AB7" w:rsidRDefault="00CC4CF9">
      <w:pPr>
        <w:pStyle w:val="ConsPlusCell"/>
        <w:jc w:val="both"/>
      </w:pPr>
      <w:r w:rsidRPr="00061AB7">
        <w:t>36 1242     3     - с глухими каналами (без крышек)</w:t>
      </w:r>
    </w:p>
    <w:p w:rsidR="00CC4CF9" w:rsidRPr="00061AB7" w:rsidRDefault="00CC4CF9">
      <w:pPr>
        <w:pStyle w:val="ConsPlusCell"/>
        <w:jc w:val="both"/>
      </w:pPr>
      <w:r w:rsidRPr="00061AB7">
        <w:t>36 1249     1     - прочие</w:t>
      </w:r>
    </w:p>
    <w:p w:rsidR="00CC4CF9" w:rsidRPr="00061AB7" w:rsidRDefault="00CC4CF9">
      <w:pPr>
        <w:pStyle w:val="ConsPlusCell"/>
        <w:jc w:val="both"/>
      </w:pPr>
      <w:r w:rsidRPr="00061AB7">
        <w:t>36 1250     7     Аппараты теплообменные пластинчатые /</w:t>
      </w:r>
    </w:p>
    <w:p w:rsidR="00CC4CF9" w:rsidRPr="00061AB7" w:rsidRDefault="00CC4CF9">
      <w:pPr>
        <w:pStyle w:val="ConsPlusCell"/>
        <w:jc w:val="both"/>
      </w:pPr>
      <w:r w:rsidRPr="00061AB7">
        <w:t>36 1251     2     - разборные</w:t>
      </w:r>
    </w:p>
    <w:p w:rsidR="00CC4CF9" w:rsidRPr="00061AB7" w:rsidRDefault="00CC4CF9">
      <w:pPr>
        <w:pStyle w:val="ConsPlusCell"/>
        <w:jc w:val="both"/>
      </w:pPr>
      <w:r w:rsidRPr="00061AB7">
        <w:t>36 1252     8     - неразборные</w:t>
      </w:r>
    </w:p>
    <w:p w:rsidR="00CC4CF9" w:rsidRPr="00061AB7" w:rsidRDefault="00CC4CF9">
      <w:pPr>
        <w:pStyle w:val="ConsPlusCell"/>
        <w:jc w:val="both"/>
      </w:pPr>
      <w:r w:rsidRPr="00061AB7">
        <w:t>36 1259     6     - прочие</w:t>
      </w:r>
    </w:p>
    <w:p w:rsidR="00CC4CF9" w:rsidRPr="00061AB7" w:rsidRDefault="00CC4CF9">
      <w:pPr>
        <w:pStyle w:val="ConsPlusCell"/>
        <w:jc w:val="both"/>
      </w:pPr>
      <w:r w:rsidRPr="00061AB7">
        <w:t>36 1260     1     Аппараты воздушного охлаждения /</w:t>
      </w:r>
    </w:p>
    <w:p w:rsidR="00CC4CF9" w:rsidRPr="00061AB7" w:rsidRDefault="00CC4CF9">
      <w:pPr>
        <w:pStyle w:val="ConsPlusCell"/>
        <w:jc w:val="both"/>
      </w:pPr>
      <w:r w:rsidRPr="00061AB7">
        <w:t>36 1261     7     - горизонтального типа</w:t>
      </w:r>
    </w:p>
    <w:p w:rsidR="00CC4CF9" w:rsidRPr="00061AB7" w:rsidRDefault="00CC4CF9">
      <w:pPr>
        <w:pStyle w:val="ConsPlusCell"/>
        <w:jc w:val="both"/>
      </w:pPr>
      <w:r w:rsidRPr="00061AB7">
        <w:t>36 1262     2     - зигзагообразного типа</w:t>
      </w:r>
    </w:p>
    <w:p w:rsidR="00CC4CF9" w:rsidRPr="00061AB7" w:rsidRDefault="00CC4CF9">
      <w:pPr>
        <w:pStyle w:val="ConsPlusCell"/>
        <w:jc w:val="both"/>
      </w:pPr>
      <w:r w:rsidRPr="00061AB7">
        <w:t>36 1263     8     - малопоточного типа</w:t>
      </w:r>
    </w:p>
    <w:p w:rsidR="00CC4CF9" w:rsidRPr="00061AB7" w:rsidRDefault="00CC4CF9">
      <w:pPr>
        <w:pStyle w:val="ConsPlusCell"/>
        <w:jc w:val="both"/>
      </w:pPr>
      <w:r w:rsidRPr="00061AB7">
        <w:t>36 1269     0     - прочие</w:t>
      </w:r>
    </w:p>
    <w:p w:rsidR="00CC4CF9" w:rsidRPr="00061AB7" w:rsidRDefault="00CC4CF9">
      <w:pPr>
        <w:pStyle w:val="ConsPlusCell"/>
        <w:jc w:val="both"/>
      </w:pPr>
      <w:r w:rsidRPr="00061AB7">
        <w:t>36 1270     6     Аппараты теплообменные / типа "сосуд в сосуде",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блочные, с вращающимися барабанами-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холодильниками</w:t>
      </w:r>
    </w:p>
    <w:p w:rsidR="00CC4CF9" w:rsidRPr="00061AB7" w:rsidRDefault="00CC4CF9">
      <w:pPr>
        <w:pStyle w:val="ConsPlusCell"/>
        <w:jc w:val="both"/>
      </w:pPr>
      <w:r w:rsidRPr="00061AB7">
        <w:t>36 1271     1     - типа "сосуд в сосуде"</w:t>
      </w:r>
    </w:p>
    <w:p w:rsidR="00CC4CF9" w:rsidRPr="00061AB7" w:rsidRDefault="00CC4CF9">
      <w:pPr>
        <w:pStyle w:val="ConsPlusCell"/>
        <w:jc w:val="both"/>
      </w:pPr>
      <w:r w:rsidRPr="00061AB7">
        <w:t>36 1272     7     - блочные</w:t>
      </w:r>
    </w:p>
    <w:p w:rsidR="00CC4CF9" w:rsidRPr="00061AB7" w:rsidRDefault="00CC4CF9">
      <w:pPr>
        <w:pStyle w:val="ConsPlusCell"/>
        <w:jc w:val="both"/>
      </w:pPr>
      <w:r w:rsidRPr="00061AB7">
        <w:t>36 1273     2     - с вращающимися барабанами-холодильниками</w:t>
      </w:r>
    </w:p>
    <w:p w:rsidR="00CC4CF9" w:rsidRPr="00061AB7" w:rsidRDefault="00CC4CF9">
      <w:pPr>
        <w:pStyle w:val="ConsPlusCell"/>
        <w:jc w:val="both"/>
      </w:pPr>
      <w:r w:rsidRPr="00061AB7">
        <w:t>36 1280     0     Аппараты теплообменные прочие</w:t>
      </w:r>
    </w:p>
    <w:p w:rsidR="00CC4CF9" w:rsidRPr="00061AB7" w:rsidRDefault="00CC4CF9">
      <w:pPr>
        <w:pStyle w:val="ConsPlusCell"/>
        <w:jc w:val="both"/>
      </w:pPr>
      <w:r w:rsidRPr="00061AB7">
        <w:t>36 1290     5     Составные части аппаратов теплообменных, в т.ч.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пучки трубные</w:t>
      </w:r>
    </w:p>
    <w:p w:rsidR="00CC4CF9" w:rsidRPr="00061AB7" w:rsidRDefault="00CC4CF9">
      <w:pPr>
        <w:pStyle w:val="ConsPlusCell"/>
        <w:jc w:val="both"/>
      </w:pPr>
      <w:r w:rsidRPr="00061AB7">
        <w:t>36 1300     8     Аппараты сушильные, в т.ч. сушильные барабаны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вращающиеся печи</w:t>
      </w:r>
    </w:p>
    <w:p w:rsidR="00CC4CF9" w:rsidRPr="00061AB7" w:rsidRDefault="00CC4CF9">
      <w:pPr>
        <w:pStyle w:val="ConsPlusCell"/>
        <w:jc w:val="both"/>
      </w:pPr>
      <w:r w:rsidRPr="00061AB7">
        <w:t>36 1310     2     Аппараты сушильные / полочные и шкафы</w:t>
      </w:r>
    </w:p>
    <w:p w:rsidR="00CC4CF9" w:rsidRPr="00061AB7" w:rsidRDefault="00CC4CF9">
      <w:pPr>
        <w:pStyle w:val="ConsPlusCell"/>
        <w:jc w:val="both"/>
      </w:pPr>
      <w:r w:rsidRPr="00061AB7">
        <w:t>36 1311     8     - полочные циркуляционно-атмосферные</w:t>
      </w:r>
    </w:p>
    <w:p w:rsidR="00CC4CF9" w:rsidRPr="00061AB7" w:rsidRDefault="00CC4CF9">
      <w:pPr>
        <w:pStyle w:val="ConsPlusCell"/>
        <w:jc w:val="both"/>
      </w:pPr>
      <w:r w:rsidRPr="00061AB7">
        <w:t>36 1312     3     - полочно-дисковые</w:t>
      </w:r>
    </w:p>
    <w:p w:rsidR="00CC4CF9" w:rsidRPr="00061AB7" w:rsidRDefault="00CC4CF9">
      <w:pPr>
        <w:pStyle w:val="ConsPlusCell"/>
        <w:jc w:val="both"/>
      </w:pPr>
      <w:r w:rsidRPr="00061AB7">
        <w:t>36 1313     9     - турбинно-полочные</w:t>
      </w:r>
    </w:p>
    <w:p w:rsidR="00CC4CF9" w:rsidRPr="00061AB7" w:rsidRDefault="00CC4CF9">
      <w:pPr>
        <w:pStyle w:val="ConsPlusCell"/>
        <w:jc w:val="both"/>
      </w:pPr>
      <w:r w:rsidRPr="00061AB7">
        <w:t>36 1314     4     - шкафы атмосферные</w:t>
      </w:r>
    </w:p>
    <w:p w:rsidR="00CC4CF9" w:rsidRPr="00061AB7" w:rsidRDefault="00CC4CF9">
      <w:pPr>
        <w:pStyle w:val="ConsPlusCell"/>
        <w:jc w:val="both"/>
      </w:pPr>
      <w:r w:rsidRPr="00061AB7">
        <w:t>36 1315     4     - шкафы вакуумные</w:t>
      </w:r>
    </w:p>
    <w:p w:rsidR="00CC4CF9" w:rsidRPr="00061AB7" w:rsidRDefault="00CC4CF9">
      <w:pPr>
        <w:pStyle w:val="ConsPlusCell"/>
        <w:jc w:val="both"/>
      </w:pPr>
      <w:r w:rsidRPr="00061AB7">
        <w:t>36 1319     1     - полочные и шкафы прочие</w:t>
      </w:r>
    </w:p>
    <w:p w:rsidR="00CC4CF9" w:rsidRPr="00061AB7" w:rsidRDefault="00CC4CF9">
      <w:pPr>
        <w:pStyle w:val="ConsPlusCell"/>
        <w:jc w:val="both"/>
      </w:pPr>
      <w:r w:rsidRPr="00061AB7">
        <w:t>36 1320     7     Аппараты сушильные / вальцовые</w:t>
      </w:r>
    </w:p>
    <w:p w:rsidR="00CC4CF9" w:rsidRPr="00061AB7" w:rsidRDefault="00CC4CF9">
      <w:pPr>
        <w:pStyle w:val="ConsPlusCell"/>
        <w:jc w:val="both"/>
      </w:pPr>
      <w:r w:rsidRPr="00061AB7">
        <w:t>36 1321     2     - одновальцовые атмосферные</w:t>
      </w:r>
    </w:p>
    <w:p w:rsidR="00CC4CF9" w:rsidRPr="00061AB7" w:rsidRDefault="00CC4CF9">
      <w:pPr>
        <w:pStyle w:val="ConsPlusCell"/>
        <w:jc w:val="both"/>
      </w:pPr>
      <w:r w:rsidRPr="00061AB7">
        <w:t>36 1322     8     - двухвальцовые атмосферные</w:t>
      </w:r>
    </w:p>
    <w:p w:rsidR="00CC4CF9" w:rsidRPr="00061AB7" w:rsidRDefault="00CC4CF9">
      <w:pPr>
        <w:pStyle w:val="ConsPlusCell"/>
        <w:jc w:val="both"/>
      </w:pPr>
      <w:r w:rsidRPr="00061AB7">
        <w:t>36 1323     3     - одновальцовые вакуумные</w:t>
      </w:r>
    </w:p>
    <w:p w:rsidR="00CC4CF9" w:rsidRPr="00061AB7" w:rsidRDefault="00CC4CF9">
      <w:pPr>
        <w:pStyle w:val="ConsPlusCell"/>
        <w:jc w:val="both"/>
      </w:pPr>
      <w:r w:rsidRPr="00061AB7">
        <w:t>36 1324     9     - двухвальцовые вакуумные</w:t>
      </w:r>
    </w:p>
    <w:p w:rsidR="00CC4CF9" w:rsidRPr="00061AB7" w:rsidRDefault="00CC4CF9">
      <w:pPr>
        <w:pStyle w:val="ConsPlusCell"/>
        <w:jc w:val="both"/>
      </w:pPr>
      <w:r w:rsidRPr="00061AB7">
        <w:t>36 1329     6     - вальцовые прочие</w:t>
      </w:r>
    </w:p>
    <w:p w:rsidR="00CC4CF9" w:rsidRPr="00061AB7" w:rsidRDefault="00CC4CF9">
      <w:pPr>
        <w:pStyle w:val="ConsPlusCell"/>
        <w:jc w:val="both"/>
      </w:pPr>
      <w:r w:rsidRPr="00061AB7">
        <w:t>36 1330     1     Аппараты сушильные с вращающимися барабанами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вращающиеся печи</w:t>
      </w:r>
    </w:p>
    <w:p w:rsidR="00CC4CF9" w:rsidRPr="00061AB7" w:rsidRDefault="00CC4CF9">
      <w:pPr>
        <w:pStyle w:val="ConsPlusCell"/>
        <w:jc w:val="both"/>
      </w:pPr>
      <w:r w:rsidRPr="00061AB7">
        <w:t>36 1331     7     - газовые</w:t>
      </w:r>
    </w:p>
    <w:p w:rsidR="00CC4CF9" w:rsidRPr="00061AB7" w:rsidRDefault="00CC4CF9">
      <w:pPr>
        <w:pStyle w:val="ConsPlusCell"/>
        <w:jc w:val="both"/>
      </w:pPr>
      <w:r w:rsidRPr="00061AB7">
        <w:t>36 1332     2     - контактные</w:t>
      </w:r>
    </w:p>
    <w:p w:rsidR="00CC4CF9" w:rsidRPr="00061AB7" w:rsidRDefault="00CC4CF9">
      <w:pPr>
        <w:pStyle w:val="ConsPlusCell"/>
        <w:jc w:val="both"/>
      </w:pPr>
      <w:r w:rsidRPr="00061AB7">
        <w:t>36 1333     8     - роторные атмосферные</w:t>
      </w:r>
    </w:p>
    <w:p w:rsidR="00CC4CF9" w:rsidRPr="00061AB7" w:rsidRDefault="00CC4CF9">
      <w:pPr>
        <w:pStyle w:val="ConsPlusCell"/>
        <w:jc w:val="both"/>
      </w:pPr>
      <w:r w:rsidRPr="00061AB7">
        <w:t>36 1334     3     - вакуумные</w:t>
      </w:r>
    </w:p>
    <w:p w:rsidR="00CC4CF9" w:rsidRPr="00061AB7" w:rsidRDefault="00CC4CF9">
      <w:pPr>
        <w:pStyle w:val="ConsPlusCell"/>
        <w:jc w:val="both"/>
      </w:pPr>
      <w:r w:rsidRPr="00061AB7">
        <w:t>36 1335     9     - роторные вакуумные</w:t>
      </w:r>
    </w:p>
    <w:p w:rsidR="00CC4CF9" w:rsidRPr="00061AB7" w:rsidRDefault="00CC4CF9">
      <w:pPr>
        <w:pStyle w:val="ConsPlusCell"/>
        <w:jc w:val="both"/>
      </w:pPr>
      <w:r w:rsidRPr="00061AB7">
        <w:t>36 1336     4     - шнековые</w:t>
      </w:r>
    </w:p>
    <w:p w:rsidR="00CC4CF9" w:rsidRPr="00061AB7" w:rsidRDefault="00CC4CF9">
      <w:pPr>
        <w:pStyle w:val="ConsPlusCell"/>
        <w:jc w:val="both"/>
      </w:pPr>
      <w:r w:rsidRPr="00061AB7">
        <w:t>36 1339     0     Печи для химических производств с вращающимися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барабанами</w:t>
      </w:r>
    </w:p>
    <w:p w:rsidR="00CC4CF9" w:rsidRPr="00061AB7" w:rsidRDefault="00CC4CF9">
      <w:pPr>
        <w:pStyle w:val="ConsPlusCell"/>
        <w:jc w:val="both"/>
      </w:pPr>
      <w:r w:rsidRPr="00061AB7">
        <w:t>36 1340     6     Аппараты сушильные распылительные /</w:t>
      </w:r>
    </w:p>
    <w:p w:rsidR="00CC4CF9" w:rsidRPr="00061AB7" w:rsidRDefault="00CC4CF9">
      <w:pPr>
        <w:pStyle w:val="ConsPlusCell"/>
        <w:jc w:val="both"/>
      </w:pPr>
      <w:r w:rsidRPr="00061AB7">
        <w:t>36 1341     1     - центробежные</w:t>
      </w:r>
    </w:p>
    <w:p w:rsidR="00CC4CF9" w:rsidRPr="00061AB7" w:rsidRDefault="00CC4CF9">
      <w:pPr>
        <w:pStyle w:val="ConsPlusCell"/>
        <w:jc w:val="both"/>
      </w:pPr>
      <w:r w:rsidRPr="00061AB7">
        <w:t>36 1342     7     - форсуночные</w:t>
      </w:r>
    </w:p>
    <w:p w:rsidR="00CC4CF9" w:rsidRPr="00061AB7" w:rsidRDefault="00CC4CF9">
      <w:pPr>
        <w:pStyle w:val="ConsPlusCell"/>
        <w:jc w:val="both"/>
      </w:pPr>
      <w:r w:rsidRPr="00061AB7">
        <w:t>36 1343     2     - комбинированные</w:t>
      </w:r>
    </w:p>
    <w:p w:rsidR="00CC4CF9" w:rsidRPr="00061AB7" w:rsidRDefault="00CC4CF9">
      <w:pPr>
        <w:pStyle w:val="ConsPlusCell"/>
        <w:jc w:val="both"/>
      </w:pPr>
      <w:r w:rsidRPr="00061AB7">
        <w:t>36 1349     5     - прочие</w:t>
      </w:r>
    </w:p>
    <w:p w:rsidR="00CC4CF9" w:rsidRPr="00061AB7" w:rsidRDefault="00CC4CF9">
      <w:pPr>
        <w:pStyle w:val="ConsPlusCell"/>
        <w:jc w:val="both"/>
      </w:pPr>
      <w:r w:rsidRPr="00061AB7">
        <w:t>36 1350     0     Аппараты сушильные / ленточные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вальцеленточные</w:t>
      </w:r>
    </w:p>
    <w:p w:rsidR="00CC4CF9" w:rsidRPr="00061AB7" w:rsidRDefault="00CC4CF9">
      <w:pPr>
        <w:pStyle w:val="ConsPlusCell"/>
        <w:jc w:val="both"/>
      </w:pPr>
      <w:r w:rsidRPr="00061AB7">
        <w:t>36 1351     6     - ленточные одноярусные</w:t>
      </w:r>
    </w:p>
    <w:p w:rsidR="00CC4CF9" w:rsidRPr="00061AB7" w:rsidRDefault="00CC4CF9">
      <w:pPr>
        <w:pStyle w:val="ConsPlusCell"/>
        <w:jc w:val="both"/>
      </w:pPr>
      <w:r w:rsidRPr="00061AB7">
        <w:t>36 1352     1     - ленточные многоярусные</w:t>
      </w:r>
    </w:p>
    <w:p w:rsidR="00CC4CF9" w:rsidRPr="00061AB7" w:rsidRDefault="00CC4CF9">
      <w:pPr>
        <w:pStyle w:val="ConsPlusCell"/>
        <w:jc w:val="both"/>
      </w:pPr>
      <w:r w:rsidRPr="00061AB7">
        <w:t>36 1353     7     - вальцеленточные</w:t>
      </w:r>
    </w:p>
    <w:p w:rsidR="00CC4CF9" w:rsidRPr="00061AB7" w:rsidRDefault="00CC4CF9">
      <w:pPr>
        <w:pStyle w:val="ConsPlusCell"/>
        <w:jc w:val="both"/>
      </w:pPr>
      <w:r w:rsidRPr="00061AB7">
        <w:t>36 1354     2     - петлевые</w:t>
      </w:r>
    </w:p>
    <w:p w:rsidR="00CC4CF9" w:rsidRPr="00061AB7" w:rsidRDefault="00CC4CF9">
      <w:pPr>
        <w:pStyle w:val="ConsPlusCell"/>
        <w:jc w:val="both"/>
      </w:pPr>
      <w:r w:rsidRPr="00061AB7">
        <w:t>36 1359     9     - ленточные и вальцеленточные прочие</w:t>
      </w:r>
    </w:p>
    <w:p w:rsidR="00CC4CF9" w:rsidRPr="00061AB7" w:rsidRDefault="00CC4CF9">
      <w:pPr>
        <w:pStyle w:val="ConsPlusCell"/>
        <w:jc w:val="both"/>
      </w:pPr>
      <w:r w:rsidRPr="00061AB7">
        <w:t>36 1360     5     Аппараты сушильные / взвешенного слоя</w:t>
      </w:r>
    </w:p>
    <w:p w:rsidR="00CC4CF9" w:rsidRPr="00061AB7" w:rsidRDefault="00CC4CF9">
      <w:pPr>
        <w:pStyle w:val="ConsPlusCell"/>
        <w:jc w:val="both"/>
      </w:pPr>
      <w:r w:rsidRPr="00061AB7">
        <w:t>36 1361     0     - псевдосжиженного (кипящего) слоя</w:t>
      </w:r>
    </w:p>
    <w:p w:rsidR="00CC4CF9" w:rsidRPr="00061AB7" w:rsidRDefault="00CC4CF9">
      <w:pPr>
        <w:pStyle w:val="ConsPlusCell"/>
        <w:jc w:val="both"/>
      </w:pPr>
      <w:r w:rsidRPr="00061AB7">
        <w:t>36 1362     6     - виброкипящего слоя</w:t>
      </w:r>
    </w:p>
    <w:p w:rsidR="00CC4CF9" w:rsidRPr="00061AB7" w:rsidRDefault="00CC4CF9">
      <w:pPr>
        <w:pStyle w:val="ConsPlusCell"/>
        <w:jc w:val="both"/>
      </w:pPr>
      <w:r w:rsidRPr="00061AB7">
        <w:t>36 1363     1     - аэрофонтанные, в т.ч. комбинированные</w:t>
      </w:r>
    </w:p>
    <w:p w:rsidR="00CC4CF9" w:rsidRPr="00061AB7" w:rsidRDefault="00CC4CF9">
      <w:pPr>
        <w:pStyle w:val="ConsPlusCell"/>
        <w:jc w:val="both"/>
      </w:pPr>
      <w:r w:rsidRPr="00061AB7">
        <w:t>36 1364     7     Трубы сушильные</w:t>
      </w:r>
    </w:p>
    <w:p w:rsidR="00CC4CF9" w:rsidRPr="00061AB7" w:rsidRDefault="00CC4CF9">
      <w:pPr>
        <w:pStyle w:val="ConsPlusCell"/>
        <w:jc w:val="both"/>
      </w:pPr>
      <w:r w:rsidRPr="00061AB7">
        <w:t>36 1365     2     Аппараты сушильные / циклонные, в т.ч.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комбинированные</w:t>
      </w:r>
    </w:p>
    <w:p w:rsidR="00CC4CF9" w:rsidRPr="00061AB7" w:rsidRDefault="00CC4CF9">
      <w:pPr>
        <w:pStyle w:val="ConsPlusCell"/>
        <w:jc w:val="both"/>
      </w:pPr>
      <w:r w:rsidRPr="00061AB7">
        <w:t>36 1366     8     - вихревые</w:t>
      </w:r>
    </w:p>
    <w:p w:rsidR="00CC4CF9" w:rsidRPr="00061AB7" w:rsidRDefault="00CC4CF9">
      <w:pPr>
        <w:pStyle w:val="ConsPlusCell"/>
        <w:jc w:val="both"/>
      </w:pPr>
      <w:r w:rsidRPr="00061AB7">
        <w:t>36 1369     4     - взвешенного слоя прочие</w:t>
      </w:r>
    </w:p>
    <w:p w:rsidR="00CC4CF9" w:rsidRPr="00061AB7" w:rsidRDefault="00CC4CF9">
      <w:pPr>
        <w:pStyle w:val="ConsPlusCell"/>
        <w:jc w:val="both"/>
      </w:pPr>
      <w:r w:rsidRPr="00061AB7">
        <w:t>36 1390     9     Составные части аппаратов сушильных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вращающихся печей, в т.ч. распылители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центробежные</w:t>
      </w:r>
    </w:p>
    <w:p w:rsidR="00CC4CF9" w:rsidRPr="00061AB7" w:rsidRDefault="00CC4CF9">
      <w:pPr>
        <w:pStyle w:val="ConsPlusCell"/>
        <w:jc w:val="both"/>
      </w:pPr>
      <w:r w:rsidRPr="00061AB7">
        <w:t>36 1400     1     Аппараты для физико-химических процессов</w:t>
      </w:r>
    </w:p>
    <w:p w:rsidR="00CC4CF9" w:rsidRPr="00061AB7" w:rsidRDefault="00CC4CF9">
      <w:pPr>
        <w:pStyle w:val="ConsPlusCell"/>
        <w:jc w:val="both"/>
      </w:pPr>
      <w:r w:rsidRPr="00061AB7">
        <w:t>36 1410     6     Оборудование мембранного разделения, автоклавы</w:t>
      </w:r>
    </w:p>
    <w:p w:rsidR="00CC4CF9" w:rsidRPr="00061AB7" w:rsidRDefault="00CC4CF9">
      <w:pPr>
        <w:pStyle w:val="ConsPlusCell"/>
        <w:jc w:val="both"/>
      </w:pPr>
      <w:r w:rsidRPr="00061AB7">
        <w:t>36 1412     7     Оборудование мембранного разделения</w:t>
      </w:r>
    </w:p>
    <w:p w:rsidR="00CC4CF9" w:rsidRPr="00061AB7" w:rsidRDefault="00CC4CF9">
      <w:pPr>
        <w:pStyle w:val="ConsPlusCell"/>
        <w:jc w:val="both"/>
      </w:pPr>
      <w:r w:rsidRPr="00061AB7">
        <w:t>36 1413     2     Автоклавы</w:t>
      </w:r>
    </w:p>
    <w:p w:rsidR="00CC4CF9" w:rsidRPr="00061AB7" w:rsidRDefault="00CC4CF9">
      <w:pPr>
        <w:pStyle w:val="ConsPlusCell"/>
        <w:jc w:val="both"/>
      </w:pPr>
      <w:r w:rsidRPr="00061AB7">
        <w:t>36 1420     0     Печи для химических производств (кроме печей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вращающимися барабанами)</w:t>
      </w:r>
    </w:p>
    <w:p w:rsidR="00CC4CF9" w:rsidRPr="00061AB7" w:rsidRDefault="00CC4CF9">
      <w:pPr>
        <w:pStyle w:val="ConsPlusCell"/>
        <w:jc w:val="both"/>
      </w:pPr>
      <w:r w:rsidRPr="00061AB7">
        <w:t>36 1422     1     Печи для химических производств /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псевдоожиженным слоем</w:t>
      </w:r>
    </w:p>
    <w:p w:rsidR="00CC4CF9" w:rsidRPr="00061AB7" w:rsidRDefault="00CC4CF9">
      <w:pPr>
        <w:pStyle w:val="ConsPlusCell"/>
        <w:jc w:val="both"/>
      </w:pPr>
      <w:r w:rsidRPr="00061AB7">
        <w:t>36 1423     7     - шахтные</w:t>
      </w:r>
    </w:p>
    <w:p w:rsidR="00CC4CF9" w:rsidRPr="00061AB7" w:rsidRDefault="00CC4CF9">
      <w:pPr>
        <w:pStyle w:val="ConsPlusCell"/>
        <w:jc w:val="both"/>
      </w:pPr>
      <w:r w:rsidRPr="00061AB7">
        <w:t>36 1424     2     - подовые механические</w:t>
      </w:r>
    </w:p>
    <w:p w:rsidR="00CC4CF9" w:rsidRPr="00061AB7" w:rsidRDefault="00CC4CF9">
      <w:pPr>
        <w:pStyle w:val="ConsPlusCell"/>
        <w:jc w:val="both"/>
      </w:pPr>
      <w:r w:rsidRPr="00061AB7">
        <w:t>36 1425     8     - камерные</w:t>
      </w:r>
    </w:p>
    <w:p w:rsidR="00CC4CF9" w:rsidRPr="00061AB7" w:rsidRDefault="00CC4CF9">
      <w:pPr>
        <w:pStyle w:val="ConsPlusCell"/>
        <w:jc w:val="both"/>
      </w:pPr>
      <w:r w:rsidRPr="00061AB7">
        <w:t>36 1427     9     - туннельные</w:t>
      </w:r>
    </w:p>
    <w:p w:rsidR="00CC4CF9" w:rsidRPr="00061AB7" w:rsidRDefault="00CC4CF9">
      <w:pPr>
        <w:pStyle w:val="ConsPlusCell"/>
        <w:jc w:val="both"/>
      </w:pPr>
      <w:r w:rsidRPr="00061AB7">
        <w:t>36 1428     4     - комбинированные</w:t>
      </w:r>
    </w:p>
    <w:p w:rsidR="00CC4CF9" w:rsidRPr="00061AB7" w:rsidRDefault="00CC4CF9">
      <w:pPr>
        <w:pStyle w:val="ConsPlusCell"/>
        <w:jc w:val="both"/>
      </w:pPr>
      <w:r w:rsidRPr="00061AB7">
        <w:t>36 1429     5     - прочие</w:t>
      </w:r>
    </w:p>
    <w:p w:rsidR="00CC4CF9" w:rsidRPr="00061AB7" w:rsidRDefault="00CC4CF9">
      <w:pPr>
        <w:pStyle w:val="ConsPlusCell"/>
        <w:jc w:val="both"/>
      </w:pPr>
      <w:r w:rsidRPr="00061AB7">
        <w:t>36 1430     5     Кристаллизаторы /</w:t>
      </w:r>
    </w:p>
    <w:p w:rsidR="00CC4CF9" w:rsidRPr="00061AB7" w:rsidRDefault="00CC4CF9">
      <w:pPr>
        <w:pStyle w:val="ConsPlusCell"/>
        <w:jc w:val="both"/>
      </w:pPr>
      <w:r w:rsidRPr="00061AB7">
        <w:t>36 1431     0     - с вращающимися барабанами</w:t>
      </w:r>
    </w:p>
    <w:p w:rsidR="00CC4CF9" w:rsidRPr="00061AB7" w:rsidRDefault="00CC4CF9">
      <w:pPr>
        <w:pStyle w:val="ConsPlusCell"/>
        <w:jc w:val="both"/>
      </w:pPr>
      <w:r w:rsidRPr="00061AB7">
        <w:t>36 1432     6     - емкостные</w:t>
      </w:r>
    </w:p>
    <w:p w:rsidR="00CC4CF9" w:rsidRPr="00061AB7" w:rsidRDefault="00CC4CF9">
      <w:pPr>
        <w:pStyle w:val="ConsPlusCell"/>
        <w:jc w:val="both"/>
      </w:pPr>
      <w:r w:rsidRPr="00061AB7">
        <w:t>36 1433     1     - дисковые</w:t>
      </w:r>
    </w:p>
    <w:p w:rsidR="00CC4CF9" w:rsidRPr="00061AB7" w:rsidRDefault="00CC4CF9">
      <w:pPr>
        <w:pStyle w:val="ConsPlusCell"/>
        <w:jc w:val="both"/>
      </w:pPr>
      <w:r w:rsidRPr="00061AB7">
        <w:t>36 1434     7     - вальцовые</w:t>
      </w:r>
    </w:p>
    <w:p w:rsidR="00CC4CF9" w:rsidRPr="00061AB7" w:rsidRDefault="00CC4CF9">
      <w:pPr>
        <w:pStyle w:val="ConsPlusCell"/>
        <w:jc w:val="both"/>
      </w:pPr>
      <w:r w:rsidRPr="00061AB7">
        <w:t>36 1435     2     - шнековые и скребковые</w:t>
      </w:r>
    </w:p>
    <w:p w:rsidR="00CC4CF9" w:rsidRPr="00061AB7" w:rsidRDefault="00CC4CF9">
      <w:pPr>
        <w:pStyle w:val="ConsPlusCell"/>
        <w:jc w:val="both"/>
      </w:pPr>
      <w:r w:rsidRPr="00061AB7">
        <w:t>36 1439     4     - прочие</w:t>
      </w:r>
    </w:p>
    <w:p w:rsidR="00CC4CF9" w:rsidRPr="00061AB7" w:rsidRDefault="00CC4CF9">
      <w:pPr>
        <w:pStyle w:val="ConsPlusCell"/>
        <w:jc w:val="both"/>
      </w:pPr>
      <w:r w:rsidRPr="00061AB7">
        <w:t>36 1440     2     Аппараты и установки выпарные /</w:t>
      </w:r>
    </w:p>
    <w:p w:rsidR="00CC4CF9" w:rsidRPr="00061AB7" w:rsidRDefault="00CC4CF9">
      <w:pPr>
        <w:pStyle w:val="ConsPlusCell"/>
        <w:jc w:val="both"/>
      </w:pPr>
      <w:r w:rsidRPr="00061AB7">
        <w:t>36 1441     5     - с естественной циркуляцией</w:t>
      </w:r>
    </w:p>
    <w:p w:rsidR="00CC4CF9" w:rsidRPr="00061AB7" w:rsidRDefault="00CC4CF9">
      <w:pPr>
        <w:pStyle w:val="ConsPlusCell"/>
        <w:jc w:val="both"/>
      </w:pPr>
      <w:r w:rsidRPr="00061AB7">
        <w:t>36 1442     0     - с принудительной циркуляцией</w:t>
      </w:r>
    </w:p>
    <w:p w:rsidR="00CC4CF9" w:rsidRPr="00061AB7" w:rsidRDefault="00CC4CF9">
      <w:pPr>
        <w:pStyle w:val="ConsPlusCell"/>
        <w:jc w:val="both"/>
      </w:pPr>
      <w:r w:rsidRPr="00061AB7">
        <w:t>36 1443     6     - пленочные</w:t>
      </w:r>
    </w:p>
    <w:p w:rsidR="00CC4CF9" w:rsidRPr="00061AB7" w:rsidRDefault="00CC4CF9">
      <w:pPr>
        <w:pStyle w:val="ConsPlusCell"/>
        <w:jc w:val="both"/>
      </w:pPr>
      <w:r w:rsidRPr="00061AB7">
        <w:t>36 1444     1     - с погружными горелками</w:t>
      </w:r>
    </w:p>
    <w:p w:rsidR="00CC4CF9" w:rsidRPr="00061AB7" w:rsidRDefault="00CC4CF9">
      <w:pPr>
        <w:pStyle w:val="ConsPlusCell"/>
        <w:jc w:val="both"/>
      </w:pPr>
      <w:r w:rsidRPr="00061AB7">
        <w:t>36 1445     7     - емкостные</w:t>
      </w:r>
    </w:p>
    <w:p w:rsidR="00CC4CF9" w:rsidRPr="00061AB7" w:rsidRDefault="00CC4CF9">
      <w:pPr>
        <w:pStyle w:val="ConsPlusCell"/>
        <w:jc w:val="both"/>
      </w:pPr>
      <w:r w:rsidRPr="00061AB7">
        <w:t>36 1449     9     - прочие</w:t>
      </w:r>
    </w:p>
    <w:p w:rsidR="00CC4CF9" w:rsidRPr="00061AB7" w:rsidRDefault="00CC4CF9">
      <w:pPr>
        <w:pStyle w:val="ConsPlusCell"/>
        <w:jc w:val="both"/>
      </w:pPr>
      <w:r w:rsidRPr="00061AB7">
        <w:t>36 1450     4     Экстракторы /</w:t>
      </w:r>
    </w:p>
    <w:p w:rsidR="00CC4CF9" w:rsidRPr="00061AB7" w:rsidRDefault="00CC4CF9">
      <w:pPr>
        <w:pStyle w:val="ConsPlusCell"/>
        <w:jc w:val="both"/>
      </w:pPr>
      <w:r w:rsidRPr="00061AB7">
        <w:t>36 1451     6     - жидкостные смесительно-отстойные</w:t>
      </w:r>
    </w:p>
    <w:p w:rsidR="00CC4CF9" w:rsidRPr="00061AB7" w:rsidRDefault="00CC4CF9">
      <w:pPr>
        <w:pStyle w:val="ConsPlusCell"/>
        <w:jc w:val="both"/>
      </w:pPr>
      <w:r w:rsidRPr="00061AB7">
        <w:t>36 1452     5     - жидкостные колонные</w:t>
      </w:r>
    </w:p>
    <w:p w:rsidR="00CC4CF9" w:rsidRPr="00061AB7" w:rsidRDefault="00CC4CF9">
      <w:pPr>
        <w:pStyle w:val="ConsPlusCell"/>
        <w:jc w:val="both"/>
      </w:pPr>
      <w:r w:rsidRPr="00061AB7">
        <w:t>36 1453     0     - жидкостные центробежные дифференциально-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контактные</w:t>
      </w:r>
    </w:p>
    <w:p w:rsidR="00CC4CF9" w:rsidRPr="00061AB7" w:rsidRDefault="00CC4CF9">
      <w:pPr>
        <w:pStyle w:val="ConsPlusCell"/>
        <w:jc w:val="both"/>
      </w:pPr>
      <w:r w:rsidRPr="00061AB7">
        <w:t>36 1454     6     - жидкостные центробежные ступенчатые</w:t>
      </w:r>
    </w:p>
    <w:p w:rsidR="00CC4CF9" w:rsidRPr="00061AB7" w:rsidRDefault="00CC4CF9">
      <w:pPr>
        <w:pStyle w:val="ConsPlusCell"/>
        <w:jc w:val="both"/>
      </w:pPr>
      <w:r w:rsidRPr="00061AB7">
        <w:t>36 1455     1     - твердофазные</w:t>
      </w:r>
    </w:p>
    <w:p w:rsidR="00CC4CF9" w:rsidRPr="00061AB7" w:rsidRDefault="00CC4CF9">
      <w:pPr>
        <w:pStyle w:val="ConsPlusCell"/>
        <w:jc w:val="both"/>
      </w:pPr>
      <w:r w:rsidRPr="00061AB7">
        <w:t>36 1459     3     - прочие</w:t>
      </w:r>
    </w:p>
    <w:p w:rsidR="00CC4CF9" w:rsidRPr="00061AB7" w:rsidRDefault="00CC4CF9">
      <w:pPr>
        <w:pStyle w:val="ConsPlusCell"/>
        <w:jc w:val="both"/>
      </w:pPr>
      <w:r w:rsidRPr="00061AB7">
        <w:t>36 1460     9     Электролизеры /</w:t>
      </w:r>
    </w:p>
    <w:p w:rsidR="00CC4CF9" w:rsidRPr="00061AB7" w:rsidRDefault="00CC4CF9">
      <w:pPr>
        <w:pStyle w:val="ConsPlusCell"/>
        <w:jc w:val="both"/>
      </w:pPr>
      <w:r w:rsidRPr="00061AB7">
        <w:t>36 1461     4     - ртутные хлорные</w:t>
      </w:r>
    </w:p>
    <w:p w:rsidR="00CC4CF9" w:rsidRPr="00061AB7" w:rsidRDefault="00CC4CF9">
      <w:pPr>
        <w:pStyle w:val="ConsPlusCell"/>
        <w:jc w:val="both"/>
      </w:pPr>
      <w:r w:rsidRPr="00061AB7">
        <w:t>36 1462     0     - диафрагменные хлорные</w:t>
      </w:r>
    </w:p>
    <w:p w:rsidR="00CC4CF9" w:rsidRPr="00061AB7" w:rsidRDefault="00CC4CF9">
      <w:pPr>
        <w:pStyle w:val="ConsPlusCell"/>
        <w:jc w:val="both"/>
      </w:pPr>
      <w:r w:rsidRPr="00061AB7">
        <w:t>36 1463     5     - водородные</w:t>
      </w:r>
    </w:p>
    <w:p w:rsidR="00CC4CF9" w:rsidRPr="00061AB7" w:rsidRDefault="00CC4CF9">
      <w:pPr>
        <w:pStyle w:val="ConsPlusCell"/>
        <w:jc w:val="both"/>
      </w:pPr>
      <w:r w:rsidRPr="00061AB7">
        <w:t>36 1469     8     - прочие</w:t>
      </w:r>
    </w:p>
    <w:p w:rsidR="00CC4CF9" w:rsidRPr="00061AB7" w:rsidRDefault="00CC4CF9">
      <w:pPr>
        <w:pStyle w:val="ConsPlusCell"/>
        <w:jc w:val="both"/>
      </w:pPr>
      <w:r w:rsidRPr="00061AB7">
        <w:t>36 1470     3     Оборудование озонаторное, осушки воздуха,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аппараты контактные</w:t>
      </w:r>
    </w:p>
    <w:p w:rsidR="00CC4CF9" w:rsidRPr="00061AB7" w:rsidRDefault="00CC4CF9">
      <w:pPr>
        <w:pStyle w:val="ConsPlusCell"/>
        <w:jc w:val="both"/>
      </w:pPr>
      <w:r w:rsidRPr="00061AB7">
        <w:t>36 1471     9     Оборудование озонаторное</w:t>
      </w:r>
    </w:p>
    <w:p w:rsidR="00CC4CF9" w:rsidRPr="00061AB7" w:rsidRDefault="00CC4CF9">
      <w:pPr>
        <w:pStyle w:val="ConsPlusCell"/>
        <w:jc w:val="both"/>
      </w:pPr>
      <w:r w:rsidRPr="00061AB7">
        <w:t>36 1473     3     Оборудование осушки воздуха</w:t>
      </w:r>
    </w:p>
    <w:p w:rsidR="00CC4CF9" w:rsidRPr="00061AB7" w:rsidRDefault="00CC4CF9">
      <w:pPr>
        <w:pStyle w:val="ConsPlusCell"/>
        <w:jc w:val="both"/>
      </w:pPr>
      <w:r w:rsidRPr="00061AB7">
        <w:t>36 1474     5     Аппараты контактные</w:t>
      </w:r>
    </w:p>
    <w:p w:rsidR="00CC4CF9" w:rsidRPr="00061AB7" w:rsidRDefault="00CC4CF9">
      <w:pPr>
        <w:pStyle w:val="ConsPlusCell"/>
        <w:jc w:val="both"/>
      </w:pPr>
      <w:r w:rsidRPr="00061AB7">
        <w:t>36 1480     8     Оборудование для микробиологических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</w:t>
      </w:r>
    </w:p>
    <w:p w:rsidR="00CC4CF9" w:rsidRPr="00061AB7" w:rsidRDefault="00CC4CF9">
      <w:pPr>
        <w:pStyle w:val="ConsPlusCell"/>
        <w:jc w:val="both"/>
      </w:pPr>
      <w:r w:rsidRPr="00061AB7">
        <w:t>36 1481     3     Ферментаторы</w:t>
      </w:r>
    </w:p>
    <w:p w:rsidR="00CC4CF9" w:rsidRPr="00061AB7" w:rsidRDefault="00CC4CF9">
      <w:pPr>
        <w:pStyle w:val="ConsPlusCell"/>
        <w:jc w:val="both"/>
      </w:pPr>
      <w:r w:rsidRPr="00061AB7">
        <w:t>36 1482     9     Аппараты / для поверхностного культивирования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(выращивания)</w:t>
      </w:r>
    </w:p>
    <w:p w:rsidR="00CC4CF9" w:rsidRPr="00061AB7" w:rsidRDefault="00CC4CF9">
      <w:pPr>
        <w:pStyle w:val="ConsPlusCell"/>
        <w:jc w:val="both"/>
      </w:pPr>
      <w:r w:rsidRPr="00061AB7">
        <w:t>36 1483     4     - для гидролиза растительного сырья</w:t>
      </w:r>
    </w:p>
    <w:p w:rsidR="00CC4CF9" w:rsidRPr="00061AB7" w:rsidRDefault="00CC4CF9">
      <w:pPr>
        <w:pStyle w:val="ConsPlusCell"/>
        <w:jc w:val="both"/>
      </w:pPr>
      <w:r w:rsidRPr="00061AB7">
        <w:t>36 1484     7     - дрожжерастительные</w:t>
      </w:r>
    </w:p>
    <w:p w:rsidR="00CC4CF9" w:rsidRPr="00061AB7" w:rsidRDefault="00CC4CF9">
      <w:pPr>
        <w:pStyle w:val="ConsPlusCell"/>
        <w:jc w:val="both"/>
      </w:pPr>
      <w:r w:rsidRPr="00061AB7">
        <w:t>36 1489     7     - для микробиологических производств прочие</w:t>
      </w:r>
    </w:p>
    <w:p w:rsidR="00CC4CF9" w:rsidRPr="00061AB7" w:rsidRDefault="00CC4CF9">
      <w:pPr>
        <w:pStyle w:val="ConsPlusCell"/>
        <w:jc w:val="both"/>
      </w:pPr>
      <w:r w:rsidRPr="00061AB7">
        <w:t>36 1490     2     Аппараты для физико-химических процессов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 и составные части аппаратов</w:t>
      </w:r>
    </w:p>
    <w:p w:rsidR="00CC4CF9" w:rsidRPr="00061AB7" w:rsidRDefault="00CC4CF9">
      <w:pPr>
        <w:pStyle w:val="ConsPlusCell"/>
        <w:jc w:val="both"/>
      </w:pPr>
      <w:r w:rsidRPr="00061AB7">
        <w:t>36 1500     5     Сосуды и аппараты емкостные /</w:t>
      </w:r>
    </w:p>
    <w:p w:rsidR="00CC4CF9" w:rsidRPr="00061AB7" w:rsidRDefault="00CC4CF9">
      <w:pPr>
        <w:pStyle w:val="ConsPlusCell"/>
        <w:jc w:val="both"/>
      </w:pPr>
      <w:r w:rsidRPr="00061AB7">
        <w:t>36 1510     9     - цилиндрические без внутренних устройств</w:t>
      </w:r>
    </w:p>
    <w:p w:rsidR="00CC4CF9" w:rsidRPr="00061AB7" w:rsidRDefault="00CC4CF9">
      <w:pPr>
        <w:pStyle w:val="ConsPlusCell"/>
        <w:jc w:val="both"/>
      </w:pPr>
      <w:r w:rsidRPr="00061AB7">
        <w:t>36 1520     4     - цилиндрические с неподвижными внутренними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устройствами</w:t>
      </w:r>
    </w:p>
    <w:p w:rsidR="00CC4CF9" w:rsidRPr="00061AB7" w:rsidRDefault="00CC4CF9">
      <w:pPr>
        <w:pStyle w:val="ConsPlusCell"/>
        <w:jc w:val="both"/>
      </w:pPr>
      <w:r w:rsidRPr="00061AB7">
        <w:t>36 1530     9     - нецилиндрические без внутренних устройств и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неподвижными внутренними устройствами</w:t>
      </w:r>
    </w:p>
    <w:p w:rsidR="00CC4CF9" w:rsidRPr="00061AB7" w:rsidRDefault="00CC4CF9">
      <w:pPr>
        <w:pStyle w:val="ConsPlusCell"/>
        <w:jc w:val="both"/>
      </w:pPr>
      <w:r w:rsidRPr="00061AB7">
        <w:t>36 1540     3     Аппараты емкостные / с механическими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перемешивающими устройствами и с теплообменными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устройствами</w:t>
      </w:r>
    </w:p>
    <w:p w:rsidR="00CC4CF9" w:rsidRPr="00061AB7" w:rsidRDefault="00CC4CF9">
      <w:pPr>
        <w:pStyle w:val="ConsPlusCell"/>
        <w:jc w:val="both"/>
      </w:pPr>
      <w:r w:rsidRPr="00061AB7">
        <w:t>36 1550     8     - с механическими перемешивающими устройствами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без теплообменных устройств</w:t>
      </w:r>
    </w:p>
    <w:p w:rsidR="00CC4CF9" w:rsidRPr="00061AB7" w:rsidRDefault="00CC4CF9">
      <w:pPr>
        <w:pStyle w:val="ConsPlusCell"/>
        <w:jc w:val="both"/>
      </w:pPr>
      <w:r w:rsidRPr="00061AB7">
        <w:t>36 1560     2     - с акустическими, электромагнитными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перемешивающими устройствами</w:t>
      </w:r>
    </w:p>
    <w:p w:rsidR="00CC4CF9" w:rsidRPr="00061AB7" w:rsidRDefault="00CC4CF9">
      <w:pPr>
        <w:pStyle w:val="ConsPlusCell"/>
        <w:jc w:val="both"/>
      </w:pPr>
      <w:r w:rsidRPr="00061AB7">
        <w:t>36 1570     7     - с аэрирующими и барботажными перемешивающими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устройствами</w:t>
      </w:r>
    </w:p>
    <w:p w:rsidR="00CC4CF9" w:rsidRPr="00061AB7" w:rsidRDefault="00CC4CF9">
      <w:pPr>
        <w:pStyle w:val="ConsPlusCell"/>
        <w:jc w:val="both"/>
      </w:pPr>
      <w:r w:rsidRPr="00061AB7">
        <w:t>36 1580     1     - со струйными и эжекционными перемешивающими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устройствами</w:t>
      </w:r>
    </w:p>
    <w:p w:rsidR="00CC4CF9" w:rsidRPr="00061AB7" w:rsidRDefault="00CC4CF9">
      <w:pPr>
        <w:pStyle w:val="ConsPlusCell"/>
        <w:jc w:val="both"/>
      </w:pPr>
      <w:r w:rsidRPr="00061AB7">
        <w:t>36 1590     6     Сосуды и аппараты емкостные прочие (сепараторы,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реакторы, ресиверы, регенераторы и т.д.)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составные части сосудов и аппаратов</w:t>
      </w:r>
    </w:p>
    <w:p w:rsidR="00CC4CF9" w:rsidRPr="00061AB7" w:rsidRDefault="00CC4CF9">
      <w:pPr>
        <w:pStyle w:val="ConsPlusCell"/>
        <w:jc w:val="both"/>
      </w:pPr>
      <w:r w:rsidRPr="00061AB7">
        <w:t>36 1600     9     Фильтры жидкостные</w:t>
      </w:r>
    </w:p>
    <w:p w:rsidR="00CC4CF9" w:rsidRPr="00061AB7" w:rsidRDefault="00CC4CF9">
      <w:pPr>
        <w:pStyle w:val="ConsPlusCell"/>
        <w:jc w:val="both"/>
      </w:pPr>
      <w:r w:rsidRPr="00061AB7">
        <w:t>36 1610     3     Вакуум-фильтры /</w:t>
      </w:r>
    </w:p>
    <w:p w:rsidR="00CC4CF9" w:rsidRPr="00061AB7" w:rsidRDefault="00CC4CF9">
      <w:pPr>
        <w:pStyle w:val="ConsPlusCell"/>
        <w:jc w:val="both"/>
      </w:pPr>
      <w:r w:rsidRPr="00061AB7">
        <w:t>36 1611     9     - барабанные наружные</w:t>
      </w:r>
    </w:p>
    <w:p w:rsidR="00CC4CF9" w:rsidRPr="00061AB7" w:rsidRDefault="00CC4CF9">
      <w:pPr>
        <w:pStyle w:val="ConsPlusCell"/>
        <w:jc w:val="both"/>
      </w:pPr>
      <w:r w:rsidRPr="00061AB7">
        <w:t>36 1612     4     - барабанные наружные со сходящей тканью</w:t>
      </w:r>
    </w:p>
    <w:p w:rsidR="00CC4CF9" w:rsidRPr="00061AB7" w:rsidRDefault="00CC4CF9">
      <w:pPr>
        <w:pStyle w:val="ConsPlusCell"/>
        <w:jc w:val="both"/>
      </w:pPr>
      <w:r w:rsidRPr="00061AB7">
        <w:t>36 1613     6     - барабанные наружные с намывным слоем</w:t>
      </w:r>
    </w:p>
    <w:p w:rsidR="00CC4CF9" w:rsidRPr="00061AB7" w:rsidRDefault="00CC4CF9">
      <w:pPr>
        <w:pStyle w:val="ConsPlusCell"/>
        <w:jc w:val="both"/>
      </w:pPr>
      <w:r w:rsidRPr="00061AB7">
        <w:t>36 1614     5     - барабанные внутренние</w:t>
      </w:r>
    </w:p>
    <w:p w:rsidR="00CC4CF9" w:rsidRPr="00061AB7" w:rsidRDefault="00CC4CF9">
      <w:pPr>
        <w:pStyle w:val="ConsPlusCell"/>
        <w:jc w:val="both"/>
      </w:pPr>
      <w:r w:rsidRPr="00061AB7">
        <w:t>36 1617     1     - дисковые</w:t>
      </w:r>
    </w:p>
    <w:p w:rsidR="00CC4CF9" w:rsidRPr="00061AB7" w:rsidRDefault="00CC4CF9">
      <w:pPr>
        <w:pStyle w:val="ConsPlusCell"/>
        <w:jc w:val="both"/>
      </w:pPr>
      <w:r w:rsidRPr="00061AB7">
        <w:t>36 1618     7     - тарельчатые и ковшовые</w:t>
      </w:r>
    </w:p>
    <w:p w:rsidR="00CC4CF9" w:rsidRPr="00061AB7" w:rsidRDefault="00CC4CF9">
      <w:pPr>
        <w:pStyle w:val="ConsPlusCell"/>
        <w:jc w:val="both"/>
      </w:pPr>
      <w:r w:rsidRPr="00061AB7">
        <w:t>36 1619     2     - ленточные</w:t>
      </w:r>
    </w:p>
    <w:p w:rsidR="00CC4CF9" w:rsidRPr="00061AB7" w:rsidRDefault="00CC4CF9">
      <w:pPr>
        <w:pStyle w:val="ConsPlusCell"/>
        <w:jc w:val="both"/>
      </w:pPr>
      <w:r w:rsidRPr="00061AB7">
        <w:t>36 1620     8     Фильтры жидкостные дисковые /</w:t>
      </w:r>
    </w:p>
    <w:p w:rsidR="00CC4CF9" w:rsidRPr="00061AB7" w:rsidRDefault="00CC4CF9">
      <w:pPr>
        <w:pStyle w:val="ConsPlusCell"/>
        <w:jc w:val="both"/>
      </w:pPr>
      <w:r w:rsidRPr="00061AB7">
        <w:t>36 1623     4     - под давлением горизонтальные непрерывные</w:t>
      </w:r>
    </w:p>
    <w:p w:rsidR="00CC4CF9" w:rsidRPr="00061AB7" w:rsidRDefault="00CC4CF9">
      <w:pPr>
        <w:pStyle w:val="ConsPlusCell"/>
        <w:jc w:val="both"/>
      </w:pPr>
      <w:r w:rsidRPr="00061AB7">
        <w:t>36 1624     0     - под давлением горизонтальные - сгустители</w:t>
      </w:r>
    </w:p>
    <w:p w:rsidR="00CC4CF9" w:rsidRPr="00061AB7" w:rsidRDefault="00CC4CF9">
      <w:pPr>
        <w:pStyle w:val="ConsPlusCell"/>
        <w:jc w:val="both"/>
      </w:pPr>
      <w:r w:rsidRPr="00061AB7">
        <w:t>36 1625     5     - под давлением горизонтальные периодические</w:t>
      </w:r>
    </w:p>
    <w:p w:rsidR="00CC4CF9" w:rsidRPr="00061AB7" w:rsidRDefault="00CC4CF9">
      <w:pPr>
        <w:pStyle w:val="ConsPlusCell"/>
        <w:jc w:val="both"/>
      </w:pPr>
      <w:r w:rsidRPr="00061AB7">
        <w:t>36 1626     0     - под давлением вертикальные периодические</w:t>
      </w:r>
    </w:p>
    <w:p w:rsidR="00CC4CF9" w:rsidRPr="00061AB7" w:rsidRDefault="00CC4CF9">
      <w:pPr>
        <w:pStyle w:val="ConsPlusCell"/>
        <w:jc w:val="both"/>
      </w:pPr>
      <w:r w:rsidRPr="00061AB7">
        <w:t>36 1627     6     - под давлением вертикальные пакетные</w:t>
      </w:r>
    </w:p>
    <w:p w:rsidR="00CC4CF9" w:rsidRPr="00061AB7" w:rsidRDefault="00CC4CF9">
      <w:pPr>
        <w:pStyle w:val="ConsPlusCell"/>
        <w:jc w:val="both"/>
      </w:pPr>
      <w:r w:rsidRPr="00061AB7">
        <w:t>36 1629     7     - прочие</w:t>
      </w:r>
    </w:p>
    <w:p w:rsidR="00CC4CF9" w:rsidRPr="00061AB7" w:rsidRDefault="00CC4CF9">
      <w:pPr>
        <w:pStyle w:val="ConsPlusCell"/>
        <w:jc w:val="both"/>
      </w:pPr>
      <w:r w:rsidRPr="00061AB7">
        <w:t>36 1630     2     Фильтры жидкостные тарельчатые и ковшовые</w:t>
      </w:r>
    </w:p>
    <w:p w:rsidR="00CC4CF9" w:rsidRPr="00061AB7" w:rsidRDefault="00CC4CF9">
      <w:pPr>
        <w:pStyle w:val="ConsPlusCell"/>
        <w:jc w:val="both"/>
      </w:pPr>
      <w:r w:rsidRPr="00061AB7">
        <w:t>36 1650     1     Фильтры жидкостные листовые /</w:t>
      </w:r>
    </w:p>
    <w:p w:rsidR="00CC4CF9" w:rsidRPr="00061AB7" w:rsidRDefault="00CC4CF9">
      <w:pPr>
        <w:pStyle w:val="ConsPlusCell"/>
        <w:jc w:val="both"/>
      </w:pPr>
      <w:r w:rsidRPr="00061AB7">
        <w:t>36 1653     8     - под давлением периодические горизонтальные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вибровыгрузкой</w:t>
      </w:r>
    </w:p>
    <w:p w:rsidR="00CC4CF9" w:rsidRPr="00061AB7" w:rsidRDefault="00CC4CF9">
      <w:pPr>
        <w:pStyle w:val="ConsPlusCell"/>
        <w:jc w:val="both"/>
      </w:pPr>
      <w:r w:rsidRPr="00061AB7">
        <w:t>36 1654     3     - под давлением периодические горизонтальные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гидровыгрузкой</w:t>
      </w:r>
    </w:p>
    <w:p w:rsidR="00CC4CF9" w:rsidRPr="00061AB7" w:rsidRDefault="00CC4CF9">
      <w:pPr>
        <w:pStyle w:val="ConsPlusCell"/>
        <w:jc w:val="both"/>
      </w:pPr>
      <w:r w:rsidRPr="00061AB7">
        <w:t>36 1655     9     - под давлением периодические вертикальные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вибровыгрузкой</w:t>
      </w:r>
    </w:p>
    <w:p w:rsidR="00CC4CF9" w:rsidRPr="00061AB7" w:rsidRDefault="00CC4CF9">
      <w:pPr>
        <w:pStyle w:val="ConsPlusCell"/>
        <w:jc w:val="both"/>
      </w:pPr>
      <w:r w:rsidRPr="00061AB7">
        <w:t>36 1656     4     - под давлением периодические вертикальные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гидровыгрузкой</w:t>
      </w:r>
    </w:p>
    <w:p w:rsidR="00CC4CF9" w:rsidRPr="00061AB7" w:rsidRDefault="00CC4CF9">
      <w:pPr>
        <w:pStyle w:val="ConsPlusCell"/>
        <w:jc w:val="both"/>
      </w:pPr>
      <w:r w:rsidRPr="00061AB7">
        <w:t>36 1657     0     - гравитационные периодические</w:t>
      </w:r>
    </w:p>
    <w:p w:rsidR="00CC4CF9" w:rsidRPr="00061AB7" w:rsidRDefault="00CC4CF9">
      <w:pPr>
        <w:pStyle w:val="ConsPlusCell"/>
        <w:jc w:val="both"/>
      </w:pPr>
      <w:r w:rsidRPr="00061AB7">
        <w:t>36 1658     5     - под давлением периодические горизонтальные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ручной выгрузкой</w:t>
      </w:r>
    </w:p>
    <w:p w:rsidR="00CC4CF9" w:rsidRPr="00061AB7" w:rsidRDefault="00CC4CF9">
      <w:pPr>
        <w:pStyle w:val="ConsPlusCell"/>
        <w:jc w:val="both"/>
      </w:pPr>
      <w:r w:rsidRPr="00061AB7">
        <w:t>36 1659     0     - прочие</w:t>
      </w:r>
    </w:p>
    <w:p w:rsidR="00CC4CF9" w:rsidRPr="00061AB7" w:rsidRDefault="00CC4CF9">
      <w:pPr>
        <w:pStyle w:val="ConsPlusCell"/>
        <w:jc w:val="both"/>
      </w:pPr>
      <w:r w:rsidRPr="00061AB7">
        <w:t>36 1660     6     Фильтры жидкостные емкостные /</w:t>
      </w:r>
    </w:p>
    <w:p w:rsidR="00CC4CF9" w:rsidRPr="00061AB7" w:rsidRDefault="00CC4CF9">
      <w:pPr>
        <w:pStyle w:val="ConsPlusCell"/>
        <w:jc w:val="both"/>
      </w:pPr>
      <w:r w:rsidRPr="00061AB7">
        <w:t>36 1661     1     - вакуумные с ручной выгрузкой</w:t>
      </w:r>
    </w:p>
    <w:p w:rsidR="00CC4CF9" w:rsidRPr="00061AB7" w:rsidRDefault="00CC4CF9">
      <w:pPr>
        <w:pStyle w:val="ConsPlusCell"/>
        <w:jc w:val="both"/>
      </w:pPr>
      <w:r w:rsidRPr="00061AB7">
        <w:t>36 1663     2     - вакуумные с мешалкой и гребковой выгрузкой</w:t>
      </w:r>
    </w:p>
    <w:p w:rsidR="00CC4CF9" w:rsidRPr="00061AB7" w:rsidRDefault="00CC4CF9">
      <w:pPr>
        <w:pStyle w:val="ConsPlusCell"/>
        <w:jc w:val="both"/>
      </w:pPr>
      <w:r w:rsidRPr="00061AB7">
        <w:t>36 1664     8     - под давлением с ручной выгрузкой</w:t>
      </w:r>
    </w:p>
    <w:p w:rsidR="00CC4CF9" w:rsidRPr="00061AB7" w:rsidRDefault="00CC4CF9">
      <w:pPr>
        <w:pStyle w:val="ConsPlusCell"/>
        <w:jc w:val="both"/>
      </w:pPr>
      <w:r w:rsidRPr="00061AB7">
        <w:t>36 1665     3     - под давлением с мешалкой и гребковой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выгрузкой</w:t>
      </w:r>
    </w:p>
    <w:p w:rsidR="00CC4CF9" w:rsidRPr="00061AB7" w:rsidRDefault="00CC4CF9">
      <w:pPr>
        <w:pStyle w:val="ConsPlusCell"/>
        <w:jc w:val="both"/>
      </w:pPr>
      <w:r w:rsidRPr="00061AB7">
        <w:t>36 1666     9     - под давлением со сходящей тканью</w:t>
      </w:r>
    </w:p>
    <w:p w:rsidR="00CC4CF9" w:rsidRPr="00061AB7" w:rsidRDefault="00CC4CF9">
      <w:pPr>
        <w:pStyle w:val="ConsPlusCell"/>
        <w:jc w:val="both"/>
      </w:pPr>
      <w:r w:rsidRPr="00061AB7">
        <w:t>36 1667     4     - под давлением с гидровыгрузкой</w:t>
      </w:r>
    </w:p>
    <w:p w:rsidR="00CC4CF9" w:rsidRPr="00061AB7" w:rsidRDefault="00CC4CF9">
      <w:pPr>
        <w:pStyle w:val="ConsPlusCell"/>
        <w:jc w:val="both"/>
      </w:pPr>
      <w:r w:rsidRPr="00061AB7">
        <w:t>36 1669     5     - прочие</w:t>
      </w:r>
    </w:p>
    <w:p w:rsidR="00CC4CF9" w:rsidRPr="00061AB7" w:rsidRDefault="00CC4CF9">
      <w:pPr>
        <w:pStyle w:val="ConsPlusCell"/>
        <w:jc w:val="both"/>
      </w:pPr>
      <w:r w:rsidRPr="00061AB7">
        <w:t>36 1670     0     Фильтры жидкостные патронные /</w:t>
      </w:r>
    </w:p>
    <w:p w:rsidR="00CC4CF9" w:rsidRPr="00061AB7" w:rsidRDefault="00CC4CF9">
      <w:pPr>
        <w:pStyle w:val="ConsPlusCell"/>
        <w:jc w:val="both"/>
      </w:pPr>
      <w:r w:rsidRPr="00061AB7">
        <w:t>36 1672     1     - вакуумные непрерывные - сгустители</w:t>
      </w:r>
    </w:p>
    <w:p w:rsidR="00CC4CF9" w:rsidRPr="00061AB7" w:rsidRDefault="00CC4CF9">
      <w:pPr>
        <w:pStyle w:val="ConsPlusCell"/>
        <w:jc w:val="both"/>
      </w:pPr>
      <w:r w:rsidRPr="00061AB7">
        <w:t>36 1673     7     - вакуумные периодические</w:t>
      </w:r>
    </w:p>
    <w:p w:rsidR="00CC4CF9" w:rsidRPr="00061AB7" w:rsidRDefault="00CC4CF9">
      <w:pPr>
        <w:pStyle w:val="ConsPlusCell"/>
        <w:jc w:val="both"/>
      </w:pPr>
      <w:r w:rsidRPr="00061AB7">
        <w:t>36 1674     2     - под давлением непрерывные с вертикальной осью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вращения</w:t>
      </w:r>
    </w:p>
    <w:p w:rsidR="00CC4CF9" w:rsidRPr="00061AB7" w:rsidRDefault="00CC4CF9">
      <w:pPr>
        <w:pStyle w:val="ConsPlusCell"/>
        <w:jc w:val="both"/>
      </w:pPr>
      <w:r w:rsidRPr="00061AB7">
        <w:t>36 1676     3     - под давлением непрерывные - сгустители</w:t>
      </w:r>
    </w:p>
    <w:p w:rsidR="00CC4CF9" w:rsidRPr="00061AB7" w:rsidRDefault="00CC4CF9">
      <w:pPr>
        <w:pStyle w:val="ConsPlusCell"/>
        <w:jc w:val="both"/>
      </w:pPr>
      <w:r w:rsidRPr="00061AB7">
        <w:t>36 1677     9     - под давлением периодические</w:t>
      </w:r>
    </w:p>
    <w:p w:rsidR="00CC4CF9" w:rsidRPr="00061AB7" w:rsidRDefault="00CC4CF9">
      <w:pPr>
        <w:pStyle w:val="ConsPlusCell"/>
        <w:jc w:val="both"/>
      </w:pPr>
      <w:r w:rsidRPr="00061AB7">
        <w:t>36 1679     8     - прочие</w:t>
      </w:r>
    </w:p>
    <w:p w:rsidR="00CC4CF9" w:rsidRPr="00061AB7" w:rsidRDefault="00CC4CF9">
      <w:pPr>
        <w:pStyle w:val="ConsPlusCell"/>
        <w:jc w:val="both"/>
      </w:pPr>
      <w:r w:rsidRPr="00061AB7">
        <w:t>36 1680     5     Фильтр - прессы /</w:t>
      </w:r>
    </w:p>
    <w:p w:rsidR="00CC4CF9" w:rsidRPr="00061AB7" w:rsidRDefault="00CC4CF9">
      <w:pPr>
        <w:pStyle w:val="ConsPlusCell"/>
        <w:jc w:val="both"/>
      </w:pPr>
      <w:r w:rsidRPr="00061AB7">
        <w:t>36 1681     0     - рамные с ручной выгрузкой</w:t>
      </w:r>
    </w:p>
    <w:p w:rsidR="00CC4CF9" w:rsidRPr="00061AB7" w:rsidRDefault="00CC4CF9">
      <w:pPr>
        <w:pStyle w:val="ConsPlusCell"/>
        <w:jc w:val="both"/>
      </w:pPr>
      <w:r w:rsidRPr="00061AB7">
        <w:t>36 1682     6     - рамные с механизированной выгрузкой</w:t>
      </w:r>
    </w:p>
    <w:p w:rsidR="00CC4CF9" w:rsidRPr="00061AB7" w:rsidRDefault="00CC4CF9">
      <w:pPr>
        <w:pStyle w:val="ConsPlusCell"/>
        <w:jc w:val="both"/>
      </w:pPr>
      <w:r w:rsidRPr="00061AB7">
        <w:t>36 1683     1     - рамные с пористыми пластинами с ручной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выгрузкой</w:t>
      </w:r>
    </w:p>
    <w:p w:rsidR="00CC4CF9" w:rsidRPr="00061AB7" w:rsidRDefault="00CC4CF9">
      <w:pPr>
        <w:pStyle w:val="ConsPlusCell"/>
        <w:jc w:val="both"/>
      </w:pPr>
      <w:r w:rsidRPr="00061AB7">
        <w:t>36 1684     7     - камерные с ручной выгрузкой</w:t>
      </w:r>
    </w:p>
    <w:p w:rsidR="00CC4CF9" w:rsidRPr="00061AB7" w:rsidRDefault="00CC4CF9">
      <w:pPr>
        <w:pStyle w:val="ConsPlusCell"/>
        <w:jc w:val="both"/>
      </w:pPr>
      <w:r w:rsidRPr="00061AB7">
        <w:t>36 1685     2     - камерные с механизированной выгрузкой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вертикальными плитами</w:t>
      </w:r>
    </w:p>
    <w:p w:rsidR="00CC4CF9" w:rsidRPr="00061AB7" w:rsidRDefault="00CC4CF9">
      <w:pPr>
        <w:pStyle w:val="ConsPlusCell"/>
        <w:jc w:val="both"/>
      </w:pPr>
      <w:r w:rsidRPr="00061AB7">
        <w:t>36 1686     8     - камерные с механизированный выгрузкой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горизонтальными плитами</w:t>
      </w:r>
    </w:p>
    <w:p w:rsidR="00CC4CF9" w:rsidRPr="00061AB7" w:rsidRDefault="00CC4CF9">
      <w:pPr>
        <w:pStyle w:val="ConsPlusCell"/>
        <w:jc w:val="both"/>
      </w:pPr>
      <w:r w:rsidRPr="00061AB7">
        <w:t>36 1687     3     - камерные реверсивные</w:t>
      </w:r>
    </w:p>
    <w:p w:rsidR="00CC4CF9" w:rsidRPr="00061AB7" w:rsidRDefault="00CC4CF9">
      <w:pPr>
        <w:pStyle w:val="ConsPlusCell"/>
        <w:jc w:val="both"/>
      </w:pPr>
      <w:r w:rsidRPr="00061AB7">
        <w:t>36 1689     4     - прочие</w:t>
      </w:r>
    </w:p>
    <w:p w:rsidR="00CC4CF9" w:rsidRPr="00061AB7" w:rsidRDefault="00CC4CF9">
      <w:pPr>
        <w:pStyle w:val="ConsPlusCell"/>
        <w:jc w:val="both"/>
      </w:pPr>
      <w:r w:rsidRPr="00061AB7">
        <w:t>36 1690     5     Фильтры жидкостные / цилиндрические барабанные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гравитационные</w:t>
      </w:r>
    </w:p>
    <w:p w:rsidR="00CC4CF9" w:rsidRPr="00061AB7" w:rsidRDefault="00CC4CF9">
      <w:pPr>
        <w:pStyle w:val="ConsPlusCell"/>
        <w:jc w:val="both"/>
      </w:pPr>
      <w:r w:rsidRPr="00061AB7">
        <w:t>36 1691     5     - цилиндрические под давлением периодические</w:t>
      </w:r>
    </w:p>
    <w:p w:rsidR="00CC4CF9" w:rsidRPr="00061AB7" w:rsidRDefault="00CC4CF9">
      <w:pPr>
        <w:pStyle w:val="ConsPlusCell"/>
        <w:jc w:val="both"/>
      </w:pPr>
      <w:r w:rsidRPr="00061AB7">
        <w:t>36 1692     0     - цилиндрические под давлением акустические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непрерывные</w:t>
      </w:r>
    </w:p>
    <w:p w:rsidR="00CC4CF9" w:rsidRPr="00061AB7" w:rsidRDefault="00CC4CF9">
      <w:pPr>
        <w:pStyle w:val="ConsPlusCell"/>
        <w:jc w:val="both"/>
      </w:pPr>
      <w:r w:rsidRPr="00061AB7">
        <w:t>36 1693     6     - барабанные гравитационные</w:t>
      </w:r>
    </w:p>
    <w:p w:rsidR="00CC4CF9" w:rsidRPr="00061AB7" w:rsidRDefault="00CC4CF9">
      <w:pPr>
        <w:pStyle w:val="ConsPlusCell"/>
        <w:jc w:val="both"/>
      </w:pPr>
      <w:r w:rsidRPr="00061AB7">
        <w:t>36 1699     9     - барабанные прочие</w:t>
      </w:r>
    </w:p>
    <w:p w:rsidR="00CC4CF9" w:rsidRPr="00061AB7" w:rsidRDefault="00CC4CF9">
      <w:pPr>
        <w:pStyle w:val="ConsPlusCell"/>
        <w:jc w:val="both"/>
      </w:pPr>
      <w:r w:rsidRPr="00061AB7">
        <w:t>36 1700     2     Оборудование для центробежного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гравитационного разделения жидких неоднородных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систем</w:t>
      </w:r>
    </w:p>
    <w:p w:rsidR="00CC4CF9" w:rsidRPr="00061AB7" w:rsidRDefault="00CC4CF9">
      <w:pPr>
        <w:pStyle w:val="ConsPlusCell"/>
        <w:jc w:val="both"/>
      </w:pPr>
      <w:r w:rsidRPr="00061AB7">
        <w:t>36 1710     7     Центрифуги /</w:t>
      </w:r>
    </w:p>
    <w:p w:rsidR="00CC4CF9" w:rsidRPr="00061AB7" w:rsidRDefault="00CC4CF9">
      <w:pPr>
        <w:pStyle w:val="ConsPlusCell"/>
        <w:jc w:val="both"/>
      </w:pPr>
      <w:r w:rsidRPr="00061AB7">
        <w:t>36 1711     2     - осадительные и фильтрующие со шнековой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выгрузкой</w:t>
      </w:r>
    </w:p>
    <w:p w:rsidR="00CC4CF9" w:rsidRPr="00061AB7" w:rsidRDefault="00CC4CF9">
      <w:pPr>
        <w:pStyle w:val="ConsPlusCell"/>
        <w:jc w:val="both"/>
      </w:pPr>
      <w:r w:rsidRPr="00061AB7">
        <w:t>36 1712     8     - осадительные и фильтрующие с ножевой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выгрузкой горизонтальные</w:t>
      </w:r>
    </w:p>
    <w:p w:rsidR="00CC4CF9" w:rsidRPr="00061AB7" w:rsidRDefault="00CC4CF9">
      <w:pPr>
        <w:pStyle w:val="ConsPlusCell"/>
        <w:jc w:val="both"/>
      </w:pPr>
      <w:r w:rsidRPr="00061AB7">
        <w:t>36 1713     3     - осадительные и фильтрующие с ручной, ножевой,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гравитационной выгрузками, подвесные</w:t>
      </w:r>
    </w:p>
    <w:p w:rsidR="00CC4CF9" w:rsidRPr="00061AB7" w:rsidRDefault="00CC4CF9">
      <w:pPr>
        <w:pStyle w:val="ConsPlusCell"/>
        <w:jc w:val="both"/>
      </w:pPr>
      <w:r w:rsidRPr="00061AB7">
        <w:t>36 1714     9     - осадительные и фильтрующие с ручной, ножевой,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контейнерной выгрузками, маятниковые</w:t>
      </w:r>
    </w:p>
    <w:p w:rsidR="00CC4CF9" w:rsidRPr="00061AB7" w:rsidRDefault="00CC4CF9">
      <w:pPr>
        <w:pStyle w:val="ConsPlusCell"/>
        <w:jc w:val="both"/>
      </w:pPr>
      <w:r w:rsidRPr="00061AB7">
        <w:t>36 1715     4     - осадительные и фильтрующие с ручной,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механизированной, гравитационной выгрузками,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вертикальные на жесткой опоре</w:t>
      </w:r>
    </w:p>
    <w:p w:rsidR="00CC4CF9" w:rsidRPr="00061AB7" w:rsidRDefault="00CC4CF9">
      <w:pPr>
        <w:pStyle w:val="ConsPlusCell"/>
        <w:jc w:val="both"/>
      </w:pPr>
      <w:r w:rsidRPr="00061AB7">
        <w:t>36 1716     3     - осадительные с ручной выгрузкой и разделяющие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трубчатые</w:t>
      </w:r>
    </w:p>
    <w:p w:rsidR="00CC4CF9" w:rsidRPr="00061AB7" w:rsidRDefault="00CC4CF9">
      <w:pPr>
        <w:pStyle w:val="ConsPlusCell"/>
        <w:jc w:val="both"/>
      </w:pPr>
      <w:r w:rsidRPr="00061AB7">
        <w:t>36 1717     5     - фильтрующие с поршневой выгрузкой</w:t>
      </w:r>
    </w:p>
    <w:p w:rsidR="00CC4CF9" w:rsidRPr="00061AB7" w:rsidRDefault="00CC4CF9">
      <w:pPr>
        <w:pStyle w:val="ConsPlusCell"/>
        <w:jc w:val="both"/>
      </w:pPr>
      <w:r w:rsidRPr="00061AB7">
        <w:t>36 1718     0     - фильтрующие с вибрационной или вибрационно-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поршневой, инерционной или прецессионной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выгрузками</w:t>
      </w:r>
    </w:p>
    <w:p w:rsidR="00CC4CF9" w:rsidRPr="00061AB7" w:rsidRDefault="00CC4CF9">
      <w:pPr>
        <w:pStyle w:val="ConsPlusCell"/>
        <w:jc w:val="both"/>
      </w:pPr>
      <w:r w:rsidRPr="00061AB7">
        <w:t>36 1730     6     Сепараторы жидкостные центробежные /</w:t>
      </w:r>
    </w:p>
    <w:p w:rsidR="00CC4CF9" w:rsidRPr="00061AB7" w:rsidRDefault="00CC4CF9">
      <w:pPr>
        <w:pStyle w:val="ConsPlusCell"/>
        <w:jc w:val="both"/>
      </w:pPr>
      <w:r w:rsidRPr="00061AB7">
        <w:t>36 1731     1     - с ручной выгрузкой, очистители</w:t>
      </w:r>
    </w:p>
    <w:p w:rsidR="00CC4CF9" w:rsidRPr="00061AB7" w:rsidRDefault="00CC4CF9">
      <w:pPr>
        <w:pStyle w:val="ConsPlusCell"/>
        <w:jc w:val="both"/>
      </w:pPr>
      <w:r w:rsidRPr="00061AB7">
        <w:t>36 1732     7     - с ручной выгрузкой, разделители</w:t>
      </w:r>
    </w:p>
    <w:p w:rsidR="00CC4CF9" w:rsidRPr="00061AB7" w:rsidRDefault="00CC4CF9">
      <w:pPr>
        <w:pStyle w:val="ConsPlusCell"/>
        <w:jc w:val="both"/>
      </w:pPr>
      <w:r w:rsidRPr="00061AB7">
        <w:t>36 1733     2     - с ручной выгрузкой, очистители-разделители</w:t>
      </w:r>
    </w:p>
    <w:p w:rsidR="00CC4CF9" w:rsidRPr="00061AB7" w:rsidRDefault="00CC4CF9">
      <w:pPr>
        <w:pStyle w:val="ConsPlusCell"/>
        <w:jc w:val="both"/>
      </w:pPr>
      <w:r w:rsidRPr="00061AB7">
        <w:t>36 1734     8     - с периодической центробежной выгрузкой,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очистители</w:t>
      </w:r>
    </w:p>
    <w:p w:rsidR="00CC4CF9" w:rsidRPr="00061AB7" w:rsidRDefault="00CC4CF9">
      <w:pPr>
        <w:pStyle w:val="ConsPlusCell"/>
        <w:jc w:val="both"/>
      </w:pPr>
      <w:r w:rsidRPr="00061AB7">
        <w:t>36 1735     3     - с периодической центробежной выгрузкой,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разделители</w:t>
      </w:r>
    </w:p>
    <w:p w:rsidR="00CC4CF9" w:rsidRPr="00061AB7" w:rsidRDefault="00CC4CF9">
      <w:pPr>
        <w:pStyle w:val="ConsPlusCell"/>
        <w:jc w:val="both"/>
      </w:pPr>
      <w:r w:rsidRPr="00061AB7">
        <w:t>36 1736     9     - с периодической центробежной выгрузкой,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очистители-разделители</w:t>
      </w:r>
    </w:p>
    <w:p w:rsidR="00CC4CF9" w:rsidRPr="00061AB7" w:rsidRDefault="00CC4CF9">
      <w:pPr>
        <w:pStyle w:val="ConsPlusCell"/>
        <w:jc w:val="both"/>
      </w:pPr>
      <w:r w:rsidRPr="00061AB7">
        <w:t>36 1737     4     - с непрерывной выгрузкой, сгустители</w:t>
      </w:r>
    </w:p>
    <w:p w:rsidR="00CC4CF9" w:rsidRPr="00061AB7" w:rsidRDefault="00CC4CF9">
      <w:pPr>
        <w:pStyle w:val="ConsPlusCell"/>
        <w:jc w:val="both"/>
      </w:pPr>
      <w:r w:rsidRPr="00061AB7">
        <w:t>36 1738     0     - с непрерывной выгрузкой, разделители</w:t>
      </w:r>
    </w:p>
    <w:p w:rsidR="00CC4CF9" w:rsidRPr="00061AB7" w:rsidRDefault="00CC4CF9">
      <w:pPr>
        <w:pStyle w:val="ConsPlusCell"/>
        <w:jc w:val="both"/>
      </w:pPr>
      <w:r w:rsidRPr="00061AB7">
        <w:t>36 1739     5     - с непрерывной выгрузкой, очистители-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разделители</w:t>
      </w:r>
    </w:p>
    <w:p w:rsidR="00CC4CF9" w:rsidRPr="00061AB7" w:rsidRDefault="00CC4CF9">
      <w:pPr>
        <w:pStyle w:val="ConsPlusCell"/>
        <w:jc w:val="both"/>
      </w:pPr>
      <w:r w:rsidRPr="00061AB7">
        <w:t>36 1740     0     Гидроциклоны</w:t>
      </w:r>
    </w:p>
    <w:p w:rsidR="00CC4CF9" w:rsidRPr="00061AB7" w:rsidRDefault="00CC4CF9">
      <w:pPr>
        <w:pStyle w:val="ConsPlusCell"/>
        <w:jc w:val="both"/>
      </w:pPr>
      <w:r w:rsidRPr="00061AB7">
        <w:t>36 1741     6     Гидроциклоны однокорпусные</w:t>
      </w:r>
    </w:p>
    <w:p w:rsidR="00CC4CF9" w:rsidRPr="00061AB7" w:rsidRDefault="00CC4CF9">
      <w:pPr>
        <w:pStyle w:val="ConsPlusCell"/>
        <w:jc w:val="both"/>
      </w:pPr>
      <w:r w:rsidRPr="00061AB7">
        <w:t>36 1742     1     Батареи гидроциклонов</w:t>
      </w:r>
    </w:p>
    <w:p w:rsidR="00CC4CF9" w:rsidRPr="00061AB7" w:rsidRDefault="00CC4CF9">
      <w:pPr>
        <w:pStyle w:val="ConsPlusCell"/>
        <w:jc w:val="both"/>
      </w:pPr>
      <w:r w:rsidRPr="00061AB7">
        <w:t>36 1750     5     Отстойники /</w:t>
      </w:r>
    </w:p>
    <w:p w:rsidR="00CC4CF9" w:rsidRPr="00061AB7" w:rsidRDefault="00CC4CF9">
      <w:pPr>
        <w:pStyle w:val="ConsPlusCell"/>
        <w:jc w:val="both"/>
      </w:pPr>
      <w:r w:rsidRPr="00061AB7">
        <w:t>36 1751     0     - гребковые одноярусные</w:t>
      </w:r>
    </w:p>
    <w:p w:rsidR="00CC4CF9" w:rsidRPr="00061AB7" w:rsidRDefault="00CC4CF9">
      <w:pPr>
        <w:pStyle w:val="ConsPlusCell"/>
        <w:jc w:val="both"/>
      </w:pPr>
      <w:r w:rsidRPr="00061AB7">
        <w:t>36 1752     6     - гребковые многоярусные</w:t>
      </w:r>
    </w:p>
    <w:p w:rsidR="00CC4CF9" w:rsidRPr="00061AB7" w:rsidRDefault="00CC4CF9">
      <w:pPr>
        <w:pStyle w:val="ConsPlusCell"/>
        <w:jc w:val="both"/>
      </w:pPr>
      <w:r w:rsidRPr="00061AB7">
        <w:t>36 1753     1     - конусные</w:t>
      </w:r>
    </w:p>
    <w:p w:rsidR="00CC4CF9" w:rsidRPr="00061AB7" w:rsidRDefault="00CC4CF9">
      <w:pPr>
        <w:pStyle w:val="ConsPlusCell"/>
        <w:jc w:val="both"/>
      </w:pPr>
      <w:r w:rsidRPr="00061AB7">
        <w:t>36 1754     7     - однокамерные</w:t>
      </w:r>
    </w:p>
    <w:p w:rsidR="00CC4CF9" w:rsidRPr="00061AB7" w:rsidRDefault="00CC4CF9">
      <w:pPr>
        <w:pStyle w:val="ConsPlusCell"/>
        <w:jc w:val="both"/>
      </w:pPr>
      <w:r w:rsidRPr="00061AB7">
        <w:t>36 1755     2     - многокамерные</w:t>
      </w:r>
    </w:p>
    <w:p w:rsidR="00CC4CF9" w:rsidRPr="00061AB7" w:rsidRDefault="00CC4CF9">
      <w:pPr>
        <w:pStyle w:val="ConsPlusCell"/>
        <w:jc w:val="both"/>
      </w:pPr>
      <w:r w:rsidRPr="00061AB7">
        <w:t>36 1759     4     - прочие</w:t>
      </w:r>
    </w:p>
    <w:p w:rsidR="00CC4CF9" w:rsidRPr="00061AB7" w:rsidRDefault="00CC4CF9">
      <w:pPr>
        <w:pStyle w:val="ConsPlusCell"/>
        <w:jc w:val="both"/>
      </w:pPr>
      <w:r w:rsidRPr="00061AB7">
        <w:t>36 1790     5     Оборудование для центробежного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гравитационного разделения прочее и составные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части к оборудованию</w:t>
      </w:r>
    </w:p>
    <w:p w:rsidR="00CC4CF9" w:rsidRPr="00061AB7" w:rsidRDefault="00CC4CF9">
      <w:pPr>
        <w:pStyle w:val="ConsPlusCell"/>
        <w:jc w:val="both"/>
      </w:pPr>
      <w:r w:rsidRPr="00061AB7">
        <w:t>36 1800     6     Оборудование для физико-механической обработки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</w:t>
      </w:r>
    </w:p>
    <w:p w:rsidR="00CC4CF9" w:rsidRPr="00061AB7" w:rsidRDefault="00CC4CF9">
      <w:pPr>
        <w:pStyle w:val="ConsPlusCell"/>
        <w:jc w:val="both"/>
      </w:pPr>
      <w:r w:rsidRPr="00061AB7">
        <w:t>36 1810     0     Оборудование для тонкого измельчения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(мельницы) /</w:t>
      </w:r>
    </w:p>
    <w:p w:rsidR="00CC4CF9" w:rsidRPr="00061AB7" w:rsidRDefault="00CC4CF9">
      <w:pPr>
        <w:pStyle w:val="ConsPlusCell"/>
        <w:jc w:val="both"/>
      </w:pPr>
      <w:r w:rsidRPr="00061AB7">
        <w:t>36 1811     6     - ударного действия</w:t>
      </w:r>
    </w:p>
    <w:p w:rsidR="00CC4CF9" w:rsidRPr="00061AB7" w:rsidRDefault="00CC4CF9">
      <w:pPr>
        <w:pStyle w:val="ConsPlusCell"/>
        <w:jc w:val="both"/>
      </w:pPr>
      <w:r w:rsidRPr="00061AB7">
        <w:t>36 1812     1     - газоструйное</w:t>
      </w:r>
    </w:p>
    <w:p w:rsidR="00CC4CF9" w:rsidRPr="00061AB7" w:rsidRDefault="00CC4CF9">
      <w:pPr>
        <w:pStyle w:val="ConsPlusCell"/>
        <w:jc w:val="both"/>
      </w:pPr>
      <w:r w:rsidRPr="00061AB7">
        <w:t>36 1813     7     - бисерное</w:t>
      </w:r>
    </w:p>
    <w:p w:rsidR="00CC4CF9" w:rsidRPr="00061AB7" w:rsidRDefault="00CC4CF9">
      <w:pPr>
        <w:pStyle w:val="ConsPlusCell"/>
        <w:jc w:val="both"/>
      </w:pPr>
      <w:r w:rsidRPr="00061AB7">
        <w:t>36 1814     2     - шаровое периодического действия</w:t>
      </w:r>
    </w:p>
    <w:p w:rsidR="00CC4CF9" w:rsidRPr="00061AB7" w:rsidRDefault="00CC4CF9">
      <w:pPr>
        <w:pStyle w:val="ConsPlusCell"/>
        <w:jc w:val="both"/>
      </w:pPr>
      <w:r w:rsidRPr="00061AB7">
        <w:t>36 1815     8     - кавитационное</w:t>
      </w:r>
    </w:p>
    <w:p w:rsidR="00CC4CF9" w:rsidRPr="00061AB7" w:rsidRDefault="00CC4CF9">
      <w:pPr>
        <w:pStyle w:val="ConsPlusCell"/>
        <w:jc w:val="both"/>
      </w:pPr>
      <w:r w:rsidRPr="00061AB7">
        <w:t>36 1816     3     - дисковое</w:t>
      </w:r>
    </w:p>
    <w:p w:rsidR="00CC4CF9" w:rsidRPr="00061AB7" w:rsidRDefault="00CC4CF9">
      <w:pPr>
        <w:pStyle w:val="ConsPlusCell"/>
        <w:jc w:val="both"/>
      </w:pPr>
      <w:r w:rsidRPr="00061AB7">
        <w:t>36 1819     0     - прочее</w:t>
      </w:r>
    </w:p>
    <w:p w:rsidR="00CC4CF9" w:rsidRPr="00061AB7" w:rsidRDefault="00CC4CF9">
      <w:pPr>
        <w:pStyle w:val="ConsPlusCell"/>
        <w:jc w:val="both"/>
      </w:pPr>
      <w:r w:rsidRPr="00061AB7">
        <w:t>36 1820     5     Смесители для сыпучих и пастообразных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 /</w:t>
      </w:r>
    </w:p>
    <w:p w:rsidR="00CC4CF9" w:rsidRPr="00061AB7" w:rsidRDefault="00CC4CF9">
      <w:pPr>
        <w:pStyle w:val="ConsPlusCell"/>
        <w:jc w:val="both"/>
      </w:pPr>
      <w:r w:rsidRPr="00061AB7">
        <w:t>36 1821     0     - периодического действия однороторные</w:t>
      </w:r>
    </w:p>
    <w:p w:rsidR="00CC4CF9" w:rsidRPr="00061AB7" w:rsidRDefault="00CC4CF9">
      <w:pPr>
        <w:pStyle w:val="ConsPlusCell"/>
        <w:jc w:val="both"/>
      </w:pPr>
      <w:r w:rsidRPr="00061AB7">
        <w:t>36 1822     6     - периодического действия двухроторные</w:t>
      </w:r>
    </w:p>
    <w:p w:rsidR="00CC4CF9" w:rsidRPr="00061AB7" w:rsidRDefault="00CC4CF9">
      <w:pPr>
        <w:pStyle w:val="ConsPlusCell"/>
        <w:jc w:val="both"/>
      </w:pPr>
      <w:r w:rsidRPr="00061AB7">
        <w:t>36 1823     1     - периодического действия со сложным движением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рабочих органов</w:t>
      </w:r>
    </w:p>
    <w:p w:rsidR="00CC4CF9" w:rsidRPr="00061AB7" w:rsidRDefault="00CC4CF9">
      <w:pPr>
        <w:pStyle w:val="ConsPlusCell"/>
        <w:jc w:val="both"/>
      </w:pPr>
      <w:r w:rsidRPr="00061AB7">
        <w:t>36 1824     7     - периодического действия барабанные</w:t>
      </w:r>
    </w:p>
    <w:p w:rsidR="00CC4CF9" w:rsidRPr="00061AB7" w:rsidRDefault="00CC4CF9">
      <w:pPr>
        <w:pStyle w:val="ConsPlusCell"/>
        <w:jc w:val="both"/>
      </w:pPr>
      <w:r w:rsidRPr="00061AB7">
        <w:t>36 1825     2     - периодического действия комбинированные</w:t>
      </w:r>
    </w:p>
    <w:p w:rsidR="00CC4CF9" w:rsidRPr="00061AB7" w:rsidRDefault="00CC4CF9">
      <w:pPr>
        <w:pStyle w:val="ConsPlusCell"/>
        <w:jc w:val="both"/>
      </w:pPr>
      <w:r w:rsidRPr="00061AB7">
        <w:t>36 1826     8     - периодического действия пневматические</w:t>
      </w:r>
    </w:p>
    <w:p w:rsidR="00CC4CF9" w:rsidRPr="00061AB7" w:rsidRDefault="00CC4CF9">
      <w:pPr>
        <w:pStyle w:val="ConsPlusCell"/>
        <w:jc w:val="both"/>
      </w:pPr>
      <w:r w:rsidRPr="00061AB7">
        <w:t>36 1827     3     - непрерывного действия</w:t>
      </w:r>
    </w:p>
    <w:p w:rsidR="00CC4CF9" w:rsidRPr="00061AB7" w:rsidRDefault="00CC4CF9">
      <w:pPr>
        <w:pStyle w:val="ConsPlusCell"/>
        <w:jc w:val="both"/>
      </w:pPr>
      <w:r w:rsidRPr="00061AB7">
        <w:t>36 1829     4     - прочие</w:t>
      </w:r>
    </w:p>
    <w:p w:rsidR="00CC4CF9" w:rsidRPr="00061AB7" w:rsidRDefault="00CC4CF9">
      <w:pPr>
        <w:pStyle w:val="ConsPlusCell"/>
        <w:jc w:val="both"/>
      </w:pPr>
      <w:r w:rsidRPr="00061AB7">
        <w:t>36 1840     4     Дозаторы и питатели</w:t>
      </w:r>
    </w:p>
    <w:p w:rsidR="00CC4CF9" w:rsidRPr="00061AB7" w:rsidRDefault="00CC4CF9">
      <w:pPr>
        <w:pStyle w:val="ConsPlusCell"/>
        <w:jc w:val="both"/>
      </w:pPr>
      <w:r w:rsidRPr="00061AB7">
        <w:t>36 1841     1     Дозаторы</w:t>
      </w:r>
    </w:p>
    <w:p w:rsidR="00CC4CF9" w:rsidRPr="00061AB7" w:rsidRDefault="00CC4CF9">
      <w:pPr>
        <w:pStyle w:val="ConsPlusCell"/>
        <w:jc w:val="both"/>
      </w:pPr>
      <w:r w:rsidRPr="00061AB7">
        <w:t>36 1842     5     Ворошители и активаторы</w:t>
      </w:r>
    </w:p>
    <w:p w:rsidR="00CC4CF9" w:rsidRPr="00061AB7" w:rsidRDefault="00CC4CF9">
      <w:pPr>
        <w:pStyle w:val="ConsPlusCell"/>
        <w:jc w:val="both"/>
      </w:pPr>
      <w:r w:rsidRPr="00061AB7">
        <w:t>36 1843     0     Питатели / роторные</w:t>
      </w:r>
    </w:p>
    <w:p w:rsidR="00CC4CF9" w:rsidRPr="00061AB7" w:rsidRDefault="00CC4CF9">
      <w:pPr>
        <w:pStyle w:val="ConsPlusCell"/>
        <w:jc w:val="both"/>
      </w:pPr>
      <w:r w:rsidRPr="00061AB7">
        <w:t>36 1844     6     - винтовые</w:t>
      </w:r>
    </w:p>
    <w:p w:rsidR="00CC4CF9" w:rsidRPr="00061AB7" w:rsidRDefault="00CC4CF9">
      <w:pPr>
        <w:pStyle w:val="ConsPlusCell"/>
        <w:jc w:val="both"/>
      </w:pPr>
      <w:r w:rsidRPr="00061AB7">
        <w:t>36 1845     1     - тарельчатые</w:t>
      </w:r>
    </w:p>
    <w:p w:rsidR="00CC4CF9" w:rsidRPr="00061AB7" w:rsidRDefault="00CC4CF9">
      <w:pPr>
        <w:pStyle w:val="ConsPlusCell"/>
        <w:jc w:val="both"/>
      </w:pPr>
      <w:r w:rsidRPr="00061AB7">
        <w:t>36 1846     7     - вибрационные</w:t>
      </w:r>
    </w:p>
    <w:p w:rsidR="00CC4CF9" w:rsidRPr="00061AB7" w:rsidRDefault="00CC4CF9">
      <w:pPr>
        <w:pStyle w:val="ConsPlusCell"/>
        <w:jc w:val="both"/>
      </w:pPr>
      <w:r w:rsidRPr="00061AB7">
        <w:t>36 1847     2     - камерные</w:t>
      </w:r>
    </w:p>
    <w:p w:rsidR="00CC4CF9" w:rsidRPr="00061AB7" w:rsidRDefault="00CC4CF9">
      <w:pPr>
        <w:pStyle w:val="ConsPlusCell"/>
        <w:jc w:val="both"/>
      </w:pPr>
      <w:r w:rsidRPr="00061AB7">
        <w:t>36 1849     3     - прочие</w:t>
      </w:r>
    </w:p>
    <w:p w:rsidR="00CC4CF9" w:rsidRPr="00061AB7" w:rsidRDefault="00CC4CF9">
      <w:pPr>
        <w:pStyle w:val="ConsPlusCell"/>
        <w:jc w:val="both"/>
      </w:pPr>
      <w:r w:rsidRPr="00061AB7">
        <w:t>36 1850     9     Грануляторы /</w:t>
      </w:r>
    </w:p>
    <w:p w:rsidR="00CC4CF9" w:rsidRPr="00061AB7" w:rsidRDefault="00CC4CF9">
      <w:pPr>
        <w:pStyle w:val="ConsPlusCell"/>
        <w:jc w:val="both"/>
      </w:pPr>
      <w:r w:rsidRPr="00061AB7">
        <w:t>36 1851     4     - окатывания</w:t>
      </w:r>
    </w:p>
    <w:p w:rsidR="00CC4CF9" w:rsidRPr="00061AB7" w:rsidRDefault="00CC4CF9">
      <w:pPr>
        <w:pStyle w:val="ConsPlusCell"/>
        <w:jc w:val="both"/>
      </w:pPr>
      <w:r w:rsidRPr="00061AB7">
        <w:t>36 1852     5     - прессования</w:t>
      </w:r>
    </w:p>
    <w:p w:rsidR="00CC4CF9" w:rsidRPr="00061AB7" w:rsidRDefault="00CC4CF9">
      <w:pPr>
        <w:pStyle w:val="ConsPlusCell"/>
        <w:jc w:val="both"/>
      </w:pPr>
      <w:r w:rsidRPr="00061AB7">
        <w:t>36 1853     5     - направленной кристаллизации</w:t>
      </w:r>
    </w:p>
    <w:p w:rsidR="00CC4CF9" w:rsidRPr="00061AB7" w:rsidRDefault="00CC4CF9">
      <w:pPr>
        <w:pStyle w:val="ConsPlusCell"/>
        <w:jc w:val="both"/>
      </w:pPr>
      <w:r w:rsidRPr="00061AB7">
        <w:t>36 1854     0     - псевдоожижения</w:t>
      </w:r>
    </w:p>
    <w:p w:rsidR="00CC4CF9" w:rsidRPr="00061AB7" w:rsidRDefault="00CC4CF9">
      <w:pPr>
        <w:pStyle w:val="ConsPlusCell"/>
        <w:jc w:val="both"/>
      </w:pPr>
      <w:r w:rsidRPr="00061AB7">
        <w:t>36 1857     7     - разбрызгивания</w:t>
      </w:r>
    </w:p>
    <w:p w:rsidR="00CC4CF9" w:rsidRPr="00061AB7" w:rsidRDefault="00CC4CF9">
      <w:pPr>
        <w:pStyle w:val="ConsPlusCell"/>
        <w:jc w:val="both"/>
      </w:pPr>
      <w:r w:rsidRPr="00061AB7">
        <w:t>36 1858     2     - чешуирования</w:t>
      </w:r>
    </w:p>
    <w:p w:rsidR="00CC4CF9" w:rsidRPr="00061AB7" w:rsidRDefault="00CC4CF9">
      <w:pPr>
        <w:pStyle w:val="ConsPlusCell"/>
        <w:jc w:val="both"/>
      </w:pPr>
      <w:r w:rsidRPr="00061AB7">
        <w:t>36 1859     8     - прочие</w:t>
      </w:r>
    </w:p>
    <w:p w:rsidR="00CC4CF9" w:rsidRPr="00061AB7" w:rsidRDefault="00CC4CF9">
      <w:pPr>
        <w:pStyle w:val="ConsPlusCell"/>
        <w:jc w:val="both"/>
      </w:pPr>
      <w:r w:rsidRPr="00061AB7">
        <w:t>36 1860     3     Классификаторы /</w:t>
      </w:r>
    </w:p>
    <w:p w:rsidR="00CC4CF9" w:rsidRPr="00061AB7" w:rsidRDefault="00CC4CF9">
      <w:pPr>
        <w:pStyle w:val="ConsPlusCell"/>
        <w:jc w:val="both"/>
      </w:pPr>
      <w:r w:rsidRPr="00061AB7">
        <w:t>36 1861     9     - механические</w:t>
      </w:r>
    </w:p>
    <w:p w:rsidR="00CC4CF9" w:rsidRPr="00061AB7" w:rsidRDefault="00CC4CF9">
      <w:pPr>
        <w:pStyle w:val="ConsPlusCell"/>
        <w:jc w:val="both"/>
      </w:pPr>
      <w:r w:rsidRPr="00061AB7">
        <w:t>36 1862     4     - гидравлические</w:t>
      </w:r>
    </w:p>
    <w:p w:rsidR="00CC4CF9" w:rsidRPr="00061AB7" w:rsidRDefault="00CC4CF9">
      <w:pPr>
        <w:pStyle w:val="ConsPlusCell"/>
        <w:jc w:val="both"/>
      </w:pPr>
      <w:r w:rsidRPr="00061AB7">
        <w:t>36 1863     9     - воздушные (сепараторы)</w:t>
      </w:r>
    </w:p>
    <w:p w:rsidR="00CC4CF9" w:rsidRPr="00061AB7" w:rsidRDefault="00CC4CF9">
      <w:pPr>
        <w:pStyle w:val="ConsPlusCell"/>
        <w:jc w:val="both"/>
      </w:pPr>
      <w:r w:rsidRPr="00061AB7">
        <w:t>36 1864     5     - электромагнитные</w:t>
      </w:r>
    </w:p>
    <w:p w:rsidR="00CC4CF9" w:rsidRPr="00061AB7" w:rsidRDefault="00CC4CF9">
      <w:pPr>
        <w:pStyle w:val="ConsPlusCell"/>
        <w:jc w:val="both"/>
      </w:pPr>
      <w:r w:rsidRPr="00061AB7">
        <w:t>36 1865     0     - ультразвуковые</w:t>
      </w:r>
    </w:p>
    <w:p w:rsidR="00CC4CF9" w:rsidRPr="00061AB7" w:rsidRDefault="00CC4CF9">
      <w:pPr>
        <w:pStyle w:val="ConsPlusCell"/>
        <w:jc w:val="both"/>
      </w:pPr>
      <w:r w:rsidRPr="00061AB7">
        <w:t>36 1869     2     - прочие</w:t>
      </w:r>
    </w:p>
    <w:p w:rsidR="00CC4CF9" w:rsidRPr="00061AB7" w:rsidRDefault="00CC4CF9">
      <w:pPr>
        <w:pStyle w:val="ConsPlusCell"/>
        <w:jc w:val="both"/>
      </w:pPr>
      <w:r w:rsidRPr="00061AB7">
        <w:t>36 1890     7     Оборудование для физико-механической обработки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 прочее и составные части 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оборудованию</w:t>
      </w:r>
    </w:p>
    <w:p w:rsidR="00CC4CF9" w:rsidRPr="00061AB7" w:rsidRDefault="00CC4CF9">
      <w:pPr>
        <w:pStyle w:val="ConsPlusCell"/>
        <w:jc w:val="both"/>
      </w:pPr>
      <w:r w:rsidRPr="00061AB7">
        <w:t>36 1900     4     Составные и запасные части к химическому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нефтегазоперерабатывающему оборудованию</w:t>
      </w:r>
    </w:p>
    <w:p w:rsidR="00CC4CF9" w:rsidRPr="00061AB7" w:rsidRDefault="00CC4CF9">
      <w:pPr>
        <w:pStyle w:val="ConsPlusCell"/>
        <w:jc w:val="both"/>
      </w:pPr>
      <w:r w:rsidRPr="00061AB7">
        <w:t>36 1910     4     Торцовые уплотнения вращающихся валов машин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аппаратов /</w:t>
      </w:r>
    </w:p>
    <w:p w:rsidR="00CC4CF9" w:rsidRPr="00061AB7" w:rsidRDefault="00CC4CF9">
      <w:pPr>
        <w:pStyle w:val="ConsPlusCell"/>
        <w:jc w:val="both"/>
      </w:pPr>
      <w:r w:rsidRPr="00061AB7">
        <w:t>36 1911     8     - одинарные</w:t>
      </w:r>
    </w:p>
    <w:p w:rsidR="00CC4CF9" w:rsidRPr="00061AB7" w:rsidRDefault="00CC4CF9">
      <w:pPr>
        <w:pStyle w:val="ConsPlusCell"/>
        <w:jc w:val="both"/>
      </w:pPr>
      <w:r w:rsidRPr="00061AB7">
        <w:t>36 1912     5     - двойные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36 2000     0     Оборудование для переработки полимерных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 и запасные части к нему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36 2100     3     Оборудование для резки, вырубки, шероховки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производстве резиновых, резиноасбестовых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 и упаковки регенерата</w:t>
      </w:r>
    </w:p>
    <w:p w:rsidR="00CC4CF9" w:rsidRPr="00061AB7" w:rsidRDefault="00CC4CF9">
      <w:pPr>
        <w:pStyle w:val="ConsPlusCell"/>
        <w:jc w:val="both"/>
      </w:pPr>
      <w:r w:rsidRPr="00061AB7">
        <w:t>36 2110     8     Машины и агрегаты для резки каучука /</w:t>
      </w:r>
    </w:p>
    <w:p w:rsidR="00CC4CF9" w:rsidRPr="00061AB7" w:rsidRDefault="00CC4CF9">
      <w:pPr>
        <w:pStyle w:val="ConsPlusCell"/>
        <w:jc w:val="both"/>
      </w:pPr>
      <w:r w:rsidRPr="00061AB7">
        <w:t>36 2111     3     - с гидравлическим приводом</w:t>
      </w:r>
    </w:p>
    <w:p w:rsidR="00CC4CF9" w:rsidRPr="00061AB7" w:rsidRDefault="00CC4CF9">
      <w:pPr>
        <w:pStyle w:val="ConsPlusCell"/>
        <w:jc w:val="both"/>
      </w:pPr>
      <w:r w:rsidRPr="00061AB7">
        <w:t>36 2112     9     - с механическим приводом</w:t>
      </w:r>
    </w:p>
    <w:p w:rsidR="00CC4CF9" w:rsidRPr="00061AB7" w:rsidRDefault="00CC4CF9">
      <w:pPr>
        <w:pStyle w:val="ConsPlusCell"/>
        <w:jc w:val="both"/>
      </w:pPr>
      <w:r w:rsidRPr="00061AB7">
        <w:t>36 2113     4     - с пневматическим приводом</w:t>
      </w:r>
    </w:p>
    <w:p w:rsidR="00CC4CF9" w:rsidRPr="00061AB7" w:rsidRDefault="00CC4CF9">
      <w:pPr>
        <w:pStyle w:val="ConsPlusCell"/>
        <w:jc w:val="both"/>
      </w:pPr>
      <w:r w:rsidRPr="00061AB7">
        <w:t>36 2119     7     - прочие</w:t>
      </w:r>
    </w:p>
    <w:p w:rsidR="00CC4CF9" w:rsidRPr="00061AB7" w:rsidRDefault="00CC4CF9">
      <w:pPr>
        <w:pStyle w:val="ConsPlusCell"/>
        <w:jc w:val="both"/>
      </w:pPr>
      <w:r w:rsidRPr="00061AB7">
        <w:t>36 2120     2     Машины / и агрегаты для резки тканей (корда)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металлокорда</w:t>
      </w:r>
    </w:p>
    <w:p w:rsidR="00CC4CF9" w:rsidRPr="00061AB7" w:rsidRDefault="00CC4CF9">
      <w:pPr>
        <w:pStyle w:val="ConsPlusCell"/>
        <w:jc w:val="both"/>
      </w:pPr>
      <w:r w:rsidRPr="00061AB7">
        <w:t>36 2121     8     - и агрегаты диагонально-резательные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обрезиненных тканей (корда) и металлокорда</w:t>
      </w:r>
    </w:p>
    <w:p w:rsidR="00CC4CF9" w:rsidRPr="00061AB7" w:rsidRDefault="00CC4CF9">
      <w:pPr>
        <w:pStyle w:val="ConsPlusCell"/>
        <w:jc w:val="both"/>
      </w:pPr>
      <w:r w:rsidRPr="00061AB7">
        <w:t>36 2122     3     - продольно-резательные для тканей (корда)</w:t>
      </w:r>
    </w:p>
    <w:p w:rsidR="00CC4CF9" w:rsidRPr="00061AB7" w:rsidRDefault="00CC4CF9">
      <w:pPr>
        <w:pStyle w:val="ConsPlusCell"/>
        <w:jc w:val="both"/>
      </w:pPr>
      <w:r w:rsidRPr="00061AB7">
        <w:t>36 2129     1     - и агрегаты для резки тканей (корда)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металлокорда прочие</w:t>
      </w:r>
    </w:p>
    <w:p w:rsidR="00CC4CF9" w:rsidRPr="00061AB7" w:rsidRDefault="00CC4CF9">
      <w:pPr>
        <w:pStyle w:val="ConsPlusCell"/>
        <w:jc w:val="both"/>
      </w:pPr>
      <w:r w:rsidRPr="00061AB7">
        <w:t>36 2130     7     Машины и агрегаты / для резки заготовок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 из резины, резиноасбеста и латекса</w:t>
      </w:r>
    </w:p>
    <w:p w:rsidR="00CC4CF9" w:rsidRPr="00061AB7" w:rsidRDefault="00CC4CF9">
      <w:pPr>
        <w:pStyle w:val="ConsPlusCell"/>
        <w:jc w:val="both"/>
      </w:pPr>
      <w:r w:rsidRPr="00061AB7">
        <w:t>36 2131     2     - для резки заготовок и изделий из резины</w:t>
      </w:r>
    </w:p>
    <w:p w:rsidR="00CC4CF9" w:rsidRPr="00061AB7" w:rsidRDefault="00CC4CF9">
      <w:pPr>
        <w:pStyle w:val="ConsPlusCell"/>
        <w:jc w:val="both"/>
      </w:pPr>
      <w:r w:rsidRPr="00061AB7">
        <w:t>36 2132     8     - для резки резиноасбестовых заготовок и изделий</w:t>
      </w:r>
    </w:p>
    <w:p w:rsidR="00CC4CF9" w:rsidRPr="00061AB7" w:rsidRDefault="00CC4CF9">
      <w:pPr>
        <w:pStyle w:val="ConsPlusCell"/>
        <w:jc w:val="both"/>
      </w:pPr>
      <w:r w:rsidRPr="00061AB7">
        <w:t>36 2133     3     Станки для резки заготовок и изделий из латекса</w:t>
      </w:r>
    </w:p>
    <w:p w:rsidR="00CC4CF9" w:rsidRPr="00061AB7" w:rsidRDefault="00CC4CF9">
      <w:pPr>
        <w:pStyle w:val="ConsPlusCell"/>
        <w:jc w:val="both"/>
      </w:pPr>
      <w:r w:rsidRPr="00061AB7">
        <w:t>36 2139     6     Машины и агрегаты для резки заготовок и изделий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 резины, резиноасбеста и латекса прочие</w:t>
      </w:r>
    </w:p>
    <w:p w:rsidR="00CC4CF9" w:rsidRPr="00061AB7" w:rsidRDefault="00CC4CF9">
      <w:pPr>
        <w:pStyle w:val="ConsPlusCell"/>
        <w:jc w:val="both"/>
      </w:pPr>
      <w:r w:rsidRPr="00061AB7">
        <w:t>36 2140     1     Машины / и агрегаты для резки и измельчения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шин, резиновых отходов и упаковки регенерата</w:t>
      </w:r>
    </w:p>
    <w:p w:rsidR="00CC4CF9" w:rsidRPr="00061AB7" w:rsidRDefault="00CC4CF9">
      <w:pPr>
        <w:pStyle w:val="ConsPlusCell"/>
        <w:jc w:val="both"/>
      </w:pPr>
      <w:r w:rsidRPr="00061AB7">
        <w:t>36 2141     7     - для вырезки бортовых колец покрышек</w:t>
      </w:r>
    </w:p>
    <w:p w:rsidR="00CC4CF9" w:rsidRPr="00061AB7" w:rsidRDefault="00CC4CF9">
      <w:pPr>
        <w:pStyle w:val="ConsPlusCell"/>
        <w:jc w:val="both"/>
      </w:pPr>
      <w:r w:rsidRPr="00061AB7">
        <w:t>36 2142     2     - и агрегаты для измельчения покрышек, камер,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резиновых отходов и каучука</w:t>
      </w:r>
    </w:p>
    <w:p w:rsidR="00CC4CF9" w:rsidRPr="00061AB7" w:rsidRDefault="00CC4CF9">
      <w:pPr>
        <w:pStyle w:val="ConsPlusCell"/>
        <w:jc w:val="both"/>
      </w:pPr>
      <w:r w:rsidRPr="00061AB7">
        <w:t>36 2146     4     - и агрегаты для упаковки регенерата</w:t>
      </w:r>
    </w:p>
    <w:p w:rsidR="00CC4CF9" w:rsidRPr="00061AB7" w:rsidRDefault="00CC4CF9">
      <w:pPr>
        <w:pStyle w:val="ConsPlusCell"/>
        <w:jc w:val="both"/>
      </w:pPr>
      <w:r w:rsidRPr="00061AB7">
        <w:t>36 2149     0     - и агрегаты для резки и измельчения шин,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резиновых отходов и упаковки регенерата прочие</w:t>
      </w:r>
    </w:p>
    <w:p w:rsidR="00CC4CF9" w:rsidRPr="00061AB7" w:rsidRDefault="00CC4CF9">
      <w:pPr>
        <w:pStyle w:val="ConsPlusCell"/>
        <w:jc w:val="both"/>
      </w:pPr>
      <w:r w:rsidRPr="00061AB7">
        <w:t>36 2150     6     Машины и агрегаты / вырубные в производстве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резиновых и резиноасбестовых изделий</w:t>
      </w:r>
    </w:p>
    <w:p w:rsidR="00CC4CF9" w:rsidRPr="00061AB7" w:rsidRDefault="00CC4CF9">
      <w:pPr>
        <w:pStyle w:val="ConsPlusCell"/>
        <w:jc w:val="both"/>
      </w:pPr>
      <w:r w:rsidRPr="00061AB7">
        <w:t>36 2151     1     - вырубные для заготовок резинотехнических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</w:t>
      </w:r>
    </w:p>
    <w:p w:rsidR="00CC4CF9" w:rsidRPr="00061AB7" w:rsidRDefault="00CC4CF9">
      <w:pPr>
        <w:pStyle w:val="ConsPlusCell"/>
        <w:jc w:val="both"/>
      </w:pPr>
      <w:r w:rsidRPr="00061AB7">
        <w:t>36 2152     7     - вырубные для резиновой обуви</w:t>
      </w:r>
    </w:p>
    <w:p w:rsidR="00CC4CF9" w:rsidRPr="00061AB7" w:rsidRDefault="00CC4CF9">
      <w:pPr>
        <w:pStyle w:val="ConsPlusCell"/>
        <w:jc w:val="both"/>
      </w:pPr>
      <w:r w:rsidRPr="00061AB7">
        <w:t>36 2153     2     - вырубные для заготовок резиноасбестовых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</w:t>
      </w:r>
    </w:p>
    <w:p w:rsidR="00CC4CF9" w:rsidRPr="00061AB7" w:rsidRDefault="00CC4CF9">
      <w:pPr>
        <w:pStyle w:val="ConsPlusCell"/>
        <w:jc w:val="both"/>
      </w:pPr>
      <w:r w:rsidRPr="00061AB7">
        <w:t>36 2154     8     - для отделения вентиля от ездовой камеры</w:t>
      </w:r>
    </w:p>
    <w:p w:rsidR="00CC4CF9" w:rsidRPr="00061AB7" w:rsidRDefault="00CC4CF9">
      <w:pPr>
        <w:pStyle w:val="ConsPlusCell"/>
        <w:jc w:val="both"/>
      </w:pPr>
      <w:r w:rsidRPr="00061AB7">
        <w:t>36 2159     5     - вырубные в производстве резиновых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резиноасбестовых изделий прочие</w:t>
      </w:r>
    </w:p>
    <w:p w:rsidR="00CC4CF9" w:rsidRPr="00061AB7" w:rsidRDefault="00CC4CF9">
      <w:pPr>
        <w:pStyle w:val="ConsPlusCell"/>
        <w:jc w:val="both"/>
      </w:pPr>
      <w:r w:rsidRPr="00061AB7">
        <w:t>36 2160     0     Машины шероховальные в производстве резиновых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</w:t>
      </w:r>
    </w:p>
    <w:p w:rsidR="00CC4CF9" w:rsidRPr="00061AB7" w:rsidRDefault="00CC4CF9">
      <w:pPr>
        <w:pStyle w:val="ConsPlusCell"/>
        <w:jc w:val="both"/>
      </w:pPr>
      <w:r w:rsidRPr="00061AB7">
        <w:t>36 2161     6     Станки для шероховки / изношенных покрышек</w:t>
      </w:r>
    </w:p>
    <w:p w:rsidR="00CC4CF9" w:rsidRPr="00061AB7" w:rsidRDefault="00CC4CF9">
      <w:pPr>
        <w:pStyle w:val="ConsPlusCell"/>
        <w:jc w:val="both"/>
      </w:pPr>
      <w:r w:rsidRPr="00061AB7">
        <w:t>36 2162     1     - протекторов и камер</w:t>
      </w:r>
    </w:p>
    <w:p w:rsidR="00CC4CF9" w:rsidRPr="00061AB7" w:rsidRDefault="00CC4CF9">
      <w:pPr>
        <w:pStyle w:val="ConsPlusCell"/>
        <w:jc w:val="both"/>
      </w:pPr>
      <w:r w:rsidRPr="00061AB7">
        <w:t>36 2163     7     - резинотехнических изделий и резиновой обуви</w:t>
      </w:r>
    </w:p>
    <w:p w:rsidR="00CC4CF9" w:rsidRPr="00061AB7" w:rsidRDefault="00CC4CF9">
      <w:pPr>
        <w:pStyle w:val="ConsPlusCell"/>
        <w:jc w:val="both"/>
      </w:pPr>
      <w:r w:rsidRPr="00061AB7">
        <w:t>36 2164     2     - пяток вентилей</w:t>
      </w:r>
    </w:p>
    <w:p w:rsidR="00CC4CF9" w:rsidRPr="00061AB7" w:rsidRDefault="00CC4CF9">
      <w:pPr>
        <w:pStyle w:val="ConsPlusCell"/>
        <w:jc w:val="both"/>
      </w:pPr>
      <w:r w:rsidRPr="00061AB7">
        <w:t>36 2169     9     Машины шероховальные в производстве резиновых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 прочие</w:t>
      </w:r>
    </w:p>
    <w:p w:rsidR="00CC4CF9" w:rsidRPr="00061AB7" w:rsidRDefault="00CC4CF9">
      <w:pPr>
        <w:pStyle w:val="ConsPlusCell"/>
        <w:jc w:val="both"/>
      </w:pPr>
      <w:r w:rsidRPr="00061AB7">
        <w:t>36 2170     5     Линии в производстве / резиноасбестовых изделий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регенерата</w:t>
      </w:r>
    </w:p>
    <w:p w:rsidR="00CC4CF9" w:rsidRPr="00061AB7" w:rsidRDefault="00CC4CF9">
      <w:pPr>
        <w:pStyle w:val="ConsPlusCell"/>
        <w:jc w:val="both"/>
      </w:pPr>
      <w:r w:rsidRPr="00061AB7">
        <w:t>36 2171     0     - резиноасбестовых изделий</w:t>
      </w:r>
    </w:p>
    <w:p w:rsidR="00CC4CF9" w:rsidRPr="00061AB7" w:rsidRDefault="00CC4CF9">
      <w:pPr>
        <w:pStyle w:val="ConsPlusCell"/>
        <w:jc w:val="both"/>
      </w:pPr>
      <w:r w:rsidRPr="00061AB7">
        <w:t>36 2172     6     - регенерата</w:t>
      </w:r>
    </w:p>
    <w:p w:rsidR="00CC4CF9" w:rsidRPr="00061AB7" w:rsidRDefault="00CC4CF9">
      <w:pPr>
        <w:pStyle w:val="ConsPlusCell"/>
        <w:jc w:val="both"/>
      </w:pPr>
      <w:r w:rsidRPr="00061AB7">
        <w:t>36 2200     7     Оборудование смесительное, профилирующее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литьевое</w:t>
      </w:r>
    </w:p>
    <w:p w:rsidR="00CC4CF9" w:rsidRPr="00061AB7" w:rsidRDefault="00CC4CF9">
      <w:pPr>
        <w:pStyle w:val="ConsPlusCell"/>
        <w:jc w:val="both"/>
      </w:pPr>
      <w:r w:rsidRPr="00061AB7">
        <w:t>36 2210     1     Смесители для резиновых, резиноасбестовых,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латексных смесителей и клея</w:t>
      </w:r>
    </w:p>
    <w:p w:rsidR="00CC4CF9" w:rsidRPr="00061AB7" w:rsidRDefault="00CC4CF9">
      <w:pPr>
        <w:pStyle w:val="ConsPlusCell"/>
        <w:jc w:val="both"/>
      </w:pPr>
      <w:r w:rsidRPr="00061AB7">
        <w:t>36 2211     7     Резиносмесители периодического действия</w:t>
      </w:r>
    </w:p>
    <w:p w:rsidR="00CC4CF9" w:rsidRPr="00061AB7" w:rsidRDefault="00CC4CF9">
      <w:pPr>
        <w:pStyle w:val="ConsPlusCell"/>
        <w:jc w:val="both"/>
      </w:pPr>
      <w:r w:rsidRPr="00061AB7">
        <w:t>36 2212     2     Латексосмесители</w:t>
      </w:r>
    </w:p>
    <w:p w:rsidR="00CC4CF9" w:rsidRPr="00061AB7" w:rsidRDefault="00CC4CF9">
      <w:pPr>
        <w:pStyle w:val="ConsPlusCell"/>
        <w:jc w:val="both"/>
      </w:pPr>
      <w:r w:rsidRPr="00061AB7">
        <w:t>36 2213     8     Смесители / для резинового клея</w:t>
      </w:r>
    </w:p>
    <w:p w:rsidR="00CC4CF9" w:rsidRPr="00061AB7" w:rsidRDefault="00CC4CF9">
      <w:pPr>
        <w:pStyle w:val="ConsPlusCell"/>
        <w:jc w:val="both"/>
      </w:pPr>
      <w:r w:rsidRPr="00061AB7">
        <w:t>36 2214     3     - для суспензий</w:t>
      </w:r>
    </w:p>
    <w:p w:rsidR="00CC4CF9" w:rsidRPr="00061AB7" w:rsidRDefault="00CC4CF9">
      <w:pPr>
        <w:pStyle w:val="ConsPlusCell"/>
        <w:jc w:val="both"/>
      </w:pPr>
      <w:r w:rsidRPr="00061AB7">
        <w:t>36 2215     9     - для резиноасбестовых смесей</w:t>
      </w:r>
    </w:p>
    <w:p w:rsidR="00CC4CF9" w:rsidRPr="00061AB7" w:rsidRDefault="00CC4CF9">
      <w:pPr>
        <w:pStyle w:val="ConsPlusCell"/>
        <w:jc w:val="both"/>
      </w:pPr>
      <w:r w:rsidRPr="00061AB7">
        <w:t>36 2216     4     Агрегаты резиносмесительные</w:t>
      </w:r>
    </w:p>
    <w:p w:rsidR="00CC4CF9" w:rsidRPr="00061AB7" w:rsidRDefault="00CC4CF9">
      <w:pPr>
        <w:pStyle w:val="ConsPlusCell"/>
        <w:jc w:val="both"/>
      </w:pPr>
      <w:r w:rsidRPr="00061AB7">
        <w:t>36 2217     8     Машины и агрегаты для приготовления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предполимера</w:t>
      </w:r>
    </w:p>
    <w:p w:rsidR="00CC4CF9" w:rsidRPr="00061AB7" w:rsidRDefault="00CC4CF9">
      <w:pPr>
        <w:pStyle w:val="ConsPlusCell"/>
        <w:jc w:val="both"/>
      </w:pPr>
      <w:r w:rsidRPr="00061AB7">
        <w:t>36 2218     5     Резиносмесители непрерывного действия</w:t>
      </w:r>
    </w:p>
    <w:p w:rsidR="00CC4CF9" w:rsidRPr="00061AB7" w:rsidRDefault="00CC4CF9">
      <w:pPr>
        <w:pStyle w:val="ConsPlusCell"/>
        <w:jc w:val="both"/>
      </w:pPr>
      <w:r w:rsidRPr="00061AB7">
        <w:t>36 2219     0     Смесители для резиновых, резиноасбестовых,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латексных смесей и клея прочие</w:t>
      </w:r>
    </w:p>
    <w:p w:rsidR="00CC4CF9" w:rsidRPr="00061AB7" w:rsidRDefault="00CC4CF9">
      <w:pPr>
        <w:pStyle w:val="ConsPlusCell"/>
        <w:jc w:val="both"/>
      </w:pPr>
      <w:r w:rsidRPr="00061AB7">
        <w:t>36 2220     6     Вальцы / для переработки резиновых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резиноасбестовых смесителей и пластмасс,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головки валковые</w:t>
      </w:r>
    </w:p>
    <w:p w:rsidR="00CC4CF9" w:rsidRPr="00061AB7" w:rsidRDefault="00CC4CF9">
      <w:pPr>
        <w:pStyle w:val="ConsPlusCell"/>
        <w:jc w:val="both"/>
      </w:pPr>
      <w:r w:rsidRPr="00061AB7">
        <w:t>36 2221     1     - резинообрабатывающие</w:t>
      </w:r>
    </w:p>
    <w:p w:rsidR="00CC4CF9" w:rsidRPr="00061AB7" w:rsidRDefault="00CC4CF9">
      <w:pPr>
        <w:pStyle w:val="ConsPlusCell"/>
        <w:jc w:val="both"/>
      </w:pPr>
      <w:r w:rsidRPr="00061AB7">
        <w:t>36 2222     7     - для переработки пластмасс</w:t>
      </w:r>
    </w:p>
    <w:p w:rsidR="00CC4CF9" w:rsidRPr="00061AB7" w:rsidRDefault="00CC4CF9">
      <w:pPr>
        <w:pStyle w:val="ConsPlusCell"/>
        <w:jc w:val="both"/>
      </w:pPr>
      <w:r w:rsidRPr="00061AB7">
        <w:t>36 2223     2     - для переработки паронита и электронита</w:t>
      </w:r>
    </w:p>
    <w:p w:rsidR="00CC4CF9" w:rsidRPr="00061AB7" w:rsidRDefault="00CC4CF9">
      <w:pPr>
        <w:pStyle w:val="ConsPlusCell"/>
        <w:jc w:val="both"/>
      </w:pPr>
      <w:r w:rsidRPr="00061AB7">
        <w:t>36 2224     8     Агрегаты из вальцов резинообрабатывающих</w:t>
      </w:r>
    </w:p>
    <w:p w:rsidR="00CC4CF9" w:rsidRPr="00061AB7" w:rsidRDefault="00CC4CF9">
      <w:pPr>
        <w:pStyle w:val="ConsPlusCell"/>
        <w:jc w:val="both"/>
      </w:pPr>
      <w:r w:rsidRPr="00061AB7">
        <w:t>36 2225     3     Агрегаты из вальцов для переработки паронита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электронита</w:t>
      </w:r>
    </w:p>
    <w:p w:rsidR="00CC4CF9" w:rsidRPr="00061AB7" w:rsidRDefault="00CC4CF9">
      <w:pPr>
        <w:pStyle w:val="ConsPlusCell"/>
        <w:jc w:val="both"/>
      </w:pPr>
      <w:r w:rsidRPr="00061AB7">
        <w:t>36 2226     9     Агрегаты и линии на базе вальцов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переработки пластмасс</w:t>
      </w:r>
    </w:p>
    <w:p w:rsidR="00CC4CF9" w:rsidRPr="00061AB7" w:rsidRDefault="00CC4CF9">
      <w:pPr>
        <w:pStyle w:val="ConsPlusCell"/>
        <w:jc w:val="both"/>
      </w:pPr>
      <w:r w:rsidRPr="00061AB7">
        <w:t>36 2227     4     Головки валковые</w:t>
      </w:r>
    </w:p>
    <w:p w:rsidR="00CC4CF9" w:rsidRPr="00061AB7" w:rsidRDefault="00CC4CF9">
      <w:pPr>
        <w:pStyle w:val="ConsPlusCell"/>
        <w:jc w:val="both"/>
      </w:pPr>
      <w:r w:rsidRPr="00061AB7">
        <w:t>36 2228     1     Приспособления для перемешивания и охлаждения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резиновой смеси к вальцам</w:t>
      </w:r>
    </w:p>
    <w:p w:rsidR="00CC4CF9" w:rsidRPr="00061AB7" w:rsidRDefault="00CC4CF9">
      <w:pPr>
        <w:pStyle w:val="ConsPlusCell"/>
        <w:jc w:val="both"/>
      </w:pPr>
      <w:r w:rsidRPr="00061AB7">
        <w:t>36 2230     0     Каландры / для резиноасбестовых изделий,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пластмасс и резинообрабатывающие</w:t>
      </w:r>
    </w:p>
    <w:p w:rsidR="00CC4CF9" w:rsidRPr="00061AB7" w:rsidRDefault="00CC4CF9">
      <w:pPr>
        <w:pStyle w:val="ConsPlusCell"/>
        <w:jc w:val="both"/>
      </w:pPr>
      <w:r w:rsidRPr="00061AB7">
        <w:t>36 2231     6     - для резиноасбестовых изделий двухвалковые</w:t>
      </w:r>
    </w:p>
    <w:p w:rsidR="00CC4CF9" w:rsidRPr="00061AB7" w:rsidRDefault="00CC4CF9">
      <w:pPr>
        <w:pStyle w:val="ConsPlusCell"/>
        <w:jc w:val="both"/>
      </w:pPr>
      <w:r w:rsidRPr="00061AB7">
        <w:t>36 2232     1     - резинообрабатывающие трехвалковые</w:t>
      </w:r>
    </w:p>
    <w:p w:rsidR="00CC4CF9" w:rsidRPr="00061AB7" w:rsidRDefault="00CC4CF9">
      <w:pPr>
        <w:pStyle w:val="ConsPlusCell"/>
        <w:jc w:val="both"/>
      </w:pPr>
      <w:r w:rsidRPr="00061AB7">
        <w:t>36 2233     7     - резинообрабатывающие четырехвалковые</w:t>
      </w:r>
    </w:p>
    <w:p w:rsidR="00CC4CF9" w:rsidRPr="00061AB7" w:rsidRDefault="00CC4CF9">
      <w:pPr>
        <w:pStyle w:val="ConsPlusCell"/>
        <w:jc w:val="both"/>
      </w:pPr>
      <w:r w:rsidRPr="00061AB7">
        <w:t>36 2234     2     - резинообрабатывающие пятивалковые</w:t>
      </w:r>
    </w:p>
    <w:p w:rsidR="00CC4CF9" w:rsidRPr="00061AB7" w:rsidRDefault="00CC4CF9">
      <w:pPr>
        <w:pStyle w:val="ConsPlusCell"/>
        <w:jc w:val="both"/>
      </w:pPr>
      <w:r w:rsidRPr="00061AB7">
        <w:t>36 2235     8     - для переработки пластмасс двухвалковые</w:t>
      </w:r>
    </w:p>
    <w:p w:rsidR="00CC4CF9" w:rsidRPr="00061AB7" w:rsidRDefault="00CC4CF9">
      <w:pPr>
        <w:pStyle w:val="ConsPlusCell"/>
        <w:jc w:val="both"/>
      </w:pPr>
      <w:r w:rsidRPr="00061AB7">
        <w:t>36 2236     3     - для переработки пластмасс трехвалковые</w:t>
      </w:r>
    </w:p>
    <w:p w:rsidR="00CC4CF9" w:rsidRPr="00061AB7" w:rsidRDefault="00CC4CF9">
      <w:pPr>
        <w:pStyle w:val="ConsPlusCell"/>
        <w:jc w:val="both"/>
      </w:pPr>
      <w:r w:rsidRPr="00061AB7">
        <w:t>36 2237     9     - для переработки пластмасс четырехвалковые</w:t>
      </w:r>
    </w:p>
    <w:p w:rsidR="00CC4CF9" w:rsidRPr="00061AB7" w:rsidRDefault="00CC4CF9">
      <w:pPr>
        <w:pStyle w:val="ConsPlusCell"/>
        <w:jc w:val="both"/>
      </w:pPr>
      <w:r w:rsidRPr="00061AB7">
        <w:t>36 2238     4     - для переработки пластмасс пятивалковые</w:t>
      </w:r>
    </w:p>
    <w:p w:rsidR="00CC4CF9" w:rsidRPr="00061AB7" w:rsidRDefault="00CC4CF9">
      <w:pPr>
        <w:pStyle w:val="ConsPlusCell"/>
        <w:jc w:val="both"/>
      </w:pPr>
      <w:r w:rsidRPr="00061AB7">
        <w:t>36 2239     5     Агрегаты из каландров резинообрабатывающих</w:t>
      </w:r>
    </w:p>
    <w:p w:rsidR="00CC4CF9" w:rsidRPr="00061AB7" w:rsidRDefault="00CC4CF9">
      <w:pPr>
        <w:pStyle w:val="ConsPlusCell"/>
        <w:jc w:val="both"/>
      </w:pPr>
      <w:r w:rsidRPr="00061AB7">
        <w:t>36 2240     5     Машины / червячные для переработки резиновых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смесей и пластмасс</w:t>
      </w:r>
    </w:p>
    <w:p w:rsidR="00CC4CF9" w:rsidRPr="00061AB7" w:rsidRDefault="00CC4CF9">
      <w:pPr>
        <w:pStyle w:val="ConsPlusCell"/>
        <w:jc w:val="both"/>
      </w:pPr>
      <w:r w:rsidRPr="00061AB7">
        <w:t>36 2241     0     - одночервячные для переработки резиновых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смесей</w:t>
      </w:r>
    </w:p>
    <w:p w:rsidR="00CC4CF9" w:rsidRPr="00061AB7" w:rsidRDefault="00CC4CF9">
      <w:pPr>
        <w:pStyle w:val="ConsPlusCell"/>
        <w:jc w:val="both"/>
      </w:pPr>
      <w:r w:rsidRPr="00061AB7">
        <w:t>36 2242     6     - двух- или многочервячные для переработки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резиновых смесей</w:t>
      </w:r>
    </w:p>
    <w:p w:rsidR="00CC4CF9" w:rsidRPr="00061AB7" w:rsidRDefault="00CC4CF9">
      <w:pPr>
        <w:pStyle w:val="ConsPlusCell"/>
        <w:jc w:val="both"/>
      </w:pPr>
      <w:r w:rsidRPr="00061AB7">
        <w:t>36 2243     1     Девулканизаторы червячные</w:t>
      </w:r>
    </w:p>
    <w:p w:rsidR="00CC4CF9" w:rsidRPr="00061AB7" w:rsidRDefault="00CC4CF9">
      <w:pPr>
        <w:pStyle w:val="ConsPlusCell"/>
        <w:jc w:val="both"/>
      </w:pPr>
      <w:r w:rsidRPr="00061AB7">
        <w:t>36 2244     7     Прессы одночервячные для переработки пластмасс</w:t>
      </w:r>
    </w:p>
    <w:p w:rsidR="00CC4CF9" w:rsidRPr="00061AB7" w:rsidRDefault="00CC4CF9">
      <w:pPr>
        <w:pStyle w:val="ConsPlusCell"/>
        <w:jc w:val="both"/>
      </w:pPr>
      <w:r w:rsidRPr="00061AB7">
        <w:t>36 2245     2     Прессы двухчервячные для переработки пластмасс</w:t>
      </w:r>
    </w:p>
    <w:p w:rsidR="00CC4CF9" w:rsidRPr="00061AB7" w:rsidRDefault="00CC4CF9">
      <w:pPr>
        <w:pStyle w:val="ConsPlusCell"/>
        <w:jc w:val="both"/>
      </w:pPr>
      <w:r w:rsidRPr="00061AB7">
        <w:t>36 2246     8     Агрегаты на базе червячных машин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переработки резиновых смесей</w:t>
      </w:r>
    </w:p>
    <w:p w:rsidR="00CC4CF9" w:rsidRPr="00061AB7" w:rsidRDefault="00CC4CF9">
      <w:pPr>
        <w:pStyle w:val="ConsPlusCell"/>
        <w:jc w:val="both"/>
      </w:pPr>
      <w:r w:rsidRPr="00061AB7">
        <w:t>36 2247     3     Линии и агрегаты для наложения и вулканизации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резиновой изоляции на кабели и провода</w:t>
      </w:r>
    </w:p>
    <w:p w:rsidR="00CC4CF9" w:rsidRPr="00061AB7" w:rsidRDefault="00CC4CF9">
      <w:pPr>
        <w:pStyle w:val="ConsPlusCell"/>
        <w:jc w:val="both"/>
      </w:pPr>
      <w:r w:rsidRPr="00061AB7">
        <w:t>36 2249     4     Питатели к червячным машинам</w:t>
      </w:r>
    </w:p>
    <w:p w:rsidR="00CC4CF9" w:rsidRPr="00061AB7" w:rsidRDefault="00CC4CF9">
      <w:pPr>
        <w:pStyle w:val="ConsPlusCell"/>
        <w:jc w:val="both"/>
      </w:pPr>
      <w:r w:rsidRPr="00061AB7">
        <w:t>36 2250     2     Машины / и агрегаты литьевые для резины</w:t>
      </w:r>
    </w:p>
    <w:p w:rsidR="00CC4CF9" w:rsidRPr="00061AB7" w:rsidRDefault="00CC4CF9">
      <w:pPr>
        <w:pStyle w:val="ConsPlusCell"/>
        <w:jc w:val="both"/>
      </w:pPr>
      <w:r w:rsidRPr="00061AB7">
        <w:t>36 2251     5     - литьевые червячные для резины</w:t>
      </w:r>
    </w:p>
    <w:p w:rsidR="00CC4CF9" w:rsidRPr="00061AB7" w:rsidRDefault="00CC4CF9">
      <w:pPr>
        <w:pStyle w:val="ConsPlusCell"/>
        <w:jc w:val="both"/>
      </w:pPr>
      <w:r w:rsidRPr="00061AB7">
        <w:t>36 2252     0     - литьевые плунжерные для резины и других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 на основе каучука</w:t>
      </w:r>
    </w:p>
    <w:p w:rsidR="00CC4CF9" w:rsidRPr="00061AB7" w:rsidRDefault="00CC4CF9">
      <w:pPr>
        <w:pStyle w:val="ConsPlusCell"/>
        <w:jc w:val="both"/>
      </w:pPr>
      <w:r w:rsidRPr="00061AB7">
        <w:t>36 2253     6     Агрегаты литьевые для резины</w:t>
      </w:r>
    </w:p>
    <w:p w:rsidR="00CC4CF9" w:rsidRPr="00061AB7" w:rsidRDefault="00CC4CF9">
      <w:pPr>
        <w:pStyle w:val="ConsPlusCell"/>
        <w:jc w:val="both"/>
      </w:pPr>
      <w:r w:rsidRPr="00061AB7">
        <w:t>36 2259     9     Машины и агрегаты литьевые для резины прочие</w:t>
      </w:r>
    </w:p>
    <w:p w:rsidR="00CC4CF9" w:rsidRPr="00061AB7" w:rsidRDefault="00CC4CF9">
      <w:pPr>
        <w:pStyle w:val="ConsPlusCell"/>
        <w:jc w:val="both"/>
      </w:pPr>
      <w:r w:rsidRPr="00061AB7">
        <w:t>36 2260     4     Линии для приготовления / резиновых смесей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клея</w:t>
      </w:r>
    </w:p>
    <w:p w:rsidR="00CC4CF9" w:rsidRPr="00061AB7" w:rsidRDefault="00CC4CF9">
      <w:pPr>
        <w:pStyle w:val="ConsPlusCell"/>
        <w:jc w:val="both"/>
      </w:pPr>
      <w:r w:rsidRPr="00061AB7">
        <w:t>36 2261     6     - резиновых смесей</w:t>
      </w:r>
    </w:p>
    <w:p w:rsidR="00CC4CF9" w:rsidRPr="00061AB7" w:rsidRDefault="00CC4CF9">
      <w:pPr>
        <w:pStyle w:val="ConsPlusCell"/>
        <w:jc w:val="both"/>
      </w:pPr>
      <w:r w:rsidRPr="00061AB7">
        <w:t>36 2262     5     - резинового клея</w:t>
      </w:r>
    </w:p>
    <w:p w:rsidR="00CC4CF9" w:rsidRPr="00061AB7" w:rsidRDefault="00CC4CF9">
      <w:pPr>
        <w:pStyle w:val="ConsPlusCell"/>
        <w:jc w:val="both"/>
      </w:pPr>
      <w:r w:rsidRPr="00061AB7">
        <w:t>36 2300     0     Оборудование сборочное в производстве резиновых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</w:t>
      </w:r>
    </w:p>
    <w:p w:rsidR="00CC4CF9" w:rsidRPr="00061AB7" w:rsidRDefault="00CC4CF9">
      <w:pPr>
        <w:pStyle w:val="ConsPlusCell"/>
        <w:jc w:val="both"/>
      </w:pPr>
      <w:r w:rsidRPr="00061AB7">
        <w:t>36 2310     5     Станки / и агрегаты для изготовления деталей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покрышек</w:t>
      </w:r>
    </w:p>
    <w:p w:rsidR="00CC4CF9" w:rsidRPr="00061AB7" w:rsidRDefault="00CC4CF9">
      <w:pPr>
        <w:pStyle w:val="ConsPlusCell"/>
        <w:jc w:val="both"/>
      </w:pPr>
      <w:r w:rsidRPr="00061AB7">
        <w:t>36 2311     0     - и агрегаты для изготовления браслет покрышек</w:t>
      </w:r>
    </w:p>
    <w:p w:rsidR="00CC4CF9" w:rsidRPr="00061AB7" w:rsidRDefault="00CC4CF9">
      <w:pPr>
        <w:pStyle w:val="ConsPlusCell"/>
        <w:jc w:val="both"/>
      </w:pPr>
      <w:r w:rsidRPr="00061AB7">
        <w:t>36 2312     6     - и агрегаты для изготовления бортовых колец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покрышек</w:t>
      </w:r>
    </w:p>
    <w:p w:rsidR="00CC4CF9" w:rsidRPr="00061AB7" w:rsidRDefault="00CC4CF9">
      <w:pPr>
        <w:pStyle w:val="ConsPlusCell"/>
        <w:jc w:val="both"/>
      </w:pPr>
      <w:r w:rsidRPr="00061AB7">
        <w:t>36 2313     1     - для изготовления бортовых колец велопокрышек</w:t>
      </w:r>
    </w:p>
    <w:p w:rsidR="00CC4CF9" w:rsidRPr="00061AB7" w:rsidRDefault="00CC4CF9">
      <w:pPr>
        <w:pStyle w:val="ConsPlusCell"/>
        <w:jc w:val="both"/>
      </w:pPr>
      <w:r w:rsidRPr="00061AB7">
        <w:t>36 2314     7     - и агрегаты для изготовления крыльев покрышек</w:t>
      </w:r>
    </w:p>
    <w:p w:rsidR="00CC4CF9" w:rsidRPr="00061AB7" w:rsidRDefault="00CC4CF9">
      <w:pPr>
        <w:pStyle w:val="ConsPlusCell"/>
        <w:jc w:val="both"/>
      </w:pPr>
      <w:r w:rsidRPr="00061AB7">
        <w:t>36 2315     2     - и агрегаты для сборки протекторных колец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покрышек</w:t>
      </w:r>
    </w:p>
    <w:p w:rsidR="00CC4CF9" w:rsidRPr="00061AB7" w:rsidRDefault="00CC4CF9">
      <w:pPr>
        <w:pStyle w:val="ConsPlusCell"/>
        <w:jc w:val="both"/>
      </w:pPr>
      <w:r w:rsidRPr="00061AB7">
        <w:t>36 2316     8     - для сборки и гибки вентиля ездовой камеры</w:t>
      </w:r>
    </w:p>
    <w:p w:rsidR="00CC4CF9" w:rsidRPr="00061AB7" w:rsidRDefault="00CC4CF9">
      <w:pPr>
        <w:pStyle w:val="ConsPlusCell"/>
        <w:jc w:val="both"/>
      </w:pPr>
      <w:r w:rsidRPr="00061AB7">
        <w:t>36 2317     3     - для обертки бортовых колец покрышек</w:t>
      </w:r>
    </w:p>
    <w:p w:rsidR="00CC4CF9" w:rsidRPr="00061AB7" w:rsidRDefault="00CC4CF9">
      <w:pPr>
        <w:pStyle w:val="ConsPlusCell"/>
        <w:jc w:val="both"/>
      </w:pPr>
      <w:r w:rsidRPr="00061AB7">
        <w:t>36 2318     9     - для изготовления дополнительных крыльев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покрышек радиального типа (тип Р)</w:t>
      </w:r>
    </w:p>
    <w:p w:rsidR="00CC4CF9" w:rsidRPr="00061AB7" w:rsidRDefault="00CC4CF9">
      <w:pPr>
        <w:pStyle w:val="ConsPlusCell"/>
        <w:jc w:val="both"/>
      </w:pPr>
      <w:r w:rsidRPr="00061AB7">
        <w:t>36 2319     4     - и агрегаты для изготовления деталей покрышек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36 2320     9     Машины и агрегаты для сборки покрышек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пневморессор</w:t>
      </w:r>
    </w:p>
    <w:p w:rsidR="00CC4CF9" w:rsidRPr="00061AB7" w:rsidRDefault="00CC4CF9">
      <w:pPr>
        <w:pStyle w:val="ConsPlusCell"/>
        <w:jc w:val="both"/>
      </w:pPr>
      <w:r w:rsidRPr="00061AB7">
        <w:t>36 2321     5     Станки / и агрегаты для сборки покрышек (кроме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велопокрышек и мотопокрышек)</w:t>
      </w:r>
    </w:p>
    <w:p w:rsidR="00CC4CF9" w:rsidRPr="00061AB7" w:rsidRDefault="00CC4CF9">
      <w:pPr>
        <w:pStyle w:val="ConsPlusCell"/>
        <w:jc w:val="both"/>
      </w:pPr>
      <w:r w:rsidRPr="00061AB7">
        <w:t>36 2322     0     - для сборки велопокрышек и мотопокрышек</w:t>
      </w:r>
    </w:p>
    <w:p w:rsidR="00CC4CF9" w:rsidRPr="00061AB7" w:rsidRDefault="00CC4CF9">
      <w:pPr>
        <w:pStyle w:val="ConsPlusCell"/>
        <w:jc w:val="both"/>
      </w:pPr>
      <w:r w:rsidRPr="00061AB7">
        <w:t>36 2323     6     - для сборки пневморессор, чехлов</w:t>
      </w:r>
    </w:p>
    <w:p w:rsidR="00CC4CF9" w:rsidRPr="00061AB7" w:rsidRDefault="00CC4CF9">
      <w:pPr>
        <w:pStyle w:val="ConsPlusCell"/>
        <w:jc w:val="both"/>
      </w:pPr>
      <w:r w:rsidRPr="00061AB7">
        <w:t>36 2324     1     Шаблоны и барабаны к станкам для сборки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покрышек</w:t>
      </w:r>
    </w:p>
    <w:p w:rsidR="00CC4CF9" w:rsidRPr="00061AB7" w:rsidRDefault="00CC4CF9">
      <w:pPr>
        <w:pStyle w:val="ConsPlusCell"/>
        <w:jc w:val="both"/>
      </w:pPr>
      <w:r w:rsidRPr="00061AB7">
        <w:t>36 2325     7     Питатели к станкам для сборки покрышек</w:t>
      </w:r>
    </w:p>
    <w:p w:rsidR="00CC4CF9" w:rsidRPr="00061AB7" w:rsidRDefault="00CC4CF9">
      <w:pPr>
        <w:pStyle w:val="ConsPlusCell"/>
        <w:jc w:val="both"/>
      </w:pPr>
      <w:r w:rsidRPr="00061AB7">
        <w:t>36 2326     2     Станки / и агрегаты для наложения и прикатки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протекторов</w:t>
      </w:r>
    </w:p>
    <w:p w:rsidR="00CC4CF9" w:rsidRPr="00061AB7" w:rsidRDefault="00CC4CF9">
      <w:pPr>
        <w:pStyle w:val="ConsPlusCell"/>
        <w:jc w:val="both"/>
      </w:pPr>
      <w:r w:rsidRPr="00061AB7">
        <w:t>36 2328     3     - для сборки распорных колец</w:t>
      </w:r>
    </w:p>
    <w:p w:rsidR="00CC4CF9" w:rsidRPr="00061AB7" w:rsidRDefault="00CC4CF9">
      <w:pPr>
        <w:pStyle w:val="ConsPlusCell"/>
        <w:jc w:val="both"/>
      </w:pPr>
      <w:r w:rsidRPr="00061AB7">
        <w:t>36 2329     9     Машины и агрегаты для сборки покрышек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пневморессор прочие</w:t>
      </w:r>
    </w:p>
    <w:p w:rsidR="00CC4CF9" w:rsidRPr="00061AB7" w:rsidRDefault="00CC4CF9">
      <w:pPr>
        <w:pStyle w:val="ConsPlusCell"/>
        <w:jc w:val="both"/>
      </w:pPr>
      <w:r w:rsidRPr="00061AB7">
        <w:t>36 2330     4     Машины и агрегаты для сборки и восстановления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ремней и конвейерных лент</w:t>
      </w:r>
    </w:p>
    <w:p w:rsidR="00CC4CF9" w:rsidRPr="00061AB7" w:rsidRDefault="00CC4CF9">
      <w:pPr>
        <w:pStyle w:val="ConsPlusCell"/>
        <w:jc w:val="both"/>
      </w:pPr>
      <w:r w:rsidRPr="00061AB7">
        <w:t>36 2331     2     Станки / и агрегаты для сборки клиновых ремней</w:t>
      </w:r>
    </w:p>
    <w:p w:rsidR="00CC4CF9" w:rsidRPr="00061AB7" w:rsidRDefault="00CC4CF9">
      <w:pPr>
        <w:pStyle w:val="ConsPlusCell"/>
        <w:jc w:val="both"/>
      </w:pPr>
      <w:r w:rsidRPr="00061AB7">
        <w:t>36 2332     5     - для обертки клиновых ремней</w:t>
      </w:r>
    </w:p>
    <w:p w:rsidR="00CC4CF9" w:rsidRPr="00061AB7" w:rsidRDefault="00CC4CF9">
      <w:pPr>
        <w:pStyle w:val="ConsPlusCell"/>
        <w:jc w:val="both"/>
      </w:pPr>
      <w:r w:rsidRPr="00061AB7">
        <w:t>36 2333     0     Машины и агрегаты / для дублирования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резинотканевых сердечников конвейерных лент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ремневых пластин</w:t>
      </w:r>
    </w:p>
    <w:p w:rsidR="00CC4CF9" w:rsidRPr="00061AB7" w:rsidRDefault="00CC4CF9">
      <w:pPr>
        <w:pStyle w:val="ConsPlusCell"/>
        <w:jc w:val="both"/>
      </w:pPr>
      <w:r w:rsidRPr="00061AB7">
        <w:t>36 2334     6     - для сборки конвейерных лент и ремневых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пластин</w:t>
      </w:r>
    </w:p>
    <w:p w:rsidR="00CC4CF9" w:rsidRPr="00061AB7" w:rsidRDefault="00CC4CF9">
      <w:pPr>
        <w:pStyle w:val="ConsPlusCell"/>
        <w:jc w:val="both"/>
      </w:pPr>
      <w:r w:rsidRPr="00061AB7">
        <w:t>36 2335     1     Питатели к станкам для сборки клиновых ремней</w:t>
      </w:r>
    </w:p>
    <w:p w:rsidR="00CC4CF9" w:rsidRPr="00061AB7" w:rsidRDefault="00CC4CF9">
      <w:pPr>
        <w:pStyle w:val="ConsPlusCell"/>
        <w:jc w:val="both"/>
      </w:pPr>
      <w:r w:rsidRPr="00061AB7">
        <w:t>36 2336     7     Машины и агрегаты / для восстановления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конвейерных лент</w:t>
      </w:r>
    </w:p>
    <w:p w:rsidR="00CC4CF9" w:rsidRPr="00061AB7" w:rsidRDefault="00CC4CF9">
      <w:pPr>
        <w:pStyle w:val="ConsPlusCell"/>
        <w:jc w:val="both"/>
      </w:pPr>
      <w:r w:rsidRPr="00061AB7">
        <w:t>36 2339     3     - для сборки и восстановления ремней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конвейерных лент прочие</w:t>
      </w:r>
    </w:p>
    <w:p w:rsidR="00CC4CF9" w:rsidRPr="00061AB7" w:rsidRDefault="00CC4CF9">
      <w:pPr>
        <w:pStyle w:val="ConsPlusCell"/>
        <w:jc w:val="both"/>
      </w:pPr>
      <w:r w:rsidRPr="00061AB7">
        <w:t>36 2340     9     Машины / и агрегаты для сборки рукавов</w:t>
      </w:r>
    </w:p>
    <w:p w:rsidR="00CC4CF9" w:rsidRPr="00061AB7" w:rsidRDefault="00CC4CF9">
      <w:pPr>
        <w:pStyle w:val="ConsPlusCell"/>
        <w:jc w:val="both"/>
      </w:pPr>
      <w:r w:rsidRPr="00061AB7">
        <w:t>36 2341     4     - закаточные для рукавов</w:t>
      </w:r>
    </w:p>
    <w:p w:rsidR="00CC4CF9" w:rsidRPr="00061AB7" w:rsidRDefault="00CC4CF9">
      <w:pPr>
        <w:pStyle w:val="ConsPlusCell"/>
        <w:jc w:val="both"/>
      </w:pPr>
      <w:r w:rsidRPr="00061AB7">
        <w:t>36 2342     6     - и агрегаты оплеточные и навивочные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рукавов</w:t>
      </w:r>
    </w:p>
    <w:p w:rsidR="00CC4CF9" w:rsidRPr="00061AB7" w:rsidRDefault="00CC4CF9">
      <w:pPr>
        <w:pStyle w:val="ConsPlusCell"/>
        <w:jc w:val="both"/>
      </w:pPr>
      <w:r w:rsidRPr="00061AB7">
        <w:t>36 2343     5     - и агрегаты обмоточные для рукавов</w:t>
      </w:r>
    </w:p>
    <w:p w:rsidR="00CC4CF9" w:rsidRPr="00061AB7" w:rsidRDefault="00CC4CF9">
      <w:pPr>
        <w:pStyle w:val="ConsPlusCell"/>
        <w:jc w:val="both"/>
      </w:pPr>
      <w:r w:rsidRPr="00061AB7">
        <w:t>36 2344     0     - и агрегаты для изготовления камер, рукавов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 обрезинивания рукавов</w:t>
      </w:r>
    </w:p>
    <w:p w:rsidR="00CC4CF9" w:rsidRPr="00061AB7" w:rsidRDefault="00CC4CF9">
      <w:pPr>
        <w:pStyle w:val="ConsPlusCell"/>
        <w:jc w:val="both"/>
      </w:pPr>
      <w:r w:rsidRPr="00061AB7">
        <w:t>36 2345     6     - и агрегаты для надевания камер рукавов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дорн, съема рукавов и свинцовой оболочки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рукавов</w:t>
      </w:r>
    </w:p>
    <w:p w:rsidR="00CC4CF9" w:rsidRPr="00061AB7" w:rsidRDefault="00CC4CF9">
      <w:pPr>
        <w:pStyle w:val="ConsPlusCell"/>
        <w:jc w:val="both"/>
      </w:pPr>
      <w:r w:rsidRPr="00061AB7">
        <w:t>36 2346     1     Станки и агрегаты для бинтовки и шнуровки,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разбинтовки и расшнуровки рукавов</w:t>
      </w:r>
    </w:p>
    <w:p w:rsidR="00CC4CF9" w:rsidRPr="00061AB7" w:rsidRDefault="00CC4CF9">
      <w:pPr>
        <w:pStyle w:val="ConsPlusCell"/>
        <w:jc w:val="both"/>
      </w:pPr>
      <w:r w:rsidRPr="00061AB7">
        <w:t>36 2347     7     Агрегаты для сборки чехлов напорных труб</w:t>
      </w:r>
    </w:p>
    <w:p w:rsidR="00CC4CF9" w:rsidRPr="00061AB7" w:rsidRDefault="00CC4CF9">
      <w:pPr>
        <w:pStyle w:val="ConsPlusCell"/>
        <w:jc w:val="both"/>
      </w:pPr>
      <w:r w:rsidRPr="00061AB7">
        <w:t>36 2349     8     Машины и агрегаты для сборки рукавов прочие</w:t>
      </w:r>
    </w:p>
    <w:p w:rsidR="00CC4CF9" w:rsidRPr="00061AB7" w:rsidRDefault="00CC4CF9">
      <w:pPr>
        <w:pStyle w:val="ConsPlusCell"/>
        <w:jc w:val="both"/>
      </w:pPr>
      <w:r w:rsidRPr="00061AB7">
        <w:t>36 2350     3     Машины / и агрегаты для сборки резиновой обуви</w:t>
      </w:r>
    </w:p>
    <w:p w:rsidR="00CC4CF9" w:rsidRPr="00061AB7" w:rsidRDefault="00CC4CF9">
      <w:pPr>
        <w:pStyle w:val="ConsPlusCell"/>
        <w:jc w:val="both"/>
      </w:pPr>
      <w:r w:rsidRPr="00061AB7">
        <w:t>36 2351     9     - для прикатки и обжимки деталей резиновой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обуви</w:t>
      </w:r>
    </w:p>
    <w:p w:rsidR="00CC4CF9" w:rsidRPr="00061AB7" w:rsidRDefault="00CC4CF9">
      <w:pPr>
        <w:pStyle w:val="ConsPlusCell"/>
        <w:jc w:val="both"/>
      </w:pPr>
      <w:r w:rsidRPr="00061AB7">
        <w:t>36 2352     4     - и агрегаты для сборки резиновой обуви</w:t>
      </w:r>
    </w:p>
    <w:p w:rsidR="00CC4CF9" w:rsidRPr="00061AB7" w:rsidRDefault="00CC4CF9">
      <w:pPr>
        <w:pStyle w:val="ConsPlusCell"/>
        <w:jc w:val="both"/>
      </w:pPr>
      <w:r w:rsidRPr="00061AB7">
        <w:t>36 2353     0     Прессы для штамповки резиновой обуви</w:t>
      </w:r>
    </w:p>
    <w:p w:rsidR="00CC4CF9" w:rsidRPr="00061AB7" w:rsidRDefault="00CC4CF9">
      <w:pPr>
        <w:pStyle w:val="ConsPlusCell"/>
        <w:jc w:val="both"/>
      </w:pPr>
      <w:r w:rsidRPr="00061AB7">
        <w:t>36 2359     2     Машины и агрегаты для сборки резиновой обуви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36 2360     8     Линии для производства / контейнерных лент,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клиновых, плоскозубчатых ремней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резинотехнических изделий</w:t>
      </w:r>
    </w:p>
    <w:p w:rsidR="00CC4CF9" w:rsidRPr="00061AB7" w:rsidRDefault="00CC4CF9">
      <w:pPr>
        <w:pStyle w:val="ConsPlusCell"/>
        <w:jc w:val="both"/>
      </w:pPr>
      <w:r w:rsidRPr="00061AB7">
        <w:t>36 2361     3     - конвейерных лент</w:t>
      </w:r>
    </w:p>
    <w:p w:rsidR="00CC4CF9" w:rsidRPr="00061AB7" w:rsidRDefault="00CC4CF9">
      <w:pPr>
        <w:pStyle w:val="ConsPlusCell"/>
        <w:jc w:val="both"/>
      </w:pPr>
      <w:r w:rsidRPr="00061AB7">
        <w:t>36 2362     9     - клиновых ремней</w:t>
      </w:r>
    </w:p>
    <w:p w:rsidR="00CC4CF9" w:rsidRPr="00061AB7" w:rsidRDefault="00CC4CF9">
      <w:pPr>
        <w:pStyle w:val="ConsPlusCell"/>
        <w:jc w:val="both"/>
      </w:pPr>
      <w:r w:rsidRPr="00061AB7">
        <w:t>36 2363     4     - плоскозубчатых ремней</w:t>
      </w:r>
    </w:p>
    <w:p w:rsidR="00CC4CF9" w:rsidRPr="00061AB7" w:rsidRDefault="00CC4CF9">
      <w:pPr>
        <w:pStyle w:val="ConsPlusCell"/>
        <w:jc w:val="both"/>
      </w:pPr>
      <w:r w:rsidRPr="00061AB7">
        <w:t>36 2364     3     - резинотехнических изделий</w:t>
      </w:r>
    </w:p>
    <w:p w:rsidR="00CC4CF9" w:rsidRPr="00061AB7" w:rsidRDefault="00CC4CF9">
      <w:pPr>
        <w:pStyle w:val="ConsPlusCell"/>
        <w:jc w:val="both"/>
      </w:pPr>
      <w:r w:rsidRPr="00061AB7">
        <w:t>36 2370     2     Линии для изготовления рукавов /</w:t>
      </w:r>
    </w:p>
    <w:p w:rsidR="00CC4CF9" w:rsidRPr="00061AB7" w:rsidRDefault="00CC4CF9">
      <w:pPr>
        <w:pStyle w:val="ConsPlusCell"/>
        <w:jc w:val="both"/>
      </w:pPr>
      <w:r w:rsidRPr="00061AB7">
        <w:t>36 2371     8     - закаточных</w:t>
      </w:r>
    </w:p>
    <w:p w:rsidR="00CC4CF9" w:rsidRPr="00061AB7" w:rsidRDefault="00CC4CF9">
      <w:pPr>
        <w:pStyle w:val="ConsPlusCell"/>
        <w:jc w:val="both"/>
      </w:pPr>
      <w:r w:rsidRPr="00061AB7">
        <w:t>36 2372     3     - оплеточных</w:t>
      </w:r>
    </w:p>
    <w:p w:rsidR="00CC4CF9" w:rsidRPr="00061AB7" w:rsidRDefault="00CC4CF9">
      <w:pPr>
        <w:pStyle w:val="ConsPlusCell"/>
        <w:jc w:val="both"/>
      </w:pPr>
      <w:r w:rsidRPr="00061AB7">
        <w:t>36 2373     9     - обмоточных</w:t>
      </w:r>
    </w:p>
    <w:p w:rsidR="00CC4CF9" w:rsidRPr="00061AB7" w:rsidRDefault="00CC4CF9">
      <w:pPr>
        <w:pStyle w:val="ConsPlusCell"/>
        <w:jc w:val="both"/>
      </w:pPr>
      <w:r w:rsidRPr="00061AB7">
        <w:t>36 2374     4     - навивочных</w:t>
      </w:r>
    </w:p>
    <w:p w:rsidR="00CC4CF9" w:rsidRPr="00061AB7" w:rsidRDefault="00CC4CF9">
      <w:pPr>
        <w:pStyle w:val="ConsPlusCell"/>
        <w:jc w:val="both"/>
      </w:pPr>
      <w:r w:rsidRPr="00061AB7">
        <w:t>36 2380     7     Линии / для сборки и восстановления покрышек</w:t>
      </w:r>
    </w:p>
    <w:p w:rsidR="00CC4CF9" w:rsidRPr="00061AB7" w:rsidRDefault="00CC4CF9">
      <w:pPr>
        <w:pStyle w:val="ConsPlusCell"/>
        <w:jc w:val="both"/>
      </w:pPr>
      <w:r w:rsidRPr="00061AB7">
        <w:t>36 2381     2     - для сборки покрышек</w:t>
      </w:r>
    </w:p>
    <w:p w:rsidR="00CC4CF9" w:rsidRPr="00061AB7" w:rsidRDefault="00CC4CF9">
      <w:pPr>
        <w:pStyle w:val="ConsPlusCell"/>
        <w:jc w:val="both"/>
      </w:pPr>
      <w:r w:rsidRPr="00061AB7">
        <w:t>36 2382     8     - для восстановления покрышек</w:t>
      </w:r>
    </w:p>
    <w:p w:rsidR="00CC4CF9" w:rsidRPr="00061AB7" w:rsidRDefault="00CC4CF9">
      <w:pPr>
        <w:pStyle w:val="ConsPlusCell"/>
        <w:jc w:val="both"/>
      </w:pPr>
      <w:r w:rsidRPr="00061AB7">
        <w:t>36 2390     1     Линии / для резиновой обуви</w:t>
      </w:r>
    </w:p>
    <w:p w:rsidR="00CC4CF9" w:rsidRPr="00061AB7" w:rsidRDefault="00CC4CF9">
      <w:pPr>
        <w:pStyle w:val="ConsPlusCell"/>
        <w:jc w:val="both"/>
      </w:pPr>
      <w:r w:rsidRPr="00061AB7">
        <w:t>36 2391     7     - для сборки резиновой обуви</w:t>
      </w:r>
    </w:p>
    <w:p w:rsidR="00CC4CF9" w:rsidRPr="00061AB7" w:rsidRDefault="00CC4CF9">
      <w:pPr>
        <w:pStyle w:val="ConsPlusCell"/>
        <w:jc w:val="both"/>
      </w:pPr>
      <w:r w:rsidRPr="00061AB7">
        <w:t>36 2392     2     - для изготовления деталей резиновой обуви</w:t>
      </w:r>
    </w:p>
    <w:p w:rsidR="00CC4CF9" w:rsidRPr="00061AB7" w:rsidRDefault="00CC4CF9">
      <w:pPr>
        <w:pStyle w:val="ConsPlusCell"/>
        <w:jc w:val="both"/>
      </w:pPr>
      <w:r w:rsidRPr="00061AB7">
        <w:t>36 2400     4     Оборудование формовочное и вулканизационное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производстве резиновых изделий</w:t>
      </w:r>
    </w:p>
    <w:p w:rsidR="00CC4CF9" w:rsidRPr="00061AB7" w:rsidRDefault="00CC4CF9">
      <w:pPr>
        <w:pStyle w:val="ConsPlusCell"/>
        <w:jc w:val="both"/>
      </w:pPr>
      <w:r w:rsidRPr="00061AB7">
        <w:t>36 2410     9     Машины и агрегаты для покрышек,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резинотехнических изделий и резиновой обуви</w:t>
      </w:r>
    </w:p>
    <w:p w:rsidR="00CC4CF9" w:rsidRPr="00061AB7" w:rsidRDefault="00CC4CF9">
      <w:pPr>
        <w:pStyle w:val="ConsPlusCell"/>
        <w:jc w:val="both"/>
      </w:pPr>
      <w:r w:rsidRPr="00061AB7">
        <w:t>36 2411     4     Форматоры для покрышек</w:t>
      </w:r>
    </w:p>
    <w:p w:rsidR="00CC4CF9" w:rsidRPr="00061AB7" w:rsidRDefault="00CC4CF9">
      <w:pPr>
        <w:pStyle w:val="ConsPlusCell"/>
        <w:jc w:val="both"/>
      </w:pPr>
      <w:r w:rsidRPr="00061AB7">
        <w:t>36 2412     2     Машины и агрегаты / формовочные для резиновой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обуви</w:t>
      </w:r>
    </w:p>
    <w:p w:rsidR="00CC4CF9" w:rsidRPr="00061AB7" w:rsidRDefault="00CC4CF9">
      <w:pPr>
        <w:pStyle w:val="ConsPlusCell"/>
        <w:jc w:val="both"/>
      </w:pPr>
      <w:r w:rsidRPr="00061AB7">
        <w:t>36 2413     5     - для формования резинотехнических изделий</w:t>
      </w:r>
    </w:p>
    <w:p w:rsidR="00CC4CF9" w:rsidRPr="00061AB7" w:rsidRDefault="00CC4CF9">
      <w:pPr>
        <w:pStyle w:val="ConsPlusCell"/>
        <w:jc w:val="both"/>
      </w:pPr>
      <w:r w:rsidRPr="00061AB7">
        <w:t>36 2420     3     Машины для вулканизации покрышек, камер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пневморессор</w:t>
      </w:r>
    </w:p>
    <w:p w:rsidR="00CC4CF9" w:rsidRPr="00061AB7" w:rsidRDefault="00CC4CF9">
      <w:pPr>
        <w:pStyle w:val="ConsPlusCell"/>
        <w:jc w:val="both"/>
      </w:pPr>
      <w:r w:rsidRPr="00061AB7">
        <w:t>36 2421     9     Вулканизаторы для покрышек, ездовых камер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бескамерных шин</w:t>
      </w:r>
    </w:p>
    <w:p w:rsidR="00CC4CF9" w:rsidRPr="00061AB7" w:rsidRDefault="00CC4CF9">
      <w:pPr>
        <w:pStyle w:val="ConsPlusCell"/>
        <w:jc w:val="both"/>
      </w:pPr>
      <w:r w:rsidRPr="00061AB7">
        <w:t>36 2422     4     Форматоры-вулканизаторы для покрышек</w:t>
      </w:r>
    </w:p>
    <w:p w:rsidR="00CC4CF9" w:rsidRPr="00061AB7" w:rsidRDefault="00CC4CF9">
      <w:pPr>
        <w:pStyle w:val="ConsPlusCell"/>
        <w:jc w:val="both"/>
      </w:pPr>
      <w:r w:rsidRPr="00061AB7">
        <w:t>36 2423     6     Вулканизаторы / для ремонта местных повреждений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покрышек</w:t>
      </w:r>
    </w:p>
    <w:p w:rsidR="00CC4CF9" w:rsidRPr="00061AB7" w:rsidRDefault="00CC4CF9">
      <w:pPr>
        <w:pStyle w:val="ConsPlusCell"/>
        <w:jc w:val="both"/>
      </w:pPr>
      <w:r w:rsidRPr="00061AB7">
        <w:t>36 2424     5     - бандажные для восстанавливаемых покрышек</w:t>
      </w:r>
    </w:p>
    <w:p w:rsidR="00CC4CF9" w:rsidRPr="00061AB7" w:rsidRDefault="00CC4CF9">
      <w:pPr>
        <w:pStyle w:val="ConsPlusCell"/>
        <w:jc w:val="both"/>
      </w:pPr>
      <w:r w:rsidRPr="00061AB7">
        <w:t>36 2425     0     - для покрышек, восстанавливаемых по полному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профилю</w:t>
      </w:r>
    </w:p>
    <w:p w:rsidR="00CC4CF9" w:rsidRPr="00061AB7" w:rsidRDefault="00CC4CF9">
      <w:pPr>
        <w:pStyle w:val="ConsPlusCell"/>
        <w:jc w:val="both"/>
      </w:pPr>
      <w:r w:rsidRPr="00061AB7">
        <w:t>36 2426     6     Форматоры-вулканизаторы для пневморессор</w:t>
      </w:r>
    </w:p>
    <w:p w:rsidR="00CC4CF9" w:rsidRPr="00061AB7" w:rsidRDefault="00CC4CF9">
      <w:pPr>
        <w:pStyle w:val="ConsPlusCell"/>
        <w:jc w:val="both"/>
      </w:pPr>
      <w:r w:rsidRPr="00061AB7">
        <w:t>36 2427     1     Автоклав-прессы</w:t>
      </w:r>
    </w:p>
    <w:p w:rsidR="00CC4CF9" w:rsidRPr="00061AB7" w:rsidRDefault="00CC4CF9">
      <w:pPr>
        <w:pStyle w:val="ConsPlusCell"/>
        <w:jc w:val="both"/>
      </w:pPr>
      <w:r w:rsidRPr="00061AB7">
        <w:t>36 2428     7     Вулканизаторы для ободных лент и протекторых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колец</w:t>
      </w:r>
    </w:p>
    <w:p w:rsidR="00CC4CF9" w:rsidRPr="00061AB7" w:rsidRDefault="00CC4CF9">
      <w:pPr>
        <w:pStyle w:val="ConsPlusCell"/>
        <w:jc w:val="both"/>
      </w:pPr>
      <w:r w:rsidRPr="00061AB7">
        <w:t>36 2429     2     Машины для вулканизации покрышек, камер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пневморессор прочие</w:t>
      </w:r>
    </w:p>
    <w:p w:rsidR="00CC4CF9" w:rsidRPr="00061AB7" w:rsidRDefault="00CC4CF9">
      <w:pPr>
        <w:pStyle w:val="ConsPlusCell"/>
        <w:jc w:val="both"/>
      </w:pPr>
      <w:r w:rsidRPr="00061AB7">
        <w:t>36 2430     8     Прессы и агрегаты вулканизационные</w:t>
      </w:r>
    </w:p>
    <w:p w:rsidR="00CC4CF9" w:rsidRPr="00061AB7" w:rsidRDefault="00CC4CF9">
      <w:pPr>
        <w:pStyle w:val="ConsPlusCell"/>
        <w:jc w:val="both"/>
      </w:pPr>
      <w:r w:rsidRPr="00061AB7">
        <w:t>36 2431     3     Прессы гидравлические вулканизационные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конвейерных лент и ремневых пластин</w:t>
      </w:r>
    </w:p>
    <w:p w:rsidR="00CC4CF9" w:rsidRPr="00061AB7" w:rsidRDefault="00CC4CF9">
      <w:pPr>
        <w:pStyle w:val="ConsPlusCell"/>
        <w:jc w:val="both"/>
      </w:pPr>
      <w:r w:rsidRPr="00061AB7">
        <w:t>36 2432     9     - для резинотехнических и резиноасбестовых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</w:t>
      </w:r>
    </w:p>
    <w:p w:rsidR="00CC4CF9" w:rsidRPr="00061AB7" w:rsidRDefault="00CC4CF9">
      <w:pPr>
        <w:pStyle w:val="ConsPlusCell"/>
        <w:jc w:val="both"/>
      </w:pPr>
      <w:r w:rsidRPr="00061AB7">
        <w:t>36 2433     4     - для клиновых ремней</w:t>
      </w:r>
    </w:p>
    <w:p w:rsidR="00CC4CF9" w:rsidRPr="00061AB7" w:rsidRDefault="00CC4CF9">
      <w:pPr>
        <w:pStyle w:val="ConsPlusCell"/>
        <w:jc w:val="both"/>
      </w:pPr>
      <w:r w:rsidRPr="00061AB7">
        <w:t>36 2434     0     Прессы / вулканизационные для резиновой обуви</w:t>
      </w:r>
    </w:p>
    <w:p w:rsidR="00CC4CF9" w:rsidRPr="00061AB7" w:rsidRDefault="00CC4CF9">
      <w:pPr>
        <w:pStyle w:val="ConsPlusCell"/>
        <w:jc w:val="both"/>
      </w:pPr>
      <w:r w:rsidRPr="00061AB7">
        <w:t>36 2435     5     - вулканизационные для диафрагм</w:t>
      </w:r>
    </w:p>
    <w:p w:rsidR="00CC4CF9" w:rsidRPr="00061AB7" w:rsidRDefault="00CC4CF9">
      <w:pPr>
        <w:pStyle w:val="ConsPlusCell"/>
        <w:jc w:val="both"/>
      </w:pPr>
      <w:r w:rsidRPr="00061AB7">
        <w:t>36 2436     0     - гидравлические вулканизационные для ободных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лент</w:t>
      </w:r>
    </w:p>
    <w:p w:rsidR="00CC4CF9" w:rsidRPr="00061AB7" w:rsidRDefault="00CC4CF9">
      <w:pPr>
        <w:pStyle w:val="ConsPlusCell"/>
        <w:jc w:val="both"/>
      </w:pPr>
      <w:r w:rsidRPr="00061AB7">
        <w:t>36 2439     7     - вулканизационные прочие</w:t>
      </w:r>
    </w:p>
    <w:p w:rsidR="00CC4CF9" w:rsidRPr="00061AB7" w:rsidRDefault="00CC4CF9">
      <w:pPr>
        <w:pStyle w:val="ConsPlusCell"/>
        <w:jc w:val="both"/>
      </w:pPr>
      <w:r w:rsidRPr="00061AB7">
        <w:t>36 2440     2     Автоклавы вулканизационные, машины и агрегаты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формования с вулканизацией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резинотехнических изделий</w:t>
      </w:r>
    </w:p>
    <w:p w:rsidR="00CC4CF9" w:rsidRPr="00061AB7" w:rsidRDefault="00CC4CF9">
      <w:pPr>
        <w:pStyle w:val="ConsPlusCell"/>
        <w:jc w:val="both"/>
      </w:pPr>
      <w:r w:rsidRPr="00061AB7">
        <w:t>36 2441     8     Автоклавы вулканизационные</w:t>
      </w:r>
    </w:p>
    <w:p w:rsidR="00CC4CF9" w:rsidRPr="00061AB7" w:rsidRDefault="00CC4CF9">
      <w:pPr>
        <w:pStyle w:val="ConsPlusCell"/>
        <w:jc w:val="both"/>
      </w:pPr>
      <w:r w:rsidRPr="00061AB7">
        <w:t>36 2442     3     Машины и агрегаты для формования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вулканизацией резинотехнических изделий</w:t>
      </w:r>
    </w:p>
    <w:p w:rsidR="00CC4CF9" w:rsidRPr="00061AB7" w:rsidRDefault="00CC4CF9">
      <w:pPr>
        <w:pStyle w:val="ConsPlusCell"/>
        <w:jc w:val="both"/>
      </w:pPr>
      <w:r w:rsidRPr="00061AB7">
        <w:t>36 2443     9     Вулканизаторы для резинотехнических изделий</w:t>
      </w:r>
    </w:p>
    <w:p w:rsidR="00CC4CF9" w:rsidRPr="00061AB7" w:rsidRDefault="00CC4CF9">
      <w:pPr>
        <w:pStyle w:val="ConsPlusCell"/>
        <w:jc w:val="both"/>
      </w:pPr>
      <w:r w:rsidRPr="00061AB7">
        <w:t>36 2449     1     Автоклавы вулканизационные, машины и агрегаты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формования с вулканизацией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резинотехнических изделий прочие</w:t>
      </w:r>
    </w:p>
    <w:p w:rsidR="00CC4CF9" w:rsidRPr="00061AB7" w:rsidRDefault="00CC4CF9">
      <w:pPr>
        <w:pStyle w:val="ConsPlusCell"/>
        <w:jc w:val="both"/>
      </w:pPr>
      <w:r w:rsidRPr="00061AB7">
        <w:t>36 2450     7     Линии и агрегаты для вулканизации / покрышек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камер</w:t>
      </w:r>
    </w:p>
    <w:p w:rsidR="00CC4CF9" w:rsidRPr="00061AB7" w:rsidRDefault="00CC4CF9">
      <w:pPr>
        <w:pStyle w:val="ConsPlusCell"/>
        <w:jc w:val="both"/>
      </w:pPr>
      <w:r w:rsidRPr="00061AB7">
        <w:t>36 2451     2     - новых покрышек</w:t>
      </w:r>
    </w:p>
    <w:p w:rsidR="00CC4CF9" w:rsidRPr="00061AB7" w:rsidRDefault="00CC4CF9">
      <w:pPr>
        <w:pStyle w:val="ConsPlusCell"/>
        <w:jc w:val="both"/>
      </w:pPr>
      <w:r w:rsidRPr="00061AB7">
        <w:t>36 2452     8     - восстанавливаемых покрышек</w:t>
      </w:r>
    </w:p>
    <w:p w:rsidR="00CC4CF9" w:rsidRPr="00061AB7" w:rsidRDefault="00CC4CF9">
      <w:pPr>
        <w:pStyle w:val="ConsPlusCell"/>
        <w:jc w:val="both"/>
      </w:pPr>
      <w:r w:rsidRPr="00061AB7">
        <w:t>36 2453     3     - камер</w:t>
      </w:r>
    </w:p>
    <w:p w:rsidR="00CC4CF9" w:rsidRPr="00061AB7" w:rsidRDefault="00CC4CF9">
      <w:pPr>
        <w:pStyle w:val="ConsPlusCell"/>
        <w:jc w:val="both"/>
      </w:pPr>
      <w:r w:rsidRPr="00061AB7">
        <w:t>36 2454     9     - резинотехнических изделий</w:t>
      </w:r>
    </w:p>
    <w:p w:rsidR="00CC4CF9" w:rsidRPr="00061AB7" w:rsidRDefault="00CC4CF9">
      <w:pPr>
        <w:pStyle w:val="ConsPlusCell"/>
        <w:jc w:val="both"/>
      </w:pPr>
      <w:r w:rsidRPr="00061AB7">
        <w:t>36 2455     4     Агрегаты литьевые для формирования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вулканизации покрышек</w:t>
      </w:r>
    </w:p>
    <w:p w:rsidR="00CC4CF9" w:rsidRPr="00061AB7" w:rsidRDefault="00CC4CF9">
      <w:pPr>
        <w:pStyle w:val="ConsPlusCell"/>
        <w:jc w:val="both"/>
      </w:pPr>
      <w:r w:rsidRPr="00061AB7">
        <w:t>36 2459     6     Линии и агрегаты для вулканизации покрышек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камер прочие</w:t>
      </w:r>
    </w:p>
    <w:p w:rsidR="00CC4CF9" w:rsidRPr="00061AB7" w:rsidRDefault="00CC4CF9">
      <w:pPr>
        <w:pStyle w:val="ConsPlusCell"/>
        <w:jc w:val="both"/>
      </w:pPr>
      <w:r w:rsidRPr="00061AB7">
        <w:t>36 2460     1     Оборудование для изготовления обуви /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полиуретана и пластизоля марки ПВХ</w:t>
      </w:r>
    </w:p>
    <w:p w:rsidR="00CC4CF9" w:rsidRPr="00061AB7" w:rsidRDefault="00CC4CF9">
      <w:pPr>
        <w:pStyle w:val="ConsPlusCell"/>
        <w:jc w:val="both"/>
      </w:pPr>
      <w:r w:rsidRPr="00061AB7">
        <w:t>36 2461     7     - из полиуретана</w:t>
      </w:r>
    </w:p>
    <w:p w:rsidR="00CC4CF9" w:rsidRPr="00061AB7" w:rsidRDefault="00CC4CF9">
      <w:pPr>
        <w:pStyle w:val="ConsPlusCell"/>
        <w:jc w:val="both"/>
      </w:pPr>
      <w:r w:rsidRPr="00061AB7">
        <w:t>36 2462     2     - из пластизоля марки ПВХ</w:t>
      </w:r>
    </w:p>
    <w:p w:rsidR="00CC4CF9" w:rsidRPr="00061AB7" w:rsidRDefault="00CC4CF9">
      <w:pPr>
        <w:pStyle w:val="ConsPlusCell"/>
        <w:jc w:val="both"/>
      </w:pPr>
      <w:r w:rsidRPr="00061AB7">
        <w:t>36 2500     8     Оборудование для нанесения покрытий,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термообработки, обрезинивания, листования,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дублирования и изготовления деталей покрышек</w:t>
      </w:r>
    </w:p>
    <w:p w:rsidR="00CC4CF9" w:rsidRPr="00061AB7" w:rsidRDefault="00CC4CF9">
      <w:pPr>
        <w:pStyle w:val="ConsPlusCell"/>
        <w:jc w:val="both"/>
      </w:pPr>
      <w:r w:rsidRPr="00061AB7">
        <w:t>36 2510     2     Машины / и агрегаты для сушки в производстве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резиновых и резиноасбестовых изделий</w:t>
      </w:r>
    </w:p>
    <w:p w:rsidR="00CC4CF9" w:rsidRPr="00061AB7" w:rsidRDefault="00CC4CF9">
      <w:pPr>
        <w:pStyle w:val="ConsPlusCell"/>
        <w:jc w:val="both"/>
      </w:pPr>
      <w:r w:rsidRPr="00061AB7">
        <w:t>36 2511     8     - и агрегаты для сушки в производстве резиновых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</w:t>
      </w:r>
    </w:p>
    <w:p w:rsidR="00CC4CF9" w:rsidRPr="00061AB7" w:rsidRDefault="00CC4CF9">
      <w:pPr>
        <w:pStyle w:val="ConsPlusCell"/>
        <w:jc w:val="both"/>
      </w:pPr>
      <w:r w:rsidRPr="00061AB7">
        <w:t>36 2512     3     - для сушки и термической обработки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производстве резиноасбестовых технических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</w:t>
      </w:r>
    </w:p>
    <w:p w:rsidR="00CC4CF9" w:rsidRPr="00061AB7" w:rsidRDefault="00CC4CF9">
      <w:pPr>
        <w:pStyle w:val="ConsPlusCell"/>
        <w:jc w:val="both"/>
      </w:pPr>
      <w:r w:rsidRPr="00061AB7">
        <w:t>36 2513     9     - и агрегаты охлаждающие в производстве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резиновых изделий</w:t>
      </w:r>
    </w:p>
    <w:p w:rsidR="00CC4CF9" w:rsidRPr="00061AB7" w:rsidRDefault="00CC4CF9">
      <w:pPr>
        <w:pStyle w:val="ConsPlusCell"/>
        <w:jc w:val="both"/>
      </w:pPr>
      <w:r w:rsidRPr="00061AB7">
        <w:t>36 2514     4     - и агрегаты для термической обработки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производстве резиновых изделий</w:t>
      </w:r>
    </w:p>
    <w:p w:rsidR="00CC4CF9" w:rsidRPr="00061AB7" w:rsidRDefault="00CC4CF9">
      <w:pPr>
        <w:pStyle w:val="ConsPlusCell"/>
        <w:jc w:val="both"/>
      </w:pPr>
      <w:r w:rsidRPr="00061AB7">
        <w:t>36 2519     1     - и агрегаты для сушки в производстве резиновых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резиноасбестовых изделий прочие</w:t>
      </w:r>
    </w:p>
    <w:p w:rsidR="00CC4CF9" w:rsidRPr="00061AB7" w:rsidRDefault="00CC4CF9">
      <w:pPr>
        <w:pStyle w:val="ConsPlusCell"/>
        <w:jc w:val="both"/>
      </w:pPr>
      <w:r w:rsidRPr="00061AB7">
        <w:t>36 2520     7     Машины / и агрегаты для нанесения покрытий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производстве резиновых изделий</w:t>
      </w:r>
    </w:p>
    <w:p w:rsidR="00CC4CF9" w:rsidRPr="00061AB7" w:rsidRDefault="00CC4CF9">
      <w:pPr>
        <w:pStyle w:val="ConsPlusCell"/>
        <w:jc w:val="both"/>
      </w:pPr>
      <w:r w:rsidRPr="00061AB7">
        <w:t>36 2521     2     - и агрегаты для нанесения покрытий промазкой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производстве резиновых изделий</w:t>
      </w:r>
    </w:p>
    <w:p w:rsidR="00CC4CF9" w:rsidRPr="00061AB7" w:rsidRDefault="00CC4CF9">
      <w:pPr>
        <w:pStyle w:val="ConsPlusCell"/>
        <w:jc w:val="both"/>
      </w:pPr>
      <w:r w:rsidRPr="00061AB7">
        <w:t>36 2522     8     - для производства изделий из латекса способом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макания</w:t>
      </w:r>
    </w:p>
    <w:p w:rsidR="00CC4CF9" w:rsidRPr="00061AB7" w:rsidRDefault="00CC4CF9">
      <w:pPr>
        <w:pStyle w:val="ConsPlusCell"/>
        <w:jc w:val="both"/>
      </w:pPr>
      <w:r w:rsidRPr="00061AB7">
        <w:t>36 2523     3     - для нанесения покрытий распылением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производстве резиновых изделий</w:t>
      </w:r>
    </w:p>
    <w:p w:rsidR="00CC4CF9" w:rsidRPr="00061AB7" w:rsidRDefault="00CC4CF9">
      <w:pPr>
        <w:pStyle w:val="ConsPlusCell"/>
        <w:jc w:val="both"/>
      </w:pPr>
      <w:r w:rsidRPr="00061AB7">
        <w:t>36 2524     9     - для производства изделий из латекса способом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ионного отложения</w:t>
      </w:r>
    </w:p>
    <w:p w:rsidR="00CC4CF9" w:rsidRPr="00061AB7" w:rsidRDefault="00CC4CF9">
      <w:pPr>
        <w:pStyle w:val="ConsPlusCell"/>
        <w:jc w:val="both"/>
      </w:pPr>
      <w:r w:rsidRPr="00061AB7">
        <w:t>36 2525     4     Агрегаты для пропитки, сушки, обрезинивания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термообработки тканей (корда), шнуров и нитей</w:t>
      </w:r>
    </w:p>
    <w:p w:rsidR="00CC4CF9" w:rsidRPr="00061AB7" w:rsidRDefault="00CC4CF9">
      <w:pPr>
        <w:pStyle w:val="ConsPlusCell"/>
        <w:jc w:val="both"/>
      </w:pPr>
      <w:r w:rsidRPr="00061AB7">
        <w:t>36 2526     3     Машины для нанесения покрытий погружением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производстве резиновых изделий</w:t>
      </w:r>
    </w:p>
    <w:p w:rsidR="00CC4CF9" w:rsidRPr="00061AB7" w:rsidRDefault="00CC4CF9">
      <w:pPr>
        <w:pStyle w:val="ConsPlusCell"/>
        <w:jc w:val="both"/>
      </w:pPr>
      <w:r w:rsidRPr="00061AB7">
        <w:t>36 2529     6     Машины и агрегаты для нанесения покрытий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производстве резиновых изделий прочие</w:t>
      </w:r>
    </w:p>
    <w:p w:rsidR="00CC4CF9" w:rsidRPr="00061AB7" w:rsidRDefault="00CC4CF9">
      <w:pPr>
        <w:pStyle w:val="ConsPlusCell"/>
        <w:jc w:val="both"/>
      </w:pPr>
      <w:r w:rsidRPr="00061AB7">
        <w:t>36 2530     1     Линии / для пропитки, обрезинивания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термообработки тканей (корда) и металлокорда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линии и агрегаты для листования и дублирования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резины</w:t>
      </w:r>
    </w:p>
    <w:p w:rsidR="00CC4CF9" w:rsidRPr="00061AB7" w:rsidRDefault="00CC4CF9">
      <w:pPr>
        <w:pStyle w:val="ConsPlusCell"/>
        <w:jc w:val="both"/>
      </w:pPr>
      <w:r w:rsidRPr="00061AB7">
        <w:t>36 2531     7     - для пропитки, обрезинивания и термообработки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тканей (корда), шнуров и нитей</w:t>
      </w:r>
    </w:p>
    <w:p w:rsidR="00CC4CF9" w:rsidRPr="00061AB7" w:rsidRDefault="00CC4CF9">
      <w:pPr>
        <w:pStyle w:val="ConsPlusCell"/>
        <w:jc w:val="both"/>
      </w:pPr>
      <w:r w:rsidRPr="00061AB7">
        <w:t>36 2532     2     - для обрезинивания металлокорда</w:t>
      </w:r>
    </w:p>
    <w:p w:rsidR="00CC4CF9" w:rsidRPr="00061AB7" w:rsidRDefault="00CC4CF9">
      <w:pPr>
        <w:pStyle w:val="ConsPlusCell"/>
        <w:jc w:val="both"/>
      </w:pPr>
      <w:r w:rsidRPr="00061AB7">
        <w:t>36 2533     8     - и агрегаты для листования и дублирования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резины</w:t>
      </w:r>
    </w:p>
    <w:p w:rsidR="00CC4CF9" w:rsidRPr="00061AB7" w:rsidRDefault="00CC4CF9">
      <w:pPr>
        <w:pStyle w:val="ConsPlusCell"/>
        <w:jc w:val="both"/>
      </w:pPr>
      <w:r w:rsidRPr="00061AB7">
        <w:t>36 2540     6     Линии / в производстве изделий из латекса</w:t>
      </w:r>
    </w:p>
    <w:p w:rsidR="00CC4CF9" w:rsidRPr="00061AB7" w:rsidRDefault="00CC4CF9">
      <w:pPr>
        <w:pStyle w:val="ConsPlusCell"/>
        <w:jc w:val="both"/>
      </w:pPr>
      <w:r w:rsidRPr="00061AB7">
        <w:t>36 2541     1     - для изделий из латекса</w:t>
      </w:r>
    </w:p>
    <w:p w:rsidR="00CC4CF9" w:rsidRPr="00061AB7" w:rsidRDefault="00CC4CF9">
      <w:pPr>
        <w:pStyle w:val="ConsPlusCell"/>
        <w:jc w:val="both"/>
      </w:pPr>
      <w:r w:rsidRPr="00061AB7">
        <w:t>36 2542     7     - и агрегаты для производства губчатых формовых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</w:t>
      </w:r>
    </w:p>
    <w:p w:rsidR="00CC4CF9" w:rsidRPr="00061AB7" w:rsidRDefault="00CC4CF9">
      <w:pPr>
        <w:pStyle w:val="ConsPlusCell"/>
        <w:jc w:val="both"/>
      </w:pPr>
      <w:r w:rsidRPr="00061AB7">
        <w:t>36 2543     2     - и агрегаты для производства губчатых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неформовых изделий</w:t>
      </w:r>
    </w:p>
    <w:p w:rsidR="00CC4CF9" w:rsidRPr="00061AB7" w:rsidRDefault="00CC4CF9">
      <w:pPr>
        <w:pStyle w:val="ConsPlusCell"/>
        <w:jc w:val="both"/>
      </w:pPr>
      <w:r w:rsidRPr="00061AB7">
        <w:t>36 2544     8     - и агрегаты для производства шприцованных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</w:t>
      </w:r>
    </w:p>
    <w:p w:rsidR="00CC4CF9" w:rsidRPr="00061AB7" w:rsidRDefault="00CC4CF9">
      <w:pPr>
        <w:pStyle w:val="ConsPlusCell"/>
        <w:jc w:val="both"/>
      </w:pPr>
      <w:r w:rsidRPr="00061AB7">
        <w:t>36 2550     0     Линии для изготовления заготовок / камер,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протекторов, диафрагм и ободных лент</w:t>
      </w:r>
    </w:p>
    <w:p w:rsidR="00CC4CF9" w:rsidRPr="00061AB7" w:rsidRDefault="00CC4CF9">
      <w:pPr>
        <w:pStyle w:val="ConsPlusCell"/>
        <w:jc w:val="both"/>
      </w:pPr>
      <w:r w:rsidRPr="00061AB7">
        <w:t>36 2551     6     - камер</w:t>
      </w:r>
    </w:p>
    <w:p w:rsidR="00CC4CF9" w:rsidRPr="00061AB7" w:rsidRDefault="00CC4CF9">
      <w:pPr>
        <w:pStyle w:val="ConsPlusCell"/>
        <w:jc w:val="both"/>
      </w:pPr>
      <w:r w:rsidRPr="00061AB7">
        <w:t>36 2552     1     - протекторов и других деталей покрышек</w:t>
      </w:r>
    </w:p>
    <w:p w:rsidR="00CC4CF9" w:rsidRPr="00061AB7" w:rsidRDefault="00CC4CF9">
      <w:pPr>
        <w:pStyle w:val="ConsPlusCell"/>
        <w:jc w:val="both"/>
      </w:pPr>
      <w:r w:rsidRPr="00061AB7">
        <w:t>36 2553     7     - диафрагм</w:t>
      </w:r>
    </w:p>
    <w:p w:rsidR="00CC4CF9" w:rsidRPr="00061AB7" w:rsidRDefault="00CC4CF9">
      <w:pPr>
        <w:pStyle w:val="ConsPlusCell"/>
        <w:jc w:val="both"/>
      </w:pPr>
      <w:r w:rsidRPr="00061AB7">
        <w:t>36 2554     2     - ободных лент</w:t>
      </w:r>
    </w:p>
    <w:p w:rsidR="00CC4CF9" w:rsidRPr="00061AB7" w:rsidRDefault="00CC4CF9">
      <w:pPr>
        <w:pStyle w:val="ConsPlusCell"/>
        <w:jc w:val="both"/>
      </w:pPr>
      <w:r w:rsidRPr="00061AB7">
        <w:t>36 2600     1     Оборудование специальное, отделочное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контрольно-измерительное, пресс-формы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прочее оборудование в производстве резиновых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резиноасбестовых изделий</w:t>
      </w:r>
    </w:p>
    <w:p w:rsidR="00CC4CF9" w:rsidRPr="00061AB7" w:rsidRDefault="00CC4CF9">
      <w:pPr>
        <w:pStyle w:val="ConsPlusCell"/>
        <w:jc w:val="both"/>
      </w:pPr>
      <w:r w:rsidRPr="00061AB7">
        <w:t>36 2610     6     Машины и агрегаты закаточные и раскаточные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 производстве резиновых изделий</w:t>
      </w:r>
    </w:p>
    <w:p w:rsidR="00CC4CF9" w:rsidRPr="00061AB7" w:rsidRDefault="00CC4CF9">
      <w:pPr>
        <w:pStyle w:val="ConsPlusCell"/>
        <w:jc w:val="both"/>
      </w:pPr>
      <w:r w:rsidRPr="00061AB7">
        <w:t>36 2611     1     Станки закаточные и раскаточные для тканей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(корда) и металлокорда</w:t>
      </w:r>
    </w:p>
    <w:p w:rsidR="00CC4CF9" w:rsidRPr="00061AB7" w:rsidRDefault="00CC4CF9">
      <w:pPr>
        <w:pStyle w:val="ConsPlusCell"/>
        <w:jc w:val="both"/>
      </w:pPr>
      <w:r w:rsidRPr="00061AB7">
        <w:t>36 2612     7     Станки закаточные для резиновых латексных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</w:t>
      </w:r>
    </w:p>
    <w:p w:rsidR="00CC4CF9" w:rsidRPr="00061AB7" w:rsidRDefault="00CC4CF9">
      <w:pPr>
        <w:pStyle w:val="ConsPlusCell"/>
        <w:jc w:val="both"/>
      </w:pPr>
      <w:r w:rsidRPr="00061AB7">
        <w:t>36 2613     2     Компенсаторы</w:t>
      </w:r>
    </w:p>
    <w:p w:rsidR="00CC4CF9" w:rsidRPr="00061AB7" w:rsidRDefault="00CC4CF9">
      <w:pPr>
        <w:pStyle w:val="ConsPlusCell"/>
        <w:jc w:val="both"/>
      </w:pPr>
      <w:r w:rsidRPr="00061AB7">
        <w:t>36 2614     8     Машины тянульные</w:t>
      </w:r>
    </w:p>
    <w:p w:rsidR="00CC4CF9" w:rsidRPr="00061AB7" w:rsidRDefault="00CC4CF9">
      <w:pPr>
        <w:pStyle w:val="ConsPlusCell"/>
        <w:jc w:val="both"/>
      </w:pPr>
      <w:r w:rsidRPr="00061AB7">
        <w:t>36 2619     5     Машины и агрегаты закаточные и раскаточные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производстве резиновых изделий прочие</w:t>
      </w:r>
    </w:p>
    <w:p w:rsidR="00CC4CF9" w:rsidRPr="00061AB7" w:rsidRDefault="00CC4CF9">
      <w:pPr>
        <w:pStyle w:val="ConsPlusCell"/>
        <w:jc w:val="both"/>
      </w:pPr>
      <w:r w:rsidRPr="00061AB7">
        <w:t>36 2620     0     Станки / для осмотра покрышек, поддувки,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закладки и выемки камер</w:t>
      </w:r>
    </w:p>
    <w:p w:rsidR="00CC4CF9" w:rsidRPr="00061AB7" w:rsidRDefault="00CC4CF9">
      <w:pPr>
        <w:pStyle w:val="ConsPlusCell"/>
        <w:jc w:val="both"/>
      </w:pPr>
      <w:r w:rsidRPr="00061AB7">
        <w:t>36 2621     6     - для осмотра покрышек</w:t>
      </w:r>
    </w:p>
    <w:p w:rsidR="00CC4CF9" w:rsidRPr="00061AB7" w:rsidRDefault="00CC4CF9">
      <w:pPr>
        <w:pStyle w:val="ConsPlusCell"/>
        <w:jc w:val="both"/>
      </w:pPr>
      <w:r w:rsidRPr="00061AB7">
        <w:t>36 2622     1     - для закладки ездовых камер, выемки варочных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камер</w:t>
      </w:r>
    </w:p>
    <w:p w:rsidR="00CC4CF9" w:rsidRPr="00061AB7" w:rsidRDefault="00CC4CF9">
      <w:pPr>
        <w:pStyle w:val="ConsPlusCell"/>
        <w:jc w:val="both"/>
      </w:pPr>
      <w:r w:rsidRPr="00061AB7">
        <w:t>36 2623     7     - для поддувки ездовых камер перед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вулканизацией</w:t>
      </w:r>
    </w:p>
    <w:p w:rsidR="00CC4CF9" w:rsidRPr="00061AB7" w:rsidRDefault="00CC4CF9">
      <w:pPr>
        <w:pStyle w:val="ConsPlusCell"/>
        <w:jc w:val="both"/>
      </w:pPr>
      <w:r w:rsidRPr="00061AB7">
        <w:t>36 2624     2     Установки для поддувки и охлаждения покрышек</w:t>
      </w:r>
    </w:p>
    <w:p w:rsidR="00CC4CF9" w:rsidRPr="00061AB7" w:rsidRDefault="00CC4CF9">
      <w:pPr>
        <w:pStyle w:val="ConsPlusCell"/>
        <w:jc w:val="both"/>
      </w:pPr>
      <w:r w:rsidRPr="00061AB7">
        <w:t>36 2630     5     Станки / стыковочные и подпрессовочные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производстве резиновых изделий</w:t>
      </w:r>
    </w:p>
    <w:p w:rsidR="00CC4CF9" w:rsidRPr="00061AB7" w:rsidRDefault="00CC4CF9">
      <w:pPr>
        <w:pStyle w:val="ConsPlusCell"/>
        <w:jc w:val="both"/>
      </w:pPr>
      <w:r w:rsidRPr="00061AB7">
        <w:t>36 2631     0     - для стыковки камер</w:t>
      </w:r>
    </w:p>
    <w:p w:rsidR="00CC4CF9" w:rsidRPr="00061AB7" w:rsidRDefault="00CC4CF9">
      <w:pPr>
        <w:pStyle w:val="ConsPlusCell"/>
        <w:jc w:val="both"/>
      </w:pPr>
      <w:r w:rsidRPr="00061AB7">
        <w:t>36 2632     6     - для стыковки конвейерных лент</w:t>
      </w:r>
    </w:p>
    <w:p w:rsidR="00CC4CF9" w:rsidRPr="00061AB7" w:rsidRDefault="00CC4CF9">
      <w:pPr>
        <w:pStyle w:val="ConsPlusCell"/>
        <w:jc w:val="both"/>
      </w:pPr>
      <w:r w:rsidRPr="00061AB7">
        <w:t>36 2633     1     - для стыковки бортовых колец покрышек</w:t>
      </w:r>
    </w:p>
    <w:p w:rsidR="00CC4CF9" w:rsidRPr="00061AB7" w:rsidRDefault="00CC4CF9">
      <w:pPr>
        <w:pStyle w:val="ConsPlusCell"/>
        <w:jc w:val="both"/>
      </w:pPr>
      <w:r w:rsidRPr="00061AB7">
        <w:t>36 2634     7     - для стыковки, подпрессовки протекторов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покрышек</w:t>
      </w:r>
    </w:p>
    <w:p w:rsidR="00CC4CF9" w:rsidRPr="00061AB7" w:rsidRDefault="00CC4CF9">
      <w:pPr>
        <w:pStyle w:val="ConsPlusCell"/>
        <w:jc w:val="both"/>
      </w:pPr>
      <w:r w:rsidRPr="00061AB7">
        <w:t>36 2640     8     Машины и агрегаты / специальные отделочные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резиновых и резиноасбестовых изделий</w:t>
      </w:r>
    </w:p>
    <w:p w:rsidR="00CC4CF9" w:rsidRPr="00061AB7" w:rsidRDefault="00CC4CF9">
      <w:pPr>
        <w:pStyle w:val="ConsPlusCell"/>
        <w:jc w:val="both"/>
      </w:pPr>
      <w:r w:rsidRPr="00061AB7">
        <w:t>36 2641     5     - отделочные в шинном и шиноремонтном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производствах</w:t>
      </w:r>
    </w:p>
    <w:p w:rsidR="00CC4CF9" w:rsidRPr="00061AB7" w:rsidRDefault="00CC4CF9">
      <w:pPr>
        <w:pStyle w:val="ConsPlusCell"/>
        <w:jc w:val="both"/>
      </w:pPr>
      <w:r w:rsidRPr="00061AB7">
        <w:t>36 2642     0     - отделочные в производстве резинотехнических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 и резиновой обуви</w:t>
      </w:r>
    </w:p>
    <w:p w:rsidR="00CC4CF9" w:rsidRPr="00061AB7" w:rsidRDefault="00CC4CF9">
      <w:pPr>
        <w:pStyle w:val="ConsPlusCell"/>
        <w:jc w:val="both"/>
      </w:pPr>
      <w:r w:rsidRPr="00061AB7">
        <w:t>36 2643     6     - отделочные в производстве резиноасбестовых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</w:t>
      </w:r>
    </w:p>
    <w:p w:rsidR="00CC4CF9" w:rsidRPr="00061AB7" w:rsidRDefault="00CC4CF9">
      <w:pPr>
        <w:pStyle w:val="ConsPlusCell"/>
        <w:jc w:val="both"/>
      </w:pPr>
      <w:r w:rsidRPr="00061AB7">
        <w:t>36 2650     4     Оборудование / контрольно-измерительное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производстве резиновых и резиноасбестовых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</w:t>
      </w:r>
    </w:p>
    <w:p w:rsidR="00CC4CF9" w:rsidRPr="00061AB7" w:rsidRDefault="00CC4CF9">
      <w:pPr>
        <w:pStyle w:val="ConsPlusCell"/>
        <w:jc w:val="both"/>
      </w:pPr>
      <w:r w:rsidRPr="00061AB7">
        <w:t>36 2651     1     - для измерения температуры</w:t>
      </w:r>
    </w:p>
    <w:p w:rsidR="00CC4CF9" w:rsidRPr="00061AB7" w:rsidRDefault="00CC4CF9">
      <w:pPr>
        <w:pStyle w:val="ConsPlusCell"/>
        <w:jc w:val="both"/>
      </w:pPr>
      <w:r w:rsidRPr="00061AB7">
        <w:t>36 2653     2     - для измерения длин ремней</w:t>
      </w:r>
    </w:p>
    <w:p w:rsidR="00CC4CF9" w:rsidRPr="00061AB7" w:rsidRDefault="00CC4CF9">
      <w:pPr>
        <w:pStyle w:val="ConsPlusCell"/>
        <w:jc w:val="both"/>
      </w:pPr>
      <w:r w:rsidRPr="00061AB7">
        <w:t>36 2654     6     - для физико-механических испытаний</w:t>
      </w:r>
    </w:p>
    <w:p w:rsidR="00CC4CF9" w:rsidRPr="00061AB7" w:rsidRDefault="00CC4CF9">
      <w:pPr>
        <w:pStyle w:val="ConsPlusCell"/>
        <w:jc w:val="both"/>
      </w:pPr>
      <w:r w:rsidRPr="00061AB7">
        <w:t>36 2660     9     Машины и агрегаты для чистки / в производстве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резиновых изделий и регенерата</w:t>
      </w:r>
    </w:p>
    <w:p w:rsidR="00CC4CF9" w:rsidRPr="00061AB7" w:rsidRDefault="00CC4CF9">
      <w:pPr>
        <w:pStyle w:val="ConsPlusCell"/>
        <w:jc w:val="both"/>
      </w:pPr>
      <w:r w:rsidRPr="00061AB7">
        <w:t>36 2661     4     - пресс-форм и плит вулканизационных прессов</w:t>
      </w:r>
    </w:p>
    <w:p w:rsidR="00CC4CF9" w:rsidRPr="00061AB7" w:rsidRDefault="00CC4CF9">
      <w:pPr>
        <w:pStyle w:val="ConsPlusCell"/>
        <w:jc w:val="both"/>
      </w:pPr>
      <w:r w:rsidRPr="00061AB7">
        <w:t>36 2662     5     - и мойки восстанавливаемых покрышек</w:t>
      </w:r>
    </w:p>
    <w:p w:rsidR="00CC4CF9" w:rsidRPr="00061AB7" w:rsidRDefault="00CC4CF9">
      <w:pPr>
        <w:pStyle w:val="ConsPlusCell"/>
        <w:jc w:val="both"/>
      </w:pPr>
      <w:r w:rsidRPr="00061AB7">
        <w:t>36 2663     5     - и перекатки тканей</w:t>
      </w:r>
    </w:p>
    <w:p w:rsidR="00CC4CF9" w:rsidRPr="00061AB7" w:rsidRDefault="00CC4CF9">
      <w:pPr>
        <w:pStyle w:val="ConsPlusCell"/>
        <w:jc w:val="both"/>
      </w:pPr>
      <w:r w:rsidRPr="00061AB7">
        <w:t>36 2664     0     - и правки дорнов</w:t>
      </w:r>
    </w:p>
    <w:p w:rsidR="00CC4CF9" w:rsidRPr="00061AB7" w:rsidRDefault="00CC4CF9">
      <w:pPr>
        <w:pStyle w:val="ConsPlusCell"/>
        <w:jc w:val="both"/>
      </w:pPr>
      <w:r w:rsidRPr="00061AB7">
        <w:t>36 2665     6     - металлических материалов</w:t>
      </w:r>
    </w:p>
    <w:p w:rsidR="00CC4CF9" w:rsidRPr="00061AB7" w:rsidRDefault="00CC4CF9">
      <w:pPr>
        <w:pStyle w:val="ConsPlusCell"/>
        <w:jc w:val="both"/>
      </w:pPr>
      <w:r w:rsidRPr="00061AB7">
        <w:t>36 2666     1     Машины / для очистки и разделения резиновой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крошки и волокна в производстве регенерата</w:t>
      </w:r>
    </w:p>
    <w:p w:rsidR="00CC4CF9" w:rsidRPr="00061AB7" w:rsidRDefault="00CC4CF9">
      <w:pPr>
        <w:pStyle w:val="ConsPlusCell"/>
        <w:jc w:val="both"/>
      </w:pPr>
      <w:r w:rsidRPr="00061AB7">
        <w:t>36 2667     7     - очистные и моечные для форм в производстве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 из латекса</w:t>
      </w:r>
    </w:p>
    <w:p w:rsidR="00CC4CF9" w:rsidRPr="00061AB7" w:rsidRDefault="00CC4CF9">
      <w:pPr>
        <w:pStyle w:val="ConsPlusCell"/>
        <w:jc w:val="both"/>
      </w:pPr>
      <w:r w:rsidRPr="00061AB7">
        <w:t>36 2668     2     Машины и агрегаты / для осмотра, перекатки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чистки восстанавливаемых конвейерных лент</w:t>
      </w:r>
    </w:p>
    <w:p w:rsidR="00CC4CF9" w:rsidRPr="00061AB7" w:rsidRDefault="00CC4CF9">
      <w:pPr>
        <w:pStyle w:val="ConsPlusCell"/>
        <w:jc w:val="both"/>
      </w:pPr>
      <w:r w:rsidRPr="00061AB7">
        <w:t>36 2669     8     - для чистки в производстве резиновых изделий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регенерата прочие</w:t>
      </w:r>
    </w:p>
    <w:p w:rsidR="00CC4CF9" w:rsidRPr="00061AB7" w:rsidRDefault="00CC4CF9">
      <w:pPr>
        <w:pStyle w:val="ConsPlusCell"/>
        <w:jc w:val="both"/>
      </w:pPr>
      <w:r w:rsidRPr="00061AB7">
        <w:t>36 2670     3     Пресс-формы для изготовления медицинских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резиновых изделий</w:t>
      </w:r>
    </w:p>
    <w:p w:rsidR="00CC4CF9" w:rsidRPr="00061AB7" w:rsidRDefault="00CC4CF9">
      <w:pPr>
        <w:pStyle w:val="ConsPlusCell"/>
        <w:jc w:val="both"/>
      </w:pPr>
      <w:r w:rsidRPr="00061AB7">
        <w:t>36 2680     8     Станки для закрывания и разъема пресс-форм,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перезарядчики (манипуляторы) пресс-форм</w:t>
      </w:r>
    </w:p>
    <w:p w:rsidR="00CC4CF9" w:rsidRPr="00061AB7" w:rsidRDefault="00CC4CF9">
      <w:pPr>
        <w:pStyle w:val="ConsPlusCell"/>
        <w:jc w:val="both"/>
      </w:pPr>
      <w:r w:rsidRPr="00061AB7">
        <w:t>36 2681     3     Перезарядчики (манипуляторы) пресс-форм</w:t>
      </w:r>
    </w:p>
    <w:p w:rsidR="00CC4CF9" w:rsidRPr="00061AB7" w:rsidRDefault="00CC4CF9">
      <w:pPr>
        <w:pStyle w:val="ConsPlusCell"/>
        <w:jc w:val="both"/>
      </w:pPr>
      <w:r w:rsidRPr="00061AB7">
        <w:t>36 2682     9     Станки для закрывания и разъема пресс-форм</w:t>
      </w:r>
    </w:p>
    <w:p w:rsidR="00CC4CF9" w:rsidRPr="00061AB7" w:rsidRDefault="00CC4CF9">
      <w:pPr>
        <w:pStyle w:val="ConsPlusCell"/>
        <w:jc w:val="both"/>
      </w:pPr>
      <w:r w:rsidRPr="00061AB7">
        <w:t>36 2690     2     Оборудование прочее / в производстве резиновых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резиноасбестовых изделий</w:t>
      </w:r>
    </w:p>
    <w:p w:rsidR="00CC4CF9" w:rsidRPr="00061AB7" w:rsidRDefault="00CC4CF9">
      <w:pPr>
        <w:pStyle w:val="ConsPlusCell"/>
        <w:jc w:val="both"/>
      </w:pPr>
      <w:r w:rsidRPr="00061AB7">
        <w:t>36 2691     8     - в подготовительном производстве</w:t>
      </w:r>
    </w:p>
    <w:p w:rsidR="00CC4CF9" w:rsidRPr="00061AB7" w:rsidRDefault="00CC4CF9">
      <w:pPr>
        <w:pStyle w:val="ConsPlusCell"/>
        <w:jc w:val="both"/>
      </w:pPr>
      <w:r w:rsidRPr="00061AB7">
        <w:t>36 2692     3     - в шинном производстве</w:t>
      </w:r>
    </w:p>
    <w:p w:rsidR="00CC4CF9" w:rsidRPr="00061AB7" w:rsidRDefault="00CC4CF9">
      <w:pPr>
        <w:pStyle w:val="ConsPlusCell"/>
        <w:jc w:val="both"/>
      </w:pPr>
      <w:r w:rsidRPr="00061AB7">
        <w:t>36 2693     9     - в производстве резинотехнических изделий</w:t>
      </w:r>
    </w:p>
    <w:p w:rsidR="00CC4CF9" w:rsidRPr="00061AB7" w:rsidRDefault="00CC4CF9">
      <w:pPr>
        <w:pStyle w:val="ConsPlusCell"/>
        <w:jc w:val="both"/>
      </w:pPr>
      <w:r w:rsidRPr="00061AB7">
        <w:t>36 2694     4     - в производстве резиновой обуви</w:t>
      </w:r>
    </w:p>
    <w:p w:rsidR="00CC4CF9" w:rsidRPr="00061AB7" w:rsidRDefault="00CC4CF9">
      <w:pPr>
        <w:pStyle w:val="ConsPlusCell"/>
        <w:jc w:val="both"/>
      </w:pPr>
      <w:r w:rsidRPr="00061AB7">
        <w:t>36 2695     6     - в резиноасбестовом производстве</w:t>
      </w:r>
    </w:p>
    <w:p w:rsidR="00CC4CF9" w:rsidRPr="00061AB7" w:rsidRDefault="00CC4CF9">
      <w:pPr>
        <w:pStyle w:val="ConsPlusCell"/>
        <w:jc w:val="both"/>
      </w:pPr>
      <w:r w:rsidRPr="00061AB7">
        <w:t>36 2697     0     - в регенератном производстве</w:t>
      </w:r>
    </w:p>
    <w:p w:rsidR="00CC4CF9" w:rsidRPr="00061AB7" w:rsidRDefault="00CC4CF9">
      <w:pPr>
        <w:pStyle w:val="ConsPlusCell"/>
        <w:jc w:val="both"/>
      </w:pPr>
      <w:r w:rsidRPr="00061AB7">
        <w:t>36 2698     6     - для нагрева пресс-форм в шинном, резиновом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резинотехническом производствах</w:t>
      </w:r>
    </w:p>
    <w:p w:rsidR="00CC4CF9" w:rsidRPr="00061AB7" w:rsidRDefault="00CC4CF9">
      <w:pPr>
        <w:pStyle w:val="ConsPlusCell"/>
        <w:jc w:val="both"/>
      </w:pPr>
      <w:r w:rsidRPr="00061AB7">
        <w:t>36 2700     5     Оборудование для переработки термопластов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изделия</w:t>
      </w:r>
    </w:p>
    <w:p w:rsidR="00CC4CF9" w:rsidRPr="00061AB7" w:rsidRDefault="00CC4CF9">
      <w:pPr>
        <w:pStyle w:val="ConsPlusCell"/>
        <w:jc w:val="both"/>
      </w:pPr>
      <w:r w:rsidRPr="00061AB7">
        <w:t>36 2710     4     Оборудование / для подготовки термопластов 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переработке</w:t>
      </w:r>
    </w:p>
    <w:p w:rsidR="00CC4CF9" w:rsidRPr="00061AB7" w:rsidRDefault="00CC4CF9">
      <w:pPr>
        <w:pStyle w:val="ConsPlusCell"/>
        <w:jc w:val="both"/>
      </w:pPr>
      <w:r w:rsidRPr="00061AB7">
        <w:t>36 2711     5     - для смешения пластмасс</w:t>
      </w:r>
    </w:p>
    <w:p w:rsidR="00CC4CF9" w:rsidRPr="00061AB7" w:rsidRDefault="00CC4CF9">
      <w:pPr>
        <w:pStyle w:val="ConsPlusCell"/>
        <w:jc w:val="both"/>
      </w:pPr>
      <w:r w:rsidRPr="00061AB7">
        <w:t>36 2712     0     - для подготовки отходов термопластов 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переработке</w:t>
      </w:r>
    </w:p>
    <w:p w:rsidR="00CC4CF9" w:rsidRPr="00061AB7" w:rsidRDefault="00CC4CF9">
      <w:pPr>
        <w:pStyle w:val="ConsPlusCell"/>
        <w:jc w:val="both"/>
      </w:pPr>
      <w:r w:rsidRPr="00061AB7">
        <w:t>36 2713     6     Машины таблеточные ротационные</w:t>
      </w:r>
    </w:p>
    <w:p w:rsidR="00CC4CF9" w:rsidRPr="00061AB7" w:rsidRDefault="00CC4CF9">
      <w:pPr>
        <w:pStyle w:val="ConsPlusCell"/>
        <w:jc w:val="both"/>
      </w:pPr>
      <w:r w:rsidRPr="00061AB7">
        <w:t>36 2714     1     Машины таблеточные гидравлические</w:t>
      </w:r>
    </w:p>
    <w:p w:rsidR="00CC4CF9" w:rsidRPr="00061AB7" w:rsidRDefault="00CC4CF9">
      <w:pPr>
        <w:pStyle w:val="ConsPlusCell"/>
        <w:jc w:val="both"/>
      </w:pPr>
      <w:r w:rsidRPr="00061AB7">
        <w:t>36 2716     2     Оборудование для тепловой подготовки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термопластов</w:t>
      </w:r>
    </w:p>
    <w:p w:rsidR="00CC4CF9" w:rsidRPr="00061AB7" w:rsidRDefault="00CC4CF9">
      <w:pPr>
        <w:pStyle w:val="ConsPlusCell"/>
        <w:jc w:val="both"/>
      </w:pPr>
      <w:r w:rsidRPr="00061AB7">
        <w:t>36 2717     8     Загрузчики гранул</w:t>
      </w:r>
    </w:p>
    <w:p w:rsidR="00CC4CF9" w:rsidRPr="00061AB7" w:rsidRDefault="00CC4CF9">
      <w:pPr>
        <w:pStyle w:val="ConsPlusCell"/>
        <w:jc w:val="both"/>
      </w:pPr>
      <w:r w:rsidRPr="00061AB7">
        <w:t>36 2718     3     Машины и оборудование для производства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переработки пен из пластмасс и эластомеров</w:t>
      </w:r>
    </w:p>
    <w:p w:rsidR="00CC4CF9" w:rsidRPr="00061AB7" w:rsidRDefault="00CC4CF9">
      <w:pPr>
        <w:pStyle w:val="ConsPlusCell"/>
        <w:jc w:val="both"/>
      </w:pPr>
      <w:r w:rsidRPr="00061AB7">
        <w:t>36 2720     4     Оборудование для формования изделий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пластмасс</w:t>
      </w:r>
    </w:p>
    <w:p w:rsidR="00CC4CF9" w:rsidRPr="00061AB7" w:rsidRDefault="00CC4CF9">
      <w:pPr>
        <w:pStyle w:val="ConsPlusCell"/>
        <w:jc w:val="both"/>
      </w:pPr>
      <w:r w:rsidRPr="00061AB7">
        <w:t>36 2721     8     Машины вакуум-формовочные</w:t>
      </w:r>
    </w:p>
    <w:p w:rsidR="00CC4CF9" w:rsidRPr="00061AB7" w:rsidRDefault="00CC4CF9">
      <w:pPr>
        <w:pStyle w:val="ConsPlusCell"/>
        <w:jc w:val="both"/>
      </w:pPr>
      <w:r w:rsidRPr="00061AB7">
        <w:t>36 2722     5     Машины пневмоформовочные</w:t>
      </w:r>
    </w:p>
    <w:p w:rsidR="00CC4CF9" w:rsidRPr="00061AB7" w:rsidRDefault="00CC4CF9">
      <w:pPr>
        <w:pStyle w:val="ConsPlusCell"/>
        <w:jc w:val="both"/>
      </w:pPr>
      <w:r w:rsidRPr="00061AB7">
        <w:t>36 2723     0     Линии ротационного формования</w:t>
      </w:r>
    </w:p>
    <w:p w:rsidR="00CC4CF9" w:rsidRPr="00061AB7" w:rsidRDefault="00CC4CF9">
      <w:pPr>
        <w:pStyle w:val="ConsPlusCell"/>
        <w:jc w:val="both"/>
      </w:pPr>
      <w:r w:rsidRPr="00061AB7">
        <w:t>36 2729     3     Оборудование для формования изделий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пластмасс прочее</w:t>
      </w:r>
    </w:p>
    <w:p w:rsidR="00CC4CF9" w:rsidRPr="00061AB7" w:rsidRDefault="00CC4CF9">
      <w:pPr>
        <w:pStyle w:val="ConsPlusCell"/>
        <w:jc w:val="both"/>
      </w:pPr>
      <w:r w:rsidRPr="00061AB7">
        <w:t>36 2740     3     Оборудование / для нанесения покрытий (кроме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металлопокрытий) на изделия</w:t>
      </w:r>
    </w:p>
    <w:p w:rsidR="00CC4CF9" w:rsidRPr="00061AB7" w:rsidRDefault="00CC4CF9">
      <w:pPr>
        <w:pStyle w:val="ConsPlusCell"/>
        <w:jc w:val="both"/>
      </w:pPr>
      <w:r w:rsidRPr="00061AB7">
        <w:t>36 2741     9     - для нанесения пластмасс на различные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материалы</w:t>
      </w:r>
    </w:p>
    <w:p w:rsidR="00CC4CF9" w:rsidRPr="00061AB7" w:rsidRDefault="00CC4CF9">
      <w:pPr>
        <w:pStyle w:val="ConsPlusCell"/>
        <w:jc w:val="both"/>
      </w:pPr>
      <w:r w:rsidRPr="00061AB7">
        <w:t>36 2742     4     - для нанесения клеев на различные материалы</w:t>
      </w:r>
    </w:p>
    <w:p w:rsidR="00CC4CF9" w:rsidRPr="00061AB7" w:rsidRDefault="00CC4CF9">
      <w:pPr>
        <w:pStyle w:val="ConsPlusCell"/>
        <w:jc w:val="both"/>
      </w:pPr>
      <w:r w:rsidRPr="00061AB7">
        <w:t>36 2750     8     Оборудование для производства ориентированных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пленок</w:t>
      </w:r>
    </w:p>
    <w:p w:rsidR="00CC4CF9" w:rsidRPr="00061AB7" w:rsidRDefault="00CC4CF9">
      <w:pPr>
        <w:pStyle w:val="ConsPlusCell"/>
        <w:jc w:val="both"/>
      </w:pPr>
      <w:r w:rsidRPr="00061AB7">
        <w:t>36 2751     3     Линии для производства ориентированных пленок</w:t>
      </w:r>
    </w:p>
    <w:p w:rsidR="00CC4CF9" w:rsidRPr="00061AB7" w:rsidRDefault="00CC4CF9">
      <w:pPr>
        <w:pStyle w:val="ConsPlusCell"/>
        <w:jc w:val="both"/>
      </w:pPr>
      <w:r w:rsidRPr="00061AB7">
        <w:t>36 2752     9     Оборудование для производства аморфной пленки</w:t>
      </w:r>
    </w:p>
    <w:p w:rsidR="00CC4CF9" w:rsidRPr="00061AB7" w:rsidRDefault="00CC4CF9">
      <w:pPr>
        <w:pStyle w:val="ConsPlusCell"/>
        <w:jc w:val="both"/>
      </w:pPr>
      <w:r w:rsidRPr="00061AB7">
        <w:t>36 2753     4     Оборудование линий для производства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ориентированных пленок</w:t>
      </w:r>
    </w:p>
    <w:p w:rsidR="00CC4CF9" w:rsidRPr="00061AB7" w:rsidRDefault="00CC4CF9">
      <w:pPr>
        <w:pStyle w:val="ConsPlusCell"/>
        <w:jc w:val="both"/>
      </w:pPr>
      <w:r w:rsidRPr="00061AB7">
        <w:t>36 2760     2     Оборудование / на базе червячных машин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производства изделий из пластмасс</w:t>
      </w:r>
    </w:p>
    <w:p w:rsidR="00CC4CF9" w:rsidRPr="00061AB7" w:rsidRDefault="00CC4CF9">
      <w:pPr>
        <w:pStyle w:val="ConsPlusCell"/>
        <w:jc w:val="both"/>
      </w:pPr>
      <w:r w:rsidRPr="00061AB7">
        <w:t>36 2761     8     - для производства пленок</w:t>
      </w:r>
    </w:p>
    <w:p w:rsidR="00CC4CF9" w:rsidRPr="00061AB7" w:rsidRDefault="00CC4CF9">
      <w:pPr>
        <w:pStyle w:val="ConsPlusCell"/>
        <w:jc w:val="both"/>
      </w:pPr>
      <w:r w:rsidRPr="00061AB7">
        <w:t>36 2762     3     - для производства листов</w:t>
      </w:r>
    </w:p>
    <w:p w:rsidR="00CC4CF9" w:rsidRPr="00061AB7" w:rsidRDefault="00CC4CF9">
      <w:pPr>
        <w:pStyle w:val="ConsPlusCell"/>
        <w:jc w:val="both"/>
      </w:pPr>
      <w:r w:rsidRPr="00061AB7">
        <w:t>36 2763     9     - для производства шлангов, труб и профильных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</w:t>
      </w:r>
    </w:p>
    <w:p w:rsidR="00CC4CF9" w:rsidRPr="00061AB7" w:rsidRDefault="00CC4CF9">
      <w:pPr>
        <w:pStyle w:val="ConsPlusCell"/>
        <w:jc w:val="both"/>
      </w:pPr>
      <w:r w:rsidRPr="00061AB7">
        <w:t>36 2764     4     - для производства сеток</w:t>
      </w:r>
    </w:p>
    <w:p w:rsidR="00CC4CF9" w:rsidRPr="00061AB7" w:rsidRDefault="00CC4CF9">
      <w:pPr>
        <w:pStyle w:val="ConsPlusCell"/>
        <w:jc w:val="both"/>
      </w:pPr>
      <w:r w:rsidRPr="00061AB7">
        <w:t>36 2765     2     - для производства выдувных изделий</w:t>
      </w:r>
    </w:p>
    <w:p w:rsidR="00CC4CF9" w:rsidRPr="00061AB7" w:rsidRDefault="00CC4CF9">
      <w:pPr>
        <w:pStyle w:val="ConsPlusCell"/>
        <w:jc w:val="both"/>
      </w:pPr>
      <w:r w:rsidRPr="00061AB7">
        <w:t>36 2766     5     - для смешения, окрашивания и гранулирования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термопластов</w:t>
      </w:r>
    </w:p>
    <w:p w:rsidR="00CC4CF9" w:rsidRPr="00061AB7" w:rsidRDefault="00CC4CF9">
      <w:pPr>
        <w:pStyle w:val="ConsPlusCell"/>
        <w:jc w:val="both"/>
      </w:pPr>
      <w:r w:rsidRPr="00061AB7">
        <w:t>36 2767     0     - для нанесения изоляции из пластмасс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провода и кабели</w:t>
      </w:r>
    </w:p>
    <w:p w:rsidR="00CC4CF9" w:rsidRPr="00061AB7" w:rsidRDefault="00CC4CF9">
      <w:pPr>
        <w:pStyle w:val="ConsPlusCell"/>
        <w:jc w:val="both"/>
      </w:pPr>
      <w:r w:rsidRPr="00061AB7">
        <w:t>36 2768     6     - для производства перфорированных изделий</w:t>
      </w:r>
    </w:p>
    <w:p w:rsidR="00CC4CF9" w:rsidRPr="00061AB7" w:rsidRDefault="00CC4CF9">
      <w:pPr>
        <w:pStyle w:val="ConsPlusCell"/>
        <w:jc w:val="both"/>
      </w:pPr>
      <w:r w:rsidRPr="00061AB7">
        <w:t>36 2769     1     - для производства прочих изделий из пластмасс</w:t>
      </w:r>
    </w:p>
    <w:p w:rsidR="00CC4CF9" w:rsidRPr="00061AB7" w:rsidRDefault="00CC4CF9">
      <w:pPr>
        <w:pStyle w:val="ConsPlusCell"/>
        <w:jc w:val="both"/>
      </w:pPr>
      <w:r w:rsidRPr="00061AB7">
        <w:t>36 2770     7     Оборудование на базе валковых и барабанных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машин для производства изделий из пластмасс</w:t>
      </w:r>
    </w:p>
    <w:p w:rsidR="00CC4CF9" w:rsidRPr="00061AB7" w:rsidRDefault="00CC4CF9">
      <w:pPr>
        <w:pStyle w:val="ConsPlusCell"/>
        <w:jc w:val="both"/>
      </w:pPr>
      <w:r w:rsidRPr="00061AB7">
        <w:t>36 2771     2     Линии / для производства пленок</w:t>
      </w:r>
    </w:p>
    <w:p w:rsidR="00CC4CF9" w:rsidRPr="00061AB7" w:rsidRDefault="00CC4CF9">
      <w:pPr>
        <w:pStyle w:val="ConsPlusCell"/>
        <w:jc w:val="both"/>
      </w:pPr>
      <w:r w:rsidRPr="00061AB7">
        <w:t>36 2772     8     - для производства рулонных материалов</w:t>
      </w:r>
    </w:p>
    <w:p w:rsidR="00CC4CF9" w:rsidRPr="00061AB7" w:rsidRDefault="00CC4CF9">
      <w:pPr>
        <w:pStyle w:val="ConsPlusCell"/>
        <w:jc w:val="both"/>
      </w:pPr>
      <w:r w:rsidRPr="00061AB7">
        <w:t>36 2773     3     - для производства комбинированных листовых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</w:t>
      </w:r>
    </w:p>
    <w:p w:rsidR="00CC4CF9" w:rsidRPr="00061AB7" w:rsidRDefault="00CC4CF9">
      <w:pPr>
        <w:pStyle w:val="ConsPlusCell"/>
        <w:jc w:val="both"/>
      </w:pPr>
      <w:r w:rsidRPr="00061AB7">
        <w:t>36 2774     9     Оборудование линий для производства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армированных и дублированных материалов</w:t>
      </w:r>
    </w:p>
    <w:p w:rsidR="00CC4CF9" w:rsidRPr="00061AB7" w:rsidRDefault="00CC4CF9">
      <w:pPr>
        <w:pStyle w:val="ConsPlusCell"/>
        <w:jc w:val="both"/>
      </w:pPr>
      <w:r w:rsidRPr="00061AB7">
        <w:t>36 2775     4     Машины барабанные</w:t>
      </w:r>
    </w:p>
    <w:p w:rsidR="00CC4CF9" w:rsidRPr="00061AB7" w:rsidRDefault="00CC4CF9">
      <w:pPr>
        <w:pStyle w:val="ConsPlusCell"/>
        <w:jc w:val="both"/>
      </w:pPr>
      <w:r w:rsidRPr="00061AB7">
        <w:t>36 2780     1     Оборудование на базе экструдеров для переработки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пластмасс</w:t>
      </w:r>
    </w:p>
    <w:p w:rsidR="00CC4CF9" w:rsidRPr="00061AB7" w:rsidRDefault="00CC4CF9">
      <w:pPr>
        <w:pStyle w:val="ConsPlusCell"/>
        <w:jc w:val="both"/>
      </w:pPr>
      <w:r w:rsidRPr="00061AB7">
        <w:t>36 2781     7     Экструдеры / дисково-шнековые</w:t>
      </w:r>
    </w:p>
    <w:p w:rsidR="00CC4CF9" w:rsidRPr="00061AB7" w:rsidRDefault="00CC4CF9">
      <w:pPr>
        <w:pStyle w:val="ConsPlusCell"/>
        <w:jc w:val="both"/>
      </w:pPr>
      <w:r w:rsidRPr="00061AB7">
        <w:t>36 2782     2     - дисковые</w:t>
      </w:r>
    </w:p>
    <w:p w:rsidR="00CC4CF9" w:rsidRPr="00061AB7" w:rsidRDefault="00CC4CF9">
      <w:pPr>
        <w:pStyle w:val="ConsPlusCell"/>
        <w:jc w:val="both"/>
      </w:pPr>
      <w:r w:rsidRPr="00061AB7">
        <w:t>36 2783     8     Линии на базе / дисково-шнековых экструдеров</w:t>
      </w:r>
    </w:p>
    <w:p w:rsidR="00CC4CF9" w:rsidRPr="00061AB7" w:rsidRDefault="00CC4CF9">
      <w:pPr>
        <w:pStyle w:val="ConsPlusCell"/>
        <w:jc w:val="both"/>
      </w:pPr>
      <w:r w:rsidRPr="00061AB7">
        <w:t>36 2784     3     - дисковых экструдеров</w:t>
      </w:r>
    </w:p>
    <w:p w:rsidR="00CC4CF9" w:rsidRPr="00061AB7" w:rsidRDefault="00CC4CF9">
      <w:pPr>
        <w:pStyle w:val="ConsPlusCell"/>
        <w:jc w:val="both"/>
      </w:pPr>
      <w:r w:rsidRPr="00061AB7">
        <w:t>36 2785     9     Оборудование линий на базе экструдеров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переработки пластмасс</w:t>
      </w:r>
    </w:p>
    <w:p w:rsidR="00CC4CF9" w:rsidRPr="00061AB7" w:rsidRDefault="00CC4CF9">
      <w:pPr>
        <w:pStyle w:val="ConsPlusCell"/>
        <w:jc w:val="both"/>
      </w:pPr>
      <w:r w:rsidRPr="00061AB7">
        <w:t>36 2790     6     Оборудование для химико-фотографической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36 2791     1     Машины /, агрегаты и линии для производства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основы</w:t>
      </w:r>
    </w:p>
    <w:p w:rsidR="00CC4CF9" w:rsidRPr="00061AB7" w:rsidRDefault="00CC4CF9">
      <w:pPr>
        <w:pStyle w:val="ConsPlusCell"/>
        <w:jc w:val="both"/>
      </w:pPr>
      <w:r w:rsidRPr="00061AB7">
        <w:t>36 2792     7     - баритажные</w:t>
      </w:r>
    </w:p>
    <w:p w:rsidR="00CC4CF9" w:rsidRPr="00061AB7" w:rsidRDefault="00CC4CF9">
      <w:pPr>
        <w:pStyle w:val="ConsPlusCell"/>
        <w:jc w:val="both"/>
      </w:pPr>
      <w:r w:rsidRPr="00061AB7">
        <w:t>36 2793     2     Агрегаты и линии для производства основы</w:t>
      </w:r>
    </w:p>
    <w:p w:rsidR="00CC4CF9" w:rsidRPr="00061AB7" w:rsidRDefault="00CC4CF9">
      <w:pPr>
        <w:pStyle w:val="ConsPlusCell"/>
        <w:jc w:val="both"/>
      </w:pPr>
      <w:r w:rsidRPr="00061AB7">
        <w:t>36 2794     8     Агрегаты и линии поливные</w:t>
      </w:r>
    </w:p>
    <w:p w:rsidR="00CC4CF9" w:rsidRPr="00061AB7" w:rsidRDefault="00CC4CF9">
      <w:pPr>
        <w:pStyle w:val="ConsPlusCell"/>
        <w:jc w:val="both"/>
      </w:pPr>
      <w:r w:rsidRPr="00061AB7">
        <w:t>36 2795     3     Машины, агрегаты и линии для производства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фотопластин</w:t>
      </w:r>
    </w:p>
    <w:p w:rsidR="00CC4CF9" w:rsidRPr="00061AB7" w:rsidRDefault="00CC4CF9">
      <w:pPr>
        <w:pStyle w:val="ConsPlusCell"/>
        <w:jc w:val="both"/>
      </w:pPr>
      <w:r w:rsidRPr="00061AB7">
        <w:t>36 2800     9     Оборудование для производства / изделий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стеклопластиков</w:t>
      </w:r>
    </w:p>
    <w:p w:rsidR="00CC4CF9" w:rsidRPr="00061AB7" w:rsidRDefault="00CC4CF9">
      <w:pPr>
        <w:pStyle w:val="ConsPlusCell"/>
        <w:jc w:val="both"/>
      </w:pPr>
      <w:r w:rsidRPr="00061AB7">
        <w:t>36 2810     3     - из стеклопластиков труб, профильных изделий</w:t>
      </w:r>
    </w:p>
    <w:p w:rsidR="00CC4CF9" w:rsidRPr="00061AB7" w:rsidRDefault="00CC4CF9">
      <w:pPr>
        <w:pStyle w:val="ConsPlusCell"/>
        <w:jc w:val="both"/>
      </w:pPr>
      <w:r w:rsidRPr="00061AB7">
        <w:t>36 2811     9     Линии для производства / изделий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стеклопластиков методом намотки прерывным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способом</w:t>
      </w:r>
    </w:p>
    <w:p w:rsidR="00CC4CF9" w:rsidRPr="00061AB7" w:rsidRDefault="00CC4CF9">
      <w:pPr>
        <w:pStyle w:val="ConsPlusCell"/>
        <w:jc w:val="both"/>
      </w:pPr>
      <w:r w:rsidRPr="00061AB7">
        <w:t>36 2812     4     - изделий из стеклопластиков методом намотки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непрерывным способом</w:t>
      </w:r>
    </w:p>
    <w:p w:rsidR="00CC4CF9" w:rsidRPr="00061AB7" w:rsidRDefault="00CC4CF9">
      <w:pPr>
        <w:pStyle w:val="ConsPlusCell"/>
        <w:jc w:val="both"/>
      </w:pPr>
      <w:r w:rsidRPr="00061AB7">
        <w:t>36 2813     1     - профильных изделий из стеклопластиков методом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протяжки</w:t>
      </w:r>
    </w:p>
    <w:p w:rsidR="00CC4CF9" w:rsidRPr="00061AB7" w:rsidRDefault="00CC4CF9">
      <w:pPr>
        <w:pStyle w:val="ConsPlusCell"/>
        <w:jc w:val="both"/>
      </w:pPr>
      <w:r w:rsidRPr="00061AB7">
        <w:t>36 2814     5     Оборудование линий для производства профильных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 из стеклопластиков</w:t>
      </w:r>
    </w:p>
    <w:p w:rsidR="00CC4CF9" w:rsidRPr="00061AB7" w:rsidRDefault="00CC4CF9">
      <w:pPr>
        <w:pStyle w:val="ConsPlusCell"/>
        <w:jc w:val="both"/>
      </w:pPr>
      <w:r w:rsidRPr="00061AB7">
        <w:t>36 2820     8     Оборудование для производства листовых изделий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 стеклопластиков</w:t>
      </w:r>
    </w:p>
    <w:p w:rsidR="00CC4CF9" w:rsidRPr="00061AB7" w:rsidRDefault="00CC4CF9">
      <w:pPr>
        <w:pStyle w:val="ConsPlusCell"/>
        <w:jc w:val="both"/>
      </w:pPr>
      <w:r w:rsidRPr="00061AB7">
        <w:t>36 2821     3     Линии для производства / плоского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гофрированного листа</w:t>
      </w:r>
    </w:p>
    <w:p w:rsidR="00CC4CF9" w:rsidRPr="00061AB7" w:rsidRDefault="00CC4CF9">
      <w:pPr>
        <w:pStyle w:val="ConsPlusCell"/>
        <w:jc w:val="both"/>
      </w:pPr>
      <w:r w:rsidRPr="00061AB7">
        <w:t>36 2822     9     - стеклолент</w:t>
      </w:r>
    </w:p>
    <w:p w:rsidR="00CC4CF9" w:rsidRPr="00061AB7" w:rsidRDefault="00CC4CF9">
      <w:pPr>
        <w:pStyle w:val="ConsPlusCell"/>
        <w:jc w:val="both"/>
      </w:pPr>
      <w:r w:rsidRPr="00061AB7">
        <w:t>36 2823     4     Оборудование линий для производства листовых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 из стеклопластиков</w:t>
      </w:r>
    </w:p>
    <w:p w:rsidR="00CC4CF9" w:rsidRPr="00061AB7" w:rsidRDefault="00CC4CF9">
      <w:pPr>
        <w:pStyle w:val="ConsPlusCell"/>
        <w:jc w:val="both"/>
      </w:pPr>
      <w:r w:rsidRPr="00061AB7">
        <w:t>36 2830     2     Оборудование для производства крупногабаритных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 из стеклопластиков</w:t>
      </w:r>
    </w:p>
    <w:p w:rsidR="00CC4CF9" w:rsidRPr="00061AB7" w:rsidRDefault="00CC4CF9">
      <w:pPr>
        <w:pStyle w:val="ConsPlusCell"/>
        <w:jc w:val="both"/>
      </w:pPr>
      <w:r w:rsidRPr="00061AB7">
        <w:t>36 2831     8     Линии для производства крупногабаритных изделий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 стеклопластиков методом напыления</w:t>
      </w:r>
    </w:p>
    <w:p w:rsidR="00CC4CF9" w:rsidRPr="00061AB7" w:rsidRDefault="00CC4CF9">
      <w:pPr>
        <w:pStyle w:val="ConsPlusCell"/>
        <w:jc w:val="both"/>
      </w:pPr>
      <w:r w:rsidRPr="00061AB7">
        <w:t>36 2832     3     Оснастка для производства крупногабаритных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 из стеклопластиков</w:t>
      </w:r>
    </w:p>
    <w:p w:rsidR="00CC4CF9" w:rsidRPr="00061AB7" w:rsidRDefault="00CC4CF9">
      <w:pPr>
        <w:pStyle w:val="ConsPlusCell"/>
        <w:jc w:val="both"/>
      </w:pPr>
      <w:r w:rsidRPr="00061AB7">
        <w:t>36 2833     9     Оборудование линий для производства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крупногабаритных изделий из стеклопластиков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методом напыления</w:t>
      </w:r>
    </w:p>
    <w:p w:rsidR="00CC4CF9" w:rsidRPr="00061AB7" w:rsidRDefault="00CC4CF9">
      <w:pPr>
        <w:pStyle w:val="ConsPlusCell"/>
        <w:jc w:val="both"/>
      </w:pPr>
      <w:r w:rsidRPr="00061AB7">
        <w:t>36 2840     7     Оборудование для производства изделий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стеклопластиков методом прессования</w:t>
      </w:r>
    </w:p>
    <w:p w:rsidR="00CC4CF9" w:rsidRPr="00061AB7" w:rsidRDefault="00CC4CF9">
      <w:pPr>
        <w:pStyle w:val="ConsPlusCell"/>
        <w:jc w:val="both"/>
      </w:pPr>
      <w:r w:rsidRPr="00061AB7">
        <w:t>36 2900     2     Запасные части к оборудованию для переработки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полимерных материалов</w:t>
      </w:r>
    </w:p>
    <w:p w:rsidR="00CC4CF9" w:rsidRPr="00061AB7" w:rsidRDefault="00CC4CF9">
      <w:pPr>
        <w:pStyle w:val="ConsPlusCell"/>
        <w:jc w:val="both"/>
      </w:pPr>
      <w:r w:rsidRPr="00061AB7">
        <w:t>36 2910     7     Запасные части / к оборудованию для резки,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вырубки, шероховки в производстве резиновых,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резиноасбестовых изделий и упаковки регенерата</w:t>
      </w:r>
    </w:p>
    <w:p w:rsidR="00CC4CF9" w:rsidRPr="00061AB7" w:rsidRDefault="00CC4CF9">
      <w:pPr>
        <w:pStyle w:val="ConsPlusCell"/>
        <w:jc w:val="both"/>
      </w:pPr>
      <w:r w:rsidRPr="00061AB7">
        <w:t>36 2911     2     - к машинам и агрегатам для резки каучука</w:t>
      </w:r>
    </w:p>
    <w:p w:rsidR="00CC4CF9" w:rsidRPr="00061AB7" w:rsidRDefault="00CC4CF9">
      <w:pPr>
        <w:pStyle w:val="ConsPlusCell"/>
        <w:jc w:val="both"/>
      </w:pPr>
      <w:r w:rsidRPr="00061AB7">
        <w:t>36 2912     8     - к машинам и агрегатам для резки тканей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(корда) и металлокорда</w:t>
      </w:r>
    </w:p>
    <w:p w:rsidR="00CC4CF9" w:rsidRPr="00061AB7" w:rsidRDefault="00CC4CF9">
      <w:pPr>
        <w:pStyle w:val="ConsPlusCell"/>
        <w:jc w:val="both"/>
      </w:pPr>
      <w:r w:rsidRPr="00061AB7">
        <w:t>36 2913     3     - к машинам и агрегатам для резки заготовок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 из резины, резиноасбеста и латекса</w:t>
      </w:r>
    </w:p>
    <w:p w:rsidR="00CC4CF9" w:rsidRPr="00061AB7" w:rsidRDefault="00CC4CF9">
      <w:pPr>
        <w:pStyle w:val="ConsPlusCell"/>
        <w:jc w:val="both"/>
      </w:pPr>
      <w:r w:rsidRPr="00061AB7">
        <w:t>36 2914     9     - к машинам и агрегатам для резки и измельчения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шин, резиновых отходов и упаковки регенерата</w:t>
      </w:r>
    </w:p>
    <w:p w:rsidR="00CC4CF9" w:rsidRPr="00061AB7" w:rsidRDefault="00CC4CF9">
      <w:pPr>
        <w:pStyle w:val="ConsPlusCell"/>
        <w:jc w:val="both"/>
      </w:pPr>
      <w:r w:rsidRPr="00061AB7">
        <w:t>36 2915     4     - к машинам и агрегатам вырубным в производстве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резиновых и резиноасбестовых изделий</w:t>
      </w:r>
    </w:p>
    <w:p w:rsidR="00CC4CF9" w:rsidRPr="00061AB7" w:rsidRDefault="00CC4CF9">
      <w:pPr>
        <w:pStyle w:val="ConsPlusCell"/>
        <w:jc w:val="both"/>
      </w:pPr>
      <w:r w:rsidRPr="00061AB7">
        <w:t>36 2916     9     - к машинам шероховальным в производстве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резиновых изделий</w:t>
      </w:r>
    </w:p>
    <w:p w:rsidR="00CC4CF9" w:rsidRPr="00061AB7" w:rsidRDefault="00CC4CF9">
      <w:pPr>
        <w:pStyle w:val="ConsPlusCell"/>
        <w:jc w:val="both"/>
      </w:pPr>
      <w:r w:rsidRPr="00061AB7">
        <w:t>36 2917     5     - к линиям в производстве резиноасбестовых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 и регенерата</w:t>
      </w:r>
    </w:p>
    <w:p w:rsidR="00CC4CF9" w:rsidRPr="00061AB7" w:rsidRDefault="00CC4CF9">
      <w:pPr>
        <w:pStyle w:val="ConsPlusCell"/>
        <w:jc w:val="both"/>
      </w:pPr>
      <w:r w:rsidRPr="00061AB7">
        <w:t>36 2920     1     Запасные части / к оборудованию смесительному,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профилирующему и литьевому</w:t>
      </w:r>
    </w:p>
    <w:p w:rsidR="00CC4CF9" w:rsidRPr="00061AB7" w:rsidRDefault="00CC4CF9">
      <w:pPr>
        <w:pStyle w:val="ConsPlusCell"/>
        <w:jc w:val="both"/>
      </w:pPr>
      <w:r w:rsidRPr="00061AB7">
        <w:t>36 2921     7     - к смесителям для резиновых, резиноасбестовых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смесей и клея</w:t>
      </w:r>
    </w:p>
    <w:p w:rsidR="00CC4CF9" w:rsidRPr="00061AB7" w:rsidRDefault="00CC4CF9">
      <w:pPr>
        <w:pStyle w:val="ConsPlusCell"/>
        <w:jc w:val="both"/>
      </w:pPr>
      <w:r w:rsidRPr="00061AB7">
        <w:t>36 2922     2     - к вальцам и агрегатам для переработки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резиновых и резиноасбестовых смесей</w:t>
      </w:r>
    </w:p>
    <w:p w:rsidR="00CC4CF9" w:rsidRPr="00061AB7" w:rsidRDefault="00CC4CF9">
      <w:pPr>
        <w:pStyle w:val="ConsPlusCell"/>
        <w:jc w:val="both"/>
      </w:pPr>
      <w:r w:rsidRPr="00061AB7">
        <w:t>36 2923     8     - к каландрам, агрегатам из каландров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резиноасбестовых изделий и резинообрабатывающим</w:t>
      </w:r>
    </w:p>
    <w:p w:rsidR="00CC4CF9" w:rsidRPr="00061AB7" w:rsidRDefault="00CC4CF9">
      <w:pPr>
        <w:pStyle w:val="ConsPlusCell"/>
        <w:jc w:val="both"/>
      </w:pPr>
      <w:r w:rsidRPr="00061AB7">
        <w:t>36 2924     3     - к машинам и агрегатам червячным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переработки резиновых смесей</w:t>
      </w:r>
    </w:p>
    <w:p w:rsidR="00CC4CF9" w:rsidRPr="00061AB7" w:rsidRDefault="00CC4CF9">
      <w:pPr>
        <w:pStyle w:val="ConsPlusCell"/>
        <w:jc w:val="both"/>
      </w:pPr>
      <w:r w:rsidRPr="00061AB7">
        <w:t>36 2925     9     - к машинам литьевым червячным для резины</w:t>
      </w:r>
    </w:p>
    <w:p w:rsidR="00CC4CF9" w:rsidRPr="00061AB7" w:rsidRDefault="00CC4CF9">
      <w:pPr>
        <w:pStyle w:val="ConsPlusCell"/>
        <w:jc w:val="both"/>
      </w:pPr>
      <w:r w:rsidRPr="00061AB7">
        <w:t>36 2926     4     - к линиям для приготовления резиновых смесей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клея</w:t>
      </w:r>
    </w:p>
    <w:p w:rsidR="00CC4CF9" w:rsidRPr="00061AB7" w:rsidRDefault="00CC4CF9">
      <w:pPr>
        <w:pStyle w:val="ConsPlusCell"/>
        <w:jc w:val="both"/>
      </w:pPr>
      <w:r w:rsidRPr="00061AB7">
        <w:t>36 2930     6     Запасные части / к оборудованию сборочному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производстве резиновых изделий</w:t>
      </w:r>
    </w:p>
    <w:p w:rsidR="00CC4CF9" w:rsidRPr="00061AB7" w:rsidRDefault="00CC4CF9">
      <w:pPr>
        <w:pStyle w:val="ConsPlusCell"/>
        <w:jc w:val="both"/>
      </w:pPr>
      <w:r w:rsidRPr="00061AB7">
        <w:t>36 2931     1     - к станкам и агрегатам для изготовления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деталей покрышек</w:t>
      </w:r>
    </w:p>
    <w:p w:rsidR="00CC4CF9" w:rsidRPr="00061AB7" w:rsidRDefault="00CC4CF9">
      <w:pPr>
        <w:pStyle w:val="ConsPlusCell"/>
        <w:jc w:val="both"/>
      </w:pPr>
      <w:r w:rsidRPr="00061AB7">
        <w:t>36 2932     7     - к машинам и агрегатам для сборки покрышек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пневморессор</w:t>
      </w:r>
    </w:p>
    <w:p w:rsidR="00CC4CF9" w:rsidRPr="00061AB7" w:rsidRDefault="00CC4CF9">
      <w:pPr>
        <w:pStyle w:val="ConsPlusCell"/>
        <w:jc w:val="both"/>
      </w:pPr>
      <w:r w:rsidRPr="00061AB7">
        <w:t>36 2933     2     - к машинам и агрегатам для сборки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восстановления ремней и конвейерных лент</w:t>
      </w:r>
    </w:p>
    <w:p w:rsidR="00CC4CF9" w:rsidRPr="00061AB7" w:rsidRDefault="00CC4CF9">
      <w:pPr>
        <w:pStyle w:val="ConsPlusCell"/>
        <w:jc w:val="both"/>
      </w:pPr>
      <w:r w:rsidRPr="00061AB7">
        <w:t>36 2934     8     - к машинам и агрегатам для сборки рукавов</w:t>
      </w:r>
    </w:p>
    <w:p w:rsidR="00CC4CF9" w:rsidRPr="00061AB7" w:rsidRDefault="00CC4CF9">
      <w:pPr>
        <w:pStyle w:val="ConsPlusCell"/>
        <w:jc w:val="both"/>
      </w:pPr>
      <w:r w:rsidRPr="00061AB7">
        <w:t>36 2935     3     - к машинам и агрегатам для сборки резиновой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обуви</w:t>
      </w:r>
    </w:p>
    <w:p w:rsidR="00CC4CF9" w:rsidRPr="00061AB7" w:rsidRDefault="00CC4CF9">
      <w:pPr>
        <w:pStyle w:val="ConsPlusCell"/>
        <w:jc w:val="both"/>
      </w:pPr>
      <w:r w:rsidRPr="00061AB7">
        <w:t>36 2936     9     - к линиям для производства конвейерных лент,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клиновых, плоскозубчатых ремней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резинотехнических изделий</w:t>
      </w:r>
    </w:p>
    <w:p w:rsidR="00CC4CF9" w:rsidRPr="00061AB7" w:rsidRDefault="00CC4CF9">
      <w:pPr>
        <w:pStyle w:val="ConsPlusCell"/>
        <w:jc w:val="both"/>
      </w:pPr>
      <w:r w:rsidRPr="00061AB7">
        <w:t>36 2937     4     - к линиям для изготовления рукавов</w:t>
      </w:r>
    </w:p>
    <w:p w:rsidR="00CC4CF9" w:rsidRPr="00061AB7" w:rsidRDefault="00CC4CF9">
      <w:pPr>
        <w:pStyle w:val="ConsPlusCell"/>
        <w:jc w:val="both"/>
      </w:pPr>
      <w:r w:rsidRPr="00061AB7">
        <w:t>36 2938     6     - к линиям для сборки и восстановления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покрышек</w:t>
      </w:r>
    </w:p>
    <w:p w:rsidR="00CC4CF9" w:rsidRPr="00061AB7" w:rsidRDefault="00CC4CF9">
      <w:pPr>
        <w:pStyle w:val="ConsPlusCell"/>
        <w:jc w:val="both"/>
      </w:pPr>
      <w:r w:rsidRPr="00061AB7">
        <w:t>36 2939     5     - к линиям для резиновой обуви</w:t>
      </w:r>
    </w:p>
    <w:p w:rsidR="00CC4CF9" w:rsidRPr="00061AB7" w:rsidRDefault="00CC4CF9">
      <w:pPr>
        <w:pStyle w:val="ConsPlusCell"/>
        <w:jc w:val="both"/>
      </w:pPr>
      <w:r w:rsidRPr="00061AB7">
        <w:t>36 2940     0     Запасные части / к оборудованию формовочному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вулканизационному в производстве резиновых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</w:t>
      </w:r>
    </w:p>
    <w:p w:rsidR="00CC4CF9" w:rsidRPr="00061AB7" w:rsidRDefault="00CC4CF9">
      <w:pPr>
        <w:pStyle w:val="ConsPlusCell"/>
        <w:jc w:val="both"/>
      </w:pPr>
      <w:r w:rsidRPr="00061AB7">
        <w:t>36 2941     6     - к машинам и агрегатам формовочным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покрышек, резинотехнических изделий и резиновой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обуви</w:t>
      </w:r>
    </w:p>
    <w:p w:rsidR="00CC4CF9" w:rsidRPr="00061AB7" w:rsidRDefault="00CC4CF9">
      <w:pPr>
        <w:pStyle w:val="ConsPlusCell"/>
        <w:jc w:val="both"/>
      </w:pPr>
      <w:r w:rsidRPr="00061AB7">
        <w:t>36 2942     1     - к машинам для вулканизации покрышек, камер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пневморессор</w:t>
      </w:r>
    </w:p>
    <w:p w:rsidR="00CC4CF9" w:rsidRPr="00061AB7" w:rsidRDefault="00CC4CF9">
      <w:pPr>
        <w:pStyle w:val="ConsPlusCell"/>
        <w:jc w:val="both"/>
      </w:pPr>
      <w:r w:rsidRPr="00061AB7">
        <w:t>36 2943     7     - к прессам и агрегатам вулканизационным</w:t>
      </w:r>
    </w:p>
    <w:p w:rsidR="00CC4CF9" w:rsidRPr="00061AB7" w:rsidRDefault="00CC4CF9">
      <w:pPr>
        <w:pStyle w:val="ConsPlusCell"/>
        <w:jc w:val="both"/>
      </w:pPr>
      <w:r w:rsidRPr="00061AB7">
        <w:t>36 2944     2     - к автоклавам и котлам вулканизационным, 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машинам и агрегатам для формования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вулканизацией резинотехнических изделий</w:t>
      </w:r>
    </w:p>
    <w:p w:rsidR="00CC4CF9" w:rsidRPr="00061AB7" w:rsidRDefault="00CC4CF9">
      <w:pPr>
        <w:pStyle w:val="ConsPlusCell"/>
        <w:jc w:val="both"/>
      </w:pPr>
      <w:r w:rsidRPr="00061AB7">
        <w:t>36 2945     8     - к линиям для вулканизации покрышек и камер</w:t>
      </w:r>
    </w:p>
    <w:p w:rsidR="00CC4CF9" w:rsidRPr="00061AB7" w:rsidRDefault="00CC4CF9">
      <w:pPr>
        <w:pStyle w:val="ConsPlusCell"/>
        <w:jc w:val="both"/>
      </w:pPr>
      <w:r w:rsidRPr="00061AB7">
        <w:t>36 2950     5     Запасные части / к оборудованию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термической обработки в производстве резиновых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резиноасбестовых изделий, обрезинивания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тканей (корда) и металлокорда, листования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дублирования резины, изготовления камер,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протекторов и ободных лент</w:t>
      </w:r>
    </w:p>
    <w:p w:rsidR="00CC4CF9" w:rsidRPr="00061AB7" w:rsidRDefault="00CC4CF9">
      <w:pPr>
        <w:pStyle w:val="ConsPlusCell"/>
        <w:jc w:val="both"/>
      </w:pPr>
      <w:r w:rsidRPr="00061AB7">
        <w:t>36 2951     0     - к машинам и агрегатам для сушки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производстве резиновых изделий</w:t>
      </w:r>
    </w:p>
    <w:p w:rsidR="00CC4CF9" w:rsidRPr="00061AB7" w:rsidRDefault="00CC4CF9">
      <w:pPr>
        <w:pStyle w:val="ConsPlusCell"/>
        <w:jc w:val="both"/>
      </w:pPr>
      <w:r w:rsidRPr="00061AB7">
        <w:t>36 2952     6     - к машинам и агрегатам для нанесения покрытий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 производстве резиновых изделий</w:t>
      </w:r>
    </w:p>
    <w:p w:rsidR="00CC4CF9" w:rsidRPr="00061AB7" w:rsidRDefault="00CC4CF9">
      <w:pPr>
        <w:pStyle w:val="ConsPlusCell"/>
        <w:jc w:val="both"/>
      </w:pPr>
      <w:r w:rsidRPr="00061AB7">
        <w:t>36 2953     1     - к линиям пропитки, обрезинивания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термообработки тканей (корда) и металлокорда,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листования и дублирования резины</w:t>
      </w:r>
    </w:p>
    <w:p w:rsidR="00CC4CF9" w:rsidRPr="00061AB7" w:rsidRDefault="00CC4CF9">
      <w:pPr>
        <w:pStyle w:val="ConsPlusCell"/>
        <w:jc w:val="both"/>
      </w:pPr>
      <w:r w:rsidRPr="00061AB7">
        <w:t>36 2954     7     - к линиям в производстве изделий из латекса</w:t>
      </w:r>
    </w:p>
    <w:p w:rsidR="00CC4CF9" w:rsidRPr="00061AB7" w:rsidRDefault="00CC4CF9">
      <w:pPr>
        <w:pStyle w:val="ConsPlusCell"/>
        <w:jc w:val="both"/>
      </w:pPr>
      <w:r w:rsidRPr="00061AB7">
        <w:t>36 2955     2     - к линиям для изготовления заготовок камер,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протекторов, диафрагм и ободных лент</w:t>
      </w:r>
    </w:p>
    <w:p w:rsidR="00CC4CF9" w:rsidRPr="00061AB7" w:rsidRDefault="00CC4CF9">
      <w:pPr>
        <w:pStyle w:val="ConsPlusCell"/>
        <w:jc w:val="both"/>
      </w:pPr>
      <w:r w:rsidRPr="00061AB7">
        <w:t>36 2960     7     Запасные части / к оборудованию специальному,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отделочному и контрольно-измерительному,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пресс - формам и прочему оборудованию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производстве резиновых и резиноасбестовых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</w:t>
      </w:r>
    </w:p>
    <w:p w:rsidR="00CC4CF9" w:rsidRPr="00061AB7" w:rsidRDefault="00CC4CF9">
      <w:pPr>
        <w:pStyle w:val="ConsPlusCell"/>
        <w:jc w:val="both"/>
      </w:pPr>
      <w:r w:rsidRPr="00061AB7">
        <w:t>36 2961     5     - к машинам и агрегатам закаточным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раскаточным в производстве резиновых изделий</w:t>
      </w:r>
    </w:p>
    <w:p w:rsidR="00CC4CF9" w:rsidRPr="00061AB7" w:rsidRDefault="00CC4CF9">
      <w:pPr>
        <w:pStyle w:val="ConsPlusCell"/>
        <w:jc w:val="both"/>
      </w:pPr>
      <w:r w:rsidRPr="00061AB7">
        <w:t>36 2962     0     - к станкам для осмотра покрышек, поддувки,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закладки и выемки камер</w:t>
      </w:r>
    </w:p>
    <w:p w:rsidR="00CC4CF9" w:rsidRPr="00061AB7" w:rsidRDefault="00CC4CF9">
      <w:pPr>
        <w:pStyle w:val="ConsPlusCell"/>
        <w:jc w:val="both"/>
      </w:pPr>
      <w:r w:rsidRPr="00061AB7">
        <w:t>36 2963     6     - к станкам стыковочным и подпрессовочным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производстве резиновых изделий</w:t>
      </w:r>
    </w:p>
    <w:p w:rsidR="00CC4CF9" w:rsidRPr="00061AB7" w:rsidRDefault="00CC4CF9">
      <w:pPr>
        <w:pStyle w:val="ConsPlusCell"/>
        <w:jc w:val="both"/>
      </w:pPr>
      <w:r w:rsidRPr="00061AB7">
        <w:t>36 2964     1     - к машинам и агрегатам специальным отделочным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резиновых и резиноасбестовых изделий</w:t>
      </w:r>
    </w:p>
    <w:p w:rsidR="00CC4CF9" w:rsidRPr="00061AB7" w:rsidRDefault="00CC4CF9">
      <w:pPr>
        <w:pStyle w:val="ConsPlusCell"/>
        <w:jc w:val="both"/>
      </w:pPr>
      <w:r w:rsidRPr="00061AB7">
        <w:t>36 2965     7     - к контрольно-измерительному оборудованию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производстве резиновых и резиноасбестовых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</w:t>
      </w:r>
    </w:p>
    <w:p w:rsidR="00CC4CF9" w:rsidRPr="00061AB7" w:rsidRDefault="00CC4CF9">
      <w:pPr>
        <w:pStyle w:val="ConsPlusCell"/>
        <w:jc w:val="both"/>
      </w:pPr>
      <w:r w:rsidRPr="00061AB7">
        <w:t>36 2966     2     - к машинам и агрегатам для чистки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производстве резиновых изделий и регенерата</w:t>
      </w:r>
    </w:p>
    <w:p w:rsidR="00CC4CF9" w:rsidRPr="00061AB7" w:rsidRDefault="00CC4CF9">
      <w:pPr>
        <w:pStyle w:val="ConsPlusCell"/>
        <w:jc w:val="both"/>
      </w:pPr>
      <w:r w:rsidRPr="00061AB7">
        <w:t>36 2967     8     - к пресс-формам для изготовления медицинских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резиновых изделий</w:t>
      </w:r>
    </w:p>
    <w:p w:rsidR="00CC4CF9" w:rsidRPr="00061AB7" w:rsidRDefault="00CC4CF9">
      <w:pPr>
        <w:pStyle w:val="ConsPlusCell"/>
        <w:jc w:val="both"/>
      </w:pPr>
      <w:r w:rsidRPr="00061AB7">
        <w:t>36 2968     3     - к станкам для разъема пресс-форм, к пресс-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формам для клиновых ремней</w:t>
      </w:r>
    </w:p>
    <w:p w:rsidR="00CC4CF9" w:rsidRPr="00061AB7" w:rsidRDefault="00CC4CF9">
      <w:pPr>
        <w:pStyle w:val="ConsPlusCell"/>
        <w:jc w:val="both"/>
      </w:pPr>
      <w:r w:rsidRPr="00061AB7">
        <w:t>36 2969     9     - к оборудованию прочему в производстве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резиновых и резиноасбестовых изделий</w:t>
      </w:r>
    </w:p>
    <w:p w:rsidR="00CC4CF9" w:rsidRPr="00061AB7" w:rsidRDefault="00CC4CF9">
      <w:pPr>
        <w:pStyle w:val="ConsPlusCell"/>
        <w:jc w:val="both"/>
      </w:pPr>
      <w:r w:rsidRPr="00061AB7">
        <w:t>36 2970     4     Запасные части / к оборудованию для переработки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термопластов в изделия</w:t>
      </w:r>
    </w:p>
    <w:p w:rsidR="00CC4CF9" w:rsidRPr="00061AB7" w:rsidRDefault="00CC4CF9">
      <w:pPr>
        <w:pStyle w:val="ConsPlusCell"/>
        <w:jc w:val="both"/>
      </w:pPr>
      <w:r w:rsidRPr="00061AB7">
        <w:t>36 2971     0     - к оборудованию для подготовки термопластов 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переработке</w:t>
      </w:r>
    </w:p>
    <w:p w:rsidR="00CC4CF9" w:rsidRPr="00061AB7" w:rsidRDefault="00CC4CF9">
      <w:pPr>
        <w:pStyle w:val="ConsPlusCell"/>
        <w:jc w:val="both"/>
      </w:pPr>
      <w:r w:rsidRPr="00061AB7">
        <w:t>36 2972     5     - к оборудованию для формования изделий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пластмасс</w:t>
      </w:r>
    </w:p>
    <w:p w:rsidR="00CC4CF9" w:rsidRPr="00061AB7" w:rsidRDefault="00CC4CF9">
      <w:pPr>
        <w:pStyle w:val="ConsPlusCell"/>
        <w:jc w:val="both"/>
      </w:pPr>
      <w:r w:rsidRPr="00061AB7">
        <w:t>36 2974     6     - к оборудованию для нанесения пластмасс,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растворов, суспензий и клеев на различные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материалы</w:t>
      </w:r>
    </w:p>
    <w:p w:rsidR="00CC4CF9" w:rsidRPr="00061AB7" w:rsidRDefault="00CC4CF9">
      <w:pPr>
        <w:pStyle w:val="ConsPlusCell"/>
        <w:jc w:val="both"/>
      </w:pPr>
      <w:r w:rsidRPr="00061AB7">
        <w:t>36 2975     1     - к оборудованию для производства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ориентированных пленок</w:t>
      </w:r>
    </w:p>
    <w:p w:rsidR="00CC4CF9" w:rsidRPr="00061AB7" w:rsidRDefault="00CC4CF9">
      <w:pPr>
        <w:pStyle w:val="ConsPlusCell"/>
        <w:jc w:val="both"/>
      </w:pPr>
      <w:r w:rsidRPr="00061AB7">
        <w:t>36 2976     7     - к оборудованию на базе червячных машин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производства изделий из пластмасс</w:t>
      </w:r>
    </w:p>
    <w:p w:rsidR="00CC4CF9" w:rsidRPr="00061AB7" w:rsidRDefault="00CC4CF9">
      <w:pPr>
        <w:pStyle w:val="ConsPlusCell"/>
        <w:jc w:val="both"/>
      </w:pPr>
      <w:r w:rsidRPr="00061AB7">
        <w:t>36 2977     2     - к оборудованию на базе валковых и барабанных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машин для производства однослойных армированных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дублированных пленочных, рулонных и листовых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</w:t>
      </w:r>
    </w:p>
    <w:p w:rsidR="00CC4CF9" w:rsidRPr="00061AB7" w:rsidRDefault="00CC4CF9">
      <w:pPr>
        <w:pStyle w:val="ConsPlusCell"/>
        <w:jc w:val="both"/>
      </w:pPr>
      <w:r w:rsidRPr="00061AB7">
        <w:t>36 2978     8     - к оборудованию на базе экструдеров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переработки пластмасс</w:t>
      </w:r>
    </w:p>
    <w:p w:rsidR="00CC4CF9" w:rsidRPr="00061AB7" w:rsidRDefault="00CC4CF9">
      <w:pPr>
        <w:pStyle w:val="ConsPlusCell"/>
        <w:jc w:val="both"/>
      </w:pPr>
      <w:r w:rsidRPr="00061AB7">
        <w:t>36 2980     9     Запасные части к оборудованию для производства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 из стеклопластиков</w:t>
      </w:r>
    </w:p>
    <w:p w:rsidR="00CC4CF9" w:rsidRPr="00061AB7" w:rsidRDefault="00CC4CF9">
      <w:pPr>
        <w:pStyle w:val="ConsPlusCell"/>
        <w:jc w:val="both"/>
      </w:pPr>
      <w:r w:rsidRPr="00061AB7">
        <w:t>36 2981     4     - труб и профильных изделий из стеклопластиков</w:t>
      </w:r>
    </w:p>
    <w:p w:rsidR="00CC4CF9" w:rsidRPr="00061AB7" w:rsidRDefault="00CC4CF9">
      <w:pPr>
        <w:pStyle w:val="ConsPlusCell"/>
        <w:jc w:val="both"/>
      </w:pPr>
      <w:r w:rsidRPr="00061AB7">
        <w:t>36 2982     4     - листовых изделий из стеклопластиков</w:t>
      </w:r>
    </w:p>
    <w:p w:rsidR="00CC4CF9" w:rsidRPr="00061AB7" w:rsidRDefault="00CC4CF9">
      <w:pPr>
        <w:pStyle w:val="ConsPlusCell"/>
        <w:jc w:val="both"/>
      </w:pPr>
      <w:r w:rsidRPr="00061AB7">
        <w:t>36 2983     5     - крупногабаритных изделий из стеклопластиков</w:t>
      </w:r>
    </w:p>
    <w:p w:rsidR="00CC4CF9" w:rsidRPr="00061AB7" w:rsidRDefault="00CC4CF9">
      <w:pPr>
        <w:pStyle w:val="ConsPlusCell"/>
        <w:jc w:val="both"/>
      </w:pPr>
      <w:r w:rsidRPr="00061AB7">
        <w:t>36 2984     0     - изделий из стеклопластиков методом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прессования</w:t>
      </w:r>
    </w:p>
    <w:p w:rsidR="00CC4CF9" w:rsidRPr="00061AB7" w:rsidRDefault="00CC4CF9">
      <w:pPr>
        <w:pStyle w:val="ConsPlusCell"/>
        <w:jc w:val="both"/>
      </w:pPr>
      <w:r w:rsidRPr="00061AB7">
        <w:t>36 2990     3     Запасные части / к оборудованию смесительному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профилирующему в производстве пластмасс</w:t>
      </w:r>
    </w:p>
    <w:p w:rsidR="00CC4CF9" w:rsidRPr="00061AB7" w:rsidRDefault="00CC4CF9">
      <w:pPr>
        <w:pStyle w:val="ConsPlusCell"/>
        <w:jc w:val="both"/>
      </w:pPr>
      <w:r w:rsidRPr="00061AB7">
        <w:t>36 2991     9     - к вальцам для переработки пластмасс,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паронита и электронита</w:t>
      </w:r>
    </w:p>
    <w:p w:rsidR="00CC4CF9" w:rsidRPr="00061AB7" w:rsidRDefault="00CC4CF9">
      <w:pPr>
        <w:pStyle w:val="ConsPlusCell"/>
        <w:jc w:val="both"/>
      </w:pPr>
      <w:r w:rsidRPr="00061AB7">
        <w:t>36 2992     4     - к агрегатам на базе вальцов переработки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пластмасс, паронита и электронита</w:t>
      </w:r>
    </w:p>
    <w:p w:rsidR="00CC4CF9" w:rsidRPr="00061AB7" w:rsidRDefault="00CC4CF9">
      <w:pPr>
        <w:pStyle w:val="ConsPlusCell"/>
        <w:jc w:val="both"/>
      </w:pPr>
      <w:r w:rsidRPr="00061AB7">
        <w:t>36 2993     8     - к каландрам для переработки пластмасс</w:t>
      </w:r>
    </w:p>
    <w:p w:rsidR="00CC4CF9" w:rsidRPr="00061AB7" w:rsidRDefault="00CC4CF9">
      <w:pPr>
        <w:pStyle w:val="ConsPlusCell"/>
        <w:jc w:val="both"/>
      </w:pPr>
      <w:r w:rsidRPr="00061AB7">
        <w:t>36 2994     5     - к прессам червячным для переработки пластмасс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36 3000     2     Оборудование насосное (насосы, агрегаты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установки насосные)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36 3100     6     Оборудование насосное с динамическими насосами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(центробежными, диагональными, осевыми, трения,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комбинированными)</w:t>
      </w:r>
    </w:p>
    <w:p w:rsidR="00CC4CF9" w:rsidRPr="00061AB7" w:rsidRDefault="00CC4CF9">
      <w:pPr>
        <w:pStyle w:val="ConsPlusCell"/>
        <w:jc w:val="both"/>
      </w:pPr>
      <w:r w:rsidRPr="00061AB7">
        <w:t>36 3110     0     Оборудование насосное и насосы для холодной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воды /</w:t>
      </w:r>
    </w:p>
    <w:p w:rsidR="00CC4CF9" w:rsidRPr="00061AB7" w:rsidRDefault="00CC4CF9">
      <w:pPr>
        <w:pStyle w:val="ConsPlusCell"/>
        <w:jc w:val="both"/>
      </w:pPr>
      <w:r w:rsidRPr="00061AB7">
        <w:t>36 3111     6     - консольные</w:t>
      </w:r>
    </w:p>
    <w:p w:rsidR="00CC4CF9" w:rsidRPr="00061AB7" w:rsidRDefault="00CC4CF9">
      <w:pPr>
        <w:pStyle w:val="ConsPlusCell"/>
        <w:jc w:val="both"/>
      </w:pPr>
      <w:r w:rsidRPr="00061AB7">
        <w:t>36 3112     1     - вертикальные</w:t>
      </w:r>
    </w:p>
    <w:p w:rsidR="00CC4CF9" w:rsidRPr="00061AB7" w:rsidRDefault="00CC4CF9">
      <w:pPr>
        <w:pStyle w:val="ConsPlusCell"/>
        <w:jc w:val="both"/>
      </w:pPr>
      <w:r w:rsidRPr="00061AB7">
        <w:t>36 3113     7     - горизонтальные</w:t>
      </w:r>
    </w:p>
    <w:p w:rsidR="00CC4CF9" w:rsidRPr="00061AB7" w:rsidRDefault="00CC4CF9">
      <w:pPr>
        <w:pStyle w:val="ConsPlusCell"/>
        <w:jc w:val="both"/>
      </w:pPr>
      <w:r w:rsidRPr="00061AB7">
        <w:t>36 3120     5     Оборудование насосное и насосы /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водоподъема из скважин и емкостей</w:t>
      </w:r>
    </w:p>
    <w:p w:rsidR="00CC4CF9" w:rsidRPr="00061AB7" w:rsidRDefault="00CC4CF9">
      <w:pPr>
        <w:pStyle w:val="ConsPlusCell"/>
        <w:jc w:val="both"/>
      </w:pPr>
      <w:r w:rsidRPr="00061AB7">
        <w:t>36 3121     0     - скважные с погружным электродвигателем</w:t>
      </w:r>
    </w:p>
    <w:p w:rsidR="00CC4CF9" w:rsidRPr="00061AB7" w:rsidRDefault="00CC4CF9">
      <w:pPr>
        <w:pStyle w:val="ConsPlusCell"/>
        <w:jc w:val="both"/>
      </w:pPr>
      <w:r w:rsidRPr="00061AB7">
        <w:t>36 3122     6     - скважные с двигателем над скважиной</w:t>
      </w:r>
    </w:p>
    <w:p w:rsidR="00CC4CF9" w:rsidRPr="00061AB7" w:rsidRDefault="00CC4CF9">
      <w:pPr>
        <w:pStyle w:val="ConsPlusCell"/>
        <w:jc w:val="both"/>
      </w:pPr>
      <w:r w:rsidRPr="00061AB7">
        <w:t>36 3123     1     - погружные и полупогружные</w:t>
      </w:r>
    </w:p>
    <w:p w:rsidR="00CC4CF9" w:rsidRPr="00061AB7" w:rsidRDefault="00CC4CF9">
      <w:pPr>
        <w:pStyle w:val="ConsPlusCell"/>
        <w:jc w:val="both"/>
      </w:pPr>
      <w:r w:rsidRPr="00061AB7">
        <w:t>36 3130     9     Оборудование насосное и насосы для горячей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воды /</w:t>
      </w:r>
    </w:p>
    <w:p w:rsidR="00CC4CF9" w:rsidRPr="00061AB7" w:rsidRDefault="00CC4CF9">
      <w:pPr>
        <w:pStyle w:val="ConsPlusCell"/>
        <w:jc w:val="both"/>
      </w:pPr>
      <w:r w:rsidRPr="00061AB7">
        <w:t>36 3131     5     - конденсатные</w:t>
      </w:r>
    </w:p>
    <w:p w:rsidR="00CC4CF9" w:rsidRPr="00061AB7" w:rsidRDefault="00CC4CF9">
      <w:pPr>
        <w:pStyle w:val="ConsPlusCell"/>
        <w:jc w:val="both"/>
      </w:pPr>
      <w:r w:rsidRPr="00061AB7">
        <w:t>36 3132     0     - питательные</w:t>
      </w:r>
    </w:p>
    <w:p w:rsidR="00CC4CF9" w:rsidRPr="00061AB7" w:rsidRDefault="00CC4CF9">
      <w:pPr>
        <w:pStyle w:val="ConsPlusCell"/>
        <w:jc w:val="both"/>
      </w:pPr>
      <w:r w:rsidRPr="00061AB7">
        <w:t>36 3134     1     - сетевые</w:t>
      </w:r>
    </w:p>
    <w:p w:rsidR="00CC4CF9" w:rsidRPr="00061AB7" w:rsidRDefault="00CC4CF9">
      <w:pPr>
        <w:pStyle w:val="ConsPlusCell"/>
        <w:jc w:val="both"/>
      </w:pPr>
      <w:r w:rsidRPr="00061AB7">
        <w:t>36 3140     4     Оборудование насосное и насосы для нефти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нефтепродуктов /</w:t>
      </w:r>
    </w:p>
    <w:p w:rsidR="00CC4CF9" w:rsidRPr="00061AB7" w:rsidRDefault="00CC4CF9">
      <w:pPr>
        <w:pStyle w:val="ConsPlusCell"/>
        <w:jc w:val="both"/>
      </w:pPr>
      <w:r w:rsidRPr="00061AB7">
        <w:t>36 3141     2     - с температурой до 200 град. С</w:t>
      </w:r>
    </w:p>
    <w:p w:rsidR="00CC4CF9" w:rsidRPr="00061AB7" w:rsidRDefault="00CC4CF9">
      <w:pPr>
        <w:pStyle w:val="ConsPlusCell"/>
        <w:jc w:val="both"/>
      </w:pPr>
      <w:r w:rsidRPr="00061AB7">
        <w:t>36 3142     5     - с температурой от 200 до 400 град. С</w:t>
      </w:r>
    </w:p>
    <w:p w:rsidR="00CC4CF9" w:rsidRPr="00061AB7" w:rsidRDefault="00CC4CF9">
      <w:pPr>
        <w:pStyle w:val="ConsPlusCell"/>
        <w:jc w:val="both"/>
      </w:pPr>
      <w:r w:rsidRPr="00061AB7">
        <w:t>36 3143     0     Оборудование насосное и насосы / крекинговые</w:t>
      </w:r>
    </w:p>
    <w:p w:rsidR="00CC4CF9" w:rsidRPr="00061AB7" w:rsidRDefault="00CC4CF9">
      <w:pPr>
        <w:pStyle w:val="ConsPlusCell"/>
        <w:jc w:val="both"/>
      </w:pPr>
      <w:r w:rsidRPr="00061AB7">
        <w:t>36 3144     4     - бензиновые</w:t>
      </w:r>
    </w:p>
    <w:p w:rsidR="00CC4CF9" w:rsidRPr="00061AB7" w:rsidRDefault="00CC4CF9">
      <w:pPr>
        <w:pStyle w:val="ConsPlusCell"/>
        <w:jc w:val="both"/>
      </w:pPr>
      <w:r w:rsidRPr="00061AB7">
        <w:t>36 3145     1     Маслонасосы</w:t>
      </w:r>
    </w:p>
    <w:p w:rsidR="00CC4CF9" w:rsidRPr="00061AB7" w:rsidRDefault="00CC4CF9">
      <w:pPr>
        <w:pStyle w:val="ConsPlusCell"/>
        <w:jc w:val="both"/>
      </w:pPr>
      <w:r w:rsidRPr="00061AB7">
        <w:t>36 3150     9     Оборудование насосное и насосы / для химически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активных сред</w:t>
      </w:r>
    </w:p>
    <w:p w:rsidR="00CC4CF9" w:rsidRPr="00061AB7" w:rsidRDefault="00CC4CF9">
      <w:pPr>
        <w:pStyle w:val="ConsPlusCell"/>
        <w:jc w:val="both"/>
      </w:pPr>
      <w:r w:rsidRPr="00061AB7">
        <w:t>36 3151     4     - химические центробежные</w:t>
      </w:r>
    </w:p>
    <w:p w:rsidR="00CC4CF9" w:rsidRPr="00061AB7" w:rsidRDefault="00CC4CF9">
      <w:pPr>
        <w:pStyle w:val="ConsPlusCell"/>
        <w:jc w:val="both"/>
      </w:pPr>
      <w:r w:rsidRPr="00061AB7">
        <w:t>36 3152     6     - специальные</w:t>
      </w:r>
    </w:p>
    <w:p w:rsidR="00CC4CF9" w:rsidRPr="00061AB7" w:rsidRDefault="00CC4CF9">
      <w:pPr>
        <w:pStyle w:val="ConsPlusCell"/>
        <w:jc w:val="both"/>
      </w:pPr>
      <w:r w:rsidRPr="00061AB7">
        <w:t>36 3157     7     - химические осевые и диагональные</w:t>
      </w:r>
    </w:p>
    <w:p w:rsidR="00CC4CF9" w:rsidRPr="00061AB7" w:rsidRDefault="00CC4CF9">
      <w:pPr>
        <w:pStyle w:val="ConsPlusCell"/>
        <w:jc w:val="both"/>
      </w:pPr>
      <w:r w:rsidRPr="00061AB7">
        <w:t>36 3160     3     Оборудование насосное крупное для воды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осевыми и диагональными насосами /</w:t>
      </w:r>
    </w:p>
    <w:p w:rsidR="00CC4CF9" w:rsidRPr="00061AB7" w:rsidRDefault="00CC4CF9">
      <w:pPr>
        <w:pStyle w:val="ConsPlusCell"/>
        <w:jc w:val="both"/>
      </w:pPr>
      <w:r w:rsidRPr="00061AB7">
        <w:t>36 3161     9     - горизонтальными</w:t>
      </w:r>
    </w:p>
    <w:p w:rsidR="00CC4CF9" w:rsidRPr="00061AB7" w:rsidRDefault="00CC4CF9">
      <w:pPr>
        <w:pStyle w:val="ConsPlusCell"/>
        <w:jc w:val="both"/>
      </w:pPr>
      <w:r w:rsidRPr="00061AB7">
        <w:t>36 3162     4     - вертикальными</w:t>
      </w:r>
    </w:p>
    <w:p w:rsidR="00CC4CF9" w:rsidRPr="00061AB7" w:rsidRDefault="00CC4CF9">
      <w:pPr>
        <w:pStyle w:val="ConsPlusCell"/>
        <w:jc w:val="both"/>
      </w:pPr>
      <w:r w:rsidRPr="00061AB7">
        <w:t>36 3163     0     - погружными</w:t>
      </w:r>
    </w:p>
    <w:p w:rsidR="00CC4CF9" w:rsidRPr="00061AB7" w:rsidRDefault="00CC4CF9">
      <w:pPr>
        <w:pStyle w:val="ConsPlusCell"/>
        <w:jc w:val="both"/>
      </w:pPr>
      <w:r w:rsidRPr="00061AB7">
        <w:t>36 3170     8     Оборудование насосное и насосы для морской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воды /</w:t>
      </w:r>
    </w:p>
    <w:p w:rsidR="00CC4CF9" w:rsidRPr="00061AB7" w:rsidRDefault="00CC4CF9">
      <w:pPr>
        <w:pStyle w:val="ConsPlusCell"/>
        <w:jc w:val="both"/>
      </w:pPr>
      <w:r w:rsidRPr="00061AB7">
        <w:t>36 3171     3     - центробежные горизонтальные самовсасывающие</w:t>
      </w:r>
    </w:p>
    <w:p w:rsidR="00CC4CF9" w:rsidRPr="00061AB7" w:rsidRDefault="00CC4CF9">
      <w:pPr>
        <w:pStyle w:val="ConsPlusCell"/>
        <w:jc w:val="both"/>
      </w:pPr>
      <w:r w:rsidRPr="00061AB7">
        <w:t>36 3172     9     - центробежные горизонтальные несамовсасывающие</w:t>
      </w:r>
    </w:p>
    <w:p w:rsidR="00CC4CF9" w:rsidRPr="00061AB7" w:rsidRDefault="00CC4CF9">
      <w:pPr>
        <w:pStyle w:val="ConsPlusCell"/>
        <w:jc w:val="both"/>
      </w:pPr>
      <w:r w:rsidRPr="00061AB7">
        <w:t>36 3173     4     - центробежные вертикальные самовсасывающие</w:t>
      </w:r>
    </w:p>
    <w:p w:rsidR="00CC4CF9" w:rsidRPr="00061AB7" w:rsidRDefault="00CC4CF9">
      <w:pPr>
        <w:pStyle w:val="ConsPlusCell"/>
        <w:jc w:val="both"/>
      </w:pPr>
      <w:r w:rsidRPr="00061AB7">
        <w:t>36 3174     3     - центробежные вертикальные несамовсасывающие</w:t>
      </w:r>
    </w:p>
    <w:p w:rsidR="00CC4CF9" w:rsidRPr="00061AB7" w:rsidRDefault="00CC4CF9">
      <w:pPr>
        <w:pStyle w:val="ConsPlusCell"/>
        <w:jc w:val="both"/>
      </w:pPr>
      <w:r w:rsidRPr="00061AB7">
        <w:t>36 3175     5     - осевые вертикальные и горизонтальные</w:t>
      </w:r>
    </w:p>
    <w:p w:rsidR="00CC4CF9" w:rsidRPr="00061AB7" w:rsidRDefault="00CC4CF9">
      <w:pPr>
        <w:pStyle w:val="ConsPlusCell"/>
        <w:jc w:val="both"/>
      </w:pPr>
      <w:r w:rsidRPr="00061AB7">
        <w:t>36 3179     7     - прочие</w:t>
      </w:r>
    </w:p>
    <w:p w:rsidR="00CC4CF9" w:rsidRPr="00061AB7" w:rsidRDefault="00CC4CF9">
      <w:pPr>
        <w:pStyle w:val="ConsPlusCell"/>
        <w:jc w:val="both"/>
      </w:pPr>
      <w:r w:rsidRPr="00061AB7">
        <w:t>36 3180     2     Оборудование насосное и насосы / для жидкостей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 взвесью</w:t>
      </w:r>
    </w:p>
    <w:p w:rsidR="00CC4CF9" w:rsidRPr="00061AB7" w:rsidRDefault="00CC4CF9">
      <w:pPr>
        <w:pStyle w:val="ConsPlusCell"/>
        <w:jc w:val="both"/>
      </w:pPr>
      <w:r w:rsidRPr="00061AB7">
        <w:t>36 3181     8     - массные</w:t>
      </w:r>
    </w:p>
    <w:p w:rsidR="00CC4CF9" w:rsidRPr="00061AB7" w:rsidRDefault="00CC4CF9">
      <w:pPr>
        <w:pStyle w:val="ConsPlusCell"/>
        <w:jc w:val="both"/>
      </w:pPr>
      <w:r w:rsidRPr="00061AB7">
        <w:t>36 3182     3     - фекальные</w:t>
      </w:r>
    </w:p>
    <w:p w:rsidR="00CC4CF9" w:rsidRPr="00061AB7" w:rsidRDefault="00CC4CF9">
      <w:pPr>
        <w:pStyle w:val="ConsPlusCell"/>
        <w:jc w:val="both"/>
      </w:pPr>
      <w:r w:rsidRPr="00061AB7">
        <w:t>36 3183     9     - для прочих взвешенных веществ</w:t>
      </w:r>
    </w:p>
    <w:p w:rsidR="00CC4CF9" w:rsidRPr="00061AB7" w:rsidRDefault="00CC4CF9">
      <w:pPr>
        <w:pStyle w:val="ConsPlusCell"/>
        <w:jc w:val="both"/>
      </w:pPr>
      <w:r w:rsidRPr="00061AB7">
        <w:t>36 3184     4     - песковые, грунтовые, шламовые</w:t>
      </w:r>
    </w:p>
    <w:p w:rsidR="00CC4CF9" w:rsidRPr="00061AB7" w:rsidRDefault="00CC4CF9">
      <w:pPr>
        <w:pStyle w:val="ConsPlusCell"/>
        <w:jc w:val="both"/>
      </w:pPr>
      <w:r w:rsidRPr="00061AB7">
        <w:t>36 3190     7     Оборудование насосное и насосы / динамического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типа прочие, составные части динамических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насосов и устройства к ним</w:t>
      </w:r>
    </w:p>
    <w:p w:rsidR="00CC4CF9" w:rsidRPr="00061AB7" w:rsidRDefault="00CC4CF9">
      <w:pPr>
        <w:pStyle w:val="ConsPlusCell"/>
        <w:jc w:val="both"/>
      </w:pPr>
      <w:r w:rsidRPr="00061AB7">
        <w:t>36 3191     2     - вихревые и центробежно-вихревые</w:t>
      </w:r>
    </w:p>
    <w:p w:rsidR="00CC4CF9" w:rsidRPr="00061AB7" w:rsidRDefault="00CC4CF9">
      <w:pPr>
        <w:pStyle w:val="ConsPlusCell"/>
        <w:jc w:val="both"/>
      </w:pPr>
      <w:r w:rsidRPr="00061AB7">
        <w:t>36 3194     9     - черпаковые и шнековые</w:t>
      </w:r>
    </w:p>
    <w:p w:rsidR="00CC4CF9" w:rsidRPr="00061AB7" w:rsidRDefault="00CC4CF9">
      <w:pPr>
        <w:pStyle w:val="ConsPlusCell"/>
        <w:jc w:val="both"/>
      </w:pPr>
      <w:r w:rsidRPr="00061AB7">
        <w:t>36 3195     4     - дисковые, лабиринтные, ленточные</w:t>
      </w:r>
    </w:p>
    <w:p w:rsidR="00CC4CF9" w:rsidRPr="00061AB7" w:rsidRDefault="00CC4CF9">
      <w:pPr>
        <w:pStyle w:val="ConsPlusCell"/>
        <w:jc w:val="both"/>
      </w:pPr>
      <w:r w:rsidRPr="00061AB7">
        <w:t>36 3196     0     - вибрационные</w:t>
      </w:r>
    </w:p>
    <w:p w:rsidR="00CC4CF9" w:rsidRPr="00061AB7" w:rsidRDefault="00CC4CF9">
      <w:pPr>
        <w:pStyle w:val="ConsPlusCell"/>
        <w:jc w:val="both"/>
      </w:pPr>
      <w:r w:rsidRPr="00061AB7">
        <w:t>36 3197     5     - прочие</w:t>
      </w:r>
    </w:p>
    <w:p w:rsidR="00CC4CF9" w:rsidRPr="00061AB7" w:rsidRDefault="00CC4CF9">
      <w:pPr>
        <w:pStyle w:val="ConsPlusCell"/>
        <w:jc w:val="both"/>
      </w:pPr>
      <w:r w:rsidRPr="00061AB7">
        <w:t>36 3199     6     Составные части динамических насосов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устройства к ним (пуска, распределения,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регулировки, управления, контроля)</w:t>
      </w:r>
    </w:p>
    <w:p w:rsidR="00CC4CF9" w:rsidRPr="00061AB7" w:rsidRDefault="00CC4CF9">
      <w:pPr>
        <w:pStyle w:val="ConsPlusCell"/>
        <w:jc w:val="both"/>
      </w:pPr>
      <w:r w:rsidRPr="00061AB7">
        <w:t>36 3200     5     Оборудование насосное с объемными насосами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(поршневыми, плунжерными, роторными,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инерционными)</w:t>
      </w:r>
    </w:p>
    <w:p w:rsidR="00CC4CF9" w:rsidRPr="00061AB7" w:rsidRDefault="00CC4CF9">
      <w:pPr>
        <w:pStyle w:val="ConsPlusCell"/>
        <w:jc w:val="both"/>
      </w:pPr>
      <w:r w:rsidRPr="00061AB7">
        <w:t>36 3210     4     Оборудование насосное и насосы поршневые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плунжерные прямодействующие /</w:t>
      </w:r>
    </w:p>
    <w:p w:rsidR="00CC4CF9" w:rsidRPr="00061AB7" w:rsidRDefault="00CC4CF9">
      <w:pPr>
        <w:pStyle w:val="ConsPlusCell"/>
        <w:jc w:val="both"/>
      </w:pPr>
      <w:r w:rsidRPr="00061AB7">
        <w:t>36 3211     9     - одноцилиндровые горизонтальные</w:t>
      </w:r>
    </w:p>
    <w:p w:rsidR="00CC4CF9" w:rsidRPr="00061AB7" w:rsidRDefault="00CC4CF9">
      <w:pPr>
        <w:pStyle w:val="ConsPlusCell"/>
        <w:jc w:val="both"/>
      </w:pPr>
      <w:r w:rsidRPr="00061AB7">
        <w:t>36 3212     5     - одноцилиндровые вертикальные</w:t>
      </w:r>
    </w:p>
    <w:p w:rsidR="00CC4CF9" w:rsidRPr="00061AB7" w:rsidRDefault="00CC4CF9">
      <w:pPr>
        <w:pStyle w:val="ConsPlusCell"/>
        <w:jc w:val="both"/>
      </w:pPr>
      <w:r w:rsidRPr="00061AB7">
        <w:t>36 3213     0     - двухцилиндровые горизонтальные</w:t>
      </w:r>
    </w:p>
    <w:p w:rsidR="00CC4CF9" w:rsidRPr="00061AB7" w:rsidRDefault="00CC4CF9">
      <w:pPr>
        <w:pStyle w:val="ConsPlusCell"/>
        <w:jc w:val="both"/>
      </w:pPr>
      <w:r w:rsidRPr="00061AB7">
        <w:t>36 3214     6     - двухцилиндровые вертикальные</w:t>
      </w:r>
    </w:p>
    <w:p w:rsidR="00CC4CF9" w:rsidRPr="00061AB7" w:rsidRDefault="00CC4CF9">
      <w:pPr>
        <w:pStyle w:val="ConsPlusCell"/>
        <w:jc w:val="both"/>
      </w:pPr>
      <w:r w:rsidRPr="00061AB7">
        <w:t>36 3215     1     - многоцилиндровые</w:t>
      </w:r>
    </w:p>
    <w:p w:rsidR="00CC4CF9" w:rsidRPr="00061AB7" w:rsidRDefault="00CC4CF9">
      <w:pPr>
        <w:pStyle w:val="ConsPlusCell"/>
        <w:jc w:val="both"/>
      </w:pPr>
      <w:r w:rsidRPr="00061AB7">
        <w:t>36 3220     9     Оборудование насосное и насосы поршневые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плунжерные вальные /</w:t>
      </w:r>
    </w:p>
    <w:p w:rsidR="00CC4CF9" w:rsidRPr="00061AB7" w:rsidRDefault="00CC4CF9">
      <w:pPr>
        <w:pStyle w:val="ConsPlusCell"/>
        <w:jc w:val="both"/>
      </w:pPr>
      <w:r w:rsidRPr="00061AB7">
        <w:t>36 3221     4     - одноцилиндровые с нерегулируемой подачей</w:t>
      </w:r>
    </w:p>
    <w:p w:rsidR="00CC4CF9" w:rsidRPr="00061AB7" w:rsidRDefault="00CC4CF9">
      <w:pPr>
        <w:pStyle w:val="ConsPlusCell"/>
        <w:jc w:val="both"/>
      </w:pPr>
      <w:r w:rsidRPr="00061AB7">
        <w:t>36 3222     2     - одноцилиндровые с регулируемой подачей</w:t>
      </w:r>
    </w:p>
    <w:p w:rsidR="00CC4CF9" w:rsidRPr="00061AB7" w:rsidRDefault="00CC4CF9">
      <w:pPr>
        <w:pStyle w:val="ConsPlusCell"/>
        <w:jc w:val="both"/>
      </w:pPr>
      <w:r w:rsidRPr="00061AB7">
        <w:t>36 3223     5     - двухцилиндровые с нерегулируемой подачей</w:t>
      </w:r>
    </w:p>
    <w:p w:rsidR="00CC4CF9" w:rsidRPr="00061AB7" w:rsidRDefault="00CC4CF9">
      <w:pPr>
        <w:pStyle w:val="ConsPlusCell"/>
        <w:jc w:val="both"/>
      </w:pPr>
      <w:r w:rsidRPr="00061AB7">
        <w:t>36 3224     0     - двухцилиндровые с регулируемой подачей</w:t>
      </w:r>
    </w:p>
    <w:p w:rsidR="00CC4CF9" w:rsidRPr="00061AB7" w:rsidRDefault="00CC4CF9">
      <w:pPr>
        <w:pStyle w:val="ConsPlusCell"/>
        <w:jc w:val="both"/>
      </w:pPr>
      <w:r w:rsidRPr="00061AB7">
        <w:t>36 3225     6     - трехцилиндровые с нерегулируемой подачей</w:t>
      </w:r>
    </w:p>
    <w:p w:rsidR="00CC4CF9" w:rsidRPr="00061AB7" w:rsidRDefault="00CC4CF9">
      <w:pPr>
        <w:pStyle w:val="ConsPlusCell"/>
        <w:jc w:val="both"/>
      </w:pPr>
      <w:r w:rsidRPr="00061AB7">
        <w:t>36 3226     1     - трехцилиндровые с регулируемой подачей</w:t>
      </w:r>
    </w:p>
    <w:p w:rsidR="00CC4CF9" w:rsidRPr="00061AB7" w:rsidRDefault="00CC4CF9">
      <w:pPr>
        <w:pStyle w:val="ConsPlusCell"/>
        <w:jc w:val="both"/>
      </w:pPr>
      <w:r w:rsidRPr="00061AB7">
        <w:t>36 3227     7     - многоцилиндровые</w:t>
      </w:r>
    </w:p>
    <w:p w:rsidR="00CC4CF9" w:rsidRPr="00061AB7" w:rsidRDefault="00CC4CF9">
      <w:pPr>
        <w:pStyle w:val="ConsPlusCell"/>
        <w:jc w:val="both"/>
      </w:pPr>
      <w:r w:rsidRPr="00061AB7">
        <w:t>36 3230     3     Оборудование насосное и насосы роторные /</w:t>
      </w:r>
    </w:p>
    <w:p w:rsidR="00CC4CF9" w:rsidRPr="00061AB7" w:rsidRDefault="00CC4CF9">
      <w:pPr>
        <w:pStyle w:val="ConsPlusCell"/>
        <w:jc w:val="both"/>
      </w:pPr>
      <w:r w:rsidRPr="00061AB7">
        <w:t>36 3231     9     - одновинтовые</w:t>
      </w:r>
    </w:p>
    <w:p w:rsidR="00CC4CF9" w:rsidRPr="00061AB7" w:rsidRDefault="00CC4CF9">
      <w:pPr>
        <w:pStyle w:val="ConsPlusCell"/>
        <w:jc w:val="both"/>
      </w:pPr>
      <w:r w:rsidRPr="00061AB7">
        <w:t>36 3232     4     - двухвинтовые</w:t>
      </w:r>
    </w:p>
    <w:p w:rsidR="00CC4CF9" w:rsidRPr="00061AB7" w:rsidRDefault="00CC4CF9">
      <w:pPr>
        <w:pStyle w:val="ConsPlusCell"/>
        <w:jc w:val="both"/>
      </w:pPr>
      <w:r w:rsidRPr="00061AB7">
        <w:t>36 3233     6     - трехвинтовые</w:t>
      </w:r>
    </w:p>
    <w:p w:rsidR="00CC4CF9" w:rsidRPr="00061AB7" w:rsidRDefault="00CC4CF9">
      <w:pPr>
        <w:pStyle w:val="ConsPlusCell"/>
        <w:jc w:val="both"/>
      </w:pPr>
      <w:r w:rsidRPr="00061AB7">
        <w:t>36 3234     5     - многовинтовые</w:t>
      </w:r>
    </w:p>
    <w:p w:rsidR="00CC4CF9" w:rsidRPr="00061AB7" w:rsidRDefault="00CC4CF9">
      <w:pPr>
        <w:pStyle w:val="ConsPlusCell"/>
        <w:jc w:val="both"/>
      </w:pPr>
      <w:r w:rsidRPr="00061AB7">
        <w:t>36 3235     0     - шестеренные</w:t>
      </w:r>
    </w:p>
    <w:p w:rsidR="00CC4CF9" w:rsidRPr="00061AB7" w:rsidRDefault="00CC4CF9">
      <w:pPr>
        <w:pStyle w:val="ConsPlusCell"/>
        <w:jc w:val="both"/>
      </w:pPr>
      <w:r w:rsidRPr="00061AB7">
        <w:t>36 3236     6     - коловратные</w:t>
      </w:r>
    </w:p>
    <w:p w:rsidR="00CC4CF9" w:rsidRPr="00061AB7" w:rsidRDefault="00CC4CF9">
      <w:pPr>
        <w:pStyle w:val="ConsPlusCell"/>
        <w:jc w:val="both"/>
      </w:pPr>
      <w:r w:rsidRPr="00061AB7">
        <w:t>36 3237     1     - шланговые</w:t>
      </w:r>
    </w:p>
    <w:p w:rsidR="00CC4CF9" w:rsidRPr="00061AB7" w:rsidRDefault="00CC4CF9">
      <w:pPr>
        <w:pStyle w:val="ConsPlusCell"/>
        <w:jc w:val="both"/>
      </w:pPr>
      <w:r w:rsidRPr="00061AB7">
        <w:t>36 3238     7     - шиберные</w:t>
      </w:r>
    </w:p>
    <w:p w:rsidR="00CC4CF9" w:rsidRPr="00061AB7" w:rsidRDefault="00CC4CF9">
      <w:pPr>
        <w:pStyle w:val="ConsPlusCell"/>
        <w:jc w:val="both"/>
      </w:pPr>
      <w:r w:rsidRPr="00061AB7">
        <w:t>36 3239     2     - прочие</w:t>
      </w:r>
    </w:p>
    <w:p w:rsidR="00CC4CF9" w:rsidRPr="00061AB7" w:rsidRDefault="00CC4CF9">
      <w:pPr>
        <w:pStyle w:val="ConsPlusCell"/>
        <w:jc w:val="both"/>
      </w:pPr>
      <w:r w:rsidRPr="00061AB7">
        <w:t>36 3240     8     Оборудование насосное и насосы объемные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прочие, составные части объемных насосов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устройства к ним</w:t>
      </w:r>
    </w:p>
    <w:p w:rsidR="00CC4CF9" w:rsidRPr="00061AB7" w:rsidRDefault="00CC4CF9">
      <w:pPr>
        <w:pStyle w:val="ConsPlusCell"/>
        <w:jc w:val="both"/>
      </w:pPr>
      <w:r w:rsidRPr="00061AB7">
        <w:t>36 3241     3     - с ручным приводом</w:t>
      </w:r>
    </w:p>
    <w:p w:rsidR="00CC4CF9" w:rsidRPr="00061AB7" w:rsidRDefault="00CC4CF9">
      <w:pPr>
        <w:pStyle w:val="ConsPlusCell"/>
        <w:jc w:val="both"/>
      </w:pPr>
      <w:r w:rsidRPr="00061AB7">
        <w:t>36 3242     9     - прочие</w:t>
      </w:r>
    </w:p>
    <w:p w:rsidR="00CC4CF9" w:rsidRPr="00061AB7" w:rsidRDefault="00CC4CF9">
      <w:pPr>
        <w:pStyle w:val="ConsPlusCell"/>
        <w:jc w:val="both"/>
      </w:pPr>
      <w:r w:rsidRPr="00061AB7">
        <w:t>36 3249     7     Составные части объемных насосов и устройства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 ним (пуска, распределения, регулировки,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управления и контроля)</w:t>
      </w:r>
    </w:p>
    <w:p w:rsidR="00CC4CF9" w:rsidRPr="00061AB7" w:rsidRDefault="00CC4CF9">
      <w:pPr>
        <w:pStyle w:val="ConsPlusCell"/>
        <w:jc w:val="both"/>
      </w:pPr>
      <w:r w:rsidRPr="00061AB7">
        <w:t>36 3900     4     Запасные и комплектующие части к насосам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36 4000     5     Оборудование криогенное, компрессорное,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холодильное, автогенное, газоочистное,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насосы вакуумные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36 4100     9     Установки воздухоразделительные и редких газов</w:t>
      </w:r>
    </w:p>
    <w:p w:rsidR="00CC4CF9" w:rsidRPr="00061AB7" w:rsidRDefault="00CC4CF9">
      <w:pPr>
        <w:pStyle w:val="ConsPlusCell"/>
        <w:jc w:val="both"/>
      </w:pPr>
      <w:r w:rsidRPr="00061AB7">
        <w:t>36 4110     3     Установки воздухоразделительные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производительностью до 1000 м3/ч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(до 5000 м3/ч перерабатываемого воздуха)</w:t>
      </w:r>
    </w:p>
    <w:p w:rsidR="00CC4CF9" w:rsidRPr="00061AB7" w:rsidRDefault="00CC4CF9">
      <w:pPr>
        <w:pStyle w:val="ConsPlusCell"/>
        <w:jc w:val="both"/>
      </w:pPr>
      <w:r w:rsidRPr="00061AB7">
        <w:t>36 4120     8     Установки воздухоразделительные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производительностью 1000 м3/ч и свыше (св.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5000 м3/ч перерабатываемого воздуха)</w:t>
      </w:r>
    </w:p>
    <w:p w:rsidR="00CC4CF9" w:rsidRPr="00061AB7" w:rsidRDefault="00CC4CF9">
      <w:pPr>
        <w:pStyle w:val="ConsPlusCell"/>
        <w:jc w:val="both"/>
      </w:pPr>
      <w:r w:rsidRPr="00061AB7">
        <w:t>36 4130     2     Установки редких газов</w:t>
      </w:r>
    </w:p>
    <w:p w:rsidR="00CC4CF9" w:rsidRPr="00061AB7" w:rsidRDefault="00CC4CF9">
      <w:pPr>
        <w:pStyle w:val="ConsPlusCell"/>
        <w:jc w:val="both"/>
      </w:pPr>
      <w:r w:rsidRPr="00061AB7">
        <w:t>36 4140     7     Установки диффузионные для разделения газовых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смесей и другие газоразделительные установки</w:t>
      </w:r>
    </w:p>
    <w:p w:rsidR="00CC4CF9" w:rsidRPr="00061AB7" w:rsidRDefault="00CC4CF9">
      <w:pPr>
        <w:pStyle w:val="ConsPlusCell"/>
        <w:jc w:val="both"/>
      </w:pPr>
      <w:r w:rsidRPr="00061AB7">
        <w:t>36 4150     1     Комплекты аппаратуры установок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воздухоразделительных и установок редких газов</w:t>
      </w:r>
    </w:p>
    <w:p w:rsidR="00CC4CF9" w:rsidRPr="00061AB7" w:rsidRDefault="00CC4CF9">
      <w:pPr>
        <w:pStyle w:val="ConsPlusCell"/>
        <w:jc w:val="both"/>
      </w:pPr>
      <w:r w:rsidRPr="00061AB7">
        <w:t>36 4160     6     Комплекты прочего оборудования установок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воздухоразделительных и установок редких газов</w:t>
      </w:r>
    </w:p>
    <w:p w:rsidR="00CC4CF9" w:rsidRPr="00061AB7" w:rsidRDefault="00CC4CF9">
      <w:pPr>
        <w:pStyle w:val="ConsPlusCell"/>
        <w:jc w:val="both"/>
      </w:pPr>
      <w:r w:rsidRPr="00061AB7">
        <w:t>36 4200     2     Оборудование криогенное</w:t>
      </w:r>
    </w:p>
    <w:p w:rsidR="00CC4CF9" w:rsidRPr="00061AB7" w:rsidRDefault="00CC4CF9">
      <w:pPr>
        <w:pStyle w:val="ConsPlusCell"/>
        <w:jc w:val="both"/>
      </w:pPr>
      <w:r w:rsidRPr="00061AB7">
        <w:t>36 4210     7     Системы и установки криогенные</w:t>
      </w:r>
    </w:p>
    <w:p w:rsidR="00CC4CF9" w:rsidRPr="00061AB7" w:rsidRDefault="00CC4CF9">
      <w:pPr>
        <w:pStyle w:val="ConsPlusCell"/>
        <w:jc w:val="both"/>
      </w:pPr>
      <w:r w:rsidRPr="00061AB7">
        <w:t>36 4220     1     Оборудование и комплекты оборудования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криогенных систем и установок</w:t>
      </w:r>
    </w:p>
    <w:p w:rsidR="00CC4CF9" w:rsidRPr="00061AB7" w:rsidRDefault="00CC4CF9">
      <w:pPr>
        <w:pStyle w:val="ConsPlusCell"/>
        <w:jc w:val="both"/>
      </w:pPr>
      <w:r w:rsidRPr="00061AB7">
        <w:t>36 4230     6     Резервуары и сосуды для хранения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транспортирования криогенных продуктов</w:t>
      </w:r>
    </w:p>
    <w:p w:rsidR="00CC4CF9" w:rsidRPr="00061AB7" w:rsidRDefault="00CC4CF9">
      <w:pPr>
        <w:pStyle w:val="ConsPlusCell"/>
        <w:jc w:val="both"/>
      </w:pPr>
      <w:r w:rsidRPr="00061AB7">
        <w:t>36 4240     0     Оборудование криогенно-вакуумное</w:t>
      </w:r>
    </w:p>
    <w:p w:rsidR="00CC4CF9" w:rsidRPr="00061AB7" w:rsidRDefault="00CC4CF9">
      <w:pPr>
        <w:pStyle w:val="ConsPlusCell"/>
        <w:jc w:val="both"/>
      </w:pPr>
      <w:r w:rsidRPr="00061AB7">
        <w:t>36 4250     5     Системы трубопроводов, трубопроводы и элементы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трубоприводов с изоляцией криогенных систем</w:t>
      </w:r>
    </w:p>
    <w:p w:rsidR="00CC4CF9" w:rsidRPr="00061AB7" w:rsidRDefault="00CC4CF9">
      <w:pPr>
        <w:pStyle w:val="ConsPlusCell"/>
        <w:jc w:val="both"/>
      </w:pPr>
      <w:r w:rsidRPr="00061AB7">
        <w:t>36 4260     8     Аппаратура подготовки и очистки газов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жидкостей, аппаратура тепло- и массообменная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криогенных систем и установок</w:t>
      </w:r>
    </w:p>
    <w:p w:rsidR="00CC4CF9" w:rsidRPr="00061AB7" w:rsidRDefault="00CC4CF9">
      <w:pPr>
        <w:pStyle w:val="ConsPlusCell"/>
        <w:jc w:val="both"/>
      </w:pPr>
      <w:r w:rsidRPr="00061AB7">
        <w:t>36 4270     4     Оборудование машинное криогенных систем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установок, механизмы прочие</w:t>
      </w:r>
    </w:p>
    <w:p w:rsidR="00CC4CF9" w:rsidRPr="00061AB7" w:rsidRDefault="00CC4CF9">
      <w:pPr>
        <w:pStyle w:val="ConsPlusCell"/>
        <w:jc w:val="both"/>
      </w:pPr>
      <w:r w:rsidRPr="00061AB7">
        <w:t>36 4280     9     Арматура криогенная</w:t>
      </w:r>
    </w:p>
    <w:p w:rsidR="00CC4CF9" w:rsidRPr="00061AB7" w:rsidRDefault="00CC4CF9">
      <w:pPr>
        <w:pStyle w:val="ConsPlusCell"/>
        <w:jc w:val="both"/>
      </w:pPr>
      <w:r w:rsidRPr="00061AB7">
        <w:t>36 4290     3     Запасные части систем и установок криогенных</w:t>
      </w:r>
    </w:p>
    <w:p w:rsidR="00CC4CF9" w:rsidRPr="00061AB7" w:rsidRDefault="00CC4CF9">
      <w:pPr>
        <w:pStyle w:val="ConsPlusCell"/>
        <w:jc w:val="both"/>
      </w:pPr>
      <w:r w:rsidRPr="00061AB7">
        <w:t>36 4300     6     Компрессоры воздушные и газовые приводные</w:t>
      </w:r>
    </w:p>
    <w:p w:rsidR="00CC4CF9" w:rsidRPr="00061AB7" w:rsidRDefault="00CC4CF9">
      <w:pPr>
        <w:pStyle w:val="ConsPlusCell"/>
        <w:jc w:val="both"/>
      </w:pPr>
      <w:r w:rsidRPr="00061AB7">
        <w:t>36 4310     0     Компрессоры стационарные</w:t>
      </w:r>
    </w:p>
    <w:p w:rsidR="00CC4CF9" w:rsidRPr="00061AB7" w:rsidRDefault="00CC4CF9">
      <w:pPr>
        <w:pStyle w:val="ConsPlusCell"/>
        <w:jc w:val="both"/>
      </w:pPr>
      <w:r w:rsidRPr="00061AB7">
        <w:t>36 4320     5     Компрессоры передвижные</w:t>
      </w:r>
    </w:p>
    <w:p w:rsidR="00CC4CF9" w:rsidRPr="00061AB7" w:rsidRDefault="00CC4CF9">
      <w:pPr>
        <w:pStyle w:val="ConsPlusCell"/>
        <w:jc w:val="both"/>
      </w:pPr>
      <w:r w:rsidRPr="00061AB7">
        <w:t>36 4330     4     Компрессоры специальные (роторно-поршневые,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ротационные, пластинчатые, шестиренчатые,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микрокомпрессоры и микронагреватели)</w:t>
      </w:r>
    </w:p>
    <w:p w:rsidR="00CC4CF9" w:rsidRPr="00061AB7" w:rsidRDefault="00CC4CF9">
      <w:pPr>
        <w:pStyle w:val="ConsPlusCell"/>
        <w:jc w:val="both"/>
      </w:pPr>
      <w:r w:rsidRPr="00061AB7">
        <w:t>36 4340     4     Трубовоздуходувки и турбогазодувки</w:t>
      </w:r>
    </w:p>
    <w:p w:rsidR="00CC4CF9" w:rsidRPr="00061AB7" w:rsidRDefault="00CC4CF9">
      <w:pPr>
        <w:pStyle w:val="ConsPlusCell"/>
        <w:jc w:val="both"/>
      </w:pPr>
      <w:r w:rsidRPr="00061AB7">
        <w:t>36 4350     9     Турбокомпрессоры</w:t>
      </w:r>
    </w:p>
    <w:p w:rsidR="00CC4CF9" w:rsidRPr="00061AB7" w:rsidRDefault="00CC4CF9">
      <w:pPr>
        <w:pStyle w:val="ConsPlusCell"/>
        <w:jc w:val="both"/>
      </w:pPr>
      <w:r w:rsidRPr="00061AB7">
        <w:t>36 4370     8     Компрессоры прочие</w:t>
      </w:r>
    </w:p>
    <w:p w:rsidR="00CC4CF9" w:rsidRPr="00061AB7" w:rsidRDefault="00CC4CF9">
      <w:pPr>
        <w:pStyle w:val="ConsPlusCell"/>
        <w:jc w:val="both"/>
      </w:pPr>
      <w:r w:rsidRPr="00061AB7">
        <w:t>36 4380     2     Системы и оборудование для эксплуатации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компрессоров</w:t>
      </w:r>
    </w:p>
    <w:p w:rsidR="00CC4CF9" w:rsidRPr="00061AB7" w:rsidRDefault="00CC4CF9">
      <w:pPr>
        <w:pStyle w:val="ConsPlusCell"/>
        <w:jc w:val="both"/>
      </w:pPr>
      <w:r w:rsidRPr="00061AB7">
        <w:t>36 4390     7     Запасные части к компрессорам (воздушным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газовым приводным)</w:t>
      </w:r>
    </w:p>
    <w:p w:rsidR="00CC4CF9" w:rsidRPr="00061AB7" w:rsidRDefault="00CC4CF9">
      <w:pPr>
        <w:pStyle w:val="ConsPlusCell"/>
        <w:jc w:val="both"/>
      </w:pPr>
      <w:r w:rsidRPr="00061AB7">
        <w:t>36 4400     0     Установки холодильные холодопроизводительностью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св. 2,5 тыс. стандарт. ккал/ч</w:t>
      </w:r>
    </w:p>
    <w:p w:rsidR="00CC4CF9" w:rsidRPr="00061AB7" w:rsidRDefault="00CC4CF9">
      <w:pPr>
        <w:pStyle w:val="ConsPlusCell"/>
        <w:jc w:val="both"/>
      </w:pPr>
      <w:r w:rsidRPr="00061AB7">
        <w:t>36 4410     4     Установки, машины, агрегаты и компрессоры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(аммиачные)</w:t>
      </w:r>
    </w:p>
    <w:p w:rsidR="00CC4CF9" w:rsidRPr="00061AB7" w:rsidRDefault="00CC4CF9">
      <w:pPr>
        <w:pStyle w:val="ConsPlusCell"/>
        <w:jc w:val="both"/>
      </w:pPr>
      <w:r w:rsidRPr="00061AB7">
        <w:t>36 4420     9     Установки, машины, агрегаты и компрессоры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(фреоновые)</w:t>
      </w:r>
    </w:p>
    <w:p w:rsidR="00CC4CF9" w:rsidRPr="00061AB7" w:rsidRDefault="00CC4CF9">
      <w:pPr>
        <w:pStyle w:val="ConsPlusCell"/>
        <w:jc w:val="both"/>
      </w:pPr>
      <w:r w:rsidRPr="00061AB7">
        <w:t>36 4430     3     Турбокомпрессоры холодильные</w:t>
      </w:r>
    </w:p>
    <w:p w:rsidR="00CC4CF9" w:rsidRPr="00061AB7" w:rsidRDefault="00CC4CF9">
      <w:pPr>
        <w:pStyle w:val="ConsPlusCell"/>
        <w:jc w:val="both"/>
      </w:pPr>
      <w:r w:rsidRPr="00061AB7">
        <w:t>36 4440     8     Машины теплоиспользующие</w:t>
      </w:r>
    </w:p>
    <w:p w:rsidR="00CC4CF9" w:rsidRPr="00061AB7" w:rsidRDefault="00CC4CF9">
      <w:pPr>
        <w:pStyle w:val="ConsPlusCell"/>
        <w:jc w:val="both"/>
      </w:pPr>
      <w:r w:rsidRPr="00061AB7">
        <w:t>36 4450     2     Машины холодильные специальные</w:t>
      </w:r>
    </w:p>
    <w:p w:rsidR="00CC4CF9" w:rsidRPr="00061AB7" w:rsidRDefault="00CC4CF9">
      <w:pPr>
        <w:pStyle w:val="ConsPlusCell"/>
        <w:jc w:val="both"/>
      </w:pPr>
      <w:r w:rsidRPr="00061AB7">
        <w:t>36 4460     7     Аппаратура и аппаратные агрегаты холодильные</w:t>
      </w:r>
    </w:p>
    <w:p w:rsidR="00CC4CF9" w:rsidRPr="00061AB7" w:rsidRDefault="00CC4CF9">
      <w:pPr>
        <w:pStyle w:val="ConsPlusCell"/>
        <w:jc w:val="both"/>
      </w:pPr>
      <w:r w:rsidRPr="00061AB7">
        <w:t>36 4480     6     Оборудование вспомогательное</w:t>
      </w:r>
    </w:p>
    <w:p w:rsidR="00CC4CF9" w:rsidRPr="00061AB7" w:rsidRDefault="00CC4CF9">
      <w:pPr>
        <w:pStyle w:val="ConsPlusCell"/>
        <w:jc w:val="both"/>
      </w:pPr>
      <w:r w:rsidRPr="00061AB7">
        <w:t>36 4490     0     Запасные части к установкам холодильным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ремонтно-эксплуатационных нужд</w:t>
      </w:r>
    </w:p>
    <w:p w:rsidR="00CC4CF9" w:rsidRPr="00061AB7" w:rsidRDefault="00CC4CF9">
      <w:pPr>
        <w:pStyle w:val="ConsPlusCell"/>
        <w:jc w:val="both"/>
      </w:pPr>
      <w:r w:rsidRPr="00061AB7">
        <w:t>36 4500     3     Оборудование и аппаратура для газопламенной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обработки металлов и металлизации изделий</w:t>
      </w:r>
    </w:p>
    <w:p w:rsidR="00CC4CF9" w:rsidRPr="00061AB7" w:rsidRDefault="00CC4CF9">
      <w:pPr>
        <w:pStyle w:val="ConsPlusCell"/>
        <w:jc w:val="both"/>
      </w:pPr>
      <w:r w:rsidRPr="00061AB7">
        <w:t>36 4510     8     Машины / для термической резки металлов</w:t>
      </w:r>
    </w:p>
    <w:p w:rsidR="00CC4CF9" w:rsidRPr="00061AB7" w:rsidRDefault="00CC4CF9">
      <w:pPr>
        <w:pStyle w:val="ConsPlusCell"/>
        <w:jc w:val="both"/>
      </w:pPr>
      <w:r w:rsidRPr="00061AB7">
        <w:t>36 4511     3     - стационарные с программным,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фотокопировальным, магнитным и линейным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контурным управлением</w:t>
      </w:r>
    </w:p>
    <w:p w:rsidR="00CC4CF9" w:rsidRPr="00061AB7" w:rsidRDefault="00CC4CF9">
      <w:pPr>
        <w:pStyle w:val="ConsPlusCell"/>
        <w:jc w:val="both"/>
      </w:pPr>
      <w:r w:rsidRPr="00061AB7">
        <w:t>36 4514     1     - для кислородной резки стали переносные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общего и специального технологического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назначения</w:t>
      </w:r>
    </w:p>
    <w:p w:rsidR="00CC4CF9" w:rsidRPr="00061AB7" w:rsidRDefault="00CC4CF9">
      <w:pPr>
        <w:pStyle w:val="ConsPlusCell"/>
        <w:jc w:val="both"/>
      </w:pPr>
      <w:r w:rsidRPr="00061AB7">
        <w:t>36 4515     5     Установки механизированные для кислородной резки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стали</w:t>
      </w:r>
    </w:p>
    <w:p w:rsidR="00CC4CF9" w:rsidRPr="00061AB7" w:rsidRDefault="00CC4CF9">
      <w:pPr>
        <w:pStyle w:val="ConsPlusCell"/>
        <w:jc w:val="both"/>
      </w:pPr>
      <w:r w:rsidRPr="00061AB7">
        <w:t>36 4520     2     Газоплазменная аппаратура для кислородной резки</w:t>
      </w:r>
    </w:p>
    <w:p w:rsidR="00CC4CF9" w:rsidRPr="00061AB7" w:rsidRDefault="00CC4CF9">
      <w:pPr>
        <w:pStyle w:val="ConsPlusCell"/>
        <w:jc w:val="both"/>
      </w:pPr>
      <w:r w:rsidRPr="00061AB7">
        <w:t>36 4521     8     Установки для ручной резки</w:t>
      </w:r>
    </w:p>
    <w:p w:rsidR="00CC4CF9" w:rsidRPr="00061AB7" w:rsidRDefault="00CC4CF9">
      <w:pPr>
        <w:pStyle w:val="ConsPlusCell"/>
        <w:jc w:val="both"/>
      </w:pPr>
      <w:r w:rsidRPr="00061AB7">
        <w:t>36 4522     3     Резаки / ручные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36 4523     9     - машинные</w:t>
      </w:r>
    </w:p>
    <w:p w:rsidR="00CC4CF9" w:rsidRPr="00061AB7" w:rsidRDefault="00CC4CF9">
      <w:pPr>
        <w:pStyle w:val="ConsPlusCell"/>
        <w:jc w:val="both"/>
      </w:pPr>
      <w:r w:rsidRPr="00061AB7">
        <w:t>36 4524     4     - ручные специальные</w:t>
      </w:r>
    </w:p>
    <w:p w:rsidR="00CC4CF9" w:rsidRPr="00061AB7" w:rsidRDefault="00CC4CF9">
      <w:pPr>
        <w:pStyle w:val="ConsPlusCell"/>
        <w:jc w:val="both"/>
      </w:pPr>
      <w:r w:rsidRPr="00061AB7">
        <w:t>36 4530     7     Оборудование для газопламенной сварки, пайки,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наплавки, термообработки и очистки поверхности</w:t>
      </w:r>
    </w:p>
    <w:p w:rsidR="00CC4CF9" w:rsidRPr="00061AB7" w:rsidRDefault="00CC4CF9">
      <w:pPr>
        <w:pStyle w:val="ConsPlusCell"/>
        <w:jc w:val="both"/>
      </w:pPr>
      <w:r w:rsidRPr="00061AB7">
        <w:t>36 4531     2     Установки / механизированные</w:t>
      </w:r>
    </w:p>
    <w:p w:rsidR="00CC4CF9" w:rsidRPr="00061AB7" w:rsidRDefault="00CC4CF9">
      <w:pPr>
        <w:pStyle w:val="ConsPlusCell"/>
        <w:jc w:val="both"/>
      </w:pPr>
      <w:r w:rsidRPr="00061AB7">
        <w:t>36 4532     8     - ручные</w:t>
      </w:r>
    </w:p>
    <w:p w:rsidR="00CC4CF9" w:rsidRPr="00061AB7" w:rsidRDefault="00CC4CF9">
      <w:pPr>
        <w:pStyle w:val="ConsPlusCell"/>
        <w:jc w:val="both"/>
      </w:pPr>
      <w:r w:rsidRPr="00061AB7">
        <w:t>36 4533     3     Горелки / сварочные ручные</w:t>
      </w:r>
    </w:p>
    <w:p w:rsidR="00CC4CF9" w:rsidRPr="00061AB7" w:rsidRDefault="00CC4CF9">
      <w:pPr>
        <w:pStyle w:val="ConsPlusCell"/>
        <w:jc w:val="both"/>
      </w:pPr>
      <w:r w:rsidRPr="00061AB7">
        <w:t>36 4534     9     - для пайки, наплавки, термообработки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очистки поверхности</w:t>
      </w:r>
    </w:p>
    <w:p w:rsidR="00CC4CF9" w:rsidRPr="00061AB7" w:rsidRDefault="00CC4CF9">
      <w:pPr>
        <w:pStyle w:val="ConsPlusCell"/>
        <w:jc w:val="both"/>
      </w:pPr>
      <w:r w:rsidRPr="00061AB7">
        <w:t>36 4535     4     Комплекты аппаратуры</w:t>
      </w:r>
    </w:p>
    <w:p w:rsidR="00CC4CF9" w:rsidRPr="00061AB7" w:rsidRDefault="00CC4CF9">
      <w:pPr>
        <w:pStyle w:val="ConsPlusCell"/>
        <w:jc w:val="both"/>
      </w:pPr>
      <w:r w:rsidRPr="00061AB7">
        <w:t>36 4540     1     Оборудование для газодуговой резки и сварки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металлов</w:t>
      </w:r>
    </w:p>
    <w:p w:rsidR="00CC4CF9" w:rsidRPr="00061AB7" w:rsidRDefault="00CC4CF9">
      <w:pPr>
        <w:pStyle w:val="ConsPlusCell"/>
        <w:jc w:val="both"/>
      </w:pPr>
      <w:r w:rsidRPr="00061AB7">
        <w:t>36 4541     7     Установки для газодуговой резки и сварки</w:t>
      </w:r>
    </w:p>
    <w:p w:rsidR="00CC4CF9" w:rsidRPr="00061AB7" w:rsidRDefault="00CC4CF9">
      <w:pPr>
        <w:pStyle w:val="ConsPlusCell"/>
        <w:jc w:val="both"/>
      </w:pPr>
      <w:r w:rsidRPr="00061AB7">
        <w:t>36 4542     2     Машины для газодуговой резки</w:t>
      </w:r>
    </w:p>
    <w:p w:rsidR="00CC4CF9" w:rsidRPr="00061AB7" w:rsidRDefault="00CC4CF9">
      <w:pPr>
        <w:pStyle w:val="ConsPlusCell"/>
        <w:jc w:val="both"/>
      </w:pPr>
      <w:r w:rsidRPr="00061AB7">
        <w:t>36 4543     8     Резаки газодуговые ручные</w:t>
      </w:r>
    </w:p>
    <w:p w:rsidR="00CC4CF9" w:rsidRPr="00061AB7" w:rsidRDefault="00CC4CF9">
      <w:pPr>
        <w:pStyle w:val="ConsPlusCell"/>
        <w:jc w:val="both"/>
      </w:pPr>
      <w:r w:rsidRPr="00061AB7">
        <w:t>36 4544     3     Горелки газодуговые ручные</w:t>
      </w:r>
    </w:p>
    <w:p w:rsidR="00CC4CF9" w:rsidRPr="00061AB7" w:rsidRDefault="00CC4CF9">
      <w:pPr>
        <w:pStyle w:val="ConsPlusCell"/>
        <w:jc w:val="both"/>
      </w:pPr>
      <w:r w:rsidRPr="00061AB7">
        <w:t>36 4545     9     Полуавтоматы для газодуговой резки</w:t>
      </w:r>
    </w:p>
    <w:p w:rsidR="00CC4CF9" w:rsidRPr="00061AB7" w:rsidRDefault="00CC4CF9">
      <w:pPr>
        <w:pStyle w:val="ConsPlusCell"/>
        <w:jc w:val="both"/>
      </w:pPr>
      <w:r w:rsidRPr="00061AB7">
        <w:t>36 4546     4     Комплекты аппаратуры</w:t>
      </w:r>
    </w:p>
    <w:p w:rsidR="00CC4CF9" w:rsidRPr="00061AB7" w:rsidRDefault="00CC4CF9">
      <w:pPr>
        <w:pStyle w:val="ConsPlusCell"/>
        <w:jc w:val="both"/>
      </w:pPr>
      <w:r w:rsidRPr="00061AB7">
        <w:t>36 4547     2     Резаки газодуговые машинные</w:t>
      </w:r>
    </w:p>
    <w:p w:rsidR="00CC4CF9" w:rsidRPr="00061AB7" w:rsidRDefault="00CC4CF9">
      <w:pPr>
        <w:pStyle w:val="ConsPlusCell"/>
        <w:jc w:val="both"/>
      </w:pPr>
      <w:r w:rsidRPr="00061AB7">
        <w:t>36 4550     6     Аппараты для нанесения газотермических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покрытий из порошковых и проволочных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 /</w:t>
      </w:r>
    </w:p>
    <w:p w:rsidR="00CC4CF9" w:rsidRPr="00061AB7" w:rsidRDefault="00CC4CF9">
      <w:pPr>
        <w:pStyle w:val="ConsPlusCell"/>
        <w:jc w:val="both"/>
      </w:pPr>
      <w:r w:rsidRPr="00061AB7">
        <w:t>36 4551     1     - газопламенные</w:t>
      </w:r>
    </w:p>
    <w:p w:rsidR="00CC4CF9" w:rsidRPr="00061AB7" w:rsidRDefault="00CC4CF9">
      <w:pPr>
        <w:pStyle w:val="ConsPlusCell"/>
        <w:jc w:val="both"/>
      </w:pPr>
      <w:r w:rsidRPr="00061AB7">
        <w:t>36 4552     7     - газоэлектрические</w:t>
      </w:r>
    </w:p>
    <w:p w:rsidR="00CC4CF9" w:rsidRPr="00061AB7" w:rsidRDefault="00CC4CF9">
      <w:pPr>
        <w:pStyle w:val="ConsPlusCell"/>
        <w:jc w:val="both"/>
      </w:pPr>
      <w:r w:rsidRPr="00061AB7">
        <w:t>36 4560     0     Оборудование газопитания и техники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безопасности</w:t>
      </w:r>
    </w:p>
    <w:p w:rsidR="00CC4CF9" w:rsidRPr="00061AB7" w:rsidRDefault="00CC4CF9">
      <w:pPr>
        <w:pStyle w:val="ConsPlusCell"/>
        <w:jc w:val="both"/>
      </w:pPr>
      <w:r w:rsidRPr="00061AB7">
        <w:t>36 4561     6     Станции и установки ацетиленовые</w:t>
      </w:r>
    </w:p>
    <w:p w:rsidR="00CC4CF9" w:rsidRPr="00061AB7" w:rsidRDefault="00CC4CF9">
      <w:pPr>
        <w:pStyle w:val="ConsPlusCell"/>
        <w:jc w:val="both"/>
      </w:pPr>
      <w:r w:rsidRPr="00061AB7">
        <w:t>36 4562     1     Генераторы ацетиленовые / стационарные</w:t>
      </w:r>
    </w:p>
    <w:p w:rsidR="00CC4CF9" w:rsidRPr="00061AB7" w:rsidRDefault="00CC4CF9">
      <w:pPr>
        <w:pStyle w:val="ConsPlusCell"/>
        <w:jc w:val="both"/>
      </w:pPr>
      <w:r w:rsidRPr="00061AB7">
        <w:t>36 4563     7     - передвижные</w:t>
      </w:r>
    </w:p>
    <w:p w:rsidR="00CC4CF9" w:rsidRPr="00061AB7" w:rsidRDefault="00CC4CF9">
      <w:pPr>
        <w:pStyle w:val="ConsPlusCell"/>
        <w:jc w:val="both"/>
      </w:pPr>
      <w:r w:rsidRPr="00061AB7">
        <w:t>36 4564     2     Устройства предохранительные</w:t>
      </w:r>
    </w:p>
    <w:p w:rsidR="00CC4CF9" w:rsidRPr="00061AB7" w:rsidRDefault="00CC4CF9">
      <w:pPr>
        <w:pStyle w:val="ConsPlusCell"/>
        <w:jc w:val="both"/>
      </w:pPr>
      <w:r w:rsidRPr="00061AB7">
        <w:t>36 4565     8     Посты газоразборные</w:t>
      </w:r>
    </w:p>
    <w:p w:rsidR="00CC4CF9" w:rsidRPr="00061AB7" w:rsidRDefault="00CC4CF9">
      <w:pPr>
        <w:pStyle w:val="ConsPlusCell"/>
        <w:jc w:val="both"/>
      </w:pPr>
      <w:r w:rsidRPr="00061AB7">
        <w:t>36 4566     3     Рампы перепускные</w:t>
      </w:r>
    </w:p>
    <w:p w:rsidR="00CC4CF9" w:rsidRPr="00061AB7" w:rsidRDefault="00CC4CF9">
      <w:pPr>
        <w:pStyle w:val="ConsPlusCell"/>
        <w:jc w:val="both"/>
      </w:pPr>
      <w:r w:rsidRPr="00061AB7">
        <w:t>36 4567     9     Установки осушки и очистки ацетилена</w:t>
      </w:r>
    </w:p>
    <w:p w:rsidR="00CC4CF9" w:rsidRPr="00061AB7" w:rsidRDefault="00CC4CF9">
      <w:pPr>
        <w:pStyle w:val="ConsPlusCell"/>
        <w:jc w:val="both"/>
      </w:pPr>
      <w:r w:rsidRPr="00061AB7">
        <w:t>36 4568     4     Установки для компремирования ацетилена</w:t>
      </w:r>
    </w:p>
    <w:p w:rsidR="00CC4CF9" w:rsidRPr="00061AB7" w:rsidRDefault="00CC4CF9">
      <w:pPr>
        <w:pStyle w:val="ConsPlusCell"/>
        <w:jc w:val="both"/>
      </w:pPr>
      <w:r w:rsidRPr="00061AB7">
        <w:t>36 4569     0     Оборудование для производства ацетилена прочее</w:t>
      </w:r>
    </w:p>
    <w:p w:rsidR="00CC4CF9" w:rsidRPr="00061AB7" w:rsidRDefault="00CC4CF9">
      <w:pPr>
        <w:pStyle w:val="ConsPlusCell"/>
        <w:jc w:val="both"/>
      </w:pPr>
      <w:r w:rsidRPr="00061AB7">
        <w:t>36 4570     5     Регулирующая и коммуникационная аппаратура</w:t>
      </w:r>
    </w:p>
    <w:p w:rsidR="00CC4CF9" w:rsidRPr="00061AB7" w:rsidRDefault="00CC4CF9">
      <w:pPr>
        <w:pStyle w:val="ConsPlusCell"/>
        <w:jc w:val="both"/>
      </w:pPr>
      <w:r w:rsidRPr="00061AB7">
        <w:t>36 4571     0     Редукторы газовые</w:t>
      </w:r>
    </w:p>
    <w:p w:rsidR="00CC4CF9" w:rsidRPr="00061AB7" w:rsidRDefault="00CC4CF9">
      <w:pPr>
        <w:pStyle w:val="ConsPlusCell"/>
        <w:jc w:val="both"/>
      </w:pPr>
      <w:r w:rsidRPr="00061AB7">
        <w:t>36 4572     6     Регуляторы расхода газа</w:t>
      </w:r>
    </w:p>
    <w:p w:rsidR="00CC4CF9" w:rsidRPr="00061AB7" w:rsidRDefault="00CC4CF9">
      <w:pPr>
        <w:pStyle w:val="ConsPlusCell"/>
        <w:jc w:val="both"/>
      </w:pPr>
      <w:r w:rsidRPr="00061AB7">
        <w:t>36 4573     1     Вентили запорные</w:t>
      </w:r>
    </w:p>
    <w:p w:rsidR="00CC4CF9" w:rsidRPr="00061AB7" w:rsidRDefault="00CC4CF9">
      <w:pPr>
        <w:pStyle w:val="ConsPlusCell"/>
        <w:jc w:val="both"/>
      </w:pPr>
      <w:r w:rsidRPr="00061AB7">
        <w:t>36 4574     7     Смесители газов</w:t>
      </w:r>
    </w:p>
    <w:p w:rsidR="00CC4CF9" w:rsidRPr="00061AB7" w:rsidRDefault="00CC4CF9">
      <w:pPr>
        <w:pStyle w:val="ConsPlusCell"/>
        <w:jc w:val="both"/>
      </w:pPr>
      <w:r w:rsidRPr="00061AB7">
        <w:t>36 4575     2     Клапаны предохранительные</w:t>
      </w:r>
    </w:p>
    <w:p w:rsidR="00CC4CF9" w:rsidRPr="00061AB7" w:rsidRDefault="00CC4CF9">
      <w:pPr>
        <w:pStyle w:val="ConsPlusCell"/>
        <w:jc w:val="both"/>
      </w:pPr>
      <w:r w:rsidRPr="00061AB7">
        <w:t>36 4580     7     Аппаратура вспомогательная для газопламенного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оборудования</w:t>
      </w:r>
    </w:p>
    <w:p w:rsidR="00CC4CF9" w:rsidRPr="00061AB7" w:rsidRDefault="00CC4CF9">
      <w:pPr>
        <w:pStyle w:val="ConsPlusCell"/>
        <w:jc w:val="both"/>
      </w:pPr>
      <w:r w:rsidRPr="00061AB7">
        <w:t>36 4581     5     Бачки для жидкого горючего</w:t>
      </w:r>
    </w:p>
    <w:p w:rsidR="00CC4CF9" w:rsidRPr="00061AB7" w:rsidRDefault="00CC4CF9">
      <w:pPr>
        <w:pStyle w:val="ConsPlusCell"/>
        <w:jc w:val="both"/>
      </w:pPr>
      <w:r w:rsidRPr="00061AB7">
        <w:t>36 4582     0     Экономизаторы расхода газов</w:t>
      </w:r>
    </w:p>
    <w:p w:rsidR="00CC4CF9" w:rsidRPr="00061AB7" w:rsidRDefault="00CC4CF9">
      <w:pPr>
        <w:pStyle w:val="ConsPlusCell"/>
        <w:jc w:val="both"/>
      </w:pPr>
      <w:r w:rsidRPr="00061AB7">
        <w:t>36 4583     6     Блоки унифицированные автономного охлаждения</w:t>
      </w:r>
    </w:p>
    <w:p w:rsidR="00CC4CF9" w:rsidRPr="00061AB7" w:rsidRDefault="00CC4CF9">
      <w:pPr>
        <w:pStyle w:val="ConsPlusCell"/>
        <w:jc w:val="both"/>
      </w:pPr>
      <w:r w:rsidRPr="00061AB7">
        <w:t>36 4590     4     Запасные части к оборудованию и аппаратуре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газопламенной обработки металлов и металлизации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</w:t>
      </w:r>
    </w:p>
    <w:p w:rsidR="00CC4CF9" w:rsidRPr="00061AB7" w:rsidRDefault="00CC4CF9">
      <w:pPr>
        <w:pStyle w:val="ConsPlusCell"/>
        <w:jc w:val="both"/>
      </w:pPr>
      <w:r w:rsidRPr="00061AB7">
        <w:t>36 4600     7     Оборудование газоочистное и пылеулавливающее</w:t>
      </w:r>
    </w:p>
    <w:p w:rsidR="00CC4CF9" w:rsidRPr="00061AB7" w:rsidRDefault="00CC4CF9">
      <w:pPr>
        <w:pStyle w:val="ConsPlusCell"/>
        <w:jc w:val="both"/>
      </w:pPr>
      <w:r w:rsidRPr="00061AB7">
        <w:t>36 4610     1     Электрофильтры (оборудование механическое)</w:t>
      </w:r>
    </w:p>
    <w:p w:rsidR="00CC4CF9" w:rsidRPr="00061AB7" w:rsidRDefault="00CC4CF9">
      <w:pPr>
        <w:pStyle w:val="ConsPlusCell"/>
        <w:jc w:val="both"/>
      </w:pPr>
      <w:r w:rsidRPr="00061AB7">
        <w:t>36 4630     0     Фильтры тканевые</w:t>
      </w:r>
    </w:p>
    <w:p w:rsidR="00CC4CF9" w:rsidRPr="00061AB7" w:rsidRDefault="00CC4CF9">
      <w:pPr>
        <w:pStyle w:val="ConsPlusCell"/>
        <w:jc w:val="both"/>
      </w:pPr>
      <w:r w:rsidRPr="00061AB7">
        <w:t>36 4640     5     Фильтры с зернистыми, жесткими и полужесткими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фильтрующими перегородками</w:t>
      </w:r>
    </w:p>
    <w:p w:rsidR="00CC4CF9" w:rsidRPr="00061AB7" w:rsidRDefault="00CC4CF9">
      <w:pPr>
        <w:pStyle w:val="ConsPlusCell"/>
        <w:jc w:val="both"/>
      </w:pPr>
      <w:r w:rsidRPr="00061AB7">
        <w:t>36 4650     3     Аппараты центробежного действия сухие</w:t>
      </w:r>
    </w:p>
    <w:p w:rsidR="00CC4CF9" w:rsidRPr="00061AB7" w:rsidRDefault="00CC4CF9">
      <w:pPr>
        <w:pStyle w:val="ConsPlusCell"/>
        <w:jc w:val="both"/>
      </w:pPr>
      <w:r w:rsidRPr="00061AB7">
        <w:t>36 4660     4     Аппараты пылеулавливающие мокрые</w:t>
      </w:r>
    </w:p>
    <w:p w:rsidR="00CC4CF9" w:rsidRPr="00061AB7" w:rsidRDefault="00CC4CF9">
      <w:pPr>
        <w:pStyle w:val="ConsPlusCell"/>
        <w:jc w:val="both"/>
      </w:pPr>
      <w:r w:rsidRPr="00061AB7">
        <w:t>36 4670     9     Каплеуловители</w:t>
      </w:r>
    </w:p>
    <w:p w:rsidR="00CC4CF9" w:rsidRPr="00061AB7" w:rsidRDefault="00CC4CF9">
      <w:pPr>
        <w:pStyle w:val="ConsPlusCell"/>
        <w:jc w:val="both"/>
      </w:pPr>
      <w:r w:rsidRPr="00061AB7">
        <w:t>36 4680     3     Оборудование газоочистное и пылеулавливающее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прочее</w:t>
      </w:r>
    </w:p>
    <w:p w:rsidR="00CC4CF9" w:rsidRPr="00061AB7" w:rsidRDefault="00CC4CF9">
      <w:pPr>
        <w:pStyle w:val="ConsPlusCell"/>
        <w:jc w:val="both"/>
      </w:pPr>
      <w:r w:rsidRPr="00061AB7">
        <w:t>36 4690     8     Запасные части / к оборудованию газоочистному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пылеулавливающему</w:t>
      </w:r>
    </w:p>
    <w:p w:rsidR="00CC4CF9" w:rsidRPr="00061AB7" w:rsidRDefault="00CC4CF9">
      <w:pPr>
        <w:pStyle w:val="ConsPlusCell"/>
        <w:jc w:val="both"/>
      </w:pPr>
      <w:r w:rsidRPr="00061AB7">
        <w:t>36 4691     3     - к электрофильтрам</w:t>
      </w:r>
    </w:p>
    <w:p w:rsidR="00CC4CF9" w:rsidRPr="00061AB7" w:rsidRDefault="00CC4CF9">
      <w:pPr>
        <w:pStyle w:val="ConsPlusCell"/>
        <w:jc w:val="both"/>
      </w:pPr>
      <w:r w:rsidRPr="00061AB7">
        <w:t>36 4692     9     - к фильтрам тканевым</w:t>
      </w:r>
    </w:p>
    <w:p w:rsidR="00CC4CF9" w:rsidRPr="00061AB7" w:rsidRDefault="00CC4CF9">
      <w:pPr>
        <w:pStyle w:val="ConsPlusCell"/>
        <w:jc w:val="both"/>
      </w:pPr>
      <w:r w:rsidRPr="00061AB7">
        <w:t>36 4693     4     - к фильтрам с зернистыми, жесткими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полужесткими фильтрующими перегородками</w:t>
      </w:r>
    </w:p>
    <w:p w:rsidR="00CC4CF9" w:rsidRPr="00061AB7" w:rsidRDefault="00CC4CF9">
      <w:pPr>
        <w:pStyle w:val="ConsPlusCell"/>
        <w:jc w:val="both"/>
      </w:pPr>
      <w:r w:rsidRPr="00061AB7">
        <w:t>36 4694     8     - к аппаратам центробежного действия сухим</w:t>
      </w:r>
    </w:p>
    <w:p w:rsidR="00CC4CF9" w:rsidRPr="00061AB7" w:rsidRDefault="00CC4CF9">
      <w:pPr>
        <w:pStyle w:val="ConsPlusCell"/>
        <w:jc w:val="both"/>
      </w:pPr>
      <w:r w:rsidRPr="00061AB7">
        <w:t>36 4695     5     - к аппаратам пылеулавливающим мокрым</w:t>
      </w:r>
    </w:p>
    <w:p w:rsidR="00CC4CF9" w:rsidRPr="00061AB7" w:rsidRDefault="00CC4CF9">
      <w:pPr>
        <w:pStyle w:val="ConsPlusCell"/>
        <w:jc w:val="both"/>
      </w:pPr>
      <w:r w:rsidRPr="00061AB7">
        <w:t>36 4696     0     - к каплеуловителям</w:t>
      </w:r>
    </w:p>
    <w:p w:rsidR="00CC4CF9" w:rsidRPr="00061AB7" w:rsidRDefault="00CC4CF9">
      <w:pPr>
        <w:pStyle w:val="ConsPlusCell"/>
        <w:jc w:val="both"/>
      </w:pPr>
      <w:r w:rsidRPr="00061AB7">
        <w:t>36 4699     7     - прочие</w:t>
      </w:r>
    </w:p>
    <w:p w:rsidR="00CC4CF9" w:rsidRPr="00061AB7" w:rsidRDefault="00CC4CF9">
      <w:pPr>
        <w:pStyle w:val="ConsPlusCell"/>
        <w:jc w:val="both"/>
      </w:pPr>
      <w:r w:rsidRPr="00061AB7">
        <w:t>36 4700     0     Комплектные технологические линии, установки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агрегаты</w:t>
      </w:r>
    </w:p>
    <w:p w:rsidR="00CC4CF9" w:rsidRPr="00061AB7" w:rsidRDefault="00CC4CF9">
      <w:pPr>
        <w:pStyle w:val="ConsPlusCell"/>
        <w:jc w:val="both"/>
      </w:pPr>
      <w:r w:rsidRPr="00061AB7">
        <w:t>36 4710     5     Комплектные технологические линии, установки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агрегаты по производству неорганических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химических продуктов</w:t>
      </w:r>
    </w:p>
    <w:p w:rsidR="00CC4CF9" w:rsidRPr="00061AB7" w:rsidRDefault="00CC4CF9">
      <w:pPr>
        <w:pStyle w:val="ConsPlusCell"/>
        <w:jc w:val="both"/>
      </w:pPr>
      <w:r w:rsidRPr="00061AB7">
        <w:t>36 4720     0     Комплектные технологические линии, установки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агрегаты по производству органических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химических продуктов (кроме полимерных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материалов)</w:t>
      </w:r>
    </w:p>
    <w:p w:rsidR="00CC4CF9" w:rsidRPr="00061AB7" w:rsidRDefault="00CC4CF9">
      <w:pPr>
        <w:pStyle w:val="ConsPlusCell"/>
        <w:jc w:val="both"/>
      </w:pPr>
      <w:r w:rsidRPr="00061AB7">
        <w:t>36 4730     4     Комплектные технологические линии, установки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агрегаты по производству полимерных материалов</w:t>
      </w:r>
    </w:p>
    <w:p w:rsidR="00CC4CF9" w:rsidRPr="00061AB7" w:rsidRDefault="00CC4CF9">
      <w:pPr>
        <w:pStyle w:val="ConsPlusCell"/>
        <w:jc w:val="both"/>
      </w:pPr>
      <w:r w:rsidRPr="00061AB7">
        <w:t>36 4740     9     Комплектные технологические линии, установки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агрегаты по добыче, промысловой подготовке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транспортированию нефти, газа и конденсата</w:t>
      </w:r>
    </w:p>
    <w:p w:rsidR="00CC4CF9" w:rsidRPr="00061AB7" w:rsidRDefault="00CC4CF9">
      <w:pPr>
        <w:pStyle w:val="ConsPlusCell"/>
        <w:jc w:val="both"/>
      </w:pPr>
      <w:r w:rsidRPr="00061AB7">
        <w:t>36 4750     3     Комплектные технологические линии, установки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агрегаты по переработке нефти, газа и угля</w:t>
      </w:r>
    </w:p>
    <w:p w:rsidR="00CC4CF9" w:rsidRPr="00061AB7" w:rsidRDefault="00CC4CF9">
      <w:pPr>
        <w:pStyle w:val="ConsPlusCell"/>
        <w:jc w:val="both"/>
      </w:pPr>
      <w:r w:rsidRPr="00061AB7">
        <w:t>36 4760     8     Комплектные технологические линии, установки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агрегаты по производству целлюлозно-бумажной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продукции</w:t>
      </w:r>
    </w:p>
    <w:p w:rsidR="00CC4CF9" w:rsidRPr="00061AB7" w:rsidRDefault="00CC4CF9">
      <w:pPr>
        <w:pStyle w:val="ConsPlusCell"/>
        <w:jc w:val="both"/>
      </w:pPr>
      <w:r w:rsidRPr="00061AB7">
        <w:t>36 4770     2     Комплектные технологические линии, установки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агрегаты по производству микробиологических,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гидролизных продуктов и медицинских препаратов</w:t>
      </w:r>
    </w:p>
    <w:p w:rsidR="00CC4CF9" w:rsidRPr="00061AB7" w:rsidRDefault="00CC4CF9">
      <w:pPr>
        <w:pStyle w:val="ConsPlusCell"/>
        <w:jc w:val="both"/>
      </w:pPr>
      <w:r w:rsidRPr="00061AB7">
        <w:t>36 4780     7     Комплектные технологические линии, установки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агрегаты прочие</w:t>
      </w:r>
    </w:p>
    <w:p w:rsidR="00CC4CF9" w:rsidRPr="00061AB7" w:rsidRDefault="00CC4CF9">
      <w:pPr>
        <w:pStyle w:val="ConsPlusCell"/>
        <w:jc w:val="both"/>
      </w:pPr>
      <w:r w:rsidRPr="00061AB7">
        <w:t>36 4790     1     Запасные части к комплектным технологическим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линиям, установкам и агрегатам</w:t>
      </w:r>
    </w:p>
    <w:p w:rsidR="00CC4CF9" w:rsidRPr="00061AB7" w:rsidRDefault="00CC4CF9">
      <w:pPr>
        <w:pStyle w:val="ConsPlusCell"/>
        <w:jc w:val="both"/>
      </w:pPr>
      <w:r w:rsidRPr="00061AB7">
        <w:t>36 4800     4     Насосы и агрегаты, системы и установки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вакуумные</w:t>
      </w:r>
    </w:p>
    <w:p w:rsidR="00CC4CF9" w:rsidRPr="00061AB7" w:rsidRDefault="00CC4CF9">
      <w:pPr>
        <w:pStyle w:val="ConsPlusCell"/>
        <w:jc w:val="both"/>
      </w:pPr>
      <w:r w:rsidRPr="00061AB7">
        <w:t>36 4810     9     Насосы вакуумные / механические</w:t>
      </w:r>
    </w:p>
    <w:p w:rsidR="00CC4CF9" w:rsidRPr="00061AB7" w:rsidRDefault="00CC4CF9">
      <w:pPr>
        <w:pStyle w:val="ConsPlusCell"/>
        <w:jc w:val="both"/>
      </w:pPr>
      <w:r w:rsidRPr="00061AB7">
        <w:t>36 4811     4     - поршневые</w:t>
      </w:r>
    </w:p>
    <w:p w:rsidR="00CC4CF9" w:rsidRPr="00061AB7" w:rsidRDefault="00CC4CF9">
      <w:pPr>
        <w:pStyle w:val="ConsPlusCell"/>
        <w:jc w:val="both"/>
      </w:pPr>
      <w:r w:rsidRPr="00061AB7">
        <w:t>36 4812     3     - жидкостно-кольцевые</w:t>
      </w:r>
    </w:p>
    <w:p w:rsidR="00CC4CF9" w:rsidRPr="00061AB7" w:rsidRDefault="00CC4CF9">
      <w:pPr>
        <w:pStyle w:val="ConsPlusCell"/>
        <w:jc w:val="both"/>
      </w:pPr>
      <w:r w:rsidRPr="00061AB7">
        <w:t>36 4813     5     - пластинчато-роторные и многопластинчатые,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насос-компрессоры вакуумные пластинчато-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роторные и многопластинчатые</w:t>
      </w:r>
    </w:p>
    <w:p w:rsidR="00CC4CF9" w:rsidRPr="00061AB7" w:rsidRDefault="00CC4CF9">
      <w:pPr>
        <w:pStyle w:val="ConsPlusCell"/>
        <w:jc w:val="both"/>
      </w:pPr>
      <w:r w:rsidRPr="00061AB7">
        <w:t>36 4814     0     - плунжерные</w:t>
      </w:r>
    </w:p>
    <w:p w:rsidR="00CC4CF9" w:rsidRPr="00061AB7" w:rsidRDefault="00CC4CF9">
      <w:pPr>
        <w:pStyle w:val="ConsPlusCell"/>
        <w:jc w:val="both"/>
      </w:pPr>
      <w:r w:rsidRPr="00061AB7">
        <w:t>36 4815     6     - двухроторные</w:t>
      </w:r>
    </w:p>
    <w:p w:rsidR="00CC4CF9" w:rsidRPr="00061AB7" w:rsidRDefault="00CC4CF9">
      <w:pPr>
        <w:pStyle w:val="ConsPlusCell"/>
        <w:jc w:val="both"/>
      </w:pPr>
      <w:r w:rsidRPr="00061AB7">
        <w:t>36 4816     1     - винтовые</w:t>
      </w:r>
    </w:p>
    <w:p w:rsidR="00CC4CF9" w:rsidRPr="00061AB7" w:rsidRDefault="00CC4CF9">
      <w:pPr>
        <w:pStyle w:val="ConsPlusCell"/>
        <w:jc w:val="both"/>
      </w:pPr>
      <w:r w:rsidRPr="00061AB7">
        <w:t>36 4817     7     - мембранные</w:t>
      </w:r>
    </w:p>
    <w:p w:rsidR="00CC4CF9" w:rsidRPr="00061AB7" w:rsidRDefault="00CC4CF9">
      <w:pPr>
        <w:pStyle w:val="ConsPlusCell"/>
        <w:jc w:val="both"/>
      </w:pPr>
      <w:r w:rsidRPr="00061AB7">
        <w:t>36 4818     2     - молекулярные и турбомолекулярные</w:t>
      </w:r>
    </w:p>
    <w:p w:rsidR="00CC4CF9" w:rsidRPr="00061AB7" w:rsidRDefault="00CC4CF9">
      <w:pPr>
        <w:pStyle w:val="ConsPlusCell"/>
        <w:jc w:val="both"/>
      </w:pPr>
      <w:r w:rsidRPr="00061AB7">
        <w:t>36 4819     8     - механические прочие</w:t>
      </w:r>
    </w:p>
    <w:p w:rsidR="00CC4CF9" w:rsidRPr="00061AB7" w:rsidRDefault="00CC4CF9">
      <w:pPr>
        <w:pStyle w:val="ConsPlusCell"/>
        <w:jc w:val="both"/>
      </w:pPr>
      <w:r w:rsidRPr="00061AB7">
        <w:t>36 4820     3     Насосы вакуумные / струйные</w:t>
      </w:r>
    </w:p>
    <w:p w:rsidR="00CC4CF9" w:rsidRPr="00061AB7" w:rsidRDefault="00CC4CF9">
      <w:pPr>
        <w:pStyle w:val="ConsPlusCell"/>
        <w:jc w:val="both"/>
      </w:pPr>
      <w:r w:rsidRPr="00061AB7">
        <w:t>36 4821     9     - эжекторные газовые</w:t>
      </w:r>
    </w:p>
    <w:p w:rsidR="00CC4CF9" w:rsidRPr="00061AB7" w:rsidRDefault="00CC4CF9">
      <w:pPr>
        <w:pStyle w:val="ConsPlusCell"/>
        <w:jc w:val="both"/>
      </w:pPr>
      <w:r w:rsidRPr="00061AB7">
        <w:t>36 4822     4     - эжекторные водоструйные</w:t>
      </w:r>
    </w:p>
    <w:p w:rsidR="00CC4CF9" w:rsidRPr="00061AB7" w:rsidRDefault="00CC4CF9">
      <w:pPr>
        <w:pStyle w:val="ConsPlusCell"/>
        <w:jc w:val="both"/>
      </w:pPr>
      <w:r w:rsidRPr="00061AB7">
        <w:t>36 4823     7     - эжекторные паромасляные</w:t>
      </w:r>
    </w:p>
    <w:p w:rsidR="00CC4CF9" w:rsidRPr="00061AB7" w:rsidRDefault="00CC4CF9">
      <w:pPr>
        <w:pStyle w:val="ConsPlusCell"/>
        <w:jc w:val="both"/>
      </w:pPr>
      <w:r w:rsidRPr="00061AB7">
        <w:t>36 4824     5     - эжекторные парортутные</w:t>
      </w:r>
    </w:p>
    <w:p w:rsidR="00CC4CF9" w:rsidRPr="00061AB7" w:rsidRDefault="00CC4CF9">
      <w:pPr>
        <w:pStyle w:val="ConsPlusCell"/>
        <w:jc w:val="both"/>
      </w:pPr>
      <w:r w:rsidRPr="00061AB7">
        <w:t>36 4825     0     - эжекторные пароводяные</w:t>
      </w:r>
    </w:p>
    <w:p w:rsidR="00CC4CF9" w:rsidRPr="00061AB7" w:rsidRDefault="00CC4CF9">
      <w:pPr>
        <w:pStyle w:val="ConsPlusCell"/>
        <w:jc w:val="both"/>
      </w:pPr>
      <w:r w:rsidRPr="00061AB7">
        <w:t>36 4826     6     - бустерные паромасляные и парортутные</w:t>
      </w:r>
    </w:p>
    <w:p w:rsidR="00CC4CF9" w:rsidRPr="00061AB7" w:rsidRDefault="00CC4CF9">
      <w:pPr>
        <w:pStyle w:val="ConsPlusCell"/>
        <w:jc w:val="both"/>
      </w:pPr>
      <w:r w:rsidRPr="00061AB7">
        <w:t>36 4827     1     - диффузионные паромасляные и парортутные</w:t>
      </w:r>
    </w:p>
    <w:p w:rsidR="00CC4CF9" w:rsidRPr="00061AB7" w:rsidRDefault="00CC4CF9">
      <w:pPr>
        <w:pStyle w:val="ConsPlusCell"/>
        <w:jc w:val="both"/>
      </w:pPr>
      <w:r w:rsidRPr="00061AB7">
        <w:t>36 4828     7     - вихревые</w:t>
      </w:r>
    </w:p>
    <w:p w:rsidR="00CC4CF9" w:rsidRPr="00061AB7" w:rsidRDefault="00CC4CF9">
      <w:pPr>
        <w:pStyle w:val="ConsPlusCell"/>
        <w:jc w:val="both"/>
      </w:pPr>
      <w:r w:rsidRPr="00061AB7">
        <w:t>36 4829     2     - струйные прочие</w:t>
      </w:r>
    </w:p>
    <w:p w:rsidR="00CC4CF9" w:rsidRPr="00061AB7" w:rsidRDefault="00CC4CF9">
      <w:pPr>
        <w:pStyle w:val="ConsPlusCell"/>
        <w:jc w:val="both"/>
      </w:pPr>
      <w:r w:rsidRPr="00061AB7">
        <w:t>36 4830     8     Насосы вакуумные / сорбционные</w:t>
      </w:r>
    </w:p>
    <w:p w:rsidR="00CC4CF9" w:rsidRPr="00061AB7" w:rsidRDefault="00CC4CF9">
      <w:pPr>
        <w:pStyle w:val="ConsPlusCell"/>
        <w:jc w:val="both"/>
      </w:pPr>
      <w:r w:rsidRPr="00061AB7">
        <w:t>36 4831     3     - адсорбционные</w:t>
      </w:r>
    </w:p>
    <w:p w:rsidR="00CC4CF9" w:rsidRPr="00061AB7" w:rsidRDefault="00CC4CF9">
      <w:pPr>
        <w:pStyle w:val="ConsPlusCell"/>
        <w:jc w:val="both"/>
      </w:pPr>
      <w:r w:rsidRPr="00061AB7">
        <w:t>36 4832     9     - конденсационные</w:t>
      </w:r>
    </w:p>
    <w:p w:rsidR="00CC4CF9" w:rsidRPr="00061AB7" w:rsidRDefault="00CC4CF9">
      <w:pPr>
        <w:pStyle w:val="ConsPlusCell"/>
        <w:jc w:val="both"/>
      </w:pPr>
      <w:r w:rsidRPr="00061AB7">
        <w:t>36 4833     4     - геттерные</w:t>
      </w:r>
    </w:p>
    <w:p w:rsidR="00CC4CF9" w:rsidRPr="00061AB7" w:rsidRDefault="00CC4CF9">
      <w:pPr>
        <w:pStyle w:val="ConsPlusCell"/>
        <w:jc w:val="both"/>
      </w:pPr>
      <w:r w:rsidRPr="00061AB7">
        <w:t>36 4834     0     - испарительные геттерные</w:t>
      </w:r>
    </w:p>
    <w:p w:rsidR="00CC4CF9" w:rsidRPr="00061AB7" w:rsidRDefault="00CC4CF9">
      <w:pPr>
        <w:pStyle w:val="ConsPlusCell"/>
        <w:jc w:val="both"/>
      </w:pPr>
      <w:r w:rsidRPr="00061AB7">
        <w:t>36 4835     5     - геттерно-ионные</w:t>
      </w:r>
    </w:p>
    <w:p w:rsidR="00CC4CF9" w:rsidRPr="00061AB7" w:rsidRDefault="00CC4CF9">
      <w:pPr>
        <w:pStyle w:val="ConsPlusCell"/>
        <w:jc w:val="both"/>
      </w:pPr>
      <w:r w:rsidRPr="00061AB7">
        <w:t>36 4836     0     - комбинированные</w:t>
      </w:r>
    </w:p>
    <w:p w:rsidR="00CC4CF9" w:rsidRPr="00061AB7" w:rsidRDefault="00CC4CF9">
      <w:pPr>
        <w:pStyle w:val="ConsPlusCell"/>
        <w:jc w:val="both"/>
      </w:pPr>
      <w:r w:rsidRPr="00061AB7">
        <w:t>36 4837     6     - магнитные электроразрядные</w:t>
      </w:r>
    </w:p>
    <w:p w:rsidR="00CC4CF9" w:rsidRPr="00061AB7" w:rsidRDefault="00CC4CF9">
      <w:pPr>
        <w:pStyle w:val="ConsPlusCell"/>
        <w:jc w:val="both"/>
      </w:pPr>
      <w:r w:rsidRPr="00061AB7">
        <w:t>36 4839     7     - сорбционные прочие</w:t>
      </w:r>
    </w:p>
    <w:p w:rsidR="00CC4CF9" w:rsidRPr="00061AB7" w:rsidRDefault="00CC4CF9">
      <w:pPr>
        <w:pStyle w:val="ConsPlusCell"/>
        <w:jc w:val="both"/>
      </w:pPr>
      <w:r w:rsidRPr="00061AB7">
        <w:t>36 4840     2     Агрегаты откачные низкого вакуума / (св.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  2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10  Па)</w:t>
      </w:r>
    </w:p>
    <w:p w:rsidR="00CC4CF9" w:rsidRPr="00061AB7" w:rsidRDefault="00CC4CF9">
      <w:pPr>
        <w:pStyle w:val="ConsPlusCell"/>
        <w:jc w:val="both"/>
      </w:pPr>
      <w:r w:rsidRPr="00061AB7">
        <w:t>36 4841     8     - на базе поршневых насосов</w:t>
      </w:r>
    </w:p>
    <w:p w:rsidR="00CC4CF9" w:rsidRPr="00061AB7" w:rsidRDefault="00CC4CF9">
      <w:pPr>
        <w:pStyle w:val="ConsPlusCell"/>
        <w:jc w:val="both"/>
      </w:pPr>
      <w:r w:rsidRPr="00061AB7">
        <w:t>36 4842     3     - на базе жидкостно-кольцевых насосов</w:t>
      </w:r>
    </w:p>
    <w:p w:rsidR="00CC4CF9" w:rsidRPr="00061AB7" w:rsidRDefault="00CC4CF9">
      <w:pPr>
        <w:pStyle w:val="ConsPlusCell"/>
        <w:jc w:val="both"/>
      </w:pPr>
      <w:r w:rsidRPr="00061AB7">
        <w:t>36 4843     9     - на базе многопластинчатых насосов</w:t>
      </w:r>
    </w:p>
    <w:p w:rsidR="00CC4CF9" w:rsidRPr="00061AB7" w:rsidRDefault="00CC4CF9">
      <w:pPr>
        <w:pStyle w:val="ConsPlusCell"/>
        <w:jc w:val="both"/>
      </w:pPr>
      <w:r w:rsidRPr="00061AB7">
        <w:t>36 4844     4     - комбинированные</w:t>
      </w:r>
    </w:p>
    <w:p w:rsidR="00CC4CF9" w:rsidRPr="00061AB7" w:rsidRDefault="00CC4CF9">
      <w:pPr>
        <w:pStyle w:val="ConsPlusCell"/>
        <w:jc w:val="both"/>
      </w:pPr>
      <w:r w:rsidRPr="00061AB7">
        <w:t>36 4850     7     Агрегаты откачные среднего вакуума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      2      -1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(от 10  до 10   Па)</w:t>
      </w:r>
    </w:p>
    <w:p w:rsidR="00CC4CF9" w:rsidRPr="00061AB7" w:rsidRDefault="00CC4CF9">
      <w:pPr>
        <w:pStyle w:val="ConsPlusCell"/>
        <w:jc w:val="both"/>
      </w:pPr>
      <w:r w:rsidRPr="00061AB7">
        <w:t>36 4851     2     - на базе механических вакуумных насосов</w:t>
      </w:r>
    </w:p>
    <w:p w:rsidR="00CC4CF9" w:rsidRPr="00061AB7" w:rsidRDefault="00CC4CF9">
      <w:pPr>
        <w:pStyle w:val="ConsPlusCell"/>
        <w:jc w:val="both"/>
      </w:pPr>
      <w:r w:rsidRPr="00061AB7">
        <w:t>36 4852     8     - на базе струйных вакуумных насосов</w:t>
      </w:r>
    </w:p>
    <w:p w:rsidR="00CC4CF9" w:rsidRPr="00061AB7" w:rsidRDefault="00CC4CF9">
      <w:pPr>
        <w:pStyle w:val="ConsPlusCell"/>
        <w:jc w:val="both"/>
      </w:pPr>
      <w:r w:rsidRPr="00061AB7">
        <w:t>36 4853     3     - на базе сорбционных вакуумных насосов</w:t>
      </w:r>
    </w:p>
    <w:p w:rsidR="00CC4CF9" w:rsidRPr="00061AB7" w:rsidRDefault="00CC4CF9">
      <w:pPr>
        <w:pStyle w:val="ConsPlusCell"/>
        <w:jc w:val="both"/>
      </w:pPr>
      <w:r w:rsidRPr="00061AB7">
        <w:t>36 4854     9     - комбинированные</w:t>
      </w:r>
    </w:p>
    <w:p w:rsidR="00CC4CF9" w:rsidRPr="00061AB7" w:rsidRDefault="00CC4CF9">
      <w:pPr>
        <w:pStyle w:val="ConsPlusCell"/>
        <w:jc w:val="both"/>
      </w:pPr>
      <w:r w:rsidRPr="00061AB7">
        <w:t>36 4860     1     Агрегаты откачные высокого вакуума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      -1      -5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(от 10   до 10   Па)</w:t>
      </w:r>
    </w:p>
    <w:p w:rsidR="00CC4CF9" w:rsidRPr="00061AB7" w:rsidRDefault="00CC4CF9">
      <w:pPr>
        <w:pStyle w:val="ConsPlusCell"/>
        <w:jc w:val="both"/>
      </w:pPr>
      <w:r w:rsidRPr="00061AB7">
        <w:t>36 4861     7     - на базе механических вакуумных насосов</w:t>
      </w:r>
    </w:p>
    <w:p w:rsidR="00CC4CF9" w:rsidRPr="00061AB7" w:rsidRDefault="00CC4CF9">
      <w:pPr>
        <w:pStyle w:val="ConsPlusCell"/>
        <w:jc w:val="both"/>
      </w:pPr>
      <w:r w:rsidRPr="00061AB7">
        <w:t>36 4862     2     - на базе струйных вакуумных насосов</w:t>
      </w:r>
    </w:p>
    <w:p w:rsidR="00CC4CF9" w:rsidRPr="00061AB7" w:rsidRDefault="00CC4CF9">
      <w:pPr>
        <w:pStyle w:val="ConsPlusCell"/>
        <w:jc w:val="both"/>
      </w:pPr>
      <w:r w:rsidRPr="00061AB7">
        <w:t>36 4863     8     - на базе сорбционных вакуумных насосов</w:t>
      </w:r>
    </w:p>
    <w:p w:rsidR="00CC4CF9" w:rsidRPr="00061AB7" w:rsidRDefault="00CC4CF9">
      <w:pPr>
        <w:pStyle w:val="ConsPlusCell"/>
        <w:jc w:val="both"/>
      </w:pPr>
      <w:r w:rsidRPr="00061AB7">
        <w:t>36 4864     3     - комбинированные</w:t>
      </w:r>
    </w:p>
    <w:p w:rsidR="00CC4CF9" w:rsidRPr="00061AB7" w:rsidRDefault="00CC4CF9">
      <w:pPr>
        <w:pStyle w:val="ConsPlusCell"/>
        <w:jc w:val="both"/>
      </w:pPr>
      <w:r w:rsidRPr="00061AB7">
        <w:t>36 4870     6     Системы и установки / вакуумные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                         2</w:t>
      </w:r>
    </w:p>
    <w:p w:rsidR="00CC4CF9" w:rsidRPr="00061AB7" w:rsidRDefault="00CC4CF9">
      <w:pPr>
        <w:pStyle w:val="ConsPlusCell"/>
        <w:jc w:val="both"/>
      </w:pPr>
      <w:r w:rsidRPr="00061AB7">
        <w:t>36 4871     1     - низкого вакуума (св. 10  Па)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                         2      -1</w:t>
      </w:r>
    </w:p>
    <w:p w:rsidR="00CC4CF9" w:rsidRPr="00061AB7" w:rsidRDefault="00CC4CF9">
      <w:pPr>
        <w:pStyle w:val="ConsPlusCell"/>
        <w:jc w:val="both"/>
      </w:pPr>
      <w:r w:rsidRPr="00061AB7">
        <w:t>36 4872     7     - среднего вакуума (от 10  до 10   Па)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                         -1      -5</w:t>
      </w:r>
    </w:p>
    <w:p w:rsidR="00CC4CF9" w:rsidRPr="00061AB7" w:rsidRDefault="00CC4CF9">
      <w:pPr>
        <w:pStyle w:val="ConsPlusCell"/>
        <w:jc w:val="both"/>
      </w:pPr>
      <w:r w:rsidRPr="00061AB7">
        <w:t>36 4873     2     - высокого вакуума (от 10   до 10   Па)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                                -5</w:t>
      </w:r>
    </w:p>
    <w:p w:rsidR="00CC4CF9" w:rsidRPr="00061AB7" w:rsidRDefault="00CC4CF9">
      <w:pPr>
        <w:pStyle w:val="ConsPlusCell"/>
        <w:jc w:val="both"/>
      </w:pPr>
      <w:r w:rsidRPr="00061AB7">
        <w:t>36 4874     8     - сверхвысокого вакуума (ниже 10   Па)</w:t>
      </w:r>
    </w:p>
    <w:p w:rsidR="00CC4CF9" w:rsidRPr="00061AB7" w:rsidRDefault="00CC4CF9">
      <w:pPr>
        <w:pStyle w:val="ConsPlusCell"/>
        <w:jc w:val="both"/>
      </w:pPr>
      <w:r w:rsidRPr="00061AB7">
        <w:t>36 4880     0     Элементы вакуумных систем</w:t>
      </w:r>
    </w:p>
    <w:p w:rsidR="00CC4CF9" w:rsidRPr="00061AB7" w:rsidRDefault="00CC4CF9">
      <w:pPr>
        <w:pStyle w:val="ConsPlusCell"/>
        <w:jc w:val="both"/>
      </w:pPr>
      <w:r w:rsidRPr="00061AB7">
        <w:t>36 4881     6     Сосуды откачиваемые</w:t>
      </w:r>
    </w:p>
    <w:p w:rsidR="00CC4CF9" w:rsidRPr="00061AB7" w:rsidRDefault="00CC4CF9">
      <w:pPr>
        <w:pStyle w:val="ConsPlusCell"/>
        <w:jc w:val="both"/>
      </w:pPr>
      <w:r w:rsidRPr="00061AB7">
        <w:t>36 4884     2     Ловушки</w:t>
      </w:r>
    </w:p>
    <w:p w:rsidR="00CC4CF9" w:rsidRPr="00061AB7" w:rsidRDefault="00CC4CF9">
      <w:pPr>
        <w:pStyle w:val="ConsPlusCell"/>
        <w:jc w:val="both"/>
      </w:pPr>
      <w:r w:rsidRPr="00061AB7">
        <w:t>36 4885     8     Эжекторы</w:t>
      </w:r>
    </w:p>
    <w:p w:rsidR="00CC4CF9" w:rsidRPr="00061AB7" w:rsidRDefault="00CC4CF9">
      <w:pPr>
        <w:pStyle w:val="ConsPlusCell"/>
        <w:jc w:val="both"/>
      </w:pPr>
      <w:r w:rsidRPr="00061AB7">
        <w:t>36 4886     3     Питатели</w:t>
      </w:r>
    </w:p>
    <w:p w:rsidR="00CC4CF9" w:rsidRPr="00061AB7" w:rsidRDefault="00CC4CF9">
      <w:pPr>
        <w:pStyle w:val="ConsPlusCell"/>
        <w:jc w:val="both"/>
      </w:pPr>
      <w:r w:rsidRPr="00061AB7">
        <w:t>36 4887     9     Арматура вакуумная</w:t>
      </w:r>
    </w:p>
    <w:p w:rsidR="00CC4CF9" w:rsidRPr="00061AB7" w:rsidRDefault="00CC4CF9">
      <w:pPr>
        <w:pStyle w:val="ConsPlusCell"/>
        <w:jc w:val="both"/>
      </w:pPr>
      <w:r w:rsidRPr="00061AB7">
        <w:t>36 4890     5     Запасные части / к насосам, агрегатам, системам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установкам вакуумным</w:t>
      </w:r>
    </w:p>
    <w:p w:rsidR="00CC4CF9" w:rsidRPr="00061AB7" w:rsidRDefault="00CC4CF9">
      <w:pPr>
        <w:pStyle w:val="ConsPlusCell"/>
        <w:jc w:val="both"/>
      </w:pPr>
      <w:r w:rsidRPr="00061AB7">
        <w:t>36 4891     0     - к механическим насосам</w:t>
      </w:r>
    </w:p>
    <w:p w:rsidR="00CC4CF9" w:rsidRPr="00061AB7" w:rsidRDefault="00CC4CF9">
      <w:pPr>
        <w:pStyle w:val="ConsPlusCell"/>
        <w:jc w:val="both"/>
      </w:pPr>
      <w:r w:rsidRPr="00061AB7">
        <w:t>36 4892     6     - к струйным насосам</w:t>
      </w:r>
    </w:p>
    <w:p w:rsidR="00CC4CF9" w:rsidRPr="00061AB7" w:rsidRDefault="00CC4CF9">
      <w:pPr>
        <w:pStyle w:val="ConsPlusCell"/>
        <w:jc w:val="both"/>
      </w:pPr>
      <w:r w:rsidRPr="00061AB7">
        <w:t>36 4893     1     - к сорбционным насосам</w:t>
      </w:r>
    </w:p>
    <w:p w:rsidR="00CC4CF9" w:rsidRPr="00061AB7" w:rsidRDefault="00CC4CF9">
      <w:pPr>
        <w:pStyle w:val="ConsPlusCell"/>
        <w:jc w:val="both"/>
      </w:pPr>
      <w:r w:rsidRPr="00061AB7">
        <w:t>36 4894     7     - к агрегатам низкого вакуума</w:t>
      </w:r>
    </w:p>
    <w:p w:rsidR="00CC4CF9" w:rsidRPr="00061AB7" w:rsidRDefault="00CC4CF9">
      <w:pPr>
        <w:pStyle w:val="ConsPlusCell"/>
        <w:jc w:val="both"/>
      </w:pPr>
      <w:r w:rsidRPr="00061AB7">
        <w:t>36 4895     2     - к агрегатам среднего вакуума</w:t>
      </w:r>
    </w:p>
    <w:p w:rsidR="00CC4CF9" w:rsidRPr="00061AB7" w:rsidRDefault="00CC4CF9">
      <w:pPr>
        <w:pStyle w:val="ConsPlusCell"/>
        <w:jc w:val="both"/>
      </w:pPr>
      <w:r w:rsidRPr="00061AB7">
        <w:t>36 4896     8     - к агрегатам высокого и сверхвысокого вакуума</w:t>
      </w:r>
    </w:p>
    <w:p w:rsidR="00CC4CF9" w:rsidRPr="00061AB7" w:rsidRDefault="00CC4CF9">
      <w:pPr>
        <w:pStyle w:val="ConsPlusCell"/>
        <w:jc w:val="both"/>
      </w:pPr>
      <w:r w:rsidRPr="00061AB7">
        <w:t>36 4899     7     - к системам и установкам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36 5000     8     Оборудование целлюлозно-бумажное и запасные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части к нему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36 5100     1     Оборудование целлюлозное и запасные части 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нему</w:t>
      </w:r>
    </w:p>
    <w:p w:rsidR="00CC4CF9" w:rsidRPr="00061AB7" w:rsidRDefault="00CC4CF9">
      <w:pPr>
        <w:pStyle w:val="ConsPlusCell"/>
        <w:jc w:val="both"/>
      </w:pPr>
      <w:r w:rsidRPr="00061AB7">
        <w:t>36 5110     6     Установки / для производства целлюлозы</w:t>
      </w:r>
    </w:p>
    <w:p w:rsidR="00CC4CF9" w:rsidRPr="00061AB7" w:rsidRDefault="00CC4CF9">
      <w:pPr>
        <w:pStyle w:val="ConsPlusCell"/>
        <w:jc w:val="both"/>
      </w:pPr>
      <w:r w:rsidRPr="00061AB7">
        <w:t>36 5111     1     - многотрубные непрерывного действия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выработки целлюлозы</w:t>
      </w:r>
    </w:p>
    <w:p w:rsidR="00CC4CF9" w:rsidRPr="00061AB7" w:rsidRDefault="00CC4CF9">
      <w:pPr>
        <w:pStyle w:val="ConsPlusCell"/>
        <w:jc w:val="both"/>
      </w:pPr>
      <w:r w:rsidRPr="00061AB7">
        <w:t>36 5112     7     - с вертикальным котлом непрерывной варки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целлюлозы</w:t>
      </w:r>
    </w:p>
    <w:p w:rsidR="00CC4CF9" w:rsidRPr="00061AB7" w:rsidRDefault="00CC4CF9">
      <w:pPr>
        <w:pStyle w:val="ConsPlusCell"/>
        <w:jc w:val="both"/>
      </w:pPr>
      <w:r w:rsidRPr="00061AB7">
        <w:t>36 5113     2     - котлов периодического действия для выработки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сульфитной целлюлозы</w:t>
      </w:r>
    </w:p>
    <w:p w:rsidR="00CC4CF9" w:rsidRPr="00061AB7" w:rsidRDefault="00CC4CF9">
      <w:pPr>
        <w:pStyle w:val="ConsPlusCell"/>
        <w:jc w:val="both"/>
      </w:pPr>
      <w:r w:rsidRPr="00061AB7">
        <w:t>36 5114     8     - котлов периодического действия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производства сульфатной целлюлозы</w:t>
      </w:r>
    </w:p>
    <w:p w:rsidR="00CC4CF9" w:rsidRPr="00061AB7" w:rsidRDefault="00CC4CF9">
      <w:pPr>
        <w:pStyle w:val="ConsPlusCell"/>
        <w:jc w:val="both"/>
      </w:pPr>
      <w:r w:rsidRPr="00061AB7">
        <w:t>36 5115     3     - котлов периодического действия для варки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тряпья</w:t>
      </w:r>
    </w:p>
    <w:p w:rsidR="00CC4CF9" w:rsidRPr="00061AB7" w:rsidRDefault="00CC4CF9">
      <w:pPr>
        <w:pStyle w:val="ConsPlusCell"/>
        <w:jc w:val="both"/>
      </w:pPr>
      <w:r w:rsidRPr="00061AB7">
        <w:t>36 5116     9     - непрерывной отбелки целлюлозы</w:t>
      </w:r>
    </w:p>
    <w:p w:rsidR="00CC4CF9" w:rsidRPr="00061AB7" w:rsidRDefault="00CC4CF9">
      <w:pPr>
        <w:pStyle w:val="ConsPlusCell"/>
        <w:jc w:val="both"/>
      </w:pPr>
      <w:r w:rsidRPr="00061AB7">
        <w:t>36 5117     4     - для промывки целлюлозы</w:t>
      </w:r>
    </w:p>
    <w:p w:rsidR="00CC4CF9" w:rsidRPr="00061AB7" w:rsidRDefault="00CC4CF9">
      <w:pPr>
        <w:pStyle w:val="ConsPlusCell"/>
        <w:jc w:val="both"/>
      </w:pPr>
      <w:r w:rsidRPr="00061AB7">
        <w:t>36 5118     3     - для аэрофонтанной сушки целлюлозы</w:t>
      </w:r>
    </w:p>
    <w:p w:rsidR="00CC4CF9" w:rsidRPr="00061AB7" w:rsidRDefault="00CC4CF9">
      <w:pPr>
        <w:pStyle w:val="ConsPlusCell"/>
        <w:jc w:val="both"/>
      </w:pPr>
      <w:r w:rsidRPr="00061AB7">
        <w:t>36 5119     5     - прочее для производства целлюлозы</w:t>
      </w:r>
    </w:p>
    <w:p w:rsidR="00CC4CF9" w:rsidRPr="00061AB7" w:rsidRDefault="00CC4CF9">
      <w:pPr>
        <w:pStyle w:val="ConsPlusCell"/>
        <w:jc w:val="both"/>
      </w:pPr>
      <w:r w:rsidRPr="00061AB7">
        <w:t>36 5120     0     Котлы и аппараты варочные</w:t>
      </w:r>
    </w:p>
    <w:p w:rsidR="00CC4CF9" w:rsidRPr="00061AB7" w:rsidRDefault="00CC4CF9">
      <w:pPr>
        <w:pStyle w:val="ConsPlusCell"/>
        <w:jc w:val="both"/>
      </w:pPr>
      <w:r w:rsidRPr="00061AB7">
        <w:t>36 5121     6     Аппараты варочные многотрубные для непрерывной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варки</w:t>
      </w:r>
    </w:p>
    <w:p w:rsidR="00CC4CF9" w:rsidRPr="00061AB7" w:rsidRDefault="00CC4CF9">
      <w:pPr>
        <w:pStyle w:val="ConsPlusCell"/>
        <w:jc w:val="both"/>
      </w:pPr>
      <w:r w:rsidRPr="00061AB7">
        <w:t>36 5122     1     Котлы варочные / вертикального типа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непрерывной варки</w:t>
      </w:r>
    </w:p>
    <w:p w:rsidR="00CC4CF9" w:rsidRPr="00061AB7" w:rsidRDefault="00CC4CF9">
      <w:pPr>
        <w:pStyle w:val="ConsPlusCell"/>
        <w:jc w:val="both"/>
      </w:pPr>
      <w:r w:rsidRPr="00061AB7">
        <w:t>36 5123     7     - для периодической варки сульфитной целлюлозы</w:t>
      </w:r>
    </w:p>
    <w:p w:rsidR="00CC4CF9" w:rsidRPr="00061AB7" w:rsidRDefault="00CC4CF9">
      <w:pPr>
        <w:pStyle w:val="ConsPlusCell"/>
        <w:jc w:val="both"/>
      </w:pPr>
      <w:r w:rsidRPr="00061AB7">
        <w:t>36 5124     2     - для периодической варки сульфатной целлюлозы</w:t>
      </w:r>
    </w:p>
    <w:p w:rsidR="00CC4CF9" w:rsidRPr="00061AB7" w:rsidRDefault="00CC4CF9">
      <w:pPr>
        <w:pStyle w:val="ConsPlusCell"/>
        <w:jc w:val="both"/>
      </w:pPr>
      <w:r w:rsidRPr="00061AB7">
        <w:t>36 5125     8     - периодического действия для варки тряпья</w:t>
      </w:r>
    </w:p>
    <w:p w:rsidR="00CC4CF9" w:rsidRPr="00061AB7" w:rsidRDefault="00CC4CF9">
      <w:pPr>
        <w:pStyle w:val="ConsPlusCell"/>
        <w:jc w:val="both"/>
      </w:pPr>
      <w:r w:rsidRPr="00061AB7">
        <w:t>36 5130     5     Питатели и другие устройства для загрузки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варочных котлов (установок)</w:t>
      </w:r>
    </w:p>
    <w:p w:rsidR="00CC4CF9" w:rsidRPr="00061AB7" w:rsidRDefault="00CC4CF9">
      <w:pPr>
        <w:pStyle w:val="ConsPlusCell"/>
        <w:jc w:val="both"/>
      </w:pPr>
      <w:r w:rsidRPr="00061AB7">
        <w:t>36 5131     0     Бункеры-воронки</w:t>
      </w:r>
    </w:p>
    <w:p w:rsidR="00CC4CF9" w:rsidRPr="00061AB7" w:rsidRDefault="00CC4CF9">
      <w:pPr>
        <w:pStyle w:val="ConsPlusCell"/>
        <w:jc w:val="both"/>
      </w:pPr>
      <w:r w:rsidRPr="00061AB7">
        <w:t>36 5132     6     Дозаторы щепы к установкам непрерывной варки</w:t>
      </w:r>
    </w:p>
    <w:p w:rsidR="00CC4CF9" w:rsidRPr="00061AB7" w:rsidRDefault="00CC4CF9">
      <w:pPr>
        <w:pStyle w:val="ConsPlusCell"/>
        <w:jc w:val="both"/>
      </w:pPr>
      <w:r w:rsidRPr="00061AB7">
        <w:t>36 5133     1     Питатели / шнековые к установкам непрерывной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варки</w:t>
      </w:r>
    </w:p>
    <w:p w:rsidR="00CC4CF9" w:rsidRPr="00061AB7" w:rsidRDefault="00CC4CF9">
      <w:pPr>
        <w:pStyle w:val="ConsPlusCell"/>
        <w:jc w:val="both"/>
      </w:pPr>
      <w:r w:rsidRPr="00061AB7">
        <w:t>36 5134     7     - низкого давления к установкам непрерывной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варки</w:t>
      </w:r>
    </w:p>
    <w:p w:rsidR="00CC4CF9" w:rsidRPr="00061AB7" w:rsidRDefault="00CC4CF9">
      <w:pPr>
        <w:pStyle w:val="ConsPlusCell"/>
        <w:jc w:val="both"/>
      </w:pPr>
      <w:r w:rsidRPr="00061AB7">
        <w:t>36 5135     2     - высокого давления к установкам непрерывной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варки</w:t>
      </w:r>
    </w:p>
    <w:p w:rsidR="00CC4CF9" w:rsidRPr="00061AB7" w:rsidRDefault="00CC4CF9">
      <w:pPr>
        <w:pStyle w:val="ConsPlusCell"/>
        <w:jc w:val="both"/>
      </w:pPr>
      <w:r w:rsidRPr="00061AB7">
        <w:t>36 5136     8     Камеры пропарочные к варочным котлам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аппаратам</w:t>
      </w:r>
    </w:p>
    <w:p w:rsidR="00CC4CF9" w:rsidRPr="00061AB7" w:rsidRDefault="00CC4CF9">
      <w:pPr>
        <w:pStyle w:val="ConsPlusCell"/>
        <w:jc w:val="both"/>
      </w:pPr>
      <w:r w:rsidRPr="00061AB7">
        <w:t>36 5140     4     Оборудование для подготовки и хранения щелоков</w:t>
      </w:r>
    </w:p>
    <w:p w:rsidR="00CC4CF9" w:rsidRPr="00061AB7" w:rsidRDefault="00CC4CF9">
      <w:pPr>
        <w:pStyle w:val="ConsPlusCell"/>
        <w:jc w:val="both"/>
      </w:pPr>
      <w:r w:rsidRPr="00061AB7">
        <w:t>36 5142     0     Смесители черного щелока с сульфитом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подогреватели черного щелока</w:t>
      </w:r>
    </w:p>
    <w:p w:rsidR="00CC4CF9" w:rsidRPr="00061AB7" w:rsidRDefault="00CC4CF9">
      <w:pPr>
        <w:pStyle w:val="ConsPlusCell"/>
        <w:jc w:val="both"/>
      </w:pPr>
      <w:r w:rsidRPr="00061AB7">
        <w:t>36 5143     6     Осветлители зеленого щелока</w:t>
      </w:r>
    </w:p>
    <w:p w:rsidR="00CC4CF9" w:rsidRPr="00061AB7" w:rsidRDefault="00CC4CF9">
      <w:pPr>
        <w:pStyle w:val="ConsPlusCell"/>
        <w:jc w:val="both"/>
      </w:pPr>
      <w:r w:rsidRPr="00061AB7">
        <w:t>36 5144     1     Установки непрерывной каустизации зеленого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щелока</w:t>
      </w:r>
    </w:p>
    <w:p w:rsidR="00CC4CF9" w:rsidRPr="00061AB7" w:rsidRDefault="00CC4CF9">
      <w:pPr>
        <w:pStyle w:val="ConsPlusCell"/>
        <w:jc w:val="both"/>
      </w:pPr>
      <w:r w:rsidRPr="00061AB7">
        <w:t>36 5145     7     Осветлители белого щелока</w:t>
      </w:r>
    </w:p>
    <w:p w:rsidR="00CC4CF9" w:rsidRPr="00061AB7" w:rsidRDefault="00CC4CF9">
      <w:pPr>
        <w:pStyle w:val="ConsPlusCell"/>
        <w:jc w:val="both"/>
      </w:pPr>
      <w:r w:rsidRPr="00061AB7">
        <w:t>36 5146     2     Баки для хранения черного щелока</w:t>
      </w:r>
    </w:p>
    <w:p w:rsidR="00CC4CF9" w:rsidRPr="00061AB7" w:rsidRDefault="00CC4CF9">
      <w:pPr>
        <w:pStyle w:val="ConsPlusCell"/>
        <w:jc w:val="both"/>
      </w:pPr>
      <w:r w:rsidRPr="00061AB7">
        <w:t>36 5147     8     Баки для хранения осветленного зеленого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щелока</w:t>
      </w:r>
    </w:p>
    <w:p w:rsidR="00CC4CF9" w:rsidRPr="00061AB7" w:rsidRDefault="00CC4CF9">
      <w:pPr>
        <w:pStyle w:val="ConsPlusCell"/>
        <w:jc w:val="both"/>
      </w:pPr>
      <w:r w:rsidRPr="00061AB7">
        <w:t>36 5148     3     Баки для хранения слабых щелоков</w:t>
      </w:r>
    </w:p>
    <w:p w:rsidR="00CC4CF9" w:rsidRPr="00061AB7" w:rsidRDefault="00CC4CF9">
      <w:pPr>
        <w:pStyle w:val="ConsPlusCell"/>
        <w:jc w:val="both"/>
      </w:pPr>
      <w:r w:rsidRPr="00061AB7">
        <w:t>36 5149     9     Оборудование емкостное и прочее для подготовки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хранения щелоков</w:t>
      </w:r>
    </w:p>
    <w:p w:rsidR="00CC4CF9" w:rsidRPr="00061AB7" w:rsidRDefault="00CC4CF9">
      <w:pPr>
        <w:pStyle w:val="ConsPlusCell"/>
        <w:jc w:val="both"/>
      </w:pPr>
      <w:r w:rsidRPr="00061AB7">
        <w:t>36 5150     4     Оборудование для отбелки массы</w:t>
      </w:r>
    </w:p>
    <w:p w:rsidR="00CC4CF9" w:rsidRPr="00061AB7" w:rsidRDefault="00CC4CF9">
      <w:pPr>
        <w:pStyle w:val="ConsPlusCell"/>
        <w:jc w:val="both"/>
      </w:pPr>
      <w:r w:rsidRPr="00061AB7">
        <w:t>36 5151     8     Установки для отбелки волокнистой массы</w:t>
      </w:r>
    </w:p>
    <w:p w:rsidR="00CC4CF9" w:rsidRPr="00061AB7" w:rsidRDefault="00CC4CF9">
      <w:pPr>
        <w:pStyle w:val="ConsPlusCell"/>
        <w:jc w:val="both"/>
      </w:pPr>
      <w:r w:rsidRPr="00061AB7">
        <w:t>36 5152     5     Башни отбельные</w:t>
      </w:r>
    </w:p>
    <w:p w:rsidR="00CC4CF9" w:rsidRPr="00061AB7" w:rsidRDefault="00CC4CF9">
      <w:pPr>
        <w:pStyle w:val="ConsPlusCell"/>
        <w:jc w:val="both"/>
      </w:pPr>
      <w:r w:rsidRPr="00061AB7">
        <w:t>36 5153     0     Реакторы отбельные</w:t>
      </w:r>
    </w:p>
    <w:p w:rsidR="00CC4CF9" w:rsidRPr="00061AB7" w:rsidRDefault="00CC4CF9">
      <w:pPr>
        <w:pStyle w:val="ConsPlusCell"/>
        <w:jc w:val="both"/>
      </w:pPr>
      <w:r w:rsidRPr="00061AB7">
        <w:t>36 5154     6     Смесители и смесители-подогреватели</w:t>
      </w:r>
    </w:p>
    <w:p w:rsidR="00CC4CF9" w:rsidRPr="00061AB7" w:rsidRDefault="00CC4CF9">
      <w:pPr>
        <w:pStyle w:val="ConsPlusCell"/>
        <w:jc w:val="both"/>
      </w:pPr>
      <w:r w:rsidRPr="00061AB7">
        <w:t>36 5155     1     Устройства перемешивающие</w:t>
      </w:r>
    </w:p>
    <w:p w:rsidR="00CC4CF9" w:rsidRPr="00061AB7" w:rsidRDefault="00CC4CF9">
      <w:pPr>
        <w:pStyle w:val="ConsPlusCell"/>
        <w:jc w:val="both"/>
      </w:pPr>
      <w:r w:rsidRPr="00061AB7">
        <w:t>36 5156     7     Оборудование для приготовления отбеливающих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реагентов</w:t>
      </w:r>
    </w:p>
    <w:p w:rsidR="00CC4CF9" w:rsidRPr="00061AB7" w:rsidRDefault="00CC4CF9">
      <w:pPr>
        <w:pStyle w:val="ConsPlusCell"/>
        <w:jc w:val="both"/>
      </w:pPr>
      <w:r w:rsidRPr="00061AB7">
        <w:t>36 5157     2     Бассейны для массы высокой концентрации</w:t>
      </w:r>
    </w:p>
    <w:p w:rsidR="00CC4CF9" w:rsidRPr="00061AB7" w:rsidRDefault="00CC4CF9">
      <w:pPr>
        <w:pStyle w:val="ConsPlusCell"/>
        <w:jc w:val="both"/>
      </w:pPr>
      <w:r w:rsidRPr="00061AB7">
        <w:t>36 5158     8     Диффузоры</w:t>
      </w:r>
    </w:p>
    <w:p w:rsidR="00CC4CF9" w:rsidRPr="00061AB7" w:rsidRDefault="00CC4CF9">
      <w:pPr>
        <w:pStyle w:val="ConsPlusCell"/>
        <w:jc w:val="both"/>
      </w:pPr>
      <w:r w:rsidRPr="00061AB7">
        <w:t>36 5159     3     Оборудование для отбелки волокнистой массы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прочее</w:t>
      </w:r>
    </w:p>
    <w:p w:rsidR="00CC4CF9" w:rsidRPr="00061AB7" w:rsidRDefault="00CC4CF9">
      <w:pPr>
        <w:pStyle w:val="ConsPlusCell"/>
        <w:jc w:val="both"/>
      </w:pPr>
      <w:r w:rsidRPr="00061AB7">
        <w:t>36 5160     9     Оборудование для / приготовления и регенерации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химических реагентов</w:t>
      </w:r>
    </w:p>
    <w:p w:rsidR="00CC4CF9" w:rsidRPr="00061AB7" w:rsidRDefault="00CC4CF9">
      <w:pPr>
        <w:pStyle w:val="ConsPlusCell"/>
        <w:jc w:val="both"/>
      </w:pPr>
      <w:r w:rsidRPr="00061AB7">
        <w:t>36 5161     4     - содорегенерационных установок</w:t>
      </w:r>
    </w:p>
    <w:p w:rsidR="00CC4CF9" w:rsidRPr="00061AB7" w:rsidRDefault="00CC4CF9">
      <w:pPr>
        <w:pStyle w:val="ConsPlusCell"/>
        <w:jc w:val="both"/>
      </w:pPr>
      <w:r w:rsidRPr="00061AB7">
        <w:t>36 5162     1     - регенерации окиси магния и двуокиси серы</w:t>
      </w:r>
    </w:p>
    <w:p w:rsidR="00CC4CF9" w:rsidRPr="00061AB7" w:rsidRDefault="00CC4CF9">
      <w:pPr>
        <w:pStyle w:val="ConsPlusCell"/>
        <w:jc w:val="both"/>
      </w:pPr>
      <w:r w:rsidRPr="00061AB7">
        <w:t>36 5164     0     Гасители-классификаторы</w:t>
      </w:r>
    </w:p>
    <w:p w:rsidR="00CC4CF9" w:rsidRPr="00061AB7" w:rsidRDefault="00CC4CF9">
      <w:pPr>
        <w:pStyle w:val="ConsPlusCell"/>
        <w:jc w:val="both"/>
      </w:pPr>
      <w:r w:rsidRPr="00061AB7">
        <w:t>36 5165     6     Каустизаторы и мешалки</w:t>
      </w:r>
    </w:p>
    <w:p w:rsidR="00CC4CF9" w:rsidRPr="00061AB7" w:rsidRDefault="00CC4CF9">
      <w:pPr>
        <w:pStyle w:val="ConsPlusCell"/>
        <w:jc w:val="both"/>
      </w:pPr>
      <w:r w:rsidRPr="00061AB7">
        <w:t>36 5169     8     Оборудование для приготовления и регенерации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химических реагентов прочее</w:t>
      </w:r>
    </w:p>
    <w:p w:rsidR="00CC4CF9" w:rsidRPr="00061AB7" w:rsidRDefault="00CC4CF9">
      <w:pPr>
        <w:pStyle w:val="ConsPlusCell"/>
        <w:jc w:val="both"/>
      </w:pPr>
      <w:r w:rsidRPr="00061AB7">
        <w:t>36 5170     3     Аппараты и сосуды целлюлозного оборудования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 титановых сплавов</w:t>
      </w:r>
    </w:p>
    <w:p w:rsidR="00CC4CF9" w:rsidRPr="00061AB7" w:rsidRDefault="00CC4CF9">
      <w:pPr>
        <w:pStyle w:val="ConsPlusCell"/>
        <w:jc w:val="both"/>
      </w:pPr>
      <w:r w:rsidRPr="00061AB7">
        <w:t>36 5180     8     Оборудование технологическое в производстве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целлюлозы прочее</w:t>
      </w:r>
    </w:p>
    <w:p w:rsidR="00CC4CF9" w:rsidRPr="00061AB7" w:rsidRDefault="00CC4CF9">
      <w:pPr>
        <w:pStyle w:val="ConsPlusCell"/>
        <w:jc w:val="both"/>
      </w:pPr>
      <w:r w:rsidRPr="00061AB7">
        <w:t>36 5181     3     Оборудование для улавливания и использования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тепла</w:t>
      </w:r>
    </w:p>
    <w:p w:rsidR="00CC4CF9" w:rsidRPr="00061AB7" w:rsidRDefault="00CC4CF9">
      <w:pPr>
        <w:pStyle w:val="ConsPlusCell"/>
        <w:jc w:val="both"/>
      </w:pPr>
      <w:r w:rsidRPr="00061AB7">
        <w:t>36 5186     0     Сетки тканые</w:t>
      </w:r>
    </w:p>
    <w:p w:rsidR="00CC4CF9" w:rsidRPr="00061AB7" w:rsidRDefault="00CC4CF9">
      <w:pPr>
        <w:pStyle w:val="ConsPlusCell"/>
        <w:jc w:val="both"/>
      </w:pPr>
      <w:r w:rsidRPr="00061AB7">
        <w:t>36 5190     2     Запасные части к оборудованию целлюлозному</w:t>
      </w:r>
    </w:p>
    <w:p w:rsidR="00CC4CF9" w:rsidRPr="00061AB7" w:rsidRDefault="00CC4CF9">
      <w:pPr>
        <w:pStyle w:val="ConsPlusCell"/>
        <w:jc w:val="both"/>
      </w:pPr>
      <w:r w:rsidRPr="00061AB7">
        <w:t>36 5200     5     Оборудование бумагоделательное и запасные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части к нему</w:t>
      </w:r>
    </w:p>
    <w:p w:rsidR="00CC4CF9" w:rsidRPr="00061AB7" w:rsidRDefault="00CC4CF9">
      <w:pPr>
        <w:pStyle w:val="ConsPlusCell"/>
        <w:jc w:val="both"/>
      </w:pPr>
      <w:r w:rsidRPr="00061AB7">
        <w:t>36 5210     0     Оборудование для подготовки сырья</w:t>
      </w:r>
    </w:p>
    <w:p w:rsidR="00CC4CF9" w:rsidRPr="00061AB7" w:rsidRDefault="00CC4CF9">
      <w:pPr>
        <w:pStyle w:val="ConsPlusCell"/>
        <w:jc w:val="both"/>
      </w:pPr>
      <w:r w:rsidRPr="00061AB7">
        <w:t>36 5211     5     Барабаны корообдирочные</w:t>
      </w:r>
    </w:p>
    <w:p w:rsidR="00CC4CF9" w:rsidRPr="00061AB7" w:rsidRDefault="00CC4CF9">
      <w:pPr>
        <w:pStyle w:val="ConsPlusCell"/>
        <w:jc w:val="both"/>
      </w:pPr>
      <w:r w:rsidRPr="00061AB7">
        <w:t>36 5212     0     Оборудование для / обезвоживания и измельчения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коры</w:t>
      </w:r>
    </w:p>
    <w:p w:rsidR="00CC4CF9" w:rsidRPr="00061AB7" w:rsidRDefault="00CC4CF9">
      <w:pPr>
        <w:pStyle w:val="ConsPlusCell"/>
        <w:jc w:val="both"/>
      </w:pPr>
      <w:r w:rsidRPr="00061AB7">
        <w:t>36 5213     6     - производства щепы</w:t>
      </w:r>
    </w:p>
    <w:p w:rsidR="00CC4CF9" w:rsidRPr="00061AB7" w:rsidRDefault="00CC4CF9">
      <w:pPr>
        <w:pStyle w:val="ConsPlusCell"/>
        <w:jc w:val="both"/>
      </w:pPr>
      <w:r w:rsidRPr="00061AB7">
        <w:t>36 5214     1     - измельчения, сортирования и очистки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недревесного сырья</w:t>
      </w:r>
    </w:p>
    <w:p w:rsidR="00CC4CF9" w:rsidRPr="00061AB7" w:rsidRDefault="00CC4CF9">
      <w:pPr>
        <w:pStyle w:val="ConsPlusCell"/>
        <w:jc w:val="both"/>
      </w:pPr>
      <w:r w:rsidRPr="00061AB7">
        <w:t>36 5220     4     Оборудование для / выработки, размола,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сортирования, очистки, сгущения и перемешивания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массы, улавливания массы</w:t>
      </w:r>
    </w:p>
    <w:p w:rsidR="00CC4CF9" w:rsidRPr="00061AB7" w:rsidRDefault="00CC4CF9">
      <w:pPr>
        <w:pStyle w:val="ConsPlusCell"/>
        <w:jc w:val="both"/>
      </w:pPr>
      <w:r w:rsidRPr="00061AB7">
        <w:t>36 5221     4     - выработки древесной массы</w:t>
      </w:r>
    </w:p>
    <w:p w:rsidR="00CC4CF9" w:rsidRPr="00061AB7" w:rsidRDefault="00CC4CF9">
      <w:pPr>
        <w:pStyle w:val="ConsPlusCell"/>
        <w:jc w:val="both"/>
      </w:pPr>
      <w:r w:rsidRPr="00061AB7">
        <w:t>36 5222     5     - измельчения и роспуска волокнистых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полуфабрикатов и отходов</w:t>
      </w:r>
    </w:p>
    <w:p w:rsidR="00CC4CF9" w:rsidRPr="00061AB7" w:rsidRDefault="00CC4CF9">
      <w:pPr>
        <w:pStyle w:val="ConsPlusCell"/>
        <w:jc w:val="both"/>
      </w:pPr>
      <w:r w:rsidRPr="00061AB7">
        <w:t>36 5223     0     - размола волокнистой массы</w:t>
      </w:r>
    </w:p>
    <w:p w:rsidR="00CC4CF9" w:rsidRPr="00061AB7" w:rsidRDefault="00CC4CF9">
      <w:pPr>
        <w:pStyle w:val="ConsPlusCell"/>
        <w:jc w:val="both"/>
      </w:pPr>
      <w:r w:rsidRPr="00061AB7">
        <w:t>36 5224     6     - сортирования волокнистой массы</w:t>
      </w:r>
    </w:p>
    <w:p w:rsidR="00CC4CF9" w:rsidRPr="00061AB7" w:rsidRDefault="00CC4CF9">
      <w:pPr>
        <w:pStyle w:val="ConsPlusCell"/>
        <w:jc w:val="both"/>
      </w:pPr>
      <w:r w:rsidRPr="00061AB7">
        <w:t>36 5225     1     - очистки волокнистой массы</w:t>
      </w:r>
    </w:p>
    <w:p w:rsidR="00CC4CF9" w:rsidRPr="00061AB7" w:rsidRDefault="00CC4CF9">
      <w:pPr>
        <w:pStyle w:val="ConsPlusCell"/>
        <w:jc w:val="both"/>
      </w:pPr>
      <w:r w:rsidRPr="00061AB7">
        <w:t>36 5226     7     - сгущения волокнистой массы</w:t>
      </w:r>
    </w:p>
    <w:p w:rsidR="00CC4CF9" w:rsidRPr="00061AB7" w:rsidRDefault="00CC4CF9">
      <w:pPr>
        <w:pStyle w:val="ConsPlusCell"/>
        <w:jc w:val="both"/>
      </w:pPr>
      <w:r w:rsidRPr="00061AB7">
        <w:t>36 5227     2     - перемешивания волокнистой массы</w:t>
      </w:r>
    </w:p>
    <w:p w:rsidR="00CC4CF9" w:rsidRPr="00061AB7" w:rsidRDefault="00CC4CF9">
      <w:pPr>
        <w:pStyle w:val="ConsPlusCell"/>
        <w:jc w:val="both"/>
      </w:pPr>
      <w:r w:rsidRPr="00061AB7">
        <w:t>36 5228     8     - для улавливания волокнистой массы</w:t>
      </w:r>
    </w:p>
    <w:p w:rsidR="00CC4CF9" w:rsidRPr="00061AB7" w:rsidRDefault="00CC4CF9">
      <w:pPr>
        <w:pStyle w:val="ConsPlusCell"/>
        <w:jc w:val="both"/>
      </w:pPr>
      <w:r w:rsidRPr="00061AB7">
        <w:t>36 5230     9     Оборудование для производства бумаги, картона,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товарной целлюлозы и товарной древесной массы</w:t>
      </w:r>
    </w:p>
    <w:p w:rsidR="00CC4CF9" w:rsidRPr="00061AB7" w:rsidRDefault="00CC4CF9">
      <w:pPr>
        <w:pStyle w:val="ConsPlusCell"/>
        <w:jc w:val="both"/>
      </w:pPr>
      <w:r w:rsidRPr="00061AB7">
        <w:t>36 5231     4     Машины / бумагоделательные</w:t>
      </w:r>
    </w:p>
    <w:p w:rsidR="00CC4CF9" w:rsidRPr="00061AB7" w:rsidRDefault="00CC4CF9">
      <w:pPr>
        <w:pStyle w:val="ConsPlusCell"/>
        <w:jc w:val="both"/>
      </w:pPr>
      <w:r w:rsidRPr="00061AB7">
        <w:t>36 5232     8     - картоноделательные</w:t>
      </w:r>
    </w:p>
    <w:p w:rsidR="00CC4CF9" w:rsidRPr="00061AB7" w:rsidRDefault="00CC4CF9">
      <w:pPr>
        <w:pStyle w:val="ConsPlusCell"/>
        <w:jc w:val="both"/>
      </w:pPr>
      <w:r w:rsidRPr="00061AB7">
        <w:t>36 5233     5     - для производства товарной целлюлозы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товарной древесной массы</w:t>
      </w:r>
    </w:p>
    <w:p w:rsidR="00CC4CF9" w:rsidRPr="00061AB7" w:rsidRDefault="00CC4CF9">
      <w:pPr>
        <w:pStyle w:val="ConsPlusCell"/>
        <w:jc w:val="both"/>
      </w:pPr>
      <w:r w:rsidRPr="00061AB7">
        <w:t>36 5235     6     Агрегаты бумагоделательных, картоноделательных,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сушильных и обезвоживающих машин</w:t>
      </w:r>
    </w:p>
    <w:p w:rsidR="00CC4CF9" w:rsidRPr="00061AB7" w:rsidRDefault="00CC4CF9">
      <w:pPr>
        <w:pStyle w:val="ConsPlusCell"/>
        <w:jc w:val="both"/>
      </w:pPr>
      <w:r w:rsidRPr="00061AB7">
        <w:t>36 5240     3     Оборудование для производства / склеенных,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гофрированных, пропитанных видов бумаги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бумаги с покрытиями</w:t>
      </w:r>
    </w:p>
    <w:p w:rsidR="00CC4CF9" w:rsidRPr="00061AB7" w:rsidRDefault="00CC4CF9">
      <w:pPr>
        <w:pStyle w:val="ConsPlusCell"/>
        <w:jc w:val="both"/>
      </w:pPr>
      <w:r w:rsidRPr="00061AB7">
        <w:t>36 5241           - пропитанных видов бумаги и бумаги с покрытиями</w:t>
      </w:r>
    </w:p>
    <w:p w:rsidR="00CC4CF9" w:rsidRPr="00061AB7" w:rsidRDefault="00CC4CF9">
      <w:pPr>
        <w:pStyle w:val="ConsPlusCell"/>
        <w:jc w:val="both"/>
      </w:pPr>
      <w:r w:rsidRPr="00061AB7">
        <w:t>36 5245     0     - клееного и гофрированного картона</w:t>
      </w:r>
    </w:p>
    <w:p w:rsidR="00CC4CF9" w:rsidRPr="00061AB7" w:rsidRDefault="00CC4CF9">
      <w:pPr>
        <w:pStyle w:val="ConsPlusCell"/>
        <w:jc w:val="both"/>
      </w:pPr>
      <w:r w:rsidRPr="00061AB7">
        <w:t>36 5246     6     Машины / для мелования бумаги</w:t>
      </w:r>
    </w:p>
    <w:p w:rsidR="00CC4CF9" w:rsidRPr="00061AB7" w:rsidRDefault="00CC4CF9">
      <w:pPr>
        <w:pStyle w:val="ConsPlusCell"/>
        <w:jc w:val="both"/>
      </w:pPr>
      <w:r w:rsidRPr="00061AB7">
        <w:t>36 5247     1     - специальные</w:t>
      </w:r>
    </w:p>
    <w:p w:rsidR="00CC4CF9" w:rsidRPr="00061AB7" w:rsidRDefault="00CC4CF9">
      <w:pPr>
        <w:pStyle w:val="ConsPlusCell"/>
        <w:jc w:val="both"/>
      </w:pPr>
      <w:r w:rsidRPr="00061AB7">
        <w:t>36 5250     8     Оборудование для / отделки, резки, упаковки,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транспортирования и сортирования бумаги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картона</w:t>
      </w:r>
    </w:p>
    <w:p w:rsidR="00CC4CF9" w:rsidRPr="00061AB7" w:rsidRDefault="00CC4CF9">
      <w:pPr>
        <w:pStyle w:val="ConsPlusCell"/>
        <w:jc w:val="both"/>
      </w:pPr>
      <w:r w:rsidRPr="00061AB7">
        <w:t>36 5251     3     - увлажнения бумаги и картона</w:t>
      </w:r>
    </w:p>
    <w:p w:rsidR="00CC4CF9" w:rsidRPr="00061AB7" w:rsidRDefault="00CC4CF9">
      <w:pPr>
        <w:pStyle w:val="ConsPlusCell"/>
        <w:jc w:val="both"/>
      </w:pPr>
      <w:r w:rsidRPr="00061AB7">
        <w:t>36 5252     9     - каландрирования бумаги и картона</w:t>
      </w:r>
    </w:p>
    <w:p w:rsidR="00CC4CF9" w:rsidRPr="00061AB7" w:rsidRDefault="00CC4CF9">
      <w:pPr>
        <w:pStyle w:val="ConsPlusCell"/>
        <w:jc w:val="both"/>
      </w:pPr>
      <w:r w:rsidRPr="00061AB7">
        <w:t>36 5253     4     - резки и сортирования бумаги и картона</w:t>
      </w:r>
    </w:p>
    <w:p w:rsidR="00CC4CF9" w:rsidRPr="00061AB7" w:rsidRDefault="00CC4CF9">
      <w:pPr>
        <w:pStyle w:val="ConsPlusCell"/>
        <w:jc w:val="both"/>
      </w:pPr>
      <w:r w:rsidRPr="00061AB7">
        <w:t>36 5254     5     - упаковки бумаги и картона</w:t>
      </w:r>
    </w:p>
    <w:p w:rsidR="00CC4CF9" w:rsidRPr="00061AB7" w:rsidRDefault="00CC4CF9">
      <w:pPr>
        <w:pStyle w:val="ConsPlusCell"/>
        <w:jc w:val="both"/>
      </w:pPr>
      <w:r w:rsidRPr="00061AB7">
        <w:t>36 5255     5     - транспортирования бумаги и картона</w:t>
      </w:r>
    </w:p>
    <w:p w:rsidR="00CC4CF9" w:rsidRPr="00061AB7" w:rsidRDefault="00CC4CF9">
      <w:pPr>
        <w:pStyle w:val="ConsPlusCell"/>
        <w:jc w:val="both"/>
      </w:pPr>
      <w:r w:rsidRPr="00061AB7">
        <w:t>36 5256     0     Станки для изготовления бумажных гильз</w:t>
      </w:r>
    </w:p>
    <w:p w:rsidR="00CC4CF9" w:rsidRPr="00061AB7" w:rsidRDefault="00CC4CF9">
      <w:pPr>
        <w:pStyle w:val="ConsPlusCell"/>
        <w:jc w:val="both"/>
      </w:pPr>
      <w:r w:rsidRPr="00061AB7">
        <w:t>36 5270     7     Оборудование технологическое прочее</w:t>
      </w:r>
    </w:p>
    <w:p w:rsidR="00CC4CF9" w:rsidRPr="00061AB7" w:rsidRDefault="00CC4CF9">
      <w:pPr>
        <w:pStyle w:val="ConsPlusCell"/>
        <w:jc w:val="both"/>
      </w:pPr>
      <w:r w:rsidRPr="00061AB7">
        <w:t>36 5271     2     Устройства приводные</w:t>
      </w:r>
    </w:p>
    <w:p w:rsidR="00CC4CF9" w:rsidRPr="00061AB7" w:rsidRDefault="00CC4CF9">
      <w:pPr>
        <w:pStyle w:val="ConsPlusCell"/>
        <w:jc w:val="both"/>
      </w:pPr>
      <w:r w:rsidRPr="00061AB7">
        <w:t>36 5274     9     Агрегаты и установки теплорекуперационные</w:t>
      </w:r>
    </w:p>
    <w:p w:rsidR="00CC4CF9" w:rsidRPr="00061AB7" w:rsidRDefault="00CC4CF9">
      <w:pPr>
        <w:pStyle w:val="ConsPlusCell"/>
        <w:jc w:val="both"/>
      </w:pPr>
      <w:r w:rsidRPr="00061AB7">
        <w:t>36 5275     4     Установки для тепловой отработки макулатуры</w:t>
      </w:r>
    </w:p>
    <w:p w:rsidR="00CC4CF9" w:rsidRPr="00061AB7" w:rsidRDefault="00CC4CF9">
      <w:pPr>
        <w:pStyle w:val="ConsPlusCell"/>
        <w:jc w:val="both"/>
      </w:pPr>
      <w:r w:rsidRPr="00061AB7">
        <w:t>36 5277     5     Оборудование для изготовления тары из бумаги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картона</w:t>
      </w:r>
    </w:p>
    <w:p w:rsidR="00CC4CF9" w:rsidRPr="00061AB7" w:rsidRDefault="00CC4CF9">
      <w:pPr>
        <w:pStyle w:val="ConsPlusCell"/>
        <w:jc w:val="both"/>
      </w:pPr>
      <w:r w:rsidRPr="00061AB7">
        <w:t>36 5279     6     Установки вакуумные</w:t>
      </w:r>
    </w:p>
    <w:p w:rsidR="00CC4CF9" w:rsidRPr="00061AB7" w:rsidRDefault="00CC4CF9">
      <w:pPr>
        <w:pStyle w:val="ConsPlusCell"/>
        <w:jc w:val="both"/>
      </w:pPr>
      <w:r w:rsidRPr="00061AB7">
        <w:t>36 5280     1     Приборы автоматического управления и контроля</w:t>
      </w:r>
    </w:p>
    <w:p w:rsidR="00CC4CF9" w:rsidRPr="00061AB7" w:rsidRDefault="00CC4CF9">
      <w:pPr>
        <w:pStyle w:val="ConsPlusCell"/>
        <w:jc w:val="both"/>
      </w:pPr>
      <w:r w:rsidRPr="00061AB7">
        <w:t>36 5290     6     Запасные части к оборудованию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бумагоделательному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36 6000     0     Оборудование нефтепромысловое, буровое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геолого-разведочное и запасные части к нему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36 6100     4     Оборудование для бурения эксплуатационных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глубоких разведочных скважин</w:t>
      </w:r>
    </w:p>
    <w:p w:rsidR="00CC4CF9" w:rsidRPr="00061AB7" w:rsidRDefault="00CC4CF9">
      <w:pPr>
        <w:pStyle w:val="ConsPlusCell"/>
        <w:jc w:val="both"/>
      </w:pPr>
      <w:r w:rsidRPr="00061AB7">
        <w:t>36 6110     9     Установки буровые для эксплуатационного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глубокого разведочного бурения /</w:t>
      </w:r>
    </w:p>
    <w:p w:rsidR="00CC4CF9" w:rsidRPr="00061AB7" w:rsidRDefault="00CC4CF9">
      <w:pPr>
        <w:pStyle w:val="ConsPlusCell"/>
        <w:jc w:val="both"/>
      </w:pPr>
      <w:r w:rsidRPr="00061AB7">
        <w:t>36 6111     4     - с дизельным приводом</w:t>
      </w:r>
    </w:p>
    <w:p w:rsidR="00CC4CF9" w:rsidRPr="00061AB7" w:rsidRDefault="00CC4CF9">
      <w:pPr>
        <w:pStyle w:val="ConsPlusCell"/>
        <w:jc w:val="both"/>
      </w:pPr>
      <w:r w:rsidRPr="00061AB7">
        <w:t>36 6112     4     - с электрическим приводом</w:t>
      </w:r>
    </w:p>
    <w:p w:rsidR="00CC4CF9" w:rsidRPr="00061AB7" w:rsidRDefault="00CC4CF9">
      <w:pPr>
        <w:pStyle w:val="ConsPlusCell"/>
        <w:jc w:val="both"/>
      </w:pPr>
      <w:r w:rsidRPr="00061AB7">
        <w:t>36 6113     5     - с дизель-электрическим приводом</w:t>
      </w:r>
    </w:p>
    <w:p w:rsidR="00CC4CF9" w:rsidRPr="00061AB7" w:rsidRDefault="00CC4CF9">
      <w:pPr>
        <w:pStyle w:val="ConsPlusCell"/>
        <w:jc w:val="both"/>
      </w:pPr>
      <w:r w:rsidRPr="00061AB7">
        <w:t>36 6114     0     - с газотурбинным приводом</w:t>
      </w:r>
    </w:p>
    <w:p w:rsidR="00CC4CF9" w:rsidRPr="00061AB7" w:rsidRDefault="00CC4CF9">
      <w:pPr>
        <w:pStyle w:val="ConsPlusCell"/>
        <w:jc w:val="both"/>
      </w:pPr>
      <w:r w:rsidRPr="00061AB7">
        <w:t>36 6115     6     - с газотурбинно-электрическим приводом</w:t>
      </w:r>
    </w:p>
    <w:p w:rsidR="00CC4CF9" w:rsidRPr="00061AB7" w:rsidRDefault="00CC4CF9">
      <w:pPr>
        <w:pStyle w:val="ConsPlusCell"/>
        <w:jc w:val="both"/>
      </w:pPr>
      <w:r w:rsidRPr="00061AB7">
        <w:t>36 6116     1     - с дизель-гидравлическим приводом</w:t>
      </w:r>
    </w:p>
    <w:p w:rsidR="00CC4CF9" w:rsidRPr="00061AB7" w:rsidRDefault="00CC4CF9">
      <w:pPr>
        <w:pStyle w:val="ConsPlusCell"/>
        <w:jc w:val="both"/>
      </w:pPr>
      <w:r w:rsidRPr="00061AB7">
        <w:t>36 6120     3     Комплекс оборудования для приготовления,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обработки, очистки промывочного раствора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регенерации утяжелителей на буровых установках</w:t>
      </w:r>
    </w:p>
    <w:p w:rsidR="00CC4CF9" w:rsidRPr="00061AB7" w:rsidRDefault="00CC4CF9">
      <w:pPr>
        <w:pStyle w:val="ConsPlusCell"/>
        <w:jc w:val="both"/>
      </w:pPr>
      <w:r w:rsidRPr="00061AB7">
        <w:t>36 6121     9     Системы циркуляционные и блоки приготовления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растворов, фрезерно-струйные мельницы</w:t>
      </w:r>
    </w:p>
    <w:p w:rsidR="00CC4CF9" w:rsidRPr="00061AB7" w:rsidRDefault="00CC4CF9">
      <w:pPr>
        <w:pStyle w:val="ConsPlusCell"/>
        <w:jc w:val="both"/>
      </w:pPr>
      <w:r w:rsidRPr="00061AB7">
        <w:t>36 6122     4     Установки ситогидроциклонные, пескоотделители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сита</w:t>
      </w:r>
    </w:p>
    <w:p w:rsidR="00CC4CF9" w:rsidRPr="00061AB7" w:rsidRDefault="00CC4CF9">
      <w:pPr>
        <w:pStyle w:val="ConsPlusCell"/>
        <w:jc w:val="both"/>
      </w:pPr>
      <w:r w:rsidRPr="00061AB7">
        <w:t>36 6123     8     Резервуары</w:t>
      </w:r>
    </w:p>
    <w:p w:rsidR="00CC4CF9" w:rsidRPr="00061AB7" w:rsidRDefault="00CC4CF9">
      <w:pPr>
        <w:pStyle w:val="ConsPlusCell"/>
        <w:jc w:val="both"/>
      </w:pPr>
      <w:r w:rsidRPr="00061AB7">
        <w:t>36 6124     5     Дегазаторы</w:t>
      </w:r>
    </w:p>
    <w:p w:rsidR="00CC4CF9" w:rsidRPr="00061AB7" w:rsidRDefault="00CC4CF9">
      <w:pPr>
        <w:pStyle w:val="ConsPlusCell"/>
        <w:jc w:val="both"/>
      </w:pPr>
      <w:r w:rsidRPr="00061AB7">
        <w:t>36 6125     0     Системы обогрева буровых установок</w:t>
      </w:r>
    </w:p>
    <w:p w:rsidR="00CC4CF9" w:rsidRPr="00061AB7" w:rsidRDefault="00CC4CF9">
      <w:pPr>
        <w:pStyle w:val="ConsPlusCell"/>
        <w:jc w:val="both"/>
      </w:pPr>
      <w:r w:rsidRPr="00061AB7">
        <w:t>36 6126     6     Установки для очистки и регенерации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утяжелителей промывочных растворов</w:t>
      </w:r>
    </w:p>
    <w:p w:rsidR="00CC4CF9" w:rsidRPr="00061AB7" w:rsidRDefault="00CC4CF9">
      <w:pPr>
        <w:pStyle w:val="ConsPlusCell"/>
        <w:jc w:val="both"/>
      </w:pPr>
      <w:r w:rsidRPr="00061AB7">
        <w:t>36 6127     1     Смесители и перемешивающие устройства</w:t>
      </w:r>
    </w:p>
    <w:p w:rsidR="00CC4CF9" w:rsidRPr="00061AB7" w:rsidRDefault="00CC4CF9">
      <w:pPr>
        <w:pStyle w:val="ConsPlusCell"/>
        <w:jc w:val="both"/>
      </w:pPr>
      <w:r w:rsidRPr="00061AB7">
        <w:t>36 6128     7     Элементы обвязки всасывающих линий буровых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установок</w:t>
      </w:r>
    </w:p>
    <w:p w:rsidR="00CC4CF9" w:rsidRPr="00061AB7" w:rsidRDefault="00CC4CF9">
      <w:pPr>
        <w:pStyle w:val="ConsPlusCell"/>
        <w:jc w:val="both"/>
      </w:pPr>
      <w:r w:rsidRPr="00061AB7">
        <w:t>36 6129     2     Оборудование механизированных складов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порошкообразных материалов</w:t>
      </w:r>
    </w:p>
    <w:p w:rsidR="00CC4CF9" w:rsidRPr="00061AB7" w:rsidRDefault="00CC4CF9">
      <w:pPr>
        <w:pStyle w:val="ConsPlusCell"/>
        <w:jc w:val="both"/>
      </w:pPr>
      <w:r w:rsidRPr="00061AB7">
        <w:t>36 6130     8     Вышки, основания, укрытия, привышечные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сооружения</w:t>
      </w:r>
    </w:p>
    <w:p w:rsidR="00CC4CF9" w:rsidRPr="00061AB7" w:rsidRDefault="00CC4CF9">
      <w:pPr>
        <w:pStyle w:val="ConsPlusCell"/>
        <w:jc w:val="both"/>
      </w:pPr>
      <w:r w:rsidRPr="00061AB7">
        <w:t>36 6131     3     Вышки буровые</w:t>
      </w:r>
    </w:p>
    <w:p w:rsidR="00CC4CF9" w:rsidRPr="00061AB7" w:rsidRDefault="00CC4CF9">
      <w:pPr>
        <w:pStyle w:val="ConsPlusCell"/>
        <w:jc w:val="both"/>
      </w:pPr>
      <w:r w:rsidRPr="00061AB7">
        <w:t>36 6132     9     Основания для буровых установок</w:t>
      </w:r>
    </w:p>
    <w:p w:rsidR="00CC4CF9" w:rsidRPr="00061AB7" w:rsidRDefault="00CC4CF9">
      <w:pPr>
        <w:pStyle w:val="ConsPlusCell"/>
        <w:jc w:val="both"/>
      </w:pPr>
      <w:r w:rsidRPr="00061AB7">
        <w:t>36 6133     4     Подъемники для механизированного подъема вышек</w:t>
      </w:r>
    </w:p>
    <w:p w:rsidR="00CC4CF9" w:rsidRPr="00061AB7" w:rsidRDefault="00CC4CF9">
      <w:pPr>
        <w:pStyle w:val="ConsPlusCell"/>
        <w:jc w:val="both"/>
      </w:pPr>
      <w:r w:rsidRPr="00061AB7">
        <w:t>36 6134     1     Укрытия, каркасы укрытий</w:t>
      </w:r>
    </w:p>
    <w:p w:rsidR="00CC4CF9" w:rsidRPr="00061AB7" w:rsidRDefault="00CC4CF9">
      <w:pPr>
        <w:pStyle w:val="ConsPlusCell"/>
        <w:jc w:val="both"/>
      </w:pPr>
      <w:r w:rsidRPr="00061AB7">
        <w:t>36 6135     5     Домкраты гидравлические</w:t>
      </w:r>
    </w:p>
    <w:p w:rsidR="00CC4CF9" w:rsidRPr="00061AB7" w:rsidRDefault="00CC4CF9">
      <w:pPr>
        <w:pStyle w:val="ConsPlusCell"/>
        <w:jc w:val="both"/>
      </w:pPr>
      <w:r w:rsidRPr="00061AB7">
        <w:t>36 6140     2     Оборудование для обвязки линий буровых насосов</w:t>
      </w:r>
    </w:p>
    <w:p w:rsidR="00CC4CF9" w:rsidRPr="00061AB7" w:rsidRDefault="00CC4CF9">
      <w:pPr>
        <w:pStyle w:val="ConsPlusCell"/>
        <w:jc w:val="both"/>
      </w:pPr>
      <w:r w:rsidRPr="00061AB7">
        <w:t>36 6141     8     Дроссели (штуцеры)</w:t>
      </w:r>
    </w:p>
    <w:p w:rsidR="00CC4CF9" w:rsidRPr="00061AB7" w:rsidRDefault="00CC4CF9">
      <w:pPr>
        <w:pStyle w:val="ConsPlusCell"/>
        <w:jc w:val="both"/>
      </w:pPr>
      <w:r w:rsidRPr="00061AB7">
        <w:t>36 6142     3     Затворы гидравлические и дроссельно-запорные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устройства</w:t>
      </w:r>
    </w:p>
    <w:p w:rsidR="00CC4CF9" w:rsidRPr="00061AB7" w:rsidRDefault="00CC4CF9">
      <w:pPr>
        <w:pStyle w:val="ConsPlusCell"/>
        <w:jc w:val="both"/>
      </w:pPr>
      <w:r w:rsidRPr="00061AB7">
        <w:t>36 6143     9     Манифольды буровых насосов</w:t>
      </w:r>
    </w:p>
    <w:p w:rsidR="00CC4CF9" w:rsidRPr="00061AB7" w:rsidRDefault="00CC4CF9">
      <w:pPr>
        <w:pStyle w:val="ConsPlusCell"/>
        <w:jc w:val="both"/>
      </w:pPr>
      <w:r w:rsidRPr="00061AB7">
        <w:t>36 6144     4     Элементы обвязки всасывающих и нагнетательных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линий буровых насосов (без задвижек)</w:t>
      </w:r>
    </w:p>
    <w:p w:rsidR="00CC4CF9" w:rsidRPr="00061AB7" w:rsidRDefault="00CC4CF9">
      <w:pPr>
        <w:pStyle w:val="ConsPlusCell"/>
        <w:jc w:val="both"/>
      </w:pPr>
      <w:r w:rsidRPr="00061AB7">
        <w:t>36 6145     5     Основания под насосы</w:t>
      </w:r>
    </w:p>
    <w:p w:rsidR="00CC4CF9" w:rsidRPr="00061AB7" w:rsidRDefault="00CC4CF9">
      <w:pPr>
        <w:pStyle w:val="ConsPlusCell"/>
        <w:jc w:val="both"/>
      </w:pPr>
      <w:r w:rsidRPr="00061AB7">
        <w:t>36 6146     5     Манифольды компрессорные</w:t>
      </w:r>
    </w:p>
    <w:p w:rsidR="00CC4CF9" w:rsidRPr="00061AB7" w:rsidRDefault="00CC4CF9">
      <w:pPr>
        <w:pStyle w:val="ConsPlusCell"/>
        <w:jc w:val="both"/>
      </w:pPr>
      <w:r w:rsidRPr="00061AB7">
        <w:t>36 6147     0     Задвижки к манифольдам (для обвязки)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нагнетательных линий буровых насосов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противовыбросового оборудования</w:t>
      </w:r>
    </w:p>
    <w:p w:rsidR="00CC4CF9" w:rsidRPr="00061AB7" w:rsidRDefault="00CC4CF9">
      <w:pPr>
        <w:pStyle w:val="ConsPlusCell"/>
        <w:jc w:val="both"/>
      </w:pPr>
      <w:r w:rsidRPr="00061AB7">
        <w:t>36 6150     7     Узлы к буровым установкам (сборочные единицы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буровых установок)</w:t>
      </w:r>
    </w:p>
    <w:p w:rsidR="00CC4CF9" w:rsidRPr="00061AB7" w:rsidRDefault="00CC4CF9">
      <w:pPr>
        <w:pStyle w:val="ConsPlusCell"/>
        <w:jc w:val="both"/>
      </w:pPr>
      <w:r w:rsidRPr="00061AB7">
        <w:t>36 6151     2     Вертлюги</w:t>
      </w:r>
    </w:p>
    <w:p w:rsidR="00CC4CF9" w:rsidRPr="00061AB7" w:rsidRDefault="00CC4CF9">
      <w:pPr>
        <w:pStyle w:val="ConsPlusCell"/>
        <w:jc w:val="both"/>
      </w:pPr>
      <w:r w:rsidRPr="00061AB7">
        <w:t>36 6152     8     Роторы буровые</w:t>
      </w:r>
    </w:p>
    <w:p w:rsidR="00CC4CF9" w:rsidRPr="00061AB7" w:rsidRDefault="00CC4CF9">
      <w:pPr>
        <w:pStyle w:val="ConsPlusCell"/>
        <w:jc w:val="both"/>
      </w:pPr>
      <w:r w:rsidRPr="00061AB7">
        <w:t>36 6153     3     Тормозы</w:t>
      </w:r>
    </w:p>
    <w:p w:rsidR="00CC4CF9" w:rsidRPr="00061AB7" w:rsidRDefault="00CC4CF9">
      <w:pPr>
        <w:pStyle w:val="ConsPlusCell"/>
        <w:jc w:val="both"/>
      </w:pPr>
      <w:r w:rsidRPr="00061AB7">
        <w:t>36 6154     9     Агрегаты и приводы буровых установок</w:t>
      </w:r>
    </w:p>
    <w:p w:rsidR="00CC4CF9" w:rsidRPr="00061AB7" w:rsidRDefault="00CC4CF9">
      <w:pPr>
        <w:pStyle w:val="ConsPlusCell"/>
        <w:jc w:val="both"/>
      </w:pPr>
      <w:r w:rsidRPr="00061AB7">
        <w:t>36 6155     4     Редукторы и коробки передач</w:t>
      </w:r>
    </w:p>
    <w:p w:rsidR="00CC4CF9" w:rsidRPr="00061AB7" w:rsidRDefault="00CC4CF9">
      <w:pPr>
        <w:pStyle w:val="ConsPlusCell"/>
        <w:jc w:val="both"/>
      </w:pPr>
      <w:r w:rsidRPr="00061AB7">
        <w:t>36 6156     9     Турботрансформаторы</w:t>
      </w:r>
    </w:p>
    <w:p w:rsidR="00CC4CF9" w:rsidRPr="00061AB7" w:rsidRDefault="00CC4CF9">
      <w:pPr>
        <w:pStyle w:val="ConsPlusCell"/>
        <w:jc w:val="both"/>
      </w:pPr>
      <w:r w:rsidRPr="00061AB7">
        <w:t>36 6157     5     Лебедки к буровым установкам</w:t>
      </w:r>
    </w:p>
    <w:p w:rsidR="00CC4CF9" w:rsidRPr="00061AB7" w:rsidRDefault="00CC4CF9">
      <w:pPr>
        <w:pStyle w:val="ConsPlusCell"/>
        <w:jc w:val="both"/>
      </w:pPr>
      <w:r w:rsidRPr="00061AB7">
        <w:t>36 6158     0     Трансмиссии</w:t>
      </w:r>
    </w:p>
    <w:p w:rsidR="00CC4CF9" w:rsidRPr="00061AB7" w:rsidRDefault="00CC4CF9">
      <w:pPr>
        <w:pStyle w:val="ConsPlusCell"/>
        <w:jc w:val="both"/>
      </w:pPr>
      <w:r w:rsidRPr="00061AB7">
        <w:t>36 6159     6     Узлы к буровым установкам прочие</w:t>
      </w:r>
    </w:p>
    <w:p w:rsidR="00CC4CF9" w:rsidRPr="00061AB7" w:rsidRDefault="00CC4CF9">
      <w:pPr>
        <w:pStyle w:val="ConsPlusCell"/>
        <w:jc w:val="both"/>
      </w:pPr>
      <w:r w:rsidRPr="00061AB7">
        <w:t>36 6160     1     Система талевая</w:t>
      </w:r>
    </w:p>
    <w:p w:rsidR="00CC4CF9" w:rsidRPr="00061AB7" w:rsidRDefault="00CC4CF9">
      <w:pPr>
        <w:pStyle w:val="ConsPlusCell"/>
        <w:jc w:val="both"/>
      </w:pPr>
      <w:r w:rsidRPr="00061AB7">
        <w:t>36 6161     7     Кронблоки</w:t>
      </w:r>
    </w:p>
    <w:p w:rsidR="00CC4CF9" w:rsidRPr="00061AB7" w:rsidRDefault="00CC4CF9">
      <w:pPr>
        <w:pStyle w:val="ConsPlusCell"/>
        <w:jc w:val="both"/>
      </w:pPr>
      <w:r w:rsidRPr="00061AB7">
        <w:t>36 6162     2     Блоки талевые</w:t>
      </w:r>
    </w:p>
    <w:p w:rsidR="00CC4CF9" w:rsidRPr="00061AB7" w:rsidRDefault="00CC4CF9">
      <w:pPr>
        <w:pStyle w:val="ConsPlusCell"/>
        <w:jc w:val="both"/>
      </w:pPr>
      <w:r w:rsidRPr="00061AB7">
        <w:t>36 6163     8     Крюки, крюкоблоки</w:t>
      </w:r>
    </w:p>
    <w:p w:rsidR="00CC4CF9" w:rsidRPr="00061AB7" w:rsidRDefault="00CC4CF9">
      <w:pPr>
        <w:pStyle w:val="ConsPlusCell"/>
        <w:jc w:val="both"/>
      </w:pPr>
      <w:r w:rsidRPr="00061AB7">
        <w:t>36 6170     6     Комплекс оборудования механизации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автоматизации буровых работ</w:t>
      </w:r>
    </w:p>
    <w:p w:rsidR="00CC4CF9" w:rsidRPr="00061AB7" w:rsidRDefault="00CC4CF9">
      <w:pPr>
        <w:pStyle w:val="ConsPlusCell"/>
        <w:jc w:val="both"/>
      </w:pPr>
      <w:r w:rsidRPr="00061AB7">
        <w:t>36 6171     1     Оборудование типа АСП</w:t>
      </w:r>
    </w:p>
    <w:p w:rsidR="00CC4CF9" w:rsidRPr="00061AB7" w:rsidRDefault="00CC4CF9">
      <w:pPr>
        <w:pStyle w:val="ConsPlusCell"/>
        <w:jc w:val="both"/>
      </w:pPr>
      <w:r w:rsidRPr="00061AB7">
        <w:t>36 6172     7     Механизмы для спуска и подъема инструмента</w:t>
      </w:r>
    </w:p>
    <w:p w:rsidR="00CC4CF9" w:rsidRPr="00061AB7" w:rsidRDefault="00CC4CF9">
      <w:pPr>
        <w:pStyle w:val="ConsPlusCell"/>
        <w:jc w:val="both"/>
      </w:pPr>
      <w:r w:rsidRPr="00061AB7">
        <w:t>36 6173     2     Ключи автоматические буровые</w:t>
      </w:r>
    </w:p>
    <w:p w:rsidR="00CC4CF9" w:rsidRPr="00061AB7" w:rsidRDefault="00CC4CF9">
      <w:pPr>
        <w:pStyle w:val="ConsPlusCell"/>
        <w:jc w:val="both"/>
      </w:pPr>
      <w:r w:rsidRPr="00061AB7">
        <w:t>36 6174     8     Ключи гидравлические, пневматические и другие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подвесные буровые</w:t>
      </w:r>
    </w:p>
    <w:p w:rsidR="00CC4CF9" w:rsidRPr="00061AB7" w:rsidRDefault="00CC4CF9">
      <w:pPr>
        <w:pStyle w:val="ConsPlusCell"/>
        <w:jc w:val="both"/>
      </w:pPr>
      <w:r w:rsidRPr="00061AB7">
        <w:t>36 6175     3     Механизмы для поддержания бурильных и обсадных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труб на роторе</w:t>
      </w:r>
    </w:p>
    <w:p w:rsidR="00CC4CF9" w:rsidRPr="00061AB7" w:rsidRDefault="00CC4CF9">
      <w:pPr>
        <w:pStyle w:val="ConsPlusCell"/>
        <w:jc w:val="both"/>
      </w:pPr>
      <w:r w:rsidRPr="00061AB7">
        <w:t>36 6176     9     Пневмораскрепители</w:t>
      </w:r>
    </w:p>
    <w:p w:rsidR="00CC4CF9" w:rsidRPr="00061AB7" w:rsidRDefault="00CC4CF9">
      <w:pPr>
        <w:pStyle w:val="ConsPlusCell"/>
        <w:jc w:val="both"/>
      </w:pPr>
      <w:r w:rsidRPr="00061AB7">
        <w:t>36 6177     4     Краны подъемные</w:t>
      </w:r>
    </w:p>
    <w:p w:rsidR="00CC4CF9" w:rsidRPr="00061AB7" w:rsidRDefault="00CC4CF9">
      <w:pPr>
        <w:pStyle w:val="ConsPlusCell"/>
        <w:jc w:val="both"/>
      </w:pPr>
      <w:r w:rsidRPr="00061AB7">
        <w:t>36 6180     0     Насосы буровые /</w:t>
      </w:r>
    </w:p>
    <w:p w:rsidR="00CC4CF9" w:rsidRPr="00061AB7" w:rsidRDefault="00CC4CF9">
      <w:pPr>
        <w:pStyle w:val="ConsPlusCell"/>
        <w:jc w:val="both"/>
      </w:pPr>
      <w:r w:rsidRPr="00061AB7">
        <w:t>36 6181     6     - для эксплуатационного и глубокого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разведочного бурения</w:t>
      </w:r>
    </w:p>
    <w:p w:rsidR="00CC4CF9" w:rsidRPr="00061AB7" w:rsidRDefault="00CC4CF9">
      <w:pPr>
        <w:pStyle w:val="ConsPlusCell"/>
        <w:jc w:val="both"/>
      </w:pPr>
      <w:r w:rsidRPr="00061AB7">
        <w:t>36 6182     1     - для разведочного бурения</w:t>
      </w:r>
    </w:p>
    <w:p w:rsidR="00CC4CF9" w:rsidRPr="00061AB7" w:rsidRDefault="00CC4CF9">
      <w:pPr>
        <w:pStyle w:val="ConsPlusCell"/>
        <w:jc w:val="both"/>
      </w:pPr>
      <w:r w:rsidRPr="00061AB7">
        <w:t>36 6183     7     Блоки насосные, блоки с подпорными насосами</w:t>
      </w:r>
    </w:p>
    <w:p w:rsidR="00CC4CF9" w:rsidRPr="00061AB7" w:rsidRDefault="00CC4CF9">
      <w:pPr>
        <w:pStyle w:val="ConsPlusCell"/>
        <w:jc w:val="both"/>
      </w:pPr>
      <w:r w:rsidRPr="00061AB7">
        <w:t>36 6184     2     Узлы и детали буровых насосов сменные</w:t>
      </w:r>
    </w:p>
    <w:p w:rsidR="00CC4CF9" w:rsidRPr="00061AB7" w:rsidRDefault="00CC4CF9">
      <w:pPr>
        <w:pStyle w:val="ConsPlusCell"/>
        <w:jc w:val="both"/>
      </w:pPr>
      <w:r w:rsidRPr="00061AB7">
        <w:t>36 6190     5     Оборудование для герметизации устья бурящихся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скважин</w:t>
      </w:r>
    </w:p>
    <w:p w:rsidR="00CC4CF9" w:rsidRPr="00061AB7" w:rsidRDefault="00CC4CF9">
      <w:pPr>
        <w:pStyle w:val="ConsPlusCell"/>
        <w:jc w:val="both"/>
      </w:pPr>
      <w:r w:rsidRPr="00061AB7">
        <w:t>36 6191     0     Оборудование противовыбросовое (установки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превентерные)</w:t>
      </w:r>
    </w:p>
    <w:p w:rsidR="00CC4CF9" w:rsidRPr="00061AB7" w:rsidRDefault="00CC4CF9">
      <w:pPr>
        <w:pStyle w:val="ConsPlusCell"/>
        <w:jc w:val="both"/>
      </w:pPr>
      <w:r w:rsidRPr="00061AB7">
        <w:t>36 6192     6     Превентеры / плашечные</w:t>
      </w:r>
    </w:p>
    <w:p w:rsidR="00CC4CF9" w:rsidRPr="00061AB7" w:rsidRDefault="00CC4CF9">
      <w:pPr>
        <w:pStyle w:val="ConsPlusCell"/>
        <w:jc w:val="both"/>
      </w:pPr>
      <w:r w:rsidRPr="00061AB7">
        <w:t>36 6193     1     - универсальные</w:t>
      </w:r>
    </w:p>
    <w:p w:rsidR="00CC4CF9" w:rsidRPr="00061AB7" w:rsidRDefault="00CC4CF9">
      <w:pPr>
        <w:pStyle w:val="ConsPlusCell"/>
        <w:jc w:val="both"/>
      </w:pPr>
      <w:r w:rsidRPr="00061AB7">
        <w:t>36 6194     7     - вращающиеся</w:t>
      </w:r>
    </w:p>
    <w:p w:rsidR="00CC4CF9" w:rsidRPr="00061AB7" w:rsidRDefault="00CC4CF9">
      <w:pPr>
        <w:pStyle w:val="ConsPlusCell"/>
        <w:jc w:val="both"/>
      </w:pPr>
      <w:r w:rsidRPr="00061AB7">
        <w:t>36 6195     2     Манифольды противовыбросового оборудования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(обвязки)</w:t>
      </w:r>
    </w:p>
    <w:p w:rsidR="00CC4CF9" w:rsidRPr="00061AB7" w:rsidRDefault="00CC4CF9">
      <w:pPr>
        <w:pStyle w:val="ConsPlusCell"/>
        <w:jc w:val="both"/>
      </w:pPr>
      <w:r w:rsidRPr="00061AB7">
        <w:t>36 6196     8     Установки дистанционного управления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противовыбросового оборудования</w:t>
      </w:r>
    </w:p>
    <w:p w:rsidR="00CC4CF9" w:rsidRPr="00061AB7" w:rsidRDefault="00CC4CF9">
      <w:pPr>
        <w:pStyle w:val="ConsPlusCell"/>
        <w:jc w:val="both"/>
      </w:pPr>
      <w:r w:rsidRPr="00061AB7">
        <w:t>36 6197     3     Запорные и регулирующие устройства к манифольду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противовыбросового оборудования (без задвижек)</w:t>
      </w:r>
    </w:p>
    <w:p w:rsidR="00CC4CF9" w:rsidRPr="00061AB7" w:rsidRDefault="00CC4CF9">
      <w:pPr>
        <w:pStyle w:val="ConsPlusCell"/>
        <w:jc w:val="both"/>
      </w:pPr>
      <w:r w:rsidRPr="00061AB7">
        <w:t>36 6198     9     Оборудование противовыбросовое (установки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превентерные) по схеме N 2 (с двумя одинарными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превентерами с дистанционным управлением)</w:t>
      </w:r>
    </w:p>
    <w:p w:rsidR="00CC4CF9" w:rsidRPr="00061AB7" w:rsidRDefault="00CC4CF9">
      <w:pPr>
        <w:pStyle w:val="ConsPlusCell"/>
        <w:jc w:val="both"/>
      </w:pPr>
      <w:r w:rsidRPr="00061AB7">
        <w:t>36 6199     4     Комплексы устьевого бурового подводного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оборудования</w:t>
      </w:r>
    </w:p>
    <w:p w:rsidR="00CC4CF9" w:rsidRPr="00061AB7" w:rsidRDefault="00CC4CF9">
      <w:pPr>
        <w:pStyle w:val="ConsPlusCell"/>
        <w:jc w:val="both"/>
      </w:pPr>
      <w:r w:rsidRPr="00061AB7">
        <w:t>36 6200     8     Оборудование для бурения геолого-разведочных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скважин</w:t>
      </w:r>
    </w:p>
    <w:p w:rsidR="00CC4CF9" w:rsidRPr="00061AB7" w:rsidRDefault="00CC4CF9">
      <w:pPr>
        <w:pStyle w:val="ConsPlusCell"/>
        <w:jc w:val="both"/>
      </w:pPr>
      <w:r w:rsidRPr="00061AB7">
        <w:t>36 6210     2     Установки буровые для геофизического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структурно-поискового бурения /</w:t>
      </w:r>
    </w:p>
    <w:p w:rsidR="00CC4CF9" w:rsidRPr="00061AB7" w:rsidRDefault="00CC4CF9">
      <w:pPr>
        <w:pStyle w:val="ConsPlusCell"/>
        <w:jc w:val="both"/>
      </w:pPr>
      <w:r w:rsidRPr="00061AB7">
        <w:t>36 6211     8     - самоходные</w:t>
      </w:r>
    </w:p>
    <w:p w:rsidR="00CC4CF9" w:rsidRPr="00061AB7" w:rsidRDefault="00CC4CF9">
      <w:pPr>
        <w:pStyle w:val="ConsPlusCell"/>
        <w:jc w:val="both"/>
      </w:pPr>
      <w:r w:rsidRPr="00061AB7">
        <w:t>36 6212     3     - передвижные</w:t>
      </w:r>
    </w:p>
    <w:p w:rsidR="00CC4CF9" w:rsidRPr="00061AB7" w:rsidRDefault="00CC4CF9">
      <w:pPr>
        <w:pStyle w:val="ConsPlusCell"/>
        <w:jc w:val="both"/>
      </w:pPr>
      <w:r w:rsidRPr="00061AB7">
        <w:t>36 6213     9     - стационарные (блочные)</w:t>
      </w:r>
    </w:p>
    <w:p w:rsidR="00CC4CF9" w:rsidRPr="00061AB7" w:rsidRDefault="00CC4CF9">
      <w:pPr>
        <w:pStyle w:val="ConsPlusCell"/>
        <w:jc w:val="both"/>
      </w:pPr>
      <w:r w:rsidRPr="00061AB7">
        <w:t>36 6220     7     Установки буровые для геолого-разведочного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бурения на твердые ископаемые /</w:t>
      </w:r>
    </w:p>
    <w:p w:rsidR="00CC4CF9" w:rsidRPr="00061AB7" w:rsidRDefault="00CC4CF9">
      <w:pPr>
        <w:pStyle w:val="ConsPlusCell"/>
        <w:jc w:val="both"/>
      </w:pPr>
      <w:r w:rsidRPr="00061AB7">
        <w:t>36 6221     2     - самоходные</w:t>
      </w:r>
    </w:p>
    <w:p w:rsidR="00CC4CF9" w:rsidRPr="00061AB7" w:rsidRDefault="00CC4CF9">
      <w:pPr>
        <w:pStyle w:val="ConsPlusCell"/>
        <w:jc w:val="both"/>
      </w:pPr>
      <w:r w:rsidRPr="00061AB7">
        <w:t>36 6222     8     - передвижные</w:t>
      </w:r>
    </w:p>
    <w:p w:rsidR="00CC4CF9" w:rsidRPr="00061AB7" w:rsidRDefault="00CC4CF9">
      <w:pPr>
        <w:pStyle w:val="ConsPlusCell"/>
        <w:jc w:val="both"/>
      </w:pPr>
      <w:r w:rsidRPr="00061AB7">
        <w:t>36 6223     3     - стационарные (блочные)</w:t>
      </w:r>
    </w:p>
    <w:p w:rsidR="00CC4CF9" w:rsidRPr="00061AB7" w:rsidRDefault="00CC4CF9">
      <w:pPr>
        <w:pStyle w:val="ConsPlusCell"/>
        <w:jc w:val="both"/>
      </w:pPr>
      <w:r w:rsidRPr="00061AB7">
        <w:t>36 6229     6     - прочие</w:t>
      </w:r>
    </w:p>
    <w:p w:rsidR="00CC4CF9" w:rsidRPr="00061AB7" w:rsidRDefault="00CC4CF9">
      <w:pPr>
        <w:pStyle w:val="ConsPlusCell"/>
        <w:jc w:val="both"/>
      </w:pPr>
      <w:r w:rsidRPr="00061AB7">
        <w:t>36 6230     1     Станки и установки буровые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гидрогеологического и инженерно-геологического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бурения /</w:t>
      </w:r>
    </w:p>
    <w:p w:rsidR="00CC4CF9" w:rsidRPr="00061AB7" w:rsidRDefault="00CC4CF9">
      <w:pPr>
        <w:pStyle w:val="ConsPlusCell"/>
        <w:jc w:val="both"/>
      </w:pPr>
      <w:r w:rsidRPr="00061AB7">
        <w:t>36 6231     7     - самоходные</w:t>
      </w:r>
    </w:p>
    <w:p w:rsidR="00CC4CF9" w:rsidRPr="00061AB7" w:rsidRDefault="00CC4CF9">
      <w:pPr>
        <w:pStyle w:val="ConsPlusCell"/>
        <w:jc w:val="both"/>
      </w:pPr>
      <w:r w:rsidRPr="00061AB7">
        <w:t>36 6232     2     - передвижные</w:t>
      </w:r>
    </w:p>
    <w:p w:rsidR="00CC4CF9" w:rsidRPr="00061AB7" w:rsidRDefault="00CC4CF9">
      <w:pPr>
        <w:pStyle w:val="ConsPlusCell"/>
        <w:jc w:val="both"/>
      </w:pPr>
      <w:r w:rsidRPr="00061AB7">
        <w:t>36 6233     8     - стационарные (блочные)</w:t>
      </w:r>
    </w:p>
    <w:p w:rsidR="00CC4CF9" w:rsidRPr="00061AB7" w:rsidRDefault="00CC4CF9">
      <w:pPr>
        <w:pStyle w:val="ConsPlusCell"/>
        <w:jc w:val="both"/>
      </w:pPr>
      <w:r w:rsidRPr="00061AB7">
        <w:t>36 6234     3     Установки ударноканатного бурения</w:t>
      </w:r>
    </w:p>
    <w:p w:rsidR="00CC4CF9" w:rsidRPr="00061AB7" w:rsidRDefault="00CC4CF9">
      <w:pPr>
        <w:pStyle w:val="ConsPlusCell"/>
        <w:jc w:val="both"/>
      </w:pPr>
      <w:r w:rsidRPr="00061AB7">
        <w:t>36 6235     9     Бензоперфораторы</w:t>
      </w:r>
    </w:p>
    <w:p w:rsidR="00CC4CF9" w:rsidRPr="00061AB7" w:rsidRDefault="00CC4CF9">
      <w:pPr>
        <w:pStyle w:val="ConsPlusCell"/>
        <w:jc w:val="both"/>
      </w:pPr>
      <w:r w:rsidRPr="00061AB7">
        <w:t>36 6240     6     Установки для поверхностного возбуждения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сейсмических колебаний /</w:t>
      </w:r>
    </w:p>
    <w:p w:rsidR="00CC4CF9" w:rsidRPr="00061AB7" w:rsidRDefault="00CC4CF9">
      <w:pPr>
        <w:pStyle w:val="ConsPlusCell"/>
        <w:jc w:val="both"/>
      </w:pPr>
      <w:r w:rsidRPr="00061AB7">
        <w:t>36 6241     1     - самоходные</w:t>
      </w:r>
    </w:p>
    <w:p w:rsidR="00CC4CF9" w:rsidRPr="00061AB7" w:rsidRDefault="00CC4CF9">
      <w:pPr>
        <w:pStyle w:val="ConsPlusCell"/>
        <w:jc w:val="both"/>
      </w:pPr>
      <w:r w:rsidRPr="00061AB7">
        <w:t>36 6250     0     Единицы сборочные к оборудованию для бурения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геолого-разведочных скважин (узлы)</w:t>
      </w:r>
    </w:p>
    <w:p w:rsidR="00CC4CF9" w:rsidRPr="00061AB7" w:rsidRDefault="00CC4CF9">
      <w:pPr>
        <w:pStyle w:val="ConsPlusCell"/>
        <w:jc w:val="both"/>
      </w:pPr>
      <w:r w:rsidRPr="00061AB7">
        <w:t>36 6260     5     Оборудование для ликвидации открытых фонтанов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 бурении скважин</w:t>
      </w:r>
    </w:p>
    <w:p w:rsidR="00CC4CF9" w:rsidRPr="00061AB7" w:rsidRDefault="00CC4CF9">
      <w:pPr>
        <w:pStyle w:val="ConsPlusCell"/>
        <w:jc w:val="both"/>
      </w:pPr>
      <w:r w:rsidRPr="00061AB7">
        <w:t>36 6270     3     Оборудование и принадлежности для механизации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автоматизации спуско-подъемных операций</w:t>
      </w:r>
    </w:p>
    <w:p w:rsidR="00CC4CF9" w:rsidRPr="00061AB7" w:rsidRDefault="00CC4CF9">
      <w:pPr>
        <w:pStyle w:val="ConsPlusCell"/>
        <w:jc w:val="both"/>
      </w:pPr>
      <w:r w:rsidRPr="00061AB7">
        <w:t>36 6280     4     Оборудование для перевозки бурильных, обсадных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нефтегазопроводных труб</w:t>
      </w:r>
    </w:p>
    <w:p w:rsidR="00CC4CF9" w:rsidRPr="00061AB7" w:rsidRDefault="00CC4CF9">
      <w:pPr>
        <w:pStyle w:val="ConsPlusCell"/>
        <w:jc w:val="both"/>
      </w:pPr>
      <w:r w:rsidRPr="00061AB7">
        <w:t>36 6281     7     Трубовозки электромеханизированные</w:t>
      </w:r>
    </w:p>
    <w:p w:rsidR="00CC4CF9" w:rsidRPr="00061AB7" w:rsidRDefault="00CC4CF9">
      <w:pPr>
        <w:pStyle w:val="ConsPlusCell"/>
        <w:jc w:val="both"/>
      </w:pPr>
      <w:r w:rsidRPr="00061AB7">
        <w:t>36 6282     5     Плетевозы-трубовозы</w:t>
      </w:r>
    </w:p>
    <w:p w:rsidR="00CC4CF9" w:rsidRPr="00061AB7" w:rsidRDefault="00CC4CF9">
      <w:pPr>
        <w:pStyle w:val="ConsPlusCell"/>
        <w:jc w:val="both"/>
      </w:pPr>
      <w:r w:rsidRPr="00061AB7">
        <w:t>36 6300     1     Оборудование для транспортирования бурового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оборудования и его элементов и вспомогательных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работ</w:t>
      </w:r>
    </w:p>
    <w:p w:rsidR="00CC4CF9" w:rsidRPr="00061AB7" w:rsidRDefault="00CC4CF9">
      <w:pPr>
        <w:pStyle w:val="ConsPlusCell"/>
        <w:jc w:val="both"/>
      </w:pPr>
      <w:r w:rsidRPr="00061AB7">
        <w:t>36 6310     6     Комплекс оборудования для транспортирования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бурового оборудования</w:t>
      </w:r>
    </w:p>
    <w:p w:rsidR="00CC4CF9" w:rsidRPr="00061AB7" w:rsidRDefault="00CC4CF9">
      <w:pPr>
        <w:pStyle w:val="ConsPlusCell"/>
        <w:jc w:val="both"/>
      </w:pPr>
      <w:r w:rsidRPr="00061AB7">
        <w:t>36 6311     1     Тяжеловозы на гусеничном ходу</w:t>
      </w:r>
    </w:p>
    <w:p w:rsidR="00CC4CF9" w:rsidRPr="00061AB7" w:rsidRDefault="00CC4CF9">
      <w:pPr>
        <w:pStyle w:val="ConsPlusCell"/>
        <w:jc w:val="both"/>
      </w:pPr>
      <w:r w:rsidRPr="00061AB7">
        <w:t>36 6312     7     Тележки на гусеничном ходу</w:t>
      </w:r>
    </w:p>
    <w:p w:rsidR="00CC4CF9" w:rsidRPr="00061AB7" w:rsidRDefault="00CC4CF9">
      <w:pPr>
        <w:pStyle w:val="ConsPlusCell"/>
        <w:jc w:val="both"/>
      </w:pPr>
      <w:r w:rsidRPr="00061AB7">
        <w:t>36 6315     3     Транспортные средства на воздушной подушке</w:t>
      </w:r>
    </w:p>
    <w:p w:rsidR="00CC4CF9" w:rsidRPr="00061AB7" w:rsidRDefault="00CC4CF9">
      <w:pPr>
        <w:pStyle w:val="ConsPlusCell"/>
        <w:jc w:val="both"/>
      </w:pPr>
      <w:r w:rsidRPr="00061AB7">
        <w:t>36 6316     9     Механизмы транспортные и устройства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затаскивания грузов</w:t>
      </w:r>
    </w:p>
    <w:p w:rsidR="00CC4CF9" w:rsidRPr="00061AB7" w:rsidRDefault="00CC4CF9">
      <w:pPr>
        <w:pStyle w:val="ConsPlusCell"/>
        <w:jc w:val="both"/>
      </w:pPr>
      <w:r w:rsidRPr="00061AB7">
        <w:t>36 6317     4     Мастерские ремонтные передвижные</w:t>
      </w:r>
    </w:p>
    <w:p w:rsidR="00CC4CF9" w:rsidRPr="00061AB7" w:rsidRDefault="00CC4CF9">
      <w:pPr>
        <w:pStyle w:val="ConsPlusCell"/>
        <w:jc w:val="both"/>
      </w:pPr>
      <w:r w:rsidRPr="00061AB7">
        <w:t>36 6318     9     Платформы передвижные</w:t>
      </w:r>
    </w:p>
    <w:p w:rsidR="00CC4CF9" w:rsidRPr="00061AB7" w:rsidRDefault="00CC4CF9">
      <w:pPr>
        <w:pStyle w:val="ConsPlusCell"/>
        <w:jc w:val="both"/>
      </w:pPr>
      <w:r w:rsidRPr="00061AB7">
        <w:t>36 6320     0     Соединительные элементы и инструмент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компоновки бурильной колонны и изделия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компоновки низа бурильной колонны</w:t>
      </w:r>
    </w:p>
    <w:p w:rsidR="00CC4CF9" w:rsidRPr="00061AB7" w:rsidRDefault="00CC4CF9">
      <w:pPr>
        <w:pStyle w:val="ConsPlusCell"/>
        <w:jc w:val="both"/>
      </w:pPr>
      <w:r w:rsidRPr="00061AB7">
        <w:t>36 6321     6     Замки и соединительные концы к бурильным трубам</w:t>
      </w:r>
    </w:p>
    <w:p w:rsidR="00CC4CF9" w:rsidRPr="00061AB7" w:rsidRDefault="00CC4CF9">
      <w:pPr>
        <w:pStyle w:val="ConsPlusCell"/>
        <w:jc w:val="both"/>
      </w:pPr>
      <w:r w:rsidRPr="00061AB7">
        <w:t>36 6322     1     Компоновка низа бурильной колонны</w:t>
      </w:r>
    </w:p>
    <w:p w:rsidR="00CC4CF9" w:rsidRPr="00061AB7" w:rsidRDefault="00CC4CF9">
      <w:pPr>
        <w:pStyle w:val="ConsPlusCell"/>
        <w:jc w:val="both"/>
      </w:pPr>
      <w:r w:rsidRPr="00061AB7">
        <w:t>36 6323     7     Замки буровые / для электробура</w:t>
      </w:r>
    </w:p>
    <w:p w:rsidR="00CC4CF9" w:rsidRPr="00061AB7" w:rsidRDefault="00CC4CF9">
      <w:pPr>
        <w:pStyle w:val="ConsPlusCell"/>
        <w:jc w:val="both"/>
      </w:pPr>
      <w:r w:rsidRPr="00061AB7">
        <w:t>36 6324     2     - специальные</w:t>
      </w:r>
    </w:p>
    <w:p w:rsidR="00CC4CF9" w:rsidRPr="00061AB7" w:rsidRDefault="00CC4CF9">
      <w:pPr>
        <w:pStyle w:val="ConsPlusCell"/>
        <w:jc w:val="both"/>
      </w:pPr>
      <w:r w:rsidRPr="00061AB7">
        <w:t>36 6325     8     Трубы утяжеленные бурильные</w:t>
      </w:r>
    </w:p>
    <w:p w:rsidR="00CC4CF9" w:rsidRPr="00061AB7" w:rsidRDefault="00CC4CF9">
      <w:pPr>
        <w:pStyle w:val="ConsPlusCell"/>
        <w:jc w:val="both"/>
      </w:pPr>
      <w:r w:rsidRPr="00061AB7">
        <w:t>36 6326     3     Центраторы</w:t>
      </w:r>
    </w:p>
    <w:p w:rsidR="00CC4CF9" w:rsidRPr="00061AB7" w:rsidRDefault="00CC4CF9">
      <w:pPr>
        <w:pStyle w:val="ConsPlusCell"/>
        <w:jc w:val="both"/>
      </w:pPr>
      <w:r w:rsidRPr="00061AB7">
        <w:t>36 6327     9     Клапаны бурильной колонны</w:t>
      </w:r>
    </w:p>
    <w:p w:rsidR="00CC4CF9" w:rsidRPr="00061AB7" w:rsidRDefault="00CC4CF9">
      <w:pPr>
        <w:pStyle w:val="ConsPlusCell"/>
        <w:jc w:val="both"/>
      </w:pPr>
      <w:r w:rsidRPr="00061AB7">
        <w:t>36 6340     0     Оборудование вспомогательное</w:t>
      </w:r>
    </w:p>
    <w:p w:rsidR="00CC4CF9" w:rsidRPr="00061AB7" w:rsidRDefault="00CC4CF9">
      <w:pPr>
        <w:pStyle w:val="ConsPlusCell"/>
        <w:jc w:val="both"/>
      </w:pPr>
      <w:r w:rsidRPr="00061AB7">
        <w:t>36 6341     5     Установки топливомасляные</w:t>
      </w:r>
    </w:p>
    <w:p w:rsidR="00CC4CF9" w:rsidRPr="00061AB7" w:rsidRDefault="00CC4CF9">
      <w:pPr>
        <w:pStyle w:val="ConsPlusCell"/>
        <w:jc w:val="both"/>
      </w:pPr>
      <w:r w:rsidRPr="00061AB7">
        <w:t>36 6342     0     Установки отопительные паровые передвижные</w:t>
      </w:r>
    </w:p>
    <w:p w:rsidR="00CC4CF9" w:rsidRPr="00061AB7" w:rsidRDefault="00CC4CF9">
      <w:pPr>
        <w:pStyle w:val="ConsPlusCell"/>
        <w:jc w:val="both"/>
      </w:pPr>
      <w:r w:rsidRPr="00061AB7">
        <w:t>36 6343     6     Сооружения сборно-разборные</w:t>
      </w:r>
    </w:p>
    <w:p w:rsidR="00CC4CF9" w:rsidRPr="00061AB7" w:rsidRDefault="00CC4CF9">
      <w:pPr>
        <w:pStyle w:val="ConsPlusCell"/>
        <w:jc w:val="both"/>
      </w:pPr>
      <w:r w:rsidRPr="00061AB7">
        <w:t>36 6344     1     Устройства и приспособления для контроля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работы бурового оборудования</w:t>
      </w:r>
    </w:p>
    <w:p w:rsidR="00CC4CF9" w:rsidRPr="00061AB7" w:rsidRDefault="00CC4CF9">
      <w:pPr>
        <w:pStyle w:val="ConsPlusCell"/>
        <w:jc w:val="both"/>
      </w:pPr>
      <w:r w:rsidRPr="00061AB7">
        <w:t>36 6345     7     Оборудование вспомогательное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геолого-разведочного бурения на твердые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ископаемые</w:t>
      </w:r>
    </w:p>
    <w:p w:rsidR="00CC4CF9" w:rsidRPr="00061AB7" w:rsidRDefault="00CC4CF9">
      <w:pPr>
        <w:pStyle w:val="ConsPlusCell"/>
        <w:jc w:val="both"/>
      </w:pPr>
      <w:r w:rsidRPr="00061AB7">
        <w:t>36 6346     2     Оборудование для подготовительных работ при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бурении нефтяных скважин</w:t>
      </w:r>
    </w:p>
    <w:p w:rsidR="00CC4CF9" w:rsidRPr="00061AB7" w:rsidRDefault="00CC4CF9">
      <w:pPr>
        <w:pStyle w:val="ConsPlusCell"/>
        <w:jc w:val="both"/>
      </w:pPr>
      <w:r w:rsidRPr="00061AB7">
        <w:t>36 6370     3     Средства малой механизации и техники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безопасности для нефтяной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36 6371     9     Приспособления и устройства по технике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безопасности / при  бурении нефтяных и газовых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скважин, а также для предупреждения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ликвидации открытых нефтяных и газовых фонтанов</w:t>
      </w:r>
    </w:p>
    <w:p w:rsidR="00CC4CF9" w:rsidRPr="00061AB7" w:rsidRDefault="00CC4CF9">
      <w:pPr>
        <w:pStyle w:val="ConsPlusCell"/>
        <w:jc w:val="both"/>
      </w:pPr>
      <w:r w:rsidRPr="00061AB7">
        <w:t>36 6372     4     - при эксплуатации и ремонте нефтяных и газовых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скважин</w:t>
      </w:r>
    </w:p>
    <w:p w:rsidR="00CC4CF9" w:rsidRPr="00061AB7" w:rsidRDefault="00CC4CF9">
      <w:pPr>
        <w:pStyle w:val="ConsPlusCell"/>
        <w:jc w:val="both"/>
      </w:pPr>
      <w:r w:rsidRPr="00061AB7">
        <w:t>36 6373     0     - при сборе, переработке, транспортировании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хранении нефти и газа</w:t>
      </w:r>
    </w:p>
    <w:p w:rsidR="00CC4CF9" w:rsidRPr="00061AB7" w:rsidRDefault="00CC4CF9">
      <w:pPr>
        <w:pStyle w:val="ConsPlusCell"/>
        <w:jc w:val="both"/>
      </w:pPr>
      <w:r w:rsidRPr="00061AB7">
        <w:t>36 6374     5     - при геофизических работах</w:t>
      </w:r>
    </w:p>
    <w:p w:rsidR="00CC4CF9" w:rsidRPr="00061AB7" w:rsidRDefault="00CC4CF9">
      <w:pPr>
        <w:pStyle w:val="ConsPlusCell"/>
        <w:jc w:val="both"/>
      </w:pPr>
      <w:r w:rsidRPr="00061AB7">
        <w:t>36 6375     0     - при ремонте нефтяного оборудования</w:t>
      </w:r>
    </w:p>
    <w:p w:rsidR="00CC4CF9" w:rsidRPr="00061AB7" w:rsidRDefault="00CC4CF9">
      <w:pPr>
        <w:pStyle w:val="ConsPlusCell"/>
        <w:jc w:val="both"/>
      </w:pPr>
      <w:r w:rsidRPr="00061AB7">
        <w:t>36 6376     6     Приспособления и устройства / для обеспечения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электробезопасности и взрывобезопасности</w:t>
      </w:r>
    </w:p>
    <w:p w:rsidR="00CC4CF9" w:rsidRPr="00061AB7" w:rsidRDefault="00CC4CF9">
      <w:pPr>
        <w:pStyle w:val="ConsPlusCell"/>
        <w:jc w:val="both"/>
      </w:pPr>
      <w:r w:rsidRPr="00061AB7">
        <w:t>36 6377     1     - малой механизации</w:t>
      </w:r>
    </w:p>
    <w:p w:rsidR="00CC4CF9" w:rsidRPr="00061AB7" w:rsidRDefault="00CC4CF9">
      <w:pPr>
        <w:pStyle w:val="ConsPlusCell"/>
        <w:jc w:val="both"/>
      </w:pPr>
      <w:r w:rsidRPr="00061AB7">
        <w:t>36 6378     7     Средства коллективной и индивидуальной защиты</w:t>
      </w:r>
    </w:p>
    <w:p w:rsidR="00CC4CF9" w:rsidRPr="00061AB7" w:rsidRDefault="00CC4CF9">
      <w:pPr>
        <w:pStyle w:val="ConsPlusCell"/>
        <w:jc w:val="both"/>
      </w:pPr>
      <w:r w:rsidRPr="00061AB7">
        <w:t>36 6379     2     Оборудование прочее</w:t>
      </w:r>
    </w:p>
    <w:p w:rsidR="00CC4CF9" w:rsidRPr="00061AB7" w:rsidRDefault="00CC4CF9">
      <w:pPr>
        <w:pStyle w:val="ConsPlusCell"/>
        <w:jc w:val="both"/>
      </w:pPr>
      <w:r w:rsidRPr="00061AB7">
        <w:t>36 6380     8     Оборудование для предупреждения и ликвидации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осложнений при бурении и креплении скважин</w:t>
      </w:r>
    </w:p>
    <w:p w:rsidR="00CC4CF9" w:rsidRPr="00061AB7" w:rsidRDefault="00CC4CF9">
      <w:pPr>
        <w:pStyle w:val="ConsPlusCell"/>
        <w:jc w:val="both"/>
      </w:pPr>
      <w:r w:rsidRPr="00061AB7">
        <w:t>36 6381     3     Устройства ударно-импульсные и вспомогательные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механизмы для ликвидации прихватов колонн</w:t>
      </w:r>
    </w:p>
    <w:p w:rsidR="00CC4CF9" w:rsidRPr="00061AB7" w:rsidRDefault="00CC4CF9">
      <w:pPr>
        <w:pStyle w:val="ConsPlusCell"/>
        <w:jc w:val="both"/>
      </w:pPr>
      <w:r w:rsidRPr="00061AB7">
        <w:t>36 6382     9     Оборудование для повышения долговечности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обсадных труб</w:t>
      </w:r>
    </w:p>
    <w:p w:rsidR="00CC4CF9" w:rsidRPr="00061AB7" w:rsidRDefault="00CC4CF9">
      <w:pPr>
        <w:pStyle w:val="ConsPlusCell"/>
        <w:jc w:val="both"/>
      </w:pPr>
      <w:r w:rsidRPr="00061AB7">
        <w:t>36 6383     4     Оснастка технологическая обсадной колонны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(кроме пакеров)</w:t>
      </w:r>
    </w:p>
    <w:p w:rsidR="00CC4CF9" w:rsidRPr="00061AB7" w:rsidRDefault="00CC4CF9">
      <w:pPr>
        <w:pStyle w:val="ConsPlusCell"/>
        <w:jc w:val="both"/>
      </w:pPr>
      <w:r w:rsidRPr="00061AB7">
        <w:t>36 6384     4     Оборудование для проведения ремонтно-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изоляционных работ в скважинах</w:t>
      </w:r>
    </w:p>
    <w:p w:rsidR="00CC4CF9" w:rsidRPr="00061AB7" w:rsidRDefault="00CC4CF9">
      <w:pPr>
        <w:pStyle w:val="ConsPlusCell"/>
        <w:jc w:val="both"/>
      </w:pPr>
      <w:r w:rsidRPr="00061AB7">
        <w:t>36 6385     5     Устройства технические для борьбы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поглощениями</w:t>
      </w:r>
    </w:p>
    <w:p w:rsidR="00CC4CF9" w:rsidRPr="00061AB7" w:rsidRDefault="00CC4CF9">
      <w:pPr>
        <w:pStyle w:val="ConsPlusCell"/>
        <w:jc w:val="both"/>
      </w:pPr>
      <w:r w:rsidRPr="00061AB7">
        <w:t>36 6386     0     Пакеры буровые</w:t>
      </w:r>
    </w:p>
    <w:p w:rsidR="00CC4CF9" w:rsidRPr="00061AB7" w:rsidRDefault="00CC4CF9">
      <w:pPr>
        <w:pStyle w:val="ConsPlusCell"/>
        <w:jc w:val="both"/>
      </w:pPr>
      <w:r w:rsidRPr="00061AB7">
        <w:t>36 6390     2     Оборудование прочее</w:t>
      </w:r>
    </w:p>
    <w:p w:rsidR="00CC4CF9" w:rsidRPr="00061AB7" w:rsidRDefault="00CC4CF9">
      <w:pPr>
        <w:pStyle w:val="ConsPlusCell"/>
        <w:jc w:val="both"/>
      </w:pPr>
      <w:r w:rsidRPr="00061AB7">
        <w:t>36 6391     8     Скобы</w:t>
      </w:r>
    </w:p>
    <w:p w:rsidR="00CC4CF9" w:rsidRPr="00061AB7" w:rsidRDefault="00CC4CF9">
      <w:pPr>
        <w:pStyle w:val="ConsPlusCell"/>
        <w:jc w:val="both"/>
      </w:pPr>
      <w:r w:rsidRPr="00061AB7">
        <w:t>36 6392     3     Ножницы</w:t>
      </w:r>
    </w:p>
    <w:p w:rsidR="00CC4CF9" w:rsidRPr="00061AB7" w:rsidRDefault="00CC4CF9">
      <w:pPr>
        <w:pStyle w:val="ConsPlusCell"/>
        <w:jc w:val="both"/>
      </w:pPr>
      <w:r w:rsidRPr="00061AB7">
        <w:t>36 6393     9     Ролики направляющие</w:t>
      </w:r>
    </w:p>
    <w:p w:rsidR="00CC4CF9" w:rsidRPr="00061AB7" w:rsidRDefault="00CC4CF9">
      <w:pPr>
        <w:pStyle w:val="ConsPlusCell"/>
        <w:jc w:val="both"/>
      </w:pPr>
      <w:r w:rsidRPr="00061AB7">
        <w:t>36 6394     4     Фильтры, инструмент и резьбовые соединения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бурения скважин на воду</w:t>
      </w:r>
    </w:p>
    <w:p w:rsidR="00CC4CF9" w:rsidRPr="00061AB7" w:rsidRDefault="00CC4CF9">
      <w:pPr>
        <w:pStyle w:val="ConsPlusCell"/>
        <w:jc w:val="both"/>
      </w:pPr>
      <w:r w:rsidRPr="00061AB7">
        <w:t>36 6395     8     Средства механизации и вспомогательное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оборудование для бурения скважин на воду</w:t>
      </w:r>
    </w:p>
    <w:p w:rsidR="00CC4CF9" w:rsidRPr="00061AB7" w:rsidRDefault="00CC4CF9">
      <w:pPr>
        <w:pStyle w:val="ConsPlusCell"/>
        <w:jc w:val="both"/>
      </w:pPr>
      <w:r w:rsidRPr="00061AB7">
        <w:t>36 6400     5     Двигатели забойные и инструмент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породоразрушающий</w:t>
      </w:r>
    </w:p>
    <w:p w:rsidR="00CC4CF9" w:rsidRPr="00061AB7" w:rsidRDefault="00CC4CF9">
      <w:pPr>
        <w:pStyle w:val="ConsPlusCell"/>
        <w:jc w:val="both"/>
      </w:pPr>
      <w:r w:rsidRPr="00061AB7">
        <w:t>36 6410     6     Турбобуры, шпиндели, буры, турбодолота,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отклонители, электробуры</w:t>
      </w:r>
    </w:p>
    <w:p w:rsidR="00CC4CF9" w:rsidRPr="00061AB7" w:rsidRDefault="00CC4CF9">
      <w:pPr>
        <w:pStyle w:val="ConsPlusCell"/>
        <w:jc w:val="both"/>
      </w:pPr>
      <w:r w:rsidRPr="00061AB7">
        <w:t>36 6411     5     Шпиндели к турбобурам</w:t>
      </w:r>
    </w:p>
    <w:p w:rsidR="00CC4CF9" w:rsidRPr="00061AB7" w:rsidRDefault="00CC4CF9">
      <w:pPr>
        <w:pStyle w:val="ConsPlusCell"/>
        <w:jc w:val="both"/>
      </w:pPr>
      <w:r w:rsidRPr="00061AB7">
        <w:t>36 6412     0     Буры реактивно-турбинные</w:t>
      </w:r>
    </w:p>
    <w:p w:rsidR="00CC4CF9" w:rsidRPr="00061AB7" w:rsidRDefault="00CC4CF9">
      <w:pPr>
        <w:pStyle w:val="ConsPlusCell"/>
        <w:jc w:val="both"/>
      </w:pPr>
      <w:r w:rsidRPr="00061AB7">
        <w:t>36 6413     6     Турбобуры</w:t>
      </w:r>
    </w:p>
    <w:p w:rsidR="00CC4CF9" w:rsidRPr="00061AB7" w:rsidRDefault="00CC4CF9">
      <w:pPr>
        <w:pStyle w:val="ConsPlusCell"/>
        <w:jc w:val="both"/>
      </w:pPr>
      <w:r w:rsidRPr="00061AB7">
        <w:t>36 6414     1     Турбодолота</w:t>
      </w:r>
    </w:p>
    <w:p w:rsidR="00CC4CF9" w:rsidRPr="00061AB7" w:rsidRDefault="00CC4CF9">
      <w:pPr>
        <w:pStyle w:val="ConsPlusCell"/>
        <w:jc w:val="both"/>
      </w:pPr>
      <w:r w:rsidRPr="00061AB7">
        <w:t>36 6415     7     Отклонители турбинные</w:t>
      </w:r>
    </w:p>
    <w:p w:rsidR="00CC4CF9" w:rsidRPr="00061AB7" w:rsidRDefault="00CC4CF9">
      <w:pPr>
        <w:pStyle w:val="ConsPlusCell"/>
        <w:jc w:val="both"/>
      </w:pPr>
      <w:r w:rsidRPr="00061AB7">
        <w:t>36 6420     4     Двигатели гидравлические</w:t>
      </w:r>
    </w:p>
    <w:p w:rsidR="00CC4CF9" w:rsidRPr="00061AB7" w:rsidRDefault="00CC4CF9">
      <w:pPr>
        <w:pStyle w:val="ConsPlusCell"/>
        <w:jc w:val="both"/>
      </w:pPr>
      <w:r w:rsidRPr="00061AB7">
        <w:t>36 6421     0     Ударники гидравлические забойные</w:t>
      </w:r>
    </w:p>
    <w:p w:rsidR="00CC4CF9" w:rsidRPr="00061AB7" w:rsidRDefault="00CC4CF9">
      <w:pPr>
        <w:pStyle w:val="ConsPlusCell"/>
        <w:jc w:val="both"/>
      </w:pPr>
      <w:r w:rsidRPr="00061AB7">
        <w:t>36 6422     5     Вращатели</w:t>
      </w:r>
    </w:p>
    <w:p w:rsidR="00CC4CF9" w:rsidRPr="00061AB7" w:rsidRDefault="00CC4CF9">
      <w:pPr>
        <w:pStyle w:val="ConsPlusCell"/>
        <w:jc w:val="both"/>
      </w:pPr>
      <w:r w:rsidRPr="00061AB7">
        <w:t>36 6423     0     Двигатели объемные</w:t>
      </w:r>
    </w:p>
    <w:p w:rsidR="00CC4CF9" w:rsidRPr="00061AB7" w:rsidRDefault="00CC4CF9">
      <w:pPr>
        <w:pStyle w:val="ConsPlusCell"/>
        <w:jc w:val="both"/>
      </w:pPr>
      <w:r w:rsidRPr="00061AB7">
        <w:t>36 6424     6     Регуляторы автоматические скорости вращения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забойного двигателя</w:t>
      </w:r>
    </w:p>
    <w:p w:rsidR="00CC4CF9" w:rsidRPr="00061AB7" w:rsidRDefault="00CC4CF9">
      <w:pPr>
        <w:pStyle w:val="ConsPlusCell"/>
        <w:jc w:val="both"/>
      </w:pPr>
      <w:r w:rsidRPr="00061AB7">
        <w:t>36 6425     1     Двигатели винтовые забойные</w:t>
      </w:r>
    </w:p>
    <w:p w:rsidR="00CC4CF9" w:rsidRPr="00061AB7" w:rsidRDefault="00CC4CF9">
      <w:pPr>
        <w:pStyle w:val="ConsPlusCell"/>
        <w:jc w:val="both"/>
      </w:pPr>
      <w:r w:rsidRPr="00061AB7">
        <w:t>36 6430     9     Долота для сплошного бурения /</w:t>
      </w:r>
    </w:p>
    <w:p w:rsidR="00CC4CF9" w:rsidRPr="00061AB7" w:rsidRDefault="00CC4CF9">
      <w:pPr>
        <w:pStyle w:val="ConsPlusCell"/>
        <w:jc w:val="both"/>
      </w:pPr>
      <w:r w:rsidRPr="00061AB7">
        <w:t>36 6431     4     - двухлопастные</w:t>
      </w:r>
    </w:p>
    <w:p w:rsidR="00CC4CF9" w:rsidRPr="00061AB7" w:rsidRDefault="00CC4CF9">
      <w:pPr>
        <w:pStyle w:val="ConsPlusCell"/>
        <w:jc w:val="both"/>
      </w:pPr>
      <w:r w:rsidRPr="00061AB7">
        <w:t>36 6432     3     - трехлопастные</w:t>
      </w:r>
    </w:p>
    <w:p w:rsidR="00CC4CF9" w:rsidRPr="00061AB7" w:rsidRDefault="00CC4CF9">
      <w:pPr>
        <w:pStyle w:val="ConsPlusCell"/>
        <w:jc w:val="both"/>
      </w:pPr>
      <w:r w:rsidRPr="00061AB7">
        <w:t>36 6433     5     - истирающе-режущие</w:t>
      </w:r>
    </w:p>
    <w:p w:rsidR="00CC4CF9" w:rsidRPr="00061AB7" w:rsidRDefault="00CC4CF9">
      <w:pPr>
        <w:pStyle w:val="ConsPlusCell"/>
        <w:jc w:val="both"/>
      </w:pPr>
      <w:r w:rsidRPr="00061AB7">
        <w:t>36 6434     0     - пикообразные</w:t>
      </w:r>
    </w:p>
    <w:p w:rsidR="00CC4CF9" w:rsidRPr="00061AB7" w:rsidRDefault="00CC4CF9">
      <w:pPr>
        <w:pStyle w:val="ConsPlusCell"/>
        <w:jc w:val="both"/>
      </w:pPr>
      <w:r w:rsidRPr="00061AB7">
        <w:t>36 6435     6     - алмазные</w:t>
      </w:r>
    </w:p>
    <w:p w:rsidR="00CC4CF9" w:rsidRPr="00061AB7" w:rsidRDefault="00CC4CF9">
      <w:pPr>
        <w:pStyle w:val="ConsPlusCell"/>
        <w:jc w:val="both"/>
      </w:pPr>
      <w:r w:rsidRPr="00061AB7">
        <w:t>36 5436     1     - фрезерующие, дисковые</w:t>
      </w:r>
    </w:p>
    <w:p w:rsidR="00CC4CF9" w:rsidRPr="00061AB7" w:rsidRDefault="00CC4CF9">
      <w:pPr>
        <w:pStyle w:val="ConsPlusCell"/>
        <w:jc w:val="both"/>
      </w:pPr>
      <w:r w:rsidRPr="00061AB7">
        <w:t>36 6440     3     Долота / шарошечные (для сплошного бурения)</w:t>
      </w:r>
    </w:p>
    <w:p w:rsidR="00CC4CF9" w:rsidRPr="00061AB7" w:rsidRDefault="00CC4CF9">
      <w:pPr>
        <w:pStyle w:val="ConsPlusCell"/>
        <w:jc w:val="both"/>
      </w:pPr>
      <w:r w:rsidRPr="00061AB7">
        <w:t>36 6441     9     - одношарошечные</w:t>
      </w:r>
    </w:p>
    <w:p w:rsidR="00CC4CF9" w:rsidRPr="00061AB7" w:rsidRDefault="00CC4CF9">
      <w:pPr>
        <w:pStyle w:val="ConsPlusCell"/>
        <w:jc w:val="both"/>
      </w:pPr>
      <w:r w:rsidRPr="00061AB7">
        <w:t>36 6442     4     - двухшарошечные</w:t>
      </w:r>
    </w:p>
    <w:p w:rsidR="00CC4CF9" w:rsidRPr="00061AB7" w:rsidRDefault="00CC4CF9">
      <w:pPr>
        <w:pStyle w:val="ConsPlusCell"/>
        <w:jc w:val="both"/>
      </w:pPr>
      <w:r w:rsidRPr="00061AB7">
        <w:t>36 6443     7     - трехшарошечные (диаметром до 243 мм)</w:t>
      </w:r>
    </w:p>
    <w:p w:rsidR="00CC4CF9" w:rsidRPr="00061AB7" w:rsidRDefault="00CC4CF9">
      <w:pPr>
        <w:pStyle w:val="ConsPlusCell"/>
        <w:jc w:val="both"/>
      </w:pPr>
      <w:r w:rsidRPr="00061AB7">
        <w:t>36 6444     5     - трехшарошечные (диаметром 243 мм и свыше)</w:t>
      </w:r>
    </w:p>
    <w:p w:rsidR="00CC4CF9" w:rsidRPr="00061AB7" w:rsidRDefault="00CC4CF9">
      <w:pPr>
        <w:pStyle w:val="ConsPlusCell"/>
        <w:jc w:val="both"/>
      </w:pPr>
      <w:r w:rsidRPr="00061AB7">
        <w:t>36 6445     0     - штыревые (трехшарошечные)</w:t>
      </w:r>
    </w:p>
    <w:p w:rsidR="00CC4CF9" w:rsidRPr="00061AB7" w:rsidRDefault="00CC4CF9">
      <w:pPr>
        <w:pStyle w:val="ConsPlusCell"/>
        <w:jc w:val="both"/>
      </w:pPr>
      <w:r w:rsidRPr="00061AB7">
        <w:t>36 6446     6     - реактивно-турбинного бурения</w:t>
      </w:r>
    </w:p>
    <w:p w:rsidR="00CC4CF9" w:rsidRPr="00061AB7" w:rsidRDefault="00CC4CF9">
      <w:pPr>
        <w:pStyle w:val="ConsPlusCell"/>
        <w:jc w:val="both"/>
      </w:pPr>
      <w:r w:rsidRPr="00061AB7">
        <w:t>36 6447     1     - вставные</w:t>
      </w:r>
    </w:p>
    <w:p w:rsidR="00CC4CF9" w:rsidRPr="00061AB7" w:rsidRDefault="00CC4CF9">
      <w:pPr>
        <w:pStyle w:val="ConsPlusCell"/>
        <w:jc w:val="both"/>
      </w:pPr>
      <w:r w:rsidRPr="00061AB7">
        <w:t>36 6449     2     Приспособления для долот</w:t>
      </w:r>
    </w:p>
    <w:p w:rsidR="00CC4CF9" w:rsidRPr="00061AB7" w:rsidRDefault="00CC4CF9">
      <w:pPr>
        <w:pStyle w:val="ConsPlusCell"/>
        <w:jc w:val="both"/>
      </w:pPr>
      <w:r w:rsidRPr="00061AB7">
        <w:t>36 6450     8     Долота и снаряды колонковые, коронки</w:t>
      </w:r>
    </w:p>
    <w:p w:rsidR="00CC4CF9" w:rsidRPr="00061AB7" w:rsidRDefault="00CC4CF9">
      <w:pPr>
        <w:pStyle w:val="ConsPlusCell"/>
        <w:jc w:val="both"/>
      </w:pPr>
      <w:r w:rsidRPr="00061AB7">
        <w:t>36 6451     3     Долота колонковые</w:t>
      </w:r>
    </w:p>
    <w:p w:rsidR="00CC4CF9" w:rsidRPr="00061AB7" w:rsidRDefault="00CC4CF9">
      <w:pPr>
        <w:pStyle w:val="ConsPlusCell"/>
        <w:jc w:val="both"/>
      </w:pPr>
      <w:r w:rsidRPr="00061AB7">
        <w:t>36 6452     9     Снаряды колонковые / для турбинного бурения</w:t>
      </w:r>
    </w:p>
    <w:p w:rsidR="00CC4CF9" w:rsidRPr="00061AB7" w:rsidRDefault="00CC4CF9">
      <w:pPr>
        <w:pStyle w:val="ConsPlusCell"/>
        <w:jc w:val="both"/>
      </w:pPr>
      <w:r w:rsidRPr="00061AB7">
        <w:t>36 6453     4     - для роторного бурения</w:t>
      </w:r>
    </w:p>
    <w:p w:rsidR="00CC4CF9" w:rsidRPr="00061AB7" w:rsidRDefault="00CC4CF9">
      <w:pPr>
        <w:pStyle w:val="ConsPlusCell"/>
        <w:jc w:val="both"/>
      </w:pPr>
      <w:r w:rsidRPr="00061AB7">
        <w:t>36 6454     0     - "недра"</w:t>
      </w:r>
    </w:p>
    <w:p w:rsidR="00CC4CF9" w:rsidRPr="00061AB7" w:rsidRDefault="00CC4CF9">
      <w:pPr>
        <w:pStyle w:val="ConsPlusCell"/>
        <w:jc w:val="both"/>
      </w:pPr>
      <w:r w:rsidRPr="00061AB7">
        <w:t>36 6455     5     Трубы колонковые двойные с коронками</w:t>
      </w:r>
    </w:p>
    <w:p w:rsidR="00CC4CF9" w:rsidRPr="00061AB7" w:rsidRDefault="00CC4CF9">
      <w:pPr>
        <w:pStyle w:val="ConsPlusCell"/>
        <w:jc w:val="both"/>
      </w:pPr>
      <w:r w:rsidRPr="00061AB7">
        <w:t>36 6456     0     Коронки, армированные твердым сплавом,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станков вращательного бурения</w:t>
      </w:r>
    </w:p>
    <w:p w:rsidR="00CC4CF9" w:rsidRPr="00061AB7" w:rsidRDefault="00CC4CF9">
      <w:pPr>
        <w:pStyle w:val="ConsPlusCell"/>
        <w:jc w:val="both"/>
      </w:pPr>
      <w:r w:rsidRPr="00061AB7">
        <w:t>36 6460     2     Расширители, калибраторы / шарошечные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лопастные</w:t>
      </w:r>
    </w:p>
    <w:p w:rsidR="00CC4CF9" w:rsidRPr="00061AB7" w:rsidRDefault="00CC4CF9">
      <w:pPr>
        <w:pStyle w:val="ConsPlusCell"/>
        <w:jc w:val="both"/>
      </w:pPr>
      <w:r w:rsidRPr="00061AB7">
        <w:t>36 6461     8     - одношарошечные</w:t>
      </w:r>
    </w:p>
    <w:p w:rsidR="00CC4CF9" w:rsidRPr="00061AB7" w:rsidRDefault="00CC4CF9">
      <w:pPr>
        <w:pStyle w:val="ConsPlusCell"/>
        <w:jc w:val="both"/>
      </w:pPr>
      <w:r w:rsidRPr="00061AB7">
        <w:t>36 6463     9     - трехшарошечные</w:t>
      </w:r>
    </w:p>
    <w:p w:rsidR="00CC4CF9" w:rsidRPr="00061AB7" w:rsidRDefault="00CC4CF9">
      <w:pPr>
        <w:pStyle w:val="ConsPlusCell"/>
        <w:jc w:val="both"/>
      </w:pPr>
      <w:r w:rsidRPr="00061AB7">
        <w:t>36 6464     4     - лопастные</w:t>
      </w:r>
    </w:p>
    <w:p w:rsidR="00CC4CF9" w:rsidRPr="00061AB7" w:rsidRDefault="00CC4CF9">
      <w:pPr>
        <w:pStyle w:val="ConsPlusCell"/>
        <w:jc w:val="both"/>
      </w:pPr>
      <w:r w:rsidRPr="00061AB7">
        <w:t>36 6466     5     - многошарошечные</w:t>
      </w:r>
    </w:p>
    <w:p w:rsidR="00CC4CF9" w:rsidRPr="00061AB7" w:rsidRDefault="00CC4CF9">
      <w:pPr>
        <w:pStyle w:val="ConsPlusCell"/>
        <w:jc w:val="both"/>
      </w:pPr>
      <w:r w:rsidRPr="00061AB7">
        <w:t>36 6470     7     Головки бурильные /</w:t>
      </w:r>
    </w:p>
    <w:p w:rsidR="00CC4CF9" w:rsidRPr="00061AB7" w:rsidRDefault="00CC4CF9">
      <w:pPr>
        <w:pStyle w:val="ConsPlusCell"/>
        <w:jc w:val="both"/>
      </w:pPr>
      <w:r w:rsidRPr="00061AB7">
        <w:t>36 6471     2     - шарошечные</w:t>
      </w:r>
    </w:p>
    <w:p w:rsidR="00CC4CF9" w:rsidRPr="00061AB7" w:rsidRDefault="00CC4CF9">
      <w:pPr>
        <w:pStyle w:val="ConsPlusCell"/>
        <w:jc w:val="both"/>
      </w:pPr>
      <w:r w:rsidRPr="00061AB7">
        <w:t>36 6472     8     - режущие</w:t>
      </w:r>
    </w:p>
    <w:p w:rsidR="00CC4CF9" w:rsidRPr="00061AB7" w:rsidRDefault="00CC4CF9">
      <w:pPr>
        <w:pStyle w:val="ConsPlusCell"/>
        <w:jc w:val="both"/>
      </w:pPr>
      <w:r w:rsidRPr="00061AB7">
        <w:t>36 6473     3     - алмазные</w:t>
      </w:r>
    </w:p>
    <w:p w:rsidR="00CC4CF9" w:rsidRPr="00061AB7" w:rsidRDefault="00CC4CF9">
      <w:pPr>
        <w:pStyle w:val="ConsPlusCell"/>
        <w:jc w:val="both"/>
      </w:pPr>
      <w:r w:rsidRPr="00061AB7">
        <w:t>36 6480     1     Комплексы и отдельные виды оборудования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отбора керна</w:t>
      </w:r>
    </w:p>
    <w:p w:rsidR="00CC4CF9" w:rsidRPr="00061AB7" w:rsidRDefault="00CC4CF9">
      <w:pPr>
        <w:pStyle w:val="ConsPlusCell"/>
        <w:jc w:val="both"/>
      </w:pPr>
      <w:r w:rsidRPr="00061AB7">
        <w:t>36 6490     6     Инструмент / породоразрушающиЙ прочий</w:t>
      </w:r>
    </w:p>
    <w:p w:rsidR="00CC4CF9" w:rsidRPr="00061AB7" w:rsidRDefault="00CC4CF9">
      <w:pPr>
        <w:pStyle w:val="ConsPlusCell"/>
        <w:jc w:val="both"/>
      </w:pPr>
      <w:r w:rsidRPr="00061AB7">
        <w:t>36 6491     1     - шарошечныЙ для бурения скважин большого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диаметра</w:t>
      </w:r>
    </w:p>
    <w:p w:rsidR="00CC4CF9" w:rsidRPr="00061AB7" w:rsidRDefault="00CC4CF9">
      <w:pPr>
        <w:pStyle w:val="ConsPlusCell"/>
        <w:jc w:val="both"/>
      </w:pPr>
      <w:r w:rsidRPr="00061AB7">
        <w:t>36 6500     9     Оборудование для эксплуатации нефтяных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газовых скважин</w:t>
      </w:r>
    </w:p>
    <w:p w:rsidR="00CC4CF9" w:rsidRPr="00061AB7" w:rsidRDefault="00CC4CF9">
      <w:pPr>
        <w:pStyle w:val="ConsPlusCell"/>
        <w:jc w:val="both"/>
      </w:pPr>
      <w:r w:rsidRPr="00061AB7">
        <w:t>36 6510     3     Оборудование / фонтанное и газлифтное</w:t>
      </w:r>
    </w:p>
    <w:p w:rsidR="00CC4CF9" w:rsidRPr="00061AB7" w:rsidRDefault="00CC4CF9">
      <w:pPr>
        <w:pStyle w:val="ConsPlusCell"/>
        <w:jc w:val="both"/>
      </w:pPr>
      <w:r w:rsidRPr="00061AB7">
        <w:t>36 6511     9     - для обвязки обсадных колонн</w:t>
      </w:r>
    </w:p>
    <w:p w:rsidR="00CC4CF9" w:rsidRPr="00061AB7" w:rsidRDefault="00CC4CF9">
      <w:pPr>
        <w:pStyle w:val="ConsPlusCell"/>
        <w:jc w:val="both"/>
      </w:pPr>
      <w:r w:rsidRPr="00061AB7">
        <w:t>36 6512     4     Головки колонные</w:t>
      </w:r>
    </w:p>
    <w:p w:rsidR="00CC4CF9" w:rsidRPr="00061AB7" w:rsidRDefault="00CC4CF9">
      <w:pPr>
        <w:pStyle w:val="ConsPlusCell"/>
        <w:jc w:val="both"/>
      </w:pPr>
      <w:r w:rsidRPr="00061AB7">
        <w:t>36 6513     3     Арматура фонтанная</w:t>
      </w:r>
    </w:p>
    <w:p w:rsidR="00CC4CF9" w:rsidRPr="00061AB7" w:rsidRDefault="00CC4CF9">
      <w:pPr>
        <w:pStyle w:val="ConsPlusCell"/>
        <w:jc w:val="both"/>
      </w:pPr>
      <w:r w:rsidRPr="00061AB7">
        <w:t>36 6514     5     Блоки и головки трубные фонтанной арматуры</w:t>
      </w:r>
    </w:p>
    <w:p w:rsidR="00CC4CF9" w:rsidRPr="00061AB7" w:rsidRDefault="00CC4CF9">
      <w:pPr>
        <w:pStyle w:val="ConsPlusCell"/>
        <w:jc w:val="both"/>
      </w:pPr>
      <w:r w:rsidRPr="00061AB7">
        <w:t>36 6515     0     Запорные и регулирующие (предохранительные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дросселирующие) устройства фонтанной арматуры</w:t>
      </w:r>
    </w:p>
    <w:p w:rsidR="00CC4CF9" w:rsidRPr="00061AB7" w:rsidRDefault="00CC4CF9">
      <w:pPr>
        <w:pStyle w:val="ConsPlusCell"/>
        <w:jc w:val="both"/>
      </w:pPr>
      <w:r w:rsidRPr="00061AB7">
        <w:t>36 6516     6     Манифольды фонтанной арматуры и оборудования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обвязки обсадных колонн</w:t>
      </w:r>
    </w:p>
    <w:p w:rsidR="00CC4CF9" w:rsidRPr="00061AB7" w:rsidRDefault="00CC4CF9">
      <w:pPr>
        <w:pStyle w:val="ConsPlusCell"/>
        <w:jc w:val="both"/>
      </w:pPr>
      <w:r w:rsidRPr="00061AB7">
        <w:t>36 6517     1     Устройства наземные регулирующие для газлифтной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эксплуатации</w:t>
      </w:r>
    </w:p>
    <w:p w:rsidR="00CC4CF9" w:rsidRPr="00061AB7" w:rsidRDefault="00CC4CF9">
      <w:pPr>
        <w:pStyle w:val="ConsPlusCell"/>
        <w:jc w:val="both"/>
      </w:pPr>
      <w:r w:rsidRPr="00061AB7">
        <w:t>36 6518     7     Комплексы, установки и отдельные виды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скважинного фонтанного и газлифтного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оборудования</w:t>
      </w:r>
    </w:p>
    <w:p w:rsidR="00CC4CF9" w:rsidRPr="00061AB7" w:rsidRDefault="00CC4CF9">
      <w:pPr>
        <w:pStyle w:val="ConsPlusCell"/>
        <w:jc w:val="both"/>
      </w:pPr>
      <w:r w:rsidRPr="00061AB7">
        <w:t>36 6519     2     Оборудование фонтанное и газлифтное прочее</w:t>
      </w:r>
    </w:p>
    <w:p w:rsidR="00CC4CF9" w:rsidRPr="00061AB7" w:rsidRDefault="00CC4CF9">
      <w:pPr>
        <w:pStyle w:val="ConsPlusCell"/>
        <w:jc w:val="both"/>
      </w:pPr>
      <w:r w:rsidRPr="00061AB7">
        <w:t>36 6520     8     Оборудование для добычи нефти скважинными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штанговыми насосами</w:t>
      </w:r>
    </w:p>
    <w:p w:rsidR="00CC4CF9" w:rsidRPr="00061AB7" w:rsidRDefault="00CC4CF9">
      <w:pPr>
        <w:pStyle w:val="ConsPlusCell"/>
        <w:jc w:val="both"/>
      </w:pPr>
      <w:r w:rsidRPr="00061AB7">
        <w:t>36 6521     3     Станки-качалки</w:t>
      </w:r>
    </w:p>
    <w:p w:rsidR="00CC4CF9" w:rsidRPr="00061AB7" w:rsidRDefault="00CC4CF9">
      <w:pPr>
        <w:pStyle w:val="ConsPlusCell"/>
        <w:jc w:val="both"/>
      </w:pPr>
      <w:r w:rsidRPr="00061AB7">
        <w:t>36 6522     9     Редукторы к станкам-качалкам</w:t>
      </w:r>
    </w:p>
    <w:p w:rsidR="00CC4CF9" w:rsidRPr="00061AB7" w:rsidRDefault="00CC4CF9">
      <w:pPr>
        <w:pStyle w:val="ConsPlusCell"/>
        <w:jc w:val="both"/>
      </w:pPr>
      <w:r w:rsidRPr="00061AB7">
        <w:t>36 6523     4     Штанги глубиннонасосные и муфты к ним</w:t>
      </w:r>
    </w:p>
    <w:p w:rsidR="00CC4CF9" w:rsidRPr="00061AB7" w:rsidRDefault="00CC4CF9">
      <w:pPr>
        <w:pStyle w:val="ConsPlusCell"/>
        <w:jc w:val="both"/>
      </w:pPr>
      <w:r w:rsidRPr="00061AB7">
        <w:t>36 6524     7     Установки беструбные для добычи нефти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скважинными насосами на полых штангах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отдельные виды оборудования к ним</w:t>
      </w:r>
    </w:p>
    <w:p w:rsidR="00CC4CF9" w:rsidRPr="00061AB7" w:rsidRDefault="00CC4CF9">
      <w:pPr>
        <w:pStyle w:val="ConsPlusCell"/>
        <w:jc w:val="both"/>
      </w:pPr>
      <w:r w:rsidRPr="00061AB7">
        <w:t>36 6525     5     Оборудование устья скважин, эксплуатируемых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скважинными насосами (в т.ч. для периодически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фонтанирующих скважин)</w:t>
      </w:r>
    </w:p>
    <w:p w:rsidR="00CC4CF9" w:rsidRPr="00061AB7" w:rsidRDefault="00CC4CF9">
      <w:pPr>
        <w:pStyle w:val="ConsPlusCell"/>
        <w:jc w:val="both"/>
      </w:pPr>
      <w:r w:rsidRPr="00061AB7">
        <w:t>36 6526     0     Устройства для подвешивания колонн насосных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штанг</w:t>
      </w:r>
    </w:p>
    <w:p w:rsidR="00CC4CF9" w:rsidRPr="00061AB7" w:rsidRDefault="00CC4CF9">
      <w:pPr>
        <w:pStyle w:val="ConsPlusCell"/>
        <w:jc w:val="both"/>
      </w:pPr>
      <w:r w:rsidRPr="00061AB7">
        <w:t>36 6529     7     Оборудование для добычи нефти скважинными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штанговыми насосами прочее</w:t>
      </w:r>
    </w:p>
    <w:p w:rsidR="00CC4CF9" w:rsidRPr="00061AB7" w:rsidRDefault="00CC4CF9">
      <w:pPr>
        <w:pStyle w:val="ConsPlusCell"/>
        <w:jc w:val="both"/>
      </w:pPr>
      <w:r w:rsidRPr="00061AB7">
        <w:t>36 6530     2     Оборудование для добычи нефти и нагнетания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воды в пласт бесштанговыми скважинными насосами</w:t>
      </w:r>
    </w:p>
    <w:p w:rsidR="00CC4CF9" w:rsidRPr="00061AB7" w:rsidRDefault="00CC4CF9">
      <w:pPr>
        <w:pStyle w:val="ConsPlusCell"/>
        <w:jc w:val="both"/>
      </w:pPr>
      <w:r w:rsidRPr="00061AB7">
        <w:t>36 6531     8     Установки скважинных центробежных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электронасосных агрегатов / для трубной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эксплуатации и насосы к ним</w:t>
      </w:r>
    </w:p>
    <w:p w:rsidR="00CC4CF9" w:rsidRPr="00061AB7" w:rsidRDefault="00CC4CF9">
      <w:pPr>
        <w:pStyle w:val="ConsPlusCell"/>
        <w:jc w:val="both"/>
      </w:pPr>
      <w:r w:rsidRPr="00061AB7">
        <w:t>36 6532     3     - для беструбной эксплуатации и насосы к ним</w:t>
      </w:r>
    </w:p>
    <w:p w:rsidR="00CC4CF9" w:rsidRPr="00061AB7" w:rsidRDefault="00CC4CF9">
      <w:pPr>
        <w:pStyle w:val="ConsPlusCell"/>
        <w:jc w:val="both"/>
      </w:pPr>
      <w:r w:rsidRPr="00061AB7">
        <w:t>36 6533     9     - для нагнетания воды в пласты и насосы к ним</w:t>
      </w:r>
    </w:p>
    <w:p w:rsidR="00CC4CF9" w:rsidRPr="00061AB7" w:rsidRDefault="00CC4CF9">
      <w:pPr>
        <w:pStyle w:val="ConsPlusCell"/>
        <w:jc w:val="both"/>
      </w:pPr>
      <w:r w:rsidRPr="00061AB7">
        <w:t>36 6534     4     Установки скважинных / винтовых и диафрагменных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электронасосных агрегатов и насосы к ним</w:t>
      </w:r>
    </w:p>
    <w:p w:rsidR="00CC4CF9" w:rsidRPr="00061AB7" w:rsidRDefault="00CC4CF9">
      <w:pPr>
        <w:pStyle w:val="ConsPlusCell"/>
        <w:jc w:val="both"/>
      </w:pPr>
      <w:r w:rsidRPr="00061AB7">
        <w:t>36 6535     0     - гидроприводных насосов</w:t>
      </w:r>
    </w:p>
    <w:p w:rsidR="00CC4CF9" w:rsidRPr="00061AB7" w:rsidRDefault="00CC4CF9">
      <w:pPr>
        <w:pStyle w:val="ConsPlusCell"/>
        <w:jc w:val="both"/>
      </w:pPr>
      <w:r w:rsidRPr="00061AB7">
        <w:t>36 6536     5     Оборудование устья скважин, эксплуатируемых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скважинными бесштанговыми насосами (в т.ч.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периодически фонтанирующих скважин)</w:t>
      </w:r>
    </w:p>
    <w:p w:rsidR="00CC4CF9" w:rsidRPr="00061AB7" w:rsidRDefault="00CC4CF9">
      <w:pPr>
        <w:pStyle w:val="ConsPlusCell"/>
        <w:jc w:val="both"/>
      </w:pPr>
      <w:r w:rsidRPr="00061AB7">
        <w:t>36 6537     0     Комплектующее оборудование установок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бесштанговых скважинных насосов для добычи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нефти и закачки воды в пласты</w:t>
      </w:r>
    </w:p>
    <w:p w:rsidR="00CC4CF9" w:rsidRPr="00061AB7" w:rsidRDefault="00CC4CF9">
      <w:pPr>
        <w:pStyle w:val="ConsPlusCell"/>
        <w:jc w:val="both"/>
      </w:pPr>
      <w:r w:rsidRPr="00061AB7">
        <w:t>36 6540     7     Оборудование для одновременной раздельной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эксплуатации нескольких нефтяных пластов в одной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скважине</w:t>
      </w:r>
    </w:p>
    <w:p w:rsidR="00CC4CF9" w:rsidRPr="00061AB7" w:rsidRDefault="00CC4CF9">
      <w:pPr>
        <w:pStyle w:val="ConsPlusCell"/>
        <w:jc w:val="both"/>
      </w:pPr>
      <w:r w:rsidRPr="00061AB7">
        <w:t>36 6541     2     Оборудование для одновременного раздельного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отбора нефти и газа / фонтанным способом</w:t>
      </w:r>
    </w:p>
    <w:p w:rsidR="00CC4CF9" w:rsidRPr="00061AB7" w:rsidRDefault="00CC4CF9">
      <w:pPr>
        <w:pStyle w:val="ConsPlusCell"/>
        <w:jc w:val="both"/>
      </w:pPr>
      <w:r w:rsidRPr="00061AB7">
        <w:t>36 6542     8     - газлифтным способом</w:t>
      </w:r>
    </w:p>
    <w:p w:rsidR="00CC4CF9" w:rsidRPr="00061AB7" w:rsidRDefault="00CC4CF9">
      <w:pPr>
        <w:pStyle w:val="ConsPlusCell"/>
        <w:jc w:val="both"/>
      </w:pPr>
      <w:r w:rsidRPr="00061AB7">
        <w:t>36 6543     3     Оборудование для одновременного раздельного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отбора нефти / скважинными штанговыми насосами</w:t>
      </w:r>
    </w:p>
    <w:p w:rsidR="00CC4CF9" w:rsidRPr="00061AB7" w:rsidRDefault="00CC4CF9">
      <w:pPr>
        <w:pStyle w:val="ConsPlusCell"/>
        <w:jc w:val="both"/>
      </w:pPr>
      <w:r w:rsidRPr="00061AB7">
        <w:t>36 6544     9     - штанговыми насосами (кроме установок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штанговых насосов)</w:t>
      </w:r>
    </w:p>
    <w:p w:rsidR="00CC4CF9" w:rsidRPr="00061AB7" w:rsidRDefault="00CC4CF9">
      <w:pPr>
        <w:pStyle w:val="ConsPlusCell"/>
        <w:jc w:val="both"/>
      </w:pPr>
      <w:r w:rsidRPr="00061AB7">
        <w:t>36 6545     4     - и газа сочетанием различных способов добычи</w:t>
      </w:r>
    </w:p>
    <w:p w:rsidR="00CC4CF9" w:rsidRPr="00061AB7" w:rsidRDefault="00CC4CF9">
      <w:pPr>
        <w:pStyle w:val="ConsPlusCell"/>
        <w:jc w:val="both"/>
      </w:pPr>
      <w:r w:rsidRPr="00061AB7">
        <w:t>36 6546     4     Оборудование устья скважин для различных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способов одновременной раздельной добычи нефти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газа</w:t>
      </w:r>
    </w:p>
    <w:p w:rsidR="00CC4CF9" w:rsidRPr="00061AB7" w:rsidRDefault="00CC4CF9">
      <w:pPr>
        <w:pStyle w:val="ConsPlusCell"/>
        <w:jc w:val="both"/>
      </w:pPr>
      <w:r w:rsidRPr="00061AB7">
        <w:t>36 6549     6     Оборудование для одновременной раздельной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добычи нефти и газа прочее</w:t>
      </w:r>
    </w:p>
    <w:p w:rsidR="00CC4CF9" w:rsidRPr="00061AB7" w:rsidRDefault="00CC4CF9">
      <w:pPr>
        <w:pStyle w:val="ConsPlusCell"/>
        <w:jc w:val="both"/>
      </w:pPr>
      <w:r w:rsidRPr="00061AB7">
        <w:t>36 6570     0     Насосы глубинные штанговые скважинные</w:t>
      </w:r>
    </w:p>
    <w:p w:rsidR="00CC4CF9" w:rsidRPr="00061AB7" w:rsidRDefault="00CC4CF9">
      <w:pPr>
        <w:pStyle w:val="ConsPlusCell"/>
        <w:jc w:val="both"/>
      </w:pPr>
      <w:r w:rsidRPr="00061AB7">
        <w:t>36 6571     6     Насосы скважинные штанговые / вставные</w:t>
      </w:r>
    </w:p>
    <w:p w:rsidR="00CC4CF9" w:rsidRPr="00061AB7" w:rsidRDefault="00CC4CF9">
      <w:pPr>
        <w:pStyle w:val="ConsPlusCell"/>
        <w:jc w:val="both"/>
      </w:pPr>
      <w:r w:rsidRPr="00061AB7">
        <w:t>36 6572     1     - невставные</w:t>
      </w:r>
    </w:p>
    <w:p w:rsidR="00CC4CF9" w:rsidRPr="00061AB7" w:rsidRDefault="00CC4CF9">
      <w:pPr>
        <w:pStyle w:val="ConsPlusCell"/>
        <w:jc w:val="both"/>
      </w:pPr>
      <w:r w:rsidRPr="00061AB7">
        <w:t>36 6573     7     - вставные для одновременной раздельной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эксплуатации</w:t>
      </w:r>
    </w:p>
    <w:p w:rsidR="00CC4CF9" w:rsidRPr="00061AB7" w:rsidRDefault="00CC4CF9">
      <w:pPr>
        <w:pStyle w:val="ConsPlusCell"/>
        <w:jc w:val="both"/>
      </w:pPr>
      <w:r w:rsidRPr="00061AB7">
        <w:t>36 6574     2     - невставные для одновременной раздельной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эксплуатации</w:t>
      </w:r>
    </w:p>
    <w:p w:rsidR="00CC4CF9" w:rsidRPr="00061AB7" w:rsidRDefault="00CC4CF9">
      <w:pPr>
        <w:pStyle w:val="ConsPlusCell"/>
        <w:jc w:val="both"/>
      </w:pPr>
      <w:r w:rsidRPr="00061AB7">
        <w:t>36 6575     8     Насосы скважинные / гидроприводные</w:t>
      </w:r>
    </w:p>
    <w:p w:rsidR="00CC4CF9" w:rsidRPr="00061AB7" w:rsidRDefault="00CC4CF9">
      <w:pPr>
        <w:pStyle w:val="ConsPlusCell"/>
        <w:jc w:val="both"/>
      </w:pPr>
      <w:r w:rsidRPr="00061AB7">
        <w:t>36 6576     3     - для беструбной эксплуатации</w:t>
      </w:r>
    </w:p>
    <w:p w:rsidR="00CC4CF9" w:rsidRPr="00061AB7" w:rsidRDefault="00CC4CF9">
      <w:pPr>
        <w:pStyle w:val="ConsPlusCell"/>
        <w:jc w:val="both"/>
      </w:pPr>
      <w:r w:rsidRPr="00061AB7">
        <w:t>36 6580     5     Отдельные виды оборудования для различных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способов добычи нефти и газа</w:t>
      </w:r>
    </w:p>
    <w:p w:rsidR="00CC4CF9" w:rsidRPr="00061AB7" w:rsidRDefault="00CC4CF9">
      <w:pPr>
        <w:pStyle w:val="ConsPlusCell"/>
        <w:jc w:val="both"/>
      </w:pPr>
      <w:r w:rsidRPr="00061AB7">
        <w:t>36 6581     0     Клапаны скважинные</w:t>
      </w:r>
    </w:p>
    <w:p w:rsidR="00CC4CF9" w:rsidRPr="00061AB7" w:rsidRDefault="00CC4CF9">
      <w:pPr>
        <w:pStyle w:val="ConsPlusCell"/>
        <w:jc w:val="both"/>
      </w:pPr>
      <w:r w:rsidRPr="00061AB7">
        <w:t>36 6582     6     Пакеры добычные</w:t>
      </w:r>
    </w:p>
    <w:p w:rsidR="00CC4CF9" w:rsidRPr="00061AB7" w:rsidRDefault="00CC4CF9">
      <w:pPr>
        <w:pStyle w:val="ConsPlusCell"/>
        <w:jc w:val="both"/>
      </w:pPr>
      <w:r w:rsidRPr="00061AB7">
        <w:t>36 6583     1     Якори</w:t>
      </w:r>
    </w:p>
    <w:p w:rsidR="00CC4CF9" w:rsidRPr="00061AB7" w:rsidRDefault="00CC4CF9">
      <w:pPr>
        <w:pStyle w:val="ConsPlusCell"/>
        <w:jc w:val="both"/>
      </w:pPr>
      <w:r w:rsidRPr="00061AB7">
        <w:t>36 6588     9     Фильтры и сепараторы скважинные</w:t>
      </w:r>
    </w:p>
    <w:p w:rsidR="00CC4CF9" w:rsidRPr="00061AB7" w:rsidRDefault="00CC4CF9">
      <w:pPr>
        <w:pStyle w:val="ConsPlusCell"/>
        <w:jc w:val="both"/>
      </w:pPr>
      <w:r w:rsidRPr="00061AB7">
        <w:t>36 6600     2     Оборудование для освоения и ремонта нефтяных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газовых скважин, интенсификации добычи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цементирования скважин</w:t>
      </w:r>
    </w:p>
    <w:p w:rsidR="00CC4CF9" w:rsidRPr="00061AB7" w:rsidRDefault="00CC4CF9">
      <w:pPr>
        <w:pStyle w:val="ConsPlusCell"/>
        <w:jc w:val="both"/>
      </w:pPr>
      <w:r w:rsidRPr="00061AB7">
        <w:t>36 6610     7     Оборудование наземное для освоения и ремонта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скважин</w:t>
      </w:r>
    </w:p>
    <w:p w:rsidR="00CC4CF9" w:rsidRPr="00061AB7" w:rsidRDefault="00CC4CF9">
      <w:pPr>
        <w:pStyle w:val="ConsPlusCell"/>
        <w:jc w:val="both"/>
      </w:pPr>
      <w:r w:rsidRPr="00061AB7">
        <w:t>36 6611     2     Комплексы оборудования для освоения и ремонта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скважин</w:t>
      </w:r>
    </w:p>
    <w:p w:rsidR="00CC4CF9" w:rsidRPr="00061AB7" w:rsidRDefault="00CC4CF9">
      <w:pPr>
        <w:pStyle w:val="ConsPlusCell"/>
        <w:jc w:val="both"/>
      </w:pPr>
      <w:r w:rsidRPr="00061AB7">
        <w:t>36 6612     8     Установки подъемные, подъемно-промывочные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лебедки нефтепромысловые</w:t>
      </w:r>
    </w:p>
    <w:p w:rsidR="00CC4CF9" w:rsidRPr="00061AB7" w:rsidRDefault="00CC4CF9">
      <w:pPr>
        <w:pStyle w:val="ConsPlusCell"/>
        <w:jc w:val="both"/>
      </w:pPr>
      <w:r w:rsidRPr="00061AB7">
        <w:t>36 6613     3     Установки (агрегаты) для освоения скважин</w:t>
      </w:r>
    </w:p>
    <w:p w:rsidR="00CC4CF9" w:rsidRPr="00061AB7" w:rsidRDefault="00CC4CF9">
      <w:pPr>
        <w:pStyle w:val="ConsPlusCell"/>
        <w:jc w:val="both"/>
      </w:pPr>
      <w:r w:rsidRPr="00061AB7">
        <w:t>36 6614     9     Вышки и мачты эксплуатационные</w:t>
      </w:r>
    </w:p>
    <w:p w:rsidR="00CC4CF9" w:rsidRPr="00061AB7" w:rsidRDefault="00CC4CF9">
      <w:pPr>
        <w:pStyle w:val="ConsPlusCell"/>
        <w:jc w:val="both"/>
      </w:pPr>
      <w:r w:rsidRPr="00061AB7">
        <w:t>36 6615     4     Роторы, установки роторные с индивидуальным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приводом и приводы к ним</w:t>
      </w:r>
    </w:p>
    <w:p w:rsidR="00CC4CF9" w:rsidRPr="00061AB7" w:rsidRDefault="00CC4CF9">
      <w:pPr>
        <w:pStyle w:val="ConsPlusCell"/>
        <w:jc w:val="both"/>
      </w:pPr>
      <w:r w:rsidRPr="00061AB7">
        <w:t>36 6616     0     Установки и блоки насосные для освоения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ремонта скважин</w:t>
      </w:r>
    </w:p>
    <w:p w:rsidR="00CC4CF9" w:rsidRPr="00061AB7" w:rsidRDefault="00CC4CF9">
      <w:pPr>
        <w:pStyle w:val="ConsPlusCell"/>
        <w:jc w:val="both"/>
      </w:pPr>
      <w:r w:rsidRPr="00061AB7">
        <w:t>36 6617     5     Вертлюги эксплуатационные</w:t>
      </w:r>
    </w:p>
    <w:p w:rsidR="00CC4CF9" w:rsidRPr="00061AB7" w:rsidRDefault="00CC4CF9">
      <w:pPr>
        <w:pStyle w:val="ConsPlusCell"/>
        <w:jc w:val="both"/>
      </w:pPr>
      <w:r w:rsidRPr="00061AB7">
        <w:t>36 6619     6     Оборудование наземное для освоения и ремонта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скважин прочее</w:t>
      </w:r>
    </w:p>
    <w:p w:rsidR="00CC4CF9" w:rsidRPr="00061AB7" w:rsidRDefault="00CC4CF9">
      <w:pPr>
        <w:pStyle w:val="ConsPlusCell"/>
        <w:jc w:val="both"/>
      </w:pPr>
      <w:r w:rsidRPr="00061AB7">
        <w:t>36 6620     1     Оборудование для спуско-подъемных операций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эксплуатационных скважинах (кроме подъемного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передвижного оборудования)</w:t>
      </w:r>
    </w:p>
    <w:p w:rsidR="00CC4CF9" w:rsidRPr="00061AB7" w:rsidRDefault="00CC4CF9">
      <w:pPr>
        <w:pStyle w:val="ConsPlusCell"/>
        <w:jc w:val="both"/>
      </w:pPr>
      <w:r w:rsidRPr="00061AB7">
        <w:t>36 6622     2     Кронблоки эксплуатационные</w:t>
      </w:r>
    </w:p>
    <w:p w:rsidR="00CC4CF9" w:rsidRPr="00061AB7" w:rsidRDefault="00CC4CF9">
      <w:pPr>
        <w:pStyle w:val="ConsPlusCell"/>
        <w:jc w:val="both"/>
      </w:pPr>
      <w:r w:rsidRPr="00061AB7">
        <w:t>36 6623     8     Блоки талевые эксплуатационные</w:t>
      </w:r>
    </w:p>
    <w:p w:rsidR="00CC4CF9" w:rsidRPr="00061AB7" w:rsidRDefault="00CC4CF9">
      <w:pPr>
        <w:pStyle w:val="ConsPlusCell"/>
        <w:jc w:val="both"/>
      </w:pPr>
      <w:r w:rsidRPr="00061AB7">
        <w:t>36 6624     3     Крюки эксплуатационные</w:t>
      </w:r>
    </w:p>
    <w:p w:rsidR="00CC4CF9" w:rsidRPr="00061AB7" w:rsidRDefault="00CC4CF9">
      <w:pPr>
        <w:pStyle w:val="ConsPlusCell"/>
        <w:jc w:val="both"/>
      </w:pPr>
      <w:r w:rsidRPr="00061AB7">
        <w:t>36 6625     9     Крюкоблоки эксплуатационные</w:t>
      </w:r>
    </w:p>
    <w:p w:rsidR="00CC4CF9" w:rsidRPr="00061AB7" w:rsidRDefault="00CC4CF9">
      <w:pPr>
        <w:pStyle w:val="ConsPlusCell"/>
        <w:jc w:val="both"/>
      </w:pPr>
      <w:r w:rsidRPr="00061AB7">
        <w:t>36 6626     4     Ролики оттяжные эксплуатационные</w:t>
      </w:r>
    </w:p>
    <w:p w:rsidR="00CC4CF9" w:rsidRPr="00061AB7" w:rsidRDefault="00CC4CF9">
      <w:pPr>
        <w:pStyle w:val="ConsPlusCell"/>
        <w:jc w:val="both"/>
      </w:pPr>
      <w:r w:rsidRPr="00061AB7">
        <w:t>36 6629     0     Оборудование для спуско-подъемных работ прочее</w:t>
      </w:r>
    </w:p>
    <w:p w:rsidR="00CC4CF9" w:rsidRPr="00061AB7" w:rsidRDefault="00CC4CF9">
      <w:pPr>
        <w:pStyle w:val="ConsPlusCell"/>
        <w:jc w:val="both"/>
      </w:pPr>
      <w:r w:rsidRPr="00061AB7">
        <w:t>36 6630     6     Оборудование для механизации трудоемких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промысловых работ</w:t>
      </w:r>
    </w:p>
    <w:p w:rsidR="00CC4CF9" w:rsidRPr="00061AB7" w:rsidRDefault="00CC4CF9">
      <w:pPr>
        <w:pStyle w:val="ConsPlusCell"/>
        <w:jc w:val="both"/>
      </w:pPr>
      <w:r w:rsidRPr="00061AB7">
        <w:t>36 6631     1     Механизмы для свинчивания и развинчивания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насосно-компрессорных труб</w:t>
      </w:r>
    </w:p>
    <w:p w:rsidR="00CC4CF9" w:rsidRPr="00061AB7" w:rsidRDefault="00CC4CF9">
      <w:pPr>
        <w:pStyle w:val="ConsPlusCell"/>
        <w:jc w:val="both"/>
      </w:pPr>
      <w:r w:rsidRPr="00061AB7">
        <w:t>36 6632     7     - глубинно-насосных штанг</w:t>
      </w:r>
    </w:p>
    <w:p w:rsidR="00CC4CF9" w:rsidRPr="00061AB7" w:rsidRDefault="00CC4CF9">
      <w:pPr>
        <w:pStyle w:val="ConsPlusCell"/>
        <w:jc w:val="both"/>
      </w:pPr>
      <w:r w:rsidRPr="00061AB7">
        <w:t>36 6633     2     Оборудование для установки труб за палец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подвески штанг на люстре</w:t>
      </w:r>
    </w:p>
    <w:p w:rsidR="00CC4CF9" w:rsidRPr="00061AB7" w:rsidRDefault="00CC4CF9">
      <w:pPr>
        <w:pStyle w:val="ConsPlusCell"/>
        <w:jc w:val="both"/>
      </w:pPr>
      <w:r w:rsidRPr="00061AB7">
        <w:t>36 6634     8     Оборудование для комплексной механизации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спуско-подъемных операций</w:t>
      </w:r>
    </w:p>
    <w:p w:rsidR="00CC4CF9" w:rsidRPr="00061AB7" w:rsidRDefault="00CC4CF9">
      <w:pPr>
        <w:pStyle w:val="ConsPlusCell"/>
        <w:jc w:val="both"/>
      </w:pPr>
      <w:r w:rsidRPr="00061AB7">
        <w:t>36 6639     5     Установки и приспособления для механизации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различных промысловых работ</w:t>
      </w:r>
    </w:p>
    <w:p w:rsidR="00CC4CF9" w:rsidRPr="00061AB7" w:rsidRDefault="00CC4CF9">
      <w:pPr>
        <w:pStyle w:val="ConsPlusCell"/>
        <w:jc w:val="both"/>
      </w:pPr>
      <w:r w:rsidRPr="00061AB7">
        <w:t>36 6640     0     Оборудование для ремонта, обслуживания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транспортирования нефтепромыслового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эксплуатационного оборудования</w:t>
      </w:r>
    </w:p>
    <w:p w:rsidR="00CC4CF9" w:rsidRPr="00061AB7" w:rsidRDefault="00CC4CF9">
      <w:pPr>
        <w:pStyle w:val="ConsPlusCell"/>
        <w:jc w:val="both"/>
      </w:pPr>
      <w:r w:rsidRPr="00061AB7">
        <w:t>36 6641     6     Устройства и механизмы / для ремонта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нефтепромыслового эксплуатационного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оборудования</w:t>
      </w:r>
    </w:p>
    <w:p w:rsidR="00CC4CF9" w:rsidRPr="00061AB7" w:rsidRDefault="00CC4CF9">
      <w:pPr>
        <w:pStyle w:val="ConsPlusCell"/>
        <w:jc w:val="both"/>
      </w:pPr>
      <w:r w:rsidRPr="00061AB7">
        <w:t>36 6642     1     - для обслуживания эксплуатационного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нефтепромыслового оборудования</w:t>
      </w:r>
    </w:p>
    <w:p w:rsidR="00CC4CF9" w:rsidRPr="00061AB7" w:rsidRDefault="00CC4CF9">
      <w:pPr>
        <w:pStyle w:val="ConsPlusCell"/>
        <w:jc w:val="both"/>
      </w:pPr>
      <w:r w:rsidRPr="00061AB7">
        <w:t>36 6643     7     Средства транспортные специальные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эксплуатационного нефтепромыслового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оборудования</w:t>
      </w:r>
    </w:p>
    <w:p w:rsidR="00CC4CF9" w:rsidRPr="00061AB7" w:rsidRDefault="00CC4CF9">
      <w:pPr>
        <w:pStyle w:val="ConsPlusCell"/>
        <w:jc w:val="both"/>
      </w:pPr>
      <w:r w:rsidRPr="00061AB7">
        <w:t>36 6644     2     Оборудование для подготовительных работ при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ремонте и обслуживании эксплуатационных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скважин</w:t>
      </w:r>
    </w:p>
    <w:p w:rsidR="00CC4CF9" w:rsidRPr="00061AB7" w:rsidRDefault="00CC4CF9">
      <w:pPr>
        <w:pStyle w:val="ConsPlusCell"/>
        <w:jc w:val="both"/>
      </w:pPr>
      <w:r w:rsidRPr="00061AB7">
        <w:t>36 6646     3     Инструменты и приспособления для обслуживания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скважинного эксплуатационного оборудования</w:t>
      </w:r>
    </w:p>
    <w:p w:rsidR="00CC4CF9" w:rsidRPr="00061AB7" w:rsidRDefault="00CC4CF9">
      <w:pPr>
        <w:pStyle w:val="ConsPlusCell"/>
        <w:jc w:val="both"/>
      </w:pPr>
      <w:r w:rsidRPr="00061AB7">
        <w:t>36 6650     5     Оборудование для цементирования (кроме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скважинного), гидроразрыва, гидропескоструйной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перфорации, промывки и кислотной обработки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призабойной зоны</w:t>
      </w:r>
    </w:p>
    <w:p w:rsidR="00CC4CF9" w:rsidRPr="00061AB7" w:rsidRDefault="00CC4CF9">
      <w:pPr>
        <w:pStyle w:val="ConsPlusCell"/>
        <w:jc w:val="both"/>
      </w:pPr>
      <w:r w:rsidRPr="00061AB7">
        <w:t>36 6651     0     Установки насосные</w:t>
      </w:r>
    </w:p>
    <w:p w:rsidR="00CC4CF9" w:rsidRPr="00061AB7" w:rsidRDefault="00CC4CF9">
      <w:pPr>
        <w:pStyle w:val="ConsPlusCell"/>
        <w:jc w:val="both"/>
      </w:pPr>
      <w:r w:rsidRPr="00061AB7">
        <w:t>36 6652     6     Отдельные виды оборудования к передвижным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насосным установкам</w:t>
      </w:r>
    </w:p>
    <w:p w:rsidR="00CC4CF9" w:rsidRPr="00061AB7" w:rsidRDefault="00CC4CF9">
      <w:pPr>
        <w:pStyle w:val="ConsPlusCell"/>
        <w:jc w:val="both"/>
      </w:pPr>
      <w:r w:rsidRPr="00061AB7">
        <w:t>36 6653     1     Установки смесительные</w:t>
      </w:r>
    </w:p>
    <w:p w:rsidR="00CC4CF9" w:rsidRPr="00061AB7" w:rsidRDefault="00CC4CF9">
      <w:pPr>
        <w:pStyle w:val="ConsPlusCell"/>
        <w:jc w:val="both"/>
      </w:pPr>
      <w:r w:rsidRPr="00061AB7">
        <w:t>36 6654     7     Автоцистерны нефтепромысловые</w:t>
      </w:r>
    </w:p>
    <w:p w:rsidR="00CC4CF9" w:rsidRPr="00061AB7" w:rsidRDefault="00CC4CF9">
      <w:pPr>
        <w:pStyle w:val="ConsPlusCell"/>
        <w:jc w:val="both"/>
      </w:pPr>
      <w:r w:rsidRPr="00061AB7">
        <w:t>36 6655     2     Блоки манифольда</w:t>
      </w:r>
    </w:p>
    <w:p w:rsidR="00CC4CF9" w:rsidRPr="00061AB7" w:rsidRDefault="00CC4CF9">
      <w:pPr>
        <w:pStyle w:val="ConsPlusCell"/>
        <w:jc w:val="both"/>
      </w:pPr>
      <w:r w:rsidRPr="00061AB7">
        <w:t>36 6656     8     Оборудование устьевое для процессов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интенсификации добычи, промывки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цементирования скважин</w:t>
      </w:r>
    </w:p>
    <w:p w:rsidR="00CC4CF9" w:rsidRPr="00061AB7" w:rsidRDefault="00CC4CF9">
      <w:pPr>
        <w:pStyle w:val="ConsPlusCell"/>
        <w:jc w:val="both"/>
      </w:pPr>
      <w:r w:rsidRPr="00061AB7">
        <w:t>36 6657     3     Перфораторы и устройства управления ими</w:t>
      </w:r>
    </w:p>
    <w:p w:rsidR="00CC4CF9" w:rsidRPr="00061AB7" w:rsidRDefault="00CC4CF9">
      <w:pPr>
        <w:pStyle w:val="ConsPlusCell"/>
        <w:jc w:val="both"/>
      </w:pPr>
      <w:r w:rsidRPr="00061AB7">
        <w:t>36 6658     9     Вертлюги промывочные</w:t>
      </w:r>
    </w:p>
    <w:p w:rsidR="00CC4CF9" w:rsidRPr="00061AB7" w:rsidRDefault="00CC4CF9">
      <w:pPr>
        <w:pStyle w:val="ConsPlusCell"/>
        <w:jc w:val="both"/>
      </w:pPr>
      <w:r w:rsidRPr="00061AB7">
        <w:t>36 6659     4     Оборудование для цементирования, интенсификации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добычи и промывки прочее</w:t>
      </w:r>
    </w:p>
    <w:p w:rsidR="00CC4CF9" w:rsidRPr="00061AB7" w:rsidRDefault="00CC4CF9">
      <w:pPr>
        <w:pStyle w:val="ConsPlusCell"/>
        <w:jc w:val="both"/>
      </w:pPr>
      <w:r w:rsidRPr="00061AB7">
        <w:t>36 6660     9     Оборудование для активного воздействия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нефтяные пласты (в т.ч. одновременной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раздельной эксплуатации)</w:t>
      </w:r>
    </w:p>
    <w:p w:rsidR="00CC4CF9" w:rsidRPr="00061AB7" w:rsidRDefault="00CC4CF9">
      <w:pPr>
        <w:pStyle w:val="ConsPlusCell"/>
        <w:jc w:val="both"/>
      </w:pPr>
      <w:r w:rsidRPr="00061AB7">
        <w:t>36 6661     5     Установки / насосы для нагнетания воды и других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жидкостей в пласты и насосы плунжерные к ним</w:t>
      </w:r>
    </w:p>
    <w:p w:rsidR="00CC4CF9" w:rsidRPr="00061AB7" w:rsidRDefault="00CC4CF9">
      <w:pPr>
        <w:pStyle w:val="ConsPlusCell"/>
        <w:jc w:val="both"/>
      </w:pPr>
      <w:r w:rsidRPr="00061AB7">
        <w:t>36 6662     0     - парогенераторные для нагнетания пара в пласт</w:t>
      </w:r>
    </w:p>
    <w:p w:rsidR="00CC4CF9" w:rsidRPr="00061AB7" w:rsidRDefault="00CC4CF9">
      <w:pPr>
        <w:pStyle w:val="ConsPlusCell"/>
        <w:jc w:val="both"/>
      </w:pPr>
      <w:r w:rsidRPr="00061AB7">
        <w:t>36 6663     6     Оборудование / для создания и поддержания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внутрипластового фронта горения</w:t>
      </w:r>
    </w:p>
    <w:p w:rsidR="00CC4CF9" w:rsidRPr="00061AB7" w:rsidRDefault="00CC4CF9">
      <w:pPr>
        <w:pStyle w:val="ConsPlusCell"/>
        <w:jc w:val="both"/>
      </w:pPr>
      <w:r w:rsidRPr="00061AB7">
        <w:t>36 6664     1     - для подготовки воды и приготовления растворов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различных химических реагентов и дозированной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подачи их в нагнетательные скважины</w:t>
      </w:r>
    </w:p>
    <w:p w:rsidR="00CC4CF9" w:rsidRPr="00061AB7" w:rsidRDefault="00CC4CF9">
      <w:pPr>
        <w:pStyle w:val="ConsPlusCell"/>
        <w:jc w:val="both"/>
      </w:pPr>
      <w:r w:rsidRPr="00061AB7">
        <w:t>36 6665     7     - для нагнетания газа в пласты</w:t>
      </w:r>
    </w:p>
    <w:p w:rsidR="00CC4CF9" w:rsidRPr="00061AB7" w:rsidRDefault="00CC4CF9">
      <w:pPr>
        <w:pStyle w:val="ConsPlusCell"/>
        <w:jc w:val="both"/>
      </w:pPr>
      <w:r w:rsidRPr="00061AB7">
        <w:t>36 6666     2     - устьевое для нагнетания различных агентов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пласты</w:t>
      </w:r>
    </w:p>
    <w:p w:rsidR="00CC4CF9" w:rsidRPr="00061AB7" w:rsidRDefault="00CC4CF9">
      <w:pPr>
        <w:pStyle w:val="ConsPlusCell"/>
        <w:jc w:val="both"/>
      </w:pPr>
      <w:r w:rsidRPr="00061AB7">
        <w:t>36 6667     8     - скважинное для нагнетания различных агентов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 пласты (кроме пакеров)</w:t>
      </w:r>
    </w:p>
    <w:p w:rsidR="00CC4CF9" w:rsidRPr="00061AB7" w:rsidRDefault="00CC4CF9">
      <w:pPr>
        <w:pStyle w:val="ConsPlusCell"/>
        <w:jc w:val="both"/>
      </w:pPr>
      <w:r w:rsidRPr="00061AB7">
        <w:t>36 6668     3     - систем управления нагнетанием</w:t>
      </w:r>
    </w:p>
    <w:p w:rsidR="00CC4CF9" w:rsidRPr="00061AB7" w:rsidRDefault="00CC4CF9">
      <w:pPr>
        <w:pStyle w:val="ConsPlusCell"/>
        <w:jc w:val="both"/>
      </w:pPr>
      <w:r w:rsidRPr="00061AB7">
        <w:t>36 6669     9     - для активного воздействия на нефтяные пласты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прочее</w:t>
      </w:r>
    </w:p>
    <w:p w:rsidR="00CC4CF9" w:rsidRPr="00061AB7" w:rsidRDefault="00CC4CF9">
      <w:pPr>
        <w:pStyle w:val="ConsPlusCell"/>
        <w:jc w:val="both"/>
      </w:pPr>
      <w:r w:rsidRPr="00061AB7">
        <w:t>36 6670     4     Оборудование для термической обработки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депарафинизации скважин</w:t>
      </w:r>
    </w:p>
    <w:p w:rsidR="00CC4CF9" w:rsidRPr="00061AB7" w:rsidRDefault="00CC4CF9">
      <w:pPr>
        <w:pStyle w:val="ConsPlusCell"/>
        <w:jc w:val="both"/>
      </w:pPr>
      <w:r w:rsidRPr="00061AB7">
        <w:t>36 6671     2     Установки / парогенераторные передвижные</w:t>
      </w:r>
    </w:p>
    <w:p w:rsidR="00CC4CF9" w:rsidRPr="00061AB7" w:rsidRDefault="00CC4CF9">
      <w:pPr>
        <w:pStyle w:val="ConsPlusCell"/>
        <w:jc w:val="both"/>
      </w:pPr>
      <w:r w:rsidRPr="00061AB7">
        <w:t>36 6672     5     - для электронагрева призабойной зоны пласта</w:t>
      </w:r>
    </w:p>
    <w:p w:rsidR="00CC4CF9" w:rsidRPr="00061AB7" w:rsidRDefault="00CC4CF9">
      <w:pPr>
        <w:pStyle w:val="ConsPlusCell"/>
        <w:jc w:val="both"/>
      </w:pPr>
      <w:r w:rsidRPr="00061AB7">
        <w:t>36 6673     0     - для депарафинизации скважин горячей нефтью</w:t>
      </w:r>
    </w:p>
    <w:p w:rsidR="00CC4CF9" w:rsidRPr="00061AB7" w:rsidRDefault="00CC4CF9">
      <w:pPr>
        <w:pStyle w:val="ConsPlusCell"/>
        <w:jc w:val="both"/>
      </w:pPr>
      <w:r w:rsidRPr="00061AB7">
        <w:t>36 6674     6     Оборудование скважинное для различных методов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термической обработки и депарафинизации скважин</w:t>
      </w:r>
    </w:p>
    <w:p w:rsidR="00CC4CF9" w:rsidRPr="00061AB7" w:rsidRDefault="00CC4CF9">
      <w:pPr>
        <w:pStyle w:val="ConsPlusCell"/>
        <w:jc w:val="both"/>
      </w:pPr>
      <w:r w:rsidRPr="00061AB7">
        <w:t>36 6679     3     Оборудование для депарафинизации прочее</w:t>
      </w:r>
    </w:p>
    <w:p w:rsidR="00CC4CF9" w:rsidRPr="00061AB7" w:rsidRDefault="00CC4CF9">
      <w:pPr>
        <w:pStyle w:val="ConsPlusCell"/>
        <w:jc w:val="both"/>
      </w:pPr>
      <w:r w:rsidRPr="00061AB7">
        <w:t>36 6680     9     Оборудование наземное для производства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скважинных работ (с проволокой, канатом,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кабелем, а также с трубами при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герметизированном устье)</w:t>
      </w:r>
    </w:p>
    <w:p w:rsidR="00CC4CF9" w:rsidRPr="00061AB7" w:rsidRDefault="00CC4CF9">
      <w:pPr>
        <w:pStyle w:val="ConsPlusCell"/>
        <w:jc w:val="both"/>
      </w:pPr>
      <w:r w:rsidRPr="00061AB7">
        <w:t>36 6681     4     Установки подъемные / для производства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скважинных работ под давлением с проволокой,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канатом и кабелем</w:t>
      </w:r>
    </w:p>
    <w:p w:rsidR="00CC4CF9" w:rsidRPr="00061AB7" w:rsidRDefault="00CC4CF9">
      <w:pPr>
        <w:pStyle w:val="ConsPlusCell"/>
        <w:jc w:val="both"/>
      </w:pPr>
      <w:r w:rsidRPr="00061AB7">
        <w:t>36 6682     6     - комплексные для производства скважинных работ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 давлением с проволокой, канатом и кабелем</w:t>
      </w:r>
    </w:p>
    <w:p w:rsidR="00CC4CF9" w:rsidRPr="00061AB7" w:rsidRDefault="00CC4CF9">
      <w:pPr>
        <w:pStyle w:val="ConsPlusCell"/>
        <w:jc w:val="both"/>
      </w:pPr>
      <w:r w:rsidRPr="00061AB7">
        <w:t>36 6683     5     - комплексные для производства скважинных работ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 давлением с трубами</w:t>
      </w:r>
    </w:p>
    <w:p w:rsidR="00CC4CF9" w:rsidRPr="00061AB7" w:rsidRDefault="00CC4CF9">
      <w:pPr>
        <w:pStyle w:val="ConsPlusCell"/>
        <w:jc w:val="both"/>
      </w:pPr>
      <w:r w:rsidRPr="00061AB7">
        <w:t>36 6684     0     Оборудование устьевое для производства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скважинных работ под давлением с проволокой,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канатом, кабелем и трубами</w:t>
      </w:r>
    </w:p>
    <w:p w:rsidR="00CC4CF9" w:rsidRPr="00061AB7" w:rsidRDefault="00CC4CF9">
      <w:pPr>
        <w:pStyle w:val="ConsPlusCell"/>
        <w:jc w:val="both"/>
      </w:pPr>
      <w:r w:rsidRPr="00061AB7">
        <w:t>36 6685     6     Системы энергетические и управления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производства скважинных работ под давлением</w:t>
      </w:r>
    </w:p>
    <w:p w:rsidR="00CC4CF9" w:rsidRPr="00061AB7" w:rsidRDefault="00CC4CF9">
      <w:pPr>
        <w:pStyle w:val="ConsPlusCell"/>
        <w:jc w:val="both"/>
      </w:pPr>
      <w:r w:rsidRPr="00061AB7">
        <w:t>36 6686     1     Установки подъемные и лебедки для производства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скважинных работ без герметизации устья</w:t>
      </w:r>
    </w:p>
    <w:p w:rsidR="00CC4CF9" w:rsidRPr="00061AB7" w:rsidRDefault="00CC4CF9">
      <w:pPr>
        <w:pStyle w:val="ConsPlusCell"/>
        <w:jc w:val="both"/>
      </w:pPr>
      <w:r w:rsidRPr="00061AB7">
        <w:t>36 6689     8     Оборудование наземное для производства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скважинных работ прочее</w:t>
      </w:r>
    </w:p>
    <w:p w:rsidR="00CC4CF9" w:rsidRPr="00061AB7" w:rsidRDefault="00CC4CF9">
      <w:pPr>
        <w:pStyle w:val="ConsPlusCell"/>
        <w:jc w:val="both"/>
      </w:pPr>
      <w:r w:rsidRPr="00061AB7">
        <w:t>36 6700     6     Отдельные виды оборудования для добычи нефти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газа</w:t>
      </w:r>
    </w:p>
    <w:p w:rsidR="00CC4CF9" w:rsidRPr="00061AB7" w:rsidRDefault="00CC4CF9">
      <w:pPr>
        <w:pStyle w:val="ConsPlusCell"/>
        <w:jc w:val="both"/>
      </w:pPr>
      <w:r w:rsidRPr="00061AB7">
        <w:t>36 6710     0     Оборудование / для сбора, учета, первичной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обработки и транспортирования нефти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промыслах</w:t>
      </w:r>
    </w:p>
    <w:p w:rsidR="00CC4CF9" w:rsidRPr="00061AB7" w:rsidRDefault="00CC4CF9">
      <w:pPr>
        <w:pStyle w:val="ConsPlusCell"/>
        <w:jc w:val="both"/>
      </w:pPr>
      <w:r w:rsidRPr="00061AB7">
        <w:t>36 6711     6     - для сбора нефти и газа на промыслах</w:t>
      </w:r>
    </w:p>
    <w:p w:rsidR="00CC4CF9" w:rsidRPr="00061AB7" w:rsidRDefault="00CC4CF9">
      <w:pPr>
        <w:pStyle w:val="ConsPlusCell"/>
        <w:jc w:val="both"/>
      </w:pPr>
      <w:r w:rsidRPr="00061AB7">
        <w:t>36 6712     1     - для первичной обработки нефти и газа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промыслах</w:t>
      </w:r>
    </w:p>
    <w:p w:rsidR="00CC4CF9" w:rsidRPr="00061AB7" w:rsidRDefault="00CC4CF9">
      <w:pPr>
        <w:pStyle w:val="ConsPlusCell"/>
        <w:jc w:val="both"/>
      </w:pPr>
      <w:r w:rsidRPr="00061AB7">
        <w:t>36 6713     7     - для учета нефти и газа на промыслах</w:t>
      </w:r>
    </w:p>
    <w:p w:rsidR="00CC4CF9" w:rsidRPr="00061AB7" w:rsidRDefault="00CC4CF9">
      <w:pPr>
        <w:pStyle w:val="ConsPlusCell"/>
        <w:jc w:val="both"/>
      </w:pPr>
      <w:r w:rsidRPr="00061AB7">
        <w:t>36 6714     2     - для транспортирования нефти и газа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промыслах</w:t>
      </w:r>
    </w:p>
    <w:p w:rsidR="00CC4CF9" w:rsidRPr="00061AB7" w:rsidRDefault="00CC4CF9">
      <w:pPr>
        <w:pStyle w:val="ConsPlusCell"/>
        <w:jc w:val="both"/>
      </w:pPr>
      <w:r w:rsidRPr="00061AB7">
        <w:t>36 6720     5     Оборудование для эксплуатации промысловых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систем</w:t>
      </w:r>
    </w:p>
    <w:p w:rsidR="00CC4CF9" w:rsidRPr="00061AB7" w:rsidRDefault="00CC4CF9">
      <w:pPr>
        <w:pStyle w:val="ConsPlusCell"/>
        <w:jc w:val="both"/>
      </w:pPr>
      <w:r w:rsidRPr="00061AB7">
        <w:t>36 6721     0     Дозаторы промысловых систем</w:t>
      </w:r>
    </w:p>
    <w:p w:rsidR="00CC4CF9" w:rsidRPr="00061AB7" w:rsidRDefault="00CC4CF9">
      <w:pPr>
        <w:pStyle w:val="ConsPlusCell"/>
        <w:jc w:val="both"/>
      </w:pPr>
      <w:r w:rsidRPr="00061AB7">
        <w:t>36 6723     1     Нагреватели промысловых систем</w:t>
      </w:r>
    </w:p>
    <w:p w:rsidR="00CC4CF9" w:rsidRPr="00061AB7" w:rsidRDefault="00CC4CF9">
      <w:pPr>
        <w:pStyle w:val="ConsPlusCell"/>
        <w:jc w:val="both"/>
      </w:pPr>
      <w:r w:rsidRPr="00061AB7">
        <w:t>36 6800     1     Инструмент к нефтепромысловому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геолого-разведочному оборудованию</w:t>
      </w:r>
    </w:p>
    <w:p w:rsidR="00CC4CF9" w:rsidRPr="00061AB7" w:rsidRDefault="00CC4CF9">
      <w:pPr>
        <w:pStyle w:val="ConsPlusCell"/>
        <w:jc w:val="both"/>
      </w:pPr>
      <w:r w:rsidRPr="00061AB7">
        <w:t>36 6810     4     Ключи /</w:t>
      </w:r>
    </w:p>
    <w:p w:rsidR="00CC4CF9" w:rsidRPr="00061AB7" w:rsidRDefault="00CC4CF9">
      <w:pPr>
        <w:pStyle w:val="ConsPlusCell"/>
        <w:jc w:val="both"/>
      </w:pPr>
      <w:r w:rsidRPr="00061AB7">
        <w:t>36 6811     5     - для бурильных труб</w:t>
      </w:r>
    </w:p>
    <w:p w:rsidR="00CC4CF9" w:rsidRPr="00061AB7" w:rsidRDefault="00CC4CF9">
      <w:pPr>
        <w:pStyle w:val="ConsPlusCell"/>
        <w:jc w:val="both"/>
      </w:pPr>
      <w:r w:rsidRPr="00061AB7">
        <w:t>36 6812     5     - шарнирные машинные универсальные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электробуров</w:t>
      </w:r>
    </w:p>
    <w:p w:rsidR="00CC4CF9" w:rsidRPr="00061AB7" w:rsidRDefault="00CC4CF9">
      <w:pPr>
        <w:pStyle w:val="ConsPlusCell"/>
        <w:jc w:val="both"/>
      </w:pPr>
      <w:r w:rsidRPr="00061AB7">
        <w:t>36 6813     0     - шарнирные машинные универсальные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бурильных труб</w:t>
      </w:r>
    </w:p>
    <w:p w:rsidR="00CC4CF9" w:rsidRPr="00061AB7" w:rsidRDefault="00CC4CF9">
      <w:pPr>
        <w:pStyle w:val="ConsPlusCell"/>
        <w:jc w:val="both"/>
      </w:pPr>
      <w:r w:rsidRPr="00061AB7">
        <w:t>36 6814     6     - шарнирные машинные универсальные для обсадных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труб</w:t>
      </w:r>
    </w:p>
    <w:p w:rsidR="00CC4CF9" w:rsidRPr="00061AB7" w:rsidRDefault="00CC4CF9">
      <w:pPr>
        <w:pStyle w:val="ConsPlusCell"/>
        <w:jc w:val="both"/>
      </w:pPr>
      <w:r w:rsidRPr="00061AB7">
        <w:t>36 6816     7     - машинные универсальные для утяжеленных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бурильных труб и секционных турбобуров</w:t>
      </w:r>
    </w:p>
    <w:p w:rsidR="00CC4CF9" w:rsidRPr="00061AB7" w:rsidRDefault="00CC4CF9">
      <w:pPr>
        <w:pStyle w:val="ConsPlusCell"/>
        <w:jc w:val="both"/>
      </w:pPr>
      <w:r w:rsidRPr="00061AB7">
        <w:t>36 6819     3     - ручные</w:t>
      </w:r>
    </w:p>
    <w:p w:rsidR="00CC4CF9" w:rsidRPr="00061AB7" w:rsidRDefault="00CC4CF9">
      <w:pPr>
        <w:pStyle w:val="ConsPlusCell"/>
        <w:jc w:val="both"/>
      </w:pPr>
      <w:r w:rsidRPr="00061AB7">
        <w:t>36 6820     9     Инструмент ловильный для ликвидации аварий при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бурении</w:t>
      </w:r>
    </w:p>
    <w:p w:rsidR="00CC4CF9" w:rsidRPr="00061AB7" w:rsidRDefault="00CC4CF9">
      <w:pPr>
        <w:pStyle w:val="ConsPlusCell"/>
        <w:jc w:val="both"/>
      </w:pPr>
      <w:r w:rsidRPr="00061AB7">
        <w:t>36 6821     4     Метчики ловильные для бурильных колонн</w:t>
      </w:r>
    </w:p>
    <w:p w:rsidR="00CC4CF9" w:rsidRPr="00061AB7" w:rsidRDefault="00CC4CF9">
      <w:pPr>
        <w:pStyle w:val="ConsPlusCell"/>
        <w:jc w:val="both"/>
      </w:pPr>
      <w:r w:rsidRPr="00061AB7">
        <w:t>36 6822     9     Колокола ловильные для бурильных колонн</w:t>
      </w:r>
    </w:p>
    <w:p w:rsidR="00CC4CF9" w:rsidRPr="00061AB7" w:rsidRDefault="00CC4CF9">
      <w:pPr>
        <w:pStyle w:val="ConsPlusCell"/>
        <w:jc w:val="both"/>
      </w:pPr>
      <w:r w:rsidRPr="00061AB7">
        <w:t>36 6823     5     Ловители</w:t>
      </w:r>
    </w:p>
    <w:p w:rsidR="00CC4CF9" w:rsidRPr="00061AB7" w:rsidRDefault="00CC4CF9">
      <w:pPr>
        <w:pStyle w:val="ConsPlusCell"/>
        <w:jc w:val="both"/>
      </w:pPr>
      <w:r w:rsidRPr="00061AB7">
        <w:t>36 6824     0     Воронки и другие центрирующие приспособления</w:t>
      </w:r>
    </w:p>
    <w:p w:rsidR="00CC4CF9" w:rsidRPr="00061AB7" w:rsidRDefault="00CC4CF9">
      <w:pPr>
        <w:pStyle w:val="ConsPlusCell"/>
        <w:jc w:val="both"/>
      </w:pPr>
      <w:r w:rsidRPr="00061AB7">
        <w:t>36 6825     6     Фрезеры</w:t>
      </w:r>
    </w:p>
    <w:p w:rsidR="00CC4CF9" w:rsidRPr="00061AB7" w:rsidRDefault="00CC4CF9">
      <w:pPr>
        <w:pStyle w:val="ConsPlusCell"/>
        <w:jc w:val="both"/>
      </w:pPr>
      <w:r w:rsidRPr="00061AB7">
        <w:t>36 6826     1     Райберы</w:t>
      </w:r>
    </w:p>
    <w:p w:rsidR="00CC4CF9" w:rsidRPr="00061AB7" w:rsidRDefault="00CC4CF9">
      <w:pPr>
        <w:pStyle w:val="ConsPlusCell"/>
        <w:jc w:val="both"/>
      </w:pPr>
      <w:r w:rsidRPr="00061AB7">
        <w:t>36 6830     3     Инструмент и приспособления для зарезки вторых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стволов</w:t>
      </w:r>
    </w:p>
    <w:p w:rsidR="00CC4CF9" w:rsidRPr="00061AB7" w:rsidRDefault="00CC4CF9">
      <w:pPr>
        <w:pStyle w:val="ConsPlusCell"/>
        <w:jc w:val="both"/>
      </w:pPr>
      <w:r w:rsidRPr="00061AB7">
        <w:t>36 6831     9     Отклонители</w:t>
      </w:r>
    </w:p>
    <w:p w:rsidR="00CC4CF9" w:rsidRPr="00061AB7" w:rsidRDefault="00CC4CF9">
      <w:pPr>
        <w:pStyle w:val="ConsPlusCell"/>
        <w:jc w:val="both"/>
      </w:pPr>
      <w:r w:rsidRPr="00061AB7">
        <w:t>36 6832     4     Оправки</w:t>
      </w:r>
    </w:p>
    <w:p w:rsidR="00CC4CF9" w:rsidRPr="00061AB7" w:rsidRDefault="00CC4CF9">
      <w:pPr>
        <w:pStyle w:val="ConsPlusCell"/>
        <w:jc w:val="both"/>
      </w:pPr>
      <w:r w:rsidRPr="00061AB7">
        <w:t>36 6836     6     Устройства отклоняющие</w:t>
      </w:r>
    </w:p>
    <w:p w:rsidR="00CC4CF9" w:rsidRPr="00061AB7" w:rsidRDefault="00CC4CF9">
      <w:pPr>
        <w:pStyle w:val="ConsPlusCell"/>
        <w:jc w:val="both"/>
      </w:pPr>
      <w:r w:rsidRPr="00061AB7">
        <w:t>36 6837     1     Устройства ориентирующие</w:t>
      </w:r>
    </w:p>
    <w:p w:rsidR="00CC4CF9" w:rsidRPr="00061AB7" w:rsidRDefault="00CC4CF9">
      <w:pPr>
        <w:pStyle w:val="ConsPlusCell"/>
        <w:jc w:val="both"/>
      </w:pPr>
      <w:r w:rsidRPr="00061AB7">
        <w:t>36 6838     7     Инструмент и приспособления для искривления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скважин</w:t>
      </w:r>
    </w:p>
    <w:p w:rsidR="00CC4CF9" w:rsidRPr="00061AB7" w:rsidRDefault="00CC4CF9">
      <w:pPr>
        <w:pStyle w:val="ConsPlusCell"/>
        <w:jc w:val="both"/>
      </w:pPr>
      <w:r w:rsidRPr="00061AB7">
        <w:t>36 6840     8     Инструмент буровой (кроме породоразрушающего)</w:t>
      </w:r>
    </w:p>
    <w:p w:rsidR="00CC4CF9" w:rsidRPr="00061AB7" w:rsidRDefault="00CC4CF9">
      <w:pPr>
        <w:pStyle w:val="ConsPlusCell"/>
        <w:jc w:val="both"/>
      </w:pPr>
      <w:r w:rsidRPr="00061AB7">
        <w:t>36 6841     3     Элеваторы / для бурильных и обсадных труб</w:t>
      </w:r>
    </w:p>
    <w:p w:rsidR="00CC4CF9" w:rsidRPr="00061AB7" w:rsidRDefault="00CC4CF9">
      <w:pPr>
        <w:pStyle w:val="ConsPlusCell"/>
        <w:jc w:val="both"/>
      </w:pPr>
      <w:r w:rsidRPr="00061AB7">
        <w:t>36 6842     9     - для обсадных труб</w:t>
      </w:r>
    </w:p>
    <w:p w:rsidR="00CC4CF9" w:rsidRPr="00061AB7" w:rsidRDefault="00CC4CF9">
      <w:pPr>
        <w:pStyle w:val="ConsPlusCell"/>
        <w:jc w:val="both"/>
      </w:pPr>
      <w:r w:rsidRPr="00061AB7">
        <w:t>36 6843     4     - для геолого-разведочного бурения</w:t>
      </w:r>
    </w:p>
    <w:p w:rsidR="00CC4CF9" w:rsidRPr="00061AB7" w:rsidRDefault="00CC4CF9">
      <w:pPr>
        <w:pStyle w:val="ConsPlusCell"/>
        <w:jc w:val="both"/>
      </w:pPr>
      <w:r w:rsidRPr="00061AB7">
        <w:t>36 6844     6     Штропы</w:t>
      </w:r>
    </w:p>
    <w:p w:rsidR="00CC4CF9" w:rsidRPr="00061AB7" w:rsidRDefault="00CC4CF9">
      <w:pPr>
        <w:pStyle w:val="ConsPlusCell"/>
        <w:jc w:val="both"/>
      </w:pPr>
      <w:r w:rsidRPr="00061AB7">
        <w:t>36 6845     5     Переводники</w:t>
      </w:r>
    </w:p>
    <w:p w:rsidR="00CC4CF9" w:rsidRPr="00061AB7" w:rsidRDefault="00CC4CF9">
      <w:pPr>
        <w:pStyle w:val="ConsPlusCell"/>
        <w:jc w:val="both"/>
      </w:pPr>
      <w:r w:rsidRPr="00061AB7">
        <w:t>36 6846     0     Переходники</w:t>
      </w:r>
    </w:p>
    <w:p w:rsidR="00CC4CF9" w:rsidRPr="00061AB7" w:rsidRDefault="00CC4CF9">
      <w:pPr>
        <w:pStyle w:val="ConsPlusCell"/>
        <w:jc w:val="both"/>
      </w:pPr>
      <w:r w:rsidRPr="00061AB7">
        <w:t>36 6847     6     Спайдеры</w:t>
      </w:r>
    </w:p>
    <w:p w:rsidR="00CC4CF9" w:rsidRPr="00061AB7" w:rsidRDefault="00CC4CF9">
      <w:pPr>
        <w:pStyle w:val="ConsPlusCell"/>
        <w:jc w:val="both"/>
      </w:pPr>
      <w:r w:rsidRPr="00061AB7">
        <w:t>36 6848     1     Сальники буровые</w:t>
      </w:r>
    </w:p>
    <w:p w:rsidR="00CC4CF9" w:rsidRPr="00061AB7" w:rsidRDefault="00CC4CF9">
      <w:pPr>
        <w:pStyle w:val="ConsPlusCell"/>
        <w:jc w:val="both"/>
      </w:pPr>
      <w:r w:rsidRPr="00061AB7">
        <w:t>36 6850     2     Инструмент для свинчивания-развинчивания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удержания на весу насосно-компрессорных труб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штанг при ремонте эксплуатационных скважин</w:t>
      </w:r>
    </w:p>
    <w:p w:rsidR="00CC4CF9" w:rsidRPr="00061AB7" w:rsidRDefault="00CC4CF9">
      <w:pPr>
        <w:pStyle w:val="ConsPlusCell"/>
        <w:jc w:val="both"/>
      </w:pPr>
      <w:r w:rsidRPr="00061AB7">
        <w:t>36 6851     8     Ключи / для насосно-компрессорных труб</w:t>
      </w:r>
    </w:p>
    <w:p w:rsidR="00CC4CF9" w:rsidRPr="00061AB7" w:rsidRDefault="00CC4CF9">
      <w:pPr>
        <w:pStyle w:val="ConsPlusCell"/>
        <w:jc w:val="both"/>
      </w:pPr>
      <w:r w:rsidRPr="00061AB7">
        <w:t>36 6852     3     - для глубиннонасосных штанг</w:t>
      </w:r>
    </w:p>
    <w:p w:rsidR="00CC4CF9" w:rsidRPr="00061AB7" w:rsidRDefault="00CC4CF9">
      <w:pPr>
        <w:pStyle w:val="ConsPlusCell"/>
        <w:jc w:val="both"/>
      </w:pPr>
      <w:r w:rsidRPr="00061AB7">
        <w:t>36 6853     9     Элеваторы / для насосно-компрессорных труб</w:t>
      </w:r>
    </w:p>
    <w:p w:rsidR="00CC4CF9" w:rsidRPr="00061AB7" w:rsidRDefault="00CC4CF9">
      <w:pPr>
        <w:pStyle w:val="ConsPlusCell"/>
        <w:jc w:val="both"/>
      </w:pPr>
      <w:r w:rsidRPr="00061AB7">
        <w:t>36 6854     4     - для глубиннонасосных штанг</w:t>
      </w:r>
    </w:p>
    <w:p w:rsidR="00CC4CF9" w:rsidRPr="00061AB7" w:rsidRDefault="00CC4CF9">
      <w:pPr>
        <w:pStyle w:val="ConsPlusCell"/>
        <w:jc w:val="both"/>
      </w:pPr>
      <w:r w:rsidRPr="00061AB7">
        <w:t>36 6855     0     Штропы к элеваторам</w:t>
      </w:r>
    </w:p>
    <w:p w:rsidR="00CC4CF9" w:rsidRPr="00061AB7" w:rsidRDefault="00CC4CF9">
      <w:pPr>
        <w:pStyle w:val="ConsPlusCell"/>
        <w:jc w:val="both"/>
      </w:pPr>
      <w:r w:rsidRPr="00061AB7">
        <w:t>36 6856     5     Спайдеры и спайдеры-элеваторы</w:t>
      </w:r>
    </w:p>
    <w:p w:rsidR="00CC4CF9" w:rsidRPr="00061AB7" w:rsidRDefault="00CC4CF9">
      <w:pPr>
        <w:pStyle w:val="ConsPlusCell"/>
        <w:jc w:val="both"/>
      </w:pPr>
      <w:r w:rsidRPr="00061AB7">
        <w:t>36 6860     7     Инструмент ловильный для эксплуатационных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скважин</w:t>
      </w:r>
    </w:p>
    <w:p w:rsidR="00CC4CF9" w:rsidRPr="00061AB7" w:rsidRDefault="00CC4CF9">
      <w:pPr>
        <w:pStyle w:val="ConsPlusCell"/>
        <w:jc w:val="both"/>
      </w:pPr>
      <w:r w:rsidRPr="00061AB7">
        <w:t>36 6861     2     Труболовки для насосно-компрессорных труб</w:t>
      </w:r>
    </w:p>
    <w:p w:rsidR="00CC4CF9" w:rsidRPr="00061AB7" w:rsidRDefault="00CC4CF9">
      <w:pPr>
        <w:pStyle w:val="ConsPlusCell"/>
        <w:jc w:val="both"/>
      </w:pPr>
      <w:r w:rsidRPr="00061AB7">
        <w:t>36 6862     8     Ловители для глубиннонасосных штанг и пакеров</w:t>
      </w:r>
    </w:p>
    <w:p w:rsidR="00CC4CF9" w:rsidRPr="00061AB7" w:rsidRDefault="00CC4CF9">
      <w:pPr>
        <w:pStyle w:val="ConsPlusCell"/>
        <w:jc w:val="both"/>
      </w:pPr>
      <w:r w:rsidRPr="00061AB7">
        <w:t>36 6863     3     Метчики и центрирующие их приспособления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ловли насосно-компрессорных труб</w:t>
      </w:r>
    </w:p>
    <w:p w:rsidR="00CC4CF9" w:rsidRPr="00061AB7" w:rsidRDefault="00CC4CF9">
      <w:pPr>
        <w:pStyle w:val="ConsPlusCell"/>
        <w:jc w:val="both"/>
      </w:pPr>
      <w:r w:rsidRPr="00061AB7">
        <w:t>36 6864     9     Колокола для ловли насосно-компрессорных труб</w:t>
      </w:r>
    </w:p>
    <w:p w:rsidR="00CC4CF9" w:rsidRPr="00061AB7" w:rsidRDefault="00CC4CF9">
      <w:pPr>
        <w:pStyle w:val="ConsPlusCell"/>
        <w:jc w:val="both"/>
      </w:pPr>
      <w:r w:rsidRPr="00061AB7">
        <w:t>36 6865     4     Воронки</w:t>
      </w:r>
    </w:p>
    <w:p w:rsidR="00CC4CF9" w:rsidRPr="00061AB7" w:rsidRDefault="00CC4CF9">
      <w:pPr>
        <w:pStyle w:val="ConsPlusCell"/>
        <w:jc w:val="both"/>
      </w:pPr>
      <w:r w:rsidRPr="00061AB7">
        <w:t>36 6868     0     Инструмент ловильный и прочий для очистки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эксплуатационных колонн</w:t>
      </w:r>
    </w:p>
    <w:p w:rsidR="00CC4CF9" w:rsidRPr="00061AB7" w:rsidRDefault="00CC4CF9">
      <w:pPr>
        <w:pStyle w:val="ConsPlusCell"/>
        <w:jc w:val="both"/>
      </w:pPr>
      <w:r w:rsidRPr="00061AB7">
        <w:t>36 6869     6     Удочки ловильные</w:t>
      </w:r>
    </w:p>
    <w:p w:rsidR="00CC4CF9" w:rsidRPr="00061AB7" w:rsidRDefault="00CC4CF9">
      <w:pPr>
        <w:pStyle w:val="ConsPlusCell"/>
        <w:jc w:val="both"/>
      </w:pPr>
      <w:r w:rsidRPr="00061AB7">
        <w:t>36 6870     1     Инструмент для бурения геолого-разведочных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скважин</w:t>
      </w:r>
    </w:p>
    <w:p w:rsidR="00CC4CF9" w:rsidRPr="00061AB7" w:rsidRDefault="00CC4CF9">
      <w:pPr>
        <w:pStyle w:val="ConsPlusCell"/>
        <w:jc w:val="both"/>
      </w:pPr>
      <w:r w:rsidRPr="00061AB7">
        <w:t>36 6872     2     Штанги, трубы геолого-разведочные</w:t>
      </w:r>
    </w:p>
    <w:p w:rsidR="00CC4CF9" w:rsidRPr="00061AB7" w:rsidRDefault="00CC4CF9">
      <w:pPr>
        <w:pStyle w:val="ConsPlusCell"/>
        <w:jc w:val="both"/>
      </w:pPr>
      <w:r w:rsidRPr="00061AB7">
        <w:t>36 6879     0     Замки для геолого-разведочного бурения</w:t>
      </w:r>
    </w:p>
    <w:p w:rsidR="00CC4CF9" w:rsidRPr="00061AB7" w:rsidRDefault="00CC4CF9">
      <w:pPr>
        <w:pStyle w:val="ConsPlusCell"/>
        <w:jc w:val="both"/>
      </w:pPr>
      <w:r w:rsidRPr="00061AB7">
        <w:t>36 6890     0     Инструмент прочий</w:t>
      </w:r>
    </w:p>
    <w:p w:rsidR="00CC4CF9" w:rsidRPr="00061AB7" w:rsidRDefault="00CC4CF9">
      <w:pPr>
        <w:pStyle w:val="ConsPlusCell"/>
        <w:jc w:val="both"/>
      </w:pPr>
      <w:r w:rsidRPr="00061AB7">
        <w:t>36 6891     6     Труборезки</w:t>
      </w:r>
    </w:p>
    <w:p w:rsidR="00CC4CF9" w:rsidRPr="00061AB7" w:rsidRDefault="00CC4CF9">
      <w:pPr>
        <w:pStyle w:val="ConsPlusCell"/>
        <w:jc w:val="both"/>
      </w:pPr>
      <w:r w:rsidRPr="00061AB7">
        <w:t>36 6892     1     Печати</w:t>
      </w:r>
    </w:p>
    <w:p w:rsidR="00CC4CF9" w:rsidRPr="00061AB7" w:rsidRDefault="00CC4CF9">
      <w:pPr>
        <w:pStyle w:val="ConsPlusCell"/>
        <w:jc w:val="both"/>
      </w:pPr>
      <w:r w:rsidRPr="00061AB7">
        <w:t>36 6893     7     Катушки безопасные</w:t>
      </w:r>
    </w:p>
    <w:p w:rsidR="00CC4CF9" w:rsidRPr="00061AB7" w:rsidRDefault="00CC4CF9">
      <w:pPr>
        <w:pStyle w:val="ConsPlusCell"/>
        <w:jc w:val="both"/>
      </w:pPr>
      <w:r w:rsidRPr="00061AB7">
        <w:t>36 6894     2     Эжекторы</w:t>
      </w:r>
    </w:p>
    <w:p w:rsidR="00CC4CF9" w:rsidRPr="00061AB7" w:rsidRDefault="00CC4CF9">
      <w:pPr>
        <w:pStyle w:val="ConsPlusCell"/>
        <w:jc w:val="both"/>
      </w:pPr>
      <w:r w:rsidRPr="00061AB7">
        <w:t>36 6895     8     Хомуты, коуши, зажимы</w:t>
      </w:r>
    </w:p>
    <w:p w:rsidR="00CC4CF9" w:rsidRPr="00061AB7" w:rsidRDefault="00CC4CF9">
      <w:pPr>
        <w:pStyle w:val="ConsPlusCell"/>
        <w:jc w:val="both"/>
      </w:pPr>
      <w:r w:rsidRPr="00061AB7">
        <w:t>36 6896     3     Крюки вертлюжные, клинья и другие приспособления</w:t>
      </w:r>
    </w:p>
    <w:p w:rsidR="00CC4CF9" w:rsidRPr="00061AB7" w:rsidRDefault="00CC4CF9">
      <w:pPr>
        <w:pStyle w:val="ConsPlusCell"/>
        <w:jc w:val="both"/>
      </w:pPr>
      <w:r w:rsidRPr="00061AB7">
        <w:t>36 6900     3     Запасные части к нефтепромысловому и буровому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геолого-разведочному оборудованию</w:t>
      </w:r>
    </w:p>
    <w:p w:rsidR="00CC4CF9" w:rsidRPr="00061AB7" w:rsidRDefault="00CC4CF9">
      <w:pPr>
        <w:pStyle w:val="ConsPlusCell"/>
        <w:jc w:val="both"/>
      </w:pPr>
      <w:r w:rsidRPr="00061AB7">
        <w:t>36 6910     8     Запасные части / к оборудованию для бурения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эксплуатационных и глубоких разведочных скважин</w:t>
      </w:r>
    </w:p>
    <w:p w:rsidR="00CC4CF9" w:rsidRPr="00061AB7" w:rsidRDefault="00CC4CF9">
      <w:pPr>
        <w:pStyle w:val="ConsPlusCell"/>
        <w:jc w:val="both"/>
      </w:pPr>
      <w:r w:rsidRPr="00061AB7">
        <w:t>36 6911     3     - к установкам буровым</w:t>
      </w:r>
    </w:p>
    <w:p w:rsidR="00CC4CF9" w:rsidRPr="00061AB7" w:rsidRDefault="00CC4CF9">
      <w:pPr>
        <w:pStyle w:val="ConsPlusCell"/>
        <w:jc w:val="both"/>
      </w:pPr>
      <w:r w:rsidRPr="00061AB7">
        <w:t>36 6912     9     - к оборудованию для приготовления и очистки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промывочного раствора</w:t>
      </w:r>
    </w:p>
    <w:p w:rsidR="00CC4CF9" w:rsidRPr="00061AB7" w:rsidRDefault="00CC4CF9">
      <w:pPr>
        <w:pStyle w:val="ConsPlusCell"/>
        <w:jc w:val="both"/>
      </w:pPr>
      <w:r w:rsidRPr="00061AB7">
        <w:t>36 6913     4     - к вышкам, основаниям, укрытиям и привышечным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сооружениям</w:t>
      </w:r>
    </w:p>
    <w:p w:rsidR="00CC4CF9" w:rsidRPr="00061AB7" w:rsidRDefault="00CC4CF9">
      <w:pPr>
        <w:pStyle w:val="ConsPlusCell"/>
        <w:jc w:val="both"/>
      </w:pPr>
      <w:r w:rsidRPr="00061AB7">
        <w:t>36 6914     2     - к оборудованию для обвязки линий буровых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насосов</w:t>
      </w:r>
    </w:p>
    <w:p w:rsidR="00CC4CF9" w:rsidRPr="00061AB7" w:rsidRDefault="00CC4CF9">
      <w:pPr>
        <w:pStyle w:val="ConsPlusCell"/>
        <w:jc w:val="both"/>
      </w:pPr>
      <w:r w:rsidRPr="00061AB7">
        <w:t>36 6915     5     - к сборочным единицам буровых установок</w:t>
      </w:r>
    </w:p>
    <w:p w:rsidR="00CC4CF9" w:rsidRPr="00061AB7" w:rsidRDefault="00CC4CF9">
      <w:pPr>
        <w:pStyle w:val="ConsPlusCell"/>
        <w:jc w:val="both"/>
      </w:pPr>
      <w:r w:rsidRPr="00061AB7">
        <w:t>36 6916     0     - к системе талевой</w:t>
      </w:r>
    </w:p>
    <w:p w:rsidR="00CC4CF9" w:rsidRPr="00061AB7" w:rsidRDefault="00CC4CF9">
      <w:pPr>
        <w:pStyle w:val="ConsPlusCell"/>
        <w:jc w:val="both"/>
      </w:pPr>
      <w:r w:rsidRPr="00061AB7">
        <w:t>36 6917     6     - к оборудованию для механизации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автоматизации буровых работ</w:t>
      </w:r>
    </w:p>
    <w:p w:rsidR="00CC4CF9" w:rsidRPr="00061AB7" w:rsidRDefault="00CC4CF9">
      <w:pPr>
        <w:pStyle w:val="ConsPlusCell"/>
        <w:jc w:val="both"/>
      </w:pPr>
      <w:r w:rsidRPr="00061AB7">
        <w:t>36 6918     1     - к насосам буровым</w:t>
      </w:r>
    </w:p>
    <w:p w:rsidR="00CC4CF9" w:rsidRPr="00061AB7" w:rsidRDefault="00CC4CF9">
      <w:pPr>
        <w:pStyle w:val="ConsPlusCell"/>
        <w:jc w:val="both"/>
      </w:pPr>
      <w:r w:rsidRPr="00061AB7">
        <w:t>36 6920     2     Запасные части / к оборудованию для бурения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геолого-разведочных скважин</w:t>
      </w:r>
    </w:p>
    <w:p w:rsidR="00CC4CF9" w:rsidRPr="00061AB7" w:rsidRDefault="00CC4CF9">
      <w:pPr>
        <w:pStyle w:val="ConsPlusCell"/>
        <w:jc w:val="both"/>
      </w:pPr>
      <w:r w:rsidRPr="00061AB7">
        <w:t>36 6921     8     - к установкам буровых для геофизического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структурно-поискового бурения</w:t>
      </w:r>
    </w:p>
    <w:p w:rsidR="00CC4CF9" w:rsidRPr="00061AB7" w:rsidRDefault="00CC4CF9">
      <w:pPr>
        <w:pStyle w:val="ConsPlusCell"/>
        <w:jc w:val="both"/>
      </w:pPr>
      <w:r w:rsidRPr="00061AB7">
        <w:t>36 6922     3     - к установкам буровым для геолого-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разведочного бурения на твердые ископаемые</w:t>
      </w:r>
    </w:p>
    <w:p w:rsidR="00CC4CF9" w:rsidRPr="00061AB7" w:rsidRDefault="00CC4CF9">
      <w:pPr>
        <w:pStyle w:val="ConsPlusCell"/>
        <w:jc w:val="both"/>
      </w:pPr>
      <w:r w:rsidRPr="00061AB7">
        <w:t>36 6923     9     - к станкам и установкам буровым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гидрогеологического и инженерно-геологического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бурения</w:t>
      </w:r>
    </w:p>
    <w:p w:rsidR="00CC4CF9" w:rsidRPr="00061AB7" w:rsidRDefault="00CC4CF9">
      <w:pPr>
        <w:pStyle w:val="ConsPlusCell"/>
        <w:jc w:val="both"/>
      </w:pPr>
      <w:r w:rsidRPr="00061AB7">
        <w:t>36 6924     4     - к установкам для поверхностного возбуждения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сейсмических колебаний</w:t>
      </w:r>
    </w:p>
    <w:p w:rsidR="00CC4CF9" w:rsidRPr="00061AB7" w:rsidRDefault="00CC4CF9">
      <w:pPr>
        <w:pStyle w:val="ConsPlusCell"/>
        <w:jc w:val="both"/>
      </w:pPr>
      <w:r w:rsidRPr="00061AB7">
        <w:t>36 6925     6     - к сборочным единицам (узлам) оборудования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бурения геолого-разведочных скважин</w:t>
      </w:r>
    </w:p>
    <w:p w:rsidR="00CC4CF9" w:rsidRPr="00061AB7" w:rsidRDefault="00CC4CF9">
      <w:pPr>
        <w:pStyle w:val="ConsPlusCell"/>
        <w:jc w:val="both"/>
      </w:pPr>
      <w:r w:rsidRPr="00061AB7">
        <w:t>36 6928     6     - к оборудованию для перевозки бурильных,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обсадных и нефте-, газопроводных труб</w:t>
      </w:r>
    </w:p>
    <w:p w:rsidR="00CC4CF9" w:rsidRPr="00061AB7" w:rsidRDefault="00CC4CF9">
      <w:pPr>
        <w:pStyle w:val="ConsPlusCell"/>
        <w:jc w:val="both"/>
      </w:pPr>
      <w:r w:rsidRPr="00061AB7">
        <w:t>36 6930     7     Запасные части / к оборудованию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транспортирования бурового оборудования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вспомогательному оборудованию</w:t>
      </w:r>
    </w:p>
    <w:p w:rsidR="00CC4CF9" w:rsidRPr="00061AB7" w:rsidRDefault="00CC4CF9">
      <w:pPr>
        <w:pStyle w:val="ConsPlusCell"/>
        <w:jc w:val="both"/>
      </w:pPr>
      <w:r w:rsidRPr="00061AB7">
        <w:t>36 6931     2     - к тяжеловозам, тележкам, платформам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передвижным и другим транспортным средствам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перевозки бурового оборудования</w:t>
      </w:r>
    </w:p>
    <w:p w:rsidR="00CC4CF9" w:rsidRPr="00061AB7" w:rsidRDefault="00CC4CF9">
      <w:pPr>
        <w:pStyle w:val="ConsPlusCell"/>
        <w:jc w:val="both"/>
      </w:pPr>
      <w:r w:rsidRPr="00061AB7">
        <w:t>36 6934     9     - к установкам топливомасляным и отопительным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паровым передвижным</w:t>
      </w:r>
    </w:p>
    <w:p w:rsidR="00CC4CF9" w:rsidRPr="00061AB7" w:rsidRDefault="00CC4CF9">
      <w:pPr>
        <w:pStyle w:val="ConsPlusCell"/>
        <w:jc w:val="both"/>
      </w:pPr>
      <w:r w:rsidRPr="00061AB7">
        <w:t>36 6940     1     Запасные части / к двигателям забойным,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инструменту породоразрушающему и другому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буровому</w:t>
      </w:r>
    </w:p>
    <w:p w:rsidR="00CC4CF9" w:rsidRPr="00061AB7" w:rsidRDefault="00CC4CF9">
      <w:pPr>
        <w:pStyle w:val="ConsPlusCell"/>
        <w:jc w:val="both"/>
      </w:pPr>
      <w:r w:rsidRPr="00061AB7">
        <w:t>36 6941     7     - к турбобурам, электробурам, турбодолотам,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отклонителям</w:t>
      </w:r>
    </w:p>
    <w:p w:rsidR="00CC4CF9" w:rsidRPr="00061AB7" w:rsidRDefault="00CC4CF9">
      <w:pPr>
        <w:pStyle w:val="ConsPlusCell"/>
        <w:jc w:val="both"/>
      </w:pPr>
      <w:r w:rsidRPr="00061AB7">
        <w:t>36 6942     2     - к двигателям гидравлическим, долотам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сплошного бурения, долотам и снарядам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колонковым</w:t>
      </w:r>
    </w:p>
    <w:p w:rsidR="00CC4CF9" w:rsidRPr="00061AB7" w:rsidRDefault="00CC4CF9">
      <w:pPr>
        <w:pStyle w:val="ConsPlusCell"/>
        <w:jc w:val="both"/>
      </w:pPr>
      <w:r w:rsidRPr="00061AB7">
        <w:t>36 6943     8     - к инструменту буровому (кроме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породоразрушающего)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36 7000     3     Оборудование технологическое и аппаратура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нанесения лакокрасочных покрытий на изделия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машиностроения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36 7100     7     Оборудование (установки) для нанесения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лакокрасочных материалов</w:t>
      </w:r>
    </w:p>
    <w:p w:rsidR="00CC4CF9" w:rsidRPr="00061AB7" w:rsidRDefault="00CC4CF9">
      <w:pPr>
        <w:pStyle w:val="ConsPlusCell"/>
        <w:jc w:val="both"/>
      </w:pPr>
      <w:r w:rsidRPr="00061AB7">
        <w:t>36 7110     1     Установки / для нанесения лакокрасочных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 пневматическим распылением</w:t>
      </w:r>
    </w:p>
    <w:p w:rsidR="00CC4CF9" w:rsidRPr="00061AB7" w:rsidRDefault="00CC4CF9">
      <w:pPr>
        <w:pStyle w:val="ConsPlusCell"/>
        <w:jc w:val="both"/>
      </w:pPr>
      <w:r w:rsidRPr="00061AB7">
        <w:t>36 7111     7     - камерные ручного окрашивания</w:t>
      </w:r>
    </w:p>
    <w:p w:rsidR="00CC4CF9" w:rsidRPr="00061AB7" w:rsidRDefault="00CC4CF9">
      <w:pPr>
        <w:pStyle w:val="ConsPlusCell"/>
        <w:jc w:val="both"/>
      </w:pPr>
      <w:r w:rsidRPr="00061AB7">
        <w:t>36 7112     2     - камерные автоматического (дистанционного)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окрашивания</w:t>
      </w:r>
    </w:p>
    <w:p w:rsidR="00CC4CF9" w:rsidRPr="00061AB7" w:rsidRDefault="00CC4CF9">
      <w:pPr>
        <w:pStyle w:val="ConsPlusCell"/>
        <w:jc w:val="both"/>
      </w:pPr>
      <w:r w:rsidRPr="00061AB7">
        <w:t>36 7113     8     - для бескамерного ручного окрашивания</w:t>
      </w:r>
    </w:p>
    <w:p w:rsidR="00CC4CF9" w:rsidRPr="00061AB7" w:rsidRDefault="00CC4CF9">
      <w:pPr>
        <w:pStyle w:val="ConsPlusCell"/>
        <w:jc w:val="both"/>
      </w:pPr>
      <w:r w:rsidRPr="00061AB7">
        <w:t>36 7114     3     - для бескамерного автоматического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(дистанционного) окрашивания</w:t>
      </w:r>
    </w:p>
    <w:p w:rsidR="00CC4CF9" w:rsidRPr="00061AB7" w:rsidRDefault="00CC4CF9">
      <w:pPr>
        <w:pStyle w:val="ConsPlusCell"/>
        <w:jc w:val="both"/>
      </w:pPr>
      <w:r w:rsidRPr="00061AB7">
        <w:t>36 7120     6     Установки / для окраски изделий методом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безвоздушного распыления</w:t>
      </w:r>
    </w:p>
    <w:p w:rsidR="00CC4CF9" w:rsidRPr="00061AB7" w:rsidRDefault="00CC4CF9">
      <w:pPr>
        <w:pStyle w:val="ConsPlusCell"/>
        <w:jc w:val="both"/>
      </w:pPr>
      <w:r w:rsidRPr="00061AB7">
        <w:t>36 7121     1     - для нанесения нагретых материалов</w:t>
      </w:r>
    </w:p>
    <w:p w:rsidR="00CC4CF9" w:rsidRPr="00061AB7" w:rsidRDefault="00CC4CF9">
      <w:pPr>
        <w:pStyle w:val="ConsPlusCell"/>
        <w:jc w:val="both"/>
      </w:pPr>
      <w:r w:rsidRPr="00061AB7">
        <w:t>36 7122     7     - для нанесения ненагретых материалов</w:t>
      </w:r>
    </w:p>
    <w:p w:rsidR="00CC4CF9" w:rsidRPr="00061AB7" w:rsidRDefault="00CC4CF9">
      <w:pPr>
        <w:pStyle w:val="ConsPlusCell"/>
        <w:jc w:val="both"/>
      </w:pPr>
      <w:r w:rsidRPr="00061AB7">
        <w:t>36 7123     2     - специального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36 7130     0     Установки для нанесения лакокрасочных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 методом окунания /</w:t>
      </w:r>
    </w:p>
    <w:p w:rsidR="00CC4CF9" w:rsidRPr="00061AB7" w:rsidRDefault="00CC4CF9">
      <w:pPr>
        <w:pStyle w:val="ConsPlusCell"/>
        <w:jc w:val="both"/>
      </w:pPr>
      <w:r w:rsidRPr="00061AB7">
        <w:t>36 7131     6     - с выдержкой в парах растворителя</w:t>
      </w:r>
    </w:p>
    <w:p w:rsidR="00CC4CF9" w:rsidRPr="00061AB7" w:rsidRDefault="00CC4CF9">
      <w:pPr>
        <w:pStyle w:val="ConsPlusCell"/>
        <w:jc w:val="both"/>
      </w:pPr>
      <w:r w:rsidRPr="00061AB7">
        <w:t>36 7132     1     - без выдержки в парах растворителя</w:t>
      </w:r>
    </w:p>
    <w:p w:rsidR="00CC4CF9" w:rsidRPr="00061AB7" w:rsidRDefault="00CC4CF9">
      <w:pPr>
        <w:pStyle w:val="ConsPlusCell"/>
        <w:jc w:val="both"/>
      </w:pPr>
      <w:r w:rsidRPr="00061AB7">
        <w:t>36 7140     5     Установки для нанесения лакокрасочных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 методом струйного облива /</w:t>
      </w:r>
    </w:p>
    <w:p w:rsidR="00CC4CF9" w:rsidRPr="00061AB7" w:rsidRDefault="00CC4CF9">
      <w:pPr>
        <w:pStyle w:val="ConsPlusCell"/>
        <w:jc w:val="both"/>
      </w:pPr>
      <w:r w:rsidRPr="00061AB7">
        <w:t>36 7141     0     - стационарные</w:t>
      </w:r>
    </w:p>
    <w:p w:rsidR="00CC4CF9" w:rsidRPr="00061AB7" w:rsidRDefault="00CC4CF9">
      <w:pPr>
        <w:pStyle w:val="ConsPlusCell"/>
        <w:jc w:val="both"/>
      </w:pPr>
      <w:r w:rsidRPr="00061AB7">
        <w:t>36 7149     4     - прочие</w:t>
      </w:r>
    </w:p>
    <w:p w:rsidR="00CC4CF9" w:rsidRPr="00061AB7" w:rsidRDefault="00CC4CF9">
      <w:pPr>
        <w:pStyle w:val="ConsPlusCell"/>
        <w:jc w:val="both"/>
      </w:pPr>
      <w:r w:rsidRPr="00061AB7">
        <w:t>36 7160     4     Установки для нанесения лакокрасочных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 в электростатическом поле /</w:t>
      </w:r>
    </w:p>
    <w:p w:rsidR="00CC4CF9" w:rsidRPr="00061AB7" w:rsidRDefault="00CC4CF9">
      <w:pPr>
        <w:pStyle w:val="ConsPlusCell"/>
        <w:jc w:val="both"/>
      </w:pPr>
      <w:r w:rsidRPr="00061AB7">
        <w:t>36 7161     3     - стационарные (автоматического окрашивания)</w:t>
      </w:r>
    </w:p>
    <w:p w:rsidR="00CC4CF9" w:rsidRPr="00061AB7" w:rsidRDefault="00CC4CF9">
      <w:pPr>
        <w:pStyle w:val="ConsPlusCell"/>
        <w:jc w:val="both"/>
      </w:pPr>
      <w:r w:rsidRPr="00061AB7">
        <w:t>36 7162     5     - методом ручного окрашивания</w:t>
      </w:r>
    </w:p>
    <w:p w:rsidR="00CC4CF9" w:rsidRPr="00061AB7" w:rsidRDefault="00CC4CF9">
      <w:pPr>
        <w:pStyle w:val="ConsPlusCell"/>
        <w:jc w:val="both"/>
      </w:pPr>
      <w:r w:rsidRPr="00061AB7">
        <w:t>36 7170     9     Установки для окраски электроосаждением /</w:t>
      </w:r>
    </w:p>
    <w:p w:rsidR="00CC4CF9" w:rsidRPr="00061AB7" w:rsidRDefault="00CC4CF9">
      <w:pPr>
        <w:pStyle w:val="ConsPlusCell"/>
        <w:jc w:val="both"/>
      </w:pPr>
      <w:r w:rsidRPr="00061AB7">
        <w:t>36 7171     4     - стационарные</w:t>
      </w:r>
    </w:p>
    <w:p w:rsidR="00CC4CF9" w:rsidRPr="00061AB7" w:rsidRDefault="00CC4CF9">
      <w:pPr>
        <w:pStyle w:val="ConsPlusCell"/>
        <w:jc w:val="both"/>
      </w:pPr>
      <w:r w:rsidRPr="00061AB7">
        <w:t>36 7179     8     - прочие</w:t>
      </w:r>
    </w:p>
    <w:p w:rsidR="00CC4CF9" w:rsidRPr="00061AB7" w:rsidRDefault="00CC4CF9">
      <w:pPr>
        <w:pStyle w:val="ConsPlusCell"/>
        <w:jc w:val="both"/>
      </w:pPr>
      <w:r w:rsidRPr="00061AB7">
        <w:t>36 7190     8     Оборудование (установки) для нанесения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лакокрасочных материалов прочее</w:t>
      </w:r>
    </w:p>
    <w:p w:rsidR="00CC4CF9" w:rsidRPr="00061AB7" w:rsidRDefault="00CC4CF9">
      <w:pPr>
        <w:pStyle w:val="ConsPlusCell"/>
        <w:jc w:val="both"/>
      </w:pPr>
      <w:r w:rsidRPr="00061AB7">
        <w:t>36 7200     0     Аппаратура и дополнительное оборудование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нанесения лакокрасочных материалов</w:t>
      </w:r>
    </w:p>
    <w:p w:rsidR="00CC4CF9" w:rsidRPr="00061AB7" w:rsidRDefault="00CC4CF9">
      <w:pPr>
        <w:pStyle w:val="ConsPlusCell"/>
        <w:jc w:val="both"/>
      </w:pPr>
      <w:r w:rsidRPr="00061AB7">
        <w:t>36 7210     5     Распылители /</w:t>
      </w:r>
    </w:p>
    <w:p w:rsidR="00CC4CF9" w:rsidRPr="00061AB7" w:rsidRDefault="00CC4CF9">
      <w:pPr>
        <w:pStyle w:val="ConsPlusCell"/>
        <w:jc w:val="both"/>
      </w:pPr>
      <w:r w:rsidRPr="00061AB7">
        <w:t>36 7211     0     - для пневматического распыления</w:t>
      </w:r>
    </w:p>
    <w:p w:rsidR="00CC4CF9" w:rsidRPr="00061AB7" w:rsidRDefault="00CC4CF9">
      <w:pPr>
        <w:pStyle w:val="ConsPlusCell"/>
        <w:jc w:val="both"/>
      </w:pPr>
      <w:r w:rsidRPr="00061AB7">
        <w:t>36 7212     6     - для безвоздушного распыления</w:t>
      </w:r>
    </w:p>
    <w:p w:rsidR="00CC4CF9" w:rsidRPr="00061AB7" w:rsidRDefault="00CC4CF9">
      <w:pPr>
        <w:pStyle w:val="ConsPlusCell"/>
        <w:jc w:val="both"/>
      </w:pPr>
      <w:r w:rsidRPr="00061AB7">
        <w:t>36 7213     1     - для стационарной электроокраски</w:t>
      </w:r>
    </w:p>
    <w:p w:rsidR="00CC4CF9" w:rsidRPr="00061AB7" w:rsidRDefault="00CC4CF9">
      <w:pPr>
        <w:pStyle w:val="ConsPlusCell"/>
        <w:jc w:val="both"/>
      </w:pPr>
      <w:r w:rsidRPr="00061AB7">
        <w:t>36 7214     7     - для ручной электроокраски</w:t>
      </w:r>
    </w:p>
    <w:p w:rsidR="00CC4CF9" w:rsidRPr="00061AB7" w:rsidRDefault="00CC4CF9">
      <w:pPr>
        <w:pStyle w:val="ConsPlusCell"/>
        <w:jc w:val="both"/>
      </w:pPr>
      <w:r w:rsidRPr="00061AB7">
        <w:t>36 7215     2     - для окраски труб</w:t>
      </w:r>
    </w:p>
    <w:p w:rsidR="00CC4CF9" w:rsidRPr="00061AB7" w:rsidRDefault="00CC4CF9">
      <w:pPr>
        <w:pStyle w:val="ConsPlusCell"/>
        <w:jc w:val="both"/>
      </w:pPr>
      <w:r w:rsidRPr="00061AB7">
        <w:t>36 7220     6     Аппараты / для пневматического распыления</w:t>
      </w:r>
    </w:p>
    <w:p w:rsidR="00CC4CF9" w:rsidRPr="00061AB7" w:rsidRDefault="00CC4CF9">
      <w:pPr>
        <w:pStyle w:val="ConsPlusCell"/>
        <w:jc w:val="both"/>
      </w:pPr>
      <w:r w:rsidRPr="00061AB7">
        <w:t>36 7221     5     - для нанесения нагретых материалов</w:t>
      </w:r>
    </w:p>
    <w:p w:rsidR="00CC4CF9" w:rsidRPr="00061AB7" w:rsidRDefault="00CC4CF9">
      <w:pPr>
        <w:pStyle w:val="ConsPlusCell"/>
        <w:jc w:val="both"/>
      </w:pPr>
      <w:r w:rsidRPr="00061AB7">
        <w:t>36 7222     0     Баки красконагнетательные, краскосмесительные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36 7223     6     Мешалки</w:t>
      </w:r>
    </w:p>
    <w:p w:rsidR="00CC4CF9" w:rsidRPr="00061AB7" w:rsidRDefault="00CC4CF9">
      <w:pPr>
        <w:pStyle w:val="ConsPlusCell"/>
        <w:jc w:val="both"/>
      </w:pPr>
      <w:r w:rsidRPr="00061AB7">
        <w:t>36 7224     1     Масловодоотделители (воздухоочистители)</w:t>
      </w:r>
    </w:p>
    <w:p w:rsidR="00CC4CF9" w:rsidRPr="00061AB7" w:rsidRDefault="00CC4CF9">
      <w:pPr>
        <w:pStyle w:val="ConsPlusCell"/>
        <w:jc w:val="both"/>
      </w:pPr>
      <w:r w:rsidRPr="00061AB7">
        <w:t>36 7229     9     Аппараты для пневматического распыления прочие</w:t>
      </w:r>
    </w:p>
    <w:p w:rsidR="00CC4CF9" w:rsidRPr="00061AB7" w:rsidRDefault="00CC4CF9">
      <w:pPr>
        <w:pStyle w:val="ConsPlusCell"/>
        <w:jc w:val="both"/>
      </w:pPr>
      <w:r w:rsidRPr="00061AB7">
        <w:t>36 7230     4     Камеры /</w:t>
      </w:r>
    </w:p>
    <w:p w:rsidR="00CC4CF9" w:rsidRPr="00061AB7" w:rsidRDefault="00CC4CF9">
      <w:pPr>
        <w:pStyle w:val="ConsPlusCell"/>
        <w:jc w:val="both"/>
      </w:pPr>
      <w:r w:rsidRPr="00061AB7">
        <w:t>36 7231     0     - для пневматического распыления</w:t>
      </w:r>
    </w:p>
    <w:p w:rsidR="00CC4CF9" w:rsidRPr="00061AB7" w:rsidRDefault="00CC4CF9">
      <w:pPr>
        <w:pStyle w:val="ConsPlusCell"/>
        <w:jc w:val="both"/>
      </w:pPr>
      <w:r w:rsidRPr="00061AB7">
        <w:t>36 7232     5     - для безвоздушного распыления</w:t>
      </w:r>
    </w:p>
    <w:p w:rsidR="00CC4CF9" w:rsidRPr="00061AB7" w:rsidRDefault="00CC4CF9">
      <w:pPr>
        <w:pStyle w:val="ConsPlusCell"/>
        <w:jc w:val="both"/>
      </w:pPr>
      <w:r w:rsidRPr="00061AB7">
        <w:t>36 7233     0     - для окраски в электростатическом поле</w:t>
      </w:r>
    </w:p>
    <w:p w:rsidR="00CC4CF9" w:rsidRPr="00061AB7" w:rsidRDefault="00CC4CF9">
      <w:pPr>
        <w:pStyle w:val="ConsPlusCell"/>
        <w:jc w:val="both"/>
      </w:pPr>
      <w:r w:rsidRPr="00061AB7">
        <w:t>36 7240     9     Аппараты / и дополнительное оборудование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безвоздушного распыления</w:t>
      </w:r>
    </w:p>
    <w:p w:rsidR="00CC4CF9" w:rsidRPr="00061AB7" w:rsidRDefault="00CC4CF9">
      <w:pPr>
        <w:pStyle w:val="ConsPlusCell"/>
        <w:jc w:val="both"/>
      </w:pPr>
      <w:r w:rsidRPr="00061AB7">
        <w:t>36 7241     4     - для нанесения нагретых материалов</w:t>
      </w:r>
    </w:p>
    <w:p w:rsidR="00CC4CF9" w:rsidRPr="00061AB7" w:rsidRDefault="00CC4CF9">
      <w:pPr>
        <w:pStyle w:val="ConsPlusCell"/>
        <w:jc w:val="both"/>
      </w:pPr>
      <w:r w:rsidRPr="00061AB7">
        <w:t>36 7242     3     - для нанесения холодных материалов</w:t>
      </w:r>
    </w:p>
    <w:p w:rsidR="00CC4CF9" w:rsidRPr="00061AB7" w:rsidRDefault="00CC4CF9">
      <w:pPr>
        <w:pStyle w:val="ConsPlusCell"/>
        <w:jc w:val="both"/>
      </w:pPr>
      <w:r w:rsidRPr="00061AB7">
        <w:t>36 7243     5     - специального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36 7245     6     Устройства распыляющие и сопла</w:t>
      </w:r>
    </w:p>
    <w:p w:rsidR="00CC4CF9" w:rsidRPr="00061AB7" w:rsidRDefault="00CC4CF9">
      <w:pPr>
        <w:pStyle w:val="ConsPlusCell"/>
        <w:jc w:val="both"/>
      </w:pPr>
      <w:r w:rsidRPr="00061AB7">
        <w:t>36 7249     8     Аппараты и дополнительное оборудование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безвоздушного распыления прочие</w:t>
      </w:r>
    </w:p>
    <w:p w:rsidR="00CC4CF9" w:rsidRPr="00061AB7" w:rsidRDefault="00CC4CF9">
      <w:pPr>
        <w:pStyle w:val="ConsPlusCell"/>
        <w:jc w:val="both"/>
      </w:pPr>
      <w:r w:rsidRPr="00061AB7">
        <w:t>36 7260     8     Аппараты и дополнительное оборудование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электроокраски</w:t>
      </w:r>
    </w:p>
    <w:p w:rsidR="00CC4CF9" w:rsidRPr="00061AB7" w:rsidRDefault="00CC4CF9">
      <w:pPr>
        <w:pStyle w:val="ConsPlusCell"/>
        <w:jc w:val="both"/>
      </w:pPr>
      <w:r w:rsidRPr="00061AB7">
        <w:t>36 7261     3     Устройства дозирующие</w:t>
      </w:r>
    </w:p>
    <w:p w:rsidR="00CC4CF9" w:rsidRPr="00061AB7" w:rsidRDefault="00CC4CF9">
      <w:pPr>
        <w:pStyle w:val="ConsPlusCell"/>
        <w:jc w:val="both"/>
      </w:pPr>
      <w:r w:rsidRPr="00061AB7">
        <w:t>36 7262     9     Аппараты для ручной электроокраски</w:t>
      </w:r>
    </w:p>
    <w:p w:rsidR="00CC4CF9" w:rsidRPr="00061AB7" w:rsidRDefault="00CC4CF9">
      <w:pPr>
        <w:pStyle w:val="ConsPlusCell"/>
        <w:jc w:val="both"/>
      </w:pPr>
      <w:r w:rsidRPr="00061AB7">
        <w:t>36 7263     4     Устройства распыляющие</w:t>
      </w:r>
    </w:p>
    <w:p w:rsidR="00CC4CF9" w:rsidRPr="00061AB7" w:rsidRDefault="00CC4CF9">
      <w:pPr>
        <w:pStyle w:val="ConsPlusCell"/>
        <w:jc w:val="both"/>
      </w:pPr>
      <w:r w:rsidRPr="00061AB7">
        <w:t>36 7269     7     Аппараты и дополнительное оборудование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электроосаждения прочие</w:t>
      </w:r>
    </w:p>
    <w:p w:rsidR="00CC4CF9" w:rsidRPr="00061AB7" w:rsidRDefault="00CC4CF9">
      <w:pPr>
        <w:pStyle w:val="ConsPlusCell"/>
        <w:jc w:val="both"/>
      </w:pPr>
      <w:r w:rsidRPr="00061AB7">
        <w:t>36 7500     1     Оборудование и аппаратура для подготовки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поверхности под окраску</w:t>
      </w:r>
    </w:p>
    <w:p w:rsidR="00CC4CF9" w:rsidRPr="00061AB7" w:rsidRDefault="00CC4CF9">
      <w:pPr>
        <w:pStyle w:val="ConsPlusCell"/>
        <w:jc w:val="both"/>
      </w:pPr>
      <w:r w:rsidRPr="00061AB7">
        <w:t>36 7510     6     Оборудование для химической подготовки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поверхности</w:t>
      </w:r>
    </w:p>
    <w:p w:rsidR="00CC4CF9" w:rsidRPr="00061AB7" w:rsidRDefault="00CC4CF9">
      <w:pPr>
        <w:pStyle w:val="ConsPlusCell"/>
        <w:jc w:val="both"/>
      </w:pPr>
      <w:r w:rsidRPr="00061AB7">
        <w:t>36 7511     1     Агрегаты и установки / периодического действия</w:t>
      </w:r>
    </w:p>
    <w:p w:rsidR="00CC4CF9" w:rsidRPr="00061AB7" w:rsidRDefault="00CC4CF9">
      <w:pPr>
        <w:pStyle w:val="ConsPlusCell"/>
        <w:jc w:val="both"/>
      </w:pPr>
      <w:r w:rsidRPr="00061AB7">
        <w:t>36 7512     7     - непрерывного действия</w:t>
      </w:r>
    </w:p>
    <w:p w:rsidR="00CC4CF9" w:rsidRPr="00061AB7" w:rsidRDefault="00CC4CF9">
      <w:pPr>
        <w:pStyle w:val="ConsPlusCell"/>
        <w:jc w:val="both"/>
      </w:pPr>
      <w:r w:rsidRPr="00061AB7">
        <w:t>36 7520     0     Оборудование для механической подготовки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поверхности</w:t>
      </w:r>
    </w:p>
    <w:p w:rsidR="00CC4CF9" w:rsidRPr="00061AB7" w:rsidRDefault="00CC4CF9">
      <w:pPr>
        <w:pStyle w:val="ConsPlusCell"/>
        <w:jc w:val="both"/>
      </w:pPr>
      <w:r w:rsidRPr="00061AB7">
        <w:t>36 7521     6     Агрегаты и установки / периодического действия</w:t>
      </w:r>
    </w:p>
    <w:p w:rsidR="00CC4CF9" w:rsidRPr="00061AB7" w:rsidRDefault="00CC4CF9">
      <w:pPr>
        <w:pStyle w:val="ConsPlusCell"/>
        <w:jc w:val="both"/>
      </w:pPr>
      <w:r w:rsidRPr="00061AB7">
        <w:t>36 7522     1     - непрерывного действия</w:t>
      </w:r>
    </w:p>
    <w:p w:rsidR="00CC4CF9" w:rsidRPr="00061AB7" w:rsidRDefault="00CC4CF9">
      <w:pPr>
        <w:pStyle w:val="ConsPlusCell"/>
        <w:jc w:val="both"/>
      </w:pPr>
      <w:r w:rsidRPr="00061AB7">
        <w:t>36 7530     5     Аппаратура и дополнительное оборудование /</w:t>
      </w:r>
    </w:p>
    <w:p w:rsidR="00CC4CF9" w:rsidRPr="00061AB7" w:rsidRDefault="00CC4CF9">
      <w:pPr>
        <w:pStyle w:val="ConsPlusCell"/>
        <w:jc w:val="both"/>
      </w:pPr>
      <w:r w:rsidRPr="00061AB7">
        <w:t>36 7531     0     - для химической подготовки поверхности</w:t>
      </w:r>
    </w:p>
    <w:p w:rsidR="00CC4CF9" w:rsidRPr="00061AB7" w:rsidRDefault="00CC4CF9">
      <w:pPr>
        <w:pStyle w:val="ConsPlusCell"/>
        <w:jc w:val="both"/>
      </w:pPr>
      <w:r w:rsidRPr="00061AB7">
        <w:t>36 7532     6     - для механической подготовки поверхности</w:t>
      </w:r>
    </w:p>
    <w:p w:rsidR="00CC4CF9" w:rsidRPr="00061AB7" w:rsidRDefault="00CC4CF9">
      <w:pPr>
        <w:pStyle w:val="ConsPlusCell"/>
        <w:jc w:val="both"/>
      </w:pPr>
      <w:r w:rsidRPr="00061AB7">
        <w:t>36 7600     5     Оборудование для сушки лакокрасочных покрытий</w:t>
      </w:r>
    </w:p>
    <w:p w:rsidR="00CC4CF9" w:rsidRPr="00061AB7" w:rsidRDefault="00CC4CF9">
      <w:pPr>
        <w:pStyle w:val="ConsPlusCell"/>
        <w:jc w:val="both"/>
      </w:pPr>
      <w:r w:rsidRPr="00061AB7">
        <w:t>36 7610     1     Камеры конвекционные /</w:t>
      </w:r>
    </w:p>
    <w:p w:rsidR="00CC4CF9" w:rsidRPr="00061AB7" w:rsidRDefault="00CC4CF9">
      <w:pPr>
        <w:pStyle w:val="ConsPlusCell"/>
        <w:jc w:val="both"/>
      </w:pPr>
      <w:r w:rsidRPr="00061AB7">
        <w:t>36 7611     5     - с паровым обогревом</w:t>
      </w:r>
    </w:p>
    <w:p w:rsidR="00CC4CF9" w:rsidRPr="00061AB7" w:rsidRDefault="00CC4CF9">
      <w:pPr>
        <w:pStyle w:val="ConsPlusCell"/>
        <w:jc w:val="both"/>
      </w:pPr>
      <w:r w:rsidRPr="00061AB7">
        <w:t>36 7612     0     - с газовым обогревом</w:t>
      </w:r>
    </w:p>
    <w:p w:rsidR="00CC4CF9" w:rsidRPr="00061AB7" w:rsidRDefault="00CC4CF9">
      <w:pPr>
        <w:pStyle w:val="ConsPlusCell"/>
        <w:jc w:val="both"/>
      </w:pPr>
      <w:r w:rsidRPr="00061AB7">
        <w:t>36 7613     6     - с электрообогревом</w:t>
      </w:r>
    </w:p>
    <w:p w:rsidR="00CC4CF9" w:rsidRPr="00061AB7" w:rsidRDefault="00CC4CF9">
      <w:pPr>
        <w:pStyle w:val="ConsPlusCell"/>
        <w:jc w:val="both"/>
      </w:pPr>
      <w:r w:rsidRPr="00061AB7">
        <w:t>36 7620     4     Камеры терморадиационные /</w:t>
      </w:r>
    </w:p>
    <w:p w:rsidR="00CC4CF9" w:rsidRPr="00061AB7" w:rsidRDefault="00CC4CF9">
      <w:pPr>
        <w:pStyle w:val="ConsPlusCell"/>
        <w:jc w:val="both"/>
      </w:pPr>
      <w:r w:rsidRPr="00061AB7">
        <w:t>36 7621     5     - с газовым обогревом</w:t>
      </w:r>
    </w:p>
    <w:p w:rsidR="00CC4CF9" w:rsidRPr="00061AB7" w:rsidRDefault="00CC4CF9">
      <w:pPr>
        <w:pStyle w:val="ConsPlusCell"/>
        <w:jc w:val="both"/>
      </w:pPr>
      <w:r w:rsidRPr="00061AB7">
        <w:t>36 7622     5     - с электрообогревом</w:t>
      </w:r>
    </w:p>
    <w:p w:rsidR="00CC4CF9" w:rsidRPr="00061AB7" w:rsidRDefault="00CC4CF9">
      <w:pPr>
        <w:pStyle w:val="ConsPlusCell"/>
        <w:jc w:val="both"/>
      </w:pPr>
      <w:r w:rsidRPr="00061AB7">
        <w:t>36 7630     9     Камеры терморадиационно-конвекционные /</w:t>
      </w:r>
    </w:p>
    <w:p w:rsidR="00CC4CF9" w:rsidRPr="00061AB7" w:rsidRDefault="00CC4CF9">
      <w:pPr>
        <w:pStyle w:val="ConsPlusCell"/>
        <w:jc w:val="both"/>
      </w:pPr>
      <w:r w:rsidRPr="00061AB7">
        <w:t>36 7631     4     - с газовым обогревом</w:t>
      </w:r>
    </w:p>
    <w:p w:rsidR="00CC4CF9" w:rsidRPr="00061AB7" w:rsidRDefault="00CC4CF9">
      <w:pPr>
        <w:pStyle w:val="ConsPlusCell"/>
        <w:jc w:val="both"/>
      </w:pPr>
      <w:r w:rsidRPr="00061AB7">
        <w:t>36 7632     9     - с электрообогревом</w:t>
      </w:r>
    </w:p>
    <w:p w:rsidR="00CC4CF9" w:rsidRPr="00061AB7" w:rsidRDefault="00CC4CF9">
      <w:pPr>
        <w:pStyle w:val="ConsPlusCell"/>
        <w:jc w:val="both"/>
      </w:pPr>
      <w:r w:rsidRPr="00061AB7">
        <w:t>36 7700     9     Оборудование вспомогательное</w:t>
      </w:r>
    </w:p>
    <w:p w:rsidR="00CC4CF9" w:rsidRPr="00061AB7" w:rsidRDefault="00CC4CF9">
      <w:pPr>
        <w:pStyle w:val="ConsPlusCell"/>
        <w:jc w:val="both"/>
      </w:pPr>
      <w:r w:rsidRPr="00061AB7">
        <w:t>36 7710     3     Устройство для передвижения распылителей /</w:t>
      </w:r>
    </w:p>
    <w:p w:rsidR="00CC4CF9" w:rsidRPr="00061AB7" w:rsidRDefault="00CC4CF9">
      <w:pPr>
        <w:pStyle w:val="ConsPlusCell"/>
        <w:jc w:val="both"/>
      </w:pPr>
      <w:r w:rsidRPr="00061AB7">
        <w:t>36 7711     9     - пневматических</w:t>
      </w:r>
    </w:p>
    <w:p w:rsidR="00CC4CF9" w:rsidRPr="00061AB7" w:rsidRDefault="00CC4CF9">
      <w:pPr>
        <w:pStyle w:val="ConsPlusCell"/>
        <w:jc w:val="both"/>
      </w:pPr>
      <w:r w:rsidRPr="00061AB7">
        <w:t>36 7712     4     - для безвоздушного распыления</w:t>
      </w:r>
    </w:p>
    <w:p w:rsidR="00CC4CF9" w:rsidRPr="00061AB7" w:rsidRDefault="00CC4CF9">
      <w:pPr>
        <w:pStyle w:val="ConsPlusCell"/>
        <w:jc w:val="both"/>
      </w:pPr>
      <w:r w:rsidRPr="00061AB7">
        <w:t>36 7713     9     - для электроокраски</w:t>
      </w:r>
    </w:p>
    <w:p w:rsidR="00CC4CF9" w:rsidRPr="00061AB7" w:rsidRDefault="00CC4CF9">
      <w:pPr>
        <w:pStyle w:val="ConsPlusCell"/>
        <w:jc w:val="both"/>
      </w:pPr>
      <w:r w:rsidRPr="00061AB7">
        <w:t>36 7730     2     Установки регенерации</w:t>
      </w:r>
    </w:p>
    <w:p w:rsidR="00CC4CF9" w:rsidRPr="00061AB7" w:rsidRDefault="00CC4CF9">
      <w:pPr>
        <w:pStyle w:val="ConsPlusCell"/>
        <w:jc w:val="both"/>
      </w:pPr>
      <w:r w:rsidRPr="00061AB7">
        <w:t>36 7740     7     Оборудование для приготовления раствора</w:t>
      </w:r>
    </w:p>
    <w:p w:rsidR="00CC4CF9" w:rsidRPr="00061AB7" w:rsidRDefault="00CC4CF9">
      <w:pPr>
        <w:pStyle w:val="ConsPlusCell"/>
        <w:jc w:val="both"/>
      </w:pPr>
      <w:r w:rsidRPr="00061AB7">
        <w:t>36 7741     2     Баки с обогревом</w:t>
      </w:r>
    </w:p>
    <w:p w:rsidR="00CC4CF9" w:rsidRPr="00061AB7" w:rsidRDefault="00CC4CF9">
      <w:pPr>
        <w:pStyle w:val="ConsPlusCell"/>
        <w:jc w:val="both"/>
      </w:pPr>
      <w:r w:rsidRPr="00061AB7">
        <w:t>36 7742     8     Баки без обогрева</w:t>
      </w:r>
    </w:p>
    <w:p w:rsidR="00CC4CF9" w:rsidRPr="00061AB7" w:rsidRDefault="00CC4CF9">
      <w:pPr>
        <w:pStyle w:val="ConsPlusCell"/>
        <w:jc w:val="both"/>
      </w:pPr>
      <w:r w:rsidRPr="00061AB7">
        <w:t>36 7743     3     Фильтры</w:t>
      </w:r>
    </w:p>
    <w:p w:rsidR="00CC4CF9" w:rsidRPr="00061AB7" w:rsidRDefault="00CC4CF9">
      <w:pPr>
        <w:pStyle w:val="ConsPlusCell"/>
        <w:jc w:val="both"/>
      </w:pPr>
      <w:r w:rsidRPr="00061AB7">
        <w:t>36 7749     6     Оборудование для приготовления раствора прочее</w:t>
      </w:r>
    </w:p>
    <w:p w:rsidR="00CC4CF9" w:rsidRPr="00061AB7" w:rsidRDefault="00CC4CF9">
      <w:pPr>
        <w:pStyle w:val="ConsPlusCell"/>
        <w:jc w:val="both"/>
      </w:pPr>
      <w:r w:rsidRPr="00061AB7">
        <w:t>36 7760     6     Оборудование вспомогательное для сушки</w:t>
      </w:r>
    </w:p>
    <w:p w:rsidR="00CC4CF9" w:rsidRPr="00061AB7" w:rsidRDefault="00CC4CF9">
      <w:pPr>
        <w:pStyle w:val="ConsPlusCell"/>
        <w:jc w:val="both"/>
      </w:pPr>
      <w:r w:rsidRPr="00061AB7">
        <w:t>36 7761     1     Камеры охладительные</w:t>
      </w:r>
    </w:p>
    <w:p w:rsidR="00CC4CF9" w:rsidRPr="00061AB7" w:rsidRDefault="00CC4CF9">
      <w:pPr>
        <w:pStyle w:val="ConsPlusCell"/>
        <w:jc w:val="both"/>
      </w:pPr>
      <w:r w:rsidRPr="00061AB7">
        <w:t>36 7762     7     Камеры вытяжные</w:t>
      </w:r>
    </w:p>
    <w:p w:rsidR="00CC4CF9" w:rsidRPr="00061AB7" w:rsidRDefault="00CC4CF9">
      <w:pPr>
        <w:pStyle w:val="ConsPlusCell"/>
        <w:jc w:val="both"/>
      </w:pPr>
      <w:r w:rsidRPr="00061AB7">
        <w:t>36 7769     5     Оборудование вспомогательное для сушки прочее</w:t>
      </w:r>
    </w:p>
    <w:p w:rsidR="00CC4CF9" w:rsidRPr="00061AB7" w:rsidRDefault="00CC4CF9">
      <w:pPr>
        <w:pStyle w:val="ConsPlusCell"/>
        <w:jc w:val="both"/>
      </w:pPr>
      <w:r w:rsidRPr="00061AB7">
        <w:t>36 7770     0     Оборудование для испытаний</w:t>
      </w:r>
    </w:p>
    <w:p w:rsidR="00CC4CF9" w:rsidRPr="00061AB7" w:rsidRDefault="00CC4CF9">
      <w:pPr>
        <w:pStyle w:val="ConsPlusCell"/>
        <w:jc w:val="both"/>
      </w:pPr>
      <w:r w:rsidRPr="00061AB7">
        <w:t>36 7771     6     Стенды для испытания окрасочных аппаратов</w:t>
      </w:r>
    </w:p>
    <w:p w:rsidR="00CC4CF9" w:rsidRPr="00061AB7" w:rsidRDefault="00CC4CF9">
      <w:pPr>
        <w:pStyle w:val="ConsPlusCell"/>
        <w:jc w:val="both"/>
      </w:pPr>
      <w:r w:rsidRPr="00061AB7">
        <w:t>36 7772     1     Оборудование для испытания / покрытий</w:t>
      </w:r>
    </w:p>
    <w:p w:rsidR="00CC4CF9" w:rsidRPr="00061AB7" w:rsidRDefault="00CC4CF9">
      <w:pPr>
        <w:pStyle w:val="ConsPlusCell"/>
        <w:jc w:val="both"/>
      </w:pPr>
      <w:r w:rsidRPr="00061AB7">
        <w:t>36 7773     7     - свойств лакокрасочных покрытий</w:t>
      </w:r>
    </w:p>
    <w:p w:rsidR="00CC4CF9" w:rsidRPr="00061AB7" w:rsidRDefault="00CC4CF9">
      <w:pPr>
        <w:pStyle w:val="ConsPlusCell"/>
        <w:jc w:val="both"/>
      </w:pPr>
      <w:r w:rsidRPr="00061AB7">
        <w:t>36 7779     0     - прочее</w:t>
      </w:r>
    </w:p>
    <w:p w:rsidR="00CC4CF9" w:rsidRPr="00061AB7" w:rsidRDefault="00CC4CF9">
      <w:pPr>
        <w:pStyle w:val="ConsPlusCell"/>
        <w:jc w:val="both"/>
      </w:pPr>
      <w:r w:rsidRPr="00061AB7">
        <w:t>36 7900     6     Запасные части к оборудованию технологическому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аппаратуре для нанесения лакокрасочных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покрытий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36 8000     6     Оборудование нефте-, газоперерабатывающее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специальное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36 8300     7     Нефтеаппаратура специальная (кроме оборудования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химического и нефте-, газоперерабатывающего)</w:t>
      </w:r>
    </w:p>
    <w:p w:rsidR="00CC4CF9" w:rsidRPr="00061AB7" w:rsidRDefault="00CC4CF9">
      <w:pPr>
        <w:pStyle w:val="ConsPlusCell"/>
        <w:jc w:val="both"/>
      </w:pPr>
      <w:r w:rsidRPr="00061AB7">
        <w:t>36 8350     5     Аппаратура сепарации и фильтрации</w:t>
      </w:r>
    </w:p>
    <w:p w:rsidR="00CC4CF9" w:rsidRPr="00061AB7" w:rsidRDefault="00CC4CF9">
      <w:pPr>
        <w:pStyle w:val="ConsPlusCell"/>
        <w:jc w:val="both"/>
      </w:pPr>
      <w:r w:rsidRPr="00061AB7">
        <w:t>36 8351     5     Сепараторы</w:t>
      </w:r>
    </w:p>
    <w:p w:rsidR="00CC4CF9" w:rsidRPr="00061AB7" w:rsidRDefault="00CC4CF9">
      <w:pPr>
        <w:pStyle w:val="ConsPlusCell"/>
        <w:jc w:val="both"/>
      </w:pPr>
      <w:r w:rsidRPr="00061AB7">
        <w:t>36 8352     0     Фильтры</w:t>
      </w:r>
    </w:p>
    <w:p w:rsidR="00CC4CF9" w:rsidRPr="00061AB7" w:rsidRDefault="00CC4CF9">
      <w:pPr>
        <w:pStyle w:val="ConsPlusCell"/>
        <w:jc w:val="both"/>
      </w:pPr>
      <w:r w:rsidRPr="00061AB7">
        <w:t>36 8353     6     Пылеуловители</w:t>
      </w:r>
    </w:p>
    <w:p w:rsidR="00CC4CF9" w:rsidRPr="00061AB7" w:rsidRDefault="00CC4CF9">
      <w:pPr>
        <w:pStyle w:val="ConsPlusCell"/>
        <w:jc w:val="both"/>
      </w:pPr>
      <w:r w:rsidRPr="00061AB7">
        <w:t>36 8354     1     Маслоотделители</w:t>
      </w:r>
    </w:p>
    <w:p w:rsidR="00CC4CF9" w:rsidRPr="00061AB7" w:rsidRDefault="00CC4CF9">
      <w:pPr>
        <w:pStyle w:val="ConsPlusCell"/>
        <w:jc w:val="both"/>
      </w:pPr>
      <w:r w:rsidRPr="00061AB7">
        <w:t>36 8355     7     Расширители конденсата</w:t>
      </w:r>
    </w:p>
    <w:p w:rsidR="00CC4CF9" w:rsidRPr="00061AB7" w:rsidRDefault="00CC4CF9">
      <w:pPr>
        <w:pStyle w:val="ConsPlusCell"/>
        <w:jc w:val="both"/>
      </w:pPr>
      <w:r w:rsidRPr="00061AB7">
        <w:t>36 8360     4     Электродегидраторы и электроразделители</w:t>
      </w:r>
    </w:p>
    <w:p w:rsidR="00CC4CF9" w:rsidRPr="00061AB7" w:rsidRDefault="00CC4CF9">
      <w:pPr>
        <w:pStyle w:val="ConsPlusCell"/>
        <w:jc w:val="both"/>
      </w:pPr>
      <w:r w:rsidRPr="00061AB7">
        <w:t>36 8361     9     Электродегидраторы</w:t>
      </w:r>
    </w:p>
    <w:p w:rsidR="00CC4CF9" w:rsidRPr="00061AB7" w:rsidRDefault="00CC4CF9">
      <w:pPr>
        <w:pStyle w:val="ConsPlusCell"/>
        <w:jc w:val="both"/>
      </w:pPr>
      <w:r w:rsidRPr="00061AB7">
        <w:t>36 8362     5     Электроразделители</w:t>
      </w:r>
    </w:p>
    <w:p w:rsidR="00CC4CF9" w:rsidRPr="00061AB7" w:rsidRDefault="00CC4CF9">
      <w:pPr>
        <w:pStyle w:val="ConsPlusCell"/>
        <w:jc w:val="both"/>
      </w:pPr>
      <w:r w:rsidRPr="00061AB7">
        <w:t>36 8370     9     Оборудование блочно-комплектное</w:t>
      </w:r>
    </w:p>
    <w:p w:rsidR="00CC4CF9" w:rsidRPr="00061AB7" w:rsidRDefault="00CC4CF9">
      <w:pPr>
        <w:pStyle w:val="ConsPlusCell"/>
        <w:jc w:val="both"/>
      </w:pPr>
      <w:r w:rsidRPr="00061AB7">
        <w:t>36 8380     3     Нефтеаппаратура прочая</w:t>
      </w:r>
    </w:p>
    <w:p w:rsidR="00CC4CF9" w:rsidRPr="00061AB7" w:rsidRDefault="00CC4CF9">
      <w:pPr>
        <w:pStyle w:val="ConsPlusCell"/>
        <w:jc w:val="both"/>
      </w:pPr>
      <w:r w:rsidRPr="00061AB7">
        <w:t>36 8390     8     Детали и узлы на комплектацию и запасные части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 нефтеаппаратуре</w:t>
      </w:r>
    </w:p>
    <w:p w:rsidR="00CC4CF9" w:rsidRPr="00061AB7" w:rsidRDefault="00CC4CF9">
      <w:pPr>
        <w:pStyle w:val="ConsPlusCell"/>
        <w:jc w:val="both"/>
      </w:pPr>
      <w:r w:rsidRPr="00061AB7">
        <w:t>36 8800     5     Печи трубчатые</w:t>
      </w:r>
    </w:p>
    <w:p w:rsidR="00CC4CF9" w:rsidRPr="00061AB7" w:rsidRDefault="00CC4CF9">
      <w:pPr>
        <w:pStyle w:val="ConsPlusCell"/>
        <w:jc w:val="both"/>
      </w:pPr>
      <w:r w:rsidRPr="00061AB7">
        <w:t>36 8810     7     Печи узкокамерные</w:t>
      </w:r>
    </w:p>
    <w:p w:rsidR="00CC4CF9" w:rsidRPr="00061AB7" w:rsidRDefault="00CC4CF9">
      <w:pPr>
        <w:pStyle w:val="ConsPlusCell"/>
        <w:jc w:val="both"/>
      </w:pPr>
      <w:r w:rsidRPr="00061AB7">
        <w:t>36 8820     4     Печи секционные с вертикальными трубами</w:t>
      </w:r>
    </w:p>
    <w:p w:rsidR="00CC4CF9" w:rsidRPr="00061AB7" w:rsidRDefault="00CC4CF9">
      <w:pPr>
        <w:pStyle w:val="ConsPlusCell"/>
        <w:jc w:val="both"/>
      </w:pPr>
      <w:r w:rsidRPr="00061AB7">
        <w:t>36 8830     9     Печи цилиндрические</w:t>
      </w:r>
    </w:p>
    <w:p w:rsidR="00CC4CF9" w:rsidRPr="00061AB7" w:rsidRDefault="00CC4CF9">
      <w:pPr>
        <w:pStyle w:val="ConsPlusCell"/>
        <w:jc w:val="both"/>
      </w:pPr>
      <w:r w:rsidRPr="00061AB7">
        <w:t>36 8840     3     Печи многокамерные</w:t>
      </w:r>
    </w:p>
    <w:p w:rsidR="00CC4CF9" w:rsidRPr="00061AB7" w:rsidRDefault="00CC4CF9">
      <w:pPr>
        <w:pStyle w:val="ConsPlusCell"/>
        <w:jc w:val="both"/>
      </w:pPr>
      <w:r w:rsidRPr="00061AB7">
        <w:t>36 8900     9     Оборудование нефтегазоперерабатывающее прочее</w:t>
      </w:r>
    </w:p>
    <w:p w:rsidR="00CC4CF9" w:rsidRPr="00061AB7" w:rsidRDefault="00CC4CF9">
      <w:pPr>
        <w:pStyle w:val="ConsPlusCell"/>
        <w:jc w:val="both"/>
      </w:pPr>
      <w:r w:rsidRPr="00061AB7">
        <w:t>36 8910     3     Оборудование / резервуарное</w:t>
      </w:r>
    </w:p>
    <w:p w:rsidR="00CC4CF9" w:rsidRPr="00061AB7" w:rsidRDefault="00CC4CF9">
      <w:pPr>
        <w:pStyle w:val="ConsPlusCell"/>
        <w:jc w:val="both"/>
      </w:pPr>
      <w:r w:rsidRPr="00061AB7">
        <w:t>36 8911     9     - приемно-раздаточное</w:t>
      </w:r>
    </w:p>
    <w:p w:rsidR="00CC4CF9" w:rsidRPr="00061AB7" w:rsidRDefault="00CC4CF9">
      <w:pPr>
        <w:pStyle w:val="ConsPlusCell"/>
        <w:jc w:val="both"/>
      </w:pPr>
      <w:r w:rsidRPr="00061AB7">
        <w:t>36 8912     4     - дыхательно-предохранительное</w:t>
      </w:r>
    </w:p>
    <w:p w:rsidR="00CC4CF9" w:rsidRPr="00061AB7" w:rsidRDefault="00CC4CF9">
      <w:pPr>
        <w:pStyle w:val="ConsPlusCell"/>
        <w:jc w:val="both"/>
      </w:pPr>
      <w:r w:rsidRPr="00061AB7">
        <w:t>36 8913     4     - вспомогательное</w:t>
      </w:r>
    </w:p>
    <w:p w:rsidR="00CC4CF9" w:rsidRPr="00061AB7" w:rsidRDefault="00CC4CF9">
      <w:pPr>
        <w:pStyle w:val="ConsPlusCell"/>
        <w:jc w:val="both"/>
      </w:pPr>
      <w:r w:rsidRPr="00061AB7">
        <w:t>36 8919     2     - прочее</w:t>
      </w:r>
    </w:p>
    <w:p w:rsidR="00CC4CF9" w:rsidRPr="00061AB7" w:rsidRDefault="00CC4CF9">
      <w:pPr>
        <w:pStyle w:val="ConsPlusCell"/>
        <w:jc w:val="both"/>
      </w:pPr>
      <w:r w:rsidRPr="00061AB7">
        <w:t>36 8920     8     Вентиляторы для градирен</w:t>
      </w:r>
    </w:p>
    <w:p w:rsidR="00CC4CF9" w:rsidRPr="00061AB7" w:rsidRDefault="00CC4CF9">
      <w:pPr>
        <w:pStyle w:val="ConsPlusCell"/>
        <w:jc w:val="both"/>
      </w:pPr>
      <w:r w:rsidRPr="00061AB7">
        <w:t>36 8930     2     Оборудование механическое, нефтеловушки</w:t>
      </w:r>
    </w:p>
    <w:p w:rsidR="00CC4CF9" w:rsidRPr="00061AB7" w:rsidRDefault="00CC4CF9">
      <w:pPr>
        <w:pStyle w:val="ConsPlusCell"/>
        <w:jc w:val="both"/>
      </w:pPr>
      <w:r w:rsidRPr="00061AB7">
        <w:t>36 8931     8     Транспортеры скребковые</w:t>
      </w:r>
    </w:p>
    <w:p w:rsidR="00CC4CF9" w:rsidRPr="00061AB7" w:rsidRDefault="00CC4CF9">
      <w:pPr>
        <w:pStyle w:val="ConsPlusCell"/>
        <w:jc w:val="both"/>
      </w:pPr>
      <w:r w:rsidRPr="00061AB7">
        <w:t>36 8932     3     Трубы нефтесборные</w:t>
      </w:r>
    </w:p>
    <w:p w:rsidR="00CC4CF9" w:rsidRPr="00061AB7" w:rsidRDefault="00CC4CF9">
      <w:pPr>
        <w:pStyle w:val="ConsPlusCell"/>
        <w:jc w:val="both"/>
      </w:pPr>
      <w:r w:rsidRPr="00061AB7">
        <w:t>36 8933     9     Клапаны донные</w:t>
      </w:r>
    </w:p>
    <w:p w:rsidR="00CC4CF9" w:rsidRPr="00061AB7" w:rsidRDefault="00CC4CF9">
      <w:pPr>
        <w:pStyle w:val="ConsPlusCell"/>
        <w:jc w:val="both"/>
      </w:pPr>
      <w:r w:rsidRPr="00061AB7">
        <w:t>36 8939     1     Оборудование механическое прочее</w:t>
      </w:r>
    </w:p>
    <w:p w:rsidR="00CC4CF9" w:rsidRPr="00061AB7" w:rsidRDefault="00CC4CF9">
      <w:pPr>
        <w:pStyle w:val="ConsPlusCell"/>
        <w:jc w:val="both"/>
      </w:pPr>
      <w:r w:rsidRPr="00061AB7">
        <w:t>36 8940     7     Горелки, двойники  печные (ретурбенды) и отводы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печные</w:t>
      </w:r>
    </w:p>
    <w:p w:rsidR="00CC4CF9" w:rsidRPr="00061AB7" w:rsidRDefault="00CC4CF9">
      <w:pPr>
        <w:pStyle w:val="ConsPlusCell"/>
        <w:jc w:val="both"/>
      </w:pPr>
      <w:r w:rsidRPr="00061AB7">
        <w:t>36 8941     2     Горелки</w:t>
      </w:r>
    </w:p>
    <w:p w:rsidR="00CC4CF9" w:rsidRPr="00061AB7" w:rsidRDefault="00CC4CF9">
      <w:pPr>
        <w:pStyle w:val="ConsPlusCell"/>
        <w:jc w:val="both"/>
      </w:pPr>
      <w:r w:rsidRPr="00061AB7">
        <w:t>36 8942     8     Двойники печные (ретурбенды)</w:t>
      </w:r>
    </w:p>
    <w:p w:rsidR="00CC4CF9" w:rsidRPr="00061AB7" w:rsidRDefault="00CC4CF9">
      <w:pPr>
        <w:pStyle w:val="ConsPlusCell"/>
        <w:jc w:val="both"/>
      </w:pPr>
      <w:r w:rsidRPr="00061AB7">
        <w:t>36 8944     9     Отводы печные</w:t>
      </w:r>
    </w:p>
    <w:p w:rsidR="00CC4CF9" w:rsidRPr="00061AB7" w:rsidRDefault="00CC4CF9">
      <w:pPr>
        <w:pStyle w:val="ConsPlusCell"/>
        <w:jc w:val="both"/>
      </w:pPr>
      <w:r w:rsidRPr="00061AB7">
        <w:t>36 8950     1     Элементы для сосудов и аппаратов</w:t>
      </w:r>
    </w:p>
    <w:p w:rsidR="00CC4CF9" w:rsidRPr="00061AB7" w:rsidRDefault="00CC4CF9">
      <w:pPr>
        <w:pStyle w:val="ConsPlusCell"/>
        <w:jc w:val="both"/>
      </w:pPr>
      <w:r w:rsidRPr="00061AB7">
        <w:t>36 8952     2     Бушинги (изоляторы для электродегидраторов)</w:t>
      </w:r>
    </w:p>
    <w:p w:rsidR="00CC4CF9" w:rsidRPr="00061AB7" w:rsidRDefault="00CC4CF9">
      <w:pPr>
        <w:pStyle w:val="ConsPlusCell"/>
        <w:jc w:val="both"/>
      </w:pPr>
      <w:r w:rsidRPr="00061AB7">
        <w:t>36 8953     8     Рукава сетчатые</w:t>
      </w:r>
    </w:p>
    <w:p w:rsidR="00CC4CF9" w:rsidRPr="00061AB7" w:rsidRDefault="00CC4CF9">
      <w:pPr>
        <w:pStyle w:val="ConsPlusCell"/>
        <w:jc w:val="both"/>
      </w:pPr>
      <w:r w:rsidRPr="00061AB7">
        <w:t>36 8954     3     Прокладки спирально-навитые</w:t>
      </w:r>
    </w:p>
    <w:p w:rsidR="00CC4CF9" w:rsidRPr="00061AB7" w:rsidRDefault="00CC4CF9">
      <w:pPr>
        <w:pStyle w:val="ConsPlusCell"/>
        <w:jc w:val="both"/>
      </w:pPr>
      <w:r w:rsidRPr="00061AB7">
        <w:t>36 8960     6     Оборудование слива-налива</w:t>
      </w:r>
    </w:p>
    <w:p w:rsidR="00CC4CF9" w:rsidRPr="00061AB7" w:rsidRDefault="00CC4CF9">
      <w:pPr>
        <w:pStyle w:val="ConsPlusCell"/>
        <w:jc w:val="both"/>
      </w:pPr>
      <w:r w:rsidRPr="00061AB7">
        <w:t>36 8961     1     Стендеры</w:t>
      </w:r>
    </w:p>
    <w:p w:rsidR="00CC4CF9" w:rsidRPr="00061AB7" w:rsidRDefault="00CC4CF9">
      <w:pPr>
        <w:pStyle w:val="ConsPlusCell"/>
        <w:jc w:val="both"/>
      </w:pPr>
      <w:r w:rsidRPr="00061AB7">
        <w:t>36 8962     7     Станции маслонапорные</w:t>
      </w:r>
    </w:p>
    <w:p w:rsidR="00CC4CF9" w:rsidRPr="00061AB7" w:rsidRDefault="00CC4CF9">
      <w:pPr>
        <w:pStyle w:val="ConsPlusCell"/>
        <w:jc w:val="both"/>
      </w:pPr>
      <w:r w:rsidRPr="00061AB7">
        <w:t>36 8965     3     Устройства слива-налива, сбора, очистки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регенерации нефтепродуктов специальные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нефтебаз</w:t>
      </w:r>
    </w:p>
    <w:p w:rsidR="00CC4CF9" w:rsidRPr="00061AB7" w:rsidRDefault="00CC4CF9">
      <w:pPr>
        <w:pStyle w:val="ConsPlusCell"/>
        <w:jc w:val="both"/>
      </w:pPr>
      <w:r w:rsidRPr="00061AB7">
        <w:t>36 8990     3     Оборудование прочее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36 9000     9     Оборудование прочее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36 9100     2     Оборудование для нанесения грунта, эмали,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декора на посуду и травления</w:t>
      </w:r>
    </w:p>
    <w:p w:rsidR="00CC4CF9" w:rsidRPr="00061AB7" w:rsidRDefault="00CC4CF9">
      <w:pPr>
        <w:pStyle w:val="ConsPlusCell"/>
        <w:jc w:val="both"/>
      </w:pPr>
      <w:r w:rsidRPr="00061AB7">
        <w:t>36 9110     1     Полуавтоматы для нанесения грунта и эмали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посуду</w:t>
      </w:r>
    </w:p>
    <w:p w:rsidR="00CC4CF9" w:rsidRPr="00061AB7" w:rsidRDefault="00CC4CF9">
      <w:pPr>
        <w:pStyle w:val="ConsPlusCell"/>
        <w:jc w:val="both"/>
      </w:pPr>
      <w:r w:rsidRPr="00061AB7">
        <w:t>36 9120     7     Полуавтоматы для нанесения декора на посуду</w:t>
      </w:r>
    </w:p>
    <w:p w:rsidR="00CC4CF9" w:rsidRPr="00061AB7" w:rsidRDefault="00CC4CF9">
      <w:pPr>
        <w:pStyle w:val="ConsPlusCell"/>
        <w:jc w:val="both"/>
      </w:pPr>
      <w:r w:rsidRPr="00061AB7">
        <w:t>36 9130     6     Линии для травления посуды</w:t>
      </w:r>
    </w:p>
    <w:p w:rsidR="00CC4CF9" w:rsidRPr="00061AB7" w:rsidRDefault="00CC4CF9">
      <w:pPr>
        <w:pStyle w:val="ConsPlusCell"/>
        <w:jc w:val="both"/>
      </w:pPr>
      <w:r w:rsidRPr="00061AB7">
        <w:t>36 9300     8     Оборудование прочее для жидкого аммиака</w:t>
      </w:r>
    </w:p>
    <w:p w:rsidR="00CC4CF9" w:rsidRPr="00061AB7" w:rsidRDefault="00CC4CF9">
      <w:pPr>
        <w:pStyle w:val="ConsPlusCell"/>
        <w:jc w:val="both"/>
      </w:pPr>
      <w:r w:rsidRPr="00061AB7">
        <w:t>36 9310     4     Оборудование для транспортирования и внесения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 почву жидкого аммиака</w:t>
      </w:r>
    </w:p>
    <w:p w:rsidR="00CC4CF9" w:rsidRPr="00061AB7" w:rsidRDefault="00CC4CF9">
      <w:pPr>
        <w:pStyle w:val="ConsPlusCell"/>
        <w:jc w:val="both"/>
      </w:pPr>
      <w:r w:rsidRPr="00061AB7">
        <w:t>36 9320     9     Цистерны для перевозки аммиака на автомобильных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прицепах ГКБ-817</w:t>
      </w:r>
    </w:p>
    <w:p w:rsidR="00CC4CF9" w:rsidRPr="00061AB7" w:rsidRDefault="00CC4CF9">
      <w:pPr>
        <w:pStyle w:val="ConsPlusCell"/>
        <w:jc w:val="both"/>
      </w:pPr>
      <w:r w:rsidRPr="00061AB7">
        <w:t>36 9500     7     Емкости и баллоны для сжиженного газа, вентили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 баллонам для сжиженного газа, силосы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металлические, сильфоны</w:t>
      </w:r>
    </w:p>
    <w:p w:rsidR="00CC4CF9" w:rsidRPr="00061AB7" w:rsidRDefault="00CC4CF9">
      <w:pPr>
        <w:pStyle w:val="ConsPlusCell"/>
        <w:jc w:val="both"/>
      </w:pPr>
      <w:r w:rsidRPr="00061AB7">
        <w:t>36 9510     1     Емкости для хранения сжиженного газа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коммунально-бытовой газификации городов (в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комплекте с редукционными головками)</w:t>
      </w:r>
    </w:p>
    <w:p w:rsidR="00CC4CF9" w:rsidRPr="00061AB7" w:rsidRDefault="00CC4CF9">
      <w:pPr>
        <w:pStyle w:val="ConsPlusCell"/>
        <w:jc w:val="both"/>
      </w:pPr>
      <w:r w:rsidRPr="00061AB7">
        <w:t>36 9520     6     Баллоны для сжиженного газа</w:t>
      </w:r>
    </w:p>
    <w:p w:rsidR="00CC4CF9" w:rsidRPr="00061AB7" w:rsidRDefault="00CC4CF9">
      <w:pPr>
        <w:pStyle w:val="ConsPlusCell"/>
        <w:jc w:val="both"/>
      </w:pPr>
      <w:r w:rsidRPr="00061AB7">
        <w:t>36 9530     0     Вентили к баллонам для сжиженного газа</w:t>
      </w:r>
    </w:p>
    <w:p w:rsidR="00CC4CF9" w:rsidRPr="00061AB7" w:rsidRDefault="00CC4CF9">
      <w:pPr>
        <w:pStyle w:val="ConsPlusCell"/>
        <w:jc w:val="both"/>
      </w:pPr>
      <w:r w:rsidRPr="00061AB7">
        <w:t>36 9540     5     Силосы металлические емкостью до 50 м3</w:t>
      </w:r>
    </w:p>
    <w:p w:rsidR="00CC4CF9" w:rsidRPr="00061AB7" w:rsidRDefault="00CC4CF9">
      <w:pPr>
        <w:pStyle w:val="ConsPlusCell"/>
        <w:jc w:val="both"/>
      </w:pPr>
      <w:r w:rsidRPr="00061AB7">
        <w:t>36 9570     9     Сильфоны металлические</w:t>
      </w:r>
    </w:p>
    <w:p w:rsidR="00CC4CF9" w:rsidRPr="00061AB7" w:rsidRDefault="00CC4CF9">
      <w:pPr>
        <w:pStyle w:val="ConsPlusCell"/>
        <w:jc w:val="both"/>
      </w:pPr>
      <w:r w:rsidRPr="00061AB7">
        <w:t>36 9600     0     Оборудование газопотребляющее промышленное</w:t>
      </w:r>
    </w:p>
    <w:p w:rsidR="00CC4CF9" w:rsidRPr="00061AB7" w:rsidRDefault="00CC4CF9">
      <w:pPr>
        <w:pStyle w:val="ConsPlusCell"/>
        <w:jc w:val="both"/>
      </w:pPr>
      <w:r w:rsidRPr="00061AB7">
        <w:t>36 9610     5     Горелки газовые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36 9620     7     Горелки газовые специального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36 9630     4     Горелки газо-мазутные</w:t>
      </w:r>
    </w:p>
    <w:p w:rsidR="00CC4CF9" w:rsidRPr="00061AB7" w:rsidRDefault="00CC4CF9">
      <w:pPr>
        <w:pStyle w:val="ConsPlusCell"/>
        <w:jc w:val="both"/>
      </w:pPr>
      <w:r w:rsidRPr="00061AB7">
        <w:t>36 9640     9     Радиационные излучатели газовые закрытые</w:t>
      </w:r>
    </w:p>
    <w:p w:rsidR="00CC4CF9" w:rsidRPr="00061AB7" w:rsidRDefault="00CC4CF9">
      <w:pPr>
        <w:pStyle w:val="ConsPlusCell"/>
        <w:jc w:val="both"/>
      </w:pPr>
      <w:r w:rsidRPr="00061AB7">
        <w:t>36 9650     3     Воздухоподогреватели  газовые, рекуператоры</w:t>
      </w:r>
    </w:p>
    <w:p w:rsidR="00CC4CF9" w:rsidRPr="00061AB7" w:rsidRDefault="00CC4CF9">
      <w:pPr>
        <w:pStyle w:val="ConsPlusCell"/>
        <w:jc w:val="both"/>
      </w:pPr>
      <w:r w:rsidRPr="00061AB7">
        <w:t>36 9660     8     Тепловые генераторы газовые и генераторы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регулируемых сред газовые</w:t>
      </w:r>
    </w:p>
    <w:p w:rsidR="00CC4CF9" w:rsidRPr="00061AB7" w:rsidRDefault="00CC4CF9">
      <w:pPr>
        <w:pStyle w:val="ConsPlusCell"/>
        <w:jc w:val="both"/>
      </w:pPr>
      <w:r w:rsidRPr="00061AB7">
        <w:t>36 9670     2     Специальные приборы и установки для контроля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сжигания газа</w:t>
      </w:r>
    </w:p>
    <w:p w:rsidR="00CC4CF9" w:rsidRPr="00061AB7" w:rsidRDefault="00CC4CF9">
      <w:pPr>
        <w:pStyle w:val="ConsPlusCell"/>
        <w:jc w:val="both"/>
      </w:pPr>
      <w:r w:rsidRPr="00061AB7">
        <w:t>36 9690     1     Оборудование  газопотребляющее промышленное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прочее</w:t>
      </w:r>
    </w:p>
    <w:p w:rsidR="00CC4CF9" w:rsidRPr="00061AB7" w:rsidRDefault="00CC4CF9">
      <w:pPr>
        <w:pStyle w:val="ConsPlusCell"/>
        <w:jc w:val="both"/>
      </w:pPr>
      <w:r w:rsidRPr="00061AB7">
        <w:t>36 9700     4     Изделия разные</w:t>
      </w:r>
    </w:p>
    <w:p w:rsidR="00CC4CF9" w:rsidRPr="00061AB7" w:rsidRDefault="00CC4CF9">
      <w:pPr>
        <w:pStyle w:val="ConsPlusCell"/>
        <w:jc w:val="both"/>
      </w:pPr>
      <w:r w:rsidRPr="00061AB7">
        <w:t>36 9710           Оборудование для подготовки и очистки питьевой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воды /</w:t>
      </w:r>
    </w:p>
    <w:p w:rsidR="00CC4CF9" w:rsidRPr="00061AB7" w:rsidRDefault="00CC4CF9">
      <w:pPr>
        <w:pStyle w:val="ConsPlusCell"/>
        <w:jc w:val="both"/>
      </w:pPr>
      <w:r w:rsidRPr="00061AB7">
        <w:t>36 9711           - бытовое</w:t>
      </w:r>
    </w:p>
    <w:p w:rsidR="00CC4CF9" w:rsidRPr="00061AB7" w:rsidRDefault="00CC4CF9">
      <w:pPr>
        <w:pStyle w:val="ConsPlusCell"/>
        <w:jc w:val="both"/>
      </w:pPr>
      <w:r w:rsidRPr="00061AB7">
        <w:t>36 9720           Компрессоры ручные</w:t>
      </w:r>
    </w:p>
    <w:p w:rsidR="00CC4CF9" w:rsidRPr="00061AB7" w:rsidRDefault="00CC4CF9">
      <w:pPr>
        <w:pStyle w:val="ConsPlusCell"/>
        <w:jc w:val="both"/>
      </w:pPr>
      <w:r w:rsidRPr="00061AB7">
        <w:t>36 9800     8     Оборудование для производства и переработки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полимерных материалов</w:t>
      </w:r>
    </w:p>
    <w:p w:rsidR="00CC4CF9" w:rsidRPr="00061AB7" w:rsidRDefault="00CC4CF9">
      <w:pPr>
        <w:pStyle w:val="ConsPlusCell"/>
        <w:jc w:val="both"/>
      </w:pPr>
      <w:r w:rsidRPr="00061AB7">
        <w:t>36 9810     2     Оборудование для производства и переработки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технического углерода</w:t>
      </w:r>
    </w:p>
    <w:p w:rsidR="00CC4CF9" w:rsidRPr="00061AB7" w:rsidRDefault="00CC4CF9">
      <w:pPr>
        <w:pStyle w:val="ConsPlusCell"/>
        <w:jc w:val="both"/>
      </w:pPr>
      <w:r w:rsidRPr="00061AB7">
        <w:t>36 9900     1     Оборудование специальное технологическое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химического нефтяного машиностроения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37 0000     6     АРМАТУРА ПРОМЫШЛЕННАЯ ТРУБОПРОВОДНАЯ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37 1000     9     Арматура промышленная трубопроводная из цветных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металлов и сплавов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37 1100     2     Задвижки и затворы из цветных металлов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сплавов</w:t>
      </w:r>
    </w:p>
    <w:p w:rsidR="00CC4CF9" w:rsidRPr="00061AB7" w:rsidRDefault="00CC4CF9">
      <w:pPr>
        <w:pStyle w:val="ConsPlusCell"/>
        <w:jc w:val="both"/>
      </w:pPr>
      <w:r w:rsidRPr="00061AB7">
        <w:t>37 1110     7     Задвижки и затворы ДN до 40</w:t>
      </w:r>
    </w:p>
    <w:p w:rsidR="00CC4CF9" w:rsidRPr="00061AB7" w:rsidRDefault="00CC4CF9">
      <w:pPr>
        <w:pStyle w:val="ConsPlusCell"/>
        <w:jc w:val="both"/>
      </w:pPr>
      <w:r w:rsidRPr="00061AB7">
        <w:t>37 1112     8     Задвижки клиновые с невыдвижным шпинделем ДN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40</w:t>
      </w:r>
    </w:p>
    <w:p w:rsidR="00CC4CF9" w:rsidRPr="00061AB7" w:rsidRDefault="00CC4CF9">
      <w:pPr>
        <w:pStyle w:val="ConsPlusCell"/>
        <w:jc w:val="both"/>
      </w:pPr>
      <w:r w:rsidRPr="00061AB7">
        <w:t>37 1119     6     Затворы, задвижки шланговые ДN до 40</w:t>
      </w:r>
    </w:p>
    <w:p w:rsidR="00CC4CF9" w:rsidRPr="00061AB7" w:rsidRDefault="00CC4CF9">
      <w:pPr>
        <w:pStyle w:val="ConsPlusCell"/>
        <w:jc w:val="both"/>
      </w:pPr>
      <w:r w:rsidRPr="00061AB7">
        <w:t>37 1120     1     Задвижки и затворы ДN от 50 до 80</w:t>
      </w:r>
    </w:p>
    <w:p w:rsidR="00CC4CF9" w:rsidRPr="00061AB7" w:rsidRDefault="00CC4CF9">
      <w:pPr>
        <w:pStyle w:val="ConsPlusCell"/>
        <w:jc w:val="both"/>
      </w:pPr>
      <w:r w:rsidRPr="00061AB7">
        <w:t>37 1121     7     Задвижки клиновые с выдвижным шпинделем ДN от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50 до 80</w:t>
      </w:r>
    </w:p>
    <w:p w:rsidR="00CC4CF9" w:rsidRPr="00061AB7" w:rsidRDefault="00CC4CF9">
      <w:pPr>
        <w:pStyle w:val="ConsPlusCell"/>
        <w:jc w:val="both"/>
      </w:pPr>
      <w:r w:rsidRPr="00061AB7">
        <w:t>37 1122     2     Задвижки клиновые с невыдвижным шпинделем ДN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 50 до 80</w:t>
      </w:r>
    </w:p>
    <w:p w:rsidR="00CC4CF9" w:rsidRPr="00061AB7" w:rsidRDefault="00CC4CF9">
      <w:pPr>
        <w:pStyle w:val="ConsPlusCell"/>
        <w:jc w:val="both"/>
      </w:pPr>
      <w:r w:rsidRPr="00061AB7">
        <w:t>37 1129     0     Затворы, задвижки шланговые ДN от 50 до 80</w:t>
      </w:r>
    </w:p>
    <w:p w:rsidR="00CC4CF9" w:rsidRPr="00061AB7" w:rsidRDefault="00CC4CF9">
      <w:pPr>
        <w:pStyle w:val="ConsPlusCell"/>
        <w:jc w:val="both"/>
      </w:pPr>
      <w:r w:rsidRPr="00061AB7">
        <w:t>37 1130     6     Задвижки и затворы ДN от 100 до 200</w:t>
      </w:r>
    </w:p>
    <w:p w:rsidR="00CC4CF9" w:rsidRPr="00061AB7" w:rsidRDefault="00CC4CF9">
      <w:pPr>
        <w:pStyle w:val="ConsPlusCell"/>
        <w:jc w:val="both"/>
      </w:pPr>
      <w:r w:rsidRPr="00061AB7">
        <w:t>37 1131     1     Задвижки клиновые с выдвижным шпинделем ДN от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100 до 200</w:t>
      </w:r>
    </w:p>
    <w:p w:rsidR="00CC4CF9" w:rsidRPr="00061AB7" w:rsidRDefault="00CC4CF9">
      <w:pPr>
        <w:pStyle w:val="ConsPlusCell"/>
        <w:jc w:val="both"/>
      </w:pPr>
      <w:r w:rsidRPr="00061AB7">
        <w:t>37 1136     9     Задвижки параллельные двухдисковые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невыдвижным шпинделем ДN от 100 до 200</w:t>
      </w:r>
    </w:p>
    <w:p w:rsidR="00CC4CF9" w:rsidRPr="00061AB7" w:rsidRDefault="00CC4CF9">
      <w:pPr>
        <w:pStyle w:val="ConsPlusCell"/>
        <w:jc w:val="both"/>
      </w:pPr>
      <w:r w:rsidRPr="00061AB7">
        <w:t>37 1139     5     Затворы, задвижки шланговые ДN от 100 до 200</w:t>
      </w:r>
    </w:p>
    <w:p w:rsidR="00CC4CF9" w:rsidRPr="00061AB7" w:rsidRDefault="00CC4CF9">
      <w:pPr>
        <w:pStyle w:val="ConsPlusCell"/>
        <w:jc w:val="both"/>
      </w:pPr>
      <w:r w:rsidRPr="00061AB7">
        <w:t>37 1140     0     Задвижки и затворы ДN от 250 до 400</w:t>
      </w:r>
    </w:p>
    <w:p w:rsidR="00CC4CF9" w:rsidRPr="00061AB7" w:rsidRDefault="00CC4CF9">
      <w:pPr>
        <w:pStyle w:val="ConsPlusCell"/>
        <w:jc w:val="both"/>
      </w:pPr>
      <w:r w:rsidRPr="00061AB7">
        <w:t>37 1141     6     Задвижки клиновые с выдвижным шпинделем ДN от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250 до 400</w:t>
      </w:r>
    </w:p>
    <w:p w:rsidR="00CC4CF9" w:rsidRPr="00061AB7" w:rsidRDefault="00CC4CF9">
      <w:pPr>
        <w:pStyle w:val="ConsPlusCell"/>
        <w:jc w:val="both"/>
      </w:pPr>
      <w:r w:rsidRPr="00061AB7">
        <w:t>37 1146     3     Задвижки параллельные двухдисковые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невыдвижным шпинделем ДN от 250 до 400</w:t>
      </w:r>
    </w:p>
    <w:p w:rsidR="00CC4CF9" w:rsidRPr="00061AB7" w:rsidRDefault="00CC4CF9">
      <w:pPr>
        <w:pStyle w:val="ConsPlusCell"/>
        <w:jc w:val="both"/>
      </w:pPr>
      <w:r w:rsidRPr="00061AB7">
        <w:t>37 1149     5     Затворы, задвижки шланговые ДN от 250 до 400</w:t>
      </w:r>
    </w:p>
    <w:p w:rsidR="00CC4CF9" w:rsidRPr="00061AB7" w:rsidRDefault="00CC4CF9">
      <w:pPr>
        <w:pStyle w:val="ConsPlusCell"/>
        <w:jc w:val="both"/>
      </w:pPr>
      <w:r w:rsidRPr="00061AB7">
        <w:t>37 1150     5     Задвижки и затворы ДN от 500 до 600</w:t>
      </w:r>
    </w:p>
    <w:p w:rsidR="00CC4CF9" w:rsidRPr="00061AB7" w:rsidRDefault="00CC4CF9">
      <w:pPr>
        <w:pStyle w:val="ConsPlusCell"/>
        <w:jc w:val="both"/>
      </w:pPr>
      <w:r w:rsidRPr="00061AB7">
        <w:t>37 1156     8     Задвижки параллельные двухдисковые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невыдвижным шпинделем ДN от 500 до 600</w:t>
      </w:r>
    </w:p>
    <w:p w:rsidR="00CC4CF9" w:rsidRPr="00061AB7" w:rsidRDefault="00CC4CF9">
      <w:pPr>
        <w:pStyle w:val="ConsPlusCell"/>
        <w:jc w:val="both"/>
      </w:pPr>
      <w:r w:rsidRPr="00061AB7">
        <w:t>37 1159     4     Затворы ДN от 500 до 600</w:t>
      </w:r>
    </w:p>
    <w:p w:rsidR="00CC4CF9" w:rsidRPr="00061AB7" w:rsidRDefault="00CC4CF9">
      <w:pPr>
        <w:pStyle w:val="ConsPlusCell"/>
        <w:jc w:val="both"/>
      </w:pPr>
      <w:r w:rsidRPr="00061AB7">
        <w:t>37 1160     2     Задвижки и затворы ДN св. 600</w:t>
      </w:r>
    </w:p>
    <w:p w:rsidR="00CC4CF9" w:rsidRPr="00061AB7" w:rsidRDefault="00CC4CF9">
      <w:pPr>
        <w:pStyle w:val="ConsPlusCell"/>
        <w:jc w:val="both"/>
      </w:pPr>
      <w:r w:rsidRPr="00061AB7">
        <w:t>37 1166     2     Задвижки параллельные двухдисковые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невыдвижным шпинделем ДN св. 600</w:t>
      </w:r>
    </w:p>
    <w:p w:rsidR="00CC4CF9" w:rsidRPr="00061AB7" w:rsidRDefault="00CC4CF9">
      <w:pPr>
        <w:pStyle w:val="ConsPlusCell"/>
        <w:jc w:val="both"/>
      </w:pPr>
      <w:r w:rsidRPr="00061AB7">
        <w:t>37 1169     9     Затворы ДN св. 600</w:t>
      </w:r>
    </w:p>
    <w:p w:rsidR="00CC4CF9" w:rsidRPr="00061AB7" w:rsidRDefault="00CC4CF9">
      <w:pPr>
        <w:pStyle w:val="ConsPlusCell"/>
        <w:jc w:val="both"/>
      </w:pPr>
      <w:r w:rsidRPr="00061AB7">
        <w:t>37 1200     6     Арматура промышленная трубопроводная из цветных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металлов (без задвижек)</w:t>
      </w:r>
    </w:p>
    <w:p w:rsidR="00CC4CF9" w:rsidRPr="00061AB7" w:rsidRDefault="00CC4CF9">
      <w:pPr>
        <w:pStyle w:val="ConsPlusCell"/>
        <w:jc w:val="both"/>
      </w:pPr>
      <w:r w:rsidRPr="00061AB7">
        <w:t>37 1210     0     Клапаны (вентили) /</w:t>
      </w:r>
    </w:p>
    <w:p w:rsidR="00CC4CF9" w:rsidRPr="00061AB7" w:rsidRDefault="00CC4CF9">
      <w:pPr>
        <w:pStyle w:val="ConsPlusCell"/>
        <w:jc w:val="both"/>
      </w:pPr>
      <w:r w:rsidRPr="00061AB7">
        <w:t>37 1211     6     - ДN до 15</w:t>
      </w:r>
    </w:p>
    <w:p w:rsidR="00CC4CF9" w:rsidRPr="00061AB7" w:rsidRDefault="00CC4CF9">
      <w:pPr>
        <w:pStyle w:val="ConsPlusCell"/>
        <w:jc w:val="both"/>
      </w:pPr>
      <w:r w:rsidRPr="00061AB7">
        <w:t>37 1212     1     - ДN от 20 до 25</w:t>
      </w:r>
    </w:p>
    <w:p w:rsidR="00CC4CF9" w:rsidRPr="00061AB7" w:rsidRDefault="00CC4CF9">
      <w:pPr>
        <w:pStyle w:val="ConsPlusCell"/>
        <w:jc w:val="both"/>
      </w:pPr>
      <w:r w:rsidRPr="00061AB7">
        <w:t>37 1213     7     - ДN от 32 до 40</w:t>
      </w:r>
    </w:p>
    <w:p w:rsidR="00CC4CF9" w:rsidRPr="00061AB7" w:rsidRDefault="00CC4CF9">
      <w:pPr>
        <w:pStyle w:val="ConsPlusCell"/>
        <w:jc w:val="both"/>
      </w:pPr>
      <w:r w:rsidRPr="00061AB7">
        <w:t>37 1214     2     - ДN от 50 до 65</w:t>
      </w:r>
    </w:p>
    <w:p w:rsidR="00CC4CF9" w:rsidRPr="00061AB7" w:rsidRDefault="00CC4CF9">
      <w:pPr>
        <w:pStyle w:val="ConsPlusCell"/>
        <w:jc w:val="both"/>
      </w:pPr>
      <w:r w:rsidRPr="00061AB7">
        <w:t>37 1215     8     - ДN от 80 до 100</w:t>
      </w:r>
    </w:p>
    <w:p w:rsidR="00CC4CF9" w:rsidRPr="00061AB7" w:rsidRDefault="00CC4CF9">
      <w:pPr>
        <w:pStyle w:val="ConsPlusCell"/>
        <w:jc w:val="both"/>
      </w:pPr>
      <w:r w:rsidRPr="00061AB7">
        <w:t>37 1216     3     - ДN от 125 до 150</w:t>
      </w:r>
    </w:p>
    <w:p w:rsidR="00CC4CF9" w:rsidRPr="00061AB7" w:rsidRDefault="00CC4CF9">
      <w:pPr>
        <w:pStyle w:val="ConsPlusCell"/>
        <w:jc w:val="both"/>
      </w:pPr>
      <w:r w:rsidRPr="00061AB7">
        <w:t>37 1217     9     - ДN от 200 и свыше</w:t>
      </w:r>
    </w:p>
    <w:p w:rsidR="00CC4CF9" w:rsidRPr="00061AB7" w:rsidRDefault="00CC4CF9">
      <w:pPr>
        <w:pStyle w:val="ConsPlusCell"/>
        <w:jc w:val="both"/>
      </w:pPr>
      <w:r w:rsidRPr="00061AB7">
        <w:t>37 1220     5     Краны /</w:t>
      </w:r>
    </w:p>
    <w:p w:rsidR="00CC4CF9" w:rsidRPr="00061AB7" w:rsidRDefault="00CC4CF9">
      <w:pPr>
        <w:pStyle w:val="ConsPlusCell"/>
        <w:jc w:val="both"/>
      </w:pPr>
      <w:r w:rsidRPr="00061AB7">
        <w:t>37 1221     0     - ДN до 10</w:t>
      </w:r>
    </w:p>
    <w:p w:rsidR="00CC4CF9" w:rsidRPr="00061AB7" w:rsidRDefault="00CC4CF9">
      <w:pPr>
        <w:pStyle w:val="ConsPlusCell"/>
        <w:jc w:val="both"/>
      </w:pPr>
      <w:r w:rsidRPr="00061AB7">
        <w:t>37 1222     6     - ДN от 15 до 20</w:t>
      </w:r>
    </w:p>
    <w:p w:rsidR="00CC4CF9" w:rsidRPr="00061AB7" w:rsidRDefault="00CC4CF9">
      <w:pPr>
        <w:pStyle w:val="ConsPlusCell"/>
        <w:jc w:val="both"/>
      </w:pPr>
      <w:r w:rsidRPr="00061AB7">
        <w:t>37 1223     1     - ДN от 25 до 32</w:t>
      </w:r>
    </w:p>
    <w:p w:rsidR="00CC4CF9" w:rsidRPr="00061AB7" w:rsidRDefault="00CC4CF9">
      <w:pPr>
        <w:pStyle w:val="ConsPlusCell"/>
        <w:jc w:val="both"/>
      </w:pPr>
      <w:r w:rsidRPr="00061AB7">
        <w:t>37 1224     7     - ДN от 40 до 50</w:t>
      </w:r>
    </w:p>
    <w:p w:rsidR="00CC4CF9" w:rsidRPr="00061AB7" w:rsidRDefault="00CC4CF9">
      <w:pPr>
        <w:pStyle w:val="ConsPlusCell"/>
        <w:jc w:val="both"/>
      </w:pPr>
      <w:r w:rsidRPr="00061AB7">
        <w:t>37 1225     2     - ДN от 65 до 80</w:t>
      </w:r>
    </w:p>
    <w:p w:rsidR="00CC4CF9" w:rsidRPr="00061AB7" w:rsidRDefault="00CC4CF9">
      <w:pPr>
        <w:pStyle w:val="ConsPlusCell"/>
        <w:jc w:val="both"/>
      </w:pPr>
      <w:r w:rsidRPr="00061AB7">
        <w:t>37 1226     8     - ДN от 100 до 125</w:t>
      </w:r>
    </w:p>
    <w:p w:rsidR="00CC4CF9" w:rsidRPr="00061AB7" w:rsidRDefault="00CC4CF9">
      <w:pPr>
        <w:pStyle w:val="ConsPlusCell"/>
        <w:jc w:val="both"/>
      </w:pPr>
      <w:r w:rsidRPr="00061AB7">
        <w:t>37 1227     3     - ДN от 150 до 200</w:t>
      </w:r>
    </w:p>
    <w:p w:rsidR="00CC4CF9" w:rsidRPr="00061AB7" w:rsidRDefault="00CC4CF9">
      <w:pPr>
        <w:pStyle w:val="ConsPlusCell"/>
        <w:jc w:val="both"/>
      </w:pPr>
      <w:r w:rsidRPr="00061AB7">
        <w:t>37 1228     9     - ДN от 250 до 300</w:t>
      </w:r>
    </w:p>
    <w:p w:rsidR="00CC4CF9" w:rsidRPr="00061AB7" w:rsidRDefault="00CC4CF9">
      <w:pPr>
        <w:pStyle w:val="ConsPlusCell"/>
        <w:jc w:val="both"/>
      </w:pPr>
      <w:r w:rsidRPr="00061AB7">
        <w:t>37 1230     9     Клапаны обратные подъемные, приемные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запорные /</w:t>
      </w:r>
    </w:p>
    <w:p w:rsidR="00CC4CF9" w:rsidRPr="00061AB7" w:rsidRDefault="00CC4CF9">
      <w:pPr>
        <w:pStyle w:val="ConsPlusCell"/>
        <w:jc w:val="both"/>
      </w:pPr>
      <w:r w:rsidRPr="00061AB7">
        <w:t>37 1231     5     - ДN до 15</w:t>
      </w:r>
    </w:p>
    <w:p w:rsidR="00CC4CF9" w:rsidRPr="00061AB7" w:rsidRDefault="00CC4CF9">
      <w:pPr>
        <w:pStyle w:val="ConsPlusCell"/>
        <w:jc w:val="both"/>
      </w:pPr>
      <w:r w:rsidRPr="00061AB7">
        <w:t>37 1232     0     - ДN от 20 до 25</w:t>
      </w:r>
    </w:p>
    <w:p w:rsidR="00CC4CF9" w:rsidRPr="00061AB7" w:rsidRDefault="00CC4CF9">
      <w:pPr>
        <w:pStyle w:val="ConsPlusCell"/>
        <w:jc w:val="both"/>
      </w:pPr>
      <w:r w:rsidRPr="00061AB7">
        <w:t>37 1233     6     - ДN от 32 до 40</w:t>
      </w:r>
    </w:p>
    <w:p w:rsidR="00CC4CF9" w:rsidRPr="00061AB7" w:rsidRDefault="00CC4CF9">
      <w:pPr>
        <w:pStyle w:val="ConsPlusCell"/>
        <w:jc w:val="both"/>
      </w:pPr>
      <w:r w:rsidRPr="00061AB7">
        <w:t>37 1234     1     - ДN от 50 до 65</w:t>
      </w:r>
    </w:p>
    <w:p w:rsidR="00CC4CF9" w:rsidRPr="00061AB7" w:rsidRDefault="00CC4CF9">
      <w:pPr>
        <w:pStyle w:val="ConsPlusCell"/>
        <w:jc w:val="both"/>
      </w:pPr>
      <w:r w:rsidRPr="00061AB7">
        <w:t>37 1235     7     - ДN от 80 до 100</w:t>
      </w:r>
    </w:p>
    <w:p w:rsidR="00CC4CF9" w:rsidRPr="00061AB7" w:rsidRDefault="00CC4CF9">
      <w:pPr>
        <w:pStyle w:val="ConsPlusCell"/>
        <w:jc w:val="both"/>
      </w:pPr>
      <w:r w:rsidRPr="00061AB7">
        <w:t>37 1236     2     - ДN от 125 до 150</w:t>
      </w:r>
    </w:p>
    <w:p w:rsidR="00CC4CF9" w:rsidRPr="00061AB7" w:rsidRDefault="00CC4CF9">
      <w:pPr>
        <w:pStyle w:val="ConsPlusCell"/>
        <w:jc w:val="both"/>
      </w:pPr>
      <w:r w:rsidRPr="00061AB7">
        <w:t>37 1237     8     - ДN 200 и свыше</w:t>
      </w:r>
    </w:p>
    <w:p w:rsidR="00CC4CF9" w:rsidRPr="00061AB7" w:rsidRDefault="00CC4CF9">
      <w:pPr>
        <w:pStyle w:val="ConsPlusCell"/>
        <w:jc w:val="both"/>
      </w:pPr>
      <w:r w:rsidRPr="00061AB7">
        <w:t>37 1240     4     Затворы (клапаны) обратные поворотные /</w:t>
      </w:r>
    </w:p>
    <w:p w:rsidR="00CC4CF9" w:rsidRPr="00061AB7" w:rsidRDefault="00CC4CF9">
      <w:pPr>
        <w:pStyle w:val="ConsPlusCell"/>
        <w:jc w:val="both"/>
      </w:pPr>
      <w:r w:rsidRPr="00061AB7">
        <w:t>37 1241     2     - ДN до 10</w:t>
      </w:r>
    </w:p>
    <w:p w:rsidR="00CC4CF9" w:rsidRPr="00061AB7" w:rsidRDefault="00CC4CF9">
      <w:pPr>
        <w:pStyle w:val="ConsPlusCell"/>
        <w:jc w:val="both"/>
      </w:pPr>
      <w:r w:rsidRPr="00061AB7">
        <w:t>37 1242     5     - ДN от 15 до 25</w:t>
      </w:r>
    </w:p>
    <w:p w:rsidR="00CC4CF9" w:rsidRPr="00061AB7" w:rsidRDefault="00CC4CF9">
      <w:pPr>
        <w:pStyle w:val="ConsPlusCell"/>
        <w:jc w:val="both"/>
      </w:pPr>
      <w:r w:rsidRPr="00061AB7">
        <w:t>37 1243     0     - ДN от 32 до 80</w:t>
      </w:r>
    </w:p>
    <w:p w:rsidR="00CC4CF9" w:rsidRPr="00061AB7" w:rsidRDefault="00CC4CF9">
      <w:pPr>
        <w:pStyle w:val="ConsPlusCell"/>
        <w:jc w:val="both"/>
      </w:pPr>
      <w:r w:rsidRPr="00061AB7">
        <w:t>37 1244     6     - ДN от 100 до 125</w:t>
      </w:r>
    </w:p>
    <w:p w:rsidR="00CC4CF9" w:rsidRPr="00061AB7" w:rsidRDefault="00CC4CF9">
      <w:pPr>
        <w:pStyle w:val="ConsPlusCell"/>
        <w:jc w:val="both"/>
      </w:pPr>
      <w:r w:rsidRPr="00061AB7">
        <w:t>37 1245     1     - ДN от 150 до 200</w:t>
      </w:r>
    </w:p>
    <w:p w:rsidR="00CC4CF9" w:rsidRPr="00061AB7" w:rsidRDefault="00CC4CF9">
      <w:pPr>
        <w:pStyle w:val="ConsPlusCell"/>
        <w:jc w:val="both"/>
      </w:pPr>
      <w:r w:rsidRPr="00061AB7">
        <w:t>37 1246     7     - ДN от 250 до 300</w:t>
      </w:r>
    </w:p>
    <w:p w:rsidR="00CC4CF9" w:rsidRPr="00061AB7" w:rsidRDefault="00CC4CF9">
      <w:pPr>
        <w:pStyle w:val="ConsPlusCell"/>
        <w:jc w:val="both"/>
      </w:pPr>
      <w:r w:rsidRPr="00061AB7">
        <w:t>37 1247     2     - ДN от 350 до 500</w:t>
      </w:r>
    </w:p>
    <w:p w:rsidR="00CC4CF9" w:rsidRPr="00061AB7" w:rsidRDefault="00CC4CF9">
      <w:pPr>
        <w:pStyle w:val="ConsPlusCell"/>
        <w:jc w:val="both"/>
      </w:pPr>
      <w:r w:rsidRPr="00061AB7">
        <w:t>37 1250     9     Клапаны регулирующие и предохранительные /</w:t>
      </w:r>
    </w:p>
    <w:p w:rsidR="00CC4CF9" w:rsidRPr="00061AB7" w:rsidRDefault="00CC4CF9">
      <w:pPr>
        <w:pStyle w:val="ConsPlusCell"/>
        <w:jc w:val="both"/>
      </w:pPr>
      <w:r w:rsidRPr="00061AB7">
        <w:t>37 1251     4     - ДN до 50</w:t>
      </w:r>
    </w:p>
    <w:p w:rsidR="00CC4CF9" w:rsidRPr="00061AB7" w:rsidRDefault="00CC4CF9">
      <w:pPr>
        <w:pStyle w:val="ConsPlusCell"/>
        <w:jc w:val="both"/>
      </w:pPr>
      <w:r w:rsidRPr="00061AB7">
        <w:t>37 1252     6     - ДN от 65 до 80</w:t>
      </w:r>
    </w:p>
    <w:p w:rsidR="00CC4CF9" w:rsidRPr="00061AB7" w:rsidRDefault="00CC4CF9">
      <w:pPr>
        <w:pStyle w:val="ConsPlusCell"/>
        <w:jc w:val="both"/>
      </w:pPr>
      <w:r w:rsidRPr="00061AB7">
        <w:t>37 1253     5     - ДN от 100 до 125</w:t>
      </w:r>
    </w:p>
    <w:p w:rsidR="00CC4CF9" w:rsidRPr="00061AB7" w:rsidRDefault="00CC4CF9">
      <w:pPr>
        <w:pStyle w:val="ConsPlusCell"/>
        <w:jc w:val="both"/>
      </w:pPr>
      <w:r w:rsidRPr="00061AB7">
        <w:t>37 1254     0     - ДN от 150 до 200</w:t>
      </w:r>
    </w:p>
    <w:p w:rsidR="00CC4CF9" w:rsidRPr="00061AB7" w:rsidRDefault="00CC4CF9">
      <w:pPr>
        <w:pStyle w:val="ConsPlusCell"/>
        <w:jc w:val="both"/>
      </w:pPr>
      <w:r w:rsidRPr="00061AB7">
        <w:t>37 1255     6     - ДN от 250 до 300</w:t>
      </w:r>
    </w:p>
    <w:p w:rsidR="00CC4CF9" w:rsidRPr="00061AB7" w:rsidRDefault="00CC4CF9">
      <w:pPr>
        <w:pStyle w:val="ConsPlusCell"/>
        <w:jc w:val="both"/>
      </w:pPr>
      <w:r w:rsidRPr="00061AB7">
        <w:t>37 1256     1     - ДN св. 300</w:t>
      </w:r>
    </w:p>
    <w:p w:rsidR="00CC4CF9" w:rsidRPr="00061AB7" w:rsidRDefault="00CC4CF9">
      <w:pPr>
        <w:pStyle w:val="ConsPlusCell"/>
        <w:jc w:val="both"/>
      </w:pPr>
      <w:r w:rsidRPr="00061AB7">
        <w:t>37 1260     3     Конденсатоотводчики, указатели уровня, рамки,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фонари и др. /</w:t>
      </w:r>
    </w:p>
    <w:p w:rsidR="00CC4CF9" w:rsidRPr="00061AB7" w:rsidRDefault="00CC4CF9">
      <w:pPr>
        <w:pStyle w:val="ConsPlusCell"/>
        <w:jc w:val="both"/>
      </w:pPr>
      <w:r w:rsidRPr="00061AB7">
        <w:t>37 1261     9     - ДN до 20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37 2000     1     Арматура промышленная трубопроводная из серого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чугуна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37 2100     5     Задвижки и затворы из серого чугуна</w:t>
      </w:r>
    </w:p>
    <w:p w:rsidR="00CC4CF9" w:rsidRPr="00061AB7" w:rsidRDefault="00CC4CF9">
      <w:pPr>
        <w:pStyle w:val="ConsPlusCell"/>
        <w:jc w:val="both"/>
      </w:pPr>
      <w:r w:rsidRPr="00061AB7">
        <w:t>37 2110     5     Задвижки и затворы ДN до 150</w:t>
      </w:r>
    </w:p>
    <w:p w:rsidR="00CC4CF9" w:rsidRPr="00061AB7" w:rsidRDefault="00CC4CF9">
      <w:pPr>
        <w:pStyle w:val="ConsPlusCell"/>
        <w:jc w:val="both"/>
      </w:pPr>
      <w:r w:rsidRPr="00061AB7">
        <w:t>37 2111     5     Задвижки / клиновые с выдвижным шпинделем</w:t>
      </w:r>
    </w:p>
    <w:p w:rsidR="00CC4CF9" w:rsidRPr="00061AB7" w:rsidRDefault="00CC4CF9">
      <w:pPr>
        <w:pStyle w:val="ConsPlusCell"/>
        <w:jc w:val="both"/>
      </w:pPr>
      <w:r w:rsidRPr="00061AB7">
        <w:t>37 2112     0     - клиновые с невыдвижным шпинделем</w:t>
      </w:r>
    </w:p>
    <w:p w:rsidR="00CC4CF9" w:rsidRPr="00061AB7" w:rsidRDefault="00CC4CF9">
      <w:pPr>
        <w:pStyle w:val="ConsPlusCell"/>
        <w:jc w:val="both"/>
      </w:pPr>
      <w:r w:rsidRPr="00061AB7">
        <w:t>37 2113     6     - клиновые двухдисковые с выдвижным шпинделем</w:t>
      </w:r>
    </w:p>
    <w:p w:rsidR="00CC4CF9" w:rsidRPr="00061AB7" w:rsidRDefault="00CC4CF9">
      <w:pPr>
        <w:pStyle w:val="ConsPlusCell"/>
        <w:jc w:val="both"/>
      </w:pPr>
      <w:r w:rsidRPr="00061AB7">
        <w:t>37 2114     1     - клиновые двухдисковые с невыдвижным шпинделем</w:t>
      </w:r>
    </w:p>
    <w:p w:rsidR="00CC4CF9" w:rsidRPr="00061AB7" w:rsidRDefault="00CC4CF9">
      <w:pPr>
        <w:pStyle w:val="ConsPlusCell"/>
        <w:jc w:val="both"/>
      </w:pPr>
      <w:r w:rsidRPr="00061AB7">
        <w:t>37 2115     7     - параллельные двухдисковые с выдвижным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шпинделем</w:t>
      </w:r>
    </w:p>
    <w:p w:rsidR="00CC4CF9" w:rsidRPr="00061AB7" w:rsidRDefault="00CC4CF9">
      <w:pPr>
        <w:pStyle w:val="ConsPlusCell"/>
        <w:jc w:val="both"/>
      </w:pPr>
      <w:r w:rsidRPr="00061AB7">
        <w:t>37 2116     2     - параллельные двухдисковые с невыдвижным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шпинделем</w:t>
      </w:r>
    </w:p>
    <w:p w:rsidR="00CC4CF9" w:rsidRPr="00061AB7" w:rsidRDefault="00CC4CF9">
      <w:pPr>
        <w:pStyle w:val="ConsPlusCell"/>
        <w:jc w:val="both"/>
      </w:pPr>
      <w:r w:rsidRPr="00061AB7">
        <w:t>37 2117     8     - однодисковые с выдвижным и невыдвижным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шпинделем</w:t>
      </w:r>
    </w:p>
    <w:p w:rsidR="00CC4CF9" w:rsidRPr="00061AB7" w:rsidRDefault="00CC4CF9">
      <w:pPr>
        <w:pStyle w:val="ConsPlusCell"/>
        <w:jc w:val="both"/>
      </w:pPr>
      <w:r w:rsidRPr="00061AB7">
        <w:t>37 2118     3     Затворы, задвижки шланговые</w:t>
      </w:r>
    </w:p>
    <w:p w:rsidR="00CC4CF9" w:rsidRPr="00061AB7" w:rsidRDefault="00CC4CF9">
      <w:pPr>
        <w:pStyle w:val="ConsPlusCell"/>
        <w:jc w:val="both"/>
      </w:pPr>
      <w:r w:rsidRPr="00061AB7">
        <w:t>37 2120     4     Задвижки и затворы ДN от 200 до 400</w:t>
      </w:r>
    </w:p>
    <w:p w:rsidR="00CC4CF9" w:rsidRPr="00061AB7" w:rsidRDefault="00CC4CF9">
      <w:pPr>
        <w:pStyle w:val="ConsPlusCell"/>
        <w:jc w:val="both"/>
      </w:pPr>
      <w:r w:rsidRPr="00061AB7">
        <w:t>37 2121     9     Задвижки / клиновые с выдвижным шпинделем</w:t>
      </w:r>
    </w:p>
    <w:p w:rsidR="00CC4CF9" w:rsidRPr="00061AB7" w:rsidRDefault="00CC4CF9">
      <w:pPr>
        <w:pStyle w:val="ConsPlusCell"/>
        <w:jc w:val="both"/>
      </w:pPr>
      <w:r w:rsidRPr="00061AB7">
        <w:t>37 2122     5     - клиновые с невыдвижным шпинделем</w:t>
      </w:r>
    </w:p>
    <w:p w:rsidR="00CC4CF9" w:rsidRPr="00061AB7" w:rsidRDefault="00CC4CF9">
      <w:pPr>
        <w:pStyle w:val="ConsPlusCell"/>
        <w:jc w:val="both"/>
      </w:pPr>
      <w:r w:rsidRPr="00061AB7">
        <w:t>37 2123     0     - клиновые двухдисковые с выдвижным шпинделем</w:t>
      </w:r>
    </w:p>
    <w:p w:rsidR="00CC4CF9" w:rsidRPr="00061AB7" w:rsidRDefault="00CC4CF9">
      <w:pPr>
        <w:pStyle w:val="ConsPlusCell"/>
        <w:jc w:val="both"/>
      </w:pPr>
      <w:r w:rsidRPr="00061AB7">
        <w:t>37 2124     6     - клиновые двухдисковые с невыдвижным шпинделем</w:t>
      </w:r>
    </w:p>
    <w:p w:rsidR="00CC4CF9" w:rsidRPr="00061AB7" w:rsidRDefault="00CC4CF9">
      <w:pPr>
        <w:pStyle w:val="ConsPlusCell"/>
        <w:jc w:val="both"/>
      </w:pPr>
      <w:r w:rsidRPr="00061AB7">
        <w:t>37 2125     1     - параллельные двухдисковые с выдвижным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шпинделем</w:t>
      </w:r>
    </w:p>
    <w:p w:rsidR="00CC4CF9" w:rsidRPr="00061AB7" w:rsidRDefault="00CC4CF9">
      <w:pPr>
        <w:pStyle w:val="ConsPlusCell"/>
        <w:jc w:val="both"/>
      </w:pPr>
      <w:r w:rsidRPr="00061AB7">
        <w:t>37 2126     7     - параллельные двухдисковые с невыдвижным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шпинделем</w:t>
      </w:r>
    </w:p>
    <w:p w:rsidR="00CC4CF9" w:rsidRPr="00061AB7" w:rsidRDefault="00CC4CF9">
      <w:pPr>
        <w:pStyle w:val="ConsPlusCell"/>
        <w:jc w:val="both"/>
      </w:pPr>
      <w:r w:rsidRPr="00061AB7">
        <w:t>37 2127     2     - однодисковые с выдвижным и невыдвижным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шпинделем</w:t>
      </w:r>
    </w:p>
    <w:p w:rsidR="00CC4CF9" w:rsidRPr="00061AB7" w:rsidRDefault="00CC4CF9">
      <w:pPr>
        <w:pStyle w:val="ConsPlusCell"/>
        <w:jc w:val="both"/>
      </w:pPr>
      <w:r w:rsidRPr="00061AB7">
        <w:t>37 2128     8     Затворы, задвижки шланговые</w:t>
      </w:r>
    </w:p>
    <w:p w:rsidR="00CC4CF9" w:rsidRPr="00061AB7" w:rsidRDefault="00CC4CF9">
      <w:pPr>
        <w:pStyle w:val="ConsPlusCell"/>
        <w:jc w:val="both"/>
      </w:pPr>
      <w:r w:rsidRPr="00061AB7">
        <w:t>37 2130     9     Задвижки и затворы ДN от 500 до 900</w:t>
      </w:r>
    </w:p>
    <w:p w:rsidR="00CC4CF9" w:rsidRPr="00061AB7" w:rsidRDefault="00CC4CF9">
      <w:pPr>
        <w:pStyle w:val="ConsPlusCell"/>
        <w:jc w:val="both"/>
      </w:pPr>
      <w:r w:rsidRPr="00061AB7">
        <w:t>37 2131     4     Задвижки / клиновые с выдвижным шпинделем</w:t>
      </w:r>
    </w:p>
    <w:p w:rsidR="00CC4CF9" w:rsidRPr="00061AB7" w:rsidRDefault="00CC4CF9">
      <w:pPr>
        <w:pStyle w:val="ConsPlusCell"/>
        <w:jc w:val="both"/>
      </w:pPr>
      <w:r w:rsidRPr="00061AB7">
        <w:t>37 2132     2     - клиновые с невыдвижным шпинделем</w:t>
      </w:r>
    </w:p>
    <w:p w:rsidR="00CC4CF9" w:rsidRPr="00061AB7" w:rsidRDefault="00CC4CF9">
      <w:pPr>
        <w:pStyle w:val="ConsPlusCell"/>
        <w:jc w:val="both"/>
      </w:pPr>
      <w:r w:rsidRPr="00061AB7">
        <w:t>37 2133     5     - клиновые двухдисковые с выдвижным шпинделем</w:t>
      </w:r>
    </w:p>
    <w:p w:rsidR="00CC4CF9" w:rsidRPr="00061AB7" w:rsidRDefault="00CC4CF9">
      <w:pPr>
        <w:pStyle w:val="ConsPlusCell"/>
        <w:jc w:val="both"/>
      </w:pPr>
      <w:r w:rsidRPr="00061AB7">
        <w:t>37 2134     0     - клиновые двухдисковые с невыдвижным шпинделем</w:t>
      </w:r>
    </w:p>
    <w:p w:rsidR="00CC4CF9" w:rsidRPr="00061AB7" w:rsidRDefault="00CC4CF9">
      <w:pPr>
        <w:pStyle w:val="ConsPlusCell"/>
        <w:jc w:val="both"/>
      </w:pPr>
      <w:r w:rsidRPr="00061AB7">
        <w:t>37 2135     6     - параллельные двухдисковые с выдвижным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шпинделем</w:t>
      </w:r>
    </w:p>
    <w:p w:rsidR="00CC4CF9" w:rsidRPr="00061AB7" w:rsidRDefault="00CC4CF9">
      <w:pPr>
        <w:pStyle w:val="ConsPlusCell"/>
        <w:jc w:val="both"/>
      </w:pPr>
      <w:r w:rsidRPr="00061AB7">
        <w:t>37 2136     1     - параллельные двухдисковые с невыдвижным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шпинделем</w:t>
      </w:r>
    </w:p>
    <w:p w:rsidR="00CC4CF9" w:rsidRPr="00061AB7" w:rsidRDefault="00CC4CF9">
      <w:pPr>
        <w:pStyle w:val="ConsPlusCell"/>
        <w:jc w:val="both"/>
      </w:pPr>
      <w:r w:rsidRPr="00061AB7">
        <w:t>37 2137     7     Затворы</w:t>
      </w:r>
    </w:p>
    <w:p w:rsidR="00CC4CF9" w:rsidRPr="00061AB7" w:rsidRDefault="00CC4CF9">
      <w:pPr>
        <w:pStyle w:val="ConsPlusCell"/>
        <w:jc w:val="both"/>
      </w:pPr>
      <w:r w:rsidRPr="00061AB7">
        <w:t>37 2140     3     Задвижки и затворы ДN 1000 и свыше</w:t>
      </w:r>
    </w:p>
    <w:p w:rsidR="00CC4CF9" w:rsidRPr="00061AB7" w:rsidRDefault="00CC4CF9">
      <w:pPr>
        <w:pStyle w:val="ConsPlusCell"/>
        <w:jc w:val="both"/>
      </w:pPr>
      <w:r w:rsidRPr="00061AB7">
        <w:t>37 2141     9     Задвижки / клиновые с выдвижным шпинделем</w:t>
      </w:r>
    </w:p>
    <w:p w:rsidR="00CC4CF9" w:rsidRPr="00061AB7" w:rsidRDefault="00CC4CF9">
      <w:pPr>
        <w:pStyle w:val="ConsPlusCell"/>
        <w:jc w:val="both"/>
      </w:pPr>
      <w:r w:rsidRPr="00061AB7">
        <w:t>37 2142     4     - клиновые с невыдвижным шпинделем</w:t>
      </w:r>
    </w:p>
    <w:p w:rsidR="00CC4CF9" w:rsidRPr="00061AB7" w:rsidRDefault="00CC4CF9">
      <w:pPr>
        <w:pStyle w:val="ConsPlusCell"/>
        <w:jc w:val="both"/>
      </w:pPr>
      <w:r w:rsidRPr="00061AB7">
        <w:t>37 2143     6     - клиновые двухдисковые с выдвижным шпинделем</w:t>
      </w:r>
    </w:p>
    <w:p w:rsidR="00CC4CF9" w:rsidRPr="00061AB7" w:rsidRDefault="00CC4CF9">
      <w:pPr>
        <w:pStyle w:val="ConsPlusCell"/>
        <w:jc w:val="both"/>
      </w:pPr>
      <w:r w:rsidRPr="00061AB7">
        <w:t>37 2144     5     - клиновые двухдисковые с невыдвижным шпинделем</w:t>
      </w:r>
    </w:p>
    <w:p w:rsidR="00CC4CF9" w:rsidRPr="00061AB7" w:rsidRDefault="00CC4CF9">
      <w:pPr>
        <w:pStyle w:val="ConsPlusCell"/>
        <w:jc w:val="both"/>
      </w:pPr>
      <w:r w:rsidRPr="00061AB7">
        <w:t>37 2146     6     - параллельные двухдисковые с невыдвижным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шпинделем</w:t>
      </w:r>
    </w:p>
    <w:p w:rsidR="00CC4CF9" w:rsidRPr="00061AB7" w:rsidRDefault="00CC4CF9">
      <w:pPr>
        <w:pStyle w:val="ConsPlusCell"/>
        <w:jc w:val="both"/>
      </w:pPr>
      <w:r w:rsidRPr="00061AB7">
        <w:t>37 2147     1     Затворы</w:t>
      </w:r>
    </w:p>
    <w:p w:rsidR="00CC4CF9" w:rsidRPr="00061AB7" w:rsidRDefault="00CC4CF9">
      <w:pPr>
        <w:pStyle w:val="ConsPlusCell"/>
        <w:jc w:val="both"/>
      </w:pPr>
      <w:r w:rsidRPr="00061AB7">
        <w:t>37 2200     9     Арматура промышленная трубопроводная из серого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чугуна (без задвижек)</w:t>
      </w:r>
    </w:p>
    <w:p w:rsidR="00CC4CF9" w:rsidRPr="00061AB7" w:rsidRDefault="00CC4CF9">
      <w:pPr>
        <w:pStyle w:val="ConsPlusCell"/>
        <w:jc w:val="both"/>
      </w:pPr>
      <w:r w:rsidRPr="00061AB7">
        <w:t>37 2210     3     Клапаны (вентили) /</w:t>
      </w:r>
    </w:p>
    <w:p w:rsidR="00CC4CF9" w:rsidRPr="00061AB7" w:rsidRDefault="00CC4CF9">
      <w:pPr>
        <w:pStyle w:val="ConsPlusCell"/>
        <w:jc w:val="both"/>
      </w:pPr>
      <w:r w:rsidRPr="00061AB7">
        <w:t>37 2211     9     - ДN до 15</w:t>
      </w:r>
    </w:p>
    <w:p w:rsidR="00CC4CF9" w:rsidRPr="00061AB7" w:rsidRDefault="00CC4CF9">
      <w:pPr>
        <w:pStyle w:val="ConsPlusCell"/>
        <w:jc w:val="both"/>
      </w:pPr>
      <w:r w:rsidRPr="00061AB7">
        <w:t>37 2212     4     - ДN от 20 до 25</w:t>
      </w:r>
    </w:p>
    <w:p w:rsidR="00CC4CF9" w:rsidRPr="00061AB7" w:rsidRDefault="00CC4CF9">
      <w:pPr>
        <w:pStyle w:val="ConsPlusCell"/>
        <w:jc w:val="both"/>
      </w:pPr>
      <w:r w:rsidRPr="00061AB7">
        <w:t>37 2213     2     - ДN от 32 до 40</w:t>
      </w:r>
    </w:p>
    <w:p w:rsidR="00CC4CF9" w:rsidRPr="00061AB7" w:rsidRDefault="00CC4CF9">
      <w:pPr>
        <w:pStyle w:val="ConsPlusCell"/>
        <w:jc w:val="both"/>
      </w:pPr>
      <w:r w:rsidRPr="00061AB7">
        <w:t>37 2214     5     - ДN от 50 до 65</w:t>
      </w:r>
    </w:p>
    <w:p w:rsidR="00CC4CF9" w:rsidRPr="00061AB7" w:rsidRDefault="00CC4CF9">
      <w:pPr>
        <w:pStyle w:val="ConsPlusCell"/>
        <w:jc w:val="both"/>
      </w:pPr>
      <w:r w:rsidRPr="00061AB7">
        <w:t>37 2215     0     - ДN от 80 до 100</w:t>
      </w:r>
    </w:p>
    <w:p w:rsidR="00CC4CF9" w:rsidRPr="00061AB7" w:rsidRDefault="00CC4CF9">
      <w:pPr>
        <w:pStyle w:val="ConsPlusCell"/>
        <w:jc w:val="both"/>
      </w:pPr>
      <w:r w:rsidRPr="00061AB7">
        <w:t>37 2216     6     - ДN от 125 до 150</w:t>
      </w:r>
    </w:p>
    <w:p w:rsidR="00CC4CF9" w:rsidRPr="00061AB7" w:rsidRDefault="00CC4CF9">
      <w:pPr>
        <w:pStyle w:val="ConsPlusCell"/>
        <w:jc w:val="both"/>
      </w:pPr>
      <w:r w:rsidRPr="00061AB7">
        <w:t>37 2217     1     - ДN от 200 и свыше</w:t>
      </w:r>
    </w:p>
    <w:p w:rsidR="00CC4CF9" w:rsidRPr="00061AB7" w:rsidRDefault="00CC4CF9">
      <w:pPr>
        <w:pStyle w:val="ConsPlusCell"/>
        <w:jc w:val="both"/>
      </w:pPr>
      <w:r w:rsidRPr="00061AB7">
        <w:t>37 2220     8     Краны /</w:t>
      </w:r>
    </w:p>
    <w:p w:rsidR="00CC4CF9" w:rsidRPr="00061AB7" w:rsidRDefault="00CC4CF9">
      <w:pPr>
        <w:pStyle w:val="ConsPlusCell"/>
        <w:jc w:val="both"/>
      </w:pPr>
      <w:r w:rsidRPr="00061AB7">
        <w:t>37 2221     3     - ДN до 20</w:t>
      </w:r>
    </w:p>
    <w:p w:rsidR="00CC4CF9" w:rsidRPr="00061AB7" w:rsidRDefault="00CC4CF9">
      <w:pPr>
        <w:pStyle w:val="ConsPlusCell"/>
        <w:jc w:val="both"/>
      </w:pPr>
      <w:r w:rsidRPr="00061AB7">
        <w:t>37 2222     9     - ДN от 25 до 32</w:t>
      </w:r>
    </w:p>
    <w:p w:rsidR="00CC4CF9" w:rsidRPr="00061AB7" w:rsidRDefault="00CC4CF9">
      <w:pPr>
        <w:pStyle w:val="ConsPlusCell"/>
        <w:jc w:val="both"/>
      </w:pPr>
      <w:r w:rsidRPr="00061AB7">
        <w:t>37 2223     4     - ДN от 40 до 50</w:t>
      </w:r>
    </w:p>
    <w:p w:rsidR="00CC4CF9" w:rsidRPr="00061AB7" w:rsidRDefault="00CC4CF9">
      <w:pPr>
        <w:pStyle w:val="ConsPlusCell"/>
        <w:jc w:val="both"/>
      </w:pPr>
      <w:r w:rsidRPr="00061AB7">
        <w:t>37 2224     6     - ДN от 65 до 80</w:t>
      </w:r>
    </w:p>
    <w:p w:rsidR="00CC4CF9" w:rsidRPr="00061AB7" w:rsidRDefault="00CC4CF9">
      <w:pPr>
        <w:pStyle w:val="ConsPlusCell"/>
        <w:jc w:val="both"/>
      </w:pPr>
      <w:r w:rsidRPr="00061AB7">
        <w:t>37 2225     5     - ДN от 100 до 200</w:t>
      </w:r>
    </w:p>
    <w:p w:rsidR="00CC4CF9" w:rsidRPr="00061AB7" w:rsidRDefault="00CC4CF9">
      <w:pPr>
        <w:pStyle w:val="ConsPlusCell"/>
        <w:jc w:val="both"/>
      </w:pPr>
      <w:r w:rsidRPr="00061AB7">
        <w:t>37 2226     0     - ДN св. 200</w:t>
      </w:r>
    </w:p>
    <w:p w:rsidR="00CC4CF9" w:rsidRPr="00061AB7" w:rsidRDefault="00CC4CF9">
      <w:pPr>
        <w:pStyle w:val="ConsPlusCell"/>
        <w:jc w:val="both"/>
      </w:pPr>
      <w:r w:rsidRPr="00061AB7">
        <w:t>37 2230     2     Клапаны обратные подъемные, приемные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запорные /</w:t>
      </w:r>
    </w:p>
    <w:p w:rsidR="00CC4CF9" w:rsidRPr="00061AB7" w:rsidRDefault="00CC4CF9">
      <w:pPr>
        <w:pStyle w:val="ConsPlusCell"/>
        <w:jc w:val="both"/>
      </w:pPr>
      <w:r w:rsidRPr="00061AB7">
        <w:t>37 2231     8     - ДN до 15</w:t>
      </w:r>
    </w:p>
    <w:p w:rsidR="00CC4CF9" w:rsidRPr="00061AB7" w:rsidRDefault="00CC4CF9">
      <w:pPr>
        <w:pStyle w:val="ConsPlusCell"/>
        <w:jc w:val="both"/>
      </w:pPr>
      <w:r w:rsidRPr="00061AB7">
        <w:t>37 2232     3     - ДN от 20 до 25</w:t>
      </w:r>
    </w:p>
    <w:p w:rsidR="00CC4CF9" w:rsidRPr="00061AB7" w:rsidRDefault="00CC4CF9">
      <w:pPr>
        <w:pStyle w:val="ConsPlusCell"/>
        <w:jc w:val="both"/>
      </w:pPr>
      <w:r w:rsidRPr="00061AB7">
        <w:t>37 2233     9     - ДN от 32 до 40</w:t>
      </w:r>
    </w:p>
    <w:p w:rsidR="00CC4CF9" w:rsidRPr="00061AB7" w:rsidRDefault="00CC4CF9">
      <w:pPr>
        <w:pStyle w:val="ConsPlusCell"/>
        <w:jc w:val="both"/>
      </w:pPr>
      <w:r w:rsidRPr="00061AB7">
        <w:t>37 2234     4     - ДN от 50 до 65</w:t>
      </w:r>
    </w:p>
    <w:p w:rsidR="00CC4CF9" w:rsidRPr="00061AB7" w:rsidRDefault="00CC4CF9">
      <w:pPr>
        <w:pStyle w:val="ConsPlusCell"/>
        <w:jc w:val="both"/>
      </w:pPr>
      <w:r w:rsidRPr="00061AB7">
        <w:t>37 2235     0     - ДN от 80 до 100</w:t>
      </w:r>
    </w:p>
    <w:p w:rsidR="00CC4CF9" w:rsidRPr="00061AB7" w:rsidRDefault="00CC4CF9">
      <w:pPr>
        <w:pStyle w:val="ConsPlusCell"/>
        <w:jc w:val="both"/>
      </w:pPr>
      <w:r w:rsidRPr="00061AB7">
        <w:t>37 2236     5     - ДN от 125 до 150</w:t>
      </w:r>
    </w:p>
    <w:p w:rsidR="00CC4CF9" w:rsidRPr="00061AB7" w:rsidRDefault="00CC4CF9">
      <w:pPr>
        <w:pStyle w:val="ConsPlusCell"/>
        <w:jc w:val="both"/>
      </w:pPr>
      <w:r w:rsidRPr="00061AB7">
        <w:t>37 2237     0     - ДN от 200 и свыше</w:t>
      </w:r>
    </w:p>
    <w:p w:rsidR="00CC4CF9" w:rsidRPr="00061AB7" w:rsidRDefault="00CC4CF9">
      <w:pPr>
        <w:pStyle w:val="ConsPlusCell"/>
        <w:jc w:val="both"/>
      </w:pPr>
      <w:r w:rsidRPr="00061AB7">
        <w:t>37 2240     7     Затворы (клапаны) обратные поворотные /</w:t>
      </w:r>
    </w:p>
    <w:p w:rsidR="00CC4CF9" w:rsidRPr="00061AB7" w:rsidRDefault="00CC4CF9">
      <w:pPr>
        <w:pStyle w:val="ConsPlusCell"/>
        <w:jc w:val="both"/>
      </w:pPr>
      <w:r w:rsidRPr="00061AB7">
        <w:t>37 2241     2     - ДN до 65</w:t>
      </w:r>
    </w:p>
    <w:p w:rsidR="00CC4CF9" w:rsidRPr="00061AB7" w:rsidRDefault="00CC4CF9">
      <w:pPr>
        <w:pStyle w:val="ConsPlusCell"/>
        <w:jc w:val="both"/>
      </w:pPr>
      <w:r w:rsidRPr="00061AB7">
        <w:t>37 2242     8     - ДN от 80 до 100</w:t>
      </w:r>
    </w:p>
    <w:p w:rsidR="00CC4CF9" w:rsidRPr="00061AB7" w:rsidRDefault="00CC4CF9">
      <w:pPr>
        <w:pStyle w:val="ConsPlusCell"/>
        <w:jc w:val="both"/>
      </w:pPr>
      <w:r w:rsidRPr="00061AB7">
        <w:t>37 2243     3     - ДN от 125 до 150</w:t>
      </w:r>
    </w:p>
    <w:p w:rsidR="00CC4CF9" w:rsidRPr="00061AB7" w:rsidRDefault="00CC4CF9">
      <w:pPr>
        <w:pStyle w:val="ConsPlusCell"/>
        <w:jc w:val="both"/>
      </w:pPr>
      <w:r w:rsidRPr="00061AB7">
        <w:t>37 2244     9     - ДN от 200 до 250</w:t>
      </w:r>
    </w:p>
    <w:p w:rsidR="00CC4CF9" w:rsidRPr="00061AB7" w:rsidRDefault="00CC4CF9">
      <w:pPr>
        <w:pStyle w:val="ConsPlusCell"/>
        <w:jc w:val="both"/>
      </w:pPr>
      <w:r w:rsidRPr="00061AB7">
        <w:t>37 2245     4     - ДN от 300 до 500</w:t>
      </w:r>
    </w:p>
    <w:p w:rsidR="00CC4CF9" w:rsidRPr="00061AB7" w:rsidRDefault="00CC4CF9">
      <w:pPr>
        <w:pStyle w:val="ConsPlusCell"/>
        <w:jc w:val="both"/>
      </w:pPr>
      <w:r w:rsidRPr="00061AB7">
        <w:t>37 2246     3     - ДN от 500 до 600</w:t>
      </w:r>
    </w:p>
    <w:p w:rsidR="00CC4CF9" w:rsidRPr="00061AB7" w:rsidRDefault="00CC4CF9">
      <w:pPr>
        <w:pStyle w:val="ConsPlusCell"/>
        <w:jc w:val="both"/>
      </w:pPr>
      <w:r w:rsidRPr="00061AB7">
        <w:t>37 2247     5     - ДN от 800 до 1000</w:t>
      </w:r>
    </w:p>
    <w:p w:rsidR="00CC4CF9" w:rsidRPr="00061AB7" w:rsidRDefault="00CC4CF9">
      <w:pPr>
        <w:pStyle w:val="ConsPlusCell"/>
        <w:jc w:val="both"/>
      </w:pPr>
      <w:r w:rsidRPr="00061AB7">
        <w:t>37 2248     0     - ДN св. 1000</w:t>
      </w:r>
    </w:p>
    <w:p w:rsidR="00CC4CF9" w:rsidRPr="00061AB7" w:rsidRDefault="00CC4CF9">
      <w:pPr>
        <w:pStyle w:val="ConsPlusCell"/>
        <w:jc w:val="both"/>
      </w:pPr>
      <w:r w:rsidRPr="00061AB7">
        <w:t>37 2250     1     Клапаны регулирующие и предохранительные /</w:t>
      </w:r>
    </w:p>
    <w:p w:rsidR="00CC4CF9" w:rsidRPr="00061AB7" w:rsidRDefault="00CC4CF9">
      <w:pPr>
        <w:pStyle w:val="ConsPlusCell"/>
        <w:jc w:val="both"/>
      </w:pPr>
      <w:r w:rsidRPr="00061AB7">
        <w:t>37 2251     7     - ДN до 50</w:t>
      </w:r>
    </w:p>
    <w:p w:rsidR="00CC4CF9" w:rsidRPr="00061AB7" w:rsidRDefault="00CC4CF9">
      <w:pPr>
        <w:pStyle w:val="ConsPlusCell"/>
        <w:jc w:val="both"/>
      </w:pPr>
      <w:r w:rsidRPr="00061AB7">
        <w:t>37 2252     2     - ДN от 65 до 80</w:t>
      </w:r>
    </w:p>
    <w:p w:rsidR="00CC4CF9" w:rsidRPr="00061AB7" w:rsidRDefault="00CC4CF9">
      <w:pPr>
        <w:pStyle w:val="ConsPlusCell"/>
        <w:jc w:val="both"/>
      </w:pPr>
      <w:r w:rsidRPr="00061AB7">
        <w:t>37 2253     8     - ДN от 100 до 125</w:t>
      </w:r>
    </w:p>
    <w:p w:rsidR="00CC4CF9" w:rsidRPr="00061AB7" w:rsidRDefault="00CC4CF9">
      <w:pPr>
        <w:pStyle w:val="ConsPlusCell"/>
        <w:jc w:val="both"/>
      </w:pPr>
      <w:r w:rsidRPr="00061AB7">
        <w:t>37 2254     3     - ДN от 150 до 200</w:t>
      </w:r>
    </w:p>
    <w:p w:rsidR="00CC4CF9" w:rsidRPr="00061AB7" w:rsidRDefault="00CC4CF9">
      <w:pPr>
        <w:pStyle w:val="ConsPlusCell"/>
        <w:jc w:val="both"/>
      </w:pPr>
      <w:r w:rsidRPr="00061AB7">
        <w:t>37 2255     9     - ДN от 250 до 300</w:t>
      </w:r>
    </w:p>
    <w:p w:rsidR="00CC4CF9" w:rsidRPr="00061AB7" w:rsidRDefault="00CC4CF9">
      <w:pPr>
        <w:pStyle w:val="ConsPlusCell"/>
        <w:jc w:val="both"/>
      </w:pPr>
      <w:r w:rsidRPr="00061AB7">
        <w:t>37 2256     4     - ДN св. 300</w:t>
      </w:r>
    </w:p>
    <w:p w:rsidR="00CC4CF9" w:rsidRPr="00061AB7" w:rsidRDefault="00CC4CF9">
      <w:pPr>
        <w:pStyle w:val="ConsPlusCell"/>
        <w:jc w:val="both"/>
      </w:pPr>
      <w:r w:rsidRPr="00061AB7">
        <w:t>37 2260     6     Конденсатоотводчики, указатели уровня, рамки /</w:t>
      </w:r>
    </w:p>
    <w:p w:rsidR="00CC4CF9" w:rsidRPr="00061AB7" w:rsidRDefault="00CC4CF9">
      <w:pPr>
        <w:pStyle w:val="ConsPlusCell"/>
        <w:jc w:val="both"/>
      </w:pPr>
      <w:r w:rsidRPr="00061AB7">
        <w:t>37 2261     1     - ДN до 50</w:t>
      </w:r>
    </w:p>
    <w:p w:rsidR="00CC4CF9" w:rsidRPr="00061AB7" w:rsidRDefault="00CC4CF9">
      <w:pPr>
        <w:pStyle w:val="ConsPlusCell"/>
        <w:jc w:val="both"/>
      </w:pPr>
      <w:r w:rsidRPr="00061AB7">
        <w:t>37 2262     7     - ДN св. 65</w:t>
      </w:r>
    </w:p>
    <w:p w:rsidR="00CC4CF9" w:rsidRPr="00061AB7" w:rsidRDefault="00CC4CF9">
      <w:pPr>
        <w:pStyle w:val="ConsPlusCell"/>
        <w:jc w:val="both"/>
      </w:pPr>
      <w:r w:rsidRPr="00061AB7">
        <w:t>37 2270     0     Клапаны перепускные, отсечные, смесительные,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дроссельные, отделители, инжекторы, элеваторы,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фильтры, запорные устройства для манометров,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распределители /</w:t>
      </w:r>
    </w:p>
    <w:p w:rsidR="00CC4CF9" w:rsidRPr="00061AB7" w:rsidRDefault="00CC4CF9">
      <w:pPr>
        <w:pStyle w:val="ConsPlusCell"/>
        <w:jc w:val="both"/>
      </w:pPr>
      <w:r w:rsidRPr="00061AB7">
        <w:t>37 2271     6     - ДN до 200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37 3000     4     Арматура промышленная трубопроводная из ковкого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чугуна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37 3100     8     Задвижки и затворы из ковкого чугуна</w:t>
      </w:r>
    </w:p>
    <w:p w:rsidR="00CC4CF9" w:rsidRPr="00061AB7" w:rsidRDefault="00CC4CF9">
      <w:pPr>
        <w:pStyle w:val="ConsPlusCell"/>
        <w:jc w:val="both"/>
      </w:pPr>
      <w:r w:rsidRPr="00061AB7">
        <w:t>37 3110     2     Задвижки и затворы ДN до 50</w:t>
      </w:r>
    </w:p>
    <w:p w:rsidR="00CC4CF9" w:rsidRPr="00061AB7" w:rsidRDefault="00CC4CF9">
      <w:pPr>
        <w:pStyle w:val="ConsPlusCell"/>
        <w:jc w:val="both"/>
      </w:pPr>
      <w:r w:rsidRPr="00061AB7">
        <w:t>37 3113     9     Задвижки клиновые двухдисковые с выдвижным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шпинделем ДN до 50</w:t>
      </w:r>
    </w:p>
    <w:p w:rsidR="00CC4CF9" w:rsidRPr="00061AB7" w:rsidRDefault="00CC4CF9">
      <w:pPr>
        <w:pStyle w:val="ConsPlusCell"/>
        <w:jc w:val="both"/>
      </w:pPr>
      <w:r w:rsidRPr="00061AB7">
        <w:t>37 3119     1     Затворы и задвижки шланговые ДN до 50</w:t>
      </w:r>
    </w:p>
    <w:p w:rsidR="00CC4CF9" w:rsidRPr="00061AB7" w:rsidRDefault="00CC4CF9">
      <w:pPr>
        <w:pStyle w:val="ConsPlusCell"/>
        <w:jc w:val="both"/>
      </w:pPr>
      <w:r w:rsidRPr="00061AB7">
        <w:t>37 3120     7     Задвижки и затворы ДN св. 50</w:t>
      </w:r>
    </w:p>
    <w:p w:rsidR="00CC4CF9" w:rsidRPr="00061AB7" w:rsidRDefault="00CC4CF9">
      <w:pPr>
        <w:pStyle w:val="ConsPlusCell"/>
        <w:jc w:val="both"/>
      </w:pPr>
      <w:r w:rsidRPr="00061AB7">
        <w:t>37 3123     3     Задвижки клиновые двухдисковые с выдвижным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шпинделем ДN св. 50</w:t>
      </w:r>
    </w:p>
    <w:p w:rsidR="00CC4CF9" w:rsidRPr="00061AB7" w:rsidRDefault="00CC4CF9">
      <w:pPr>
        <w:pStyle w:val="ConsPlusCell"/>
        <w:jc w:val="both"/>
      </w:pPr>
      <w:r w:rsidRPr="00061AB7">
        <w:t>37 3129     6     Затворы и задвижки шланговые ДN св. 50</w:t>
      </w:r>
    </w:p>
    <w:p w:rsidR="00CC4CF9" w:rsidRPr="00061AB7" w:rsidRDefault="00CC4CF9">
      <w:pPr>
        <w:pStyle w:val="ConsPlusCell"/>
        <w:jc w:val="both"/>
      </w:pPr>
      <w:r w:rsidRPr="00061AB7">
        <w:t>37 3200     1     Арматура промышленная трубопроводная из ковкого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чугуна (без задвижек и затворов)</w:t>
      </w:r>
    </w:p>
    <w:p w:rsidR="00CC4CF9" w:rsidRPr="00061AB7" w:rsidRDefault="00CC4CF9">
      <w:pPr>
        <w:pStyle w:val="ConsPlusCell"/>
        <w:jc w:val="both"/>
      </w:pPr>
      <w:r w:rsidRPr="00061AB7">
        <w:t>37 3210     6     Клапаны (вентили) /</w:t>
      </w:r>
    </w:p>
    <w:p w:rsidR="00CC4CF9" w:rsidRPr="00061AB7" w:rsidRDefault="00CC4CF9">
      <w:pPr>
        <w:pStyle w:val="ConsPlusCell"/>
        <w:jc w:val="both"/>
      </w:pPr>
      <w:r w:rsidRPr="00061AB7">
        <w:t>37 3211     1     - ДN до 25</w:t>
      </w:r>
    </w:p>
    <w:p w:rsidR="00CC4CF9" w:rsidRPr="00061AB7" w:rsidRDefault="00CC4CF9">
      <w:pPr>
        <w:pStyle w:val="ConsPlusCell"/>
        <w:jc w:val="both"/>
      </w:pPr>
      <w:r w:rsidRPr="00061AB7">
        <w:t>37 3212     7     - ДN от 32 до 40</w:t>
      </w:r>
    </w:p>
    <w:p w:rsidR="00CC4CF9" w:rsidRPr="00061AB7" w:rsidRDefault="00CC4CF9">
      <w:pPr>
        <w:pStyle w:val="ConsPlusCell"/>
        <w:jc w:val="both"/>
      </w:pPr>
      <w:r w:rsidRPr="00061AB7">
        <w:t>37 3213     2     - ДN от 50 до 65</w:t>
      </w:r>
    </w:p>
    <w:p w:rsidR="00CC4CF9" w:rsidRPr="00061AB7" w:rsidRDefault="00CC4CF9">
      <w:pPr>
        <w:pStyle w:val="ConsPlusCell"/>
        <w:jc w:val="both"/>
      </w:pPr>
      <w:r w:rsidRPr="00061AB7">
        <w:t>37 3214     8     - ДN от 80 до 100</w:t>
      </w:r>
    </w:p>
    <w:p w:rsidR="00CC4CF9" w:rsidRPr="00061AB7" w:rsidRDefault="00CC4CF9">
      <w:pPr>
        <w:pStyle w:val="ConsPlusCell"/>
        <w:jc w:val="both"/>
      </w:pPr>
      <w:r w:rsidRPr="00061AB7">
        <w:t>37 3215     3     - ДN св. 100</w:t>
      </w:r>
    </w:p>
    <w:p w:rsidR="00CC4CF9" w:rsidRPr="00061AB7" w:rsidRDefault="00CC4CF9">
      <w:pPr>
        <w:pStyle w:val="ConsPlusCell"/>
        <w:jc w:val="both"/>
      </w:pPr>
      <w:r w:rsidRPr="00061AB7">
        <w:t>37 3220     0     Краны /</w:t>
      </w:r>
    </w:p>
    <w:p w:rsidR="00CC4CF9" w:rsidRPr="00061AB7" w:rsidRDefault="00CC4CF9">
      <w:pPr>
        <w:pStyle w:val="ConsPlusCell"/>
        <w:jc w:val="both"/>
      </w:pPr>
      <w:r w:rsidRPr="00061AB7">
        <w:t>37 3221     6     - ДN от 15 до 20</w:t>
      </w:r>
    </w:p>
    <w:p w:rsidR="00CC4CF9" w:rsidRPr="00061AB7" w:rsidRDefault="00CC4CF9">
      <w:pPr>
        <w:pStyle w:val="ConsPlusCell"/>
        <w:jc w:val="both"/>
      </w:pPr>
      <w:r w:rsidRPr="00061AB7">
        <w:t>37 3222     1     - ДN от 25 до 32</w:t>
      </w:r>
    </w:p>
    <w:p w:rsidR="00CC4CF9" w:rsidRPr="00061AB7" w:rsidRDefault="00CC4CF9">
      <w:pPr>
        <w:pStyle w:val="ConsPlusCell"/>
        <w:jc w:val="both"/>
      </w:pPr>
      <w:r w:rsidRPr="00061AB7">
        <w:t>37 3223     7     - ДN от 40 до 50</w:t>
      </w:r>
    </w:p>
    <w:p w:rsidR="00CC4CF9" w:rsidRPr="00061AB7" w:rsidRDefault="00CC4CF9">
      <w:pPr>
        <w:pStyle w:val="ConsPlusCell"/>
        <w:jc w:val="both"/>
      </w:pPr>
      <w:r w:rsidRPr="00061AB7">
        <w:t>37 3224     2     - ДN от 65 до 80</w:t>
      </w:r>
    </w:p>
    <w:p w:rsidR="00CC4CF9" w:rsidRPr="00061AB7" w:rsidRDefault="00CC4CF9">
      <w:pPr>
        <w:pStyle w:val="ConsPlusCell"/>
        <w:jc w:val="both"/>
      </w:pPr>
      <w:r w:rsidRPr="00061AB7">
        <w:t>37 3230     5     Клапаны обратные подъемные, приемные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запорные /</w:t>
      </w:r>
    </w:p>
    <w:p w:rsidR="00CC4CF9" w:rsidRPr="00061AB7" w:rsidRDefault="00CC4CF9">
      <w:pPr>
        <w:pStyle w:val="ConsPlusCell"/>
        <w:jc w:val="both"/>
      </w:pPr>
      <w:r w:rsidRPr="00061AB7">
        <w:t>37 3231     0     - ДN до 20</w:t>
      </w:r>
    </w:p>
    <w:p w:rsidR="00CC4CF9" w:rsidRPr="00061AB7" w:rsidRDefault="00CC4CF9">
      <w:pPr>
        <w:pStyle w:val="ConsPlusCell"/>
        <w:jc w:val="both"/>
      </w:pPr>
      <w:r w:rsidRPr="00061AB7">
        <w:t>37 3232     6     - ДN от 25 до 32</w:t>
      </w:r>
    </w:p>
    <w:p w:rsidR="00CC4CF9" w:rsidRPr="00061AB7" w:rsidRDefault="00CC4CF9">
      <w:pPr>
        <w:pStyle w:val="ConsPlusCell"/>
        <w:jc w:val="both"/>
      </w:pPr>
      <w:r w:rsidRPr="00061AB7">
        <w:t>37 3233     1     - ДN от 40 до 50</w:t>
      </w:r>
    </w:p>
    <w:p w:rsidR="00CC4CF9" w:rsidRPr="00061AB7" w:rsidRDefault="00CC4CF9">
      <w:pPr>
        <w:pStyle w:val="ConsPlusCell"/>
        <w:jc w:val="both"/>
      </w:pPr>
      <w:r w:rsidRPr="00061AB7">
        <w:t>37 3234     7     - ДN от 65 до 80</w:t>
      </w:r>
    </w:p>
    <w:p w:rsidR="00CC4CF9" w:rsidRPr="00061AB7" w:rsidRDefault="00CC4CF9">
      <w:pPr>
        <w:pStyle w:val="ConsPlusCell"/>
        <w:jc w:val="both"/>
      </w:pPr>
      <w:r w:rsidRPr="00061AB7">
        <w:t>37 3235     2     - ДN св. 80</w:t>
      </w:r>
    </w:p>
    <w:p w:rsidR="00CC4CF9" w:rsidRPr="00061AB7" w:rsidRDefault="00CC4CF9">
      <w:pPr>
        <w:pStyle w:val="ConsPlusCell"/>
        <w:jc w:val="both"/>
      </w:pPr>
      <w:r w:rsidRPr="00061AB7">
        <w:t>37 3250     4     Клапаны регулирующие и предохранительные /</w:t>
      </w:r>
    </w:p>
    <w:p w:rsidR="00CC4CF9" w:rsidRPr="00061AB7" w:rsidRDefault="00CC4CF9">
      <w:pPr>
        <w:pStyle w:val="ConsPlusCell"/>
        <w:jc w:val="both"/>
      </w:pPr>
      <w:r w:rsidRPr="00061AB7">
        <w:t>37 3251     8     - ДN 15</w:t>
      </w:r>
    </w:p>
    <w:p w:rsidR="00CC4CF9" w:rsidRPr="00061AB7" w:rsidRDefault="00CC4CF9">
      <w:pPr>
        <w:pStyle w:val="ConsPlusCell"/>
        <w:jc w:val="both"/>
      </w:pPr>
      <w:r w:rsidRPr="00061AB7">
        <w:t>37 3260     9     Конденсатоотводчики, указатели уровня, рамки,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фонари /</w:t>
      </w:r>
    </w:p>
    <w:p w:rsidR="00CC4CF9" w:rsidRPr="00061AB7" w:rsidRDefault="00CC4CF9">
      <w:pPr>
        <w:pStyle w:val="ConsPlusCell"/>
        <w:jc w:val="both"/>
      </w:pPr>
      <w:r w:rsidRPr="00061AB7">
        <w:t>37 3261     4     - ДN от 15 до 20</w:t>
      </w:r>
    </w:p>
    <w:p w:rsidR="00CC4CF9" w:rsidRPr="00061AB7" w:rsidRDefault="00CC4CF9">
      <w:pPr>
        <w:pStyle w:val="ConsPlusCell"/>
        <w:jc w:val="both"/>
      </w:pPr>
      <w:r w:rsidRPr="00061AB7">
        <w:t>37 3270     3     Клапаны перепускные, отсечные, смесительные,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дроссельные, отделители, инжекторы, элеваторы,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фильтры, запорные устройства для манометров,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распределители /</w:t>
      </w:r>
    </w:p>
    <w:p w:rsidR="00CC4CF9" w:rsidRPr="00061AB7" w:rsidRDefault="00CC4CF9">
      <w:pPr>
        <w:pStyle w:val="ConsPlusCell"/>
        <w:jc w:val="both"/>
      </w:pPr>
      <w:r w:rsidRPr="00061AB7">
        <w:t>37 3271     9     - ДN до 50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37 4000     7     Арматура промышленная трубопроводная стальная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37 4100     0     Задвижки и затворы стальные</w:t>
      </w:r>
    </w:p>
    <w:p w:rsidR="00CC4CF9" w:rsidRPr="00061AB7" w:rsidRDefault="00CC4CF9">
      <w:pPr>
        <w:pStyle w:val="ConsPlusCell"/>
        <w:jc w:val="both"/>
      </w:pPr>
      <w:r w:rsidRPr="00061AB7">
        <w:t>37 4110     5     Задвижки и затворы ДN от 15 до 40</w:t>
      </w:r>
    </w:p>
    <w:p w:rsidR="00CC4CF9" w:rsidRPr="00061AB7" w:rsidRDefault="00CC4CF9">
      <w:pPr>
        <w:pStyle w:val="ConsPlusCell"/>
        <w:jc w:val="both"/>
      </w:pPr>
      <w:r w:rsidRPr="00061AB7">
        <w:t>37 4111     0     Задвижки ДN от 15 до 40 клиновые с выдвижным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шпинделем</w:t>
      </w:r>
    </w:p>
    <w:p w:rsidR="00CC4CF9" w:rsidRPr="00061AB7" w:rsidRDefault="00CC4CF9">
      <w:pPr>
        <w:pStyle w:val="ConsPlusCell"/>
        <w:jc w:val="both"/>
      </w:pPr>
      <w:r w:rsidRPr="00061AB7">
        <w:t>37 4112     6     Затворы, задвижки шланговые</w:t>
      </w:r>
    </w:p>
    <w:p w:rsidR="00CC4CF9" w:rsidRPr="00061AB7" w:rsidRDefault="00CC4CF9">
      <w:pPr>
        <w:pStyle w:val="ConsPlusCell"/>
        <w:jc w:val="both"/>
      </w:pPr>
      <w:r w:rsidRPr="00061AB7">
        <w:t>37 4120     0     Задвижки и затворы ДN от 50 до 150</w:t>
      </w:r>
    </w:p>
    <w:p w:rsidR="00CC4CF9" w:rsidRPr="00061AB7" w:rsidRDefault="00CC4CF9">
      <w:pPr>
        <w:pStyle w:val="ConsPlusCell"/>
        <w:jc w:val="both"/>
      </w:pPr>
      <w:r w:rsidRPr="00061AB7">
        <w:t>37 4121     5     Задвижки / клиновые с выдвижным шпинделем</w:t>
      </w:r>
    </w:p>
    <w:p w:rsidR="00CC4CF9" w:rsidRPr="00061AB7" w:rsidRDefault="00CC4CF9">
      <w:pPr>
        <w:pStyle w:val="ConsPlusCell"/>
        <w:jc w:val="both"/>
      </w:pPr>
      <w:r w:rsidRPr="00061AB7">
        <w:t>37 4122     0     - клиновые с невыдвижным шпинделем</w:t>
      </w:r>
    </w:p>
    <w:p w:rsidR="00CC4CF9" w:rsidRPr="00061AB7" w:rsidRDefault="00CC4CF9">
      <w:pPr>
        <w:pStyle w:val="ConsPlusCell"/>
        <w:jc w:val="both"/>
      </w:pPr>
      <w:r w:rsidRPr="00061AB7">
        <w:t>37 4123     6     - клиновые двухдисковые с выдвижным шпинделем</w:t>
      </w:r>
    </w:p>
    <w:p w:rsidR="00CC4CF9" w:rsidRPr="00061AB7" w:rsidRDefault="00CC4CF9">
      <w:pPr>
        <w:pStyle w:val="ConsPlusCell"/>
        <w:jc w:val="both"/>
      </w:pPr>
      <w:r w:rsidRPr="00061AB7">
        <w:t>37 4124     1     - клиновые двухдисковые с невыдвижным шпинделем</w:t>
      </w:r>
    </w:p>
    <w:p w:rsidR="00CC4CF9" w:rsidRPr="00061AB7" w:rsidRDefault="00CC4CF9">
      <w:pPr>
        <w:pStyle w:val="ConsPlusCell"/>
        <w:jc w:val="both"/>
      </w:pPr>
      <w:r w:rsidRPr="00061AB7">
        <w:t>37 4125     7     - параллельные двухдисковые с выдвижным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шпинделем</w:t>
      </w:r>
    </w:p>
    <w:p w:rsidR="00CC4CF9" w:rsidRPr="00061AB7" w:rsidRDefault="00CC4CF9">
      <w:pPr>
        <w:pStyle w:val="ConsPlusCell"/>
        <w:jc w:val="both"/>
      </w:pPr>
      <w:r w:rsidRPr="00061AB7">
        <w:t>37 4127     8     - однодисковые с выдвижным и невыдвижным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шпинделем</w:t>
      </w:r>
    </w:p>
    <w:p w:rsidR="00CC4CF9" w:rsidRPr="00061AB7" w:rsidRDefault="00CC4CF9">
      <w:pPr>
        <w:pStyle w:val="ConsPlusCell"/>
        <w:jc w:val="both"/>
      </w:pPr>
      <w:r w:rsidRPr="00061AB7">
        <w:t>37 4128     3     - энергетические на PN 6,4 МПа (64 кгс/см2)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свыше</w:t>
      </w:r>
    </w:p>
    <w:p w:rsidR="00CC4CF9" w:rsidRPr="00061AB7" w:rsidRDefault="00CC4CF9">
      <w:pPr>
        <w:pStyle w:val="ConsPlusCell"/>
        <w:jc w:val="both"/>
      </w:pPr>
      <w:r w:rsidRPr="00061AB7">
        <w:t>37 4129     9     Затворы, задвижки шланговые</w:t>
      </w:r>
    </w:p>
    <w:p w:rsidR="00CC4CF9" w:rsidRPr="00061AB7" w:rsidRDefault="00CC4CF9">
      <w:pPr>
        <w:pStyle w:val="ConsPlusCell"/>
        <w:jc w:val="both"/>
      </w:pPr>
      <w:r w:rsidRPr="00061AB7">
        <w:t>37 4130     4     Задвижки и затворы ДN от 200 до 500</w:t>
      </w:r>
    </w:p>
    <w:p w:rsidR="00CC4CF9" w:rsidRPr="00061AB7" w:rsidRDefault="00CC4CF9">
      <w:pPr>
        <w:pStyle w:val="ConsPlusCell"/>
        <w:jc w:val="both"/>
      </w:pPr>
      <w:r w:rsidRPr="00061AB7">
        <w:t>37 4131     4     Задвижки / клиновые с выдвижным шпинделем</w:t>
      </w:r>
    </w:p>
    <w:p w:rsidR="00CC4CF9" w:rsidRPr="00061AB7" w:rsidRDefault="00CC4CF9">
      <w:pPr>
        <w:pStyle w:val="ConsPlusCell"/>
        <w:jc w:val="both"/>
      </w:pPr>
      <w:r w:rsidRPr="00061AB7">
        <w:t>37 4132     5     - клиновые с невыдвижным шпинделем</w:t>
      </w:r>
    </w:p>
    <w:p w:rsidR="00CC4CF9" w:rsidRPr="00061AB7" w:rsidRDefault="00CC4CF9">
      <w:pPr>
        <w:pStyle w:val="ConsPlusCell"/>
        <w:jc w:val="both"/>
      </w:pPr>
      <w:r w:rsidRPr="00061AB7">
        <w:t>37 4133     0     - клиновые двухдисковые с выдвижным шпинделем</w:t>
      </w:r>
    </w:p>
    <w:p w:rsidR="00CC4CF9" w:rsidRPr="00061AB7" w:rsidRDefault="00CC4CF9">
      <w:pPr>
        <w:pStyle w:val="ConsPlusCell"/>
        <w:jc w:val="both"/>
      </w:pPr>
      <w:r w:rsidRPr="00061AB7">
        <w:t>37 4135     1     - параллельные двухдисковые с выдвижным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шпинделем</w:t>
      </w:r>
    </w:p>
    <w:p w:rsidR="00CC4CF9" w:rsidRPr="00061AB7" w:rsidRDefault="00CC4CF9">
      <w:pPr>
        <w:pStyle w:val="ConsPlusCell"/>
        <w:jc w:val="both"/>
      </w:pPr>
      <w:r w:rsidRPr="00061AB7">
        <w:t>37 4137     2     - однодисковые с выдвижным и невыдвижным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шпинделем</w:t>
      </w:r>
    </w:p>
    <w:p w:rsidR="00CC4CF9" w:rsidRPr="00061AB7" w:rsidRDefault="00CC4CF9">
      <w:pPr>
        <w:pStyle w:val="ConsPlusCell"/>
        <w:jc w:val="both"/>
      </w:pPr>
      <w:r w:rsidRPr="00061AB7">
        <w:t>37 4138     8     - энергетические на PN 6,4 МПа (64 кгс/см2)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свыше</w:t>
      </w:r>
    </w:p>
    <w:p w:rsidR="00CC4CF9" w:rsidRPr="00061AB7" w:rsidRDefault="00CC4CF9">
      <w:pPr>
        <w:pStyle w:val="ConsPlusCell"/>
        <w:jc w:val="both"/>
      </w:pPr>
      <w:r w:rsidRPr="00061AB7">
        <w:t>37 4139     3     Затворы, задвижки шланговые</w:t>
      </w:r>
    </w:p>
    <w:p w:rsidR="00CC4CF9" w:rsidRPr="00061AB7" w:rsidRDefault="00CC4CF9">
      <w:pPr>
        <w:pStyle w:val="ConsPlusCell"/>
        <w:jc w:val="both"/>
      </w:pPr>
      <w:r w:rsidRPr="00061AB7">
        <w:t>37 4140     9     Задвижки и затворы ДN 600 и свыше</w:t>
      </w:r>
    </w:p>
    <w:p w:rsidR="00CC4CF9" w:rsidRPr="00061AB7" w:rsidRDefault="00CC4CF9">
      <w:pPr>
        <w:pStyle w:val="ConsPlusCell"/>
        <w:jc w:val="both"/>
      </w:pPr>
      <w:r w:rsidRPr="00061AB7">
        <w:t>37 4141     4     Задвижки / клиновые с выдвижным шпинделем</w:t>
      </w:r>
    </w:p>
    <w:p w:rsidR="00CC4CF9" w:rsidRPr="00061AB7" w:rsidRDefault="00CC4CF9">
      <w:pPr>
        <w:pStyle w:val="ConsPlusCell"/>
        <w:jc w:val="both"/>
      </w:pPr>
      <w:r w:rsidRPr="00061AB7">
        <w:t>37 4142     8     - клиновые с невыдвижным шпинделем</w:t>
      </w:r>
    </w:p>
    <w:p w:rsidR="00CC4CF9" w:rsidRPr="00061AB7" w:rsidRDefault="00CC4CF9">
      <w:pPr>
        <w:pStyle w:val="ConsPlusCell"/>
        <w:jc w:val="both"/>
      </w:pPr>
      <w:r w:rsidRPr="00061AB7">
        <w:t>37 4143     5     - клиновые двухдисковые с выдвижным шпинделем</w:t>
      </w:r>
    </w:p>
    <w:p w:rsidR="00CC4CF9" w:rsidRPr="00061AB7" w:rsidRDefault="00CC4CF9">
      <w:pPr>
        <w:pStyle w:val="ConsPlusCell"/>
        <w:jc w:val="both"/>
      </w:pPr>
      <w:r w:rsidRPr="00061AB7">
        <w:t>37 4145     6     - параллельные двухдисковые с выдвижным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шпинделем</w:t>
      </w:r>
    </w:p>
    <w:p w:rsidR="00CC4CF9" w:rsidRPr="00061AB7" w:rsidRDefault="00CC4CF9">
      <w:pPr>
        <w:pStyle w:val="ConsPlusCell"/>
        <w:jc w:val="both"/>
      </w:pPr>
      <w:r w:rsidRPr="00061AB7">
        <w:t>37 4147     7     - однодисковые с выдвижным и невыдвижным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шпинделем</w:t>
      </w:r>
    </w:p>
    <w:p w:rsidR="00CC4CF9" w:rsidRPr="00061AB7" w:rsidRDefault="00CC4CF9">
      <w:pPr>
        <w:pStyle w:val="ConsPlusCell"/>
        <w:jc w:val="both"/>
      </w:pPr>
      <w:r w:rsidRPr="00061AB7">
        <w:t>37 4148     2     - энергетические на PN 6,4 МПа (64 кгс/см2)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свыше</w:t>
      </w:r>
    </w:p>
    <w:p w:rsidR="00CC4CF9" w:rsidRPr="00061AB7" w:rsidRDefault="00CC4CF9">
      <w:pPr>
        <w:pStyle w:val="ConsPlusCell"/>
        <w:jc w:val="both"/>
      </w:pPr>
      <w:r w:rsidRPr="00061AB7">
        <w:t>37 4149     8     Затворы, задвижки шланговые</w:t>
      </w:r>
    </w:p>
    <w:p w:rsidR="00CC4CF9" w:rsidRPr="00061AB7" w:rsidRDefault="00CC4CF9">
      <w:pPr>
        <w:pStyle w:val="ConsPlusCell"/>
        <w:jc w:val="both"/>
      </w:pPr>
      <w:r w:rsidRPr="00061AB7">
        <w:t>37 4200     4     Арматура промышленная трубопроводная стальная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(без задвижек)</w:t>
      </w:r>
    </w:p>
    <w:p w:rsidR="00CC4CF9" w:rsidRPr="00061AB7" w:rsidRDefault="00CC4CF9">
      <w:pPr>
        <w:pStyle w:val="ConsPlusCell"/>
        <w:jc w:val="both"/>
      </w:pPr>
      <w:r w:rsidRPr="00061AB7">
        <w:t>37 4210     9     Клапаны (вентили) /</w:t>
      </w:r>
    </w:p>
    <w:p w:rsidR="00CC4CF9" w:rsidRPr="00061AB7" w:rsidRDefault="00CC4CF9">
      <w:pPr>
        <w:pStyle w:val="ConsPlusCell"/>
        <w:jc w:val="both"/>
      </w:pPr>
      <w:r w:rsidRPr="00061AB7">
        <w:t>37 4211     4     - ДN до 15</w:t>
      </w:r>
    </w:p>
    <w:p w:rsidR="00CC4CF9" w:rsidRPr="00061AB7" w:rsidRDefault="00CC4CF9">
      <w:pPr>
        <w:pStyle w:val="ConsPlusCell"/>
        <w:jc w:val="both"/>
      </w:pPr>
      <w:r w:rsidRPr="00061AB7">
        <w:t>37 4212     4     - ДN от 20 до 25</w:t>
      </w:r>
    </w:p>
    <w:p w:rsidR="00CC4CF9" w:rsidRPr="00061AB7" w:rsidRDefault="00CC4CF9">
      <w:pPr>
        <w:pStyle w:val="ConsPlusCell"/>
        <w:jc w:val="both"/>
      </w:pPr>
      <w:r w:rsidRPr="00061AB7">
        <w:t>37 4213     5     - ДN от 32 до 40</w:t>
      </w:r>
    </w:p>
    <w:p w:rsidR="00CC4CF9" w:rsidRPr="00061AB7" w:rsidRDefault="00CC4CF9">
      <w:pPr>
        <w:pStyle w:val="ConsPlusCell"/>
        <w:jc w:val="both"/>
      </w:pPr>
      <w:r w:rsidRPr="00061AB7">
        <w:t>37 4214     0     - ДN от 50 до 65</w:t>
      </w:r>
    </w:p>
    <w:p w:rsidR="00CC4CF9" w:rsidRPr="00061AB7" w:rsidRDefault="00CC4CF9">
      <w:pPr>
        <w:pStyle w:val="ConsPlusCell"/>
        <w:jc w:val="both"/>
      </w:pPr>
      <w:r w:rsidRPr="00061AB7">
        <w:t>37 4215     6     - ДN от 80 до 125</w:t>
      </w:r>
    </w:p>
    <w:p w:rsidR="00CC4CF9" w:rsidRPr="00061AB7" w:rsidRDefault="00CC4CF9">
      <w:pPr>
        <w:pStyle w:val="ConsPlusCell"/>
        <w:jc w:val="both"/>
      </w:pPr>
      <w:r w:rsidRPr="00061AB7">
        <w:t>37 4216     1     - ДN от 150 до 200</w:t>
      </w:r>
    </w:p>
    <w:p w:rsidR="00CC4CF9" w:rsidRPr="00061AB7" w:rsidRDefault="00CC4CF9">
      <w:pPr>
        <w:pStyle w:val="ConsPlusCell"/>
        <w:jc w:val="both"/>
      </w:pPr>
      <w:r w:rsidRPr="00061AB7">
        <w:t>37 4217     7     - ДN св. 200</w:t>
      </w:r>
    </w:p>
    <w:p w:rsidR="00CC4CF9" w:rsidRPr="00061AB7" w:rsidRDefault="00CC4CF9">
      <w:pPr>
        <w:pStyle w:val="ConsPlusCell"/>
        <w:jc w:val="both"/>
      </w:pPr>
      <w:r w:rsidRPr="00061AB7">
        <w:t>37 4220     3     Краны /</w:t>
      </w:r>
    </w:p>
    <w:p w:rsidR="00CC4CF9" w:rsidRPr="00061AB7" w:rsidRDefault="00CC4CF9">
      <w:pPr>
        <w:pStyle w:val="ConsPlusCell"/>
        <w:jc w:val="both"/>
      </w:pPr>
      <w:r w:rsidRPr="00061AB7">
        <w:t>37 4221     9     - ДN до 50</w:t>
      </w:r>
    </w:p>
    <w:p w:rsidR="00CC4CF9" w:rsidRPr="00061AB7" w:rsidRDefault="00CC4CF9">
      <w:pPr>
        <w:pStyle w:val="ConsPlusCell"/>
        <w:jc w:val="both"/>
      </w:pPr>
      <w:r w:rsidRPr="00061AB7">
        <w:t>37 4222     4     - ДN от 65 до 150</w:t>
      </w:r>
    </w:p>
    <w:p w:rsidR="00CC4CF9" w:rsidRPr="00061AB7" w:rsidRDefault="00CC4CF9">
      <w:pPr>
        <w:pStyle w:val="ConsPlusCell"/>
        <w:jc w:val="both"/>
      </w:pPr>
      <w:r w:rsidRPr="00061AB7">
        <w:t>37 4223     8     - ДN от 200 до 500</w:t>
      </w:r>
    </w:p>
    <w:p w:rsidR="00CC4CF9" w:rsidRPr="00061AB7" w:rsidRDefault="00CC4CF9">
      <w:pPr>
        <w:pStyle w:val="ConsPlusCell"/>
        <w:jc w:val="both"/>
      </w:pPr>
      <w:r w:rsidRPr="00061AB7">
        <w:t>37 4224     5     - ДN от 600 до 1000</w:t>
      </w:r>
    </w:p>
    <w:p w:rsidR="00CC4CF9" w:rsidRPr="00061AB7" w:rsidRDefault="00CC4CF9">
      <w:pPr>
        <w:pStyle w:val="ConsPlusCell"/>
        <w:jc w:val="both"/>
      </w:pPr>
      <w:r w:rsidRPr="00061AB7">
        <w:t>37 4225     0     - ДN от 1200 до 1800</w:t>
      </w:r>
    </w:p>
    <w:p w:rsidR="00CC4CF9" w:rsidRPr="00061AB7" w:rsidRDefault="00CC4CF9">
      <w:pPr>
        <w:pStyle w:val="ConsPlusCell"/>
        <w:jc w:val="both"/>
      </w:pPr>
      <w:r w:rsidRPr="00061AB7">
        <w:t>37 4226     6     - ДN 2000 и свыше</w:t>
      </w:r>
    </w:p>
    <w:p w:rsidR="00CC4CF9" w:rsidRPr="00061AB7" w:rsidRDefault="00CC4CF9">
      <w:pPr>
        <w:pStyle w:val="ConsPlusCell"/>
        <w:jc w:val="both"/>
      </w:pPr>
      <w:r w:rsidRPr="00061AB7">
        <w:t>37 4230     8     Клапаны обратные подъемные, приемные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запорные /</w:t>
      </w:r>
    </w:p>
    <w:p w:rsidR="00CC4CF9" w:rsidRPr="00061AB7" w:rsidRDefault="00CC4CF9">
      <w:pPr>
        <w:pStyle w:val="ConsPlusCell"/>
        <w:jc w:val="both"/>
      </w:pPr>
      <w:r w:rsidRPr="00061AB7">
        <w:t>37 4231     3     - ДN до 15</w:t>
      </w:r>
    </w:p>
    <w:p w:rsidR="00CC4CF9" w:rsidRPr="00061AB7" w:rsidRDefault="00CC4CF9">
      <w:pPr>
        <w:pStyle w:val="ConsPlusCell"/>
        <w:jc w:val="both"/>
      </w:pPr>
      <w:r w:rsidRPr="00061AB7">
        <w:t>37 4232     9     - ДN от 20 до 25</w:t>
      </w:r>
    </w:p>
    <w:p w:rsidR="00CC4CF9" w:rsidRPr="00061AB7" w:rsidRDefault="00CC4CF9">
      <w:pPr>
        <w:pStyle w:val="ConsPlusCell"/>
        <w:jc w:val="both"/>
      </w:pPr>
      <w:r w:rsidRPr="00061AB7">
        <w:t>37 4233     4     - ДN от 32 до 40</w:t>
      </w:r>
    </w:p>
    <w:p w:rsidR="00CC4CF9" w:rsidRPr="00061AB7" w:rsidRDefault="00CC4CF9">
      <w:pPr>
        <w:pStyle w:val="ConsPlusCell"/>
        <w:jc w:val="both"/>
      </w:pPr>
      <w:r w:rsidRPr="00061AB7">
        <w:t>37 4234     1     - ДN от 50 до 65</w:t>
      </w:r>
    </w:p>
    <w:p w:rsidR="00CC4CF9" w:rsidRPr="00061AB7" w:rsidRDefault="00CC4CF9">
      <w:pPr>
        <w:pStyle w:val="ConsPlusCell"/>
        <w:jc w:val="both"/>
      </w:pPr>
      <w:r w:rsidRPr="00061AB7">
        <w:t>37 4235     5     - ДN от 80 до 100</w:t>
      </w:r>
    </w:p>
    <w:p w:rsidR="00CC4CF9" w:rsidRPr="00061AB7" w:rsidRDefault="00CC4CF9">
      <w:pPr>
        <w:pStyle w:val="ConsPlusCell"/>
        <w:jc w:val="both"/>
      </w:pPr>
      <w:r w:rsidRPr="00061AB7">
        <w:t>37 4236     0     - ДN от 125 до 200</w:t>
      </w:r>
    </w:p>
    <w:p w:rsidR="00CC4CF9" w:rsidRPr="00061AB7" w:rsidRDefault="00CC4CF9">
      <w:pPr>
        <w:pStyle w:val="ConsPlusCell"/>
        <w:jc w:val="both"/>
      </w:pPr>
      <w:r w:rsidRPr="00061AB7">
        <w:t>37 4237     6     - ДN св. 200</w:t>
      </w:r>
    </w:p>
    <w:p w:rsidR="00CC4CF9" w:rsidRPr="00061AB7" w:rsidRDefault="00CC4CF9">
      <w:pPr>
        <w:pStyle w:val="ConsPlusCell"/>
        <w:jc w:val="both"/>
      </w:pPr>
      <w:r w:rsidRPr="00061AB7">
        <w:t>37 4240     2     Затворы (клапаны) обратные поворотные /</w:t>
      </w:r>
    </w:p>
    <w:p w:rsidR="00CC4CF9" w:rsidRPr="00061AB7" w:rsidRDefault="00CC4CF9">
      <w:pPr>
        <w:pStyle w:val="ConsPlusCell"/>
        <w:jc w:val="both"/>
      </w:pPr>
      <w:r w:rsidRPr="00061AB7">
        <w:t>37 4241     8     - ДN до 65</w:t>
      </w:r>
    </w:p>
    <w:p w:rsidR="00CC4CF9" w:rsidRPr="00061AB7" w:rsidRDefault="00CC4CF9">
      <w:pPr>
        <w:pStyle w:val="ConsPlusCell"/>
        <w:jc w:val="both"/>
      </w:pPr>
      <w:r w:rsidRPr="00061AB7">
        <w:t>37 4242     3     - ДN от 80 до 100</w:t>
      </w:r>
    </w:p>
    <w:p w:rsidR="00CC4CF9" w:rsidRPr="00061AB7" w:rsidRDefault="00CC4CF9">
      <w:pPr>
        <w:pStyle w:val="ConsPlusCell"/>
        <w:jc w:val="both"/>
      </w:pPr>
      <w:r w:rsidRPr="00061AB7">
        <w:t>37 4243     9     - ДN от 125 до 150</w:t>
      </w:r>
    </w:p>
    <w:p w:rsidR="00CC4CF9" w:rsidRPr="00061AB7" w:rsidRDefault="00CC4CF9">
      <w:pPr>
        <w:pStyle w:val="ConsPlusCell"/>
        <w:jc w:val="both"/>
      </w:pPr>
      <w:r w:rsidRPr="00061AB7">
        <w:t>37 4244     4     - ДN от 200 до 250</w:t>
      </w:r>
    </w:p>
    <w:p w:rsidR="00CC4CF9" w:rsidRPr="00061AB7" w:rsidRDefault="00CC4CF9">
      <w:pPr>
        <w:pStyle w:val="ConsPlusCell"/>
        <w:jc w:val="both"/>
      </w:pPr>
      <w:r w:rsidRPr="00061AB7">
        <w:t>37 4245     5     - ДN от 300 до 500</w:t>
      </w:r>
    </w:p>
    <w:p w:rsidR="00CC4CF9" w:rsidRPr="00061AB7" w:rsidRDefault="00CC4CF9">
      <w:pPr>
        <w:pStyle w:val="ConsPlusCell"/>
        <w:jc w:val="both"/>
      </w:pPr>
      <w:r w:rsidRPr="00061AB7">
        <w:t>37 4246     5     - ДN от 500 до 800</w:t>
      </w:r>
    </w:p>
    <w:p w:rsidR="00CC4CF9" w:rsidRPr="00061AB7" w:rsidRDefault="00CC4CF9">
      <w:pPr>
        <w:pStyle w:val="ConsPlusCell"/>
        <w:jc w:val="both"/>
      </w:pPr>
      <w:r w:rsidRPr="00061AB7">
        <w:t>37 4247     0     - ДN от 1000 до 1500</w:t>
      </w:r>
    </w:p>
    <w:p w:rsidR="00CC4CF9" w:rsidRPr="00061AB7" w:rsidRDefault="00CC4CF9">
      <w:pPr>
        <w:pStyle w:val="ConsPlusCell"/>
        <w:jc w:val="both"/>
      </w:pPr>
      <w:r w:rsidRPr="00061AB7">
        <w:t>37 4248     6     - ДN св. 1500</w:t>
      </w:r>
    </w:p>
    <w:p w:rsidR="00CC4CF9" w:rsidRPr="00061AB7" w:rsidRDefault="00CC4CF9">
      <w:pPr>
        <w:pStyle w:val="ConsPlusCell"/>
        <w:jc w:val="both"/>
      </w:pPr>
      <w:r w:rsidRPr="00061AB7">
        <w:t>37 4250     7     Клапаны регулирующие и предохранительные /</w:t>
      </w:r>
    </w:p>
    <w:p w:rsidR="00CC4CF9" w:rsidRPr="00061AB7" w:rsidRDefault="00CC4CF9">
      <w:pPr>
        <w:pStyle w:val="ConsPlusCell"/>
        <w:jc w:val="both"/>
      </w:pPr>
      <w:r w:rsidRPr="00061AB7">
        <w:t>37 4251     2     - ДN до 50</w:t>
      </w:r>
    </w:p>
    <w:p w:rsidR="00CC4CF9" w:rsidRPr="00061AB7" w:rsidRDefault="00CC4CF9">
      <w:pPr>
        <w:pStyle w:val="ConsPlusCell"/>
        <w:jc w:val="both"/>
      </w:pPr>
      <w:r w:rsidRPr="00061AB7">
        <w:t>37 4252     8     - ДN от 65 до 80</w:t>
      </w:r>
    </w:p>
    <w:p w:rsidR="00CC4CF9" w:rsidRPr="00061AB7" w:rsidRDefault="00CC4CF9">
      <w:pPr>
        <w:pStyle w:val="ConsPlusCell"/>
        <w:jc w:val="both"/>
      </w:pPr>
      <w:r w:rsidRPr="00061AB7">
        <w:t>37 4253     3     - ДN от 100 до 125</w:t>
      </w:r>
    </w:p>
    <w:p w:rsidR="00CC4CF9" w:rsidRPr="00061AB7" w:rsidRDefault="00CC4CF9">
      <w:pPr>
        <w:pStyle w:val="ConsPlusCell"/>
        <w:jc w:val="both"/>
      </w:pPr>
      <w:r w:rsidRPr="00061AB7">
        <w:t>37 4254     9     - ДN от 150 до 200</w:t>
      </w:r>
    </w:p>
    <w:p w:rsidR="00CC4CF9" w:rsidRPr="00061AB7" w:rsidRDefault="00CC4CF9">
      <w:pPr>
        <w:pStyle w:val="ConsPlusCell"/>
        <w:jc w:val="both"/>
      </w:pPr>
      <w:r w:rsidRPr="00061AB7">
        <w:t>37 4255     4     - ДN от 250 до 300</w:t>
      </w:r>
    </w:p>
    <w:p w:rsidR="00CC4CF9" w:rsidRPr="00061AB7" w:rsidRDefault="00CC4CF9">
      <w:pPr>
        <w:pStyle w:val="ConsPlusCell"/>
        <w:jc w:val="both"/>
      </w:pPr>
      <w:r w:rsidRPr="00061AB7">
        <w:t>37 4256     9     - ДN св. 300</w:t>
      </w:r>
    </w:p>
    <w:p w:rsidR="00CC4CF9" w:rsidRPr="00061AB7" w:rsidRDefault="00CC4CF9">
      <w:pPr>
        <w:pStyle w:val="ConsPlusCell"/>
        <w:jc w:val="both"/>
      </w:pPr>
      <w:r w:rsidRPr="00061AB7">
        <w:t>37 4257     5     - ДN до 50 (кроме входящих в группировку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37 4251)</w:t>
      </w:r>
    </w:p>
    <w:p w:rsidR="00CC4CF9" w:rsidRPr="00061AB7" w:rsidRDefault="00CC4CF9">
      <w:pPr>
        <w:pStyle w:val="ConsPlusCell"/>
        <w:jc w:val="both"/>
      </w:pPr>
      <w:r w:rsidRPr="00061AB7">
        <w:t>37 4260     1     Конденсатоотводчики, указатели уровня, рамки,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фонари, клапаны перепускные, отсечные,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смесительные, дроссельные, отделители,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инжекторы, элеваторы, фильтры, запорные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устройства для манометров и распределители /</w:t>
      </w:r>
    </w:p>
    <w:p w:rsidR="00CC4CF9" w:rsidRPr="00061AB7" w:rsidRDefault="00CC4CF9">
      <w:pPr>
        <w:pStyle w:val="ConsPlusCell"/>
        <w:jc w:val="both"/>
      </w:pPr>
      <w:r w:rsidRPr="00061AB7">
        <w:t>37 4261     7     - ДN до 50</w:t>
      </w:r>
    </w:p>
    <w:p w:rsidR="00CC4CF9" w:rsidRPr="00061AB7" w:rsidRDefault="00CC4CF9">
      <w:pPr>
        <w:pStyle w:val="ConsPlusCell"/>
        <w:jc w:val="both"/>
      </w:pPr>
      <w:r w:rsidRPr="00061AB7">
        <w:t>37 4262     2     - ДN св. 50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37 6000     2     Арматура промышленная трубопроводная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неметаллических материалов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37 6200     2     Клапаны (вентили)</w:t>
      </w:r>
    </w:p>
    <w:p w:rsidR="00CC4CF9" w:rsidRPr="00061AB7" w:rsidRDefault="00CC4CF9">
      <w:pPr>
        <w:pStyle w:val="ConsPlusCell"/>
        <w:jc w:val="both"/>
      </w:pPr>
      <w:r w:rsidRPr="00061AB7">
        <w:t>37 6210     4     Клапаны (вентили) ДN до 15 /</w:t>
      </w:r>
    </w:p>
    <w:p w:rsidR="00CC4CF9" w:rsidRPr="00061AB7" w:rsidRDefault="00CC4CF9">
      <w:pPr>
        <w:pStyle w:val="ConsPlusCell"/>
        <w:jc w:val="both"/>
      </w:pPr>
      <w:r w:rsidRPr="00061AB7">
        <w:t>37 6211     6     - запорные сальниковые проходные</w:t>
      </w:r>
    </w:p>
    <w:p w:rsidR="00CC4CF9" w:rsidRPr="00061AB7" w:rsidRDefault="00CC4CF9">
      <w:pPr>
        <w:pStyle w:val="ConsPlusCell"/>
        <w:jc w:val="both"/>
      </w:pPr>
      <w:r w:rsidRPr="00061AB7">
        <w:t>37 6214     6     - запорные бессальниковые проходные</w:t>
      </w:r>
    </w:p>
    <w:p w:rsidR="00CC4CF9" w:rsidRPr="00061AB7" w:rsidRDefault="00CC4CF9">
      <w:pPr>
        <w:pStyle w:val="ConsPlusCell"/>
        <w:jc w:val="both"/>
      </w:pPr>
      <w:r w:rsidRPr="00061AB7">
        <w:t>37 6215     1     - запорные бессальниковые угловые, трехходовые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многоходовые</w:t>
      </w:r>
    </w:p>
    <w:p w:rsidR="00CC4CF9" w:rsidRPr="00061AB7" w:rsidRDefault="00CC4CF9">
      <w:pPr>
        <w:pStyle w:val="ConsPlusCell"/>
        <w:jc w:val="both"/>
      </w:pPr>
      <w:r w:rsidRPr="00061AB7">
        <w:t>37 6216     7     - регулирующие и дросселирующие</w:t>
      </w:r>
    </w:p>
    <w:p w:rsidR="00CC4CF9" w:rsidRPr="00061AB7" w:rsidRDefault="00CC4CF9">
      <w:pPr>
        <w:pStyle w:val="ConsPlusCell"/>
        <w:jc w:val="both"/>
      </w:pPr>
      <w:r w:rsidRPr="00061AB7">
        <w:t>37 6220     9     Клапаны (вентили) ДN от 20 до 25 /</w:t>
      </w:r>
    </w:p>
    <w:p w:rsidR="00CC4CF9" w:rsidRPr="00061AB7" w:rsidRDefault="00CC4CF9">
      <w:pPr>
        <w:pStyle w:val="ConsPlusCell"/>
        <w:jc w:val="both"/>
      </w:pPr>
      <w:r w:rsidRPr="00061AB7">
        <w:t>37 6221     4     - запорные сальниковые проходные</w:t>
      </w:r>
    </w:p>
    <w:p w:rsidR="00CC4CF9" w:rsidRPr="00061AB7" w:rsidRDefault="00CC4CF9">
      <w:pPr>
        <w:pStyle w:val="ConsPlusCell"/>
        <w:jc w:val="both"/>
      </w:pPr>
      <w:r w:rsidRPr="00061AB7">
        <w:t>37 6224     0     - запорные бессальниковые проходные</w:t>
      </w:r>
    </w:p>
    <w:p w:rsidR="00CC4CF9" w:rsidRPr="00061AB7" w:rsidRDefault="00CC4CF9">
      <w:pPr>
        <w:pStyle w:val="ConsPlusCell"/>
        <w:jc w:val="both"/>
      </w:pPr>
      <w:r w:rsidRPr="00061AB7">
        <w:t>37 6226     1     - регулирующие и дросселирующие</w:t>
      </w:r>
    </w:p>
    <w:p w:rsidR="00CC4CF9" w:rsidRPr="00061AB7" w:rsidRDefault="00CC4CF9">
      <w:pPr>
        <w:pStyle w:val="ConsPlusCell"/>
        <w:jc w:val="both"/>
      </w:pPr>
      <w:r w:rsidRPr="00061AB7">
        <w:t>37 6230     3     Клапаны (вентили) ДN от 32 до 40 /</w:t>
      </w:r>
    </w:p>
    <w:p w:rsidR="00CC4CF9" w:rsidRPr="00061AB7" w:rsidRDefault="00CC4CF9">
      <w:pPr>
        <w:pStyle w:val="ConsPlusCell"/>
        <w:jc w:val="both"/>
      </w:pPr>
      <w:r w:rsidRPr="00061AB7">
        <w:t>37 6231     9     - запорные сальниковые проходные</w:t>
      </w:r>
    </w:p>
    <w:p w:rsidR="00CC4CF9" w:rsidRPr="00061AB7" w:rsidRDefault="00CC4CF9">
      <w:pPr>
        <w:pStyle w:val="ConsPlusCell"/>
        <w:jc w:val="both"/>
      </w:pPr>
      <w:r w:rsidRPr="00061AB7">
        <w:t>37 6234     5     - запорные бессальниковые проходные</w:t>
      </w:r>
    </w:p>
    <w:p w:rsidR="00CC4CF9" w:rsidRPr="00061AB7" w:rsidRDefault="00CC4CF9">
      <w:pPr>
        <w:pStyle w:val="ConsPlusCell"/>
        <w:jc w:val="both"/>
      </w:pPr>
      <w:r w:rsidRPr="00061AB7">
        <w:t>37 6236     6     - регулирующие и дросселирующие</w:t>
      </w:r>
    </w:p>
    <w:p w:rsidR="00CC4CF9" w:rsidRPr="00061AB7" w:rsidRDefault="00CC4CF9">
      <w:pPr>
        <w:pStyle w:val="ConsPlusCell"/>
        <w:jc w:val="both"/>
      </w:pPr>
      <w:r w:rsidRPr="00061AB7">
        <w:t>37 6240     8     Клапаны (вентили) ДN от 50 до 65 /</w:t>
      </w:r>
    </w:p>
    <w:p w:rsidR="00CC4CF9" w:rsidRPr="00061AB7" w:rsidRDefault="00CC4CF9">
      <w:pPr>
        <w:pStyle w:val="ConsPlusCell"/>
        <w:jc w:val="both"/>
      </w:pPr>
      <w:r w:rsidRPr="00061AB7">
        <w:t>37 6241     3     - запорные сальниковые проходные</w:t>
      </w:r>
    </w:p>
    <w:p w:rsidR="00CC4CF9" w:rsidRPr="00061AB7" w:rsidRDefault="00CC4CF9">
      <w:pPr>
        <w:pStyle w:val="ConsPlusCell"/>
        <w:jc w:val="both"/>
      </w:pPr>
      <w:r w:rsidRPr="00061AB7">
        <w:t>37 6244     7     - запорные бессальниковые проходные</w:t>
      </w:r>
    </w:p>
    <w:p w:rsidR="00CC4CF9" w:rsidRPr="00061AB7" w:rsidRDefault="00CC4CF9">
      <w:pPr>
        <w:pStyle w:val="ConsPlusCell"/>
        <w:jc w:val="both"/>
      </w:pPr>
      <w:r w:rsidRPr="00061AB7">
        <w:t>37 6245     5     - запорные бессальниковые угловые трехходовые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многоходовые</w:t>
      </w:r>
    </w:p>
    <w:p w:rsidR="00CC4CF9" w:rsidRPr="00061AB7" w:rsidRDefault="00CC4CF9">
      <w:pPr>
        <w:pStyle w:val="ConsPlusCell"/>
        <w:jc w:val="both"/>
      </w:pPr>
      <w:r w:rsidRPr="00061AB7">
        <w:t>37 6246     0     - регулирующие и дросселирующие</w:t>
      </w:r>
    </w:p>
    <w:p w:rsidR="00CC4CF9" w:rsidRPr="00061AB7" w:rsidRDefault="00CC4CF9">
      <w:pPr>
        <w:pStyle w:val="ConsPlusCell"/>
        <w:jc w:val="both"/>
      </w:pPr>
      <w:r w:rsidRPr="00061AB7">
        <w:t>37 6250     2     Клапаны (вентили) ДN от 80 до 100 /</w:t>
      </w:r>
    </w:p>
    <w:p w:rsidR="00CC4CF9" w:rsidRPr="00061AB7" w:rsidRDefault="00CC4CF9">
      <w:pPr>
        <w:pStyle w:val="ConsPlusCell"/>
        <w:jc w:val="both"/>
      </w:pPr>
      <w:r w:rsidRPr="00061AB7">
        <w:t>37 6251     8     - запорные сальниковые проходные</w:t>
      </w:r>
    </w:p>
    <w:p w:rsidR="00CC4CF9" w:rsidRPr="00061AB7" w:rsidRDefault="00CC4CF9">
      <w:pPr>
        <w:pStyle w:val="ConsPlusCell"/>
        <w:jc w:val="both"/>
      </w:pPr>
      <w:r w:rsidRPr="00061AB7">
        <w:t>37 6254     4     - запорные бессальниковые проходные</w:t>
      </w:r>
    </w:p>
    <w:p w:rsidR="00CC4CF9" w:rsidRPr="00061AB7" w:rsidRDefault="00CC4CF9">
      <w:pPr>
        <w:pStyle w:val="ConsPlusCell"/>
        <w:jc w:val="both"/>
      </w:pPr>
      <w:r w:rsidRPr="00061AB7">
        <w:t>37 6255     0     - запорные бессальниковые угловые трехходовые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многоходовые</w:t>
      </w:r>
    </w:p>
    <w:p w:rsidR="00CC4CF9" w:rsidRPr="00061AB7" w:rsidRDefault="00CC4CF9">
      <w:pPr>
        <w:pStyle w:val="ConsPlusCell"/>
        <w:jc w:val="both"/>
      </w:pPr>
      <w:r w:rsidRPr="00061AB7">
        <w:t>37 6256     5     - регулирующие и дросселирующие</w:t>
      </w:r>
    </w:p>
    <w:p w:rsidR="00CC4CF9" w:rsidRPr="00061AB7" w:rsidRDefault="00CC4CF9">
      <w:pPr>
        <w:pStyle w:val="ConsPlusCell"/>
        <w:jc w:val="both"/>
      </w:pPr>
      <w:r w:rsidRPr="00061AB7">
        <w:t>37 6260     7     Клапаны (вентили) ДN св. 100 /</w:t>
      </w:r>
    </w:p>
    <w:p w:rsidR="00CC4CF9" w:rsidRPr="00061AB7" w:rsidRDefault="00CC4CF9">
      <w:pPr>
        <w:pStyle w:val="ConsPlusCell"/>
        <w:jc w:val="both"/>
      </w:pPr>
      <w:r w:rsidRPr="00061AB7">
        <w:t>37 6261     2     - запорные сальниковые проходные</w:t>
      </w:r>
    </w:p>
    <w:p w:rsidR="00CC4CF9" w:rsidRPr="00061AB7" w:rsidRDefault="00CC4CF9">
      <w:pPr>
        <w:pStyle w:val="ConsPlusCell"/>
        <w:jc w:val="both"/>
      </w:pPr>
      <w:r w:rsidRPr="00061AB7">
        <w:t>37 6264     9     - запорные бессальниковые проходные</w:t>
      </w:r>
    </w:p>
    <w:p w:rsidR="00CC4CF9" w:rsidRPr="00061AB7" w:rsidRDefault="00CC4CF9">
      <w:pPr>
        <w:pStyle w:val="ConsPlusCell"/>
        <w:jc w:val="both"/>
      </w:pPr>
      <w:r w:rsidRPr="00061AB7">
        <w:t>37 6266     4     - регулирующие и дросселирующие</w:t>
      </w:r>
    </w:p>
    <w:p w:rsidR="00CC4CF9" w:rsidRPr="00061AB7" w:rsidRDefault="00CC4CF9">
      <w:pPr>
        <w:pStyle w:val="ConsPlusCell"/>
        <w:jc w:val="both"/>
      </w:pPr>
      <w:r w:rsidRPr="00061AB7">
        <w:t>37 6300     3     Краны</w:t>
      </w:r>
    </w:p>
    <w:p w:rsidR="00CC4CF9" w:rsidRPr="00061AB7" w:rsidRDefault="00CC4CF9">
      <w:pPr>
        <w:pStyle w:val="ConsPlusCell"/>
        <w:jc w:val="both"/>
      </w:pPr>
      <w:r w:rsidRPr="00061AB7">
        <w:t>37 6310     8     Краны ДN от 10 до 20 /</w:t>
      </w:r>
    </w:p>
    <w:p w:rsidR="00CC4CF9" w:rsidRPr="00061AB7" w:rsidRDefault="00CC4CF9">
      <w:pPr>
        <w:pStyle w:val="ConsPlusCell"/>
        <w:jc w:val="both"/>
      </w:pPr>
      <w:r w:rsidRPr="00061AB7">
        <w:t>37 6311     3     - натяжные</w:t>
      </w:r>
    </w:p>
    <w:p w:rsidR="00CC4CF9" w:rsidRPr="00061AB7" w:rsidRDefault="00CC4CF9">
      <w:pPr>
        <w:pStyle w:val="ConsPlusCell"/>
        <w:jc w:val="both"/>
      </w:pPr>
      <w:r w:rsidRPr="00061AB7">
        <w:t>37 6312     9     - сальниковые проходные</w:t>
      </w:r>
    </w:p>
    <w:p w:rsidR="00CC4CF9" w:rsidRPr="00061AB7" w:rsidRDefault="00CC4CF9">
      <w:pPr>
        <w:pStyle w:val="ConsPlusCell"/>
        <w:jc w:val="both"/>
      </w:pPr>
      <w:r w:rsidRPr="00061AB7">
        <w:t>37 6313     4     - сальниковые трехходовые и многоходовые</w:t>
      </w:r>
    </w:p>
    <w:p w:rsidR="00CC4CF9" w:rsidRPr="00061AB7" w:rsidRDefault="00CC4CF9">
      <w:pPr>
        <w:pStyle w:val="ConsPlusCell"/>
        <w:jc w:val="both"/>
      </w:pPr>
      <w:r w:rsidRPr="00061AB7">
        <w:t>37 6317     6     - шаровые</w:t>
      </w:r>
    </w:p>
    <w:p w:rsidR="00CC4CF9" w:rsidRPr="00061AB7" w:rsidRDefault="00CC4CF9">
      <w:pPr>
        <w:pStyle w:val="ConsPlusCell"/>
        <w:jc w:val="both"/>
      </w:pPr>
      <w:r w:rsidRPr="00061AB7">
        <w:t>37 6320     2     Краны ДN от 25 до 32 /</w:t>
      </w:r>
    </w:p>
    <w:p w:rsidR="00CC4CF9" w:rsidRPr="00061AB7" w:rsidRDefault="00CC4CF9">
      <w:pPr>
        <w:pStyle w:val="ConsPlusCell"/>
        <w:jc w:val="both"/>
      </w:pPr>
      <w:r w:rsidRPr="00061AB7">
        <w:t>37 6321     8     - натяжные</w:t>
      </w:r>
    </w:p>
    <w:p w:rsidR="00CC4CF9" w:rsidRPr="00061AB7" w:rsidRDefault="00CC4CF9">
      <w:pPr>
        <w:pStyle w:val="ConsPlusCell"/>
        <w:jc w:val="both"/>
      </w:pPr>
      <w:r w:rsidRPr="00061AB7">
        <w:t>37 6322     3     - сальниковые проходные</w:t>
      </w:r>
    </w:p>
    <w:p w:rsidR="00CC4CF9" w:rsidRPr="00061AB7" w:rsidRDefault="00CC4CF9">
      <w:pPr>
        <w:pStyle w:val="ConsPlusCell"/>
        <w:jc w:val="both"/>
      </w:pPr>
      <w:r w:rsidRPr="00061AB7">
        <w:t>37 6323     9     - сальниковые трехходовые и многоходовые</w:t>
      </w:r>
    </w:p>
    <w:p w:rsidR="00CC4CF9" w:rsidRPr="00061AB7" w:rsidRDefault="00CC4CF9">
      <w:pPr>
        <w:pStyle w:val="ConsPlusCell"/>
        <w:jc w:val="both"/>
      </w:pPr>
      <w:r w:rsidRPr="00061AB7">
        <w:t>37 6327     0     - шаровые</w:t>
      </w:r>
    </w:p>
    <w:p w:rsidR="00CC4CF9" w:rsidRPr="00061AB7" w:rsidRDefault="00CC4CF9">
      <w:pPr>
        <w:pStyle w:val="ConsPlusCell"/>
        <w:jc w:val="both"/>
      </w:pPr>
      <w:r w:rsidRPr="00061AB7">
        <w:t>37 6330     7     Краны ДN от 32 до 40 /</w:t>
      </w:r>
    </w:p>
    <w:p w:rsidR="00CC4CF9" w:rsidRPr="00061AB7" w:rsidRDefault="00CC4CF9">
      <w:pPr>
        <w:pStyle w:val="ConsPlusCell"/>
        <w:jc w:val="both"/>
      </w:pPr>
      <w:r w:rsidRPr="00061AB7">
        <w:t>37 6331     2     - натяжные</w:t>
      </w:r>
    </w:p>
    <w:p w:rsidR="00CC4CF9" w:rsidRPr="00061AB7" w:rsidRDefault="00CC4CF9">
      <w:pPr>
        <w:pStyle w:val="ConsPlusCell"/>
        <w:jc w:val="both"/>
      </w:pPr>
      <w:r w:rsidRPr="00061AB7">
        <w:t>37 6332     8     - сальниковые проходные</w:t>
      </w:r>
    </w:p>
    <w:p w:rsidR="00CC4CF9" w:rsidRPr="00061AB7" w:rsidRDefault="00CC4CF9">
      <w:pPr>
        <w:pStyle w:val="ConsPlusCell"/>
        <w:jc w:val="both"/>
      </w:pPr>
      <w:r w:rsidRPr="00061AB7">
        <w:t>37 6333     3     - сальниковые трехходовые и многоходовые</w:t>
      </w:r>
    </w:p>
    <w:p w:rsidR="00CC4CF9" w:rsidRPr="00061AB7" w:rsidRDefault="00CC4CF9">
      <w:pPr>
        <w:pStyle w:val="ConsPlusCell"/>
        <w:jc w:val="both"/>
      </w:pPr>
      <w:r w:rsidRPr="00061AB7">
        <w:t>37 6337     5     - шаровые</w:t>
      </w:r>
    </w:p>
    <w:p w:rsidR="00CC4CF9" w:rsidRPr="00061AB7" w:rsidRDefault="00CC4CF9">
      <w:pPr>
        <w:pStyle w:val="ConsPlusCell"/>
        <w:jc w:val="both"/>
      </w:pPr>
      <w:r w:rsidRPr="00061AB7">
        <w:t>37 6340     1     Краны ДN от 50 до 65 /</w:t>
      </w:r>
    </w:p>
    <w:p w:rsidR="00CC4CF9" w:rsidRPr="00061AB7" w:rsidRDefault="00CC4CF9">
      <w:pPr>
        <w:pStyle w:val="ConsPlusCell"/>
        <w:jc w:val="both"/>
      </w:pPr>
      <w:r w:rsidRPr="00061AB7">
        <w:t>37 6341     7     - натяжные</w:t>
      </w:r>
    </w:p>
    <w:p w:rsidR="00CC4CF9" w:rsidRPr="00061AB7" w:rsidRDefault="00CC4CF9">
      <w:pPr>
        <w:pStyle w:val="ConsPlusCell"/>
        <w:jc w:val="both"/>
      </w:pPr>
      <w:r w:rsidRPr="00061AB7">
        <w:t>37 6342     2     - сальниковые проходные</w:t>
      </w:r>
    </w:p>
    <w:p w:rsidR="00CC4CF9" w:rsidRPr="00061AB7" w:rsidRDefault="00CC4CF9">
      <w:pPr>
        <w:pStyle w:val="ConsPlusCell"/>
        <w:jc w:val="both"/>
      </w:pPr>
      <w:r w:rsidRPr="00061AB7">
        <w:t>37 6343     8     - сальниковые трехходовые и многоходовые</w:t>
      </w:r>
    </w:p>
    <w:p w:rsidR="00CC4CF9" w:rsidRPr="00061AB7" w:rsidRDefault="00CC4CF9">
      <w:pPr>
        <w:pStyle w:val="ConsPlusCell"/>
        <w:jc w:val="both"/>
      </w:pPr>
      <w:r w:rsidRPr="00061AB7">
        <w:t>37 6347     4     - шаровые</w:t>
      </w:r>
    </w:p>
    <w:p w:rsidR="00CC4CF9" w:rsidRPr="00061AB7" w:rsidRDefault="00CC4CF9">
      <w:pPr>
        <w:pStyle w:val="ConsPlusCell"/>
        <w:jc w:val="both"/>
      </w:pPr>
      <w:r w:rsidRPr="00061AB7">
        <w:t>37 6350     6     Краны ДN от 80 до 100 /</w:t>
      </w:r>
    </w:p>
    <w:p w:rsidR="00CC4CF9" w:rsidRPr="00061AB7" w:rsidRDefault="00CC4CF9">
      <w:pPr>
        <w:pStyle w:val="ConsPlusCell"/>
        <w:jc w:val="both"/>
      </w:pPr>
      <w:r w:rsidRPr="00061AB7">
        <w:t>37 6351     1     - натяжные</w:t>
      </w:r>
    </w:p>
    <w:p w:rsidR="00CC4CF9" w:rsidRPr="00061AB7" w:rsidRDefault="00CC4CF9">
      <w:pPr>
        <w:pStyle w:val="ConsPlusCell"/>
        <w:jc w:val="both"/>
      </w:pPr>
      <w:r w:rsidRPr="00061AB7">
        <w:t>37 6352     7     - сальниковые проходные</w:t>
      </w:r>
    </w:p>
    <w:p w:rsidR="00CC4CF9" w:rsidRPr="00061AB7" w:rsidRDefault="00CC4CF9">
      <w:pPr>
        <w:pStyle w:val="ConsPlusCell"/>
        <w:jc w:val="both"/>
      </w:pPr>
      <w:r w:rsidRPr="00061AB7">
        <w:t>37 6353     2     - сальниковые трехходовые и многоходовые</w:t>
      </w:r>
    </w:p>
    <w:p w:rsidR="00CC4CF9" w:rsidRPr="00061AB7" w:rsidRDefault="00CC4CF9">
      <w:pPr>
        <w:pStyle w:val="ConsPlusCell"/>
        <w:jc w:val="both"/>
      </w:pPr>
      <w:r w:rsidRPr="00061AB7">
        <w:t>37 6357     4     - шаровые</w:t>
      </w:r>
    </w:p>
    <w:p w:rsidR="00CC4CF9" w:rsidRPr="00061AB7" w:rsidRDefault="00CC4CF9">
      <w:pPr>
        <w:pStyle w:val="ConsPlusCell"/>
        <w:jc w:val="both"/>
      </w:pPr>
      <w:r w:rsidRPr="00061AB7">
        <w:t>37 6360     0     Краны ДN 100 и свыше /</w:t>
      </w:r>
    </w:p>
    <w:p w:rsidR="00CC4CF9" w:rsidRPr="00061AB7" w:rsidRDefault="00CC4CF9">
      <w:pPr>
        <w:pStyle w:val="ConsPlusCell"/>
        <w:jc w:val="both"/>
      </w:pPr>
      <w:r w:rsidRPr="00061AB7">
        <w:t>37 6367     9     - шаровые</w:t>
      </w:r>
    </w:p>
    <w:p w:rsidR="00CC4CF9" w:rsidRPr="00061AB7" w:rsidRDefault="00CC4CF9">
      <w:pPr>
        <w:pStyle w:val="ConsPlusCell"/>
        <w:jc w:val="both"/>
      </w:pPr>
      <w:r w:rsidRPr="00061AB7">
        <w:t>37 6400     7     Клапаны обратные подъемные, приемные, запорные,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задвижки шланговые</w:t>
      </w:r>
    </w:p>
    <w:p w:rsidR="00CC4CF9" w:rsidRPr="00061AB7" w:rsidRDefault="00CC4CF9">
      <w:pPr>
        <w:pStyle w:val="ConsPlusCell"/>
        <w:jc w:val="both"/>
      </w:pPr>
      <w:r w:rsidRPr="00061AB7">
        <w:t>37 6410     1     Клапаны, задвижки шланговые ДN до 25</w:t>
      </w:r>
    </w:p>
    <w:p w:rsidR="00CC4CF9" w:rsidRPr="00061AB7" w:rsidRDefault="00CC4CF9">
      <w:pPr>
        <w:pStyle w:val="ConsPlusCell"/>
        <w:jc w:val="both"/>
      </w:pPr>
      <w:r w:rsidRPr="00061AB7">
        <w:t>37 6411     7     Клапаны обратные подъемные, приемные, запорные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задвижки шланговые ДN до 25</w:t>
      </w:r>
    </w:p>
    <w:p w:rsidR="00CC4CF9" w:rsidRPr="00061AB7" w:rsidRDefault="00CC4CF9">
      <w:pPr>
        <w:pStyle w:val="ConsPlusCell"/>
        <w:jc w:val="both"/>
      </w:pPr>
      <w:r w:rsidRPr="00061AB7">
        <w:t>37 6420     6     Клапаны, задвижки шланговые ДN от 32 до 40</w:t>
      </w:r>
    </w:p>
    <w:p w:rsidR="00CC4CF9" w:rsidRPr="00061AB7" w:rsidRDefault="00CC4CF9">
      <w:pPr>
        <w:pStyle w:val="ConsPlusCell"/>
        <w:jc w:val="both"/>
      </w:pPr>
      <w:r w:rsidRPr="00061AB7">
        <w:t>37 6421     1     Клапаны обратные подъемные, приемные, запорные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задвижки шланговые ДN от 32 до 40</w:t>
      </w:r>
    </w:p>
    <w:p w:rsidR="00CC4CF9" w:rsidRPr="00061AB7" w:rsidRDefault="00CC4CF9">
      <w:pPr>
        <w:pStyle w:val="ConsPlusCell"/>
        <w:jc w:val="both"/>
      </w:pPr>
      <w:r w:rsidRPr="00061AB7">
        <w:t>37 6430     0     Клапаны, задвижки шланговые ДN от 50 до 65</w:t>
      </w:r>
    </w:p>
    <w:p w:rsidR="00CC4CF9" w:rsidRPr="00061AB7" w:rsidRDefault="00CC4CF9">
      <w:pPr>
        <w:pStyle w:val="ConsPlusCell"/>
        <w:jc w:val="both"/>
      </w:pPr>
      <w:r w:rsidRPr="00061AB7">
        <w:t>37 6431     6     Клапаны обратные подъемные, приемные, запорные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задвижки шланговые ДN от 50 до 65</w:t>
      </w:r>
    </w:p>
    <w:p w:rsidR="00CC4CF9" w:rsidRPr="00061AB7" w:rsidRDefault="00CC4CF9">
      <w:pPr>
        <w:pStyle w:val="ConsPlusCell"/>
        <w:jc w:val="both"/>
      </w:pPr>
      <w:r w:rsidRPr="00061AB7">
        <w:t>37 6440     5     Клапаны, задвижки шланговые ДN от 80 до 100</w:t>
      </w:r>
    </w:p>
    <w:p w:rsidR="00CC4CF9" w:rsidRPr="00061AB7" w:rsidRDefault="00CC4CF9">
      <w:pPr>
        <w:pStyle w:val="ConsPlusCell"/>
        <w:jc w:val="both"/>
      </w:pPr>
      <w:r w:rsidRPr="00061AB7">
        <w:t>37 6441     0     Клапаны обратные подъемные, приемные, запорные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задвижки шланговые ДN от 80 до 100</w:t>
      </w:r>
    </w:p>
    <w:p w:rsidR="00CC4CF9" w:rsidRPr="00061AB7" w:rsidRDefault="00CC4CF9">
      <w:pPr>
        <w:pStyle w:val="ConsPlusCell"/>
        <w:jc w:val="both"/>
      </w:pPr>
      <w:r w:rsidRPr="00061AB7">
        <w:t>37 6450     5     Клапаны, задвижки шланговые ДN от 150 до 300</w:t>
      </w:r>
    </w:p>
    <w:p w:rsidR="00CC4CF9" w:rsidRPr="00061AB7" w:rsidRDefault="00CC4CF9">
      <w:pPr>
        <w:pStyle w:val="ConsPlusCell"/>
        <w:jc w:val="both"/>
      </w:pPr>
      <w:r w:rsidRPr="00061AB7">
        <w:t>37 6451     5     Клапаны обратные подъемные, приемные, запорные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задвижки шланговые ДN от 150 до 300</w:t>
      </w:r>
    </w:p>
    <w:p w:rsidR="00CC4CF9" w:rsidRPr="00061AB7" w:rsidRDefault="00CC4CF9">
      <w:pPr>
        <w:pStyle w:val="ConsPlusCell"/>
        <w:jc w:val="both"/>
      </w:pPr>
      <w:r w:rsidRPr="00061AB7">
        <w:t>37 6500     0     Клапаны регулирующие и предохранительные</w:t>
      </w:r>
    </w:p>
    <w:p w:rsidR="00CC4CF9" w:rsidRPr="00061AB7" w:rsidRDefault="00CC4CF9">
      <w:pPr>
        <w:pStyle w:val="ConsPlusCell"/>
        <w:jc w:val="both"/>
      </w:pPr>
      <w:r w:rsidRPr="00061AB7">
        <w:t>37 6510     5     Клапаны ДN до 25 /</w:t>
      </w:r>
    </w:p>
    <w:p w:rsidR="00CC4CF9" w:rsidRPr="00061AB7" w:rsidRDefault="00CC4CF9">
      <w:pPr>
        <w:pStyle w:val="ConsPlusCell"/>
        <w:jc w:val="both"/>
      </w:pPr>
      <w:r w:rsidRPr="00061AB7">
        <w:t>37 6512     6     - предохранительные пружинные</w:t>
      </w:r>
    </w:p>
    <w:p w:rsidR="00CC4CF9" w:rsidRPr="00061AB7" w:rsidRDefault="00CC4CF9">
      <w:pPr>
        <w:pStyle w:val="ConsPlusCell"/>
        <w:jc w:val="both"/>
      </w:pPr>
      <w:r w:rsidRPr="00061AB7">
        <w:t>37 6515     2     - регулирующие сальниковые</w:t>
      </w:r>
    </w:p>
    <w:p w:rsidR="00CC4CF9" w:rsidRPr="00061AB7" w:rsidRDefault="00CC4CF9">
      <w:pPr>
        <w:pStyle w:val="ConsPlusCell"/>
        <w:jc w:val="both"/>
      </w:pPr>
      <w:r w:rsidRPr="00061AB7">
        <w:t>37 6520     1     Клапаны ДN от 32 до 40 /</w:t>
      </w:r>
    </w:p>
    <w:p w:rsidR="00CC4CF9" w:rsidRPr="00061AB7" w:rsidRDefault="00CC4CF9">
      <w:pPr>
        <w:pStyle w:val="ConsPlusCell"/>
        <w:jc w:val="both"/>
      </w:pPr>
      <w:r w:rsidRPr="00061AB7">
        <w:t>37 6522     0     - предохранительные пружинные</w:t>
      </w:r>
    </w:p>
    <w:p w:rsidR="00CC4CF9" w:rsidRPr="00061AB7" w:rsidRDefault="00CC4CF9">
      <w:pPr>
        <w:pStyle w:val="ConsPlusCell"/>
        <w:jc w:val="both"/>
      </w:pPr>
      <w:r w:rsidRPr="00061AB7">
        <w:t>37 6525     7     - регулирующие сальниковые</w:t>
      </w:r>
    </w:p>
    <w:p w:rsidR="00CC4CF9" w:rsidRPr="00061AB7" w:rsidRDefault="00CC4CF9">
      <w:pPr>
        <w:pStyle w:val="ConsPlusCell"/>
        <w:jc w:val="both"/>
      </w:pPr>
      <w:r w:rsidRPr="00061AB7">
        <w:t>37 6530     4     Клапаны ДN от 50 до 65 /</w:t>
      </w:r>
    </w:p>
    <w:p w:rsidR="00CC4CF9" w:rsidRPr="00061AB7" w:rsidRDefault="00CC4CF9">
      <w:pPr>
        <w:pStyle w:val="ConsPlusCell"/>
        <w:jc w:val="both"/>
      </w:pPr>
      <w:r w:rsidRPr="00061AB7">
        <w:t>37 6532     5     - предохранительные пружинные</w:t>
      </w:r>
    </w:p>
    <w:p w:rsidR="00CC4CF9" w:rsidRPr="00061AB7" w:rsidRDefault="00CC4CF9">
      <w:pPr>
        <w:pStyle w:val="ConsPlusCell"/>
        <w:jc w:val="both"/>
      </w:pPr>
      <w:r w:rsidRPr="00061AB7">
        <w:t>37 6535     1     - регулирующие сальниковые</w:t>
      </w:r>
    </w:p>
    <w:p w:rsidR="00CC4CF9" w:rsidRPr="00061AB7" w:rsidRDefault="00CC4CF9">
      <w:pPr>
        <w:pStyle w:val="ConsPlusCell"/>
        <w:jc w:val="both"/>
      </w:pPr>
      <w:r w:rsidRPr="00061AB7">
        <w:t>37 6540     9     Клапаны ДN от 80 до 100 /</w:t>
      </w:r>
    </w:p>
    <w:p w:rsidR="00CC4CF9" w:rsidRPr="00061AB7" w:rsidRDefault="00CC4CF9">
      <w:pPr>
        <w:pStyle w:val="ConsPlusCell"/>
        <w:jc w:val="both"/>
      </w:pPr>
      <w:r w:rsidRPr="00061AB7">
        <w:t>37 6542     9     - предохранительные пружинные</w:t>
      </w:r>
    </w:p>
    <w:p w:rsidR="00CC4CF9" w:rsidRPr="00061AB7" w:rsidRDefault="00CC4CF9">
      <w:pPr>
        <w:pStyle w:val="ConsPlusCell"/>
        <w:jc w:val="both"/>
      </w:pPr>
      <w:r w:rsidRPr="00061AB7">
        <w:t>37 6545     6     - регулирующие сальниковые</w:t>
      </w:r>
    </w:p>
    <w:p w:rsidR="00CC4CF9" w:rsidRPr="00061AB7" w:rsidRDefault="00CC4CF9">
      <w:pPr>
        <w:pStyle w:val="ConsPlusCell"/>
        <w:jc w:val="both"/>
      </w:pPr>
      <w:r w:rsidRPr="00061AB7">
        <w:t>37 6550     3     Клапаны ДN от 150 до 200 /</w:t>
      </w:r>
    </w:p>
    <w:p w:rsidR="00CC4CF9" w:rsidRPr="00061AB7" w:rsidRDefault="00CC4CF9">
      <w:pPr>
        <w:pStyle w:val="ConsPlusCell"/>
        <w:jc w:val="both"/>
      </w:pPr>
      <w:r w:rsidRPr="00061AB7">
        <w:t>37 6552     4     - предохранительные пружинные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37 9000     0     Устройства вспомогательные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37 9100     4     Приводы, механизмы исполнительные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сигнализаторы к арматуре промышленной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трубопроводной</w:t>
      </w:r>
    </w:p>
    <w:p w:rsidR="00CC4CF9" w:rsidRPr="00061AB7" w:rsidRDefault="00CC4CF9">
      <w:pPr>
        <w:pStyle w:val="ConsPlusCell"/>
        <w:jc w:val="both"/>
      </w:pPr>
      <w:r w:rsidRPr="00061AB7">
        <w:t>37 9110     9     Электроприводы /</w:t>
      </w:r>
    </w:p>
    <w:p w:rsidR="00CC4CF9" w:rsidRPr="00061AB7" w:rsidRDefault="00CC4CF9">
      <w:pPr>
        <w:pStyle w:val="ConsPlusCell"/>
        <w:jc w:val="both"/>
      </w:pPr>
      <w:r w:rsidRPr="00061AB7">
        <w:t>37 9111     4     - типа М</w:t>
      </w:r>
    </w:p>
    <w:p w:rsidR="00CC4CF9" w:rsidRPr="00061AB7" w:rsidRDefault="00CC4CF9">
      <w:pPr>
        <w:pStyle w:val="ConsPlusCell"/>
        <w:jc w:val="both"/>
      </w:pPr>
      <w:r w:rsidRPr="00061AB7">
        <w:t>37 9112     1     - типа А</w:t>
      </w:r>
    </w:p>
    <w:p w:rsidR="00CC4CF9" w:rsidRPr="00061AB7" w:rsidRDefault="00CC4CF9">
      <w:pPr>
        <w:pStyle w:val="ConsPlusCell"/>
        <w:jc w:val="both"/>
      </w:pPr>
      <w:r w:rsidRPr="00061AB7">
        <w:t>37 9113     5     - типа Б</w:t>
      </w:r>
    </w:p>
    <w:p w:rsidR="00CC4CF9" w:rsidRPr="00061AB7" w:rsidRDefault="00CC4CF9">
      <w:pPr>
        <w:pStyle w:val="ConsPlusCell"/>
        <w:jc w:val="both"/>
      </w:pPr>
      <w:r w:rsidRPr="00061AB7">
        <w:t>37 9114     0     - типа В</w:t>
      </w:r>
    </w:p>
    <w:p w:rsidR="00CC4CF9" w:rsidRPr="00061AB7" w:rsidRDefault="00CC4CF9">
      <w:pPr>
        <w:pStyle w:val="ConsPlusCell"/>
        <w:jc w:val="both"/>
      </w:pPr>
      <w:r w:rsidRPr="00061AB7">
        <w:t>37 9115     6     - типа Г</w:t>
      </w:r>
    </w:p>
    <w:p w:rsidR="00CC4CF9" w:rsidRPr="00061AB7" w:rsidRDefault="00CC4CF9">
      <w:pPr>
        <w:pStyle w:val="ConsPlusCell"/>
        <w:jc w:val="both"/>
      </w:pPr>
      <w:r w:rsidRPr="00061AB7">
        <w:t>37 9116     1     - типа Д</w:t>
      </w:r>
    </w:p>
    <w:p w:rsidR="00CC4CF9" w:rsidRPr="00061AB7" w:rsidRDefault="00CC4CF9">
      <w:pPr>
        <w:pStyle w:val="ConsPlusCell"/>
        <w:jc w:val="both"/>
      </w:pPr>
      <w:r w:rsidRPr="00061AB7">
        <w:t>37 9120     3     Пневмоприводы /</w:t>
      </w:r>
    </w:p>
    <w:p w:rsidR="00CC4CF9" w:rsidRPr="00061AB7" w:rsidRDefault="00CC4CF9">
      <w:pPr>
        <w:pStyle w:val="ConsPlusCell"/>
        <w:jc w:val="both"/>
      </w:pPr>
      <w:r w:rsidRPr="00061AB7">
        <w:t>37 9121     9     - поступательного действия мембранные</w:t>
      </w:r>
    </w:p>
    <w:p w:rsidR="00CC4CF9" w:rsidRPr="00061AB7" w:rsidRDefault="00CC4CF9">
      <w:pPr>
        <w:pStyle w:val="ConsPlusCell"/>
        <w:jc w:val="both"/>
      </w:pPr>
      <w:r w:rsidRPr="00061AB7">
        <w:t>37 9122     4     - поступательного действия поршневые</w:t>
      </w:r>
    </w:p>
    <w:p w:rsidR="00CC4CF9" w:rsidRPr="00061AB7" w:rsidRDefault="00CC4CF9">
      <w:pPr>
        <w:pStyle w:val="ConsPlusCell"/>
        <w:jc w:val="both"/>
      </w:pPr>
      <w:r w:rsidRPr="00061AB7">
        <w:t>37 9123     5     - поступательного действия сильфонные</w:t>
      </w:r>
    </w:p>
    <w:p w:rsidR="00CC4CF9" w:rsidRPr="00061AB7" w:rsidRDefault="00CC4CF9">
      <w:pPr>
        <w:pStyle w:val="ConsPlusCell"/>
        <w:jc w:val="both"/>
      </w:pPr>
      <w:r w:rsidRPr="00061AB7">
        <w:t>37 9124     5     - вращательного действия неполнооборотные</w:t>
      </w:r>
    </w:p>
    <w:p w:rsidR="00CC4CF9" w:rsidRPr="00061AB7" w:rsidRDefault="00CC4CF9">
      <w:pPr>
        <w:pStyle w:val="ConsPlusCell"/>
        <w:jc w:val="both"/>
      </w:pPr>
      <w:r w:rsidRPr="00061AB7">
        <w:t>37 9125     0     - вращательного действия многооборотные</w:t>
      </w:r>
    </w:p>
    <w:p w:rsidR="00CC4CF9" w:rsidRPr="00061AB7" w:rsidRDefault="00CC4CF9">
      <w:pPr>
        <w:pStyle w:val="ConsPlusCell"/>
        <w:jc w:val="both"/>
      </w:pPr>
      <w:r w:rsidRPr="00061AB7">
        <w:t>37 9126     6     - прочие</w:t>
      </w:r>
    </w:p>
    <w:p w:rsidR="00CC4CF9" w:rsidRPr="00061AB7" w:rsidRDefault="00CC4CF9">
      <w:pPr>
        <w:pStyle w:val="ConsPlusCell"/>
        <w:jc w:val="both"/>
      </w:pPr>
      <w:r w:rsidRPr="00061AB7">
        <w:t>37 9130     8     Гидроприводы /</w:t>
      </w:r>
    </w:p>
    <w:p w:rsidR="00CC4CF9" w:rsidRPr="00061AB7" w:rsidRDefault="00CC4CF9">
      <w:pPr>
        <w:pStyle w:val="ConsPlusCell"/>
        <w:jc w:val="both"/>
      </w:pPr>
      <w:r w:rsidRPr="00061AB7">
        <w:t>37 9131     3     - поступательного действия мембранные</w:t>
      </w:r>
    </w:p>
    <w:p w:rsidR="00CC4CF9" w:rsidRPr="00061AB7" w:rsidRDefault="00CC4CF9">
      <w:pPr>
        <w:pStyle w:val="ConsPlusCell"/>
        <w:jc w:val="both"/>
      </w:pPr>
      <w:r w:rsidRPr="00061AB7">
        <w:t>37 9132     9     - поступательного действия поршневые</w:t>
      </w:r>
    </w:p>
    <w:p w:rsidR="00CC4CF9" w:rsidRPr="00061AB7" w:rsidRDefault="00CC4CF9">
      <w:pPr>
        <w:pStyle w:val="ConsPlusCell"/>
        <w:jc w:val="both"/>
      </w:pPr>
      <w:r w:rsidRPr="00061AB7">
        <w:t>37 9133     4     - поступательного действия сильфонные</w:t>
      </w:r>
    </w:p>
    <w:p w:rsidR="00CC4CF9" w:rsidRPr="00061AB7" w:rsidRDefault="00CC4CF9">
      <w:pPr>
        <w:pStyle w:val="ConsPlusCell"/>
        <w:jc w:val="both"/>
      </w:pPr>
      <w:r w:rsidRPr="00061AB7">
        <w:t>37 9134     9     - вращательного действия неполнооборотные</w:t>
      </w:r>
    </w:p>
    <w:p w:rsidR="00CC4CF9" w:rsidRPr="00061AB7" w:rsidRDefault="00CC4CF9">
      <w:pPr>
        <w:pStyle w:val="ConsPlusCell"/>
        <w:jc w:val="both"/>
      </w:pPr>
      <w:r w:rsidRPr="00061AB7">
        <w:t>37 9135     5     - вращательного действия многооборотные</w:t>
      </w:r>
    </w:p>
    <w:p w:rsidR="00CC4CF9" w:rsidRPr="00061AB7" w:rsidRDefault="00CC4CF9">
      <w:pPr>
        <w:pStyle w:val="ConsPlusCell"/>
        <w:jc w:val="both"/>
      </w:pPr>
      <w:r w:rsidRPr="00061AB7">
        <w:t>37 9136     0     - прочие</w:t>
      </w:r>
    </w:p>
    <w:p w:rsidR="00CC4CF9" w:rsidRPr="00061AB7" w:rsidRDefault="00CC4CF9">
      <w:pPr>
        <w:pStyle w:val="ConsPlusCell"/>
        <w:jc w:val="both"/>
      </w:pPr>
      <w:r w:rsidRPr="00061AB7">
        <w:t>37 9140     2     Механизмы исполнительные /</w:t>
      </w:r>
    </w:p>
    <w:p w:rsidR="00CC4CF9" w:rsidRPr="00061AB7" w:rsidRDefault="00CC4CF9">
      <w:pPr>
        <w:pStyle w:val="ConsPlusCell"/>
        <w:jc w:val="both"/>
      </w:pPr>
      <w:r w:rsidRPr="00061AB7">
        <w:t>37 9141     8     - мембранные</w:t>
      </w:r>
    </w:p>
    <w:p w:rsidR="00CC4CF9" w:rsidRPr="00061AB7" w:rsidRDefault="00CC4CF9">
      <w:pPr>
        <w:pStyle w:val="ConsPlusCell"/>
        <w:jc w:val="both"/>
      </w:pPr>
      <w:r w:rsidRPr="00061AB7">
        <w:t>37 9142     3     - поршневые</w:t>
      </w:r>
    </w:p>
    <w:p w:rsidR="00CC4CF9" w:rsidRPr="00061AB7" w:rsidRDefault="00CC4CF9">
      <w:pPr>
        <w:pStyle w:val="ConsPlusCell"/>
        <w:jc w:val="both"/>
      </w:pPr>
      <w:r w:rsidRPr="00061AB7">
        <w:t>37 9150     7     Приводы пневмогидравлические /</w:t>
      </w:r>
    </w:p>
    <w:p w:rsidR="00CC4CF9" w:rsidRPr="00061AB7" w:rsidRDefault="00CC4CF9">
      <w:pPr>
        <w:pStyle w:val="ConsPlusCell"/>
        <w:jc w:val="both"/>
      </w:pPr>
      <w:r w:rsidRPr="00061AB7">
        <w:t>37 9151     2     - поступательного действия мембранные</w:t>
      </w:r>
    </w:p>
    <w:p w:rsidR="00CC4CF9" w:rsidRPr="00061AB7" w:rsidRDefault="00CC4CF9">
      <w:pPr>
        <w:pStyle w:val="ConsPlusCell"/>
        <w:jc w:val="both"/>
      </w:pPr>
      <w:r w:rsidRPr="00061AB7">
        <w:t>37 9152     8     - поступательного действия поршневые</w:t>
      </w:r>
    </w:p>
    <w:p w:rsidR="00CC4CF9" w:rsidRPr="00061AB7" w:rsidRDefault="00CC4CF9">
      <w:pPr>
        <w:pStyle w:val="ConsPlusCell"/>
        <w:jc w:val="both"/>
      </w:pPr>
      <w:r w:rsidRPr="00061AB7">
        <w:t>37 9153     3     - поступательного действия сильфонные</w:t>
      </w:r>
    </w:p>
    <w:p w:rsidR="00CC4CF9" w:rsidRPr="00061AB7" w:rsidRDefault="00CC4CF9">
      <w:pPr>
        <w:pStyle w:val="ConsPlusCell"/>
        <w:jc w:val="both"/>
      </w:pPr>
      <w:r w:rsidRPr="00061AB7">
        <w:t>37 9154     9     - вращательного действия неполнооборотные</w:t>
      </w:r>
    </w:p>
    <w:p w:rsidR="00CC4CF9" w:rsidRPr="00061AB7" w:rsidRDefault="00CC4CF9">
      <w:pPr>
        <w:pStyle w:val="ConsPlusCell"/>
        <w:jc w:val="both"/>
      </w:pPr>
      <w:r w:rsidRPr="00061AB7">
        <w:t>37 9155     4     - вращательного действия многооборотные</w:t>
      </w:r>
    </w:p>
    <w:p w:rsidR="00CC4CF9" w:rsidRPr="00061AB7" w:rsidRDefault="00CC4CF9">
      <w:pPr>
        <w:pStyle w:val="ConsPlusCell"/>
        <w:jc w:val="both"/>
      </w:pPr>
      <w:r w:rsidRPr="00061AB7">
        <w:t>37 9156     6     - прочие</w:t>
      </w:r>
    </w:p>
    <w:p w:rsidR="00CC4CF9" w:rsidRPr="00061AB7" w:rsidRDefault="00CC4CF9">
      <w:pPr>
        <w:pStyle w:val="ConsPlusCell"/>
        <w:jc w:val="both"/>
      </w:pPr>
      <w:r w:rsidRPr="00061AB7">
        <w:t>37 9160     1     Приводы электромагнитные /</w:t>
      </w:r>
    </w:p>
    <w:p w:rsidR="00CC4CF9" w:rsidRPr="00061AB7" w:rsidRDefault="00CC4CF9">
      <w:pPr>
        <w:pStyle w:val="ConsPlusCell"/>
        <w:jc w:val="both"/>
      </w:pPr>
      <w:r w:rsidRPr="00061AB7">
        <w:t>37 9161     7     - невзрывозащищенные тянущие</w:t>
      </w:r>
    </w:p>
    <w:p w:rsidR="00CC4CF9" w:rsidRPr="00061AB7" w:rsidRDefault="00CC4CF9">
      <w:pPr>
        <w:pStyle w:val="ConsPlusCell"/>
        <w:jc w:val="both"/>
      </w:pPr>
      <w:r w:rsidRPr="00061AB7">
        <w:t>37 9162     2     - невзрывозащищенные толкающие</w:t>
      </w:r>
    </w:p>
    <w:p w:rsidR="00CC4CF9" w:rsidRPr="00061AB7" w:rsidRDefault="00CC4CF9">
      <w:pPr>
        <w:pStyle w:val="ConsPlusCell"/>
        <w:jc w:val="both"/>
      </w:pPr>
      <w:r w:rsidRPr="00061AB7">
        <w:t>37 9163     8     - взрывозащищенные тянущие</w:t>
      </w:r>
    </w:p>
    <w:p w:rsidR="00CC4CF9" w:rsidRPr="00061AB7" w:rsidRDefault="00CC4CF9">
      <w:pPr>
        <w:pStyle w:val="ConsPlusCell"/>
        <w:jc w:val="both"/>
      </w:pPr>
      <w:r w:rsidRPr="00061AB7">
        <w:t>37 9164     3     - взрывозащищенные толкающие</w:t>
      </w:r>
    </w:p>
    <w:p w:rsidR="00CC4CF9" w:rsidRPr="00061AB7" w:rsidRDefault="00CC4CF9">
      <w:pPr>
        <w:pStyle w:val="ConsPlusCell"/>
        <w:jc w:val="both"/>
      </w:pPr>
      <w:r w:rsidRPr="00061AB7">
        <w:t>37 9165     9     - прочие</w:t>
      </w:r>
    </w:p>
    <w:p w:rsidR="00CC4CF9" w:rsidRPr="00061AB7" w:rsidRDefault="00CC4CF9">
      <w:pPr>
        <w:pStyle w:val="ConsPlusCell"/>
        <w:jc w:val="both"/>
      </w:pPr>
      <w:r w:rsidRPr="00061AB7">
        <w:t>37 9170     6     Приводы ручные /</w:t>
      </w:r>
    </w:p>
    <w:p w:rsidR="00CC4CF9" w:rsidRPr="00061AB7" w:rsidRDefault="00CC4CF9">
      <w:pPr>
        <w:pStyle w:val="ConsPlusCell"/>
        <w:jc w:val="both"/>
      </w:pPr>
      <w:r w:rsidRPr="00061AB7">
        <w:t>37 9171     1     - с цилиндрической передачей</w:t>
      </w:r>
    </w:p>
    <w:p w:rsidR="00CC4CF9" w:rsidRPr="00061AB7" w:rsidRDefault="00CC4CF9">
      <w:pPr>
        <w:pStyle w:val="ConsPlusCell"/>
        <w:jc w:val="both"/>
      </w:pPr>
      <w:r w:rsidRPr="00061AB7">
        <w:t>37 9172     7     - с конической передачей</w:t>
      </w:r>
    </w:p>
    <w:p w:rsidR="00CC4CF9" w:rsidRPr="00061AB7" w:rsidRDefault="00CC4CF9">
      <w:pPr>
        <w:pStyle w:val="ConsPlusCell"/>
        <w:jc w:val="both"/>
      </w:pPr>
      <w:r w:rsidRPr="00061AB7">
        <w:t>37 9173     2     - с волновой передачей</w:t>
      </w:r>
    </w:p>
    <w:p w:rsidR="00CC4CF9" w:rsidRPr="00061AB7" w:rsidRDefault="00CC4CF9">
      <w:pPr>
        <w:pStyle w:val="ConsPlusCell"/>
        <w:jc w:val="both"/>
      </w:pPr>
      <w:r w:rsidRPr="00061AB7">
        <w:t>37 9174     8     - с винтовой передачей</w:t>
      </w:r>
    </w:p>
    <w:p w:rsidR="00CC4CF9" w:rsidRPr="00061AB7" w:rsidRDefault="00CC4CF9">
      <w:pPr>
        <w:pStyle w:val="ConsPlusCell"/>
        <w:jc w:val="both"/>
      </w:pPr>
      <w:r w:rsidRPr="00061AB7">
        <w:t>37 9175     3     - с планетарной передачей</w:t>
      </w:r>
    </w:p>
    <w:p w:rsidR="00CC4CF9" w:rsidRPr="00061AB7" w:rsidRDefault="00CC4CF9">
      <w:pPr>
        <w:pStyle w:val="ConsPlusCell"/>
        <w:jc w:val="both"/>
      </w:pPr>
      <w:r w:rsidRPr="00061AB7">
        <w:t>37 9176     9     - с планетарной винтовой передачей</w:t>
      </w:r>
    </w:p>
    <w:p w:rsidR="00CC4CF9" w:rsidRPr="00061AB7" w:rsidRDefault="00CC4CF9">
      <w:pPr>
        <w:pStyle w:val="ConsPlusCell"/>
        <w:jc w:val="both"/>
      </w:pPr>
      <w:r w:rsidRPr="00061AB7">
        <w:t>37 9177     4     - с червячной передачей</w:t>
      </w:r>
    </w:p>
    <w:p w:rsidR="00CC4CF9" w:rsidRPr="00061AB7" w:rsidRDefault="00CC4CF9">
      <w:pPr>
        <w:pStyle w:val="ConsPlusCell"/>
        <w:jc w:val="both"/>
      </w:pPr>
      <w:r w:rsidRPr="00061AB7">
        <w:t>37 9178     3     - с прочей передачей</w:t>
      </w:r>
    </w:p>
    <w:p w:rsidR="00CC4CF9" w:rsidRPr="00061AB7" w:rsidRDefault="00CC4CF9">
      <w:pPr>
        <w:pStyle w:val="ConsPlusCell"/>
        <w:jc w:val="both"/>
      </w:pPr>
      <w:r w:rsidRPr="00061AB7">
        <w:t>37 9180     0     Сигнализаторы /</w:t>
      </w:r>
    </w:p>
    <w:p w:rsidR="00CC4CF9" w:rsidRPr="00061AB7" w:rsidRDefault="00CC4CF9">
      <w:pPr>
        <w:pStyle w:val="ConsPlusCell"/>
        <w:jc w:val="both"/>
      </w:pPr>
      <w:r w:rsidRPr="00061AB7">
        <w:t>37 9181     6     - давления</w:t>
      </w:r>
    </w:p>
    <w:p w:rsidR="00CC4CF9" w:rsidRPr="00061AB7" w:rsidRDefault="00CC4CF9">
      <w:pPr>
        <w:pStyle w:val="ConsPlusCell"/>
        <w:jc w:val="both"/>
      </w:pPr>
      <w:r w:rsidRPr="00061AB7">
        <w:t>37 9184     2     - конечных положений</w:t>
      </w:r>
    </w:p>
    <w:p w:rsidR="00CC4CF9" w:rsidRPr="00061AB7" w:rsidRDefault="00CC4CF9">
      <w:pPr>
        <w:pStyle w:val="ConsPlusCell"/>
        <w:jc w:val="both"/>
      </w:pPr>
      <w:r w:rsidRPr="00061AB7">
        <w:t>37 9900     3     Запасные части к арматуре промышленной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трубопроводной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38 0000     8     ОБОРУДОВАНИЕ МЕТАЛЛООБРАБАТЫВАЮЩЕЕ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ДЕРЕВООБРАБАТЫВАЮЩЕЕ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38 1000     0     Станки металлорежущие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38 1003     7     Станки высокой и особо высокой точности *</w:t>
      </w:r>
    </w:p>
    <w:p w:rsidR="00CC4CF9" w:rsidRPr="00061AB7" w:rsidRDefault="00CC4CF9">
      <w:pPr>
        <w:pStyle w:val="ConsPlusCell"/>
        <w:jc w:val="both"/>
      </w:pPr>
      <w:r w:rsidRPr="00061AB7">
        <w:t>38 1004     2     Станки тяжелые и уникальные *</w:t>
      </w:r>
    </w:p>
    <w:p w:rsidR="00CC4CF9" w:rsidRPr="00061AB7" w:rsidRDefault="00CC4CF9">
      <w:pPr>
        <w:pStyle w:val="ConsPlusCell"/>
        <w:jc w:val="both"/>
      </w:pPr>
      <w:r w:rsidRPr="00061AB7">
        <w:t>38 1007     9     Станки металлорежущие высокой и особо высокой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точности именниковые *</w:t>
      </w:r>
    </w:p>
    <w:p w:rsidR="00CC4CF9" w:rsidRPr="00061AB7" w:rsidRDefault="00CC4CF9">
      <w:pPr>
        <w:pStyle w:val="ConsPlusCell"/>
        <w:jc w:val="both"/>
      </w:pPr>
      <w:r w:rsidRPr="00061AB7">
        <w:t>38 1009     8     Станки многоцелевые (обрабатывающие центры) *</w:t>
      </w:r>
    </w:p>
    <w:p w:rsidR="00CC4CF9" w:rsidRPr="00061AB7" w:rsidRDefault="00CC4CF9">
      <w:pPr>
        <w:pStyle w:val="ConsPlusCell"/>
        <w:jc w:val="both"/>
      </w:pPr>
      <w:r w:rsidRPr="00061AB7">
        <w:t>38 1010     5     Станки с программным управлением *</w:t>
      </w:r>
    </w:p>
    <w:p w:rsidR="00CC4CF9" w:rsidRPr="00061AB7" w:rsidRDefault="00CC4CF9">
      <w:pPr>
        <w:pStyle w:val="ConsPlusCell"/>
        <w:jc w:val="both"/>
      </w:pPr>
      <w:r w:rsidRPr="00061AB7">
        <w:t>38 1020     5     Станки с числовым программным управлением *</w:t>
      </w:r>
    </w:p>
    <w:p w:rsidR="00CC4CF9" w:rsidRPr="00061AB7" w:rsidRDefault="00CC4CF9">
      <w:pPr>
        <w:pStyle w:val="ConsPlusCell"/>
        <w:jc w:val="both"/>
      </w:pPr>
      <w:r w:rsidRPr="00061AB7">
        <w:t>38 1021     5     Станки с числовым программным управлением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токарные *</w:t>
      </w:r>
    </w:p>
    <w:p w:rsidR="00CC4CF9" w:rsidRPr="00061AB7" w:rsidRDefault="00CC4CF9">
      <w:pPr>
        <w:pStyle w:val="ConsPlusCell"/>
        <w:jc w:val="both"/>
      </w:pPr>
      <w:r w:rsidRPr="00061AB7">
        <w:t>38 1022     0     Станки с числовым программным управлением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сверлильные *</w:t>
      </w:r>
    </w:p>
    <w:p w:rsidR="00CC4CF9" w:rsidRPr="00061AB7" w:rsidRDefault="00CC4CF9">
      <w:pPr>
        <w:pStyle w:val="ConsPlusCell"/>
        <w:jc w:val="both"/>
      </w:pPr>
      <w:r w:rsidRPr="00061AB7">
        <w:t>38 1023     6     Станки с числовым программным управлением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расточные *</w:t>
      </w:r>
    </w:p>
    <w:p w:rsidR="00CC4CF9" w:rsidRPr="00061AB7" w:rsidRDefault="00CC4CF9">
      <w:pPr>
        <w:pStyle w:val="ConsPlusCell"/>
        <w:jc w:val="both"/>
      </w:pPr>
      <w:r w:rsidRPr="00061AB7">
        <w:t>38 1024     1     Станки с числовым программным управлением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фрезерные *</w:t>
      </w:r>
    </w:p>
    <w:p w:rsidR="00CC4CF9" w:rsidRPr="00061AB7" w:rsidRDefault="00CC4CF9">
      <w:pPr>
        <w:pStyle w:val="ConsPlusCell"/>
        <w:jc w:val="both"/>
      </w:pPr>
      <w:r w:rsidRPr="00061AB7">
        <w:t>38 1025     7     Станки с числовым программным управлением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шлифовальные *</w:t>
      </w:r>
    </w:p>
    <w:p w:rsidR="00CC4CF9" w:rsidRPr="00061AB7" w:rsidRDefault="00CC4CF9">
      <w:pPr>
        <w:pStyle w:val="ConsPlusCell"/>
        <w:jc w:val="both"/>
      </w:pPr>
      <w:r w:rsidRPr="00061AB7">
        <w:t>38 1026     2     Станки с числовым программным управлением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электрофизической и электрохимической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обработки *</w:t>
      </w:r>
    </w:p>
    <w:p w:rsidR="00CC4CF9" w:rsidRPr="00061AB7" w:rsidRDefault="00CC4CF9">
      <w:pPr>
        <w:pStyle w:val="ConsPlusCell"/>
        <w:jc w:val="both"/>
      </w:pPr>
      <w:r w:rsidRPr="00061AB7">
        <w:t>38 1028     3     Станки многооперационные с магазином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автоматической смены инструмента *</w:t>
      </w:r>
    </w:p>
    <w:p w:rsidR="00CC4CF9" w:rsidRPr="00061AB7" w:rsidRDefault="00CC4CF9">
      <w:pPr>
        <w:pStyle w:val="ConsPlusCell"/>
        <w:jc w:val="both"/>
      </w:pPr>
      <w:r w:rsidRPr="00061AB7">
        <w:t>38 1029     9     Станки прочие с числовым программным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управлением *</w:t>
      </w:r>
    </w:p>
    <w:p w:rsidR="00CC4CF9" w:rsidRPr="00061AB7" w:rsidRDefault="00CC4CF9">
      <w:pPr>
        <w:pStyle w:val="ConsPlusCell"/>
        <w:jc w:val="both"/>
      </w:pPr>
      <w:r w:rsidRPr="00061AB7">
        <w:t>38 1030     4     Станки с цикловым программным управлением *</w:t>
      </w:r>
    </w:p>
    <w:p w:rsidR="00CC4CF9" w:rsidRPr="00061AB7" w:rsidRDefault="00CC4CF9">
      <w:pPr>
        <w:pStyle w:val="ConsPlusCell"/>
        <w:jc w:val="both"/>
      </w:pPr>
      <w:r w:rsidRPr="00061AB7">
        <w:t>38 1100     4     Станки токарной группы</w:t>
      </w:r>
    </w:p>
    <w:p w:rsidR="00CC4CF9" w:rsidRPr="00061AB7" w:rsidRDefault="00CC4CF9">
      <w:pPr>
        <w:pStyle w:val="ConsPlusCell"/>
        <w:jc w:val="both"/>
      </w:pPr>
      <w:r w:rsidRPr="00061AB7">
        <w:t>38 1101     5     Станки токарные *</w:t>
      </w:r>
    </w:p>
    <w:p w:rsidR="00CC4CF9" w:rsidRPr="00061AB7" w:rsidRDefault="00CC4CF9">
      <w:pPr>
        <w:pStyle w:val="ConsPlusCell"/>
        <w:jc w:val="both"/>
      </w:pPr>
      <w:r w:rsidRPr="00061AB7">
        <w:t>38 1102     5     Автоматы и полуавтоматы многошпиндельные *</w:t>
      </w:r>
    </w:p>
    <w:p w:rsidR="00CC4CF9" w:rsidRPr="00061AB7" w:rsidRDefault="00CC4CF9">
      <w:pPr>
        <w:pStyle w:val="ConsPlusCell"/>
        <w:jc w:val="both"/>
      </w:pPr>
      <w:r w:rsidRPr="00061AB7">
        <w:t>38 1103     0     Станки токарно-центровые диаметром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обрабатываемого изделия 100 - 125 мм *</w:t>
      </w:r>
    </w:p>
    <w:p w:rsidR="00CC4CF9" w:rsidRPr="00061AB7" w:rsidRDefault="00CC4CF9">
      <w:pPr>
        <w:pStyle w:val="ConsPlusCell"/>
        <w:jc w:val="both"/>
      </w:pPr>
      <w:r w:rsidRPr="00061AB7">
        <w:t>38 1104     6     Станки токарно-центровые диаметром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обрабатываемого изделия 160 - 200 мм *</w:t>
      </w:r>
    </w:p>
    <w:p w:rsidR="00CC4CF9" w:rsidRPr="00061AB7" w:rsidRDefault="00CC4CF9">
      <w:pPr>
        <w:pStyle w:val="ConsPlusCell"/>
        <w:jc w:val="both"/>
      </w:pPr>
      <w:r w:rsidRPr="00061AB7">
        <w:t>38 1105     1     Станки токарно-револьверные диаметром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обрабатываемого прутка 10 - 25 мм *</w:t>
      </w:r>
    </w:p>
    <w:p w:rsidR="00CC4CF9" w:rsidRPr="00061AB7" w:rsidRDefault="00CC4CF9">
      <w:pPr>
        <w:pStyle w:val="ConsPlusCell"/>
        <w:jc w:val="both"/>
      </w:pPr>
      <w:r w:rsidRPr="00061AB7">
        <w:t>38 1106     7     Станки токарно-револьверные диаметром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обрабатываемого прутка 40 мм *</w:t>
      </w:r>
    </w:p>
    <w:p w:rsidR="00CC4CF9" w:rsidRPr="00061AB7" w:rsidRDefault="00CC4CF9">
      <w:pPr>
        <w:pStyle w:val="ConsPlusCell"/>
        <w:jc w:val="both"/>
      </w:pPr>
      <w:r w:rsidRPr="00061AB7">
        <w:t>38 1107     2     Станки токарно-револьверные диаметром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обрабатываемого прутка 65 мм и свыше *</w:t>
      </w:r>
    </w:p>
    <w:p w:rsidR="00CC4CF9" w:rsidRPr="00061AB7" w:rsidRDefault="00CC4CF9">
      <w:pPr>
        <w:pStyle w:val="ConsPlusCell"/>
        <w:jc w:val="both"/>
      </w:pPr>
      <w:r w:rsidRPr="00061AB7">
        <w:t>38 1109     3     Автоматы и полуавтоматы многошпиндельные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прутка диаметром 65 мм и свыше *</w:t>
      </w:r>
    </w:p>
    <w:p w:rsidR="00CC4CF9" w:rsidRPr="00061AB7" w:rsidRDefault="00CC4CF9">
      <w:pPr>
        <w:pStyle w:val="ConsPlusCell"/>
        <w:jc w:val="both"/>
      </w:pPr>
      <w:r w:rsidRPr="00061AB7">
        <w:t>38 1110     9     Автоматы / и полуавтоматы токарные</w:t>
      </w:r>
    </w:p>
    <w:p w:rsidR="00CC4CF9" w:rsidRPr="00061AB7" w:rsidRDefault="00CC4CF9">
      <w:pPr>
        <w:pStyle w:val="ConsPlusCell"/>
        <w:jc w:val="both"/>
      </w:pPr>
      <w:r w:rsidRPr="00061AB7">
        <w:t>38 1111     4     - одношпиндельные горизонтальные (прутковые)</w:t>
      </w:r>
    </w:p>
    <w:p w:rsidR="00CC4CF9" w:rsidRPr="00061AB7" w:rsidRDefault="00CC4CF9">
      <w:pPr>
        <w:pStyle w:val="ConsPlusCell"/>
        <w:jc w:val="both"/>
      </w:pPr>
      <w:r w:rsidRPr="00061AB7">
        <w:t>38 1113     5     - многошпиндельные горизонтальные (прутковые)</w:t>
      </w:r>
    </w:p>
    <w:p w:rsidR="00CC4CF9" w:rsidRPr="00061AB7" w:rsidRDefault="00CC4CF9">
      <w:pPr>
        <w:pStyle w:val="ConsPlusCell"/>
        <w:jc w:val="both"/>
      </w:pPr>
      <w:r w:rsidRPr="00061AB7">
        <w:t>38 1114     0     Полуавтоматы многошпиндельные горизонтальные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(патронные)</w:t>
      </w:r>
    </w:p>
    <w:p w:rsidR="00CC4CF9" w:rsidRPr="00061AB7" w:rsidRDefault="00CC4CF9">
      <w:pPr>
        <w:pStyle w:val="ConsPlusCell"/>
        <w:jc w:val="both"/>
      </w:pPr>
      <w:r w:rsidRPr="00061AB7">
        <w:t>38 1115     6     Полуавтоматы многорезцовые и копировальные</w:t>
      </w:r>
    </w:p>
    <w:p w:rsidR="00CC4CF9" w:rsidRPr="00061AB7" w:rsidRDefault="00CC4CF9">
      <w:pPr>
        <w:pStyle w:val="ConsPlusCell"/>
        <w:jc w:val="both"/>
      </w:pPr>
      <w:r w:rsidRPr="00061AB7">
        <w:t>38 1130     8     Станки токарно-револьверные /</w:t>
      </w:r>
    </w:p>
    <w:p w:rsidR="00CC4CF9" w:rsidRPr="00061AB7" w:rsidRDefault="00CC4CF9">
      <w:pPr>
        <w:pStyle w:val="ConsPlusCell"/>
        <w:jc w:val="both"/>
      </w:pPr>
      <w:r w:rsidRPr="00061AB7">
        <w:t>38 1131     3     - с вертикальной осью револьверной головки</w:t>
      </w:r>
    </w:p>
    <w:p w:rsidR="00CC4CF9" w:rsidRPr="00061AB7" w:rsidRDefault="00CC4CF9">
      <w:pPr>
        <w:pStyle w:val="ConsPlusCell"/>
        <w:jc w:val="both"/>
      </w:pPr>
      <w:r w:rsidRPr="00061AB7">
        <w:t>38 1133     4     - с горизонтальной осью револьверной головки</w:t>
      </w:r>
    </w:p>
    <w:p w:rsidR="00CC4CF9" w:rsidRPr="00061AB7" w:rsidRDefault="00CC4CF9">
      <w:pPr>
        <w:pStyle w:val="ConsPlusCell"/>
        <w:jc w:val="both"/>
      </w:pPr>
      <w:r w:rsidRPr="00061AB7">
        <w:t>38 1138     1     Полуавтоматы токарно-револьверные</w:t>
      </w:r>
    </w:p>
    <w:p w:rsidR="00CC4CF9" w:rsidRPr="00061AB7" w:rsidRDefault="00CC4CF9">
      <w:pPr>
        <w:pStyle w:val="ConsPlusCell"/>
        <w:jc w:val="both"/>
      </w:pPr>
      <w:r w:rsidRPr="00061AB7">
        <w:t>38 1140     2     Станки / токарно-затыловочные, токарные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комбинированные и лоботокарные</w:t>
      </w:r>
    </w:p>
    <w:p w:rsidR="00CC4CF9" w:rsidRPr="00061AB7" w:rsidRDefault="00CC4CF9">
      <w:pPr>
        <w:pStyle w:val="ConsPlusCell"/>
        <w:jc w:val="both"/>
      </w:pPr>
      <w:r w:rsidRPr="00061AB7">
        <w:t>38 1143     9     - токарно-затыловочные</w:t>
      </w:r>
    </w:p>
    <w:p w:rsidR="00CC4CF9" w:rsidRPr="00061AB7" w:rsidRDefault="00CC4CF9">
      <w:pPr>
        <w:pStyle w:val="ConsPlusCell"/>
        <w:jc w:val="both"/>
      </w:pPr>
      <w:r w:rsidRPr="00061AB7">
        <w:t>38 1144     4     - токарные комбинированные</w:t>
      </w:r>
    </w:p>
    <w:p w:rsidR="00CC4CF9" w:rsidRPr="00061AB7" w:rsidRDefault="00CC4CF9">
      <w:pPr>
        <w:pStyle w:val="ConsPlusCell"/>
        <w:jc w:val="both"/>
      </w:pPr>
      <w:r w:rsidRPr="00061AB7">
        <w:t>38 1147     0     - лоботокарные</w:t>
      </w:r>
    </w:p>
    <w:p w:rsidR="00CC4CF9" w:rsidRPr="00061AB7" w:rsidRDefault="00CC4CF9">
      <w:pPr>
        <w:pStyle w:val="ConsPlusCell"/>
        <w:jc w:val="both"/>
      </w:pPr>
      <w:r w:rsidRPr="00061AB7">
        <w:t>38 1148     6     - токарные и токарно-винторезные патронные</w:t>
      </w:r>
    </w:p>
    <w:p w:rsidR="00CC4CF9" w:rsidRPr="00061AB7" w:rsidRDefault="00CC4CF9">
      <w:pPr>
        <w:pStyle w:val="ConsPlusCell"/>
        <w:jc w:val="both"/>
      </w:pPr>
      <w:r w:rsidRPr="00061AB7">
        <w:t>38 1150     7     Станки токарно-карусельные</w:t>
      </w:r>
    </w:p>
    <w:p w:rsidR="00CC4CF9" w:rsidRPr="00061AB7" w:rsidRDefault="00CC4CF9">
      <w:pPr>
        <w:pStyle w:val="ConsPlusCell"/>
        <w:jc w:val="both"/>
      </w:pPr>
      <w:r w:rsidRPr="00061AB7">
        <w:t>38 1160     1     Станки токарно-винторезные и токарные</w:t>
      </w:r>
    </w:p>
    <w:p w:rsidR="00CC4CF9" w:rsidRPr="00061AB7" w:rsidRDefault="00CC4CF9">
      <w:pPr>
        <w:pStyle w:val="ConsPlusCell"/>
        <w:jc w:val="both"/>
      </w:pPr>
      <w:r w:rsidRPr="00061AB7">
        <w:t>38 1200     8     Станки сверлильно-расточной группы</w:t>
      </w:r>
    </w:p>
    <w:p w:rsidR="00CC4CF9" w:rsidRPr="00061AB7" w:rsidRDefault="00CC4CF9">
      <w:pPr>
        <w:pStyle w:val="ConsPlusCell"/>
        <w:jc w:val="both"/>
      </w:pPr>
      <w:r w:rsidRPr="00061AB7">
        <w:t>38 1201     3     Станки вертикально-сверлильные *</w:t>
      </w:r>
    </w:p>
    <w:p w:rsidR="00CC4CF9" w:rsidRPr="00061AB7" w:rsidRDefault="00CC4CF9">
      <w:pPr>
        <w:pStyle w:val="ConsPlusCell"/>
        <w:jc w:val="both"/>
      </w:pPr>
      <w:r w:rsidRPr="00061AB7">
        <w:t>38 1202     9     Станки вертикально-сверлильные диаметром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сверления 18 мм *</w:t>
      </w:r>
    </w:p>
    <w:p w:rsidR="00CC4CF9" w:rsidRPr="00061AB7" w:rsidRDefault="00CC4CF9">
      <w:pPr>
        <w:pStyle w:val="ConsPlusCell"/>
        <w:jc w:val="both"/>
      </w:pPr>
      <w:r w:rsidRPr="00061AB7">
        <w:t>38 1203     4     Станки вертикально-сверлильные диаметром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сверления 25 мм *</w:t>
      </w:r>
    </w:p>
    <w:p w:rsidR="00CC4CF9" w:rsidRPr="00061AB7" w:rsidRDefault="00CC4CF9">
      <w:pPr>
        <w:pStyle w:val="ConsPlusCell"/>
        <w:jc w:val="both"/>
      </w:pPr>
      <w:r w:rsidRPr="00061AB7">
        <w:t>38 1204     2     Станки вертикально-сверлильные диаметром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сверления 35 мм *</w:t>
      </w:r>
    </w:p>
    <w:p w:rsidR="00CC4CF9" w:rsidRPr="00061AB7" w:rsidRDefault="00CC4CF9">
      <w:pPr>
        <w:pStyle w:val="ConsPlusCell"/>
        <w:jc w:val="both"/>
      </w:pPr>
      <w:r w:rsidRPr="00061AB7">
        <w:t>38 1205     5     Станки вертикально-сверлильные диаметром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сверления 50 мм и свыше *</w:t>
      </w:r>
    </w:p>
    <w:p w:rsidR="00CC4CF9" w:rsidRPr="00061AB7" w:rsidRDefault="00CC4CF9">
      <w:pPr>
        <w:pStyle w:val="ConsPlusCell"/>
        <w:jc w:val="both"/>
      </w:pPr>
      <w:r w:rsidRPr="00061AB7">
        <w:t>38 1209     7     Ставки радиально-сверлильные диаметром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сверления 50 мм *</w:t>
      </w:r>
    </w:p>
    <w:p w:rsidR="00CC4CF9" w:rsidRPr="00061AB7" w:rsidRDefault="00CC4CF9">
      <w:pPr>
        <w:pStyle w:val="ConsPlusCell"/>
        <w:jc w:val="both"/>
      </w:pPr>
      <w:r w:rsidRPr="00061AB7">
        <w:t>38 1210     2     Станки / сверлильные</w:t>
      </w:r>
    </w:p>
    <w:p w:rsidR="00CC4CF9" w:rsidRPr="00061AB7" w:rsidRDefault="00CC4CF9">
      <w:pPr>
        <w:pStyle w:val="ConsPlusCell"/>
        <w:jc w:val="both"/>
      </w:pPr>
      <w:r w:rsidRPr="00061AB7">
        <w:t>38 1212     3     - вертикально-сверлильные настольные (диаметр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сверления до 12 мм)</w:t>
      </w:r>
    </w:p>
    <w:p w:rsidR="00CC4CF9" w:rsidRPr="00061AB7" w:rsidRDefault="00CC4CF9">
      <w:pPr>
        <w:pStyle w:val="ConsPlusCell"/>
        <w:jc w:val="both"/>
      </w:pPr>
      <w:r w:rsidRPr="00061AB7">
        <w:t>38 1213     9     - вертикально-сверлильные (диаметр сверления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18 мм и свыше)</w:t>
      </w:r>
    </w:p>
    <w:p w:rsidR="00CC4CF9" w:rsidRPr="00061AB7" w:rsidRDefault="00CC4CF9">
      <w:pPr>
        <w:pStyle w:val="ConsPlusCell"/>
        <w:jc w:val="both"/>
      </w:pPr>
      <w:r w:rsidRPr="00061AB7">
        <w:t>38 1215     6     - координатно-сверлильные</w:t>
      </w:r>
    </w:p>
    <w:p w:rsidR="00CC4CF9" w:rsidRPr="00061AB7" w:rsidRDefault="00CC4CF9">
      <w:pPr>
        <w:pStyle w:val="ConsPlusCell"/>
        <w:jc w:val="both"/>
      </w:pPr>
      <w:r w:rsidRPr="00061AB7">
        <w:t>38 1217     0     - радиально-сверлильные</w:t>
      </w:r>
    </w:p>
    <w:p w:rsidR="00CC4CF9" w:rsidRPr="00061AB7" w:rsidRDefault="00CC4CF9">
      <w:pPr>
        <w:pStyle w:val="ConsPlusCell"/>
        <w:jc w:val="both"/>
      </w:pPr>
      <w:r w:rsidRPr="00061AB7">
        <w:t>38 1260     5     Станки / расточные</w:t>
      </w:r>
    </w:p>
    <w:p w:rsidR="00CC4CF9" w:rsidRPr="00061AB7" w:rsidRDefault="00CC4CF9">
      <w:pPr>
        <w:pStyle w:val="ConsPlusCell"/>
        <w:jc w:val="both"/>
      </w:pPr>
      <w:r w:rsidRPr="00061AB7">
        <w:t>38 1261     0     - горизонтально-расточные</w:t>
      </w:r>
    </w:p>
    <w:p w:rsidR="00CC4CF9" w:rsidRPr="00061AB7" w:rsidRDefault="00CC4CF9">
      <w:pPr>
        <w:pStyle w:val="ConsPlusCell"/>
        <w:jc w:val="both"/>
      </w:pPr>
      <w:r w:rsidRPr="00061AB7">
        <w:t>38 1262     6     - вертикально-расточные</w:t>
      </w:r>
    </w:p>
    <w:p w:rsidR="00CC4CF9" w:rsidRPr="00061AB7" w:rsidRDefault="00CC4CF9">
      <w:pPr>
        <w:pStyle w:val="ConsPlusCell"/>
        <w:jc w:val="both"/>
      </w:pPr>
      <w:r w:rsidRPr="00061AB7">
        <w:t>38 1263     1     - координатно-расточные</w:t>
      </w:r>
    </w:p>
    <w:p w:rsidR="00CC4CF9" w:rsidRPr="00061AB7" w:rsidRDefault="00CC4CF9">
      <w:pPr>
        <w:pStyle w:val="ConsPlusCell"/>
        <w:jc w:val="both"/>
      </w:pPr>
      <w:r w:rsidRPr="00061AB7">
        <w:t>38 1300     1     Станки шлифовальной группы</w:t>
      </w:r>
    </w:p>
    <w:p w:rsidR="00CC4CF9" w:rsidRPr="00061AB7" w:rsidRDefault="00CC4CF9">
      <w:pPr>
        <w:pStyle w:val="ConsPlusCell"/>
        <w:jc w:val="both"/>
      </w:pPr>
      <w:r w:rsidRPr="00061AB7">
        <w:t>38 1310     6     Станки / шлифовальные</w:t>
      </w:r>
    </w:p>
    <w:p w:rsidR="00CC4CF9" w:rsidRPr="00061AB7" w:rsidRDefault="00CC4CF9">
      <w:pPr>
        <w:pStyle w:val="ConsPlusCell"/>
        <w:jc w:val="both"/>
      </w:pPr>
      <w:r w:rsidRPr="00061AB7">
        <w:t>38 1311     1     - круглошлифовальные</w:t>
      </w:r>
    </w:p>
    <w:p w:rsidR="00CC4CF9" w:rsidRPr="00061AB7" w:rsidRDefault="00CC4CF9">
      <w:pPr>
        <w:pStyle w:val="ConsPlusCell"/>
        <w:jc w:val="both"/>
      </w:pPr>
      <w:r w:rsidRPr="00061AB7">
        <w:t>38 1312     7     - внутришлифовальные</w:t>
      </w:r>
    </w:p>
    <w:p w:rsidR="00CC4CF9" w:rsidRPr="00061AB7" w:rsidRDefault="00CC4CF9">
      <w:pPr>
        <w:pStyle w:val="ConsPlusCell"/>
        <w:jc w:val="both"/>
      </w:pPr>
      <w:r w:rsidRPr="00061AB7">
        <w:t>38 1313     2     - плоскошлифовальные</w:t>
      </w:r>
    </w:p>
    <w:p w:rsidR="00CC4CF9" w:rsidRPr="00061AB7" w:rsidRDefault="00CC4CF9">
      <w:pPr>
        <w:pStyle w:val="ConsPlusCell"/>
        <w:jc w:val="both"/>
      </w:pPr>
      <w:r w:rsidRPr="00061AB7">
        <w:t>38 1314     8     - бесцентрово-шлифовальные</w:t>
      </w:r>
    </w:p>
    <w:p w:rsidR="00CC4CF9" w:rsidRPr="00061AB7" w:rsidRDefault="00CC4CF9">
      <w:pPr>
        <w:pStyle w:val="ConsPlusCell"/>
        <w:jc w:val="both"/>
      </w:pPr>
      <w:r w:rsidRPr="00061AB7">
        <w:t>38 1315     3     - шлицешлифовальные</w:t>
      </w:r>
    </w:p>
    <w:p w:rsidR="00CC4CF9" w:rsidRPr="00061AB7" w:rsidRDefault="00CC4CF9">
      <w:pPr>
        <w:pStyle w:val="ConsPlusCell"/>
        <w:jc w:val="both"/>
      </w:pPr>
      <w:r w:rsidRPr="00061AB7">
        <w:t>38 1316     9     - резьбошлифовальные</w:t>
      </w:r>
    </w:p>
    <w:p w:rsidR="00CC4CF9" w:rsidRPr="00061AB7" w:rsidRDefault="00CC4CF9">
      <w:pPr>
        <w:pStyle w:val="ConsPlusCell"/>
        <w:jc w:val="both"/>
      </w:pPr>
      <w:r w:rsidRPr="00061AB7">
        <w:t>38 1317     4     - профилешлифовальные</w:t>
      </w:r>
    </w:p>
    <w:p w:rsidR="00CC4CF9" w:rsidRPr="00061AB7" w:rsidRDefault="00CC4CF9">
      <w:pPr>
        <w:pStyle w:val="ConsPlusCell"/>
        <w:jc w:val="both"/>
      </w:pPr>
      <w:r w:rsidRPr="00061AB7">
        <w:t>38 1318     3     - координатно-шлифовальные</w:t>
      </w:r>
    </w:p>
    <w:p w:rsidR="00CC4CF9" w:rsidRPr="00061AB7" w:rsidRDefault="00CC4CF9">
      <w:pPr>
        <w:pStyle w:val="ConsPlusCell"/>
        <w:jc w:val="both"/>
      </w:pPr>
      <w:r w:rsidRPr="00061AB7">
        <w:t>38 1330     5     Станки / обдирочно-шлифовальные и точильно-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полировальные</w:t>
      </w:r>
    </w:p>
    <w:p w:rsidR="00CC4CF9" w:rsidRPr="00061AB7" w:rsidRDefault="00CC4CF9">
      <w:pPr>
        <w:pStyle w:val="ConsPlusCell"/>
        <w:jc w:val="both"/>
      </w:pPr>
      <w:r w:rsidRPr="00061AB7">
        <w:t>38 1331     0     - точильно-шлифовальные</w:t>
      </w:r>
    </w:p>
    <w:p w:rsidR="00CC4CF9" w:rsidRPr="00061AB7" w:rsidRDefault="00CC4CF9">
      <w:pPr>
        <w:pStyle w:val="ConsPlusCell"/>
        <w:jc w:val="both"/>
      </w:pPr>
      <w:r w:rsidRPr="00061AB7">
        <w:t>38 1332     6     - обдирочно-шлифовальные с горизонтальным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шпинделем</w:t>
      </w:r>
    </w:p>
    <w:p w:rsidR="00CC4CF9" w:rsidRPr="00061AB7" w:rsidRDefault="00CC4CF9">
      <w:pPr>
        <w:pStyle w:val="ConsPlusCell"/>
        <w:jc w:val="both"/>
      </w:pPr>
      <w:r w:rsidRPr="00061AB7">
        <w:t>38 1333     1     - обдирочно-шлифовальные подвесные</w:t>
      </w:r>
    </w:p>
    <w:p w:rsidR="00CC4CF9" w:rsidRPr="00061AB7" w:rsidRDefault="00CC4CF9">
      <w:pPr>
        <w:pStyle w:val="ConsPlusCell"/>
        <w:jc w:val="both"/>
      </w:pPr>
      <w:r w:rsidRPr="00061AB7">
        <w:t>38 1334     7     - обдирочно-шлифовальные с гибким валом</w:t>
      </w:r>
    </w:p>
    <w:p w:rsidR="00CC4CF9" w:rsidRPr="00061AB7" w:rsidRDefault="00CC4CF9">
      <w:pPr>
        <w:pStyle w:val="ConsPlusCell"/>
        <w:jc w:val="both"/>
      </w:pPr>
      <w:r w:rsidRPr="00061AB7">
        <w:t>38 1337     3     - полировально-шлифовальные</w:t>
      </w:r>
    </w:p>
    <w:p w:rsidR="00CC4CF9" w:rsidRPr="00061AB7" w:rsidRDefault="00CC4CF9">
      <w:pPr>
        <w:pStyle w:val="ConsPlusCell"/>
        <w:jc w:val="both"/>
      </w:pPr>
      <w:r w:rsidRPr="00061AB7">
        <w:t>38 1338     9     - ленточно-шлифовальные и полировальные</w:t>
      </w:r>
    </w:p>
    <w:p w:rsidR="00CC4CF9" w:rsidRPr="00061AB7" w:rsidRDefault="00CC4CF9">
      <w:pPr>
        <w:pStyle w:val="ConsPlusCell"/>
        <w:jc w:val="both"/>
      </w:pPr>
      <w:r w:rsidRPr="00061AB7">
        <w:t>38 1360     9     Станки / заточные</w:t>
      </w:r>
    </w:p>
    <w:p w:rsidR="00CC4CF9" w:rsidRPr="00061AB7" w:rsidRDefault="00CC4CF9">
      <w:pPr>
        <w:pStyle w:val="ConsPlusCell"/>
        <w:jc w:val="both"/>
      </w:pPr>
      <w:r w:rsidRPr="00061AB7">
        <w:t>38 1361     4     - универсально-заточные</w:t>
      </w:r>
    </w:p>
    <w:p w:rsidR="00CC4CF9" w:rsidRPr="00061AB7" w:rsidRDefault="00CC4CF9">
      <w:pPr>
        <w:pStyle w:val="ConsPlusCell"/>
        <w:jc w:val="both"/>
      </w:pPr>
      <w:r w:rsidRPr="00061AB7">
        <w:t>38 1362     1     - заточные для резцов</w:t>
      </w:r>
    </w:p>
    <w:p w:rsidR="00CC4CF9" w:rsidRPr="00061AB7" w:rsidRDefault="00CC4CF9">
      <w:pPr>
        <w:pStyle w:val="ConsPlusCell"/>
        <w:jc w:val="both"/>
      </w:pPr>
      <w:r w:rsidRPr="00061AB7">
        <w:t>38 1363     5     - заточные для сверл</w:t>
      </w:r>
    </w:p>
    <w:p w:rsidR="00CC4CF9" w:rsidRPr="00061AB7" w:rsidRDefault="00CC4CF9">
      <w:pPr>
        <w:pStyle w:val="ConsPlusCell"/>
        <w:jc w:val="both"/>
      </w:pPr>
      <w:r w:rsidRPr="00061AB7">
        <w:t>38 1367     7     - заточные для фрез, фрезерных и резцовых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головок</w:t>
      </w:r>
    </w:p>
    <w:p w:rsidR="00CC4CF9" w:rsidRPr="00061AB7" w:rsidRDefault="00CC4CF9">
      <w:pPr>
        <w:pStyle w:val="ConsPlusCell"/>
        <w:jc w:val="both"/>
      </w:pPr>
      <w:r w:rsidRPr="00061AB7">
        <w:t>38 1368     2     - заточные для протяжек</w:t>
      </w:r>
    </w:p>
    <w:p w:rsidR="00CC4CF9" w:rsidRPr="00061AB7" w:rsidRDefault="00CC4CF9">
      <w:pPr>
        <w:pStyle w:val="ConsPlusCell"/>
        <w:jc w:val="both"/>
      </w:pPr>
      <w:r w:rsidRPr="00061AB7">
        <w:t>38 1500     9     Станки зубообрабатывающие</w:t>
      </w:r>
    </w:p>
    <w:p w:rsidR="00CC4CF9" w:rsidRPr="00061AB7" w:rsidRDefault="00CC4CF9">
      <w:pPr>
        <w:pStyle w:val="ConsPlusCell"/>
        <w:jc w:val="both"/>
      </w:pPr>
      <w:r w:rsidRPr="00061AB7">
        <w:t>38 1520     8     Станки зубострогальные и зуборезные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конических колес</w:t>
      </w:r>
    </w:p>
    <w:p w:rsidR="00CC4CF9" w:rsidRPr="00061AB7" w:rsidRDefault="00CC4CF9">
      <w:pPr>
        <w:pStyle w:val="ConsPlusCell"/>
        <w:jc w:val="both"/>
      </w:pPr>
      <w:r w:rsidRPr="00061AB7">
        <w:t>38 1521     3     Полуавтоматы / зубострогальные для прямозубых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конических колес</w:t>
      </w:r>
    </w:p>
    <w:p w:rsidR="00CC4CF9" w:rsidRPr="00061AB7" w:rsidRDefault="00CC4CF9">
      <w:pPr>
        <w:pStyle w:val="ConsPlusCell"/>
        <w:jc w:val="both"/>
      </w:pPr>
      <w:r w:rsidRPr="00061AB7">
        <w:t>38 1522     9     - зуборезные для прямозубых конических колес</w:t>
      </w:r>
    </w:p>
    <w:p w:rsidR="00CC4CF9" w:rsidRPr="00061AB7" w:rsidRDefault="00CC4CF9">
      <w:pPr>
        <w:pStyle w:val="ConsPlusCell"/>
        <w:jc w:val="both"/>
      </w:pPr>
      <w:r w:rsidRPr="00061AB7">
        <w:t>38 1523     4     - зуборезные для конических колес с круговыми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зубьями</w:t>
      </w:r>
    </w:p>
    <w:p w:rsidR="00CC4CF9" w:rsidRPr="00061AB7" w:rsidRDefault="00CC4CF9">
      <w:pPr>
        <w:pStyle w:val="ConsPlusCell"/>
        <w:jc w:val="both"/>
      </w:pPr>
      <w:r w:rsidRPr="00061AB7">
        <w:t>38 1524     1     - для чернового нарезания конических колес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круговыми зубьями</w:t>
      </w:r>
    </w:p>
    <w:p w:rsidR="00CC4CF9" w:rsidRPr="00061AB7" w:rsidRDefault="00CC4CF9">
      <w:pPr>
        <w:pStyle w:val="ConsPlusCell"/>
        <w:jc w:val="both"/>
      </w:pPr>
      <w:r w:rsidRPr="00061AB7">
        <w:t>38 1525     5     - зубопротяжные для конических колес</w:t>
      </w:r>
    </w:p>
    <w:p w:rsidR="00CC4CF9" w:rsidRPr="00061AB7" w:rsidRDefault="00CC4CF9">
      <w:pPr>
        <w:pStyle w:val="ConsPlusCell"/>
        <w:jc w:val="both"/>
      </w:pPr>
      <w:r w:rsidRPr="00061AB7">
        <w:t>38 1560     6     Станки зубошлифовальные</w:t>
      </w:r>
    </w:p>
    <w:p w:rsidR="00CC4CF9" w:rsidRPr="00061AB7" w:rsidRDefault="00CC4CF9">
      <w:pPr>
        <w:pStyle w:val="ConsPlusCell"/>
        <w:jc w:val="both"/>
      </w:pPr>
      <w:r w:rsidRPr="00061AB7">
        <w:t>38 1561     1     Полуавтоматы / зубошлифовальные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цилиндрических колес, работающие абразивным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червяком</w:t>
      </w:r>
    </w:p>
    <w:p w:rsidR="00CC4CF9" w:rsidRPr="00061AB7" w:rsidRDefault="00CC4CF9">
      <w:pPr>
        <w:pStyle w:val="ConsPlusCell"/>
        <w:jc w:val="both"/>
      </w:pPr>
      <w:r w:rsidRPr="00061AB7">
        <w:t>38 1562     7     - зубошлифовальные для цилиндрических колес,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работающие коническими кругами</w:t>
      </w:r>
    </w:p>
    <w:p w:rsidR="00CC4CF9" w:rsidRPr="00061AB7" w:rsidRDefault="00CC4CF9">
      <w:pPr>
        <w:pStyle w:val="ConsPlusCell"/>
        <w:jc w:val="both"/>
      </w:pPr>
      <w:r w:rsidRPr="00061AB7">
        <w:t>38 1563     2     Станки и полуавтоматы зубошлифовальные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цилиндрических колес, работающие тарельчатыми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кругами</w:t>
      </w:r>
    </w:p>
    <w:p w:rsidR="00CC4CF9" w:rsidRPr="00061AB7" w:rsidRDefault="00CC4CF9">
      <w:pPr>
        <w:pStyle w:val="ConsPlusCell"/>
        <w:jc w:val="both"/>
      </w:pPr>
      <w:r w:rsidRPr="00061AB7">
        <w:t>38 1564     8     Станки и полуавтоматы зубошлифовальные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долбяков, шеверов и измерительных колес</w:t>
      </w:r>
    </w:p>
    <w:p w:rsidR="00CC4CF9" w:rsidRPr="00061AB7" w:rsidRDefault="00CC4CF9">
      <w:pPr>
        <w:pStyle w:val="ConsPlusCell"/>
        <w:jc w:val="both"/>
      </w:pPr>
      <w:r w:rsidRPr="00061AB7">
        <w:t>38 1565     3     Полуавтоматы зубошлифовальные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цилиндрических колес, работающие профильным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кругом</w:t>
      </w:r>
    </w:p>
    <w:p w:rsidR="00CC4CF9" w:rsidRPr="00061AB7" w:rsidRDefault="00CC4CF9">
      <w:pPr>
        <w:pStyle w:val="ConsPlusCell"/>
        <w:jc w:val="both"/>
      </w:pPr>
      <w:r w:rsidRPr="00061AB7">
        <w:t>38 1567     4     Полуавтоматы зубошлифовальные для прямозубых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конических колес</w:t>
      </w:r>
    </w:p>
    <w:p w:rsidR="00CC4CF9" w:rsidRPr="00061AB7" w:rsidRDefault="00CC4CF9">
      <w:pPr>
        <w:pStyle w:val="ConsPlusCell"/>
        <w:jc w:val="both"/>
      </w:pPr>
      <w:r w:rsidRPr="00061AB7">
        <w:t>38 1568     6     Полуавтоматы зубошлифовальные для конических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колес с круговыми зубьями</w:t>
      </w:r>
    </w:p>
    <w:p w:rsidR="00CC4CF9" w:rsidRPr="00061AB7" w:rsidRDefault="00CC4CF9">
      <w:pPr>
        <w:pStyle w:val="ConsPlusCell"/>
        <w:jc w:val="both"/>
      </w:pPr>
      <w:r w:rsidRPr="00061AB7">
        <w:t>38 1569     5     Полуавтоматы зубошлифовальные прочие</w:t>
      </w:r>
    </w:p>
    <w:p w:rsidR="00CC4CF9" w:rsidRPr="00061AB7" w:rsidRDefault="00CC4CF9">
      <w:pPr>
        <w:pStyle w:val="ConsPlusCell"/>
        <w:jc w:val="both"/>
      </w:pPr>
      <w:r w:rsidRPr="00061AB7">
        <w:t>38 1570     0     Станки зубообрабатывающие прочие (кроме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специальных и специализированных)</w:t>
      </w:r>
    </w:p>
    <w:p w:rsidR="00CC4CF9" w:rsidRPr="00061AB7" w:rsidRDefault="00CC4CF9">
      <w:pPr>
        <w:pStyle w:val="ConsPlusCell"/>
        <w:jc w:val="both"/>
      </w:pPr>
      <w:r w:rsidRPr="00061AB7">
        <w:t>38 1571     6     Полуавтоматы / зубодолбежные для цилиндрических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колес</w:t>
      </w:r>
    </w:p>
    <w:p w:rsidR="00CC4CF9" w:rsidRPr="00061AB7" w:rsidRDefault="00CC4CF9">
      <w:pPr>
        <w:pStyle w:val="ConsPlusCell"/>
        <w:jc w:val="both"/>
      </w:pPr>
      <w:r w:rsidRPr="00061AB7">
        <w:t>38 1572     1     - зубофрезерные для цилиндрических колес</w:t>
      </w:r>
    </w:p>
    <w:p w:rsidR="00CC4CF9" w:rsidRPr="00061AB7" w:rsidRDefault="00CC4CF9">
      <w:pPr>
        <w:pStyle w:val="ConsPlusCell"/>
        <w:jc w:val="both"/>
      </w:pPr>
      <w:r w:rsidRPr="00061AB7">
        <w:t>38 1573     7     Станки зубострогальные, зубопротяжные и прочие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нарезания цилиндрических колес и шлицевых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валов</w:t>
      </w:r>
    </w:p>
    <w:p w:rsidR="00CC4CF9" w:rsidRPr="00061AB7" w:rsidRDefault="00CC4CF9">
      <w:pPr>
        <w:pStyle w:val="ConsPlusCell"/>
        <w:jc w:val="both"/>
      </w:pPr>
      <w:r w:rsidRPr="00061AB7">
        <w:t>38 1574     2     Станки зубоотделочные для цилиндрических колес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(шевинговальные, притирочные, хонинговальные,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нагартовочные, контрольно-обкатные)</w:t>
      </w:r>
    </w:p>
    <w:p w:rsidR="00CC4CF9" w:rsidRPr="00061AB7" w:rsidRDefault="00CC4CF9">
      <w:pPr>
        <w:pStyle w:val="ConsPlusCell"/>
        <w:jc w:val="both"/>
      </w:pPr>
      <w:r w:rsidRPr="00061AB7">
        <w:t>38 1575     8     Станки для обработки торцев зубьев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цилиндрических колес (зубозакругляющие,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зубоскашивающие и др.)</w:t>
      </w:r>
    </w:p>
    <w:p w:rsidR="00CC4CF9" w:rsidRPr="00061AB7" w:rsidRDefault="00CC4CF9">
      <w:pPr>
        <w:pStyle w:val="ConsPlusCell"/>
        <w:jc w:val="both"/>
      </w:pPr>
      <w:r w:rsidRPr="00061AB7">
        <w:t>38 1576     3     Станки зубообрабатывающие для обработки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червячных колес</w:t>
      </w:r>
    </w:p>
    <w:p w:rsidR="00CC4CF9" w:rsidRPr="00061AB7" w:rsidRDefault="00CC4CF9">
      <w:pPr>
        <w:pStyle w:val="ConsPlusCell"/>
        <w:jc w:val="both"/>
      </w:pPr>
      <w:r w:rsidRPr="00061AB7">
        <w:t>38 1577     9     Станки для обработки зубчатых реек</w:t>
      </w:r>
    </w:p>
    <w:p w:rsidR="00CC4CF9" w:rsidRPr="00061AB7" w:rsidRDefault="00CC4CF9">
      <w:pPr>
        <w:pStyle w:val="ConsPlusCell"/>
        <w:jc w:val="both"/>
      </w:pPr>
      <w:r w:rsidRPr="00061AB7">
        <w:t>38 1578     4     Станки зубоотделочные для конических колес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(притирочные, нагартовочные, контрольно-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обкатные)</w:t>
      </w:r>
    </w:p>
    <w:p w:rsidR="00CC4CF9" w:rsidRPr="00061AB7" w:rsidRDefault="00CC4CF9">
      <w:pPr>
        <w:pStyle w:val="ConsPlusCell"/>
        <w:jc w:val="both"/>
      </w:pPr>
      <w:r w:rsidRPr="00061AB7">
        <w:t>38 1579     0     Станки зубообрабатывающие прочие, разные</w:t>
      </w:r>
    </w:p>
    <w:p w:rsidR="00CC4CF9" w:rsidRPr="00061AB7" w:rsidRDefault="00CC4CF9">
      <w:pPr>
        <w:pStyle w:val="ConsPlusCell"/>
        <w:jc w:val="both"/>
      </w:pPr>
      <w:r w:rsidRPr="00061AB7">
        <w:t>38 1600     2     Станки фрезерные</w:t>
      </w:r>
    </w:p>
    <w:p w:rsidR="00CC4CF9" w:rsidRPr="00061AB7" w:rsidRDefault="00CC4CF9">
      <w:pPr>
        <w:pStyle w:val="ConsPlusCell"/>
        <w:jc w:val="both"/>
      </w:pPr>
      <w:r w:rsidRPr="00061AB7">
        <w:t>38 1610     7     Станки вертикально-фрезерные /</w:t>
      </w:r>
    </w:p>
    <w:p w:rsidR="00CC4CF9" w:rsidRPr="00061AB7" w:rsidRDefault="00CC4CF9">
      <w:pPr>
        <w:pStyle w:val="ConsPlusCell"/>
        <w:jc w:val="both"/>
      </w:pPr>
      <w:r w:rsidRPr="00061AB7">
        <w:t>38 1611     2     - консольные</w:t>
      </w:r>
    </w:p>
    <w:p w:rsidR="00CC4CF9" w:rsidRPr="00061AB7" w:rsidRDefault="00CC4CF9">
      <w:pPr>
        <w:pStyle w:val="ConsPlusCell"/>
        <w:jc w:val="both"/>
      </w:pPr>
      <w:r w:rsidRPr="00061AB7">
        <w:t>38 1612     8     - с крестовым столом</w:t>
      </w:r>
    </w:p>
    <w:p w:rsidR="00CC4CF9" w:rsidRPr="00061AB7" w:rsidRDefault="00CC4CF9">
      <w:pPr>
        <w:pStyle w:val="ConsPlusCell"/>
        <w:jc w:val="both"/>
      </w:pPr>
      <w:r w:rsidRPr="00061AB7">
        <w:t>38 1620     1     Станки горизонтально-фрезерные /</w:t>
      </w:r>
    </w:p>
    <w:p w:rsidR="00CC4CF9" w:rsidRPr="00061AB7" w:rsidRDefault="00CC4CF9">
      <w:pPr>
        <w:pStyle w:val="ConsPlusCell"/>
        <w:jc w:val="both"/>
      </w:pPr>
      <w:r w:rsidRPr="00061AB7">
        <w:t>38 1621     7     - консольные (кроме универсальных)</w:t>
      </w:r>
    </w:p>
    <w:p w:rsidR="00CC4CF9" w:rsidRPr="00061AB7" w:rsidRDefault="00CC4CF9">
      <w:pPr>
        <w:pStyle w:val="ConsPlusCell"/>
        <w:jc w:val="both"/>
      </w:pPr>
      <w:r w:rsidRPr="00061AB7">
        <w:t>38 1630     6     Станки / универсально-фрезерные</w:t>
      </w:r>
    </w:p>
    <w:p w:rsidR="00CC4CF9" w:rsidRPr="00061AB7" w:rsidRDefault="00CC4CF9">
      <w:pPr>
        <w:pStyle w:val="ConsPlusCell"/>
        <w:jc w:val="both"/>
      </w:pPr>
      <w:r w:rsidRPr="00061AB7">
        <w:t>38 1631     1     - горизонтально-фрезерные консольные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универсальные с поворотным столом</w:t>
      </w:r>
    </w:p>
    <w:p w:rsidR="00CC4CF9" w:rsidRPr="00061AB7" w:rsidRDefault="00CC4CF9">
      <w:pPr>
        <w:pStyle w:val="ConsPlusCell"/>
        <w:jc w:val="both"/>
      </w:pPr>
      <w:r w:rsidRPr="00061AB7">
        <w:t>38 1632     7     - горизонтально-фрезерные широкоуниверсальные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 поворотной головкой, с шириной стола до 320 мм</w:t>
      </w:r>
    </w:p>
    <w:p w:rsidR="00CC4CF9" w:rsidRPr="00061AB7" w:rsidRDefault="00CC4CF9">
      <w:pPr>
        <w:pStyle w:val="ConsPlusCell"/>
        <w:jc w:val="both"/>
      </w:pPr>
      <w:r w:rsidRPr="00061AB7">
        <w:t>38 1633     2     - горизонтально-фрезерные широкоуниверсальные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 поворотной головкой, с шириной стола 320 мм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свыше</w:t>
      </w:r>
    </w:p>
    <w:p w:rsidR="00CC4CF9" w:rsidRPr="00061AB7" w:rsidRDefault="00CC4CF9">
      <w:pPr>
        <w:pStyle w:val="ConsPlusCell"/>
        <w:jc w:val="both"/>
      </w:pPr>
      <w:r w:rsidRPr="00061AB7">
        <w:t>38 1634     8     - фрезерные широкоуниверсальные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(инструментальные)</w:t>
      </w:r>
    </w:p>
    <w:p w:rsidR="00CC4CF9" w:rsidRPr="00061AB7" w:rsidRDefault="00CC4CF9">
      <w:pPr>
        <w:pStyle w:val="ConsPlusCell"/>
        <w:jc w:val="both"/>
      </w:pPr>
      <w:r w:rsidRPr="00061AB7">
        <w:t>38 1640     0     Станки копировально-фрезерные /</w:t>
      </w:r>
    </w:p>
    <w:p w:rsidR="00CC4CF9" w:rsidRPr="00061AB7" w:rsidRDefault="00CC4CF9">
      <w:pPr>
        <w:pStyle w:val="ConsPlusCell"/>
        <w:jc w:val="both"/>
      </w:pPr>
      <w:r w:rsidRPr="00061AB7">
        <w:t>38 1641     6     - с пантографом и гравировальные</w:t>
      </w:r>
    </w:p>
    <w:p w:rsidR="00CC4CF9" w:rsidRPr="00061AB7" w:rsidRDefault="00CC4CF9">
      <w:pPr>
        <w:pStyle w:val="ConsPlusCell"/>
        <w:jc w:val="both"/>
      </w:pPr>
      <w:r w:rsidRPr="00061AB7">
        <w:t>38 1642     1     - вертикальные для контурного и объемного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копирования</w:t>
      </w:r>
    </w:p>
    <w:p w:rsidR="00CC4CF9" w:rsidRPr="00061AB7" w:rsidRDefault="00CC4CF9">
      <w:pPr>
        <w:pStyle w:val="ConsPlusCell"/>
        <w:jc w:val="both"/>
      </w:pPr>
      <w:r w:rsidRPr="00061AB7">
        <w:t>38 1644     2     - горизонтальные</w:t>
      </w:r>
    </w:p>
    <w:p w:rsidR="00CC4CF9" w:rsidRPr="00061AB7" w:rsidRDefault="00CC4CF9">
      <w:pPr>
        <w:pStyle w:val="ConsPlusCell"/>
        <w:jc w:val="both"/>
      </w:pPr>
      <w:r w:rsidRPr="00061AB7">
        <w:t>38 1660     3     Станки продольно-фрезерные /</w:t>
      </w:r>
    </w:p>
    <w:p w:rsidR="00CC4CF9" w:rsidRPr="00061AB7" w:rsidRDefault="00CC4CF9">
      <w:pPr>
        <w:pStyle w:val="ConsPlusCell"/>
        <w:jc w:val="both"/>
      </w:pPr>
      <w:r w:rsidRPr="00061AB7">
        <w:t>38 1661     5     - одностоечные с горизонтальным шпинделем</w:t>
      </w:r>
    </w:p>
    <w:p w:rsidR="00CC4CF9" w:rsidRPr="00061AB7" w:rsidRDefault="00CC4CF9">
      <w:pPr>
        <w:pStyle w:val="ConsPlusCell"/>
        <w:jc w:val="both"/>
      </w:pPr>
      <w:r w:rsidRPr="00061AB7">
        <w:t>38 1663     6     - одностоечные с вертикальным и горизонтальным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шпинделями</w:t>
      </w:r>
    </w:p>
    <w:p w:rsidR="00CC4CF9" w:rsidRPr="00061AB7" w:rsidRDefault="00CC4CF9">
      <w:pPr>
        <w:pStyle w:val="ConsPlusCell"/>
        <w:jc w:val="both"/>
      </w:pPr>
      <w:r w:rsidRPr="00061AB7">
        <w:t>38 1665     7     - двухстоечные, без поперечины,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горизонтальными шпинделями</w:t>
      </w:r>
    </w:p>
    <w:p w:rsidR="00CC4CF9" w:rsidRPr="00061AB7" w:rsidRDefault="00CC4CF9">
      <w:pPr>
        <w:pStyle w:val="ConsPlusCell"/>
        <w:jc w:val="both"/>
      </w:pPr>
      <w:r w:rsidRPr="00061AB7">
        <w:t>38 1667     8     - двухстоечные, с поперечиной,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горизонтальными и вертикальными шпинделями</w:t>
      </w:r>
    </w:p>
    <w:p w:rsidR="00CC4CF9" w:rsidRPr="00061AB7" w:rsidRDefault="00CC4CF9">
      <w:pPr>
        <w:pStyle w:val="ConsPlusCell"/>
        <w:jc w:val="both"/>
      </w:pPr>
      <w:r w:rsidRPr="00061AB7">
        <w:t>38 1670     4     Станки фрезерные прочие (кроме специальных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специализированных)</w:t>
      </w:r>
    </w:p>
    <w:p w:rsidR="00CC4CF9" w:rsidRPr="00061AB7" w:rsidRDefault="00CC4CF9">
      <w:pPr>
        <w:pStyle w:val="ConsPlusCell"/>
        <w:jc w:val="both"/>
      </w:pPr>
      <w:r w:rsidRPr="00061AB7">
        <w:t>38 1671     7     Станки / шпоночно-фрезерные</w:t>
      </w:r>
    </w:p>
    <w:p w:rsidR="00CC4CF9" w:rsidRPr="00061AB7" w:rsidRDefault="00CC4CF9">
      <w:pPr>
        <w:pStyle w:val="ConsPlusCell"/>
        <w:jc w:val="both"/>
      </w:pPr>
      <w:r w:rsidRPr="00061AB7">
        <w:t>38 1672     5     - шлицефрезерные</w:t>
      </w:r>
    </w:p>
    <w:p w:rsidR="00CC4CF9" w:rsidRPr="00061AB7" w:rsidRDefault="00CC4CF9">
      <w:pPr>
        <w:pStyle w:val="ConsPlusCell"/>
        <w:jc w:val="both"/>
      </w:pPr>
      <w:r w:rsidRPr="00061AB7">
        <w:t>38 1673     0     - резьбофрезерные</w:t>
      </w:r>
    </w:p>
    <w:p w:rsidR="00CC4CF9" w:rsidRPr="00061AB7" w:rsidRDefault="00CC4CF9">
      <w:pPr>
        <w:pStyle w:val="ConsPlusCell"/>
        <w:jc w:val="both"/>
      </w:pPr>
      <w:r w:rsidRPr="00061AB7">
        <w:t>38 1674     6     Полуавтоматы карусельно-фрезерные</w:t>
      </w:r>
    </w:p>
    <w:p w:rsidR="00CC4CF9" w:rsidRPr="00061AB7" w:rsidRDefault="00CC4CF9">
      <w:pPr>
        <w:pStyle w:val="ConsPlusCell"/>
        <w:jc w:val="both"/>
      </w:pPr>
      <w:r w:rsidRPr="00061AB7">
        <w:t>38 1700     6     Станки прочих технологических групп (кроме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специальных и специализированных)</w:t>
      </w:r>
    </w:p>
    <w:p w:rsidR="00CC4CF9" w:rsidRPr="00061AB7" w:rsidRDefault="00CC4CF9">
      <w:pPr>
        <w:pStyle w:val="ConsPlusCell"/>
        <w:jc w:val="both"/>
      </w:pPr>
      <w:r w:rsidRPr="00061AB7">
        <w:t>38 1702     7     Станки продольно-строгальные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кромкострогальные *</w:t>
      </w:r>
    </w:p>
    <w:p w:rsidR="00CC4CF9" w:rsidRPr="00061AB7" w:rsidRDefault="00CC4CF9">
      <w:pPr>
        <w:pStyle w:val="ConsPlusCell"/>
        <w:jc w:val="both"/>
      </w:pPr>
      <w:r w:rsidRPr="00061AB7">
        <w:t>38 1703     2     Станки протяжные вертикальные *</w:t>
      </w:r>
    </w:p>
    <w:p w:rsidR="00CC4CF9" w:rsidRPr="00061AB7" w:rsidRDefault="00CC4CF9">
      <w:pPr>
        <w:pStyle w:val="ConsPlusCell"/>
        <w:jc w:val="both"/>
      </w:pPr>
      <w:r w:rsidRPr="00061AB7">
        <w:t>38 1704     8     Станки протяжные вертикальные усилием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10 т *</w:t>
      </w:r>
    </w:p>
    <w:p w:rsidR="00CC4CF9" w:rsidRPr="00061AB7" w:rsidRDefault="00CC4CF9">
      <w:pPr>
        <w:pStyle w:val="ConsPlusCell"/>
        <w:jc w:val="both"/>
      </w:pPr>
      <w:r w:rsidRPr="00061AB7">
        <w:t>38 1705     3     Станки протяжные вертикальные усилием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20 т *</w:t>
      </w:r>
    </w:p>
    <w:p w:rsidR="00CC4CF9" w:rsidRPr="00061AB7" w:rsidRDefault="00CC4CF9">
      <w:pPr>
        <w:pStyle w:val="ConsPlusCell"/>
        <w:jc w:val="both"/>
      </w:pPr>
      <w:r w:rsidRPr="00061AB7">
        <w:t>38 1706     9     Станки протяжные вертикальные усилием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40 т *</w:t>
      </w:r>
    </w:p>
    <w:p w:rsidR="00CC4CF9" w:rsidRPr="00061AB7" w:rsidRDefault="00CC4CF9">
      <w:pPr>
        <w:pStyle w:val="ConsPlusCell"/>
        <w:jc w:val="both"/>
      </w:pPr>
      <w:r w:rsidRPr="00061AB7">
        <w:t>38 1707     4     Станки протяжные вертикальные усилием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80 т и свыше *</w:t>
      </w:r>
    </w:p>
    <w:p w:rsidR="00CC4CF9" w:rsidRPr="00061AB7" w:rsidRDefault="00CC4CF9">
      <w:pPr>
        <w:pStyle w:val="ConsPlusCell"/>
        <w:jc w:val="both"/>
      </w:pPr>
      <w:r w:rsidRPr="00061AB7">
        <w:t>38 1708     9     Станки протяжные горизонтальные усилием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10 т *</w:t>
      </w:r>
    </w:p>
    <w:p w:rsidR="00CC4CF9" w:rsidRPr="00061AB7" w:rsidRDefault="00CC4CF9">
      <w:pPr>
        <w:pStyle w:val="ConsPlusCell"/>
        <w:jc w:val="both"/>
      </w:pPr>
      <w:r w:rsidRPr="00061AB7">
        <w:t>38 1710     0     Станки / строгальные и долбежные</w:t>
      </w:r>
    </w:p>
    <w:p w:rsidR="00CC4CF9" w:rsidRPr="00061AB7" w:rsidRDefault="00CC4CF9">
      <w:pPr>
        <w:pStyle w:val="ConsPlusCell"/>
        <w:jc w:val="both"/>
      </w:pPr>
      <w:r w:rsidRPr="00061AB7">
        <w:t>38 1713     7     - продольно-строгальные</w:t>
      </w:r>
    </w:p>
    <w:p w:rsidR="00CC4CF9" w:rsidRPr="00061AB7" w:rsidRDefault="00CC4CF9">
      <w:pPr>
        <w:pStyle w:val="ConsPlusCell"/>
        <w:jc w:val="both"/>
      </w:pPr>
      <w:r w:rsidRPr="00061AB7">
        <w:t>38 1714     2     - кромкострогальные</w:t>
      </w:r>
    </w:p>
    <w:p w:rsidR="00CC4CF9" w:rsidRPr="00061AB7" w:rsidRDefault="00CC4CF9">
      <w:pPr>
        <w:pStyle w:val="ConsPlusCell"/>
        <w:jc w:val="both"/>
      </w:pPr>
      <w:r w:rsidRPr="00061AB7">
        <w:t>38 1715     8     - поперечно-строгальные</w:t>
      </w:r>
    </w:p>
    <w:p w:rsidR="00CC4CF9" w:rsidRPr="00061AB7" w:rsidRDefault="00CC4CF9">
      <w:pPr>
        <w:pStyle w:val="ConsPlusCell"/>
        <w:jc w:val="both"/>
      </w:pPr>
      <w:r w:rsidRPr="00061AB7">
        <w:t>38 1718     4     - долбежные</w:t>
      </w:r>
    </w:p>
    <w:p w:rsidR="00CC4CF9" w:rsidRPr="00061AB7" w:rsidRDefault="00CC4CF9">
      <w:pPr>
        <w:pStyle w:val="ConsPlusCell"/>
        <w:jc w:val="both"/>
      </w:pPr>
      <w:r w:rsidRPr="00061AB7">
        <w:t>38 1730     0     Станки / болто- и гайконарезные</w:t>
      </w:r>
    </w:p>
    <w:p w:rsidR="00CC4CF9" w:rsidRPr="00061AB7" w:rsidRDefault="00CC4CF9">
      <w:pPr>
        <w:pStyle w:val="ConsPlusCell"/>
        <w:jc w:val="both"/>
      </w:pPr>
      <w:r w:rsidRPr="00061AB7">
        <w:t>38 1731     5     - болтонарезные</w:t>
      </w:r>
    </w:p>
    <w:p w:rsidR="00CC4CF9" w:rsidRPr="00061AB7" w:rsidRDefault="00CC4CF9">
      <w:pPr>
        <w:pStyle w:val="ConsPlusCell"/>
        <w:jc w:val="both"/>
      </w:pPr>
      <w:r w:rsidRPr="00061AB7">
        <w:t>38 1732     0     - гайконарезные</w:t>
      </w:r>
    </w:p>
    <w:p w:rsidR="00CC4CF9" w:rsidRPr="00061AB7" w:rsidRDefault="00CC4CF9">
      <w:pPr>
        <w:pStyle w:val="ConsPlusCell"/>
        <w:jc w:val="both"/>
      </w:pPr>
      <w:r w:rsidRPr="00061AB7">
        <w:t>38 1733     6     - резьбонарезные</w:t>
      </w:r>
    </w:p>
    <w:p w:rsidR="00CC4CF9" w:rsidRPr="00061AB7" w:rsidRDefault="00CC4CF9">
      <w:pPr>
        <w:pStyle w:val="ConsPlusCell"/>
        <w:jc w:val="both"/>
      </w:pPr>
      <w:r w:rsidRPr="00061AB7">
        <w:t>38 1740     4     Станки / для электрофизической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электрохимической обработки металла</w:t>
      </w:r>
    </w:p>
    <w:p w:rsidR="00CC4CF9" w:rsidRPr="00061AB7" w:rsidRDefault="00CC4CF9">
      <w:pPr>
        <w:pStyle w:val="ConsPlusCell"/>
        <w:jc w:val="both"/>
      </w:pPr>
      <w:r w:rsidRPr="00061AB7">
        <w:t>38 1741     3     - электрохимические</w:t>
      </w:r>
    </w:p>
    <w:p w:rsidR="00CC4CF9" w:rsidRPr="00061AB7" w:rsidRDefault="00CC4CF9">
      <w:pPr>
        <w:pStyle w:val="ConsPlusCell"/>
        <w:jc w:val="both"/>
      </w:pPr>
      <w:r w:rsidRPr="00061AB7">
        <w:t>38 1742     5     - для анодно-механической обработки</w:t>
      </w:r>
    </w:p>
    <w:p w:rsidR="00CC4CF9" w:rsidRPr="00061AB7" w:rsidRDefault="00CC4CF9">
      <w:pPr>
        <w:pStyle w:val="ConsPlusCell"/>
        <w:jc w:val="both"/>
      </w:pPr>
      <w:r w:rsidRPr="00061AB7">
        <w:t>38 1743     0     - для электроэрозионной обработки</w:t>
      </w:r>
    </w:p>
    <w:p w:rsidR="00CC4CF9" w:rsidRPr="00061AB7" w:rsidRDefault="00CC4CF9">
      <w:pPr>
        <w:pStyle w:val="ConsPlusCell"/>
        <w:jc w:val="both"/>
      </w:pPr>
      <w:r w:rsidRPr="00061AB7">
        <w:t>38 1744     6     - ультразвуковые</w:t>
      </w:r>
    </w:p>
    <w:p w:rsidR="00CC4CF9" w:rsidRPr="00061AB7" w:rsidRDefault="00CC4CF9">
      <w:pPr>
        <w:pStyle w:val="ConsPlusCell"/>
        <w:jc w:val="both"/>
      </w:pPr>
      <w:r w:rsidRPr="00061AB7">
        <w:t>38 1745     1     - разные</w:t>
      </w:r>
    </w:p>
    <w:p w:rsidR="00CC4CF9" w:rsidRPr="00061AB7" w:rsidRDefault="00CC4CF9">
      <w:pPr>
        <w:pStyle w:val="ConsPlusCell"/>
        <w:jc w:val="both"/>
      </w:pPr>
      <w:r w:rsidRPr="00061AB7">
        <w:t>38 1750     9     Станки протяжные</w:t>
      </w:r>
    </w:p>
    <w:p w:rsidR="00CC4CF9" w:rsidRPr="00061AB7" w:rsidRDefault="00CC4CF9">
      <w:pPr>
        <w:pStyle w:val="ConsPlusCell"/>
        <w:jc w:val="both"/>
      </w:pPr>
      <w:r w:rsidRPr="00061AB7">
        <w:t>38 1751     4     Полуавтоматы протяжные / горизонтальные</w:t>
      </w:r>
    </w:p>
    <w:p w:rsidR="00CC4CF9" w:rsidRPr="00061AB7" w:rsidRDefault="00CC4CF9">
      <w:pPr>
        <w:pStyle w:val="ConsPlusCell"/>
        <w:jc w:val="both"/>
      </w:pPr>
      <w:r w:rsidRPr="00061AB7">
        <w:t>38 1753     5     - вертикальные для внутреннего протягивания</w:t>
      </w:r>
    </w:p>
    <w:p w:rsidR="00CC4CF9" w:rsidRPr="00061AB7" w:rsidRDefault="00CC4CF9">
      <w:pPr>
        <w:pStyle w:val="ConsPlusCell"/>
        <w:jc w:val="both"/>
      </w:pPr>
      <w:r w:rsidRPr="00061AB7">
        <w:t>38 1754     0     - вертикальные для наружного протягивания</w:t>
      </w:r>
    </w:p>
    <w:p w:rsidR="00CC4CF9" w:rsidRPr="00061AB7" w:rsidRDefault="00CC4CF9">
      <w:pPr>
        <w:pStyle w:val="ConsPlusCell"/>
        <w:jc w:val="both"/>
      </w:pPr>
      <w:r w:rsidRPr="00061AB7">
        <w:t>38 1756     1     Полуавтоматы и автоматы непрерывного действия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 перемещающимся инструментом</w:t>
      </w:r>
    </w:p>
    <w:p w:rsidR="00CC4CF9" w:rsidRPr="00061AB7" w:rsidRDefault="00CC4CF9">
      <w:pPr>
        <w:pStyle w:val="ConsPlusCell"/>
        <w:jc w:val="both"/>
      </w:pPr>
      <w:r w:rsidRPr="00061AB7">
        <w:t>38 1757     7     Полуавтоматы и автоматы непрерывного действия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 перемещающимся изделием</w:t>
      </w:r>
    </w:p>
    <w:p w:rsidR="00CC4CF9" w:rsidRPr="00061AB7" w:rsidRDefault="00CC4CF9">
      <w:pPr>
        <w:pStyle w:val="ConsPlusCell"/>
        <w:jc w:val="both"/>
      </w:pPr>
      <w:r w:rsidRPr="00061AB7">
        <w:t>38 1758     2     Полуавтоматы шпоночно-протяжные</w:t>
      </w:r>
    </w:p>
    <w:p w:rsidR="00CC4CF9" w:rsidRPr="00061AB7" w:rsidRDefault="00CC4CF9">
      <w:pPr>
        <w:pStyle w:val="ConsPlusCell"/>
        <w:jc w:val="both"/>
      </w:pPr>
      <w:r w:rsidRPr="00061AB7">
        <w:t>38 1760     3     Станки отрезные</w:t>
      </w:r>
    </w:p>
    <w:p w:rsidR="00CC4CF9" w:rsidRPr="00061AB7" w:rsidRDefault="00CC4CF9">
      <w:pPr>
        <w:pStyle w:val="ConsPlusCell"/>
        <w:jc w:val="both"/>
      </w:pPr>
      <w:r w:rsidRPr="00061AB7">
        <w:t>38 1762     4     Пилы ножовочные</w:t>
      </w:r>
    </w:p>
    <w:p w:rsidR="00CC4CF9" w:rsidRPr="00061AB7" w:rsidRDefault="00CC4CF9">
      <w:pPr>
        <w:pStyle w:val="ConsPlusCell"/>
        <w:jc w:val="both"/>
      </w:pPr>
      <w:r w:rsidRPr="00061AB7">
        <w:t>38 1763     0     Станки ленточнопильные</w:t>
      </w:r>
    </w:p>
    <w:p w:rsidR="00CC4CF9" w:rsidRPr="00061AB7" w:rsidRDefault="00CC4CF9">
      <w:pPr>
        <w:pStyle w:val="ConsPlusCell"/>
        <w:jc w:val="both"/>
      </w:pPr>
      <w:r w:rsidRPr="00061AB7">
        <w:t>38 1764     5     Полуавтоматы и автоматы ленточно-отрезные</w:t>
      </w:r>
    </w:p>
    <w:p w:rsidR="00CC4CF9" w:rsidRPr="00061AB7" w:rsidRDefault="00CC4CF9">
      <w:pPr>
        <w:pStyle w:val="ConsPlusCell"/>
        <w:jc w:val="both"/>
      </w:pPr>
      <w:r w:rsidRPr="00061AB7">
        <w:t>38 1765     0     Полуавтоматы и автоматы отрезные круглопильные</w:t>
      </w:r>
    </w:p>
    <w:p w:rsidR="00CC4CF9" w:rsidRPr="00061AB7" w:rsidRDefault="00CC4CF9">
      <w:pPr>
        <w:pStyle w:val="ConsPlusCell"/>
        <w:jc w:val="both"/>
      </w:pPr>
      <w:r w:rsidRPr="00061AB7">
        <w:t>38 1766     6     Станки / абразивно-отрезные</w:t>
      </w:r>
    </w:p>
    <w:p w:rsidR="00CC4CF9" w:rsidRPr="00061AB7" w:rsidRDefault="00CC4CF9">
      <w:pPr>
        <w:pStyle w:val="ConsPlusCell"/>
        <w:jc w:val="both"/>
      </w:pPr>
      <w:r w:rsidRPr="00061AB7">
        <w:t>38 1767     1     - алмазно-отрезные</w:t>
      </w:r>
    </w:p>
    <w:p w:rsidR="00CC4CF9" w:rsidRPr="00061AB7" w:rsidRDefault="00CC4CF9">
      <w:pPr>
        <w:pStyle w:val="ConsPlusCell"/>
        <w:jc w:val="both"/>
      </w:pPr>
      <w:r w:rsidRPr="00061AB7">
        <w:t>38 1768     7     - опиловочные</w:t>
      </w:r>
    </w:p>
    <w:p w:rsidR="00CC4CF9" w:rsidRPr="00061AB7" w:rsidRDefault="00CC4CF9">
      <w:pPr>
        <w:pStyle w:val="ConsPlusCell"/>
        <w:jc w:val="both"/>
      </w:pPr>
      <w:r w:rsidRPr="00061AB7">
        <w:t>38 1770     8     Станки / металлорежущие прочие</w:t>
      </w:r>
    </w:p>
    <w:p w:rsidR="00CC4CF9" w:rsidRPr="00061AB7" w:rsidRDefault="00CC4CF9">
      <w:pPr>
        <w:pStyle w:val="ConsPlusCell"/>
        <w:jc w:val="both"/>
      </w:pPr>
      <w:r w:rsidRPr="00061AB7">
        <w:t>38 1771     3     - переносно-расточные</w:t>
      </w:r>
    </w:p>
    <w:p w:rsidR="00CC4CF9" w:rsidRPr="00061AB7" w:rsidRDefault="00CC4CF9">
      <w:pPr>
        <w:pStyle w:val="ConsPlusCell"/>
        <w:jc w:val="both"/>
      </w:pPr>
      <w:r w:rsidRPr="00061AB7">
        <w:t>38 1772     9     - для испытаний абразивных кругов</w:t>
      </w:r>
    </w:p>
    <w:p w:rsidR="00CC4CF9" w:rsidRPr="00061AB7" w:rsidRDefault="00CC4CF9">
      <w:pPr>
        <w:pStyle w:val="ConsPlusCell"/>
        <w:jc w:val="both"/>
      </w:pPr>
      <w:r w:rsidRPr="00061AB7">
        <w:t>38 1773     4     - для огранки алмазов</w:t>
      </w:r>
    </w:p>
    <w:p w:rsidR="00CC4CF9" w:rsidRPr="00061AB7" w:rsidRDefault="00CC4CF9">
      <w:pPr>
        <w:pStyle w:val="ConsPlusCell"/>
        <w:jc w:val="both"/>
      </w:pPr>
      <w:r w:rsidRPr="00061AB7">
        <w:t>38 1774     4     - для обработки алмазов</w:t>
      </w:r>
    </w:p>
    <w:p w:rsidR="00CC4CF9" w:rsidRPr="00061AB7" w:rsidRDefault="00CC4CF9">
      <w:pPr>
        <w:pStyle w:val="ConsPlusCell"/>
        <w:jc w:val="both"/>
      </w:pPr>
      <w:r w:rsidRPr="00061AB7">
        <w:t>38 1775     5     Полуавтоматы виброобрабатывающие</w:t>
      </w:r>
    </w:p>
    <w:p w:rsidR="00CC4CF9" w:rsidRPr="00061AB7" w:rsidRDefault="00CC4CF9">
      <w:pPr>
        <w:pStyle w:val="ConsPlusCell"/>
        <w:jc w:val="both"/>
      </w:pPr>
      <w:r w:rsidRPr="00061AB7">
        <w:t>38 1776     0     Станки металлорежущие прочие, разные</w:t>
      </w:r>
    </w:p>
    <w:p w:rsidR="00CC4CF9" w:rsidRPr="00061AB7" w:rsidRDefault="00CC4CF9">
      <w:pPr>
        <w:pStyle w:val="ConsPlusCell"/>
        <w:jc w:val="both"/>
      </w:pPr>
      <w:r w:rsidRPr="00061AB7">
        <w:t>38 1800     6     Станки специальные, специализированные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агрегатные</w:t>
      </w:r>
    </w:p>
    <w:p w:rsidR="00CC4CF9" w:rsidRPr="00061AB7" w:rsidRDefault="00CC4CF9">
      <w:pPr>
        <w:pStyle w:val="ConsPlusCell"/>
        <w:jc w:val="both"/>
      </w:pPr>
      <w:r w:rsidRPr="00061AB7">
        <w:t>38 1810     4     Станки специальные и специализированные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токарной группы</w:t>
      </w:r>
    </w:p>
    <w:p w:rsidR="00CC4CF9" w:rsidRPr="00061AB7" w:rsidRDefault="00CC4CF9">
      <w:pPr>
        <w:pStyle w:val="ConsPlusCell"/>
        <w:jc w:val="both"/>
      </w:pPr>
      <w:r w:rsidRPr="00061AB7">
        <w:t>38 1811     0     Полуавтоматы вертикальные многошпиндельные</w:t>
      </w:r>
    </w:p>
    <w:p w:rsidR="00CC4CF9" w:rsidRPr="00061AB7" w:rsidRDefault="00CC4CF9">
      <w:pPr>
        <w:pStyle w:val="ConsPlusCell"/>
        <w:jc w:val="both"/>
      </w:pPr>
      <w:r w:rsidRPr="00061AB7">
        <w:t>38 1812     5     Станки / резьботокарные</w:t>
      </w:r>
    </w:p>
    <w:p w:rsidR="00CC4CF9" w:rsidRPr="00061AB7" w:rsidRDefault="00CC4CF9">
      <w:pPr>
        <w:pStyle w:val="ConsPlusCell"/>
        <w:jc w:val="both"/>
      </w:pPr>
      <w:r w:rsidRPr="00061AB7">
        <w:t>38 1813     0     - токарные для обработки коленчатых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распределительных валов</w:t>
      </w:r>
    </w:p>
    <w:p w:rsidR="00CC4CF9" w:rsidRPr="00061AB7" w:rsidRDefault="00CC4CF9">
      <w:pPr>
        <w:pStyle w:val="ConsPlusCell"/>
        <w:jc w:val="both"/>
      </w:pPr>
      <w:r w:rsidRPr="00061AB7">
        <w:t>38 1814     6     - токарные для обработки осей колес и колесных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пар подвижного состава железных дорог</w:t>
      </w:r>
    </w:p>
    <w:p w:rsidR="00CC4CF9" w:rsidRPr="00061AB7" w:rsidRDefault="00CC4CF9">
      <w:pPr>
        <w:pStyle w:val="ConsPlusCell"/>
        <w:jc w:val="both"/>
      </w:pPr>
      <w:r w:rsidRPr="00061AB7">
        <w:t>38 1815     1     - вальцетокарные</w:t>
      </w:r>
    </w:p>
    <w:p w:rsidR="00CC4CF9" w:rsidRPr="00061AB7" w:rsidRDefault="00CC4CF9">
      <w:pPr>
        <w:pStyle w:val="ConsPlusCell"/>
        <w:jc w:val="both"/>
      </w:pPr>
      <w:r w:rsidRPr="00061AB7">
        <w:t>38 1816     7     - для обработки слитков и болванок</w:t>
      </w:r>
    </w:p>
    <w:p w:rsidR="00CC4CF9" w:rsidRPr="00061AB7" w:rsidRDefault="00CC4CF9">
      <w:pPr>
        <w:pStyle w:val="ConsPlusCell"/>
        <w:jc w:val="both"/>
      </w:pPr>
      <w:r w:rsidRPr="00061AB7">
        <w:t>38 1817     2     - трубо- и муфтообрабатывающие (кроме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трубонарезных)</w:t>
      </w:r>
    </w:p>
    <w:p w:rsidR="00CC4CF9" w:rsidRPr="00061AB7" w:rsidRDefault="00CC4CF9">
      <w:pPr>
        <w:pStyle w:val="ConsPlusCell"/>
        <w:jc w:val="both"/>
      </w:pPr>
      <w:r w:rsidRPr="00061AB7">
        <w:t>38 1818     8     - трубонарезные</w:t>
      </w:r>
    </w:p>
    <w:p w:rsidR="00CC4CF9" w:rsidRPr="00061AB7" w:rsidRDefault="00CC4CF9">
      <w:pPr>
        <w:pStyle w:val="ConsPlusCell"/>
        <w:jc w:val="both"/>
      </w:pPr>
      <w:r w:rsidRPr="00061AB7">
        <w:t>38 1819     3     - специальные и специализированные токарной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группы прочие</w:t>
      </w:r>
    </w:p>
    <w:p w:rsidR="00CC4CF9" w:rsidRPr="00061AB7" w:rsidRDefault="00CC4CF9">
      <w:pPr>
        <w:pStyle w:val="ConsPlusCell"/>
        <w:jc w:val="both"/>
      </w:pPr>
      <w:r w:rsidRPr="00061AB7">
        <w:t>38 1820     9     Станки специальные и специализированные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сверлильно-расточной группы</w:t>
      </w:r>
    </w:p>
    <w:p w:rsidR="00CC4CF9" w:rsidRPr="00061AB7" w:rsidRDefault="00CC4CF9">
      <w:pPr>
        <w:pStyle w:val="ConsPlusCell"/>
        <w:jc w:val="both"/>
      </w:pPr>
      <w:r w:rsidRPr="00061AB7">
        <w:t>38 1821     4     - вертикально-сверлильные</w:t>
      </w:r>
    </w:p>
    <w:p w:rsidR="00CC4CF9" w:rsidRPr="00061AB7" w:rsidRDefault="00CC4CF9">
      <w:pPr>
        <w:pStyle w:val="ConsPlusCell"/>
        <w:jc w:val="both"/>
      </w:pPr>
      <w:r w:rsidRPr="00061AB7">
        <w:t>38 1822     3     - радиально-сверлильные</w:t>
      </w:r>
    </w:p>
    <w:p w:rsidR="00CC4CF9" w:rsidRPr="00061AB7" w:rsidRDefault="00CC4CF9">
      <w:pPr>
        <w:pStyle w:val="ConsPlusCell"/>
        <w:jc w:val="both"/>
      </w:pPr>
      <w:r w:rsidRPr="00061AB7">
        <w:t>38 1823     5     - сверлильные многошпиндельные и портальные</w:t>
      </w:r>
    </w:p>
    <w:p w:rsidR="00CC4CF9" w:rsidRPr="00061AB7" w:rsidRDefault="00CC4CF9">
      <w:pPr>
        <w:pStyle w:val="ConsPlusCell"/>
        <w:jc w:val="both"/>
      </w:pPr>
      <w:r w:rsidRPr="00061AB7">
        <w:t>38 1824     0     - для сверления и растачивания глубоких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отверстий</w:t>
      </w:r>
    </w:p>
    <w:p w:rsidR="00CC4CF9" w:rsidRPr="00061AB7" w:rsidRDefault="00CC4CF9">
      <w:pPr>
        <w:pStyle w:val="ConsPlusCell"/>
        <w:jc w:val="both"/>
      </w:pPr>
      <w:r w:rsidRPr="00061AB7">
        <w:t>38 1825     6     - центровальные и фрезерно-центровальные</w:t>
      </w:r>
    </w:p>
    <w:p w:rsidR="00CC4CF9" w:rsidRPr="00061AB7" w:rsidRDefault="00CC4CF9">
      <w:pPr>
        <w:pStyle w:val="ConsPlusCell"/>
        <w:jc w:val="both"/>
      </w:pPr>
      <w:r w:rsidRPr="00061AB7">
        <w:t>38 1826     1     - горизонтально-, вертикально- и фрезерно-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расточные</w:t>
      </w:r>
    </w:p>
    <w:p w:rsidR="00CC4CF9" w:rsidRPr="00061AB7" w:rsidRDefault="00CC4CF9">
      <w:pPr>
        <w:pStyle w:val="ConsPlusCell"/>
        <w:jc w:val="both"/>
      </w:pPr>
      <w:r w:rsidRPr="00061AB7">
        <w:t>38 1827     7     - алмазно-расточные</w:t>
      </w:r>
    </w:p>
    <w:p w:rsidR="00CC4CF9" w:rsidRPr="00061AB7" w:rsidRDefault="00CC4CF9">
      <w:pPr>
        <w:pStyle w:val="ConsPlusCell"/>
        <w:jc w:val="both"/>
      </w:pPr>
      <w:r w:rsidRPr="00061AB7">
        <w:t>38 1829     8     - сверлильно-расточной группы прочие</w:t>
      </w:r>
    </w:p>
    <w:p w:rsidR="00CC4CF9" w:rsidRPr="00061AB7" w:rsidRDefault="00CC4CF9">
      <w:pPr>
        <w:pStyle w:val="ConsPlusCell"/>
        <w:jc w:val="both"/>
      </w:pPr>
      <w:r w:rsidRPr="00061AB7">
        <w:t>38 1830     3     Станки специальные и специализированные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шлифовальной группы</w:t>
      </w:r>
    </w:p>
    <w:p w:rsidR="00CC4CF9" w:rsidRPr="00061AB7" w:rsidRDefault="00CC4CF9">
      <w:pPr>
        <w:pStyle w:val="ConsPlusCell"/>
        <w:jc w:val="both"/>
      </w:pPr>
      <w:r w:rsidRPr="00061AB7">
        <w:t>38 1831     9     - круглошлифовальные</w:t>
      </w:r>
    </w:p>
    <w:p w:rsidR="00CC4CF9" w:rsidRPr="00061AB7" w:rsidRDefault="00CC4CF9">
      <w:pPr>
        <w:pStyle w:val="ConsPlusCell"/>
        <w:jc w:val="both"/>
      </w:pPr>
      <w:r w:rsidRPr="00061AB7">
        <w:t>38 1832     4     - бесцентрово-шлифовальные и бесцентрово-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доводочные</w:t>
      </w:r>
    </w:p>
    <w:p w:rsidR="00CC4CF9" w:rsidRPr="00061AB7" w:rsidRDefault="00CC4CF9">
      <w:pPr>
        <w:pStyle w:val="ConsPlusCell"/>
        <w:jc w:val="both"/>
      </w:pPr>
      <w:r w:rsidRPr="00061AB7">
        <w:t>38 1833     7     - внутришлифовальные</w:t>
      </w:r>
    </w:p>
    <w:p w:rsidR="00CC4CF9" w:rsidRPr="00061AB7" w:rsidRDefault="00CC4CF9">
      <w:pPr>
        <w:pStyle w:val="ConsPlusCell"/>
        <w:jc w:val="both"/>
      </w:pPr>
      <w:r w:rsidRPr="00061AB7">
        <w:t>38 1834     5     - плоскошлифовальные и профилешлифовальные</w:t>
      </w:r>
    </w:p>
    <w:p w:rsidR="00CC4CF9" w:rsidRPr="00061AB7" w:rsidRDefault="00CC4CF9">
      <w:pPr>
        <w:pStyle w:val="ConsPlusCell"/>
        <w:jc w:val="both"/>
      </w:pPr>
      <w:r w:rsidRPr="00061AB7">
        <w:t>38 1835     0     - обдирочно-шлифовальные и точильно-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полировальные</w:t>
      </w:r>
    </w:p>
    <w:p w:rsidR="00CC4CF9" w:rsidRPr="00061AB7" w:rsidRDefault="00CC4CF9">
      <w:pPr>
        <w:pStyle w:val="ConsPlusCell"/>
        <w:jc w:val="both"/>
      </w:pPr>
      <w:r w:rsidRPr="00061AB7">
        <w:t>38 1836     6     - хонинговальные и суперфинишные</w:t>
      </w:r>
    </w:p>
    <w:p w:rsidR="00CC4CF9" w:rsidRPr="00061AB7" w:rsidRDefault="00CC4CF9">
      <w:pPr>
        <w:pStyle w:val="ConsPlusCell"/>
        <w:jc w:val="both"/>
      </w:pPr>
      <w:r w:rsidRPr="00061AB7">
        <w:t>38 1837     1     - притирочные и доводочные</w:t>
      </w:r>
    </w:p>
    <w:p w:rsidR="00CC4CF9" w:rsidRPr="00061AB7" w:rsidRDefault="00CC4CF9">
      <w:pPr>
        <w:pStyle w:val="ConsPlusCell"/>
        <w:jc w:val="both"/>
      </w:pPr>
      <w:r w:rsidRPr="00061AB7">
        <w:t>38 1838     7     - заточные</w:t>
      </w:r>
    </w:p>
    <w:p w:rsidR="00CC4CF9" w:rsidRPr="00061AB7" w:rsidRDefault="00CC4CF9">
      <w:pPr>
        <w:pStyle w:val="ConsPlusCell"/>
        <w:jc w:val="both"/>
      </w:pPr>
      <w:r w:rsidRPr="00061AB7">
        <w:t>38 1839     2     - шлифовальной группы прочие</w:t>
      </w:r>
    </w:p>
    <w:p w:rsidR="00CC4CF9" w:rsidRPr="00061AB7" w:rsidRDefault="00CC4CF9">
      <w:pPr>
        <w:pStyle w:val="ConsPlusCell"/>
        <w:jc w:val="both"/>
      </w:pPr>
      <w:r w:rsidRPr="00061AB7">
        <w:t>38 1850     2     Станки специальные и специализированные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зубообрабатывающие</w:t>
      </w:r>
    </w:p>
    <w:p w:rsidR="00CC4CF9" w:rsidRPr="00061AB7" w:rsidRDefault="00CC4CF9">
      <w:pPr>
        <w:pStyle w:val="ConsPlusCell"/>
        <w:jc w:val="both"/>
      </w:pPr>
      <w:r w:rsidRPr="00061AB7">
        <w:t>38 1851     8     Полуавтоматы и автоматы специальные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специализированные / зубострогальные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зуборезные для конических колес</w:t>
      </w:r>
    </w:p>
    <w:p w:rsidR="00CC4CF9" w:rsidRPr="00061AB7" w:rsidRDefault="00CC4CF9">
      <w:pPr>
        <w:pStyle w:val="ConsPlusCell"/>
        <w:jc w:val="both"/>
      </w:pPr>
      <w:r w:rsidRPr="00061AB7">
        <w:t>38 1852     3     - зубошлифовальные для цилиндрических колес</w:t>
      </w:r>
    </w:p>
    <w:p w:rsidR="00CC4CF9" w:rsidRPr="00061AB7" w:rsidRDefault="00CC4CF9">
      <w:pPr>
        <w:pStyle w:val="ConsPlusCell"/>
        <w:jc w:val="both"/>
      </w:pPr>
      <w:r w:rsidRPr="00061AB7">
        <w:t>38 1853     9     - зубошлифовальные для конических колес</w:t>
      </w:r>
    </w:p>
    <w:p w:rsidR="00CC4CF9" w:rsidRPr="00061AB7" w:rsidRDefault="00CC4CF9">
      <w:pPr>
        <w:pStyle w:val="ConsPlusCell"/>
        <w:jc w:val="both"/>
      </w:pPr>
      <w:r w:rsidRPr="00061AB7">
        <w:t>38 1854     4     - зубодолбежные, зубострогальные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цилиндрических колес и шлицевых валов</w:t>
      </w:r>
    </w:p>
    <w:p w:rsidR="00CC4CF9" w:rsidRPr="00061AB7" w:rsidRDefault="00CC4CF9">
      <w:pPr>
        <w:pStyle w:val="ConsPlusCell"/>
        <w:jc w:val="both"/>
      </w:pPr>
      <w:r w:rsidRPr="00061AB7">
        <w:t>38 1855     4     - зубофрезерные для цилиндрических колес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шлицевых валов</w:t>
      </w:r>
    </w:p>
    <w:p w:rsidR="00CC4CF9" w:rsidRPr="00061AB7" w:rsidRDefault="00CC4CF9">
      <w:pPr>
        <w:pStyle w:val="ConsPlusCell"/>
        <w:jc w:val="both"/>
      </w:pPr>
      <w:r w:rsidRPr="00061AB7">
        <w:t>38 1856     5     - зубоотделочные для цилиндрических колес</w:t>
      </w:r>
    </w:p>
    <w:p w:rsidR="00CC4CF9" w:rsidRPr="00061AB7" w:rsidRDefault="00CC4CF9">
      <w:pPr>
        <w:pStyle w:val="ConsPlusCell"/>
        <w:jc w:val="both"/>
      </w:pPr>
      <w:r w:rsidRPr="00061AB7">
        <w:t>38 1857     0     - зубоотделочные для конических колес</w:t>
      </w:r>
    </w:p>
    <w:p w:rsidR="00CC4CF9" w:rsidRPr="00061AB7" w:rsidRDefault="00CC4CF9">
      <w:pPr>
        <w:pStyle w:val="ConsPlusCell"/>
        <w:jc w:val="both"/>
      </w:pPr>
      <w:r w:rsidRPr="00061AB7">
        <w:t>38 1858     6     - для обработки торцев зубьев</w:t>
      </w:r>
    </w:p>
    <w:p w:rsidR="00CC4CF9" w:rsidRPr="00061AB7" w:rsidRDefault="00CC4CF9">
      <w:pPr>
        <w:pStyle w:val="ConsPlusCell"/>
        <w:jc w:val="both"/>
      </w:pPr>
      <w:r w:rsidRPr="00061AB7">
        <w:t>38 1859     1     - зубообрабатывающие прочие</w:t>
      </w:r>
    </w:p>
    <w:p w:rsidR="00CC4CF9" w:rsidRPr="00061AB7" w:rsidRDefault="00CC4CF9">
      <w:pPr>
        <w:pStyle w:val="ConsPlusCell"/>
        <w:jc w:val="both"/>
      </w:pPr>
      <w:r w:rsidRPr="00061AB7">
        <w:t>38 1860     7     Станки специальные и специализированные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фрезерные</w:t>
      </w:r>
    </w:p>
    <w:p w:rsidR="00CC4CF9" w:rsidRPr="00061AB7" w:rsidRDefault="00CC4CF9">
      <w:pPr>
        <w:pStyle w:val="ConsPlusCell"/>
        <w:jc w:val="both"/>
      </w:pPr>
      <w:r w:rsidRPr="00061AB7">
        <w:t>38 1861     2     - вертикально-фрезерные</w:t>
      </w:r>
    </w:p>
    <w:p w:rsidR="00CC4CF9" w:rsidRPr="00061AB7" w:rsidRDefault="00CC4CF9">
      <w:pPr>
        <w:pStyle w:val="ConsPlusCell"/>
        <w:jc w:val="both"/>
      </w:pPr>
      <w:r w:rsidRPr="00061AB7">
        <w:t>38 1862     8     - горизонтально-фрезерные</w:t>
      </w:r>
    </w:p>
    <w:p w:rsidR="00CC4CF9" w:rsidRPr="00061AB7" w:rsidRDefault="00CC4CF9">
      <w:pPr>
        <w:pStyle w:val="ConsPlusCell"/>
        <w:jc w:val="both"/>
      </w:pPr>
      <w:r w:rsidRPr="00061AB7">
        <w:t>38 1863     3     - копировально-фрезерные</w:t>
      </w:r>
    </w:p>
    <w:p w:rsidR="00CC4CF9" w:rsidRPr="00061AB7" w:rsidRDefault="00CC4CF9">
      <w:pPr>
        <w:pStyle w:val="ConsPlusCell"/>
        <w:jc w:val="both"/>
      </w:pPr>
      <w:r w:rsidRPr="00061AB7">
        <w:t>38 1864     9     - шпоночно-фрезерные</w:t>
      </w:r>
    </w:p>
    <w:p w:rsidR="00CC4CF9" w:rsidRPr="00061AB7" w:rsidRDefault="00CC4CF9">
      <w:pPr>
        <w:pStyle w:val="ConsPlusCell"/>
        <w:jc w:val="both"/>
      </w:pPr>
      <w:r w:rsidRPr="00061AB7">
        <w:t>38 1865     4     - резьбофрезерные</w:t>
      </w:r>
    </w:p>
    <w:p w:rsidR="00CC4CF9" w:rsidRPr="00061AB7" w:rsidRDefault="00CC4CF9">
      <w:pPr>
        <w:pStyle w:val="ConsPlusCell"/>
        <w:jc w:val="both"/>
      </w:pPr>
      <w:r w:rsidRPr="00061AB7">
        <w:t>38 1866     8     - продольно-фрезерные</w:t>
      </w:r>
    </w:p>
    <w:p w:rsidR="00CC4CF9" w:rsidRPr="00061AB7" w:rsidRDefault="00CC4CF9">
      <w:pPr>
        <w:pStyle w:val="ConsPlusCell"/>
        <w:jc w:val="both"/>
      </w:pPr>
      <w:r w:rsidRPr="00061AB7">
        <w:t>38 1867     5     - для непрерывного фрезерования</w:t>
      </w:r>
    </w:p>
    <w:p w:rsidR="00CC4CF9" w:rsidRPr="00061AB7" w:rsidRDefault="00CC4CF9">
      <w:pPr>
        <w:pStyle w:val="ConsPlusCell"/>
        <w:jc w:val="both"/>
      </w:pPr>
      <w:r w:rsidRPr="00061AB7">
        <w:t>38 1868     0     - полуавтоматы карусельно-фрезерные</w:t>
      </w:r>
    </w:p>
    <w:p w:rsidR="00CC4CF9" w:rsidRPr="00061AB7" w:rsidRDefault="00CC4CF9">
      <w:pPr>
        <w:pStyle w:val="ConsPlusCell"/>
        <w:jc w:val="both"/>
      </w:pPr>
      <w:r w:rsidRPr="00061AB7">
        <w:t>38 1869     6     - фрезерные прочие</w:t>
      </w:r>
    </w:p>
    <w:p w:rsidR="00CC4CF9" w:rsidRPr="00061AB7" w:rsidRDefault="00CC4CF9">
      <w:pPr>
        <w:pStyle w:val="ConsPlusCell"/>
        <w:jc w:val="both"/>
      </w:pPr>
      <w:r w:rsidRPr="00061AB7">
        <w:t>38 1870     1     Станки специальные и специализированные прочих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технологических групп /</w:t>
      </w:r>
    </w:p>
    <w:p w:rsidR="00CC4CF9" w:rsidRPr="00061AB7" w:rsidRDefault="00CC4CF9">
      <w:pPr>
        <w:pStyle w:val="ConsPlusCell"/>
        <w:jc w:val="both"/>
      </w:pPr>
      <w:r w:rsidRPr="00061AB7">
        <w:t>38 1871     7     - строгальные</w:t>
      </w:r>
    </w:p>
    <w:p w:rsidR="00CC4CF9" w:rsidRPr="00061AB7" w:rsidRDefault="00CC4CF9">
      <w:pPr>
        <w:pStyle w:val="ConsPlusCell"/>
        <w:jc w:val="both"/>
      </w:pPr>
      <w:r w:rsidRPr="00061AB7">
        <w:t>38 1872     2     - долбежные</w:t>
      </w:r>
    </w:p>
    <w:p w:rsidR="00CC4CF9" w:rsidRPr="00061AB7" w:rsidRDefault="00CC4CF9">
      <w:pPr>
        <w:pStyle w:val="ConsPlusCell"/>
        <w:jc w:val="both"/>
      </w:pPr>
      <w:r w:rsidRPr="00061AB7">
        <w:t>38 1873     8     - протяжные</w:t>
      </w:r>
    </w:p>
    <w:p w:rsidR="00CC4CF9" w:rsidRPr="00061AB7" w:rsidRDefault="00CC4CF9">
      <w:pPr>
        <w:pStyle w:val="ConsPlusCell"/>
        <w:jc w:val="both"/>
      </w:pPr>
      <w:r w:rsidRPr="00061AB7">
        <w:t>38 1874     3     - круглопильные и ленточнопильные</w:t>
      </w:r>
    </w:p>
    <w:p w:rsidR="00CC4CF9" w:rsidRPr="00061AB7" w:rsidRDefault="00CC4CF9">
      <w:pPr>
        <w:pStyle w:val="ConsPlusCell"/>
        <w:jc w:val="both"/>
      </w:pPr>
      <w:r w:rsidRPr="00061AB7">
        <w:t>38 1875     9     - отрезные</w:t>
      </w:r>
    </w:p>
    <w:p w:rsidR="00CC4CF9" w:rsidRPr="00061AB7" w:rsidRDefault="00CC4CF9">
      <w:pPr>
        <w:pStyle w:val="ConsPlusCell"/>
        <w:jc w:val="both"/>
      </w:pPr>
      <w:r w:rsidRPr="00061AB7">
        <w:t>38 1876     4     - резьбонарезные, работающие метчиками</w:t>
      </w:r>
    </w:p>
    <w:p w:rsidR="00CC4CF9" w:rsidRPr="00061AB7" w:rsidRDefault="00CC4CF9">
      <w:pPr>
        <w:pStyle w:val="ConsPlusCell"/>
        <w:jc w:val="both"/>
      </w:pPr>
      <w:r w:rsidRPr="00061AB7">
        <w:t>38 1877     1     - электрохимические</w:t>
      </w:r>
    </w:p>
    <w:p w:rsidR="00CC4CF9" w:rsidRPr="00061AB7" w:rsidRDefault="00CC4CF9">
      <w:pPr>
        <w:pStyle w:val="ConsPlusCell"/>
        <w:jc w:val="both"/>
      </w:pPr>
      <w:r w:rsidRPr="00061AB7">
        <w:t>38 1878     5     - балансировочные</w:t>
      </w:r>
    </w:p>
    <w:p w:rsidR="00CC4CF9" w:rsidRPr="00061AB7" w:rsidRDefault="00CC4CF9">
      <w:pPr>
        <w:pStyle w:val="ConsPlusCell"/>
        <w:jc w:val="both"/>
      </w:pPr>
      <w:r w:rsidRPr="00061AB7">
        <w:t>38 1879     0     - металлорежущие прочие</w:t>
      </w:r>
    </w:p>
    <w:p w:rsidR="00CC4CF9" w:rsidRPr="00061AB7" w:rsidRDefault="00CC4CF9">
      <w:pPr>
        <w:pStyle w:val="ConsPlusCell"/>
        <w:jc w:val="both"/>
      </w:pPr>
      <w:r w:rsidRPr="00061AB7">
        <w:t>38 1880     6     Станки агрегатные /</w:t>
      </w:r>
    </w:p>
    <w:p w:rsidR="00CC4CF9" w:rsidRPr="00061AB7" w:rsidRDefault="00CC4CF9">
      <w:pPr>
        <w:pStyle w:val="ConsPlusCell"/>
        <w:jc w:val="both"/>
      </w:pPr>
      <w:r w:rsidRPr="00061AB7">
        <w:t>38 1881     1     - горизонтальные односторонние</w:t>
      </w:r>
    </w:p>
    <w:p w:rsidR="00CC4CF9" w:rsidRPr="00061AB7" w:rsidRDefault="00CC4CF9">
      <w:pPr>
        <w:pStyle w:val="ConsPlusCell"/>
        <w:jc w:val="both"/>
      </w:pPr>
      <w:r w:rsidRPr="00061AB7">
        <w:t>38 1882     7     - горизонтальные двухсторонние</w:t>
      </w:r>
    </w:p>
    <w:p w:rsidR="00CC4CF9" w:rsidRPr="00061AB7" w:rsidRDefault="00CC4CF9">
      <w:pPr>
        <w:pStyle w:val="ConsPlusCell"/>
        <w:jc w:val="both"/>
      </w:pPr>
      <w:r w:rsidRPr="00061AB7">
        <w:t>38 1883     2     - горизонтальные трехсторонние</w:t>
      </w:r>
    </w:p>
    <w:p w:rsidR="00CC4CF9" w:rsidRPr="00061AB7" w:rsidRDefault="00CC4CF9">
      <w:pPr>
        <w:pStyle w:val="ConsPlusCell"/>
        <w:jc w:val="both"/>
      </w:pPr>
      <w:r w:rsidRPr="00061AB7">
        <w:t>38 1884     8     - горизонтальные четырехсторонние</w:t>
      </w:r>
    </w:p>
    <w:p w:rsidR="00CC4CF9" w:rsidRPr="00061AB7" w:rsidRDefault="00CC4CF9">
      <w:pPr>
        <w:pStyle w:val="ConsPlusCell"/>
        <w:jc w:val="both"/>
      </w:pPr>
      <w:r w:rsidRPr="00061AB7">
        <w:t>38 1885     3     - вертикальные одностоечные</w:t>
      </w:r>
    </w:p>
    <w:p w:rsidR="00CC4CF9" w:rsidRPr="00061AB7" w:rsidRDefault="00CC4CF9">
      <w:pPr>
        <w:pStyle w:val="ConsPlusCell"/>
        <w:jc w:val="both"/>
      </w:pPr>
      <w:r w:rsidRPr="00061AB7">
        <w:t>38 1886     9     - вертикальные двухстоечные</w:t>
      </w:r>
    </w:p>
    <w:p w:rsidR="00CC4CF9" w:rsidRPr="00061AB7" w:rsidRDefault="00CC4CF9">
      <w:pPr>
        <w:pStyle w:val="ConsPlusCell"/>
        <w:jc w:val="both"/>
      </w:pPr>
      <w:r w:rsidRPr="00061AB7">
        <w:t>38 1887     4     - вертикальные многостоечные</w:t>
      </w:r>
    </w:p>
    <w:p w:rsidR="00CC4CF9" w:rsidRPr="00061AB7" w:rsidRDefault="00CC4CF9">
      <w:pPr>
        <w:pStyle w:val="ConsPlusCell"/>
        <w:jc w:val="both"/>
      </w:pPr>
      <w:r w:rsidRPr="00061AB7">
        <w:t>38 1888     5     - с горизонтальными и вертикальными головками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38 2000     3     Машины кузнечно-прессовые (без машин с ручным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ножным приводом)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38 2001     9     Машины кузнечно-прессовые тяжелые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уникальные *</w:t>
      </w:r>
    </w:p>
    <w:p w:rsidR="00CC4CF9" w:rsidRPr="00061AB7" w:rsidRDefault="00CC4CF9">
      <w:pPr>
        <w:pStyle w:val="ConsPlusCell"/>
        <w:jc w:val="both"/>
      </w:pPr>
      <w:r w:rsidRPr="00061AB7">
        <w:t>38 2003     9     Машины кузнечно-прессовые с ЧПУ *</w:t>
      </w:r>
    </w:p>
    <w:p w:rsidR="00CC4CF9" w:rsidRPr="00061AB7" w:rsidRDefault="00CC4CF9">
      <w:pPr>
        <w:pStyle w:val="ConsPlusCell"/>
        <w:jc w:val="both"/>
      </w:pPr>
      <w:r w:rsidRPr="00061AB7">
        <w:t>38 2006     6     Машины кузнечно-прессовые специальные *</w:t>
      </w:r>
    </w:p>
    <w:p w:rsidR="00CC4CF9" w:rsidRPr="00061AB7" w:rsidRDefault="00CC4CF9">
      <w:pPr>
        <w:pStyle w:val="ConsPlusCell"/>
        <w:jc w:val="both"/>
      </w:pPr>
      <w:r w:rsidRPr="00061AB7">
        <w:t>38 2100     7     Прессы механические</w:t>
      </w:r>
    </w:p>
    <w:p w:rsidR="00CC4CF9" w:rsidRPr="00061AB7" w:rsidRDefault="00CC4CF9">
      <w:pPr>
        <w:pStyle w:val="ConsPlusCell"/>
        <w:jc w:val="both"/>
      </w:pPr>
      <w:r w:rsidRPr="00061AB7">
        <w:t>38 2101     2     Прессы кривошипные простого действия *</w:t>
      </w:r>
    </w:p>
    <w:p w:rsidR="00CC4CF9" w:rsidRPr="00061AB7" w:rsidRDefault="00CC4CF9">
      <w:pPr>
        <w:pStyle w:val="ConsPlusCell"/>
        <w:jc w:val="both"/>
      </w:pPr>
      <w:r w:rsidRPr="00061AB7">
        <w:t>38 2102     8     Прессы однокривошипные простого действия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открытые усилием 160 тс и свыше *</w:t>
      </w:r>
    </w:p>
    <w:p w:rsidR="00CC4CF9" w:rsidRPr="00061AB7" w:rsidRDefault="00CC4CF9">
      <w:pPr>
        <w:pStyle w:val="ConsPlusCell"/>
        <w:jc w:val="both"/>
      </w:pPr>
      <w:r w:rsidRPr="00061AB7">
        <w:t>38 2103     3     Прессы механические для прессования изделий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 металлических порошков специальные *</w:t>
      </w:r>
    </w:p>
    <w:p w:rsidR="00CC4CF9" w:rsidRPr="00061AB7" w:rsidRDefault="00CC4CF9">
      <w:pPr>
        <w:pStyle w:val="ConsPlusCell"/>
        <w:jc w:val="both"/>
      </w:pPr>
      <w:r w:rsidRPr="00061AB7">
        <w:t>38 2120     6     Прессы однокривошипные простого действия /</w:t>
      </w:r>
    </w:p>
    <w:p w:rsidR="00CC4CF9" w:rsidRPr="00061AB7" w:rsidRDefault="00CC4CF9">
      <w:pPr>
        <w:pStyle w:val="ConsPlusCell"/>
        <w:jc w:val="both"/>
      </w:pPr>
      <w:r w:rsidRPr="00061AB7">
        <w:t>38 2121     1     - открытые усилием до 6,3 тс</w:t>
      </w:r>
    </w:p>
    <w:p w:rsidR="00CC4CF9" w:rsidRPr="00061AB7" w:rsidRDefault="00CC4CF9">
      <w:pPr>
        <w:pStyle w:val="ConsPlusCell"/>
        <w:jc w:val="both"/>
      </w:pPr>
      <w:r w:rsidRPr="00061AB7">
        <w:t>38 2122     7     - открытые усилием от 10 до 63 тс включительно</w:t>
      </w:r>
    </w:p>
    <w:p w:rsidR="00CC4CF9" w:rsidRPr="00061AB7" w:rsidRDefault="00CC4CF9">
      <w:pPr>
        <w:pStyle w:val="ConsPlusCell"/>
        <w:jc w:val="both"/>
      </w:pPr>
      <w:r w:rsidRPr="00061AB7">
        <w:t>38 2123     2     - открытые усилием от 100 тс и свыше</w:t>
      </w:r>
    </w:p>
    <w:p w:rsidR="00CC4CF9" w:rsidRPr="00061AB7" w:rsidRDefault="00CC4CF9">
      <w:pPr>
        <w:pStyle w:val="ConsPlusCell"/>
        <w:jc w:val="both"/>
      </w:pPr>
      <w:r w:rsidRPr="00061AB7">
        <w:t>38 2125     3     - закрытые</w:t>
      </w:r>
    </w:p>
    <w:p w:rsidR="00CC4CF9" w:rsidRPr="00061AB7" w:rsidRDefault="00CC4CF9">
      <w:pPr>
        <w:pStyle w:val="ConsPlusCell"/>
        <w:jc w:val="both"/>
      </w:pPr>
      <w:r w:rsidRPr="00061AB7">
        <w:t>38 2130     0     Прессы / двухкривошипные и четырехкривошипные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простого действия</w:t>
      </w:r>
    </w:p>
    <w:p w:rsidR="00CC4CF9" w:rsidRPr="00061AB7" w:rsidRDefault="00CC4CF9">
      <w:pPr>
        <w:pStyle w:val="ConsPlusCell"/>
        <w:jc w:val="both"/>
      </w:pPr>
      <w:r w:rsidRPr="00061AB7">
        <w:t>38 2131     6     - двухкривошипные простого действия открытые</w:t>
      </w:r>
    </w:p>
    <w:p w:rsidR="00CC4CF9" w:rsidRPr="00061AB7" w:rsidRDefault="00CC4CF9">
      <w:pPr>
        <w:pStyle w:val="ConsPlusCell"/>
        <w:jc w:val="both"/>
      </w:pPr>
      <w:r w:rsidRPr="00061AB7">
        <w:t>38 2132     1     - двух- и четырехкривошипные простого действия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закрытые</w:t>
      </w:r>
    </w:p>
    <w:p w:rsidR="00CC4CF9" w:rsidRPr="00061AB7" w:rsidRDefault="00CC4CF9">
      <w:pPr>
        <w:pStyle w:val="ConsPlusCell"/>
        <w:jc w:val="both"/>
      </w:pPr>
      <w:r w:rsidRPr="00061AB7">
        <w:t>38 2140     5     Прессы / кривошипные двойного действия</w:t>
      </w:r>
    </w:p>
    <w:p w:rsidR="00CC4CF9" w:rsidRPr="00061AB7" w:rsidRDefault="00CC4CF9">
      <w:pPr>
        <w:pStyle w:val="ConsPlusCell"/>
        <w:jc w:val="both"/>
      </w:pPr>
      <w:r w:rsidRPr="00061AB7">
        <w:t>38 2141     0     - четырехкривошипные двойного действия закрытые</w:t>
      </w:r>
    </w:p>
    <w:p w:rsidR="00CC4CF9" w:rsidRPr="00061AB7" w:rsidRDefault="00CC4CF9">
      <w:pPr>
        <w:pStyle w:val="ConsPlusCell"/>
        <w:jc w:val="both"/>
      </w:pPr>
      <w:r w:rsidRPr="00061AB7">
        <w:t>38 2143     1     - двухкривошипные двойного действия закрытые</w:t>
      </w:r>
    </w:p>
    <w:p w:rsidR="00CC4CF9" w:rsidRPr="00061AB7" w:rsidRDefault="00CC4CF9">
      <w:pPr>
        <w:pStyle w:val="ConsPlusCell"/>
        <w:jc w:val="both"/>
      </w:pPr>
      <w:r w:rsidRPr="00061AB7">
        <w:t>38 2145     2     - однокривошипные двойного действия закрытые</w:t>
      </w:r>
    </w:p>
    <w:p w:rsidR="00CC4CF9" w:rsidRPr="00061AB7" w:rsidRDefault="00CC4CF9">
      <w:pPr>
        <w:pStyle w:val="ConsPlusCell"/>
        <w:jc w:val="both"/>
      </w:pPr>
      <w:r w:rsidRPr="00061AB7">
        <w:t>38 2150     4     Прессы механические / чеканочные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горячештамповочные</w:t>
      </w:r>
    </w:p>
    <w:p w:rsidR="00CC4CF9" w:rsidRPr="00061AB7" w:rsidRDefault="00CC4CF9">
      <w:pPr>
        <w:pStyle w:val="ConsPlusCell"/>
        <w:jc w:val="both"/>
      </w:pPr>
      <w:r w:rsidRPr="00061AB7">
        <w:t>38 2153     6     - чеканочные</w:t>
      </w:r>
    </w:p>
    <w:p w:rsidR="00CC4CF9" w:rsidRPr="00061AB7" w:rsidRDefault="00CC4CF9">
      <w:pPr>
        <w:pStyle w:val="ConsPlusCell"/>
        <w:jc w:val="both"/>
      </w:pPr>
      <w:r w:rsidRPr="00061AB7">
        <w:t>38 2155     7     - кривошипные горячештамповочные (ковочно-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штамповочные)</w:t>
      </w:r>
    </w:p>
    <w:p w:rsidR="00CC4CF9" w:rsidRPr="00061AB7" w:rsidRDefault="00CC4CF9">
      <w:pPr>
        <w:pStyle w:val="ConsPlusCell"/>
        <w:jc w:val="both"/>
      </w:pPr>
      <w:r w:rsidRPr="00061AB7">
        <w:t>38 2170     9     Прессы / кривошипные обрезные</w:t>
      </w:r>
    </w:p>
    <w:p w:rsidR="00CC4CF9" w:rsidRPr="00061AB7" w:rsidRDefault="00CC4CF9">
      <w:pPr>
        <w:pStyle w:val="ConsPlusCell"/>
        <w:jc w:val="both"/>
      </w:pPr>
      <w:r w:rsidRPr="00061AB7">
        <w:t>38 2175     6     - однокривошипные обрезные закрытые</w:t>
      </w:r>
    </w:p>
    <w:p w:rsidR="00CC4CF9" w:rsidRPr="00061AB7" w:rsidRDefault="00CC4CF9">
      <w:pPr>
        <w:pStyle w:val="ConsPlusCell"/>
        <w:jc w:val="both"/>
      </w:pPr>
      <w:r w:rsidRPr="00061AB7">
        <w:t>38 2177     7     - двухкривошипные обрезные закрытые</w:t>
      </w:r>
    </w:p>
    <w:p w:rsidR="00CC4CF9" w:rsidRPr="00061AB7" w:rsidRDefault="00CC4CF9">
      <w:pPr>
        <w:pStyle w:val="ConsPlusCell"/>
        <w:jc w:val="both"/>
      </w:pPr>
      <w:r w:rsidRPr="00061AB7">
        <w:t>38 2180     3     Прессы винтовые /</w:t>
      </w:r>
    </w:p>
    <w:p w:rsidR="00CC4CF9" w:rsidRPr="00061AB7" w:rsidRDefault="00CC4CF9">
      <w:pPr>
        <w:pStyle w:val="ConsPlusCell"/>
        <w:jc w:val="both"/>
      </w:pPr>
      <w:r w:rsidRPr="00061AB7">
        <w:t>38 2182     4     - фрикционные и дугостаторные</w:t>
      </w:r>
    </w:p>
    <w:p w:rsidR="00CC4CF9" w:rsidRPr="00061AB7" w:rsidRDefault="00CC4CF9">
      <w:pPr>
        <w:pStyle w:val="ConsPlusCell"/>
        <w:jc w:val="both"/>
      </w:pPr>
      <w:r w:rsidRPr="00061AB7">
        <w:t>38 2183     5     - с гидравлическим приводом</w:t>
      </w:r>
    </w:p>
    <w:p w:rsidR="00CC4CF9" w:rsidRPr="00061AB7" w:rsidRDefault="00CC4CF9">
      <w:pPr>
        <w:pStyle w:val="ConsPlusCell"/>
        <w:jc w:val="both"/>
      </w:pPr>
      <w:r w:rsidRPr="00061AB7">
        <w:t>38 2190     8     Прессы / механические специальные</w:t>
      </w:r>
    </w:p>
    <w:p w:rsidR="00CC4CF9" w:rsidRPr="00061AB7" w:rsidRDefault="00CC4CF9">
      <w:pPr>
        <w:pStyle w:val="ConsPlusCell"/>
        <w:jc w:val="both"/>
      </w:pPr>
      <w:r w:rsidRPr="00061AB7">
        <w:t>38 2192     9     - однокривошипные простого действия специальные</w:t>
      </w:r>
    </w:p>
    <w:p w:rsidR="00CC4CF9" w:rsidRPr="00061AB7" w:rsidRDefault="00CC4CF9">
      <w:pPr>
        <w:pStyle w:val="ConsPlusCell"/>
        <w:jc w:val="both"/>
      </w:pPr>
      <w:r w:rsidRPr="00061AB7">
        <w:t>38 2193     4     - двух- и четырехкривошипные простого действия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специальные</w:t>
      </w:r>
    </w:p>
    <w:p w:rsidR="00CC4CF9" w:rsidRPr="00061AB7" w:rsidRDefault="00CC4CF9">
      <w:pPr>
        <w:pStyle w:val="ConsPlusCell"/>
        <w:jc w:val="both"/>
      </w:pPr>
      <w:r w:rsidRPr="00061AB7">
        <w:t>38 2194     9     - кривошипные двойного действия специальные</w:t>
      </w:r>
    </w:p>
    <w:p w:rsidR="00CC4CF9" w:rsidRPr="00061AB7" w:rsidRDefault="00CC4CF9">
      <w:pPr>
        <w:pStyle w:val="ConsPlusCell"/>
        <w:jc w:val="both"/>
      </w:pPr>
      <w:r w:rsidRPr="00061AB7">
        <w:t>38 2195     5     - механические чеканочные и горячештамповочные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специальные</w:t>
      </w:r>
    </w:p>
    <w:p w:rsidR="00CC4CF9" w:rsidRPr="00061AB7" w:rsidRDefault="00CC4CF9">
      <w:pPr>
        <w:pStyle w:val="ConsPlusCell"/>
        <w:jc w:val="both"/>
      </w:pPr>
      <w:r w:rsidRPr="00061AB7">
        <w:t>38 2196     0     - механические для холодного выдавливания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металла специальные</w:t>
      </w:r>
    </w:p>
    <w:p w:rsidR="00CC4CF9" w:rsidRPr="00061AB7" w:rsidRDefault="00CC4CF9">
      <w:pPr>
        <w:pStyle w:val="ConsPlusCell"/>
        <w:jc w:val="both"/>
      </w:pPr>
      <w:r w:rsidRPr="00061AB7">
        <w:t>38 2197     6     - механические для горячего выдавливания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металла специальные</w:t>
      </w:r>
    </w:p>
    <w:p w:rsidR="00CC4CF9" w:rsidRPr="00061AB7" w:rsidRDefault="00CC4CF9">
      <w:pPr>
        <w:pStyle w:val="ConsPlusCell"/>
        <w:jc w:val="both"/>
      </w:pPr>
      <w:r w:rsidRPr="00061AB7">
        <w:t>38 2198     1     - механические для прессования изделий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металлических и неметаллических порошков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специальные</w:t>
      </w:r>
    </w:p>
    <w:p w:rsidR="00CC4CF9" w:rsidRPr="00061AB7" w:rsidRDefault="00CC4CF9">
      <w:pPr>
        <w:pStyle w:val="ConsPlusCell"/>
        <w:jc w:val="both"/>
      </w:pPr>
      <w:r w:rsidRPr="00061AB7">
        <w:t>38 2199     7     - механические специальные прочие</w:t>
      </w:r>
    </w:p>
    <w:p w:rsidR="00CC4CF9" w:rsidRPr="00061AB7" w:rsidRDefault="00CC4CF9">
      <w:pPr>
        <w:pStyle w:val="ConsPlusCell"/>
        <w:jc w:val="both"/>
      </w:pPr>
      <w:r w:rsidRPr="00061AB7">
        <w:t>38 2200     0     Прессы гидравлические</w:t>
      </w:r>
    </w:p>
    <w:p w:rsidR="00CC4CF9" w:rsidRPr="00061AB7" w:rsidRDefault="00CC4CF9">
      <w:pPr>
        <w:pStyle w:val="ConsPlusCell"/>
        <w:jc w:val="both"/>
      </w:pPr>
      <w:r w:rsidRPr="00061AB7">
        <w:t>38 2201     6     Прессы гидравлические для прессования изделий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 металлических порошков специальные *</w:t>
      </w:r>
    </w:p>
    <w:p w:rsidR="00CC4CF9" w:rsidRPr="00061AB7" w:rsidRDefault="00CC4CF9">
      <w:pPr>
        <w:pStyle w:val="ConsPlusCell"/>
        <w:jc w:val="both"/>
      </w:pPr>
      <w:r w:rsidRPr="00061AB7">
        <w:t>38 2210     5     Прессы гидравлические листоштамповочные /</w:t>
      </w:r>
    </w:p>
    <w:p w:rsidR="00CC4CF9" w:rsidRPr="00061AB7" w:rsidRDefault="00CC4CF9">
      <w:pPr>
        <w:pStyle w:val="ConsPlusCell"/>
        <w:jc w:val="both"/>
      </w:pPr>
      <w:r w:rsidRPr="00061AB7">
        <w:t>38 2212     6     - одностоечные отбортовочные</w:t>
      </w:r>
    </w:p>
    <w:p w:rsidR="00CC4CF9" w:rsidRPr="00061AB7" w:rsidRDefault="00CC4CF9">
      <w:pPr>
        <w:pStyle w:val="ConsPlusCell"/>
        <w:jc w:val="both"/>
      </w:pPr>
      <w:r w:rsidRPr="00061AB7">
        <w:t>38 2214     7     - рамные простого действия</w:t>
      </w:r>
    </w:p>
    <w:p w:rsidR="00CC4CF9" w:rsidRPr="00061AB7" w:rsidRDefault="00CC4CF9">
      <w:pPr>
        <w:pStyle w:val="ConsPlusCell"/>
        <w:jc w:val="both"/>
      </w:pPr>
      <w:r w:rsidRPr="00061AB7">
        <w:t>38 2216     8     - рамные двойного действия</w:t>
      </w:r>
    </w:p>
    <w:p w:rsidR="00CC4CF9" w:rsidRPr="00061AB7" w:rsidRDefault="00CC4CF9">
      <w:pPr>
        <w:pStyle w:val="ConsPlusCell"/>
        <w:jc w:val="both"/>
      </w:pPr>
      <w:r w:rsidRPr="00061AB7">
        <w:t>38 2218     9     - колонные двойного действия</w:t>
      </w:r>
    </w:p>
    <w:p w:rsidR="00CC4CF9" w:rsidRPr="00061AB7" w:rsidRDefault="00CC4CF9">
      <w:pPr>
        <w:pStyle w:val="ConsPlusCell"/>
        <w:jc w:val="both"/>
      </w:pPr>
      <w:r w:rsidRPr="00061AB7">
        <w:t>38 2220     0     Прессы гидравлические ковочные /</w:t>
      </w:r>
    </w:p>
    <w:p w:rsidR="00CC4CF9" w:rsidRPr="00061AB7" w:rsidRDefault="00CC4CF9">
      <w:pPr>
        <w:pStyle w:val="ConsPlusCell"/>
        <w:jc w:val="both"/>
      </w:pPr>
      <w:r w:rsidRPr="00061AB7">
        <w:t>38 2223     6     - с верхним расположением рабочих цилиндров</w:t>
      </w:r>
    </w:p>
    <w:p w:rsidR="00CC4CF9" w:rsidRPr="00061AB7" w:rsidRDefault="00CC4CF9">
      <w:pPr>
        <w:pStyle w:val="ConsPlusCell"/>
        <w:jc w:val="both"/>
      </w:pPr>
      <w:r w:rsidRPr="00061AB7">
        <w:t>38 2228     3     - с нижним расположением рабочих цилиндров</w:t>
      </w:r>
    </w:p>
    <w:p w:rsidR="00CC4CF9" w:rsidRPr="00061AB7" w:rsidRDefault="00CC4CF9">
      <w:pPr>
        <w:pStyle w:val="ConsPlusCell"/>
        <w:jc w:val="both"/>
      </w:pPr>
      <w:r w:rsidRPr="00061AB7">
        <w:t>38 2230     4     Прессы гидравлические / правильные</w:t>
      </w:r>
    </w:p>
    <w:p w:rsidR="00CC4CF9" w:rsidRPr="00061AB7" w:rsidRDefault="00CC4CF9">
      <w:pPr>
        <w:pStyle w:val="ConsPlusCell"/>
        <w:jc w:val="both"/>
      </w:pPr>
      <w:r w:rsidRPr="00061AB7">
        <w:t>38 2232     5     - правильные и монтажно-запрессовочные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одностоечные (в т.ч. с гидроподушкой)</w:t>
      </w:r>
    </w:p>
    <w:p w:rsidR="00CC4CF9" w:rsidRPr="00061AB7" w:rsidRDefault="00CC4CF9">
      <w:pPr>
        <w:pStyle w:val="ConsPlusCell"/>
        <w:jc w:val="both"/>
      </w:pPr>
      <w:r w:rsidRPr="00061AB7">
        <w:t>38 2240     9     Прессы гидравлические пакетировочные /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металлических отходов</w:t>
      </w:r>
    </w:p>
    <w:p w:rsidR="00CC4CF9" w:rsidRPr="00061AB7" w:rsidRDefault="00CC4CF9">
      <w:pPr>
        <w:pStyle w:val="ConsPlusCell"/>
        <w:jc w:val="both"/>
      </w:pPr>
      <w:r w:rsidRPr="00061AB7">
        <w:t>38 2243     5     - горизонтальные</w:t>
      </w:r>
    </w:p>
    <w:p w:rsidR="00CC4CF9" w:rsidRPr="00061AB7" w:rsidRDefault="00CC4CF9">
      <w:pPr>
        <w:pStyle w:val="ConsPlusCell"/>
        <w:jc w:val="both"/>
      </w:pPr>
      <w:r w:rsidRPr="00061AB7">
        <w:t>38 2250     3     Прессы гидравлические брикетировочные /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металлической стружки</w:t>
      </w:r>
    </w:p>
    <w:p w:rsidR="00CC4CF9" w:rsidRPr="00061AB7" w:rsidRDefault="00CC4CF9">
      <w:pPr>
        <w:pStyle w:val="ConsPlusCell"/>
        <w:jc w:val="both"/>
      </w:pPr>
      <w:r w:rsidRPr="00061AB7">
        <w:t>38 2253     1     - для чугунной и стальной дробленой стружки</w:t>
      </w:r>
    </w:p>
    <w:p w:rsidR="00CC4CF9" w:rsidRPr="00061AB7" w:rsidRDefault="00CC4CF9">
      <w:pPr>
        <w:pStyle w:val="ConsPlusCell"/>
        <w:jc w:val="both"/>
      </w:pPr>
      <w:r w:rsidRPr="00061AB7">
        <w:t>38 2260     8     Прессы гидравлические / для пластмасс</w:t>
      </w:r>
    </w:p>
    <w:p w:rsidR="00CC4CF9" w:rsidRPr="00061AB7" w:rsidRDefault="00CC4CF9">
      <w:pPr>
        <w:pStyle w:val="ConsPlusCell"/>
        <w:jc w:val="both"/>
      </w:pPr>
      <w:r w:rsidRPr="00061AB7">
        <w:t>38 2262     9     - для прессования изделий из пластмасс</w:t>
      </w:r>
    </w:p>
    <w:p w:rsidR="00CC4CF9" w:rsidRPr="00061AB7" w:rsidRDefault="00CC4CF9">
      <w:pPr>
        <w:pStyle w:val="ConsPlusCell"/>
        <w:jc w:val="both"/>
      </w:pPr>
      <w:r w:rsidRPr="00061AB7">
        <w:t>38 2264     5     Полуавтоматы для прессования изделий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пластмасс</w:t>
      </w:r>
    </w:p>
    <w:p w:rsidR="00CC4CF9" w:rsidRPr="00061AB7" w:rsidRDefault="00CC4CF9">
      <w:pPr>
        <w:pStyle w:val="ConsPlusCell"/>
        <w:jc w:val="both"/>
      </w:pPr>
      <w:r w:rsidRPr="00061AB7">
        <w:t>38 2265     5     Автоматы для прессования и литья изделий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пластмасс</w:t>
      </w:r>
    </w:p>
    <w:p w:rsidR="00CC4CF9" w:rsidRPr="00061AB7" w:rsidRDefault="00CC4CF9">
      <w:pPr>
        <w:pStyle w:val="ConsPlusCell"/>
        <w:jc w:val="both"/>
      </w:pPr>
      <w:r w:rsidRPr="00061AB7">
        <w:t>38 2270     2     Машины / литьевые для пластмасс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(термопластавтоматы)</w:t>
      </w:r>
    </w:p>
    <w:p w:rsidR="00CC4CF9" w:rsidRPr="00061AB7" w:rsidRDefault="00CC4CF9">
      <w:pPr>
        <w:pStyle w:val="ConsPlusCell"/>
        <w:jc w:val="both"/>
      </w:pPr>
      <w:r w:rsidRPr="00061AB7">
        <w:t>38 2271     8     - однопозиционные для литья под давлением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термопластических материалов горизонтальные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(термопластавтоматы)</w:t>
      </w:r>
    </w:p>
    <w:p w:rsidR="00CC4CF9" w:rsidRPr="00061AB7" w:rsidRDefault="00CC4CF9">
      <w:pPr>
        <w:pStyle w:val="ConsPlusCell"/>
        <w:jc w:val="both"/>
      </w:pPr>
      <w:r w:rsidRPr="00061AB7">
        <w:t>38 2273     9     - однопозиционные для литья под давлением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термореактивных материалов горизонтальные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(реактопластавтоматы)</w:t>
      </w:r>
    </w:p>
    <w:p w:rsidR="00CC4CF9" w:rsidRPr="00061AB7" w:rsidRDefault="00CC4CF9">
      <w:pPr>
        <w:pStyle w:val="ConsPlusCell"/>
        <w:jc w:val="both"/>
      </w:pPr>
      <w:r w:rsidRPr="00061AB7">
        <w:t>38 2290     1     Прессы гидравлические / специальные</w:t>
      </w:r>
    </w:p>
    <w:p w:rsidR="00CC4CF9" w:rsidRPr="00061AB7" w:rsidRDefault="00CC4CF9">
      <w:pPr>
        <w:pStyle w:val="ConsPlusCell"/>
        <w:jc w:val="both"/>
      </w:pPr>
      <w:r w:rsidRPr="00061AB7">
        <w:t>38 2291     7     - листоштамповочные специальные</w:t>
      </w:r>
    </w:p>
    <w:p w:rsidR="00CC4CF9" w:rsidRPr="00061AB7" w:rsidRDefault="00CC4CF9">
      <w:pPr>
        <w:pStyle w:val="ConsPlusCell"/>
        <w:jc w:val="both"/>
      </w:pPr>
      <w:r w:rsidRPr="00061AB7">
        <w:t>38 2292     2     - для горячей объемной штамповки специальные</w:t>
      </w:r>
    </w:p>
    <w:p w:rsidR="00CC4CF9" w:rsidRPr="00061AB7" w:rsidRDefault="00CC4CF9">
      <w:pPr>
        <w:pStyle w:val="ConsPlusCell"/>
        <w:jc w:val="both"/>
      </w:pPr>
      <w:r w:rsidRPr="00061AB7">
        <w:t>38 2293     8     - вытяжные, обжимные, протяжные, прошивные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специальные</w:t>
      </w:r>
    </w:p>
    <w:p w:rsidR="00CC4CF9" w:rsidRPr="00061AB7" w:rsidRDefault="00CC4CF9">
      <w:pPr>
        <w:pStyle w:val="ConsPlusCell"/>
        <w:jc w:val="both"/>
      </w:pPr>
      <w:r w:rsidRPr="00061AB7">
        <w:t>38 2294     3     - для холодного объемного выдавливания и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холодного выдавливания рельефных полостей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специальные</w:t>
      </w:r>
    </w:p>
    <w:p w:rsidR="00CC4CF9" w:rsidRPr="00061AB7" w:rsidRDefault="00CC4CF9">
      <w:pPr>
        <w:pStyle w:val="ConsPlusCell"/>
        <w:jc w:val="both"/>
      </w:pPr>
      <w:r w:rsidRPr="00061AB7">
        <w:t>38 2295     9     - для механосборочных цехов специальные</w:t>
      </w:r>
    </w:p>
    <w:p w:rsidR="00CC4CF9" w:rsidRPr="00061AB7" w:rsidRDefault="00CC4CF9">
      <w:pPr>
        <w:pStyle w:val="ConsPlusCell"/>
        <w:jc w:val="both"/>
      </w:pPr>
      <w:r w:rsidRPr="00061AB7">
        <w:t>38 2296     4     - для выдавливания специальные</w:t>
      </w:r>
    </w:p>
    <w:p w:rsidR="00CC4CF9" w:rsidRPr="00061AB7" w:rsidRDefault="00CC4CF9">
      <w:pPr>
        <w:pStyle w:val="ConsPlusCell"/>
        <w:jc w:val="both"/>
      </w:pPr>
      <w:r w:rsidRPr="00061AB7">
        <w:t>38 2297     6     - для технологических процессов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неметаллических производств специальные</w:t>
      </w:r>
    </w:p>
    <w:p w:rsidR="00CC4CF9" w:rsidRPr="00061AB7" w:rsidRDefault="00CC4CF9">
      <w:pPr>
        <w:pStyle w:val="ConsPlusCell"/>
        <w:jc w:val="both"/>
      </w:pPr>
      <w:r w:rsidRPr="00061AB7">
        <w:t>38 2298     5     Машины литьевые для пластмасс специальные</w:t>
      </w:r>
    </w:p>
    <w:p w:rsidR="00CC4CF9" w:rsidRPr="00061AB7" w:rsidRDefault="00CC4CF9">
      <w:pPr>
        <w:pStyle w:val="ConsPlusCell"/>
        <w:jc w:val="both"/>
      </w:pPr>
      <w:r w:rsidRPr="00061AB7">
        <w:t>38 2299     0     Прессы гидравлические специальные прочие</w:t>
      </w:r>
    </w:p>
    <w:p w:rsidR="00CC4CF9" w:rsidRPr="00061AB7" w:rsidRDefault="00CC4CF9">
      <w:pPr>
        <w:pStyle w:val="ConsPlusCell"/>
        <w:jc w:val="both"/>
      </w:pPr>
      <w:r w:rsidRPr="00061AB7">
        <w:t>38 2400     8     Автоматы кузнечно-прессовые</w:t>
      </w:r>
    </w:p>
    <w:p w:rsidR="00CC4CF9" w:rsidRPr="00061AB7" w:rsidRDefault="00CC4CF9">
      <w:pPr>
        <w:pStyle w:val="ConsPlusCell"/>
        <w:jc w:val="both"/>
      </w:pPr>
      <w:r w:rsidRPr="00061AB7">
        <w:t>38 2401     3     Автоматы и полуавтоматы резьбонакатные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плоскими плашками *</w:t>
      </w:r>
    </w:p>
    <w:p w:rsidR="00CC4CF9" w:rsidRPr="00061AB7" w:rsidRDefault="00CC4CF9">
      <w:pPr>
        <w:pStyle w:val="ConsPlusCell"/>
        <w:jc w:val="both"/>
      </w:pPr>
      <w:r w:rsidRPr="00061AB7">
        <w:t>38 2410     2     Автоматы холодновысадочные /</w:t>
      </w:r>
    </w:p>
    <w:p w:rsidR="00CC4CF9" w:rsidRPr="00061AB7" w:rsidRDefault="00CC4CF9">
      <w:pPr>
        <w:pStyle w:val="ConsPlusCell"/>
        <w:jc w:val="both"/>
      </w:pPr>
      <w:r w:rsidRPr="00061AB7">
        <w:t>38 2412     3     - для изделий стержневого типа (для болтов)</w:t>
      </w:r>
    </w:p>
    <w:p w:rsidR="00CC4CF9" w:rsidRPr="00061AB7" w:rsidRDefault="00CC4CF9">
      <w:pPr>
        <w:pStyle w:val="ConsPlusCell"/>
        <w:jc w:val="both"/>
      </w:pPr>
      <w:r w:rsidRPr="00061AB7">
        <w:t>38 2418     6     - для изделий типа гаек</w:t>
      </w:r>
    </w:p>
    <w:p w:rsidR="00CC4CF9" w:rsidRPr="00061AB7" w:rsidRDefault="00CC4CF9">
      <w:pPr>
        <w:pStyle w:val="ConsPlusCell"/>
        <w:jc w:val="both"/>
      </w:pPr>
      <w:r w:rsidRPr="00061AB7">
        <w:t>38 2420     7     Автоматы / обрезные и резьбонакатные</w:t>
      </w:r>
    </w:p>
    <w:p w:rsidR="00CC4CF9" w:rsidRPr="00061AB7" w:rsidRDefault="00CC4CF9">
      <w:pPr>
        <w:pStyle w:val="ConsPlusCell"/>
        <w:jc w:val="both"/>
      </w:pPr>
      <w:r w:rsidRPr="00061AB7">
        <w:t>38 2423     3     - обрезные</w:t>
      </w:r>
    </w:p>
    <w:p w:rsidR="00CC4CF9" w:rsidRPr="00061AB7" w:rsidRDefault="00CC4CF9">
      <w:pPr>
        <w:pStyle w:val="ConsPlusCell"/>
        <w:jc w:val="both"/>
      </w:pPr>
      <w:r w:rsidRPr="00061AB7">
        <w:t>38 2424     9     - резьбонакатные</w:t>
      </w:r>
    </w:p>
    <w:p w:rsidR="00CC4CF9" w:rsidRPr="00061AB7" w:rsidRDefault="00CC4CF9">
      <w:pPr>
        <w:pStyle w:val="ConsPlusCell"/>
        <w:jc w:val="both"/>
      </w:pPr>
      <w:r w:rsidRPr="00061AB7">
        <w:t>38 2430     1     Автоматы горячештамповочные /</w:t>
      </w:r>
    </w:p>
    <w:p w:rsidR="00CC4CF9" w:rsidRPr="00061AB7" w:rsidRDefault="00CC4CF9">
      <w:pPr>
        <w:pStyle w:val="ConsPlusCell"/>
        <w:jc w:val="both"/>
      </w:pPr>
      <w:r w:rsidRPr="00061AB7">
        <w:t>38 2434     3     - многопозиционные гаечные</w:t>
      </w:r>
    </w:p>
    <w:p w:rsidR="00CC4CF9" w:rsidRPr="00061AB7" w:rsidRDefault="00CC4CF9">
      <w:pPr>
        <w:pStyle w:val="ConsPlusCell"/>
        <w:jc w:val="both"/>
      </w:pPr>
      <w:r w:rsidRPr="00061AB7">
        <w:t>38 2436     4     - многопозиционные для изделий стержневого типа</w:t>
      </w:r>
    </w:p>
    <w:p w:rsidR="00CC4CF9" w:rsidRPr="00061AB7" w:rsidRDefault="00CC4CF9">
      <w:pPr>
        <w:pStyle w:val="ConsPlusCell"/>
        <w:jc w:val="both"/>
      </w:pPr>
      <w:r w:rsidRPr="00061AB7">
        <w:t>38 2440     6     Автоматы / гвоздильные</w:t>
      </w:r>
    </w:p>
    <w:p w:rsidR="00CC4CF9" w:rsidRPr="00061AB7" w:rsidRDefault="00CC4CF9">
      <w:pPr>
        <w:pStyle w:val="ConsPlusCell"/>
        <w:jc w:val="both"/>
      </w:pPr>
      <w:r w:rsidRPr="00061AB7">
        <w:t>38 2441     1     - проволочно-гвоздильные одноударные</w:t>
      </w:r>
    </w:p>
    <w:p w:rsidR="00CC4CF9" w:rsidRPr="00061AB7" w:rsidRDefault="00CC4CF9">
      <w:pPr>
        <w:pStyle w:val="ConsPlusCell"/>
        <w:jc w:val="both"/>
      </w:pPr>
      <w:r w:rsidRPr="00061AB7">
        <w:t>38 2450     0     Автоматы / пружинонавивочные</w:t>
      </w:r>
    </w:p>
    <w:p w:rsidR="00CC4CF9" w:rsidRPr="00061AB7" w:rsidRDefault="00CC4CF9">
      <w:pPr>
        <w:pStyle w:val="ConsPlusCell"/>
        <w:jc w:val="both"/>
      </w:pPr>
      <w:r w:rsidRPr="00061AB7">
        <w:t>38 2451     6     - пружинонавивочные для холодной навивки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пружин</w:t>
      </w:r>
    </w:p>
    <w:p w:rsidR="00CC4CF9" w:rsidRPr="00061AB7" w:rsidRDefault="00CC4CF9">
      <w:pPr>
        <w:pStyle w:val="ConsPlusCell"/>
        <w:jc w:val="both"/>
      </w:pPr>
      <w:r w:rsidRPr="00061AB7">
        <w:t>38 2454     2     - пружинонавивочные для горячей навивки пружин</w:t>
      </w:r>
    </w:p>
    <w:p w:rsidR="00CC4CF9" w:rsidRPr="00061AB7" w:rsidRDefault="00CC4CF9">
      <w:pPr>
        <w:pStyle w:val="ConsPlusCell"/>
        <w:jc w:val="both"/>
      </w:pPr>
      <w:r w:rsidRPr="00061AB7">
        <w:t>38 2456     3     - для изготовления пружинных шайб</w:t>
      </w:r>
    </w:p>
    <w:p w:rsidR="00CC4CF9" w:rsidRPr="00061AB7" w:rsidRDefault="00CC4CF9">
      <w:pPr>
        <w:pStyle w:val="ConsPlusCell"/>
        <w:jc w:val="both"/>
      </w:pPr>
      <w:r w:rsidRPr="00061AB7">
        <w:t>38 2460     5     Автоматы листоштамповочные /</w:t>
      </w:r>
    </w:p>
    <w:p w:rsidR="00CC4CF9" w:rsidRPr="00061AB7" w:rsidRDefault="00CC4CF9">
      <w:pPr>
        <w:pStyle w:val="ConsPlusCell"/>
        <w:jc w:val="both"/>
      </w:pPr>
      <w:r w:rsidRPr="00061AB7">
        <w:t>38 2461     0     - многопозиционные с верхним приводом</w:t>
      </w:r>
    </w:p>
    <w:p w:rsidR="00CC4CF9" w:rsidRPr="00061AB7" w:rsidRDefault="00CC4CF9">
      <w:pPr>
        <w:pStyle w:val="ConsPlusCell"/>
        <w:jc w:val="both"/>
      </w:pPr>
      <w:r w:rsidRPr="00061AB7">
        <w:t>38 2463     1     - однопозиционные с нижним приводом</w:t>
      </w:r>
    </w:p>
    <w:p w:rsidR="00CC4CF9" w:rsidRPr="00061AB7" w:rsidRDefault="00CC4CF9">
      <w:pPr>
        <w:pStyle w:val="ConsPlusCell"/>
        <w:jc w:val="both"/>
      </w:pPr>
      <w:r w:rsidRPr="00061AB7">
        <w:t>38 2490     9     Автоматы / кузнечно-прессовые специальные</w:t>
      </w:r>
    </w:p>
    <w:p w:rsidR="00CC4CF9" w:rsidRPr="00061AB7" w:rsidRDefault="00CC4CF9">
      <w:pPr>
        <w:pStyle w:val="ConsPlusCell"/>
        <w:jc w:val="both"/>
      </w:pPr>
      <w:r w:rsidRPr="00061AB7">
        <w:t>38 2491     4     - холодновысадочные специальные</w:t>
      </w:r>
    </w:p>
    <w:p w:rsidR="00CC4CF9" w:rsidRPr="00061AB7" w:rsidRDefault="00CC4CF9">
      <w:pPr>
        <w:pStyle w:val="ConsPlusCell"/>
        <w:jc w:val="both"/>
      </w:pPr>
      <w:r w:rsidRPr="00061AB7">
        <w:t>38 2492     0     - для холодной штамповки шариков и роликов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специальные</w:t>
      </w:r>
    </w:p>
    <w:p w:rsidR="00CC4CF9" w:rsidRPr="00061AB7" w:rsidRDefault="00CC4CF9">
      <w:pPr>
        <w:pStyle w:val="ConsPlusCell"/>
        <w:jc w:val="both"/>
      </w:pPr>
      <w:r w:rsidRPr="00061AB7">
        <w:t>38 2493     5     - для холодного выдавливания специальные</w:t>
      </w:r>
    </w:p>
    <w:p w:rsidR="00CC4CF9" w:rsidRPr="00061AB7" w:rsidRDefault="00CC4CF9">
      <w:pPr>
        <w:pStyle w:val="ConsPlusCell"/>
        <w:jc w:val="both"/>
      </w:pPr>
      <w:r w:rsidRPr="00061AB7">
        <w:t>38 2494     0     - гибочные специальные</w:t>
      </w:r>
    </w:p>
    <w:p w:rsidR="00CC4CF9" w:rsidRPr="00061AB7" w:rsidRDefault="00CC4CF9">
      <w:pPr>
        <w:pStyle w:val="ConsPlusCell"/>
        <w:jc w:val="both"/>
      </w:pPr>
      <w:r w:rsidRPr="00061AB7">
        <w:t>38 2495     6     - пружинонавивочные специальные</w:t>
      </w:r>
    </w:p>
    <w:p w:rsidR="00CC4CF9" w:rsidRPr="00061AB7" w:rsidRDefault="00CC4CF9">
      <w:pPr>
        <w:pStyle w:val="ConsPlusCell"/>
        <w:jc w:val="both"/>
      </w:pPr>
      <w:r w:rsidRPr="00061AB7">
        <w:t>38 2496     1     - листоштамповочные специальные</w:t>
      </w:r>
    </w:p>
    <w:p w:rsidR="00CC4CF9" w:rsidRPr="00061AB7" w:rsidRDefault="00CC4CF9">
      <w:pPr>
        <w:pStyle w:val="ConsPlusCell"/>
        <w:jc w:val="both"/>
      </w:pPr>
      <w:r w:rsidRPr="00061AB7">
        <w:t>38 2497     7     - цепевязальные, цепесварочные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цепекалибровочные специальные</w:t>
      </w:r>
    </w:p>
    <w:p w:rsidR="00CC4CF9" w:rsidRPr="00061AB7" w:rsidRDefault="00CC4CF9">
      <w:pPr>
        <w:pStyle w:val="ConsPlusCell"/>
        <w:jc w:val="both"/>
      </w:pPr>
      <w:r w:rsidRPr="00061AB7">
        <w:t>38 2498     2     - резьбодавильные и резьбонакатные специальные</w:t>
      </w:r>
    </w:p>
    <w:p w:rsidR="00CC4CF9" w:rsidRPr="00061AB7" w:rsidRDefault="00CC4CF9">
      <w:pPr>
        <w:pStyle w:val="ConsPlusCell"/>
        <w:jc w:val="both"/>
      </w:pPr>
      <w:r w:rsidRPr="00061AB7">
        <w:t>38 2499     8     - кузнечно-прессовые специальные прочие</w:t>
      </w:r>
    </w:p>
    <w:p w:rsidR="00CC4CF9" w:rsidRPr="00061AB7" w:rsidRDefault="00CC4CF9">
      <w:pPr>
        <w:pStyle w:val="ConsPlusCell"/>
        <w:jc w:val="both"/>
      </w:pPr>
      <w:r w:rsidRPr="00061AB7">
        <w:t>38 2500     1     Молоты</w:t>
      </w:r>
    </w:p>
    <w:p w:rsidR="00CC4CF9" w:rsidRPr="00061AB7" w:rsidRDefault="00CC4CF9">
      <w:pPr>
        <w:pStyle w:val="ConsPlusCell"/>
        <w:jc w:val="both"/>
      </w:pPr>
      <w:r w:rsidRPr="00061AB7">
        <w:t>38 2510     6     Молоты ковочные пневматические /</w:t>
      </w:r>
    </w:p>
    <w:p w:rsidR="00CC4CF9" w:rsidRPr="00061AB7" w:rsidRDefault="00CC4CF9">
      <w:pPr>
        <w:pStyle w:val="ConsPlusCell"/>
        <w:jc w:val="both"/>
      </w:pPr>
      <w:r w:rsidRPr="00061AB7">
        <w:t>38 2511     1     - одностоечные</w:t>
      </w:r>
    </w:p>
    <w:p w:rsidR="00CC4CF9" w:rsidRPr="00061AB7" w:rsidRDefault="00CC4CF9">
      <w:pPr>
        <w:pStyle w:val="ConsPlusCell"/>
        <w:jc w:val="both"/>
      </w:pPr>
      <w:r w:rsidRPr="00061AB7">
        <w:t>38 2520     0     Молоты ковочные паровоздушные /</w:t>
      </w:r>
    </w:p>
    <w:p w:rsidR="00CC4CF9" w:rsidRPr="00061AB7" w:rsidRDefault="00CC4CF9">
      <w:pPr>
        <w:pStyle w:val="ConsPlusCell"/>
        <w:jc w:val="both"/>
      </w:pPr>
      <w:r w:rsidRPr="00061AB7">
        <w:t>38 2523     7     - двойного действия арочного типа</w:t>
      </w:r>
    </w:p>
    <w:p w:rsidR="00CC4CF9" w:rsidRPr="00061AB7" w:rsidRDefault="00CC4CF9">
      <w:pPr>
        <w:pStyle w:val="ConsPlusCell"/>
        <w:jc w:val="both"/>
      </w:pPr>
      <w:r w:rsidRPr="00061AB7">
        <w:t>38 2525     8     - двойного действия мостового типа</w:t>
      </w:r>
    </w:p>
    <w:p w:rsidR="00CC4CF9" w:rsidRPr="00061AB7" w:rsidRDefault="00CC4CF9">
      <w:pPr>
        <w:pStyle w:val="ConsPlusCell"/>
        <w:jc w:val="both"/>
      </w:pPr>
      <w:r w:rsidRPr="00061AB7">
        <w:t>38 2530     5     Молоты / штамповочные</w:t>
      </w:r>
    </w:p>
    <w:p w:rsidR="00CC4CF9" w:rsidRPr="00061AB7" w:rsidRDefault="00CC4CF9">
      <w:pPr>
        <w:pStyle w:val="ConsPlusCell"/>
        <w:jc w:val="both"/>
      </w:pPr>
      <w:r w:rsidRPr="00061AB7">
        <w:t>38 2531     0     - листоштамповочные воздушные</w:t>
      </w:r>
    </w:p>
    <w:p w:rsidR="00CC4CF9" w:rsidRPr="00061AB7" w:rsidRDefault="00CC4CF9">
      <w:pPr>
        <w:pStyle w:val="ConsPlusCell"/>
        <w:jc w:val="both"/>
      </w:pPr>
      <w:r w:rsidRPr="00061AB7">
        <w:t>38 2536     8     - штамповочные паровоздушные двойного действия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горячей штамповки</w:t>
      </w:r>
    </w:p>
    <w:p w:rsidR="00CC4CF9" w:rsidRPr="00061AB7" w:rsidRDefault="00CC4CF9">
      <w:pPr>
        <w:pStyle w:val="ConsPlusCell"/>
        <w:jc w:val="both"/>
      </w:pPr>
      <w:r w:rsidRPr="00061AB7">
        <w:t>38 2590     2     Молоты / специальные</w:t>
      </w:r>
    </w:p>
    <w:p w:rsidR="00CC4CF9" w:rsidRPr="00061AB7" w:rsidRDefault="00CC4CF9">
      <w:pPr>
        <w:pStyle w:val="ConsPlusCell"/>
        <w:jc w:val="both"/>
      </w:pPr>
      <w:r w:rsidRPr="00061AB7">
        <w:t>38 2591     8     - штамповочные бесшаботные высокоскоростные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специальные</w:t>
      </w:r>
    </w:p>
    <w:p w:rsidR="00CC4CF9" w:rsidRPr="00061AB7" w:rsidRDefault="00CC4CF9">
      <w:pPr>
        <w:pStyle w:val="ConsPlusCell"/>
        <w:jc w:val="both"/>
      </w:pPr>
      <w:r w:rsidRPr="00061AB7">
        <w:t>38 2592     3     - листоштамповочные гидродинамические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специальные</w:t>
      </w:r>
    </w:p>
    <w:p w:rsidR="00CC4CF9" w:rsidRPr="00061AB7" w:rsidRDefault="00CC4CF9">
      <w:pPr>
        <w:pStyle w:val="ConsPlusCell"/>
        <w:jc w:val="both"/>
      </w:pPr>
      <w:r w:rsidRPr="00061AB7">
        <w:t>38 2594     4     - выколоточные пневматические специальные</w:t>
      </w:r>
    </w:p>
    <w:p w:rsidR="00CC4CF9" w:rsidRPr="00061AB7" w:rsidRDefault="00CC4CF9">
      <w:pPr>
        <w:pStyle w:val="ConsPlusCell"/>
        <w:jc w:val="both"/>
      </w:pPr>
      <w:r w:rsidRPr="00061AB7">
        <w:t>38 2600     5     Машины и вальцы ковочные</w:t>
      </w:r>
    </w:p>
    <w:p w:rsidR="00CC4CF9" w:rsidRPr="00061AB7" w:rsidRDefault="00CC4CF9">
      <w:pPr>
        <w:pStyle w:val="ConsPlusCell"/>
        <w:jc w:val="both"/>
      </w:pPr>
      <w:r w:rsidRPr="00061AB7">
        <w:t>38 2601     0     Машины и вальцы ротационно-ковочные *</w:t>
      </w:r>
    </w:p>
    <w:p w:rsidR="00CC4CF9" w:rsidRPr="00061AB7" w:rsidRDefault="00CC4CF9">
      <w:pPr>
        <w:pStyle w:val="ConsPlusCell"/>
        <w:jc w:val="both"/>
      </w:pPr>
      <w:r w:rsidRPr="00061AB7">
        <w:t>38 2610     6     Машины горизонтально-ковочные /</w:t>
      </w:r>
    </w:p>
    <w:p w:rsidR="00CC4CF9" w:rsidRPr="00061AB7" w:rsidRDefault="00CC4CF9">
      <w:pPr>
        <w:pStyle w:val="ConsPlusCell"/>
        <w:jc w:val="both"/>
      </w:pPr>
      <w:r w:rsidRPr="00061AB7">
        <w:t>38 2611     5     - с вертикальным разъемом матриц</w:t>
      </w:r>
    </w:p>
    <w:p w:rsidR="00CC4CF9" w:rsidRPr="00061AB7" w:rsidRDefault="00CC4CF9">
      <w:pPr>
        <w:pStyle w:val="ConsPlusCell"/>
        <w:jc w:val="both"/>
      </w:pPr>
      <w:r w:rsidRPr="00061AB7">
        <w:t>38 2612     0     - с горизонтальным разъемом матриц</w:t>
      </w:r>
    </w:p>
    <w:p w:rsidR="00CC4CF9" w:rsidRPr="00061AB7" w:rsidRDefault="00CC4CF9">
      <w:pPr>
        <w:pStyle w:val="ConsPlusCell"/>
        <w:jc w:val="both"/>
      </w:pPr>
      <w:r w:rsidRPr="00061AB7">
        <w:t>38 2640     3     Машины радиально-обжимные и ротационно-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ковочные /</w:t>
      </w:r>
    </w:p>
    <w:p w:rsidR="00CC4CF9" w:rsidRPr="00061AB7" w:rsidRDefault="00CC4CF9">
      <w:pPr>
        <w:pStyle w:val="ConsPlusCell"/>
        <w:jc w:val="both"/>
      </w:pPr>
      <w:r w:rsidRPr="00061AB7">
        <w:t>38 2644     5     - горизонтальные с механическим приводом</w:t>
      </w:r>
    </w:p>
    <w:p w:rsidR="00CC4CF9" w:rsidRPr="00061AB7" w:rsidRDefault="00CC4CF9">
      <w:pPr>
        <w:pStyle w:val="ConsPlusCell"/>
        <w:jc w:val="both"/>
      </w:pPr>
      <w:r w:rsidRPr="00061AB7">
        <w:t>38 2660     2     Вальцы ковочные / (универсальные)</w:t>
      </w:r>
    </w:p>
    <w:p w:rsidR="00CC4CF9" w:rsidRPr="00061AB7" w:rsidRDefault="00CC4CF9">
      <w:pPr>
        <w:pStyle w:val="ConsPlusCell"/>
        <w:jc w:val="both"/>
      </w:pPr>
      <w:r w:rsidRPr="00061AB7">
        <w:t>38 2663     9     - консольные одноклетевые (универсальные)</w:t>
      </w:r>
    </w:p>
    <w:p w:rsidR="00CC4CF9" w:rsidRPr="00061AB7" w:rsidRDefault="00CC4CF9">
      <w:pPr>
        <w:pStyle w:val="ConsPlusCell"/>
        <w:jc w:val="both"/>
      </w:pPr>
      <w:r w:rsidRPr="00061AB7">
        <w:t>38 2690     6     Машины и вальцы ковочные специальные</w:t>
      </w:r>
    </w:p>
    <w:p w:rsidR="00CC4CF9" w:rsidRPr="00061AB7" w:rsidRDefault="00CC4CF9">
      <w:pPr>
        <w:pStyle w:val="ConsPlusCell"/>
        <w:jc w:val="both"/>
      </w:pPr>
      <w:r w:rsidRPr="00061AB7">
        <w:t>38 2694     8     Машины радиально-ковочные специальные</w:t>
      </w:r>
    </w:p>
    <w:p w:rsidR="00CC4CF9" w:rsidRPr="00061AB7" w:rsidRDefault="00CC4CF9">
      <w:pPr>
        <w:pStyle w:val="ConsPlusCell"/>
        <w:jc w:val="both"/>
      </w:pPr>
      <w:r w:rsidRPr="00061AB7">
        <w:t>38 2696     9     Вальцы ковочные специальные</w:t>
      </w:r>
    </w:p>
    <w:p w:rsidR="00CC4CF9" w:rsidRPr="00061AB7" w:rsidRDefault="00CC4CF9">
      <w:pPr>
        <w:pStyle w:val="ConsPlusCell"/>
        <w:jc w:val="both"/>
      </w:pPr>
      <w:r w:rsidRPr="00061AB7">
        <w:t>38 2697     4     Вальцы валково-сегментные для поперечно-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клиновой вальцовки специальные</w:t>
      </w:r>
    </w:p>
    <w:p w:rsidR="00CC4CF9" w:rsidRPr="00061AB7" w:rsidRDefault="00CC4CF9">
      <w:pPr>
        <w:pStyle w:val="ConsPlusCell"/>
        <w:jc w:val="both"/>
      </w:pPr>
      <w:r w:rsidRPr="00061AB7">
        <w:t>38 2699     5     Машины ковочные и вальцы ковочные специальные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38 2700     9     Машины гибочные и правильные</w:t>
      </w:r>
    </w:p>
    <w:p w:rsidR="00CC4CF9" w:rsidRPr="00061AB7" w:rsidRDefault="00CC4CF9">
      <w:pPr>
        <w:pStyle w:val="ConsPlusCell"/>
        <w:jc w:val="both"/>
      </w:pPr>
      <w:r w:rsidRPr="00061AB7">
        <w:t>38 2710     3     Прессы листогибочные /</w:t>
      </w:r>
    </w:p>
    <w:p w:rsidR="00CC4CF9" w:rsidRPr="00061AB7" w:rsidRDefault="00CC4CF9">
      <w:pPr>
        <w:pStyle w:val="ConsPlusCell"/>
        <w:jc w:val="both"/>
      </w:pPr>
      <w:r w:rsidRPr="00061AB7">
        <w:t>38 2713     3     - механические</w:t>
      </w:r>
    </w:p>
    <w:p w:rsidR="00CC4CF9" w:rsidRPr="00061AB7" w:rsidRDefault="00CC4CF9">
      <w:pPr>
        <w:pStyle w:val="ConsPlusCell"/>
        <w:jc w:val="both"/>
      </w:pPr>
      <w:r w:rsidRPr="00061AB7">
        <w:t>38 2714     5     - гидравлические</w:t>
      </w:r>
    </w:p>
    <w:p w:rsidR="00CC4CF9" w:rsidRPr="00061AB7" w:rsidRDefault="00CC4CF9">
      <w:pPr>
        <w:pStyle w:val="ConsPlusCell"/>
        <w:jc w:val="both"/>
      </w:pPr>
      <w:r w:rsidRPr="00061AB7">
        <w:t>38 2720     8     Машины листогибочные с поворотной гибочной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балкой /</w:t>
      </w:r>
    </w:p>
    <w:p w:rsidR="00CC4CF9" w:rsidRPr="00061AB7" w:rsidRDefault="00CC4CF9">
      <w:pPr>
        <w:pStyle w:val="ConsPlusCell"/>
        <w:jc w:val="both"/>
      </w:pPr>
      <w:r w:rsidRPr="00061AB7">
        <w:t>38 2721     3     - с механическим приводом</w:t>
      </w:r>
    </w:p>
    <w:p w:rsidR="00CC4CF9" w:rsidRPr="00061AB7" w:rsidRDefault="00CC4CF9">
      <w:pPr>
        <w:pStyle w:val="ConsPlusCell"/>
        <w:jc w:val="both"/>
      </w:pPr>
      <w:r w:rsidRPr="00061AB7">
        <w:t>38 2723     4     - с гидравлическим приводом</w:t>
      </w:r>
    </w:p>
    <w:p w:rsidR="00CC4CF9" w:rsidRPr="00061AB7" w:rsidRDefault="00CC4CF9">
      <w:pPr>
        <w:pStyle w:val="ConsPlusCell"/>
        <w:jc w:val="both"/>
      </w:pPr>
      <w:r w:rsidRPr="00061AB7">
        <w:t>38 2730     2     Машины листогибочные / валковые (вальцы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листогибочные без вальцов для кровельного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железа)</w:t>
      </w:r>
    </w:p>
    <w:p w:rsidR="00CC4CF9" w:rsidRPr="00061AB7" w:rsidRDefault="00CC4CF9">
      <w:pPr>
        <w:pStyle w:val="ConsPlusCell"/>
        <w:jc w:val="both"/>
      </w:pPr>
      <w:r w:rsidRPr="00061AB7">
        <w:t>38 2732     3     - трехвалковые</w:t>
      </w:r>
    </w:p>
    <w:p w:rsidR="00CC4CF9" w:rsidRPr="00061AB7" w:rsidRDefault="00CC4CF9">
      <w:pPr>
        <w:pStyle w:val="ConsPlusCell"/>
        <w:jc w:val="both"/>
      </w:pPr>
      <w:r w:rsidRPr="00061AB7">
        <w:t>38 2734     4     - четырехвалковые</w:t>
      </w:r>
    </w:p>
    <w:p w:rsidR="00CC4CF9" w:rsidRPr="00061AB7" w:rsidRDefault="00CC4CF9">
      <w:pPr>
        <w:pStyle w:val="ConsPlusCell"/>
        <w:jc w:val="both"/>
      </w:pPr>
      <w:r w:rsidRPr="00061AB7">
        <w:t>38 2740     7     Прессы / горизонтально-гибочные</w:t>
      </w:r>
    </w:p>
    <w:p w:rsidR="00CC4CF9" w:rsidRPr="00061AB7" w:rsidRDefault="00CC4CF9">
      <w:pPr>
        <w:pStyle w:val="ConsPlusCell"/>
        <w:jc w:val="both"/>
      </w:pPr>
      <w:r w:rsidRPr="00061AB7">
        <w:t>38 2741     2     - горизонтальные гибочно-штамповочные</w:t>
      </w:r>
    </w:p>
    <w:p w:rsidR="00CC4CF9" w:rsidRPr="00061AB7" w:rsidRDefault="00CC4CF9">
      <w:pPr>
        <w:pStyle w:val="ConsPlusCell"/>
        <w:jc w:val="both"/>
      </w:pPr>
      <w:r w:rsidRPr="00061AB7">
        <w:t>38 2750     1     Машины трубогибочные /</w:t>
      </w:r>
    </w:p>
    <w:p w:rsidR="00CC4CF9" w:rsidRPr="00061AB7" w:rsidRDefault="00CC4CF9">
      <w:pPr>
        <w:pStyle w:val="ConsPlusCell"/>
        <w:jc w:val="both"/>
      </w:pPr>
      <w:r w:rsidRPr="00061AB7">
        <w:t>38 2754     3     - с механическим приводом</w:t>
      </w:r>
    </w:p>
    <w:p w:rsidR="00CC4CF9" w:rsidRPr="00061AB7" w:rsidRDefault="00CC4CF9">
      <w:pPr>
        <w:pStyle w:val="ConsPlusCell"/>
        <w:jc w:val="both"/>
      </w:pPr>
      <w:r w:rsidRPr="00061AB7">
        <w:t>38 2755     9     - с гидравлическим приводом</w:t>
      </w:r>
    </w:p>
    <w:p w:rsidR="00CC4CF9" w:rsidRPr="00061AB7" w:rsidRDefault="00CC4CF9">
      <w:pPr>
        <w:pStyle w:val="ConsPlusCell"/>
        <w:jc w:val="both"/>
      </w:pPr>
      <w:r w:rsidRPr="00061AB7">
        <w:t>38 2760     6     Машины зиговочные /</w:t>
      </w:r>
    </w:p>
    <w:p w:rsidR="00CC4CF9" w:rsidRPr="00061AB7" w:rsidRDefault="00CC4CF9">
      <w:pPr>
        <w:pStyle w:val="ConsPlusCell"/>
        <w:jc w:val="both"/>
      </w:pPr>
      <w:r w:rsidRPr="00061AB7">
        <w:t>38 2766     9     - с механическим приводом</w:t>
      </w:r>
    </w:p>
    <w:p w:rsidR="00CC4CF9" w:rsidRPr="00061AB7" w:rsidRDefault="00CC4CF9">
      <w:pPr>
        <w:pStyle w:val="ConsPlusCell"/>
        <w:jc w:val="both"/>
      </w:pPr>
      <w:r w:rsidRPr="00061AB7">
        <w:t>38 2770     0     Автоматы правильно-отрезные и машины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правильные валковые</w:t>
      </w:r>
    </w:p>
    <w:p w:rsidR="00CC4CF9" w:rsidRPr="00061AB7" w:rsidRDefault="00CC4CF9">
      <w:pPr>
        <w:pStyle w:val="ConsPlusCell"/>
        <w:jc w:val="both"/>
      </w:pPr>
      <w:r w:rsidRPr="00061AB7">
        <w:t>38 2771     6     Автоматы правильно-отрезные (станки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правильно-отрезные) без арматурных</w:t>
      </w:r>
    </w:p>
    <w:p w:rsidR="00CC4CF9" w:rsidRPr="00061AB7" w:rsidRDefault="00CC4CF9">
      <w:pPr>
        <w:pStyle w:val="ConsPlusCell"/>
        <w:jc w:val="both"/>
      </w:pPr>
      <w:r w:rsidRPr="00061AB7">
        <w:t>38 2777     9     Машины правильные валковые для правки прутков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труб</w:t>
      </w:r>
    </w:p>
    <w:p w:rsidR="00CC4CF9" w:rsidRPr="00061AB7" w:rsidRDefault="00CC4CF9">
      <w:pPr>
        <w:pStyle w:val="ConsPlusCell"/>
        <w:jc w:val="both"/>
      </w:pPr>
      <w:r w:rsidRPr="00061AB7">
        <w:t>38 2790     2     Машины гибочные и правильные специальные</w:t>
      </w:r>
    </w:p>
    <w:p w:rsidR="00CC4CF9" w:rsidRPr="00061AB7" w:rsidRDefault="00CC4CF9">
      <w:pPr>
        <w:pStyle w:val="ConsPlusCell"/>
        <w:jc w:val="both"/>
      </w:pPr>
      <w:r w:rsidRPr="00061AB7">
        <w:t>38 2791     5     Машины листогибочные специальные</w:t>
      </w:r>
    </w:p>
    <w:p w:rsidR="00CC4CF9" w:rsidRPr="00061AB7" w:rsidRDefault="00CC4CF9">
      <w:pPr>
        <w:pStyle w:val="ConsPlusCell"/>
        <w:jc w:val="both"/>
      </w:pPr>
      <w:r w:rsidRPr="00061AB7">
        <w:t>38 2792     0     Вальцы листогибочные для кровельного железа</w:t>
      </w:r>
    </w:p>
    <w:p w:rsidR="00CC4CF9" w:rsidRPr="00061AB7" w:rsidRDefault="00CC4CF9">
      <w:pPr>
        <w:pStyle w:val="ConsPlusCell"/>
        <w:jc w:val="both"/>
      </w:pPr>
      <w:r w:rsidRPr="00061AB7">
        <w:t>38 2793     6     Автоматы правильно-отрезные арматурные (станки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правки и резки арматурной стали)</w:t>
      </w:r>
    </w:p>
    <w:p w:rsidR="00CC4CF9" w:rsidRPr="00061AB7" w:rsidRDefault="00CC4CF9">
      <w:pPr>
        <w:pStyle w:val="ConsPlusCell"/>
        <w:jc w:val="both"/>
      </w:pPr>
      <w:r w:rsidRPr="00061AB7">
        <w:t>38 2794     1     Машины гибочные для прутков арматуры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специальные</w:t>
      </w:r>
    </w:p>
    <w:p w:rsidR="00CC4CF9" w:rsidRPr="00061AB7" w:rsidRDefault="00CC4CF9">
      <w:pPr>
        <w:pStyle w:val="ConsPlusCell"/>
        <w:jc w:val="both"/>
      </w:pPr>
      <w:r w:rsidRPr="00061AB7">
        <w:t>38 2795     7     Машины трубогибочные специальные</w:t>
      </w:r>
    </w:p>
    <w:p w:rsidR="00CC4CF9" w:rsidRPr="00061AB7" w:rsidRDefault="00CC4CF9">
      <w:pPr>
        <w:pStyle w:val="ConsPlusCell"/>
        <w:jc w:val="both"/>
      </w:pPr>
      <w:r w:rsidRPr="00061AB7">
        <w:t>38 2796     2     Машины сортогибочные специальные</w:t>
      </w:r>
    </w:p>
    <w:p w:rsidR="00CC4CF9" w:rsidRPr="00061AB7" w:rsidRDefault="00CC4CF9">
      <w:pPr>
        <w:pStyle w:val="ConsPlusCell"/>
        <w:jc w:val="both"/>
      </w:pPr>
      <w:r w:rsidRPr="00061AB7">
        <w:t>38 2797     8     Машины правильно-растяжные для профилей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специальные</w:t>
      </w:r>
    </w:p>
    <w:p w:rsidR="00CC4CF9" w:rsidRPr="00061AB7" w:rsidRDefault="00CC4CF9">
      <w:pPr>
        <w:pStyle w:val="ConsPlusCell"/>
        <w:jc w:val="both"/>
      </w:pPr>
      <w:r w:rsidRPr="00061AB7">
        <w:t>38 2798     3     Машины правильно-растяжные для листа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специальные</w:t>
      </w:r>
    </w:p>
    <w:p w:rsidR="00CC4CF9" w:rsidRPr="00061AB7" w:rsidRDefault="00CC4CF9">
      <w:pPr>
        <w:pStyle w:val="ConsPlusCell"/>
        <w:jc w:val="both"/>
      </w:pPr>
      <w:r w:rsidRPr="00061AB7">
        <w:t>38 2799     9     Машины гибочные и правильные специальные прочие</w:t>
      </w:r>
    </w:p>
    <w:p w:rsidR="00CC4CF9" w:rsidRPr="00061AB7" w:rsidRDefault="00CC4CF9">
      <w:pPr>
        <w:pStyle w:val="ConsPlusCell"/>
        <w:jc w:val="both"/>
      </w:pPr>
      <w:r w:rsidRPr="00061AB7">
        <w:t>38 2800     2     Ножницы</w:t>
      </w:r>
    </w:p>
    <w:p w:rsidR="00CC4CF9" w:rsidRPr="00061AB7" w:rsidRDefault="00CC4CF9">
      <w:pPr>
        <w:pStyle w:val="ConsPlusCell"/>
        <w:jc w:val="both"/>
      </w:pPr>
      <w:r w:rsidRPr="00061AB7">
        <w:t>38 2810     7     Ножницы листовые с наклонным ножом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(гильотинные) /</w:t>
      </w:r>
    </w:p>
    <w:p w:rsidR="00CC4CF9" w:rsidRPr="00061AB7" w:rsidRDefault="00CC4CF9">
      <w:pPr>
        <w:pStyle w:val="ConsPlusCell"/>
        <w:jc w:val="both"/>
      </w:pPr>
      <w:r w:rsidRPr="00061AB7">
        <w:t>38 2811     2     - для листа толщиной до 6,3 мм включительно</w:t>
      </w:r>
    </w:p>
    <w:p w:rsidR="00CC4CF9" w:rsidRPr="00061AB7" w:rsidRDefault="00CC4CF9">
      <w:pPr>
        <w:pStyle w:val="ConsPlusCell"/>
        <w:jc w:val="both"/>
      </w:pPr>
      <w:r w:rsidRPr="00061AB7">
        <w:t>38 2812     8     - для листа толщиной св. 6,3 мм</w:t>
      </w:r>
    </w:p>
    <w:p w:rsidR="00CC4CF9" w:rsidRPr="00061AB7" w:rsidRDefault="00CC4CF9">
      <w:pPr>
        <w:pStyle w:val="ConsPlusCell"/>
        <w:jc w:val="both"/>
      </w:pPr>
      <w:r w:rsidRPr="00061AB7">
        <w:t>38 2820     1     Ножницы листовые / дисковые</w:t>
      </w:r>
    </w:p>
    <w:p w:rsidR="00CC4CF9" w:rsidRPr="00061AB7" w:rsidRDefault="00CC4CF9">
      <w:pPr>
        <w:pStyle w:val="ConsPlusCell"/>
        <w:jc w:val="both"/>
      </w:pPr>
      <w:r w:rsidRPr="00061AB7">
        <w:t>38 2821     7     - двухдисковые с наклонными ножами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(парнодисковые)</w:t>
      </w:r>
    </w:p>
    <w:p w:rsidR="00CC4CF9" w:rsidRPr="00061AB7" w:rsidRDefault="00CC4CF9">
      <w:pPr>
        <w:pStyle w:val="ConsPlusCell"/>
        <w:jc w:val="both"/>
      </w:pPr>
      <w:r w:rsidRPr="00061AB7">
        <w:t>38 2830     6     Ножницы высечные /</w:t>
      </w:r>
    </w:p>
    <w:p w:rsidR="00CC4CF9" w:rsidRPr="00061AB7" w:rsidRDefault="00CC4CF9">
      <w:pPr>
        <w:pStyle w:val="ConsPlusCell"/>
        <w:jc w:val="both"/>
      </w:pPr>
      <w:r w:rsidRPr="00061AB7">
        <w:t>38 2831     1     - для листового материала</w:t>
      </w:r>
    </w:p>
    <w:p w:rsidR="00CC4CF9" w:rsidRPr="00061AB7" w:rsidRDefault="00CC4CF9">
      <w:pPr>
        <w:pStyle w:val="ConsPlusCell"/>
        <w:jc w:val="both"/>
      </w:pPr>
      <w:r w:rsidRPr="00061AB7">
        <w:t>38 2850     5     Ножницы комбинированные и пресс-ножницы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комбинированные</w:t>
      </w:r>
    </w:p>
    <w:p w:rsidR="00CC4CF9" w:rsidRPr="00061AB7" w:rsidRDefault="00CC4CF9">
      <w:pPr>
        <w:pStyle w:val="ConsPlusCell"/>
        <w:jc w:val="both"/>
      </w:pPr>
      <w:r w:rsidRPr="00061AB7">
        <w:t>38 2851     0     Ножницы комбинированные для резки листа,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сортового и фасонного проката</w:t>
      </w:r>
    </w:p>
    <w:p w:rsidR="00CC4CF9" w:rsidRPr="00061AB7" w:rsidRDefault="00CC4CF9">
      <w:pPr>
        <w:pStyle w:val="ConsPlusCell"/>
        <w:jc w:val="both"/>
      </w:pPr>
      <w:r w:rsidRPr="00061AB7">
        <w:t>38 2852     6     Пресс-ножницы комбинированные для резки листа,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сортового и фасонного проката и пробивки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отверстий</w:t>
      </w:r>
    </w:p>
    <w:p w:rsidR="00CC4CF9" w:rsidRPr="00061AB7" w:rsidRDefault="00CC4CF9">
      <w:pPr>
        <w:pStyle w:val="ConsPlusCell"/>
        <w:jc w:val="both"/>
      </w:pPr>
      <w:r w:rsidRPr="00061AB7">
        <w:t>38 2860     9     Ножницы / сортовые и для резки заготовок</w:t>
      </w:r>
    </w:p>
    <w:p w:rsidR="00CC4CF9" w:rsidRPr="00061AB7" w:rsidRDefault="00CC4CF9">
      <w:pPr>
        <w:pStyle w:val="ConsPlusCell"/>
        <w:jc w:val="both"/>
      </w:pPr>
      <w:r w:rsidRPr="00061AB7">
        <w:t>38 2864     1     - сортовые для резки сортового и фасонного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проката</w:t>
      </w:r>
    </w:p>
    <w:p w:rsidR="00CC4CF9" w:rsidRPr="00061AB7" w:rsidRDefault="00CC4CF9">
      <w:pPr>
        <w:pStyle w:val="ConsPlusCell"/>
        <w:jc w:val="both"/>
      </w:pPr>
      <w:r w:rsidRPr="00061AB7">
        <w:t>38 2865     7     - кривошипные закрытые для резки заготовок</w:t>
      </w:r>
    </w:p>
    <w:p w:rsidR="00CC4CF9" w:rsidRPr="00061AB7" w:rsidRDefault="00CC4CF9">
      <w:pPr>
        <w:pStyle w:val="ConsPlusCell"/>
        <w:jc w:val="both"/>
      </w:pPr>
      <w:r w:rsidRPr="00061AB7">
        <w:t>38 2866     2     - сортовые кривошипные для точной резки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заготовок</w:t>
      </w:r>
    </w:p>
    <w:p w:rsidR="00CC4CF9" w:rsidRPr="00061AB7" w:rsidRDefault="00CC4CF9">
      <w:pPr>
        <w:pStyle w:val="ConsPlusCell"/>
        <w:jc w:val="both"/>
      </w:pPr>
      <w:r w:rsidRPr="00061AB7">
        <w:t>38 2880     9     Ножницы скрапные /</w:t>
      </w:r>
    </w:p>
    <w:p w:rsidR="00CC4CF9" w:rsidRPr="00061AB7" w:rsidRDefault="00CC4CF9">
      <w:pPr>
        <w:pStyle w:val="ConsPlusCell"/>
        <w:jc w:val="both"/>
      </w:pPr>
      <w:r w:rsidRPr="00061AB7">
        <w:t>38 2881     4     - механические</w:t>
      </w:r>
    </w:p>
    <w:p w:rsidR="00CC4CF9" w:rsidRPr="00061AB7" w:rsidRDefault="00CC4CF9">
      <w:pPr>
        <w:pStyle w:val="ConsPlusCell"/>
        <w:jc w:val="both"/>
      </w:pPr>
      <w:r w:rsidRPr="00061AB7">
        <w:t>38 2882     6     - гидравлические</w:t>
      </w:r>
    </w:p>
    <w:p w:rsidR="00CC4CF9" w:rsidRPr="00061AB7" w:rsidRDefault="00CC4CF9">
      <w:pPr>
        <w:pStyle w:val="ConsPlusCell"/>
        <w:jc w:val="both"/>
      </w:pPr>
      <w:r w:rsidRPr="00061AB7">
        <w:t>38 2890     3     Ножницы специальные /</w:t>
      </w:r>
    </w:p>
    <w:p w:rsidR="00CC4CF9" w:rsidRPr="00061AB7" w:rsidRDefault="00CC4CF9">
      <w:pPr>
        <w:pStyle w:val="ConsPlusCell"/>
        <w:jc w:val="both"/>
      </w:pPr>
      <w:r w:rsidRPr="00061AB7">
        <w:t>38 2891     9     - листовые с наклонным ножом</w:t>
      </w:r>
    </w:p>
    <w:p w:rsidR="00CC4CF9" w:rsidRPr="00061AB7" w:rsidRDefault="00CC4CF9">
      <w:pPr>
        <w:pStyle w:val="ConsPlusCell"/>
        <w:jc w:val="both"/>
      </w:pPr>
      <w:r w:rsidRPr="00061AB7">
        <w:t>38 2892     4     - листовые многодисковые</w:t>
      </w:r>
    </w:p>
    <w:p w:rsidR="00CC4CF9" w:rsidRPr="00061AB7" w:rsidRDefault="00CC4CF9">
      <w:pPr>
        <w:pStyle w:val="ConsPlusCell"/>
        <w:jc w:val="both"/>
      </w:pPr>
      <w:r w:rsidRPr="00061AB7">
        <w:t>38 2893     0     - арматурные (ножницы для резки арматурной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стали)</w:t>
      </w:r>
    </w:p>
    <w:p w:rsidR="00CC4CF9" w:rsidRPr="00061AB7" w:rsidRDefault="00CC4CF9">
      <w:pPr>
        <w:pStyle w:val="ConsPlusCell"/>
        <w:jc w:val="both"/>
      </w:pPr>
      <w:r w:rsidRPr="00061AB7">
        <w:t>38 2896     6     - сортовые и для резки заготовок</w:t>
      </w:r>
    </w:p>
    <w:p w:rsidR="00CC4CF9" w:rsidRPr="00061AB7" w:rsidRDefault="00CC4CF9">
      <w:pPr>
        <w:pStyle w:val="ConsPlusCell"/>
        <w:jc w:val="both"/>
      </w:pPr>
      <w:r w:rsidRPr="00061AB7">
        <w:t>38 2897     1     Холодноломы специальные</w:t>
      </w:r>
    </w:p>
    <w:p w:rsidR="00CC4CF9" w:rsidRPr="00061AB7" w:rsidRDefault="00CC4CF9">
      <w:pPr>
        <w:pStyle w:val="ConsPlusCell"/>
        <w:jc w:val="both"/>
      </w:pPr>
      <w:r w:rsidRPr="00061AB7">
        <w:t>38 2899     2     Ножницы специальные прочие</w:t>
      </w:r>
    </w:p>
    <w:p w:rsidR="00CC4CF9" w:rsidRPr="00061AB7" w:rsidRDefault="00CC4CF9">
      <w:pPr>
        <w:pStyle w:val="ConsPlusCell"/>
        <w:jc w:val="both"/>
      </w:pPr>
      <w:r w:rsidRPr="00061AB7">
        <w:t>38 2900     6     Машины кузнечно-прессовые специальные прочие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(машины, не вошедшие в вышеперечисленные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группы)</w:t>
      </w:r>
    </w:p>
    <w:p w:rsidR="00CC4CF9" w:rsidRPr="00061AB7" w:rsidRDefault="00CC4CF9">
      <w:pPr>
        <w:pStyle w:val="ConsPlusCell"/>
        <w:jc w:val="both"/>
      </w:pPr>
      <w:r w:rsidRPr="00061AB7">
        <w:t>38 2910     0     Машины импульсные</w:t>
      </w:r>
    </w:p>
    <w:p w:rsidR="00CC4CF9" w:rsidRPr="00061AB7" w:rsidRDefault="00CC4CF9">
      <w:pPr>
        <w:pStyle w:val="ConsPlusCell"/>
        <w:jc w:val="both"/>
      </w:pPr>
      <w:r w:rsidRPr="00061AB7">
        <w:t>38 2911     6     Установки магнито-импульсные</w:t>
      </w:r>
    </w:p>
    <w:p w:rsidR="00CC4CF9" w:rsidRPr="00061AB7" w:rsidRDefault="00CC4CF9">
      <w:pPr>
        <w:pStyle w:val="ConsPlusCell"/>
        <w:jc w:val="both"/>
      </w:pPr>
      <w:r w:rsidRPr="00061AB7">
        <w:t>38 2912     1     Прессы электрогидроимпульсные</w:t>
      </w:r>
    </w:p>
    <w:p w:rsidR="00CC4CF9" w:rsidRPr="00061AB7" w:rsidRDefault="00CC4CF9">
      <w:pPr>
        <w:pStyle w:val="ConsPlusCell"/>
        <w:jc w:val="both"/>
      </w:pPr>
      <w:r w:rsidRPr="00061AB7">
        <w:t>38 2950     9     Прессы пневматические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38 3000     6     Оборудование деревообрабатывающее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38 3001     1     Оборудование технологическое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деревообрабатывающее для производства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деревянных бочек *</w:t>
      </w:r>
    </w:p>
    <w:p w:rsidR="00CC4CF9" w:rsidRPr="00061AB7" w:rsidRDefault="00CC4CF9">
      <w:pPr>
        <w:pStyle w:val="ConsPlusCell"/>
        <w:jc w:val="both"/>
      </w:pPr>
      <w:r w:rsidRPr="00061AB7">
        <w:t>38 3100     7     Станки деревообрабатывающие</w:t>
      </w:r>
    </w:p>
    <w:p w:rsidR="00CC4CF9" w:rsidRPr="00061AB7" w:rsidRDefault="00CC4CF9">
      <w:pPr>
        <w:pStyle w:val="ConsPlusCell"/>
        <w:jc w:val="both"/>
      </w:pPr>
      <w:r w:rsidRPr="00061AB7">
        <w:t>38 3101     5     Станки продольно-распиловочные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(шпалорезные) *</w:t>
      </w:r>
    </w:p>
    <w:p w:rsidR="00CC4CF9" w:rsidRPr="00061AB7" w:rsidRDefault="00CC4CF9">
      <w:pPr>
        <w:pStyle w:val="ConsPlusCell"/>
        <w:jc w:val="both"/>
      </w:pPr>
      <w:r w:rsidRPr="00061AB7">
        <w:t>38 3103     6     Станки фрезерно-модельные *</w:t>
      </w:r>
    </w:p>
    <w:p w:rsidR="00CC4CF9" w:rsidRPr="00061AB7" w:rsidRDefault="00CC4CF9">
      <w:pPr>
        <w:pStyle w:val="ConsPlusCell"/>
        <w:jc w:val="both"/>
      </w:pPr>
      <w:r w:rsidRPr="00061AB7">
        <w:t>38 3104     1     Станки шипорезные двухсторонние *</w:t>
      </w:r>
    </w:p>
    <w:p w:rsidR="00CC4CF9" w:rsidRPr="00061AB7" w:rsidRDefault="00CC4CF9">
      <w:pPr>
        <w:pStyle w:val="ConsPlusCell"/>
        <w:jc w:val="both"/>
      </w:pPr>
      <w:r w:rsidRPr="00061AB7">
        <w:t>38 3105     7     Станки специализированные и прочие *</w:t>
      </w:r>
    </w:p>
    <w:p w:rsidR="00CC4CF9" w:rsidRPr="00061AB7" w:rsidRDefault="00CC4CF9">
      <w:pPr>
        <w:pStyle w:val="ConsPlusCell"/>
        <w:jc w:val="both"/>
      </w:pPr>
      <w:r w:rsidRPr="00061AB7">
        <w:t>38 3107     8     Станки шлифовальные трехцилиндровые *</w:t>
      </w:r>
    </w:p>
    <w:p w:rsidR="00CC4CF9" w:rsidRPr="00061AB7" w:rsidRDefault="00CC4CF9">
      <w:pPr>
        <w:pStyle w:val="ConsPlusCell"/>
        <w:jc w:val="both"/>
      </w:pPr>
      <w:r w:rsidRPr="00061AB7">
        <w:t>38 3108     3     Концеравнители форматные *</w:t>
      </w:r>
    </w:p>
    <w:p w:rsidR="00CC4CF9" w:rsidRPr="00061AB7" w:rsidRDefault="00CC4CF9">
      <w:pPr>
        <w:pStyle w:val="ConsPlusCell"/>
        <w:jc w:val="both"/>
      </w:pPr>
      <w:r w:rsidRPr="00061AB7">
        <w:t>38 3110     4     Станки / круглопильные, ленточнопильные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лобзиковые</w:t>
      </w:r>
    </w:p>
    <w:p w:rsidR="00CC4CF9" w:rsidRPr="00061AB7" w:rsidRDefault="00CC4CF9">
      <w:pPr>
        <w:pStyle w:val="ConsPlusCell"/>
        <w:jc w:val="both"/>
      </w:pPr>
      <w:r w:rsidRPr="00061AB7">
        <w:t>38 3111     0     - круглопильные</w:t>
      </w:r>
    </w:p>
    <w:p w:rsidR="00CC4CF9" w:rsidRPr="00061AB7" w:rsidRDefault="00CC4CF9">
      <w:pPr>
        <w:pStyle w:val="ConsPlusCell"/>
        <w:jc w:val="both"/>
      </w:pPr>
      <w:r w:rsidRPr="00061AB7">
        <w:t>38 3113     0     - ленточнопильные и лобзиковые</w:t>
      </w:r>
    </w:p>
    <w:p w:rsidR="00CC4CF9" w:rsidRPr="00061AB7" w:rsidRDefault="00CC4CF9">
      <w:pPr>
        <w:pStyle w:val="ConsPlusCell"/>
        <w:jc w:val="both"/>
      </w:pPr>
      <w:r w:rsidRPr="00061AB7">
        <w:t>38 3120     9     Станки строгальные /</w:t>
      </w:r>
    </w:p>
    <w:p w:rsidR="00CC4CF9" w:rsidRPr="00061AB7" w:rsidRDefault="00CC4CF9">
      <w:pPr>
        <w:pStyle w:val="ConsPlusCell"/>
        <w:jc w:val="both"/>
      </w:pPr>
      <w:r w:rsidRPr="00061AB7">
        <w:t>38 3121     4     - фуговальные</w:t>
      </w:r>
    </w:p>
    <w:p w:rsidR="00CC4CF9" w:rsidRPr="00061AB7" w:rsidRDefault="00CC4CF9">
      <w:pPr>
        <w:pStyle w:val="ConsPlusCell"/>
        <w:jc w:val="both"/>
      </w:pPr>
      <w:r w:rsidRPr="00061AB7">
        <w:t>38 3122     4     - рейсмусовые</w:t>
      </w:r>
    </w:p>
    <w:p w:rsidR="00CC4CF9" w:rsidRPr="00061AB7" w:rsidRDefault="00CC4CF9">
      <w:pPr>
        <w:pStyle w:val="ConsPlusCell"/>
        <w:jc w:val="both"/>
      </w:pPr>
      <w:r w:rsidRPr="00061AB7">
        <w:t>38 3123     5     - четырехсторонние</w:t>
      </w:r>
    </w:p>
    <w:p w:rsidR="00CC4CF9" w:rsidRPr="00061AB7" w:rsidRDefault="00CC4CF9">
      <w:pPr>
        <w:pStyle w:val="ConsPlusCell"/>
        <w:jc w:val="both"/>
      </w:pPr>
      <w:r w:rsidRPr="00061AB7">
        <w:t>38 3130     3     Станки / фрезерные, шипорезные, шлифовальные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полировальные</w:t>
      </w:r>
    </w:p>
    <w:p w:rsidR="00CC4CF9" w:rsidRPr="00061AB7" w:rsidRDefault="00CC4CF9">
      <w:pPr>
        <w:pStyle w:val="ConsPlusCell"/>
        <w:jc w:val="both"/>
      </w:pPr>
      <w:r w:rsidRPr="00061AB7">
        <w:t>38 3131     9     - фрезерные</w:t>
      </w:r>
    </w:p>
    <w:p w:rsidR="00CC4CF9" w:rsidRPr="00061AB7" w:rsidRDefault="00CC4CF9">
      <w:pPr>
        <w:pStyle w:val="ConsPlusCell"/>
        <w:jc w:val="both"/>
      </w:pPr>
      <w:r w:rsidRPr="00061AB7">
        <w:t>38 3133     8     - шипорезные</w:t>
      </w:r>
    </w:p>
    <w:p w:rsidR="00CC4CF9" w:rsidRPr="00061AB7" w:rsidRDefault="00CC4CF9">
      <w:pPr>
        <w:pStyle w:val="ConsPlusCell"/>
        <w:jc w:val="both"/>
      </w:pPr>
      <w:r w:rsidRPr="00061AB7">
        <w:t>38 3135     0     - шлифовальные</w:t>
      </w:r>
    </w:p>
    <w:p w:rsidR="00CC4CF9" w:rsidRPr="00061AB7" w:rsidRDefault="00CC4CF9">
      <w:pPr>
        <w:pStyle w:val="ConsPlusCell"/>
        <w:jc w:val="both"/>
      </w:pPr>
      <w:r w:rsidRPr="00061AB7">
        <w:t>38 3137     1     - полировальные</w:t>
      </w:r>
    </w:p>
    <w:p w:rsidR="00CC4CF9" w:rsidRPr="00061AB7" w:rsidRDefault="00CC4CF9">
      <w:pPr>
        <w:pStyle w:val="ConsPlusCell"/>
        <w:jc w:val="both"/>
      </w:pPr>
      <w:r w:rsidRPr="00061AB7">
        <w:t>38 3138     7     - токарные и круглопалочные</w:t>
      </w:r>
    </w:p>
    <w:p w:rsidR="00CC4CF9" w:rsidRPr="00061AB7" w:rsidRDefault="00CC4CF9">
      <w:pPr>
        <w:pStyle w:val="ConsPlusCell"/>
        <w:jc w:val="both"/>
      </w:pPr>
      <w:r w:rsidRPr="00061AB7">
        <w:t>38 3140     8     Станки / сверлильные, пазовальные и долбежные</w:t>
      </w:r>
    </w:p>
    <w:p w:rsidR="00CC4CF9" w:rsidRPr="00061AB7" w:rsidRDefault="00CC4CF9">
      <w:pPr>
        <w:pStyle w:val="ConsPlusCell"/>
        <w:jc w:val="both"/>
      </w:pPr>
      <w:r w:rsidRPr="00061AB7">
        <w:t>38 3141     3     - сверлильные и пазовальные</w:t>
      </w:r>
    </w:p>
    <w:p w:rsidR="00CC4CF9" w:rsidRPr="00061AB7" w:rsidRDefault="00CC4CF9">
      <w:pPr>
        <w:pStyle w:val="ConsPlusCell"/>
        <w:jc w:val="both"/>
      </w:pPr>
      <w:r w:rsidRPr="00061AB7">
        <w:t>38 3143     4     - цепнодолбежные</w:t>
      </w:r>
    </w:p>
    <w:p w:rsidR="00CC4CF9" w:rsidRPr="00061AB7" w:rsidRDefault="00CC4CF9">
      <w:pPr>
        <w:pStyle w:val="ConsPlusCell"/>
        <w:jc w:val="both"/>
      </w:pPr>
      <w:r w:rsidRPr="00061AB7">
        <w:t>38 3150     2     Станки / универсальные, комбинированные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бытовые</w:t>
      </w:r>
    </w:p>
    <w:p w:rsidR="00CC4CF9" w:rsidRPr="00061AB7" w:rsidRDefault="00CC4CF9">
      <w:pPr>
        <w:pStyle w:val="ConsPlusCell"/>
        <w:jc w:val="both"/>
      </w:pPr>
      <w:r w:rsidRPr="00061AB7">
        <w:t>38 3151     8     - универсальные</w:t>
      </w:r>
    </w:p>
    <w:p w:rsidR="00CC4CF9" w:rsidRPr="00061AB7" w:rsidRDefault="00CC4CF9">
      <w:pPr>
        <w:pStyle w:val="ConsPlusCell"/>
        <w:jc w:val="both"/>
      </w:pPr>
      <w:r w:rsidRPr="00061AB7">
        <w:t>38 3153     9     - комбинированные</w:t>
      </w:r>
    </w:p>
    <w:p w:rsidR="00CC4CF9" w:rsidRPr="00061AB7" w:rsidRDefault="00CC4CF9">
      <w:pPr>
        <w:pStyle w:val="ConsPlusCell"/>
        <w:jc w:val="both"/>
      </w:pPr>
      <w:r w:rsidRPr="00061AB7">
        <w:t>38 3154     4     - бытовые</w:t>
      </w:r>
    </w:p>
    <w:p w:rsidR="00CC4CF9" w:rsidRPr="00061AB7" w:rsidRDefault="00CC4CF9">
      <w:pPr>
        <w:pStyle w:val="ConsPlusCell"/>
        <w:jc w:val="both"/>
      </w:pPr>
      <w:r w:rsidRPr="00061AB7">
        <w:t>38 3160     7     Оборудование для заточки и подготовки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дереворежущего инструмента</w:t>
      </w:r>
    </w:p>
    <w:p w:rsidR="00CC4CF9" w:rsidRPr="00061AB7" w:rsidRDefault="00CC4CF9">
      <w:pPr>
        <w:pStyle w:val="ConsPlusCell"/>
        <w:jc w:val="both"/>
      </w:pPr>
      <w:r w:rsidRPr="00061AB7">
        <w:t>38 3161     2     Станки заточные для дереворежущего инструмента</w:t>
      </w:r>
    </w:p>
    <w:p w:rsidR="00CC4CF9" w:rsidRPr="00061AB7" w:rsidRDefault="00CC4CF9">
      <w:pPr>
        <w:pStyle w:val="ConsPlusCell"/>
        <w:jc w:val="both"/>
      </w:pPr>
      <w:r w:rsidRPr="00061AB7">
        <w:t>38 3163     3     Оборудование для подготовки дереворежущего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инструмента</w:t>
      </w:r>
    </w:p>
    <w:p w:rsidR="00CC4CF9" w:rsidRPr="00061AB7" w:rsidRDefault="00CC4CF9">
      <w:pPr>
        <w:pStyle w:val="ConsPlusCell"/>
        <w:jc w:val="both"/>
      </w:pPr>
      <w:r w:rsidRPr="00061AB7">
        <w:t>38 3170     1     Станки специализированные</w:t>
      </w:r>
    </w:p>
    <w:p w:rsidR="00CC4CF9" w:rsidRPr="00061AB7" w:rsidRDefault="00CC4CF9">
      <w:pPr>
        <w:pStyle w:val="ConsPlusCell"/>
        <w:jc w:val="both"/>
      </w:pPr>
      <w:r w:rsidRPr="00061AB7">
        <w:t>38 3171     7     Оборудование для производства фанеры</w:t>
      </w:r>
    </w:p>
    <w:p w:rsidR="00CC4CF9" w:rsidRPr="00061AB7" w:rsidRDefault="00CC4CF9">
      <w:pPr>
        <w:pStyle w:val="ConsPlusCell"/>
        <w:jc w:val="both"/>
      </w:pPr>
      <w:r w:rsidRPr="00061AB7">
        <w:t>38 3172     2     Оборудование для производства спичек</w:t>
      </w:r>
    </w:p>
    <w:p w:rsidR="00CC4CF9" w:rsidRPr="00061AB7" w:rsidRDefault="00CC4CF9">
      <w:pPr>
        <w:pStyle w:val="ConsPlusCell"/>
        <w:jc w:val="both"/>
      </w:pPr>
      <w:r w:rsidRPr="00061AB7">
        <w:t>38 3173     8     Оборудование для бондарного производства</w:t>
      </w:r>
    </w:p>
    <w:p w:rsidR="00CC4CF9" w:rsidRPr="00061AB7" w:rsidRDefault="00CC4CF9">
      <w:pPr>
        <w:pStyle w:val="ConsPlusCell"/>
        <w:jc w:val="both"/>
      </w:pPr>
      <w:r w:rsidRPr="00061AB7">
        <w:t>38 3174     3     Станки окорочные</w:t>
      </w:r>
    </w:p>
    <w:p w:rsidR="00CC4CF9" w:rsidRPr="00061AB7" w:rsidRDefault="00CC4CF9">
      <w:pPr>
        <w:pStyle w:val="ConsPlusCell"/>
        <w:jc w:val="both"/>
      </w:pPr>
      <w:r w:rsidRPr="00061AB7">
        <w:t>38 3175     9     Оборудование для производства паркета</w:t>
      </w:r>
    </w:p>
    <w:p w:rsidR="00CC4CF9" w:rsidRPr="00061AB7" w:rsidRDefault="00CC4CF9">
      <w:pPr>
        <w:pStyle w:val="ConsPlusCell"/>
        <w:jc w:val="both"/>
      </w:pPr>
      <w:r w:rsidRPr="00061AB7">
        <w:t>38 3176     4     Оборудование для производства шпал (кроме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станков шпалорезных и шпалооправочных)</w:t>
      </w:r>
    </w:p>
    <w:p w:rsidR="00CC4CF9" w:rsidRPr="00061AB7" w:rsidRDefault="00CC4CF9">
      <w:pPr>
        <w:pStyle w:val="ConsPlusCell"/>
        <w:jc w:val="both"/>
      </w:pPr>
      <w:r w:rsidRPr="00061AB7">
        <w:t>38 3180     6     Станки специализированные прочие</w:t>
      </w:r>
    </w:p>
    <w:p w:rsidR="00CC4CF9" w:rsidRPr="00061AB7" w:rsidRDefault="00CC4CF9">
      <w:pPr>
        <w:pStyle w:val="ConsPlusCell"/>
        <w:jc w:val="both"/>
      </w:pPr>
      <w:r w:rsidRPr="00061AB7">
        <w:t>38 3181     1     Станки и автоматы для ящичного производства</w:t>
      </w:r>
    </w:p>
    <w:p w:rsidR="00CC4CF9" w:rsidRPr="00061AB7" w:rsidRDefault="00CC4CF9">
      <w:pPr>
        <w:pStyle w:val="ConsPlusCell"/>
        <w:jc w:val="both"/>
      </w:pPr>
      <w:r w:rsidRPr="00061AB7">
        <w:t>38 3182     7     Станки колодочно-каблучные</w:t>
      </w:r>
    </w:p>
    <w:p w:rsidR="00CC4CF9" w:rsidRPr="00061AB7" w:rsidRDefault="00CC4CF9">
      <w:pPr>
        <w:pStyle w:val="ConsPlusCell"/>
        <w:jc w:val="both"/>
      </w:pPr>
      <w:r w:rsidRPr="00061AB7">
        <w:t>38 3183     2     Оборудование для производства лыж</w:t>
      </w:r>
    </w:p>
    <w:p w:rsidR="00CC4CF9" w:rsidRPr="00061AB7" w:rsidRDefault="00CC4CF9">
      <w:pPr>
        <w:pStyle w:val="ConsPlusCell"/>
        <w:jc w:val="both"/>
      </w:pPr>
      <w:r w:rsidRPr="00061AB7">
        <w:t>38 3184     8     Оборудование для производства колес</w:t>
      </w:r>
    </w:p>
    <w:p w:rsidR="00CC4CF9" w:rsidRPr="00061AB7" w:rsidRDefault="00CC4CF9">
      <w:pPr>
        <w:pStyle w:val="ConsPlusCell"/>
        <w:jc w:val="both"/>
      </w:pPr>
      <w:r w:rsidRPr="00061AB7">
        <w:t>38 3185     3     Оборудование для производства древесно-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стружечных и древесно-волокнистых плит сухим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способом</w:t>
      </w:r>
    </w:p>
    <w:p w:rsidR="00CC4CF9" w:rsidRPr="00061AB7" w:rsidRDefault="00CC4CF9">
      <w:pPr>
        <w:pStyle w:val="ConsPlusCell"/>
        <w:jc w:val="both"/>
      </w:pPr>
      <w:r w:rsidRPr="00061AB7">
        <w:t>38 3186     9     Станки токарно-лобовые</w:t>
      </w:r>
    </w:p>
    <w:p w:rsidR="00CC4CF9" w:rsidRPr="00061AB7" w:rsidRDefault="00CC4CF9">
      <w:pPr>
        <w:pStyle w:val="ConsPlusCell"/>
        <w:jc w:val="both"/>
      </w:pPr>
      <w:r w:rsidRPr="00061AB7">
        <w:t>38 3187     4     Оборудование для нанесения лакокрасочных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</w:t>
      </w:r>
    </w:p>
    <w:p w:rsidR="00CC4CF9" w:rsidRPr="00061AB7" w:rsidRDefault="00CC4CF9">
      <w:pPr>
        <w:pStyle w:val="ConsPlusCell"/>
        <w:jc w:val="both"/>
      </w:pPr>
      <w:r w:rsidRPr="00061AB7">
        <w:t>38 3188     6     Оборудование специализированное для переработки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малоценной и низкосортной древесины</w:t>
      </w:r>
    </w:p>
    <w:p w:rsidR="00CC4CF9" w:rsidRPr="00061AB7" w:rsidRDefault="00CC4CF9">
      <w:pPr>
        <w:pStyle w:val="ConsPlusCell"/>
        <w:jc w:val="both"/>
      </w:pPr>
      <w:r w:rsidRPr="00061AB7">
        <w:t>38 3190     0     Станки деревообрабатывающие прочие</w:t>
      </w:r>
    </w:p>
    <w:p w:rsidR="00CC4CF9" w:rsidRPr="00061AB7" w:rsidRDefault="00CC4CF9">
      <w:pPr>
        <w:pStyle w:val="ConsPlusCell"/>
        <w:jc w:val="both"/>
      </w:pPr>
      <w:r w:rsidRPr="00061AB7">
        <w:t>38 3191     6     Станки дровокольные</w:t>
      </w:r>
    </w:p>
    <w:p w:rsidR="00CC4CF9" w:rsidRPr="00061AB7" w:rsidRDefault="00CC4CF9">
      <w:pPr>
        <w:pStyle w:val="ConsPlusCell"/>
        <w:jc w:val="both"/>
      </w:pPr>
      <w:r w:rsidRPr="00061AB7">
        <w:t>38 3192     1     Станки шпалооправочные</w:t>
      </w:r>
    </w:p>
    <w:p w:rsidR="00CC4CF9" w:rsidRPr="00061AB7" w:rsidRDefault="00CC4CF9">
      <w:pPr>
        <w:pStyle w:val="ConsPlusCell"/>
        <w:jc w:val="both"/>
      </w:pPr>
      <w:r w:rsidRPr="00061AB7">
        <w:t>38 3193     7     Станки древошерстные</w:t>
      </w:r>
    </w:p>
    <w:p w:rsidR="00CC4CF9" w:rsidRPr="00061AB7" w:rsidRDefault="00CC4CF9">
      <w:pPr>
        <w:pStyle w:val="ConsPlusCell"/>
        <w:jc w:val="both"/>
      </w:pPr>
      <w:r w:rsidRPr="00061AB7">
        <w:t>38 3194     2     Станки шканторезные</w:t>
      </w:r>
    </w:p>
    <w:p w:rsidR="00CC4CF9" w:rsidRPr="00061AB7" w:rsidRDefault="00CC4CF9">
      <w:pPr>
        <w:pStyle w:val="ConsPlusCell"/>
        <w:jc w:val="both"/>
      </w:pPr>
      <w:r w:rsidRPr="00061AB7">
        <w:t>38 3195     8     Машины рубительные для измельчения древесных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отходов на топливо</w:t>
      </w:r>
    </w:p>
    <w:p w:rsidR="00CC4CF9" w:rsidRPr="00061AB7" w:rsidRDefault="00CC4CF9">
      <w:pPr>
        <w:pStyle w:val="ConsPlusCell"/>
        <w:jc w:val="both"/>
      </w:pPr>
      <w:r w:rsidRPr="00061AB7">
        <w:t>38 3196     3     Машины для измельчения древесных отходов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сырье для гидролизной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38 3197     9     Корорубки и короотжимные прессы</w:t>
      </w:r>
    </w:p>
    <w:p w:rsidR="00CC4CF9" w:rsidRPr="00061AB7" w:rsidRDefault="00CC4CF9">
      <w:pPr>
        <w:pStyle w:val="ConsPlusCell"/>
        <w:jc w:val="both"/>
      </w:pPr>
      <w:r w:rsidRPr="00061AB7">
        <w:t>38 3200     3     Рамы лесопильные</w:t>
      </w:r>
    </w:p>
    <w:p w:rsidR="00CC4CF9" w:rsidRPr="00061AB7" w:rsidRDefault="00CC4CF9">
      <w:pPr>
        <w:pStyle w:val="ConsPlusCell"/>
        <w:jc w:val="both"/>
      </w:pPr>
      <w:r w:rsidRPr="00061AB7">
        <w:t>38 3210     8     Рамы лесопильные одноэтажные / стационарные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передвижные</w:t>
      </w:r>
    </w:p>
    <w:p w:rsidR="00CC4CF9" w:rsidRPr="00061AB7" w:rsidRDefault="00CC4CF9">
      <w:pPr>
        <w:pStyle w:val="ConsPlusCell"/>
        <w:jc w:val="both"/>
      </w:pPr>
      <w:r w:rsidRPr="00061AB7">
        <w:t>38 3211     3     - стационарные вертикальные</w:t>
      </w:r>
    </w:p>
    <w:p w:rsidR="00CC4CF9" w:rsidRPr="00061AB7" w:rsidRDefault="00CC4CF9">
      <w:pPr>
        <w:pStyle w:val="ConsPlusCell"/>
        <w:jc w:val="both"/>
      </w:pPr>
      <w:r w:rsidRPr="00061AB7">
        <w:t>38 3212     9     - стационарные горизонтальные</w:t>
      </w:r>
    </w:p>
    <w:p w:rsidR="00CC4CF9" w:rsidRPr="00061AB7" w:rsidRDefault="00CC4CF9">
      <w:pPr>
        <w:pStyle w:val="ConsPlusCell"/>
        <w:jc w:val="both"/>
      </w:pPr>
      <w:r w:rsidRPr="00061AB7">
        <w:t>38 3213     4     - передвижные</w:t>
      </w:r>
    </w:p>
    <w:p w:rsidR="00CC4CF9" w:rsidRPr="00061AB7" w:rsidRDefault="00CC4CF9">
      <w:pPr>
        <w:pStyle w:val="ConsPlusCell"/>
        <w:jc w:val="both"/>
      </w:pPr>
      <w:r w:rsidRPr="00061AB7">
        <w:t>38 3220     2     Рамы лесопильные двухэтажные /</w:t>
      </w:r>
    </w:p>
    <w:p w:rsidR="00CC4CF9" w:rsidRPr="00061AB7" w:rsidRDefault="00CC4CF9">
      <w:pPr>
        <w:pStyle w:val="ConsPlusCell"/>
        <w:jc w:val="both"/>
      </w:pPr>
      <w:r w:rsidRPr="00061AB7">
        <w:t>38 3221     8     - с просветом до 500 мм включительно</w:t>
      </w:r>
    </w:p>
    <w:p w:rsidR="00CC4CF9" w:rsidRPr="00061AB7" w:rsidRDefault="00CC4CF9">
      <w:pPr>
        <w:pStyle w:val="ConsPlusCell"/>
        <w:jc w:val="both"/>
      </w:pPr>
      <w:r w:rsidRPr="00061AB7">
        <w:t>38 3222     3     - с просветом св. 500 до 800 мм включительно</w:t>
      </w:r>
    </w:p>
    <w:p w:rsidR="00CC4CF9" w:rsidRPr="00061AB7" w:rsidRDefault="00CC4CF9">
      <w:pPr>
        <w:pStyle w:val="ConsPlusCell"/>
        <w:jc w:val="both"/>
      </w:pPr>
      <w:r w:rsidRPr="00061AB7">
        <w:t>38 3223     9     - с просветом св. 800 мм</w:t>
      </w:r>
    </w:p>
    <w:p w:rsidR="00CC4CF9" w:rsidRPr="00061AB7" w:rsidRDefault="00CC4CF9">
      <w:pPr>
        <w:pStyle w:val="ConsPlusCell"/>
        <w:jc w:val="both"/>
      </w:pPr>
      <w:r w:rsidRPr="00061AB7">
        <w:t>38 3290     4     Рамы лесопильные прочие</w:t>
      </w:r>
    </w:p>
    <w:p w:rsidR="00CC4CF9" w:rsidRPr="00061AB7" w:rsidRDefault="00CC4CF9">
      <w:pPr>
        <w:pStyle w:val="ConsPlusCell"/>
        <w:jc w:val="both"/>
      </w:pPr>
      <w:r w:rsidRPr="00061AB7">
        <w:t>38 3300     7     Оборудование для производства древесно-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стружечных плит (комплекты)</w:t>
      </w:r>
    </w:p>
    <w:p w:rsidR="00CC4CF9" w:rsidRPr="00061AB7" w:rsidRDefault="00CC4CF9">
      <w:pPr>
        <w:pStyle w:val="ConsPlusCell"/>
        <w:jc w:val="both"/>
      </w:pPr>
      <w:r w:rsidRPr="00061AB7">
        <w:t>38 3310     1     Линии автоматические для древесно-стружечных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плит</w:t>
      </w:r>
    </w:p>
    <w:p w:rsidR="00CC4CF9" w:rsidRPr="00061AB7" w:rsidRDefault="00CC4CF9">
      <w:pPr>
        <w:pStyle w:val="ConsPlusCell"/>
        <w:jc w:val="both"/>
      </w:pPr>
      <w:r w:rsidRPr="00061AB7">
        <w:t>38 3311     7     Линии автоматические для кондиционирования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обрезки плит</w:t>
      </w:r>
    </w:p>
    <w:p w:rsidR="00CC4CF9" w:rsidRPr="00061AB7" w:rsidRDefault="00CC4CF9">
      <w:pPr>
        <w:pStyle w:val="ConsPlusCell"/>
        <w:jc w:val="both"/>
      </w:pPr>
      <w:r w:rsidRPr="00061AB7">
        <w:t>38 3312     2     Линии автоматические для шлифования</w:t>
      </w:r>
    </w:p>
    <w:p w:rsidR="00CC4CF9" w:rsidRPr="00061AB7" w:rsidRDefault="00CC4CF9">
      <w:pPr>
        <w:pStyle w:val="ConsPlusCell"/>
        <w:jc w:val="both"/>
      </w:pPr>
      <w:r w:rsidRPr="00061AB7">
        <w:t>38 3313     8     Линии автоматические для изготовления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подготовки древесных частиц</w:t>
      </w:r>
    </w:p>
    <w:p w:rsidR="00CC4CF9" w:rsidRPr="00061AB7" w:rsidRDefault="00CC4CF9">
      <w:pPr>
        <w:pStyle w:val="ConsPlusCell"/>
        <w:jc w:val="both"/>
      </w:pPr>
      <w:r w:rsidRPr="00061AB7">
        <w:t>38 3390     8     Оборудование для производства древесно-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стружечных плит (комплекты) прочее</w:t>
      </w:r>
    </w:p>
    <w:p w:rsidR="00CC4CF9" w:rsidRPr="00061AB7" w:rsidRDefault="00CC4CF9">
      <w:pPr>
        <w:pStyle w:val="ConsPlusCell"/>
        <w:jc w:val="both"/>
      </w:pPr>
      <w:r w:rsidRPr="00061AB7">
        <w:t>38 3400     0     Оборудование для производства столярно-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строительных изделий</w:t>
      </w:r>
    </w:p>
    <w:p w:rsidR="00CC4CF9" w:rsidRPr="00061AB7" w:rsidRDefault="00CC4CF9">
      <w:pPr>
        <w:pStyle w:val="ConsPlusCell"/>
        <w:jc w:val="both"/>
      </w:pPr>
      <w:r w:rsidRPr="00061AB7">
        <w:t>38 3402     1     Оборудование для производства деревянных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панельных домов *</w:t>
      </w:r>
    </w:p>
    <w:p w:rsidR="00CC4CF9" w:rsidRPr="00061AB7" w:rsidRDefault="00CC4CF9">
      <w:pPr>
        <w:pStyle w:val="ConsPlusCell"/>
        <w:jc w:val="both"/>
      </w:pPr>
      <w:r w:rsidRPr="00061AB7">
        <w:t>38 3410     5     Оборудование для / раскроя материалов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механической обработки деталей и узлов</w:t>
      </w:r>
    </w:p>
    <w:p w:rsidR="00CC4CF9" w:rsidRPr="00061AB7" w:rsidRDefault="00CC4CF9">
      <w:pPr>
        <w:pStyle w:val="ConsPlusCell"/>
        <w:jc w:val="both"/>
      </w:pPr>
      <w:r w:rsidRPr="00061AB7">
        <w:t>38 3411     0     - раскроя материалов</w:t>
      </w:r>
    </w:p>
    <w:p w:rsidR="00CC4CF9" w:rsidRPr="00061AB7" w:rsidRDefault="00CC4CF9">
      <w:pPr>
        <w:pStyle w:val="ConsPlusCell"/>
        <w:jc w:val="both"/>
      </w:pPr>
      <w:r w:rsidRPr="00061AB7">
        <w:t>38 3412     6     - механической обработки деталей и узлов</w:t>
      </w:r>
    </w:p>
    <w:p w:rsidR="00CC4CF9" w:rsidRPr="00061AB7" w:rsidRDefault="00CC4CF9">
      <w:pPr>
        <w:pStyle w:val="ConsPlusCell"/>
        <w:jc w:val="both"/>
      </w:pPr>
      <w:r w:rsidRPr="00061AB7">
        <w:t>38 3413     1     - производства полносборных домов</w:t>
      </w:r>
    </w:p>
    <w:p w:rsidR="00CC4CF9" w:rsidRPr="00061AB7" w:rsidRDefault="00CC4CF9">
      <w:pPr>
        <w:pStyle w:val="ConsPlusCell"/>
        <w:jc w:val="both"/>
      </w:pPr>
      <w:r w:rsidRPr="00061AB7">
        <w:t>38 3420     6     Оборудование для транспортировки, склейки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сборки</w:t>
      </w:r>
    </w:p>
    <w:p w:rsidR="00CC4CF9" w:rsidRPr="00061AB7" w:rsidRDefault="00CC4CF9">
      <w:pPr>
        <w:pStyle w:val="ConsPlusCell"/>
        <w:jc w:val="both"/>
      </w:pPr>
      <w:r w:rsidRPr="00061AB7">
        <w:t>38 3421     5     Устройства транспортно-распределительные</w:t>
      </w:r>
    </w:p>
    <w:p w:rsidR="00CC4CF9" w:rsidRPr="00061AB7" w:rsidRDefault="00CC4CF9">
      <w:pPr>
        <w:pStyle w:val="ConsPlusCell"/>
        <w:jc w:val="both"/>
      </w:pPr>
      <w:r w:rsidRPr="00061AB7">
        <w:t>38 3422     0     Оборудование для склейки и сборки</w:t>
      </w:r>
    </w:p>
    <w:p w:rsidR="00CC4CF9" w:rsidRPr="00061AB7" w:rsidRDefault="00CC4CF9">
      <w:pPr>
        <w:pStyle w:val="ConsPlusCell"/>
        <w:jc w:val="both"/>
      </w:pPr>
      <w:r w:rsidRPr="00061AB7">
        <w:t>38 3500     4     Оборудование для производства мебели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(комплекты)</w:t>
      </w:r>
    </w:p>
    <w:p w:rsidR="00CC4CF9" w:rsidRPr="00061AB7" w:rsidRDefault="00CC4CF9">
      <w:pPr>
        <w:pStyle w:val="ConsPlusCell"/>
        <w:jc w:val="both"/>
      </w:pPr>
      <w:r w:rsidRPr="00061AB7">
        <w:t>38 3510     9     Оборудование для / механической обработки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деталей и узлов</w:t>
      </w:r>
    </w:p>
    <w:p w:rsidR="00CC4CF9" w:rsidRPr="00061AB7" w:rsidRDefault="00CC4CF9">
      <w:pPr>
        <w:pStyle w:val="ConsPlusCell"/>
        <w:jc w:val="both"/>
      </w:pPr>
      <w:r w:rsidRPr="00061AB7">
        <w:t>38 3511     4     - фрезерования кромок щитов</w:t>
      </w:r>
    </w:p>
    <w:p w:rsidR="00CC4CF9" w:rsidRPr="00061AB7" w:rsidRDefault="00CC4CF9">
      <w:pPr>
        <w:pStyle w:val="ConsPlusCell"/>
        <w:jc w:val="both"/>
      </w:pPr>
      <w:r w:rsidRPr="00061AB7">
        <w:t>38 3512     0     - обрезки кромок щитов</w:t>
      </w:r>
    </w:p>
    <w:p w:rsidR="00CC4CF9" w:rsidRPr="00061AB7" w:rsidRDefault="00CC4CF9">
      <w:pPr>
        <w:pStyle w:val="ConsPlusCell"/>
        <w:jc w:val="both"/>
      </w:pPr>
      <w:r w:rsidRPr="00061AB7">
        <w:t>38 3513     5     - установки мебельной фурнитуры</w:t>
      </w:r>
    </w:p>
    <w:p w:rsidR="00CC4CF9" w:rsidRPr="00061AB7" w:rsidRDefault="00CC4CF9">
      <w:pPr>
        <w:pStyle w:val="ConsPlusCell"/>
        <w:jc w:val="both"/>
      </w:pPr>
      <w:r w:rsidRPr="00061AB7">
        <w:t>38 3514     0     - изготовления стульев</w:t>
      </w:r>
    </w:p>
    <w:p w:rsidR="00CC4CF9" w:rsidRPr="00061AB7" w:rsidRDefault="00CC4CF9">
      <w:pPr>
        <w:pStyle w:val="ConsPlusCell"/>
        <w:jc w:val="both"/>
      </w:pPr>
      <w:r w:rsidRPr="00061AB7">
        <w:t>38 3520     3     Оборудование для / фанерования и отделки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пластей и кромок щитов</w:t>
      </w:r>
    </w:p>
    <w:p w:rsidR="00CC4CF9" w:rsidRPr="00061AB7" w:rsidRDefault="00CC4CF9">
      <w:pPr>
        <w:pStyle w:val="ConsPlusCell"/>
        <w:jc w:val="both"/>
      </w:pPr>
      <w:r w:rsidRPr="00061AB7">
        <w:t>38 3521     9     - фанерования пластей и кромок щитов</w:t>
      </w:r>
    </w:p>
    <w:p w:rsidR="00CC4CF9" w:rsidRPr="00061AB7" w:rsidRDefault="00CC4CF9">
      <w:pPr>
        <w:pStyle w:val="ConsPlusCell"/>
        <w:jc w:val="both"/>
      </w:pPr>
      <w:r w:rsidRPr="00061AB7">
        <w:t>38 3522     4     - отделки пластей и кромок щитов</w:t>
      </w:r>
    </w:p>
    <w:p w:rsidR="00CC4CF9" w:rsidRPr="00061AB7" w:rsidRDefault="00CC4CF9">
      <w:pPr>
        <w:pStyle w:val="ConsPlusCell"/>
        <w:jc w:val="both"/>
      </w:pPr>
      <w:r w:rsidRPr="00061AB7">
        <w:t>38 3600     8     Оборудование околорамное и околостаночное</w:t>
      </w:r>
    </w:p>
    <w:p w:rsidR="00CC4CF9" w:rsidRPr="00061AB7" w:rsidRDefault="00CC4CF9">
      <w:pPr>
        <w:pStyle w:val="ConsPlusCell"/>
        <w:jc w:val="both"/>
      </w:pPr>
      <w:r w:rsidRPr="00061AB7">
        <w:t>38 3610     2     Тележки / впереди- и позадирамные и конвейеры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подачи бревен</w:t>
      </w:r>
    </w:p>
    <w:p w:rsidR="00CC4CF9" w:rsidRPr="00061AB7" w:rsidRDefault="00CC4CF9">
      <w:pPr>
        <w:pStyle w:val="ConsPlusCell"/>
        <w:jc w:val="both"/>
      </w:pPr>
      <w:r w:rsidRPr="00061AB7">
        <w:t>38 3611     8     - перед вертикальными одноэтажными лесопильными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рамами</w:t>
      </w:r>
    </w:p>
    <w:p w:rsidR="00CC4CF9" w:rsidRPr="00061AB7" w:rsidRDefault="00CC4CF9">
      <w:pPr>
        <w:pStyle w:val="ConsPlusCell"/>
        <w:jc w:val="both"/>
      </w:pPr>
      <w:r w:rsidRPr="00061AB7">
        <w:t>38 3612     3     - гидравлические перед вертикальными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двухэтажными лесопильными рамами</w:t>
      </w:r>
    </w:p>
    <w:p w:rsidR="00CC4CF9" w:rsidRPr="00061AB7" w:rsidRDefault="00CC4CF9">
      <w:pPr>
        <w:pStyle w:val="ConsPlusCell"/>
        <w:jc w:val="both"/>
      </w:pPr>
      <w:r w:rsidRPr="00061AB7">
        <w:t>38 3613     9     Конвейер для подачи бревен в лесопильную раму</w:t>
      </w:r>
    </w:p>
    <w:p w:rsidR="00CC4CF9" w:rsidRPr="00061AB7" w:rsidRDefault="00CC4CF9">
      <w:pPr>
        <w:pStyle w:val="ConsPlusCell"/>
        <w:jc w:val="both"/>
      </w:pPr>
      <w:r w:rsidRPr="00061AB7">
        <w:t>38 3620     7     Брусоперекладчики /</w:t>
      </w:r>
    </w:p>
    <w:p w:rsidR="00CC4CF9" w:rsidRPr="00061AB7" w:rsidRDefault="00CC4CF9">
      <w:pPr>
        <w:pStyle w:val="ConsPlusCell"/>
        <w:jc w:val="both"/>
      </w:pPr>
      <w:r w:rsidRPr="00061AB7">
        <w:t>38 3621     2     - к лесопильным рамам с просветом до 800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включительно</w:t>
      </w:r>
    </w:p>
    <w:p w:rsidR="00CC4CF9" w:rsidRPr="00061AB7" w:rsidRDefault="00CC4CF9">
      <w:pPr>
        <w:pStyle w:val="ConsPlusCell"/>
        <w:jc w:val="both"/>
      </w:pPr>
      <w:r w:rsidRPr="00061AB7">
        <w:t>38 3630     1     Транспортеры цепные / для бревен, досок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опилок</w:t>
      </w:r>
    </w:p>
    <w:p w:rsidR="00CC4CF9" w:rsidRPr="00061AB7" w:rsidRDefault="00CC4CF9">
      <w:pPr>
        <w:pStyle w:val="ConsPlusCell"/>
        <w:jc w:val="both"/>
      </w:pPr>
      <w:r w:rsidRPr="00061AB7">
        <w:t>38 3631     7     - продольные для бревен (бревнотаски)</w:t>
      </w:r>
    </w:p>
    <w:p w:rsidR="00CC4CF9" w:rsidRPr="00061AB7" w:rsidRDefault="00CC4CF9">
      <w:pPr>
        <w:pStyle w:val="ConsPlusCell"/>
        <w:jc w:val="both"/>
      </w:pPr>
      <w:r w:rsidRPr="00061AB7">
        <w:t>38 3632     2     - поперечные для досок и горбылей</w:t>
      </w:r>
    </w:p>
    <w:p w:rsidR="00CC4CF9" w:rsidRPr="00061AB7" w:rsidRDefault="00CC4CF9">
      <w:pPr>
        <w:pStyle w:val="ConsPlusCell"/>
        <w:jc w:val="both"/>
      </w:pPr>
      <w:r w:rsidRPr="00061AB7">
        <w:t>38 3633     8     - скребковые для опилок</w:t>
      </w:r>
    </w:p>
    <w:p w:rsidR="00CC4CF9" w:rsidRPr="00061AB7" w:rsidRDefault="00CC4CF9">
      <w:pPr>
        <w:pStyle w:val="ConsPlusCell"/>
        <w:jc w:val="both"/>
      </w:pPr>
      <w:r w:rsidRPr="00061AB7">
        <w:t>38 3640     6     Устройства реечно-отделительные /</w:t>
      </w:r>
    </w:p>
    <w:p w:rsidR="00CC4CF9" w:rsidRPr="00061AB7" w:rsidRDefault="00CC4CF9">
      <w:pPr>
        <w:pStyle w:val="ConsPlusCell"/>
        <w:jc w:val="both"/>
      </w:pPr>
      <w:r w:rsidRPr="00061AB7">
        <w:t>38 3641     1     - за двухпильными обрезными станками</w:t>
      </w:r>
    </w:p>
    <w:p w:rsidR="00CC4CF9" w:rsidRPr="00061AB7" w:rsidRDefault="00CC4CF9">
      <w:pPr>
        <w:pStyle w:val="ConsPlusCell"/>
        <w:jc w:val="both"/>
      </w:pPr>
      <w:r w:rsidRPr="00061AB7">
        <w:t>38 3642     7     - за многопильными обрезными станками</w:t>
      </w:r>
    </w:p>
    <w:p w:rsidR="00CC4CF9" w:rsidRPr="00061AB7" w:rsidRDefault="00CC4CF9">
      <w:pPr>
        <w:pStyle w:val="ConsPlusCell"/>
        <w:jc w:val="both"/>
      </w:pPr>
      <w:r w:rsidRPr="00061AB7">
        <w:t>38 3650     0     Устройства для / поштучной подачи и выдачи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досок</w:t>
      </w:r>
    </w:p>
    <w:p w:rsidR="00CC4CF9" w:rsidRPr="00061AB7" w:rsidRDefault="00CC4CF9">
      <w:pPr>
        <w:pStyle w:val="ConsPlusCell"/>
        <w:jc w:val="both"/>
      </w:pPr>
      <w:r w:rsidRPr="00061AB7">
        <w:t>38 3651     6     - разборки необрезных досок перед обрезными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станками</w:t>
      </w:r>
    </w:p>
    <w:p w:rsidR="00CC4CF9" w:rsidRPr="00061AB7" w:rsidRDefault="00CC4CF9">
      <w:pPr>
        <w:pStyle w:val="ConsPlusCell"/>
        <w:jc w:val="both"/>
      </w:pPr>
      <w:r w:rsidRPr="00061AB7">
        <w:t>38 3652     1     - разборки обрезных досок перед сортировочными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установками</w:t>
      </w:r>
    </w:p>
    <w:p w:rsidR="00CC4CF9" w:rsidRPr="00061AB7" w:rsidRDefault="00CC4CF9">
      <w:pPr>
        <w:pStyle w:val="ConsPlusCell"/>
        <w:jc w:val="both"/>
      </w:pPr>
      <w:r w:rsidRPr="00061AB7">
        <w:t>38 3660     5     Устройства приставные подающие и околостаночные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столы впередистаночные</w:t>
      </w:r>
    </w:p>
    <w:p w:rsidR="00CC4CF9" w:rsidRPr="00061AB7" w:rsidRDefault="00CC4CF9">
      <w:pPr>
        <w:pStyle w:val="ConsPlusCell"/>
        <w:jc w:val="both"/>
      </w:pPr>
      <w:r w:rsidRPr="00061AB7">
        <w:t>38 3661     0     Устройства приставные подающие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околостаночные</w:t>
      </w:r>
    </w:p>
    <w:p w:rsidR="00CC4CF9" w:rsidRPr="00061AB7" w:rsidRDefault="00CC4CF9">
      <w:pPr>
        <w:pStyle w:val="ConsPlusCell"/>
        <w:jc w:val="both"/>
      </w:pPr>
      <w:r w:rsidRPr="00061AB7">
        <w:t>38 3662     6     Столы впередистаночные к двухпильным обрезным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станкам</w:t>
      </w:r>
    </w:p>
    <w:p w:rsidR="00CC4CF9" w:rsidRPr="00061AB7" w:rsidRDefault="00CC4CF9">
      <w:pPr>
        <w:pStyle w:val="ConsPlusCell"/>
        <w:jc w:val="both"/>
      </w:pPr>
      <w:r w:rsidRPr="00061AB7">
        <w:t>38 3663     1     Столы впередистаночные к многопильным обрезным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станкам</w:t>
      </w:r>
    </w:p>
    <w:p w:rsidR="00CC4CF9" w:rsidRPr="00061AB7" w:rsidRDefault="00CC4CF9">
      <w:pPr>
        <w:pStyle w:val="ConsPlusCell"/>
        <w:jc w:val="both"/>
      </w:pPr>
      <w:r w:rsidRPr="00061AB7">
        <w:t>38 3664     7     Устройства подающие для досок</w:t>
      </w:r>
    </w:p>
    <w:p w:rsidR="00CC4CF9" w:rsidRPr="00061AB7" w:rsidRDefault="00CC4CF9">
      <w:pPr>
        <w:pStyle w:val="ConsPlusCell"/>
        <w:jc w:val="both"/>
      </w:pPr>
      <w:r w:rsidRPr="00061AB7">
        <w:t>38 3665     2     Устройства для подачи и кантовки брусьев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сегментов</w:t>
      </w:r>
    </w:p>
    <w:p w:rsidR="00CC4CF9" w:rsidRPr="00061AB7" w:rsidRDefault="00CC4CF9">
      <w:pPr>
        <w:pStyle w:val="ConsPlusCell"/>
        <w:jc w:val="both"/>
      </w:pPr>
      <w:r w:rsidRPr="00061AB7">
        <w:t>38 3666     8     Питатели для подачи заготовок и щитов</w:t>
      </w:r>
    </w:p>
    <w:p w:rsidR="00CC4CF9" w:rsidRPr="00061AB7" w:rsidRDefault="00CC4CF9">
      <w:pPr>
        <w:pStyle w:val="ConsPlusCell"/>
        <w:jc w:val="both"/>
      </w:pPr>
      <w:r w:rsidRPr="00061AB7">
        <w:t>38 3667     3     Укладчики для деталей и щитов</w:t>
      </w:r>
    </w:p>
    <w:p w:rsidR="00CC4CF9" w:rsidRPr="00061AB7" w:rsidRDefault="00CC4CF9">
      <w:pPr>
        <w:pStyle w:val="ConsPlusCell"/>
        <w:jc w:val="both"/>
      </w:pPr>
      <w:r w:rsidRPr="00061AB7">
        <w:t>38 3670     9     Устройства / светотеневые и светолучевые</w:t>
      </w:r>
    </w:p>
    <w:p w:rsidR="00CC4CF9" w:rsidRPr="00061AB7" w:rsidRDefault="00CC4CF9">
      <w:pPr>
        <w:pStyle w:val="ConsPlusCell"/>
        <w:jc w:val="both"/>
      </w:pPr>
      <w:r w:rsidRPr="00061AB7">
        <w:t>38 3671     5     - светотеневые</w:t>
      </w:r>
    </w:p>
    <w:p w:rsidR="00CC4CF9" w:rsidRPr="00061AB7" w:rsidRDefault="00CC4CF9">
      <w:pPr>
        <w:pStyle w:val="ConsPlusCell"/>
        <w:jc w:val="both"/>
      </w:pPr>
      <w:r w:rsidRPr="00061AB7">
        <w:t>38 3672     0     - светолучевые</w:t>
      </w:r>
    </w:p>
    <w:p w:rsidR="00CC4CF9" w:rsidRPr="00061AB7" w:rsidRDefault="00CC4CF9">
      <w:pPr>
        <w:pStyle w:val="ConsPlusCell"/>
        <w:jc w:val="both"/>
      </w:pPr>
      <w:r w:rsidRPr="00061AB7">
        <w:t>38 3680     4     Устройства для насадки, разворота и сбрасывания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бревен и механизация околорамная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околостаночная</w:t>
      </w:r>
    </w:p>
    <w:p w:rsidR="00CC4CF9" w:rsidRPr="00061AB7" w:rsidRDefault="00CC4CF9">
      <w:pPr>
        <w:pStyle w:val="ConsPlusCell"/>
        <w:jc w:val="both"/>
      </w:pPr>
      <w:r w:rsidRPr="00061AB7">
        <w:t>38 3681     2     Сбрасыватели бревен и досок с продольного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транспортера</w:t>
      </w:r>
    </w:p>
    <w:p w:rsidR="00CC4CF9" w:rsidRPr="00061AB7" w:rsidRDefault="00CC4CF9">
      <w:pPr>
        <w:pStyle w:val="ConsPlusCell"/>
        <w:jc w:val="both"/>
      </w:pPr>
      <w:r w:rsidRPr="00061AB7">
        <w:t>38 3682     5     Механизация околорамная и околостаночная</w:t>
      </w:r>
    </w:p>
    <w:p w:rsidR="00CC4CF9" w:rsidRPr="00061AB7" w:rsidRDefault="00CC4CF9">
      <w:pPr>
        <w:pStyle w:val="ConsPlusCell"/>
        <w:jc w:val="both"/>
      </w:pPr>
      <w:r w:rsidRPr="00061AB7">
        <w:t>38 3690     9     Оборудование для / сортировки, браковки,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торцовки, маркирования и формирования пакетов,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 также для сушки и склеивания пиломатериалов</w:t>
      </w:r>
    </w:p>
    <w:p w:rsidR="00CC4CF9" w:rsidRPr="00061AB7" w:rsidRDefault="00CC4CF9">
      <w:pPr>
        <w:pStyle w:val="ConsPlusCell"/>
        <w:jc w:val="both"/>
      </w:pPr>
      <w:r w:rsidRPr="00061AB7">
        <w:t>38 3691     4     - сортировки пиломатериалов</w:t>
      </w:r>
    </w:p>
    <w:p w:rsidR="00CC4CF9" w:rsidRPr="00061AB7" w:rsidRDefault="00CC4CF9">
      <w:pPr>
        <w:pStyle w:val="ConsPlusCell"/>
        <w:jc w:val="both"/>
      </w:pPr>
      <w:r w:rsidRPr="00061AB7">
        <w:t>38 3692     6     - браковки, торцовки и маркирования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пиломатериалов</w:t>
      </w:r>
    </w:p>
    <w:p w:rsidR="00CC4CF9" w:rsidRPr="00061AB7" w:rsidRDefault="00CC4CF9">
      <w:pPr>
        <w:pStyle w:val="ConsPlusCell"/>
        <w:jc w:val="both"/>
      </w:pPr>
      <w:r w:rsidRPr="00061AB7">
        <w:t>38 3693     5     - формирования пакетов пиломатериалов</w:t>
      </w:r>
    </w:p>
    <w:p w:rsidR="00CC4CF9" w:rsidRPr="00061AB7" w:rsidRDefault="00CC4CF9">
      <w:pPr>
        <w:pStyle w:val="ConsPlusCell"/>
        <w:jc w:val="both"/>
      </w:pPr>
      <w:r w:rsidRPr="00061AB7">
        <w:t>38 3694     0     - сушки и склеивания пиломатериалов</w:t>
      </w:r>
    </w:p>
    <w:p w:rsidR="00CC4CF9" w:rsidRPr="00061AB7" w:rsidRDefault="00CC4CF9">
      <w:pPr>
        <w:pStyle w:val="ConsPlusCell"/>
        <w:jc w:val="both"/>
      </w:pPr>
      <w:r w:rsidRPr="00061AB7">
        <w:t>38 3800     5     Линии автоматические и полуавтоматические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деревообработки</w:t>
      </w:r>
    </w:p>
    <w:p w:rsidR="00CC4CF9" w:rsidRPr="00061AB7" w:rsidRDefault="00CC4CF9">
      <w:pPr>
        <w:pStyle w:val="ConsPlusCell"/>
        <w:jc w:val="both"/>
      </w:pPr>
      <w:r w:rsidRPr="00061AB7">
        <w:t>38 3801     0     Линии фанерования пластей модели МФП-1 *</w:t>
      </w:r>
    </w:p>
    <w:p w:rsidR="00CC4CF9" w:rsidRPr="00061AB7" w:rsidRDefault="00CC4CF9">
      <w:pPr>
        <w:pStyle w:val="ConsPlusCell"/>
        <w:jc w:val="both"/>
      </w:pPr>
      <w:r w:rsidRPr="00061AB7">
        <w:t>38 3810     1     Линии для / производства стройдеталей</w:t>
      </w:r>
    </w:p>
    <w:p w:rsidR="00CC4CF9" w:rsidRPr="00061AB7" w:rsidRDefault="00CC4CF9">
      <w:pPr>
        <w:pStyle w:val="ConsPlusCell"/>
        <w:jc w:val="both"/>
      </w:pPr>
      <w:r w:rsidRPr="00061AB7">
        <w:t>38 3811     5     - изготовления оконных блоков</w:t>
      </w:r>
    </w:p>
    <w:p w:rsidR="00CC4CF9" w:rsidRPr="00061AB7" w:rsidRDefault="00CC4CF9">
      <w:pPr>
        <w:pStyle w:val="ConsPlusCell"/>
        <w:jc w:val="both"/>
      </w:pPr>
      <w:r w:rsidRPr="00061AB7">
        <w:t>38 3812     0     - изготовления дверных блоков</w:t>
      </w:r>
    </w:p>
    <w:p w:rsidR="00CC4CF9" w:rsidRPr="00061AB7" w:rsidRDefault="00CC4CF9">
      <w:pPr>
        <w:pStyle w:val="ConsPlusCell"/>
        <w:jc w:val="both"/>
      </w:pPr>
      <w:r w:rsidRPr="00061AB7">
        <w:t>38 3813     6     - изготовления паркетной доски</w:t>
      </w:r>
    </w:p>
    <w:p w:rsidR="00CC4CF9" w:rsidRPr="00061AB7" w:rsidRDefault="00CC4CF9">
      <w:pPr>
        <w:pStyle w:val="ConsPlusCell"/>
        <w:jc w:val="both"/>
      </w:pPr>
      <w:r w:rsidRPr="00061AB7">
        <w:t>38 3815     7     - производства полносборных домов</w:t>
      </w:r>
    </w:p>
    <w:p w:rsidR="00CC4CF9" w:rsidRPr="00061AB7" w:rsidRDefault="00CC4CF9">
      <w:pPr>
        <w:pStyle w:val="ConsPlusCell"/>
        <w:jc w:val="both"/>
      </w:pPr>
      <w:r w:rsidRPr="00061AB7">
        <w:t>38 3820     4     Линии / для лесопильных производств</w:t>
      </w:r>
    </w:p>
    <w:p w:rsidR="00CC4CF9" w:rsidRPr="00061AB7" w:rsidRDefault="00CC4CF9">
      <w:pPr>
        <w:pStyle w:val="ConsPlusCell"/>
        <w:jc w:val="both"/>
      </w:pPr>
      <w:r w:rsidRPr="00061AB7">
        <w:t>38 3821     5     - агрегатной переработки бревен</w:t>
      </w:r>
    </w:p>
    <w:p w:rsidR="00CC4CF9" w:rsidRPr="00061AB7" w:rsidRDefault="00CC4CF9">
      <w:pPr>
        <w:pStyle w:val="ConsPlusCell"/>
        <w:jc w:val="both"/>
      </w:pPr>
      <w:r w:rsidRPr="00061AB7">
        <w:t>38 3822     5     - ленточнопильные</w:t>
      </w:r>
    </w:p>
    <w:p w:rsidR="00CC4CF9" w:rsidRPr="00061AB7" w:rsidRDefault="00CC4CF9">
      <w:pPr>
        <w:pStyle w:val="ConsPlusCell"/>
        <w:jc w:val="both"/>
      </w:pPr>
      <w:r w:rsidRPr="00061AB7">
        <w:t>38 3823     0     - для обработки пиломатериалов</w:t>
      </w:r>
    </w:p>
    <w:p w:rsidR="00CC4CF9" w:rsidRPr="00061AB7" w:rsidRDefault="00CC4CF9">
      <w:pPr>
        <w:pStyle w:val="ConsPlusCell"/>
        <w:jc w:val="both"/>
      </w:pPr>
      <w:r w:rsidRPr="00061AB7">
        <w:t>38 3830     9     Линии для / производства мебели</w:t>
      </w:r>
    </w:p>
    <w:p w:rsidR="00CC4CF9" w:rsidRPr="00061AB7" w:rsidRDefault="00CC4CF9">
      <w:pPr>
        <w:pStyle w:val="ConsPlusCell"/>
        <w:jc w:val="both"/>
      </w:pPr>
      <w:r w:rsidRPr="00061AB7">
        <w:t>38 3831     4     - обработки брусковых деталей</w:t>
      </w:r>
    </w:p>
    <w:p w:rsidR="00CC4CF9" w:rsidRPr="00061AB7" w:rsidRDefault="00CC4CF9">
      <w:pPr>
        <w:pStyle w:val="ConsPlusCell"/>
        <w:jc w:val="both"/>
      </w:pPr>
      <w:r w:rsidRPr="00061AB7">
        <w:t>38 3832     9     - обработки мебельных щитов</w:t>
      </w:r>
    </w:p>
    <w:p w:rsidR="00CC4CF9" w:rsidRPr="00061AB7" w:rsidRDefault="00CC4CF9">
      <w:pPr>
        <w:pStyle w:val="ConsPlusCell"/>
        <w:jc w:val="both"/>
      </w:pPr>
      <w:r w:rsidRPr="00061AB7">
        <w:t>38 3833     5     - отделки мебельных щитов</w:t>
      </w:r>
    </w:p>
    <w:p w:rsidR="00CC4CF9" w:rsidRPr="00061AB7" w:rsidRDefault="00CC4CF9">
      <w:pPr>
        <w:pStyle w:val="ConsPlusCell"/>
        <w:jc w:val="both"/>
      </w:pPr>
      <w:r w:rsidRPr="00061AB7">
        <w:t>38 3834     0     - производства стульев столярных</w:t>
      </w:r>
    </w:p>
    <w:p w:rsidR="00CC4CF9" w:rsidRPr="00061AB7" w:rsidRDefault="00CC4CF9">
      <w:pPr>
        <w:pStyle w:val="ConsPlusCell"/>
        <w:jc w:val="both"/>
      </w:pPr>
      <w:r w:rsidRPr="00061AB7">
        <w:t>38 3835     6     - производства стульев гнутоклееных</w:t>
      </w:r>
    </w:p>
    <w:p w:rsidR="00CC4CF9" w:rsidRPr="00061AB7" w:rsidRDefault="00CC4CF9">
      <w:pPr>
        <w:pStyle w:val="ConsPlusCell"/>
        <w:jc w:val="both"/>
      </w:pPr>
      <w:r w:rsidRPr="00061AB7">
        <w:t>38 3840     3     Линии / для производства фанеры</w:t>
      </w:r>
    </w:p>
    <w:p w:rsidR="00CC4CF9" w:rsidRPr="00061AB7" w:rsidRDefault="00CC4CF9">
      <w:pPr>
        <w:pStyle w:val="ConsPlusCell"/>
        <w:jc w:val="both"/>
      </w:pPr>
      <w:r w:rsidRPr="00061AB7">
        <w:t>38 3841     9     - разделки сырья в чураках и кряжах</w:t>
      </w:r>
    </w:p>
    <w:p w:rsidR="00CC4CF9" w:rsidRPr="00061AB7" w:rsidRDefault="00CC4CF9">
      <w:pPr>
        <w:pStyle w:val="ConsPlusCell"/>
        <w:jc w:val="both"/>
      </w:pPr>
      <w:r w:rsidRPr="00061AB7">
        <w:t>38 3842     4     - переработки короткомерного шпона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форматные листы</w:t>
      </w:r>
    </w:p>
    <w:p w:rsidR="00CC4CF9" w:rsidRPr="00061AB7" w:rsidRDefault="00CC4CF9">
      <w:pPr>
        <w:pStyle w:val="ConsPlusCell"/>
        <w:jc w:val="both"/>
      </w:pPr>
      <w:r w:rsidRPr="00061AB7">
        <w:t>38 3843     2     - сборки пакетов и склеивания многослойной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фанеры</w:t>
      </w:r>
    </w:p>
    <w:p w:rsidR="00CC4CF9" w:rsidRPr="00061AB7" w:rsidRDefault="00CC4CF9">
      <w:pPr>
        <w:pStyle w:val="ConsPlusCell"/>
        <w:jc w:val="both"/>
      </w:pPr>
      <w:r w:rsidRPr="00061AB7">
        <w:t>38 3844     5     - сортировки фанеры</w:t>
      </w:r>
    </w:p>
    <w:p w:rsidR="00CC4CF9" w:rsidRPr="00061AB7" w:rsidRDefault="00CC4CF9">
      <w:pPr>
        <w:pStyle w:val="ConsPlusCell"/>
        <w:jc w:val="both"/>
      </w:pPr>
      <w:r w:rsidRPr="00061AB7">
        <w:t>38 3845     0     - лущения, рубки и укладки шпона</w:t>
      </w:r>
    </w:p>
    <w:p w:rsidR="00CC4CF9" w:rsidRPr="00061AB7" w:rsidRDefault="00CC4CF9">
      <w:pPr>
        <w:pStyle w:val="ConsPlusCell"/>
        <w:jc w:val="both"/>
      </w:pPr>
      <w:r w:rsidRPr="00061AB7">
        <w:t>38 3846     6     - лущения, сушки ленты, рубки и сортировки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шпона</w:t>
      </w:r>
    </w:p>
    <w:p w:rsidR="00CC4CF9" w:rsidRPr="00061AB7" w:rsidRDefault="00CC4CF9">
      <w:pPr>
        <w:pStyle w:val="ConsPlusCell"/>
        <w:jc w:val="both"/>
      </w:pPr>
      <w:r w:rsidRPr="00061AB7">
        <w:t>38 3847     1     - сортировки сухого шпона</w:t>
      </w:r>
    </w:p>
    <w:p w:rsidR="00CC4CF9" w:rsidRPr="00061AB7" w:rsidRDefault="00CC4CF9">
      <w:pPr>
        <w:pStyle w:val="ConsPlusCell"/>
        <w:jc w:val="both"/>
      </w:pPr>
      <w:r w:rsidRPr="00061AB7">
        <w:t>38 3848     7     - обрезки и шлифования фанеры</w:t>
      </w:r>
    </w:p>
    <w:p w:rsidR="00CC4CF9" w:rsidRPr="00061AB7" w:rsidRDefault="00CC4CF9">
      <w:pPr>
        <w:pStyle w:val="ConsPlusCell"/>
        <w:jc w:val="both"/>
      </w:pPr>
      <w:r w:rsidRPr="00061AB7">
        <w:t>38 3850     8     Линии / для производства лыж</w:t>
      </w:r>
    </w:p>
    <w:p w:rsidR="00CC4CF9" w:rsidRPr="00061AB7" w:rsidRDefault="00CC4CF9">
      <w:pPr>
        <w:pStyle w:val="ConsPlusCell"/>
        <w:jc w:val="both"/>
      </w:pPr>
      <w:r w:rsidRPr="00061AB7">
        <w:t>38 3851     3     - раскроя полиматериалов на заготовки</w:t>
      </w:r>
    </w:p>
    <w:p w:rsidR="00CC4CF9" w:rsidRPr="00061AB7" w:rsidRDefault="00CC4CF9">
      <w:pPr>
        <w:pStyle w:val="ConsPlusCell"/>
        <w:jc w:val="both"/>
      </w:pPr>
      <w:r w:rsidRPr="00061AB7">
        <w:t>38 3852     9     - сращивания короткомерных заготовок по длине</w:t>
      </w:r>
    </w:p>
    <w:p w:rsidR="00CC4CF9" w:rsidRPr="00061AB7" w:rsidRDefault="00CC4CF9">
      <w:pPr>
        <w:pStyle w:val="ConsPlusCell"/>
        <w:jc w:val="both"/>
      </w:pPr>
      <w:r w:rsidRPr="00061AB7">
        <w:t>38 3854     6     - для обработки боковых и верхних сторон</w:t>
      </w:r>
    </w:p>
    <w:p w:rsidR="00CC4CF9" w:rsidRPr="00061AB7" w:rsidRDefault="00CC4CF9">
      <w:pPr>
        <w:pStyle w:val="ConsPlusCell"/>
        <w:jc w:val="both"/>
      </w:pPr>
      <w:r w:rsidRPr="00061AB7">
        <w:t>38 3860     2     Линии / для производства деревянных клееных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конструкций</w:t>
      </w:r>
    </w:p>
    <w:p w:rsidR="00CC4CF9" w:rsidRPr="00061AB7" w:rsidRDefault="00CC4CF9">
      <w:pPr>
        <w:pStyle w:val="ConsPlusCell"/>
        <w:jc w:val="both"/>
      </w:pPr>
      <w:r w:rsidRPr="00061AB7">
        <w:t>38 3861     8     - механической обработки деревянных клееных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конструкций</w:t>
      </w:r>
    </w:p>
    <w:p w:rsidR="00CC4CF9" w:rsidRPr="00061AB7" w:rsidRDefault="00CC4CF9">
      <w:pPr>
        <w:pStyle w:val="ConsPlusCell"/>
        <w:jc w:val="both"/>
      </w:pPr>
      <w:r w:rsidRPr="00061AB7">
        <w:t>38 3862     3     - сборки панелей и плит</w:t>
      </w:r>
    </w:p>
    <w:p w:rsidR="00CC4CF9" w:rsidRPr="00061AB7" w:rsidRDefault="00CC4CF9">
      <w:pPr>
        <w:pStyle w:val="ConsPlusCell"/>
        <w:jc w:val="both"/>
      </w:pPr>
      <w:r w:rsidRPr="00061AB7">
        <w:t>38 3870     7     Линии / для производства спичек и тары</w:t>
      </w:r>
    </w:p>
    <w:p w:rsidR="00CC4CF9" w:rsidRPr="00061AB7" w:rsidRDefault="00CC4CF9">
      <w:pPr>
        <w:pStyle w:val="ConsPlusCell"/>
        <w:jc w:val="both"/>
      </w:pPr>
      <w:r w:rsidRPr="00061AB7">
        <w:t>38 3871     2     - для производства спичек</w:t>
      </w:r>
    </w:p>
    <w:p w:rsidR="00CC4CF9" w:rsidRPr="00061AB7" w:rsidRDefault="00CC4CF9">
      <w:pPr>
        <w:pStyle w:val="ConsPlusCell"/>
        <w:jc w:val="both"/>
      </w:pPr>
      <w:r w:rsidRPr="00061AB7">
        <w:t>38 3872     8     - для производства ящичной тары</w:t>
      </w:r>
    </w:p>
    <w:p w:rsidR="00CC4CF9" w:rsidRPr="00061AB7" w:rsidRDefault="00CC4CF9">
      <w:pPr>
        <w:pStyle w:val="ConsPlusCell"/>
        <w:jc w:val="both"/>
      </w:pPr>
      <w:r w:rsidRPr="00061AB7">
        <w:t>38 3873     3     - для производства бондарной тары</w:t>
      </w:r>
    </w:p>
    <w:p w:rsidR="00CC4CF9" w:rsidRPr="00061AB7" w:rsidRDefault="00CC4CF9">
      <w:pPr>
        <w:pStyle w:val="ConsPlusCell"/>
        <w:jc w:val="both"/>
      </w:pPr>
      <w:r w:rsidRPr="00061AB7">
        <w:t>38 3900     9     Запасные части к деревообрабатывающему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оборудованию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38 4000     9     Оборудование технологическое для литейного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производства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38 4020     8     Машины литейные с программным управлением *</w:t>
      </w:r>
    </w:p>
    <w:p w:rsidR="00CC4CF9" w:rsidRPr="00061AB7" w:rsidRDefault="00CC4CF9">
      <w:pPr>
        <w:pStyle w:val="ConsPlusCell"/>
        <w:jc w:val="both"/>
      </w:pPr>
      <w:r w:rsidRPr="00061AB7">
        <w:t>38 4100     2     Оборудование литейное</w:t>
      </w:r>
    </w:p>
    <w:p w:rsidR="00CC4CF9" w:rsidRPr="00061AB7" w:rsidRDefault="00CC4CF9">
      <w:pPr>
        <w:pStyle w:val="ConsPlusCell"/>
        <w:jc w:val="both"/>
      </w:pPr>
      <w:r w:rsidRPr="00061AB7">
        <w:t>38 4104     4     Машины литейные автоматические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полуавтоматические *</w:t>
      </w:r>
    </w:p>
    <w:p w:rsidR="00CC4CF9" w:rsidRPr="00061AB7" w:rsidRDefault="00CC4CF9">
      <w:pPr>
        <w:pStyle w:val="ConsPlusCell"/>
        <w:jc w:val="both"/>
      </w:pPr>
      <w:r w:rsidRPr="00061AB7">
        <w:t>38 4105     8     Установки электрогидроочистные *</w:t>
      </w:r>
    </w:p>
    <w:p w:rsidR="00CC4CF9" w:rsidRPr="00061AB7" w:rsidRDefault="00CC4CF9">
      <w:pPr>
        <w:pStyle w:val="ConsPlusCell"/>
        <w:jc w:val="both"/>
      </w:pPr>
      <w:r w:rsidRPr="00061AB7">
        <w:t>38 4106     5     Комплексы автоматизированные *</w:t>
      </w:r>
    </w:p>
    <w:p w:rsidR="00CC4CF9" w:rsidRPr="00061AB7" w:rsidRDefault="00CC4CF9">
      <w:pPr>
        <w:pStyle w:val="ConsPlusCell"/>
        <w:jc w:val="both"/>
      </w:pPr>
      <w:r w:rsidRPr="00061AB7">
        <w:t>38 4110     7     Оборудование для подготовки формовочных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 и приготовления формовочных смесей</w:t>
      </w:r>
    </w:p>
    <w:p w:rsidR="00CC4CF9" w:rsidRPr="00061AB7" w:rsidRDefault="00CC4CF9">
      <w:pPr>
        <w:pStyle w:val="ConsPlusCell"/>
        <w:jc w:val="both"/>
      </w:pPr>
      <w:r w:rsidRPr="00061AB7">
        <w:t>38 4111     2     Оборудование для охлаждения отработанных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формовочных смесей</w:t>
      </w:r>
    </w:p>
    <w:p w:rsidR="00CC4CF9" w:rsidRPr="00061AB7" w:rsidRDefault="00CC4CF9">
      <w:pPr>
        <w:pStyle w:val="ConsPlusCell"/>
        <w:jc w:val="both"/>
      </w:pPr>
      <w:r w:rsidRPr="00061AB7">
        <w:t>38 4112     8     Машины размалывающие</w:t>
      </w:r>
    </w:p>
    <w:p w:rsidR="00CC4CF9" w:rsidRPr="00061AB7" w:rsidRDefault="00CC4CF9">
      <w:pPr>
        <w:pStyle w:val="ConsPlusCell"/>
        <w:jc w:val="both"/>
      </w:pPr>
      <w:r w:rsidRPr="00061AB7">
        <w:t>38 4113     3     Машины просеивающие</w:t>
      </w:r>
    </w:p>
    <w:p w:rsidR="00CC4CF9" w:rsidRPr="00061AB7" w:rsidRDefault="00CC4CF9">
      <w:pPr>
        <w:pStyle w:val="ConsPlusCell"/>
        <w:jc w:val="both"/>
      </w:pPr>
      <w:r w:rsidRPr="00061AB7">
        <w:t>38 4114     9     Машины и оборудование для сепарации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регенерации формовочных материалов</w:t>
      </w:r>
    </w:p>
    <w:p w:rsidR="00CC4CF9" w:rsidRPr="00061AB7" w:rsidRDefault="00CC4CF9">
      <w:pPr>
        <w:pStyle w:val="ConsPlusCell"/>
        <w:jc w:val="both"/>
      </w:pPr>
      <w:r w:rsidRPr="00061AB7">
        <w:t>38 4115     4     Бегуны литейные</w:t>
      </w:r>
    </w:p>
    <w:p w:rsidR="00CC4CF9" w:rsidRPr="00061AB7" w:rsidRDefault="00CC4CF9">
      <w:pPr>
        <w:pStyle w:val="ConsPlusCell"/>
        <w:jc w:val="both"/>
      </w:pPr>
      <w:r w:rsidRPr="00061AB7">
        <w:t>38 4116     1     Машины разрыхлительные</w:t>
      </w:r>
    </w:p>
    <w:p w:rsidR="00CC4CF9" w:rsidRPr="00061AB7" w:rsidRDefault="00CC4CF9">
      <w:pPr>
        <w:pStyle w:val="ConsPlusCell"/>
        <w:jc w:val="both"/>
      </w:pPr>
      <w:r w:rsidRPr="00061AB7">
        <w:t>38 4117     5     Машины для приготовления крепителей и красок</w:t>
      </w:r>
    </w:p>
    <w:p w:rsidR="00CC4CF9" w:rsidRPr="00061AB7" w:rsidRDefault="00CC4CF9">
      <w:pPr>
        <w:pStyle w:val="ConsPlusCell"/>
        <w:jc w:val="both"/>
      </w:pPr>
      <w:r w:rsidRPr="00061AB7">
        <w:t>38 4118     0     Оборудование для приготовления и раздачи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самотвердеющих смесей</w:t>
      </w:r>
    </w:p>
    <w:p w:rsidR="00CC4CF9" w:rsidRPr="00061AB7" w:rsidRDefault="00CC4CF9">
      <w:pPr>
        <w:pStyle w:val="ConsPlusCell"/>
        <w:jc w:val="both"/>
      </w:pPr>
      <w:r w:rsidRPr="00061AB7">
        <w:t>38 4119     6     Машины и оборудование для приготовления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формовочных смесей прочие</w:t>
      </w:r>
    </w:p>
    <w:p w:rsidR="00CC4CF9" w:rsidRPr="00061AB7" w:rsidRDefault="00CC4CF9">
      <w:pPr>
        <w:pStyle w:val="ConsPlusCell"/>
        <w:jc w:val="both"/>
      </w:pPr>
      <w:r w:rsidRPr="00061AB7">
        <w:t>38 4120     1     Машины / для изготовления форм и стержней</w:t>
      </w:r>
    </w:p>
    <w:p w:rsidR="00CC4CF9" w:rsidRPr="00061AB7" w:rsidRDefault="00CC4CF9">
      <w:pPr>
        <w:pStyle w:val="ConsPlusCell"/>
        <w:jc w:val="both"/>
      </w:pPr>
      <w:r w:rsidRPr="00061AB7">
        <w:t>38 4121     7     - формовочные прессовые</w:t>
      </w:r>
    </w:p>
    <w:p w:rsidR="00CC4CF9" w:rsidRPr="00061AB7" w:rsidRDefault="00CC4CF9">
      <w:pPr>
        <w:pStyle w:val="ConsPlusCell"/>
        <w:jc w:val="both"/>
      </w:pPr>
      <w:r w:rsidRPr="00061AB7">
        <w:t>38 4122     2     - формовочные пневматические встряхивающие</w:t>
      </w:r>
    </w:p>
    <w:p w:rsidR="00CC4CF9" w:rsidRPr="00061AB7" w:rsidRDefault="00CC4CF9">
      <w:pPr>
        <w:pStyle w:val="ConsPlusCell"/>
        <w:jc w:val="both"/>
      </w:pPr>
      <w:r w:rsidRPr="00061AB7">
        <w:t>38 4123     8     - формовочные и стержневые пескодувные</w:t>
      </w:r>
    </w:p>
    <w:p w:rsidR="00CC4CF9" w:rsidRPr="00061AB7" w:rsidRDefault="00CC4CF9">
      <w:pPr>
        <w:pStyle w:val="ConsPlusCell"/>
        <w:jc w:val="both"/>
      </w:pPr>
      <w:r w:rsidRPr="00061AB7">
        <w:t>38 4124     3     - для изготовления форм и стержней, твердеющих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 оснастке</w:t>
      </w:r>
    </w:p>
    <w:p w:rsidR="00CC4CF9" w:rsidRPr="00061AB7" w:rsidRDefault="00CC4CF9">
      <w:pPr>
        <w:pStyle w:val="ConsPlusCell"/>
        <w:jc w:val="both"/>
      </w:pPr>
      <w:r w:rsidRPr="00061AB7">
        <w:t>38 4125     9     Пескометы</w:t>
      </w:r>
    </w:p>
    <w:p w:rsidR="00CC4CF9" w:rsidRPr="00061AB7" w:rsidRDefault="00CC4CF9">
      <w:pPr>
        <w:pStyle w:val="ConsPlusCell"/>
        <w:jc w:val="both"/>
      </w:pPr>
      <w:r w:rsidRPr="00061AB7">
        <w:t>38 4126     4     Машины формовочные вибрационные</w:t>
      </w:r>
    </w:p>
    <w:p w:rsidR="00CC4CF9" w:rsidRPr="00061AB7" w:rsidRDefault="00CC4CF9">
      <w:pPr>
        <w:pStyle w:val="ConsPlusCell"/>
        <w:jc w:val="both"/>
      </w:pPr>
      <w:r w:rsidRPr="00061AB7">
        <w:t>38 4129     0     Машины для изготовления форм и стержней прочие</w:t>
      </w:r>
    </w:p>
    <w:p w:rsidR="00CC4CF9" w:rsidRPr="00061AB7" w:rsidRDefault="00CC4CF9">
      <w:pPr>
        <w:pStyle w:val="ConsPlusCell"/>
        <w:jc w:val="both"/>
      </w:pPr>
      <w:r w:rsidRPr="00061AB7">
        <w:t>38 4130     6     Машины выбивные и очистные</w:t>
      </w:r>
    </w:p>
    <w:p w:rsidR="00CC4CF9" w:rsidRPr="00061AB7" w:rsidRDefault="00CC4CF9">
      <w:pPr>
        <w:pStyle w:val="ConsPlusCell"/>
        <w:jc w:val="both"/>
      </w:pPr>
      <w:r w:rsidRPr="00061AB7">
        <w:t>38 4131     1     Решетки и установки выбивные</w:t>
      </w:r>
    </w:p>
    <w:p w:rsidR="00CC4CF9" w:rsidRPr="00061AB7" w:rsidRDefault="00CC4CF9">
      <w:pPr>
        <w:pStyle w:val="ConsPlusCell"/>
        <w:jc w:val="both"/>
      </w:pPr>
      <w:r w:rsidRPr="00061AB7">
        <w:t>38 4132     7     Установки очистные гидравлические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электрогидравлические</w:t>
      </w:r>
    </w:p>
    <w:p w:rsidR="00CC4CF9" w:rsidRPr="00061AB7" w:rsidRDefault="00CC4CF9">
      <w:pPr>
        <w:pStyle w:val="ConsPlusCell"/>
        <w:jc w:val="both"/>
      </w:pPr>
      <w:r w:rsidRPr="00061AB7">
        <w:t>38 4133     2     Барабаны очистные галтовочные</w:t>
      </w:r>
    </w:p>
    <w:p w:rsidR="00CC4CF9" w:rsidRPr="00061AB7" w:rsidRDefault="00CC4CF9">
      <w:pPr>
        <w:pStyle w:val="ConsPlusCell"/>
        <w:jc w:val="both"/>
      </w:pPr>
      <w:r w:rsidRPr="00061AB7">
        <w:t>38 4134     8     Машины и установки очистные дробеметные</w:t>
      </w:r>
    </w:p>
    <w:p w:rsidR="00CC4CF9" w:rsidRPr="00061AB7" w:rsidRDefault="00CC4CF9">
      <w:pPr>
        <w:pStyle w:val="ConsPlusCell"/>
        <w:jc w:val="both"/>
      </w:pPr>
      <w:r w:rsidRPr="00061AB7">
        <w:t>38 4135     3     Машины и установки очистные дробеструйные</w:t>
      </w:r>
    </w:p>
    <w:p w:rsidR="00CC4CF9" w:rsidRPr="00061AB7" w:rsidRDefault="00CC4CF9">
      <w:pPr>
        <w:pStyle w:val="ConsPlusCell"/>
        <w:jc w:val="both"/>
      </w:pPr>
      <w:r w:rsidRPr="00061AB7">
        <w:t>38 4136     9     Машины очистные вибрационные</w:t>
      </w:r>
    </w:p>
    <w:p w:rsidR="00CC4CF9" w:rsidRPr="00061AB7" w:rsidRDefault="00CC4CF9">
      <w:pPr>
        <w:pStyle w:val="ConsPlusCell"/>
        <w:jc w:val="both"/>
      </w:pPr>
      <w:r w:rsidRPr="00061AB7">
        <w:t>38 4137     4     Установки для абразивной очистки отливок</w:t>
      </w:r>
    </w:p>
    <w:p w:rsidR="00CC4CF9" w:rsidRPr="00061AB7" w:rsidRDefault="00CC4CF9">
      <w:pPr>
        <w:pStyle w:val="ConsPlusCell"/>
        <w:jc w:val="both"/>
      </w:pPr>
      <w:r w:rsidRPr="00061AB7">
        <w:t>38 4139     5     Машины выбивные и очистные прочие</w:t>
      </w:r>
    </w:p>
    <w:p w:rsidR="00CC4CF9" w:rsidRPr="00061AB7" w:rsidRDefault="00CC4CF9">
      <w:pPr>
        <w:pStyle w:val="ConsPlusCell"/>
        <w:jc w:val="both"/>
      </w:pPr>
      <w:r w:rsidRPr="00061AB7">
        <w:t>38 4140     0     Машины для / листья в оболочковые формы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(оборудование для изготовления оболочковых форм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стержней)</w:t>
      </w:r>
    </w:p>
    <w:p w:rsidR="00CC4CF9" w:rsidRPr="00061AB7" w:rsidRDefault="00CC4CF9">
      <w:pPr>
        <w:pStyle w:val="ConsPlusCell"/>
        <w:jc w:val="both"/>
      </w:pPr>
      <w:r w:rsidRPr="00061AB7">
        <w:t>38 4141     6     - изготовления оболочковых форм и стержней</w:t>
      </w:r>
    </w:p>
    <w:p w:rsidR="00CC4CF9" w:rsidRPr="00061AB7" w:rsidRDefault="00CC4CF9">
      <w:pPr>
        <w:pStyle w:val="ConsPlusCell"/>
        <w:jc w:val="both"/>
      </w:pPr>
      <w:r w:rsidRPr="00061AB7">
        <w:t>38 4142     1     - сборки оболочковых форм</w:t>
      </w:r>
    </w:p>
    <w:p w:rsidR="00CC4CF9" w:rsidRPr="00061AB7" w:rsidRDefault="00CC4CF9">
      <w:pPr>
        <w:pStyle w:val="ConsPlusCell"/>
        <w:jc w:val="both"/>
      </w:pPr>
      <w:r w:rsidRPr="00061AB7">
        <w:t>38 4149     2     - литья в оболочковые формы прочие</w:t>
      </w:r>
    </w:p>
    <w:p w:rsidR="00CC4CF9" w:rsidRPr="00061AB7" w:rsidRDefault="00CC4CF9">
      <w:pPr>
        <w:pStyle w:val="ConsPlusCell"/>
        <w:jc w:val="both"/>
      </w:pPr>
      <w:r w:rsidRPr="00061AB7">
        <w:t>38 4150     5     Оборудование / и машины для литья по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выплавляемым моделям</w:t>
      </w:r>
    </w:p>
    <w:p w:rsidR="00CC4CF9" w:rsidRPr="00061AB7" w:rsidRDefault="00CC4CF9">
      <w:pPr>
        <w:pStyle w:val="ConsPlusCell"/>
        <w:jc w:val="both"/>
      </w:pPr>
      <w:r w:rsidRPr="00061AB7">
        <w:t>38 4151     0     - для приготовления модельных составов</w:t>
      </w:r>
    </w:p>
    <w:p w:rsidR="00CC4CF9" w:rsidRPr="00061AB7" w:rsidRDefault="00CC4CF9">
      <w:pPr>
        <w:pStyle w:val="ConsPlusCell"/>
        <w:jc w:val="both"/>
      </w:pPr>
      <w:r w:rsidRPr="00061AB7">
        <w:t>38 4152     6     - для изготовления выплавляемых моделей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(модельных звеньев)</w:t>
      </w:r>
    </w:p>
    <w:p w:rsidR="00CC4CF9" w:rsidRPr="00061AB7" w:rsidRDefault="00CC4CF9">
      <w:pPr>
        <w:pStyle w:val="ConsPlusCell"/>
        <w:jc w:val="both"/>
      </w:pPr>
      <w:r w:rsidRPr="00061AB7">
        <w:t>38 4153     1     - для приготовления огнеупорного покрытия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изготовления огнеупорных оболочек</w:t>
      </w:r>
    </w:p>
    <w:p w:rsidR="00CC4CF9" w:rsidRPr="00061AB7" w:rsidRDefault="00CC4CF9">
      <w:pPr>
        <w:pStyle w:val="ConsPlusCell"/>
        <w:jc w:val="both"/>
      </w:pPr>
      <w:r w:rsidRPr="00061AB7">
        <w:t>38 4154     7     - для удаления выплавляемых моделей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огнеупорных оболочек</w:t>
      </w:r>
    </w:p>
    <w:p w:rsidR="00CC4CF9" w:rsidRPr="00061AB7" w:rsidRDefault="00CC4CF9">
      <w:pPr>
        <w:pStyle w:val="ConsPlusCell"/>
        <w:jc w:val="both"/>
      </w:pPr>
      <w:r w:rsidRPr="00061AB7">
        <w:t>38 4155     2     - для формовки, обжига, заливки, охлаждения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выбивки блоков отливок</w:t>
      </w:r>
    </w:p>
    <w:p w:rsidR="00CC4CF9" w:rsidRPr="00061AB7" w:rsidRDefault="00CC4CF9">
      <w:pPr>
        <w:pStyle w:val="ConsPlusCell"/>
        <w:jc w:val="both"/>
      </w:pPr>
      <w:r w:rsidRPr="00061AB7">
        <w:t>38 4156     8     - для отделения керамики и литников от отливок</w:t>
      </w:r>
    </w:p>
    <w:p w:rsidR="00CC4CF9" w:rsidRPr="00061AB7" w:rsidRDefault="00CC4CF9">
      <w:pPr>
        <w:pStyle w:val="ConsPlusCell"/>
        <w:jc w:val="both"/>
      </w:pPr>
      <w:r w:rsidRPr="00061AB7">
        <w:t>38 4159     4     Оборудование и машины для литья по выплавляемым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моделям прочие</w:t>
      </w:r>
    </w:p>
    <w:p w:rsidR="00CC4CF9" w:rsidRPr="00061AB7" w:rsidRDefault="00CC4CF9">
      <w:pPr>
        <w:pStyle w:val="ConsPlusCell"/>
        <w:jc w:val="both"/>
      </w:pPr>
      <w:r w:rsidRPr="00061AB7">
        <w:t>38 4160     0     Машины для центробежного литья /</w:t>
      </w:r>
    </w:p>
    <w:p w:rsidR="00CC4CF9" w:rsidRPr="00061AB7" w:rsidRDefault="00CC4CF9">
      <w:pPr>
        <w:pStyle w:val="ConsPlusCell"/>
        <w:jc w:val="both"/>
      </w:pPr>
      <w:r w:rsidRPr="00061AB7">
        <w:t>38 4161     5     - заготовок (втулок)</w:t>
      </w:r>
    </w:p>
    <w:p w:rsidR="00CC4CF9" w:rsidRPr="00061AB7" w:rsidRDefault="00CC4CF9">
      <w:pPr>
        <w:pStyle w:val="ConsPlusCell"/>
        <w:jc w:val="both"/>
      </w:pPr>
      <w:r w:rsidRPr="00061AB7">
        <w:t>38 4162     0     - труб</w:t>
      </w:r>
    </w:p>
    <w:p w:rsidR="00CC4CF9" w:rsidRPr="00061AB7" w:rsidRDefault="00CC4CF9">
      <w:pPr>
        <w:pStyle w:val="ConsPlusCell"/>
        <w:jc w:val="both"/>
      </w:pPr>
      <w:r w:rsidRPr="00061AB7">
        <w:t>38 4169     9     - прочие</w:t>
      </w:r>
    </w:p>
    <w:p w:rsidR="00CC4CF9" w:rsidRPr="00061AB7" w:rsidRDefault="00CC4CF9">
      <w:pPr>
        <w:pStyle w:val="ConsPlusCell"/>
        <w:jc w:val="both"/>
      </w:pPr>
      <w:r w:rsidRPr="00061AB7">
        <w:t>38 4170     4     Машины для литья по давлением /</w:t>
      </w:r>
    </w:p>
    <w:p w:rsidR="00CC4CF9" w:rsidRPr="00061AB7" w:rsidRDefault="00CC4CF9">
      <w:pPr>
        <w:pStyle w:val="ConsPlusCell"/>
        <w:jc w:val="both"/>
      </w:pPr>
      <w:r w:rsidRPr="00061AB7">
        <w:t>38 4171     3     - с холодной горизонтальной камерой прессования</w:t>
      </w:r>
    </w:p>
    <w:p w:rsidR="00CC4CF9" w:rsidRPr="00061AB7" w:rsidRDefault="00CC4CF9">
      <w:pPr>
        <w:pStyle w:val="ConsPlusCell"/>
        <w:jc w:val="both"/>
      </w:pPr>
      <w:r w:rsidRPr="00061AB7">
        <w:t>38 4172     5     - с холодной вертикальной камерой прессования</w:t>
      </w:r>
    </w:p>
    <w:p w:rsidR="00CC4CF9" w:rsidRPr="00061AB7" w:rsidRDefault="00CC4CF9">
      <w:pPr>
        <w:pStyle w:val="ConsPlusCell"/>
        <w:jc w:val="both"/>
      </w:pPr>
      <w:r w:rsidRPr="00061AB7">
        <w:t>38 4173     0     - с горячей камерой прессования</w:t>
      </w:r>
    </w:p>
    <w:p w:rsidR="00CC4CF9" w:rsidRPr="00061AB7" w:rsidRDefault="00CC4CF9">
      <w:pPr>
        <w:pStyle w:val="ConsPlusCell"/>
        <w:jc w:val="both"/>
      </w:pPr>
      <w:r w:rsidRPr="00061AB7">
        <w:t>38 4179     3     Оборудование и машины для литья под давлением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38 4180     9     Машины кокильные /</w:t>
      </w:r>
    </w:p>
    <w:p w:rsidR="00CC4CF9" w:rsidRPr="00061AB7" w:rsidRDefault="00CC4CF9">
      <w:pPr>
        <w:pStyle w:val="ConsPlusCell"/>
        <w:jc w:val="both"/>
      </w:pPr>
      <w:r w:rsidRPr="00061AB7">
        <w:t>38 4181     4     - со свободной заливкой металла в кокиль</w:t>
      </w:r>
    </w:p>
    <w:p w:rsidR="00CC4CF9" w:rsidRPr="00061AB7" w:rsidRDefault="00CC4CF9">
      <w:pPr>
        <w:pStyle w:val="ConsPlusCell"/>
        <w:jc w:val="both"/>
      </w:pPr>
      <w:r w:rsidRPr="00061AB7">
        <w:t>38 4182     7     - с заливкой металла в кокиль под давлением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сжатого газа</w:t>
      </w:r>
    </w:p>
    <w:p w:rsidR="00CC4CF9" w:rsidRPr="00061AB7" w:rsidRDefault="00CC4CF9">
      <w:pPr>
        <w:pStyle w:val="ConsPlusCell"/>
        <w:jc w:val="both"/>
      </w:pPr>
      <w:r w:rsidRPr="00061AB7">
        <w:t>38 4189     8     - прочие</w:t>
      </w:r>
    </w:p>
    <w:p w:rsidR="00CC4CF9" w:rsidRPr="00061AB7" w:rsidRDefault="00CC4CF9">
      <w:pPr>
        <w:pStyle w:val="ConsPlusCell"/>
        <w:jc w:val="both"/>
      </w:pPr>
      <w:r w:rsidRPr="00061AB7">
        <w:t>38 4190     3     Машины литейные прочие</w:t>
      </w:r>
    </w:p>
    <w:p w:rsidR="00CC4CF9" w:rsidRPr="00061AB7" w:rsidRDefault="00CC4CF9">
      <w:pPr>
        <w:pStyle w:val="ConsPlusCell"/>
        <w:jc w:val="both"/>
      </w:pPr>
      <w:r w:rsidRPr="00061AB7">
        <w:t>38 4191     9     Оборудование для плавки чугуна</w:t>
      </w:r>
    </w:p>
    <w:p w:rsidR="00CC4CF9" w:rsidRPr="00061AB7" w:rsidRDefault="00CC4CF9">
      <w:pPr>
        <w:pStyle w:val="ConsPlusCell"/>
        <w:jc w:val="both"/>
      </w:pPr>
      <w:r w:rsidRPr="00061AB7">
        <w:t>38 4192     4     Воздуходувки для вагранок</w:t>
      </w:r>
    </w:p>
    <w:p w:rsidR="00CC4CF9" w:rsidRPr="00061AB7" w:rsidRDefault="00CC4CF9">
      <w:pPr>
        <w:pStyle w:val="ConsPlusCell"/>
        <w:jc w:val="both"/>
      </w:pPr>
      <w:r w:rsidRPr="00061AB7">
        <w:t>38 4193     0     Установки заливочно-дозирующие</w:t>
      </w:r>
    </w:p>
    <w:p w:rsidR="00CC4CF9" w:rsidRPr="00061AB7" w:rsidRDefault="00CC4CF9">
      <w:pPr>
        <w:pStyle w:val="ConsPlusCell"/>
        <w:jc w:val="both"/>
      </w:pPr>
      <w:r w:rsidRPr="00061AB7">
        <w:t>38 4194     5     Аппараты и вспомогательное оборудование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литейного производства</w:t>
      </w:r>
    </w:p>
    <w:p w:rsidR="00CC4CF9" w:rsidRPr="00061AB7" w:rsidRDefault="00CC4CF9">
      <w:pPr>
        <w:pStyle w:val="ConsPlusCell"/>
        <w:jc w:val="both"/>
      </w:pPr>
      <w:r w:rsidRPr="00061AB7">
        <w:t>38 4300     2     Линии автоматические и комплексно-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механизированные для литейного производства</w:t>
      </w:r>
    </w:p>
    <w:p w:rsidR="00CC4CF9" w:rsidRPr="00061AB7" w:rsidRDefault="00CC4CF9">
      <w:pPr>
        <w:pStyle w:val="ConsPlusCell"/>
        <w:jc w:val="both"/>
      </w:pPr>
      <w:r w:rsidRPr="00061AB7">
        <w:t>38 4310     4     Комплексы смесеприготовительные</w:t>
      </w:r>
    </w:p>
    <w:p w:rsidR="00CC4CF9" w:rsidRPr="00061AB7" w:rsidRDefault="00CC4CF9">
      <w:pPr>
        <w:pStyle w:val="ConsPlusCell"/>
        <w:jc w:val="both"/>
      </w:pPr>
      <w:r w:rsidRPr="00061AB7">
        <w:t>38 4320     9     Линии автоматические и комплексно-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механизированные для / изготовления форм</w:t>
      </w:r>
    </w:p>
    <w:p w:rsidR="00CC4CF9" w:rsidRPr="00061AB7" w:rsidRDefault="00CC4CF9">
      <w:pPr>
        <w:pStyle w:val="ConsPlusCell"/>
        <w:jc w:val="both"/>
      </w:pPr>
      <w:r w:rsidRPr="00061AB7">
        <w:t>38 4321     4     - опочной формовки на машинах</w:t>
      </w:r>
    </w:p>
    <w:p w:rsidR="00CC4CF9" w:rsidRPr="00061AB7" w:rsidRDefault="00CC4CF9">
      <w:pPr>
        <w:pStyle w:val="ConsPlusCell"/>
        <w:jc w:val="both"/>
      </w:pPr>
      <w:r w:rsidRPr="00061AB7">
        <w:t>38 4322     0     - опочной формовки с пескометным уплотнением</w:t>
      </w:r>
    </w:p>
    <w:p w:rsidR="00CC4CF9" w:rsidRPr="00061AB7" w:rsidRDefault="00CC4CF9">
      <w:pPr>
        <w:pStyle w:val="ConsPlusCell"/>
        <w:jc w:val="both"/>
      </w:pPr>
      <w:r w:rsidRPr="00061AB7">
        <w:t>38 4323     5     - безопочной формовки</w:t>
      </w:r>
    </w:p>
    <w:p w:rsidR="00CC4CF9" w:rsidRPr="00061AB7" w:rsidRDefault="00CC4CF9">
      <w:pPr>
        <w:pStyle w:val="ConsPlusCell"/>
        <w:jc w:val="both"/>
      </w:pPr>
      <w:r w:rsidRPr="00061AB7">
        <w:t>38 4324     0     - формовки с вибрационным уплотнением</w:t>
      </w:r>
    </w:p>
    <w:p w:rsidR="00CC4CF9" w:rsidRPr="00061AB7" w:rsidRDefault="00CC4CF9">
      <w:pPr>
        <w:pStyle w:val="ConsPlusCell"/>
        <w:jc w:val="both"/>
      </w:pPr>
      <w:r w:rsidRPr="00061AB7">
        <w:t>38 4330     3     Линии автоматические и комплексно-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механизированные для / изготовления стержней</w:t>
      </w:r>
    </w:p>
    <w:p w:rsidR="00CC4CF9" w:rsidRPr="00061AB7" w:rsidRDefault="00CC4CF9">
      <w:pPr>
        <w:pStyle w:val="ConsPlusCell"/>
        <w:jc w:val="both"/>
      </w:pPr>
      <w:r w:rsidRPr="00061AB7">
        <w:t>38 4331     9     - изготовления стержней пескодувным способом</w:t>
      </w:r>
    </w:p>
    <w:p w:rsidR="00CC4CF9" w:rsidRPr="00061AB7" w:rsidRDefault="00CC4CF9">
      <w:pPr>
        <w:pStyle w:val="ConsPlusCell"/>
        <w:jc w:val="both"/>
      </w:pPr>
      <w:r w:rsidRPr="00061AB7">
        <w:t>38 4332     4     - изготовления стержней с вибрационным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уплотнением</w:t>
      </w:r>
    </w:p>
    <w:p w:rsidR="00CC4CF9" w:rsidRPr="00061AB7" w:rsidRDefault="00CC4CF9">
      <w:pPr>
        <w:pStyle w:val="ConsPlusCell"/>
        <w:jc w:val="both"/>
      </w:pPr>
      <w:r w:rsidRPr="00061AB7">
        <w:t>38 4333     3     - изготовления стержней с уплотнением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запрессовкой</w:t>
      </w:r>
    </w:p>
    <w:p w:rsidR="00CC4CF9" w:rsidRPr="00061AB7" w:rsidRDefault="00CC4CF9">
      <w:pPr>
        <w:pStyle w:val="ConsPlusCell"/>
        <w:jc w:val="both"/>
      </w:pPr>
      <w:r w:rsidRPr="00061AB7">
        <w:t>38 4340     8     Линии автоматические и комплексно-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механизированные для литья в оболочковые формы</w:t>
      </w:r>
    </w:p>
    <w:p w:rsidR="00CC4CF9" w:rsidRPr="00061AB7" w:rsidRDefault="00CC4CF9">
      <w:pPr>
        <w:pStyle w:val="ConsPlusCell"/>
        <w:jc w:val="both"/>
      </w:pPr>
      <w:r w:rsidRPr="00061AB7">
        <w:t>38 4350     2     Линии автоматические и комплексно-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механизированные для литья по выплавляемым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моделям</w:t>
      </w:r>
    </w:p>
    <w:p w:rsidR="00CC4CF9" w:rsidRPr="00061AB7" w:rsidRDefault="00CC4CF9">
      <w:pPr>
        <w:pStyle w:val="ConsPlusCell"/>
        <w:jc w:val="both"/>
      </w:pPr>
      <w:r w:rsidRPr="00061AB7">
        <w:t>38 4355     0     Линии для формовки, обжига, заливки, охлаждения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выбивки блоков отливок</w:t>
      </w:r>
    </w:p>
    <w:p w:rsidR="00CC4CF9" w:rsidRPr="00061AB7" w:rsidRDefault="00CC4CF9">
      <w:pPr>
        <w:pStyle w:val="ConsPlusCell"/>
        <w:jc w:val="both"/>
      </w:pPr>
      <w:r w:rsidRPr="00061AB7">
        <w:t>38 4370     1     Линии автоматические и комплексно-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механизированные для литья под давлением</w:t>
      </w:r>
    </w:p>
    <w:p w:rsidR="00CC4CF9" w:rsidRPr="00061AB7" w:rsidRDefault="00CC4CF9">
      <w:pPr>
        <w:pStyle w:val="ConsPlusCell"/>
        <w:jc w:val="both"/>
      </w:pPr>
      <w:r w:rsidRPr="00061AB7">
        <w:t>38 4371     7     Линии автоматические и комплексно-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механизированные для литья под давлением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базе машин с холодной камерой прессования</w:t>
      </w:r>
    </w:p>
    <w:p w:rsidR="00CC4CF9" w:rsidRPr="00061AB7" w:rsidRDefault="00CC4CF9">
      <w:pPr>
        <w:pStyle w:val="ConsPlusCell"/>
        <w:jc w:val="both"/>
      </w:pPr>
      <w:r w:rsidRPr="00061AB7">
        <w:t>38 4380     6     Линии автоматические и комплексно-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механизированные кокильного и непрерывного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литья</w:t>
      </w:r>
    </w:p>
    <w:p w:rsidR="00CC4CF9" w:rsidRPr="00061AB7" w:rsidRDefault="00CC4CF9">
      <w:pPr>
        <w:pStyle w:val="ConsPlusCell"/>
        <w:jc w:val="both"/>
      </w:pPr>
      <w:r w:rsidRPr="00061AB7">
        <w:t>38 4381     1     Линии автоматические и комплексно-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механизированные для изготовления отливок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облицованных кокилях</w:t>
      </w:r>
    </w:p>
    <w:p w:rsidR="00CC4CF9" w:rsidRPr="00061AB7" w:rsidRDefault="00CC4CF9">
      <w:pPr>
        <w:pStyle w:val="ConsPlusCell"/>
        <w:jc w:val="both"/>
      </w:pPr>
      <w:r w:rsidRPr="00061AB7">
        <w:t>38 4382     7     Линии для непрерывного литья заготовок</w:t>
      </w:r>
    </w:p>
    <w:p w:rsidR="00CC4CF9" w:rsidRPr="00061AB7" w:rsidRDefault="00CC4CF9">
      <w:pPr>
        <w:pStyle w:val="ConsPlusCell"/>
        <w:jc w:val="both"/>
      </w:pPr>
      <w:r w:rsidRPr="00061AB7">
        <w:t>38 4390     0     Линии автоматические и комплекты оборудования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 /</w:t>
      </w:r>
    </w:p>
    <w:p w:rsidR="00CC4CF9" w:rsidRPr="00061AB7" w:rsidRDefault="00CC4CF9">
      <w:pPr>
        <w:pStyle w:val="ConsPlusCell"/>
        <w:jc w:val="both"/>
      </w:pPr>
      <w:r w:rsidRPr="00061AB7">
        <w:t>38 4393     7     - для выбивки форм</w:t>
      </w:r>
    </w:p>
    <w:p w:rsidR="00CC4CF9" w:rsidRPr="00061AB7" w:rsidRDefault="00CC4CF9">
      <w:pPr>
        <w:pStyle w:val="ConsPlusCell"/>
        <w:jc w:val="both"/>
      </w:pPr>
      <w:r w:rsidRPr="00061AB7">
        <w:t>38 4394     2     - для литья под давлением</w:t>
      </w:r>
    </w:p>
    <w:p w:rsidR="00CC4CF9" w:rsidRPr="00061AB7" w:rsidRDefault="00CC4CF9">
      <w:pPr>
        <w:pStyle w:val="ConsPlusCell"/>
        <w:jc w:val="both"/>
      </w:pPr>
      <w:r w:rsidRPr="00061AB7">
        <w:t>38 4600     0     Средства комплексной механизации литейного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производства</w:t>
      </w:r>
    </w:p>
    <w:p w:rsidR="00CC4CF9" w:rsidRPr="00061AB7" w:rsidRDefault="00CC4CF9">
      <w:pPr>
        <w:pStyle w:val="ConsPlusCell"/>
        <w:jc w:val="both"/>
      </w:pPr>
      <w:r w:rsidRPr="00061AB7">
        <w:t>38 4900     1     Запасные части и узлы для модернизации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литейного оборудования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38 5000     1     Оборудование для нанесения металлопокрытий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38 5100     5     Линии автоматические для гальванических,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химических и анодизационных покрытий (автоматы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гальванические)</w:t>
      </w:r>
    </w:p>
    <w:p w:rsidR="00CC4CF9" w:rsidRPr="00061AB7" w:rsidRDefault="00CC4CF9">
      <w:pPr>
        <w:pStyle w:val="ConsPlusCell"/>
        <w:jc w:val="both"/>
      </w:pPr>
      <w:r w:rsidRPr="00061AB7">
        <w:t>38 5110     2     Линии автоматические автооператорные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подвесочные /</w:t>
      </w:r>
    </w:p>
    <w:p w:rsidR="00CC4CF9" w:rsidRPr="00061AB7" w:rsidRDefault="00CC4CF9">
      <w:pPr>
        <w:pStyle w:val="ConsPlusCell"/>
        <w:jc w:val="both"/>
      </w:pPr>
      <w:r w:rsidRPr="00061AB7">
        <w:t>38 5111     5     - с портальным двухзахватным автооператором</w:t>
      </w:r>
    </w:p>
    <w:p w:rsidR="00CC4CF9" w:rsidRPr="00061AB7" w:rsidRDefault="00CC4CF9">
      <w:pPr>
        <w:pStyle w:val="ConsPlusCell"/>
        <w:jc w:val="both"/>
      </w:pPr>
      <w:r w:rsidRPr="00061AB7">
        <w:t>38 5113     6     - с тельферным автооператором</w:t>
      </w:r>
    </w:p>
    <w:p w:rsidR="00CC4CF9" w:rsidRPr="00061AB7" w:rsidRDefault="00CC4CF9">
      <w:pPr>
        <w:pStyle w:val="ConsPlusCell"/>
        <w:jc w:val="both"/>
      </w:pPr>
      <w:r w:rsidRPr="00061AB7">
        <w:t>38 5114     1     - двухрядные с тельферным автооператором</w:t>
      </w:r>
    </w:p>
    <w:p w:rsidR="00CC4CF9" w:rsidRPr="00061AB7" w:rsidRDefault="00CC4CF9">
      <w:pPr>
        <w:pStyle w:val="ConsPlusCell"/>
        <w:jc w:val="both"/>
      </w:pPr>
      <w:r w:rsidRPr="00061AB7">
        <w:t>38 5120     4     Линии автоматические автооператорные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барабанные /</w:t>
      </w:r>
    </w:p>
    <w:p w:rsidR="00CC4CF9" w:rsidRPr="00061AB7" w:rsidRDefault="00CC4CF9">
      <w:pPr>
        <w:pStyle w:val="ConsPlusCell"/>
        <w:jc w:val="both"/>
      </w:pPr>
      <w:r w:rsidRPr="00061AB7">
        <w:t>38 5121     6     - с портальным автооператором</w:t>
      </w:r>
    </w:p>
    <w:p w:rsidR="00CC4CF9" w:rsidRPr="00061AB7" w:rsidRDefault="00CC4CF9">
      <w:pPr>
        <w:pStyle w:val="ConsPlusCell"/>
        <w:jc w:val="both"/>
      </w:pPr>
      <w:r w:rsidRPr="00061AB7">
        <w:t>38 5122     5     - с портальным двухзахватным автооператором</w:t>
      </w:r>
    </w:p>
    <w:p w:rsidR="00CC4CF9" w:rsidRPr="00061AB7" w:rsidRDefault="00CC4CF9">
      <w:pPr>
        <w:pStyle w:val="ConsPlusCell"/>
        <w:jc w:val="both"/>
      </w:pPr>
      <w:r w:rsidRPr="00061AB7">
        <w:t>38 5123     0     - с тельферным автооператором</w:t>
      </w:r>
    </w:p>
    <w:p w:rsidR="00CC4CF9" w:rsidRPr="00061AB7" w:rsidRDefault="00CC4CF9">
      <w:pPr>
        <w:pStyle w:val="ConsPlusCell"/>
        <w:jc w:val="both"/>
      </w:pPr>
      <w:r w:rsidRPr="00061AB7">
        <w:t>38 5124     6     - двухрядные с тельферным автооператором</w:t>
      </w:r>
    </w:p>
    <w:p w:rsidR="00CC4CF9" w:rsidRPr="00061AB7" w:rsidRDefault="00CC4CF9">
      <w:pPr>
        <w:pStyle w:val="ConsPlusCell"/>
        <w:jc w:val="both"/>
      </w:pPr>
      <w:r w:rsidRPr="00061AB7">
        <w:t>38 5130     9     Линии автоматические автооператорные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барабанно-подвесочные /</w:t>
      </w:r>
    </w:p>
    <w:p w:rsidR="00CC4CF9" w:rsidRPr="00061AB7" w:rsidRDefault="00CC4CF9">
      <w:pPr>
        <w:pStyle w:val="ConsPlusCell"/>
        <w:jc w:val="both"/>
      </w:pPr>
      <w:r w:rsidRPr="00061AB7">
        <w:t>38 5131     4     - с портальным автооператором</w:t>
      </w:r>
    </w:p>
    <w:p w:rsidR="00CC4CF9" w:rsidRPr="00061AB7" w:rsidRDefault="00CC4CF9">
      <w:pPr>
        <w:pStyle w:val="ConsPlusCell"/>
        <w:jc w:val="both"/>
      </w:pPr>
      <w:r w:rsidRPr="00061AB7">
        <w:t>38 5132     0     - с портальным двухзахватным автооператором</w:t>
      </w:r>
    </w:p>
    <w:p w:rsidR="00CC4CF9" w:rsidRPr="00061AB7" w:rsidRDefault="00CC4CF9">
      <w:pPr>
        <w:pStyle w:val="ConsPlusCell"/>
        <w:jc w:val="both"/>
      </w:pPr>
      <w:r w:rsidRPr="00061AB7">
        <w:t>38 5133     5     - с тельферным автооператором</w:t>
      </w:r>
    </w:p>
    <w:p w:rsidR="00CC4CF9" w:rsidRPr="00061AB7" w:rsidRDefault="00CC4CF9">
      <w:pPr>
        <w:pStyle w:val="ConsPlusCell"/>
        <w:jc w:val="both"/>
      </w:pPr>
      <w:r w:rsidRPr="00061AB7">
        <w:t>38 5134     0     - двухрядные с тельферным автооператором</w:t>
      </w:r>
    </w:p>
    <w:p w:rsidR="00CC4CF9" w:rsidRPr="00061AB7" w:rsidRDefault="00CC4CF9">
      <w:pPr>
        <w:pStyle w:val="ConsPlusCell"/>
        <w:jc w:val="both"/>
      </w:pPr>
      <w:r w:rsidRPr="00061AB7">
        <w:t>38 5140     3     Линии автоматические конвейерные</w:t>
      </w:r>
    </w:p>
    <w:p w:rsidR="00CC4CF9" w:rsidRPr="00061AB7" w:rsidRDefault="00CC4CF9">
      <w:pPr>
        <w:pStyle w:val="ConsPlusCell"/>
        <w:jc w:val="both"/>
      </w:pPr>
      <w:r w:rsidRPr="00061AB7">
        <w:t>38 5141     9     Линии автоматические кареточные / тележечные</w:t>
      </w:r>
    </w:p>
    <w:p w:rsidR="00CC4CF9" w:rsidRPr="00061AB7" w:rsidRDefault="00CC4CF9">
      <w:pPr>
        <w:pStyle w:val="ConsPlusCell"/>
        <w:jc w:val="both"/>
      </w:pPr>
      <w:r w:rsidRPr="00061AB7">
        <w:t>38 5142     4     - бестележечные</w:t>
      </w:r>
    </w:p>
    <w:p w:rsidR="00CC4CF9" w:rsidRPr="00061AB7" w:rsidRDefault="00CC4CF9">
      <w:pPr>
        <w:pStyle w:val="ConsPlusCell"/>
        <w:jc w:val="both"/>
      </w:pPr>
      <w:r w:rsidRPr="00061AB7">
        <w:t>38 5200     9     Линии механизированные для гальванических,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химических и анодизационных покрытий</w:t>
      </w:r>
    </w:p>
    <w:p w:rsidR="00CC4CF9" w:rsidRPr="00061AB7" w:rsidRDefault="00CC4CF9">
      <w:pPr>
        <w:pStyle w:val="ConsPlusCell"/>
        <w:jc w:val="both"/>
      </w:pPr>
      <w:r w:rsidRPr="00061AB7">
        <w:t>38 5210     3     Линии механизированные автооператорные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подвесочные /</w:t>
      </w:r>
    </w:p>
    <w:p w:rsidR="00CC4CF9" w:rsidRPr="00061AB7" w:rsidRDefault="00CC4CF9">
      <w:pPr>
        <w:pStyle w:val="ConsPlusCell"/>
        <w:jc w:val="both"/>
      </w:pPr>
      <w:r w:rsidRPr="00061AB7">
        <w:t>38 5211     9     - с портальным автооператором</w:t>
      </w:r>
    </w:p>
    <w:p w:rsidR="00CC4CF9" w:rsidRPr="00061AB7" w:rsidRDefault="00CC4CF9">
      <w:pPr>
        <w:pStyle w:val="ConsPlusCell"/>
        <w:jc w:val="both"/>
      </w:pPr>
      <w:r w:rsidRPr="00061AB7">
        <w:t>38 5212     4     - с тельферным автооператором</w:t>
      </w:r>
    </w:p>
    <w:p w:rsidR="00CC4CF9" w:rsidRPr="00061AB7" w:rsidRDefault="00CC4CF9">
      <w:pPr>
        <w:pStyle w:val="ConsPlusCell"/>
        <w:jc w:val="both"/>
      </w:pPr>
      <w:r w:rsidRPr="00061AB7">
        <w:t>38 5213     0     - двухрядные с тельферным автооператором</w:t>
      </w:r>
    </w:p>
    <w:p w:rsidR="00CC4CF9" w:rsidRPr="00061AB7" w:rsidRDefault="00CC4CF9">
      <w:pPr>
        <w:pStyle w:val="ConsPlusCell"/>
        <w:jc w:val="both"/>
      </w:pPr>
      <w:r w:rsidRPr="00061AB7">
        <w:t>38 5250     1     Линии механизированные автооператорные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барабанные /</w:t>
      </w:r>
    </w:p>
    <w:p w:rsidR="00CC4CF9" w:rsidRPr="00061AB7" w:rsidRDefault="00CC4CF9">
      <w:pPr>
        <w:pStyle w:val="ConsPlusCell"/>
        <w:jc w:val="both"/>
      </w:pPr>
      <w:r w:rsidRPr="00061AB7">
        <w:t>38 5252     2     - с тельферным автооператором</w:t>
      </w:r>
    </w:p>
    <w:p w:rsidR="00CC4CF9" w:rsidRPr="00061AB7" w:rsidRDefault="00CC4CF9">
      <w:pPr>
        <w:pStyle w:val="ConsPlusCell"/>
        <w:jc w:val="both"/>
      </w:pPr>
      <w:r w:rsidRPr="00061AB7">
        <w:t>38 5300     2     Установки гальванические</w:t>
      </w:r>
    </w:p>
    <w:p w:rsidR="00CC4CF9" w:rsidRPr="00061AB7" w:rsidRDefault="00CC4CF9">
      <w:pPr>
        <w:pStyle w:val="ConsPlusCell"/>
        <w:jc w:val="both"/>
      </w:pPr>
      <w:r w:rsidRPr="00061AB7">
        <w:t>38 5310     7     Ванны колокольные /</w:t>
      </w:r>
    </w:p>
    <w:p w:rsidR="00CC4CF9" w:rsidRPr="00061AB7" w:rsidRDefault="00CC4CF9">
      <w:pPr>
        <w:pStyle w:val="ConsPlusCell"/>
        <w:jc w:val="both"/>
      </w:pPr>
      <w:r w:rsidRPr="00061AB7">
        <w:t>38 5311     2     - с охлаждением электролита</w:t>
      </w:r>
    </w:p>
    <w:p w:rsidR="00CC4CF9" w:rsidRPr="00061AB7" w:rsidRDefault="00CC4CF9">
      <w:pPr>
        <w:pStyle w:val="ConsPlusCell"/>
        <w:jc w:val="both"/>
      </w:pPr>
      <w:r w:rsidRPr="00061AB7">
        <w:t>38 5312     8     - без охлаждения электролита</w:t>
      </w:r>
    </w:p>
    <w:p w:rsidR="00CC4CF9" w:rsidRPr="00061AB7" w:rsidRDefault="00CC4CF9">
      <w:pPr>
        <w:pStyle w:val="ConsPlusCell"/>
        <w:jc w:val="both"/>
      </w:pPr>
      <w:r w:rsidRPr="00061AB7">
        <w:t>38 5320     1     Установки хромирования /</w:t>
      </w:r>
    </w:p>
    <w:p w:rsidR="00CC4CF9" w:rsidRPr="00061AB7" w:rsidRDefault="00CC4CF9">
      <w:pPr>
        <w:pStyle w:val="ConsPlusCell"/>
        <w:jc w:val="both"/>
      </w:pPr>
      <w:r w:rsidRPr="00061AB7">
        <w:t>38 5321     7     - мелких деталей в насыпном виде</w:t>
      </w:r>
    </w:p>
    <w:p w:rsidR="00CC4CF9" w:rsidRPr="00061AB7" w:rsidRDefault="00CC4CF9">
      <w:pPr>
        <w:pStyle w:val="ConsPlusCell"/>
        <w:jc w:val="both"/>
      </w:pPr>
      <w:r w:rsidRPr="00061AB7">
        <w:t>38 5330     6     Колокола стационарные /</w:t>
      </w:r>
    </w:p>
    <w:p w:rsidR="00CC4CF9" w:rsidRPr="00061AB7" w:rsidRDefault="00CC4CF9">
      <w:pPr>
        <w:pStyle w:val="ConsPlusCell"/>
        <w:jc w:val="both"/>
      </w:pPr>
      <w:r w:rsidRPr="00061AB7">
        <w:t>38 5331     1     - для мелких деталей</w:t>
      </w:r>
    </w:p>
    <w:p w:rsidR="00CC4CF9" w:rsidRPr="00061AB7" w:rsidRDefault="00CC4CF9">
      <w:pPr>
        <w:pStyle w:val="ConsPlusCell"/>
        <w:jc w:val="both"/>
      </w:pPr>
      <w:r w:rsidRPr="00061AB7">
        <w:t>38 5400     6     Барабаны гальванические</w:t>
      </w:r>
    </w:p>
    <w:p w:rsidR="00CC4CF9" w:rsidRPr="00061AB7" w:rsidRDefault="00CC4CF9">
      <w:pPr>
        <w:pStyle w:val="ConsPlusCell"/>
        <w:jc w:val="both"/>
      </w:pPr>
      <w:r w:rsidRPr="00061AB7">
        <w:t>38 5410     0     Барабаны гальванические для автооператорных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линий /</w:t>
      </w:r>
    </w:p>
    <w:p w:rsidR="00CC4CF9" w:rsidRPr="00061AB7" w:rsidRDefault="00CC4CF9">
      <w:pPr>
        <w:pStyle w:val="ConsPlusCell"/>
        <w:jc w:val="both"/>
      </w:pPr>
      <w:r w:rsidRPr="00061AB7">
        <w:t>38 5411     6     - винипластовые с крышкой</w:t>
      </w:r>
    </w:p>
    <w:p w:rsidR="00CC4CF9" w:rsidRPr="00061AB7" w:rsidRDefault="00CC4CF9">
      <w:pPr>
        <w:pStyle w:val="ConsPlusCell"/>
        <w:jc w:val="both"/>
      </w:pPr>
      <w:r w:rsidRPr="00061AB7">
        <w:t>38 5412     1     - из нержавеющей стали</w:t>
      </w:r>
    </w:p>
    <w:p w:rsidR="00CC4CF9" w:rsidRPr="00061AB7" w:rsidRDefault="00CC4CF9">
      <w:pPr>
        <w:pStyle w:val="ConsPlusCell"/>
        <w:jc w:val="both"/>
      </w:pPr>
      <w:r w:rsidRPr="00061AB7">
        <w:t>38 5413     7     - из нержавеющей стали саморазгружающиеся</w:t>
      </w:r>
    </w:p>
    <w:p w:rsidR="00CC4CF9" w:rsidRPr="00061AB7" w:rsidRDefault="00CC4CF9">
      <w:pPr>
        <w:pStyle w:val="ConsPlusCell"/>
        <w:jc w:val="both"/>
      </w:pPr>
      <w:r w:rsidRPr="00061AB7">
        <w:t>38 5420     5     Барабаны переносные /</w:t>
      </w:r>
    </w:p>
    <w:p w:rsidR="00CC4CF9" w:rsidRPr="00061AB7" w:rsidRDefault="00CC4CF9">
      <w:pPr>
        <w:pStyle w:val="ConsPlusCell"/>
        <w:jc w:val="both"/>
      </w:pPr>
      <w:r w:rsidRPr="00061AB7">
        <w:t>38 5421     0     - для мелких деталей</w:t>
      </w:r>
    </w:p>
    <w:p w:rsidR="00CC4CF9" w:rsidRPr="00061AB7" w:rsidRDefault="00CC4CF9">
      <w:pPr>
        <w:pStyle w:val="ConsPlusCell"/>
        <w:jc w:val="both"/>
      </w:pPr>
      <w:r w:rsidRPr="00061AB7">
        <w:t>38 5500     8     Автооператоры и командоаппараты</w:t>
      </w:r>
    </w:p>
    <w:p w:rsidR="00CC4CF9" w:rsidRPr="00061AB7" w:rsidRDefault="00CC4CF9">
      <w:pPr>
        <w:pStyle w:val="ConsPlusCell"/>
        <w:jc w:val="both"/>
      </w:pPr>
      <w:r w:rsidRPr="00061AB7">
        <w:t>38 5510     4     Автооператоры портальные /</w:t>
      </w:r>
    </w:p>
    <w:p w:rsidR="00CC4CF9" w:rsidRPr="00061AB7" w:rsidRDefault="00CC4CF9">
      <w:pPr>
        <w:pStyle w:val="ConsPlusCell"/>
        <w:jc w:val="both"/>
      </w:pPr>
      <w:r w:rsidRPr="00061AB7">
        <w:t>38 5511     1     - однозахватные</w:t>
      </w:r>
    </w:p>
    <w:p w:rsidR="00CC4CF9" w:rsidRPr="00061AB7" w:rsidRDefault="00CC4CF9">
      <w:pPr>
        <w:pStyle w:val="ConsPlusCell"/>
        <w:jc w:val="both"/>
      </w:pPr>
      <w:r w:rsidRPr="00061AB7">
        <w:t>38 5512     5     - двухзахватные</w:t>
      </w:r>
    </w:p>
    <w:p w:rsidR="00CC4CF9" w:rsidRPr="00061AB7" w:rsidRDefault="00CC4CF9">
      <w:pPr>
        <w:pStyle w:val="ConsPlusCell"/>
        <w:jc w:val="both"/>
      </w:pPr>
      <w:r w:rsidRPr="00061AB7">
        <w:t>38 5520     9     Автооператоры тельферные /</w:t>
      </w:r>
    </w:p>
    <w:p w:rsidR="00CC4CF9" w:rsidRPr="00061AB7" w:rsidRDefault="00CC4CF9">
      <w:pPr>
        <w:pStyle w:val="ConsPlusCell"/>
        <w:jc w:val="both"/>
      </w:pPr>
      <w:r w:rsidRPr="00061AB7">
        <w:t>38 5521     4     - перемещающиеся по прямолинейному пути</w:t>
      </w:r>
    </w:p>
    <w:p w:rsidR="00CC4CF9" w:rsidRPr="00061AB7" w:rsidRDefault="00CC4CF9">
      <w:pPr>
        <w:pStyle w:val="ConsPlusCell"/>
        <w:jc w:val="both"/>
      </w:pPr>
      <w:r w:rsidRPr="00061AB7">
        <w:t>38 5522     5     - перемещающиеся по овальному пути</w:t>
      </w:r>
    </w:p>
    <w:p w:rsidR="00CC4CF9" w:rsidRPr="00061AB7" w:rsidRDefault="00CC4CF9">
      <w:pPr>
        <w:pStyle w:val="ConsPlusCell"/>
        <w:jc w:val="both"/>
      </w:pPr>
      <w:r w:rsidRPr="00061AB7">
        <w:t>38 5560     7     Командоаппараты</w:t>
      </w:r>
    </w:p>
    <w:p w:rsidR="00CC4CF9" w:rsidRPr="00061AB7" w:rsidRDefault="00CC4CF9">
      <w:pPr>
        <w:pStyle w:val="ConsPlusCell"/>
        <w:jc w:val="both"/>
      </w:pPr>
      <w:r w:rsidRPr="00061AB7">
        <w:t>38 5561     2     Командоаппараты программные</w:t>
      </w:r>
    </w:p>
    <w:p w:rsidR="00CC4CF9" w:rsidRPr="00061AB7" w:rsidRDefault="00CC4CF9">
      <w:pPr>
        <w:pStyle w:val="ConsPlusCell"/>
        <w:jc w:val="both"/>
      </w:pPr>
      <w:r w:rsidRPr="00061AB7">
        <w:t>38 5600     3     Ванны гальванические</w:t>
      </w:r>
    </w:p>
    <w:p w:rsidR="00CC4CF9" w:rsidRPr="00061AB7" w:rsidRDefault="00CC4CF9">
      <w:pPr>
        <w:pStyle w:val="ConsPlusCell"/>
        <w:jc w:val="both"/>
      </w:pPr>
      <w:r w:rsidRPr="00061AB7">
        <w:t>38 5610     8     Ванны ручного обслуживания /</w:t>
      </w:r>
    </w:p>
    <w:p w:rsidR="00CC4CF9" w:rsidRPr="00061AB7" w:rsidRDefault="00CC4CF9">
      <w:pPr>
        <w:pStyle w:val="ConsPlusCell"/>
        <w:jc w:val="both"/>
      </w:pPr>
      <w:r w:rsidRPr="00061AB7">
        <w:t>38 5611     3     - из углеродистой стали</w:t>
      </w:r>
    </w:p>
    <w:p w:rsidR="00CC4CF9" w:rsidRPr="00061AB7" w:rsidRDefault="00CC4CF9">
      <w:pPr>
        <w:pStyle w:val="ConsPlusCell"/>
        <w:jc w:val="both"/>
      </w:pPr>
      <w:r w:rsidRPr="00061AB7">
        <w:t>38 5612     9     - из углеродистой стали футерованные</w:t>
      </w:r>
    </w:p>
    <w:p w:rsidR="00CC4CF9" w:rsidRPr="00061AB7" w:rsidRDefault="00CC4CF9">
      <w:pPr>
        <w:pStyle w:val="ConsPlusCell"/>
        <w:jc w:val="both"/>
      </w:pPr>
      <w:r w:rsidRPr="00061AB7">
        <w:t>38 5613     4     - из углеродистой стали теплоизолированные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(без футеровки)</w:t>
      </w:r>
    </w:p>
    <w:p w:rsidR="00CC4CF9" w:rsidRPr="00061AB7" w:rsidRDefault="00CC4CF9">
      <w:pPr>
        <w:pStyle w:val="ConsPlusCell"/>
        <w:jc w:val="both"/>
      </w:pPr>
      <w:r w:rsidRPr="00061AB7">
        <w:t>38 5614     9     - из углеродистой стали футерованные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теплоизолированные</w:t>
      </w:r>
    </w:p>
    <w:p w:rsidR="00CC4CF9" w:rsidRPr="00061AB7" w:rsidRDefault="00CC4CF9">
      <w:pPr>
        <w:pStyle w:val="ConsPlusCell"/>
        <w:jc w:val="both"/>
      </w:pPr>
      <w:r w:rsidRPr="00061AB7">
        <w:t>38 5615     5     - из нержавеющей стали</w:t>
      </w:r>
    </w:p>
    <w:p w:rsidR="00CC4CF9" w:rsidRPr="00061AB7" w:rsidRDefault="00CC4CF9">
      <w:pPr>
        <w:pStyle w:val="ConsPlusCell"/>
        <w:jc w:val="both"/>
      </w:pPr>
      <w:r w:rsidRPr="00061AB7">
        <w:t>38 5616     0     - из нержавеющей стали теплоизолированные</w:t>
      </w:r>
    </w:p>
    <w:p w:rsidR="00CC4CF9" w:rsidRPr="00061AB7" w:rsidRDefault="00CC4CF9">
      <w:pPr>
        <w:pStyle w:val="ConsPlusCell"/>
        <w:jc w:val="both"/>
      </w:pPr>
      <w:r w:rsidRPr="00061AB7">
        <w:t>38 5690     4     Ванны гальванические прочие</w:t>
      </w:r>
    </w:p>
    <w:p w:rsidR="00CC4CF9" w:rsidRPr="00061AB7" w:rsidRDefault="00CC4CF9">
      <w:pPr>
        <w:pStyle w:val="ConsPlusCell"/>
        <w:jc w:val="both"/>
      </w:pPr>
      <w:r w:rsidRPr="00061AB7">
        <w:t>38 5900     4     Запасные части к оборудованию для нанесения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металлопокрытий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38 6000     4     Оборудование для сварки трением, механическое,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вспомогательное и для газотермического напыления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38 6100     8     Оборудование для сварки трением</w:t>
      </w:r>
    </w:p>
    <w:p w:rsidR="00CC4CF9" w:rsidRPr="00061AB7" w:rsidRDefault="00CC4CF9">
      <w:pPr>
        <w:pStyle w:val="ConsPlusCell"/>
        <w:jc w:val="both"/>
      </w:pPr>
      <w:r w:rsidRPr="00061AB7">
        <w:t>38 6110     2     Оборудование для сварки трением универсальное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специальное</w:t>
      </w:r>
    </w:p>
    <w:p w:rsidR="00CC4CF9" w:rsidRPr="00061AB7" w:rsidRDefault="00CC4CF9">
      <w:pPr>
        <w:pStyle w:val="ConsPlusCell"/>
        <w:jc w:val="both"/>
      </w:pPr>
      <w:r w:rsidRPr="00061AB7">
        <w:t>38 6111     8     Оборудование для сварки трением универсальное</w:t>
      </w:r>
    </w:p>
    <w:p w:rsidR="00CC4CF9" w:rsidRPr="00061AB7" w:rsidRDefault="00CC4CF9">
      <w:pPr>
        <w:pStyle w:val="ConsPlusCell"/>
        <w:jc w:val="both"/>
      </w:pPr>
      <w:r w:rsidRPr="00061AB7">
        <w:t>38 6112     3     Оборудование для сварки трением специальное</w:t>
      </w:r>
    </w:p>
    <w:p w:rsidR="00CC4CF9" w:rsidRPr="00061AB7" w:rsidRDefault="00CC4CF9">
      <w:pPr>
        <w:pStyle w:val="ConsPlusCell"/>
        <w:jc w:val="both"/>
      </w:pPr>
      <w:r w:rsidRPr="00061AB7">
        <w:t>38 6119     1     Оборудование для сварки трением прочее</w:t>
      </w:r>
    </w:p>
    <w:p w:rsidR="00CC4CF9" w:rsidRPr="00061AB7" w:rsidRDefault="00CC4CF9">
      <w:pPr>
        <w:pStyle w:val="ConsPlusCell"/>
        <w:jc w:val="both"/>
      </w:pPr>
      <w:r w:rsidRPr="00061AB7">
        <w:t>38 6200     1     Оборудование сварочное механическое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вспомогательное</w:t>
      </w:r>
    </w:p>
    <w:p w:rsidR="00CC4CF9" w:rsidRPr="00061AB7" w:rsidRDefault="00CC4CF9">
      <w:pPr>
        <w:pStyle w:val="ConsPlusCell"/>
        <w:jc w:val="both"/>
      </w:pPr>
      <w:r w:rsidRPr="00061AB7">
        <w:t>38 6210     6     Оборудование для перемещения свариваемых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</w:t>
      </w:r>
    </w:p>
    <w:p w:rsidR="00CC4CF9" w:rsidRPr="00061AB7" w:rsidRDefault="00CC4CF9">
      <w:pPr>
        <w:pStyle w:val="ConsPlusCell"/>
        <w:jc w:val="both"/>
      </w:pPr>
      <w:r w:rsidRPr="00061AB7">
        <w:t>38 6211     1     Вращатели сварочные универсальные</w:t>
      </w:r>
    </w:p>
    <w:p w:rsidR="00CC4CF9" w:rsidRPr="00061AB7" w:rsidRDefault="00CC4CF9">
      <w:pPr>
        <w:pStyle w:val="ConsPlusCell"/>
        <w:jc w:val="both"/>
      </w:pPr>
      <w:r w:rsidRPr="00061AB7">
        <w:t>38 6212     7     Вращатели сварочные вертикальные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горизонтальные</w:t>
      </w:r>
    </w:p>
    <w:p w:rsidR="00CC4CF9" w:rsidRPr="00061AB7" w:rsidRDefault="00CC4CF9">
      <w:pPr>
        <w:pStyle w:val="ConsPlusCell"/>
        <w:jc w:val="both"/>
      </w:pPr>
      <w:r w:rsidRPr="00061AB7">
        <w:t>38 6214     8     Приводы роликовых вращателей</w:t>
      </w:r>
    </w:p>
    <w:p w:rsidR="00CC4CF9" w:rsidRPr="00061AB7" w:rsidRDefault="00CC4CF9">
      <w:pPr>
        <w:pStyle w:val="ConsPlusCell"/>
        <w:jc w:val="both"/>
      </w:pPr>
      <w:r w:rsidRPr="00061AB7">
        <w:t>38 6215     3     Роликоопоры роликовых вращателей</w:t>
      </w:r>
    </w:p>
    <w:p w:rsidR="00CC4CF9" w:rsidRPr="00061AB7" w:rsidRDefault="00CC4CF9">
      <w:pPr>
        <w:pStyle w:val="ConsPlusCell"/>
        <w:jc w:val="both"/>
      </w:pPr>
      <w:r w:rsidRPr="00061AB7">
        <w:t>38 6216     9     Вращатели роликовые</w:t>
      </w:r>
    </w:p>
    <w:p w:rsidR="00CC4CF9" w:rsidRPr="00061AB7" w:rsidRDefault="00CC4CF9">
      <w:pPr>
        <w:pStyle w:val="ConsPlusCell"/>
        <w:jc w:val="both"/>
      </w:pPr>
      <w:r w:rsidRPr="00061AB7">
        <w:t>38 6217     4     Манипуляторы изделий</w:t>
      </w:r>
    </w:p>
    <w:p w:rsidR="00CC4CF9" w:rsidRPr="00061AB7" w:rsidRDefault="00CC4CF9">
      <w:pPr>
        <w:pStyle w:val="ConsPlusCell"/>
        <w:jc w:val="both"/>
      </w:pPr>
      <w:r w:rsidRPr="00061AB7">
        <w:t>38 6219     5     Оборудование для перемещения свариваемых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 прочее</w:t>
      </w:r>
    </w:p>
    <w:p w:rsidR="00CC4CF9" w:rsidRPr="00061AB7" w:rsidRDefault="00CC4CF9">
      <w:pPr>
        <w:pStyle w:val="ConsPlusCell"/>
        <w:jc w:val="both"/>
      </w:pPr>
      <w:r w:rsidRPr="00061AB7">
        <w:t>38 6220     0     Оборудование для перемещения сварочных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автоматов и полуавтоматов</w:t>
      </w:r>
    </w:p>
    <w:p w:rsidR="00CC4CF9" w:rsidRPr="00061AB7" w:rsidRDefault="00CC4CF9">
      <w:pPr>
        <w:pStyle w:val="ConsPlusCell"/>
        <w:jc w:val="both"/>
      </w:pPr>
      <w:r w:rsidRPr="00061AB7">
        <w:t>38 6221     6     Колонны / стационарные для сварочных автоматов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полуавтоматов</w:t>
      </w:r>
    </w:p>
    <w:p w:rsidR="00CC4CF9" w:rsidRPr="00061AB7" w:rsidRDefault="00CC4CF9">
      <w:pPr>
        <w:pStyle w:val="ConsPlusCell"/>
        <w:jc w:val="both"/>
      </w:pPr>
      <w:r w:rsidRPr="00061AB7">
        <w:t>38 6222     1     - передвижные для самоходных сварочных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автоматов</w:t>
      </w:r>
    </w:p>
    <w:p w:rsidR="00CC4CF9" w:rsidRPr="00061AB7" w:rsidRDefault="00CC4CF9">
      <w:pPr>
        <w:pStyle w:val="ConsPlusCell"/>
        <w:jc w:val="both"/>
      </w:pPr>
      <w:r w:rsidRPr="00061AB7">
        <w:t>38 6223     7     - передвижные для подвесных сварочных автоматов</w:t>
      </w:r>
    </w:p>
    <w:p w:rsidR="00CC4CF9" w:rsidRPr="00061AB7" w:rsidRDefault="00CC4CF9">
      <w:pPr>
        <w:pStyle w:val="ConsPlusCell"/>
        <w:jc w:val="both"/>
      </w:pPr>
      <w:r w:rsidRPr="00061AB7">
        <w:t>38 6224     2     Порталы</w:t>
      </w:r>
    </w:p>
    <w:p w:rsidR="00CC4CF9" w:rsidRPr="00061AB7" w:rsidRDefault="00CC4CF9">
      <w:pPr>
        <w:pStyle w:val="ConsPlusCell"/>
        <w:jc w:val="both"/>
      </w:pPr>
      <w:r w:rsidRPr="00061AB7">
        <w:t>38 6229     4     Оборудование для перемещения сварочных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автоматов и полуавтоматов прочее</w:t>
      </w:r>
    </w:p>
    <w:p w:rsidR="00CC4CF9" w:rsidRPr="00061AB7" w:rsidRDefault="00CC4CF9">
      <w:pPr>
        <w:pStyle w:val="ConsPlusCell"/>
        <w:jc w:val="both"/>
      </w:pPr>
      <w:r w:rsidRPr="00061AB7">
        <w:t>38 6240     1     Установки для сборки и сварки /</w:t>
      </w:r>
    </w:p>
    <w:p w:rsidR="00CC4CF9" w:rsidRPr="00061AB7" w:rsidRDefault="00CC4CF9">
      <w:pPr>
        <w:pStyle w:val="ConsPlusCell"/>
        <w:jc w:val="both"/>
      </w:pPr>
      <w:r w:rsidRPr="00061AB7">
        <w:t>38 6241     5     - цилиндрических конструкций</w:t>
      </w:r>
    </w:p>
    <w:p w:rsidR="00CC4CF9" w:rsidRPr="00061AB7" w:rsidRDefault="00CC4CF9">
      <w:pPr>
        <w:pStyle w:val="ConsPlusCell"/>
        <w:jc w:val="both"/>
      </w:pPr>
      <w:r w:rsidRPr="00061AB7">
        <w:t>38 6242     0     - балочных конструкций</w:t>
      </w:r>
    </w:p>
    <w:p w:rsidR="00CC4CF9" w:rsidRPr="00061AB7" w:rsidRDefault="00CC4CF9">
      <w:pPr>
        <w:pStyle w:val="ConsPlusCell"/>
        <w:jc w:val="both"/>
      </w:pPr>
      <w:r w:rsidRPr="00061AB7">
        <w:t>38 6243     6     - рамных конструкций</w:t>
      </w:r>
    </w:p>
    <w:p w:rsidR="00CC4CF9" w:rsidRPr="00061AB7" w:rsidRDefault="00CC4CF9">
      <w:pPr>
        <w:pStyle w:val="ConsPlusCell"/>
        <w:jc w:val="both"/>
      </w:pPr>
      <w:r w:rsidRPr="00061AB7">
        <w:t>38 6244     1     - плоскостных конструкций</w:t>
      </w:r>
    </w:p>
    <w:p w:rsidR="00CC4CF9" w:rsidRPr="00061AB7" w:rsidRDefault="00CC4CF9">
      <w:pPr>
        <w:pStyle w:val="ConsPlusCell"/>
        <w:jc w:val="both"/>
      </w:pPr>
      <w:r w:rsidRPr="00061AB7">
        <w:t>38 6245     7     - коробчатых конструкций</w:t>
      </w:r>
    </w:p>
    <w:p w:rsidR="00CC4CF9" w:rsidRPr="00061AB7" w:rsidRDefault="00CC4CF9">
      <w:pPr>
        <w:pStyle w:val="ConsPlusCell"/>
        <w:jc w:val="both"/>
      </w:pPr>
      <w:r w:rsidRPr="00061AB7">
        <w:t>38 6246     2     - криволинейных конструкций</w:t>
      </w:r>
    </w:p>
    <w:p w:rsidR="00CC4CF9" w:rsidRPr="00061AB7" w:rsidRDefault="00CC4CF9">
      <w:pPr>
        <w:pStyle w:val="ConsPlusCell"/>
        <w:jc w:val="both"/>
      </w:pPr>
      <w:r w:rsidRPr="00061AB7">
        <w:t>38 6247     8     - неметаллических конструкций</w:t>
      </w:r>
    </w:p>
    <w:p w:rsidR="00CC4CF9" w:rsidRPr="00061AB7" w:rsidRDefault="00CC4CF9">
      <w:pPr>
        <w:pStyle w:val="ConsPlusCell"/>
        <w:jc w:val="both"/>
      </w:pPr>
      <w:r w:rsidRPr="00061AB7">
        <w:t>38 6249     9     - прочие</w:t>
      </w:r>
    </w:p>
    <w:p w:rsidR="00CC4CF9" w:rsidRPr="00061AB7" w:rsidRDefault="00CC4CF9">
      <w:pPr>
        <w:pStyle w:val="ConsPlusCell"/>
        <w:jc w:val="both"/>
      </w:pPr>
      <w:r w:rsidRPr="00061AB7">
        <w:t>38 6250     4     Линии и комплексы для сборки и сварки /</w:t>
      </w:r>
    </w:p>
    <w:p w:rsidR="00CC4CF9" w:rsidRPr="00061AB7" w:rsidRDefault="00CC4CF9">
      <w:pPr>
        <w:pStyle w:val="ConsPlusCell"/>
        <w:jc w:val="both"/>
      </w:pPr>
      <w:r w:rsidRPr="00061AB7">
        <w:t>38 6251     5     - цилиндрических конструкций</w:t>
      </w:r>
    </w:p>
    <w:p w:rsidR="00CC4CF9" w:rsidRPr="00061AB7" w:rsidRDefault="00CC4CF9">
      <w:pPr>
        <w:pStyle w:val="ConsPlusCell"/>
        <w:jc w:val="both"/>
      </w:pPr>
      <w:r w:rsidRPr="00061AB7">
        <w:t>38 6252     5     - балочных конструкций</w:t>
      </w:r>
    </w:p>
    <w:p w:rsidR="00CC4CF9" w:rsidRPr="00061AB7" w:rsidRDefault="00CC4CF9">
      <w:pPr>
        <w:pStyle w:val="ConsPlusCell"/>
        <w:jc w:val="both"/>
      </w:pPr>
      <w:r w:rsidRPr="00061AB7">
        <w:t>38 6253     0     - рамных конструкций</w:t>
      </w:r>
    </w:p>
    <w:p w:rsidR="00CC4CF9" w:rsidRPr="00061AB7" w:rsidRDefault="00CC4CF9">
      <w:pPr>
        <w:pStyle w:val="ConsPlusCell"/>
        <w:jc w:val="both"/>
      </w:pPr>
      <w:r w:rsidRPr="00061AB7">
        <w:t>38 6254     6     - плоскостных конструкций</w:t>
      </w:r>
    </w:p>
    <w:p w:rsidR="00CC4CF9" w:rsidRPr="00061AB7" w:rsidRDefault="00CC4CF9">
      <w:pPr>
        <w:pStyle w:val="ConsPlusCell"/>
        <w:jc w:val="both"/>
      </w:pPr>
      <w:r w:rsidRPr="00061AB7">
        <w:t>38 6256     7     - криволинейных конструкций</w:t>
      </w:r>
    </w:p>
    <w:p w:rsidR="00CC4CF9" w:rsidRPr="00061AB7" w:rsidRDefault="00CC4CF9">
      <w:pPr>
        <w:pStyle w:val="ConsPlusCell"/>
        <w:jc w:val="both"/>
      </w:pPr>
      <w:r w:rsidRPr="00061AB7">
        <w:t>38 6258     8     - прочие</w:t>
      </w:r>
    </w:p>
    <w:p w:rsidR="00CC4CF9" w:rsidRPr="00061AB7" w:rsidRDefault="00CC4CF9">
      <w:pPr>
        <w:pStyle w:val="ConsPlusCell"/>
        <w:jc w:val="both"/>
      </w:pPr>
      <w:r w:rsidRPr="00061AB7">
        <w:t>38 6260     9     Оборудование сварочное вспомогательное</w:t>
      </w:r>
    </w:p>
    <w:p w:rsidR="00CC4CF9" w:rsidRPr="00061AB7" w:rsidRDefault="00CC4CF9">
      <w:pPr>
        <w:pStyle w:val="ConsPlusCell"/>
        <w:jc w:val="both"/>
      </w:pPr>
      <w:r w:rsidRPr="00061AB7">
        <w:t>38 6261     4     Оборудование для / уплотнения стыков</w:t>
      </w:r>
    </w:p>
    <w:p w:rsidR="00CC4CF9" w:rsidRPr="00061AB7" w:rsidRDefault="00CC4CF9">
      <w:pPr>
        <w:pStyle w:val="ConsPlusCell"/>
        <w:jc w:val="both"/>
      </w:pPr>
      <w:r w:rsidRPr="00061AB7">
        <w:t>38 6262     9     - сбора, подачи и регенерации флюса</w:t>
      </w:r>
    </w:p>
    <w:p w:rsidR="00CC4CF9" w:rsidRPr="00061AB7" w:rsidRDefault="00CC4CF9">
      <w:pPr>
        <w:pStyle w:val="ConsPlusCell"/>
        <w:jc w:val="both"/>
      </w:pPr>
      <w:r w:rsidRPr="00061AB7">
        <w:t>38 6263     5     - очистки воздуха от сварочного аэрозоля</w:t>
      </w:r>
    </w:p>
    <w:p w:rsidR="00CC4CF9" w:rsidRPr="00061AB7" w:rsidRDefault="00CC4CF9">
      <w:pPr>
        <w:pStyle w:val="ConsPlusCell"/>
        <w:jc w:val="both"/>
      </w:pPr>
      <w:r w:rsidRPr="00061AB7">
        <w:t>38 6264     0     - подготовки сварочной проволоки</w:t>
      </w:r>
    </w:p>
    <w:p w:rsidR="00CC4CF9" w:rsidRPr="00061AB7" w:rsidRDefault="00CC4CF9">
      <w:pPr>
        <w:pStyle w:val="ConsPlusCell"/>
        <w:jc w:val="both"/>
      </w:pPr>
      <w:r w:rsidRPr="00061AB7">
        <w:t>38 6265     6     Установки для снятия сварочных напряжений</w:t>
      </w:r>
    </w:p>
    <w:p w:rsidR="00CC4CF9" w:rsidRPr="00061AB7" w:rsidRDefault="00CC4CF9">
      <w:pPr>
        <w:pStyle w:val="ConsPlusCell"/>
        <w:jc w:val="both"/>
      </w:pPr>
      <w:r w:rsidRPr="00061AB7">
        <w:t>38 6266     1     Столы сварщика и площадки для сварщика</w:t>
      </w:r>
    </w:p>
    <w:p w:rsidR="00CC4CF9" w:rsidRPr="00061AB7" w:rsidRDefault="00CC4CF9">
      <w:pPr>
        <w:pStyle w:val="ConsPlusCell"/>
        <w:jc w:val="both"/>
      </w:pPr>
      <w:r w:rsidRPr="00061AB7">
        <w:t>38 6290     2     Оборудование сварочное механическое прочее</w:t>
      </w:r>
    </w:p>
    <w:p w:rsidR="00CC4CF9" w:rsidRPr="00061AB7" w:rsidRDefault="00CC4CF9">
      <w:pPr>
        <w:pStyle w:val="ConsPlusCell"/>
        <w:jc w:val="both"/>
      </w:pPr>
      <w:r w:rsidRPr="00061AB7">
        <w:t>38 6291     8     Оборудование для наплавки</w:t>
      </w:r>
    </w:p>
    <w:p w:rsidR="00CC4CF9" w:rsidRPr="00061AB7" w:rsidRDefault="00CC4CF9">
      <w:pPr>
        <w:pStyle w:val="ConsPlusCell"/>
        <w:jc w:val="both"/>
      </w:pPr>
      <w:r w:rsidRPr="00061AB7">
        <w:t>38 6400     9     Оборудования для газотермического напыления</w:t>
      </w:r>
    </w:p>
    <w:p w:rsidR="00CC4CF9" w:rsidRPr="00061AB7" w:rsidRDefault="00CC4CF9">
      <w:pPr>
        <w:pStyle w:val="ConsPlusCell"/>
        <w:jc w:val="both"/>
      </w:pPr>
      <w:r w:rsidRPr="00061AB7">
        <w:t>38 6410     3     Линии для газотермического напыления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автоматические и механизированные /</w:t>
      </w:r>
    </w:p>
    <w:p w:rsidR="00CC4CF9" w:rsidRPr="00061AB7" w:rsidRDefault="00CC4CF9">
      <w:pPr>
        <w:pStyle w:val="ConsPlusCell"/>
        <w:jc w:val="both"/>
      </w:pPr>
      <w:r w:rsidRPr="00061AB7">
        <w:t>38 6411     9     - для деталей - тел вращения</w:t>
      </w:r>
    </w:p>
    <w:p w:rsidR="00CC4CF9" w:rsidRPr="00061AB7" w:rsidRDefault="00CC4CF9">
      <w:pPr>
        <w:pStyle w:val="ConsPlusCell"/>
        <w:jc w:val="both"/>
      </w:pPr>
      <w:r w:rsidRPr="00061AB7">
        <w:t>38 6412     4     - для деталей - не тел вращения</w:t>
      </w:r>
    </w:p>
    <w:p w:rsidR="00CC4CF9" w:rsidRPr="00061AB7" w:rsidRDefault="00CC4CF9">
      <w:pPr>
        <w:pStyle w:val="ConsPlusCell"/>
        <w:jc w:val="both"/>
      </w:pPr>
      <w:r w:rsidRPr="00061AB7">
        <w:t>38 6420     8     Комплексы автоматизированного оборудования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газотермического напыления /</w:t>
      </w:r>
    </w:p>
    <w:p w:rsidR="00CC4CF9" w:rsidRPr="00061AB7" w:rsidRDefault="00CC4CF9">
      <w:pPr>
        <w:pStyle w:val="ConsPlusCell"/>
        <w:jc w:val="both"/>
      </w:pPr>
      <w:r w:rsidRPr="00061AB7">
        <w:t>38 6421     3     - для деталей - тел вращения</w:t>
      </w:r>
    </w:p>
    <w:p w:rsidR="00CC4CF9" w:rsidRPr="00061AB7" w:rsidRDefault="00CC4CF9">
      <w:pPr>
        <w:pStyle w:val="ConsPlusCell"/>
        <w:jc w:val="both"/>
      </w:pPr>
      <w:r w:rsidRPr="00061AB7">
        <w:t>38 6422     9     - для деталей - не тел вращения</w:t>
      </w:r>
    </w:p>
    <w:p w:rsidR="00CC4CF9" w:rsidRPr="00061AB7" w:rsidRDefault="00CC4CF9">
      <w:pPr>
        <w:pStyle w:val="ConsPlusCell"/>
        <w:jc w:val="both"/>
      </w:pPr>
      <w:r w:rsidRPr="00061AB7">
        <w:t>38 6423     4     - для деталей комбинированных</w:t>
      </w:r>
    </w:p>
    <w:p w:rsidR="00CC4CF9" w:rsidRPr="00061AB7" w:rsidRDefault="00CC4CF9">
      <w:pPr>
        <w:pStyle w:val="ConsPlusCell"/>
        <w:jc w:val="both"/>
      </w:pPr>
      <w:r w:rsidRPr="00061AB7">
        <w:t>38 6430     2     Автоматы для газотермического напыления</w:t>
      </w:r>
    </w:p>
    <w:p w:rsidR="00CC4CF9" w:rsidRPr="00061AB7" w:rsidRDefault="00CC4CF9">
      <w:pPr>
        <w:pStyle w:val="ConsPlusCell"/>
        <w:jc w:val="both"/>
      </w:pPr>
      <w:r w:rsidRPr="00061AB7">
        <w:t>38 6431     8     Автоматы для деталей - тел вращения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одношпиндельные с наибольшим диаметром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100 мм</w:t>
      </w:r>
    </w:p>
    <w:p w:rsidR="00CC4CF9" w:rsidRPr="00061AB7" w:rsidRDefault="00CC4CF9">
      <w:pPr>
        <w:pStyle w:val="ConsPlusCell"/>
        <w:jc w:val="both"/>
      </w:pPr>
      <w:r w:rsidRPr="00061AB7">
        <w:t>38 6432     3     - одношпиндельные с наибольшим диаметром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100 до 200 мм</w:t>
      </w:r>
    </w:p>
    <w:p w:rsidR="00CC4CF9" w:rsidRPr="00061AB7" w:rsidRDefault="00CC4CF9">
      <w:pPr>
        <w:pStyle w:val="ConsPlusCell"/>
        <w:jc w:val="both"/>
      </w:pPr>
      <w:r w:rsidRPr="00061AB7">
        <w:t>38 6433     9     - одношпиндельные с наибольшим диаметром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200 до 320 мм</w:t>
      </w:r>
    </w:p>
    <w:p w:rsidR="00CC4CF9" w:rsidRPr="00061AB7" w:rsidRDefault="00CC4CF9">
      <w:pPr>
        <w:pStyle w:val="ConsPlusCell"/>
        <w:jc w:val="both"/>
      </w:pPr>
      <w:r w:rsidRPr="00061AB7">
        <w:t>38 6434     4     - одношпиндельные с наибольшим диаметром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320 мм</w:t>
      </w:r>
    </w:p>
    <w:p w:rsidR="00CC4CF9" w:rsidRPr="00061AB7" w:rsidRDefault="00CC4CF9">
      <w:pPr>
        <w:pStyle w:val="ConsPlusCell"/>
        <w:jc w:val="both"/>
      </w:pPr>
      <w:r w:rsidRPr="00061AB7">
        <w:t>38 6437     0     - многошпиндельные</w:t>
      </w:r>
    </w:p>
    <w:p w:rsidR="00CC4CF9" w:rsidRPr="00061AB7" w:rsidRDefault="00CC4CF9">
      <w:pPr>
        <w:pStyle w:val="ConsPlusCell"/>
        <w:jc w:val="both"/>
      </w:pPr>
      <w:r w:rsidRPr="00061AB7">
        <w:t>38 6438     6     Автоматы для деталей - не тел вращения</w:t>
      </w:r>
    </w:p>
    <w:p w:rsidR="00CC4CF9" w:rsidRPr="00061AB7" w:rsidRDefault="00CC4CF9">
      <w:pPr>
        <w:pStyle w:val="ConsPlusCell"/>
        <w:jc w:val="both"/>
      </w:pPr>
      <w:r w:rsidRPr="00061AB7">
        <w:t>38 6440     7     Полуавтоматы для газотермического напыления</w:t>
      </w:r>
    </w:p>
    <w:p w:rsidR="00CC4CF9" w:rsidRPr="00061AB7" w:rsidRDefault="00CC4CF9">
      <w:pPr>
        <w:pStyle w:val="ConsPlusCell"/>
        <w:jc w:val="both"/>
      </w:pPr>
      <w:r w:rsidRPr="00061AB7">
        <w:t>38 6441     2     Полуавтоматы для деталей - тел вращения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одношпиндельные с наибольшим диаметром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100 мм</w:t>
      </w:r>
    </w:p>
    <w:p w:rsidR="00CC4CF9" w:rsidRPr="00061AB7" w:rsidRDefault="00CC4CF9">
      <w:pPr>
        <w:pStyle w:val="ConsPlusCell"/>
        <w:jc w:val="both"/>
      </w:pPr>
      <w:r w:rsidRPr="00061AB7">
        <w:t>38 6442     8     - одношпиндельные с наибольшим диаметром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100 до 200 мм</w:t>
      </w:r>
    </w:p>
    <w:p w:rsidR="00CC4CF9" w:rsidRPr="00061AB7" w:rsidRDefault="00CC4CF9">
      <w:pPr>
        <w:pStyle w:val="ConsPlusCell"/>
        <w:jc w:val="both"/>
      </w:pPr>
      <w:r w:rsidRPr="00061AB7">
        <w:t>38 6443     3     - одношпиндельные с наибольшим диаметром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200 до 320 мм</w:t>
      </w:r>
    </w:p>
    <w:p w:rsidR="00CC4CF9" w:rsidRPr="00061AB7" w:rsidRDefault="00CC4CF9">
      <w:pPr>
        <w:pStyle w:val="ConsPlusCell"/>
        <w:jc w:val="both"/>
      </w:pPr>
      <w:r w:rsidRPr="00061AB7">
        <w:t>38 6444     9     - одношпиндельные с наибольшим диаметром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320 мм</w:t>
      </w:r>
    </w:p>
    <w:p w:rsidR="00CC4CF9" w:rsidRPr="00061AB7" w:rsidRDefault="00CC4CF9">
      <w:pPr>
        <w:pStyle w:val="ConsPlusCell"/>
        <w:jc w:val="both"/>
      </w:pPr>
      <w:r w:rsidRPr="00061AB7">
        <w:t>38 6447     5     - многошпиндельные</w:t>
      </w:r>
    </w:p>
    <w:p w:rsidR="00CC4CF9" w:rsidRPr="00061AB7" w:rsidRDefault="00CC4CF9">
      <w:pPr>
        <w:pStyle w:val="ConsPlusCell"/>
        <w:jc w:val="both"/>
      </w:pPr>
      <w:r w:rsidRPr="00061AB7">
        <w:t>38 6448     0     Полуавтоматы для деталей - не тел вращения</w:t>
      </w:r>
    </w:p>
    <w:p w:rsidR="00CC4CF9" w:rsidRPr="00061AB7" w:rsidRDefault="00CC4CF9">
      <w:pPr>
        <w:pStyle w:val="ConsPlusCell"/>
        <w:jc w:val="both"/>
      </w:pPr>
      <w:r w:rsidRPr="00061AB7">
        <w:t>38 6450     1     Машины для газотермического напыления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числовым программным управлением /</w:t>
      </w:r>
    </w:p>
    <w:p w:rsidR="00CC4CF9" w:rsidRPr="00061AB7" w:rsidRDefault="00CC4CF9">
      <w:pPr>
        <w:pStyle w:val="ConsPlusCell"/>
        <w:jc w:val="both"/>
      </w:pPr>
      <w:r w:rsidRPr="00061AB7">
        <w:t>38 6451     7     - для деталей - тел вращения</w:t>
      </w:r>
    </w:p>
    <w:p w:rsidR="00CC4CF9" w:rsidRPr="00061AB7" w:rsidRDefault="00CC4CF9">
      <w:pPr>
        <w:pStyle w:val="ConsPlusCell"/>
        <w:jc w:val="both"/>
      </w:pPr>
      <w:r w:rsidRPr="00061AB7">
        <w:t>38 6452     2     - для деталей - не тел вращения</w:t>
      </w:r>
    </w:p>
    <w:p w:rsidR="00CC4CF9" w:rsidRPr="00061AB7" w:rsidRDefault="00CC4CF9">
      <w:pPr>
        <w:pStyle w:val="ConsPlusCell"/>
        <w:jc w:val="both"/>
      </w:pPr>
      <w:r w:rsidRPr="00061AB7">
        <w:t>38 6460     6     Машины для газотермического напыления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универсальные /</w:t>
      </w:r>
    </w:p>
    <w:p w:rsidR="00CC4CF9" w:rsidRPr="00061AB7" w:rsidRDefault="00CC4CF9">
      <w:pPr>
        <w:pStyle w:val="ConsPlusCell"/>
        <w:jc w:val="both"/>
      </w:pPr>
      <w:r w:rsidRPr="00061AB7">
        <w:t>38 6461     1     - для деталей - тел вращения</w:t>
      </w:r>
    </w:p>
    <w:p w:rsidR="00CC4CF9" w:rsidRPr="00061AB7" w:rsidRDefault="00CC4CF9">
      <w:pPr>
        <w:pStyle w:val="ConsPlusCell"/>
        <w:jc w:val="both"/>
      </w:pPr>
      <w:r w:rsidRPr="00061AB7">
        <w:t>38 6462     7     - для деталей - не тел вращения</w:t>
      </w:r>
    </w:p>
    <w:p w:rsidR="00CC4CF9" w:rsidRPr="00061AB7" w:rsidRDefault="00CC4CF9">
      <w:pPr>
        <w:pStyle w:val="ConsPlusCell"/>
        <w:jc w:val="both"/>
      </w:pPr>
      <w:r w:rsidRPr="00061AB7">
        <w:t>38 6463     2     - для деталей комбинированных</w:t>
      </w:r>
    </w:p>
    <w:p w:rsidR="00CC4CF9" w:rsidRPr="00061AB7" w:rsidRDefault="00CC4CF9">
      <w:pPr>
        <w:pStyle w:val="ConsPlusCell"/>
        <w:jc w:val="both"/>
      </w:pPr>
      <w:r w:rsidRPr="00061AB7">
        <w:t>38 6480     5     Оборудование для / газотермического напыления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вспомогательное</w:t>
      </w:r>
    </w:p>
    <w:p w:rsidR="00CC4CF9" w:rsidRPr="00061AB7" w:rsidRDefault="00CC4CF9">
      <w:pPr>
        <w:pStyle w:val="ConsPlusCell"/>
        <w:jc w:val="both"/>
      </w:pPr>
      <w:r w:rsidRPr="00061AB7">
        <w:t>38 6481     0     - обезжиривания поверхности</w:t>
      </w:r>
    </w:p>
    <w:p w:rsidR="00CC4CF9" w:rsidRPr="00061AB7" w:rsidRDefault="00CC4CF9">
      <w:pPr>
        <w:pStyle w:val="ConsPlusCell"/>
        <w:jc w:val="both"/>
      </w:pPr>
      <w:r w:rsidRPr="00061AB7">
        <w:t>38 6482     6     - получения шероховатости поверхности</w:t>
      </w:r>
    </w:p>
    <w:p w:rsidR="00CC4CF9" w:rsidRPr="00061AB7" w:rsidRDefault="00CC4CF9">
      <w:pPr>
        <w:pStyle w:val="ConsPlusCell"/>
        <w:jc w:val="both"/>
      </w:pPr>
      <w:r w:rsidRPr="00061AB7">
        <w:t>38 6900     7     Запасные части к оборудованию для сварки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трением, вспомогательному и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газотермического напыления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38 7000     7     Линии для машиностроения. Комплексы кузнечно-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прессовых машин. Запасные части и узлы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металлорежущих станков и кузнечно-прессовых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машин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38 7003     3     Участки автоматизированные из станков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числовым программным управлением, управляемые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 ЭВМ *</w:t>
      </w:r>
    </w:p>
    <w:p w:rsidR="00CC4CF9" w:rsidRPr="00061AB7" w:rsidRDefault="00CC4CF9">
      <w:pPr>
        <w:pStyle w:val="ConsPlusCell"/>
        <w:jc w:val="both"/>
      </w:pPr>
      <w:r w:rsidRPr="00061AB7">
        <w:t>38 7100     0     Станки металлорежущие для ремонтных мастерских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сельского хозяйства</w:t>
      </w:r>
    </w:p>
    <w:p w:rsidR="00CC4CF9" w:rsidRPr="00061AB7" w:rsidRDefault="00CC4CF9">
      <w:pPr>
        <w:pStyle w:val="ConsPlusCell"/>
        <w:jc w:val="both"/>
      </w:pPr>
      <w:r w:rsidRPr="00061AB7">
        <w:t>38 7110     5     Станки / токарной группы</w:t>
      </w:r>
    </w:p>
    <w:p w:rsidR="00CC4CF9" w:rsidRPr="00061AB7" w:rsidRDefault="00CC4CF9">
      <w:pPr>
        <w:pStyle w:val="ConsPlusCell"/>
        <w:jc w:val="both"/>
      </w:pPr>
      <w:r w:rsidRPr="00061AB7">
        <w:t>38 7113     1     - токарно-револьверные</w:t>
      </w:r>
    </w:p>
    <w:p w:rsidR="00CC4CF9" w:rsidRPr="00061AB7" w:rsidRDefault="00CC4CF9">
      <w:pPr>
        <w:pStyle w:val="ConsPlusCell"/>
        <w:jc w:val="both"/>
      </w:pPr>
      <w:r w:rsidRPr="00061AB7">
        <w:t>38 7120     8     Станки / сверлильной группы</w:t>
      </w:r>
    </w:p>
    <w:p w:rsidR="00CC4CF9" w:rsidRPr="00061AB7" w:rsidRDefault="00CC4CF9">
      <w:pPr>
        <w:pStyle w:val="ConsPlusCell"/>
        <w:jc w:val="both"/>
      </w:pPr>
      <w:r w:rsidRPr="00061AB7">
        <w:t>38 7121     5     - настольно-сверлильные</w:t>
      </w:r>
    </w:p>
    <w:p w:rsidR="00CC4CF9" w:rsidRPr="00061AB7" w:rsidRDefault="00CC4CF9">
      <w:pPr>
        <w:pStyle w:val="ConsPlusCell"/>
        <w:jc w:val="both"/>
      </w:pPr>
      <w:r w:rsidRPr="00061AB7">
        <w:t>38 7122     0     - вертикально-сверлильные</w:t>
      </w:r>
    </w:p>
    <w:p w:rsidR="00CC4CF9" w:rsidRPr="00061AB7" w:rsidRDefault="00CC4CF9">
      <w:pPr>
        <w:pStyle w:val="ConsPlusCell"/>
        <w:jc w:val="both"/>
      </w:pPr>
      <w:r w:rsidRPr="00061AB7">
        <w:t>38 7123     6     - радиально-сверлильные</w:t>
      </w:r>
    </w:p>
    <w:p w:rsidR="00CC4CF9" w:rsidRPr="00061AB7" w:rsidRDefault="00CC4CF9">
      <w:pPr>
        <w:pStyle w:val="ConsPlusCell"/>
        <w:jc w:val="both"/>
      </w:pPr>
      <w:r w:rsidRPr="00061AB7">
        <w:t>38 7130     4     Станки / шлифовальной группы</w:t>
      </w:r>
    </w:p>
    <w:p w:rsidR="00CC4CF9" w:rsidRPr="00061AB7" w:rsidRDefault="00CC4CF9">
      <w:pPr>
        <w:pStyle w:val="ConsPlusCell"/>
        <w:jc w:val="both"/>
      </w:pPr>
      <w:r w:rsidRPr="00061AB7">
        <w:t>38 7131     1     - шлифовальные</w:t>
      </w:r>
    </w:p>
    <w:p w:rsidR="00CC4CF9" w:rsidRPr="00061AB7" w:rsidRDefault="00CC4CF9">
      <w:pPr>
        <w:pStyle w:val="ConsPlusCell"/>
        <w:jc w:val="both"/>
      </w:pPr>
      <w:r w:rsidRPr="00061AB7">
        <w:t>38 7133     0     - обдирочно-шлифовальные и точильно-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полировальные</w:t>
      </w:r>
    </w:p>
    <w:p w:rsidR="00CC4CF9" w:rsidRPr="00061AB7" w:rsidRDefault="00CC4CF9">
      <w:pPr>
        <w:pStyle w:val="ConsPlusCell"/>
        <w:jc w:val="both"/>
      </w:pPr>
      <w:r w:rsidRPr="00061AB7">
        <w:t>38 7200     4     Станки для общеобразовательных школ</w:t>
      </w:r>
    </w:p>
    <w:p w:rsidR="00CC4CF9" w:rsidRPr="00061AB7" w:rsidRDefault="00CC4CF9">
      <w:pPr>
        <w:pStyle w:val="ConsPlusCell"/>
        <w:jc w:val="both"/>
      </w:pPr>
      <w:r w:rsidRPr="00061AB7">
        <w:t>38 7210     9     Станки металлорежущие для общеобразовательных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школ</w:t>
      </w:r>
    </w:p>
    <w:p w:rsidR="00CC4CF9" w:rsidRPr="00061AB7" w:rsidRDefault="00CC4CF9">
      <w:pPr>
        <w:pStyle w:val="ConsPlusCell"/>
        <w:jc w:val="both"/>
      </w:pPr>
      <w:r w:rsidRPr="00061AB7">
        <w:t>38 7220     3     Станки деревообрабатывающие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общеобразовательных школ</w:t>
      </w:r>
    </w:p>
    <w:p w:rsidR="00CC4CF9" w:rsidRPr="00061AB7" w:rsidRDefault="00CC4CF9">
      <w:pPr>
        <w:pStyle w:val="ConsPlusCell"/>
        <w:jc w:val="both"/>
      </w:pPr>
      <w:r w:rsidRPr="00061AB7">
        <w:t>38 7230     8     Станки заточные для общеобразовательных школ</w:t>
      </w:r>
    </w:p>
    <w:p w:rsidR="00CC4CF9" w:rsidRPr="00061AB7" w:rsidRDefault="00CC4CF9">
      <w:pPr>
        <w:pStyle w:val="ConsPlusCell"/>
        <w:jc w:val="both"/>
      </w:pPr>
      <w:r w:rsidRPr="00061AB7">
        <w:t>38 7300     8     Запасные части и узлы для модернизации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металлорежущих станков</w:t>
      </w:r>
    </w:p>
    <w:p w:rsidR="00CC4CF9" w:rsidRPr="00061AB7" w:rsidRDefault="00CC4CF9">
      <w:pPr>
        <w:pStyle w:val="ConsPlusCell"/>
        <w:jc w:val="both"/>
      </w:pPr>
      <w:r w:rsidRPr="00061AB7">
        <w:t>38 7400     1     Линии автоматические и полуавтоматические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машиностроения и металлообработки</w:t>
      </w:r>
    </w:p>
    <w:p w:rsidR="00CC4CF9" w:rsidRPr="00061AB7" w:rsidRDefault="00CC4CF9">
      <w:pPr>
        <w:pStyle w:val="ConsPlusCell"/>
        <w:jc w:val="both"/>
      </w:pPr>
      <w:r w:rsidRPr="00061AB7">
        <w:t>38 7420     0     Линии автоматические и полуавтоматические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кузнечно-прессовые /</w:t>
      </w:r>
    </w:p>
    <w:p w:rsidR="00CC4CF9" w:rsidRPr="00061AB7" w:rsidRDefault="00CC4CF9">
      <w:pPr>
        <w:pStyle w:val="ConsPlusCell"/>
        <w:jc w:val="both"/>
      </w:pPr>
      <w:r w:rsidRPr="00061AB7">
        <w:t>38 7421     6     - для резки металла</w:t>
      </w:r>
    </w:p>
    <w:p w:rsidR="00CC4CF9" w:rsidRPr="00061AB7" w:rsidRDefault="00CC4CF9">
      <w:pPr>
        <w:pStyle w:val="ConsPlusCell"/>
        <w:jc w:val="both"/>
      </w:pPr>
      <w:r w:rsidRPr="00061AB7">
        <w:t>38 7422     1     - для листовой штамповки</w:t>
      </w:r>
    </w:p>
    <w:p w:rsidR="00CC4CF9" w:rsidRPr="00061AB7" w:rsidRDefault="00CC4CF9">
      <w:pPr>
        <w:pStyle w:val="ConsPlusCell"/>
        <w:jc w:val="both"/>
      </w:pPr>
      <w:r w:rsidRPr="00061AB7">
        <w:t>38 7423     7     - для изготовления изделий гибкой, правкой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профилированием</w:t>
      </w:r>
    </w:p>
    <w:p w:rsidR="00CC4CF9" w:rsidRPr="00061AB7" w:rsidRDefault="00CC4CF9">
      <w:pPr>
        <w:pStyle w:val="ConsPlusCell"/>
        <w:jc w:val="both"/>
      </w:pPr>
      <w:r w:rsidRPr="00061AB7">
        <w:t>38 7424     2     - для холодной объемной  штамповки</w:t>
      </w:r>
    </w:p>
    <w:p w:rsidR="00CC4CF9" w:rsidRPr="00061AB7" w:rsidRDefault="00CC4CF9">
      <w:pPr>
        <w:pStyle w:val="ConsPlusCell"/>
        <w:jc w:val="both"/>
      </w:pPr>
      <w:r w:rsidRPr="00061AB7">
        <w:t>38 7425     8     - для горячей объемной штамповки</w:t>
      </w:r>
    </w:p>
    <w:p w:rsidR="00CC4CF9" w:rsidRPr="00061AB7" w:rsidRDefault="00CC4CF9">
      <w:pPr>
        <w:pStyle w:val="ConsPlusCell"/>
        <w:jc w:val="both"/>
      </w:pPr>
      <w:r w:rsidRPr="00061AB7">
        <w:t>38 7426     3     - для переработки пластических материалов</w:t>
      </w:r>
    </w:p>
    <w:p w:rsidR="00CC4CF9" w:rsidRPr="00061AB7" w:rsidRDefault="00CC4CF9">
      <w:pPr>
        <w:pStyle w:val="ConsPlusCell"/>
        <w:jc w:val="both"/>
      </w:pPr>
      <w:r w:rsidRPr="00061AB7">
        <w:t>38 7427     9     - для изготовления изделий из металлических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порошков</w:t>
      </w:r>
    </w:p>
    <w:p w:rsidR="00CC4CF9" w:rsidRPr="00061AB7" w:rsidRDefault="00CC4CF9">
      <w:pPr>
        <w:pStyle w:val="ConsPlusCell"/>
        <w:jc w:val="both"/>
      </w:pPr>
      <w:r w:rsidRPr="00061AB7">
        <w:t>38 7429     0     - прочие</w:t>
      </w:r>
    </w:p>
    <w:p w:rsidR="00CC4CF9" w:rsidRPr="00061AB7" w:rsidRDefault="00CC4CF9">
      <w:pPr>
        <w:pStyle w:val="ConsPlusCell"/>
        <w:jc w:val="both"/>
      </w:pPr>
      <w:r w:rsidRPr="00061AB7">
        <w:t>38 7500     5     Манипуляторы (без манипуляторов сварочных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погрузочно-разгрузочных)</w:t>
      </w:r>
    </w:p>
    <w:p w:rsidR="00CC4CF9" w:rsidRPr="00061AB7" w:rsidRDefault="00CC4CF9">
      <w:pPr>
        <w:pStyle w:val="ConsPlusCell"/>
        <w:jc w:val="both"/>
      </w:pPr>
      <w:r w:rsidRPr="00061AB7">
        <w:t>38 7600     9     Запасные части и узлы для модернизации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кузнечно-прессовых машин</w:t>
      </w:r>
    </w:p>
    <w:p w:rsidR="00CC4CF9" w:rsidRPr="00061AB7" w:rsidRDefault="00CC4CF9">
      <w:pPr>
        <w:pStyle w:val="ConsPlusCell"/>
        <w:jc w:val="both"/>
      </w:pPr>
      <w:r w:rsidRPr="00061AB7">
        <w:t>38 7610     3     Запасные части весом св. 5 т для тяжелых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уникальных машин</w:t>
      </w:r>
    </w:p>
    <w:p w:rsidR="00CC4CF9" w:rsidRPr="00061AB7" w:rsidRDefault="00CC4CF9">
      <w:pPr>
        <w:pStyle w:val="ConsPlusCell"/>
        <w:jc w:val="both"/>
      </w:pPr>
      <w:r w:rsidRPr="00061AB7">
        <w:t>38 7611     9     Шаботы для ремонта молотов</w:t>
      </w:r>
    </w:p>
    <w:p w:rsidR="00CC4CF9" w:rsidRPr="00061AB7" w:rsidRDefault="00CC4CF9">
      <w:pPr>
        <w:pStyle w:val="ConsPlusCell"/>
        <w:jc w:val="both"/>
      </w:pPr>
      <w:r w:rsidRPr="00061AB7">
        <w:t>38 7620     8     Плиты нагревательные для ремонта гидравлических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этажных прессов для древесных изделий /</w:t>
      </w:r>
    </w:p>
    <w:p w:rsidR="00CC4CF9" w:rsidRPr="00061AB7" w:rsidRDefault="00CC4CF9">
      <w:pPr>
        <w:pStyle w:val="ConsPlusCell"/>
        <w:jc w:val="both"/>
      </w:pPr>
      <w:r w:rsidRPr="00061AB7">
        <w:t>38 7621     3     - толщиной 140 мм</w:t>
      </w:r>
    </w:p>
    <w:p w:rsidR="00CC4CF9" w:rsidRPr="00061AB7" w:rsidRDefault="00CC4CF9">
      <w:pPr>
        <w:pStyle w:val="ConsPlusCell"/>
        <w:jc w:val="both"/>
      </w:pPr>
      <w:r w:rsidRPr="00061AB7">
        <w:t>38 7700     2     Средства механизации и автоматизации 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кузнечно-прессовым машинам</w:t>
      </w:r>
    </w:p>
    <w:p w:rsidR="00CC4CF9" w:rsidRPr="00061AB7" w:rsidRDefault="00CC4CF9">
      <w:pPr>
        <w:pStyle w:val="ConsPlusCell"/>
        <w:jc w:val="both"/>
      </w:pPr>
      <w:r w:rsidRPr="00061AB7">
        <w:t>38 7710     7     Устройства /, разматывающие, правильные,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компенсирующие, смазывающие, загружающие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непрерывный материал (ленту, проволоку)</w:t>
      </w:r>
    </w:p>
    <w:p w:rsidR="00CC4CF9" w:rsidRPr="00061AB7" w:rsidRDefault="00CC4CF9">
      <w:pPr>
        <w:pStyle w:val="ConsPlusCell"/>
        <w:jc w:val="both"/>
      </w:pPr>
      <w:r w:rsidRPr="00061AB7">
        <w:t>38 7711     2     - разматывающие</w:t>
      </w:r>
    </w:p>
    <w:p w:rsidR="00CC4CF9" w:rsidRPr="00061AB7" w:rsidRDefault="00CC4CF9">
      <w:pPr>
        <w:pStyle w:val="ConsPlusCell"/>
        <w:jc w:val="both"/>
      </w:pPr>
      <w:r w:rsidRPr="00061AB7">
        <w:t>38 7712     8     - правильно-разматывающие</w:t>
      </w:r>
    </w:p>
    <w:p w:rsidR="00CC4CF9" w:rsidRPr="00061AB7" w:rsidRDefault="00CC4CF9">
      <w:pPr>
        <w:pStyle w:val="ConsPlusCell"/>
        <w:jc w:val="both"/>
      </w:pPr>
      <w:r w:rsidRPr="00061AB7">
        <w:t>38 7713     3     - правильно-задающие и калибровочные</w:t>
      </w:r>
    </w:p>
    <w:p w:rsidR="00CC4CF9" w:rsidRPr="00061AB7" w:rsidRDefault="00CC4CF9">
      <w:pPr>
        <w:pStyle w:val="ConsPlusCell"/>
        <w:jc w:val="both"/>
      </w:pPr>
      <w:r w:rsidRPr="00061AB7">
        <w:t>38 7714     9     - компенсирующие</w:t>
      </w:r>
    </w:p>
    <w:p w:rsidR="00CC4CF9" w:rsidRPr="00061AB7" w:rsidRDefault="00CC4CF9">
      <w:pPr>
        <w:pStyle w:val="ConsPlusCell"/>
        <w:jc w:val="both"/>
      </w:pPr>
      <w:r w:rsidRPr="00061AB7">
        <w:t>38 7715     4     - смазывающие</w:t>
      </w:r>
    </w:p>
    <w:p w:rsidR="00CC4CF9" w:rsidRPr="00061AB7" w:rsidRDefault="00CC4CF9">
      <w:pPr>
        <w:pStyle w:val="ConsPlusCell"/>
        <w:jc w:val="both"/>
      </w:pPr>
      <w:r w:rsidRPr="00061AB7">
        <w:t>38 7716     8     - загружающие</w:t>
      </w:r>
    </w:p>
    <w:p w:rsidR="00CC4CF9" w:rsidRPr="00061AB7" w:rsidRDefault="00CC4CF9">
      <w:pPr>
        <w:pStyle w:val="ConsPlusCell"/>
        <w:jc w:val="both"/>
      </w:pPr>
      <w:r w:rsidRPr="00061AB7">
        <w:t>38 7719     6     - специальные</w:t>
      </w:r>
    </w:p>
    <w:p w:rsidR="00CC4CF9" w:rsidRPr="00061AB7" w:rsidRDefault="00CC4CF9">
      <w:pPr>
        <w:pStyle w:val="ConsPlusCell"/>
        <w:jc w:val="both"/>
      </w:pPr>
      <w:r w:rsidRPr="00061AB7">
        <w:t>38 7720     1     Устройства, накопляющие и загружающие листы,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полосу, сортовой прокат</w:t>
      </w:r>
    </w:p>
    <w:p w:rsidR="00CC4CF9" w:rsidRPr="00061AB7" w:rsidRDefault="00CC4CF9">
      <w:pPr>
        <w:pStyle w:val="ConsPlusCell"/>
        <w:jc w:val="both"/>
      </w:pPr>
      <w:r w:rsidRPr="00061AB7">
        <w:t>38 7721     7     Листоукладчики</w:t>
      </w:r>
    </w:p>
    <w:p w:rsidR="00CC4CF9" w:rsidRPr="00061AB7" w:rsidRDefault="00CC4CF9">
      <w:pPr>
        <w:pStyle w:val="ConsPlusCell"/>
        <w:jc w:val="both"/>
      </w:pPr>
      <w:r w:rsidRPr="00061AB7">
        <w:t>38 7722     2     Полосоподаватели</w:t>
      </w:r>
    </w:p>
    <w:p w:rsidR="00CC4CF9" w:rsidRPr="00061AB7" w:rsidRDefault="00CC4CF9">
      <w:pPr>
        <w:pStyle w:val="ConsPlusCell"/>
        <w:jc w:val="both"/>
      </w:pPr>
      <w:r w:rsidRPr="00061AB7">
        <w:t>38 7723     8     Рольганги</w:t>
      </w:r>
    </w:p>
    <w:p w:rsidR="00CC4CF9" w:rsidRPr="00061AB7" w:rsidRDefault="00CC4CF9">
      <w:pPr>
        <w:pStyle w:val="ConsPlusCell"/>
        <w:jc w:val="both"/>
      </w:pPr>
      <w:r w:rsidRPr="00061AB7">
        <w:t>38 7724     3     Стеллажи</w:t>
      </w:r>
    </w:p>
    <w:p w:rsidR="00CC4CF9" w:rsidRPr="00061AB7" w:rsidRDefault="00CC4CF9">
      <w:pPr>
        <w:pStyle w:val="ConsPlusCell"/>
        <w:jc w:val="both"/>
      </w:pPr>
      <w:r w:rsidRPr="00061AB7">
        <w:t>38 7725     9     Транспортеры</w:t>
      </w:r>
    </w:p>
    <w:p w:rsidR="00CC4CF9" w:rsidRPr="00061AB7" w:rsidRDefault="00CC4CF9">
      <w:pPr>
        <w:pStyle w:val="ConsPlusCell"/>
        <w:jc w:val="both"/>
      </w:pPr>
      <w:r w:rsidRPr="00061AB7">
        <w:t>38 7729     0     Устройства, накопляющие и загружающие лист,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полоску, сортовой прокат, специальные</w:t>
      </w:r>
    </w:p>
    <w:p w:rsidR="00CC4CF9" w:rsidRPr="00061AB7" w:rsidRDefault="00CC4CF9">
      <w:pPr>
        <w:pStyle w:val="ConsPlusCell"/>
        <w:jc w:val="both"/>
      </w:pPr>
      <w:r w:rsidRPr="00061AB7">
        <w:t>38 7730     6     Устройства /, накопляющие и загружающие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штучные заготовки</w:t>
      </w:r>
    </w:p>
    <w:p w:rsidR="00CC4CF9" w:rsidRPr="00061AB7" w:rsidRDefault="00CC4CF9">
      <w:pPr>
        <w:pStyle w:val="ConsPlusCell"/>
        <w:jc w:val="both"/>
      </w:pPr>
      <w:r w:rsidRPr="00061AB7">
        <w:t>38 7731     1     - бункерно-ориентирующие</w:t>
      </w:r>
    </w:p>
    <w:p w:rsidR="00CC4CF9" w:rsidRPr="00061AB7" w:rsidRDefault="00CC4CF9">
      <w:pPr>
        <w:pStyle w:val="ConsPlusCell"/>
        <w:jc w:val="both"/>
      </w:pPr>
      <w:r w:rsidRPr="00061AB7">
        <w:t>38 7732     7     - бункерно-элеваторные</w:t>
      </w:r>
    </w:p>
    <w:p w:rsidR="00CC4CF9" w:rsidRPr="00061AB7" w:rsidRDefault="00CC4CF9">
      <w:pPr>
        <w:pStyle w:val="ConsPlusCell"/>
        <w:jc w:val="both"/>
      </w:pPr>
      <w:r w:rsidRPr="00061AB7">
        <w:t>38 7733     2     - магазинные</w:t>
      </w:r>
    </w:p>
    <w:p w:rsidR="00CC4CF9" w:rsidRPr="00061AB7" w:rsidRDefault="00CC4CF9">
      <w:pPr>
        <w:pStyle w:val="ConsPlusCell"/>
        <w:jc w:val="both"/>
      </w:pPr>
      <w:r w:rsidRPr="00061AB7">
        <w:t>38 7734     8     - кассетно-шиберные</w:t>
      </w:r>
    </w:p>
    <w:p w:rsidR="00CC4CF9" w:rsidRPr="00061AB7" w:rsidRDefault="00CC4CF9">
      <w:pPr>
        <w:pStyle w:val="ConsPlusCell"/>
        <w:jc w:val="both"/>
      </w:pPr>
      <w:r w:rsidRPr="00061AB7">
        <w:t>38 7739     5     - специальные</w:t>
      </w:r>
    </w:p>
    <w:p w:rsidR="00CC4CF9" w:rsidRPr="00061AB7" w:rsidRDefault="00CC4CF9">
      <w:pPr>
        <w:pStyle w:val="ConsPlusCell"/>
        <w:jc w:val="both"/>
      </w:pPr>
      <w:r w:rsidRPr="00061AB7">
        <w:t>38 7740     0     Устройства, подающие ленту, лист, полосу,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сортовой прокат, проволоку</w:t>
      </w:r>
    </w:p>
    <w:p w:rsidR="00CC4CF9" w:rsidRPr="00061AB7" w:rsidRDefault="00CC4CF9">
      <w:pPr>
        <w:pStyle w:val="ConsPlusCell"/>
        <w:jc w:val="both"/>
      </w:pPr>
      <w:r w:rsidRPr="00061AB7">
        <w:t>38 7741     6     Подачи валковые</w:t>
      </w:r>
    </w:p>
    <w:p w:rsidR="00CC4CF9" w:rsidRPr="00061AB7" w:rsidRDefault="00CC4CF9">
      <w:pPr>
        <w:pStyle w:val="ConsPlusCell"/>
        <w:jc w:val="both"/>
      </w:pPr>
      <w:r w:rsidRPr="00061AB7">
        <w:t>38 7742     1     Подачи клещевые</w:t>
      </w:r>
    </w:p>
    <w:p w:rsidR="00CC4CF9" w:rsidRPr="00061AB7" w:rsidRDefault="00CC4CF9">
      <w:pPr>
        <w:pStyle w:val="ConsPlusCell"/>
        <w:jc w:val="both"/>
      </w:pPr>
      <w:r w:rsidRPr="00061AB7">
        <w:t>38 7743     7     Подачи роликоклиновые</w:t>
      </w:r>
    </w:p>
    <w:p w:rsidR="00CC4CF9" w:rsidRPr="00061AB7" w:rsidRDefault="00CC4CF9">
      <w:pPr>
        <w:pStyle w:val="ConsPlusCell"/>
        <w:jc w:val="both"/>
      </w:pPr>
      <w:r w:rsidRPr="00061AB7">
        <w:t>38 7744     2     Подачи двухкоординатные</w:t>
      </w:r>
    </w:p>
    <w:p w:rsidR="00CC4CF9" w:rsidRPr="00061AB7" w:rsidRDefault="00CC4CF9">
      <w:pPr>
        <w:pStyle w:val="ConsPlusCell"/>
        <w:jc w:val="both"/>
      </w:pPr>
      <w:r w:rsidRPr="00061AB7">
        <w:t>38 7745     8     Подачи роликовые</w:t>
      </w:r>
    </w:p>
    <w:p w:rsidR="00CC4CF9" w:rsidRPr="00061AB7" w:rsidRDefault="00CC4CF9">
      <w:pPr>
        <w:pStyle w:val="ConsPlusCell"/>
        <w:jc w:val="both"/>
      </w:pPr>
      <w:r w:rsidRPr="00061AB7">
        <w:t>38 7749     9     Устройства, подающие ленту, лист, полосу,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сортовой прокат, проволоку, специальные</w:t>
      </w:r>
    </w:p>
    <w:p w:rsidR="00CC4CF9" w:rsidRPr="00061AB7" w:rsidRDefault="00CC4CF9">
      <w:pPr>
        <w:pStyle w:val="ConsPlusCell"/>
        <w:jc w:val="both"/>
      </w:pPr>
      <w:r w:rsidRPr="00061AB7">
        <w:t>38 7750     5     Устройства, подающие штучные заготовки (без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роботов)</w:t>
      </w:r>
    </w:p>
    <w:p w:rsidR="00CC4CF9" w:rsidRPr="00061AB7" w:rsidRDefault="00CC4CF9">
      <w:pPr>
        <w:pStyle w:val="ConsPlusCell"/>
        <w:jc w:val="both"/>
      </w:pPr>
      <w:r w:rsidRPr="00061AB7">
        <w:t>38 7751     0     Подачи шиберные</w:t>
      </w:r>
    </w:p>
    <w:p w:rsidR="00CC4CF9" w:rsidRPr="00061AB7" w:rsidRDefault="00CC4CF9">
      <w:pPr>
        <w:pStyle w:val="ConsPlusCell"/>
        <w:jc w:val="both"/>
      </w:pPr>
      <w:r w:rsidRPr="00061AB7">
        <w:t>38 7752     6     Подачи револьверные</w:t>
      </w:r>
    </w:p>
    <w:p w:rsidR="00CC4CF9" w:rsidRPr="00061AB7" w:rsidRDefault="00CC4CF9">
      <w:pPr>
        <w:pStyle w:val="ConsPlusCell"/>
        <w:jc w:val="both"/>
      </w:pPr>
      <w:r w:rsidRPr="00061AB7">
        <w:t>38 7753     1     Подачи грейферные</w:t>
      </w:r>
    </w:p>
    <w:p w:rsidR="00CC4CF9" w:rsidRPr="00061AB7" w:rsidRDefault="00CC4CF9">
      <w:pPr>
        <w:pStyle w:val="ConsPlusCell"/>
        <w:jc w:val="both"/>
      </w:pPr>
      <w:r w:rsidRPr="00061AB7">
        <w:t>38 7754     7     Руки механические</w:t>
      </w:r>
    </w:p>
    <w:p w:rsidR="00CC4CF9" w:rsidRPr="00061AB7" w:rsidRDefault="00CC4CF9">
      <w:pPr>
        <w:pStyle w:val="ConsPlusCell"/>
        <w:jc w:val="both"/>
      </w:pPr>
      <w:r w:rsidRPr="00061AB7">
        <w:t>38 7755     2     Манипуляторы ковочные напольные</w:t>
      </w:r>
    </w:p>
    <w:p w:rsidR="00CC4CF9" w:rsidRPr="00061AB7" w:rsidRDefault="00CC4CF9">
      <w:pPr>
        <w:pStyle w:val="ConsPlusCell"/>
        <w:jc w:val="both"/>
      </w:pPr>
      <w:r w:rsidRPr="00061AB7">
        <w:t>38 7756     8     Манипуляторы ковочные подвесные</w:t>
      </w:r>
    </w:p>
    <w:p w:rsidR="00CC4CF9" w:rsidRPr="00061AB7" w:rsidRDefault="00CC4CF9">
      <w:pPr>
        <w:pStyle w:val="ConsPlusCell"/>
        <w:jc w:val="both"/>
      </w:pPr>
      <w:r w:rsidRPr="00061AB7">
        <w:t>38 7759     4     Устройства, подающие штучные заготовки,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специальные</w:t>
      </w:r>
    </w:p>
    <w:p w:rsidR="00CC4CF9" w:rsidRPr="00061AB7" w:rsidRDefault="00CC4CF9">
      <w:pPr>
        <w:pStyle w:val="ConsPlusCell"/>
        <w:jc w:val="both"/>
      </w:pPr>
      <w:r w:rsidRPr="00061AB7">
        <w:t>38 7760     6     Устройства /, загружающие и подающие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неметаллические материалы и металлопорошки</w:t>
      </w:r>
    </w:p>
    <w:p w:rsidR="00CC4CF9" w:rsidRPr="00061AB7" w:rsidRDefault="00CC4CF9">
      <w:pPr>
        <w:pStyle w:val="ConsPlusCell"/>
        <w:jc w:val="both"/>
      </w:pPr>
      <w:r w:rsidRPr="00061AB7">
        <w:t>38 7761     5     - бункерно-загрузочные с объемным дозированием</w:t>
      </w:r>
    </w:p>
    <w:p w:rsidR="00CC4CF9" w:rsidRPr="00061AB7" w:rsidRDefault="00CC4CF9">
      <w:pPr>
        <w:pStyle w:val="ConsPlusCell"/>
        <w:jc w:val="both"/>
      </w:pPr>
      <w:r w:rsidRPr="00061AB7">
        <w:t>38 7762     0     - бункерно-загрузочные с весовым дозированием</w:t>
      </w:r>
    </w:p>
    <w:p w:rsidR="00CC4CF9" w:rsidRPr="00061AB7" w:rsidRDefault="00CC4CF9">
      <w:pPr>
        <w:pStyle w:val="ConsPlusCell"/>
        <w:jc w:val="both"/>
      </w:pPr>
      <w:r w:rsidRPr="00061AB7">
        <w:t>38 7763     6     Пластикаторы</w:t>
      </w:r>
    </w:p>
    <w:p w:rsidR="00CC4CF9" w:rsidRPr="00061AB7" w:rsidRDefault="00CC4CF9">
      <w:pPr>
        <w:pStyle w:val="ConsPlusCell"/>
        <w:jc w:val="both"/>
      </w:pPr>
      <w:r w:rsidRPr="00061AB7">
        <w:t>38 7764     1     Подачи шиберные</w:t>
      </w:r>
    </w:p>
    <w:p w:rsidR="00CC4CF9" w:rsidRPr="00061AB7" w:rsidRDefault="00CC4CF9">
      <w:pPr>
        <w:pStyle w:val="ConsPlusCell"/>
        <w:jc w:val="both"/>
      </w:pPr>
      <w:r w:rsidRPr="00061AB7">
        <w:t>38 7765     7     Подачи грейферные</w:t>
      </w:r>
    </w:p>
    <w:p w:rsidR="00CC4CF9" w:rsidRPr="00061AB7" w:rsidRDefault="00CC4CF9">
      <w:pPr>
        <w:pStyle w:val="ConsPlusCell"/>
        <w:jc w:val="both"/>
      </w:pPr>
      <w:r w:rsidRPr="00061AB7">
        <w:t>38 7769     9     Устройства, загружающие и подающие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неметаллические материалы и металлопорошки,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специальные</w:t>
      </w:r>
    </w:p>
    <w:p w:rsidR="00CC4CF9" w:rsidRPr="00061AB7" w:rsidRDefault="00CC4CF9">
      <w:pPr>
        <w:pStyle w:val="ConsPlusCell"/>
        <w:jc w:val="both"/>
      </w:pPr>
      <w:r w:rsidRPr="00061AB7">
        <w:t>38 7770     4     Устройства, удаляющие и стапелирующие изделия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(без роботов)</w:t>
      </w:r>
    </w:p>
    <w:p w:rsidR="00CC4CF9" w:rsidRPr="00061AB7" w:rsidRDefault="00CC4CF9">
      <w:pPr>
        <w:pStyle w:val="ConsPlusCell"/>
        <w:jc w:val="both"/>
      </w:pPr>
      <w:r w:rsidRPr="00061AB7">
        <w:t>38 7771     0     Сдуватели пневматические</w:t>
      </w:r>
    </w:p>
    <w:p w:rsidR="00CC4CF9" w:rsidRPr="00061AB7" w:rsidRDefault="00CC4CF9">
      <w:pPr>
        <w:pStyle w:val="ConsPlusCell"/>
        <w:jc w:val="both"/>
      </w:pPr>
      <w:r w:rsidRPr="00061AB7">
        <w:t>38 7772     5     Съемники</w:t>
      </w:r>
    </w:p>
    <w:p w:rsidR="00CC4CF9" w:rsidRPr="00061AB7" w:rsidRDefault="00CC4CF9">
      <w:pPr>
        <w:pStyle w:val="ConsPlusCell"/>
        <w:jc w:val="both"/>
      </w:pPr>
      <w:r w:rsidRPr="00061AB7">
        <w:t>38 7773     0     Руки механические</w:t>
      </w:r>
    </w:p>
    <w:p w:rsidR="00CC4CF9" w:rsidRPr="00061AB7" w:rsidRDefault="00CC4CF9">
      <w:pPr>
        <w:pStyle w:val="ConsPlusCell"/>
        <w:jc w:val="both"/>
      </w:pPr>
      <w:r w:rsidRPr="00061AB7">
        <w:t>38 7774     6     Транспортеры</w:t>
      </w:r>
    </w:p>
    <w:p w:rsidR="00CC4CF9" w:rsidRPr="00061AB7" w:rsidRDefault="00CC4CF9">
      <w:pPr>
        <w:pStyle w:val="ConsPlusCell"/>
        <w:jc w:val="both"/>
      </w:pPr>
      <w:r w:rsidRPr="00061AB7">
        <w:t>38 7775     1     Устройства стапелирующие</w:t>
      </w:r>
    </w:p>
    <w:p w:rsidR="00CC4CF9" w:rsidRPr="00061AB7" w:rsidRDefault="00CC4CF9">
      <w:pPr>
        <w:pStyle w:val="ConsPlusCell"/>
        <w:jc w:val="both"/>
      </w:pPr>
      <w:r w:rsidRPr="00061AB7">
        <w:t>38 7776     7     Рольганги</w:t>
      </w:r>
    </w:p>
    <w:p w:rsidR="00CC4CF9" w:rsidRPr="00061AB7" w:rsidRDefault="00CC4CF9">
      <w:pPr>
        <w:pStyle w:val="ConsPlusCell"/>
        <w:jc w:val="both"/>
      </w:pPr>
      <w:r w:rsidRPr="00061AB7">
        <w:t>38 7779     3     Устройства, удаляющие изделия и стапелирующие,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специальные</w:t>
      </w:r>
    </w:p>
    <w:p w:rsidR="00CC4CF9" w:rsidRPr="00061AB7" w:rsidRDefault="00CC4CF9">
      <w:pPr>
        <w:pStyle w:val="ConsPlusCell"/>
        <w:jc w:val="both"/>
      </w:pPr>
      <w:r w:rsidRPr="00061AB7">
        <w:t>38 7780     9     Устройства /, удаляющие, перерабатывающие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стапелирующие отходы</w:t>
      </w:r>
    </w:p>
    <w:p w:rsidR="00CC4CF9" w:rsidRPr="00061AB7" w:rsidRDefault="00CC4CF9">
      <w:pPr>
        <w:pStyle w:val="ConsPlusCell"/>
        <w:jc w:val="both"/>
      </w:pPr>
      <w:r w:rsidRPr="00061AB7">
        <w:t>38 7781     4     - наматывающие</w:t>
      </w:r>
    </w:p>
    <w:p w:rsidR="00CC4CF9" w:rsidRPr="00061AB7" w:rsidRDefault="00CC4CF9">
      <w:pPr>
        <w:pStyle w:val="ConsPlusCell"/>
        <w:jc w:val="both"/>
      </w:pPr>
      <w:r w:rsidRPr="00061AB7">
        <w:t>38 7782     3     - измельчающие</w:t>
      </w:r>
    </w:p>
    <w:p w:rsidR="00CC4CF9" w:rsidRPr="00061AB7" w:rsidRDefault="00CC4CF9">
      <w:pPr>
        <w:pStyle w:val="ConsPlusCell"/>
        <w:jc w:val="both"/>
      </w:pPr>
      <w:r w:rsidRPr="00061AB7">
        <w:t>38 7783     5     - стапелирующие</w:t>
      </w:r>
    </w:p>
    <w:p w:rsidR="00CC4CF9" w:rsidRPr="00061AB7" w:rsidRDefault="00CC4CF9">
      <w:pPr>
        <w:pStyle w:val="ConsPlusCell"/>
        <w:jc w:val="both"/>
      </w:pPr>
      <w:r w:rsidRPr="00061AB7">
        <w:t>38 7789     8     - специальные</w:t>
      </w:r>
    </w:p>
    <w:p w:rsidR="00CC4CF9" w:rsidRPr="00061AB7" w:rsidRDefault="00CC4CF9">
      <w:pPr>
        <w:pStyle w:val="ConsPlusCell"/>
        <w:jc w:val="both"/>
      </w:pPr>
      <w:r w:rsidRPr="00061AB7">
        <w:t>38 7790     3     Средства механизации и автоматизации прочие /</w:t>
      </w:r>
    </w:p>
    <w:p w:rsidR="00CC4CF9" w:rsidRPr="00061AB7" w:rsidRDefault="00CC4CF9">
      <w:pPr>
        <w:pStyle w:val="ConsPlusCell"/>
        <w:jc w:val="both"/>
      </w:pPr>
      <w:r w:rsidRPr="00061AB7">
        <w:t>38 7799     2     - специальные</w:t>
      </w:r>
    </w:p>
    <w:p w:rsidR="00CC4CF9" w:rsidRPr="00061AB7" w:rsidRDefault="00CC4CF9">
      <w:pPr>
        <w:pStyle w:val="ConsPlusCell"/>
        <w:jc w:val="both"/>
      </w:pPr>
      <w:r w:rsidRPr="00061AB7">
        <w:t>38 7800     6     Комплексы оборудования на базе кузнечно-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прессовых машин</w:t>
      </w:r>
    </w:p>
    <w:p w:rsidR="00CC4CF9" w:rsidRPr="00061AB7" w:rsidRDefault="00CC4CF9">
      <w:pPr>
        <w:pStyle w:val="ConsPlusCell"/>
        <w:jc w:val="both"/>
      </w:pPr>
      <w:r w:rsidRPr="00061AB7">
        <w:t>38 7810     0     Комплексы оборудования на базе механических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прессов</w:t>
      </w:r>
    </w:p>
    <w:p w:rsidR="00CC4CF9" w:rsidRPr="00061AB7" w:rsidRDefault="00CC4CF9">
      <w:pPr>
        <w:pStyle w:val="ConsPlusCell"/>
        <w:jc w:val="both"/>
      </w:pPr>
      <w:r w:rsidRPr="00061AB7">
        <w:t>38 7820     5     Комплексы оборудования на базе гидравлических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прессов</w:t>
      </w:r>
    </w:p>
    <w:p w:rsidR="00CC4CF9" w:rsidRPr="00061AB7" w:rsidRDefault="00CC4CF9">
      <w:pPr>
        <w:pStyle w:val="ConsPlusCell"/>
        <w:jc w:val="both"/>
      </w:pPr>
      <w:r w:rsidRPr="00061AB7">
        <w:t>38 7830     2     Комплексы оборудования на базе молотов</w:t>
      </w:r>
    </w:p>
    <w:p w:rsidR="00CC4CF9" w:rsidRPr="00061AB7" w:rsidRDefault="00CC4CF9">
      <w:pPr>
        <w:pStyle w:val="ConsPlusCell"/>
        <w:jc w:val="both"/>
      </w:pPr>
      <w:r w:rsidRPr="00061AB7">
        <w:t>38 7840     4     Комплексы оборудования на базе ковочных машин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вальцов</w:t>
      </w:r>
    </w:p>
    <w:p w:rsidR="00CC4CF9" w:rsidRPr="00061AB7" w:rsidRDefault="00CC4CF9">
      <w:pPr>
        <w:pStyle w:val="ConsPlusCell"/>
        <w:jc w:val="both"/>
      </w:pPr>
      <w:r w:rsidRPr="00061AB7">
        <w:t>38 7850     9     Комплексы оборудования на базе гибочных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правильных машин</w:t>
      </w:r>
    </w:p>
    <w:p w:rsidR="00CC4CF9" w:rsidRPr="00061AB7" w:rsidRDefault="00CC4CF9">
      <w:pPr>
        <w:pStyle w:val="ConsPlusCell"/>
        <w:jc w:val="both"/>
      </w:pPr>
      <w:r w:rsidRPr="00061AB7">
        <w:t>38 7860     3     Комплексы оборудования на базе ножниц</w:t>
      </w:r>
    </w:p>
    <w:p w:rsidR="00CC4CF9" w:rsidRPr="00061AB7" w:rsidRDefault="00CC4CF9">
      <w:pPr>
        <w:pStyle w:val="ConsPlusCell"/>
        <w:jc w:val="both"/>
      </w:pPr>
      <w:r w:rsidRPr="00061AB7">
        <w:t>38 7890     7     Комплексы оборудования на базе прочих кузнечно-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прессовых машин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38 8000     4     Системы гибкие производственные (ГПС), модули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гибкие производственные (ГПМ), роботы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38 8001     5     Роботы и манипуляторы промышленные *</w:t>
      </w:r>
    </w:p>
    <w:p w:rsidR="00CC4CF9" w:rsidRPr="00061AB7" w:rsidRDefault="00CC4CF9">
      <w:pPr>
        <w:pStyle w:val="ConsPlusCell"/>
        <w:jc w:val="both"/>
      </w:pPr>
      <w:r w:rsidRPr="00061AB7">
        <w:t>38 8100     3     Системы гибкие производственные различного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технологического назначения</w:t>
      </w:r>
    </w:p>
    <w:p w:rsidR="00CC4CF9" w:rsidRPr="00061AB7" w:rsidRDefault="00CC4CF9">
      <w:pPr>
        <w:pStyle w:val="ConsPlusCell"/>
        <w:jc w:val="both"/>
      </w:pPr>
      <w:r w:rsidRPr="00061AB7">
        <w:t>38 8110     8     Системы гибкие производственные для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механической обработки</w:t>
      </w:r>
    </w:p>
    <w:p w:rsidR="00CC4CF9" w:rsidRPr="00061AB7" w:rsidRDefault="00CC4CF9">
      <w:pPr>
        <w:pStyle w:val="ConsPlusCell"/>
        <w:jc w:val="both"/>
      </w:pPr>
      <w:r w:rsidRPr="00061AB7">
        <w:t>38 8111     3     - обработки резанием</w:t>
      </w:r>
    </w:p>
    <w:p w:rsidR="00CC4CF9" w:rsidRPr="00061AB7" w:rsidRDefault="00CC4CF9">
      <w:pPr>
        <w:pStyle w:val="ConsPlusCell"/>
        <w:jc w:val="both"/>
      </w:pPr>
      <w:r w:rsidRPr="00061AB7">
        <w:t>38 8112     9     - обработки давлением (кроме волочения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проката)</w:t>
      </w:r>
    </w:p>
    <w:p w:rsidR="00CC4CF9" w:rsidRPr="00061AB7" w:rsidRDefault="00CC4CF9">
      <w:pPr>
        <w:pStyle w:val="ConsPlusCell"/>
        <w:jc w:val="both"/>
      </w:pPr>
      <w:r w:rsidRPr="00061AB7">
        <w:t>38 8120     2     Системы гибкие производственные для / сварки</w:t>
      </w:r>
    </w:p>
    <w:p w:rsidR="00CC4CF9" w:rsidRPr="00061AB7" w:rsidRDefault="00CC4CF9">
      <w:pPr>
        <w:pStyle w:val="ConsPlusCell"/>
        <w:jc w:val="both"/>
      </w:pPr>
      <w:r w:rsidRPr="00061AB7">
        <w:t>38 8121     8     - электродуговой сварки</w:t>
      </w:r>
    </w:p>
    <w:p w:rsidR="00CC4CF9" w:rsidRPr="00061AB7" w:rsidRDefault="00CC4CF9">
      <w:pPr>
        <w:pStyle w:val="ConsPlusCell"/>
        <w:jc w:val="both"/>
      </w:pPr>
      <w:r w:rsidRPr="00061AB7">
        <w:t>38 8122     3     - контактной и точечной сварки</w:t>
      </w:r>
    </w:p>
    <w:p w:rsidR="00CC4CF9" w:rsidRPr="00061AB7" w:rsidRDefault="00CC4CF9">
      <w:pPr>
        <w:pStyle w:val="ConsPlusCell"/>
        <w:jc w:val="both"/>
      </w:pPr>
      <w:r w:rsidRPr="00061AB7">
        <w:t>38 8123     9     - сварки трением и холодной сварки</w:t>
      </w:r>
    </w:p>
    <w:p w:rsidR="00CC4CF9" w:rsidRPr="00061AB7" w:rsidRDefault="00CC4CF9">
      <w:pPr>
        <w:pStyle w:val="ConsPlusCell"/>
        <w:jc w:val="both"/>
      </w:pPr>
      <w:r w:rsidRPr="00061AB7">
        <w:t>38 8130     7     Системы гибкие производственные для нанесения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покрытий</w:t>
      </w:r>
    </w:p>
    <w:p w:rsidR="00CC4CF9" w:rsidRPr="00061AB7" w:rsidRDefault="00CC4CF9">
      <w:pPr>
        <w:pStyle w:val="ConsPlusCell"/>
        <w:jc w:val="both"/>
      </w:pPr>
      <w:r w:rsidRPr="00061AB7">
        <w:t>38 8131     2     - гальванических покрытий</w:t>
      </w:r>
    </w:p>
    <w:p w:rsidR="00CC4CF9" w:rsidRPr="00061AB7" w:rsidRDefault="00CC4CF9">
      <w:pPr>
        <w:pStyle w:val="ConsPlusCell"/>
        <w:jc w:val="both"/>
      </w:pPr>
      <w:r w:rsidRPr="00061AB7">
        <w:t>38 8132     8     - лакокрасочных покрытий</w:t>
      </w:r>
    </w:p>
    <w:p w:rsidR="00CC4CF9" w:rsidRPr="00061AB7" w:rsidRDefault="00CC4CF9">
      <w:pPr>
        <w:pStyle w:val="ConsPlusCell"/>
        <w:jc w:val="both"/>
      </w:pPr>
      <w:r w:rsidRPr="00061AB7">
        <w:t>38 8140     1     Системы гибкие производственные для / сборочных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работ</w:t>
      </w:r>
    </w:p>
    <w:p w:rsidR="00CC4CF9" w:rsidRPr="00061AB7" w:rsidRDefault="00CC4CF9">
      <w:pPr>
        <w:pStyle w:val="ConsPlusCell"/>
        <w:jc w:val="both"/>
      </w:pPr>
      <w:r w:rsidRPr="00061AB7">
        <w:t>38 8141     7     - сборки изделий машиностроения</w:t>
      </w:r>
    </w:p>
    <w:p w:rsidR="00CC4CF9" w:rsidRPr="00061AB7" w:rsidRDefault="00CC4CF9">
      <w:pPr>
        <w:pStyle w:val="ConsPlusCell"/>
        <w:jc w:val="both"/>
      </w:pPr>
      <w:r w:rsidRPr="00061AB7">
        <w:t>38 8142     2     - сборки изделий электротехники</w:t>
      </w:r>
    </w:p>
    <w:p w:rsidR="00CC4CF9" w:rsidRPr="00061AB7" w:rsidRDefault="00CC4CF9">
      <w:pPr>
        <w:pStyle w:val="ConsPlusCell"/>
        <w:jc w:val="both"/>
      </w:pPr>
      <w:r w:rsidRPr="00061AB7">
        <w:t>38 8143     8     - сборки изделий радиотехники и электроники</w:t>
      </w:r>
    </w:p>
    <w:p w:rsidR="00CC4CF9" w:rsidRPr="00061AB7" w:rsidRDefault="00CC4CF9">
      <w:pPr>
        <w:pStyle w:val="ConsPlusCell"/>
        <w:jc w:val="both"/>
      </w:pPr>
      <w:r w:rsidRPr="00061AB7">
        <w:t>38 8150     6     Системы гибкие производственные для / подъемно-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транспортных, складских и упаковочных работ</w:t>
      </w:r>
    </w:p>
    <w:p w:rsidR="00CC4CF9" w:rsidRPr="00061AB7" w:rsidRDefault="00CC4CF9">
      <w:pPr>
        <w:pStyle w:val="ConsPlusCell"/>
        <w:jc w:val="both"/>
      </w:pPr>
      <w:r w:rsidRPr="00061AB7">
        <w:t>38 8151     1     - подъемно-транспортных работ</w:t>
      </w:r>
    </w:p>
    <w:p w:rsidR="00CC4CF9" w:rsidRPr="00061AB7" w:rsidRDefault="00CC4CF9">
      <w:pPr>
        <w:pStyle w:val="ConsPlusCell"/>
        <w:jc w:val="both"/>
      </w:pPr>
      <w:r w:rsidRPr="00061AB7">
        <w:t>38 8152     7     - складских работ</w:t>
      </w:r>
    </w:p>
    <w:p w:rsidR="00CC4CF9" w:rsidRPr="00061AB7" w:rsidRDefault="00CC4CF9">
      <w:pPr>
        <w:pStyle w:val="ConsPlusCell"/>
        <w:jc w:val="both"/>
      </w:pPr>
      <w:r w:rsidRPr="00061AB7">
        <w:t>38 8153     2     - упаковочных работ</w:t>
      </w:r>
    </w:p>
    <w:p w:rsidR="00CC4CF9" w:rsidRPr="00061AB7" w:rsidRDefault="00CC4CF9">
      <w:pPr>
        <w:pStyle w:val="ConsPlusCell"/>
        <w:jc w:val="both"/>
      </w:pPr>
      <w:r w:rsidRPr="00061AB7">
        <w:t>38 8160     0     Системы гибкие производственные для литейного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производства</w:t>
      </w:r>
    </w:p>
    <w:p w:rsidR="00CC4CF9" w:rsidRPr="00061AB7" w:rsidRDefault="00CC4CF9">
      <w:pPr>
        <w:pStyle w:val="ConsPlusCell"/>
        <w:jc w:val="both"/>
      </w:pPr>
      <w:r w:rsidRPr="00061AB7">
        <w:t>38 8190     4     Системы гибкие производственные прочие</w:t>
      </w:r>
    </w:p>
    <w:p w:rsidR="00CC4CF9" w:rsidRPr="00061AB7" w:rsidRDefault="00CC4CF9">
      <w:pPr>
        <w:pStyle w:val="ConsPlusCell"/>
        <w:jc w:val="both"/>
      </w:pPr>
      <w:r w:rsidRPr="00061AB7">
        <w:t>38 8300     0     Модули гибкие производственные различного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технологического назначения</w:t>
      </w:r>
    </w:p>
    <w:p w:rsidR="00CC4CF9" w:rsidRPr="00061AB7" w:rsidRDefault="00CC4CF9">
      <w:pPr>
        <w:pStyle w:val="ConsPlusCell"/>
        <w:jc w:val="both"/>
      </w:pPr>
      <w:r w:rsidRPr="00061AB7">
        <w:t>38 8310     5     Модули гибкие производственные / обрабатывающие</w:t>
      </w:r>
    </w:p>
    <w:p w:rsidR="00CC4CF9" w:rsidRPr="00061AB7" w:rsidRDefault="00CC4CF9">
      <w:pPr>
        <w:pStyle w:val="ConsPlusCell"/>
        <w:jc w:val="both"/>
      </w:pPr>
      <w:r w:rsidRPr="00061AB7">
        <w:t>38 8311     0     - для обработки резанием</w:t>
      </w:r>
    </w:p>
    <w:p w:rsidR="00CC4CF9" w:rsidRPr="00061AB7" w:rsidRDefault="00CC4CF9">
      <w:pPr>
        <w:pStyle w:val="ConsPlusCell"/>
        <w:jc w:val="both"/>
      </w:pPr>
      <w:r w:rsidRPr="00061AB7">
        <w:t>38 8312     6     - для обработки давлением</w:t>
      </w:r>
    </w:p>
    <w:p w:rsidR="00CC4CF9" w:rsidRPr="00061AB7" w:rsidRDefault="00CC4CF9">
      <w:pPr>
        <w:pStyle w:val="ConsPlusCell"/>
        <w:jc w:val="both"/>
      </w:pPr>
      <w:r w:rsidRPr="00061AB7">
        <w:t>38 8320     3     Модули гибкие производственные для / сварки</w:t>
      </w:r>
    </w:p>
    <w:p w:rsidR="00CC4CF9" w:rsidRPr="00061AB7" w:rsidRDefault="00CC4CF9">
      <w:pPr>
        <w:pStyle w:val="ConsPlusCell"/>
        <w:jc w:val="both"/>
      </w:pPr>
      <w:r w:rsidRPr="00061AB7">
        <w:t>38 8321     5     - электродуговой сварки</w:t>
      </w:r>
    </w:p>
    <w:p w:rsidR="00CC4CF9" w:rsidRPr="00061AB7" w:rsidRDefault="00CC4CF9">
      <w:pPr>
        <w:pStyle w:val="ConsPlusCell"/>
        <w:jc w:val="both"/>
      </w:pPr>
      <w:r w:rsidRPr="00061AB7">
        <w:t>38 8322     0     - контактной и точечной сварки</w:t>
      </w:r>
    </w:p>
    <w:p w:rsidR="00CC4CF9" w:rsidRPr="00061AB7" w:rsidRDefault="00CC4CF9">
      <w:pPr>
        <w:pStyle w:val="ConsPlusCell"/>
        <w:jc w:val="both"/>
      </w:pPr>
      <w:r w:rsidRPr="00061AB7">
        <w:t>38 8323     6     - сварки трением и холодной сварки</w:t>
      </w:r>
    </w:p>
    <w:p w:rsidR="00CC4CF9" w:rsidRPr="00061AB7" w:rsidRDefault="00CC4CF9">
      <w:pPr>
        <w:pStyle w:val="ConsPlusCell"/>
        <w:jc w:val="both"/>
      </w:pPr>
      <w:r w:rsidRPr="00061AB7">
        <w:t>38 8330     4     Модули гибкие производственные для нанесения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покрытий</w:t>
      </w:r>
    </w:p>
    <w:p w:rsidR="00CC4CF9" w:rsidRPr="00061AB7" w:rsidRDefault="00CC4CF9">
      <w:pPr>
        <w:pStyle w:val="ConsPlusCell"/>
        <w:jc w:val="both"/>
      </w:pPr>
      <w:r w:rsidRPr="00061AB7">
        <w:t>38 8331     7     - гальванических покрытий</w:t>
      </w:r>
    </w:p>
    <w:p w:rsidR="00CC4CF9" w:rsidRPr="00061AB7" w:rsidRDefault="00CC4CF9">
      <w:pPr>
        <w:pStyle w:val="ConsPlusCell"/>
        <w:jc w:val="both"/>
      </w:pPr>
      <w:r w:rsidRPr="00061AB7">
        <w:t>38 8332     5     - лакокрасочных покрытий</w:t>
      </w:r>
    </w:p>
    <w:p w:rsidR="00CC4CF9" w:rsidRPr="00061AB7" w:rsidRDefault="00CC4CF9">
      <w:pPr>
        <w:pStyle w:val="ConsPlusCell"/>
        <w:jc w:val="both"/>
      </w:pPr>
      <w:r w:rsidRPr="00061AB7">
        <w:t>38 8340     9     Модули гибкие производственные для / сборочных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работ</w:t>
      </w:r>
    </w:p>
    <w:p w:rsidR="00CC4CF9" w:rsidRPr="00061AB7" w:rsidRDefault="00CC4CF9">
      <w:pPr>
        <w:pStyle w:val="ConsPlusCell"/>
        <w:jc w:val="both"/>
      </w:pPr>
      <w:r w:rsidRPr="00061AB7">
        <w:t>38 8341     4     - сборки изделий машиностроения</w:t>
      </w:r>
    </w:p>
    <w:p w:rsidR="00CC4CF9" w:rsidRPr="00061AB7" w:rsidRDefault="00CC4CF9">
      <w:pPr>
        <w:pStyle w:val="ConsPlusCell"/>
        <w:jc w:val="both"/>
      </w:pPr>
      <w:r w:rsidRPr="00061AB7">
        <w:t>38 8342     0     - сборки изделий электротехники</w:t>
      </w:r>
    </w:p>
    <w:p w:rsidR="00CC4CF9" w:rsidRPr="00061AB7" w:rsidRDefault="00CC4CF9">
      <w:pPr>
        <w:pStyle w:val="ConsPlusCell"/>
        <w:jc w:val="both"/>
      </w:pPr>
      <w:r w:rsidRPr="00061AB7">
        <w:t>38 8343     5     - сборки изделий радиотехники и электроники</w:t>
      </w:r>
    </w:p>
    <w:p w:rsidR="00CC4CF9" w:rsidRPr="00061AB7" w:rsidRDefault="00CC4CF9">
      <w:pPr>
        <w:pStyle w:val="ConsPlusCell"/>
        <w:jc w:val="both"/>
      </w:pPr>
      <w:r w:rsidRPr="00061AB7">
        <w:t>38 8360     8     Модули гибкие производственные для литейного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производства</w:t>
      </w:r>
    </w:p>
    <w:p w:rsidR="00CC4CF9" w:rsidRPr="00061AB7" w:rsidRDefault="00CC4CF9">
      <w:pPr>
        <w:pStyle w:val="ConsPlusCell"/>
        <w:jc w:val="both"/>
      </w:pPr>
      <w:r w:rsidRPr="00061AB7">
        <w:t>38 8390     1     Модули гибкие производственные прочие</w:t>
      </w:r>
    </w:p>
    <w:p w:rsidR="00CC4CF9" w:rsidRPr="00061AB7" w:rsidRDefault="00CC4CF9">
      <w:pPr>
        <w:pStyle w:val="ConsPlusCell"/>
        <w:jc w:val="both"/>
      </w:pPr>
      <w:r w:rsidRPr="00061AB7">
        <w:t>38 8600     1     Роботы</w:t>
      </w:r>
    </w:p>
    <w:p w:rsidR="00CC4CF9" w:rsidRPr="00061AB7" w:rsidRDefault="00CC4CF9">
      <w:pPr>
        <w:pStyle w:val="ConsPlusCell"/>
        <w:jc w:val="both"/>
      </w:pPr>
      <w:r w:rsidRPr="00061AB7">
        <w:t>38 8610     6     Роботы промышленные для обслуживания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технологического оборудования (для подачи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снятия предметов работы)</w:t>
      </w:r>
    </w:p>
    <w:p w:rsidR="00CC4CF9" w:rsidRPr="00061AB7" w:rsidRDefault="00CC4CF9">
      <w:pPr>
        <w:pStyle w:val="ConsPlusCell"/>
        <w:jc w:val="both"/>
      </w:pPr>
      <w:r w:rsidRPr="00061AB7">
        <w:t>38 8611     1     - металлорежущих станков</w:t>
      </w:r>
    </w:p>
    <w:p w:rsidR="00CC4CF9" w:rsidRPr="00061AB7" w:rsidRDefault="00CC4CF9">
      <w:pPr>
        <w:pStyle w:val="ConsPlusCell"/>
        <w:jc w:val="both"/>
      </w:pPr>
      <w:r w:rsidRPr="00061AB7">
        <w:t>38 8612     7     - кузнечно-прессовых машин</w:t>
      </w:r>
    </w:p>
    <w:p w:rsidR="00CC4CF9" w:rsidRPr="00061AB7" w:rsidRDefault="00CC4CF9">
      <w:pPr>
        <w:pStyle w:val="ConsPlusCell"/>
        <w:jc w:val="both"/>
      </w:pPr>
      <w:r w:rsidRPr="00061AB7">
        <w:t>38 8613     2     - литейных машин</w:t>
      </w:r>
    </w:p>
    <w:p w:rsidR="00CC4CF9" w:rsidRPr="00061AB7" w:rsidRDefault="00CC4CF9">
      <w:pPr>
        <w:pStyle w:val="ConsPlusCell"/>
        <w:jc w:val="both"/>
      </w:pPr>
      <w:r w:rsidRPr="00061AB7">
        <w:t>38 8614     8     - деревообрабатывающих станков</w:t>
      </w:r>
    </w:p>
    <w:p w:rsidR="00CC4CF9" w:rsidRPr="00061AB7" w:rsidRDefault="00CC4CF9">
      <w:pPr>
        <w:pStyle w:val="ConsPlusCell"/>
        <w:jc w:val="both"/>
      </w:pPr>
      <w:r w:rsidRPr="00061AB7">
        <w:t>38 8620     0     Роботы промышленные для / сварки, пайки,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электротермической и плазменной обработки</w:t>
      </w:r>
    </w:p>
    <w:p w:rsidR="00CC4CF9" w:rsidRPr="00061AB7" w:rsidRDefault="00CC4CF9">
      <w:pPr>
        <w:pStyle w:val="ConsPlusCell"/>
        <w:jc w:val="both"/>
      </w:pPr>
      <w:r w:rsidRPr="00061AB7">
        <w:t>38 8621     6     - электродуговой сварки</w:t>
      </w:r>
    </w:p>
    <w:p w:rsidR="00CC4CF9" w:rsidRPr="00061AB7" w:rsidRDefault="00CC4CF9">
      <w:pPr>
        <w:pStyle w:val="ConsPlusCell"/>
        <w:jc w:val="both"/>
      </w:pPr>
      <w:r w:rsidRPr="00061AB7">
        <w:t>38 8622     1     - контактной и точечной сварки</w:t>
      </w:r>
    </w:p>
    <w:p w:rsidR="00CC4CF9" w:rsidRPr="00061AB7" w:rsidRDefault="00CC4CF9">
      <w:pPr>
        <w:pStyle w:val="ConsPlusCell"/>
        <w:jc w:val="both"/>
      </w:pPr>
      <w:r w:rsidRPr="00061AB7">
        <w:t>38 8623     7     - сварки трением и холодной сварки</w:t>
      </w:r>
    </w:p>
    <w:p w:rsidR="00CC4CF9" w:rsidRPr="00061AB7" w:rsidRDefault="00CC4CF9">
      <w:pPr>
        <w:pStyle w:val="ConsPlusCell"/>
        <w:jc w:val="both"/>
      </w:pPr>
      <w:r w:rsidRPr="00061AB7">
        <w:t>38 8624     2     - электротермической обработки</w:t>
      </w:r>
    </w:p>
    <w:p w:rsidR="00CC4CF9" w:rsidRPr="00061AB7" w:rsidRDefault="00CC4CF9">
      <w:pPr>
        <w:pStyle w:val="ConsPlusCell"/>
        <w:jc w:val="both"/>
      </w:pPr>
      <w:r w:rsidRPr="00061AB7">
        <w:t>38 8625     8     - плазменной обработки</w:t>
      </w:r>
    </w:p>
    <w:p w:rsidR="00CC4CF9" w:rsidRPr="00061AB7" w:rsidRDefault="00CC4CF9">
      <w:pPr>
        <w:pStyle w:val="ConsPlusCell"/>
        <w:jc w:val="both"/>
      </w:pPr>
      <w:r w:rsidRPr="00061AB7">
        <w:t>38 8630     5     Роботы промышленные для нанесения / покрытий</w:t>
      </w:r>
    </w:p>
    <w:p w:rsidR="00CC4CF9" w:rsidRPr="00061AB7" w:rsidRDefault="00CC4CF9">
      <w:pPr>
        <w:pStyle w:val="ConsPlusCell"/>
        <w:jc w:val="both"/>
      </w:pPr>
      <w:r w:rsidRPr="00061AB7">
        <w:t>38 8631     0     - гальванических покрытий</w:t>
      </w:r>
    </w:p>
    <w:p w:rsidR="00CC4CF9" w:rsidRPr="00061AB7" w:rsidRDefault="00CC4CF9">
      <w:pPr>
        <w:pStyle w:val="ConsPlusCell"/>
        <w:jc w:val="both"/>
      </w:pPr>
      <w:r w:rsidRPr="00061AB7">
        <w:t>38 8632     6     - лакокрасочных покрытий</w:t>
      </w:r>
    </w:p>
    <w:p w:rsidR="00CC4CF9" w:rsidRPr="00061AB7" w:rsidRDefault="00CC4CF9">
      <w:pPr>
        <w:pStyle w:val="ConsPlusCell"/>
        <w:jc w:val="both"/>
      </w:pPr>
      <w:r w:rsidRPr="00061AB7">
        <w:t>38 8640     2     Роботы промышленные для / сборочных работ</w:t>
      </w:r>
    </w:p>
    <w:p w:rsidR="00CC4CF9" w:rsidRPr="00061AB7" w:rsidRDefault="00CC4CF9">
      <w:pPr>
        <w:pStyle w:val="ConsPlusCell"/>
        <w:jc w:val="both"/>
      </w:pPr>
      <w:r w:rsidRPr="00061AB7">
        <w:t>38 8641     5     - сборки изделий машиностроения</w:t>
      </w:r>
    </w:p>
    <w:p w:rsidR="00CC4CF9" w:rsidRPr="00061AB7" w:rsidRDefault="00CC4CF9">
      <w:pPr>
        <w:pStyle w:val="ConsPlusCell"/>
        <w:jc w:val="both"/>
      </w:pPr>
      <w:r w:rsidRPr="00061AB7">
        <w:t>38 8642     0     - сборки изделий электротехники</w:t>
      </w:r>
    </w:p>
    <w:p w:rsidR="00CC4CF9" w:rsidRPr="00061AB7" w:rsidRDefault="00CC4CF9">
      <w:pPr>
        <w:pStyle w:val="ConsPlusCell"/>
        <w:jc w:val="both"/>
      </w:pPr>
      <w:r w:rsidRPr="00061AB7">
        <w:t>38 8643     6     - сборки изделий радиотехники и электроники</w:t>
      </w:r>
    </w:p>
    <w:p w:rsidR="00CC4CF9" w:rsidRPr="00061AB7" w:rsidRDefault="00CC4CF9">
      <w:pPr>
        <w:pStyle w:val="ConsPlusCell"/>
        <w:jc w:val="both"/>
      </w:pPr>
      <w:r w:rsidRPr="00061AB7">
        <w:t>38 8650     4     Роботы промышленные для / подъемно-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транспортных, складских и упаковочных работ</w:t>
      </w:r>
    </w:p>
    <w:p w:rsidR="00CC4CF9" w:rsidRPr="00061AB7" w:rsidRDefault="00CC4CF9">
      <w:pPr>
        <w:pStyle w:val="ConsPlusCell"/>
        <w:jc w:val="both"/>
      </w:pPr>
      <w:r w:rsidRPr="00061AB7">
        <w:t>38 8651     6     - подъемно-транспортных работ</w:t>
      </w:r>
    </w:p>
    <w:p w:rsidR="00CC4CF9" w:rsidRPr="00061AB7" w:rsidRDefault="00CC4CF9">
      <w:pPr>
        <w:pStyle w:val="ConsPlusCell"/>
        <w:jc w:val="both"/>
      </w:pPr>
      <w:r w:rsidRPr="00061AB7">
        <w:t>38 8652     5     - складских работ</w:t>
      </w:r>
    </w:p>
    <w:p w:rsidR="00CC4CF9" w:rsidRPr="00061AB7" w:rsidRDefault="00CC4CF9">
      <w:pPr>
        <w:pStyle w:val="ConsPlusCell"/>
        <w:jc w:val="both"/>
      </w:pPr>
      <w:r w:rsidRPr="00061AB7">
        <w:t>38 8653     0     - упаковочных работ</w:t>
      </w:r>
    </w:p>
    <w:p w:rsidR="00CC4CF9" w:rsidRPr="00061AB7" w:rsidRDefault="00CC4CF9">
      <w:pPr>
        <w:pStyle w:val="ConsPlusCell"/>
        <w:jc w:val="both"/>
      </w:pPr>
      <w:r w:rsidRPr="00061AB7">
        <w:t>38 8660     9     Роботы промышленные контрольные и измерительные</w:t>
      </w:r>
    </w:p>
    <w:p w:rsidR="00CC4CF9" w:rsidRPr="00061AB7" w:rsidRDefault="00CC4CF9">
      <w:pPr>
        <w:pStyle w:val="ConsPlusCell"/>
        <w:jc w:val="both"/>
      </w:pPr>
      <w:r w:rsidRPr="00061AB7">
        <w:t>38 8670     3     Роботы универсальные</w:t>
      </w:r>
    </w:p>
    <w:p w:rsidR="00CC4CF9" w:rsidRPr="00061AB7" w:rsidRDefault="00CC4CF9">
      <w:pPr>
        <w:pStyle w:val="ConsPlusCell"/>
        <w:jc w:val="both"/>
      </w:pPr>
      <w:r w:rsidRPr="00061AB7">
        <w:t>38 8690     2     Роботы прочие</w:t>
      </w:r>
    </w:p>
    <w:p w:rsidR="00CC4CF9" w:rsidRPr="00061AB7" w:rsidRDefault="00CC4CF9">
      <w:pPr>
        <w:pStyle w:val="ConsPlusCell"/>
        <w:jc w:val="both"/>
      </w:pPr>
      <w:r w:rsidRPr="00061AB7">
        <w:t>38 8900     2     Агрегаты, узлы и детали (включая запасные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части) гибких производственных систем, гибких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производственных модулей и роботов</w:t>
      </w:r>
    </w:p>
    <w:p w:rsidR="00CC4CF9" w:rsidRPr="00061AB7" w:rsidRDefault="00CC4CF9">
      <w:pPr>
        <w:pStyle w:val="ConsPlusCell"/>
        <w:jc w:val="both"/>
      </w:pPr>
      <w:r w:rsidRPr="00061AB7">
        <w:t>38 8910     7     Агрегаты, узлы и детали (включая запасные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части) гибких производственных систем /</w:t>
      </w:r>
    </w:p>
    <w:p w:rsidR="00CC4CF9" w:rsidRPr="00061AB7" w:rsidRDefault="00CC4CF9">
      <w:pPr>
        <w:pStyle w:val="ConsPlusCell"/>
        <w:jc w:val="both"/>
      </w:pPr>
      <w:r w:rsidRPr="00061AB7">
        <w:t>38 8911     2     - для механической обработки</w:t>
      </w:r>
    </w:p>
    <w:p w:rsidR="00CC4CF9" w:rsidRPr="00061AB7" w:rsidRDefault="00CC4CF9">
      <w:pPr>
        <w:pStyle w:val="ConsPlusCell"/>
        <w:jc w:val="both"/>
      </w:pPr>
      <w:r w:rsidRPr="00061AB7">
        <w:t>38 8912     8     - для сварки</w:t>
      </w:r>
    </w:p>
    <w:p w:rsidR="00CC4CF9" w:rsidRPr="00061AB7" w:rsidRDefault="00CC4CF9">
      <w:pPr>
        <w:pStyle w:val="ConsPlusCell"/>
        <w:jc w:val="both"/>
      </w:pPr>
      <w:r w:rsidRPr="00061AB7">
        <w:t>38 8913     3     - для нанесения покрытий</w:t>
      </w:r>
    </w:p>
    <w:p w:rsidR="00CC4CF9" w:rsidRPr="00061AB7" w:rsidRDefault="00CC4CF9">
      <w:pPr>
        <w:pStyle w:val="ConsPlusCell"/>
        <w:jc w:val="both"/>
      </w:pPr>
      <w:r w:rsidRPr="00061AB7">
        <w:t>38 8914     9     - для сборочных работ</w:t>
      </w:r>
    </w:p>
    <w:p w:rsidR="00CC4CF9" w:rsidRPr="00061AB7" w:rsidRDefault="00CC4CF9">
      <w:pPr>
        <w:pStyle w:val="ConsPlusCell"/>
        <w:jc w:val="both"/>
      </w:pPr>
      <w:r w:rsidRPr="00061AB7">
        <w:t>38 8915     4     - для подъемно-транспортных, складских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упаковочных работ</w:t>
      </w:r>
    </w:p>
    <w:p w:rsidR="00CC4CF9" w:rsidRPr="00061AB7" w:rsidRDefault="00CC4CF9">
      <w:pPr>
        <w:pStyle w:val="ConsPlusCell"/>
        <w:jc w:val="both"/>
      </w:pPr>
      <w:r w:rsidRPr="00061AB7">
        <w:t>38 8916     3     - для литейного производства</w:t>
      </w:r>
    </w:p>
    <w:p w:rsidR="00CC4CF9" w:rsidRPr="00061AB7" w:rsidRDefault="00CC4CF9">
      <w:pPr>
        <w:pStyle w:val="ConsPlusCell"/>
        <w:jc w:val="both"/>
      </w:pPr>
      <w:r w:rsidRPr="00061AB7">
        <w:t>38 8919     6     - прочих</w:t>
      </w:r>
    </w:p>
    <w:p w:rsidR="00CC4CF9" w:rsidRPr="00061AB7" w:rsidRDefault="00CC4CF9">
      <w:pPr>
        <w:pStyle w:val="ConsPlusCell"/>
        <w:jc w:val="both"/>
      </w:pPr>
      <w:r w:rsidRPr="00061AB7">
        <w:t>38 8930     6     Агрегаты, узлы и детали (включая запасные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части) гибких производственных модулей /</w:t>
      </w:r>
    </w:p>
    <w:p w:rsidR="00CC4CF9" w:rsidRPr="00061AB7" w:rsidRDefault="00CC4CF9">
      <w:pPr>
        <w:pStyle w:val="ConsPlusCell"/>
        <w:jc w:val="both"/>
      </w:pPr>
      <w:r w:rsidRPr="00061AB7">
        <w:t>38 8931     1     - обрабатывающих</w:t>
      </w:r>
    </w:p>
    <w:p w:rsidR="00CC4CF9" w:rsidRPr="00061AB7" w:rsidRDefault="00CC4CF9">
      <w:pPr>
        <w:pStyle w:val="ConsPlusCell"/>
        <w:jc w:val="both"/>
      </w:pPr>
      <w:r w:rsidRPr="00061AB7">
        <w:t>38 8932     7     - для сварки</w:t>
      </w:r>
    </w:p>
    <w:p w:rsidR="00CC4CF9" w:rsidRPr="00061AB7" w:rsidRDefault="00CC4CF9">
      <w:pPr>
        <w:pStyle w:val="ConsPlusCell"/>
        <w:jc w:val="both"/>
      </w:pPr>
      <w:r w:rsidRPr="00061AB7">
        <w:t>38 8933     2     - для нанесения покрытий</w:t>
      </w:r>
    </w:p>
    <w:p w:rsidR="00CC4CF9" w:rsidRPr="00061AB7" w:rsidRDefault="00CC4CF9">
      <w:pPr>
        <w:pStyle w:val="ConsPlusCell"/>
        <w:jc w:val="both"/>
      </w:pPr>
      <w:r w:rsidRPr="00061AB7">
        <w:t>38 8934     8     - для сборочных работ</w:t>
      </w:r>
    </w:p>
    <w:p w:rsidR="00CC4CF9" w:rsidRPr="00061AB7" w:rsidRDefault="00CC4CF9">
      <w:pPr>
        <w:pStyle w:val="ConsPlusCell"/>
        <w:jc w:val="both"/>
      </w:pPr>
      <w:r w:rsidRPr="00061AB7">
        <w:t>38 8936     9     - для литейного производства</w:t>
      </w:r>
    </w:p>
    <w:p w:rsidR="00CC4CF9" w:rsidRPr="00061AB7" w:rsidRDefault="00CC4CF9">
      <w:pPr>
        <w:pStyle w:val="ConsPlusCell"/>
        <w:jc w:val="both"/>
      </w:pPr>
      <w:r w:rsidRPr="00061AB7">
        <w:t>38 8939     5     - прочих</w:t>
      </w:r>
    </w:p>
    <w:p w:rsidR="00CC4CF9" w:rsidRPr="00061AB7" w:rsidRDefault="00CC4CF9">
      <w:pPr>
        <w:pStyle w:val="ConsPlusCell"/>
        <w:jc w:val="both"/>
      </w:pPr>
      <w:r w:rsidRPr="00061AB7">
        <w:t>38 8960     1     Агрегаты, узлы и детали (включая запасные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части) роботов /</w:t>
      </w:r>
    </w:p>
    <w:p w:rsidR="00CC4CF9" w:rsidRPr="00061AB7" w:rsidRDefault="00CC4CF9">
      <w:pPr>
        <w:pStyle w:val="ConsPlusCell"/>
        <w:jc w:val="both"/>
      </w:pPr>
      <w:r w:rsidRPr="00061AB7">
        <w:t>38 8961     5     - для обслуживания технологического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оборудования (для подачи и снятия предметов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работы)</w:t>
      </w:r>
    </w:p>
    <w:p w:rsidR="00CC4CF9" w:rsidRPr="00061AB7" w:rsidRDefault="00CC4CF9">
      <w:pPr>
        <w:pStyle w:val="ConsPlusCell"/>
        <w:jc w:val="both"/>
      </w:pPr>
      <w:r w:rsidRPr="00061AB7">
        <w:t>38 8962     0     - для сварки, пайки, электротермической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плазменной обработки</w:t>
      </w:r>
    </w:p>
    <w:p w:rsidR="00CC4CF9" w:rsidRPr="00061AB7" w:rsidRDefault="00CC4CF9">
      <w:pPr>
        <w:pStyle w:val="ConsPlusCell"/>
        <w:jc w:val="both"/>
      </w:pPr>
      <w:r w:rsidRPr="00061AB7">
        <w:t>38 8963     6     - для нанесения покрытий</w:t>
      </w:r>
    </w:p>
    <w:p w:rsidR="00CC4CF9" w:rsidRPr="00061AB7" w:rsidRDefault="00CC4CF9">
      <w:pPr>
        <w:pStyle w:val="ConsPlusCell"/>
        <w:jc w:val="both"/>
      </w:pPr>
      <w:r w:rsidRPr="00061AB7">
        <w:t>38 8964     1     - для сборочных работ</w:t>
      </w:r>
    </w:p>
    <w:p w:rsidR="00CC4CF9" w:rsidRPr="00061AB7" w:rsidRDefault="00CC4CF9">
      <w:pPr>
        <w:pStyle w:val="ConsPlusCell"/>
        <w:jc w:val="both"/>
      </w:pPr>
      <w:r w:rsidRPr="00061AB7">
        <w:t>38 8965     7     - для подъемно-транспортных, складских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упаковочных работ</w:t>
      </w:r>
    </w:p>
    <w:p w:rsidR="00CC4CF9" w:rsidRPr="00061AB7" w:rsidRDefault="00CC4CF9">
      <w:pPr>
        <w:pStyle w:val="ConsPlusCell"/>
        <w:jc w:val="both"/>
      </w:pPr>
      <w:r w:rsidRPr="00061AB7">
        <w:t>38 8966     2     - контрольных и измерительных</w:t>
      </w:r>
    </w:p>
    <w:p w:rsidR="00CC4CF9" w:rsidRPr="00061AB7" w:rsidRDefault="00CC4CF9">
      <w:pPr>
        <w:pStyle w:val="ConsPlusCell"/>
        <w:jc w:val="both"/>
      </w:pPr>
      <w:r w:rsidRPr="00061AB7">
        <w:t>38 8967     8     - универсальных</w:t>
      </w:r>
    </w:p>
    <w:p w:rsidR="00CC4CF9" w:rsidRPr="00061AB7" w:rsidRDefault="00CC4CF9">
      <w:pPr>
        <w:pStyle w:val="ConsPlusCell"/>
        <w:jc w:val="both"/>
      </w:pPr>
      <w:r w:rsidRPr="00061AB7">
        <w:t>38 8969     9     - прочих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39 0000     1     ИНСТРУМЕНТ, ТЕХНОЛОГИЧЕСКАЯ ОСНАСТКА,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АБРАЗИВНЫЕ МАТЕРИАЛЫ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39 0100     3     Инструмент металлообрабатывающий *</w:t>
      </w:r>
    </w:p>
    <w:p w:rsidR="00CC4CF9" w:rsidRPr="00061AB7" w:rsidRDefault="00CC4CF9">
      <w:pPr>
        <w:pStyle w:val="ConsPlusCell"/>
        <w:jc w:val="both"/>
      </w:pPr>
      <w:r w:rsidRPr="00061AB7">
        <w:t>39 0120     2     Инструмент металлообрабатывающий,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произведенный на специализированных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инструментальных заводах *</w:t>
      </w:r>
    </w:p>
    <w:p w:rsidR="00CC4CF9" w:rsidRPr="00061AB7" w:rsidRDefault="00CC4CF9">
      <w:pPr>
        <w:pStyle w:val="ConsPlusCell"/>
        <w:jc w:val="both"/>
      </w:pPr>
      <w:r w:rsidRPr="00061AB7">
        <w:t>39 0200     7     Инструмент металлорежущий *</w:t>
      </w:r>
    </w:p>
    <w:p w:rsidR="00CC4CF9" w:rsidRPr="00061AB7" w:rsidRDefault="00CC4CF9">
      <w:pPr>
        <w:pStyle w:val="ConsPlusCell"/>
        <w:jc w:val="both"/>
      </w:pPr>
      <w:r w:rsidRPr="00061AB7">
        <w:t>39 0210     1     Инструмент металлорежущий из твердых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сплавов *</w:t>
      </w:r>
    </w:p>
    <w:p w:rsidR="00CC4CF9" w:rsidRPr="00061AB7" w:rsidRDefault="00CC4CF9">
      <w:pPr>
        <w:pStyle w:val="ConsPlusCell"/>
        <w:jc w:val="both"/>
      </w:pPr>
      <w:r w:rsidRPr="00061AB7">
        <w:t>39 0211     7     Инструмент из безвольфрамовых твердых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сплавов *</w:t>
      </w:r>
    </w:p>
    <w:p w:rsidR="00CC4CF9" w:rsidRPr="00061AB7" w:rsidRDefault="00CC4CF9">
      <w:pPr>
        <w:pStyle w:val="ConsPlusCell"/>
        <w:jc w:val="both"/>
      </w:pPr>
      <w:r w:rsidRPr="00061AB7">
        <w:t>39 0220     6     Инструмент металлорежущий из быстрорежущих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сталей *</w:t>
      </w:r>
    </w:p>
    <w:p w:rsidR="00CC4CF9" w:rsidRPr="00061AB7" w:rsidRDefault="00CC4CF9">
      <w:pPr>
        <w:pStyle w:val="ConsPlusCell"/>
        <w:jc w:val="both"/>
      </w:pPr>
      <w:r w:rsidRPr="00061AB7">
        <w:t>39 0221     1     Инструмент металлорежущий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сложнолегированных быстрорежущих сталей *</w:t>
      </w:r>
    </w:p>
    <w:p w:rsidR="00CC4CF9" w:rsidRPr="00061AB7" w:rsidRDefault="00CC4CF9">
      <w:pPr>
        <w:pStyle w:val="ConsPlusCell"/>
        <w:jc w:val="both"/>
      </w:pPr>
      <w:r w:rsidRPr="00061AB7">
        <w:t>39 0222     7     Инструмент из углеродистых и легированных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сталей *</w:t>
      </w:r>
    </w:p>
    <w:p w:rsidR="00CC4CF9" w:rsidRPr="00061AB7" w:rsidRDefault="00CC4CF9">
      <w:pPr>
        <w:pStyle w:val="ConsPlusCell"/>
        <w:jc w:val="both"/>
      </w:pPr>
      <w:r w:rsidRPr="00061AB7">
        <w:t>39 0223     2     Инструмент из быстрорежущей стали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износостойкими покрытиями *</w:t>
      </w:r>
    </w:p>
    <w:p w:rsidR="00CC4CF9" w:rsidRPr="00061AB7" w:rsidRDefault="00CC4CF9">
      <w:pPr>
        <w:pStyle w:val="ConsPlusCell"/>
        <w:jc w:val="both"/>
      </w:pPr>
      <w:r w:rsidRPr="00061AB7">
        <w:t>39 0232     1     Инструмент металлорежущий для станков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числовым программным управлением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автоматических линий *</w:t>
      </w:r>
    </w:p>
    <w:p w:rsidR="00CC4CF9" w:rsidRPr="00061AB7" w:rsidRDefault="00CC4CF9">
      <w:pPr>
        <w:pStyle w:val="ConsPlusCell"/>
        <w:jc w:val="both"/>
      </w:pPr>
      <w:r w:rsidRPr="00061AB7">
        <w:t>39 0240     5     Инструмент металлорежущий твердосплавный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сборный с механическим креплением многогранных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круглых пластин *</w:t>
      </w:r>
    </w:p>
    <w:p w:rsidR="00CC4CF9" w:rsidRPr="00061AB7" w:rsidRDefault="00CC4CF9">
      <w:pPr>
        <w:pStyle w:val="ConsPlusCell"/>
        <w:jc w:val="both"/>
      </w:pPr>
      <w:r w:rsidRPr="00061AB7">
        <w:t>39 0241     0     Инструмент металлорежущий твердосплавный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сборный с механическим креплением многогранных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круглых пластин с износостойким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покрытием *</w:t>
      </w:r>
    </w:p>
    <w:p w:rsidR="00CC4CF9" w:rsidRPr="00061AB7" w:rsidRDefault="00CC4CF9">
      <w:pPr>
        <w:pStyle w:val="ConsPlusCell"/>
        <w:jc w:val="both"/>
      </w:pPr>
      <w:r w:rsidRPr="00061AB7">
        <w:t>39 0250     4     Инструмент металлорежущий цельный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твердосплавный *</w:t>
      </w:r>
    </w:p>
    <w:p w:rsidR="00CC4CF9" w:rsidRPr="00061AB7" w:rsidRDefault="00CC4CF9">
      <w:pPr>
        <w:pStyle w:val="ConsPlusCell"/>
        <w:jc w:val="both"/>
      </w:pPr>
      <w:r w:rsidRPr="00061AB7">
        <w:t>39 0260     4     Инструмент из минералокерамики *</w:t>
      </w:r>
    </w:p>
    <w:p w:rsidR="00CC4CF9" w:rsidRPr="00061AB7" w:rsidRDefault="00CC4CF9">
      <w:pPr>
        <w:pStyle w:val="ConsPlusCell"/>
        <w:jc w:val="both"/>
      </w:pPr>
      <w:r w:rsidRPr="00061AB7">
        <w:t>39 0400     4     Инструмент камнеобрабатывающий *</w:t>
      </w:r>
    </w:p>
    <w:p w:rsidR="00CC4CF9" w:rsidRPr="00061AB7" w:rsidRDefault="00CC4CF9">
      <w:pPr>
        <w:pStyle w:val="ConsPlusCell"/>
        <w:jc w:val="both"/>
      </w:pPr>
      <w:r w:rsidRPr="00061AB7">
        <w:t>39 0500     8     Инструмент хозяйственный *</w:t>
      </w:r>
    </w:p>
    <w:p w:rsidR="00CC4CF9" w:rsidRPr="00061AB7" w:rsidRDefault="00CC4CF9">
      <w:pPr>
        <w:pStyle w:val="ConsPlusCell"/>
        <w:jc w:val="both"/>
      </w:pPr>
      <w:r w:rsidRPr="00061AB7">
        <w:t>39 0600     1     Инструмент контрольно-измерительный и средства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контроля размеров в машиностроении *</w:t>
      </w:r>
    </w:p>
    <w:p w:rsidR="00CC4CF9" w:rsidRPr="00061AB7" w:rsidRDefault="00CC4CF9">
      <w:pPr>
        <w:pStyle w:val="ConsPlusCell"/>
        <w:jc w:val="both"/>
      </w:pPr>
      <w:r w:rsidRPr="00061AB7">
        <w:t>39 0700     5     Инструмент лезвийный из поликристаллических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алмазов, нитрида бора и других сверхтвердых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 *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39 1000     2     Инструмент режущий (сверла, метчики, плашки,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зенкеры, развертки и фрезы)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39 1200     7     Сверла</w:t>
      </w:r>
    </w:p>
    <w:p w:rsidR="00CC4CF9" w:rsidRPr="00061AB7" w:rsidRDefault="00CC4CF9">
      <w:pPr>
        <w:pStyle w:val="ConsPlusCell"/>
        <w:jc w:val="both"/>
      </w:pPr>
      <w:r w:rsidRPr="00061AB7">
        <w:t>39 1210     4     Сверла из быстрорежущей стали спирального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общего назначения с цилиндрическим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хвостовиком /</w:t>
      </w:r>
    </w:p>
    <w:p w:rsidR="00CC4CF9" w:rsidRPr="00061AB7" w:rsidRDefault="00CC4CF9">
      <w:pPr>
        <w:pStyle w:val="ConsPlusCell"/>
        <w:jc w:val="both"/>
      </w:pPr>
      <w:r w:rsidRPr="00061AB7">
        <w:t>39 1211     0     - короткой серии правые</w:t>
      </w:r>
    </w:p>
    <w:p w:rsidR="00CC4CF9" w:rsidRPr="00061AB7" w:rsidRDefault="00CC4CF9">
      <w:pPr>
        <w:pStyle w:val="ConsPlusCell"/>
        <w:jc w:val="both"/>
      </w:pPr>
      <w:r w:rsidRPr="00061AB7">
        <w:t>39 1212     5     - короткой серии левые</w:t>
      </w:r>
    </w:p>
    <w:p w:rsidR="00CC4CF9" w:rsidRPr="00061AB7" w:rsidRDefault="00CC4CF9">
      <w:pPr>
        <w:pStyle w:val="ConsPlusCell"/>
        <w:jc w:val="both"/>
      </w:pPr>
      <w:r w:rsidRPr="00061AB7">
        <w:t>39 1213     0     - средней серии правые</w:t>
      </w:r>
    </w:p>
    <w:p w:rsidR="00CC4CF9" w:rsidRPr="00061AB7" w:rsidRDefault="00CC4CF9">
      <w:pPr>
        <w:pStyle w:val="ConsPlusCell"/>
        <w:jc w:val="both"/>
      </w:pPr>
      <w:r w:rsidRPr="00061AB7">
        <w:t>39 1214     6     - средней серии левые</w:t>
      </w:r>
    </w:p>
    <w:p w:rsidR="00CC4CF9" w:rsidRPr="00061AB7" w:rsidRDefault="00CC4CF9">
      <w:pPr>
        <w:pStyle w:val="ConsPlusCell"/>
        <w:jc w:val="both"/>
      </w:pPr>
      <w:r w:rsidRPr="00061AB7">
        <w:t>39 1215     1     - длинной серии</w:t>
      </w:r>
    </w:p>
    <w:p w:rsidR="00CC4CF9" w:rsidRPr="00061AB7" w:rsidRDefault="00CC4CF9">
      <w:pPr>
        <w:pStyle w:val="ConsPlusCell"/>
        <w:jc w:val="both"/>
      </w:pPr>
      <w:r w:rsidRPr="00061AB7">
        <w:t>39 1216     7     - утолщенным (малоразмерные)</w:t>
      </w:r>
    </w:p>
    <w:p w:rsidR="00CC4CF9" w:rsidRPr="00061AB7" w:rsidRDefault="00CC4CF9">
      <w:pPr>
        <w:pStyle w:val="ConsPlusCell"/>
        <w:jc w:val="both"/>
      </w:pPr>
      <w:r w:rsidRPr="00061AB7">
        <w:t>39 1220     9     Сверла из быстрорежущей стали спиральные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общего назначения с коническим хвостовиком /</w:t>
      </w:r>
    </w:p>
    <w:p w:rsidR="00CC4CF9" w:rsidRPr="00061AB7" w:rsidRDefault="00CC4CF9">
      <w:pPr>
        <w:pStyle w:val="ConsPlusCell"/>
        <w:jc w:val="both"/>
      </w:pPr>
      <w:r w:rsidRPr="00061AB7">
        <w:t>39 1221     4     - нормальной длины</w:t>
      </w:r>
    </w:p>
    <w:p w:rsidR="00CC4CF9" w:rsidRPr="00061AB7" w:rsidRDefault="00CC4CF9">
      <w:pPr>
        <w:pStyle w:val="ConsPlusCell"/>
        <w:jc w:val="both"/>
      </w:pPr>
      <w:r w:rsidRPr="00061AB7">
        <w:t>39 1222     4     - длинные и удлиненные</w:t>
      </w:r>
    </w:p>
    <w:p w:rsidR="00CC4CF9" w:rsidRPr="00061AB7" w:rsidRDefault="00CC4CF9">
      <w:pPr>
        <w:pStyle w:val="ConsPlusCell"/>
        <w:jc w:val="both"/>
      </w:pPr>
      <w:r w:rsidRPr="00061AB7">
        <w:t>39 1230     3     Сверла из быстрорежущей стали спиральные для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определенных материалов</w:t>
      </w:r>
    </w:p>
    <w:p w:rsidR="00CC4CF9" w:rsidRPr="00061AB7" w:rsidRDefault="00CC4CF9">
      <w:pPr>
        <w:pStyle w:val="ConsPlusCell"/>
        <w:jc w:val="both"/>
      </w:pPr>
      <w:r w:rsidRPr="00061AB7">
        <w:t>39 1231     9     - легких сплавов с цилиндрическим хвостовиком</w:t>
      </w:r>
    </w:p>
    <w:p w:rsidR="00CC4CF9" w:rsidRPr="00061AB7" w:rsidRDefault="00CC4CF9">
      <w:pPr>
        <w:pStyle w:val="ConsPlusCell"/>
        <w:jc w:val="both"/>
      </w:pPr>
      <w:r w:rsidRPr="00061AB7">
        <w:t>39 1232     4     - легких сплавов с коническим хвостовиком</w:t>
      </w:r>
    </w:p>
    <w:p w:rsidR="00CC4CF9" w:rsidRPr="00061AB7" w:rsidRDefault="00CC4CF9">
      <w:pPr>
        <w:pStyle w:val="ConsPlusCell"/>
        <w:jc w:val="both"/>
      </w:pPr>
      <w:r w:rsidRPr="00061AB7">
        <w:t>39 1233     8     - труднообрабатываемых материалов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цилиндрическим хвостовиком</w:t>
      </w:r>
    </w:p>
    <w:p w:rsidR="00CC4CF9" w:rsidRPr="00061AB7" w:rsidRDefault="00CC4CF9">
      <w:pPr>
        <w:pStyle w:val="ConsPlusCell"/>
        <w:jc w:val="both"/>
      </w:pPr>
      <w:r w:rsidRPr="00061AB7">
        <w:t>39 1234     5     - труднообрабатываемых материалов с коническим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хвостовиком</w:t>
      </w:r>
    </w:p>
    <w:p w:rsidR="00CC4CF9" w:rsidRPr="00061AB7" w:rsidRDefault="00CC4CF9">
      <w:pPr>
        <w:pStyle w:val="ConsPlusCell"/>
        <w:jc w:val="both"/>
      </w:pPr>
      <w:r w:rsidRPr="00061AB7">
        <w:t>39 1235     0     - чугуна</w:t>
      </w:r>
    </w:p>
    <w:p w:rsidR="00CC4CF9" w:rsidRPr="00061AB7" w:rsidRDefault="00CC4CF9">
      <w:pPr>
        <w:pStyle w:val="ConsPlusCell"/>
        <w:jc w:val="both"/>
      </w:pPr>
      <w:r w:rsidRPr="00061AB7">
        <w:t>39 1240     8     Сверла из быстрорежущей стали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комбинированные, центровочные, конические</w:t>
      </w:r>
    </w:p>
    <w:p w:rsidR="00CC4CF9" w:rsidRPr="00061AB7" w:rsidRDefault="00CC4CF9">
      <w:pPr>
        <w:pStyle w:val="ConsPlusCell"/>
        <w:jc w:val="both"/>
      </w:pPr>
      <w:r w:rsidRPr="00061AB7">
        <w:t>39 1241     3     - комбинированные</w:t>
      </w:r>
    </w:p>
    <w:p w:rsidR="00CC4CF9" w:rsidRPr="00061AB7" w:rsidRDefault="00CC4CF9">
      <w:pPr>
        <w:pStyle w:val="ConsPlusCell"/>
        <w:jc w:val="both"/>
      </w:pPr>
      <w:r w:rsidRPr="00061AB7">
        <w:t>39 1242     9     - центровочные</w:t>
      </w:r>
    </w:p>
    <w:p w:rsidR="00CC4CF9" w:rsidRPr="00061AB7" w:rsidRDefault="00CC4CF9">
      <w:pPr>
        <w:pStyle w:val="ConsPlusCell"/>
        <w:jc w:val="both"/>
      </w:pPr>
      <w:r w:rsidRPr="00061AB7">
        <w:t>39 1243     4     - конические</w:t>
      </w:r>
    </w:p>
    <w:p w:rsidR="00CC4CF9" w:rsidRPr="00061AB7" w:rsidRDefault="00CC4CF9">
      <w:pPr>
        <w:pStyle w:val="ConsPlusCell"/>
        <w:jc w:val="both"/>
      </w:pPr>
      <w:r w:rsidRPr="00061AB7">
        <w:t>39 1250     2     Сверла из быстрорежущей стали / для глубоких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отверстий</w:t>
      </w:r>
    </w:p>
    <w:p w:rsidR="00CC4CF9" w:rsidRPr="00061AB7" w:rsidRDefault="00CC4CF9">
      <w:pPr>
        <w:pStyle w:val="ConsPlusCell"/>
        <w:jc w:val="both"/>
      </w:pPr>
      <w:r w:rsidRPr="00061AB7">
        <w:t>39 1251     8     - спиральные с отверстиями для охлаждения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патронами к ним</w:t>
      </w:r>
    </w:p>
    <w:p w:rsidR="00CC4CF9" w:rsidRPr="00061AB7" w:rsidRDefault="00CC4CF9">
      <w:pPr>
        <w:pStyle w:val="ConsPlusCell"/>
        <w:jc w:val="both"/>
      </w:pPr>
      <w:r w:rsidRPr="00061AB7">
        <w:t>39 1252     3     - шнековые</w:t>
      </w:r>
    </w:p>
    <w:p w:rsidR="00CC4CF9" w:rsidRPr="00061AB7" w:rsidRDefault="00CC4CF9">
      <w:pPr>
        <w:pStyle w:val="ConsPlusCell"/>
        <w:jc w:val="both"/>
      </w:pPr>
      <w:r w:rsidRPr="00061AB7">
        <w:t>39 1253     9     - кольцевые</w:t>
      </w:r>
    </w:p>
    <w:p w:rsidR="00CC4CF9" w:rsidRPr="00061AB7" w:rsidRDefault="00CC4CF9">
      <w:pPr>
        <w:pStyle w:val="ConsPlusCell"/>
        <w:jc w:val="both"/>
      </w:pPr>
      <w:r w:rsidRPr="00061AB7">
        <w:t>39 1254     4     - перовые</w:t>
      </w:r>
    </w:p>
    <w:p w:rsidR="00CC4CF9" w:rsidRPr="00061AB7" w:rsidRDefault="00CC4CF9">
      <w:pPr>
        <w:pStyle w:val="ConsPlusCell"/>
        <w:jc w:val="both"/>
      </w:pPr>
      <w:r w:rsidRPr="00061AB7">
        <w:t>39 1260     7     Сверла твердосплавные / (кроме специальных)</w:t>
      </w:r>
    </w:p>
    <w:p w:rsidR="00CC4CF9" w:rsidRPr="00061AB7" w:rsidRDefault="00CC4CF9">
      <w:pPr>
        <w:pStyle w:val="ConsPlusCell"/>
        <w:jc w:val="both"/>
      </w:pPr>
      <w:r w:rsidRPr="00061AB7">
        <w:t>39 1261     2     - спиральные цельные с цилиндрическим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хвостовиком укороченные</w:t>
      </w:r>
    </w:p>
    <w:p w:rsidR="00CC4CF9" w:rsidRPr="00061AB7" w:rsidRDefault="00CC4CF9">
      <w:pPr>
        <w:pStyle w:val="ConsPlusCell"/>
        <w:jc w:val="both"/>
      </w:pPr>
      <w:r w:rsidRPr="00061AB7">
        <w:t>39 1262     8     - спиральные цельные с цилиндрическим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хвостовиком короткой серии</w:t>
      </w:r>
    </w:p>
    <w:p w:rsidR="00CC4CF9" w:rsidRPr="00061AB7" w:rsidRDefault="00CC4CF9">
      <w:pPr>
        <w:pStyle w:val="ConsPlusCell"/>
        <w:jc w:val="both"/>
      </w:pPr>
      <w:r w:rsidRPr="00061AB7">
        <w:t>39 1263     3     - спиральные цельные с цилиндрическим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хвостовиком средней серии</w:t>
      </w:r>
    </w:p>
    <w:p w:rsidR="00CC4CF9" w:rsidRPr="00061AB7" w:rsidRDefault="00CC4CF9">
      <w:pPr>
        <w:pStyle w:val="ConsPlusCell"/>
        <w:jc w:val="both"/>
      </w:pPr>
      <w:r w:rsidRPr="00061AB7">
        <w:t>39 1264     9     - спиральные цельные с цилиндрическим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утолщенным хвостовиком (малоразмерные)</w:t>
      </w:r>
    </w:p>
    <w:p w:rsidR="00CC4CF9" w:rsidRPr="00061AB7" w:rsidRDefault="00CC4CF9">
      <w:pPr>
        <w:pStyle w:val="ConsPlusCell"/>
        <w:jc w:val="both"/>
      </w:pPr>
      <w:r w:rsidRPr="00061AB7">
        <w:t>39 1265     4     - спиральные цельные с коническим хвостовиком</w:t>
      </w:r>
    </w:p>
    <w:p w:rsidR="00CC4CF9" w:rsidRPr="00061AB7" w:rsidRDefault="00CC4CF9">
      <w:pPr>
        <w:pStyle w:val="ConsPlusCell"/>
        <w:jc w:val="both"/>
      </w:pPr>
      <w:r w:rsidRPr="00061AB7">
        <w:t>39 1266     9     - спиральные с припаянными пластинками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цилиндрическим хвостовиком</w:t>
      </w:r>
    </w:p>
    <w:p w:rsidR="00CC4CF9" w:rsidRPr="00061AB7" w:rsidRDefault="00CC4CF9">
      <w:pPr>
        <w:pStyle w:val="ConsPlusCell"/>
        <w:jc w:val="both"/>
      </w:pPr>
      <w:r w:rsidRPr="00061AB7">
        <w:t>39 1267     5     - спиральные с припаянными пластинками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коническим хвостовиком</w:t>
      </w:r>
    </w:p>
    <w:p w:rsidR="00CC4CF9" w:rsidRPr="00061AB7" w:rsidRDefault="00CC4CF9">
      <w:pPr>
        <w:pStyle w:val="ConsPlusCell"/>
        <w:jc w:val="both"/>
      </w:pPr>
      <w:r w:rsidRPr="00061AB7">
        <w:t>39 1268     0     - центровочные и другие комбинированные</w:t>
      </w:r>
    </w:p>
    <w:p w:rsidR="00CC4CF9" w:rsidRPr="00061AB7" w:rsidRDefault="00CC4CF9">
      <w:pPr>
        <w:pStyle w:val="ConsPlusCell"/>
        <w:jc w:val="both"/>
      </w:pPr>
      <w:r w:rsidRPr="00061AB7">
        <w:t>39 1269     6     - для строительно-монтажных работ</w:t>
      </w:r>
    </w:p>
    <w:p w:rsidR="00CC4CF9" w:rsidRPr="00061AB7" w:rsidRDefault="00CC4CF9">
      <w:pPr>
        <w:pStyle w:val="ConsPlusCell"/>
        <w:jc w:val="both"/>
      </w:pPr>
      <w:r w:rsidRPr="00061AB7">
        <w:t>39 1270     1     Сверла специальные /</w:t>
      </w:r>
    </w:p>
    <w:p w:rsidR="00CC4CF9" w:rsidRPr="00061AB7" w:rsidRDefault="00CC4CF9">
      <w:pPr>
        <w:pStyle w:val="ConsPlusCell"/>
        <w:jc w:val="both"/>
      </w:pPr>
      <w:r w:rsidRPr="00061AB7">
        <w:t>39 1271     7     - из быстрорежущей стали</w:t>
      </w:r>
    </w:p>
    <w:p w:rsidR="00CC4CF9" w:rsidRPr="00061AB7" w:rsidRDefault="00CC4CF9">
      <w:pPr>
        <w:pStyle w:val="ConsPlusCell"/>
        <w:jc w:val="both"/>
      </w:pPr>
      <w:r w:rsidRPr="00061AB7">
        <w:t>39 1272     2     - твердосплавные</w:t>
      </w:r>
    </w:p>
    <w:p w:rsidR="00CC4CF9" w:rsidRPr="00061AB7" w:rsidRDefault="00CC4CF9">
      <w:pPr>
        <w:pStyle w:val="ConsPlusCell"/>
        <w:jc w:val="both"/>
      </w:pPr>
      <w:r w:rsidRPr="00061AB7">
        <w:t>39 1280     6     Сверла из легированных инструментальных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сталей /</w:t>
      </w:r>
    </w:p>
    <w:p w:rsidR="00CC4CF9" w:rsidRPr="00061AB7" w:rsidRDefault="00CC4CF9">
      <w:pPr>
        <w:pStyle w:val="ConsPlusCell"/>
        <w:jc w:val="both"/>
      </w:pPr>
      <w:r w:rsidRPr="00061AB7">
        <w:t>39 1281     1     - спиральные с цилиндрическим хвостовиком</w:t>
      </w:r>
    </w:p>
    <w:p w:rsidR="00CC4CF9" w:rsidRPr="00061AB7" w:rsidRDefault="00CC4CF9">
      <w:pPr>
        <w:pStyle w:val="ConsPlusCell"/>
        <w:jc w:val="both"/>
      </w:pPr>
      <w:r w:rsidRPr="00061AB7">
        <w:t>39 1284     8     - спиральные с коническим хвостовиком</w:t>
      </w:r>
    </w:p>
    <w:p w:rsidR="00CC4CF9" w:rsidRPr="00061AB7" w:rsidRDefault="00CC4CF9">
      <w:pPr>
        <w:pStyle w:val="ConsPlusCell"/>
        <w:jc w:val="both"/>
      </w:pPr>
      <w:r w:rsidRPr="00061AB7">
        <w:t>39 1290     0     Сверла для станков с ЧПУ и автоматических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линий</w:t>
      </w:r>
    </w:p>
    <w:p w:rsidR="00CC4CF9" w:rsidRPr="00061AB7" w:rsidRDefault="00CC4CF9">
      <w:pPr>
        <w:pStyle w:val="ConsPlusCell"/>
        <w:jc w:val="both"/>
      </w:pPr>
      <w:r w:rsidRPr="00061AB7">
        <w:t>39 1291     6     Сверла для станков с ЧПУ из быстрорежущей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стали / спиральные с цилиндрическим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хвостовиком укороченные (сверхкороткие)</w:t>
      </w:r>
    </w:p>
    <w:p w:rsidR="00CC4CF9" w:rsidRPr="00061AB7" w:rsidRDefault="00CC4CF9">
      <w:pPr>
        <w:pStyle w:val="ConsPlusCell"/>
        <w:jc w:val="both"/>
      </w:pPr>
      <w:r w:rsidRPr="00061AB7">
        <w:t>39 1292     1     - спиральные с цилиндрическим хвостовиком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короткой серии</w:t>
      </w:r>
    </w:p>
    <w:p w:rsidR="00CC4CF9" w:rsidRPr="00061AB7" w:rsidRDefault="00CC4CF9">
      <w:pPr>
        <w:pStyle w:val="ConsPlusCell"/>
        <w:jc w:val="both"/>
      </w:pPr>
      <w:r w:rsidRPr="00061AB7">
        <w:t>39 1293     7     - спиральные с цилиндрическим хвостовиком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средней серии</w:t>
      </w:r>
    </w:p>
    <w:p w:rsidR="00CC4CF9" w:rsidRPr="00061AB7" w:rsidRDefault="00CC4CF9">
      <w:pPr>
        <w:pStyle w:val="ConsPlusCell"/>
        <w:jc w:val="both"/>
      </w:pPr>
      <w:r w:rsidRPr="00061AB7">
        <w:t>39 1294     2     - спиральные с коническим хвостовиком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укороченные</w:t>
      </w:r>
    </w:p>
    <w:p w:rsidR="00CC4CF9" w:rsidRPr="00061AB7" w:rsidRDefault="00CC4CF9">
      <w:pPr>
        <w:pStyle w:val="ConsPlusCell"/>
        <w:jc w:val="both"/>
      </w:pPr>
      <w:r w:rsidRPr="00061AB7">
        <w:t>39 1295     8     - спиральные с коническим хвостовиком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короткой серии</w:t>
      </w:r>
    </w:p>
    <w:p w:rsidR="00CC4CF9" w:rsidRPr="00061AB7" w:rsidRDefault="00CC4CF9">
      <w:pPr>
        <w:pStyle w:val="ConsPlusCell"/>
        <w:jc w:val="both"/>
      </w:pPr>
      <w:r w:rsidRPr="00061AB7">
        <w:t>39 1296     3     - ступенчатые, пластинчатые (перовые)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другие специальные</w:t>
      </w:r>
    </w:p>
    <w:p w:rsidR="00CC4CF9" w:rsidRPr="00061AB7" w:rsidRDefault="00CC4CF9">
      <w:pPr>
        <w:pStyle w:val="ConsPlusCell"/>
        <w:jc w:val="both"/>
      </w:pPr>
      <w:r w:rsidRPr="00061AB7">
        <w:t>39 1300     3     Метчики</w:t>
      </w:r>
    </w:p>
    <w:p w:rsidR="00CC4CF9" w:rsidRPr="00061AB7" w:rsidRDefault="00CC4CF9">
      <w:pPr>
        <w:pStyle w:val="ConsPlusCell"/>
        <w:jc w:val="both"/>
      </w:pPr>
      <w:r w:rsidRPr="00061AB7">
        <w:t>39 1310     8     Метчики из углеродистой стали ручные /</w:t>
      </w:r>
    </w:p>
    <w:p w:rsidR="00CC4CF9" w:rsidRPr="00061AB7" w:rsidRDefault="00CC4CF9">
      <w:pPr>
        <w:pStyle w:val="ConsPlusCell"/>
        <w:jc w:val="both"/>
      </w:pPr>
      <w:r w:rsidRPr="00061AB7">
        <w:t>39 1311     3     - для метрической резьбы</w:t>
      </w:r>
    </w:p>
    <w:p w:rsidR="00CC4CF9" w:rsidRPr="00061AB7" w:rsidRDefault="00CC4CF9">
      <w:pPr>
        <w:pStyle w:val="ConsPlusCell"/>
        <w:jc w:val="both"/>
      </w:pPr>
      <w:r w:rsidRPr="00061AB7">
        <w:t>39 1312     9     - для цилиндрической трубной резьбы</w:t>
      </w:r>
    </w:p>
    <w:p w:rsidR="00CC4CF9" w:rsidRPr="00061AB7" w:rsidRDefault="00CC4CF9">
      <w:pPr>
        <w:pStyle w:val="ConsPlusCell"/>
        <w:jc w:val="both"/>
      </w:pPr>
      <w:r w:rsidRPr="00061AB7">
        <w:t>39 1313     4     - для цилиндрической дюймовой резьбы</w:t>
      </w:r>
    </w:p>
    <w:p w:rsidR="00CC4CF9" w:rsidRPr="00061AB7" w:rsidRDefault="00CC4CF9">
      <w:pPr>
        <w:pStyle w:val="ConsPlusCell"/>
        <w:jc w:val="both"/>
      </w:pPr>
      <w:r w:rsidRPr="00061AB7">
        <w:t>39 1320     2     Метчики из быстрорежущей стали гаечные /</w:t>
      </w:r>
    </w:p>
    <w:p w:rsidR="00CC4CF9" w:rsidRPr="00061AB7" w:rsidRDefault="00CC4CF9">
      <w:pPr>
        <w:pStyle w:val="ConsPlusCell"/>
        <w:jc w:val="both"/>
      </w:pPr>
      <w:r w:rsidRPr="00061AB7">
        <w:t>39 1321     8     - для метрической резьбы прямые</w:t>
      </w:r>
    </w:p>
    <w:p w:rsidR="00CC4CF9" w:rsidRPr="00061AB7" w:rsidRDefault="00CC4CF9">
      <w:pPr>
        <w:pStyle w:val="ConsPlusCell"/>
        <w:jc w:val="both"/>
      </w:pPr>
      <w:r w:rsidRPr="00061AB7">
        <w:t>39 1322     3     - для метрической резьбы с изогнутым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хвостовиком</w:t>
      </w:r>
    </w:p>
    <w:p w:rsidR="00CC4CF9" w:rsidRPr="00061AB7" w:rsidRDefault="00CC4CF9">
      <w:pPr>
        <w:pStyle w:val="ConsPlusCell"/>
        <w:jc w:val="both"/>
      </w:pPr>
      <w:r w:rsidRPr="00061AB7">
        <w:t>39 1323     9     - для дюймовой резьбы прямые</w:t>
      </w:r>
    </w:p>
    <w:p w:rsidR="00CC4CF9" w:rsidRPr="00061AB7" w:rsidRDefault="00CC4CF9">
      <w:pPr>
        <w:pStyle w:val="ConsPlusCell"/>
        <w:jc w:val="both"/>
      </w:pPr>
      <w:r w:rsidRPr="00061AB7">
        <w:t>39 1324     4     - для дюймовой резьбы с изогнутым хвостовиком</w:t>
      </w:r>
    </w:p>
    <w:p w:rsidR="00CC4CF9" w:rsidRPr="00061AB7" w:rsidRDefault="00CC4CF9">
      <w:pPr>
        <w:pStyle w:val="ConsPlusCell"/>
        <w:jc w:val="both"/>
      </w:pPr>
      <w:r w:rsidRPr="00061AB7">
        <w:t>39 1330     7     Метчики из быстрорежущей стали машинно-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ручные /</w:t>
      </w:r>
    </w:p>
    <w:p w:rsidR="00CC4CF9" w:rsidRPr="00061AB7" w:rsidRDefault="00CC4CF9">
      <w:pPr>
        <w:pStyle w:val="ConsPlusCell"/>
        <w:jc w:val="both"/>
      </w:pPr>
      <w:r w:rsidRPr="00061AB7">
        <w:t>39 1331     2     - для метрической резьбы</w:t>
      </w:r>
    </w:p>
    <w:p w:rsidR="00CC4CF9" w:rsidRPr="00061AB7" w:rsidRDefault="00CC4CF9">
      <w:pPr>
        <w:pStyle w:val="ConsPlusCell"/>
        <w:jc w:val="both"/>
      </w:pPr>
      <w:r w:rsidRPr="00061AB7">
        <w:t>39 1332     8     - для цилиндрической трубной резьбы (муфтовые)</w:t>
      </w:r>
    </w:p>
    <w:p w:rsidR="00CC4CF9" w:rsidRPr="00061AB7" w:rsidRDefault="00CC4CF9">
      <w:pPr>
        <w:pStyle w:val="ConsPlusCell"/>
        <w:jc w:val="both"/>
      </w:pPr>
      <w:r w:rsidRPr="00061AB7">
        <w:t>39 1333     3     - для цилиндрической дюймовой резьбы</w:t>
      </w:r>
    </w:p>
    <w:p w:rsidR="00CC4CF9" w:rsidRPr="00061AB7" w:rsidRDefault="00CC4CF9">
      <w:pPr>
        <w:pStyle w:val="ConsPlusCell"/>
        <w:jc w:val="both"/>
      </w:pPr>
      <w:r w:rsidRPr="00061AB7">
        <w:t>39 1334     9     - для конической дюймовой резьбы</w:t>
      </w:r>
    </w:p>
    <w:p w:rsidR="00CC4CF9" w:rsidRPr="00061AB7" w:rsidRDefault="00CC4CF9">
      <w:pPr>
        <w:pStyle w:val="ConsPlusCell"/>
        <w:jc w:val="both"/>
      </w:pPr>
      <w:r w:rsidRPr="00061AB7">
        <w:t>39 1335     4     - для конической трубной резьбы</w:t>
      </w:r>
    </w:p>
    <w:p w:rsidR="00CC4CF9" w:rsidRPr="00061AB7" w:rsidRDefault="00CC4CF9">
      <w:pPr>
        <w:pStyle w:val="ConsPlusCell"/>
        <w:jc w:val="both"/>
      </w:pPr>
      <w:r w:rsidRPr="00061AB7">
        <w:t>39 1336     5     - для трапецеидальной резьбы</w:t>
      </w:r>
    </w:p>
    <w:p w:rsidR="00CC4CF9" w:rsidRPr="00061AB7" w:rsidRDefault="00CC4CF9">
      <w:pPr>
        <w:pStyle w:val="ConsPlusCell"/>
        <w:jc w:val="both"/>
      </w:pPr>
      <w:r w:rsidRPr="00061AB7">
        <w:t>39 1337     5     - для круглой резьбы</w:t>
      </w:r>
    </w:p>
    <w:p w:rsidR="00CC4CF9" w:rsidRPr="00061AB7" w:rsidRDefault="00CC4CF9">
      <w:pPr>
        <w:pStyle w:val="ConsPlusCell"/>
        <w:jc w:val="both"/>
      </w:pPr>
      <w:r w:rsidRPr="00061AB7">
        <w:t>39 1338     0     - для конической метрической резьбы</w:t>
      </w:r>
    </w:p>
    <w:p w:rsidR="00CC4CF9" w:rsidRPr="00061AB7" w:rsidRDefault="00CC4CF9">
      <w:pPr>
        <w:pStyle w:val="ConsPlusCell"/>
        <w:jc w:val="both"/>
      </w:pPr>
      <w:r w:rsidRPr="00061AB7">
        <w:t>39 1340     1     Метчики из углеродистой стали / машинно-ручные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машинные</w:t>
      </w:r>
    </w:p>
    <w:p w:rsidR="00CC4CF9" w:rsidRPr="00061AB7" w:rsidRDefault="00CC4CF9">
      <w:pPr>
        <w:pStyle w:val="ConsPlusCell"/>
        <w:jc w:val="both"/>
      </w:pPr>
      <w:r w:rsidRPr="00061AB7">
        <w:t>39 1341     7     - машинно-ручные для метрической резьбы</w:t>
      </w:r>
    </w:p>
    <w:p w:rsidR="00CC4CF9" w:rsidRPr="00061AB7" w:rsidRDefault="00CC4CF9">
      <w:pPr>
        <w:pStyle w:val="ConsPlusCell"/>
        <w:jc w:val="both"/>
      </w:pPr>
      <w:r w:rsidRPr="00061AB7">
        <w:t>39 1342     2     - машинные для метрической резьбы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(мелкоразмерные)</w:t>
      </w:r>
    </w:p>
    <w:p w:rsidR="00CC4CF9" w:rsidRPr="00061AB7" w:rsidRDefault="00CC4CF9">
      <w:pPr>
        <w:pStyle w:val="ConsPlusCell"/>
        <w:jc w:val="both"/>
      </w:pPr>
      <w:r w:rsidRPr="00061AB7">
        <w:t>39 1350     6     Метчики твердосплавные /</w:t>
      </w:r>
    </w:p>
    <w:p w:rsidR="00CC4CF9" w:rsidRPr="00061AB7" w:rsidRDefault="00CC4CF9">
      <w:pPr>
        <w:pStyle w:val="ConsPlusCell"/>
        <w:jc w:val="both"/>
      </w:pPr>
      <w:r w:rsidRPr="00061AB7">
        <w:t>39 1351     1     - цельные</w:t>
      </w:r>
    </w:p>
    <w:p w:rsidR="00CC4CF9" w:rsidRPr="00061AB7" w:rsidRDefault="00CC4CF9">
      <w:pPr>
        <w:pStyle w:val="ConsPlusCell"/>
        <w:jc w:val="both"/>
      </w:pPr>
      <w:r w:rsidRPr="00061AB7">
        <w:t>39 1352     7     - с припаянными пластинками</w:t>
      </w:r>
    </w:p>
    <w:p w:rsidR="00CC4CF9" w:rsidRPr="00061AB7" w:rsidRDefault="00CC4CF9">
      <w:pPr>
        <w:pStyle w:val="ConsPlusCell"/>
        <w:jc w:val="both"/>
      </w:pPr>
      <w:r w:rsidRPr="00061AB7">
        <w:t>39 1360     0     Метчики / разные</w:t>
      </w:r>
    </w:p>
    <w:p w:rsidR="00CC4CF9" w:rsidRPr="00061AB7" w:rsidRDefault="00CC4CF9">
      <w:pPr>
        <w:pStyle w:val="ConsPlusCell"/>
        <w:jc w:val="both"/>
      </w:pPr>
      <w:r w:rsidRPr="00061AB7">
        <w:t>39 1361     6     - машинные с винтовыми канавками</w:t>
      </w:r>
    </w:p>
    <w:p w:rsidR="00CC4CF9" w:rsidRPr="00061AB7" w:rsidRDefault="00CC4CF9">
      <w:pPr>
        <w:pStyle w:val="ConsPlusCell"/>
        <w:jc w:val="both"/>
      </w:pPr>
      <w:r w:rsidRPr="00061AB7">
        <w:t>39 1362     1     - машинные с укороченными канавками</w:t>
      </w:r>
    </w:p>
    <w:p w:rsidR="00CC4CF9" w:rsidRPr="00061AB7" w:rsidRDefault="00CC4CF9">
      <w:pPr>
        <w:pStyle w:val="ConsPlusCell"/>
        <w:jc w:val="both"/>
      </w:pPr>
      <w:r w:rsidRPr="00061AB7">
        <w:t>39 1363     7     - машинно-ручные с шахматным расположением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зубьев</w:t>
      </w:r>
    </w:p>
    <w:p w:rsidR="00CC4CF9" w:rsidRPr="00061AB7" w:rsidRDefault="00CC4CF9">
      <w:pPr>
        <w:pStyle w:val="ConsPlusCell"/>
        <w:jc w:val="both"/>
      </w:pPr>
      <w:r w:rsidRPr="00061AB7">
        <w:t>39 1364     2     - бесстружечные</w:t>
      </w:r>
    </w:p>
    <w:p w:rsidR="00CC4CF9" w:rsidRPr="00061AB7" w:rsidRDefault="00CC4CF9">
      <w:pPr>
        <w:pStyle w:val="ConsPlusCell"/>
        <w:jc w:val="both"/>
      </w:pPr>
      <w:r w:rsidRPr="00061AB7">
        <w:t>39 1365     8     - гаечные с винтовыми стружечными канавками</w:t>
      </w:r>
    </w:p>
    <w:p w:rsidR="00CC4CF9" w:rsidRPr="00061AB7" w:rsidRDefault="00CC4CF9">
      <w:pPr>
        <w:pStyle w:val="ConsPlusCell"/>
        <w:jc w:val="both"/>
      </w:pPr>
      <w:r w:rsidRPr="00061AB7">
        <w:t>39 1366     3     - гаечные с шахматным расположением зубьев</w:t>
      </w:r>
    </w:p>
    <w:p w:rsidR="00CC4CF9" w:rsidRPr="00061AB7" w:rsidRDefault="00CC4CF9">
      <w:pPr>
        <w:pStyle w:val="ConsPlusCell"/>
        <w:jc w:val="both"/>
      </w:pPr>
      <w:r w:rsidRPr="00061AB7">
        <w:t>39 1369     6     - прочие</w:t>
      </w:r>
    </w:p>
    <w:p w:rsidR="00CC4CF9" w:rsidRPr="00061AB7" w:rsidRDefault="00CC4CF9">
      <w:pPr>
        <w:pStyle w:val="ConsPlusCell"/>
        <w:jc w:val="both"/>
      </w:pPr>
      <w:r w:rsidRPr="00061AB7">
        <w:t>39 1390     4     Метчики для станков с ЧПУ и автоматических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линий</w:t>
      </w:r>
    </w:p>
    <w:p w:rsidR="00CC4CF9" w:rsidRPr="00061AB7" w:rsidRDefault="00CC4CF9">
      <w:pPr>
        <w:pStyle w:val="ConsPlusCell"/>
        <w:jc w:val="both"/>
      </w:pPr>
      <w:r w:rsidRPr="00061AB7">
        <w:t>39 1391     7     Метчики для станков с ЧПУ машинные</w:t>
      </w:r>
    </w:p>
    <w:p w:rsidR="00CC4CF9" w:rsidRPr="00061AB7" w:rsidRDefault="00CC4CF9">
      <w:pPr>
        <w:pStyle w:val="ConsPlusCell"/>
        <w:jc w:val="both"/>
      </w:pPr>
      <w:r w:rsidRPr="00061AB7">
        <w:t>39 1500     0     Плашки (резьбонарезные)</w:t>
      </w:r>
    </w:p>
    <w:p w:rsidR="00CC4CF9" w:rsidRPr="00061AB7" w:rsidRDefault="00CC4CF9">
      <w:pPr>
        <w:pStyle w:val="ConsPlusCell"/>
        <w:jc w:val="both"/>
      </w:pPr>
      <w:r w:rsidRPr="00061AB7">
        <w:t>39 1510     5     Плашки резьбонарезные круглые /</w:t>
      </w:r>
    </w:p>
    <w:p w:rsidR="00CC4CF9" w:rsidRPr="00061AB7" w:rsidRDefault="00CC4CF9">
      <w:pPr>
        <w:pStyle w:val="ConsPlusCell"/>
        <w:jc w:val="both"/>
      </w:pPr>
      <w:r w:rsidRPr="00061AB7">
        <w:t>39 1511     0     -  для метрической резьбы диаметром до 16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включ.</w:t>
      </w:r>
    </w:p>
    <w:p w:rsidR="00CC4CF9" w:rsidRPr="00061AB7" w:rsidRDefault="00CC4CF9">
      <w:pPr>
        <w:pStyle w:val="ConsPlusCell"/>
        <w:jc w:val="both"/>
      </w:pPr>
      <w:r w:rsidRPr="00061AB7">
        <w:t>39 1512     6     - для метрической резьбы диаметром св. 16 мм</w:t>
      </w:r>
    </w:p>
    <w:p w:rsidR="00CC4CF9" w:rsidRPr="00061AB7" w:rsidRDefault="00CC4CF9">
      <w:pPr>
        <w:pStyle w:val="ConsPlusCell"/>
        <w:jc w:val="both"/>
      </w:pPr>
      <w:r w:rsidRPr="00061AB7">
        <w:t>39 1513     1     - для трубной цилиндрической резьбы</w:t>
      </w:r>
    </w:p>
    <w:p w:rsidR="00CC4CF9" w:rsidRPr="00061AB7" w:rsidRDefault="00CC4CF9">
      <w:pPr>
        <w:pStyle w:val="ConsPlusCell"/>
        <w:jc w:val="both"/>
      </w:pPr>
      <w:r w:rsidRPr="00061AB7">
        <w:t>39 1514     7     - для конических резьб</w:t>
      </w:r>
    </w:p>
    <w:p w:rsidR="00CC4CF9" w:rsidRPr="00061AB7" w:rsidRDefault="00CC4CF9">
      <w:pPr>
        <w:pStyle w:val="ConsPlusCell"/>
        <w:jc w:val="both"/>
      </w:pPr>
      <w:r w:rsidRPr="00061AB7">
        <w:t>39 1515     2     - для круглой резьбы</w:t>
      </w:r>
    </w:p>
    <w:p w:rsidR="00CC4CF9" w:rsidRPr="00061AB7" w:rsidRDefault="00CC4CF9">
      <w:pPr>
        <w:pStyle w:val="ConsPlusCell"/>
        <w:jc w:val="both"/>
      </w:pPr>
      <w:r w:rsidRPr="00061AB7">
        <w:t>39 1516     8     - специальные</w:t>
      </w:r>
    </w:p>
    <w:p w:rsidR="00CC4CF9" w:rsidRPr="00061AB7" w:rsidRDefault="00CC4CF9">
      <w:pPr>
        <w:pStyle w:val="ConsPlusCell"/>
        <w:jc w:val="both"/>
      </w:pPr>
      <w:r w:rsidRPr="00061AB7">
        <w:t>39 1520     6     Плашки резьбонарезные плоские /</w:t>
      </w:r>
    </w:p>
    <w:p w:rsidR="00CC4CF9" w:rsidRPr="00061AB7" w:rsidRDefault="00CC4CF9">
      <w:pPr>
        <w:pStyle w:val="ConsPlusCell"/>
        <w:jc w:val="both"/>
      </w:pPr>
      <w:r w:rsidRPr="00061AB7">
        <w:t>39 1521     5     - к трубным клуппам</w:t>
      </w:r>
    </w:p>
    <w:p w:rsidR="00CC4CF9" w:rsidRPr="00061AB7" w:rsidRDefault="00CC4CF9">
      <w:pPr>
        <w:pStyle w:val="ConsPlusCell"/>
        <w:jc w:val="both"/>
      </w:pPr>
      <w:r w:rsidRPr="00061AB7">
        <w:t>39 1600     4     Зенкеры</w:t>
      </w:r>
    </w:p>
    <w:p w:rsidR="00CC4CF9" w:rsidRPr="00061AB7" w:rsidRDefault="00CC4CF9">
      <w:pPr>
        <w:pStyle w:val="ConsPlusCell"/>
        <w:jc w:val="both"/>
      </w:pPr>
      <w:r w:rsidRPr="00061AB7">
        <w:t>39 1610     9     Зенкеры из быстрорежущей стали /</w:t>
      </w:r>
    </w:p>
    <w:p w:rsidR="00CC4CF9" w:rsidRPr="00061AB7" w:rsidRDefault="00CC4CF9">
      <w:pPr>
        <w:pStyle w:val="ConsPlusCell"/>
        <w:jc w:val="both"/>
      </w:pPr>
      <w:r w:rsidRPr="00061AB7">
        <w:t>39 1611     4     - с цилиндрическим хвостовиком</w:t>
      </w:r>
    </w:p>
    <w:p w:rsidR="00CC4CF9" w:rsidRPr="00061AB7" w:rsidRDefault="00CC4CF9">
      <w:pPr>
        <w:pStyle w:val="ConsPlusCell"/>
        <w:jc w:val="both"/>
      </w:pPr>
      <w:r w:rsidRPr="00061AB7">
        <w:t>39 1612     0     - с коническим хвостовиком цельные</w:t>
      </w:r>
    </w:p>
    <w:p w:rsidR="00CC4CF9" w:rsidRPr="00061AB7" w:rsidRDefault="00CC4CF9">
      <w:pPr>
        <w:pStyle w:val="ConsPlusCell"/>
        <w:jc w:val="both"/>
      </w:pPr>
      <w:r w:rsidRPr="00061AB7">
        <w:t>39 1613     5     - с коническим хвостовиком сборные</w:t>
      </w:r>
    </w:p>
    <w:p w:rsidR="00CC4CF9" w:rsidRPr="00061AB7" w:rsidRDefault="00CC4CF9">
      <w:pPr>
        <w:pStyle w:val="ConsPlusCell"/>
        <w:jc w:val="both"/>
      </w:pPr>
      <w:r w:rsidRPr="00061AB7">
        <w:t>39 1614     0     - насадные цельные</w:t>
      </w:r>
    </w:p>
    <w:p w:rsidR="00CC4CF9" w:rsidRPr="00061AB7" w:rsidRDefault="00CC4CF9">
      <w:pPr>
        <w:pStyle w:val="ConsPlusCell"/>
        <w:jc w:val="both"/>
      </w:pPr>
      <w:r w:rsidRPr="00061AB7">
        <w:t>39 1615     6     - насадные сборные</w:t>
      </w:r>
    </w:p>
    <w:p w:rsidR="00CC4CF9" w:rsidRPr="00061AB7" w:rsidRDefault="00CC4CF9">
      <w:pPr>
        <w:pStyle w:val="ConsPlusCell"/>
        <w:jc w:val="both"/>
      </w:pPr>
      <w:r w:rsidRPr="00061AB7">
        <w:t>39 1620     3     Зенкеры твердосплавные / (кроме специальных)</w:t>
      </w:r>
    </w:p>
    <w:p w:rsidR="00CC4CF9" w:rsidRPr="00061AB7" w:rsidRDefault="00CC4CF9">
      <w:pPr>
        <w:pStyle w:val="ConsPlusCell"/>
        <w:jc w:val="both"/>
      </w:pPr>
      <w:r w:rsidRPr="00061AB7">
        <w:t>39 1621     9     - с цилиндрическим хвостовиком</w:t>
      </w:r>
    </w:p>
    <w:p w:rsidR="00CC4CF9" w:rsidRPr="00061AB7" w:rsidRDefault="00CC4CF9">
      <w:pPr>
        <w:pStyle w:val="ConsPlusCell"/>
        <w:jc w:val="both"/>
      </w:pPr>
      <w:r w:rsidRPr="00061AB7">
        <w:t>39 1622     4     - с коническим хвостовиком с припаянными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пластинками</w:t>
      </w:r>
    </w:p>
    <w:p w:rsidR="00CC4CF9" w:rsidRPr="00061AB7" w:rsidRDefault="00CC4CF9">
      <w:pPr>
        <w:pStyle w:val="ConsPlusCell"/>
        <w:jc w:val="both"/>
      </w:pPr>
      <w:r w:rsidRPr="00061AB7">
        <w:t>39 1623     3     - с коническим хвостовиком сборные</w:t>
      </w:r>
    </w:p>
    <w:p w:rsidR="00CC4CF9" w:rsidRPr="00061AB7" w:rsidRDefault="00CC4CF9">
      <w:pPr>
        <w:pStyle w:val="ConsPlusCell"/>
        <w:jc w:val="both"/>
      </w:pPr>
      <w:r w:rsidRPr="00061AB7">
        <w:t>39 1624     5     - насадные с припаянными пластинками</w:t>
      </w:r>
    </w:p>
    <w:p w:rsidR="00CC4CF9" w:rsidRPr="00061AB7" w:rsidRDefault="00CC4CF9">
      <w:pPr>
        <w:pStyle w:val="ConsPlusCell"/>
        <w:jc w:val="both"/>
      </w:pPr>
      <w:r w:rsidRPr="00061AB7">
        <w:t>39 1625     0     - насадные сборные</w:t>
      </w:r>
    </w:p>
    <w:p w:rsidR="00CC4CF9" w:rsidRPr="00061AB7" w:rsidRDefault="00CC4CF9">
      <w:pPr>
        <w:pStyle w:val="ConsPlusCell"/>
        <w:jc w:val="both"/>
      </w:pPr>
      <w:r w:rsidRPr="00061AB7">
        <w:t>39 1630     8     Зенковки конические /</w:t>
      </w:r>
    </w:p>
    <w:p w:rsidR="00CC4CF9" w:rsidRPr="00061AB7" w:rsidRDefault="00CC4CF9">
      <w:pPr>
        <w:pStyle w:val="ConsPlusCell"/>
        <w:jc w:val="both"/>
      </w:pPr>
      <w:r w:rsidRPr="00061AB7">
        <w:t>39 1631     3     - из быстрорежущей стали 60 град.</w:t>
      </w:r>
    </w:p>
    <w:p w:rsidR="00CC4CF9" w:rsidRPr="00061AB7" w:rsidRDefault="00CC4CF9">
      <w:pPr>
        <w:pStyle w:val="ConsPlusCell"/>
        <w:jc w:val="both"/>
      </w:pPr>
      <w:r w:rsidRPr="00061AB7">
        <w:t>39 1632     9     - из быстрорежущей стали 75 град.</w:t>
      </w:r>
    </w:p>
    <w:p w:rsidR="00CC4CF9" w:rsidRPr="00061AB7" w:rsidRDefault="00CC4CF9">
      <w:pPr>
        <w:pStyle w:val="ConsPlusCell"/>
        <w:jc w:val="both"/>
      </w:pPr>
      <w:r w:rsidRPr="00061AB7">
        <w:t>39 1633     4     - из быстрорежущей стали 90 град.</w:t>
      </w:r>
    </w:p>
    <w:p w:rsidR="00CC4CF9" w:rsidRPr="00061AB7" w:rsidRDefault="00CC4CF9">
      <w:pPr>
        <w:pStyle w:val="ConsPlusCell"/>
        <w:jc w:val="both"/>
      </w:pPr>
      <w:r w:rsidRPr="00061AB7">
        <w:t>39 1634     7     - из быстрорежущей стали 120 град.</w:t>
      </w:r>
    </w:p>
    <w:p w:rsidR="00CC4CF9" w:rsidRPr="00061AB7" w:rsidRDefault="00CC4CF9">
      <w:pPr>
        <w:pStyle w:val="ConsPlusCell"/>
        <w:jc w:val="both"/>
      </w:pPr>
      <w:r w:rsidRPr="00061AB7">
        <w:t>39 1636     0     - твердосплавные</w:t>
      </w:r>
    </w:p>
    <w:p w:rsidR="00CC4CF9" w:rsidRPr="00061AB7" w:rsidRDefault="00CC4CF9">
      <w:pPr>
        <w:pStyle w:val="ConsPlusCell"/>
        <w:jc w:val="both"/>
      </w:pPr>
      <w:r w:rsidRPr="00061AB7">
        <w:t>39 1640     2     Зенковки подрезные /</w:t>
      </w:r>
    </w:p>
    <w:p w:rsidR="00CC4CF9" w:rsidRPr="00061AB7" w:rsidRDefault="00CC4CF9">
      <w:pPr>
        <w:pStyle w:val="ConsPlusCell"/>
        <w:jc w:val="both"/>
      </w:pPr>
      <w:r w:rsidRPr="00061AB7">
        <w:t>39 1641     8     - из быстрорежущей стали односторонние</w:t>
      </w:r>
    </w:p>
    <w:p w:rsidR="00CC4CF9" w:rsidRPr="00061AB7" w:rsidRDefault="00CC4CF9">
      <w:pPr>
        <w:pStyle w:val="ConsPlusCell"/>
        <w:jc w:val="both"/>
      </w:pPr>
      <w:r w:rsidRPr="00061AB7">
        <w:t>39 1642     3     - из быстрорежущей стали двухсторонние</w:t>
      </w:r>
    </w:p>
    <w:p w:rsidR="00CC4CF9" w:rsidRPr="00061AB7" w:rsidRDefault="00CC4CF9">
      <w:pPr>
        <w:pStyle w:val="ConsPlusCell"/>
        <w:jc w:val="both"/>
      </w:pPr>
      <w:r w:rsidRPr="00061AB7">
        <w:t>39 1643     9     - твердосплавные односторонние</w:t>
      </w:r>
    </w:p>
    <w:p w:rsidR="00CC4CF9" w:rsidRPr="00061AB7" w:rsidRDefault="00CC4CF9">
      <w:pPr>
        <w:pStyle w:val="ConsPlusCell"/>
        <w:jc w:val="both"/>
      </w:pPr>
      <w:r w:rsidRPr="00061AB7">
        <w:t>39 1644     4     - твердосплавные двухсторонние</w:t>
      </w:r>
    </w:p>
    <w:p w:rsidR="00CC4CF9" w:rsidRPr="00061AB7" w:rsidRDefault="00CC4CF9">
      <w:pPr>
        <w:pStyle w:val="ConsPlusCell"/>
        <w:jc w:val="both"/>
      </w:pPr>
      <w:r w:rsidRPr="00061AB7">
        <w:t>39 1650     7     Зенковки цилиндрические для обработки опорных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мест под крепежные детали /</w:t>
      </w:r>
    </w:p>
    <w:p w:rsidR="00CC4CF9" w:rsidRPr="00061AB7" w:rsidRDefault="00CC4CF9">
      <w:pPr>
        <w:pStyle w:val="ConsPlusCell"/>
        <w:jc w:val="both"/>
      </w:pPr>
      <w:r w:rsidRPr="00061AB7">
        <w:t>39 1651     2     - из быстрорежущей стали с цилиндрическим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хвостовиком</w:t>
      </w:r>
    </w:p>
    <w:p w:rsidR="00CC4CF9" w:rsidRPr="00061AB7" w:rsidRDefault="00CC4CF9">
      <w:pPr>
        <w:pStyle w:val="ConsPlusCell"/>
        <w:jc w:val="both"/>
      </w:pPr>
      <w:r w:rsidRPr="00061AB7">
        <w:t>39 1652     8     - из быстрорежущей стали с коническим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хвостовиком</w:t>
      </w:r>
    </w:p>
    <w:p w:rsidR="00CC4CF9" w:rsidRPr="00061AB7" w:rsidRDefault="00CC4CF9">
      <w:pPr>
        <w:pStyle w:val="ConsPlusCell"/>
        <w:jc w:val="both"/>
      </w:pPr>
      <w:r w:rsidRPr="00061AB7">
        <w:t>39 1653     3     - из быстрорежущей стали с хвостовиком под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штифтовый замок</w:t>
      </w:r>
    </w:p>
    <w:p w:rsidR="00CC4CF9" w:rsidRPr="00061AB7" w:rsidRDefault="00CC4CF9">
      <w:pPr>
        <w:pStyle w:val="ConsPlusCell"/>
        <w:jc w:val="both"/>
      </w:pPr>
      <w:r w:rsidRPr="00061AB7">
        <w:t>39 1654     9     - из быстрорежущей стали насадные</w:t>
      </w:r>
    </w:p>
    <w:p w:rsidR="00CC4CF9" w:rsidRPr="00061AB7" w:rsidRDefault="00CC4CF9">
      <w:pPr>
        <w:pStyle w:val="ConsPlusCell"/>
        <w:jc w:val="both"/>
      </w:pPr>
      <w:r w:rsidRPr="00061AB7">
        <w:t>39 1655     4     - твердосплавные с коническим хвостовиком</w:t>
      </w:r>
    </w:p>
    <w:p w:rsidR="00CC4CF9" w:rsidRPr="00061AB7" w:rsidRDefault="00CC4CF9">
      <w:pPr>
        <w:pStyle w:val="ConsPlusCell"/>
        <w:jc w:val="both"/>
      </w:pPr>
      <w:r w:rsidRPr="00061AB7">
        <w:t>39 1656     4     - твердосплавные с хвостовиком под штифтовый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замок</w:t>
      </w:r>
    </w:p>
    <w:p w:rsidR="00CC4CF9" w:rsidRPr="00061AB7" w:rsidRDefault="00CC4CF9">
      <w:pPr>
        <w:pStyle w:val="ConsPlusCell"/>
        <w:jc w:val="both"/>
      </w:pPr>
      <w:r w:rsidRPr="00061AB7">
        <w:t>39 1657     5     - твердосплавные насадные</w:t>
      </w:r>
    </w:p>
    <w:p w:rsidR="00CC4CF9" w:rsidRPr="00061AB7" w:rsidRDefault="00CC4CF9">
      <w:pPr>
        <w:pStyle w:val="ConsPlusCell"/>
        <w:jc w:val="both"/>
      </w:pPr>
      <w:r w:rsidRPr="00061AB7">
        <w:t>39 1680     0     Зенкеры специальные /</w:t>
      </w:r>
    </w:p>
    <w:p w:rsidR="00CC4CF9" w:rsidRPr="00061AB7" w:rsidRDefault="00CC4CF9">
      <w:pPr>
        <w:pStyle w:val="ConsPlusCell"/>
        <w:jc w:val="both"/>
      </w:pPr>
      <w:r w:rsidRPr="00061AB7">
        <w:t>39 1681     6     - из быстрорежущей стали</w:t>
      </w:r>
    </w:p>
    <w:p w:rsidR="00CC4CF9" w:rsidRPr="00061AB7" w:rsidRDefault="00CC4CF9">
      <w:pPr>
        <w:pStyle w:val="ConsPlusCell"/>
        <w:jc w:val="both"/>
      </w:pPr>
      <w:r w:rsidRPr="00061AB7">
        <w:t>39 1682     1     - твердосплавные</w:t>
      </w:r>
    </w:p>
    <w:p w:rsidR="00CC4CF9" w:rsidRPr="00061AB7" w:rsidRDefault="00CC4CF9">
      <w:pPr>
        <w:pStyle w:val="ConsPlusCell"/>
        <w:jc w:val="both"/>
      </w:pPr>
      <w:r w:rsidRPr="00061AB7">
        <w:t>39 1690     5     Зенкеры и зенковки для станков с ЧПУ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автоматических линий</w:t>
      </w:r>
    </w:p>
    <w:p w:rsidR="00CC4CF9" w:rsidRPr="00061AB7" w:rsidRDefault="00CC4CF9">
      <w:pPr>
        <w:pStyle w:val="ConsPlusCell"/>
        <w:jc w:val="both"/>
      </w:pPr>
      <w:r w:rsidRPr="00061AB7">
        <w:t>39 1691     0     Зенкеры для станков из быстрорежущей стали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 цилиндрическим хвостовиком</w:t>
      </w:r>
    </w:p>
    <w:p w:rsidR="00CC4CF9" w:rsidRPr="00061AB7" w:rsidRDefault="00CC4CF9">
      <w:pPr>
        <w:pStyle w:val="ConsPlusCell"/>
        <w:jc w:val="both"/>
      </w:pPr>
      <w:r w:rsidRPr="00061AB7">
        <w:t>39 1692     6     - с коническим хвостовиком</w:t>
      </w:r>
    </w:p>
    <w:p w:rsidR="00CC4CF9" w:rsidRPr="00061AB7" w:rsidRDefault="00CC4CF9">
      <w:pPr>
        <w:pStyle w:val="ConsPlusCell"/>
        <w:jc w:val="both"/>
      </w:pPr>
      <w:r w:rsidRPr="00061AB7">
        <w:t>39 1693     1     Зенкеры для автоматических линий и агрегатных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станков из быстрорежущей стали</w:t>
      </w:r>
    </w:p>
    <w:p w:rsidR="00CC4CF9" w:rsidRPr="00061AB7" w:rsidRDefault="00CC4CF9">
      <w:pPr>
        <w:pStyle w:val="ConsPlusCell"/>
        <w:jc w:val="both"/>
      </w:pPr>
      <w:r w:rsidRPr="00061AB7">
        <w:t>39 1694     7     Зенкеры для станков с ЧПУ из быстрорежущей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стали / конические</w:t>
      </w:r>
    </w:p>
    <w:p w:rsidR="00CC4CF9" w:rsidRPr="00061AB7" w:rsidRDefault="00CC4CF9">
      <w:pPr>
        <w:pStyle w:val="ConsPlusCell"/>
        <w:jc w:val="both"/>
      </w:pPr>
      <w:r w:rsidRPr="00061AB7">
        <w:t>39 1695     2     - цилиндрические для обработки опорных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поверхностей под крепежные детали</w:t>
      </w:r>
    </w:p>
    <w:p w:rsidR="00CC4CF9" w:rsidRPr="00061AB7" w:rsidRDefault="00CC4CF9">
      <w:pPr>
        <w:pStyle w:val="ConsPlusCell"/>
        <w:jc w:val="both"/>
      </w:pPr>
      <w:r w:rsidRPr="00061AB7">
        <w:t>39 1696     8     Пластины подрезные к станкам с ЧПУ</w:t>
      </w:r>
    </w:p>
    <w:p w:rsidR="00CC4CF9" w:rsidRPr="00061AB7" w:rsidRDefault="00CC4CF9">
      <w:pPr>
        <w:pStyle w:val="ConsPlusCell"/>
        <w:jc w:val="both"/>
      </w:pPr>
      <w:r w:rsidRPr="00061AB7">
        <w:t>39 1697     3     Головки расточные к станкам с ЧПУ</w:t>
      </w:r>
    </w:p>
    <w:p w:rsidR="00CC4CF9" w:rsidRPr="00061AB7" w:rsidRDefault="00CC4CF9">
      <w:pPr>
        <w:pStyle w:val="ConsPlusCell"/>
        <w:jc w:val="both"/>
      </w:pPr>
      <w:r w:rsidRPr="00061AB7">
        <w:t>39 1700     8     Развертки</w:t>
      </w:r>
    </w:p>
    <w:p w:rsidR="00CC4CF9" w:rsidRPr="00061AB7" w:rsidRDefault="00CC4CF9">
      <w:pPr>
        <w:pStyle w:val="ConsPlusCell"/>
        <w:jc w:val="both"/>
      </w:pPr>
      <w:r w:rsidRPr="00061AB7">
        <w:t>39 1710     2     Развертки из инструментальных сталей ручные /</w:t>
      </w:r>
    </w:p>
    <w:p w:rsidR="00CC4CF9" w:rsidRPr="00061AB7" w:rsidRDefault="00CC4CF9">
      <w:pPr>
        <w:pStyle w:val="ConsPlusCell"/>
        <w:jc w:val="both"/>
      </w:pPr>
      <w:r w:rsidRPr="00061AB7">
        <w:t>39 1711     8     - цельные с прямыми канавками</w:t>
      </w:r>
    </w:p>
    <w:p w:rsidR="00CC4CF9" w:rsidRPr="00061AB7" w:rsidRDefault="00CC4CF9">
      <w:pPr>
        <w:pStyle w:val="ConsPlusCell"/>
        <w:jc w:val="both"/>
      </w:pPr>
      <w:r w:rsidRPr="00061AB7">
        <w:t>39 1712     3     - цельные с винтовыми канавками</w:t>
      </w:r>
    </w:p>
    <w:p w:rsidR="00CC4CF9" w:rsidRPr="00061AB7" w:rsidRDefault="00CC4CF9">
      <w:pPr>
        <w:pStyle w:val="ConsPlusCell"/>
        <w:jc w:val="both"/>
      </w:pPr>
      <w:r w:rsidRPr="00061AB7">
        <w:t>39 1713     9     - разжимные</w:t>
      </w:r>
    </w:p>
    <w:p w:rsidR="00CC4CF9" w:rsidRPr="00061AB7" w:rsidRDefault="00CC4CF9">
      <w:pPr>
        <w:pStyle w:val="ConsPlusCell"/>
        <w:jc w:val="both"/>
      </w:pPr>
      <w:r w:rsidRPr="00061AB7">
        <w:t>39 1714     4     - сборные регулируемые</w:t>
      </w:r>
    </w:p>
    <w:p w:rsidR="00CC4CF9" w:rsidRPr="00061AB7" w:rsidRDefault="00CC4CF9">
      <w:pPr>
        <w:pStyle w:val="ConsPlusCell"/>
        <w:jc w:val="both"/>
      </w:pPr>
      <w:r w:rsidRPr="00061AB7">
        <w:t>39 1720     7     Развертки из быстрорежущей стали машинные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 цилиндрическим и коническим хвостовиками</w:t>
      </w:r>
    </w:p>
    <w:p w:rsidR="00CC4CF9" w:rsidRPr="00061AB7" w:rsidRDefault="00CC4CF9">
      <w:pPr>
        <w:pStyle w:val="ConsPlusCell"/>
        <w:jc w:val="both"/>
      </w:pPr>
      <w:r w:rsidRPr="00061AB7">
        <w:t>39 1721     2     - с цилиндрическим хвостовиком</w:t>
      </w:r>
    </w:p>
    <w:p w:rsidR="00CC4CF9" w:rsidRPr="00061AB7" w:rsidRDefault="00CC4CF9">
      <w:pPr>
        <w:pStyle w:val="ConsPlusCell"/>
        <w:jc w:val="both"/>
      </w:pPr>
      <w:r w:rsidRPr="00061AB7">
        <w:t>39 1722     8     - с коническим хвостовиком цельные</w:t>
      </w:r>
    </w:p>
    <w:p w:rsidR="00CC4CF9" w:rsidRPr="00061AB7" w:rsidRDefault="00CC4CF9">
      <w:pPr>
        <w:pStyle w:val="ConsPlusCell"/>
        <w:jc w:val="both"/>
      </w:pPr>
      <w:r w:rsidRPr="00061AB7">
        <w:t>39 1723     3     - с коническим хвостовиком сборные</w:t>
      </w:r>
    </w:p>
    <w:p w:rsidR="00CC4CF9" w:rsidRPr="00061AB7" w:rsidRDefault="00CC4CF9">
      <w:pPr>
        <w:pStyle w:val="ConsPlusCell"/>
        <w:jc w:val="both"/>
      </w:pPr>
      <w:r w:rsidRPr="00061AB7">
        <w:t>39 1724     9     - с цилиндрическим хвостовиком с удлиненной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рабочей частью</w:t>
      </w:r>
    </w:p>
    <w:p w:rsidR="00CC4CF9" w:rsidRPr="00061AB7" w:rsidRDefault="00CC4CF9">
      <w:pPr>
        <w:pStyle w:val="ConsPlusCell"/>
        <w:jc w:val="both"/>
      </w:pPr>
      <w:r w:rsidRPr="00061AB7">
        <w:t>39 1725     4     - с коническим хвостовиком с удлиненной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рабочей частью</w:t>
      </w:r>
    </w:p>
    <w:p w:rsidR="00CC4CF9" w:rsidRPr="00061AB7" w:rsidRDefault="00CC4CF9">
      <w:pPr>
        <w:pStyle w:val="ConsPlusCell"/>
        <w:jc w:val="both"/>
      </w:pPr>
      <w:r w:rsidRPr="00061AB7">
        <w:t>39 1730     1     Развертки из быстрорежущей стали машинные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насадные /</w:t>
      </w:r>
    </w:p>
    <w:p w:rsidR="00CC4CF9" w:rsidRPr="00061AB7" w:rsidRDefault="00CC4CF9">
      <w:pPr>
        <w:pStyle w:val="ConsPlusCell"/>
        <w:jc w:val="both"/>
      </w:pPr>
      <w:r w:rsidRPr="00061AB7">
        <w:t>39 1731     7     - цельные</w:t>
      </w:r>
    </w:p>
    <w:p w:rsidR="00CC4CF9" w:rsidRPr="00061AB7" w:rsidRDefault="00CC4CF9">
      <w:pPr>
        <w:pStyle w:val="ConsPlusCell"/>
        <w:jc w:val="both"/>
      </w:pPr>
      <w:r w:rsidRPr="00061AB7">
        <w:t>39 1732     2     - сборные</w:t>
      </w:r>
    </w:p>
    <w:p w:rsidR="00CC4CF9" w:rsidRPr="00061AB7" w:rsidRDefault="00CC4CF9">
      <w:pPr>
        <w:pStyle w:val="ConsPlusCell"/>
        <w:jc w:val="both"/>
      </w:pPr>
      <w:r w:rsidRPr="00061AB7">
        <w:t>39 1733     8     - клееные</w:t>
      </w:r>
    </w:p>
    <w:p w:rsidR="00CC4CF9" w:rsidRPr="00061AB7" w:rsidRDefault="00CC4CF9">
      <w:pPr>
        <w:pStyle w:val="ConsPlusCell"/>
        <w:jc w:val="both"/>
      </w:pPr>
      <w:r w:rsidRPr="00061AB7">
        <w:t>39 1740     6     Развертки твердосплавные / (кроме специальных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к станкам с ЧПУ)</w:t>
      </w:r>
    </w:p>
    <w:p w:rsidR="00CC4CF9" w:rsidRPr="00061AB7" w:rsidRDefault="00CC4CF9">
      <w:pPr>
        <w:pStyle w:val="ConsPlusCell"/>
        <w:jc w:val="both"/>
      </w:pPr>
      <w:r w:rsidRPr="00061AB7">
        <w:t>39 1741     1     - с цилиндрическим хвостовиком цельные</w:t>
      </w:r>
    </w:p>
    <w:p w:rsidR="00CC4CF9" w:rsidRPr="00061AB7" w:rsidRDefault="00CC4CF9">
      <w:pPr>
        <w:pStyle w:val="ConsPlusCell"/>
        <w:jc w:val="both"/>
      </w:pPr>
      <w:r w:rsidRPr="00061AB7">
        <w:t>39 1742     7     - с коническим хвостовиком цельные</w:t>
      </w:r>
    </w:p>
    <w:p w:rsidR="00CC4CF9" w:rsidRPr="00061AB7" w:rsidRDefault="00CC4CF9">
      <w:pPr>
        <w:pStyle w:val="ConsPlusCell"/>
        <w:jc w:val="both"/>
      </w:pPr>
      <w:r w:rsidRPr="00061AB7">
        <w:t>39 1744     8     - с коническим хвостовиком с напаянными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пластинками</w:t>
      </w:r>
    </w:p>
    <w:p w:rsidR="00CC4CF9" w:rsidRPr="00061AB7" w:rsidRDefault="00CC4CF9">
      <w:pPr>
        <w:pStyle w:val="ConsPlusCell"/>
        <w:jc w:val="both"/>
      </w:pPr>
      <w:r w:rsidRPr="00061AB7">
        <w:t>39 1745     3     - насадные с напаянными пластинками</w:t>
      </w:r>
    </w:p>
    <w:p w:rsidR="00CC4CF9" w:rsidRPr="00061AB7" w:rsidRDefault="00CC4CF9">
      <w:pPr>
        <w:pStyle w:val="ConsPlusCell"/>
        <w:jc w:val="both"/>
      </w:pPr>
      <w:r w:rsidRPr="00061AB7">
        <w:t>39 1746     9     - насадные сборные с напаянными пластинками</w:t>
      </w:r>
    </w:p>
    <w:p w:rsidR="00CC4CF9" w:rsidRPr="00061AB7" w:rsidRDefault="00CC4CF9">
      <w:pPr>
        <w:pStyle w:val="ConsPlusCell"/>
        <w:jc w:val="both"/>
      </w:pPr>
      <w:r w:rsidRPr="00061AB7">
        <w:t>39 1750     0     Развертки конические /</w:t>
      </w:r>
    </w:p>
    <w:p w:rsidR="00CC4CF9" w:rsidRPr="00061AB7" w:rsidRDefault="00CC4CF9">
      <w:pPr>
        <w:pStyle w:val="ConsPlusCell"/>
        <w:jc w:val="both"/>
      </w:pPr>
      <w:r w:rsidRPr="00061AB7">
        <w:t>39 1751     6     - с конусностью 1:50, 1:30, 1:20</w:t>
      </w:r>
    </w:p>
    <w:p w:rsidR="00CC4CF9" w:rsidRPr="00061AB7" w:rsidRDefault="00CC4CF9">
      <w:pPr>
        <w:pStyle w:val="ConsPlusCell"/>
        <w:jc w:val="both"/>
      </w:pPr>
      <w:r w:rsidRPr="00061AB7">
        <w:t>39 1754     2     - под конусы Морзе</w:t>
      </w:r>
    </w:p>
    <w:p w:rsidR="00CC4CF9" w:rsidRPr="00061AB7" w:rsidRDefault="00CC4CF9">
      <w:pPr>
        <w:pStyle w:val="ConsPlusCell"/>
        <w:jc w:val="both"/>
      </w:pPr>
      <w:r w:rsidRPr="00061AB7">
        <w:t>39 1755     8     - под конусность 1:16</w:t>
      </w:r>
    </w:p>
    <w:p w:rsidR="00CC4CF9" w:rsidRPr="00061AB7" w:rsidRDefault="00CC4CF9">
      <w:pPr>
        <w:pStyle w:val="ConsPlusCell"/>
        <w:jc w:val="both"/>
      </w:pPr>
      <w:r w:rsidRPr="00061AB7">
        <w:t>39 1756     3     - с другими конусностями</w:t>
      </w:r>
    </w:p>
    <w:p w:rsidR="00CC4CF9" w:rsidRPr="00061AB7" w:rsidRDefault="00CC4CF9">
      <w:pPr>
        <w:pStyle w:val="ConsPlusCell"/>
        <w:jc w:val="both"/>
      </w:pPr>
      <w:r w:rsidRPr="00061AB7">
        <w:t>39 1760     5     Развертки / котельные, однозубые, специальные</w:t>
      </w:r>
    </w:p>
    <w:p w:rsidR="00CC4CF9" w:rsidRPr="00061AB7" w:rsidRDefault="00CC4CF9">
      <w:pPr>
        <w:pStyle w:val="ConsPlusCell"/>
        <w:jc w:val="both"/>
      </w:pPr>
      <w:r w:rsidRPr="00061AB7">
        <w:t>39 1761     0     - котельные</w:t>
      </w:r>
    </w:p>
    <w:p w:rsidR="00CC4CF9" w:rsidRPr="00061AB7" w:rsidRDefault="00CC4CF9">
      <w:pPr>
        <w:pStyle w:val="ConsPlusCell"/>
        <w:jc w:val="both"/>
      </w:pPr>
      <w:r w:rsidRPr="00061AB7">
        <w:t>39 1762     6     - однозубые (однокромочные, однолезвийные,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одностороннего резания) твердосплавные</w:t>
      </w:r>
    </w:p>
    <w:p w:rsidR="00CC4CF9" w:rsidRPr="00061AB7" w:rsidRDefault="00CC4CF9">
      <w:pPr>
        <w:pStyle w:val="ConsPlusCell"/>
        <w:jc w:val="both"/>
      </w:pPr>
      <w:r w:rsidRPr="00061AB7">
        <w:t>39 1768     9     - специальные из быстрорежущей стали</w:t>
      </w:r>
    </w:p>
    <w:p w:rsidR="00CC4CF9" w:rsidRPr="00061AB7" w:rsidRDefault="00CC4CF9">
      <w:pPr>
        <w:pStyle w:val="ConsPlusCell"/>
        <w:jc w:val="both"/>
      </w:pPr>
      <w:r w:rsidRPr="00061AB7">
        <w:t>39 1769     4     - специальные твердосплавные</w:t>
      </w:r>
    </w:p>
    <w:p w:rsidR="00CC4CF9" w:rsidRPr="00061AB7" w:rsidRDefault="00CC4CF9">
      <w:pPr>
        <w:pStyle w:val="ConsPlusCell"/>
        <w:jc w:val="both"/>
      </w:pPr>
      <w:r w:rsidRPr="00061AB7">
        <w:t>39 1790     9     Развертки для станков с ЧПУ / и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автоматических линий</w:t>
      </w:r>
    </w:p>
    <w:p w:rsidR="00CC4CF9" w:rsidRPr="00061AB7" w:rsidRDefault="00CC4CF9">
      <w:pPr>
        <w:pStyle w:val="ConsPlusCell"/>
        <w:jc w:val="both"/>
      </w:pPr>
      <w:r w:rsidRPr="00061AB7">
        <w:t>39 1791     4     - из быстрорежущей стали</w:t>
      </w:r>
    </w:p>
    <w:p w:rsidR="00CC4CF9" w:rsidRPr="00061AB7" w:rsidRDefault="00CC4CF9">
      <w:pPr>
        <w:pStyle w:val="ConsPlusCell"/>
        <w:jc w:val="both"/>
      </w:pPr>
      <w:r w:rsidRPr="00061AB7">
        <w:t>39 1792     6     - твердосплавные</w:t>
      </w:r>
    </w:p>
    <w:p w:rsidR="00CC4CF9" w:rsidRPr="00061AB7" w:rsidRDefault="00CC4CF9">
      <w:pPr>
        <w:pStyle w:val="ConsPlusCell"/>
        <w:jc w:val="both"/>
      </w:pPr>
      <w:r w:rsidRPr="00061AB7">
        <w:t>39 1793     5     Развертки для автоматических линий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агрегатных станков из быстрорежущей стали</w:t>
      </w:r>
    </w:p>
    <w:p w:rsidR="00CC4CF9" w:rsidRPr="00061AB7" w:rsidRDefault="00CC4CF9">
      <w:pPr>
        <w:pStyle w:val="ConsPlusCell"/>
        <w:jc w:val="both"/>
      </w:pPr>
      <w:r w:rsidRPr="00061AB7">
        <w:t>39 1800     1     Фрезы</w:t>
      </w:r>
    </w:p>
    <w:p w:rsidR="00CC4CF9" w:rsidRPr="00061AB7" w:rsidRDefault="00CC4CF9">
      <w:pPr>
        <w:pStyle w:val="ConsPlusCell"/>
        <w:jc w:val="both"/>
      </w:pPr>
      <w:r w:rsidRPr="00061AB7">
        <w:t>39 1810     6     Фрезы / из инструментальных сталей зуборезные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резьбовые</w:t>
      </w:r>
    </w:p>
    <w:p w:rsidR="00CC4CF9" w:rsidRPr="00061AB7" w:rsidRDefault="00CC4CF9">
      <w:pPr>
        <w:pStyle w:val="ConsPlusCell"/>
        <w:jc w:val="both"/>
      </w:pPr>
      <w:r w:rsidRPr="00061AB7">
        <w:t>39 1811     1     - из инструментальных сталей зуборезные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дисковые</w:t>
      </w:r>
    </w:p>
    <w:p w:rsidR="00CC4CF9" w:rsidRPr="00061AB7" w:rsidRDefault="00CC4CF9">
      <w:pPr>
        <w:pStyle w:val="ConsPlusCell"/>
        <w:jc w:val="both"/>
      </w:pPr>
      <w:r w:rsidRPr="00061AB7">
        <w:t>39 1812     7     - из быстрорежущей стали зуборезные пальцевые</w:t>
      </w:r>
    </w:p>
    <w:p w:rsidR="00CC4CF9" w:rsidRPr="00061AB7" w:rsidRDefault="00CC4CF9">
      <w:pPr>
        <w:pStyle w:val="ConsPlusCell"/>
        <w:jc w:val="both"/>
      </w:pPr>
      <w:r w:rsidRPr="00061AB7">
        <w:t>39 1813     2     - червячные мелкомодульные для цилиндрических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зубчатых колес с эвольвентным профилем</w:t>
      </w:r>
    </w:p>
    <w:p w:rsidR="00CC4CF9" w:rsidRPr="00061AB7" w:rsidRDefault="00CC4CF9">
      <w:pPr>
        <w:pStyle w:val="ConsPlusCell"/>
        <w:jc w:val="both"/>
      </w:pPr>
      <w:r w:rsidRPr="00061AB7">
        <w:t>39 1814     8     - червячные модульные для цилиндрических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зубчатых колес с эвольвентным профилем</w:t>
      </w:r>
    </w:p>
    <w:p w:rsidR="00CC4CF9" w:rsidRPr="00061AB7" w:rsidRDefault="00CC4CF9">
      <w:pPr>
        <w:pStyle w:val="ConsPlusCell"/>
        <w:jc w:val="both"/>
      </w:pPr>
      <w:r w:rsidRPr="00061AB7">
        <w:t>39 1815     3     - червячные под шевер, питчевые и другие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специальные</w:t>
      </w:r>
    </w:p>
    <w:p w:rsidR="00CC4CF9" w:rsidRPr="00061AB7" w:rsidRDefault="00CC4CF9">
      <w:pPr>
        <w:pStyle w:val="ConsPlusCell"/>
        <w:jc w:val="both"/>
      </w:pPr>
      <w:r w:rsidRPr="00061AB7">
        <w:t>39 1816     9     - червячные для шлицевых валов</w:t>
      </w:r>
    </w:p>
    <w:p w:rsidR="00CC4CF9" w:rsidRPr="00061AB7" w:rsidRDefault="00CC4CF9">
      <w:pPr>
        <w:pStyle w:val="ConsPlusCell"/>
        <w:jc w:val="both"/>
      </w:pPr>
      <w:r w:rsidRPr="00061AB7">
        <w:t>39 1817     4     - червячные для нарезания зубьев звездочек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колес с зацеплением Новикова, червячных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конических</w:t>
      </w:r>
    </w:p>
    <w:p w:rsidR="00CC4CF9" w:rsidRPr="00061AB7" w:rsidRDefault="00CC4CF9">
      <w:pPr>
        <w:pStyle w:val="ConsPlusCell"/>
        <w:jc w:val="both"/>
      </w:pPr>
      <w:r w:rsidRPr="00061AB7">
        <w:t>39 1818     4     - резьбовые</w:t>
      </w:r>
    </w:p>
    <w:p w:rsidR="00CC4CF9" w:rsidRPr="00061AB7" w:rsidRDefault="00CC4CF9">
      <w:pPr>
        <w:pStyle w:val="ConsPlusCell"/>
        <w:jc w:val="both"/>
      </w:pPr>
      <w:r w:rsidRPr="00061AB7">
        <w:t>39 1819     5     - резьбовые специальные</w:t>
      </w:r>
    </w:p>
    <w:p w:rsidR="00CC4CF9" w:rsidRPr="00061AB7" w:rsidRDefault="00CC4CF9">
      <w:pPr>
        <w:pStyle w:val="ConsPlusCell"/>
        <w:jc w:val="both"/>
      </w:pPr>
      <w:r w:rsidRPr="00061AB7">
        <w:t>39 1820     0     Фрезы из быстрорежущей стали / концевые,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обдирочные, копирные, шпоночные,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Т-образных и сегментных пазов</w:t>
      </w:r>
    </w:p>
    <w:p w:rsidR="00CC4CF9" w:rsidRPr="00061AB7" w:rsidRDefault="00CC4CF9">
      <w:pPr>
        <w:pStyle w:val="ConsPlusCell"/>
        <w:jc w:val="both"/>
      </w:pPr>
      <w:r w:rsidRPr="00061AB7">
        <w:t>39 1821     6     - концевые с цилиндрическим хвостовиком</w:t>
      </w:r>
    </w:p>
    <w:p w:rsidR="00CC4CF9" w:rsidRPr="00061AB7" w:rsidRDefault="00CC4CF9">
      <w:pPr>
        <w:pStyle w:val="ConsPlusCell"/>
        <w:jc w:val="both"/>
      </w:pPr>
      <w:r w:rsidRPr="00061AB7">
        <w:t>39 1822     1     - концевые с коническим хвостовиком</w:t>
      </w:r>
    </w:p>
    <w:p w:rsidR="00CC4CF9" w:rsidRPr="00061AB7" w:rsidRDefault="00CC4CF9">
      <w:pPr>
        <w:pStyle w:val="ConsPlusCell"/>
        <w:jc w:val="both"/>
      </w:pPr>
      <w:r w:rsidRPr="00061AB7">
        <w:t>39 1823     7     - концевые с резьбовым хвостовиком</w:t>
      </w:r>
    </w:p>
    <w:p w:rsidR="00CC4CF9" w:rsidRPr="00061AB7" w:rsidRDefault="00CC4CF9">
      <w:pPr>
        <w:pStyle w:val="ConsPlusCell"/>
        <w:jc w:val="both"/>
      </w:pPr>
      <w:r w:rsidRPr="00061AB7">
        <w:t>39 1824     2     - обдирочные с коническим хвостовиком</w:t>
      </w:r>
    </w:p>
    <w:p w:rsidR="00CC4CF9" w:rsidRPr="00061AB7" w:rsidRDefault="00CC4CF9">
      <w:pPr>
        <w:pStyle w:val="ConsPlusCell"/>
        <w:jc w:val="both"/>
      </w:pPr>
      <w:r w:rsidRPr="00061AB7">
        <w:t>39 1825     8     - концевые копирные</w:t>
      </w:r>
    </w:p>
    <w:p w:rsidR="00CC4CF9" w:rsidRPr="00061AB7" w:rsidRDefault="00CC4CF9">
      <w:pPr>
        <w:pStyle w:val="ConsPlusCell"/>
        <w:jc w:val="both"/>
      </w:pPr>
      <w:r w:rsidRPr="00061AB7">
        <w:t>39 1826     3     - шпоночные с цилиндрическим хвостовиком</w:t>
      </w:r>
    </w:p>
    <w:p w:rsidR="00CC4CF9" w:rsidRPr="00061AB7" w:rsidRDefault="00CC4CF9">
      <w:pPr>
        <w:pStyle w:val="ConsPlusCell"/>
        <w:jc w:val="both"/>
      </w:pPr>
      <w:r w:rsidRPr="00061AB7">
        <w:t>39 1827     9     - шпоночные с коническим хвостовиком</w:t>
      </w:r>
    </w:p>
    <w:p w:rsidR="00CC4CF9" w:rsidRPr="00061AB7" w:rsidRDefault="00CC4CF9">
      <w:pPr>
        <w:pStyle w:val="ConsPlusCell"/>
        <w:jc w:val="both"/>
      </w:pPr>
      <w:r w:rsidRPr="00061AB7">
        <w:t>39 1828     4     - для Т-образных и сегментных пазов</w:t>
      </w:r>
    </w:p>
    <w:p w:rsidR="00CC4CF9" w:rsidRPr="00061AB7" w:rsidRDefault="00CC4CF9">
      <w:pPr>
        <w:pStyle w:val="ConsPlusCell"/>
        <w:jc w:val="both"/>
      </w:pPr>
      <w:r w:rsidRPr="00061AB7">
        <w:t>39 1830     5     Фрезы из быстрорежущей стали / торцовые,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цилиндрические, дисковые, отрезные и прорезные</w:t>
      </w:r>
    </w:p>
    <w:p w:rsidR="00CC4CF9" w:rsidRPr="00061AB7" w:rsidRDefault="00CC4CF9">
      <w:pPr>
        <w:pStyle w:val="ConsPlusCell"/>
        <w:jc w:val="both"/>
      </w:pPr>
      <w:r w:rsidRPr="00061AB7">
        <w:t>39 1831     0     - торцовые</w:t>
      </w:r>
    </w:p>
    <w:p w:rsidR="00CC4CF9" w:rsidRPr="00061AB7" w:rsidRDefault="00CC4CF9">
      <w:pPr>
        <w:pStyle w:val="ConsPlusCell"/>
        <w:jc w:val="both"/>
      </w:pPr>
      <w:r w:rsidRPr="00061AB7">
        <w:t>39 1832     6     - цилиндрические</w:t>
      </w:r>
    </w:p>
    <w:p w:rsidR="00CC4CF9" w:rsidRPr="00061AB7" w:rsidRDefault="00CC4CF9">
      <w:pPr>
        <w:pStyle w:val="ConsPlusCell"/>
        <w:jc w:val="both"/>
      </w:pPr>
      <w:r w:rsidRPr="00061AB7">
        <w:t>39 1833     1     - дисковые трехсторонние</w:t>
      </w:r>
    </w:p>
    <w:p w:rsidR="00CC4CF9" w:rsidRPr="00061AB7" w:rsidRDefault="00CC4CF9">
      <w:pPr>
        <w:pStyle w:val="ConsPlusCell"/>
        <w:jc w:val="both"/>
      </w:pPr>
      <w:r w:rsidRPr="00061AB7">
        <w:t>39 1834     7     - дисковые пазовые</w:t>
      </w:r>
    </w:p>
    <w:p w:rsidR="00CC4CF9" w:rsidRPr="00061AB7" w:rsidRDefault="00CC4CF9">
      <w:pPr>
        <w:pStyle w:val="ConsPlusCell"/>
        <w:jc w:val="both"/>
      </w:pPr>
      <w:r w:rsidRPr="00061AB7">
        <w:t>39 1835     2     - дисковые двухсторонние</w:t>
      </w:r>
    </w:p>
    <w:p w:rsidR="00CC4CF9" w:rsidRPr="00061AB7" w:rsidRDefault="00CC4CF9">
      <w:pPr>
        <w:pStyle w:val="ConsPlusCell"/>
        <w:jc w:val="both"/>
      </w:pPr>
      <w:r w:rsidRPr="00061AB7">
        <w:t>39 1836     8     - отрезные</w:t>
      </w:r>
    </w:p>
    <w:p w:rsidR="00CC4CF9" w:rsidRPr="00061AB7" w:rsidRDefault="00CC4CF9">
      <w:pPr>
        <w:pStyle w:val="ConsPlusCell"/>
        <w:jc w:val="both"/>
      </w:pPr>
      <w:r w:rsidRPr="00061AB7">
        <w:t>39 1837     3     - прорезные</w:t>
      </w:r>
    </w:p>
    <w:p w:rsidR="00CC4CF9" w:rsidRPr="00061AB7" w:rsidRDefault="00CC4CF9">
      <w:pPr>
        <w:pStyle w:val="ConsPlusCell"/>
        <w:jc w:val="both"/>
      </w:pPr>
      <w:r w:rsidRPr="00061AB7">
        <w:t>39 1840     5     Фрезы из быстрорежущей стали / полукруглые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выпуклые и вогнутые, угловые, фасонные разных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профилей и другие</w:t>
      </w:r>
    </w:p>
    <w:p w:rsidR="00CC4CF9" w:rsidRPr="00061AB7" w:rsidRDefault="00CC4CF9">
      <w:pPr>
        <w:pStyle w:val="ConsPlusCell"/>
        <w:jc w:val="both"/>
      </w:pPr>
      <w:r w:rsidRPr="00061AB7">
        <w:t>39 1841     5     - полукруглые выпуклые и вогнутые</w:t>
      </w:r>
    </w:p>
    <w:p w:rsidR="00CC4CF9" w:rsidRPr="00061AB7" w:rsidRDefault="00CC4CF9">
      <w:pPr>
        <w:pStyle w:val="ConsPlusCell"/>
        <w:jc w:val="both"/>
      </w:pPr>
      <w:r w:rsidRPr="00061AB7">
        <w:t>39 1842     0     - угловые</w:t>
      </w:r>
    </w:p>
    <w:p w:rsidR="00CC4CF9" w:rsidRPr="00061AB7" w:rsidRDefault="00CC4CF9">
      <w:pPr>
        <w:pStyle w:val="ConsPlusCell"/>
        <w:jc w:val="both"/>
      </w:pPr>
      <w:r w:rsidRPr="00061AB7">
        <w:t>39 1843     6     - фасонные разных профилей</w:t>
      </w:r>
    </w:p>
    <w:p w:rsidR="00CC4CF9" w:rsidRPr="00061AB7" w:rsidRDefault="00CC4CF9">
      <w:pPr>
        <w:pStyle w:val="ConsPlusCell"/>
        <w:jc w:val="both"/>
      </w:pPr>
      <w:r w:rsidRPr="00061AB7">
        <w:t>39 1850     4     Фрезы твердосплавные / (кроме специальных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станков с ЧПУ)</w:t>
      </w:r>
    </w:p>
    <w:p w:rsidR="00CC4CF9" w:rsidRPr="00061AB7" w:rsidRDefault="00CC4CF9">
      <w:pPr>
        <w:pStyle w:val="ConsPlusCell"/>
        <w:jc w:val="both"/>
      </w:pPr>
      <w:r w:rsidRPr="00061AB7">
        <w:t>39 1851     9     - зуборезные цельные</w:t>
      </w:r>
    </w:p>
    <w:p w:rsidR="00CC4CF9" w:rsidRPr="00061AB7" w:rsidRDefault="00CC4CF9">
      <w:pPr>
        <w:pStyle w:val="ConsPlusCell"/>
        <w:jc w:val="both"/>
      </w:pPr>
      <w:r w:rsidRPr="00061AB7">
        <w:t>39 1852     5     - концевые цельные</w:t>
      </w:r>
    </w:p>
    <w:p w:rsidR="00CC4CF9" w:rsidRPr="00061AB7" w:rsidRDefault="00CC4CF9">
      <w:pPr>
        <w:pStyle w:val="ConsPlusCell"/>
        <w:jc w:val="both"/>
      </w:pPr>
      <w:r w:rsidRPr="00061AB7">
        <w:t>39 1853     0     - концевые и цилиндрические с припаянными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пластинками и коронками</w:t>
      </w:r>
    </w:p>
    <w:p w:rsidR="00CC4CF9" w:rsidRPr="00061AB7" w:rsidRDefault="00CC4CF9">
      <w:pPr>
        <w:pStyle w:val="ConsPlusCell"/>
        <w:jc w:val="both"/>
      </w:pPr>
      <w:r w:rsidRPr="00061AB7">
        <w:t>39 1854     6     - торцовые с припаянными пластинками</w:t>
      </w:r>
    </w:p>
    <w:p w:rsidR="00CC4CF9" w:rsidRPr="00061AB7" w:rsidRDefault="00CC4CF9">
      <w:pPr>
        <w:pStyle w:val="ConsPlusCell"/>
        <w:jc w:val="both"/>
      </w:pPr>
      <w:r w:rsidRPr="00061AB7">
        <w:t>39 1855     1     - сборные с механическим креплением пластин</w:t>
      </w:r>
    </w:p>
    <w:p w:rsidR="00CC4CF9" w:rsidRPr="00061AB7" w:rsidRDefault="00CC4CF9">
      <w:pPr>
        <w:pStyle w:val="ConsPlusCell"/>
        <w:jc w:val="both"/>
      </w:pPr>
      <w:r w:rsidRPr="00061AB7">
        <w:t>39 1856     7     - шпоночные, дисковые прорезные и другие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цельные</w:t>
      </w:r>
    </w:p>
    <w:p w:rsidR="00CC4CF9" w:rsidRPr="00061AB7" w:rsidRDefault="00CC4CF9">
      <w:pPr>
        <w:pStyle w:val="ConsPlusCell"/>
        <w:jc w:val="both"/>
      </w:pPr>
      <w:r w:rsidRPr="00061AB7">
        <w:t>39 1857     2     - шпоночные с припаянными пластинками</w:t>
      </w:r>
    </w:p>
    <w:p w:rsidR="00CC4CF9" w:rsidRPr="00061AB7" w:rsidRDefault="00CC4CF9">
      <w:pPr>
        <w:pStyle w:val="ConsPlusCell"/>
        <w:jc w:val="both"/>
      </w:pPr>
      <w:r w:rsidRPr="00061AB7">
        <w:t>39 1858     8     - дисковые трехсторонние, двухсторонние,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пазовые с припаянными пластинками</w:t>
      </w:r>
    </w:p>
    <w:p w:rsidR="00CC4CF9" w:rsidRPr="00061AB7" w:rsidRDefault="00CC4CF9">
      <w:pPr>
        <w:pStyle w:val="ConsPlusCell"/>
        <w:jc w:val="both"/>
      </w:pPr>
      <w:r w:rsidRPr="00061AB7">
        <w:t>39 1859     3     - для Т-образных пазов и другие с припаянными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пластинками</w:t>
      </w:r>
    </w:p>
    <w:p w:rsidR="00CC4CF9" w:rsidRPr="00061AB7" w:rsidRDefault="00CC4CF9">
      <w:pPr>
        <w:pStyle w:val="ConsPlusCell"/>
        <w:jc w:val="both"/>
      </w:pPr>
      <w:r w:rsidRPr="00061AB7">
        <w:t>39 1860     9     Ножи запасные к фрезам /</w:t>
      </w:r>
    </w:p>
    <w:p w:rsidR="00CC4CF9" w:rsidRPr="00061AB7" w:rsidRDefault="00CC4CF9">
      <w:pPr>
        <w:pStyle w:val="ConsPlusCell"/>
        <w:jc w:val="both"/>
      </w:pPr>
      <w:r w:rsidRPr="00061AB7">
        <w:t>39 1861     4     - трехсторонним и торцовым из быстрорежущей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стали</w:t>
      </w:r>
    </w:p>
    <w:p w:rsidR="00CC4CF9" w:rsidRPr="00061AB7" w:rsidRDefault="00CC4CF9">
      <w:pPr>
        <w:pStyle w:val="ConsPlusCell"/>
        <w:jc w:val="both"/>
      </w:pPr>
      <w:r w:rsidRPr="00061AB7">
        <w:t>39 1862     2     - трехсторонние с пластинками из твердого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сплава</w:t>
      </w:r>
    </w:p>
    <w:p w:rsidR="00CC4CF9" w:rsidRPr="00061AB7" w:rsidRDefault="00CC4CF9">
      <w:pPr>
        <w:pStyle w:val="ConsPlusCell"/>
        <w:jc w:val="both"/>
      </w:pPr>
      <w:r w:rsidRPr="00061AB7">
        <w:t>39 1864     0     - торцовым с пластинками из твердого сплава</w:t>
      </w:r>
    </w:p>
    <w:p w:rsidR="00CC4CF9" w:rsidRPr="00061AB7" w:rsidRDefault="00CC4CF9">
      <w:pPr>
        <w:pStyle w:val="ConsPlusCell"/>
        <w:jc w:val="both"/>
      </w:pPr>
      <w:r w:rsidRPr="00061AB7">
        <w:t>39 1870     3     Пластины / запасные механические закрепляемые</w:t>
      </w:r>
    </w:p>
    <w:p w:rsidR="00CC4CF9" w:rsidRPr="00061AB7" w:rsidRDefault="00CC4CF9">
      <w:pPr>
        <w:pStyle w:val="ConsPlusCell"/>
        <w:jc w:val="both"/>
      </w:pPr>
      <w:r w:rsidRPr="00061AB7">
        <w:t>39 1871     9     - правильной трехгранной формы</w:t>
      </w:r>
    </w:p>
    <w:p w:rsidR="00CC4CF9" w:rsidRPr="00061AB7" w:rsidRDefault="00CC4CF9">
      <w:pPr>
        <w:pStyle w:val="ConsPlusCell"/>
        <w:jc w:val="both"/>
      </w:pPr>
      <w:r w:rsidRPr="00061AB7">
        <w:t>39 1872     4     - неправильной трехгранной формы</w:t>
      </w:r>
    </w:p>
    <w:p w:rsidR="00CC4CF9" w:rsidRPr="00061AB7" w:rsidRDefault="00CC4CF9">
      <w:pPr>
        <w:pStyle w:val="ConsPlusCell"/>
        <w:jc w:val="both"/>
      </w:pPr>
      <w:r w:rsidRPr="00061AB7">
        <w:t>39 1873     6     - квадратной формы</w:t>
      </w:r>
    </w:p>
    <w:p w:rsidR="00CC4CF9" w:rsidRPr="00061AB7" w:rsidRDefault="00CC4CF9">
      <w:pPr>
        <w:pStyle w:val="ConsPlusCell"/>
        <w:jc w:val="both"/>
      </w:pPr>
      <w:r w:rsidRPr="00061AB7">
        <w:t>39 1874     5     - параллелограммной формы</w:t>
      </w:r>
    </w:p>
    <w:p w:rsidR="00CC4CF9" w:rsidRPr="00061AB7" w:rsidRDefault="00CC4CF9">
      <w:pPr>
        <w:pStyle w:val="ConsPlusCell"/>
        <w:jc w:val="both"/>
      </w:pPr>
      <w:r w:rsidRPr="00061AB7">
        <w:t>39 1875     0     - ромбической формы</w:t>
      </w:r>
    </w:p>
    <w:p w:rsidR="00CC4CF9" w:rsidRPr="00061AB7" w:rsidRDefault="00CC4CF9">
      <w:pPr>
        <w:pStyle w:val="ConsPlusCell"/>
        <w:jc w:val="both"/>
      </w:pPr>
      <w:r w:rsidRPr="00061AB7">
        <w:t>39 1876     6     - пятигранной формы</w:t>
      </w:r>
    </w:p>
    <w:p w:rsidR="00CC4CF9" w:rsidRPr="00061AB7" w:rsidRDefault="00CC4CF9">
      <w:pPr>
        <w:pStyle w:val="ConsPlusCell"/>
        <w:jc w:val="both"/>
      </w:pPr>
      <w:r w:rsidRPr="00061AB7">
        <w:t>39 1877     1     - шестигранной формы</w:t>
      </w:r>
    </w:p>
    <w:p w:rsidR="00CC4CF9" w:rsidRPr="00061AB7" w:rsidRDefault="00CC4CF9">
      <w:pPr>
        <w:pStyle w:val="ConsPlusCell"/>
        <w:jc w:val="both"/>
      </w:pPr>
      <w:r w:rsidRPr="00061AB7">
        <w:t>39 1878     7     - прямоугольной формы</w:t>
      </w:r>
    </w:p>
    <w:p w:rsidR="00CC4CF9" w:rsidRPr="00061AB7" w:rsidRDefault="00CC4CF9">
      <w:pPr>
        <w:pStyle w:val="ConsPlusCell"/>
        <w:jc w:val="both"/>
      </w:pPr>
      <w:r w:rsidRPr="00061AB7">
        <w:t>39 1879     2     - круглой формы</w:t>
      </w:r>
    </w:p>
    <w:p w:rsidR="00CC4CF9" w:rsidRPr="00061AB7" w:rsidRDefault="00CC4CF9">
      <w:pPr>
        <w:pStyle w:val="ConsPlusCell"/>
        <w:jc w:val="both"/>
      </w:pPr>
      <w:r w:rsidRPr="00061AB7">
        <w:t>39 1880     8     Фрезы разные /</w:t>
      </w:r>
    </w:p>
    <w:p w:rsidR="00CC4CF9" w:rsidRPr="00061AB7" w:rsidRDefault="00CC4CF9">
      <w:pPr>
        <w:pStyle w:val="ConsPlusCell"/>
        <w:jc w:val="both"/>
      </w:pPr>
      <w:r w:rsidRPr="00061AB7">
        <w:t>39 1881     3     - из быстрорежущей стали</w:t>
      </w:r>
    </w:p>
    <w:p w:rsidR="00CC4CF9" w:rsidRPr="00061AB7" w:rsidRDefault="00CC4CF9">
      <w:pPr>
        <w:pStyle w:val="ConsPlusCell"/>
        <w:jc w:val="both"/>
      </w:pPr>
      <w:r w:rsidRPr="00061AB7">
        <w:t>39 1882     9     - твердосплавные</w:t>
      </w:r>
    </w:p>
    <w:p w:rsidR="00CC4CF9" w:rsidRPr="00061AB7" w:rsidRDefault="00CC4CF9">
      <w:pPr>
        <w:pStyle w:val="ConsPlusCell"/>
        <w:jc w:val="both"/>
      </w:pPr>
      <w:r w:rsidRPr="00061AB7">
        <w:t>39 1883     4     - оснащенные безвольфрамовыми твердыми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сплавами</w:t>
      </w:r>
    </w:p>
    <w:p w:rsidR="00CC4CF9" w:rsidRPr="00061AB7" w:rsidRDefault="00CC4CF9">
      <w:pPr>
        <w:pStyle w:val="ConsPlusCell"/>
        <w:jc w:val="both"/>
      </w:pPr>
      <w:r w:rsidRPr="00061AB7">
        <w:t>39 1884     0     - из легированной и углеродистой стали</w:t>
      </w:r>
    </w:p>
    <w:p w:rsidR="00CC4CF9" w:rsidRPr="00061AB7" w:rsidRDefault="00CC4CF9">
      <w:pPr>
        <w:pStyle w:val="ConsPlusCell"/>
        <w:jc w:val="both"/>
      </w:pPr>
      <w:r w:rsidRPr="00061AB7">
        <w:t>39 1885     5     - торцовые сборные с механически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закрепляемыми многогранными пластинами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минералокерамики</w:t>
      </w:r>
    </w:p>
    <w:p w:rsidR="00CC4CF9" w:rsidRPr="00061AB7" w:rsidRDefault="00CC4CF9">
      <w:pPr>
        <w:pStyle w:val="ConsPlusCell"/>
        <w:jc w:val="both"/>
      </w:pPr>
      <w:r w:rsidRPr="00061AB7">
        <w:t>39 1889     7     Иглофрезы</w:t>
      </w:r>
    </w:p>
    <w:p w:rsidR="00CC4CF9" w:rsidRPr="00061AB7" w:rsidRDefault="00CC4CF9">
      <w:pPr>
        <w:pStyle w:val="ConsPlusCell"/>
        <w:jc w:val="both"/>
      </w:pPr>
      <w:r w:rsidRPr="00061AB7">
        <w:t>39 1890     2     Фрезы для станков с ЧПУ и автоматических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линий</w:t>
      </w:r>
    </w:p>
    <w:p w:rsidR="00CC4CF9" w:rsidRPr="00061AB7" w:rsidRDefault="00CC4CF9">
      <w:pPr>
        <w:pStyle w:val="ConsPlusCell"/>
        <w:jc w:val="both"/>
      </w:pPr>
      <w:r w:rsidRPr="00061AB7">
        <w:t>39 1891     8     Фрезы для станков с ЧПУ / концевые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быстрорежущей стали</w:t>
      </w:r>
    </w:p>
    <w:p w:rsidR="00CC4CF9" w:rsidRPr="00061AB7" w:rsidRDefault="00CC4CF9">
      <w:pPr>
        <w:pStyle w:val="ConsPlusCell"/>
        <w:jc w:val="both"/>
      </w:pPr>
      <w:r w:rsidRPr="00061AB7">
        <w:t>39 1892     3     - торцовые твердосплавные с припаянными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пластинками</w:t>
      </w:r>
    </w:p>
    <w:p w:rsidR="00CC4CF9" w:rsidRPr="00061AB7" w:rsidRDefault="00CC4CF9">
      <w:pPr>
        <w:pStyle w:val="ConsPlusCell"/>
        <w:jc w:val="both"/>
      </w:pPr>
      <w:r w:rsidRPr="00061AB7">
        <w:t>39 1893     9     - для Т-образных пазов твердосплавные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припаянными пластинками</w:t>
      </w:r>
    </w:p>
    <w:p w:rsidR="00CC4CF9" w:rsidRPr="00061AB7" w:rsidRDefault="00CC4CF9">
      <w:pPr>
        <w:pStyle w:val="ConsPlusCell"/>
        <w:jc w:val="both"/>
      </w:pPr>
      <w:r w:rsidRPr="00061AB7">
        <w:t>39 1894     4     - концевые твердосплавные с припаянными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пластинками</w:t>
      </w:r>
    </w:p>
    <w:p w:rsidR="00CC4CF9" w:rsidRPr="00061AB7" w:rsidRDefault="00CC4CF9">
      <w:pPr>
        <w:pStyle w:val="ConsPlusCell"/>
        <w:jc w:val="both"/>
      </w:pPr>
      <w:r w:rsidRPr="00061AB7">
        <w:t>39 1895     3     - торцовые твердосплавные сборные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механическим креплением многогранных и круглых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пластин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39 2000     5     Инструмент режущий (кроме сверл, метчиков,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плашек, зенкеров, разверток и фрез),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слесарно-монтажный, зажимной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вспомогательный, напильники и борфрезы)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39 2100     9     Резцы</w:t>
      </w:r>
    </w:p>
    <w:p w:rsidR="00CC4CF9" w:rsidRPr="00061AB7" w:rsidRDefault="00CC4CF9">
      <w:pPr>
        <w:pStyle w:val="ConsPlusCell"/>
        <w:jc w:val="both"/>
      </w:pPr>
      <w:r w:rsidRPr="00061AB7">
        <w:t>39 2110     3     Резцы из быстрорежущей стали токарные /</w:t>
      </w:r>
    </w:p>
    <w:p w:rsidR="00CC4CF9" w:rsidRPr="00061AB7" w:rsidRDefault="00CC4CF9">
      <w:pPr>
        <w:pStyle w:val="ConsPlusCell"/>
        <w:jc w:val="both"/>
      </w:pPr>
      <w:r w:rsidRPr="00061AB7">
        <w:t>39 2111     9     - проходные отогнутые</w:t>
      </w:r>
    </w:p>
    <w:p w:rsidR="00CC4CF9" w:rsidRPr="00061AB7" w:rsidRDefault="00CC4CF9">
      <w:pPr>
        <w:pStyle w:val="ConsPlusCell"/>
        <w:jc w:val="both"/>
      </w:pPr>
      <w:r w:rsidRPr="00061AB7">
        <w:t>39 2112     4     - проходные прямые</w:t>
      </w:r>
    </w:p>
    <w:p w:rsidR="00CC4CF9" w:rsidRPr="00061AB7" w:rsidRDefault="00CC4CF9">
      <w:pPr>
        <w:pStyle w:val="ConsPlusCell"/>
        <w:jc w:val="both"/>
      </w:pPr>
      <w:r w:rsidRPr="00061AB7">
        <w:t>39 2113     4     - упорные, подрезные, чистовые широкие</w:t>
      </w:r>
    </w:p>
    <w:p w:rsidR="00CC4CF9" w:rsidRPr="00061AB7" w:rsidRDefault="00CC4CF9">
      <w:pPr>
        <w:pStyle w:val="ConsPlusCell"/>
        <w:jc w:val="both"/>
      </w:pPr>
      <w:r w:rsidRPr="00061AB7">
        <w:t>39 2114     5     - отрезные</w:t>
      </w:r>
    </w:p>
    <w:p w:rsidR="00CC4CF9" w:rsidRPr="00061AB7" w:rsidRDefault="00CC4CF9">
      <w:pPr>
        <w:pStyle w:val="ConsPlusCell"/>
        <w:jc w:val="both"/>
      </w:pPr>
      <w:r w:rsidRPr="00061AB7">
        <w:t>39 2115     0     - прорезные, фасочные и канавочные</w:t>
      </w:r>
    </w:p>
    <w:p w:rsidR="00CC4CF9" w:rsidRPr="00061AB7" w:rsidRDefault="00CC4CF9">
      <w:pPr>
        <w:pStyle w:val="ConsPlusCell"/>
        <w:jc w:val="both"/>
      </w:pPr>
      <w:r w:rsidRPr="00061AB7">
        <w:t>39 2116     6     - пазовые, фасонные, тангенциальные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копирные</w:t>
      </w:r>
    </w:p>
    <w:p w:rsidR="00CC4CF9" w:rsidRPr="00061AB7" w:rsidRDefault="00CC4CF9">
      <w:pPr>
        <w:pStyle w:val="ConsPlusCell"/>
        <w:jc w:val="both"/>
      </w:pPr>
      <w:r w:rsidRPr="00061AB7">
        <w:t>39 2117     1     - резьбовые</w:t>
      </w:r>
    </w:p>
    <w:p w:rsidR="00CC4CF9" w:rsidRPr="00061AB7" w:rsidRDefault="00CC4CF9">
      <w:pPr>
        <w:pStyle w:val="ConsPlusCell"/>
        <w:jc w:val="both"/>
      </w:pPr>
      <w:r w:rsidRPr="00061AB7">
        <w:t>39 2120     8     Резцы из быстрорежущей стали / расточные,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строгальные, долбежные, зубострогальные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39 2121     3     - расточные</w:t>
      </w:r>
    </w:p>
    <w:p w:rsidR="00CC4CF9" w:rsidRPr="00061AB7" w:rsidRDefault="00CC4CF9">
      <w:pPr>
        <w:pStyle w:val="ConsPlusCell"/>
        <w:jc w:val="both"/>
      </w:pPr>
      <w:r w:rsidRPr="00061AB7">
        <w:t>39 2122     9     - расточные державочные</w:t>
      </w:r>
    </w:p>
    <w:p w:rsidR="00CC4CF9" w:rsidRPr="00061AB7" w:rsidRDefault="00CC4CF9">
      <w:pPr>
        <w:pStyle w:val="ConsPlusCell"/>
        <w:jc w:val="both"/>
      </w:pPr>
      <w:r w:rsidRPr="00061AB7">
        <w:t>39 2123     4     - строгальные</w:t>
      </w:r>
    </w:p>
    <w:p w:rsidR="00CC4CF9" w:rsidRPr="00061AB7" w:rsidRDefault="00CC4CF9">
      <w:pPr>
        <w:pStyle w:val="ConsPlusCell"/>
        <w:jc w:val="both"/>
      </w:pPr>
      <w:r w:rsidRPr="00061AB7">
        <w:t>39 2124     8     - долбежные</w:t>
      </w:r>
    </w:p>
    <w:p w:rsidR="00CC4CF9" w:rsidRPr="00061AB7" w:rsidRDefault="00CC4CF9">
      <w:pPr>
        <w:pStyle w:val="ConsPlusCell"/>
        <w:jc w:val="both"/>
      </w:pPr>
      <w:r w:rsidRPr="00061AB7">
        <w:t>39 2125     5     - зубострогальные и обкаточные</w:t>
      </w:r>
    </w:p>
    <w:p w:rsidR="00CC4CF9" w:rsidRPr="00061AB7" w:rsidRDefault="00CC4CF9">
      <w:pPr>
        <w:pStyle w:val="ConsPlusCell"/>
        <w:jc w:val="both"/>
      </w:pPr>
      <w:r w:rsidRPr="00061AB7">
        <w:t>39 2126     0     - для электрогравировальных автоматов</w:t>
      </w:r>
    </w:p>
    <w:p w:rsidR="00CC4CF9" w:rsidRPr="00061AB7" w:rsidRDefault="00CC4CF9">
      <w:pPr>
        <w:pStyle w:val="ConsPlusCell"/>
        <w:jc w:val="both"/>
      </w:pPr>
      <w:r w:rsidRPr="00061AB7">
        <w:t>39 2128     1     - специальные, в т.ч. автоматные</w:t>
      </w:r>
    </w:p>
    <w:p w:rsidR="00CC4CF9" w:rsidRPr="00061AB7" w:rsidRDefault="00CC4CF9">
      <w:pPr>
        <w:pStyle w:val="ConsPlusCell"/>
        <w:jc w:val="both"/>
      </w:pPr>
      <w:r w:rsidRPr="00061AB7">
        <w:t>39 2129     7     Пластинки из быстрорежущей стали к резцам</w:t>
      </w:r>
    </w:p>
    <w:p w:rsidR="00CC4CF9" w:rsidRPr="00061AB7" w:rsidRDefault="00CC4CF9">
      <w:pPr>
        <w:pStyle w:val="ConsPlusCell"/>
        <w:jc w:val="both"/>
      </w:pPr>
      <w:r w:rsidRPr="00061AB7">
        <w:t>39 2130     2     Резцы твердосплавные напайные /</w:t>
      </w:r>
    </w:p>
    <w:p w:rsidR="00CC4CF9" w:rsidRPr="00061AB7" w:rsidRDefault="00CC4CF9">
      <w:pPr>
        <w:pStyle w:val="ConsPlusCell"/>
        <w:jc w:val="both"/>
      </w:pPr>
      <w:r w:rsidRPr="00061AB7">
        <w:t>39 2131     8     - токарные проходные, подрезные и резьбовые</w:t>
      </w:r>
    </w:p>
    <w:p w:rsidR="00CC4CF9" w:rsidRPr="00061AB7" w:rsidRDefault="00CC4CF9">
      <w:pPr>
        <w:pStyle w:val="ConsPlusCell"/>
        <w:jc w:val="both"/>
      </w:pPr>
      <w:r w:rsidRPr="00061AB7">
        <w:t>39 2133     9     - токарные расточные</w:t>
      </w:r>
    </w:p>
    <w:p w:rsidR="00CC4CF9" w:rsidRPr="00061AB7" w:rsidRDefault="00CC4CF9">
      <w:pPr>
        <w:pStyle w:val="ConsPlusCell"/>
        <w:jc w:val="both"/>
      </w:pPr>
      <w:r w:rsidRPr="00061AB7">
        <w:t>39 2134     4     - токарные отрезные</w:t>
      </w:r>
    </w:p>
    <w:p w:rsidR="00CC4CF9" w:rsidRPr="00061AB7" w:rsidRDefault="00CC4CF9">
      <w:pPr>
        <w:pStyle w:val="ConsPlusCell"/>
        <w:jc w:val="both"/>
      </w:pPr>
      <w:r w:rsidRPr="00061AB7">
        <w:t>39 2135     1     - токарные прорезные, фасочные, пазовые,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фасонные и др.</w:t>
      </w:r>
    </w:p>
    <w:p w:rsidR="00CC4CF9" w:rsidRPr="00061AB7" w:rsidRDefault="00CC4CF9">
      <w:pPr>
        <w:pStyle w:val="ConsPlusCell"/>
        <w:jc w:val="both"/>
      </w:pPr>
      <w:r w:rsidRPr="00061AB7">
        <w:t>39 2136     5     - строгальные</w:t>
      </w:r>
    </w:p>
    <w:p w:rsidR="00CC4CF9" w:rsidRPr="00061AB7" w:rsidRDefault="00CC4CF9">
      <w:pPr>
        <w:pStyle w:val="ConsPlusCell"/>
        <w:jc w:val="both"/>
      </w:pPr>
      <w:r w:rsidRPr="00061AB7">
        <w:t>39 2137     0     - державочные расточные</w:t>
      </w:r>
    </w:p>
    <w:p w:rsidR="00CC4CF9" w:rsidRPr="00061AB7" w:rsidRDefault="00CC4CF9">
      <w:pPr>
        <w:pStyle w:val="ConsPlusCell"/>
        <w:jc w:val="both"/>
      </w:pPr>
      <w:r w:rsidRPr="00061AB7">
        <w:t>39 2138     6     - автоматные</w:t>
      </w:r>
    </w:p>
    <w:p w:rsidR="00CC4CF9" w:rsidRPr="00061AB7" w:rsidRDefault="00CC4CF9">
      <w:pPr>
        <w:pStyle w:val="ConsPlusCell"/>
        <w:jc w:val="both"/>
      </w:pPr>
      <w:r w:rsidRPr="00061AB7">
        <w:t>39 2150     1     Резцы твердосплавные сборные с механическим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креплением многогранных пластин / (кроме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резцов для станков с ЧПУ)</w:t>
      </w:r>
    </w:p>
    <w:p w:rsidR="00CC4CF9" w:rsidRPr="00061AB7" w:rsidRDefault="00CC4CF9">
      <w:pPr>
        <w:pStyle w:val="ConsPlusCell"/>
        <w:jc w:val="both"/>
      </w:pPr>
      <w:r w:rsidRPr="00061AB7">
        <w:t>39 2151     7     - токарные проходные</w:t>
      </w:r>
    </w:p>
    <w:p w:rsidR="00CC4CF9" w:rsidRPr="00061AB7" w:rsidRDefault="00CC4CF9">
      <w:pPr>
        <w:pStyle w:val="ConsPlusCell"/>
        <w:jc w:val="both"/>
      </w:pPr>
      <w:r w:rsidRPr="00061AB7">
        <w:t>39 2152     2     - токарные расточные</w:t>
      </w:r>
    </w:p>
    <w:p w:rsidR="00CC4CF9" w:rsidRPr="00061AB7" w:rsidRDefault="00CC4CF9">
      <w:pPr>
        <w:pStyle w:val="ConsPlusCell"/>
        <w:jc w:val="both"/>
      </w:pPr>
      <w:r w:rsidRPr="00061AB7">
        <w:t>39 2153     8     - токарные резьбовые и отрезные</w:t>
      </w:r>
    </w:p>
    <w:p w:rsidR="00CC4CF9" w:rsidRPr="00061AB7" w:rsidRDefault="00CC4CF9">
      <w:pPr>
        <w:pStyle w:val="ConsPlusCell"/>
        <w:jc w:val="both"/>
      </w:pPr>
      <w:r w:rsidRPr="00061AB7">
        <w:t>39 2154     3     - автоматно-револьверные</w:t>
      </w:r>
    </w:p>
    <w:p w:rsidR="00CC4CF9" w:rsidRPr="00061AB7" w:rsidRDefault="00CC4CF9">
      <w:pPr>
        <w:pStyle w:val="ConsPlusCell"/>
        <w:jc w:val="both"/>
      </w:pPr>
      <w:r w:rsidRPr="00061AB7">
        <w:t>39 2155     9     - без отверстий токарные проходные</w:t>
      </w:r>
    </w:p>
    <w:p w:rsidR="00CC4CF9" w:rsidRPr="00061AB7" w:rsidRDefault="00CC4CF9">
      <w:pPr>
        <w:pStyle w:val="ConsPlusCell"/>
        <w:jc w:val="both"/>
      </w:pPr>
      <w:r w:rsidRPr="00061AB7">
        <w:t>39 2156     4     - токарные подрезные</w:t>
      </w:r>
    </w:p>
    <w:p w:rsidR="00CC4CF9" w:rsidRPr="00061AB7" w:rsidRDefault="00CC4CF9">
      <w:pPr>
        <w:pStyle w:val="ConsPlusCell"/>
        <w:jc w:val="both"/>
      </w:pPr>
      <w:r w:rsidRPr="00061AB7">
        <w:t>39 2160     6     Резцы твердосплавные цельные /</w:t>
      </w:r>
    </w:p>
    <w:p w:rsidR="00CC4CF9" w:rsidRPr="00061AB7" w:rsidRDefault="00CC4CF9">
      <w:pPr>
        <w:pStyle w:val="ConsPlusCell"/>
        <w:jc w:val="both"/>
      </w:pPr>
      <w:r w:rsidRPr="00061AB7">
        <w:t>39 2161     1     - расточные для координатно-расточных станков</w:t>
      </w:r>
    </w:p>
    <w:p w:rsidR="00CC4CF9" w:rsidRPr="00061AB7" w:rsidRDefault="00CC4CF9">
      <w:pPr>
        <w:pStyle w:val="ConsPlusCell"/>
        <w:jc w:val="both"/>
      </w:pPr>
      <w:r w:rsidRPr="00061AB7">
        <w:t>39 2162     7     - расточные для токарных автоматов</w:t>
      </w:r>
    </w:p>
    <w:p w:rsidR="00CC4CF9" w:rsidRPr="00061AB7" w:rsidRDefault="00CC4CF9">
      <w:pPr>
        <w:pStyle w:val="ConsPlusCell"/>
        <w:jc w:val="both"/>
      </w:pPr>
      <w:r w:rsidRPr="00061AB7">
        <w:t>39 2163     2     - расточные для токарных станков</w:t>
      </w:r>
    </w:p>
    <w:p w:rsidR="00CC4CF9" w:rsidRPr="00061AB7" w:rsidRDefault="00CC4CF9">
      <w:pPr>
        <w:pStyle w:val="ConsPlusCell"/>
        <w:jc w:val="both"/>
      </w:pPr>
      <w:r w:rsidRPr="00061AB7">
        <w:t>39 2170     0     Резцы твердосплавные прочие</w:t>
      </w:r>
    </w:p>
    <w:p w:rsidR="00CC4CF9" w:rsidRPr="00061AB7" w:rsidRDefault="00CC4CF9">
      <w:pPr>
        <w:pStyle w:val="ConsPlusCell"/>
        <w:jc w:val="both"/>
      </w:pPr>
      <w:r w:rsidRPr="00061AB7">
        <w:t>39 2180     5     Резцы минералокерамические /</w:t>
      </w:r>
    </w:p>
    <w:p w:rsidR="00CC4CF9" w:rsidRPr="00061AB7" w:rsidRDefault="00CC4CF9">
      <w:pPr>
        <w:pStyle w:val="ConsPlusCell"/>
        <w:jc w:val="both"/>
      </w:pPr>
      <w:r w:rsidRPr="00061AB7">
        <w:t>39 2181     0     - токарные проходные</w:t>
      </w:r>
    </w:p>
    <w:p w:rsidR="00CC4CF9" w:rsidRPr="00061AB7" w:rsidRDefault="00CC4CF9">
      <w:pPr>
        <w:pStyle w:val="ConsPlusCell"/>
        <w:jc w:val="both"/>
      </w:pPr>
      <w:r w:rsidRPr="00061AB7">
        <w:t>39 2182     6     - токарные расточные</w:t>
      </w:r>
    </w:p>
    <w:p w:rsidR="00CC4CF9" w:rsidRPr="00061AB7" w:rsidRDefault="00CC4CF9">
      <w:pPr>
        <w:pStyle w:val="ConsPlusCell"/>
        <w:jc w:val="both"/>
      </w:pPr>
      <w:r w:rsidRPr="00061AB7">
        <w:t>39 2183     1     - токарные подрезные</w:t>
      </w:r>
    </w:p>
    <w:p w:rsidR="00CC4CF9" w:rsidRPr="00061AB7" w:rsidRDefault="00CC4CF9">
      <w:pPr>
        <w:pStyle w:val="ConsPlusCell"/>
        <w:jc w:val="both"/>
      </w:pPr>
      <w:r w:rsidRPr="00061AB7">
        <w:t>39 2190     3     Резцы для станков с ЧПУ и автоматических линий</w:t>
      </w:r>
    </w:p>
    <w:p w:rsidR="00CC4CF9" w:rsidRPr="00061AB7" w:rsidRDefault="00CC4CF9">
      <w:pPr>
        <w:pStyle w:val="ConsPlusCell"/>
        <w:jc w:val="both"/>
      </w:pPr>
      <w:r w:rsidRPr="00061AB7">
        <w:t>39 2191     5     Резцы для станков с ЧПУ твердосплавные сборные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 механическим креплением многогранных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пластин / токарные проходные</w:t>
      </w:r>
    </w:p>
    <w:p w:rsidR="00CC4CF9" w:rsidRPr="00061AB7" w:rsidRDefault="00CC4CF9">
      <w:pPr>
        <w:pStyle w:val="ConsPlusCell"/>
        <w:jc w:val="both"/>
      </w:pPr>
      <w:r w:rsidRPr="00061AB7">
        <w:t>39 2192     0     - для контурного точения</w:t>
      </w:r>
    </w:p>
    <w:p w:rsidR="00CC4CF9" w:rsidRPr="00061AB7" w:rsidRDefault="00CC4CF9">
      <w:pPr>
        <w:pStyle w:val="ConsPlusCell"/>
        <w:jc w:val="both"/>
      </w:pPr>
      <w:r w:rsidRPr="00061AB7">
        <w:t>39 2193     6     - расточные</w:t>
      </w:r>
    </w:p>
    <w:p w:rsidR="00CC4CF9" w:rsidRPr="00061AB7" w:rsidRDefault="00CC4CF9">
      <w:pPr>
        <w:pStyle w:val="ConsPlusCell"/>
        <w:jc w:val="both"/>
      </w:pPr>
      <w:r w:rsidRPr="00061AB7">
        <w:t>39 2194     1     - токарные резьбовые</w:t>
      </w:r>
    </w:p>
    <w:p w:rsidR="00CC4CF9" w:rsidRPr="00061AB7" w:rsidRDefault="00CC4CF9">
      <w:pPr>
        <w:pStyle w:val="ConsPlusCell"/>
        <w:jc w:val="both"/>
      </w:pPr>
      <w:r w:rsidRPr="00061AB7">
        <w:t>39 2195     7     - токарные канавочные</w:t>
      </w:r>
    </w:p>
    <w:p w:rsidR="00CC4CF9" w:rsidRPr="00061AB7" w:rsidRDefault="00CC4CF9">
      <w:pPr>
        <w:pStyle w:val="ConsPlusCell"/>
        <w:jc w:val="both"/>
      </w:pPr>
      <w:r w:rsidRPr="00061AB7">
        <w:t>39 2196     2     Вставки резцовые для токарных автоматов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агрегатных станков</w:t>
      </w:r>
    </w:p>
    <w:p w:rsidR="00CC4CF9" w:rsidRPr="00061AB7" w:rsidRDefault="00CC4CF9">
      <w:pPr>
        <w:pStyle w:val="ConsPlusCell"/>
        <w:jc w:val="both"/>
      </w:pPr>
      <w:r w:rsidRPr="00061AB7">
        <w:t>39 2197     8     Вставки резцовые для станков с ЧПУ</w:t>
      </w:r>
    </w:p>
    <w:p w:rsidR="00CC4CF9" w:rsidRPr="00061AB7" w:rsidRDefault="00CC4CF9">
      <w:pPr>
        <w:pStyle w:val="ConsPlusCell"/>
        <w:jc w:val="both"/>
      </w:pPr>
      <w:r w:rsidRPr="00061AB7">
        <w:t>39 2198     3     Оправки, головки, блоки расточные и подрезные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 станкам с ЧПУ (в сборе с вставными резцами)</w:t>
      </w:r>
    </w:p>
    <w:p w:rsidR="00CC4CF9" w:rsidRPr="00061AB7" w:rsidRDefault="00CC4CF9">
      <w:pPr>
        <w:pStyle w:val="ConsPlusCell"/>
        <w:jc w:val="both"/>
      </w:pPr>
      <w:r w:rsidRPr="00061AB7">
        <w:t>39 2200     2     Пилы дисковые</w:t>
      </w:r>
    </w:p>
    <w:p w:rsidR="00CC4CF9" w:rsidRPr="00061AB7" w:rsidRDefault="00CC4CF9">
      <w:pPr>
        <w:pStyle w:val="ConsPlusCell"/>
        <w:jc w:val="both"/>
      </w:pPr>
      <w:r w:rsidRPr="00061AB7">
        <w:t>39 2210     7     Пилы дисковые сегментные</w:t>
      </w:r>
    </w:p>
    <w:p w:rsidR="00CC4CF9" w:rsidRPr="00061AB7" w:rsidRDefault="00CC4CF9">
      <w:pPr>
        <w:pStyle w:val="ConsPlusCell"/>
        <w:jc w:val="both"/>
      </w:pPr>
      <w:r w:rsidRPr="00061AB7">
        <w:t>39 2220     1     Сегменты запасные к пилам дисковым</w:t>
      </w:r>
    </w:p>
    <w:p w:rsidR="00CC4CF9" w:rsidRPr="00061AB7" w:rsidRDefault="00CC4CF9">
      <w:pPr>
        <w:pStyle w:val="ConsPlusCell"/>
        <w:jc w:val="both"/>
      </w:pPr>
      <w:r w:rsidRPr="00061AB7">
        <w:t>39 2230     6     Пилы дисковые прочие</w:t>
      </w:r>
    </w:p>
    <w:p w:rsidR="00CC4CF9" w:rsidRPr="00061AB7" w:rsidRDefault="00CC4CF9">
      <w:pPr>
        <w:pStyle w:val="ConsPlusCell"/>
        <w:jc w:val="both"/>
      </w:pPr>
      <w:r w:rsidRPr="00061AB7">
        <w:t>39 2300     6     Протяжки</w:t>
      </w:r>
    </w:p>
    <w:p w:rsidR="00CC4CF9" w:rsidRPr="00061AB7" w:rsidRDefault="00CC4CF9">
      <w:pPr>
        <w:pStyle w:val="ConsPlusCell"/>
        <w:jc w:val="both"/>
      </w:pPr>
      <w:r w:rsidRPr="00061AB7">
        <w:t>39 2310     0     Протяжки круглые /</w:t>
      </w:r>
    </w:p>
    <w:p w:rsidR="00CC4CF9" w:rsidRPr="00061AB7" w:rsidRDefault="00CC4CF9">
      <w:pPr>
        <w:pStyle w:val="ConsPlusCell"/>
        <w:jc w:val="both"/>
      </w:pPr>
      <w:r w:rsidRPr="00061AB7">
        <w:t>39 2311     6     - из стали цельные с одним хвостовиком</w:t>
      </w:r>
    </w:p>
    <w:p w:rsidR="00CC4CF9" w:rsidRPr="00061AB7" w:rsidRDefault="00CC4CF9">
      <w:pPr>
        <w:pStyle w:val="ConsPlusCell"/>
        <w:jc w:val="both"/>
      </w:pPr>
      <w:r w:rsidRPr="00061AB7">
        <w:t>39 2312     1     - из стали цельные с двумя хвостовиками</w:t>
      </w:r>
    </w:p>
    <w:p w:rsidR="00CC4CF9" w:rsidRPr="00061AB7" w:rsidRDefault="00CC4CF9">
      <w:pPr>
        <w:pStyle w:val="ConsPlusCell"/>
        <w:jc w:val="both"/>
      </w:pPr>
      <w:r w:rsidRPr="00061AB7">
        <w:t>39 2313     7     - из стали сборные с одним хвостовиком</w:t>
      </w:r>
    </w:p>
    <w:p w:rsidR="00CC4CF9" w:rsidRPr="00061AB7" w:rsidRDefault="00CC4CF9">
      <w:pPr>
        <w:pStyle w:val="ConsPlusCell"/>
        <w:jc w:val="both"/>
      </w:pPr>
      <w:r w:rsidRPr="00061AB7">
        <w:t>39 2314     2     - из стали сборные с двумя хвостовиками</w:t>
      </w:r>
    </w:p>
    <w:p w:rsidR="00CC4CF9" w:rsidRPr="00061AB7" w:rsidRDefault="00CC4CF9">
      <w:pPr>
        <w:pStyle w:val="ConsPlusCell"/>
        <w:jc w:val="both"/>
      </w:pPr>
      <w:r w:rsidRPr="00061AB7">
        <w:t>39 2315     8     - твердосплавные с одним хвостовиком</w:t>
      </w:r>
    </w:p>
    <w:p w:rsidR="00CC4CF9" w:rsidRPr="00061AB7" w:rsidRDefault="00CC4CF9">
      <w:pPr>
        <w:pStyle w:val="ConsPlusCell"/>
        <w:jc w:val="both"/>
      </w:pPr>
      <w:r w:rsidRPr="00061AB7">
        <w:t>39 2316     3     - твердосплавные с двумя хвостовиками</w:t>
      </w:r>
    </w:p>
    <w:p w:rsidR="00CC4CF9" w:rsidRPr="00061AB7" w:rsidRDefault="00CC4CF9">
      <w:pPr>
        <w:pStyle w:val="ConsPlusCell"/>
        <w:jc w:val="both"/>
      </w:pPr>
      <w:r w:rsidRPr="00061AB7">
        <w:t>39 2320     5     Протяжки для отверстий / нецилиндрических</w:t>
      </w:r>
    </w:p>
    <w:p w:rsidR="00CC4CF9" w:rsidRPr="00061AB7" w:rsidRDefault="00CC4CF9">
      <w:pPr>
        <w:pStyle w:val="ConsPlusCell"/>
        <w:jc w:val="both"/>
      </w:pPr>
      <w:r w:rsidRPr="00061AB7">
        <w:t>39 2321     0     - трехгранных</w:t>
      </w:r>
    </w:p>
    <w:p w:rsidR="00CC4CF9" w:rsidRPr="00061AB7" w:rsidRDefault="00CC4CF9">
      <w:pPr>
        <w:pStyle w:val="ConsPlusCell"/>
        <w:jc w:val="both"/>
      </w:pPr>
      <w:r w:rsidRPr="00061AB7">
        <w:t>39 2322     6     - четырехгранных</w:t>
      </w:r>
    </w:p>
    <w:p w:rsidR="00CC4CF9" w:rsidRPr="00061AB7" w:rsidRDefault="00CC4CF9">
      <w:pPr>
        <w:pStyle w:val="ConsPlusCell"/>
        <w:jc w:val="both"/>
      </w:pPr>
      <w:r w:rsidRPr="00061AB7">
        <w:t>39 2323     1     - пятигранных</w:t>
      </w:r>
    </w:p>
    <w:p w:rsidR="00CC4CF9" w:rsidRPr="00061AB7" w:rsidRDefault="00CC4CF9">
      <w:pPr>
        <w:pStyle w:val="ConsPlusCell"/>
        <w:jc w:val="both"/>
      </w:pPr>
      <w:r w:rsidRPr="00061AB7">
        <w:t>39 2324     7     - шестигранных</w:t>
      </w:r>
    </w:p>
    <w:p w:rsidR="00CC4CF9" w:rsidRPr="00061AB7" w:rsidRDefault="00CC4CF9">
      <w:pPr>
        <w:pStyle w:val="ConsPlusCell"/>
        <w:jc w:val="both"/>
      </w:pPr>
      <w:r w:rsidRPr="00061AB7">
        <w:t>39 2325     2     - восьмигранных</w:t>
      </w:r>
    </w:p>
    <w:p w:rsidR="00CC4CF9" w:rsidRPr="00061AB7" w:rsidRDefault="00CC4CF9">
      <w:pPr>
        <w:pStyle w:val="ConsPlusCell"/>
        <w:jc w:val="both"/>
      </w:pPr>
      <w:r w:rsidRPr="00061AB7">
        <w:t>39 2326     8     - фасонных</w:t>
      </w:r>
    </w:p>
    <w:p w:rsidR="00CC4CF9" w:rsidRPr="00061AB7" w:rsidRDefault="00CC4CF9">
      <w:pPr>
        <w:pStyle w:val="ConsPlusCell"/>
        <w:jc w:val="both"/>
      </w:pPr>
      <w:r w:rsidRPr="00061AB7">
        <w:t>39 2330     6     Протяжки шлицевые прямобочные</w:t>
      </w:r>
    </w:p>
    <w:p w:rsidR="00CC4CF9" w:rsidRPr="00061AB7" w:rsidRDefault="00CC4CF9">
      <w:pPr>
        <w:pStyle w:val="ConsPlusCell"/>
        <w:jc w:val="both"/>
      </w:pPr>
      <w:r w:rsidRPr="00061AB7">
        <w:t>39 2331     5     Протяжки шлицевые прямобочные из стали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центрированием по наружному диаметру / цельные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 одним хвостовиком</w:t>
      </w:r>
    </w:p>
    <w:p w:rsidR="00CC4CF9" w:rsidRPr="00061AB7" w:rsidRDefault="00CC4CF9">
      <w:pPr>
        <w:pStyle w:val="ConsPlusCell"/>
        <w:jc w:val="both"/>
      </w:pPr>
      <w:r w:rsidRPr="00061AB7">
        <w:t>39 2332     0     - цельные с двумя хвостовиками</w:t>
      </w:r>
    </w:p>
    <w:p w:rsidR="00CC4CF9" w:rsidRPr="00061AB7" w:rsidRDefault="00CC4CF9">
      <w:pPr>
        <w:pStyle w:val="ConsPlusCell"/>
        <w:jc w:val="both"/>
      </w:pPr>
      <w:r w:rsidRPr="00061AB7">
        <w:t>39 2333     6     - сборные с одним хвостовиком</w:t>
      </w:r>
    </w:p>
    <w:p w:rsidR="00CC4CF9" w:rsidRPr="00061AB7" w:rsidRDefault="00CC4CF9">
      <w:pPr>
        <w:pStyle w:val="ConsPlusCell"/>
        <w:jc w:val="both"/>
      </w:pPr>
      <w:r w:rsidRPr="00061AB7">
        <w:t>39 2334     1     - сборные с двумя хвостовиками</w:t>
      </w:r>
    </w:p>
    <w:p w:rsidR="00CC4CF9" w:rsidRPr="00061AB7" w:rsidRDefault="00CC4CF9">
      <w:pPr>
        <w:pStyle w:val="ConsPlusCell"/>
        <w:jc w:val="both"/>
      </w:pPr>
      <w:r w:rsidRPr="00061AB7">
        <w:t>39 2335     7     Протяжки шлицевые прямобочные из стали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центрированием по внутреннему диаметру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цельные с одним хвостовиком</w:t>
      </w:r>
    </w:p>
    <w:p w:rsidR="00CC4CF9" w:rsidRPr="00061AB7" w:rsidRDefault="00CC4CF9">
      <w:pPr>
        <w:pStyle w:val="ConsPlusCell"/>
        <w:jc w:val="both"/>
      </w:pPr>
      <w:r w:rsidRPr="00061AB7">
        <w:t>39 2336     2     - цельные с двумя хвостовиками</w:t>
      </w:r>
    </w:p>
    <w:p w:rsidR="00CC4CF9" w:rsidRPr="00061AB7" w:rsidRDefault="00CC4CF9">
      <w:pPr>
        <w:pStyle w:val="ConsPlusCell"/>
        <w:jc w:val="both"/>
      </w:pPr>
      <w:r w:rsidRPr="00061AB7">
        <w:t>39 2337     8     - сборные с одним хвостовиком</w:t>
      </w:r>
    </w:p>
    <w:p w:rsidR="00CC4CF9" w:rsidRPr="00061AB7" w:rsidRDefault="00CC4CF9">
      <w:pPr>
        <w:pStyle w:val="ConsPlusCell"/>
        <w:jc w:val="both"/>
      </w:pPr>
      <w:r w:rsidRPr="00061AB7">
        <w:t>39 2338     3     - сборные с двумя хвостовиками</w:t>
      </w:r>
    </w:p>
    <w:p w:rsidR="00CC4CF9" w:rsidRPr="00061AB7" w:rsidRDefault="00CC4CF9">
      <w:pPr>
        <w:pStyle w:val="ConsPlusCell"/>
        <w:jc w:val="both"/>
      </w:pPr>
      <w:r w:rsidRPr="00061AB7">
        <w:t>39 2339     9     Протяжки шлицевые прямобочные твердосплавные</w:t>
      </w:r>
    </w:p>
    <w:p w:rsidR="00CC4CF9" w:rsidRPr="00061AB7" w:rsidRDefault="00CC4CF9">
      <w:pPr>
        <w:pStyle w:val="ConsPlusCell"/>
        <w:jc w:val="both"/>
      </w:pPr>
      <w:r w:rsidRPr="00061AB7">
        <w:t>39 2340     4     Протяжки шлицевые с эвольвентным, треугольным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другими профилями</w:t>
      </w:r>
    </w:p>
    <w:p w:rsidR="00CC4CF9" w:rsidRPr="00061AB7" w:rsidRDefault="00CC4CF9">
      <w:pPr>
        <w:pStyle w:val="ConsPlusCell"/>
        <w:jc w:val="both"/>
      </w:pPr>
      <w:r w:rsidRPr="00061AB7">
        <w:t>39 2341     0     Протяжки шлицевые из стали с эвольвентным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профилем с центрированием по / профилю зубьев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цельные</w:t>
      </w:r>
    </w:p>
    <w:p w:rsidR="00CC4CF9" w:rsidRPr="00061AB7" w:rsidRDefault="00CC4CF9">
      <w:pPr>
        <w:pStyle w:val="ConsPlusCell"/>
        <w:jc w:val="both"/>
      </w:pPr>
      <w:r w:rsidRPr="00061AB7">
        <w:t>39 2342     5     - профилю зубьев сборные</w:t>
      </w:r>
    </w:p>
    <w:p w:rsidR="00CC4CF9" w:rsidRPr="00061AB7" w:rsidRDefault="00CC4CF9">
      <w:pPr>
        <w:pStyle w:val="ConsPlusCell"/>
        <w:jc w:val="both"/>
      </w:pPr>
      <w:r w:rsidRPr="00061AB7">
        <w:t>39 2343     0     - наружному диаметру цельные</w:t>
      </w:r>
    </w:p>
    <w:p w:rsidR="00CC4CF9" w:rsidRPr="00061AB7" w:rsidRDefault="00CC4CF9">
      <w:pPr>
        <w:pStyle w:val="ConsPlusCell"/>
        <w:jc w:val="both"/>
      </w:pPr>
      <w:r w:rsidRPr="00061AB7">
        <w:t>39 2344     6     - наружному диаметру сборные</w:t>
      </w:r>
    </w:p>
    <w:p w:rsidR="00CC4CF9" w:rsidRPr="00061AB7" w:rsidRDefault="00CC4CF9">
      <w:pPr>
        <w:pStyle w:val="ConsPlusCell"/>
        <w:jc w:val="both"/>
      </w:pPr>
      <w:r w:rsidRPr="00061AB7">
        <w:t>39 2345     1     Протяжки шлицевые с треугольным профилем</w:t>
      </w:r>
    </w:p>
    <w:p w:rsidR="00CC4CF9" w:rsidRPr="00061AB7" w:rsidRDefault="00CC4CF9">
      <w:pPr>
        <w:pStyle w:val="ConsPlusCell"/>
        <w:jc w:val="both"/>
      </w:pPr>
      <w:r w:rsidRPr="00061AB7">
        <w:t>39 2349     3     Протяжки шлицевые с прочими профилями</w:t>
      </w:r>
    </w:p>
    <w:p w:rsidR="00CC4CF9" w:rsidRPr="00061AB7" w:rsidRDefault="00CC4CF9">
      <w:pPr>
        <w:pStyle w:val="ConsPlusCell"/>
        <w:jc w:val="both"/>
      </w:pPr>
      <w:r w:rsidRPr="00061AB7">
        <w:t>39 2350     9     Протяжки шпоночные /</w:t>
      </w:r>
    </w:p>
    <w:p w:rsidR="00CC4CF9" w:rsidRPr="00061AB7" w:rsidRDefault="00CC4CF9">
      <w:pPr>
        <w:pStyle w:val="ConsPlusCell"/>
        <w:jc w:val="both"/>
      </w:pPr>
      <w:r w:rsidRPr="00061AB7">
        <w:t>39 2351     4     - из стали для прямобочных пазов</w:t>
      </w:r>
    </w:p>
    <w:p w:rsidR="00CC4CF9" w:rsidRPr="00061AB7" w:rsidRDefault="00CC4CF9">
      <w:pPr>
        <w:pStyle w:val="ConsPlusCell"/>
        <w:jc w:val="both"/>
      </w:pPr>
      <w:r w:rsidRPr="00061AB7">
        <w:t>39 2352     3     - из стали для пазов с фасками</w:t>
      </w:r>
    </w:p>
    <w:p w:rsidR="00CC4CF9" w:rsidRPr="00061AB7" w:rsidRDefault="00CC4CF9">
      <w:pPr>
        <w:pStyle w:val="ConsPlusCell"/>
        <w:jc w:val="both"/>
      </w:pPr>
      <w:r w:rsidRPr="00061AB7">
        <w:t>39 2353     5     - твердосплавные</w:t>
      </w:r>
    </w:p>
    <w:p w:rsidR="00CC4CF9" w:rsidRPr="00061AB7" w:rsidRDefault="00CC4CF9">
      <w:pPr>
        <w:pStyle w:val="ConsPlusCell"/>
        <w:jc w:val="both"/>
      </w:pPr>
      <w:r w:rsidRPr="00061AB7">
        <w:t>39 2360     3     Протяжки / для обработки наружных поверхностей</w:t>
      </w:r>
    </w:p>
    <w:p w:rsidR="00CC4CF9" w:rsidRPr="00061AB7" w:rsidRDefault="00CC4CF9">
      <w:pPr>
        <w:pStyle w:val="ConsPlusCell"/>
        <w:jc w:val="both"/>
      </w:pPr>
      <w:r w:rsidRPr="00061AB7">
        <w:t>39 2361     9     - для обработки плоскостей из стали</w:t>
      </w:r>
    </w:p>
    <w:p w:rsidR="00CC4CF9" w:rsidRPr="00061AB7" w:rsidRDefault="00CC4CF9">
      <w:pPr>
        <w:pStyle w:val="ConsPlusCell"/>
        <w:jc w:val="both"/>
      </w:pPr>
      <w:r w:rsidRPr="00061AB7">
        <w:t>39 2362     4     - для обработки плоскостей твердосплавные</w:t>
      </w:r>
    </w:p>
    <w:p w:rsidR="00CC4CF9" w:rsidRPr="00061AB7" w:rsidRDefault="00CC4CF9">
      <w:pPr>
        <w:pStyle w:val="ConsPlusCell"/>
        <w:jc w:val="both"/>
      </w:pPr>
      <w:r w:rsidRPr="00061AB7">
        <w:t>39 2363     7     - для обработки шлицевых валов из стали</w:t>
      </w:r>
    </w:p>
    <w:p w:rsidR="00CC4CF9" w:rsidRPr="00061AB7" w:rsidRDefault="00CC4CF9">
      <w:pPr>
        <w:pStyle w:val="ConsPlusCell"/>
        <w:jc w:val="both"/>
      </w:pPr>
      <w:r w:rsidRPr="00061AB7">
        <w:t>39 2364     5     - для обработки шлицевых валов твердосплавные</w:t>
      </w:r>
    </w:p>
    <w:p w:rsidR="00CC4CF9" w:rsidRPr="00061AB7" w:rsidRDefault="00CC4CF9">
      <w:pPr>
        <w:pStyle w:val="ConsPlusCell"/>
        <w:jc w:val="both"/>
      </w:pPr>
      <w:r w:rsidRPr="00061AB7">
        <w:t>39 2367     1     - фасонные для обработки наружных поверхностей</w:t>
      </w:r>
    </w:p>
    <w:p w:rsidR="00CC4CF9" w:rsidRPr="00061AB7" w:rsidRDefault="00CC4CF9">
      <w:pPr>
        <w:pStyle w:val="ConsPlusCell"/>
        <w:jc w:val="both"/>
      </w:pPr>
      <w:r w:rsidRPr="00061AB7">
        <w:t>39 2370     8     Прошивки /</w:t>
      </w:r>
    </w:p>
    <w:p w:rsidR="00CC4CF9" w:rsidRPr="00061AB7" w:rsidRDefault="00CC4CF9">
      <w:pPr>
        <w:pStyle w:val="ConsPlusCell"/>
        <w:jc w:val="both"/>
      </w:pPr>
      <w:r w:rsidRPr="00061AB7">
        <w:t>39 2371     3     - круглые из стали</w:t>
      </w:r>
    </w:p>
    <w:p w:rsidR="00CC4CF9" w:rsidRPr="00061AB7" w:rsidRDefault="00CC4CF9">
      <w:pPr>
        <w:pStyle w:val="ConsPlusCell"/>
        <w:jc w:val="both"/>
      </w:pPr>
      <w:r w:rsidRPr="00061AB7">
        <w:t>39 2372     9     - круглые твердосплавные</w:t>
      </w:r>
    </w:p>
    <w:p w:rsidR="00CC4CF9" w:rsidRPr="00061AB7" w:rsidRDefault="00CC4CF9">
      <w:pPr>
        <w:pStyle w:val="ConsPlusCell"/>
        <w:jc w:val="both"/>
      </w:pPr>
      <w:r w:rsidRPr="00061AB7">
        <w:t>39 2373     4     - шлицевые из стали</w:t>
      </w:r>
    </w:p>
    <w:p w:rsidR="00CC4CF9" w:rsidRPr="00061AB7" w:rsidRDefault="00CC4CF9">
      <w:pPr>
        <w:pStyle w:val="ConsPlusCell"/>
        <w:jc w:val="both"/>
      </w:pPr>
      <w:r w:rsidRPr="00061AB7">
        <w:t>39 2374     0     - шлицевые твердосплавные</w:t>
      </w:r>
    </w:p>
    <w:p w:rsidR="00CC4CF9" w:rsidRPr="00061AB7" w:rsidRDefault="00CC4CF9">
      <w:pPr>
        <w:pStyle w:val="ConsPlusCell"/>
        <w:jc w:val="both"/>
      </w:pPr>
      <w:r w:rsidRPr="00061AB7">
        <w:t>39 2400     2     Инструмент зуборезный (кроме фрез зуборезных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резцов зубострогальных)</w:t>
      </w:r>
    </w:p>
    <w:p w:rsidR="00CC4CF9" w:rsidRPr="00061AB7" w:rsidRDefault="00CC4CF9">
      <w:pPr>
        <w:pStyle w:val="ConsPlusCell"/>
        <w:jc w:val="both"/>
      </w:pPr>
      <w:r w:rsidRPr="00061AB7">
        <w:t>39 2410     4     Долбяки зуборезные /</w:t>
      </w:r>
    </w:p>
    <w:p w:rsidR="00CC4CF9" w:rsidRPr="00061AB7" w:rsidRDefault="00CC4CF9">
      <w:pPr>
        <w:pStyle w:val="ConsPlusCell"/>
        <w:jc w:val="both"/>
      </w:pPr>
      <w:r w:rsidRPr="00061AB7">
        <w:t>39 2411     6     - прямозубые хвостовые</w:t>
      </w:r>
    </w:p>
    <w:p w:rsidR="00CC4CF9" w:rsidRPr="00061AB7" w:rsidRDefault="00CC4CF9">
      <w:pPr>
        <w:pStyle w:val="ConsPlusCell"/>
        <w:jc w:val="both"/>
      </w:pPr>
      <w:r w:rsidRPr="00061AB7">
        <w:t>39 2412     5     - прямозубые дисковые</w:t>
      </w:r>
    </w:p>
    <w:p w:rsidR="00CC4CF9" w:rsidRPr="00061AB7" w:rsidRDefault="00CC4CF9">
      <w:pPr>
        <w:pStyle w:val="ConsPlusCell"/>
        <w:jc w:val="both"/>
      </w:pPr>
      <w:r w:rsidRPr="00061AB7">
        <w:t>39 2413     0     - прямозубые чашечные</w:t>
      </w:r>
    </w:p>
    <w:p w:rsidR="00CC4CF9" w:rsidRPr="00061AB7" w:rsidRDefault="00CC4CF9">
      <w:pPr>
        <w:pStyle w:val="ConsPlusCell"/>
        <w:jc w:val="both"/>
      </w:pPr>
      <w:r w:rsidRPr="00061AB7">
        <w:t>39 2414     6     - косозубые хвостовые правые</w:t>
      </w:r>
    </w:p>
    <w:p w:rsidR="00CC4CF9" w:rsidRPr="00061AB7" w:rsidRDefault="00CC4CF9">
      <w:pPr>
        <w:pStyle w:val="ConsPlusCell"/>
        <w:jc w:val="both"/>
      </w:pPr>
      <w:r w:rsidRPr="00061AB7">
        <w:t>39 2415     1     - косозубые хвостовые левые</w:t>
      </w:r>
    </w:p>
    <w:p w:rsidR="00CC4CF9" w:rsidRPr="00061AB7" w:rsidRDefault="00CC4CF9">
      <w:pPr>
        <w:pStyle w:val="ConsPlusCell"/>
        <w:jc w:val="both"/>
      </w:pPr>
      <w:r w:rsidRPr="00061AB7">
        <w:t>39 2416     7     - косозубые дисковые правые</w:t>
      </w:r>
    </w:p>
    <w:p w:rsidR="00CC4CF9" w:rsidRPr="00061AB7" w:rsidRDefault="00CC4CF9">
      <w:pPr>
        <w:pStyle w:val="ConsPlusCell"/>
        <w:jc w:val="both"/>
      </w:pPr>
      <w:r w:rsidRPr="00061AB7">
        <w:t>39 2417     2     - косозубые дисковые левые</w:t>
      </w:r>
    </w:p>
    <w:p w:rsidR="00CC4CF9" w:rsidRPr="00061AB7" w:rsidRDefault="00CC4CF9">
      <w:pPr>
        <w:pStyle w:val="ConsPlusCell"/>
        <w:jc w:val="both"/>
      </w:pPr>
      <w:r w:rsidRPr="00061AB7">
        <w:t>39 2420     9     Долбяки / шлицевые, для напильников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специальные</w:t>
      </w:r>
    </w:p>
    <w:p w:rsidR="00CC4CF9" w:rsidRPr="00061AB7" w:rsidRDefault="00CC4CF9">
      <w:pPr>
        <w:pStyle w:val="ConsPlusCell"/>
        <w:jc w:val="both"/>
      </w:pPr>
      <w:r w:rsidRPr="00061AB7">
        <w:t>39 2421     4     - шлицевые</w:t>
      </w:r>
    </w:p>
    <w:p w:rsidR="00CC4CF9" w:rsidRPr="00061AB7" w:rsidRDefault="00CC4CF9">
      <w:pPr>
        <w:pStyle w:val="ConsPlusCell"/>
        <w:jc w:val="both"/>
      </w:pPr>
      <w:r w:rsidRPr="00061AB7">
        <w:t>39 2422     0     - для напильников</w:t>
      </w:r>
    </w:p>
    <w:p w:rsidR="00CC4CF9" w:rsidRPr="00061AB7" w:rsidRDefault="00CC4CF9">
      <w:pPr>
        <w:pStyle w:val="ConsPlusCell"/>
        <w:jc w:val="both"/>
      </w:pPr>
      <w:r w:rsidRPr="00061AB7">
        <w:t>39 2423     5     - специальные</w:t>
      </w:r>
    </w:p>
    <w:p w:rsidR="00CC4CF9" w:rsidRPr="00061AB7" w:rsidRDefault="00CC4CF9">
      <w:pPr>
        <w:pStyle w:val="ConsPlusCell"/>
        <w:jc w:val="both"/>
      </w:pPr>
      <w:r w:rsidRPr="00061AB7">
        <w:t>39 2430     3     Шеверы дисковые /</w:t>
      </w:r>
    </w:p>
    <w:p w:rsidR="00CC4CF9" w:rsidRPr="00061AB7" w:rsidRDefault="00CC4CF9">
      <w:pPr>
        <w:pStyle w:val="ConsPlusCell"/>
        <w:jc w:val="both"/>
      </w:pPr>
      <w:r w:rsidRPr="00061AB7">
        <w:t>39 2431     9     - правые</w:t>
      </w:r>
    </w:p>
    <w:p w:rsidR="00CC4CF9" w:rsidRPr="00061AB7" w:rsidRDefault="00CC4CF9">
      <w:pPr>
        <w:pStyle w:val="ConsPlusCell"/>
        <w:jc w:val="both"/>
      </w:pPr>
      <w:r w:rsidRPr="00061AB7">
        <w:t>39 2432     4     - левые</w:t>
      </w:r>
    </w:p>
    <w:p w:rsidR="00CC4CF9" w:rsidRPr="00061AB7" w:rsidRDefault="00CC4CF9">
      <w:pPr>
        <w:pStyle w:val="ConsPlusCell"/>
        <w:jc w:val="both"/>
      </w:pPr>
      <w:r w:rsidRPr="00061AB7">
        <w:t>39 2440     8     Шеверы / специальные</w:t>
      </w:r>
    </w:p>
    <w:p w:rsidR="00CC4CF9" w:rsidRPr="00061AB7" w:rsidRDefault="00CC4CF9">
      <w:pPr>
        <w:pStyle w:val="ConsPlusCell"/>
        <w:jc w:val="both"/>
      </w:pPr>
      <w:r w:rsidRPr="00061AB7">
        <w:t>39 2441     3     - червячные</w:t>
      </w:r>
    </w:p>
    <w:p w:rsidR="00CC4CF9" w:rsidRPr="00061AB7" w:rsidRDefault="00CC4CF9">
      <w:pPr>
        <w:pStyle w:val="ConsPlusCell"/>
        <w:jc w:val="both"/>
      </w:pPr>
      <w:r w:rsidRPr="00061AB7">
        <w:t>39 2442     9     - питчевые</w:t>
      </w:r>
    </w:p>
    <w:p w:rsidR="00CC4CF9" w:rsidRPr="00061AB7" w:rsidRDefault="00CC4CF9">
      <w:pPr>
        <w:pStyle w:val="ConsPlusCell"/>
        <w:jc w:val="both"/>
      </w:pPr>
      <w:r w:rsidRPr="00061AB7">
        <w:t>39 2450     2     Долбяки и шеверы твердосплавные</w:t>
      </w:r>
    </w:p>
    <w:p w:rsidR="00CC4CF9" w:rsidRPr="00061AB7" w:rsidRDefault="00CC4CF9">
      <w:pPr>
        <w:pStyle w:val="ConsPlusCell"/>
        <w:jc w:val="both"/>
      </w:pPr>
      <w:r w:rsidRPr="00061AB7">
        <w:t>39 2451     8     Долбяки твердосплавные</w:t>
      </w:r>
    </w:p>
    <w:p w:rsidR="00CC4CF9" w:rsidRPr="00061AB7" w:rsidRDefault="00CC4CF9">
      <w:pPr>
        <w:pStyle w:val="ConsPlusCell"/>
        <w:jc w:val="both"/>
      </w:pPr>
      <w:r w:rsidRPr="00061AB7">
        <w:t>39 2452     3     Шеверы твердосплавные</w:t>
      </w:r>
    </w:p>
    <w:p w:rsidR="00CC4CF9" w:rsidRPr="00061AB7" w:rsidRDefault="00CC4CF9">
      <w:pPr>
        <w:pStyle w:val="ConsPlusCell"/>
        <w:jc w:val="both"/>
      </w:pPr>
      <w:r w:rsidRPr="00061AB7">
        <w:t>39 2460     7     Головки для обработки зубчатых колес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запасные резцы к ним</w:t>
      </w:r>
    </w:p>
    <w:p w:rsidR="00CC4CF9" w:rsidRPr="00061AB7" w:rsidRDefault="00CC4CF9">
      <w:pPr>
        <w:pStyle w:val="ConsPlusCell"/>
        <w:jc w:val="both"/>
      </w:pPr>
      <w:r w:rsidRPr="00061AB7">
        <w:t>39 2461     2     Головки зуборезные для конических колес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прямыми зубьями</w:t>
      </w:r>
    </w:p>
    <w:p w:rsidR="00CC4CF9" w:rsidRPr="00061AB7" w:rsidRDefault="00CC4CF9">
      <w:pPr>
        <w:pStyle w:val="ConsPlusCell"/>
        <w:jc w:val="both"/>
      </w:pPr>
      <w:r w:rsidRPr="00061AB7">
        <w:t>39 2462     8     Головки зуборезные для конических и гипоидных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колес с круговыми зубьями</w:t>
      </w:r>
    </w:p>
    <w:p w:rsidR="00CC4CF9" w:rsidRPr="00061AB7" w:rsidRDefault="00CC4CF9">
      <w:pPr>
        <w:pStyle w:val="ConsPlusCell"/>
        <w:jc w:val="both"/>
      </w:pPr>
      <w:r w:rsidRPr="00061AB7">
        <w:t>39 2463     3     Головки зуборезные для специальных зубчатых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колес</w:t>
      </w:r>
    </w:p>
    <w:p w:rsidR="00CC4CF9" w:rsidRPr="00061AB7" w:rsidRDefault="00CC4CF9">
      <w:pPr>
        <w:pStyle w:val="ConsPlusCell"/>
        <w:jc w:val="both"/>
      </w:pPr>
      <w:r w:rsidRPr="00061AB7">
        <w:t>39 2464     9     Головки зубопротяжные для конических колес</w:t>
      </w:r>
    </w:p>
    <w:p w:rsidR="00CC4CF9" w:rsidRPr="00061AB7" w:rsidRDefault="00CC4CF9">
      <w:pPr>
        <w:pStyle w:val="ConsPlusCell"/>
        <w:jc w:val="both"/>
      </w:pPr>
      <w:r w:rsidRPr="00061AB7">
        <w:t>39 2465     4     Головки зубодолбежные</w:t>
      </w:r>
    </w:p>
    <w:p w:rsidR="00CC4CF9" w:rsidRPr="00061AB7" w:rsidRDefault="00CC4CF9">
      <w:pPr>
        <w:pStyle w:val="ConsPlusCell"/>
        <w:jc w:val="both"/>
      </w:pPr>
      <w:r w:rsidRPr="00061AB7">
        <w:t>39 2466     4     Резцы запасные к головкам зуборезным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конических колес с прямыми зубьями</w:t>
      </w:r>
    </w:p>
    <w:p w:rsidR="00CC4CF9" w:rsidRPr="00061AB7" w:rsidRDefault="00CC4CF9">
      <w:pPr>
        <w:pStyle w:val="ConsPlusCell"/>
        <w:jc w:val="both"/>
      </w:pPr>
      <w:r w:rsidRPr="00061AB7">
        <w:t>39 2467     5     Резцы запасные к головкам зуборезным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конических и гипоидных колес с круговыми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зубьями</w:t>
      </w:r>
    </w:p>
    <w:p w:rsidR="00CC4CF9" w:rsidRPr="00061AB7" w:rsidRDefault="00CC4CF9">
      <w:pPr>
        <w:pStyle w:val="ConsPlusCell"/>
        <w:jc w:val="both"/>
      </w:pPr>
      <w:r w:rsidRPr="00061AB7">
        <w:t>39 2468     0     Резцы запасные к головкам зубопротяжным</w:t>
      </w:r>
    </w:p>
    <w:p w:rsidR="00CC4CF9" w:rsidRPr="00061AB7" w:rsidRDefault="00CC4CF9">
      <w:pPr>
        <w:pStyle w:val="ConsPlusCell"/>
        <w:jc w:val="both"/>
      </w:pPr>
      <w:r w:rsidRPr="00061AB7">
        <w:t>39 2469     6     Головки для обработки зубчатых колес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твердосплавные и запасные резцы к ним</w:t>
      </w:r>
    </w:p>
    <w:p w:rsidR="00CC4CF9" w:rsidRPr="00061AB7" w:rsidRDefault="00CC4CF9">
      <w:pPr>
        <w:pStyle w:val="ConsPlusCell"/>
        <w:jc w:val="both"/>
      </w:pPr>
      <w:r w:rsidRPr="00061AB7">
        <w:t>39 2470     1     Головки повышенной точности для обработки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зубчатых колес и запасные резцы к ним</w:t>
      </w:r>
    </w:p>
    <w:p w:rsidR="00CC4CF9" w:rsidRPr="00061AB7" w:rsidRDefault="00CC4CF9">
      <w:pPr>
        <w:pStyle w:val="ConsPlusCell"/>
        <w:jc w:val="both"/>
      </w:pPr>
      <w:r w:rsidRPr="00061AB7">
        <w:t>39 2471     7     Головки повышенной точности для обработки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конических колес зуборезные</w:t>
      </w:r>
    </w:p>
    <w:p w:rsidR="00CC4CF9" w:rsidRPr="00061AB7" w:rsidRDefault="00CC4CF9">
      <w:pPr>
        <w:pStyle w:val="ConsPlusCell"/>
        <w:jc w:val="both"/>
      </w:pPr>
      <w:r w:rsidRPr="00061AB7">
        <w:t>39 2472     2     Головки повышенной точности для обработки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конических колес зубопротяжные</w:t>
      </w:r>
    </w:p>
    <w:p w:rsidR="00CC4CF9" w:rsidRPr="00061AB7" w:rsidRDefault="00CC4CF9">
      <w:pPr>
        <w:pStyle w:val="ConsPlusCell"/>
        <w:jc w:val="both"/>
      </w:pPr>
      <w:r w:rsidRPr="00061AB7">
        <w:t>39 2476     4     Резцы запасные к зуборезным головкам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повышенной точности для обработки конических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колес</w:t>
      </w:r>
    </w:p>
    <w:p w:rsidR="00CC4CF9" w:rsidRPr="00061AB7" w:rsidRDefault="00CC4CF9">
      <w:pPr>
        <w:pStyle w:val="ConsPlusCell"/>
        <w:jc w:val="both"/>
      </w:pPr>
      <w:r w:rsidRPr="00061AB7">
        <w:t>39 2477     8     Резцы запасные к зубопротяжным головкам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повышенной точности для обработки конических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колес</w:t>
      </w:r>
    </w:p>
    <w:p w:rsidR="00CC4CF9" w:rsidRPr="00061AB7" w:rsidRDefault="00CC4CF9">
      <w:pPr>
        <w:pStyle w:val="ConsPlusCell"/>
        <w:jc w:val="both"/>
      </w:pPr>
      <w:r w:rsidRPr="00061AB7">
        <w:t>39 2480     6     Гребенки зуборезные /</w:t>
      </w:r>
    </w:p>
    <w:p w:rsidR="00CC4CF9" w:rsidRPr="00061AB7" w:rsidRDefault="00CC4CF9">
      <w:pPr>
        <w:pStyle w:val="ConsPlusCell"/>
        <w:jc w:val="both"/>
      </w:pPr>
      <w:r w:rsidRPr="00061AB7">
        <w:t>39 2481     1     - прямозубые чистовые фланкированные</w:t>
      </w:r>
    </w:p>
    <w:p w:rsidR="00CC4CF9" w:rsidRPr="00061AB7" w:rsidRDefault="00CC4CF9">
      <w:pPr>
        <w:pStyle w:val="ConsPlusCell"/>
        <w:jc w:val="both"/>
      </w:pPr>
      <w:r w:rsidRPr="00061AB7">
        <w:t>39 2482     7     - прямозубые чистовые нефланкированные</w:t>
      </w:r>
    </w:p>
    <w:p w:rsidR="00CC4CF9" w:rsidRPr="00061AB7" w:rsidRDefault="00CC4CF9">
      <w:pPr>
        <w:pStyle w:val="ConsPlusCell"/>
        <w:jc w:val="both"/>
      </w:pPr>
      <w:r w:rsidRPr="00061AB7">
        <w:t>39 2483     2     - прямозубые черновые</w:t>
      </w:r>
    </w:p>
    <w:p w:rsidR="00CC4CF9" w:rsidRPr="00061AB7" w:rsidRDefault="00CC4CF9">
      <w:pPr>
        <w:pStyle w:val="ConsPlusCell"/>
        <w:jc w:val="both"/>
      </w:pPr>
      <w:r w:rsidRPr="00061AB7">
        <w:t>39 2484     8     - косозубые чистовые правые</w:t>
      </w:r>
    </w:p>
    <w:p w:rsidR="00CC4CF9" w:rsidRPr="00061AB7" w:rsidRDefault="00CC4CF9">
      <w:pPr>
        <w:pStyle w:val="ConsPlusCell"/>
        <w:jc w:val="both"/>
      </w:pPr>
      <w:r w:rsidRPr="00061AB7">
        <w:t>39 2485     3     - косозубые чистовые левые</w:t>
      </w:r>
    </w:p>
    <w:p w:rsidR="00CC4CF9" w:rsidRPr="00061AB7" w:rsidRDefault="00CC4CF9">
      <w:pPr>
        <w:pStyle w:val="ConsPlusCell"/>
        <w:jc w:val="both"/>
      </w:pPr>
      <w:r w:rsidRPr="00061AB7">
        <w:t>39 2486     9     - косозубые черновые правые</w:t>
      </w:r>
    </w:p>
    <w:p w:rsidR="00CC4CF9" w:rsidRPr="00061AB7" w:rsidRDefault="00CC4CF9">
      <w:pPr>
        <w:pStyle w:val="ConsPlusCell"/>
        <w:jc w:val="both"/>
      </w:pPr>
      <w:r w:rsidRPr="00061AB7">
        <w:t>39 2487     4     - косозубые черновые левые</w:t>
      </w:r>
    </w:p>
    <w:p w:rsidR="00CC4CF9" w:rsidRPr="00061AB7" w:rsidRDefault="00CC4CF9">
      <w:pPr>
        <w:pStyle w:val="ConsPlusCell"/>
        <w:jc w:val="both"/>
      </w:pPr>
      <w:r w:rsidRPr="00061AB7">
        <w:t>39 2490     0     Инструмент зубонакатный</w:t>
      </w:r>
    </w:p>
    <w:p w:rsidR="00CC4CF9" w:rsidRPr="00061AB7" w:rsidRDefault="00CC4CF9">
      <w:pPr>
        <w:pStyle w:val="ConsPlusCell"/>
        <w:jc w:val="both"/>
      </w:pPr>
      <w:r w:rsidRPr="00061AB7">
        <w:t>39 2491     6     Инструмент для горячей накатки цилиндрических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зубчатых колес</w:t>
      </w:r>
    </w:p>
    <w:p w:rsidR="00CC4CF9" w:rsidRPr="00061AB7" w:rsidRDefault="00CC4CF9">
      <w:pPr>
        <w:pStyle w:val="ConsPlusCell"/>
        <w:jc w:val="both"/>
      </w:pPr>
      <w:r w:rsidRPr="00061AB7">
        <w:t>39 2492     1     Инструмент для холодной накатки и калибровки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цилиндрических зубчатых колес</w:t>
      </w:r>
    </w:p>
    <w:p w:rsidR="00CC4CF9" w:rsidRPr="00061AB7" w:rsidRDefault="00CC4CF9">
      <w:pPr>
        <w:pStyle w:val="ConsPlusCell"/>
        <w:jc w:val="both"/>
      </w:pPr>
      <w:r w:rsidRPr="00061AB7">
        <w:t>39 2493     7     Оснастка инструментальная для прокатки шлицевых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валов (головки, ролики)</w:t>
      </w:r>
    </w:p>
    <w:p w:rsidR="00CC4CF9" w:rsidRPr="00061AB7" w:rsidRDefault="00CC4CF9">
      <w:pPr>
        <w:pStyle w:val="ConsPlusCell"/>
        <w:jc w:val="both"/>
      </w:pPr>
      <w:r w:rsidRPr="00061AB7">
        <w:t>39 2500     3     Головки, плашки и ролики резьбонакатные,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головки резьбонарезные, инструмент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трубомуфтообрабатывающий и прочий режущий</w:t>
      </w:r>
    </w:p>
    <w:p w:rsidR="00CC4CF9" w:rsidRPr="00061AB7" w:rsidRDefault="00CC4CF9">
      <w:pPr>
        <w:pStyle w:val="ConsPlusCell"/>
        <w:jc w:val="both"/>
      </w:pPr>
      <w:r w:rsidRPr="00061AB7">
        <w:t>39 2510     8     Головки и плашки резьбонакатные, головки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резьбонарезные</w:t>
      </w:r>
    </w:p>
    <w:p w:rsidR="00CC4CF9" w:rsidRPr="00061AB7" w:rsidRDefault="00CC4CF9">
      <w:pPr>
        <w:pStyle w:val="ConsPlusCell"/>
        <w:jc w:val="both"/>
      </w:pPr>
      <w:r w:rsidRPr="00061AB7">
        <w:t>39 2511     3     Плашки резьбонакатные плоские к станкам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(комплект)</w:t>
      </w:r>
    </w:p>
    <w:p w:rsidR="00CC4CF9" w:rsidRPr="00061AB7" w:rsidRDefault="00CC4CF9">
      <w:pPr>
        <w:pStyle w:val="ConsPlusCell"/>
        <w:jc w:val="both"/>
      </w:pPr>
      <w:r w:rsidRPr="00061AB7">
        <w:t>39 2512     9     Плашки резьбонакатные регулируемые типов НП,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НПТ и головки резьбонакатные типов ВНГН, ВНГТ,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РНГТ и др.</w:t>
      </w:r>
    </w:p>
    <w:p w:rsidR="00CC4CF9" w:rsidRPr="00061AB7" w:rsidRDefault="00CC4CF9">
      <w:pPr>
        <w:pStyle w:val="ConsPlusCell"/>
        <w:jc w:val="both"/>
      </w:pPr>
      <w:r w:rsidRPr="00061AB7">
        <w:t>39 2513     4     Ролики к резьбонакатным плашкам и головкам</w:t>
      </w:r>
    </w:p>
    <w:p w:rsidR="00CC4CF9" w:rsidRPr="00061AB7" w:rsidRDefault="00CC4CF9">
      <w:pPr>
        <w:pStyle w:val="ConsPlusCell"/>
        <w:jc w:val="both"/>
      </w:pPr>
      <w:r w:rsidRPr="00061AB7">
        <w:t>39 2514     3     Головки резьбонарезные</w:t>
      </w:r>
    </w:p>
    <w:p w:rsidR="00CC4CF9" w:rsidRPr="00061AB7" w:rsidRDefault="00CC4CF9">
      <w:pPr>
        <w:pStyle w:val="ConsPlusCell"/>
        <w:jc w:val="both"/>
      </w:pPr>
      <w:r w:rsidRPr="00061AB7">
        <w:t>39 2515     5     Принадлежности к резьбонарезным головкам</w:t>
      </w:r>
    </w:p>
    <w:p w:rsidR="00CC4CF9" w:rsidRPr="00061AB7" w:rsidRDefault="00CC4CF9">
      <w:pPr>
        <w:pStyle w:val="ConsPlusCell"/>
        <w:jc w:val="both"/>
      </w:pPr>
      <w:r w:rsidRPr="00061AB7">
        <w:t>39 2516     0     Кулачки к винторезным головкам</w:t>
      </w:r>
    </w:p>
    <w:p w:rsidR="00CC4CF9" w:rsidRPr="00061AB7" w:rsidRDefault="00CC4CF9">
      <w:pPr>
        <w:pStyle w:val="ConsPlusCell"/>
        <w:jc w:val="both"/>
      </w:pPr>
      <w:r w:rsidRPr="00061AB7">
        <w:t>39 2517     6     Головки винторезные</w:t>
      </w:r>
    </w:p>
    <w:p w:rsidR="00CC4CF9" w:rsidRPr="00061AB7" w:rsidRDefault="00CC4CF9">
      <w:pPr>
        <w:pStyle w:val="ConsPlusCell"/>
        <w:jc w:val="both"/>
      </w:pPr>
      <w:r w:rsidRPr="00061AB7">
        <w:t>39 2518     1     Гребенки круглые и плашки плоские к головкам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типа К, КА, КИ, КБ</w:t>
      </w:r>
    </w:p>
    <w:p w:rsidR="00CC4CF9" w:rsidRPr="00061AB7" w:rsidRDefault="00CC4CF9">
      <w:pPr>
        <w:pStyle w:val="ConsPlusCell"/>
        <w:jc w:val="both"/>
      </w:pPr>
      <w:r w:rsidRPr="00061AB7">
        <w:t>39 2519     7     Гребенки резьбонарезные плоские к головкам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типа РГТ (тангенциальные)</w:t>
      </w:r>
    </w:p>
    <w:p w:rsidR="00CC4CF9" w:rsidRPr="00061AB7" w:rsidRDefault="00CC4CF9">
      <w:pPr>
        <w:pStyle w:val="ConsPlusCell"/>
        <w:jc w:val="both"/>
      </w:pPr>
      <w:r w:rsidRPr="00061AB7">
        <w:t>39 2520     2     Ролики резьбонакатные к станкам</w:t>
      </w:r>
    </w:p>
    <w:p w:rsidR="00CC4CF9" w:rsidRPr="00061AB7" w:rsidRDefault="00CC4CF9">
      <w:pPr>
        <w:pStyle w:val="ConsPlusCell"/>
        <w:jc w:val="both"/>
      </w:pPr>
      <w:r w:rsidRPr="00061AB7">
        <w:t>39 2521     8     Ролики резьбонакатные для метрических резьб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 / посадочным диаметром 45 мм</w:t>
      </w:r>
    </w:p>
    <w:p w:rsidR="00CC4CF9" w:rsidRPr="00061AB7" w:rsidRDefault="00CC4CF9">
      <w:pPr>
        <w:pStyle w:val="ConsPlusCell"/>
        <w:jc w:val="both"/>
      </w:pPr>
      <w:r w:rsidRPr="00061AB7">
        <w:t>39 2522     3     - посадочным диаметром 54 мм</w:t>
      </w:r>
    </w:p>
    <w:p w:rsidR="00CC4CF9" w:rsidRPr="00061AB7" w:rsidRDefault="00CC4CF9">
      <w:pPr>
        <w:pStyle w:val="ConsPlusCell"/>
        <w:jc w:val="both"/>
      </w:pPr>
      <w:r w:rsidRPr="00061AB7">
        <w:t>39 2523     9     - посадочным диаметром 63 мм</w:t>
      </w:r>
    </w:p>
    <w:p w:rsidR="00CC4CF9" w:rsidRPr="00061AB7" w:rsidRDefault="00CC4CF9">
      <w:pPr>
        <w:pStyle w:val="ConsPlusCell"/>
        <w:jc w:val="both"/>
      </w:pPr>
      <w:r w:rsidRPr="00061AB7">
        <w:t>39 2524     4     - посадочным диаметром 80 мм</w:t>
      </w:r>
    </w:p>
    <w:p w:rsidR="00CC4CF9" w:rsidRPr="00061AB7" w:rsidRDefault="00CC4CF9">
      <w:pPr>
        <w:pStyle w:val="ConsPlusCell"/>
        <w:jc w:val="both"/>
      </w:pPr>
      <w:r w:rsidRPr="00061AB7">
        <w:t>39 2525     7     - посадочным диаметром 100 мм</w:t>
      </w:r>
    </w:p>
    <w:p w:rsidR="00CC4CF9" w:rsidRPr="00061AB7" w:rsidRDefault="00CC4CF9">
      <w:pPr>
        <w:pStyle w:val="ConsPlusCell"/>
        <w:jc w:val="both"/>
      </w:pPr>
      <w:r w:rsidRPr="00061AB7">
        <w:t>39 2526     5     - посадочным диаметром 35 и 70 мм</w:t>
      </w:r>
    </w:p>
    <w:p w:rsidR="00CC4CF9" w:rsidRPr="00061AB7" w:rsidRDefault="00CC4CF9">
      <w:pPr>
        <w:pStyle w:val="ConsPlusCell"/>
        <w:jc w:val="both"/>
      </w:pPr>
      <w:r w:rsidRPr="00061AB7">
        <w:t>39 2527     0     Ролики и сегменты резьбонакатные к станкам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А2518 - А2522</w:t>
      </w:r>
    </w:p>
    <w:p w:rsidR="00CC4CF9" w:rsidRPr="00061AB7" w:rsidRDefault="00CC4CF9">
      <w:pPr>
        <w:pStyle w:val="ConsPlusCell"/>
        <w:jc w:val="both"/>
      </w:pPr>
      <w:r w:rsidRPr="00061AB7">
        <w:t>39 2528     6     Ролики резьбонакатные для неметрических резьб</w:t>
      </w:r>
    </w:p>
    <w:p w:rsidR="00CC4CF9" w:rsidRPr="00061AB7" w:rsidRDefault="00CC4CF9">
      <w:pPr>
        <w:pStyle w:val="ConsPlusCell"/>
        <w:jc w:val="both"/>
      </w:pPr>
      <w:r w:rsidRPr="00061AB7">
        <w:t>39 2529     1     Ролики резьбонакатные специальные</w:t>
      </w:r>
    </w:p>
    <w:p w:rsidR="00CC4CF9" w:rsidRPr="00061AB7" w:rsidRDefault="00CC4CF9">
      <w:pPr>
        <w:pStyle w:val="ConsPlusCell"/>
        <w:jc w:val="both"/>
      </w:pPr>
      <w:r w:rsidRPr="00061AB7">
        <w:t>39 2530     7     Инструмент трубомуфтообрабатывающий</w:t>
      </w:r>
    </w:p>
    <w:p w:rsidR="00CC4CF9" w:rsidRPr="00061AB7" w:rsidRDefault="00CC4CF9">
      <w:pPr>
        <w:pStyle w:val="ConsPlusCell"/>
        <w:jc w:val="both"/>
      </w:pPr>
      <w:r w:rsidRPr="00061AB7">
        <w:t>39 2531     2     Резцы и гребенки твердосплавные для нарезания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резьб на трубах и муфтах</w:t>
      </w:r>
    </w:p>
    <w:p w:rsidR="00CC4CF9" w:rsidRPr="00061AB7" w:rsidRDefault="00CC4CF9">
      <w:pPr>
        <w:pStyle w:val="ConsPlusCell"/>
        <w:jc w:val="both"/>
      </w:pPr>
      <w:r w:rsidRPr="00061AB7">
        <w:t>39 2533     3     Патроны / трубонарезные для наружной резьбы</w:t>
      </w:r>
    </w:p>
    <w:p w:rsidR="00CC4CF9" w:rsidRPr="00061AB7" w:rsidRDefault="00CC4CF9">
      <w:pPr>
        <w:pStyle w:val="ConsPlusCell"/>
        <w:jc w:val="both"/>
      </w:pPr>
      <w:r w:rsidRPr="00061AB7">
        <w:t>39 2534     9     - трубонарезные для внутренней резьбы</w:t>
      </w:r>
    </w:p>
    <w:p w:rsidR="00CC4CF9" w:rsidRPr="00061AB7" w:rsidRDefault="00CC4CF9">
      <w:pPr>
        <w:pStyle w:val="ConsPlusCell"/>
        <w:jc w:val="both"/>
      </w:pPr>
      <w:r w:rsidRPr="00061AB7">
        <w:t>39 2535     4     - муфтонарезные</w:t>
      </w:r>
    </w:p>
    <w:p w:rsidR="00CC4CF9" w:rsidRPr="00061AB7" w:rsidRDefault="00CC4CF9">
      <w:pPr>
        <w:pStyle w:val="ConsPlusCell"/>
        <w:jc w:val="both"/>
      </w:pPr>
      <w:r w:rsidRPr="00061AB7">
        <w:t>39 2536     0     - муфторасточные</w:t>
      </w:r>
    </w:p>
    <w:p w:rsidR="00CC4CF9" w:rsidRPr="00061AB7" w:rsidRDefault="00CC4CF9">
      <w:pPr>
        <w:pStyle w:val="ConsPlusCell"/>
        <w:jc w:val="both"/>
      </w:pPr>
      <w:r w:rsidRPr="00061AB7">
        <w:t>39 2537     5     Гребенки к трубомуфтонарезным патронам</w:t>
      </w:r>
    </w:p>
    <w:p w:rsidR="00CC4CF9" w:rsidRPr="00061AB7" w:rsidRDefault="00CC4CF9">
      <w:pPr>
        <w:pStyle w:val="ConsPlusCell"/>
        <w:jc w:val="both"/>
      </w:pPr>
      <w:r w:rsidRPr="00061AB7">
        <w:t>39 2538     0     Ножи разверточные, расточные и торцовые 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муфторасточным патронам</w:t>
      </w:r>
    </w:p>
    <w:p w:rsidR="00CC4CF9" w:rsidRPr="00061AB7" w:rsidRDefault="00CC4CF9">
      <w:pPr>
        <w:pStyle w:val="ConsPlusCell"/>
        <w:jc w:val="both"/>
      </w:pPr>
      <w:r w:rsidRPr="00061AB7">
        <w:t>39 2539     6     Инструмент трубомуфтообрабатывающий прочий</w:t>
      </w:r>
    </w:p>
    <w:p w:rsidR="00CC4CF9" w:rsidRPr="00061AB7" w:rsidRDefault="00CC4CF9">
      <w:pPr>
        <w:pStyle w:val="ConsPlusCell"/>
        <w:jc w:val="both"/>
      </w:pPr>
      <w:r w:rsidRPr="00061AB7">
        <w:t>39 2540     1     Полотна ножовочные, алмазозаменители, головки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хонинговальные</w:t>
      </w:r>
    </w:p>
    <w:p w:rsidR="00CC4CF9" w:rsidRPr="00061AB7" w:rsidRDefault="00CC4CF9">
      <w:pPr>
        <w:pStyle w:val="ConsPlusCell"/>
        <w:jc w:val="both"/>
      </w:pPr>
      <w:r w:rsidRPr="00061AB7">
        <w:t>39 2541     7     Полотна ножовочные ручные</w:t>
      </w:r>
    </w:p>
    <w:p w:rsidR="00CC4CF9" w:rsidRPr="00061AB7" w:rsidRDefault="00CC4CF9">
      <w:pPr>
        <w:pStyle w:val="ConsPlusCell"/>
        <w:jc w:val="both"/>
      </w:pPr>
      <w:r w:rsidRPr="00061AB7">
        <w:t>39 2542     2     Полотна ножовочные машинные</w:t>
      </w:r>
    </w:p>
    <w:p w:rsidR="00CC4CF9" w:rsidRPr="00061AB7" w:rsidRDefault="00CC4CF9">
      <w:pPr>
        <w:pStyle w:val="ConsPlusCell"/>
        <w:jc w:val="both"/>
      </w:pPr>
      <w:r w:rsidRPr="00061AB7">
        <w:t>39 2543     8     Алмазозаменители</w:t>
      </w:r>
    </w:p>
    <w:p w:rsidR="00CC4CF9" w:rsidRPr="00061AB7" w:rsidRDefault="00CC4CF9">
      <w:pPr>
        <w:pStyle w:val="ConsPlusCell"/>
        <w:jc w:val="both"/>
      </w:pPr>
      <w:r w:rsidRPr="00061AB7">
        <w:t>39 2544     3     Головки хонинговальные</w:t>
      </w:r>
    </w:p>
    <w:p w:rsidR="00CC4CF9" w:rsidRPr="00061AB7" w:rsidRDefault="00CC4CF9">
      <w:pPr>
        <w:pStyle w:val="ConsPlusCell"/>
        <w:jc w:val="both"/>
      </w:pPr>
      <w:r w:rsidRPr="00061AB7">
        <w:t>39 2550     6     Наборы / режущего инструмента</w:t>
      </w:r>
    </w:p>
    <w:p w:rsidR="00CC4CF9" w:rsidRPr="00061AB7" w:rsidRDefault="00CC4CF9">
      <w:pPr>
        <w:pStyle w:val="ConsPlusCell"/>
        <w:jc w:val="both"/>
      </w:pPr>
      <w:r w:rsidRPr="00061AB7">
        <w:t>39 2551     1     - автотракторные</w:t>
      </w:r>
    </w:p>
    <w:p w:rsidR="00CC4CF9" w:rsidRPr="00061AB7" w:rsidRDefault="00CC4CF9">
      <w:pPr>
        <w:pStyle w:val="ConsPlusCell"/>
        <w:jc w:val="both"/>
      </w:pPr>
      <w:r w:rsidRPr="00061AB7">
        <w:t>39 2552     7     - резьбонарезного инструмента</w:t>
      </w:r>
    </w:p>
    <w:p w:rsidR="00CC4CF9" w:rsidRPr="00061AB7" w:rsidRDefault="00CC4CF9">
      <w:pPr>
        <w:pStyle w:val="ConsPlusCell"/>
        <w:jc w:val="both"/>
      </w:pPr>
      <w:r w:rsidRPr="00061AB7">
        <w:t>39 2553     2     Наборы сверл</w:t>
      </w:r>
    </w:p>
    <w:p w:rsidR="00CC4CF9" w:rsidRPr="00061AB7" w:rsidRDefault="00CC4CF9">
      <w:pPr>
        <w:pStyle w:val="ConsPlusCell"/>
        <w:jc w:val="both"/>
      </w:pPr>
      <w:r w:rsidRPr="00061AB7">
        <w:t>39 2570     5     Инструмент из синтетических сверхтвердых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 лезвийный</w:t>
      </w:r>
    </w:p>
    <w:p w:rsidR="00CC4CF9" w:rsidRPr="00061AB7" w:rsidRDefault="00CC4CF9">
      <w:pPr>
        <w:pStyle w:val="ConsPlusCell"/>
        <w:jc w:val="both"/>
      </w:pPr>
      <w:r w:rsidRPr="00061AB7">
        <w:t>39 2571     0     Резцы, оснащенные режущими элементами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сверхтвердых композиционных материалов</w:t>
      </w:r>
    </w:p>
    <w:p w:rsidR="00CC4CF9" w:rsidRPr="00061AB7" w:rsidRDefault="00CC4CF9">
      <w:pPr>
        <w:pStyle w:val="ConsPlusCell"/>
        <w:jc w:val="both"/>
      </w:pPr>
      <w:r w:rsidRPr="00061AB7">
        <w:t>39 2572     6     Фрезы, оснащенные режущими элементами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сверхтвердых композиционных материалов</w:t>
      </w:r>
    </w:p>
    <w:p w:rsidR="00CC4CF9" w:rsidRPr="00061AB7" w:rsidRDefault="00CC4CF9">
      <w:pPr>
        <w:pStyle w:val="ConsPlusCell"/>
        <w:jc w:val="both"/>
      </w:pPr>
      <w:r w:rsidRPr="00061AB7">
        <w:t>39 2573     1     Развертки, оснащенные режущими элементами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сверхтвердых композиционных материалов</w:t>
      </w:r>
    </w:p>
    <w:p w:rsidR="00CC4CF9" w:rsidRPr="00061AB7" w:rsidRDefault="00CC4CF9">
      <w:pPr>
        <w:pStyle w:val="ConsPlusCell"/>
        <w:jc w:val="both"/>
      </w:pPr>
      <w:r w:rsidRPr="00061AB7">
        <w:t>39 2578     9     Пластины режущие из сверхтвердых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композиционных материалов запасные</w:t>
      </w:r>
    </w:p>
    <w:p w:rsidR="00CC4CF9" w:rsidRPr="00061AB7" w:rsidRDefault="00CC4CF9">
      <w:pPr>
        <w:pStyle w:val="ConsPlusCell"/>
        <w:jc w:val="both"/>
      </w:pPr>
      <w:r w:rsidRPr="00061AB7">
        <w:t>39 2580     9     Инструмент прочий специальный режущий</w:t>
      </w:r>
    </w:p>
    <w:p w:rsidR="00CC4CF9" w:rsidRPr="00061AB7" w:rsidRDefault="00CC4CF9">
      <w:pPr>
        <w:pStyle w:val="ConsPlusCell"/>
        <w:jc w:val="both"/>
      </w:pPr>
      <w:r w:rsidRPr="00061AB7">
        <w:t>39 2581     5     Головки многорезцовые</w:t>
      </w:r>
    </w:p>
    <w:p w:rsidR="00CC4CF9" w:rsidRPr="00061AB7" w:rsidRDefault="00CC4CF9">
      <w:pPr>
        <w:pStyle w:val="ConsPlusCell"/>
        <w:jc w:val="both"/>
      </w:pPr>
      <w:r w:rsidRPr="00061AB7">
        <w:t>39 2582     0     Инструмент для комплектации станков завода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им. Орджоникидзе</w:t>
      </w:r>
    </w:p>
    <w:p w:rsidR="00CC4CF9" w:rsidRPr="00061AB7" w:rsidRDefault="00CC4CF9">
      <w:pPr>
        <w:pStyle w:val="ConsPlusCell"/>
        <w:jc w:val="both"/>
      </w:pPr>
      <w:r w:rsidRPr="00061AB7">
        <w:t>39 2583     6     Пластинки шаберные</w:t>
      </w:r>
    </w:p>
    <w:p w:rsidR="00CC4CF9" w:rsidRPr="00061AB7" w:rsidRDefault="00CC4CF9">
      <w:pPr>
        <w:pStyle w:val="ConsPlusCell"/>
        <w:jc w:val="both"/>
      </w:pPr>
      <w:r w:rsidRPr="00061AB7">
        <w:t>39 2584     1     Резцедержатели</w:t>
      </w:r>
    </w:p>
    <w:p w:rsidR="00CC4CF9" w:rsidRPr="00061AB7" w:rsidRDefault="00CC4CF9">
      <w:pPr>
        <w:pStyle w:val="ConsPlusCell"/>
        <w:jc w:val="both"/>
      </w:pPr>
      <w:r w:rsidRPr="00061AB7">
        <w:t>39 2585     7     Пластины плавающие</w:t>
      </w:r>
    </w:p>
    <w:p w:rsidR="00CC4CF9" w:rsidRPr="00061AB7" w:rsidRDefault="00CC4CF9">
      <w:pPr>
        <w:pStyle w:val="ConsPlusCell"/>
        <w:jc w:val="both"/>
      </w:pPr>
      <w:r w:rsidRPr="00061AB7">
        <w:t>39 2586     2     Ножи для обработки рельс</w:t>
      </w:r>
    </w:p>
    <w:p w:rsidR="00CC4CF9" w:rsidRPr="00061AB7" w:rsidRDefault="00CC4CF9">
      <w:pPr>
        <w:pStyle w:val="ConsPlusCell"/>
        <w:jc w:val="both"/>
      </w:pPr>
      <w:r w:rsidRPr="00061AB7">
        <w:t>39 2587     8     Ножи для бумагорезательных машин и гильотинных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ножниц</w:t>
      </w:r>
    </w:p>
    <w:p w:rsidR="00CC4CF9" w:rsidRPr="00061AB7" w:rsidRDefault="00CC4CF9">
      <w:pPr>
        <w:pStyle w:val="ConsPlusCell"/>
        <w:jc w:val="both"/>
      </w:pPr>
      <w:r w:rsidRPr="00061AB7">
        <w:t>39 2588     3     Инструмент специальный разный</w:t>
      </w:r>
    </w:p>
    <w:p w:rsidR="00CC4CF9" w:rsidRPr="00061AB7" w:rsidRDefault="00CC4CF9">
      <w:pPr>
        <w:pStyle w:val="ConsPlusCell"/>
        <w:jc w:val="both"/>
      </w:pPr>
      <w:r w:rsidRPr="00061AB7">
        <w:t>39 2600     7     Инструмент слесарно-монтажный</w:t>
      </w:r>
    </w:p>
    <w:p w:rsidR="00CC4CF9" w:rsidRPr="00061AB7" w:rsidRDefault="00CC4CF9">
      <w:pPr>
        <w:pStyle w:val="ConsPlusCell"/>
        <w:jc w:val="both"/>
      </w:pPr>
      <w:r w:rsidRPr="00061AB7">
        <w:t>39 2601     2     Инструмент ремонтный для сельского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хозяйства *</w:t>
      </w:r>
    </w:p>
    <w:p w:rsidR="00CC4CF9" w:rsidRPr="00061AB7" w:rsidRDefault="00CC4CF9">
      <w:pPr>
        <w:pStyle w:val="ConsPlusCell"/>
        <w:jc w:val="both"/>
      </w:pPr>
      <w:r w:rsidRPr="00061AB7">
        <w:t>39 2610     1     Инструмент контрольно-разметочный</w:t>
      </w:r>
    </w:p>
    <w:p w:rsidR="00CC4CF9" w:rsidRPr="00061AB7" w:rsidRDefault="00CC4CF9">
      <w:pPr>
        <w:pStyle w:val="ConsPlusCell"/>
        <w:jc w:val="both"/>
      </w:pPr>
      <w:r w:rsidRPr="00061AB7">
        <w:t>39 2611     7     Чертилки</w:t>
      </w:r>
    </w:p>
    <w:p w:rsidR="00CC4CF9" w:rsidRPr="00061AB7" w:rsidRDefault="00CC4CF9">
      <w:pPr>
        <w:pStyle w:val="ConsPlusCell"/>
        <w:jc w:val="both"/>
      </w:pPr>
      <w:r w:rsidRPr="00061AB7">
        <w:t>39 2612     2     Кернеры</w:t>
      </w:r>
    </w:p>
    <w:p w:rsidR="00CC4CF9" w:rsidRPr="00061AB7" w:rsidRDefault="00CC4CF9">
      <w:pPr>
        <w:pStyle w:val="ConsPlusCell"/>
        <w:jc w:val="both"/>
      </w:pPr>
      <w:r w:rsidRPr="00061AB7">
        <w:t>39 2613     8     Циркули разметочные</w:t>
      </w:r>
    </w:p>
    <w:p w:rsidR="00CC4CF9" w:rsidRPr="00061AB7" w:rsidRDefault="00CC4CF9">
      <w:pPr>
        <w:pStyle w:val="ConsPlusCell"/>
        <w:jc w:val="both"/>
      </w:pPr>
      <w:r w:rsidRPr="00061AB7">
        <w:t>39 2614     3     Рейсмасы</w:t>
      </w:r>
    </w:p>
    <w:p w:rsidR="00CC4CF9" w:rsidRPr="00061AB7" w:rsidRDefault="00CC4CF9">
      <w:pPr>
        <w:pStyle w:val="ConsPlusCell"/>
        <w:jc w:val="both"/>
      </w:pPr>
      <w:r w:rsidRPr="00061AB7">
        <w:t>39 2620     6     Инструмент, работающий ударом</w:t>
      </w:r>
    </w:p>
    <w:p w:rsidR="00CC4CF9" w:rsidRPr="00061AB7" w:rsidRDefault="00CC4CF9">
      <w:pPr>
        <w:pStyle w:val="ConsPlusCell"/>
        <w:jc w:val="both"/>
      </w:pPr>
      <w:r w:rsidRPr="00061AB7">
        <w:t>39 2621     1     Молотки</w:t>
      </w:r>
    </w:p>
    <w:p w:rsidR="00CC4CF9" w:rsidRPr="00061AB7" w:rsidRDefault="00CC4CF9">
      <w:pPr>
        <w:pStyle w:val="ConsPlusCell"/>
        <w:jc w:val="both"/>
      </w:pPr>
      <w:r w:rsidRPr="00061AB7">
        <w:t>39 2623     2     Обжимки, натяжки (осадки) и выколотки</w:t>
      </w:r>
    </w:p>
    <w:p w:rsidR="00CC4CF9" w:rsidRPr="00061AB7" w:rsidRDefault="00CC4CF9">
      <w:pPr>
        <w:pStyle w:val="ConsPlusCell"/>
        <w:jc w:val="both"/>
      </w:pPr>
      <w:r w:rsidRPr="00061AB7">
        <w:t>39 2624     8     Бородки, пробойники и просечки</w:t>
      </w:r>
    </w:p>
    <w:p w:rsidR="00CC4CF9" w:rsidRPr="00061AB7" w:rsidRDefault="00CC4CF9">
      <w:pPr>
        <w:pStyle w:val="ConsPlusCell"/>
        <w:jc w:val="both"/>
      </w:pPr>
      <w:r w:rsidRPr="00061AB7">
        <w:t>39 2625     3     Клейма цифровые и буквенные</w:t>
      </w:r>
    </w:p>
    <w:p w:rsidR="00CC4CF9" w:rsidRPr="00061AB7" w:rsidRDefault="00CC4CF9">
      <w:pPr>
        <w:pStyle w:val="ConsPlusCell"/>
        <w:jc w:val="both"/>
      </w:pPr>
      <w:r w:rsidRPr="00061AB7">
        <w:t>39 2630     0     Инструмент режущий ручной</w:t>
      </w:r>
    </w:p>
    <w:p w:rsidR="00CC4CF9" w:rsidRPr="00061AB7" w:rsidRDefault="00CC4CF9">
      <w:pPr>
        <w:pStyle w:val="ConsPlusCell"/>
        <w:jc w:val="both"/>
      </w:pPr>
      <w:r w:rsidRPr="00061AB7">
        <w:t>39 2631     6     Клуппы</w:t>
      </w:r>
    </w:p>
    <w:p w:rsidR="00CC4CF9" w:rsidRPr="00061AB7" w:rsidRDefault="00CC4CF9">
      <w:pPr>
        <w:pStyle w:val="ConsPlusCell"/>
        <w:jc w:val="both"/>
      </w:pPr>
      <w:r w:rsidRPr="00061AB7">
        <w:t>39 2632     1     Пилки-шлицовки</w:t>
      </w:r>
    </w:p>
    <w:p w:rsidR="00CC4CF9" w:rsidRPr="00061AB7" w:rsidRDefault="00CC4CF9">
      <w:pPr>
        <w:pStyle w:val="ConsPlusCell"/>
        <w:jc w:val="both"/>
      </w:pPr>
      <w:r w:rsidRPr="00061AB7">
        <w:t>39 2633     7     Труборезы</w:t>
      </w:r>
    </w:p>
    <w:p w:rsidR="00CC4CF9" w:rsidRPr="00061AB7" w:rsidRDefault="00CC4CF9">
      <w:pPr>
        <w:pStyle w:val="ConsPlusCell"/>
        <w:jc w:val="both"/>
      </w:pPr>
      <w:r w:rsidRPr="00061AB7">
        <w:t>39 2634     2     Зубила</w:t>
      </w:r>
    </w:p>
    <w:p w:rsidR="00CC4CF9" w:rsidRPr="00061AB7" w:rsidRDefault="00CC4CF9">
      <w:pPr>
        <w:pStyle w:val="ConsPlusCell"/>
        <w:jc w:val="both"/>
      </w:pPr>
      <w:r w:rsidRPr="00061AB7">
        <w:t>39 2635     8     Крейцмейсели</w:t>
      </w:r>
    </w:p>
    <w:p w:rsidR="00CC4CF9" w:rsidRPr="00061AB7" w:rsidRDefault="00CC4CF9">
      <w:pPr>
        <w:pStyle w:val="ConsPlusCell"/>
        <w:jc w:val="both"/>
      </w:pPr>
      <w:r w:rsidRPr="00061AB7">
        <w:t>39 2636     3     Шаберы и полировальники</w:t>
      </w:r>
    </w:p>
    <w:p w:rsidR="00CC4CF9" w:rsidRPr="00061AB7" w:rsidRDefault="00CC4CF9">
      <w:pPr>
        <w:pStyle w:val="ConsPlusCell"/>
        <w:jc w:val="both"/>
      </w:pPr>
      <w:r w:rsidRPr="00061AB7">
        <w:t>39 2637     9     Резцы гравировальные</w:t>
      </w:r>
    </w:p>
    <w:p w:rsidR="00CC4CF9" w:rsidRPr="00061AB7" w:rsidRDefault="00CC4CF9">
      <w:pPr>
        <w:pStyle w:val="ConsPlusCell"/>
        <w:jc w:val="both"/>
      </w:pPr>
      <w:r w:rsidRPr="00061AB7">
        <w:t>39 2640     5     Инструмент захватный и отрезной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(шарнирно-губцевый)</w:t>
      </w:r>
    </w:p>
    <w:p w:rsidR="00CC4CF9" w:rsidRPr="00061AB7" w:rsidRDefault="00CC4CF9">
      <w:pPr>
        <w:pStyle w:val="ConsPlusCell"/>
        <w:jc w:val="both"/>
      </w:pPr>
      <w:r w:rsidRPr="00061AB7">
        <w:t>39 2641     0     Плоскогубцы</w:t>
      </w:r>
    </w:p>
    <w:p w:rsidR="00CC4CF9" w:rsidRPr="00061AB7" w:rsidRDefault="00CC4CF9">
      <w:pPr>
        <w:pStyle w:val="ConsPlusCell"/>
        <w:jc w:val="both"/>
      </w:pPr>
      <w:r w:rsidRPr="00061AB7">
        <w:t>39 2642     6     Круглогубцы</w:t>
      </w:r>
    </w:p>
    <w:p w:rsidR="00CC4CF9" w:rsidRPr="00061AB7" w:rsidRDefault="00CC4CF9">
      <w:pPr>
        <w:pStyle w:val="ConsPlusCell"/>
        <w:jc w:val="both"/>
      </w:pPr>
      <w:r w:rsidRPr="00061AB7">
        <w:t>39 2643     1     Пассатижи</w:t>
      </w:r>
    </w:p>
    <w:p w:rsidR="00CC4CF9" w:rsidRPr="00061AB7" w:rsidRDefault="00CC4CF9">
      <w:pPr>
        <w:pStyle w:val="ConsPlusCell"/>
        <w:jc w:val="both"/>
      </w:pPr>
      <w:r w:rsidRPr="00061AB7">
        <w:t>39 2644     7     Острогубцы (кусачки)</w:t>
      </w:r>
    </w:p>
    <w:p w:rsidR="00CC4CF9" w:rsidRPr="00061AB7" w:rsidRDefault="00CC4CF9">
      <w:pPr>
        <w:pStyle w:val="ConsPlusCell"/>
        <w:jc w:val="both"/>
      </w:pPr>
      <w:r w:rsidRPr="00061AB7">
        <w:t>39 2645     2     Ножницы по металлу ручные</w:t>
      </w:r>
    </w:p>
    <w:p w:rsidR="00CC4CF9" w:rsidRPr="00061AB7" w:rsidRDefault="00CC4CF9">
      <w:pPr>
        <w:pStyle w:val="ConsPlusCell"/>
        <w:jc w:val="both"/>
      </w:pPr>
      <w:r w:rsidRPr="00061AB7">
        <w:t>39 2646     8     Клещи</w:t>
      </w:r>
    </w:p>
    <w:p w:rsidR="00CC4CF9" w:rsidRPr="00061AB7" w:rsidRDefault="00CC4CF9">
      <w:pPr>
        <w:pStyle w:val="ConsPlusCell"/>
        <w:jc w:val="both"/>
      </w:pPr>
      <w:r w:rsidRPr="00061AB7">
        <w:t>39 2650     5     Ключи для крепления резьбовых соединений</w:t>
      </w:r>
    </w:p>
    <w:p w:rsidR="00CC4CF9" w:rsidRPr="00061AB7" w:rsidRDefault="00CC4CF9">
      <w:pPr>
        <w:pStyle w:val="ConsPlusCell"/>
        <w:jc w:val="both"/>
      </w:pPr>
      <w:r w:rsidRPr="00061AB7">
        <w:t>39 2651     5     Ключи / гаечные</w:t>
      </w:r>
    </w:p>
    <w:p w:rsidR="00CC4CF9" w:rsidRPr="00061AB7" w:rsidRDefault="00CC4CF9">
      <w:pPr>
        <w:pStyle w:val="ConsPlusCell"/>
        <w:jc w:val="both"/>
      </w:pPr>
      <w:r w:rsidRPr="00061AB7">
        <w:t>39 2652     0     - для круглых гаек</w:t>
      </w:r>
    </w:p>
    <w:p w:rsidR="00CC4CF9" w:rsidRPr="00061AB7" w:rsidRDefault="00CC4CF9">
      <w:pPr>
        <w:pStyle w:val="ConsPlusCell"/>
        <w:jc w:val="both"/>
      </w:pPr>
      <w:r w:rsidRPr="00061AB7">
        <w:t>39 2653     6     - трубные</w:t>
      </w:r>
    </w:p>
    <w:p w:rsidR="00CC4CF9" w:rsidRPr="00061AB7" w:rsidRDefault="00CC4CF9">
      <w:pPr>
        <w:pStyle w:val="ConsPlusCell"/>
        <w:jc w:val="both"/>
      </w:pPr>
      <w:r w:rsidRPr="00061AB7">
        <w:t>39 2654     1     - торцовые</w:t>
      </w:r>
    </w:p>
    <w:p w:rsidR="00CC4CF9" w:rsidRPr="00061AB7" w:rsidRDefault="00CC4CF9">
      <w:pPr>
        <w:pStyle w:val="ConsPlusCell"/>
        <w:jc w:val="both"/>
      </w:pPr>
      <w:r w:rsidRPr="00061AB7">
        <w:t>39 2655     7     - специальные</w:t>
      </w:r>
    </w:p>
    <w:p w:rsidR="00CC4CF9" w:rsidRPr="00061AB7" w:rsidRDefault="00CC4CF9">
      <w:pPr>
        <w:pStyle w:val="ConsPlusCell"/>
        <w:jc w:val="both"/>
      </w:pPr>
      <w:r w:rsidRPr="00061AB7">
        <w:t>39 2659     9     Головки сменные и принадлежности к ним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наборах и россыпью</w:t>
      </w:r>
    </w:p>
    <w:p w:rsidR="00CC4CF9" w:rsidRPr="00061AB7" w:rsidRDefault="00CC4CF9">
      <w:pPr>
        <w:pStyle w:val="ConsPlusCell"/>
        <w:jc w:val="both"/>
      </w:pPr>
      <w:r w:rsidRPr="00061AB7">
        <w:t>39 2660     4     Отвертки /</w:t>
      </w:r>
    </w:p>
    <w:p w:rsidR="00CC4CF9" w:rsidRPr="00061AB7" w:rsidRDefault="00CC4CF9">
      <w:pPr>
        <w:pStyle w:val="ConsPlusCell"/>
        <w:jc w:val="both"/>
      </w:pPr>
      <w:r w:rsidRPr="00061AB7">
        <w:t>39 2661     9     - обыкновенные</w:t>
      </w:r>
    </w:p>
    <w:p w:rsidR="00CC4CF9" w:rsidRPr="00061AB7" w:rsidRDefault="00CC4CF9">
      <w:pPr>
        <w:pStyle w:val="ConsPlusCell"/>
        <w:jc w:val="both"/>
      </w:pPr>
      <w:r w:rsidRPr="00061AB7">
        <w:t>39 2662     5     - реверсивные</w:t>
      </w:r>
    </w:p>
    <w:p w:rsidR="00CC4CF9" w:rsidRPr="00061AB7" w:rsidRDefault="00CC4CF9">
      <w:pPr>
        <w:pStyle w:val="ConsPlusCell"/>
        <w:jc w:val="both"/>
      </w:pPr>
      <w:r w:rsidRPr="00061AB7">
        <w:t>39 2663     0     - диэлектрические</w:t>
      </w:r>
    </w:p>
    <w:p w:rsidR="00CC4CF9" w:rsidRPr="00061AB7" w:rsidRDefault="00CC4CF9">
      <w:pPr>
        <w:pStyle w:val="ConsPlusCell"/>
        <w:jc w:val="both"/>
      </w:pPr>
      <w:r w:rsidRPr="00061AB7">
        <w:t>39 2664     6     - сборные и сменные вставки к ним</w:t>
      </w:r>
    </w:p>
    <w:p w:rsidR="00CC4CF9" w:rsidRPr="00061AB7" w:rsidRDefault="00CC4CF9">
      <w:pPr>
        <w:pStyle w:val="ConsPlusCell"/>
        <w:jc w:val="both"/>
      </w:pPr>
      <w:r w:rsidRPr="00061AB7">
        <w:t>39 2665     1     - специальные</w:t>
      </w:r>
    </w:p>
    <w:p w:rsidR="00CC4CF9" w:rsidRPr="00061AB7" w:rsidRDefault="00CC4CF9">
      <w:pPr>
        <w:pStyle w:val="ConsPlusCell"/>
        <w:jc w:val="both"/>
      </w:pPr>
      <w:r w:rsidRPr="00061AB7">
        <w:t>39 2666     7     - для винтов и шурупов с крестообразными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шлицами</w:t>
      </w:r>
    </w:p>
    <w:p w:rsidR="00CC4CF9" w:rsidRPr="00061AB7" w:rsidRDefault="00CC4CF9">
      <w:pPr>
        <w:pStyle w:val="ConsPlusCell"/>
        <w:jc w:val="both"/>
      </w:pPr>
      <w:r w:rsidRPr="00061AB7">
        <w:t>39 2670     9     Инструмент вспомогательный для крепления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режущего инструмента</w:t>
      </w:r>
    </w:p>
    <w:p w:rsidR="00CC4CF9" w:rsidRPr="00061AB7" w:rsidRDefault="00CC4CF9">
      <w:pPr>
        <w:pStyle w:val="ConsPlusCell"/>
        <w:jc w:val="both"/>
      </w:pPr>
      <w:r w:rsidRPr="00061AB7">
        <w:t>39 2671     4     Коловороты</w:t>
      </w:r>
    </w:p>
    <w:p w:rsidR="00CC4CF9" w:rsidRPr="00061AB7" w:rsidRDefault="00CC4CF9">
      <w:pPr>
        <w:pStyle w:val="ConsPlusCell"/>
        <w:jc w:val="both"/>
      </w:pPr>
      <w:r w:rsidRPr="00061AB7">
        <w:t>39 2672     2     Дрели ручные с патронами</w:t>
      </w:r>
    </w:p>
    <w:p w:rsidR="00CC4CF9" w:rsidRPr="00061AB7" w:rsidRDefault="00CC4CF9">
      <w:pPr>
        <w:pStyle w:val="ConsPlusCell"/>
        <w:jc w:val="both"/>
      </w:pPr>
      <w:r w:rsidRPr="00061AB7">
        <w:t>39 2673     5     Рамки ножовочные ручные</w:t>
      </w:r>
    </w:p>
    <w:p w:rsidR="00CC4CF9" w:rsidRPr="00061AB7" w:rsidRDefault="00CC4CF9">
      <w:pPr>
        <w:pStyle w:val="ConsPlusCell"/>
        <w:jc w:val="both"/>
      </w:pPr>
      <w:r w:rsidRPr="00061AB7">
        <w:t>39 2674     0     Воротки</w:t>
      </w:r>
    </w:p>
    <w:p w:rsidR="00CC4CF9" w:rsidRPr="00061AB7" w:rsidRDefault="00CC4CF9">
      <w:pPr>
        <w:pStyle w:val="ConsPlusCell"/>
        <w:jc w:val="both"/>
      </w:pPr>
      <w:r w:rsidRPr="00061AB7">
        <w:t>39 2680     3     Инструмент для крепления обрабатываемых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</w:t>
      </w:r>
    </w:p>
    <w:p w:rsidR="00CC4CF9" w:rsidRPr="00061AB7" w:rsidRDefault="00CC4CF9">
      <w:pPr>
        <w:pStyle w:val="ConsPlusCell"/>
        <w:jc w:val="both"/>
      </w:pPr>
      <w:r w:rsidRPr="00061AB7">
        <w:t>39 2681     9     Тиски ручные</w:t>
      </w:r>
    </w:p>
    <w:p w:rsidR="00CC4CF9" w:rsidRPr="00061AB7" w:rsidRDefault="00CC4CF9">
      <w:pPr>
        <w:pStyle w:val="ConsPlusCell"/>
        <w:jc w:val="both"/>
      </w:pPr>
      <w:r w:rsidRPr="00061AB7">
        <w:t>39 2682     4     Тиски ювелирные</w:t>
      </w:r>
    </w:p>
    <w:p w:rsidR="00CC4CF9" w:rsidRPr="00061AB7" w:rsidRDefault="00CC4CF9">
      <w:pPr>
        <w:pStyle w:val="ConsPlusCell"/>
        <w:jc w:val="both"/>
      </w:pPr>
      <w:r w:rsidRPr="00061AB7">
        <w:t>39 2683     6     Струбцины</w:t>
      </w:r>
    </w:p>
    <w:p w:rsidR="00CC4CF9" w:rsidRPr="00061AB7" w:rsidRDefault="00CC4CF9">
      <w:pPr>
        <w:pStyle w:val="ConsPlusCell"/>
        <w:jc w:val="both"/>
      </w:pPr>
      <w:r w:rsidRPr="00061AB7">
        <w:t>39 2684     5     Съемники</w:t>
      </w:r>
    </w:p>
    <w:p w:rsidR="00CC4CF9" w:rsidRPr="00061AB7" w:rsidRDefault="00CC4CF9">
      <w:pPr>
        <w:pStyle w:val="ConsPlusCell"/>
        <w:jc w:val="both"/>
      </w:pPr>
      <w:r w:rsidRPr="00061AB7">
        <w:t>39 2685     0     Пинцеты</w:t>
      </w:r>
    </w:p>
    <w:p w:rsidR="00CC4CF9" w:rsidRPr="00061AB7" w:rsidRDefault="00CC4CF9">
      <w:pPr>
        <w:pStyle w:val="ConsPlusCell"/>
        <w:jc w:val="both"/>
      </w:pPr>
      <w:r w:rsidRPr="00061AB7">
        <w:t>39 2690     8     Инструмент слесарно-монтажный специальный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наборы инструмента</w:t>
      </w:r>
    </w:p>
    <w:p w:rsidR="00CC4CF9" w:rsidRPr="00061AB7" w:rsidRDefault="00CC4CF9">
      <w:pPr>
        <w:pStyle w:val="ConsPlusCell"/>
        <w:jc w:val="both"/>
      </w:pPr>
      <w:r w:rsidRPr="00061AB7">
        <w:t>39 2691     3     Инструмент слесарно-монтажный /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электронной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39 2692     9     - из неискрящих сплавов</w:t>
      </w:r>
    </w:p>
    <w:p w:rsidR="00CC4CF9" w:rsidRPr="00061AB7" w:rsidRDefault="00CC4CF9">
      <w:pPr>
        <w:pStyle w:val="ConsPlusCell"/>
        <w:jc w:val="both"/>
      </w:pPr>
      <w:r w:rsidRPr="00061AB7">
        <w:t>39 2693     4     - для автомобильной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39 2694     0     Наборы слесарно-монтажного инструмента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производственного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39 2695     5     - для комплектации и технического обслуживания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автомобилей, тракторов и др. машин</w:t>
      </w:r>
    </w:p>
    <w:p w:rsidR="00CC4CF9" w:rsidRPr="00061AB7" w:rsidRDefault="00CC4CF9">
      <w:pPr>
        <w:pStyle w:val="ConsPlusCell"/>
        <w:jc w:val="both"/>
      </w:pPr>
      <w:r w:rsidRPr="00061AB7">
        <w:t>39 2696     0     - бытового назначения</w:t>
      </w:r>
    </w:p>
    <w:p w:rsidR="00CC4CF9" w:rsidRPr="00061AB7" w:rsidRDefault="00CC4CF9">
      <w:pPr>
        <w:pStyle w:val="ConsPlusCell"/>
        <w:jc w:val="both"/>
      </w:pPr>
      <w:r w:rsidRPr="00061AB7">
        <w:t>39 2698     1     Инструмент слесарный разный (точила ручные,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пломбиры и др.)</w:t>
      </w:r>
    </w:p>
    <w:p w:rsidR="00CC4CF9" w:rsidRPr="00061AB7" w:rsidRDefault="00CC4CF9">
      <w:pPr>
        <w:pStyle w:val="ConsPlusCell"/>
        <w:jc w:val="both"/>
      </w:pPr>
      <w:r w:rsidRPr="00061AB7">
        <w:t>39 2699     7     Лампы паяльные</w:t>
      </w:r>
    </w:p>
    <w:p w:rsidR="00CC4CF9" w:rsidRPr="00061AB7" w:rsidRDefault="00CC4CF9">
      <w:pPr>
        <w:pStyle w:val="ConsPlusCell"/>
        <w:jc w:val="both"/>
      </w:pPr>
      <w:r w:rsidRPr="00061AB7">
        <w:t>39 2800     4     Инструмент зажимной и вспомогательный</w:t>
      </w:r>
    </w:p>
    <w:p w:rsidR="00CC4CF9" w:rsidRPr="00061AB7" w:rsidRDefault="00CC4CF9">
      <w:pPr>
        <w:pStyle w:val="ConsPlusCell"/>
        <w:jc w:val="both"/>
      </w:pPr>
      <w:r w:rsidRPr="00061AB7">
        <w:t>39 2801     1     Инструмент зажимной и вспомогательный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станков с ЧПУ и автоматических линий *</w:t>
      </w:r>
    </w:p>
    <w:p w:rsidR="00CC4CF9" w:rsidRPr="00061AB7" w:rsidRDefault="00CC4CF9">
      <w:pPr>
        <w:pStyle w:val="ConsPlusCell"/>
        <w:jc w:val="both"/>
      </w:pPr>
      <w:r w:rsidRPr="00061AB7">
        <w:t>39 2810     9     Патроны для концевого инструмента</w:t>
      </w:r>
    </w:p>
    <w:p w:rsidR="00CC4CF9" w:rsidRPr="00061AB7" w:rsidRDefault="00CC4CF9">
      <w:pPr>
        <w:pStyle w:val="ConsPlusCell"/>
        <w:jc w:val="both"/>
      </w:pPr>
      <w:r w:rsidRPr="00061AB7">
        <w:t>39 2830     8     Втулки</w:t>
      </w:r>
    </w:p>
    <w:p w:rsidR="00CC4CF9" w:rsidRPr="00061AB7" w:rsidRDefault="00CC4CF9">
      <w:pPr>
        <w:pStyle w:val="ConsPlusCell"/>
        <w:jc w:val="both"/>
      </w:pPr>
      <w:r w:rsidRPr="00061AB7">
        <w:t>39 2840     2     Центры и полуцентры</w:t>
      </w:r>
    </w:p>
    <w:p w:rsidR="00CC4CF9" w:rsidRPr="00061AB7" w:rsidRDefault="00CC4CF9">
      <w:pPr>
        <w:pStyle w:val="ConsPlusCell"/>
        <w:jc w:val="both"/>
      </w:pPr>
      <w:r w:rsidRPr="00061AB7">
        <w:t>39 2850     7     Державки</w:t>
      </w:r>
    </w:p>
    <w:p w:rsidR="00CC4CF9" w:rsidRPr="00061AB7" w:rsidRDefault="00CC4CF9">
      <w:pPr>
        <w:pStyle w:val="ConsPlusCell"/>
        <w:jc w:val="both"/>
      </w:pPr>
      <w:r w:rsidRPr="00061AB7">
        <w:t>39 2860     1     Прижимы для труб</w:t>
      </w:r>
    </w:p>
    <w:p w:rsidR="00CC4CF9" w:rsidRPr="00061AB7" w:rsidRDefault="00CC4CF9">
      <w:pPr>
        <w:pStyle w:val="ConsPlusCell"/>
        <w:jc w:val="both"/>
      </w:pPr>
      <w:r w:rsidRPr="00061AB7">
        <w:t>39 2870     6     Инструмент зажимной прочий</w:t>
      </w:r>
    </w:p>
    <w:p w:rsidR="00CC4CF9" w:rsidRPr="00061AB7" w:rsidRDefault="00CC4CF9">
      <w:pPr>
        <w:pStyle w:val="ConsPlusCell"/>
        <w:jc w:val="both"/>
      </w:pPr>
      <w:r w:rsidRPr="00061AB7">
        <w:t>39 2871     1     Тиски слесарные (верстачные)</w:t>
      </w:r>
    </w:p>
    <w:p w:rsidR="00CC4CF9" w:rsidRPr="00061AB7" w:rsidRDefault="00CC4CF9">
      <w:pPr>
        <w:pStyle w:val="ConsPlusCell"/>
        <w:jc w:val="both"/>
      </w:pPr>
      <w:r w:rsidRPr="00061AB7">
        <w:t>(код 39 2871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39 2880     0     Оправки</w:t>
      </w:r>
    </w:p>
    <w:p w:rsidR="00CC4CF9" w:rsidRPr="00061AB7" w:rsidRDefault="00CC4CF9">
      <w:pPr>
        <w:pStyle w:val="ConsPlusCell"/>
        <w:jc w:val="both"/>
      </w:pPr>
      <w:r w:rsidRPr="00061AB7">
        <w:t>39 2890     5     Инструмент зажимной и вспомогательный прочий</w:t>
      </w:r>
    </w:p>
    <w:p w:rsidR="00CC4CF9" w:rsidRPr="00061AB7" w:rsidRDefault="00CC4CF9">
      <w:pPr>
        <w:pStyle w:val="ConsPlusCell"/>
        <w:jc w:val="both"/>
      </w:pPr>
      <w:r w:rsidRPr="00061AB7">
        <w:t>39 2900     8     Напильники и борфрезы</w:t>
      </w:r>
    </w:p>
    <w:p w:rsidR="00CC4CF9" w:rsidRPr="00061AB7" w:rsidRDefault="00CC4CF9">
      <w:pPr>
        <w:pStyle w:val="ConsPlusCell"/>
        <w:jc w:val="both"/>
      </w:pPr>
      <w:r w:rsidRPr="00061AB7">
        <w:t>39 2910     2     Напильники слесарные /</w:t>
      </w:r>
    </w:p>
    <w:p w:rsidR="00CC4CF9" w:rsidRPr="00061AB7" w:rsidRDefault="00CC4CF9">
      <w:pPr>
        <w:pStyle w:val="ConsPlusCell"/>
        <w:jc w:val="both"/>
      </w:pPr>
      <w:r w:rsidRPr="00061AB7">
        <w:t>39 2911     8     - общего назначения плоские</w:t>
      </w:r>
    </w:p>
    <w:p w:rsidR="00CC4CF9" w:rsidRPr="00061AB7" w:rsidRDefault="00CC4CF9">
      <w:pPr>
        <w:pStyle w:val="ConsPlusCell"/>
        <w:jc w:val="both"/>
      </w:pPr>
      <w:r w:rsidRPr="00061AB7">
        <w:t>39 2912     3     - общего назначения квадратные</w:t>
      </w:r>
    </w:p>
    <w:p w:rsidR="00CC4CF9" w:rsidRPr="00061AB7" w:rsidRDefault="00CC4CF9">
      <w:pPr>
        <w:pStyle w:val="ConsPlusCell"/>
        <w:jc w:val="both"/>
      </w:pPr>
      <w:r w:rsidRPr="00061AB7">
        <w:t>39 2913     9     - общего назначения трехгранные</w:t>
      </w:r>
    </w:p>
    <w:p w:rsidR="00CC4CF9" w:rsidRPr="00061AB7" w:rsidRDefault="00CC4CF9">
      <w:pPr>
        <w:pStyle w:val="ConsPlusCell"/>
        <w:jc w:val="both"/>
      </w:pPr>
      <w:r w:rsidRPr="00061AB7">
        <w:t>39 2914     4     - общего назначения ромбические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трапецеидальные (ножовочные)</w:t>
      </w:r>
    </w:p>
    <w:p w:rsidR="00CC4CF9" w:rsidRPr="00061AB7" w:rsidRDefault="00CC4CF9">
      <w:pPr>
        <w:pStyle w:val="ConsPlusCell"/>
        <w:jc w:val="both"/>
      </w:pPr>
      <w:r w:rsidRPr="00061AB7">
        <w:t>39 2915     2     - общего назначения круглые</w:t>
      </w:r>
    </w:p>
    <w:p w:rsidR="00CC4CF9" w:rsidRPr="00061AB7" w:rsidRDefault="00CC4CF9">
      <w:pPr>
        <w:pStyle w:val="ConsPlusCell"/>
        <w:jc w:val="both"/>
      </w:pPr>
      <w:r w:rsidRPr="00061AB7">
        <w:t>39 2916     5     - общего назначения полукруглые</w:t>
      </w:r>
    </w:p>
    <w:p w:rsidR="00CC4CF9" w:rsidRPr="00061AB7" w:rsidRDefault="00CC4CF9">
      <w:pPr>
        <w:pStyle w:val="ConsPlusCell"/>
        <w:jc w:val="both"/>
      </w:pPr>
      <w:r w:rsidRPr="00061AB7">
        <w:t>39 2917     0     - для заточки пил</w:t>
      </w:r>
    </w:p>
    <w:p w:rsidR="00CC4CF9" w:rsidRPr="00061AB7" w:rsidRDefault="00CC4CF9">
      <w:pPr>
        <w:pStyle w:val="ConsPlusCell"/>
        <w:jc w:val="both"/>
      </w:pPr>
      <w:r w:rsidRPr="00061AB7">
        <w:t>39 2918     6     - для цветных металлов и их сплавов</w:t>
      </w:r>
    </w:p>
    <w:p w:rsidR="00CC4CF9" w:rsidRPr="00061AB7" w:rsidRDefault="00CC4CF9">
      <w:pPr>
        <w:pStyle w:val="ConsPlusCell"/>
        <w:jc w:val="both"/>
      </w:pPr>
      <w:r w:rsidRPr="00061AB7">
        <w:t>39 2919     1     - специальные</w:t>
      </w:r>
    </w:p>
    <w:p w:rsidR="00CC4CF9" w:rsidRPr="00061AB7" w:rsidRDefault="00CC4CF9">
      <w:pPr>
        <w:pStyle w:val="ConsPlusCell"/>
        <w:jc w:val="both"/>
      </w:pPr>
      <w:r w:rsidRPr="00061AB7">
        <w:t>39 2920     7     Напильники машинные к опиловочным станкам /</w:t>
      </w:r>
    </w:p>
    <w:p w:rsidR="00CC4CF9" w:rsidRPr="00061AB7" w:rsidRDefault="00CC4CF9">
      <w:pPr>
        <w:pStyle w:val="ConsPlusCell"/>
        <w:jc w:val="both"/>
      </w:pPr>
      <w:r w:rsidRPr="00061AB7">
        <w:t>39 2921     2     - с возвратно-поступательным движением плоские</w:t>
      </w:r>
    </w:p>
    <w:p w:rsidR="00CC4CF9" w:rsidRPr="00061AB7" w:rsidRDefault="00CC4CF9">
      <w:pPr>
        <w:pStyle w:val="ConsPlusCell"/>
        <w:jc w:val="both"/>
      </w:pPr>
      <w:r w:rsidRPr="00061AB7">
        <w:t>39 2922     8     - с возвратно-поступательным движением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квадратные</w:t>
      </w:r>
    </w:p>
    <w:p w:rsidR="00CC4CF9" w:rsidRPr="00061AB7" w:rsidRDefault="00CC4CF9">
      <w:pPr>
        <w:pStyle w:val="ConsPlusCell"/>
        <w:jc w:val="both"/>
      </w:pPr>
      <w:r w:rsidRPr="00061AB7">
        <w:t>39 2923     3     - с возвратно-поступательным движением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трехгранные</w:t>
      </w:r>
    </w:p>
    <w:p w:rsidR="00CC4CF9" w:rsidRPr="00061AB7" w:rsidRDefault="00CC4CF9">
      <w:pPr>
        <w:pStyle w:val="ConsPlusCell"/>
        <w:jc w:val="both"/>
      </w:pPr>
      <w:r w:rsidRPr="00061AB7">
        <w:t>39 2924     9     - с возвратно-поступательным движением круглые</w:t>
      </w:r>
    </w:p>
    <w:p w:rsidR="00CC4CF9" w:rsidRPr="00061AB7" w:rsidRDefault="00CC4CF9">
      <w:pPr>
        <w:pStyle w:val="ConsPlusCell"/>
        <w:jc w:val="both"/>
      </w:pPr>
      <w:r w:rsidRPr="00061AB7">
        <w:t>39 2925     4     - с возвратно-поступательным движением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полукруглые</w:t>
      </w:r>
    </w:p>
    <w:p w:rsidR="00CC4CF9" w:rsidRPr="00061AB7" w:rsidRDefault="00CC4CF9">
      <w:pPr>
        <w:pStyle w:val="ConsPlusCell"/>
        <w:jc w:val="both"/>
      </w:pPr>
      <w:r w:rsidRPr="00061AB7">
        <w:t>39 2926     6     - с непрерывно-поступательным движением</w:t>
      </w:r>
    </w:p>
    <w:p w:rsidR="00CC4CF9" w:rsidRPr="00061AB7" w:rsidRDefault="00CC4CF9">
      <w:pPr>
        <w:pStyle w:val="ConsPlusCell"/>
        <w:jc w:val="both"/>
      </w:pPr>
      <w:r w:rsidRPr="00061AB7">
        <w:t>39 2927     5     - с вращательным движением (для заточки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диффузионных ножей и др.)</w:t>
      </w:r>
    </w:p>
    <w:p w:rsidR="00CC4CF9" w:rsidRPr="00061AB7" w:rsidRDefault="00CC4CF9">
      <w:pPr>
        <w:pStyle w:val="ConsPlusCell"/>
        <w:jc w:val="both"/>
      </w:pPr>
      <w:r w:rsidRPr="00061AB7">
        <w:t>39 2930     1     Надфили /</w:t>
      </w:r>
    </w:p>
    <w:p w:rsidR="00CC4CF9" w:rsidRPr="00061AB7" w:rsidRDefault="00CC4CF9">
      <w:pPr>
        <w:pStyle w:val="ConsPlusCell"/>
        <w:jc w:val="both"/>
      </w:pPr>
      <w:r w:rsidRPr="00061AB7">
        <w:t>39 2931     7     - плоские</w:t>
      </w:r>
    </w:p>
    <w:p w:rsidR="00CC4CF9" w:rsidRPr="00061AB7" w:rsidRDefault="00CC4CF9">
      <w:pPr>
        <w:pStyle w:val="ConsPlusCell"/>
        <w:jc w:val="both"/>
      </w:pPr>
      <w:r w:rsidRPr="00061AB7">
        <w:t>39 2932     2     - квадратные</w:t>
      </w:r>
    </w:p>
    <w:p w:rsidR="00CC4CF9" w:rsidRPr="00061AB7" w:rsidRDefault="00CC4CF9">
      <w:pPr>
        <w:pStyle w:val="ConsPlusCell"/>
        <w:jc w:val="both"/>
      </w:pPr>
      <w:r w:rsidRPr="00061AB7">
        <w:t>39 2933     8     - трехгранные</w:t>
      </w:r>
    </w:p>
    <w:p w:rsidR="00CC4CF9" w:rsidRPr="00061AB7" w:rsidRDefault="00CC4CF9">
      <w:pPr>
        <w:pStyle w:val="ConsPlusCell"/>
        <w:jc w:val="both"/>
      </w:pPr>
      <w:r w:rsidRPr="00061AB7">
        <w:t>39 2934     3     - трапецеидальные (ножовочные)</w:t>
      </w:r>
    </w:p>
    <w:p w:rsidR="00CC4CF9" w:rsidRPr="00061AB7" w:rsidRDefault="00CC4CF9">
      <w:pPr>
        <w:pStyle w:val="ConsPlusCell"/>
        <w:jc w:val="both"/>
      </w:pPr>
      <w:r w:rsidRPr="00061AB7">
        <w:t>39 2935     9     - ромбические</w:t>
      </w:r>
    </w:p>
    <w:p w:rsidR="00CC4CF9" w:rsidRPr="00061AB7" w:rsidRDefault="00CC4CF9">
      <w:pPr>
        <w:pStyle w:val="ConsPlusCell"/>
        <w:jc w:val="both"/>
      </w:pPr>
      <w:r w:rsidRPr="00061AB7">
        <w:t>39 2936     4     - круглые</w:t>
      </w:r>
    </w:p>
    <w:p w:rsidR="00CC4CF9" w:rsidRPr="00061AB7" w:rsidRDefault="00CC4CF9">
      <w:pPr>
        <w:pStyle w:val="ConsPlusCell"/>
        <w:jc w:val="both"/>
      </w:pPr>
      <w:r w:rsidRPr="00061AB7">
        <w:t>39 2937     0     - полукруглые</w:t>
      </w:r>
    </w:p>
    <w:p w:rsidR="00CC4CF9" w:rsidRPr="00061AB7" w:rsidRDefault="00CC4CF9">
      <w:pPr>
        <w:pStyle w:val="ConsPlusCell"/>
        <w:jc w:val="both"/>
      </w:pPr>
      <w:r w:rsidRPr="00061AB7">
        <w:t>39 2938     5     - овальные и пазовые</w:t>
      </w:r>
    </w:p>
    <w:p w:rsidR="00CC4CF9" w:rsidRPr="00061AB7" w:rsidRDefault="00CC4CF9">
      <w:pPr>
        <w:pStyle w:val="ConsPlusCell"/>
        <w:jc w:val="both"/>
      </w:pPr>
      <w:r w:rsidRPr="00061AB7">
        <w:t>39 2940     6     Рашпили /</w:t>
      </w:r>
    </w:p>
    <w:p w:rsidR="00CC4CF9" w:rsidRPr="00061AB7" w:rsidRDefault="00CC4CF9">
      <w:pPr>
        <w:pStyle w:val="ConsPlusCell"/>
        <w:jc w:val="both"/>
      </w:pPr>
      <w:r w:rsidRPr="00061AB7">
        <w:t>39 2941     1     - общего назначения плоские</w:t>
      </w:r>
    </w:p>
    <w:p w:rsidR="00CC4CF9" w:rsidRPr="00061AB7" w:rsidRDefault="00CC4CF9">
      <w:pPr>
        <w:pStyle w:val="ConsPlusCell"/>
        <w:jc w:val="both"/>
      </w:pPr>
      <w:r w:rsidRPr="00061AB7">
        <w:t>39 2942     7     - общего назначения круглые</w:t>
      </w:r>
    </w:p>
    <w:p w:rsidR="00CC4CF9" w:rsidRPr="00061AB7" w:rsidRDefault="00CC4CF9">
      <w:pPr>
        <w:pStyle w:val="ConsPlusCell"/>
        <w:jc w:val="both"/>
      </w:pPr>
      <w:r w:rsidRPr="00061AB7">
        <w:t>39 2943     2     - общего назначения полукруглые</w:t>
      </w:r>
    </w:p>
    <w:p w:rsidR="00CC4CF9" w:rsidRPr="00061AB7" w:rsidRDefault="00CC4CF9">
      <w:pPr>
        <w:pStyle w:val="ConsPlusCell"/>
        <w:jc w:val="both"/>
      </w:pPr>
      <w:r w:rsidRPr="00061AB7">
        <w:t>39 2944     8     - сапожные</w:t>
      </w:r>
    </w:p>
    <w:p w:rsidR="00CC4CF9" w:rsidRPr="00061AB7" w:rsidRDefault="00CC4CF9">
      <w:pPr>
        <w:pStyle w:val="ConsPlusCell"/>
        <w:jc w:val="both"/>
      </w:pPr>
      <w:r w:rsidRPr="00061AB7">
        <w:t>39 2945     3     - копытные</w:t>
      </w:r>
    </w:p>
    <w:p w:rsidR="00CC4CF9" w:rsidRPr="00061AB7" w:rsidRDefault="00CC4CF9">
      <w:pPr>
        <w:pStyle w:val="ConsPlusCell"/>
        <w:jc w:val="both"/>
      </w:pPr>
      <w:r w:rsidRPr="00061AB7">
        <w:t>39 2960     5     Борфрезы из быстрорежущей стали /</w:t>
      </w:r>
    </w:p>
    <w:p w:rsidR="00CC4CF9" w:rsidRPr="00061AB7" w:rsidRDefault="00CC4CF9">
      <w:pPr>
        <w:pStyle w:val="ConsPlusCell"/>
        <w:jc w:val="both"/>
      </w:pPr>
      <w:r w:rsidRPr="00061AB7">
        <w:t>39 2961     0     - цилиндрические и дисковые</w:t>
      </w:r>
    </w:p>
    <w:p w:rsidR="00CC4CF9" w:rsidRPr="00061AB7" w:rsidRDefault="00CC4CF9">
      <w:pPr>
        <w:pStyle w:val="ConsPlusCell"/>
        <w:jc w:val="both"/>
      </w:pPr>
      <w:r w:rsidRPr="00061AB7">
        <w:t>39 2962     6     - конические и угловые</w:t>
      </w:r>
    </w:p>
    <w:p w:rsidR="00CC4CF9" w:rsidRPr="00061AB7" w:rsidRDefault="00CC4CF9">
      <w:pPr>
        <w:pStyle w:val="ConsPlusCell"/>
        <w:jc w:val="both"/>
      </w:pPr>
      <w:r w:rsidRPr="00061AB7">
        <w:t>39 2963     1     - шаровые и грушевидные</w:t>
      </w:r>
    </w:p>
    <w:p w:rsidR="00CC4CF9" w:rsidRPr="00061AB7" w:rsidRDefault="00CC4CF9">
      <w:pPr>
        <w:pStyle w:val="ConsPlusCell"/>
        <w:jc w:val="both"/>
      </w:pPr>
      <w:r w:rsidRPr="00061AB7">
        <w:t>39 2964     7     - сфероцилиндрические и сфероконические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(закругленные)</w:t>
      </w:r>
    </w:p>
    <w:p w:rsidR="00CC4CF9" w:rsidRPr="00061AB7" w:rsidRDefault="00CC4CF9">
      <w:pPr>
        <w:pStyle w:val="ConsPlusCell"/>
        <w:jc w:val="both"/>
      </w:pPr>
      <w:r w:rsidRPr="00061AB7">
        <w:t>39 2965     2     - эллипсовидные и бочкообразные</w:t>
      </w:r>
    </w:p>
    <w:p w:rsidR="00CC4CF9" w:rsidRPr="00061AB7" w:rsidRDefault="00CC4CF9">
      <w:pPr>
        <w:pStyle w:val="ConsPlusCell"/>
        <w:jc w:val="both"/>
      </w:pPr>
      <w:r w:rsidRPr="00061AB7">
        <w:t>39 2966     8     - полукруглые выпуклые и радиусные вогнутые</w:t>
      </w:r>
    </w:p>
    <w:p w:rsidR="00CC4CF9" w:rsidRPr="00061AB7" w:rsidRDefault="00CC4CF9">
      <w:pPr>
        <w:pStyle w:val="ConsPlusCell"/>
        <w:jc w:val="both"/>
      </w:pPr>
      <w:r w:rsidRPr="00061AB7">
        <w:t>39 2967     3     - синусоидные</w:t>
      </w:r>
    </w:p>
    <w:p w:rsidR="00CC4CF9" w:rsidRPr="00061AB7" w:rsidRDefault="00CC4CF9">
      <w:pPr>
        <w:pStyle w:val="ConsPlusCell"/>
        <w:jc w:val="both"/>
      </w:pPr>
      <w:r w:rsidRPr="00061AB7">
        <w:t>39 2970     4     Борфрезы твердосплавные /</w:t>
      </w:r>
    </w:p>
    <w:p w:rsidR="00CC4CF9" w:rsidRPr="00061AB7" w:rsidRDefault="00CC4CF9">
      <w:pPr>
        <w:pStyle w:val="ConsPlusCell"/>
        <w:jc w:val="both"/>
      </w:pPr>
      <w:r w:rsidRPr="00061AB7">
        <w:t>39 2971     5     - цилиндрические</w:t>
      </w:r>
    </w:p>
    <w:p w:rsidR="00CC4CF9" w:rsidRPr="00061AB7" w:rsidRDefault="00CC4CF9">
      <w:pPr>
        <w:pStyle w:val="ConsPlusCell"/>
        <w:jc w:val="both"/>
      </w:pPr>
      <w:r w:rsidRPr="00061AB7">
        <w:t>39 2972     0     - конические</w:t>
      </w:r>
    </w:p>
    <w:p w:rsidR="00CC4CF9" w:rsidRPr="00061AB7" w:rsidRDefault="00CC4CF9">
      <w:pPr>
        <w:pStyle w:val="ConsPlusCell"/>
        <w:jc w:val="both"/>
      </w:pPr>
      <w:r w:rsidRPr="00061AB7">
        <w:t>39 2973     6     - сферические</w:t>
      </w:r>
    </w:p>
    <w:p w:rsidR="00CC4CF9" w:rsidRPr="00061AB7" w:rsidRDefault="00CC4CF9">
      <w:pPr>
        <w:pStyle w:val="ConsPlusCell"/>
        <w:jc w:val="both"/>
      </w:pPr>
      <w:r w:rsidRPr="00061AB7">
        <w:t>39 2974     1     - грушевидные</w:t>
      </w:r>
    </w:p>
    <w:p w:rsidR="00CC4CF9" w:rsidRPr="00061AB7" w:rsidRDefault="00CC4CF9">
      <w:pPr>
        <w:pStyle w:val="ConsPlusCell"/>
        <w:jc w:val="both"/>
      </w:pPr>
      <w:r w:rsidRPr="00061AB7">
        <w:t>39 2975     7     - сфероцилиндрические</w:t>
      </w:r>
    </w:p>
    <w:p w:rsidR="00CC4CF9" w:rsidRPr="00061AB7" w:rsidRDefault="00CC4CF9">
      <w:pPr>
        <w:pStyle w:val="ConsPlusCell"/>
        <w:jc w:val="both"/>
      </w:pPr>
      <w:r w:rsidRPr="00061AB7">
        <w:t>39 2976     2     - сфероконические</w:t>
      </w:r>
    </w:p>
    <w:p w:rsidR="00CC4CF9" w:rsidRPr="00061AB7" w:rsidRDefault="00CC4CF9">
      <w:pPr>
        <w:pStyle w:val="ConsPlusCell"/>
        <w:jc w:val="both"/>
      </w:pPr>
      <w:r w:rsidRPr="00061AB7">
        <w:t>39 2977     8     - эллипсовидные</w:t>
      </w:r>
    </w:p>
    <w:p w:rsidR="00CC4CF9" w:rsidRPr="00061AB7" w:rsidRDefault="00CC4CF9">
      <w:pPr>
        <w:pStyle w:val="ConsPlusCell"/>
        <w:jc w:val="both"/>
      </w:pPr>
      <w:r w:rsidRPr="00061AB7">
        <w:t>39 2978     3     - синусоидные</w:t>
      </w:r>
    </w:p>
    <w:p w:rsidR="00CC4CF9" w:rsidRPr="00061AB7" w:rsidRDefault="00CC4CF9">
      <w:pPr>
        <w:pStyle w:val="ConsPlusCell"/>
        <w:jc w:val="both"/>
      </w:pPr>
      <w:r w:rsidRPr="00061AB7">
        <w:t>39 2990     9     Наборы / напильников, надфилей, борфрез</w:t>
      </w:r>
    </w:p>
    <w:p w:rsidR="00CC4CF9" w:rsidRPr="00061AB7" w:rsidRDefault="00CC4CF9">
      <w:pPr>
        <w:pStyle w:val="ConsPlusCell"/>
        <w:jc w:val="both"/>
      </w:pPr>
      <w:r w:rsidRPr="00061AB7">
        <w:t>39 2993     5     - напильников</w:t>
      </w:r>
    </w:p>
    <w:p w:rsidR="00CC4CF9" w:rsidRPr="00061AB7" w:rsidRDefault="00CC4CF9">
      <w:pPr>
        <w:pStyle w:val="ConsPlusCell"/>
        <w:jc w:val="both"/>
      </w:pPr>
      <w:r w:rsidRPr="00061AB7">
        <w:t>39 2994     0     - надфилей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39 3000     8     Инструмент измерительный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39 3100     1     Калибры</w:t>
      </w:r>
    </w:p>
    <w:p w:rsidR="00CC4CF9" w:rsidRPr="00061AB7" w:rsidRDefault="00CC4CF9">
      <w:pPr>
        <w:pStyle w:val="ConsPlusCell"/>
        <w:jc w:val="both"/>
      </w:pPr>
      <w:r w:rsidRPr="00061AB7">
        <w:t>39 3110     6     Калибры-пробки гладкие /</w:t>
      </w:r>
    </w:p>
    <w:p w:rsidR="00CC4CF9" w:rsidRPr="00061AB7" w:rsidRDefault="00CC4CF9">
      <w:pPr>
        <w:pStyle w:val="ConsPlusCell"/>
        <w:jc w:val="both"/>
      </w:pPr>
      <w:r w:rsidRPr="00061AB7">
        <w:t>39 3111     1     - полные</w:t>
      </w:r>
    </w:p>
    <w:p w:rsidR="00CC4CF9" w:rsidRPr="00061AB7" w:rsidRDefault="00CC4CF9">
      <w:pPr>
        <w:pStyle w:val="ConsPlusCell"/>
        <w:jc w:val="both"/>
      </w:pPr>
      <w:r w:rsidRPr="00061AB7">
        <w:t>39 3112     7     - неполные</w:t>
      </w:r>
    </w:p>
    <w:p w:rsidR="00CC4CF9" w:rsidRPr="00061AB7" w:rsidRDefault="00CC4CF9">
      <w:pPr>
        <w:pStyle w:val="ConsPlusCell"/>
        <w:jc w:val="both"/>
      </w:pPr>
      <w:r w:rsidRPr="00061AB7">
        <w:t>39 3113     2     - оснащенные твердым сплавом</w:t>
      </w:r>
    </w:p>
    <w:p w:rsidR="00CC4CF9" w:rsidRPr="00061AB7" w:rsidRDefault="00CC4CF9">
      <w:pPr>
        <w:pStyle w:val="ConsPlusCell"/>
        <w:jc w:val="both"/>
      </w:pPr>
      <w:r w:rsidRPr="00061AB7">
        <w:t>39 3120     0     Калибры-скобы гладкие /</w:t>
      </w:r>
    </w:p>
    <w:p w:rsidR="00CC4CF9" w:rsidRPr="00061AB7" w:rsidRDefault="00CC4CF9">
      <w:pPr>
        <w:pStyle w:val="ConsPlusCell"/>
        <w:jc w:val="both"/>
      </w:pPr>
      <w:r w:rsidRPr="00061AB7">
        <w:t>39 3121     6     - нерегулируемые</w:t>
      </w:r>
    </w:p>
    <w:p w:rsidR="00CC4CF9" w:rsidRPr="00061AB7" w:rsidRDefault="00CC4CF9">
      <w:pPr>
        <w:pStyle w:val="ConsPlusCell"/>
        <w:jc w:val="both"/>
      </w:pPr>
      <w:r w:rsidRPr="00061AB7">
        <w:t>39 3122     1     - нерегулируемые, оснащенные твердым сплавом</w:t>
      </w:r>
    </w:p>
    <w:p w:rsidR="00CC4CF9" w:rsidRPr="00061AB7" w:rsidRDefault="00CC4CF9">
      <w:pPr>
        <w:pStyle w:val="ConsPlusCell"/>
        <w:jc w:val="both"/>
      </w:pPr>
      <w:r w:rsidRPr="00061AB7">
        <w:t>39 3123     7     - регулируемые</w:t>
      </w:r>
    </w:p>
    <w:p w:rsidR="00CC4CF9" w:rsidRPr="00061AB7" w:rsidRDefault="00CC4CF9">
      <w:pPr>
        <w:pStyle w:val="ConsPlusCell"/>
        <w:jc w:val="both"/>
      </w:pPr>
      <w:r w:rsidRPr="00061AB7">
        <w:t>39 3124     2     - регулируемые, оснащенные твердым сплавом</w:t>
      </w:r>
    </w:p>
    <w:p w:rsidR="00CC4CF9" w:rsidRPr="00061AB7" w:rsidRDefault="00CC4CF9">
      <w:pPr>
        <w:pStyle w:val="ConsPlusCell"/>
        <w:jc w:val="both"/>
      </w:pPr>
      <w:r w:rsidRPr="00061AB7">
        <w:t>39 3130     5     Калибры для конусов инструментов, проволочки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ролики для измерения среднего диаметра резьбы</w:t>
      </w:r>
    </w:p>
    <w:p w:rsidR="00CC4CF9" w:rsidRPr="00061AB7" w:rsidRDefault="00CC4CF9">
      <w:pPr>
        <w:pStyle w:val="ConsPlusCell"/>
        <w:jc w:val="both"/>
      </w:pPr>
      <w:r w:rsidRPr="00061AB7">
        <w:t>39 3131     0     Калибры для конусов инструментов</w:t>
      </w:r>
    </w:p>
    <w:p w:rsidR="00CC4CF9" w:rsidRPr="00061AB7" w:rsidRDefault="00CC4CF9">
      <w:pPr>
        <w:pStyle w:val="ConsPlusCell"/>
        <w:jc w:val="both"/>
      </w:pPr>
      <w:r w:rsidRPr="00061AB7">
        <w:t>39 3132     6     Проволочки для измерения среднего диаметра</w:t>
      </w:r>
    </w:p>
    <w:p w:rsidR="00CC4CF9" w:rsidRPr="00061AB7" w:rsidRDefault="00CC4CF9">
      <w:pPr>
        <w:pStyle w:val="ConsPlusCell"/>
        <w:jc w:val="both"/>
      </w:pPr>
      <w:r w:rsidRPr="00061AB7">
        <w:t>39 3133     1     Ролики для измерения среднего диаметра</w:t>
      </w:r>
    </w:p>
    <w:p w:rsidR="00CC4CF9" w:rsidRPr="00061AB7" w:rsidRDefault="00CC4CF9">
      <w:pPr>
        <w:pStyle w:val="ConsPlusCell"/>
        <w:jc w:val="both"/>
      </w:pPr>
      <w:r w:rsidRPr="00061AB7">
        <w:t>39 3140     6     Калибры для метрической резьбы (кроме калибров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метрической резьбы с натягом,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переходными посадками и конических)</w:t>
      </w:r>
    </w:p>
    <w:p w:rsidR="00CC4CF9" w:rsidRPr="00061AB7" w:rsidRDefault="00CC4CF9">
      <w:pPr>
        <w:pStyle w:val="ConsPlusCell"/>
        <w:jc w:val="both"/>
      </w:pPr>
      <w:r w:rsidRPr="00061AB7">
        <w:t>39 3141     5     Калибры-пробки диаметром от 1 до 150 мм</w:t>
      </w:r>
    </w:p>
    <w:p w:rsidR="00CC4CF9" w:rsidRPr="00061AB7" w:rsidRDefault="00CC4CF9">
      <w:pPr>
        <w:pStyle w:val="ConsPlusCell"/>
        <w:jc w:val="both"/>
      </w:pPr>
      <w:r w:rsidRPr="00061AB7">
        <w:t>39 3142     0     Калибры-пробки твердосплавные</w:t>
      </w:r>
    </w:p>
    <w:p w:rsidR="00CC4CF9" w:rsidRPr="00061AB7" w:rsidRDefault="00CC4CF9">
      <w:pPr>
        <w:pStyle w:val="ConsPlusCell"/>
        <w:jc w:val="both"/>
      </w:pPr>
      <w:r w:rsidRPr="00061AB7">
        <w:t>39 3143     6     Калибры-пробки диаметром св. 150 мм</w:t>
      </w:r>
    </w:p>
    <w:p w:rsidR="00CC4CF9" w:rsidRPr="00061AB7" w:rsidRDefault="00CC4CF9">
      <w:pPr>
        <w:pStyle w:val="ConsPlusCell"/>
        <w:jc w:val="both"/>
      </w:pPr>
      <w:r w:rsidRPr="00061AB7">
        <w:t>39 3144     1     Калибры-кольца диаметром от 1 до 150 мм</w:t>
      </w:r>
    </w:p>
    <w:p w:rsidR="00CC4CF9" w:rsidRPr="00061AB7" w:rsidRDefault="00CC4CF9">
      <w:pPr>
        <w:pStyle w:val="ConsPlusCell"/>
        <w:jc w:val="both"/>
      </w:pPr>
      <w:r w:rsidRPr="00061AB7">
        <w:t>39 3145     7     Калибры-кольца диаметром св. 150 мм</w:t>
      </w:r>
    </w:p>
    <w:p w:rsidR="00CC4CF9" w:rsidRPr="00061AB7" w:rsidRDefault="00CC4CF9">
      <w:pPr>
        <w:pStyle w:val="ConsPlusCell"/>
        <w:jc w:val="both"/>
      </w:pPr>
      <w:r w:rsidRPr="00061AB7">
        <w:t>39 3150     4     Калибры для / дюймовой и трубной резьб</w:t>
      </w:r>
    </w:p>
    <w:p w:rsidR="00CC4CF9" w:rsidRPr="00061AB7" w:rsidRDefault="00CC4CF9">
      <w:pPr>
        <w:pStyle w:val="ConsPlusCell"/>
        <w:jc w:val="both"/>
      </w:pPr>
      <w:r w:rsidRPr="00061AB7">
        <w:t>39 3151     0     - дюймовой цилиндрической резьбы</w:t>
      </w:r>
    </w:p>
    <w:p w:rsidR="00CC4CF9" w:rsidRPr="00061AB7" w:rsidRDefault="00CC4CF9">
      <w:pPr>
        <w:pStyle w:val="ConsPlusCell"/>
        <w:jc w:val="both"/>
      </w:pPr>
      <w:r w:rsidRPr="00061AB7">
        <w:t>39 3152     5     - дюймовой конической резьбы с углом профиля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60 град.</w:t>
      </w:r>
    </w:p>
    <w:p w:rsidR="00CC4CF9" w:rsidRPr="00061AB7" w:rsidRDefault="00CC4CF9">
      <w:pPr>
        <w:pStyle w:val="ConsPlusCell"/>
        <w:jc w:val="both"/>
      </w:pPr>
      <w:r w:rsidRPr="00061AB7">
        <w:t>39 3153     0     - трубной конической резьбы</w:t>
      </w:r>
    </w:p>
    <w:p w:rsidR="00CC4CF9" w:rsidRPr="00061AB7" w:rsidRDefault="00CC4CF9">
      <w:pPr>
        <w:pStyle w:val="ConsPlusCell"/>
        <w:jc w:val="both"/>
      </w:pPr>
      <w:r w:rsidRPr="00061AB7">
        <w:t>39 3154     6     - для трубной цилиндрической резьбы</w:t>
      </w:r>
    </w:p>
    <w:p w:rsidR="00CC4CF9" w:rsidRPr="00061AB7" w:rsidRDefault="00CC4CF9">
      <w:pPr>
        <w:pStyle w:val="ConsPlusCell"/>
        <w:jc w:val="both"/>
      </w:pPr>
      <w:r w:rsidRPr="00061AB7">
        <w:t>39 3160     9     Калибры для резьб: трапецеидальной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одноходовой, труб колонкового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геолого-разведочного бурения, цоколей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патронов электрических ламп</w:t>
      </w:r>
    </w:p>
    <w:p w:rsidR="00CC4CF9" w:rsidRPr="00061AB7" w:rsidRDefault="00CC4CF9">
      <w:pPr>
        <w:pStyle w:val="ConsPlusCell"/>
        <w:jc w:val="both"/>
      </w:pPr>
      <w:r w:rsidRPr="00061AB7">
        <w:t>39 3161     4     Калибры-пробки для трапецеидальной одноходовой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резьбы</w:t>
      </w:r>
    </w:p>
    <w:p w:rsidR="00CC4CF9" w:rsidRPr="00061AB7" w:rsidRDefault="00CC4CF9">
      <w:pPr>
        <w:pStyle w:val="ConsPlusCell"/>
        <w:jc w:val="both"/>
      </w:pPr>
      <w:r w:rsidRPr="00061AB7">
        <w:t>39 3162     3     Калибры-кольца для трапецеидальной одноходовой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резьбы</w:t>
      </w:r>
    </w:p>
    <w:p w:rsidR="00CC4CF9" w:rsidRPr="00061AB7" w:rsidRDefault="00CC4CF9">
      <w:pPr>
        <w:pStyle w:val="ConsPlusCell"/>
        <w:jc w:val="both"/>
      </w:pPr>
      <w:r w:rsidRPr="00061AB7">
        <w:t>39 3163     5     Калибры для резьб труб колонкового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геолого-разведочного бурения</w:t>
      </w:r>
    </w:p>
    <w:p w:rsidR="00CC4CF9" w:rsidRPr="00061AB7" w:rsidRDefault="00CC4CF9">
      <w:pPr>
        <w:pStyle w:val="ConsPlusCell"/>
        <w:jc w:val="both"/>
      </w:pPr>
      <w:r w:rsidRPr="00061AB7">
        <w:t>39 3164     0     Калибры для резьбы бурильных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геолого-разведочных труб ниппельного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соединения</w:t>
      </w:r>
    </w:p>
    <w:p w:rsidR="00CC4CF9" w:rsidRPr="00061AB7" w:rsidRDefault="00CC4CF9">
      <w:pPr>
        <w:pStyle w:val="ConsPlusCell"/>
        <w:jc w:val="both"/>
      </w:pPr>
      <w:r w:rsidRPr="00061AB7">
        <w:t>39 3165     6     Калибры для резьб цоколей и патронов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электрических ламп</w:t>
      </w:r>
    </w:p>
    <w:p w:rsidR="00CC4CF9" w:rsidRPr="00061AB7" w:rsidRDefault="00CC4CF9">
      <w:pPr>
        <w:pStyle w:val="ConsPlusCell"/>
        <w:jc w:val="both"/>
      </w:pPr>
      <w:r w:rsidRPr="00061AB7">
        <w:t>39 3170     3     Калибры для конических резьб / бурильных,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обсадных и насосно-компрессорных труб, муфт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замков, квадратных штанг, газовых баллонов,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электро- и турбобуров</w:t>
      </w:r>
    </w:p>
    <w:p w:rsidR="00CC4CF9" w:rsidRPr="00061AB7" w:rsidRDefault="00CC4CF9">
      <w:pPr>
        <w:pStyle w:val="ConsPlusCell"/>
        <w:jc w:val="both"/>
      </w:pPr>
      <w:r w:rsidRPr="00061AB7">
        <w:t>39 3171     9     - бурильных труб с высаженными концами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муфт к ним</w:t>
      </w:r>
    </w:p>
    <w:p w:rsidR="00CC4CF9" w:rsidRPr="00061AB7" w:rsidRDefault="00CC4CF9">
      <w:pPr>
        <w:pStyle w:val="ConsPlusCell"/>
        <w:jc w:val="both"/>
      </w:pPr>
      <w:r w:rsidRPr="00061AB7">
        <w:t>39 3172     4     - замков бурильных труб</w:t>
      </w:r>
    </w:p>
    <w:p w:rsidR="00CC4CF9" w:rsidRPr="00061AB7" w:rsidRDefault="00CC4CF9">
      <w:pPr>
        <w:pStyle w:val="ConsPlusCell"/>
        <w:jc w:val="both"/>
      </w:pPr>
      <w:r w:rsidRPr="00061AB7">
        <w:t>39 3173     7     - обсадных труб и муфт к ним</w:t>
      </w:r>
    </w:p>
    <w:p w:rsidR="00CC4CF9" w:rsidRPr="00061AB7" w:rsidRDefault="00CC4CF9">
      <w:pPr>
        <w:pStyle w:val="ConsPlusCell"/>
        <w:jc w:val="both"/>
      </w:pPr>
      <w:r w:rsidRPr="00061AB7">
        <w:t>39 3174     5     - насосно-компрессорных труб с гладкими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высаженными концами и муфт к ним</w:t>
      </w:r>
    </w:p>
    <w:p w:rsidR="00CC4CF9" w:rsidRPr="00061AB7" w:rsidRDefault="00CC4CF9">
      <w:pPr>
        <w:pStyle w:val="ConsPlusCell"/>
        <w:jc w:val="both"/>
      </w:pPr>
      <w:r w:rsidRPr="00061AB7">
        <w:t>39 3175     0     - бурильных квадратных штанг</w:t>
      </w:r>
    </w:p>
    <w:p w:rsidR="00CC4CF9" w:rsidRPr="00061AB7" w:rsidRDefault="00CC4CF9">
      <w:pPr>
        <w:pStyle w:val="ConsPlusCell"/>
        <w:jc w:val="both"/>
      </w:pPr>
      <w:r w:rsidRPr="00061AB7">
        <w:t>39 3176     6     - замков труб ударно-канатного бурения</w:t>
      </w:r>
    </w:p>
    <w:p w:rsidR="00CC4CF9" w:rsidRPr="00061AB7" w:rsidRDefault="00CC4CF9">
      <w:pPr>
        <w:pStyle w:val="ConsPlusCell"/>
        <w:jc w:val="both"/>
      </w:pPr>
      <w:r w:rsidRPr="00061AB7">
        <w:t>39 3177     1     - вентилей и горловин баллонов для газов</w:t>
      </w:r>
    </w:p>
    <w:p w:rsidR="00CC4CF9" w:rsidRPr="00061AB7" w:rsidRDefault="00CC4CF9">
      <w:pPr>
        <w:pStyle w:val="ConsPlusCell"/>
        <w:jc w:val="both"/>
      </w:pPr>
      <w:r w:rsidRPr="00061AB7">
        <w:t>39 3178     7     - электробуров и турбобуров</w:t>
      </w:r>
    </w:p>
    <w:p w:rsidR="00CC4CF9" w:rsidRPr="00061AB7" w:rsidRDefault="00CC4CF9">
      <w:pPr>
        <w:pStyle w:val="ConsPlusCell"/>
        <w:jc w:val="both"/>
      </w:pPr>
      <w:r w:rsidRPr="00061AB7">
        <w:t>39 3179     2     - прочие</w:t>
      </w:r>
    </w:p>
    <w:p w:rsidR="00CC4CF9" w:rsidRPr="00061AB7" w:rsidRDefault="00CC4CF9">
      <w:pPr>
        <w:pStyle w:val="ConsPlusCell"/>
        <w:jc w:val="both"/>
      </w:pPr>
      <w:r w:rsidRPr="00061AB7">
        <w:t>39 3180     8     Калибры / для шпоночных и шлицевых соединений</w:t>
      </w:r>
    </w:p>
    <w:p w:rsidR="00CC4CF9" w:rsidRPr="00061AB7" w:rsidRDefault="00CC4CF9">
      <w:pPr>
        <w:pStyle w:val="ConsPlusCell"/>
        <w:jc w:val="both"/>
      </w:pPr>
      <w:r w:rsidRPr="00061AB7">
        <w:t>39 3181     3     - для шпоночных прямобочных соединений</w:t>
      </w:r>
    </w:p>
    <w:p w:rsidR="00CC4CF9" w:rsidRPr="00061AB7" w:rsidRDefault="00CC4CF9">
      <w:pPr>
        <w:pStyle w:val="ConsPlusCell"/>
        <w:jc w:val="both"/>
      </w:pPr>
      <w:r w:rsidRPr="00061AB7">
        <w:t>39 3182     9     - для шлицевых прямобочных соединений</w:t>
      </w:r>
    </w:p>
    <w:p w:rsidR="00CC4CF9" w:rsidRPr="00061AB7" w:rsidRDefault="00CC4CF9">
      <w:pPr>
        <w:pStyle w:val="ConsPlusCell"/>
        <w:jc w:val="both"/>
      </w:pPr>
      <w:r w:rsidRPr="00061AB7">
        <w:t>39 3183     4     - для шлицевых эвольвентных соединений</w:t>
      </w:r>
    </w:p>
    <w:p w:rsidR="00CC4CF9" w:rsidRPr="00061AB7" w:rsidRDefault="00CC4CF9">
      <w:pPr>
        <w:pStyle w:val="ConsPlusCell"/>
        <w:jc w:val="both"/>
      </w:pPr>
      <w:r w:rsidRPr="00061AB7">
        <w:t>39 3190     2     Калибры специальные по специализации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инструментальных заводов</w:t>
      </w:r>
    </w:p>
    <w:p w:rsidR="00CC4CF9" w:rsidRPr="00061AB7" w:rsidRDefault="00CC4CF9">
      <w:pPr>
        <w:pStyle w:val="ConsPlusCell"/>
        <w:jc w:val="both"/>
      </w:pPr>
      <w:r w:rsidRPr="00061AB7">
        <w:t>39 3191     8     Калибры для упорной резьбы</w:t>
      </w:r>
    </w:p>
    <w:p w:rsidR="00CC4CF9" w:rsidRPr="00061AB7" w:rsidRDefault="00CC4CF9">
      <w:pPr>
        <w:pStyle w:val="ConsPlusCell"/>
        <w:jc w:val="both"/>
      </w:pPr>
      <w:r w:rsidRPr="00061AB7">
        <w:t>39 3192     3     Калибры-скобы нерегулируемые со скошенными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губками для наружных проточек и канавок</w:t>
      </w:r>
    </w:p>
    <w:p w:rsidR="00CC4CF9" w:rsidRPr="00061AB7" w:rsidRDefault="00CC4CF9">
      <w:pPr>
        <w:pStyle w:val="ConsPlusCell"/>
        <w:jc w:val="both"/>
      </w:pPr>
      <w:r w:rsidRPr="00061AB7">
        <w:t>39 3193     9     Калибры для метрической резьбы с натягом</w:t>
      </w:r>
    </w:p>
    <w:p w:rsidR="00CC4CF9" w:rsidRPr="00061AB7" w:rsidRDefault="00CC4CF9">
      <w:pPr>
        <w:pStyle w:val="ConsPlusCell"/>
        <w:jc w:val="both"/>
      </w:pPr>
      <w:r w:rsidRPr="00061AB7">
        <w:t>39 3200     5     Меры линейных и угловых величин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принадлежности к ним</w:t>
      </w:r>
    </w:p>
    <w:p w:rsidR="00CC4CF9" w:rsidRPr="00061AB7" w:rsidRDefault="00CC4CF9">
      <w:pPr>
        <w:pStyle w:val="ConsPlusCell"/>
        <w:jc w:val="both"/>
      </w:pPr>
      <w:r w:rsidRPr="00061AB7">
        <w:t>39 3210     2     Меры длины концевые плоскопараллельные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отдельные размерами до 1 мм (исключительно) /</w:t>
      </w:r>
    </w:p>
    <w:p w:rsidR="00CC4CF9" w:rsidRPr="00061AB7" w:rsidRDefault="00CC4CF9">
      <w:pPr>
        <w:pStyle w:val="ConsPlusCell"/>
        <w:jc w:val="both"/>
      </w:pPr>
      <w:r w:rsidRPr="00061AB7">
        <w:t>39 3211     5     - класса точности 1</w:t>
      </w:r>
    </w:p>
    <w:p w:rsidR="00CC4CF9" w:rsidRPr="00061AB7" w:rsidRDefault="00CC4CF9">
      <w:pPr>
        <w:pStyle w:val="ConsPlusCell"/>
        <w:jc w:val="both"/>
      </w:pPr>
      <w:r w:rsidRPr="00061AB7">
        <w:t>39 3212     0     - класса точности 2</w:t>
      </w:r>
    </w:p>
    <w:p w:rsidR="00CC4CF9" w:rsidRPr="00061AB7" w:rsidRDefault="00CC4CF9">
      <w:pPr>
        <w:pStyle w:val="ConsPlusCell"/>
        <w:jc w:val="both"/>
      </w:pPr>
      <w:r w:rsidRPr="00061AB7">
        <w:t>39 3213     6     - класса точности 3</w:t>
      </w:r>
    </w:p>
    <w:p w:rsidR="00CC4CF9" w:rsidRPr="00061AB7" w:rsidRDefault="00CC4CF9">
      <w:pPr>
        <w:pStyle w:val="ConsPlusCell"/>
        <w:jc w:val="both"/>
      </w:pPr>
      <w:r w:rsidRPr="00061AB7">
        <w:t>39 3214     1     - класса точности 0</w:t>
      </w:r>
    </w:p>
    <w:p w:rsidR="00CC4CF9" w:rsidRPr="00061AB7" w:rsidRDefault="00CC4CF9">
      <w:pPr>
        <w:pStyle w:val="ConsPlusCell"/>
        <w:jc w:val="both"/>
      </w:pPr>
      <w:r w:rsidRPr="00061AB7">
        <w:t>39 3220     4     Меры длины концевые плоскопараллельные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отдельные размерами от 1 до 10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(исключительно), кроме твердосплавных /</w:t>
      </w:r>
    </w:p>
    <w:p w:rsidR="00CC4CF9" w:rsidRPr="00061AB7" w:rsidRDefault="00CC4CF9">
      <w:pPr>
        <w:pStyle w:val="ConsPlusCell"/>
        <w:jc w:val="both"/>
      </w:pPr>
      <w:r w:rsidRPr="00061AB7">
        <w:t>39 3221     6     - класса точности 1</w:t>
      </w:r>
    </w:p>
    <w:p w:rsidR="00CC4CF9" w:rsidRPr="00061AB7" w:rsidRDefault="00CC4CF9">
      <w:pPr>
        <w:pStyle w:val="ConsPlusCell"/>
        <w:jc w:val="both"/>
      </w:pPr>
      <w:r w:rsidRPr="00061AB7">
        <w:t>39 3222     5     - класса точности 2</w:t>
      </w:r>
    </w:p>
    <w:p w:rsidR="00CC4CF9" w:rsidRPr="00061AB7" w:rsidRDefault="00CC4CF9">
      <w:pPr>
        <w:pStyle w:val="ConsPlusCell"/>
        <w:jc w:val="both"/>
      </w:pPr>
      <w:r w:rsidRPr="00061AB7">
        <w:t>39 3223     0     - класса точности 3</w:t>
      </w:r>
    </w:p>
    <w:p w:rsidR="00CC4CF9" w:rsidRPr="00061AB7" w:rsidRDefault="00CC4CF9">
      <w:pPr>
        <w:pStyle w:val="ConsPlusCell"/>
        <w:jc w:val="both"/>
      </w:pPr>
      <w:r w:rsidRPr="00061AB7">
        <w:t>39 3224     6     - класса точности 0</w:t>
      </w:r>
    </w:p>
    <w:p w:rsidR="00CC4CF9" w:rsidRPr="00061AB7" w:rsidRDefault="00CC4CF9">
      <w:pPr>
        <w:pStyle w:val="ConsPlusCell"/>
        <w:jc w:val="both"/>
      </w:pPr>
      <w:r w:rsidRPr="00061AB7">
        <w:t>39 3230     9     Меры длины концевые плоскопараллельные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отдельные размерами от 10 до 100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(исключительно) /</w:t>
      </w:r>
    </w:p>
    <w:p w:rsidR="00CC4CF9" w:rsidRPr="00061AB7" w:rsidRDefault="00CC4CF9">
      <w:pPr>
        <w:pStyle w:val="ConsPlusCell"/>
        <w:jc w:val="both"/>
      </w:pPr>
      <w:r w:rsidRPr="00061AB7">
        <w:t>39 3231     4     - класса точности 1</w:t>
      </w:r>
    </w:p>
    <w:p w:rsidR="00CC4CF9" w:rsidRPr="00061AB7" w:rsidRDefault="00CC4CF9">
      <w:pPr>
        <w:pStyle w:val="ConsPlusCell"/>
        <w:jc w:val="both"/>
      </w:pPr>
      <w:r w:rsidRPr="00061AB7">
        <w:t>39 3232     0     - класса точности 2</w:t>
      </w:r>
    </w:p>
    <w:p w:rsidR="00CC4CF9" w:rsidRPr="00061AB7" w:rsidRDefault="00CC4CF9">
      <w:pPr>
        <w:pStyle w:val="ConsPlusCell"/>
        <w:jc w:val="both"/>
      </w:pPr>
      <w:r w:rsidRPr="00061AB7">
        <w:t>39 3233     5     - класса точности 3</w:t>
      </w:r>
    </w:p>
    <w:p w:rsidR="00CC4CF9" w:rsidRPr="00061AB7" w:rsidRDefault="00CC4CF9">
      <w:pPr>
        <w:pStyle w:val="ConsPlusCell"/>
        <w:jc w:val="both"/>
      </w:pPr>
      <w:r w:rsidRPr="00061AB7">
        <w:t>39 3234     0     - класса точности 0</w:t>
      </w:r>
    </w:p>
    <w:p w:rsidR="00CC4CF9" w:rsidRPr="00061AB7" w:rsidRDefault="00CC4CF9">
      <w:pPr>
        <w:pStyle w:val="ConsPlusCell"/>
        <w:jc w:val="both"/>
      </w:pPr>
      <w:r w:rsidRPr="00061AB7">
        <w:t>39 3240     3     Меры длины концевые плоскопараллельные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отдельные размерами от 100 мм и св. /</w:t>
      </w:r>
    </w:p>
    <w:p w:rsidR="00CC4CF9" w:rsidRPr="00061AB7" w:rsidRDefault="00CC4CF9">
      <w:pPr>
        <w:pStyle w:val="ConsPlusCell"/>
        <w:jc w:val="both"/>
      </w:pPr>
      <w:r w:rsidRPr="00061AB7">
        <w:t>39 3241     9     - класса точности 1</w:t>
      </w:r>
    </w:p>
    <w:p w:rsidR="00CC4CF9" w:rsidRPr="00061AB7" w:rsidRDefault="00CC4CF9">
      <w:pPr>
        <w:pStyle w:val="ConsPlusCell"/>
        <w:jc w:val="both"/>
      </w:pPr>
      <w:r w:rsidRPr="00061AB7">
        <w:t>39 3242     4     - класса точности 2</w:t>
      </w:r>
    </w:p>
    <w:p w:rsidR="00CC4CF9" w:rsidRPr="00061AB7" w:rsidRDefault="00CC4CF9">
      <w:pPr>
        <w:pStyle w:val="ConsPlusCell"/>
        <w:jc w:val="both"/>
      </w:pPr>
      <w:r w:rsidRPr="00061AB7">
        <w:t>39 3243     3     - класса точности 3</w:t>
      </w:r>
    </w:p>
    <w:p w:rsidR="00CC4CF9" w:rsidRPr="00061AB7" w:rsidRDefault="00CC4CF9">
      <w:pPr>
        <w:pStyle w:val="ConsPlusCell"/>
        <w:jc w:val="both"/>
      </w:pPr>
      <w:r w:rsidRPr="00061AB7">
        <w:t>39 3244     5     - класса точности 0</w:t>
      </w:r>
    </w:p>
    <w:p w:rsidR="00CC4CF9" w:rsidRPr="00061AB7" w:rsidRDefault="00CC4CF9">
      <w:pPr>
        <w:pStyle w:val="ConsPlusCell"/>
        <w:jc w:val="both"/>
      </w:pPr>
      <w:r w:rsidRPr="00061AB7">
        <w:t>39 3250     8     Меры длины концевые плоскопараллельные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отдельные размерами от 1 до 10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твердосплавные /</w:t>
      </w:r>
    </w:p>
    <w:p w:rsidR="00CC4CF9" w:rsidRPr="00061AB7" w:rsidRDefault="00CC4CF9">
      <w:pPr>
        <w:pStyle w:val="ConsPlusCell"/>
        <w:jc w:val="both"/>
      </w:pPr>
      <w:r w:rsidRPr="00061AB7">
        <w:t>39 3251     3     - класса точности 1</w:t>
      </w:r>
    </w:p>
    <w:p w:rsidR="00CC4CF9" w:rsidRPr="00061AB7" w:rsidRDefault="00CC4CF9">
      <w:pPr>
        <w:pStyle w:val="ConsPlusCell"/>
        <w:jc w:val="both"/>
      </w:pPr>
      <w:r w:rsidRPr="00061AB7">
        <w:t>39 3252     9     - класса точности 2</w:t>
      </w:r>
    </w:p>
    <w:p w:rsidR="00CC4CF9" w:rsidRPr="00061AB7" w:rsidRDefault="00CC4CF9">
      <w:pPr>
        <w:pStyle w:val="ConsPlusCell"/>
        <w:jc w:val="both"/>
      </w:pPr>
      <w:r w:rsidRPr="00061AB7">
        <w:t>39 3253     4     - класса точности 3</w:t>
      </w:r>
    </w:p>
    <w:p w:rsidR="00CC4CF9" w:rsidRPr="00061AB7" w:rsidRDefault="00CC4CF9">
      <w:pPr>
        <w:pStyle w:val="ConsPlusCell"/>
        <w:jc w:val="both"/>
      </w:pPr>
      <w:r w:rsidRPr="00061AB7">
        <w:t>39 3254     7     - класса точности 0</w:t>
      </w:r>
    </w:p>
    <w:p w:rsidR="00CC4CF9" w:rsidRPr="00061AB7" w:rsidRDefault="00CC4CF9">
      <w:pPr>
        <w:pStyle w:val="ConsPlusCell"/>
        <w:jc w:val="both"/>
      </w:pPr>
      <w:r w:rsidRPr="00061AB7">
        <w:t>39 3260     2     Наборы плоскопараллельных концевых мер длины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принадлежности к ним</w:t>
      </w:r>
    </w:p>
    <w:p w:rsidR="00CC4CF9" w:rsidRPr="00061AB7" w:rsidRDefault="00CC4CF9">
      <w:pPr>
        <w:pStyle w:val="ConsPlusCell"/>
        <w:jc w:val="both"/>
      </w:pPr>
      <w:r w:rsidRPr="00061AB7">
        <w:t>39 3261     8     - класса точности 1</w:t>
      </w:r>
    </w:p>
    <w:p w:rsidR="00CC4CF9" w:rsidRPr="00061AB7" w:rsidRDefault="00CC4CF9">
      <w:pPr>
        <w:pStyle w:val="ConsPlusCell"/>
        <w:jc w:val="both"/>
      </w:pPr>
      <w:r w:rsidRPr="00061AB7">
        <w:t>39 3262     3     - класса точности 2</w:t>
      </w:r>
    </w:p>
    <w:p w:rsidR="00CC4CF9" w:rsidRPr="00061AB7" w:rsidRDefault="00CC4CF9">
      <w:pPr>
        <w:pStyle w:val="ConsPlusCell"/>
        <w:jc w:val="both"/>
      </w:pPr>
      <w:r w:rsidRPr="00061AB7">
        <w:t>39 3263     9     - класса точности 3</w:t>
      </w:r>
    </w:p>
    <w:p w:rsidR="00CC4CF9" w:rsidRPr="00061AB7" w:rsidRDefault="00CC4CF9">
      <w:pPr>
        <w:pStyle w:val="ConsPlusCell"/>
        <w:jc w:val="both"/>
      </w:pPr>
      <w:r w:rsidRPr="00061AB7">
        <w:t>39 3264     4     - класса точности 0</w:t>
      </w:r>
    </w:p>
    <w:p w:rsidR="00CC4CF9" w:rsidRPr="00061AB7" w:rsidRDefault="00CC4CF9">
      <w:pPr>
        <w:pStyle w:val="ConsPlusCell"/>
        <w:jc w:val="both"/>
      </w:pPr>
      <w:r w:rsidRPr="00061AB7">
        <w:t>39 3265     0     Принадлежности к концевым плоскопараллельным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мерам</w:t>
      </w:r>
    </w:p>
    <w:p w:rsidR="00CC4CF9" w:rsidRPr="00061AB7" w:rsidRDefault="00CC4CF9">
      <w:pPr>
        <w:pStyle w:val="ConsPlusCell"/>
        <w:jc w:val="both"/>
      </w:pPr>
      <w:r w:rsidRPr="00061AB7">
        <w:t>39 3270     7     Меры угловые призматические / и принадлежности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 ним</w:t>
      </w:r>
    </w:p>
    <w:p w:rsidR="00CC4CF9" w:rsidRPr="00061AB7" w:rsidRDefault="00CC4CF9">
      <w:pPr>
        <w:pStyle w:val="ConsPlusCell"/>
        <w:jc w:val="both"/>
      </w:pPr>
      <w:r w:rsidRPr="00061AB7">
        <w:t>39 3271     2     - класса точности 1</w:t>
      </w:r>
    </w:p>
    <w:p w:rsidR="00CC4CF9" w:rsidRPr="00061AB7" w:rsidRDefault="00CC4CF9">
      <w:pPr>
        <w:pStyle w:val="ConsPlusCell"/>
        <w:jc w:val="both"/>
      </w:pPr>
      <w:r w:rsidRPr="00061AB7">
        <w:t>39 3272     8     - класса точности 2</w:t>
      </w:r>
    </w:p>
    <w:p w:rsidR="00CC4CF9" w:rsidRPr="00061AB7" w:rsidRDefault="00CC4CF9">
      <w:pPr>
        <w:pStyle w:val="ConsPlusCell"/>
        <w:jc w:val="both"/>
      </w:pPr>
      <w:r w:rsidRPr="00061AB7">
        <w:t>39 3274     9     - класса точности 0</w:t>
      </w:r>
    </w:p>
    <w:p w:rsidR="00CC4CF9" w:rsidRPr="00061AB7" w:rsidRDefault="00CC4CF9">
      <w:pPr>
        <w:pStyle w:val="ConsPlusCell"/>
        <w:jc w:val="both"/>
      </w:pPr>
      <w:r w:rsidRPr="00061AB7">
        <w:t>39 3275     4     Наборы угловых призматических мер</w:t>
      </w:r>
    </w:p>
    <w:p w:rsidR="00CC4CF9" w:rsidRPr="00061AB7" w:rsidRDefault="00CC4CF9">
      <w:pPr>
        <w:pStyle w:val="ConsPlusCell"/>
        <w:jc w:val="both"/>
      </w:pPr>
      <w:r w:rsidRPr="00061AB7">
        <w:t>39 3276     4     Принадлежности к угловым призматическим мерам</w:t>
      </w:r>
    </w:p>
    <w:p w:rsidR="00CC4CF9" w:rsidRPr="00061AB7" w:rsidRDefault="00CC4CF9">
      <w:pPr>
        <w:pStyle w:val="ConsPlusCell"/>
        <w:jc w:val="both"/>
      </w:pPr>
      <w:r w:rsidRPr="00061AB7">
        <w:t>39 3290     6     Меры и наборы мер прочие</w:t>
      </w:r>
    </w:p>
    <w:p w:rsidR="00CC4CF9" w:rsidRPr="00061AB7" w:rsidRDefault="00CC4CF9">
      <w:pPr>
        <w:pStyle w:val="ConsPlusCell"/>
        <w:jc w:val="both"/>
      </w:pPr>
      <w:r w:rsidRPr="00061AB7">
        <w:t>39 3291     1     Меры длины концевые плоскопараллельные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образцовые</w:t>
      </w:r>
    </w:p>
    <w:p w:rsidR="00CC4CF9" w:rsidRPr="00061AB7" w:rsidRDefault="00CC4CF9">
      <w:pPr>
        <w:pStyle w:val="ConsPlusCell"/>
        <w:jc w:val="both"/>
      </w:pPr>
      <w:r w:rsidRPr="00061AB7">
        <w:t>39 3292     7     Меры угловые призматические образцовые</w:t>
      </w:r>
    </w:p>
    <w:p w:rsidR="00CC4CF9" w:rsidRPr="00061AB7" w:rsidRDefault="00CC4CF9">
      <w:pPr>
        <w:pStyle w:val="ConsPlusCell"/>
        <w:jc w:val="both"/>
      </w:pPr>
      <w:r w:rsidRPr="00061AB7">
        <w:t>39 3293     2     Меры образцовые (кольца)</w:t>
      </w:r>
    </w:p>
    <w:p w:rsidR="00CC4CF9" w:rsidRPr="00061AB7" w:rsidRDefault="00CC4CF9">
      <w:pPr>
        <w:pStyle w:val="ConsPlusCell"/>
        <w:jc w:val="both"/>
      </w:pPr>
      <w:r w:rsidRPr="00061AB7">
        <w:t>39 3294     8     Меры установочные (кольца)</w:t>
      </w:r>
    </w:p>
    <w:p w:rsidR="00CC4CF9" w:rsidRPr="00061AB7" w:rsidRDefault="00CC4CF9">
      <w:pPr>
        <w:pStyle w:val="ConsPlusCell"/>
        <w:jc w:val="both"/>
      </w:pPr>
      <w:r w:rsidRPr="00061AB7">
        <w:t>39 3295     3     Меры высоты микрометрические</w:t>
      </w:r>
    </w:p>
    <w:p w:rsidR="00CC4CF9" w:rsidRPr="00061AB7" w:rsidRDefault="00CC4CF9">
      <w:pPr>
        <w:pStyle w:val="ConsPlusCell"/>
        <w:jc w:val="both"/>
      </w:pPr>
      <w:r w:rsidRPr="00061AB7">
        <w:t>39 3300     9     Штангенинструмент</w:t>
      </w:r>
    </w:p>
    <w:p w:rsidR="00CC4CF9" w:rsidRPr="00061AB7" w:rsidRDefault="00CC4CF9">
      <w:pPr>
        <w:pStyle w:val="ConsPlusCell"/>
        <w:jc w:val="both"/>
      </w:pPr>
      <w:r w:rsidRPr="00061AB7">
        <w:t>39 3310     3     Штангенциркули /</w:t>
      </w:r>
    </w:p>
    <w:p w:rsidR="00CC4CF9" w:rsidRPr="00061AB7" w:rsidRDefault="00CC4CF9">
      <w:pPr>
        <w:pStyle w:val="ConsPlusCell"/>
        <w:jc w:val="both"/>
      </w:pPr>
      <w:r w:rsidRPr="00061AB7">
        <w:t>39 3311     9     - с пределами измерений 125, 150, 160, 1000,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1600 мм</w:t>
      </w:r>
    </w:p>
    <w:p w:rsidR="00CC4CF9" w:rsidRPr="00061AB7" w:rsidRDefault="00CC4CF9">
      <w:pPr>
        <w:pStyle w:val="ConsPlusCell"/>
        <w:jc w:val="both"/>
      </w:pPr>
      <w:r w:rsidRPr="00061AB7">
        <w:t>39 3312     4     - с пределами измерений 200, 250, 2000 мм</w:t>
      </w:r>
    </w:p>
    <w:p w:rsidR="00CC4CF9" w:rsidRPr="00061AB7" w:rsidRDefault="00CC4CF9">
      <w:pPr>
        <w:pStyle w:val="ConsPlusCell"/>
        <w:jc w:val="both"/>
      </w:pPr>
      <w:r w:rsidRPr="00061AB7">
        <w:t>39 3313     0     - с пределами измерений 315, 3000 мм</w:t>
      </w:r>
    </w:p>
    <w:p w:rsidR="00CC4CF9" w:rsidRPr="00061AB7" w:rsidRDefault="00CC4CF9">
      <w:pPr>
        <w:pStyle w:val="ConsPlusCell"/>
        <w:jc w:val="both"/>
      </w:pPr>
      <w:r w:rsidRPr="00061AB7">
        <w:t>39 3314     5     - с пределами измерений 400, 4000 мм</w:t>
      </w:r>
    </w:p>
    <w:p w:rsidR="00CC4CF9" w:rsidRPr="00061AB7" w:rsidRDefault="00CC4CF9">
      <w:pPr>
        <w:pStyle w:val="ConsPlusCell"/>
        <w:jc w:val="both"/>
      </w:pPr>
      <w:r w:rsidRPr="00061AB7">
        <w:t>39 3316     6     - с пределами измерений 500, 630, 800 мм</w:t>
      </w:r>
    </w:p>
    <w:p w:rsidR="00CC4CF9" w:rsidRPr="00061AB7" w:rsidRDefault="00CC4CF9">
      <w:pPr>
        <w:pStyle w:val="ConsPlusCell"/>
        <w:jc w:val="both"/>
      </w:pPr>
      <w:r w:rsidRPr="00061AB7">
        <w:t>39 3319     2     - прочие</w:t>
      </w:r>
    </w:p>
    <w:p w:rsidR="00CC4CF9" w:rsidRPr="00061AB7" w:rsidRDefault="00CC4CF9">
      <w:pPr>
        <w:pStyle w:val="ConsPlusCell"/>
        <w:jc w:val="both"/>
      </w:pPr>
      <w:r w:rsidRPr="00061AB7">
        <w:t>39 3320     8     Штангенрейсмасы /</w:t>
      </w:r>
    </w:p>
    <w:p w:rsidR="00CC4CF9" w:rsidRPr="00061AB7" w:rsidRDefault="00CC4CF9">
      <w:pPr>
        <w:pStyle w:val="ConsPlusCell"/>
        <w:jc w:val="both"/>
      </w:pPr>
      <w:r w:rsidRPr="00061AB7">
        <w:t>39 3321     3     - с пределами измерений 1000, 1600 мм</w:t>
      </w:r>
    </w:p>
    <w:p w:rsidR="00CC4CF9" w:rsidRPr="00061AB7" w:rsidRDefault="00CC4CF9">
      <w:pPr>
        <w:pStyle w:val="ConsPlusCell"/>
        <w:jc w:val="both"/>
      </w:pPr>
      <w:r w:rsidRPr="00061AB7">
        <w:t>39 3322     9     - с пределами измерений 250, 2500 мм</w:t>
      </w:r>
    </w:p>
    <w:p w:rsidR="00CC4CF9" w:rsidRPr="00061AB7" w:rsidRDefault="00CC4CF9">
      <w:pPr>
        <w:pStyle w:val="ConsPlusCell"/>
        <w:jc w:val="both"/>
      </w:pPr>
      <w:r w:rsidRPr="00061AB7">
        <w:t>39 3324     3     - с пределом измерения 400 мм</w:t>
      </w:r>
    </w:p>
    <w:p w:rsidR="00CC4CF9" w:rsidRPr="00061AB7" w:rsidRDefault="00CC4CF9">
      <w:pPr>
        <w:pStyle w:val="ConsPlusCell"/>
        <w:jc w:val="both"/>
      </w:pPr>
      <w:r w:rsidRPr="00061AB7">
        <w:t>39 3326     0     - с пределом измерения 630 мм</w:t>
      </w:r>
    </w:p>
    <w:p w:rsidR="00CC4CF9" w:rsidRPr="00061AB7" w:rsidRDefault="00CC4CF9">
      <w:pPr>
        <w:pStyle w:val="ConsPlusCell"/>
        <w:jc w:val="both"/>
      </w:pPr>
      <w:r w:rsidRPr="00061AB7">
        <w:t>39 3330     2     Штангенглубиномеры /</w:t>
      </w:r>
    </w:p>
    <w:p w:rsidR="00CC4CF9" w:rsidRPr="00061AB7" w:rsidRDefault="00CC4CF9">
      <w:pPr>
        <w:pStyle w:val="ConsPlusCell"/>
        <w:jc w:val="both"/>
      </w:pPr>
      <w:r w:rsidRPr="00061AB7">
        <w:t>39 3331     8     - с пределом измерения 160 мм</w:t>
      </w:r>
    </w:p>
    <w:p w:rsidR="00CC4CF9" w:rsidRPr="00061AB7" w:rsidRDefault="00CC4CF9">
      <w:pPr>
        <w:pStyle w:val="ConsPlusCell"/>
        <w:jc w:val="both"/>
      </w:pPr>
      <w:r w:rsidRPr="00061AB7">
        <w:t>39 3332     3     - с пределом измерения 250 мм</w:t>
      </w:r>
    </w:p>
    <w:p w:rsidR="00CC4CF9" w:rsidRPr="00061AB7" w:rsidRDefault="00CC4CF9">
      <w:pPr>
        <w:pStyle w:val="ConsPlusCell"/>
        <w:jc w:val="both"/>
      </w:pPr>
      <w:r w:rsidRPr="00061AB7">
        <w:t>39 3334     4     - с пределом измерения 400 мм</w:t>
      </w:r>
    </w:p>
    <w:p w:rsidR="00CC4CF9" w:rsidRPr="00061AB7" w:rsidRDefault="00CC4CF9">
      <w:pPr>
        <w:pStyle w:val="ConsPlusCell"/>
        <w:jc w:val="both"/>
      </w:pPr>
      <w:r w:rsidRPr="00061AB7">
        <w:t>39 3390     9     Штангенинструмент прочий (угломеры, центромеры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др.)</w:t>
      </w:r>
    </w:p>
    <w:p w:rsidR="00CC4CF9" w:rsidRPr="00061AB7" w:rsidRDefault="00CC4CF9">
      <w:pPr>
        <w:pStyle w:val="ConsPlusCell"/>
        <w:jc w:val="both"/>
      </w:pPr>
      <w:r w:rsidRPr="00061AB7">
        <w:t>39 3400     2     Инструмент микрометрический (микрометры)</w:t>
      </w:r>
    </w:p>
    <w:p w:rsidR="00CC4CF9" w:rsidRPr="00061AB7" w:rsidRDefault="00CC4CF9">
      <w:pPr>
        <w:pStyle w:val="ConsPlusCell"/>
        <w:jc w:val="both"/>
      </w:pPr>
      <w:r w:rsidRPr="00061AB7">
        <w:t>39 3410     7     Микрометры (кроме микрометров со вставками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рычажных)</w:t>
      </w:r>
    </w:p>
    <w:p w:rsidR="00CC4CF9" w:rsidRPr="00061AB7" w:rsidRDefault="00CC4CF9">
      <w:pPr>
        <w:pStyle w:val="ConsPlusCell"/>
        <w:jc w:val="both"/>
      </w:pPr>
      <w:r w:rsidRPr="00061AB7">
        <w:t>39 3411     2     Микрометры гладкие, оснащенные твердым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сплавом / с пределами измерений от 0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100 мм</w:t>
      </w:r>
    </w:p>
    <w:p w:rsidR="00CC4CF9" w:rsidRPr="00061AB7" w:rsidRDefault="00CC4CF9">
      <w:pPr>
        <w:pStyle w:val="ConsPlusCell"/>
        <w:jc w:val="both"/>
      </w:pPr>
      <w:r w:rsidRPr="00061AB7">
        <w:t>39 3413     3     - с пределами измерений от 100 до 300 мм</w:t>
      </w:r>
    </w:p>
    <w:p w:rsidR="00CC4CF9" w:rsidRPr="00061AB7" w:rsidRDefault="00CC4CF9">
      <w:pPr>
        <w:pStyle w:val="ConsPlusCell"/>
        <w:jc w:val="both"/>
      </w:pPr>
      <w:r w:rsidRPr="00061AB7">
        <w:t>39 3416     7     - с пределами измерений от 300 до 600 мм</w:t>
      </w:r>
    </w:p>
    <w:p w:rsidR="00CC4CF9" w:rsidRPr="00061AB7" w:rsidRDefault="00CC4CF9">
      <w:pPr>
        <w:pStyle w:val="ConsPlusCell"/>
        <w:jc w:val="both"/>
      </w:pPr>
      <w:r w:rsidRPr="00061AB7">
        <w:t>39 3417     5     Микрометры гладкие прочие (кроме рычажных)</w:t>
      </w:r>
    </w:p>
    <w:p w:rsidR="00CC4CF9" w:rsidRPr="00061AB7" w:rsidRDefault="00CC4CF9">
      <w:pPr>
        <w:pStyle w:val="ConsPlusCell"/>
        <w:jc w:val="both"/>
      </w:pPr>
      <w:r w:rsidRPr="00061AB7">
        <w:t>39 3420     1     Микрометры со вставками /</w:t>
      </w:r>
    </w:p>
    <w:p w:rsidR="00CC4CF9" w:rsidRPr="00061AB7" w:rsidRDefault="00CC4CF9">
      <w:pPr>
        <w:pStyle w:val="ConsPlusCell"/>
        <w:jc w:val="both"/>
      </w:pPr>
      <w:r w:rsidRPr="00061AB7">
        <w:t>39 3421     7     - с пределами измерений 100, 120, 125, 145,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160, 170, 175, 195 мм</w:t>
      </w:r>
    </w:p>
    <w:p w:rsidR="00CC4CF9" w:rsidRPr="00061AB7" w:rsidRDefault="00CC4CF9">
      <w:pPr>
        <w:pStyle w:val="ConsPlusCell"/>
        <w:jc w:val="both"/>
      </w:pPr>
      <w:r w:rsidRPr="00061AB7">
        <w:t>39 3422     2     - с пределами измерений 200, 220, 225, 245,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250, 270, 275, 295 мм</w:t>
      </w:r>
    </w:p>
    <w:p w:rsidR="00CC4CF9" w:rsidRPr="00061AB7" w:rsidRDefault="00CC4CF9">
      <w:pPr>
        <w:pStyle w:val="ConsPlusCell"/>
        <w:jc w:val="both"/>
      </w:pPr>
      <w:r w:rsidRPr="00061AB7">
        <w:t>39 3423     8     - с пределами измерений 320, 325, 345, 350 мм</w:t>
      </w:r>
    </w:p>
    <w:p w:rsidR="00CC4CF9" w:rsidRPr="00061AB7" w:rsidRDefault="00CC4CF9">
      <w:pPr>
        <w:pStyle w:val="ConsPlusCell"/>
        <w:jc w:val="both"/>
      </w:pPr>
      <w:r w:rsidRPr="00061AB7">
        <w:t>39 3428     5     - с пределами измерений 20, 25, 45, 50, 70,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75, 95 мм</w:t>
      </w:r>
    </w:p>
    <w:p w:rsidR="00CC4CF9" w:rsidRPr="00061AB7" w:rsidRDefault="00CC4CF9">
      <w:pPr>
        <w:pStyle w:val="ConsPlusCell"/>
        <w:jc w:val="both"/>
      </w:pPr>
      <w:r w:rsidRPr="00061AB7">
        <w:t>39 3430     6     Вставки к микрометрам /</w:t>
      </w:r>
    </w:p>
    <w:p w:rsidR="00CC4CF9" w:rsidRPr="00061AB7" w:rsidRDefault="00CC4CF9">
      <w:pPr>
        <w:pStyle w:val="ConsPlusCell"/>
        <w:jc w:val="both"/>
      </w:pPr>
      <w:r w:rsidRPr="00061AB7">
        <w:t>39 3431     1     - для измерения метрической резьбы</w:t>
      </w:r>
    </w:p>
    <w:p w:rsidR="00CC4CF9" w:rsidRPr="00061AB7" w:rsidRDefault="00CC4CF9">
      <w:pPr>
        <w:pStyle w:val="ConsPlusCell"/>
        <w:jc w:val="both"/>
      </w:pPr>
      <w:r w:rsidRPr="00061AB7">
        <w:t>39 3432     7     - для измерения дюймовой резьбы</w:t>
      </w:r>
    </w:p>
    <w:p w:rsidR="00CC4CF9" w:rsidRPr="00061AB7" w:rsidRDefault="00CC4CF9">
      <w:pPr>
        <w:pStyle w:val="ConsPlusCell"/>
        <w:jc w:val="both"/>
      </w:pPr>
      <w:r w:rsidRPr="00061AB7">
        <w:t>39 3433     2     - для измерения трапецеидальной резьбы</w:t>
      </w:r>
    </w:p>
    <w:p w:rsidR="00CC4CF9" w:rsidRPr="00061AB7" w:rsidRDefault="00CC4CF9">
      <w:pPr>
        <w:pStyle w:val="ConsPlusCell"/>
        <w:jc w:val="both"/>
      </w:pPr>
      <w:r w:rsidRPr="00061AB7">
        <w:t>39 3434     8     - плоские</w:t>
      </w:r>
    </w:p>
    <w:p w:rsidR="00CC4CF9" w:rsidRPr="00061AB7" w:rsidRDefault="00CC4CF9">
      <w:pPr>
        <w:pStyle w:val="ConsPlusCell"/>
        <w:jc w:val="both"/>
      </w:pPr>
      <w:r w:rsidRPr="00061AB7">
        <w:t>39 3435     3     - шаровые</w:t>
      </w:r>
    </w:p>
    <w:p w:rsidR="00CC4CF9" w:rsidRPr="00061AB7" w:rsidRDefault="00CC4CF9">
      <w:pPr>
        <w:pStyle w:val="ConsPlusCell"/>
        <w:jc w:val="both"/>
      </w:pPr>
      <w:r w:rsidRPr="00061AB7">
        <w:t>39 3436     9     - сферические</w:t>
      </w:r>
    </w:p>
    <w:p w:rsidR="00CC4CF9" w:rsidRPr="00061AB7" w:rsidRDefault="00CC4CF9">
      <w:pPr>
        <w:pStyle w:val="ConsPlusCell"/>
        <w:jc w:val="both"/>
      </w:pPr>
      <w:r w:rsidRPr="00061AB7">
        <w:t>39 3440     0     Глубиномеры микрометрические, оснащенные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твердым сплавом /</w:t>
      </w:r>
    </w:p>
    <w:p w:rsidR="00CC4CF9" w:rsidRPr="00061AB7" w:rsidRDefault="00CC4CF9">
      <w:pPr>
        <w:pStyle w:val="ConsPlusCell"/>
        <w:jc w:val="both"/>
      </w:pPr>
      <w:r w:rsidRPr="00061AB7">
        <w:t>39 3441     6     - класса точности 1</w:t>
      </w:r>
    </w:p>
    <w:p w:rsidR="00CC4CF9" w:rsidRPr="00061AB7" w:rsidRDefault="00CC4CF9">
      <w:pPr>
        <w:pStyle w:val="ConsPlusCell"/>
        <w:jc w:val="both"/>
      </w:pPr>
      <w:r w:rsidRPr="00061AB7">
        <w:t>39 3442     1     - класса точности 2</w:t>
      </w:r>
    </w:p>
    <w:p w:rsidR="00CC4CF9" w:rsidRPr="00061AB7" w:rsidRDefault="00CC4CF9">
      <w:pPr>
        <w:pStyle w:val="ConsPlusCell"/>
        <w:jc w:val="both"/>
      </w:pPr>
      <w:r w:rsidRPr="00061AB7">
        <w:t>39 3450     5     Нутромеры микрометрические, оснащенные твердым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сплавом /</w:t>
      </w:r>
    </w:p>
    <w:p w:rsidR="00CC4CF9" w:rsidRPr="00061AB7" w:rsidRDefault="00CC4CF9">
      <w:pPr>
        <w:pStyle w:val="ConsPlusCell"/>
        <w:jc w:val="both"/>
      </w:pPr>
      <w:r w:rsidRPr="00061AB7">
        <w:t>39 3451     0     - с пределом измерения 1250 мм</w:t>
      </w:r>
    </w:p>
    <w:p w:rsidR="00CC4CF9" w:rsidRPr="00061AB7" w:rsidRDefault="00CC4CF9">
      <w:pPr>
        <w:pStyle w:val="ConsPlusCell"/>
        <w:jc w:val="both"/>
      </w:pPr>
      <w:r w:rsidRPr="00061AB7">
        <w:t>39 3452     6     - с пределом измерения 2500 мм</w:t>
      </w:r>
    </w:p>
    <w:p w:rsidR="00CC4CF9" w:rsidRPr="00061AB7" w:rsidRDefault="00CC4CF9">
      <w:pPr>
        <w:pStyle w:val="ConsPlusCell"/>
        <w:jc w:val="both"/>
      </w:pPr>
      <w:r w:rsidRPr="00061AB7">
        <w:t>39 3454     7     - с пределом измерения 4000 мм</w:t>
      </w:r>
    </w:p>
    <w:p w:rsidR="00CC4CF9" w:rsidRPr="00061AB7" w:rsidRDefault="00CC4CF9">
      <w:pPr>
        <w:pStyle w:val="ConsPlusCell"/>
        <w:jc w:val="both"/>
      </w:pPr>
      <w:r w:rsidRPr="00061AB7">
        <w:t>39 3456     8     - с пределом измерения 6000 мм</w:t>
      </w:r>
    </w:p>
    <w:p w:rsidR="00CC4CF9" w:rsidRPr="00061AB7" w:rsidRDefault="00CC4CF9">
      <w:pPr>
        <w:pStyle w:val="ConsPlusCell"/>
        <w:jc w:val="both"/>
      </w:pPr>
      <w:r w:rsidRPr="00061AB7">
        <w:t>39 3458     9     - с пределами измерений 75, 175, 600 мм</w:t>
      </w:r>
    </w:p>
    <w:p w:rsidR="00CC4CF9" w:rsidRPr="00061AB7" w:rsidRDefault="00CC4CF9">
      <w:pPr>
        <w:pStyle w:val="ConsPlusCell"/>
        <w:jc w:val="both"/>
      </w:pPr>
      <w:r w:rsidRPr="00061AB7">
        <w:t>39 3460     5     Стойки универсальные /</w:t>
      </w:r>
    </w:p>
    <w:p w:rsidR="00CC4CF9" w:rsidRPr="00061AB7" w:rsidRDefault="00CC4CF9">
      <w:pPr>
        <w:pStyle w:val="ConsPlusCell"/>
        <w:jc w:val="both"/>
      </w:pPr>
      <w:r w:rsidRPr="00061AB7">
        <w:t>39 3461     5     - для микрометров</w:t>
      </w:r>
    </w:p>
    <w:p w:rsidR="00CC4CF9" w:rsidRPr="00061AB7" w:rsidRDefault="00CC4CF9">
      <w:pPr>
        <w:pStyle w:val="ConsPlusCell"/>
        <w:jc w:val="both"/>
      </w:pPr>
      <w:r w:rsidRPr="00061AB7">
        <w:t>39 3470     4     Головки микрометрические /</w:t>
      </w:r>
    </w:p>
    <w:p w:rsidR="00CC4CF9" w:rsidRPr="00061AB7" w:rsidRDefault="00CC4CF9">
      <w:pPr>
        <w:pStyle w:val="ConsPlusCell"/>
        <w:jc w:val="both"/>
      </w:pPr>
      <w:r w:rsidRPr="00061AB7">
        <w:t>39 3471     9     - обыкновенные</w:t>
      </w:r>
    </w:p>
    <w:p w:rsidR="00CC4CF9" w:rsidRPr="00061AB7" w:rsidRDefault="00CC4CF9">
      <w:pPr>
        <w:pStyle w:val="ConsPlusCell"/>
        <w:jc w:val="both"/>
      </w:pPr>
      <w:r w:rsidRPr="00061AB7">
        <w:t>39 3472     5     - с цифровой индикацией</w:t>
      </w:r>
    </w:p>
    <w:p w:rsidR="00CC4CF9" w:rsidRPr="00061AB7" w:rsidRDefault="00CC4CF9">
      <w:pPr>
        <w:pStyle w:val="ConsPlusCell"/>
        <w:jc w:val="both"/>
      </w:pPr>
      <w:r w:rsidRPr="00061AB7">
        <w:t>39 3500     6     Инструмент для контроля прямолинейности,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плоскостности и перпендикулярности</w:t>
      </w:r>
    </w:p>
    <w:p w:rsidR="00CC4CF9" w:rsidRPr="00061AB7" w:rsidRDefault="00CC4CF9">
      <w:pPr>
        <w:pStyle w:val="ConsPlusCell"/>
        <w:jc w:val="both"/>
      </w:pPr>
      <w:r w:rsidRPr="00061AB7">
        <w:t>39 3510     0     Линейки лекальные /</w:t>
      </w:r>
    </w:p>
    <w:p w:rsidR="00CC4CF9" w:rsidRPr="00061AB7" w:rsidRDefault="00CC4CF9">
      <w:pPr>
        <w:pStyle w:val="ConsPlusCell"/>
        <w:jc w:val="both"/>
      </w:pPr>
      <w:r w:rsidRPr="00061AB7">
        <w:t>39 3512     1     - с двухсторонним скосом</w:t>
      </w:r>
    </w:p>
    <w:p w:rsidR="00CC4CF9" w:rsidRPr="00061AB7" w:rsidRDefault="00CC4CF9">
      <w:pPr>
        <w:pStyle w:val="ConsPlusCell"/>
        <w:jc w:val="both"/>
      </w:pPr>
      <w:r w:rsidRPr="00061AB7">
        <w:t>39 3513     7     - трехгранные</w:t>
      </w:r>
    </w:p>
    <w:p w:rsidR="00CC4CF9" w:rsidRPr="00061AB7" w:rsidRDefault="00CC4CF9">
      <w:pPr>
        <w:pStyle w:val="ConsPlusCell"/>
        <w:jc w:val="both"/>
      </w:pPr>
      <w:r w:rsidRPr="00061AB7">
        <w:t>39 3514     2     - четырехгранные</w:t>
      </w:r>
    </w:p>
    <w:p w:rsidR="00CC4CF9" w:rsidRPr="00061AB7" w:rsidRDefault="00CC4CF9">
      <w:pPr>
        <w:pStyle w:val="ConsPlusCell"/>
        <w:jc w:val="both"/>
      </w:pPr>
      <w:r w:rsidRPr="00061AB7">
        <w:t>39 3520     5     Линейки с широкой рабочей поверхностью /</w:t>
      </w:r>
    </w:p>
    <w:p w:rsidR="00CC4CF9" w:rsidRPr="00061AB7" w:rsidRDefault="00CC4CF9">
      <w:pPr>
        <w:pStyle w:val="ConsPlusCell"/>
        <w:jc w:val="both"/>
      </w:pPr>
      <w:r w:rsidRPr="00061AB7">
        <w:t>39 3521     0     - прямоугольного сечения</w:t>
      </w:r>
    </w:p>
    <w:p w:rsidR="00CC4CF9" w:rsidRPr="00061AB7" w:rsidRDefault="00CC4CF9">
      <w:pPr>
        <w:pStyle w:val="ConsPlusCell"/>
        <w:jc w:val="both"/>
      </w:pPr>
      <w:r w:rsidRPr="00061AB7">
        <w:t>39 3522     6     - двутаврового сечения</w:t>
      </w:r>
    </w:p>
    <w:p w:rsidR="00CC4CF9" w:rsidRPr="00061AB7" w:rsidRDefault="00CC4CF9">
      <w:pPr>
        <w:pStyle w:val="ConsPlusCell"/>
        <w:jc w:val="both"/>
      </w:pPr>
      <w:r w:rsidRPr="00061AB7">
        <w:t>39 3530     1     Линейки - мостики /</w:t>
      </w:r>
    </w:p>
    <w:p w:rsidR="00CC4CF9" w:rsidRPr="00061AB7" w:rsidRDefault="00CC4CF9">
      <w:pPr>
        <w:pStyle w:val="ConsPlusCell"/>
        <w:jc w:val="both"/>
      </w:pPr>
      <w:r w:rsidRPr="00061AB7">
        <w:t>39 3531     5     - класса точности 1</w:t>
      </w:r>
    </w:p>
    <w:p w:rsidR="00CC4CF9" w:rsidRPr="00061AB7" w:rsidRDefault="00CC4CF9">
      <w:pPr>
        <w:pStyle w:val="ConsPlusCell"/>
        <w:jc w:val="both"/>
      </w:pPr>
      <w:r w:rsidRPr="00061AB7">
        <w:t>39 3532     0     - класса точности 2</w:t>
      </w:r>
    </w:p>
    <w:p w:rsidR="00CC4CF9" w:rsidRPr="00061AB7" w:rsidRDefault="00CC4CF9">
      <w:pPr>
        <w:pStyle w:val="ConsPlusCell"/>
        <w:jc w:val="both"/>
      </w:pPr>
      <w:r w:rsidRPr="00061AB7">
        <w:t>39 3534     1     - класса точности 0</w:t>
      </w:r>
    </w:p>
    <w:p w:rsidR="00CC4CF9" w:rsidRPr="00061AB7" w:rsidRDefault="00CC4CF9">
      <w:pPr>
        <w:pStyle w:val="ConsPlusCell"/>
        <w:jc w:val="both"/>
      </w:pPr>
      <w:r w:rsidRPr="00061AB7">
        <w:t>39 3540     4     Линейки угловые трехгранные /</w:t>
      </w:r>
    </w:p>
    <w:p w:rsidR="00CC4CF9" w:rsidRPr="00061AB7" w:rsidRDefault="00CC4CF9">
      <w:pPr>
        <w:pStyle w:val="ConsPlusCell"/>
        <w:jc w:val="both"/>
      </w:pPr>
      <w:r w:rsidRPr="00061AB7">
        <w:t>39 3541     5     - класса точности 1</w:t>
      </w:r>
    </w:p>
    <w:p w:rsidR="00CC4CF9" w:rsidRPr="00061AB7" w:rsidRDefault="00CC4CF9">
      <w:pPr>
        <w:pStyle w:val="ConsPlusCell"/>
        <w:jc w:val="both"/>
      </w:pPr>
      <w:r w:rsidRPr="00061AB7">
        <w:t>39 3542     5     - класса точности 2</w:t>
      </w:r>
    </w:p>
    <w:p w:rsidR="00CC4CF9" w:rsidRPr="00061AB7" w:rsidRDefault="00CC4CF9">
      <w:pPr>
        <w:pStyle w:val="ConsPlusCell"/>
        <w:jc w:val="both"/>
      </w:pPr>
      <w:r w:rsidRPr="00061AB7">
        <w:t>39 3544     6     - класса точности 0</w:t>
      </w:r>
    </w:p>
    <w:p w:rsidR="00CC4CF9" w:rsidRPr="00061AB7" w:rsidRDefault="00CC4CF9">
      <w:pPr>
        <w:pStyle w:val="ConsPlusCell"/>
        <w:jc w:val="both"/>
      </w:pPr>
      <w:r w:rsidRPr="00061AB7">
        <w:t>39 3550     9     Плиты поверочные и разметочные, плиты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поверочные угловые</w:t>
      </w:r>
    </w:p>
    <w:p w:rsidR="00CC4CF9" w:rsidRPr="00061AB7" w:rsidRDefault="00CC4CF9">
      <w:pPr>
        <w:pStyle w:val="ConsPlusCell"/>
        <w:jc w:val="both"/>
      </w:pPr>
      <w:r w:rsidRPr="00061AB7">
        <w:t>39 3551     4     Плиты поверочные и разметочные / класса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точности 1</w:t>
      </w:r>
    </w:p>
    <w:p w:rsidR="00CC4CF9" w:rsidRPr="00061AB7" w:rsidRDefault="00CC4CF9">
      <w:pPr>
        <w:pStyle w:val="ConsPlusCell"/>
        <w:jc w:val="both"/>
      </w:pPr>
      <w:r w:rsidRPr="00061AB7">
        <w:t>39 3552     9     - класса точности 2</w:t>
      </w:r>
    </w:p>
    <w:p w:rsidR="00CC4CF9" w:rsidRPr="00061AB7" w:rsidRDefault="00CC4CF9">
      <w:pPr>
        <w:pStyle w:val="ConsPlusCell"/>
        <w:jc w:val="both"/>
      </w:pPr>
      <w:r w:rsidRPr="00061AB7">
        <w:t>39 3553     5     - класса точности 3</w:t>
      </w:r>
    </w:p>
    <w:p w:rsidR="00CC4CF9" w:rsidRPr="00061AB7" w:rsidRDefault="00CC4CF9">
      <w:pPr>
        <w:pStyle w:val="ConsPlusCell"/>
        <w:jc w:val="both"/>
      </w:pPr>
      <w:r w:rsidRPr="00061AB7">
        <w:t>39 3554     0     - класса точности 0</w:t>
      </w:r>
    </w:p>
    <w:p w:rsidR="00CC4CF9" w:rsidRPr="00061AB7" w:rsidRDefault="00CC4CF9">
      <w:pPr>
        <w:pStyle w:val="ConsPlusCell"/>
        <w:jc w:val="both"/>
      </w:pPr>
      <w:r w:rsidRPr="00061AB7">
        <w:t>39 3555     6     Плиты поверочные угловые</w:t>
      </w:r>
    </w:p>
    <w:p w:rsidR="00CC4CF9" w:rsidRPr="00061AB7" w:rsidRDefault="00CC4CF9">
      <w:pPr>
        <w:pStyle w:val="ConsPlusCell"/>
        <w:jc w:val="both"/>
      </w:pPr>
      <w:r w:rsidRPr="00061AB7">
        <w:t>39 3560     3     Угольники поверочные 90 град. /</w:t>
      </w:r>
    </w:p>
    <w:p w:rsidR="00CC4CF9" w:rsidRPr="00061AB7" w:rsidRDefault="00CC4CF9">
      <w:pPr>
        <w:pStyle w:val="ConsPlusCell"/>
        <w:jc w:val="both"/>
      </w:pPr>
      <w:r w:rsidRPr="00061AB7">
        <w:t>39 3561     9     - лекальные плоские</w:t>
      </w:r>
    </w:p>
    <w:p w:rsidR="00CC4CF9" w:rsidRPr="00061AB7" w:rsidRDefault="00CC4CF9">
      <w:pPr>
        <w:pStyle w:val="ConsPlusCell"/>
        <w:jc w:val="both"/>
      </w:pPr>
      <w:r w:rsidRPr="00061AB7">
        <w:t>39 3562     4     - лекальные плитки</w:t>
      </w:r>
    </w:p>
    <w:p w:rsidR="00CC4CF9" w:rsidRPr="00061AB7" w:rsidRDefault="00CC4CF9">
      <w:pPr>
        <w:pStyle w:val="ConsPlusCell"/>
        <w:jc w:val="both"/>
      </w:pPr>
      <w:r w:rsidRPr="00061AB7">
        <w:t>39 3563     2     - слесарные плоские</w:t>
      </w:r>
    </w:p>
    <w:p w:rsidR="00CC4CF9" w:rsidRPr="00061AB7" w:rsidRDefault="00CC4CF9">
      <w:pPr>
        <w:pStyle w:val="ConsPlusCell"/>
        <w:jc w:val="both"/>
      </w:pPr>
      <w:r w:rsidRPr="00061AB7">
        <w:t>39 3564     5     - с широким основанием</w:t>
      </w:r>
    </w:p>
    <w:p w:rsidR="00CC4CF9" w:rsidRPr="00061AB7" w:rsidRDefault="00CC4CF9">
      <w:pPr>
        <w:pStyle w:val="ConsPlusCell"/>
        <w:jc w:val="both"/>
      </w:pPr>
      <w:r w:rsidRPr="00061AB7">
        <w:t>39 3570     8     Призмы поверочные и разметочные</w:t>
      </w:r>
    </w:p>
    <w:p w:rsidR="00CC4CF9" w:rsidRPr="00061AB7" w:rsidRDefault="00CC4CF9">
      <w:pPr>
        <w:pStyle w:val="ConsPlusCell"/>
        <w:jc w:val="both"/>
      </w:pPr>
      <w:r w:rsidRPr="00061AB7">
        <w:t>39 3571     3     Призмы поверочные и разметочные стальные</w:t>
      </w:r>
    </w:p>
    <w:p w:rsidR="00CC4CF9" w:rsidRPr="00061AB7" w:rsidRDefault="00CC4CF9">
      <w:pPr>
        <w:pStyle w:val="ConsPlusCell"/>
        <w:jc w:val="both"/>
      </w:pPr>
      <w:r w:rsidRPr="00061AB7">
        <w:t>39 3572     9     Призмы поверочные и разметочные чугунные</w:t>
      </w:r>
    </w:p>
    <w:p w:rsidR="00CC4CF9" w:rsidRPr="00061AB7" w:rsidRDefault="00CC4CF9">
      <w:pPr>
        <w:pStyle w:val="ConsPlusCell"/>
        <w:jc w:val="both"/>
      </w:pPr>
      <w:r w:rsidRPr="00061AB7">
        <w:t>39 3573     4     Призмы поверочные регулируемые</w:t>
      </w:r>
    </w:p>
    <w:p w:rsidR="00CC4CF9" w:rsidRPr="00061AB7" w:rsidRDefault="00CC4CF9">
      <w:pPr>
        <w:pStyle w:val="ConsPlusCell"/>
        <w:jc w:val="both"/>
      </w:pPr>
      <w:r w:rsidRPr="00061AB7">
        <w:t>39 3580     2     Инструмент измерительный из твердокаменных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пород</w:t>
      </w:r>
    </w:p>
    <w:p w:rsidR="00CC4CF9" w:rsidRPr="00061AB7" w:rsidRDefault="00CC4CF9">
      <w:pPr>
        <w:pStyle w:val="ConsPlusCell"/>
        <w:jc w:val="both"/>
      </w:pPr>
      <w:r w:rsidRPr="00061AB7">
        <w:t>39 3581     8     Линейки поверочные из твердокаменных пород</w:t>
      </w:r>
    </w:p>
    <w:p w:rsidR="00CC4CF9" w:rsidRPr="00061AB7" w:rsidRDefault="00CC4CF9">
      <w:pPr>
        <w:pStyle w:val="ConsPlusCell"/>
        <w:jc w:val="both"/>
      </w:pPr>
      <w:r w:rsidRPr="00061AB7">
        <w:t>39 3582     3     Плиты поверочные из твердокаменных пород</w:t>
      </w:r>
    </w:p>
    <w:p w:rsidR="00CC4CF9" w:rsidRPr="00061AB7" w:rsidRDefault="00CC4CF9">
      <w:pPr>
        <w:pStyle w:val="ConsPlusCell"/>
        <w:jc w:val="both"/>
      </w:pPr>
      <w:r w:rsidRPr="00061AB7">
        <w:t>39 3583     9     Плиты поверочные угловые из твердокаменных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пород</w:t>
      </w:r>
    </w:p>
    <w:p w:rsidR="00CC4CF9" w:rsidRPr="00061AB7" w:rsidRDefault="00CC4CF9">
      <w:pPr>
        <w:pStyle w:val="ConsPlusCell"/>
        <w:jc w:val="both"/>
      </w:pPr>
      <w:r w:rsidRPr="00061AB7">
        <w:t>39 3585     0     Призмы из твердокаменных пород</w:t>
      </w:r>
    </w:p>
    <w:p w:rsidR="00CC4CF9" w:rsidRPr="00061AB7" w:rsidRDefault="00CC4CF9">
      <w:pPr>
        <w:pStyle w:val="ConsPlusCell"/>
        <w:jc w:val="both"/>
      </w:pPr>
      <w:r w:rsidRPr="00061AB7">
        <w:t>39 3600     8     Инструмент измерительный разный (шаблоны,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щупы, линейки)</w:t>
      </w:r>
    </w:p>
    <w:p w:rsidR="00CC4CF9" w:rsidRPr="00061AB7" w:rsidRDefault="00CC4CF9">
      <w:pPr>
        <w:pStyle w:val="ConsPlusCell"/>
        <w:jc w:val="both"/>
      </w:pPr>
      <w:r w:rsidRPr="00061AB7">
        <w:t>39 3610     4     Шаблоны</w:t>
      </w:r>
    </w:p>
    <w:p w:rsidR="00CC4CF9" w:rsidRPr="00061AB7" w:rsidRDefault="00CC4CF9">
      <w:pPr>
        <w:pStyle w:val="ConsPlusCell"/>
        <w:jc w:val="both"/>
      </w:pPr>
      <w:r w:rsidRPr="00061AB7">
        <w:t>39 3611     1     Наборы радиусных шаблонов</w:t>
      </w:r>
    </w:p>
    <w:p w:rsidR="00CC4CF9" w:rsidRPr="00061AB7" w:rsidRDefault="00CC4CF9">
      <w:pPr>
        <w:pStyle w:val="ConsPlusCell"/>
        <w:jc w:val="both"/>
      </w:pPr>
      <w:r w:rsidRPr="00061AB7">
        <w:t>39 3612     5     Наборы резьбовых шаблонов</w:t>
      </w:r>
    </w:p>
    <w:p w:rsidR="00CC4CF9" w:rsidRPr="00061AB7" w:rsidRDefault="00CC4CF9">
      <w:pPr>
        <w:pStyle w:val="ConsPlusCell"/>
        <w:jc w:val="both"/>
      </w:pPr>
      <w:r w:rsidRPr="00061AB7">
        <w:t>39 3619     3     Шаблоны прочие</w:t>
      </w:r>
    </w:p>
    <w:p w:rsidR="00CC4CF9" w:rsidRPr="00061AB7" w:rsidRDefault="00CC4CF9">
      <w:pPr>
        <w:pStyle w:val="ConsPlusCell"/>
        <w:jc w:val="both"/>
      </w:pPr>
      <w:r w:rsidRPr="00061AB7">
        <w:t>39 3620     9     Щупы</w:t>
      </w:r>
    </w:p>
    <w:p w:rsidR="00CC4CF9" w:rsidRPr="00061AB7" w:rsidRDefault="00CC4CF9">
      <w:pPr>
        <w:pStyle w:val="ConsPlusCell"/>
        <w:jc w:val="both"/>
      </w:pPr>
      <w:r w:rsidRPr="00061AB7">
        <w:t>39 3621     4     Наборы щупов</w:t>
      </w:r>
    </w:p>
    <w:p w:rsidR="00CC4CF9" w:rsidRPr="00061AB7" w:rsidRDefault="00CC4CF9">
      <w:pPr>
        <w:pStyle w:val="ConsPlusCell"/>
        <w:jc w:val="both"/>
      </w:pPr>
      <w:r w:rsidRPr="00061AB7">
        <w:t>39 3622     5     Щупы-пластины отдельные</w:t>
      </w:r>
    </w:p>
    <w:p w:rsidR="00CC4CF9" w:rsidRPr="00061AB7" w:rsidRDefault="00CC4CF9">
      <w:pPr>
        <w:pStyle w:val="ConsPlusCell"/>
        <w:jc w:val="both"/>
      </w:pPr>
      <w:r w:rsidRPr="00061AB7">
        <w:t>39 3629     8     Щупы прочие</w:t>
      </w:r>
    </w:p>
    <w:p w:rsidR="00CC4CF9" w:rsidRPr="00061AB7" w:rsidRDefault="00CC4CF9">
      <w:pPr>
        <w:pStyle w:val="ConsPlusCell"/>
        <w:jc w:val="both"/>
      </w:pPr>
      <w:r w:rsidRPr="00061AB7">
        <w:t>39 3630     3     Линейки и ленты измерительные</w:t>
      </w:r>
    </w:p>
    <w:p w:rsidR="00CC4CF9" w:rsidRPr="00061AB7" w:rsidRDefault="00CC4CF9">
      <w:pPr>
        <w:pStyle w:val="ConsPlusCell"/>
        <w:jc w:val="both"/>
      </w:pPr>
      <w:r w:rsidRPr="00061AB7">
        <w:t>39 3631     9     Линейки измерительные</w:t>
      </w:r>
    </w:p>
    <w:p w:rsidR="00CC4CF9" w:rsidRPr="00061AB7" w:rsidRDefault="00CC4CF9">
      <w:pPr>
        <w:pStyle w:val="ConsPlusCell"/>
        <w:jc w:val="both"/>
      </w:pPr>
      <w:r w:rsidRPr="00061AB7">
        <w:t>39 3632     4     Линейки усадочные</w:t>
      </w:r>
    </w:p>
    <w:p w:rsidR="00CC4CF9" w:rsidRPr="00061AB7" w:rsidRDefault="00CC4CF9">
      <w:pPr>
        <w:pStyle w:val="ConsPlusCell"/>
        <w:jc w:val="both"/>
      </w:pPr>
      <w:r w:rsidRPr="00061AB7">
        <w:t>39 3633     9     Ленты измерительные металлические (рулетки)</w:t>
      </w:r>
    </w:p>
    <w:p w:rsidR="00CC4CF9" w:rsidRPr="00061AB7" w:rsidRDefault="00CC4CF9">
      <w:pPr>
        <w:pStyle w:val="ConsPlusCell"/>
        <w:jc w:val="both"/>
      </w:pPr>
      <w:r w:rsidRPr="00061AB7">
        <w:t>39 3800     7     Устройства для поверки измерительного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инструмента</w:t>
      </w:r>
    </w:p>
    <w:p w:rsidR="00CC4CF9" w:rsidRPr="00061AB7" w:rsidRDefault="00CC4CF9">
      <w:pPr>
        <w:pStyle w:val="ConsPlusCell"/>
        <w:jc w:val="both"/>
      </w:pPr>
      <w:r w:rsidRPr="00061AB7">
        <w:t>39 3810     1     Устройства для поверки инструмента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микрометрического</w:t>
      </w:r>
    </w:p>
    <w:p w:rsidR="00CC4CF9" w:rsidRPr="00061AB7" w:rsidRDefault="00CC4CF9">
      <w:pPr>
        <w:pStyle w:val="ConsPlusCell"/>
        <w:jc w:val="both"/>
      </w:pPr>
      <w:r w:rsidRPr="00061AB7">
        <w:t>39 3811     7     Устройства для поверки микрометров</w:t>
      </w:r>
    </w:p>
    <w:p w:rsidR="00CC4CF9" w:rsidRPr="00061AB7" w:rsidRDefault="00CC4CF9">
      <w:pPr>
        <w:pStyle w:val="ConsPlusCell"/>
        <w:jc w:val="both"/>
      </w:pPr>
      <w:r w:rsidRPr="00061AB7">
        <w:t>39 3820     6     Устройства для поверки инструмента по контролю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формы поверхности</w:t>
      </w:r>
    </w:p>
    <w:p w:rsidR="00CC4CF9" w:rsidRPr="00061AB7" w:rsidRDefault="00CC4CF9">
      <w:pPr>
        <w:pStyle w:val="ConsPlusCell"/>
        <w:jc w:val="both"/>
      </w:pPr>
      <w:r w:rsidRPr="00061AB7">
        <w:t>39 3830     0     Устройства для поверки инструмента прочего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(мер, щупов и др.)</w:t>
      </w:r>
    </w:p>
    <w:p w:rsidR="00CC4CF9" w:rsidRPr="00061AB7" w:rsidRDefault="00CC4CF9">
      <w:pPr>
        <w:pStyle w:val="ConsPlusCell"/>
        <w:jc w:val="both"/>
      </w:pPr>
      <w:r w:rsidRPr="00061AB7">
        <w:t>39 3900     0     Инструмент измерительный прочий</w:t>
      </w:r>
    </w:p>
    <w:p w:rsidR="00CC4CF9" w:rsidRPr="00061AB7" w:rsidRDefault="00CC4CF9">
      <w:pPr>
        <w:pStyle w:val="ConsPlusCell"/>
        <w:jc w:val="both"/>
      </w:pPr>
      <w:r w:rsidRPr="00061AB7">
        <w:t>39 3910     5     Инструмент измерительный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деревообрабатывающей промышленности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39 4000     0     Приборы для измерения размеров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машиностроении (средства контроля размеров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машиностроении)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39 4100     4     Приборы с пружинным механизмом</w:t>
      </w:r>
    </w:p>
    <w:p w:rsidR="00CC4CF9" w:rsidRPr="00061AB7" w:rsidRDefault="00CC4CF9">
      <w:pPr>
        <w:pStyle w:val="ConsPlusCell"/>
        <w:jc w:val="both"/>
      </w:pPr>
      <w:r w:rsidRPr="00061AB7">
        <w:t>39 4110     9     Головки измерительные пружинные / (кроме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малогабаритных)</w:t>
      </w:r>
    </w:p>
    <w:p w:rsidR="00CC4CF9" w:rsidRPr="00061AB7" w:rsidRDefault="00CC4CF9">
      <w:pPr>
        <w:pStyle w:val="ConsPlusCell"/>
        <w:jc w:val="both"/>
      </w:pPr>
      <w:r w:rsidRPr="00061AB7">
        <w:t>39 4111     4     - высокой точности (класс В)</w:t>
      </w:r>
    </w:p>
    <w:p w:rsidR="00CC4CF9" w:rsidRPr="00061AB7" w:rsidRDefault="00CC4CF9">
      <w:pPr>
        <w:pStyle w:val="ConsPlusCell"/>
        <w:jc w:val="both"/>
      </w:pPr>
      <w:r w:rsidRPr="00061AB7">
        <w:t>39 4112     6     - повышенной точности (класс П)</w:t>
      </w:r>
    </w:p>
    <w:p w:rsidR="00CC4CF9" w:rsidRPr="00061AB7" w:rsidRDefault="00CC4CF9">
      <w:pPr>
        <w:pStyle w:val="ConsPlusCell"/>
        <w:jc w:val="both"/>
      </w:pPr>
      <w:r w:rsidRPr="00061AB7">
        <w:t>39 4113     5     - нормальной точности (класс Н)</w:t>
      </w:r>
    </w:p>
    <w:p w:rsidR="00CC4CF9" w:rsidRPr="00061AB7" w:rsidRDefault="00CC4CF9">
      <w:pPr>
        <w:pStyle w:val="ConsPlusCell"/>
        <w:jc w:val="both"/>
      </w:pPr>
      <w:r w:rsidRPr="00061AB7">
        <w:t>39 4120     3     Головки измерительные пружинно-оптические /</w:t>
      </w:r>
    </w:p>
    <w:p w:rsidR="00CC4CF9" w:rsidRPr="00061AB7" w:rsidRDefault="00CC4CF9">
      <w:pPr>
        <w:pStyle w:val="ConsPlusCell"/>
        <w:jc w:val="both"/>
      </w:pPr>
      <w:r w:rsidRPr="00061AB7">
        <w:t>39 4121     9     - высокой точности (класс В)</w:t>
      </w:r>
    </w:p>
    <w:p w:rsidR="00CC4CF9" w:rsidRPr="00061AB7" w:rsidRDefault="00CC4CF9">
      <w:pPr>
        <w:pStyle w:val="ConsPlusCell"/>
        <w:jc w:val="both"/>
      </w:pPr>
      <w:r w:rsidRPr="00061AB7">
        <w:t>39 4122     4     - повышенной точности (класс П)</w:t>
      </w:r>
    </w:p>
    <w:p w:rsidR="00CC4CF9" w:rsidRPr="00061AB7" w:rsidRDefault="00CC4CF9">
      <w:pPr>
        <w:pStyle w:val="ConsPlusCell"/>
        <w:jc w:val="both"/>
      </w:pPr>
      <w:r w:rsidRPr="00061AB7">
        <w:t>39 4130     8     Индикаторы рычажно-пружинные /</w:t>
      </w:r>
    </w:p>
    <w:p w:rsidR="00CC4CF9" w:rsidRPr="00061AB7" w:rsidRDefault="00CC4CF9">
      <w:pPr>
        <w:pStyle w:val="ConsPlusCell"/>
        <w:jc w:val="both"/>
      </w:pPr>
      <w:r w:rsidRPr="00061AB7">
        <w:t>39 4132     9     - повышенной точности (класс П)</w:t>
      </w:r>
    </w:p>
    <w:p w:rsidR="00CC4CF9" w:rsidRPr="00061AB7" w:rsidRDefault="00CC4CF9">
      <w:pPr>
        <w:pStyle w:val="ConsPlusCell"/>
        <w:jc w:val="both"/>
      </w:pPr>
      <w:r w:rsidRPr="00061AB7">
        <w:t>39 4140     2     Головки измерительные пружинные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малогабаритные /</w:t>
      </w:r>
    </w:p>
    <w:p w:rsidR="00CC4CF9" w:rsidRPr="00061AB7" w:rsidRDefault="00CC4CF9">
      <w:pPr>
        <w:pStyle w:val="ConsPlusCell"/>
        <w:jc w:val="both"/>
      </w:pPr>
      <w:r w:rsidRPr="00061AB7">
        <w:t>39 4141     8     - высокой точности (класс В)</w:t>
      </w:r>
    </w:p>
    <w:p w:rsidR="00CC4CF9" w:rsidRPr="00061AB7" w:rsidRDefault="00CC4CF9">
      <w:pPr>
        <w:pStyle w:val="ConsPlusCell"/>
        <w:jc w:val="both"/>
      </w:pPr>
      <w:r w:rsidRPr="00061AB7">
        <w:t>39 4142     3     - повышенной точности (класс П)</w:t>
      </w:r>
    </w:p>
    <w:p w:rsidR="00CC4CF9" w:rsidRPr="00061AB7" w:rsidRDefault="00CC4CF9">
      <w:pPr>
        <w:pStyle w:val="ConsPlusCell"/>
        <w:jc w:val="both"/>
      </w:pPr>
      <w:r w:rsidRPr="00061AB7">
        <w:t>39 4200     8     Приборы с рычажным механизмом</w:t>
      </w:r>
    </w:p>
    <w:p w:rsidR="00CC4CF9" w:rsidRPr="00061AB7" w:rsidRDefault="00CC4CF9">
      <w:pPr>
        <w:pStyle w:val="ConsPlusCell"/>
        <w:jc w:val="both"/>
      </w:pPr>
      <w:r w:rsidRPr="00061AB7">
        <w:t>39 4210     2     Индикаторы рычажно-зубчатые</w:t>
      </w:r>
    </w:p>
    <w:p w:rsidR="00CC4CF9" w:rsidRPr="00061AB7" w:rsidRDefault="00CC4CF9">
      <w:pPr>
        <w:pStyle w:val="ConsPlusCell"/>
        <w:jc w:val="both"/>
      </w:pPr>
      <w:r w:rsidRPr="00061AB7">
        <w:t>39 4212     3     Индикаторы / рычажно-зубчатые повышенной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точности (класс П)</w:t>
      </w:r>
    </w:p>
    <w:p w:rsidR="00CC4CF9" w:rsidRPr="00061AB7" w:rsidRDefault="00CC4CF9">
      <w:pPr>
        <w:pStyle w:val="ConsPlusCell"/>
        <w:jc w:val="both"/>
      </w:pPr>
      <w:r w:rsidRPr="00061AB7">
        <w:t>39 4213     9     - рычажно-зубчатые нормальной точности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(класс Н)</w:t>
      </w:r>
    </w:p>
    <w:p w:rsidR="00CC4CF9" w:rsidRPr="00061AB7" w:rsidRDefault="00CC4CF9">
      <w:pPr>
        <w:pStyle w:val="ConsPlusCell"/>
        <w:jc w:val="both"/>
      </w:pPr>
      <w:r w:rsidRPr="00061AB7">
        <w:t>39 4214     4     - рычажно-зубчатые многооборотные</w:t>
      </w:r>
    </w:p>
    <w:p w:rsidR="00CC4CF9" w:rsidRPr="00061AB7" w:rsidRDefault="00CC4CF9">
      <w:pPr>
        <w:pStyle w:val="ConsPlusCell"/>
        <w:jc w:val="both"/>
      </w:pPr>
      <w:r w:rsidRPr="00061AB7">
        <w:t>39 4215     3     - часового типа</w:t>
      </w:r>
    </w:p>
    <w:p w:rsidR="00CC4CF9" w:rsidRPr="00061AB7" w:rsidRDefault="00CC4CF9">
      <w:pPr>
        <w:pStyle w:val="ConsPlusCell"/>
        <w:jc w:val="both"/>
      </w:pPr>
      <w:r w:rsidRPr="00061AB7">
        <w:t>39 4216     5     - к приборам для измерения твердости</w:t>
      </w:r>
    </w:p>
    <w:p w:rsidR="00CC4CF9" w:rsidRPr="00061AB7" w:rsidRDefault="00CC4CF9">
      <w:pPr>
        <w:pStyle w:val="ConsPlusCell"/>
        <w:jc w:val="both"/>
      </w:pPr>
      <w:r w:rsidRPr="00061AB7">
        <w:t>39 4218     6     Принадлежности к индикаторам</w:t>
      </w:r>
    </w:p>
    <w:p w:rsidR="00CC4CF9" w:rsidRPr="00061AB7" w:rsidRDefault="00CC4CF9">
      <w:pPr>
        <w:pStyle w:val="ConsPlusCell"/>
        <w:jc w:val="both"/>
      </w:pPr>
      <w:r w:rsidRPr="00061AB7">
        <w:t>39 4220     7     Головки измерительные рычажно-зубчатые /</w:t>
      </w:r>
    </w:p>
    <w:p w:rsidR="00CC4CF9" w:rsidRPr="00061AB7" w:rsidRDefault="00CC4CF9">
      <w:pPr>
        <w:pStyle w:val="ConsPlusCell"/>
        <w:jc w:val="both"/>
      </w:pPr>
      <w:r w:rsidRPr="00061AB7">
        <w:t>39 4222     8     - повышенной точности (класс П)</w:t>
      </w:r>
    </w:p>
    <w:p w:rsidR="00CC4CF9" w:rsidRPr="00061AB7" w:rsidRDefault="00CC4CF9">
      <w:pPr>
        <w:pStyle w:val="ConsPlusCell"/>
        <w:jc w:val="both"/>
      </w:pPr>
      <w:r w:rsidRPr="00061AB7">
        <w:t>39 4230     1     Микрометры рычажные /</w:t>
      </w:r>
    </w:p>
    <w:p w:rsidR="00CC4CF9" w:rsidRPr="00061AB7" w:rsidRDefault="00CC4CF9">
      <w:pPr>
        <w:pStyle w:val="ConsPlusCell"/>
        <w:jc w:val="both"/>
      </w:pPr>
      <w:r w:rsidRPr="00061AB7">
        <w:t>39 4232     2     - повышенной точности (класс П)</w:t>
      </w:r>
    </w:p>
    <w:p w:rsidR="00CC4CF9" w:rsidRPr="00061AB7" w:rsidRDefault="00CC4CF9">
      <w:pPr>
        <w:pStyle w:val="ConsPlusCell"/>
        <w:jc w:val="both"/>
      </w:pPr>
      <w:r w:rsidRPr="00061AB7">
        <w:t>39 4233     8     - нормальной точности (класс Н)</w:t>
      </w:r>
    </w:p>
    <w:p w:rsidR="00CC4CF9" w:rsidRPr="00061AB7" w:rsidRDefault="00CC4CF9">
      <w:pPr>
        <w:pStyle w:val="ConsPlusCell"/>
        <w:jc w:val="both"/>
      </w:pPr>
      <w:r w:rsidRPr="00061AB7">
        <w:t>39 4240     6     Скобы с отсчетным устройством /</w:t>
      </w:r>
    </w:p>
    <w:p w:rsidR="00CC4CF9" w:rsidRPr="00061AB7" w:rsidRDefault="00CC4CF9">
      <w:pPr>
        <w:pStyle w:val="ConsPlusCell"/>
        <w:jc w:val="both"/>
      </w:pPr>
      <w:r w:rsidRPr="00061AB7">
        <w:t>39 4242     7     - повышенной точности (класс П)</w:t>
      </w:r>
    </w:p>
    <w:p w:rsidR="00CC4CF9" w:rsidRPr="00061AB7" w:rsidRDefault="00CC4CF9">
      <w:pPr>
        <w:pStyle w:val="ConsPlusCell"/>
        <w:jc w:val="both"/>
      </w:pPr>
      <w:r w:rsidRPr="00061AB7">
        <w:t>39 4243     2     - нормальной точности (класс Н)</w:t>
      </w:r>
    </w:p>
    <w:p w:rsidR="00CC4CF9" w:rsidRPr="00061AB7" w:rsidRDefault="00CC4CF9">
      <w:pPr>
        <w:pStyle w:val="ConsPlusCell"/>
        <w:jc w:val="both"/>
      </w:pPr>
      <w:r w:rsidRPr="00061AB7">
        <w:t>39 4250     0     Нутромеры индикаторные /</w:t>
      </w:r>
    </w:p>
    <w:p w:rsidR="00CC4CF9" w:rsidRPr="00061AB7" w:rsidRDefault="00CC4CF9">
      <w:pPr>
        <w:pStyle w:val="ConsPlusCell"/>
        <w:jc w:val="both"/>
      </w:pPr>
      <w:r w:rsidRPr="00061AB7">
        <w:t>39 4252     1     - повышенной точности (класс П)</w:t>
      </w:r>
    </w:p>
    <w:p w:rsidR="00CC4CF9" w:rsidRPr="00061AB7" w:rsidRDefault="00CC4CF9">
      <w:pPr>
        <w:pStyle w:val="ConsPlusCell"/>
        <w:jc w:val="both"/>
      </w:pPr>
      <w:r w:rsidRPr="00061AB7">
        <w:t>39 4253     7     - нормальной точности (класс Н)</w:t>
      </w:r>
    </w:p>
    <w:p w:rsidR="00CC4CF9" w:rsidRPr="00061AB7" w:rsidRDefault="00CC4CF9">
      <w:pPr>
        <w:pStyle w:val="ConsPlusCell"/>
        <w:jc w:val="both"/>
      </w:pPr>
      <w:r w:rsidRPr="00061AB7">
        <w:t>39 4260     5     Толщиномеры и стенкомеры</w:t>
      </w:r>
    </w:p>
    <w:p w:rsidR="00CC4CF9" w:rsidRPr="00061AB7" w:rsidRDefault="00CC4CF9">
      <w:pPr>
        <w:pStyle w:val="ConsPlusCell"/>
        <w:jc w:val="both"/>
      </w:pPr>
      <w:r w:rsidRPr="00061AB7">
        <w:t>39 4261     0     Толщиномеры индикаторные ручные</w:t>
      </w:r>
    </w:p>
    <w:p w:rsidR="00CC4CF9" w:rsidRPr="00061AB7" w:rsidRDefault="00CC4CF9">
      <w:pPr>
        <w:pStyle w:val="ConsPlusCell"/>
        <w:jc w:val="both"/>
      </w:pPr>
      <w:r w:rsidRPr="00061AB7">
        <w:t>39 4262     6     Толщиномеры индикаторные настольные</w:t>
      </w:r>
    </w:p>
    <w:p w:rsidR="00CC4CF9" w:rsidRPr="00061AB7" w:rsidRDefault="00CC4CF9">
      <w:pPr>
        <w:pStyle w:val="ConsPlusCell"/>
        <w:jc w:val="both"/>
      </w:pPr>
      <w:r w:rsidRPr="00061AB7">
        <w:t>39 4265     2     Стенкомеры индикаторные</w:t>
      </w:r>
    </w:p>
    <w:p w:rsidR="00CC4CF9" w:rsidRPr="00061AB7" w:rsidRDefault="00CC4CF9">
      <w:pPr>
        <w:pStyle w:val="ConsPlusCell"/>
        <w:jc w:val="both"/>
      </w:pPr>
      <w:r w:rsidRPr="00061AB7">
        <w:t>39 4270     5     Глубиномеры индикаторные</w:t>
      </w:r>
    </w:p>
    <w:p w:rsidR="00CC4CF9" w:rsidRPr="00061AB7" w:rsidRDefault="00CC4CF9">
      <w:pPr>
        <w:pStyle w:val="ConsPlusCell"/>
        <w:jc w:val="both"/>
      </w:pPr>
      <w:r w:rsidRPr="00061AB7">
        <w:t>39 4272     0     Глубиномеры индикаторные нормальной точности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(класс Н)</w:t>
      </w:r>
    </w:p>
    <w:p w:rsidR="00CC4CF9" w:rsidRPr="00061AB7" w:rsidRDefault="00CC4CF9">
      <w:pPr>
        <w:pStyle w:val="ConsPlusCell"/>
        <w:jc w:val="both"/>
      </w:pPr>
      <w:r w:rsidRPr="00061AB7">
        <w:t>39 4290     9     Приборы с рычажным механизмом прочие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(центроискатели индикаторные и другие)</w:t>
      </w:r>
    </w:p>
    <w:p w:rsidR="00CC4CF9" w:rsidRPr="00061AB7" w:rsidRDefault="00CC4CF9">
      <w:pPr>
        <w:pStyle w:val="ConsPlusCell"/>
        <w:jc w:val="both"/>
      </w:pPr>
      <w:r w:rsidRPr="00061AB7">
        <w:t>39 4291     4     Центроискатели индикаторные</w:t>
      </w:r>
    </w:p>
    <w:p w:rsidR="00CC4CF9" w:rsidRPr="00061AB7" w:rsidRDefault="00CC4CF9">
      <w:pPr>
        <w:pStyle w:val="ConsPlusCell"/>
        <w:jc w:val="both"/>
      </w:pPr>
      <w:r w:rsidRPr="00061AB7">
        <w:t>39 4300     1     Приборы измерительные универсальные</w:t>
      </w:r>
    </w:p>
    <w:p w:rsidR="00CC4CF9" w:rsidRPr="00061AB7" w:rsidRDefault="00CC4CF9">
      <w:pPr>
        <w:pStyle w:val="ConsPlusCell"/>
        <w:jc w:val="both"/>
      </w:pPr>
      <w:r w:rsidRPr="00061AB7">
        <w:t>39 4310     6     Интерферометры /</w:t>
      </w:r>
    </w:p>
    <w:p w:rsidR="00CC4CF9" w:rsidRPr="00061AB7" w:rsidRDefault="00CC4CF9">
      <w:pPr>
        <w:pStyle w:val="ConsPlusCell"/>
        <w:jc w:val="both"/>
      </w:pPr>
      <w:r w:rsidRPr="00061AB7">
        <w:t>39 4311     1     - вертикальные контактные</w:t>
      </w:r>
    </w:p>
    <w:p w:rsidR="00CC4CF9" w:rsidRPr="00061AB7" w:rsidRDefault="00CC4CF9">
      <w:pPr>
        <w:pStyle w:val="ConsPlusCell"/>
        <w:jc w:val="both"/>
      </w:pPr>
      <w:r w:rsidRPr="00061AB7">
        <w:t>39 4312     7     - горизонтальные контактные</w:t>
      </w:r>
    </w:p>
    <w:p w:rsidR="00CC4CF9" w:rsidRPr="00061AB7" w:rsidRDefault="00CC4CF9">
      <w:pPr>
        <w:pStyle w:val="ConsPlusCell"/>
        <w:jc w:val="both"/>
      </w:pPr>
      <w:r w:rsidRPr="00061AB7">
        <w:t>39 4320     0     Приборы пневматические</w:t>
      </w:r>
    </w:p>
    <w:p w:rsidR="00CC4CF9" w:rsidRPr="00061AB7" w:rsidRDefault="00CC4CF9">
      <w:pPr>
        <w:pStyle w:val="ConsPlusCell"/>
        <w:jc w:val="both"/>
      </w:pPr>
      <w:r w:rsidRPr="00061AB7">
        <w:t>39 4321     6     Приборы пневматические высокого давления</w:t>
      </w:r>
    </w:p>
    <w:p w:rsidR="00CC4CF9" w:rsidRPr="00061AB7" w:rsidRDefault="00CC4CF9">
      <w:pPr>
        <w:pStyle w:val="ConsPlusCell"/>
        <w:jc w:val="both"/>
      </w:pPr>
      <w:r w:rsidRPr="00061AB7">
        <w:t>39 4326     3     Сопла к пневматическим приборам</w:t>
      </w:r>
    </w:p>
    <w:p w:rsidR="00CC4CF9" w:rsidRPr="00061AB7" w:rsidRDefault="00CC4CF9">
      <w:pPr>
        <w:pStyle w:val="ConsPlusCell"/>
        <w:jc w:val="both"/>
      </w:pPr>
      <w:r w:rsidRPr="00061AB7">
        <w:t>39 4327     9     Калибры-пробки к пневматическим приборам</w:t>
      </w:r>
    </w:p>
    <w:p w:rsidR="00CC4CF9" w:rsidRPr="00061AB7" w:rsidRDefault="00CC4CF9">
      <w:pPr>
        <w:pStyle w:val="ConsPlusCell"/>
        <w:jc w:val="both"/>
      </w:pPr>
      <w:r w:rsidRPr="00061AB7">
        <w:t>39 4328     4     Головки контактные к пневматическим приборам</w:t>
      </w:r>
    </w:p>
    <w:p w:rsidR="00CC4CF9" w:rsidRPr="00061AB7" w:rsidRDefault="00CC4CF9">
      <w:pPr>
        <w:pStyle w:val="ConsPlusCell"/>
        <w:jc w:val="both"/>
      </w:pPr>
      <w:r w:rsidRPr="00061AB7">
        <w:t>39 4330     5     Приборы электронные для линейных измерений /</w:t>
      </w:r>
    </w:p>
    <w:p w:rsidR="00CC4CF9" w:rsidRPr="00061AB7" w:rsidRDefault="00CC4CF9">
      <w:pPr>
        <w:pStyle w:val="ConsPlusCell"/>
        <w:jc w:val="both"/>
      </w:pPr>
      <w:r w:rsidRPr="00061AB7">
        <w:t>39 4331     0     - высокой точности (класс В)</w:t>
      </w:r>
    </w:p>
    <w:p w:rsidR="00CC4CF9" w:rsidRPr="00061AB7" w:rsidRDefault="00CC4CF9">
      <w:pPr>
        <w:pStyle w:val="ConsPlusCell"/>
        <w:jc w:val="both"/>
      </w:pPr>
      <w:r w:rsidRPr="00061AB7">
        <w:t>39 4332     6     - повышенной точности (класс П)</w:t>
      </w:r>
    </w:p>
    <w:p w:rsidR="00CC4CF9" w:rsidRPr="00061AB7" w:rsidRDefault="00CC4CF9">
      <w:pPr>
        <w:pStyle w:val="ConsPlusCell"/>
        <w:jc w:val="both"/>
      </w:pPr>
      <w:r w:rsidRPr="00061AB7">
        <w:t>39 4333     1     - нормальной точности (класс Н)</w:t>
      </w:r>
    </w:p>
    <w:p w:rsidR="00CC4CF9" w:rsidRPr="00061AB7" w:rsidRDefault="00CC4CF9">
      <w:pPr>
        <w:pStyle w:val="ConsPlusCell"/>
        <w:jc w:val="both"/>
      </w:pPr>
      <w:r w:rsidRPr="00061AB7">
        <w:t>39 4340     1     Приборы / для контроля шероховатости,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отклонения от формы и расположения</w:t>
      </w:r>
    </w:p>
    <w:p w:rsidR="00CC4CF9" w:rsidRPr="00061AB7" w:rsidRDefault="00CC4CF9">
      <w:pPr>
        <w:pStyle w:val="ConsPlusCell"/>
        <w:jc w:val="both"/>
      </w:pPr>
      <w:r w:rsidRPr="00061AB7">
        <w:t>39 4341     5     - для определения шероховатости поверхности</w:t>
      </w:r>
    </w:p>
    <w:p w:rsidR="00CC4CF9" w:rsidRPr="00061AB7" w:rsidRDefault="00CC4CF9">
      <w:pPr>
        <w:pStyle w:val="ConsPlusCell"/>
        <w:jc w:val="both"/>
      </w:pPr>
      <w:r w:rsidRPr="00061AB7">
        <w:t>39 4342     0     - для определения отклонений тел вращения от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геометрической формы (кругломеры)</w:t>
      </w:r>
    </w:p>
    <w:p w:rsidR="00CC4CF9" w:rsidRPr="00061AB7" w:rsidRDefault="00CC4CF9">
      <w:pPr>
        <w:pStyle w:val="ConsPlusCell"/>
        <w:jc w:val="both"/>
      </w:pPr>
      <w:r w:rsidRPr="00061AB7">
        <w:t>39 4343     6     - для проверки цилиндрических деталей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биение в центрах</w:t>
      </w:r>
    </w:p>
    <w:p w:rsidR="00CC4CF9" w:rsidRPr="00061AB7" w:rsidRDefault="00CC4CF9">
      <w:pPr>
        <w:pStyle w:val="ConsPlusCell"/>
        <w:jc w:val="both"/>
      </w:pPr>
      <w:r w:rsidRPr="00061AB7">
        <w:t>39 4344     1     - для контроля непрямолинейности образующих</w:t>
      </w:r>
    </w:p>
    <w:p w:rsidR="00CC4CF9" w:rsidRPr="00061AB7" w:rsidRDefault="00CC4CF9">
      <w:pPr>
        <w:pStyle w:val="ConsPlusCell"/>
        <w:jc w:val="both"/>
      </w:pPr>
      <w:r w:rsidRPr="00061AB7">
        <w:t>39 4350     4     Стойки и штативы для измерительных головок /</w:t>
      </w:r>
    </w:p>
    <w:p w:rsidR="00CC4CF9" w:rsidRPr="00061AB7" w:rsidRDefault="00CC4CF9">
      <w:pPr>
        <w:pStyle w:val="ConsPlusCell"/>
        <w:jc w:val="both"/>
      </w:pPr>
      <w:r w:rsidRPr="00061AB7">
        <w:t>39 4351     5     - высокой точности (класс В)</w:t>
      </w:r>
    </w:p>
    <w:p w:rsidR="00CC4CF9" w:rsidRPr="00061AB7" w:rsidRDefault="00CC4CF9">
      <w:pPr>
        <w:pStyle w:val="ConsPlusCell"/>
        <w:jc w:val="both"/>
      </w:pPr>
      <w:r w:rsidRPr="00061AB7">
        <w:t>39 4352     5     - повышенной точности (класс П)</w:t>
      </w:r>
    </w:p>
    <w:p w:rsidR="00CC4CF9" w:rsidRPr="00061AB7" w:rsidRDefault="00CC4CF9">
      <w:pPr>
        <w:pStyle w:val="ConsPlusCell"/>
        <w:jc w:val="both"/>
      </w:pPr>
      <w:r w:rsidRPr="00061AB7">
        <w:t>39 4353     0     - нормальной точности (класс Н)</w:t>
      </w:r>
    </w:p>
    <w:p w:rsidR="00CC4CF9" w:rsidRPr="00061AB7" w:rsidRDefault="00CC4CF9">
      <w:pPr>
        <w:pStyle w:val="ConsPlusCell"/>
        <w:jc w:val="both"/>
      </w:pPr>
      <w:r w:rsidRPr="00061AB7">
        <w:t>39 4360     9     Приборы самопишущие /</w:t>
      </w:r>
    </w:p>
    <w:p w:rsidR="00CC4CF9" w:rsidRPr="00061AB7" w:rsidRDefault="00CC4CF9">
      <w:pPr>
        <w:pStyle w:val="ConsPlusCell"/>
        <w:jc w:val="both"/>
      </w:pPr>
      <w:r w:rsidRPr="00061AB7">
        <w:t>39 4361     4     - высокой точности (класс В)</w:t>
      </w:r>
    </w:p>
    <w:p w:rsidR="00CC4CF9" w:rsidRPr="00061AB7" w:rsidRDefault="00CC4CF9">
      <w:pPr>
        <w:pStyle w:val="ConsPlusCell"/>
        <w:jc w:val="both"/>
      </w:pPr>
      <w:r w:rsidRPr="00061AB7">
        <w:t>39 4362     9     - повышенной точности (класс П)</w:t>
      </w:r>
    </w:p>
    <w:p w:rsidR="00CC4CF9" w:rsidRPr="00061AB7" w:rsidRDefault="00CC4CF9">
      <w:pPr>
        <w:pStyle w:val="ConsPlusCell"/>
        <w:jc w:val="both"/>
      </w:pPr>
      <w:r w:rsidRPr="00061AB7">
        <w:t>39 4363     5     - нормальной точности (класс Н)</w:t>
      </w:r>
    </w:p>
    <w:p w:rsidR="00CC4CF9" w:rsidRPr="00061AB7" w:rsidRDefault="00CC4CF9">
      <w:pPr>
        <w:pStyle w:val="ConsPlusCell"/>
        <w:jc w:val="both"/>
      </w:pPr>
      <w:r w:rsidRPr="00061AB7">
        <w:t>39 4400     5     Приборы для измерения углов и конусов</w:t>
      </w:r>
    </w:p>
    <w:p w:rsidR="00CC4CF9" w:rsidRPr="00061AB7" w:rsidRDefault="00CC4CF9">
      <w:pPr>
        <w:pStyle w:val="ConsPlusCell"/>
        <w:jc w:val="both"/>
      </w:pPr>
      <w:r w:rsidRPr="00061AB7">
        <w:t>39 4410     8     Угломеры, квадранты</w:t>
      </w:r>
    </w:p>
    <w:p w:rsidR="00CC4CF9" w:rsidRPr="00061AB7" w:rsidRDefault="00CC4CF9">
      <w:pPr>
        <w:pStyle w:val="ConsPlusCell"/>
        <w:jc w:val="both"/>
      </w:pPr>
      <w:r w:rsidRPr="00061AB7">
        <w:t>39 4411     5     Угломеры / для измерения внутренних углов</w:t>
      </w:r>
    </w:p>
    <w:p w:rsidR="00CC4CF9" w:rsidRPr="00061AB7" w:rsidRDefault="00CC4CF9">
      <w:pPr>
        <w:pStyle w:val="ConsPlusCell"/>
        <w:jc w:val="both"/>
      </w:pPr>
      <w:r w:rsidRPr="00061AB7">
        <w:t>39 4412     0     - для измерения наружных углов</w:t>
      </w:r>
    </w:p>
    <w:p w:rsidR="00CC4CF9" w:rsidRPr="00061AB7" w:rsidRDefault="00CC4CF9">
      <w:pPr>
        <w:pStyle w:val="ConsPlusCell"/>
        <w:jc w:val="both"/>
      </w:pPr>
      <w:r w:rsidRPr="00061AB7">
        <w:t>39 4413     6     Квадранты механические с уровнями</w:t>
      </w:r>
    </w:p>
    <w:p w:rsidR="00CC4CF9" w:rsidRPr="00061AB7" w:rsidRDefault="00CC4CF9">
      <w:pPr>
        <w:pStyle w:val="ConsPlusCell"/>
        <w:jc w:val="both"/>
      </w:pPr>
      <w:r w:rsidRPr="00061AB7">
        <w:t>39 4420     4     Уровни /</w:t>
      </w:r>
    </w:p>
    <w:p w:rsidR="00CC4CF9" w:rsidRPr="00061AB7" w:rsidRDefault="00CC4CF9">
      <w:pPr>
        <w:pStyle w:val="ConsPlusCell"/>
        <w:jc w:val="both"/>
      </w:pPr>
      <w:r w:rsidRPr="00061AB7">
        <w:t>39 4421     1     - рамные</w:t>
      </w:r>
    </w:p>
    <w:p w:rsidR="00CC4CF9" w:rsidRPr="00061AB7" w:rsidRDefault="00CC4CF9">
      <w:pPr>
        <w:pStyle w:val="ConsPlusCell"/>
        <w:jc w:val="both"/>
      </w:pPr>
      <w:r w:rsidRPr="00061AB7">
        <w:t>39 4422     5     - брусковые</w:t>
      </w:r>
    </w:p>
    <w:p w:rsidR="00CC4CF9" w:rsidRPr="00061AB7" w:rsidRDefault="00CC4CF9">
      <w:pPr>
        <w:pStyle w:val="ConsPlusCell"/>
        <w:jc w:val="both"/>
      </w:pPr>
      <w:r w:rsidRPr="00061AB7">
        <w:t>39 4423     0     - индуктивные</w:t>
      </w:r>
    </w:p>
    <w:p w:rsidR="00CC4CF9" w:rsidRPr="00061AB7" w:rsidRDefault="00CC4CF9">
      <w:pPr>
        <w:pStyle w:val="ConsPlusCell"/>
        <w:jc w:val="both"/>
      </w:pPr>
      <w:r w:rsidRPr="00061AB7">
        <w:t>39 4424     6     - с микрометрической подачей ампулы</w:t>
      </w:r>
    </w:p>
    <w:p w:rsidR="00CC4CF9" w:rsidRPr="00061AB7" w:rsidRDefault="00CC4CF9">
      <w:pPr>
        <w:pStyle w:val="ConsPlusCell"/>
        <w:jc w:val="both"/>
      </w:pPr>
      <w:r w:rsidRPr="00061AB7">
        <w:t>39 4425     1     - гидростатические</w:t>
      </w:r>
    </w:p>
    <w:p w:rsidR="00CC4CF9" w:rsidRPr="00061AB7" w:rsidRDefault="00CC4CF9">
      <w:pPr>
        <w:pStyle w:val="ConsPlusCell"/>
        <w:jc w:val="both"/>
      </w:pPr>
      <w:r w:rsidRPr="00061AB7">
        <w:t>39 4440     3     Линейки синусные /</w:t>
      </w:r>
    </w:p>
    <w:p w:rsidR="00CC4CF9" w:rsidRPr="00061AB7" w:rsidRDefault="00CC4CF9">
      <w:pPr>
        <w:pStyle w:val="ConsPlusCell"/>
        <w:jc w:val="both"/>
      </w:pPr>
      <w:r w:rsidRPr="00061AB7">
        <w:t>39 4441     9     - без опорной плиты с одним наклоном</w:t>
      </w:r>
    </w:p>
    <w:p w:rsidR="00CC4CF9" w:rsidRPr="00061AB7" w:rsidRDefault="00CC4CF9">
      <w:pPr>
        <w:pStyle w:val="ConsPlusCell"/>
        <w:jc w:val="both"/>
      </w:pPr>
      <w:r w:rsidRPr="00061AB7">
        <w:t>39 4443     9     - с опорной плитой с одним наклоном</w:t>
      </w:r>
    </w:p>
    <w:p w:rsidR="00CC4CF9" w:rsidRPr="00061AB7" w:rsidRDefault="00CC4CF9">
      <w:pPr>
        <w:pStyle w:val="ConsPlusCell"/>
        <w:jc w:val="both"/>
      </w:pPr>
      <w:r w:rsidRPr="00061AB7">
        <w:t>39 4444     5     - с опорной плитой с двумя наклонами</w:t>
      </w:r>
    </w:p>
    <w:p w:rsidR="00CC4CF9" w:rsidRPr="00061AB7" w:rsidRDefault="00CC4CF9">
      <w:pPr>
        <w:pStyle w:val="ConsPlusCell"/>
        <w:jc w:val="both"/>
      </w:pPr>
      <w:r w:rsidRPr="00061AB7">
        <w:t>39 4450     8     Приборы специальные для измерения углов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конусов</w:t>
      </w:r>
    </w:p>
    <w:p w:rsidR="00CC4CF9" w:rsidRPr="00061AB7" w:rsidRDefault="00CC4CF9">
      <w:pPr>
        <w:pStyle w:val="ConsPlusCell"/>
        <w:jc w:val="both"/>
      </w:pPr>
      <w:r w:rsidRPr="00061AB7">
        <w:t>39 4451     3     Экзаменаторы</w:t>
      </w:r>
    </w:p>
    <w:p w:rsidR="00CC4CF9" w:rsidRPr="00061AB7" w:rsidRDefault="00CC4CF9">
      <w:pPr>
        <w:pStyle w:val="ConsPlusCell"/>
        <w:jc w:val="both"/>
      </w:pPr>
      <w:r w:rsidRPr="00061AB7">
        <w:t>39 4500     9     Приборы для измерения и контроля зубчатых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колес</w:t>
      </w:r>
    </w:p>
    <w:p w:rsidR="00CC4CF9" w:rsidRPr="00061AB7" w:rsidRDefault="00CC4CF9">
      <w:pPr>
        <w:pStyle w:val="ConsPlusCell"/>
        <w:jc w:val="both"/>
      </w:pPr>
      <w:r w:rsidRPr="00061AB7">
        <w:t>39 4510     3     Приборы для контроля / зубчатых колес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(накладные)</w:t>
      </w:r>
    </w:p>
    <w:p w:rsidR="00CC4CF9" w:rsidRPr="00061AB7" w:rsidRDefault="00CC4CF9">
      <w:pPr>
        <w:pStyle w:val="ConsPlusCell"/>
        <w:jc w:val="both"/>
      </w:pPr>
      <w:r w:rsidRPr="00061AB7">
        <w:t>39 4511     9     - погрешности шага и шага зацепления</w:t>
      </w:r>
    </w:p>
    <w:p w:rsidR="00CC4CF9" w:rsidRPr="00061AB7" w:rsidRDefault="00CC4CF9">
      <w:pPr>
        <w:pStyle w:val="ConsPlusCell"/>
        <w:jc w:val="both"/>
      </w:pPr>
      <w:r w:rsidRPr="00061AB7">
        <w:t>39 4512     4     - смещения исходного контура и толщины зуба</w:t>
      </w:r>
    </w:p>
    <w:p w:rsidR="00CC4CF9" w:rsidRPr="00061AB7" w:rsidRDefault="00CC4CF9">
      <w:pPr>
        <w:pStyle w:val="ConsPlusCell"/>
        <w:jc w:val="both"/>
      </w:pPr>
      <w:r w:rsidRPr="00061AB7">
        <w:t>39 4513     5     - общей нормали</w:t>
      </w:r>
    </w:p>
    <w:p w:rsidR="00CC4CF9" w:rsidRPr="00061AB7" w:rsidRDefault="00CC4CF9">
      <w:pPr>
        <w:pStyle w:val="ConsPlusCell"/>
        <w:jc w:val="both"/>
      </w:pPr>
      <w:r w:rsidRPr="00061AB7">
        <w:t>39 4520     8     Приборы для контроля / зубчатых колес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(станковые)</w:t>
      </w:r>
    </w:p>
    <w:p w:rsidR="00CC4CF9" w:rsidRPr="00061AB7" w:rsidRDefault="00CC4CF9">
      <w:pPr>
        <w:pStyle w:val="ConsPlusCell"/>
        <w:jc w:val="both"/>
      </w:pPr>
      <w:r w:rsidRPr="00061AB7">
        <w:t>39 4521     3     - кинематической погрешности</w:t>
      </w:r>
    </w:p>
    <w:p w:rsidR="00CC4CF9" w:rsidRPr="00061AB7" w:rsidRDefault="00CC4CF9">
      <w:pPr>
        <w:pStyle w:val="ConsPlusCell"/>
        <w:jc w:val="both"/>
      </w:pPr>
      <w:r w:rsidRPr="00061AB7">
        <w:t>39 4522     9     - измерительного межосевого расстояния</w:t>
      </w:r>
    </w:p>
    <w:p w:rsidR="00CC4CF9" w:rsidRPr="00061AB7" w:rsidRDefault="00CC4CF9">
      <w:pPr>
        <w:pStyle w:val="ConsPlusCell"/>
        <w:jc w:val="both"/>
      </w:pPr>
      <w:r w:rsidRPr="00061AB7">
        <w:t>39 4523     4     - зубчатых колес многоцелевые</w:t>
      </w:r>
    </w:p>
    <w:p w:rsidR="00CC4CF9" w:rsidRPr="00061AB7" w:rsidRDefault="00CC4CF9">
      <w:pPr>
        <w:pStyle w:val="ConsPlusCell"/>
        <w:jc w:val="both"/>
      </w:pPr>
      <w:r w:rsidRPr="00061AB7">
        <w:t>39 4524     9     - направления зуба</w:t>
      </w:r>
    </w:p>
    <w:p w:rsidR="00CC4CF9" w:rsidRPr="00061AB7" w:rsidRDefault="00CC4CF9">
      <w:pPr>
        <w:pStyle w:val="ConsPlusCell"/>
        <w:jc w:val="both"/>
      </w:pPr>
      <w:r w:rsidRPr="00061AB7">
        <w:t>39 4526     0     Эвольвентомеры</w:t>
      </w:r>
    </w:p>
    <w:p w:rsidR="00CC4CF9" w:rsidRPr="00061AB7" w:rsidRDefault="00CC4CF9">
      <w:pPr>
        <w:pStyle w:val="ConsPlusCell"/>
        <w:jc w:val="both"/>
      </w:pPr>
      <w:r w:rsidRPr="00061AB7">
        <w:t>39 4527     6     Биениемеры</w:t>
      </w:r>
    </w:p>
    <w:p w:rsidR="00CC4CF9" w:rsidRPr="00061AB7" w:rsidRDefault="00CC4CF9">
      <w:pPr>
        <w:pStyle w:val="ConsPlusCell"/>
        <w:jc w:val="both"/>
      </w:pPr>
      <w:r w:rsidRPr="00061AB7">
        <w:t>39 4528     1     Шагомеры</w:t>
      </w:r>
    </w:p>
    <w:p w:rsidR="00CC4CF9" w:rsidRPr="00061AB7" w:rsidRDefault="00CC4CF9">
      <w:pPr>
        <w:pStyle w:val="ConsPlusCell"/>
        <w:jc w:val="both"/>
      </w:pPr>
      <w:r w:rsidRPr="00061AB7">
        <w:t>39 4590     4     Приборы для измерения зубчатых колес разные</w:t>
      </w:r>
    </w:p>
    <w:p w:rsidR="00CC4CF9" w:rsidRPr="00061AB7" w:rsidRDefault="00CC4CF9">
      <w:pPr>
        <w:pStyle w:val="ConsPlusCell"/>
        <w:jc w:val="both"/>
      </w:pPr>
      <w:r w:rsidRPr="00061AB7">
        <w:t>39 4591     5     Колеса измерительные зубчатые цилиндрические</w:t>
      </w:r>
    </w:p>
    <w:p w:rsidR="00CC4CF9" w:rsidRPr="00061AB7" w:rsidRDefault="00CC4CF9">
      <w:pPr>
        <w:pStyle w:val="ConsPlusCell"/>
        <w:jc w:val="both"/>
      </w:pPr>
      <w:r w:rsidRPr="00061AB7">
        <w:t>39 4592     0     Колеса измерительные зубчатые конические</w:t>
      </w:r>
    </w:p>
    <w:p w:rsidR="00CC4CF9" w:rsidRPr="00061AB7" w:rsidRDefault="00CC4CF9">
      <w:pPr>
        <w:pStyle w:val="ConsPlusCell"/>
        <w:jc w:val="both"/>
      </w:pPr>
      <w:r w:rsidRPr="00061AB7">
        <w:t>39 4593     6     Приборы для контроля зубообрабатывающих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станков (кинематомеры)</w:t>
      </w:r>
    </w:p>
    <w:p w:rsidR="00CC4CF9" w:rsidRPr="00061AB7" w:rsidRDefault="00CC4CF9">
      <w:pPr>
        <w:pStyle w:val="ConsPlusCell"/>
        <w:jc w:val="both"/>
      </w:pPr>
      <w:r w:rsidRPr="00061AB7">
        <w:t>39 4600     2     Средства автоматизации и механизации контроля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размеров</w:t>
      </w:r>
    </w:p>
    <w:p w:rsidR="00CC4CF9" w:rsidRPr="00061AB7" w:rsidRDefault="00CC4CF9">
      <w:pPr>
        <w:pStyle w:val="ConsPlusCell"/>
        <w:jc w:val="both"/>
      </w:pPr>
      <w:r w:rsidRPr="00061AB7">
        <w:t>39 4610     7     Преобразователи /</w:t>
      </w:r>
    </w:p>
    <w:p w:rsidR="00CC4CF9" w:rsidRPr="00061AB7" w:rsidRDefault="00CC4CF9">
      <w:pPr>
        <w:pStyle w:val="ConsPlusCell"/>
        <w:jc w:val="both"/>
      </w:pPr>
      <w:r w:rsidRPr="00061AB7">
        <w:t>39 4611     2     - электроконтактные</w:t>
      </w:r>
    </w:p>
    <w:p w:rsidR="00CC4CF9" w:rsidRPr="00061AB7" w:rsidRDefault="00CC4CF9">
      <w:pPr>
        <w:pStyle w:val="ConsPlusCell"/>
        <w:jc w:val="both"/>
      </w:pPr>
      <w:r w:rsidRPr="00061AB7">
        <w:t>39 4612     8     - пневмоэлектроконтактные</w:t>
      </w:r>
    </w:p>
    <w:p w:rsidR="00CC4CF9" w:rsidRPr="00061AB7" w:rsidRDefault="00CC4CF9">
      <w:pPr>
        <w:pStyle w:val="ConsPlusCell"/>
        <w:jc w:val="both"/>
      </w:pPr>
      <w:r w:rsidRPr="00061AB7">
        <w:t>39 4613     3     - индуктивные</w:t>
      </w:r>
    </w:p>
    <w:p w:rsidR="00CC4CF9" w:rsidRPr="00061AB7" w:rsidRDefault="00CC4CF9">
      <w:pPr>
        <w:pStyle w:val="ConsPlusCell"/>
        <w:jc w:val="both"/>
      </w:pPr>
      <w:r w:rsidRPr="00061AB7">
        <w:t>39 4614     9     - фотоэлектрические</w:t>
      </w:r>
    </w:p>
    <w:p w:rsidR="00CC4CF9" w:rsidRPr="00061AB7" w:rsidRDefault="00CC4CF9">
      <w:pPr>
        <w:pStyle w:val="ConsPlusCell"/>
        <w:jc w:val="both"/>
      </w:pPr>
      <w:r w:rsidRPr="00061AB7">
        <w:t>39 4615     4     - емкостные</w:t>
      </w:r>
    </w:p>
    <w:p w:rsidR="00CC4CF9" w:rsidRPr="00061AB7" w:rsidRDefault="00CC4CF9">
      <w:pPr>
        <w:pStyle w:val="ConsPlusCell"/>
        <w:jc w:val="both"/>
      </w:pPr>
      <w:r w:rsidRPr="00061AB7">
        <w:t>39 4616     2     - механотронные</w:t>
      </w:r>
    </w:p>
    <w:p w:rsidR="00CC4CF9" w:rsidRPr="00061AB7" w:rsidRDefault="00CC4CF9">
      <w:pPr>
        <w:pStyle w:val="ConsPlusCell"/>
        <w:jc w:val="both"/>
      </w:pPr>
      <w:r w:rsidRPr="00061AB7">
        <w:t>39 4617     5     - комбинированные</w:t>
      </w:r>
    </w:p>
    <w:p w:rsidR="00CC4CF9" w:rsidRPr="00061AB7" w:rsidRDefault="00CC4CF9">
      <w:pPr>
        <w:pStyle w:val="ConsPlusCell"/>
        <w:jc w:val="both"/>
      </w:pPr>
      <w:r w:rsidRPr="00061AB7">
        <w:t>39 4620     1     Приборы управляющие к станкам / шлифовальным</w:t>
      </w:r>
    </w:p>
    <w:p w:rsidR="00CC4CF9" w:rsidRPr="00061AB7" w:rsidRDefault="00CC4CF9">
      <w:pPr>
        <w:pStyle w:val="ConsPlusCell"/>
        <w:jc w:val="both"/>
      </w:pPr>
      <w:r w:rsidRPr="00061AB7">
        <w:t>39 4621     7     - круглошлифовальным</w:t>
      </w:r>
    </w:p>
    <w:p w:rsidR="00CC4CF9" w:rsidRPr="00061AB7" w:rsidRDefault="00CC4CF9">
      <w:pPr>
        <w:pStyle w:val="ConsPlusCell"/>
        <w:jc w:val="both"/>
      </w:pPr>
      <w:r w:rsidRPr="00061AB7">
        <w:t>39 4622     2     - внутришлифовальным</w:t>
      </w:r>
    </w:p>
    <w:p w:rsidR="00CC4CF9" w:rsidRPr="00061AB7" w:rsidRDefault="00CC4CF9">
      <w:pPr>
        <w:pStyle w:val="ConsPlusCell"/>
        <w:jc w:val="both"/>
      </w:pPr>
      <w:r w:rsidRPr="00061AB7">
        <w:t>39 4623     8     - плоскошлифовальным</w:t>
      </w:r>
    </w:p>
    <w:p w:rsidR="00CC4CF9" w:rsidRPr="00061AB7" w:rsidRDefault="00CC4CF9">
      <w:pPr>
        <w:pStyle w:val="ConsPlusCell"/>
        <w:jc w:val="both"/>
      </w:pPr>
      <w:r w:rsidRPr="00061AB7">
        <w:t>39 4624     3     - бесцентрово-шлифовальным</w:t>
      </w:r>
    </w:p>
    <w:p w:rsidR="00CC4CF9" w:rsidRPr="00061AB7" w:rsidRDefault="00CC4CF9">
      <w:pPr>
        <w:pStyle w:val="ConsPlusCell"/>
        <w:jc w:val="both"/>
      </w:pPr>
      <w:r w:rsidRPr="00061AB7">
        <w:t>39 4900     3     Приборы и устройства разные</w:t>
      </w:r>
    </w:p>
    <w:p w:rsidR="00CC4CF9" w:rsidRPr="00061AB7" w:rsidRDefault="00CC4CF9">
      <w:pPr>
        <w:pStyle w:val="ConsPlusCell"/>
        <w:jc w:val="both"/>
      </w:pPr>
      <w:r w:rsidRPr="00061AB7">
        <w:t>39 4910     8     Машины измерительные / универсальные</w:t>
      </w:r>
    </w:p>
    <w:p w:rsidR="00CC4CF9" w:rsidRPr="00061AB7" w:rsidRDefault="00CC4CF9">
      <w:pPr>
        <w:pStyle w:val="ConsPlusCell"/>
        <w:jc w:val="both"/>
      </w:pPr>
      <w:r w:rsidRPr="00061AB7">
        <w:t>39 4911     3     - двухкоординатные</w:t>
      </w:r>
    </w:p>
    <w:p w:rsidR="00CC4CF9" w:rsidRPr="00061AB7" w:rsidRDefault="00CC4CF9">
      <w:pPr>
        <w:pStyle w:val="ConsPlusCell"/>
        <w:jc w:val="both"/>
      </w:pPr>
      <w:r w:rsidRPr="00061AB7">
        <w:t>39 4912     9     - трехкоординатные</w:t>
      </w:r>
    </w:p>
    <w:p w:rsidR="00CC4CF9" w:rsidRPr="00061AB7" w:rsidRDefault="00CC4CF9">
      <w:pPr>
        <w:pStyle w:val="ConsPlusCell"/>
        <w:jc w:val="both"/>
      </w:pPr>
      <w:r w:rsidRPr="00061AB7">
        <w:t>39 4920     2     Приборы для измерения / режущего инструмента</w:t>
      </w:r>
    </w:p>
    <w:p w:rsidR="00CC4CF9" w:rsidRPr="00061AB7" w:rsidRDefault="00CC4CF9">
      <w:pPr>
        <w:pStyle w:val="ConsPlusCell"/>
        <w:jc w:val="both"/>
      </w:pPr>
      <w:r w:rsidRPr="00061AB7">
        <w:t>39 4921     8     - параметров червячных фрез</w:t>
      </w:r>
    </w:p>
    <w:p w:rsidR="00CC4CF9" w:rsidRPr="00061AB7" w:rsidRDefault="00CC4CF9">
      <w:pPr>
        <w:pStyle w:val="ConsPlusCell"/>
        <w:jc w:val="both"/>
      </w:pPr>
      <w:r w:rsidRPr="00061AB7">
        <w:t>39 4922     3     - углов инструмента</w:t>
      </w:r>
    </w:p>
    <w:p w:rsidR="00CC4CF9" w:rsidRPr="00061AB7" w:rsidRDefault="00CC4CF9">
      <w:pPr>
        <w:pStyle w:val="ConsPlusCell"/>
        <w:jc w:val="both"/>
      </w:pPr>
      <w:r w:rsidRPr="00061AB7">
        <w:t>39 4923     9     - среднего диаметра метчиков и плашек</w:t>
      </w:r>
    </w:p>
    <w:p w:rsidR="00CC4CF9" w:rsidRPr="00061AB7" w:rsidRDefault="00CC4CF9">
      <w:pPr>
        <w:pStyle w:val="ConsPlusCell"/>
        <w:jc w:val="both"/>
      </w:pPr>
      <w:r w:rsidRPr="00061AB7">
        <w:t>39 4924     4     - параметров конусов</w:t>
      </w:r>
    </w:p>
    <w:p w:rsidR="00CC4CF9" w:rsidRPr="00061AB7" w:rsidRDefault="00CC4CF9">
      <w:pPr>
        <w:pStyle w:val="ConsPlusCell"/>
        <w:jc w:val="both"/>
      </w:pPr>
      <w:r w:rsidRPr="00061AB7">
        <w:t>39 4925     8     - параметров сверл</w:t>
      </w:r>
    </w:p>
    <w:p w:rsidR="00CC4CF9" w:rsidRPr="00061AB7" w:rsidRDefault="00CC4CF9">
      <w:pPr>
        <w:pStyle w:val="ConsPlusCell"/>
        <w:jc w:val="both"/>
      </w:pPr>
      <w:r w:rsidRPr="00061AB7">
        <w:t>39 4926     5     - параметров резьб</w:t>
      </w:r>
    </w:p>
    <w:p w:rsidR="00CC4CF9" w:rsidRPr="00061AB7" w:rsidRDefault="00CC4CF9">
      <w:pPr>
        <w:pStyle w:val="ConsPlusCell"/>
        <w:jc w:val="both"/>
      </w:pPr>
      <w:r w:rsidRPr="00061AB7">
        <w:t>39 4930     7     Устройства для поверки приборов</w:t>
      </w:r>
    </w:p>
    <w:p w:rsidR="00CC4CF9" w:rsidRPr="00061AB7" w:rsidRDefault="00CC4CF9">
      <w:pPr>
        <w:pStyle w:val="ConsPlusCell"/>
        <w:jc w:val="both"/>
      </w:pPr>
      <w:r w:rsidRPr="00061AB7">
        <w:t>39 4931     2     Устройства для проверки индикаторов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измерительных головок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39 5000     3     Инструмент дереворежущий станочный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39 5200     0     Фрезы насадные</w:t>
      </w:r>
    </w:p>
    <w:p w:rsidR="00CC4CF9" w:rsidRPr="00061AB7" w:rsidRDefault="00CC4CF9">
      <w:pPr>
        <w:pStyle w:val="ConsPlusCell"/>
        <w:jc w:val="both"/>
      </w:pPr>
      <w:r w:rsidRPr="00061AB7">
        <w:t>39 5210     5     Фрезы насадные цельные из стали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незатылованные /</w:t>
      </w:r>
    </w:p>
    <w:p w:rsidR="00CC4CF9" w:rsidRPr="00061AB7" w:rsidRDefault="00CC4CF9">
      <w:pPr>
        <w:pStyle w:val="ConsPlusCell"/>
        <w:jc w:val="both"/>
      </w:pPr>
      <w:r w:rsidRPr="00061AB7">
        <w:t>39 5211     0     - цилиндрические</w:t>
      </w:r>
    </w:p>
    <w:p w:rsidR="00CC4CF9" w:rsidRPr="00061AB7" w:rsidRDefault="00CC4CF9">
      <w:pPr>
        <w:pStyle w:val="ConsPlusCell"/>
        <w:jc w:val="both"/>
      </w:pPr>
      <w:r w:rsidRPr="00061AB7">
        <w:t>39 5212     6     - конические</w:t>
      </w:r>
    </w:p>
    <w:p w:rsidR="00CC4CF9" w:rsidRPr="00061AB7" w:rsidRDefault="00CC4CF9">
      <w:pPr>
        <w:pStyle w:val="ConsPlusCell"/>
        <w:jc w:val="both"/>
      </w:pPr>
      <w:r w:rsidRPr="00061AB7">
        <w:t>39 5213     1     - пазовые</w:t>
      </w:r>
    </w:p>
    <w:p w:rsidR="00CC4CF9" w:rsidRPr="00061AB7" w:rsidRDefault="00CC4CF9">
      <w:pPr>
        <w:pStyle w:val="ConsPlusCell"/>
        <w:jc w:val="both"/>
      </w:pPr>
      <w:r w:rsidRPr="00061AB7">
        <w:t>39 5214     7     - шипорезные</w:t>
      </w:r>
    </w:p>
    <w:p w:rsidR="00CC4CF9" w:rsidRPr="00061AB7" w:rsidRDefault="00CC4CF9">
      <w:pPr>
        <w:pStyle w:val="ConsPlusCell"/>
        <w:jc w:val="both"/>
      </w:pPr>
      <w:r w:rsidRPr="00061AB7">
        <w:t>39 5219     4     - фасонные</w:t>
      </w:r>
    </w:p>
    <w:p w:rsidR="00CC4CF9" w:rsidRPr="00061AB7" w:rsidRDefault="00CC4CF9">
      <w:pPr>
        <w:pStyle w:val="ConsPlusCell"/>
        <w:jc w:val="both"/>
      </w:pPr>
      <w:r w:rsidRPr="00061AB7">
        <w:t>39 5220     8     Фрезы насадные цельные из стали затылованные /</w:t>
      </w:r>
    </w:p>
    <w:p w:rsidR="00CC4CF9" w:rsidRPr="00061AB7" w:rsidRDefault="00CC4CF9">
      <w:pPr>
        <w:pStyle w:val="ConsPlusCell"/>
        <w:jc w:val="both"/>
      </w:pPr>
      <w:r w:rsidRPr="00061AB7">
        <w:t>39 5221     5     - цилиндрические</w:t>
      </w:r>
    </w:p>
    <w:p w:rsidR="00CC4CF9" w:rsidRPr="00061AB7" w:rsidRDefault="00CC4CF9">
      <w:pPr>
        <w:pStyle w:val="ConsPlusCell"/>
        <w:jc w:val="both"/>
      </w:pPr>
      <w:r w:rsidRPr="00061AB7">
        <w:t>39 5222     0     - конические</w:t>
      </w:r>
    </w:p>
    <w:p w:rsidR="00CC4CF9" w:rsidRPr="00061AB7" w:rsidRDefault="00CC4CF9">
      <w:pPr>
        <w:pStyle w:val="ConsPlusCell"/>
        <w:jc w:val="both"/>
      </w:pPr>
      <w:r w:rsidRPr="00061AB7">
        <w:t>39 5225     7     - шпунтовые</w:t>
      </w:r>
    </w:p>
    <w:p w:rsidR="00CC4CF9" w:rsidRPr="00061AB7" w:rsidRDefault="00CC4CF9">
      <w:pPr>
        <w:pStyle w:val="ConsPlusCell"/>
        <w:jc w:val="both"/>
      </w:pPr>
      <w:r w:rsidRPr="00061AB7">
        <w:t>39 5226     2     - гребневые</w:t>
      </w:r>
    </w:p>
    <w:p w:rsidR="00CC4CF9" w:rsidRPr="00061AB7" w:rsidRDefault="00CC4CF9">
      <w:pPr>
        <w:pStyle w:val="ConsPlusCell"/>
        <w:jc w:val="both"/>
      </w:pPr>
      <w:r w:rsidRPr="00061AB7">
        <w:t>39 5227     8     - радиусные</w:t>
      </w:r>
    </w:p>
    <w:p w:rsidR="00CC4CF9" w:rsidRPr="00061AB7" w:rsidRDefault="00CC4CF9">
      <w:pPr>
        <w:pStyle w:val="ConsPlusCell"/>
        <w:jc w:val="both"/>
      </w:pPr>
      <w:r w:rsidRPr="00061AB7">
        <w:t>39 5228     3     - фальцевые</w:t>
      </w:r>
    </w:p>
    <w:p w:rsidR="00CC4CF9" w:rsidRPr="00061AB7" w:rsidRDefault="00CC4CF9">
      <w:pPr>
        <w:pStyle w:val="ConsPlusCell"/>
        <w:jc w:val="both"/>
      </w:pPr>
      <w:r w:rsidRPr="00061AB7">
        <w:t>39 5229     9     - фасонные</w:t>
      </w:r>
    </w:p>
    <w:p w:rsidR="00CC4CF9" w:rsidRPr="00061AB7" w:rsidRDefault="00CC4CF9">
      <w:pPr>
        <w:pStyle w:val="ConsPlusCell"/>
        <w:jc w:val="both"/>
      </w:pPr>
      <w:r w:rsidRPr="00061AB7">
        <w:t>39 5230     4     Фрезы насадные цельные твердосплавные /</w:t>
      </w:r>
    </w:p>
    <w:p w:rsidR="00CC4CF9" w:rsidRPr="00061AB7" w:rsidRDefault="00CC4CF9">
      <w:pPr>
        <w:pStyle w:val="ConsPlusCell"/>
        <w:jc w:val="both"/>
      </w:pPr>
      <w:r w:rsidRPr="00061AB7">
        <w:t>39 5231     1     - цилиндрические</w:t>
      </w:r>
    </w:p>
    <w:p w:rsidR="00CC4CF9" w:rsidRPr="00061AB7" w:rsidRDefault="00CC4CF9">
      <w:pPr>
        <w:pStyle w:val="ConsPlusCell"/>
        <w:jc w:val="both"/>
      </w:pPr>
      <w:r w:rsidRPr="00061AB7">
        <w:t>39 5232     5     - конические</w:t>
      </w:r>
    </w:p>
    <w:p w:rsidR="00CC4CF9" w:rsidRPr="00061AB7" w:rsidRDefault="00CC4CF9">
      <w:pPr>
        <w:pStyle w:val="ConsPlusCell"/>
        <w:jc w:val="both"/>
      </w:pPr>
      <w:r w:rsidRPr="00061AB7">
        <w:t>39 5233     0     - пазовые</w:t>
      </w:r>
    </w:p>
    <w:p w:rsidR="00CC4CF9" w:rsidRPr="00061AB7" w:rsidRDefault="00CC4CF9">
      <w:pPr>
        <w:pStyle w:val="ConsPlusCell"/>
        <w:jc w:val="both"/>
      </w:pPr>
      <w:r w:rsidRPr="00061AB7">
        <w:t>39 5234     6     - шипорезные</w:t>
      </w:r>
    </w:p>
    <w:p w:rsidR="00CC4CF9" w:rsidRPr="00061AB7" w:rsidRDefault="00CC4CF9">
      <w:pPr>
        <w:pStyle w:val="ConsPlusCell"/>
        <w:jc w:val="both"/>
      </w:pPr>
      <w:r w:rsidRPr="00061AB7">
        <w:t>39 5239     3     - фасонные</w:t>
      </w:r>
    </w:p>
    <w:p w:rsidR="00CC4CF9" w:rsidRPr="00061AB7" w:rsidRDefault="00CC4CF9">
      <w:pPr>
        <w:pStyle w:val="ConsPlusCell"/>
        <w:jc w:val="both"/>
      </w:pPr>
      <w:r w:rsidRPr="00061AB7">
        <w:t>39 5240     9     Фрезы насадные составные из стали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незатылованные /</w:t>
      </w:r>
    </w:p>
    <w:p w:rsidR="00CC4CF9" w:rsidRPr="00061AB7" w:rsidRDefault="00CC4CF9">
      <w:pPr>
        <w:pStyle w:val="ConsPlusCell"/>
        <w:jc w:val="both"/>
      </w:pPr>
      <w:r w:rsidRPr="00061AB7">
        <w:t>39 5244     0     - шипорезные</w:t>
      </w:r>
    </w:p>
    <w:p w:rsidR="00CC4CF9" w:rsidRPr="00061AB7" w:rsidRDefault="00CC4CF9">
      <w:pPr>
        <w:pStyle w:val="ConsPlusCell"/>
        <w:jc w:val="both"/>
      </w:pPr>
      <w:r w:rsidRPr="00061AB7">
        <w:t>39 5245     6     - шпунтовые</w:t>
      </w:r>
    </w:p>
    <w:p w:rsidR="00CC4CF9" w:rsidRPr="00061AB7" w:rsidRDefault="00CC4CF9">
      <w:pPr>
        <w:pStyle w:val="ConsPlusCell"/>
        <w:jc w:val="both"/>
      </w:pPr>
      <w:r w:rsidRPr="00061AB7">
        <w:t>39 5246     1     - гребневые</w:t>
      </w:r>
    </w:p>
    <w:p w:rsidR="00CC4CF9" w:rsidRPr="00061AB7" w:rsidRDefault="00CC4CF9">
      <w:pPr>
        <w:pStyle w:val="ConsPlusCell"/>
        <w:jc w:val="both"/>
      </w:pPr>
      <w:r w:rsidRPr="00061AB7">
        <w:t>39 5249     8     - фасонные</w:t>
      </w:r>
    </w:p>
    <w:p w:rsidR="00CC4CF9" w:rsidRPr="00061AB7" w:rsidRDefault="00CC4CF9">
      <w:pPr>
        <w:pStyle w:val="ConsPlusCell"/>
        <w:jc w:val="both"/>
      </w:pPr>
      <w:r w:rsidRPr="00061AB7">
        <w:t>39 5250     3     Фрезы насадные составные из стали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затылованные /</w:t>
      </w:r>
    </w:p>
    <w:p w:rsidR="00CC4CF9" w:rsidRPr="00061AB7" w:rsidRDefault="00CC4CF9">
      <w:pPr>
        <w:pStyle w:val="ConsPlusCell"/>
        <w:jc w:val="both"/>
      </w:pPr>
      <w:r w:rsidRPr="00061AB7">
        <w:t>39 5254     5     - шипорезные</w:t>
      </w:r>
    </w:p>
    <w:p w:rsidR="00CC4CF9" w:rsidRPr="00061AB7" w:rsidRDefault="00CC4CF9">
      <w:pPr>
        <w:pStyle w:val="ConsPlusCell"/>
        <w:jc w:val="both"/>
      </w:pPr>
      <w:r w:rsidRPr="00061AB7">
        <w:t>39 5255     0     - шпунтовые</w:t>
      </w:r>
    </w:p>
    <w:p w:rsidR="00CC4CF9" w:rsidRPr="00061AB7" w:rsidRDefault="00CC4CF9">
      <w:pPr>
        <w:pStyle w:val="ConsPlusCell"/>
        <w:jc w:val="both"/>
      </w:pPr>
      <w:r w:rsidRPr="00061AB7">
        <w:t>39 5256     6     - гребневые</w:t>
      </w:r>
    </w:p>
    <w:p w:rsidR="00CC4CF9" w:rsidRPr="00061AB7" w:rsidRDefault="00CC4CF9">
      <w:pPr>
        <w:pStyle w:val="ConsPlusCell"/>
        <w:jc w:val="both"/>
      </w:pPr>
      <w:r w:rsidRPr="00061AB7">
        <w:t>39 5259     2     - фасонные</w:t>
      </w:r>
    </w:p>
    <w:p w:rsidR="00CC4CF9" w:rsidRPr="00061AB7" w:rsidRDefault="00CC4CF9">
      <w:pPr>
        <w:pStyle w:val="ConsPlusCell"/>
        <w:jc w:val="both"/>
      </w:pPr>
      <w:r w:rsidRPr="00061AB7">
        <w:t>39 5260     8     Фрезы насадные составные твердосплавные /</w:t>
      </w:r>
    </w:p>
    <w:p w:rsidR="00CC4CF9" w:rsidRPr="00061AB7" w:rsidRDefault="00CC4CF9">
      <w:pPr>
        <w:pStyle w:val="ConsPlusCell"/>
        <w:jc w:val="both"/>
      </w:pPr>
      <w:r w:rsidRPr="00061AB7">
        <w:t>39 5264     2     - шипорезные</w:t>
      </w:r>
    </w:p>
    <w:p w:rsidR="00CC4CF9" w:rsidRPr="00061AB7" w:rsidRDefault="00CC4CF9">
      <w:pPr>
        <w:pStyle w:val="ConsPlusCell"/>
        <w:jc w:val="both"/>
      </w:pPr>
      <w:r w:rsidRPr="00061AB7">
        <w:t>39 5265     5     - шпунтовые</w:t>
      </w:r>
    </w:p>
    <w:p w:rsidR="00CC4CF9" w:rsidRPr="00061AB7" w:rsidRDefault="00CC4CF9">
      <w:pPr>
        <w:pStyle w:val="ConsPlusCell"/>
        <w:jc w:val="both"/>
      </w:pPr>
      <w:r w:rsidRPr="00061AB7">
        <w:t>39 5266     0     - гребневые</w:t>
      </w:r>
    </w:p>
    <w:p w:rsidR="00CC4CF9" w:rsidRPr="00061AB7" w:rsidRDefault="00CC4CF9">
      <w:pPr>
        <w:pStyle w:val="ConsPlusCell"/>
        <w:jc w:val="both"/>
      </w:pPr>
      <w:r w:rsidRPr="00061AB7">
        <w:t>39 5269     7     - фасонные</w:t>
      </w:r>
    </w:p>
    <w:p w:rsidR="00CC4CF9" w:rsidRPr="00061AB7" w:rsidRDefault="00CC4CF9">
      <w:pPr>
        <w:pStyle w:val="ConsPlusCell"/>
        <w:jc w:val="both"/>
      </w:pPr>
      <w:r w:rsidRPr="00061AB7">
        <w:t>39 5270     2     Фрезы насадные сборные с ножами из стали /</w:t>
      </w:r>
    </w:p>
    <w:p w:rsidR="00CC4CF9" w:rsidRPr="00061AB7" w:rsidRDefault="00CC4CF9">
      <w:pPr>
        <w:pStyle w:val="ConsPlusCell"/>
        <w:jc w:val="both"/>
      </w:pPr>
      <w:r w:rsidRPr="00061AB7">
        <w:t>39 5271     8     - цилиндрические</w:t>
      </w:r>
    </w:p>
    <w:p w:rsidR="00CC4CF9" w:rsidRPr="00061AB7" w:rsidRDefault="00CC4CF9">
      <w:pPr>
        <w:pStyle w:val="ConsPlusCell"/>
        <w:jc w:val="both"/>
      </w:pPr>
      <w:r w:rsidRPr="00061AB7">
        <w:t>39 5272     3     - конические</w:t>
      </w:r>
    </w:p>
    <w:p w:rsidR="00CC4CF9" w:rsidRPr="00061AB7" w:rsidRDefault="00CC4CF9">
      <w:pPr>
        <w:pStyle w:val="ConsPlusCell"/>
        <w:jc w:val="both"/>
      </w:pPr>
      <w:r w:rsidRPr="00061AB7">
        <w:t>39 5273     9     - пазовые</w:t>
      </w:r>
    </w:p>
    <w:p w:rsidR="00CC4CF9" w:rsidRPr="00061AB7" w:rsidRDefault="00CC4CF9">
      <w:pPr>
        <w:pStyle w:val="ConsPlusCell"/>
        <w:jc w:val="both"/>
      </w:pPr>
      <w:r w:rsidRPr="00061AB7">
        <w:t>39 5274     4     - шипорезные</w:t>
      </w:r>
    </w:p>
    <w:p w:rsidR="00CC4CF9" w:rsidRPr="00061AB7" w:rsidRDefault="00CC4CF9">
      <w:pPr>
        <w:pStyle w:val="ConsPlusCell"/>
        <w:jc w:val="both"/>
      </w:pPr>
      <w:r w:rsidRPr="00061AB7">
        <w:t>39 5275     6     - шпунтовые</w:t>
      </w:r>
    </w:p>
    <w:p w:rsidR="00CC4CF9" w:rsidRPr="00061AB7" w:rsidRDefault="00CC4CF9">
      <w:pPr>
        <w:pStyle w:val="ConsPlusCell"/>
        <w:jc w:val="both"/>
      </w:pPr>
      <w:r w:rsidRPr="00061AB7">
        <w:t>39 5276     5     - гребневые</w:t>
      </w:r>
    </w:p>
    <w:p w:rsidR="00CC4CF9" w:rsidRPr="00061AB7" w:rsidRDefault="00CC4CF9">
      <w:pPr>
        <w:pStyle w:val="ConsPlusCell"/>
        <w:jc w:val="both"/>
      </w:pPr>
      <w:r w:rsidRPr="00061AB7">
        <w:t>39 5278     6     - фальцевые</w:t>
      </w:r>
    </w:p>
    <w:p w:rsidR="00CC4CF9" w:rsidRPr="00061AB7" w:rsidRDefault="00CC4CF9">
      <w:pPr>
        <w:pStyle w:val="ConsPlusCell"/>
        <w:jc w:val="both"/>
      </w:pPr>
      <w:r w:rsidRPr="00061AB7">
        <w:t>39 5279     1     - фасонные</w:t>
      </w:r>
    </w:p>
    <w:p w:rsidR="00CC4CF9" w:rsidRPr="00061AB7" w:rsidRDefault="00CC4CF9">
      <w:pPr>
        <w:pStyle w:val="ConsPlusCell"/>
        <w:jc w:val="both"/>
      </w:pPr>
      <w:r w:rsidRPr="00061AB7">
        <w:t>39 5280     7     Фрезы насадные сборные с твердосплавными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ножами /</w:t>
      </w:r>
    </w:p>
    <w:p w:rsidR="00CC4CF9" w:rsidRPr="00061AB7" w:rsidRDefault="00CC4CF9">
      <w:pPr>
        <w:pStyle w:val="ConsPlusCell"/>
        <w:jc w:val="both"/>
      </w:pPr>
      <w:r w:rsidRPr="00061AB7">
        <w:t>39 5281     2     - цилиндрические</w:t>
      </w:r>
    </w:p>
    <w:p w:rsidR="00CC4CF9" w:rsidRPr="00061AB7" w:rsidRDefault="00CC4CF9">
      <w:pPr>
        <w:pStyle w:val="ConsPlusCell"/>
        <w:jc w:val="both"/>
      </w:pPr>
      <w:r w:rsidRPr="00061AB7">
        <w:t>39 5282     8     - конические</w:t>
      </w:r>
    </w:p>
    <w:p w:rsidR="00CC4CF9" w:rsidRPr="00061AB7" w:rsidRDefault="00CC4CF9">
      <w:pPr>
        <w:pStyle w:val="ConsPlusCell"/>
        <w:jc w:val="both"/>
      </w:pPr>
      <w:r w:rsidRPr="00061AB7">
        <w:t>39 5283     3     - пазовые</w:t>
      </w:r>
    </w:p>
    <w:p w:rsidR="00CC4CF9" w:rsidRPr="00061AB7" w:rsidRDefault="00CC4CF9">
      <w:pPr>
        <w:pStyle w:val="ConsPlusCell"/>
        <w:jc w:val="both"/>
      </w:pPr>
      <w:r w:rsidRPr="00061AB7">
        <w:t>39 5284     9     - шипорезные</w:t>
      </w:r>
    </w:p>
    <w:p w:rsidR="00CC4CF9" w:rsidRPr="00061AB7" w:rsidRDefault="00CC4CF9">
      <w:pPr>
        <w:pStyle w:val="ConsPlusCell"/>
        <w:jc w:val="both"/>
      </w:pPr>
      <w:r w:rsidRPr="00061AB7">
        <w:t>39 5285     4     - шпунтовые</w:t>
      </w:r>
    </w:p>
    <w:p w:rsidR="00CC4CF9" w:rsidRPr="00061AB7" w:rsidRDefault="00CC4CF9">
      <w:pPr>
        <w:pStyle w:val="ConsPlusCell"/>
        <w:jc w:val="both"/>
      </w:pPr>
      <w:r w:rsidRPr="00061AB7">
        <w:t>39 5286     0     - гребневые</w:t>
      </w:r>
    </w:p>
    <w:p w:rsidR="00CC4CF9" w:rsidRPr="00061AB7" w:rsidRDefault="00CC4CF9">
      <w:pPr>
        <w:pStyle w:val="ConsPlusCell"/>
        <w:jc w:val="both"/>
      </w:pPr>
      <w:r w:rsidRPr="00061AB7">
        <w:t>39 5288     0     - фальцевые</w:t>
      </w:r>
    </w:p>
    <w:p w:rsidR="00CC4CF9" w:rsidRPr="00061AB7" w:rsidRDefault="00CC4CF9">
      <w:pPr>
        <w:pStyle w:val="ConsPlusCell"/>
        <w:jc w:val="both"/>
      </w:pPr>
      <w:r w:rsidRPr="00061AB7">
        <w:t>39 5289     6     - фасонные</w:t>
      </w:r>
    </w:p>
    <w:p w:rsidR="00CC4CF9" w:rsidRPr="00061AB7" w:rsidRDefault="00CC4CF9">
      <w:pPr>
        <w:pStyle w:val="ConsPlusCell"/>
        <w:jc w:val="both"/>
      </w:pPr>
      <w:r w:rsidRPr="00061AB7">
        <w:t>39 5300     4     Фрезы концевые</w:t>
      </w:r>
    </w:p>
    <w:p w:rsidR="00CC4CF9" w:rsidRPr="00061AB7" w:rsidRDefault="00CC4CF9">
      <w:pPr>
        <w:pStyle w:val="ConsPlusCell"/>
        <w:jc w:val="both"/>
      </w:pPr>
      <w:r w:rsidRPr="00061AB7">
        <w:t>39 5310     9     Фрезы концевые из стали с цилиндрическим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хвостовиком /</w:t>
      </w:r>
    </w:p>
    <w:p w:rsidR="00CC4CF9" w:rsidRPr="00061AB7" w:rsidRDefault="00CC4CF9">
      <w:pPr>
        <w:pStyle w:val="ConsPlusCell"/>
        <w:jc w:val="both"/>
      </w:pPr>
      <w:r w:rsidRPr="00061AB7">
        <w:t>39 5311     4     - пазовые</w:t>
      </w:r>
    </w:p>
    <w:p w:rsidR="00CC4CF9" w:rsidRPr="00061AB7" w:rsidRDefault="00CC4CF9">
      <w:pPr>
        <w:pStyle w:val="ConsPlusCell"/>
        <w:jc w:val="both"/>
      </w:pPr>
      <w:r w:rsidRPr="00061AB7">
        <w:t>39 5312     1     - гнездовые</w:t>
      </w:r>
    </w:p>
    <w:p w:rsidR="00CC4CF9" w:rsidRPr="00061AB7" w:rsidRDefault="00CC4CF9">
      <w:pPr>
        <w:pStyle w:val="ConsPlusCell"/>
        <w:jc w:val="both"/>
      </w:pPr>
      <w:r w:rsidRPr="00061AB7">
        <w:t>39 5313     5     - шипорезные</w:t>
      </w:r>
    </w:p>
    <w:p w:rsidR="00CC4CF9" w:rsidRPr="00061AB7" w:rsidRDefault="00CC4CF9">
      <w:pPr>
        <w:pStyle w:val="ConsPlusCell"/>
        <w:jc w:val="both"/>
      </w:pPr>
      <w:r w:rsidRPr="00061AB7">
        <w:t>39 5314     0     - фасонные</w:t>
      </w:r>
    </w:p>
    <w:p w:rsidR="00CC4CF9" w:rsidRPr="00061AB7" w:rsidRDefault="00CC4CF9">
      <w:pPr>
        <w:pStyle w:val="ConsPlusCell"/>
        <w:jc w:val="both"/>
      </w:pPr>
      <w:r w:rsidRPr="00061AB7">
        <w:t>39 5320     3     Фрезы концевые твердосплавные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цилиндрическим хвостовиком /</w:t>
      </w:r>
    </w:p>
    <w:p w:rsidR="00CC4CF9" w:rsidRPr="00061AB7" w:rsidRDefault="00CC4CF9">
      <w:pPr>
        <w:pStyle w:val="ConsPlusCell"/>
        <w:jc w:val="both"/>
      </w:pPr>
      <w:r w:rsidRPr="00061AB7">
        <w:t>39 5321     9     - пазовые</w:t>
      </w:r>
    </w:p>
    <w:p w:rsidR="00CC4CF9" w:rsidRPr="00061AB7" w:rsidRDefault="00CC4CF9">
      <w:pPr>
        <w:pStyle w:val="ConsPlusCell"/>
        <w:jc w:val="both"/>
      </w:pPr>
      <w:r w:rsidRPr="00061AB7">
        <w:t>39 5322     4     - гнездовые</w:t>
      </w:r>
    </w:p>
    <w:p w:rsidR="00CC4CF9" w:rsidRPr="00061AB7" w:rsidRDefault="00CC4CF9">
      <w:pPr>
        <w:pStyle w:val="ConsPlusCell"/>
        <w:jc w:val="both"/>
      </w:pPr>
      <w:r w:rsidRPr="00061AB7">
        <w:t>39 5323     5     - шипорезные</w:t>
      </w:r>
    </w:p>
    <w:p w:rsidR="00CC4CF9" w:rsidRPr="00061AB7" w:rsidRDefault="00CC4CF9">
      <w:pPr>
        <w:pStyle w:val="ConsPlusCell"/>
        <w:jc w:val="both"/>
      </w:pPr>
      <w:r w:rsidRPr="00061AB7">
        <w:t>39 5324     5     - фасонные</w:t>
      </w:r>
    </w:p>
    <w:p w:rsidR="00CC4CF9" w:rsidRPr="00061AB7" w:rsidRDefault="00CC4CF9">
      <w:pPr>
        <w:pStyle w:val="ConsPlusCell"/>
        <w:jc w:val="both"/>
      </w:pPr>
      <w:r w:rsidRPr="00061AB7">
        <w:t>39 5330     8     Фрезы концевые с коническим хвостовиком /</w:t>
      </w:r>
    </w:p>
    <w:p w:rsidR="00CC4CF9" w:rsidRPr="00061AB7" w:rsidRDefault="00CC4CF9">
      <w:pPr>
        <w:pStyle w:val="ConsPlusCell"/>
        <w:jc w:val="both"/>
      </w:pPr>
      <w:r w:rsidRPr="00061AB7">
        <w:t>39 5331     3     - пазовые</w:t>
      </w:r>
    </w:p>
    <w:p w:rsidR="00CC4CF9" w:rsidRPr="00061AB7" w:rsidRDefault="00CC4CF9">
      <w:pPr>
        <w:pStyle w:val="ConsPlusCell"/>
        <w:jc w:val="both"/>
      </w:pPr>
      <w:r w:rsidRPr="00061AB7">
        <w:t>39 5332     9     - гнездовые</w:t>
      </w:r>
    </w:p>
    <w:p w:rsidR="00CC4CF9" w:rsidRPr="00061AB7" w:rsidRDefault="00CC4CF9">
      <w:pPr>
        <w:pStyle w:val="ConsPlusCell"/>
        <w:jc w:val="both"/>
      </w:pPr>
      <w:r w:rsidRPr="00061AB7">
        <w:t>39 5333     4     - шипорезные</w:t>
      </w:r>
    </w:p>
    <w:p w:rsidR="00CC4CF9" w:rsidRPr="00061AB7" w:rsidRDefault="00CC4CF9">
      <w:pPr>
        <w:pStyle w:val="ConsPlusCell"/>
        <w:jc w:val="both"/>
      </w:pPr>
      <w:r w:rsidRPr="00061AB7">
        <w:t>39 5334     9     - фасонные</w:t>
      </w:r>
    </w:p>
    <w:p w:rsidR="00CC4CF9" w:rsidRPr="00061AB7" w:rsidRDefault="00CC4CF9">
      <w:pPr>
        <w:pStyle w:val="ConsPlusCell"/>
        <w:jc w:val="both"/>
      </w:pPr>
      <w:r w:rsidRPr="00061AB7">
        <w:t>39 5340     2     Фрезы концевые из стали с креплением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резьбе /</w:t>
      </w:r>
    </w:p>
    <w:p w:rsidR="00CC4CF9" w:rsidRPr="00061AB7" w:rsidRDefault="00CC4CF9">
      <w:pPr>
        <w:pStyle w:val="ConsPlusCell"/>
        <w:jc w:val="both"/>
      </w:pPr>
      <w:r w:rsidRPr="00061AB7">
        <w:t>39 5341     8     - пазовые</w:t>
      </w:r>
    </w:p>
    <w:p w:rsidR="00CC4CF9" w:rsidRPr="00061AB7" w:rsidRDefault="00CC4CF9">
      <w:pPr>
        <w:pStyle w:val="ConsPlusCell"/>
        <w:jc w:val="both"/>
      </w:pPr>
      <w:r w:rsidRPr="00061AB7">
        <w:t>39 5342     3     - гнездовые</w:t>
      </w:r>
    </w:p>
    <w:p w:rsidR="00CC4CF9" w:rsidRPr="00061AB7" w:rsidRDefault="00CC4CF9">
      <w:pPr>
        <w:pStyle w:val="ConsPlusCell"/>
        <w:jc w:val="both"/>
      </w:pPr>
      <w:r w:rsidRPr="00061AB7">
        <w:t>39 5343     9     - шипорезные</w:t>
      </w:r>
    </w:p>
    <w:p w:rsidR="00CC4CF9" w:rsidRPr="00061AB7" w:rsidRDefault="00CC4CF9">
      <w:pPr>
        <w:pStyle w:val="ConsPlusCell"/>
        <w:jc w:val="both"/>
      </w:pPr>
      <w:r w:rsidRPr="00061AB7">
        <w:t>39 5344     4     - фасонные</w:t>
      </w:r>
    </w:p>
    <w:p w:rsidR="00CC4CF9" w:rsidRPr="00061AB7" w:rsidRDefault="00CC4CF9">
      <w:pPr>
        <w:pStyle w:val="ConsPlusCell"/>
        <w:jc w:val="both"/>
      </w:pPr>
      <w:r w:rsidRPr="00061AB7">
        <w:t>39 5350     7     Фрезы концевые твердосплавные с креплением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резьбе /</w:t>
      </w:r>
    </w:p>
    <w:p w:rsidR="00CC4CF9" w:rsidRPr="00061AB7" w:rsidRDefault="00CC4CF9">
      <w:pPr>
        <w:pStyle w:val="ConsPlusCell"/>
        <w:jc w:val="both"/>
      </w:pPr>
      <w:r w:rsidRPr="00061AB7">
        <w:t>39 5351     2     - пазовые</w:t>
      </w:r>
    </w:p>
    <w:p w:rsidR="00CC4CF9" w:rsidRPr="00061AB7" w:rsidRDefault="00CC4CF9">
      <w:pPr>
        <w:pStyle w:val="ConsPlusCell"/>
        <w:jc w:val="both"/>
      </w:pPr>
      <w:r w:rsidRPr="00061AB7">
        <w:t>39 5352     8     - гнездовые</w:t>
      </w:r>
    </w:p>
    <w:p w:rsidR="00CC4CF9" w:rsidRPr="00061AB7" w:rsidRDefault="00CC4CF9">
      <w:pPr>
        <w:pStyle w:val="ConsPlusCell"/>
        <w:jc w:val="both"/>
      </w:pPr>
      <w:r w:rsidRPr="00061AB7">
        <w:t>39 5353     3     - шипорезные</w:t>
      </w:r>
    </w:p>
    <w:p w:rsidR="00CC4CF9" w:rsidRPr="00061AB7" w:rsidRDefault="00CC4CF9">
      <w:pPr>
        <w:pStyle w:val="ConsPlusCell"/>
        <w:jc w:val="both"/>
      </w:pPr>
      <w:r w:rsidRPr="00061AB7">
        <w:t>39 5354     9     - фасонные</w:t>
      </w:r>
    </w:p>
    <w:p w:rsidR="00CC4CF9" w:rsidRPr="00061AB7" w:rsidRDefault="00CC4CF9">
      <w:pPr>
        <w:pStyle w:val="ConsPlusCell"/>
        <w:jc w:val="both"/>
      </w:pPr>
      <w:r w:rsidRPr="00061AB7">
        <w:t>39 5400     8     Инструмент сверлильно-долбежный</w:t>
      </w:r>
    </w:p>
    <w:p w:rsidR="00CC4CF9" w:rsidRPr="00061AB7" w:rsidRDefault="00CC4CF9">
      <w:pPr>
        <w:pStyle w:val="ConsPlusCell"/>
        <w:jc w:val="both"/>
      </w:pPr>
      <w:r w:rsidRPr="00061AB7">
        <w:t>39 5410     2     Сверла из стали /</w:t>
      </w:r>
    </w:p>
    <w:p w:rsidR="00CC4CF9" w:rsidRPr="00061AB7" w:rsidRDefault="00CC4CF9">
      <w:pPr>
        <w:pStyle w:val="ConsPlusCell"/>
        <w:jc w:val="both"/>
      </w:pPr>
      <w:r w:rsidRPr="00061AB7">
        <w:t>39 5411     8     - спиральные с центром и подрезателями</w:t>
      </w:r>
    </w:p>
    <w:p w:rsidR="00CC4CF9" w:rsidRPr="00061AB7" w:rsidRDefault="00CC4CF9">
      <w:pPr>
        <w:pStyle w:val="ConsPlusCell"/>
        <w:jc w:val="both"/>
      </w:pPr>
      <w:r w:rsidRPr="00061AB7">
        <w:t>39 5412     3     - спиральные с конической заточкой</w:t>
      </w:r>
    </w:p>
    <w:p w:rsidR="00CC4CF9" w:rsidRPr="00061AB7" w:rsidRDefault="00CC4CF9">
      <w:pPr>
        <w:pStyle w:val="ConsPlusCell"/>
        <w:jc w:val="both"/>
      </w:pPr>
      <w:r w:rsidRPr="00061AB7">
        <w:t>39 5413     9     - полые кольцевые</w:t>
      </w:r>
    </w:p>
    <w:p w:rsidR="00CC4CF9" w:rsidRPr="00061AB7" w:rsidRDefault="00CC4CF9">
      <w:pPr>
        <w:pStyle w:val="ConsPlusCell"/>
        <w:jc w:val="both"/>
      </w:pPr>
      <w:r w:rsidRPr="00061AB7">
        <w:t>39 5414     4     - полые с выталкивателем</w:t>
      </w:r>
    </w:p>
    <w:p w:rsidR="00CC4CF9" w:rsidRPr="00061AB7" w:rsidRDefault="00CC4CF9">
      <w:pPr>
        <w:pStyle w:val="ConsPlusCell"/>
        <w:jc w:val="both"/>
      </w:pPr>
      <w:r w:rsidRPr="00061AB7">
        <w:t>39 5415     9     - чашечные</w:t>
      </w:r>
    </w:p>
    <w:p w:rsidR="00CC4CF9" w:rsidRPr="00061AB7" w:rsidRDefault="00CC4CF9">
      <w:pPr>
        <w:pStyle w:val="ConsPlusCell"/>
        <w:jc w:val="both"/>
      </w:pPr>
      <w:r w:rsidRPr="00061AB7">
        <w:t>39 5420     7     Сверла твердосплавные /</w:t>
      </w:r>
    </w:p>
    <w:p w:rsidR="00CC4CF9" w:rsidRPr="00061AB7" w:rsidRDefault="00CC4CF9">
      <w:pPr>
        <w:pStyle w:val="ConsPlusCell"/>
        <w:jc w:val="both"/>
      </w:pPr>
      <w:r w:rsidRPr="00061AB7">
        <w:t>39 5421     2     - спиральные с центром и подрезателями</w:t>
      </w:r>
    </w:p>
    <w:p w:rsidR="00CC4CF9" w:rsidRPr="00061AB7" w:rsidRDefault="00CC4CF9">
      <w:pPr>
        <w:pStyle w:val="ConsPlusCell"/>
        <w:jc w:val="both"/>
      </w:pPr>
      <w:r w:rsidRPr="00061AB7">
        <w:t>39 5422     8     - спиральные с конической заточкой</w:t>
      </w:r>
    </w:p>
    <w:p w:rsidR="00CC4CF9" w:rsidRPr="00061AB7" w:rsidRDefault="00CC4CF9">
      <w:pPr>
        <w:pStyle w:val="ConsPlusCell"/>
        <w:jc w:val="both"/>
      </w:pPr>
      <w:r w:rsidRPr="00061AB7">
        <w:t>39 5425     4     - чашечные</w:t>
      </w:r>
    </w:p>
    <w:p w:rsidR="00CC4CF9" w:rsidRPr="00061AB7" w:rsidRDefault="00CC4CF9">
      <w:pPr>
        <w:pStyle w:val="ConsPlusCell"/>
        <w:jc w:val="both"/>
      </w:pPr>
      <w:r w:rsidRPr="00061AB7">
        <w:t>39 5430     1     Зенкеры /</w:t>
      </w:r>
    </w:p>
    <w:p w:rsidR="00CC4CF9" w:rsidRPr="00061AB7" w:rsidRDefault="00CC4CF9">
      <w:pPr>
        <w:pStyle w:val="ConsPlusCell"/>
        <w:jc w:val="both"/>
      </w:pPr>
      <w:r w:rsidRPr="00061AB7">
        <w:t>39 5431     7     - цилиндрические</w:t>
      </w:r>
    </w:p>
    <w:p w:rsidR="00CC4CF9" w:rsidRPr="00061AB7" w:rsidRDefault="00CC4CF9">
      <w:pPr>
        <w:pStyle w:val="ConsPlusCell"/>
        <w:jc w:val="both"/>
      </w:pPr>
      <w:r w:rsidRPr="00061AB7">
        <w:t>39 5432     2     - конические</w:t>
      </w:r>
    </w:p>
    <w:p w:rsidR="00CC4CF9" w:rsidRPr="00061AB7" w:rsidRDefault="00CC4CF9">
      <w:pPr>
        <w:pStyle w:val="ConsPlusCell"/>
        <w:jc w:val="both"/>
      </w:pPr>
      <w:r w:rsidRPr="00061AB7">
        <w:t>39 5440     6     Инструмент долбежный</w:t>
      </w:r>
    </w:p>
    <w:p w:rsidR="00CC4CF9" w:rsidRPr="00061AB7" w:rsidRDefault="00CC4CF9">
      <w:pPr>
        <w:pStyle w:val="ConsPlusCell"/>
        <w:jc w:val="both"/>
      </w:pPr>
      <w:r w:rsidRPr="00061AB7">
        <w:t>39 5441     1     Долбяки вибрационные</w:t>
      </w:r>
    </w:p>
    <w:p w:rsidR="00CC4CF9" w:rsidRPr="00061AB7" w:rsidRDefault="00CC4CF9">
      <w:pPr>
        <w:pStyle w:val="ConsPlusCell"/>
        <w:jc w:val="both"/>
      </w:pPr>
      <w:r w:rsidRPr="00061AB7">
        <w:t>39 5442     7     Цепочки к цепнодолбежным станкам</w:t>
      </w:r>
    </w:p>
    <w:p w:rsidR="00CC4CF9" w:rsidRPr="00061AB7" w:rsidRDefault="00CC4CF9">
      <w:pPr>
        <w:pStyle w:val="ConsPlusCell"/>
        <w:jc w:val="both"/>
      </w:pPr>
      <w:r w:rsidRPr="00061AB7">
        <w:t>39 5600     5     Ножи и резцы для резания древесины</w:t>
      </w:r>
    </w:p>
    <w:p w:rsidR="00CC4CF9" w:rsidRPr="00061AB7" w:rsidRDefault="00CC4CF9">
      <w:pPr>
        <w:pStyle w:val="ConsPlusCell"/>
        <w:jc w:val="both"/>
      </w:pPr>
      <w:r w:rsidRPr="00061AB7">
        <w:t>39 5610     3     Ножи плоские без прорезей /</w:t>
      </w:r>
    </w:p>
    <w:p w:rsidR="00CC4CF9" w:rsidRPr="00061AB7" w:rsidRDefault="00CC4CF9">
      <w:pPr>
        <w:pStyle w:val="ConsPlusCell"/>
        <w:jc w:val="both"/>
      </w:pPr>
      <w:r w:rsidRPr="00061AB7">
        <w:t>39 5611     5     - фрезерующие из стали</w:t>
      </w:r>
    </w:p>
    <w:p w:rsidR="00CC4CF9" w:rsidRPr="00061AB7" w:rsidRDefault="00CC4CF9">
      <w:pPr>
        <w:pStyle w:val="ConsPlusCell"/>
        <w:jc w:val="both"/>
      </w:pPr>
      <w:r w:rsidRPr="00061AB7">
        <w:t>39 5612     0     - фрезерующие твердосплавные</w:t>
      </w:r>
    </w:p>
    <w:p w:rsidR="00CC4CF9" w:rsidRPr="00061AB7" w:rsidRDefault="00CC4CF9">
      <w:pPr>
        <w:pStyle w:val="ConsPlusCell"/>
        <w:jc w:val="both"/>
      </w:pPr>
      <w:r w:rsidRPr="00061AB7">
        <w:t>39 5614     1     - стружечные</w:t>
      </w:r>
    </w:p>
    <w:p w:rsidR="00CC4CF9" w:rsidRPr="00061AB7" w:rsidRDefault="00CC4CF9">
      <w:pPr>
        <w:pStyle w:val="ConsPlusCell"/>
        <w:jc w:val="both"/>
      </w:pPr>
      <w:r w:rsidRPr="00061AB7">
        <w:t>39 5620     4     Ножи плоские с прорезями /</w:t>
      </w:r>
    </w:p>
    <w:p w:rsidR="00CC4CF9" w:rsidRPr="00061AB7" w:rsidRDefault="00CC4CF9">
      <w:pPr>
        <w:pStyle w:val="ConsPlusCell"/>
        <w:jc w:val="both"/>
      </w:pPr>
      <w:r w:rsidRPr="00061AB7">
        <w:t>39 5621     7     - фрезерующие из стали</w:t>
      </w:r>
    </w:p>
    <w:p w:rsidR="00CC4CF9" w:rsidRPr="00061AB7" w:rsidRDefault="00CC4CF9">
      <w:pPr>
        <w:pStyle w:val="ConsPlusCell"/>
        <w:jc w:val="both"/>
      </w:pPr>
      <w:r w:rsidRPr="00061AB7">
        <w:t>39 5622     5     - фрезерующие твердосплавные</w:t>
      </w:r>
    </w:p>
    <w:p w:rsidR="00CC4CF9" w:rsidRPr="00061AB7" w:rsidRDefault="00CC4CF9">
      <w:pPr>
        <w:pStyle w:val="ConsPlusCell"/>
        <w:jc w:val="both"/>
      </w:pPr>
      <w:r w:rsidRPr="00061AB7">
        <w:t>39 5624     6     - стружечные</w:t>
      </w:r>
    </w:p>
    <w:p w:rsidR="00CC4CF9" w:rsidRPr="00061AB7" w:rsidRDefault="00CC4CF9">
      <w:pPr>
        <w:pStyle w:val="ConsPlusCell"/>
        <w:jc w:val="both"/>
      </w:pPr>
      <w:r w:rsidRPr="00061AB7">
        <w:t>39 5630     9     Ножи фасонные /</w:t>
      </w:r>
    </w:p>
    <w:p w:rsidR="00CC4CF9" w:rsidRPr="00061AB7" w:rsidRDefault="00CC4CF9">
      <w:pPr>
        <w:pStyle w:val="ConsPlusCell"/>
        <w:jc w:val="both"/>
      </w:pPr>
      <w:r w:rsidRPr="00061AB7">
        <w:t>39 5631     4     - из стали</w:t>
      </w:r>
    </w:p>
    <w:p w:rsidR="00CC4CF9" w:rsidRPr="00061AB7" w:rsidRDefault="00CC4CF9">
      <w:pPr>
        <w:pStyle w:val="ConsPlusCell"/>
        <w:jc w:val="both"/>
      </w:pPr>
      <w:r w:rsidRPr="00061AB7">
        <w:t>39 5632     0     - фрезерующие твердосплавные</w:t>
      </w:r>
    </w:p>
    <w:p w:rsidR="00CC4CF9" w:rsidRPr="00061AB7" w:rsidRDefault="00CC4CF9">
      <w:pPr>
        <w:pStyle w:val="ConsPlusCell"/>
        <w:jc w:val="both"/>
      </w:pPr>
      <w:r w:rsidRPr="00061AB7">
        <w:t>39 5640     3     Коросниматели /</w:t>
      </w:r>
    </w:p>
    <w:p w:rsidR="00CC4CF9" w:rsidRPr="00061AB7" w:rsidRDefault="00CC4CF9">
      <w:pPr>
        <w:pStyle w:val="ConsPlusCell"/>
        <w:jc w:val="both"/>
      </w:pPr>
      <w:r w:rsidRPr="00061AB7">
        <w:t>39 5641     9     - серповидные</w:t>
      </w:r>
    </w:p>
    <w:p w:rsidR="00CC4CF9" w:rsidRPr="00061AB7" w:rsidRDefault="00CC4CF9">
      <w:pPr>
        <w:pStyle w:val="ConsPlusCell"/>
        <w:jc w:val="both"/>
      </w:pPr>
      <w:r w:rsidRPr="00061AB7">
        <w:t>39 5642     4     - дуговые</w:t>
      </w:r>
    </w:p>
    <w:p w:rsidR="00CC4CF9" w:rsidRPr="00061AB7" w:rsidRDefault="00CC4CF9">
      <w:pPr>
        <w:pStyle w:val="ConsPlusCell"/>
        <w:jc w:val="both"/>
      </w:pPr>
      <w:r w:rsidRPr="00061AB7">
        <w:t>39 5650     8     Резцы призматические /</w:t>
      </w:r>
    </w:p>
    <w:p w:rsidR="00CC4CF9" w:rsidRPr="00061AB7" w:rsidRDefault="00CC4CF9">
      <w:pPr>
        <w:pStyle w:val="ConsPlusCell"/>
        <w:jc w:val="both"/>
      </w:pPr>
      <w:r w:rsidRPr="00061AB7">
        <w:t>39 5651     3     - фрезерующие из стали</w:t>
      </w:r>
    </w:p>
    <w:p w:rsidR="00CC4CF9" w:rsidRPr="00061AB7" w:rsidRDefault="00CC4CF9">
      <w:pPr>
        <w:pStyle w:val="ConsPlusCell"/>
        <w:jc w:val="both"/>
      </w:pPr>
      <w:r w:rsidRPr="00061AB7">
        <w:t>39 5652     9     - фрезерующие твердосплавные</w:t>
      </w:r>
    </w:p>
    <w:p w:rsidR="00CC4CF9" w:rsidRPr="00061AB7" w:rsidRDefault="00CC4CF9">
      <w:pPr>
        <w:pStyle w:val="ConsPlusCell"/>
        <w:jc w:val="both"/>
      </w:pPr>
      <w:r w:rsidRPr="00061AB7">
        <w:t>39 5653     4     - токарные из стали</w:t>
      </w:r>
    </w:p>
    <w:p w:rsidR="00CC4CF9" w:rsidRPr="00061AB7" w:rsidRDefault="00CC4CF9">
      <w:pPr>
        <w:pStyle w:val="ConsPlusCell"/>
        <w:jc w:val="both"/>
      </w:pPr>
      <w:r w:rsidRPr="00061AB7">
        <w:t>39 5654     8     - токарные твердосплавные</w:t>
      </w:r>
    </w:p>
    <w:p w:rsidR="00CC4CF9" w:rsidRPr="00061AB7" w:rsidRDefault="00CC4CF9">
      <w:pPr>
        <w:pStyle w:val="ConsPlusCell"/>
        <w:jc w:val="both"/>
      </w:pPr>
      <w:r w:rsidRPr="00061AB7">
        <w:t>39 5660     2     Резцы фасонные /</w:t>
      </w:r>
    </w:p>
    <w:p w:rsidR="00CC4CF9" w:rsidRPr="00061AB7" w:rsidRDefault="00CC4CF9">
      <w:pPr>
        <w:pStyle w:val="ConsPlusCell"/>
        <w:jc w:val="both"/>
      </w:pPr>
      <w:r w:rsidRPr="00061AB7">
        <w:t>39 5661     8     - фрезерующие из стали</w:t>
      </w:r>
    </w:p>
    <w:p w:rsidR="00CC4CF9" w:rsidRPr="00061AB7" w:rsidRDefault="00CC4CF9">
      <w:pPr>
        <w:pStyle w:val="ConsPlusCell"/>
        <w:jc w:val="both"/>
      </w:pPr>
      <w:r w:rsidRPr="00061AB7">
        <w:t>39 5662     3     - фрезерующие твердосплавные</w:t>
      </w:r>
    </w:p>
    <w:p w:rsidR="00CC4CF9" w:rsidRPr="00061AB7" w:rsidRDefault="00CC4CF9">
      <w:pPr>
        <w:pStyle w:val="ConsPlusCell"/>
        <w:jc w:val="both"/>
      </w:pPr>
      <w:r w:rsidRPr="00061AB7">
        <w:t>39 5665     1     - пильные</w:t>
      </w:r>
    </w:p>
    <w:p w:rsidR="00CC4CF9" w:rsidRPr="00061AB7" w:rsidRDefault="00CC4CF9">
      <w:pPr>
        <w:pStyle w:val="ConsPlusCell"/>
        <w:jc w:val="both"/>
      </w:pPr>
      <w:r w:rsidRPr="00061AB7">
        <w:t>39 5666     5     - копировальные</w:t>
      </w:r>
    </w:p>
    <w:p w:rsidR="00CC4CF9" w:rsidRPr="00061AB7" w:rsidRDefault="00CC4CF9">
      <w:pPr>
        <w:pStyle w:val="ConsPlusCell"/>
        <w:jc w:val="both"/>
      </w:pPr>
      <w:r w:rsidRPr="00061AB7">
        <w:t>39 5700     9     Инструмент специальный</w:t>
      </w:r>
    </w:p>
    <w:p w:rsidR="00CC4CF9" w:rsidRPr="00061AB7" w:rsidRDefault="00CC4CF9">
      <w:pPr>
        <w:pStyle w:val="ConsPlusCell"/>
        <w:jc w:val="both"/>
      </w:pPr>
      <w:r w:rsidRPr="00061AB7">
        <w:t>39 5710     3     Инструмент комбинированный</w:t>
      </w:r>
    </w:p>
    <w:p w:rsidR="00CC4CF9" w:rsidRPr="00061AB7" w:rsidRDefault="00CC4CF9">
      <w:pPr>
        <w:pStyle w:val="ConsPlusCell"/>
        <w:jc w:val="both"/>
      </w:pPr>
      <w:r w:rsidRPr="00061AB7">
        <w:t>39 5711     9     Фрезы и пилы комбинированные</w:t>
      </w:r>
    </w:p>
    <w:p w:rsidR="00CC4CF9" w:rsidRPr="00061AB7" w:rsidRDefault="00CC4CF9">
      <w:pPr>
        <w:pStyle w:val="ConsPlusCell"/>
        <w:jc w:val="both"/>
      </w:pPr>
      <w:r w:rsidRPr="00061AB7">
        <w:t>39 5730     2     Цепи пильные /</w:t>
      </w:r>
    </w:p>
    <w:p w:rsidR="00CC4CF9" w:rsidRPr="00061AB7" w:rsidRDefault="00CC4CF9">
      <w:pPr>
        <w:pStyle w:val="ConsPlusCell"/>
        <w:jc w:val="both"/>
      </w:pPr>
      <w:r w:rsidRPr="00061AB7">
        <w:t>39 5731     8     - универсальные</w:t>
      </w:r>
    </w:p>
    <w:p w:rsidR="00CC4CF9" w:rsidRPr="00061AB7" w:rsidRDefault="00CC4CF9">
      <w:pPr>
        <w:pStyle w:val="ConsPlusCell"/>
        <w:jc w:val="both"/>
      </w:pPr>
      <w:r w:rsidRPr="00061AB7">
        <w:t>39 5752     3     - поперечного пиления</w:t>
      </w:r>
    </w:p>
    <w:p w:rsidR="00CC4CF9" w:rsidRPr="00061AB7" w:rsidRDefault="00CC4CF9">
      <w:pPr>
        <w:pStyle w:val="ConsPlusCell"/>
        <w:jc w:val="both"/>
      </w:pPr>
      <w:r w:rsidRPr="00061AB7">
        <w:t>39 5740     7     Фрезы твердосплавные для обработки низа обуви</w:t>
      </w:r>
    </w:p>
    <w:p w:rsidR="00CC4CF9" w:rsidRPr="00061AB7" w:rsidRDefault="00CC4CF9">
      <w:pPr>
        <w:pStyle w:val="ConsPlusCell"/>
        <w:jc w:val="both"/>
      </w:pPr>
      <w:r w:rsidRPr="00061AB7">
        <w:t>39 5741     2     Фрезы для обработки низа обуви, оснащенные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пластинами твердого сплава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39 6000     6     Оснастка технологическая для машиностроения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39 6010     0     Оргоснастка *</w:t>
      </w:r>
    </w:p>
    <w:p w:rsidR="00CC4CF9" w:rsidRPr="00061AB7" w:rsidRDefault="00CC4CF9">
      <w:pPr>
        <w:pStyle w:val="ConsPlusCell"/>
        <w:jc w:val="both"/>
      </w:pPr>
      <w:r w:rsidRPr="00061AB7">
        <w:t>39 6100     4     Приспособления станочные</w:t>
      </w:r>
    </w:p>
    <w:p w:rsidR="00CC4CF9" w:rsidRPr="00061AB7" w:rsidRDefault="00CC4CF9">
      <w:pPr>
        <w:pStyle w:val="ConsPlusCell"/>
        <w:jc w:val="both"/>
      </w:pPr>
      <w:r w:rsidRPr="00061AB7">
        <w:t>39 6110     4     Патроны токарные и планшайбы</w:t>
      </w:r>
    </w:p>
    <w:p w:rsidR="00CC4CF9" w:rsidRPr="00061AB7" w:rsidRDefault="00CC4CF9">
      <w:pPr>
        <w:pStyle w:val="ConsPlusCell"/>
        <w:jc w:val="both"/>
      </w:pPr>
      <w:r w:rsidRPr="00061AB7">
        <w:t>39 6120     9     Запасные части к токарным патронам</w:t>
      </w:r>
    </w:p>
    <w:p w:rsidR="00CC4CF9" w:rsidRPr="00061AB7" w:rsidRDefault="00CC4CF9">
      <w:pPr>
        <w:pStyle w:val="ConsPlusCell"/>
        <w:jc w:val="both"/>
      </w:pPr>
      <w:r w:rsidRPr="00061AB7">
        <w:t>39 6130     3     Тиски / к металлорежущим станкам</w:t>
      </w:r>
    </w:p>
    <w:p w:rsidR="00CC4CF9" w:rsidRPr="00061AB7" w:rsidRDefault="00CC4CF9">
      <w:pPr>
        <w:pStyle w:val="ConsPlusCell"/>
        <w:jc w:val="both"/>
      </w:pPr>
      <w:r w:rsidRPr="00061AB7">
        <w:t>39 6131     9     - машинные (станочные)</w:t>
      </w:r>
    </w:p>
    <w:p w:rsidR="00CC4CF9" w:rsidRPr="00061AB7" w:rsidRDefault="00CC4CF9">
      <w:pPr>
        <w:pStyle w:val="ConsPlusCell"/>
        <w:jc w:val="both"/>
      </w:pPr>
      <w:r w:rsidRPr="00061AB7">
        <w:t>39 6140     8     Головки /</w:t>
      </w:r>
    </w:p>
    <w:p w:rsidR="00CC4CF9" w:rsidRPr="00061AB7" w:rsidRDefault="00CC4CF9">
      <w:pPr>
        <w:pStyle w:val="ConsPlusCell"/>
        <w:jc w:val="both"/>
      </w:pPr>
      <w:r w:rsidRPr="00061AB7">
        <w:t>39 6141     3     - делительные универсальные</w:t>
      </w:r>
    </w:p>
    <w:p w:rsidR="00CC4CF9" w:rsidRPr="00061AB7" w:rsidRDefault="00CC4CF9">
      <w:pPr>
        <w:pStyle w:val="ConsPlusCell"/>
        <w:jc w:val="both"/>
      </w:pPr>
      <w:r w:rsidRPr="00061AB7">
        <w:t>39 6150     2     Столы /</w:t>
      </w:r>
    </w:p>
    <w:p w:rsidR="00CC4CF9" w:rsidRPr="00061AB7" w:rsidRDefault="00CC4CF9">
      <w:pPr>
        <w:pStyle w:val="ConsPlusCell"/>
        <w:jc w:val="both"/>
      </w:pPr>
      <w:r w:rsidRPr="00061AB7">
        <w:t>39 6151     8     - поворотные</w:t>
      </w:r>
    </w:p>
    <w:p w:rsidR="00CC4CF9" w:rsidRPr="00061AB7" w:rsidRDefault="00CC4CF9">
      <w:pPr>
        <w:pStyle w:val="ConsPlusCell"/>
        <w:jc w:val="both"/>
      </w:pPr>
      <w:r w:rsidRPr="00061AB7">
        <w:t>39 6152     3     - делительные</w:t>
      </w:r>
    </w:p>
    <w:p w:rsidR="00CC4CF9" w:rsidRPr="00061AB7" w:rsidRDefault="00CC4CF9">
      <w:pPr>
        <w:pStyle w:val="ConsPlusCell"/>
        <w:jc w:val="both"/>
      </w:pPr>
      <w:r w:rsidRPr="00061AB7">
        <w:t>39 6160     7     Плиты /</w:t>
      </w:r>
    </w:p>
    <w:p w:rsidR="00CC4CF9" w:rsidRPr="00061AB7" w:rsidRDefault="00CC4CF9">
      <w:pPr>
        <w:pStyle w:val="ConsPlusCell"/>
        <w:jc w:val="both"/>
      </w:pPr>
      <w:r w:rsidRPr="00061AB7">
        <w:t>39 6161     2     - магнитные</w:t>
      </w:r>
    </w:p>
    <w:p w:rsidR="00CC4CF9" w:rsidRPr="00061AB7" w:rsidRDefault="00CC4CF9">
      <w:pPr>
        <w:pStyle w:val="ConsPlusCell"/>
        <w:jc w:val="both"/>
      </w:pPr>
      <w:r w:rsidRPr="00061AB7">
        <w:t>39 6190     0     Приспособления станочные прочие</w:t>
      </w:r>
    </w:p>
    <w:p w:rsidR="00CC4CF9" w:rsidRPr="00061AB7" w:rsidRDefault="00CC4CF9">
      <w:pPr>
        <w:pStyle w:val="ConsPlusCell"/>
        <w:jc w:val="both"/>
      </w:pPr>
      <w:r w:rsidRPr="00061AB7">
        <w:t>39 6191     6     Цилиндры пневматические</w:t>
      </w:r>
    </w:p>
    <w:p w:rsidR="00CC4CF9" w:rsidRPr="00061AB7" w:rsidRDefault="00CC4CF9">
      <w:pPr>
        <w:pStyle w:val="ConsPlusCell"/>
        <w:jc w:val="both"/>
      </w:pPr>
      <w:r w:rsidRPr="00061AB7">
        <w:t>39 6300     7     Штампы и пресс-формы</w:t>
      </w:r>
    </w:p>
    <w:p w:rsidR="00CC4CF9" w:rsidRPr="00061AB7" w:rsidRDefault="00CC4CF9">
      <w:pPr>
        <w:pStyle w:val="ConsPlusCell"/>
        <w:jc w:val="both"/>
      </w:pPr>
      <w:r w:rsidRPr="00061AB7">
        <w:t>39 6301     2     Пресс-формы для изготовления эбонитовых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корпусов моноблоков аккумуляторных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батарей *</w:t>
      </w:r>
    </w:p>
    <w:p w:rsidR="00CC4CF9" w:rsidRPr="00061AB7" w:rsidRDefault="00CC4CF9">
      <w:pPr>
        <w:pStyle w:val="ConsPlusCell"/>
        <w:jc w:val="both"/>
      </w:pPr>
      <w:r w:rsidRPr="00061AB7">
        <w:t>39 6302     8     Пресс-формы и модели для изготовления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комплектующих деталей аккумуляторных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батарей *</w:t>
      </w:r>
    </w:p>
    <w:p w:rsidR="00CC4CF9" w:rsidRPr="00061AB7" w:rsidRDefault="00CC4CF9">
      <w:pPr>
        <w:pStyle w:val="ConsPlusCell"/>
        <w:jc w:val="both"/>
      </w:pPr>
      <w:r w:rsidRPr="00061AB7">
        <w:t>39 6310     1     Штампы объемного формоизменения /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объемной штамповки, высадки, осадки,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выдавливания, вытяжки с утонением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радиального обжатия</w:t>
      </w:r>
    </w:p>
    <w:p w:rsidR="00CC4CF9" w:rsidRPr="00061AB7" w:rsidRDefault="00CC4CF9">
      <w:pPr>
        <w:pStyle w:val="ConsPlusCell"/>
        <w:jc w:val="both"/>
      </w:pPr>
      <w:r w:rsidRPr="00061AB7">
        <w:t>39 6311     7     - для объемной штамповки одноручьевые</w:t>
      </w:r>
    </w:p>
    <w:p w:rsidR="00CC4CF9" w:rsidRPr="00061AB7" w:rsidRDefault="00CC4CF9">
      <w:pPr>
        <w:pStyle w:val="ConsPlusCell"/>
        <w:jc w:val="both"/>
      </w:pPr>
      <w:r w:rsidRPr="00061AB7">
        <w:t>39 6312     2     - для объемной штамповки многоручьевые</w:t>
      </w:r>
    </w:p>
    <w:p w:rsidR="00CC4CF9" w:rsidRPr="00061AB7" w:rsidRDefault="00CC4CF9">
      <w:pPr>
        <w:pStyle w:val="ConsPlusCell"/>
        <w:jc w:val="both"/>
      </w:pPr>
      <w:r w:rsidRPr="00061AB7">
        <w:t>39 6313     8     - для высадки и осадки одноручьевые</w:t>
      </w:r>
    </w:p>
    <w:p w:rsidR="00CC4CF9" w:rsidRPr="00061AB7" w:rsidRDefault="00CC4CF9">
      <w:pPr>
        <w:pStyle w:val="ConsPlusCell"/>
        <w:jc w:val="both"/>
      </w:pPr>
      <w:r w:rsidRPr="00061AB7">
        <w:t>39 6314     3     - для высадки и осадки многоручьевые</w:t>
      </w:r>
    </w:p>
    <w:p w:rsidR="00CC4CF9" w:rsidRPr="00061AB7" w:rsidRDefault="00CC4CF9">
      <w:pPr>
        <w:pStyle w:val="ConsPlusCell"/>
        <w:jc w:val="both"/>
      </w:pPr>
      <w:r w:rsidRPr="00061AB7">
        <w:t>39 6315     9     - для гибки одноручьевые</w:t>
      </w:r>
    </w:p>
    <w:p w:rsidR="00CC4CF9" w:rsidRPr="00061AB7" w:rsidRDefault="00CC4CF9">
      <w:pPr>
        <w:pStyle w:val="ConsPlusCell"/>
        <w:jc w:val="both"/>
      </w:pPr>
      <w:r w:rsidRPr="00061AB7">
        <w:t>39 6316     4     - для гибки многоручьевые</w:t>
      </w:r>
    </w:p>
    <w:p w:rsidR="00CC4CF9" w:rsidRPr="00061AB7" w:rsidRDefault="00CC4CF9">
      <w:pPr>
        <w:pStyle w:val="ConsPlusCell"/>
        <w:jc w:val="both"/>
      </w:pPr>
      <w:r w:rsidRPr="00061AB7">
        <w:t>39 6317     2     - для выдавливания</w:t>
      </w:r>
    </w:p>
    <w:p w:rsidR="00CC4CF9" w:rsidRPr="00061AB7" w:rsidRDefault="00CC4CF9">
      <w:pPr>
        <w:pStyle w:val="ConsPlusCell"/>
        <w:jc w:val="both"/>
      </w:pPr>
      <w:r w:rsidRPr="00061AB7">
        <w:t>39 6318     5     - для вытяжки с утонением</w:t>
      </w:r>
    </w:p>
    <w:p w:rsidR="00CC4CF9" w:rsidRPr="00061AB7" w:rsidRDefault="00CC4CF9">
      <w:pPr>
        <w:pStyle w:val="ConsPlusCell"/>
        <w:jc w:val="both"/>
      </w:pPr>
      <w:r w:rsidRPr="00061AB7">
        <w:t>39 6319     0     - для радиального обжатия</w:t>
      </w:r>
    </w:p>
    <w:p w:rsidR="00CC4CF9" w:rsidRPr="00061AB7" w:rsidRDefault="00CC4CF9">
      <w:pPr>
        <w:pStyle w:val="ConsPlusCell"/>
        <w:jc w:val="both"/>
      </w:pPr>
      <w:r w:rsidRPr="00061AB7">
        <w:t>39 6320     6     Штампы объемного формоизменения / обрезные,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пробивные, разрубные, зачистные,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калибровочные, чеканочные (керновочные),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правочные</w:t>
      </w:r>
    </w:p>
    <w:p w:rsidR="00CC4CF9" w:rsidRPr="00061AB7" w:rsidRDefault="00CC4CF9">
      <w:pPr>
        <w:pStyle w:val="ConsPlusCell"/>
        <w:jc w:val="both"/>
      </w:pPr>
      <w:r w:rsidRPr="00061AB7">
        <w:t>39 6321     1     - обрезные и разрубные</w:t>
      </w:r>
    </w:p>
    <w:p w:rsidR="00CC4CF9" w:rsidRPr="00061AB7" w:rsidRDefault="00CC4CF9">
      <w:pPr>
        <w:pStyle w:val="ConsPlusCell"/>
        <w:jc w:val="both"/>
      </w:pPr>
      <w:r w:rsidRPr="00061AB7">
        <w:t>39 6322     7     - пробивные и зачистные</w:t>
      </w:r>
    </w:p>
    <w:p w:rsidR="00CC4CF9" w:rsidRPr="00061AB7" w:rsidRDefault="00CC4CF9">
      <w:pPr>
        <w:pStyle w:val="ConsPlusCell"/>
        <w:jc w:val="both"/>
      </w:pPr>
      <w:r w:rsidRPr="00061AB7">
        <w:t>39 6323     2     - калибровочные и правочные</w:t>
      </w:r>
    </w:p>
    <w:p w:rsidR="00CC4CF9" w:rsidRPr="00061AB7" w:rsidRDefault="00CC4CF9">
      <w:pPr>
        <w:pStyle w:val="ConsPlusCell"/>
        <w:jc w:val="both"/>
      </w:pPr>
      <w:r w:rsidRPr="00061AB7">
        <w:t>39 6324     8     - чеканочные (керновочные)</w:t>
      </w:r>
    </w:p>
    <w:p w:rsidR="00CC4CF9" w:rsidRPr="00061AB7" w:rsidRDefault="00CC4CF9">
      <w:pPr>
        <w:pStyle w:val="ConsPlusCell"/>
        <w:jc w:val="both"/>
      </w:pPr>
      <w:r w:rsidRPr="00061AB7">
        <w:t>39 6330     0     Штампы для листовой штамповки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разделительные (кроме комбинированных,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специальных и сборочных)</w:t>
      </w:r>
    </w:p>
    <w:p w:rsidR="00CC4CF9" w:rsidRPr="00061AB7" w:rsidRDefault="00CC4CF9">
      <w:pPr>
        <w:pStyle w:val="ConsPlusCell"/>
        <w:jc w:val="both"/>
      </w:pPr>
      <w:r w:rsidRPr="00061AB7">
        <w:t>39 6331     6     - вырубные простые</w:t>
      </w:r>
    </w:p>
    <w:p w:rsidR="00CC4CF9" w:rsidRPr="00061AB7" w:rsidRDefault="00CC4CF9">
      <w:pPr>
        <w:pStyle w:val="ConsPlusCell"/>
        <w:jc w:val="both"/>
      </w:pPr>
      <w:r w:rsidRPr="00061AB7">
        <w:t>39 6332     1     - вырубные сложные (клиновые, секционные,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шарнирно-рычажные и др.)</w:t>
      </w:r>
    </w:p>
    <w:p w:rsidR="00CC4CF9" w:rsidRPr="00061AB7" w:rsidRDefault="00CC4CF9">
      <w:pPr>
        <w:pStyle w:val="ConsPlusCell"/>
        <w:jc w:val="both"/>
      </w:pPr>
      <w:r w:rsidRPr="00061AB7">
        <w:t>39 6334     2     - пробивные</w:t>
      </w:r>
    </w:p>
    <w:p w:rsidR="00CC4CF9" w:rsidRPr="00061AB7" w:rsidRDefault="00CC4CF9">
      <w:pPr>
        <w:pStyle w:val="ConsPlusCell"/>
        <w:jc w:val="both"/>
      </w:pPr>
      <w:r w:rsidRPr="00061AB7">
        <w:t>39 6335     8     - надрезные, проколочные простые</w:t>
      </w:r>
    </w:p>
    <w:p w:rsidR="00CC4CF9" w:rsidRPr="00061AB7" w:rsidRDefault="00CC4CF9">
      <w:pPr>
        <w:pStyle w:val="ConsPlusCell"/>
        <w:jc w:val="both"/>
      </w:pPr>
      <w:r w:rsidRPr="00061AB7">
        <w:t>39 6336     3     - надрезные, проколочные сложные (клиновые,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секционные, шарнирно-рычажные и др.)</w:t>
      </w:r>
    </w:p>
    <w:p w:rsidR="00CC4CF9" w:rsidRPr="00061AB7" w:rsidRDefault="00CC4CF9">
      <w:pPr>
        <w:pStyle w:val="ConsPlusCell"/>
        <w:jc w:val="both"/>
      </w:pPr>
      <w:r w:rsidRPr="00061AB7">
        <w:t>39 6337     9     - отрезные, разрезные, обрезные простые</w:t>
      </w:r>
    </w:p>
    <w:p w:rsidR="00CC4CF9" w:rsidRPr="00061AB7" w:rsidRDefault="00CC4CF9">
      <w:pPr>
        <w:pStyle w:val="ConsPlusCell"/>
        <w:jc w:val="both"/>
      </w:pPr>
      <w:r w:rsidRPr="00061AB7">
        <w:t>39 6338     4     - отрезные, разрезные, обрезные сложные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(клиновые, секционные, шарнирно-рычажные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др.)</w:t>
      </w:r>
    </w:p>
    <w:p w:rsidR="00CC4CF9" w:rsidRPr="00061AB7" w:rsidRDefault="00CC4CF9">
      <w:pPr>
        <w:pStyle w:val="ConsPlusCell"/>
        <w:jc w:val="both"/>
      </w:pPr>
      <w:r w:rsidRPr="00061AB7">
        <w:t>39 6339     0     - зачистные</w:t>
      </w:r>
    </w:p>
    <w:p w:rsidR="00CC4CF9" w:rsidRPr="00061AB7" w:rsidRDefault="00CC4CF9">
      <w:pPr>
        <w:pStyle w:val="ConsPlusCell"/>
        <w:jc w:val="both"/>
      </w:pPr>
      <w:r w:rsidRPr="00061AB7">
        <w:t>39 6340     5     Штампы / для листовой штамповки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формообразующие (кроме комбинированных,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специальных и сборочных)</w:t>
      </w:r>
    </w:p>
    <w:p w:rsidR="00CC4CF9" w:rsidRPr="00061AB7" w:rsidRDefault="00CC4CF9">
      <w:pPr>
        <w:pStyle w:val="ConsPlusCell"/>
        <w:jc w:val="both"/>
      </w:pPr>
      <w:r w:rsidRPr="00061AB7">
        <w:t>39 6341     0     - для листовой штамповки вытяжные</w:t>
      </w:r>
    </w:p>
    <w:p w:rsidR="00CC4CF9" w:rsidRPr="00061AB7" w:rsidRDefault="00CC4CF9">
      <w:pPr>
        <w:pStyle w:val="ConsPlusCell"/>
        <w:jc w:val="both"/>
      </w:pPr>
      <w:r w:rsidRPr="00061AB7">
        <w:t>39 6342     6     - для листовой штамповки гибочные простые</w:t>
      </w:r>
    </w:p>
    <w:p w:rsidR="00CC4CF9" w:rsidRPr="00061AB7" w:rsidRDefault="00CC4CF9">
      <w:pPr>
        <w:pStyle w:val="ConsPlusCell"/>
        <w:jc w:val="both"/>
      </w:pPr>
      <w:r w:rsidRPr="00061AB7">
        <w:t>39 6343     1     - для листовой штамповки гибочные сложные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(клиновые, секционные, шарнирно-рычажные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др.)</w:t>
      </w:r>
    </w:p>
    <w:p w:rsidR="00CC4CF9" w:rsidRPr="00061AB7" w:rsidRDefault="00CC4CF9">
      <w:pPr>
        <w:pStyle w:val="ConsPlusCell"/>
        <w:jc w:val="both"/>
      </w:pPr>
      <w:r w:rsidRPr="00061AB7">
        <w:t>39 6344     7     - для формовки, отбортовки, обжима и раздачи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простые</w:t>
      </w:r>
    </w:p>
    <w:p w:rsidR="00CC4CF9" w:rsidRPr="00061AB7" w:rsidRDefault="00CC4CF9">
      <w:pPr>
        <w:pStyle w:val="ConsPlusCell"/>
        <w:jc w:val="both"/>
      </w:pPr>
      <w:r w:rsidRPr="00061AB7">
        <w:t>39 6345     2     - для формовки, отбортовки, обжима и раздачи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сложные (клиновые, секционные, шарнирно-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рычажные и др.)</w:t>
      </w:r>
    </w:p>
    <w:p w:rsidR="00CC4CF9" w:rsidRPr="00061AB7" w:rsidRDefault="00CC4CF9">
      <w:pPr>
        <w:pStyle w:val="ConsPlusCell"/>
        <w:jc w:val="both"/>
      </w:pPr>
      <w:r w:rsidRPr="00061AB7">
        <w:t>39 6346     8     - для гибки труб</w:t>
      </w:r>
    </w:p>
    <w:p w:rsidR="00CC4CF9" w:rsidRPr="00061AB7" w:rsidRDefault="00CC4CF9">
      <w:pPr>
        <w:pStyle w:val="ConsPlusCell"/>
        <w:jc w:val="both"/>
      </w:pPr>
      <w:r w:rsidRPr="00061AB7">
        <w:t>39 6347     3     - скручивания и закатки</w:t>
      </w:r>
    </w:p>
    <w:p w:rsidR="00CC4CF9" w:rsidRPr="00061AB7" w:rsidRDefault="00CC4CF9">
      <w:pPr>
        <w:pStyle w:val="ConsPlusCell"/>
        <w:jc w:val="both"/>
      </w:pPr>
      <w:r w:rsidRPr="00061AB7">
        <w:t>39 6348     9     - чеканочные (керновочные) и для клеймения</w:t>
      </w:r>
    </w:p>
    <w:p w:rsidR="00CC4CF9" w:rsidRPr="00061AB7" w:rsidRDefault="00CC4CF9">
      <w:pPr>
        <w:pStyle w:val="ConsPlusCell"/>
        <w:jc w:val="both"/>
      </w:pPr>
      <w:r w:rsidRPr="00061AB7">
        <w:t>39 6349     4     - калибровочные и правочные</w:t>
      </w:r>
    </w:p>
    <w:p w:rsidR="00CC4CF9" w:rsidRPr="00061AB7" w:rsidRDefault="00CC4CF9">
      <w:pPr>
        <w:pStyle w:val="ConsPlusCell"/>
        <w:jc w:val="both"/>
      </w:pPr>
      <w:r w:rsidRPr="00061AB7">
        <w:t>39 6350     7     Штампы для листовой штамповки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комбинированные</w:t>
      </w:r>
    </w:p>
    <w:p w:rsidR="00CC4CF9" w:rsidRPr="00061AB7" w:rsidRDefault="00CC4CF9">
      <w:pPr>
        <w:pStyle w:val="ConsPlusCell"/>
        <w:jc w:val="both"/>
      </w:pPr>
      <w:r w:rsidRPr="00061AB7">
        <w:t>39 6351     5     - совмещенного действия</w:t>
      </w:r>
    </w:p>
    <w:p w:rsidR="00CC4CF9" w:rsidRPr="00061AB7" w:rsidRDefault="00CC4CF9">
      <w:pPr>
        <w:pStyle w:val="ConsPlusCell"/>
        <w:jc w:val="both"/>
      </w:pPr>
      <w:r w:rsidRPr="00061AB7">
        <w:t>39 6353     6     - последовательного действия простые</w:t>
      </w:r>
    </w:p>
    <w:p w:rsidR="00CC4CF9" w:rsidRPr="00061AB7" w:rsidRDefault="00CC4CF9">
      <w:pPr>
        <w:pStyle w:val="ConsPlusCell"/>
        <w:jc w:val="both"/>
      </w:pPr>
      <w:r w:rsidRPr="00061AB7">
        <w:t>39 6354     1     - последовательного действия сложные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(клиновые, секционные, шарнирно-рычажные)</w:t>
      </w:r>
    </w:p>
    <w:p w:rsidR="00CC4CF9" w:rsidRPr="00061AB7" w:rsidRDefault="00CC4CF9">
      <w:pPr>
        <w:pStyle w:val="ConsPlusCell"/>
        <w:jc w:val="both"/>
      </w:pPr>
      <w:r w:rsidRPr="00061AB7">
        <w:t>39 6356     2     - последовательно-совмещенного действия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простые</w:t>
      </w:r>
    </w:p>
    <w:p w:rsidR="00CC4CF9" w:rsidRPr="00061AB7" w:rsidRDefault="00CC4CF9">
      <w:pPr>
        <w:pStyle w:val="ConsPlusCell"/>
        <w:jc w:val="both"/>
      </w:pPr>
      <w:r w:rsidRPr="00061AB7">
        <w:t>39 6357     8     - последовательно-совмещенного действия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сложные (клиновые, секционные, шарнирно-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рычажные и др.)</w:t>
      </w:r>
    </w:p>
    <w:p w:rsidR="00CC4CF9" w:rsidRPr="00061AB7" w:rsidRDefault="00CC4CF9">
      <w:pPr>
        <w:pStyle w:val="ConsPlusCell"/>
        <w:jc w:val="both"/>
      </w:pPr>
      <w:r w:rsidRPr="00061AB7">
        <w:t>39 6360     4     Штампы для листовой штамповки / специальные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сборочные</w:t>
      </w:r>
    </w:p>
    <w:p w:rsidR="00CC4CF9" w:rsidRPr="00061AB7" w:rsidRDefault="00CC4CF9">
      <w:pPr>
        <w:pStyle w:val="ConsPlusCell"/>
        <w:jc w:val="both"/>
      </w:pPr>
      <w:r w:rsidRPr="00061AB7">
        <w:t>39 6361     0     - взрывной и жидкостной</w:t>
      </w:r>
    </w:p>
    <w:p w:rsidR="00CC4CF9" w:rsidRPr="00061AB7" w:rsidRDefault="00CC4CF9">
      <w:pPr>
        <w:pStyle w:val="ConsPlusCell"/>
        <w:jc w:val="both"/>
      </w:pPr>
      <w:r w:rsidRPr="00061AB7">
        <w:t>39 6362     5     - электромагнитной и электрогидравлической</w:t>
      </w:r>
    </w:p>
    <w:p w:rsidR="00CC4CF9" w:rsidRPr="00061AB7" w:rsidRDefault="00CC4CF9">
      <w:pPr>
        <w:pStyle w:val="ConsPlusCell"/>
        <w:jc w:val="both"/>
      </w:pPr>
      <w:r w:rsidRPr="00061AB7">
        <w:t>39 6363     0     - с неметаллическими рабочими органами</w:t>
      </w:r>
    </w:p>
    <w:p w:rsidR="00CC4CF9" w:rsidRPr="00061AB7" w:rsidRDefault="00CC4CF9">
      <w:pPr>
        <w:pStyle w:val="ConsPlusCell"/>
        <w:jc w:val="both"/>
      </w:pPr>
      <w:r w:rsidRPr="00061AB7">
        <w:t>39 6364     6     - пинцетные, пластинчатые и с ленточной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матрицей</w:t>
      </w:r>
    </w:p>
    <w:p w:rsidR="00CC4CF9" w:rsidRPr="00061AB7" w:rsidRDefault="00CC4CF9">
      <w:pPr>
        <w:pStyle w:val="ConsPlusCell"/>
        <w:jc w:val="both"/>
      </w:pPr>
      <w:r w:rsidRPr="00061AB7">
        <w:t>39 6366     7     - запрессовочные и склепочные</w:t>
      </w:r>
    </w:p>
    <w:p w:rsidR="00CC4CF9" w:rsidRPr="00061AB7" w:rsidRDefault="00CC4CF9">
      <w:pPr>
        <w:pStyle w:val="ConsPlusCell"/>
        <w:jc w:val="both"/>
      </w:pPr>
      <w:r w:rsidRPr="00061AB7">
        <w:t>39 6367     2     - холодно-сварочные</w:t>
      </w:r>
    </w:p>
    <w:p w:rsidR="00CC4CF9" w:rsidRPr="00061AB7" w:rsidRDefault="00CC4CF9">
      <w:pPr>
        <w:pStyle w:val="ConsPlusCell"/>
        <w:jc w:val="both"/>
      </w:pPr>
      <w:r w:rsidRPr="00061AB7">
        <w:t>39 6368     8     - для сборки гибкой (фальцовкой) и керновкой</w:t>
      </w:r>
    </w:p>
    <w:p w:rsidR="00CC4CF9" w:rsidRPr="00061AB7" w:rsidRDefault="00CC4CF9">
      <w:pPr>
        <w:pStyle w:val="ConsPlusCell"/>
        <w:jc w:val="both"/>
      </w:pPr>
      <w:r w:rsidRPr="00061AB7">
        <w:t>39 6369     3     - для сборки раздачей и обжимом</w:t>
      </w:r>
    </w:p>
    <w:p w:rsidR="00CC4CF9" w:rsidRPr="00061AB7" w:rsidRDefault="00CC4CF9">
      <w:pPr>
        <w:pStyle w:val="ConsPlusCell"/>
        <w:jc w:val="both"/>
      </w:pPr>
      <w:r w:rsidRPr="00061AB7">
        <w:t>39 6370     9     Пресс-формы / для прессования реактопластов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для литья под давлением термопластов</w:t>
      </w:r>
    </w:p>
    <w:p w:rsidR="00CC4CF9" w:rsidRPr="00061AB7" w:rsidRDefault="00CC4CF9">
      <w:pPr>
        <w:pStyle w:val="ConsPlusCell"/>
        <w:jc w:val="both"/>
      </w:pPr>
      <w:r w:rsidRPr="00061AB7">
        <w:t>39 6371     4     - для прессования реактопластов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компрессионные одногнездные</w:t>
      </w:r>
    </w:p>
    <w:p w:rsidR="00CC4CF9" w:rsidRPr="00061AB7" w:rsidRDefault="00CC4CF9">
      <w:pPr>
        <w:pStyle w:val="ConsPlusCell"/>
        <w:jc w:val="both"/>
      </w:pPr>
      <w:r w:rsidRPr="00061AB7">
        <w:t>39 6372     4     - для прессования реактопластов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компрессионные многогнездные</w:t>
      </w:r>
    </w:p>
    <w:p w:rsidR="00CC4CF9" w:rsidRPr="00061AB7" w:rsidRDefault="00CC4CF9">
      <w:pPr>
        <w:pStyle w:val="ConsPlusCell"/>
        <w:jc w:val="both"/>
      </w:pPr>
      <w:r w:rsidRPr="00061AB7">
        <w:t>39 6373     5     - для литьевого прессования реактопластов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одногнездные</w:t>
      </w:r>
    </w:p>
    <w:p w:rsidR="00CC4CF9" w:rsidRPr="00061AB7" w:rsidRDefault="00CC4CF9">
      <w:pPr>
        <w:pStyle w:val="ConsPlusCell"/>
        <w:jc w:val="both"/>
      </w:pPr>
      <w:r w:rsidRPr="00061AB7">
        <w:t>39 6374     0     - для литьевого прессования реактопластов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многогнездные</w:t>
      </w:r>
    </w:p>
    <w:p w:rsidR="00CC4CF9" w:rsidRPr="00061AB7" w:rsidRDefault="00CC4CF9">
      <w:pPr>
        <w:pStyle w:val="ConsPlusCell"/>
        <w:jc w:val="both"/>
      </w:pPr>
      <w:r w:rsidRPr="00061AB7">
        <w:t>39 6377     7     - для литья по давлением термопластов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одногнездные</w:t>
      </w:r>
    </w:p>
    <w:p w:rsidR="00CC4CF9" w:rsidRPr="00061AB7" w:rsidRDefault="00CC4CF9">
      <w:pPr>
        <w:pStyle w:val="ConsPlusCell"/>
        <w:jc w:val="both"/>
      </w:pPr>
      <w:r w:rsidRPr="00061AB7">
        <w:t>39 6378     2     - для литья под давлением термопластов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многогнездные</w:t>
      </w:r>
    </w:p>
    <w:p w:rsidR="00CC4CF9" w:rsidRPr="00061AB7" w:rsidRDefault="00CC4CF9">
      <w:pPr>
        <w:pStyle w:val="ConsPlusCell"/>
        <w:jc w:val="both"/>
      </w:pPr>
      <w:r w:rsidRPr="00061AB7">
        <w:t>39 6380     3     Пресс-формы / для прессования изделий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резины, алмазных, металлокерамических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прочих неметаллических материалов</w:t>
      </w:r>
    </w:p>
    <w:p w:rsidR="00CC4CF9" w:rsidRPr="00061AB7" w:rsidRDefault="00CC4CF9">
      <w:pPr>
        <w:pStyle w:val="ConsPlusCell"/>
        <w:jc w:val="both"/>
      </w:pPr>
      <w:r w:rsidRPr="00061AB7">
        <w:t>39 6381     9     - для прессования РТИ</w:t>
      </w:r>
    </w:p>
    <w:p w:rsidR="00CC4CF9" w:rsidRPr="00061AB7" w:rsidRDefault="00CC4CF9">
      <w:pPr>
        <w:pStyle w:val="ConsPlusCell"/>
        <w:jc w:val="both"/>
      </w:pPr>
      <w:r w:rsidRPr="00061AB7">
        <w:t>39 6382     4     - для изготовления шин</w:t>
      </w:r>
    </w:p>
    <w:p w:rsidR="00CC4CF9" w:rsidRPr="00061AB7" w:rsidRDefault="00CC4CF9">
      <w:pPr>
        <w:pStyle w:val="ConsPlusCell"/>
        <w:jc w:val="both"/>
      </w:pPr>
      <w:r w:rsidRPr="00061AB7">
        <w:t>39 6383     8     - для изготовления резиновой обуви</w:t>
      </w:r>
    </w:p>
    <w:p w:rsidR="00CC4CF9" w:rsidRPr="00061AB7" w:rsidRDefault="00CC4CF9">
      <w:pPr>
        <w:pStyle w:val="ConsPlusCell"/>
        <w:jc w:val="both"/>
      </w:pPr>
      <w:r w:rsidRPr="00061AB7">
        <w:t>39 6385     0     - для прессования алмазных и абразивных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</w:t>
      </w:r>
    </w:p>
    <w:p w:rsidR="00CC4CF9" w:rsidRPr="00061AB7" w:rsidRDefault="00CC4CF9">
      <w:pPr>
        <w:pStyle w:val="ConsPlusCell"/>
        <w:jc w:val="both"/>
      </w:pPr>
      <w:r w:rsidRPr="00061AB7">
        <w:t>39 6386     6     - для прессования металлокерамических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</w:t>
      </w:r>
    </w:p>
    <w:p w:rsidR="00CC4CF9" w:rsidRPr="00061AB7" w:rsidRDefault="00CC4CF9">
      <w:pPr>
        <w:pStyle w:val="ConsPlusCell"/>
        <w:jc w:val="both"/>
      </w:pPr>
      <w:r w:rsidRPr="00061AB7">
        <w:t>39 6387     1     - для прессования прочих неметаллических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</w:t>
      </w:r>
    </w:p>
    <w:p w:rsidR="00CC4CF9" w:rsidRPr="00061AB7" w:rsidRDefault="00CC4CF9">
      <w:pPr>
        <w:pStyle w:val="ConsPlusCell"/>
        <w:jc w:val="both"/>
      </w:pPr>
      <w:r w:rsidRPr="00061AB7">
        <w:t>39 6390     8     Пресс-формы для литья металла</w:t>
      </w:r>
    </w:p>
    <w:p w:rsidR="00CC4CF9" w:rsidRPr="00061AB7" w:rsidRDefault="00CC4CF9">
      <w:pPr>
        <w:pStyle w:val="ConsPlusCell"/>
        <w:jc w:val="both"/>
      </w:pPr>
      <w:r w:rsidRPr="00061AB7">
        <w:t>39 6395     5     Пресс-формы для литья под давлением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машинах / с воздушным давлением</w:t>
      </w:r>
    </w:p>
    <w:p w:rsidR="00CC4CF9" w:rsidRPr="00061AB7" w:rsidRDefault="00CC4CF9">
      <w:pPr>
        <w:pStyle w:val="ConsPlusCell"/>
        <w:jc w:val="both"/>
      </w:pPr>
      <w:r w:rsidRPr="00061AB7">
        <w:t>39 6396     0     - с горячей камерой прессования</w:t>
      </w:r>
    </w:p>
    <w:p w:rsidR="00CC4CF9" w:rsidRPr="00061AB7" w:rsidRDefault="00CC4CF9">
      <w:pPr>
        <w:pStyle w:val="ConsPlusCell"/>
        <w:jc w:val="both"/>
      </w:pPr>
      <w:r w:rsidRPr="00061AB7">
        <w:t>39 6397     6     - с холодной камерой прессования</w:t>
      </w:r>
    </w:p>
    <w:p w:rsidR="00CC4CF9" w:rsidRPr="00061AB7" w:rsidRDefault="00CC4CF9">
      <w:pPr>
        <w:pStyle w:val="ConsPlusCell"/>
        <w:jc w:val="both"/>
      </w:pPr>
      <w:r w:rsidRPr="00061AB7">
        <w:t>39 6398     1     Пресс-формы для выплавляемых моделей</w:t>
      </w:r>
    </w:p>
    <w:p w:rsidR="00CC4CF9" w:rsidRPr="00061AB7" w:rsidRDefault="00CC4CF9">
      <w:pPr>
        <w:pStyle w:val="ConsPlusCell"/>
        <w:jc w:val="both"/>
      </w:pPr>
      <w:r w:rsidRPr="00061AB7">
        <w:t>39 6500     4     Модели, стержневые ящики и опоки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металлические</w:t>
      </w:r>
    </w:p>
    <w:p w:rsidR="00CC4CF9" w:rsidRPr="00061AB7" w:rsidRDefault="00CC4CF9">
      <w:pPr>
        <w:pStyle w:val="ConsPlusCell"/>
        <w:jc w:val="both"/>
      </w:pPr>
      <w:r w:rsidRPr="00061AB7">
        <w:t>39 6510     9     Модели металлические</w:t>
      </w:r>
    </w:p>
    <w:p w:rsidR="00CC4CF9" w:rsidRPr="00061AB7" w:rsidRDefault="00CC4CF9">
      <w:pPr>
        <w:pStyle w:val="ConsPlusCell"/>
        <w:jc w:val="both"/>
      </w:pPr>
      <w:r w:rsidRPr="00061AB7">
        <w:t>39 6520     3     Модели деревянные и из прочих материалов</w:t>
      </w:r>
    </w:p>
    <w:p w:rsidR="00CC4CF9" w:rsidRPr="00061AB7" w:rsidRDefault="00CC4CF9">
      <w:pPr>
        <w:pStyle w:val="ConsPlusCell"/>
        <w:jc w:val="both"/>
      </w:pPr>
      <w:r w:rsidRPr="00061AB7">
        <w:t>39 6530     8     Ящики стержневые металлические</w:t>
      </w:r>
    </w:p>
    <w:p w:rsidR="00CC4CF9" w:rsidRPr="00061AB7" w:rsidRDefault="00CC4CF9">
      <w:pPr>
        <w:pStyle w:val="ConsPlusCell"/>
        <w:jc w:val="both"/>
      </w:pPr>
      <w:r w:rsidRPr="00061AB7">
        <w:t>39 6540     2     Ящики стержневые деревянные и из прочих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</w:t>
      </w:r>
    </w:p>
    <w:p w:rsidR="00CC4CF9" w:rsidRPr="00061AB7" w:rsidRDefault="00CC4CF9">
      <w:pPr>
        <w:pStyle w:val="ConsPlusCell"/>
        <w:jc w:val="both"/>
      </w:pPr>
      <w:r w:rsidRPr="00061AB7">
        <w:t>39 6550     7     Опоки</w:t>
      </w:r>
    </w:p>
    <w:p w:rsidR="00CC4CF9" w:rsidRPr="00061AB7" w:rsidRDefault="00CC4CF9">
      <w:pPr>
        <w:pStyle w:val="ConsPlusCell"/>
        <w:jc w:val="both"/>
      </w:pPr>
      <w:r w:rsidRPr="00061AB7">
        <w:t>39 6560     1     Инструмент формовочный и отделочный</w:t>
      </w:r>
    </w:p>
    <w:p w:rsidR="00CC4CF9" w:rsidRPr="00061AB7" w:rsidRDefault="00CC4CF9">
      <w:pPr>
        <w:pStyle w:val="ConsPlusCell"/>
        <w:jc w:val="both"/>
      </w:pPr>
      <w:r w:rsidRPr="00061AB7">
        <w:t>39 6600     8     Формы литейные металлические</w:t>
      </w:r>
    </w:p>
    <w:p w:rsidR="00CC4CF9" w:rsidRPr="00061AB7" w:rsidRDefault="00CC4CF9">
      <w:pPr>
        <w:pStyle w:val="ConsPlusCell"/>
        <w:jc w:val="both"/>
      </w:pPr>
      <w:r w:rsidRPr="00061AB7">
        <w:t>39 6610     2     Кокили</w:t>
      </w:r>
    </w:p>
    <w:p w:rsidR="00CC4CF9" w:rsidRPr="00061AB7" w:rsidRDefault="00CC4CF9">
      <w:pPr>
        <w:pStyle w:val="ConsPlusCell"/>
        <w:jc w:val="both"/>
      </w:pPr>
      <w:r w:rsidRPr="00061AB7">
        <w:t>39 6620     7     Кристаллизаторы литьевые</w:t>
      </w:r>
    </w:p>
    <w:p w:rsidR="00CC4CF9" w:rsidRPr="00061AB7" w:rsidRDefault="00CC4CF9">
      <w:pPr>
        <w:pStyle w:val="ConsPlusCell"/>
        <w:jc w:val="both"/>
      </w:pPr>
      <w:r w:rsidRPr="00061AB7">
        <w:t>39 6630     1     Пресс-формы для литья под давлением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машинах с горячей камерой прессования сплавов</w:t>
      </w:r>
    </w:p>
    <w:p w:rsidR="00CC4CF9" w:rsidRPr="00061AB7" w:rsidRDefault="00CC4CF9">
      <w:pPr>
        <w:pStyle w:val="ConsPlusCell"/>
        <w:jc w:val="both"/>
      </w:pPr>
      <w:r w:rsidRPr="00061AB7">
        <w:t>39 6640     6     Пресс-формы для литья под давлением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машинах с холодной камерой прессования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сплавов</w:t>
      </w:r>
    </w:p>
    <w:p w:rsidR="00CC4CF9" w:rsidRPr="00061AB7" w:rsidRDefault="00CC4CF9">
      <w:pPr>
        <w:pStyle w:val="ConsPlusCell"/>
        <w:jc w:val="both"/>
      </w:pPr>
      <w:r w:rsidRPr="00061AB7">
        <w:t>39 6650     0     Пресс-формы для выплавляемых моделей</w:t>
      </w:r>
    </w:p>
    <w:p w:rsidR="00CC4CF9" w:rsidRPr="00061AB7" w:rsidRDefault="00CC4CF9">
      <w:pPr>
        <w:pStyle w:val="ConsPlusCell"/>
        <w:jc w:val="both"/>
      </w:pPr>
      <w:r w:rsidRPr="00061AB7">
        <w:t>39 6660     5     Изложницы центробежные для литья заготовок</w:t>
      </w:r>
    </w:p>
    <w:p w:rsidR="00CC4CF9" w:rsidRPr="00061AB7" w:rsidRDefault="00CC4CF9">
      <w:pPr>
        <w:pStyle w:val="ConsPlusCell"/>
        <w:jc w:val="both"/>
      </w:pPr>
      <w:r w:rsidRPr="00061AB7">
        <w:t>39 6800     5     Оснастка универсально-сборная</w:t>
      </w:r>
    </w:p>
    <w:p w:rsidR="00CC4CF9" w:rsidRPr="00061AB7" w:rsidRDefault="00CC4CF9">
      <w:pPr>
        <w:pStyle w:val="ConsPlusCell"/>
        <w:jc w:val="both"/>
      </w:pPr>
      <w:r w:rsidRPr="00061AB7">
        <w:t>39 6801     0     Детали и сборочные единицы, поставляемые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Минстанкопрому для комплектации наборов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универсально-сборной переналаживаемой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оснастки *</w:t>
      </w:r>
    </w:p>
    <w:p w:rsidR="00CC4CF9" w:rsidRPr="00061AB7" w:rsidRDefault="00CC4CF9">
      <w:pPr>
        <w:pStyle w:val="ConsPlusCell"/>
        <w:jc w:val="both"/>
      </w:pPr>
      <w:r w:rsidRPr="00061AB7">
        <w:t>39 6810     9     Приспособления универсально-сборные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переналаживаемые станочные с пазами</w:t>
      </w:r>
    </w:p>
    <w:p w:rsidR="00CC4CF9" w:rsidRPr="00061AB7" w:rsidRDefault="00CC4CF9">
      <w:pPr>
        <w:pStyle w:val="ConsPlusCell"/>
        <w:jc w:val="both"/>
      </w:pPr>
      <w:r w:rsidRPr="00061AB7">
        <w:t>39 6812     0     Приспособления универсально-сборные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переналаживаемые станочные / серии 8</w:t>
      </w:r>
    </w:p>
    <w:p w:rsidR="00CC4CF9" w:rsidRPr="00061AB7" w:rsidRDefault="00CC4CF9">
      <w:pPr>
        <w:pStyle w:val="ConsPlusCell"/>
        <w:jc w:val="both"/>
      </w:pPr>
      <w:r w:rsidRPr="00061AB7">
        <w:t>39 6813     6     - серии 12</w:t>
      </w:r>
    </w:p>
    <w:p w:rsidR="00CC4CF9" w:rsidRPr="00061AB7" w:rsidRDefault="00CC4CF9">
      <w:pPr>
        <w:pStyle w:val="ConsPlusCell"/>
        <w:jc w:val="both"/>
      </w:pPr>
      <w:r w:rsidRPr="00061AB7">
        <w:t>39 6814     1     - серии 16</w:t>
      </w:r>
    </w:p>
    <w:p w:rsidR="00CC4CF9" w:rsidRPr="00061AB7" w:rsidRDefault="00CC4CF9">
      <w:pPr>
        <w:pStyle w:val="ConsPlusCell"/>
        <w:jc w:val="both"/>
      </w:pPr>
      <w:r w:rsidRPr="00061AB7">
        <w:t>39 6815     7     Приспособления сборно-разборные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переналаживаемые станочные / серии 14</w:t>
      </w:r>
    </w:p>
    <w:p w:rsidR="00CC4CF9" w:rsidRPr="00061AB7" w:rsidRDefault="00CC4CF9">
      <w:pPr>
        <w:pStyle w:val="ConsPlusCell"/>
        <w:jc w:val="both"/>
      </w:pPr>
      <w:r w:rsidRPr="00061AB7">
        <w:t>39 6816     2     - серии 18</w:t>
      </w:r>
    </w:p>
    <w:p w:rsidR="00CC4CF9" w:rsidRPr="00061AB7" w:rsidRDefault="00CC4CF9">
      <w:pPr>
        <w:pStyle w:val="ConsPlusCell"/>
        <w:jc w:val="both"/>
      </w:pPr>
      <w:r w:rsidRPr="00061AB7">
        <w:t>39 6817     8     - серии 22</w:t>
      </w:r>
    </w:p>
    <w:p w:rsidR="00CC4CF9" w:rsidRPr="00061AB7" w:rsidRDefault="00CC4CF9">
      <w:pPr>
        <w:pStyle w:val="ConsPlusCell"/>
        <w:jc w:val="both"/>
      </w:pPr>
      <w:r w:rsidRPr="00061AB7">
        <w:t>39 6818     3     Приспособления специализированные наладочные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станочные</w:t>
      </w:r>
    </w:p>
    <w:p w:rsidR="00CC4CF9" w:rsidRPr="00061AB7" w:rsidRDefault="00CC4CF9">
      <w:pPr>
        <w:pStyle w:val="ConsPlusCell"/>
        <w:jc w:val="both"/>
      </w:pPr>
      <w:r w:rsidRPr="00061AB7">
        <w:t>39 6820     4     Приспособления универсально-сборные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переналаживаемые станочные / с отверстиями</w:t>
      </w:r>
    </w:p>
    <w:p w:rsidR="00CC4CF9" w:rsidRPr="00061AB7" w:rsidRDefault="00CC4CF9">
      <w:pPr>
        <w:pStyle w:val="ConsPlusCell"/>
        <w:jc w:val="both"/>
      </w:pPr>
      <w:r w:rsidRPr="00061AB7">
        <w:t>39 6822     5     - серии 8</w:t>
      </w:r>
    </w:p>
    <w:p w:rsidR="00CC4CF9" w:rsidRPr="00061AB7" w:rsidRDefault="00CC4CF9">
      <w:pPr>
        <w:pStyle w:val="ConsPlusCell"/>
        <w:jc w:val="both"/>
      </w:pPr>
      <w:r w:rsidRPr="00061AB7">
        <w:t>39 6823     0     - серии 12</w:t>
      </w:r>
    </w:p>
    <w:p w:rsidR="00CC4CF9" w:rsidRPr="00061AB7" w:rsidRDefault="00CC4CF9">
      <w:pPr>
        <w:pStyle w:val="ConsPlusCell"/>
        <w:jc w:val="both"/>
      </w:pPr>
      <w:r w:rsidRPr="00061AB7">
        <w:t>39 6824     6     - серии 16</w:t>
      </w:r>
    </w:p>
    <w:p w:rsidR="00CC4CF9" w:rsidRPr="00061AB7" w:rsidRDefault="00CC4CF9">
      <w:pPr>
        <w:pStyle w:val="ConsPlusCell"/>
        <w:jc w:val="both"/>
      </w:pPr>
      <w:r w:rsidRPr="00061AB7">
        <w:t>39 6825     1     Кондукторы универсально-сборные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переналаживаемые круглые накладные</w:t>
      </w:r>
    </w:p>
    <w:p w:rsidR="00CC4CF9" w:rsidRPr="00061AB7" w:rsidRDefault="00CC4CF9">
      <w:pPr>
        <w:pStyle w:val="ConsPlusCell"/>
        <w:jc w:val="both"/>
      </w:pPr>
      <w:r w:rsidRPr="00061AB7">
        <w:t>39 6829     3     Приводы механизации зажима заготовок</w:t>
      </w:r>
    </w:p>
    <w:p w:rsidR="00CC4CF9" w:rsidRPr="00061AB7" w:rsidRDefault="00CC4CF9">
      <w:pPr>
        <w:pStyle w:val="ConsPlusCell"/>
        <w:jc w:val="both"/>
      </w:pPr>
      <w:r w:rsidRPr="00061AB7">
        <w:t>39 6840     3     Приспособления универсально-сборные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сборки конструкций под сварку</w:t>
      </w:r>
    </w:p>
    <w:p w:rsidR="00CC4CF9" w:rsidRPr="00061AB7" w:rsidRDefault="00CC4CF9">
      <w:pPr>
        <w:pStyle w:val="ConsPlusCell"/>
        <w:jc w:val="both"/>
      </w:pPr>
      <w:r w:rsidRPr="00061AB7">
        <w:t>39 6842     4     Приспособления сборно-разборные для сборки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конструкций под сварку / серии 8</w:t>
      </w:r>
    </w:p>
    <w:p w:rsidR="00CC4CF9" w:rsidRPr="00061AB7" w:rsidRDefault="00CC4CF9">
      <w:pPr>
        <w:pStyle w:val="ConsPlusCell"/>
        <w:jc w:val="both"/>
      </w:pPr>
      <w:r w:rsidRPr="00061AB7">
        <w:t>39 6843     0     - серии 12</w:t>
      </w:r>
    </w:p>
    <w:p w:rsidR="00CC4CF9" w:rsidRPr="00061AB7" w:rsidRDefault="00CC4CF9">
      <w:pPr>
        <w:pStyle w:val="ConsPlusCell"/>
        <w:jc w:val="both"/>
      </w:pPr>
      <w:r w:rsidRPr="00061AB7">
        <w:t>39 6844     5     - серии 16</w:t>
      </w:r>
    </w:p>
    <w:p w:rsidR="00CC4CF9" w:rsidRPr="00061AB7" w:rsidRDefault="00CC4CF9">
      <w:pPr>
        <w:pStyle w:val="ConsPlusCell"/>
        <w:jc w:val="both"/>
      </w:pPr>
      <w:r w:rsidRPr="00061AB7">
        <w:t>39 6850     8     Штампы универсальные /</w:t>
      </w:r>
    </w:p>
    <w:p w:rsidR="00CC4CF9" w:rsidRPr="00061AB7" w:rsidRDefault="00CC4CF9">
      <w:pPr>
        <w:pStyle w:val="ConsPlusCell"/>
        <w:jc w:val="both"/>
      </w:pPr>
      <w:r w:rsidRPr="00061AB7">
        <w:t>39 6851     3     - со сменными сборными пакетами</w:t>
      </w:r>
    </w:p>
    <w:p w:rsidR="00CC4CF9" w:rsidRPr="00061AB7" w:rsidRDefault="00CC4CF9">
      <w:pPr>
        <w:pStyle w:val="ConsPlusCell"/>
        <w:jc w:val="both"/>
      </w:pPr>
      <w:r w:rsidRPr="00061AB7">
        <w:t>39 6852     9     - переналаживаемые</w:t>
      </w:r>
    </w:p>
    <w:p w:rsidR="00CC4CF9" w:rsidRPr="00061AB7" w:rsidRDefault="00CC4CF9">
      <w:pPr>
        <w:pStyle w:val="ConsPlusCell"/>
        <w:jc w:val="both"/>
      </w:pPr>
      <w:r w:rsidRPr="00061AB7">
        <w:t>39 6853     4     - со сменными рабочими деталями</w:t>
      </w:r>
    </w:p>
    <w:p w:rsidR="00CC4CF9" w:rsidRPr="00061AB7" w:rsidRDefault="00CC4CF9">
      <w:pPr>
        <w:pStyle w:val="ConsPlusCell"/>
        <w:jc w:val="both"/>
      </w:pPr>
      <w:r w:rsidRPr="00061AB7">
        <w:t>39 6854     3     - сборные</w:t>
      </w:r>
    </w:p>
    <w:p w:rsidR="00CC4CF9" w:rsidRPr="00061AB7" w:rsidRDefault="00CC4CF9">
      <w:pPr>
        <w:pStyle w:val="ConsPlusCell"/>
        <w:jc w:val="both"/>
      </w:pPr>
      <w:r w:rsidRPr="00061AB7">
        <w:t>39 6855     5     Блоки штампов промежуточные универсальные</w:t>
      </w:r>
    </w:p>
    <w:p w:rsidR="00CC4CF9" w:rsidRPr="00061AB7" w:rsidRDefault="00CC4CF9">
      <w:pPr>
        <w:pStyle w:val="ConsPlusCell"/>
        <w:jc w:val="both"/>
      </w:pPr>
      <w:r w:rsidRPr="00061AB7">
        <w:t>39 6860     2     Оснастка универсально-сборная разная</w:t>
      </w:r>
    </w:p>
    <w:p w:rsidR="00CC4CF9" w:rsidRPr="00061AB7" w:rsidRDefault="00CC4CF9">
      <w:pPr>
        <w:pStyle w:val="ConsPlusCell"/>
        <w:jc w:val="both"/>
      </w:pPr>
      <w:r w:rsidRPr="00061AB7">
        <w:t>39 6861     8     Приспособления универсально-сборные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контрольно-измерительные</w:t>
      </w:r>
    </w:p>
    <w:p w:rsidR="00CC4CF9" w:rsidRPr="00061AB7" w:rsidRDefault="00CC4CF9">
      <w:pPr>
        <w:pStyle w:val="ConsPlusCell"/>
        <w:jc w:val="both"/>
      </w:pPr>
      <w:r w:rsidRPr="00061AB7">
        <w:t>39 6900     9     Оснастка технологическая для машиностроения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прочая</w:t>
      </w:r>
    </w:p>
    <w:p w:rsidR="00CC4CF9" w:rsidRPr="00061AB7" w:rsidRDefault="00CC4CF9">
      <w:pPr>
        <w:pStyle w:val="ConsPlusCell"/>
        <w:jc w:val="both"/>
      </w:pPr>
      <w:r w:rsidRPr="00061AB7">
        <w:t>39 6910     3     Инструмент кузнечный для ручной и машинной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ковки</w:t>
      </w:r>
    </w:p>
    <w:p w:rsidR="00CC4CF9" w:rsidRPr="00061AB7" w:rsidRDefault="00CC4CF9">
      <w:pPr>
        <w:pStyle w:val="ConsPlusCell"/>
        <w:jc w:val="both"/>
      </w:pPr>
      <w:r w:rsidRPr="00061AB7">
        <w:t>39 6911     9     Клещи, захваты, воротяжки, патроны,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кантователи</w:t>
      </w:r>
    </w:p>
    <w:p w:rsidR="00CC4CF9" w:rsidRPr="00061AB7" w:rsidRDefault="00CC4CF9">
      <w:pPr>
        <w:pStyle w:val="ConsPlusCell"/>
        <w:jc w:val="both"/>
      </w:pPr>
      <w:r w:rsidRPr="00061AB7">
        <w:t>39 6912     4     Бойки, вкладыши для бойков, кувалды, молоты</w:t>
      </w:r>
    </w:p>
    <w:p w:rsidR="00CC4CF9" w:rsidRPr="00061AB7" w:rsidRDefault="00CC4CF9">
      <w:pPr>
        <w:pStyle w:val="ConsPlusCell"/>
        <w:jc w:val="both"/>
      </w:pPr>
      <w:r w:rsidRPr="00061AB7">
        <w:t>39 6913     6     Наковальни, шпераки, формы, плиты, кольца</w:t>
      </w:r>
    </w:p>
    <w:p w:rsidR="00CC4CF9" w:rsidRPr="00061AB7" w:rsidRDefault="00CC4CF9">
      <w:pPr>
        <w:pStyle w:val="ConsPlusCell"/>
        <w:jc w:val="both"/>
      </w:pPr>
      <w:r w:rsidRPr="00061AB7">
        <w:t>39 6914     5     Топоры, зубила, просечки, подсечки,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пробойники, прошивки</w:t>
      </w:r>
    </w:p>
    <w:p w:rsidR="00CC4CF9" w:rsidRPr="00061AB7" w:rsidRDefault="00CC4CF9">
      <w:pPr>
        <w:pStyle w:val="ConsPlusCell"/>
        <w:jc w:val="both"/>
      </w:pPr>
      <w:r w:rsidRPr="00061AB7">
        <w:t>39 6915     0     Подбойки, надбойки, обжимки, пережимки,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раскатки</w:t>
      </w:r>
    </w:p>
    <w:p w:rsidR="00CC4CF9" w:rsidRPr="00061AB7" w:rsidRDefault="00CC4CF9">
      <w:pPr>
        <w:pStyle w:val="ConsPlusCell"/>
        <w:jc w:val="both"/>
      </w:pPr>
      <w:r w:rsidRPr="00061AB7">
        <w:t>39 6916     6     Подкладки, гладилки, калибры</w:t>
      </w:r>
    </w:p>
    <w:p w:rsidR="00CC4CF9" w:rsidRPr="00061AB7" w:rsidRDefault="00CC4CF9">
      <w:pPr>
        <w:pStyle w:val="ConsPlusCell"/>
        <w:jc w:val="both"/>
      </w:pPr>
      <w:r w:rsidRPr="00061AB7">
        <w:t>39 6918     7     Нижники, оправки, стойки, подставки,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надставки, вилки, скобы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39 7000     9     Инструмент алмазный, из сверхтвердых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 и сырье для них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39 7007     7     Заготовки сегментные для алмазного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инструмента *</w:t>
      </w:r>
    </w:p>
    <w:p w:rsidR="00CC4CF9" w:rsidRPr="00061AB7" w:rsidRDefault="00CC4CF9">
      <w:pPr>
        <w:pStyle w:val="ConsPlusCell"/>
        <w:jc w:val="both"/>
      </w:pPr>
      <w:r w:rsidRPr="00061AB7">
        <w:t>39 7010     3     Инструмент алмазный *</w:t>
      </w:r>
    </w:p>
    <w:p w:rsidR="00CC4CF9" w:rsidRPr="00061AB7" w:rsidRDefault="00CC4CF9">
      <w:pPr>
        <w:pStyle w:val="ConsPlusCell"/>
        <w:jc w:val="both"/>
      </w:pPr>
      <w:r w:rsidRPr="00061AB7">
        <w:t>39 7100     2     Инструмент из природных алмазов</w:t>
      </w:r>
    </w:p>
    <w:p w:rsidR="00CC4CF9" w:rsidRPr="00061AB7" w:rsidRDefault="00CC4CF9">
      <w:pPr>
        <w:pStyle w:val="ConsPlusCell"/>
        <w:jc w:val="both"/>
      </w:pPr>
      <w:r w:rsidRPr="00061AB7">
        <w:t>39 7110     7     Инструмент шлифовальный и полировальный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органической связке</w:t>
      </w:r>
    </w:p>
    <w:p w:rsidR="00CC4CF9" w:rsidRPr="00061AB7" w:rsidRDefault="00CC4CF9">
      <w:pPr>
        <w:pStyle w:val="ConsPlusCell"/>
        <w:jc w:val="both"/>
      </w:pPr>
      <w:r w:rsidRPr="00061AB7">
        <w:t>39 7111     2     Круги / плоские прямого профиля</w:t>
      </w:r>
    </w:p>
    <w:p w:rsidR="00CC4CF9" w:rsidRPr="00061AB7" w:rsidRDefault="00CC4CF9">
      <w:pPr>
        <w:pStyle w:val="ConsPlusCell"/>
        <w:jc w:val="both"/>
      </w:pPr>
      <w:r w:rsidRPr="00061AB7">
        <w:t>39 7112     8     - плоские с выточкой</w:t>
      </w:r>
    </w:p>
    <w:p w:rsidR="00CC4CF9" w:rsidRPr="00061AB7" w:rsidRDefault="00CC4CF9">
      <w:pPr>
        <w:pStyle w:val="ConsPlusCell"/>
        <w:jc w:val="both"/>
      </w:pPr>
      <w:r w:rsidRPr="00061AB7">
        <w:t>39 7113     3     - чашечные</w:t>
      </w:r>
    </w:p>
    <w:p w:rsidR="00CC4CF9" w:rsidRPr="00061AB7" w:rsidRDefault="00CC4CF9">
      <w:pPr>
        <w:pStyle w:val="ConsPlusCell"/>
        <w:jc w:val="both"/>
      </w:pPr>
      <w:r w:rsidRPr="00061AB7">
        <w:t>39 7114     9     - тарельчатые</w:t>
      </w:r>
    </w:p>
    <w:p w:rsidR="00CC4CF9" w:rsidRPr="00061AB7" w:rsidRDefault="00CC4CF9">
      <w:pPr>
        <w:pStyle w:val="ConsPlusCell"/>
        <w:jc w:val="both"/>
      </w:pPr>
      <w:r w:rsidRPr="00061AB7">
        <w:t>39 7115     4     - профильные</w:t>
      </w:r>
    </w:p>
    <w:p w:rsidR="00CC4CF9" w:rsidRPr="00061AB7" w:rsidRDefault="00CC4CF9">
      <w:pPr>
        <w:pStyle w:val="ConsPlusCell"/>
        <w:jc w:val="both"/>
      </w:pPr>
      <w:r w:rsidRPr="00061AB7">
        <w:t>39 7117     5     Головки, бруски, притиры</w:t>
      </w:r>
    </w:p>
    <w:p w:rsidR="00CC4CF9" w:rsidRPr="00061AB7" w:rsidRDefault="00CC4CF9">
      <w:pPr>
        <w:pStyle w:val="ConsPlusCell"/>
        <w:jc w:val="both"/>
      </w:pPr>
      <w:r w:rsidRPr="00061AB7">
        <w:t>39 7119     6     Инструмент специальный</w:t>
      </w:r>
    </w:p>
    <w:p w:rsidR="00CC4CF9" w:rsidRPr="00061AB7" w:rsidRDefault="00CC4CF9">
      <w:pPr>
        <w:pStyle w:val="ConsPlusCell"/>
        <w:jc w:val="both"/>
      </w:pPr>
      <w:r w:rsidRPr="00061AB7">
        <w:t>39 7120     1     Инструмент шлифовальный, полировальный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отрезной на металлической связке</w:t>
      </w:r>
    </w:p>
    <w:p w:rsidR="00CC4CF9" w:rsidRPr="00061AB7" w:rsidRDefault="00CC4CF9">
      <w:pPr>
        <w:pStyle w:val="ConsPlusCell"/>
        <w:jc w:val="both"/>
      </w:pPr>
      <w:r w:rsidRPr="00061AB7">
        <w:t>39 7121     7     Круги / плоские прямого профиля</w:t>
      </w:r>
    </w:p>
    <w:p w:rsidR="00CC4CF9" w:rsidRPr="00061AB7" w:rsidRDefault="00CC4CF9">
      <w:pPr>
        <w:pStyle w:val="ConsPlusCell"/>
        <w:jc w:val="both"/>
      </w:pPr>
      <w:r w:rsidRPr="00061AB7">
        <w:t>39 7122     2     - плоские с выточкой</w:t>
      </w:r>
    </w:p>
    <w:p w:rsidR="00CC4CF9" w:rsidRPr="00061AB7" w:rsidRDefault="00CC4CF9">
      <w:pPr>
        <w:pStyle w:val="ConsPlusCell"/>
        <w:jc w:val="both"/>
      </w:pPr>
      <w:r w:rsidRPr="00061AB7">
        <w:t>39 7123     8     - чашечные</w:t>
      </w:r>
    </w:p>
    <w:p w:rsidR="00CC4CF9" w:rsidRPr="00061AB7" w:rsidRDefault="00CC4CF9">
      <w:pPr>
        <w:pStyle w:val="ConsPlusCell"/>
        <w:jc w:val="both"/>
      </w:pPr>
      <w:r w:rsidRPr="00061AB7">
        <w:t>39 7124     3     - тарельчатые</w:t>
      </w:r>
    </w:p>
    <w:p w:rsidR="00CC4CF9" w:rsidRPr="00061AB7" w:rsidRDefault="00CC4CF9">
      <w:pPr>
        <w:pStyle w:val="ConsPlusCell"/>
        <w:jc w:val="both"/>
      </w:pPr>
      <w:r w:rsidRPr="00061AB7">
        <w:t>39 7125     9     - профильные</w:t>
      </w:r>
    </w:p>
    <w:p w:rsidR="00CC4CF9" w:rsidRPr="00061AB7" w:rsidRDefault="00CC4CF9">
      <w:pPr>
        <w:pStyle w:val="ConsPlusCell"/>
        <w:jc w:val="both"/>
      </w:pPr>
      <w:r w:rsidRPr="00061AB7">
        <w:t>39 7126     4     - отрезные со сплошной кромкой</w:t>
      </w:r>
    </w:p>
    <w:p w:rsidR="00CC4CF9" w:rsidRPr="00061AB7" w:rsidRDefault="00CC4CF9">
      <w:pPr>
        <w:pStyle w:val="ConsPlusCell"/>
        <w:jc w:val="both"/>
      </w:pPr>
      <w:r w:rsidRPr="00061AB7">
        <w:t>39 7127     2     Головки, бруски, притиры</w:t>
      </w:r>
    </w:p>
    <w:p w:rsidR="00CC4CF9" w:rsidRPr="00061AB7" w:rsidRDefault="00CC4CF9">
      <w:pPr>
        <w:pStyle w:val="ConsPlusCell"/>
        <w:jc w:val="both"/>
      </w:pPr>
      <w:r w:rsidRPr="00061AB7">
        <w:t>39 7128     5     Сверла</w:t>
      </w:r>
    </w:p>
    <w:p w:rsidR="00CC4CF9" w:rsidRPr="00061AB7" w:rsidRDefault="00CC4CF9">
      <w:pPr>
        <w:pStyle w:val="ConsPlusCell"/>
        <w:jc w:val="both"/>
      </w:pPr>
      <w:r w:rsidRPr="00061AB7">
        <w:t>39 7129     0     Инструмент специальный</w:t>
      </w:r>
    </w:p>
    <w:p w:rsidR="00CC4CF9" w:rsidRPr="00061AB7" w:rsidRDefault="00CC4CF9">
      <w:pPr>
        <w:pStyle w:val="ConsPlusCell"/>
        <w:jc w:val="both"/>
      </w:pPr>
      <w:r w:rsidRPr="00061AB7">
        <w:t>39 7130     6     Инструмент шлифовальный и полировальный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керамической связке</w:t>
      </w:r>
    </w:p>
    <w:p w:rsidR="00CC4CF9" w:rsidRPr="00061AB7" w:rsidRDefault="00CC4CF9">
      <w:pPr>
        <w:pStyle w:val="ConsPlusCell"/>
        <w:jc w:val="both"/>
      </w:pPr>
      <w:r w:rsidRPr="00061AB7">
        <w:t>39 7131     1     Круги / плоские прямого профиля</w:t>
      </w:r>
    </w:p>
    <w:p w:rsidR="00CC4CF9" w:rsidRPr="00061AB7" w:rsidRDefault="00CC4CF9">
      <w:pPr>
        <w:pStyle w:val="ConsPlusCell"/>
        <w:jc w:val="both"/>
      </w:pPr>
      <w:r w:rsidRPr="00061AB7">
        <w:t>39 7132     7     - плоские с выточкой</w:t>
      </w:r>
    </w:p>
    <w:p w:rsidR="00CC4CF9" w:rsidRPr="00061AB7" w:rsidRDefault="00CC4CF9">
      <w:pPr>
        <w:pStyle w:val="ConsPlusCell"/>
        <w:jc w:val="both"/>
      </w:pPr>
      <w:r w:rsidRPr="00061AB7">
        <w:t>39 7133     2     - чашечные</w:t>
      </w:r>
    </w:p>
    <w:p w:rsidR="00CC4CF9" w:rsidRPr="00061AB7" w:rsidRDefault="00CC4CF9">
      <w:pPr>
        <w:pStyle w:val="ConsPlusCell"/>
        <w:jc w:val="both"/>
      </w:pPr>
      <w:r w:rsidRPr="00061AB7">
        <w:t>39 7134     8     - тарельчатые</w:t>
      </w:r>
    </w:p>
    <w:p w:rsidR="00CC4CF9" w:rsidRPr="00061AB7" w:rsidRDefault="00CC4CF9">
      <w:pPr>
        <w:pStyle w:val="ConsPlusCell"/>
        <w:jc w:val="both"/>
      </w:pPr>
      <w:r w:rsidRPr="00061AB7">
        <w:t>39 7137     4     Головки, бруски, притиры</w:t>
      </w:r>
    </w:p>
    <w:p w:rsidR="00CC4CF9" w:rsidRPr="00061AB7" w:rsidRDefault="00CC4CF9">
      <w:pPr>
        <w:pStyle w:val="ConsPlusCell"/>
        <w:jc w:val="both"/>
      </w:pPr>
      <w:r w:rsidRPr="00061AB7">
        <w:t>39 7139     5     Инструмент специальный</w:t>
      </w:r>
    </w:p>
    <w:p w:rsidR="00CC4CF9" w:rsidRPr="00061AB7" w:rsidRDefault="00CC4CF9">
      <w:pPr>
        <w:pStyle w:val="ConsPlusCell"/>
        <w:jc w:val="both"/>
      </w:pPr>
      <w:r w:rsidRPr="00061AB7">
        <w:t>39 7140     0     Инструмент шлифовальный и полировальный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гальванической связке</w:t>
      </w:r>
    </w:p>
    <w:p w:rsidR="00CC4CF9" w:rsidRPr="00061AB7" w:rsidRDefault="00CC4CF9">
      <w:pPr>
        <w:pStyle w:val="ConsPlusCell"/>
        <w:jc w:val="both"/>
      </w:pPr>
      <w:r w:rsidRPr="00061AB7">
        <w:t>39 7141     6     Круги шлифовальные</w:t>
      </w:r>
    </w:p>
    <w:p w:rsidR="00CC4CF9" w:rsidRPr="00061AB7" w:rsidRDefault="00CC4CF9">
      <w:pPr>
        <w:pStyle w:val="ConsPlusCell"/>
        <w:jc w:val="both"/>
      </w:pPr>
      <w:r w:rsidRPr="00061AB7">
        <w:t>39 7144     2     Надфили, напильники</w:t>
      </w:r>
    </w:p>
    <w:p w:rsidR="00CC4CF9" w:rsidRPr="00061AB7" w:rsidRDefault="00CC4CF9">
      <w:pPr>
        <w:pStyle w:val="ConsPlusCell"/>
        <w:jc w:val="both"/>
      </w:pPr>
      <w:r w:rsidRPr="00061AB7">
        <w:t>39 7146     3     Круги отрезные</w:t>
      </w:r>
    </w:p>
    <w:p w:rsidR="00CC4CF9" w:rsidRPr="00061AB7" w:rsidRDefault="00CC4CF9">
      <w:pPr>
        <w:pStyle w:val="ConsPlusCell"/>
        <w:jc w:val="both"/>
      </w:pPr>
      <w:r w:rsidRPr="00061AB7">
        <w:t>39 7147     9     Головки, бруски, притиры</w:t>
      </w:r>
    </w:p>
    <w:p w:rsidR="00CC4CF9" w:rsidRPr="00061AB7" w:rsidRDefault="00CC4CF9">
      <w:pPr>
        <w:pStyle w:val="ConsPlusCell"/>
        <w:jc w:val="both"/>
      </w:pPr>
      <w:r w:rsidRPr="00061AB7">
        <w:t>39 7148     4     Сверла</w:t>
      </w:r>
    </w:p>
    <w:p w:rsidR="00CC4CF9" w:rsidRPr="00061AB7" w:rsidRDefault="00CC4CF9">
      <w:pPr>
        <w:pStyle w:val="ConsPlusCell"/>
        <w:jc w:val="both"/>
      </w:pPr>
      <w:r w:rsidRPr="00061AB7">
        <w:t>39 7149     0     Инструмент специальный</w:t>
      </w:r>
    </w:p>
    <w:p w:rsidR="00CC4CF9" w:rsidRPr="00061AB7" w:rsidRDefault="00CC4CF9">
      <w:pPr>
        <w:pStyle w:val="ConsPlusCell"/>
        <w:jc w:val="both"/>
      </w:pPr>
      <w:r w:rsidRPr="00061AB7">
        <w:t>39 7150     5     Инструмент камнеобрабатывающий, буровой и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стройиндустрии</w:t>
      </w:r>
    </w:p>
    <w:p w:rsidR="00CC4CF9" w:rsidRPr="00061AB7" w:rsidRDefault="00CC4CF9">
      <w:pPr>
        <w:pStyle w:val="ConsPlusCell"/>
        <w:jc w:val="both"/>
      </w:pPr>
      <w:r w:rsidRPr="00061AB7">
        <w:t>39 7151     0     Круги шлифовальные</w:t>
      </w:r>
    </w:p>
    <w:p w:rsidR="00CC4CF9" w:rsidRPr="00061AB7" w:rsidRDefault="00CC4CF9">
      <w:pPr>
        <w:pStyle w:val="ConsPlusCell"/>
        <w:jc w:val="both"/>
      </w:pPr>
      <w:r w:rsidRPr="00061AB7">
        <w:t>39 7152     6     Круги сегментные</w:t>
      </w:r>
    </w:p>
    <w:p w:rsidR="00CC4CF9" w:rsidRPr="00061AB7" w:rsidRDefault="00CC4CF9">
      <w:pPr>
        <w:pStyle w:val="ConsPlusCell"/>
        <w:jc w:val="both"/>
      </w:pPr>
      <w:r w:rsidRPr="00061AB7">
        <w:t>39 7153     1     Штрипсы</w:t>
      </w:r>
    </w:p>
    <w:p w:rsidR="00CC4CF9" w:rsidRPr="00061AB7" w:rsidRDefault="00CC4CF9">
      <w:pPr>
        <w:pStyle w:val="ConsPlusCell"/>
        <w:jc w:val="both"/>
      </w:pPr>
      <w:r w:rsidRPr="00061AB7">
        <w:t>39 7154     7     Долота буровые</w:t>
      </w:r>
    </w:p>
    <w:p w:rsidR="00CC4CF9" w:rsidRPr="00061AB7" w:rsidRDefault="00CC4CF9">
      <w:pPr>
        <w:pStyle w:val="ConsPlusCell"/>
        <w:jc w:val="both"/>
      </w:pPr>
      <w:r w:rsidRPr="00061AB7">
        <w:t>39 7155     2     Коронки и расширители</w:t>
      </w:r>
    </w:p>
    <w:p w:rsidR="00CC4CF9" w:rsidRPr="00061AB7" w:rsidRDefault="00CC4CF9">
      <w:pPr>
        <w:pStyle w:val="ConsPlusCell"/>
        <w:jc w:val="both"/>
      </w:pPr>
      <w:r w:rsidRPr="00061AB7">
        <w:t>39 7157     3     Бруски, сегменты</w:t>
      </w:r>
    </w:p>
    <w:p w:rsidR="00CC4CF9" w:rsidRPr="00061AB7" w:rsidRDefault="00CC4CF9">
      <w:pPr>
        <w:pStyle w:val="ConsPlusCell"/>
        <w:jc w:val="both"/>
      </w:pPr>
      <w:r w:rsidRPr="00061AB7">
        <w:t>39 7158     9     Сверла</w:t>
      </w:r>
    </w:p>
    <w:p w:rsidR="00CC4CF9" w:rsidRPr="00061AB7" w:rsidRDefault="00CC4CF9">
      <w:pPr>
        <w:pStyle w:val="ConsPlusCell"/>
        <w:jc w:val="both"/>
      </w:pPr>
      <w:r w:rsidRPr="00061AB7">
        <w:t>39 7159     4     Инструмент специальный</w:t>
      </w:r>
    </w:p>
    <w:p w:rsidR="00CC4CF9" w:rsidRPr="00061AB7" w:rsidRDefault="00CC4CF9">
      <w:pPr>
        <w:pStyle w:val="ConsPlusCell"/>
        <w:jc w:val="both"/>
      </w:pPr>
      <w:r w:rsidRPr="00061AB7">
        <w:t>39 7160     7     Инструмент правящий (кроме однокристального)</w:t>
      </w:r>
    </w:p>
    <w:p w:rsidR="00CC4CF9" w:rsidRPr="00061AB7" w:rsidRDefault="00CC4CF9">
      <w:pPr>
        <w:pStyle w:val="ConsPlusCell"/>
        <w:jc w:val="both"/>
      </w:pPr>
      <w:r w:rsidRPr="00061AB7">
        <w:t>39 7161     5     Ролики</w:t>
      </w:r>
    </w:p>
    <w:p w:rsidR="00CC4CF9" w:rsidRPr="00061AB7" w:rsidRDefault="00CC4CF9">
      <w:pPr>
        <w:pStyle w:val="ConsPlusCell"/>
        <w:jc w:val="both"/>
      </w:pPr>
      <w:r w:rsidRPr="00061AB7">
        <w:t>39 7162     0     Карандаши</w:t>
      </w:r>
    </w:p>
    <w:p w:rsidR="00CC4CF9" w:rsidRPr="00061AB7" w:rsidRDefault="00CC4CF9">
      <w:pPr>
        <w:pStyle w:val="ConsPlusCell"/>
        <w:jc w:val="both"/>
      </w:pPr>
      <w:r w:rsidRPr="00061AB7">
        <w:t>39 7163     6     Гребенки, пластины</w:t>
      </w:r>
    </w:p>
    <w:p w:rsidR="00CC4CF9" w:rsidRPr="00061AB7" w:rsidRDefault="00CC4CF9">
      <w:pPr>
        <w:pStyle w:val="ConsPlusCell"/>
        <w:jc w:val="both"/>
      </w:pPr>
      <w:r w:rsidRPr="00061AB7">
        <w:t>39 7164     1     Фрезы</w:t>
      </w:r>
    </w:p>
    <w:p w:rsidR="00CC4CF9" w:rsidRPr="00061AB7" w:rsidRDefault="00CC4CF9">
      <w:pPr>
        <w:pStyle w:val="ConsPlusCell"/>
        <w:jc w:val="both"/>
      </w:pPr>
      <w:r w:rsidRPr="00061AB7">
        <w:t>39 7165     7     Зенкеры, конуса</w:t>
      </w:r>
    </w:p>
    <w:p w:rsidR="00CC4CF9" w:rsidRPr="00061AB7" w:rsidRDefault="00CC4CF9">
      <w:pPr>
        <w:pStyle w:val="ConsPlusCell"/>
        <w:jc w:val="both"/>
      </w:pPr>
      <w:r w:rsidRPr="00061AB7">
        <w:t>39 7167     8     Бруски</w:t>
      </w:r>
    </w:p>
    <w:p w:rsidR="00CC4CF9" w:rsidRPr="00061AB7" w:rsidRDefault="00CC4CF9">
      <w:pPr>
        <w:pStyle w:val="ConsPlusCell"/>
        <w:jc w:val="both"/>
      </w:pPr>
      <w:r w:rsidRPr="00061AB7">
        <w:t>39 7169     9     Инструмент специальный</w:t>
      </w:r>
    </w:p>
    <w:p w:rsidR="00CC4CF9" w:rsidRPr="00061AB7" w:rsidRDefault="00CC4CF9">
      <w:pPr>
        <w:pStyle w:val="ConsPlusCell"/>
        <w:jc w:val="both"/>
      </w:pPr>
      <w:r w:rsidRPr="00061AB7">
        <w:t>39 7170     4     Инструмент однокристальный</w:t>
      </w:r>
    </w:p>
    <w:p w:rsidR="00CC4CF9" w:rsidRPr="00061AB7" w:rsidRDefault="00CC4CF9">
      <w:pPr>
        <w:pStyle w:val="ConsPlusCell"/>
        <w:jc w:val="both"/>
      </w:pPr>
      <w:r w:rsidRPr="00061AB7">
        <w:t>39 7171     0     Волоки</w:t>
      </w:r>
    </w:p>
    <w:p w:rsidR="00CC4CF9" w:rsidRPr="00061AB7" w:rsidRDefault="00CC4CF9">
      <w:pPr>
        <w:pStyle w:val="ConsPlusCell"/>
        <w:jc w:val="both"/>
      </w:pPr>
      <w:r w:rsidRPr="00061AB7">
        <w:t>39 7172     5     Выглаживатели</w:t>
      </w:r>
    </w:p>
    <w:p w:rsidR="00CC4CF9" w:rsidRPr="00061AB7" w:rsidRDefault="00CC4CF9">
      <w:pPr>
        <w:pStyle w:val="ConsPlusCell"/>
        <w:jc w:val="both"/>
      </w:pPr>
      <w:r w:rsidRPr="00061AB7">
        <w:t>39 7173     0     Резцы</w:t>
      </w:r>
    </w:p>
    <w:p w:rsidR="00CC4CF9" w:rsidRPr="00061AB7" w:rsidRDefault="00CC4CF9">
      <w:pPr>
        <w:pStyle w:val="ConsPlusCell"/>
        <w:jc w:val="both"/>
      </w:pPr>
      <w:r w:rsidRPr="00061AB7">
        <w:t>39 7174     6     Наконечники</w:t>
      </w:r>
    </w:p>
    <w:p w:rsidR="00CC4CF9" w:rsidRPr="00061AB7" w:rsidRDefault="00CC4CF9">
      <w:pPr>
        <w:pStyle w:val="ConsPlusCell"/>
        <w:jc w:val="both"/>
      </w:pPr>
      <w:r w:rsidRPr="00061AB7">
        <w:t>39 7175     1     Иглы</w:t>
      </w:r>
    </w:p>
    <w:p w:rsidR="00CC4CF9" w:rsidRPr="00061AB7" w:rsidRDefault="00CC4CF9">
      <w:pPr>
        <w:pStyle w:val="ConsPlusCell"/>
        <w:jc w:val="both"/>
      </w:pPr>
      <w:r w:rsidRPr="00061AB7">
        <w:t>39 7176     7     Алмазы в оправах</w:t>
      </w:r>
    </w:p>
    <w:p w:rsidR="00CC4CF9" w:rsidRPr="00061AB7" w:rsidRDefault="00CC4CF9">
      <w:pPr>
        <w:pStyle w:val="ConsPlusCell"/>
        <w:jc w:val="both"/>
      </w:pPr>
      <w:r w:rsidRPr="00061AB7">
        <w:t>39 7177     2     Стеклорезы</w:t>
      </w:r>
    </w:p>
    <w:p w:rsidR="00CC4CF9" w:rsidRPr="00061AB7" w:rsidRDefault="00CC4CF9">
      <w:pPr>
        <w:pStyle w:val="ConsPlusCell"/>
        <w:jc w:val="both"/>
      </w:pPr>
      <w:r w:rsidRPr="00061AB7">
        <w:t>39 7178     8     Сверла</w:t>
      </w:r>
    </w:p>
    <w:p w:rsidR="00CC4CF9" w:rsidRPr="00061AB7" w:rsidRDefault="00CC4CF9">
      <w:pPr>
        <w:pStyle w:val="ConsPlusCell"/>
        <w:jc w:val="both"/>
      </w:pPr>
      <w:r w:rsidRPr="00061AB7">
        <w:t>39 7179     3     Инструмент специальный</w:t>
      </w:r>
    </w:p>
    <w:p w:rsidR="00CC4CF9" w:rsidRPr="00061AB7" w:rsidRDefault="00CC4CF9">
      <w:pPr>
        <w:pStyle w:val="ConsPlusCell"/>
        <w:jc w:val="both"/>
      </w:pPr>
      <w:r w:rsidRPr="00061AB7">
        <w:t>39 7190     3     Продукция из природных алмазов прочая</w:t>
      </w:r>
    </w:p>
    <w:p w:rsidR="00CC4CF9" w:rsidRPr="00061AB7" w:rsidRDefault="00CC4CF9">
      <w:pPr>
        <w:pStyle w:val="ConsPlusCell"/>
        <w:jc w:val="both"/>
      </w:pPr>
      <w:r w:rsidRPr="00061AB7">
        <w:t>39 7191     9     Пасты</w:t>
      </w:r>
    </w:p>
    <w:p w:rsidR="00CC4CF9" w:rsidRPr="00061AB7" w:rsidRDefault="00CC4CF9">
      <w:pPr>
        <w:pStyle w:val="ConsPlusCell"/>
        <w:jc w:val="both"/>
      </w:pPr>
      <w:r w:rsidRPr="00061AB7">
        <w:t>39 7200     6     Инструмент из синтетических алмазов</w:t>
      </w:r>
    </w:p>
    <w:p w:rsidR="00CC4CF9" w:rsidRPr="00061AB7" w:rsidRDefault="00CC4CF9">
      <w:pPr>
        <w:pStyle w:val="ConsPlusCell"/>
        <w:jc w:val="both"/>
      </w:pPr>
      <w:r w:rsidRPr="00061AB7">
        <w:t>39 7210     0     Инструмент шлифовальный и полировальный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органической связке</w:t>
      </w:r>
    </w:p>
    <w:p w:rsidR="00CC4CF9" w:rsidRPr="00061AB7" w:rsidRDefault="00CC4CF9">
      <w:pPr>
        <w:pStyle w:val="ConsPlusCell"/>
        <w:jc w:val="both"/>
      </w:pPr>
      <w:r w:rsidRPr="00061AB7">
        <w:t>39 7211     6     Круги / плоские прямого профиля</w:t>
      </w:r>
    </w:p>
    <w:p w:rsidR="00CC4CF9" w:rsidRPr="00061AB7" w:rsidRDefault="00CC4CF9">
      <w:pPr>
        <w:pStyle w:val="ConsPlusCell"/>
        <w:jc w:val="both"/>
      </w:pPr>
      <w:r w:rsidRPr="00061AB7">
        <w:t>39 7212     1     - плоские с выточкой</w:t>
      </w:r>
    </w:p>
    <w:p w:rsidR="00CC4CF9" w:rsidRPr="00061AB7" w:rsidRDefault="00CC4CF9">
      <w:pPr>
        <w:pStyle w:val="ConsPlusCell"/>
        <w:jc w:val="both"/>
      </w:pPr>
      <w:r w:rsidRPr="00061AB7">
        <w:t>39 7213     7     - чашечные</w:t>
      </w:r>
    </w:p>
    <w:p w:rsidR="00CC4CF9" w:rsidRPr="00061AB7" w:rsidRDefault="00CC4CF9">
      <w:pPr>
        <w:pStyle w:val="ConsPlusCell"/>
        <w:jc w:val="both"/>
      </w:pPr>
      <w:r w:rsidRPr="00061AB7">
        <w:t>39 7214     2     - тарельчатые</w:t>
      </w:r>
    </w:p>
    <w:p w:rsidR="00CC4CF9" w:rsidRPr="00061AB7" w:rsidRDefault="00CC4CF9">
      <w:pPr>
        <w:pStyle w:val="ConsPlusCell"/>
        <w:jc w:val="both"/>
      </w:pPr>
      <w:r w:rsidRPr="00061AB7">
        <w:t>39 7215     8     - профильные</w:t>
      </w:r>
    </w:p>
    <w:p w:rsidR="00CC4CF9" w:rsidRPr="00061AB7" w:rsidRDefault="00CC4CF9">
      <w:pPr>
        <w:pStyle w:val="ConsPlusCell"/>
        <w:jc w:val="both"/>
      </w:pPr>
      <w:r w:rsidRPr="00061AB7">
        <w:t>39 7217     9     Головки, бруски, притиры</w:t>
      </w:r>
    </w:p>
    <w:p w:rsidR="00CC4CF9" w:rsidRPr="00061AB7" w:rsidRDefault="00CC4CF9">
      <w:pPr>
        <w:pStyle w:val="ConsPlusCell"/>
        <w:jc w:val="both"/>
      </w:pPr>
      <w:r w:rsidRPr="00061AB7">
        <w:t>39 7219     6     Инструмент специальный</w:t>
      </w:r>
    </w:p>
    <w:p w:rsidR="00CC4CF9" w:rsidRPr="00061AB7" w:rsidRDefault="00CC4CF9">
      <w:pPr>
        <w:pStyle w:val="ConsPlusCell"/>
        <w:jc w:val="both"/>
      </w:pPr>
      <w:r w:rsidRPr="00061AB7">
        <w:t>39 7220     5     Инструмент шлифовальный, полировальный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отрезной на металлической связке</w:t>
      </w:r>
    </w:p>
    <w:p w:rsidR="00CC4CF9" w:rsidRPr="00061AB7" w:rsidRDefault="00CC4CF9">
      <w:pPr>
        <w:pStyle w:val="ConsPlusCell"/>
        <w:jc w:val="both"/>
      </w:pPr>
      <w:r w:rsidRPr="00061AB7">
        <w:t>39 7221     0     Круги / плоские прямого профиля</w:t>
      </w:r>
    </w:p>
    <w:p w:rsidR="00CC4CF9" w:rsidRPr="00061AB7" w:rsidRDefault="00CC4CF9">
      <w:pPr>
        <w:pStyle w:val="ConsPlusCell"/>
        <w:jc w:val="both"/>
      </w:pPr>
      <w:r w:rsidRPr="00061AB7">
        <w:t>39 7222     6     - плоские с выточкой</w:t>
      </w:r>
    </w:p>
    <w:p w:rsidR="00CC4CF9" w:rsidRPr="00061AB7" w:rsidRDefault="00CC4CF9">
      <w:pPr>
        <w:pStyle w:val="ConsPlusCell"/>
        <w:jc w:val="both"/>
      </w:pPr>
      <w:r w:rsidRPr="00061AB7">
        <w:t>39 7223     1     - чашечные</w:t>
      </w:r>
    </w:p>
    <w:p w:rsidR="00CC4CF9" w:rsidRPr="00061AB7" w:rsidRDefault="00CC4CF9">
      <w:pPr>
        <w:pStyle w:val="ConsPlusCell"/>
        <w:jc w:val="both"/>
      </w:pPr>
      <w:r w:rsidRPr="00061AB7">
        <w:t>39 7224     7     - тарельчатые</w:t>
      </w:r>
    </w:p>
    <w:p w:rsidR="00CC4CF9" w:rsidRPr="00061AB7" w:rsidRDefault="00CC4CF9">
      <w:pPr>
        <w:pStyle w:val="ConsPlusCell"/>
        <w:jc w:val="both"/>
      </w:pPr>
      <w:r w:rsidRPr="00061AB7">
        <w:t>39 7225     2     - профильные</w:t>
      </w:r>
    </w:p>
    <w:p w:rsidR="00CC4CF9" w:rsidRPr="00061AB7" w:rsidRDefault="00CC4CF9">
      <w:pPr>
        <w:pStyle w:val="ConsPlusCell"/>
        <w:jc w:val="both"/>
      </w:pPr>
      <w:r w:rsidRPr="00061AB7">
        <w:t>39 7226     8     - отрезные со сплошной кромкой</w:t>
      </w:r>
    </w:p>
    <w:p w:rsidR="00CC4CF9" w:rsidRPr="00061AB7" w:rsidRDefault="00CC4CF9">
      <w:pPr>
        <w:pStyle w:val="ConsPlusCell"/>
        <w:jc w:val="both"/>
      </w:pPr>
      <w:r w:rsidRPr="00061AB7">
        <w:t>39 7227     3     Головки, бруски, притиры</w:t>
      </w:r>
    </w:p>
    <w:p w:rsidR="00CC4CF9" w:rsidRPr="00061AB7" w:rsidRDefault="00CC4CF9">
      <w:pPr>
        <w:pStyle w:val="ConsPlusCell"/>
        <w:jc w:val="both"/>
      </w:pPr>
      <w:r w:rsidRPr="00061AB7">
        <w:t>39 7228     9     Сверла</w:t>
      </w:r>
    </w:p>
    <w:p w:rsidR="00CC4CF9" w:rsidRPr="00061AB7" w:rsidRDefault="00CC4CF9">
      <w:pPr>
        <w:pStyle w:val="ConsPlusCell"/>
        <w:jc w:val="both"/>
      </w:pPr>
      <w:r w:rsidRPr="00061AB7">
        <w:t>39 7229     4     Инструмент специальный</w:t>
      </w:r>
    </w:p>
    <w:p w:rsidR="00CC4CF9" w:rsidRPr="00061AB7" w:rsidRDefault="00CC4CF9">
      <w:pPr>
        <w:pStyle w:val="ConsPlusCell"/>
        <w:jc w:val="both"/>
      </w:pPr>
      <w:r w:rsidRPr="00061AB7">
        <w:t>39 7230     3     Инструмент шлифовальный и полировальный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керамической связке</w:t>
      </w:r>
    </w:p>
    <w:p w:rsidR="00CC4CF9" w:rsidRPr="00061AB7" w:rsidRDefault="00CC4CF9">
      <w:pPr>
        <w:pStyle w:val="ConsPlusCell"/>
        <w:jc w:val="both"/>
      </w:pPr>
      <w:r w:rsidRPr="00061AB7">
        <w:t>39 7231     5     Круги / плоские прямого профиля</w:t>
      </w:r>
    </w:p>
    <w:p w:rsidR="00CC4CF9" w:rsidRPr="00061AB7" w:rsidRDefault="00CC4CF9">
      <w:pPr>
        <w:pStyle w:val="ConsPlusCell"/>
        <w:jc w:val="both"/>
      </w:pPr>
      <w:r w:rsidRPr="00061AB7">
        <w:t>39 7232     0     - плоские с выточкой</w:t>
      </w:r>
    </w:p>
    <w:p w:rsidR="00CC4CF9" w:rsidRPr="00061AB7" w:rsidRDefault="00CC4CF9">
      <w:pPr>
        <w:pStyle w:val="ConsPlusCell"/>
        <w:jc w:val="both"/>
      </w:pPr>
      <w:r w:rsidRPr="00061AB7">
        <w:t>39 7233     6     - чашечные</w:t>
      </w:r>
    </w:p>
    <w:p w:rsidR="00CC4CF9" w:rsidRPr="00061AB7" w:rsidRDefault="00CC4CF9">
      <w:pPr>
        <w:pStyle w:val="ConsPlusCell"/>
        <w:jc w:val="both"/>
      </w:pPr>
      <w:r w:rsidRPr="00061AB7">
        <w:t>39 7234     1     - тарельчатые</w:t>
      </w:r>
    </w:p>
    <w:p w:rsidR="00CC4CF9" w:rsidRPr="00061AB7" w:rsidRDefault="00CC4CF9">
      <w:pPr>
        <w:pStyle w:val="ConsPlusCell"/>
        <w:jc w:val="both"/>
      </w:pPr>
      <w:r w:rsidRPr="00061AB7">
        <w:t>39 7237     8     Бруски</w:t>
      </w:r>
    </w:p>
    <w:p w:rsidR="00CC4CF9" w:rsidRPr="00061AB7" w:rsidRDefault="00CC4CF9">
      <w:pPr>
        <w:pStyle w:val="ConsPlusCell"/>
        <w:jc w:val="both"/>
      </w:pPr>
      <w:r w:rsidRPr="00061AB7">
        <w:t>39 7239     9     Инструмент специальный</w:t>
      </w:r>
    </w:p>
    <w:p w:rsidR="00CC4CF9" w:rsidRPr="00061AB7" w:rsidRDefault="00CC4CF9">
      <w:pPr>
        <w:pStyle w:val="ConsPlusCell"/>
        <w:jc w:val="both"/>
      </w:pPr>
      <w:r w:rsidRPr="00061AB7">
        <w:t>39 7240     4     Инструмент шлифовальный и полировальный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гальванической связке</w:t>
      </w:r>
    </w:p>
    <w:p w:rsidR="00CC4CF9" w:rsidRPr="00061AB7" w:rsidRDefault="00CC4CF9">
      <w:pPr>
        <w:pStyle w:val="ConsPlusCell"/>
        <w:jc w:val="both"/>
      </w:pPr>
      <w:r w:rsidRPr="00061AB7">
        <w:t>39 7241     7     Круги шлифовальные</w:t>
      </w:r>
    </w:p>
    <w:p w:rsidR="00CC4CF9" w:rsidRPr="00061AB7" w:rsidRDefault="00CC4CF9">
      <w:pPr>
        <w:pStyle w:val="ConsPlusCell"/>
        <w:jc w:val="both"/>
      </w:pPr>
      <w:r w:rsidRPr="00061AB7">
        <w:t>39 7244     6     Надфили, напильники</w:t>
      </w:r>
    </w:p>
    <w:p w:rsidR="00CC4CF9" w:rsidRPr="00061AB7" w:rsidRDefault="00CC4CF9">
      <w:pPr>
        <w:pStyle w:val="ConsPlusCell"/>
        <w:jc w:val="both"/>
      </w:pPr>
      <w:r w:rsidRPr="00061AB7">
        <w:t>39 7246     7     Круги отрезные</w:t>
      </w:r>
    </w:p>
    <w:p w:rsidR="00CC4CF9" w:rsidRPr="00061AB7" w:rsidRDefault="00CC4CF9">
      <w:pPr>
        <w:pStyle w:val="ConsPlusCell"/>
        <w:jc w:val="both"/>
      </w:pPr>
      <w:r w:rsidRPr="00061AB7">
        <w:t>39 7247     2     Головки, бруски, притиры</w:t>
      </w:r>
    </w:p>
    <w:p w:rsidR="00CC4CF9" w:rsidRPr="00061AB7" w:rsidRDefault="00CC4CF9">
      <w:pPr>
        <w:pStyle w:val="ConsPlusCell"/>
        <w:jc w:val="both"/>
      </w:pPr>
      <w:r w:rsidRPr="00061AB7">
        <w:t>39 7248     8     Сверла</w:t>
      </w:r>
    </w:p>
    <w:p w:rsidR="00CC4CF9" w:rsidRPr="00061AB7" w:rsidRDefault="00CC4CF9">
      <w:pPr>
        <w:pStyle w:val="ConsPlusCell"/>
        <w:jc w:val="both"/>
      </w:pPr>
      <w:r w:rsidRPr="00061AB7">
        <w:t>39 7249     3     Инструмент специальный</w:t>
      </w:r>
    </w:p>
    <w:p w:rsidR="00CC4CF9" w:rsidRPr="00061AB7" w:rsidRDefault="00CC4CF9">
      <w:pPr>
        <w:pStyle w:val="ConsPlusCell"/>
        <w:jc w:val="both"/>
      </w:pPr>
      <w:r w:rsidRPr="00061AB7">
        <w:t>39 7250     9     Инструмент камнеобрабатывающий, буровой и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стройиндустрии</w:t>
      </w:r>
    </w:p>
    <w:p w:rsidR="00CC4CF9" w:rsidRPr="00061AB7" w:rsidRDefault="00CC4CF9">
      <w:pPr>
        <w:pStyle w:val="ConsPlusCell"/>
        <w:jc w:val="both"/>
      </w:pPr>
      <w:r w:rsidRPr="00061AB7">
        <w:t>39 7251     4     Круги шлифовальные</w:t>
      </w:r>
    </w:p>
    <w:p w:rsidR="00CC4CF9" w:rsidRPr="00061AB7" w:rsidRDefault="00CC4CF9">
      <w:pPr>
        <w:pStyle w:val="ConsPlusCell"/>
        <w:jc w:val="both"/>
      </w:pPr>
      <w:r w:rsidRPr="00061AB7">
        <w:t>39 7252     0     Круги сегментные</w:t>
      </w:r>
    </w:p>
    <w:p w:rsidR="00CC4CF9" w:rsidRPr="00061AB7" w:rsidRDefault="00CC4CF9">
      <w:pPr>
        <w:pStyle w:val="ConsPlusCell"/>
        <w:jc w:val="both"/>
      </w:pPr>
      <w:r w:rsidRPr="00061AB7">
        <w:t>39 7253     5     Штрипсы</w:t>
      </w:r>
    </w:p>
    <w:p w:rsidR="00CC4CF9" w:rsidRPr="00061AB7" w:rsidRDefault="00CC4CF9">
      <w:pPr>
        <w:pStyle w:val="ConsPlusCell"/>
        <w:jc w:val="both"/>
      </w:pPr>
      <w:r w:rsidRPr="00061AB7">
        <w:t>39 7254     0     Долота буровые</w:t>
      </w:r>
    </w:p>
    <w:p w:rsidR="00CC4CF9" w:rsidRPr="00061AB7" w:rsidRDefault="00CC4CF9">
      <w:pPr>
        <w:pStyle w:val="ConsPlusCell"/>
        <w:jc w:val="both"/>
      </w:pPr>
      <w:r w:rsidRPr="00061AB7">
        <w:t>39 7255     6     Коронки и расширители</w:t>
      </w:r>
    </w:p>
    <w:p w:rsidR="00CC4CF9" w:rsidRPr="00061AB7" w:rsidRDefault="00CC4CF9">
      <w:pPr>
        <w:pStyle w:val="ConsPlusCell"/>
        <w:jc w:val="both"/>
      </w:pPr>
      <w:r w:rsidRPr="00061AB7">
        <w:t>39 7257     7     Бруски, сегменты</w:t>
      </w:r>
    </w:p>
    <w:p w:rsidR="00CC4CF9" w:rsidRPr="00061AB7" w:rsidRDefault="00CC4CF9">
      <w:pPr>
        <w:pStyle w:val="ConsPlusCell"/>
        <w:jc w:val="both"/>
      </w:pPr>
      <w:r w:rsidRPr="00061AB7">
        <w:t>39 7258     2     Сверла</w:t>
      </w:r>
    </w:p>
    <w:p w:rsidR="00CC4CF9" w:rsidRPr="00061AB7" w:rsidRDefault="00CC4CF9">
      <w:pPr>
        <w:pStyle w:val="ConsPlusCell"/>
        <w:jc w:val="both"/>
      </w:pPr>
      <w:r w:rsidRPr="00061AB7">
        <w:t>39 7259     8     Инструмент специальный</w:t>
      </w:r>
    </w:p>
    <w:p w:rsidR="00CC4CF9" w:rsidRPr="00061AB7" w:rsidRDefault="00CC4CF9">
      <w:pPr>
        <w:pStyle w:val="ConsPlusCell"/>
        <w:jc w:val="both"/>
      </w:pPr>
      <w:r w:rsidRPr="00061AB7">
        <w:t>39 7260     3     Инструмент правящий (кроме однокристального)</w:t>
      </w:r>
    </w:p>
    <w:p w:rsidR="00CC4CF9" w:rsidRPr="00061AB7" w:rsidRDefault="00CC4CF9">
      <w:pPr>
        <w:pStyle w:val="ConsPlusCell"/>
        <w:jc w:val="both"/>
      </w:pPr>
      <w:r w:rsidRPr="00061AB7">
        <w:t>39 7261     9     Ролики</w:t>
      </w:r>
    </w:p>
    <w:p w:rsidR="00CC4CF9" w:rsidRPr="00061AB7" w:rsidRDefault="00CC4CF9">
      <w:pPr>
        <w:pStyle w:val="ConsPlusCell"/>
        <w:jc w:val="both"/>
      </w:pPr>
      <w:r w:rsidRPr="00061AB7">
        <w:t>39 7262     4     Карандаши</w:t>
      </w:r>
    </w:p>
    <w:p w:rsidR="00CC4CF9" w:rsidRPr="00061AB7" w:rsidRDefault="00CC4CF9">
      <w:pPr>
        <w:pStyle w:val="ConsPlusCell"/>
        <w:jc w:val="both"/>
      </w:pPr>
      <w:r w:rsidRPr="00061AB7">
        <w:t>39 7263     4     Гребенки, пластины</w:t>
      </w:r>
    </w:p>
    <w:p w:rsidR="00CC4CF9" w:rsidRPr="00061AB7" w:rsidRDefault="00CC4CF9">
      <w:pPr>
        <w:pStyle w:val="ConsPlusCell"/>
        <w:jc w:val="both"/>
      </w:pPr>
      <w:r w:rsidRPr="00061AB7">
        <w:t>39 7264     5     Фрезы</w:t>
      </w:r>
    </w:p>
    <w:p w:rsidR="00CC4CF9" w:rsidRPr="00061AB7" w:rsidRDefault="00CC4CF9">
      <w:pPr>
        <w:pStyle w:val="ConsPlusCell"/>
        <w:jc w:val="both"/>
      </w:pPr>
      <w:r w:rsidRPr="00061AB7">
        <w:t>39 7265     0     Зенкеры, конуса</w:t>
      </w:r>
    </w:p>
    <w:p w:rsidR="00CC4CF9" w:rsidRPr="00061AB7" w:rsidRDefault="00CC4CF9">
      <w:pPr>
        <w:pStyle w:val="ConsPlusCell"/>
        <w:jc w:val="both"/>
      </w:pPr>
      <w:r w:rsidRPr="00061AB7">
        <w:t>39 7267     1     Бруски</w:t>
      </w:r>
    </w:p>
    <w:p w:rsidR="00CC4CF9" w:rsidRPr="00061AB7" w:rsidRDefault="00CC4CF9">
      <w:pPr>
        <w:pStyle w:val="ConsPlusCell"/>
        <w:jc w:val="both"/>
      </w:pPr>
      <w:r w:rsidRPr="00061AB7">
        <w:t>39 7269     2     Инструмент специальный</w:t>
      </w:r>
    </w:p>
    <w:p w:rsidR="00CC4CF9" w:rsidRPr="00061AB7" w:rsidRDefault="00CC4CF9">
      <w:pPr>
        <w:pStyle w:val="ConsPlusCell"/>
        <w:jc w:val="both"/>
      </w:pPr>
      <w:r w:rsidRPr="00061AB7">
        <w:t>39 7270     8     Инструмент однокристальный и из поликристаллов</w:t>
      </w:r>
    </w:p>
    <w:p w:rsidR="00CC4CF9" w:rsidRPr="00061AB7" w:rsidRDefault="00CC4CF9">
      <w:pPr>
        <w:pStyle w:val="ConsPlusCell"/>
        <w:jc w:val="both"/>
      </w:pPr>
      <w:r w:rsidRPr="00061AB7">
        <w:t>39 7271     3     Волоки</w:t>
      </w:r>
    </w:p>
    <w:p w:rsidR="00CC4CF9" w:rsidRPr="00061AB7" w:rsidRDefault="00CC4CF9">
      <w:pPr>
        <w:pStyle w:val="ConsPlusCell"/>
        <w:jc w:val="both"/>
      </w:pPr>
      <w:r w:rsidRPr="00061AB7">
        <w:t>39 7272     9     Выглаживатели</w:t>
      </w:r>
    </w:p>
    <w:p w:rsidR="00CC4CF9" w:rsidRPr="00061AB7" w:rsidRDefault="00CC4CF9">
      <w:pPr>
        <w:pStyle w:val="ConsPlusCell"/>
        <w:jc w:val="both"/>
      </w:pPr>
      <w:r w:rsidRPr="00061AB7">
        <w:t>39 7273     4     Резцы</w:t>
      </w:r>
    </w:p>
    <w:p w:rsidR="00CC4CF9" w:rsidRPr="00061AB7" w:rsidRDefault="00CC4CF9">
      <w:pPr>
        <w:pStyle w:val="ConsPlusCell"/>
        <w:jc w:val="both"/>
      </w:pPr>
      <w:r w:rsidRPr="00061AB7">
        <w:t>39 7274     8     Наконечники</w:t>
      </w:r>
    </w:p>
    <w:p w:rsidR="00CC4CF9" w:rsidRPr="00061AB7" w:rsidRDefault="00CC4CF9">
      <w:pPr>
        <w:pStyle w:val="ConsPlusCell"/>
        <w:jc w:val="both"/>
      </w:pPr>
      <w:r w:rsidRPr="00061AB7">
        <w:t>39 7275     5     Иглы</w:t>
      </w:r>
    </w:p>
    <w:p w:rsidR="00CC4CF9" w:rsidRPr="00061AB7" w:rsidRDefault="00CC4CF9">
      <w:pPr>
        <w:pStyle w:val="ConsPlusCell"/>
        <w:jc w:val="both"/>
      </w:pPr>
      <w:r w:rsidRPr="00061AB7">
        <w:t>39 7276     0     Алмазы в оправах</w:t>
      </w:r>
    </w:p>
    <w:p w:rsidR="00CC4CF9" w:rsidRPr="00061AB7" w:rsidRDefault="00CC4CF9">
      <w:pPr>
        <w:pStyle w:val="ConsPlusCell"/>
        <w:jc w:val="both"/>
      </w:pPr>
      <w:r w:rsidRPr="00061AB7">
        <w:t>39 7277     6     Стеклорезы</w:t>
      </w:r>
    </w:p>
    <w:p w:rsidR="00CC4CF9" w:rsidRPr="00061AB7" w:rsidRDefault="00CC4CF9">
      <w:pPr>
        <w:pStyle w:val="ConsPlusCell"/>
        <w:jc w:val="both"/>
      </w:pPr>
      <w:r w:rsidRPr="00061AB7">
        <w:t>39 7278     1     Сверла</w:t>
      </w:r>
    </w:p>
    <w:p w:rsidR="00CC4CF9" w:rsidRPr="00061AB7" w:rsidRDefault="00CC4CF9">
      <w:pPr>
        <w:pStyle w:val="ConsPlusCell"/>
        <w:jc w:val="both"/>
      </w:pPr>
      <w:r w:rsidRPr="00061AB7">
        <w:t>39 7279     7     Инструмент специальный</w:t>
      </w:r>
    </w:p>
    <w:p w:rsidR="00CC4CF9" w:rsidRPr="00061AB7" w:rsidRDefault="00CC4CF9">
      <w:pPr>
        <w:pStyle w:val="ConsPlusCell"/>
        <w:jc w:val="both"/>
      </w:pPr>
      <w:r w:rsidRPr="00061AB7">
        <w:t>39 7290     7     Продукция из синтетических алмазов прочая</w:t>
      </w:r>
    </w:p>
    <w:p w:rsidR="00CC4CF9" w:rsidRPr="00061AB7" w:rsidRDefault="00CC4CF9">
      <w:pPr>
        <w:pStyle w:val="ConsPlusCell"/>
        <w:jc w:val="both"/>
      </w:pPr>
      <w:r w:rsidRPr="00061AB7">
        <w:t>39 7291     2     Пасты</w:t>
      </w:r>
    </w:p>
    <w:p w:rsidR="00CC4CF9" w:rsidRPr="00061AB7" w:rsidRDefault="00CC4CF9">
      <w:pPr>
        <w:pStyle w:val="ConsPlusCell"/>
        <w:jc w:val="both"/>
      </w:pPr>
      <w:r w:rsidRPr="00061AB7">
        <w:t>39 7292     8     Шкурка и ленты</w:t>
      </w:r>
    </w:p>
    <w:p w:rsidR="00CC4CF9" w:rsidRPr="00061AB7" w:rsidRDefault="00CC4CF9">
      <w:pPr>
        <w:pStyle w:val="ConsPlusCell"/>
        <w:jc w:val="both"/>
      </w:pPr>
      <w:r w:rsidRPr="00061AB7">
        <w:t>39 7293     3     Диски эластичные</w:t>
      </w:r>
    </w:p>
    <w:p w:rsidR="00CC4CF9" w:rsidRPr="00061AB7" w:rsidRDefault="00CC4CF9">
      <w:pPr>
        <w:pStyle w:val="ConsPlusCell"/>
        <w:jc w:val="both"/>
      </w:pPr>
      <w:r w:rsidRPr="00061AB7">
        <w:t>39 7294     9     Шеверы</w:t>
      </w:r>
    </w:p>
    <w:p w:rsidR="00CC4CF9" w:rsidRPr="00061AB7" w:rsidRDefault="00CC4CF9">
      <w:pPr>
        <w:pStyle w:val="ConsPlusCell"/>
        <w:jc w:val="both"/>
      </w:pPr>
      <w:r w:rsidRPr="00061AB7">
        <w:t>39 7300     0     Порошки из природных алмазов</w:t>
      </w:r>
    </w:p>
    <w:p w:rsidR="00CC4CF9" w:rsidRPr="00061AB7" w:rsidRDefault="00CC4CF9">
      <w:pPr>
        <w:pStyle w:val="ConsPlusCell"/>
        <w:jc w:val="both"/>
      </w:pPr>
      <w:r w:rsidRPr="00061AB7">
        <w:t>39 7320     9     Шлифпорошки из природных алмазов</w:t>
      </w:r>
    </w:p>
    <w:p w:rsidR="00CC4CF9" w:rsidRPr="00061AB7" w:rsidRDefault="00CC4CF9">
      <w:pPr>
        <w:pStyle w:val="ConsPlusCell"/>
        <w:jc w:val="both"/>
      </w:pPr>
      <w:r w:rsidRPr="00061AB7">
        <w:t>39 7321     4     Шлифпорошки / марки А1</w:t>
      </w:r>
    </w:p>
    <w:p w:rsidR="00CC4CF9" w:rsidRPr="00061AB7" w:rsidRDefault="00CC4CF9">
      <w:pPr>
        <w:pStyle w:val="ConsPlusCell"/>
        <w:jc w:val="both"/>
      </w:pPr>
      <w:r w:rsidRPr="00061AB7">
        <w:t>39 7322     7     - марки А2</w:t>
      </w:r>
    </w:p>
    <w:p w:rsidR="00CC4CF9" w:rsidRPr="00061AB7" w:rsidRDefault="00CC4CF9">
      <w:pPr>
        <w:pStyle w:val="ConsPlusCell"/>
        <w:jc w:val="both"/>
      </w:pPr>
      <w:r w:rsidRPr="00061AB7">
        <w:t>39 7323     5     - марки А3</w:t>
      </w:r>
    </w:p>
    <w:p w:rsidR="00CC4CF9" w:rsidRPr="00061AB7" w:rsidRDefault="00CC4CF9">
      <w:pPr>
        <w:pStyle w:val="ConsPlusCell"/>
        <w:jc w:val="both"/>
      </w:pPr>
      <w:r w:rsidRPr="00061AB7">
        <w:t>39 7324     0     - марки А5</w:t>
      </w:r>
    </w:p>
    <w:p w:rsidR="00CC4CF9" w:rsidRPr="00061AB7" w:rsidRDefault="00CC4CF9">
      <w:pPr>
        <w:pStyle w:val="ConsPlusCell"/>
        <w:jc w:val="both"/>
      </w:pPr>
      <w:r w:rsidRPr="00061AB7">
        <w:t>39 7325     6     - марки А8</w:t>
      </w:r>
    </w:p>
    <w:p w:rsidR="00CC4CF9" w:rsidRPr="00061AB7" w:rsidRDefault="00CC4CF9">
      <w:pPr>
        <w:pStyle w:val="ConsPlusCell"/>
        <w:jc w:val="both"/>
      </w:pPr>
      <w:r w:rsidRPr="00061AB7">
        <w:t>39 7329     8     Минусовые фракции</w:t>
      </w:r>
    </w:p>
    <w:p w:rsidR="00CC4CF9" w:rsidRPr="00061AB7" w:rsidRDefault="00CC4CF9">
      <w:pPr>
        <w:pStyle w:val="ConsPlusCell"/>
        <w:jc w:val="both"/>
      </w:pPr>
      <w:r w:rsidRPr="00061AB7">
        <w:t>39 7330     3     Микропорошки из природных алмазов /</w:t>
      </w:r>
    </w:p>
    <w:p w:rsidR="00CC4CF9" w:rsidRPr="00061AB7" w:rsidRDefault="00CC4CF9">
      <w:pPr>
        <w:pStyle w:val="ConsPlusCell"/>
        <w:jc w:val="both"/>
      </w:pPr>
      <w:r w:rsidRPr="00061AB7">
        <w:t>39 7331     9     - марки АМ (обычной абразивной способности)</w:t>
      </w:r>
    </w:p>
    <w:p w:rsidR="00CC4CF9" w:rsidRPr="00061AB7" w:rsidRDefault="00CC4CF9">
      <w:pPr>
        <w:pStyle w:val="ConsPlusCell"/>
        <w:jc w:val="both"/>
      </w:pPr>
      <w:r w:rsidRPr="00061AB7">
        <w:t>39 7332     4     - марки АМ с покрытием (обычной абразивной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способности с покрытием)</w:t>
      </w:r>
    </w:p>
    <w:p w:rsidR="00CC4CF9" w:rsidRPr="00061AB7" w:rsidRDefault="00CC4CF9">
      <w:pPr>
        <w:pStyle w:val="ConsPlusCell"/>
        <w:jc w:val="both"/>
      </w:pPr>
      <w:r w:rsidRPr="00061AB7">
        <w:t>39 7333     0     - марки АН (повышенной абразивной способности)</w:t>
      </w:r>
    </w:p>
    <w:p w:rsidR="00CC4CF9" w:rsidRPr="00061AB7" w:rsidRDefault="00CC4CF9">
      <w:pPr>
        <w:pStyle w:val="ConsPlusCell"/>
        <w:jc w:val="both"/>
      </w:pPr>
      <w:r w:rsidRPr="00061AB7">
        <w:t>39 7334     5     - марки АН с покрытием (повышенной абразивной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способности с покрытием)</w:t>
      </w:r>
    </w:p>
    <w:p w:rsidR="00CC4CF9" w:rsidRPr="00061AB7" w:rsidRDefault="00CC4CF9">
      <w:pPr>
        <w:pStyle w:val="ConsPlusCell"/>
        <w:jc w:val="both"/>
      </w:pPr>
      <w:r w:rsidRPr="00061AB7">
        <w:t>39 7335     0     - прецизионные марки АМ (обычной абразивной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способности с большим процентом основной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фракции)</w:t>
      </w:r>
    </w:p>
    <w:p w:rsidR="00CC4CF9" w:rsidRPr="00061AB7" w:rsidRDefault="00CC4CF9">
      <w:pPr>
        <w:pStyle w:val="ConsPlusCell"/>
        <w:jc w:val="both"/>
      </w:pPr>
      <w:r w:rsidRPr="00061AB7">
        <w:t>39 7336     6     - марки АМ для прецизионной обработки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полупроводников прецизионной обработки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полупроводников</w:t>
      </w:r>
    </w:p>
    <w:p w:rsidR="00CC4CF9" w:rsidRPr="00061AB7" w:rsidRDefault="00CC4CF9">
      <w:pPr>
        <w:pStyle w:val="ConsPlusCell"/>
        <w:jc w:val="both"/>
      </w:pPr>
      <w:r w:rsidRPr="00061AB7">
        <w:t>39 7340     8     Субмикропорошки из природных алмазов /</w:t>
      </w:r>
    </w:p>
    <w:p w:rsidR="00CC4CF9" w:rsidRPr="00061AB7" w:rsidRDefault="00CC4CF9">
      <w:pPr>
        <w:pStyle w:val="ConsPlusCell"/>
        <w:jc w:val="both"/>
      </w:pPr>
      <w:r w:rsidRPr="00061AB7">
        <w:t>39 7341     3     - марки АМ1</w:t>
      </w:r>
    </w:p>
    <w:p w:rsidR="00CC4CF9" w:rsidRPr="00061AB7" w:rsidRDefault="00CC4CF9">
      <w:pPr>
        <w:pStyle w:val="ConsPlusCell"/>
        <w:jc w:val="both"/>
      </w:pPr>
      <w:r w:rsidRPr="00061AB7">
        <w:t>39 7342     9     - марки АМ5</w:t>
      </w:r>
    </w:p>
    <w:p w:rsidR="00CC4CF9" w:rsidRPr="00061AB7" w:rsidRDefault="00CC4CF9">
      <w:pPr>
        <w:pStyle w:val="ConsPlusCell"/>
        <w:jc w:val="both"/>
      </w:pPr>
      <w:r w:rsidRPr="00061AB7">
        <w:t>39 7400     3     Алмазы синтетические</w:t>
      </w:r>
    </w:p>
    <w:p w:rsidR="00CC4CF9" w:rsidRPr="00061AB7" w:rsidRDefault="00CC4CF9">
      <w:pPr>
        <w:pStyle w:val="ConsPlusCell"/>
        <w:jc w:val="both"/>
      </w:pPr>
      <w:r w:rsidRPr="00061AB7">
        <w:t>39 7409     2     Алмазы синтетические монокристаллы размером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 0,6 мм и свыше *</w:t>
      </w:r>
    </w:p>
    <w:p w:rsidR="00CC4CF9" w:rsidRPr="00061AB7" w:rsidRDefault="00CC4CF9">
      <w:pPr>
        <w:pStyle w:val="ConsPlusCell"/>
        <w:jc w:val="both"/>
      </w:pPr>
      <w:r w:rsidRPr="00061AB7">
        <w:t>39 7410     8     Кристаллы</w:t>
      </w:r>
    </w:p>
    <w:p w:rsidR="00CC4CF9" w:rsidRPr="00061AB7" w:rsidRDefault="00CC4CF9">
      <w:pPr>
        <w:pStyle w:val="ConsPlusCell"/>
        <w:jc w:val="both"/>
      </w:pPr>
      <w:r w:rsidRPr="00061AB7">
        <w:t>39 7411     3     Монокристаллы размером от 0,6 до 4 мм</w:t>
      </w:r>
    </w:p>
    <w:p w:rsidR="00CC4CF9" w:rsidRPr="00061AB7" w:rsidRDefault="00CC4CF9">
      <w:pPr>
        <w:pStyle w:val="ConsPlusCell"/>
        <w:jc w:val="both"/>
      </w:pPr>
      <w:r w:rsidRPr="00061AB7">
        <w:t>39 7412     9     Монокристаллы крупнее 4 мм</w:t>
      </w:r>
    </w:p>
    <w:p w:rsidR="00CC4CF9" w:rsidRPr="00061AB7" w:rsidRDefault="00CC4CF9">
      <w:pPr>
        <w:pStyle w:val="ConsPlusCell"/>
        <w:jc w:val="both"/>
      </w:pPr>
      <w:r w:rsidRPr="00061AB7">
        <w:t>39 7413     4     Поликристаллы</w:t>
      </w:r>
    </w:p>
    <w:p w:rsidR="00CC4CF9" w:rsidRPr="00061AB7" w:rsidRDefault="00CC4CF9">
      <w:pPr>
        <w:pStyle w:val="ConsPlusCell"/>
        <w:jc w:val="both"/>
      </w:pPr>
      <w:r w:rsidRPr="00061AB7">
        <w:t>39 7420     2     Шлифпорошки / из синтетических алмазов</w:t>
      </w:r>
    </w:p>
    <w:p w:rsidR="00CC4CF9" w:rsidRPr="00061AB7" w:rsidRDefault="00CC4CF9">
      <w:pPr>
        <w:pStyle w:val="ConsPlusCell"/>
        <w:jc w:val="both"/>
      </w:pPr>
      <w:r w:rsidRPr="00061AB7">
        <w:t>39 7421     8     - из монокристаллов</w:t>
      </w:r>
    </w:p>
    <w:p w:rsidR="00CC4CF9" w:rsidRPr="00061AB7" w:rsidRDefault="00CC4CF9">
      <w:pPr>
        <w:pStyle w:val="ConsPlusCell"/>
        <w:jc w:val="both"/>
      </w:pPr>
      <w:r w:rsidRPr="00061AB7">
        <w:t>39 7422     3     - из поликристаллов</w:t>
      </w:r>
    </w:p>
    <w:p w:rsidR="00CC4CF9" w:rsidRPr="00061AB7" w:rsidRDefault="00CC4CF9">
      <w:pPr>
        <w:pStyle w:val="ConsPlusCell"/>
        <w:jc w:val="both"/>
      </w:pPr>
      <w:r w:rsidRPr="00061AB7">
        <w:t>39 7423     9     - марки АСО</w:t>
      </w:r>
    </w:p>
    <w:p w:rsidR="00CC4CF9" w:rsidRPr="00061AB7" w:rsidRDefault="00CC4CF9">
      <w:pPr>
        <w:pStyle w:val="ConsPlusCell"/>
        <w:jc w:val="both"/>
      </w:pPr>
      <w:r w:rsidRPr="00061AB7">
        <w:t>39 7424     4     - марки АСР</w:t>
      </w:r>
    </w:p>
    <w:p w:rsidR="00CC4CF9" w:rsidRPr="00061AB7" w:rsidRDefault="00CC4CF9">
      <w:pPr>
        <w:pStyle w:val="ConsPlusCell"/>
        <w:jc w:val="both"/>
      </w:pPr>
      <w:r w:rsidRPr="00061AB7">
        <w:t>39 7425     4     - марки АСВ</w:t>
      </w:r>
    </w:p>
    <w:p w:rsidR="00CC4CF9" w:rsidRPr="00061AB7" w:rsidRDefault="00CC4CF9">
      <w:pPr>
        <w:pStyle w:val="ConsPlusCell"/>
        <w:jc w:val="both"/>
      </w:pPr>
      <w:r w:rsidRPr="00061AB7">
        <w:t>39 7426     5     - марки АСК</w:t>
      </w:r>
    </w:p>
    <w:p w:rsidR="00CC4CF9" w:rsidRPr="00061AB7" w:rsidRDefault="00CC4CF9">
      <w:pPr>
        <w:pStyle w:val="ConsPlusCell"/>
        <w:jc w:val="both"/>
      </w:pPr>
      <w:r w:rsidRPr="00061AB7">
        <w:t>39 7427     0     - марки АСС</w:t>
      </w:r>
    </w:p>
    <w:p w:rsidR="00CC4CF9" w:rsidRPr="00061AB7" w:rsidRDefault="00CC4CF9">
      <w:pPr>
        <w:pStyle w:val="ConsPlusCell"/>
        <w:jc w:val="both"/>
      </w:pPr>
      <w:r w:rsidRPr="00061AB7">
        <w:t>39 7428     6     - марки АС2 и АС4</w:t>
      </w:r>
    </w:p>
    <w:p w:rsidR="00CC4CF9" w:rsidRPr="00061AB7" w:rsidRDefault="00CC4CF9">
      <w:pPr>
        <w:pStyle w:val="ConsPlusCell"/>
        <w:jc w:val="both"/>
      </w:pPr>
      <w:r w:rsidRPr="00061AB7">
        <w:t>39 7429     1     Минусовые фракции</w:t>
      </w:r>
    </w:p>
    <w:p w:rsidR="00CC4CF9" w:rsidRPr="00061AB7" w:rsidRDefault="00CC4CF9">
      <w:pPr>
        <w:pStyle w:val="ConsPlusCell"/>
        <w:jc w:val="both"/>
      </w:pPr>
      <w:r w:rsidRPr="00061AB7">
        <w:t>39 7430     7     Микропорошки / из синтетических алмазов</w:t>
      </w:r>
    </w:p>
    <w:p w:rsidR="00CC4CF9" w:rsidRPr="00061AB7" w:rsidRDefault="00CC4CF9">
      <w:pPr>
        <w:pStyle w:val="ConsPlusCell"/>
        <w:jc w:val="both"/>
      </w:pPr>
      <w:r w:rsidRPr="00061AB7">
        <w:t>39 7431     2     - марки АСМ</w:t>
      </w:r>
    </w:p>
    <w:p w:rsidR="00CC4CF9" w:rsidRPr="00061AB7" w:rsidRDefault="00CC4CF9">
      <w:pPr>
        <w:pStyle w:val="ConsPlusCell"/>
        <w:jc w:val="both"/>
      </w:pPr>
      <w:r w:rsidRPr="00061AB7">
        <w:t>39 7432     8     - марки АСН</w:t>
      </w:r>
    </w:p>
    <w:p w:rsidR="00CC4CF9" w:rsidRPr="00061AB7" w:rsidRDefault="00CC4CF9">
      <w:pPr>
        <w:pStyle w:val="ConsPlusCell"/>
        <w:jc w:val="both"/>
      </w:pPr>
      <w:r w:rsidRPr="00061AB7">
        <w:t>39 7440     1     Субмикропорошки / из синтетических алмазов</w:t>
      </w:r>
    </w:p>
    <w:p w:rsidR="00CC4CF9" w:rsidRPr="00061AB7" w:rsidRDefault="00CC4CF9">
      <w:pPr>
        <w:pStyle w:val="ConsPlusCell"/>
        <w:jc w:val="both"/>
      </w:pPr>
      <w:r w:rsidRPr="00061AB7">
        <w:t>39 7441     7     - марки АСМ1</w:t>
      </w:r>
    </w:p>
    <w:p w:rsidR="00CC4CF9" w:rsidRPr="00061AB7" w:rsidRDefault="00CC4CF9">
      <w:pPr>
        <w:pStyle w:val="ConsPlusCell"/>
        <w:jc w:val="both"/>
      </w:pPr>
      <w:r w:rsidRPr="00061AB7">
        <w:t>39 7442     2     - марки АСМ5</w:t>
      </w:r>
    </w:p>
    <w:p w:rsidR="00CC4CF9" w:rsidRPr="00061AB7" w:rsidRDefault="00CC4CF9">
      <w:pPr>
        <w:pStyle w:val="ConsPlusCell"/>
        <w:jc w:val="both"/>
      </w:pPr>
      <w:r w:rsidRPr="00061AB7">
        <w:t>39 7700     4     Инструмент из синтетических сверхтвердых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 на основе нитрида бора (инструмент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 эльбора)</w:t>
      </w:r>
    </w:p>
    <w:p w:rsidR="00CC4CF9" w:rsidRPr="00061AB7" w:rsidRDefault="00CC4CF9">
      <w:pPr>
        <w:pStyle w:val="ConsPlusCell"/>
        <w:jc w:val="both"/>
      </w:pPr>
      <w:r w:rsidRPr="00061AB7">
        <w:t>39 7710     9     Инструмент шлифовальный и полировальный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органической связке</w:t>
      </w:r>
    </w:p>
    <w:p w:rsidR="00CC4CF9" w:rsidRPr="00061AB7" w:rsidRDefault="00CC4CF9">
      <w:pPr>
        <w:pStyle w:val="ConsPlusCell"/>
        <w:jc w:val="both"/>
      </w:pPr>
      <w:r w:rsidRPr="00061AB7">
        <w:t>39 7711     4     Круги / плоские прямого профиля</w:t>
      </w:r>
    </w:p>
    <w:p w:rsidR="00CC4CF9" w:rsidRPr="00061AB7" w:rsidRDefault="00CC4CF9">
      <w:pPr>
        <w:pStyle w:val="ConsPlusCell"/>
        <w:jc w:val="both"/>
      </w:pPr>
      <w:r w:rsidRPr="00061AB7">
        <w:t>39 7712     2     - плоские с выточкой</w:t>
      </w:r>
    </w:p>
    <w:p w:rsidR="00CC4CF9" w:rsidRPr="00061AB7" w:rsidRDefault="00CC4CF9">
      <w:pPr>
        <w:pStyle w:val="ConsPlusCell"/>
        <w:jc w:val="both"/>
      </w:pPr>
      <w:r w:rsidRPr="00061AB7">
        <w:t>39 7713     5     - чашечные</w:t>
      </w:r>
    </w:p>
    <w:p w:rsidR="00CC4CF9" w:rsidRPr="00061AB7" w:rsidRDefault="00CC4CF9">
      <w:pPr>
        <w:pStyle w:val="ConsPlusCell"/>
        <w:jc w:val="both"/>
      </w:pPr>
      <w:r w:rsidRPr="00061AB7">
        <w:t>39 7714     0     - тарельчатые</w:t>
      </w:r>
    </w:p>
    <w:p w:rsidR="00CC4CF9" w:rsidRPr="00061AB7" w:rsidRDefault="00CC4CF9">
      <w:pPr>
        <w:pStyle w:val="ConsPlusCell"/>
        <w:jc w:val="both"/>
      </w:pPr>
      <w:r w:rsidRPr="00061AB7">
        <w:t>39 7715     6     - профильные</w:t>
      </w:r>
    </w:p>
    <w:p w:rsidR="00CC4CF9" w:rsidRPr="00061AB7" w:rsidRDefault="00CC4CF9">
      <w:pPr>
        <w:pStyle w:val="ConsPlusCell"/>
        <w:jc w:val="both"/>
      </w:pPr>
      <w:r w:rsidRPr="00061AB7">
        <w:t>39 7717     7     Головки, бруски, притиры</w:t>
      </w:r>
    </w:p>
    <w:p w:rsidR="00CC4CF9" w:rsidRPr="00061AB7" w:rsidRDefault="00CC4CF9">
      <w:pPr>
        <w:pStyle w:val="ConsPlusCell"/>
        <w:jc w:val="both"/>
      </w:pPr>
      <w:r w:rsidRPr="00061AB7">
        <w:t>39 7719     8     Инструмент специальный</w:t>
      </w:r>
    </w:p>
    <w:p w:rsidR="00CC4CF9" w:rsidRPr="00061AB7" w:rsidRDefault="00CC4CF9">
      <w:pPr>
        <w:pStyle w:val="ConsPlusCell"/>
        <w:jc w:val="both"/>
      </w:pPr>
      <w:r w:rsidRPr="00061AB7">
        <w:t>39 7720     3     Инструмент шлифовальный и полировальный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металлической связке</w:t>
      </w:r>
    </w:p>
    <w:p w:rsidR="00CC4CF9" w:rsidRPr="00061AB7" w:rsidRDefault="00CC4CF9">
      <w:pPr>
        <w:pStyle w:val="ConsPlusCell"/>
        <w:jc w:val="both"/>
      </w:pPr>
      <w:r w:rsidRPr="00061AB7">
        <w:t>39 7721     9     Круги / плоские прямого профиля</w:t>
      </w:r>
    </w:p>
    <w:p w:rsidR="00CC4CF9" w:rsidRPr="00061AB7" w:rsidRDefault="00CC4CF9">
      <w:pPr>
        <w:pStyle w:val="ConsPlusCell"/>
        <w:jc w:val="both"/>
      </w:pPr>
      <w:r w:rsidRPr="00061AB7">
        <w:t>39 7722     4     - плоские с выточкой</w:t>
      </w:r>
    </w:p>
    <w:p w:rsidR="00CC4CF9" w:rsidRPr="00061AB7" w:rsidRDefault="00CC4CF9">
      <w:pPr>
        <w:pStyle w:val="ConsPlusCell"/>
        <w:jc w:val="both"/>
      </w:pPr>
      <w:r w:rsidRPr="00061AB7">
        <w:t>39 7723     6     - чашечные</w:t>
      </w:r>
    </w:p>
    <w:p w:rsidR="00CC4CF9" w:rsidRPr="00061AB7" w:rsidRDefault="00CC4CF9">
      <w:pPr>
        <w:pStyle w:val="ConsPlusCell"/>
        <w:jc w:val="both"/>
      </w:pPr>
      <w:r w:rsidRPr="00061AB7">
        <w:t>39 7724     5     - тарельчатые</w:t>
      </w:r>
    </w:p>
    <w:p w:rsidR="00CC4CF9" w:rsidRPr="00061AB7" w:rsidRDefault="00CC4CF9">
      <w:pPr>
        <w:pStyle w:val="ConsPlusCell"/>
        <w:jc w:val="both"/>
      </w:pPr>
      <w:r w:rsidRPr="00061AB7">
        <w:t>39 7725     0     - профильные</w:t>
      </w:r>
    </w:p>
    <w:p w:rsidR="00CC4CF9" w:rsidRPr="00061AB7" w:rsidRDefault="00CC4CF9">
      <w:pPr>
        <w:pStyle w:val="ConsPlusCell"/>
        <w:jc w:val="both"/>
      </w:pPr>
      <w:r w:rsidRPr="00061AB7">
        <w:t>39 7727     1     Головки, бруски, притиры</w:t>
      </w:r>
    </w:p>
    <w:p w:rsidR="00CC4CF9" w:rsidRPr="00061AB7" w:rsidRDefault="00CC4CF9">
      <w:pPr>
        <w:pStyle w:val="ConsPlusCell"/>
        <w:jc w:val="both"/>
      </w:pPr>
      <w:r w:rsidRPr="00061AB7">
        <w:t>39 7729     2     Инструмент специальный</w:t>
      </w:r>
    </w:p>
    <w:p w:rsidR="00CC4CF9" w:rsidRPr="00061AB7" w:rsidRDefault="00CC4CF9">
      <w:pPr>
        <w:pStyle w:val="ConsPlusCell"/>
        <w:jc w:val="both"/>
      </w:pPr>
      <w:r w:rsidRPr="00061AB7">
        <w:t>39 7730     8     Инструмент полировальный и шлифовальный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керамической связке</w:t>
      </w:r>
    </w:p>
    <w:p w:rsidR="00CC4CF9" w:rsidRPr="00061AB7" w:rsidRDefault="00CC4CF9">
      <w:pPr>
        <w:pStyle w:val="ConsPlusCell"/>
        <w:jc w:val="both"/>
      </w:pPr>
      <w:r w:rsidRPr="00061AB7">
        <w:t>39 7731     3     Круги / плоские прямого профиля</w:t>
      </w:r>
    </w:p>
    <w:p w:rsidR="00CC4CF9" w:rsidRPr="00061AB7" w:rsidRDefault="00CC4CF9">
      <w:pPr>
        <w:pStyle w:val="ConsPlusCell"/>
        <w:jc w:val="both"/>
      </w:pPr>
      <w:r w:rsidRPr="00061AB7">
        <w:t>39 7732     9     - плоские с выточкой</w:t>
      </w:r>
    </w:p>
    <w:p w:rsidR="00CC4CF9" w:rsidRPr="00061AB7" w:rsidRDefault="00CC4CF9">
      <w:pPr>
        <w:pStyle w:val="ConsPlusCell"/>
        <w:jc w:val="both"/>
      </w:pPr>
      <w:r w:rsidRPr="00061AB7">
        <w:t>39 7733     4     - чашечные</w:t>
      </w:r>
    </w:p>
    <w:p w:rsidR="00CC4CF9" w:rsidRPr="00061AB7" w:rsidRDefault="00CC4CF9">
      <w:pPr>
        <w:pStyle w:val="ConsPlusCell"/>
        <w:jc w:val="both"/>
      </w:pPr>
      <w:r w:rsidRPr="00061AB7">
        <w:t>39 7734     0     - тарельчатые</w:t>
      </w:r>
    </w:p>
    <w:p w:rsidR="00CC4CF9" w:rsidRPr="00061AB7" w:rsidRDefault="00CC4CF9">
      <w:pPr>
        <w:pStyle w:val="ConsPlusCell"/>
        <w:jc w:val="both"/>
      </w:pPr>
      <w:r w:rsidRPr="00061AB7">
        <w:t>39 7735     5     - профильные</w:t>
      </w:r>
    </w:p>
    <w:p w:rsidR="00CC4CF9" w:rsidRPr="00061AB7" w:rsidRDefault="00CC4CF9">
      <w:pPr>
        <w:pStyle w:val="ConsPlusCell"/>
        <w:jc w:val="both"/>
      </w:pPr>
      <w:r w:rsidRPr="00061AB7">
        <w:t>39 7736     0     - фасонные</w:t>
      </w:r>
    </w:p>
    <w:p w:rsidR="00CC4CF9" w:rsidRPr="00061AB7" w:rsidRDefault="00CC4CF9">
      <w:pPr>
        <w:pStyle w:val="ConsPlusCell"/>
        <w:jc w:val="both"/>
      </w:pPr>
      <w:r w:rsidRPr="00061AB7">
        <w:t>39 7737     6     Головки, бруски, притиры</w:t>
      </w:r>
    </w:p>
    <w:p w:rsidR="00CC4CF9" w:rsidRPr="00061AB7" w:rsidRDefault="00CC4CF9">
      <w:pPr>
        <w:pStyle w:val="ConsPlusCell"/>
        <w:jc w:val="both"/>
      </w:pPr>
      <w:r w:rsidRPr="00061AB7">
        <w:t>39 7739     7     Инструмент специальный</w:t>
      </w:r>
    </w:p>
    <w:p w:rsidR="00CC4CF9" w:rsidRPr="00061AB7" w:rsidRDefault="00CC4CF9">
      <w:pPr>
        <w:pStyle w:val="ConsPlusCell"/>
        <w:jc w:val="both"/>
      </w:pPr>
      <w:r w:rsidRPr="00061AB7">
        <w:t>39 7800     8     Материалы синтетические сверхтвердые на основе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нитрида бора (эльбор)</w:t>
      </w:r>
    </w:p>
    <w:p w:rsidR="00CC4CF9" w:rsidRPr="00061AB7" w:rsidRDefault="00CC4CF9">
      <w:pPr>
        <w:pStyle w:val="ConsPlusCell"/>
        <w:jc w:val="both"/>
      </w:pPr>
      <w:r w:rsidRPr="00061AB7">
        <w:t>39 7810     2     Поликристаллы</w:t>
      </w:r>
    </w:p>
    <w:p w:rsidR="00CC4CF9" w:rsidRPr="00061AB7" w:rsidRDefault="00CC4CF9">
      <w:pPr>
        <w:pStyle w:val="ConsPlusCell"/>
        <w:jc w:val="both"/>
      </w:pPr>
      <w:r w:rsidRPr="00061AB7">
        <w:t>39 7820     7     Шлифзерно и шлифпорошки</w:t>
      </w:r>
    </w:p>
    <w:p w:rsidR="00CC4CF9" w:rsidRPr="00061AB7" w:rsidRDefault="00CC4CF9">
      <w:pPr>
        <w:pStyle w:val="ConsPlusCell"/>
        <w:jc w:val="both"/>
      </w:pPr>
      <w:r w:rsidRPr="00061AB7">
        <w:t>39 7821     2     Шлифзерно из эльбора</w:t>
      </w:r>
    </w:p>
    <w:p w:rsidR="00CC4CF9" w:rsidRPr="00061AB7" w:rsidRDefault="00CC4CF9">
      <w:pPr>
        <w:pStyle w:val="ConsPlusCell"/>
        <w:jc w:val="both"/>
      </w:pPr>
      <w:r w:rsidRPr="00061AB7">
        <w:t>39 7822     8     Шлифпорошки из эльбора</w:t>
      </w:r>
    </w:p>
    <w:p w:rsidR="00CC4CF9" w:rsidRPr="00061AB7" w:rsidRDefault="00CC4CF9">
      <w:pPr>
        <w:pStyle w:val="ConsPlusCell"/>
        <w:jc w:val="both"/>
      </w:pPr>
      <w:r w:rsidRPr="00061AB7">
        <w:t>39 7830     1     Микропорошки /</w:t>
      </w:r>
    </w:p>
    <w:p w:rsidR="00CC4CF9" w:rsidRPr="00061AB7" w:rsidRDefault="00CC4CF9">
      <w:pPr>
        <w:pStyle w:val="ConsPlusCell"/>
        <w:jc w:val="both"/>
      </w:pPr>
      <w:r w:rsidRPr="00061AB7">
        <w:t>39 7831     7     - из эльбора</w:t>
      </w:r>
    </w:p>
    <w:p w:rsidR="00CC4CF9" w:rsidRPr="00061AB7" w:rsidRDefault="00CC4CF9">
      <w:pPr>
        <w:pStyle w:val="ConsPlusCell"/>
        <w:jc w:val="both"/>
      </w:pPr>
      <w:r w:rsidRPr="00061AB7">
        <w:t>39 7900     1     Продукция алмазной подотрасли прочая</w:t>
      </w:r>
    </w:p>
    <w:p w:rsidR="00CC4CF9" w:rsidRPr="00061AB7" w:rsidRDefault="00CC4CF9">
      <w:pPr>
        <w:pStyle w:val="ConsPlusCell"/>
        <w:jc w:val="both"/>
      </w:pPr>
      <w:r w:rsidRPr="00061AB7">
        <w:t>39 7910     6     Инструмент алмазный бытовой</w:t>
      </w:r>
    </w:p>
    <w:p w:rsidR="00CC4CF9" w:rsidRPr="00061AB7" w:rsidRDefault="00CC4CF9">
      <w:pPr>
        <w:pStyle w:val="ConsPlusCell"/>
        <w:jc w:val="both"/>
      </w:pPr>
      <w:r w:rsidRPr="00061AB7">
        <w:t>39 7911     1     Пилки туалетные</w:t>
      </w:r>
    </w:p>
    <w:p w:rsidR="00CC4CF9" w:rsidRPr="00061AB7" w:rsidRDefault="00CC4CF9">
      <w:pPr>
        <w:pStyle w:val="ConsPlusCell"/>
        <w:jc w:val="both"/>
      </w:pPr>
      <w:r w:rsidRPr="00061AB7">
        <w:t>39 7912     7     Бруски доводочные</w:t>
      </w:r>
    </w:p>
    <w:p w:rsidR="00CC4CF9" w:rsidRPr="00061AB7" w:rsidRDefault="00CC4CF9">
      <w:pPr>
        <w:pStyle w:val="ConsPlusCell"/>
        <w:jc w:val="both"/>
      </w:pPr>
      <w:r w:rsidRPr="00061AB7">
        <w:t>39 7913     2     Инструмент для зачистки контактов</w:t>
      </w:r>
    </w:p>
    <w:p w:rsidR="00CC4CF9" w:rsidRPr="00061AB7" w:rsidRDefault="00CC4CF9">
      <w:pPr>
        <w:pStyle w:val="ConsPlusCell"/>
        <w:jc w:val="both"/>
      </w:pPr>
      <w:r w:rsidRPr="00061AB7">
        <w:t>39 7914     8     Иглы для звукоснимателей</w:t>
      </w:r>
    </w:p>
    <w:p w:rsidR="00CC4CF9" w:rsidRPr="00061AB7" w:rsidRDefault="00CC4CF9">
      <w:pPr>
        <w:pStyle w:val="ConsPlusCell"/>
        <w:jc w:val="both"/>
      </w:pPr>
      <w:r w:rsidRPr="00061AB7">
        <w:t>39 7915     3     Инструмент ножовочный</w:t>
      </w:r>
    </w:p>
    <w:p w:rsidR="00CC4CF9" w:rsidRPr="00061AB7" w:rsidRDefault="00CC4CF9">
      <w:pPr>
        <w:pStyle w:val="ConsPlusCell"/>
        <w:jc w:val="both"/>
      </w:pPr>
      <w:r w:rsidRPr="00061AB7">
        <w:t>39 7916     9     Круги отрезные и шлифовальные</w:t>
      </w:r>
    </w:p>
    <w:p w:rsidR="00CC4CF9" w:rsidRPr="00061AB7" w:rsidRDefault="00CC4CF9">
      <w:pPr>
        <w:pStyle w:val="ConsPlusCell"/>
        <w:jc w:val="both"/>
      </w:pPr>
      <w:r w:rsidRPr="00061AB7">
        <w:t>39 7917     4     Сверла бытового назначения</w:t>
      </w:r>
    </w:p>
    <w:p w:rsidR="00CC4CF9" w:rsidRPr="00061AB7" w:rsidRDefault="00CC4CF9">
      <w:pPr>
        <w:pStyle w:val="ConsPlusCell"/>
        <w:jc w:val="both"/>
      </w:pPr>
      <w:r w:rsidRPr="00061AB7">
        <w:t>39 7919     5     Инструмент алмазный бытовой прочий</w:t>
      </w:r>
    </w:p>
    <w:p w:rsidR="00CC4CF9" w:rsidRPr="00061AB7" w:rsidRDefault="00CC4CF9">
      <w:pPr>
        <w:pStyle w:val="ConsPlusCell"/>
        <w:jc w:val="both"/>
      </w:pPr>
      <w:r w:rsidRPr="00061AB7">
        <w:t>39 7920     0     Спецоснастка</w:t>
      </w:r>
    </w:p>
    <w:p w:rsidR="00CC4CF9" w:rsidRPr="00061AB7" w:rsidRDefault="00CC4CF9">
      <w:pPr>
        <w:pStyle w:val="ConsPlusCell"/>
        <w:jc w:val="both"/>
      </w:pPr>
      <w:r w:rsidRPr="00061AB7">
        <w:t>39 7921     6     Блок-матрица</w:t>
      </w:r>
    </w:p>
    <w:p w:rsidR="00CC4CF9" w:rsidRPr="00061AB7" w:rsidRDefault="00CC4CF9">
      <w:pPr>
        <w:pStyle w:val="ConsPlusCell"/>
        <w:jc w:val="both"/>
      </w:pPr>
      <w:r w:rsidRPr="00061AB7">
        <w:t>39 7922     1     Плиты опорные</w:t>
      </w:r>
    </w:p>
    <w:p w:rsidR="00CC4CF9" w:rsidRPr="00061AB7" w:rsidRDefault="00CC4CF9">
      <w:pPr>
        <w:pStyle w:val="ConsPlusCell"/>
        <w:jc w:val="both"/>
      </w:pPr>
      <w:r w:rsidRPr="00061AB7">
        <w:t>39 7923     7     Подставки</w:t>
      </w:r>
    </w:p>
    <w:p w:rsidR="00CC4CF9" w:rsidRPr="00061AB7" w:rsidRDefault="00CC4CF9">
      <w:pPr>
        <w:pStyle w:val="ConsPlusCell"/>
        <w:jc w:val="both"/>
      </w:pPr>
      <w:r w:rsidRPr="00061AB7">
        <w:t>39 7924     2     Приспособления для охлаждения блок-матриц</w:t>
      </w:r>
    </w:p>
    <w:p w:rsidR="00CC4CF9" w:rsidRPr="00061AB7" w:rsidRDefault="00CC4CF9">
      <w:pPr>
        <w:pStyle w:val="ConsPlusCell"/>
        <w:jc w:val="both"/>
      </w:pPr>
      <w:r w:rsidRPr="00061AB7">
        <w:t>39 7925     8     Керны</w:t>
      </w:r>
    </w:p>
    <w:p w:rsidR="00CC4CF9" w:rsidRPr="00061AB7" w:rsidRDefault="00CC4CF9">
      <w:pPr>
        <w:pStyle w:val="ConsPlusCell"/>
        <w:jc w:val="both"/>
      </w:pPr>
      <w:r w:rsidRPr="00061AB7">
        <w:t>39 7926     3     Камеры</w:t>
      </w:r>
    </w:p>
    <w:p w:rsidR="00CC4CF9" w:rsidRPr="00061AB7" w:rsidRDefault="00CC4CF9">
      <w:pPr>
        <w:pStyle w:val="ConsPlusCell"/>
        <w:jc w:val="both"/>
      </w:pPr>
      <w:r w:rsidRPr="00061AB7">
        <w:t>39 7927     9     Контейнеры без снаряжения</w:t>
      </w:r>
    </w:p>
    <w:p w:rsidR="00CC4CF9" w:rsidRPr="00061AB7" w:rsidRDefault="00CC4CF9">
      <w:pPr>
        <w:pStyle w:val="ConsPlusCell"/>
        <w:jc w:val="both"/>
      </w:pPr>
      <w:r w:rsidRPr="00061AB7">
        <w:t>39 7928     4     Контейнеры снаряжения</w:t>
      </w:r>
    </w:p>
    <w:p w:rsidR="00CC4CF9" w:rsidRPr="00061AB7" w:rsidRDefault="00CC4CF9">
      <w:pPr>
        <w:pStyle w:val="ConsPlusCell"/>
        <w:jc w:val="both"/>
      </w:pPr>
      <w:r w:rsidRPr="00061AB7">
        <w:t>39 7929     0     Сита контрольные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39 8000     1     Инструмент абразивный, материалы абразивные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39 8001     7     Шлифматериалы (шкурки и порошки) *</w:t>
      </w:r>
    </w:p>
    <w:p w:rsidR="00CC4CF9" w:rsidRPr="00061AB7" w:rsidRDefault="00CC4CF9">
      <w:pPr>
        <w:pStyle w:val="ConsPlusCell"/>
        <w:jc w:val="both"/>
      </w:pPr>
      <w:r w:rsidRPr="00061AB7">
        <w:t>39 8010     6     Инструмент абразивный (на всех связках) *</w:t>
      </w:r>
    </w:p>
    <w:p w:rsidR="00CC4CF9" w:rsidRPr="00061AB7" w:rsidRDefault="00CC4CF9">
      <w:pPr>
        <w:pStyle w:val="ConsPlusCell"/>
        <w:jc w:val="both"/>
      </w:pPr>
      <w:r w:rsidRPr="00061AB7">
        <w:t>39 8017     4     Бруски для точки кос *</w:t>
      </w:r>
    </w:p>
    <w:p w:rsidR="00CC4CF9" w:rsidRPr="00061AB7" w:rsidRDefault="00CC4CF9">
      <w:pPr>
        <w:pStyle w:val="ConsPlusCell"/>
        <w:jc w:val="both"/>
      </w:pPr>
      <w:r w:rsidRPr="00061AB7">
        <w:t>39 8020     0     Шкурка шлифовальная (на всех основах) *</w:t>
      </w:r>
    </w:p>
    <w:p w:rsidR="00CC4CF9" w:rsidRPr="00061AB7" w:rsidRDefault="00CC4CF9">
      <w:pPr>
        <w:pStyle w:val="ConsPlusCell"/>
        <w:jc w:val="both"/>
      </w:pPr>
      <w:r w:rsidRPr="00061AB7">
        <w:t>39 8029     6     Изделия из шлифовальной шкурки *</w:t>
      </w:r>
    </w:p>
    <w:p w:rsidR="00CC4CF9" w:rsidRPr="00061AB7" w:rsidRDefault="00CC4CF9">
      <w:pPr>
        <w:pStyle w:val="ConsPlusCell"/>
        <w:jc w:val="both"/>
      </w:pPr>
      <w:r w:rsidRPr="00061AB7">
        <w:t>39 8030     5     Электрокорунд в куске *</w:t>
      </w:r>
    </w:p>
    <w:p w:rsidR="00CC4CF9" w:rsidRPr="00061AB7" w:rsidRDefault="00CC4CF9">
      <w:pPr>
        <w:pStyle w:val="ConsPlusCell"/>
        <w:jc w:val="both"/>
      </w:pPr>
      <w:r w:rsidRPr="00061AB7">
        <w:t>39 8040     3     Карбид кремния в куске *</w:t>
      </w:r>
    </w:p>
    <w:p w:rsidR="00CC4CF9" w:rsidRPr="00061AB7" w:rsidRDefault="00CC4CF9">
      <w:pPr>
        <w:pStyle w:val="ConsPlusCell"/>
        <w:jc w:val="both"/>
      </w:pPr>
      <w:r w:rsidRPr="00061AB7">
        <w:t>39 8050     4     Шлифзерно *</w:t>
      </w:r>
    </w:p>
    <w:p w:rsidR="00CC4CF9" w:rsidRPr="00061AB7" w:rsidRDefault="00CC4CF9">
      <w:pPr>
        <w:pStyle w:val="ConsPlusCell"/>
        <w:jc w:val="both"/>
      </w:pPr>
      <w:r w:rsidRPr="00061AB7">
        <w:t>39 8051     7     Зерно шлифовальное из электрокорунда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нормального (товарный выпуск) *</w:t>
      </w:r>
    </w:p>
    <w:p w:rsidR="00CC4CF9" w:rsidRPr="00061AB7" w:rsidRDefault="00CC4CF9">
      <w:pPr>
        <w:pStyle w:val="ConsPlusCell"/>
        <w:jc w:val="both"/>
      </w:pPr>
      <w:r w:rsidRPr="00061AB7">
        <w:t>39 8052     5     Зерно шлифовальное из электрокорунда белого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(товарный выпуск) *</w:t>
      </w:r>
    </w:p>
    <w:p w:rsidR="00CC4CF9" w:rsidRPr="00061AB7" w:rsidRDefault="00CC4CF9">
      <w:pPr>
        <w:pStyle w:val="ConsPlusCell"/>
        <w:jc w:val="both"/>
      </w:pPr>
      <w:r w:rsidRPr="00061AB7">
        <w:t>39 8060     9     Шлифпорошки *</w:t>
      </w:r>
    </w:p>
    <w:p w:rsidR="00CC4CF9" w:rsidRPr="00061AB7" w:rsidRDefault="00CC4CF9">
      <w:pPr>
        <w:pStyle w:val="ConsPlusCell"/>
        <w:jc w:val="both"/>
      </w:pPr>
      <w:r w:rsidRPr="00061AB7">
        <w:t>39 8062     0     Шлифпорошки из электрокорунда белого *</w:t>
      </w:r>
    </w:p>
    <w:p w:rsidR="00CC4CF9" w:rsidRPr="00061AB7" w:rsidRDefault="00CC4CF9">
      <w:pPr>
        <w:pStyle w:val="ConsPlusCell"/>
        <w:jc w:val="both"/>
      </w:pPr>
      <w:r w:rsidRPr="00061AB7">
        <w:t>39 8080     8     Шкурка шлифовальная на бумажной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комбинированной основе *</w:t>
      </w:r>
    </w:p>
    <w:p w:rsidR="00CC4CF9" w:rsidRPr="00061AB7" w:rsidRDefault="00CC4CF9">
      <w:pPr>
        <w:pStyle w:val="ConsPlusCell"/>
        <w:jc w:val="both"/>
      </w:pPr>
      <w:r w:rsidRPr="00061AB7">
        <w:t>39 8081     3     Шкурка шлифовальная на бумажной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комбинированной основе водостойкая *</w:t>
      </w:r>
    </w:p>
    <w:p w:rsidR="00CC4CF9" w:rsidRPr="00061AB7" w:rsidRDefault="00CC4CF9">
      <w:pPr>
        <w:pStyle w:val="ConsPlusCell"/>
        <w:jc w:val="both"/>
      </w:pPr>
      <w:r w:rsidRPr="00061AB7">
        <w:t>39 8100     5     Инструмент на керамической связке</w:t>
      </w:r>
    </w:p>
    <w:p w:rsidR="00CC4CF9" w:rsidRPr="00061AB7" w:rsidRDefault="00CC4CF9">
      <w:pPr>
        <w:pStyle w:val="ConsPlusCell"/>
        <w:jc w:val="both"/>
      </w:pPr>
      <w:r w:rsidRPr="00061AB7">
        <w:t>39 8110     0     Инструмент из электрокорунда нормального</w:t>
      </w:r>
    </w:p>
    <w:p w:rsidR="00CC4CF9" w:rsidRPr="00061AB7" w:rsidRDefault="00CC4CF9">
      <w:pPr>
        <w:pStyle w:val="ConsPlusCell"/>
        <w:jc w:val="both"/>
      </w:pPr>
      <w:r w:rsidRPr="00061AB7">
        <w:t>39 8120     4     Инструмент из электрокорунда белого</w:t>
      </w:r>
    </w:p>
    <w:p w:rsidR="00CC4CF9" w:rsidRPr="00061AB7" w:rsidRDefault="00CC4CF9">
      <w:pPr>
        <w:pStyle w:val="ConsPlusCell"/>
        <w:jc w:val="both"/>
      </w:pPr>
      <w:r w:rsidRPr="00061AB7">
        <w:t>39 8130     9     Инструмент из электрокорунда легированного</w:t>
      </w:r>
    </w:p>
    <w:p w:rsidR="00CC4CF9" w:rsidRPr="00061AB7" w:rsidRDefault="00CC4CF9">
      <w:pPr>
        <w:pStyle w:val="ConsPlusCell"/>
        <w:jc w:val="both"/>
      </w:pPr>
      <w:r w:rsidRPr="00061AB7">
        <w:t>39 8140     3     Инструмент из монокорунда</w:t>
      </w:r>
    </w:p>
    <w:p w:rsidR="00CC4CF9" w:rsidRPr="00061AB7" w:rsidRDefault="00CC4CF9">
      <w:pPr>
        <w:pStyle w:val="ConsPlusCell"/>
        <w:jc w:val="both"/>
      </w:pPr>
      <w:r w:rsidRPr="00061AB7">
        <w:t>39 8150     8     Инструмент из карбида кремния черного</w:t>
      </w:r>
    </w:p>
    <w:p w:rsidR="00CC4CF9" w:rsidRPr="00061AB7" w:rsidRDefault="00CC4CF9">
      <w:pPr>
        <w:pStyle w:val="ConsPlusCell"/>
        <w:jc w:val="both"/>
      </w:pPr>
      <w:r w:rsidRPr="00061AB7">
        <w:t>39 8160     2     Инструмент из карбида кремния зеленого</w:t>
      </w:r>
    </w:p>
    <w:p w:rsidR="00CC4CF9" w:rsidRPr="00061AB7" w:rsidRDefault="00CC4CF9">
      <w:pPr>
        <w:pStyle w:val="ConsPlusCell"/>
        <w:jc w:val="both"/>
      </w:pPr>
      <w:r w:rsidRPr="00061AB7">
        <w:t>39 8200     9     Инструмент на бакелитовой связке</w:t>
      </w:r>
    </w:p>
    <w:p w:rsidR="00CC4CF9" w:rsidRPr="00061AB7" w:rsidRDefault="00CC4CF9">
      <w:pPr>
        <w:pStyle w:val="ConsPlusCell"/>
        <w:jc w:val="both"/>
      </w:pPr>
      <w:r w:rsidRPr="00061AB7">
        <w:t>39 8210     3     Инструмент из электрокорунда нормального</w:t>
      </w:r>
    </w:p>
    <w:p w:rsidR="00CC4CF9" w:rsidRPr="00061AB7" w:rsidRDefault="00CC4CF9">
      <w:pPr>
        <w:pStyle w:val="ConsPlusCell"/>
        <w:jc w:val="both"/>
      </w:pPr>
      <w:r w:rsidRPr="00061AB7">
        <w:t>39 8220     8     Инструмент из электрокорунда белого</w:t>
      </w:r>
    </w:p>
    <w:p w:rsidR="00CC4CF9" w:rsidRPr="00061AB7" w:rsidRDefault="00CC4CF9">
      <w:pPr>
        <w:pStyle w:val="ConsPlusCell"/>
        <w:jc w:val="both"/>
      </w:pPr>
      <w:r w:rsidRPr="00061AB7">
        <w:t>39 8230     2     Инструмент из электрокорунда легированного</w:t>
      </w:r>
    </w:p>
    <w:p w:rsidR="00CC4CF9" w:rsidRPr="00061AB7" w:rsidRDefault="00CC4CF9">
      <w:pPr>
        <w:pStyle w:val="ConsPlusCell"/>
        <w:jc w:val="both"/>
      </w:pPr>
      <w:r w:rsidRPr="00061AB7">
        <w:t>39 8250     1     Инструмент из карбида кремния черного</w:t>
      </w:r>
    </w:p>
    <w:p w:rsidR="00CC4CF9" w:rsidRPr="00061AB7" w:rsidRDefault="00CC4CF9">
      <w:pPr>
        <w:pStyle w:val="ConsPlusCell"/>
        <w:jc w:val="both"/>
      </w:pPr>
      <w:r w:rsidRPr="00061AB7">
        <w:t>39 8260     6     Инструмент из карбида кремния зеленого</w:t>
      </w:r>
    </w:p>
    <w:p w:rsidR="00CC4CF9" w:rsidRPr="00061AB7" w:rsidRDefault="00CC4CF9">
      <w:pPr>
        <w:pStyle w:val="ConsPlusCell"/>
        <w:jc w:val="both"/>
      </w:pPr>
      <w:r w:rsidRPr="00061AB7">
        <w:t>39 8280     5     Инструмент из природных абразивных материалов</w:t>
      </w:r>
    </w:p>
    <w:p w:rsidR="00CC4CF9" w:rsidRPr="00061AB7" w:rsidRDefault="00CC4CF9">
      <w:pPr>
        <w:pStyle w:val="ConsPlusCell"/>
        <w:jc w:val="both"/>
      </w:pPr>
      <w:r w:rsidRPr="00061AB7">
        <w:t>39 8300     2     Инструмент на вулканитовой связке</w:t>
      </w:r>
    </w:p>
    <w:p w:rsidR="00CC4CF9" w:rsidRPr="00061AB7" w:rsidRDefault="00CC4CF9">
      <w:pPr>
        <w:pStyle w:val="ConsPlusCell"/>
        <w:jc w:val="both"/>
      </w:pPr>
      <w:r w:rsidRPr="00061AB7">
        <w:t>39 8310     7     Инструмент из электрокорунда нормального</w:t>
      </w:r>
    </w:p>
    <w:p w:rsidR="00CC4CF9" w:rsidRPr="00061AB7" w:rsidRDefault="00CC4CF9">
      <w:pPr>
        <w:pStyle w:val="ConsPlusCell"/>
        <w:jc w:val="both"/>
      </w:pPr>
      <w:r w:rsidRPr="00061AB7">
        <w:t>39 8320     1     Инструмент из электрокорунда белого</w:t>
      </w:r>
    </w:p>
    <w:p w:rsidR="00CC4CF9" w:rsidRPr="00061AB7" w:rsidRDefault="00CC4CF9">
      <w:pPr>
        <w:pStyle w:val="ConsPlusCell"/>
        <w:jc w:val="both"/>
      </w:pPr>
      <w:r w:rsidRPr="00061AB7">
        <w:t>39 8340     0     Инструмент из монокорунда</w:t>
      </w:r>
    </w:p>
    <w:p w:rsidR="00CC4CF9" w:rsidRPr="00061AB7" w:rsidRDefault="00CC4CF9">
      <w:pPr>
        <w:pStyle w:val="ConsPlusCell"/>
        <w:jc w:val="both"/>
      </w:pPr>
      <w:r w:rsidRPr="00061AB7">
        <w:t>39 8360     2     Инструмент из карбида кремния зеленого</w:t>
      </w:r>
    </w:p>
    <w:p w:rsidR="00CC4CF9" w:rsidRPr="00061AB7" w:rsidRDefault="00CC4CF9">
      <w:pPr>
        <w:pStyle w:val="ConsPlusCell"/>
        <w:jc w:val="both"/>
      </w:pPr>
      <w:r w:rsidRPr="00061AB7">
        <w:t>39 8380     9     Инструмент из природных абразивных материалов</w:t>
      </w:r>
    </w:p>
    <w:p w:rsidR="00CC4CF9" w:rsidRPr="00061AB7" w:rsidRDefault="00CC4CF9">
      <w:pPr>
        <w:pStyle w:val="ConsPlusCell"/>
        <w:jc w:val="both"/>
      </w:pPr>
      <w:r w:rsidRPr="00061AB7">
        <w:t>39 8400     6     Инструмент на прочих связках</w:t>
      </w:r>
    </w:p>
    <w:p w:rsidR="00CC4CF9" w:rsidRPr="00061AB7" w:rsidRDefault="00CC4CF9">
      <w:pPr>
        <w:pStyle w:val="ConsPlusCell"/>
        <w:jc w:val="both"/>
      </w:pPr>
      <w:r w:rsidRPr="00061AB7">
        <w:t>39 8410     0     Инструмент из электрокорунда нормального</w:t>
      </w:r>
    </w:p>
    <w:p w:rsidR="00CC4CF9" w:rsidRPr="00061AB7" w:rsidRDefault="00CC4CF9">
      <w:pPr>
        <w:pStyle w:val="ConsPlusCell"/>
        <w:jc w:val="both"/>
      </w:pPr>
      <w:r w:rsidRPr="00061AB7">
        <w:t>39 8420     5     Инструмент из электрокорунда белого</w:t>
      </w:r>
    </w:p>
    <w:p w:rsidR="00CC4CF9" w:rsidRPr="00061AB7" w:rsidRDefault="00CC4CF9">
      <w:pPr>
        <w:pStyle w:val="ConsPlusCell"/>
        <w:jc w:val="both"/>
      </w:pPr>
      <w:r w:rsidRPr="00061AB7">
        <w:t>39 8460     3     Инструмент из карбида кремния зеленого</w:t>
      </w:r>
    </w:p>
    <w:p w:rsidR="00CC4CF9" w:rsidRPr="00061AB7" w:rsidRDefault="00CC4CF9">
      <w:pPr>
        <w:pStyle w:val="ConsPlusCell"/>
        <w:jc w:val="both"/>
      </w:pPr>
      <w:r w:rsidRPr="00061AB7">
        <w:t>39 8500     5     Инструмент гибкий (шлифовальная шкурка)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тканевой основе</w:t>
      </w:r>
    </w:p>
    <w:p w:rsidR="00CC4CF9" w:rsidRPr="00061AB7" w:rsidRDefault="00CC4CF9">
      <w:pPr>
        <w:pStyle w:val="ConsPlusCell"/>
        <w:jc w:val="both"/>
      </w:pPr>
      <w:r w:rsidRPr="00061AB7">
        <w:t>39 8510     4     Инструмент из электрокорунда нормального</w:t>
      </w:r>
    </w:p>
    <w:p w:rsidR="00CC4CF9" w:rsidRPr="00061AB7" w:rsidRDefault="00CC4CF9">
      <w:pPr>
        <w:pStyle w:val="ConsPlusCell"/>
        <w:jc w:val="both"/>
      </w:pPr>
      <w:r w:rsidRPr="00061AB7">
        <w:t>39 8520     9     Инструмент из электрокорунда белого</w:t>
      </w:r>
    </w:p>
    <w:p w:rsidR="00CC4CF9" w:rsidRPr="00061AB7" w:rsidRDefault="00CC4CF9">
      <w:pPr>
        <w:pStyle w:val="ConsPlusCell"/>
        <w:jc w:val="both"/>
      </w:pPr>
      <w:r w:rsidRPr="00061AB7">
        <w:t>39 8530     3     Инструмент из электрокорунда легированного</w:t>
      </w:r>
    </w:p>
    <w:p w:rsidR="00CC4CF9" w:rsidRPr="00061AB7" w:rsidRDefault="00CC4CF9">
      <w:pPr>
        <w:pStyle w:val="ConsPlusCell"/>
        <w:jc w:val="both"/>
      </w:pPr>
      <w:r w:rsidRPr="00061AB7">
        <w:t>39 8540     8     Инструмент из монокорунда</w:t>
      </w:r>
    </w:p>
    <w:p w:rsidR="00CC4CF9" w:rsidRPr="00061AB7" w:rsidRDefault="00CC4CF9">
      <w:pPr>
        <w:pStyle w:val="ConsPlusCell"/>
        <w:jc w:val="both"/>
      </w:pPr>
      <w:r w:rsidRPr="00061AB7">
        <w:t>39 8550     2     Инструмент из карбида кремния черного</w:t>
      </w:r>
    </w:p>
    <w:p w:rsidR="00CC4CF9" w:rsidRPr="00061AB7" w:rsidRDefault="00CC4CF9">
      <w:pPr>
        <w:pStyle w:val="ConsPlusCell"/>
        <w:jc w:val="both"/>
      </w:pPr>
      <w:r w:rsidRPr="00061AB7">
        <w:t>39 8560     7     Инструмент из карбида кремния зеленого</w:t>
      </w:r>
    </w:p>
    <w:p w:rsidR="00CC4CF9" w:rsidRPr="00061AB7" w:rsidRDefault="00CC4CF9">
      <w:pPr>
        <w:pStyle w:val="ConsPlusCell"/>
        <w:jc w:val="both"/>
      </w:pPr>
      <w:r w:rsidRPr="00061AB7">
        <w:t>39 8580     6     Инструмент из природных абразивных материалов</w:t>
      </w:r>
    </w:p>
    <w:p w:rsidR="00CC4CF9" w:rsidRPr="00061AB7" w:rsidRDefault="00CC4CF9">
      <w:pPr>
        <w:pStyle w:val="ConsPlusCell"/>
        <w:jc w:val="both"/>
      </w:pPr>
      <w:r w:rsidRPr="00061AB7">
        <w:t>39 8600     3     Инструмент гибкий (шлифовальная шкурка)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бумажной основе</w:t>
      </w:r>
    </w:p>
    <w:p w:rsidR="00CC4CF9" w:rsidRPr="00061AB7" w:rsidRDefault="00CC4CF9">
      <w:pPr>
        <w:pStyle w:val="ConsPlusCell"/>
        <w:jc w:val="both"/>
      </w:pPr>
      <w:r w:rsidRPr="00061AB7">
        <w:t>39 8610     8     Инструмент из электрокорунда нормального</w:t>
      </w:r>
    </w:p>
    <w:p w:rsidR="00CC4CF9" w:rsidRPr="00061AB7" w:rsidRDefault="00CC4CF9">
      <w:pPr>
        <w:pStyle w:val="ConsPlusCell"/>
        <w:jc w:val="both"/>
      </w:pPr>
      <w:r w:rsidRPr="00061AB7">
        <w:t>39 8620     2     Инструмент из электрокорунда белого</w:t>
      </w:r>
    </w:p>
    <w:p w:rsidR="00CC4CF9" w:rsidRPr="00061AB7" w:rsidRDefault="00CC4CF9">
      <w:pPr>
        <w:pStyle w:val="ConsPlusCell"/>
        <w:jc w:val="both"/>
      </w:pPr>
      <w:r w:rsidRPr="00061AB7">
        <w:t>39 8630     7     Инструмент из электрокорунда легированного</w:t>
      </w:r>
    </w:p>
    <w:p w:rsidR="00CC4CF9" w:rsidRPr="00061AB7" w:rsidRDefault="00CC4CF9">
      <w:pPr>
        <w:pStyle w:val="ConsPlusCell"/>
        <w:jc w:val="both"/>
      </w:pPr>
      <w:r w:rsidRPr="00061AB7">
        <w:t>39 8650     6     Инструмент из карбида кремния черного</w:t>
      </w:r>
    </w:p>
    <w:p w:rsidR="00CC4CF9" w:rsidRPr="00061AB7" w:rsidRDefault="00CC4CF9">
      <w:pPr>
        <w:pStyle w:val="ConsPlusCell"/>
        <w:jc w:val="both"/>
      </w:pPr>
      <w:r w:rsidRPr="00061AB7">
        <w:t>39 8660     0     Инструмент из карбида кремния зеленого</w:t>
      </w:r>
    </w:p>
    <w:p w:rsidR="00CC4CF9" w:rsidRPr="00061AB7" w:rsidRDefault="00CC4CF9">
      <w:pPr>
        <w:pStyle w:val="ConsPlusCell"/>
        <w:jc w:val="both"/>
      </w:pPr>
      <w:r w:rsidRPr="00061AB7">
        <w:t>39 8670     5     Инструмент из дробленого стекла</w:t>
      </w:r>
    </w:p>
    <w:p w:rsidR="00CC4CF9" w:rsidRPr="00061AB7" w:rsidRDefault="00CC4CF9">
      <w:pPr>
        <w:pStyle w:val="ConsPlusCell"/>
        <w:jc w:val="both"/>
      </w:pPr>
      <w:r w:rsidRPr="00061AB7">
        <w:t>39 8680     1     Инструмент из природных абразивных материалов</w:t>
      </w:r>
    </w:p>
    <w:p w:rsidR="00CC4CF9" w:rsidRPr="00061AB7" w:rsidRDefault="00CC4CF9">
      <w:pPr>
        <w:pStyle w:val="ConsPlusCell"/>
        <w:jc w:val="both"/>
      </w:pPr>
      <w:r w:rsidRPr="00061AB7">
        <w:t>39 8700     7     Инструмент гибкий (шлифовальная шкурка)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прочих основах</w:t>
      </w:r>
    </w:p>
    <w:p w:rsidR="00CC4CF9" w:rsidRPr="00061AB7" w:rsidRDefault="00CC4CF9">
      <w:pPr>
        <w:pStyle w:val="ConsPlusCell"/>
        <w:jc w:val="both"/>
      </w:pPr>
      <w:r w:rsidRPr="00061AB7">
        <w:t>39 8710     1     Инструмент из электрокорунда нормального</w:t>
      </w:r>
    </w:p>
    <w:p w:rsidR="00CC4CF9" w:rsidRPr="00061AB7" w:rsidRDefault="00CC4CF9">
      <w:pPr>
        <w:pStyle w:val="ConsPlusCell"/>
        <w:jc w:val="both"/>
      </w:pPr>
      <w:r w:rsidRPr="00061AB7">
        <w:t>39 8740     5     Инструмент из монокорунда</w:t>
      </w:r>
    </w:p>
    <w:p w:rsidR="00CC4CF9" w:rsidRPr="00061AB7" w:rsidRDefault="00CC4CF9">
      <w:pPr>
        <w:pStyle w:val="ConsPlusCell"/>
        <w:jc w:val="both"/>
      </w:pPr>
      <w:r w:rsidRPr="00061AB7">
        <w:t>39 8750     8     Инструмент из карбида кремния черного</w:t>
      </w:r>
    </w:p>
    <w:p w:rsidR="00CC4CF9" w:rsidRPr="00061AB7" w:rsidRDefault="00CC4CF9">
      <w:pPr>
        <w:pStyle w:val="ConsPlusCell"/>
        <w:jc w:val="both"/>
      </w:pPr>
      <w:r w:rsidRPr="00061AB7">
        <w:t>39 8760     4     Инструмент из карбида кремния зеленого</w:t>
      </w:r>
    </w:p>
    <w:p w:rsidR="00CC4CF9" w:rsidRPr="00061AB7" w:rsidRDefault="00CC4CF9">
      <w:pPr>
        <w:pStyle w:val="ConsPlusCell"/>
        <w:jc w:val="both"/>
      </w:pPr>
      <w:r w:rsidRPr="00061AB7">
        <w:t>39 8770     9     Инструмент из дробленого стекла</w:t>
      </w:r>
    </w:p>
    <w:p w:rsidR="00CC4CF9" w:rsidRPr="00061AB7" w:rsidRDefault="00CC4CF9">
      <w:pPr>
        <w:pStyle w:val="ConsPlusCell"/>
        <w:jc w:val="both"/>
      </w:pPr>
      <w:r w:rsidRPr="00061AB7">
        <w:t>39 8780     3     Инструмент из природных абразивных материалов</w:t>
      </w:r>
    </w:p>
    <w:p w:rsidR="00CC4CF9" w:rsidRPr="00061AB7" w:rsidRDefault="00CC4CF9">
      <w:pPr>
        <w:pStyle w:val="ConsPlusCell"/>
        <w:jc w:val="both"/>
      </w:pPr>
      <w:r w:rsidRPr="00061AB7">
        <w:t>39 8800     0     Материалы абразивные</w:t>
      </w:r>
    </w:p>
    <w:p w:rsidR="00CC4CF9" w:rsidRPr="00061AB7" w:rsidRDefault="00CC4CF9">
      <w:pPr>
        <w:pStyle w:val="ConsPlusCell"/>
        <w:jc w:val="both"/>
      </w:pPr>
      <w:r w:rsidRPr="00061AB7">
        <w:t>39 8802     1     Электрокорунд циркониевый *</w:t>
      </w:r>
    </w:p>
    <w:p w:rsidR="00CC4CF9" w:rsidRPr="00061AB7" w:rsidRDefault="00CC4CF9">
      <w:pPr>
        <w:pStyle w:val="ConsPlusCell"/>
        <w:jc w:val="both"/>
      </w:pPr>
      <w:r w:rsidRPr="00061AB7">
        <w:t>39 8810     5     Электрокорунд нормальный</w:t>
      </w:r>
    </w:p>
    <w:p w:rsidR="00CC4CF9" w:rsidRPr="00061AB7" w:rsidRDefault="00CC4CF9">
      <w:pPr>
        <w:pStyle w:val="ConsPlusCell"/>
        <w:jc w:val="both"/>
      </w:pPr>
      <w:r w:rsidRPr="00061AB7">
        <w:t>39 8820     4     Электрокорунд белый</w:t>
      </w:r>
    </w:p>
    <w:p w:rsidR="00CC4CF9" w:rsidRPr="00061AB7" w:rsidRDefault="00CC4CF9">
      <w:pPr>
        <w:pStyle w:val="ConsPlusCell"/>
        <w:jc w:val="both"/>
      </w:pPr>
      <w:r w:rsidRPr="00061AB7">
        <w:t>39 8830     4     Электрокорунд легированный</w:t>
      </w:r>
    </w:p>
    <w:p w:rsidR="00CC4CF9" w:rsidRPr="00061AB7" w:rsidRDefault="00CC4CF9">
      <w:pPr>
        <w:pStyle w:val="ConsPlusCell"/>
        <w:jc w:val="both"/>
      </w:pPr>
      <w:r w:rsidRPr="00061AB7">
        <w:t>39 8840     9     Монокорунд</w:t>
      </w:r>
    </w:p>
    <w:p w:rsidR="00CC4CF9" w:rsidRPr="00061AB7" w:rsidRDefault="00CC4CF9">
      <w:pPr>
        <w:pStyle w:val="ConsPlusCell"/>
        <w:jc w:val="both"/>
      </w:pPr>
      <w:r w:rsidRPr="00061AB7">
        <w:t>39 8850     3     Карбид кремния черный</w:t>
      </w:r>
    </w:p>
    <w:p w:rsidR="00CC4CF9" w:rsidRPr="00061AB7" w:rsidRDefault="00CC4CF9">
      <w:pPr>
        <w:pStyle w:val="ConsPlusCell"/>
        <w:jc w:val="both"/>
      </w:pPr>
      <w:r w:rsidRPr="00061AB7">
        <w:t>39 8860     8     Карбид кремния зеленый</w:t>
      </w:r>
    </w:p>
    <w:p w:rsidR="00CC4CF9" w:rsidRPr="00061AB7" w:rsidRDefault="00CC4CF9">
      <w:pPr>
        <w:pStyle w:val="ConsPlusCell"/>
        <w:jc w:val="both"/>
      </w:pPr>
      <w:r w:rsidRPr="00061AB7">
        <w:t>39 8870     2     Стекло дробленое</w:t>
      </w:r>
    </w:p>
    <w:p w:rsidR="00CC4CF9" w:rsidRPr="00061AB7" w:rsidRDefault="00CC4CF9">
      <w:pPr>
        <w:pStyle w:val="ConsPlusCell"/>
        <w:jc w:val="both"/>
      </w:pPr>
      <w:r w:rsidRPr="00061AB7">
        <w:t>39 8880     7     Материалы абразивные природные</w:t>
      </w:r>
    </w:p>
    <w:p w:rsidR="00CC4CF9" w:rsidRPr="00061AB7" w:rsidRDefault="00CC4CF9">
      <w:pPr>
        <w:pStyle w:val="ConsPlusCell"/>
        <w:jc w:val="both"/>
      </w:pPr>
      <w:r w:rsidRPr="00061AB7">
        <w:t>39 8890     1     Карбид бора</w:t>
      </w:r>
    </w:p>
    <w:p w:rsidR="00CC4CF9" w:rsidRPr="00061AB7" w:rsidRDefault="00CC4CF9">
      <w:pPr>
        <w:pStyle w:val="ConsPlusCell"/>
        <w:jc w:val="both"/>
      </w:pPr>
      <w:r w:rsidRPr="00061AB7">
        <w:t>39 8900     4     Продукция абразивная прочая</w:t>
      </w:r>
    </w:p>
    <w:p w:rsidR="00CC4CF9" w:rsidRPr="00061AB7" w:rsidRDefault="00CC4CF9">
      <w:pPr>
        <w:pStyle w:val="ConsPlusCell"/>
        <w:jc w:val="both"/>
      </w:pPr>
      <w:r w:rsidRPr="00061AB7">
        <w:t>39 8910     9     Пасты абразивные</w:t>
      </w:r>
    </w:p>
    <w:p w:rsidR="00CC4CF9" w:rsidRPr="00061AB7" w:rsidRDefault="00CC4CF9">
      <w:pPr>
        <w:pStyle w:val="ConsPlusCell"/>
        <w:jc w:val="both"/>
      </w:pPr>
      <w:r w:rsidRPr="00061AB7">
        <w:t>39 8920     3     Полировальники специальные из сизалевого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волокна и хлопчатобумажной ткани</w:t>
      </w:r>
    </w:p>
    <w:p w:rsidR="00CC4CF9" w:rsidRPr="00061AB7" w:rsidRDefault="00CC4CF9">
      <w:pPr>
        <w:pStyle w:val="ConsPlusCell"/>
        <w:jc w:val="both"/>
      </w:pPr>
      <w:r w:rsidRPr="00061AB7">
        <w:t>39 8930     8     Инструмент для виброгалтовки (кроме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формованных)</w:t>
      </w:r>
    </w:p>
    <w:p w:rsidR="00CC4CF9" w:rsidRPr="00061AB7" w:rsidRDefault="00CC4CF9">
      <w:pPr>
        <w:pStyle w:val="ConsPlusCell"/>
        <w:jc w:val="both"/>
      </w:pPr>
      <w:r w:rsidRPr="00061AB7">
        <w:t>39 8950     7     Материалы абразивные прочие</w:t>
      </w:r>
    </w:p>
    <w:p w:rsidR="00CC4CF9" w:rsidRPr="00061AB7" w:rsidRDefault="00CC4CF9">
      <w:pPr>
        <w:pStyle w:val="ConsPlusCell"/>
        <w:jc w:val="both"/>
      </w:pPr>
      <w:r w:rsidRPr="00061AB7">
        <w:t>39 8960     1     Связка керамическая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39 9000     4     Оргоснастка для станкостроительной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инструментальной промышленности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39 9100     8     Оргоснастка производственная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40 0000     4     ВЫЧИСЛИТЕЛЬНАЯ ТЕХНИКА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40 1000     7     Сети, системы, комплексы и машины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вычислительные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40 1200     4     Сети, системы и комплексы вычислительные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электронные цифровые</w:t>
      </w:r>
    </w:p>
    <w:p w:rsidR="00CC4CF9" w:rsidRPr="00061AB7" w:rsidRDefault="00CC4CF9">
      <w:pPr>
        <w:pStyle w:val="ConsPlusCell"/>
        <w:jc w:val="both"/>
      </w:pPr>
      <w:r w:rsidRPr="00061AB7">
        <w:t>40 1210     9     Сети вычислительные</w:t>
      </w:r>
    </w:p>
    <w:p w:rsidR="00CC4CF9" w:rsidRPr="00061AB7" w:rsidRDefault="00CC4CF9">
      <w:pPr>
        <w:pStyle w:val="ConsPlusCell"/>
        <w:jc w:val="both"/>
      </w:pPr>
      <w:r w:rsidRPr="00061AB7">
        <w:t>40 1220     3     Системы вычислительные</w:t>
      </w:r>
    </w:p>
    <w:p w:rsidR="00CC4CF9" w:rsidRPr="00061AB7" w:rsidRDefault="00CC4CF9">
      <w:pPr>
        <w:pStyle w:val="ConsPlusCell"/>
        <w:jc w:val="both"/>
      </w:pPr>
      <w:r w:rsidRPr="00061AB7">
        <w:t>40 1230     8     Комплексы вычислительные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40 1240     2     Комплексы информационно-вычислительные</w:t>
      </w:r>
    </w:p>
    <w:p w:rsidR="00CC4CF9" w:rsidRPr="00061AB7" w:rsidRDefault="00CC4CF9">
      <w:pPr>
        <w:pStyle w:val="ConsPlusCell"/>
        <w:jc w:val="both"/>
      </w:pPr>
      <w:r w:rsidRPr="00061AB7">
        <w:t>40 1250     7     Комплексы измерительно-вычислительные (кроме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комплексов для измерения электрических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магнитных величин)</w:t>
      </w:r>
    </w:p>
    <w:p w:rsidR="00CC4CF9" w:rsidRPr="00061AB7" w:rsidRDefault="00CC4CF9">
      <w:pPr>
        <w:pStyle w:val="ConsPlusCell"/>
        <w:jc w:val="both"/>
      </w:pPr>
      <w:r w:rsidRPr="00061AB7">
        <w:t>40 1260     1     Комплексы вычислительные управляющие</w:t>
      </w:r>
    </w:p>
    <w:p w:rsidR="00CC4CF9" w:rsidRPr="00061AB7" w:rsidRDefault="00CC4CF9">
      <w:pPr>
        <w:pStyle w:val="ConsPlusCell"/>
        <w:jc w:val="both"/>
      </w:pPr>
      <w:r w:rsidRPr="00061AB7">
        <w:t>40 1270     6     Комплексы вычислительные электронные цифровые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40 1280     0     Комплектующие и запасные части сетей и систем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вычислительных</w:t>
      </w:r>
    </w:p>
    <w:p w:rsidR="00CC4CF9" w:rsidRPr="00061AB7" w:rsidRDefault="00CC4CF9">
      <w:pPr>
        <w:pStyle w:val="ConsPlusCell"/>
        <w:jc w:val="both"/>
      </w:pPr>
      <w:r w:rsidRPr="00061AB7">
        <w:t>40 1290     5     Комплектующие и запасные части комплексов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вычислительных электронных цифровых</w:t>
      </w:r>
    </w:p>
    <w:p w:rsidR="00CC4CF9" w:rsidRPr="00061AB7" w:rsidRDefault="00CC4CF9">
      <w:pPr>
        <w:pStyle w:val="ConsPlusCell"/>
        <w:jc w:val="both"/>
      </w:pPr>
      <w:r w:rsidRPr="00061AB7">
        <w:t>40 1300     8     Машины вычислительные электронные цифровые</w:t>
      </w:r>
    </w:p>
    <w:p w:rsidR="00CC4CF9" w:rsidRPr="00061AB7" w:rsidRDefault="00CC4CF9">
      <w:pPr>
        <w:pStyle w:val="ConsPlusCell"/>
        <w:jc w:val="both"/>
      </w:pPr>
      <w:r w:rsidRPr="00061AB7">
        <w:t>40 1310     2     ЭВМ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40 1320     7     Мини-ЭВМ</w:t>
      </w:r>
    </w:p>
    <w:p w:rsidR="00CC4CF9" w:rsidRPr="00061AB7" w:rsidRDefault="00CC4CF9">
      <w:pPr>
        <w:pStyle w:val="ConsPlusCell"/>
        <w:jc w:val="both"/>
      </w:pPr>
      <w:r w:rsidRPr="00061AB7">
        <w:t>40 1330     1     Микро-ЭВМ</w:t>
      </w:r>
    </w:p>
    <w:p w:rsidR="00CC4CF9" w:rsidRPr="00061AB7" w:rsidRDefault="00CC4CF9">
      <w:pPr>
        <w:pStyle w:val="ConsPlusCell"/>
        <w:jc w:val="both"/>
      </w:pPr>
      <w:r w:rsidRPr="00061AB7">
        <w:t>40 1340     6     ЭВМ клавишные</w:t>
      </w:r>
    </w:p>
    <w:p w:rsidR="00CC4CF9" w:rsidRPr="00061AB7" w:rsidRDefault="00CC4CF9">
      <w:pPr>
        <w:pStyle w:val="ConsPlusCell"/>
        <w:jc w:val="both"/>
      </w:pPr>
      <w:r w:rsidRPr="00061AB7">
        <w:t>40 1350     0     ЭВМ специализированные</w:t>
      </w:r>
    </w:p>
    <w:p w:rsidR="00CC4CF9" w:rsidRPr="00061AB7" w:rsidRDefault="00CC4CF9">
      <w:pPr>
        <w:pStyle w:val="ConsPlusCell"/>
        <w:jc w:val="both"/>
      </w:pPr>
      <w:r w:rsidRPr="00061AB7">
        <w:t>40 1360     5     ЭВМ управляющие</w:t>
      </w:r>
    </w:p>
    <w:p w:rsidR="00CC4CF9" w:rsidRPr="00061AB7" w:rsidRDefault="00CC4CF9">
      <w:pPr>
        <w:pStyle w:val="ConsPlusCell"/>
        <w:jc w:val="both"/>
      </w:pPr>
      <w:r w:rsidRPr="00061AB7">
        <w:t>40 1370     7     ЭВМ прочие</w:t>
      </w:r>
    </w:p>
    <w:p w:rsidR="00CC4CF9" w:rsidRPr="00061AB7" w:rsidRDefault="00CC4CF9">
      <w:pPr>
        <w:pStyle w:val="ConsPlusCell"/>
        <w:jc w:val="both"/>
      </w:pPr>
      <w:r w:rsidRPr="00061AB7">
        <w:t>40 1380     4     Элементы замены типовые ЭВМ</w:t>
      </w:r>
    </w:p>
    <w:p w:rsidR="00CC4CF9" w:rsidRPr="00061AB7" w:rsidRDefault="00CC4CF9">
      <w:pPr>
        <w:pStyle w:val="ConsPlusCell"/>
        <w:jc w:val="both"/>
      </w:pPr>
      <w:r w:rsidRPr="00061AB7">
        <w:t>40 1390     9     Запасные части ЭВМ</w:t>
      </w:r>
    </w:p>
    <w:p w:rsidR="00CC4CF9" w:rsidRPr="00061AB7" w:rsidRDefault="00CC4CF9">
      <w:pPr>
        <w:pStyle w:val="ConsPlusCell"/>
        <w:jc w:val="both"/>
      </w:pPr>
      <w:r w:rsidRPr="00061AB7">
        <w:t>40 1700     2     Комплексы и машины вычислительные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электромеханические и механические</w:t>
      </w:r>
    </w:p>
    <w:p w:rsidR="00CC4CF9" w:rsidRPr="00061AB7" w:rsidRDefault="00CC4CF9">
      <w:pPr>
        <w:pStyle w:val="ConsPlusCell"/>
        <w:jc w:val="both"/>
      </w:pPr>
      <w:r w:rsidRPr="00061AB7">
        <w:t>40 1710     7     Комплексы вычислительные перфорационные</w:t>
      </w:r>
    </w:p>
    <w:p w:rsidR="00CC4CF9" w:rsidRPr="00061AB7" w:rsidRDefault="00CC4CF9">
      <w:pPr>
        <w:pStyle w:val="ConsPlusCell"/>
        <w:jc w:val="both"/>
      </w:pPr>
      <w:r w:rsidRPr="00061AB7">
        <w:t>40 1720     1     Машины перфорационные для подготовки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обработки перфокарт</w:t>
      </w:r>
    </w:p>
    <w:p w:rsidR="00CC4CF9" w:rsidRPr="00061AB7" w:rsidRDefault="00CC4CF9">
      <w:pPr>
        <w:pStyle w:val="ConsPlusCell"/>
        <w:jc w:val="both"/>
      </w:pPr>
      <w:r w:rsidRPr="00061AB7">
        <w:t>40 1730     6     Машины вычислительные клавишные</w:t>
      </w:r>
    </w:p>
    <w:p w:rsidR="00CC4CF9" w:rsidRPr="00061AB7" w:rsidRDefault="00CC4CF9">
      <w:pPr>
        <w:pStyle w:val="ConsPlusCell"/>
        <w:jc w:val="both"/>
      </w:pPr>
      <w:r w:rsidRPr="00061AB7">
        <w:t>40 1740     0     Комплексы и машины бухгалтерские и фактурные</w:t>
      </w:r>
    </w:p>
    <w:p w:rsidR="00CC4CF9" w:rsidRPr="00061AB7" w:rsidRDefault="00CC4CF9">
      <w:pPr>
        <w:pStyle w:val="ConsPlusCell"/>
        <w:jc w:val="both"/>
      </w:pPr>
      <w:r w:rsidRPr="00061AB7">
        <w:t>40 1750     5     Машины билетно-кассовые и контрольно-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кассовые</w:t>
      </w:r>
    </w:p>
    <w:p w:rsidR="00CC4CF9" w:rsidRPr="00061AB7" w:rsidRDefault="00CC4CF9">
      <w:pPr>
        <w:pStyle w:val="ConsPlusCell"/>
        <w:jc w:val="both"/>
      </w:pPr>
      <w:r w:rsidRPr="00061AB7">
        <w:t>40 1760     2     Машины контрольно-регистрирующие</w:t>
      </w:r>
    </w:p>
    <w:p w:rsidR="00CC4CF9" w:rsidRPr="00061AB7" w:rsidRDefault="00CC4CF9">
      <w:pPr>
        <w:pStyle w:val="ConsPlusCell"/>
        <w:jc w:val="both"/>
      </w:pPr>
      <w:r w:rsidRPr="00061AB7">
        <w:t>40 1770     4     Комплексы и машины вычислительные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электромеханические и механические прочие</w:t>
      </w:r>
    </w:p>
    <w:p w:rsidR="00CC4CF9" w:rsidRPr="00061AB7" w:rsidRDefault="00CC4CF9">
      <w:pPr>
        <w:pStyle w:val="ConsPlusCell"/>
        <w:jc w:val="both"/>
      </w:pPr>
      <w:r w:rsidRPr="00061AB7">
        <w:t>40 1790     3     Комплектующие и запасные части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электромеханических и механических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вычислительных комплексов и машин</w:t>
      </w:r>
    </w:p>
    <w:p w:rsidR="00CC4CF9" w:rsidRPr="00061AB7" w:rsidRDefault="00CC4CF9">
      <w:pPr>
        <w:pStyle w:val="ConsPlusCell"/>
        <w:jc w:val="both"/>
      </w:pPr>
      <w:r w:rsidRPr="00061AB7">
        <w:t>40 1800     6     Комплексы и машины вычислительные аналоговые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аналого-цифровые</w:t>
      </w:r>
    </w:p>
    <w:p w:rsidR="00CC4CF9" w:rsidRPr="00061AB7" w:rsidRDefault="00CC4CF9">
      <w:pPr>
        <w:pStyle w:val="ConsPlusCell"/>
        <w:jc w:val="both"/>
      </w:pPr>
      <w:r w:rsidRPr="00061AB7">
        <w:t>40 1830     9     Комплексы и машины вычислительные аналоговые</w:t>
      </w:r>
    </w:p>
    <w:p w:rsidR="00CC4CF9" w:rsidRPr="00061AB7" w:rsidRDefault="00CC4CF9">
      <w:pPr>
        <w:pStyle w:val="ConsPlusCell"/>
        <w:jc w:val="both"/>
      </w:pPr>
      <w:r w:rsidRPr="00061AB7">
        <w:t>40 1850     9     Комплексы и машины вычислительные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аналого-цифровые</w:t>
      </w:r>
    </w:p>
    <w:p w:rsidR="00CC4CF9" w:rsidRPr="00061AB7" w:rsidRDefault="00CC4CF9">
      <w:pPr>
        <w:pStyle w:val="ConsPlusCell"/>
        <w:jc w:val="both"/>
      </w:pPr>
      <w:r w:rsidRPr="00061AB7">
        <w:t>40 1860     3     Интеграторы</w:t>
      </w:r>
    </w:p>
    <w:p w:rsidR="00CC4CF9" w:rsidRPr="00061AB7" w:rsidRDefault="00CC4CF9">
      <w:pPr>
        <w:pStyle w:val="ConsPlusCell"/>
        <w:jc w:val="both"/>
      </w:pPr>
      <w:r w:rsidRPr="00061AB7">
        <w:t>40 1880     2     Элементы замены типовые комплексов и машин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вычислительных аналоговых и аналого-цифровых</w:t>
      </w:r>
    </w:p>
    <w:p w:rsidR="00CC4CF9" w:rsidRPr="00061AB7" w:rsidRDefault="00CC4CF9">
      <w:pPr>
        <w:pStyle w:val="ConsPlusCell"/>
        <w:jc w:val="both"/>
      </w:pPr>
      <w:r w:rsidRPr="00061AB7">
        <w:t>40 1890     7     Комплектующие и запасные части комплексов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машин вычислительных аналоговых и аналого-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цифровых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40 2000     0     Устройства центральные вычислительных сетей,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систем, комплексов и машин электронных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цифровых</w:t>
      </w:r>
    </w:p>
    <w:p w:rsidR="00CC4CF9" w:rsidRPr="00061AB7" w:rsidRDefault="00CC4CF9">
      <w:pPr>
        <w:pStyle w:val="ConsPlusCell"/>
        <w:jc w:val="both"/>
      </w:pPr>
      <w:r w:rsidRPr="00061AB7">
        <w:t>40 2100     3     Процессоры, устройства операционные</w:t>
      </w:r>
    </w:p>
    <w:p w:rsidR="00CC4CF9" w:rsidRPr="00061AB7" w:rsidRDefault="00CC4CF9">
      <w:pPr>
        <w:pStyle w:val="ConsPlusCell"/>
        <w:jc w:val="both"/>
      </w:pPr>
      <w:r w:rsidRPr="00061AB7">
        <w:t>40 2110     8     Процессоры</w:t>
      </w:r>
    </w:p>
    <w:p w:rsidR="00CC4CF9" w:rsidRPr="00061AB7" w:rsidRDefault="00CC4CF9">
      <w:pPr>
        <w:pStyle w:val="ConsPlusCell"/>
        <w:jc w:val="both"/>
      </w:pPr>
      <w:r w:rsidRPr="00061AB7">
        <w:t>40 2120     2     Микропроцессоры</w:t>
      </w:r>
    </w:p>
    <w:p w:rsidR="00CC4CF9" w:rsidRPr="00061AB7" w:rsidRDefault="00CC4CF9">
      <w:pPr>
        <w:pStyle w:val="ConsPlusCell"/>
        <w:jc w:val="both"/>
      </w:pPr>
      <w:r w:rsidRPr="00061AB7">
        <w:t>40 2130     7     Устройства операционные</w:t>
      </w:r>
    </w:p>
    <w:p w:rsidR="00CC4CF9" w:rsidRPr="00061AB7" w:rsidRDefault="00CC4CF9">
      <w:pPr>
        <w:pStyle w:val="ConsPlusCell"/>
        <w:jc w:val="both"/>
      </w:pPr>
      <w:r w:rsidRPr="00061AB7">
        <w:t>40 2180     7     Элементы замены типовые процессоров</w:t>
      </w:r>
    </w:p>
    <w:p w:rsidR="00CC4CF9" w:rsidRPr="00061AB7" w:rsidRDefault="00CC4CF9">
      <w:pPr>
        <w:pStyle w:val="ConsPlusCell"/>
        <w:jc w:val="both"/>
      </w:pPr>
      <w:r w:rsidRPr="00061AB7">
        <w:t>40 2190     4     Комплектующие и запасные части процессоров,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устройств операционных</w:t>
      </w:r>
    </w:p>
    <w:p w:rsidR="00CC4CF9" w:rsidRPr="00061AB7" w:rsidRDefault="00CC4CF9">
      <w:pPr>
        <w:pStyle w:val="ConsPlusCell"/>
        <w:jc w:val="both"/>
      </w:pPr>
      <w:r w:rsidRPr="00061AB7">
        <w:t>40 2200     7     Устройства внутримашинной связи</w:t>
      </w:r>
    </w:p>
    <w:p w:rsidR="00CC4CF9" w:rsidRPr="00061AB7" w:rsidRDefault="00CC4CF9">
      <w:pPr>
        <w:pStyle w:val="ConsPlusCell"/>
        <w:jc w:val="both"/>
      </w:pPr>
      <w:r w:rsidRPr="00061AB7">
        <w:t>40 2210     1     Устройства мультиплексные</w:t>
      </w:r>
    </w:p>
    <w:p w:rsidR="00CC4CF9" w:rsidRPr="00061AB7" w:rsidRDefault="00CC4CF9">
      <w:pPr>
        <w:pStyle w:val="ConsPlusCell"/>
        <w:jc w:val="both"/>
      </w:pPr>
      <w:r w:rsidRPr="00061AB7">
        <w:t>40 2220     6     Устройства селекторные</w:t>
      </w:r>
    </w:p>
    <w:p w:rsidR="00CC4CF9" w:rsidRPr="00061AB7" w:rsidRDefault="00CC4CF9">
      <w:pPr>
        <w:pStyle w:val="ConsPlusCell"/>
        <w:jc w:val="both"/>
      </w:pPr>
      <w:r w:rsidRPr="00061AB7">
        <w:t>40 2230     0     Устройства комбинированные (мультиплексные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селекторные)</w:t>
      </w:r>
    </w:p>
    <w:p w:rsidR="00CC4CF9" w:rsidRPr="00061AB7" w:rsidRDefault="00CC4CF9">
      <w:pPr>
        <w:pStyle w:val="ConsPlusCell"/>
        <w:jc w:val="both"/>
      </w:pPr>
      <w:r w:rsidRPr="00061AB7">
        <w:t>40 2270     9     Устройства внутримашинной связи прочие</w:t>
      </w:r>
    </w:p>
    <w:p w:rsidR="00CC4CF9" w:rsidRPr="00061AB7" w:rsidRDefault="00CC4CF9">
      <w:pPr>
        <w:pStyle w:val="ConsPlusCell"/>
        <w:jc w:val="both"/>
      </w:pPr>
      <w:r w:rsidRPr="00061AB7">
        <w:t>40 2280     3     Элементы замены типовые устройств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внутримашинной связи</w:t>
      </w:r>
    </w:p>
    <w:p w:rsidR="00CC4CF9" w:rsidRPr="00061AB7" w:rsidRDefault="00CC4CF9">
      <w:pPr>
        <w:pStyle w:val="ConsPlusCell"/>
        <w:jc w:val="both"/>
      </w:pPr>
      <w:r w:rsidRPr="00061AB7">
        <w:t>40 2290     8     Комплектующие и запасные части устройств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внутримашинной связи</w:t>
      </w:r>
    </w:p>
    <w:p w:rsidR="00CC4CF9" w:rsidRPr="00061AB7" w:rsidRDefault="00CC4CF9">
      <w:pPr>
        <w:pStyle w:val="ConsPlusCell"/>
        <w:jc w:val="both"/>
      </w:pPr>
      <w:r w:rsidRPr="00061AB7">
        <w:t>40 2300     0     Устройства запоминающие внутренние</w:t>
      </w:r>
    </w:p>
    <w:p w:rsidR="00CC4CF9" w:rsidRPr="00061AB7" w:rsidRDefault="00CC4CF9">
      <w:pPr>
        <w:pStyle w:val="ConsPlusCell"/>
        <w:jc w:val="both"/>
      </w:pPr>
      <w:r w:rsidRPr="00061AB7">
        <w:t>40 2310     5     Устройства запоминающие внутренние оперативные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адресные</w:t>
      </w:r>
    </w:p>
    <w:p w:rsidR="00CC4CF9" w:rsidRPr="00061AB7" w:rsidRDefault="00CC4CF9">
      <w:pPr>
        <w:pStyle w:val="ConsPlusCell"/>
        <w:jc w:val="both"/>
      </w:pPr>
      <w:r w:rsidRPr="00061AB7">
        <w:t>40 2320     0     Устройства запоминающие внутренние постоянные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адресные</w:t>
      </w:r>
    </w:p>
    <w:p w:rsidR="00CC4CF9" w:rsidRPr="00061AB7" w:rsidRDefault="00CC4CF9">
      <w:pPr>
        <w:pStyle w:val="ConsPlusCell"/>
        <w:jc w:val="both"/>
      </w:pPr>
      <w:r w:rsidRPr="00061AB7">
        <w:t>40 2330     4     Устройства запоминающие внутренние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полупостоянные адресные</w:t>
      </w:r>
    </w:p>
    <w:p w:rsidR="00CC4CF9" w:rsidRPr="00061AB7" w:rsidRDefault="00CC4CF9">
      <w:pPr>
        <w:pStyle w:val="ConsPlusCell"/>
        <w:jc w:val="both"/>
      </w:pPr>
      <w:r w:rsidRPr="00061AB7">
        <w:t>40 2340     9     Устройства запоминающие внутренние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ассоциативные</w:t>
      </w:r>
    </w:p>
    <w:p w:rsidR="00CC4CF9" w:rsidRPr="00061AB7" w:rsidRDefault="00CC4CF9">
      <w:pPr>
        <w:pStyle w:val="ConsPlusCell"/>
        <w:jc w:val="both"/>
      </w:pPr>
      <w:r w:rsidRPr="00061AB7">
        <w:t>40 2350     3     Устройства запоминающие внутренние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многофункциональные</w:t>
      </w:r>
    </w:p>
    <w:p w:rsidR="00CC4CF9" w:rsidRPr="00061AB7" w:rsidRDefault="00CC4CF9">
      <w:pPr>
        <w:pStyle w:val="ConsPlusCell"/>
        <w:jc w:val="both"/>
      </w:pPr>
      <w:r w:rsidRPr="00061AB7">
        <w:t>40 2380     7     Элементы замены типовые внутренних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запоминающих устройств</w:t>
      </w:r>
    </w:p>
    <w:p w:rsidR="00CC4CF9" w:rsidRPr="00061AB7" w:rsidRDefault="00CC4CF9">
      <w:pPr>
        <w:pStyle w:val="ConsPlusCell"/>
        <w:jc w:val="both"/>
      </w:pPr>
      <w:r w:rsidRPr="00061AB7">
        <w:t>40 2390     1     Комплектующие и запасные части внутренних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запоминающих устройств</w:t>
      </w:r>
    </w:p>
    <w:p w:rsidR="00CC4CF9" w:rsidRPr="00061AB7" w:rsidRDefault="00CC4CF9">
      <w:pPr>
        <w:pStyle w:val="ConsPlusCell"/>
        <w:jc w:val="both"/>
      </w:pPr>
      <w:r w:rsidRPr="00061AB7">
        <w:t>40 2400     4     Устройства управления вычислительными сетями,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системами, комплексами и машинами электронными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цифровыми</w:t>
      </w:r>
    </w:p>
    <w:p w:rsidR="00CC4CF9" w:rsidRPr="00061AB7" w:rsidRDefault="00CC4CF9">
      <w:pPr>
        <w:pStyle w:val="ConsPlusCell"/>
        <w:jc w:val="both"/>
      </w:pPr>
      <w:r w:rsidRPr="00061AB7">
        <w:t>40 2410     9     Устройства управления вычислительными сетями,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системами и комплексами</w:t>
      </w:r>
    </w:p>
    <w:p w:rsidR="00CC4CF9" w:rsidRPr="00061AB7" w:rsidRDefault="00CC4CF9">
      <w:pPr>
        <w:pStyle w:val="ConsPlusCell"/>
        <w:jc w:val="both"/>
      </w:pPr>
      <w:r w:rsidRPr="00061AB7">
        <w:t>40 2420     3     Устройства управления электронными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вычислительными машинами</w:t>
      </w:r>
    </w:p>
    <w:p w:rsidR="00CC4CF9" w:rsidRPr="00061AB7" w:rsidRDefault="00CC4CF9">
      <w:pPr>
        <w:pStyle w:val="ConsPlusCell"/>
        <w:jc w:val="both"/>
      </w:pPr>
      <w:r w:rsidRPr="00061AB7">
        <w:t>40 2430     8     Устройства управления центральными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устройствами ЭВМ</w:t>
      </w:r>
    </w:p>
    <w:p w:rsidR="00CC4CF9" w:rsidRPr="00061AB7" w:rsidRDefault="00CC4CF9">
      <w:pPr>
        <w:pStyle w:val="ConsPlusCell"/>
        <w:jc w:val="both"/>
      </w:pPr>
      <w:r w:rsidRPr="00061AB7">
        <w:t>40 2440     2     Устройства управления периферийными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устройствами ЭВМ</w:t>
      </w:r>
    </w:p>
    <w:p w:rsidR="00CC4CF9" w:rsidRPr="00061AB7" w:rsidRDefault="00CC4CF9">
      <w:pPr>
        <w:pStyle w:val="ConsPlusCell"/>
        <w:jc w:val="both"/>
      </w:pPr>
      <w:r w:rsidRPr="00061AB7">
        <w:t>40 2450     7     Блоки управления устройствами питания ЭВМ</w:t>
      </w:r>
    </w:p>
    <w:p w:rsidR="00CC4CF9" w:rsidRPr="00061AB7" w:rsidRDefault="00CC4CF9">
      <w:pPr>
        <w:pStyle w:val="ConsPlusCell"/>
        <w:jc w:val="both"/>
      </w:pPr>
      <w:r w:rsidRPr="00061AB7">
        <w:t>40 2480     0     Элементы замены типовые устройств управления</w:t>
      </w:r>
    </w:p>
    <w:p w:rsidR="00CC4CF9" w:rsidRPr="00061AB7" w:rsidRDefault="00CC4CF9">
      <w:pPr>
        <w:pStyle w:val="ConsPlusCell"/>
        <w:jc w:val="both"/>
      </w:pPr>
      <w:r w:rsidRPr="00061AB7">
        <w:t>40 2490     5     Комплектующие и запасные части устройств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управления вычислительными сетями, системами,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комплексами и машинами электронными цифровыми</w:t>
      </w:r>
    </w:p>
    <w:p w:rsidR="00CC4CF9" w:rsidRPr="00061AB7" w:rsidRDefault="00CC4CF9">
      <w:pPr>
        <w:pStyle w:val="ConsPlusCell"/>
        <w:jc w:val="both"/>
      </w:pPr>
      <w:r w:rsidRPr="00061AB7">
        <w:t>40 2500     8     Устройства и блоки питания ЭВМ</w:t>
      </w:r>
    </w:p>
    <w:p w:rsidR="00CC4CF9" w:rsidRPr="00061AB7" w:rsidRDefault="00CC4CF9">
      <w:pPr>
        <w:pStyle w:val="ConsPlusCell"/>
        <w:jc w:val="both"/>
      </w:pPr>
      <w:r w:rsidRPr="00061AB7">
        <w:t>40 2510     2     Устройства питания стационарные</w:t>
      </w:r>
    </w:p>
    <w:p w:rsidR="00CC4CF9" w:rsidRPr="00061AB7" w:rsidRDefault="00CC4CF9">
      <w:pPr>
        <w:pStyle w:val="ConsPlusCell"/>
        <w:jc w:val="both"/>
      </w:pPr>
      <w:r w:rsidRPr="00061AB7">
        <w:t>40 2520     7     Устройства питания нестационарные</w:t>
      </w:r>
    </w:p>
    <w:p w:rsidR="00CC4CF9" w:rsidRPr="00061AB7" w:rsidRDefault="00CC4CF9">
      <w:pPr>
        <w:pStyle w:val="ConsPlusCell"/>
        <w:jc w:val="both"/>
      </w:pPr>
      <w:r w:rsidRPr="00061AB7">
        <w:t>40 2590     9     Комплектующие и запасные части устройств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блоков питания ЭВМ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40 3000     2     Устройства периферийные вычислительных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комплексов и машин электронных цифровых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40 3100     6     Устройства запоминающие внешние</w:t>
      </w:r>
    </w:p>
    <w:p w:rsidR="00CC4CF9" w:rsidRPr="00061AB7" w:rsidRDefault="00CC4CF9">
      <w:pPr>
        <w:pStyle w:val="ConsPlusCell"/>
        <w:jc w:val="both"/>
      </w:pPr>
      <w:r w:rsidRPr="00061AB7">
        <w:t>40 3110     0     Устройства запоминающие внешние на магнитных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лентах</w:t>
      </w:r>
    </w:p>
    <w:p w:rsidR="00CC4CF9" w:rsidRPr="00061AB7" w:rsidRDefault="00CC4CF9">
      <w:pPr>
        <w:pStyle w:val="ConsPlusCell"/>
        <w:jc w:val="both"/>
      </w:pPr>
      <w:r w:rsidRPr="00061AB7">
        <w:t>40 3120     5     Устройства запоминающие внешние на магнитных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барабанах</w:t>
      </w:r>
    </w:p>
    <w:p w:rsidR="00CC4CF9" w:rsidRPr="00061AB7" w:rsidRDefault="00CC4CF9">
      <w:pPr>
        <w:pStyle w:val="ConsPlusCell"/>
        <w:jc w:val="both"/>
      </w:pPr>
      <w:r w:rsidRPr="00061AB7">
        <w:t>40 3130     0     Устройства запоминающие внешние на магнитных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дисках</w:t>
      </w:r>
    </w:p>
    <w:p w:rsidR="00CC4CF9" w:rsidRPr="00061AB7" w:rsidRDefault="00CC4CF9">
      <w:pPr>
        <w:pStyle w:val="ConsPlusCell"/>
        <w:jc w:val="both"/>
      </w:pPr>
      <w:r w:rsidRPr="00061AB7">
        <w:t>40 3140     4     Устройства запоминающие внешние на магнитных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картах и пленках</w:t>
      </w:r>
    </w:p>
    <w:p w:rsidR="00CC4CF9" w:rsidRPr="00061AB7" w:rsidRDefault="00CC4CF9">
      <w:pPr>
        <w:pStyle w:val="ConsPlusCell"/>
        <w:jc w:val="both"/>
      </w:pPr>
      <w:r w:rsidRPr="00061AB7">
        <w:t>40 3170     8     Устройства запоминающие внешние прочие</w:t>
      </w:r>
    </w:p>
    <w:p w:rsidR="00CC4CF9" w:rsidRPr="00061AB7" w:rsidRDefault="00CC4CF9">
      <w:pPr>
        <w:pStyle w:val="ConsPlusCell"/>
        <w:jc w:val="both"/>
      </w:pPr>
      <w:r w:rsidRPr="00061AB7">
        <w:t>40 3180     2     Элементы замены типовые внешних запоминающих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устройств</w:t>
      </w:r>
    </w:p>
    <w:p w:rsidR="00CC4CF9" w:rsidRPr="00061AB7" w:rsidRDefault="00CC4CF9">
      <w:pPr>
        <w:pStyle w:val="ConsPlusCell"/>
        <w:jc w:val="both"/>
      </w:pPr>
      <w:r w:rsidRPr="00061AB7">
        <w:t>40 3190     7     Комплектующие и запасные части внешних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запоминающих устройств</w:t>
      </w:r>
    </w:p>
    <w:p w:rsidR="00CC4CF9" w:rsidRPr="00061AB7" w:rsidRDefault="00CC4CF9">
      <w:pPr>
        <w:pStyle w:val="ConsPlusCell"/>
        <w:jc w:val="both"/>
      </w:pPr>
      <w:r w:rsidRPr="00061AB7">
        <w:t>40 3200     6     Устройства отображения информации</w:t>
      </w:r>
    </w:p>
    <w:p w:rsidR="00CC4CF9" w:rsidRPr="00061AB7" w:rsidRDefault="00CC4CF9">
      <w:pPr>
        <w:pStyle w:val="ConsPlusCell"/>
        <w:jc w:val="both"/>
      </w:pPr>
      <w:r w:rsidRPr="00061AB7">
        <w:t>40 3210     4     Устройства отображения информации индикаторные</w:t>
      </w:r>
    </w:p>
    <w:p w:rsidR="00CC4CF9" w:rsidRPr="00061AB7" w:rsidRDefault="00CC4CF9">
      <w:pPr>
        <w:pStyle w:val="ConsPlusCell"/>
        <w:jc w:val="both"/>
      </w:pPr>
      <w:r w:rsidRPr="00061AB7">
        <w:t>40 3220     9     Устройства отображения информации алфавитно-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цифровые</w:t>
      </w:r>
    </w:p>
    <w:p w:rsidR="00CC4CF9" w:rsidRPr="00061AB7" w:rsidRDefault="00CC4CF9">
      <w:pPr>
        <w:pStyle w:val="ConsPlusCell"/>
        <w:jc w:val="both"/>
      </w:pPr>
      <w:r w:rsidRPr="00061AB7">
        <w:t>40 3230     3     Устройства отображения информации графические</w:t>
      </w:r>
    </w:p>
    <w:p w:rsidR="00CC4CF9" w:rsidRPr="00061AB7" w:rsidRDefault="00CC4CF9">
      <w:pPr>
        <w:pStyle w:val="ConsPlusCell"/>
        <w:jc w:val="both"/>
      </w:pPr>
      <w:r w:rsidRPr="00061AB7">
        <w:t>40 3270     1     Устройства отображения информации прочие</w:t>
      </w:r>
    </w:p>
    <w:p w:rsidR="00CC4CF9" w:rsidRPr="00061AB7" w:rsidRDefault="00CC4CF9">
      <w:pPr>
        <w:pStyle w:val="ConsPlusCell"/>
        <w:jc w:val="both"/>
      </w:pPr>
      <w:r w:rsidRPr="00061AB7">
        <w:t>40 3280     6     Элементы замены типовые устройств отображения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информации</w:t>
      </w:r>
    </w:p>
    <w:p w:rsidR="00CC4CF9" w:rsidRPr="00061AB7" w:rsidRDefault="00CC4CF9">
      <w:pPr>
        <w:pStyle w:val="ConsPlusCell"/>
        <w:jc w:val="both"/>
      </w:pPr>
      <w:r w:rsidRPr="00061AB7">
        <w:t>40 3290     0     Комплектующие и запасные части устройств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отображения информации</w:t>
      </w:r>
    </w:p>
    <w:p w:rsidR="00CC4CF9" w:rsidRPr="00061AB7" w:rsidRDefault="00CC4CF9">
      <w:pPr>
        <w:pStyle w:val="ConsPlusCell"/>
        <w:jc w:val="both"/>
      </w:pPr>
      <w:r w:rsidRPr="00061AB7">
        <w:t>40 3300     3     Устройства ввода и вывода информации</w:t>
      </w:r>
    </w:p>
    <w:p w:rsidR="00CC4CF9" w:rsidRPr="00061AB7" w:rsidRDefault="00CC4CF9">
      <w:pPr>
        <w:pStyle w:val="ConsPlusCell"/>
        <w:jc w:val="both"/>
      </w:pPr>
      <w:r w:rsidRPr="00061AB7">
        <w:t>40 3310     8     Устройства ввода</w:t>
      </w:r>
    </w:p>
    <w:p w:rsidR="00CC4CF9" w:rsidRPr="00061AB7" w:rsidRDefault="00CC4CF9">
      <w:pPr>
        <w:pStyle w:val="ConsPlusCell"/>
        <w:jc w:val="both"/>
      </w:pPr>
      <w:r w:rsidRPr="00061AB7">
        <w:t>40 3320     2     Устройства вывода</w:t>
      </w:r>
    </w:p>
    <w:p w:rsidR="00CC4CF9" w:rsidRPr="00061AB7" w:rsidRDefault="00CC4CF9">
      <w:pPr>
        <w:pStyle w:val="ConsPlusCell"/>
        <w:jc w:val="both"/>
      </w:pPr>
      <w:r w:rsidRPr="00061AB7">
        <w:t>40 3321     8     Мониторы компьютерные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81/2010  ОКП,  утв.  Приказом  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12.11.2010 N 421-ст)</w:t>
      </w:r>
    </w:p>
    <w:p w:rsidR="00CC4CF9" w:rsidRPr="00061AB7" w:rsidRDefault="00CC4CF9">
      <w:pPr>
        <w:pStyle w:val="ConsPlusCell"/>
        <w:jc w:val="both"/>
      </w:pPr>
      <w:r w:rsidRPr="00061AB7">
        <w:t>40 3322     3     Устройства печатающие (принтеры)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81/2010  ОКП,  утв.   Приказом 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12.11.2010 N 421-ст)</w:t>
      </w:r>
    </w:p>
    <w:p w:rsidR="00CC4CF9" w:rsidRPr="00061AB7" w:rsidRDefault="00CC4CF9">
      <w:pPr>
        <w:pStyle w:val="ConsPlusCell"/>
        <w:jc w:val="both"/>
      </w:pPr>
      <w:r w:rsidRPr="00061AB7">
        <w:t>40 3330     7     Устройства ввода-вывода</w:t>
      </w:r>
    </w:p>
    <w:p w:rsidR="00CC4CF9" w:rsidRPr="00061AB7" w:rsidRDefault="00CC4CF9">
      <w:pPr>
        <w:pStyle w:val="ConsPlusCell"/>
        <w:jc w:val="both"/>
      </w:pPr>
      <w:r w:rsidRPr="00061AB7">
        <w:t>40 3380     2     Элементы замены типовые устройств ввода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вывода</w:t>
      </w:r>
    </w:p>
    <w:p w:rsidR="00CC4CF9" w:rsidRPr="00061AB7" w:rsidRDefault="00CC4CF9">
      <w:pPr>
        <w:pStyle w:val="ConsPlusCell"/>
        <w:jc w:val="both"/>
      </w:pPr>
      <w:r w:rsidRPr="00061AB7">
        <w:t>40 3390     4     Комплектующие и запасные части устройств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ввода и вывода информации</w:t>
      </w:r>
    </w:p>
    <w:p w:rsidR="00CC4CF9" w:rsidRPr="00061AB7" w:rsidRDefault="00CC4CF9">
      <w:pPr>
        <w:pStyle w:val="ConsPlusCell"/>
        <w:jc w:val="both"/>
      </w:pPr>
      <w:r w:rsidRPr="00061AB7">
        <w:t>40 3400     7     Устройства подготовки данных</w:t>
      </w:r>
    </w:p>
    <w:p w:rsidR="00CC4CF9" w:rsidRPr="00061AB7" w:rsidRDefault="00CC4CF9">
      <w:pPr>
        <w:pStyle w:val="ConsPlusCell"/>
        <w:jc w:val="both"/>
      </w:pPr>
      <w:r w:rsidRPr="00061AB7">
        <w:t>40 3410     1     Устройства подготовки данных на бумажных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носителях</w:t>
      </w:r>
    </w:p>
    <w:p w:rsidR="00CC4CF9" w:rsidRPr="00061AB7" w:rsidRDefault="00CC4CF9">
      <w:pPr>
        <w:pStyle w:val="ConsPlusCell"/>
        <w:jc w:val="both"/>
      </w:pPr>
      <w:r w:rsidRPr="00061AB7">
        <w:t>40 3420     6     Устройства подготовки данных на магнитных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носителях</w:t>
      </w:r>
    </w:p>
    <w:p w:rsidR="00CC4CF9" w:rsidRPr="00061AB7" w:rsidRDefault="00CC4CF9">
      <w:pPr>
        <w:pStyle w:val="ConsPlusCell"/>
        <w:jc w:val="both"/>
      </w:pPr>
      <w:r w:rsidRPr="00061AB7">
        <w:t>40 3430     0     Устройства преобразования и перезаписи данных</w:t>
      </w:r>
    </w:p>
    <w:p w:rsidR="00CC4CF9" w:rsidRPr="00061AB7" w:rsidRDefault="00CC4CF9">
      <w:pPr>
        <w:pStyle w:val="ConsPlusCell"/>
        <w:jc w:val="both"/>
      </w:pPr>
      <w:r w:rsidRPr="00061AB7">
        <w:t>40 3480     3     Элементы замены типовые устройств подготовки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данных</w:t>
      </w:r>
    </w:p>
    <w:p w:rsidR="00CC4CF9" w:rsidRPr="00061AB7" w:rsidRDefault="00CC4CF9">
      <w:pPr>
        <w:pStyle w:val="ConsPlusCell"/>
        <w:jc w:val="both"/>
      </w:pPr>
      <w:r w:rsidRPr="00061AB7">
        <w:t>40 3490     8     Комплектующие и запасные части устройств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подготовки данных</w:t>
      </w:r>
    </w:p>
    <w:p w:rsidR="00CC4CF9" w:rsidRPr="00061AB7" w:rsidRDefault="00CC4CF9">
      <w:pPr>
        <w:pStyle w:val="ConsPlusCell"/>
        <w:jc w:val="both"/>
      </w:pPr>
      <w:r w:rsidRPr="00061AB7">
        <w:t>40 3500     0     Устройства телеобработки информации</w:t>
      </w:r>
    </w:p>
    <w:p w:rsidR="00CC4CF9" w:rsidRPr="00061AB7" w:rsidRDefault="00CC4CF9">
      <w:pPr>
        <w:pStyle w:val="ConsPlusCell"/>
        <w:jc w:val="both"/>
      </w:pPr>
      <w:r w:rsidRPr="00061AB7">
        <w:t>40 3510     5     Модемы</w:t>
      </w:r>
    </w:p>
    <w:p w:rsidR="00CC4CF9" w:rsidRPr="00061AB7" w:rsidRDefault="00CC4CF9">
      <w:pPr>
        <w:pStyle w:val="ConsPlusCell"/>
        <w:jc w:val="both"/>
      </w:pPr>
      <w:r w:rsidRPr="00061AB7">
        <w:t>40 3520     5     Мультиплексоры передачи данных (МПД)</w:t>
      </w:r>
    </w:p>
    <w:p w:rsidR="00CC4CF9" w:rsidRPr="00061AB7" w:rsidRDefault="00CC4CF9">
      <w:pPr>
        <w:pStyle w:val="ConsPlusCell"/>
        <w:jc w:val="both"/>
      </w:pPr>
      <w:r w:rsidRPr="00061AB7">
        <w:t>40 3530     4     Аппаратура передачи данных</w:t>
      </w:r>
    </w:p>
    <w:p w:rsidR="00CC4CF9" w:rsidRPr="00061AB7" w:rsidRDefault="00CC4CF9">
      <w:pPr>
        <w:pStyle w:val="ConsPlusCell"/>
        <w:jc w:val="both"/>
      </w:pPr>
      <w:r w:rsidRPr="00061AB7">
        <w:t>40 3540     9     Пункты абонентские</w:t>
      </w:r>
    </w:p>
    <w:p w:rsidR="00CC4CF9" w:rsidRPr="00061AB7" w:rsidRDefault="00CC4CF9">
      <w:pPr>
        <w:pStyle w:val="ConsPlusCell"/>
        <w:jc w:val="both"/>
      </w:pPr>
      <w:r w:rsidRPr="00061AB7">
        <w:t>40 3570     2     Устройства телеобработки информации прочие</w:t>
      </w:r>
    </w:p>
    <w:p w:rsidR="00CC4CF9" w:rsidRPr="00061AB7" w:rsidRDefault="00CC4CF9">
      <w:pPr>
        <w:pStyle w:val="ConsPlusCell"/>
        <w:jc w:val="both"/>
      </w:pPr>
      <w:r w:rsidRPr="00061AB7">
        <w:t>40 3580     7     Элементы замены типовые устройств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телеобработки информации</w:t>
      </w:r>
    </w:p>
    <w:p w:rsidR="00CC4CF9" w:rsidRPr="00061AB7" w:rsidRDefault="00CC4CF9">
      <w:pPr>
        <w:pStyle w:val="ConsPlusCell"/>
        <w:jc w:val="both"/>
      </w:pPr>
      <w:r w:rsidRPr="00061AB7">
        <w:t>40 3590     1     Комплектующие и запасные части устройств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телеобработки информации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40 4000     5     Устройства межсистемной связи сетей, систем,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комплексов и машин вычислительных электронных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40 4100     9     Устройства связи оператора с вычислительными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комплексами и машинами</w:t>
      </w:r>
    </w:p>
    <w:p w:rsidR="00CC4CF9" w:rsidRPr="00061AB7" w:rsidRDefault="00CC4CF9">
      <w:pPr>
        <w:pStyle w:val="ConsPlusCell"/>
        <w:jc w:val="both"/>
      </w:pPr>
      <w:r w:rsidRPr="00061AB7">
        <w:t>40 4110     3     Устройства оперативного ввода и вывода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алфавитно-цифровой информации с клавиатурой</w:t>
      </w:r>
    </w:p>
    <w:p w:rsidR="00CC4CF9" w:rsidRPr="00061AB7" w:rsidRDefault="00CC4CF9">
      <w:pPr>
        <w:pStyle w:val="ConsPlusCell"/>
        <w:jc w:val="both"/>
      </w:pPr>
      <w:r w:rsidRPr="00061AB7">
        <w:t>40 4120     8     Устройства речевого общения</w:t>
      </w:r>
    </w:p>
    <w:p w:rsidR="00CC4CF9" w:rsidRPr="00061AB7" w:rsidRDefault="00CC4CF9">
      <w:pPr>
        <w:pStyle w:val="ConsPlusCell"/>
        <w:jc w:val="both"/>
      </w:pPr>
      <w:r w:rsidRPr="00061AB7">
        <w:t>40 4180     5     Элементы замены типовые устройств связи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оператора с вычислительными комплексами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машинами</w:t>
      </w:r>
    </w:p>
    <w:p w:rsidR="00CC4CF9" w:rsidRPr="00061AB7" w:rsidRDefault="00CC4CF9">
      <w:pPr>
        <w:pStyle w:val="ConsPlusCell"/>
        <w:jc w:val="both"/>
      </w:pPr>
      <w:r w:rsidRPr="00061AB7">
        <w:t>40 4190     2     Комплектующие и запасные части устройств связи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оператора с вычислительными комплексами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машинами</w:t>
      </w:r>
    </w:p>
    <w:p w:rsidR="00CC4CF9" w:rsidRPr="00061AB7" w:rsidRDefault="00CC4CF9">
      <w:pPr>
        <w:pStyle w:val="ConsPlusCell"/>
        <w:jc w:val="both"/>
      </w:pPr>
      <w:r w:rsidRPr="00061AB7">
        <w:t>40 4200     2     Устройства комплексирования ЭВМ</w:t>
      </w:r>
    </w:p>
    <w:p w:rsidR="00CC4CF9" w:rsidRPr="00061AB7" w:rsidRDefault="00CC4CF9">
      <w:pPr>
        <w:pStyle w:val="ConsPlusCell"/>
        <w:jc w:val="both"/>
      </w:pPr>
      <w:r w:rsidRPr="00061AB7">
        <w:t>40 4210     7     Устройства связи на уровне канал-канал</w:t>
      </w:r>
    </w:p>
    <w:p w:rsidR="00CC4CF9" w:rsidRPr="00061AB7" w:rsidRDefault="00CC4CF9">
      <w:pPr>
        <w:pStyle w:val="ConsPlusCell"/>
        <w:jc w:val="both"/>
      </w:pPr>
      <w:r w:rsidRPr="00061AB7">
        <w:t>40 4220     1     Каналы прямого доступа</w:t>
      </w:r>
    </w:p>
    <w:p w:rsidR="00CC4CF9" w:rsidRPr="00061AB7" w:rsidRDefault="00CC4CF9">
      <w:pPr>
        <w:pStyle w:val="ConsPlusCell"/>
        <w:jc w:val="both"/>
      </w:pPr>
      <w:r w:rsidRPr="00061AB7">
        <w:t>40 4230     6     Ретрансляторы</w:t>
      </w:r>
    </w:p>
    <w:p w:rsidR="00CC4CF9" w:rsidRPr="00061AB7" w:rsidRDefault="00CC4CF9">
      <w:pPr>
        <w:pStyle w:val="ConsPlusCell"/>
        <w:jc w:val="both"/>
      </w:pPr>
      <w:r w:rsidRPr="00061AB7">
        <w:t>40 4240     0     Устройства связи с объектом</w:t>
      </w:r>
    </w:p>
    <w:p w:rsidR="00CC4CF9" w:rsidRPr="00061AB7" w:rsidRDefault="00CC4CF9">
      <w:pPr>
        <w:pStyle w:val="ConsPlusCell"/>
        <w:jc w:val="both"/>
      </w:pPr>
      <w:r w:rsidRPr="00061AB7">
        <w:t>40 4250     5     Устройства сбора и регистрации информации</w:t>
      </w:r>
    </w:p>
    <w:p w:rsidR="00CC4CF9" w:rsidRPr="00061AB7" w:rsidRDefault="00CC4CF9">
      <w:pPr>
        <w:pStyle w:val="ConsPlusCell"/>
        <w:jc w:val="both"/>
      </w:pPr>
      <w:r w:rsidRPr="00061AB7">
        <w:t>40 4280     9     Элементы замены типовые устройств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комплексирования ЭВМ</w:t>
      </w:r>
    </w:p>
    <w:p w:rsidR="00CC4CF9" w:rsidRPr="00061AB7" w:rsidRDefault="00CC4CF9">
      <w:pPr>
        <w:pStyle w:val="ConsPlusCell"/>
        <w:jc w:val="both"/>
      </w:pPr>
      <w:r w:rsidRPr="00061AB7">
        <w:t>40 4290     3     Комплектующие и запасные части устройств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комплексирования ЭВМ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40 5000     8     Устройства вычислительных комплексов и машин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аналоговых и аналого-цифровых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40 5100     1     Устройства вычислительные линейные</w:t>
      </w:r>
    </w:p>
    <w:p w:rsidR="00CC4CF9" w:rsidRPr="00061AB7" w:rsidRDefault="00CC4CF9">
      <w:pPr>
        <w:pStyle w:val="ConsPlusCell"/>
        <w:jc w:val="both"/>
      </w:pPr>
      <w:r w:rsidRPr="00061AB7">
        <w:t>40 5110     6     Устройства суммирующие</w:t>
      </w:r>
    </w:p>
    <w:p w:rsidR="00CC4CF9" w:rsidRPr="00061AB7" w:rsidRDefault="00CC4CF9">
      <w:pPr>
        <w:pStyle w:val="ConsPlusCell"/>
        <w:jc w:val="both"/>
      </w:pPr>
      <w:r w:rsidRPr="00061AB7">
        <w:t>40 5120     0     Устройства инвертирующие</w:t>
      </w:r>
    </w:p>
    <w:p w:rsidR="00CC4CF9" w:rsidRPr="00061AB7" w:rsidRDefault="00CC4CF9">
      <w:pPr>
        <w:pStyle w:val="ConsPlusCell"/>
        <w:jc w:val="both"/>
      </w:pPr>
      <w:r w:rsidRPr="00061AB7">
        <w:t>40 5130     5     Устройства интегрирующие</w:t>
      </w:r>
    </w:p>
    <w:p w:rsidR="00CC4CF9" w:rsidRPr="00061AB7" w:rsidRDefault="00CC4CF9">
      <w:pPr>
        <w:pStyle w:val="ConsPlusCell"/>
        <w:jc w:val="both"/>
      </w:pPr>
      <w:r w:rsidRPr="00061AB7">
        <w:t>40 5140     5     Устройства дифференцирующие</w:t>
      </w:r>
    </w:p>
    <w:p w:rsidR="00CC4CF9" w:rsidRPr="00061AB7" w:rsidRDefault="00CC4CF9">
      <w:pPr>
        <w:pStyle w:val="ConsPlusCell"/>
        <w:jc w:val="both"/>
      </w:pPr>
      <w:r w:rsidRPr="00061AB7">
        <w:t>40 5170     3     Устройства вычислительные линейные прочие</w:t>
      </w:r>
    </w:p>
    <w:p w:rsidR="00CC4CF9" w:rsidRPr="00061AB7" w:rsidRDefault="00CC4CF9">
      <w:pPr>
        <w:pStyle w:val="ConsPlusCell"/>
        <w:jc w:val="both"/>
      </w:pPr>
      <w:r w:rsidRPr="00061AB7">
        <w:t>40 5200     5     Устройства вычислительные нелинейные</w:t>
      </w:r>
    </w:p>
    <w:p w:rsidR="00CC4CF9" w:rsidRPr="00061AB7" w:rsidRDefault="00CC4CF9">
      <w:pPr>
        <w:pStyle w:val="ConsPlusCell"/>
        <w:jc w:val="both"/>
      </w:pPr>
      <w:r w:rsidRPr="00061AB7">
        <w:t>40 5210     1     Устройства умножения</w:t>
      </w:r>
    </w:p>
    <w:p w:rsidR="00CC4CF9" w:rsidRPr="00061AB7" w:rsidRDefault="00CC4CF9">
      <w:pPr>
        <w:pStyle w:val="ConsPlusCell"/>
        <w:jc w:val="both"/>
      </w:pPr>
      <w:r w:rsidRPr="00061AB7">
        <w:t>40 5220     4     Устройства масштабирования</w:t>
      </w:r>
    </w:p>
    <w:p w:rsidR="00CC4CF9" w:rsidRPr="00061AB7" w:rsidRDefault="00CC4CF9">
      <w:pPr>
        <w:pStyle w:val="ConsPlusCell"/>
        <w:jc w:val="both"/>
      </w:pPr>
      <w:r w:rsidRPr="00061AB7">
        <w:t>40 5230     9     Устройства воспроизведения функций</w:t>
      </w:r>
    </w:p>
    <w:p w:rsidR="00CC4CF9" w:rsidRPr="00061AB7" w:rsidRDefault="00CC4CF9">
      <w:pPr>
        <w:pStyle w:val="ConsPlusCell"/>
        <w:jc w:val="both"/>
      </w:pPr>
      <w:r w:rsidRPr="00061AB7">
        <w:t>40 5240     3     Устройства постоянного запаздывания</w:t>
      </w:r>
    </w:p>
    <w:p w:rsidR="00CC4CF9" w:rsidRPr="00061AB7" w:rsidRDefault="00CC4CF9">
      <w:pPr>
        <w:pStyle w:val="ConsPlusCell"/>
        <w:jc w:val="both"/>
      </w:pPr>
      <w:r w:rsidRPr="00061AB7">
        <w:t>40 5250     8     Устройства переменного запаздывания</w:t>
      </w:r>
    </w:p>
    <w:p w:rsidR="00CC4CF9" w:rsidRPr="00061AB7" w:rsidRDefault="00CC4CF9">
      <w:pPr>
        <w:pStyle w:val="ConsPlusCell"/>
        <w:jc w:val="both"/>
      </w:pPr>
      <w:r w:rsidRPr="00061AB7">
        <w:t>40 5270     7     Устройства вычислительные нелинейные прочие</w:t>
      </w:r>
    </w:p>
    <w:p w:rsidR="00CC4CF9" w:rsidRPr="00061AB7" w:rsidRDefault="00CC4CF9">
      <w:pPr>
        <w:pStyle w:val="ConsPlusCell"/>
        <w:jc w:val="both"/>
      </w:pPr>
      <w:r w:rsidRPr="00061AB7">
        <w:t>40 5300     9     Устройства для выполнения простейших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логических операций</w:t>
      </w:r>
    </w:p>
    <w:p w:rsidR="00CC4CF9" w:rsidRPr="00061AB7" w:rsidRDefault="00CC4CF9">
      <w:pPr>
        <w:pStyle w:val="ConsPlusCell"/>
        <w:jc w:val="both"/>
      </w:pPr>
      <w:r w:rsidRPr="00061AB7">
        <w:t>40 5310     3     Устройства ограничения</w:t>
      </w:r>
    </w:p>
    <w:p w:rsidR="00CC4CF9" w:rsidRPr="00061AB7" w:rsidRDefault="00CC4CF9">
      <w:pPr>
        <w:pStyle w:val="ConsPlusCell"/>
        <w:jc w:val="both"/>
      </w:pPr>
      <w:r w:rsidRPr="00061AB7">
        <w:t>40 5320     8     Устройства сравнения</w:t>
      </w:r>
    </w:p>
    <w:p w:rsidR="00CC4CF9" w:rsidRPr="00061AB7" w:rsidRDefault="00CC4CF9">
      <w:pPr>
        <w:pStyle w:val="ConsPlusCell"/>
        <w:jc w:val="both"/>
      </w:pPr>
      <w:r w:rsidRPr="00061AB7">
        <w:t>40 5330     2     Устройства выбора экстремума</w:t>
      </w:r>
    </w:p>
    <w:p w:rsidR="00CC4CF9" w:rsidRPr="00061AB7" w:rsidRDefault="00CC4CF9">
      <w:pPr>
        <w:pStyle w:val="ConsPlusCell"/>
        <w:jc w:val="both"/>
      </w:pPr>
      <w:r w:rsidRPr="00061AB7">
        <w:t>40 5370     0     Устройства для выполнения простейших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логических операций прочие</w:t>
      </w:r>
    </w:p>
    <w:p w:rsidR="00CC4CF9" w:rsidRPr="00061AB7" w:rsidRDefault="00CC4CF9">
      <w:pPr>
        <w:pStyle w:val="ConsPlusCell"/>
        <w:jc w:val="both"/>
      </w:pPr>
      <w:r w:rsidRPr="00061AB7">
        <w:t>40 5400     2     Преобразователи аналого-цифровые и цифро-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аналоговые</w:t>
      </w:r>
    </w:p>
    <w:p w:rsidR="00CC4CF9" w:rsidRPr="00061AB7" w:rsidRDefault="00CC4CF9">
      <w:pPr>
        <w:pStyle w:val="ConsPlusCell"/>
        <w:jc w:val="both"/>
      </w:pPr>
      <w:r w:rsidRPr="00061AB7">
        <w:t>40 5410     7     Преобразователи аналого-цифровые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последовательного счета</w:t>
      </w:r>
    </w:p>
    <w:p w:rsidR="00CC4CF9" w:rsidRPr="00061AB7" w:rsidRDefault="00CC4CF9">
      <w:pPr>
        <w:pStyle w:val="ConsPlusCell"/>
        <w:jc w:val="both"/>
      </w:pPr>
      <w:r w:rsidRPr="00061AB7">
        <w:t>40 5420     1     Преобразователи аналого-цифровые поразрядного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кодирования</w:t>
      </w:r>
    </w:p>
    <w:p w:rsidR="00CC4CF9" w:rsidRPr="00061AB7" w:rsidRDefault="00CC4CF9">
      <w:pPr>
        <w:pStyle w:val="ConsPlusCell"/>
        <w:jc w:val="both"/>
      </w:pPr>
      <w:r w:rsidRPr="00061AB7">
        <w:t>40 5430     6     Преобразователи аналого-цифровые считывающие</w:t>
      </w:r>
    </w:p>
    <w:p w:rsidR="00CC4CF9" w:rsidRPr="00061AB7" w:rsidRDefault="00CC4CF9">
      <w:pPr>
        <w:pStyle w:val="ConsPlusCell"/>
        <w:jc w:val="both"/>
      </w:pPr>
      <w:r w:rsidRPr="00061AB7">
        <w:t>40 5440     0     Преобразователи цифро-аналоговые линейные</w:t>
      </w:r>
    </w:p>
    <w:p w:rsidR="00CC4CF9" w:rsidRPr="00061AB7" w:rsidRDefault="00CC4CF9">
      <w:pPr>
        <w:pStyle w:val="ConsPlusCell"/>
        <w:jc w:val="both"/>
      </w:pPr>
      <w:r w:rsidRPr="00061AB7">
        <w:t>40 5450     5     Преобразователи цифро-аналоговые умножающие</w:t>
      </w:r>
    </w:p>
    <w:p w:rsidR="00CC4CF9" w:rsidRPr="00061AB7" w:rsidRDefault="00CC4CF9">
      <w:pPr>
        <w:pStyle w:val="ConsPlusCell"/>
        <w:jc w:val="both"/>
      </w:pPr>
      <w:r w:rsidRPr="00061AB7">
        <w:t>40 5470     4     Преобразователи аналого-цифровые и цифро-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аналоговые прочие</w:t>
      </w:r>
    </w:p>
    <w:p w:rsidR="00CC4CF9" w:rsidRPr="00061AB7" w:rsidRDefault="00CC4CF9">
      <w:pPr>
        <w:pStyle w:val="ConsPlusCell"/>
        <w:jc w:val="both"/>
      </w:pPr>
      <w:r w:rsidRPr="00061AB7">
        <w:t>40 5500     6     Устройства управления аналоговыми и аналого-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цифровыми комплексами и машинами</w:t>
      </w:r>
    </w:p>
    <w:p w:rsidR="00CC4CF9" w:rsidRPr="00061AB7" w:rsidRDefault="00CC4CF9">
      <w:pPr>
        <w:pStyle w:val="ConsPlusCell"/>
        <w:jc w:val="both"/>
      </w:pPr>
      <w:r w:rsidRPr="00061AB7">
        <w:t>40 5510     0     Устройства управления аналоговыми и аналого-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цифровыми комплексами</w:t>
      </w:r>
    </w:p>
    <w:p w:rsidR="00CC4CF9" w:rsidRPr="00061AB7" w:rsidRDefault="00CC4CF9">
      <w:pPr>
        <w:pStyle w:val="ConsPlusCell"/>
        <w:jc w:val="both"/>
      </w:pPr>
      <w:r w:rsidRPr="00061AB7">
        <w:t>40 5520     5     Устройства управления аналоговыми и аналого-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цифровыми машинами</w:t>
      </w:r>
    </w:p>
    <w:p w:rsidR="00CC4CF9" w:rsidRPr="00061AB7" w:rsidRDefault="00CC4CF9">
      <w:pPr>
        <w:pStyle w:val="ConsPlusCell"/>
        <w:jc w:val="both"/>
      </w:pPr>
      <w:r w:rsidRPr="00061AB7">
        <w:t>40 5590     7     Комплектующие и запасные части устройств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управления аналоговых и аналого-цифровых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комплексов и машин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40 6000     0     Устройства программного управления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40 6100     4     Устройства числового программного управления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станками</w:t>
      </w:r>
    </w:p>
    <w:p w:rsidR="00CC4CF9" w:rsidRPr="00061AB7" w:rsidRDefault="00CC4CF9">
      <w:pPr>
        <w:pStyle w:val="ConsPlusCell"/>
        <w:jc w:val="both"/>
      </w:pPr>
      <w:r w:rsidRPr="00061AB7">
        <w:t>40 6110     9     Устройства числового программного управления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станками в машиностроении</w:t>
      </w:r>
    </w:p>
    <w:p w:rsidR="00CC4CF9" w:rsidRPr="00061AB7" w:rsidRDefault="00CC4CF9">
      <w:pPr>
        <w:pStyle w:val="ConsPlusCell"/>
        <w:jc w:val="both"/>
      </w:pPr>
      <w:r w:rsidRPr="00061AB7">
        <w:t>40 6120     3     Устройства числового программного управления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станками в других отраслях и подотраслях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народного хозяйства</w:t>
      </w:r>
    </w:p>
    <w:p w:rsidR="00CC4CF9" w:rsidRPr="00061AB7" w:rsidRDefault="00CC4CF9">
      <w:pPr>
        <w:pStyle w:val="ConsPlusCell"/>
        <w:jc w:val="both"/>
      </w:pPr>
      <w:r w:rsidRPr="00061AB7">
        <w:t>40 6180     0     Элементы замены типовые устройств числового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программного управления станками</w:t>
      </w:r>
    </w:p>
    <w:p w:rsidR="00CC4CF9" w:rsidRPr="00061AB7" w:rsidRDefault="00CC4CF9">
      <w:pPr>
        <w:pStyle w:val="ConsPlusCell"/>
        <w:jc w:val="both"/>
      </w:pPr>
      <w:r w:rsidRPr="00061AB7">
        <w:t>40 6190     5     Комплектующие и запасные части устройств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числового программного управления станками</w:t>
      </w:r>
    </w:p>
    <w:p w:rsidR="00CC4CF9" w:rsidRPr="00061AB7" w:rsidRDefault="00CC4CF9">
      <w:pPr>
        <w:pStyle w:val="ConsPlusCell"/>
        <w:jc w:val="both"/>
      </w:pPr>
      <w:r w:rsidRPr="00061AB7">
        <w:t>40 6200     8     Устройства числового программного управления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роботами</w:t>
      </w:r>
    </w:p>
    <w:p w:rsidR="00CC4CF9" w:rsidRPr="00061AB7" w:rsidRDefault="00CC4CF9">
      <w:pPr>
        <w:pStyle w:val="ConsPlusCell"/>
        <w:jc w:val="both"/>
      </w:pPr>
      <w:r w:rsidRPr="00061AB7">
        <w:t>40 6210     2     Устройства числового программного управления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роботами в машиностроении</w:t>
      </w:r>
    </w:p>
    <w:p w:rsidR="00CC4CF9" w:rsidRPr="00061AB7" w:rsidRDefault="00CC4CF9">
      <w:pPr>
        <w:pStyle w:val="ConsPlusCell"/>
        <w:jc w:val="both"/>
      </w:pPr>
      <w:r w:rsidRPr="00061AB7">
        <w:t>40 6220     7     Устройства числового программного управления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роботами в других отраслях и подотраслях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народного хозяйства</w:t>
      </w:r>
    </w:p>
    <w:p w:rsidR="00CC4CF9" w:rsidRPr="00061AB7" w:rsidRDefault="00CC4CF9">
      <w:pPr>
        <w:pStyle w:val="ConsPlusCell"/>
        <w:jc w:val="both"/>
      </w:pPr>
      <w:r w:rsidRPr="00061AB7">
        <w:t>40 6280     4     Элементы замены типовые устройств числового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программного управления роботами</w:t>
      </w:r>
    </w:p>
    <w:p w:rsidR="00CC4CF9" w:rsidRPr="00061AB7" w:rsidRDefault="00CC4CF9">
      <w:pPr>
        <w:pStyle w:val="ConsPlusCell"/>
        <w:jc w:val="both"/>
      </w:pPr>
      <w:r w:rsidRPr="00061AB7">
        <w:t>40 6290     9     Комплектующие и запасные части устройств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числового программного управления роботами</w:t>
      </w:r>
    </w:p>
    <w:p w:rsidR="00CC4CF9" w:rsidRPr="00061AB7" w:rsidRDefault="00CC4CF9">
      <w:pPr>
        <w:pStyle w:val="ConsPlusCell"/>
        <w:jc w:val="both"/>
      </w:pPr>
      <w:r w:rsidRPr="00061AB7">
        <w:t>40 6300     1     Устройства числового программного управления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манипуляторами</w:t>
      </w:r>
    </w:p>
    <w:p w:rsidR="00CC4CF9" w:rsidRPr="00061AB7" w:rsidRDefault="00CC4CF9">
      <w:pPr>
        <w:pStyle w:val="ConsPlusCell"/>
        <w:jc w:val="both"/>
      </w:pPr>
      <w:r w:rsidRPr="00061AB7">
        <w:t>40 6310     6     Устройства числового программного управления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манипуляторами в машиностроении</w:t>
      </w:r>
    </w:p>
    <w:p w:rsidR="00CC4CF9" w:rsidRPr="00061AB7" w:rsidRDefault="00CC4CF9">
      <w:pPr>
        <w:pStyle w:val="ConsPlusCell"/>
        <w:jc w:val="both"/>
      </w:pPr>
      <w:r w:rsidRPr="00061AB7">
        <w:t>40 6320     0     Устройства числового программного управления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манипуляторами в других отраслях и подотраслях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народного хозяйства</w:t>
      </w:r>
    </w:p>
    <w:p w:rsidR="00CC4CF9" w:rsidRPr="00061AB7" w:rsidRDefault="00CC4CF9">
      <w:pPr>
        <w:pStyle w:val="ConsPlusCell"/>
        <w:jc w:val="both"/>
      </w:pPr>
      <w:r w:rsidRPr="00061AB7">
        <w:t>40 6380     8     Элементы замены типовых устройств числового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программного управления манипуляторами</w:t>
      </w:r>
    </w:p>
    <w:p w:rsidR="00CC4CF9" w:rsidRPr="00061AB7" w:rsidRDefault="00CC4CF9">
      <w:pPr>
        <w:pStyle w:val="ConsPlusCell"/>
        <w:jc w:val="both"/>
      </w:pPr>
      <w:r w:rsidRPr="00061AB7">
        <w:t>40 6390     2     Комплектующие и запасные части устройств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числового программного управления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манипуляторами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40 8000     6     Устройства сервисные и вспомогательные ЭВМ.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Носители информации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40 8100     3     Устройства сервисные ЭВМ</w:t>
      </w:r>
    </w:p>
    <w:p w:rsidR="00CC4CF9" w:rsidRPr="00061AB7" w:rsidRDefault="00CC4CF9">
      <w:pPr>
        <w:pStyle w:val="ConsPlusCell"/>
        <w:jc w:val="both"/>
      </w:pPr>
      <w:r w:rsidRPr="00061AB7">
        <w:t>40 8110     4     Стенды, аппаратура комплексной наладки</w:t>
      </w:r>
    </w:p>
    <w:p w:rsidR="00CC4CF9" w:rsidRPr="00061AB7" w:rsidRDefault="00CC4CF9">
      <w:pPr>
        <w:pStyle w:val="ConsPlusCell"/>
        <w:jc w:val="both"/>
      </w:pPr>
      <w:r w:rsidRPr="00061AB7">
        <w:t>40 8120     9     Имитаторы</w:t>
      </w:r>
    </w:p>
    <w:p w:rsidR="00CC4CF9" w:rsidRPr="00061AB7" w:rsidRDefault="00CC4CF9">
      <w:pPr>
        <w:pStyle w:val="ConsPlusCell"/>
        <w:jc w:val="both"/>
      </w:pPr>
      <w:r w:rsidRPr="00061AB7">
        <w:t>40 8130     3     Аппаратура контрольно-измерительная</w:t>
      </w:r>
    </w:p>
    <w:p w:rsidR="00CC4CF9" w:rsidRPr="00061AB7" w:rsidRDefault="00CC4CF9">
      <w:pPr>
        <w:pStyle w:val="ConsPlusCell"/>
        <w:jc w:val="both"/>
      </w:pPr>
      <w:r w:rsidRPr="00061AB7">
        <w:t>40 8160     7     Инструменты и принадлежности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вычислительной техники</w:t>
      </w:r>
    </w:p>
    <w:p w:rsidR="00CC4CF9" w:rsidRPr="00061AB7" w:rsidRDefault="00CC4CF9">
      <w:pPr>
        <w:pStyle w:val="ConsPlusCell"/>
        <w:jc w:val="both"/>
      </w:pPr>
      <w:r w:rsidRPr="00061AB7">
        <w:t>40 8170     1     Устройства сервисные ЭВМ прочие</w:t>
      </w:r>
    </w:p>
    <w:p w:rsidR="00CC4CF9" w:rsidRPr="00061AB7" w:rsidRDefault="00CC4CF9">
      <w:pPr>
        <w:pStyle w:val="ConsPlusCell"/>
        <w:jc w:val="both"/>
      </w:pPr>
      <w:r w:rsidRPr="00061AB7">
        <w:t>40 8180     6     Элементы замены типовые устройств сервисных</w:t>
      </w:r>
    </w:p>
    <w:p w:rsidR="00CC4CF9" w:rsidRPr="00061AB7" w:rsidRDefault="00CC4CF9">
      <w:pPr>
        <w:pStyle w:val="ConsPlusCell"/>
        <w:jc w:val="both"/>
      </w:pPr>
      <w:r w:rsidRPr="00061AB7">
        <w:t>40 8190     0     Комплектующие и запасные части устройств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сервисных ЭВМ</w:t>
      </w:r>
    </w:p>
    <w:p w:rsidR="00CC4CF9" w:rsidRPr="00061AB7" w:rsidRDefault="00CC4CF9">
      <w:pPr>
        <w:pStyle w:val="ConsPlusCell"/>
        <w:jc w:val="both"/>
      </w:pPr>
      <w:r w:rsidRPr="00061AB7">
        <w:t>40 8200     3     Устройства вспомогательные</w:t>
      </w:r>
    </w:p>
    <w:p w:rsidR="00CC4CF9" w:rsidRPr="00061AB7" w:rsidRDefault="00CC4CF9">
      <w:pPr>
        <w:pStyle w:val="ConsPlusCell"/>
        <w:jc w:val="both"/>
      </w:pPr>
      <w:r w:rsidRPr="00061AB7">
        <w:t>40 8210     8     Устройства перфокарточные и перфоленточные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ручного перфорирования и исправления перфокарт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перфолент</w:t>
      </w:r>
    </w:p>
    <w:p w:rsidR="00CC4CF9" w:rsidRPr="00061AB7" w:rsidRDefault="00CC4CF9">
      <w:pPr>
        <w:pStyle w:val="ConsPlusCell"/>
        <w:jc w:val="both"/>
      </w:pPr>
      <w:r w:rsidRPr="00061AB7">
        <w:t>40 8230     7     Устройства намоточные для перфолент, магнитных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лент, микрофильмов</w:t>
      </w:r>
    </w:p>
    <w:p w:rsidR="00CC4CF9" w:rsidRPr="00061AB7" w:rsidRDefault="00CC4CF9">
      <w:pPr>
        <w:pStyle w:val="ConsPlusCell"/>
        <w:jc w:val="both"/>
      </w:pPr>
      <w:r w:rsidRPr="00061AB7">
        <w:t>40 8240     1     Устройства для чистки магнитных карт, лент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дисков</w:t>
      </w:r>
    </w:p>
    <w:p w:rsidR="00CC4CF9" w:rsidRPr="00061AB7" w:rsidRDefault="00CC4CF9">
      <w:pPr>
        <w:pStyle w:val="ConsPlusCell"/>
        <w:jc w:val="both"/>
      </w:pPr>
      <w:r w:rsidRPr="00061AB7">
        <w:t>40 8250     6     Оборудование специальное для хранения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носителей информации</w:t>
      </w:r>
    </w:p>
    <w:p w:rsidR="00CC4CF9" w:rsidRPr="00061AB7" w:rsidRDefault="00CC4CF9">
      <w:pPr>
        <w:pStyle w:val="ConsPlusCell"/>
        <w:jc w:val="both"/>
      </w:pPr>
      <w:r w:rsidRPr="00061AB7">
        <w:t>40 8270     5     Устройства вспомогательные прочие</w:t>
      </w:r>
    </w:p>
    <w:p w:rsidR="00CC4CF9" w:rsidRPr="00061AB7" w:rsidRDefault="00CC4CF9">
      <w:pPr>
        <w:pStyle w:val="ConsPlusCell"/>
        <w:jc w:val="both"/>
      </w:pPr>
      <w:r w:rsidRPr="00061AB7">
        <w:t>40 8290     4     Комплектующие и запасные части устройств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вспомогательных</w:t>
      </w:r>
    </w:p>
    <w:p w:rsidR="00CC4CF9" w:rsidRPr="00061AB7" w:rsidRDefault="00CC4CF9">
      <w:pPr>
        <w:pStyle w:val="ConsPlusCell"/>
        <w:jc w:val="both"/>
      </w:pPr>
      <w:r w:rsidRPr="00061AB7">
        <w:t>40 8300     7     Устройства компоновочные</w:t>
      </w:r>
    </w:p>
    <w:p w:rsidR="00CC4CF9" w:rsidRPr="00061AB7" w:rsidRDefault="00CC4CF9">
      <w:pPr>
        <w:pStyle w:val="ConsPlusCell"/>
        <w:jc w:val="both"/>
      </w:pPr>
      <w:r w:rsidRPr="00061AB7">
        <w:t>40 8310     1     Устройства конструктивные (шкафы, стойки)</w:t>
      </w:r>
    </w:p>
    <w:p w:rsidR="00CC4CF9" w:rsidRPr="00061AB7" w:rsidRDefault="00CC4CF9">
      <w:pPr>
        <w:pStyle w:val="ConsPlusCell"/>
        <w:jc w:val="both"/>
      </w:pPr>
      <w:r w:rsidRPr="00061AB7">
        <w:t>40 8320     6     Устройства коммутационные</w:t>
      </w:r>
    </w:p>
    <w:p w:rsidR="00CC4CF9" w:rsidRPr="00061AB7" w:rsidRDefault="00CC4CF9">
      <w:pPr>
        <w:pStyle w:val="ConsPlusCell"/>
        <w:jc w:val="both"/>
      </w:pPr>
      <w:r w:rsidRPr="00061AB7">
        <w:t>40 8370     9     Устройства компоновочные прочие</w:t>
      </w:r>
    </w:p>
    <w:p w:rsidR="00CC4CF9" w:rsidRPr="00061AB7" w:rsidRDefault="00CC4CF9">
      <w:pPr>
        <w:pStyle w:val="ConsPlusCell"/>
        <w:jc w:val="both"/>
      </w:pPr>
      <w:r w:rsidRPr="00061AB7">
        <w:t>40 8390     8     Комплектующие и запасные части устройств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компоновочных</w:t>
      </w:r>
    </w:p>
    <w:p w:rsidR="00CC4CF9" w:rsidRPr="00061AB7" w:rsidRDefault="00CC4CF9">
      <w:pPr>
        <w:pStyle w:val="ConsPlusCell"/>
        <w:jc w:val="both"/>
      </w:pPr>
      <w:r w:rsidRPr="00061AB7">
        <w:t>40 8400     0     Носители информации</w:t>
      </w:r>
    </w:p>
    <w:p w:rsidR="00CC4CF9" w:rsidRPr="00061AB7" w:rsidRDefault="00CC4CF9">
      <w:pPr>
        <w:pStyle w:val="ConsPlusCell"/>
        <w:jc w:val="both"/>
      </w:pPr>
      <w:r w:rsidRPr="00061AB7">
        <w:t>40 8410     5     Магнитные диски</w:t>
      </w:r>
    </w:p>
    <w:p w:rsidR="00CC4CF9" w:rsidRPr="00061AB7" w:rsidRDefault="00CC4CF9">
      <w:pPr>
        <w:pStyle w:val="ConsPlusCell"/>
        <w:jc w:val="both"/>
      </w:pPr>
      <w:r w:rsidRPr="00061AB7">
        <w:t>40 8420     2     Магнитные барабаны</w:t>
      </w:r>
    </w:p>
    <w:p w:rsidR="00CC4CF9" w:rsidRPr="00061AB7" w:rsidRDefault="00CC4CF9">
      <w:pPr>
        <w:pStyle w:val="ConsPlusCell"/>
        <w:jc w:val="both"/>
      </w:pPr>
      <w:r w:rsidRPr="00061AB7">
        <w:t>40 8470     2     Носители информации прочие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41 0000     6     ПРОДУКЦИЯ ОБЩЕМАШИНОСТРОИТЕЛЬНОГО ПРИМЕНЕНИЯ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41 0001     1     Металлоконструкции сварные *</w:t>
      </w:r>
    </w:p>
    <w:p w:rsidR="00CC4CF9" w:rsidRPr="00061AB7" w:rsidRDefault="00CC4CF9">
      <w:pPr>
        <w:pStyle w:val="ConsPlusCell"/>
        <w:jc w:val="both"/>
      </w:pPr>
      <w:r w:rsidRPr="00061AB7">
        <w:t>41 0002     7     Детали машин и изделия с покрытиями,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наносимыми газотермическими методами *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41 1000     9     Литье (отливки)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41 1004     0     Литье (отливки) в оболочковые формы *</w:t>
      </w:r>
    </w:p>
    <w:p w:rsidR="00CC4CF9" w:rsidRPr="00061AB7" w:rsidRDefault="00CC4CF9">
      <w:pPr>
        <w:pStyle w:val="ConsPlusCell"/>
        <w:jc w:val="both"/>
      </w:pPr>
      <w:r w:rsidRPr="00061AB7">
        <w:t>41 1008     2     Литье (отливки) под давлением *</w:t>
      </w:r>
    </w:p>
    <w:p w:rsidR="00CC4CF9" w:rsidRPr="00061AB7" w:rsidRDefault="00CC4CF9">
      <w:pPr>
        <w:pStyle w:val="ConsPlusCell"/>
        <w:jc w:val="both"/>
      </w:pPr>
      <w:r w:rsidRPr="00061AB7">
        <w:t>41 1012     4     Литье (отливки) кокильное и центробежное *</w:t>
      </w:r>
    </w:p>
    <w:p w:rsidR="00CC4CF9" w:rsidRPr="00061AB7" w:rsidRDefault="00CC4CF9">
      <w:pPr>
        <w:pStyle w:val="ConsPlusCell"/>
        <w:jc w:val="both"/>
      </w:pPr>
      <w:r w:rsidRPr="00061AB7">
        <w:t>41 1016     6     Литье (отливки) в формы с применением ЖСС *</w:t>
      </w:r>
    </w:p>
    <w:p w:rsidR="00CC4CF9" w:rsidRPr="00061AB7" w:rsidRDefault="00CC4CF9">
      <w:pPr>
        <w:pStyle w:val="ConsPlusCell"/>
        <w:jc w:val="both"/>
      </w:pPr>
      <w:r w:rsidRPr="00061AB7">
        <w:t>41 1020     8     Литье (отливки) по выплавляемым моделям *</w:t>
      </w:r>
    </w:p>
    <w:p w:rsidR="00CC4CF9" w:rsidRPr="00061AB7" w:rsidRDefault="00CC4CF9">
      <w:pPr>
        <w:pStyle w:val="ConsPlusCell"/>
        <w:jc w:val="both"/>
      </w:pPr>
      <w:r w:rsidRPr="00061AB7">
        <w:t>41 1022     9     Литье (отливки) по выплавляемым моделям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стали *</w:t>
      </w:r>
    </w:p>
    <w:p w:rsidR="00CC4CF9" w:rsidRPr="00061AB7" w:rsidRDefault="00CC4CF9">
      <w:pPr>
        <w:pStyle w:val="ConsPlusCell"/>
        <w:jc w:val="both"/>
      </w:pPr>
      <w:r w:rsidRPr="00061AB7">
        <w:t>41 1044     9     Литье (отливки) с применением форм и стержней,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изготовленных по горячей оснастке *</w:t>
      </w:r>
    </w:p>
    <w:p w:rsidR="00CC4CF9" w:rsidRPr="00061AB7" w:rsidRDefault="00CC4CF9">
      <w:pPr>
        <w:pStyle w:val="ConsPlusCell"/>
        <w:jc w:val="both"/>
      </w:pPr>
      <w:r w:rsidRPr="00061AB7">
        <w:t>41 1048     0     Литье (отливки) в формы, изготовленное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прогрессивными методами уплотнения *</w:t>
      </w:r>
    </w:p>
    <w:p w:rsidR="00CC4CF9" w:rsidRPr="00061AB7" w:rsidRDefault="00CC4CF9">
      <w:pPr>
        <w:pStyle w:val="ConsPlusCell"/>
        <w:jc w:val="both"/>
      </w:pPr>
      <w:r w:rsidRPr="00061AB7">
        <w:t>41 1052     2     Литье (отливки) электрошлаковое *</w:t>
      </w:r>
    </w:p>
    <w:p w:rsidR="00CC4CF9" w:rsidRPr="00061AB7" w:rsidRDefault="00CC4CF9">
      <w:pPr>
        <w:pStyle w:val="ConsPlusCell"/>
        <w:jc w:val="both"/>
      </w:pPr>
      <w:r w:rsidRPr="00061AB7">
        <w:t>41 1100     2     Литье (отливки) чугунное</w:t>
      </w:r>
    </w:p>
    <w:p w:rsidR="00CC4CF9" w:rsidRPr="00061AB7" w:rsidRDefault="00CC4CF9">
      <w:pPr>
        <w:pStyle w:val="ConsPlusCell"/>
        <w:jc w:val="both"/>
      </w:pPr>
      <w:r w:rsidRPr="00061AB7">
        <w:t>41 1101     8     Литье (отливки) из чугуна, выплавленного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индукционных печах *</w:t>
      </w:r>
    </w:p>
    <w:p w:rsidR="00CC4CF9" w:rsidRPr="00061AB7" w:rsidRDefault="00CC4CF9">
      <w:pPr>
        <w:pStyle w:val="ConsPlusCell"/>
        <w:jc w:val="both"/>
      </w:pPr>
      <w:r w:rsidRPr="00061AB7">
        <w:t>41 1105     1     Литье (отливки) из чугуна, выплавленного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электрических печах *</w:t>
      </w:r>
    </w:p>
    <w:p w:rsidR="00CC4CF9" w:rsidRPr="00061AB7" w:rsidRDefault="00CC4CF9">
      <w:pPr>
        <w:pStyle w:val="ConsPlusCell"/>
        <w:jc w:val="both"/>
      </w:pPr>
      <w:r w:rsidRPr="00061AB7">
        <w:t>41 1110     7     Литье (отливки) из ковкого чугуна</w:t>
      </w:r>
    </w:p>
    <w:p w:rsidR="00CC4CF9" w:rsidRPr="00061AB7" w:rsidRDefault="00CC4CF9">
      <w:pPr>
        <w:pStyle w:val="ConsPlusCell"/>
        <w:jc w:val="both"/>
      </w:pPr>
      <w:r w:rsidRPr="00061AB7">
        <w:t>41 1120     1     Литье (отливки) из серого чугуна</w:t>
      </w:r>
    </w:p>
    <w:p w:rsidR="00CC4CF9" w:rsidRPr="00061AB7" w:rsidRDefault="00CC4CF9">
      <w:pPr>
        <w:pStyle w:val="ConsPlusCell"/>
        <w:jc w:val="both"/>
      </w:pPr>
      <w:r w:rsidRPr="00061AB7">
        <w:t>41 1130     6     Литье (отливки) из высокопрочного чугуна</w:t>
      </w:r>
    </w:p>
    <w:p w:rsidR="00CC4CF9" w:rsidRPr="00061AB7" w:rsidRDefault="00CC4CF9">
      <w:pPr>
        <w:pStyle w:val="ConsPlusCell"/>
        <w:jc w:val="both"/>
      </w:pPr>
      <w:r w:rsidRPr="00061AB7">
        <w:t>41 1140     0     Литье (отливки) из специальных легированных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чугунов</w:t>
      </w:r>
    </w:p>
    <w:p w:rsidR="00CC4CF9" w:rsidRPr="00061AB7" w:rsidRDefault="00CC4CF9">
      <w:pPr>
        <w:pStyle w:val="ConsPlusCell"/>
        <w:jc w:val="both"/>
      </w:pPr>
      <w:r w:rsidRPr="00061AB7">
        <w:t>41 1150     5     Литье (отливки) из антифрикционного чугуна</w:t>
      </w:r>
    </w:p>
    <w:p w:rsidR="00CC4CF9" w:rsidRPr="00061AB7" w:rsidRDefault="00CC4CF9">
      <w:pPr>
        <w:pStyle w:val="ConsPlusCell"/>
        <w:jc w:val="both"/>
      </w:pPr>
      <w:r w:rsidRPr="00061AB7">
        <w:t>41 1160     3     Литье (отливки) из жаростойкого чугуна</w:t>
      </w:r>
    </w:p>
    <w:p w:rsidR="00CC4CF9" w:rsidRPr="00061AB7" w:rsidRDefault="00CC4CF9">
      <w:pPr>
        <w:pStyle w:val="ConsPlusCell"/>
        <w:jc w:val="both"/>
      </w:pPr>
      <w:r w:rsidRPr="00061AB7">
        <w:t>41 1170     4     Литье (отливки) из высококремнистых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коррозионностойких сплавов</w:t>
      </w:r>
    </w:p>
    <w:p w:rsidR="00CC4CF9" w:rsidRPr="00061AB7" w:rsidRDefault="00CC4CF9">
      <w:pPr>
        <w:pStyle w:val="ConsPlusCell"/>
        <w:jc w:val="both"/>
      </w:pPr>
      <w:r w:rsidRPr="00061AB7">
        <w:t>41 1180     9     Литье (отливки) из коррозионностойкого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жаропрочного чугуна</w:t>
      </w:r>
    </w:p>
    <w:p w:rsidR="00CC4CF9" w:rsidRPr="00061AB7" w:rsidRDefault="00CC4CF9">
      <w:pPr>
        <w:pStyle w:val="ConsPlusCell"/>
        <w:jc w:val="both"/>
      </w:pPr>
      <w:r w:rsidRPr="00061AB7">
        <w:t>41 1190     3     Литье (отливки) чугунное прочее</w:t>
      </w:r>
    </w:p>
    <w:p w:rsidR="00CC4CF9" w:rsidRPr="00061AB7" w:rsidRDefault="00CC4CF9">
      <w:pPr>
        <w:pStyle w:val="ConsPlusCell"/>
        <w:jc w:val="both"/>
      </w:pPr>
      <w:r w:rsidRPr="00061AB7">
        <w:t>41 1200     6     Литье (отливки) стальное</w:t>
      </w:r>
    </w:p>
    <w:p w:rsidR="00CC4CF9" w:rsidRPr="00061AB7" w:rsidRDefault="00CC4CF9">
      <w:pPr>
        <w:pStyle w:val="ConsPlusCell"/>
        <w:jc w:val="both"/>
      </w:pPr>
      <w:r w:rsidRPr="00061AB7">
        <w:t>41 1201     1     Литье (отливки) из нержавеющей стали *</w:t>
      </w:r>
    </w:p>
    <w:p w:rsidR="00CC4CF9" w:rsidRPr="00061AB7" w:rsidRDefault="00CC4CF9">
      <w:pPr>
        <w:pStyle w:val="ConsPlusCell"/>
        <w:jc w:val="both"/>
      </w:pPr>
      <w:r w:rsidRPr="00061AB7">
        <w:t>41 1202     7     Литье (отливки) из жароупорной стали *</w:t>
      </w:r>
    </w:p>
    <w:p w:rsidR="00CC4CF9" w:rsidRPr="00061AB7" w:rsidRDefault="00CC4CF9">
      <w:pPr>
        <w:pStyle w:val="ConsPlusCell"/>
        <w:jc w:val="both"/>
      </w:pPr>
      <w:r w:rsidRPr="00061AB7">
        <w:t>41 1210     0     Литье (отливки) из углеродистой стали</w:t>
      </w:r>
    </w:p>
    <w:p w:rsidR="00CC4CF9" w:rsidRPr="00061AB7" w:rsidRDefault="00CC4CF9">
      <w:pPr>
        <w:pStyle w:val="ConsPlusCell"/>
        <w:jc w:val="both"/>
      </w:pPr>
      <w:r w:rsidRPr="00061AB7">
        <w:t>41 1220     5     Литье (отливки) из конструкционной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низколегированной стали</w:t>
      </w:r>
    </w:p>
    <w:p w:rsidR="00CC4CF9" w:rsidRPr="00061AB7" w:rsidRDefault="00CC4CF9">
      <w:pPr>
        <w:pStyle w:val="ConsPlusCell"/>
        <w:jc w:val="both"/>
      </w:pPr>
      <w:r w:rsidRPr="00061AB7">
        <w:t>41 1230     0     Литье (отливки) из конструкционной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легированной стали</w:t>
      </w:r>
    </w:p>
    <w:p w:rsidR="00CC4CF9" w:rsidRPr="00061AB7" w:rsidRDefault="00CC4CF9">
      <w:pPr>
        <w:pStyle w:val="ConsPlusCell"/>
        <w:jc w:val="both"/>
      </w:pPr>
      <w:r w:rsidRPr="00061AB7">
        <w:t>41 1240     4     Литье (отливки) из высоколегированной стали со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специальными свойствами</w:t>
      </w:r>
    </w:p>
    <w:p w:rsidR="00CC4CF9" w:rsidRPr="00061AB7" w:rsidRDefault="00CC4CF9">
      <w:pPr>
        <w:pStyle w:val="ConsPlusCell"/>
        <w:jc w:val="both"/>
      </w:pPr>
      <w:r w:rsidRPr="00061AB7">
        <w:t>41 1250     9     Литье (отливки) из высокомарганцовистой стали</w:t>
      </w:r>
    </w:p>
    <w:p w:rsidR="00CC4CF9" w:rsidRPr="00061AB7" w:rsidRDefault="00CC4CF9">
      <w:pPr>
        <w:pStyle w:val="ConsPlusCell"/>
        <w:jc w:val="both"/>
      </w:pPr>
      <w:r w:rsidRPr="00061AB7">
        <w:t>41 1260     3     Литье (отливки) из магнитных сплавов</w:t>
      </w:r>
    </w:p>
    <w:p w:rsidR="00CC4CF9" w:rsidRPr="00061AB7" w:rsidRDefault="00CC4CF9">
      <w:pPr>
        <w:pStyle w:val="ConsPlusCell"/>
        <w:jc w:val="both"/>
      </w:pPr>
      <w:r w:rsidRPr="00061AB7">
        <w:t>41 1290     7     Литье (отливки) стальное прочее</w:t>
      </w:r>
    </w:p>
    <w:p w:rsidR="00CC4CF9" w:rsidRPr="00061AB7" w:rsidRDefault="00CC4CF9">
      <w:pPr>
        <w:pStyle w:val="ConsPlusCell"/>
        <w:jc w:val="both"/>
      </w:pPr>
      <w:r w:rsidRPr="00061AB7">
        <w:t>41 1300     6     Литье (отливки) цветное</w:t>
      </w:r>
    </w:p>
    <w:p w:rsidR="00CC4CF9" w:rsidRPr="00061AB7" w:rsidRDefault="00CC4CF9">
      <w:pPr>
        <w:pStyle w:val="ConsPlusCell"/>
        <w:jc w:val="both"/>
      </w:pPr>
      <w:r w:rsidRPr="00061AB7">
        <w:t>41 1301     5     Литье (отливки) цветное без алюминиевых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сплавов *</w:t>
      </w:r>
    </w:p>
    <w:p w:rsidR="00CC4CF9" w:rsidRPr="00061AB7" w:rsidRDefault="00CC4CF9">
      <w:pPr>
        <w:pStyle w:val="ConsPlusCell"/>
        <w:jc w:val="both"/>
      </w:pPr>
      <w:r w:rsidRPr="00061AB7">
        <w:t>41 1302     0     Литье (отливки) из алюминия первичного *</w:t>
      </w:r>
    </w:p>
    <w:p w:rsidR="00CC4CF9" w:rsidRPr="00061AB7" w:rsidRDefault="00CC4CF9">
      <w:pPr>
        <w:pStyle w:val="ConsPlusCell"/>
        <w:jc w:val="both"/>
      </w:pPr>
      <w:r w:rsidRPr="00061AB7">
        <w:t>41 1303     6     Литье (отливки) из алюминия вторичного *</w:t>
      </w:r>
    </w:p>
    <w:p w:rsidR="00CC4CF9" w:rsidRPr="00061AB7" w:rsidRDefault="00CC4CF9">
      <w:pPr>
        <w:pStyle w:val="ConsPlusCell"/>
        <w:jc w:val="both"/>
      </w:pPr>
      <w:r w:rsidRPr="00061AB7">
        <w:t>41 1304     1     Литье (отливки) латунное *</w:t>
      </w:r>
    </w:p>
    <w:p w:rsidR="00CC4CF9" w:rsidRPr="00061AB7" w:rsidRDefault="00CC4CF9">
      <w:pPr>
        <w:pStyle w:val="ConsPlusCell"/>
        <w:jc w:val="both"/>
      </w:pPr>
      <w:r w:rsidRPr="00061AB7">
        <w:t>41 1305     7     Литье (отливки) бронзовое *</w:t>
      </w:r>
    </w:p>
    <w:p w:rsidR="00CC4CF9" w:rsidRPr="00061AB7" w:rsidRDefault="00CC4CF9">
      <w:pPr>
        <w:pStyle w:val="ConsPlusCell"/>
        <w:jc w:val="both"/>
      </w:pPr>
      <w:r w:rsidRPr="00061AB7">
        <w:t>41 1310     4     Литье (отливки) из алюминиевых сплавов</w:t>
      </w:r>
    </w:p>
    <w:p w:rsidR="00CC4CF9" w:rsidRPr="00061AB7" w:rsidRDefault="00CC4CF9">
      <w:pPr>
        <w:pStyle w:val="ConsPlusCell"/>
        <w:jc w:val="both"/>
      </w:pPr>
      <w:r w:rsidRPr="00061AB7">
        <w:t>41 1320     9     Литье (отливки) из магниевых сплавов</w:t>
      </w:r>
    </w:p>
    <w:p w:rsidR="00CC4CF9" w:rsidRPr="00061AB7" w:rsidRDefault="00CC4CF9">
      <w:pPr>
        <w:pStyle w:val="ConsPlusCell"/>
        <w:jc w:val="both"/>
      </w:pPr>
      <w:r w:rsidRPr="00061AB7">
        <w:t>41 1330     3     Литье (отливки) из сплавов на медной основе</w:t>
      </w:r>
    </w:p>
    <w:p w:rsidR="00CC4CF9" w:rsidRPr="00061AB7" w:rsidRDefault="00CC4CF9">
      <w:pPr>
        <w:pStyle w:val="ConsPlusCell"/>
        <w:jc w:val="both"/>
      </w:pPr>
      <w:r w:rsidRPr="00061AB7">
        <w:t>41 1340     8     Литье (отливки) из цинковых сплавов</w:t>
      </w:r>
    </w:p>
    <w:p w:rsidR="00CC4CF9" w:rsidRPr="00061AB7" w:rsidRDefault="00CC4CF9">
      <w:pPr>
        <w:pStyle w:val="ConsPlusCell"/>
        <w:jc w:val="both"/>
      </w:pPr>
      <w:r w:rsidRPr="00061AB7">
        <w:t>41 1350     2     Литье (отливки) из титановых сплавов</w:t>
      </w:r>
    </w:p>
    <w:p w:rsidR="00CC4CF9" w:rsidRPr="00061AB7" w:rsidRDefault="00CC4CF9">
      <w:pPr>
        <w:pStyle w:val="ConsPlusCell"/>
        <w:jc w:val="both"/>
      </w:pPr>
      <w:r w:rsidRPr="00061AB7">
        <w:t>41 1360     7     Литье (отливки) из свинца и свинцовых сплавов</w:t>
      </w:r>
    </w:p>
    <w:p w:rsidR="00CC4CF9" w:rsidRPr="00061AB7" w:rsidRDefault="00CC4CF9">
      <w:pPr>
        <w:pStyle w:val="ConsPlusCell"/>
        <w:jc w:val="both"/>
      </w:pPr>
      <w:r w:rsidRPr="00061AB7">
        <w:t>41 1390     0     Литье (отливки) их прочих цветных металлов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их сплавов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41 2000     1     Поковки и штамповки металлические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41 2002     2     Штамповки горячие, изготовленные методом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выдавливания *</w:t>
      </w:r>
    </w:p>
    <w:p w:rsidR="00CC4CF9" w:rsidRPr="00061AB7" w:rsidRDefault="00CC4CF9">
      <w:pPr>
        <w:pStyle w:val="ConsPlusCell"/>
        <w:jc w:val="both"/>
      </w:pPr>
      <w:r w:rsidRPr="00061AB7">
        <w:t>41 2003     8     Штамповки горячие, изготовляемые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кривошипных горячештамповочных прессах *</w:t>
      </w:r>
    </w:p>
    <w:p w:rsidR="00CC4CF9" w:rsidRPr="00061AB7" w:rsidRDefault="00CC4CF9">
      <w:pPr>
        <w:pStyle w:val="ConsPlusCell"/>
        <w:jc w:val="both"/>
      </w:pPr>
      <w:r w:rsidRPr="00061AB7">
        <w:t>41 2009     0     Штамповки горячие-кольцевые заготовки,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изготовляемые методом раскатки *</w:t>
      </w:r>
    </w:p>
    <w:p w:rsidR="00CC4CF9" w:rsidRPr="00061AB7" w:rsidRDefault="00CC4CF9">
      <w:pPr>
        <w:pStyle w:val="ConsPlusCell"/>
        <w:jc w:val="both"/>
      </w:pPr>
      <w:r w:rsidRPr="00061AB7">
        <w:t>41 2011     1     Поковки (без поковок из слитков) всего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(включая черные и цветные) *</w:t>
      </w:r>
    </w:p>
    <w:p w:rsidR="00CC4CF9" w:rsidRPr="00061AB7" w:rsidRDefault="00CC4CF9">
      <w:pPr>
        <w:pStyle w:val="ConsPlusCell"/>
        <w:jc w:val="both"/>
      </w:pPr>
      <w:r w:rsidRPr="00061AB7">
        <w:t>41 2012     7     Штамповки горячие (включая черные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цветные) *</w:t>
      </w:r>
    </w:p>
    <w:p w:rsidR="00CC4CF9" w:rsidRPr="00061AB7" w:rsidRDefault="00CC4CF9">
      <w:pPr>
        <w:pStyle w:val="ConsPlusCell"/>
        <w:jc w:val="both"/>
      </w:pPr>
      <w:r w:rsidRPr="00061AB7">
        <w:t>41 2100     5     Поковки и штамповки из черных металлов</w:t>
      </w:r>
    </w:p>
    <w:p w:rsidR="00CC4CF9" w:rsidRPr="00061AB7" w:rsidRDefault="00CC4CF9">
      <w:pPr>
        <w:pStyle w:val="ConsPlusCell"/>
        <w:jc w:val="both"/>
      </w:pPr>
      <w:r w:rsidRPr="00061AB7">
        <w:t>41 2101     0     Штамповки из черных металлов *</w:t>
      </w:r>
    </w:p>
    <w:p w:rsidR="00CC4CF9" w:rsidRPr="00061AB7" w:rsidRDefault="00CC4CF9">
      <w:pPr>
        <w:pStyle w:val="ConsPlusCell"/>
        <w:jc w:val="both"/>
      </w:pPr>
      <w:r w:rsidRPr="00061AB7">
        <w:t>41 2110     6     Штамповки горячие из черных металлов</w:t>
      </w:r>
    </w:p>
    <w:p w:rsidR="00CC4CF9" w:rsidRPr="00061AB7" w:rsidRDefault="00CC4CF9">
      <w:pPr>
        <w:pStyle w:val="ConsPlusCell"/>
        <w:jc w:val="both"/>
      </w:pPr>
      <w:r w:rsidRPr="00061AB7">
        <w:t>41 2120     4     Поковки из проката черных металлов</w:t>
      </w:r>
    </w:p>
    <w:p w:rsidR="00CC4CF9" w:rsidRPr="00061AB7" w:rsidRDefault="00CC4CF9">
      <w:pPr>
        <w:pStyle w:val="ConsPlusCell"/>
        <w:jc w:val="both"/>
      </w:pPr>
      <w:r w:rsidRPr="00061AB7">
        <w:t>41 2130     9     Поковки из слитков черных металлов</w:t>
      </w:r>
    </w:p>
    <w:p w:rsidR="00CC4CF9" w:rsidRPr="00061AB7" w:rsidRDefault="00CC4CF9">
      <w:pPr>
        <w:pStyle w:val="ConsPlusCell"/>
        <w:jc w:val="both"/>
      </w:pPr>
      <w:r w:rsidRPr="00061AB7">
        <w:t>41 2140     3     Штамповки днищ горячие из черных металлов</w:t>
      </w:r>
    </w:p>
    <w:p w:rsidR="00CC4CF9" w:rsidRPr="00061AB7" w:rsidRDefault="00CC4CF9">
      <w:pPr>
        <w:pStyle w:val="ConsPlusCell"/>
        <w:jc w:val="both"/>
      </w:pPr>
      <w:r w:rsidRPr="00061AB7">
        <w:t>41 2150     8     Штамповки холодные объемные из черных металлов</w:t>
      </w:r>
    </w:p>
    <w:p w:rsidR="00CC4CF9" w:rsidRPr="00061AB7" w:rsidRDefault="00CC4CF9">
      <w:pPr>
        <w:pStyle w:val="ConsPlusCell"/>
        <w:jc w:val="both"/>
      </w:pPr>
      <w:r w:rsidRPr="00061AB7">
        <w:t>41 2170     7     Поковки из слитков черных металлов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предварительной механической обработкой</w:t>
      </w:r>
    </w:p>
    <w:p w:rsidR="00CC4CF9" w:rsidRPr="00061AB7" w:rsidRDefault="00CC4CF9">
      <w:pPr>
        <w:pStyle w:val="ConsPlusCell"/>
        <w:jc w:val="both"/>
      </w:pPr>
      <w:r w:rsidRPr="00061AB7">
        <w:t>41 2200     9     Поковки и штамповки из цветных сплавов (кроме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 алюминия и его сплавов) и из легких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металлов</w:t>
      </w:r>
    </w:p>
    <w:p w:rsidR="00CC4CF9" w:rsidRPr="00061AB7" w:rsidRDefault="00CC4CF9">
      <w:pPr>
        <w:pStyle w:val="ConsPlusCell"/>
        <w:jc w:val="both"/>
      </w:pPr>
      <w:r w:rsidRPr="00061AB7">
        <w:t>41 2201     4     Поковки из сплава "з" *</w:t>
      </w:r>
    </w:p>
    <w:p w:rsidR="00CC4CF9" w:rsidRPr="00061AB7" w:rsidRDefault="00CC4CF9">
      <w:pPr>
        <w:pStyle w:val="ConsPlusCell"/>
        <w:jc w:val="both"/>
      </w:pPr>
      <w:r w:rsidRPr="00061AB7">
        <w:t>41 2210     3     Штамповки горячие из цветных сплавов</w:t>
      </w:r>
    </w:p>
    <w:p w:rsidR="00CC4CF9" w:rsidRPr="00061AB7" w:rsidRDefault="00CC4CF9">
      <w:pPr>
        <w:pStyle w:val="ConsPlusCell"/>
        <w:jc w:val="both"/>
      </w:pPr>
      <w:r w:rsidRPr="00061AB7">
        <w:t>41 2220     8     Поковки из проката цветных сплавов</w:t>
      </w:r>
    </w:p>
    <w:p w:rsidR="00CC4CF9" w:rsidRPr="00061AB7" w:rsidRDefault="00CC4CF9">
      <w:pPr>
        <w:pStyle w:val="ConsPlusCell"/>
        <w:jc w:val="both"/>
      </w:pPr>
      <w:r w:rsidRPr="00061AB7">
        <w:t>41 2230     2     Поковки из слитков цветных сплавов</w:t>
      </w:r>
    </w:p>
    <w:p w:rsidR="00CC4CF9" w:rsidRPr="00061AB7" w:rsidRDefault="00CC4CF9">
      <w:pPr>
        <w:pStyle w:val="ConsPlusCell"/>
        <w:jc w:val="both"/>
      </w:pPr>
      <w:r w:rsidRPr="00061AB7">
        <w:t>41 2240     7     Штамповки холодные объемные из цветных сплавов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41 3000     4     Металлоконструкции сварные для машиностроения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металлообработки (без металлоконструкций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строительства)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41 3100     8     Металлоконструкции сварные из углеродистых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сталей</w:t>
      </w:r>
    </w:p>
    <w:p w:rsidR="00CC4CF9" w:rsidRPr="00061AB7" w:rsidRDefault="00CC4CF9">
      <w:pPr>
        <w:pStyle w:val="ConsPlusCell"/>
        <w:jc w:val="both"/>
      </w:pPr>
      <w:r w:rsidRPr="00061AB7">
        <w:t>41 3110     2     Металлоконструкции сварные рамные</w:t>
      </w:r>
    </w:p>
    <w:p w:rsidR="00CC4CF9" w:rsidRPr="00061AB7" w:rsidRDefault="00CC4CF9">
      <w:pPr>
        <w:pStyle w:val="ConsPlusCell"/>
        <w:jc w:val="both"/>
      </w:pPr>
      <w:r w:rsidRPr="00061AB7">
        <w:t>41 3120     7     Металлоконструкции сварные балочные</w:t>
      </w:r>
    </w:p>
    <w:p w:rsidR="00CC4CF9" w:rsidRPr="00061AB7" w:rsidRDefault="00CC4CF9">
      <w:pPr>
        <w:pStyle w:val="ConsPlusCell"/>
        <w:jc w:val="both"/>
      </w:pPr>
      <w:r w:rsidRPr="00061AB7">
        <w:t>41 3130     1     Металлоконструкции сварные корпусные</w:t>
      </w:r>
    </w:p>
    <w:p w:rsidR="00CC4CF9" w:rsidRPr="00061AB7" w:rsidRDefault="00CC4CF9">
      <w:pPr>
        <w:pStyle w:val="ConsPlusCell"/>
        <w:jc w:val="both"/>
      </w:pPr>
      <w:r w:rsidRPr="00061AB7">
        <w:t>41 3140     6     Металлоконструкции сварные плоскостные</w:t>
      </w:r>
    </w:p>
    <w:p w:rsidR="00CC4CF9" w:rsidRPr="00061AB7" w:rsidRDefault="00CC4CF9">
      <w:pPr>
        <w:pStyle w:val="ConsPlusCell"/>
        <w:jc w:val="both"/>
      </w:pPr>
      <w:r w:rsidRPr="00061AB7">
        <w:t>41 3150     0     Металлоконструкции сварные решетчатые</w:t>
      </w:r>
    </w:p>
    <w:p w:rsidR="00CC4CF9" w:rsidRPr="00061AB7" w:rsidRDefault="00CC4CF9">
      <w:pPr>
        <w:pStyle w:val="ConsPlusCell"/>
        <w:jc w:val="both"/>
      </w:pPr>
      <w:r w:rsidRPr="00061AB7">
        <w:t>41 3160     5     Металлоконструкции сварные цилиндрические</w:t>
      </w:r>
    </w:p>
    <w:p w:rsidR="00CC4CF9" w:rsidRPr="00061AB7" w:rsidRDefault="00CC4CF9">
      <w:pPr>
        <w:pStyle w:val="ConsPlusCell"/>
        <w:jc w:val="both"/>
      </w:pPr>
      <w:r w:rsidRPr="00061AB7">
        <w:t>41 3170     9     Металлоконструкции сварные криволинейные</w:t>
      </w:r>
    </w:p>
    <w:p w:rsidR="00CC4CF9" w:rsidRPr="00061AB7" w:rsidRDefault="00CC4CF9">
      <w:pPr>
        <w:pStyle w:val="ConsPlusCell"/>
        <w:jc w:val="both"/>
      </w:pPr>
      <w:r w:rsidRPr="00061AB7">
        <w:t>41 3200     1     Металлоконструкции сварные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низколегированных сталей</w:t>
      </w:r>
    </w:p>
    <w:p w:rsidR="00CC4CF9" w:rsidRPr="00061AB7" w:rsidRDefault="00CC4CF9">
      <w:pPr>
        <w:pStyle w:val="ConsPlusCell"/>
        <w:jc w:val="both"/>
      </w:pPr>
      <w:r w:rsidRPr="00061AB7">
        <w:t>41 3210     6     Металлоконструкции сварные рамные</w:t>
      </w:r>
    </w:p>
    <w:p w:rsidR="00CC4CF9" w:rsidRPr="00061AB7" w:rsidRDefault="00CC4CF9">
      <w:pPr>
        <w:pStyle w:val="ConsPlusCell"/>
        <w:jc w:val="both"/>
      </w:pPr>
      <w:r w:rsidRPr="00061AB7">
        <w:t>41 3220     0     Металлоконструкции сварные балочные</w:t>
      </w:r>
    </w:p>
    <w:p w:rsidR="00CC4CF9" w:rsidRPr="00061AB7" w:rsidRDefault="00CC4CF9">
      <w:pPr>
        <w:pStyle w:val="ConsPlusCell"/>
        <w:jc w:val="both"/>
      </w:pPr>
      <w:r w:rsidRPr="00061AB7">
        <w:t>41 3230     5     Металлоконструкции сварные корпусные</w:t>
      </w:r>
    </w:p>
    <w:p w:rsidR="00CC4CF9" w:rsidRPr="00061AB7" w:rsidRDefault="00CC4CF9">
      <w:pPr>
        <w:pStyle w:val="ConsPlusCell"/>
        <w:jc w:val="both"/>
      </w:pPr>
      <w:r w:rsidRPr="00061AB7">
        <w:t>41 3240     5     Металлоконструкции сварные плоскостные</w:t>
      </w:r>
    </w:p>
    <w:p w:rsidR="00CC4CF9" w:rsidRPr="00061AB7" w:rsidRDefault="00CC4CF9">
      <w:pPr>
        <w:pStyle w:val="ConsPlusCell"/>
        <w:jc w:val="both"/>
      </w:pPr>
      <w:r w:rsidRPr="00061AB7">
        <w:t>41 3250     4     Металлоконструкции сварные решетчатые</w:t>
      </w:r>
    </w:p>
    <w:p w:rsidR="00CC4CF9" w:rsidRPr="00061AB7" w:rsidRDefault="00CC4CF9">
      <w:pPr>
        <w:pStyle w:val="ConsPlusCell"/>
        <w:jc w:val="both"/>
      </w:pPr>
      <w:r w:rsidRPr="00061AB7">
        <w:t>41 3260     9     Металлоконструкции сварные цилиндрические</w:t>
      </w:r>
    </w:p>
    <w:p w:rsidR="00CC4CF9" w:rsidRPr="00061AB7" w:rsidRDefault="00CC4CF9">
      <w:pPr>
        <w:pStyle w:val="ConsPlusCell"/>
        <w:jc w:val="both"/>
      </w:pPr>
      <w:r w:rsidRPr="00061AB7">
        <w:t>41 3270     3     Металлоконструкции сварные криволинейные</w:t>
      </w:r>
    </w:p>
    <w:p w:rsidR="00CC4CF9" w:rsidRPr="00061AB7" w:rsidRDefault="00CC4CF9">
      <w:pPr>
        <w:pStyle w:val="ConsPlusCell"/>
        <w:jc w:val="both"/>
      </w:pPr>
      <w:r w:rsidRPr="00061AB7">
        <w:t>41 3300     5     Металлоконструкции сварные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среднелегированных и высоколегированных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сталей</w:t>
      </w:r>
    </w:p>
    <w:p w:rsidR="00CC4CF9" w:rsidRPr="00061AB7" w:rsidRDefault="00CC4CF9">
      <w:pPr>
        <w:pStyle w:val="ConsPlusCell"/>
        <w:jc w:val="both"/>
      </w:pPr>
      <w:r w:rsidRPr="00061AB7">
        <w:t>41 3310     1     Металлоконструкции сварные рамные</w:t>
      </w:r>
    </w:p>
    <w:p w:rsidR="00CC4CF9" w:rsidRPr="00061AB7" w:rsidRDefault="00CC4CF9">
      <w:pPr>
        <w:pStyle w:val="ConsPlusCell"/>
        <w:jc w:val="both"/>
      </w:pPr>
      <w:r w:rsidRPr="00061AB7">
        <w:t>41 3320     4     Металлоконструкции сварные балочные</w:t>
      </w:r>
    </w:p>
    <w:p w:rsidR="00CC4CF9" w:rsidRPr="00061AB7" w:rsidRDefault="00CC4CF9">
      <w:pPr>
        <w:pStyle w:val="ConsPlusCell"/>
        <w:jc w:val="both"/>
      </w:pPr>
      <w:r w:rsidRPr="00061AB7">
        <w:t>41 3330     9     Металлоконструкции сварные корпусные</w:t>
      </w:r>
    </w:p>
    <w:p w:rsidR="00CC4CF9" w:rsidRPr="00061AB7" w:rsidRDefault="00CC4CF9">
      <w:pPr>
        <w:pStyle w:val="ConsPlusCell"/>
        <w:jc w:val="both"/>
      </w:pPr>
      <w:r w:rsidRPr="00061AB7">
        <w:t>41 3340     3     Металлоконструкции сварные плоскостные</w:t>
      </w:r>
    </w:p>
    <w:p w:rsidR="00CC4CF9" w:rsidRPr="00061AB7" w:rsidRDefault="00CC4CF9">
      <w:pPr>
        <w:pStyle w:val="ConsPlusCell"/>
        <w:jc w:val="both"/>
      </w:pPr>
      <w:r w:rsidRPr="00061AB7">
        <w:t>41 3350     8     Металлоконструкции сварные решетчатые</w:t>
      </w:r>
    </w:p>
    <w:p w:rsidR="00CC4CF9" w:rsidRPr="00061AB7" w:rsidRDefault="00CC4CF9">
      <w:pPr>
        <w:pStyle w:val="ConsPlusCell"/>
        <w:jc w:val="both"/>
      </w:pPr>
      <w:r w:rsidRPr="00061AB7">
        <w:t>41 3360     2     Металлоконструкции сварные цилиндрические</w:t>
      </w:r>
    </w:p>
    <w:p w:rsidR="00CC4CF9" w:rsidRPr="00061AB7" w:rsidRDefault="00CC4CF9">
      <w:pPr>
        <w:pStyle w:val="ConsPlusCell"/>
        <w:jc w:val="both"/>
      </w:pPr>
      <w:r w:rsidRPr="00061AB7">
        <w:t>41 3370     7     Металлоконструкции сварные криволинейные</w:t>
      </w:r>
    </w:p>
    <w:p w:rsidR="00CC4CF9" w:rsidRPr="00061AB7" w:rsidRDefault="00CC4CF9">
      <w:pPr>
        <w:pStyle w:val="ConsPlusCell"/>
        <w:jc w:val="both"/>
      </w:pPr>
      <w:r w:rsidRPr="00061AB7">
        <w:t>41 3500     2     Металлоконструкции сварные из легких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цветных металлов и их сплавов</w:t>
      </w:r>
    </w:p>
    <w:p w:rsidR="00CC4CF9" w:rsidRPr="00061AB7" w:rsidRDefault="00CC4CF9">
      <w:pPr>
        <w:pStyle w:val="ConsPlusCell"/>
        <w:jc w:val="both"/>
      </w:pPr>
      <w:r w:rsidRPr="00061AB7">
        <w:t>41 3510     7     Металлоконструкции сварные рамные</w:t>
      </w:r>
    </w:p>
    <w:p w:rsidR="00CC4CF9" w:rsidRPr="00061AB7" w:rsidRDefault="00CC4CF9">
      <w:pPr>
        <w:pStyle w:val="ConsPlusCell"/>
        <w:jc w:val="both"/>
      </w:pPr>
      <w:r w:rsidRPr="00061AB7">
        <w:t>41 3520     1     Металлоконструкции сварные балочные</w:t>
      </w:r>
    </w:p>
    <w:p w:rsidR="00CC4CF9" w:rsidRPr="00061AB7" w:rsidRDefault="00CC4CF9">
      <w:pPr>
        <w:pStyle w:val="ConsPlusCell"/>
        <w:jc w:val="both"/>
      </w:pPr>
      <w:r w:rsidRPr="00061AB7">
        <w:t>41 3530     6     Металлоконструкции сварные корпусные</w:t>
      </w:r>
    </w:p>
    <w:p w:rsidR="00CC4CF9" w:rsidRPr="00061AB7" w:rsidRDefault="00CC4CF9">
      <w:pPr>
        <w:pStyle w:val="ConsPlusCell"/>
        <w:jc w:val="both"/>
      </w:pPr>
      <w:r w:rsidRPr="00061AB7">
        <w:t>41 3540     0     Металлоконструкции сварные плоскостные</w:t>
      </w:r>
    </w:p>
    <w:p w:rsidR="00CC4CF9" w:rsidRPr="00061AB7" w:rsidRDefault="00CC4CF9">
      <w:pPr>
        <w:pStyle w:val="ConsPlusCell"/>
        <w:jc w:val="both"/>
      </w:pPr>
      <w:r w:rsidRPr="00061AB7">
        <w:t>41 3550     5     Металлоконструкции сварные решетчатые</w:t>
      </w:r>
    </w:p>
    <w:p w:rsidR="00CC4CF9" w:rsidRPr="00061AB7" w:rsidRDefault="00CC4CF9">
      <w:pPr>
        <w:pStyle w:val="ConsPlusCell"/>
        <w:jc w:val="both"/>
      </w:pPr>
      <w:r w:rsidRPr="00061AB7">
        <w:t>41 3560     4     Металлоконструкции сварные цилиндрические</w:t>
      </w:r>
    </w:p>
    <w:p w:rsidR="00CC4CF9" w:rsidRPr="00061AB7" w:rsidRDefault="00CC4CF9">
      <w:pPr>
        <w:pStyle w:val="ConsPlusCell"/>
        <w:jc w:val="both"/>
      </w:pPr>
      <w:r w:rsidRPr="00061AB7">
        <w:t>41 3570     4     Металлоконструкции сварные криволинейные</w:t>
      </w:r>
    </w:p>
    <w:p w:rsidR="00CC4CF9" w:rsidRPr="00061AB7" w:rsidRDefault="00CC4CF9">
      <w:pPr>
        <w:pStyle w:val="ConsPlusCell"/>
        <w:jc w:val="both"/>
      </w:pPr>
      <w:r w:rsidRPr="00061AB7">
        <w:t>41 3600     6     Металлоконструкции сварные из биметаллов</w:t>
      </w:r>
    </w:p>
    <w:p w:rsidR="00CC4CF9" w:rsidRPr="00061AB7" w:rsidRDefault="00CC4CF9">
      <w:pPr>
        <w:pStyle w:val="ConsPlusCell"/>
        <w:jc w:val="both"/>
      </w:pPr>
      <w:r w:rsidRPr="00061AB7">
        <w:t>41 3660     3     Металлоконструкции сварные цилиндрические</w:t>
      </w:r>
    </w:p>
    <w:p w:rsidR="00CC4CF9" w:rsidRPr="00061AB7" w:rsidRDefault="00CC4CF9">
      <w:pPr>
        <w:pStyle w:val="ConsPlusCell"/>
        <w:jc w:val="both"/>
      </w:pPr>
      <w:r w:rsidRPr="00061AB7">
        <w:t>41 3700     7     Металлоконструкции комбинированные</w:t>
      </w:r>
    </w:p>
    <w:p w:rsidR="00CC4CF9" w:rsidRPr="00061AB7" w:rsidRDefault="00CC4CF9">
      <w:pPr>
        <w:pStyle w:val="ConsPlusCell"/>
        <w:jc w:val="both"/>
      </w:pPr>
      <w:r w:rsidRPr="00061AB7">
        <w:t>41 3710     4     Металлоконструкции сварно-литые</w:t>
      </w:r>
    </w:p>
    <w:p w:rsidR="00CC4CF9" w:rsidRPr="00061AB7" w:rsidRDefault="00CC4CF9">
      <w:pPr>
        <w:pStyle w:val="ConsPlusCell"/>
        <w:jc w:val="both"/>
      </w:pPr>
      <w:r w:rsidRPr="00061AB7">
        <w:t>41 3720     9     Металлоконструкции сварно-кованые</w:t>
      </w:r>
    </w:p>
    <w:p w:rsidR="00CC4CF9" w:rsidRPr="00061AB7" w:rsidRDefault="00CC4CF9">
      <w:pPr>
        <w:pStyle w:val="ConsPlusCell"/>
        <w:jc w:val="both"/>
      </w:pPr>
      <w:r w:rsidRPr="00061AB7">
        <w:t>41 3730     3     Металлоконструкции штампо-сварные</w:t>
      </w:r>
    </w:p>
    <w:p w:rsidR="00CC4CF9" w:rsidRPr="00061AB7" w:rsidRDefault="00CC4CF9">
      <w:pPr>
        <w:pStyle w:val="ConsPlusCell"/>
        <w:jc w:val="both"/>
      </w:pPr>
      <w:r w:rsidRPr="00061AB7">
        <w:t>41 3790     0     Металлоконструкции прочие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41 4000     7     Гидроприводы и гидроавтоматика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41 4100     0     Насосы объемные для гидроприводов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(гидронасосы)</w:t>
      </w:r>
    </w:p>
    <w:p w:rsidR="00CC4CF9" w:rsidRPr="00061AB7" w:rsidRDefault="00CC4CF9">
      <w:pPr>
        <w:pStyle w:val="ConsPlusCell"/>
        <w:jc w:val="both"/>
      </w:pPr>
      <w:r w:rsidRPr="00061AB7">
        <w:t>41 4110     5     Насосы шестеренные /</w:t>
      </w:r>
    </w:p>
    <w:p w:rsidR="00CC4CF9" w:rsidRPr="00061AB7" w:rsidRDefault="00CC4CF9">
      <w:pPr>
        <w:pStyle w:val="ConsPlusCell"/>
        <w:jc w:val="both"/>
      </w:pPr>
      <w:r w:rsidRPr="00061AB7">
        <w:t>41 4111     0     - с внешним зацеплением одинарные</w:t>
      </w:r>
    </w:p>
    <w:p w:rsidR="00CC4CF9" w:rsidRPr="00061AB7" w:rsidRDefault="00CC4CF9">
      <w:pPr>
        <w:pStyle w:val="ConsPlusCell"/>
        <w:jc w:val="both"/>
      </w:pPr>
      <w:r w:rsidRPr="00061AB7">
        <w:t>41 4112     6     - с внешним зацеплением секционные</w:t>
      </w:r>
    </w:p>
    <w:p w:rsidR="00CC4CF9" w:rsidRPr="00061AB7" w:rsidRDefault="00CC4CF9">
      <w:pPr>
        <w:pStyle w:val="ConsPlusCell"/>
        <w:jc w:val="both"/>
      </w:pPr>
      <w:r w:rsidRPr="00061AB7">
        <w:t>41 4113     1     - с внутренним зацеплением одинарные</w:t>
      </w:r>
    </w:p>
    <w:p w:rsidR="00CC4CF9" w:rsidRPr="00061AB7" w:rsidRDefault="00CC4CF9">
      <w:pPr>
        <w:pStyle w:val="ConsPlusCell"/>
        <w:jc w:val="both"/>
      </w:pPr>
      <w:r w:rsidRPr="00061AB7">
        <w:t>41 4114     7     - с внутренним зацеплением секционные</w:t>
      </w:r>
    </w:p>
    <w:p w:rsidR="00CC4CF9" w:rsidRPr="00061AB7" w:rsidRDefault="00CC4CF9">
      <w:pPr>
        <w:pStyle w:val="ConsPlusCell"/>
        <w:jc w:val="both"/>
      </w:pPr>
      <w:r w:rsidRPr="00061AB7">
        <w:t>41 4120     1     Насосы шиберные /</w:t>
      </w:r>
    </w:p>
    <w:p w:rsidR="00CC4CF9" w:rsidRPr="00061AB7" w:rsidRDefault="00CC4CF9">
      <w:pPr>
        <w:pStyle w:val="ConsPlusCell"/>
        <w:jc w:val="both"/>
      </w:pPr>
      <w:r w:rsidRPr="00061AB7">
        <w:t>41 4121     5     - пластинчатые нерегулируемые одинарные</w:t>
      </w:r>
    </w:p>
    <w:p w:rsidR="00CC4CF9" w:rsidRPr="00061AB7" w:rsidRDefault="00CC4CF9">
      <w:pPr>
        <w:pStyle w:val="ConsPlusCell"/>
        <w:jc w:val="both"/>
      </w:pPr>
      <w:r w:rsidRPr="00061AB7">
        <w:t>41 4122     0     - пластинчатые нерегулируемые секционные</w:t>
      </w:r>
    </w:p>
    <w:p w:rsidR="00CC4CF9" w:rsidRPr="00061AB7" w:rsidRDefault="00CC4CF9">
      <w:pPr>
        <w:pStyle w:val="ConsPlusCell"/>
        <w:jc w:val="both"/>
      </w:pPr>
      <w:r w:rsidRPr="00061AB7">
        <w:t>41 4123     6     - пластинчатые регулируемые одинарные</w:t>
      </w:r>
    </w:p>
    <w:p w:rsidR="00CC4CF9" w:rsidRPr="00061AB7" w:rsidRDefault="00CC4CF9">
      <w:pPr>
        <w:pStyle w:val="ConsPlusCell"/>
        <w:jc w:val="both"/>
      </w:pPr>
      <w:r w:rsidRPr="00061AB7">
        <w:t>41 4124     1     - пластинчатые регулируемые секционные</w:t>
      </w:r>
    </w:p>
    <w:p w:rsidR="00CC4CF9" w:rsidRPr="00061AB7" w:rsidRDefault="00CC4CF9">
      <w:pPr>
        <w:pStyle w:val="ConsPlusCell"/>
        <w:jc w:val="both"/>
      </w:pPr>
      <w:r w:rsidRPr="00061AB7">
        <w:t>41 4125     7     - фигурношиберные нерегулируемые</w:t>
      </w:r>
    </w:p>
    <w:p w:rsidR="00CC4CF9" w:rsidRPr="00061AB7" w:rsidRDefault="00CC4CF9">
      <w:pPr>
        <w:pStyle w:val="ConsPlusCell"/>
        <w:jc w:val="both"/>
      </w:pPr>
      <w:r w:rsidRPr="00061AB7">
        <w:t>41 4126     2     - фигурношиберные регулируемые</w:t>
      </w:r>
    </w:p>
    <w:p w:rsidR="00CC4CF9" w:rsidRPr="00061AB7" w:rsidRDefault="00CC4CF9">
      <w:pPr>
        <w:pStyle w:val="ConsPlusCell"/>
        <w:jc w:val="both"/>
      </w:pPr>
      <w:r w:rsidRPr="00061AB7">
        <w:t>41 4130     4     Насосы / винтовые</w:t>
      </w:r>
    </w:p>
    <w:p w:rsidR="00CC4CF9" w:rsidRPr="00061AB7" w:rsidRDefault="00CC4CF9">
      <w:pPr>
        <w:pStyle w:val="ConsPlusCell"/>
        <w:jc w:val="both"/>
      </w:pPr>
      <w:r w:rsidRPr="00061AB7">
        <w:t>41 4131     5     - одновинтовые</w:t>
      </w:r>
    </w:p>
    <w:p w:rsidR="00CC4CF9" w:rsidRPr="00061AB7" w:rsidRDefault="00CC4CF9">
      <w:pPr>
        <w:pStyle w:val="ConsPlusCell"/>
        <w:jc w:val="both"/>
      </w:pPr>
      <w:r w:rsidRPr="00061AB7">
        <w:t>41 4132     5     - двухвинтовые</w:t>
      </w:r>
    </w:p>
    <w:p w:rsidR="00CC4CF9" w:rsidRPr="00061AB7" w:rsidRDefault="00CC4CF9">
      <w:pPr>
        <w:pStyle w:val="ConsPlusCell"/>
        <w:jc w:val="both"/>
      </w:pPr>
      <w:r w:rsidRPr="00061AB7">
        <w:t>41 4133     0     - трехвинтовые</w:t>
      </w:r>
    </w:p>
    <w:p w:rsidR="00CC4CF9" w:rsidRPr="00061AB7" w:rsidRDefault="00CC4CF9">
      <w:pPr>
        <w:pStyle w:val="ConsPlusCell"/>
        <w:jc w:val="both"/>
      </w:pPr>
      <w:r w:rsidRPr="00061AB7">
        <w:t>41 4140     9     Насосы / аксиально-поршневые и аксиально-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кулачковые</w:t>
      </w:r>
    </w:p>
    <w:p w:rsidR="00CC4CF9" w:rsidRPr="00061AB7" w:rsidRDefault="00CC4CF9">
      <w:pPr>
        <w:pStyle w:val="ConsPlusCell"/>
        <w:jc w:val="both"/>
      </w:pPr>
      <w:r w:rsidRPr="00061AB7">
        <w:t>41 4141     4     - аксиально-поршневые нерегулируемые</w:t>
      </w:r>
    </w:p>
    <w:p w:rsidR="00CC4CF9" w:rsidRPr="00061AB7" w:rsidRDefault="00CC4CF9">
      <w:pPr>
        <w:pStyle w:val="ConsPlusCell"/>
        <w:jc w:val="both"/>
      </w:pPr>
      <w:r w:rsidRPr="00061AB7">
        <w:t>41 4142     9     - аксиально-поршневые регулируемые</w:t>
      </w:r>
    </w:p>
    <w:p w:rsidR="00CC4CF9" w:rsidRPr="00061AB7" w:rsidRDefault="00CC4CF9">
      <w:pPr>
        <w:pStyle w:val="ConsPlusCell"/>
        <w:jc w:val="both"/>
      </w:pPr>
      <w:r w:rsidRPr="00061AB7">
        <w:t>41 4143     5     - аксиально-кулачковые нерегулируемые</w:t>
      </w:r>
    </w:p>
    <w:p w:rsidR="00CC4CF9" w:rsidRPr="00061AB7" w:rsidRDefault="00CC4CF9">
      <w:pPr>
        <w:pStyle w:val="ConsPlusCell"/>
        <w:jc w:val="both"/>
      </w:pPr>
      <w:r w:rsidRPr="00061AB7">
        <w:t>41 4144     0     - аксиально-кулачковые регулируемые</w:t>
      </w:r>
    </w:p>
    <w:p w:rsidR="00CC4CF9" w:rsidRPr="00061AB7" w:rsidRDefault="00CC4CF9">
      <w:pPr>
        <w:pStyle w:val="ConsPlusCell"/>
        <w:jc w:val="both"/>
      </w:pPr>
      <w:r w:rsidRPr="00061AB7">
        <w:t>41 4150     3     Насосы / радиально-поршневые и радиально-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кулачковые</w:t>
      </w:r>
    </w:p>
    <w:p w:rsidR="00CC4CF9" w:rsidRPr="00061AB7" w:rsidRDefault="00CC4CF9">
      <w:pPr>
        <w:pStyle w:val="ConsPlusCell"/>
        <w:jc w:val="both"/>
      </w:pPr>
      <w:r w:rsidRPr="00061AB7">
        <w:t>41 4151     9     - радиально-поршневые нерегулируемые</w:t>
      </w:r>
    </w:p>
    <w:p w:rsidR="00CC4CF9" w:rsidRPr="00061AB7" w:rsidRDefault="00CC4CF9">
      <w:pPr>
        <w:pStyle w:val="ConsPlusCell"/>
        <w:jc w:val="both"/>
      </w:pPr>
      <w:r w:rsidRPr="00061AB7">
        <w:t>41 4152     4     - радиально-поршневые регулируемые</w:t>
      </w:r>
    </w:p>
    <w:p w:rsidR="00CC4CF9" w:rsidRPr="00061AB7" w:rsidRDefault="00CC4CF9">
      <w:pPr>
        <w:pStyle w:val="ConsPlusCell"/>
        <w:jc w:val="both"/>
      </w:pPr>
      <w:r w:rsidRPr="00061AB7">
        <w:t>41 4153     2     - радиально-кулачковые нерегулируемые</w:t>
      </w:r>
    </w:p>
    <w:p w:rsidR="00CC4CF9" w:rsidRPr="00061AB7" w:rsidRDefault="00CC4CF9">
      <w:pPr>
        <w:pStyle w:val="ConsPlusCell"/>
        <w:jc w:val="both"/>
      </w:pPr>
      <w:r w:rsidRPr="00061AB7">
        <w:t>41 4154     5     - радиально-кулачковые регулируемые</w:t>
      </w:r>
    </w:p>
    <w:p w:rsidR="00CC4CF9" w:rsidRPr="00061AB7" w:rsidRDefault="00CC4CF9">
      <w:pPr>
        <w:pStyle w:val="ConsPlusCell"/>
        <w:jc w:val="both"/>
      </w:pPr>
      <w:r w:rsidRPr="00061AB7">
        <w:t>41 4160     8     Насосы кривошипные /</w:t>
      </w:r>
    </w:p>
    <w:p w:rsidR="00CC4CF9" w:rsidRPr="00061AB7" w:rsidRDefault="00CC4CF9">
      <w:pPr>
        <w:pStyle w:val="ConsPlusCell"/>
        <w:jc w:val="both"/>
      </w:pPr>
      <w:r w:rsidRPr="00061AB7">
        <w:t>41 4161     3     - однопоршневые</w:t>
      </w:r>
    </w:p>
    <w:p w:rsidR="00CC4CF9" w:rsidRPr="00061AB7" w:rsidRDefault="00CC4CF9">
      <w:pPr>
        <w:pStyle w:val="ConsPlusCell"/>
        <w:jc w:val="both"/>
      </w:pPr>
      <w:r w:rsidRPr="00061AB7">
        <w:t>41 4162     9     - двухпоршневые</w:t>
      </w:r>
    </w:p>
    <w:p w:rsidR="00CC4CF9" w:rsidRPr="00061AB7" w:rsidRDefault="00CC4CF9">
      <w:pPr>
        <w:pStyle w:val="ConsPlusCell"/>
        <w:jc w:val="both"/>
      </w:pPr>
      <w:r w:rsidRPr="00061AB7">
        <w:t>41 4163     4     - трехпоршневые</w:t>
      </w:r>
    </w:p>
    <w:p w:rsidR="00CC4CF9" w:rsidRPr="00061AB7" w:rsidRDefault="00CC4CF9">
      <w:pPr>
        <w:pStyle w:val="ConsPlusCell"/>
        <w:jc w:val="both"/>
      </w:pPr>
      <w:r w:rsidRPr="00061AB7">
        <w:t>41 4164     6     - многопоршневые</w:t>
      </w:r>
    </w:p>
    <w:p w:rsidR="00CC4CF9" w:rsidRPr="00061AB7" w:rsidRDefault="00CC4CF9">
      <w:pPr>
        <w:pStyle w:val="ConsPlusCell"/>
        <w:jc w:val="both"/>
      </w:pPr>
      <w:r w:rsidRPr="00061AB7">
        <w:t>41 4170     2     Насосы / комбинированные и прочие</w:t>
      </w:r>
    </w:p>
    <w:p w:rsidR="00CC4CF9" w:rsidRPr="00061AB7" w:rsidRDefault="00CC4CF9">
      <w:pPr>
        <w:pStyle w:val="ConsPlusCell"/>
        <w:jc w:val="both"/>
      </w:pPr>
      <w:r w:rsidRPr="00061AB7">
        <w:t>41 4171     8     - радиально-поршневые или радиально-кулачковые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 пластинчатыми</w:t>
      </w:r>
    </w:p>
    <w:p w:rsidR="00CC4CF9" w:rsidRPr="00061AB7" w:rsidRDefault="00CC4CF9">
      <w:pPr>
        <w:pStyle w:val="ConsPlusCell"/>
        <w:jc w:val="both"/>
      </w:pPr>
      <w:r w:rsidRPr="00061AB7">
        <w:t>41 4172     3     - радиально-поршневые или радиально-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кулачковые с шестеренными</w:t>
      </w:r>
    </w:p>
    <w:p w:rsidR="00CC4CF9" w:rsidRPr="00061AB7" w:rsidRDefault="00CC4CF9">
      <w:pPr>
        <w:pStyle w:val="ConsPlusCell"/>
        <w:jc w:val="both"/>
      </w:pPr>
      <w:r w:rsidRPr="00061AB7">
        <w:t>41 4173     9     - аксиально-поршневые или аксиально-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кулачковые с пластинчатыми</w:t>
      </w:r>
    </w:p>
    <w:p w:rsidR="00CC4CF9" w:rsidRPr="00061AB7" w:rsidRDefault="00CC4CF9">
      <w:pPr>
        <w:pStyle w:val="ConsPlusCell"/>
        <w:jc w:val="both"/>
      </w:pPr>
      <w:r w:rsidRPr="00061AB7">
        <w:t>41 4174     4     - аксиально-поршневые или аксиально-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кулачковые с шестеренными</w:t>
      </w:r>
    </w:p>
    <w:p w:rsidR="00CC4CF9" w:rsidRPr="00061AB7" w:rsidRDefault="00CC4CF9">
      <w:pPr>
        <w:pStyle w:val="ConsPlusCell"/>
        <w:jc w:val="both"/>
      </w:pPr>
      <w:r w:rsidRPr="00061AB7">
        <w:t>41 4176     5     - коловратные (в т.ч. ролико-лопастные)</w:t>
      </w:r>
    </w:p>
    <w:p w:rsidR="00CC4CF9" w:rsidRPr="00061AB7" w:rsidRDefault="00CC4CF9">
      <w:pPr>
        <w:pStyle w:val="ConsPlusCell"/>
        <w:jc w:val="both"/>
      </w:pPr>
      <w:r w:rsidRPr="00061AB7">
        <w:t>41 4179     1     - прочие</w:t>
      </w:r>
    </w:p>
    <w:p w:rsidR="00CC4CF9" w:rsidRPr="00061AB7" w:rsidRDefault="00CC4CF9">
      <w:pPr>
        <w:pStyle w:val="ConsPlusCell"/>
        <w:jc w:val="both"/>
      </w:pPr>
      <w:r w:rsidRPr="00061AB7">
        <w:t>41 4200     4     Гидромоторы (включая насос-моторы и поворотные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гидродвигатели)</w:t>
      </w:r>
    </w:p>
    <w:p w:rsidR="00CC4CF9" w:rsidRPr="00061AB7" w:rsidRDefault="00CC4CF9">
      <w:pPr>
        <w:pStyle w:val="ConsPlusCell"/>
        <w:jc w:val="both"/>
      </w:pPr>
      <w:r w:rsidRPr="00061AB7">
        <w:t>41 4210     9     Гидромоторы шестеренные /</w:t>
      </w:r>
    </w:p>
    <w:p w:rsidR="00CC4CF9" w:rsidRPr="00061AB7" w:rsidRDefault="00CC4CF9">
      <w:pPr>
        <w:pStyle w:val="ConsPlusCell"/>
        <w:jc w:val="both"/>
      </w:pPr>
      <w:r w:rsidRPr="00061AB7">
        <w:t>41 4211     4     - с внешним зацеплением одинарные</w:t>
      </w:r>
    </w:p>
    <w:p w:rsidR="00CC4CF9" w:rsidRPr="00061AB7" w:rsidRDefault="00CC4CF9">
      <w:pPr>
        <w:pStyle w:val="ConsPlusCell"/>
        <w:jc w:val="both"/>
      </w:pPr>
      <w:r w:rsidRPr="00061AB7">
        <w:t>41 4212     5     - с внешним зацеплением секционные</w:t>
      </w:r>
    </w:p>
    <w:p w:rsidR="00CC4CF9" w:rsidRPr="00061AB7" w:rsidRDefault="00CC4CF9">
      <w:pPr>
        <w:pStyle w:val="ConsPlusCell"/>
        <w:jc w:val="both"/>
      </w:pPr>
      <w:r w:rsidRPr="00061AB7">
        <w:t>41 4213     5     - с внутренним зацеплением одинарные</w:t>
      </w:r>
    </w:p>
    <w:p w:rsidR="00CC4CF9" w:rsidRPr="00061AB7" w:rsidRDefault="00CC4CF9">
      <w:pPr>
        <w:pStyle w:val="ConsPlusCell"/>
        <w:jc w:val="both"/>
      </w:pPr>
      <w:r w:rsidRPr="00061AB7">
        <w:t>41 4214     0     - с внутренним зацеплением секционные</w:t>
      </w:r>
    </w:p>
    <w:p w:rsidR="00CC4CF9" w:rsidRPr="00061AB7" w:rsidRDefault="00CC4CF9">
      <w:pPr>
        <w:pStyle w:val="ConsPlusCell"/>
        <w:jc w:val="both"/>
      </w:pPr>
      <w:r w:rsidRPr="00061AB7">
        <w:t>41 4220     3     Гидромоторы / шиберные</w:t>
      </w:r>
    </w:p>
    <w:p w:rsidR="00CC4CF9" w:rsidRPr="00061AB7" w:rsidRDefault="00CC4CF9">
      <w:pPr>
        <w:pStyle w:val="ConsPlusCell"/>
        <w:jc w:val="both"/>
      </w:pPr>
      <w:r w:rsidRPr="00061AB7">
        <w:t>41 4221     9     - пластинчатые нерегулируемые одинарные</w:t>
      </w:r>
    </w:p>
    <w:p w:rsidR="00CC4CF9" w:rsidRPr="00061AB7" w:rsidRDefault="00CC4CF9">
      <w:pPr>
        <w:pStyle w:val="ConsPlusCell"/>
        <w:jc w:val="both"/>
      </w:pPr>
      <w:r w:rsidRPr="00061AB7">
        <w:t>41 4222     4     - пластинчатые нерегулируемые секционные</w:t>
      </w:r>
    </w:p>
    <w:p w:rsidR="00CC4CF9" w:rsidRPr="00061AB7" w:rsidRDefault="00CC4CF9">
      <w:pPr>
        <w:pStyle w:val="ConsPlusCell"/>
        <w:jc w:val="both"/>
      </w:pPr>
      <w:r w:rsidRPr="00061AB7">
        <w:t>41 4223     9     - пластинчатые регулируемые одинарные</w:t>
      </w:r>
    </w:p>
    <w:p w:rsidR="00CC4CF9" w:rsidRPr="00061AB7" w:rsidRDefault="00CC4CF9">
      <w:pPr>
        <w:pStyle w:val="ConsPlusCell"/>
        <w:jc w:val="both"/>
      </w:pPr>
      <w:r w:rsidRPr="00061AB7">
        <w:t>41 4224     5     - пластинчатые регулируемые секционные</w:t>
      </w:r>
    </w:p>
    <w:p w:rsidR="00CC4CF9" w:rsidRPr="00061AB7" w:rsidRDefault="00CC4CF9">
      <w:pPr>
        <w:pStyle w:val="ConsPlusCell"/>
        <w:jc w:val="both"/>
      </w:pPr>
      <w:r w:rsidRPr="00061AB7">
        <w:t>41 4225     0     - фигурношиберные нерегулируемые</w:t>
      </w:r>
    </w:p>
    <w:p w:rsidR="00CC4CF9" w:rsidRPr="00061AB7" w:rsidRDefault="00CC4CF9">
      <w:pPr>
        <w:pStyle w:val="ConsPlusCell"/>
        <w:jc w:val="both"/>
      </w:pPr>
      <w:r w:rsidRPr="00061AB7">
        <w:t>41 4226     6     - фигурношиберные регулируемые</w:t>
      </w:r>
    </w:p>
    <w:p w:rsidR="00CC4CF9" w:rsidRPr="00061AB7" w:rsidRDefault="00CC4CF9">
      <w:pPr>
        <w:pStyle w:val="ConsPlusCell"/>
        <w:jc w:val="both"/>
      </w:pPr>
      <w:r w:rsidRPr="00061AB7">
        <w:t>41 4230     8     Гидромоторы / винтовые</w:t>
      </w:r>
    </w:p>
    <w:p w:rsidR="00CC4CF9" w:rsidRPr="00061AB7" w:rsidRDefault="00CC4CF9">
      <w:pPr>
        <w:pStyle w:val="ConsPlusCell"/>
        <w:jc w:val="both"/>
      </w:pPr>
      <w:r w:rsidRPr="00061AB7">
        <w:t>41 4231     3     - одновинтовые</w:t>
      </w:r>
    </w:p>
    <w:p w:rsidR="00CC4CF9" w:rsidRPr="00061AB7" w:rsidRDefault="00CC4CF9">
      <w:pPr>
        <w:pStyle w:val="ConsPlusCell"/>
        <w:jc w:val="both"/>
      </w:pPr>
      <w:r w:rsidRPr="00061AB7">
        <w:t>41 4232     9     - двухвинтовые</w:t>
      </w:r>
    </w:p>
    <w:p w:rsidR="00CC4CF9" w:rsidRPr="00061AB7" w:rsidRDefault="00CC4CF9">
      <w:pPr>
        <w:pStyle w:val="ConsPlusCell"/>
        <w:jc w:val="both"/>
      </w:pPr>
      <w:r w:rsidRPr="00061AB7">
        <w:t>41 4233     4     - трехвинтовые</w:t>
      </w:r>
    </w:p>
    <w:p w:rsidR="00CC4CF9" w:rsidRPr="00061AB7" w:rsidRDefault="00CC4CF9">
      <w:pPr>
        <w:pStyle w:val="ConsPlusCell"/>
        <w:jc w:val="both"/>
      </w:pPr>
      <w:r w:rsidRPr="00061AB7">
        <w:t>41 4240     2     Гидромоторы / аксиально-поршневые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аксиально-кулачковые</w:t>
      </w:r>
    </w:p>
    <w:p w:rsidR="00CC4CF9" w:rsidRPr="00061AB7" w:rsidRDefault="00CC4CF9">
      <w:pPr>
        <w:pStyle w:val="ConsPlusCell"/>
        <w:jc w:val="both"/>
      </w:pPr>
      <w:r w:rsidRPr="00061AB7">
        <w:t>41 4241     8     - аксиально-поршневые нерегулируемые</w:t>
      </w:r>
    </w:p>
    <w:p w:rsidR="00CC4CF9" w:rsidRPr="00061AB7" w:rsidRDefault="00CC4CF9">
      <w:pPr>
        <w:pStyle w:val="ConsPlusCell"/>
        <w:jc w:val="both"/>
      </w:pPr>
      <w:r w:rsidRPr="00061AB7">
        <w:t>41 4242     3     - аксиально-поршневые регулируемые</w:t>
      </w:r>
    </w:p>
    <w:p w:rsidR="00CC4CF9" w:rsidRPr="00061AB7" w:rsidRDefault="00CC4CF9">
      <w:pPr>
        <w:pStyle w:val="ConsPlusCell"/>
        <w:jc w:val="both"/>
      </w:pPr>
      <w:r w:rsidRPr="00061AB7">
        <w:t>41 4243     9     - аксиально-кулачковые нерегулируемые</w:t>
      </w:r>
    </w:p>
    <w:p w:rsidR="00CC4CF9" w:rsidRPr="00061AB7" w:rsidRDefault="00CC4CF9">
      <w:pPr>
        <w:pStyle w:val="ConsPlusCell"/>
        <w:jc w:val="both"/>
      </w:pPr>
      <w:r w:rsidRPr="00061AB7">
        <w:t>41 4244     4     - аксиально-кулачковые регулируемые</w:t>
      </w:r>
    </w:p>
    <w:p w:rsidR="00CC4CF9" w:rsidRPr="00061AB7" w:rsidRDefault="00CC4CF9">
      <w:pPr>
        <w:pStyle w:val="ConsPlusCell"/>
        <w:jc w:val="both"/>
      </w:pPr>
      <w:r w:rsidRPr="00061AB7">
        <w:t>41 4250     7     Гидромоторы / радиально-поршневые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радиально-кулачковые</w:t>
      </w:r>
    </w:p>
    <w:p w:rsidR="00CC4CF9" w:rsidRPr="00061AB7" w:rsidRDefault="00CC4CF9">
      <w:pPr>
        <w:pStyle w:val="ConsPlusCell"/>
        <w:jc w:val="both"/>
      </w:pPr>
      <w:r w:rsidRPr="00061AB7">
        <w:t>41 4251     2     - радиально-поршневые нерегулируемые</w:t>
      </w:r>
    </w:p>
    <w:p w:rsidR="00CC4CF9" w:rsidRPr="00061AB7" w:rsidRDefault="00CC4CF9">
      <w:pPr>
        <w:pStyle w:val="ConsPlusCell"/>
        <w:jc w:val="both"/>
      </w:pPr>
      <w:r w:rsidRPr="00061AB7">
        <w:t>41 4252     8     - радиально-поршневые регулируемые</w:t>
      </w:r>
    </w:p>
    <w:p w:rsidR="00CC4CF9" w:rsidRPr="00061AB7" w:rsidRDefault="00CC4CF9">
      <w:pPr>
        <w:pStyle w:val="ConsPlusCell"/>
        <w:jc w:val="both"/>
      </w:pPr>
      <w:r w:rsidRPr="00061AB7">
        <w:t>41 4253     3     - радиально-кулачковые нерегулируемые</w:t>
      </w:r>
    </w:p>
    <w:p w:rsidR="00CC4CF9" w:rsidRPr="00061AB7" w:rsidRDefault="00CC4CF9">
      <w:pPr>
        <w:pStyle w:val="ConsPlusCell"/>
        <w:jc w:val="both"/>
      </w:pPr>
      <w:r w:rsidRPr="00061AB7">
        <w:t>41 4254     9     - радиально-кулачковые регулируемые</w:t>
      </w:r>
    </w:p>
    <w:p w:rsidR="00CC4CF9" w:rsidRPr="00061AB7" w:rsidRDefault="00CC4CF9">
      <w:pPr>
        <w:pStyle w:val="ConsPlusCell"/>
        <w:jc w:val="both"/>
      </w:pPr>
      <w:r w:rsidRPr="00061AB7">
        <w:t>41 4260     1     Гидромоторы / кривошипные и прочие</w:t>
      </w:r>
    </w:p>
    <w:p w:rsidR="00CC4CF9" w:rsidRPr="00061AB7" w:rsidRDefault="00CC4CF9">
      <w:pPr>
        <w:pStyle w:val="ConsPlusCell"/>
        <w:jc w:val="both"/>
      </w:pPr>
      <w:r w:rsidRPr="00061AB7">
        <w:t>41 4264     3     - кривошипные многопоршневые</w:t>
      </w:r>
    </w:p>
    <w:p w:rsidR="00CC4CF9" w:rsidRPr="00061AB7" w:rsidRDefault="00CC4CF9">
      <w:pPr>
        <w:pStyle w:val="ConsPlusCell"/>
        <w:jc w:val="both"/>
      </w:pPr>
      <w:r w:rsidRPr="00061AB7">
        <w:t>41 4266     4     - коловратные (в т.ч. ролико-лопастные)</w:t>
      </w:r>
    </w:p>
    <w:p w:rsidR="00CC4CF9" w:rsidRPr="00061AB7" w:rsidRDefault="00CC4CF9">
      <w:pPr>
        <w:pStyle w:val="ConsPlusCell"/>
        <w:jc w:val="both"/>
      </w:pPr>
      <w:r w:rsidRPr="00061AB7">
        <w:t>41 4270     6     Насос-моторы /</w:t>
      </w:r>
    </w:p>
    <w:p w:rsidR="00CC4CF9" w:rsidRPr="00061AB7" w:rsidRDefault="00CC4CF9">
      <w:pPr>
        <w:pStyle w:val="ConsPlusCell"/>
        <w:jc w:val="both"/>
      </w:pPr>
      <w:r w:rsidRPr="00061AB7">
        <w:t>41 4271     1     - шестеренные</w:t>
      </w:r>
    </w:p>
    <w:p w:rsidR="00CC4CF9" w:rsidRPr="00061AB7" w:rsidRDefault="00CC4CF9">
      <w:pPr>
        <w:pStyle w:val="ConsPlusCell"/>
        <w:jc w:val="both"/>
      </w:pPr>
      <w:r w:rsidRPr="00061AB7">
        <w:t>41 4272     7     - шиберные</w:t>
      </w:r>
    </w:p>
    <w:p w:rsidR="00CC4CF9" w:rsidRPr="00061AB7" w:rsidRDefault="00CC4CF9">
      <w:pPr>
        <w:pStyle w:val="ConsPlusCell"/>
        <w:jc w:val="both"/>
      </w:pPr>
      <w:r w:rsidRPr="00061AB7">
        <w:t>41 4273     2     - винтовые</w:t>
      </w:r>
    </w:p>
    <w:p w:rsidR="00CC4CF9" w:rsidRPr="00061AB7" w:rsidRDefault="00CC4CF9">
      <w:pPr>
        <w:pStyle w:val="ConsPlusCell"/>
        <w:jc w:val="both"/>
      </w:pPr>
      <w:r w:rsidRPr="00061AB7">
        <w:t>41 4274     8     - аксиально-поршневые и аксиально-кулачковые</w:t>
      </w:r>
    </w:p>
    <w:p w:rsidR="00CC4CF9" w:rsidRPr="00061AB7" w:rsidRDefault="00CC4CF9">
      <w:pPr>
        <w:pStyle w:val="ConsPlusCell"/>
        <w:jc w:val="both"/>
      </w:pPr>
      <w:r w:rsidRPr="00061AB7">
        <w:t>41 4275     3     - радиально-поршневые и радиально-кулачковые</w:t>
      </w:r>
    </w:p>
    <w:p w:rsidR="00CC4CF9" w:rsidRPr="00061AB7" w:rsidRDefault="00CC4CF9">
      <w:pPr>
        <w:pStyle w:val="ConsPlusCell"/>
        <w:jc w:val="both"/>
      </w:pPr>
      <w:r w:rsidRPr="00061AB7">
        <w:t>41 4276     9     - коловратные (в т.ч. ролико-лопастные)</w:t>
      </w:r>
    </w:p>
    <w:p w:rsidR="00CC4CF9" w:rsidRPr="00061AB7" w:rsidRDefault="00CC4CF9">
      <w:pPr>
        <w:pStyle w:val="ConsPlusCell"/>
        <w:jc w:val="both"/>
      </w:pPr>
      <w:r w:rsidRPr="00061AB7">
        <w:t>41 4280     0     Гидродвигатели поворотные /</w:t>
      </w:r>
    </w:p>
    <w:p w:rsidR="00CC4CF9" w:rsidRPr="00061AB7" w:rsidRDefault="00CC4CF9">
      <w:pPr>
        <w:pStyle w:val="ConsPlusCell"/>
        <w:jc w:val="both"/>
      </w:pPr>
      <w:r w:rsidRPr="00061AB7">
        <w:t>41 4282     1     - шиберные</w:t>
      </w:r>
    </w:p>
    <w:p w:rsidR="00CC4CF9" w:rsidRPr="00061AB7" w:rsidRDefault="00CC4CF9">
      <w:pPr>
        <w:pStyle w:val="ConsPlusCell"/>
        <w:jc w:val="both"/>
      </w:pPr>
      <w:r w:rsidRPr="00061AB7">
        <w:t>41 4285     8     - поршневые</w:t>
      </w:r>
    </w:p>
    <w:p w:rsidR="00CC4CF9" w:rsidRPr="00061AB7" w:rsidRDefault="00CC4CF9">
      <w:pPr>
        <w:pStyle w:val="ConsPlusCell"/>
        <w:jc w:val="both"/>
      </w:pPr>
      <w:r w:rsidRPr="00061AB7">
        <w:t>41 4300     8     Гидроцилиндры</w:t>
      </w:r>
    </w:p>
    <w:p w:rsidR="00CC4CF9" w:rsidRPr="00061AB7" w:rsidRDefault="00CC4CF9">
      <w:pPr>
        <w:pStyle w:val="ConsPlusCell"/>
        <w:jc w:val="both"/>
      </w:pPr>
      <w:r w:rsidRPr="00061AB7">
        <w:t>41 4310     2     Гидроцилиндры поршневые двухстороннего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действия с односторонним штоком /</w:t>
      </w:r>
    </w:p>
    <w:p w:rsidR="00CC4CF9" w:rsidRPr="00061AB7" w:rsidRDefault="00CC4CF9">
      <w:pPr>
        <w:pStyle w:val="ConsPlusCell"/>
        <w:jc w:val="both"/>
      </w:pPr>
      <w:r w:rsidRPr="00061AB7">
        <w:t>41 4311     8     - с торможением и креплением на лапах</w:t>
      </w:r>
    </w:p>
    <w:p w:rsidR="00CC4CF9" w:rsidRPr="00061AB7" w:rsidRDefault="00CC4CF9">
      <w:pPr>
        <w:pStyle w:val="ConsPlusCell"/>
        <w:jc w:val="both"/>
      </w:pPr>
      <w:r w:rsidRPr="00061AB7">
        <w:t>41 4312     3     - с торможением и креплением на фланце</w:t>
      </w:r>
    </w:p>
    <w:p w:rsidR="00CC4CF9" w:rsidRPr="00061AB7" w:rsidRDefault="00CC4CF9">
      <w:pPr>
        <w:pStyle w:val="ConsPlusCell"/>
        <w:jc w:val="both"/>
      </w:pPr>
      <w:r w:rsidRPr="00061AB7">
        <w:t>41 4313     9     - с торможением и креплением на проушине или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цапфах</w:t>
      </w:r>
    </w:p>
    <w:p w:rsidR="00CC4CF9" w:rsidRPr="00061AB7" w:rsidRDefault="00CC4CF9">
      <w:pPr>
        <w:pStyle w:val="ConsPlusCell"/>
        <w:jc w:val="both"/>
      </w:pPr>
      <w:r w:rsidRPr="00061AB7">
        <w:t>41 4314     4     - с торможением и прочими видами крепления</w:t>
      </w:r>
    </w:p>
    <w:p w:rsidR="00CC4CF9" w:rsidRPr="00061AB7" w:rsidRDefault="00CC4CF9">
      <w:pPr>
        <w:pStyle w:val="ConsPlusCell"/>
        <w:jc w:val="both"/>
      </w:pPr>
      <w:r w:rsidRPr="00061AB7">
        <w:t>41 4315     2     - без торможения с креплением на лапах</w:t>
      </w:r>
    </w:p>
    <w:p w:rsidR="00CC4CF9" w:rsidRPr="00061AB7" w:rsidRDefault="00CC4CF9">
      <w:pPr>
        <w:pStyle w:val="ConsPlusCell"/>
        <w:jc w:val="both"/>
      </w:pPr>
      <w:r w:rsidRPr="00061AB7">
        <w:t>41 4316     5     - без торможения с креплением на фланце</w:t>
      </w:r>
    </w:p>
    <w:p w:rsidR="00CC4CF9" w:rsidRPr="00061AB7" w:rsidRDefault="00CC4CF9">
      <w:pPr>
        <w:pStyle w:val="ConsPlusCell"/>
        <w:jc w:val="both"/>
      </w:pPr>
      <w:r w:rsidRPr="00061AB7">
        <w:t>41 4317     0     - без торможения с креплением на проушине или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цапфах</w:t>
      </w:r>
    </w:p>
    <w:p w:rsidR="00CC4CF9" w:rsidRPr="00061AB7" w:rsidRDefault="00CC4CF9">
      <w:pPr>
        <w:pStyle w:val="ConsPlusCell"/>
        <w:jc w:val="both"/>
      </w:pPr>
      <w:r w:rsidRPr="00061AB7">
        <w:t>41 4318     6     - без торможения с прочими видами крепления</w:t>
      </w:r>
    </w:p>
    <w:p w:rsidR="00CC4CF9" w:rsidRPr="00061AB7" w:rsidRDefault="00CC4CF9">
      <w:pPr>
        <w:pStyle w:val="ConsPlusCell"/>
        <w:jc w:val="both"/>
      </w:pPr>
      <w:r w:rsidRPr="00061AB7">
        <w:t>41 4340     6     Гидроцилиндры поршневые двухстороннего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действия с двухсторонним штоком /</w:t>
      </w:r>
    </w:p>
    <w:p w:rsidR="00CC4CF9" w:rsidRPr="00061AB7" w:rsidRDefault="00CC4CF9">
      <w:pPr>
        <w:pStyle w:val="ConsPlusCell"/>
        <w:jc w:val="both"/>
      </w:pPr>
      <w:r w:rsidRPr="00061AB7">
        <w:t>41 4341     1     - с торможением и креплением на лапах</w:t>
      </w:r>
    </w:p>
    <w:p w:rsidR="00CC4CF9" w:rsidRPr="00061AB7" w:rsidRDefault="00CC4CF9">
      <w:pPr>
        <w:pStyle w:val="ConsPlusCell"/>
        <w:jc w:val="both"/>
      </w:pPr>
      <w:r w:rsidRPr="00061AB7">
        <w:t>41 4342     7     - с торможением и креплением на фланце</w:t>
      </w:r>
    </w:p>
    <w:p w:rsidR="00CC4CF9" w:rsidRPr="00061AB7" w:rsidRDefault="00CC4CF9">
      <w:pPr>
        <w:pStyle w:val="ConsPlusCell"/>
        <w:jc w:val="both"/>
      </w:pPr>
      <w:r w:rsidRPr="00061AB7">
        <w:t>41 4343     2     - с торможением и креплением на проушине или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цапфах</w:t>
      </w:r>
    </w:p>
    <w:p w:rsidR="00CC4CF9" w:rsidRPr="00061AB7" w:rsidRDefault="00CC4CF9">
      <w:pPr>
        <w:pStyle w:val="ConsPlusCell"/>
        <w:jc w:val="both"/>
      </w:pPr>
      <w:r w:rsidRPr="00061AB7">
        <w:t>41 4344     8     - с торможением и прочими видами крепления</w:t>
      </w:r>
    </w:p>
    <w:p w:rsidR="00CC4CF9" w:rsidRPr="00061AB7" w:rsidRDefault="00CC4CF9">
      <w:pPr>
        <w:pStyle w:val="ConsPlusCell"/>
        <w:jc w:val="both"/>
      </w:pPr>
      <w:r w:rsidRPr="00061AB7">
        <w:t>41 4345     3     - без торможения с креплением на лапах</w:t>
      </w:r>
    </w:p>
    <w:p w:rsidR="00CC4CF9" w:rsidRPr="00061AB7" w:rsidRDefault="00CC4CF9">
      <w:pPr>
        <w:pStyle w:val="ConsPlusCell"/>
        <w:jc w:val="both"/>
      </w:pPr>
      <w:r w:rsidRPr="00061AB7">
        <w:t>41 4346     9     - без торможения с креплением на фланце</w:t>
      </w:r>
    </w:p>
    <w:p w:rsidR="00CC4CF9" w:rsidRPr="00061AB7" w:rsidRDefault="00CC4CF9">
      <w:pPr>
        <w:pStyle w:val="ConsPlusCell"/>
        <w:jc w:val="both"/>
      </w:pPr>
      <w:r w:rsidRPr="00061AB7">
        <w:t>41 4347     4     - без торможения с креплением на проушине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или цапфах</w:t>
      </w:r>
    </w:p>
    <w:p w:rsidR="00CC4CF9" w:rsidRPr="00061AB7" w:rsidRDefault="00CC4CF9">
      <w:pPr>
        <w:pStyle w:val="ConsPlusCell"/>
        <w:jc w:val="both"/>
      </w:pPr>
      <w:r w:rsidRPr="00061AB7">
        <w:t>41 4348     3     - без торможения с прочими видами крепления</w:t>
      </w:r>
    </w:p>
    <w:p w:rsidR="00CC4CF9" w:rsidRPr="00061AB7" w:rsidRDefault="00CC4CF9">
      <w:pPr>
        <w:pStyle w:val="ConsPlusCell"/>
        <w:jc w:val="both"/>
      </w:pPr>
      <w:r w:rsidRPr="00061AB7">
        <w:t>41 4350     0     Гидроцилиндры поршневые одностороннего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действия /</w:t>
      </w:r>
    </w:p>
    <w:p w:rsidR="00CC4CF9" w:rsidRPr="00061AB7" w:rsidRDefault="00CC4CF9">
      <w:pPr>
        <w:pStyle w:val="ConsPlusCell"/>
        <w:jc w:val="both"/>
      </w:pPr>
      <w:r w:rsidRPr="00061AB7">
        <w:t>41 4351     6     - с торможением и креплением на лапах</w:t>
      </w:r>
    </w:p>
    <w:p w:rsidR="00CC4CF9" w:rsidRPr="00061AB7" w:rsidRDefault="00CC4CF9">
      <w:pPr>
        <w:pStyle w:val="ConsPlusCell"/>
        <w:jc w:val="both"/>
      </w:pPr>
      <w:r w:rsidRPr="00061AB7">
        <w:t>41 4352     1     - с торможением и креплением на фланце</w:t>
      </w:r>
    </w:p>
    <w:p w:rsidR="00CC4CF9" w:rsidRPr="00061AB7" w:rsidRDefault="00CC4CF9">
      <w:pPr>
        <w:pStyle w:val="ConsPlusCell"/>
        <w:jc w:val="both"/>
      </w:pPr>
      <w:r w:rsidRPr="00061AB7">
        <w:t>41 4353     7     - с торможением и креплением на проушине или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цапфах</w:t>
      </w:r>
    </w:p>
    <w:p w:rsidR="00CC4CF9" w:rsidRPr="00061AB7" w:rsidRDefault="00CC4CF9">
      <w:pPr>
        <w:pStyle w:val="ConsPlusCell"/>
        <w:jc w:val="both"/>
      </w:pPr>
      <w:r w:rsidRPr="00061AB7">
        <w:t>41 4354     2     - с торможением и прочими видами крепления</w:t>
      </w:r>
    </w:p>
    <w:p w:rsidR="00CC4CF9" w:rsidRPr="00061AB7" w:rsidRDefault="00CC4CF9">
      <w:pPr>
        <w:pStyle w:val="ConsPlusCell"/>
        <w:jc w:val="both"/>
      </w:pPr>
      <w:r w:rsidRPr="00061AB7">
        <w:t>41 4355     8     - без торможения с креплением на лапах</w:t>
      </w:r>
    </w:p>
    <w:p w:rsidR="00CC4CF9" w:rsidRPr="00061AB7" w:rsidRDefault="00CC4CF9">
      <w:pPr>
        <w:pStyle w:val="ConsPlusCell"/>
        <w:jc w:val="both"/>
      </w:pPr>
      <w:r w:rsidRPr="00061AB7">
        <w:t>41 4356     3     - без торможения с креплением на фланце</w:t>
      </w:r>
    </w:p>
    <w:p w:rsidR="00CC4CF9" w:rsidRPr="00061AB7" w:rsidRDefault="00CC4CF9">
      <w:pPr>
        <w:pStyle w:val="ConsPlusCell"/>
        <w:jc w:val="both"/>
      </w:pPr>
      <w:r w:rsidRPr="00061AB7">
        <w:t>41 4357     9     - без торможения с креплением на проушине или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цапфах</w:t>
      </w:r>
    </w:p>
    <w:p w:rsidR="00CC4CF9" w:rsidRPr="00061AB7" w:rsidRDefault="00CC4CF9">
      <w:pPr>
        <w:pStyle w:val="ConsPlusCell"/>
        <w:jc w:val="both"/>
      </w:pPr>
      <w:r w:rsidRPr="00061AB7">
        <w:t>41 4358     4     - без торможения с прочими видами крепления</w:t>
      </w:r>
    </w:p>
    <w:p w:rsidR="00CC4CF9" w:rsidRPr="00061AB7" w:rsidRDefault="00CC4CF9">
      <w:pPr>
        <w:pStyle w:val="ConsPlusCell"/>
        <w:jc w:val="both"/>
      </w:pPr>
      <w:r w:rsidRPr="00061AB7">
        <w:t>41 4360     5     Гидроцилиндры плунжерные /</w:t>
      </w:r>
    </w:p>
    <w:p w:rsidR="00CC4CF9" w:rsidRPr="00061AB7" w:rsidRDefault="00CC4CF9">
      <w:pPr>
        <w:pStyle w:val="ConsPlusCell"/>
        <w:jc w:val="both"/>
      </w:pPr>
      <w:r w:rsidRPr="00061AB7">
        <w:t>41 4361     0     - с торможением и креплением на лапах</w:t>
      </w:r>
    </w:p>
    <w:p w:rsidR="00CC4CF9" w:rsidRPr="00061AB7" w:rsidRDefault="00CC4CF9">
      <w:pPr>
        <w:pStyle w:val="ConsPlusCell"/>
        <w:jc w:val="both"/>
      </w:pPr>
      <w:r w:rsidRPr="00061AB7">
        <w:t>41 4362     6     - с торможением и креплением на фланце</w:t>
      </w:r>
    </w:p>
    <w:p w:rsidR="00CC4CF9" w:rsidRPr="00061AB7" w:rsidRDefault="00CC4CF9">
      <w:pPr>
        <w:pStyle w:val="ConsPlusCell"/>
        <w:jc w:val="both"/>
      </w:pPr>
      <w:r w:rsidRPr="00061AB7">
        <w:t>41 4363     1     - с торможением и креплением на проушине или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цапфах</w:t>
      </w:r>
    </w:p>
    <w:p w:rsidR="00CC4CF9" w:rsidRPr="00061AB7" w:rsidRDefault="00CC4CF9">
      <w:pPr>
        <w:pStyle w:val="ConsPlusCell"/>
        <w:jc w:val="both"/>
      </w:pPr>
      <w:r w:rsidRPr="00061AB7">
        <w:t>41 4364     7     - с торможением и прочими видами крепления</w:t>
      </w:r>
    </w:p>
    <w:p w:rsidR="00CC4CF9" w:rsidRPr="00061AB7" w:rsidRDefault="00CC4CF9">
      <w:pPr>
        <w:pStyle w:val="ConsPlusCell"/>
        <w:jc w:val="both"/>
      </w:pPr>
      <w:r w:rsidRPr="00061AB7">
        <w:t>41 4365     2     - без торможения с креплением на лапах</w:t>
      </w:r>
    </w:p>
    <w:p w:rsidR="00CC4CF9" w:rsidRPr="00061AB7" w:rsidRDefault="00CC4CF9">
      <w:pPr>
        <w:pStyle w:val="ConsPlusCell"/>
        <w:jc w:val="both"/>
      </w:pPr>
      <w:r w:rsidRPr="00061AB7">
        <w:t>41 4366     8     - без торможения с креплением на фланце</w:t>
      </w:r>
    </w:p>
    <w:p w:rsidR="00CC4CF9" w:rsidRPr="00061AB7" w:rsidRDefault="00CC4CF9">
      <w:pPr>
        <w:pStyle w:val="ConsPlusCell"/>
        <w:jc w:val="both"/>
      </w:pPr>
      <w:r w:rsidRPr="00061AB7">
        <w:t>41 4367     3     - без торможения с креплением на проушине или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цапфах</w:t>
      </w:r>
    </w:p>
    <w:p w:rsidR="00CC4CF9" w:rsidRPr="00061AB7" w:rsidRDefault="00CC4CF9">
      <w:pPr>
        <w:pStyle w:val="ConsPlusCell"/>
        <w:jc w:val="both"/>
      </w:pPr>
      <w:r w:rsidRPr="00061AB7">
        <w:t>41 4368     9     - без торможения с прочими видами крепления</w:t>
      </w:r>
    </w:p>
    <w:p w:rsidR="00CC4CF9" w:rsidRPr="00061AB7" w:rsidRDefault="00CC4CF9">
      <w:pPr>
        <w:pStyle w:val="ConsPlusCell"/>
        <w:jc w:val="both"/>
      </w:pPr>
      <w:r w:rsidRPr="00061AB7">
        <w:t>41 4369     4     - прочие</w:t>
      </w:r>
    </w:p>
    <w:p w:rsidR="00CC4CF9" w:rsidRPr="00061AB7" w:rsidRDefault="00CC4CF9">
      <w:pPr>
        <w:pStyle w:val="ConsPlusCell"/>
        <w:jc w:val="both"/>
      </w:pPr>
      <w:r w:rsidRPr="00061AB7">
        <w:t>41 4370     4     Гидроцилиндры телескопические /</w:t>
      </w:r>
    </w:p>
    <w:p w:rsidR="00CC4CF9" w:rsidRPr="00061AB7" w:rsidRDefault="00CC4CF9">
      <w:pPr>
        <w:pStyle w:val="ConsPlusCell"/>
        <w:jc w:val="both"/>
      </w:pPr>
      <w:r w:rsidRPr="00061AB7">
        <w:t>41 4371     5     - одностороннего действия двухступенчатые</w:t>
      </w:r>
    </w:p>
    <w:p w:rsidR="00CC4CF9" w:rsidRPr="00061AB7" w:rsidRDefault="00CC4CF9">
      <w:pPr>
        <w:pStyle w:val="ConsPlusCell"/>
        <w:jc w:val="both"/>
      </w:pPr>
      <w:r w:rsidRPr="00061AB7">
        <w:t>41 4372     0     - одностороннего действия трехступенчатые</w:t>
      </w:r>
    </w:p>
    <w:p w:rsidR="00CC4CF9" w:rsidRPr="00061AB7" w:rsidRDefault="00CC4CF9">
      <w:pPr>
        <w:pStyle w:val="ConsPlusCell"/>
        <w:jc w:val="both"/>
      </w:pPr>
      <w:r w:rsidRPr="00061AB7">
        <w:t>41 4373     6     - одностороннего действия четырехступенчатые</w:t>
      </w:r>
    </w:p>
    <w:p w:rsidR="00CC4CF9" w:rsidRPr="00061AB7" w:rsidRDefault="00CC4CF9">
      <w:pPr>
        <w:pStyle w:val="ConsPlusCell"/>
        <w:jc w:val="both"/>
      </w:pPr>
      <w:r w:rsidRPr="00061AB7">
        <w:t>41 4374     1     - одностороннего действия многоступенчатые</w:t>
      </w:r>
    </w:p>
    <w:p w:rsidR="00CC4CF9" w:rsidRPr="00061AB7" w:rsidRDefault="00CC4CF9">
      <w:pPr>
        <w:pStyle w:val="ConsPlusCell"/>
        <w:jc w:val="both"/>
      </w:pPr>
      <w:r w:rsidRPr="00061AB7">
        <w:t>41 4375     7     - двухстороннего действия двухступенчатые</w:t>
      </w:r>
    </w:p>
    <w:p w:rsidR="00CC4CF9" w:rsidRPr="00061AB7" w:rsidRDefault="00CC4CF9">
      <w:pPr>
        <w:pStyle w:val="ConsPlusCell"/>
        <w:jc w:val="both"/>
      </w:pPr>
      <w:r w:rsidRPr="00061AB7">
        <w:t>41 4376     2     - двухстороннего действия трехступенчатые</w:t>
      </w:r>
    </w:p>
    <w:p w:rsidR="00CC4CF9" w:rsidRPr="00061AB7" w:rsidRDefault="00CC4CF9">
      <w:pPr>
        <w:pStyle w:val="ConsPlusCell"/>
        <w:jc w:val="both"/>
      </w:pPr>
      <w:r w:rsidRPr="00061AB7">
        <w:t>41 4377     8     - двухстороннего действия четырехступенчатые</w:t>
      </w:r>
    </w:p>
    <w:p w:rsidR="00CC4CF9" w:rsidRPr="00061AB7" w:rsidRDefault="00CC4CF9">
      <w:pPr>
        <w:pStyle w:val="ConsPlusCell"/>
        <w:jc w:val="both"/>
      </w:pPr>
      <w:r w:rsidRPr="00061AB7">
        <w:t>41 4378     3     - двухстороннего действия многоступенчатые</w:t>
      </w:r>
    </w:p>
    <w:p w:rsidR="00CC4CF9" w:rsidRPr="00061AB7" w:rsidRDefault="00CC4CF9">
      <w:pPr>
        <w:pStyle w:val="ConsPlusCell"/>
        <w:jc w:val="both"/>
      </w:pPr>
      <w:r w:rsidRPr="00061AB7">
        <w:t>41 4380     4     Гидроцилиндры / прочие</w:t>
      </w:r>
    </w:p>
    <w:p w:rsidR="00CC4CF9" w:rsidRPr="00061AB7" w:rsidRDefault="00CC4CF9">
      <w:pPr>
        <w:pStyle w:val="ConsPlusCell"/>
        <w:jc w:val="both"/>
      </w:pPr>
      <w:r w:rsidRPr="00061AB7">
        <w:t>41 4381     8     - мембранные</w:t>
      </w:r>
    </w:p>
    <w:p w:rsidR="00CC4CF9" w:rsidRPr="00061AB7" w:rsidRDefault="00CC4CF9">
      <w:pPr>
        <w:pStyle w:val="ConsPlusCell"/>
        <w:jc w:val="both"/>
      </w:pPr>
      <w:r w:rsidRPr="00061AB7">
        <w:t>41 4382     5     - сильфонные</w:t>
      </w:r>
    </w:p>
    <w:p w:rsidR="00CC4CF9" w:rsidRPr="00061AB7" w:rsidRDefault="00CC4CF9">
      <w:pPr>
        <w:pStyle w:val="ConsPlusCell"/>
        <w:jc w:val="both"/>
      </w:pPr>
      <w:r w:rsidRPr="00061AB7">
        <w:t>41 4400     1     Гидроаппараты (гидроаппаратура контрольно-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регулирующая и распределительная)</w:t>
      </w:r>
    </w:p>
    <w:p w:rsidR="00CC4CF9" w:rsidRPr="00061AB7" w:rsidRDefault="00CC4CF9">
      <w:pPr>
        <w:pStyle w:val="ConsPlusCell"/>
        <w:jc w:val="both"/>
      </w:pPr>
      <w:r w:rsidRPr="00061AB7">
        <w:t>41 4410     6     Гидроклапаны / давления</w:t>
      </w:r>
    </w:p>
    <w:p w:rsidR="00CC4CF9" w:rsidRPr="00061AB7" w:rsidRDefault="00CC4CF9">
      <w:pPr>
        <w:pStyle w:val="ConsPlusCell"/>
        <w:jc w:val="both"/>
      </w:pPr>
      <w:r w:rsidRPr="00061AB7">
        <w:t>41 4411     1     - предохранительные</w:t>
      </w:r>
    </w:p>
    <w:p w:rsidR="00CC4CF9" w:rsidRPr="00061AB7" w:rsidRDefault="00CC4CF9">
      <w:pPr>
        <w:pStyle w:val="ConsPlusCell"/>
        <w:jc w:val="both"/>
      </w:pPr>
      <w:r w:rsidRPr="00061AB7">
        <w:t>41 4412     7     - переливные</w:t>
      </w:r>
    </w:p>
    <w:p w:rsidR="00CC4CF9" w:rsidRPr="00061AB7" w:rsidRDefault="00CC4CF9">
      <w:pPr>
        <w:pStyle w:val="ConsPlusCell"/>
        <w:jc w:val="both"/>
      </w:pPr>
      <w:r w:rsidRPr="00061AB7">
        <w:t>41 4413     2     - редукционные</w:t>
      </w:r>
    </w:p>
    <w:p w:rsidR="00CC4CF9" w:rsidRPr="00061AB7" w:rsidRDefault="00CC4CF9">
      <w:pPr>
        <w:pStyle w:val="ConsPlusCell"/>
        <w:jc w:val="both"/>
      </w:pPr>
      <w:r w:rsidRPr="00061AB7">
        <w:t>41 4414     8     - разности давления</w:t>
      </w:r>
    </w:p>
    <w:p w:rsidR="00CC4CF9" w:rsidRPr="00061AB7" w:rsidRDefault="00CC4CF9">
      <w:pPr>
        <w:pStyle w:val="ConsPlusCell"/>
        <w:jc w:val="both"/>
      </w:pPr>
      <w:r w:rsidRPr="00061AB7">
        <w:t>41 4415     3     - соотношения давления</w:t>
      </w:r>
    </w:p>
    <w:p w:rsidR="00CC4CF9" w:rsidRPr="00061AB7" w:rsidRDefault="00CC4CF9">
      <w:pPr>
        <w:pStyle w:val="ConsPlusCell"/>
        <w:jc w:val="both"/>
      </w:pPr>
      <w:r w:rsidRPr="00061AB7">
        <w:t>41 4420     0     Гидроклапаны / направляющие</w:t>
      </w:r>
    </w:p>
    <w:p w:rsidR="00CC4CF9" w:rsidRPr="00061AB7" w:rsidRDefault="00CC4CF9">
      <w:pPr>
        <w:pStyle w:val="ConsPlusCell"/>
        <w:jc w:val="both"/>
      </w:pPr>
      <w:r w:rsidRPr="00061AB7">
        <w:t>41 4421     6     - обратные</w:t>
      </w:r>
    </w:p>
    <w:p w:rsidR="00CC4CF9" w:rsidRPr="00061AB7" w:rsidRDefault="00CC4CF9">
      <w:pPr>
        <w:pStyle w:val="ConsPlusCell"/>
        <w:jc w:val="both"/>
      </w:pPr>
      <w:r w:rsidRPr="00061AB7">
        <w:t>41 4422     1     Гидрозамки (гидроклапаны обратные управляемые)</w:t>
      </w:r>
    </w:p>
    <w:p w:rsidR="00CC4CF9" w:rsidRPr="00061AB7" w:rsidRDefault="00CC4CF9">
      <w:pPr>
        <w:pStyle w:val="ConsPlusCell"/>
        <w:jc w:val="both"/>
      </w:pPr>
      <w:r w:rsidRPr="00061AB7">
        <w:t>41 4423     7     Гидроклапаны / последовательности</w:t>
      </w:r>
    </w:p>
    <w:p w:rsidR="00CC4CF9" w:rsidRPr="00061AB7" w:rsidRDefault="00CC4CF9">
      <w:pPr>
        <w:pStyle w:val="ConsPlusCell"/>
        <w:jc w:val="both"/>
      </w:pPr>
      <w:r w:rsidRPr="00061AB7">
        <w:t>41 4424     2     - наполнительные</w:t>
      </w:r>
    </w:p>
    <w:p w:rsidR="00CC4CF9" w:rsidRPr="00061AB7" w:rsidRDefault="00CC4CF9">
      <w:pPr>
        <w:pStyle w:val="ConsPlusCell"/>
        <w:jc w:val="both"/>
      </w:pPr>
      <w:r w:rsidRPr="00061AB7">
        <w:t>41 4425     8     - выдержки времени</w:t>
      </w:r>
    </w:p>
    <w:p w:rsidR="00CC4CF9" w:rsidRPr="00061AB7" w:rsidRDefault="00CC4CF9">
      <w:pPr>
        <w:pStyle w:val="ConsPlusCell"/>
        <w:jc w:val="both"/>
      </w:pPr>
      <w:r w:rsidRPr="00061AB7">
        <w:t>41 4430     5     Гидрораспределители золотниковые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двухпозиционные /</w:t>
      </w:r>
    </w:p>
    <w:p w:rsidR="00CC4CF9" w:rsidRPr="00061AB7" w:rsidRDefault="00CC4CF9">
      <w:pPr>
        <w:pStyle w:val="ConsPlusCell"/>
        <w:jc w:val="both"/>
      </w:pPr>
      <w:r w:rsidRPr="00061AB7">
        <w:t>41 4431     0     - с ручным управлением</w:t>
      </w:r>
    </w:p>
    <w:p w:rsidR="00CC4CF9" w:rsidRPr="00061AB7" w:rsidRDefault="00CC4CF9">
      <w:pPr>
        <w:pStyle w:val="ConsPlusCell"/>
        <w:jc w:val="both"/>
      </w:pPr>
      <w:r w:rsidRPr="00061AB7">
        <w:t>41 4432     6     - с механическим управлением</w:t>
      </w:r>
    </w:p>
    <w:p w:rsidR="00CC4CF9" w:rsidRPr="00061AB7" w:rsidRDefault="00CC4CF9">
      <w:pPr>
        <w:pStyle w:val="ConsPlusCell"/>
        <w:jc w:val="both"/>
      </w:pPr>
      <w:r w:rsidRPr="00061AB7">
        <w:t>41 4433     1     - с гидравлическим управлением</w:t>
      </w:r>
    </w:p>
    <w:p w:rsidR="00CC4CF9" w:rsidRPr="00061AB7" w:rsidRDefault="00CC4CF9">
      <w:pPr>
        <w:pStyle w:val="ConsPlusCell"/>
        <w:jc w:val="both"/>
      </w:pPr>
      <w:r w:rsidRPr="00061AB7">
        <w:t>41 4434     7     - с пневматическим и пневмогидравлическим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управлением</w:t>
      </w:r>
    </w:p>
    <w:p w:rsidR="00CC4CF9" w:rsidRPr="00061AB7" w:rsidRDefault="00CC4CF9">
      <w:pPr>
        <w:pStyle w:val="ConsPlusCell"/>
        <w:jc w:val="both"/>
      </w:pPr>
      <w:r w:rsidRPr="00061AB7">
        <w:t>41 4435     2     - с электрогидравлическим управлением</w:t>
      </w:r>
    </w:p>
    <w:p w:rsidR="00CC4CF9" w:rsidRPr="00061AB7" w:rsidRDefault="00CC4CF9">
      <w:pPr>
        <w:pStyle w:val="ConsPlusCell"/>
        <w:jc w:val="both"/>
      </w:pPr>
      <w:r w:rsidRPr="00061AB7">
        <w:t>41 4436     8     - с электропневматическим управлением</w:t>
      </w:r>
    </w:p>
    <w:p w:rsidR="00CC4CF9" w:rsidRPr="00061AB7" w:rsidRDefault="00CC4CF9">
      <w:pPr>
        <w:pStyle w:val="ConsPlusCell"/>
        <w:jc w:val="both"/>
      </w:pPr>
      <w:r w:rsidRPr="00061AB7">
        <w:t>41 4437     3     - с электромагнитным управлением</w:t>
      </w:r>
    </w:p>
    <w:p w:rsidR="00CC4CF9" w:rsidRPr="00061AB7" w:rsidRDefault="00CC4CF9">
      <w:pPr>
        <w:pStyle w:val="ConsPlusCell"/>
        <w:jc w:val="both"/>
      </w:pPr>
      <w:r w:rsidRPr="00061AB7">
        <w:t>41 4440     0     Гидрораспределители золотниковые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трехпозиционные и многопозиционные</w:t>
      </w:r>
    </w:p>
    <w:p w:rsidR="00CC4CF9" w:rsidRPr="00061AB7" w:rsidRDefault="00CC4CF9">
      <w:pPr>
        <w:pStyle w:val="ConsPlusCell"/>
        <w:jc w:val="both"/>
      </w:pPr>
      <w:r w:rsidRPr="00061AB7">
        <w:t>41 4441     5     - трехпозиционные с ручным управлением</w:t>
      </w:r>
    </w:p>
    <w:p w:rsidR="00CC4CF9" w:rsidRPr="00061AB7" w:rsidRDefault="00CC4CF9">
      <w:pPr>
        <w:pStyle w:val="ConsPlusCell"/>
        <w:jc w:val="both"/>
      </w:pPr>
      <w:r w:rsidRPr="00061AB7">
        <w:t>41 4442     0     - трехпозиционные с механическим управлением</w:t>
      </w:r>
    </w:p>
    <w:p w:rsidR="00CC4CF9" w:rsidRPr="00061AB7" w:rsidRDefault="00CC4CF9">
      <w:pPr>
        <w:pStyle w:val="ConsPlusCell"/>
        <w:jc w:val="both"/>
      </w:pPr>
      <w:r w:rsidRPr="00061AB7">
        <w:t>41 4443     6     - трехпозиционные с гидравлическим управлением</w:t>
      </w:r>
    </w:p>
    <w:p w:rsidR="00CC4CF9" w:rsidRPr="00061AB7" w:rsidRDefault="00CC4CF9">
      <w:pPr>
        <w:pStyle w:val="ConsPlusCell"/>
        <w:jc w:val="both"/>
      </w:pPr>
      <w:r w:rsidRPr="00061AB7">
        <w:t>41 4444     1     - трехпозиционные с пневматическим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пневмогидравлическим управлением</w:t>
      </w:r>
    </w:p>
    <w:p w:rsidR="00CC4CF9" w:rsidRPr="00061AB7" w:rsidRDefault="00CC4CF9">
      <w:pPr>
        <w:pStyle w:val="ConsPlusCell"/>
        <w:jc w:val="both"/>
      </w:pPr>
      <w:r w:rsidRPr="00061AB7">
        <w:t>41 4445     7     - трехпозиционные с электрогидравлическим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управлением</w:t>
      </w:r>
    </w:p>
    <w:p w:rsidR="00CC4CF9" w:rsidRPr="00061AB7" w:rsidRDefault="00CC4CF9">
      <w:pPr>
        <w:pStyle w:val="ConsPlusCell"/>
        <w:jc w:val="both"/>
      </w:pPr>
      <w:r w:rsidRPr="00061AB7">
        <w:t>41 4446     2     - трехпозиционные с электропневматическим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управлением</w:t>
      </w:r>
    </w:p>
    <w:p w:rsidR="00CC4CF9" w:rsidRPr="00061AB7" w:rsidRDefault="00CC4CF9">
      <w:pPr>
        <w:pStyle w:val="ConsPlusCell"/>
        <w:jc w:val="both"/>
      </w:pPr>
      <w:r w:rsidRPr="00061AB7">
        <w:t>41 4447     8     - трехпозиционные с электромагнитным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управлением</w:t>
      </w:r>
    </w:p>
    <w:p w:rsidR="00CC4CF9" w:rsidRPr="00061AB7" w:rsidRDefault="00CC4CF9">
      <w:pPr>
        <w:pStyle w:val="ConsPlusCell"/>
        <w:jc w:val="both"/>
      </w:pPr>
      <w:r w:rsidRPr="00061AB7">
        <w:t>41 4448     3     - многопозиционные</w:t>
      </w:r>
    </w:p>
    <w:p w:rsidR="00CC4CF9" w:rsidRPr="00061AB7" w:rsidRDefault="00CC4CF9">
      <w:pPr>
        <w:pStyle w:val="ConsPlusCell"/>
        <w:jc w:val="both"/>
      </w:pPr>
      <w:r w:rsidRPr="00061AB7">
        <w:t>41 4450     4     Гидрораспределители / крановые и клапанные</w:t>
      </w:r>
    </w:p>
    <w:p w:rsidR="00CC4CF9" w:rsidRPr="00061AB7" w:rsidRDefault="00CC4CF9">
      <w:pPr>
        <w:pStyle w:val="ConsPlusCell"/>
        <w:jc w:val="both"/>
      </w:pPr>
      <w:r w:rsidRPr="00061AB7">
        <w:t>41 4451     4     - крановые с ручным управлением</w:t>
      </w:r>
    </w:p>
    <w:p w:rsidR="00CC4CF9" w:rsidRPr="00061AB7" w:rsidRDefault="00CC4CF9">
      <w:pPr>
        <w:pStyle w:val="ConsPlusCell"/>
        <w:jc w:val="both"/>
      </w:pPr>
      <w:r w:rsidRPr="00061AB7">
        <w:t>41 4452     5     - крановые с механическим управлением</w:t>
      </w:r>
    </w:p>
    <w:p w:rsidR="00CC4CF9" w:rsidRPr="00061AB7" w:rsidRDefault="00CC4CF9">
      <w:pPr>
        <w:pStyle w:val="ConsPlusCell"/>
        <w:jc w:val="both"/>
      </w:pPr>
      <w:r w:rsidRPr="00061AB7">
        <w:t>41 4453     0     - крановые с прочими видами управления</w:t>
      </w:r>
    </w:p>
    <w:p w:rsidR="00CC4CF9" w:rsidRPr="00061AB7" w:rsidRDefault="00CC4CF9">
      <w:pPr>
        <w:pStyle w:val="ConsPlusCell"/>
        <w:jc w:val="both"/>
      </w:pPr>
      <w:r w:rsidRPr="00061AB7">
        <w:t>41 4454     6     - клапанные с ручным управлением</w:t>
      </w:r>
    </w:p>
    <w:p w:rsidR="00CC4CF9" w:rsidRPr="00061AB7" w:rsidRDefault="00CC4CF9">
      <w:pPr>
        <w:pStyle w:val="ConsPlusCell"/>
        <w:jc w:val="both"/>
      </w:pPr>
      <w:r w:rsidRPr="00061AB7">
        <w:t>41 4455     1     - клапанные с гидравлическим управлением</w:t>
      </w:r>
    </w:p>
    <w:p w:rsidR="00CC4CF9" w:rsidRPr="00061AB7" w:rsidRDefault="00CC4CF9">
      <w:pPr>
        <w:pStyle w:val="ConsPlusCell"/>
        <w:jc w:val="both"/>
      </w:pPr>
      <w:r w:rsidRPr="00061AB7">
        <w:t>41 4456     7     - клапанные с пневматическим управлением</w:t>
      </w:r>
    </w:p>
    <w:p w:rsidR="00CC4CF9" w:rsidRPr="00061AB7" w:rsidRDefault="00CC4CF9">
      <w:pPr>
        <w:pStyle w:val="ConsPlusCell"/>
        <w:jc w:val="both"/>
      </w:pPr>
      <w:r w:rsidRPr="00061AB7">
        <w:t>41 4457     2     - клапанные с электрогидравлическим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управлением</w:t>
      </w:r>
    </w:p>
    <w:p w:rsidR="00CC4CF9" w:rsidRPr="00061AB7" w:rsidRDefault="00CC4CF9">
      <w:pPr>
        <w:pStyle w:val="ConsPlusCell"/>
        <w:jc w:val="both"/>
      </w:pPr>
      <w:r w:rsidRPr="00061AB7">
        <w:t>41 4458     8     - клапанные с электропневматическим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управлением</w:t>
      </w:r>
    </w:p>
    <w:p w:rsidR="00CC4CF9" w:rsidRPr="00061AB7" w:rsidRDefault="00CC4CF9">
      <w:pPr>
        <w:pStyle w:val="ConsPlusCell"/>
        <w:jc w:val="both"/>
      </w:pPr>
      <w:r w:rsidRPr="00061AB7">
        <w:t>41 4459     3     - клапанные с электромагнитным управлением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41 4460     9     Гидрораспределители / секционные и моноблочные</w:t>
      </w:r>
    </w:p>
    <w:p w:rsidR="00CC4CF9" w:rsidRPr="00061AB7" w:rsidRDefault="00CC4CF9">
      <w:pPr>
        <w:pStyle w:val="ConsPlusCell"/>
        <w:jc w:val="both"/>
      </w:pPr>
      <w:r w:rsidRPr="00061AB7">
        <w:t>41 4461     4     - секционные</w:t>
      </w:r>
    </w:p>
    <w:p w:rsidR="00CC4CF9" w:rsidRPr="00061AB7" w:rsidRDefault="00CC4CF9">
      <w:pPr>
        <w:pStyle w:val="ConsPlusCell"/>
        <w:jc w:val="both"/>
      </w:pPr>
      <w:r w:rsidRPr="00061AB7">
        <w:t>41 4462     8     - моноблочные</w:t>
      </w:r>
    </w:p>
    <w:p w:rsidR="00CC4CF9" w:rsidRPr="00061AB7" w:rsidRDefault="00CC4CF9">
      <w:pPr>
        <w:pStyle w:val="ConsPlusCell"/>
        <w:jc w:val="both"/>
      </w:pPr>
      <w:r w:rsidRPr="00061AB7">
        <w:t>41 4470     3     Гидроаппараты прочие и приборы</w:t>
      </w:r>
    </w:p>
    <w:p w:rsidR="00CC4CF9" w:rsidRPr="00061AB7" w:rsidRDefault="00CC4CF9">
      <w:pPr>
        <w:pStyle w:val="ConsPlusCell"/>
        <w:jc w:val="both"/>
      </w:pPr>
      <w:r w:rsidRPr="00061AB7">
        <w:t>41 4471     9     Гидродроссели</w:t>
      </w:r>
    </w:p>
    <w:p w:rsidR="00CC4CF9" w:rsidRPr="00061AB7" w:rsidRDefault="00CC4CF9">
      <w:pPr>
        <w:pStyle w:val="ConsPlusCell"/>
        <w:jc w:val="both"/>
      </w:pPr>
      <w:r w:rsidRPr="00061AB7">
        <w:t>41 4472     4     Гидрораспределители дросселирующие</w:t>
      </w:r>
    </w:p>
    <w:p w:rsidR="00CC4CF9" w:rsidRPr="00061AB7" w:rsidRDefault="00CC4CF9">
      <w:pPr>
        <w:pStyle w:val="ConsPlusCell"/>
        <w:jc w:val="both"/>
      </w:pPr>
      <w:r w:rsidRPr="00061AB7">
        <w:t>41 4473     1     Регуляторы потока (дроссели с регулятором)</w:t>
      </w:r>
    </w:p>
    <w:p w:rsidR="00CC4CF9" w:rsidRPr="00061AB7" w:rsidRDefault="00CC4CF9">
      <w:pPr>
        <w:pStyle w:val="ConsPlusCell"/>
        <w:jc w:val="both"/>
      </w:pPr>
      <w:r w:rsidRPr="00061AB7">
        <w:t>41 4474     5     Делители и сумматоры потока</w:t>
      </w:r>
    </w:p>
    <w:p w:rsidR="00CC4CF9" w:rsidRPr="00061AB7" w:rsidRDefault="00CC4CF9">
      <w:pPr>
        <w:pStyle w:val="ConsPlusCell"/>
        <w:jc w:val="both"/>
      </w:pPr>
      <w:r w:rsidRPr="00061AB7">
        <w:t>41 4475     0     Демпферы</w:t>
      </w:r>
    </w:p>
    <w:p w:rsidR="00CC4CF9" w:rsidRPr="00061AB7" w:rsidRDefault="00CC4CF9">
      <w:pPr>
        <w:pStyle w:val="ConsPlusCell"/>
        <w:jc w:val="both"/>
      </w:pPr>
      <w:r w:rsidRPr="00061AB7">
        <w:t>41 4476     6     Гидропанели</w:t>
      </w:r>
    </w:p>
    <w:p w:rsidR="00CC4CF9" w:rsidRPr="00061AB7" w:rsidRDefault="00CC4CF9">
      <w:pPr>
        <w:pStyle w:val="ConsPlusCell"/>
        <w:jc w:val="both"/>
      </w:pPr>
      <w:r w:rsidRPr="00061AB7">
        <w:t>41 4477     1     Реле</w:t>
      </w:r>
    </w:p>
    <w:p w:rsidR="00CC4CF9" w:rsidRPr="00061AB7" w:rsidRDefault="00CC4CF9">
      <w:pPr>
        <w:pStyle w:val="ConsPlusCell"/>
        <w:jc w:val="both"/>
      </w:pPr>
      <w:r w:rsidRPr="00061AB7">
        <w:t>41 4478     7     Указатели (индикаторы)</w:t>
      </w:r>
    </w:p>
    <w:p w:rsidR="00CC4CF9" w:rsidRPr="00061AB7" w:rsidRDefault="00CC4CF9">
      <w:pPr>
        <w:pStyle w:val="ConsPlusCell"/>
        <w:jc w:val="both"/>
      </w:pPr>
      <w:r w:rsidRPr="00061AB7">
        <w:t>41 4479     2     Гидроаппараты прочие</w:t>
      </w:r>
    </w:p>
    <w:p w:rsidR="00CC4CF9" w:rsidRPr="00061AB7" w:rsidRDefault="00CC4CF9">
      <w:pPr>
        <w:pStyle w:val="ConsPlusCell"/>
        <w:jc w:val="both"/>
      </w:pPr>
      <w:r w:rsidRPr="00061AB7">
        <w:t>41 4500     5     Гидрооборудование прочее</w:t>
      </w:r>
    </w:p>
    <w:p w:rsidR="00CC4CF9" w:rsidRPr="00061AB7" w:rsidRDefault="00CC4CF9">
      <w:pPr>
        <w:pStyle w:val="ConsPlusCell"/>
        <w:jc w:val="both"/>
      </w:pPr>
      <w:r w:rsidRPr="00061AB7">
        <w:t>41 4510     7     Гидроприводы комплектные</w:t>
      </w:r>
    </w:p>
    <w:p w:rsidR="00CC4CF9" w:rsidRPr="00061AB7" w:rsidRDefault="00CC4CF9">
      <w:pPr>
        <w:pStyle w:val="ConsPlusCell"/>
        <w:jc w:val="both"/>
      </w:pPr>
      <w:r w:rsidRPr="00061AB7">
        <w:t>41 4511     5     Гидроприборы комплектные (гидростанции или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гидроагрегаты комплектно с гидродвигателями,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аппаратурой и другими устройствами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гидропривода машин)</w:t>
      </w:r>
    </w:p>
    <w:p w:rsidR="00CC4CF9" w:rsidRPr="00061AB7" w:rsidRDefault="00CC4CF9">
      <w:pPr>
        <w:pStyle w:val="ConsPlusCell"/>
        <w:jc w:val="both"/>
      </w:pPr>
      <w:r w:rsidRPr="00061AB7">
        <w:t>41 4512     0     Станции гидропривода и гидроагрегаты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(гидропривод с насосами в комплекте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приводным двигателем, гидробаком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гидроаппаратурой)</w:t>
      </w:r>
    </w:p>
    <w:p w:rsidR="00CC4CF9" w:rsidRPr="00061AB7" w:rsidRDefault="00CC4CF9">
      <w:pPr>
        <w:pStyle w:val="ConsPlusCell"/>
        <w:jc w:val="both"/>
      </w:pPr>
      <w:r w:rsidRPr="00061AB7">
        <w:t>41 4516     2     Гидроприводы комплектные прочие</w:t>
      </w:r>
    </w:p>
    <w:p w:rsidR="00CC4CF9" w:rsidRPr="00061AB7" w:rsidRDefault="00CC4CF9">
      <w:pPr>
        <w:pStyle w:val="ConsPlusCell"/>
        <w:jc w:val="both"/>
      </w:pPr>
      <w:r w:rsidRPr="00061AB7">
        <w:t>41 4517     8     Агрегаты насосные для подачи рабочей жидкости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 гидросистемы</w:t>
      </w:r>
    </w:p>
    <w:p w:rsidR="00CC4CF9" w:rsidRPr="00061AB7" w:rsidRDefault="00CC4CF9">
      <w:pPr>
        <w:pStyle w:val="ConsPlusCell"/>
        <w:jc w:val="both"/>
      </w:pPr>
      <w:r w:rsidRPr="00061AB7">
        <w:t>41 4520     4     Гидропередачи объемные /</w:t>
      </w:r>
    </w:p>
    <w:p w:rsidR="00CC4CF9" w:rsidRPr="00061AB7" w:rsidRDefault="00CC4CF9">
      <w:pPr>
        <w:pStyle w:val="ConsPlusCell"/>
        <w:jc w:val="both"/>
      </w:pPr>
      <w:r w:rsidRPr="00061AB7">
        <w:t>41 4521     0     - комбинированные</w:t>
      </w:r>
    </w:p>
    <w:p w:rsidR="00CC4CF9" w:rsidRPr="00061AB7" w:rsidRDefault="00CC4CF9">
      <w:pPr>
        <w:pStyle w:val="ConsPlusCell"/>
        <w:jc w:val="both"/>
      </w:pPr>
      <w:r w:rsidRPr="00061AB7">
        <w:t>41 4528     8     Гидроприводы, электрогидравлические системы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дистанционного управления,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электрогидравлические силовые следящие системы</w:t>
      </w:r>
    </w:p>
    <w:p w:rsidR="00CC4CF9" w:rsidRPr="00061AB7" w:rsidRDefault="00CC4CF9">
      <w:pPr>
        <w:pStyle w:val="ConsPlusCell"/>
        <w:jc w:val="both"/>
      </w:pPr>
      <w:r w:rsidRPr="00061AB7">
        <w:t>41 4530     9     Гидропреобразователи давления, гидроусилители,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гидроаккумуляторы и гидробаки</w:t>
      </w:r>
    </w:p>
    <w:p w:rsidR="00CC4CF9" w:rsidRPr="00061AB7" w:rsidRDefault="00CC4CF9">
      <w:pPr>
        <w:pStyle w:val="ConsPlusCell"/>
        <w:jc w:val="both"/>
      </w:pPr>
      <w:r w:rsidRPr="00061AB7">
        <w:t>41 4531     4     Гидропреобразователи (преобразователи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давления)</w:t>
      </w:r>
    </w:p>
    <w:p w:rsidR="00CC4CF9" w:rsidRPr="00061AB7" w:rsidRDefault="00CC4CF9">
      <w:pPr>
        <w:pStyle w:val="ConsPlusCell"/>
        <w:jc w:val="both"/>
      </w:pPr>
      <w:r w:rsidRPr="00061AB7">
        <w:t>41 4532     4     Гидроаккумуляторы грузовые и пружинные</w:t>
      </w:r>
    </w:p>
    <w:p w:rsidR="00CC4CF9" w:rsidRPr="00061AB7" w:rsidRDefault="00CC4CF9">
      <w:pPr>
        <w:pStyle w:val="ConsPlusCell"/>
        <w:jc w:val="both"/>
      </w:pPr>
      <w:r w:rsidRPr="00061AB7">
        <w:t>41 4533     5     Пневмогидроаккумуляторы</w:t>
      </w:r>
    </w:p>
    <w:p w:rsidR="00CC4CF9" w:rsidRPr="00061AB7" w:rsidRDefault="00CC4CF9">
      <w:pPr>
        <w:pStyle w:val="ConsPlusCell"/>
        <w:jc w:val="both"/>
      </w:pPr>
      <w:r w:rsidRPr="00061AB7">
        <w:t>41 4534     0     Гидробаки</w:t>
      </w:r>
    </w:p>
    <w:p w:rsidR="00CC4CF9" w:rsidRPr="00061AB7" w:rsidRDefault="00CC4CF9">
      <w:pPr>
        <w:pStyle w:val="ConsPlusCell"/>
        <w:jc w:val="both"/>
      </w:pPr>
      <w:r w:rsidRPr="00061AB7">
        <w:t>41 4535     6     Гидроусилители</w:t>
      </w:r>
    </w:p>
    <w:p w:rsidR="00CC4CF9" w:rsidRPr="00061AB7" w:rsidRDefault="00CC4CF9">
      <w:pPr>
        <w:pStyle w:val="ConsPlusCell"/>
        <w:jc w:val="both"/>
      </w:pPr>
      <w:r w:rsidRPr="00061AB7">
        <w:t>41 4540     3     Гидрооборудование для самоходных машин</w:t>
      </w:r>
    </w:p>
    <w:p w:rsidR="00CC4CF9" w:rsidRPr="00061AB7" w:rsidRDefault="00CC4CF9">
      <w:pPr>
        <w:pStyle w:val="ConsPlusCell"/>
        <w:jc w:val="both"/>
      </w:pPr>
      <w:r w:rsidRPr="00061AB7">
        <w:t>41 4541     9     Гидроусилители руля</w:t>
      </w:r>
    </w:p>
    <w:p w:rsidR="00CC4CF9" w:rsidRPr="00061AB7" w:rsidRDefault="00CC4CF9">
      <w:pPr>
        <w:pStyle w:val="ConsPlusCell"/>
        <w:jc w:val="both"/>
      </w:pPr>
      <w:r w:rsidRPr="00061AB7">
        <w:t>41 4542     4     Гидроувеличители сцепного веса</w:t>
      </w:r>
    </w:p>
    <w:p w:rsidR="00CC4CF9" w:rsidRPr="00061AB7" w:rsidRDefault="00CC4CF9">
      <w:pPr>
        <w:pStyle w:val="ConsPlusCell"/>
        <w:jc w:val="both"/>
      </w:pPr>
      <w:r w:rsidRPr="00061AB7">
        <w:t>41 4543     8     Сервоприводы управления</w:t>
      </w:r>
    </w:p>
    <w:p w:rsidR="00CC4CF9" w:rsidRPr="00061AB7" w:rsidRDefault="00CC4CF9">
      <w:pPr>
        <w:pStyle w:val="ConsPlusCell"/>
        <w:jc w:val="both"/>
      </w:pPr>
      <w:r w:rsidRPr="00061AB7">
        <w:t>41 4550     8     Фильтры / и сепараторы для гидроприводов</w:t>
      </w:r>
    </w:p>
    <w:p w:rsidR="00CC4CF9" w:rsidRPr="00061AB7" w:rsidRDefault="00CC4CF9">
      <w:pPr>
        <w:pStyle w:val="ConsPlusCell"/>
        <w:jc w:val="both"/>
      </w:pPr>
      <w:r w:rsidRPr="00061AB7">
        <w:t>41 4551     3     - щелевые</w:t>
      </w:r>
    </w:p>
    <w:p w:rsidR="00CC4CF9" w:rsidRPr="00061AB7" w:rsidRDefault="00CC4CF9">
      <w:pPr>
        <w:pStyle w:val="ConsPlusCell"/>
        <w:jc w:val="both"/>
      </w:pPr>
      <w:r w:rsidRPr="00061AB7">
        <w:t>41 4552     9     - сетчатые</w:t>
      </w:r>
    </w:p>
    <w:p w:rsidR="00CC4CF9" w:rsidRPr="00061AB7" w:rsidRDefault="00CC4CF9">
      <w:pPr>
        <w:pStyle w:val="ConsPlusCell"/>
        <w:jc w:val="both"/>
      </w:pPr>
      <w:r w:rsidRPr="00061AB7">
        <w:t>41 4553     4     - пористые</w:t>
      </w:r>
    </w:p>
    <w:p w:rsidR="00CC4CF9" w:rsidRPr="00061AB7" w:rsidRDefault="00CC4CF9">
      <w:pPr>
        <w:pStyle w:val="ConsPlusCell"/>
        <w:jc w:val="both"/>
      </w:pPr>
      <w:r w:rsidRPr="00061AB7">
        <w:t>41 4554     1     Сепараторы магнитные</w:t>
      </w:r>
    </w:p>
    <w:p w:rsidR="00CC4CF9" w:rsidRPr="00061AB7" w:rsidRDefault="00CC4CF9">
      <w:pPr>
        <w:pStyle w:val="ConsPlusCell"/>
        <w:jc w:val="both"/>
      </w:pPr>
      <w:r w:rsidRPr="00061AB7">
        <w:t>41 4560     2     Кондиционеры рабочей жидкости</w:t>
      </w:r>
    </w:p>
    <w:p w:rsidR="00CC4CF9" w:rsidRPr="00061AB7" w:rsidRDefault="00CC4CF9">
      <w:pPr>
        <w:pStyle w:val="ConsPlusCell"/>
        <w:jc w:val="both"/>
      </w:pPr>
      <w:r w:rsidRPr="00061AB7">
        <w:t>41 4561     8     Теплообменники</w:t>
      </w:r>
    </w:p>
    <w:p w:rsidR="00CC4CF9" w:rsidRPr="00061AB7" w:rsidRDefault="00CC4CF9">
      <w:pPr>
        <w:pStyle w:val="ConsPlusCell"/>
        <w:jc w:val="both"/>
      </w:pPr>
      <w:r w:rsidRPr="00061AB7">
        <w:t>41 4562     3     Сапуны</w:t>
      </w:r>
    </w:p>
    <w:p w:rsidR="00CC4CF9" w:rsidRPr="00061AB7" w:rsidRDefault="00CC4CF9">
      <w:pPr>
        <w:pStyle w:val="ConsPlusCell"/>
        <w:jc w:val="both"/>
      </w:pPr>
      <w:r w:rsidRPr="00061AB7">
        <w:t>41 4563     9     Пробки для выпуска воздуха</w:t>
      </w:r>
    </w:p>
    <w:p w:rsidR="00CC4CF9" w:rsidRPr="00061AB7" w:rsidRDefault="00CC4CF9">
      <w:pPr>
        <w:pStyle w:val="ConsPlusCell"/>
        <w:jc w:val="both"/>
      </w:pPr>
      <w:r w:rsidRPr="00061AB7">
        <w:t>41 4564     4     Устройства диспергирующие</w:t>
      </w:r>
    </w:p>
    <w:p w:rsidR="00CC4CF9" w:rsidRPr="00061AB7" w:rsidRDefault="00CC4CF9">
      <w:pPr>
        <w:pStyle w:val="ConsPlusCell"/>
        <w:jc w:val="both"/>
      </w:pPr>
      <w:r w:rsidRPr="00061AB7">
        <w:t>41 4700     2     Передачи гидродинамические (гидромуфты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гидротрансформаторы)</w:t>
      </w:r>
    </w:p>
    <w:p w:rsidR="00CC4CF9" w:rsidRPr="00061AB7" w:rsidRDefault="00CC4CF9">
      <w:pPr>
        <w:pStyle w:val="ConsPlusCell"/>
        <w:jc w:val="both"/>
      </w:pPr>
      <w:r w:rsidRPr="00061AB7">
        <w:t>41 4710     7     Муфты гидродинамические /</w:t>
      </w:r>
    </w:p>
    <w:p w:rsidR="00CC4CF9" w:rsidRPr="00061AB7" w:rsidRDefault="00CC4CF9">
      <w:pPr>
        <w:pStyle w:val="ConsPlusCell"/>
        <w:jc w:val="both"/>
      </w:pPr>
      <w:r w:rsidRPr="00061AB7">
        <w:t>41 4711     2     - нерегулируемые (ограничивающие,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предохранительные, пусковые, пускотормозные)</w:t>
      </w:r>
    </w:p>
    <w:p w:rsidR="00CC4CF9" w:rsidRPr="00061AB7" w:rsidRDefault="00CC4CF9">
      <w:pPr>
        <w:pStyle w:val="ConsPlusCell"/>
        <w:jc w:val="both"/>
      </w:pPr>
      <w:r w:rsidRPr="00061AB7">
        <w:t>41 4712     8     - регулируемые</w:t>
      </w:r>
    </w:p>
    <w:p w:rsidR="00CC4CF9" w:rsidRPr="00061AB7" w:rsidRDefault="00CC4CF9">
      <w:pPr>
        <w:pStyle w:val="ConsPlusCell"/>
        <w:jc w:val="both"/>
      </w:pPr>
      <w:r w:rsidRPr="00061AB7">
        <w:t>41 4713     3     Тормоза гидродинамические</w:t>
      </w:r>
    </w:p>
    <w:p w:rsidR="00CC4CF9" w:rsidRPr="00061AB7" w:rsidRDefault="00CC4CF9">
      <w:pPr>
        <w:pStyle w:val="ConsPlusCell"/>
        <w:jc w:val="both"/>
      </w:pPr>
      <w:r w:rsidRPr="00061AB7">
        <w:t>41 4720     1     Трансформаторы гидродинамические /</w:t>
      </w:r>
    </w:p>
    <w:p w:rsidR="00CC4CF9" w:rsidRPr="00061AB7" w:rsidRDefault="00CC4CF9">
      <w:pPr>
        <w:pStyle w:val="ConsPlusCell"/>
        <w:jc w:val="both"/>
      </w:pPr>
      <w:r w:rsidRPr="00061AB7">
        <w:t>41 4721     7     - прямого хода</w:t>
      </w:r>
    </w:p>
    <w:p w:rsidR="00CC4CF9" w:rsidRPr="00061AB7" w:rsidRDefault="00CC4CF9">
      <w:pPr>
        <w:pStyle w:val="ConsPlusCell"/>
        <w:jc w:val="both"/>
      </w:pPr>
      <w:r w:rsidRPr="00061AB7">
        <w:t>41 4722     2     - обратного хода</w:t>
      </w:r>
    </w:p>
    <w:p w:rsidR="00CC4CF9" w:rsidRPr="00061AB7" w:rsidRDefault="00CC4CF9">
      <w:pPr>
        <w:pStyle w:val="ConsPlusCell"/>
        <w:jc w:val="both"/>
      </w:pPr>
      <w:r w:rsidRPr="00061AB7">
        <w:t>41 4723     8     - реверсивные</w:t>
      </w:r>
    </w:p>
    <w:p w:rsidR="00CC4CF9" w:rsidRPr="00061AB7" w:rsidRDefault="00CC4CF9">
      <w:pPr>
        <w:pStyle w:val="ConsPlusCell"/>
        <w:jc w:val="both"/>
      </w:pPr>
      <w:r w:rsidRPr="00061AB7">
        <w:t>41 4724     3     - комплексные</w:t>
      </w:r>
    </w:p>
    <w:p w:rsidR="00CC4CF9" w:rsidRPr="00061AB7" w:rsidRDefault="00CC4CF9">
      <w:pPr>
        <w:pStyle w:val="ConsPlusCell"/>
        <w:jc w:val="both"/>
      </w:pPr>
      <w:r w:rsidRPr="00061AB7">
        <w:t>41 4730     6     Передачи гидромеханические /</w:t>
      </w:r>
    </w:p>
    <w:p w:rsidR="00CC4CF9" w:rsidRPr="00061AB7" w:rsidRDefault="00CC4CF9">
      <w:pPr>
        <w:pStyle w:val="ConsPlusCell"/>
        <w:jc w:val="both"/>
      </w:pPr>
      <w:r w:rsidRPr="00061AB7">
        <w:t>41 4731     1     - с цилиндрическими передачами</w:t>
      </w:r>
    </w:p>
    <w:p w:rsidR="00CC4CF9" w:rsidRPr="00061AB7" w:rsidRDefault="00CC4CF9">
      <w:pPr>
        <w:pStyle w:val="ConsPlusCell"/>
        <w:jc w:val="both"/>
      </w:pPr>
      <w:r w:rsidRPr="00061AB7">
        <w:t>41 4732     7     - с коническими передачами</w:t>
      </w:r>
    </w:p>
    <w:p w:rsidR="00CC4CF9" w:rsidRPr="00061AB7" w:rsidRDefault="00CC4CF9">
      <w:pPr>
        <w:pStyle w:val="ConsPlusCell"/>
        <w:jc w:val="both"/>
      </w:pPr>
      <w:r w:rsidRPr="00061AB7">
        <w:t>41 4733     2     - с червячными передачами</w:t>
      </w:r>
    </w:p>
    <w:p w:rsidR="00CC4CF9" w:rsidRPr="00061AB7" w:rsidRDefault="00CC4CF9">
      <w:pPr>
        <w:pStyle w:val="ConsPlusCell"/>
        <w:jc w:val="both"/>
      </w:pPr>
      <w:r w:rsidRPr="00061AB7">
        <w:t>41 4734     8     - с комбинированными передачами</w:t>
      </w:r>
    </w:p>
    <w:p w:rsidR="00CC4CF9" w:rsidRPr="00061AB7" w:rsidRDefault="00CC4CF9">
      <w:pPr>
        <w:pStyle w:val="ConsPlusCell"/>
        <w:jc w:val="both"/>
      </w:pPr>
      <w:r w:rsidRPr="00061AB7">
        <w:t>41 4735     3     - с планетарными передачами</w:t>
      </w:r>
    </w:p>
    <w:p w:rsidR="00CC4CF9" w:rsidRPr="00061AB7" w:rsidRDefault="00CC4CF9">
      <w:pPr>
        <w:pStyle w:val="ConsPlusCell"/>
        <w:jc w:val="both"/>
      </w:pPr>
      <w:r w:rsidRPr="00061AB7">
        <w:t>41 4737     4     Гидропередачи унифицированные для тепловозов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41 5000     8     Пневмоприводы и пневмоавтоматика, смазочное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оборудование и фильтрующие устройства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41 5100     3     Пневмоприводы и пневмоавтоматика</w:t>
      </w:r>
    </w:p>
    <w:p w:rsidR="00CC4CF9" w:rsidRPr="00061AB7" w:rsidRDefault="00CC4CF9">
      <w:pPr>
        <w:pStyle w:val="ConsPlusCell"/>
        <w:jc w:val="both"/>
      </w:pPr>
      <w:r w:rsidRPr="00061AB7">
        <w:t>41 5110     8     Пневмомоторы, поворотные пневмодвигатели,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пневмотурбины</w:t>
      </w:r>
    </w:p>
    <w:p w:rsidR="00CC4CF9" w:rsidRPr="00061AB7" w:rsidRDefault="00CC4CF9">
      <w:pPr>
        <w:pStyle w:val="ConsPlusCell"/>
        <w:jc w:val="both"/>
      </w:pPr>
      <w:r w:rsidRPr="00061AB7">
        <w:t>41 5111     3     Пневмомоторы / шестеренные</w:t>
      </w:r>
    </w:p>
    <w:p w:rsidR="00CC4CF9" w:rsidRPr="00061AB7" w:rsidRDefault="00CC4CF9">
      <w:pPr>
        <w:pStyle w:val="ConsPlusCell"/>
        <w:jc w:val="both"/>
      </w:pPr>
      <w:r w:rsidRPr="00061AB7">
        <w:t>41 5112     9     - шиберные</w:t>
      </w:r>
    </w:p>
    <w:p w:rsidR="00CC4CF9" w:rsidRPr="00061AB7" w:rsidRDefault="00CC4CF9">
      <w:pPr>
        <w:pStyle w:val="ConsPlusCell"/>
        <w:jc w:val="both"/>
      </w:pPr>
      <w:r w:rsidRPr="00061AB7">
        <w:t>41 5114     9     - поршневые</w:t>
      </w:r>
    </w:p>
    <w:p w:rsidR="00CC4CF9" w:rsidRPr="00061AB7" w:rsidRDefault="00CC4CF9">
      <w:pPr>
        <w:pStyle w:val="ConsPlusCell"/>
        <w:jc w:val="both"/>
      </w:pPr>
      <w:r w:rsidRPr="00061AB7">
        <w:t>41 5115     5     Пневмодвигатели поворотные / шиберные</w:t>
      </w:r>
    </w:p>
    <w:p w:rsidR="00CC4CF9" w:rsidRPr="00061AB7" w:rsidRDefault="00CC4CF9">
      <w:pPr>
        <w:pStyle w:val="ConsPlusCell"/>
        <w:jc w:val="both"/>
      </w:pPr>
      <w:r w:rsidRPr="00061AB7">
        <w:t>41 5116     0     - поршневые</w:t>
      </w:r>
    </w:p>
    <w:p w:rsidR="00CC4CF9" w:rsidRPr="00061AB7" w:rsidRDefault="00CC4CF9">
      <w:pPr>
        <w:pStyle w:val="ConsPlusCell"/>
        <w:jc w:val="both"/>
      </w:pPr>
      <w:r w:rsidRPr="00061AB7">
        <w:t>41 5117     6     Пневмотурбины</w:t>
      </w:r>
    </w:p>
    <w:p w:rsidR="00CC4CF9" w:rsidRPr="00061AB7" w:rsidRDefault="00CC4CF9">
      <w:pPr>
        <w:pStyle w:val="ConsPlusCell"/>
        <w:jc w:val="both"/>
      </w:pPr>
      <w:r w:rsidRPr="00061AB7">
        <w:t>41 5120     2     Пневмоцилиндры поршневые стационарные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двухстороннего действия /</w:t>
      </w:r>
    </w:p>
    <w:p w:rsidR="00CC4CF9" w:rsidRPr="00061AB7" w:rsidRDefault="00CC4CF9">
      <w:pPr>
        <w:pStyle w:val="ConsPlusCell"/>
        <w:jc w:val="both"/>
      </w:pPr>
      <w:r w:rsidRPr="00061AB7">
        <w:t>41 5121     8     - с торможением и креплением на лапах</w:t>
      </w:r>
    </w:p>
    <w:p w:rsidR="00CC4CF9" w:rsidRPr="00061AB7" w:rsidRDefault="00CC4CF9">
      <w:pPr>
        <w:pStyle w:val="ConsPlusCell"/>
        <w:jc w:val="both"/>
      </w:pPr>
      <w:r w:rsidRPr="00061AB7">
        <w:t>41 5122     3     - с торможением и креплением на фланце</w:t>
      </w:r>
    </w:p>
    <w:p w:rsidR="00CC4CF9" w:rsidRPr="00061AB7" w:rsidRDefault="00CC4CF9">
      <w:pPr>
        <w:pStyle w:val="ConsPlusCell"/>
        <w:jc w:val="both"/>
      </w:pPr>
      <w:r w:rsidRPr="00061AB7">
        <w:t>41 5123     9     - с торможением и креплением на проушине или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цапфах</w:t>
      </w:r>
    </w:p>
    <w:p w:rsidR="00CC4CF9" w:rsidRPr="00061AB7" w:rsidRDefault="00CC4CF9">
      <w:pPr>
        <w:pStyle w:val="ConsPlusCell"/>
        <w:jc w:val="both"/>
      </w:pPr>
      <w:r w:rsidRPr="00061AB7">
        <w:t>41 5124     4     - с торможением и прочими видами крепления</w:t>
      </w:r>
    </w:p>
    <w:p w:rsidR="00CC4CF9" w:rsidRPr="00061AB7" w:rsidRDefault="00CC4CF9">
      <w:pPr>
        <w:pStyle w:val="ConsPlusCell"/>
        <w:jc w:val="both"/>
      </w:pPr>
      <w:r w:rsidRPr="00061AB7">
        <w:t>41 5125     2     - без торможения с креплением на лапах</w:t>
      </w:r>
    </w:p>
    <w:p w:rsidR="00CC4CF9" w:rsidRPr="00061AB7" w:rsidRDefault="00CC4CF9">
      <w:pPr>
        <w:pStyle w:val="ConsPlusCell"/>
        <w:jc w:val="both"/>
      </w:pPr>
      <w:r w:rsidRPr="00061AB7">
        <w:t>41 5126     5     - без торможения с креплением на фланце</w:t>
      </w:r>
    </w:p>
    <w:p w:rsidR="00CC4CF9" w:rsidRPr="00061AB7" w:rsidRDefault="00CC4CF9">
      <w:pPr>
        <w:pStyle w:val="ConsPlusCell"/>
        <w:jc w:val="both"/>
      </w:pPr>
      <w:r w:rsidRPr="00061AB7">
        <w:t>41 5127     0     - без торможения с креплением на проушине или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цапфах</w:t>
      </w:r>
    </w:p>
    <w:p w:rsidR="00CC4CF9" w:rsidRPr="00061AB7" w:rsidRDefault="00CC4CF9">
      <w:pPr>
        <w:pStyle w:val="ConsPlusCell"/>
        <w:jc w:val="both"/>
      </w:pPr>
      <w:r w:rsidRPr="00061AB7">
        <w:t>41 5128     6     - без торможения, с прочими видами крепления</w:t>
      </w:r>
    </w:p>
    <w:p w:rsidR="00CC4CF9" w:rsidRPr="00061AB7" w:rsidRDefault="00CC4CF9">
      <w:pPr>
        <w:pStyle w:val="ConsPlusCell"/>
        <w:jc w:val="both"/>
      </w:pPr>
      <w:r w:rsidRPr="00061AB7">
        <w:t>41 5130     7     Пневмоцилиндры поршневые стационарные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одностороннего действия /</w:t>
      </w:r>
    </w:p>
    <w:p w:rsidR="00CC4CF9" w:rsidRPr="00061AB7" w:rsidRDefault="00CC4CF9">
      <w:pPr>
        <w:pStyle w:val="ConsPlusCell"/>
        <w:jc w:val="both"/>
      </w:pPr>
      <w:r w:rsidRPr="00061AB7">
        <w:t>41 5131     2     - с торможением и креплением на лапах</w:t>
      </w:r>
    </w:p>
    <w:p w:rsidR="00CC4CF9" w:rsidRPr="00061AB7" w:rsidRDefault="00CC4CF9">
      <w:pPr>
        <w:pStyle w:val="ConsPlusCell"/>
        <w:jc w:val="both"/>
      </w:pPr>
      <w:r w:rsidRPr="00061AB7">
        <w:t>41 5132     8     - с торможением и креплением на фланце</w:t>
      </w:r>
    </w:p>
    <w:p w:rsidR="00CC4CF9" w:rsidRPr="00061AB7" w:rsidRDefault="00CC4CF9">
      <w:pPr>
        <w:pStyle w:val="ConsPlusCell"/>
        <w:jc w:val="both"/>
      </w:pPr>
      <w:r w:rsidRPr="00061AB7">
        <w:t>41 5133     3     - с торможением и креплением на проушине или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цапфах</w:t>
      </w:r>
    </w:p>
    <w:p w:rsidR="00CC4CF9" w:rsidRPr="00061AB7" w:rsidRDefault="00CC4CF9">
      <w:pPr>
        <w:pStyle w:val="ConsPlusCell"/>
        <w:jc w:val="both"/>
      </w:pPr>
      <w:r w:rsidRPr="00061AB7">
        <w:t>41 5134     9     - с торможением и прочими видами крепления</w:t>
      </w:r>
    </w:p>
    <w:p w:rsidR="00CC4CF9" w:rsidRPr="00061AB7" w:rsidRDefault="00CC4CF9">
      <w:pPr>
        <w:pStyle w:val="ConsPlusCell"/>
        <w:jc w:val="both"/>
      </w:pPr>
      <w:r w:rsidRPr="00061AB7">
        <w:t>41 5135     4     - без торможения с креплением на лапах</w:t>
      </w:r>
    </w:p>
    <w:p w:rsidR="00CC4CF9" w:rsidRPr="00061AB7" w:rsidRDefault="00CC4CF9">
      <w:pPr>
        <w:pStyle w:val="ConsPlusCell"/>
        <w:jc w:val="both"/>
      </w:pPr>
      <w:r w:rsidRPr="00061AB7">
        <w:t>41 5136     6     - без торможения с креплением на фланце</w:t>
      </w:r>
    </w:p>
    <w:p w:rsidR="00CC4CF9" w:rsidRPr="00061AB7" w:rsidRDefault="00CC4CF9">
      <w:pPr>
        <w:pStyle w:val="ConsPlusCell"/>
        <w:jc w:val="both"/>
      </w:pPr>
      <w:r w:rsidRPr="00061AB7">
        <w:t>41 5137     5     - без торможения с креплением на проушине или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цапфах</w:t>
      </w:r>
    </w:p>
    <w:p w:rsidR="00CC4CF9" w:rsidRPr="00061AB7" w:rsidRDefault="00CC4CF9">
      <w:pPr>
        <w:pStyle w:val="ConsPlusCell"/>
        <w:jc w:val="both"/>
      </w:pPr>
      <w:r w:rsidRPr="00061AB7">
        <w:t>41 5138     0     - без торможения, с прочими видами крепления</w:t>
      </w:r>
    </w:p>
    <w:p w:rsidR="00CC4CF9" w:rsidRPr="00061AB7" w:rsidRDefault="00CC4CF9">
      <w:pPr>
        <w:pStyle w:val="ConsPlusCell"/>
        <w:jc w:val="both"/>
      </w:pPr>
      <w:r w:rsidRPr="00061AB7">
        <w:t>41 5140     1     Пневмоцилиндры / прочие</w:t>
      </w:r>
    </w:p>
    <w:p w:rsidR="00CC4CF9" w:rsidRPr="00061AB7" w:rsidRDefault="00CC4CF9">
      <w:pPr>
        <w:pStyle w:val="ConsPlusCell"/>
        <w:jc w:val="both"/>
      </w:pPr>
      <w:r w:rsidRPr="00061AB7">
        <w:t>41 5141     7     - вращающиеся</w:t>
      </w:r>
    </w:p>
    <w:p w:rsidR="00CC4CF9" w:rsidRPr="00061AB7" w:rsidRDefault="00CC4CF9">
      <w:pPr>
        <w:pStyle w:val="ConsPlusCell"/>
        <w:jc w:val="both"/>
      </w:pPr>
      <w:r w:rsidRPr="00061AB7">
        <w:t>41 5142     2     - плунжерные</w:t>
      </w:r>
    </w:p>
    <w:p w:rsidR="00CC4CF9" w:rsidRPr="00061AB7" w:rsidRDefault="00CC4CF9">
      <w:pPr>
        <w:pStyle w:val="ConsPlusCell"/>
        <w:jc w:val="both"/>
      </w:pPr>
      <w:r w:rsidRPr="00061AB7">
        <w:t>41 5143     8     - телескопические</w:t>
      </w:r>
    </w:p>
    <w:p w:rsidR="00CC4CF9" w:rsidRPr="00061AB7" w:rsidRDefault="00CC4CF9">
      <w:pPr>
        <w:pStyle w:val="ConsPlusCell"/>
        <w:jc w:val="both"/>
      </w:pPr>
      <w:r w:rsidRPr="00061AB7">
        <w:t>41 5144     3     - мембранные</w:t>
      </w:r>
    </w:p>
    <w:p w:rsidR="00CC4CF9" w:rsidRPr="00061AB7" w:rsidRDefault="00CC4CF9">
      <w:pPr>
        <w:pStyle w:val="ConsPlusCell"/>
        <w:jc w:val="both"/>
      </w:pPr>
      <w:r w:rsidRPr="00061AB7">
        <w:t>41 5145     9     - сильфонные</w:t>
      </w:r>
    </w:p>
    <w:p w:rsidR="00CC4CF9" w:rsidRPr="00061AB7" w:rsidRDefault="00CC4CF9">
      <w:pPr>
        <w:pStyle w:val="ConsPlusCell"/>
        <w:jc w:val="both"/>
      </w:pPr>
      <w:r w:rsidRPr="00061AB7">
        <w:t>41 5146     4     - с гибким двусторонним штоком</w:t>
      </w:r>
    </w:p>
    <w:p w:rsidR="00CC4CF9" w:rsidRPr="00061AB7" w:rsidRDefault="00CC4CF9">
      <w:pPr>
        <w:pStyle w:val="ConsPlusCell"/>
        <w:jc w:val="both"/>
      </w:pPr>
      <w:r w:rsidRPr="00061AB7">
        <w:t>41 5150     6     Пневмораспределители /</w:t>
      </w:r>
    </w:p>
    <w:p w:rsidR="00CC4CF9" w:rsidRPr="00061AB7" w:rsidRDefault="00CC4CF9">
      <w:pPr>
        <w:pStyle w:val="ConsPlusCell"/>
        <w:jc w:val="both"/>
      </w:pPr>
      <w:r w:rsidRPr="00061AB7">
        <w:t>41 5151     1     - золотниковые цилиндрические</w:t>
      </w:r>
    </w:p>
    <w:p w:rsidR="00CC4CF9" w:rsidRPr="00061AB7" w:rsidRDefault="00CC4CF9">
      <w:pPr>
        <w:pStyle w:val="ConsPlusCell"/>
        <w:jc w:val="both"/>
      </w:pPr>
      <w:r w:rsidRPr="00061AB7">
        <w:t>41 5152     7     - золотниковые плоские</w:t>
      </w:r>
    </w:p>
    <w:p w:rsidR="00CC4CF9" w:rsidRPr="00061AB7" w:rsidRDefault="00CC4CF9">
      <w:pPr>
        <w:pStyle w:val="ConsPlusCell"/>
        <w:jc w:val="both"/>
      </w:pPr>
      <w:r w:rsidRPr="00061AB7">
        <w:t>41 5153     2     - крановые</w:t>
      </w:r>
    </w:p>
    <w:p w:rsidR="00CC4CF9" w:rsidRPr="00061AB7" w:rsidRDefault="00CC4CF9">
      <w:pPr>
        <w:pStyle w:val="ConsPlusCell"/>
        <w:jc w:val="both"/>
      </w:pPr>
      <w:r w:rsidRPr="00061AB7">
        <w:t>41 5157     4     - клапанные</w:t>
      </w:r>
    </w:p>
    <w:p w:rsidR="00CC4CF9" w:rsidRPr="00061AB7" w:rsidRDefault="00CC4CF9">
      <w:pPr>
        <w:pStyle w:val="ConsPlusCell"/>
        <w:jc w:val="both"/>
      </w:pPr>
      <w:r w:rsidRPr="00061AB7">
        <w:t>41 5160     0     Пневмоклапаны /</w:t>
      </w:r>
    </w:p>
    <w:p w:rsidR="00CC4CF9" w:rsidRPr="00061AB7" w:rsidRDefault="00CC4CF9">
      <w:pPr>
        <w:pStyle w:val="ConsPlusCell"/>
        <w:jc w:val="both"/>
      </w:pPr>
      <w:r w:rsidRPr="00061AB7">
        <w:t>41 5161     6     - обратные</w:t>
      </w:r>
    </w:p>
    <w:p w:rsidR="00CC4CF9" w:rsidRPr="00061AB7" w:rsidRDefault="00CC4CF9">
      <w:pPr>
        <w:pStyle w:val="ConsPlusCell"/>
        <w:jc w:val="both"/>
      </w:pPr>
      <w:r w:rsidRPr="00061AB7">
        <w:t>41 5162     1     - последовательные</w:t>
      </w:r>
    </w:p>
    <w:p w:rsidR="00CC4CF9" w:rsidRPr="00061AB7" w:rsidRDefault="00CC4CF9">
      <w:pPr>
        <w:pStyle w:val="ConsPlusCell"/>
        <w:jc w:val="both"/>
      </w:pPr>
      <w:r w:rsidRPr="00061AB7">
        <w:t>41 5163     7     - предохранительные</w:t>
      </w:r>
    </w:p>
    <w:p w:rsidR="00CC4CF9" w:rsidRPr="00061AB7" w:rsidRDefault="00CC4CF9">
      <w:pPr>
        <w:pStyle w:val="ConsPlusCell"/>
        <w:jc w:val="both"/>
      </w:pPr>
      <w:r w:rsidRPr="00061AB7">
        <w:t>41 5164     2     - редукционные (регуляторы давления)</w:t>
      </w:r>
    </w:p>
    <w:p w:rsidR="00CC4CF9" w:rsidRPr="00061AB7" w:rsidRDefault="00CC4CF9">
      <w:pPr>
        <w:pStyle w:val="ConsPlusCell"/>
        <w:jc w:val="both"/>
      </w:pPr>
      <w:r w:rsidRPr="00061AB7">
        <w:t>41 5165     8     - логические</w:t>
      </w:r>
    </w:p>
    <w:p w:rsidR="00CC4CF9" w:rsidRPr="00061AB7" w:rsidRDefault="00CC4CF9">
      <w:pPr>
        <w:pStyle w:val="ConsPlusCell"/>
        <w:jc w:val="both"/>
      </w:pPr>
      <w:r w:rsidRPr="00061AB7">
        <w:t>41 5166     3     - быстрого выхлопа</w:t>
      </w:r>
    </w:p>
    <w:p w:rsidR="00CC4CF9" w:rsidRPr="00061AB7" w:rsidRDefault="00CC4CF9">
      <w:pPr>
        <w:pStyle w:val="ConsPlusCell"/>
        <w:jc w:val="both"/>
      </w:pPr>
      <w:r w:rsidRPr="00061AB7">
        <w:t>41 5170     5     Пневмоаппараты прочие и приборы</w:t>
      </w:r>
    </w:p>
    <w:p w:rsidR="00CC4CF9" w:rsidRPr="00061AB7" w:rsidRDefault="00CC4CF9">
      <w:pPr>
        <w:pStyle w:val="ConsPlusCell"/>
        <w:jc w:val="both"/>
      </w:pPr>
      <w:r w:rsidRPr="00061AB7">
        <w:t>41 5171     0     Пневмодроссели /</w:t>
      </w:r>
    </w:p>
    <w:p w:rsidR="00CC4CF9" w:rsidRPr="00061AB7" w:rsidRDefault="00CC4CF9">
      <w:pPr>
        <w:pStyle w:val="ConsPlusCell"/>
        <w:jc w:val="both"/>
      </w:pPr>
      <w:r w:rsidRPr="00061AB7">
        <w:t>41 5172     6     - с обратным пневмоклапаном</w:t>
      </w:r>
    </w:p>
    <w:p w:rsidR="00CC4CF9" w:rsidRPr="00061AB7" w:rsidRDefault="00CC4CF9">
      <w:pPr>
        <w:pStyle w:val="ConsPlusCell"/>
        <w:jc w:val="both"/>
      </w:pPr>
      <w:r w:rsidRPr="00061AB7">
        <w:t>41 5173     1     - тормозные (тормозные золотники)</w:t>
      </w:r>
    </w:p>
    <w:p w:rsidR="00CC4CF9" w:rsidRPr="00061AB7" w:rsidRDefault="00CC4CF9">
      <w:pPr>
        <w:pStyle w:val="ConsPlusCell"/>
        <w:jc w:val="both"/>
      </w:pPr>
      <w:r w:rsidRPr="00061AB7">
        <w:t>41 5174     7     Пневмопанели</w:t>
      </w:r>
    </w:p>
    <w:p w:rsidR="00CC4CF9" w:rsidRPr="00061AB7" w:rsidRDefault="00CC4CF9">
      <w:pPr>
        <w:pStyle w:val="ConsPlusCell"/>
        <w:jc w:val="both"/>
      </w:pPr>
      <w:r w:rsidRPr="00061AB7">
        <w:t>41 5175     2     Пневмоусилители</w:t>
      </w:r>
    </w:p>
    <w:p w:rsidR="00CC4CF9" w:rsidRPr="00061AB7" w:rsidRDefault="00CC4CF9">
      <w:pPr>
        <w:pStyle w:val="ConsPlusCell"/>
        <w:jc w:val="both"/>
      </w:pPr>
      <w:r w:rsidRPr="00061AB7">
        <w:t>41 5176     8     Пневмоаппараты комбинированные</w:t>
      </w:r>
    </w:p>
    <w:p w:rsidR="00CC4CF9" w:rsidRPr="00061AB7" w:rsidRDefault="00CC4CF9">
      <w:pPr>
        <w:pStyle w:val="ConsPlusCell"/>
        <w:jc w:val="both"/>
      </w:pPr>
      <w:r w:rsidRPr="00061AB7">
        <w:t>41 5177     3     Реле</w:t>
      </w:r>
    </w:p>
    <w:p w:rsidR="00CC4CF9" w:rsidRPr="00061AB7" w:rsidRDefault="00CC4CF9">
      <w:pPr>
        <w:pStyle w:val="ConsPlusCell"/>
        <w:jc w:val="both"/>
      </w:pPr>
      <w:r w:rsidRPr="00061AB7">
        <w:t>41 5178     9     Указатели (индикаторы)</w:t>
      </w:r>
    </w:p>
    <w:p w:rsidR="00CC4CF9" w:rsidRPr="00061AB7" w:rsidRDefault="00CC4CF9">
      <w:pPr>
        <w:pStyle w:val="ConsPlusCell"/>
        <w:jc w:val="both"/>
      </w:pPr>
      <w:r w:rsidRPr="00061AB7">
        <w:t>41 5179     4     Пневмоаппараты прочие</w:t>
      </w:r>
    </w:p>
    <w:p w:rsidR="00CC4CF9" w:rsidRPr="00061AB7" w:rsidRDefault="00CC4CF9">
      <w:pPr>
        <w:pStyle w:val="ConsPlusCell"/>
        <w:jc w:val="both"/>
      </w:pPr>
      <w:r w:rsidRPr="00061AB7">
        <w:t>41 5180     4     Кондиционеры сжатого воздуха, пневмоемкости</w:t>
      </w:r>
    </w:p>
    <w:p w:rsidR="00CC4CF9" w:rsidRPr="00061AB7" w:rsidRDefault="00CC4CF9">
      <w:pPr>
        <w:pStyle w:val="ConsPlusCell"/>
        <w:jc w:val="both"/>
      </w:pPr>
      <w:r w:rsidRPr="00061AB7">
        <w:t>41 5181     5     Фильтры и влагоотделители</w:t>
      </w:r>
    </w:p>
    <w:p w:rsidR="00CC4CF9" w:rsidRPr="00061AB7" w:rsidRDefault="00CC4CF9">
      <w:pPr>
        <w:pStyle w:val="ConsPlusCell"/>
        <w:jc w:val="both"/>
      </w:pPr>
      <w:r w:rsidRPr="00061AB7">
        <w:t>41 5182     0     Сепараторы воздушные</w:t>
      </w:r>
    </w:p>
    <w:p w:rsidR="00CC4CF9" w:rsidRPr="00061AB7" w:rsidRDefault="00CC4CF9">
      <w:pPr>
        <w:pStyle w:val="ConsPlusCell"/>
        <w:jc w:val="both"/>
      </w:pPr>
      <w:r w:rsidRPr="00061AB7">
        <w:t>41 5183     6     Пневмоблоки подготовки воздуха</w:t>
      </w:r>
    </w:p>
    <w:p w:rsidR="00CC4CF9" w:rsidRPr="00061AB7" w:rsidRDefault="00CC4CF9">
      <w:pPr>
        <w:pStyle w:val="ConsPlusCell"/>
        <w:jc w:val="both"/>
      </w:pPr>
      <w:r w:rsidRPr="00061AB7">
        <w:t>41 5184     1     Пневмоглушители</w:t>
      </w:r>
    </w:p>
    <w:p w:rsidR="00CC4CF9" w:rsidRPr="00061AB7" w:rsidRDefault="00CC4CF9">
      <w:pPr>
        <w:pStyle w:val="ConsPlusCell"/>
        <w:jc w:val="both"/>
      </w:pPr>
      <w:r w:rsidRPr="00061AB7">
        <w:t>41 5185     7     Ресиверы, пневмоаккумуляторы</w:t>
      </w:r>
    </w:p>
    <w:p w:rsidR="00CC4CF9" w:rsidRPr="00061AB7" w:rsidRDefault="00CC4CF9">
      <w:pPr>
        <w:pStyle w:val="ConsPlusCell"/>
        <w:jc w:val="both"/>
      </w:pPr>
      <w:r w:rsidRPr="00061AB7">
        <w:t>41 5190     4     Пневмоприводы и устройства прочие</w:t>
      </w:r>
    </w:p>
    <w:p w:rsidR="00CC4CF9" w:rsidRPr="00061AB7" w:rsidRDefault="00CC4CF9">
      <w:pPr>
        <w:pStyle w:val="ConsPlusCell"/>
        <w:jc w:val="both"/>
      </w:pPr>
      <w:r w:rsidRPr="00061AB7">
        <w:t>41 5191     8     Пневмоприводы комплектные</w:t>
      </w:r>
    </w:p>
    <w:p w:rsidR="00CC4CF9" w:rsidRPr="00061AB7" w:rsidRDefault="00CC4CF9">
      <w:pPr>
        <w:pStyle w:val="ConsPlusCell"/>
        <w:jc w:val="both"/>
      </w:pPr>
      <w:r w:rsidRPr="00061AB7">
        <w:t>41 5200     7     Оборудование смазочное</w:t>
      </w:r>
    </w:p>
    <w:p w:rsidR="00CC4CF9" w:rsidRPr="00061AB7" w:rsidRDefault="00CC4CF9">
      <w:pPr>
        <w:pStyle w:val="ConsPlusCell"/>
        <w:jc w:val="both"/>
      </w:pPr>
      <w:r w:rsidRPr="00061AB7">
        <w:t>41 5210     1     Насосы смазочные /</w:t>
      </w:r>
    </w:p>
    <w:p w:rsidR="00CC4CF9" w:rsidRPr="00061AB7" w:rsidRDefault="00CC4CF9">
      <w:pPr>
        <w:pStyle w:val="ConsPlusCell"/>
        <w:jc w:val="both"/>
      </w:pPr>
      <w:r w:rsidRPr="00061AB7">
        <w:t>41 5211     7     - шестеренные</w:t>
      </w:r>
    </w:p>
    <w:p w:rsidR="00CC4CF9" w:rsidRPr="00061AB7" w:rsidRDefault="00CC4CF9">
      <w:pPr>
        <w:pStyle w:val="ConsPlusCell"/>
        <w:jc w:val="both"/>
      </w:pPr>
      <w:r w:rsidRPr="00061AB7">
        <w:t>41 5212     2     - шиберные</w:t>
      </w:r>
    </w:p>
    <w:p w:rsidR="00CC4CF9" w:rsidRPr="00061AB7" w:rsidRDefault="00CC4CF9">
      <w:pPr>
        <w:pStyle w:val="ConsPlusCell"/>
        <w:jc w:val="both"/>
      </w:pPr>
      <w:r w:rsidRPr="00061AB7">
        <w:t>41 5213     8     - винтовые</w:t>
      </w:r>
    </w:p>
    <w:p w:rsidR="00CC4CF9" w:rsidRPr="00061AB7" w:rsidRDefault="00CC4CF9">
      <w:pPr>
        <w:pStyle w:val="ConsPlusCell"/>
        <w:jc w:val="both"/>
      </w:pPr>
      <w:r w:rsidRPr="00061AB7">
        <w:t>41 5214     3     - поршневые одноотводные</w:t>
      </w:r>
    </w:p>
    <w:p w:rsidR="00CC4CF9" w:rsidRPr="00061AB7" w:rsidRDefault="00CC4CF9">
      <w:pPr>
        <w:pStyle w:val="ConsPlusCell"/>
        <w:jc w:val="both"/>
      </w:pPr>
      <w:r w:rsidRPr="00061AB7">
        <w:t>41 5215     9     - поршневые многоотводные</w:t>
      </w:r>
    </w:p>
    <w:p w:rsidR="00CC4CF9" w:rsidRPr="00061AB7" w:rsidRDefault="00CC4CF9">
      <w:pPr>
        <w:pStyle w:val="ConsPlusCell"/>
        <w:jc w:val="both"/>
      </w:pPr>
      <w:r w:rsidRPr="00061AB7">
        <w:t>41 5220     6     Аппараты смазочные и приборы</w:t>
      </w:r>
    </w:p>
    <w:p w:rsidR="00CC4CF9" w:rsidRPr="00061AB7" w:rsidRDefault="00CC4CF9">
      <w:pPr>
        <w:pStyle w:val="ConsPlusCell"/>
        <w:jc w:val="both"/>
      </w:pPr>
      <w:r w:rsidRPr="00061AB7">
        <w:t>41 5221     1     Распределители смазочные</w:t>
      </w:r>
    </w:p>
    <w:p w:rsidR="00CC4CF9" w:rsidRPr="00061AB7" w:rsidRDefault="00CC4CF9">
      <w:pPr>
        <w:pStyle w:val="ConsPlusCell"/>
        <w:jc w:val="both"/>
      </w:pPr>
      <w:r w:rsidRPr="00061AB7">
        <w:t>41 5222     7     Клапаны смазочные</w:t>
      </w:r>
    </w:p>
    <w:p w:rsidR="00CC4CF9" w:rsidRPr="00061AB7" w:rsidRDefault="00CC4CF9">
      <w:pPr>
        <w:pStyle w:val="ConsPlusCell"/>
        <w:jc w:val="both"/>
      </w:pPr>
      <w:r w:rsidRPr="00061AB7">
        <w:t>41 5223     2     Питатели смазочные</w:t>
      </w:r>
    </w:p>
    <w:p w:rsidR="00CC4CF9" w:rsidRPr="00061AB7" w:rsidRDefault="00CC4CF9">
      <w:pPr>
        <w:pStyle w:val="ConsPlusCell"/>
        <w:jc w:val="both"/>
      </w:pPr>
      <w:r w:rsidRPr="00061AB7">
        <w:t>41 5224     8     Дроссели смазочные</w:t>
      </w:r>
    </w:p>
    <w:p w:rsidR="00CC4CF9" w:rsidRPr="00061AB7" w:rsidRDefault="00CC4CF9">
      <w:pPr>
        <w:pStyle w:val="ConsPlusCell"/>
        <w:jc w:val="both"/>
      </w:pPr>
      <w:r w:rsidRPr="00061AB7">
        <w:t>41 5225     3     Пресс-масленки</w:t>
      </w:r>
    </w:p>
    <w:p w:rsidR="00CC4CF9" w:rsidRPr="00061AB7" w:rsidRDefault="00CC4CF9">
      <w:pPr>
        <w:pStyle w:val="ConsPlusCell"/>
        <w:jc w:val="both"/>
      </w:pPr>
      <w:r w:rsidRPr="00061AB7">
        <w:t>41 5226     9     Панели и блоки смазочные</w:t>
      </w:r>
    </w:p>
    <w:p w:rsidR="00CC4CF9" w:rsidRPr="00061AB7" w:rsidRDefault="00CC4CF9">
      <w:pPr>
        <w:pStyle w:val="ConsPlusCell"/>
        <w:jc w:val="both"/>
      </w:pPr>
      <w:r w:rsidRPr="00061AB7">
        <w:t>41 5227     4     Реле смазочное и указатели (индикаторы)</w:t>
      </w:r>
    </w:p>
    <w:p w:rsidR="00CC4CF9" w:rsidRPr="00061AB7" w:rsidRDefault="00CC4CF9">
      <w:pPr>
        <w:pStyle w:val="ConsPlusCell"/>
        <w:jc w:val="both"/>
      </w:pPr>
      <w:r w:rsidRPr="00061AB7">
        <w:t>41 5228     0     Аппараты смазочные и приборы прочие</w:t>
      </w:r>
    </w:p>
    <w:p w:rsidR="00CC4CF9" w:rsidRPr="00061AB7" w:rsidRDefault="00CC4CF9">
      <w:pPr>
        <w:pStyle w:val="ConsPlusCell"/>
        <w:jc w:val="both"/>
      </w:pPr>
      <w:r w:rsidRPr="00061AB7">
        <w:t>41 5230     0     Системы смазочные /</w:t>
      </w:r>
    </w:p>
    <w:p w:rsidR="00CC4CF9" w:rsidRPr="00061AB7" w:rsidRDefault="00CC4CF9">
      <w:pPr>
        <w:pStyle w:val="ConsPlusCell"/>
        <w:jc w:val="both"/>
      </w:pPr>
      <w:r w:rsidRPr="00061AB7">
        <w:t>41 5231     6     - с питателями</w:t>
      </w:r>
    </w:p>
    <w:p w:rsidR="00CC4CF9" w:rsidRPr="00061AB7" w:rsidRDefault="00CC4CF9">
      <w:pPr>
        <w:pStyle w:val="ConsPlusCell"/>
        <w:jc w:val="both"/>
      </w:pPr>
      <w:r w:rsidRPr="00061AB7">
        <w:t>41 5232     1     - со смазочными дросселями</w:t>
      </w:r>
    </w:p>
    <w:p w:rsidR="00CC4CF9" w:rsidRPr="00061AB7" w:rsidRDefault="00CC4CF9">
      <w:pPr>
        <w:pStyle w:val="ConsPlusCell"/>
        <w:jc w:val="both"/>
      </w:pPr>
      <w:r w:rsidRPr="00061AB7">
        <w:t>41 5233     7     - со смазочными распределителями (без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питателей)</w:t>
      </w:r>
    </w:p>
    <w:p w:rsidR="00CC4CF9" w:rsidRPr="00061AB7" w:rsidRDefault="00CC4CF9">
      <w:pPr>
        <w:pStyle w:val="ConsPlusCell"/>
        <w:jc w:val="both"/>
      </w:pPr>
      <w:r w:rsidRPr="00061AB7">
        <w:t>41 5234     2     - с многопоточными насосами</w:t>
      </w:r>
    </w:p>
    <w:p w:rsidR="00CC4CF9" w:rsidRPr="00061AB7" w:rsidRDefault="00CC4CF9">
      <w:pPr>
        <w:pStyle w:val="ConsPlusCell"/>
        <w:jc w:val="both"/>
      </w:pPr>
      <w:r w:rsidRPr="00061AB7">
        <w:t>41 5235     8     - гидростатические</w:t>
      </w:r>
    </w:p>
    <w:p w:rsidR="00CC4CF9" w:rsidRPr="00061AB7" w:rsidRDefault="00CC4CF9">
      <w:pPr>
        <w:pStyle w:val="ConsPlusCell"/>
        <w:jc w:val="both"/>
      </w:pPr>
      <w:r w:rsidRPr="00061AB7">
        <w:t>41 5236     3     - аэрозольные</w:t>
      </w:r>
    </w:p>
    <w:p w:rsidR="00CC4CF9" w:rsidRPr="00061AB7" w:rsidRDefault="00CC4CF9">
      <w:pPr>
        <w:pStyle w:val="ConsPlusCell"/>
        <w:jc w:val="both"/>
      </w:pPr>
      <w:r w:rsidRPr="00061AB7">
        <w:t>41 5240     5     Агрегаты и станции смазочные, шприцы</w:t>
      </w:r>
    </w:p>
    <w:p w:rsidR="00CC4CF9" w:rsidRPr="00061AB7" w:rsidRDefault="00CC4CF9">
      <w:pPr>
        <w:pStyle w:val="ConsPlusCell"/>
        <w:jc w:val="both"/>
      </w:pPr>
      <w:r w:rsidRPr="00061AB7">
        <w:t>41 5241     0     Агрегаты насосные / для жидкого смазочного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материала</w:t>
      </w:r>
    </w:p>
    <w:p w:rsidR="00CC4CF9" w:rsidRPr="00061AB7" w:rsidRDefault="00CC4CF9">
      <w:pPr>
        <w:pStyle w:val="ConsPlusCell"/>
        <w:jc w:val="both"/>
      </w:pPr>
      <w:r w:rsidRPr="00061AB7">
        <w:t>41 5242     6     - для пластичного смазочного материала</w:t>
      </w:r>
    </w:p>
    <w:p w:rsidR="00CC4CF9" w:rsidRPr="00061AB7" w:rsidRDefault="00CC4CF9">
      <w:pPr>
        <w:pStyle w:val="ConsPlusCell"/>
        <w:jc w:val="both"/>
      </w:pPr>
      <w:r w:rsidRPr="00061AB7">
        <w:t>41 5244     7     Станции смазочные для / жидкого смазочного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материала</w:t>
      </w:r>
    </w:p>
    <w:p w:rsidR="00CC4CF9" w:rsidRPr="00061AB7" w:rsidRDefault="00CC4CF9">
      <w:pPr>
        <w:pStyle w:val="ConsPlusCell"/>
        <w:jc w:val="both"/>
      </w:pPr>
      <w:r w:rsidRPr="00061AB7">
        <w:t>41 5245     2     - пластичного смазочного материала</w:t>
      </w:r>
    </w:p>
    <w:p w:rsidR="00CC4CF9" w:rsidRPr="00061AB7" w:rsidRDefault="00CC4CF9">
      <w:pPr>
        <w:pStyle w:val="ConsPlusCell"/>
        <w:jc w:val="both"/>
      </w:pPr>
      <w:r w:rsidRPr="00061AB7">
        <w:t>41 5246     8     - жидкого и пластичного смазочного материала</w:t>
      </w:r>
    </w:p>
    <w:p w:rsidR="00CC4CF9" w:rsidRPr="00061AB7" w:rsidRDefault="00CC4CF9">
      <w:pPr>
        <w:pStyle w:val="ConsPlusCell"/>
        <w:jc w:val="both"/>
      </w:pPr>
      <w:r w:rsidRPr="00061AB7">
        <w:t>41 5247     3     Шприцы смазочные</w:t>
      </w:r>
    </w:p>
    <w:p w:rsidR="00CC4CF9" w:rsidRPr="00061AB7" w:rsidRDefault="00CC4CF9">
      <w:pPr>
        <w:pStyle w:val="ConsPlusCell"/>
        <w:jc w:val="both"/>
      </w:pPr>
      <w:r w:rsidRPr="00061AB7">
        <w:t>41 5250     0     Оборудование заправочное и устройства прочие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смазочные</w:t>
      </w:r>
    </w:p>
    <w:p w:rsidR="00CC4CF9" w:rsidRPr="00061AB7" w:rsidRDefault="00CC4CF9">
      <w:pPr>
        <w:pStyle w:val="ConsPlusCell"/>
        <w:jc w:val="both"/>
      </w:pPr>
      <w:r w:rsidRPr="00061AB7">
        <w:t>41 5251     5     Насосы перекачные</w:t>
      </w:r>
    </w:p>
    <w:p w:rsidR="00CC4CF9" w:rsidRPr="00061AB7" w:rsidRDefault="00CC4CF9">
      <w:pPr>
        <w:pStyle w:val="ConsPlusCell"/>
        <w:jc w:val="both"/>
      </w:pPr>
      <w:r w:rsidRPr="00061AB7">
        <w:t>41 5252     0     Шприцы заправочные</w:t>
      </w:r>
    </w:p>
    <w:p w:rsidR="00CC4CF9" w:rsidRPr="00061AB7" w:rsidRDefault="00CC4CF9">
      <w:pPr>
        <w:pStyle w:val="ConsPlusCell"/>
        <w:jc w:val="both"/>
      </w:pPr>
      <w:r w:rsidRPr="00061AB7">
        <w:t>41 5253     6     Наконечники к шприцам</w:t>
      </w:r>
    </w:p>
    <w:p w:rsidR="00CC4CF9" w:rsidRPr="00061AB7" w:rsidRDefault="00CC4CF9">
      <w:pPr>
        <w:pStyle w:val="ConsPlusCell"/>
        <w:jc w:val="both"/>
      </w:pPr>
      <w:r w:rsidRPr="00061AB7">
        <w:t>41 5254     1     Агрегаты и станции заправочные</w:t>
      </w:r>
    </w:p>
    <w:p w:rsidR="00CC4CF9" w:rsidRPr="00061AB7" w:rsidRDefault="00CC4CF9">
      <w:pPr>
        <w:pStyle w:val="ConsPlusCell"/>
        <w:jc w:val="both"/>
      </w:pPr>
      <w:r w:rsidRPr="00061AB7">
        <w:t>41 5255     7     Баки смазочные</w:t>
      </w:r>
    </w:p>
    <w:p w:rsidR="00CC4CF9" w:rsidRPr="00061AB7" w:rsidRDefault="00CC4CF9">
      <w:pPr>
        <w:pStyle w:val="ConsPlusCell"/>
        <w:jc w:val="both"/>
      </w:pPr>
      <w:r w:rsidRPr="00061AB7">
        <w:t>41 5256     2     Масленки емкостные</w:t>
      </w:r>
    </w:p>
    <w:p w:rsidR="00CC4CF9" w:rsidRPr="00061AB7" w:rsidRDefault="00CC4CF9">
      <w:pPr>
        <w:pStyle w:val="ConsPlusCell"/>
        <w:jc w:val="both"/>
      </w:pPr>
      <w:r w:rsidRPr="00061AB7">
        <w:t>41 5257     8     Маслораспределители и сопла</w:t>
      </w:r>
    </w:p>
    <w:p w:rsidR="00CC4CF9" w:rsidRPr="00061AB7" w:rsidRDefault="00CC4CF9">
      <w:pPr>
        <w:pStyle w:val="ConsPlusCell"/>
        <w:jc w:val="both"/>
      </w:pPr>
      <w:r w:rsidRPr="00061AB7">
        <w:t>41 5259     9     Устройства прочие смазочные</w:t>
      </w:r>
    </w:p>
    <w:p w:rsidR="00CC4CF9" w:rsidRPr="00061AB7" w:rsidRDefault="00CC4CF9">
      <w:pPr>
        <w:pStyle w:val="ConsPlusCell"/>
        <w:jc w:val="both"/>
      </w:pPr>
      <w:r w:rsidRPr="00061AB7">
        <w:t>41 5300     0     Фильтры и сепараторы для смазочных систем.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Фильтроэлементы</w:t>
      </w:r>
    </w:p>
    <w:p w:rsidR="00CC4CF9" w:rsidRPr="00061AB7" w:rsidRDefault="00CC4CF9">
      <w:pPr>
        <w:pStyle w:val="ConsPlusCell"/>
        <w:jc w:val="both"/>
      </w:pPr>
      <w:r w:rsidRPr="00061AB7">
        <w:t>41 5310     5     Фильтры для жидкого смазочного материала /</w:t>
      </w:r>
    </w:p>
    <w:p w:rsidR="00CC4CF9" w:rsidRPr="00061AB7" w:rsidRDefault="00CC4CF9">
      <w:pPr>
        <w:pStyle w:val="ConsPlusCell"/>
        <w:jc w:val="both"/>
      </w:pPr>
      <w:r w:rsidRPr="00061AB7">
        <w:t>41 5311     0     - щелевые</w:t>
      </w:r>
    </w:p>
    <w:p w:rsidR="00CC4CF9" w:rsidRPr="00061AB7" w:rsidRDefault="00CC4CF9">
      <w:pPr>
        <w:pStyle w:val="ConsPlusCell"/>
        <w:jc w:val="both"/>
      </w:pPr>
      <w:r w:rsidRPr="00061AB7">
        <w:t>41 5312     6     - сетчатые</w:t>
      </w:r>
    </w:p>
    <w:p w:rsidR="00CC4CF9" w:rsidRPr="00061AB7" w:rsidRDefault="00CC4CF9">
      <w:pPr>
        <w:pStyle w:val="ConsPlusCell"/>
        <w:jc w:val="both"/>
      </w:pPr>
      <w:r w:rsidRPr="00061AB7">
        <w:t>41 5313     1     - пористые</w:t>
      </w:r>
    </w:p>
    <w:p w:rsidR="00CC4CF9" w:rsidRPr="00061AB7" w:rsidRDefault="00CC4CF9">
      <w:pPr>
        <w:pStyle w:val="ConsPlusCell"/>
        <w:jc w:val="both"/>
      </w:pPr>
      <w:r w:rsidRPr="00061AB7">
        <w:t>41 5320     7     Фильтры для пластичного смазочного материала /</w:t>
      </w:r>
    </w:p>
    <w:p w:rsidR="00CC4CF9" w:rsidRPr="00061AB7" w:rsidRDefault="00CC4CF9">
      <w:pPr>
        <w:pStyle w:val="ConsPlusCell"/>
        <w:jc w:val="both"/>
      </w:pPr>
      <w:r w:rsidRPr="00061AB7">
        <w:t>41 5322     0     - сетчатые</w:t>
      </w:r>
    </w:p>
    <w:p w:rsidR="00CC4CF9" w:rsidRPr="00061AB7" w:rsidRDefault="00CC4CF9">
      <w:pPr>
        <w:pStyle w:val="ConsPlusCell"/>
        <w:jc w:val="both"/>
      </w:pPr>
      <w:r w:rsidRPr="00061AB7">
        <w:t>41 5330     4     Сепараторы /, фильтры-сепараторы</w:t>
      </w:r>
    </w:p>
    <w:p w:rsidR="00CC4CF9" w:rsidRPr="00061AB7" w:rsidRDefault="00CC4CF9">
      <w:pPr>
        <w:pStyle w:val="ConsPlusCell"/>
        <w:jc w:val="both"/>
      </w:pPr>
      <w:r w:rsidRPr="00061AB7">
        <w:t>41 5331     0     - магнитные</w:t>
      </w:r>
    </w:p>
    <w:p w:rsidR="00CC4CF9" w:rsidRPr="00061AB7" w:rsidRDefault="00CC4CF9">
      <w:pPr>
        <w:pStyle w:val="ConsPlusCell"/>
        <w:jc w:val="both"/>
      </w:pPr>
      <w:r w:rsidRPr="00061AB7">
        <w:t>41 5332     5     - электростатические</w:t>
      </w:r>
    </w:p>
    <w:p w:rsidR="00CC4CF9" w:rsidRPr="00061AB7" w:rsidRDefault="00CC4CF9">
      <w:pPr>
        <w:pStyle w:val="ConsPlusCell"/>
        <w:jc w:val="both"/>
      </w:pPr>
      <w:r w:rsidRPr="00061AB7">
        <w:t>41 5333     0     - центробежные</w:t>
      </w:r>
    </w:p>
    <w:p w:rsidR="00CC4CF9" w:rsidRPr="00061AB7" w:rsidRDefault="00CC4CF9">
      <w:pPr>
        <w:pStyle w:val="ConsPlusCell"/>
        <w:jc w:val="both"/>
      </w:pPr>
      <w:r w:rsidRPr="00061AB7">
        <w:t>41 5334     6     Фильтры-сепараторы / магнитно-сетчатые</w:t>
      </w:r>
    </w:p>
    <w:p w:rsidR="00CC4CF9" w:rsidRPr="00061AB7" w:rsidRDefault="00CC4CF9">
      <w:pPr>
        <w:pStyle w:val="ConsPlusCell"/>
        <w:jc w:val="both"/>
      </w:pPr>
      <w:r w:rsidRPr="00061AB7">
        <w:t>41 5335     1     - магнитно-щелевые</w:t>
      </w:r>
    </w:p>
    <w:p w:rsidR="00CC4CF9" w:rsidRPr="00061AB7" w:rsidRDefault="00CC4CF9">
      <w:pPr>
        <w:pStyle w:val="ConsPlusCell"/>
        <w:jc w:val="both"/>
      </w:pPr>
      <w:r w:rsidRPr="00061AB7">
        <w:t>41 5340     9     Фильтроэлементы /</w:t>
      </w:r>
    </w:p>
    <w:p w:rsidR="00CC4CF9" w:rsidRPr="00061AB7" w:rsidRDefault="00CC4CF9">
      <w:pPr>
        <w:pStyle w:val="ConsPlusCell"/>
        <w:jc w:val="both"/>
      </w:pPr>
      <w:r w:rsidRPr="00061AB7">
        <w:t>41 5341     4     - из металлических порошков</w:t>
      </w:r>
    </w:p>
    <w:p w:rsidR="00CC4CF9" w:rsidRPr="00061AB7" w:rsidRDefault="00CC4CF9">
      <w:pPr>
        <w:pStyle w:val="ConsPlusCell"/>
        <w:jc w:val="both"/>
      </w:pPr>
      <w:r w:rsidRPr="00061AB7">
        <w:t>41 5342     4     - из бумаги и картона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41 6000     2     Редукторы, мотор-редукторы, вариаторы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мотор-вариаторы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41 6100     6     Редукторы зубчатые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41 6110     0     Редукторы цилиндрические /</w:t>
      </w:r>
    </w:p>
    <w:p w:rsidR="00CC4CF9" w:rsidRPr="00061AB7" w:rsidRDefault="00CC4CF9">
      <w:pPr>
        <w:pStyle w:val="ConsPlusCell"/>
        <w:jc w:val="both"/>
      </w:pPr>
      <w:r w:rsidRPr="00061AB7">
        <w:t>41 6111     6     - одноступенчатые горизонтальные</w:t>
      </w:r>
    </w:p>
    <w:p w:rsidR="00CC4CF9" w:rsidRPr="00061AB7" w:rsidRDefault="00CC4CF9">
      <w:pPr>
        <w:pStyle w:val="ConsPlusCell"/>
        <w:jc w:val="both"/>
      </w:pPr>
      <w:r w:rsidRPr="00061AB7">
        <w:t>41 6113     7     - двухступенчатые горизонтальные (без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зацепления Новикова)</w:t>
      </w:r>
    </w:p>
    <w:p w:rsidR="00CC4CF9" w:rsidRPr="00061AB7" w:rsidRDefault="00CC4CF9">
      <w:pPr>
        <w:pStyle w:val="ConsPlusCell"/>
        <w:jc w:val="both"/>
      </w:pPr>
      <w:r w:rsidRPr="00061AB7">
        <w:t>41 6114     2     - двухступенчатые горизонтальные (с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зацеплением Новикова)</w:t>
      </w:r>
    </w:p>
    <w:p w:rsidR="00CC4CF9" w:rsidRPr="00061AB7" w:rsidRDefault="00CC4CF9">
      <w:pPr>
        <w:pStyle w:val="ConsPlusCell"/>
        <w:jc w:val="both"/>
      </w:pPr>
      <w:r w:rsidRPr="00061AB7">
        <w:t>41 6115     8     - двухступенчатые горизонтальные крановые</w:t>
      </w:r>
    </w:p>
    <w:p w:rsidR="00CC4CF9" w:rsidRPr="00061AB7" w:rsidRDefault="00CC4CF9">
      <w:pPr>
        <w:pStyle w:val="ConsPlusCell"/>
        <w:jc w:val="both"/>
      </w:pPr>
      <w:r w:rsidRPr="00061AB7">
        <w:t>41 6116     3     - двухступенчатые соосные горизонтальные</w:t>
      </w:r>
    </w:p>
    <w:p w:rsidR="00CC4CF9" w:rsidRPr="00061AB7" w:rsidRDefault="00CC4CF9">
      <w:pPr>
        <w:pStyle w:val="ConsPlusCell"/>
        <w:jc w:val="both"/>
      </w:pPr>
      <w:r w:rsidRPr="00061AB7">
        <w:t>41 6117     9     - трехступенчатые горизонтальные</w:t>
      </w:r>
    </w:p>
    <w:p w:rsidR="00CC4CF9" w:rsidRPr="00061AB7" w:rsidRDefault="00CC4CF9">
      <w:pPr>
        <w:pStyle w:val="ConsPlusCell"/>
        <w:jc w:val="both"/>
      </w:pPr>
      <w:r w:rsidRPr="00061AB7">
        <w:t>41 6120     5     - Редукторы планетарные /</w:t>
      </w:r>
    </w:p>
    <w:p w:rsidR="00CC4CF9" w:rsidRPr="00061AB7" w:rsidRDefault="00CC4CF9">
      <w:pPr>
        <w:pStyle w:val="ConsPlusCell"/>
        <w:jc w:val="both"/>
      </w:pPr>
      <w:r w:rsidRPr="00061AB7">
        <w:t>41 6121     0     - зубчатые одноступенчатые</w:t>
      </w:r>
    </w:p>
    <w:p w:rsidR="00CC4CF9" w:rsidRPr="00061AB7" w:rsidRDefault="00CC4CF9">
      <w:pPr>
        <w:pStyle w:val="ConsPlusCell"/>
        <w:jc w:val="both"/>
      </w:pPr>
      <w:r w:rsidRPr="00061AB7">
        <w:t>41 6122     6     - зубчатые двухступенчатые</w:t>
      </w:r>
    </w:p>
    <w:p w:rsidR="00CC4CF9" w:rsidRPr="00061AB7" w:rsidRDefault="00CC4CF9">
      <w:pPr>
        <w:pStyle w:val="ConsPlusCell"/>
        <w:jc w:val="both"/>
      </w:pPr>
      <w:r w:rsidRPr="00061AB7">
        <w:t>41 6123     1     - зубчатые с тремя центральными колесами (ЗК)</w:t>
      </w:r>
    </w:p>
    <w:p w:rsidR="00CC4CF9" w:rsidRPr="00061AB7" w:rsidRDefault="00CC4CF9">
      <w:pPr>
        <w:pStyle w:val="ConsPlusCell"/>
        <w:jc w:val="both"/>
      </w:pPr>
      <w:r w:rsidRPr="00061AB7">
        <w:t>41 6130     7     Редукторы конические и коническо-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цилиндрические /</w:t>
      </w:r>
    </w:p>
    <w:p w:rsidR="00CC4CF9" w:rsidRPr="00061AB7" w:rsidRDefault="00CC4CF9">
      <w:pPr>
        <w:pStyle w:val="ConsPlusCell"/>
        <w:jc w:val="both"/>
      </w:pPr>
      <w:r w:rsidRPr="00061AB7">
        <w:t>41 6131     5     - одноступенчатые горизонтальные</w:t>
      </w:r>
    </w:p>
    <w:p w:rsidR="00CC4CF9" w:rsidRPr="00061AB7" w:rsidRDefault="00CC4CF9">
      <w:pPr>
        <w:pStyle w:val="ConsPlusCell"/>
        <w:jc w:val="both"/>
      </w:pPr>
      <w:r w:rsidRPr="00061AB7">
        <w:t>41 6132     0     - одноступенчатые с вертикальным выходным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валом</w:t>
      </w:r>
    </w:p>
    <w:p w:rsidR="00CC4CF9" w:rsidRPr="00061AB7" w:rsidRDefault="00CC4CF9">
      <w:pPr>
        <w:pStyle w:val="ConsPlusCell"/>
        <w:jc w:val="both"/>
      </w:pPr>
      <w:r w:rsidRPr="00061AB7">
        <w:t>41 6133     6     - одноступенчатые горизонтальные широкие</w:t>
      </w:r>
    </w:p>
    <w:p w:rsidR="00CC4CF9" w:rsidRPr="00061AB7" w:rsidRDefault="00CC4CF9">
      <w:pPr>
        <w:pStyle w:val="ConsPlusCell"/>
        <w:jc w:val="both"/>
      </w:pPr>
      <w:r w:rsidRPr="00061AB7">
        <w:t>41 6134     1     - одноступенчатые широкие с вертикальным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выходным валом</w:t>
      </w:r>
    </w:p>
    <w:p w:rsidR="00CC4CF9" w:rsidRPr="00061AB7" w:rsidRDefault="00CC4CF9">
      <w:pPr>
        <w:pStyle w:val="ConsPlusCell"/>
        <w:jc w:val="both"/>
      </w:pPr>
      <w:r w:rsidRPr="00061AB7">
        <w:t>41 6135     7     - двухступенчатые горизонтальные</w:t>
      </w:r>
    </w:p>
    <w:p w:rsidR="00CC4CF9" w:rsidRPr="00061AB7" w:rsidRDefault="00CC4CF9">
      <w:pPr>
        <w:pStyle w:val="ConsPlusCell"/>
        <w:jc w:val="both"/>
      </w:pPr>
      <w:r w:rsidRPr="00061AB7">
        <w:t>41 6136     2     - пятиступенчатые с вертикальным выходным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валом</w:t>
      </w:r>
    </w:p>
    <w:p w:rsidR="00CC4CF9" w:rsidRPr="00061AB7" w:rsidRDefault="00CC4CF9">
      <w:pPr>
        <w:pStyle w:val="ConsPlusCell"/>
        <w:jc w:val="both"/>
      </w:pPr>
      <w:r w:rsidRPr="00061AB7">
        <w:t>41 6137     8     - трехступенчатые горизонтальные</w:t>
      </w:r>
    </w:p>
    <w:p w:rsidR="00CC4CF9" w:rsidRPr="00061AB7" w:rsidRDefault="00CC4CF9">
      <w:pPr>
        <w:pStyle w:val="ConsPlusCell"/>
        <w:jc w:val="both"/>
      </w:pPr>
      <w:r w:rsidRPr="00061AB7">
        <w:t>41 6138     3     - трехступенчатые с вертикальным выходным валом</w:t>
      </w:r>
    </w:p>
    <w:p w:rsidR="00CC4CF9" w:rsidRPr="00061AB7" w:rsidRDefault="00CC4CF9">
      <w:pPr>
        <w:pStyle w:val="ConsPlusCell"/>
        <w:jc w:val="both"/>
      </w:pPr>
      <w:r w:rsidRPr="00061AB7">
        <w:t>41 6140     4     Редукторы червячные /</w:t>
      </w:r>
    </w:p>
    <w:p w:rsidR="00CC4CF9" w:rsidRPr="00061AB7" w:rsidRDefault="00CC4CF9">
      <w:pPr>
        <w:pStyle w:val="ConsPlusCell"/>
        <w:jc w:val="both"/>
      </w:pPr>
      <w:r w:rsidRPr="00061AB7">
        <w:t>41 6141     0     - одноступенчатые универсальные</w:t>
      </w:r>
    </w:p>
    <w:p w:rsidR="00CC4CF9" w:rsidRPr="00061AB7" w:rsidRDefault="00CC4CF9">
      <w:pPr>
        <w:pStyle w:val="ConsPlusCell"/>
        <w:jc w:val="both"/>
      </w:pPr>
      <w:r w:rsidRPr="00061AB7">
        <w:t>41 6142     5     - двухступенчатые</w:t>
      </w:r>
    </w:p>
    <w:p w:rsidR="00CC4CF9" w:rsidRPr="00061AB7" w:rsidRDefault="00CC4CF9">
      <w:pPr>
        <w:pStyle w:val="ConsPlusCell"/>
        <w:jc w:val="both"/>
      </w:pPr>
      <w:r w:rsidRPr="00061AB7">
        <w:t>41 6143     0     - одноступенчатые с расположением червяка над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колесом</w:t>
      </w:r>
    </w:p>
    <w:p w:rsidR="00CC4CF9" w:rsidRPr="00061AB7" w:rsidRDefault="00CC4CF9">
      <w:pPr>
        <w:pStyle w:val="ConsPlusCell"/>
        <w:jc w:val="both"/>
      </w:pPr>
      <w:r w:rsidRPr="00061AB7">
        <w:t>41 6144     6     - одноступенчатые с расположением червяка под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колесом</w:t>
      </w:r>
    </w:p>
    <w:p w:rsidR="00CC4CF9" w:rsidRPr="00061AB7" w:rsidRDefault="00CC4CF9">
      <w:pPr>
        <w:pStyle w:val="ConsPlusCell"/>
        <w:jc w:val="both"/>
      </w:pPr>
      <w:r w:rsidRPr="00061AB7">
        <w:t>41 6145     1     - одноступенчатые с вертикальным выходным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валом</w:t>
      </w:r>
    </w:p>
    <w:p w:rsidR="00CC4CF9" w:rsidRPr="00061AB7" w:rsidRDefault="00CC4CF9">
      <w:pPr>
        <w:pStyle w:val="ConsPlusCell"/>
        <w:jc w:val="both"/>
      </w:pPr>
      <w:r w:rsidRPr="00061AB7">
        <w:t>41 6146     7     - глобоидные</w:t>
      </w:r>
    </w:p>
    <w:p w:rsidR="00CC4CF9" w:rsidRPr="00061AB7" w:rsidRDefault="00CC4CF9">
      <w:pPr>
        <w:pStyle w:val="ConsPlusCell"/>
        <w:jc w:val="both"/>
      </w:pPr>
      <w:r w:rsidRPr="00061AB7">
        <w:t>41 6150     9     Редукторы / гипоидные, спироидные, червячно-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цилиндрические, вертикальные крановые</w:t>
      </w:r>
    </w:p>
    <w:p w:rsidR="00CC4CF9" w:rsidRPr="00061AB7" w:rsidRDefault="00CC4CF9">
      <w:pPr>
        <w:pStyle w:val="ConsPlusCell"/>
        <w:jc w:val="both"/>
      </w:pPr>
      <w:r w:rsidRPr="00061AB7">
        <w:t>41 6151     4     - червячно-цилиндрические</w:t>
      </w:r>
    </w:p>
    <w:p w:rsidR="00CC4CF9" w:rsidRPr="00061AB7" w:rsidRDefault="00CC4CF9">
      <w:pPr>
        <w:pStyle w:val="ConsPlusCell"/>
        <w:jc w:val="both"/>
      </w:pPr>
      <w:r w:rsidRPr="00061AB7">
        <w:t>41 6152     4     - вертикальные крановые</w:t>
      </w:r>
    </w:p>
    <w:p w:rsidR="00CC4CF9" w:rsidRPr="00061AB7" w:rsidRDefault="00CC4CF9">
      <w:pPr>
        <w:pStyle w:val="ConsPlusCell"/>
        <w:jc w:val="both"/>
      </w:pPr>
      <w:r w:rsidRPr="00061AB7">
        <w:t>41 6153     5     - навесные цилиндрические</w:t>
      </w:r>
    </w:p>
    <w:p w:rsidR="00CC4CF9" w:rsidRPr="00061AB7" w:rsidRDefault="00CC4CF9">
      <w:pPr>
        <w:pStyle w:val="ConsPlusCell"/>
        <w:jc w:val="both"/>
      </w:pPr>
      <w:r w:rsidRPr="00061AB7">
        <w:t>41 6154     0     - горизонтальные двухступенчатые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тандемного привода ленточного конвейера</w:t>
      </w:r>
    </w:p>
    <w:p w:rsidR="00CC4CF9" w:rsidRPr="00061AB7" w:rsidRDefault="00CC4CF9">
      <w:pPr>
        <w:pStyle w:val="ConsPlusCell"/>
        <w:jc w:val="both"/>
      </w:pPr>
      <w:r w:rsidRPr="00061AB7">
        <w:t>41 6160     3     Редукторы волновые</w:t>
      </w:r>
    </w:p>
    <w:p w:rsidR="00CC4CF9" w:rsidRPr="00061AB7" w:rsidRDefault="00CC4CF9">
      <w:pPr>
        <w:pStyle w:val="ConsPlusCell"/>
        <w:jc w:val="both"/>
      </w:pPr>
      <w:r w:rsidRPr="00061AB7">
        <w:t>41 6170     8     Мотор-редукторы /</w:t>
      </w:r>
    </w:p>
    <w:p w:rsidR="00CC4CF9" w:rsidRPr="00061AB7" w:rsidRDefault="00CC4CF9">
      <w:pPr>
        <w:pStyle w:val="ConsPlusCell"/>
        <w:jc w:val="both"/>
      </w:pPr>
      <w:r w:rsidRPr="00061AB7">
        <w:t>41 6171     3     - цилиндрические (без зацепления Новикова)</w:t>
      </w:r>
    </w:p>
    <w:p w:rsidR="00CC4CF9" w:rsidRPr="00061AB7" w:rsidRDefault="00CC4CF9">
      <w:pPr>
        <w:pStyle w:val="ConsPlusCell"/>
        <w:jc w:val="both"/>
      </w:pPr>
      <w:r w:rsidRPr="00061AB7">
        <w:t>41 6172     9     - планетарные</w:t>
      </w:r>
    </w:p>
    <w:p w:rsidR="00CC4CF9" w:rsidRPr="00061AB7" w:rsidRDefault="00CC4CF9">
      <w:pPr>
        <w:pStyle w:val="ConsPlusCell"/>
        <w:jc w:val="both"/>
      </w:pPr>
      <w:r w:rsidRPr="00061AB7">
        <w:t>41 6173     4     - цилиндрические (с зацеплением Новикова)</w:t>
      </w:r>
    </w:p>
    <w:p w:rsidR="00CC4CF9" w:rsidRPr="00061AB7" w:rsidRDefault="00CC4CF9">
      <w:pPr>
        <w:pStyle w:val="ConsPlusCell"/>
        <w:jc w:val="both"/>
      </w:pPr>
      <w:r w:rsidRPr="00061AB7">
        <w:t>41 6174     1     - червячные</w:t>
      </w:r>
    </w:p>
    <w:p w:rsidR="00CC4CF9" w:rsidRPr="00061AB7" w:rsidRDefault="00CC4CF9">
      <w:pPr>
        <w:pStyle w:val="ConsPlusCell"/>
        <w:jc w:val="both"/>
      </w:pPr>
      <w:r w:rsidRPr="00061AB7">
        <w:t>41 6175     5     - разные</w:t>
      </w:r>
    </w:p>
    <w:p w:rsidR="00CC4CF9" w:rsidRPr="00061AB7" w:rsidRDefault="00CC4CF9">
      <w:pPr>
        <w:pStyle w:val="ConsPlusCell"/>
        <w:jc w:val="both"/>
      </w:pPr>
      <w:r w:rsidRPr="00061AB7">
        <w:t>41 6600     4     Вариаторы и мотор-вариаторы</w:t>
      </w:r>
    </w:p>
    <w:p w:rsidR="00CC4CF9" w:rsidRPr="00061AB7" w:rsidRDefault="00CC4CF9">
      <w:pPr>
        <w:pStyle w:val="ConsPlusCell"/>
        <w:jc w:val="both"/>
      </w:pPr>
      <w:r w:rsidRPr="00061AB7">
        <w:t>41 6610     9     Вариаторы /</w:t>
      </w:r>
    </w:p>
    <w:p w:rsidR="00CC4CF9" w:rsidRPr="00061AB7" w:rsidRDefault="00CC4CF9">
      <w:pPr>
        <w:pStyle w:val="ConsPlusCell"/>
        <w:jc w:val="both"/>
      </w:pPr>
      <w:r w:rsidRPr="00061AB7">
        <w:t>41 6611     4     - ременные</w:t>
      </w:r>
    </w:p>
    <w:p w:rsidR="00CC4CF9" w:rsidRPr="00061AB7" w:rsidRDefault="00CC4CF9">
      <w:pPr>
        <w:pStyle w:val="ConsPlusCell"/>
        <w:jc w:val="both"/>
      </w:pPr>
      <w:r w:rsidRPr="00061AB7">
        <w:t>41 6612     6     - цепные</w:t>
      </w:r>
    </w:p>
    <w:p w:rsidR="00CC4CF9" w:rsidRPr="00061AB7" w:rsidRDefault="00CC4CF9">
      <w:pPr>
        <w:pStyle w:val="ConsPlusCell"/>
        <w:jc w:val="both"/>
      </w:pPr>
      <w:r w:rsidRPr="00061AB7">
        <w:t>41 6613     5     - многодисковые</w:t>
      </w:r>
    </w:p>
    <w:p w:rsidR="00CC4CF9" w:rsidRPr="00061AB7" w:rsidRDefault="00CC4CF9">
      <w:pPr>
        <w:pStyle w:val="ConsPlusCell"/>
        <w:jc w:val="both"/>
      </w:pPr>
      <w:r w:rsidRPr="00061AB7">
        <w:t>41 6614     0     - конусные</w:t>
      </w:r>
    </w:p>
    <w:p w:rsidR="00CC4CF9" w:rsidRPr="00061AB7" w:rsidRDefault="00CC4CF9">
      <w:pPr>
        <w:pStyle w:val="ConsPlusCell"/>
        <w:jc w:val="both"/>
      </w:pPr>
      <w:r w:rsidRPr="00061AB7">
        <w:t>41 6615     6     - торовые</w:t>
      </w:r>
    </w:p>
    <w:p w:rsidR="00CC4CF9" w:rsidRPr="00061AB7" w:rsidRDefault="00CC4CF9">
      <w:pPr>
        <w:pStyle w:val="ConsPlusCell"/>
        <w:jc w:val="both"/>
      </w:pPr>
      <w:r w:rsidRPr="00061AB7">
        <w:t>41 6616     1     - шаровые</w:t>
      </w:r>
    </w:p>
    <w:p w:rsidR="00CC4CF9" w:rsidRPr="00061AB7" w:rsidRDefault="00CC4CF9">
      <w:pPr>
        <w:pStyle w:val="ConsPlusCell"/>
        <w:jc w:val="both"/>
      </w:pPr>
      <w:r w:rsidRPr="00061AB7">
        <w:t>41 6619     8     - прочие</w:t>
      </w:r>
    </w:p>
    <w:p w:rsidR="00CC4CF9" w:rsidRPr="00061AB7" w:rsidRDefault="00CC4CF9">
      <w:pPr>
        <w:pStyle w:val="ConsPlusCell"/>
        <w:jc w:val="both"/>
      </w:pPr>
      <w:r w:rsidRPr="00061AB7">
        <w:t>41 6670     6     Мотор-вариаторы /</w:t>
      </w:r>
    </w:p>
    <w:p w:rsidR="00CC4CF9" w:rsidRPr="00061AB7" w:rsidRDefault="00CC4CF9">
      <w:pPr>
        <w:pStyle w:val="ConsPlusCell"/>
        <w:jc w:val="both"/>
      </w:pPr>
      <w:r w:rsidRPr="00061AB7">
        <w:t>41 6671     1     - ременные</w:t>
      </w:r>
    </w:p>
    <w:p w:rsidR="00CC4CF9" w:rsidRPr="00061AB7" w:rsidRDefault="00CC4CF9">
      <w:pPr>
        <w:pStyle w:val="ConsPlusCell"/>
        <w:jc w:val="both"/>
      </w:pPr>
      <w:r w:rsidRPr="00061AB7">
        <w:t>41 6672     7     - цепные</w:t>
      </w:r>
    </w:p>
    <w:p w:rsidR="00CC4CF9" w:rsidRPr="00061AB7" w:rsidRDefault="00CC4CF9">
      <w:pPr>
        <w:pStyle w:val="ConsPlusCell"/>
        <w:jc w:val="both"/>
      </w:pPr>
      <w:r w:rsidRPr="00061AB7">
        <w:t>41 6673     2     - многодисковые</w:t>
      </w:r>
    </w:p>
    <w:p w:rsidR="00CC4CF9" w:rsidRPr="00061AB7" w:rsidRDefault="00CC4CF9">
      <w:pPr>
        <w:pStyle w:val="ConsPlusCell"/>
        <w:jc w:val="both"/>
      </w:pPr>
      <w:r w:rsidRPr="00061AB7">
        <w:t>41 6674     8     - конусные</w:t>
      </w:r>
    </w:p>
    <w:p w:rsidR="00CC4CF9" w:rsidRPr="00061AB7" w:rsidRDefault="00CC4CF9">
      <w:pPr>
        <w:pStyle w:val="ConsPlusCell"/>
        <w:jc w:val="both"/>
      </w:pPr>
      <w:r w:rsidRPr="00061AB7">
        <w:t>41 6675     3     - торовые</w:t>
      </w:r>
    </w:p>
    <w:p w:rsidR="00CC4CF9" w:rsidRPr="00061AB7" w:rsidRDefault="00CC4CF9">
      <w:pPr>
        <w:pStyle w:val="ConsPlusCell"/>
        <w:jc w:val="both"/>
      </w:pPr>
      <w:r w:rsidRPr="00061AB7">
        <w:t>41 6676     9     - шаровые</w:t>
      </w:r>
    </w:p>
    <w:p w:rsidR="00CC4CF9" w:rsidRPr="00061AB7" w:rsidRDefault="00CC4CF9">
      <w:pPr>
        <w:pStyle w:val="ConsPlusCell"/>
        <w:jc w:val="both"/>
      </w:pPr>
      <w:r w:rsidRPr="00061AB7">
        <w:t>41 6679     5     - прочие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41 7000     5     Узлы общемашиностроительного применения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41 7100     9     Муфты механические для валов</w:t>
      </w:r>
    </w:p>
    <w:p w:rsidR="00CC4CF9" w:rsidRPr="00061AB7" w:rsidRDefault="00CC4CF9">
      <w:pPr>
        <w:pStyle w:val="ConsPlusCell"/>
        <w:jc w:val="both"/>
      </w:pPr>
      <w:r w:rsidRPr="00061AB7">
        <w:t>41 7110     3     Муфты нерасцепляемые механические /</w:t>
      </w:r>
    </w:p>
    <w:p w:rsidR="00CC4CF9" w:rsidRPr="00061AB7" w:rsidRDefault="00CC4CF9">
      <w:pPr>
        <w:pStyle w:val="ConsPlusCell"/>
        <w:jc w:val="both"/>
      </w:pPr>
      <w:r w:rsidRPr="00061AB7">
        <w:t>41 7111     9     - жесткие неразъемные</w:t>
      </w:r>
    </w:p>
    <w:p w:rsidR="00CC4CF9" w:rsidRPr="00061AB7" w:rsidRDefault="00CC4CF9">
      <w:pPr>
        <w:pStyle w:val="ConsPlusCell"/>
        <w:jc w:val="both"/>
      </w:pPr>
      <w:r w:rsidRPr="00061AB7">
        <w:t>41 7112     4     - жесткие разъемные в плоскости, параллельной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оси вала</w:t>
      </w:r>
    </w:p>
    <w:p w:rsidR="00CC4CF9" w:rsidRPr="00061AB7" w:rsidRDefault="00CC4CF9">
      <w:pPr>
        <w:pStyle w:val="ConsPlusCell"/>
        <w:jc w:val="both"/>
      </w:pPr>
      <w:r w:rsidRPr="00061AB7">
        <w:t>41 7113     0     - жесткие разъемные в плоскости,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перпендикулярной к оси вала</w:t>
      </w:r>
    </w:p>
    <w:p w:rsidR="00CC4CF9" w:rsidRPr="00061AB7" w:rsidRDefault="00CC4CF9">
      <w:pPr>
        <w:pStyle w:val="ConsPlusCell"/>
        <w:jc w:val="both"/>
      </w:pPr>
      <w:r w:rsidRPr="00061AB7">
        <w:t>41 7114     5     - компенсирующие осевые</w:t>
      </w:r>
    </w:p>
    <w:p w:rsidR="00CC4CF9" w:rsidRPr="00061AB7" w:rsidRDefault="00CC4CF9">
      <w:pPr>
        <w:pStyle w:val="ConsPlusCell"/>
        <w:jc w:val="both"/>
      </w:pPr>
      <w:r w:rsidRPr="00061AB7">
        <w:t>41 7115     0     - компенсирующие радиальные</w:t>
      </w:r>
    </w:p>
    <w:p w:rsidR="00CC4CF9" w:rsidRPr="00061AB7" w:rsidRDefault="00CC4CF9">
      <w:pPr>
        <w:pStyle w:val="ConsPlusCell"/>
        <w:jc w:val="both"/>
      </w:pPr>
      <w:r w:rsidRPr="00061AB7">
        <w:t>41 7116     6     - компенсирующие угловые</w:t>
      </w:r>
    </w:p>
    <w:p w:rsidR="00CC4CF9" w:rsidRPr="00061AB7" w:rsidRDefault="00CC4CF9">
      <w:pPr>
        <w:pStyle w:val="ConsPlusCell"/>
        <w:jc w:val="both"/>
      </w:pPr>
      <w:r w:rsidRPr="00061AB7">
        <w:t>41 7117     1     - компенсирующие универсальные</w:t>
      </w:r>
    </w:p>
    <w:p w:rsidR="00CC4CF9" w:rsidRPr="00061AB7" w:rsidRDefault="00CC4CF9">
      <w:pPr>
        <w:pStyle w:val="ConsPlusCell"/>
        <w:jc w:val="both"/>
      </w:pPr>
      <w:r w:rsidRPr="00061AB7">
        <w:t>41 7118     7     - упругие с металлическими упругими элементами</w:t>
      </w:r>
    </w:p>
    <w:p w:rsidR="00CC4CF9" w:rsidRPr="00061AB7" w:rsidRDefault="00CC4CF9">
      <w:pPr>
        <w:pStyle w:val="ConsPlusCell"/>
        <w:jc w:val="both"/>
      </w:pPr>
      <w:r w:rsidRPr="00061AB7">
        <w:t>41 7119     2     - упругие с неметаллическими упругими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элементами</w:t>
      </w:r>
    </w:p>
    <w:p w:rsidR="00CC4CF9" w:rsidRPr="00061AB7" w:rsidRDefault="00CC4CF9">
      <w:pPr>
        <w:pStyle w:val="ConsPlusCell"/>
        <w:jc w:val="both"/>
      </w:pPr>
      <w:r w:rsidRPr="00061AB7">
        <w:t>41 7120     8     Муфты управления механические /</w:t>
      </w:r>
    </w:p>
    <w:p w:rsidR="00CC4CF9" w:rsidRPr="00061AB7" w:rsidRDefault="00CC4CF9">
      <w:pPr>
        <w:pStyle w:val="ConsPlusCell"/>
        <w:jc w:val="both"/>
      </w:pPr>
      <w:r w:rsidRPr="00061AB7">
        <w:t>41 7121     3     - кулачковые и зубчатые с механическим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переключением</w:t>
      </w:r>
    </w:p>
    <w:p w:rsidR="00CC4CF9" w:rsidRPr="00061AB7" w:rsidRDefault="00CC4CF9">
      <w:pPr>
        <w:pStyle w:val="ConsPlusCell"/>
        <w:jc w:val="both"/>
      </w:pPr>
      <w:r w:rsidRPr="00061AB7">
        <w:t>41 7122     9     - кулачковые и зубчатые с гидравлическим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переключением</w:t>
      </w:r>
    </w:p>
    <w:p w:rsidR="00CC4CF9" w:rsidRPr="00061AB7" w:rsidRDefault="00CC4CF9">
      <w:pPr>
        <w:pStyle w:val="ConsPlusCell"/>
        <w:jc w:val="both"/>
      </w:pPr>
      <w:r w:rsidRPr="00061AB7">
        <w:t>41 7123     4     - кулачковые и зубчатые с пневматическим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переключением</w:t>
      </w:r>
    </w:p>
    <w:p w:rsidR="00CC4CF9" w:rsidRPr="00061AB7" w:rsidRDefault="00CC4CF9">
      <w:pPr>
        <w:pStyle w:val="ConsPlusCell"/>
        <w:jc w:val="both"/>
      </w:pPr>
      <w:r w:rsidRPr="00061AB7">
        <w:t>41 7124     4     - кулачковые и зубчатые с электромагнитным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управлением</w:t>
      </w:r>
    </w:p>
    <w:p w:rsidR="00CC4CF9" w:rsidRPr="00061AB7" w:rsidRDefault="00CC4CF9">
      <w:pPr>
        <w:pStyle w:val="ConsPlusCell"/>
        <w:jc w:val="both"/>
      </w:pPr>
      <w:r w:rsidRPr="00061AB7">
        <w:t>41 7125     5     - фрикционные с механическим переключением</w:t>
      </w:r>
    </w:p>
    <w:p w:rsidR="00CC4CF9" w:rsidRPr="00061AB7" w:rsidRDefault="00CC4CF9">
      <w:pPr>
        <w:pStyle w:val="ConsPlusCell"/>
        <w:jc w:val="both"/>
      </w:pPr>
      <w:r w:rsidRPr="00061AB7">
        <w:t>41 7126     0     - фрикционные с гидравлическим переключением</w:t>
      </w:r>
    </w:p>
    <w:p w:rsidR="00CC4CF9" w:rsidRPr="00061AB7" w:rsidRDefault="00CC4CF9">
      <w:pPr>
        <w:pStyle w:val="ConsPlusCell"/>
        <w:jc w:val="both"/>
      </w:pPr>
      <w:r w:rsidRPr="00061AB7">
        <w:t>41 7127     6     - фрикционные с пневматическим переключением</w:t>
      </w:r>
    </w:p>
    <w:p w:rsidR="00CC4CF9" w:rsidRPr="00061AB7" w:rsidRDefault="00CC4CF9">
      <w:pPr>
        <w:pStyle w:val="ConsPlusCell"/>
        <w:jc w:val="both"/>
      </w:pPr>
      <w:r w:rsidRPr="00061AB7">
        <w:t>41 7128     1     - фрикционные с электромагнитным переключением</w:t>
      </w:r>
    </w:p>
    <w:p w:rsidR="00CC4CF9" w:rsidRPr="00061AB7" w:rsidRDefault="00CC4CF9">
      <w:pPr>
        <w:pStyle w:val="ConsPlusCell"/>
        <w:jc w:val="both"/>
      </w:pPr>
      <w:r w:rsidRPr="00061AB7">
        <w:t>41 7140     7     Муфты самодействующие механические /</w:t>
      </w:r>
    </w:p>
    <w:p w:rsidR="00CC4CF9" w:rsidRPr="00061AB7" w:rsidRDefault="00CC4CF9">
      <w:pPr>
        <w:pStyle w:val="ConsPlusCell"/>
        <w:jc w:val="both"/>
      </w:pPr>
      <w:r w:rsidRPr="00061AB7">
        <w:t>41 7141     2     - центробежные постоянного действия</w:t>
      </w:r>
    </w:p>
    <w:p w:rsidR="00CC4CF9" w:rsidRPr="00061AB7" w:rsidRDefault="00CC4CF9">
      <w:pPr>
        <w:pStyle w:val="ConsPlusCell"/>
        <w:jc w:val="both"/>
      </w:pPr>
      <w:r w:rsidRPr="00061AB7">
        <w:t>41 7142     8     - центробежные непостоянного действия</w:t>
      </w:r>
    </w:p>
    <w:p w:rsidR="00CC4CF9" w:rsidRPr="00061AB7" w:rsidRDefault="00CC4CF9">
      <w:pPr>
        <w:pStyle w:val="ConsPlusCell"/>
        <w:jc w:val="both"/>
      </w:pPr>
      <w:r w:rsidRPr="00061AB7">
        <w:t>41 7143     3     - обгонные фрикционные</w:t>
      </w:r>
    </w:p>
    <w:p w:rsidR="00CC4CF9" w:rsidRPr="00061AB7" w:rsidRDefault="00CC4CF9">
      <w:pPr>
        <w:pStyle w:val="ConsPlusCell"/>
        <w:jc w:val="both"/>
      </w:pPr>
      <w:r w:rsidRPr="00061AB7">
        <w:t>41 7144     9     - обгонные крановые</w:t>
      </w:r>
    </w:p>
    <w:p w:rsidR="00CC4CF9" w:rsidRPr="00061AB7" w:rsidRDefault="00CC4CF9">
      <w:pPr>
        <w:pStyle w:val="ConsPlusCell"/>
        <w:jc w:val="both"/>
      </w:pPr>
      <w:r w:rsidRPr="00061AB7">
        <w:t>41 7145     4     - предохранительные с разрушаемым элементом</w:t>
      </w:r>
    </w:p>
    <w:p w:rsidR="00CC4CF9" w:rsidRPr="00061AB7" w:rsidRDefault="00CC4CF9">
      <w:pPr>
        <w:pStyle w:val="ConsPlusCell"/>
        <w:jc w:val="both"/>
      </w:pPr>
      <w:r w:rsidRPr="00061AB7">
        <w:t>41 7146     1     - предохранительные с неразрушаемым элементом</w:t>
      </w:r>
    </w:p>
    <w:p w:rsidR="00CC4CF9" w:rsidRPr="00061AB7" w:rsidRDefault="00CC4CF9">
      <w:pPr>
        <w:pStyle w:val="ConsPlusCell"/>
        <w:jc w:val="both"/>
      </w:pPr>
      <w:r w:rsidRPr="00061AB7">
        <w:t>41 7150     1     Муфты специальные комбинированные</w:t>
      </w:r>
    </w:p>
    <w:p w:rsidR="00CC4CF9" w:rsidRPr="00061AB7" w:rsidRDefault="00CC4CF9">
      <w:pPr>
        <w:pStyle w:val="ConsPlusCell"/>
        <w:jc w:val="both"/>
      </w:pPr>
      <w:r w:rsidRPr="00061AB7">
        <w:t>41 7160     6     Муфты специальные уникальные</w:t>
      </w:r>
    </w:p>
    <w:p w:rsidR="00CC4CF9" w:rsidRPr="00061AB7" w:rsidRDefault="00CC4CF9">
      <w:pPr>
        <w:pStyle w:val="ConsPlusCell"/>
        <w:jc w:val="both"/>
      </w:pPr>
      <w:r w:rsidRPr="00061AB7">
        <w:t>41 7190     0     Запасные части к муфтам механическим для валов</w:t>
      </w:r>
    </w:p>
    <w:p w:rsidR="00CC4CF9" w:rsidRPr="00061AB7" w:rsidRDefault="00CC4CF9">
      <w:pPr>
        <w:pStyle w:val="ConsPlusCell"/>
        <w:jc w:val="both"/>
      </w:pPr>
      <w:r w:rsidRPr="00061AB7">
        <w:t>41 7200     2     Корпуса подшипников разъемные</w:t>
      </w:r>
    </w:p>
    <w:p w:rsidR="00CC4CF9" w:rsidRPr="00061AB7" w:rsidRDefault="00CC4CF9">
      <w:pPr>
        <w:pStyle w:val="ConsPlusCell"/>
        <w:jc w:val="both"/>
      </w:pPr>
      <w:r w:rsidRPr="00061AB7">
        <w:t>41 7210     7     Корпуса подшипников скольжения /</w:t>
      </w:r>
    </w:p>
    <w:p w:rsidR="00CC4CF9" w:rsidRPr="00061AB7" w:rsidRDefault="00CC4CF9">
      <w:pPr>
        <w:pStyle w:val="ConsPlusCell"/>
        <w:jc w:val="both"/>
      </w:pPr>
      <w:r w:rsidRPr="00061AB7">
        <w:t>41 7211     2     - стальные</w:t>
      </w:r>
    </w:p>
    <w:p w:rsidR="00CC4CF9" w:rsidRPr="00061AB7" w:rsidRDefault="00CC4CF9">
      <w:pPr>
        <w:pStyle w:val="ConsPlusCell"/>
        <w:jc w:val="both"/>
      </w:pPr>
      <w:r w:rsidRPr="00061AB7">
        <w:t>41 7212     8     - чугунные</w:t>
      </w:r>
    </w:p>
    <w:p w:rsidR="00CC4CF9" w:rsidRPr="00061AB7" w:rsidRDefault="00CC4CF9">
      <w:pPr>
        <w:pStyle w:val="ConsPlusCell"/>
        <w:jc w:val="both"/>
      </w:pPr>
      <w:r w:rsidRPr="00061AB7">
        <w:t>41 7213     3     - пластмассовые</w:t>
      </w:r>
    </w:p>
    <w:p w:rsidR="00CC4CF9" w:rsidRPr="00061AB7" w:rsidRDefault="00CC4CF9">
      <w:pPr>
        <w:pStyle w:val="ConsPlusCell"/>
        <w:jc w:val="both"/>
      </w:pPr>
      <w:r w:rsidRPr="00061AB7">
        <w:t>41 7214     9     - из прочих материалов</w:t>
      </w:r>
    </w:p>
    <w:p w:rsidR="00CC4CF9" w:rsidRPr="00061AB7" w:rsidRDefault="00CC4CF9">
      <w:pPr>
        <w:pStyle w:val="ConsPlusCell"/>
        <w:jc w:val="both"/>
      </w:pPr>
      <w:r w:rsidRPr="00061AB7">
        <w:t>41 7220     1     Корпуса подшипников качения /</w:t>
      </w:r>
    </w:p>
    <w:p w:rsidR="00CC4CF9" w:rsidRPr="00061AB7" w:rsidRDefault="00CC4CF9">
      <w:pPr>
        <w:pStyle w:val="ConsPlusCell"/>
        <w:jc w:val="both"/>
      </w:pPr>
      <w:r w:rsidRPr="00061AB7">
        <w:t>41 7221     7     - стальные</w:t>
      </w:r>
    </w:p>
    <w:p w:rsidR="00CC4CF9" w:rsidRPr="00061AB7" w:rsidRDefault="00CC4CF9">
      <w:pPr>
        <w:pStyle w:val="ConsPlusCell"/>
        <w:jc w:val="both"/>
      </w:pPr>
      <w:r w:rsidRPr="00061AB7">
        <w:t>41 7222     2     - чугунные</w:t>
      </w:r>
    </w:p>
    <w:p w:rsidR="00CC4CF9" w:rsidRPr="00061AB7" w:rsidRDefault="00CC4CF9">
      <w:pPr>
        <w:pStyle w:val="ConsPlusCell"/>
        <w:jc w:val="both"/>
      </w:pPr>
      <w:r w:rsidRPr="00061AB7">
        <w:t>41 7223     8     - пластмассовые</w:t>
      </w:r>
    </w:p>
    <w:p w:rsidR="00CC4CF9" w:rsidRPr="00061AB7" w:rsidRDefault="00CC4CF9">
      <w:pPr>
        <w:pStyle w:val="ConsPlusCell"/>
        <w:jc w:val="both"/>
      </w:pPr>
      <w:r w:rsidRPr="00061AB7">
        <w:t>41 7224     3     - из прочих материалов</w:t>
      </w:r>
    </w:p>
    <w:p w:rsidR="00CC4CF9" w:rsidRPr="00061AB7" w:rsidRDefault="00CC4CF9">
      <w:pPr>
        <w:pStyle w:val="ConsPlusCell"/>
        <w:jc w:val="both"/>
      </w:pPr>
      <w:r w:rsidRPr="00061AB7">
        <w:t>41 7300     6     Цепи приводные, тяговые и грузовые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пластинчатые</w:t>
      </w:r>
    </w:p>
    <w:p w:rsidR="00CC4CF9" w:rsidRPr="00061AB7" w:rsidRDefault="00CC4CF9">
      <w:pPr>
        <w:pStyle w:val="ConsPlusCell"/>
        <w:jc w:val="both"/>
      </w:pPr>
      <w:r w:rsidRPr="00061AB7">
        <w:t>41 7310     0     Цепи приводные /</w:t>
      </w:r>
    </w:p>
    <w:p w:rsidR="00CC4CF9" w:rsidRPr="00061AB7" w:rsidRDefault="00CC4CF9">
      <w:pPr>
        <w:pStyle w:val="ConsPlusCell"/>
        <w:jc w:val="both"/>
      </w:pPr>
      <w:r w:rsidRPr="00061AB7">
        <w:t>41 7311     6     - втулочные</w:t>
      </w:r>
    </w:p>
    <w:p w:rsidR="00CC4CF9" w:rsidRPr="00061AB7" w:rsidRDefault="00CC4CF9">
      <w:pPr>
        <w:pStyle w:val="ConsPlusCell"/>
        <w:jc w:val="both"/>
      </w:pPr>
      <w:r w:rsidRPr="00061AB7">
        <w:t>41 7312     1     - роликовые легкой серии</w:t>
      </w:r>
    </w:p>
    <w:p w:rsidR="00CC4CF9" w:rsidRPr="00061AB7" w:rsidRDefault="00CC4CF9">
      <w:pPr>
        <w:pStyle w:val="ConsPlusCell"/>
        <w:jc w:val="both"/>
      </w:pPr>
      <w:r w:rsidRPr="00061AB7">
        <w:t>41 7313     7     - роликовые нормальные серии, точность по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длине 0,15%</w:t>
      </w:r>
    </w:p>
    <w:p w:rsidR="00CC4CF9" w:rsidRPr="00061AB7" w:rsidRDefault="00CC4CF9">
      <w:pPr>
        <w:pStyle w:val="ConsPlusCell"/>
        <w:jc w:val="both"/>
      </w:pPr>
      <w:r w:rsidRPr="00061AB7">
        <w:t>41 7314     2     - роликовые нормальной серии, точность по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длине 0,225%</w:t>
      </w:r>
    </w:p>
    <w:p w:rsidR="00CC4CF9" w:rsidRPr="00061AB7" w:rsidRDefault="00CC4CF9">
      <w:pPr>
        <w:pStyle w:val="ConsPlusCell"/>
        <w:jc w:val="both"/>
      </w:pPr>
      <w:r w:rsidRPr="00061AB7">
        <w:t>41 7315     8     - роликовые длиннозвенные</w:t>
      </w:r>
    </w:p>
    <w:p w:rsidR="00CC4CF9" w:rsidRPr="00061AB7" w:rsidRDefault="00CC4CF9">
      <w:pPr>
        <w:pStyle w:val="ConsPlusCell"/>
        <w:jc w:val="both"/>
      </w:pPr>
      <w:r w:rsidRPr="00061AB7">
        <w:t>41 7316     3     - роликовые с изогнутыми пластинами</w:t>
      </w:r>
    </w:p>
    <w:p w:rsidR="00CC4CF9" w:rsidRPr="00061AB7" w:rsidRDefault="00CC4CF9">
      <w:pPr>
        <w:pStyle w:val="ConsPlusCell"/>
        <w:jc w:val="both"/>
      </w:pPr>
      <w:r w:rsidRPr="00061AB7">
        <w:t>41 7317     9     - роликовые повышенной прочности и точности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нормального типа</w:t>
      </w:r>
    </w:p>
    <w:p w:rsidR="00CC4CF9" w:rsidRPr="00061AB7" w:rsidRDefault="00CC4CF9">
      <w:pPr>
        <w:pStyle w:val="ConsPlusCell"/>
        <w:jc w:val="both"/>
      </w:pPr>
      <w:r w:rsidRPr="00061AB7">
        <w:t>41 7318     4     - роликовые повышенной точности тяжелого типа</w:t>
      </w:r>
    </w:p>
    <w:p w:rsidR="00CC4CF9" w:rsidRPr="00061AB7" w:rsidRDefault="00CC4CF9">
      <w:pPr>
        <w:pStyle w:val="ConsPlusCell"/>
        <w:jc w:val="both"/>
      </w:pPr>
      <w:r w:rsidRPr="00061AB7">
        <w:t>41 7319     5     - зубчатые</w:t>
      </w:r>
    </w:p>
    <w:p w:rsidR="00CC4CF9" w:rsidRPr="00061AB7" w:rsidRDefault="00CC4CF9">
      <w:pPr>
        <w:pStyle w:val="ConsPlusCell"/>
        <w:jc w:val="both"/>
      </w:pPr>
      <w:r w:rsidRPr="00061AB7">
        <w:t>41 7320     5     Цепи тяговые /</w:t>
      </w:r>
    </w:p>
    <w:p w:rsidR="00CC4CF9" w:rsidRPr="00061AB7" w:rsidRDefault="00CC4CF9">
      <w:pPr>
        <w:pStyle w:val="ConsPlusCell"/>
        <w:jc w:val="both"/>
      </w:pPr>
      <w:r w:rsidRPr="00061AB7">
        <w:t>41 7321     0     - пластинчатые со сплошными валиками</w:t>
      </w:r>
    </w:p>
    <w:p w:rsidR="00CC4CF9" w:rsidRPr="00061AB7" w:rsidRDefault="00CC4CF9">
      <w:pPr>
        <w:pStyle w:val="ConsPlusCell"/>
        <w:jc w:val="both"/>
      </w:pPr>
      <w:r w:rsidRPr="00061AB7">
        <w:t>41 7322     6     - пластинчатые с полыми валиками</w:t>
      </w:r>
    </w:p>
    <w:p w:rsidR="00CC4CF9" w:rsidRPr="00061AB7" w:rsidRDefault="00CC4CF9">
      <w:pPr>
        <w:pStyle w:val="ConsPlusCell"/>
        <w:jc w:val="both"/>
      </w:pPr>
      <w:r w:rsidRPr="00061AB7">
        <w:t>41 7324     7     - разборные</w:t>
      </w:r>
    </w:p>
    <w:p w:rsidR="00CC4CF9" w:rsidRPr="00061AB7" w:rsidRDefault="00CC4CF9">
      <w:pPr>
        <w:pStyle w:val="ConsPlusCell"/>
        <w:jc w:val="both"/>
      </w:pPr>
      <w:r w:rsidRPr="00061AB7">
        <w:t>41 7330     2     Цепи грузовые /</w:t>
      </w:r>
    </w:p>
    <w:p w:rsidR="00CC4CF9" w:rsidRPr="00061AB7" w:rsidRDefault="00CC4CF9">
      <w:pPr>
        <w:pStyle w:val="ConsPlusCell"/>
        <w:jc w:val="both"/>
      </w:pPr>
      <w:r w:rsidRPr="00061AB7">
        <w:t>41 7331     5     - с расклепкой валиков</w:t>
      </w:r>
    </w:p>
    <w:p w:rsidR="00CC4CF9" w:rsidRPr="00061AB7" w:rsidRDefault="00CC4CF9">
      <w:pPr>
        <w:pStyle w:val="ConsPlusCell"/>
        <w:jc w:val="both"/>
      </w:pPr>
      <w:r w:rsidRPr="00061AB7">
        <w:t>41 7332     0     - с расклепкой валиков с шайбами</w:t>
      </w:r>
    </w:p>
    <w:p w:rsidR="00CC4CF9" w:rsidRPr="00061AB7" w:rsidRDefault="00CC4CF9">
      <w:pPr>
        <w:pStyle w:val="ConsPlusCell"/>
        <w:jc w:val="both"/>
      </w:pPr>
      <w:r w:rsidRPr="00061AB7">
        <w:t>41 7333     6     - со шплинтами</w:t>
      </w:r>
    </w:p>
    <w:p w:rsidR="00CC4CF9" w:rsidRPr="00061AB7" w:rsidRDefault="00CC4CF9">
      <w:pPr>
        <w:pStyle w:val="ConsPlusCell"/>
        <w:jc w:val="both"/>
      </w:pPr>
      <w:r w:rsidRPr="00061AB7">
        <w:t>41 7334     1     - со шплинтами и гладкими валиками</w:t>
      </w:r>
    </w:p>
    <w:p w:rsidR="00CC4CF9" w:rsidRPr="00061AB7" w:rsidRDefault="00CC4CF9">
      <w:pPr>
        <w:pStyle w:val="ConsPlusCell"/>
        <w:jc w:val="both"/>
      </w:pPr>
      <w:r w:rsidRPr="00061AB7">
        <w:t>41 7335     7     - с закрытыми валиками и сочетанием пластин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2 - 2</w:t>
      </w:r>
    </w:p>
    <w:p w:rsidR="00CC4CF9" w:rsidRPr="00061AB7" w:rsidRDefault="00CC4CF9">
      <w:pPr>
        <w:pStyle w:val="ConsPlusCell"/>
        <w:jc w:val="both"/>
      </w:pPr>
      <w:r w:rsidRPr="00061AB7">
        <w:t>41 7336     2     - с закрытыми валиками и сочетанием пластин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4 - 4</w:t>
      </w:r>
    </w:p>
    <w:p w:rsidR="00CC4CF9" w:rsidRPr="00061AB7" w:rsidRDefault="00CC4CF9">
      <w:pPr>
        <w:pStyle w:val="ConsPlusCell"/>
        <w:jc w:val="both"/>
      </w:pPr>
      <w:r w:rsidRPr="00061AB7">
        <w:t>41 7337     8     - с закрытыми валиками и сочетанием пластин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6 - 6</w:t>
      </w:r>
    </w:p>
    <w:p w:rsidR="00CC4CF9" w:rsidRPr="00061AB7" w:rsidRDefault="00CC4CF9">
      <w:pPr>
        <w:pStyle w:val="ConsPlusCell"/>
        <w:jc w:val="both"/>
      </w:pPr>
      <w:r w:rsidRPr="00061AB7">
        <w:t>41 7338     3     - с закрытыми валиками и сочетанием пластин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8 - 8</w:t>
      </w:r>
    </w:p>
    <w:p w:rsidR="00CC4CF9" w:rsidRPr="00061AB7" w:rsidRDefault="00CC4CF9">
      <w:pPr>
        <w:pStyle w:val="ConsPlusCell"/>
        <w:jc w:val="both"/>
      </w:pPr>
      <w:r w:rsidRPr="00061AB7">
        <w:t>41 7339     9     - специальные</w:t>
      </w:r>
    </w:p>
    <w:p w:rsidR="00CC4CF9" w:rsidRPr="00061AB7" w:rsidRDefault="00CC4CF9">
      <w:pPr>
        <w:pStyle w:val="ConsPlusCell"/>
        <w:jc w:val="both"/>
      </w:pPr>
      <w:r w:rsidRPr="00061AB7">
        <w:t>41 7340     4     Цепи пластинчатые / прочие</w:t>
      </w:r>
    </w:p>
    <w:p w:rsidR="00CC4CF9" w:rsidRPr="00061AB7" w:rsidRDefault="00CC4CF9">
      <w:pPr>
        <w:pStyle w:val="ConsPlusCell"/>
        <w:jc w:val="both"/>
      </w:pPr>
      <w:r w:rsidRPr="00061AB7">
        <w:t>41 7341     6     - приводные и тяговые из штампованных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крючковых звеньев</w:t>
      </w:r>
    </w:p>
    <w:p w:rsidR="00CC4CF9" w:rsidRPr="00061AB7" w:rsidRDefault="00CC4CF9">
      <w:pPr>
        <w:pStyle w:val="ConsPlusCell"/>
        <w:jc w:val="both"/>
      </w:pPr>
      <w:r w:rsidRPr="00061AB7">
        <w:t>41 7342     5     - приводные специальные</w:t>
      </w:r>
    </w:p>
    <w:p w:rsidR="00CC4CF9" w:rsidRPr="00061AB7" w:rsidRDefault="00CC4CF9">
      <w:pPr>
        <w:pStyle w:val="ConsPlusCell"/>
        <w:jc w:val="both"/>
      </w:pPr>
      <w:r w:rsidRPr="00061AB7">
        <w:t>41 7343     0     - тяговые со сплошными валиками специальные</w:t>
      </w:r>
    </w:p>
    <w:p w:rsidR="00CC4CF9" w:rsidRPr="00061AB7" w:rsidRDefault="00CC4CF9">
      <w:pPr>
        <w:pStyle w:val="ConsPlusCell"/>
        <w:jc w:val="both"/>
      </w:pPr>
      <w:r w:rsidRPr="00061AB7">
        <w:t>41 7344     6     - тяговые с полыми валиками специальные</w:t>
      </w:r>
    </w:p>
    <w:p w:rsidR="00CC4CF9" w:rsidRPr="00061AB7" w:rsidRDefault="00CC4CF9">
      <w:pPr>
        <w:pStyle w:val="ConsPlusCell"/>
        <w:jc w:val="both"/>
      </w:pPr>
      <w:r w:rsidRPr="00061AB7">
        <w:t>41 7345     1     - транспортные роликовые длиннозвенные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41 8000     8     Детали общемашиностроительного применения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41 8100     1     Колеса зубчатые</w:t>
      </w:r>
    </w:p>
    <w:p w:rsidR="00CC4CF9" w:rsidRPr="00061AB7" w:rsidRDefault="00CC4CF9">
      <w:pPr>
        <w:pStyle w:val="ConsPlusCell"/>
        <w:jc w:val="both"/>
      </w:pPr>
      <w:r w:rsidRPr="00061AB7">
        <w:t>41 8110     6     Колеса зубчатые цилиндрические /</w:t>
      </w:r>
    </w:p>
    <w:p w:rsidR="00CC4CF9" w:rsidRPr="00061AB7" w:rsidRDefault="00CC4CF9">
      <w:pPr>
        <w:pStyle w:val="ConsPlusCell"/>
        <w:jc w:val="both"/>
      </w:pPr>
      <w:r w:rsidRPr="00061AB7">
        <w:t>41 8111     1     - стальные</w:t>
      </w:r>
    </w:p>
    <w:p w:rsidR="00CC4CF9" w:rsidRPr="00061AB7" w:rsidRDefault="00CC4CF9">
      <w:pPr>
        <w:pStyle w:val="ConsPlusCell"/>
        <w:jc w:val="both"/>
      </w:pPr>
      <w:r w:rsidRPr="00061AB7">
        <w:t>41 8112     7     - чугунные</w:t>
      </w:r>
    </w:p>
    <w:p w:rsidR="00CC4CF9" w:rsidRPr="00061AB7" w:rsidRDefault="00CC4CF9">
      <w:pPr>
        <w:pStyle w:val="ConsPlusCell"/>
        <w:jc w:val="both"/>
      </w:pPr>
      <w:r w:rsidRPr="00061AB7">
        <w:t>41 8113     2     - из цветных сплавов</w:t>
      </w:r>
    </w:p>
    <w:p w:rsidR="00CC4CF9" w:rsidRPr="00061AB7" w:rsidRDefault="00CC4CF9">
      <w:pPr>
        <w:pStyle w:val="ConsPlusCell"/>
        <w:jc w:val="both"/>
      </w:pPr>
      <w:r w:rsidRPr="00061AB7">
        <w:t>41 8114     8     - из прочих материалов</w:t>
      </w:r>
    </w:p>
    <w:p w:rsidR="00CC4CF9" w:rsidRPr="00061AB7" w:rsidRDefault="00CC4CF9">
      <w:pPr>
        <w:pStyle w:val="ConsPlusCell"/>
        <w:jc w:val="both"/>
      </w:pPr>
      <w:r w:rsidRPr="00061AB7">
        <w:t>41 8120     0     Колеса конические /</w:t>
      </w:r>
    </w:p>
    <w:p w:rsidR="00CC4CF9" w:rsidRPr="00061AB7" w:rsidRDefault="00CC4CF9">
      <w:pPr>
        <w:pStyle w:val="ConsPlusCell"/>
        <w:jc w:val="both"/>
      </w:pPr>
      <w:r w:rsidRPr="00061AB7">
        <w:t>41 8121     6     - стальные</w:t>
      </w:r>
    </w:p>
    <w:p w:rsidR="00CC4CF9" w:rsidRPr="00061AB7" w:rsidRDefault="00CC4CF9">
      <w:pPr>
        <w:pStyle w:val="ConsPlusCell"/>
        <w:jc w:val="both"/>
      </w:pPr>
      <w:r w:rsidRPr="00061AB7">
        <w:t>41 8122     1     - чугунные</w:t>
      </w:r>
    </w:p>
    <w:p w:rsidR="00CC4CF9" w:rsidRPr="00061AB7" w:rsidRDefault="00CC4CF9">
      <w:pPr>
        <w:pStyle w:val="ConsPlusCell"/>
        <w:jc w:val="both"/>
      </w:pPr>
      <w:r w:rsidRPr="00061AB7">
        <w:t>41 8123     7     - из цветных сплавов</w:t>
      </w:r>
    </w:p>
    <w:p w:rsidR="00CC4CF9" w:rsidRPr="00061AB7" w:rsidRDefault="00CC4CF9">
      <w:pPr>
        <w:pStyle w:val="ConsPlusCell"/>
        <w:jc w:val="both"/>
      </w:pPr>
      <w:r w:rsidRPr="00061AB7">
        <w:t>41 8124     2     - из прочих материалов</w:t>
      </w:r>
    </w:p>
    <w:p w:rsidR="00CC4CF9" w:rsidRPr="00061AB7" w:rsidRDefault="00CC4CF9">
      <w:pPr>
        <w:pStyle w:val="ConsPlusCell"/>
        <w:jc w:val="both"/>
      </w:pPr>
      <w:r w:rsidRPr="00061AB7">
        <w:t>41 8130     5     Колеса червячные /</w:t>
      </w:r>
    </w:p>
    <w:p w:rsidR="00CC4CF9" w:rsidRPr="00061AB7" w:rsidRDefault="00CC4CF9">
      <w:pPr>
        <w:pStyle w:val="ConsPlusCell"/>
        <w:jc w:val="both"/>
      </w:pPr>
      <w:r w:rsidRPr="00061AB7">
        <w:t>41 8131     0     - чугунные</w:t>
      </w:r>
    </w:p>
    <w:p w:rsidR="00CC4CF9" w:rsidRPr="00061AB7" w:rsidRDefault="00CC4CF9">
      <w:pPr>
        <w:pStyle w:val="ConsPlusCell"/>
        <w:jc w:val="both"/>
      </w:pPr>
      <w:r w:rsidRPr="00061AB7">
        <w:t>41 8132     6     - из цветных сплавов</w:t>
      </w:r>
    </w:p>
    <w:p w:rsidR="00CC4CF9" w:rsidRPr="00061AB7" w:rsidRDefault="00CC4CF9">
      <w:pPr>
        <w:pStyle w:val="ConsPlusCell"/>
        <w:jc w:val="both"/>
      </w:pPr>
      <w:r w:rsidRPr="00061AB7">
        <w:t>41 8133     1     - из прочих материалов</w:t>
      </w:r>
    </w:p>
    <w:p w:rsidR="00CC4CF9" w:rsidRPr="00061AB7" w:rsidRDefault="00CC4CF9">
      <w:pPr>
        <w:pStyle w:val="ConsPlusCell"/>
        <w:jc w:val="both"/>
      </w:pPr>
      <w:r w:rsidRPr="00061AB7">
        <w:t>41 8140     2     Червяки /</w:t>
      </w:r>
    </w:p>
    <w:p w:rsidR="00CC4CF9" w:rsidRPr="00061AB7" w:rsidRDefault="00CC4CF9">
      <w:pPr>
        <w:pStyle w:val="ConsPlusCell"/>
        <w:jc w:val="both"/>
      </w:pPr>
      <w:r w:rsidRPr="00061AB7">
        <w:t>41 8141     5     - стальные</w:t>
      </w:r>
    </w:p>
    <w:p w:rsidR="00CC4CF9" w:rsidRPr="00061AB7" w:rsidRDefault="00CC4CF9">
      <w:pPr>
        <w:pStyle w:val="ConsPlusCell"/>
        <w:jc w:val="both"/>
      </w:pPr>
      <w:r w:rsidRPr="00061AB7">
        <w:t>41 8142     0     - из прочих материалов</w:t>
      </w:r>
    </w:p>
    <w:p w:rsidR="00CC4CF9" w:rsidRPr="00061AB7" w:rsidRDefault="00CC4CF9">
      <w:pPr>
        <w:pStyle w:val="ConsPlusCell"/>
        <w:jc w:val="both"/>
      </w:pPr>
      <w:r w:rsidRPr="00061AB7">
        <w:t>41 8150     4     Колеса для цепных передач</w:t>
      </w:r>
    </w:p>
    <w:p w:rsidR="00CC4CF9" w:rsidRPr="00061AB7" w:rsidRDefault="00CC4CF9">
      <w:pPr>
        <w:pStyle w:val="ConsPlusCell"/>
        <w:jc w:val="both"/>
      </w:pPr>
      <w:r w:rsidRPr="00061AB7">
        <w:t>41 8190     2     Колеса зубчатые прочие</w:t>
      </w:r>
    </w:p>
    <w:p w:rsidR="00CC4CF9" w:rsidRPr="00061AB7" w:rsidRDefault="00CC4CF9">
      <w:pPr>
        <w:pStyle w:val="ConsPlusCell"/>
        <w:jc w:val="both"/>
      </w:pPr>
      <w:r w:rsidRPr="00061AB7">
        <w:t>41 8200     5     Втулки и вкладыши</w:t>
      </w:r>
    </w:p>
    <w:p w:rsidR="00CC4CF9" w:rsidRPr="00061AB7" w:rsidRDefault="00CC4CF9">
      <w:pPr>
        <w:pStyle w:val="ConsPlusCell"/>
        <w:jc w:val="both"/>
      </w:pPr>
      <w:r w:rsidRPr="00061AB7">
        <w:t>41 8210     9     Втулки /</w:t>
      </w:r>
    </w:p>
    <w:p w:rsidR="00CC4CF9" w:rsidRPr="00061AB7" w:rsidRDefault="00CC4CF9">
      <w:pPr>
        <w:pStyle w:val="ConsPlusCell"/>
        <w:jc w:val="both"/>
      </w:pPr>
      <w:r w:rsidRPr="00061AB7">
        <w:t>41 8211     5     - стальные</w:t>
      </w:r>
    </w:p>
    <w:p w:rsidR="00CC4CF9" w:rsidRPr="00061AB7" w:rsidRDefault="00CC4CF9">
      <w:pPr>
        <w:pStyle w:val="ConsPlusCell"/>
        <w:jc w:val="both"/>
      </w:pPr>
      <w:r w:rsidRPr="00061AB7">
        <w:t>41 8212     0     - чугунные</w:t>
      </w:r>
    </w:p>
    <w:p w:rsidR="00CC4CF9" w:rsidRPr="00061AB7" w:rsidRDefault="00CC4CF9">
      <w:pPr>
        <w:pStyle w:val="ConsPlusCell"/>
        <w:jc w:val="both"/>
      </w:pPr>
      <w:r w:rsidRPr="00061AB7">
        <w:t>41 8213     6     - пластмассовые</w:t>
      </w:r>
    </w:p>
    <w:p w:rsidR="00CC4CF9" w:rsidRPr="00061AB7" w:rsidRDefault="00CC4CF9">
      <w:pPr>
        <w:pStyle w:val="ConsPlusCell"/>
        <w:jc w:val="both"/>
      </w:pPr>
      <w:r w:rsidRPr="00061AB7">
        <w:t>41 8214     1     - биметаллические</w:t>
      </w:r>
    </w:p>
    <w:p w:rsidR="00CC4CF9" w:rsidRPr="00061AB7" w:rsidRDefault="00CC4CF9">
      <w:pPr>
        <w:pStyle w:val="ConsPlusCell"/>
        <w:jc w:val="both"/>
      </w:pPr>
      <w:r w:rsidRPr="00061AB7">
        <w:t>41 8215     7     - из цветных сплавов</w:t>
      </w:r>
    </w:p>
    <w:p w:rsidR="00CC4CF9" w:rsidRPr="00061AB7" w:rsidRDefault="00CC4CF9">
      <w:pPr>
        <w:pStyle w:val="ConsPlusCell"/>
        <w:jc w:val="both"/>
      </w:pPr>
      <w:r w:rsidRPr="00061AB7">
        <w:t>41 8216     2     - из прочих материалов</w:t>
      </w:r>
    </w:p>
    <w:p w:rsidR="00CC4CF9" w:rsidRPr="00061AB7" w:rsidRDefault="00CC4CF9">
      <w:pPr>
        <w:pStyle w:val="ConsPlusCell"/>
        <w:jc w:val="both"/>
      </w:pPr>
      <w:r w:rsidRPr="00061AB7">
        <w:t>41 8250     8     Вкладыши /</w:t>
      </w:r>
    </w:p>
    <w:p w:rsidR="00CC4CF9" w:rsidRPr="00061AB7" w:rsidRDefault="00CC4CF9">
      <w:pPr>
        <w:pStyle w:val="ConsPlusCell"/>
        <w:jc w:val="both"/>
      </w:pPr>
      <w:r w:rsidRPr="00061AB7">
        <w:t>41 8251     3     - стальные</w:t>
      </w:r>
    </w:p>
    <w:p w:rsidR="00CC4CF9" w:rsidRPr="00061AB7" w:rsidRDefault="00CC4CF9">
      <w:pPr>
        <w:pStyle w:val="ConsPlusCell"/>
        <w:jc w:val="both"/>
      </w:pPr>
      <w:r w:rsidRPr="00061AB7">
        <w:t>41 8252     9     - чугунные</w:t>
      </w:r>
    </w:p>
    <w:p w:rsidR="00CC4CF9" w:rsidRPr="00061AB7" w:rsidRDefault="00CC4CF9">
      <w:pPr>
        <w:pStyle w:val="ConsPlusCell"/>
        <w:jc w:val="both"/>
      </w:pPr>
      <w:r w:rsidRPr="00061AB7">
        <w:t>41 8253     4     - пластмассовые</w:t>
      </w:r>
    </w:p>
    <w:p w:rsidR="00CC4CF9" w:rsidRPr="00061AB7" w:rsidRDefault="00CC4CF9">
      <w:pPr>
        <w:pStyle w:val="ConsPlusCell"/>
        <w:jc w:val="both"/>
      </w:pPr>
      <w:r w:rsidRPr="00061AB7">
        <w:t>41 8254     3     - биметаллические</w:t>
      </w:r>
    </w:p>
    <w:p w:rsidR="00CC4CF9" w:rsidRPr="00061AB7" w:rsidRDefault="00CC4CF9">
      <w:pPr>
        <w:pStyle w:val="ConsPlusCell"/>
        <w:jc w:val="both"/>
      </w:pPr>
      <w:r w:rsidRPr="00061AB7">
        <w:t>41 8255     5     - из цветных сплавов</w:t>
      </w:r>
    </w:p>
    <w:p w:rsidR="00CC4CF9" w:rsidRPr="00061AB7" w:rsidRDefault="00CC4CF9">
      <w:pPr>
        <w:pStyle w:val="ConsPlusCell"/>
        <w:jc w:val="both"/>
      </w:pPr>
      <w:r w:rsidRPr="00061AB7">
        <w:t>41 8256     0     - из прочих материалов</w:t>
      </w:r>
    </w:p>
    <w:p w:rsidR="00CC4CF9" w:rsidRPr="00061AB7" w:rsidRDefault="00CC4CF9">
      <w:pPr>
        <w:pStyle w:val="ConsPlusCell"/>
        <w:jc w:val="both"/>
      </w:pPr>
      <w:r w:rsidRPr="00061AB7">
        <w:t>41 8300     9     Корпуса подшипников неразъемные</w:t>
      </w:r>
    </w:p>
    <w:p w:rsidR="00CC4CF9" w:rsidRPr="00061AB7" w:rsidRDefault="00CC4CF9">
      <w:pPr>
        <w:pStyle w:val="ConsPlusCell"/>
        <w:jc w:val="both"/>
      </w:pPr>
      <w:r w:rsidRPr="00061AB7">
        <w:t>41 8310     3     Корпуса подшипников скольжения /</w:t>
      </w:r>
    </w:p>
    <w:p w:rsidR="00CC4CF9" w:rsidRPr="00061AB7" w:rsidRDefault="00CC4CF9">
      <w:pPr>
        <w:pStyle w:val="ConsPlusCell"/>
        <w:jc w:val="both"/>
      </w:pPr>
      <w:r w:rsidRPr="00061AB7">
        <w:t>41 8312     4     - чугунные</w:t>
      </w:r>
    </w:p>
    <w:p w:rsidR="00CC4CF9" w:rsidRPr="00061AB7" w:rsidRDefault="00CC4CF9">
      <w:pPr>
        <w:pStyle w:val="ConsPlusCell"/>
        <w:jc w:val="both"/>
      </w:pPr>
      <w:r w:rsidRPr="00061AB7">
        <w:t>41 8320     8     Корпуса подшипников качения /</w:t>
      </w:r>
    </w:p>
    <w:p w:rsidR="00CC4CF9" w:rsidRPr="00061AB7" w:rsidRDefault="00CC4CF9">
      <w:pPr>
        <w:pStyle w:val="ConsPlusCell"/>
        <w:jc w:val="both"/>
      </w:pPr>
      <w:r w:rsidRPr="00061AB7">
        <w:t>41 8322     9     - чугунные</w:t>
      </w:r>
    </w:p>
    <w:p w:rsidR="00CC4CF9" w:rsidRPr="00061AB7" w:rsidRDefault="00CC4CF9">
      <w:pPr>
        <w:pStyle w:val="ConsPlusCell"/>
        <w:jc w:val="both"/>
      </w:pPr>
      <w:r w:rsidRPr="00061AB7">
        <w:t>41 8400     2     Фланцы и крышки</w:t>
      </w:r>
    </w:p>
    <w:p w:rsidR="00CC4CF9" w:rsidRPr="00061AB7" w:rsidRDefault="00CC4CF9">
      <w:pPr>
        <w:pStyle w:val="ConsPlusCell"/>
        <w:jc w:val="both"/>
      </w:pPr>
      <w:r w:rsidRPr="00061AB7">
        <w:t>41 8410     7     Фланцы /</w:t>
      </w:r>
    </w:p>
    <w:p w:rsidR="00CC4CF9" w:rsidRPr="00061AB7" w:rsidRDefault="00CC4CF9">
      <w:pPr>
        <w:pStyle w:val="ConsPlusCell"/>
        <w:jc w:val="both"/>
      </w:pPr>
      <w:r w:rsidRPr="00061AB7">
        <w:t>41 8411     2     - стальные</w:t>
      </w:r>
    </w:p>
    <w:p w:rsidR="00CC4CF9" w:rsidRPr="00061AB7" w:rsidRDefault="00CC4CF9">
      <w:pPr>
        <w:pStyle w:val="ConsPlusCell"/>
        <w:jc w:val="both"/>
      </w:pPr>
      <w:r w:rsidRPr="00061AB7">
        <w:t>41 8412     8     - чугунные</w:t>
      </w:r>
    </w:p>
    <w:p w:rsidR="00CC4CF9" w:rsidRPr="00061AB7" w:rsidRDefault="00CC4CF9">
      <w:pPr>
        <w:pStyle w:val="ConsPlusCell"/>
        <w:jc w:val="both"/>
      </w:pPr>
      <w:r w:rsidRPr="00061AB7">
        <w:t>41 8413     3     - пластмассовые</w:t>
      </w:r>
    </w:p>
    <w:p w:rsidR="00CC4CF9" w:rsidRPr="00061AB7" w:rsidRDefault="00CC4CF9">
      <w:pPr>
        <w:pStyle w:val="ConsPlusCell"/>
        <w:jc w:val="both"/>
      </w:pPr>
      <w:r w:rsidRPr="00061AB7">
        <w:t>41 8414     9     - из прочих материалов</w:t>
      </w:r>
    </w:p>
    <w:p w:rsidR="00CC4CF9" w:rsidRPr="00061AB7" w:rsidRDefault="00CC4CF9">
      <w:pPr>
        <w:pStyle w:val="ConsPlusCell"/>
        <w:jc w:val="both"/>
      </w:pPr>
      <w:r w:rsidRPr="00061AB7">
        <w:t>41 8420     1     Крышки /</w:t>
      </w:r>
    </w:p>
    <w:p w:rsidR="00CC4CF9" w:rsidRPr="00061AB7" w:rsidRDefault="00CC4CF9">
      <w:pPr>
        <w:pStyle w:val="ConsPlusCell"/>
        <w:jc w:val="both"/>
      </w:pPr>
      <w:r w:rsidRPr="00061AB7">
        <w:t>41 8421     7     - стальные</w:t>
      </w:r>
    </w:p>
    <w:p w:rsidR="00CC4CF9" w:rsidRPr="00061AB7" w:rsidRDefault="00CC4CF9">
      <w:pPr>
        <w:pStyle w:val="ConsPlusCell"/>
        <w:jc w:val="both"/>
      </w:pPr>
      <w:r w:rsidRPr="00061AB7">
        <w:t>41 8422     2     - чугунные</w:t>
      </w:r>
    </w:p>
    <w:p w:rsidR="00CC4CF9" w:rsidRPr="00061AB7" w:rsidRDefault="00CC4CF9">
      <w:pPr>
        <w:pStyle w:val="ConsPlusCell"/>
        <w:jc w:val="both"/>
      </w:pPr>
      <w:r w:rsidRPr="00061AB7">
        <w:t>41 8423     8     - пластмассовые</w:t>
      </w:r>
    </w:p>
    <w:p w:rsidR="00CC4CF9" w:rsidRPr="00061AB7" w:rsidRDefault="00CC4CF9">
      <w:pPr>
        <w:pStyle w:val="ConsPlusCell"/>
        <w:jc w:val="both"/>
      </w:pPr>
      <w:r w:rsidRPr="00061AB7">
        <w:t>41 8424     3     - из прочих материалов</w:t>
      </w:r>
    </w:p>
    <w:p w:rsidR="00CC4CF9" w:rsidRPr="00061AB7" w:rsidRDefault="00CC4CF9">
      <w:pPr>
        <w:pStyle w:val="ConsPlusCell"/>
        <w:jc w:val="both"/>
      </w:pPr>
      <w:r w:rsidRPr="00061AB7">
        <w:t>41 8500     6     Шкивы для механических передач</w:t>
      </w:r>
    </w:p>
    <w:p w:rsidR="00CC4CF9" w:rsidRPr="00061AB7" w:rsidRDefault="00CC4CF9">
      <w:pPr>
        <w:pStyle w:val="ConsPlusCell"/>
        <w:jc w:val="both"/>
      </w:pPr>
      <w:r w:rsidRPr="00061AB7">
        <w:t>41 8510     0     Шкивы для плоскоременных передач /</w:t>
      </w:r>
    </w:p>
    <w:p w:rsidR="00CC4CF9" w:rsidRPr="00061AB7" w:rsidRDefault="00CC4CF9">
      <w:pPr>
        <w:pStyle w:val="ConsPlusCell"/>
        <w:jc w:val="both"/>
      </w:pPr>
      <w:r w:rsidRPr="00061AB7">
        <w:t>41 8511     6     - стальные</w:t>
      </w:r>
    </w:p>
    <w:p w:rsidR="00CC4CF9" w:rsidRPr="00061AB7" w:rsidRDefault="00CC4CF9">
      <w:pPr>
        <w:pStyle w:val="ConsPlusCell"/>
        <w:jc w:val="both"/>
      </w:pPr>
      <w:r w:rsidRPr="00061AB7">
        <w:t>41 8512     1     - чугунные</w:t>
      </w:r>
    </w:p>
    <w:p w:rsidR="00CC4CF9" w:rsidRPr="00061AB7" w:rsidRDefault="00CC4CF9">
      <w:pPr>
        <w:pStyle w:val="ConsPlusCell"/>
        <w:jc w:val="both"/>
      </w:pPr>
      <w:r w:rsidRPr="00061AB7">
        <w:t>41 8513     7     - пластмассовые</w:t>
      </w:r>
    </w:p>
    <w:p w:rsidR="00CC4CF9" w:rsidRPr="00061AB7" w:rsidRDefault="00CC4CF9">
      <w:pPr>
        <w:pStyle w:val="ConsPlusCell"/>
        <w:jc w:val="both"/>
      </w:pPr>
      <w:r w:rsidRPr="00061AB7">
        <w:t>41 8514     2     - из прочих материалов</w:t>
      </w:r>
    </w:p>
    <w:p w:rsidR="00CC4CF9" w:rsidRPr="00061AB7" w:rsidRDefault="00CC4CF9">
      <w:pPr>
        <w:pStyle w:val="ConsPlusCell"/>
        <w:jc w:val="both"/>
      </w:pPr>
      <w:r w:rsidRPr="00061AB7">
        <w:t>41 8520     5     Шкивы для клиноременных передач /</w:t>
      </w:r>
    </w:p>
    <w:p w:rsidR="00CC4CF9" w:rsidRPr="00061AB7" w:rsidRDefault="00CC4CF9">
      <w:pPr>
        <w:pStyle w:val="ConsPlusCell"/>
        <w:jc w:val="both"/>
      </w:pPr>
      <w:r w:rsidRPr="00061AB7">
        <w:t>41 8521     0     - стальные</w:t>
      </w:r>
    </w:p>
    <w:p w:rsidR="00CC4CF9" w:rsidRPr="00061AB7" w:rsidRDefault="00CC4CF9">
      <w:pPr>
        <w:pStyle w:val="ConsPlusCell"/>
        <w:jc w:val="both"/>
      </w:pPr>
      <w:r w:rsidRPr="00061AB7">
        <w:t>41 8522     6     - чугунные</w:t>
      </w:r>
    </w:p>
    <w:p w:rsidR="00CC4CF9" w:rsidRPr="00061AB7" w:rsidRDefault="00CC4CF9">
      <w:pPr>
        <w:pStyle w:val="ConsPlusCell"/>
        <w:jc w:val="both"/>
      </w:pPr>
      <w:r w:rsidRPr="00061AB7">
        <w:t>41 8523     1     - пластмассовые</w:t>
      </w:r>
    </w:p>
    <w:p w:rsidR="00CC4CF9" w:rsidRPr="00061AB7" w:rsidRDefault="00CC4CF9">
      <w:pPr>
        <w:pStyle w:val="ConsPlusCell"/>
        <w:jc w:val="both"/>
      </w:pPr>
      <w:r w:rsidRPr="00061AB7">
        <w:t>41 8524     7     - из прочих материалов</w:t>
      </w:r>
    </w:p>
    <w:p w:rsidR="00CC4CF9" w:rsidRPr="00061AB7" w:rsidRDefault="00CC4CF9">
      <w:pPr>
        <w:pStyle w:val="ConsPlusCell"/>
        <w:jc w:val="both"/>
      </w:pPr>
      <w:r w:rsidRPr="00061AB7">
        <w:t>41 8530     8     Шкивы для канатных передач</w:t>
      </w:r>
    </w:p>
    <w:p w:rsidR="00CC4CF9" w:rsidRPr="00061AB7" w:rsidRDefault="00CC4CF9">
      <w:pPr>
        <w:pStyle w:val="ConsPlusCell"/>
        <w:jc w:val="both"/>
      </w:pPr>
      <w:r w:rsidRPr="00061AB7">
        <w:t>41 8540     4     Шкивы для цепных передач</w:t>
      </w:r>
    </w:p>
    <w:p w:rsidR="00CC4CF9" w:rsidRPr="00061AB7" w:rsidRDefault="00CC4CF9">
      <w:pPr>
        <w:pStyle w:val="ConsPlusCell"/>
        <w:jc w:val="both"/>
      </w:pPr>
      <w:r w:rsidRPr="00061AB7">
        <w:t>41 8600     4     Валы</w:t>
      </w:r>
    </w:p>
    <w:p w:rsidR="00CC4CF9" w:rsidRPr="00061AB7" w:rsidRDefault="00CC4CF9">
      <w:pPr>
        <w:pStyle w:val="ConsPlusCell"/>
        <w:jc w:val="both"/>
      </w:pPr>
      <w:r w:rsidRPr="00061AB7">
        <w:t>41 8610     4     Валы с односторонними ступенями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цилиндрическими поверхностями /</w:t>
      </w:r>
    </w:p>
    <w:p w:rsidR="00CC4CF9" w:rsidRPr="00061AB7" w:rsidRDefault="00CC4CF9">
      <w:pPr>
        <w:pStyle w:val="ConsPlusCell"/>
        <w:jc w:val="both"/>
      </w:pPr>
      <w:r w:rsidRPr="00061AB7">
        <w:t>41 8611     8     - стальные</w:t>
      </w:r>
    </w:p>
    <w:p w:rsidR="00CC4CF9" w:rsidRPr="00061AB7" w:rsidRDefault="00CC4CF9">
      <w:pPr>
        <w:pStyle w:val="ConsPlusCell"/>
        <w:jc w:val="both"/>
      </w:pPr>
      <w:r w:rsidRPr="00061AB7">
        <w:t>41 8612     5     - чугунные</w:t>
      </w:r>
    </w:p>
    <w:p w:rsidR="00CC4CF9" w:rsidRPr="00061AB7" w:rsidRDefault="00CC4CF9">
      <w:pPr>
        <w:pStyle w:val="ConsPlusCell"/>
        <w:jc w:val="both"/>
      </w:pPr>
      <w:r w:rsidRPr="00061AB7">
        <w:t>41 8620     9     Валы с односторонними ступенями и коническими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поверхностями /</w:t>
      </w:r>
    </w:p>
    <w:p w:rsidR="00CC4CF9" w:rsidRPr="00061AB7" w:rsidRDefault="00CC4CF9">
      <w:pPr>
        <w:pStyle w:val="ConsPlusCell"/>
        <w:jc w:val="both"/>
      </w:pPr>
      <w:r w:rsidRPr="00061AB7">
        <w:t>41 8621     4     - стальные</w:t>
      </w:r>
    </w:p>
    <w:p w:rsidR="00CC4CF9" w:rsidRPr="00061AB7" w:rsidRDefault="00CC4CF9">
      <w:pPr>
        <w:pStyle w:val="ConsPlusCell"/>
        <w:jc w:val="both"/>
      </w:pPr>
      <w:r w:rsidRPr="00061AB7">
        <w:t>41 8622     1     - чугунные</w:t>
      </w:r>
    </w:p>
    <w:p w:rsidR="00CC4CF9" w:rsidRPr="00061AB7" w:rsidRDefault="00CC4CF9">
      <w:pPr>
        <w:pStyle w:val="ConsPlusCell"/>
        <w:jc w:val="both"/>
      </w:pPr>
      <w:r w:rsidRPr="00061AB7">
        <w:t>41 8630     3     Валы с односторонними ступенями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криволинейными поверхностями /</w:t>
      </w:r>
    </w:p>
    <w:p w:rsidR="00CC4CF9" w:rsidRPr="00061AB7" w:rsidRDefault="00CC4CF9">
      <w:pPr>
        <w:pStyle w:val="ConsPlusCell"/>
        <w:jc w:val="both"/>
      </w:pPr>
      <w:r w:rsidRPr="00061AB7">
        <w:t>41 8631     9     - стальные</w:t>
      </w:r>
    </w:p>
    <w:p w:rsidR="00CC4CF9" w:rsidRPr="00061AB7" w:rsidRDefault="00CC4CF9">
      <w:pPr>
        <w:pStyle w:val="ConsPlusCell"/>
        <w:jc w:val="both"/>
      </w:pPr>
      <w:r w:rsidRPr="00061AB7">
        <w:t>41 8632     4     - чугунные</w:t>
      </w:r>
    </w:p>
    <w:p w:rsidR="00CC4CF9" w:rsidRPr="00061AB7" w:rsidRDefault="00CC4CF9">
      <w:pPr>
        <w:pStyle w:val="ConsPlusCell"/>
        <w:jc w:val="both"/>
      </w:pPr>
      <w:r w:rsidRPr="00061AB7">
        <w:t>41 8640     8     Валы с двусторонними ступенями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цилиндрическими поверхностями /</w:t>
      </w:r>
    </w:p>
    <w:p w:rsidR="00CC4CF9" w:rsidRPr="00061AB7" w:rsidRDefault="00CC4CF9">
      <w:pPr>
        <w:pStyle w:val="ConsPlusCell"/>
        <w:jc w:val="both"/>
      </w:pPr>
      <w:r w:rsidRPr="00061AB7">
        <w:t>41 8641     3     - стальные</w:t>
      </w:r>
    </w:p>
    <w:p w:rsidR="00CC4CF9" w:rsidRPr="00061AB7" w:rsidRDefault="00CC4CF9">
      <w:pPr>
        <w:pStyle w:val="ConsPlusCell"/>
        <w:jc w:val="both"/>
      </w:pPr>
      <w:r w:rsidRPr="00061AB7">
        <w:t>41 8642     9     - чугунные</w:t>
      </w:r>
    </w:p>
    <w:p w:rsidR="00CC4CF9" w:rsidRPr="00061AB7" w:rsidRDefault="00CC4CF9">
      <w:pPr>
        <w:pStyle w:val="ConsPlusCell"/>
        <w:jc w:val="both"/>
      </w:pPr>
      <w:r w:rsidRPr="00061AB7">
        <w:t>41 8650     2     Валы с двусторонними ступенями и коническими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поверхностями /</w:t>
      </w:r>
    </w:p>
    <w:p w:rsidR="00CC4CF9" w:rsidRPr="00061AB7" w:rsidRDefault="00CC4CF9">
      <w:pPr>
        <w:pStyle w:val="ConsPlusCell"/>
        <w:jc w:val="both"/>
      </w:pPr>
      <w:r w:rsidRPr="00061AB7">
        <w:t>41 8651     8     - стальные</w:t>
      </w:r>
    </w:p>
    <w:p w:rsidR="00CC4CF9" w:rsidRPr="00061AB7" w:rsidRDefault="00CC4CF9">
      <w:pPr>
        <w:pStyle w:val="ConsPlusCell"/>
        <w:jc w:val="both"/>
      </w:pPr>
      <w:r w:rsidRPr="00061AB7">
        <w:t>41 8652     3     - чугунные</w:t>
      </w:r>
    </w:p>
    <w:p w:rsidR="00CC4CF9" w:rsidRPr="00061AB7" w:rsidRDefault="00CC4CF9">
      <w:pPr>
        <w:pStyle w:val="ConsPlusCell"/>
        <w:jc w:val="both"/>
      </w:pPr>
      <w:r w:rsidRPr="00061AB7">
        <w:t>41 8660     7     Валы с двусторонними ступенями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криволинейными поверхностями /</w:t>
      </w:r>
    </w:p>
    <w:p w:rsidR="00CC4CF9" w:rsidRPr="00061AB7" w:rsidRDefault="00CC4CF9">
      <w:pPr>
        <w:pStyle w:val="ConsPlusCell"/>
        <w:jc w:val="both"/>
      </w:pPr>
      <w:r w:rsidRPr="00061AB7">
        <w:t>41 8661     2     - стальные</w:t>
      </w:r>
    </w:p>
    <w:p w:rsidR="00CC4CF9" w:rsidRPr="00061AB7" w:rsidRDefault="00CC4CF9">
      <w:pPr>
        <w:pStyle w:val="ConsPlusCell"/>
        <w:jc w:val="both"/>
      </w:pPr>
      <w:r w:rsidRPr="00061AB7">
        <w:t>41 8662     8     - чугунные</w:t>
      </w:r>
    </w:p>
    <w:p w:rsidR="00CC4CF9" w:rsidRPr="00061AB7" w:rsidRDefault="00CC4CF9">
      <w:pPr>
        <w:pStyle w:val="ConsPlusCell"/>
        <w:jc w:val="both"/>
      </w:pPr>
      <w:r w:rsidRPr="00061AB7">
        <w:t>41 8670     1     Валы гладкие /</w:t>
      </w:r>
    </w:p>
    <w:p w:rsidR="00CC4CF9" w:rsidRPr="00061AB7" w:rsidRDefault="00CC4CF9">
      <w:pPr>
        <w:pStyle w:val="ConsPlusCell"/>
        <w:jc w:val="both"/>
      </w:pPr>
      <w:r w:rsidRPr="00061AB7">
        <w:t>41 8671     7     - стальные</w:t>
      </w:r>
    </w:p>
    <w:p w:rsidR="00CC4CF9" w:rsidRPr="00061AB7" w:rsidRDefault="00CC4CF9">
      <w:pPr>
        <w:pStyle w:val="ConsPlusCell"/>
        <w:jc w:val="both"/>
      </w:pPr>
      <w:r w:rsidRPr="00061AB7">
        <w:t>41 8672     2     - чугунные</w:t>
      </w:r>
    </w:p>
    <w:p w:rsidR="00CC4CF9" w:rsidRPr="00061AB7" w:rsidRDefault="00CC4CF9">
      <w:pPr>
        <w:pStyle w:val="ConsPlusCell"/>
        <w:jc w:val="both"/>
      </w:pPr>
      <w:r w:rsidRPr="00061AB7">
        <w:t>41 8680     6     Валы - шестерни цилиндрические /</w:t>
      </w:r>
    </w:p>
    <w:p w:rsidR="00CC4CF9" w:rsidRPr="00061AB7" w:rsidRDefault="00CC4CF9">
      <w:pPr>
        <w:pStyle w:val="ConsPlusCell"/>
        <w:jc w:val="both"/>
      </w:pPr>
      <w:r w:rsidRPr="00061AB7">
        <w:t>41 8681     1     - стальные</w:t>
      </w:r>
    </w:p>
    <w:p w:rsidR="00CC4CF9" w:rsidRPr="00061AB7" w:rsidRDefault="00CC4CF9">
      <w:pPr>
        <w:pStyle w:val="ConsPlusCell"/>
        <w:jc w:val="both"/>
      </w:pPr>
      <w:r w:rsidRPr="00061AB7">
        <w:t>41 8682     7     - чугунные</w:t>
      </w:r>
    </w:p>
    <w:p w:rsidR="00CC4CF9" w:rsidRPr="00061AB7" w:rsidRDefault="00CC4CF9">
      <w:pPr>
        <w:pStyle w:val="ConsPlusCell"/>
        <w:jc w:val="both"/>
      </w:pPr>
      <w:r w:rsidRPr="00061AB7">
        <w:t>41 8683     2     - из цветных сплавов</w:t>
      </w:r>
    </w:p>
    <w:p w:rsidR="00CC4CF9" w:rsidRPr="00061AB7" w:rsidRDefault="00CC4CF9">
      <w:pPr>
        <w:pStyle w:val="ConsPlusCell"/>
        <w:jc w:val="both"/>
      </w:pPr>
      <w:r w:rsidRPr="00061AB7">
        <w:t>41 8689     5     - из прочих материалов</w:t>
      </w:r>
    </w:p>
    <w:p w:rsidR="00CC4CF9" w:rsidRPr="00061AB7" w:rsidRDefault="00CC4CF9">
      <w:pPr>
        <w:pStyle w:val="ConsPlusCell"/>
        <w:jc w:val="both"/>
      </w:pPr>
      <w:r w:rsidRPr="00061AB7">
        <w:t>41 8690     0     Валы - шестерни конические /</w:t>
      </w:r>
    </w:p>
    <w:p w:rsidR="00CC4CF9" w:rsidRPr="00061AB7" w:rsidRDefault="00CC4CF9">
      <w:pPr>
        <w:pStyle w:val="ConsPlusCell"/>
        <w:jc w:val="both"/>
      </w:pPr>
      <w:r w:rsidRPr="00061AB7">
        <w:t>41 8691     6     - стальные</w:t>
      </w:r>
    </w:p>
    <w:p w:rsidR="00CC4CF9" w:rsidRPr="00061AB7" w:rsidRDefault="00CC4CF9">
      <w:pPr>
        <w:pStyle w:val="ConsPlusCell"/>
        <w:jc w:val="both"/>
      </w:pPr>
      <w:r w:rsidRPr="00061AB7">
        <w:t>41 8692     1     - чугунные</w:t>
      </w:r>
    </w:p>
    <w:p w:rsidR="00CC4CF9" w:rsidRPr="00061AB7" w:rsidRDefault="00CC4CF9">
      <w:pPr>
        <w:pStyle w:val="ConsPlusCell"/>
        <w:jc w:val="both"/>
      </w:pPr>
      <w:r w:rsidRPr="00061AB7">
        <w:t>41 8693     7     - из цветных сплавов</w:t>
      </w:r>
    </w:p>
    <w:p w:rsidR="00CC4CF9" w:rsidRPr="00061AB7" w:rsidRDefault="00CC4CF9">
      <w:pPr>
        <w:pStyle w:val="ConsPlusCell"/>
        <w:jc w:val="both"/>
      </w:pPr>
      <w:r w:rsidRPr="00061AB7">
        <w:t>41 8699     7     - из прочих материалов</w:t>
      </w:r>
    </w:p>
    <w:p w:rsidR="00CC4CF9" w:rsidRPr="00061AB7" w:rsidRDefault="00CC4CF9">
      <w:pPr>
        <w:pStyle w:val="ConsPlusCell"/>
        <w:jc w:val="both"/>
      </w:pPr>
      <w:r w:rsidRPr="00061AB7">
        <w:t>41 8800     7     Оси</w:t>
      </w:r>
    </w:p>
    <w:p w:rsidR="00CC4CF9" w:rsidRPr="00061AB7" w:rsidRDefault="00CC4CF9">
      <w:pPr>
        <w:pStyle w:val="ConsPlusCell"/>
        <w:jc w:val="both"/>
      </w:pPr>
      <w:r w:rsidRPr="00061AB7">
        <w:t>41 8810     1     Оси цилиндрические /</w:t>
      </w:r>
    </w:p>
    <w:p w:rsidR="00CC4CF9" w:rsidRPr="00061AB7" w:rsidRDefault="00CC4CF9">
      <w:pPr>
        <w:pStyle w:val="ConsPlusCell"/>
        <w:jc w:val="both"/>
      </w:pPr>
      <w:r w:rsidRPr="00061AB7">
        <w:t>41 8811     7     - гладкие</w:t>
      </w:r>
    </w:p>
    <w:p w:rsidR="00CC4CF9" w:rsidRPr="00061AB7" w:rsidRDefault="00CC4CF9">
      <w:pPr>
        <w:pStyle w:val="ConsPlusCell"/>
        <w:jc w:val="both"/>
      </w:pPr>
      <w:r w:rsidRPr="00061AB7">
        <w:t>41 8812     2     - с буртиком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41 9000     0     Продукция межотраслевых производств прочая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41 9100     4     Материалы формовочные</w:t>
      </w:r>
    </w:p>
    <w:p w:rsidR="00CC4CF9" w:rsidRPr="00061AB7" w:rsidRDefault="00CC4CF9">
      <w:pPr>
        <w:pStyle w:val="ConsPlusCell"/>
        <w:jc w:val="both"/>
      </w:pPr>
      <w:r w:rsidRPr="00061AB7">
        <w:t>41 9110     9     Песок формовочный /</w:t>
      </w:r>
    </w:p>
    <w:p w:rsidR="00CC4CF9" w:rsidRPr="00061AB7" w:rsidRDefault="00CC4CF9">
      <w:pPr>
        <w:pStyle w:val="ConsPlusCell"/>
        <w:jc w:val="both"/>
      </w:pPr>
      <w:r w:rsidRPr="00061AB7">
        <w:t>41 9111     4     - естественный</w:t>
      </w:r>
    </w:p>
    <w:p w:rsidR="00CC4CF9" w:rsidRPr="00061AB7" w:rsidRDefault="00CC4CF9">
      <w:pPr>
        <w:pStyle w:val="ConsPlusCell"/>
        <w:jc w:val="both"/>
      </w:pPr>
      <w:r w:rsidRPr="00061AB7">
        <w:t>41 9112     2     - обогащенный кварцевый (влажностью от 0,5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4%)</w:t>
      </w:r>
    </w:p>
    <w:p w:rsidR="00CC4CF9" w:rsidRPr="00061AB7" w:rsidRDefault="00CC4CF9">
      <w:pPr>
        <w:pStyle w:val="ConsPlusCell"/>
        <w:jc w:val="both"/>
      </w:pPr>
      <w:r w:rsidRPr="00061AB7">
        <w:t>41 9113     5     - обогащенный кварцевый (влажностью до 0,5%)</w:t>
      </w:r>
    </w:p>
    <w:p w:rsidR="00CC4CF9" w:rsidRPr="00061AB7" w:rsidRDefault="00CC4CF9">
      <w:pPr>
        <w:pStyle w:val="ConsPlusCell"/>
        <w:jc w:val="both"/>
      </w:pPr>
      <w:r w:rsidRPr="00061AB7">
        <w:t>41 9120     3     Глина формовочная /</w:t>
      </w:r>
    </w:p>
    <w:p w:rsidR="00CC4CF9" w:rsidRPr="00061AB7" w:rsidRDefault="00CC4CF9">
      <w:pPr>
        <w:pStyle w:val="ConsPlusCell"/>
        <w:jc w:val="both"/>
      </w:pPr>
      <w:r w:rsidRPr="00061AB7">
        <w:t>41 9121     9     - каолиновая и каолино-гидрослюдистая</w:t>
      </w:r>
    </w:p>
    <w:p w:rsidR="00CC4CF9" w:rsidRPr="00061AB7" w:rsidRDefault="00CC4CF9">
      <w:pPr>
        <w:pStyle w:val="ConsPlusCell"/>
        <w:jc w:val="both"/>
      </w:pPr>
      <w:r w:rsidRPr="00061AB7">
        <w:t>41 9122     4     - гидрослюдистая</w:t>
      </w:r>
    </w:p>
    <w:p w:rsidR="00CC4CF9" w:rsidRPr="00061AB7" w:rsidRDefault="00CC4CF9">
      <w:pPr>
        <w:pStyle w:val="ConsPlusCell"/>
        <w:jc w:val="both"/>
      </w:pPr>
      <w:r w:rsidRPr="00061AB7">
        <w:t>41 9123     6     - бентонитовая</w:t>
      </w:r>
    </w:p>
    <w:p w:rsidR="00CC4CF9" w:rsidRPr="00061AB7" w:rsidRDefault="00CC4CF9">
      <w:pPr>
        <w:pStyle w:val="ConsPlusCell"/>
        <w:jc w:val="both"/>
      </w:pPr>
      <w:r w:rsidRPr="00061AB7">
        <w:t>41 9124     5     - полиминеральная</w:t>
      </w:r>
    </w:p>
    <w:p w:rsidR="00CC4CF9" w:rsidRPr="00061AB7" w:rsidRDefault="00CC4CF9">
      <w:pPr>
        <w:pStyle w:val="ConsPlusCell"/>
        <w:jc w:val="both"/>
      </w:pPr>
      <w:r w:rsidRPr="00061AB7">
        <w:t>41 9130     8     Кварц пылевидный /</w:t>
      </w:r>
    </w:p>
    <w:p w:rsidR="00CC4CF9" w:rsidRPr="00061AB7" w:rsidRDefault="00CC4CF9">
      <w:pPr>
        <w:pStyle w:val="ConsPlusCell"/>
        <w:jc w:val="both"/>
      </w:pPr>
      <w:r w:rsidRPr="00061AB7">
        <w:t>41 9131     3     - искусственный</w:t>
      </w:r>
    </w:p>
    <w:p w:rsidR="00CC4CF9" w:rsidRPr="00061AB7" w:rsidRDefault="00CC4CF9">
      <w:pPr>
        <w:pStyle w:val="ConsPlusCell"/>
        <w:jc w:val="both"/>
      </w:pPr>
      <w:r w:rsidRPr="00061AB7">
        <w:t>41 9132     9     - естественный</w:t>
      </w:r>
    </w:p>
    <w:p w:rsidR="00CC4CF9" w:rsidRPr="00061AB7" w:rsidRDefault="00CC4CF9">
      <w:pPr>
        <w:pStyle w:val="ConsPlusCell"/>
        <w:jc w:val="both"/>
      </w:pPr>
      <w:r w:rsidRPr="00061AB7">
        <w:t>41 9133     4     Кварц плавленый молотый</w:t>
      </w:r>
    </w:p>
    <w:p w:rsidR="00CC4CF9" w:rsidRPr="00061AB7" w:rsidRDefault="00CC4CF9">
      <w:pPr>
        <w:pStyle w:val="ConsPlusCell"/>
        <w:jc w:val="both"/>
      </w:pPr>
      <w:r w:rsidRPr="00061AB7">
        <w:t>41 9140     2     Песок плакированный /</w:t>
      </w:r>
    </w:p>
    <w:p w:rsidR="00CC4CF9" w:rsidRPr="00061AB7" w:rsidRDefault="00CC4CF9">
      <w:pPr>
        <w:pStyle w:val="ConsPlusCell"/>
        <w:jc w:val="both"/>
      </w:pPr>
      <w:r w:rsidRPr="00061AB7">
        <w:t>41 9141     8     - среднезернистый</w:t>
      </w:r>
    </w:p>
    <w:p w:rsidR="00CC4CF9" w:rsidRPr="00061AB7" w:rsidRDefault="00CC4CF9">
      <w:pPr>
        <w:pStyle w:val="ConsPlusCell"/>
        <w:jc w:val="both"/>
      </w:pPr>
      <w:r w:rsidRPr="00061AB7">
        <w:t>41 9142     3     - мелкозернистый</w:t>
      </w:r>
    </w:p>
    <w:p w:rsidR="00CC4CF9" w:rsidRPr="00061AB7" w:rsidRDefault="00CC4CF9">
      <w:pPr>
        <w:pStyle w:val="ConsPlusCell"/>
        <w:jc w:val="both"/>
      </w:pPr>
      <w:r w:rsidRPr="00061AB7">
        <w:t>41 9143     9     - очень мелкозернистый</w:t>
      </w:r>
    </w:p>
    <w:p w:rsidR="00CC4CF9" w:rsidRPr="00061AB7" w:rsidRDefault="00CC4CF9">
      <w:pPr>
        <w:pStyle w:val="ConsPlusCell"/>
        <w:jc w:val="both"/>
      </w:pPr>
      <w:r w:rsidRPr="00061AB7">
        <w:t>41 9150     7     Материалы противопригарные</w:t>
      </w:r>
    </w:p>
    <w:p w:rsidR="00CC4CF9" w:rsidRPr="00061AB7" w:rsidRDefault="00CC4CF9">
      <w:pPr>
        <w:pStyle w:val="ConsPlusCell"/>
        <w:jc w:val="both"/>
      </w:pPr>
      <w:r w:rsidRPr="00061AB7">
        <w:t>41 9151     2     Покрытия литейные противопригарные водные</w:t>
      </w:r>
    </w:p>
    <w:p w:rsidR="00CC4CF9" w:rsidRPr="00061AB7" w:rsidRDefault="00CC4CF9">
      <w:pPr>
        <w:pStyle w:val="ConsPlusCell"/>
        <w:jc w:val="both"/>
      </w:pPr>
      <w:r w:rsidRPr="00061AB7">
        <w:t>41 9160     1     Шамот зерновой</w:t>
      </w:r>
    </w:p>
    <w:p w:rsidR="00CC4CF9" w:rsidRPr="00061AB7" w:rsidRDefault="00CC4CF9">
      <w:pPr>
        <w:pStyle w:val="ConsPlusCell"/>
        <w:jc w:val="both"/>
      </w:pPr>
      <w:r w:rsidRPr="00061AB7">
        <w:t>41 9200     8     Опоры виброизолирующие</w:t>
      </w:r>
    </w:p>
    <w:p w:rsidR="00CC4CF9" w:rsidRPr="00061AB7" w:rsidRDefault="00CC4CF9">
      <w:pPr>
        <w:pStyle w:val="ConsPlusCell"/>
        <w:jc w:val="both"/>
      </w:pPr>
      <w:r w:rsidRPr="00061AB7">
        <w:t>41 9210     2     Опоры виброизолирующие равночастотного типа /</w:t>
      </w:r>
    </w:p>
    <w:p w:rsidR="00CC4CF9" w:rsidRPr="00061AB7" w:rsidRDefault="00CC4CF9">
      <w:pPr>
        <w:pStyle w:val="ConsPlusCell"/>
        <w:jc w:val="both"/>
      </w:pPr>
      <w:r w:rsidRPr="00061AB7">
        <w:t>41 9211     8     - для станков и приборов среднего размера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высокой и нормальной точности</w:t>
      </w:r>
    </w:p>
    <w:p w:rsidR="00CC4CF9" w:rsidRPr="00061AB7" w:rsidRDefault="00CC4CF9">
      <w:pPr>
        <w:pStyle w:val="ConsPlusCell"/>
        <w:jc w:val="both"/>
      </w:pPr>
      <w:r w:rsidRPr="00061AB7">
        <w:t>41 9300     1     Нормали станочные с присоединительной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арматурой для гидроприводов и смазки</w:t>
      </w:r>
    </w:p>
    <w:p w:rsidR="00CC4CF9" w:rsidRPr="00061AB7" w:rsidRDefault="00CC4CF9">
      <w:pPr>
        <w:pStyle w:val="ConsPlusCell"/>
        <w:jc w:val="both"/>
      </w:pPr>
      <w:r w:rsidRPr="00061AB7">
        <w:t>41 9310     6     Соединения металлические трубопроводов /</w:t>
      </w:r>
    </w:p>
    <w:p w:rsidR="00CC4CF9" w:rsidRPr="00061AB7" w:rsidRDefault="00CC4CF9">
      <w:pPr>
        <w:pStyle w:val="ConsPlusCell"/>
        <w:jc w:val="both"/>
      </w:pPr>
      <w:r w:rsidRPr="00061AB7">
        <w:t>41 9311     1     - с развальцовкой</w:t>
      </w:r>
    </w:p>
    <w:p w:rsidR="00CC4CF9" w:rsidRPr="00061AB7" w:rsidRDefault="00CC4CF9">
      <w:pPr>
        <w:pStyle w:val="ConsPlusCell"/>
        <w:jc w:val="both"/>
      </w:pPr>
      <w:r w:rsidRPr="00061AB7">
        <w:t>41 9312     7     - с врезающимся кольцом</w:t>
      </w:r>
    </w:p>
    <w:p w:rsidR="00CC4CF9" w:rsidRPr="00061AB7" w:rsidRDefault="00CC4CF9">
      <w:pPr>
        <w:pStyle w:val="ConsPlusCell"/>
        <w:jc w:val="both"/>
      </w:pPr>
      <w:r w:rsidRPr="00061AB7">
        <w:t>41 9313     2     - с шаровым ниппелем</w:t>
      </w:r>
    </w:p>
    <w:p w:rsidR="00CC4CF9" w:rsidRPr="00061AB7" w:rsidRDefault="00CC4CF9">
      <w:pPr>
        <w:pStyle w:val="ConsPlusCell"/>
        <w:jc w:val="both"/>
      </w:pPr>
      <w:r w:rsidRPr="00061AB7">
        <w:t>41 9400     5     Сепараторы смазочно-охлаждающей жидкости</w:t>
      </w:r>
    </w:p>
    <w:p w:rsidR="00CC4CF9" w:rsidRPr="00061AB7" w:rsidRDefault="00CC4CF9">
      <w:pPr>
        <w:pStyle w:val="ConsPlusCell"/>
        <w:jc w:val="both"/>
      </w:pPr>
      <w:r w:rsidRPr="00061AB7">
        <w:t>41 9410     4     Сепараторы распыления смазочно-охлаждающей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жидкости для металлорежущих станков с помощью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сжатого воздуха /</w:t>
      </w:r>
    </w:p>
    <w:p w:rsidR="00CC4CF9" w:rsidRPr="00061AB7" w:rsidRDefault="00CC4CF9">
      <w:pPr>
        <w:pStyle w:val="ConsPlusCell"/>
        <w:jc w:val="both"/>
      </w:pPr>
      <w:r w:rsidRPr="00061AB7">
        <w:t>41 9411     5     - на водной основе</w:t>
      </w:r>
    </w:p>
    <w:p w:rsidR="00CC4CF9" w:rsidRPr="00061AB7" w:rsidRDefault="00CC4CF9">
      <w:pPr>
        <w:pStyle w:val="ConsPlusCell"/>
        <w:jc w:val="both"/>
      </w:pPr>
      <w:r w:rsidRPr="00061AB7">
        <w:t>41 9412     0     - на масляной основе</w:t>
      </w:r>
    </w:p>
    <w:p w:rsidR="00CC4CF9" w:rsidRPr="00061AB7" w:rsidRDefault="00CC4CF9">
      <w:pPr>
        <w:pStyle w:val="ConsPlusCell"/>
        <w:jc w:val="both"/>
      </w:pPr>
      <w:r w:rsidRPr="00061AB7">
        <w:t>41 9413     6     - комбинированные</w:t>
      </w:r>
    </w:p>
    <w:p w:rsidR="00CC4CF9" w:rsidRPr="00061AB7" w:rsidRDefault="00CC4CF9">
      <w:pPr>
        <w:pStyle w:val="ConsPlusCell"/>
        <w:jc w:val="both"/>
      </w:pPr>
      <w:r w:rsidRPr="00061AB7">
        <w:t>41 9500     9     Оборудование нестандартизированное</w:t>
      </w:r>
    </w:p>
    <w:p w:rsidR="00CC4CF9" w:rsidRPr="00061AB7" w:rsidRDefault="00CC4CF9">
      <w:pPr>
        <w:pStyle w:val="ConsPlusCell"/>
        <w:jc w:val="both"/>
      </w:pPr>
      <w:r w:rsidRPr="00061AB7">
        <w:t>41 9600     2     Дробь техническая из чугуна и стали</w:t>
      </w:r>
    </w:p>
    <w:p w:rsidR="00CC4CF9" w:rsidRPr="00061AB7" w:rsidRDefault="00CC4CF9">
      <w:pPr>
        <w:pStyle w:val="ConsPlusCell"/>
        <w:jc w:val="both"/>
      </w:pPr>
      <w:r w:rsidRPr="00061AB7">
        <w:t>41 9610     7     Дробь / литая</w:t>
      </w:r>
    </w:p>
    <w:p w:rsidR="00CC4CF9" w:rsidRPr="00061AB7" w:rsidRDefault="00CC4CF9">
      <w:pPr>
        <w:pStyle w:val="ConsPlusCell"/>
        <w:jc w:val="both"/>
      </w:pPr>
      <w:r w:rsidRPr="00061AB7">
        <w:t>41 9611     2     - чугунная литая</w:t>
      </w:r>
    </w:p>
    <w:p w:rsidR="00CC4CF9" w:rsidRPr="00061AB7" w:rsidRDefault="00CC4CF9">
      <w:pPr>
        <w:pStyle w:val="ConsPlusCell"/>
        <w:jc w:val="both"/>
      </w:pPr>
      <w:r w:rsidRPr="00061AB7">
        <w:t>41 9612     8     - чугунная литая улучшенная</w:t>
      </w:r>
    </w:p>
    <w:p w:rsidR="00CC4CF9" w:rsidRPr="00061AB7" w:rsidRDefault="00CC4CF9">
      <w:pPr>
        <w:pStyle w:val="ConsPlusCell"/>
        <w:jc w:val="both"/>
      </w:pPr>
      <w:r w:rsidRPr="00061AB7">
        <w:t>41 9613     3     - стальная литая</w:t>
      </w:r>
    </w:p>
    <w:p w:rsidR="00CC4CF9" w:rsidRPr="00061AB7" w:rsidRDefault="00CC4CF9">
      <w:pPr>
        <w:pStyle w:val="ConsPlusCell"/>
        <w:jc w:val="both"/>
      </w:pPr>
      <w:r w:rsidRPr="00061AB7">
        <w:t>41 9614     9     - стальная литая улучшенная</w:t>
      </w:r>
    </w:p>
    <w:p w:rsidR="00CC4CF9" w:rsidRPr="00061AB7" w:rsidRDefault="00CC4CF9">
      <w:pPr>
        <w:pStyle w:val="ConsPlusCell"/>
        <w:jc w:val="both"/>
      </w:pPr>
      <w:r w:rsidRPr="00061AB7">
        <w:t>41 9620     1     Дробь / колотая</w:t>
      </w:r>
    </w:p>
    <w:p w:rsidR="00CC4CF9" w:rsidRPr="00061AB7" w:rsidRDefault="00CC4CF9">
      <w:pPr>
        <w:pStyle w:val="ConsPlusCell"/>
        <w:jc w:val="both"/>
      </w:pPr>
      <w:r w:rsidRPr="00061AB7">
        <w:t>41 9621     7     - чугунная колотая</w:t>
      </w:r>
    </w:p>
    <w:p w:rsidR="00CC4CF9" w:rsidRPr="00061AB7" w:rsidRDefault="00CC4CF9">
      <w:pPr>
        <w:pStyle w:val="ConsPlusCell"/>
        <w:jc w:val="both"/>
      </w:pPr>
      <w:r w:rsidRPr="00061AB7">
        <w:t>41 9623     8     - стальная колотая</w:t>
      </w:r>
    </w:p>
    <w:p w:rsidR="00CC4CF9" w:rsidRPr="00061AB7" w:rsidRDefault="00CC4CF9">
      <w:pPr>
        <w:pStyle w:val="ConsPlusCell"/>
        <w:jc w:val="both"/>
      </w:pPr>
      <w:r w:rsidRPr="00061AB7">
        <w:t>41 9624     3     - стальная колотая улучшенная</w:t>
      </w:r>
    </w:p>
    <w:p w:rsidR="00CC4CF9" w:rsidRPr="00061AB7" w:rsidRDefault="00CC4CF9">
      <w:pPr>
        <w:pStyle w:val="ConsPlusCell"/>
        <w:jc w:val="both"/>
      </w:pPr>
      <w:r w:rsidRPr="00061AB7">
        <w:t>41 9630     6     Дробь рубленая из проволоки /</w:t>
      </w:r>
    </w:p>
    <w:p w:rsidR="00CC4CF9" w:rsidRPr="00061AB7" w:rsidRDefault="00CC4CF9">
      <w:pPr>
        <w:pStyle w:val="ConsPlusCell"/>
        <w:jc w:val="both"/>
      </w:pPr>
      <w:r w:rsidRPr="00061AB7">
        <w:t>41 9631     1     - стальная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42 0000     8     ПРИБОРЫ И СРЕДСТВА АВТОМАТИЗАЦИИ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ОБЩЕПРОМЫШЛЕННОГО НАЗНАЧЕНИЯ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42 1000     0     Приборы контроля и регулирования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технологических процессов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42 1100     4     Приборы для измерения и регулирования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температуры</w:t>
      </w:r>
    </w:p>
    <w:p w:rsidR="00CC4CF9" w:rsidRPr="00061AB7" w:rsidRDefault="00CC4CF9">
      <w:pPr>
        <w:pStyle w:val="ConsPlusCell"/>
        <w:jc w:val="both"/>
      </w:pPr>
      <w:r w:rsidRPr="00061AB7">
        <w:t>42 1110     9     Термометры манометрические /</w:t>
      </w:r>
    </w:p>
    <w:p w:rsidR="00CC4CF9" w:rsidRPr="00061AB7" w:rsidRDefault="00CC4CF9">
      <w:pPr>
        <w:pStyle w:val="ConsPlusCell"/>
        <w:jc w:val="both"/>
      </w:pPr>
      <w:r w:rsidRPr="00061AB7">
        <w:t>42 1111     4     - без отсчетных устройств с электрическим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1112     0     - без отсчетных устройств с пневматическим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1113     5     - с отсчетным устройством (показывающие,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самопишущие) без выходных сигналов</w:t>
      </w:r>
    </w:p>
    <w:p w:rsidR="00CC4CF9" w:rsidRPr="00061AB7" w:rsidRDefault="00CC4CF9">
      <w:pPr>
        <w:pStyle w:val="ConsPlusCell"/>
        <w:jc w:val="both"/>
      </w:pPr>
      <w:r w:rsidRPr="00061AB7">
        <w:t>42 1114     0     - с отсчетным устройством (показывающие,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самопишущие) с электрическим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1115     6     - с отсчетным устройством (показывающие,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самопишущие) с пневматическим выходным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сигналом</w:t>
      </w:r>
    </w:p>
    <w:p w:rsidR="00CC4CF9" w:rsidRPr="00061AB7" w:rsidRDefault="00CC4CF9">
      <w:pPr>
        <w:pStyle w:val="ConsPlusCell"/>
        <w:jc w:val="both"/>
      </w:pPr>
      <w:r w:rsidRPr="00061AB7">
        <w:t>42 1116     1     - с отсчетным устройством (показывающие,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самопишущие) с пневматическим изодромным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регулирующим устройством</w:t>
      </w:r>
    </w:p>
    <w:p w:rsidR="00CC4CF9" w:rsidRPr="00061AB7" w:rsidRDefault="00CC4CF9">
      <w:pPr>
        <w:pStyle w:val="ConsPlusCell"/>
        <w:jc w:val="both"/>
      </w:pPr>
      <w:r w:rsidRPr="00061AB7">
        <w:t>42 1120     3     Термометры и терморегулирующие устройства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дилатометрические /</w:t>
      </w:r>
    </w:p>
    <w:p w:rsidR="00CC4CF9" w:rsidRPr="00061AB7" w:rsidRDefault="00CC4CF9">
      <w:pPr>
        <w:pStyle w:val="ConsPlusCell"/>
        <w:jc w:val="both"/>
      </w:pPr>
      <w:r w:rsidRPr="00061AB7">
        <w:t>42 1121     9     - без отсчетных устройств с электрическим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1122     4     - без отсчетных устройств с пневматическим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1123     3     - с отсчетным устройством без выходных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сигналов</w:t>
      </w:r>
    </w:p>
    <w:p w:rsidR="00CC4CF9" w:rsidRPr="00061AB7" w:rsidRDefault="00CC4CF9">
      <w:pPr>
        <w:pStyle w:val="ConsPlusCell"/>
        <w:jc w:val="both"/>
      </w:pPr>
      <w:r w:rsidRPr="00061AB7">
        <w:t>42 1124     5     - с отсчетным устройством с электрическим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1125     0     - с отсчетным устройством с пневматическим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1130     8     Термометры и терморегулирующие устройства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биметаллические /</w:t>
      </w:r>
    </w:p>
    <w:p w:rsidR="00CC4CF9" w:rsidRPr="00061AB7" w:rsidRDefault="00CC4CF9">
      <w:pPr>
        <w:pStyle w:val="ConsPlusCell"/>
        <w:jc w:val="both"/>
      </w:pPr>
      <w:r w:rsidRPr="00061AB7">
        <w:t>42 1131     3     - без отсчетных устройств с электрическим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1132     9     - без отсчетных устройств с пневматическим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1133     4     - с отсчетным устройством без выходных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сигналов</w:t>
      </w:r>
    </w:p>
    <w:p w:rsidR="00CC4CF9" w:rsidRPr="00061AB7" w:rsidRDefault="00CC4CF9">
      <w:pPr>
        <w:pStyle w:val="ConsPlusCell"/>
        <w:jc w:val="both"/>
      </w:pPr>
      <w:r w:rsidRPr="00061AB7">
        <w:t>42 1134     7     - с отсчетным устройством с электрическим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1135     5     - с отсчетным устройством с пневматическим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1140     2     Термометры сопротивления /</w:t>
      </w:r>
    </w:p>
    <w:p w:rsidR="00CC4CF9" w:rsidRPr="00061AB7" w:rsidRDefault="00CC4CF9">
      <w:pPr>
        <w:pStyle w:val="ConsPlusCell"/>
        <w:jc w:val="both"/>
      </w:pPr>
      <w:r w:rsidRPr="00061AB7">
        <w:t>42 1141     8     - платиновые</w:t>
      </w:r>
    </w:p>
    <w:p w:rsidR="00CC4CF9" w:rsidRPr="00061AB7" w:rsidRDefault="00CC4CF9">
      <w:pPr>
        <w:pStyle w:val="ConsPlusCell"/>
        <w:jc w:val="both"/>
      </w:pPr>
      <w:r w:rsidRPr="00061AB7">
        <w:t>42 1142     3     - платиновые (кроме изделий, входящих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группировку 42 1141)</w:t>
      </w:r>
    </w:p>
    <w:p w:rsidR="00CC4CF9" w:rsidRPr="00061AB7" w:rsidRDefault="00CC4CF9">
      <w:pPr>
        <w:pStyle w:val="ConsPlusCell"/>
        <w:jc w:val="both"/>
      </w:pPr>
      <w:r w:rsidRPr="00061AB7">
        <w:t>42 1143     9     медные</w:t>
      </w:r>
    </w:p>
    <w:p w:rsidR="00CC4CF9" w:rsidRPr="00061AB7" w:rsidRDefault="00CC4CF9">
      <w:pPr>
        <w:pStyle w:val="ConsPlusCell"/>
        <w:jc w:val="both"/>
      </w:pPr>
      <w:r w:rsidRPr="00061AB7">
        <w:t>42 1144     4     - никелевые</w:t>
      </w:r>
    </w:p>
    <w:p w:rsidR="00CC4CF9" w:rsidRPr="00061AB7" w:rsidRDefault="00CC4CF9">
      <w:pPr>
        <w:pStyle w:val="ConsPlusCell"/>
        <w:jc w:val="both"/>
      </w:pPr>
      <w:r w:rsidRPr="00061AB7">
        <w:t>42 1145     0     - полупроводниковые</w:t>
      </w:r>
    </w:p>
    <w:p w:rsidR="00CC4CF9" w:rsidRPr="00061AB7" w:rsidRDefault="00CC4CF9">
      <w:pPr>
        <w:pStyle w:val="ConsPlusCell"/>
        <w:jc w:val="both"/>
      </w:pPr>
      <w:r w:rsidRPr="00061AB7">
        <w:t>42 1146     5     - микроэлектронные (пленочные)</w:t>
      </w:r>
    </w:p>
    <w:p w:rsidR="00CC4CF9" w:rsidRPr="00061AB7" w:rsidRDefault="00CC4CF9">
      <w:pPr>
        <w:pStyle w:val="ConsPlusCell"/>
        <w:jc w:val="both"/>
      </w:pPr>
      <w:r w:rsidRPr="00061AB7">
        <w:t>42 1150     7     Термометры термоэлектрические / (термопары)</w:t>
      </w:r>
    </w:p>
    <w:p w:rsidR="00CC4CF9" w:rsidRPr="00061AB7" w:rsidRDefault="00CC4CF9">
      <w:pPr>
        <w:pStyle w:val="ConsPlusCell"/>
        <w:jc w:val="both"/>
      </w:pPr>
      <w:r w:rsidRPr="00061AB7">
        <w:t>42 1151     2     - платинородий-платиновые и платинородиевые</w:t>
      </w:r>
    </w:p>
    <w:p w:rsidR="00CC4CF9" w:rsidRPr="00061AB7" w:rsidRDefault="00CC4CF9">
      <w:pPr>
        <w:pStyle w:val="ConsPlusCell"/>
        <w:jc w:val="both"/>
      </w:pPr>
      <w:r w:rsidRPr="00061AB7">
        <w:t>42 1152     8     - хромель-алюмелевые</w:t>
      </w:r>
    </w:p>
    <w:p w:rsidR="00CC4CF9" w:rsidRPr="00061AB7" w:rsidRDefault="00CC4CF9">
      <w:pPr>
        <w:pStyle w:val="ConsPlusCell"/>
        <w:jc w:val="both"/>
      </w:pPr>
      <w:r w:rsidRPr="00061AB7">
        <w:t>42 1153     3     - хромель-копелевые</w:t>
      </w:r>
    </w:p>
    <w:p w:rsidR="00CC4CF9" w:rsidRPr="00061AB7" w:rsidRDefault="00CC4CF9">
      <w:pPr>
        <w:pStyle w:val="ConsPlusCell"/>
        <w:jc w:val="both"/>
      </w:pPr>
      <w:r w:rsidRPr="00061AB7">
        <w:t>42 1154     9     - вольфрам-рениевые</w:t>
      </w:r>
    </w:p>
    <w:p w:rsidR="00CC4CF9" w:rsidRPr="00061AB7" w:rsidRDefault="00CC4CF9">
      <w:pPr>
        <w:pStyle w:val="ConsPlusCell"/>
        <w:jc w:val="both"/>
      </w:pPr>
      <w:r w:rsidRPr="00061AB7">
        <w:t>42 1155     4     - медь-константановые</w:t>
      </w:r>
    </w:p>
    <w:p w:rsidR="00CC4CF9" w:rsidRPr="00061AB7" w:rsidRDefault="00CC4CF9">
      <w:pPr>
        <w:pStyle w:val="ConsPlusCell"/>
        <w:jc w:val="both"/>
      </w:pPr>
      <w:r w:rsidRPr="00061AB7">
        <w:t>42 1156     4     - металлокерамические и графитовые</w:t>
      </w:r>
    </w:p>
    <w:p w:rsidR="00CC4CF9" w:rsidRPr="00061AB7" w:rsidRDefault="00CC4CF9">
      <w:pPr>
        <w:pStyle w:val="ConsPlusCell"/>
        <w:jc w:val="both"/>
      </w:pPr>
      <w:r w:rsidRPr="00061AB7">
        <w:t>42 1157     5     - никель-хромоникелевые</w:t>
      </w:r>
    </w:p>
    <w:p w:rsidR="00CC4CF9" w:rsidRPr="00061AB7" w:rsidRDefault="00CC4CF9">
      <w:pPr>
        <w:pStyle w:val="ConsPlusCell"/>
        <w:jc w:val="both"/>
      </w:pPr>
      <w:r w:rsidRPr="00061AB7">
        <w:t>42 1158     0     - полупроводниковые</w:t>
      </w:r>
    </w:p>
    <w:p w:rsidR="00CC4CF9" w:rsidRPr="00061AB7" w:rsidRDefault="00CC4CF9">
      <w:pPr>
        <w:pStyle w:val="ConsPlusCell"/>
        <w:jc w:val="both"/>
      </w:pPr>
      <w:r w:rsidRPr="00061AB7">
        <w:t>42 1160     1     Пирометры /</w:t>
      </w:r>
    </w:p>
    <w:p w:rsidR="00CC4CF9" w:rsidRPr="00061AB7" w:rsidRDefault="00CC4CF9">
      <w:pPr>
        <w:pStyle w:val="ConsPlusCell"/>
        <w:jc w:val="both"/>
      </w:pPr>
      <w:r w:rsidRPr="00061AB7">
        <w:t>42 1161     7     - суммарного излучения (радиационные)</w:t>
      </w:r>
    </w:p>
    <w:p w:rsidR="00CC4CF9" w:rsidRPr="00061AB7" w:rsidRDefault="00CC4CF9">
      <w:pPr>
        <w:pStyle w:val="ConsPlusCell"/>
        <w:jc w:val="both"/>
      </w:pPr>
      <w:r w:rsidRPr="00061AB7">
        <w:t>42 1162     2     - частичного излучения (яркостные)</w:t>
      </w:r>
    </w:p>
    <w:p w:rsidR="00CC4CF9" w:rsidRPr="00061AB7" w:rsidRDefault="00CC4CF9">
      <w:pPr>
        <w:pStyle w:val="ConsPlusCell"/>
        <w:jc w:val="both"/>
      </w:pPr>
      <w:r w:rsidRPr="00061AB7">
        <w:t>42 1163     8     - спектрального отношения (цветовые)</w:t>
      </w:r>
    </w:p>
    <w:p w:rsidR="00CC4CF9" w:rsidRPr="00061AB7" w:rsidRDefault="00CC4CF9">
      <w:pPr>
        <w:pStyle w:val="ConsPlusCell"/>
        <w:jc w:val="both"/>
      </w:pPr>
      <w:r w:rsidRPr="00061AB7">
        <w:t>42 1170     6     Термопреобразователи с унифицированным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выходным сигналом /</w:t>
      </w:r>
    </w:p>
    <w:p w:rsidR="00CC4CF9" w:rsidRPr="00061AB7" w:rsidRDefault="00CC4CF9">
      <w:pPr>
        <w:pStyle w:val="ConsPlusCell"/>
        <w:jc w:val="both"/>
      </w:pPr>
      <w:r w:rsidRPr="00061AB7">
        <w:t>42 1171     1     - без отсчетных устройств</w:t>
      </w:r>
    </w:p>
    <w:p w:rsidR="00CC4CF9" w:rsidRPr="00061AB7" w:rsidRDefault="00CC4CF9">
      <w:pPr>
        <w:pStyle w:val="ConsPlusCell"/>
        <w:jc w:val="both"/>
      </w:pPr>
      <w:r w:rsidRPr="00061AB7">
        <w:t>42 1176     9     - с отчетными устройствами</w:t>
      </w:r>
    </w:p>
    <w:p w:rsidR="00CC4CF9" w:rsidRPr="00061AB7" w:rsidRDefault="00CC4CF9">
      <w:pPr>
        <w:pStyle w:val="ConsPlusCell"/>
        <w:jc w:val="both"/>
      </w:pPr>
      <w:r w:rsidRPr="00061AB7">
        <w:t>42 1190     5     Приборы прочие, устройства вспомогательные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принадлежности к приборам для измерения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регулирования температуры</w:t>
      </w:r>
    </w:p>
    <w:p w:rsidR="00CC4CF9" w:rsidRPr="00061AB7" w:rsidRDefault="00CC4CF9">
      <w:pPr>
        <w:pStyle w:val="ConsPlusCell"/>
        <w:jc w:val="both"/>
      </w:pPr>
      <w:r w:rsidRPr="00061AB7">
        <w:t>42 1192     6     Устройства вспомогательные к приборам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измерения и регулирования температуры</w:t>
      </w:r>
    </w:p>
    <w:p w:rsidR="00CC4CF9" w:rsidRPr="00061AB7" w:rsidRDefault="00CC4CF9">
      <w:pPr>
        <w:pStyle w:val="ConsPlusCell"/>
        <w:jc w:val="both"/>
      </w:pPr>
      <w:r w:rsidRPr="00061AB7">
        <w:t>42 1193     1     Принадлежности к приборам для измерения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регулирования температуры</w:t>
      </w:r>
    </w:p>
    <w:p w:rsidR="00CC4CF9" w:rsidRPr="00061AB7" w:rsidRDefault="00CC4CF9">
      <w:pPr>
        <w:pStyle w:val="ConsPlusCell"/>
        <w:jc w:val="both"/>
      </w:pPr>
      <w:r w:rsidRPr="00061AB7">
        <w:t>42 1198     9     Приборы для измерения и регулирования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температуры прочие</w:t>
      </w:r>
    </w:p>
    <w:p w:rsidR="00CC4CF9" w:rsidRPr="00061AB7" w:rsidRDefault="00CC4CF9">
      <w:pPr>
        <w:pStyle w:val="ConsPlusCell"/>
        <w:jc w:val="both"/>
      </w:pPr>
      <w:r w:rsidRPr="00061AB7">
        <w:t>42 1200     8     Приборы для измерения и регулирования давления</w:t>
      </w:r>
    </w:p>
    <w:p w:rsidR="00CC4CF9" w:rsidRPr="00061AB7" w:rsidRDefault="00CC4CF9">
      <w:pPr>
        <w:pStyle w:val="ConsPlusCell"/>
        <w:jc w:val="both"/>
      </w:pPr>
      <w:r w:rsidRPr="00061AB7">
        <w:t>42 1210     2     Манометры, вакуумметры, мановакуумметры,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манометры дифференциальные с трубчатой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манометрической пружиной /</w:t>
      </w:r>
    </w:p>
    <w:p w:rsidR="00CC4CF9" w:rsidRPr="00061AB7" w:rsidRDefault="00CC4CF9">
      <w:pPr>
        <w:pStyle w:val="ConsPlusCell"/>
        <w:jc w:val="both"/>
      </w:pPr>
      <w:r w:rsidRPr="00061AB7">
        <w:t>42 1211     8     - без отсчетных устройств с электрическим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1212     3     - без отсчетных устройств с пневматическим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1213     9     - с отсчетным устройством (показывающие,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самопишущие) без выходных сигналов</w:t>
      </w:r>
    </w:p>
    <w:p w:rsidR="00CC4CF9" w:rsidRPr="00061AB7" w:rsidRDefault="00CC4CF9">
      <w:pPr>
        <w:pStyle w:val="ConsPlusCell"/>
        <w:jc w:val="both"/>
      </w:pPr>
      <w:r w:rsidRPr="00061AB7">
        <w:t>42 1214     4     - с отсчетным устройством (показывающие,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самопишущие) с электрическим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1215     7     - с отсчетным устройством (показывающие,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самопишущие) с пневматическим выходным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сигналом</w:t>
      </w:r>
    </w:p>
    <w:p w:rsidR="00CC4CF9" w:rsidRPr="00061AB7" w:rsidRDefault="00CC4CF9">
      <w:pPr>
        <w:pStyle w:val="ConsPlusCell"/>
        <w:jc w:val="both"/>
      </w:pPr>
      <w:r w:rsidRPr="00061AB7">
        <w:t>42 1216     5     - с отсчетным устройством (показывающие,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самопишущие) с пневматическим изодромным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регулирующим устройством</w:t>
      </w:r>
    </w:p>
    <w:p w:rsidR="00CC4CF9" w:rsidRPr="00061AB7" w:rsidRDefault="00CC4CF9">
      <w:pPr>
        <w:pStyle w:val="ConsPlusCell"/>
        <w:jc w:val="both"/>
      </w:pPr>
      <w:r w:rsidRPr="00061AB7">
        <w:t>42 1220     7     Манометры, вакуумметры, мановакуумметры,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тягомеры, напоромеры, тягонапоромеры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сильфонные и мембранные /</w:t>
      </w:r>
    </w:p>
    <w:p w:rsidR="00CC4CF9" w:rsidRPr="00061AB7" w:rsidRDefault="00CC4CF9">
      <w:pPr>
        <w:pStyle w:val="ConsPlusCell"/>
        <w:jc w:val="both"/>
      </w:pPr>
      <w:r w:rsidRPr="00061AB7">
        <w:t>42 1221     2     - без отсчетных устройств с электрическим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1222     8     - без отсчетных устройств с пневматическим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1223     3     - с отсчетным устройством (показывающие,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самопишущие) без выходных сигналов</w:t>
      </w:r>
    </w:p>
    <w:p w:rsidR="00CC4CF9" w:rsidRPr="00061AB7" w:rsidRDefault="00CC4CF9">
      <w:pPr>
        <w:pStyle w:val="ConsPlusCell"/>
        <w:jc w:val="both"/>
      </w:pPr>
      <w:r w:rsidRPr="00061AB7">
        <w:t>42 1224     9     - с отсчетным устройством (показывающие,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самопишущие) с электрическим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1225     4     - с отсчетным устройством (показывающие,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самопишущие) с пневматическим выходным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сигналом</w:t>
      </w:r>
    </w:p>
    <w:p w:rsidR="00CC4CF9" w:rsidRPr="00061AB7" w:rsidRDefault="00CC4CF9">
      <w:pPr>
        <w:pStyle w:val="ConsPlusCell"/>
        <w:jc w:val="both"/>
      </w:pPr>
      <w:r w:rsidRPr="00061AB7">
        <w:t>42 1226     0     - с отсчетным устройством (показывающие,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самопишущие) с пневматическим изодромным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регулирующим устройством</w:t>
      </w:r>
    </w:p>
    <w:p w:rsidR="00CC4CF9" w:rsidRPr="00061AB7" w:rsidRDefault="00CC4CF9">
      <w:pPr>
        <w:pStyle w:val="ConsPlusCell"/>
        <w:jc w:val="both"/>
      </w:pPr>
      <w:r w:rsidRPr="00061AB7">
        <w:t>42 1230     1     Манометры, вакуумметры, мановакуумметры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поршневые</w:t>
      </w:r>
    </w:p>
    <w:p w:rsidR="00CC4CF9" w:rsidRPr="00061AB7" w:rsidRDefault="00CC4CF9">
      <w:pPr>
        <w:pStyle w:val="ConsPlusCell"/>
        <w:jc w:val="both"/>
      </w:pPr>
      <w:r w:rsidRPr="00061AB7">
        <w:t>42 1231     7     - поршневые с отсчетным устройством</w:t>
      </w:r>
    </w:p>
    <w:p w:rsidR="00CC4CF9" w:rsidRPr="00061AB7" w:rsidRDefault="00CC4CF9">
      <w:pPr>
        <w:pStyle w:val="ConsPlusCell"/>
        <w:jc w:val="both"/>
      </w:pPr>
      <w:r w:rsidRPr="00061AB7">
        <w:t>42 1235     9     - грузопоршневые</w:t>
      </w:r>
    </w:p>
    <w:p w:rsidR="00CC4CF9" w:rsidRPr="00061AB7" w:rsidRDefault="00CC4CF9">
      <w:pPr>
        <w:pStyle w:val="ConsPlusCell"/>
        <w:jc w:val="both"/>
      </w:pPr>
      <w:r w:rsidRPr="00061AB7">
        <w:t>42 1240     6     Манометры, манометры дифференциальные,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тягомеры, напоромеры, тягонапоромеры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жидкостные /</w:t>
      </w:r>
    </w:p>
    <w:p w:rsidR="00CC4CF9" w:rsidRPr="00061AB7" w:rsidRDefault="00CC4CF9">
      <w:pPr>
        <w:pStyle w:val="ConsPlusCell"/>
        <w:jc w:val="both"/>
      </w:pPr>
      <w:r w:rsidRPr="00061AB7">
        <w:t>42 1241     1     - с отсчетным устройством</w:t>
      </w:r>
    </w:p>
    <w:p w:rsidR="00CC4CF9" w:rsidRPr="00061AB7" w:rsidRDefault="00CC4CF9">
      <w:pPr>
        <w:pStyle w:val="ConsPlusCell"/>
        <w:jc w:val="both"/>
      </w:pPr>
      <w:r w:rsidRPr="00061AB7">
        <w:t>42 1250     0     Манометры дифференциальные мембранные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сильфонные /</w:t>
      </w:r>
    </w:p>
    <w:p w:rsidR="00CC4CF9" w:rsidRPr="00061AB7" w:rsidRDefault="00CC4CF9">
      <w:pPr>
        <w:pStyle w:val="ConsPlusCell"/>
        <w:jc w:val="both"/>
      </w:pPr>
      <w:r w:rsidRPr="00061AB7">
        <w:t>42 1251     6     - без отсчетных устройств с электрическим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1252     1     - без отсчетных устройств с пневматическим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1253     7     - с отсчетным устройством (показывающие,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самопишущие) без выходных сигналов</w:t>
      </w:r>
    </w:p>
    <w:p w:rsidR="00CC4CF9" w:rsidRPr="00061AB7" w:rsidRDefault="00CC4CF9">
      <w:pPr>
        <w:pStyle w:val="ConsPlusCell"/>
        <w:jc w:val="both"/>
      </w:pPr>
      <w:r w:rsidRPr="00061AB7">
        <w:t>42 1254     2     - с отсчетным устройством (показывающие,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самопишущие) с электрическим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1255     8     - с отсчетным устройством (показывающие,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самопишущие) с пневматическим выходным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сигналом</w:t>
      </w:r>
    </w:p>
    <w:p w:rsidR="00CC4CF9" w:rsidRPr="00061AB7" w:rsidRDefault="00CC4CF9">
      <w:pPr>
        <w:pStyle w:val="ConsPlusCell"/>
        <w:jc w:val="both"/>
      </w:pPr>
      <w:r w:rsidRPr="00061AB7">
        <w:t>42 1256     3     - с отсчетным устройством (показывающие,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самопишущие) с пневматическим изодромным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регулирующим устройством</w:t>
      </w:r>
    </w:p>
    <w:p w:rsidR="00CC4CF9" w:rsidRPr="00061AB7" w:rsidRDefault="00CC4CF9">
      <w:pPr>
        <w:pStyle w:val="ConsPlusCell"/>
        <w:jc w:val="both"/>
      </w:pPr>
      <w:r w:rsidRPr="00061AB7">
        <w:t>42 1260     5     Манометры дифференциальные поплавковые /</w:t>
      </w:r>
    </w:p>
    <w:p w:rsidR="00CC4CF9" w:rsidRPr="00061AB7" w:rsidRDefault="00CC4CF9">
      <w:pPr>
        <w:pStyle w:val="ConsPlusCell"/>
        <w:jc w:val="both"/>
      </w:pPr>
      <w:r w:rsidRPr="00061AB7">
        <w:t>42 1261     0     - без отсчетных устройств с электрическим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1262     6     - без отсчетных устройств с пневматическим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1263     1     - с отсчетным устройством (показывающие,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самопишущие) без выходных сигналов</w:t>
      </w:r>
    </w:p>
    <w:p w:rsidR="00CC4CF9" w:rsidRPr="00061AB7" w:rsidRDefault="00CC4CF9">
      <w:pPr>
        <w:pStyle w:val="ConsPlusCell"/>
        <w:jc w:val="both"/>
      </w:pPr>
      <w:r w:rsidRPr="00061AB7">
        <w:t>42 1264     7     - с отсчетным устройством (показывающие,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самопишущие) с электрическим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1265     2     - с отсчетным устройством (показывающие,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самопишущие) с пневматическим выходным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сигналом</w:t>
      </w:r>
    </w:p>
    <w:p w:rsidR="00CC4CF9" w:rsidRPr="00061AB7" w:rsidRDefault="00CC4CF9">
      <w:pPr>
        <w:pStyle w:val="ConsPlusCell"/>
        <w:jc w:val="both"/>
      </w:pPr>
      <w:r w:rsidRPr="00061AB7">
        <w:t>42 1270     9     Манометры дифференциальные кольцевые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колокольные /</w:t>
      </w:r>
    </w:p>
    <w:p w:rsidR="00CC4CF9" w:rsidRPr="00061AB7" w:rsidRDefault="00CC4CF9">
      <w:pPr>
        <w:pStyle w:val="ConsPlusCell"/>
        <w:jc w:val="both"/>
      </w:pPr>
      <w:r w:rsidRPr="00061AB7">
        <w:t>42 1271     5     - без отсчетных устройств с электрическим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1272     0     - без отсчетных устройств с пневматическим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1273     6     - с отсчетным устройством (показывающие,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самопишущие) без выходных сигналов</w:t>
      </w:r>
    </w:p>
    <w:p w:rsidR="00CC4CF9" w:rsidRPr="00061AB7" w:rsidRDefault="00CC4CF9">
      <w:pPr>
        <w:pStyle w:val="ConsPlusCell"/>
        <w:jc w:val="both"/>
      </w:pPr>
      <w:r w:rsidRPr="00061AB7">
        <w:t>42 1274     1     - с отсчетным устройством (показывающие,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самопишущие) с электрическим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1275     7     - с отсчетным устройством (показывающие,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самопишущие) с пневматическим выходным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сигналом</w:t>
      </w:r>
    </w:p>
    <w:p w:rsidR="00CC4CF9" w:rsidRPr="00061AB7" w:rsidRDefault="00CC4CF9">
      <w:pPr>
        <w:pStyle w:val="ConsPlusCell"/>
        <w:jc w:val="both"/>
      </w:pPr>
      <w:r w:rsidRPr="00061AB7">
        <w:t>42 1280     4     Преобразователи измерительные давления,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перепада давления и разрежения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тензорезисторные, пьезоэлектрические,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емкостные волоконно-оптические /</w:t>
      </w:r>
    </w:p>
    <w:p w:rsidR="00CC4CF9" w:rsidRPr="00061AB7" w:rsidRDefault="00CC4CF9">
      <w:pPr>
        <w:pStyle w:val="ConsPlusCell"/>
        <w:jc w:val="both"/>
      </w:pPr>
      <w:r w:rsidRPr="00061AB7">
        <w:t>42 1281     2     - без отсчетных устройств с электрическим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1282     5     - с отсчетным устройством (показывающие,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самопишущие) с электрическим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1290     9     Приборы прочие, устройства вспомогательные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принадлежности к приборам для измерения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регулирования давления, перепада давления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разрежения</w:t>
      </w:r>
    </w:p>
    <w:p w:rsidR="00CC4CF9" w:rsidRPr="00061AB7" w:rsidRDefault="00CC4CF9">
      <w:pPr>
        <w:pStyle w:val="ConsPlusCell"/>
        <w:jc w:val="both"/>
      </w:pPr>
      <w:r w:rsidRPr="00061AB7">
        <w:t>42 1292     6     Устройства вспомогательные к приборам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измерения и регулирования давления, перепада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давления и разрежения</w:t>
      </w:r>
    </w:p>
    <w:p w:rsidR="00CC4CF9" w:rsidRPr="00061AB7" w:rsidRDefault="00CC4CF9">
      <w:pPr>
        <w:pStyle w:val="ConsPlusCell"/>
        <w:jc w:val="both"/>
      </w:pPr>
      <w:r w:rsidRPr="00061AB7">
        <w:t>42 1293     5     Принадлежности к приборам для измерения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регулирования давления, перепада давления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разрежения</w:t>
      </w:r>
    </w:p>
    <w:p w:rsidR="00CC4CF9" w:rsidRPr="00061AB7" w:rsidRDefault="00CC4CF9">
      <w:pPr>
        <w:pStyle w:val="ConsPlusCell"/>
        <w:jc w:val="both"/>
      </w:pPr>
      <w:r w:rsidRPr="00061AB7">
        <w:t>42 1298     2     Приборы для измерения и регулирования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давления, перепада давления и разрежения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42 1300     1     Приборы для измерения и регулирования расхода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количества жидкостей и газов</w:t>
      </w:r>
    </w:p>
    <w:p w:rsidR="00CC4CF9" w:rsidRPr="00061AB7" w:rsidRDefault="00CC4CF9">
      <w:pPr>
        <w:pStyle w:val="ConsPlusCell"/>
        <w:jc w:val="both"/>
      </w:pPr>
      <w:r w:rsidRPr="00061AB7">
        <w:t>42 1310     6     Счетчики, дозаторы и расходомеры объемные</w:t>
      </w:r>
    </w:p>
    <w:p w:rsidR="00CC4CF9" w:rsidRPr="00061AB7" w:rsidRDefault="00CC4CF9">
      <w:pPr>
        <w:pStyle w:val="ConsPlusCell"/>
        <w:jc w:val="both"/>
      </w:pPr>
      <w:r w:rsidRPr="00061AB7">
        <w:t>42 1311     1     Счетчики и расходомеры жидкостей объемные</w:t>
      </w:r>
    </w:p>
    <w:p w:rsidR="00CC4CF9" w:rsidRPr="00061AB7" w:rsidRDefault="00CC4CF9">
      <w:pPr>
        <w:pStyle w:val="ConsPlusCell"/>
        <w:jc w:val="both"/>
      </w:pPr>
      <w:r w:rsidRPr="00061AB7">
        <w:t>42 1312     7     Счетчики и расходомеры газов объемные</w:t>
      </w:r>
    </w:p>
    <w:p w:rsidR="00CC4CF9" w:rsidRPr="00061AB7" w:rsidRDefault="00CC4CF9">
      <w:pPr>
        <w:pStyle w:val="ConsPlusCell"/>
        <w:jc w:val="both"/>
      </w:pPr>
      <w:r w:rsidRPr="00061AB7">
        <w:t>42 1313     2     Установки для измерения количества жидкостей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объемные</w:t>
      </w:r>
    </w:p>
    <w:p w:rsidR="00CC4CF9" w:rsidRPr="00061AB7" w:rsidRDefault="00CC4CF9">
      <w:pPr>
        <w:pStyle w:val="ConsPlusCell"/>
        <w:jc w:val="both"/>
      </w:pPr>
      <w:r w:rsidRPr="00061AB7">
        <w:t>42 1314     8     Установки для измерения количества газов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объемные</w:t>
      </w:r>
    </w:p>
    <w:p w:rsidR="00CC4CF9" w:rsidRPr="00061AB7" w:rsidRDefault="00CC4CF9">
      <w:pPr>
        <w:pStyle w:val="ConsPlusCell"/>
        <w:jc w:val="both"/>
      </w:pPr>
      <w:r w:rsidRPr="00061AB7">
        <w:t>42 1315     3     Дозаторы и дозирующие установки объемные</w:t>
      </w:r>
    </w:p>
    <w:p w:rsidR="00CC4CF9" w:rsidRPr="00061AB7" w:rsidRDefault="00CC4CF9">
      <w:pPr>
        <w:pStyle w:val="ConsPlusCell"/>
        <w:jc w:val="both"/>
      </w:pPr>
      <w:r w:rsidRPr="00061AB7">
        <w:t>42 1320     0     Счетчики, дозаторы и расходомеры скоростные</w:t>
      </w:r>
    </w:p>
    <w:p w:rsidR="00CC4CF9" w:rsidRPr="00061AB7" w:rsidRDefault="00CC4CF9">
      <w:pPr>
        <w:pStyle w:val="ConsPlusCell"/>
        <w:jc w:val="both"/>
      </w:pPr>
      <w:r w:rsidRPr="00061AB7">
        <w:t>42 1321     6     Счетчики и расходомеры жидкостей скоростные</w:t>
      </w:r>
    </w:p>
    <w:p w:rsidR="00CC4CF9" w:rsidRPr="00061AB7" w:rsidRDefault="00CC4CF9">
      <w:pPr>
        <w:pStyle w:val="ConsPlusCell"/>
        <w:jc w:val="both"/>
      </w:pPr>
      <w:r w:rsidRPr="00061AB7">
        <w:t>42 1322     1     Счетчики и расходомеры газов скоростные</w:t>
      </w:r>
    </w:p>
    <w:p w:rsidR="00CC4CF9" w:rsidRPr="00061AB7" w:rsidRDefault="00CC4CF9">
      <w:pPr>
        <w:pStyle w:val="ConsPlusCell"/>
        <w:jc w:val="both"/>
      </w:pPr>
      <w:r w:rsidRPr="00061AB7">
        <w:t>42 1323     7     Установки для измерения количества жидкостей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скоростные</w:t>
      </w:r>
    </w:p>
    <w:p w:rsidR="00CC4CF9" w:rsidRPr="00061AB7" w:rsidRDefault="00CC4CF9">
      <w:pPr>
        <w:pStyle w:val="ConsPlusCell"/>
        <w:jc w:val="both"/>
      </w:pPr>
      <w:r w:rsidRPr="00061AB7">
        <w:t>42 1324     2     Установки для измерения количества газов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скоростные</w:t>
      </w:r>
    </w:p>
    <w:p w:rsidR="00CC4CF9" w:rsidRPr="00061AB7" w:rsidRDefault="00CC4CF9">
      <w:pPr>
        <w:pStyle w:val="ConsPlusCell"/>
        <w:jc w:val="both"/>
      </w:pPr>
      <w:r w:rsidRPr="00061AB7">
        <w:t>42 1325     8     Дозаторы и дозирующие установки скоростные</w:t>
      </w:r>
    </w:p>
    <w:p w:rsidR="00CC4CF9" w:rsidRPr="00061AB7" w:rsidRDefault="00CC4CF9">
      <w:pPr>
        <w:pStyle w:val="ConsPlusCell"/>
        <w:jc w:val="both"/>
      </w:pPr>
      <w:r w:rsidRPr="00061AB7">
        <w:t>42 1330     5     Расходомеры оптические и струйные /</w:t>
      </w:r>
    </w:p>
    <w:p w:rsidR="00CC4CF9" w:rsidRPr="00061AB7" w:rsidRDefault="00CC4CF9">
      <w:pPr>
        <w:pStyle w:val="ConsPlusCell"/>
        <w:jc w:val="both"/>
      </w:pPr>
      <w:r w:rsidRPr="00061AB7">
        <w:t>42 1331     0     - без отсчетных устройств с электрическим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1332     6     - с отсчетным устройством (показывающие,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самопишущие) без выходных сигналов</w:t>
      </w:r>
    </w:p>
    <w:p w:rsidR="00CC4CF9" w:rsidRPr="00061AB7" w:rsidRDefault="00CC4CF9">
      <w:pPr>
        <w:pStyle w:val="ConsPlusCell"/>
        <w:jc w:val="both"/>
      </w:pPr>
      <w:r w:rsidRPr="00061AB7">
        <w:t>42 1333     1     - с отсчетным устройством (показывающие,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самопишущие) с электрическим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1340     5     Расходомеры гидравлического сопротивления /</w:t>
      </w:r>
    </w:p>
    <w:p w:rsidR="00CC4CF9" w:rsidRPr="00061AB7" w:rsidRDefault="00CC4CF9">
      <w:pPr>
        <w:pStyle w:val="ConsPlusCell"/>
        <w:jc w:val="both"/>
      </w:pPr>
      <w:r w:rsidRPr="00061AB7">
        <w:t>42 1341     5     - без отсчетных устройств с электрическим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1342     0     - без отсчетных устройств с пневматическим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1343     6     - с отсчетным устройством (показывающие,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самопишущие) без выходных сигналов</w:t>
      </w:r>
    </w:p>
    <w:p w:rsidR="00CC4CF9" w:rsidRPr="00061AB7" w:rsidRDefault="00CC4CF9">
      <w:pPr>
        <w:pStyle w:val="ConsPlusCell"/>
        <w:jc w:val="both"/>
      </w:pPr>
      <w:r w:rsidRPr="00061AB7">
        <w:t>42 1344     1     - с отсчетным устройством (показывающие,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самопишущие) с электрическим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1345     7     - с отсчетным устройством (показывающие,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самопишущие) с пневматическим выходным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сигналом</w:t>
      </w:r>
    </w:p>
    <w:p w:rsidR="00CC4CF9" w:rsidRPr="00061AB7" w:rsidRDefault="00CC4CF9">
      <w:pPr>
        <w:pStyle w:val="ConsPlusCell"/>
        <w:jc w:val="both"/>
      </w:pPr>
      <w:r w:rsidRPr="00061AB7">
        <w:t>42 1350     4     Расходомеры электромагнитные /</w:t>
      </w:r>
    </w:p>
    <w:p w:rsidR="00CC4CF9" w:rsidRPr="00061AB7" w:rsidRDefault="00CC4CF9">
      <w:pPr>
        <w:pStyle w:val="ConsPlusCell"/>
        <w:jc w:val="both"/>
      </w:pPr>
      <w:r w:rsidRPr="00061AB7">
        <w:t>42 1351     9     - без отсчетных устройств с электрическим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1352     5     - без отсчетных устройств с пневматическим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1353     0     - с отсчетным устройством (показывающие,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самопишущие) без выходных сигналов</w:t>
      </w:r>
    </w:p>
    <w:p w:rsidR="00CC4CF9" w:rsidRPr="00061AB7" w:rsidRDefault="00CC4CF9">
      <w:pPr>
        <w:pStyle w:val="ConsPlusCell"/>
        <w:jc w:val="both"/>
      </w:pPr>
      <w:r w:rsidRPr="00061AB7">
        <w:t>42 1354     6     - с отсчетным устройством (показывающие,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самопишущие) с электрическим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1355     1     - с отсчетным устройством (показывающие,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самопишущие) с пневматическим выходным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сигналом</w:t>
      </w:r>
    </w:p>
    <w:p w:rsidR="00CC4CF9" w:rsidRPr="00061AB7" w:rsidRDefault="00CC4CF9">
      <w:pPr>
        <w:pStyle w:val="ConsPlusCell"/>
        <w:jc w:val="both"/>
      </w:pPr>
      <w:r w:rsidRPr="00061AB7">
        <w:t>42 1360     9     Расходомеры акустические /</w:t>
      </w:r>
    </w:p>
    <w:p w:rsidR="00CC4CF9" w:rsidRPr="00061AB7" w:rsidRDefault="00CC4CF9">
      <w:pPr>
        <w:pStyle w:val="ConsPlusCell"/>
        <w:jc w:val="both"/>
      </w:pPr>
      <w:r w:rsidRPr="00061AB7">
        <w:t>42 1361     4     - без отсчетных устройств с электрическим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1362     2     - без отсчетных устройств с пневматическим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1363     5     - с отсчетным устройством (показывающие,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самопишущие) без выходных сигналов</w:t>
      </w:r>
    </w:p>
    <w:p w:rsidR="00CC4CF9" w:rsidRPr="00061AB7" w:rsidRDefault="00CC4CF9">
      <w:pPr>
        <w:pStyle w:val="ConsPlusCell"/>
        <w:jc w:val="both"/>
      </w:pPr>
      <w:r w:rsidRPr="00061AB7">
        <w:t>42 1364     0     - с отсчетным устройством (показывающие,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самопишущие) с электрическим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1365     6     - с отсчетным устройством (показывающие,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самопишущие) с пневматическим выходным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сигналом</w:t>
      </w:r>
    </w:p>
    <w:p w:rsidR="00CC4CF9" w:rsidRPr="00061AB7" w:rsidRDefault="00CC4CF9">
      <w:pPr>
        <w:pStyle w:val="ConsPlusCell"/>
        <w:jc w:val="both"/>
      </w:pPr>
      <w:r w:rsidRPr="00061AB7">
        <w:t>42 1370     3     Счетчики и расходомеры / для жидкостей и газов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специализированные</w:t>
      </w:r>
    </w:p>
    <w:p w:rsidR="00CC4CF9" w:rsidRPr="00061AB7" w:rsidRDefault="00CC4CF9">
      <w:pPr>
        <w:pStyle w:val="ConsPlusCell"/>
        <w:jc w:val="both"/>
      </w:pPr>
      <w:r w:rsidRPr="00061AB7">
        <w:t>42 1371     9     - топлива для бензиновых двигателей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специализированные</w:t>
      </w:r>
    </w:p>
    <w:p w:rsidR="00CC4CF9" w:rsidRPr="00061AB7" w:rsidRDefault="00CC4CF9">
      <w:pPr>
        <w:pStyle w:val="ConsPlusCell"/>
        <w:jc w:val="both"/>
      </w:pPr>
      <w:r w:rsidRPr="00061AB7">
        <w:t>42 1372     4     - топлива для дизельных двигателей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специализированные</w:t>
      </w:r>
    </w:p>
    <w:p w:rsidR="00CC4CF9" w:rsidRPr="00061AB7" w:rsidRDefault="00CC4CF9">
      <w:pPr>
        <w:pStyle w:val="ConsPlusCell"/>
        <w:jc w:val="both"/>
      </w:pPr>
      <w:r w:rsidRPr="00061AB7">
        <w:t>42 1373     6     - расходомеры воздуха для двигателей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внутреннего сгорания специализированные</w:t>
      </w:r>
    </w:p>
    <w:p w:rsidR="00CC4CF9" w:rsidRPr="00061AB7" w:rsidRDefault="00CC4CF9">
      <w:pPr>
        <w:pStyle w:val="ConsPlusCell"/>
        <w:jc w:val="both"/>
      </w:pPr>
      <w:r w:rsidRPr="00061AB7">
        <w:t>42 1380     8     Расходомеры, дозаторы и дозирующие установки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вихревые</w:t>
      </w:r>
    </w:p>
    <w:p w:rsidR="00CC4CF9" w:rsidRPr="00061AB7" w:rsidRDefault="00CC4CF9">
      <w:pPr>
        <w:pStyle w:val="ConsPlusCell"/>
        <w:jc w:val="both"/>
      </w:pPr>
      <w:r w:rsidRPr="00061AB7">
        <w:t>42 1381     3     Счетчики - расходомеры с отсчетным устройством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электрическим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1382     9     Счетчики - дозаторы с отсчетным устройством,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дозирующей приставкой и электрическим выходным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сигналом</w:t>
      </w:r>
    </w:p>
    <w:p w:rsidR="00CC4CF9" w:rsidRPr="00061AB7" w:rsidRDefault="00CC4CF9">
      <w:pPr>
        <w:pStyle w:val="ConsPlusCell"/>
        <w:jc w:val="both"/>
      </w:pPr>
      <w:r w:rsidRPr="00061AB7">
        <w:t>42 1383     4     Расходомеры с электрическим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1390     2     Приборы прочие, устройства вспомогательные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принадлежности к приборам для измерения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регулирования расхода и количества</w:t>
      </w:r>
    </w:p>
    <w:p w:rsidR="00CC4CF9" w:rsidRPr="00061AB7" w:rsidRDefault="00CC4CF9">
      <w:pPr>
        <w:pStyle w:val="ConsPlusCell"/>
        <w:jc w:val="both"/>
      </w:pPr>
      <w:r w:rsidRPr="00061AB7">
        <w:t>42 1392     3     Устройства вспомогательные к приборам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измерения и регулирования расхода и количества</w:t>
      </w:r>
    </w:p>
    <w:p w:rsidR="00CC4CF9" w:rsidRPr="00061AB7" w:rsidRDefault="00CC4CF9">
      <w:pPr>
        <w:pStyle w:val="ConsPlusCell"/>
        <w:jc w:val="both"/>
      </w:pPr>
      <w:r w:rsidRPr="00061AB7">
        <w:t>42 1393     9     Принадлежности к приборам для измерения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регулирования расхода и количества</w:t>
      </w:r>
    </w:p>
    <w:p w:rsidR="00CC4CF9" w:rsidRPr="00061AB7" w:rsidRDefault="00CC4CF9">
      <w:pPr>
        <w:pStyle w:val="ConsPlusCell"/>
        <w:jc w:val="both"/>
      </w:pPr>
      <w:r w:rsidRPr="00061AB7">
        <w:t>42 1398     6     Приборы для измерения и регулирования расхода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количества прочие</w:t>
      </w:r>
    </w:p>
    <w:p w:rsidR="00CC4CF9" w:rsidRPr="00061AB7" w:rsidRDefault="00CC4CF9">
      <w:pPr>
        <w:pStyle w:val="ConsPlusCell"/>
        <w:jc w:val="both"/>
      </w:pPr>
      <w:r w:rsidRPr="00061AB7">
        <w:t>42 1400     5     Приборы для измерения и регулирования уровня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жидкостей и сыпучих материалов</w:t>
      </w:r>
    </w:p>
    <w:p w:rsidR="00CC4CF9" w:rsidRPr="00061AB7" w:rsidRDefault="00CC4CF9">
      <w:pPr>
        <w:pStyle w:val="ConsPlusCell"/>
        <w:jc w:val="both"/>
      </w:pPr>
      <w:r w:rsidRPr="00061AB7">
        <w:t>42 1410     1     Уровнемеры и регуляторы уровня механические,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контактно-механические и поплавковые /</w:t>
      </w:r>
    </w:p>
    <w:p w:rsidR="00CC4CF9" w:rsidRPr="00061AB7" w:rsidRDefault="00CC4CF9">
      <w:pPr>
        <w:pStyle w:val="ConsPlusCell"/>
        <w:jc w:val="both"/>
      </w:pPr>
      <w:r w:rsidRPr="00061AB7">
        <w:t>42 1411     5     - без отсчетных устройств с электрическим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1412     0     - без отсчетных устройств с пневматическим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1413     6     - с отсчетным устройством без выходных сигналов</w:t>
      </w:r>
    </w:p>
    <w:p w:rsidR="00CC4CF9" w:rsidRPr="00061AB7" w:rsidRDefault="00CC4CF9">
      <w:pPr>
        <w:pStyle w:val="ConsPlusCell"/>
        <w:jc w:val="both"/>
      </w:pPr>
      <w:r w:rsidRPr="00061AB7">
        <w:t>42 1414     1     - с отсчетным устройством с электрическим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1415     7     - с отсчетным устройством с пневматическим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1420     4     Уровнемеры и регуляторы уровня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гидростатические / (буйковые и др.)</w:t>
      </w:r>
    </w:p>
    <w:p w:rsidR="00CC4CF9" w:rsidRPr="00061AB7" w:rsidRDefault="00CC4CF9">
      <w:pPr>
        <w:pStyle w:val="ConsPlusCell"/>
        <w:jc w:val="both"/>
      </w:pPr>
      <w:r w:rsidRPr="00061AB7">
        <w:t>42 1421     5     - без отсчетных устройств с электрическим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1422     5     - без отсчетных устройств с пневматическим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1423     0     - с отсчетным устройством без выходных сигналов</w:t>
      </w:r>
    </w:p>
    <w:p w:rsidR="00CC4CF9" w:rsidRPr="00061AB7" w:rsidRDefault="00CC4CF9">
      <w:pPr>
        <w:pStyle w:val="ConsPlusCell"/>
        <w:jc w:val="both"/>
      </w:pPr>
      <w:r w:rsidRPr="00061AB7">
        <w:t>42 1424     6     - с отсчетным устройством с электрическим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1425     1     - с отсчетным устройством с пневматическим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1430     9     Уровнемеры и регуляторы уровня электрические /</w:t>
      </w:r>
    </w:p>
    <w:p w:rsidR="00CC4CF9" w:rsidRPr="00061AB7" w:rsidRDefault="00CC4CF9">
      <w:pPr>
        <w:pStyle w:val="ConsPlusCell"/>
        <w:jc w:val="both"/>
      </w:pPr>
      <w:r w:rsidRPr="00061AB7">
        <w:t>42 1431     4     - без отсчетных устройств с электрическим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1432     9     - без отсчетных устройств с пневматическим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1433     5     - с отсчетным устройством без выходных сигналов</w:t>
      </w:r>
    </w:p>
    <w:p w:rsidR="00CC4CF9" w:rsidRPr="00061AB7" w:rsidRDefault="00CC4CF9">
      <w:pPr>
        <w:pStyle w:val="ConsPlusCell"/>
        <w:jc w:val="both"/>
      </w:pPr>
      <w:r w:rsidRPr="00061AB7">
        <w:t>42 1434     0     - с отсчетным устройством с электрическим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1435     6     - с отсчетным устройством с пневматическим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1450     8     Уровнемеры и регуляторы уровня радиоволновые /</w:t>
      </w:r>
    </w:p>
    <w:p w:rsidR="00CC4CF9" w:rsidRPr="00061AB7" w:rsidRDefault="00CC4CF9">
      <w:pPr>
        <w:pStyle w:val="ConsPlusCell"/>
        <w:jc w:val="both"/>
      </w:pPr>
      <w:r w:rsidRPr="00061AB7">
        <w:t>42 1451     3     - без отсчетных устройств с электрическим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1452     9     - без отсчетных устройств с пневматическим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1453     4     - с отсчетным устройством без выходных сигналов</w:t>
      </w:r>
    </w:p>
    <w:p w:rsidR="00CC4CF9" w:rsidRPr="00061AB7" w:rsidRDefault="00CC4CF9">
      <w:pPr>
        <w:pStyle w:val="ConsPlusCell"/>
        <w:jc w:val="both"/>
      </w:pPr>
      <w:r w:rsidRPr="00061AB7">
        <w:t>42 1454     6     - с отсчетным устройством с электрическим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1455     5     - с отсчетным устройством с пневматическим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1460     2     Уровнемеры и регуляторы уровня акустические /</w:t>
      </w:r>
    </w:p>
    <w:p w:rsidR="00CC4CF9" w:rsidRPr="00061AB7" w:rsidRDefault="00CC4CF9">
      <w:pPr>
        <w:pStyle w:val="ConsPlusCell"/>
        <w:jc w:val="both"/>
      </w:pPr>
      <w:r w:rsidRPr="00061AB7">
        <w:t>42 1461     8     - без отсчетных устройств с электрическим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1462     3     - без отсчетных устройств с пневматическим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1463     9     - с отсчетным устройством без выходных сигналов</w:t>
      </w:r>
    </w:p>
    <w:p w:rsidR="00CC4CF9" w:rsidRPr="00061AB7" w:rsidRDefault="00CC4CF9">
      <w:pPr>
        <w:pStyle w:val="ConsPlusCell"/>
        <w:jc w:val="both"/>
      </w:pPr>
      <w:r w:rsidRPr="00061AB7">
        <w:t>42 1464     4     - с отсчетным устройством с электрическим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1465     0     - с отсчетным устройством с пневматическим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>42 1490     6     Приборы прочие, устройства вспомогательные,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принадлежности к приборам для измерения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регулирования уровня</w:t>
      </w:r>
    </w:p>
    <w:p w:rsidR="00CC4CF9" w:rsidRPr="00061AB7" w:rsidRDefault="00CC4CF9">
      <w:pPr>
        <w:pStyle w:val="ConsPlusCell"/>
        <w:jc w:val="both"/>
      </w:pPr>
      <w:r w:rsidRPr="00061AB7">
        <w:t>42 1492     7     Устройства вспомогательные к приборам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измерения и регулирования уровня</w:t>
      </w:r>
    </w:p>
    <w:p w:rsidR="00CC4CF9" w:rsidRPr="00061AB7" w:rsidRDefault="00CC4CF9">
      <w:pPr>
        <w:pStyle w:val="ConsPlusCell"/>
        <w:jc w:val="both"/>
      </w:pPr>
      <w:r w:rsidRPr="00061AB7">
        <w:t>42 1493     2     Принадлежности к приборам для измерения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регулирования уровня</w:t>
      </w:r>
    </w:p>
    <w:p w:rsidR="00CC4CF9" w:rsidRPr="00061AB7" w:rsidRDefault="00CC4CF9">
      <w:pPr>
        <w:pStyle w:val="ConsPlusCell"/>
        <w:jc w:val="both"/>
      </w:pPr>
      <w:r w:rsidRPr="00061AB7">
        <w:t>42 1498     0     Приборы для измерения и регулирования уровня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42 1500     9     Приборы для определения состава и свойств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газов, жидкостей, твердых и сыпучих веществ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(кроме приборов из стекла, кварца, фарфора)</w:t>
      </w:r>
    </w:p>
    <w:p w:rsidR="00CC4CF9" w:rsidRPr="00061AB7" w:rsidRDefault="00CC4CF9">
      <w:pPr>
        <w:pStyle w:val="ConsPlusCell"/>
        <w:jc w:val="both"/>
      </w:pPr>
      <w:r w:rsidRPr="00061AB7">
        <w:t>42 1510     3     Анализаторы газов /</w:t>
      </w:r>
    </w:p>
    <w:p w:rsidR="00CC4CF9" w:rsidRPr="00061AB7" w:rsidRDefault="00CC4CF9">
      <w:pPr>
        <w:pStyle w:val="ConsPlusCell"/>
        <w:jc w:val="both"/>
      </w:pPr>
      <w:r w:rsidRPr="00061AB7">
        <w:t>42 1511     9     - тепловые и магнитные</w:t>
      </w:r>
    </w:p>
    <w:p w:rsidR="00CC4CF9" w:rsidRPr="00061AB7" w:rsidRDefault="00CC4CF9">
      <w:pPr>
        <w:pStyle w:val="ConsPlusCell"/>
        <w:jc w:val="both"/>
      </w:pPr>
      <w:r w:rsidRPr="00061AB7">
        <w:t>42 1512     4     - электрохимические и ионизационные</w:t>
      </w:r>
    </w:p>
    <w:p w:rsidR="00CC4CF9" w:rsidRPr="00061AB7" w:rsidRDefault="00CC4CF9">
      <w:pPr>
        <w:pStyle w:val="ConsPlusCell"/>
        <w:jc w:val="both"/>
      </w:pPr>
      <w:r w:rsidRPr="00061AB7">
        <w:t>42 1513     9     - механические, звуковые и ультразвуковые</w:t>
      </w:r>
    </w:p>
    <w:p w:rsidR="00CC4CF9" w:rsidRPr="00061AB7" w:rsidRDefault="00CC4CF9">
      <w:pPr>
        <w:pStyle w:val="ConsPlusCell"/>
        <w:jc w:val="both"/>
      </w:pPr>
      <w:r w:rsidRPr="00061AB7">
        <w:t>42 1514     5     - оптические</w:t>
      </w:r>
    </w:p>
    <w:p w:rsidR="00CC4CF9" w:rsidRPr="00061AB7" w:rsidRDefault="00CC4CF9">
      <w:pPr>
        <w:pStyle w:val="ConsPlusCell"/>
        <w:jc w:val="both"/>
      </w:pPr>
      <w:r w:rsidRPr="00061AB7">
        <w:t>42 1515     0     - основанные на комбинации методов измерения</w:t>
      </w:r>
    </w:p>
    <w:p w:rsidR="00CC4CF9" w:rsidRPr="00061AB7" w:rsidRDefault="00CC4CF9">
      <w:pPr>
        <w:pStyle w:val="ConsPlusCell"/>
        <w:jc w:val="both"/>
      </w:pPr>
      <w:r w:rsidRPr="00061AB7">
        <w:t>42 1519     2     Изделия комплектующие, имеющие самостоятельное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значение, и оборудование вспомогательное 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анализаторам газов</w:t>
      </w:r>
    </w:p>
    <w:p w:rsidR="00CC4CF9" w:rsidRPr="00061AB7" w:rsidRDefault="00CC4CF9">
      <w:pPr>
        <w:pStyle w:val="ConsPlusCell"/>
        <w:jc w:val="both"/>
      </w:pPr>
      <w:r w:rsidRPr="00061AB7">
        <w:t>42 1520     8     Анализаторы жидкостей /</w:t>
      </w:r>
    </w:p>
    <w:p w:rsidR="00CC4CF9" w:rsidRPr="00061AB7" w:rsidRDefault="00CC4CF9">
      <w:pPr>
        <w:pStyle w:val="ConsPlusCell"/>
        <w:jc w:val="both"/>
      </w:pPr>
      <w:r w:rsidRPr="00061AB7">
        <w:t>42 1521     3     - тепловые и магнитные</w:t>
      </w:r>
    </w:p>
    <w:p w:rsidR="00CC4CF9" w:rsidRPr="00061AB7" w:rsidRDefault="00CC4CF9">
      <w:pPr>
        <w:pStyle w:val="ConsPlusCell"/>
        <w:jc w:val="both"/>
      </w:pPr>
      <w:r w:rsidRPr="00061AB7">
        <w:t>42 1522     9     - электрохимические</w:t>
      </w:r>
    </w:p>
    <w:p w:rsidR="00CC4CF9" w:rsidRPr="00061AB7" w:rsidRDefault="00CC4CF9">
      <w:pPr>
        <w:pStyle w:val="ConsPlusCell"/>
        <w:jc w:val="both"/>
      </w:pPr>
      <w:r w:rsidRPr="00061AB7">
        <w:t>42 1523     4     - механические, звуковые и ультразвуковые</w:t>
      </w:r>
    </w:p>
    <w:p w:rsidR="00CC4CF9" w:rsidRPr="00061AB7" w:rsidRDefault="00CC4CF9">
      <w:pPr>
        <w:pStyle w:val="ConsPlusCell"/>
        <w:jc w:val="both"/>
      </w:pPr>
      <w:r w:rsidRPr="00061AB7">
        <w:t>42 1524     2     - оптические</w:t>
      </w:r>
    </w:p>
    <w:p w:rsidR="00CC4CF9" w:rsidRPr="00061AB7" w:rsidRDefault="00CC4CF9">
      <w:pPr>
        <w:pStyle w:val="ConsPlusCell"/>
        <w:jc w:val="both"/>
      </w:pPr>
      <w:r w:rsidRPr="00061AB7">
        <w:t>42 1525     5     - основанные на комбинации методов измерения</w:t>
      </w:r>
    </w:p>
    <w:p w:rsidR="00CC4CF9" w:rsidRPr="00061AB7" w:rsidRDefault="00CC4CF9">
      <w:pPr>
        <w:pStyle w:val="ConsPlusCell"/>
        <w:jc w:val="both"/>
      </w:pPr>
      <w:r w:rsidRPr="00061AB7">
        <w:t>42 1529     7     Изделия комплектующие, имеющие самостоятельное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значение, и оборудование вспомогательное</w:t>
      </w:r>
    </w:p>
    <w:p w:rsidR="00CC4CF9" w:rsidRPr="00061AB7" w:rsidRDefault="00CC4CF9">
      <w:pPr>
        <w:pStyle w:val="ConsPlusCell"/>
        <w:jc w:val="both"/>
      </w:pPr>
      <w:r w:rsidRPr="00061AB7">
        <w:t>42 1530     2     Анализаторы аэрозолей, твердых и сыпучих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веществ</w:t>
      </w:r>
    </w:p>
    <w:p w:rsidR="00CC4CF9" w:rsidRPr="00061AB7" w:rsidRDefault="00CC4CF9">
      <w:pPr>
        <w:pStyle w:val="ConsPlusCell"/>
        <w:jc w:val="both"/>
      </w:pPr>
      <w:r w:rsidRPr="00061AB7">
        <w:t>42 1531     8     Пылемеры</w:t>
      </w:r>
    </w:p>
    <w:p w:rsidR="00CC4CF9" w:rsidRPr="00061AB7" w:rsidRDefault="00CC4CF9">
      <w:pPr>
        <w:pStyle w:val="ConsPlusCell"/>
        <w:jc w:val="both"/>
      </w:pPr>
      <w:r w:rsidRPr="00061AB7">
        <w:t>42 1532     3     Дымномеры</w:t>
      </w:r>
    </w:p>
    <w:p w:rsidR="00CC4CF9" w:rsidRPr="00061AB7" w:rsidRDefault="00CC4CF9">
      <w:pPr>
        <w:pStyle w:val="ConsPlusCell"/>
        <w:jc w:val="both"/>
      </w:pPr>
      <w:r w:rsidRPr="00061AB7">
        <w:t>42 1533     9     Туманомеры</w:t>
      </w:r>
    </w:p>
    <w:p w:rsidR="00CC4CF9" w:rsidRPr="00061AB7" w:rsidRDefault="00CC4CF9">
      <w:pPr>
        <w:pStyle w:val="ConsPlusCell"/>
        <w:jc w:val="both"/>
      </w:pPr>
      <w:r w:rsidRPr="00061AB7">
        <w:t>42 1534     4     Приборы для контроля аэрозолей универсальных</w:t>
      </w:r>
    </w:p>
    <w:p w:rsidR="00CC4CF9" w:rsidRPr="00061AB7" w:rsidRDefault="00CC4CF9">
      <w:pPr>
        <w:pStyle w:val="ConsPlusCell"/>
        <w:jc w:val="both"/>
      </w:pPr>
      <w:r w:rsidRPr="00061AB7">
        <w:t>42 1539     1     Изделия комплектующие, имеющие самостоятельное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значение, и оборудование вспомогательное 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анализаторам аэрозолей, твердых и сыпучих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веществ</w:t>
      </w:r>
    </w:p>
    <w:p w:rsidR="00CC4CF9" w:rsidRPr="00061AB7" w:rsidRDefault="00CC4CF9">
      <w:pPr>
        <w:pStyle w:val="ConsPlusCell"/>
        <w:jc w:val="both"/>
      </w:pPr>
      <w:r w:rsidRPr="00061AB7">
        <w:t>42 1540     7     Приборы универсальные для определения состава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физико-химических свойств газов, жидкостей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твердых веществ</w:t>
      </w:r>
    </w:p>
    <w:p w:rsidR="00CC4CF9" w:rsidRPr="00061AB7" w:rsidRDefault="00CC4CF9">
      <w:pPr>
        <w:pStyle w:val="ConsPlusCell"/>
        <w:jc w:val="both"/>
      </w:pPr>
      <w:r w:rsidRPr="00061AB7">
        <w:t>42 1541     2     Хроматографы аналитические газовые</w:t>
      </w:r>
    </w:p>
    <w:p w:rsidR="00CC4CF9" w:rsidRPr="00061AB7" w:rsidRDefault="00CC4CF9">
      <w:pPr>
        <w:pStyle w:val="ConsPlusCell"/>
        <w:jc w:val="both"/>
      </w:pPr>
      <w:r w:rsidRPr="00061AB7">
        <w:t>42 1542     8     Анализаторы масс-спектрометрические</w:t>
      </w:r>
    </w:p>
    <w:p w:rsidR="00CC4CF9" w:rsidRPr="00061AB7" w:rsidRDefault="00CC4CF9">
      <w:pPr>
        <w:pStyle w:val="ConsPlusCell"/>
        <w:jc w:val="both"/>
      </w:pPr>
      <w:r w:rsidRPr="00061AB7">
        <w:t>42 1543     3     Анализаторы радиоспектрометрические</w:t>
      </w:r>
    </w:p>
    <w:p w:rsidR="00CC4CF9" w:rsidRPr="00061AB7" w:rsidRDefault="00CC4CF9">
      <w:pPr>
        <w:pStyle w:val="ConsPlusCell"/>
        <w:jc w:val="both"/>
      </w:pPr>
      <w:r w:rsidRPr="00061AB7">
        <w:t>42 1544     9     Хроматографы аналитические жидкостные</w:t>
      </w:r>
    </w:p>
    <w:p w:rsidR="00CC4CF9" w:rsidRPr="00061AB7" w:rsidRDefault="00CC4CF9">
      <w:pPr>
        <w:pStyle w:val="ConsPlusCell"/>
        <w:jc w:val="both"/>
      </w:pPr>
      <w:r w:rsidRPr="00061AB7">
        <w:t>42 1549     6     Изделия комплектующие, имеющие самостоятельное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значение, и оборудование вспомогательное 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универсальным приборам для определения состава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свойств газов, жидкостей, твердых и сыпучих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веществ</w:t>
      </w:r>
    </w:p>
    <w:p w:rsidR="00CC4CF9" w:rsidRPr="00061AB7" w:rsidRDefault="00CC4CF9">
      <w:pPr>
        <w:pStyle w:val="ConsPlusCell"/>
        <w:jc w:val="both"/>
      </w:pPr>
      <w:r w:rsidRPr="00061AB7">
        <w:t>42 1550     1     Влагомеры / газов, неводных жидкостей, твердых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сыпучих веществ</w:t>
      </w:r>
    </w:p>
    <w:p w:rsidR="00CC4CF9" w:rsidRPr="00061AB7" w:rsidRDefault="00CC4CF9">
      <w:pPr>
        <w:pStyle w:val="ConsPlusCell"/>
        <w:jc w:val="both"/>
      </w:pPr>
      <w:r w:rsidRPr="00061AB7">
        <w:t>42 1551     7     - газов</w:t>
      </w:r>
    </w:p>
    <w:p w:rsidR="00CC4CF9" w:rsidRPr="00061AB7" w:rsidRDefault="00CC4CF9">
      <w:pPr>
        <w:pStyle w:val="ConsPlusCell"/>
        <w:jc w:val="both"/>
      </w:pPr>
      <w:r w:rsidRPr="00061AB7">
        <w:t>42 1552     2     - неводных жидкостей</w:t>
      </w:r>
    </w:p>
    <w:p w:rsidR="00CC4CF9" w:rsidRPr="00061AB7" w:rsidRDefault="00CC4CF9">
      <w:pPr>
        <w:pStyle w:val="ConsPlusCell"/>
        <w:jc w:val="both"/>
      </w:pPr>
      <w:r w:rsidRPr="00061AB7">
        <w:t>42 1553     8     - твердых и сыпучих веществ</w:t>
      </w:r>
    </w:p>
    <w:p w:rsidR="00CC4CF9" w:rsidRPr="00061AB7" w:rsidRDefault="00CC4CF9">
      <w:pPr>
        <w:pStyle w:val="ConsPlusCell"/>
        <w:jc w:val="both"/>
      </w:pPr>
      <w:r w:rsidRPr="00061AB7">
        <w:t>42 1559     0     Изделия комплектующие, имеющие самостоятельное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значение, и оборудование вспомогательное 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влагомерам газов, жидкостей, твердых и сыпучих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веществ</w:t>
      </w:r>
    </w:p>
    <w:p w:rsidR="00CC4CF9" w:rsidRPr="00061AB7" w:rsidRDefault="00CC4CF9">
      <w:pPr>
        <w:pStyle w:val="ConsPlusCell"/>
        <w:jc w:val="both"/>
      </w:pPr>
      <w:r w:rsidRPr="00061AB7">
        <w:t>42 1560     6     Плотномеры / газов и жидкостей</w:t>
      </w:r>
    </w:p>
    <w:p w:rsidR="00CC4CF9" w:rsidRPr="00061AB7" w:rsidRDefault="00CC4CF9">
      <w:pPr>
        <w:pStyle w:val="ConsPlusCell"/>
        <w:jc w:val="both"/>
      </w:pPr>
      <w:r w:rsidRPr="00061AB7">
        <w:t>42 1561     1     - газов</w:t>
      </w:r>
    </w:p>
    <w:p w:rsidR="00CC4CF9" w:rsidRPr="00061AB7" w:rsidRDefault="00CC4CF9">
      <w:pPr>
        <w:pStyle w:val="ConsPlusCell"/>
        <w:jc w:val="both"/>
      </w:pPr>
      <w:r w:rsidRPr="00061AB7">
        <w:t>42 1562     7     - жидкостей</w:t>
      </w:r>
    </w:p>
    <w:p w:rsidR="00CC4CF9" w:rsidRPr="00061AB7" w:rsidRDefault="00CC4CF9">
      <w:pPr>
        <w:pStyle w:val="ConsPlusCell"/>
        <w:jc w:val="both"/>
      </w:pPr>
      <w:r w:rsidRPr="00061AB7">
        <w:t>42 1569     5     Изделия комплектующие, имеющие самостоятельное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значение, и оборудование вспомогательное 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плотномерам газов и жидкостей</w:t>
      </w:r>
    </w:p>
    <w:p w:rsidR="00CC4CF9" w:rsidRPr="00061AB7" w:rsidRDefault="00CC4CF9">
      <w:pPr>
        <w:pStyle w:val="ConsPlusCell"/>
        <w:jc w:val="both"/>
      </w:pPr>
      <w:r w:rsidRPr="00061AB7">
        <w:t>42 1570     0     Вискозиметры / газов и жидкостей</w:t>
      </w:r>
    </w:p>
    <w:p w:rsidR="00CC4CF9" w:rsidRPr="00061AB7" w:rsidRDefault="00CC4CF9">
      <w:pPr>
        <w:pStyle w:val="ConsPlusCell"/>
        <w:jc w:val="both"/>
      </w:pPr>
      <w:r w:rsidRPr="00061AB7">
        <w:t>42 1571     6     - газов</w:t>
      </w:r>
    </w:p>
    <w:p w:rsidR="00CC4CF9" w:rsidRPr="00061AB7" w:rsidRDefault="00CC4CF9">
      <w:pPr>
        <w:pStyle w:val="ConsPlusCell"/>
        <w:jc w:val="both"/>
      </w:pPr>
      <w:r w:rsidRPr="00061AB7">
        <w:t>42 1572     1     - жидкостей</w:t>
      </w:r>
    </w:p>
    <w:p w:rsidR="00CC4CF9" w:rsidRPr="00061AB7" w:rsidRDefault="00CC4CF9">
      <w:pPr>
        <w:pStyle w:val="ConsPlusCell"/>
        <w:jc w:val="both"/>
      </w:pPr>
      <w:r w:rsidRPr="00061AB7">
        <w:t>42 1579     0     Изделия комплектующие, имеющие самостоятельное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значение, и оборудование вспомогательное 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вискозиметрам газов и жидкостей</w:t>
      </w:r>
    </w:p>
    <w:p w:rsidR="00CC4CF9" w:rsidRPr="00061AB7" w:rsidRDefault="00CC4CF9">
      <w:pPr>
        <w:pStyle w:val="ConsPlusCell"/>
        <w:jc w:val="both"/>
      </w:pPr>
      <w:r w:rsidRPr="00061AB7">
        <w:t>42 1590     8     Приборы прочие, устройства вспомогательные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принадлежности к приборам для определения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состава и свойств газов, жидкостей, твердых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сыпучих веществ</w:t>
      </w:r>
    </w:p>
    <w:p w:rsidR="00CC4CF9" w:rsidRPr="00061AB7" w:rsidRDefault="00CC4CF9">
      <w:pPr>
        <w:pStyle w:val="ConsPlusCell"/>
        <w:jc w:val="both"/>
      </w:pPr>
      <w:r w:rsidRPr="00061AB7">
        <w:t>42 1592     0     Устройства вспомогательные к приборам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определения состава и свойств газов, жидкостей,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твердых и сыпучих веществ</w:t>
      </w:r>
    </w:p>
    <w:p w:rsidR="00CC4CF9" w:rsidRPr="00061AB7" w:rsidRDefault="00CC4CF9">
      <w:pPr>
        <w:pStyle w:val="ConsPlusCell"/>
        <w:jc w:val="both"/>
      </w:pPr>
      <w:r w:rsidRPr="00061AB7">
        <w:t>42 1593     6     Принадлежности к приборам для определения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состава и свойств газов, жидкостей, твердых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сыпучих веществ</w:t>
      </w:r>
    </w:p>
    <w:p w:rsidR="00CC4CF9" w:rsidRPr="00061AB7" w:rsidRDefault="00CC4CF9">
      <w:pPr>
        <w:pStyle w:val="ConsPlusCell"/>
        <w:jc w:val="both"/>
      </w:pPr>
      <w:r w:rsidRPr="00061AB7">
        <w:t>42 1598     3     Приборы для определения состава и свойств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газов, жидкостей, твердых и сыпучих веществ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42 1700     6     Приборы вторичные</w:t>
      </w:r>
    </w:p>
    <w:p w:rsidR="00CC4CF9" w:rsidRPr="00061AB7" w:rsidRDefault="00CC4CF9">
      <w:pPr>
        <w:pStyle w:val="ConsPlusCell"/>
        <w:jc w:val="both"/>
      </w:pPr>
      <w:r w:rsidRPr="00061AB7">
        <w:t>42 1710     0     Установки, приборы, устройства электрические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агрегатных средств контроля и регулирования</w:t>
      </w:r>
    </w:p>
    <w:p w:rsidR="00CC4CF9" w:rsidRPr="00061AB7" w:rsidRDefault="00CC4CF9">
      <w:pPr>
        <w:pStyle w:val="ConsPlusCell"/>
        <w:jc w:val="both"/>
      </w:pPr>
      <w:r w:rsidRPr="00061AB7">
        <w:t>42 1711     6     Установки информационно-измерительные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обработкой и представлением информации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цифровой форме</w:t>
      </w:r>
    </w:p>
    <w:p w:rsidR="00CC4CF9" w:rsidRPr="00061AB7" w:rsidRDefault="00CC4CF9">
      <w:pPr>
        <w:pStyle w:val="ConsPlusCell"/>
        <w:jc w:val="both"/>
      </w:pPr>
      <w:r w:rsidRPr="00061AB7">
        <w:t>42 1712     1     Установки информационно-измерительные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обработкой и представлением информации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аналоговой форме</w:t>
      </w:r>
    </w:p>
    <w:p w:rsidR="00CC4CF9" w:rsidRPr="00061AB7" w:rsidRDefault="00CC4CF9">
      <w:pPr>
        <w:pStyle w:val="ConsPlusCell"/>
        <w:jc w:val="both"/>
      </w:pPr>
      <w:r w:rsidRPr="00061AB7">
        <w:t>42 1713     7     Установки, приборы, устройства агрегатного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комплекса технических средств для локальных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информационно-управляющих систем (КТС ЛИУС)</w:t>
      </w:r>
    </w:p>
    <w:p w:rsidR="00CC4CF9" w:rsidRPr="00061AB7" w:rsidRDefault="00CC4CF9">
      <w:pPr>
        <w:pStyle w:val="ConsPlusCell"/>
        <w:jc w:val="both"/>
      </w:pPr>
      <w:r w:rsidRPr="00061AB7">
        <w:t>42 1714     2     Установки информационно-измерительные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комбинированные</w:t>
      </w:r>
    </w:p>
    <w:p w:rsidR="00CC4CF9" w:rsidRPr="00061AB7" w:rsidRDefault="00CC4CF9">
      <w:pPr>
        <w:pStyle w:val="ConsPlusCell"/>
        <w:jc w:val="both"/>
      </w:pPr>
      <w:r w:rsidRPr="00061AB7">
        <w:t>42 1715     8     Приборы одно- и многошкальные показывающие</w:t>
      </w:r>
    </w:p>
    <w:p w:rsidR="00CC4CF9" w:rsidRPr="00061AB7" w:rsidRDefault="00CC4CF9">
      <w:pPr>
        <w:pStyle w:val="ConsPlusCell"/>
        <w:jc w:val="both"/>
      </w:pPr>
      <w:r w:rsidRPr="00061AB7">
        <w:t>42 1716     3     Приборы одно- и многошкальные показывающие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регистрирующие</w:t>
      </w:r>
    </w:p>
    <w:p w:rsidR="00CC4CF9" w:rsidRPr="00061AB7" w:rsidRDefault="00CC4CF9">
      <w:pPr>
        <w:pStyle w:val="ConsPlusCell"/>
        <w:jc w:val="both"/>
      </w:pPr>
      <w:r w:rsidRPr="00061AB7">
        <w:t>42 1717     9     Приборы цифро-буквенной регистрации</w:t>
      </w:r>
    </w:p>
    <w:p w:rsidR="00CC4CF9" w:rsidRPr="00061AB7" w:rsidRDefault="00CC4CF9">
      <w:pPr>
        <w:pStyle w:val="ConsPlusCell"/>
        <w:jc w:val="both"/>
      </w:pPr>
      <w:r w:rsidRPr="00061AB7">
        <w:t>42 1718     4     Устройства функциональные</w:t>
      </w:r>
    </w:p>
    <w:p w:rsidR="00CC4CF9" w:rsidRPr="00061AB7" w:rsidRDefault="00CC4CF9">
      <w:pPr>
        <w:pStyle w:val="ConsPlusCell"/>
        <w:jc w:val="both"/>
      </w:pPr>
      <w:r w:rsidRPr="00061AB7">
        <w:t>42 1720     5     Блоки, модули функциональные электрические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агрегатных средств контроля и регулирования</w:t>
      </w:r>
    </w:p>
    <w:p w:rsidR="00CC4CF9" w:rsidRPr="00061AB7" w:rsidRDefault="00CC4CF9">
      <w:pPr>
        <w:pStyle w:val="ConsPlusCell"/>
        <w:jc w:val="both"/>
      </w:pPr>
      <w:r w:rsidRPr="00061AB7">
        <w:t>42 1721     0     Блоки преобразования, нормализации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коммутирующие</w:t>
      </w:r>
    </w:p>
    <w:p w:rsidR="00CC4CF9" w:rsidRPr="00061AB7" w:rsidRDefault="00CC4CF9">
      <w:pPr>
        <w:pStyle w:val="ConsPlusCell"/>
        <w:jc w:val="both"/>
      </w:pPr>
      <w:r w:rsidRPr="00061AB7">
        <w:t>42 1722     6     Блоки управления, связи, памяти, времени</w:t>
      </w:r>
    </w:p>
    <w:p w:rsidR="00CC4CF9" w:rsidRPr="00061AB7" w:rsidRDefault="00CC4CF9">
      <w:pPr>
        <w:pStyle w:val="ConsPlusCell"/>
        <w:jc w:val="both"/>
      </w:pPr>
      <w:r w:rsidRPr="00061AB7">
        <w:t>42 1725     2     Блоки прочие</w:t>
      </w:r>
    </w:p>
    <w:p w:rsidR="00CC4CF9" w:rsidRPr="00061AB7" w:rsidRDefault="00CC4CF9">
      <w:pPr>
        <w:pStyle w:val="ConsPlusCell"/>
        <w:jc w:val="both"/>
      </w:pPr>
      <w:r w:rsidRPr="00061AB7">
        <w:t>42 1726     8     Модули преобразования, нормализации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коммутирующие</w:t>
      </w:r>
    </w:p>
    <w:p w:rsidR="00CC4CF9" w:rsidRPr="00061AB7" w:rsidRDefault="00CC4CF9">
      <w:pPr>
        <w:pStyle w:val="ConsPlusCell"/>
        <w:jc w:val="both"/>
      </w:pPr>
      <w:r w:rsidRPr="00061AB7">
        <w:t>42 1727     3     Модули управления, связи, памяти, времени</w:t>
      </w:r>
    </w:p>
    <w:p w:rsidR="00CC4CF9" w:rsidRPr="00061AB7" w:rsidRDefault="00CC4CF9">
      <w:pPr>
        <w:pStyle w:val="ConsPlusCell"/>
        <w:jc w:val="both"/>
      </w:pPr>
      <w:r w:rsidRPr="00061AB7">
        <w:t>42 1728     9     Блоки, модули, функциональные агрегатного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комплекса технических средств для локальных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информационно-управляющих систем (КТС ЛИУС)</w:t>
      </w:r>
    </w:p>
    <w:p w:rsidR="00CC4CF9" w:rsidRPr="00061AB7" w:rsidRDefault="00CC4CF9">
      <w:pPr>
        <w:pStyle w:val="ConsPlusCell"/>
        <w:jc w:val="both"/>
      </w:pPr>
      <w:r w:rsidRPr="00061AB7">
        <w:t>42 1729     4     Модули прочие</w:t>
      </w:r>
    </w:p>
    <w:p w:rsidR="00CC4CF9" w:rsidRPr="00061AB7" w:rsidRDefault="00CC4CF9">
      <w:pPr>
        <w:pStyle w:val="ConsPlusCell"/>
        <w:jc w:val="both"/>
      </w:pPr>
      <w:r w:rsidRPr="00061AB7">
        <w:t>42 1730     0     Мосты уравновешенные электронные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автоматические /</w:t>
      </w:r>
    </w:p>
    <w:p w:rsidR="00CC4CF9" w:rsidRPr="00061AB7" w:rsidRDefault="00CC4CF9">
      <w:pPr>
        <w:pStyle w:val="ConsPlusCell"/>
        <w:jc w:val="both"/>
      </w:pPr>
      <w:r w:rsidRPr="00061AB7">
        <w:t>42 1731     5     - самопишущие с диаграммной лентой,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показывающие, размер (наибольший по лицевой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стороне) до 200 мм</w:t>
      </w:r>
    </w:p>
    <w:p w:rsidR="00CC4CF9" w:rsidRPr="00061AB7" w:rsidRDefault="00CC4CF9">
      <w:pPr>
        <w:pStyle w:val="ConsPlusCell"/>
        <w:jc w:val="both"/>
      </w:pPr>
      <w:r w:rsidRPr="00061AB7">
        <w:t>42 1732     0     - самопишущие с диаграммной лентой,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показывающие, размер (наибольший по лицевой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стороне) св. 200 до 320 мм</w:t>
      </w:r>
    </w:p>
    <w:p w:rsidR="00CC4CF9" w:rsidRPr="00061AB7" w:rsidRDefault="00CC4CF9">
      <w:pPr>
        <w:pStyle w:val="ConsPlusCell"/>
        <w:jc w:val="both"/>
      </w:pPr>
      <w:r w:rsidRPr="00061AB7">
        <w:t>42 1733     6     - показывающие с вращающимся циферблатом,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размер (наибольший по лицевой стороне) св. 200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320 мм</w:t>
      </w:r>
    </w:p>
    <w:p w:rsidR="00CC4CF9" w:rsidRPr="00061AB7" w:rsidRDefault="00CC4CF9">
      <w:pPr>
        <w:pStyle w:val="ConsPlusCell"/>
        <w:jc w:val="both"/>
      </w:pPr>
      <w:r w:rsidRPr="00061AB7">
        <w:t>42 1734     1     - самопишущие с диаграммной лентой,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показывающие, размер (наибольший по лицевой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стороне) св. 320 до 400 мм</w:t>
      </w:r>
    </w:p>
    <w:p w:rsidR="00CC4CF9" w:rsidRPr="00061AB7" w:rsidRDefault="00CC4CF9">
      <w:pPr>
        <w:pStyle w:val="ConsPlusCell"/>
        <w:jc w:val="both"/>
      </w:pPr>
      <w:r w:rsidRPr="00061AB7">
        <w:t>42 1735     7     - самопишущие с диаграммным диском,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показывающие</w:t>
      </w:r>
    </w:p>
    <w:p w:rsidR="00CC4CF9" w:rsidRPr="00061AB7" w:rsidRDefault="00CC4CF9">
      <w:pPr>
        <w:pStyle w:val="ConsPlusCell"/>
        <w:jc w:val="both"/>
      </w:pPr>
      <w:r w:rsidRPr="00061AB7">
        <w:t>42 1740     4     Потенциометры электронные автоматические /</w:t>
      </w:r>
    </w:p>
    <w:p w:rsidR="00CC4CF9" w:rsidRPr="00061AB7" w:rsidRDefault="00CC4CF9">
      <w:pPr>
        <w:pStyle w:val="ConsPlusCell"/>
        <w:jc w:val="both"/>
      </w:pPr>
      <w:r w:rsidRPr="00061AB7">
        <w:t>42 1741     4     - самопишущие с диаграммной лентой,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показывающие, размер (наибольший по лицевой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стороне) до 200 мм</w:t>
      </w:r>
    </w:p>
    <w:p w:rsidR="00CC4CF9" w:rsidRPr="00061AB7" w:rsidRDefault="00CC4CF9">
      <w:pPr>
        <w:pStyle w:val="ConsPlusCell"/>
        <w:jc w:val="both"/>
      </w:pPr>
      <w:r w:rsidRPr="00061AB7">
        <w:t>42 1742     5     - самопишущие с диаграммной лентой,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показывающие, размер (наибольший по лицевой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стороне) св. 200 до 320 мм</w:t>
      </w:r>
    </w:p>
    <w:p w:rsidR="00CC4CF9" w:rsidRPr="00061AB7" w:rsidRDefault="00CC4CF9">
      <w:pPr>
        <w:pStyle w:val="ConsPlusCell"/>
        <w:jc w:val="both"/>
      </w:pPr>
      <w:r w:rsidRPr="00061AB7">
        <w:t>42 1743     0     - показывающие с вращающимся циферблатом,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размер (наибольший по лицевой стороне)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320 мм</w:t>
      </w:r>
    </w:p>
    <w:p w:rsidR="00CC4CF9" w:rsidRPr="00061AB7" w:rsidRDefault="00CC4CF9">
      <w:pPr>
        <w:pStyle w:val="ConsPlusCell"/>
        <w:jc w:val="both"/>
      </w:pPr>
      <w:r w:rsidRPr="00061AB7">
        <w:t>42 1744     6     -  самопишущие с диаграммной лентой,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показывающие, размер (наибольший по лицевой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стороне) св. 320 до 400 мм</w:t>
      </w:r>
    </w:p>
    <w:p w:rsidR="00CC4CF9" w:rsidRPr="00061AB7" w:rsidRDefault="00CC4CF9">
      <w:pPr>
        <w:pStyle w:val="ConsPlusCell"/>
        <w:jc w:val="both"/>
      </w:pPr>
      <w:r w:rsidRPr="00061AB7">
        <w:t>42 1745     1     - самопишущие с диаграммным диском,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показывающие</w:t>
      </w:r>
    </w:p>
    <w:p w:rsidR="00CC4CF9" w:rsidRPr="00061AB7" w:rsidRDefault="00CC4CF9">
      <w:pPr>
        <w:pStyle w:val="ConsPlusCell"/>
        <w:jc w:val="both"/>
      </w:pPr>
      <w:r w:rsidRPr="00061AB7">
        <w:t>42 1750     9     Приборы вторичные с входным сигналом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переменного напряжения (приборы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дифференциально-трансформаторной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ферродинамической измерительными схемами) /</w:t>
      </w:r>
    </w:p>
    <w:p w:rsidR="00CC4CF9" w:rsidRPr="00061AB7" w:rsidRDefault="00CC4CF9">
      <w:pPr>
        <w:pStyle w:val="ConsPlusCell"/>
        <w:jc w:val="both"/>
      </w:pPr>
      <w:r w:rsidRPr="00061AB7">
        <w:t>42 1751     4     - самопишущие с диаграммной лентой,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показывающие, размер (наибольший по лицевой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стороне) до 200 мм</w:t>
      </w:r>
    </w:p>
    <w:p w:rsidR="00CC4CF9" w:rsidRPr="00061AB7" w:rsidRDefault="00CC4CF9">
      <w:pPr>
        <w:pStyle w:val="ConsPlusCell"/>
        <w:jc w:val="both"/>
      </w:pPr>
      <w:r w:rsidRPr="00061AB7">
        <w:t>42 1752     8     - самопишущие с диаграммной лентой,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показывающие, размер (наибольший по лицевой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стороне) св. 200 до 320 мм</w:t>
      </w:r>
    </w:p>
    <w:p w:rsidR="00CC4CF9" w:rsidRPr="00061AB7" w:rsidRDefault="00CC4CF9">
      <w:pPr>
        <w:pStyle w:val="ConsPlusCell"/>
        <w:jc w:val="both"/>
      </w:pPr>
      <w:r w:rsidRPr="00061AB7">
        <w:t>42 1753     5     - показывающие с вращающимся циферблатом,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размер (наибольший по лицевой стороне) св. 200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320 мм</w:t>
      </w:r>
    </w:p>
    <w:p w:rsidR="00CC4CF9" w:rsidRPr="00061AB7" w:rsidRDefault="00CC4CF9">
      <w:pPr>
        <w:pStyle w:val="ConsPlusCell"/>
        <w:jc w:val="both"/>
      </w:pPr>
      <w:r w:rsidRPr="00061AB7">
        <w:t>42 1754     0     - самопишущие с диаграммной лентой,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показывающие, размер (наибольший по лицевой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стороне) св. 320 до 400 мм</w:t>
      </w:r>
    </w:p>
    <w:p w:rsidR="00CC4CF9" w:rsidRPr="00061AB7" w:rsidRDefault="00CC4CF9">
      <w:pPr>
        <w:pStyle w:val="ConsPlusCell"/>
        <w:jc w:val="both"/>
      </w:pPr>
      <w:r w:rsidRPr="00061AB7">
        <w:t>42 1755     6     - самопишущие с диаграммным диском,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показывающие</w:t>
      </w:r>
    </w:p>
    <w:p w:rsidR="00CC4CF9" w:rsidRPr="00061AB7" w:rsidRDefault="00CC4CF9">
      <w:pPr>
        <w:pStyle w:val="ConsPlusCell"/>
        <w:jc w:val="both"/>
      </w:pPr>
      <w:r w:rsidRPr="00061AB7">
        <w:t>42 1760     3     Приборы вторичные с частотным входным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сигналом /</w:t>
      </w:r>
    </w:p>
    <w:p w:rsidR="00CC4CF9" w:rsidRPr="00061AB7" w:rsidRDefault="00CC4CF9">
      <w:pPr>
        <w:pStyle w:val="ConsPlusCell"/>
        <w:jc w:val="both"/>
      </w:pPr>
      <w:r w:rsidRPr="00061AB7">
        <w:t>42 1761     9     - самопишущие с диаграммной лентой,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показывающие, размер (наибольший по лицевой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стороне) до 200 мм</w:t>
      </w:r>
    </w:p>
    <w:p w:rsidR="00CC4CF9" w:rsidRPr="00061AB7" w:rsidRDefault="00CC4CF9">
      <w:pPr>
        <w:pStyle w:val="ConsPlusCell"/>
        <w:jc w:val="both"/>
      </w:pPr>
      <w:r w:rsidRPr="00061AB7">
        <w:t>42 1762     4     - самопишущие с диаграммной лентой,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показывающие, размер (наибольший по лицевой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стороне) св. 200 до 320 мм</w:t>
      </w:r>
    </w:p>
    <w:p w:rsidR="00CC4CF9" w:rsidRPr="00061AB7" w:rsidRDefault="00CC4CF9">
      <w:pPr>
        <w:pStyle w:val="ConsPlusCell"/>
        <w:jc w:val="both"/>
      </w:pPr>
      <w:r w:rsidRPr="00061AB7">
        <w:t>42 1765     0     - самопишущие с диаграммным диском,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показывающие</w:t>
      </w:r>
    </w:p>
    <w:p w:rsidR="00CC4CF9" w:rsidRPr="00061AB7" w:rsidRDefault="00CC4CF9">
      <w:pPr>
        <w:pStyle w:val="ConsPlusCell"/>
        <w:jc w:val="both"/>
      </w:pPr>
      <w:r w:rsidRPr="00061AB7">
        <w:t>42 1770     8     Приборы вторичные электрические двухканальные</w:t>
      </w:r>
    </w:p>
    <w:p w:rsidR="00CC4CF9" w:rsidRPr="00061AB7" w:rsidRDefault="00CC4CF9">
      <w:pPr>
        <w:pStyle w:val="ConsPlusCell"/>
        <w:jc w:val="both"/>
      </w:pPr>
      <w:r w:rsidRPr="00061AB7">
        <w:t>42 1773     4     Приборы вторичные двухканальные, размер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(наибольший по лицевой стороне) св. 200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320 мм</w:t>
      </w:r>
    </w:p>
    <w:p w:rsidR="00CC4CF9" w:rsidRPr="00061AB7" w:rsidRDefault="00CC4CF9">
      <w:pPr>
        <w:pStyle w:val="ConsPlusCell"/>
        <w:jc w:val="both"/>
      </w:pPr>
      <w:r w:rsidRPr="00061AB7">
        <w:t>42 1774     5     Приборы вторичные двухканальные, размер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(наибольший по лицевой стороне) св. 320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400 мм</w:t>
      </w:r>
    </w:p>
    <w:p w:rsidR="00CC4CF9" w:rsidRPr="00061AB7" w:rsidRDefault="00CC4CF9">
      <w:pPr>
        <w:pStyle w:val="ConsPlusCell"/>
        <w:jc w:val="both"/>
      </w:pPr>
      <w:r w:rsidRPr="00061AB7">
        <w:t>42 1780     2     Приборы вторичные пневматические /</w:t>
      </w:r>
    </w:p>
    <w:p w:rsidR="00CC4CF9" w:rsidRPr="00061AB7" w:rsidRDefault="00CC4CF9">
      <w:pPr>
        <w:pStyle w:val="ConsPlusCell"/>
        <w:jc w:val="both"/>
      </w:pPr>
      <w:r w:rsidRPr="00061AB7">
        <w:t>42 1781     8     - самопишущие, показывающие, интегрирующие,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размер (наибольший по лицевой стороне)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200 мм</w:t>
      </w:r>
    </w:p>
    <w:p w:rsidR="00CC4CF9" w:rsidRPr="00061AB7" w:rsidRDefault="00CC4CF9">
      <w:pPr>
        <w:pStyle w:val="ConsPlusCell"/>
        <w:jc w:val="both"/>
      </w:pPr>
      <w:r w:rsidRPr="00061AB7">
        <w:t>42 1782     3     - самопишущие, показывающие, интегрирующие,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размер (наибольший по лицевой стороне)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св. 200 мм до 320 мм</w:t>
      </w:r>
    </w:p>
    <w:p w:rsidR="00CC4CF9" w:rsidRPr="00061AB7" w:rsidRDefault="00CC4CF9">
      <w:pPr>
        <w:pStyle w:val="ConsPlusCell"/>
        <w:jc w:val="both"/>
      </w:pPr>
      <w:r w:rsidRPr="00061AB7">
        <w:t>42 1783     9     - самопишущие, показывающие, интегрирующие,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размер (наибольший по лицевой стороне)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св. 320 мм до 400 мм</w:t>
      </w:r>
    </w:p>
    <w:p w:rsidR="00CC4CF9" w:rsidRPr="00061AB7" w:rsidRDefault="00CC4CF9">
      <w:pPr>
        <w:pStyle w:val="ConsPlusCell"/>
        <w:jc w:val="both"/>
      </w:pPr>
      <w:r w:rsidRPr="00061AB7">
        <w:t>42 1784     4     - в круглом корпусе, показывающие, самопишущие,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интегрирующие, диаметром св. 320 до 400 мм</w:t>
      </w:r>
    </w:p>
    <w:p w:rsidR="00CC4CF9" w:rsidRPr="00061AB7" w:rsidRDefault="00CC4CF9">
      <w:pPr>
        <w:pStyle w:val="ConsPlusCell"/>
        <w:jc w:val="both"/>
      </w:pPr>
      <w:r w:rsidRPr="00061AB7">
        <w:t>42 1790     7     Приборы вторичные прочие, устройства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вспомогательные и принадлежности для вторичных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приборов</w:t>
      </w:r>
    </w:p>
    <w:p w:rsidR="00CC4CF9" w:rsidRPr="00061AB7" w:rsidRDefault="00CC4CF9">
      <w:pPr>
        <w:pStyle w:val="ConsPlusCell"/>
        <w:jc w:val="both"/>
      </w:pPr>
      <w:r w:rsidRPr="00061AB7">
        <w:t>42 1792     8     Устройства вспомогательные и принадлежности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вторичных электрических приборов</w:t>
      </w:r>
    </w:p>
    <w:p w:rsidR="00CC4CF9" w:rsidRPr="00061AB7" w:rsidRDefault="00CC4CF9">
      <w:pPr>
        <w:pStyle w:val="ConsPlusCell"/>
        <w:jc w:val="both"/>
      </w:pPr>
      <w:r w:rsidRPr="00061AB7">
        <w:t>42 1793     3     Устройства вспомогательные и принадлежности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вторичных пневматических приборов</w:t>
      </w:r>
    </w:p>
    <w:p w:rsidR="00CC4CF9" w:rsidRPr="00061AB7" w:rsidRDefault="00CC4CF9">
      <w:pPr>
        <w:pStyle w:val="ConsPlusCell"/>
        <w:jc w:val="both"/>
      </w:pPr>
      <w:r w:rsidRPr="00061AB7">
        <w:t>42 1798     0     Приборы вторичные прочие</w:t>
      </w:r>
    </w:p>
    <w:p w:rsidR="00CC4CF9" w:rsidRPr="00061AB7" w:rsidRDefault="00CC4CF9">
      <w:pPr>
        <w:pStyle w:val="ConsPlusCell"/>
        <w:jc w:val="both"/>
      </w:pPr>
      <w:r w:rsidRPr="00061AB7">
        <w:t>42 1800     7     Приборы регулирующие. Блоки и элементы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функциональные приборов регулирующих.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Регуляторы, работающие без постороннего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источника энергии</w:t>
      </w:r>
    </w:p>
    <w:p w:rsidR="00CC4CF9" w:rsidRPr="00061AB7" w:rsidRDefault="00CC4CF9">
      <w:pPr>
        <w:pStyle w:val="ConsPlusCell"/>
        <w:jc w:val="both"/>
      </w:pPr>
      <w:r w:rsidRPr="00061AB7">
        <w:t>42 1810     4     Приборы регулирующие /</w:t>
      </w:r>
    </w:p>
    <w:p w:rsidR="00CC4CF9" w:rsidRPr="00061AB7" w:rsidRDefault="00CC4CF9">
      <w:pPr>
        <w:pStyle w:val="ConsPlusCell"/>
        <w:jc w:val="both"/>
      </w:pPr>
      <w:r w:rsidRPr="00061AB7">
        <w:t>42 1811     0     - электрические</w:t>
      </w:r>
    </w:p>
    <w:p w:rsidR="00CC4CF9" w:rsidRPr="00061AB7" w:rsidRDefault="00CC4CF9">
      <w:pPr>
        <w:pStyle w:val="ConsPlusCell"/>
        <w:jc w:val="both"/>
      </w:pPr>
      <w:r w:rsidRPr="00061AB7">
        <w:t>42 1812     5     - пневматические</w:t>
      </w:r>
    </w:p>
    <w:p w:rsidR="00CC4CF9" w:rsidRPr="00061AB7" w:rsidRDefault="00CC4CF9">
      <w:pPr>
        <w:pStyle w:val="ConsPlusCell"/>
        <w:jc w:val="both"/>
      </w:pPr>
      <w:r w:rsidRPr="00061AB7">
        <w:t>42 1813     0     - гидравлические</w:t>
      </w:r>
    </w:p>
    <w:p w:rsidR="00CC4CF9" w:rsidRPr="00061AB7" w:rsidRDefault="00CC4CF9">
      <w:pPr>
        <w:pStyle w:val="ConsPlusCell"/>
        <w:jc w:val="both"/>
      </w:pPr>
      <w:r w:rsidRPr="00061AB7">
        <w:t>42 1814     6     - комбинированные</w:t>
      </w:r>
    </w:p>
    <w:p w:rsidR="00CC4CF9" w:rsidRPr="00061AB7" w:rsidRDefault="00CC4CF9">
      <w:pPr>
        <w:pStyle w:val="ConsPlusCell"/>
        <w:jc w:val="both"/>
      </w:pPr>
      <w:r w:rsidRPr="00061AB7">
        <w:t>42 1820     9     Приборы, блоки и элементы функциональные /</w:t>
      </w:r>
    </w:p>
    <w:p w:rsidR="00CC4CF9" w:rsidRPr="00061AB7" w:rsidRDefault="00CC4CF9">
      <w:pPr>
        <w:pStyle w:val="ConsPlusCell"/>
        <w:jc w:val="both"/>
      </w:pPr>
      <w:r w:rsidRPr="00061AB7">
        <w:t>42 1821     4     - электрические</w:t>
      </w:r>
    </w:p>
    <w:p w:rsidR="00CC4CF9" w:rsidRPr="00061AB7" w:rsidRDefault="00CC4CF9">
      <w:pPr>
        <w:pStyle w:val="ConsPlusCell"/>
        <w:jc w:val="both"/>
      </w:pPr>
      <w:r w:rsidRPr="00061AB7">
        <w:t>42 1822     4     - пневматические</w:t>
      </w:r>
    </w:p>
    <w:p w:rsidR="00CC4CF9" w:rsidRPr="00061AB7" w:rsidRDefault="00CC4CF9">
      <w:pPr>
        <w:pStyle w:val="ConsPlusCell"/>
        <w:jc w:val="both"/>
      </w:pPr>
      <w:r w:rsidRPr="00061AB7">
        <w:t>42 1823     5     - гидравлические</w:t>
      </w:r>
    </w:p>
    <w:p w:rsidR="00CC4CF9" w:rsidRPr="00061AB7" w:rsidRDefault="00CC4CF9">
      <w:pPr>
        <w:pStyle w:val="ConsPlusCell"/>
        <w:jc w:val="both"/>
      </w:pPr>
      <w:r w:rsidRPr="00061AB7">
        <w:t>42 1825     6     - комбинированные</w:t>
      </w:r>
    </w:p>
    <w:p w:rsidR="00CC4CF9" w:rsidRPr="00061AB7" w:rsidRDefault="00CC4CF9">
      <w:pPr>
        <w:pStyle w:val="ConsPlusCell"/>
        <w:jc w:val="both"/>
      </w:pPr>
      <w:r w:rsidRPr="00061AB7">
        <w:t>42 1826     1     - управляющие микропроцессорные</w:t>
      </w:r>
    </w:p>
    <w:p w:rsidR="00CC4CF9" w:rsidRPr="00061AB7" w:rsidRDefault="00CC4CF9">
      <w:pPr>
        <w:pStyle w:val="ConsPlusCell"/>
        <w:jc w:val="both"/>
      </w:pPr>
      <w:r w:rsidRPr="00061AB7">
        <w:t>42 1830     3     Преобразователи /</w:t>
      </w:r>
    </w:p>
    <w:p w:rsidR="00CC4CF9" w:rsidRPr="00061AB7" w:rsidRDefault="00CC4CF9">
      <w:pPr>
        <w:pStyle w:val="ConsPlusCell"/>
        <w:jc w:val="both"/>
      </w:pPr>
      <w:r w:rsidRPr="00061AB7">
        <w:t>42 1831     9     - электропневматические и пневмоэлектрические</w:t>
      </w:r>
    </w:p>
    <w:p w:rsidR="00CC4CF9" w:rsidRPr="00061AB7" w:rsidRDefault="00CC4CF9">
      <w:pPr>
        <w:pStyle w:val="ConsPlusCell"/>
        <w:jc w:val="both"/>
      </w:pPr>
      <w:r w:rsidRPr="00061AB7">
        <w:t>42 1832     4     - электрогидравлические и гидроэлектрические</w:t>
      </w:r>
    </w:p>
    <w:p w:rsidR="00CC4CF9" w:rsidRPr="00061AB7" w:rsidRDefault="00CC4CF9">
      <w:pPr>
        <w:pStyle w:val="ConsPlusCell"/>
        <w:jc w:val="both"/>
      </w:pPr>
      <w:r w:rsidRPr="00061AB7">
        <w:t>42 1833     8     - электроэлектрические</w:t>
      </w:r>
    </w:p>
    <w:p w:rsidR="00CC4CF9" w:rsidRPr="00061AB7" w:rsidRDefault="00CC4CF9">
      <w:pPr>
        <w:pStyle w:val="ConsPlusCell"/>
        <w:jc w:val="both"/>
      </w:pPr>
      <w:r w:rsidRPr="00061AB7">
        <w:t>42 1834     5     - пневмогидравлические и гидропневматические</w:t>
      </w:r>
    </w:p>
    <w:p w:rsidR="00CC4CF9" w:rsidRPr="00061AB7" w:rsidRDefault="00CC4CF9">
      <w:pPr>
        <w:pStyle w:val="ConsPlusCell"/>
        <w:jc w:val="both"/>
      </w:pPr>
      <w:r w:rsidRPr="00061AB7">
        <w:t>42 1835     0     - пневмопневматические</w:t>
      </w:r>
    </w:p>
    <w:p w:rsidR="00CC4CF9" w:rsidRPr="00061AB7" w:rsidRDefault="00CC4CF9">
      <w:pPr>
        <w:pStyle w:val="ConsPlusCell"/>
        <w:jc w:val="both"/>
      </w:pPr>
      <w:r w:rsidRPr="00061AB7">
        <w:t>42 1836     6     - механических перемещений и усилий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электрический сигнал</w:t>
      </w:r>
    </w:p>
    <w:p w:rsidR="00CC4CF9" w:rsidRPr="00061AB7" w:rsidRDefault="00CC4CF9">
      <w:pPr>
        <w:pStyle w:val="ConsPlusCell"/>
        <w:jc w:val="both"/>
      </w:pPr>
      <w:r w:rsidRPr="00061AB7">
        <w:t>42 1837     1     - механических перемещений и усилий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пневматический сигнал</w:t>
      </w:r>
    </w:p>
    <w:p w:rsidR="00CC4CF9" w:rsidRPr="00061AB7" w:rsidRDefault="00CC4CF9">
      <w:pPr>
        <w:pStyle w:val="ConsPlusCell"/>
        <w:jc w:val="both"/>
      </w:pPr>
      <w:r w:rsidRPr="00061AB7">
        <w:t>42 1838     7     - механических перемещений и усилий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гидравлический сигнал</w:t>
      </w:r>
    </w:p>
    <w:p w:rsidR="00CC4CF9" w:rsidRPr="00061AB7" w:rsidRDefault="00CC4CF9">
      <w:pPr>
        <w:pStyle w:val="ConsPlusCell"/>
        <w:jc w:val="both"/>
      </w:pPr>
      <w:r w:rsidRPr="00061AB7">
        <w:t>42 1840     8     - Системы комплектные /</w:t>
      </w:r>
    </w:p>
    <w:p w:rsidR="00CC4CF9" w:rsidRPr="00061AB7" w:rsidRDefault="00CC4CF9">
      <w:pPr>
        <w:pStyle w:val="ConsPlusCell"/>
        <w:jc w:val="both"/>
      </w:pPr>
      <w:r w:rsidRPr="00061AB7">
        <w:t>42 1841     3     - электрические</w:t>
      </w:r>
    </w:p>
    <w:p w:rsidR="00CC4CF9" w:rsidRPr="00061AB7" w:rsidRDefault="00CC4CF9">
      <w:pPr>
        <w:pStyle w:val="ConsPlusCell"/>
        <w:jc w:val="both"/>
      </w:pPr>
      <w:r w:rsidRPr="00061AB7">
        <w:t>42 1842     9     - пневматические</w:t>
      </w:r>
    </w:p>
    <w:p w:rsidR="00CC4CF9" w:rsidRPr="00061AB7" w:rsidRDefault="00CC4CF9">
      <w:pPr>
        <w:pStyle w:val="ConsPlusCell"/>
        <w:jc w:val="both"/>
      </w:pPr>
      <w:r w:rsidRPr="00061AB7">
        <w:t>42 1843     4     - гидравлические</w:t>
      </w:r>
    </w:p>
    <w:p w:rsidR="00CC4CF9" w:rsidRPr="00061AB7" w:rsidRDefault="00CC4CF9">
      <w:pPr>
        <w:pStyle w:val="ConsPlusCell"/>
        <w:jc w:val="both"/>
      </w:pPr>
      <w:r w:rsidRPr="00061AB7">
        <w:t>42 1844     1     - комбинированные</w:t>
      </w:r>
    </w:p>
    <w:p w:rsidR="00CC4CF9" w:rsidRPr="00061AB7" w:rsidRDefault="00CC4CF9">
      <w:pPr>
        <w:pStyle w:val="ConsPlusCell"/>
        <w:jc w:val="both"/>
      </w:pPr>
      <w:r w:rsidRPr="00061AB7">
        <w:t>42 1850     2     Механизмы исполнительные /</w:t>
      </w:r>
    </w:p>
    <w:p w:rsidR="00CC4CF9" w:rsidRPr="00061AB7" w:rsidRDefault="00CC4CF9">
      <w:pPr>
        <w:pStyle w:val="ConsPlusCell"/>
        <w:jc w:val="both"/>
      </w:pPr>
      <w:r w:rsidRPr="00061AB7">
        <w:t>42 1851     8     - электрические</w:t>
      </w:r>
    </w:p>
    <w:p w:rsidR="00CC4CF9" w:rsidRPr="00061AB7" w:rsidRDefault="00CC4CF9">
      <w:pPr>
        <w:pStyle w:val="ConsPlusCell"/>
        <w:jc w:val="both"/>
      </w:pPr>
      <w:r w:rsidRPr="00061AB7">
        <w:t>42 1853     9     - гидравлические</w:t>
      </w:r>
    </w:p>
    <w:p w:rsidR="00CC4CF9" w:rsidRPr="00061AB7" w:rsidRDefault="00CC4CF9">
      <w:pPr>
        <w:pStyle w:val="ConsPlusCell"/>
        <w:jc w:val="both"/>
      </w:pPr>
      <w:r w:rsidRPr="00061AB7">
        <w:t>42 1854     4     - комбинированные</w:t>
      </w:r>
    </w:p>
    <w:p w:rsidR="00CC4CF9" w:rsidRPr="00061AB7" w:rsidRDefault="00CC4CF9">
      <w:pPr>
        <w:pStyle w:val="ConsPlusCell"/>
        <w:jc w:val="both"/>
      </w:pPr>
      <w:r w:rsidRPr="00061AB7">
        <w:t>42 1860     7     Регуляторы /, работающие без постороннего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источника энергии</w:t>
      </w:r>
    </w:p>
    <w:p w:rsidR="00CC4CF9" w:rsidRPr="00061AB7" w:rsidRDefault="00CC4CF9">
      <w:pPr>
        <w:pStyle w:val="ConsPlusCell"/>
        <w:jc w:val="both"/>
      </w:pPr>
      <w:r w:rsidRPr="00061AB7">
        <w:t>42 1861     2     - температуры</w:t>
      </w:r>
    </w:p>
    <w:p w:rsidR="00CC4CF9" w:rsidRPr="00061AB7" w:rsidRDefault="00CC4CF9">
      <w:pPr>
        <w:pStyle w:val="ConsPlusCell"/>
        <w:jc w:val="both"/>
      </w:pPr>
      <w:r w:rsidRPr="00061AB7">
        <w:t>42 1862     8     - давления, перепада давления и разрежения</w:t>
      </w:r>
    </w:p>
    <w:p w:rsidR="00CC4CF9" w:rsidRPr="00061AB7" w:rsidRDefault="00CC4CF9">
      <w:pPr>
        <w:pStyle w:val="ConsPlusCell"/>
        <w:jc w:val="both"/>
      </w:pPr>
      <w:r w:rsidRPr="00061AB7">
        <w:t>42 1863     3     - расхода</w:t>
      </w:r>
    </w:p>
    <w:p w:rsidR="00CC4CF9" w:rsidRPr="00061AB7" w:rsidRDefault="00CC4CF9">
      <w:pPr>
        <w:pStyle w:val="ConsPlusCell"/>
        <w:jc w:val="both"/>
      </w:pPr>
      <w:r w:rsidRPr="00061AB7">
        <w:t>42 1864     9     - уровня</w:t>
      </w:r>
    </w:p>
    <w:p w:rsidR="00CC4CF9" w:rsidRPr="00061AB7" w:rsidRDefault="00CC4CF9">
      <w:pPr>
        <w:pStyle w:val="ConsPlusCell"/>
        <w:jc w:val="both"/>
      </w:pPr>
      <w:r w:rsidRPr="00061AB7">
        <w:t>42 1865     4     - комбинированные</w:t>
      </w:r>
    </w:p>
    <w:p w:rsidR="00CC4CF9" w:rsidRPr="00061AB7" w:rsidRDefault="00CC4CF9">
      <w:pPr>
        <w:pStyle w:val="ConsPlusCell"/>
        <w:jc w:val="both"/>
      </w:pPr>
      <w:r w:rsidRPr="00061AB7">
        <w:t>42 1870     1     Датчики-реле /</w:t>
      </w:r>
    </w:p>
    <w:p w:rsidR="00CC4CF9" w:rsidRPr="00061AB7" w:rsidRDefault="00CC4CF9">
      <w:pPr>
        <w:pStyle w:val="ConsPlusCell"/>
        <w:jc w:val="both"/>
      </w:pPr>
      <w:r w:rsidRPr="00061AB7">
        <w:t>42 1871     7     - температуры</w:t>
      </w:r>
    </w:p>
    <w:p w:rsidR="00CC4CF9" w:rsidRPr="00061AB7" w:rsidRDefault="00CC4CF9">
      <w:pPr>
        <w:pStyle w:val="ConsPlusCell"/>
        <w:jc w:val="both"/>
      </w:pPr>
      <w:r w:rsidRPr="00061AB7">
        <w:t>42 1872     2     - давления, перепада давления и разрежения</w:t>
      </w:r>
    </w:p>
    <w:p w:rsidR="00CC4CF9" w:rsidRPr="00061AB7" w:rsidRDefault="00CC4CF9">
      <w:pPr>
        <w:pStyle w:val="ConsPlusCell"/>
        <w:jc w:val="both"/>
      </w:pPr>
      <w:r w:rsidRPr="00061AB7">
        <w:t>42 1873     8     - расхода</w:t>
      </w:r>
    </w:p>
    <w:p w:rsidR="00CC4CF9" w:rsidRPr="00061AB7" w:rsidRDefault="00CC4CF9">
      <w:pPr>
        <w:pStyle w:val="ConsPlusCell"/>
        <w:jc w:val="both"/>
      </w:pPr>
      <w:r w:rsidRPr="00061AB7">
        <w:t>42 1874     3     - уровня</w:t>
      </w:r>
    </w:p>
    <w:p w:rsidR="00CC4CF9" w:rsidRPr="00061AB7" w:rsidRDefault="00CC4CF9">
      <w:pPr>
        <w:pStyle w:val="ConsPlusCell"/>
        <w:jc w:val="both"/>
      </w:pPr>
      <w:r w:rsidRPr="00061AB7">
        <w:t>42 1875     9     - комбинированные</w:t>
      </w:r>
    </w:p>
    <w:p w:rsidR="00CC4CF9" w:rsidRPr="00061AB7" w:rsidRDefault="00CC4CF9">
      <w:pPr>
        <w:pStyle w:val="ConsPlusCell"/>
        <w:jc w:val="both"/>
      </w:pPr>
      <w:r w:rsidRPr="00061AB7">
        <w:t>42 1878     5     - прочие</w:t>
      </w:r>
    </w:p>
    <w:p w:rsidR="00CC4CF9" w:rsidRPr="00061AB7" w:rsidRDefault="00CC4CF9">
      <w:pPr>
        <w:pStyle w:val="ConsPlusCell"/>
        <w:jc w:val="both"/>
      </w:pPr>
      <w:r w:rsidRPr="00061AB7">
        <w:t>42 1880     6     Приборы регулирующие /, специализированные по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отраслевому назначению</w:t>
      </w:r>
    </w:p>
    <w:p w:rsidR="00CC4CF9" w:rsidRPr="00061AB7" w:rsidRDefault="00CC4CF9">
      <w:pPr>
        <w:pStyle w:val="ConsPlusCell"/>
        <w:jc w:val="both"/>
      </w:pPr>
      <w:r w:rsidRPr="00061AB7">
        <w:t>42 1881     1     - для дизелей</w:t>
      </w:r>
    </w:p>
    <w:p w:rsidR="00CC4CF9" w:rsidRPr="00061AB7" w:rsidRDefault="00CC4CF9">
      <w:pPr>
        <w:pStyle w:val="ConsPlusCell"/>
        <w:jc w:val="both"/>
      </w:pPr>
      <w:r w:rsidRPr="00061AB7">
        <w:t>42 1882     7     - для холодильной техники, вентиляции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кондиционирования воздуха</w:t>
      </w:r>
    </w:p>
    <w:p w:rsidR="00CC4CF9" w:rsidRPr="00061AB7" w:rsidRDefault="00CC4CF9">
      <w:pPr>
        <w:pStyle w:val="ConsPlusCell"/>
        <w:jc w:val="both"/>
      </w:pPr>
      <w:r w:rsidRPr="00061AB7">
        <w:t>42 1883     2     - для систем отопления и горячего водоснабжения</w:t>
      </w:r>
    </w:p>
    <w:p w:rsidR="00CC4CF9" w:rsidRPr="00061AB7" w:rsidRDefault="00CC4CF9">
      <w:pPr>
        <w:pStyle w:val="ConsPlusCell"/>
        <w:jc w:val="both"/>
      </w:pPr>
      <w:r w:rsidRPr="00061AB7">
        <w:t>42 1890     0     Приборы прочие, устройства вспомогательные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принадлежности к приборам регулирующим</w:t>
      </w:r>
    </w:p>
    <w:p w:rsidR="00CC4CF9" w:rsidRPr="00061AB7" w:rsidRDefault="00CC4CF9">
      <w:pPr>
        <w:pStyle w:val="ConsPlusCell"/>
        <w:jc w:val="both"/>
      </w:pPr>
      <w:r w:rsidRPr="00061AB7">
        <w:t>42 1891     6     Изделия монтажные для установки приборов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средств автоматизации</w:t>
      </w:r>
    </w:p>
    <w:p w:rsidR="00CC4CF9" w:rsidRPr="00061AB7" w:rsidRDefault="00CC4CF9">
      <w:pPr>
        <w:pStyle w:val="ConsPlusCell"/>
        <w:jc w:val="both"/>
      </w:pPr>
      <w:r w:rsidRPr="00061AB7">
        <w:t>42 1892     1     Устройства вспомогательные к приборам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регулирующим</w:t>
      </w:r>
    </w:p>
    <w:p w:rsidR="00CC4CF9" w:rsidRPr="00061AB7" w:rsidRDefault="00CC4CF9">
      <w:pPr>
        <w:pStyle w:val="ConsPlusCell"/>
        <w:jc w:val="both"/>
      </w:pPr>
      <w:r w:rsidRPr="00061AB7">
        <w:t>42 1893     7     Принадлежности к приборам регулирующим</w:t>
      </w:r>
    </w:p>
    <w:p w:rsidR="00CC4CF9" w:rsidRPr="00061AB7" w:rsidRDefault="00CC4CF9">
      <w:pPr>
        <w:pStyle w:val="ConsPlusCell"/>
        <w:jc w:val="both"/>
      </w:pPr>
      <w:r w:rsidRPr="00061AB7">
        <w:t>42 1894     2     Приборы для измерения количества тепла</w:t>
      </w:r>
    </w:p>
    <w:p w:rsidR="00CC4CF9" w:rsidRPr="00061AB7" w:rsidRDefault="00CC4CF9">
      <w:pPr>
        <w:pStyle w:val="ConsPlusCell"/>
        <w:jc w:val="both"/>
      </w:pPr>
      <w:r w:rsidRPr="00061AB7">
        <w:t>42 1895     8     Приборы для измерения удельной теплоты сгорания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топлива</w:t>
      </w:r>
    </w:p>
    <w:p w:rsidR="00CC4CF9" w:rsidRPr="00061AB7" w:rsidRDefault="00CC4CF9">
      <w:pPr>
        <w:pStyle w:val="ConsPlusCell"/>
        <w:jc w:val="both"/>
      </w:pPr>
      <w:r w:rsidRPr="00061AB7">
        <w:t>42 1898     4     Приборы регулирующие прочие</w:t>
      </w:r>
    </w:p>
    <w:p w:rsidR="00CC4CF9" w:rsidRPr="00061AB7" w:rsidRDefault="00CC4CF9">
      <w:pPr>
        <w:pStyle w:val="ConsPlusCell"/>
        <w:jc w:val="both"/>
      </w:pPr>
      <w:r w:rsidRPr="00061AB7">
        <w:t>42 1900     3     Запасные части к приборам контроля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регулирования технологических процессов</w:t>
      </w:r>
    </w:p>
    <w:p w:rsidR="00CC4CF9" w:rsidRPr="00061AB7" w:rsidRDefault="00CC4CF9">
      <w:pPr>
        <w:pStyle w:val="ConsPlusCell"/>
        <w:jc w:val="both"/>
      </w:pPr>
      <w:r w:rsidRPr="00061AB7">
        <w:t>42 1910     8     Запасные части к / приборам для измерения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регулирования температуры</w:t>
      </w:r>
    </w:p>
    <w:p w:rsidR="00CC4CF9" w:rsidRPr="00061AB7" w:rsidRDefault="00CC4CF9">
      <w:pPr>
        <w:pStyle w:val="ConsPlusCell"/>
        <w:jc w:val="both"/>
      </w:pPr>
      <w:r w:rsidRPr="00061AB7">
        <w:t>42 1911     3     - термометрам манометрическим</w:t>
      </w:r>
    </w:p>
    <w:p w:rsidR="00CC4CF9" w:rsidRPr="00061AB7" w:rsidRDefault="00CC4CF9">
      <w:pPr>
        <w:pStyle w:val="ConsPlusCell"/>
        <w:jc w:val="both"/>
      </w:pPr>
      <w:r w:rsidRPr="00061AB7">
        <w:t>42 1912     9     - термометрам и терморегулирующим устройствам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дилатометрическим</w:t>
      </w:r>
    </w:p>
    <w:p w:rsidR="00CC4CF9" w:rsidRPr="00061AB7" w:rsidRDefault="00CC4CF9">
      <w:pPr>
        <w:pStyle w:val="ConsPlusCell"/>
        <w:jc w:val="both"/>
      </w:pPr>
      <w:r w:rsidRPr="00061AB7">
        <w:t>42 1913     4     - термометрам и терморегулирующим устройствам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биметаллическим</w:t>
      </w:r>
    </w:p>
    <w:p w:rsidR="00CC4CF9" w:rsidRPr="00061AB7" w:rsidRDefault="00CC4CF9">
      <w:pPr>
        <w:pStyle w:val="ConsPlusCell"/>
        <w:jc w:val="both"/>
      </w:pPr>
      <w:r w:rsidRPr="00061AB7">
        <w:t>42 1914     8     - термометрам сопротивления</w:t>
      </w:r>
    </w:p>
    <w:p w:rsidR="00CC4CF9" w:rsidRPr="00061AB7" w:rsidRDefault="00CC4CF9">
      <w:pPr>
        <w:pStyle w:val="ConsPlusCell"/>
        <w:jc w:val="both"/>
      </w:pPr>
      <w:r w:rsidRPr="00061AB7">
        <w:t>42 1915     5     - термопарам</w:t>
      </w:r>
    </w:p>
    <w:p w:rsidR="00CC4CF9" w:rsidRPr="00061AB7" w:rsidRDefault="00CC4CF9">
      <w:pPr>
        <w:pStyle w:val="ConsPlusCell"/>
        <w:jc w:val="both"/>
      </w:pPr>
      <w:r w:rsidRPr="00061AB7">
        <w:t>42 1916     0     - пирометрам</w:t>
      </w:r>
    </w:p>
    <w:p w:rsidR="00CC4CF9" w:rsidRPr="00061AB7" w:rsidRDefault="00CC4CF9">
      <w:pPr>
        <w:pStyle w:val="ConsPlusCell"/>
        <w:jc w:val="both"/>
      </w:pPr>
      <w:r w:rsidRPr="00061AB7">
        <w:t>42 1918     1     - приборам для измерения и регулирования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температуры прочим</w:t>
      </w:r>
    </w:p>
    <w:p w:rsidR="00CC4CF9" w:rsidRPr="00061AB7" w:rsidRDefault="00CC4CF9">
      <w:pPr>
        <w:pStyle w:val="ConsPlusCell"/>
        <w:jc w:val="both"/>
      </w:pPr>
      <w:r w:rsidRPr="00061AB7">
        <w:t>42 1920     2     Запасные части к / приборам для измерения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регулирования давления, перепада давления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разрежения</w:t>
      </w:r>
    </w:p>
    <w:p w:rsidR="00CC4CF9" w:rsidRPr="00061AB7" w:rsidRDefault="00CC4CF9">
      <w:pPr>
        <w:pStyle w:val="ConsPlusCell"/>
        <w:jc w:val="both"/>
      </w:pPr>
      <w:r w:rsidRPr="00061AB7">
        <w:t>42 1921     8     - манометрам, вакуумметрам, мановакуумметрам,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манометрам дифференциальным с трубчатой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манометрической пружиной</w:t>
      </w:r>
    </w:p>
    <w:p w:rsidR="00CC4CF9" w:rsidRPr="00061AB7" w:rsidRDefault="00CC4CF9">
      <w:pPr>
        <w:pStyle w:val="ConsPlusCell"/>
        <w:jc w:val="both"/>
      </w:pPr>
      <w:r w:rsidRPr="00061AB7">
        <w:t>42 1922     3     - манометрам, вакуумметрам, мановакуумметрам,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тягомерам, напоромерам, тягонапоромерам,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сильфонным и мембранным</w:t>
      </w:r>
    </w:p>
    <w:p w:rsidR="00CC4CF9" w:rsidRPr="00061AB7" w:rsidRDefault="00CC4CF9">
      <w:pPr>
        <w:pStyle w:val="ConsPlusCell"/>
        <w:jc w:val="both"/>
      </w:pPr>
      <w:r w:rsidRPr="00061AB7">
        <w:t>42 1923     9     - манометрам, вакуумметрам, мановакуумметрам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поршневым</w:t>
      </w:r>
    </w:p>
    <w:p w:rsidR="00CC4CF9" w:rsidRPr="00061AB7" w:rsidRDefault="00CC4CF9">
      <w:pPr>
        <w:pStyle w:val="ConsPlusCell"/>
        <w:jc w:val="both"/>
      </w:pPr>
      <w:r w:rsidRPr="00061AB7">
        <w:t>42 1924     4     - манометрам, манометрам дифференциальным,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тягомерам, напоромерам, тягонапоромерам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жидкостным</w:t>
      </w:r>
    </w:p>
    <w:p w:rsidR="00CC4CF9" w:rsidRPr="00061AB7" w:rsidRDefault="00CC4CF9">
      <w:pPr>
        <w:pStyle w:val="ConsPlusCell"/>
        <w:jc w:val="both"/>
      </w:pPr>
      <w:r w:rsidRPr="00061AB7">
        <w:t>42 1925     1     - манометрам дифференциальным мембранным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сильфонным</w:t>
      </w:r>
    </w:p>
    <w:p w:rsidR="00CC4CF9" w:rsidRPr="00061AB7" w:rsidRDefault="00CC4CF9">
      <w:pPr>
        <w:pStyle w:val="ConsPlusCell"/>
        <w:jc w:val="both"/>
      </w:pPr>
      <w:r w:rsidRPr="00061AB7">
        <w:t>42 1926     5     - манометрам дифференциальным поплавковым</w:t>
      </w:r>
    </w:p>
    <w:p w:rsidR="00CC4CF9" w:rsidRPr="00061AB7" w:rsidRDefault="00CC4CF9">
      <w:pPr>
        <w:pStyle w:val="ConsPlusCell"/>
        <w:jc w:val="both"/>
      </w:pPr>
      <w:r w:rsidRPr="00061AB7">
        <w:t>42 1927     0     - манометрам дифференциальным кольцевым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колокольным</w:t>
      </w:r>
    </w:p>
    <w:p w:rsidR="00CC4CF9" w:rsidRPr="00061AB7" w:rsidRDefault="00CC4CF9">
      <w:pPr>
        <w:pStyle w:val="ConsPlusCell"/>
        <w:jc w:val="both"/>
      </w:pPr>
      <w:r w:rsidRPr="00061AB7">
        <w:t>42 1928     6     - преобразователям измерительным давления,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перепада давления и разрежения тензорезисторным,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пьезоэлектрическим, емкостным</w:t>
      </w:r>
    </w:p>
    <w:p w:rsidR="00CC4CF9" w:rsidRPr="00061AB7" w:rsidRDefault="00CC4CF9">
      <w:pPr>
        <w:pStyle w:val="ConsPlusCell"/>
        <w:jc w:val="both"/>
      </w:pPr>
      <w:r w:rsidRPr="00061AB7">
        <w:t>42 1929     1     - приборам для измерения и регулирования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давления, перепада давления и разрежения прочим</w:t>
      </w:r>
    </w:p>
    <w:p w:rsidR="00CC4CF9" w:rsidRPr="00061AB7" w:rsidRDefault="00CC4CF9">
      <w:pPr>
        <w:pStyle w:val="ConsPlusCell"/>
        <w:jc w:val="both"/>
      </w:pPr>
      <w:r w:rsidRPr="00061AB7">
        <w:t>42 1930     7     Запасные части к / приборам для измерения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регулирования расхода и количества жидкостей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газов и к дозаторам</w:t>
      </w:r>
    </w:p>
    <w:p w:rsidR="00CC4CF9" w:rsidRPr="00061AB7" w:rsidRDefault="00CC4CF9">
      <w:pPr>
        <w:pStyle w:val="ConsPlusCell"/>
        <w:jc w:val="both"/>
      </w:pPr>
      <w:r w:rsidRPr="00061AB7">
        <w:t>42 1931     2     - счетчикам, дозаторам и расходомерам объемным</w:t>
      </w:r>
    </w:p>
    <w:p w:rsidR="00CC4CF9" w:rsidRPr="00061AB7" w:rsidRDefault="00CC4CF9">
      <w:pPr>
        <w:pStyle w:val="ConsPlusCell"/>
        <w:jc w:val="both"/>
      </w:pPr>
      <w:r w:rsidRPr="00061AB7">
        <w:t>42 1932     8     - счетчикам, дозаторам и расходомерам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скоростным</w:t>
      </w:r>
    </w:p>
    <w:p w:rsidR="00CC4CF9" w:rsidRPr="00061AB7" w:rsidRDefault="00CC4CF9">
      <w:pPr>
        <w:pStyle w:val="ConsPlusCell"/>
        <w:jc w:val="both"/>
      </w:pPr>
      <w:r w:rsidRPr="00061AB7">
        <w:t>42 1933     3     - расходомерам гидравлического сопротивления</w:t>
      </w:r>
    </w:p>
    <w:p w:rsidR="00CC4CF9" w:rsidRPr="00061AB7" w:rsidRDefault="00CC4CF9">
      <w:pPr>
        <w:pStyle w:val="ConsPlusCell"/>
        <w:jc w:val="both"/>
      </w:pPr>
      <w:r w:rsidRPr="00061AB7">
        <w:t>42 1934     9     - расходомерам электромагнитным</w:t>
      </w:r>
    </w:p>
    <w:p w:rsidR="00CC4CF9" w:rsidRPr="00061AB7" w:rsidRDefault="00CC4CF9">
      <w:pPr>
        <w:pStyle w:val="ConsPlusCell"/>
        <w:jc w:val="both"/>
      </w:pPr>
      <w:r w:rsidRPr="00061AB7">
        <w:t>42 1935     4     - расходомерам акустическим</w:t>
      </w:r>
    </w:p>
    <w:p w:rsidR="00CC4CF9" w:rsidRPr="00061AB7" w:rsidRDefault="00CC4CF9">
      <w:pPr>
        <w:pStyle w:val="ConsPlusCell"/>
        <w:jc w:val="both"/>
      </w:pPr>
      <w:r w:rsidRPr="00061AB7">
        <w:t>42 1936     5     - расходомерам оптическим и струйным</w:t>
      </w:r>
    </w:p>
    <w:p w:rsidR="00CC4CF9" w:rsidRPr="00061AB7" w:rsidRDefault="00CC4CF9">
      <w:pPr>
        <w:pStyle w:val="ConsPlusCell"/>
        <w:jc w:val="both"/>
      </w:pPr>
      <w:r w:rsidRPr="00061AB7">
        <w:t>42 1937     5     - счетчикам и расходомерам для жидкостей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газа специализированным</w:t>
      </w:r>
    </w:p>
    <w:p w:rsidR="00CC4CF9" w:rsidRPr="00061AB7" w:rsidRDefault="00CC4CF9">
      <w:pPr>
        <w:pStyle w:val="ConsPlusCell"/>
        <w:jc w:val="both"/>
      </w:pPr>
      <w:r w:rsidRPr="00061AB7">
        <w:t>42 1938     0     - приборам для измерения и регулирования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расхода и количества прочим</w:t>
      </w:r>
    </w:p>
    <w:p w:rsidR="00CC4CF9" w:rsidRPr="00061AB7" w:rsidRDefault="00CC4CF9">
      <w:pPr>
        <w:pStyle w:val="ConsPlusCell"/>
        <w:jc w:val="both"/>
      </w:pPr>
      <w:r w:rsidRPr="00061AB7">
        <w:t>42 1939     6     - расходомерам, дозаторам и дозирующим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установкам вихревым</w:t>
      </w:r>
    </w:p>
    <w:p w:rsidR="00CC4CF9" w:rsidRPr="00061AB7" w:rsidRDefault="00CC4CF9">
      <w:pPr>
        <w:pStyle w:val="ConsPlusCell"/>
        <w:jc w:val="both"/>
      </w:pPr>
      <w:r w:rsidRPr="00061AB7">
        <w:t>42 1940     1     Запасные части к / приборам для измерения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регулирования уровня жидкостей и сыпучих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</w:t>
      </w:r>
    </w:p>
    <w:p w:rsidR="00CC4CF9" w:rsidRPr="00061AB7" w:rsidRDefault="00CC4CF9">
      <w:pPr>
        <w:pStyle w:val="ConsPlusCell"/>
        <w:jc w:val="both"/>
      </w:pPr>
      <w:r w:rsidRPr="00061AB7">
        <w:t>42 1941     7     - уровнемерам и регуляторам уровня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механическим, контактно-механическим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поплавковым</w:t>
      </w:r>
    </w:p>
    <w:p w:rsidR="00CC4CF9" w:rsidRPr="00061AB7" w:rsidRDefault="00CC4CF9">
      <w:pPr>
        <w:pStyle w:val="ConsPlusCell"/>
        <w:jc w:val="both"/>
      </w:pPr>
      <w:r w:rsidRPr="00061AB7">
        <w:t>42 1942     2     - уровнемерам и регуляторам уровня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гидростатическим</w:t>
      </w:r>
    </w:p>
    <w:p w:rsidR="00CC4CF9" w:rsidRPr="00061AB7" w:rsidRDefault="00CC4CF9">
      <w:pPr>
        <w:pStyle w:val="ConsPlusCell"/>
        <w:jc w:val="both"/>
      </w:pPr>
      <w:r w:rsidRPr="00061AB7">
        <w:t>42 1943     8     - уровнемерам и регуляторам уровня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электрическим</w:t>
      </w:r>
    </w:p>
    <w:p w:rsidR="00CC4CF9" w:rsidRPr="00061AB7" w:rsidRDefault="00CC4CF9">
      <w:pPr>
        <w:pStyle w:val="ConsPlusCell"/>
        <w:jc w:val="both"/>
      </w:pPr>
      <w:r w:rsidRPr="00061AB7">
        <w:t>42 1944     3     - уровнемерам и регуляторам уровня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радиоволновым</w:t>
      </w:r>
    </w:p>
    <w:p w:rsidR="00CC4CF9" w:rsidRPr="00061AB7" w:rsidRDefault="00CC4CF9">
      <w:pPr>
        <w:pStyle w:val="ConsPlusCell"/>
        <w:jc w:val="both"/>
      </w:pPr>
      <w:r w:rsidRPr="00061AB7">
        <w:t>42 1945     9     - уровнемерам и регуляторам уровня акустическим</w:t>
      </w:r>
    </w:p>
    <w:p w:rsidR="00CC4CF9" w:rsidRPr="00061AB7" w:rsidRDefault="00CC4CF9">
      <w:pPr>
        <w:pStyle w:val="ConsPlusCell"/>
        <w:jc w:val="both"/>
      </w:pPr>
      <w:r w:rsidRPr="00061AB7">
        <w:t>42 1948     5     - приборам для измерения и регулирования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уровня жидкостей и сыпучих материалов прочим</w:t>
      </w:r>
    </w:p>
    <w:p w:rsidR="00CC4CF9" w:rsidRPr="00061AB7" w:rsidRDefault="00CC4CF9">
      <w:pPr>
        <w:pStyle w:val="ConsPlusCell"/>
        <w:jc w:val="both"/>
      </w:pPr>
      <w:r w:rsidRPr="00061AB7">
        <w:t>42 1950     6     Запасные части к / приборам для определения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состава и свойств газов, жидкостей, твердых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сыпучих веществ</w:t>
      </w:r>
    </w:p>
    <w:p w:rsidR="00CC4CF9" w:rsidRPr="00061AB7" w:rsidRDefault="00CC4CF9">
      <w:pPr>
        <w:pStyle w:val="ConsPlusCell"/>
        <w:jc w:val="both"/>
      </w:pPr>
      <w:r w:rsidRPr="00061AB7">
        <w:t>42 1951     1     - анализаторам газов</w:t>
      </w:r>
    </w:p>
    <w:p w:rsidR="00CC4CF9" w:rsidRPr="00061AB7" w:rsidRDefault="00CC4CF9">
      <w:pPr>
        <w:pStyle w:val="ConsPlusCell"/>
        <w:jc w:val="both"/>
      </w:pPr>
      <w:r w:rsidRPr="00061AB7">
        <w:t>42 1952     7     - анализаторам жидкостей</w:t>
      </w:r>
    </w:p>
    <w:p w:rsidR="00CC4CF9" w:rsidRPr="00061AB7" w:rsidRDefault="00CC4CF9">
      <w:pPr>
        <w:pStyle w:val="ConsPlusCell"/>
        <w:jc w:val="both"/>
      </w:pPr>
      <w:r w:rsidRPr="00061AB7">
        <w:t>42 1953     2     - анализаторам аэрозолей, твердых и сыпучих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веществ</w:t>
      </w:r>
    </w:p>
    <w:p w:rsidR="00CC4CF9" w:rsidRPr="00061AB7" w:rsidRDefault="00CC4CF9">
      <w:pPr>
        <w:pStyle w:val="ConsPlusCell"/>
        <w:jc w:val="both"/>
      </w:pPr>
      <w:r w:rsidRPr="00061AB7">
        <w:t>42 1954     8     - приборам универсальным для определения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состава и свойств газов, жидкостей и твердых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веществ</w:t>
      </w:r>
    </w:p>
    <w:p w:rsidR="00CC4CF9" w:rsidRPr="00061AB7" w:rsidRDefault="00CC4CF9">
      <w:pPr>
        <w:pStyle w:val="ConsPlusCell"/>
        <w:jc w:val="both"/>
      </w:pPr>
      <w:r w:rsidRPr="00061AB7">
        <w:t>42 1955     3     - влагомерам газов, неводных жидкостей,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твердых и сыпучих веществ</w:t>
      </w:r>
    </w:p>
    <w:p w:rsidR="00CC4CF9" w:rsidRPr="00061AB7" w:rsidRDefault="00CC4CF9">
      <w:pPr>
        <w:pStyle w:val="ConsPlusCell"/>
        <w:jc w:val="both"/>
      </w:pPr>
      <w:r w:rsidRPr="00061AB7">
        <w:t>42 1956     9     - плотномерам газов и жидкостей</w:t>
      </w:r>
    </w:p>
    <w:p w:rsidR="00CC4CF9" w:rsidRPr="00061AB7" w:rsidRDefault="00CC4CF9">
      <w:pPr>
        <w:pStyle w:val="ConsPlusCell"/>
        <w:jc w:val="both"/>
      </w:pPr>
      <w:r w:rsidRPr="00061AB7">
        <w:t>42 1957     4     - вискозиметрам газов и жидкостей</w:t>
      </w:r>
    </w:p>
    <w:p w:rsidR="00CC4CF9" w:rsidRPr="00061AB7" w:rsidRDefault="00CC4CF9">
      <w:pPr>
        <w:pStyle w:val="ConsPlusCell"/>
        <w:jc w:val="both"/>
      </w:pPr>
      <w:r w:rsidRPr="00061AB7">
        <w:t>42 1958     2     - приборам для определения состава и свойств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газов, жидкостей, твердых и сыпучих веществ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прочим</w:t>
      </w:r>
    </w:p>
    <w:p w:rsidR="00CC4CF9" w:rsidRPr="00061AB7" w:rsidRDefault="00CC4CF9">
      <w:pPr>
        <w:pStyle w:val="ConsPlusCell"/>
        <w:jc w:val="both"/>
      </w:pPr>
      <w:r w:rsidRPr="00061AB7">
        <w:t>42 1960     0     Запасные части к приборам вторичным,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установкам, приборам, устройствам, блокам,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модулям агрегатных средств контроля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регулирования</w:t>
      </w:r>
    </w:p>
    <w:p w:rsidR="00CC4CF9" w:rsidRPr="00061AB7" w:rsidRDefault="00CC4CF9">
      <w:pPr>
        <w:pStyle w:val="ConsPlusCell"/>
        <w:jc w:val="both"/>
      </w:pPr>
      <w:r w:rsidRPr="00061AB7">
        <w:t>42 1961     6     Запасные части россыпью к приборам вторичным</w:t>
      </w:r>
    </w:p>
    <w:p w:rsidR="00CC4CF9" w:rsidRPr="00061AB7" w:rsidRDefault="00CC4CF9">
      <w:pPr>
        <w:pStyle w:val="ConsPlusCell"/>
        <w:jc w:val="both"/>
      </w:pPr>
      <w:r w:rsidRPr="00061AB7">
        <w:t>42 1963     7     Запасные части россыпью к установкам, приборам,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устройствам, блокам, модулям агрегатных средств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контроля и регулирования</w:t>
      </w:r>
    </w:p>
    <w:p w:rsidR="00CC4CF9" w:rsidRPr="00061AB7" w:rsidRDefault="00CC4CF9">
      <w:pPr>
        <w:pStyle w:val="ConsPlusCell"/>
        <w:jc w:val="both"/>
      </w:pPr>
      <w:r w:rsidRPr="00061AB7">
        <w:t>42 1965     8     Комплекты запасных частей к приборам вторичным</w:t>
      </w:r>
    </w:p>
    <w:p w:rsidR="00CC4CF9" w:rsidRPr="00061AB7" w:rsidRDefault="00CC4CF9">
      <w:pPr>
        <w:pStyle w:val="ConsPlusCell"/>
        <w:jc w:val="both"/>
      </w:pPr>
      <w:r w:rsidRPr="00061AB7">
        <w:t>42 1967     9     Комплекты запасных частей к установкам,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приборам, устройствам, блокам, модулям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агрегатных средств контроля и регулирования</w:t>
      </w:r>
    </w:p>
    <w:p w:rsidR="00CC4CF9" w:rsidRPr="00061AB7" w:rsidRDefault="00CC4CF9">
      <w:pPr>
        <w:pStyle w:val="ConsPlusCell"/>
        <w:jc w:val="both"/>
      </w:pPr>
      <w:r w:rsidRPr="00061AB7">
        <w:t>42 1970     5     Запасные части к / приборам регулирующим,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блокам и элементам функциональным, приборам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регулирующим без постороннего источника энергии</w:t>
      </w:r>
    </w:p>
    <w:p w:rsidR="00CC4CF9" w:rsidRPr="00061AB7" w:rsidRDefault="00CC4CF9">
      <w:pPr>
        <w:pStyle w:val="ConsPlusCell"/>
        <w:jc w:val="both"/>
      </w:pPr>
      <w:r w:rsidRPr="00061AB7">
        <w:t>42 1971     0     - приборам регулирующим</w:t>
      </w:r>
    </w:p>
    <w:p w:rsidR="00CC4CF9" w:rsidRPr="00061AB7" w:rsidRDefault="00CC4CF9">
      <w:pPr>
        <w:pStyle w:val="ConsPlusCell"/>
        <w:jc w:val="both"/>
      </w:pPr>
      <w:r w:rsidRPr="00061AB7">
        <w:t>42 1972     6     - приборам, блокам и элементам функциональным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преобразователям</w:t>
      </w:r>
    </w:p>
    <w:p w:rsidR="00CC4CF9" w:rsidRPr="00061AB7" w:rsidRDefault="00CC4CF9">
      <w:pPr>
        <w:pStyle w:val="ConsPlusCell"/>
        <w:jc w:val="both"/>
      </w:pPr>
      <w:r w:rsidRPr="00061AB7">
        <w:t>42 1973     1     - системам комплектным</w:t>
      </w:r>
    </w:p>
    <w:p w:rsidR="00CC4CF9" w:rsidRPr="00061AB7" w:rsidRDefault="00CC4CF9">
      <w:pPr>
        <w:pStyle w:val="ConsPlusCell"/>
        <w:jc w:val="both"/>
      </w:pPr>
      <w:r w:rsidRPr="00061AB7">
        <w:t>42 1974     7     - механизмам исполнительным</w:t>
      </w:r>
    </w:p>
    <w:p w:rsidR="00CC4CF9" w:rsidRPr="00061AB7" w:rsidRDefault="00CC4CF9">
      <w:pPr>
        <w:pStyle w:val="ConsPlusCell"/>
        <w:jc w:val="both"/>
      </w:pPr>
      <w:r w:rsidRPr="00061AB7">
        <w:t>42 1975     2     - регуляторам, работающим без постороннего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источника энергии</w:t>
      </w:r>
    </w:p>
    <w:p w:rsidR="00CC4CF9" w:rsidRPr="00061AB7" w:rsidRDefault="00CC4CF9">
      <w:pPr>
        <w:pStyle w:val="ConsPlusCell"/>
        <w:jc w:val="both"/>
      </w:pPr>
      <w:r w:rsidRPr="00061AB7">
        <w:t>42 1976     8     - датчикам реле</w:t>
      </w:r>
    </w:p>
    <w:p w:rsidR="00CC4CF9" w:rsidRPr="00061AB7" w:rsidRDefault="00CC4CF9">
      <w:pPr>
        <w:pStyle w:val="ConsPlusCell"/>
        <w:jc w:val="both"/>
      </w:pPr>
      <w:r w:rsidRPr="00061AB7">
        <w:t>42 1977     3     - приборам регулирующим специализированным по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отраслевому назначению</w:t>
      </w:r>
    </w:p>
    <w:p w:rsidR="00CC4CF9" w:rsidRPr="00061AB7" w:rsidRDefault="00CC4CF9">
      <w:pPr>
        <w:pStyle w:val="ConsPlusCell"/>
        <w:jc w:val="both"/>
      </w:pPr>
      <w:r w:rsidRPr="00061AB7">
        <w:t>42 1978     9     - приборам регулирующим, прочим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42 2000     3     Приборы электроизмерительные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42 2100     7     Приборы электроизмерительные цифровые (включая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аналого-цифровые преобразователи)</w:t>
      </w:r>
    </w:p>
    <w:p w:rsidR="00CC4CF9" w:rsidRPr="00061AB7" w:rsidRDefault="00CC4CF9">
      <w:pPr>
        <w:pStyle w:val="ConsPlusCell"/>
        <w:jc w:val="both"/>
      </w:pPr>
      <w:r w:rsidRPr="00061AB7">
        <w:t>42 2120     6     Вольтметры цифровые, /</w:t>
      </w:r>
    </w:p>
    <w:p w:rsidR="00CC4CF9" w:rsidRPr="00061AB7" w:rsidRDefault="00CC4CF9">
      <w:pPr>
        <w:pStyle w:val="ConsPlusCell"/>
        <w:jc w:val="both"/>
      </w:pPr>
      <w:r w:rsidRPr="00061AB7">
        <w:t>42 2121     1     - основная погрешность менее +/- 0,005%</w:t>
      </w:r>
    </w:p>
    <w:p w:rsidR="00CC4CF9" w:rsidRPr="00061AB7" w:rsidRDefault="00CC4CF9">
      <w:pPr>
        <w:pStyle w:val="ConsPlusCell"/>
        <w:jc w:val="both"/>
      </w:pPr>
      <w:r w:rsidRPr="00061AB7">
        <w:t>42 2122     7     - основная погрешность +/- 0,005%</w:t>
      </w:r>
    </w:p>
    <w:p w:rsidR="00CC4CF9" w:rsidRPr="00061AB7" w:rsidRDefault="00CC4CF9">
      <w:pPr>
        <w:pStyle w:val="ConsPlusCell"/>
        <w:jc w:val="both"/>
      </w:pPr>
      <w:r w:rsidRPr="00061AB7">
        <w:t>42 2123     2     - основная погрешность +/- 0,01%</w:t>
      </w:r>
    </w:p>
    <w:p w:rsidR="00CC4CF9" w:rsidRPr="00061AB7" w:rsidRDefault="00CC4CF9">
      <w:pPr>
        <w:pStyle w:val="ConsPlusCell"/>
        <w:jc w:val="both"/>
      </w:pPr>
      <w:r w:rsidRPr="00061AB7">
        <w:t>42 2124     8     - основная погрешность +/- 0,02%</w:t>
      </w:r>
    </w:p>
    <w:p w:rsidR="00CC4CF9" w:rsidRPr="00061AB7" w:rsidRDefault="00CC4CF9">
      <w:pPr>
        <w:pStyle w:val="ConsPlusCell"/>
        <w:jc w:val="both"/>
      </w:pPr>
      <w:r w:rsidRPr="00061AB7">
        <w:t>42 2125     3     - основная погрешность +/- 0,05%</w:t>
      </w:r>
    </w:p>
    <w:p w:rsidR="00CC4CF9" w:rsidRPr="00061AB7" w:rsidRDefault="00CC4CF9">
      <w:pPr>
        <w:pStyle w:val="ConsPlusCell"/>
        <w:jc w:val="both"/>
      </w:pPr>
      <w:r w:rsidRPr="00061AB7">
        <w:t>42 2126     9     - основная погрешность +/- 0,1%</w:t>
      </w:r>
    </w:p>
    <w:p w:rsidR="00CC4CF9" w:rsidRPr="00061AB7" w:rsidRDefault="00CC4CF9">
      <w:pPr>
        <w:pStyle w:val="ConsPlusCell"/>
        <w:jc w:val="both"/>
      </w:pPr>
      <w:r w:rsidRPr="00061AB7">
        <w:t>42 2127     4     - основная погрешность +/- 0,2%</w:t>
      </w:r>
    </w:p>
    <w:p w:rsidR="00CC4CF9" w:rsidRPr="00061AB7" w:rsidRDefault="00CC4CF9">
      <w:pPr>
        <w:pStyle w:val="ConsPlusCell"/>
        <w:jc w:val="both"/>
      </w:pPr>
      <w:r w:rsidRPr="00061AB7">
        <w:t>42 2128     4     - основная погрешность +/- 0,5%</w:t>
      </w:r>
    </w:p>
    <w:p w:rsidR="00CC4CF9" w:rsidRPr="00061AB7" w:rsidRDefault="00CC4CF9">
      <w:pPr>
        <w:pStyle w:val="ConsPlusCell"/>
        <w:jc w:val="both"/>
      </w:pPr>
      <w:r w:rsidRPr="00061AB7">
        <w:t>42 2129     5     - основная погрешность св. +/- 0,5%</w:t>
      </w:r>
    </w:p>
    <w:p w:rsidR="00CC4CF9" w:rsidRPr="00061AB7" w:rsidRDefault="00CC4CF9">
      <w:pPr>
        <w:pStyle w:val="ConsPlusCell"/>
        <w:jc w:val="both"/>
      </w:pPr>
      <w:r w:rsidRPr="00061AB7">
        <w:t>42 2130     0     Омметры цифровые, /</w:t>
      </w:r>
    </w:p>
    <w:p w:rsidR="00CC4CF9" w:rsidRPr="00061AB7" w:rsidRDefault="00CC4CF9">
      <w:pPr>
        <w:pStyle w:val="ConsPlusCell"/>
        <w:jc w:val="both"/>
      </w:pPr>
      <w:r w:rsidRPr="00061AB7">
        <w:t>42 2131     6     - основная погрешность менее +/- 0,005%</w:t>
      </w:r>
    </w:p>
    <w:p w:rsidR="00CC4CF9" w:rsidRPr="00061AB7" w:rsidRDefault="00CC4CF9">
      <w:pPr>
        <w:pStyle w:val="ConsPlusCell"/>
        <w:jc w:val="both"/>
      </w:pPr>
      <w:r w:rsidRPr="00061AB7">
        <w:t>42 2132     1     - основная погрешность +/- 0,005%</w:t>
      </w:r>
    </w:p>
    <w:p w:rsidR="00CC4CF9" w:rsidRPr="00061AB7" w:rsidRDefault="00CC4CF9">
      <w:pPr>
        <w:pStyle w:val="ConsPlusCell"/>
        <w:jc w:val="both"/>
      </w:pPr>
      <w:r w:rsidRPr="00061AB7">
        <w:t>42 2133     7     - основная погрешность +/- 0,01%</w:t>
      </w:r>
    </w:p>
    <w:p w:rsidR="00CC4CF9" w:rsidRPr="00061AB7" w:rsidRDefault="00CC4CF9">
      <w:pPr>
        <w:pStyle w:val="ConsPlusCell"/>
        <w:jc w:val="both"/>
      </w:pPr>
      <w:r w:rsidRPr="00061AB7">
        <w:t>42 2134     2     - основная погрешность +/- 0,02%</w:t>
      </w:r>
    </w:p>
    <w:p w:rsidR="00CC4CF9" w:rsidRPr="00061AB7" w:rsidRDefault="00CC4CF9">
      <w:pPr>
        <w:pStyle w:val="ConsPlusCell"/>
        <w:jc w:val="both"/>
      </w:pPr>
      <w:r w:rsidRPr="00061AB7">
        <w:t>42 2135     8     - основная погрешность +/- 0,05%</w:t>
      </w:r>
    </w:p>
    <w:p w:rsidR="00CC4CF9" w:rsidRPr="00061AB7" w:rsidRDefault="00CC4CF9">
      <w:pPr>
        <w:pStyle w:val="ConsPlusCell"/>
        <w:jc w:val="both"/>
      </w:pPr>
      <w:r w:rsidRPr="00061AB7">
        <w:t>42 2136     3     - основная погрешность +/- 0,1%</w:t>
      </w:r>
    </w:p>
    <w:p w:rsidR="00CC4CF9" w:rsidRPr="00061AB7" w:rsidRDefault="00CC4CF9">
      <w:pPr>
        <w:pStyle w:val="ConsPlusCell"/>
        <w:jc w:val="both"/>
      </w:pPr>
      <w:r w:rsidRPr="00061AB7">
        <w:t>42 2137     9     - основная погрешность +/- 0,2%</w:t>
      </w:r>
    </w:p>
    <w:p w:rsidR="00CC4CF9" w:rsidRPr="00061AB7" w:rsidRDefault="00CC4CF9">
      <w:pPr>
        <w:pStyle w:val="ConsPlusCell"/>
        <w:jc w:val="both"/>
      </w:pPr>
      <w:r w:rsidRPr="00061AB7">
        <w:t>42 2138     4     - основная погрешность +/- 0,5%</w:t>
      </w:r>
    </w:p>
    <w:p w:rsidR="00CC4CF9" w:rsidRPr="00061AB7" w:rsidRDefault="00CC4CF9">
      <w:pPr>
        <w:pStyle w:val="ConsPlusCell"/>
        <w:jc w:val="both"/>
      </w:pPr>
      <w:r w:rsidRPr="00061AB7">
        <w:t>42 2139     8     - основная погрешность св. +/- 0,5%</w:t>
      </w:r>
    </w:p>
    <w:p w:rsidR="00CC4CF9" w:rsidRPr="00061AB7" w:rsidRDefault="00CC4CF9">
      <w:pPr>
        <w:pStyle w:val="ConsPlusCell"/>
        <w:jc w:val="both"/>
      </w:pPr>
      <w:r w:rsidRPr="00061AB7">
        <w:t>42 2140     5     Измерители отношений цифровые, /</w:t>
      </w:r>
    </w:p>
    <w:p w:rsidR="00CC4CF9" w:rsidRPr="00061AB7" w:rsidRDefault="00CC4CF9">
      <w:pPr>
        <w:pStyle w:val="ConsPlusCell"/>
        <w:jc w:val="both"/>
      </w:pPr>
      <w:r w:rsidRPr="00061AB7">
        <w:t>42 2141     0     - основная погрешность менее +/- 0,005%</w:t>
      </w:r>
    </w:p>
    <w:p w:rsidR="00CC4CF9" w:rsidRPr="00061AB7" w:rsidRDefault="00CC4CF9">
      <w:pPr>
        <w:pStyle w:val="ConsPlusCell"/>
        <w:jc w:val="both"/>
      </w:pPr>
      <w:r w:rsidRPr="00061AB7">
        <w:t>42 2142     6     - основная погрешность +/- 0,005%</w:t>
      </w:r>
    </w:p>
    <w:p w:rsidR="00CC4CF9" w:rsidRPr="00061AB7" w:rsidRDefault="00CC4CF9">
      <w:pPr>
        <w:pStyle w:val="ConsPlusCell"/>
        <w:jc w:val="both"/>
      </w:pPr>
      <w:r w:rsidRPr="00061AB7">
        <w:t>42 2144     7     - основная погрешность +/- 0,01%</w:t>
      </w:r>
    </w:p>
    <w:p w:rsidR="00CC4CF9" w:rsidRPr="00061AB7" w:rsidRDefault="00CC4CF9">
      <w:pPr>
        <w:pStyle w:val="ConsPlusCell"/>
        <w:jc w:val="both"/>
      </w:pPr>
      <w:r w:rsidRPr="00061AB7">
        <w:t>42 2143     1     - основная погрешность +/- 0,02%</w:t>
      </w:r>
    </w:p>
    <w:p w:rsidR="00CC4CF9" w:rsidRPr="00061AB7" w:rsidRDefault="00CC4CF9">
      <w:pPr>
        <w:pStyle w:val="ConsPlusCell"/>
        <w:jc w:val="both"/>
      </w:pPr>
      <w:r w:rsidRPr="00061AB7">
        <w:t>42 2145     2     - основная погрешность +/- 0,05%</w:t>
      </w:r>
    </w:p>
    <w:p w:rsidR="00CC4CF9" w:rsidRPr="00061AB7" w:rsidRDefault="00CC4CF9">
      <w:pPr>
        <w:pStyle w:val="ConsPlusCell"/>
        <w:jc w:val="both"/>
      </w:pPr>
      <w:r w:rsidRPr="00061AB7">
        <w:t>42 2146     8     - основная погрешность +/- 0,1%</w:t>
      </w:r>
    </w:p>
    <w:p w:rsidR="00CC4CF9" w:rsidRPr="00061AB7" w:rsidRDefault="00CC4CF9">
      <w:pPr>
        <w:pStyle w:val="ConsPlusCell"/>
        <w:jc w:val="both"/>
      </w:pPr>
      <w:r w:rsidRPr="00061AB7">
        <w:t>42 2147     3     - основная погрешность +/- 0,2%</w:t>
      </w:r>
    </w:p>
    <w:p w:rsidR="00CC4CF9" w:rsidRPr="00061AB7" w:rsidRDefault="00CC4CF9">
      <w:pPr>
        <w:pStyle w:val="ConsPlusCell"/>
        <w:jc w:val="both"/>
      </w:pPr>
      <w:r w:rsidRPr="00061AB7">
        <w:t>42 2148     9     - основная погрешность +/- 0,5%</w:t>
      </w:r>
    </w:p>
    <w:p w:rsidR="00CC4CF9" w:rsidRPr="00061AB7" w:rsidRDefault="00CC4CF9">
      <w:pPr>
        <w:pStyle w:val="ConsPlusCell"/>
        <w:jc w:val="both"/>
      </w:pPr>
      <w:r w:rsidRPr="00061AB7">
        <w:t>42 2149     4     - основная погрешность св. +/- 0,5%</w:t>
      </w:r>
    </w:p>
    <w:p w:rsidR="00CC4CF9" w:rsidRPr="00061AB7" w:rsidRDefault="00CC4CF9">
      <w:pPr>
        <w:pStyle w:val="ConsPlusCell"/>
        <w:jc w:val="both"/>
      </w:pPr>
      <w:r w:rsidRPr="00061AB7">
        <w:t>42 2150     5     Измерители частоты и временных интервалов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цифровые, /</w:t>
      </w:r>
    </w:p>
    <w:p w:rsidR="00CC4CF9" w:rsidRPr="00061AB7" w:rsidRDefault="00CC4CF9">
      <w:pPr>
        <w:pStyle w:val="ConsPlusCell"/>
        <w:jc w:val="both"/>
      </w:pPr>
      <w:r w:rsidRPr="00061AB7">
        <w:t>42 2151     5     - основная погрешность менее +/- 0,005%</w:t>
      </w:r>
    </w:p>
    <w:p w:rsidR="00CC4CF9" w:rsidRPr="00061AB7" w:rsidRDefault="00CC4CF9">
      <w:pPr>
        <w:pStyle w:val="ConsPlusCell"/>
        <w:jc w:val="both"/>
      </w:pPr>
      <w:r w:rsidRPr="00061AB7">
        <w:t>42 2152     0     - основная погрешность +/- 0,005%</w:t>
      </w:r>
    </w:p>
    <w:p w:rsidR="00CC4CF9" w:rsidRPr="00061AB7" w:rsidRDefault="00CC4CF9">
      <w:pPr>
        <w:pStyle w:val="ConsPlusCell"/>
        <w:jc w:val="both"/>
      </w:pPr>
      <w:r w:rsidRPr="00061AB7">
        <w:t>42 2153     6     - основная погрешность +/- 0,01%</w:t>
      </w:r>
    </w:p>
    <w:p w:rsidR="00CC4CF9" w:rsidRPr="00061AB7" w:rsidRDefault="00CC4CF9">
      <w:pPr>
        <w:pStyle w:val="ConsPlusCell"/>
        <w:jc w:val="both"/>
      </w:pPr>
      <w:r w:rsidRPr="00061AB7">
        <w:t>42 2154     1     - основная погрешность +/- 0,02%</w:t>
      </w:r>
    </w:p>
    <w:p w:rsidR="00CC4CF9" w:rsidRPr="00061AB7" w:rsidRDefault="00CC4CF9">
      <w:pPr>
        <w:pStyle w:val="ConsPlusCell"/>
        <w:jc w:val="both"/>
      </w:pPr>
      <w:r w:rsidRPr="00061AB7">
        <w:t>42 2155     7     - основная погрешность +/- 0,05%</w:t>
      </w:r>
    </w:p>
    <w:p w:rsidR="00CC4CF9" w:rsidRPr="00061AB7" w:rsidRDefault="00CC4CF9">
      <w:pPr>
        <w:pStyle w:val="ConsPlusCell"/>
        <w:jc w:val="both"/>
      </w:pPr>
      <w:r w:rsidRPr="00061AB7">
        <w:t>42 2156     2     - основная погрешность +/- 0,1%</w:t>
      </w:r>
    </w:p>
    <w:p w:rsidR="00CC4CF9" w:rsidRPr="00061AB7" w:rsidRDefault="00CC4CF9">
      <w:pPr>
        <w:pStyle w:val="ConsPlusCell"/>
        <w:jc w:val="both"/>
      </w:pPr>
      <w:r w:rsidRPr="00061AB7">
        <w:t>42 2157     8     - основная погрешность +/- 0,2%</w:t>
      </w:r>
    </w:p>
    <w:p w:rsidR="00CC4CF9" w:rsidRPr="00061AB7" w:rsidRDefault="00CC4CF9">
      <w:pPr>
        <w:pStyle w:val="ConsPlusCell"/>
        <w:jc w:val="both"/>
      </w:pPr>
      <w:r w:rsidRPr="00061AB7">
        <w:t>42 2158     3     - основная погрешность +/- 0,5%</w:t>
      </w:r>
    </w:p>
    <w:p w:rsidR="00CC4CF9" w:rsidRPr="00061AB7" w:rsidRDefault="00CC4CF9">
      <w:pPr>
        <w:pStyle w:val="ConsPlusCell"/>
        <w:jc w:val="both"/>
      </w:pPr>
      <w:r w:rsidRPr="00061AB7">
        <w:t>42 2159     9     - основная погрешность св. +/- 0,5%</w:t>
      </w:r>
    </w:p>
    <w:p w:rsidR="00CC4CF9" w:rsidRPr="00061AB7" w:rsidRDefault="00CC4CF9">
      <w:pPr>
        <w:pStyle w:val="ConsPlusCell"/>
        <w:jc w:val="both"/>
      </w:pPr>
      <w:r w:rsidRPr="00061AB7">
        <w:t>42 2160     4     Приборы электроизмерительные цифровые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комбинированные, /</w:t>
      </w:r>
    </w:p>
    <w:p w:rsidR="00CC4CF9" w:rsidRPr="00061AB7" w:rsidRDefault="00CC4CF9">
      <w:pPr>
        <w:pStyle w:val="ConsPlusCell"/>
        <w:jc w:val="both"/>
      </w:pPr>
      <w:r w:rsidRPr="00061AB7">
        <w:t>42 2161     9     - основная погрешность менее +/- 0,005%</w:t>
      </w:r>
    </w:p>
    <w:p w:rsidR="00CC4CF9" w:rsidRPr="00061AB7" w:rsidRDefault="00CC4CF9">
      <w:pPr>
        <w:pStyle w:val="ConsPlusCell"/>
        <w:jc w:val="both"/>
      </w:pPr>
      <w:r w:rsidRPr="00061AB7">
        <w:t>42 2162     5     - основная погрешность +/- 0,005%</w:t>
      </w:r>
    </w:p>
    <w:p w:rsidR="00CC4CF9" w:rsidRPr="00061AB7" w:rsidRDefault="00CC4CF9">
      <w:pPr>
        <w:pStyle w:val="ConsPlusCell"/>
        <w:jc w:val="both"/>
      </w:pPr>
      <w:r w:rsidRPr="00061AB7">
        <w:t>42 2163     0     - основная погрешность +/- 0,01%</w:t>
      </w:r>
    </w:p>
    <w:p w:rsidR="00CC4CF9" w:rsidRPr="00061AB7" w:rsidRDefault="00CC4CF9">
      <w:pPr>
        <w:pStyle w:val="ConsPlusCell"/>
        <w:jc w:val="both"/>
      </w:pPr>
      <w:r w:rsidRPr="00061AB7">
        <w:t>42 2164     6     - основная погрешность +/- 0,02%</w:t>
      </w:r>
    </w:p>
    <w:p w:rsidR="00CC4CF9" w:rsidRPr="00061AB7" w:rsidRDefault="00CC4CF9">
      <w:pPr>
        <w:pStyle w:val="ConsPlusCell"/>
        <w:jc w:val="both"/>
      </w:pPr>
      <w:r w:rsidRPr="00061AB7">
        <w:t>42 2165     1     - основная погрешность +/- 0,05%</w:t>
      </w:r>
    </w:p>
    <w:p w:rsidR="00CC4CF9" w:rsidRPr="00061AB7" w:rsidRDefault="00CC4CF9">
      <w:pPr>
        <w:pStyle w:val="ConsPlusCell"/>
        <w:jc w:val="both"/>
      </w:pPr>
      <w:r w:rsidRPr="00061AB7">
        <w:t>42 2166     7     - основная погрешность +/- 0,1%</w:t>
      </w:r>
    </w:p>
    <w:p w:rsidR="00CC4CF9" w:rsidRPr="00061AB7" w:rsidRDefault="00CC4CF9">
      <w:pPr>
        <w:pStyle w:val="ConsPlusCell"/>
        <w:jc w:val="both"/>
      </w:pPr>
      <w:r w:rsidRPr="00061AB7">
        <w:t>42 2167     2     - основная погрешность +/- 0,2%</w:t>
      </w:r>
    </w:p>
    <w:p w:rsidR="00CC4CF9" w:rsidRPr="00061AB7" w:rsidRDefault="00CC4CF9">
      <w:pPr>
        <w:pStyle w:val="ConsPlusCell"/>
        <w:jc w:val="both"/>
      </w:pPr>
      <w:r w:rsidRPr="00061AB7">
        <w:t>42 2168     8     - основная погрешность +/- 0,5%</w:t>
      </w:r>
    </w:p>
    <w:p w:rsidR="00CC4CF9" w:rsidRPr="00061AB7" w:rsidRDefault="00CC4CF9">
      <w:pPr>
        <w:pStyle w:val="ConsPlusCell"/>
        <w:jc w:val="both"/>
      </w:pPr>
      <w:r w:rsidRPr="00061AB7">
        <w:t>42 2169     3     - основная погрешность св. +/- 0,5%</w:t>
      </w:r>
    </w:p>
    <w:p w:rsidR="00CC4CF9" w:rsidRPr="00061AB7" w:rsidRDefault="00CC4CF9">
      <w:pPr>
        <w:pStyle w:val="ConsPlusCell"/>
        <w:jc w:val="both"/>
      </w:pPr>
      <w:r w:rsidRPr="00061AB7">
        <w:t>42 2170     9     Измерители емкости и индуктивности цифровые, /</w:t>
      </w:r>
    </w:p>
    <w:p w:rsidR="00CC4CF9" w:rsidRPr="00061AB7" w:rsidRDefault="00CC4CF9">
      <w:pPr>
        <w:pStyle w:val="ConsPlusCell"/>
        <w:jc w:val="both"/>
      </w:pPr>
      <w:r w:rsidRPr="00061AB7">
        <w:t>42 2171     4     - основная погрешность менее +/- 0,005%</w:t>
      </w:r>
    </w:p>
    <w:p w:rsidR="00CC4CF9" w:rsidRPr="00061AB7" w:rsidRDefault="00CC4CF9">
      <w:pPr>
        <w:pStyle w:val="ConsPlusCell"/>
        <w:jc w:val="both"/>
      </w:pPr>
      <w:r w:rsidRPr="00061AB7">
        <w:t>42 2172     2     - основная погрешность +/- 0,005%</w:t>
      </w:r>
    </w:p>
    <w:p w:rsidR="00CC4CF9" w:rsidRPr="00061AB7" w:rsidRDefault="00CC4CF9">
      <w:pPr>
        <w:pStyle w:val="ConsPlusCell"/>
        <w:jc w:val="both"/>
      </w:pPr>
      <w:r w:rsidRPr="00061AB7">
        <w:t>42 2173     5     - основная погрешность +/- 0,01%</w:t>
      </w:r>
    </w:p>
    <w:p w:rsidR="00CC4CF9" w:rsidRPr="00061AB7" w:rsidRDefault="00CC4CF9">
      <w:pPr>
        <w:pStyle w:val="ConsPlusCell"/>
        <w:jc w:val="both"/>
      </w:pPr>
      <w:r w:rsidRPr="00061AB7">
        <w:t>42 2174     0     - основная погрешность +/- 0,02%</w:t>
      </w:r>
    </w:p>
    <w:p w:rsidR="00CC4CF9" w:rsidRPr="00061AB7" w:rsidRDefault="00CC4CF9">
      <w:pPr>
        <w:pStyle w:val="ConsPlusCell"/>
        <w:jc w:val="both"/>
      </w:pPr>
      <w:r w:rsidRPr="00061AB7">
        <w:t>42 2175     6     - основная погрешность +/- 0,05%</w:t>
      </w:r>
    </w:p>
    <w:p w:rsidR="00CC4CF9" w:rsidRPr="00061AB7" w:rsidRDefault="00CC4CF9">
      <w:pPr>
        <w:pStyle w:val="ConsPlusCell"/>
        <w:jc w:val="both"/>
      </w:pPr>
      <w:r w:rsidRPr="00061AB7">
        <w:t>42 2176     1     - основная погрешность +/- 0,1%</w:t>
      </w:r>
    </w:p>
    <w:p w:rsidR="00CC4CF9" w:rsidRPr="00061AB7" w:rsidRDefault="00CC4CF9">
      <w:pPr>
        <w:pStyle w:val="ConsPlusCell"/>
        <w:jc w:val="both"/>
      </w:pPr>
      <w:r w:rsidRPr="00061AB7">
        <w:t>42 2177     7     - основная погрешность +/- 0,2%</w:t>
      </w:r>
    </w:p>
    <w:p w:rsidR="00CC4CF9" w:rsidRPr="00061AB7" w:rsidRDefault="00CC4CF9">
      <w:pPr>
        <w:pStyle w:val="ConsPlusCell"/>
        <w:jc w:val="both"/>
      </w:pPr>
      <w:r w:rsidRPr="00061AB7">
        <w:t>42 2178     2     - основная погрешность +/- 0,5%</w:t>
      </w:r>
    </w:p>
    <w:p w:rsidR="00CC4CF9" w:rsidRPr="00061AB7" w:rsidRDefault="00CC4CF9">
      <w:pPr>
        <w:pStyle w:val="ConsPlusCell"/>
        <w:jc w:val="both"/>
      </w:pPr>
      <w:r w:rsidRPr="00061AB7">
        <w:t>42 2179     8     - основная погрешность св. +/- 0,5%</w:t>
      </w:r>
    </w:p>
    <w:p w:rsidR="00CC4CF9" w:rsidRPr="00061AB7" w:rsidRDefault="00CC4CF9">
      <w:pPr>
        <w:pStyle w:val="ConsPlusCell"/>
        <w:jc w:val="both"/>
      </w:pPr>
      <w:r w:rsidRPr="00061AB7">
        <w:t>42 2180     3     Преобразователи измерительные / аналого-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цифровые и цифро-аналоговые унифицирующие</w:t>
      </w:r>
    </w:p>
    <w:p w:rsidR="00CC4CF9" w:rsidRPr="00061AB7" w:rsidRDefault="00CC4CF9">
      <w:pPr>
        <w:pStyle w:val="ConsPlusCell"/>
        <w:jc w:val="both"/>
      </w:pPr>
      <w:r w:rsidRPr="00061AB7">
        <w:t>42 2181     9     - аналого-цифровые постоянного тока</w:t>
      </w:r>
    </w:p>
    <w:p w:rsidR="00CC4CF9" w:rsidRPr="00061AB7" w:rsidRDefault="00CC4CF9">
      <w:pPr>
        <w:pStyle w:val="ConsPlusCell"/>
        <w:jc w:val="both"/>
      </w:pPr>
      <w:r w:rsidRPr="00061AB7">
        <w:t>42 2182     4     - аналого-цифровые напряжения переменного тока</w:t>
      </w:r>
    </w:p>
    <w:p w:rsidR="00CC4CF9" w:rsidRPr="00061AB7" w:rsidRDefault="00CC4CF9">
      <w:pPr>
        <w:pStyle w:val="ConsPlusCell"/>
        <w:jc w:val="both"/>
      </w:pPr>
      <w:r w:rsidRPr="00061AB7">
        <w:t>42 2183     6     - аналого-цифровые частоты, амплитуды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импульсных сигналов и временных интервалов</w:t>
      </w:r>
    </w:p>
    <w:p w:rsidR="00CC4CF9" w:rsidRPr="00061AB7" w:rsidRDefault="00CC4CF9">
      <w:pPr>
        <w:pStyle w:val="ConsPlusCell"/>
        <w:jc w:val="both"/>
      </w:pPr>
      <w:r w:rsidRPr="00061AB7">
        <w:t>42 2184     5     - аналого-цифровые сопротивления</w:t>
      </w:r>
    </w:p>
    <w:p w:rsidR="00CC4CF9" w:rsidRPr="00061AB7" w:rsidRDefault="00CC4CF9">
      <w:pPr>
        <w:pStyle w:val="ConsPlusCell"/>
        <w:jc w:val="both"/>
      </w:pPr>
      <w:r w:rsidRPr="00061AB7">
        <w:t>42 2185     0     - аналого-цифровые двухпозиционных сигналов</w:t>
      </w:r>
    </w:p>
    <w:p w:rsidR="00CC4CF9" w:rsidRPr="00061AB7" w:rsidRDefault="00CC4CF9">
      <w:pPr>
        <w:pStyle w:val="ConsPlusCell"/>
        <w:jc w:val="both"/>
      </w:pPr>
      <w:r w:rsidRPr="00061AB7">
        <w:t>42 2186     6     - цифро-аналоговые с выходным сигналом - силы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напряжением постоянного тока</w:t>
      </w:r>
    </w:p>
    <w:p w:rsidR="00CC4CF9" w:rsidRPr="00061AB7" w:rsidRDefault="00CC4CF9">
      <w:pPr>
        <w:pStyle w:val="ConsPlusCell"/>
        <w:jc w:val="both"/>
      </w:pPr>
      <w:r w:rsidRPr="00061AB7">
        <w:t>42 2187     1     - цифро-аналоговые с выходным сигналом 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активным сопротивлением</w:t>
      </w:r>
    </w:p>
    <w:p w:rsidR="00CC4CF9" w:rsidRPr="00061AB7" w:rsidRDefault="00CC4CF9">
      <w:pPr>
        <w:pStyle w:val="ConsPlusCell"/>
        <w:jc w:val="both"/>
      </w:pPr>
      <w:r w:rsidRPr="00061AB7">
        <w:t>42 2188     7     - цифро-аналоговые с выходным сигналом 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частотой и временными интервалами</w:t>
      </w:r>
    </w:p>
    <w:p w:rsidR="00CC4CF9" w:rsidRPr="00061AB7" w:rsidRDefault="00CC4CF9">
      <w:pPr>
        <w:pStyle w:val="ConsPlusCell"/>
        <w:jc w:val="both"/>
      </w:pPr>
      <w:r w:rsidRPr="00061AB7">
        <w:t>42 2189     2     - аналого-цифровые и цифро-аналоговые прочие</w:t>
      </w:r>
    </w:p>
    <w:p w:rsidR="00CC4CF9" w:rsidRPr="00061AB7" w:rsidRDefault="00CC4CF9">
      <w:pPr>
        <w:pStyle w:val="ConsPlusCell"/>
        <w:jc w:val="both"/>
      </w:pPr>
      <w:r w:rsidRPr="00061AB7">
        <w:t>42 2190     8     Приборы электроизмерительные цифровые прочие, /</w:t>
      </w:r>
    </w:p>
    <w:p w:rsidR="00CC4CF9" w:rsidRPr="00061AB7" w:rsidRDefault="00CC4CF9">
      <w:pPr>
        <w:pStyle w:val="ConsPlusCell"/>
        <w:jc w:val="both"/>
      </w:pPr>
      <w:r w:rsidRPr="00061AB7">
        <w:t>42 2191     3     - основная погрешность +/- 0,005%</w:t>
      </w:r>
    </w:p>
    <w:p w:rsidR="00CC4CF9" w:rsidRPr="00061AB7" w:rsidRDefault="00CC4CF9">
      <w:pPr>
        <w:pStyle w:val="ConsPlusCell"/>
        <w:jc w:val="both"/>
      </w:pPr>
      <w:r w:rsidRPr="00061AB7">
        <w:t>42 2192     9     - основная погрешность +/- 0,005%</w:t>
      </w:r>
    </w:p>
    <w:p w:rsidR="00CC4CF9" w:rsidRPr="00061AB7" w:rsidRDefault="00CC4CF9">
      <w:pPr>
        <w:pStyle w:val="ConsPlusCell"/>
        <w:jc w:val="both"/>
      </w:pPr>
      <w:r w:rsidRPr="00061AB7">
        <w:t>42 2193     4     - основная погрешность +/- 0,01%</w:t>
      </w:r>
    </w:p>
    <w:p w:rsidR="00CC4CF9" w:rsidRPr="00061AB7" w:rsidRDefault="00CC4CF9">
      <w:pPr>
        <w:pStyle w:val="ConsPlusCell"/>
        <w:jc w:val="both"/>
      </w:pPr>
      <w:r w:rsidRPr="00061AB7">
        <w:t>42 2194     0     - основная погрешность +/- 0,02%</w:t>
      </w:r>
    </w:p>
    <w:p w:rsidR="00CC4CF9" w:rsidRPr="00061AB7" w:rsidRDefault="00CC4CF9">
      <w:pPr>
        <w:pStyle w:val="ConsPlusCell"/>
        <w:jc w:val="both"/>
      </w:pPr>
      <w:r w:rsidRPr="00061AB7">
        <w:t>42 2195     5     - основная погрешность +/- 0,05%</w:t>
      </w:r>
    </w:p>
    <w:p w:rsidR="00CC4CF9" w:rsidRPr="00061AB7" w:rsidRDefault="00CC4CF9">
      <w:pPr>
        <w:pStyle w:val="ConsPlusCell"/>
        <w:jc w:val="both"/>
      </w:pPr>
      <w:r w:rsidRPr="00061AB7">
        <w:t>42 2196     0     - основная погрешность +/- 0,1%</w:t>
      </w:r>
    </w:p>
    <w:p w:rsidR="00CC4CF9" w:rsidRPr="00061AB7" w:rsidRDefault="00CC4CF9">
      <w:pPr>
        <w:pStyle w:val="ConsPlusCell"/>
        <w:jc w:val="both"/>
      </w:pPr>
      <w:r w:rsidRPr="00061AB7">
        <w:t>42 2197     6     - основная погрешность +/- 0,2%</w:t>
      </w:r>
    </w:p>
    <w:p w:rsidR="00CC4CF9" w:rsidRPr="00061AB7" w:rsidRDefault="00CC4CF9">
      <w:pPr>
        <w:pStyle w:val="ConsPlusCell"/>
        <w:jc w:val="both"/>
      </w:pPr>
      <w:r w:rsidRPr="00061AB7">
        <w:t>42 2198     1     - основная погрешность +/- 0,5%</w:t>
      </w:r>
    </w:p>
    <w:p w:rsidR="00CC4CF9" w:rsidRPr="00061AB7" w:rsidRDefault="00CC4CF9">
      <w:pPr>
        <w:pStyle w:val="ConsPlusCell"/>
        <w:jc w:val="both"/>
      </w:pPr>
      <w:r w:rsidRPr="00061AB7">
        <w:t>42 2199     7     - основная погрешность св. +/- 0,5%</w:t>
      </w:r>
    </w:p>
    <w:p w:rsidR="00CC4CF9" w:rsidRPr="00061AB7" w:rsidRDefault="00CC4CF9">
      <w:pPr>
        <w:pStyle w:val="ConsPlusCell"/>
        <w:jc w:val="both"/>
      </w:pPr>
      <w:r w:rsidRPr="00061AB7">
        <w:t>42 2200     0     Системы информационные электроизмерительные,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комплексы измерительно-вычислительные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установки для измерения электрических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магнитных величин</w:t>
      </w:r>
    </w:p>
    <w:p w:rsidR="00CC4CF9" w:rsidRPr="00061AB7" w:rsidRDefault="00CC4CF9">
      <w:pPr>
        <w:pStyle w:val="ConsPlusCell"/>
        <w:jc w:val="both"/>
      </w:pPr>
      <w:r w:rsidRPr="00061AB7">
        <w:t>42 2210     5     Системы информационные электроизмерительные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диагностические /</w:t>
      </w:r>
    </w:p>
    <w:p w:rsidR="00CC4CF9" w:rsidRPr="00061AB7" w:rsidRDefault="00CC4CF9">
      <w:pPr>
        <w:pStyle w:val="ConsPlusCell"/>
        <w:jc w:val="both"/>
      </w:pPr>
      <w:r w:rsidRPr="00061AB7">
        <w:t>42 2211     0     - для прочностных испытаний</w:t>
      </w:r>
    </w:p>
    <w:p w:rsidR="00CC4CF9" w:rsidRPr="00061AB7" w:rsidRDefault="00CC4CF9">
      <w:pPr>
        <w:pStyle w:val="ConsPlusCell"/>
        <w:jc w:val="both"/>
      </w:pPr>
      <w:r w:rsidRPr="00061AB7">
        <w:t>42 2212     6     - для контроля технологических процессов</w:t>
      </w:r>
    </w:p>
    <w:p w:rsidR="00CC4CF9" w:rsidRPr="00061AB7" w:rsidRDefault="00CC4CF9">
      <w:pPr>
        <w:pStyle w:val="ConsPlusCell"/>
        <w:jc w:val="both"/>
      </w:pPr>
      <w:r w:rsidRPr="00061AB7">
        <w:t>42 2213     1     - для определения свойств материалов</w:t>
      </w:r>
    </w:p>
    <w:p w:rsidR="00CC4CF9" w:rsidRPr="00061AB7" w:rsidRDefault="00CC4CF9">
      <w:pPr>
        <w:pStyle w:val="ConsPlusCell"/>
        <w:jc w:val="both"/>
      </w:pPr>
      <w:r w:rsidRPr="00061AB7">
        <w:t>42 2220     1     Системы информационные / электроизмерительные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исследований</w:t>
      </w:r>
    </w:p>
    <w:p w:rsidR="00CC4CF9" w:rsidRPr="00061AB7" w:rsidRDefault="00CC4CF9">
      <w:pPr>
        <w:pStyle w:val="ConsPlusCell"/>
        <w:jc w:val="both"/>
      </w:pPr>
      <w:r w:rsidRPr="00061AB7">
        <w:t>42 2221     5     - электроизмерительные для научных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исследований</w:t>
      </w:r>
    </w:p>
    <w:p w:rsidR="00CC4CF9" w:rsidRPr="00061AB7" w:rsidRDefault="00CC4CF9">
      <w:pPr>
        <w:pStyle w:val="ConsPlusCell"/>
        <w:jc w:val="both"/>
      </w:pPr>
      <w:r w:rsidRPr="00061AB7">
        <w:t>42 2222     0     - электроизмерительные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42 2230     4     Системы информационные электроизмерительные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42 2231     5     Системы информационные многофункциональные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электроизмерительные</w:t>
      </w:r>
    </w:p>
    <w:p w:rsidR="00CC4CF9" w:rsidRPr="00061AB7" w:rsidRDefault="00CC4CF9">
      <w:pPr>
        <w:pStyle w:val="ConsPlusCell"/>
        <w:jc w:val="both"/>
      </w:pPr>
      <w:r w:rsidRPr="00061AB7">
        <w:t>42 2240     9     Установки и устройства для измерения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электрических величин на постоянном токе /</w:t>
      </w:r>
    </w:p>
    <w:p w:rsidR="00CC4CF9" w:rsidRPr="00061AB7" w:rsidRDefault="00CC4CF9">
      <w:pPr>
        <w:pStyle w:val="ConsPlusCell"/>
        <w:jc w:val="both"/>
      </w:pPr>
      <w:r w:rsidRPr="00061AB7">
        <w:t>42 2241     4     - потенциометрические обычные</w:t>
      </w:r>
    </w:p>
    <w:p w:rsidR="00CC4CF9" w:rsidRPr="00061AB7" w:rsidRDefault="00CC4CF9">
      <w:pPr>
        <w:pStyle w:val="ConsPlusCell"/>
        <w:jc w:val="both"/>
      </w:pPr>
      <w:r w:rsidRPr="00061AB7">
        <w:t>42 2242     9     - потенциометрические полуавтоматические</w:t>
      </w:r>
    </w:p>
    <w:p w:rsidR="00CC4CF9" w:rsidRPr="00061AB7" w:rsidRDefault="00CC4CF9">
      <w:pPr>
        <w:pStyle w:val="ConsPlusCell"/>
        <w:jc w:val="both"/>
      </w:pPr>
      <w:r w:rsidRPr="00061AB7">
        <w:t>42 2244     0     - мостовые обычные</w:t>
      </w:r>
    </w:p>
    <w:p w:rsidR="00CC4CF9" w:rsidRPr="00061AB7" w:rsidRDefault="00CC4CF9">
      <w:pPr>
        <w:pStyle w:val="ConsPlusCell"/>
        <w:jc w:val="both"/>
      </w:pPr>
      <w:r w:rsidRPr="00061AB7">
        <w:t>42 2245     6     - мостовые полуавтоматические</w:t>
      </w:r>
    </w:p>
    <w:p w:rsidR="00CC4CF9" w:rsidRPr="00061AB7" w:rsidRDefault="00CC4CF9">
      <w:pPr>
        <w:pStyle w:val="ConsPlusCell"/>
        <w:jc w:val="both"/>
      </w:pPr>
      <w:r w:rsidRPr="00061AB7">
        <w:t>42 2247     7     - комбинированные обычные</w:t>
      </w:r>
    </w:p>
    <w:p w:rsidR="00CC4CF9" w:rsidRPr="00061AB7" w:rsidRDefault="00CC4CF9">
      <w:pPr>
        <w:pStyle w:val="ConsPlusCell"/>
        <w:jc w:val="both"/>
      </w:pPr>
      <w:r w:rsidRPr="00061AB7">
        <w:t>42 2248     2     - комбинированные полуавтоматические</w:t>
      </w:r>
    </w:p>
    <w:p w:rsidR="00CC4CF9" w:rsidRPr="00061AB7" w:rsidRDefault="00CC4CF9">
      <w:pPr>
        <w:pStyle w:val="ConsPlusCell"/>
        <w:jc w:val="both"/>
      </w:pPr>
      <w:r w:rsidRPr="00061AB7">
        <w:t>42 2250     3     Установки и устройства для измерений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электрических величин на переменном токе /</w:t>
      </w:r>
    </w:p>
    <w:p w:rsidR="00CC4CF9" w:rsidRPr="00061AB7" w:rsidRDefault="00CC4CF9">
      <w:pPr>
        <w:pStyle w:val="ConsPlusCell"/>
        <w:jc w:val="both"/>
      </w:pPr>
      <w:r w:rsidRPr="00061AB7">
        <w:t>42 2251     9     - обычные</w:t>
      </w:r>
    </w:p>
    <w:p w:rsidR="00CC4CF9" w:rsidRPr="00061AB7" w:rsidRDefault="00CC4CF9">
      <w:pPr>
        <w:pStyle w:val="ConsPlusCell"/>
        <w:jc w:val="both"/>
      </w:pPr>
      <w:r w:rsidRPr="00061AB7">
        <w:t>42 2252     4     - полуавтоматические и автоматические</w:t>
      </w:r>
    </w:p>
    <w:p w:rsidR="00CC4CF9" w:rsidRPr="00061AB7" w:rsidRDefault="00CC4CF9">
      <w:pPr>
        <w:pStyle w:val="ConsPlusCell"/>
        <w:jc w:val="both"/>
      </w:pPr>
      <w:r w:rsidRPr="00061AB7">
        <w:t>42 2253     2     - компенсационные (потенциометрические)</w:t>
      </w:r>
    </w:p>
    <w:p w:rsidR="00CC4CF9" w:rsidRPr="00061AB7" w:rsidRDefault="00CC4CF9">
      <w:pPr>
        <w:pStyle w:val="ConsPlusCell"/>
        <w:jc w:val="both"/>
      </w:pPr>
      <w:r w:rsidRPr="00061AB7">
        <w:t>42 2260     8     Установки и устройства для измерений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электрических величин на постоянном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переменном токе /</w:t>
      </w:r>
    </w:p>
    <w:p w:rsidR="00CC4CF9" w:rsidRPr="00061AB7" w:rsidRDefault="00CC4CF9">
      <w:pPr>
        <w:pStyle w:val="ConsPlusCell"/>
        <w:jc w:val="both"/>
      </w:pPr>
      <w:r w:rsidRPr="00061AB7">
        <w:t>42 2261     3     - потенциометрические обычные</w:t>
      </w:r>
    </w:p>
    <w:p w:rsidR="00CC4CF9" w:rsidRPr="00061AB7" w:rsidRDefault="00CC4CF9">
      <w:pPr>
        <w:pStyle w:val="ConsPlusCell"/>
        <w:jc w:val="both"/>
      </w:pPr>
      <w:r w:rsidRPr="00061AB7">
        <w:t>42 2262     9     - потенциометрические полуавтоматические</w:t>
      </w:r>
    </w:p>
    <w:p w:rsidR="00CC4CF9" w:rsidRPr="00061AB7" w:rsidRDefault="00CC4CF9">
      <w:pPr>
        <w:pStyle w:val="ConsPlusCell"/>
        <w:jc w:val="both"/>
      </w:pPr>
      <w:r w:rsidRPr="00061AB7">
        <w:t>42 2264     6     - мостовые обычные</w:t>
      </w:r>
    </w:p>
    <w:p w:rsidR="00CC4CF9" w:rsidRPr="00061AB7" w:rsidRDefault="00CC4CF9">
      <w:pPr>
        <w:pStyle w:val="ConsPlusCell"/>
        <w:jc w:val="both"/>
      </w:pPr>
      <w:r w:rsidRPr="00061AB7">
        <w:t>42 2265     5     - мостовые полуавтоматические</w:t>
      </w:r>
    </w:p>
    <w:p w:rsidR="00CC4CF9" w:rsidRPr="00061AB7" w:rsidRDefault="00CC4CF9">
      <w:pPr>
        <w:pStyle w:val="ConsPlusCell"/>
        <w:jc w:val="both"/>
      </w:pPr>
      <w:r w:rsidRPr="00061AB7">
        <w:t>42 2267     6     - комбинированные обычные</w:t>
      </w:r>
    </w:p>
    <w:p w:rsidR="00CC4CF9" w:rsidRPr="00061AB7" w:rsidRDefault="00CC4CF9">
      <w:pPr>
        <w:pStyle w:val="ConsPlusCell"/>
        <w:jc w:val="both"/>
      </w:pPr>
      <w:r w:rsidRPr="00061AB7">
        <w:t>42 2268     1     - комбинированные полуавтоматические</w:t>
      </w:r>
    </w:p>
    <w:p w:rsidR="00CC4CF9" w:rsidRPr="00061AB7" w:rsidRDefault="00CC4CF9">
      <w:pPr>
        <w:pStyle w:val="ConsPlusCell"/>
        <w:jc w:val="both"/>
      </w:pPr>
      <w:r w:rsidRPr="00061AB7">
        <w:t>42 2270     2     Установки и устройства для измерения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электрических величин прочие</w:t>
      </w:r>
    </w:p>
    <w:p w:rsidR="00CC4CF9" w:rsidRPr="00061AB7" w:rsidRDefault="00CC4CF9">
      <w:pPr>
        <w:pStyle w:val="ConsPlusCell"/>
        <w:jc w:val="both"/>
      </w:pPr>
      <w:r w:rsidRPr="00061AB7">
        <w:t>42 2271     8     Установки для измерения электрических величин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42 2272     3     Устройства для измерения электрических величин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42 2280     7     Установки для измерений магнитных величин /</w:t>
      </w:r>
    </w:p>
    <w:p w:rsidR="00CC4CF9" w:rsidRPr="00061AB7" w:rsidRDefault="00CC4CF9">
      <w:pPr>
        <w:pStyle w:val="ConsPlusCell"/>
        <w:jc w:val="both"/>
      </w:pPr>
      <w:r w:rsidRPr="00061AB7">
        <w:t>42 2281     2     - магнитного поля и магнитного потока</w:t>
      </w:r>
    </w:p>
    <w:p w:rsidR="00CC4CF9" w:rsidRPr="00061AB7" w:rsidRDefault="00CC4CF9">
      <w:pPr>
        <w:pStyle w:val="ConsPlusCell"/>
        <w:jc w:val="both"/>
      </w:pPr>
      <w:r w:rsidRPr="00061AB7">
        <w:t>42 2282     8     - магнитного поля и магнитной индукции</w:t>
      </w:r>
    </w:p>
    <w:p w:rsidR="00CC4CF9" w:rsidRPr="00061AB7" w:rsidRDefault="00CC4CF9">
      <w:pPr>
        <w:pStyle w:val="ConsPlusCell"/>
        <w:jc w:val="both"/>
      </w:pPr>
      <w:r w:rsidRPr="00061AB7">
        <w:t>42 2283     3     Установки и устройства для испытания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ферромагнитных материалов в постоянных полях</w:t>
      </w:r>
    </w:p>
    <w:p w:rsidR="00CC4CF9" w:rsidRPr="00061AB7" w:rsidRDefault="00CC4CF9">
      <w:pPr>
        <w:pStyle w:val="ConsPlusCell"/>
        <w:jc w:val="both"/>
      </w:pPr>
      <w:r w:rsidRPr="00061AB7">
        <w:t>42 2284     9     Установки и устройства для испытаний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ферромагнитных материалов в переменных полях</w:t>
      </w:r>
    </w:p>
    <w:p w:rsidR="00CC4CF9" w:rsidRPr="00061AB7" w:rsidRDefault="00CC4CF9">
      <w:pPr>
        <w:pStyle w:val="ConsPlusCell"/>
        <w:jc w:val="both"/>
      </w:pPr>
      <w:r w:rsidRPr="00061AB7">
        <w:t>42 2285     4     Установки и устройства для испытаний пара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диамагнитных материалов и измерения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магнитострикции</w:t>
      </w:r>
    </w:p>
    <w:p w:rsidR="00CC4CF9" w:rsidRPr="00061AB7" w:rsidRDefault="00CC4CF9">
      <w:pPr>
        <w:pStyle w:val="ConsPlusCell"/>
        <w:jc w:val="both"/>
      </w:pPr>
      <w:r w:rsidRPr="00061AB7">
        <w:t>42 2289     6     Установки и устройства для измерения магнитных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величин прочие</w:t>
      </w:r>
    </w:p>
    <w:p w:rsidR="00CC4CF9" w:rsidRPr="00061AB7" w:rsidRDefault="00CC4CF9">
      <w:pPr>
        <w:pStyle w:val="ConsPlusCell"/>
        <w:jc w:val="both"/>
      </w:pPr>
      <w:r w:rsidRPr="00061AB7">
        <w:t>42 2290     1     Комплексы измерительно-вычислительные /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измерения электрических и магнитных величин</w:t>
      </w:r>
    </w:p>
    <w:p w:rsidR="00CC4CF9" w:rsidRPr="00061AB7" w:rsidRDefault="00CC4CF9">
      <w:pPr>
        <w:pStyle w:val="ConsPlusCell"/>
        <w:jc w:val="both"/>
      </w:pPr>
      <w:r w:rsidRPr="00061AB7">
        <w:t>42 2291     7     - для локальных систем автоматизации испытаний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исследований на базе малых ЭВМ</w:t>
      </w:r>
    </w:p>
    <w:p w:rsidR="00CC4CF9" w:rsidRPr="00061AB7" w:rsidRDefault="00CC4CF9">
      <w:pPr>
        <w:pStyle w:val="ConsPlusCell"/>
        <w:jc w:val="both"/>
      </w:pPr>
      <w:r w:rsidRPr="00061AB7">
        <w:t>42 2292     2     - на микропроцессорной основе для автоматизации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испытаний и исследований</w:t>
      </w:r>
    </w:p>
    <w:p w:rsidR="00CC4CF9" w:rsidRPr="00061AB7" w:rsidRDefault="00CC4CF9">
      <w:pPr>
        <w:pStyle w:val="ConsPlusCell"/>
        <w:jc w:val="both"/>
      </w:pPr>
      <w:r w:rsidRPr="00061AB7">
        <w:t>42 2293     8     - многоуровневые для автоматизации испытаний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исследований</w:t>
      </w:r>
    </w:p>
    <w:p w:rsidR="00CC4CF9" w:rsidRPr="00061AB7" w:rsidRDefault="00CC4CF9">
      <w:pPr>
        <w:pStyle w:val="ConsPlusCell"/>
        <w:jc w:val="both"/>
      </w:pPr>
      <w:r w:rsidRPr="00061AB7">
        <w:t>42 2299     0     - прочие</w:t>
      </w:r>
    </w:p>
    <w:p w:rsidR="00CC4CF9" w:rsidRPr="00061AB7" w:rsidRDefault="00CC4CF9">
      <w:pPr>
        <w:pStyle w:val="ConsPlusCell"/>
        <w:jc w:val="both"/>
      </w:pPr>
      <w:r w:rsidRPr="00061AB7">
        <w:t>42 2300     4     Приборы электроизмерительные щитовые аналоговые</w:t>
      </w:r>
    </w:p>
    <w:p w:rsidR="00CC4CF9" w:rsidRPr="00061AB7" w:rsidRDefault="00CC4CF9">
      <w:pPr>
        <w:pStyle w:val="ConsPlusCell"/>
        <w:jc w:val="both"/>
      </w:pPr>
      <w:r w:rsidRPr="00061AB7">
        <w:t>42 2310     9     Амперметры щитовые аналоговые, /</w:t>
      </w:r>
    </w:p>
    <w:p w:rsidR="00CC4CF9" w:rsidRPr="00061AB7" w:rsidRDefault="00CC4CF9">
      <w:pPr>
        <w:pStyle w:val="ConsPlusCell"/>
        <w:jc w:val="both"/>
      </w:pPr>
      <w:r w:rsidRPr="00061AB7">
        <w:t>42 2311     4     - размер (наибольший по лицевой стороне)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50 мм, в т.ч. и контактные (кроме профильных)</w:t>
      </w:r>
    </w:p>
    <w:p w:rsidR="00CC4CF9" w:rsidRPr="00061AB7" w:rsidRDefault="00CC4CF9">
      <w:pPr>
        <w:pStyle w:val="ConsPlusCell"/>
        <w:jc w:val="both"/>
      </w:pPr>
      <w:r w:rsidRPr="00061AB7">
        <w:t>42 2312     5     - размер (наибольший по лицевой стороне)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50 мм, профильные,  в т.ч. и контактные</w:t>
      </w:r>
    </w:p>
    <w:p w:rsidR="00CC4CF9" w:rsidRPr="00061AB7" w:rsidRDefault="00CC4CF9">
      <w:pPr>
        <w:pStyle w:val="ConsPlusCell"/>
        <w:jc w:val="both"/>
      </w:pPr>
      <w:r w:rsidRPr="00061AB7">
        <w:t>42 2313     5     - размер (наибольший по лицевой стороне)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50 до 100 мм, в т.ч. и контактные (кроме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профильных)</w:t>
      </w:r>
    </w:p>
    <w:p w:rsidR="00CC4CF9" w:rsidRPr="00061AB7" w:rsidRDefault="00CC4CF9">
      <w:pPr>
        <w:pStyle w:val="ConsPlusCell"/>
        <w:jc w:val="both"/>
      </w:pPr>
      <w:r w:rsidRPr="00061AB7">
        <w:t>42 2314     0     - размер (наибольший по лицевой стороне)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50 до 100 мм профильные, в т.ч. и контактные</w:t>
      </w:r>
    </w:p>
    <w:p w:rsidR="00CC4CF9" w:rsidRPr="00061AB7" w:rsidRDefault="00CC4CF9">
      <w:pPr>
        <w:pStyle w:val="ConsPlusCell"/>
        <w:jc w:val="both"/>
      </w:pPr>
      <w:r w:rsidRPr="00061AB7">
        <w:t>42 2315     6     - размер (наибольший по лицевой стороне)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100 до 200 мм, в т.ч. и контактные (кроме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профильных)</w:t>
      </w:r>
    </w:p>
    <w:p w:rsidR="00CC4CF9" w:rsidRPr="00061AB7" w:rsidRDefault="00CC4CF9">
      <w:pPr>
        <w:pStyle w:val="ConsPlusCell"/>
        <w:jc w:val="both"/>
      </w:pPr>
      <w:r w:rsidRPr="00061AB7">
        <w:t>42 2316     1     - размер (наибольший по лицевой стороне)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100 до 200 мм профильные, в т.ч. и контактные</w:t>
      </w:r>
    </w:p>
    <w:p w:rsidR="00CC4CF9" w:rsidRPr="00061AB7" w:rsidRDefault="00CC4CF9">
      <w:pPr>
        <w:pStyle w:val="ConsPlusCell"/>
        <w:jc w:val="both"/>
      </w:pPr>
      <w:r w:rsidRPr="00061AB7">
        <w:t>42 2317     7     - размер (наибольший по лицевой стороне)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200 мм, в т.ч. и контактные (кроме профильных)</w:t>
      </w:r>
    </w:p>
    <w:p w:rsidR="00CC4CF9" w:rsidRPr="00061AB7" w:rsidRDefault="00CC4CF9">
      <w:pPr>
        <w:pStyle w:val="ConsPlusCell"/>
        <w:jc w:val="both"/>
      </w:pPr>
      <w:r w:rsidRPr="00061AB7">
        <w:t>42 2318     2     - размер (наибольший по лицевой стороне)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200 мм профильные, в т.ч. и контактные</w:t>
      </w:r>
    </w:p>
    <w:p w:rsidR="00CC4CF9" w:rsidRPr="00061AB7" w:rsidRDefault="00CC4CF9">
      <w:pPr>
        <w:pStyle w:val="ConsPlusCell"/>
        <w:jc w:val="both"/>
      </w:pPr>
      <w:r w:rsidRPr="00061AB7">
        <w:t>42 2320     3     Вольтметры щитовые аналоговые, /</w:t>
      </w:r>
    </w:p>
    <w:p w:rsidR="00CC4CF9" w:rsidRPr="00061AB7" w:rsidRDefault="00CC4CF9">
      <w:pPr>
        <w:pStyle w:val="ConsPlusCell"/>
        <w:jc w:val="both"/>
      </w:pPr>
      <w:r w:rsidRPr="00061AB7">
        <w:t>42 2321     9     - размер (наибольший по лицевой стороне)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50 мм, в т.ч. и контактные (кроме профильных)</w:t>
      </w:r>
    </w:p>
    <w:p w:rsidR="00CC4CF9" w:rsidRPr="00061AB7" w:rsidRDefault="00CC4CF9">
      <w:pPr>
        <w:pStyle w:val="ConsPlusCell"/>
        <w:jc w:val="both"/>
      </w:pPr>
      <w:r w:rsidRPr="00061AB7">
        <w:t>42 2322     4     - размер (наибольший по лицевой стороне)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50 мм профильные,  в т.ч. и контактные</w:t>
      </w:r>
    </w:p>
    <w:p w:rsidR="00CC4CF9" w:rsidRPr="00061AB7" w:rsidRDefault="00CC4CF9">
      <w:pPr>
        <w:pStyle w:val="ConsPlusCell"/>
        <w:jc w:val="both"/>
      </w:pPr>
      <w:r w:rsidRPr="00061AB7">
        <w:t>42 2323     9     - размер (наибольший по лицевой стороне)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50 до 100 мм, в т.ч. и контактные (кроме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профильных)</w:t>
      </w:r>
    </w:p>
    <w:p w:rsidR="00CC4CF9" w:rsidRPr="00061AB7" w:rsidRDefault="00CC4CF9">
      <w:pPr>
        <w:pStyle w:val="ConsPlusCell"/>
        <w:jc w:val="both"/>
      </w:pPr>
      <w:r w:rsidRPr="00061AB7">
        <w:t>42 2324     5     - размер (наибольший по лицевой стороне)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50 до 100 мм профильные, в т.ч. и контактные</w:t>
      </w:r>
    </w:p>
    <w:p w:rsidR="00CC4CF9" w:rsidRPr="00061AB7" w:rsidRDefault="00CC4CF9">
      <w:pPr>
        <w:pStyle w:val="ConsPlusCell"/>
        <w:jc w:val="both"/>
      </w:pPr>
      <w:r w:rsidRPr="00061AB7">
        <w:t>42 2325     0     - размер (наибольший по лицевой стороне)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100 до 200 мм, в т.ч. и контактные (кроме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профильных)</w:t>
      </w:r>
    </w:p>
    <w:p w:rsidR="00CC4CF9" w:rsidRPr="00061AB7" w:rsidRDefault="00CC4CF9">
      <w:pPr>
        <w:pStyle w:val="ConsPlusCell"/>
        <w:jc w:val="both"/>
      </w:pPr>
      <w:r w:rsidRPr="00061AB7">
        <w:t>42 2326     6     - размер (наибольший по лицевой стороне)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100 до 200 мм профильные, в т.ч. и контактные</w:t>
      </w:r>
    </w:p>
    <w:p w:rsidR="00CC4CF9" w:rsidRPr="00061AB7" w:rsidRDefault="00CC4CF9">
      <w:pPr>
        <w:pStyle w:val="ConsPlusCell"/>
        <w:jc w:val="both"/>
      </w:pPr>
      <w:r w:rsidRPr="00061AB7">
        <w:t>42 2327     1     - размер (наибольший по лицевой стороне)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200 мм, в т.ч. и контактные (кроме профильных)</w:t>
      </w:r>
    </w:p>
    <w:p w:rsidR="00CC4CF9" w:rsidRPr="00061AB7" w:rsidRDefault="00CC4CF9">
      <w:pPr>
        <w:pStyle w:val="ConsPlusCell"/>
        <w:jc w:val="both"/>
      </w:pPr>
      <w:r w:rsidRPr="00061AB7">
        <w:t>42 2328     7     - размер (наибольший по лицевой стороне)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200 мм профильные, в т.ч. и контактные</w:t>
      </w:r>
    </w:p>
    <w:p w:rsidR="00CC4CF9" w:rsidRPr="00061AB7" w:rsidRDefault="00CC4CF9">
      <w:pPr>
        <w:pStyle w:val="ConsPlusCell"/>
        <w:jc w:val="both"/>
      </w:pPr>
      <w:r w:rsidRPr="00061AB7">
        <w:t>42 2330     8     Омметры щитовые аналоговые, /</w:t>
      </w:r>
    </w:p>
    <w:p w:rsidR="00CC4CF9" w:rsidRPr="00061AB7" w:rsidRDefault="00CC4CF9">
      <w:pPr>
        <w:pStyle w:val="ConsPlusCell"/>
        <w:jc w:val="both"/>
      </w:pPr>
      <w:r w:rsidRPr="00061AB7">
        <w:t>42 2331     3     - размер (наибольший по лицевой стороне)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50 мм, в т.ч. и контактные (кроме профильных)</w:t>
      </w:r>
    </w:p>
    <w:p w:rsidR="00CC4CF9" w:rsidRPr="00061AB7" w:rsidRDefault="00CC4CF9">
      <w:pPr>
        <w:pStyle w:val="ConsPlusCell"/>
        <w:jc w:val="both"/>
      </w:pPr>
      <w:r w:rsidRPr="00061AB7">
        <w:t>42 2332     9     - размер (наибольший по лицевой стороне)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50 мм, профильные, в т.ч. и контактные</w:t>
      </w:r>
    </w:p>
    <w:p w:rsidR="00CC4CF9" w:rsidRPr="00061AB7" w:rsidRDefault="00CC4CF9">
      <w:pPr>
        <w:pStyle w:val="ConsPlusCell"/>
        <w:jc w:val="both"/>
      </w:pPr>
      <w:r w:rsidRPr="00061AB7">
        <w:t>42 2333     4     - размер (наибольший по лицевой стороне)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50 до 100 мм, в т.ч. и контактные (кроме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профильных)</w:t>
      </w:r>
    </w:p>
    <w:p w:rsidR="00CC4CF9" w:rsidRPr="00061AB7" w:rsidRDefault="00CC4CF9">
      <w:pPr>
        <w:pStyle w:val="ConsPlusCell"/>
        <w:jc w:val="both"/>
      </w:pPr>
      <w:r w:rsidRPr="00061AB7">
        <w:t>42 2334     2     - размер (наибольший по лицевой стороне)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50 до 100 мм профильные, в т.ч. и контактные</w:t>
      </w:r>
    </w:p>
    <w:p w:rsidR="00CC4CF9" w:rsidRPr="00061AB7" w:rsidRDefault="00CC4CF9">
      <w:pPr>
        <w:pStyle w:val="ConsPlusCell"/>
        <w:jc w:val="both"/>
      </w:pPr>
      <w:r w:rsidRPr="00061AB7">
        <w:t>42 2335     5     - размер (наибольший по лицевой стороне)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100 до 200 мм, в т.ч. и контактные (кроме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профильных)</w:t>
      </w:r>
    </w:p>
    <w:p w:rsidR="00CC4CF9" w:rsidRPr="00061AB7" w:rsidRDefault="00CC4CF9">
      <w:pPr>
        <w:pStyle w:val="ConsPlusCell"/>
        <w:jc w:val="both"/>
      </w:pPr>
      <w:r w:rsidRPr="00061AB7">
        <w:t>42 2336     0     - размер (наибольший по лицевой стороне)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100 до 200 мм профильные, в т.ч. и контактные</w:t>
      </w:r>
    </w:p>
    <w:p w:rsidR="00CC4CF9" w:rsidRPr="00061AB7" w:rsidRDefault="00CC4CF9">
      <w:pPr>
        <w:pStyle w:val="ConsPlusCell"/>
        <w:jc w:val="both"/>
      </w:pPr>
      <w:r w:rsidRPr="00061AB7">
        <w:t>42 2337     6     - размер (наибольший по лицевой стороне)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200 мм, в т.ч. и контактные (кроме профильных)</w:t>
      </w:r>
    </w:p>
    <w:p w:rsidR="00CC4CF9" w:rsidRPr="00061AB7" w:rsidRDefault="00CC4CF9">
      <w:pPr>
        <w:pStyle w:val="ConsPlusCell"/>
        <w:jc w:val="both"/>
      </w:pPr>
      <w:r w:rsidRPr="00061AB7">
        <w:t>42 2338     1     - размер (наибольший по лицевой стороне)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200 мм профильные, в т.ч. и контактные</w:t>
      </w:r>
    </w:p>
    <w:p w:rsidR="00CC4CF9" w:rsidRPr="00061AB7" w:rsidRDefault="00CC4CF9">
      <w:pPr>
        <w:pStyle w:val="ConsPlusCell"/>
        <w:jc w:val="both"/>
      </w:pPr>
      <w:r w:rsidRPr="00061AB7">
        <w:t>42 2340     2     Ваттметры и варметры щитовые аналоговые, /</w:t>
      </w:r>
    </w:p>
    <w:p w:rsidR="00CC4CF9" w:rsidRPr="00061AB7" w:rsidRDefault="00CC4CF9">
      <w:pPr>
        <w:pStyle w:val="ConsPlusCell"/>
        <w:jc w:val="both"/>
      </w:pPr>
      <w:r w:rsidRPr="00061AB7">
        <w:t>42 2341     8     - размер (наибольший по лицевой стороне)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50 мм, в т.ч. и контактные (кроме профильных)</w:t>
      </w:r>
    </w:p>
    <w:p w:rsidR="00CC4CF9" w:rsidRPr="00061AB7" w:rsidRDefault="00CC4CF9">
      <w:pPr>
        <w:pStyle w:val="ConsPlusCell"/>
        <w:jc w:val="both"/>
      </w:pPr>
      <w:r w:rsidRPr="00061AB7">
        <w:t>42 2342     3     - размер (наибольший по лицевой стороне)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50 мм,  в т.ч. и контактные</w:t>
      </w:r>
    </w:p>
    <w:p w:rsidR="00CC4CF9" w:rsidRPr="00061AB7" w:rsidRDefault="00CC4CF9">
      <w:pPr>
        <w:pStyle w:val="ConsPlusCell"/>
        <w:jc w:val="both"/>
      </w:pPr>
      <w:r w:rsidRPr="00061AB7">
        <w:t>42 2343     9     - размер (наибольший по лицевой стороне)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50 до 100 мм, в т.ч. и контактные (кроме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профильных)</w:t>
      </w:r>
    </w:p>
    <w:p w:rsidR="00CC4CF9" w:rsidRPr="00061AB7" w:rsidRDefault="00CC4CF9">
      <w:pPr>
        <w:pStyle w:val="ConsPlusCell"/>
        <w:jc w:val="both"/>
      </w:pPr>
      <w:r w:rsidRPr="00061AB7">
        <w:t>42 2344     4     - размер (наибольший по лицевой стороне)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50 до 100 мм профильные, в т.ч. и контактные</w:t>
      </w:r>
    </w:p>
    <w:p w:rsidR="00CC4CF9" w:rsidRPr="00061AB7" w:rsidRDefault="00CC4CF9">
      <w:pPr>
        <w:pStyle w:val="ConsPlusCell"/>
        <w:jc w:val="both"/>
      </w:pPr>
      <w:r w:rsidRPr="00061AB7">
        <w:t>42 2345     6     - размер (наибольший по лицевой стороне)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100 до 200 мм, в т.ч. и контактные (кроме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профильных)</w:t>
      </w:r>
    </w:p>
    <w:p w:rsidR="00CC4CF9" w:rsidRPr="00061AB7" w:rsidRDefault="00CC4CF9">
      <w:pPr>
        <w:pStyle w:val="ConsPlusCell"/>
        <w:jc w:val="both"/>
      </w:pPr>
      <w:r w:rsidRPr="00061AB7">
        <w:t>42 2346     5     - размер (наибольший по лицевой стороне)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100 до 200 мм профильные, в т.ч. и контактные</w:t>
      </w:r>
    </w:p>
    <w:p w:rsidR="00CC4CF9" w:rsidRPr="00061AB7" w:rsidRDefault="00CC4CF9">
      <w:pPr>
        <w:pStyle w:val="ConsPlusCell"/>
        <w:jc w:val="both"/>
      </w:pPr>
      <w:r w:rsidRPr="00061AB7">
        <w:t>42 2347     0     - размер (наибольший по лицевой стороне)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200 мм, в т.ч. и контактные (кроме профильных)</w:t>
      </w:r>
    </w:p>
    <w:p w:rsidR="00CC4CF9" w:rsidRPr="00061AB7" w:rsidRDefault="00CC4CF9">
      <w:pPr>
        <w:pStyle w:val="ConsPlusCell"/>
        <w:jc w:val="both"/>
      </w:pPr>
      <w:r w:rsidRPr="00061AB7">
        <w:t>42 2348     6     - размер (наибольший по лицевой стороне)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200 мм профильные, в т.ч. и контактные</w:t>
      </w:r>
    </w:p>
    <w:p w:rsidR="00CC4CF9" w:rsidRPr="00061AB7" w:rsidRDefault="00CC4CF9">
      <w:pPr>
        <w:pStyle w:val="ConsPlusCell"/>
        <w:jc w:val="both"/>
      </w:pPr>
      <w:r w:rsidRPr="00061AB7">
        <w:t>42 2350     7     Частотомеры, фазометры и синхроноскопы щитовые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аналоговые, /</w:t>
      </w:r>
    </w:p>
    <w:p w:rsidR="00CC4CF9" w:rsidRPr="00061AB7" w:rsidRDefault="00CC4CF9">
      <w:pPr>
        <w:pStyle w:val="ConsPlusCell"/>
        <w:jc w:val="both"/>
      </w:pPr>
      <w:r w:rsidRPr="00061AB7">
        <w:t>42 2351     2     - размер (наибольший по лицевой стороне)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50 мм, в т.ч. и контактные (кроме профильных)</w:t>
      </w:r>
    </w:p>
    <w:p w:rsidR="00CC4CF9" w:rsidRPr="00061AB7" w:rsidRDefault="00CC4CF9">
      <w:pPr>
        <w:pStyle w:val="ConsPlusCell"/>
        <w:jc w:val="both"/>
      </w:pPr>
      <w:r w:rsidRPr="00061AB7">
        <w:t>42 2352     8     - размер (наибольший по лицевой стороне)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50 мм профильные, в т.ч. и контактные</w:t>
      </w:r>
    </w:p>
    <w:p w:rsidR="00CC4CF9" w:rsidRPr="00061AB7" w:rsidRDefault="00CC4CF9">
      <w:pPr>
        <w:pStyle w:val="ConsPlusCell"/>
        <w:jc w:val="both"/>
      </w:pPr>
      <w:r w:rsidRPr="00061AB7">
        <w:t>42 2353     3     - размер (наибольший по лицевой стороне)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50 до 100 мм, в т.ч. и контактные (кроме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профильных)</w:t>
      </w:r>
    </w:p>
    <w:p w:rsidR="00CC4CF9" w:rsidRPr="00061AB7" w:rsidRDefault="00CC4CF9">
      <w:pPr>
        <w:pStyle w:val="ConsPlusCell"/>
        <w:jc w:val="both"/>
      </w:pPr>
      <w:r w:rsidRPr="00061AB7">
        <w:t>42 2354     9     - размер (наибольший по лицевой стороне)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50 до 100 мм, профильные, в т.ч. и контактные</w:t>
      </w:r>
    </w:p>
    <w:p w:rsidR="00CC4CF9" w:rsidRPr="00061AB7" w:rsidRDefault="00CC4CF9">
      <w:pPr>
        <w:pStyle w:val="ConsPlusCell"/>
        <w:jc w:val="both"/>
      </w:pPr>
      <w:r w:rsidRPr="00061AB7">
        <w:t>42 2355     4     - размер (наибольший по лицевой стороне)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100 до 200 мм, в т.ч. и контактные (кроме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профильных)</w:t>
      </w:r>
    </w:p>
    <w:p w:rsidR="00CC4CF9" w:rsidRPr="00061AB7" w:rsidRDefault="00CC4CF9">
      <w:pPr>
        <w:pStyle w:val="ConsPlusCell"/>
        <w:jc w:val="both"/>
      </w:pPr>
      <w:r w:rsidRPr="00061AB7">
        <w:t>42 2356     0     - размер (наибольший по лицевой стороне)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100 до 200 мм профильные, в т.ч. и контактные</w:t>
      </w:r>
    </w:p>
    <w:p w:rsidR="00CC4CF9" w:rsidRPr="00061AB7" w:rsidRDefault="00CC4CF9">
      <w:pPr>
        <w:pStyle w:val="ConsPlusCell"/>
        <w:jc w:val="both"/>
      </w:pPr>
      <w:r w:rsidRPr="00061AB7">
        <w:t>42 2357     5     - размер (наибольший по лицевой стороне)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200 мм, в т.ч. и контактные (кроме профильных)</w:t>
      </w:r>
    </w:p>
    <w:p w:rsidR="00CC4CF9" w:rsidRPr="00061AB7" w:rsidRDefault="00CC4CF9">
      <w:pPr>
        <w:pStyle w:val="ConsPlusCell"/>
        <w:jc w:val="both"/>
      </w:pPr>
      <w:r w:rsidRPr="00061AB7">
        <w:t>42 2358     0     - размер (наибольший по лицевой стороне)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200 мм, профильные, в т.ч. и контактные</w:t>
      </w:r>
    </w:p>
    <w:p w:rsidR="00CC4CF9" w:rsidRPr="00061AB7" w:rsidRDefault="00CC4CF9">
      <w:pPr>
        <w:pStyle w:val="ConsPlusCell"/>
        <w:jc w:val="both"/>
      </w:pPr>
      <w:r w:rsidRPr="00061AB7">
        <w:t>42 2360     1     Приборы электроизмерительные щитовые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аналоговые, комбинированные, /</w:t>
      </w:r>
    </w:p>
    <w:p w:rsidR="00CC4CF9" w:rsidRPr="00061AB7" w:rsidRDefault="00CC4CF9">
      <w:pPr>
        <w:pStyle w:val="ConsPlusCell"/>
        <w:jc w:val="both"/>
      </w:pPr>
      <w:r w:rsidRPr="00061AB7">
        <w:t>42 2361     7     - размер (наибольший по лицевой стороне)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50 мм, в т.ч. и контактные (кроме профильных)</w:t>
      </w:r>
    </w:p>
    <w:p w:rsidR="00CC4CF9" w:rsidRPr="00061AB7" w:rsidRDefault="00CC4CF9">
      <w:pPr>
        <w:pStyle w:val="ConsPlusCell"/>
        <w:jc w:val="both"/>
      </w:pPr>
      <w:r w:rsidRPr="00061AB7">
        <w:t>42 2362     2     - размер (наибольший по лицевой стороне)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50 мм профильные, в т.ч. и контактные</w:t>
      </w:r>
    </w:p>
    <w:p w:rsidR="00CC4CF9" w:rsidRPr="00061AB7" w:rsidRDefault="00CC4CF9">
      <w:pPr>
        <w:pStyle w:val="ConsPlusCell"/>
        <w:jc w:val="both"/>
      </w:pPr>
      <w:r w:rsidRPr="00061AB7">
        <w:t>42 2363     8     - размер (наибольший по лицевой стороне)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50 до 100 мм, в т.ч. и контактные (кроме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профильных)</w:t>
      </w:r>
    </w:p>
    <w:p w:rsidR="00CC4CF9" w:rsidRPr="00061AB7" w:rsidRDefault="00CC4CF9">
      <w:pPr>
        <w:pStyle w:val="ConsPlusCell"/>
        <w:jc w:val="both"/>
      </w:pPr>
      <w:r w:rsidRPr="00061AB7">
        <w:t>42 2364     3     - размер (наибольший по лицевой стороне)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50 до 100 мм профильные, в т.ч. и контактные</w:t>
      </w:r>
    </w:p>
    <w:p w:rsidR="00CC4CF9" w:rsidRPr="00061AB7" w:rsidRDefault="00CC4CF9">
      <w:pPr>
        <w:pStyle w:val="ConsPlusCell"/>
        <w:jc w:val="both"/>
      </w:pPr>
      <w:r w:rsidRPr="00061AB7">
        <w:t>42 2365     9     - размер (наибольший по лицевой стороне)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100 до 200 мм, в т.ч. и контактные (кроме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профильных)</w:t>
      </w:r>
    </w:p>
    <w:p w:rsidR="00CC4CF9" w:rsidRPr="00061AB7" w:rsidRDefault="00CC4CF9">
      <w:pPr>
        <w:pStyle w:val="ConsPlusCell"/>
        <w:jc w:val="both"/>
      </w:pPr>
      <w:r w:rsidRPr="00061AB7">
        <w:t>42 2366     4     - размер (наибольший по лицевой стороне)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100 до 200 мм, профильные, в т.ч. и контактные</w:t>
      </w:r>
    </w:p>
    <w:p w:rsidR="00CC4CF9" w:rsidRPr="00061AB7" w:rsidRDefault="00CC4CF9">
      <w:pPr>
        <w:pStyle w:val="ConsPlusCell"/>
        <w:jc w:val="both"/>
      </w:pPr>
      <w:r w:rsidRPr="00061AB7">
        <w:t>42 2367     3     - размер (наибольший по лицевой стороне)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200 мм, в т.ч. и контактные (кроме профильных)</w:t>
      </w:r>
    </w:p>
    <w:p w:rsidR="00CC4CF9" w:rsidRPr="00061AB7" w:rsidRDefault="00CC4CF9">
      <w:pPr>
        <w:pStyle w:val="ConsPlusCell"/>
        <w:jc w:val="both"/>
      </w:pPr>
      <w:r w:rsidRPr="00061AB7">
        <w:t>42 2368     5     - размер (наибольший по лицевой стороне)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200 мм профильные, в т.ч. и контактные</w:t>
      </w:r>
    </w:p>
    <w:p w:rsidR="00CC4CF9" w:rsidRPr="00061AB7" w:rsidRDefault="00CC4CF9">
      <w:pPr>
        <w:pStyle w:val="ConsPlusCell"/>
        <w:jc w:val="both"/>
      </w:pPr>
      <w:r w:rsidRPr="00061AB7">
        <w:t>42 2370     6     Указатели, измерители и индикаторы щитовые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аналоговые, /</w:t>
      </w:r>
    </w:p>
    <w:p w:rsidR="00CC4CF9" w:rsidRPr="00061AB7" w:rsidRDefault="00CC4CF9">
      <w:pPr>
        <w:pStyle w:val="ConsPlusCell"/>
        <w:jc w:val="both"/>
      </w:pPr>
      <w:r w:rsidRPr="00061AB7">
        <w:t>42 2371     1     - размер (наибольший по лицевой стороне)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50 мм (кроме профильных)</w:t>
      </w:r>
    </w:p>
    <w:p w:rsidR="00CC4CF9" w:rsidRPr="00061AB7" w:rsidRDefault="00CC4CF9">
      <w:pPr>
        <w:pStyle w:val="ConsPlusCell"/>
        <w:jc w:val="both"/>
      </w:pPr>
      <w:r w:rsidRPr="00061AB7">
        <w:t>42 2372     7     - размер (наибольший по лицевой стороне)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50 мм профильные</w:t>
      </w:r>
    </w:p>
    <w:p w:rsidR="00CC4CF9" w:rsidRPr="00061AB7" w:rsidRDefault="00CC4CF9">
      <w:pPr>
        <w:pStyle w:val="ConsPlusCell"/>
        <w:jc w:val="both"/>
      </w:pPr>
      <w:r w:rsidRPr="00061AB7">
        <w:t>42 2373     2     - размер (наибольший по лицевой стороне)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50 до 100 мм (кроме профильных)</w:t>
      </w:r>
    </w:p>
    <w:p w:rsidR="00CC4CF9" w:rsidRPr="00061AB7" w:rsidRDefault="00CC4CF9">
      <w:pPr>
        <w:pStyle w:val="ConsPlusCell"/>
        <w:jc w:val="both"/>
      </w:pPr>
      <w:r w:rsidRPr="00061AB7">
        <w:t>42 2374     8     - размер (наибольший по лицевой стороне)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50 до 100 мм профильные</w:t>
      </w:r>
    </w:p>
    <w:p w:rsidR="00CC4CF9" w:rsidRPr="00061AB7" w:rsidRDefault="00CC4CF9">
      <w:pPr>
        <w:pStyle w:val="ConsPlusCell"/>
        <w:jc w:val="both"/>
      </w:pPr>
      <w:r w:rsidRPr="00061AB7">
        <w:t>42 2375     3     - размер (наибольший по лицевой стороне)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100 до 200 мм (кроме профильных)</w:t>
      </w:r>
    </w:p>
    <w:p w:rsidR="00CC4CF9" w:rsidRPr="00061AB7" w:rsidRDefault="00CC4CF9">
      <w:pPr>
        <w:pStyle w:val="ConsPlusCell"/>
        <w:jc w:val="both"/>
      </w:pPr>
      <w:r w:rsidRPr="00061AB7">
        <w:t>42 2376     9     - размер (наибольший по лицевой стороне)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100 до 200 мм профильные</w:t>
      </w:r>
    </w:p>
    <w:p w:rsidR="00CC4CF9" w:rsidRPr="00061AB7" w:rsidRDefault="00CC4CF9">
      <w:pPr>
        <w:pStyle w:val="ConsPlusCell"/>
        <w:jc w:val="both"/>
      </w:pPr>
      <w:r w:rsidRPr="00061AB7">
        <w:t>42 2377     4     - размер (наибольший по лицевой стороне)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200 мм (кроме профильных)</w:t>
      </w:r>
    </w:p>
    <w:p w:rsidR="00CC4CF9" w:rsidRPr="00061AB7" w:rsidRDefault="00CC4CF9">
      <w:pPr>
        <w:pStyle w:val="ConsPlusCell"/>
        <w:jc w:val="both"/>
      </w:pPr>
      <w:r w:rsidRPr="00061AB7">
        <w:t>42 2378     7     - размер (наибольший по лицевой стороне)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200 мм профильные</w:t>
      </w:r>
    </w:p>
    <w:p w:rsidR="00CC4CF9" w:rsidRPr="00061AB7" w:rsidRDefault="00CC4CF9">
      <w:pPr>
        <w:pStyle w:val="ConsPlusCell"/>
        <w:jc w:val="both"/>
      </w:pPr>
      <w:r w:rsidRPr="00061AB7">
        <w:t>42 2380     0     Приборы с логометрической измерительной схемой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(вторичные)</w:t>
      </w:r>
    </w:p>
    <w:p w:rsidR="00CC4CF9" w:rsidRPr="00061AB7" w:rsidRDefault="00CC4CF9">
      <w:pPr>
        <w:pStyle w:val="ConsPlusCell"/>
        <w:jc w:val="both"/>
      </w:pPr>
      <w:r w:rsidRPr="00061AB7">
        <w:t>42 2381     6     Логометры непосредственной оценки,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показывающие, размер (наибольший по лицевой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стороне) / до 200 мм</w:t>
      </w:r>
    </w:p>
    <w:p w:rsidR="00CC4CF9" w:rsidRPr="00061AB7" w:rsidRDefault="00CC4CF9">
      <w:pPr>
        <w:pStyle w:val="ConsPlusCell"/>
        <w:jc w:val="both"/>
      </w:pPr>
      <w:r w:rsidRPr="00061AB7">
        <w:t>42 2382     1     - св. 200 до 320 мм</w:t>
      </w:r>
    </w:p>
    <w:p w:rsidR="00CC4CF9" w:rsidRPr="00061AB7" w:rsidRDefault="00CC4CF9">
      <w:pPr>
        <w:pStyle w:val="ConsPlusCell"/>
        <w:jc w:val="both"/>
      </w:pPr>
      <w:r w:rsidRPr="00061AB7">
        <w:t>42 2390     5     Приборы электроизмерительные щитовые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аналоговые, / прочие</w:t>
      </w:r>
    </w:p>
    <w:p w:rsidR="00CC4CF9" w:rsidRPr="00061AB7" w:rsidRDefault="00CC4CF9">
      <w:pPr>
        <w:pStyle w:val="ConsPlusCell"/>
        <w:jc w:val="both"/>
      </w:pPr>
      <w:r w:rsidRPr="00061AB7">
        <w:t>42 2391     0     - размер (наибольший по лицевой стороне)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50 мм (кроме профильных)</w:t>
      </w:r>
    </w:p>
    <w:p w:rsidR="00CC4CF9" w:rsidRPr="00061AB7" w:rsidRDefault="00CC4CF9">
      <w:pPr>
        <w:pStyle w:val="ConsPlusCell"/>
        <w:jc w:val="both"/>
      </w:pPr>
      <w:r w:rsidRPr="00061AB7">
        <w:t>42 2392     6     - размер (наибольший по лицевой стороне)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50 мм профильные</w:t>
      </w:r>
    </w:p>
    <w:p w:rsidR="00CC4CF9" w:rsidRPr="00061AB7" w:rsidRDefault="00CC4CF9">
      <w:pPr>
        <w:pStyle w:val="ConsPlusCell"/>
        <w:jc w:val="both"/>
      </w:pPr>
      <w:r w:rsidRPr="00061AB7">
        <w:t>42 2393     1     - размер (наибольший по лицевой стороне)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50 до 100 мм (кроме профильных)</w:t>
      </w:r>
    </w:p>
    <w:p w:rsidR="00CC4CF9" w:rsidRPr="00061AB7" w:rsidRDefault="00CC4CF9">
      <w:pPr>
        <w:pStyle w:val="ConsPlusCell"/>
        <w:jc w:val="both"/>
      </w:pPr>
      <w:r w:rsidRPr="00061AB7">
        <w:t>42 2394     7     - размер (наибольший по лицевой стороне)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50 до 100 мм профильные</w:t>
      </w:r>
    </w:p>
    <w:p w:rsidR="00CC4CF9" w:rsidRPr="00061AB7" w:rsidRDefault="00CC4CF9">
      <w:pPr>
        <w:pStyle w:val="ConsPlusCell"/>
        <w:jc w:val="both"/>
      </w:pPr>
      <w:r w:rsidRPr="00061AB7">
        <w:t>42 2395     2     - размер (наибольший по лицевой стороне)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100 до 200 мм (кроме профильных)</w:t>
      </w:r>
    </w:p>
    <w:p w:rsidR="00CC4CF9" w:rsidRPr="00061AB7" w:rsidRDefault="00CC4CF9">
      <w:pPr>
        <w:pStyle w:val="ConsPlusCell"/>
        <w:jc w:val="both"/>
      </w:pPr>
      <w:r w:rsidRPr="00061AB7">
        <w:t>42 2396     8     - размер (наибольший по лицевой стороне)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100 до 200 мм профильные</w:t>
      </w:r>
    </w:p>
    <w:p w:rsidR="00CC4CF9" w:rsidRPr="00061AB7" w:rsidRDefault="00CC4CF9">
      <w:pPr>
        <w:pStyle w:val="ConsPlusCell"/>
        <w:jc w:val="both"/>
      </w:pPr>
      <w:r w:rsidRPr="00061AB7">
        <w:t>42 2397     3     - размер (наибольший по лицевой стороне)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200 мм (кроме профильных)</w:t>
      </w:r>
    </w:p>
    <w:p w:rsidR="00CC4CF9" w:rsidRPr="00061AB7" w:rsidRDefault="00CC4CF9">
      <w:pPr>
        <w:pStyle w:val="ConsPlusCell"/>
        <w:jc w:val="both"/>
      </w:pPr>
      <w:r w:rsidRPr="00061AB7">
        <w:t>42 2398     9     - размер (наибольший по лицевой стороне)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200 мм профильные</w:t>
      </w:r>
    </w:p>
    <w:p w:rsidR="00CC4CF9" w:rsidRPr="00061AB7" w:rsidRDefault="00CC4CF9">
      <w:pPr>
        <w:pStyle w:val="ConsPlusCell"/>
        <w:jc w:val="both"/>
      </w:pPr>
      <w:r w:rsidRPr="00061AB7">
        <w:t>42 2400     8     Приборы электроизмерительные лабораторные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переносные аналоговые</w:t>
      </w:r>
    </w:p>
    <w:p w:rsidR="00CC4CF9" w:rsidRPr="00061AB7" w:rsidRDefault="00CC4CF9">
      <w:pPr>
        <w:pStyle w:val="ConsPlusCell"/>
        <w:jc w:val="both"/>
      </w:pPr>
      <w:r w:rsidRPr="00061AB7">
        <w:t>42 2410     2     Амперметры лабораторные и переносные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аналоговые, /</w:t>
      </w:r>
    </w:p>
    <w:p w:rsidR="00CC4CF9" w:rsidRPr="00061AB7" w:rsidRDefault="00CC4CF9">
      <w:pPr>
        <w:pStyle w:val="ConsPlusCell"/>
        <w:jc w:val="both"/>
      </w:pPr>
      <w:r w:rsidRPr="00061AB7">
        <w:t>42 2411     8     - класс точности 0,05 и точнее</w:t>
      </w:r>
    </w:p>
    <w:p w:rsidR="00CC4CF9" w:rsidRPr="00061AB7" w:rsidRDefault="00CC4CF9">
      <w:pPr>
        <w:pStyle w:val="ConsPlusCell"/>
        <w:jc w:val="both"/>
      </w:pPr>
      <w:r w:rsidRPr="00061AB7">
        <w:t>42 2412     3     - класс точности 0,1</w:t>
      </w:r>
    </w:p>
    <w:p w:rsidR="00CC4CF9" w:rsidRPr="00061AB7" w:rsidRDefault="00CC4CF9">
      <w:pPr>
        <w:pStyle w:val="ConsPlusCell"/>
        <w:jc w:val="both"/>
      </w:pPr>
      <w:r w:rsidRPr="00061AB7">
        <w:t>42 2413     9     - класс точности 0,2</w:t>
      </w:r>
    </w:p>
    <w:p w:rsidR="00CC4CF9" w:rsidRPr="00061AB7" w:rsidRDefault="00CC4CF9">
      <w:pPr>
        <w:pStyle w:val="ConsPlusCell"/>
        <w:jc w:val="both"/>
      </w:pPr>
      <w:r w:rsidRPr="00061AB7">
        <w:t>42 2414     4     - класс точности 0,5</w:t>
      </w:r>
    </w:p>
    <w:p w:rsidR="00CC4CF9" w:rsidRPr="00061AB7" w:rsidRDefault="00CC4CF9">
      <w:pPr>
        <w:pStyle w:val="ConsPlusCell"/>
        <w:jc w:val="both"/>
      </w:pPr>
      <w:r w:rsidRPr="00061AB7">
        <w:t>42 2415     2     - класс точности 1,0</w:t>
      </w:r>
    </w:p>
    <w:p w:rsidR="00CC4CF9" w:rsidRPr="00061AB7" w:rsidRDefault="00CC4CF9">
      <w:pPr>
        <w:pStyle w:val="ConsPlusCell"/>
        <w:jc w:val="both"/>
      </w:pPr>
      <w:r w:rsidRPr="00061AB7">
        <w:t>42 2416     5     - класс точности 1,5</w:t>
      </w:r>
    </w:p>
    <w:p w:rsidR="00CC4CF9" w:rsidRPr="00061AB7" w:rsidRDefault="00CC4CF9">
      <w:pPr>
        <w:pStyle w:val="ConsPlusCell"/>
        <w:jc w:val="both"/>
      </w:pPr>
      <w:r w:rsidRPr="00061AB7">
        <w:t>42 2417     0     - класс точности 2,5</w:t>
      </w:r>
    </w:p>
    <w:p w:rsidR="00CC4CF9" w:rsidRPr="00061AB7" w:rsidRDefault="00CC4CF9">
      <w:pPr>
        <w:pStyle w:val="ConsPlusCell"/>
        <w:jc w:val="both"/>
      </w:pPr>
      <w:r w:rsidRPr="00061AB7">
        <w:t>42 2418     6     - класс точности 4,0</w:t>
      </w:r>
    </w:p>
    <w:p w:rsidR="00CC4CF9" w:rsidRPr="00061AB7" w:rsidRDefault="00CC4CF9">
      <w:pPr>
        <w:pStyle w:val="ConsPlusCell"/>
        <w:jc w:val="both"/>
      </w:pPr>
      <w:r w:rsidRPr="00061AB7">
        <w:t>42 2419     1     - основная погрешность св. +/- 4%</w:t>
      </w:r>
    </w:p>
    <w:p w:rsidR="00CC4CF9" w:rsidRPr="00061AB7" w:rsidRDefault="00CC4CF9">
      <w:pPr>
        <w:pStyle w:val="ConsPlusCell"/>
        <w:jc w:val="both"/>
      </w:pPr>
      <w:r w:rsidRPr="00061AB7">
        <w:t>42 2420     7     Вольтметры лабораторные и переносные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аналоговые, /</w:t>
      </w:r>
    </w:p>
    <w:p w:rsidR="00CC4CF9" w:rsidRPr="00061AB7" w:rsidRDefault="00CC4CF9">
      <w:pPr>
        <w:pStyle w:val="ConsPlusCell"/>
        <w:jc w:val="both"/>
      </w:pPr>
      <w:r w:rsidRPr="00061AB7">
        <w:t>42 2421     2     - класс точности 0,05 и точнее</w:t>
      </w:r>
    </w:p>
    <w:p w:rsidR="00CC4CF9" w:rsidRPr="00061AB7" w:rsidRDefault="00CC4CF9">
      <w:pPr>
        <w:pStyle w:val="ConsPlusCell"/>
        <w:jc w:val="both"/>
      </w:pPr>
      <w:r w:rsidRPr="00061AB7">
        <w:t>42 2422     8     - класс точности 0,1</w:t>
      </w:r>
    </w:p>
    <w:p w:rsidR="00CC4CF9" w:rsidRPr="00061AB7" w:rsidRDefault="00CC4CF9">
      <w:pPr>
        <w:pStyle w:val="ConsPlusCell"/>
        <w:jc w:val="both"/>
      </w:pPr>
      <w:r w:rsidRPr="00061AB7">
        <w:t>42 2423     3     - класс точности 0,2</w:t>
      </w:r>
    </w:p>
    <w:p w:rsidR="00CC4CF9" w:rsidRPr="00061AB7" w:rsidRDefault="00CC4CF9">
      <w:pPr>
        <w:pStyle w:val="ConsPlusCell"/>
        <w:jc w:val="both"/>
      </w:pPr>
      <w:r w:rsidRPr="00061AB7">
        <w:t>42 2424     9     - класс точности 0,5</w:t>
      </w:r>
    </w:p>
    <w:p w:rsidR="00CC4CF9" w:rsidRPr="00061AB7" w:rsidRDefault="00CC4CF9">
      <w:pPr>
        <w:pStyle w:val="ConsPlusCell"/>
        <w:jc w:val="both"/>
      </w:pPr>
      <w:r w:rsidRPr="00061AB7">
        <w:t>42 2425     4     - класс точности 1,0</w:t>
      </w:r>
    </w:p>
    <w:p w:rsidR="00CC4CF9" w:rsidRPr="00061AB7" w:rsidRDefault="00CC4CF9">
      <w:pPr>
        <w:pStyle w:val="ConsPlusCell"/>
        <w:jc w:val="both"/>
      </w:pPr>
      <w:r w:rsidRPr="00061AB7">
        <w:t>42 2426     6     - класс точности 1,5</w:t>
      </w:r>
    </w:p>
    <w:p w:rsidR="00CC4CF9" w:rsidRPr="00061AB7" w:rsidRDefault="00CC4CF9">
      <w:pPr>
        <w:pStyle w:val="ConsPlusCell"/>
        <w:jc w:val="both"/>
      </w:pPr>
      <w:r w:rsidRPr="00061AB7">
        <w:t>42 2427     5     - класс точности 2,5</w:t>
      </w:r>
    </w:p>
    <w:p w:rsidR="00CC4CF9" w:rsidRPr="00061AB7" w:rsidRDefault="00CC4CF9">
      <w:pPr>
        <w:pStyle w:val="ConsPlusCell"/>
        <w:jc w:val="both"/>
      </w:pPr>
      <w:r w:rsidRPr="00061AB7">
        <w:t>42 2428     0     - класс точности 4,0</w:t>
      </w:r>
    </w:p>
    <w:p w:rsidR="00CC4CF9" w:rsidRPr="00061AB7" w:rsidRDefault="00CC4CF9">
      <w:pPr>
        <w:pStyle w:val="ConsPlusCell"/>
        <w:jc w:val="both"/>
      </w:pPr>
      <w:r w:rsidRPr="00061AB7">
        <w:t>42 2429     6     - основная погрешность св. +/- 4%</w:t>
      </w:r>
    </w:p>
    <w:p w:rsidR="00CC4CF9" w:rsidRPr="00061AB7" w:rsidRDefault="00CC4CF9">
      <w:pPr>
        <w:pStyle w:val="ConsPlusCell"/>
        <w:jc w:val="both"/>
      </w:pPr>
      <w:r w:rsidRPr="00061AB7">
        <w:t>42 2430     1     Омметры, фарадметры и генриметры лабораторные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переносные аналоговые, /</w:t>
      </w:r>
    </w:p>
    <w:p w:rsidR="00CC4CF9" w:rsidRPr="00061AB7" w:rsidRDefault="00CC4CF9">
      <w:pPr>
        <w:pStyle w:val="ConsPlusCell"/>
        <w:jc w:val="both"/>
      </w:pPr>
      <w:r w:rsidRPr="00061AB7">
        <w:t>42 2431     7     - класс точности 0,05 и точнее</w:t>
      </w:r>
    </w:p>
    <w:p w:rsidR="00CC4CF9" w:rsidRPr="00061AB7" w:rsidRDefault="00CC4CF9">
      <w:pPr>
        <w:pStyle w:val="ConsPlusCell"/>
        <w:jc w:val="both"/>
      </w:pPr>
      <w:r w:rsidRPr="00061AB7">
        <w:t>42 2432     2     - класс точности 0,1</w:t>
      </w:r>
    </w:p>
    <w:p w:rsidR="00CC4CF9" w:rsidRPr="00061AB7" w:rsidRDefault="00CC4CF9">
      <w:pPr>
        <w:pStyle w:val="ConsPlusCell"/>
        <w:jc w:val="both"/>
      </w:pPr>
      <w:r w:rsidRPr="00061AB7">
        <w:t>42 2433     8     - класс точности 0,2</w:t>
      </w:r>
    </w:p>
    <w:p w:rsidR="00CC4CF9" w:rsidRPr="00061AB7" w:rsidRDefault="00CC4CF9">
      <w:pPr>
        <w:pStyle w:val="ConsPlusCell"/>
        <w:jc w:val="both"/>
      </w:pPr>
      <w:r w:rsidRPr="00061AB7">
        <w:t>42 2434     3     - класс точности 0,5</w:t>
      </w:r>
    </w:p>
    <w:p w:rsidR="00CC4CF9" w:rsidRPr="00061AB7" w:rsidRDefault="00CC4CF9">
      <w:pPr>
        <w:pStyle w:val="ConsPlusCell"/>
        <w:jc w:val="both"/>
      </w:pPr>
      <w:r w:rsidRPr="00061AB7">
        <w:t>42 2435     9     - класс точности 1,0</w:t>
      </w:r>
    </w:p>
    <w:p w:rsidR="00CC4CF9" w:rsidRPr="00061AB7" w:rsidRDefault="00CC4CF9">
      <w:pPr>
        <w:pStyle w:val="ConsPlusCell"/>
        <w:jc w:val="both"/>
      </w:pPr>
      <w:r w:rsidRPr="00061AB7">
        <w:t>42 2436     4     - класс точности 1,5</w:t>
      </w:r>
    </w:p>
    <w:p w:rsidR="00CC4CF9" w:rsidRPr="00061AB7" w:rsidRDefault="00CC4CF9">
      <w:pPr>
        <w:pStyle w:val="ConsPlusCell"/>
        <w:jc w:val="both"/>
      </w:pPr>
      <w:r w:rsidRPr="00061AB7">
        <w:t>42 2437     0     - класс точности 2,5</w:t>
      </w:r>
    </w:p>
    <w:p w:rsidR="00CC4CF9" w:rsidRPr="00061AB7" w:rsidRDefault="00CC4CF9">
      <w:pPr>
        <w:pStyle w:val="ConsPlusCell"/>
        <w:jc w:val="both"/>
      </w:pPr>
      <w:r w:rsidRPr="00061AB7">
        <w:t>42 2438     5     - класс точности 4,0</w:t>
      </w:r>
    </w:p>
    <w:p w:rsidR="00CC4CF9" w:rsidRPr="00061AB7" w:rsidRDefault="00CC4CF9">
      <w:pPr>
        <w:pStyle w:val="ConsPlusCell"/>
        <w:jc w:val="both"/>
      </w:pPr>
      <w:r w:rsidRPr="00061AB7">
        <w:t>42 2439     0     - основная погрешность св. +/- 4%</w:t>
      </w:r>
    </w:p>
    <w:p w:rsidR="00CC4CF9" w:rsidRPr="00061AB7" w:rsidRDefault="00CC4CF9">
      <w:pPr>
        <w:pStyle w:val="ConsPlusCell"/>
        <w:jc w:val="both"/>
      </w:pPr>
      <w:r w:rsidRPr="00061AB7">
        <w:t>42 2440     6     Ваттметры и варметры лабораторные и переносные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аналоговые, /</w:t>
      </w:r>
    </w:p>
    <w:p w:rsidR="00CC4CF9" w:rsidRPr="00061AB7" w:rsidRDefault="00CC4CF9">
      <w:pPr>
        <w:pStyle w:val="ConsPlusCell"/>
        <w:jc w:val="both"/>
      </w:pPr>
      <w:r w:rsidRPr="00061AB7">
        <w:t>42 2441     1     - класс точности 0,05 и точнее</w:t>
      </w:r>
    </w:p>
    <w:p w:rsidR="00CC4CF9" w:rsidRPr="00061AB7" w:rsidRDefault="00CC4CF9">
      <w:pPr>
        <w:pStyle w:val="ConsPlusCell"/>
        <w:jc w:val="both"/>
      </w:pPr>
      <w:r w:rsidRPr="00061AB7">
        <w:t>42 2442     7     - класс точности 0,1</w:t>
      </w:r>
    </w:p>
    <w:p w:rsidR="00CC4CF9" w:rsidRPr="00061AB7" w:rsidRDefault="00CC4CF9">
      <w:pPr>
        <w:pStyle w:val="ConsPlusCell"/>
        <w:jc w:val="both"/>
      </w:pPr>
      <w:r w:rsidRPr="00061AB7">
        <w:t>42 2443     2     - класс точности 0,2</w:t>
      </w:r>
    </w:p>
    <w:p w:rsidR="00CC4CF9" w:rsidRPr="00061AB7" w:rsidRDefault="00CC4CF9">
      <w:pPr>
        <w:pStyle w:val="ConsPlusCell"/>
        <w:jc w:val="both"/>
      </w:pPr>
      <w:r w:rsidRPr="00061AB7">
        <w:t>42 2444     8     - класс точности 0,5</w:t>
      </w:r>
    </w:p>
    <w:p w:rsidR="00CC4CF9" w:rsidRPr="00061AB7" w:rsidRDefault="00CC4CF9">
      <w:pPr>
        <w:pStyle w:val="ConsPlusCell"/>
        <w:jc w:val="both"/>
      </w:pPr>
      <w:r w:rsidRPr="00061AB7">
        <w:t>42 2445     3     - класс точности 1,0</w:t>
      </w:r>
    </w:p>
    <w:p w:rsidR="00CC4CF9" w:rsidRPr="00061AB7" w:rsidRDefault="00CC4CF9">
      <w:pPr>
        <w:pStyle w:val="ConsPlusCell"/>
        <w:jc w:val="both"/>
      </w:pPr>
      <w:r w:rsidRPr="00061AB7">
        <w:t>42 2446     9     - класс точности 1,5</w:t>
      </w:r>
    </w:p>
    <w:p w:rsidR="00CC4CF9" w:rsidRPr="00061AB7" w:rsidRDefault="00CC4CF9">
      <w:pPr>
        <w:pStyle w:val="ConsPlusCell"/>
        <w:jc w:val="both"/>
      </w:pPr>
      <w:r w:rsidRPr="00061AB7">
        <w:t>42 2447     4     - класс точности 2,5</w:t>
      </w:r>
    </w:p>
    <w:p w:rsidR="00CC4CF9" w:rsidRPr="00061AB7" w:rsidRDefault="00CC4CF9">
      <w:pPr>
        <w:pStyle w:val="ConsPlusCell"/>
        <w:jc w:val="both"/>
      </w:pPr>
      <w:r w:rsidRPr="00061AB7">
        <w:t>42 2448     3     - класс точности 4,0</w:t>
      </w:r>
    </w:p>
    <w:p w:rsidR="00CC4CF9" w:rsidRPr="00061AB7" w:rsidRDefault="00CC4CF9">
      <w:pPr>
        <w:pStyle w:val="ConsPlusCell"/>
        <w:jc w:val="both"/>
      </w:pPr>
      <w:r w:rsidRPr="00061AB7">
        <w:t>42 2449     5     - основная погрешность св. +/- 4%</w:t>
      </w:r>
    </w:p>
    <w:p w:rsidR="00CC4CF9" w:rsidRPr="00061AB7" w:rsidRDefault="00CC4CF9">
      <w:pPr>
        <w:pStyle w:val="ConsPlusCell"/>
        <w:jc w:val="both"/>
      </w:pPr>
      <w:r w:rsidRPr="00061AB7">
        <w:t>42 2450     0     Частотомеры, фазометры и синхроноскопы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лабораторные и переносные аналоговые, /</w:t>
      </w:r>
    </w:p>
    <w:p w:rsidR="00CC4CF9" w:rsidRPr="00061AB7" w:rsidRDefault="00CC4CF9">
      <w:pPr>
        <w:pStyle w:val="ConsPlusCell"/>
        <w:jc w:val="both"/>
      </w:pPr>
      <w:r w:rsidRPr="00061AB7">
        <w:t>42 2451     6     - класс точности 0,05 и точнее</w:t>
      </w:r>
    </w:p>
    <w:p w:rsidR="00CC4CF9" w:rsidRPr="00061AB7" w:rsidRDefault="00CC4CF9">
      <w:pPr>
        <w:pStyle w:val="ConsPlusCell"/>
        <w:jc w:val="both"/>
      </w:pPr>
      <w:r w:rsidRPr="00061AB7">
        <w:t>42 2452     1     - класс точности 0,1</w:t>
      </w:r>
    </w:p>
    <w:p w:rsidR="00CC4CF9" w:rsidRPr="00061AB7" w:rsidRDefault="00CC4CF9">
      <w:pPr>
        <w:pStyle w:val="ConsPlusCell"/>
        <w:jc w:val="both"/>
      </w:pPr>
      <w:r w:rsidRPr="00061AB7">
        <w:t>42 2453     7     - класс точности 0,2</w:t>
      </w:r>
    </w:p>
    <w:p w:rsidR="00CC4CF9" w:rsidRPr="00061AB7" w:rsidRDefault="00CC4CF9">
      <w:pPr>
        <w:pStyle w:val="ConsPlusCell"/>
        <w:jc w:val="both"/>
      </w:pPr>
      <w:r w:rsidRPr="00061AB7">
        <w:t>42 2454     2     - класс точности 0,5</w:t>
      </w:r>
    </w:p>
    <w:p w:rsidR="00CC4CF9" w:rsidRPr="00061AB7" w:rsidRDefault="00CC4CF9">
      <w:pPr>
        <w:pStyle w:val="ConsPlusCell"/>
        <w:jc w:val="both"/>
      </w:pPr>
      <w:r w:rsidRPr="00061AB7">
        <w:t>42 2455     8     - класс точности 1,0</w:t>
      </w:r>
    </w:p>
    <w:p w:rsidR="00CC4CF9" w:rsidRPr="00061AB7" w:rsidRDefault="00CC4CF9">
      <w:pPr>
        <w:pStyle w:val="ConsPlusCell"/>
        <w:jc w:val="both"/>
      </w:pPr>
      <w:r w:rsidRPr="00061AB7">
        <w:t>42 2456     3     - класс точности 1,5</w:t>
      </w:r>
    </w:p>
    <w:p w:rsidR="00CC4CF9" w:rsidRPr="00061AB7" w:rsidRDefault="00CC4CF9">
      <w:pPr>
        <w:pStyle w:val="ConsPlusCell"/>
        <w:jc w:val="both"/>
      </w:pPr>
      <w:r w:rsidRPr="00061AB7">
        <w:t>42 2457     9     - класс точности 2,5</w:t>
      </w:r>
    </w:p>
    <w:p w:rsidR="00CC4CF9" w:rsidRPr="00061AB7" w:rsidRDefault="00CC4CF9">
      <w:pPr>
        <w:pStyle w:val="ConsPlusCell"/>
        <w:jc w:val="both"/>
      </w:pPr>
      <w:r w:rsidRPr="00061AB7">
        <w:t>42 2458     4     - класс точности 4,0</w:t>
      </w:r>
    </w:p>
    <w:p w:rsidR="00CC4CF9" w:rsidRPr="00061AB7" w:rsidRDefault="00CC4CF9">
      <w:pPr>
        <w:pStyle w:val="ConsPlusCell"/>
        <w:jc w:val="both"/>
      </w:pPr>
      <w:r w:rsidRPr="00061AB7">
        <w:t>42 2459     7     - основная погрешность св. +/- 4%</w:t>
      </w:r>
    </w:p>
    <w:p w:rsidR="00CC4CF9" w:rsidRPr="00061AB7" w:rsidRDefault="00CC4CF9">
      <w:pPr>
        <w:pStyle w:val="ConsPlusCell"/>
        <w:jc w:val="both"/>
      </w:pPr>
      <w:r w:rsidRPr="00061AB7">
        <w:t>42 2460     5     Приборы электроизмерительные лабораторные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переносные аналоговые комбинированные,</w:t>
      </w:r>
    </w:p>
    <w:p w:rsidR="00CC4CF9" w:rsidRPr="00061AB7" w:rsidRDefault="00CC4CF9">
      <w:pPr>
        <w:pStyle w:val="ConsPlusCell"/>
        <w:jc w:val="both"/>
      </w:pPr>
      <w:r w:rsidRPr="00061AB7">
        <w:t>42 2461     0     - класс точности 0,05 и точнее</w:t>
      </w:r>
    </w:p>
    <w:p w:rsidR="00CC4CF9" w:rsidRPr="00061AB7" w:rsidRDefault="00CC4CF9">
      <w:pPr>
        <w:pStyle w:val="ConsPlusCell"/>
        <w:jc w:val="both"/>
      </w:pPr>
      <w:r w:rsidRPr="00061AB7">
        <w:t>42 2462     6     - класс точности 0,1</w:t>
      </w:r>
    </w:p>
    <w:p w:rsidR="00CC4CF9" w:rsidRPr="00061AB7" w:rsidRDefault="00CC4CF9">
      <w:pPr>
        <w:pStyle w:val="ConsPlusCell"/>
        <w:jc w:val="both"/>
      </w:pPr>
      <w:r w:rsidRPr="00061AB7">
        <w:t>42 2463     1     - класс точности 0,2</w:t>
      </w:r>
    </w:p>
    <w:p w:rsidR="00CC4CF9" w:rsidRPr="00061AB7" w:rsidRDefault="00CC4CF9">
      <w:pPr>
        <w:pStyle w:val="ConsPlusCell"/>
        <w:jc w:val="both"/>
      </w:pPr>
      <w:r w:rsidRPr="00061AB7">
        <w:t>42 2464     7     - класс точности 0,5</w:t>
      </w:r>
    </w:p>
    <w:p w:rsidR="00CC4CF9" w:rsidRPr="00061AB7" w:rsidRDefault="00CC4CF9">
      <w:pPr>
        <w:pStyle w:val="ConsPlusCell"/>
        <w:jc w:val="both"/>
      </w:pPr>
      <w:r w:rsidRPr="00061AB7">
        <w:t>42 2465     2     - класс точности 1,0</w:t>
      </w:r>
    </w:p>
    <w:p w:rsidR="00CC4CF9" w:rsidRPr="00061AB7" w:rsidRDefault="00CC4CF9">
      <w:pPr>
        <w:pStyle w:val="ConsPlusCell"/>
        <w:jc w:val="both"/>
      </w:pPr>
      <w:r w:rsidRPr="00061AB7">
        <w:t>42 2466     8     - класс точности 1,5</w:t>
      </w:r>
    </w:p>
    <w:p w:rsidR="00CC4CF9" w:rsidRPr="00061AB7" w:rsidRDefault="00CC4CF9">
      <w:pPr>
        <w:pStyle w:val="ConsPlusCell"/>
        <w:jc w:val="both"/>
      </w:pPr>
      <w:r w:rsidRPr="00061AB7">
        <w:t>42 2467     3     - класс точности 2,5</w:t>
      </w:r>
    </w:p>
    <w:p w:rsidR="00CC4CF9" w:rsidRPr="00061AB7" w:rsidRDefault="00CC4CF9">
      <w:pPr>
        <w:pStyle w:val="ConsPlusCell"/>
        <w:jc w:val="both"/>
      </w:pPr>
      <w:r w:rsidRPr="00061AB7">
        <w:t>42 2468     9     - класс точности 4,0</w:t>
      </w:r>
    </w:p>
    <w:p w:rsidR="00CC4CF9" w:rsidRPr="00061AB7" w:rsidRDefault="00CC4CF9">
      <w:pPr>
        <w:pStyle w:val="ConsPlusCell"/>
        <w:jc w:val="both"/>
      </w:pPr>
      <w:r w:rsidRPr="00061AB7">
        <w:t>42 2469     4     - основная погрешность св. +/- 4%</w:t>
      </w:r>
    </w:p>
    <w:p w:rsidR="00CC4CF9" w:rsidRPr="00061AB7" w:rsidRDefault="00CC4CF9">
      <w:pPr>
        <w:pStyle w:val="ConsPlusCell"/>
        <w:jc w:val="both"/>
      </w:pPr>
      <w:r w:rsidRPr="00061AB7">
        <w:t>42 2470     4     Указатели, измерители и индикаторы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переносные аналоговые</w:t>
      </w:r>
    </w:p>
    <w:p w:rsidR="00CC4CF9" w:rsidRPr="00061AB7" w:rsidRDefault="00CC4CF9">
      <w:pPr>
        <w:pStyle w:val="ConsPlusCell"/>
        <w:jc w:val="both"/>
      </w:pPr>
      <w:r w:rsidRPr="00061AB7">
        <w:t>42 2471     5     Указатели переносные аналоговые</w:t>
      </w:r>
    </w:p>
    <w:p w:rsidR="00CC4CF9" w:rsidRPr="00061AB7" w:rsidRDefault="00CC4CF9">
      <w:pPr>
        <w:pStyle w:val="ConsPlusCell"/>
        <w:jc w:val="both"/>
      </w:pPr>
      <w:r w:rsidRPr="00061AB7">
        <w:t>42 2472     0     Измерители переносные аналоговые</w:t>
      </w:r>
    </w:p>
    <w:p w:rsidR="00CC4CF9" w:rsidRPr="00061AB7" w:rsidRDefault="00CC4CF9">
      <w:pPr>
        <w:pStyle w:val="ConsPlusCell"/>
        <w:jc w:val="both"/>
      </w:pPr>
      <w:r w:rsidRPr="00061AB7">
        <w:t>42 2473     6     Индикаторы переносные аналоговые</w:t>
      </w:r>
    </w:p>
    <w:p w:rsidR="00CC4CF9" w:rsidRPr="00061AB7" w:rsidRDefault="00CC4CF9">
      <w:pPr>
        <w:pStyle w:val="ConsPlusCell"/>
        <w:jc w:val="both"/>
      </w:pPr>
      <w:r w:rsidRPr="00061AB7">
        <w:t>42 2480     4     Гальванометры лабораторные /</w:t>
      </w:r>
    </w:p>
    <w:p w:rsidR="00CC4CF9" w:rsidRPr="00061AB7" w:rsidRDefault="00CC4CF9">
      <w:pPr>
        <w:pStyle w:val="ConsPlusCell"/>
        <w:jc w:val="both"/>
      </w:pPr>
      <w:r w:rsidRPr="00061AB7">
        <w:t>42 2481     8     - со стрелочным указателем</w:t>
      </w:r>
    </w:p>
    <w:p w:rsidR="00CC4CF9" w:rsidRPr="00061AB7" w:rsidRDefault="00CC4CF9">
      <w:pPr>
        <w:pStyle w:val="ConsPlusCell"/>
        <w:jc w:val="both"/>
      </w:pPr>
      <w:r w:rsidRPr="00061AB7">
        <w:t>42 2482     5     - со световым указателем</w:t>
      </w:r>
    </w:p>
    <w:p w:rsidR="00CC4CF9" w:rsidRPr="00061AB7" w:rsidRDefault="00CC4CF9">
      <w:pPr>
        <w:pStyle w:val="ConsPlusCell"/>
        <w:jc w:val="both"/>
      </w:pPr>
      <w:r w:rsidRPr="00061AB7">
        <w:t>42 2483     0     - с отдельной шкалой</w:t>
      </w:r>
    </w:p>
    <w:p w:rsidR="00CC4CF9" w:rsidRPr="00061AB7" w:rsidRDefault="00CC4CF9">
      <w:pPr>
        <w:pStyle w:val="ConsPlusCell"/>
        <w:jc w:val="both"/>
      </w:pPr>
      <w:r w:rsidRPr="00061AB7">
        <w:t>42 2490     9     Приборы электроизмерительные лабораторные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переносные аналоговые, / прочие</w:t>
      </w:r>
    </w:p>
    <w:p w:rsidR="00CC4CF9" w:rsidRPr="00061AB7" w:rsidRDefault="00CC4CF9">
      <w:pPr>
        <w:pStyle w:val="ConsPlusCell"/>
        <w:jc w:val="both"/>
      </w:pPr>
      <w:r w:rsidRPr="00061AB7">
        <w:t>42 2491     4     - класс точности 0,05 и точнее</w:t>
      </w:r>
    </w:p>
    <w:p w:rsidR="00CC4CF9" w:rsidRPr="00061AB7" w:rsidRDefault="00CC4CF9">
      <w:pPr>
        <w:pStyle w:val="ConsPlusCell"/>
        <w:jc w:val="both"/>
      </w:pPr>
      <w:r w:rsidRPr="00061AB7">
        <w:t>42 2492     1     - класс точности 0,1</w:t>
      </w:r>
    </w:p>
    <w:p w:rsidR="00CC4CF9" w:rsidRPr="00061AB7" w:rsidRDefault="00CC4CF9">
      <w:pPr>
        <w:pStyle w:val="ConsPlusCell"/>
        <w:jc w:val="both"/>
      </w:pPr>
      <w:r w:rsidRPr="00061AB7">
        <w:t>42 2493     5     - класс точности 0,2</w:t>
      </w:r>
    </w:p>
    <w:p w:rsidR="00CC4CF9" w:rsidRPr="00061AB7" w:rsidRDefault="00CC4CF9">
      <w:pPr>
        <w:pStyle w:val="ConsPlusCell"/>
        <w:jc w:val="both"/>
      </w:pPr>
      <w:r w:rsidRPr="00061AB7">
        <w:t>42 2494     0     - класс точности 0,5</w:t>
      </w:r>
    </w:p>
    <w:p w:rsidR="00CC4CF9" w:rsidRPr="00061AB7" w:rsidRDefault="00CC4CF9">
      <w:pPr>
        <w:pStyle w:val="ConsPlusCell"/>
        <w:jc w:val="both"/>
      </w:pPr>
      <w:r w:rsidRPr="00061AB7">
        <w:t>42 2495     6     - класс точности 1,0</w:t>
      </w:r>
    </w:p>
    <w:p w:rsidR="00CC4CF9" w:rsidRPr="00061AB7" w:rsidRDefault="00CC4CF9">
      <w:pPr>
        <w:pStyle w:val="ConsPlusCell"/>
        <w:jc w:val="both"/>
      </w:pPr>
      <w:r w:rsidRPr="00061AB7">
        <w:t>42 2496     1     - класс точности 1,5</w:t>
      </w:r>
    </w:p>
    <w:p w:rsidR="00CC4CF9" w:rsidRPr="00061AB7" w:rsidRDefault="00CC4CF9">
      <w:pPr>
        <w:pStyle w:val="ConsPlusCell"/>
        <w:jc w:val="both"/>
      </w:pPr>
      <w:r w:rsidRPr="00061AB7">
        <w:t>42 2497     7     - класс точности 2,5</w:t>
      </w:r>
    </w:p>
    <w:p w:rsidR="00CC4CF9" w:rsidRPr="00061AB7" w:rsidRDefault="00CC4CF9">
      <w:pPr>
        <w:pStyle w:val="ConsPlusCell"/>
        <w:jc w:val="both"/>
      </w:pPr>
      <w:r w:rsidRPr="00061AB7">
        <w:t>42 2498     2     - класс точности 4,0</w:t>
      </w:r>
    </w:p>
    <w:p w:rsidR="00CC4CF9" w:rsidRPr="00061AB7" w:rsidRDefault="00CC4CF9">
      <w:pPr>
        <w:pStyle w:val="ConsPlusCell"/>
        <w:jc w:val="both"/>
      </w:pPr>
      <w:r w:rsidRPr="00061AB7">
        <w:t>42 2499     8     - основная погрешность св. +/- 4%</w:t>
      </w:r>
    </w:p>
    <w:p w:rsidR="00CC4CF9" w:rsidRPr="00061AB7" w:rsidRDefault="00CC4CF9">
      <w:pPr>
        <w:pStyle w:val="ConsPlusCell"/>
        <w:jc w:val="both"/>
      </w:pPr>
      <w:r w:rsidRPr="00061AB7">
        <w:t>42 2500     1     Меры и приборы образцовые электрических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магнитных величин</w:t>
      </w:r>
    </w:p>
    <w:p w:rsidR="00CC4CF9" w:rsidRPr="00061AB7" w:rsidRDefault="00CC4CF9">
      <w:pPr>
        <w:pStyle w:val="ConsPlusCell"/>
        <w:jc w:val="both"/>
      </w:pPr>
      <w:r w:rsidRPr="00061AB7">
        <w:t>42 2510     6     Меры электрических величин (образцовые)</w:t>
      </w:r>
    </w:p>
    <w:p w:rsidR="00CC4CF9" w:rsidRPr="00061AB7" w:rsidRDefault="00CC4CF9">
      <w:pPr>
        <w:pStyle w:val="ConsPlusCell"/>
        <w:jc w:val="both"/>
      </w:pPr>
      <w:r w:rsidRPr="00061AB7">
        <w:t>42 2511     1     Элементы нормальные</w:t>
      </w:r>
    </w:p>
    <w:p w:rsidR="00CC4CF9" w:rsidRPr="00061AB7" w:rsidRDefault="00CC4CF9">
      <w:pPr>
        <w:pStyle w:val="ConsPlusCell"/>
        <w:jc w:val="both"/>
      </w:pPr>
      <w:r w:rsidRPr="00061AB7">
        <w:t>42 2512     7     Катушки электрического сопротивления</w:t>
      </w:r>
    </w:p>
    <w:p w:rsidR="00CC4CF9" w:rsidRPr="00061AB7" w:rsidRDefault="00CC4CF9">
      <w:pPr>
        <w:pStyle w:val="ConsPlusCell"/>
        <w:jc w:val="both"/>
      </w:pPr>
      <w:r w:rsidRPr="00061AB7">
        <w:t>42 2513     2     Магазины сопротивлений</w:t>
      </w:r>
    </w:p>
    <w:p w:rsidR="00CC4CF9" w:rsidRPr="00061AB7" w:rsidRDefault="00CC4CF9">
      <w:pPr>
        <w:pStyle w:val="ConsPlusCell"/>
        <w:jc w:val="both"/>
      </w:pPr>
      <w:r w:rsidRPr="00061AB7">
        <w:t>42 2514     8     Катушки и магазины индуктивности</w:t>
      </w:r>
    </w:p>
    <w:p w:rsidR="00CC4CF9" w:rsidRPr="00061AB7" w:rsidRDefault="00CC4CF9">
      <w:pPr>
        <w:pStyle w:val="ConsPlusCell"/>
        <w:jc w:val="both"/>
      </w:pPr>
      <w:r w:rsidRPr="00061AB7">
        <w:t>42 2515     3     Катушки и магазины взаимной индуктивности</w:t>
      </w:r>
    </w:p>
    <w:p w:rsidR="00CC4CF9" w:rsidRPr="00061AB7" w:rsidRDefault="00CC4CF9">
      <w:pPr>
        <w:pStyle w:val="ConsPlusCell"/>
        <w:jc w:val="both"/>
      </w:pPr>
      <w:r w:rsidRPr="00061AB7">
        <w:t>42 2516     9     Конденсаторы измерительные</w:t>
      </w:r>
    </w:p>
    <w:p w:rsidR="00CC4CF9" w:rsidRPr="00061AB7" w:rsidRDefault="00CC4CF9">
      <w:pPr>
        <w:pStyle w:val="ConsPlusCell"/>
        <w:jc w:val="both"/>
      </w:pPr>
      <w:r w:rsidRPr="00061AB7">
        <w:t>42 2517     4     Магазины емкости</w:t>
      </w:r>
    </w:p>
    <w:p w:rsidR="00CC4CF9" w:rsidRPr="00061AB7" w:rsidRDefault="00CC4CF9">
      <w:pPr>
        <w:pStyle w:val="ConsPlusCell"/>
        <w:jc w:val="both"/>
      </w:pPr>
      <w:r w:rsidRPr="00061AB7">
        <w:t>42 2520     0     Приборы электроизмерительные сравнения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(потенциометры и мосты сопротивления)</w:t>
      </w:r>
    </w:p>
    <w:p w:rsidR="00CC4CF9" w:rsidRPr="00061AB7" w:rsidRDefault="00CC4CF9">
      <w:pPr>
        <w:pStyle w:val="ConsPlusCell"/>
        <w:jc w:val="both"/>
      </w:pPr>
      <w:r w:rsidRPr="00061AB7">
        <w:t>42 2521     6     Мосты постоянного тока</w:t>
      </w:r>
    </w:p>
    <w:p w:rsidR="00CC4CF9" w:rsidRPr="00061AB7" w:rsidRDefault="00CC4CF9">
      <w:pPr>
        <w:pStyle w:val="ConsPlusCell"/>
        <w:jc w:val="both"/>
      </w:pPr>
      <w:r w:rsidRPr="00061AB7">
        <w:t>42 2522     1     Мосты переменного тока</w:t>
      </w:r>
    </w:p>
    <w:p w:rsidR="00CC4CF9" w:rsidRPr="00061AB7" w:rsidRDefault="00CC4CF9">
      <w:pPr>
        <w:pStyle w:val="ConsPlusCell"/>
        <w:jc w:val="both"/>
      </w:pPr>
      <w:r w:rsidRPr="00061AB7">
        <w:t>42 2523     7     Мосты постоянного переменного тока</w:t>
      </w:r>
    </w:p>
    <w:p w:rsidR="00CC4CF9" w:rsidRPr="00061AB7" w:rsidRDefault="00CC4CF9">
      <w:pPr>
        <w:pStyle w:val="ConsPlusCell"/>
        <w:jc w:val="both"/>
      </w:pPr>
      <w:r w:rsidRPr="00061AB7">
        <w:t>42 2524     2     Потенциометры постоянного тока</w:t>
      </w:r>
    </w:p>
    <w:p w:rsidR="00CC4CF9" w:rsidRPr="00061AB7" w:rsidRDefault="00CC4CF9">
      <w:pPr>
        <w:pStyle w:val="ConsPlusCell"/>
        <w:jc w:val="both"/>
      </w:pPr>
      <w:r w:rsidRPr="00061AB7">
        <w:t>42 2525     8     Компенсаторы (потенциометры переменного тока)</w:t>
      </w:r>
    </w:p>
    <w:p w:rsidR="00CC4CF9" w:rsidRPr="00061AB7" w:rsidRDefault="00CC4CF9">
      <w:pPr>
        <w:pStyle w:val="ConsPlusCell"/>
        <w:jc w:val="both"/>
      </w:pPr>
      <w:r w:rsidRPr="00061AB7">
        <w:t>42 2526     3     Компараторы постоянно-переменного тока</w:t>
      </w:r>
    </w:p>
    <w:p w:rsidR="00CC4CF9" w:rsidRPr="00061AB7" w:rsidRDefault="00CC4CF9">
      <w:pPr>
        <w:pStyle w:val="ConsPlusCell"/>
        <w:jc w:val="both"/>
      </w:pPr>
      <w:r w:rsidRPr="00061AB7">
        <w:t>42 2540     0     Меры и приборы образцовые для измерения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магнитных величин</w:t>
      </w:r>
    </w:p>
    <w:p w:rsidR="00CC4CF9" w:rsidRPr="00061AB7" w:rsidRDefault="00CC4CF9">
      <w:pPr>
        <w:pStyle w:val="ConsPlusCell"/>
        <w:jc w:val="both"/>
      </w:pPr>
      <w:r w:rsidRPr="00061AB7">
        <w:t>42 2541     5     Меры напряженности магнитного поля и меры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магнитного потока</w:t>
      </w:r>
    </w:p>
    <w:p w:rsidR="00CC4CF9" w:rsidRPr="00061AB7" w:rsidRDefault="00CC4CF9">
      <w:pPr>
        <w:pStyle w:val="ConsPlusCell"/>
        <w:jc w:val="both"/>
      </w:pPr>
      <w:r w:rsidRPr="00061AB7">
        <w:t>42 2543     6     Приборы образцовые для измерения магнитных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величин</w:t>
      </w:r>
    </w:p>
    <w:p w:rsidR="00CC4CF9" w:rsidRPr="00061AB7" w:rsidRDefault="00CC4CF9">
      <w:pPr>
        <w:pStyle w:val="ConsPlusCell"/>
        <w:jc w:val="both"/>
      </w:pPr>
      <w:r w:rsidRPr="00061AB7">
        <w:t>42 2590     2     Меры и приборы образцовые электрических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магнитных величин прочие</w:t>
      </w:r>
    </w:p>
    <w:p w:rsidR="00CC4CF9" w:rsidRPr="00061AB7" w:rsidRDefault="00CC4CF9">
      <w:pPr>
        <w:pStyle w:val="ConsPlusCell"/>
        <w:jc w:val="both"/>
      </w:pPr>
      <w:r w:rsidRPr="00061AB7">
        <w:t>42 2591     8     Мосты - потенциометры</w:t>
      </w:r>
    </w:p>
    <w:p w:rsidR="00CC4CF9" w:rsidRPr="00061AB7" w:rsidRDefault="00CC4CF9">
      <w:pPr>
        <w:pStyle w:val="ConsPlusCell"/>
        <w:jc w:val="both"/>
      </w:pPr>
      <w:r w:rsidRPr="00061AB7">
        <w:t>42 2592     3     Резисторы измерительные</w:t>
      </w:r>
    </w:p>
    <w:p w:rsidR="00CC4CF9" w:rsidRPr="00061AB7" w:rsidRDefault="00CC4CF9">
      <w:pPr>
        <w:pStyle w:val="ConsPlusCell"/>
        <w:jc w:val="both"/>
      </w:pPr>
      <w:r w:rsidRPr="00061AB7">
        <w:t>42 2598     6     Меры электрических и магнитных величин прочие</w:t>
      </w:r>
    </w:p>
    <w:p w:rsidR="00CC4CF9" w:rsidRPr="00061AB7" w:rsidRDefault="00CC4CF9">
      <w:pPr>
        <w:pStyle w:val="ConsPlusCell"/>
        <w:jc w:val="both"/>
      </w:pPr>
      <w:r w:rsidRPr="00061AB7">
        <w:t>42 2600     5     Приборы электроизмерительные регистрирующие</w:t>
      </w:r>
    </w:p>
    <w:p w:rsidR="00CC4CF9" w:rsidRPr="00061AB7" w:rsidRDefault="00CC4CF9">
      <w:pPr>
        <w:pStyle w:val="ConsPlusCell"/>
        <w:jc w:val="both"/>
      </w:pPr>
      <w:r w:rsidRPr="00061AB7">
        <w:t>42 2610     7     Амперметры самопишущие, /</w:t>
      </w:r>
    </w:p>
    <w:p w:rsidR="00CC4CF9" w:rsidRPr="00061AB7" w:rsidRDefault="00CC4CF9">
      <w:pPr>
        <w:pStyle w:val="ConsPlusCell"/>
        <w:jc w:val="both"/>
      </w:pPr>
      <w:r w:rsidRPr="00061AB7">
        <w:t>42 2611     5     - щитовые, размер (наибольший по лицевой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стороне) до 100 мм</w:t>
      </w:r>
    </w:p>
    <w:p w:rsidR="00CC4CF9" w:rsidRPr="00061AB7" w:rsidRDefault="00CC4CF9">
      <w:pPr>
        <w:pStyle w:val="ConsPlusCell"/>
        <w:jc w:val="both"/>
      </w:pPr>
      <w:r w:rsidRPr="00061AB7">
        <w:t>42 2612     0     - переносные, размер (наибольший по лицевой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стороне) до 100 мм</w:t>
      </w:r>
    </w:p>
    <w:p w:rsidR="00CC4CF9" w:rsidRPr="00061AB7" w:rsidRDefault="00CC4CF9">
      <w:pPr>
        <w:pStyle w:val="ConsPlusCell"/>
        <w:jc w:val="both"/>
      </w:pPr>
      <w:r w:rsidRPr="00061AB7">
        <w:t>42 2613     6     - щитовые, размер (наибольший по лицевой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стороне) св. 100 до 200 мм</w:t>
      </w:r>
    </w:p>
    <w:p w:rsidR="00CC4CF9" w:rsidRPr="00061AB7" w:rsidRDefault="00CC4CF9">
      <w:pPr>
        <w:pStyle w:val="ConsPlusCell"/>
        <w:jc w:val="both"/>
      </w:pPr>
      <w:r w:rsidRPr="00061AB7">
        <w:t>42 2614     1     - переносные, размер (наибольший по лицевой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стороне) св. 100 до 200 мм</w:t>
      </w:r>
    </w:p>
    <w:p w:rsidR="00CC4CF9" w:rsidRPr="00061AB7" w:rsidRDefault="00CC4CF9">
      <w:pPr>
        <w:pStyle w:val="ConsPlusCell"/>
        <w:jc w:val="both"/>
      </w:pPr>
      <w:r w:rsidRPr="00061AB7">
        <w:t>42 2615     7     - щитовые, размер (наибольший по лицевой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стороне) св. 200 до 400 мм</w:t>
      </w:r>
    </w:p>
    <w:p w:rsidR="00CC4CF9" w:rsidRPr="00061AB7" w:rsidRDefault="00CC4CF9">
      <w:pPr>
        <w:pStyle w:val="ConsPlusCell"/>
        <w:jc w:val="both"/>
      </w:pPr>
      <w:r w:rsidRPr="00061AB7">
        <w:t>42 2616     2     - переносные, размер (наибольший по лицевой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стороне) св. 200 до 400 мм</w:t>
      </w:r>
    </w:p>
    <w:p w:rsidR="00CC4CF9" w:rsidRPr="00061AB7" w:rsidRDefault="00CC4CF9">
      <w:pPr>
        <w:pStyle w:val="ConsPlusCell"/>
        <w:jc w:val="both"/>
      </w:pPr>
      <w:r w:rsidRPr="00061AB7">
        <w:t>42 2617     8     - щитовые, размер (наибольший по лицевой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стороне) св. 400 мм</w:t>
      </w:r>
    </w:p>
    <w:p w:rsidR="00CC4CF9" w:rsidRPr="00061AB7" w:rsidRDefault="00CC4CF9">
      <w:pPr>
        <w:pStyle w:val="ConsPlusCell"/>
        <w:jc w:val="both"/>
      </w:pPr>
      <w:r w:rsidRPr="00061AB7">
        <w:t>42 2618     3     - переносные, размер (наибольший по лицевой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стороне) св. 400 мм</w:t>
      </w:r>
    </w:p>
    <w:p w:rsidR="00CC4CF9" w:rsidRPr="00061AB7" w:rsidRDefault="00CC4CF9">
      <w:pPr>
        <w:pStyle w:val="ConsPlusCell"/>
        <w:jc w:val="both"/>
      </w:pPr>
      <w:r w:rsidRPr="00061AB7">
        <w:t>42 2620     4     Вольтметры самопишущие, /</w:t>
      </w:r>
    </w:p>
    <w:p w:rsidR="00CC4CF9" w:rsidRPr="00061AB7" w:rsidRDefault="00CC4CF9">
      <w:pPr>
        <w:pStyle w:val="ConsPlusCell"/>
        <w:jc w:val="both"/>
      </w:pPr>
      <w:r w:rsidRPr="00061AB7">
        <w:t>42 2621     0     - щитовые, размер (наибольший по лицевой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стороне) до 100 мм</w:t>
      </w:r>
    </w:p>
    <w:p w:rsidR="00CC4CF9" w:rsidRPr="00061AB7" w:rsidRDefault="00CC4CF9">
      <w:pPr>
        <w:pStyle w:val="ConsPlusCell"/>
        <w:jc w:val="both"/>
      </w:pPr>
      <w:r w:rsidRPr="00061AB7">
        <w:t>42 2622     5     - переносные, размер (наибольший по лицевой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стороне) до 100 мм</w:t>
      </w:r>
    </w:p>
    <w:p w:rsidR="00CC4CF9" w:rsidRPr="00061AB7" w:rsidRDefault="00CC4CF9">
      <w:pPr>
        <w:pStyle w:val="ConsPlusCell"/>
        <w:jc w:val="both"/>
      </w:pPr>
      <w:r w:rsidRPr="00061AB7">
        <w:t>42 2623     0     - щитовые, размер (наибольший по лицевой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стороне) св. 100 до 200 мм</w:t>
      </w:r>
    </w:p>
    <w:p w:rsidR="00CC4CF9" w:rsidRPr="00061AB7" w:rsidRDefault="00CC4CF9">
      <w:pPr>
        <w:pStyle w:val="ConsPlusCell"/>
        <w:jc w:val="both"/>
      </w:pPr>
      <w:r w:rsidRPr="00061AB7">
        <w:t>42 2624     6     - переносные, размер (наибольший по лицевой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стороне) св. 100 до 200 мм</w:t>
      </w:r>
    </w:p>
    <w:p w:rsidR="00CC4CF9" w:rsidRPr="00061AB7" w:rsidRDefault="00CC4CF9">
      <w:pPr>
        <w:pStyle w:val="ConsPlusCell"/>
        <w:jc w:val="both"/>
      </w:pPr>
      <w:r w:rsidRPr="00061AB7">
        <w:t>42 2625     1     - щитовые, размер (наибольший по лицевой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стороне) св. 200 до 400 мм</w:t>
      </w:r>
    </w:p>
    <w:p w:rsidR="00CC4CF9" w:rsidRPr="00061AB7" w:rsidRDefault="00CC4CF9">
      <w:pPr>
        <w:pStyle w:val="ConsPlusCell"/>
        <w:jc w:val="both"/>
      </w:pPr>
      <w:r w:rsidRPr="00061AB7">
        <w:t>42 2626     7     - переносные, размер (наибольший по лицевой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стороне) св. 200 до 400 мм</w:t>
      </w:r>
    </w:p>
    <w:p w:rsidR="00CC4CF9" w:rsidRPr="00061AB7" w:rsidRDefault="00CC4CF9">
      <w:pPr>
        <w:pStyle w:val="ConsPlusCell"/>
        <w:jc w:val="both"/>
      </w:pPr>
      <w:r w:rsidRPr="00061AB7">
        <w:t>42 2627     2     - щитовые, размер (наибольший по лицевой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стороне) св. 400 мм</w:t>
      </w:r>
    </w:p>
    <w:p w:rsidR="00CC4CF9" w:rsidRPr="00061AB7" w:rsidRDefault="00CC4CF9">
      <w:pPr>
        <w:pStyle w:val="ConsPlusCell"/>
        <w:jc w:val="both"/>
      </w:pPr>
      <w:r w:rsidRPr="00061AB7">
        <w:t>42 2628     8     - переносные, размер (наибольший по лицевой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стороне) св. 400 мм</w:t>
      </w:r>
    </w:p>
    <w:p w:rsidR="00CC4CF9" w:rsidRPr="00061AB7" w:rsidRDefault="00CC4CF9">
      <w:pPr>
        <w:pStyle w:val="ConsPlusCell"/>
        <w:jc w:val="both"/>
      </w:pPr>
      <w:r w:rsidRPr="00061AB7">
        <w:t>42 2630     9     Приборы с логометрической измерительной схемой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самопишущие (вторичные)</w:t>
      </w:r>
    </w:p>
    <w:p w:rsidR="00CC4CF9" w:rsidRPr="00061AB7" w:rsidRDefault="00CC4CF9">
      <w:pPr>
        <w:pStyle w:val="ConsPlusCell"/>
        <w:jc w:val="both"/>
      </w:pPr>
      <w:r w:rsidRPr="00061AB7">
        <w:t>42 2631     4     Логометры непосредственной оценки самопишущие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 диаграммной лентой, показывающие, размер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(наибольший по лицевой стороне) до 200 мм</w:t>
      </w:r>
    </w:p>
    <w:p w:rsidR="00CC4CF9" w:rsidRPr="00061AB7" w:rsidRDefault="00CC4CF9">
      <w:pPr>
        <w:pStyle w:val="ConsPlusCell"/>
        <w:jc w:val="both"/>
      </w:pPr>
      <w:r w:rsidRPr="00061AB7">
        <w:t>42 2632     4     Приборы сравнения с логометрической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измерительной схемой самопишущие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диаграммной лентой, показывающие, размер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(наибольший по лицевой стороне) до 200 мм</w:t>
      </w:r>
    </w:p>
    <w:p w:rsidR="00CC4CF9" w:rsidRPr="00061AB7" w:rsidRDefault="00CC4CF9">
      <w:pPr>
        <w:pStyle w:val="ConsPlusCell"/>
        <w:jc w:val="both"/>
      </w:pPr>
      <w:r w:rsidRPr="00061AB7">
        <w:t>42 2633     5     Приборы сравнения с логометрической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измерительной схемой самопишущие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диаграммной лентой, показывающие, размер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(наибольший по лицевой стороне) св. 200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320 мм</w:t>
      </w:r>
    </w:p>
    <w:p w:rsidR="00CC4CF9" w:rsidRPr="00061AB7" w:rsidRDefault="00CC4CF9">
      <w:pPr>
        <w:pStyle w:val="ConsPlusCell"/>
        <w:jc w:val="both"/>
      </w:pPr>
      <w:r w:rsidRPr="00061AB7">
        <w:t>42 2634     0     Приборы сравнения с логометрической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измерительной схемой самопишущие с вращающимся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циферблатом, показывающие, размер (наибольший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 лицевой стороне) св. 200 до 320 мм</w:t>
      </w:r>
    </w:p>
    <w:p w:rsidR="00CC4CF9" w:rsidRPr="00061AB7" w:rsidRDefault="00CC4CF9">
      <w:pPr>
        <w:pStyle w:val="ConsPlusCell"/>
        <w:jc w:val="both"/>
      </w:pPr>
      <w:r w:rsidRPr="00061AB7">
        <w:t>42 2635     6     Приборы сравнения с логометрической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измерительной схемой самопишущие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диаграммной лентой, показывающие, размер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(наибольший по лицевой стороне) св. 320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400 мм</w:t>
      </w:r>
    </w:p>
    <w:p w:rsidR="00CC4CF9" w:rsidRPr="00061AB7" w:rsidRDefault="00CC4CF9">
      <w:pPr>
        <w:pStyle w:val="ConsPlusCell"/>
        <w:jc w:val="both"/>
      </w:pPr>
      <w:r w:rsidRPr="00061AB7">
        <w:t>42 2636     1     Приборы сравнения с логометрической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измерительной схемой самопишущие с диаграммным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диском, показывающие</w:t>
      </w:r>
    </w:p>
    <w:p w:rsidR="00CC4CF9" w:rsidRPr="00061AB7" w:rsidRDefault="00CC4CF9">
      <w:pPr>
        <w:pStyle w:val="ConsPlusCell"/>
        <w:jc w:val="both"/>
      </w:pPr>
      <w:r w:rsidRPr="00061AB7">
        <w:t>42 2640     3     Ваттметры и варметры самопишущие, /</w:t>
      </w:r>
    </w:p>
    <w:p w:rsidR="00CC4CF9" w:rsidRPr="00061AB7" w:rsidRDefault="00CC4CF9">
      <w:pPr>
        <w:pStyle w:val="ConsPlusCell"/>
        <w:jc w:val="both"/>
      </w:pPr>
      <w:r w:rsidRPr="00061AB7">
        <w:t>42 2641     9     - щитовые, размер (наибольший по лицевой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стороне) до 100 мм</w:t>
      </w:r>
    </w:p>
    <w:p w:rsidR="00CC4CF9" w:rsidRPr="00061AB7" w:rsidRDefault="00CC4CF9">
      <w:pPr>
        <w:pStyle w:val="ConsPlusCell"/>
        <w:jc w:val="both"/>
      </w:pPr>
      <w:r w:rsidRPr="00061AB7">
        <w:t>42 2642     4     - переносные, размер (наибольший по лицевой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стороне) до 100 мм</w:t>
      </w:r>
    </w:p>
    <w:p w:rsidR="00CC4CF9" w:rsidRPr="00061AB7" w:rsidRDefault="00CC4CF9">
      <w:pPr>
        <w:pStyle w:val="ConsPlusCell"/>
        <w:jc w:val="both"/>
      </w:pPr>
      <w:r w:rsidRPr="00061AB7">
        <w:t>42 2643     8     - щитовые, размер (наибольший по лицевой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стороне) св. 100 до 200 мм</w:t>
      </w:r>
    </w:p>
    <w:p w:rsidR="00CC4CF9" w:rsidRPr="00061AB7" w:rsidRDefault="00CC4CF9">
      <w:pPr>
        <w:pStyle w:val="ConsPlusCell"/>
        <w:jc w:val="both"/>
      </w:pPr>
      <w:r w:rsidRPr="00061AB7">
        <w:t>42 2644     5     - переносные, размер (наибольший по лицевой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стороне) св. 100 до 200 мм</w:t>
      </w:r>
    </w:p>
    <w:p w:rsidR="00CC4CF9" w:rsidRPr="00061AB7" w:rsidRDefault="00CC4CF9">
      <w:pPr>
        <w:pStyle w:val="ConsPlusCell"/>
        <w:jc w:val="both"/>
      </w:pPr>
      <w:r w:rsidRPr="00061AB7">
        <w:t>42 2645     0     - щитовые, размер (наибольший по лицевой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стороне) св. 200 до 400 мм</w:t>
      </w:r>
    </w:p>
    <w:p w:rsidR="00CC4CF9" w:rsidRPr="00061AB7" w:rsidRDefault="00CC4CF9">
      <w:pPr>
        <w:pStyle w:val="ConsPlusCell"/>
        <w:jc w:val="both"/>
      </w:pPr>
      <w:r w:rsidRPr="00061AB7">
        <w:t>42 2646     6     - переносные, размер (наибольший по лицевой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стороне) св. 200 до 400 мм</w:t>
      </w:r>
    </w:p>
    <w:p w:rsidR="00CC4CF9" w:rsidRPr="00061AB7" w:rsidRDefault="00CC4CF9">
      <w:pPr>
        <w:pStyle w:val="ConsPlusCell"/>
        <w:jc w:val="both"/>
      </w:pPr>
      <w:r w:rsidRPr="00061AB7">
        <w:t>42 2647     1     - щитовые, размер (наибольший по лицевой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стороне) св. 400 мм</w:t>
      </w:r>
    </w:p>
    <w:p w:rsidR="00CC4CF9" w:rsidRPr="00061AB7" w:rsidRDefault="00CC4CF9">
      <w:pPr>
        <w:pStyle w:val="ConsPlusCell"/>
        <w:jc w:val="both"/>
      </w:pPr>
      <w:r w:rsidRPr="00061AB7">
        <w:t>42 2648     7     - переносные, размер (наибольший по лицевой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стороне) св. 400 мм</w:t>
      </w:r>
    </w:p>
    <w:p w:rsidR="00CC4CF9" w:rsidRPr="00061AB7" w:rsidRDefault="00CC4CF9">
      <w:pPr>
        <w:pStyle w:val="ConsPlusCell"/>
        <w:jc w:val="both"/>
      </w:pPr>
      <w:r w:rsidRPr="00061AB7">
        <w:t>42 2650     8     Частотомеры, фазометры и синхроноскопы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самопишущие, /</w:t>
      </w:r>
    </w:p>
    <w:p w:rsidR="00CC4CF9" w:rsidRPr="00061AB7" w:rsidRDefault="00CC4CF9">
      <w:pPr>
        <w:pStyle w:val="ConsPlusCell"/>
        <w:jc w:val="both"/>
      </w:pPr>
      <w:r w:rsidRPr="00061AB7">
        <w:t>42 2651     3     - щитовые, размер (наибольший по лицевой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стороне) до 100 мм</w:t>
      </w:r>
    </w:p>
    <w:p w:rsidR="00CC4CF9" w:rsidRPr="00061AB7" w:rsidRDefault="00CC4CF9">
      <w:pPr>
        <w:pStyle w:val="ConsPlusCell"/>
        <w:jc w:val="both"/>
      </w:pPr>
      <w:r w:rsidRPr="00061AB7">
        <w:t>42 2652     9     - переносные, размер (наибольший по лицевой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стороне) до 100 мм</w:t>
      </w:r>
    </w:p>
    <w:p w:rsidR="00CC4CF9" w:rsidRPr="00061AB7" w:rsidRDefault="00CC4CF9">
      <w:pPr>
        <w:pStyle w:val="ConsPlusCell"/>
        <w:jc w:val="both"/>
      </w:pPr>
      <w:r w:rsidRPr="00061AB7">
        <w:t>42 2653     4     - щитовые, размер (наибольший по лицевой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стороне) св. 100 до 200 мм</w:t>
      </w:r>
    </w:p>
    <w:p w:rsidR="00CC4CF9" w:rsidRPr="00061AB7" w:rsidRDefault="00CC4CF9">
      <w:pPr>
        <w:pStyle w:val="ConsPlusCell"/>
        <w:jc w:val="both"/>
      </w:pPr>
      <w:r w:rsidRPr="00061AB7">
        <w:t>42 2654     1     - переносные, размер (наибольший по лицевой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стороне) св. 100 до 200 мм</w:t>
      </w:r>
    </w:p>
    <w:p w:rsidR="00CC4CF9" w:rsidRPr="00061AB7" w:rsidRDefault="00CC4CF9">
      <w:pPr>
        <w:pStyle w:val="ConsPlusCell"/>
        <w:jc w:val="both"/>
      </w:pPr>
      <w:r w:rsidRPr="00061AB7">
        <w:t>42 2655     5     - щитовые, размер (наибольший по лицевой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стороне) св. 200 до 400 мм</w:t>
      </w:r>
    </w:p>
    <w:p w:rsidR="00CC4CF9" w:rsidRPr="00061AB7" w:rsidRDefault="00CC4CF9">
      <w:pPr>
        <w:pStyle w:val="ConsPlusCell"/>
        <w:jc w:val="both"/>
      </w:pPr>
      <w:r w:rsidRPr="00061AB7">
        <w:t>42 2656     0     - переносные, размер (наибольший по лицевой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стороне) св. 200 до 400 мм</w:t>
      </w:r>
    </w:p>
    <w:p w:rsidR="00CC4CF9" w:rsidRPr="00061AB7" w:rsidRDefault="00CC4CF9">
      <w:pPr>
        <w:pStyle w:val="ConsPlusCell"/>
        <w:jc w:val="both"/>
      </w:pPr>
      <w:r w:rsidRPr="00061AB7">
        <w:t>42 2657     6     - щитовые, размер (наибольший по лицевой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стороне) св. 400 мм</w:t>
      </w:r>
    </w:p>
    <w:p w:rsidR="00CC4CF9" w:rsidRPr="00061AB7" w:rsidRDefault="00CC4CF9">
      <w:pPr>
        <w:pStyle w:val="ConsPlusCell"/>
        <w:jc w:val="both"/>
      </w:pPr>
      <w:r w:rsidRPr="00061AB7">
        <w:t>42 2658     1     - переносные, размер (наибольший по лицевой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стороне) св. 400 мм</w:t>
      </w:r>
    </w:p>
    <w:p w:rsidR="00CC4CF9" w:rsidRPr="00061AB7" w:rsidRDefault="00CC4CF9">
      <w:pPr>
        <w:pStyle w:val="ConsPlusCell"/>
        <w:jc w:val="both"/>
      </w:pPr>
      <w:r w:rsidRPr="00061AB7">
        <w:t>42 2660     2     Приборы электроизмерительные самопишущие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комбинированные, /</w:t>
      </w:r>
    </w:p>
    <w:p w:rsidR="00CC4CF9" w:rsidRPr="00061AB7" w:rsidRDefault="00CC4CF9">
      <w:pPr>
        <w:pStyle w:val="ConsPlusCell"/>
        <w:jc w:val="both"/>
      </w:pPr>
      <w:r w:rsidRPr="00061AB7">
        <w:t>42 2661     8     - щитовые, размер (наибольший по лицевой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стороне) до 100 мм</w:t>
      </w:r>
    </w:p>
    <w:p w:rsidR="00CC4CF9" w:rsidRPr="00061AB7" w:rsidRDefault="00CC4CF9">
      <w:pPr>
        <w:pStyle w:val="ConsPlusCell"/>
        <w:jc w:val="both"/>
      </w:pPr>
      <w:r w:rsidRPr="00061AB7">
        <w:t>42 2662     3     - переносные, размер (наибольший по лицевой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стороне) до 100 мм</w:t>
      </w:r>
    </w:p>
    <w:p w:rsidR="00CC4CF9" w:rsidRPr="00061AB7" w:rsidRDefault="00CC4CF9">
      <w:pPr>
        <w:pStyle w:val="ConsPlusCell"/>
        <w:jc w:val="both"/>
      </w:pPr>
      <w:r w:rsidRPr="00061AB7">
        <w:t>42 2663     9     - щитовые, размер (наибольший по лицевой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стороне) св. 100 до 200 мм</w:t>
      </w:r>
    </w:p>
    <w:p w:rsidR="00CC4CF9" w:rsidRPr="00061AB7" w:rsidRDefault="00CC4CF9">
      <w:pPr>
        <w:pStyle w:val="ConsPlusCell"/>
        <w:jc w:val="both"/>
      </w:pPr>
      <w:r w:rsidRPr="00061AB7">
        <w:t>42 2664     4     - переносные, размер (наибольший по лицевой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стороне) св. 100 до 200 мм</w:t>
      </w:r>
    </w:p>
    <w:p w:rsidR="00CC4CF9" w:rsidRPr="00061AB7" w:rsidRDefault="00CC4CF9">
      <w:pPr>
        <w:pStyle w:val="ConsPlusCell"/>
        <w:jc w:val="both"/>
      </w:pPr>
      <w:r w:rsidRPr="00061AB7">
        <w:t>42 2665     5     - щитовые, размер (наибольший по лицевой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стороне) св. 200 до 400 мм</w:t>
      </w:r>
    </w:p>
    <w:p w:rsidR="00CC4CF9" w:rsidRPr="00061AB7" w:rsidRDefault="00CC4CF9">
      <w:pPr>
        <w:pStyle w:val="ConsPlusCell"/>
        <w:jc w:val="both"/>
      </w:pPr>
      <w:r w:rsidRPr="00061AB7">
        <w:t>42 2666     5     - переносные, размер (наибольший по лицевой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стороне) св. 200 до 400 мм</w:t>
      </w:r>
    </w:p>
    <w:p w:rsidR="00CC4CF9" w:rsidRPr="00061AB7" w:rsidRDefault="00CC4CF9">
      <w:pPr>
        <w:pStyle w:val="ConsPlusCell"/>
        <w:jc w:val="both"/>
      </w:pPr>
      <w:r w:rsidRPr="00061AB7">
        <w:t>42 2667     0     - щитовые, размер (наибольший по лицевой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стороне) св. 400 мм</w:t>
      </w:r>
    </w:p>
    <w:p w:rsidR="00CC4CF9" w:rsidRPr="00061AB7" w:rsidRDefault="00CC4CF9">
      <w:pPr>
        <w:pStyle w:val="ConsPlusCell"/>
        <w:jc w:val="both"/>
      </w:pPr>
      <w:r w:rsidRPr="00061AB7">
        <w:t>42 2668     6     - переносные, размер (наибольший по лицевой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стороне) св. 400 мм</w:t>
      </w:r>
    </w:p>
    <w:p w:rsidR="00CC4CF9" w:rsidRPr="00061AB7" w:rsidRDefault="00CC4CF9">
      <w:pPr>
        <w:pStyle w:val="ConsPlusCell"/>
        <w:jc w:val="both"/>
      </w:pPr>
      <w:r w:rsidRPr="00061AB7">
        <w:t>42 2670     7     Осциллографы светолучевые /</w:t>
      </w:r>
    </w:p>
    <w:p w:rsidR="00CC4CF9" w:rsidRPr="00061AB7" w:rsidRDefault="00CC4CF9">
      <w:pPr>
        <w:pStyle w:val="ConsPlusCell"/>
        <w:jc w:val="both"/>
      </w:pPr>
      <w:r w:rsidRPr="00061AB7">
        <w:t>42 2671     2     - переносные</w:t>
      </w:r>
    </w:p>
    <w:p w:rsidR="00CC4CF9" w:rsidRPr="00061AB7" w:rsidRDefault="00CC4CF9">
      <w:pPr>
        <w:pStyle w:val="ConsPlusCell"/>
        <w:jc w:val="both"/>
      </w:pPr>
      <w:r w:rsidRPr="00061AB7">
        <w:t>42 2673     3     - передвижные</w:t>
      </w:r>
    </w:p>
    <w:p w:rsidR="00CC4CF9" w:rsidRPr="00061AB7" w:rsidRDefault="00CC4CF9">
      <w:pPr>
        <w:pStyle w:val="ConsPlusCell"/>
        <w:jc w:val="both"/>
      </w:pPr>
      <w:r w:rsidRPr="00061AB7">
        <w:t>42 2675     4     - стационарные</w:t>
      </w:r>
    </w:p>
    <w:p w:rsidR="00CC4CF9" w:rsidRPr="00061AB7" w:rsidRDefault="00CC4CF9">
      <w:pPr>
        <w:pStyle w:val="ConsPlusCell"/>
        <w:jc w:val="both"/>
      </w:pPr>
      <w:r w:rsidRPr="00061AB7">
        <w:t>42 2680     1     Магнитографы измерительные /</w:t>
      </w:r>
    </w:p>
    <w:p w:rsidR="00CC4CF9" w:rsidRPr="00061AB7" w:rsidRDefault="00CC4CF9">
      <w:pPr>
        <w:pStyle w:val="ConsPlusCell"/>
        <w:jc w:val="both"/>
      </w:pPr>
      <w:r w:rsidRPr="00061AB7">
        <w:t>42 2681     7     - с прямой записью</w:t>
      </w:r>
    </w:p>
    <w:p w:rsidR="00CC4CF9" w:rsidRPr="00061AB7" w:rsidRDefault="00CC4CF9">
      <w:pPr>
        <w:pStyle w:val="ConsPlusCell"/>
        <w:jc w:val="both"/>
      </w:pPr>
      <w:r w:rsidRPr="00061AB7">
        <w:t>42 2682     2     - с записью амплитудной модуляции</w:t>
      </w:r>
    </w:p>
    <w:p w:rsidR="00CC4CF9" w:rsidRPr="00061AB7" w:rsidRDefault="00CC4CF9">
      <w:pPr>
        <w:pStyle w:val="ConsPlusCell"/>
        <w:jc w:val="both"/>
      </w:pPr>
      <w:r w:rsidRPr="00061AB7">
        <w:t>42 2683     8     - с записью частотной и частотно-импульсной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модуляции</w:t>
      </w:r>
    </w:p>
    <w:p w:rsidR="00CC4CF9" w:rsidRPr="00061AB7" w:rsidRDefault="00CC4CF9">
      <w:pPr>
        <w:pStyle w:val="ConsPlusCell"/>
        <w:jc w:val="both"/>
      </w:pPr>
      <w:r w:rsidRPr="00061AB7">
        <w:t>42 2684     3     - с записью широтно-импульсной модуляции</w:t>
      </w:r>
    </w:p>
    <w:p w:rsidR="00CC4CF9" w:rsidRPr="00061AB7" w:rsidRDefault="00CC4CF9">
      <w:pPr>
        <w:pStyle w:val="ConsPlusCell"/>
        <w:jc w:val="both"/>
      </w:pPr>
      <w:r w:rsidRPr="00061AB7">
        <w:t>42 2685     9     - с записью фазовой модуляции</w:t>
      </w:r>
    </w:p>
    <w:p w:rsidR="00CC4CF9" w:rsidRPr="00061AB7" w:rsidRDefault="00CC4CF9">
      <w:pPr>
        <w:pStyle w:val="ConsPlusCell"/>
        <w:jc w:val="both"/>
      </w:pPr>
      <w:r w:rsidRPr="00061AB7">
        <w:t>42 2686     4     - с записью кодоимпульсной модуляции</w:t>
      </w:r>
    </w:p>
    <w:p w:rsidR="00CC4CF9" w:rsidRPr="00061AB7" w:rsidRDefault="00CC4CF9">
      <w:pPr>
        <w:pStyle w:val="ConsPlusCell"/>
        <w:jc w:val="both"/>
      </w:pPr>
      <w:r w:rsidRPr="00061AB7">
        <w:t>42 2687     2     - с совмещенной записью</w:t>
      </w:r>
    </w:p>
    <w:p w:rsidR="00CC4CF9" w:rsidRPr="00061AB7" w:rsidRDefault="00CC4CF9">
      <w:pPr>
        <w:pStyle w:val="ConsPlusCell"/>
        <w:jc w:val="both"/>
      </w:pPr>
      <w:r w:rsidRPr="00061AB7">
        <w:t>42 2690     6     Приборы и устройства электроизмерительные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регистрирующие / прочие</w:t>
      </w:r>
    </w:p>
    <w:p w:rsidR="00CC4CF9" w:rsidRPr="00061AB7" w:rsidRDefault="00CC4CF9">
      <w:pPr>
        <w:pStyle w:val="ConsPlusCell"/>
        <w:jc w:val="both"/>
      </w:pPr>
      <w:r w:rsidRPr="00061AB7">
        <w:t>42 2691     1     - быстродействующие</w:t>
      </w:r>
    </w:p>
    <w:p w:rsidR="00CC4CF9" w:rsidRPr="00061AB7" w:rsidRDefault="00CC4CF9">
      <w:pPr>
        <w:pStyle w:val="ConsPlusCell"/>
        <w:jc w:val="both"/>
      </w:pPr>
      <w:r w:rsidRPr="00061AB7">
        <w:t>42 2693     2     Приборы электроизмерительные регистрирующие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42 2700     9     Преобразователи, усилители, стабилизаторы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трансформаторы электроизмерительные</w:t>
      </w:r>
    </w:p>
    <w:p w:rsidR="00CC4CF9" w:rsidRPr="00061AB7" w:rsidRDefault="00CC4CF9">
      <w:pPr>
        <w:pStyle w:val="ConsPlusCell"/>
        <w:jc w:val="both"/>
      </w:pPr>
      <w:r w:rsidRPr="00061AB7">
        <w:t>42 2710     3     Преобразователи измерительные аналоговые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 унифицированным выходным сигналом /</w:t>
      </w:r>
    </w:p>
    <w:p w:rsidR="00CC4CF9" w:rsidRPr="00061AB7" w:rsidRDefault="00CC4CF9">
      <w:pPr>
        <w:pStyle w:val="ConsPlusCell"/>
        <w:jc w:val="both"/>
      </w:pPr>
      <w:r w:rsidRPr="00061AB7">
        <w:t>42 2711     9     - напряжением постоянного тока</w:t>
      </w:r>
    </w:p>
    <w:p w:rsidR="00CC4CF9" w:rsidRPr="00061AB7" w:rsidRDefault="00CC4CF9">
      <w:pPr>
        <w:pStyle w:val="ConsPlusCell"/>
        <w:jc w:val="both"/>
      </w:pPr>
      <w:r w:rsidRPr="00061AB7">
        <w:t>42 2712     4     - напряжением переменного тока</w:t>
      </w:r>
    </w:p>
    <w:p w:rsidR="00CC4CF9" w:rsidRPr="00061AB7" w:rsidRDefault="00CC4CF9">
      <w:pPr>
        <w:pStyle w:val="ConsPlusCell"/>
        <w:jc w:val="both"/>
      </w:pPr>
      <w:r w:rsidRPr="00061AB7">
        <w:t>42 2713     4     - постоянным током</w:t>
      </w:r>
    </w:p>
    <w:p w:rsidR="00CC4CF9" w:rsidRPr="00061AB7" w:rsidRDefault="00CC4CF9">
      <w:pPr>
        <w:pStyle w:val="ConsPlusCell"/>
        <w:jc w:val="both"/>
      </w:pPr>
      <w:r w:rsidRPr="00061AB7">
        <w:t>42 2714     5     - частотой</w:t>
      </w:r>
    </w:p>
    <w:p w:rsidR="00CC4CF9" w:rsidRPr="00061AB7" w:rsidRDefault="00CC4CF9">
      <w:pPr>
        <w:pStyle w:val="ConsPlusCell"/>
        <w:jc w:val="both"/>
      </w:pPr>
      <w:r w:rsidRPr="00061AB7">
        <w:t>42 2719     2     - прочие</w:t>
      </w:r>
    </w:p>
    <w:p w:rsidR="00CC4CF9" w:rsidRPr="00061AB7" w:rsidRDefault="00CC4CF9">
      <w:pPr>
        <w:pStyle w:val="ConsPlusCell"/>
        <w:jc w:val="both"/>
      </w:pPr>
      <w:r w:rsidRPr="00061AB7">
        <w:t>42 2720     8     Усилители измерительные, /</w:t>
      </w:r>
    </w:p>
    <w:p w:rsidR="00CC4CF9" w:rsidRPr="00061AB7" w:rsidRDefault="00CC4CF9">
      <w:pPr>
        <w:pStyle w:val="ConsPlusCell"/>
        <w:jc w:val="both"/>
      </w:pPr>
      <w:r w:rsidRPr="00061AB7">
        <w:t>42 2721     3     - класс точности 0,01 и точнее</w:t>
      </w:r>
    </w:p>
    <w:p w:rsidR="00CC4CF9" w:rsidRPr="00061AB7" w:rsidRDefault="00CC4CF9">
      <w:pPr>
        <w:pStyle w:val="ConsPlusCell"/>
        <w:jc w:val="both"/>
      </w:pPr>
      <w:r w:rsidRPr="00061AB7">
        <w:t>42 2722     9     - класс точности 0,02</w:t>
      </w:r>
    </w:p>
    <w:p w:rsidR="00CC4CF9" w:rsidRPr="00061AB7" w:rsidRDefault="00CC4CF9">
      <w:pPr>
        <w:pStyle w:val="ConsPlusCell"/>
        <w:jc w:val="both"/>
      </w:pPr>
      <w:r w:rsidRPr="00061AB7">
        <w:t>42 2723     4     - класс точности 0,05</w:t>
      </w:r>
    </w:p>
    <w:p w:rsidR="00CC4CF9" w:rsidRPr="00061AB7" w:rsidRDefault="00CC4CF9">
      <w:pPr>
        <w:pStyle w:val="ConsPlusCell"/>
        <w:jc w:val="both"/>
      </w:pPr>
      <w:r w:rsidRPr="00061AB7">
        <w:t>42 2724     8     - класс точности 0,1</w:t>
      </w:r>
    </w:p>
    <w:p w:rsidR="00CC4CF9" w:rsidRPr="00061AB7" w:rsidRDefault="00CC4CF9">
      <w:pPr>
        <w:pStyle w:val="ConsPlusCell"/>
        <w:jc w:val="both"/>
      </w:pPr>
      <w:r w:rsidRPr="00061AB7">
        <w:t>42 2725     5     - класс точности 0,2</w:t>
      </w:r>
    </w:p>
    <w:p w:rsidR="00CC4CF9" w:rsidRPr="00061AB7" w:rsidRDefault="00CC4CF9">
      <w:pPr>
        <w:pStyle w:val="ConsPlusCell"/>
        <w:jc w:val="both"/>
      </w:pPr>
      <w:r w:rsidRPr="00061AB7">
        <w:t>42 2726     0     - класс точности 0,5</w:t>
      </w:r>
    </w:p>
    <w:p w:rsidR="00CC4CF9" w:rsidRPr="00061AB7" w:rsidRDefault="00CC4CF9">
      <w:pPr>
        <w:pStyle w:val="ConsPlusCell"/>
        <w:jc w:val="both"/>
      </w:pPr>
      <w:r w:rsidRPr="00061AB7">
        <w:t>42 2727     6     - класс точности 1,0 и 1,5</w:t>
      </w:r>
    </w:p>
    <w:p w:rsidR="00CC4CF9" w:rsidRPr="00061AB7" w:rsidRDefault="00CC4CF9">
      <w:pPr>
        <w:pStyle w:val="ConsPlusCell"/>
        <w:jc w:val="both"/>
      </w:pPr>
      <w:r w:rsidRPr="00061AB7">
        <w:t>42 2728     1     - класс точности 2,5 и 4,0</w:t>
      </w:r>
    </w:p>
    <w:p w:rsidR="00CC4CF9" w:rsidRPr="00061AB7" w:rsidRDefault="00CC4CF9">
      <w:pPr>
        <w:pStyle w:val="ConsPlusCell"/>
        <w:jc w:val="both"/>
      </w:pPr>
      <w:r w:rsidRPr="00061AB7">
        <w:t>42 2729     7     - основная погрешность св. +/- 4%</w:t>
      </w:r>
    </w:p>
    <w:p w:rsidR="00CC4CF9" w:rsidRPr="00061AB7" w:rsidRDefault="00CC4CF9">
      <w:pPr>
        <w:pStyle w:val="ConsPlusCell"/>
        <w:jc w:val="both"/>
      </w:pPr>
      <w:r w:rsidRPr="00061AB7">
        <w:t>42 2730     2     Стабилизаторы измерительные /</w:t>
      </w:r>
    </w:p>
    <w:p w:rsidR="00CC4CF9" w:rsidRPr="00061AB7" w:rsidRDefault="00CC4CF9">
      <w:pPr>
        <w:pStyle w:val="ConsPlusCell"/>
        <w:jc w:val="both"/>
      </w:pPr>
      <w:r w:rsidRPr="00061AB7">
        <w:t>42 2731     8     - напряжения с дискретным выходом</w:t>
      </w:r>
    </w:p>
    <w:p w:rsidR="00CC4CF9" w:rsidRPr="00061AB7" w:rsidRDefault="00CC4CF9">
      <w:pPr>
        <w:pStyle w:val="ConsPlusCell"/>
        <w:jc w:val="both"/>
      </w:pPr>
      <w:r w:rsidRPr="00061AB7">
        <w:t>42 2732     3     - напряжения с плавным выходом</w:t>
      </w:r>
    </w:p>
    <w:p w:rsidR="00CC4CF9" w:rsidRPr="00061AB7" w:rsidRDefault="00CC4CF9">
      <w:pPr>
        <w:pStyle w:val="ConsPlusCell"/>
        <w:jc w:val="both"/>
      </w:pPr>
      <w:r w:rsidRPr="00061AB7">
        <w:t>42 2733     9     - напряжения с комбинированным выходом</w:t>
      </w:r>
    </w:p>
    <w:p w:rsidR="00CC4CF9" w:rsidRPr="00061AB7" w:rsidRDefault="00CC4CF9">
      <w:pPr>
        <w:pStyle w:val="ConsPlusCell"/>
        <w:jc w:val="both"/>
      </w:pPr>
      <w:r w:rsidRPr="00061AB7">
        <w:t>42 2734     4     - тока с дискретным выходом</w:t>
      </w:r>
    </w:p>
    <w:p w:rsidR="00CC4CF9" w:rsidRPr="00061AB7" w:rsidRDefault="00CC4CF9">
      <w:pPr>
        <w:pStyle w:val="ConsPlusCell"/>
        <w:jc w:val="both"/>
      </w:pPr>
      <w:r w:rsidRPr="00061AB7">
        <w:t>42 2735     1     - тока с плавным выходом</w:t>
      </w:r>
    </w:p>
    <w:p w:rsidR="00CC4CF9" w:rsidRPr="00061AB7" w:rsidRDefault="00CC4CF9">
      <w:pPr>
        <w:pStyle w:val="ConsPlusCell"/>
        <w:jc w:val="both"/>
      </w:pPr>
      <w:r w:rsidRPr="00061AB7">
        <w:t>42 2736     5     - тока с комбинированным выходом</w:t>
      </w:r>
    </w:p>
    <w:p w:rsidR="00CC4CF9" w:rsidRPr="00061AB7" w:rsidRDefault="00CC4CF9">
      <w:pPr>
        <w:pStyle w:val="ConsPlusCell"/>
        <w:jc w:val="both"/>
      </w:pPr>
      <w:r w:rsidRPr="00061AB7">
        <w:t>42 2737     0     - тока и напряжения</w:t>
      </w:r>
    </w:p>
    <w:p w:rsidR="00CC4CF9" w:rsidRPr="00061AB7" w:rsidRDefault="00CC4CF9">
      <w:pPr>
        <w:pStyle w:val="ConsPlusCell"/>
        <w:jc w:val="both"/>
      </w:pPr>
      <w:r w:rsidRPr="00061AB7">
        <w:t>42 2739     1     - прочие</w:t>
      </w:r>
    </w:p>
    <w:p w:rsidR="00CC4CF9" w:rsidRPr="00061AB7" w:rsidRDefault="00CC4CF9">
      <w:pPr>
        <w:pStyle w:val="ConsPlusCell"/>
        <w:jc w:val="both"/>
      </w:pPr>
      <w:r w:rsidRPr="00061AB7">
        <w:t>42 2740     7     Трансформаторы измерительные, /</w:t>
      </w:r>
    </w:p>
    <w:p w:rsidR="00CC4CF9" w:rsidRPr="00061AB7" w:rsidRDefault="00CC4CF9">
      <w:pPr>
        <w:pStyle w:val="ConsPlusCell"/>
        <w:jc w:val="both"/>
      </w:pPr>
      <w:r w:rsidRPr="00061AB7">
        <w:t>42 2742     8     - класс точности 0,05 и точнее</w:t>
      </w:r>
    </w:p>
    <w:p w:rsidR="00CC4CF9" w:rsidRPr="00061AB7" w:rsidRDefault="00CC4CF9">
      <w:pPr>
        <w:pStyle w:val="ConsPlusCell"/>
        <w:jc w:val="both"/>
      </w:pPr>
      <w:r w:rsidRPr="00061AB7">
        <w:t>42 2743     3     - класс точности 0,1</w:t>
      </w:r>
    </w:p>
    <w:p w:rsidR="00CC4CF9" w:rsidRPr="00061AB7" w:rsidRDefault="00CC4CF9">
      <w:pPr>
        <w:pStyle w:val="ConsPlusCell"/>
        <w:jc w:val="both"/>
      </w:pPr>
      <w:r w:rsidRPr="00061AB7">
        <w:t>42 2744     9     - класс точности 0,2</w:t>
      </w:r>
    </w:p>
    <w:p w:rsidR="00CC4CF9" w:rsidRPr="00061AB7" w:rsidRDefault="00CC4CF9">
      <w:pPr>
        <w:pStyle w:val="ConsPlusCell"/>
        <w:jc w:val="both"/>
      </w:pPr>
      <w:r w:rsidRPr="00061AB7">
        <w:t>42 2749     6     - класс точности 0,5 и грубее</w:t>
      </w:r>
    </w:p>
    <w:p w:rsidR="00CC4CF9" w:rsidRPr="00061AB7" w:rsidRDefault="00CC4CF9">
      <w:pPr>
        <w:pStyle w:val="ConsPlusCell"/>
        <w:jc w:val="both"/>
      </w:pPr>
      <w:r w:rsidRPr="00061AB7">
        <w:t>42 2750     1     Коммутаторы измерительные /</w:t>
      </w:r>
    </w:p>
    <w:p w:rsidR="00CC4CF9" w:rsidRPr="00061AB7" w:rsidRDefault="00CC4CF9">
      <w:pPr>
        <w:pStyle w:val="ConsPlusCell"/>
        <w:jc w:val="both"/>
      </w:pPr>
      <w:r w:rsidRPr="00061AB7">
        <w:t>42 2751     7     - силы и напряжения постоянного тока</w:t>
      </w:r>
    </w:p>
    <w:p w:rsidR="00CC4CF9" w:rsidRPr="00061AB7" w:rsidRDefault="00CC4CF9">
      <w:pPr>
        <w:pStyle w:val="ConsPlusCell"/>
        <w:jc w:val="both"/>
      </w:pPr>
      <w:r w:rsidRPr="00061AB7">
        <w:t>42 2752     2     - силы и напряжения переменного тока</w:t>
      </w:r>
    </w:p>
    <w:p w:rsidR="00CC4CF9" w:rsidRPr="00061AB7" w:rsidRDefault="00CC4CF9">
      <w:pPr>
        <w:pStyle w:val="ConsPlusCell"/>
        <w:jc w:val="both"/>
      </w:pPr>
      <w:r w:rsidRPr="00061AB7">
        <w:t>42 2759     0     - прочие</w:t>
      </w:r>
    </w:p>
    <w:p w:rsidR="00CC4CF9" w:rsidRPr="00061AB7" w:rsidRDefault="00CC4CF9">
      <w:pPr>
        <w:pStyle w:val="ConsPlusCell"/>
        <w:jc w:val="both"/>
      </w:pPr>
      <w:r w:rsidRPr="00061AB7">
        <w:t>42 2800     2     Счетчики электрические и электронные</w:t>
      </w:r>
    </w:p>
    <w:p w:rsidR="00CC4CF9" w:rsidRPr="00061AB7" w:rsidRDefault="00CC4CF9">
      <w:pPr>
        <w:pStyle w:val="ConsPlusCell"/>
        <w:jc w:val="both"/>
      </w:pPr>
      <w:r w:rsidRPr="00061AB7">
        <w:t>42 2810     7     Счетчики электрические постоянного тока /</w:t>
      </w:r>
    </w:p>
    <w:p w:rsidR="00CC4CF9" w:rsidRPr="00061AB7" w:rsidRDefault="00CC4CF9">
      <w:pPr>
        <w:pStyle w:val="ConsPlusCell"/>
        <w:jc w:val="both"/>
      </w:pPr>
      <w:r w:rsidRPr="00061AB7">
        <w:t>42 2811     2     - ампер-часов</w:t>
      </w:r>
    </w:p>
    <w:p w:rsidR="00CC4CF9" w:rsidRPr="00061AB7" w:rsidRDefault="00CC4CF9">
      <w:pPr>
        <w:pStyle w:val="ConsPlusCell"/>
        <w:jc w:val="both"/>
      </w:pPr>
      <w:r w:rsidRPr="00061AB7">
        <w:t>42 2814     9     - вольт-часов</w:t>
      </w:r>
    </w:p>
    <w:p w:rsidR="00CC4CF9" w:rsidRPr="00061AB7" w:rsidRDefault="00CC4CF9">
      <w:pPr>
        <w:pStyle w:val="ConsPlusCell"/>
        <w:jc w:val="both"/>
      </w:pPr>
      <w:r w:rsidRPr="00061AB7">
        <w:t>42 2817     5     - ватт-часов</w:t>
      </w:r>
    </w:p>
    <w:p w:rsidR="00CC4CF9" w:rsidRPr="00061AB7" w:rsidRDefault="00CC4CF9">
      <w:pPr>
        <w:pStyle w:val="ConsPlusCell"/>
        <w:jc w:val="both"/>
      </w:pPr>
      <w:r w:rsidRPr="00061AB7">
        <w:t>42 2820     1     Счетчики электрические активной энергии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однофазные /</w:t>
      </w:r>
    </w:p>
    <w:p w:rsidR="00CC4CF9" w:rsidRPr="00061AB7" w:rsidRDefault="00CC4CF9">
      <w:pPr>
        <w:pStyle w:val="ConsPlusCell"/>
        <w:jc w:val="both"/>
      </w:pPr>
      <w:r w:rsidRPr="00061AB7">
        <w:t>42 2821     7     - непосредственного включения</w:t>
      </w:r>
    </w:p>
    <w:p w:rsidR="00CC4CF9" w:rsidRPr="00061AB7" w:rsidRDefault="00CC4CF9">
      <w:pPr>
        <w:pStyle w:val="ConsPlusCell"/>
        <w:jc w:val="both"/>
      </w:pPr>
      <w:r w:rsidRPr="00061AB7">
        <w:t>42 2822     2     - трансформаторные</w:t>
      </w:r>
    </w:p>
    <w:p w:rsidR="00CC4CF9" w:rsidRPr="00061AB7" w:rsidRDefault="00CC4CF9">
      <w:pPr>
        <w:pStyle w:val="ConsPlusCell"/>
        <w:jc w:val="both"/>
      </w:pPr>
      <w:r w:rsidRPr="00061AB7">
        <w:t>42 2823     8     - с большой перегрузочной способностью</w:t>
      </w:r>
    </w:p>
    <w:p w:rsidR="00CC4CF9" w:rsidRPr="00061AB7" w:rsidRDefault="00CC4CF9">
      <w:pPr>
        <w:pStyle w:val="ConsPlusCell"/>
        <w:jc w:val="both"/>
      </w:pPr>
      <w:r w:rsidRPr="00061AB7">
        <w:t>42 2829     0     - прочие</w:t>
      </w:r>
    </w:p>
    <w:p w:rsidR="00CC4CF9" w:rsidRPr="00061AB7" w:rsidRDefault="00CC4CF9">
      <w:pPr>
        <w:pStyle w:val="ConsPlusCell"/>
        <w:jc w:val="both"/>
      </w:pPr>
      <w:r w:rsidRPr="00061AB7">
        <w:t>42 2830     6     Счетчики электрические активной энергии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трехфазные /</w:t>
      </w:r>
    </w:p>
    <w:p w:rsidR="00CC4CF9" w:rsidRPr="00061AB7" w:rsidRDefault="00CC4CF9">
      <w:pPr>
        <w:pStyle w:val="ConsPlusCell"/>
        <w:jc w:val="both"/>
      </w:pPr>
      <w:r w:rsidRPr="00061AB7">
        <w:t>42 2831     1     - трехпроводные непосредственного включения</w:t>
      </w:r>
    </w:p>
    <w:p w:rsidR="00CC4CF9" w:rsidRPr="00061AB7" w:rsidRDefault="00CC4CF9">
      <w:pPr>
        <w:pStyle w:val="ConsPlusCell"/>
        <w:jc w:val="both"/>
      </w:pPr>
      <w:r w:rsidRPr="00061AB7">
        <w:t>42 2832     7     - трехпроводные трансформаторные</w:t>
      </w:r>
    </w:p>
    <w:p w:rsidR="00CC4CF9" w:rsidRPr="00061AB7" w:rsidRDefault="00CC4CF9">
      <w:pPr>
        <w:pStyle w:val="ConsPlusCell"/>
        <w:jc w:val="both"/>
      </w:pPr>
      <w:r w:rsidRPr="00061AB7">
        <w:t>42 2833     2     - трехпроводные трансформаторные универсальные</w:t>
      </w:r>
    </w:p>
    <w:p w:rsidR="00CC4CF9" w:rsidRPr="00061AB7" w:rsidRDefault="00CC4CF9">
      <w:pPr>
        <w:pStyle w:val="ConsPlusCell"/>
        <w:jc w:val="both"/>
      </w:pPr>
      <w:r w:rsidRPr="00061AB7">
        <w:t>42 2835     3     - четырехпроводные непосредственного включения</w:t>
      </w:r>
    </w:p>
    <w:p w:rsidR="00CC4CF9" w:rsidRPr="00061AB7" w:rsidRDefault="00CC4CF9">
      <w:pPr>
        <w:pStyle w:val="ConsPlusCell"/>
        <w:jc w:val="both"/>
      </w:pPr>
      <w:r w:rsidRPr="00061AB7">
        <w:t>42 2836     9     - четырехпроводные трансформаторные</w:t>
      </w:r>
    </w:p>
    <w:p w:rsidR="00CC4CF9" w:rsidRPr="00061AB7" w:rsidRDefault="00CC4CF9">
      <w:pPr>
        <w:pStyle w:val="ConsPlusCell"/>
        <w:jc w:val="both"/>
      </w:pPr>
      <w:r w:rsidRPr="00061AB7">
        <w:t>42 2837     4     - четырехпроводные трансформаторные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универсальные</w:t>
      </w:r>
    </w:p>
    <w:p w:rsidR="00CC4CF9" w:rsidRPr="00061AB7" w:rsidRDefault="00CC4CF9">
      <w:pPr>
        <w:pStyle w:val="ConsPlusCell"/>
        <w:jc w:val="both"/>
      </w:pPr>
      <w:r w:rsidRPr="00061AB7">
        <w:t>42 2839     5     - прочие</w:t>
      </w:r>
    </w:p>
    <w:p w:rsidR="00CC4CF9" w:rsidRPr="00061AB7" w:rsidRDefault="00CC4CF9">
      <w:pPr>
        <w:pStyle w:val="ConsPlusCell"/>
        <w:jc w:val="both"/>
      </w:pPr>
      <w:r w:rsidRPr="00061AB7">
        <w:t>42 2840     0     Счетчики электрические реактивной энергии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трехфазные /</w:t>
      </w:r>
    </w:p>
    <w:p w:rsidR="00CC4CF9" w:rsidRPr="00061AB7" w:rsidRDefault="00CC4CF9">
      <w:pPr>
        <w:pStyle w:val="ConsPlusCell"/>
        <w:jc w:val="both"/>
      </w:pPr>
      <w:r w:rsidRPr="00061AB7">
        <w:t>42 2841     6     - трехпроводные непосредственного включения</w:t>
      </w:r>
    </w:p>
    <w:p w:rsidR="00CC4CF9" w:rsidRPr="00061AB7" w:rsidRDefault="00CC4CF9">
      <w:pPr>
        <w:pStyle w:val="ConsPlusCell"/>
        <w:jc w:val="both"/>
      </w:pPr>
      <w:r w:rsidRPr="00061AB7">
        <w:t>42 2842     1     - трехпроводные трансформаторные</w:t>
      </w:r>
    </w:p>
    <w:p w:rsidR="00CC4CF9" w:rsidRPr="00061AB7" w:rsidRDefault="00CC4CF9">
      <w:pPr>
        <w:pStyle w:val="ConsPlusCell"/>
        <w:jc w:val="both"/>
      </w:pPr>
      <w:r w:rsidRPr="00061AB7">
        <w:t>42 2843     7     - трехпроводные трансформаторные универсальные</w:t>
      </w:r>
    </w:p>
    <w:p w:rsidR="00CC4CF9" w:rsidRPr="00061AB7" w:rsidRDefault="00CC4CF9">
      <w:pPr>
        <w:pStyle w:val="ConsPlusCell"/>
        <w:jc w:val="both"/>
      </w:pPr>
      <w:r w:rsidRPr="00061AB7">
        <w:t>42 2845     8     - четырехпроводные непосредственного включения</w:t>
      </w:r>
    </w:p>
    <w:p w:rsidR="00CC4CF9" w:rsidRPr="00061AB7" w:rsidRDefault="00CC4CF9">
      <w:pPr>
        <w:pStyle w:val="ConsPlusCell"/>
        <w:jc w:val="both"/>
      </w:pPr>
      <w:r w:rsidRPr="00061AB7">
        <w:t>42 2846     3     - четырехпроводные трансформаторные</w:t>
      </w:r>
    </w:p>
    <w:p w:rsidR="00CC4CF9" w:rsidRPr="00061AB7" w:rsidRDefault="00CC4CF9">
      <w:pPr>
        <w:pStyle w:val="ConsPlusCell"/>
        <w:jc w:val="both"/>
      </w:pPr>
      <w:r w:rsidRPr="00061AB7">
        <w:t>42 2847     9     - четырехпроводные трансформаторные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универсальные</w:t>
      </w:r>
    </w:p>
    <w:p w:rsidR="00CC4CF9" w:rsidRPr="00061AB7" w:rsidRDefault="00CC4CF9">
      <w:pPr>
        <w:pStyle w:val="ConsPlusCell"/>
        <w:jc w:val="both"/>
      </w:pPr>
      <w:r w:rsidRPr="00061AB7">
        <w:t>42 2849     2     - прочие</w:t>
      </w:r>
    </w:p>
    <w:p w:rsidR="00CC4CF9" w:rsidRPr="00061AB7" w:rsidRDefault="00CC4CF9">
      <w:pPr>
        <w:pStyle w:val="ConsPlusCell"/>
        <w:jc w:val="both"/>
      </w:pPr>
      <w:r w:rsidRPr="00061AB7">
        <w:t>42 2850     5     Счетчики электрические специальные /</w:t>
      </w:r>
    </w:p>
    <w:p w:rsidR="00CC4CF9" w:rsidRPr="00061AB7" w:rsidRDefault="00CC4CF9">
      <w:pPr>
        <w:pStyle w:val="ConsPlusCell"/>
        <w:jc w:val="both"/>
      </w:pPr>
      <w:r w:rsidRPr="00061AB7">
        <w:t>42 2851     0     - потерь вольт-квадрат-часов</w:t>
      </w:r>
    </w:p>
    <w:p w:rsidR="00CC4CF9" w:rsidRPr="00061AB7" w:rsidRDefault="00CC4CF9">
      <w:pPr>
        <w:pStyle w:val="ConsPlusCell"/>
        <w:jc w:val="both"/>
      </w:pPr>
      <w:r w:rsidRPr="00061AB7">
        <w:t>42 2852     6     - потерь ампер-квадрат-часов</w:t>
      </w:r>
    </w:p>
    <w:p w:rsidR="00CC4CF9" w:rsidRPr="00061AB7" w:rsidRDefault="00CC4CF9">
      <w:pPr>
        <w:pStyle w:val="ConsPlusCell"/>
        <w:jc w:val="both"/>
      </w:pPr>
      <w:r w:rsidRPr="00061AB7">
        <w:t>42 2859     4     - прочие</w:t>
      </w:r>
    </w:p>
    <w:p w:rsidR="00CC4CF9" w:rsidRPr="00061AB7" w:rsidRDefault="00CC4CF9">
      <w:pPr>
        <w:pStyle w:val="ConsPlusCell"/>
        <w:jc w:val="both"/>
      </w:pPr>
      <w:r w:rsidRPr="00061AB7">
        <w:t>42 2860     0     Счетчики электронные /</w:t>
      </w:r>
    </w:p>
    <w:p w:rsidR="00CC4CF9" w:rsidRPr="00061AB7" w:rsidRDefault="00CC4CF9">
      <w:pPr>
        <w:pStyle w:val="ConsPlusCell"/>
        <w:jc w:val="both"/>
      </w:pPr>
      <w:r w:rsidRPr="00061AB7">
        <w:t>42 2861     5     - активной энергии</w:t>
      </w:r>
    </w:p>
    <w:p w:rsidR="00CC4CF9" w:rsidRPr="00061AB7" w:rsidRDefault="00CC4CF9">
      <w:pPr>
        <w:pStyle w:val="ConsPlusCell"/>
        <w:jc w:val="both"/>
      </w:pPr>
      <w:r w:rsidRPr="00061AB7">
        <w:t>42 2862     0     - реактивной энергии</w:t>
      </w:r>
    </w:p>
    <w:p w:rsidR="00CC4CF9" w:rsidRPr="00061AB7" w:rsidRDefault="00CC4CF9">
      <w:pPr>
        <w:pStyle w:val="ConsPlusCell"/>
        <w:jc w:val="both"/>
      </w:pPr>
      <w:r w:rsidRPr="00061AB7">
        <w:t>42 2863     6     - активной и реактивной энергии</w:t>
      </w:r>
    </w:p>
    <w:p w:rsidR="00CC4CF9" w:rsidRPr="00061AB7" w:rsidRDefault="00CC4CF9">
      <w:pPr>
        <w:pStyle w:val="ConsPlusCell"/>
        <w:jc w:val="both"/>
      </w:pPr>
      <w:r w:rsidRPr="00061AB7">
        <w:t>42 2869     9     - прочие</w:t>
      </w:r>
    </w:p>
    <w:p w:rsidR="00CC4CF9" w:rsidRPr="00061AB7" w:rsidRDefault="00CC4CF9">
      <w:pPr>
        <w:pStyle w:val="ConsPlusCell"/>
        <w:jc w:val="both"/>
      </w:pPr>
      <w:r w:rsidRPr="00061AB7">
        <w:t>42 2900     6     Принадлежности, запасные и вспомогательные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части электроизмерительных приборов</w:t>
      </w:r>
    </w:p>
    <w:p w:rsidR="00CC4CF9" w:rsidRPr="00061AB7" w:rsidRDefault="00CC4CF9">
      <w:pPr>
        <w:pStyle w:val="ConsPlusCell"/>
        <w:jc w:val="both"/>
      </w:pPr>
      <w:r w:rsidRPr="00061AB7">
        <w:t>42 2910     0     Шунты и магазины шунтов, /</w:t>
      </w:r>
    </w:p>
    <w:p w:rsidR="00CC4CF9" w:rsidRPr="00061AB7" w:rsidRDefault="00CC4CF9">
      <w:pPr>
        <w:pStyle w:val="ConsPlusCell"/>
        <w:jc w:val="both"/>
      </w:pPr>
      <w:r w:rsidRPr="00061AB7">
        <w:t>42 2911     6     - основная погрешность менее +/- 0,02%</w:t>
      </w:r>
    </w:p>
    <w:p w:rsidR="00CC4CF9" w:rsidRPr="00061AB7" w:rsidRDefault="00CC4CF9">
      <w:pPr>
        <w:pStyle w:val="ConsPlusCell"/>
        <w:jc w:val="both"/>
      </w:pPr>
      <w:r w:rsidRPr="00061AB7">
        <w:t>42 2912     1     - класс точности 0,02</w:t>
      </w:r>
    </w:p>
    <w:p w:rsidR="00CC4CF9" w:rsidRPr="00061AB7" w:rsidRDefault="00CC4CF9">
      <w:pPr>
        <w:pStyle w:val="ConsPlusCell"/>
        <w:jc w:val="both"/>
      </w:pPr>
      <w:r w:rsidRPr="00061AB7">
        <w:t>42 2913     7     - класс точности 0,05</w:t>
      </w:r>
    </w:p>
    <w:p w:rsidR="00CC4CF9" w:rsidRPr="00061AB7" w:rsidRDefault="00CC4CF9">
      <w:pPr>
        <w:pStyle w:val="ConsPlusCell"/>
        <w:jc w:val="both"/>
      </w:pPr>
      <w:r w:rsidRPr="00061AB7">
        <w:t>42 2914     2     - класс точности 0,1</w:t>
      </w:r>
    </w:p>
    <w:p w:rsidR="00CC4CF9" w:rsidRPr="00061AB7" w:rsidRDefault="00CC4CF9">
      <w:pPr>
        <w:pStyle w:val="ConsPlusCell"/>
        <w:jc w:val="both"/>
      </w:pPr>
      <w:r w:rsidRPr="00061AB7">
        <w:t>42 2915     8     - класс точности 0,2</w:t>
      </w:r>
    </w:p>
    <w:p w:rsidR="00CC4CF9" w:rsidRPr="00061AB7" w:rsidRDefault="00CC4CF9">
      <w:pPr>
        <w:pStyle w:val="ConsPlusCell"/>
        <w:jc w:val="both"/>
      </w:pPr>
      <w:r w:rsidRPr="00061AB7">
        <w:t>42 2916     3     - класс точности 0,5</w:t>
      </w:r>
    </w:p>
    <w:p w:rsidR="00CC4CF9" w:rsidRPr="00061AB7" w:rsidRDefault="00CC4CF9">
      <w:pPr>
        <w:pStyle w:val="ConsPlusCell"/>
        <w:jc w:val="both"/>
      </w:pPr>
      <w:r w:rsidRPr="00061AB7">
        <w:t>42 2917     9     - основная погрешность св. +/- 0,5%</w:t>
      </w:r>
    </w:p>
    <w:p w:rsidR="00CC4CF9" w:rsidRPr="00061AB7" w:rsidRDefault="00CC4CF9">
      <w:pPr>
        <w:pStyle w:val="ConsPlusCell"/>
        <w:jc w:val="both"/>
      </w:pPr>
      <w:r w:rsidRPr="00061AB7">
        <w:t>42 2920     5     Сопротивления добавочные и магазины добавочных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сопротивлений</w:t>
      </w:r>
    </w:p>
    <w:p w:rsidR="00CC4CF9" w:rsidRPr="00061AB7" w:rsidRDefault="00CC4CF9">
      <w:pPr>
        <w:pStyle w:val="ConsPlusCell"/>
        <w:jc w:val="both"/>
      </w:pPr>
      <w:r w:rsidRPr="00061AB7">
        <w:t>42 2922     6     Сопротивления добавочные</w:t>
      </w:r>
    </w:p>
    <w:p w:rsidR="00CC4CF9" w:rsidRPr="00061AB7" w:rsidRDefault="00CC4CF9">
      <w:pPr>
        <w:pStyle w:val="ConsPlusCell"/>
        <w:jc w:val="both"/>
      </w:pPr>
      <w:r w:rsidRPr="00061AB7">
        <w:t>42 2924     7     Магазины добавочных сопротивлений</w:t>
      </w:r>
    </w:p>
    <w:p w:rsidR="00CC4CF9" w:rsidRPr="00061AB7" w:rsidRDefault="00CC4CF9">
      <w:pPr>
        <w:pStyle w:val="ConsPlusCell"/>
        <w:jc w:val="both"/>
      </w:pPr>
      <w:r w:rsidRPr="00061AB7">
        <w:t>42 2930     6     Делители напряжения и тока измерительные, /</w:t>
      </w:r>
    </w:p>
    <w:p w:rsidR="00CC4CF9" w:rsidRPr="00061AB7" w:rsidRDefault="00CC4CF9">
      <w:pPr>
        <w:pStyle w:val="ConsPlusCell"/>
        <w:jc w:val="both"/>
      </w:pPr>
      <w:r w:rsidRPr="00061AB7">
        <w:t>42 2932     0     - класс точности 0,001 и точнее</w:t>
      </w:r>
    </w:p>
    <w:p w:rsidR="00CC4CF9" w:rsidRPr="00061AB7" w:rsidRDefault="00CC4CF9">
      <w:pPr>
        <w:pStyle w:val="ConsPlusCell"/>
        <w:jc w:val="both"/>
      </w:pPr>
      <w:r w:rsidRPr="00061AB7">
        <w:t>42 2933     6     - класс точности 0,002</w:t>
      </w:r>
    </w:p>
    <w:p w:rsidR="00CC4CF9" w:rsidRPr="00061AB7" w:rsidRDefault="00CC4CF9">
      <w:pPr>
        <w:pStyle w:val="ConsPlusCell"/>
        <w:jc w:val="both"/>
      </w:pPr>
      <w:r w:rsidRPr="00061AB7">
        <w:t>42 2934     1     - класс точности 0,005</w:t>
      </w:r>
    </w:p>
    <w:p w:rsidR="00CC4CF9" w:rsidRPr="00061AB7" w:rsidRDefault="00CC4CF9">
      <w:pPr>
        <w:pStyle w:val="ConsPlusCell"/>
        <w:jc w:val="both"/>
      </w:pPr>
      <w:r w:rsidRPr="00061AB7">
        <w:t>42 2935     7     - класс точности 0,01</w:t>
      </w:r>
    </w:p>
    <w:p w:rsidR="00CC4CF9" w:rsidRPr="00061AB7" w:rsidRDefault="00CC4CF9">
      <w:pPr>
        <w:pStyle w:val="ConsPlusCell"/>
        <w:jc w:val="both"/>
      </w:pPr>
      <w:r w:rsidRPr="00061AB7">
        <w:t>42 2936     2     - класс точности 0,02 и 0,03</w:t>
      </w:r>
    </w:p>
    <w:p w:rsidR="00CC4CF9" w:rsidRPr="00061AB7" w:rsidRDefault="00CC4CF9">
      <w:pPr>
        <w:pStyle w:val="ConsPlusCell"/>
        <w:jc w:val="both"/>
      </w:pPr>
      <w:r w:rsidRPr="00061AB7">
        <w:t>42 2937     8     - класс точности 0,05</w:t>
      </w:r>
    </w:p>
    <w:p w:rsidR="00CC4CF9" w:rsidRPr="00061AB7" w:rsidRDefault="00CC4CF9">
      <w:pPr>
        <w:pStyle w:val="ConsPlusCell"/>
        <w:jc w:val="both"/>
      </w:pPr>
      <w:r w:rsidRPr="00061AB7">
        <w:t>42 2938     3     - класс точности 0,1 и 0,2</w:t>
      </w:r>
    </w:p>
    <w:p w:rsidR="00CC4CF9" w:rsidRPr="00061AB7" w:rsidRDefault="00CC4CF9">
      <w:pPr>
        <w:pStyle w:val="ConsPlusCell"/>
        <w:jc w:val="both"/>
      </w:pPr>
      <w:r w:rsidRPr="00061AB7">
        <w:t>42 2939     9     - основная погрешность св. +/- 0,2%</w:t>
      </w:r>
    </w:p>
    <w:p w:rsidR="00CC4CF9" w:rsidRPr="00061AB7" w:rsidRDefault="00CC4CF9">
      <w:pPr>
        <w:pStyle w:val="ConsPlusCell"/>
        <w:jc w:val="both"/>
      </w:pPr>
      <w:r w:rsidRPr="00061AB7">
        <w:t>42 2940     4     Гальванометры осциллографические</w:t>
      </w:r>
    </w:p>
    <w:p w:rsidR="00CC4CF9" w:rsidRPr="00061AB7" w:rsidRDefault="00CC4CF9">
      <w:pPr>
        <w:pStyle w:val="ConsPlusCell"/>
        <w:jc w:val="both"/>
      </w:pPr>
      <w:r w:rsidRPr="00061AB7">
        <w:t>42 2941     0     Гальванометры автономные</w:t>
      </w:r>
    </w:p>
    <w:p w:rsidR="00CC4CF9" w:rsidRPr="00061AB7" w:rsidRDefault="00CC4CF9">
      <w:pPr>
        <w:pStyle w:val="ConsPlusCell"/>
        <w:jc w:val="both"/>
      </w:pPr>
      <w:r w:rsidRPr="00061AB7">
        <w:t>42 2942     5     Гальванометры-вставки</w:t>
      </w:r>
    </w:p>
    <w:p w:rsidR="00CC4CF9" w:rsidRPr="00061AB7" w:rsidRDefault="00CC4CF9">
      <w:pPr>
        <w:pStyle w:val="ConsPlusCell"/>
        <w:jc w:val="both"/>
      </w:pPr>
      <w:r w:rsidRPr="00061AB7">
        <w:t>42 2949     3     Гальванометры осциллографические прочие</w:t>
      </w:r>
    </w:p>
    <w:p w:rsidR="00CC4CF9" w:rsidRPr="00061AB7" w:rsidRDefault="00CC4CF9">
      <w:pPr>
        <w:pStyle w:val="ConsPlusCell"/>
        <w:jc w:val="both"/>
      </w:pPr>
      <w:r w:rsidRPr="00061AB7">
        <w:t>42 2950     9     Устройства вспомогательные электроизмерительных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приборов</w:t>
      </w:r>
    </w:p>
    <w:p w:rsidR="00CC4CF9" w:rsidRPr="00061AB7" w:rsidRDefault="00CC4CF9">
      <w:pPr>
        <w:pStyle w:val="ConsPlusCell"/>
        <w:jc w:val="both"/>
      </w:pPr>
      <w:r w:rsidRPr="00061AB7">
        <w:t>42 2951     4     Усилители</w:t>
      </w:r>
    </w:p>
    <w:p w:rsidR="00CC4CF9" w:rsidRPr="00061AB7" w:rsidRDefault="00CC4CF9">
      <w:pPr>
        <w:pStyle w:val="ConsPlusCell"/>
        <w:jc w:val="both"/>
      </w:pPr>
      <w:r w:rsidRPr="00061AB7">
        <w:t>42 2953     5     Устройства вспомогательные электроизмерительных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приборов прочие</w:t>
      </w:r>
    </w:p>
    <w:p w:rsidR="00CC4CF9" w:rsidRPr="00061AB7" w:rsidRDefault="00CC4CF9">
      <w:pPr>
        <w:pStyle w:val="ConsPlusCell"/>
        <w:jc w:val="both"/>
      </w:pPr>
      <w:r w:rsidRPr="00061AB7">
        <w:t>42 2960     3     Принадлежности электроизмерительных приборов</w:t>
      </w:r>
    </w:p>
    <w:p w:rsidR="00CC4CF9" w:rsidRPr="00061AB7" w:rsidRDefault="00CC4CF9">
      <w:pPr>
        <w:pStyle w:val="ConsPlusCell"/>
        <w:jc w:val="both"/>
      </w:pPr>
      <w:r w:rsidRPr="00061AB7">
        <w:t>42 2961     9     Токоподводы</w:t>
      </w:r>
    </w:p>
    <w:p w:rsidR="00CC4CF9" w:rsidRPr="00061AB7" w:rsidRDefault="00CC4CF9">
      <w:pPr>
        <w:pStyle w:val="ConsPlusCell"/>
        <w:jc w:val="both"/>
      </w:pPr>
      <w:r w:rsidRPr="00061AB7">
        <w:t>42 2962     4     Элементы и узлы функциональные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электроизмерительных приборов</w:t>
      </w:r>
    </w:p>
    <w:p w:rsidR="00CC4CF9" w:rsidRPr="00061AB7" w:rsidRDefault="00CC4CF9">
      <w:pPr>
        <w:pStyle w:val="ConsPlusCell"/>
        <w:jc w:val="both"/>
      </w:pPr>
      <w:r w:rsidRPr="00061AB7">
        <w:t>42 2969     2     Принадлежности электроизмерительных приборов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42 2970     8     Магниты и магнитные блоки электроизмерительных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приборов</w:t>
      </w:r>
    </w:p>
    <w:p w:rsidR="00CC4CF9" w:rsidRPr="00061AB7" w:rsidRDefault="00CC4CF9">
      <w:pPr>
        <w:pStyle w:val="ConsPlusCell"/>
        <w:jc w:val="both"/>
      </w:pPr>
      <w:r w:rsidRPr="00061AB7">
        <w:t>42 2971     3     Магниты литые из сплавов алюминия, никеля, меди</w:t>
      </w:r>
    </w:p>
    <w:p w:rsidR="00CC4CF9" w:rsidRPr="00061AB7" w:rsidRDefault="00CC4CF9">
      <w:pPr>
        <w:pStyle w:val="ConsPlusCell"/>
        <w:jc w:val="both"/>
      </w:pPr>
      <w:r w:rsidRPr="00061AB7">
        <w:t>42 2972     9     Магниты литые из сплавов алюминия, никеля,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титана, кремния</w:t>
      </w:r>
    </w:p>
    <w:p w:rsidR="00CC4CF9" w:rsidRPr="00061AB7" w:rsidRDefault="00CC4CF9">
      <w:pPr>
        <w:pStyle w:val="ConsPlusCell"/>
        <w:jc w:val="both"/>
      </w:pPr>
      <w:r w:rsidRPr="00061AB7">
        <w:t>42 2973     4     Магниты литые из сплавов алюминия, никеля,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меди, кобальта</w:t>
      </w:r>
    </w:p>
    <w:p w:rsidR="00CC4CF9" w:rsidRPr="00061AB7" w:rsidRDefault="00CC4CF9">
      <w:pPr>
        <w:pStyle w:val="ConsPlusCell"/>
        <w:jc w:val="both"/>
      </w:pPr>
      <w:r w:rsidRPr="00061AB7">
        <w:t>42 2974     0     Магниты спеченные из сплавов кобальта,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редкоземельных металлов и из магнитотвердых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гексаферритов</w:t>
      </w:r>
    </w:p>
    <w:p w:rsidR="00CC4CF9" w:rsidRPr="00061AB7" w:rsidRDefault="00CC4CF9">
      <w:pPr>
        <w:pStyle w:val="ConsPlusCell"/>
        <w:jc w:val="both"/>
      </w:pPr>
      <w:r w:rsidRPr="00061AB7">
        <w:t>42 2975     5     Магниты литые из сплавов алюминия, никеля,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меди, титана, кобальта</w:t>
      </w:r>
    </w:p>
    <w:p w:rsidR="00CC4CF9" w:rsidRPr="00061AB7" w:rsidRDefault="00CC4CF9">
      <w:pPr>
        <w:pStyle w:val="ConsPlusCell"/>
        <w:jc w:val="both"/>
      </w:pPr>
      <w:r w:rsidRPr="00061AB7">
        <w:t>42 2976     0     Магниты литые из пластических деформируемых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</w:t>
      </w:r>
    </w:p>
    <w:p w:rsidR="00CC4CF9" w:rsidRPr="00061AB7" w:rsidRDefault="00CC4CF9">
      <w:pPr>
        <w:pStyle w:val="ConsPlusCell"/>
        <w:jc w:val="both"/>
      </w:pPr>
      <w:r w:rsidRPr="00061AB7">
        <w:t>42 2978     1     Магнитные блоки</w:t>
      </w:r>
    </w:p>
    <w:p w:rsidR="00CC4CF9" w:rsidRPr="00061AB7" w:rsidRDefault="00CC4CF9">
      <w:pPr>
        <w:pStyle w:val="ConsPlusCell"/>
        <w:jc w:val="both"/>
      </w:pPr>
      <w:r w:rsidRPr="00061AB7">
        <w:t>42 2979     7     Магниты прочие</w:t>
      </w:r>
    </w:p>
    <w:p w:rsidR="00CC4CF9" w:rsidRPr="00061AB7" w:rsidRDefault="00CC4CF9">
      <w:pPr>
        <w:pStyle w:val="ConsPlusCell"/>
        <w:jc w:val="both"/>
      </w:pPr>
      <w:r w:rsidRPr="00061AB7">
        <w:t>42 2980     2     Запасные части к / электроизмерительным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приборам</w:t>
      </w:r>
    </w:p>
    <w:p w:rsidR="00CC4CF9" w:rsidRPr="00061AB7" w:rsidRDefault="00CC4CF9">
      <w:pPr>
        <w:pStyle w:val="ConsPlusCell"/>
        <w:jc w:val="both"/>
      </w:pPr>
      <w:r w:rsidRPr="00061AB7">
        <w:t>42 2981     8     - приборам электроизмерительным цифровым</w:t>
      </w:r>
    </w:p>
    <w:p w:rsidR="00CC4CF9" w:rsidRPr="00061AB7" w:rsidRDefault="00CC4CF9">
      <w:pPr>
        <w:pStyle w:val="ConsPlusCell"/>
        <w:jc w:val="both"/>
      </w:pPr>
      <w:r w:rsidRPr="00061AB7">
        <w:t>42 2982     3     - системам электроизмерительным, комплексам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измерительно-вычислительным и установкам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измерения электрических и магнитных величин</w:t>
      </w:r>
    </w:p>
    <w:p w:rsidR="00CC4CF9" w:rsidRPr="00061AB7" w:rsidRDefault="00CC4CF9">
      <w:pPr>
        <w:pStyle w:val="ConsPlusCell"/>
        <w:jc w:val="both"/>
      </w:pPr>
      <w:r w:rsidRPr="00061AB7">
        <w:t>42 2983     9     - приборам электроизмерительным щитовым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аналоговым</w:t>
      </w:r>
    </w:p>
    <w:p w:rsidR="00CC4CF9" w:rsidRPr="00061AB7" w:rsidRDefault="00CC4CF9">
      <w:pPr>
        <w:pStyle w:val="ConsPlusCell"/>
        <w:jc w:val="both"/>
      </w:pPr>
      <w:r w:rsidRPr="00061AB7">
        <w:t>42 2984     4     - приборам электроизмерительным лабораторным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переносным аналоговым</w:t>
      </w:r>
    </w:p>
    <w:p w:rsidR="00CC4CF9" w:rsidRPr="00061AB7" w:rsidRDefault="00CC4CF9">
      <w:pPr>
        <w:pStyle w:val="ConsPlusCell"/>
        <w:jc w:val="both"/>
      </w:pPr>
      <w:r w:rsidRPr="00061AB7">
        <w:t>42 2985     4     - мерам и приборам образцовым электрических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магнитных величин</w:t>
      </w:r>
    </w:p>
    <w:p w:rsidR="00CC4CF9" w:rsidRPr="00061AB7" w:rsidRDefault="00CC4CF9">
      <w:pPr>
        <w:pStyle w:val="ConsPlusCell"/>
        <w:jc w:val="both"/>
      </w:pPr>
      <w:r w:rsidRPr="00061AB7">
        <w:t>42 2986     5     - приборам электроизмерительным регистрирующим</w:t>
      </w:r>
    </w:p>
    <w:p w:rsidR="00CC4CF9" w:rsidRPr="00061AB7" w:rsidRDefault="00CC4CF9">
      <w:pPr>
        <w:pStyle w:val="ConsPlusCell"/>
        <w:jc w:val="both"/>
      </w:pPr>
      <w:r w:rsidRPr="00061AB7">
        <w:t>42 2987     0     - преобразователям, усилителям, стабилизаторам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трансформаторам измерительным</w:t>
      </w:r>
    </w:p>
    <w:p w:rsidR="00CC4CF9" w:rsidRPr="00061AB7" w:rsidRDefault="00CC4CF9">
      <w:pPr>
        <w:pStyle w:val="ConsPlusCell"/>
        <w:jc w:val="both"/>
      </w:pPr>
      <w:r w:rsidRPr="00061AB7">
        <w:t>42 2988     6     - счетчикам электрическим</w:t>
      </w:r>
    </w:p>
    <w:p w:rsidR="00CC4CF9" w:rsidRPr="00061AB7" w:rsidRDefault="00CC4CF9">
      <w:pPr>
        <w:pStyle w:val="ConsPlusCell"/>
        <w:jc w:val="both"/>
      </w:pPr>
      <w:r w:rsidRPr="00061AB7">
        <w:t>42 2989     1     - приборам электроизмерительным прочим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42 3000     6     Средства телемеханики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42 3100     8     Устройства телеизмерения (ТИ)</w:t>
      </w:r>
    </w:p>
    <w:p w:rsidR="00CC4CF9" w:rsidRPr="00061AB7" w:rsidRDefault="00CC4CF9">
      <w:pPr>
        <w:pStyle w:val="ConsPlusCell"/>
        <w:jc w:val="both"/>
      </w:pPr>
      <w:r w:rsidRPr="00061AB7">
        <w:t>42 3110     4     Устройства ТИ одноканальные /</w:t>
      </w:r>
    </w:p>
    <w:p w:rsidR="00CC4CF9" w:rsidRPr="00061AB7" w:rsidRDefault="00CC4CF9">
      <w:pPr>
        <w:pStyle w:val="ConsPlusCell"/>
        <w:jc w:val="both"/>
      </w:pPr>
      <w:r w:rsidRPr="00061AB7">
        <w:t>42 3111     1     - системы интенсивности</w:t>
      </w:r>
    </w:p>
    <w:p w:rsidR="00CC4CF9" w:rsidRPr="00061AB7" w:rsidRDefault="00CC4CF9">
      <w:pPr>
        <w:pStyle w:val="ConsPlusCell"/>
        <w:jc w:val="both"/>
      </w:pPr>
      <w:r w:rsidRPr="00061AB7">
        <w:t>42 3113     0     - с широтно-импульсной модуляцией</w:t>
      </w:r>
    </w:p>
    <w:p w:rsidR="00CC4CF9" w:rsidRPr="00061AB7" w:rsidRDefault="00CC4CF9">
      <w:pPr>
        <w:pStyle w:val="ConsPlusCell"/>
        <w:jc w:val="both"/>
      </w:pPr>
      <w:r w:rsidRPr="00061AB7">
        <w:t>42 3114     6     - с фазоимпульсной модуляцией</w:t>
      </w:r>
    </w:p>
    <w:p w:rsidR="00CC4CF9" w:rsidRPr="00061AB7" w:rsidRDefault="00CC4CF9">
      <w:pPr>
        <w:pStyle w:val="ConsPlusCell"/>
        <w:jc w:val="both"/>
      </w:pPr>
      <w:r w:rsidRPr="00061AB7">
        <w:t>42 3115     1     - с частотной модуляцией</w:t>
      </w:r>
    </w:p>
    <w:p w:rsidR="00CC4CF9" w:rsidRPr="00061AB7" w:rsidRDefault="00CC4CF9">
      <w:pPr>
        <w:pStyle w:val="ConsPlusCell"/>
        <w:jc w:val="both"/>
      </w:pPr>
      <w:r w:rsidRPr="00061AB7">
        <w:t>42 3116     7     - с частотно-импульсной модуляцией</w:t>
      </w:r>
    </w:p>
    <w:p w:rsidR="00CC4CF9" w:rsidRPr="00061AB7" w:rsidRDefault="00CC4CF9">
      <w:pPr>
        <w:pStyle w:val="ConsPlusCell"/>
        <w:jc w:val="both"/>
      </w:pPr>
      <w:r w:rsidRPr="00061AB7">
        <w:t>42 3118     8     - кодовой системы</w:t>
      </w:r>
    </w:p>
    <w:p w:rsidR="00CC4CF9" w:rsidRPr="00061AB7" w:rsidRDefault="00CC4CF9">
      <w:pPr>
        <w:pStyle w:val="ConsPlusCell"/>
        <w:jc w:val="both"/>
      </w:pPr>
      <w:r w:rsidRPr="00061AB7">
        <w:t>42 3119     3     - прочие</w:t>
      </w:r>
    </w:p>
    <w:p w:rsidR="00CC4CF9" w:rsidRPr="00061AB7" w:rsidRDefault="00CC4CF9">
      <w:pPr>
        <w:pStyle w:val="ConsPlusCell"/>
        <w:jc w:val="both"/>
      </w:pPr>
      <w:r w:rsidRPr="00061AB7">
        <w:t>42 3120     9     Устройства ТИ многоканальные с электрическим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разделением /</w:t>
      </w:r>
    </w:p>
    <w:p w:rsidR="00CC4CF9" w:rsidRPr="00061AB7" w:rsidRDefault="00CC4CF9">
      <w:pPr>
        <w:pStyle w:val="ConsPlusCell"/>
        <w:jc w:val="both"/>
      </w:pPr>
      <w:r w:rsidRPr="00061AB7">
        <w:t>42 3121     4     - системы интенсивности</w:t>
      </w:r>
    </w:p>
    <w:p w:rsidR="00CC4CF9" w:rsidRPr="00061AB7" w:rsidRDefault="00CC4CF9">
      <w:pPr>
        <w:pStyle w:val="ConsPlusCell"/>
        <w:jc w:val="both"/>
      </w:pPr>
      <w:r w:rsidRPr="00061AB7">
        <w:t>42 3123     5     - и широтно-импульсной модуляцией</w:t>
      </w:r>
    </w:p>
    <w:p w:rsidR="00CC4CF9" w:rsidRPr="00061AB7" w:rsidRDefault="00CC4CF9">
      <w:pPr>
        <w:pStyle w:val="ConsPlusCell"/>
        <w:jc w:val="both"/>
      </w:pPr>
      <w:r w:rsidRPr="00061AB7">
        <w:t>42 3124     0     - и фазоимпульсной модуляцией</w:t>
      </w:r>
    </w:p>
    <w:p w:rsidR="00CC4CF9" w:rsidRPr="00061AB7" w:rsidRDefault="00CC4CF9">
      <w:pPr>
        <w:pStyle w:val="ConsPlusCell"/>
        <w:jc w:val="both"/>
      </w:pPr>
      <w:r w:rsidRPr="00061AB7">
        <w:t>42 3125     6     - и частотной модуляцией</w:t>
      </w:r>
    </w:p>
    <w:p w:rsidR="00CC4CF9" w:rsidRPr="00061AB7" w:rsidRDefault="00CC4CF9">
      <w:pPr>
        <w:pStyle w:val="ConsPlusCell"/>
        <w:jc w:val="both"/>
      </w:pPr>
      <w:r w:rsidRPr="00061AB7">
        <w:t>42 3126     1     - и частотно-импульсной модуляцией</w:t>
      </w:r>
    </w:p>
    <w:p w:rsidR="00CC4CF9" w:rsidRPr="00061AB7" w:rsidRDefault="00CC4CF9">
      <w:pPr>
        <w:pStyle w:val="ConsPlusCell"/>
        <w:jc w:val="both"/>
      </w:pPr>
      <w:r w:rsidRPr="00061AB7">
        <w:t>42 3128     2     - кодовой системы</w:t>
      </w:r>
    </w:p>
    <w:p w:rsidR="00CC4CF9" w:rsidRPr="00061AB7" w:rsidRDefault="00CC4CF9">
      <w:pPr>
        <w:pStyle w:val="ConsPlusCell"/>
        <w:jc w:val="both"/>
      </w:pPr>
      <w:r w:rsidRPr="00061AB7">
        <w:t>42 3129     8     - прочие</w:t>
      </w:r>
    </w:p>
    <w:p w:rsidR="00CC4CF9" w:rsidRPr="00061AB7" w:rsidRDefault="00CC4CF9">
      <w:pPr>
        <w:pStyle w:val="ConsPlusCell"/>
        <w:jc w:val="both"/>
      </w:pPr>
      <w:r w:rsidRPr="00061AB7">
        <w:t>42 3130     3     Устройства ТУ многоканальные с частотным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разделением /</w:t>
      </w:r>
    </w:p>
    <w:p w:rsidR="00CC4CF9" w:rsidRPr="00061AB7" w:rsidRDefault="00CC4CF9">
      <w:pPr>
        <w:pStyle w:val="ConsPlusCell"/>
        <w:jc w:val="both"/>
      </w:pPr>
      <w:r w:rsidRPr="00061AB7">
        <w:t>42 3133     9     - и широтно-импульсной модуляцией</w:t>
      </w:r>
    </w:p>
    <w:p w:rsidR="00CC4CF9" w:rsidRPr="00061AB7" w:rsidRDefault="00CC4CF9">
      <w:pPr>
        <w:pStyle w:val="ConsPlusCell"/>
        <w:jc w:val="both"/>
      </w:pPr>
      <w:r w:rsidRPr="00061AB7">
        <w:t>42 3134     5     - и фазоимпульсной модуляцией</w:t>
      </w:r>
    </w:p>
    <w:p w:rsidR="00CC4CF9" w:rsidRPr="00061AB7" w:rsidRDefault="00CC4CF9">
      <w:pPr>
        <w:pStyle w:val="ConsPlusCell"/>
        <w:jc w:val="both"/>
      </w:pPr>
      <w:r w:rsidRPr="00061AB7">
        <w:t>42 3135     0     - и частотной модуляцией</w:t>
      </w:r>
    </w:p>
    <w:p w:rsidR="00CC4CF9" w:rsidRPr="00061AB7" w:rsidRDefault="00CC4CF9">
      <w:pPr>
        <w:pStyle w:val="ConsPlusCell"/>
        <w:jc w:val="both"/>
      </w:pPr>
      <w:r w:rsidRPr="00061AB7">
        <w:t>42 3136     6     - и частотно-импульсной модуляцией</w:t>
      </w:r>
    </w:p>
    <w:p w:rsidR="00CC4CF9" w:rsidRPr="00061AB7" w:rsidRDefault="00CC4CF9">
      <w:pPr>
        <w:pStyle w:val="ConsPlusCell"/>
        <w:jc w:val="both"/>
      </w:pPr>
      <w:r w:rsidRPr="00061AB7">
        <w:t>42 3138     7     - кодовой системы</w:t>
      </w:r>
    </w:p>
    <w:p w:rsidR="00CC4CF9" w:rsidRPr="00061AB7" w:rsidRDefault="00CC4CF9">
      <w:pPr>
        <w:pStyle w:val="ConsPlusCell"/>
        <w:jc w:val="both"/>
      </w:pPr>
      <w:r w:rsidRPr="00061AB7">
        <w:t>42 3139     2     - прочие</w:t>
      </w:r>
    </w:p>
    <w:p w:rsidR="00CC4CF9" w:rsidRPr="00061AB7" w:rsidRDefault="00CC4CF9">
      <w:pPr>
        <w:pStyle w:val="ConsPlusCell"/>
        <w:jc w:val="both"/>
      </w:pPr>
      <w:r w:rsidRPr="00061AB7">
        <w:t>42 3140     8     Устройства ТИ многоканальные с временным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разделением /</w:t>
      </w:r>
    </w:p>
    <w:p w:rsidR="00CC4CF9" w:rsidRPr="00061AB7" w:rsidRDefault="00CC4CF9">
      <w:pPr>
        <w:pStyle w:val="ConsPlusCell"/>
        <w:jc w:val="both"/>
      </w:pPr>
      <w:r w:rsidRPr="00061AB7">
        <w:t>42 3143     4     - и широтно-импульсной модуляцией</w:t>
      </w:r>
    </w:p>
    <w:p w:rsidR="00CC4CF9" w:rsidRPr="00061AB7" w:rsidRDefault="00CC4CF9">
      <w:pPr>
        <w:pStyle w:val="ConsPlusCell"/>
        <w:jc w:val="both"/>
      </w:pPr>
      <w:r w:rsidRPr="00061AB7">
        <w:t>42 3144     2     - и фазоимпульсной модуляцией</w:t>
      </w:r>
    </w:p>
    <w:p w:rsidR="00CC4CF9" w:rsidRPr="00061AB7" w:rsidRDefault="00CC4CF9">
      <w:pPr>
        <w:pStyle w:val="ConsPlusCell"/>
        <w:jc w:val="both"/>
      </w:pPr>
      <w:r w:rsidRPr="00061AB7">
        <w:t>42 3145     5     - и частотной модуляцией</w:t>
      </w:r>
    </w:p>
    <w:p w:rsidR="00CC4CF9" w:rsidRPr="00061AB7" w:rsidRDefault="00CC4CF9">
      <w:pPr>
        <w:pStyle w:val="ConsPlusCell"/>
        <w:jc w:val="both"/>
      </w:pPr>
      <w:r w:rsidRPr="00061AB7">
        <w:t>42 3146     0     - и частотно-импульсной модуляцией</w:t>
      </w:r>
    </w:p>
    <w:p w:rsidR="00CC4CF9" w:rsidRPr="00061AB7" w:rsidRDefault="00CC4CF9">
      <w:pPr>
        <w:pStyle w:val="ConsPlusCell"/>
        <w:jc w:val="both"/>
      </w:pPr>
      <w:r w:rsidRPr="00061AB7">
        <w:t>42 3148     1     - кодовой системы</w:t>
      </w:r>
    </w:p>
    <w:p w:rsidR="00CC4CF9" w:rsidRPr="00061AB7" w:rsidRDefault="00CC4CF9">
      <w:pPr>
        <w:pStyle w:val="ConsPlusCell"/>
        <w:jc w:val="both"/>
      </w:pPr>
      <w:r w:rsidRPr="00061AB7">
        <w:t>42 3149     7     - прочие</w:t>
      </w:r>
    </w:p>
    <w:p w:rsidR="00CC4CF9" w:rsidRPr="00061AB7" w:rsidRDefault="00CC4CF9">
      <w:pPr>
        <w:pStyle w:val="ConsPlusCell"/>
        <w:jc w:val="both"/>
      </w:pPr>
      <w:r w:rsidRPr="00061AB7">
        <w:t>42 3150     2     Устройства ТИ многоканальные с комбинированным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разделением /</w:t>
      </w:r>
    </w:p>
    <w:p w:rsidR="00CC4CF9" w:rsidRPr="00061AB7" w:rsidRDefault="00CC4CF9">
      <w:pPr>
        <w:pStyle w:val="ConsPlusCell"/>
        <w:jc w:val="both"/>
      </w:pPr>
      <w:r w:rsidRPr="00061AB7">
        <w:t>42 3153     9     - и широтно-импульсной модуляцией</w:t>
      </w:r>
    </w:p>
    <w:p w:rsidR="00CC4CF9" w:rsidRPr="00061AB7" w:rsidRDefault="00CC4CF9">
      <w:pPr>
        <w:pStyle w:val="ConsPlusCell"/>
        <w:jc w:val="both"/>
      </w:pPr>
      <w:r w:rsidRPr="00061AB7">
        <w:t>42 3154     4     - и фазоимпульсной модуляцией</w:t>
      </w:r>
    </w:p>
    <w:p w:rsidR="00CC4CF9" w:rsidRPr="00061AB7" w:rsidRDefault="00CC4CF9">
      <w:pPr>
        <w:pStyle w:val="ConsPlusCell"/>
        <w:jc w:val="both"/>
      </w:pPr>
      <w:r w:rsidRPr="00061AB7">
        <w:t>42 3155     6     - и частотной модуляцией</w:t>
      </w:r>
    </w:p>
    <w:p w:rsidR="00CC4CF9" w:rsidRPr="00061AB7" w:rsidRDefault="00CC4CF9">
      <w:pPr>
        <w:pStyle w:val="ConsPlusCell"/>
        <w:jc w:val="both"/>
      </w:pPr>
      <w:r w:rsidRPr="00061AB7">
        <w:t>42 3156     5     - и частотно-импульсной модуляцией</w:t>
      </w:r>
    </w:p>
    <w:p w:rsidR="00CC4CF9" w:rsidRPr="00061AB7" w:rsidRDefault="00CC4CF9">
      <w:pPr>
        <w:pStyle w:val="ConsPlusCell"/>
        <w:jc w:val="both"/>
      </w:pPr>
      <w:r w:rsidRPr="00061AB7">
        <w:t>42 3158     6     - кодовой системы</w:t>
      </w:r>
    </w:p>
    <w:p w:rsidR="00CC4CF9" w:rsidRPr="00061AB7" w:rsidRDefault="00CC4CF9">
      <w:pPr>
        <w:pStyle w:val="ConsPlusCell"/>
        <w:jc w:val="both"/>
      </w:pPr>
      <w:r w:rsidRPr="00061AB7">
        <w:t>42 3159     1     - прочие</w:t>
      </w:r>
    </w:p>
    <w:p w:rsidR="00CC4CF9" w:rsidRPr="00061AB7" w:rsidRDefault="00CC4CF9">
      <w:pPr>
        <w:pStyle w:val="ConsPlusCell"/>
        <w:jc w:val="both"/>
      </w:pPr>
      <w:r w:rsidRPr="00061AB7">
        <w:t>42 3200     3     Комплексы устройств телемеханики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многофункциональные</w:t>
      </w:r>
    </w:p>
    <w:p w:rsidR="00CC4CF9" w:rsidRPr="00061AB7" w:rsidRDefault="00CC4CF9">
      <w:pPr>
        <w:pStyle w:val="ConsPlusCell"/>
        <w:jc w:val="both"/>
      </w:pPr>
      <w:r w:rsidRPr="00061AB7">
        <w:t>42 3210     8     Комплексы устройств телемеханики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многофункциональные, работающие по физическим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каналам для обслуживания одного КП /</w:t>
      </w:r>
    </w:p>
    <w:p w:rsidR="00CC4CF9" w:rsidRPr="00061AB7" w:rsidRDefault="00CC4CF9">
      <w:pPr>
        <w:pStyle w:val="ConsPlusCell"/>
        <w:jc w:val="both"/>
      </w:pPr>
      <w:r w:rsidRPr="00061AB7">
        <w:t>42 3211     3     - с числом объектов контроля на КП до 8</w:t>
      </w:r>
    </w:p>
    <w:p w:rsidR="00CC4CF9" w:rsidRPr="00061AB7" w:rsidRDefault="00CC4CF9">
      <w:pPr>
        <w:pStyle w:val="ConsPlusCell"/>
        <w:jc w:val="both"/>
      </w:pPr>
      <w:r w:rsidRPr="00061AB7">
        <w:t>42 3212     9     - с числом объектов контроля на КП св. 8 до 56</w:t>
      </w:r>
    </w:p>
    <w:p w:rsidR="00CC4CF9" w:rsidRPr="00061AB7" w:rsidRDefault="00CC4CF9">
      <w:pPr>
        <w:pStyle w:val="ConsPlusCell"/>
        <w:jc w:val="both"/>
      </w:pPr>
      <w:r w:rsidRPr="00061AB7">
        <w:t>42 3213     4     - с числом объектов контроля на КП св. 56</w:t>
      </w:r>
    </w:p>
    <w:p w:rsidR="00CC4CF9" w:rsidRPr="00061AB7" w:rsidRDefault="00CC4CF9">
      <w:pPr>
        <w:pStyle w:val="ConsPlusCell"/>
        <w:jc w:val="both"/>
      </w:pPr>
      <w:r w:rsidRPr="00061AB7">
        <w:t>42 3214     9     - с числом объектов контроля на КП до 8,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имеющие связь с вычислительной машиной</w:t>
      </w:r>
    </w:p>
    <w:p w:rsidR="00CC4CF9" w:rsidRPr="00061AB7" w:rsidRDefault="00CC4CF9">
      <w:pPr>
        <w:pStyle w:val="ConsPlusCell"/>
        <w:jc w:val="both"/>
      </w:pPr>
      <w:r w:rsidRPr="00061AB7">
        <w:t>42 3215     5     - с числом объектов контроля на КП св. 8 до 56,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имеющие связь с вычислительной машиной</w:t>
      </w:r>
    </w:p>
    <w:p w:rsidR="00CC4CF9" w:rsidRPr="00061AB7" w:rsidRDefault="00CC4CF9">
      <w:pPr>
        <w:pStyle w:val="ConsPlusCell"/>
        <w:jc w:val="both"/>
      </w:pPr>
      <w:r w:rsidRPr="00061AB7">
        <w:t>42 3216     0     - с числом объектов контроля на КП св. 56,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имеющие связь с вычислительной машиной</w:t>
      </w:r>
    </w:p>
    <w:p w:rsidR="00CC4CF9" w:rsidRPr="00061AB7" w:rsidRDefault="00CC4CF9">
      <w:pPr>
        <w:pStyle w:val="ConsPlusCell"/>
        <w:jc w:val="both"/>
      </w:pPr>
      <w:r w:rsidRPr="00061AB7">
        <w:t>42 3220     2     Комплексы устройств телемеханики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многофункциональные, работающие по физическим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каналам радиальной структуры для обслуживания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нескольких КП /</w:t>
      </w:r>
    </w:p>
    <w:p w:rsidR="00CC4CF9" w:rsidRPr="00061AB7" w:rsidRDefault="00CC4CF9">
      <w:pPr>
        <w:pStyle w:val="ConsPlusCell"/>
        <w:jc w:val="both"/>
      </w:pPr>
      <w:r w:rsidRPr="00061AB7">
        <w:t>42 3221     8     - с числом объектов контроля на КП до 8</w:t>
      </w:r>
    </w:p>
    <w:p w:rsidR="00CC4CF9" w:rsidRPr="00061AB7" w:rsidRDefault="00CC4CF9">
      <w:pPr>
        <w:pStyle w:val="ConsPlusCell"/>
        <w:jc w:val="both"/>
      </w:pPr>
      <w:r w:rsidRPr="00061AB7">
        <w:t>42 3222     3     - с числом объектов контроля на КП св. 8 до 56</w:t>
      </w:r>
    </w:p>
    <w:p w:rsidR="00CC4CF9" w:rsidRPr="00061AB7" w:rsidRDefault="00CC4CF9">
      <w:pPr>
        <w:pStyle w:val="ConsPlusCell"/>
        <w:jc w:val="both"/>
      </w:pPr>
      <w:r w:rsidRPr="00061AB7">
        <w:t>42 3223     9     - с числом объектов контроля на КП св. 56</w:t>
      </w:r>
    </w:p>
    <w:p w:rsidR="00CC4CF9" w:rsidRPr="00061AB7" w:rsidRDefault="00CC4CF9">
      <w:pPr>
        <w:pStyle w:val="ConsPlusCell"/>
        <w:jc w:val="both"/>
      </w:pPr>
      <w:r w:rsidRPr="00061AB7">
        <w:t>42 3224     4     - с числом объектов контроля на КП до 8,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имеющие связь с вычислительной машиной</w:t>
      </w:r>
    </w:p>
    <w:p w:rsidR="00CC4CF9" w:rsidRPr="00061AB7" w:rsidRDefault="00CC4CF9">
      <w:pPr>
        <w:pStyle w:val="ConsPlusCell"/>
        <w:jc w:val="both"/>
      </w:pPr>
      <w:r w:rsidRPr="00061AB7">
        <w:t>42 3225     2     - с числом объектов контроля на КП св. 8 до 56,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имеющие связь с вычислительной машиной</w:t>
      </w:r>
    </w:p>
    <w:p w:rsidR="00CC4CF9" w:rsidRPr="00061AB7" w:rsidRDefault="00CC4CF9">
      <w:pPr>
        <w:pStyle w:val="ConsPlusCell"/>
        <w:jc w:val="both"/>
      </w:pPr>
      <w:r w:rsidRPr="00061AB7">
        <w:t>42 3226     5     - с числом объектов контроля на КП св. 56,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имеющие связь с вычислительной машиной</w:t>
      </w:r>
    </w:p>
    <w:p w:rsidR="00CC4CF9" w:rsidRPr="00061AB7" w:rsidRDefault="00CC4CF9">
      <w:pPr>
        <w:pStyle w:val="ConsPlusCell"/>
        <w:jc w:val="both"/>
      </w:pPr>
      <w:r w:rsidRPr="00061AB7">
        <w:t>42 3230     7     Комплексы устройств телемеханики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многофункциональные, работающие по физическим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каналам цепочечной структуры /</w:t>
      </w:r>
    </w:p>
    <w:p w:rsidR="00CC4CF9" w:rsidRPr="00061AB7" w:rsidRDefault="00CC4CF9">
      <w:pPr>
        <w:pStyle w:val="ConsPlusCell"/>
        <w:jc w:val="both"/>
      </w:pPr>
      <w:r w:rsidRPr="00061AB7">
        <w:t>42 3231     2     - с числом объектов контроля на каждом КП до 8</w:t>
      </w:r>
    </w:p>
    <w:p w:rsidR="00CC4CF9" w:rsidRPr="00061AB7" w:rsidRDefault="00CC4CF9">
      <w:pPr>
        <w:pStyle w:val="ConsPlusCell"/>
        <w:jc w:val="both"/>
      </w:pPr>
      <w:r w:rsidRPr="00061AB7">
        <w:t>42 3232     8     - с числом объектов контроля на каждом КП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св. 8 до 56</w:t>
      </w:r>
    </w:p>
    <w:p w:rsidR="00CC4CF9" w:rsidRPr="00061AB7" w:rsidRDefault="00CC4CF9">
      <w:pPr>
        <w:pStyle w:val="ConsPlusCell"/>
        <w:jc w:val="both"/>
      </w:pPr>
      <w:r w:rsidRPr="00061AB7">
        <w:t>42 3233     3     - с числом объектов контроля на каждом КП св. 56</w:t>
      </w:r>
    </w:p>
    <w:p w:rsidR="00CC4CF9" w:rsidRPr="00061AB7" w:rsidRDefault="00CC4CF9">
      <w:pPr>
        <w:pStyle w:val="ConsPlusCell"/>
        <w:jc w:val="both"/>
      </w:pPr>
      <w:r w:rsidRPr="00061AB7">
        <w:t>42 3234     9     - с числом объектов контроля на каждом КП до 8,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имеющие связь с вычислительной машиной</w:t>
      </w:r>
    </w:p>
    <w:p w:rsidR="00CC4CF9" w:rsidRPr="00061AB7" w:rsidRDefault="00CC4CF9">
      <w:pPr>
        <w:pStyle w:val="ConsPlusCell"/>
        <w:jc w:val="both"/>
      </w:pPr>
      <w:r w:rsidRPr="00061AB7">
        <w:t>42 3235     4     - с числом объектов контроля на каждом КП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св. 8 до 56, имеющие связь с вычислительной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машиной</w:t>
      </w:r>
    </w:p>
    <w:p w:rsidR="00CC4CF9" w:rsidRPr="00061AB7" w:rsidRDefault="00CC4CF9">
      <w:pPr>
        <w:pStyle w:val="ConsPlusCell"/>
        <w:jc w:val="both"/>
      </w:pPr>
      <w:r w:rsidRPr="00061AB7">
        <w:t>42 3236     6     - с числом объектов контроля на каждом КП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св. 56, имеющие связь с вычислительной машиной</w:t>
      </w:r>
    </w:p>
    <w:p w:rsidR="00CC4CF9" w:rsidRPr="00061AB7" w:rsidRDefault="00CC4CF9">
      <w:pPr>
        <w:pStyle w:val="ConsPlusCell"/>
        <w:jc w:val="both"/>
      </w:pPr>
      <w:r w:rsidRPr="00061AB7">
        <w:t>42 3240     1     Комплексы устройств телемеханики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многофункциональные, работающие по физическим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каналам древовидной структуры /</w:t>
      </w:r>
    </w:p>
    <w:p w:rsidR="00CC4CF9" w:rsidRPr="00061AB7" w:rsidRDefault="00CC4CF9">
      <w:pPr>
        <w:pStyle w:val="ConsPlusCell"/>
        <w:jc w:val="both"/>
      </w:pPr>
      <w:r w:rsidRPr="00061AB7">
        <w:t>42 3241     7     - с числом объектов контроля на каждом КП до 8</w:t>
      </w:r>
    </w:p>
    <w:p w:rsidR="00CC4CF9" w:rsidRPr="00061AB7" w:rsidRDefault="00CC4CF9">
      <w:pPr>
        <w:pStyle w:val="ConsPlusCell"/>
        <w:jc w:val="both"/>
      </w:pPr>
      <w:r w:rsidRPr="00061AB7">
        <w:t>42 3242     2     - с числом объектов контроля на каждом КП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св. 8 до 56</w:t>
      </w:r>
    </w:p>
    <w:p w:rsidR="00CC4CF9" w:rsidRPr="00061AB7" w:rsidRDefault="00CC4CF9">
      <w:pPr>
        <w:pStyle w:val="ConsPlusCell"/>
        <w:jc w:val="both"/>
      </w:pPr>
      <w:r w:rsidRPr="00061AB7">
        <w:t>42 3243     8     - с числом объектов контроля на каждом КП св. 56</w:t>
      </w:r>
    </w:p>
    <w:p w:rsidR="00CC4CF9" w:rsidRPr="00061AB7" w:rsidRDefault="00CC4CF9">
      <w:pPr>
        <w:pStyle w:val="ConsPlusCell"/>
        <w:jc w:val="both"/>
      </w:pPr>
      <w:r w:rsidRPr="00061AB7">
        <w:t>42 3244     3     - с числом объектов контроля на каждом КП до 8,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имеющие связь с вычислительной машиной</w:t>
      </w:r>
    </w:p>
    <w:p w:rsidR="00CC4CF9" w:rsidRPr="00061AB7" w:rsidRDefault="00CC4CF9">
      <w:pPr>
        <w:pStyle w:val="ConsPlusCell"/>
        <w:jc w:val="both"/>
      </w:pPr>
      <w:r w:rsidRPr="00061AB7">
        <w:t>42 3245     9     - с числом объектов контроля на каждом КП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св. 8 до 56, имеющие связь с вычислительной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машиной</w:t>
      </w:r>
    </w:p>
    <w:p w:rsidR="00CC4CF9" w:rsidRPr="00061AB7" w:rsidRDefault="00CC4CF9">
      <w:pPr>
        <w:pStyle w:val="ConsPlusCell"/>
        <w:jc w:val="both"/>
      </w:pPr>
      <w:r w:rsidRPr="00061AB7">
        <w:t>42 3246     4     - с числом объектов контроля на каждом КП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св. 56, имеющие связь с вычислительной машиной</w:t>
      </w:r>
    </w:p>
    <w:p w:rsidR="00CC4CF9" w:rsidRPr="00061AB7" w:rsidRDefault="00CC4CF9">
      <w:pPr>
        <w:pStyle w:val="ConsPlusCell"/>
        <w:jc w:val="both"/>
      </w:pPr>
      <w:r w:rsidRPr="00061AB7">
        <w:t>42 3250     6     Комплексы устройств телемеханики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многофункциональные, работающие по любым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каналам для обслуживания одного КП /</w:t>
      </w:r>
    </w:p>
    <w:p w:rsidR="00CC4CF9" w:rsidRPr="00061AB7" w:rsidRDefault="00CC4CF9">
      <w:pPr>
        <w:pStyle w:val="ConsPlusCell"/>
        <w:jc w:val="both"/>
      </w:pPr>
      <w:r w:rsidRPr="00061AB7">
        <w:t>42 3251     1     - с числом объектов контроля на КП до 8</w:t>
      </w:r>
    </w:p>
    <w:p w:rsidR="00CC4CF9" w:rsidRPr="00061AB7" w:rsidRDefault="00CC4CF9">
      <w:pPr>
        <w:pStyle w:val="ConsPlusCell"/>
        <w:jc w:val="both"/>
      </w:pPr>
      <w:r w:rsidRPr="00061AB7">
        <w:t>42 3252     7     - с числом объектов контроля на КП св. 8 до 56</w:t>
      </w:r>
    </w:p>
    <w:p w:rsidR="00CC4CF9" w:rsidRPr="00061AB7" w:rsidRDefault="00CC4CF9">
      <w:pPr>
        <w:pStyle w:val="ConsPlusCell"/>
        <w:jc w:val="both"/>
      </w:pPr>
      <w:r w:rsidRPr="00061AB7">
        <w:t>42 3253     2     - с числом объектов контроля на КП св. 56</w:t>
      </w:r>
    </w:p>
    <w:p w:rsidR="00CC4CF9" w:rsidRPr="00061AB7" w:rsidRDefault="00CC4CF9">
      <w:pPr>
        <w:pStyle w:val="ConsPlusCell"/>
        <w:jc w:val="both"/>
      </w:pPr>
      <w:r w:rsidRPr="00061AB7">
        <w:t>42 3254     8     - с числом объектов контроля на КП до 8,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имеющие связь с вычислительной машиной</w:t>
      </w:r>
    </w:p>
    <w:p w:rsidR="00CC4CF9" w:rsidRPr="00061AB7" w:rsidRDefault="00CC4CF9">
      <w:pPr>
        <w:pStyle w:val="ConsPlusCell"/>
        <w:jc w:val="both"/>
      </w:pPr>
      <w:r w:rsidRPr="00061AB7">
        <w:t>42 3255     3     - с числом объектов контроля на КП св. 8 до 56,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имеющие связь с вычислительной машиной</w:t>
      </w:r>
    </w:p>
    <w:p w:rsidR="00CC4CF9" w:rsidRPr="00061AB7" w:rsidRDefault="00CC4CF9">
      <w:pPr>
        <w:pStyle w:val="ConsPlusCell"/>
        <w:jc w:val="both"/>
      </w:pPr>
      <w:r w:rsidRPr="00061AB7">
        <w:t>42 3256     9     - с числом объектов контроля на КП св. 56,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имеющие связь с вычислительной машиной</w:t>
      </w:r>
    </w:p>
    <w:p w:rsidR="00CC4CF9" w:rsidRPr="00061AB7" w:rsidRDefault="00CC4CF9">
      <w:pPr>
        <w:pStyle w:val="ConsPlusCell"/>
        <w:jc w:val="both"/>
      </w:pPr>
      <w:r w:rsidRPr="00061AB7">
        <w:t>42 3260     0     Комплексы устройств телемеханики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многофункциональные, работающие по любым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каналам радиальной структуры для обслуживания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нескольких КП /</w:t>
      </w:r>
    </w:p>
    <w:p w:rsidR="00CC4CF9" w:rsidRPr="00061AB7" w:rsidRDefault="00CC4CF9">
      <w:pPr>
        <w:pStyle w:val="ConsPlusCell"/>
        <w:jc w:val="both"/>
      </w:pPr>
      <w:r w:rsidRPr="00061AB7">
        <w:t>42 3261     6     - с числом объектов контроля на КП до 8</w:t>
      </w:r>
    </w:p>
    <w:p w:rsidR="00CC4CF9" w:rsidRPr="00061AB7" w:rsidRDefault="00CC4CF9">
      <w:pPr>
        <w:pStyle w:val="ConsPlusCell"/>
        <w:jc w:val="both"/>
      </w:pPr>
      <w:r w:rsidRPr="00061AB7">
        <w:t>42 3262     1     - с числом объектов контроля на КП св. 8 до 56</w:t>
      </w:r>
    </w:p>
    <w:p w:rsidR="00CC4CF9" w:rsidRPr="00061AB7" w:rsidRDefault="00CC4CF9">
      <w:pPr>
        <w:pStyle w:val="ConsPlusCell"/>
        <w:jc w:val="both"/>
      </w:pPr>
      <w:r w:rsidRPr="00061AB7">
        <w:t>42 3263     7     - с числом объектов контроля на КП св. 56</w:t>
      </w:r>
    </w:p>
    <w:p w:rsidR="00CC4CF9" w:rsidRPr="00061AB7" w:rsidRDefault="00CC4CF9">
      <w:pPr>
        <w:pStyle w:val="ConsPlusCell"/>
        <w:jc w:val="both"/>
      </w:pPr>
      <w:r w:rsidRPr="00061AB7">
        <w:t>42 3264     2     - с числом объектов контроля на КП до 8,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имеющие связь с вычислительной машиной</w:t>
      </w:r>
    </w:p>
    <w:p w:rsidR="00CC4CF9" w:rsidRPr="00061AB7" w:rsidRDefault="00CC4CF9">
      <w:pPr>
        <w:pStyle w:val="ConsPlusCell"/>
        <w:jc w:val="both"/>
      </w:pPr>
      <w:r w:rsidRPr="00061AB7">
        <w:t>42 3265     8     - с числом объектов контроля на КП св. 8 до 56,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имеющие связь с вычислительной машиной</w:t>
      </w:r>
    </w:p>
    <w:p w:rsidR="00CC4CF9" w:rsidRPr="00061AB7" w:rsidRDefault="00CC4CF9">
      <w:pPr>
        <w:pStyle w:val="ConsPlusCell"/>
        <w:jc w:val="both"/>
      </w:pPr>
      <w:r w:rsidRPr="00061AB7">
        <w:t>42 3266     3     - с числом объектов контроля на КП св. 56,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имеющие связь с вычислительной машиной</w:t>
      </w:r>
    </w:p>
    <w:p w:rsidR="00CC4CF9" w:rsidRPr="00061AB7" w:rsidRDefault="00CC4CF9">
      <w:pPr>
        <w:pStyle w:val="ConsPlusCell"/>
        <w:jc w:val="both"/>
      </w:pPr>
      <w:r w:rsidRPr="00061AB7">
        <w:t>42 3270     5     Комплексы устройств телемеханики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многофункциональные, работающие по любым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каналам цепочечной структуры /</w:t>
      </w:r>
    </w:p>
    <w:p w:rsidR="00CC4CF9" w:rsidRPr="00061AB7" w:rsidRDefault="00CC4CF9">
      <w:pPr>
        <w:pStyle w:val="ConsPlusCell"/>
        <w:jc w:val="both"/>
      </w:pPr>
      <w:r w:rsidRPr="00061AB7">
        <w:t>42 3271     0     - с числом объектов контроля на каждом КП до 8</w:t>
      </w:r>
    </w:p>
    <w:p w:rsidR="00CC4CF9" w:rsidRPr="00061AB7" w:rsidRDefault="00CC4CF9">
      <w:pPr>
        <w:pStyle w:val="ConsPlusCell"/>
        <w:jc w:val="both"/>
      </w:pPr>
      <w:r w:rsidRPr="00061AB7">
        <w:t>42 3272     6     - с числом объектов контроля на каждом КП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св. 8 до 56</w:t>
      </w:r>
    </w:p>
    <w:p w:rsidR="00CC4CF9" w:rsidRPr="00061AB7" w:rsidRDefault="00CC4CF9">
      <w:pPr>
        <w:pStyle w:val="ConsPlusCell"/>
        <w:jc w:val="both"/>
      </w:pPr>
      <w:r w:rsidRPr="00061AB7">
        <w:t>42 3273     1     - с числом объектов контроля на каждом КП св. 56</w:t>
      </w:r>
    </w:p>
    <w:p w:rsidR="00CC4CF9" w:rsidRPr="00061AB7" w:rsidRDefault="00CC4CF9">
      <w:pPr>
        <w:pStyle w:val="ConsPlusCell"/>
        <w:jc w:val="both"/>
      </w:pPr>
      <w:r w:rsidRPr="00061AB7">
        <w:t>42 3274     7     - с числом объектов контроля на каждом КП до 8,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имеющие связь с вычислительной машиной</w:t>
      </w:r>
    </w:p>
    <w:p w:rsidR="00CC4CF9" w:rsidRPr="00061AB7" w:rsidRDefault="00CC4CF9">
      <w:pPr>
        <w:pStyle w:val="ConsPlusCell"/>
        <w:jc w:val="both"/>
      </w:pPr>
      <w:r w:rsidRPr="00061AB7">
        <w:t>42 3275     2     - с числом объектов контроля на каждом КП св. 8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56, имеющие связь с вычислительной машиной</w:t>
      </w:r>
    </w:p>
    <w:p w:rsidR="00CC4CF9" w:rsidRPr="00061AB7" w:rsidRDefault="00CC4CF9">
      <w:pPr>
        <w:pStyle w:val="ConsPlusCell"/>
        <w:jc w:val="both"/>
      </w:pPr>
      <w:r w:rsidRPr="00061AB7">
        <w:t>42 3276     8     - с числом объектов контроля на каждом КП св. 56,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имеющие связь с вычислительной машиной</w:t>
      </w:r>
    </w:p>
    <w:p w:rsidR="00CC4CF9" w:rsidRPr="00061AB7" w:rsidRDefault="00CC4CF9">
      <w:pPr>
        <w:pStyle w:val="ConsPlusCell"/>
        <w:jc w:val="both"/>
      </w:pPr>
      <w:r w:rsidRPr="00061AB7">
        <w:t>42 3280     4     Комплексы устройств телемеханики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многофункциональные, работающие по любым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каналам древовидной структуры /</w:t>
      </w:r>
    </w:p>
    <w:p w:rsidR="00CC4CF9" w:rsidRPr="00061AB7" w:rsidRDefault="00CC4CF9">
      <w:pPr>
        <w:pStyle w:val="ConsPlusCell"/>
        <w:jc w:val="both"/>
      </w:pPr>
      <w:r w:rsidRPr="00061AB7">
        <w:t>42 3281     5     - с числом объектов контроля на каждом КП до 8</w:t>
      </w:r>
    </w:p>
    <w:p w:rsidR="00CC4CF9" w:rsidRPr="00061AB7" w:rsidRDefault="00CC4CF9">
      <w:pPr>
        <w:pStyle w:val="ConsPlusCell"/>
        <w:jc w:val="both"/>
      </w:pPr>
      <w:r w:rsidRPr="00061AB7">
        <w:t>42 3282     0     - с числом объектов контроля на каждом КП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св. 8 до 56</w:t>
      </w:r>
    </w:p>
    <w:p w:rsidR="00CC4CF9" w:rsidRPr="00061AB7" w:rsidRDefault="00CC4CF9">
      <w:pPr>
        <w:pStyle w:val="ConsPlusCell"/>
        <w:jc w:val="both"/>
      </w:pPr>
      <w:r w:rsidRPr="00061AB7">
        <w:t>42 3283     6     - с числом объектов контроля на каждом КП св. 56</w:t>
      </w:r>
    </w:p>
    <w:p w:rsidR="00CC4CF9" w:rsidRPr="00061AB7" w:rsidRDefault="00CC4CF9">
      <w:pPr>
        <w:pStyle w:val="ConsPlusCell"/>
        <w:jc w:val="both"/>
      </w:pPr>
      <w:r w:rsidRPr="00061AB7">
        <w:t>42 3284     1     - с числом объектов контроля на каждом КП до 8,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имеющие связь с вычислительной машиной</w:t>
      </w:r>
    </w:p>
    <w:p w:rsidR="00CC4CF9" w:rsidRPr="00061AB7" w:rsidRDefault="00CC4CF9">
      <w:pPr>
        <w:pStyle w:val="ConsPlusCell"/>
        <w:jc w:val="both"/>
      </w:pPr>
      <w:r w:rsidRPr="00061AB7">
        <w:t>42 3285     7     - с числом объектов контроля на каждом КП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св. 8 до 56, имеющие связь с вычислительной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машиной</w:t>
      </w:r>
    </w:p>
    <w:p w:rsidR="00CC4CF9" w:rsidRPr="00061AB7" w:rsidRDefault="00CC4CF9">
      <w:pPr>
        <w:pStyle w:val="ConsPlusCell"/>
        <w:jc w:val="both"/>
      </w:pPr>
      <w:r w:rsidRPr="00061AB7">
        <w:t>42 3286     2     - с числом объектов контроля на каждом КП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св. 56, имеющие связь с вычислительной машиной</w:t>
      </w:r>
    </w:p>
    <w:p w:rsidR="00CC4CF9" w:rsidRPr="00061AB7" w:rsidRDefault="00CC4CF9">
      <w:pPr>
        <w:pStyle w:val="ConsPlusCell"/>
        <w:jc w:val="both"/>
      </w:pPr>
      <w:r w:rsidRPr="00061AB7">
        <w:t>42 3290     4     Комплексы устройств телемеханики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многофункциональные, работающие по любым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каналам производственной структуры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обслуживания нескольких КП /</w:t>
      </w:r>
    </w:p>
    <w:p w:rsidR="00CC4CF9" w:rsidRPr="00061AB7" w:rsidRDefault="00CC4CF9">
      <w:pPr>
        <w:pStyle w:val="ConsPlusCell"/>
        <w:jc w:val="both"/>
      </w:pPr>
      <w:r w:rsidRPr="00061AB7">
        <w:t>42 3291     8     - с числом объектов контроля на каждом КП до 8</w:t>
      </w:r>
    </w:p>
    <w:p w:rsidR="00CC4CF9" w:rsidRPr="00061AB7" w:rsidRDefault="00CC4CF9">
      <w:pPr>
        <w:pStyle w:val="ConsPlusCell"/>
        <w:jc w:val="both"/>
      </w:pPr>
      <w:r w:rsidRPr="00061AB7">
        <w:t>42 3292     5     - с числом объектов контроля на каждом КП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св. 8 до 56</w:t>
      </w:r>
    </w:p>
    <w:p w:rsidR="00CC4CF9" w:rsidRPr="00061AB7" w:rsidRDefault="00CC4CF9">
      <w:pPr>
        <w:pStyle w:val="ConsPlusCell"/>
        <w:jc w:val="both"/>
      </w:pPr>
      <w:r w:rsidRPr="00061AB7">
        <w:t>42 3293     0     - с числом объектов контроля на каждом КП св. 56</w:t>
      </w:r>
    </w:p>
    <w:p w:rsidR="00CC4CF9" w:rsidRPr="00061AB7" w:rsidRDefault="00CC4CF9">
      <w:pPr>
        <w:pStyle w:val="ConsPlusCell"/>
        <w:jc w:val="both"/>
      </w:pPr>
      <w:r w:rsidRPr="00061AB7">
        <w:t>42 3294     6     - с числом объектов контроля на каждом КП до 8,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имеющие связь с вычислительной машиной</w:t>
      </w:r>
    </w:p>
    <w:p w:rsidR="00CC4CF9" w:rsidRPr="00061AB7" w:rsidRDefault="00CC4CF9">
      <w:pPr>
        <w:pStyle w:val="ConsPlusCell"/>
        <w:jc w:val="both"/>
      </w:pPr>
      <w:r w:rsidRPr="00061AB7">
        <w:t>42 3295     1     - с числом объектов контроля на каждом КП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св. 8 до 56, имеющие связь с вычислительной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машиной</w:t>
      </w:r>
    </w:p>
    <w:p w:rsidR="00CC4CF9" w:rsidRPr="00061AB7" w:rsidRDefault="00CC4CF9">
      <w:pPr>
        <w:pStyle w:val="ConsPlusCell"/>
        <w:jc w:val="both"/>
      </w:pPr>
      <w:r w:rsidRPr="00061AB7">
        <w:t>42 3296     7     - с числом объектов контроля на каждом КП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св. 56, имеющие связь с вычислительной машиной</w:t>
      </w:r>
    </w:p>
    <w:p w:rsidR="00CC4CF9" w:rsidRPr="00061AB7" w:rsidRDefault="00CC4CF9">
      <w:pPr>
        <w:pStyle w:val="ConsPlusCell"/>
        <w:jc w:val="both"/>
      </w:pPr>
      <w:r w:rsidRPr="00061AB7">
        <w:t>42 3300     7     Устройства передачи буквенно-цифровой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информации (аппаратура передачи данных - АПД)</w:t>
      </w:r>
    </w:p>
    <w:p w:rsidR="00CC4CF9" w:rsidRPr="00061AB7" w:rsidRDefault="00CC4CF9">
      <w:pPr>
        <w:pStyle w:val="ConsPlusCell"/>
        <w:jc w:val="both"/>
      </w:pPr>
      <w:r w:rsidRPr="00061AB7">
        <w:t>42 3310     1     АПД для внутрипроизводственных сетей,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работающая в симплексном режиме /</w:t>
      </w:r>
    </w:p>
    <w:p w:rsidR="00CC4CF9" w:rsidRPr="00061AB7" w:rsidRDefault="00CC4CF9">
      <w:pPr>
        <w:pStyle w:val="ConsPlusCell"/>
        <w:jc w:val="both"/>
      </w:pPr>
      <w:r w:rsidRPr="00061AB7">
        <w:t>42 3311     7     - по специальной двухпроводной линии связи</w:t>
      </w:r>
    </w:p>
    <w:p w:rsidR="00CC4CF9" w:rsidRPr="00061AB7" w:rsidRDefault="00CC4CF9">
      <w:pPr>
        <w:pStyle w:val="ConsPlusCell"/>
        <w:jc w:val="both"/>
      </w:pPr>
      <w:r w:rsidRPr="00061AB7">
        <w:t>42 3312     2     - по специальной четырехпроводной линии связи</w:t>
      </w:r>
    </w:p>
    <w:p w:rsidR="00CC4CF9" w:rsidRPr="00061AB7" w:rsidRDefault="00CC4CF9">
      <w:pPr>
        <w:pStyle w:val="ConsPlusCell"/>
        <w:jc w:val="both"/>
      </w:pPr>
      <w:r w:rsidRPr="00061AB7">
        <w:t>42 3313     8     - по специальной многопроводной линии связи</w:t>
      </w:r>
    </w:p>
    <w:p w:rsidR="00CC4CF9" w:rsidRPr="00061AB7" w:rsidRDefault="00CC4CF9">
      <w:pPr>
        <w:pStyle w:val="ConsPlusCell"/>
        <w:jc w:val="both"/>
      </w:pPr>
      <w:r w:rsidRPr="00061AB7">
        <w:t>42 3314     3     - по телефонной двухпроводной линии связи</w:t>
      </w:r>
    </w:p>
    <w:p w:rsidR="00CC4CF9" w:rsidRPr="00061AB7" w:rsidRDefault="00CC4CF9">
      <w:pPr>
        <w:pStyle w:val="ConsPlusCell"/>
        <w:jc w:val="both"/>
      </w:pPr>
      <w:r w:rsidRPr="00061AB7">
        <w:t>42 3319     0     - прочая</w:t>
      </w:r>
    </w:p>
    <w:p w:rsidR="00CC4CF9" w:rsidRPr="00061AB7" w:rsidRDefault="00CC4CF9">
      <w:pPr>
        <w:pStyle w:val="ConsPlusCell"/>
        <w:jc w:val="both"/>
      </w:pPr>
      <w:r w:rsidRPr="00061AB7">
        <w:t>42 3320     6     АПД для внутрипроизводственных сетей,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работающая в полудуплексном режиме /</w:t>
      </w:r>
    </w:p>
    <w:p w:rsidR="00CC4CF9" w:rsidRPr="00061AB7" w:rsidRDefault="00CC4CF9">
      <w:pPr>
        <w:pStyle w:val="ConsPlusCell"/>
        <w:jc w:val="both"/>
      </w:pPr>
      <w:r w:rsidRPr="00061AB7">
        <w:t>42 3321     1     - по специальной двухпроводной линии связи</w:t>
      </w:r>
    </w:p>
    <w:p w:rsidR="00CC4CF9" w:rsidRPr="00061AB7" w:rsidRDefault="00CC4CF9">
      <w:pPr>
        <w:pStyle w:val="ConsPlusCell"/>
        <w:jc w:val="both"/>
      </w:pPr>
      <w:r w:rsidRPr="00061AB7">
        <w:t>42 3322     7     - по специальной двухпроводной линии связи,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многообъектная</w:t>
      </w:r>
    </w:p>
    <w:p w:rsidR="00CC4CF9" w:rsidRPr="00061AB7" w:rsidRDefault="00CC4CF9">
      <w:pPr>
        <w:pStyle w:val="ConsPlusCell"/>
        <w:jc w:val="both"/>
      </w:pPr>
      <w:r w:rsidRPr="00061AB7">
        <w:t>42 3323     2     - по специальной четырехпроводной линии связи</w:t>
      </w:r>
    </w:p>
    <w:p w:rsidR="00CC4CF9" w:rsidRPr="00061AB7" w:rsidRDefault="00CC4CF9">
      <w:pPr>
        <w:pStyle w:val="ConsPlusCell"/>
        <w:jc w:val="both"/>
      </w:pPr>
      <w:r w:rsidRPr="00061AB7">
        <w:t>42 3324     8     - по специальной четырехпроводной линии связи,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многообъектная</w:t>
      </w:r>
    </w:p>
    <w:p w:rsidR="00CC4CF9" w:rsidRPr="00061AB7" w:rsidRDefault="00CC4CF9">
      <w:pPr>
        <w:pStyle w:val="ConsPlusCell"/>
        <w:jc w:val="both"/>
      </w:pPr>
      <w:r w:rsidRPr="00061AB7">
        <w:t>42 3325     3     - по специальной многопроводной линии связи</w:t>
      </w:r>
    </w:p>
    <w:p w:rsidR="00CC4CF9" w:rsidRPr="00061AB7" w:rsidRDefault="00CC4CF9">
      <w:pPr>
        <w:pStyle w:val="ConsPlusCell"/>
        <w:jc w:val="both"/>
      </w:pPr>
      <w:r w:rsidRPr="00061AB7">
        <w:t>42 3326     9     - по специальной многопроводной линии связи,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многообъектная</w:t>
      </w:r>
    </w:p>
    <w:p w:rsidR="00CC4CF9" w:rsidRPr="00061AB7" w:rsidRDefault="00CC4CF9">
      <w:pPr>
        <w:pStyle w:val="ConsPlusCell"/>
        <w:jc w:val="both"/>
      </w:pPr>
      <w:r w:rsidRPr="00061AB7">
        <w:t>42 3327     4     - по телефонной двухпроводной коммутирующей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линии связи</w:t>
      </w:r>
    </w:p>
    <w:p w:rsidR="00CC4CF9" w:rsidRPr="00061AB7" w:rsidRDefault="00CC4CF9">
      <w:pPr>
        <w:pStyle w:val="ConsPlusCell"/>
        <w:jc w:val="both"/>
      </w:pPr>
      <w:r w:rsidRPr="00061AB7">
        <w:t>42 3328     0     - по телефонной двухпроводной линии связи,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многообъектная</w:t>
      </w:r>
    </w:p>
    <w:p w:rsidR="00CC4CF9" w:rsidRPr="00061AB7" w:rsidRDefault="00CC4CF9">
      <w:pPr>
        <w:pStyle w:val="ConsPlusCell"/>
        <w:jc w:val="both"/>
      </w:pPr>
      <w:r w:rsidRPr="00061AB7">
        <w:t>42 3329     5     - прочая</w:t>
      </w:r>
    </w:p>
    <w:p w:rsidR="00CC4CF9" w:rsidRPr="00061AB7" w:rsidRDefault="00CC4CF9">
      <w:pPr>
        <w:pStyle w:val="ConsPlusCell"/>
        <w:jc w:val="both"/>
      </w:pPr>
      <w:r w:rsidRPr="00061AB7">
        <w:t>42 3330     0     АПД для внутрипроизводственных сетей,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работающая в дуплексном режиме /</w:t>
      </w:r>
    </w:p>
    <w:p w:rsidR="00CC4CF9" w:rsidRPr="00061AB7" w:rsidRDefault="00CC4CF9">
      <w:pPr>
        <w:pStyle w:val="ConsPlusCell"/>
        <w:jc w:val="both"/>
      </w:pPr>
      <w:r w:rsidRPr="00061AB7">
        <w:t>42 3331     6     - по специальной двухпроводной линии связи</w:t>
      </w:r>
    </w:p>
    <w:p w:rsidR="00CC4CF9" w:rsidRPr="00061AB7" w:rsidRDefault="00CC4CF9">
      <w:pPr>
        <w:pStyle w:val="ConsPlusCell"/>
        <w:jc w:val="both"/>
      </w:pPr>
      <w:r w:rsidRPr="00061AB7">
        <w:t>42 3332     1     - по специальной двухпроводной линии связи,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многообъектная</w:t>
      </w:r>
    </w:p>
    <w:p w:rsidR="00CC4CF9" w:rsidRPr="00061AB7" w:rsidRDefault="00CC4CF9">
      <w:pPr>
        <w:pStyle w:val="ConsPlusCell"/>
        <w:jc w:val="both"/>
      </w:pPr>
      <w:r w:rsidRPr="00061AB7">
        <w:t>42 3333     7     - по специальной четырехпроводной линии связи</w:t>
      </w:r>
    </w:p>
    <w:p w:rsidR="00CC4CF9" w:rsidRPr="00061AB7" w:rsidRDefault="00CC4CF9">
      <w:pPr>
        <w:pStyle w:val="ConsPlusCell"/>
        <w:jc w:val="both"/>
      </w:pPr>
      <w:r w:rsidRPr="00061AB7">
        <w:t>42 3334     2     - по специальной четырехпроводной линии связи,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многообъектная</w:t>
      </w:r>
    </w:p>
    <w:p w:rsidR="00CC4CF9" w:rsidRPr="00061AB7" w:rsidRDefault="00CC4CF9">
      <w:pPr>
        <w:pStyle w:val="ConsPlusCell"/>
        <w:jc w:val="both"/>
      </w:pPr>
      <w:r w:rsidRPr="00061AB7">
        <w:t>42 3335     8     - по специальной многопроводной линии связи</w:t>
      </w:r>
    </w:p>
    <w:p w:rsidR="00CC4CF9" w:rsidRPr="00061AB7" w:rsidRDefault="00CC4CF9">
      <w:pPr>
        <w:pStyle w:val="ConsPlusCell"/>
        <w:jc w:val="both"/>
      </w:pPr>
      <w:r w:rsidRPr="00061AB7">
        <w:t>42 3336     3     - по специальной многопроводной линии связи,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многообъектная</w:t>
      </w:r>
    </w:p>
    <w:p w:rsidR="00CC4CF9" w:rsidRPr="00061AB7" w:rsidRDefault="00CC4CF9">
      <w:pPr>
        <w:pStyle w:val="ConsPlusCell"/>
        <w:jc w:val="both"/>
      </w:pPr>
      <w:r w:rsidRPr="00061AB7">
        <w:t>42 3337     9     - по телефонной двухпроводной линии связи</w:t>
      </w:r>
    </w:p>
    <w:p w:rsidR="00CC4CF9" w:rsidRPr="00061AB7" w:rsidRDefault="00CC4CF9">
      <w:pPr>
        <w:pStyle w:val="ConsPlusCell"/>
        <w:jc w:val="both"/>
      </w:pPr>
      <w:r w:rsidRPr="00061AB7">
        <w:t>42 3338     4     - по телефонной двухпроводной линии связи,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многообъектная</w:t>
      </w:r>
    </w:p>
    <w:p w:rsidR="00CC4CF9" w:rsidRPr="00061AB7" w:rsidRDefault="00CC4CF9">
      <w:pPr>
        <w:pStyle w:val="ConsPlusCell"/>
        <w:jc w:val="both"/>
      </w:pPr>
      <w:r w:rsidRPr="00061AB7">
        <w:t>42 3339     3     - прочая</w:t>
      </w:r>
    </w:p>
    <w:p w:rsidR="00CC4CF9" w:rsidRPr="00061AB7" w:rsidRDefault="00CC4CF9">
      <w:pPr>
        <w:pStyle w:val="ConsPlusCell"/>
        <w:jc w:val="both"/>
      </w:pPr>
      <w:r w:rsidRPr="00061AB7">
        <w:t>42 3340     5     АПД для городских сетей, работающая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симплексном режиме /</w:t>
      </w:r>
    </w:p>
    <w:p w:rsidR="00CC4CF9" w:rsidRPr="00061AB7" w:rsidRDefault="00CC4CF9">
      <w:pPr>
        <w:pStyle w:val="ConsPlusCell"/>
        <w:jc w:val="both"/>
      </w:pPr>
      <w:r w:rsidRPr="00061AB7">
        <w:t>42 3341     0     - по телефонной двухпроводной линии связи</w:t>
      </w:r>
    </w:p>
    <w:p w:rsidR="00CC4CF9" w:rsidRPr="00061AB7" w:rsidRDefault="00CC4CF9">
      <w:pPr>
        <w:pStyle w:val="ConsPlusCell"/>
        <w:jc w:val="both"/>
      </w:pPr>
      <w:r w:rsidRPr="00061AB7">
        <w:t>42 3342     6     - по телефонной четырехпроводной линии связи</w:t>
      </w:r>
    </w:p>
    <w:p w:rsidR="00CC4CF9" w:rsidRPr="00061AB7" w:rsidRDefault="00CC4CF9">
      <w:pPr>
        <w:pStyle w:val="ConsPlusCell"/>
        <w:jc w:val="both"/>
      </w:pPr>
      <w:r w:rsidRPr="00061AB7">
        <w:t>42 3349     4     - прочая</w:t>
      </w:r>
    </w:p>
    <w:p w:rsidR="00CC4CF9" w:rsidRPr="00061AB7" w:rsidRDefault="00CC4CF9">
      <w:pPr>
        <w:pStyle w:val="ConsPlusCell"/>
        <w:jc w:val="both"/>
      </w:pPr>
      <w:r w:rsidRPr="00061AB7">
        <w:t>42 3350     0     АПД для городских сетей, работающая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полудуплексном режиме /</w:t>
      </w:r>
    </w:p>
    <w:p w:rsidR="00CC4CF9" w:rsidRPr="00061AB7" w:rsidRDefault="00CC4CF9">
      <w:pPr>
        <w:pStyle w:val="ConsPlusCell"/>
        <w:jc w:val="both"/>
      </w:pPr>
      <w:r w:rsidRPr="00061AB7">
        <w:t>42 3351     5     - по телефонной двухпроводной коммутируемой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линии связи</w:t>
      </w:r>
    </w:p>
    <w:p w:rsidR="00CC4CF9" w:rsidRPr="00061AB7" w:rsidRDefault="00CC4CF9">
      <w:pPr>
        <w:pStyle w:val="ConsPlusCell"/>
        <w:jc w:val="both"/>
      </w:pPr>
      <w:r w:rsidRPr="00061AB7">
        <w:t>42 3352     0     - по телефонной двухпроводной линии связи,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многообъектная</w:t>
      </w:r>
    </w:p>
    <w:p w:rsidR="00CC4CF9" w:rsidRPr="00061AB7" w:rsidRDefault="00CC4CF9">
      <w:pPr>
        <w:pStyle w:val="ConsPlusCell"/>
        <w:jc w:val="both"/>
      </w:pPr>
      <w:r w:rsidRPr="00061AB7">
        <w:t>42 3353     6     - по телефонной четырехпроводной линии связи</w:t>
      </w:r>
    </w:p>
    <w:p w:rsidR="00CC4CF9" w:rsidRPr="00061AB7" w:rsidRDefault="00CC4CF9">
      <w:pPr>
        <w:pStyle w:val="ConsPlusCell"/>
        <w:jc w:val="both"/>
      </w:pPr>
      <w:r w:rsidRPr="00061AB7">
        <w:t>42 3354     1     - по телефонной четырехпроводной линии связи,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многообъектная</w:t>
      </w:r>
    </w:p>
    <w:p w:rsidR="00CC4CF9" w:rsidRPr="00061AB7" w:rsidRDefault="00CC4CF9">
      <w:pPr>
        <w:pStyle w:val="ConsPlusCell"/>
        <w:jc w:val="both"/>
      </w:pPr>
      <w:r w:rsidRPr="00061AB7">
        <w:t>42 3359     9     - прочая</w:t>
      </w:r>
    </w:p>
    <w:p w:rsidR="00CC4CF9" w:rsidRPr="00061AB7" w:rsidRDefault="00CC4CF9">
      <w:pPr>
        <w:pStyle w:val="ConsPlusCell"/>
        <w:jc w:val="both"/>
      </w:pPr>
      <w:r w:rsidRPr="00061AB7">
        <w:t>42 3360     4     АПД для городских сетей, работающая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дуплексном режиме /</w:t>
      </w:r>
    </w:p>
    <w:p w:rsidR="00CC4CF9" w:rsidRPr="00061AB7" w:rsidRDefault="00CC4CF9">
      <w:pPr>
        <w:pStyle w:val="ConsPlusCell"/>
        <w:jc w:val="both"/>
      </w:pPr>
      <w:r w:rsidRPr="00061AB7">
        <w:t>42 3361     4     - по специальной четырехпроводной линии связи</w:t>
      </w:r>
    </w:p>
    <w:p w:rsidR="00CC4CF9" w:rsidRPr="00061AB7" w:rsidRDefault="00CC4CF9">
      <w:pPr>
        <w:pStyle w:val="ConsPlusCell"/>
        <w:jc w:val="both"/>
      </w:pPr>
      <w:r w:rsidRPr="00061AB7">
        <w:t>42 3362     5     - по специальной четырехпроводной линии связи,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многообъектная</w:t>
      </w:r>
    </w:p>
    <w:p w:rsidR="00CC4CF9" w:rsidRPr="00061AB7" w:rsidRDefault="00CC4CF9">
      <w:pPr>
        <w:pStyle w:val="ConsPlusCell"/>
        <w:jc w:val="both"/>
      </w:pPr>
      <w:r w:rsidRPr="00061AB7">
        <w:t>42 3363     0     - по телефонной двухпроводной линии связи</w:t>
      </w:r>
    </w:p>
    <w:p w:rsidR="00CC4CF9" w:rsidRPr="00061AB7" w:rsidRDefault="00CC4CF9">
      <w:pPr>
        <w:pStyle w:val="ConsPlusCell"/>
        <w:jc w:val="both"/>
      </w:pPr>
      <w:r w:rsidRPr="00061AB7">
        <w:t>42 3364     6     - по телефонной двухпроводной линии связи,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многообъектная</w:t>
      </w:r>
    </w:p>
    <w:p w:rsidR="00CC4CF9" w:rsidRPr="00061AB7" w:rsidRDefault="00CC4CF9">
      <w:pPr>
        <w:pStyle w:val="ConsPlusCell"/>
        <w:jc w:val="both"/>
      </w:pPr>
      <w:r w:rsidRPr="00061AB7">
        <w:t>42 3369     3     - прочая</w:t>
      </w:r>
    </w:p>
    <w:p w:rsidR="00CC4CF9" w:rsidRPr="00061AB7" w:rsidRDefault="00CC4CF9">
      <w:pPr>
        <w:pStyle w:val="ConsPlusCell"/>
        <w:jc w:val="both"/>
      </w:pPr>
      <w:r w:rsidRPr="00061AB7">
        <w:t>42 3370     9     АПД для междугородных сетей, работающая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полудуплексном режиме /</w:t>
      </w:r>
    </w:p>
    <w:p w:rsidR="00CC4CF9" w:rsidRPr="00061AB7" w:rsidRDefault="00CC4CF9">
      <w:pPr>
        <w:pStyle w:val="ConsPlusCell"/>
        <w:jc w:val="both"/>
      </w:pPr>
      <w:r w:rsidRPr="00061AB7">
        <w:t>42 3371     4     - по телефонной двухпроводной линии связи</w:t>
      </w:r>
    </w:p>
    <w:p w:rsidR="00CC4CF9" w:rsidRPr="00061AB7" w:rsidRDefault="00CC4CF9">
      <w:pPr>
        <w:pStyle w:val="ConsPlusCell"/>
        <w:jc w:val="both"/>
      </w:pPr>
      <w:r w:rsidRPr="00061AB7">
        <w:t>42 3372     8     - по телефонной двухпроводной линии связи,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многообъектная</w:t>
      </w:r>
    </w:p>
    <w:p w:rsidR="00CC4CF9" w:rsidRPr="00061AB7" w:rsidRDefault="00CC4CF9">
      <w:pPr>
        <w:pStyle w:val="ConsPlusCell"/>
        <w:jc w:val="both"/>
      </w:pPr>
      <w:r w:rsidRPr="00061AB7">
        <w:t>42 3373     5     - по телефонной четырехпроводной линии связи</w:t>
      </w:r>
    </w:p>
    <w:p w:rsidR="00CC4CF9" w:rsidRPr="00061AB7" w:rsidRDefault="00CC4CF9">
      <w:pPr>
        <w:pStyle w:val="ConsPlusCell"/>
        <w:jc w:val="both"/>
      </w:pPr>
      <w:r w:rsidRPr="00061AB7">
        <w:t>42 3374     0     - по телефонной четырехпроводной линии связи,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многообъектная</w:t>
      </w:r>
    </w:p>
    <w:p w:rsidR="00CC4CF9" w:rsidRPr="00061AB7" w:rsidRDefault="00CC4CF9">
      <w:pPr>
        <w:pStyle w:val="ConsPlusCell"/>
        <w:jc w:val="both"/>
      </w:pPr>
      <w:r w:rsidRPr="00061AB7">
        <w:t>42 3375     6     - по телеграфной четырехпроводной линии связи</w:t>
      </w:r>
    </w:p>
    <w:p w:rsidR="00CC4CF9" w:rsidRPr="00061AB7" w:rsidRDefault="00CC4CF9">
      <w:pPr>
        <w:pStyle w:val="ConsPlusCell"/>
        <w:jc w:val="both"/>
      </w:pPr>
      <w:r w:rsidRPr="00061AB7">
        <w:t>42 3376     1     - по телеграфной четырехпроводной линии связи,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многообъектная</w:t>
      </w:r>
    </w:p>
    <w:p w:rsidR="00CC4CF9" w:rsidRPr="00061AB7" w:rsidRDefault="00CC4CF9">
      <w:pPr>
        <w:pStyle w:val="ConsPlusCell"/>
        <w:jc w:val="both"/>
      </w:pPr>
      <w:r w:rsidRPr="00061AB7">
        <w:t>42 3377     7     - по широкополосной четырехпроводной линии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связи</w:t>
      </w:r>
    </w:p>
    <w:p w:rsidR="00CC4CF9" w:rsidRPr="00061AB7" w:rsidRDefault="00CC4CF9">
      <w:pPr>
        <w:pStyle w:val="ConsPlusCell"/>
        <w:jc w:val="both"/>
      </w:pPr>
      <w:r w:rsidRPr="00061AB7">
        <w:t>42 3379     8     - прочая</w:t>
      </w:r>
    </w:p>
    <w:p w:rsidR="00CC4CF9" w:rsidRPr="00061AB7" w:rsidRDefault="00CC4CF9">
      <w:pPr>
        <w:pStyle w:val="ConsPlusCell"/>
        <w:jc w:val="both"/>
      </w:pPr>
      <w:r w:rsidRPr="00061AB7">
        <w:t>42 3380     3     АПД для междугородных сетей, работающая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дуплексном режиме /</w:t>
      </w:r>
    </w:p>
    <w:p w:rsidR="00CC4CF9" w:rsidRPr="00061AB7" w:rsidRDefault="00CC4CF9">
      <w:pPr>
        <w:pStyle w:val="ConsPlusCell"/>
        <w:jc w:val="both"/>
      </w:pPr>
      <w:r w:rsidRPr="00061AB7">
        <w:t>42 3381     9     - по телефонной двухпроводной линии связи</w:t>
      </w:r>
    </w:p>
    <w:p w:rsidR="00CC4CF9" w:rsidRPr="00061AB7" w:rsidRDefault="00CC4CF9">
      <w:pPr>
        <w:pStyle w:val="ConsPlusCell"/>
        <w:jc w:val="both"/>
      </w:pPr>
      <w:r w:rsidRPr="00061AB7">
        <w:t>42 3382     4     - по телефонной двухпроводной линии связи,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многообъектная</w:t>
      </w:r>
    </w:p>
    <w:p w:rsidR="00CC4CF9" w:rsidRPr="00061AB7" w:rsidRDefault="00CC4CF9">
      <w:pPr>
        <w:pStyle w:val="ConsPlusCell"/>
        <w:jc w:val="both"/>
      </w:pPr>
      <w:r w:rsidRPr="00061AB7">
        <w:t>42 3383     1     - по телефонной четырехпроводной линии связи</w:t>
      </w:r>
    </w:p>
    <w:p w:rsidR="00CC4CF9" w:rsidRPr="00061AB7" w:rsidRDefault="00CC4CF9">
      <w:pPr>
        <w:pStyle w:val="ConsPlusCell"/>
        <w:jc w:val="both"/>
      </w:pPr>
      <w:r w:rsidRPr="00061AB7">
        <w:t>42 3384     5     - по телефонной четырехпроводной линии связи,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многообъектная</w:t>
      </w:r>
    </w:p>
    <w:p w:rsidR="00CC4CF9" w:rsidRPr="00061AB7" w:rsidRDefault="00CC4CF9">
      <w:pPr>
        <w:pStyle w:val="ConsPlusCell"/>
        <w:jc w:val="both"/>
      </w:pPr>
      <w:r w:rsidRPr="00061AB7">
        <w:t>42 3385     0     - по телеграфной четырехпроводной линии связи</w:t>
      </w:r>
    </w:p>
    <w:p w:rsidR="00CC4CF9" w:rsidRPr="00061AB7" w:rsidRDefault="00CC4CF9">
      <w:pPr>
        <w:pStyle w:val="ConsPlusCell"/>
        <w:jc w:val="both"/>
      </w:pPr>
      <w:r w:rsidRPr="00061AB7">
        <w:t>42 3386     6     - по телеграфной четырехпроводной линии связи,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многообъектная</w:t>
      </w:r>
    </w:p>
    <w:p w:rsidR="00CC4CF9" w:rsidRPr="00061AB7" w:rsidRDefault="00CC4CF9">
      <w:pPr>
        <w:pStyle w:val="ConsPlusCell"/>
        <w:jc w:val="both"/>
      </w:pPr>
      <w:r w:rsidRPr="00061AB7">
        <w:t>42 3387     1     - по широкополосной четырехпроводной линии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связи</w:t>
      </w:r>
    </w:p>
    <w:p w:rsidR="00CC4CF9" w:rsidRPr="00061AB7" w:rsidRDefault="00CC4CF9">
      <w:pPr>
        <w:pStyle w:val="ConsPlusCell"/>
        <w:jc w:val="both"/>
      </w:pPr>
      <w:r w:rsidRPr="00061AB7">
        <w:t>42 3389     2     - прочая</w:t>
      </w:r>
    </w:p>
    <w:p w:rsidR="00CC4CF9" w:rsidRPr="00061AB7" w:rsidRDefault="00CC4CF9">
      <w:pPr>
        <w:pStyle w:val="ConsPlusCell"/>
        <w:jc w:val="both"/>
      </w:pPr>
      <w:r w:rsidRPr="00061AB7">
        <w:t>42 3390     8     Устройства концентрации данных /</w:t>
      </w:r>
    </w:p>
    <w:p w:rsidR="00CC4CF9" w:rsidRPr="00061AB7" w:rsidRDefault="00CC4CF9">
      <w:pPr>
        <w:pStyle w:val="ConsPlusCell"/>
        <w:jc w:val="both"/>
      </w:pPr>
      <w:r w:rsidRPr="00061AB7">
        <w:t>42 3391     3     - локальные непрограммируемые</w:t>
      </w:r>
    </w:p>
    <w:p w:rsidR="00CC4CF9" w:rsidRPr="00061AB7" w:rsidRDefault="00CC4CF9">
      <w:pPr>
        <w:pStyle w:val="ConsPlusCell"/>
        <w:jc w:val="both"/>
      </w:pPr>
      <w:r w:rsidRPr="00061AB7">
        <w:t>42 3392     9     - локальные программируемые</w:t>
      </w:r>
    </w:p>
    <w:p w:rsidR="00CC4CF9" w:rsidRPr="00061AB7" w:rsidRDefault="00CC4CF9">
      <w:pPr>
        <w:pStyle w:val="ConsPlusCell"/>
        <w:jc w:val="both"/>
      </w:pPr>
      <w:r w:rsidRPr="00061AB7">
        <w:t>42 3393     4     - удаленные непрограммируемые</w:t>
      </w:r>
    </w:p>
    <w:p w:rsidR="00CC4CF9" w:rsidRPr="00061AB7" w:rsidRDefault="00CC4CF9">
      <w:pPr>
        <w:pStyle w:val="ConsPlusCell"/>
        <w:jc w:val="both"/>
      </w:pPr>
      <w:r w:rsidRPr="00061AB7">
        <w:t>42 3394     5     - удаленные программируемые</w:t>
      </w:r>
    </w:p>
    <w:p w:rsidR="00CC4CF9" w:rsidRPr="00061AB7" w:rsidRDefault="00CC4CF9">
      <w:pPr>
        <w:pStyle w:val="ConsPlusCell"/>
        <w:jc w:val="both"/>
      </w:pPr>
      <w:r w:rsidRPr="00061AB7">
        <w:t>42 3395     5     - терминальные непрограммируемые</w:t>
      </w:r>
    </w:p>
    <w:p w:rsidR="00CC4CF9" w:rsidRPr="00061AB7" w:rsidRDefault="00CC4CF9">
      <w:pPr>
        <w:pStyle w:val="ConsPlusCell"/>
        <w:jc w:val="both"/>
      </w:pPr>
      <w:r w:rsidRPr="00061AB7">
        <w:t>42 3396     0     - терминальные программируемые</w:t>
      </w:r>
    </w:p>
    <w:p w:rsidR="00CC4CF9" w:rsidRPr="00061AB7" w:rsidRDefault="00CC4CF9">
      <w:pPr>
        <w:pStyle w:val="ConsPlusCell"/>
        <w:jc w:val="both"/>
      </w:pPr>
      <w:r w:rsidRPr="00061AB7">
        <w:t>42 3399     7     - прочие</w:t>
      </w:r>
    </w:p>
    <w:p w:rsidR="00CC4CF9" w:rsidRPr="00061AB7" w:rsidRDefault="00CC4CF9">
      <w:pPr>
        <w:pStyle w:val="ConsPlusCell"/>
        <w:jc w:val="both"/>
      </w:pPr>
      <w:r w:rsidRPr="00061AB7">
        <w:t>42 3400     0     Устройства преобразования сигналов (модемы)</w:t>
      </w:r>
    </w:p>
    <w:p w:rsidR="00CC4CF9" w:rsidRPr="00061AB7" w:rsidRDefault="00CC4CF9">
      <w:pPr>
        <w:pStyle w:val="ConsPlusCell"/>
        <w:jc w:val="both"/>
      </w:pPr>
      <w:r w:rsidRPr="00061AB7">
        <w:t>42 3410     5     Устройства преобразования сигналов (модемы)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городских и междугородных сетей и двух-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четырехпроводными окончаниями с синхронной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передачей, /</w:t>
      </w:r>
    </w:p>
    <w:p w:rsidR="00CC4CF9" w:rsidRPr="00061AB7" w:rsidRDefault="00CC4CF9">
      <w:pPr>
        <w:pStyle w:val="ConsPlusCell"/>
        <w:jc w:val="both"/>
      </w:pPr>
      <w:r w:rsidRPr="00061AB7">
        <w:t>42 3411     0     - работающие в дуплексном режиме со скоростью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передачи 50 бит/с по коммутируемым каналам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связи</w:t>
      </w:r>
    </w:p>
    <w:p w:rsidR="00CC4CF9" w:rsidRPr="00061AB7" w:rsidRDefault="00CC4CF9">
      <w:pPr>
        <w:pStyle w:val="ConsPlusCell"/>
        <w:jc w:val="both"/>
      </w:pPr>
      <w:r w:rsidRPr="00061AB7">
        <w:t>42 3412     6     - работающие в полудуплексном режиме со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скоростью передачи 50 бит/с по коммутируемым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каналам связи</w:t>
      </w:r>
    </w:p>
    <w:p w:rsidR="00CC4CF9" w:rsidRPr="00061AB7" w:rsidRDefault="00CC4CF9">
      <w:pPr>
        <w:pStyle w:val="ConsPlusCell"/>
        <w:jc w:val="both"/>
      </w:pPr>
      <w:r w:rsidRPr="00061AB7">
        <w:t>42 3413     1     - работающие в дуплексном режиме со скоростью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передачи 200 бит/с по коммутируемым каналам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связи</w:t>
      </w:r>
    </w:p>
    <w:p w:rsidR="00CC4CF9" w:rsidRPr="00061AB7" w:rsidRDefault="00CC4CF9">
      <w:pPr>
        <w:pStyle w:val="ConsPlusCell"/>
        <w:jc w:val="both"/>
      </w:pPr>
      <w:r w:rsidRPr="00061AB7">
        <w:t>42 3414     7     - работающие в дуплексном  и полудуплексном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режиме со скоростью передачи в прямом канале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600/1200 и в обратном - 75 бит/с по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коммутируемым каналам связи</w:t>
      </w:r>
    </w:p>
    <w:p w:rsidR="00CC4CF9" w:rsidRPr="00061AB7" w:rsidRDefault="00CC4CF9">
      <w:pPr>
        <w:pStyle w:val="ConsPlusCell"/>
        <w:jc w:val="both"/>
      </w:pPr>
      <w:r w:rsidRPr="00061AB7">
        <w:t>42 3415     2     - работающие в полудуплексном режиме со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скоростью 2400/1200 бит/с по некоммутируемым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каналам связи</w:t>
      </w:r>
    </w:p>
    <w:p w:rsidR="00CC4CF9" w:rsidRPr="00061AB7" w:rsidRDefault="00CC4CF9">
      <w:pPr>
        <w:pStyle w:val="ConsPlusCell"/>
        <w:jc w:val="both"/>
      </w:pPr>
      <w:r w:rsidRPr="00061AB7">
        <w:t>42 3416     8     - работающие в полудуплексном режиме со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скоростью передачи 600/1200 бит/с по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некоммутируемым каналам связи</w:t>
      </w:r>
    </w:p>
    <w:p w:rsidR="00CC4CF9" w:rsidRPr="00061AB7" w:rsidRDefault="00CC4CF9">
      <w:pPr>
        <w:pStyle w:val="ConsPlusCell"/>
        <w:jc w:val="both"/>
      </w:pPr>
      <w:r w:rsidRPr="00061AB7">
        <w:t>42 3417     3     - работающие в дуплексном режиме со скоростью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передачи в прямом канале 2400/1200 и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обратном - 75 бит/с по коммутируемым каналам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связи</w:t>
      </w:r>
    </w:p>
    <w:p w:rsidR="00CC4CF9" w:rsidRPr="00061AB7" w:rsidRDefault="00CC4CF9">
      <w:pPr>
        <w:pStyle w:val="ConsPlusCell"/>
        <w:jc w:val="both"/>
      </w:pPr>
      <w:r w:rsidRPr="00061AB7">
        <w:t>42 3418     9     - работающие в полудуплексном режиме со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скоростью передачи в прямом канале 2400/1200,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 обратном - 75 бит/с по некоммутируемым каналам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связи</w:t>
      </w:r>
    </w:p>
    <w:p w:rsidR="00CC4CF9" w:rsidRPr="00061AB7" w:rsidRDefault="00CC4CF9">
      <w:pPr>
        <w:pStyle w:val="ConsPlusCell"/>
        <w:jc w:val="both"/>
      </w:pPr>
      <w:r w:rsidRPr="00061AB7">
        <w:t>42 3419     4     - прочие</w:t>
      </w:r>
    </w:p>
    <w:p w:rsidR="00CC4CF9" w:rsidRPr="00061AB7" w:rsidRDefault="00CC4CF9">
      <w:pPr>
        <w:pStyle w:val="ConsPlusCell"/>
        <w:jc w:val="both"/>
      </w:pPr>
      <w:r w:rsidRPr="00061AB7">
        <w:t>42 3420     7     Устройства преобразования сигналов (модемы)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городских и междугородных сетей с двух-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четырехпроводными окончаниями с асинхронной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передачей, /</w:t>
      </w:r>
    </w:p>
    <w:p w:rsidR="00CC4CF9" w:rsidRPr="00061AB7" w:rsidRDefault="00CC4CF9">
      <w:pPr>
        <w:pStyle w:val="ConsPlusCell"/>
        <w:jc w:val="both"/>
      </w:pPr>
      <w:r w:rsidRPr="00061AB7">
        <w:t>42 3421     5     - работающие по коммутируемым каналам связи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дуплексном режиме со скоростью передачи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50 бит/с</w:t>
      </w:r>
    </w:p>
    <w:p w:rsidR="00CC4CF9" w:rsidRPr="00061AB7" w:rsidRDefault="00CC4CF9">
      <w:pPr>
        <w:pStyle w:val="ConsPlusCell"/>
        <w:jc w:val="both"/>
      </w:pPr>
      <w:r w:rsidRPr="00061AB7">
        <w:t>42 3422     0     - работающие по коммутируемым каналам связи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полудуплексном режиме со скоростью передачи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50 бит/с</w:t>
      </w:r>
    </w:p>
    <w:p w:rsidR="00CC4CF9" w:rsidRPr="00061AB7" w:rsidRDefault="00CC4CF9">
      <w:pPr>
        <w:pStyle w:val="ConsPlusCell"/>
        <w:jc w:val="both"/>
      </w:pPr>
      <w:r w:rsidRPr="00061AB7">
        <w:t>42 3423     6     - работающие по коммутируемым каналам связи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дуплексном режиме со скоростью передачи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прямом канале 600/1200 и в обратном - 75 бит/с</w:t>
      </w:r>
    </w:p>
    <w:p w:rsidR="00CC4CF9" w:rsidRPr="00061AB7" w:rsidRDefault="00CC4CF9">
      <w:pPr>
        <w:pStyle w:val="ConsPlusCell"/>
        <w:jc w:val="both"/>
      </w:pPr>
      <w:r w:rsidRPr="00061AB7">
        <w:t>42 3424     1     - работающие по коммутируемым каналам связи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дуплексном и полудуплексном режиме со скоростью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передачи в прямом канале 600/1200 и в обратном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- 75 бит/с</w:t>
      </w:r>
    </w:p>
    <w:p w:rsidR="00CC4CF9" w:rsidRPr="00061AB7" w:rsidRDefault="00CC4CF9">
      <w:pPr>
        <w:pStyle w:val="ConsPlusCell"/>
        <w:jc w:val="both"/>
      </w:pPr>
      <w:r w:rsidRPr="00061AB7">
        <w:t>42 3425     7     - работающие по некоммутируемым каналам связи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полудуплексном режиме со скоростью 2400/1200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бит/с</w:t>
      </w:r>
    </w:p>
    <w:p w:rsidR="00CC4CF9" w:rsidRPr="00061AB7" w:rsidRDefault="00CC4CF9">
      <w:pPr>
        <w:pStyle w:val="ConsPlusCell"/>
        <w:jc w:val="both"/>
      </w:pPr>
      <w:r w:rsidRPr="00061AB7">
        <w:t>42 3426     2     - работающие по некоммутируемым каналам связи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полудуплексном режиме со скоростью передачи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600/1200 бит/с</w:t>
      </w:r>
    </w:p>
    <w:p w:rsidR="00CC4CF9" w:rsidRPr="00061AB7" w:rsidRDefault="00CC4CF9">
      <w:pPr>
        <w:pStyle w:val="ConsPlusCell"/>
        <w:jc w:val="both"/>
      </w:pPr>
      <w:r w:rsidRPr="00061AB7">
        <w:t>42 3427     8     - работающие по коммутируемым каналам связи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дуплексном режиме со скоростью передачи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 прямом канале 2400/1200 и в обратном 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75 бит/с</w:t>
      </w:r>
    </w:p>
    <w:p w:rsidR="00CC4CF9" w:rsidRPr="00061AB7" w:rsidRDefault="00CC4CF9">
      <w:pPr>
        <w:pStyle w:val="ConsPlusCell"/>
        <w:jc w:val="both"/>
      </w:pPr>
      <w:r w:rsidRPr="00061AB7">
        <w:t>42 3428     3     - работающие по некоммутируемым каналам связи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полудуплексном режиме со скоростью передачи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 прямом канале 2400/1200 и в обратном 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75 бит/с</w:t>
      </w:r>
    </w:p>
    <w:p w:rsidR="00CC4CF9" w:rsidRPr="00061AB7" w:rsidRDefault="00CC4CF9">
      <w:pPr>
        <w:pStyle w:val="ConsPlusCell"/>
        <w:jc w:val="both"/>
      </w:pPr>
      <w:r w:rsidRPr="00061AB7">
        <w:t>42 3429     9     - прочие</w:t>
      </w:r>
    </w:p>
    <w:p w:rsidR="00CC4CF9" w:rsidRPr="00061AB7" w:rsidRDefault="00CC4CF9">
      <w:pPr>
        <w:pStyle w:val="ConsPlusCell"/>
        <w:jc w:val="both"/>
      </w:pPr>
      <w:r w:rsidRPr="00061AB7">
        <w:t>42 3430     4     Модемы для городских и междугородных сетей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четырехпроводными окончаниями синхронной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передачей по некоммутируемым каналам связи, /</w:t>
      </w:r>
    </w:p>
    <w:p w:rsidR="00CC4CF9" w:rsidRPr="00061AB7" w:rsidRDefault="00CC4CF9">
      <w:pPr>
        <w:pStyle w:val="ConsPlusCell"/>
        <w:jc w:val="both"/>
      </w:pPr>
      <w:r w:rsidRPr="00061AB7">
        <w:t>42 3431     0     - работающие в дуплексном режиме со скоростью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передачи 4800 бит/с</w:t>
      </w:r>
    </w:p>
    <w:p w:rsidR="00CC4CF9" w:rsidRPr="00061AB7" w:rsidRDefault="00CC4CF9">
      <w:pPr>
        <w:pStyle w:val="ConsPlusCell"/>
        <w:jc w:val="both"/>
      </w:pPr>
      <w:r w:rsidRPr="00061AB7">
        <w:t>42 3432     5     - работающие в полудуплексном режиме со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скоростью передачи 4800 бит/с</w:t>
      </w:r>
    </w:p>
    <w:p w:rsidR="00CC4CF9" w:rsidRPr="00061AB7" w:rsidRDefault="00CC4CF9">
      <w:pPr>
        <w:pStyle w:val="ConsPlusCell"/>
        <w:jc w:val="both"/>
      </w:pPr>
      <w:r w:rsidRPr="00061AB7">
        <w:t>42 3433     0     - работающие в дуплексном режиме со скоростью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передачи 9600 бит/с</w:t>
      </w:r>
    </w:p>
    <w:p w:rsidR="00CC4CF9" w:rsidRPr="00061AB7" w:rsidRDefault="00CC4CF9">
      <w:pPr>
        <w:pStyle w:val="ConsPlusCell"/>
        <w:jc w:val="both"/>
      </w:pPr>
      <w:r w:rsidRPr="00061AB7">
        <w:t>42 3434     6     - работающие в полудуплексном режиме со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скоростью передачи 9600 бит/с</w:t>
      </w:r>
    </w:p>
    <w:p w:rsidR="00CC4CF9" w:rsidRPr="00061AB7" w:rsidRDefault="00CC4CF9">
      <w:pPr>
        <w:pStyle w:val="ConsPlusCell"/>
        <w:jc w:val="both"/>
      </w:pPr>
      <w:r w:rsidRPr="00061AB7">
        <w:t>42 3435     1     - работающие в дуплексном режиме со скоростью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передачи 48000 бит/с</w:t>
      </w:r>
    </w:p>
    <w:p w:rsidR="00CC4CF9" w:rsidRPr="00061AB7" w:rsidRDefault="00CC4CF9">
      <w:pPr>
        <w:pStyle w:val="ConsPlusCell"/>
        <w:jc w:val="both"/>
      </w:pPr>
      <w:r w:rsidRPr="00061AB7">
        <w:t>42 3436     7     - работающие в полудуплексном режиме со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скоростью передачи 48000 бит/с</w:t>
      </w:r>
    </w:p>
    <w:p w:rsidR="00CC4CF9" w:rsidRPr="00061AB7" w:rsidRDefault="00CC4CF9">
      <w:pPr>
        <w:pStyle w:val="ConsPlusCell"/>
        <w:jc w:val="both"/>
      </w:pPr>
      <w:r w:rsidRPr="00061AB7">
        <w:t>42 3439     3     - прочие</w:t>
      </w:r>
    </w:p>
    <w:p w:rsidR="00CC4CF9" w:rsidRPr="00061AB7" w:rsidRDefault="00CC4CF9">
      <w:pPr>
        <w:pStyle w:val="ConsPlusCell"/>
        <w:jc w:val="both"/>
      </w:pPr>
      <w:r w:rsidRPr="00061AB7">
        <w:t>42 3440     9     Модемы низкого уровня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внутрипроизводственных сетей с двух-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четырехпроводными окончаниями с синхронной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передачей по некоммутируемым каналам связи, /</w:t>
      </w:r>
    </w:p>
    <w:p w:rsidR="00CC4CF9" w:rsidRPr="00061AB7" w:rsidRDefault="00CC4CF9">
      <w:pPr>
        <w:pStyle w:val="ConsPlusCell"/>
        <w:jc w:val="both"/>
      </w:pPr>
      <w:r w:rsidRPr="00061AB7">
        <w:t>42 3441     4     - работающие в дуплексном режиме со скоростью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передачи от 0 до 4800 бит/с</w:t>
      </w:r>
    </w:p>
    <w:p w:rsidR="00CC4CF9" w:rsidRPr="00061AB7" w:rsidRDefault="00CC4CF9">
      <w:pPr>
        <w:pStyle w:val="ConsPlusCell"/>
        <w:jc w:val="both"/>
      </w:pPr>
      <w:r w:rsidRPr="00061AB7">
        <w:t>42 3442     4     - работающие в полудуплексном режиме со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скоростью передачи от 0 до 4800 бит/с</w:t>
      </w:r>
    </w:p>
    <w:p w:rsidR="00CC4CF9" w:rsidRPr="00061AB7" w:rsidRDefault="00CC4CF9">
      <w:pPr>
        <w:pStyle w:val="ConsPlusCell"/>
        <w:jc w:val="both"/>
      </w:pPr>
      <w:r w:rsidRPr="00061AB7">
        <w:t>42 3443     5     - работающие в дуплексном режиме со скоростью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передачи от 1200 до 9600 бит/с</w:t>
      </w:r>
    </w:p>
    <w:p w:rsidR="00CC4CF9" w:rsidRPr="00061AB7" w:rsidRDefault="00CC4CF9">
      <w:pPr>
        <w:pStyle w:val="ConsPlusCell"/>
        <w:jc w:val="both"/>
      </w:pPr>
      <w:r w:rsidRPr="00061AB7">
        <w:t>42 3444     0     - работающие в полудуплексном режиме со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скоростью передачи от 1200 до 9600 бит/с</w:t>
      </w:r>
    </w:p>
    <w:p w:rsidR="00CC4CF9" w:rsidRPr="00061AB7" w:rsidRDefault="00CC4CF9">
      <w:pPr>
        <w:pStyle w:val="ConsPlusCell"/>
        <w:jc w:val="both"/>
      </w:pPr>
      <w:r w:rsidRPr="00061AB7">
        <w:t>42 3449     8     - прочие</w:t>
      </w:r>
    </w:p>
    <w:p w:rsidR="00CC4CF9" w:rsidRPr="00061AB7" w:rsidRDefault="00CC4CF9">
      <w:pPr>
        <w:pStyle w:val="ConsPlusCell"/>
        <w:jc w:val="both"/>
      </w:pPr>
      <w:r w:rsidRPr="00061AB7">
        <w:t>42 3450     3     Устройства преобразования сигналов (модемы)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городских и междугородных сетей, работающих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 полудуплексном режиме с параллельной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передачей /</w:t>
      </w:r>
    </w:p>
    <w:p w:rsidR="00CC4CF9" w:rsidRPr="00061AB7" w:rsidRDefault="00CC4CF9">
      <w:pPr>
        <w:pStyle w:val="ConsPlusCell"/>
        <w:jc w:val="both"/>
      </w:pPr>
      <w:r w:rsidRPr="00061AB7">
        <w:t>42 3451     9     - по коммутируемым каналам связи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двухпроводными окончаниями со скоростью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передачи 100 бит/с</w:t>
      </w:r>
    </w:p>
    <w:p w:rsidR="00CC4CF9" w:rsidRPr="00061AB7" w:rsidRDefault="00CC4CF9">
      <w:pPr>
        <w:pStyle w:val="ConsPlusCell"/>
        <w:jc w:val="both"/>
      </w:pPr>
      <w:r w:rsidRPr="00061AB7">
        <w:t>42 3452     4     - по коммутируемым каналам связи с двух-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четырехпроводными окончаниями со скоростью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передачи 200 бит/с</w:t>
      </w:r>
    </w:p>
    <w:p w:rsidR="00CC4CF9" w:rsidRPr="00061AB7" w:rsidRDefault="00CC4CF9">
      <w:pPr>
        <w:pStyle w:val="ConsPlusCell"/>
        <w:jc w:val="both"/>
      </w:pPr>
      <w:r w:rsidRPr="00061AB7">
        <w:t>42 3459     2     - прочие</w:t>
      </w:r>
    </w:p>
    <w:p w:rsidR="00CC4CF9" w:rsidRPr="00061AB7" w:rsidRDefault="00CC4CF9">
      <w:pPr>
        <w:pStyle w:val="ConsPlusCell"/>
        <w:jc w:val="both"/>
      </w:pPr>
      <w:r w:rsidRPr="00061AB7">
        <w:t>42 3500     4     Щиты и пульты диспетчерские телемеханические</w:t>
      </w:r>
    </w:p>
    <w:p w:rsidR="00CC4CF9" w:rsidRPr="00061AB7" w:rsidRDefault="00CC4CF9">
      <w:pPr>
        <w:pStyle w:val="ConsPlusCell"/>
        <w:jc w:val="both"/>
      </w:pPr>
      <w:r w:rsidRPr="00061AB7">
        <w:t>42 3510     9     Щиты диспетчерские панельные /</w:t>
      </w:r>
    </w:p>
    <w:p w:rsidR="00CC4CF9" w:rsidRPr="00061AB7" w:rsidRDefault="00CC4CF9">
      <w:pPr>
        <w:pStyle w:val="ConsPlusCell"/>
        <w:jc w:val="both"/>
      </w:pPr>
      <w:r w:rsidRPr="00061AB7">
        <w:t>42 3511     4     - с количеством панелей до 6</w:t>
      </w:r>
    </w:p>
    <w:p w:rsidR="00CC4CF9" w:rsidRPr="00061AB7" w:rsidRDefault="00CC4CF9">
      <w:pPr>
        <w:pStyle w:val="ConsPlusCell"/>
        <w:jc w:val="both"/>
      </w:pPr>
      <w:r w:rsidRPr="00061AB7">
        <w:t>42 3512     0     - с количеством панелей св. 6 до 12</w:t>
      </w:r>
    </w:p>
    <w:p w:rsidR="00CC4CF9" w:rsidRPr="00061AB7" w:rsidRDefault="00CC4CF9">
      <w:pPr>
        <w:pStyle w:val="ConsPlusCell"/>
        <w:jc w:val="both"/>
      </w:pPr>
      <w:r w:rsidRPr="00061AB7">
        <w:t>42 3513     5     - с количеством панелей св. 12</w:t>
      </w:r>
    </w:p>
    <w:p w:rsidR="00CC4CF9" w:rsidRPr="00061AB7" w:rsidRDefault="00CC4CF9">
      <w:pPr>
        <w:pStyle w:val="ConsPlusCell"/>
        <w:jc w:val="both"/>
      </w:pPr>
      <w:r w:rsidRPr="00061AB7">
        <w:t>42 3520     3     Щиты диспетчерские мозаичные /</w:t>
      </w:r>
    </w:p>
    <w:p w:rsidR="00CC4CF9" w:rsidRPr="00061AB7" w:rsidRDefault="00CC4CF9">
      <w:pPr>
        <w:pStyle w:val="ConsPlusCell"/>
        <w:jc w:val="both"/>
      </w:pPr>
      <w:r w:rsidRPr="00061AB7">
        <w:t>42 3521     9     - с количеством панелей до 6</w:t>
      </w:r>
    </w:p>
    <w:p w:rsidR="00CC4CF9" w:rsidRPr="00061AB7" w:rsidRDefault="00CC4CF9">
      <w:pPr>
        <w:pStyle w:val="ConsPlusCell"/>
        <w:jc w:val="both"/>
      </w:pPr>
      <w:r w:rsidRPr="00061AB7">
        <w:t>42 3522     4     - с количеством панелей св. 6 до 12</w:t>
      </w:r>
    </w:p>
    <w:p w:rsidR="00CC4CF9" w:rsidRPr="00061AB7" w:rsidRDefault="00CC4CF9">
      <w:pPr>
        <w:pStyle w:val="ConsPlusCell"/>
        <w:jc w:val="both"/>
      </w:pPr>
      <w:r w:rsidRPr="00061AB7">
        <w:t>42 3523     4     - с количеством панелей св. 12</w:t>
      </w:r>
    </w:p>
    <w:p w:rsidR="00CC4CF9" w:rsidRPr="00061AB7" w:rsidRDefault="00CC4CF9">
      <w:pPr>
        <w:pStyle w:val="ConsPlusCell"/>
        <w:jc w:val="both"/>
      </w:pPr>
      <w:r w:rsidRPr="00061AB7">
        <w:t>42 3540     2     Пульты диспетчерские /</w:t>
      </w:r>
    </w:p>
    <w:p w:rsidR="00CC4CF9" w:rsidRPr="00061AB7" w:rsidRDefault="00CC4CF9">
      <w:pPr>
        <w:pStyle w:val="ConsPlusCell"/>
        <w:jc w:val="both"/>
      </w:pPr>
      <w:r w:rsidRPr="00061AB7">
        <w:t>42 3541     8     - одноместные</w:t>
      </w:r>
    </w:p>
    <w:p w:rsidR="00CC4CF9" w:rsidRPr="00061AB7" w:rsidRDefault="00CC4CF9">
      <w:pPr>
        <w:pStyle w:val="ConsPlusCell"/>
        <w:jc w:val="both"/>
      </w:pPr>
      <w:r w:rsidRPr="00061AB7">
        <w:t>42 3542     3     - двухместные</w:t>
      </w:r>
    </w:p>
    <w:p w:rsidR="00CC4CF9" w:rsidRPr="00061AB7" w:rsidRDefault="00CC4CF9">
      <w:pPr>
        <w:pStyle w:val="ConsPlusCell"/>
        <w:jc w:val="both"/>
      </w:pPr>
      <w:r w:rsidRPr="00061AB7">
        <w:t>42 3543     9     - трехместные</w:t>
      </w:r>
    </w:p>
    <w:p w:rsidR="00CC4CF9" w:rsidRPr="00061AB7" w:rsidRDefault="00CC4CF9">
      <w:pPr>
        <w:pStyle w:val="ConsPlusCell"/>
        <w:jc w:val="both"/>
      </w:pPr>
      <w:r w:rsidRPr="00061AB7">
        <w:t>42 3549     1     - прочие</w:t>
      </w:r>
    </w:p>
    <w:p w:rsidR="00CC4CF9" w:rsidRPr="00061AB7" w:rsidRDefault="00CC4CF9">
      <w:pPr>
        <w:pStyle w:val="ConsPlusCell"/>
        <w:jc w:val="both"/>
      </w:pPr>
      <w:r w:rsidRPr="00061AB7">
        <w:t>42 3600     8     Щиты и пульты для автоматизированных систем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управления производственными процессами</w:t>
      </w:r>
    </w:p>
    <w:p w:rsidR="00CC4CF9" w:rsidRPr="00061AB7" w:rsidRDefault="00CC4CF9">
      <w:pPr>
        <w:pStyle w:val="ConsPlusCell"/>
        <w:jc w:val="both"/>
      </w:pPr>
      <w:r w:rsidRPr="00061AB7">
        <w:t>42 3610     2     Щиты панельные /</w:t>
      </w:r>
    </w:p>
    <w:p w:rsidR="00CC4CF9" w:rsidRPr="00061AB7" w:rsidRDefault="00CC4CF9">
      <w:pPr>
        <w:pStyle w:val="ConsPlusCell"/>
        <w:jc w:val="both"/>
      </w:pPr>
      <w:r w:rsidRPr="00061AB7">
        <w:t>42 3611     8     - с количеством панелей до 6</w:t>
      </w:r>
    </w:p>
    <w:p w:rsidR="00CC4CF9" w:rsidRPr="00061AB7" w:rsidRDefault="00CC4CF9">
      <w:pPr>
        <w:pStyle w:val="ConsPlusCell"/>
        <w:jc w:val="both"/>
      </w:pPr>
      <w:r w:rsidRPr="00061AB7">
        <w:t>42 3612     3     - с количеством панелей св. 6 до 12</w:t>
      </w:r>
    </w:p>
    <w:p w:rsidR="00CC4CF9" w:rsidRPr="00061AB7" w:rsidRDefault="00CC4CF9">
      <w:pPr>
        <w:pStyle w:val="ConsPlusCell"/>
        <w:jc w:val="both"/>
      </w:pPr>
      <w:r w:rsidRPr="00061AB7">
        <w:t>42 3613     9     - с количеством панелей св. 12</w:t>
      </w:r>
    </w:p>
    <w:p w:rsidR="00CC4CF9" w:rsidRPr="00061AB7" w:rsidRDefault="00CC4CF9">
      <w:pPr>
        <w:pStyle w:val="ConsPlusCell"/>
        <w:jc w:val="both"/>
      </w:pPr>
      <w:r w:rsidRPr="00061AB7">
        <w:t>42 3620     7     Щиты шкафные /</w:t>
      </w:r>
    </w:p>
    <w:p w:rsidR="00CC4CF9" w:rsidRPr="00061AB7" w:rsidRDefault="00CC4CF9">
      <w:pPr>
        <w:pStyle w:val="ConsPlusCell"/>
        <w:jc w:val="both"/>
      </w:pPr>
      <w:r w:rsidRPr="00061AB7">
        <w:t>42 3621     2     - с количеством шкафов до 6</w:t>
      </w:r>
    </w:p>
    <w:p w:rsidR="00CC4CF9" w:rsidRPr="00061AB7" w:rsidRDefault="00CC4CF9">
      <w:pPr>
        <w:pStyle w:val="ConsPlusCell"/>
        <w:jc w:val="both"/>
      </w:pPr>
      <w:r w:rsidRPr="00061AB7">
        <w:t>42 3622     8     - с количеством шкафов св. 6 до 12</w:t>
      </w:r>
    </w:p>
    <w:p w:rsidR="00CC4CF9" w:rsidRPr="00061AB7" w:rsidRDefault="00CC4CF9">
      <w:pPr>
        <w:pStyle w:val="ConsPlusCell"/>
        <w:jc w:val="both"/>
      </w:pPr>
      <w:r w:rsidRPr="00061AB7">
        <w:t>42 3623     3     - с количеством шкафов св. 12</w:t>
      </w:r>
    </w:p>
    <w:p w:rsidR="00CC4CF9" w:rsidRPr="00061AB7" w:rsidRDefault="00CC4CF9">
      <w:pPr>
        <w:pStyle w:val="ConsPlusCell"/>
        <w:jc w:val="both"/>
      </w:pPr>
      <w:r w:rsidRPr="00061AB7">
        <w:t>42 3630     1     Щиты мозаичные</w:t>
      </w:r>
    </w:p>
    <w:p w:rsidR="00CC4CF9" w:rsidRPr="00061AB7" w:rsidRDefault="00CC4CF9">
      <w:pPr>
        <w:pStyle w:val="ConsPlusCell"/>
        <w:jc w:val="both"/>
      </w:pPr>
      <w:r w:rsidRPr="00061AB7">
        <w:t>42 3631     7     Щиты панельные с мозаичной мнемосхемой</w:t>
      </w:r>
    </w:p>
    <w:p w:rsidR="00CC4CF9" w:rsidRPr="00061AB7" w:rsidRDefault="00CC4CF9">
      <w:pPr>
        <w:pStyle w:val="ConsPlusCell"/>
        <w:jc w:val="both"/>
      </w:pPr>
      <w:r w:rsidRPr="00061AB7">
        <w:t>42 3632     2     Щиты шкафные с мозаичной мнемосхемой</w:t>
      </w:r>
    </w:p>
    <w:p w:rsidR="00CC4CF9" w:rsidRPr="00061AB7" w:rsidRDefault="00CC4CF9">
      <w:pPr>
        <w:pStyle w:val="ConsPlusCell"/>
        <w:jc w:val="both"/>
      </w:pPr>
      <w:r w:rsidRPr="00061AB7">
        <w:t>42 3639     0     Щиты мозаичные прочие</w:t>
      </w:r>
    </w:p>
    <w:p w:rsidR="00CC4CF9" w:rsidRPr="00061AB7" w:rsidRDefault="00CC4CF9">
      <w:pPr>
        <w:pStyle w:val="ConsPlusCell"/>
        <w:jc w:val="both"/>
      </w:pPr>
      <w:r w:rsidRPr="00061AB7">
        <w:t>42 3640     6     Пульты /</w:t>
      </w:r>
    </w:p>
    <w:p w:rsidR="00CC4CF9" w:rsidRPr="00061AB7" w:rsidRDefault="00CC4CF9">
      <w:pPr>
        <w:pStyle w:val="ConsPlusCell"/>
        <w:jc w:val="both"/>
      </w:pPr>
      <w:r w:rsidRPr="00061AB7">
        <w:t>42 3641     1     - отдельно стоящие одноместные</w:t>
      </w:r>
    </w:p>
    <w:p w:rsidR="00CC4CF9" w:rsidRPr="00061AB7" w:rsidRDefault="00CC4CF9">
      <w:pPr>
        <w:pStyle w:val="ConsPlusCell"/>
        <w:jc w:val="both"/>
      </w:pPr>
      <w:r w:rsidRPr="00061AB7">
        <w:t>42 3642     7     - отдельно стоящие двухместные</w:t>
      </w:r>
    </w:p>
    <w:p w:rsidR="00CC4CF9" w:rsidRPr="00061AB7" w:rsidRDefault="00CC4CF9">
      <w:pPr>
        <w:pStyle w:val="ConsPlusCell"/>
        <w:jc w:val="both"/>
      </w:pPr>
      <w:r w:rsidRPr="00061AB7">
        <w:t>42 3643     2     - приставные одноместные</w:t>
      </w:r>
    </w:p>
    <w:p w:rsidR="00CC4CF9" w:rsidRPr="00061AB7" w:rsidRDefault="00CC4CF9">
      <w:pPr>
        <w:pStyle w:val="ConsPlusCell"/>
        <w:jc w:val="both"/>
      </w:pPr>
      <w:r w:rsidRPr="00061AB7">
        <w:t>42 3644     8     - приставные двухместные</w:t>
      </w:r>
    </w:p>
    <w:p w:rsidR="00CC4CF9" w:rsidRPr="00061AB7" w:rsidRDefault="00CC4CF9">
      <w:pPr>
        <w:pStyle w:val="ConsPlusCell"/>
        <w:jc w:val="both"/>
      </w:pPr>
      <w:r w:rsidRPr="00061AB7">
        <w:t>42 3649     5     - прочие</w:t>
      </w:r>
    </w:p>
    <w:p w:rsidR="00CC4CF9" w:rsidRPr="00061AB7" w:rsidRDefault="00CC4CF9">
      <w:pPr>
        <w:pStyle w:val="ConsPlusCell"/>
        <w:jc w:val="both"/>
      </w:pPr>
      <w:r w:rsidRPr="00061AB7">
        <w:t>42 3650     0     Пульт - панели /</w:t>
      </w:r>
    </w:p>
    <w:p w:rsidR="00CC4CF9" w:rsidRPr="00061AB7" w:rsidRDefault="00CC4CF9">
      <w:pPr>
        <w:pStyle w:val="ConsPlusCell"/>
        <w:jc w:val="both"/>
      </w:pPr>
      <w:r w:rsidRPr="00061AB7">
        <w:t>42 3651     6     - с количеством панелей до 4</w:t>
      </w:r>
    </w:p>
    <w:p w:rsidR="00CC4CF9" w:rsidRPr="00061AB7" w:rsidRDefault="00CC4CF9">
      <w:pPr>
        <w:pStyle w:val="ConsPlusCell"/>
        <w:jc w:val="both"/>
      </w:pPr>
      <w:r w:rsidRPr="00061AB7">
        <w:t>42 3652     1     - с количеством панелей св. 4 до 8</w:t>
      </w:r>
    </w:p>
    <w:p w:rsidR="00CC4CF9" w:rsidRPr="00061AB7" w:rsidRDefault="00CC4CF9">
      <w:pPr>
        <w:pStyle w:val="ConsPlusCell"/>
        <w:jc w:val="both"/>
      </w:pPr>
      <w:r w:rsidRPr="00061AB7">
        <w:t>42 3659     2     - прочие</w:t>
      </w:r>
    </w:p>
    <w:p w:rsidR="00CC4CF9" w:rsidRPr="00061AB7" w:rsidRDefault="00CC4CF9">
      <w:pPr>
        <w:pStyle w:val="ConsPlusCell"/>
        <w:jc w:val="both"/>
      </w:pPr>
      <w:r w:rsidRPr="00061AB7">
        <w:t>42 3700     1     Типовые субблоки, блоки устройств телемеханики</w:t>
      </w:r>
    </w:p>
    <w:p w:rsidR="00CC4CF9" w:rsidRPr="00061AB7" w:rsidRDefault="00CC4CF9">
      <w:pPr>
        <w:pStyle w:val="ConsPlusCell"/>
        <w:jc w:val="both"/>
      </w:pPr>
      <w:r w:rsidRPr="00061AB7">
        <w:t>42 3710     6     Субблоки потенциально-импульсные</w:t>
      </w:r>
    </w:p>
    <w:p w:rsidR="00CC4CF9" w:rsidRPr="00061AB7" w:rsidRDefault="00CC4CF9">
      <w:pPr>
        <w:pStyle w:val="ConsPlusCell"/>
        <w:jc w:val="both"/>
      </w:pPr>
      <w:r w:rsidRPr="00061AB7">
        <w:t>42 3711     1     Усилители</w:t>
      </w:r>
    </w:p>
    <w:p w:rsidR="00CC4CF9" w:rsidRPr="00061AB7" w:rsidRDefault="00CC4CF9">
      <w:pPr>
        <w:pStyle w:val="ConsPlusCell"/>
        <w:jc w:val="both"/>
      </w:pPr>
      <w:r w:rsidRPr="00061AB7">
        <w:t>42 3712     7     Дешифраторы</w:t>
      </w:r>
    </w:p>
    <w:p w:rsidR="00CC4CF9" w:rsidRPr="00061AB7" w:rsidRDefault="00CC4CF9">
      <w:pPr>
        <w:pStyle w:val="ConsPlusCell"/>
        <w:jc w:val="both"/>
      </w:pPr>
      <w:r w:rsidRPr="00061AB7">
        <w:t>42 3713     2     Счетчики и регистры</w:t>
      </w:r>
    </w:p>
    <w:p w:rsidR="00CC4CF9" w:rsidRPr="00061AB7" w:rsidRDefault="00CC4CF9">
      <w:pPr>
        <w:pStyle w:val="ConsPlusCell"/>
        <w:jc w:val="both"/>
      </w:pPr>
      <w:r w:rsidRPr="00061AB7">
        <w:t>42 3714     8     Преобразователи</w:t>
      </w:r>
    </w:p>
    <w:p w:rsidR="00CC4CF9" w:rsidRPr="00061AB7" w:rsidRDefault="00CC4CF9">
      <w:pPr>
        <w:pStyle w:val="ConsPlusCell"/>
        <w:jc w:val="both"/>
      </w:pPr>
      <w:r w:rsidRPr="00061AB7">
        <w:t>42 3715     3     Элементы логические</w:t>
      </w:r>
    </w:p>
    <w:p w:rsidR="00CC4CF9" w:rsidRPr="00061AB7" w:rsidRDefault="00CC4CF9">
      <w:pPr>
        <w:pStyle w:val="ConsPlusCell"/>
        <w:jc w:val="both"/>
      </w:pPr>
      <w:r w:rsidRPr="00061AB7">
        <w:t>42 3716     9     Генераторы импульсные</w:t>
      </w:r>
    </w:p>
    <w:p w:rsidR="00CC4CF9" w:rsidRPr="00061AB7" w:rsidRDefault="00CC4CF9">
      <w:pPr>
        <w:pStyle w:val="ConsPlusCell"/>
        <w:jc w:val="both"/>
      </w:pPr>
      <w:r w:rsidRPr="00061AB7">
        <w:t>42 3718     5     Субблоки потенциально-импульсные прочие</w:t>
      </w:r>
    </w:p>
    <w:p w:rsidR="00CC4CF9" w:rsidRPr="00061AB7" w:rsidRDefault="00CC4CF9">
      <w:pPr>
        <w:pStyle w:val="ConsPlusCell"/>
        <w:jc w:val="both"/>
      </w:pPr>
      <w:r w:rsidRPr="00061AB7">
        <w:t>42 3720     0     Субблоки ферритдиодные и ферриттранзисторные</w:t>
      </w:r>
    </w:p>
    <w:p w:rsidR="00CC4CF9" w:rsidRPr="00061AB7" w:rsidRDefault="00CC4CF9">
      <w:pPr>
        <w:pStyle w:val="ConsPlusCell"/>
        <w:jc w:val="both"/>
      </w:pPr>
      <w:r w:rsidRPr="00061AB7">
        <w:t>42 3721     6     Распределители</w:t>
      </w:r>
    </w:p>
    <w:p w:rsidR="00CC4CF9" w:rsidRPr="00061AB7" w:rsidRDefault="00CC4CF9">
      <w:pPr>
        <w:pStyle w:val="ConsPlusCell"/>
        <w:jc w:val="both"/>
      </w:pPr>
      <w:r w:rsidRPr="00061AB7">
        <w:t>42 3722     1     Ключи</w:t>
      </w:r>
    </w:p>
    <w:p w:rsidR="00CC4CF9" w:rsidRPr="00061AB7" w:rsidRDefault="00CC4CF9">
      <w:pPr>
        <w:pStyle w:val="ConsPlusCell"/>
        <w:jc w:val="both"/>
      </w:pPr>
      <w:r w:rsidRPr="00061AB7">
        <w:t>42 3728     4     Субблоки ферритдиодные и ферриттранзисторные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42 3730     5     Субблоки частотные</w:t>
      </w:r>
    </w:p>
    <w:p w:rsidR="00CC4CF9" w:rsidRPr="00061AB7" w:rsidRDefault="00CC4CF9">
      <w:pPr>
        <w:pStyle w:val="ConsPlusCell"/>
        <w:jc w:val="both"/>
      </w:pPr>
      <w:r w:rsidRPr="00061AB7">
        <w:t>42 3731     0     Генераторы частоты</w:t>
      </w:r>
    </w:p>
    <w:p w:rsidR="00CC4CF9" w:rsidRPr="00061AB7" w:rsidRDefault="00CC4CF9">
      <w:pPr>
        <w:pStyle w:val="ConsPlusCell"/>
        <w:jc w:val="both"/>
      </w:pPr>
      <w:r w:rsidRPr="00061AB7">
        <w:t>42 3732     6     Избиратели частоты</w:t>
      </w:r>
    </w:p>
    <w:p w:rsidR="00CC4CF9" w:rsidRPr="00061AB7" w:rsidRDefault="00CC4CF9">
      <w:pPr>
        <w:pStyle w:val="ConsPlusCell"/>
        <w:jc w:val="both"/>
      </w:pPr>
      <w:r w:rsidRPr="00061AB7">
        <w:t>42 3733     1     Ключи</w:t>
      </w:r>
    </w:p>
    <w:p w:rsidR="00CC4CF9" w:rsidRPr="00061AB7" w:rsidRDefault="00CC4CF9">
      <w:pPr>
        <w:pStyle w:val="ConsPlusCell"/>
        <w:jc w:val="both"/>
      </w:pPr>
      <w:r w:rsidRPr="00061AB7">
        <w:t>42 3738     9     Субблоки частотные прочие</w:t>
      </w:r>
    </w:p>
    <w:p w:rsidR="00CC4CF9" w:rsidRPr="00061AB7" w:rsidRDefault="00CC4CF9">
      <w:pPr>
        <w:pStyle w:val="ConsPlusCell"/>
        <w:jc w:val="both"/>
      </w:pPr>
      <w:r w:rsidRPr="00061AB7">
        <w:t>42 3740     6     Блоки / функциональные агрегатной системы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средств телемеханики (ДССТ)</w:t>
      </w:r>
    </w:p>
    <w:p w:rsidR="00CC4CF9" w:rsidRPr="00061AB7" w:rsidRDefault="00CC4CF9">
      <w:pPr>
        <w:pStyle w:val="ConsPlusCell"/>
        <w:jc w:val="both"/>
      </w:pPr>
      <w:r w:rsidRPr="00061AB7">
        <w:t>42 3741     5     - преобразования кодов и коммутации цифровых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сигналов</w:t>
      </w:r>
    </w:p>
    <w:p w:rsidR="00CC4CF9" w:rsidRPr="00061AB7" w:rsidRDefault="00CC4CF9">
      <w:pPr>
        <w:pStyle w:val="ConsPlusCell"/>
        <w:jc w:val="both"/>
      </w:pPr>
      <w:r w:rsidRPr="00061AB7">
        <w:t>42 3742     0     - повышения достоверности</w:t>
      </w:r>
    </w:p>
    <w:p w:rsidR="00CC4CF9" w:rsidRPr="00061AB7" w:rsidRDefault="00CC4CF9">
      <w:pPr>
        <w:pStyle w:val="ConsPlusCell"/>
        <w:jc w:val="both"/>
      </w:pPr>
      <w:r w:rsidRPr="00061AB7">
        <w:t>42 3743     6     - телеизмерительных преобразователей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коммутации аналоговых сигналов</w:t>
      </w:r>
    </w:p>
    <w:p w:rsidR="00CC4CF9" w:rsidRPr="00061AB7" w:rsidRDefault="00CC4CF9">
      <w:pPr>
        <w:pStyle w:val="ConsPlusCell"/>
        <w:jc w:val="both"/>
      </w:pPr>
      <w:r w:rsidRPr="00061AB7">
        <w:t>42 3744     1     - сопряжений</w:t>
      </w:r>
    </w:p>
    <w:p w:rsidR="00CC4CF9" w:rsidRPr="00061AB7" w:rsidRDefault="00CC4CF9">
      <w:pPr>
        <w:pStyle w:val="ConsPlusCell"/>
        <w:jc w:val="both"/>
      </w:pPr>
      <w:r w:rsidRPr="00061AB7">
        <w:t>42 3745     7     - памяти</w:t>
      </w:r>
    </w:p>
    <w:p w:rsidR="00CC4CF9" w:rsidRPr="00061AB7" w:rsidRDefault="00CC4CF9">
      <w:pPr>
        <w:pStyle w:val="ConsPlusCell"/>
        <w:jc w:val="both"/>
      </w:pPr>
      <w:r w:rsidRPr="00061AB7">
        <w:t>42 3746     2     - синхронизации</w:t>
      </w:r>
    </w:p>
    <w:p w:rsidR="00CC4CF9" w:rsidRPr="00061AB7" w:rsidRDefault="00CC4CF9">
      <w:pPr>
        <w:pStyle w:val="ConsPlusCell"/>
        <w:jc w:val="both"/>
      </w:pPr>
      <w:r w:rsidRPr="00061AB7">
        <w:t>42 3747     8     - управления</w:t>
      </w:r>
    </w:p>
    <w:p w:rsidR="00CC4CF9" w:rsidRPr="00061AB7" w:rsidRDefault="00CC4CF9">
      <w:pPr>
        <w:pStyle w:val="ConsPlusCell"/>
        <w:jc w:val="both"/>
      </w:pPr>
      <w:r w:rsidRPr="00061AB7">
        <w:t>42 3748     3     - функциональные агрегатной системы средств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телемеханики прочие</w:t>
      </w:r>
    </w:p>
    <w:p w:rsidR="00CC4CF9" w:rsidRPr="00061AB7" w:rsidRDefault="00CC4CF9">
      <w:pPr>
        <w:pStyle w:val="ConsPlusCell"/>
        <w:jc w:val="both"/>
      </w:pPr>
      <w:r w:rsidRPr="00061AB7">
        <w:t>42 3750     4     Блоки питания /</w:t>
      </w:r>
    </w:p>
    <w:p w:rsidR="00CC4CF9" w:rsidRPr="00061AB7" w:rsidRDefault="00CC4CF9">
      <w:pPr>
        <w:pStyle w:val="ConsPlusCell"/>
        <w:jc w:val="both"/>
      </w:pPr>
      <w:r w:rsidRPr="00061AB7">
        <w:t>42 3751     0     - стабилизированные</w:t>
      </w:r>
    </w:p>
    <w:p w:rsidR="00CC4CF9" w:rsidRPr="00061AB7" w:rsidRDefault="00CC4CF9">
      <w:pPr>
        <w:pStyle w:val="ConsPlusCell"/>
        <w:jc w:val="both"/>
      </w:pPr>
      <w:r w:rsidRPr="00061AB7">
        <w:t>42 3752     5     - нестабилизированные</w:t>
      </w:r>
    </w:p>
    <w:p w:rsidR="00CC4CF9" w:rsidRPr="00061AB7" w:rsidRDefault="00CC4CF9">
      <w:pPr>
        <w:pStyle w:val="ConsPlusCell"/>
        <w:jc w:val="both"/>
      </w:pPr>
      <w:r w:rsidRPr="00061AB7">
        <w:t>42 3758     8     - прочие</w:t>
      </w:r>
    </w:p>
    <w:p w:rsidR="00CC4CF9" w:rsidRPr="00061AB7" w:rsidRDefault="00CC4CF9">
      <w:pPr>
        <w:pStyle w:val="ConsPlusCell"/>
        <w:jc w:val="both"/>
      </w:pPr>
      <w:r w:rsidRPr="00061AB7">
        <w:t>42 3800     5     Шкафы компоновочные и каркасы блочные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функциональные с монтажом, сервисное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оборудование и запасные части к средствам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телемеханики</w:t>
      </w:r>
    </w:p>
    <w:p w:rsidR="00CC4CF9" w:rsidRPr="00061AB7" w:rsidRDefault="00CC4CF9">
      <w:pPr>
        <w:pStyle w:val="ConsPlusCell"/>
        <w:jc w:val="both"/>
      </w:pPr>
      <w:r w:rsidRPr="00061AB7">
        <w:t>42 3810     2     Шкафы компоновочные с монтажом /</w:t>
      </w:r>
    </w:p>
    <w:p w:rsidR="00CC4CF9" w:rsidRPr="00061AB7" w:rsidRDefault="00CC4CF9">
      <w:pPr>
        <w:pStyle w:val="ConsPlusCell"/>
        <w:jc w:val="both"/>
      </w:pPr>
      <w:r w:rsidRPr="00061AB7">
        <w:t>42 3811     5     - устройств ПУ непрограммируемых</w:t>
      </w:r>
    </w:p>
    <w:p w:rsidR="00CC4CF9" w:rsidRPr="00061AB7" w:rsidRDefault="00CC4CF9">
      <w:pPr>
        <w:pStyle w:val="ConsPlusCell"/>
        <w:jc w:val="both"/>
      </w:pPr>
      <w:r w:rsidRPr="00061AB7">
        <w:t>42 3812     0     - устройств ПУ программируемых</w:t>
      </w:r>
    </w:p>
    <w:p w:rsidR="00CC4CF9" w:rsidRPr="00061AB7" w:rsidRDefault="00CC4CF9">
      <w:pPr>
        <w:pStyle w:val="ConsPlusCell"/>
        <w:jc w:val="both"/>
      </w:pPr>
      <w:r w:rsidRPr="00061AB7">
        <w:t>42 3813     6     - устройств КП непрограммируемых</w:t>
      </w:r>
    </w:p>
    <w:p w:rsidR="00CC4CF9" w:rsidRPr="00061AB7" w:rsidRDefault="00CC4CF9">
      <w:pPr>
        <w:pStyle w:val="ConsPlusCell"/>
        <w:jc w:val="both"/>
      </w:pPr>
      <w:r w:rsidRPr="00061AB7">
        <w:t>42 3814     4     - устройств КП программируемых</w:t>
      </w:r>
    </w:p>
    <w:p w:rsidR="00CC4CF9" w:rsidRPr="00061AB7" w:rsidRDefault="00CC4CF9">
      <w:pPr>
        <w:pStyle w:val="ConsPlusCell"/>
        <w:jc w:val="both"/>
      </w:pPr>
      <w:r w:rsidRPr="00061AB7">
        <w:t>42 3819     9     - прочих устройств</w:t>
      </w:r>
    </w:p>
    <w:p w:rsidR="00CC4CF9" w:rsidRPr="00061AB7" w:rsidRDefault="00CC4CF9">
      <w:pPr>
        <w:pStyle w:val="ConsPlusCell"/>
        <w:jc w:val="both"/>
      </w:pPr>
      <w:r w:rsidRPr="00061AB7">
        <w:t>42 3820     4     Каркасы блочные функциональные с монтажом /</w:t>
      </w:r>
    </w:p>
    <w:p w:rsidR="00CC4CF9" w:rsidRPr="00061AB7" w:rsidRDefault="00CC4CF9">
      <w:pPr>
        <w:pStyle w:val="ConsPlusCell"/>
        <w:jc w:val="both"/>
      </w:pPr>
      <w:r w:rsidRPr="00061AB7">
        <w:t>42 3821     6     - устройств ПУ непрограммируемых</w:t>
      </w:r>
    </w:p>
    <w:p w:rsidR="00CC4CF9" w:rsidRPr="00061AB7" w:rsidRDefault="00CC4CF9">
      <w:pPr>
        <w:pStyle w:val="ConsPlusCell"/>
        <w:jc w:val="both"/>
      </w:pPr>
      <w:r w:rsidRPr="00061AB7">
        <w:t>42 3822     5     - устройств ПУ программируемых</w:t>
      </w:r>
    </w:p>
    <w:p w:rsidR="00CC4CF9" w:rsidRPr="00061AB7" w:rsidRDefault="00CC4CF9">
      <w:pPr>
        <w:pStyle w:val="ConsPlusCell"/>
        <w:jc w:val="both"/>
      </w:pPr>
      <w:r w:rsidRPr="00061AB7">
        <w:t>42 3823     0     - устройств КП непрограммируемых</w:t>
      </w:r>
    </w:p>
    <w:p w:rsidR="00CC4CF9" w:rsidRPr="00061AB7" w:rsidRDefault="00CC4CF9">
      <w:pPr>
        <w:pStyle w:val="ConsPlusCell"/>
        <w:jc w:val="both"/>
      </w:pPr>
      <w:r w:rsidRPr="00061AB7">
        <w:t>42 3824     6     - устройств КП программируемых</w:t>
      </w:r>
    </w:p>
    <w:p w:rsidR="00CC4CF9" w:rsidRPr="00061AB7" w:rsidRDefault="00CC4CF9">
      <w:pPr>
        <w:pStyle w:val="ConsPlusCell"/>
        <w:jc w:val="both"/>
      </w:pPr>
      <w:r w:rsidRPr="00061AB7">
        <w:t>42 3829     3     - прочих устройств</w:t>
      </w:r>
    </w:p>
    <w:p w:rsidR="00CC4CF9" w:rsidRPr="00061AB7" w:rsidRDefault="00CC4CF9">
      <w:pPr>
        <w:pStyle w:val="ConsPlusCell"/>
        <w:jc w:val="both"/>
      </w:pPr>
      <w:r w:rsidRPr="00061AB7">
        <w:t>42 3830     9     Сервисное оборудование / к средствам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телемеханики</w:t>
      </w:r>
    </w:p>
    <w:p w:rsidR="00CC4CF9" w:rsidRPr="00061AB7" w:rsidRDefault="00CC4CF9">
      <w:pPr>
        <w:pStyle w:val="ConsPlusCell"/>
        <w:jc w:val="both"/>
      </w:pPr>
      <w:r w:rsidRPr="00061AB7">
        <w:t>42 3831     4     - для устройств ПУ</w:t>
      </w:r>
    </w:p>
    <w:p w:rsidR="00CC4CF9" w:rsidRPr="00061AB7" w:rsidRDefault="00CC4CF9">
      <w:pPr>
        <w:pStyle w:val="ConsPlusCell"/>
        <w:jc w:val="both"/>
      </w:pPr>
      <w:r w:rsidRPr="00061AB7">
        <w:t>42 3832     0     - для устройств КП</w:t>
      </w:r>
    </w:p>
    <w:p w:rsidR="00CC4CF9" w:rsidRPr="00061AB7" w:rsidRDefault="00CC4CF9">
      <w:pPr>
        <w:pStyle w:val="ConsPlusCell"/>
        <w:jc w:val="both"/>
      </w:pPr>
      <w:r w:rsidRPr="00061AB7">
        <w:t>42 3833     5     - для аппаратуры передачи данных (АПД)</w:t>
      </w:r>
    </w:p>
    <w:p w:rsidR="00CC4CF9" w:rsidRPr="00061AB7" w:rsidRDefault="00CC4CF9">
      <w:pPr>
        <w:pStyle w:val="ConsPlusCell"/>
        <w:jc w:val="both"/>
      </w:pPr>
      <w:r w:rsidRPr="00061AB7">
        <w:t>42 3839     8     - для прочих устройств</w:t>
      </w:r>
    </w:p>
    <w:p w:rsidR="00CC4CF9" w:rsidRPr="00061AB7" w:rsidRDefault="00CC4CF9">
      <w:pPr>
        <w:pStyle w:val="ConsPlusCell"/>
        <w:jc w:val="both"/>
      </w:pPr>
      <w:r w:rsidRPr="00061AB7">
        <w:t>42 3890     6     Запасные части / для средств телемеханики</w:t>
      </w:r>
    </w:p>
    <w:p w:rsidR="00CC4CF9" w:rsidRPr="00061AB7" w:rsidRDefault="00CC4CF9">
      <w:pPr>
        <w:pStyle w:val="ConsPlusCell"/>
        <w:jc w:val="both"/>
      </w:pPr>
      <w:r w:rsidRPr="00061AB7">
        <w:t>42 3891     1     - к устройствам ПУ</w:t>
      </w:r>
    </w:p>
    <w:p w:rsidR="00CC4CF9" w:rsidRPr="00061AB7" w:rsidRDefault="00CC4CF9">
      <w:pPr>
        <w:pStyle w:val="ConsPlusCell"/>
        <w:jc w:val="both"/>
      </w:pPr>
      <w:r w:rsidRPr="00061AB7">
        <w:t>42 3892     7     - к устройствам КП</w:t>
      </w:r>
    </w:p>
    <w:p w:rsidR="00CC4CF9" w:rsidRPr="00061AB7" w:rsidRDefault="00CC4CF9">
      <w:pPr>
        <w:pStyle w:val="ConsPlusCell"/>
        <w:jc w:val="both"/>
      </w:pPr>
      <w:r w:rsidRPr="00061AB7">
        <w:t>42 3893     2     - к устройствам АПД</w:t>
      </w:r>
    </w:p>
    <w:p w:rsidR="00CC4CF9" w:rsidRPr="00061AB7" w:rsidRDefault="00CC4CF9">
      <w:pPr>
        <w:pStyle w:val="ConsPlusCell"/>
        <w:jc w:val="both"/>
      </w:pPr>
      <w:r w:rsidRPr="00061AB7">
        <w:t>42 3899     5     - и прочим устройствам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42 5000     1     Программно-технические комплексы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автоматизированных систем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42 5100     5     Программно-технические комплексы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автоматизации / управления организационно 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экономическими процессами</w:t>
      </w:r>
    </w:p>
    <w:p w:rsidR="00CC4CF9" w:rsidRPr="00061AB7" w:rsidRDefault="00CC4CF9">
      <w:pPr>
        <w:pStyle w:val="ConsPlusCell"/>
        <w:jc w:val="both"/>
      </w:pPr>
      <w:r w:rsidRPr="00061AB7">
        <w:t>42 5110     3     - деятельности руководителя предприятия,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организации</w:t>
      </w:r>
    </w:p>
    <w:p w:rsidR="00CC4CF9" w:rsidRPr="00061AB7" w:rsidRDefault="00CC4CF9">
      <w:pPr>
        <w:pStyle w:val="ConsPlusCell"/>
        <w:jc w:val="both"/>
      </w:pPr>
      <w:r w:rsidRPr="00061AB7">
        <w:t>42 5120     4     - деятельности работника плановых органов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служб</w:t>
      </w:r>
    </w:p>
    <w:p w:rsidR="00CC4CF9" w:rsidRPr="00061AB7" w:rsidRDefault="00CC4CF9">
      <w:pPr>
        <w:pStyle w:val="ConsPlusCell"/>
        <w:jc w:val="both"/>
      </w:pPr>
      <w:r w:rsidRPr="00061AB7">
        <w:t>42 5130     9     - работы бухгалтера, экономиста</w:t>
      </w:r>
    </w:p>
    <w:p w:rsidR="00CC4CF9" w:rsidRPr="00061AB7" w:rsidRDefault="00CC4CF9">
      <w:pPr>
        <w:pStyle w:val="ConsPlusCell"/>
        <w:jc w:val="both"/>
      </w:pPr>
      <w:r w:rsidRPr="00061AB7">
        <w:t>42 5140     3     - работы диспетчера предприятия, производства</w:t>
      </w:r>
    </w:p>
    <w:p w:rsidR="00CC4CF9" w:rsidRPr="00061AB7" w:rsidRDefault="00CC4CF9">
      <w:pPr>
        <w:pStyle w:val="ConsPlusCell"/>
        <w:jc w:val="both"/>
      </w:pPr>
      <w:r w:rsidRPr="00061AB7">
        <w:t>42 5150     8     - работы технолога, мастера</w:t>
      </w:r>
    </w:p>
    <w:p w:rsidR="00CC4CF9" w:rsidRPr="00061AB7" w:rsidRDefault="00CC4CF9">
      <w:pPr>
        <w:pStyle w:val="ConsPlusCell"/>
        <w:jc w:val="both"/>
      </w:pPr>
      <w:r w:rsidRPr="00061AB7">
        <w:t>42 5160     2     - работы оператора склада</w:t>
      </w:r>
    </w:p>
    <w:p w:rsidR="00CC4CF9" w:rsidRPr="00061AB7" w:rsidRDefault="00CC4CF9">
      <w:pPr>
        <w:pStyle w:val="ConsPlusCell"/>
        <w:jc w:val="both"/>
      </w:pPr>
      <w:r w:rsidRPr="00061AB7">
        <w:t>42 5170     7     - работы делопроизводителя</w:t>
      </w:r>
    </w:p>
    <w:p w:rsidR="00CC4CF9" w:rsidRPr="00061AB7" w:rsidRDefault="00CC4CF9">
      <w:pPr>
        <w:pStyle w:val="ConsPlusCell"/>
        <w:jc w:val="both"/>
      </w:pPr>
      <w:r w:rsidRPr="00061AB7">
        <w:t>42 5180     1     - распределенного использования информации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разными специалистами, многофункциональные</w:t>
      </w:r>
    </w:p>
    <w:p w:rsidR="00CC4CF9" w:rsidRPr="00061AB7" w:rsidRDefault="00CC4CF9">
      <w:pPr>
        <w:pStyle w:val="ConsPlusCell"/>
        <w:jc w:val="both"/>
      </w:pPr>
      <w:r w:rsidRPr="00061AB7">
        <w:t>42 5190     6     - прочих работ и видов деятельности по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управлению организационно-экономическими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процессами</w:t>
      </w:r>
    </w:p>
    <w:p w:rsidR="00CC4CF9" w:rsidRPr="00061AB7" w:rsidRDefault="00CC4CF9">
      <w:pPr>
        <w:pStyle w:val="ConsPlusCell"/>
        <w:jc w:val="both"/>
      </w:pPr>
      <w:r w:rsidRPr="00061AB7">
        <w:t>42 5200     9     Программно-технические комплексы для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автоматизации управления технологическими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процессами производства</w:t>
      </w:r>
    </w:p>
    <w:p w:rsidR="00CC4CF9" w:rsidRPr="00061AB7" w:rsidRDefault="00CC4CF9">
      <w:pPr>
        <w:pStyle w:val="ConsPlusCell"/>
        <w:jc w:val="both"/>
      </w:pPr>
      <w:r w:rsidRPr="00061AB7">
        <w:t>42 5210     3     - автоматического измерения или контроля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технологических переменных</w:t>
      </w:r>
    </w:p>
    <w:p w:rsidR="00CC4CF9" w:rsidRPr="00061AB7" w:rsidRDefault="00CC4CF9">
      <w:pPr>
        <w:pStyle w:val="ConsPlusCell"/>
        <w:jc w:val="both"/>
      </w:pPr>
      <w:r w:rsidRPr="00061AB7">
        <w:t>42 5220     8     - автоматического регулирования технологических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переменных</w:t>
      </w:r>
    </w:p>
    <w:p w:rsidR="00CC4CF9" w:rsidRPr="00061AB7" w:rsidRDefault="00CC4CF9">
      <w:pPr>
        <w:pStyle w:val="ConsPlusCell"/>
        <w:jc w:val="both"/>
      </w:pPr>
      <w:r w:rsidRPr="00061AB7">
        <w:t>42 5230     2     - автоматического дискретного управления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технологическим оборудованием</w:t>
      </w:r>
    </w:p>
    <w:p w:rsidR="00CC4CF9" w:rsidRPr="00061AB7" w:rsidRDefault="00CC4CF9">
      <w:pPr>
        <w:pStyle w:val="ConsPlusCell"/>
        <w:jc w:val="both"/>
      </w:pPr>
      <w:r w:rsidRPr="00061AB7">
        <w:t>42 5240     7     - автоматической защиты технологических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объектов</w:t>
      </w:r>
    </w:p>
    <w:p w:rsidR="00CC4CF9" w:rsidRPr="00061AB7" w:rsidRDefault="00CC4CF9">
      <w:pPr>
        <w:pStyle w:val="ConsPlusCell"/>
        <w:jc w:val="both"/>
      </w:pPr>
      <w:r w:rsidRPr="00061AB7">
        <w:t>42 5250     1     - диспетчерского контроля и управления группой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технологических объектов</w:t>
      </w:r>
    </w:p>
    <w:p w:rsidR="00CC4CF9" w:rsidRPr="00061AB7" w:rsidRDefault="00CC4CF9">
      <w:pPr>
        <w:pStyle w:val="ConsPlusCell"/>
        <w:jc w:val="both"/>
      </w:pPr>
      <w:r w:rsidRPr="00061AB7">
        <w:t>42 5270     0     - централизованного автоматизированного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управления технологическим процессом,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многофункциональные</w:t>
      </w:r>
    </w:p>
    <w:p w:rsidR="00CC4CF9" w:rsidRPr="00061AB7" w:rsidRDefault="00CC4CF9">
      <w:pPr>
        <w:pStyle w:val="ConsPlusCell"/>
        <w:jc w:val="both"/>
      </w:pPr>
      <w:r w:rsidRPr="00061AB7">
        <w:t>42 5280     5     - распределенного автоматизированного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управления технологическим объектом,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многофункциональные</w:t>
      </w:r>
    </w:p>
    <w:p w:rsidR="00CC4CF9" w:rsidRPr="00061AB7" w:rsidRDefault="00CC4CF9">
      <w:pPr>
        <w:pStyle w:val="ConsPlusCell"/>
        <w:jc w:val="both"/>
      </w:pPr>
      <w:r w:rsidRPr="00061AB7">
        <w:t>42 5290     0     - прочих задач управления технологическими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процессами производства</w:t>
      </w:r>
    </w:p>
    <w:p w:rsidR="00CC4CF9" w:rsidRPr="00061AB7" w:rsidRDefault="00CC4CF9">
      <w:pPr>
        <w:pStyle w:val="ConsPlusCell"/>
        <w:jc w:val="both"/>
      </w:pPr>
      <w:r w:rsidRPr="00061AB7">
        <w:t>42 5300     2     Программно-технические комплексы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автоматизации проектирования /</w:t>
      </w:r>
    </w:p>
    <w:p w:rsidR="00CC4CF9" w:rsidRPr="00061AB7" w:rsidRDefault="00CC4CF9">
      <w:pPr>
        <w:pStyle w:val="ConsPlusCell"/>
        <w:jc w:val="both"/>
      </w:pPr>
      <w:r w:rsidRPr="00061AB7">
        <w:t>42 5310     7     - изделий машиностроения и приборостроения</w:t>
      </w:r>
    </w:p>
    <w:p w:rsidR="00CC4CF9" w:rsidRPr="00061AB7" w:rsidRDefault="00CC4CF9">
      <w:pPr>
        <w:pStyle w:val="ConsPlusCell"/>
        <w:jc w:val="both"/>
      </w:pPr>
      <w:r w:rsidRPr="00061AB7">
        <w:t>42 5320     1     - объектов строительства (зданий и сооружений)</w:t>
      </w:r>
    </w:p>
    <w:p w:rsidR="00CC4CF9" w:rsidRPr="00061AB7" w:rsidRDefault="00CC4CF9">
      <w:pPr>
        <w:pStyle w:val="ConsPlusCell"/>
        <w:jc w:val="both"/>
      </w:pPr>
      <w:r w:rsidRPr="00061AB7">
        <w:t>42 5330     6     - технологической подготовки производства</w:t>
      </w:r>
    </w:p>
    <w:p w:rsidR="00CC4CF9" w:rsidRPr="00061AB7" w:rsidRDefault="00CC4CF9">
      <w:pPr>
        <w:pStyle w:val="ConsPlusCell"/>
        <w:jc w:val="both"/>
      </w:pPr>
      <w:r w:rsidRPr="00061AB7">
        <w:t>42 5340     0     - организационно-экономических систем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процессов</w:t>
      </w:r>
    </w:p>
    <w:p w:rsidR="00CC4CF9" w:rsidRPr="00061AB7" w:rsidRDefault="00CC4CF9">
      <w:pPr>
        <w:pStyle w:val="ConsPlusCell"/>
        <w:jc w:val="both"/>
      </w:pPr>
      <w:r w:rsidRPr="00061AB7">
        <w:t>42 5350     5     - автоматизированных систем контроля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управления технологическими процессами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производства</w:t>
      </w:r>
    </w:p>
    <w:p w:rsidR="00CC4CF9" w:rsidRPr="00061AB7" w:rsidRDefault="00CC4CF9">
      <w:pPr>
        <w:pStyle w:val="ConsPlusCell"/>
        <w:jc w:val="both"/>
      </w:pPr>
      <w:r w:rsidRPr="00061AB7">
        <w:t>42 5360     6     - программных средств вычислительной техники</w:t>
      </w:r>
    </w:p>
    <w:p w:rsidR="00CC4CF9" w:rsidRPr="00061AB7" w:rsidRDefault="00CC4CF9">
      <w:pPr>
        <w:pStyle w:val="ConsPlusCell"/>
        <w:jc w:val="both"/>
      </w:pPr>
      <w:r w:rsidRPr="00061AB7">
        <w:t>42 5370     4     - изделий радиоэлектроники и электронных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компонентов к ним</w:t>
      </w:r>
    </w:p>
    <w:p w:rsidR="00CC4CF9" w:rsidRPr="00061AB7" w:rsidRDefault="00CC4CF9">
      <w:pPr>
        <w:pStyle w:val="ConsPlusCell"/>
        <w:jc w:val="both"/>
      </w:pPr>
      <w:r w:rsidRPr="00061AB7">
        <w:t>42 5390     3     - прочих объектов</w:t>
      </w:r>
    </w:p>
    <w:p w:rsidR="00CC4CF9" w:rsidRPr="00061AB7" w:rsidRDefault="00CC4CF9">
      <w:pPr>
        <w:pStyle w:val="ConsPlusCell"/>
        <w:jc w:val="both"/>
      </w:pPr>
      <w:r w:rsidRPr="00061AB7">
        <w:t>42 5400     6     Программно-технические комплексы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автоматизации научных исследований /</w:t>
      </w:r>
    </w:p>
    <w:p w:rsidR="00CC4CF9" w:rsidRPr="00061AB7" w:rsidRDefault="00CC4CF9">
      <w:pPr>
        <w:pStyle w:val="ConsPlusCell"/>
        <w:jc w:val="both"/>
      </w:pPr>
      <w:r w:rsidRPr="00061AB7">
        <w:t>42 5410     0     - физико-химических свойств веществ</w:t>
      </w:r>
    </w:p>
    <w:p w:rsidR="00CC4CF9" w:rsidRPr="00061AB7" w:rsidRDefault="00CC4CF9">
      <w:pPr>
        <w:pStyle w:val="ConsPlusCell"/>
        <w:jc w:val="both"/>
      </w:pPr>
      <w:r w:rsidRPr="00061AB7">
        <w:t>42 5420     5     - геологических объектов</w:t>
      </w:r>
    </w:p>
    <w:p w:rsidR="00CC4CF9" w:rsidRPr="00061AB7" w:rsidRDefault="00CC4CF9">
      <w:pPr>
        <w:pStyle w:val="ConsPlusCell"/>
        <w:jc w:val="both"/>
      </w:pPr>
      <w:r w:rsidRPr="00061AB7">
        <w:t>42 5430     2     - технических изделий</w:t>
      </w:r>
    </w:p>
    <w:p w:rsidR="00CC4CF9" w:rsidRPr="00061AB7" w:rsidRDefault="00CC4CF9">
      <w:pPr>
        <w:pStyle w:val="ConsPlusCell"/>
        <w:jc w:val="both"/>
      </w:pPr>
      <w:r w:rsidRPr="00061AB7">
        <w:t>42 5440     4     - конструкций и сооружений</w:t>
      </w:r>
    </w:p>
    <w:p w:rsidR="00CC4CF9" w:rsidRPr="00061AB7" w:rsidRDefault="00CC4CF9">
      <w:pPr>
        <w:pStyle w:val="ConsPlusCell"/>
        <w:jc w:val="both"/>
      </w:pPr>
      <w:r w:rsidRPr="00061AB7">
        <w:t>42 5450     9     - технологических процессов</w:t>
      </w:r>
    </w:p>
    <w:p w:rsidR="00CC4CF9" w:rsidRPr="00061AB7" w:rsidRDefault="00CC4CF9">
      <w:pPr>
        <w:pStyle w:val="ConsPlusCell"/>
        <w:jc w:val="both"/>
      </w:pPr>
      <w:r w:rsidRPr="00061AB7">
        <w:t>42 5460     3     - биологических объектов</w:t>
      </w:r>
    </w:p>
    <w:p w:rsidR="00CC4CF9" w:rsidRPr="00061AB7" w:rsidRDefault="00CC4CF9">
      <w:pPr>
        <w:pStyle w:val="ConsPlusCell"/>
        <w:jc w:val="both"/>
      </w:pPr>
      <w:r w:rsidRPr="00061AB7">
        <w:t>42 5470     8     - социологических объектов</w:t>
      </w:r>
    </w:p>
    <w:p w:rsidR="00CC4CF9" w:rsidRPr="00061AB7" w:rsidRDefault="00CC4CF9">
      <w:pPr>
        <w:pStyle w:val="ConsPlusCell"/>
        <w:jc w:val="both"/>
      </w:pPr>
      <w:r w:rsidRPr="00061AB7">
        <w:t>42 5490     7     - прочих объектов</w:t>
      </w:r>
    </w:p>
    <w:p w:rsidR="00CC4CF9" w:rsidRPr="00061AB7" w:rsidRDefault="00CC4CF9">
      <w:pPr>
        <w:pStyle w:val="ConsPlusCell"/>
        <w:jc w:val="both"/>
      </w:pPr>
      <w:r w:rsidRPr="00061AB7">
        <w:t>42 5500     9     Программно-технические комплексы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автоматизации обмена данными (в интегрированных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системах) /</w:t>
      </w:r>
    </w:p>
    <w:p w:rsidR="00CC4CF9" w:rsidRPr="00061AB7" w:rsidRDefault="00CC4CF9">
      <w:pPr>
        <w:pStyle w:val="ConsPlusCell"/>
        <w:jc w:val="both"/>
      </w:pPr>
      <w:r w:rsidRPr="00061AB7">
        <w:t>42 5510     4     - с использованием локальных информационно-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вычислительных сетей</w:t>
      </w:r>
    </w:p>
    <w:p w:rsidR="00CC4CF9" w:rsidRPr="00061AB7" w:rsidRDefault="00CC4CF9">
      <w:pPr>
        <w:pStyle w:val="ConsPlusCell"/>
        <w:jc w:val="both"/>
      </w:pPr>
      <w:r w:rsidRPr="00061AB7">
        <w:t>42 5520     9     - с использованием региональной вычислительной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сети</w:t>
      </w:r>
    </w:p>
    <w:p w:rsidR="00CC4CF9" w:rsidRPr="00061AB7" w:rsidRDefault="00CC4CF9">
      <w:pPr>
        <w:pStyle w:val="ConsPlusCell"/>
        <w:jc w:val="both"/>
      </w:pPr>
      <w:r w:rsidRPr="00061AB7">
        <w:t>42 5530     3     - с использованием глобальной вычислительной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сети</w:t>
      </w:r>
    </w:p>
    <w:p w:rsidR="00CC4CF9" w:rsidRPr="00061AB7" w:rsidRDefault="00CC4CF9">
      <w:pPr>
        <w:pStyle w:val="ConsPlusCell"/>
        <w:jc w:val="both"/>
      </w:pPr>
      <w:r w:rsidRPr="00061AB7">
        <w:t>42 5590     0     - прочие</w:t>
      </w:r>
    </w:p>
    <w:p w:rsidR="00CC4CF9" w:rsidRPr="00061AB7" w:rsidRDefault="00CC4CF9">
      <w:pPr>
        <w:pStyle w:val="ConsPlusCell"/>
        <w:jc w:val="both"/>
      </w:pPr>
      <w:r w:rsidRPr="00061AB7">
        <w:t>42 5600     3     Программно-технические комплексы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автоматизации функционирования / гибких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производственных систем</w:t>
      </w:r>
    </w:p>
    <w:p w:rsidR="00CC4CF9" w:rsidRPr="00061AB7" w:rsidRDefault="00CC4CF9">
      <w:pPr>
        <w:pStyle w:val="ConsPlusCell"/>
        <w:jc w:val="both"/>
      </w:pPr>
      <w:r w:rsidRPr="00061AB7">
        <w:t>42 5610     8     - гибких производственных модулей</w:t>
      </w:r>
    </w:p>
    <w:p w:rsidR="00CC4CF9" w:rsidRPr="00061AB7" w:rsidRDefault="00CC4CF9">
      <w:pPr>
        <w:pStyle w:val="ConsPlusCell"/>
        <w:jc w:val="both"/>
      </w:pPr>
      <w:r w:rsidRPr="00061AB7">
        <w:t>42 5620     2     - гибких линий</w:t>
      </w:r>
    </w:p>
    <w:p w:rsidR="00CC4CF9" w:rsidRPr="00061AB7" w:rsidRDefault="00CC4CF9">
      <w:pPr>
        <w:pStyle w:val="ConsPlusCell"/>
        <w:jc w:val="both"/>
      </w:pPr>
      <w:r w:rsidRPr="00061AB7">
        <w:t>42 5630     7     - транспортно-складских систем</w:t>
      </w:r>
    </w:p>
    <w:p w:rsidR="00CC4CF9" w:rsidRPr="00061AB7" w:rsidRDefault="00CC4CF9">
      <w:pPr>
        <w:pStyle w:val="ConsPlusCell"/>
        <w:jc w:val="both"/>
      </w:pPr>
      <w:r w:rsidRPr="00061AB7">
        <w:t>42 5640     1     - систем инструментального обеспечения</w:t>
      </w:r>
    </w:p>
    <w:p w:rsidR="00CC4CF9" w:rsidRPr="00061AB7" w:rsidRDefault="00CC4CF9">
      <w:pPr>
        <w:pStyle w:val="ConsPlusCell"/>
        <w:jc w:val="both"/>
      </w:pPr>
      <w:r w:rsidRPr="00061AB7">
        <w:t>42 5650     6     - систем технологической подготовки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производства</w:t>
      </w:r>
    </w:p>
    <w:p w:rsidR="00CC4CF9" w:rsidRPr="00061AB7" w:rsidRDefault="00CC4CF9">
      <w:pPr>
        <w:pStyle w:val="ConsPlusCell"/>
        <w:jc w:val="both"/>
      </w:pPr>
      <w:r w:rsidRPr="00061AB7">
        <w:t>42 5680     5     - гибких производств</w:t>
      </w:r>
    </w:p>
    <w:p w:rsidR="00CC4CF9" w:rsidRPr="00061AB7" w:rsidRDefault="00CC4CF9">
      <w:pPr>
        <w:pStyle w:val="ConsPlusCell"/>
        <w:jc w:val="both"/>
      </w:pPr>
      <w:r w:rsidRPr="00061AB7">
        <w:t>42 5690     4     - прочих гибких производственных систем</w:t>
      </w:r>
    </w:p>
    <w:p w:rsidR="00CC4CF9" w:rsidRPr="00061AB7" w:rsidRDefault="00CC4CF9">
      <w:pPr>
        <w:pStyle w:val="ConsPlusCell"/>
        <w:jc w:val="both"/>
      </w:pPr>
      <w:r w:rsidRPr="00061AB7">
        <w:t>42 5700     7     Программно-технические комплексы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автоматизации / обработки информации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непромышленной сфере</w:t>
      </w:r>
    </w:p>
    <w:p w:rsidR="00CC4CF9" w:rsidRPr="00061AB7" w:rsidRDefault="00CC4CF9">
      <w:pPr>
        <w:pStyle w:val="ConsPlusCell"/>
        <w:jc w:val="both"/>
      </w:pPr>
      <w:r w:rsidRPr="00061AB7">
        <w:t>42 5710     1     - обработки банковской информации</w:t>
      </w:r>
    </w:p>
    <w:p w:rsidR="00CC4CF9" w:rsidRPr="00061AB7" w:rsidRDefault="00CC4CF9">
      <w:pPr>
        <w:pStyle w:val="ConsPlusCell"/>
        <w:jc w:val="both"/>
      </w:pPr>
      <w:r w:rsidRPr="00061AB7">
        <w:t>42 5720     6     - резервирования и продажи транспортных билетов</w:t>
      </w:r>
    </w:p>
    <w:p w:rsidR="00CC4CF9" w:rsidRPr="00061AB7" w:rsidRDefault="00CC4CF9">
      <w:pPr>
        <w:pStyle w:val="ConsPlusCell"/>
        <w:jc w:val="both"/>
      </w:pPr>
      <w:r w:rsidRPr="00061AB7">
        <w:t>42 5730     0     - обработки медицинской информации</w:t>
      </w:r>
    </w:p>
    <w:p w:rsidR="00CC4CF9" w:rsidRPr="00061AB7" w:rsidRDefault="00CC4CF9">
      <w:pPr>
        <w:pStyle w:val="ConsPlusCell"/>
        <w:jc w:val="both"/>
      </w:pPr>
      <w:r w:rsidRPr="00061AB7">
        <w:t>42 5740     5     - процессов обучения</w:t>
      </w:r>
    </w:p>
    <w:p w:rsidR="00CC4CF9" w:rsidRPr="00061AB7" w:rsidRDefault="00CC4CF9">
      <w:pPr>
        <w:pStyle w:val="ConsPlusCell"/>
        <w:jc w:val="both"/>
      </w:pPr>
      <w:r w:rsidRPr="00061AB7">
        <w:t>42 5750     1     - обработки информации в торговле, материально-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техническом обеспечении</w:t>
      </w:r>
    </w:p>
    <w:p w:rsidR="00CC4CF9" w:rsidRPr="00061AB7" w:rsidRDefault="00CC4CF9">
      <w:pPr>
        <w:pStyle w:val="ConsPlusCell"/>
        <w:jc w:val="both"/>
      </w:pPr>
      <w:r w:rsidRPr="00061AB7">
        <w:t>42 5760     4     - обработки данных в системах связи</w:t>
      </w:r>
    </w:p>
    <w:p w:rsidR="00CC4CF9" w:rsidRPr="00061AB7" w:rsidRDefault="00CC4CF9">
      <w:pPr>
        <w:pStyle w:val="ConsPlusCell"/>
        <w:jc w:val="both"/>
      </w:pPr>
      <w:r w:rsidRPr="00061AB7">
        <w:t>42 5790     8     - выполнения прочих работ в непромышленной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сфере</w:t>
      </w:r>
    </w:p>
    <w:p w:rsidR="00CC4CF9" w:rsidRPr="00061AB7" w:rsidRDefault="00CC4CF9">
      <w:pPr>
        <w:pStyle w:val="ConsPlusCell"/>
        <w:jc w:val="both"/>
      </w:pPr>
      <w:r w:rsidRPr="00061AB7">
        <w:t>42 5800     0     Программно-технические комплексы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автоматизации контроля и производственных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испытаний / продукции</w:t>
      </w:r>
    </w:p>
    <w:p w:rsidR="00CC4CF9" w:rsidRPr="00061AB7" w:rsidRDefault="00CC4CF9">
      <w:pPr>
        <w:pStyle w:val="ConsPlusCell"/>
        <w:jc w:val="both"/>
      </w:pPr>
      <w:r w:rsidRPr="00061AB7">
        <w:t>42 5810     5     - электронных компонентов</w:t>
      </w:r>
    </w:p>
    <w:p w:rsidR="00CC4CF9" w:rsidRPr="00061AB7" w:rsidRDefault="00CC4CF9">
      <w:pPr>
        <w:pStyle w:val="ConsPlusCell"/>
        <w:jc w:val="both"/>
      </w:pPr>
      <w:r w:rsidRPr="00061AB7">
        <w:t>42 5820     8     - изделий радиоэлектроники (кроме СВТ)</w:t>
      </w:r>
    </w:p>
    <w:p w:rsidR="00CC4CF9" w:rsidRPr="00061AB7" w:rsidRDefault="00CC4CF9">
      <w:pPr>
        <w:pStyle w:val="ConsPlusCell"/>
        <w:jc w:val="both"/>
      </w:pPr>
      <w:r w:rsidRPr="00061AB7">
        <w:t>42 5830     4     - средств вычислительной техники</w:t>
      </w:r>
    </w:p>
    <w:p w:rsidR="00CC4CF9" w:rsidRPr="00061AB7" w:rsidRDefault="00CC4CF9">
      <w:pPr>
        <w:pStyle w:val="ConsPlusCell"/>
        <w:jc w:val="both"/>
      </w:pPr>
      <w:r w:rsidRPr="00061AB7">
        <w:t>42 5840     9     - изделий приборостроения (кроме СВТ)</w:t>
      </w:r>
    </w:p>
    <w:p w:rsidR="00CC4CF9" w:rsidRPr="00061AB7" w:rsidRDefault="00CC4CF9">
      <w:pPr>
        <w:pStyle w:val="ConsPlusCell"/>
        <w:jc w:val="both"/>
      </w:pPr>
      <w:r w:rsidRPr="00061AB7">
        <w:t>42 5850     3     - изделий машиностроения</w:t>
      </w:r>
    </w:p>
    <w:p w:rsidR="00CC4CF9" w:rsidRPr="00061AB7" w:rsidRDefault="00CC4CF9">
      <w:pPr>
        <w:pStyle w:val="ConsPlusCell"/>
        <w:jc w:val="both"/>
      </w:pPr>
      <w:r w:rsidRPr="00061AB7">
        <w:t>42 5860     8     - технологических комплексов</w:t>
      </w:r>
    </w:p>
    <w:p w:rsidR="00CC4CF9" w:rsidRPr="00061AB7" w:rsidRDefault="00CC4CF9">
      <w:pPr>
        <w:pStyle w:val="ConsPlusCell"/>
        <w:jc w:val="both"/>
      </w:pPr>
      <w:r w:rsidRPr="00061AB7">
        <w:t>42 5870     2     - химической и пищевой продукции</w:t>
      </w:r>
    </w:p>
    <w:p w:rsidR="00CC4CF9" w:rsidRPr="00061AB7" w:rsidRDefault="00CC4CF9">
      <w:pPr>
        <w:pStyle w:val="ConsPlusCell"/>
        <w:jc w:val="both"/>
      </w:pPr>
      <w:r w:rsidRPr="00061AB7">
        <w:t>42 5890     1     - прочей продукции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42 6000     4     Средства механизации и автоматизации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управленческого и инженерно-технического труда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42 6100     8     Средства составления текстовых документов</w:t>
      </w:r>
    </w:p>
    <w:p w:rsidR="00CC4CF9" w:rsidRPr="00061AB7" w:rsidRDefault="00CC4CF9">
      <w:pPr>
        <w:pStyle w:val="ConsPlusCell"/>
        <w:jc w:val="both"/>
      </w:pPr>
      <w:r w:rsidRPr="00061AB7">
        <w:t>42 6110     2     Машины и автоматы пишущие</w:t>
      </w:r>
    </w:p>
    <w:p w:rsidR="00CC4CF9" w:rsidRPr="00061AB7" w:rsidRDefault="00CC4CF9">
      <w:pPr>
        <w:pStyle w:val="ConsPlusCell"/>
        <w:jc w:val="both"/>
      </w:pPr>
      <w:r w:rsidRPr="00061AB7">
        <w:t>42 6111     8     Машины пишущие / дорожные</w:t>
      </w:r>
    </w:p>
    <w:p w:rsidR="00CC4CF9" w:rsidRPr="00061AB7" w:rsidRDefault="00CC4CF9">
      <w:pPr>
        <w:pStyle w:val="ConsPlusCell"/>
        <w:jc w:val="both"/>
      </w:pPr>
      <w:r w:rsidRPr="00061AB7">
        <w:t>42 6112     3     - портативные</w:t>
      </w:r>
    </w:p>
    <w:p w:rsidR="00CC4CF9" w:rsidRPr="00061AB7" w:rsidRDefault="00CC4CF9">
      <w:pPr>
        <w:pStyle w:val="ConsPlusCell"/>
        <w:jc w:val="both"/>
      </w:pPr>
      <w:r w:rsidRPr="00061AB7">
        <w:t>42 6113     9     - канцелярские</w:t>
      </w:r>
    </w:p>
    <w:p w:rsidR="00CC4CF9" w:rsidRPr="00061AB7" w:rsidRDefault="00CC4CF9">
      <w:pPr>
        <w:pStyle w:val="ConsPlusCell"/>
        <w:jc w:val="both"/>
      </w:pPr>
      <w:r w:rsidRPr="00061AB7">
        <w:t>42 6114     4     - специализированные</w:t>
      </w:r>
    </w:p>
    <w:p w:rsidR="00CC4CF9" w:rsidRPr="00061AB7" w:rsidRDefault="00CC4CF9">
      <w:pPr>
        <w:pStyle w:val="ConsPlusCell"/>
        <w:jc w:val="both"/>
      </w:pPr>
      <w:r w:rsidRPr="00061AB7">
        <w:t>42 6115     4     Машины наборно-пишущие</w:t>
      </w:r>
    </w:p>
    <w:p w:rsidR="00CC4CF9" w:rsidRPr="00061AB7" w:rsidRDefault="00CC4CF9">
      <w:pPr>
        <w:pStyle w:val="ConsPlusCell"/>
        <w:jc w:val="both"/>
      </w:pPr>
      <w:r w:rsidRPr="00061AB7">
        <w:t>42 6116     5     Автоматы наборно-пишущие</w:t>
      </w:r>
    </w:p>
    <w:p w:rsidR="00CC4CF9" w:rsidRPr="00061AB7" w:rsidRDefault="00CC4CF9">
      <w:pPr>
        <w:pStyle w:val="ConsPlusCell"/>
        <w:jc w:val="both"/>
      </w:pPr>
      <w:r w:rsidRPr="00061AB7">
        <w:t>42 6117     0     Автоматы пишущие с программным управлением</w:t>
      </w:r>
    </w:p>
    <w:p w:rsidR="00CC4CF9" w:rsidRPr="00061AB7" w:rsidRDefault="00CC4CF9">
      <w:pPr>
        <w:pStyle w:val="ConsPlusCell"/>
        <w:jc w:val="both"/>
      </w:pPr>
      <w:r w:rsidRPr="00061AB7">
        <w:t>42 6130     1     Ручки автоматические /</w:t>
      </w:r>
    </w:p>
    <w:p w:rsidR="00CC4CF9" w:rsidRPr="00061AB7" w:rsidRDefault="00CC4CF9">
      <w:pPr>
        <w:pStyle w:val="ConsPlusCell"/>
        <w:jc w:val="both"/>
      </w:pPr>
      <w:r w:rsidRPr="00061AB7">
        <w:t>42 6131     7     - перьевые</w:t>
      </w:r>
    </w:p>
    <w:p w:rsidR="00CC4CF9" w:rsidRPr="00061AB7" w:rsidRDefault="00CC4CF9">
      <w:pPr>
        <w:pStyle w:val="ConsPlusCell"/>
        <w:jc w:val="both"/>
      </w:pPr>
      <w:r w:rsidRPr="00061AB7">
        <w:t>42 6132     2     - шариковые</w:t>
      </w:r>
    </w:p>
    <w:p w:rsidR="00CC4CF9" w:rsidRPr="00061AB7" w:rsidRDefault="00CC4CF9">
      <w:pPr>
        <w:pStyle w:val="ConsPlusCell"/>
        <w:jc w:val="both"/>
      </w:pPr>
      <w:r w:rsidRPr="00061AB7">
        <w:t>42 6133     8     - трубчатые (рапидографы)</w:t>
      </w:r>
    </w:p>
    <w:p w:rsidR="00CC4CF9" w:rsidRPr="00061AB7" w:rsidRDefault="00CC4CF9">
      <w:pPr>
        <w:pStyle w:val="ConsPlusCell"/>
        <w:jc w:val="both"/>
      </w:pPr>
      <w:r w:rsidRPr="00061AB7">
        <w:t>42 6134     3     - с капиллярным пишущим стержнем (фломастеры)</w:t>
      </w:r>
    </w:p>
    <w:p w:rsidR="00CC4CF9" w:rsidRPr="00061AB7" w:rsidRDefault="00CC4CF9">
      <w:pPr>
        <w:pStyle w:val="ConsPlusCell"/>
        <w:jc w:val="both"/>
      </w:pPr>
      <w:r w:rsidRPr="00061AB7">
        <w:t>42 6139     0     - прочие</w:t>
      </w:r>
    </w:p>
    <w:p w:rsidR="00CC4CF9" w:rsidRPr="00061AB7" w:rsidRDefault="00CC4CF9">
      <w:pPr>
        <w:pStyle w:val="ConsPlusCell"/>
        <w:jc w:val="both"/>
      </w:pPr>
      <w:r w:rsidRPr="00061AB7">
        <w:t>42 6140     6     Карандаши механические /</w:t>
      </w:r>
    </w:p>
    <w:p w:rsidR="00CC4CF9" w:rsidRPr="00061AB7" w:rsidRDefault="00CC4CF9">
      <w:pPr>
        <w:pStyle w:val="ConsPlusCell"/>
        <w:jc w:val="both"/>
      </w:pPr>
      <w:r w:rsidRPr="00061AB7">
        <w:t>42 6141     1     - цанговые с зажимом пишущего стержня в цанге</w:t>
      </w:r>
    </w:p>
    <w:p w:rsidR="00CC4CF9" w:rsidRPr="00061AB7" w:rsidRDefault="00CC4CF9">
      <w:pPr>
        <w:pStyle w:val="ConsPlusCell"/>
        <w:jc w:val="both"/>
      </w:pPr>
      <w:r w:rsidRPr="00061AB7">
        <w:t>42 6142     7     - винтовые с зажимом пишущего стержня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державке</w:t>
      </w:r>
    </w:p>
    <w:p w:rsidR="00CC4CF9" w:rsidRPr="00061AB7" w:rsidRDefault="00CC4CF9">
      <w:pPr>
        <w:pStyle w:val="ConsPlusCell"/>
        <w:jc w:val="both"/>
      </w:pPr>
      <w:r w:rsidRPr="00061AB7">
        <w:t>42 6143     2     - цанговые с дозирующей подачей пишущего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стержня</w:t>
      </w:r>
    </w:p>
    <w:p w:rsidR="00CC4CF9" w:rsidRPr="00061AB7" w:rsidRDefault="00CC4CF9">
      <w:pPr>
        <w:pStyle w:val="ConsPlusCell"/>
        <w:jc w:val="both"/>
      </w:pPr>
      <w:r w:rsidRPr="00061AB7">
        <w:t>42 6149     5     - прочие</w:t>
      </w:r>
    </w:p>
    <w:p w:rsidR="00CC4CF9" w:rsidRPr="00061AB7" w:rsidRDefault="00CC4CF9">
      <w:pPr>
        <w:pStyle w:val="ConsPlusCell"/>
        <w:jc w:val="both"/>
      </w:pPr>
      <w:r w:rsidRPr="00061AB7">
        <w:t>42 6150     0     Наборы ручек, автоматических и карандашей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механических. Приборы письменные настольные</w:t>
      </w:r>
    </w:p>
    <w:p w:rsidR="00CC4CF9" w:rsidRPr="00061AB7" w:rsidRDefault="00CC4CF9">
      <w:pPr>
        <w:pStyle w:val="ConsPlusCell"/>
        <w:jc w:val="both"/>
      </w:pPr>
      <w:r w:rsidRPr="00061AB7">
        <w:t>42 6151     6     Наборы / ручек автоматических перьевых</w:t>
      </w:r>
    </w:p>
    <w:p w:rsidR="00CC4CF9" w:rsidRPr="00061AB7" w:rsidRDefault="00CC4CF9">
      <w:pPr>
        <w:pStyle w:val="ConsPlusCell"/>
        <w:jc w:val="both"/>
      </w:pPr>
      <w:r w:rsidRPr="00061AB7">
        <w:t>42 6152     1     - ручек автоматических шариковых</w:t>
      </w:r>
    </w:p>
    <w:p w:rsidR="00CC4CF9" w:rsidRPr="00061AB7" w:rsidRDefault="00CC4CF9">
      <w:pPr>
        <w:pStyle w:val="ConsPlusCell"/>
        <w:jc w:val="both"/>
      </w:pPr>
      <w:r w:rsidRPr="00061AB7">
        <w:t>42 6153     7     - ручек автоматических с капиллярным пишущим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стержнем (фломастеров)</w:t>
      </w:r>
    </w:p>
    <w:p w:rsidR="00CC4CF9" w:rsidRPr="00061AB7" w:rsidRDefault="00CC4CF9">
      <w:pPr>
        <w:pStyle w:val="ConsPlusCell"/>
        <w:jc w:val="both"/>
      </w:pPr>
      <w:r w:rsidRPr="00061AB7">
        <w:t>42 6155     8     - карандашей механических</w:t>
      </w:r>
    </w:p>
    <w:p w:rsidR="00CC4CF9" w:rsidRPr="00061AB7" w:rsidRDefault="00CC4CF9">
      <w:pPr>
        <w:pStyle w:val="ConsPlusCell"/>
        <w:jc w:val="both"/>
      </w:pPr>
      <w:r w:rsidRPr="00061AB7">
        <w:t>42 6156     3     - ручек автоматических и карандашей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механических смешанные</w:t>
      </w:r>
    </w:p>
    <w:p w:rsidR="00CC4CF9" w:rsidRPr="00061AB7" w:rsidRDefault="00CC4CF9">
      <w:pPr>
        <w:pStyle w:val="ConsPlusCell"/>
        <w:jc w:val="both"/>
      </w:pPr>
      <w:r w:rsidRPr="00061AB7">
        <w:t>42 6157     9     Приборы письменные настольные с ручками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автоматическими перьевыми</w:t>
      </w:r>
    </w:p>
    <w:p w:rsidR="00CC4CF9" w:rsidRPr="00061AB7" w:rsidRDefault="00CC4CF9">
      <w:pPr>
        <w:pStyle w:val="ConsPlusCell"/>
        <w:jc w:val="both"/>
      </w:pPr>
      <w:r w:rsidRPr="00061AB7">
        <w:t>42 6158     4     Приборы письменные настольные с ручками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автоматическими шариковыми</w:t>
      </w:r>
    </w:p>
    <w:p w:rsidR="00CC4CF9" w:rsidRPr="00061AB7" w:rsidRDefault="00CC4CF9">
      <w:pPr>
        <w:pStyle w:val="ConsPlusCell"/>
        <w:jc w:val="both"/>
      </w:pPr>
      <w:r w:rsidRPr="00061AB7">
        <w:t>42 6159     9     Приборы письменные настольные с ручками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автоматическими и карандашами механическими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смешанные</w:t>
      </w:r>
    </w:p>
    <w:p w:rsidR="00CC4CF9" w:rsidRPr="00061AB7" w:rsidRDefault="00CC4CF9">
      <w:pPr>
        <w:pStyle w:val="ConsPlusCell"/>
        <w:jc w:val="both"/>
      </w:pPr>
      <w:r w:rsidRPr="00061AB7">
        <w:t>42 6190     9     Устройства вспомогательные и принадлежности 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средствам составления текстовых документов</w:t>
      </w:r>
    </w:p>
    <w:p w:rsidR="00CC4CF9" w:rsidRPr="00061AB7" w:rsidRDefault="00CC4CF9">
      <w:pPr>
        <w:pStyle w:val="ConsPlusCell"/>
        <w:jc w:val="both"/>
      </w:pPr>
      <w:r w:rsidRPr="00061AB7">
        <w:t>42 6191     4     Устройства вспомогательные к средствам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составления текстовых документов</w:t>
      </w:r>
    </w:p>
    <w:p w:rsidR="00CC4CF9" w:rsidRPr="00061AB7" w:rsidRDefault="00CC4CF9">
      <w:pPr>
        <w:pStyle w:val="ConsPlusCell"/>
        <w:jc w:val="both"/>
      </w:pPr>
      <w:r w:rsidRPr="00061AB7">
        <w:t>42 6192     3     Принадлежности к средствам составления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текстовых документов</w:t>
      </w:r>
    </w:p>
    <w:p w:rsidR="00CC4CF9" w:rsidRPr="00061AB7" w:rsidRDefault="00CC4CF9">
      <w:pPr>
        <w:pStyle w:val="ConsPlusCell"/>
        <w:jc w:val="both"/>
      </w:pPr>
      <w:r w:rsidRPr="00061AB7">
        <w:t>42 6193     5     Перья к ручкам автоматическим перьевым</w:t>
      </w:r>
    </w:p>
    <w:p w:rsidR="00CC4CF9" w:rsidRPr="00061AB7" w:rsidRDefault="00CC4CF9">
      <w:pPr>
        <w:pStyle w:val="ConsPlusCell"/>
        <w:jc w:val="both"/>
      </w:pPr>
      <w:r w:rsidRPr="00061AB7">
        <w:t>42 6194     0     Узлы пишущие к ручкам автоматическим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шариковым</w:t>
      </w:r>
    </w:p>
    <w:p w:rsidR="00CC4CF9" w:rsidRPr="00061AB7" w:rsidRDefault="00CC4CF9">
      <w:pPr>
        <w:pStyle w:val="ConsPlusCell"/>
        <w:jc w:val="both"/>
      </w:pPr>
      <w:r w:rsidRPr="00061AB7">
        <w:t>42 6195     6     Узлы крепления к приборам письменным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настольным с ручками автоматическими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карандашами механическими</w:t>
      </w:r>
    </w:p>
    <w:p w:rsidR="00CC4CF9" w:rsidRPr="00061AB7" w:rsidRDefault="00CC4CF9">
      <w:pPr>
        <w:pStyle w:val="ConsPlusCell"/>
        <w:jc w:val="both"/>
      </w:pPr>
      <w:r w:rsidRPr="00061AB7">
        <w:t>42 6196     1     Футляры для ручек автоматических, карандашей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механических и наборов из них</w:t>
      </w:r>
    </w:p>
    <w:p w:rsidR="00CC4CF9" w:rsidRPr="00061AB7" w:rsidRDefault="00CC4CF9">
      <w:pPr>
        <w:pStyle w:val="ConsPlusCell"/>
        <w:jc w:val="both"/>
      </w:pPr>
      <w:r w:rsidRPr="00061AB7">
        <w:t>42 6200     1     Копировальные аппараты (аппараты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копирования печатных документов)</w:t>
      </w:r>
    </w:p>
    <w:p w:rsidR="00CC4CF9" w:rsidRPr="00061AB7" w:rsidRDefault="00CC4CF9">
      <w:pPr>
        <w:pStyle w:val="ConsPlusCell"/>
        <w:jc w:val="both"/>
      </w:pPr>
      <w:r w:rsidRPr="00061AB7">
        <w:t>(в  ред.  Изменения  81/2010  ОКП,  утв.   Приказом  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12.11.2010 N 421-ст)</w:t>
      </w:r>
    </w:p>
    <w:p w:rsidR="00CC4CF9" w:rsidRPr="00061AB7" w:rsidRDefault="00CC4CF9">
      <w:pPr>
        <w:pStyle w:val="ConsPlusCell"/>
        <w:jc w:val="both"/>
      </w:pPr>
      <w:r w:rsidRPr="00061AB7">
        <w:t>42 6210     6     Средства светокопирования</w:t>
      </w:r>
    </w:p>
    <w:p w:rsidR="00CC4CF9" w:rsidRPr="00061AB7" w:rsidRDefault="00CC4CF9">
      <w:pPr>
        <w:pStyle w:val="ConsPlusCell"/>
        <w:jc w:val="both"/>
      </w:pPr>
      <w:r w:rsidRPr="00061AB7">
        <w:t>42 6211     1     Аппараты светокопировальные / стационарные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сухого способа проявления копий</w:t>
      </w:r>
    </w:p>
    <w:p w:rsidR="00CC4CF9" w:rsidRPr="00061AB7" w:rsidRDefault="00CC4CF9">
      <w:pPr>
        <w:pStyle w:val="ConsPlusCell"/>
        <w:jc w:val="both"/>
      </w:pPr>
      <w:r w:rsidRPr="00061AB7">
        <w:t>42 6212     7     - стационарные мокрого способа проявления копий</w:t>
      </w:r>
    </w:p>
    <w:p w:rsidR="00CC4CF9" w:rsidRPr="00061AB7" w:rsidRDefault="00CC4CF9">
      <w:pPr>
        <w:pStyle w:val="ConsPlusCell"/>
        <w:jc w:val="both"/>
      </w:pPr>
      <w:r w:rsidRPr="00061AB7">
        <w:t>42 6213     2     - настольные сухого способа проявления копий</w:t>
      </w:r>
    </w:p>
    <w:p w:rsidR="00CC4CF9" w:rsidRPr="00061AB7" w:rsidRDefault="00CC4CF9">
      <w:pPr>
        <w:pStyle w:val="ConsPlusCell"/>
        <w:jc w:val="both"/>
      </w:pPr>
      <w:r w:rsidRPr="00061AB7">
        <w:t>42 6214     8     - настольные мокрого способа проявления копий</w:t>
      </w:r>
    </w:p>
    <w:p w:rsidR="00CC4CF9" w:rsidRPr="00061AB7" w:rsidRDefault="00CC4CF9">
      <w:pPr>
        <w:pStyle w:val="ConsPlusCell"/>
        <w:jc w:val="both"/>
      </w:pPr>
      <w:r w:rsidRPr="00061AB7">
        <w:t>42 6215     3     Оборудование светокопировальное проекционное</w:t>
      </w:r>
    </w:p>
    <w:p w:rsidR="00CC4CF9" w:rsidRPr="00061AB7" w:rsidRDefault="00CC4CF9">
      <w:pPr>
        <w:pStyle w:val="ConsPlusCell"/>
        <w:jc w:val="both"/>
      </w:pPr>
      <w:r w:rsidRPr="00061AB7">
        <w:t>42 6216     9     Оборудование для обработки светокопий</w:t>
      </w:r>
    </w:p>
    <w:p w:rsidR="00CC4CF9" w:rsidRPr="00061AB7" w:rsidRDefault="00CC4CF9">
      <w:pPr>
        <w:pStyle w:val="ConsPlusCell"/>
        <w:jc w:val="both"/>
      </w:pPr>
      <w:r w:rsidRPr="00061AB7">
        <w:t>42 6220     0     Средства фотокопирования и микрофотокопирования</w:t>
      </w:r>
    </w:p>
    <w:p w:rsidR="00CC4CF9" w:rsidRPr="00061AB7" w:rsidRDefault="00CC4CF9">
      <w:pPr>
        <w:pStyle w:val="ConsPlusCell"/>
        <w:jc w:val="both"/>
      </w:pPr>
      <w:r w:rsidRPr="00061AB7">
        <w:t>42 6221     6     Оборудование / репродукционного фотокопирования</w:t>
      </w:r>
    </w:p>
    <w:p w:rsidR="00CC4CF9" w:rsidRPr="00061AB7" w:rsidRDefault="00CC4CF9">
      <w:pPr>
        <w:pStyle w:val="ConsPlusCell"/>
        <w:jc w:val="both"/>
      </w:pPr>
      <w:r w:rsidRPr="00061AB7">
        <w:t>42 6222     1     - контактного фотокопирования</w:t>
      </w:r>
    </w:p>
    <w:p w:rsidR="00CC4CF9" w:rsidRPr="00061AB7" w:rsidRDefault="00CC4CF9">
      <w:pPr>
        <w:pStyle w:val="ConsPlusCell"/>
        <w:jc w:val="both"/>
      </w:pPr>
      <w:r w:rsidRPr="00061AB7">
        <w:t>42 6223     7     - фотонаборное</w:t>
      </w:r>
    </w:p>
    <w:p w:rsidR="00CC4CF9" w:rsidRPr="00061AB7" w:rsidRDefault="00CC4CF9">
      <w:pPr>
        <w:pStyle w:val="ConsPlusCell"/>
        <w:jc w:val="both"/>
      </w:pPr>
      <w:r w:rsidRPr="00061AB7">
        <w:t>42 6224     2     Аппараты микросъемочные щелевой съемки</w:t>
      </w:r>
    </w:p>
    <w:p w:rsidR="00CC4CF9" w:rsidRPr="00061AB7" w:rsidRDefault="00CC4CF9">
      <w:pPr>
        <w:pStyle w:val="ConsPlusCell"/>
        <w:jc w:val="both"/>
      </w:pPr>
      <w:r w:rsidRPr="00061AB7">
        <w:t>42 6225     8     Аппараты микросъемочные покадровой съемки</w:t>
      </w:r>
    </w:p>
    <w:p w:rsidR="00CC4CF9" w:rsidRPr="00061AB7" w:rsidRDefault="00CC4CF9">
      <w:pPr>
        <w:pStyle w:val="ConsPlusCell"/>
        <w:jc w:val="both"/>
      </w:pPr>
      <w:r w:rsidRPr="00061AB7">
        <w:t>42 6226     3     Аппараты читальные и читально-копировальные</w:t>
      </w:r>
    </w:p>
    <w:p w:rsidR="00CC4CF9" w:rsidRPr="00061AB7" w:rsidRDefault="00CC4CF9">
      <w:pPr>
        <w:pStyle w:val="ConsPlusCell"/>
        <w:jc w:val="both"/>
      </w:pPr>
      <w:r w:rsidRPr="00061AB7">
        <w:t>42 6227     9     Оборудование для обработки фотокопий,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микрофотокопий и печатных форм</w:t>
      </w:r>
    </w:p>
    <w:p w:rsidR="00CC4CF9" w:rsidRPr="00061AB7" w:rsidRDefault="00CC4CF9">
      <w:pPr>
        <w:pStyle w:val="ConsPlusCell"/>
        <w:jc w:val="both"/>
      </w:pPr>
      <w:r w:rsidRPr="00061AB7">
        <w:t>42 6228     4     Оборудование копирования микрофотокопий</w:t>
      </w:r>
    </w:p>
    <w:p w:rsidR="00CC4CF9" w:rsidRPr="00061AB7" w:rsidRDefault="00CC4CF9">
      <w:pPr>
        <w:pStyle w:val="ConsPlusCell"/>
        <w:jc w:val="both"/>
      </w:pPr>
      <w:r w:rsidRPr="00061AB7">
        <w:t>42 6230     5     Средства электрофотографического копирования</w:t>
      </w:r>
    </w:p>
    <w:p w:rsidR="00CC4CF9" w:rsidRPr="00061AB7" w:rsidRDefault="00CC4CF9">
      <w:pPr>
        <w:pStyle w:val="ConsPlusCell"/>
        <w:jc w:val="both"/>
      </w:pPr>
      <w:r w:rsidRPr="00061AB7">
        <w:t>42 6231     0     Аппараты электрофотографические копировальные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 промежуточным носителем изображения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ротационные</w:t>
      </w:r>
    </w:p>
    <w:p w:rsidR="00CC4CF9" w:rsidRPr="00061AB7" w:rsidRDefault="00CC4CF9">
      <w:pPr>
        <w:pStyle w:val="ConsPlusCell"/>
        <w:jc w:val="both"/>
      </w:pPr>
      <w:r w:rsidRPr="00061AB7">
        <w:t>42 6232     6     - с промежуточным носителем изображения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плоскостные</w:t>
      </w:r>
    </w:p>
    <w:p w:rsidR="00CC4CF9" w:rsidRPr="00061AB7" w:rsidRDefault="00CC4CF9">
      <w:pPr>
        <w:pStyle w:val="ConsPlusCell"/>
        <w:jc w:val="both"/>
      </w:pPr>
      <w:r w:rsidRPr="00061AB7">
        <w:t>42 6233     1     - с непосредственным копированием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электрофотографическую бумагу</w:t>
      </w:r>
    </w:p>
    <w:p w:rsidR="00CC4CF9" w:rsidRPr="00061AB7" w:rsidRDefault="00CC4CF9">
      <w:pPr>
        <w:pStyle w:val="ConsPlusCell"/>
        <w:jc w:val="both"/>
      </w:pPr>
      <w:r w:rsidRPr="00061AB7">
        <w:t>42 6234     7     - с промежуточным носителем изображения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ленточные</w:t>
      </w:r>
    </w:p>
    <w:p w:rsidR="00CC4CF9" w:rsidRPr="00061AB7" w:rsidRDefault="00CC4CF9">
      <w:pPr>
        <w:pStyle w:val="ConsPlusCell"/>
        <w:jc w:val="both"/>
      </w:pPr>
      <w:r w:rsidRPr="00061AB7">
        <w:t>42 6238     9     Оборудование электрофотографическое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изготовления печатных плат</w:t>
      </w:r>
    </w:p>
    <w:p w:rsidR="00CC4CF9" w:rsidRPr="00061AB7" w:rsidRDefault="00CC4CF9">
      <w:pPr>
        <w:pStyle w:val="ConsPlusCell"/>
        <w:jc w:val="both"/>
      </w:pPr>
      <w:r w:rsidRPr="00061AB7">
        <w:t>42 6240     2     Средства электроискрового копирования</w:t>
      </w:r>
    </w:p>
    <w:p w:rsidR="00CC4CF9" w:rsidRPr="00061AB7" w:rsidRDefault="00CC4CF9">
      <w:pPr>
        <w:pStyle w:val="ConsPlusCell"/>
        <w:jc w:val="both"/>
      </w:pPr>
      <w:r w:rsidRPr="00061AB7">
        <w:t>42 6241     5     Аппараты электроискровые для копирования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без изменения масштаба</w:t>
      </w:r>
    </w:p>
    <w:p w:rsidR="00CC4CF9" w:rsidRPr="00061AB7" w:rsidRDefault="00CC4CF9">
      <w:pPr>
        <w:pStyle w:val="ConsPlusCell"/>
        <w:jc w:val="both"/>
      </w:pPr>
      <w:r w:rsidRPr="00061AB7">
        <w:t>42 6242     0     - с изменением масштаба</w:t>
      </w:r>
    </w:p>
    <w:p w:rsidR="00CC4CF9" w:rsidRPr="00061AB7" w:rsidRDefault="00CC4CF9">
      <w:pPr>
        <w:pStyle w:val="ConsPlusCell"/>
        <w:jc w:val="both"/>
      </w:pPr>
      <w:r w:rsidRPr="00061AB7">
        <w:t>42 6250     4     Средства термокопирования</w:t>
      </w:r>
    </w:p>
    <w:p w:rsidR="00CC4CF9" w:rsidRPr="00061AB7" w:rsidRDefault="00CC4CF9">
      <w:pPr>
        <w:pStyle w:val="ConsPlusCell"/>
        <w:jc w:val="both"/>
      </w:pPr>
      <w:r w:rsidRPr="00061AB7">
        <w:t>42 6251     6     Аппараты термокопировальные / ротационные</w:t>
      </w:r>
    </w:p>
    <w:p w:rsidR="00CC4CF9" w:rsidRPr="00061AB7" w:rsidRDefault="00CC4CF9">
      <w:pPr>
        <w:pStyle w:val="ConsPlusCell"/>
        <w:jc w:val="both"/>
      </w:pPr>
      <w:r w:rsidRPr="00061AB7">
        <w:t>42 6252     5     - плоскостные</w:t>
      </w:r>
    </w:p>
    <w:p w:rsidR="00CC4CF9" w:rsidRPr="00061AB7" w:rsidRDefault="00CC4CF9">
      <w:pPr>
        <w:pStyle w:val="ConsPlusCell"/>
        <w:jc w:val="both"/>
      </w:pPr>
      <w:r w:rsidRPr="00061AB7">
        <w:t>42 6260     9     Средства офсетной печати конторские</w:t>
      </w:r>
    </w:p>
    <w:p w:rsidR="00CC4CF9" w:rsidRPr="00061AB7" w:rsidRDefault="00CC4CF9">
      <w:pPr>
        <w:pStyle w:val="ConsPlusCell"/>
        <w:jc w:val="both"/>
      </w:pPr>
      <w:r w:rsidRPr="00061AB7">
        <w:t>42 6261     4     Машины офсетные / с фрикционным самонакладом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конторские</w:t>
      </w:r>
    </w:p>
    <w:p w:rsidR="00CC4CF9" w:rsidRPr="00061AB7" w:rsidRDefault="00CC4CF9">
      <w:pPr>
        <w:pStyle w:val="ConsPlusCell"/>
        <w:jc w:val="both"/>
      </w:pPr>
      <w:r w:rsidRPr="00061AB7">
        <w:t>42 6262     0     - с пневматическим самонакладом конторские</w:t>
      </w:r>
    </w:p>
    <w:p w:rsidR="00CC4CF9" w:rsidRPr="00061AB7" w:rsidRDefault="00CC4CF9">
      <w:pPr>
        <w:pStyle w:val="ConsPlusCell"/>
        <w:jc w:val="both"/>
      </w:pPr>
      <w:r w:rsidRPr="00061AB7">
        <w:t>42 6270     3     Средства трафаретной печати (ротаторы)</w:t>
      </w:r>
    </w:p>
    <w:p w:rsidR="00CC4CF9" w:rsidRPr="00061AB7" w:rsidRDefault="00CC4CF9">
      <w:pPr>
        <w:pStyle w:val="ConsPlusCell"/>
        <w:jc w:val="both"/>
      </w:pPr>
      <w:r w:rsidRPr="00061AB7">
        <w:t>42 6271     9     Ротаторы сетчатые</w:t>
      </w:r>
    </w:p>
    <w:p w:rsidR="00CC4CF9" w:rsidRPr="00061AB7" w:rsidRDefault="00CC4CF9">
      <w:pPr>
        <w:pStyle w:val="ConsPlusCell"/>
        <w:jc w:val="both"/>
      </w:pPr>
      <w:r w:rsidRPr="00061AB7">
        <w:t>42 6272     4     Ротаторы цилиндровые</w:t>
      </w:r>
    </w:p>
    <w:p w:rsidR="00CC4CF9" w:rsidRPr="00061AB7" w:rsidRDefault="00CC4CF9">
      <w:pPr>
        <w:pStyle w:val="ConsPlusCell"/>
        <w:jc w:val="both"/>
      </w:pPr>
      <w:r w:rsidRPr="00061AB7">
        <w:t>42 6280     8     Средства спиртовой печати (гектографы)</w:t>
      </w:r>
    </w:p>
    <w:p w:rsidR="00CC4CF9" w:rsidRPr="00061AB7" w:rsidRDefault="00CC4CF9">
      <w:pPr>
        <w:pStyle w:val="ConsPlusCell"/>
        <w:jc w:val="both"/>
      </w:pPr>
      <w:r w:rsidRPr="00061AB7">
        <w:t>42 6281     3     Гектографы сплошной печати</w:t>
      </w:r>
    </w:p>
    <w:p w:rsidR="00CC4CF9" w:rsidRPr="00061AB7" w:rsidRDefault="00CC4CF9">
      <w:pPr>
        <w:pStyle w:val="ConsPlusCell"/>
        <w:jc w:val="both"/>
      </w:pPr>
      <w:r w:rsidRPr="00061AB7">
        <w:t>42 6282     9     Гектографы выборочной печати</w:t>
      </w:r>
    </w:p>
    <w:p w:rsidR="00CC4CF9" w:rsidRPr="00061AB7" w:rsidRDefault="00CC4CF9">
      <w:pPr>
        <w:pStyle w:val="ConsPlusCell"/>
        <w:jc w:val="both"/>
      </w:pPr>
      <w:r w:rsidRPr="00061AB7">
        <w:t>42 6300     5     Средства обработки документов</w:t>
      </w:r>
    </w:p>
    <w:p w:rsidR="00CC4CF9" w:rsidRPr="00061AB7" w:rsidRDefault="00CC4CF9">
      <w:pPr>
        <w:pStyle w:val="ConsPlusCell"/>
        <w:jc w:val="both"/>
      </w:pPr>
      <w:r w:rsidRPr="00061AB7">
        <w:t>42 6310     9     Средства фальцевания документов конторские</w:t>
      </w:r>
    </w:p>
    <w:p w:rsidR="00CC4CF9" w:rsidRPr="00061AB7" w:rsidRDefault="00CC4CF9">
      <w:pPr>
        <w:pStyle w:val="ConsPlusCell"/>
        <w:jc w:val="both"/>
      </w:pPr>
      <w:r w:rsidRPr="00061AB7">
        <w:t>42 6311     5     Машины параллельной фальцовки конторские</w:t>
      </w:r>
    </w:p>
    <w:p w:rsidR="00CC4CF9" w:rsidRPr="00061AB7" w:rsidRDefault="00CC4CF9">
      <w:pPr>
        <w:pStyle w:val="ConsPlusCell"/>
        <w:jc w:val="both"/>
      </w:pPr>
      <w:r w:rsidRPr="00061AB7">
        <w:t>42 6312     0     Машины взаимно-перпендикулярной фальцовки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конторские</w:t>
      </w:r>
    </w:p>
    <w:p w:rsidR="00CC4CF9" w:rsidRPr="00061AB7" w:rsidRDefault="00CC4CF9">
      <w:pPr>
        <w:pStyle w:val="ConsPlusCell"/>
        <w:jc w:val="both"/>
      </w:pPr>
      <w:r w:rsidRPr="00061AB7">
        <w:t>42 6320     4     Средства подборки и сортировки документов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конторские</w:t>
      </w:r>
    </w:p>
    <w:p w:rsidR="00CC4CF9" w:rsidRPr="00061AB7" w:rsidRDefault="00CC4CF9">
      <w:pPr>
        <w:pStyle w:val="ConsPlusCell"/>
        <w:jc w:val="both"/>
      </w:pPr>
      <w:r w:rsidRPr="00061AB7">
        <w:t>42 6321     2     Устройства листоподборочные конторские</w:t>
      </w:r>
    </w:p>
    <w:p w:rsidR="00CC4CF9" w:rsidRPr="00061AB7" w:rsidRDefault="00CC4CF9">
      <w:pPr>
        <w:pStyle w:val="ConsPlusCell"/>
        <w:jc w:val="both"/>
      </w:pPr>
      <w:r w:rsidRPr="00061AB7">
        <w:t>42 6323     0     Машины листоподборочные автоматические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конторские</w:t>
      </w:r>
    </w:p>
    <w:p w:rsidR="00CC4CF9" w:rsidRPr="00061AB7" w:rsidRDefault="00CC4CF9">
      <w:pPr>
        <w:pStyle w:val="ConsPlusCell"/>
        <w:jc w:val="both"/>
      </w:pPr>
      <w:r w:rsidRPr="00061AB7">
        <w:t>42 6324     6     Машины листоподборочные полуавтоматические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конторские</w:t>
      </w:r>
    </w:p>
    <w:p w:rsidR="00CC4CF9" w:rsidRPr="00061AB7" w:rsidRDefault="00CC4CF9">
      <w:pPr>
        <w:pStyle w:val="ConsPlusCell"/>
        <w:jc w:val="both"/>
      </w:pPr>
      <w:r w:rsidRPr="00061AB7">
        <w:t>42 6325     1     Оборудование для сортировки документов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конторское</w:t>
      </w:r>
    </w:p>
    <w:p w:rsidR="00CC4CF9" w:rsidRPr="00061AB7" w:rsidRDefault="00CC4CF9">
      <w:pPr>
        <w:pStyle w:val="ConsPlusCell"/>
        <w:jc w:val="both"/>
      </w:pPr>
      <w:r w:rsidRPr="00061AB7">
        <w:t>42 6330     9     Средства резки бумаги конторские</w:t>
      </w:r>
    </w:p>
    <w:p w:rsidR="00CC4CF9" w:rsidRPr="00061AB7" w:rsidRDefault="00CC4CF9">
      <w:pPr>
        <w:pStyle w:val="ConsPlusCell"/>
        <w:jc w:val="both"/>
      </w:pPr>
      <w:r w:rsidRPr="00061AB7">
        <w:t>42 6331     4     Оборудование конвертовскрывающее конторское</w:t>
      </w:r>
    </w:p>
    <w:p w:rsidR="00CC4CF9" w:rsidRPr="00061AB7" w:rsidRDefault="00CC4CF9">
      <w:pPr>
        <w:pStyle w:val="ConsPlusCell"/>
        <w:jc w:val="both"/>
      </w:pPr>
      <w:r w:rsidRPr="00061AB7">
        <w:t>42 6332     6     Устройства бумагорезательные конторские</w:t>
      </w:r>
    </w:p>
    <w:p w:rsidR="00CC4CF9" w:rsidRPr="00061AB7" w:rsidRDefault="00CC4CF9">
      <w:pPr>
        <w:pStyle w:val="ConsPlusCell"/>
        <w:jc w:val="both"/>
      </w:pPr>
      <w:r w:rsidRPr="00061AB7">
        <w:t>42 6340     3     Средства скрепления и склеивания документов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конвертов конторские</w:t>
      </w:r>
    </w:p>
    <w:p w:rsidR="00CC4CF9" w:rsidRPr="00061AB7" w:rsidRDefault="00CC4CF9">
      <w:pPr>
        <w:pStyle w:val="ConsPlusCell"/>
        <w:jc w:val="both"/>
      </w:pPr>
      <w:r w:rsidRPr="00061AB7">
        <w:t>42 6341     9     Машины / конвертозаклеивающие конторские</w:t>
      </w:r>
    </w:p>
    <w:p w:rsidR="00CC4CF9" w:rsidRPr="00061AB7" w:rsidRDefault="00CC4CF9">
      <w:pPr>
        <w:pStyle w:val="ConsPlusCell"/>
        <w:jc w:val="both"/>
      </w:pPr>
      <w:r w:rsidRPr="00061AB7">
        <w:t>42 6342     4     - нитко- и проволокошвейные конторские</w:t>
      </w:r>
    </w:p>
    <w:p w:rsidR="00CC4CF9" w:rsidRPr="00061AB7" w:rsidRDefault="00CC4CF9">
      <w:pPr>
        <w:pStyle w:val="ConsPlusCell"/>
        <w:jc w:val="both"/>
      </w:pPr>
      <w:r w:rsidRPr="00061AB7">
        <w:t>42 6343     0     - бесшвейного скрепления конторские</w:t>
      </w:r>
    </w:p>
    <w:p w:rsidR="00CC4CF9" w:rsidRPr="00061AB7" w:rsidRDefault="00CC4CF9">
      <w:pPr>
        <w:pStyle w:val="ConsPlusCell"/>
        <w:jc w:val="both"/>
      </w:pPr>
      <w:r w:rsidRPr="00061AB7">
        <w:t>42 6344     5     - пачковязальные конторские</w:t>
      </w:r>
    </w:p>
    <w:p w:rsidR="00CC4CF9" w:rsidRPr="00061AB7" w:rsidRDefault="00CC4CF9">
      <w:pPr>
        <w:pStyle w:val="ConsPlusCell"/>
        <w:jc w:val="both"/>
      </w:pPr>
      <w:r w:rsidRPr="00061AB7">
        <w:t>42 6345     0     Сшиватели документов</w:t>
      </w:r>
    </w:p>
    <w:p w:rsidR="00CC4CF9" w:rsidRPr="00061AB7" w:rsidRDefault="00CC4CF9">
      <w:pPr>
        <w:pStyle w:val="ConsPlusCell"/>
        <w:jc w:val="both"/>
      </w:pPr>
      <w:r w:rsidRPr="00061AB7">
        <w:t>42 6350     8     Средства для нанесения защитных покрытий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документы</w:t>
      </w:r>
    </w:p>
    <w:p w:rsidR="00CC4CF9" w:rsidRPr="00061AB7" w:rsidRDefault="00CC4CF9">
      <w:pPr>
        <w:pStyle w:val="ConsPlusCell"/>
        <w:jc w:val="both"/>
      </w:pPr>
      <w:r w:rsidRPr="00061AB7">
        <w:t>42 6351     3     Аппараты для нанесения защитных покрытий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документы / ротационные</w:t>
      </w:r>
    </w:p>
    <w:p w:rsidR="00CC4CF9" w:rsidRPr="00061AB7" w:rsidRDefault="00CC4CF9">
      <w:pPr>
        <w:pStyle w:val="ConsPlusCell"/>
        <w:jc w:val="both"/>
      </w:pPr>
      <w:r w:rsidRPr="00061AB7">
        <w:t>42 6352     9     - прессовые</w:t>
      </w:r>
    </w:p>
    <w:p w:rsidR="00CC4CF9" w:rsidRPr="00061AB7" w:rsidRDefault="00CC4CF9">
      <w:pPr>
        <w:pStyle w:val="ConsPlusCell"/>
        <w:jc w:val="both"/>
      </w:pPr>
      <w:r w:rsidRPr="00061AB7">
        <w:t>42 6355     5     Устройства для окантовки документов</w:t>
      </w:r>
    </w:p>
    <w:p w:rsidR="00CC4CF9" w:rsidRPr="00061AB7" w:rsidRDefault="00CC4CF9">
      <w:pPr>
        <w:pStyle w:val="ConsPlusCell"/>
        <w:jc w:val="both"/>
      </w:pPr>
      <w:r w:rsidRPr="00061AB7">
        <w:t>42 6360     2     Средства адресовальные и штемпелевальные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конторские</w:t>
      </w:r>
    </w:p>
    <w:p w:rsidR="00CC4CF9" w:rsidRPr="00061AB7" w:rsidRDefault="00CC4CF9">
      <w:pPr>
        <w:pStyle w:val="ConsPlusCell"/>
        <w:jc w:val="both"/>
      </w:pPr>
      <w:r w:rsidRPr="00061AB7">
        <w:t>42 6361     8     Машины номенклатурно-адресовальные /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изготовления печатных матриц</w:t>
      </w:r>
    </w:p>
    <w:p w:rsidR="00CC4CF9" w:rsidRPr="00061AB7" w:rsidRDefault="00CC4CF9">
      <w:pPr>
        <w:pStyle w:val="ConsPlusCell"/>
        <w:jc w:val="both"/>
      </w:pPr>
      <w:r w:rsidRPr="00061AB7">
        <w:t>42 6362     3     - печатающие</w:t>
      </w:r>
    </w:p>
    <w:p w:rsidR="00CC4CF9" w:rsidRPr="00061AB7" w:rsidRDefault="00CC4CF9">
      <w:pPr>
        <w:pStyle w:val="ConsPlusCell"/>
        <w:jc w:val="both"/>
      </w:pPr>
      <w:r w:rsidRPr="00061AB7">
        <w:t>42 6366     5     Устройства адресовальные конторские</w:t>
      </w:r>
    </w:p>
    <w:p w:rsidR="00CC4CF9" w:rsidRPr="00061AB7" w:rsidRDefault="00CC4CF9">
      <w:pPr>
        <w:pStyle w:val="ConsPlusCell"/>
        <w:jc w:val="both"/>
      </w:pPr>
      <w:r w:rsidRPr="00061AB7">
        <w:t>42 6367     0     Устройства штемпелевальные и маркировальные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конторские</w:t>
      </w:r>
    </w:p>
    <w:p w:rsidR="00CC4CF9" w:rsidRPr="00061AB7" w:rsidRDefault="00CC4CF9">
      <w:pPr>
        <w:pStyle w:val="ConsPlusCell"/>
        <w:jc w:val="both"/>
      </w:pPr>
      <w:r w:rsidRPr="00061AB7">
        <w:t>42 6370     7     Средства для уничтожения документов</w:t>
      </w:r>
    </w:p>
    <w:p w:rsidR="00CC4CF9" w:rsidRPr="00061AB7" w:rsidRDefault="00CC4CF9">
      <w:pPr>
        <w:pStyle w:val="ConsPlusCell"/>
        <w:jc w:val="both"/>
      </w:pPr>
      <w:r w:rsidRPr="00061AB7">
        <w:t>42 6371     2     Машины для уничтожения документов / с выдачей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отходов в виде "кусочков"</w:t>
      </w:r>
    </w:p>
    <w:p w:rsidR="00CC4CF9" w:rsidRPr="00061AB7" w:rsidRDefault="00CC4CF9">
      <w:pPr>
        <w:pStyle w:val="ConsPlusCell"/>
        <w:jc w:val="both"/>
      </w:pPr>
      <w:r w:rsidRPr="00061AB7">
        <w:t>42 6372     8     - с выдачей отходов в виде "полос"</w:t>
      </w:r>
    </w:p>
    <w:p w:rsidR="00CC4CF9" w:rsidRPr="00061AB7" w:rsidRDefault="00CC4CF9">
      <w:pPr>
        <w:pStyle w:val="ConsPlusCell"/>
        <w:jc w:val="both"/>
      </w:pPr>
      <w:r w:rsidRPr="00061AB7">
        <w:t>42 6373     3     - с выдачей отходов в виде "массы"</w:t>
      </w:r>
    </w:p>
    <w:p w:rsidR="00CC4CF9" w:rsidRPr="00061AB7" w:rsidRDefault="00CC4CF9">
      <w:pPr>
        <w:pStyle w:val="ConsPlusCell"/>
        <w:jc w:val="both"/>
      </w:pPr>
      <w:r w:rsidRPr="00061AB7">
        <w:t>42 6400     9     Средства поиска, хранения и транспортирования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документов</w:t>
      </w:r>
    </w:p>
    <w:p w:rsidR="00CC4CF9" w:rsidRPr="00061AB7" w:rsidRDefault="00CC4CF9">
      <w:pPr>
        <w:pStyle w:val="ConsPlusCell"/>
        <w:jc w:val="both"/>
      </w:pPr>
      <w:r w:rsidRPr="00061AB7">
        <w:t>42 6410     3     Картотеки /</w:t>
      </w:r>
    </w:p>
    <w:p w:rsidR="00CC4CF9" w:rsidRPr="00061AB7" w:rsidRDefault="00CC4CF9">
      <w:pPr>
        <w:pStyle w:val="ConsPlusCell"/>
        <w:jc w:val="both"/>
      </w:pPr>
      <w:r w:rsidRPr="00061AB7">
        <w:t>42 6411     9     - настольные</w:t>
      </w:r>
    </w:p>
    <w:p w:rsidR="00CC4CF9" w:rsidRPr="00061AB7" w:rsidRDefault="00CC4CF9">
      <w:pPr>
        <w:pStyle w:val="ConsPlusCell"/>
        <w:jc w:val="both"/>
      </w:pPr>
      <w:r w:rsidRPr="00061AB7">
        <w:t>42 6412     4     - стационарные немеханизированные</w:t>
      </w:r>
    </w:p>
    <w:p w:rsidR="00CC4CF9" w:rsidRPr="00061AB7" w:rsidRDefault="00CC4CF9">
      <w:pPr>
        <w:pStyle w:val="ConsPlusCell"/>
        <w:jc w:val="both"/>
      </w:pPr>
      <w:r w:rsidRPr="00061AB7">
        <w:t>42 6414     5     - стационарные механизированные</w:t>
      </w:r>
    </w:p>
    <w:p w:rsidR="00CC4CF9" w:rsidRPr="00061AB7" w:rsidRDefault="00CC4CF9">
      <w:pPr>
        <w:pStyle w:val="ConsPlusCell"/>
        <w:jc w:val="both"/>
      </w:pPr>
      <w:r w:rsidRPr="00061AB7">
        <w:t>42 6418     7     - специализированные</w:t>
      </w:r>
    </w:p>
    <w:p w:rsidR="00CC4CF9" w:rsidRPr="00061AB7" w:rsidRDefault="00CC4CF9">
      <w:pPr>
        <w:pStyle w:val="ConsPlusCell"/>
        <w:jc w:val="both"/>
      </w:pPr>
      <w:r w:rsidRPr="00061AB7">
        <w:t>42 6420     8     Средства механизации поиска информации</w:t>
      </w:r>
    </w:p>
    <w:p w:rsidR="00CC4CF9" w:rsidRPr="00061AB7" w:rsidRDefault="00CC4CF9">
      <w:pPr>
        <w:pStyle w:val="ConsPlusCell"/>
        <w:jc w:val="both"/>
      </w:pPr>
      <w:r w:rsidRPr="00061AB7">
        <w:t>42 6421     3     Комплекты оборудования для поиска карт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краевой и внутренней перфорацией</w:t>
      </w:r>
    </w:p>
    <w:p w:rsidR="00CC4CF9" w:rsidRPr="00061AB7" w:rsidRDefault="00CC4CF9">
      <w:pPr>
        <w:pStyle w:val="ConsPlusCell"/>
        <w:jc w:val="both"/>
      </w:pPr>
      <w:r w:rsidRPr="00061AB7">
        <w:t>42 6422     9     Оборудование поиска микрофотокопий</w:t>
      </w:r>
    </w:p>
    <w:p w:rsidR="00CC4CF9" w:rsidRPr="00061AB7" w:rsidRDefault="00CC4CF9">
      <w:pPr>
        <w:pStyle w:val="ConsPlusCell"/>
        <w:jc w:val="both"/>
      </w:pPr>
      <w:r w:rsidRPr="00061AB7">
        <w:t>42 6430     2     Средства хранения документов</w:t>
      </w:r>
    </w:p>
    <w:p w:rsidR="00CC4CF9" w:rsidRPr="00061AB7" w:rsidRDefault="00CC4CF9">
      <w:pPr>
        <w:pStyle w:val="ConsPlusCell"/>
        <w:jc w:val="both"/>
      </w:pPr>
      <w:r w:rsidRPr="00061AB7">
        <w:t>42 6431     8     Шкафы для хранения документов конторские</w:t>
      </w:r>
    </w:p>
    <w:p w:rsidR="00CC4CF9" w:rsidRPr="00061AB7" w:rsidRDefault="00CC4CF9">
      <w:pPr>
        <w:pStyle w:val="ConsPlusCell"/>
        <w:jc w:val="both"/>
      </w:pPr>
      <w:r w:rsidRPr="00061AB7">
        <w:t>42 6432     3     Оборудование для хранения микрофотокопий</w:t>
      </w:r>
    </w:p>
    <w:p w:rsidR="00CC4CF9" w:rsidRPr="00061AB7" w:rsidRDefault="00CC4CF9">
      <w:pPr>
        <w:pStyle w:val="ConsPlusCell"/>
        <w:jc w:val="both"/>
      </w:pPr>
      <w:r w:rsidRPr="00061AB7">
        <w:t>42 6433     9     Стеллажи для хранения документов конторские</w:t>
      </w:r>
    </w:p>
    <w:p w:rsidR="00CC4CF9" w:rsidRPr="00061AB7" w:rsidRDefault="00CC4CF9">
      <w:pPr>
        <w:pStyle w:val="ConsPlusCell"/>
        <w:jc w:val="both"/>
      </w:pPr>
      <w:r w:rsidRPr="00061AB7">
        <w:t>42 6440     7     Средства транспортирования документов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конторские /</w:t>
      </w:r>
    </w:p>
    <w:p w:rsidR="00CC4CF9" w:rsidRPr="00061AB7" w:rsidRDefault="00CC4CF9">
      <w:pPr>
        <w:pStyle w:val="ConsPlusCell"/>
        <w:jc w:val="both"/>
      </w:pPr>
      <w:r w:rsidRPr="00061AB7">
        <w:t>42 6441     2     - пневматические</w:t>
      </w:r>
    </w:p>
    <w:p w:rsidR="00CC4CF9" w:rsidRPr="00061AB7" w:rsidRDefault="00CC4CF9">
      <w:pPr>
        <w:pStyle w:val="ConsPlusCell"/>
        <w:jc w:val="both"/>
      </w:pPr>
      <w:r w:rsidRPr="00061AB7">
        <w:t>42 6442     8     - электромагнитные</w:t>
      </w:r>
    </w:p>
    <w:p w:rsidR="00CC4CF9" w:rsidRPr="00061AB7" w:rsidRDefault="00CC4CF9">
      <w:pPr>
        <w:pStyle w:val="ConsPlusCell"/>
        <w:jc w:val="both"/>
      </w:pPr>
      <w:r w:rsidRPr="00061AB7">
        <w:t>42 6443     3     - механические</w:t>
      </w:r>
    </w:p>
    <w:p w:rsidR="00CC4CF9" w:rsidRPr="00061AB7" w:rsidRDefault="00CC4CF9">
      <w:pPr>
        <w:pStyle w:val="ConsPlusCell"/>
        <w:jc w:val="both"/>
      </w:pPr>
      <w:r w:rsidRPr="00061AB7">
        <w:t>42 6500     2     Средства для чертежных работ и счетных операций</w:t>
      </w:r>
    </w:p>
    <w:p w:rsidR="00CC4CF9" w:rsidRPr="00061AB7" w:rsidRDefault="00CC4CF9">
      <w:pPr>
        <w:pStyle w:val="ConsPlusCell"/>
        <w:jc w:val="both"/>
      </w:pPr>
      <w:r w:rsidRPr="00061AB7">
        <w:t>42 6510     7     Машины и приборы чертежные</w:t>
      </w:r>
    </w:p>
    <w:p w:rsidR="00CC4CF9" w:rsidRPr="00061AB7" w:rsidRDefault="00CC4CF9">
      <w:pPr>
        <w:pStyle w:val="ConsPlusCell"/>
        <w:jc w:val="both"/>
      </w:pPr>
      <w:r w:rsidRPr="00061AB7">
        <w:t>42 6511     2     Машины чертежные</w:t>
      </w:r>
    </w:p>
    <w:p w:rsidR="00CC4CF9" w:rsidRPr="00061AB7" w:rsidRDefault="00CC4CF9">
      <w:pPr>
        <w:pStyle w:val="ConsPlusCell"/>
        <w:jc w:val="both"/>
      </w:pPr>
      <w:r w:rsidRPr="00061AB7">
        <w:t>42 6512     8     Приборы чертежные пантографной системы</w:t>
      </w:r>
    </w:p>
    <w:p w:rsidR="00CC4CF9" w:rsidRPr="00061AB7" w:rsidRDefault="00CC4CF9">
      <w:pPr>
        <w:pStyle w:val="ConsPlusCell"/>
        <w:jc w:val="both"/>
      </w:pPr>
      <w:r w:rsidRPr="00061AB7">
        <w:t>42 6513     3     Приборы чертежные координатной системы</w:t>
      </w:r>
    </w:p>
    <w:p w:rsidR="00CC4CF9" w:rsidRPr="00061AB7" w:rsidRDefault="00CC4CF9">
      <w:pPr>
        <w:pStyle w:val="ConsPlusCell"/>
        <w:jc w:val="both"/>
      </w:pPr>
      <w:r w:rsidRPr="00061AB7">
        <w:t>42 6515     4     Приспособления чертежные</w:t>
      </w:r>
    </w:p>
    <w:p w:rsidR="00CC4CF9" w:rsidRPr="00061AB7" w:rsidRDefault="00CC4CF9">
      <w:pPr>
        <w:pStyle w:val="ConsPlusCell"/>
        <w:jc w:val="both"/>
      </w:pPr>
      <w:r w:rsidRPr="00061AB7">
        <w:t>42 6517     5     Приборы чертежные специализированные</w:t>
      </w:r>
    </w:p>
    <w:p w:rsidR="00CC4CF9" w:rsidRPr="00061AB7" w:rsidRDefault="00CC4CF9">
      <w:pPr>
        <w:pStyle w:val="ConsPlusCell"/>
        <w:jc w:val="both"/>
      </w:pPr>
      <w:r w:rsidRPr="00061AB7">
        <w:t>42 6520     1     Станки. Места комплексные для выполнения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чертежно-графических работ</w:t>
      </w:r>
    </w:p>
    <w:p w:rsidR="00CC4CF9" w:rsidRPr="00061AB7" w:rsidRDefault="00CC4CF9">
      <w:pPr>
        <w:pStyle w:val="ConsPlusCell"/>
        <w:jc w:val="both"/>
      </w:pPr>
      <w:r w:rsidRPr="00061AB7">
        <w:t>42 6521     7     Станки чертежные / с пружинным уравновешиванием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чертежной доски</w:t>
      </w:r>
    </w:p>
    <w:p w:rsidR="00CC4CF9" w:rsidRPr="00061AB7" w:rsidRDefault="00CC4CF9">
      <w:pPr>
        <w:pStyle w:val="ConsPlusCell"/>
        <w:jc w:val="both"/>
      </w:pPr>
      <w:r w:rsidRPr="00061AB7">
        <w:t>42 6522     2     - с грузовым уравновешиванием чертежной доски</w:t>
      </w:r>
    </w:p>
    <w:p w:rsidR="00CC4CF9" w:rsidRPr="00061AB7" w:rsidRDefault="00CC4CF9">
      <w:pPr>
        <w:pStyle w:val="ConsPlusCell"/>
        <w:jc w:val="both"/>
      </w:pPr>
      <w:r w:rsidRPr="00061AB7">
        <w:t>42 6523     8     - специализированные</w:t>
      </w:r>
    </w:p>
    <w:p w:rsidR="00CC4CF9" w:rsidRPr="00061AB7" w:rsidRDefault="00CC4CF9">
      <w:pPr>
        <w:pStyle w:val="ConsPlusCell"/>
        <w:jc w:val="both"/>
      </w:pPr>
      <w:r w:rsidRPr="00061AB7">
        <w:t>42 6527     7     Места комплексные для выполнения чертежно-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графических работ</w:t>
      </w:r>
    </w:p>
    <w:p w:rsidR="00CC4CF9" w:rsidRPr="00061AB7" w:rsidRDefault="00CC4CF9">
      <w:pPr>
        <w:pStyle w:val="ConsPlusCell"/>
        <w:jc w:val="both"/>
      </w:pPr>
      <w:r w:rsidRPr="00061AB7">
        <w:t>42 6530     6     Инструменты для чертежных работ</w:t>
      </w:r>
    </w:p>
    <w:p w:rsidR="00CC4CF9" w:rsidRPr="00061AB7" w:rsidRDefault="00CC4CF9">
      <w:pPr>
        <w:pStyle w:val="ConsPlusCell"/>
        <w:jc w:val="both"/>
      </w:pPr>
      <w:r w:rsidRPr="00061AB7">
        <w:t>42 6531     1     Готовальни</w:t>
      </w:r>
    </w:p>
    <w:p w:rsidR="00CC4CF9" w:rsidRPr="00061AB7" w:rsidRDefault="00CC4CF9">
      <w:pPr>
        <w:pStyle w:val="ConsPlusCell"/>
        <w:jc w:val="both"/>
      </w:pPr>
      <w:r w:rsidRPr="00061AB7">
        <w:t>42 6532     7     Циркули</w:t>
      </w:r>
    </w:p>
    <w:p w:rsidR="00CC4CF9" w:rsidRPr="00061AB7" w:rsidRDefault="00CC4CF9">
      <w:pPr>
        <w:pStyle w:val="ConsPlusCell"/>
        <w:jc w:val="both"/>
      </w:pPr>
      <w:r w:rsidRPr="00061AB7">
        <w:t>42 6533     2     Рейсфедеры</w:t>
      </w:r>
    </w:p>
    <w:p w:rsidR="00CC4CF9" w:rsidRPr="00061AB7" w:rsidRDefault="00CC4CF9">
      <w:pPr>
        <w:pStyle w:val="ConsPlusCell"/>
        <w:jc w:val="both"/>
      </w:pPr>
      <w:r w:rsidRPr="00061AB7">
        <w:t>42 6538     0     Наборы чертежных инструментов</w:t>
      </w:r>
    </w:p>
    <w:p w:rsidR="00CC4CF9" w:rsidRPr="00061AB7" w:rsidRDefault="00CC4CF9">
      <w:pPr>
        <w:pStyle w:val="ConsPlusCell"/>
        <w:jc w:val="both"/>
      </w:pPr>
      <w:r w:rsidRPr="00061AB7">
        <w:t>42 6540     0     Приспособления для чертежных работ</w:t>
      </w:r>
    </w:p>
    <w:p w:rsidR="00CC4CF9" w:rsidRPr="00061AB7" w:rsidRDefault="00CC4CF9">
      <w:pPr>
        <w:pStyle w:val="ConsPlusCell"/>
        <w:jc w:val="both"/>
      </w:pPr>
      <w:r w:rsidRPr="00061AB7">
        <w:t>42 6541     6     Приспособления для геометрических построений</w:t>
      </w:r>
    </w:p>
    <w:p w:rsidR="00CC4CF9" w:rsidRPr="00061AB7" w:rsidRDefault="00CC4CF9">
      <w:pPr>
        <w:pStyle w:val="ConsPlusCell"/>
        <w:jc w:val="both"/>
      </w:pPr>
      <w:r w:rsidRPr="00061AB7">
        <w:t>42 6543     7     Приспособления для штрихования</w:t>
      </w:r>
    </w:p>
    <w:p w:rsidR="00CC4CF9" w:rsidRPr="00061AB7" w:rsidRDefault="00CC4CF9">
      <w:pPr>
        <w:pStyle w:val="ConsPlusCell"/>
        <w:jc w:val="both"/>
      </w:pPr>
      <w:r w:rsidRPr="00061AB7">
        <w:t>42 6548     4     Наборы чертежных приспособлений</w:t>
      </w:r>
    </w:p>
    <w:p w:rsidR="00CC4CF9" w:rsidRPr="00061AB7" w:rsidRDefault="00CC4CF9">
      <w:pPr>
        <w:pStyle w:val="ConsPlusCell"/>
        <w:jc w:val="both"/>
      </w:pPr>
      <w:r w:rsidRPr="00061AB7">
        <w:t>42 6550     5     Приборы и инструменты математические. Таблицы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справочные механические (приборы, инструменты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приспособления математические)</w:t>
      </w:r>
    </w:p>
    <w:p w:rsidR="00CC4CF9" w:rsidRPr="00061AB7" w:rsidRDefault="00CC4CF9">
      <w:pPr>
        <w:pStyle w:val="ConsPlusCell"/>
        <w:jc w:val="both"/>
      </w:pPr>
      <w:r w:rsidRPr="00061AB7">
        <w:t>42 6551     0     Приборы / математические для вычисления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площадей и моментов плоских фигур</w:t>
      </w:r>
    </w:p>
    <w:p w:rsidR="00CC4CF9" w:rsidRPr="00061AB7" w:rsidRDefault="00CC4CF9">
      <w:pPr>
        <w:pStyle w:val="ConsPlusCell"/>
        <w:jc w:val="both"/>
      </w:pPr>
      <w:r w:rsidRPr="00061AB7">
        <w:t>42 6552     6     - математические для дифференцирования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интегрирования функций</w:t>
      </w:r>
    </w:p>
    <w:p w:rsidR="00CC4CF9" w:rsidRPr="00061AB7" w:rsidRDefault="00CC4CF9">
      <w:pPr>
        <w:pStyle w:val="ConsPlusCell"/>
        <w:jc w:val="both"/>
      </w:pPr>
      <w:r w:rsidRPr="00061AB7">
        <w:t>42 6553     1     - для измерения линий</w:t>
      </w:r>
    </w:p>
    <w:p w:rsidR="00CC4CF9" w:rsidRPr="00061AB7" w:rsidRDefault="00CC4CF9">
      <w:pPr>
        <w:pStyle w:val="ConsPlusCell"/>
        <w:jc w:val="both"/>
      </w:pPr>
      <w:r w:rsidRPr="00061AB7">
        <w:t>42 6554     7     Линейки счетные логарифмические общего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назначения</w:t>
      </w:r>
    </w:p>
    <w:p w:rsidR="00CC4CF9" w:rsidRPr="00061AB7" w:rsidRDefault="00CC4CF9">
      <w:pPr>
        <w:pStyle w:val="ConsPlusCell"/>
        <w:jc w:val="both"/>
      </w:pPr>
      <w:r w:rsidRPr="00061AB7">
        <w:t>42 6555     2     Линейки счетные и справочные специализированные</w:t>
      </w:r>
    </w:p>
    <w:p w:rsidR="00CC4CF9" w:rsidRPr="00061AB7" w:rsidRDefault="00CC4CF9">
      <w:pPr>
        <w:pStyle w:val="ConsPlusCell"/>
        <w:jc w:val="both"/>
      </w:pPr>
      <w:r w:rsidRPr="00061AB7">
        <w:t>42 6556     8     Приспособления математические</w:t>
      </w:r>
    </w:p>
    <w:p w:rsidR="00CC4CF9" w:rsidRPr="00061AB7" w:rsidRDefault="00CC4CF9">
      <w:pPr>
        <w:pStyle w:val="ConsPlusCell"/>
        <w:jc w:val="both"/>
      </w:pPr>
      <w:r w:rsidRPr="00061AB7">
        <w:t>42 6557     3     Приборы для определения координат</w:t>
      </w:r>
    </w:p>
    <w:p w:rsidR="00CC4CF9" w:rsidRPr="00061AB7" w:rsidRDefault="00CC4CF9">
      <w:pPr>
        <w:pStyle w:val="ConsPlusCell"/>
        <w:jc w:val="both"/>
      </w:pPr>
      <w:r w:rsidRPr="00061AB7">
        <w:t>42 6700     4     Средства сигнализации и информации конторские</w:t>
      </w:r>
    </w:p>
    <w:p w:rsidR="00CC4CF9" w:rsidRPr="00061AB7" w:rsidRDefault="00CC4CF9">
      <w:pPr>
        <w:pStyle w:val="ConsPlusCell"/>
        <w:jc w:val="both"/>
      </w:pPr>
      <w:r w:rsidRPr="00061AB7">
        <w:t>42 6710     4     Устройства вызывные конторские /</w:t>
      </w:r>
    </w:p>
    <w:p w:rsidR="00CC4CF9" w:rsidRPr="00061AB7" w:rsidRDefault="00CC4CF9">
      <w:pPr>
        <w:pStyle w:val="ConsPlusCell"/>
        <w:jc w:val="both"/>
      </w:pPr>
      <w:r w:rsidRPr="00061AB7">
        <w:t>42 6711     8     - проводные</w:t>
      </w:r>
    </w:p>
    <w:p w:rsidR="00CC4CF9" w:rsidRPr="00061AB7" w:rsidRDefault="00CC4CF9">
      <w:pPr>
        <w:pStyle w:val="ConsPlusCell"/>
        <w:jc w:val="both"/>
      </w:pPr>
      <w:r w:rsidRPr="00061AB7">
        <w:t>42 6712     5     Устройства радиопоисковые конторские</w:t>
      </w:r>
    </w:p>
    <w:p w:rsidR="00CC4CF9" w:rsidRPr="00061AB7" w:rsidRDefault="00CC4CF9">
      <w:pPr>
        <w:pStyle w:val="ConsPlusCell"/>
        <w:jc w:val="both"/>
      </w:pPr>
      <w:r w:rsidRPr="00061AB7">
        <w:t>42 6720     9     Устройства информации конторские /</w:t>
      </w:r>
    </w:p>
    <w:p w:rsidR="00CC4CF9" w:rsidRPr="00061AB7" w:rsidRDefault="00CC4CF9">
      <w:pPr>
        <w:pStyle w:val="ConsPlusCell"/>
        <w:jc w:val="both"/>
      </w:pPr>
      <w:r w:rsidRPr="00061AB7">
        <w:t>42 6721     4     - электрические</w:t>
      </w:r>
    </w:p>
    <w:p w:rsidR="00CC4CF9" w:rsidRPr="00061AB7" w:rsidRDefault="00CC4CF9">
      <w:pPr>
        <w:pStyle w:val="ConsPlusCell"/>
        <w:jc w:val="both"/>
      </w:pPr>
      <w:r w:rsidRPr="00061AB7">
        <w:t>42 6722     1     Устройства наглядного отображения информации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механические конторские</w:t>
      </w:r>
    </w:p>
    <w:p w:rsidR="00CC4CF9" w:rsidRPr="00061AB7" w:rsidRDefault="00CC4CF9">
      <w:pPr>
        <w:pStyle w:val="ConsPlusCell"/>
        <w:jc w:val="both"/>
      </w:pPr>
      <w:r w:rsidRPr="00061AB7">
        <w:t>42 6900     7     Узлы и детали средств механизации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автоматизации управленческого и инженерно-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технического труда</w:t>
      </w:r>
    </w:p>
    <w:p w:rsidR="00CC4CF9" w:rsidRPr="00061AB7" w:rsidRDefault="00CC4CF9">
      <w:pPr>
        <w:pStyle w:val="ConsPlusCell"/>
        <w:jc w:val="both"/>
      </w:pPr>
      <w:r w:rsidRPr="00061AB7">
        <w:t>42 6910     1     Узлы и детали / средств составления текстовых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документов</w:t>
      </w:r>
    </w:p>
    <w:p w:rsidR="00CC4CF9" w:rsidRPr="00061AB7" w:rsidRDefault="00CC4CF9">
      <w:pPr>
        <w:pStyle w:val="ConsPlusCell"/>
        <w:jc w:val="both"/>
      </w:pPr>
      <w:r w:rsidRPr="00061AB7">
        <w:t>42 6911     7     - машин пишущих</w:t>
      </w:r>
    </w:p>
    <w:p w:rsidR="00CC4CF9" w:rsidRPr="00061AB7" w:rsidRDefault="00CC4CF9">
      <w:pPr>
        <w:pStyle w:val="ConsPlusCell"/>
        <w:jc w:val="both"/>
      </w:pPr>
      <w:r w:rsidRPr="00061AB7">
        <w:t>42 6912     2     - автоматов пишущих</w:t>
      </w:r>
    </w:p>
    <w:p w:rsidR="00CC4CF9" w:rsidRPr="00061AB7" w:rsidRDefault="00CC4CF9">
      <w:pPr>
        <w:pStyle w:val="ConsPlusCell"/>
        <w:jc w:val="both"/>
      </w:pPr>
      <w:r w:rsidRPr="00061AB7">
        <w:t>42 6913     8     - ручек автоматических</w:t>
      </w:r>
    </w:p>
    <w:p w:rsidR="00CC4CF9" w:rsidRPr="00061AB7" w:rsidRDefault="00CC4CF9">
      <w:pPr>
        <w:pStyle w:val="ConsPlusCell"/>
        <w:jc w:val="both"/>
      </w:pPr>
      <w:r w:rsidRPr="00061AB7">
        <w:t>42 6914     3     - карандашей механических</w:t>
      </w:r>
    </w:p>
    <w:p w:rsidR="00CC4CF9" w:rsidRPr="00061AB7" w:rsidRDefault="00CC4CF9">
      <w:pPr>
        <w:pStyle w:val="ConsPlusCell"/>
        <w:jc w:val="both"/>
      </w:pPr>
      <w:r w:rsidRPr="00061AB7">
        <w:t>42 6920     6     Узлы и детали средств / копирования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оперативного размножения документов</w:t>
      </w:r>
    </w:p>
    <w:p w:rsidR="00CC4CF9" w:rsidRPr="00061AB7" w:rsidRDefault="00CC4CF9">
      <w:pPr>
        <w:pStyle w:val="ConsPlusCell"/>
        <w:jc w:val="both"/>
      </w:pPr>
      <w:r w:rsidRPr="00061AB7">
        <w:t>42 6921     1     - светокопирования</w:t>
      </w:r>
    </w:p>
    <w:p w:rsidR="00CC4CF9" w:rsidRPr="00061AB7" w:rsidRDefault="00CC4CF9">
      <w:pPr>
        <w:pStyle w:val="ConsPlusCell"/>
        <w:jc w:val="both"/>
      </w:pPr>
      <w:r w:rsidRPr="00061AB7">
        <w:t>42 6922     7     - фотокопирования и микрофотокопирования</w:t>
      </w:r>
    </w:p>
    <w:p w:rsidR="00CC4CF9" w:rsidRPr="00061AB7" w:rsidRDefault="00CC4CF9">
      <w:pPr>
        <w:pStyle w:val="ConsPlusCell"/>
        <w:jc w:val="both"/>
      </w:pPr>
      <w:r w:rsidRPr="00061AB7">
        <w:t>42 6923     2     - электрофотографического копирования</w:t>
      </w:r>
    </w:p>
    <w:p w:rsidR="00CC4CF9" w:rsidRPr="00061AB7" w:rsidRDefault="00CC4CF9">
      <w:pPr>
        <w:pStyle w:val="ConsPlusCell"/>
        <w:jc w:val="both"/>
      </w:pPr>
      <w:r w:rsidRPr="00061AB7">
        <w:t>42 6924     8     - электроискрового копирования</w:t>
      </w:r>
    </w:p>
    <w:p w:rsidR="00CC4CF9" w:rsidRPr="00061AB7" w:rsidRDefault="00CC4CF9">
      <w:pPr>
        <w:pStyle w:val="ConsPlusCell"/>
        <w:jc w:val="both"/>
      </w:pPr>
      <w:r w:rsidRPr="00061AB7">
        <w:t>42 6925     3     - термокопирования</w:t>
      </w:r>
    </w:p>
    <w:p w:rsidR="00CC4CF9" w:rsidRPr="00061AB7" w:rsidRDefault="00CC4CF9">
      <w:pPr>
        <w:pStyle w:val="ConsPlusCell"/>
        <w:jc w:val="both"/>
      </w:pPr>
      <w:r w:rsidRPr="00061AB7">
        <w:t>42 6926     9     - офсетной печати конторских</w:t>
      </w:r>
    </w:p>
    <w:p w:rsidR="00CC4CF9" w:rsidRPr="00061AB7" w:rsidRDefault="00CC4CF9">
      <w:pPr>
        <w:pStyle w:val="ConsPlusCell"/>
        <w:jc w:val="both"/>
      </w:pPr>
      <w:r w:rsidRPr="00061AB7">
        <w:t>42 6927     4     - трафаретной печати (ротаторов)</w:t>
      </w:r>
    </w:p>
    <w:p w:rsidR="00CC4CF9" w:rsidRPr="00061AB7" w:rsidRDefault="00CC4CF9">
      <w:pPr>
        <w:pStyle w:val="ConsPlusCell"/>
        <w:jc w:val="both"/>
      </w:pPr>
      <w:r w:rsidRPr="00061AB7">
        <w:t>42 6928     6     - спиртовой печати (гектографов)</w:t>
      </w:r>
    </w:p>
    <w:p w:rsidR="00CC4CF9" w:rsidRPr="00061AB7" w:rsidRDefault="00CC4CF9">
      <w:pPr>
        <w:pStyle w:val="ConsPlusCell"/>
        <w:jc w:val="both"/>
      </w:pPr>
      <w:r w:rsidRPr="00061AB7">
        <w:t>42 6930     0     Узлы и детали средств / обработки документов</w:t>
      </w:r>
    </w:p>
    <w:p w:rsidR="00CC4CF9" w:rsidRPr="00061AB7" w:rsidRDefault="00CC4CF9">
      <w:pPr>
        <w:pStyle w:val="ConsPlusCell"/>
        <w:jc w:val="both"/>
      </w:pPr>
      <w:r w:rsidRPr="00061AB7">
        <w:t>42 6931     6     - фальцевания документов конторских</w:t>
      </w:r>
    </w:p>
    <w:p w:rsidR="00CC4CF9" w:rsidRPr="00061AB7" w:rsidRDefault="00CC4CF9">
      <w:pPr>
        <w:pStyle w:val="ConsPlusCell"/>
        <w:jc w:val="both"/>
      </w:pPr>
      <w:r w:rsidRPr="00061AB7">
        <w:t>42 6932     1     - подборки и сортировки документов конторских</w:t>
      </w:r>
    </w:p>
    <w:p w:rsidR="00CC4CF9" w:rsidRPr="00061AB7" w:rsidRDefault="00CC4CF9">
      <w:pPr>
        <w:pStyle w:val="ConsPlusCell"/>
        <w:jc w:val="both"/>
      </w:pPr>
      <w:r w:rsidRPr="00061AB7">
        <w:t>42 6933     7     - резки бумаги конторских</w:t>
      </w:r>
    </w:p>
    <w:p w:rsidR="00CC4CF9" w:rsidRPr="00061AB7" w:rsidRDefault="00CC4CF9">
      <w:pPr>
        <w:pStyle w:val="ConsPlusCell"/>
        <w:jc w:val="both"/>
      </w:pPr>
      <w:r w:rsidRPr="00061AB7">
        <w:t>42 6934     2     - скрепления и склеивания документов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конвертов конторских</w:t>
      </w:r>
    </w:p>
    <w:p w:rsidR="00CC4CF9" w:rsidRPr="00061AB7" w:rsidRDefault="00CC4CF9">
      <w:pPr>
        <w:pStyle w:val="ConsPlusCell"/>
        <w:jc w:val="both"/>
      </w:pPr>
      <w:r w:rsidRPr="00061AB7">
        <w:t>42 6935     8     - для нанесения защитных покрытий на документы</w:t>
      </w:r>
    </w:p>
    <w:p w:rsidR="00CC4CF9" w:rsidRPr="00061AB7" w:rsidRDefault="00CC4CF9">
      <w:pPr>
        <w:pStyle w:val="ConsPlusCell"/>
        <w:jc w:val="both"/>
      </w:pPr>
      <w:r w:rsidRPr="00061AB7">
        <w:t>42 6936     3     - адресовальных и штемпелевальных конторских</w:t>
      </w:r>
    </w:p>
    <w:p w:rsidR="00CC4CF9" w:rsidRPr="00061AB7" w:rsidRDefault="00CC4CF9">
      <w:pPr>
        <w:pStyle w:val="ConsPlusCell"/>
        <w:jc w:val="both"/>
      </w:pPr>
      <w:r w:rsidRPr="00061AB7">
        <w:t>42 6937     9     - для уничтожения документов</w:t>
      </w:r>
    </w:p>
    <w:p w:rsidR="00CC4CF9" w:rsidRPr="00061AB7" w:rsidRDefault="00CC4CF9">
      <w:pPr>
        <w:pStyle w:val="ConsPlusCell"/>
        <w:jc w:val="both"/>
      </w:pPr>
      <w:r w:rsidRPr="00061AB7">
        <w:t>42 6940     5     Узлы и детали средств / поиска, хранения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транспортирования документов</w:t>
      </w:r>
    </w:p>
    <w:p w:rsidR="00CC4CF9" w:rsidRPr="00061AB7" w:rsidRDefault="00CC4CF9">
      <w:pPr>
        <w:pStyle w:val="ConsPlusCell"/>
        <w:jc w:val="both"/>
      </w:pPr>
      <w:r w:rsidRPr="00061AB7">
        <w:t>42 6941     0     - механизации поиска информации</w:t>
      </w:r>
    </w:p>
    <w:p w:rsidR="00CC4CF9" w:rsidRPr="00061AB7" w:rsidRDefault="00CC4CF9">
      <w:pPr>
        <w:pStyle w:val="ConsPlusCell"/>
        <w:jc w:val="both"/>
      </w:pPr>
      <w:r w:rsidRPr="00061AB7">
        <w:t>42 6944     7     - транспортирования документов конторских</w:t>
      </w:r>
    </w:p>
    <w:p w:rsidR="00CC4CF9" w:rsidRPr="00061AB7" w:rsidRDefault="00CC4CF9">
      <w:pPr>
        <w:pStyle w:val="ConsPlusCell"/>
        <w:jc w:val="both"/>
      </w:pPr>
      <w:r w:rsidRPr="00061AB7">
        <w:t>42 6950     7     Узлы и детали / средств для чертежных работ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счетных операций</w:t>
      </w:r>
    </w:p>
    <w:p w:rsidR="00CC4CF9" w:rsidRPr="00061AB7" w:rsidRDefault="00CC4CF9">
      <w:pPr>
        <w:pStyle w:val="ConsPlusCell"/>
        <w:jc w:val="both"/>
      </w:pPr>
      <w:r w:rsidRPr="00061AB7">
        <w:t>42 6951     5     - машин и приборов чертежных</w:t>
      </w:r>
    </w:p>
    <w:p w:rsidR="00CC4CF9" w:rsidRPr="00061AB7" w:rsidRDefault="00CC4CF9">
      <w:pPr>
        <w:pStyle w:val="ConsPlusCell"/>
        <w:jc w:val="both"/>
      </w:pPr>
      <w:r w:rsidRPr="00061AB7">
        <w:t>42 6953     6     - инструментов для чертежных работ</w:t>
      </w:r>
    </w:p>
    <w:p w:rsidR="00CC4CF9" w:rsidRPr="00061AB7" w:rsidRDefault="00CC4CF9">
      <w:pPr>
        <w:pStyle w:val="ConsPlusCell"/>
        <w:jc w:val="both"/>
      </w:pPr>
      <w:r w:rsidRPr="00061AB7">
        <w:t>42 6954     1     - приспособлений для чертежных работ</w:t>
      </w:r>
    </w:p>
    <w:p w:rsidR="00CC4CF9" w:rsidRPr="00061AB7" w:rsidRDefault="00CC4CF9">
      <w:pPr>
        <w:pStyle w:val="ConsPlusCell"/>
        <w:jc w:val="both"/>
      </w:pPr>
      <w:r w:rsidRPr="00061AB7">
        <w:t>42 6955     7     - приборов, инструментов и приспособлений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математических</w:t>
      </w:r>
    </w:p>
    <w:p w:rsidR="00CC4CF9" w:rsidRPr="00061AB7" w:rsidRDefault="00CC4CF9">
      <w:pPr>
        <w:pStyle w:val="ConsPlusCell"/>
        <w:jc w:val="both"/>
      </w:pPr>
      <w:r w:rsidRPr="00061AB7">
        <w:t>42 6970     9     Узлы и детали / средств сигнализации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информации конторских</w:t>
      </w:r>
    </w:p>
    <w:p w:rsidR="00CC4CF9" w:rsidRPr="00061AB7" w:rsidRDefault="00CC4CF9">
      <w:pPr>
        <w:pStyle w:val="ConsPlusCell"/>
        <w:jc w:val="both"/>
      </w:pPr>
      <w:r w:rsidRPr="00061AB7">
        <w:t>42 6971     4     - устройств вызывных конторских</w:t>
      </w:r>
    </w:p>
    <w:p w:rsidR="00CC4CF9" w:rsidRPr="00061AB7" w:rsidRDefault="00CC4CF9">
      <w:pPr>
        <w:pStyle w:val="ConsPlusCell"/>
        <w:jc w:val="both"/>
      </w:pPr>
      <w:r w:rsidRPr="00061AB7">
        <w:t>42 6972     4     - устройств информации конторских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42 7000     7     Машины и приборы для измерения механических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величин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42 7100     0     Машины и приборы для определения механических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свойств материалов</w:t>
      </w:r>
    </w:p>
    <w:p w:rsidR="00CC4CF9" w:rsidRPr="00061AB7" w:rsidRDefault="00CC4CF9">
      <w:pPr>
        <w:pStyle w:val="ConsPlusCell"/>
        <w:jc w:val="both"/>
      </w:pPr>
      <w:r w:rsidRPr="00061AB7">
        <w:t>42 7110     5     Машины и приборы для испытания металлов</w:t>
      </w:r>
    </w:p>
    <w:p w:rsidR="00CC4CF9" w:rsidRPr="00061AB7" w:rsidRDefault="00CC4CF9">
      <w:pPr>
        <w:pStyle w:val="ConsPlusCell"/>
        <w:jc w:val="both"/>
      </w:pPr>
      <w:r w:rsidRPr="00061AB7">
        <w:t>42 7111     0     Машины для испытания металлов на растяжение,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сжатие и изгиб</w:t>
      </w:r>
    </w:p>
    <w:p w:rsidR="00CC4CF9" w:rsidRPr="00061AB7" w:rsidRDefault="00CC4CF9">
      <w:pPr>
        <w:pStyle w:val="ConsPlusCell"/>
        <w:jc w:val="both"/>
      </w:pPr>
      <w:r w:rsidRPr="00061AB7">
        <w:t>42 7112     6     Машины для испытания металлов на кручение</w:t>
      </w:r>
    </w:p>
    <w:p w:rsidR="00CC4CF9" w:rsidRPr="00061AB7" w:rsidRDefault="00CC4CF9">
      <w:pPr>
        <w:pStyle w:val="ConsPlusCell"/>
        <w:jc w:val="both"/>
      </w:pPr>
      <w:r w:rsidRPr="00061AB7">
        <w:t>42 7113     1     Приборы для измерения твердости металлов</w:t>
      </w:r>
    </w:p>
    <w:p w:rsidR="00CC4CF9" w:rsidRPr="00061AB7" w:rsidRDefault="00CC4CF9">
      <w:pPr>
        <w:pStyle w:val="ConsPlusCell"/>
        <w:jc w:val="both"/>
      </w:pPr>
      <w:r w:rsidRPr="00061AB7">
        <w:t>42 7114     7     Машины / для испытания металлов на удар (копры)</w:t>
      </w:r>
    </w:p>
    <w:p w:rsidR="00CC4CF9" w:rsidRPr="00061AB7" w:rsidRDefault="00CC4CF9">
      <w:pPr>
        <w:pStyle w:val="ConsPlusCell"/>
        <w:jc w:val="both"/>
      </w:pPr>
      <w:r w:rsidRPr="00061AB7">
        <w:t>42 7115     2     - для испытания металлов на трение и износ</w:t>
      </w:r>
    </w:p>
    <w:p w:rsidR="00CC4CF9" w:rsidRPr="00061AB7" w:rsidRDefault="00CC4CF9">
      <w:pPr>
        <w:pStyle w:val="ConsPlusCell"/>
        <w:jc w:val="both"/>
      </w:pPr>
      <w:r w:rsidRPr="00061AB7">
        <w:t>42 7116     8     - для испытания материалов на ползучесть,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длительную прочность и релаксацию</w:t>
      </w:r>
    </w:p>
    <w:p w:rsidR="00CC4CF9" w:rsidRPr="00061AB7" w:rsidRDefault="00CC4CF9">
      <w:pPr>
        <w:pStyle w:val="ConsPlusCell"/>
        <w:jc w:val="both"/>
      </w:pPr>
      <w:r w:rsidRPr="00061AB7">
        <w:t>42 7117     3     - для испытания металлов на усталость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определения динамических свойств</w:t>
      </w:r>
    </w:p>
    <w:p w:rsidR="00CC4CF9" w:rsidRPr="00061AB7" w:rsidRDefault="00CC4CF9">
      <w:pPr>
        <w:pStyle w:val="ConsPlusCell"/>
        <w:jc w:val="both"/>
      </w:pPr>
      <w:r w:rsidRPr="00061AB7">
        <w:t>42 7118     9     Машины и приборы для технологических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специальных испытаний металлов</w:t>
      </w:r>
    </w:p>
    <w:p w:rsidR="00CC4CF9" w:rsidRPr="00061AB7" w:rsidRDefault="00CC4CF9">
      <w:pPr>
        <w:pStyle w:val="ConsPlusCell"/>
        <w:jc w:val="both"/>
      </w:pPr>
      <w:r w:rsidRPr="00061AB7">
        <w:t>42 7119     4     Устройства вспомогательные и оборудование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подготовки образцов металлов</w:t>
      </w:r>
    </w:p>
    <w:p w:rsidR="00CC4CF9" w:rsidRPr="00061AB7" w:rsidRDefault="00CC4CF9">
      <w:pPr>
        <w:pStyle w:val="ConsPlusCell"/>
        <w:jc w:val="both"/>
      </w:pPr>
      <w:r w:rsidRPr="00061AB7">
        <w:t>42 7120     9     Машины и приборы для испытания строительных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</w:t>
      </w:r>
    </w:p>
    <w:p w:rsidR="00CC4CF9" w:rsidRPr="00061AB7" w:rsidRDefault="00CC4CF9">
      <w:pPr>
        <w:pStyle w:val="ConsPlusCell"/>
        <w:jc w:val="both"/>
      </w:pPr>
      <w:r w:rsidRPr="00061AB7">
        <w:t>42 7121     5     Машины для испытания строительных материалов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 растяжение, сжатие и изгиб</w:t>
      </w:r>
    </w:p>
    <w:p w:rsidR="00CC4CF9" w:rsidRPr="00061AB7" w:rsidRDefault="00CC4CF9">
      <w:pPr>
        <w:pStyle w:val="ConsPlusCell"/>
        <w:jc w:val="both"/>
      </w:pPr>
      <w:r w:rsidRPr="00061AB7">
        <w:t>42 7122     0     Машины для испытания строительных материалов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 кручение</w:t>
      </w:r>
    </w:p>
    <w:p w:rsidR="00CC4CF9" w:rsidRPr="00061AB7" w:rsidRDefault="00CC4CF9">
      <w:pPr>
        <w:pStyle w:val="ConsPlusCell"/>
        <w:jc w:val="both"/>
      </w:pPr>
      <w:r w:rsidRPr="00061AB7">
        <w:t>42 7123     6     Приборы для измерения твердости строительных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</w:t>
      </w:r>
    </w:p>
    <w:p w:rsidR="00CC4CF9" w:rsidRPr="00061AB7" w:rsidRDefault="00CC4CF9">
      <w:pPr>
        <w:pStyle w:val="ConsPlusCell"/>
        <w:jc w:val="both"/>
      </w:pPr>
      <w:r w:rsidRPr="00061AB7">
        <w:t>42 7124     1     Машины / для испытания строительных материалов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 удар</w:t>
      </w:r>
    </w:p>
    <w:p w:rsidR="00CC4CF9" w:rsidRPr="00061AB7" w:rsidRDefault="00CC4CF9">
      <w:pPr>
        <w:pStyle w:val="ConsPlusCell"/>
        <w:jc w:val="both"/>
      </w:pPr>
      <w:r w:rsidRPr="00061AB7">
        <w:t>42 7125     7     - для испытания строительных материалов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трение и износ</w:t>
      </w:r>
    </w:p>
    <w:p w:rsidR="00CC4CF9" w:rsidRPr="00061AB7" w:rsidRDefault="00CC4CF9">
      <w:pPr>
        <w:pStyle w:val="ConsPlusCell"/>
        <w:jc w:val="both"/>
      </w:pPr>
      <w:r w:rsidRPr="00061AB7">
        <w:t>42 7126     2     - для испытания строительных материалов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ползучесть, длительную прочность и релаксацию</w:t>
      </w:r>
    </w:p>
    <w:p w:rsidR="00CC4CF9" w:rsidRPr="00061AB7" w:rsidRDefault="00CC4CF9">
      <w:pPr>
        <w:pStyle w:val="ConsPlusCell"/>
        <w:jc w:val="both"/>
      </w:pPr>
      <w:r w:rsidRPr="00061AB7">
        <w:t>42 7127     8     - для испытания строительных материалов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усталость и определения динамических свойств</w:t>
      </w:r>
    </w:p>
    <w:p w:rsidR="00CC4CF9" w:rsidRPr="00061AB7" w:rsidRDefault="00CC4CF9">
      <w:pPr>
        <w:pStyle w:val="ConsPlusCell"/>
        <w:jc w:val="both"/>
      </w:pPr>
      <w:r w:rsidRPr="00061AB7">
        <w:t>42 7128     3     Машины и приборы для технологических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специальных испытаний строительных материалов</w:t>
      </w:r>
    </w:p>
    <w:p w:rsidR="00CC4CF9" w:rsidRPr="00061AB7" w:rsidRDefault="00CC4CF9">
      <w:pPr>
        <w:pStyle w:val="ConsPlusCell"/>
        <w:jc w:val="both"/>
      </w:pPr>
      <w:r w:rsidRPr="00061AB7">
        <w:t>42 7129     9     Устройства вспомогательные и оборудование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подготовки образцов строительных материалов</w:t>
      </w:r>
    </w:p>
    <w:p w:rsidR="00CC4CF9" w:rsidRPr="00061AB7" w:rsidRDefault="00CC4CF9">
      <w:pPr>
        <w:pStyle w:val="ConsPlusCell"/>
        <w:jc w:val="both"/>
      </w:pPr>
      <w:r w:rsidRPr="00061AB7">
        <w:t>42 7130     4     Машины и приборы для испытания материалов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легкой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42 7131     2     Машины для испытания материалов легкой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промышленности на растяжение, сжатие и изгиб</w:t>
      </w:r>
    </w:p>
    <w:p w:rsidR="00CC4CF9" w:rsidRPr="00061AB7" w:rsidRDefault="00CC4CF9">
      <w:pPr>
        <w:pStyle w:val="ConsPlusCell"/>
        <w:jc w:val="both"/>
      </w:pPr>
      <w:r w:rsidRPr="00061AB7">
        <w:t>42 7132     5     Машины для испытания материалов легкой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промышленности на кручение</w:t>
      </w:r>
    </w:p>
    <w:p w:rsidR="00CC4CF9" w:rsidRPr="00061AB7" w:rsidRDefault="00CC4CF9">
      <w:pPr>
        <w:pStyle w:val="ConsPlusCell"/>
        <w:jc w:val="both"/>
      </w:pPr>
      <w:r w:rsidRPr="00061AB7">
        <w:t>42 7133     0     Приборы для измерения твердости материалов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легкой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42 7134     6     Машины для испытания материалов легкой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промышленности / на удар</w:t>
      </w:r>
    </w:p>
    <w:p w:rsidR="00CC4CF9" w:rsidRPr="00061AB7" w:rsidRDefault="00CC4CF9">
      <w:pPr>
        <w:pStyle w:val="ConsPlusCell"/>
        <w:jc w:val="both"/>
      </w:pPr>
      <w:r w:rsidRPr="00061AB7">
        <w:t>42 7135     1     - на трение и износ</w:t>
      </w:r>
    </w:p>
    <w:p w:rsidR="00CC4CF9" w:rsidRPr="00061AB7" w:rsidRDefault="00CC4CF9">
      <w:pPr>
        <w:pStyle w:val="ConsPlusCell"/>
        <w:jc w:val="both"/>
      </w:pPr>
      <w:r w:rsidRPr="00061AB7">
        <w:t>42 7136     7     - на ползучесть, длительную прочность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релаксацию</w:t>
      </w:r>
    </w:p>
    <w:p w:rsidR="00CC4CF9" w:rsidRPr="00061AB7" w:rsidRDefault="00CC4CF9">
      <w:pPr>
        <w:pStyle w:val="ConsPlusCell"/>
        <w:jc w:val="both"/>
      </w:pPr>
      <w:r w:rsidRPr="00061AB7">
        <w:t>42 7137     2     - на усталость и определения динамических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свойств</w:t>
      </w:r>
    </w:p>
    <w:p w:rsidR="00CC4CF9" w:rsidRPr="00061AB7" w:rsidRDefault="00CC4CF9">
      <w:pPr>
        <w:pStyle w:val="ConsPlusCell"/>
        <w:jc w:val="both"/>
      </w:pPr>
      <w:r w:rsidRPr="00061AB7">
        <w:t>42 7138     8     Машины и приборы для технологических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специальных испытаний материалов легкой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42 7139     3     Устройства вспомогательные и оборудование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подготовки образцов материалов легкой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42 7150     3     Машины и приборы для испытания полимерных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</w:t>
      </w:r>
    </w:p>
    <w:p w:rsidR="00CC4CF9" w:rsidRPr="00061AB7" w:rsidRDefault="00CC4CF9">
      <w:pPr>
        <w:pStyle w:val="ConsPlusCell"/>
        <w:jc w:val="both"/>
      </w:pPr>
      <w:r w:rsidRPr="00061AB7">
        <w:t>42 7151     9     Машины для испытания полимерных материалов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растяжение, сжатие и изгиб</w:t>
      </w:r>
    </w:p>
    <w:p w:rsidR="00CC4CF9" w:rsidRPr="00061AB7" w:rsidRDefault="00CC4CF9">
      <w:pPr>
        <w:pStyle w:val="ConsPlusCell"/>
        <w:jc w:val="both"/>
      </w:pPr>
      <w:r w:rsidRPr="00061AB7">
        <w:t>42 7152     4     Машины для испытания полимерных материалов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кручение</w:t>
      </w:r>
    </w:p>
    <w:p w:rsidR="00CC4CF9" w:rsidRPr="00061AB7" w:rsidRDefault="00CC4CF9">
      <w:pPr>
        <w:pStyle w:val="ConsPlusCell"/>
        <w:jc w:val="both"/>
      </w:pPr>
      <w:r w:rsidRPr="00061AB7">
        <w:t>42 7153     0     Приборы для измерения твердости полимерных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</w:t>
      </w:r>
    </w:p>
    <w:p w:rsidR="00CC4CF9" w:rsidRPr="00061AB7" w:rsidRDefault="00CC4CF9">
      <w:pPr>
        <w:pStyle w:val="ConsPlusCell"/>
        <w:jc w:val="both"/>
      </w:pPr>
      <w:r w:rsidRPr="00061AB7">
        <w:t>42 7154     5     Машины для испытания полимерных материалов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 удар</w:t>
      </w:r>
    </w:p>
    <w:p w:rsidR="00CC4CF9" w:rsidRPr="00061AB7" w:rsidRDefault="00CC4CF9">
      <w:pPr>
        <w:pStyle w:val="ConsPlusCell"/>
        <w:jc w:val="both"/>
      </w:pPr>
      <w:r w:rsidRPr="00061AB7">
        <w:t>42 7155     0     - на трение и износ</w:t>
      </w:r>
    </w:p>
    <w:p w:rsidR="00CC4CF9" w:rsidRPr="00061AB7" w:rsidRDefault="00CC4CF9">
      <w:pPr>
        <w:pStyle w:val="ConsPlusCell"/>
        <w:jc w:val="both"/>
      </w:pPr>
      <w:r w:rsidRPr="00061AB7">
        <w:t>42 7156     6     - на ползучесть, длительную прочность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релаксацию</w:t>
      </w:r>
    </w:p>
    <w:p w:rsidR="00CC4CF9" w:rsidRPr="00061AB7" w:rsidRDefault="00CC4CF9">
      <w:pPr>
        <w:pStyle w:val="ConsPlusCell"/>
        <w:jc w:val="both"/>
      </w:pPr>
      <w:r w:rsidRPr="00061AB7">
        <w:t>42 7157     1     - на усталость и определения динамических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свойств</w:t>
      </w:r>
    </w:p>
    <w:p w:rsidR="00CC4CF9" w:rsidRPr="00061AB7" w:rsidRDefault="00CC4CF9">
      <w:pPr>
        <w:pStyle w:val="ConsPlusCell"/>
        <w:jc w:val="both"/>
      </w:pPr>
      <w:r w:rsidRPr="00061AB7">
        <w:t>42 7158     7     Машины и приборы для технологических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специальных испытаний полимерных материалов</w:t>
      </w:r>
    </w:p>
    <w:p w:rsidR="00CC4CF9" w:rsidRPr="00061AB7" w:rsidRDefault="00CC4CF9">
      <w:pPr>
        <w:pStyle w:val="ConsPlusCell"/>
        <w:jc w:val="both"/>
      </w:pPr>
      <w:r w:rsidRPr="00061AB7">
        <w:t>42 7159     2     Устройства вспомогательные и оборудование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подготовки образцов полимерных материалов</w:t>
      </w:r>
    </w:p>
    <w:p w:rsidR="00CC4CF9" w:rsidRPr="00061AB7" w:rsidRDefault="00CC4CF9">
      <w:pPr>
        <w:pStyle w:val="ConsPlusCell"/>
        <w:jc w:val="both"/>
      </w:pPr>
      <w:r w:rsidRPr="00061AB7">
        <w:t>42 7160     8     Машины и приборы для испытания бумаги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картона</w:t>
      </w:r>
    </w:p>
    <w:p w:rsidR="00CC4CF9" w:rsidRPr="00061AB7" w:rsidRDefault="00CC4CF9">
      <w:pPr>
        <w:pStyle w:val="ConsPlusCell"/>
        <w:jc w:val="both"/>
      </w:pPr>
      <w:r w:rsidRPr="00061AB7">
        <w:t>42 7161     3     Машины для испытания бумаги и картона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растяжение и сжатие</w:t>
      </w:r>
    </w:p>
    <w:p w:rsidR="00CC4CF9" w:rsidRPr="00061AB7" w:rsidRDefault="00CC4CF9">
      <w:pPr>
        <w:pStyle w:val="ConsPlusCell"/>
        <w:jc w:val="both"/>
      </w:pPr>
      <w:r w:rsidRPr="00061AB7">
        <w:t>42 7162     9     Приборы / для испытания бумаги и картона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кручение</w:t>
      </w:r>
    </w:p>
    <w:p w:rsidR="00CC4CF9" w:rsidRPr="00061AB7" w:rsidRDefault="00CC4CF9">
      <w:pPr>
        <w:pStyle w:val="ConsPlusCell"/>
        <w:jc w:val="both"/>
      </w:pPr>
      <w:r w:rsidRPr="00061AB7">
        <w:t>42 7163     4     - для измерения твердости бумаги и картона</w:t>
      </w:r>
    </w:p>
    <w:p w:rsidR="00CC4CF9" w:rsidRPr="00061AB7" w:rsidRDefault="00CC4CF9">
      <w:pPr>
        <w:pStyle w:val="ConsPlusCell"/>
        <w:jc w:val="both"/>
      </w:pPr>
      <w:r w:rsidRPr="00061AB7">
        <w:t>42 7164     3     - для испытания бумаги и картона на жесткость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упругость</w:t>
      </w:r>
    </w:p>
    <w:p w:rsidR="00CC4CF9" w:rsidRPr="00061AB7" w:rsidRDefault="00CC4CF9">
      <w:pPr>
        <w:pStyle w:val="ConsPlusCell"/>
        <w:jc w:val="both"/>
      </w:pPr>
      <w:r w:rsidRPr="00061AB7">
        <w:t>42 7165     5     - для испытания бумаги и картона на трение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износ</w:t>
      </w:r>
    </w:p>
    <w:p w:rsidR="00CC4CF9" w:rsidRPr="00061AB7" w:rsidRDefault="00CC4CF9">
      <w:pPr>
        <w:pStyle w:val="ConsPlusCell"/>
        <w:jc w:val="both"/>
      </w:pPr>
      <w:r w:rsidRPr="00061AB7">
        <w:t>42 7166     0     Машины и приборы для испытания бумаги и картона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 длительную прочность</w:t>
      </w:r>
    </w:p>
    <w:p w:rsidR="00CC4CF9" w:rsidRPr="00061AB7" w:rsidRDefault="00CC4CF9">
      <w:pPr>
        <w:pStyle w:val="ConsPlusCell"/>
        <w:jc w:val="both"/>
      </w:pPr>
      <w:r w:rsidRPr="00061AB7">
        <w:t>42 7167     6     Машины и приборы для испытания бумаги и картона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 усталость и определения динамических свойств</w:t>
      </w:r>
    </w:p>
    <w:p w:rsidR="00CC4CF9" w:rsidRPr="00061AB7" w:rsidRDefault="00CC4CF9">
      <w:pPr>
        <w:pStyle w:val="ConsPlusCell"/>
        <w:jc w:val="both"/>
      </w:pPr>
      <w:r w:rsidRPr="00061AB7">
        <w:t>42 7168     1     Машины и приборы для технологических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специальных испытаний бумаги и картона</w:t>
      </w:r>
    </w:p>
    <w:p w:rsidR="00CC4CF9" w:rsidRPr="00061AB7" w:rsidRDefault="00CC4CF9">
      <w:pPr>
        <w:pStyle w:val="ConsPlusCell"/>
        <w:jc w:val="both"/>
      </w:pPr>
      <w:r w:rsidRPr="00061AB7">
        <w:t>42 7169     7     Устройства вспомогательные и оборудование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подготовки образцов бумаги и картона</w:t>
      </w:r>
    </w:p>
    <w:p w:rsidR="00CC4CF9" w:rsidRPr="00061AB7" w:rsidRDefault="00CC4CF9">
      <w:pPr>
        <w:pStyle w:val="ConsPlusCell"/>
        <w:jc w:val="both"/>
      </w:pPr>
      <w:r w:rsidRPr="00061AB7">
        <w:t>42 7170     2     Машины и приборы для испытания формовочных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 и огнеупоров</w:t>
      </w:r>
    </w:p>
    <w:p w:rsidR="00CC4CF9" w:rsidRPr="00061AB7" w:rsidRDefault="00CC4CF9">
      <w:pPr>
        <w:pStyle w:val="ConsPlusCell"/>
        <w:jc w:val="both"/>
      </w:pPr>
      <w:r w:rsidRPr="00061AB7">
        <w:t>42 7171     8     Машины для испытания формовочных материалов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огнеупоров на растяжение, сжатие и изгиб</w:t>
      </w:r>
    </w:p>
    <w:p w:rsidR="00CC4CF9" w:rsidRPr="00061AB7" w:rsidRDefault="00CC4CF9">
      <w:pPr>
        <w:pStyle w:val="ConsPlusCell"/>
        <w:jc w:val="both"/>
      </w:pPr>
      <w:r w:rsidRPr="00061AB7">
        <w:t>42 7173     9     Приборы для измерения твердости формовочных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 и огнеупоров</w:t>
      </w:r>
    </w:p>
    <w:p w:rsidR="00CC4CF9" w:rsidRPr="00061AB7" w:rsidRDefault="00CC4CF9">
      <w:pPr>
        <w:pStyle w:val="ConsPlusCell"/>
        <w:jc w:val="both"/>
      </w:pPr>
      <w:r w:rsidRPr="00061AB7">
        <w:t>42 7174     4     Приборы для измерения формовочных материалов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огнеупоров на удар</w:t>
      </w:r>
    </w:p>
    <w:p w:rsidR="00CC4CF9" w:rsidRPr="00061AB7" w:rsidRDefault="00CC4CF9">
      <w:pPr>
        <w:pStyle w:val="ConsPlusCell"/>
        <w:jc w:val="both"/>
      </w:pPr>
      <w:r w:rsidRPr="00061AB7">
        <w:t>42 7175     7     Машины для испытания формовочных материалов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огнеупоров на износ</w:t>
      </w:r>
    </w:p>
    <w:p w:rsidR="00CC4CF9" w:rsidRPr="00061AB7" w:rsidRDefault="00CC4CF9">
      <w:pPr>
        <w:pStyle w:val="ConsPlusCell"/>
        <w:jc w:val="both"/>
      </w:pPr>
      <w:r w:rsidRPr="00061AB7">
        <w:t>42 7176     5     Машины для испытания формовочных материалов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огнеупоров на длительную прочность</w:t>
      </w:r>
    </w:p>
    <w:p w:rsidR="00CC4CF9" w:rsidRPr="00061AB7" w:rsidRDefault="00CC4CF9">
      <w:pPr>
        <w:pStyle w:val="ConsPlusCell"/>
        <w:jc w:val="both"/>
      </w:pPr>
      <w:r w:rsidRPr="00061AB7">
        <w:t>42 7177     0     Машины для испытания формовочных материалов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огнеупоров на усталость и определения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динамических свойств</w:t>
      </w:r>
    </w:p>
    <w:p w:rsidR="00CC4CF9" w:rsidRPr="00061AB7" w:rsidRDefault="00CC4CF9">
      <w:pPr>
        <w:pStyle w:val="ConsPlusCell"/>
        <w:jc w:val="both"/>
      </w:pPr>
      <w:r w:rsidRPr="00061AB7">
        <w:t>42 7178     6     Машины и приборы для технологических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специальных испытаний формовочных материалов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огнеупоров</w:t>
      </w:r>
    </w:p>
    <w:p w:rsidR="00CC4CF9" w:rsidRPr="00061AB7" w:rsidRDefault="00CC4CF9">
      <w:pPr>
        <w:pStyle w:val="ConsPlusCell"/>
        <w:jc w:val="both"/>
      </w:pPr>
      <w:r w:rsidRPr="00061AB7">
        <w:t>42 7179     1     Устройства вспомогательные и оборудование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подготовки образцов формовочных материалов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огнеупоров</w:t>
      </w:r>
    </w:p>
    <w:p w:rsidR="00CC4CF9" w:rsidRPr="00061AB7" w:rsidRDefault="00CC4CF9">
      <w:pPr>
        <w:pStyle w:val="ConsPlusCell"/>
        <w:jc w:val="both"/>
      </w:pPr>
      <w:r w:rsidRPr="00061AB7">
        <w:t>42 7180     7     Машины и приборы для испытания прочих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 и конструкций</w:t>
      </w:r>
    </w:p>
    <w:p w:rsidR="00CC4CF9" w:rsidRPr="00061AB7" w:rsidRDefault="00CC4CF9">
      <w:pPr>
        <w:pStyle w:val="ConsPlusCell"/>
        <w:jc w:val="both"/>
      </w:pPr>
      <w:r w:rsidRPr="00061AB7">
        <w:t>42 7181     2     Машины для испытания прочих материалов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конструкций на растяжение, сжатие и изгиб</w:t>
      </w:r>
    </w:p>
    <w:p w:rsidR="00CC4CF9" w:rsidRPr="00061AB7" w:rsidRDefault="00CC4CF9">
      <w:pPr>
        <w:pStyle w:val="ConsPlusCell"/>
        <w:jc w:val="both"/>
      </w:pPr>
      <w:r w:rsidRPr="00061AB7">
        <w:t>42 7182     8     Машины для испытания прочих материалов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конструкций на кручение</w:t>
      </w:r>
    </w:p>
    <w:p w:rsidR="00CC4CF9" w:rsidRPr="00061AB7" w:rsidRDefault="00CC4CF9">
      <w:pPr>
        <w:pStyle w:val="ConsPlusCell"/>
        <w:jc w:val="both"/>
      </w:pPr>
      <w:r w:rsidRPr="00061AB7">
        <w:t>42 7183     3     Машины и приборы для измерения твердости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прочих материалов и конструкций</w:t>
      </w:r>
    </w:p>
    <w:p w:rsidR="00CC4CF9" w:rsidRPr="00061AB7" w:rsidRDefault="00CC4CF9">
      <w:pPr>
        <w:pStyle w:val="ConsPlusCell"/>
        <w:jc w:val="both"/>
      </w:pPr>
      <w:r w:rsidRPr="00061AB7">
        <w:t>42 7184     9     Машины для испытания прочих материалов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конструкций / на удар</w:t>
      </w:r>
    </w:p>
    <w:p w:rsidR="00CC4CF9" w:rsidRPr="00061AB7" w:rsidRDefault="00CC4CF9">
      <w:pPr>
        <w:pStyle w:val="ConsPlusCell"/>
        <w:jc w:val="both"/>
      </w:pPr>
      <w:r w:rsidRPr="00061AB7">
        <w:t>42 7185     4     - на трение и износ</w:t>
      </w:r>
    </w:p>
    <w:p w:rsidR="00CC4CF9" w:rsidRPr="00061AB7" w:rsidRDefault="00CC4CF9">
      <w:pPr>
        <w:pStyle w:val="ConsPlusCell"/>
        <w:jc w:val="both"/>
      </w:pPr>
      <w:r w:rsidRPr="00061AB7">
        <w:t>42 7186     0     - на ползучесть, длительную прочность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релаксацию</w:t>
      </w:r>
    </w:p>
    <w:p w:rsidR="00CC4CF9" w:rsidRPr="00061AB7" w:rsidRDefault="00CC4CF9">
      <w:pPr>
        <w:pStyle w:val="ConsPlusCell"/>
        <w:jc w:val="both"/>
      </w:pPr>
      <w:r w:rsidRPr="00061AB7">
        <w:t>42 7187     5     - на усталость и определения динамических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свойств</w:t>
      </w:r>
    </w:p>
    <w:p w:rsidR="00CC4CF9" w:rsidRPr="00061AB7" w:rsidRDefault="00CC4CF9">
      <w:pPr>
        <w:pStyle w:val="ConsPlusCell"/>
        <w:jc w:val="both"/>
      </w:pPr>
      <w:r w:rsidRPr="00061AB7">
        <w:t>42 7188     0     Машины и приборы для технологических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специальных испытаний прочих материалов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конструкций</w:t>
      </w:r>
    </w:p>
    <w:p w:rsidR="00CC4CF9" w:rsidRPr="00061AB7" w:rsidRDefault="00CC4CF9">
      <w:pPr>
        <w:pStyle w:val="ConsPlusCell"/>
        <w:jc w:val="both"/>
      </w:pPr>
      <w:r w:rsidRPr="00061AB7">
        <w:t>42 7189     6     Устройства вспомогательные и оборудование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подготовки образцов прочих материалов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конструкций</w:t>
      </w:r>
    </w:p>
    <w:p w:rsidR="00CC4CF9" w:rsidRPr="00061AB7" w:rsidRDefault="00CC4CF9">
      <w:pPr>
        <w:pStyle w:val="ConsPlusCell"/>
        <w:jc w:val="both"/>
      </w:pPr>
      <w:r w:rsidRPr="00061AB7">
        <w:t>42 7190     1     Принадлежности, устройства и комплектующие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изделия к машинам и приборам для / определения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механических свойств материалов</w:t>
      </w:r>
    </w:p>
    <w:p w:rsidR="00CC4CF9" w:rsidRPr="00061AB7" w:rsidRDefault="00CC4CF9">
      <w:pPr>
        <w:pStyle w:val="ConsPlusCell"/>
        <w:jc w:val="both"/>
      </w:pPr>
      <w:r w:rsidRPr="00061AB7">
        <w:t>42 7191     7     - испытания металлов</w:t>
      </w:r>
    </w:p>
    <w:p w:rsidR="00CC4CF9" w:rsidRPr="00061AB7" w:rsidRDefault="00CC4CF9">
      <w:pPr>
        <w:pStyle w:val="ConsPlusCell"/>
        <w:jc w:val="both"/>
      </w:pPr>
      <w:r w:rsidRPr="00061AB7">
        <w:t>42 7192     2     - испытания строительных материалов</w:t>
      </w:r>
    </w:p>
    <w:p w:rsidR="00CC4CF9" w:rsidRPr="00061AB7" w:rsidRDefault="00CC4CF9">
      <w:pPr>
        <w:pStyle w:val="ConsPlusCell"/>
        <w:jc w:val="both"/>
      </w:pPr>
      <w:r w:rsidRPr="00061AB7">
        <w:t>42 7193     8     - испытания материалов легкой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42 7195     9     - испытания полимерных материалов</w:t>
      </w:r>
    </w:p>
    <w:p w:rsidR="00CC4CF9" w:rsidRPr="00061AB7" w:rsidRDefault="00CC4CF9">
      <w:pPr>
        <w:pStyle w:val="ConsPlusCell"/>
        <w:jc w:val="both"/>
      </w:pPr>
      <w:r w:rsidRPr="00061AB7">
        <w:t>42 7196     4     - испытания бумаги и картона</w:t>
      </w:r>
    </w:p>
    <w:p w:rsidR="00CC4CF9" w:rsidRPr="00061AB7" w:rsidRDefault="00CC4CF9">
      <w:pPr>
        <w:pStyle w:val="ConsPlusCell"/>
        <w:jc w:val="both"/>
      </w:pPr>
      <w:r w:rsidRPr="00061AB7">
        <w:t>42 7197     4     - испытания формовочных материалов и огнеупоров</w:t>
      </w:r>
    </w:p>
    <w:p w:rsidR="00CC4CF9" w:rsidRPr="00061AB7" w:rsidRDefault="00CC4CF9">
      <w:pPr>
        <w:pStyle w:val="ConsPlusCell"/>
        <w:jc w:val="both"/>
      </w:pPr>
      <w:r w:rsidRPr="00061AB7">
        <w:t>42 7198     5     - испытания материалов и конструкций прочих</w:t>
      </w:r>
    </w:p>
    <w:p w:rsidR="00CC4CF9" w:rsidRPr="00061AB7" w:rsidRDefault="00CC4CF9">
      <w:pPr>
        <w:pStyle w:val="ConsPlusCell"/>
        <w:jc w:val="both"/>
      </w:pPr>
      <w:r w:rsidRPr="00061AB7">
        <w:t>42 7300     8     Приборы для измерения усилий и деформаций</w:t>
      </w:r>
    </w:p>
    <w:p w:rsidR="00CC4CF9" w:rsidRPr="00061AB7" w:rsidRDefault="00CC4CF9">
      <w:pPr>
        <w:pStyle w:val="ConsPlusCell"/>
        <w:jc w:val="both"/>
      </w:pPr>
      <w:r w:rsidRPr="00061AB7">
        <w:t>42 7310     2     Динамометры общего назначения /</w:t>
      </w:r>
    </w:p>
    <w:p w:rsidR="00CC4CF9" w:rsidRPr="00061AB7" w:rsidRDefault="00CC4CF9">
      <w:pPr>
        <w:pStyle w:val="ConsPlusCell"/>
        <w:jc w:val="both"/>
      </w:pPr>
      <w:r w:rsidRPr="00061AB7">
        <w:t>42 7311     8     - с визуальным отсчетом</w:t>
      </w:r>
    </w:p>
    <w:p w:rsidR="00CC4CF9" w:rsidRPr="00061AB7" w:rsidRDefault="00CC4CF9">
      <w:pPr>
        <w:pStyle w:val="ConsPlusCell"/>
        <w:jc w:val="both"/>
      </w:pPr>
      <w:r w:rsidRPr="00061AB7">
        <w:t>42 7312     3     - с документальной регистрацией</w:t>
      </w:r>
    </w:p>
    <w:p w:rsidR="00CC4CF9" w:rsidRPr="00061AB7" w:rsidRDefault="00CC4CF9">
      <w:pPr>
        <w:pStyle w:val="ConsPlusCell"/>
        <w:jc w:val="both"/>
      </w:pPr>
      <w:r w:rsidRPr="00061AB7">
        <w:t>42 7313     9     - с дистанционной передачей показаний</w:t>
      </w:r>
    </w:p>
    <w:p w:rsidR="00CC4CF9" w:rsidRPr="00061AB7" w:rsidRDefault="00CC4CF9">
      <w:pPr>
        <w:pStyle w:val="ConsPlusCell"/>
        <w:jc w:val="both"/>
      </w:pPr>
      <w:r w:rsidRPr="00061AB7">
        <w:t>42 7318     6     - прочие</w:t>
      </w:r>
    </w:p>
    <w:p w:rsidR="00CC4CF9" w:rsidRPr="00061AB7" w:rsidRDefault="00CC4CF9">
      <w:pPr>
        <w:pStyle w:val="ConsPlusCell"/>
        <w:jc w:val="both"/>
      </w:pPr>
      <w:r w:rsidRPr="00061AB7">
        <w:t>42 7320     7     Динамометры и силоизмерительные машины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образцовые</w:t>
      </w:r>
    </w:p>
    <w:p w:rsidR="00CC4CF9" w:rsidRPr="00061AB7" w:rsidRDefault="00CC4CF9">
      <w:pPr>
        <w:pStyle w:val="ConsPlusCell"/>
        <w:jc w:val="both"/>
      </w:pPr>
      <w:r w:rsidRPr="00061AB7">
        <w:t>42 7321     2     Динамометры образцовые I разряда</w:t>
      </w:r>
    </w:p>
    <w:p w:rsidR="00CC4CF9" w:rsidRPr="00061AB7" w:rsidRDefault="00CC4CF9">
      <w:pPr>
        <w:pStyle w:val="ConsPlusCell"/>
        <w:jc w:val="both"/>
      </w:pPr>
      <w:r w:rsidRPr="00061AB7">
        <w:t>42 7322     8     Динамометры образцовые (силоизмерительные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машины) II разряда</w:t>
      </w:r>
    </w:p>
    <w:p w:rsidR="00CC4CF9" w:rsidRPr="00061AB7" w:rsidRDefault="00CC4CF9">
      <w:pPr>
        <w:pStyle w:val="ConsPlusCell"/>
        <w:jc w:val="both"/>
      </w:pPr>
      <w:r w:rsidRPr="00061AB7">
        <w:t>42 7323     3     Динамометры образцовые III разряда</w:t>
      </w:r>
    </w:p>
    <w:p w:rsidR="00CC4CF9" w:rsidRPr="00061AB7" w:rsidRDefault="00CC4CF9">
      <w:pPr>
        <w:pStyle w:val="ConsPlusCell"/>
        <w:jc w:val="both"/>
      </w:pPr>
      <w:r w:rsidRPr="00061AB7">
        <w:t>42 7324     9     Установки эталонные (силоизмерительные машины)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прямого нагружения</w:t>
      </w:r>
    </w:p>
    <w:p w:rsidR="00CC4CF9" w:rsidRPr="00061AB7" w:rsidRDefault="00CC4CF9">
      <w:pPr>
        <w:pStyle w:val="ConsPlusCell"/>
        <w:jc w:val="both"/>
      </w:pPr>
      <w:r w:rsidRPr="00061AB7">
        <w:t>42 7325     4     Установки образцовые для градуировки и поверки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испытательных машин и силоизмерительных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устройств</w:t>
      </w:r>
    </w:p>
    <w:p w:rsidR="00CC4CF9" w:rsidRPr="00061AB7" w:rsidRDefault="00CC4CF9">
      <w:pPr>
        <w:pStyle w:val="ConsPlusCell"/>
        <w:jc w:val="both"/>
      </w:pPr>
      <w:r w:rsidRPr="00061AB7">
        <w:t>42 7330     1     Динамометры специальные /</w:t>
      </w:r>
    </w:p>
    <w:p w:rsidR="00CC4CF9" w:rsidRPr="00061AB7" w:rsidRDefault="00CC4CF9">
      <w:pPr>
        <w:pStyle w:val="ConsPlusCell"/>
        <w:jc w:val="both"/>
      </w:pPr>
      <w:r w:rsidRPr="00061AB7">
        <w:t>42 7331     7     - однокомпонентные</w:t>
      </w:r>
    </w:p>
    <w:p w:rsidR="00CC4CF9" w:rsidRPr="00061AB7" w:rsidRDefault="00CC4CF9">
      <w:pPr>
        <w:pStyle w:val="ConsPlusCell"/>
        <w:jc w:val="both"/>
      </w:pPr>
      <w:r w:rsidRPr="00061AB7">
        <w:t>42 7332     2     - многокомпонентные</w:t>
      </w:r>
    </w:p>
    <w:p w:rsidR="00CC4CF9" w:rsidRPr="00061AB7" w:rsidRDefault="00CC4CF9">
      <w:pPr>
        <w:pStyle w:val="ConsPlusCell"/>
        <w:jc w:val="both"/>
      </w:pPr>
      <w:r w:rsidRPr="00061AB7">
        <w:t>42 7333     8     Приборы и устройства специальные для измерения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усилий (тензометрические, вибрационно-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частотные и др.)</w:t>
      </w:r>
    </w:p>
    <w:p w:rsidR="00CC4CF9" w:rsidRPr="00061AB7" w:rsidRDefault="00CC4CF9">
      <w:pPr>
        <w:pStyle w:val="ConsPlusCell"/>
        <w:jc w:val="both"/>
      </w:pPr>
      <w:r w:rsidRPr="00061AB7">
        <w:t>42 7340     6     Приборы для определения моментов</w:t>
      </w:r>
    </w:p>
    <w:p w:rsidR="00CC4CF9" w:rsidRPr="00061AB7" w:rsidRDefault="00CC4CF9">
      <w:pPr>
        <w:pStyle w:val="ConsPlusCell"/>
        <w:jc w:val="both"/>
      </w:pPr>
      <w:r w:rsidRPr="00061AB7">
        <w:t>42 7341     1     Динамометры ротационные</w:t>
      </w:r>
    </w:p>
    <w:p w:rsidR="00CC4CF9" w:rsidRPr="00061AB7" w:rsidRDefault="00CC4CF9">
      <w:pPr>
        <w:pStyle w:val="ConsPlusCell"/>
        <w:jc w:val="both"/>
      </w:pPr>
      <w:r w:rsidRPr="00061AB7">
        <w:t>42 7342     7     Измерители моментов</w:t>
      </w:r>
    </w:p>
    <w:p w:rsidR="00CC4CF9" w:rsidRPr="00061AB7" w:rsidRDefault="00CC4CF9">
      <w:pPr>
        <w:pStyle w:val="ConsPlusCell"/>
        <w:jc w:val="both"/>
      </w:pPr>
      <w:r w:rsidRPr="00061AB7">
        <w:t>42 7343     2     Установки и приборы образцовые для градуировки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поверки средств измерения крутящего момента</w:t>
      </w:r>
    </w:p>
    <w:p w:rsidR="00CC4CF9" w:rsidRPr="00061AB7" w:rsidRDefault="00CC4CF9">
      <w:pPr>
        <w:pStyle w:val="ConsPlusCell"/>
        <w:jc w:val="both"/>
      </w:pPr>
      <w:r w:rsidRPr="00061AB7">
        <w:t>42 7344     8     Установки эталонные для поверки образцовых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средств измерения крутящегося момента</w:t>
      </w:r>
    </w:p>
    <w:p w:rsidR="00CC4CF9" w:rsidRPr="00061AB7" w:rsidRDefault="00CC4CF9">
      <w:pPr>
        <w:pStyle w:val="ConsPlusCell"/>
        <w:jc w:val="both"/>
      </w:pPr>
      <w:r w:rsidRPr="00061AB7">
        <w:t>42 7350     0     Приборы для измерения деформации</w:t>
      </w:r>
    </w:p>
    <w:p w:rsidR="00CC4CF9" w:rsidRPr="00061AB7" w:rsidRDefault="00CC4CF9">
      <w:pPr>
        <w:pStyle w:val="ConsPlusCell"/>
        <w:jc w:val="both"/>
      </w:pPr>
      <w:r w:rsidRPr="00061AB7">
        <w:t>42 7351     6     Прогибомеры</w:t>
      </w:r>
    </w:p>
    <w:p w:rsidR="00CC4CF9" w:rsidRPr="00061AB7" w:rsidRDefault="00CC4CF9">
      <w:pPr>
        <w:pStyle w:val="ConsPlusCell"/>
        <w:jc w:val="both"/>
      </w:pPr>
      <w:r w:rsidRPr="00061AB7">
        <w:t>42 7352     1     Индикаторы</w:t>
      </w:r>
    </w:p>
    <w:p w:rsidR="00CC4CF9" w:rsidRPr="00061AB7" w:rsidRDefault="00CC4CF9">
      <w:pPr>
        <w:pStyle w:val="ConsPlusCell"/>
        <w:jc w:val="both"/>
      </w:pPr>
      <w:r w:rsidRPr="00061AB7">
        <w:t>42 7353     7     Клинометры</w:t>
      </w:r>
    </w:p>
    <w:p w:rsidR="00CC4CF9" w:rsidRPr="00061AB7" w:rsidRDefault="00CC4CF9">
      <w:pPr>
        <w:pStyle w:val="ConsPlusCell"/>
        <w:jc w:val="both"/>
      </w:pPr>
      <w:r w:rsidRPr="00061AB7">
        <w:t>42 7354     2     Тензометры</w:t>
      </w:r>
    </w:p>
    <w:p w:rsidR="00CC4CF9" w:rsidRPr="00061AB7" w:rsidRDefault="00CC4CF9">
      <w:pPr>
        <w:pStyle w:val="ConsPlusCell"/>
        <w:jc w:val="both"/>
      </w:pPr>
      <w:r w:rsidRPr="00061AB7">
        <w:t>42 7355     8     Сдвигомеры</w:t>
      </w:r>
    </w:p>
    <w:p w:rsidR="00CC4CF9" w:rsidRPr="00061AB7" w:rsidRDefault="00CC4CF9">
      <w:pPr>
        <w:pStyle w:val="ConsPlusCell"/>
        <w:jc w:val="both"/>
      </w:pPr>
      <w:r w:rsidRPr="00061AB7">
        <w:t>42 7356     3     Меры твердости образцовые</w:t>
      </w:r>
    </w:p>
    <w:p w:rsidR="00CC4CF9" w:rsidRPr="00061AB7" w:rsidRDefault="00CC4CF9">
      <w:pPr>
        <w:pStyle w:val="ConsPlusCell"/>
        <w:jc w:val="both"/>
      </w:pPr>
      <w:r w:rsidRPr="00061AB7">
        <w:t>42 7357     9     Угломеры</w:t>
      </w:r>
    </w:p>
    <w:p w:rsidR="00CC4CF9" w:rsidRPr="00061AB7" w:rsidRDefault="00CC4CF9">
      <w:pPr>
        <w:pStyle w:val="ConsPlusCell"/>
        <w:jc w:val="both"/>
      </w:pPr>
      <w:r w:rsidRPr="00061AB7">
        <w:t>42 7358     4     Приборы для измерения деформаций прочие</w:t>
      </w:r>
    </w:p>
    <w:p w:rsidR="00CC4CF9" w:rsidRPr="00061AB7" w:rsidRDefault="00CC4CF9">
      <w:pPr>
        <w:pStyle w:val="ConsPlusCell"/>
        <w:jc w:val="both"/>
      </w:pPr>
      <w:r w:rsidRPr="00061AB7">
        <w:t>42 7360     5     Машины и приборы для измерения усилий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деформаций прочие</w:t>
      </w:r>
    </w:p>
    <w:p w:rsidR="00CC4CF9" w:rsidRPr="00061AB7" w:rsidRDefault="00CC4CF9">
      <w:pPr>
        <w:pStyle w:val="ConsPlusCell"/>
        <w:jc w:val="both"/>
      </w:pPr>
      <w:r w:rsidRPr="00061AB7">
        <w:t>42 7361     0     Устройства динамометрические прочие</w:t>
      </w:r>
    </w:p>
    <w:p w:rsidR="00CC4CF9" w:rsidRPr="00061AB7" w:rsidRDefault="00CC4CF9">
      <w:pPr>
        <w:pStyle w:val="ConsPlusCell"/>
        <w:jc w:val="both"/>
      </w:pPr>
      <w:r w:rsidRPr="00061AB7">
        <w:t>42 7362     6     Граммометры</w:t>
      </w:r>
    </w:p>
    <w:p w:rsidR="00CC4CF9" w:rsidRPr="00061AB7" w:rsidRDefault="00CC4CF9">
      <w:pPr>
        <w:pStyle w:val="ConsPlusCell"/>
        <w:jc w:val="both"/>
      </w:pPr>
      <w:r w:rsidRPr="00061AB7">
        <w:t>42 7363     1     Приборы для измерений усилий в деталях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конструкциях прочие</w:t>
      </w:r>
    </w:p>
    <w:p w:rsidR="00CC4CF9" w:rsidRPr="00061AB7" w:rsidRDefault="00CC4CF9">
      <w:pPr>
        <w:pStyle w:val="ConsPlusCell"/>
        <w:jc w:val="both"/>
      </w:pPr>
      <w:r w:rsidRPr="00061AB7">
        <w:t>42 7364     7     Ограничители усилий</w:t>
      </w:r>
    </w:p>
    <w:p w:rsidR="00CC4CF9" w:rsidRPr="00061AB7" w:rsidRDefault="00CC4CF9">
      <w:pPr>
        <w:pStyle w:val="ConsPlusCell"/>
        <w:jc w:val="both"/>
      </w:pPr>
      <w:r w:rsidRPr="00061AB7">
        <w:t>42 7370     1     Датчики силы и деформации</w:t>
      </w:r>
    </w:p>
    <w:p w:rsidR="00CC4CF9" w:rsidRPr="00061AB7" w:rsidRDefault="00CC4CF9">
      <w:pPr>
        <w:pStyle w:val="ConsPlusCell"/>
        <w:jc w:val="both"/>
      </w:pPr>
      <w:r w:rsidRPr="00061AB7">
        <w:t>42 7371     5     Датчики / сопротивления</w:t>
      </w:r>
    </w:p>
    <w:p w:rsidR="00CC4CF9" w:rsidRPr="00061AB7" w:rsidRDefault="00CC4CF9">
      <w:pPr>
        <w:pStyle w:val="ConsPlusCell"/>
        <w:jc w:val="both"/>
      </w:pPr>
      <w:r w:rsidRPr="00061AB7">
        <w:t>42 7372     0     - пьезоэлектрические</w:t>
      </w:r>
    </w:p>
    <w:p w:rsidR="00CC4CF9" w:rsidRPr="00061AB7" w:rsidRDefault="00CC4CF9">
      <w:pPr>
        <w:pStyle w:val="ConsPlusCell"/>
        <w:jc w:val="both"/>
      </w:pPr>
      <w:r w:rsidRPr="00061AB7">
        <w:t>42 7373     6     - магнитоупругие</w:t>
      </w:r>
    </w:p>
    <w:p w:rsidR="00CC4CF9" w:rsidRPr="00061AB7" w:rsidRDefault="00CC4CF9">
      <w:pPr>
        <w:pStyle w:val="ConsPlusCell"/>
        <w:jc w:val="both"/>
      </w:pPr>
      <w:r w:rsidRPr="00061AB7">
        <w:t>42 7374     1     - индуктивные (индукционные)</w:t>
      </w:r>
    </w:p>
    <w:p w:rsidR="00CC4CF9" w:rsidRPr="00061AB7" w:rsidRDefault="00CC4CF9">
      <w:pPr>
        <w:pStyle w:val="ConsPlusCell"/>
        <w:jc w:val="both"/>
      </w:pPr>
      <w:r w:rsidRPr="00061AB7">
        <w:t>42 7375     7     - емкостные</w:t>
      </w:r>
    </w:p>
    <w:p w:rsidR="00CC4CF9" w:rsidRPr="00061AB7" w:rsidRDefault="00CC4CF9">
      <w:pPr>
        <w:pStyle w:val="ConsPlusCell"/>
        <w:jc w:val="both"/>
      </w:pPr>
      <w:r w:rsidRPr="00061AB7">
        <w:t>42 7376     2     - вибрационно-частотные</w:t>
      </w:r>
    </w:p>
    <w:p w:rsidR="00CC4CF9" w:rsidRPr="00061AB7" w:rsidRDefault="00CC4CF9">
      <w:pPr>
        <w:pStyle w:val="ConsPlusCell"/>
        <w:jc w:val="both"/>
      </w:pPr>
      <w:r w:rsidRPr="00061AB7">
        <w:t>42 7378     3     - силы и деформации прочие</w:t>
      </w:r>
    </w:p>
    <w:p w:rsidR="00CC4CF9" w:rsidRPr="00061AB7" w:rsidRDefault="00CC4CF9">
      <w:pPr>
        <w:pStyle w:val="ConsPlusCell"/>
        <w:jc w:val="both"/>
      </w:pPr>
      <w:r w:rsidRPr="00061AB7">
        <w:t>42 7390     9     Принадлежности, устройства и комплектующие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изделия / к машинам и приборам для измерения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усилий и деформаций</w:t>
      </w:r>
    </w:p>
    <w:p w:rsidR="00CC4CF9" w:rsidRPr="00061AB7" w:rsidRDefault="00CC4CF9">
      <w:pPr>
        <w:pStyle w:val="ConsPlusCell"/>
        <w:jc w:val="both"/>
      </w:pPr>
      <w:r w:rsidRPr="00061AB7">
        <w:t>42 7391     4     - к динамометрам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42 7392     9     - к динамометрам и силоизмерительным машинам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образцовым</w:t>
      </w:r>
    </w:p>
    <w:p w:rsidR="00CC4CF9" w:rsidRPr="00061AB7" w:rsidRDefault="00CC4CF9">
      <w:pPr>
        <w:pStyle w:val="ConsPlusCell"/>
        <w:jc w:val="both"/>
      </w:pPr>
      <w:r w:rsidRPr="00061AB7">
        <w:t>42 7393     5     - к динамометрам специальным</w:t>
      </w:r>
    </w:p>
    <w:p w:rsidR="00CC4CF9" w:rsidRPr="00061AB7" w:rsidRDefault="00CC4CF9">
      <w:pPr>
        <w:pStyle w:val="ConsPlusCell"/>
        <w:jc w:val="both"/>
      </w:pPr>
      <w:r w:rsidRPr="00061AB7">
        <w:t>42 7394     0     - к приборам для определения моментов</w:t>
      </w:r>
    </w:p>
    <w:p w:rsidR="00CC4CF9" w:rsidRPr="00061AB7" w:rsidRDefault="00CC4CF9">
      <w:pPr>
        <w:pStyle w:val="ConsPlusCell"/>
        <w:jc w:val="both"/>
      </w:pPr>
      <w:r w:rsidRPr="00061AB7">
        <w:t>42 7395     6     - к приборам для измерения деформаций</w:t>
      </w:r>
    </w:p>
    <w:p w:rsidR="00CC4CF9" w:rsidRPr="00061AB7" w:rsidRDefault="00CC4CF9">
      <w:pPr>
        <w:pStyle w:val="ConsPlusCell"/>
        <w:jc w:val="both"/>
      </w:pPr>
      <w:r w:rsidRPr="00061AB7">
        <w:t>42 7396     1     - к машинам и приборам для измерения усилий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деформаций прочим</w:t>
      </w:r>
    </w:p>
    <w:p w:rsidR="00CC4CF9" w:rsidRPr="00061AB7" w:rsidRDefault="00CC4CF9">
      <w:pPr>
        <w:pStyle w:val="ConsPlusCell"/>
        <w:jc w:val="both"/>
      </w:pPr>
      <w:r w:rsidRPr="00061AB7">
        <w:t>42 7397     7     - к датчикам силы и деформаций</w:t>
      </w:r>
    </w:p>
    <w:p w:rsidR="00CC4CF9" w:rsidRPr="00061AB7" w:rsidRDefault="00CC4CF9">
      <w:pPr>
        <w:pStyle w:val="ConsPlusCell"/>
        <w:jc w:val="both"/>
      </w:pPr>
      <w:r w:rsidRPr="00061AB7">
        <w:t>42 7400     1     Приборы весоизмерительные</w:t>
      </w:r>
    </w:p>
    <w:p w:rsidR="00CC4CF9" w:rsidRPr="00061AB7" w:rsidRDefault="00CC4CF9">
      <w:pPr>
        <w:pStyle w:val="ConsPlusCell"/>
        <w:jc w:val="both"/>
      </w:pPr>
      <w:r w:rsidRPr="00061AB7">
        <w:t>42 7410     6     Весы и дозаторы весовые дискретного действия</w:t>
      </w:r>
    </w:p>
    <w:p w:rsidR="00CC4CF9" w:rsidRPr="00061AB7" w:rsidRDefault="00CC4CF9">
      <w:pPr>
        <w:pStyle w:val="ConsPlusCell"/>
        <w:jc w:val="both"/>
      </w:pPr>
      <w:r w:rsidRPr="00061AB7">
        <w:t>42 7411     1     Весы автоматические дискретного действия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(порционные) / для суммарного учета сыпучих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</w:t>
      </w:r>
    </w:p>
    <w:p w:rsidR="00CC4CF9" w:rsidRPr="00061AB7" w:rsidRDefault="00CC4CF9">
      <w:pPr>
        <w:pStyle w:val="ConsPlusCell"/>
        <w:jc w:val="both"/>
      </w:pPr>
      <w:r w:rsidRPr="00061AB7">
        <w:t>42 7412     7     - для суммарного учета жидких материалов</w:t>
      </w:r>
    </w:p>
    <w:p w:rsidR="00CC4CF9" w:rsidRPr="00061AB7" w:rsidRDefault="00CC4CF9">
      <w:pPr>
        <w:pStyle w:val="ConsPlusCell"/>
        <w:jc w:val="both"/>
      </w:pPr>
      <w:r w:rsidRPr="00061AB7">
        <w:t>42 7413     2     - для суммарного учета материалов прочих</w:t>
      </w:r>
    </w:p>
    <w:p w:rsidR="00CC4CF9" w:rsidRPr="00061AB7" w:rsidRDefault="00CC4CF9">
      <w:pPr>
        <w:pStyle w:val="ConsPlusCell"/>
        <w:jc w:val="both"/>
      </w:pPr>
      <w:r w:rsidRPr="00061AB7">
        <w:t>42 7414     8     Дозаторы весовые дискретного действия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дозирования и фасовки сыпучих материалов</w:t>
      </w:r>
    </w:p>
    <w:p w:rsidR="00CC4CF9" w:rsidRPr="00061AB7" w:rsidRDefault="00CC4CF9">
      <w:pPr>
        <w:pStyle w:val="ConsPlusCell"/>
        <w:jc w:val="both"/>
      </w:pPr>
      <w:r w:rsidRPr="00061AB7">
        <w:t>42 7415     3     Дозаторы весовые дискретного действия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дозирования и фасовки жидких материалов</w:t>
      </w:r>
    </w:p>
    <w:p w:rsidR="00CC4CF9" w:rsidRPr="00061AB7" w:rsidRDefault="00CC4CF9">
      <w:pPr>
        <w:pStyle w:val="ConsPlusCell"/>
        <w:jc w:val="both"/>
      </w:pPr>
      <w:r w:rsidRPr="00061AB7">
        <w:t>42 7418     7     Дозаторы весовые дискретного действия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дозирования и фасовки материалов прочих</w:t>
      </w:r>
    </w:p>
    <w:p w:rsidR="00CC4CF9" w:rsidRPr="00061AB7" w:rsidRDefault="00CC4CF9">
      <w:pPr>
        <w:pStyle w:val="ConsPlusCell"/>
        <w:jc w:val="both"/>
      </w:pPr>
      <w:r w:rsidRPr="00061AB7">
        <w:t>42 7420     0     Весы / транспортные</w:t>
      </w:r>
    </w:p>
    <w:p w:rsidR="00CC4CF9" w:rsidRPr="00061AB7" w:rsidRDefault="00CC4CF9">
      <w:pPr>
        <w:pStyle w:val="ConsPlusCell"/>
        <w:jc w:val="both"/>
      </w:pPr>
      <w:r w:rsidRPr="00061AB7">
        <w:t>42 7421     6     - вагонные</w:t>
      </w:r>
    </w:p>
    <w:p w:rsidR="00CC4CF9" w:rsidRPr="00061AB7" w:rsidRDefault="00CC4CF9">
      <w:pPr>
        <w:pStyle w:val="ConsPlusCell"/>
        <w:jc w:val="both"/>
      </w:pPr>
      <w:r w:rsidRPr="00061AB7">
        <w:t>42 7422     1     - вагонеточные</w:t>
      </w:r>
    </w:p>
    <w:p w:rsidR="00CC4CF9" w:rsidRPr="00061AB7" w:rsidRDefault="00CC4CF9">
      <w:pPr>
        <w:pStyle w:val="ConsPlusCell"/>
        <w:jc w:val="both"/>
      </w:pPr>
      <w:r w:rsidRPr="00061AB7">
        <w:t>42 7423     7     - автомобильные стационарные</w:t>
      </w:r>
    </w:p>
    <w:p w:rsidR="00CC4CF9" w:rsidRPr="00061AB7" w:rsidRDefault="00CC4CF9">
      <w:pPr>
        <w:pStyle w:val="ConsPlusCell"/>
        <w:jc w:val="both"/>
      </w:pPr>
      <w:r w:rsidRPr="00061AB7">
        <w:t>42 7424     2     - автомобильные передвижные</w:t>
      </w:r>
    </w:p>
    <w:p w:rsidR="00CC4CF9" w:rsidRPr="00061AB7" w:rsidRDefault="00CC4CF9">
      <w:pPr>
        <w:pStyle w:val="ConsPlusCell"/>
        <w:jc w:val="both"/>
      </w:pPr>
      <w:r w:rsidRPr="00061AB7">
        <w:t>42 7425     8     - врезные</w:t>
      </w:r>
    </w:p>
    <w:p w:rsidR="00CC4CF9" w:rsidRPr="00061AB7" w:rsidRDefault="00CC4CF9">
      <w:pPr>
        <w:pStyle w:val="ConsPlusCell"/>
        <w:jc w:val="both"/>
      </w:pPr>
      <w:r w:rsidRPr="00061AB7">
        <w:t>42 7426     3     - монорельсовые</w:t>
      </w:r>
    </w:p>
    <w:p w:rsidR="00CC4CF9" w:rsidRPr="00061AB7" w:rsidRDefault="00CC4CF9">
      <w:pPr>
        <w:pStyle w:val="ConsPlusCell"/>
        <w:jc w:val="both"/>
      </w:pPr>
      <w:r w:rsidRPr="00061AB7">
        <w:t>42 7427     9     - крановые</w:t>
      </w:r>
    </w:p>
    <w:p w:rsidR="00CC4CF9" w:rsidRPr="00061AB7" w:rsidRDefault="00CC4CF9">
      <w:pPr>
        <w:pStyle w:val="ConsPlusCell"/>
        <w:jc w:val="both"/>
      </w:pPr>
      <w:r w:rsidRPr="00061AB7">
        <w:t>42 7430     5     Весы / платформенные и бункерные общего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42 7431     0     - товарные передвижные</w:t>
      </w:r>
    </w:p>
    <w:p w:rsidR="00CC4CF9" w:rsidRPr="00061AB7" w:rsidRDefault="00CC4CF9">
      <w:pPr>
        <w:pStyle w:val="ConsPlusCell"/>
        <w:jc w:val="both"/>
      </w:pPr>
      <w:r w:rsidRPr="00061AB7">
        <w:t>42 7432     6     - товарные стационарные</w:t>
      </w:r>
    </w:p>
    <w:p w:rsidR="00CC4CF9" w:rsidRPr="00061AB7" w:rsidRDefault="00CC4CF9">
      <w:pPr>
        <w:pStyle w:val="ConsPlusCell"/>
        <w:jc w:val="both"/>
      </w:pPr>
      <w:r w:rsidRPr="00061AB7">
        <w:t>42 7433     1     - для взвешивания скота</w:t>
      </w:r>
    </w:p>
    <w:p w:rsidR="00CC4CF9" w:rsidRPr="00061AB7" w:rsidRDefault="00CC4CF9">
      <w:pPr>
        <w:pStyle w:val="ConsPlusCell"/>
        <w:jc w:val="both"/>
      </w:pPr>
      <w:r w:rsidRPr="00061AB7">
        <w:t>42 7434     7     - платформенные медицинские</w:t>
      </w:r>
    </w:p>
    <w:p w:rsidR="00CC4CF9" w:rsidRPr="00061AB7" w:rsidRDefault="00CC4CF9">
      <w:pPr>
        <w:pStyle w:val="ConsPlusCell"/>
        <w:jc w:val="both"/>
      </w:pPr>
      <w:r w:rsidRPr="00061AB7">
        <w:t>42 7435     2     - бункерные элеваторные</w:t>
      </w:r>
    </w:p>
    <w:p w:rsidR="00CC4CF9" w:rsidRPr="00061AB7" w:rsidRDefault="00CC4CF9">
      <w:pPr>
        <w:pStyle w:val="ConsPlusCell"/>
        <w:jc w:val="both"/>
      </w:pPr>
      <w:r w:rsidRPr="00061AB7">
        <w:t>42 7438     9     - платформенные и бункерные общего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специального назначения прочие</w:t>
      </w:r>
    </w:p>
    <w:p w:rsidR="00CC4CF9" w:rsidRPr="00061AB7" w:rsidRDefault="00CC4CF9">
      <w:pPr>
        <w:pStyle w:val="ConsPlusCell"/>
        <w:jc w:val="both"/>
      </w:pPr>
      <w:r w:rsidRPr="00061AB7">
        <w:t>42 7440     8     Весы и дозаторы автоматические непрерывного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действия и расходомеры</w:t>
      </w:r>
    </w:p>
    <w:p w:rsidR="00CC4CF9" w:rsidRPr="00061AB7" w:rsidRDefault="00CC4CF9">
      <w:pPr>
        <w:pStyle w:val="ConsPlusCell"/>
        <w:jc w:val="both"/>
      </w:pPr>
      <w:r w:rsidRPr="00061AB7">
        <w:t>42 7441     5     Весы автоматические конвейерные</w:t>
      </w:r>
    </w:p>
    <w:p w:rsidR="00CC4CF9" w:rsidRPr="00061AB7" w:rsidRDefault="00CC4CF9">
      <w:pPr>
        <w:pStyle w:val="ConsPlusCell"/>
        <w:jc w:val="both"/>
      </w:pPr>
      <w:r w:rsidRPr="00061AB7">
        <w:t>42 7442     0     Дозаторы весовые автоматические непрерывного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действия транспортерные</w:t>
      </w:r>
    </w:p>
    <w:p w:rsidR="00CC4CF9" w:rsidRPr="00061AB7" w:rsidRDefault="00CC4CF9">
      <w:pPr>
        <w:pStyle w:val="ConsPlusCell"/>
        <w:jc w:val="both"/>
      </w:pPr>
      <w:r w:rsidRPr="00061AB7">
        <w:t>42 7443     6     Дозаторы весовые автоматические непрерывного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действия безтранспортные</w:t>
      </w:r>
    </w:p>
    <w:p w:rsidR="00CC4CF9" w:rsidRPr="00061AB7" w:rsidRDefault="00CC4CF9">
      <w:pPr>
        <w:pStyle w:val="ConsPlusCell"/>
        <w:jc w:val="both"/>
      </w:pPr>
      <w:r w:rsidRPr="00061AB7">
        <w:t>42 7445     7     Расходомеры весовые</w:t>
      </w:r>
    </w:p>
    <w:p w:rsidR="00CC4CF9" w:rsidRPr="00061AB7" w:rsidRDefault="00CC4CF9">
      <w:pPr>
        <w:pStyle w:val="ConsPlusCell"/>
        <w:jc w:val="both"/>
      </w:pPr>
      <w:r w:rsidRPr="00061AB7">
        <w:t>42 7448     3     Весы и дозаторы автоматические непрерывного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действия прочие</w:t>
      </w:r>
    </w:p>
    <w:p w:rsidR="00CC4CF9" w:rsidRPr="00061AB7" w:rsidRDefault="00CC4CF9">
      <w:pPr>
        <w:pStyle w:val="ConsPlusCell"/>
        <w:jc w:val="both"/>
      </w:pPr>
      <w:r w:rsidRPr="00061AB7">
        <w:t>42 7450     4     Весы / общего и специального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настольные, весы бытовые и безмены</w:t>
      </w:r>
    </w:p>
    <w:p w:rsidR="00CC4CF9" w:rsidRPr="00061AB7" w:rsidRDefault="00CC4CF9">
      <w:pPr>
        <w:pStyle w:val="ConsPlusCell"/>
        <w:jc w:val="both"/>
      </w:pPr>
      <w:r w:rsidRPr="00061AB7">
        <w:t>42 7451     1     - настольные торговые</w:t>
      </w:r>
    </w:p>
    <w:p w:rsidR="00CC4CF9" w:rsidRPr="00061AB7" w:rsidRDefault="00CC4CF9">
      <w:pPr>
        <w:pStyle w:val="ConsPlusCell"/>
        <w:jc w:val="both"/>
      </w:pPr>
      <w:r w:rsidRPr="00061AB7">
        <w:t>42 7452     5     - настольные медицинские</w:t>
      </w:r>
    </w:p>
    <w:p w:rsidR="00CC4CF9" w:rsidRPr="00061AB7" w:rsidRDefault="00CC4CF9">
      <w:pPr>
        <w:pStyle w:val="ConsPlusCell"/>
        <w:jc w:val="both"/>
      </w:pPr>
      <w:r w:rsidRPr="00061AB7">
        <w:t>42 7453     0     - настольные почтовые</w:t>
      </w:r>
    </w:p>
    <w:p w:rsidR="00CC4CF9" w:rsidRPr="00061AB7" w:rsidRDefault="00CC4CF9">
      <w:pPr>
        <w:pStyle w:val="ConsPlusCell"/>
        <w:jc w:val="both"/>
      </w:pPr>
      <w:r w:rsidRPr="00061AB7">
        <w:t>42 7454     6     - настольные технологические</w:t>
      </w:r>
    </w:p>
    <w:p w:rsidR="00CC4CF9" w:rsidRPr="00061AB7" w:rsidRDefault="00CC4CF9">
      <w:pPr>
        <w:pStyle w:val="ConsPlusCell"/>
        <w:jc w:val="both"/>
      </w:pPr>
      <w:r w:rsidRPr="00061AB7">
        <w:t>42 7457     2     - бытовые</w:t>
      </w:r>
    </w:p>
    <w:p w:rsidR="00CC4CF9" w:rsidRPr="00061AB7" w:rsidRDefault="00CC4CF9">
      <w:pPr>
        <w:pStyle w:val="ConsPlusCell"/>
        <w:jc w:val="both"/>
      </w:pPr>
      <w:r w:rsidRPr="00061AB7">
        <w:t>42 7458     8     Безмены</w:t>
      </w:r>
    </w:p>
    <w:p w:rsidR="00CC4CF9" w:rsidRPr="00061AB7" w:rsidRDefault="00CC4CF9">
      <w:pPr>
        <w:pStyle w:val="ConsPlusCell"/>
        <w:jc w:val="both"/>
      </w:pPr>
      <w:r w:rsidRPr="00061AB7">
        <w:t>42 7459     3     Весы настольные бытовые детские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42 7460     9     Весы специальные технологические</w:t>
      </w:r>
    </w:p>
    <w:p w:rsidR="00CC4CF9" w:rsidRPr="00061AB7" w:rsidRDefault="00CC4CF9">
      <w:pPr>
        <w:pStyle w:val="ConsPlusCell"/>
        <w:jc w:val="both"/>
      </w:pPr>
      <w:r w:rsidRPr="00061AB7">
        <w:t>42 7461     4     Электровагон - весы</w:t>
      </w:r>
    </w:p>
    <w:p w:rsidR="00CC4CF9" w:rsidRPr="00061AB7" w:rsidRDefault="00CC4CF9">
      <w:pPr>
        <w:pStyle w:val="ConsPlusCell"/>
        <w:jc w:val="both"/>
      </w:pPr>
      <w:r w:rsidRPr="00061AB7">
        <w:t>42 7462     5     Тележки электровесовые</w:t>
      </w:r>
    </w:p>
    <w:p w:rsidR="00CC4CF9" w:rsidRPr="00061AB7" w:rsidRDefault="00CC4CF9">
      <w:pPr>
        <w:pStyle w:val="ConsPlusCell"/>
        <w:jc w:val="both"/>
      </w:pPr>
      <w:r w:rsidRPr="00061AB7">
        <w:t>42 7463     5     Электровагон - весы углезагрузочные</w:t>
      </w:r>
    </w:p>
    <w:p w:rsidR="00CC4CF9" w:rsidRPr="00061AB7" w:rsidRDefault="00CC4CF9">
      <w:pPr>
        <w:pStyle w:val="ConsPlusCell"/>
        <w:jc w:val="both"/>
      </w:pPr>
      <w:r w:rsidRPr="00061AB7">
        <w:t>42 7464     0     Весы / бункерные для металлургии</w:t>
      </w:r>
    </w:p>
    <w:p w:rsidR="00CC4CF9" w:rsidRPr="00061AB7" w:rsidRDefault="00CC4CF9">
      <w:pPr>
        <w:pStyle w:val="ConsPlusCell"/>
        <w:jc w:val="both"/>
      </w:pPr>
      <w:r w:rsidRPr="00061AB7">
        <w:t>42 7465     6     - бункерные прочие</w:t>
      </w:r>
    </w:p>
    <w:p w:rsidR="00CC4CF9" w:rsidRPr="00061AB7" w:rsidRDefault="00CC4CF9">
      <w:pPr>
        <w:pStyle w:val="ConsPlusCell"/>
        <w:jc w:val="both"/>
      </w:pPr>
      <w:r w:rsidRPr="00061AB7">
        <w:t>42 7466     1     - платформенные для металлургии</w:t>
      </w:r>
    </w:p>
    <w:p w:rsidR="00CC4CF9" w:rsidRPr="00061AB7" w:rsidRDefault="00CC4CF9">
      <w:pPr>
        <w:pStyle w:val="ConsPlusCell"/>
        <w:jc w:val="both"/>
      </w:pPr>
      <w:r w:rsidRPr="00061AB7">
        <w:t>42 7467     7     - платформенные прочие</w:t>
      </w:r>
    </w:p>
    <w:p w:rsidR="00CC4CF9" w:rsidRPr="00061AB7" w:rsidRDefault="00CC4CF9">
      <w:pPr>
        <w:pStyle w:val="ConsPlusCell"/>
        <w:jc w:val="both"/>
      </w:pPr>
      <w:r w:rsidRPr="00061AB7">
        <w:t>42 7468     2     Системы весовые технологические</w:t>
      </w:r>
    </w:p>
    <w:p w:rsidR="00CC4CF9" w:rsidRPr="00061AB7" w:rsidRDefault="00CC4CF9">
      <w:pPr>
        <w:pStyle w:val="ConsPlusCell"/>
        <w:jc w:val="both"/>
      </w:pPr>
      <w:r w:rsidRPr="00061AB7">
        <w:t>42 7469     8     Весы и устройства специальные технологические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контрольного взвешивания</w:t>
      </w:r>
    </w:p>
    <w:p w:rsidR="00CC4CF9" w:rsidRPr="00061AB7" w:rsidRDefault="00CC4CF9">
      <w:pPr>
        <w:pStyle w:val="ConsPlusCell"/>
        <w:jc w:val="both"/>
      </w:pPr>
      <w:r w:rsidRPr="00061AB7">
        <w:t>42 7470     3     Весы лабораторные /</w:t>
      </w:r>
    </w:p>
    <w:p w:rsidR="00CC4CF9" w:rsidRPr="00061AB7" w:rsidRDefault="00CC4CF9">
      <w:pPr>
        <w:pStyle w:val="ConsPlusCell"/>
        <w:jc w:val="both"/>
      </w:pPr>
      <w:r w:rsidRPr="00061AB7">
        <w:t>42 7471     9     - технические</w:t>
      </w:r>
    </w:p>
    <w:p w:rsidR="00CC4CF9" w:rsidRPr="00061AB7" w:rsidRDefault="00CC4CF9">
      <w:pPr>
        <w:pStyle w:val="ConsPlusCell"/>
        <w:jc w:val="both"/>
      </w:pPr>
      <w:r w:rsidRPr="00061AB7">
        <w:t>42 7472     4     - аналитические, микроаналитические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ультрамикроаналитические</w:t>
      </w:r>
    </w:p>
    <w:p w:rsidR="00CC4CF9" w:rsidRPr="00061AB7" w:rsidRDefault="00CC4CF9">
      <w:pPr>
        <w:pStyle w:val="ConsPlusCell"/>
        <w:jc w:val="both"/>
      </w:pPr>
      <w:r w:rsidRPr="00061AB7">
        <w:t>42 7473     9     - образцовые</w:t>
      </w:r>
    </w:p>
    <w:p w:rsidR="00CC4CF9" w:rsidRPr="00061AB7" w:rsidRDefault="00CC4CF9">
      <w:pPr>
        <w:pStyle w:val="ConsPlusCell"/>
        <w:jc w:val="both"/>
      </w:pPr>
      <w:r w:rsidRPr="00061AB7">
        <w:t>42 7474     5     - специальные</w:t>
      </w:r>
    </w:p>
    <w:p w:rsidR="00CC4CF9" w:rsidRPr="00061AB7" w:rsidRDefault="00CC4CF9">
      <w:pPr>
        <w:pStyle w:val="ConsPlusCell"/>
        <w:jc w:val="both"/>
      </w:pPr>
      <w:r w:rsidRPr="00061AB7">
        <w:t>42 7475     0     - торсионные</w:t>
      </w:r>
    </w:p>
    <w:p w:rsidR="00CC4CF9" w:rsidRPr="00061AB7" w:rsidRDefault="00CC4CF9">
      <w:pPr>
        <w:pStyle w:val="ConsPlusCell"/>
        <w:jc w:val="both"/>
      </w:pPr>
      <w:r w:rsidRPr="00061AB7">
        <w:t>42 7476     6     Весы аптекарские</w:t>
      </w:r>
    </w:p>
    <w:p w:rsidR="00CC4CF9" w:rsidRPr="00061AB7" w:rsidRDefault="00CC4CF9">
      <w:pPr>
        <w:pStyle w:val="ConsPlusCell"/>
        <w:jc w:val="both"/>
      </w:pPr>
      <w:r w:rsidRPr="00061AB7">
        <w:t>42 7477     1     Весы лабораторные прочие</w:t>
      </w:r>
    </w:p>
    <w:p w:rsidR="00CC4CF9" w:rsidRPr="00061AB7" w:rsidRDefault="00CC4CF9">
      <w:pPr>
        <w:pStyle w:val="ConsPlusCell"/>
        <w:jc w:val="both"/>
      </w:pPr>
      <w:r w:rsidRPr="00061AB7">
        <w:t>42 7478     7     Квадранты весовые</w:t>
      </w:r>
    </w:p>
    <w:p w:rsidR="00CC4CF9" w:rsidRPr="00061AB7" w:rsidRDefault="00CC4CF9">
      <w:pPr>
        <w:pStyle w:val="ConsPlusCell"/>
        <w:jc w:val="both"/>
      </w:pPr>
      <w:r w:rsidRPr="00061AB7">
        <w:t>42 7479     2     Приборы весовые для косвенных измерений</w:t>
      </w:r>
    </w:p>
    <w:p w:rsidR="00CC4CF9" w:rsidRPr="00061AB7" w:rsidRDefault="00CC4CF9">
      <w:pPr>
        <w:pStyle w:val="ConsPlusCell"/>
        <w:jc w:val="both"/>
      </w:pPr>
      <w:r w:rsidRPr="00061AB7">
        <w:t>42 7480     8     Меры массы (гири), отсчетные устройства 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весоизмерителям и весоизмерительные устройства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42 7481     3     Меры массы / образцовые</w:t>
      </w:r>
    </w:p>
    <w:p w:rsidR="00CC4CF9" w:rsidRPr="00061AB7" w:rsidRDefault="00CC4CF9">
      <w:pPr>
        <w:pStyle w:val="ConsPlusCell"/>
        <w:jc w:val="both"/>
      </w:pPr>
      <w:r w:rsidRPr="00061AB7">
        <w:t>42 7482     9     - рабочие</w:t>
      </w:r>
    </w:p>
    <w:p w:rsidR="00CC4CF9" w:rsidRPr="00061AB7" w:rsidRDefault="00CC4CF9">
      <w:pPr>
        <w:pStyle w:val="ConsPlusCell"/>
        <w:jc w:val="both"/>
      </w:pPr>
      <w:r w:rsidRPr="00061AB7">
        <w:t>42 7483     4     - условные</w:t>
      </w:r>
    </w:p>
    <w:p w:rsidR="00CC4CF9" w:rsidRPr="00061AB7" w:rsidRDefault="00CC4CF9">
      <w:pPr>
        <w:pStyle w:val="ConsPlusCell"/>
        <w:jc w:val="both"/>
      </w:pPr>
      <w:r w:rsidRPr="00061AB7">
        <w:t>42 7484     2     Наборы и комплекты гирь</w:t>
      </w:r>
    </w:p>
    <w:p w:rsidR="00CC4CF9" w:rsidRPr="00061AB7" w:rsidRDefault="00CC4CF9">
      <w:pPr>
        <w:pStyle w:val="ConsPlusCell"/>
        <w:jc w:val="both"/>
      </w:pPr>
      <w:r w:rsidRPr="00061AB7">
        <w:t>42 7485     5     Меры массы специальные (рейтеры, кольцевые)</w:t>
      </w:r>
    </w:p>
    <w:p w:rsidR="00CC4CF9" w:rsidRPr="00061AB7" w:rsidRDefault="00CC4CF9">
      <w:pPr>
        <w:pStyle w:val="ConsPlusCell"/>
        <w:jc w:val="both"/>
      </w:pPr>
      <w:r w:rsidRPr="00061AB7">
        <w:t>42 7486     0     Меры массы прочие</w:t>
      </w:r>
    </w:p>
    <w:p w:rsidR="00CC4CF9" w:rsidRPr="00061AB7" w:rsidRDefault="00CC4CF9">
      <w:pPr>
        <w:pStyle w:val="ConsPlusCell"/>
        <w:jc w:val="both"/>
      </w:pPr>
      <w:r w:rsidRPr="00061AB7">
        <w:t>42 7487     6     Механизмы и устройства весоповерочные</w:t>
      </w:r>
    </w:p>
    <w:p w:rsidR="00CC4CF9" w:rsidRPr="00061AB7" w:rsidRDefault="00CC4CF9">
      <w:pPr>
        <w:pStyle w:val="ConsPlusCell"/>
        <w:jc w:val="both"/>
      </w:pPr>
      <w:r w:rsidRPr="00061AB7">
        <w:t>42 7488     1     Отсчетные устройства к весоизмерителям</w:t>
      </w:r>
    </w:p>
    <w:p w:rsidR="00CC4CF9" w:rsidRPr="00061AB7" w:rsidRDefault="00CC4CF9">
      <w:pPr>
        <w:pStyle w:val="ConsPlusCell"/>
        <w:jc w:val="both"/>
      </w:pPr>
      <w:r w:rsidRPr="00061AB7">
        <w:t>42 7489     7     Весоизмерительные устройства прочие</w:t>
      </w:r>
    </w:p>
    <w:p w:rsidR="00CC4CF9" w:rsidRPr="00061AB7" w:rsidRDefault="00CC4CF9">
      <w:pPr>
        <w:pStyle w:val="ConsPlusCell"/>
        <w:jc w:val="both"/>
      </w:pPr>
      <w:r w:rsidRPr="00061AB7">
        <w:t>42 7490     2     Принадлежности, устройства и комплектующие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изделия / к приборам весоизмерительным и мерам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массы</w:t>
      </w:r>
    </w:p>
    <w:p w:rsidR="00CC4CF9" w:rsidRPr="00061AB7" w:rsidRDefault="00CC4CF9">
      <w:pPr>
        <w:pStyle w:val="ConsPlusCell"/>
        <w:jc w:val="both"/>
      </w:pPr>
      <w:r w:rsidRPr="00061AB7">
        <w:t>42 7491     8     - к весам и дозаторам весовым дискретного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действия</w:t>
      </w:r>
    </w:p>
    <w:p w:rsidR="00CC4CF9" w:rsidRPr="00061AB7" w:rsidRDefault="00CC4CF9">
      <w:pPr>
        <w:pStyle w:val="ConsPlusCell"/>
        <w:jc w:val="both"/>
      </w:pPr>
      <w:r w:rsidRPr="00061AB7">
        <w:t>42 7492     3     - к весам транспортным</w:t>
      </w:r>
    </w:p>
    <w:p w:rsidR="00CC4CF9" w:rsidRPr="00061AB7" w:rsidRDefault="00CC4CF9">
      <w:pPr>
        <w:pStyle w:val="ConsPlusCell"/>
        <w:jc w:val="both"/>
      </w:pPr>
      <w:r w:rsidRPr="00061AB7">
        <w:t>42 7493     9     - к весам платформенным и бункерным общего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42 7494     4     - к весам и дозаторам автоматическим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непрерывного действия</w:t>
      </w:r>
    </w:p>
    <w:p w:rsidR="00CC4CF9" w:rsidRPr="00061AB7" w:rsidRDefault="00CC4CF9">
      <w:pPr>
        <w:pStyle w:val="ConsPlusCell"/>
        <w:jc w:val="both"/>
      </w:pPr>
      <w:r w:rsidRPr="00061AB7">
        <w:t>42 7495     6     - к весам общего и специального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настольным, весам бытовым и безменам</w:t>
      </w:r>
    </w:p>
    <w:p w:rsidR="00CC4CF9" w:rsidRPr="00061AB7" w:rsidRDefault="00CC4CF9">
      <w:pPr>
        <w:pStyle w:val="ConsPlusCell"/>
        <w:jc w:val="both"/>
      </w:pPr>
      <w:r w:rsidRPr="00061AB7">
        <w:t>42 7496     5     - к весам специальным технологическим</w:t>
      </w:r>
    </w:p>
    <w:p w:rsidR="00CC4CF9" w:rsidRPr="00061AB7" w:rsidRDefault="00CC4CF9">
      <w:pPr>
        <w:pStyle w:val="ConsPlusCell"/>
        <w:jc w:val="both"/>
      </w:pPr>
      <w:r w:rsidRPr="00061AB7">
        <w:t>42 7497     0     - к весам лабораторным</w:t>
      </w:r>
    </w:p>
    <w:p w:rsidR="00CC4CF9" w:rsidRPr="00061AB7" w:rsidRDefault="00CC4CF9">
      <w:pPr>
        <w:pStyle w:val="ConsPlusCell"/>
        <w:jc w:val="both"/>
      </w:pPr>
      <w:r w:rsidRPr="00061AB7">
        <w:t>42 7498     6     - к мерам массы (гирям), отсчетным устройствам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 весоизмерителям и весоизмерительным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устройствам прочим</w:t>
      </w:r>
    </w:p>
    <w:p w:rsidR="00CC4CF9" w:rsidRPr="00061AB7" w:rsidRDefault="00CC4CF9">
      <w:pPr>
        <w:pStyle w:val="ConsPlusCell"/>
        <w:jc w:val="both"/>
      </w:pPr>
      <w:r w:rsidRPr="00061AB7">
        <w:t>42 7600     9     Приборы неразрушающего контроля качества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 и изделий</w:t>
      </w:r>
    </w:p>
    <w:p w:rsidR="00CC4CF9" w:rsidRPr="00061AB7" w:rsidRDefault="00CC4CF9">
      <w:pPr>
        <w:pStyle w:val="ConsPlusCell"/>
        <w:jc w:val="both"/>
      </w:pPr>
      <w:r w:rsidRPr="00061AB7">
        <w:t>42 7610     3     Приборы / акустического неразрушающего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контроля</w:t>
      </w:r>
    </w:p>
    <w:p w:rsidR="00CC4CF9" w:rsidRPr="00061AB7" w:rsidRDefault="00CC4CF9">
      <w:pPr>
        <w:pStyle w:val="ConsPlusCell"/>
        <w:jc w:val="both"/>
      </w:pPr>
      <w:r w:rsidRPr="00061AB7">
        <w:t>42 7611     9     - для контроля теневым методом</w:t>
      </w:r>
    </w:p>
    <w:p w:rsidR="00CC4CF9" w:rsidRPr="00061AB7" w:rsidRDefault="00CC4CF9">
      <w:pPr>
        <w:pStyle w:val="ConsPlusCell"/>
        <w:jc w:val="both"/>
      </w:pPr>
      <w:r w:rsidRPr="00061AB7">
        <w:t>42 7612     4     - для контроля эхо-импульсным методом</w:t>
      </w:r>
    </w:p>
    <w:p w:rsidR="00CC4CF9" w:rsidRPr="00061AB7" w:rsidRDefault="00CC4CF9">
      <w:pPr>
        <w:pStyle w:val="ConsPlusCell"/>
        <w:jc w:val="both"/>
      </w:pPr>
      <w:r w:rsidRPr="00061AB7">
        <w:t>42 7613     1     - для контроля резонансным методом</w:t>
      </w:r>
    </w:p>
    <w:p w:rsidR="00CC4CF9" w:rsidRPr="00061AB7" w:rsidRDefault="00CC4CF9">
      <w:pPr>
        <w:pStyle w:val="ConsPlusCell"/>
        <w:jc w:val="both"/>
      </w:pPr>
      <w:r w:rsidRPr="00061AB7">
        <w:t>42 7614     5     - для контроля методом свободных колебаний</w:t>
      </w:r>
    </w:p>
    <w:p w:rsidR="00CC4CF9" w:rsidRPr="00061AB7" w:rsidRDefault="00CC4CF9">
      <w:pPr>
        <w:pStyle w:val="ConsPlusCell"/>
        <w:jc w:val="both"/>
      </w:pPr>
      <w:r w:rsidRPr="00061AB7">
        <w:t>42 7615     0     - для контроля эмиссионным методом</w:t>
      </w:r>
    </w:p>
    <w:p w:rsidR="00CC4CF9" w:rsidRPr="00061AB7" w:rsidRDefault="00CC4CF9">
      <w:pPr>
        <w:pStyle w:val="ConsPlusCell"/>
        <w:jc w:val="both"/>
      </w:pPr>
      <w:r w:rsidRPr="00061AB7">
        <w:t>42 7616     6     - для контроля импедансным методом</w:t>
      </w:r>
    </w:p>
    <w:p w:rsidR="00CC4CF9" w:rsidRPr="00061AB7" w:rsidRDefault="00CC4CF9">
      <w:pPr>
        <w:pStyle w:val="ConsPlusCell"/>
        <w:jc w:val="both"/>
      </w:pPr>
      <w:r w:rsidRPr="00061AB7">
        <w:t>42 7617     1     - для контроля велосимметрическим методом</w:t>
      </w:r>
    </w:p>
    <w:p w:rsidR="00CC4CF9" w:rsidRPr="00061AB7" w:rsidRDefault="00CC4CF9">
      <w:pPr>
        <w:pStyle w:val="ConsPlusCell"/>
        <w:jc w:val="both"/>
      </w:pPr>
      <w:r w:rsidRPr="00061AB7">
        <w:t>42 7618     7     - акустического неразрушающего контроля прочие</w:t>
      </w:r>
    </w:p>
    <w:p w:rsidR="00CC4CF9" w:rsidRPr="00061AB7" w:rsidRDefault="00CC4CF9">
      <w:pPr>
        <w:pStyle w:val="ConsPlusCell"/>
        <w:jc w:val="both"/>
      </w:pPr>
      <w:r w:rsidRPr="00061AB7">
        <w:t>42 7619     2     Устройства вспомогательные и комплектующие 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приборам акустического неразрушающего контроля</w:t>
      </w:r>
    </w:p>
    <w:p w:rsidR="00CC4CF9" w:rsidRPr="00061AB7" w:rsidRDefault="00CC4CF9">
      <w:pPr>
        <w:pStyle w:val="ConsPlusCell"/>
        <w:jc w:val="both"/>
      </w:pPr>
      <w:r w:rsidRPr="00061AB7">
        <w:t>42 7620     8     Приборы / капиллярного неразрушающего контроля</w:t>
      </w:r>
    </w:p>
    <w:p w:rsidR="00CC4CF9" w:rsidRPr="00061AB7" w:rsidRDefault="00CC4CF9">
      <w:pPr>
        <w:pStyle w:val="ConsPlusCell"/>
        <w:jc w:val="both"/>
      </w:pPr>
      <w:r w:rsidRPr="00061AB7">
        <w:t>42 7621     3     - для контроля цветным (хроматическим) методом</w:t>
      </w:r>
    </w:p>
    <w:p w:rsidR="00CC4CF9" w:rsidRPr="00061AB7" w:rsidRDefault="00CC4CF9">
      <w:pPr>
        <w:pStyle w:val="ConsPlusCell"/>
        <w:jc w:val="both"/>
      </w:pPr>
      <w:r w:rsidRPr="00061AB7">
        <w:t>42 7622     9     - для контроля яркостным (ахроматическим)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методом</w:t>
      </w:r>
    </w:p>
    <w:p w:rsidR="00CC4CF9" w:rsidRPr="00061AB7" w:rsidRDefault="00CC4CF9">
      <w:pPr>
        <w:pStyle w:val="ConsPlusCell"/>
        <w:jc w:val="both"/>
      </w:pPr>
      <w:r w:rsidRPr="00061AB7">
        <w:t>42 7623     4     - для контроля люминесцентным методом</w:t>
      </w:r>
    </w:p>
    <w:p w:rsidR="00CC4CF9" w:rsidRPr="00061AB7" w:rsidRDefault="00CC4CF9">
      <w:pPr>
        <w:pStyle w:val="ConsPlusCell"/>
        <w:jc w:val="both"/>
      </w:pPr>
      <w:r w:rsidRPr="00061AB7">
        <w:t>42 7624     5     - для контроля люминесцентно-цветным методом</w:t>
      </w:r>
    </w:p>
    <w:p w:rsidR="00CC4CF9" w:rsidRPr="00061AB7" w:rsidRDefault="00CC4CF9">
      <w:pPr>
        <w:pStyle w:val="ConsPlusCell"/>
        <w:jc w:val="both"/>
      </w:pPr>
      <w:r w:rsidRPr="00061AB7">
        <w:t>42 7625     5     - для контроля методом фильтрующихся частиц</w:t>
      </w:r>
    </w:p>
    <w:p w:rsidR="00CC4CF9" w:rsidRPr="00061AB7" w:rsidRDefault="00CC4CF9">
      <w:pPr>
        <w:pStyle w:val="ConsPlusCell"/>
        <w:jc w:val="both"/>
      </w:pPr>
      <w:r w:rsidRPr="00061AB7">
        <w:t>42 7626     0     - для контроля комбинированным методом</w:t>
      </w:r>
    </w:p>
    <w:p w:rsidR="00CC4CF9" w:rsidRPr="00061AB7" w:rsidRDefault="00CC4CF9">
      <w:pPr>
        <w:pStyle w:val="ConsPlusCell"/>
        <w:jc w:val="both"/>
      </w:pPr>
      <w:r w:rsidRPr="00061AB7">
        <w:t>42 7628     1     - капиллярного неразрушающего контроля прочие</w:t>
      </w:r>
    </w:p>
    <w:p w:rsidR="00CC4CF9" w:rsidRPr="00061AB7" w:rsidRDefault="00CC4CF9">
      <w:pPr>
        <w:pStyle w:val="ConsPlusCell"/>
        <w:jc w:val="both"/>
      </w:pPr>
      <w:r w:rsidRPr="00061AB7">
        <w:t>42 7629     7     Устройства вспомогательные и комплектующие 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приборам капиллярного неразрушающего контроля</w:t>
      </w:r>
    </w:p>
    <w:p w:rsidR="00CC4CF9" w:rsidRPr="00061AB7" w:rsidRDefault="00CC4CF9">
      <w:pPr>
        <w:pStyle w:val="ConsPlusCell"/>
        <w:jc w:val="both"/>
      </w:pPr>
      <w:r w:rsidRPr="00061AB7">
        <w:t>42 7630     2     Приборы / магнитного неразрушающего контроля</w:t>
      </w:r>
    </w:p>
    <w:p w:rsidR="00CC4CF9" w:rsidRPr="00061AB7" w:rsidRDefault="00CC4CF9">
      <w:pPr>
        <w:pStyle w:val="ConsPlusCell"/>
        <w:jc w:val="both"/>
      </w:pPr>
      <w:r w:rsidRPr="00061AB7">
        <w:t>42 7631     8     - для контроля магнитопорошковым методом</w:t>
      </w:r>
    </w:p>
    <w:p w:rsidR="00CC4CF9" w:rsidRPr="00061AB7" w:rsidRDefault="00CC4CF9">
      <w:pPr>
        <w:pStyle w:val="ConsPlusCell"/>
        <w:jc w:val="both"/>
      </w:pPr>
      <w:r w:rsidRPr="00061AB7">
        <w:t>42 7632     3     - для контроля магнитографическим методом</w:t>
      </w:r>
    </w:p>
    <w:p w:rsidR="00CC4CF9" w:rsidRPr="00061AB7" w:rsidRDefault="00CC4CF9">
      <w:pPr>
        <w:pStyle w:val="ConsPlusCell"/>
        <w:jc w:val="both"/>
      </w:pPr>
      <w:r w:rsidRPr="00061AB7">
        <w:t>42 7633     9     - для контроля магнитоферрозондовым методом</w:t>
      </w:r>
    </w:p>
    <w:p w:rsidR="00CC4CF9" w:rsidRPr="00061AB7" w:rsidRDefault="00CC4CF9">
      <w:pPr>
        <w:pStyle w:val="ConsPlusCell"/>
        <w:jc w:val="both"/>
      </w:pPr>
      <w:r w:rsidRPr="00061AB7">
        <w:t>42 7634     4     - для контроля индукционным методом</w:t>
      </w:r>
    </w:p>
    <w:p w:rsidR="00CC4CF9" w:rsidRPr="00061AB7" w:rsidRDefault="00CC4CF9">
      <w:pPr>
        <w:pStyle w:val="ConsPlusCell"/>
        <w:jc w:val="both"/>
      </w:pPr>
      <w:r w:rsidRPr="00061AB7">
        <w:t>42 7635     9     - для контроля пондеромоторным методом</w:t>
      </w:r>
    </w:p>
    <w:p w:rsidR="00CC4CF9" w:rsidRPr="00061AB7" w:rsidRDefault="00CC4CF9">
      <w:pPr>
        <w:pStyle w:val="ConsPlusCell"/>
        <w:jc w:val="both"/>
      </w:pPr>
      <w:r w:rsidRPr="00061AB7">
        <w:t>42 7636     5     - для контроля магнитополупроводниковым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методом</w:t>
      </w:r>
    </w:p>
    <w:p w:rsidR="00CC4CF9" w:rsidRPr="00061AB7" w:rsidRDefault="00CC4CF9">
      <w:pPr>
        <w:pStyle w:val="ConsPlusCell"/>
        <w:jc w:val="both"/>
      </w:pPr>
      <w:r w:rsidRPr="00061AB7">
        <w:t>42 7638     6     - магнитного неразрушающего контроля прочие</w:t>
      </w:r>
    </w:p>
    <w:p w:rsidR="00CC4CF9" w:rsidRPr="00061AB7" w:rsidRDefault="00CC4CF9">
      <w:pPr>
        <w:pStyle w:val="ConsPlusCell"/>
        <w:jc w:val="both"/>
      </w:pPr>
      <w:r w:rsidRPr="00061AB7">
        <w:t>42 7639     1     Устройства вспомогательные и комплектующие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 приборам магнитного контроля</w:t>
      </w:r>
    </w:p>
    <w:p w:rsidR="00CC4CF9" w:rsidRPr="00061AB7" w:rsidRDefault="00CC4CF9">
      <w:pPr>
        <w:pStyle w:val="ConsPlusCell"/>
        <w:jc w:val="both"/>
      </w:pPr>
      <w:r w:rsidRPr="00061AB7">
        <w:t>42 7640     7     Приборы / оптического и теплового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неразрушающего контроля</w:t>
      </w:r>
    </w:p>
    <w:p w:rsidR="00CC4CF9" w:rsidRPr="00061AB7" w:rsidRDefault="00CC4CF9">
      <w:pPr>
        <w:pStyle w:val="ConsPlusCell"/>
        <w:jc w:val="both"/>
      </w:pPr>
      <w:r w:rsidRPr="00061AB7">
        <w:t>42 7641     2     - оптические для контроля методом прошедшего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излучения</w:t>
      </w:r>
    </w:p>
    <w:p w:rsidR="00CC4CF9" w:rsidRPr="00061AB7" w:rsidRDefault="00CC4CF9">
      <w:pPr>
        <w:pStyle w:val="ConsPlusCell"/>
        <w:jc w:val="both"/>
      </w:pPr>
      <w:r w:rsidRPr="00061AB7">
        <w:t>42 7642     8     - оптические для контроля методом отраженного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излучения</w:t>
      </w:r>
    </w:p>
    <w:p w:rsidR="00CC4CF9" w:rsidRPr="00061AB7" w:rsidRDefault="00CC4CF9">
      <w:pPr>
        <w:pStyle w:val="ConsPlusCell"/>
        <w:jc w:val="both"/>
      </w:pPr>
      <w:r w:rsidRPr="00061AB7">
        <w:t>42 7643     3     - оптические для контроля методом собственного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излучения</w:t>
      </w:r>
    </w:p>
    <w:p w:rsidR="00CC4CF9" w:rsidRPr="00061AB7" w:rsidRDefault="00CC4CF9">
      <w:pPr>
        <w:pStyle w:val="ConsPlusCell"/>
        <w:jc w:val="both"/>
      </w:pPr>
      <w:r w:rsidRPr="00061AB7">
        <w:t>42 7644     9     - тепловые для контроля методом прошедшего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излучения</w:t>
      </w:r>
    </w:p>
    <w:p w:rsidR="00CC4CF9" w:rsidRPr="00061AB7" w:rsidRDefault="00CC4CF9">
      <w:pPr>
        <w:pStyle w:val="ConsPlusCell"/>
        <w:jc w:val="both"/>
      </w:pPr>
      <w:r w:rsidRPr="00061AB7">
        <w:t>42 7645     4     - тепловые для контроля методом отраженного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излучения</w:t>
      </w:r>
    </w:p>
    <w:p w:rsidR="00CC4CF9" w:rsidRPr="00061AB7" w:rsidRDefault="00CC4CF9">
      <w:pPr>
        <w:pStyle w:val="ConsPlusCell"/>
        <w:jc w:val="both"/>
      </w:pPr>
      <w:r w:rsidRPr="00061AB7">
        <w:t>42 7646     2     - тепловые для контроля методом собственного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излучения</w:t>
      </w:r>
    </w:p>
    <w:p w:rsidR="00CC4CF9" w:rsidRPr="00061AB7" w:rsidRDefault="00CC4CF9">
      <w:pPr>
        <w:pStyle w:val="ConsPlusCell"/>
        <w:jc w:val="both"/>
      </w:pPr>
      <w:r w:rsidRPr="00061AB7">
        <w:t>42 7648     0     - оптического и теплового неразрушающего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контроля прочие</w:t>
      </w:r>
    </w:p>
    <w:p w:rsidR="00CC4CF9" w:rsidRPr="00061AB7" w:rsidRDefault="00CC4CF9">
      <w:pPr>
        <w:pStyle w:val="ConsPlusCell"/>
        <w:jc w:val="both"/>
      </w:pPr>
      <w:r w:rsidRPr="00061AB7">
        <w:t>42 7649     6     Устройства вспомогательные и комплектующие 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приборам оптического и теплового неразрушающего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контроля</w:t>
      </w:r>
    </w:p>
    <w:p w:rsidR="00CC4CF9" w:rsidRPr="00061AB7" w:rsidRDefault="00CC4CF9">
      <w:pPr>
        <w:pStyle w:val="ConsPlusCell"/>
        <w:jc w:val="both"/>
      </w:pPr>
      <w:r w:rsidRPr="00061AB7">
        <w:t>42 7650     1     Приборы / радиационного неразрушающего контроля</w:t>
      </w:r>
    </w:p>
    <w:p w:rsidR="00CC4CF9" w:rsidRPr="00061AB7" w:rsidRDefault="00CC4CF9">
      <w:pPr>
        <w:pStyle w:val="ConsPlusCell"/>
        <w:jc w:val="both"/>
      </w:pPr>
      <w:r w:rsidRPr="00061AB7">
        <w:t>42 7651     7     - для контроля рентгеновским методом</w:t>
      </w:r>
    </w:p>
    <w:p w:rsidR="00CC4CF9" w:rsidRPr="00061AB7" w:rsidRDefault="00CC4CF9">
      <w:pPr>
        <w:pStyle w:val="ConsPlusCell"/>
        <w:jc w:val="both"/>
      </w:pPr>
      <w:r w:rsidRPr="00061AB7">
        <w:t>42 7652     2     - для контроля гамма-методом</w:t>
      </w:r>
    </w:p>
    <w:p w:rsidR="00CC4CF9" w:rsidRPr="00061AB7" w:rsidRDefault="00CC4CF9">
      <w:pPr>
        <w:pStyle w:val="ConsPlusCell"/>
        <w:jc w:val="both"/>
      </w:pPr>
      <w:r w:rsidRPr="00061AB7">
        <w:t>42 7653     8     - для контроля бета-методом</w:t>
      </w:r>
    </w:p>
    <w:p w:rsidR="00CC4CF9" w:rsidRPr="00061AB7" w:rsidRDefault="00CC4CF9">
      <w:pPr>
        <w:pStyle w:val="ConsPlusCell"/>
        <w:jc w:val="both"/>
      </w:pPr>
      <w:r w:rsidRPr="00061AB7">
        <w:t>42 7654     3     - для контроля нейтронным методом</w:t>
      </w:r>
    </w:p>
    <w:p w:rsidR="00CC4CF9" w:rsidRPr="00061AB7" w:rsidRDefault="00CC4CF9">
      <w:pPr>
        <w:pStyle w:val="ConsPlusCell"/>
        <w:jc w:val="both"/>
      </w:pPr>
      <w:r w:rsidRPr="00061AB7">
        <w:t>42 7655     9     - для контроля позитронным методом</w:t>
      </w:r>
    </w:p>
    <w:p w:rsidR="00CC4CF9" w:rsidRPr="00061AB7" w:rsidRDefault="00CC4CF9">
      <w:pPr>
        <w:pStyle w:val="ConsPlusCell"/>
        <w:jc w:val="both"/>
      </w:pPr>
      <w:r w:rsidRPr="00061AB7">
        <w:t>42 7658     5     - радиационного неразрушающего контроля прочие</w:t>
      </w:r>
    </w:p>
    <w:p w:rsidR="00CC4CF9" w:rsidRPr="00061AB7" w:rsidRDefault="00CC4CF9">
      <w:pPr>
        <w:pStyle w:val="ConsPlusCell"/>
        <w:jc w:val="both"/>
      </w:pPr>
      <w:r w:rsidRPr="00061AB7">
        <w:t>42 7659     0     Устройства вспомогательные и комплектующие 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приборам радиационного неразрушающего контроля</w:t>
      </w:r>
    </w:p>
    <w:p w:rsidR="00CC4CF9" w:rsidRPr="00061AB7" w:rsidRDefault="00CC4CF9">
      <w:pPr>
        <w:pStyle w:val="ConsPlusCell"/>
        <w:jc w:val="both"/>
      </w:pPr>
      <w:r w:rsidRPr="00061AB7">
        <w:t>42 7660     6     Приборы / радиоволнового неразрушающего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контроля</w:t>
      </w:r>
    </w:p>
    <w:p w:rsidR="00CC4CF9" w:rsidRPr="00061AB7" w:rsidRDefault="00CC4CF9">
      <w:pPr>
        <w:pStyle w:val="ConsPlusCell"/>
        <w:jc w:val="both"/>
      </w:pPr>
      <w:r w:rsidRPr="00061AB7">
        <w:t>42 7661     1     - для контроля методом прошедшего излучения</w:t>
      </w:r>
    </w:p>
    <w:p w:rsidR="00CC4CF9" w:rsidRPr="00061AB7" w:rsidRDefault="00CC4CF9">
      <w:pPr>
        <w:pStyle w:val="ConsPlusCell"/>
        <w:jc w:val="both"/>
      </w:pPr>
      <w:r w:rsidRPr="00061AB7">
        <w:t>42 7662     7     - для контроля методом отраженного излучения</w:t>
      </w:r>
    </w:p>
    <w:p w:rsidR="00CC4CF9" w:rsidRPr="00061AB7" w:rsidRDefault="00CC4CF9">
      <w:pPr>
        <w:pStyle w:val="ConsPlusCell"/>
        <w:jc w:val="both"/>
      </w:pPr>
      <w:r w:rsidRPr="00061AB7">
        <w:t>42 7663     2     - для контроля методом собственного излучения</w:t>
      </w:r>
    </w:p>
    <w:p w:rsidR="00CC4CF9" w:rsidRPr="00061AB7" w:rsidRDefault="00CC4CF9">
      <w:pPr>
        <w:pStyle w:val="ConsPlusCell"/>
        <w:jc w:val="both"/>
      </w:pPr>
      <w:r w:rsidRPr="00061AB7">
        <w:t>42 7668     0     - радиоволнового неразрушающего контроля прочие</w:t>
      </w:r>
    </w:p>
    <w:p w:rsidR="00CC4CF9" w:rsidRPr="00061AB7" w:rsidRDefault="00CC4CF9">
      <w:pPr>
        <w:pStyle w:val="ConsPlusCell"/>
        <w:jc w:val="both"/>
      </w:pPr>
      <w:r w:rsidRPr="00061AB7">
        <w:t>42 7669     5     Устройства вспомогательные и комплектующие 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приборам радиоволнового неразрушающего контроля</w:t>
      </w:r>
    </w:p>
    <w:p w:rsidR="00CC4CF9" w:rsidRPr="00061AB7" w:rsidRDefault="00CC4CF9">
      <w:pPr>
        <w:pStyle w:val="ConsPlusCell"/>
        <w:jc w:val="both"/>
      </w:pPr>
      <w:r w:rsidRPr="00061AB7">
        <w:t>42 7670     0     Приборы / электромагнитного (вихревых токов)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электрического неразрушающего контроля</w:t>
      </w:r>
    </w:p>
    <w:p w:rsidR="00CC4CF9" w:rsidRPr="00061AB7" w:rsidRDefault="00CC4CF9">
      <w:pPr>
        <w:pStyle w:val="ConsPlusCell"/>
        <w:jc w:val="both"/>
      </w:pPr>
      <w:r w:rsidRPr="00061AB7">
        <w:t>42 7671     6     - для контроля электромагнитным методом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проходными преобразователями</w:t>
      </w:r>
    </w:p>
    <w:p w:rsidR="00CC4CF9" w:rsidRPr="00061AB7" w:rsidRDefault="00CC4CF9">
      <w:pPr>
        <w:pStyle w:val="ConsPlusCell"/>
        <w:jc w:val="both"/>
      </w:pPr>
      <w:r w:rsidRPr="00061AB7">
        <w:t>42 7672     1     - для контроля электромагнитным методом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накладными преобразователями</w:t>
      </w:r>
    </w:p>
    <w:p w:rsidR="00CC4CF9" w:rsidRPr="00061AB7" w:rsidRDefault="00CC4CF9">
      <w:pPr>
        <w:pStyle w:val="ConsPlusCell"/>
        <w:jc w:val="both"/>
      </w:pPr>
      <w:r w:rsidRPr="00061AB7">
        <w:t>42 7673     7     - для контроля электромагнитным методом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экранными преобразователями</w:t>
      </w:r>
    </w:p>
    <w:p w:rsidR="00CC4CF9" w:rsidRPr="00061AB7" w:rsidRDefault="00CC4CF9">
      <w:pPr>
        <w:pStyle w:val="ConsPlusCell"/>
        <w:jc w:val="both"/>
      </w:pPr>
      <w:r w:rsidRPr="00061AB7">
        <w:t>42 7674     2     - для контроля электромагнитным методом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комбинированными преобразователями</w:t>
      </w:r>
    </w:p>
    <w:p w:rsidR="00CC4CF9" w:rsidRPr="00061AB7" w:rsidRDefault="00CC4CF9">
      <w:pPr>
        <w:pStyle w:val="ConsPlusCell"/>
        <w:jc w:val="both"/>
      </w:pPr>
      <w:r w:rsidRPr="00061AB7">
        <w:t>42 7675     8     - для контроля электрическим методом</w:t>
      </w:r>
    </w:p>
    <w:p w:rsidR="00CC4CF9" w:rsidRPr="00061AB7" w:rsidRDefault="00CC4CF9">
      <w:pPr>
        <w:pStyle w:val="ConsPlusCell"/>
        <w:jc w:val="both"/>
      </w:pPr>
      <w:r w:rsidRPr="00061AB7">
        <w:t>42 7678     4     - электромагнитного и электрического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неразрушающего контроля прочие</w:t>
      </w:r>
    </w:p>
    <w:p w:rsidR="00CC4CF9" w:rsidRPr="00061AB7" w:rsidRDefault="00CC4CF9">
      <w:pPr>
        <w:pStyle w:val="ConsPlusCell"/>
        <w:jc w:val="both"/>
      </w:pPr>
      <w:r w:rsidRPr="00061AB7">
        <w:t>42 7679     3     Устройства вспомогательные и комплектующие 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приборам электромагнитного контроля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электрического неразрушающего контроля</w:t>
      </w:r>
    </w:p>
    <w:p w:rsidR="00CC4CF9" w:rsidRPr="00061AB7" w:rsidRDefault="00CC4CF9">
      <w:pPr>
        <w:pStyle w:val="ConsPlusCell"/>
        <w:jc w:val="both"/>
      </w:pPr>
      <w:r w:rsidRPr="00061AB7">
        <w:t>42 7680     5     Приборы неразрушающего контроля прочие</w:t>
      </w:r>
    </w:p>
    <w:p w:rsidR="00CC4CF9" w:rsidRPr="00061AB7" w:rsidRDefault="00CC4CF9">
      <w:pPr>
        <w:pStyle w:val="ConsPlusCell"/>
        <w:jc w:val="both"/>
      </w:pPr>
      <w:r w:rsidRPr="00061AB7">
        <w:t>42 7690     0     Устройства функциональные для приборов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неразрушающего контроля</w:t>
      </w:r>
    </w:p>
    <w:p w:rsidR="00CC4CF9" w:rsidRPr="00061AB7" w:rsidRDefault="00CC4CF9">
      <w:pPr>
        <w:pStyle w:val="ConsPlusCell"/>
        <w:jc w:val="both"/>
      </w:pPr>
      <w:r w:rsidRPr="00061AB7">
        <w:t>42 7691     5     Источники питания</w:t>
      </w:r>
    </w:p>
    <w:p w:rsidR="00CC4CF9" w:rsidRPr="00061AB7" w:rsidRDefault="00CC4CF9">
      <w:pPr>
        <w:pStyle w:val="ConsPlusCell"/>
        <w:jc w:val="both"/>
      </w:pPr>
      <w:r w:rsidRPr="00061AB7">
        <w:t>42 7692     0     Генераторы</w:t>
      </w:r>
    </w:p>
    <w:p w:rsidR="00CC4CF9" w:rsidRPr="00061AB7" w:rsidRDefault="00CC4CF9">
      <w:pPr>
        <w:pStyle w:val="ConsPlusCell"/>
        <w:jc w:val="both"/>
      </w:pPr>
      <w:r w:rsidRPr="00061AB7">
        <w:t>42 7693     6     Усилители</w:t>
      </w:r>
    </w:p>
    <w:p w:rsidR="00CC4CF9" w:rsidRPr="00061AB7" w:rsidRDefault="00CC4CF9">
      <w:pPr>
        <w:pStyle w:val="ConsPlusCell"/>
        <w:jc w:val="both"/>
      </w:pPr>
      <w:r w:rsidRPr="00061AB7">
        <w:t>42 7694     1     Преобразователи вторичные</w:t>
      </w:r>
    </w:p>
    <w:p w:rsidR="00CC4CF9" w:rsidRPr="00061AB7" w:rsidRDefault="00CC4CF9">
      <w:pPr>
        <w:pStyle w:val="ConsPlusCell"/>
        <w:jc w:val="both"/>
      </w:pPr>
      <w:r w:rsidRPr="00061AB7">
        <w:t>42 7695     7     Преобразователи невидимых излучений</w:t>
      </w:r>
    </w:p>
    <w:p w:rsidR="00CC4CF9" w:rsidRPr="00061AB7" w:rsidRDefault="00CC4CF9">
      <w:pPr>
        <w:pStyle w:val="ConsPlusCell"/>
        <w:jc w:val="both"/>
      </w:pPr>
      <w:r w:rsidRPr="00061AB7">
        <w:t>42 7696     2     Индикаторы</w:t>
      </w:r>
    </w:p>
    <w:p w:rsidR="00CC4CF9" w:rsidRPr="00061AB7" w:rsidRDefault="00CC4CF9">
      <w:pPr>
        <w:pStyle w:val="ConsPlusCell"/>
        <w:jc w:val="both"/>
      </w:pPr>
      <w:r w:rsidRPr="00061AB7">
        <w:t>42 7697     8     Регистраторы</w:t>
      </w:r>
    </w:p>
    <w:p w:rsidR="00CC4CF9" w:rsidRPr="00061AB7" w:rsidRDefault="00CC4CF9">
      <w:pPr>
        <w:pStyle w:val="ConsPlusCell"/>
        <w:jc w:val="both"/>
      </w:pPr>
      <w:r w:rsidRPr="00061AB7">
        <w:t>42 7698     3     Устройства функциональные для приборов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неразрушающего контроля прочие</w:t>
      </w:r>
    </w:p>
    <w:p w:rsidR="00CC4CF9" w:rsidRPr="00061AB7" w:rsidRDefault="00CC4CF9">
      <w:pPr>
        <w:pStyle w:val="ConsPlusCell"/>
        <w:jc w:val="both"/>
      </w:pPr>
      <w:r w:rsidRPr="00061AB7">
        <w:t>42 7699     9     Устройства вспомогательные и комплектующие 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устройствам функциональным для приборов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неразрушающего контроля</w:t>
      </w:r>
    </w:p>
    <w:p w:rsidR="00CC4CF9" w:rsidRPr="00061AB7" w:rsidRDefault="00CC4CF9">
      <w:pPr>
        <w:pStyle w:val="ConsPlusCell"/>
        <w:jc w:val="both"/>
      </w:pPr>
      <w:r w:rsidRPr="00061AB7">
        <w:t>42 7700     2     Приборы виброметрии</w:t>
      </w:r>
    </w:p>
    <w:p w:rsidR="00CC4CF9" w:rsidRPr="00061AB7" w:rsidRDefault="00CC4CF9">
      <w:pPr>
        <w:pStyle w:val="ConsPlusCell"/>
        <w:jc w:val="both"/>
      </w:pPr>
      <w:r w:rsidRPr="00061AB7">
        <w:t>42 7710     7     Аппаратура общего назначения для определения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основных параметров вибрационных процессов</w:t>
      </w:r>
    </w:p>
    <w:p w:rsidR="00CC4CF9" w:rsidRPr="00061AB7" w:rsidRDefault="00CC4CF9">
      <w:pPr>
        <w:pStyle w:val="ConsPlusCell"/>
        <w:jc w:val="both"/>
      </w:pPr>
      <w:r w:rsidRPr="00061AB7">
        <w:t>42 7711     2     Виброметры и виброщупы (измерение смещения)</w:t>
      </w:r>
    </w:p>
    <w:p w:rsidR="00CC4CF9" w:rsidRPr="00061AB7" w:rsidRDefault="00CC4CF9">
      <w:pPr>
        <w:pStyle w:val="ConsPlusCell"/>
        <w:jc w:val="both"/>
      </w:pPr>
      <w:r w:rsidRPr="00061AB7">
        <w:t>42 7712     8     Вибрографы (измерение и запись смещения)</w:t>
      </w:r>
    </w:p>
    <w:p w:rsidR="00CC4CF9" w:rsidRPr="00061AB7" w:rsidRDefault="00CC4CF9">
      <w:pPr>
        <w:pStyle w:val="ConsPlusCell"/>
        <w:jc w:val="both"/>
      </w:pPr>
      <w:r w:rsidRPr="00061AB7">
        <w:t>42 7713     3     Велосиметры (измерение скорости)</w:t>
      </w:r>
    </w:p>
    <w:p w:rsidR="00CC4CF9" w:rsidRPr="00061AB7" w:rsidRDefault="00CC4CF9">
      <w:pPr>
        <w:pStyle w:val="ConsPlusCell"/>
        <w:jc w:val="both"/>
      </w:pPr>
      <w:r w:rsidRPr="00061AB7">
        <w:t>42 7714     9     Акселерометры (измерение ускорения)</w:t>
      </w:r>
    </w:p>
    <w:p w:rsidR="00CC4CF9" w:rsidRPr="00061AB7" w:rsidRDefault="00CC4CF9">
      <w:pPr>
        <w:pStyle w:val="ConsPlusCell"/>
        <w:jc w:val="both"/>
      </w:pPr>
      <w:r w:rsidRPr="00061AB7">
        <w:t>42 7715     4     Аппаратура анализирующая</w:t>
      </w:r>
    </w:p>
    <w:p w:rsidR="00CC4CF9" w:rsidRPr="00061AB7" w:rsidRDefault="00CC4CF9">
      <w:pPr>
        <w:pStyle w:val="ConsPlusCell"/>
        <w:jc w:val="both"/>
      </w:pPr>
      <w:r w:rsidRPr="00061AB7">
        <w:t>42 7716     9     Аппаратура виброизмерительная универсальная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42 7718     0     Аппаратура общего назначения для определения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параметров вибрации прочая</w:t>
      </w:r>
    </w:p>
    <w:p w:rsidR="00CC4CF9" w:rsidRPr="00061AB7" w:rsidRDefault="00CC4CF9">
      <w:pPr>
        <w:pStyle w:val="ConsPlusCell"/>
        <w:jc w:val="both"/>
      </w:pPr>
      <w:r w:rsidRPr="00061AB7">
        <w:t>42 7720     1     Аппаратура для балансировки вращающихся частей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машин в собственных подшипниках</w:t>
      </w:r>
    </w:p>
    <w:p w:rsidR="00CC4CF9" w:rsidRPr="00061AB7" w:rsidRDefault="00CC4CF9">
      <w:pPr>
        <w:pStyle w:val="ConsPlusCell"/>
        <w:jc w:val="both"/>
      </w:pPr>
      <w:r w:rsidRPr="00061AB7">
        <w:t>42 7721     7     Аппаратура балансировочная электронная</w:t>
      </w:r>
    </w:p>
    <w:p w:rsidR="00CC4CF9" w:rsidRPr="00061AB7" w:rsidRDefault="00CC4CF9">
      <w:pPr>
        <w:pStyle w:val="ConsPlusCell"/>
        <w:jc w:val="both"/>
      </w:pPr>
      <w:r w:rsidRPr="00061AB7">
        <w:t>42 7722     2     Аппаратура балансировочная оптико-механическая</w:t>
      </w:r>
    </w:p>
    <w:p w:rsidR="00CC4CF9" w:rsidRPr="00061AB7" w:rsidRDefault="00CC4CF9">
      <w:pPr>
        <w:pStyle w:val="ConsPlusCell"/>
        <w:jc w:val="both"/>
      </w:pPr>
      <w:r w:rsidRPr="00061AB7">
        <w:t>42 7723     8     Станки и стенды балансировочные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балансировки вращающихся деталей при сборке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</w:t>
      </w:r>
    </w:p>
    <w:p w:rsidR="00CC4CF9" w:rsidRPr="00061AB7" w:rsidRDefault="00CC4CF9">
      <w:pPr>
        <w:pStyle w:val="ConsPlusCell"/>
        <w:jc w:val="both"/>
      </w:pPr>
      <w:r w:rsidRPr="00061AB7">
        <w:t>42 7724     3     Приборы балансировочные универсальные</w:t>
      </w:r>
    </w:p>
    <w:p w:rsidR="00CC4CF9" w:rsidRPr="00061AB7" w:rsidRDefault="00CC4CF9">
      <w:pPr>
        <w:pStyle w:val="ConsPlusCell"/>
        <w:jc w:val="both"/>
      </w:pPr>
      <w:r w:rsidRPr="00061AB7">
        <w:t>42 7728     5     Аппаратура для балансировки вращающихся частей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машин прочая</w:t>
      </w:r>
    </w:p>
    <w:p w:rsidR="00CC4CF9" w:rsidRPr="00061AB7" w:rsidRDefault="00CC4CF9">
      <w:pPr>
        <w:pStyle w:val="ConsPlusCell"/>
        <w:jc w:val="both"/>
      </w:pPr>
      <w:r w:rsidRPr="00061AB7">
        <w:t>42 7730     6     Аппаратура контрольно-сигнальная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автоматической защиты агрегатов от опасных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вибраций /</w:t>
      </w:r>
    </w:p>
    <w:p w:rsidR="00CC4CF9" w:rsidRPr="00061AB7" w:rsidRDefault="00CC4CF9">
      <w:pPr>
        <w:pStyle w:val="ConsPlusCell"/>
        <w:jc w:val="both"/>
      </w:pPr>
      <w:r w:rsidRPr="00061AB7">
        <w:t>42 7731     1     - одноканальная</w:t>
      </w:r>
    </w:p>
    <w:p w:rsidR="00CC4CF9" w:rsidRPr="00061AB7" w:rsidRDefault="00CC4CF9">
      <w:pPr>
        <w:pStyle w:val="ConsPlusCell"/>
        <w:jc w:val="both"/>
      </w:pPr>
      <w:r w:rsidRPr="00061AB7">
        <w:t>42 7732     7     - многоканальная</w:t>
      </w:r>
    </w:p>
    <w:p w:rsidR="00CC4CF9" w:rsidRPr="00061AB7" w:rsidRDefault="00CC4CF9">
      <w:pPr>
        <w:pStyle w:val="ConsPlusCell"/>
        <w:jc w:val="both"/>
      </w:pPr>
      <w:r w:rsidRPr="00061AB7">
        <w:t>42 7733     2     - одноканальная универсальная</w:t>
      </w:r>
    </w:p>
    <w:p w:rsidR="00CC4CF9" w:rsidRPr="00061AB7" w:rsidRDefault="00CC4CF9">
      <w:pPr>
        <w:pStyle w:val="ConsPlusCell"/>
        <w:jc w:val="both"/>
      </w:pPr>
      <w:r w:rsidRPr="00061AB7">
        <w:t>42 7734     8     - многоканальная универсальная</w:t>
      </w:r>
    </w:p>
    <w:p w:rsidR="00CC4CF9" w:rsidRPr="00061AB7" w:rsidRDefault="00CC4CF9">
      <w:pPr>
        <w:pStyle w:val="ConsPlusCell"/>
        <w:jc w:val="both"/>
      </w:pPr>
      <w:r w:rsidRPr="00061AB7">
        <w:t>42 7740     0     Вибростенды / для испытания изделий и тарировки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виброизмерительных приборов и аппаратуры</w:t>
      </w:r>
    </w:p>
    <w:p w:rsidR="00CC4CF9" w:rsidRPr="00061AB7" w:rsidRDefault="00CC4CF9">
      <w:pPr>
        <w:pStyle w:val="ConsPlusCell"/>
        <w:jc w:val="both"/>
      </w:pPr>
      <w:r w:rsidRPr="00061AB7">
        <w:t>42 7741     6     - механические тарировочные</w:t>
      </w:r>
    </w:p>
    <w:p w:rsidR="00CC4CF9" w:rsidRPr="00061AB7" w:rsidRDefault="00CC4CF9">
      <w:pPr>
        <w:pStyle w:val="ConsPlusCell"/>
        <w:jc w:val="both"/>
      </w:pPr>
      <w:r w:rsidRPr="00061AB7">
        <w:t>42 7742     1     - механические испытательные однокомпонентные</w:t>
      </w:r>
    </w:p>
    <w:p w:rsidR="00CC4CF9" w:rsidRPr="00061AB7" w:rsidRDefault="00CC4CF9">
      <w:pPr>
        <w:pStyle w:val="ConsPlusCell"/>
        <w:jc w:val="both"/>
      </w:pPr>
      <w:r w:rsidRPr="00061AB7">
        <w:t>42 7743     7     - механические испытательные двух-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трехкомпонентные</w:t>
      </w:r>
    </w:p>
    <w:p w:rsidR="00CC4CF9" w:rsidRPr="00061AB7" w:rsidRDefault="00CC4CF9">
      <w:pPr>
        <w:pStyle w:val="ConsPlusCell"/>
        <w:jc w:val="both"/>
      </w:pPr>
      <w:r w:rsidRPr="00061AB7">
        <w:t>42 7744     2     Стенды механические ударные (имитирующие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транспортную тряску)</w:t>
      </w:r>
    </w:p>
    <w:p w:rsidR="00CC4CF9" w:rsidRPr="00061AB7" w:rsidRDefault="00CC4CF9">
      <w:pPr>
        <w:pStyle w:val="ConsPlusCell"/>
        <w:jc w:val="both"/>
      </w:pPr>
      <w:r w:rsidRPr="00061AB7">
        <w:t>42 7745     8     Стенды электродинамические тарировочные</w:t>
      </w:r>
    </w:p>
    <w:p w:rsidR="00CC4CF9" w:rsidRPr="00061AB7" w:rsidRDefault="00CC4CF9">
      <w:pPr>
        <w:pStyle w:val="ConsPlusCell"/>
        <w:jc w:val="both"/>
      </w:pPr>
      <w:r w:rsidRPr="00061AB7">
        <w:t>42 7746     3     Стенды электродинамические испытательные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однокомпонентные</w:t>
      </w:r>
    </w:p>
    <w:p w:rsidR="00CC4CF9" w:rsidRPr="00061AB7" w:rsidRDefault="00CC4CF9">
      <w:pPr>
        <w:pStyle w:val="ConsPlusCell"/>
        <w:jc w:val="both"/>
      </w:pPr>
      <w:r w:rsidRPr="00061AB7">
        <w:t>42 7747     9     Стенды электродинамические испытательные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двух- и трехкомпонентные /</w:t>
      </w:r>
    </w:p>
    <w:p w:rsidR="00CC4CF9" w:rsidRPr="00061AB7" w:rsidRDefault="00CC4CF9">
      <w:pPr>
        <w:pStyle w:val="ConsPlusCell"/>
        <w:jc w:val="both"/>
      </w:pPr>
      <w:r w:rsidRPr="00061AB7">
        <w:t>42 7748     4     - прочие</w:t>
      </w:r>
    </w:p>
    <w:p w:rsidR="00CC4CF9" w:rsidRPr="00061AB7" w:rsidRDefault="00CC4CF9">
      <w:pPr>
        <w:pStyle w:val="ConsPlusCell"/>
        <w:jc w:val="both"/>
      </w:pPr>
      <w:r w:rsidRPr="00061AB7">
        <w:t>42 7760     7     Аппаратура / виброизмерительная специальная</w:t>
      </w:r>
    </w:p>
    <w:p w:rsidR="00CC4CF9" w:rsidRPr="00061AB7" w:rsidRDefault="00CC4CF9">
      <w:pPr>
        <w:pStyle w:val="ConsPlusCell"/>
        <w:jc w:val="both"/>
      </w:pPr>
      <w:r w:rsidRPr="00061AB7">
        <w:t>42 7761     5     - для измерения колебательной мощности</w:t>
      </w:r>
    </w:p>
    <w:p w:rsidR="00CC4CF9" w:rsidRPr="00061AB7" w:rsidRDefault="00CC4CF9">
      <w:pPr>
        <w:pStyle w:val="ConsPlusCell"/>
        <w:jc w:val="both"/>
      </w:pPr>
      <w:r w:rsidRPr="00061AB7">
        <w:t>42 7762     0     - для измерения механических сопротивлений</w:t>
      </w:r>
    </w:p>
    <w:p w:rsidR="00CC4CF9" w:rsidRPr="00061AB7" w:rsidRDefault="00CC4CF9">
      <w:pPr>
        <w:pStyle w:val="ConsPlusCell"/>
        <w:jc w:val="both"/>
      </w:pPr>
      <w:r w:rsidRPr="00061AB7">
        <w:t>42 7763     6     - виброизмерительная универсальная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42 7768     3     - виброизмерительная специальная прочая</w:t>
      </w:r>
    </w:p>
    <w:p w:rsidR="00CC4CF9" w:rsidRPr="00061AB7" w:rsidRDefault="00CC4CF9">
      <w:pPr>
        <w:pStyle w:val="ConsPlusCell"/>
        <w:jc w:val="both"/>
      </w:pPr>
      <w:r w:rsidRPr="00061AB7">
        <w:t>42 7790     3     Принадлежности, устройства и комплектующие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изделия к / аппаратуре и приборам виброметрии</w:t>
      </w:r>
    </w:p>
    <w:p w:rsidR="00CC4CF9" w:rsidRPr="00061AB7" w:rsidRDefault="00CC4CF9">
      <w:pPr>
        <w:pStyle w:val="ConsPlusCell"/>
        <w:jc w:val="both"/>
      </w:pPr>
      <w:r w:rsidRPr="00061AB7">
        <w:t>42 7791     9     - аппаратуре общего назначения для определения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основных параметров вибрационных процессов</w:t>
      </w:r>
    </w:p>
    <w:p w:rsidR="00CC4CF9" w:rsidRPr="00061AB7" w:rsidRDefault="00CC4CF9">
      <w:pPr>
        <w:pStyle w:val="ConsPlusCell"/>
        <w:jc w:val="both"/>
      </w:pPr>
      <w:r w:rsidRPr="00061AB7">
        <w:t>42 7792     4     - аппаратуре для балансировки вращающихся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частей машин в собственных подшипниках</w:t>
      </w:r>
    </w:p>
    <w:p w:rsidR="00CC4CF9" w:rsidRPr="00061AB7" w:rsidRDefault="00CC4CF9">
      <w:pPr>
        <w:pStyle w:val="ConsPlusCell"/>
        <w:jc w:val="both"/>
      </w:pPr>
      <w:r w:rsidRPr="00061AB7">
        <w:t>42 7793     8     - аппаратуре контрольно-сигнальной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автоматической защиты агрегатов от опасных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вибраций</w:t>
      </w:r>
    </w:p>
    <w:p w:rsidR="00CC4CF9" w:rsidRPr="00061AB7" w:rsidRDefault="00CC4CF9">
      <w:pPr>
        <w:pStyle w:val="ConsPlusCell"/>
        <w:jc w:val="both"/>
      </w:pPr>
      <w:r w:rsidRPr="00061AB7">
        <w:t>42 7794     5     - вибростендам для испытаний изделий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тарировки виброизмерительных приборов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аппаратуры</w:t>
      </w:r>
    </w:p>
    <w:p w:rsidR="00CC4CF9" w:rsidRPr="00061AB7" w:rsidRDefault="00CC4CF9">
      <w:pPr>
        <w:pStyle w:val="ConsPlusCell"/>
        <w:jc w:val="both"/>
      </w:pPr>
      <w:r w:rsidRPr="00061AB7">
        <w:t>42 7796     6     - аппаратуре виброизмерительной специальной</w:t>
      </w:r>
    </w:p>
    <w:p w:rsidR="00CC4CF9" w:rsidRPr="00061AB7" w:rsidRDefault="00CC4CF9">
      <w:pPr>
        <w:pStyle w:val="ConsPlusCell"/>
        <w:jc w:val="both"/>
      </w:pPr>
      <w:r w:rsidRPr="00061AB7">
        <w:t>42 7800     6     Приборы для измерения параметров движения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счетчики</w:t>
      </w:r>
    </w:p>
    <w:p w:rsidR="00CC4CF9" w:rsidRPr="00061AB7" w:rsidRDefault="00CC4CF9">
      <w:pPr>
        <w:pStyle w:val="ConsPlusCell"/>
        <w:jc w:val="both"/>
      </w:pPr>
      <w:r w:rsidRPr="00061AB7">
        <w:t>42 7810     0     Тахометры /</w:t>
      </w:r>
    </w:p>
    <w:p w:rsidR="00CC4CF9" w:rsidRPr="00061AB7" w:rsidRDefault="00CC4CF9">
      <w:pPr>
        <w:pStyle w:val="ConsPlusCell"/>
        <w:jc w:val="both"/>
      </w:pPr>
      <w:r w:rsidRPr="00061AB7">
        <w:t>42 7811     6     - магнитные</w:t>
      </w:r>
    </w:p>
    <w:p w:rsidR="00CC4CF9" w:rsidRPr="00061AB7" w:rsidRDefault="00CC4CF9">
      <w:pPr>
        <w:pStyle w:val="ConsPlusCell"/>
        <w:jc w:val="both"/>
      </w:pPr>
      <w:r w:rsidRPr="00061AB7">
        <w:t>42 7812     1     - цифровые</w:t>
      </w:r>
    </w:p>
    <w:p w:rsidR="00CC4CF9" w:rsidRPr="00061AB7" w:rsidRDefault="00CC4CF9">
      <w:pPr>
        <w:pStyle w:val="ConsPlusCell"/>
        <w:jc w:val="both"/>
      </w:pPr>
      <w:r w:rsidRPr="00061AB7">
        <w:t>42 7813     7     - часовые</w:t>
      </w:r>
    </w:p>
    <w:p w:rsidR="00CC4CF9" w:rsidRPr="00061AB7" w:rsidRDefault="00CC4CF9">
      <w:pPr>
        <w:pStyle w:val="ConsPlusCell"/>
        <w:jc w:val="both"/>
      </w:pPr>
      <w:r w:rsidRPr="00061AB7">
        <w:t>42 7814     2     - электронные интегрирующие</w:t>
      </w:r>
    </w:p>
    <w:p w:rsidR="00CC4CF9" w:rsidRPr="00061AB7" w:rsidRDefault="00CC4CF9">
      <w:pPr>
        <w:pStyle w:val="ConsPlusCell"/>
        <w:jc w:val="both"/>
      </w:pPr>
      <w:r w:rsidRPr="00061AB7">
        <w:t>42 7815     8     - стробоскопические</w:t>
      </w:r>
    </w:p>
    <w:p w:rsidR="00CC4CF9" w:rsidRPr="00061AB7" w:rsidRDefault="00CC4CF9">
      <w:pPr>
        <w:pStyle w:val="ConsPlusCell"/>
        <w:jc w:val="both"/>
      </w:pPr>
      <w:r w:rsidRPr="00061AB7">
        <w:t>42 7816     3     - электрические</w:t>
      </w:r>
    </w:p>
    <w:p w:rsidR="00CC4CF9" w:rsidRPr="00061AB7" w:rsidRDefault="00CC4CF9">
      <w:pPr>
        <w:pStyle w:val="ConsPlusCell"/>
        <w:jc w:val="both"/>
      </w:pPr>
      <w:r w:rsidRPr="00061AB7">
        <w:t>42 7817     9     - вибрационные</w:t>
      </w:r>
    </w:p>
    <w:p w:rsidR="00CC4CF9" w:rsidRPr="00061AB7" w:rsidRDefault="00CC4CF9">
      <w:pPr>
        <w:pStyle w:val="ConsPlusCell"/>
        <w:jc w:val="both"/>
      </w:pPr>
      <w:r w:rsidRPr="00061AB7">
        <w:t>42 7818     4     - пневматические</w:t>
      </w:r>
    </w:p>
    <w:p w:rsidR="00CC4CF9" w:rsidRPr="00061AB7" w:rsidRDefault="00CC4CF9">
      <w:pPr>
        <w:pStyle w:val="ConsPlusCell"/>
        <w:jc w:val="both"/>
      </w:pPr>
      <w:r w:rsidRPr="00061AB7">
        <w:t>42 7819     6     - прочие</w:t>
      </w:r>
    </w:p>
    <w:p w:rsidR="00CC4CF9" w:rsidRPr="00061AB7" w:rsidRDefault="00CC4CF9">
      <w:pPr>
        <w:pStyle w:val="ConsPlusCell"/>
        <w:jc w:val="both"/>
      </w:pPr>
      <w:r w:rsidRPr="00061AB7">
        <w:t>42 7820     5     Счетчики оборотов /</w:t>
      </w:r>
    </w:p>
    <w:p w:rsidR="00CC4CF9" w:rsidRPr="00061AB7" w:rsidRDefault="00CC4CF9">
      <w:pPr>
        <w:pStyle w:val="ConsPlusCell"/>
        <w:jc w:val="both"/>
      </w:pPr>
      <w:r w:rsidRPr="00061AB7">
        <w:t>42 7821     0     - механические</w:t>
      </w:r>
    </w:p>
    <w:p w:rsidR="00CC4CF9" w:rsidRPr="00061AB7" w:rsidRDefault="00CC4CF9">
      <w:pPr>
        <w:pStyle w:val="ConsPlusCell"/>
        <w:jc w:val="both"/>
      </w:pPr>
      <w:r w:rsidRPr="00061AB7">
        <w:t>42 7822     6     - дистанционные электрические</w:t>
      </w:r>
    </w:p>
    <w:p w:rsidR="00CC4CF9" w:rsidRPr="00061AB7" w:rsidRDefault="00CC4CF9">
      <w:pPr>
        <w:pStyle w:val="ConsPlusCell"/>
        <w:jc w:val="both"/>
      </w:pPr>
      <w:r w:rsidRPr="00061AB7">
        <w:t>42 7823     1     - прочие</w:t>
      </w:r>
    </w:p>
    <w:p w:rsidR="00CC4CF9" w:rsidRPr="00061AB7" w:rsidRDefault="00CC4CF9">
      <w:pPr>
        <w:pStyle w:val="ConsPlusCell"/>
        <w:jc w:val="both"/>
      </w:pPr>
      <w:r w:rsidRPr="00061AB7">
        <w:t>42 7830     3     Счетчики единиц /</w:t>
      </w:r>
    </w:p>
    <w:p w:rsidR="00CC4CF9" w:rsidRPr="00061AB7" w:rsidRDefault="00CC4CF9">
      <w:pPr>
        <w:pStyle w:val="ConsPlusCell"/>
        <w:jc w:val="both"/>
      </w:pPr>
      <w:r w:rsidRPr="00061AB7">
        <w:t>42 7831     5     - механические</w:t>
      </w:r>
    </w:p>
    <w:p w:rsidR="00CC4CF9" w:rsidRPr="00061AB7" w:rsidRDefault="00CC4CF9">
      <w:pPr>
        <w:pStyle w:val="ConsPlusCell"/>
        <w:jc w:val="both"/>
      </w:pPr>
      <w:r w:rsidRPr="00061AB7">
        <w:t>42 7832     0     - электроимпульсные</w:t>
      </w:r>
    </w:p>
    <w:p w:rsidR="00CC4CF9" w:rsidRPr="00061AB7" w:rsidRDefault="00CC4CF9">
      <w:pPr>
        <w:pStyle w:val="ConsPlusCell"/>
        <w:jc w:val="both"/>
      </w:pPr>
      <w:r w:rsidRPr="00061AB7">
        <w:t>42 7838     3     - прочие</w:t>
      </w:r>
    </w:p>
    <w:p w:rsidR="00CC4CF9" w:rsidRPr="00061AB7" w:rsidRDefault="00CC4CF9">
      <w:pPr>
        <w:pStyle w:val="ConsPlusCell"/>
        <w:jc w:val="both"/>
      </w:pPr>
      <w:r w:rsidRPr="00061AB7">
        <w:t>42 7850     9     Установки / для испытания приборов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измерения параметров движения и счетчиков</w:t>
      </w:r>
    </w:p>
    <w:p w:rsidR="00CC4CF9" w:rsidRPr="00061AB7" w:rsidRDefault="00CC4CF9">
      <w:pPr>
        <w:pStyle w:val="ConsPlusCell"/>
        <w:jc w:val="both"/>
      </w:pPr>
      <w:r w:rsidRPr="00061AB7">
        <w:t>42 7851     4     - тахометрические</w:t>
      </w:r>
    </w:p>
    <w:p w:rsidR="00CC4CF9" w:rsidRPr="00061AB7" w:rsidRDefault="00CC4CF9">
      <w:pPr>
        <w:pStyle w:val="ConsPlusCell"/>
        <w:jc w:val="both"/>
      </w:pPr>
      <w:r w:rsidRPr="00061AB7">
        <w:t>42 7852     0     - для испытания скоростемеров</w:t>
      </w:r>
    </w:p>
    <w:p w:rsidR="00CC4CF9" w:rsidRPr="00061AB7" w:rsidRDefault="00CC4CF9">
      <w:pPr>
        <w:pStyle w:val="ConsPlusCell"/>
        <w:jc w:val="both"/>
      </w:pPr>
      <w:r w:rsidRPr="00061AB7">
        <w:t>42 7853     5     - для испытания счетчиков оборотов и счетчиков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единиц</w:t>
      </w:r>
    </w:p>
    <w:p w:rsidR="00CC4CF9" w:rsidRPr="00061AB7" w:rsidRDefault="00CC4CF9">
      <w:pPr>
        <w:pStyle w:val="ConsPlusCell"/>
        <w:jc w:val="both"/>
      </w:pPr>
      <w:r w:rsidRPr="00061AB7">
        <w:t>42 7854     0     - для испытания приборов для измерения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параметров движения и количества прочих</w:t>
      </w:r>
    </w:p>
    <w:p w:rsidR="00CC4CF9" w:rsidRPr="00061AB7" w:rsidRDefault="00CC4CF9">
      <w:pPr>
        <w:pStyle w:val="ConsPlusCell"/>
        <w:jc w:val="both"/>
      </w:pPr>
      <w:r w:rsidRPr="00061AB7">
        <w:t>42 7860     3     Скоростемеры /</w:t>
      </w:r>
    </w:p>
    <w:p w:rsidR="00CC4CF9" w:rsidRPr="00061AB7" w:rsidRDefault="00CC4CF9">
      <w:pPr>
        <w:pStyle w:val="ConsPlusCell"/>
        <w:jc w:val="both"/>
      </w:pPr>
      <w:r w:rsidRPr="00061AB7">
        <w:t>42 7861     9     - локомотивные</w:t>
      </w:r>
    </w:p>
    <w:p w:rsidR="00CC4CF9" w:rsidRPr="00061AB7" w:rsidRDefault="00CC4CF9">
      <w:pPr>
        <w:pStyle w:val="ConsPlusCell"/>
        <w:jc w:val="both"/>
      </w:pPr>
      <w:r w:rsidRPr="00061AB7">
        <w:t>42 7862     4     - шахтные</w:t>
      </w:r>
    </w:p>
    <w:p w:rsidR="00CC4CF9" w:rsidRPr="00061AB7" w:rsidRDefault="00CC4CF9">
      <w:pPr>
        <w:pStyle w:val="ConsPlusCell"/>
        <w:jc w:val="both"/>
      </w:pPr>
      <w:r w:rsidRPr="00061AB7">
        <w:t>42 7863     4     - автомобильные</w:t>
      </w:r>
    </w:p>
    <w:p w:rsidR="00CC4CF9" w:rsidRPr="00061AB7" w:rsidRDefault="00CC4CF9">
      <w:pPr>
        <w:pStyle w:val="ConsPlusCell"/>
        <w:jc w:val="both"/>
      </w:pPr>
      <w:r w:rsidRPr="00061AB7">
        <w:t>42 7868     7     - прочие</w:t>
      </w:r>
    </w:p>
    <w:p w:rsidR="00CC4CF9" w:rsidRPr="00061AB7" w:rsidRDefault="00CC4CF9">
      <w:pPr>
        <w:pStyle w:val="ConsPlusCell"/>
        <w:jc w:val="both"/>
      </w:pPr>
      <w:r w:rsidRPr="00061AB7">
        <w:t>42 7870     8     Приборы для измерения параметров движения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количества прочие</w:t>
      </w:r>
    </w:p>
    <w:p w:rsidR="00CC4CF9" w:rsidRPr="00061AB7" w:rsidRDefault="00CC4CF9">
      <w:pPr>
        <w:pStyle w:val="ConsPlusCell"/>
        <w:jc w:val="both"/>
      </w:pPr>
      <w:r w:rsidRPr="00061AB7">
        <w:t>42 7871     3     Интеграторы</w:t>
      </w:r>
    </w:p>
    <w:p w:rsidR="00CC4CF9" w:rsidRPr="00061AB7" w:rsidRDefault="00CC4CF9">
      <w:pPr>
        <w:pStyle w:val="ConsPlusCell"/>
        <w:jc w:val="both"/>
      </w:pPr>
      <w:r w:rsidRPr="00061AB7">
        <w:t>42 7874     8     Таксометры</w:t>
      </w:r>
    </w:p>
    <w:p w:rsidR="00CC4CF9" w:rsidRPr="00061AB7" w:rsidRDefault="00CC4CF9">
      <w:pPr>
        <w:pStyle w:val="ConsPlusCell"/>
        <w:jc w:val="both"/>
      </w:pPr>
      <w:r w:rsidRPr="00061AB7">
        <w:t>42 7878     1     Приборы для измерения параметров движения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42 7890     7     Принадлежности, устройства и комплектующие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изделия к / приборам для измерения параметров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движения и счетчикам</w:t>
      </w:r>
    </w:p>
    <w:p w:rsidR="00CC4CF9" w:rsidRPr="00061AB7" w:rsidRDefault="00CC4CF9">
      <w:pPr>
        <w:pStyle w:val="ConsPlusCell"/>
        <w:jc w:val="both"/>
      </w:pPr>
      <w:r w:rsidRPr="00061AB7">
        <w:t>42 7891     2     - тахометрам</w:t>
      </w:r>
    </w:p>
    <w:p w:rsidR="00CC4CF9" w:rsidRPr="00061AB7" w:rsidRDefault="00CC4CF9">
      <w:pPr>
        <w:pStyle w:val="ConsPlusCell"/>
        <w:jc w:val="both"/>
      </w:pPr>
      <w:r w:rsidRPr="00061AB7">
        <w:t>42 7892     8     - счетчикам оборотов</w:t>
      </w:r>
    </w:p>
    <w:p w:rsidR="00CC4CF9" w:rsidRPr="00061AB7" w:rsidRDefault="00CC4CF9">
      <w:pPr>
        <w:pStyle w:val="ConsPlusCell"/>
        <w:jc w:val="both"/>
      </w:pPr>
      <w:r w:rsidRPr="00061AB7">
        <w:t>42 7893     3     - счетчикам единиц</w:t>
      </w:r>
    </w:p>
    <w:p w:rsidR="00CC4CF9" w:rsidRPr="00061AB7" w:rsidRDefault="00CC4CF9">
      <w:pPr>
        <w:pStyle w:val="ConsPlusCell"/>
        <w:jc w:val="both"/>
      </w:pPr>
      <w:r w:rsidRPr="00061AB7">
        <w:t>42 7895     4     - установка для испытания тахометров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скоростемеров</w:t>
      </w:r>
    </w:p>
    <w:p w:rsidR="00CC4CF9" w:rsidRPr="00061AB7" w:rsidRDefault="00CC4CF9">
      <w:pPr>
        <w:pStyle w:val="ConsPlusCell"/>
        <w:jc w:val="both"/>
      </w:pPr>
      <w:r w:rsidRPr="00061AB7">
        <w:t>42 7896     5     - скоростемерам</w:t>
      </w:r>
    </w:p>
    <w:p w:rsidR="00CC4CF9" w:rsidRPr="00061AB7" w:rsidRDefault="00CC4CF9">
      <w:pPr>
        <w:pStyle w:val="ConsPlusCell"/>
        <w:jc w:val="both"/>
      </w:pPr>
      <w:r w:rsidRPr="00061AB7">
        <w:t>42 7898     0     - приборам для измерения параметров движения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прочим</w:t>
      </w:r>
    </w:p>
    <w:p w:rsidR="00CC4CF9" w:rsidRPr="00061AB7" w:rsidRDefault="00CC4CF9">
      <w:pPr>
        <w:pStyle w:val="ConsPlusCell"/>
        <w:jc w:val="both"/>
      </w:pPr>
      <w:r w:rsidRPr="00061AB7">
        <w:t>42 7900     0     Запчасти к машинам и приборам для измерения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механических величин</w:t>
      </w:r>
    </w:p>
    <w:p w:rsidR="00CC4CF9" w:rsidRPr="00061AB7" w:rsidRDefault="00CC4CF9">
      <w:pPr>
        <w:pStyle w:val="ConsPlusCell"/>
        <w:jc w:val="both"/>
      </w:pPr>
      <w:r w:rsidRPr="00061AB7">
        <w:t>42 7910     4     Запчасти к машинам и приборам для / определения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механических свойств материалов</w:t>
      </w:r>
    </w:p>
    <w:p w:rsidR="00CC4CF9" w:rsidRPr="00061AB7" w:rsidRDefault="00CC4CF9">
      <w:pPr>
        <w:pStyle w:val="ConsPlusCell"/>
        <w:jc w:val="both"/>
      </w:pPr>
      <w:r w:rsidRPr="00061AB7">
        <w:t>42 7911     3     - испытания металлов</w:t>
      </w:r>
    </w:p>
    <w:p w:rsidR="00CC4CF9" w:rsidRPr="00061AB7" w:rsidRDefault="00CC4CF9">
      <w:pPr>
        <w:pStyle w:val="ConsPlusCell"/>
        <w:jc w:val="both"/>
      </w:pPr>
      <w:r w:rsidRPr="00061AB7">
        <w:t>42 7912     5     - испытания строительных материалов</w:t>
      </w:r>
    </w:p>
    <w:p w:rsidR="00CC4CF9" w:rsidRPr="00061AB7" w:rsidRDefault="00CC4CF9">
      <w:pPr>
        <w:pStyle w:val="ConsPlusCell"/>
        <w:jc w:val="both"/>
      </w:pPr>
      <w:r w:rsidRPr="00061AB7">
        <w:t>42 7913     0     - испытания материалов легкой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42 7915     1     - испытания полимерных материалов</w:t>
      </w:r>
    </w:p>
    <w:p w:rsidR="00CC4CF9" w:rsidRPr="00061AB7" w:rsidRDefault="00CC4CF9">
      <w:pPr>
        <w:pStyle w:val="ConsPlusCell"/>
        <w:jc w:val="both"/>
      </w:pPr>
      <w:r w:rsidRPr="00061AB7">
        <w:t>42 7916     7     - испытания бумаги и картона</w:t>
      </w:r>
    </w:p>
    <w:p w:rsidR="00CC4CF9" w:rsidRPr="00061AB7" w:rsidRDefault="00CC4CF9">
      <w:pPr>
        <w:pStyle w:val="ConsPlusCell"/>
        <w:jc w:val="both"/>
      </w:pPr>
      <w:r w:rsidRPr="00061AB7">
        <w:t>42 7917     2     - испытания формовочных материалов и огнеупоров</w:t>
      </w:r>
    </w:p>
    <w:p w:rsidR="00CC4CF9" w:rsidRPr="00061AB7" w:rsidRDefault="00CC4CF9">
      <w:pPr>
        <w:pStyle w:val="ConsPlusCell"/>
        <w:jc w:val="both"/>
      </w:pPr>
      <w:r w:rsidRPr="00061AB7">
        <w:t>42 7918     8     - испытания материалов и конструкций прочих</w:t>
      </w:r>
    </w:p>
    <w:p w:rsidR="00CC4CF9" w:rsidRPr="00061AB7" w:rsidRDefault="00CC4CF9">
      <w:pPr>
        <w:pStyle w:val="ConsPlusCell"/>
        <w:jc w:val="both"/>
      </w:pPr>
      <w:r w:rsidRPr="00061AB7">
        <w:t>42 7930     3     Запчасти к / машинам и приборам для измерения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усилий и деформаций</w:t>
      </w:r>
    </w:p>
    <w:p w:rsidR="00CC4CF9" w:rsidRPr="00061AB7" w:rsidRDefault="00CC4CF9">
      <w:pPr>
        <w:pStyle w:val="ConsPlusCell"/>
        <w:jc w:val="both"/>
      </w:pPr>
      <w:r w:rsidRPr="00061AB7">
        <w:t>42 7931     9     - динамометрам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42 7932     4     - динамометрам и силоизмерительным машинам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образцовым</w:t>
      </w:r>
    </w:p>
    <w:p w:rsidR="00CC4CF9" w:rsidRPr="00061AB7" w:rsidRDefault="00CC4CF9">
      <w:pPr>
        <w:pStyle w:val="ConsPlusCell"/>
        <w:jc w:val="both"/>
      </w:pPr>
      <w:r w:rsidRPr="00061AB7">
        <w:t>42 7933     0     - динамометрам специальным</w:t>
      </w:r>
    </w:p>
    <w:p w:rsidR="00CC4CF9" w:rsidRPr="00061AB7" w:rsidRDefault="00CC4CF9">
      <w:pPr>
        <w:pStyle w:val="ConsPlusCell"/>
        <w:jc w:val="both"/>
      </w:pPr>
      <w:r w:rsidRPr="00061AB7">
        <w:t>42 7934     5     - приборам для определения моментов</w:t>
      </w:r>
    </w:p>
    <w:p w:rsidR="00CC4CF9" w:rsidRPr="00061AB7" w:rsidRDefault="00CC4CF9">
      <w:pPr>
        <w:pStyle w:val="ConsPlusCell"/>
        <w:jc w:val="both"/>
      </w:pPr>
      <w:r w:rsidRPr="00061AB7">
        <w:t>42 7935     0     - приборам для измерения деформаций</w:t>
      </w:r>
    </w:p>
    <w:p w:rsidR="00CC4CF9" w:rsidRPr="00061AB7" w:rsidRDefault="00CC4CF9">
      <w:pPr>
        <w:pStyle w:val="ConsPlusCell"/>
        <w:jc w:val="both"/>
      </w:pPr>
      <w:r w:rsidRPr="00061AB7">
        <w:t>42 7936     6     - машинам и приборам для измерения усилий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деформаций прочим</w:t>
      </w:r>
    </w:p>
    <w:p w:rsidR="00CC4CF9" w:rsidRPr="00061AB7" w:rsidRDefault="00CC4CF9">
      <w:pPr>
        <w:pStyle w:val="ConsPlusCell"/>
        <w:jc w:val="both"/>
      </w:pPr>
      <w:r w:rsidRPr="00061AB7">
        <w:t>42 7937     1     - датчикам силы и деформации</w:t>
      </w:r>
    </w:p>
    <w:p w:rsidR="00CC4CF9" w:rsidRPr="00061AB7" w:rsidRDefault="00CC4CF9">
      <w:pPr>
        <w:pStyle w:val="ConsPlusCell"/>
        <w:jc w:val="both"/>
      </w:pPr>
      <w:r w:rsidRPr="00061AB7">
        <w:t>42 7940     8     Запчасти к / приборам весоизмерительным</w:t>
      </w:r>
    </w:p>
    <w:p w:rsidR="00CC4CF9" w:rsidRPr="00061AB7" w:rsidRDefault="00CC4CF9">
      <w:pPr>
        <w:pStyle w:val="ConsPlusCell"/>
        <w:jc w:val="both"/>
      </w:pPr>
      <w:r w:rsidRPr="00061AB7">
        <w:t>42 7941     3     - весам и дозаторам весовым дискретного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действия</w:t>
      </w:r>
    </w:p>
    <w:p w:rsidR="00CC4CF9" w:rsidRPr="00061AB7" w:rsidRDefault="00CC4CF9">
      <w:pPr>
        <w:pStyle w:val="ConsPlusCell"/>
        <w:jc w:val="both"/>
      </w:pPr>
      <w:r w:rsidRPr="00061AB7">
        <w:t>42 7942     9     - весам транспортным</w:t>
      </w:r>
    </w:p>
    <w:p w:rsidR="00CC4CF9" w:rsidRPr="00061AB7" w:rsidRDefault="00CC4CF9">
      <w:pPr>
        <w:pStyle w:val="ConsPlusCell"/>
        <w:jc w:val="both"/>
      </w:pPr>
      <w:r w:rsidRPr="00061AB7">
        <w:t>42 7943     4     - весам платформенным и бункерным общего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42 7944     4     - весам и дозаторам автоматическим непрерывного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действия</w:t>
      </w:r>
    </w:p>
    <w:p w:rsidR="00CC4CF9" w:rsidRPr="00061AB7" w:rsidRDefault="00CC4CF9">
      <w:pPr>
        <w:pStyle w:val="ConsPlusCell"/>
        <w:jc w:val="both"/>
      </w:pPr>
      <w:r w:rsidRPr="00061AB7">
        <w:t>42 7945     5     - весам общего и специального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настольным, весам бытовым и безменам</w:t>
      </w:r>
    </w:p>
    <w:p w:rsidR="00CC4CF9" w:rsidRPr="00061AB7" w:rsidRDefault="00CC4CF9">
      <w:pPr>
        <w:pStyle w:val="ConsPlusCell"/>
        <w:jc w:val="both"/>
      </w:pPr>
      <w:r w:rsidRPr="00061AB7">
        <w:t>42 7946     0     - весам специальным технологическим</w:t>
      </w:r>
    </w:p>
    <w:p w:rsidR="00CC4CF9" w:rsidRPr="00061AB7" w:rsidRDefault="00CC4CF9">
      <w:pPr>
        <w:pStyle w:val="ConsPlusCell"/>
        <w:jc w:val="both"/>
      </w:pPr>
      <w:r w:rsidRPr="00061AB7">
        <w:t>42 7947     6     - весам лабораторным</w:t>
      </w:r>
    </w:p>
    <w:p w:rsidR="00CC4CF9" w:rsidRPr="00061AB7" w:rsidRDefault="00CC4CF9">
      <w:pPr>
        <w:pStyle w:val="ConsPlusCell"/>
        <w:jc w:val="both"/>
      </w:pPr>
      <w:r w:rsidRPr="00061AB7">
        <w:t>42 7948     1     - отсчетным устройствам к весоизмерителям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весоизмерительным устройствам прочим</w:t>
      </w:r>
    </w:p>
    <w:p w:rsidR="00CC4CF9" w:rsidRPr="00061AB7" w:rsidRDefault="00CC4CF9">
      <w:pPr>
        <w:pStyle w:val="ConsPlusCell"/>
        <w:jc w:val="both"/>
      </w:pPr>
      <w:r w:rsidRPr="00061AB7">
        <w:t>42 7960     7     Запчасти к приборам / неразрушающего контроля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качества материалов и изделий</w:t>
      </w:r>
    </w:p>
    <w:p w:rsidR="00CC4CF9" w:rsidRPr="00061AB7" w:rsidRDefault="00CC4CF9">
      <w:pPr>
        <w:pStyle w:val="ConsPlusCell"/>
        <w:jc w:val="both"/>
      </w:pPr>
      <w:r w:rsidRPr="00061AB7">
        <w:t>42 7961     2     - акустического неразрушающего контроля</w:t>
      </w:r>
    </w:p>
    <w:p w:rsidR="00CC4CF9" w:rsidRPr="00061AB7" w:rsidRDefault="00CC4CF9">
      <w:pPr>
        <w:pStyle w:val="ConsPlusCell"/>
        <w:jc w:val="both"/>
      </w:pPr>
      <w:r w:rsidRPr="00061AB7">
        <w:t>42 7962     8     - капиллярного неразрушающего контроля</w:t>
      </w:r>
    </w:p>
    <w:p w:rsidR="00CC4CF9" w:rsidRPr="00061AB7" w:rsidRDefault="00CC4CF9">
      <w:pPr>
        <w:pStyle w:val="ConsPlusCell"/>
        <w:jc w:val="both"/>
      </w:pPr>
      <w:r w:rsidRPr="00061AB7">
        <w:t>42 7963     3     - магнитного неразрушающего контроля</w:t>
      </w:r>
    </w:p>
    <w:p w:rsidR="00CC4CF9" w:rsidRPr="00061AB7" w:rsidRDefault="00CC4CF9">
      <w:pPr>
        <w:pStyle w:val="ConsPlusCell"/>
        <w:jc w:val="both"/>
      </w:pPr>
      <w:r w:rsidRPr="00061AB7">
        <w:t>42 7964     9     - оптического и теплового неразрушающего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контроля</w:t>
      </w:r>
    </w:p>
    <w:p w:rsidR="00CC4CF9" w:rsidRPr="00061AB7" w:rsidRDefault="00CC4CF9">
      <w:pPr>
        <w:pStyle w:val="ConsPlusCell"/>
        <w:jc w:val="both"/>
      </w:pPr>
      <w:r w:rsidRPr="00061AB7">
        <w:t>42 7965     4     - радиационного неразрушающего контроля</w:t>
      </w:r>
    </w:p>
    <w:p w:rsidR="00CC4CF9" w:rsidRPr="00061AB7" w:rsidRDefault="00CC4CF9">
      <w:pPr>
        <w:pStyle w:val="ConsPlusCell"/>
        <w:jc w:val="both"/>
      </w:pPr>
      <w:r w:rsidRPr="00061AB7">
        <w:t>42 7966     1     - радиоволнового неразрушающего контроля</w:t>
      </w:r>
    </w:p>
    <w:p w:rsidR="00CC4CF9" w:rsidRPr="00061AB7" w:rsidRDefault="00CC4CF9">
      <w:pPr>
        <w:pStyle w:val="ConsPlusCell"/>
        <w:jc w:val="both"/>
      </w:pPr>
      <w:r w:rsidRPr="00061AB7">
        <w:t>42 7967     5     - электромагнитного (вихревых токов)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электрического неразрушающего контроля</w:t>
      </w:r>
    </w:p>
    <w:p w:rsidR="00CC4CF9" w:rsidRPr="00061AB7" w:rsidRDefault="00CC4CF9">
      <w:pPr>
        <w:pStyle w:val="ConsPlusCell"/>
        <w:jc w:val="both"/>
      </w:pPr>
      <w:r w:rsidRPr="00061AB7">
        <w:t>42 7968     0     - неразрушающего контроля прочим</w:t>
      </w:r>
    </w:p>
    <w:p w:rsidR="00CC4CF9" w:rsidRPr="00061AB7" w:rsidRDefault="00CC4CF9">
      <w:pPr>
        <w:pStyle w:val="ConsPlusCell"/>
        <w:jc w:val="both"/>
      </w:pPr>
      <w:r w:rsidRPr="00061AB7">
        <w:t>42 7970     1     Запчасти к аппаратуре и приборам виброметрии /</w:t>
      </w:r>
    </w:p>
    <w:p w:rsidR="00CC4CF9" w:rsidRPr="00061AB7" w:rsidRDefault="00CC4CF9">
      <w:pPr>
        <w:pStyle w:val="ConsPlusCell"/>
        <w:jc w:val="both"/>
      </w:pPr>
      <w:r w:rsidRPr="00061AB7">
        <w:t>42 7971     7     - общего назначения для определения основных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параметров вибрационных процессов</w:t>
      </w:r>
    </w:p>
    <w:p w:rsidR="00CC4CF9" w:rsidRPr="00061AB7" w:rsidRDefault="00CC4CF9">
      <w:pPr>
        <w:pStyle w:val="ConsPlusCell"/>
        <w:jc w:val="both"/>
      </w:pPr>
      <w:r w:rsidRPr="00061AB7">
        <w:t>42 7972     2     - для балансировки вращающихся частей машин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 собственных подшипниках</w:t>
      </w:r>
    </w:p>
    <w:p w:rsidR="00CC4CF9" w:rsidRPr="00061AB7" w:rsidRDefault="00CC4CF9">
      <w:pPr>
        <w:pStyle w:val="ConsPlusCell"/>
        <w:jc w:val="both"/>
      </w:pPr>
      <w:r w:rsidRPr="00061AB7">
        <w:t>42 7973     8     - контрольно-сигнальным для автоматической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защиты агрегата от опасных вибраций</w:t>
      </w:r>
    </w:p>
    <w:p w:rsidR="00CC4CF9" w:rsidRPr="00061AB7" w:rsidRDefault="00CC4CF9">
      <w:pPr>
        <w:pStyle w:val="ConsPlusCell"/>
        <w:jc w:val="both"/>
      </w:pPr>
      <w:r w:rsidRPr="00061AB7">
        <w:t>42 7974     3     Запчасти / к вибростендам для испытаний изделий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тарировки виброизмерительных приборов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аппаратуры</w:t>
      </w:r>
    </w:p>
    <w:p w:rsidR="00CC4CF9" w:rsidRPr="00061AB7" w:rsidRDefault="00CC4CF9">
      <w:pPr>
        <w:pStyle w:val="ConsPlusCell"/>
        <w:jc w:val="both"/>
      </w:pPr>
      <w:r w:rsidRPr="00061AB7">
        <w:t>42 7976     4     - к аппаратуре виброизмерительной специальной</w:t>
      </w:r>
    </w:p>
    <w:p w:rsidR="00CC4CF9" w:rsidRPr="00061AB7" w:rsidRDefault="00CC4CF9">
      <w:pPr>
        <w:pStyle w:val="ConsPlusCell"/>
        <w:jc w:val="both"/>
      </w:pPr>
      <w:r w:rsidRPr="00061AB7">
        <w:t>42 7980     6     Запчасти к / приборам для измерения параметров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движения и счетчикам</w:t>
      </w:r>
    </w:p>
    <w:p w:rsidR="00CC4CF9" w:rsidRPr="00061AB7" w:rsidRDefault="00CC4CF9">
      <w:pPr>
        <w:pStyle w:val="ConsPlusCell"/>
        <w:jc w:val="both"/>
      </w:pPr>
      <w:r w:rsidRPr="00061AB7">
        <w:t>42 7981     1     - тахометрам</w:t>
      </w:r>
    </w:p>
    <w:p w:rsidR="00CC4CF9" w:rsidRPr="00061AB7" w:rsidRDefault="00CC4CF9">
      <w:pPr>
        <w:pStyle w:val="ConsPlusCell"/>
        <w:jc w:val="both"/>
      </w:pPr>
      <w:r w:rsidRPr="00061AB7">
        <w:t>42 7982     7     - счетчикам оборотов</w:t>
      </w:r>
    </w:p>
    <w:p w:rsidR="00CC4CF9" w:rsidRPr="00061AB7" w:rsidRDefault="00CC4CF9">
      <w:pPr>
        <w:pStyle w:val="ConsPlusCell"/>
        <w:jc w:val="both"/>
      </w:pPr>
      <w:r w:rsidRPr="00061AB7">
        <w:t>42 7983     2     - счетчикам единиц</w:t>
      </w:r>
    </w:p>
    <w:p w:rsidR="00CC4CF9" w:rsidRPr="00061AB7" w:rsidRDefault="00CC4CF9">
      <w:pPr>
        <w:pStyle w:val="ConsPlusCell"/>
        <w:jc w:val="both"/>
      </w:pPr>
      <w:r w:rsidRPr="00061AB7">
        <w:t>42 7985     3     - установкам для испытания приборов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измерения параметров движения и счетчиков</w:t>
      </w:r>
    </w:p>
    <w:p w:rsidR="00CC4CF9" w:rsidRPr="00061AB7" w:rsidRDefault="00CC4CF9">
      <w:pPr>
        <w:pStyle w:val="ConsPlusCell"/>
        <w:jc w:val="both"/>
      </w:pPr>
      <w:r w:rsidRPr="00061AB7">
        <w:t>42 7986     9     - скоростемерам</w:t>
      </w:r>
    </w:p>
    <w:p w:rsidR="00CC4CF9" w:rsidRPr="00061AB7" w:rsidRDefault="00CC4CF9">
      <w:pPr>
        <w:pStyle w:val="ConsPlusCell"/>
        <w:jc w:val="both"/>
      </w:pPr>
      <w:r w:rsidRPr="00061AB7">
        <w:t>42 7987     4     - приборам для измерения параметров движения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количества прочим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42 8000     5     Приборы времени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42 8100     3     Часы бытового назначения механические</w:t>
      </w:r>
    </w:p>
    <w:p w:rsidR="00CC4CF9" w:rsidRPr="00061AB7" w:rsidRDefault="00CC4CF9">
      <w:pPr>
        <w:pStyle w:val="ConsPlusCell"/>
        <w:jc w:val="both"/>
      </w:pPr>
      <w:r w:rsidRPr="00061AB7">
        <w:t>42 8110     8     Часы наручные малого калибра /</w:t>
      </w:r>
    </w:p>
    <w:p w:rsidR="00CC4CF9" w:rsidRPr="00061AB7" w:rsidRDefault="00CC4CF9">
      <w:pPr>
        <w:pStyle w:val="ConsPlusCell"/>
        <w:jc w:val="both"/>
      </w:pPr>
      <w:r w:rsidRPr="00061AB7">
        <w:t>42 8111     3     - в хромированном корпусе</w:t>
      </w:r>
    </w:p>
    <w:p w:rsidR="00CC4CF9" w:rsidRPr="00061AB7" w:rsidRDefault="00CC4CF9">
      <w:pPr>
        <w:pStyle w:val="ConsPlusCell"/>
        <w:jc w:val="both"/>
      </w:pPr>
      <w:r w:rsidRPr="00061AB7">
        <w:t>42 8112     9     - в золотом корпусе</w:t>
      </w:r>
    </w:p>
    <w:p w:rsidR="00CC4CF9" w:rsidRPr="00061AB7" w:rsidRDefault="00CC4CF9">
      <w:pPr>
        <w:pStyle w:val="ConsPlusCell"/>
        <w:jc w:val="both"/>
      </w:pPr>
      <w:r w:rsidRPr="00061AB7">
        <w:t>42 8113     4     - в золоченом корпусе</w:t>
      </w:r>
    </w:p>
    <w:p w:rsidR="00CC4CF9" w:rsidRPr="00061AB7" w:rsidRDefault="00CC4CF9">
      <w:pPr>
        <w:pStyle w:val="ConsPlusCell"/>
        <w:jc w:val="both"/>
      </w:pPr>
      <w:r w:rsidRPr="00061AB7">
        <w:t>42 8115     5     - в корпусе из нержавеющей стали</w:t>
      </w:r>
    </w:p>
    <w:p w:rsidR="00CC4CF9" w:rsidRPr="00061AB7" w:rsidRDefault="00CC4CF9">
      <w:pPr>
        <w:pStyle w:val="ConsPlusCell"/>
        <w:jc w:val="both"/>
      </w:pPr>
      <w:r w:rsidRPr="00061AB7">
        <w:t>42 8116     0     - в корпусе из металлов без покрытия</w:t>
      </w:r>
    </w:p>
    <w:p w:rsidR="00CC4CF9" w:rsidRPr="00061AB7" w:rsidRDefault="00CC4CF9">
      <w:pPr>
        <w:pStyle w:val="ConsPlusCell"/>
        <w:jc w:val="both"/>
      </w:pPr>
      <w:r w:rsidRPr="00061AB7">
        <w:t>42 8117     6     - в золотом корпусе со вставками из драгоценных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камней</w:t>
      </w:r>
    </w:p>
    <w:p w:rsidR="00CC4CF9" w:rsidRPr="00061AB7" w:rsidRDefault="00CC4CF9">
      <w:pPr>
        <w:pStyle w:val="ConsPlusCell"/>
        <w:jc w:val="both"/>
      </w:pPr>
      <w:r w:rsidRPr="00061AB7">
        <w:t>(код 42 8117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42 8118     1     - в золотом корпусе со вставками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синтетических камней</w:t>
      </w:r>
    </w:p>
    <w:p w:rsidR="00CC4CF9" w:rsidRPr="00061AB7" w:rsidRDefault="00CC4CF9">
      <w:pPr>
        <w:pStyle w:val="ConsPlusCell"/>
        <w:jc w:val="both"/>
      </w:pPr>
      <w:r w:rsidRPr="00061AB7">
        <w:t>(код 42 8118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42 8119     7     - в корпусе из двух материалов или с другими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видами покрытий</w:t>
      </w:r>
    </w:p>
    <w:p w:rsidR="00CC4CF9" w:rsidRPr="00061AB7" w:rsidRDefault="00CC4CF9">
      <w:pPr>
        <w:pStyle w:val="ConsPlusCell"/>
        <w:jc w:val="both"/>
      </w:pPr>
      <w:r w:rsidRPr="00061AB7">
        <w:t>42 8120     2     Часы наручные нормального калибра /</w:t>
      </w:r>
    </w:p>
    <w:p w:rsidR="00CC4CF9" w:rsidRPr="00061AB7" w:rsidRDefault="00CC4CF9">
      <w:pPr>
        <w:pStyle w:val="ConsPlusCell"/>
        <w:jc w:val="both"/>
      </w:pPr>
      <w:r w:rsidRPr="00061AB7">
        <w:t>42 8121     8     - в хромированном корпусе</w:t>
      </w:r>
    </w:p>
    <w:p w:rsidR="00CC4CF9" w:rsidRPr="00061AB7" w:rsidRDefault="00CC4CF9">
      <w:pPr>
        <w:pStyle w:val="ConsPlusCell"/>
        <w:jc w:val="both"/>
      </w:pPr>
      <w:r w:rsidRPr="00061AB7">
        <w:t>42 8122     3     - в золотом корпусе</w:t>
      </w:r>
    </w:p>
    <w:p w:rsidR="00CC4CF9" w:rsidRPr="00061AB7" w:rsidRDefault="00CC4CF9">
      <w:pPr>
        <w:pStyle w:val="ConsPlusCell"/>
        <w:jc w:val="both"/>
      </w:pPr>
      <w:r w:rsidRPr="00061AB7">
        <w:t>42 8123     9     - в золоченом корпусе</w:t>
      </w:r>
    </w:p>
    <w:p w:rsidR="00CC4CF9" w:rsidRPr="00061AB7" w:rsidRDefault="00CC4CF9">
      <w:pPr>
        <w:pStyle w:val="ConsPlusCell"/>
        <w:jc w:val="both"/>
      </w:pPr>
      <w:r w:rsidRPr="00061AB7">
        <w:t>42 8125     0     - в корпусе из нержавеющей стали</w:t>
      </w:r>
    </w:p>
    <w:p w:rsidR="00CC4CF9" w:rsidRPr="00061AB7" w:rsidRDefault="00CC4CF9">
      <w:pPr>
        <w:pStyle w:val="ConsPlusCell"/>
        <w:jc w:val="both"/>
      </w:pPr>
      <w:r w:rsidRPr="00061AB7">
        <w:t>42 8126     5     - в корпусе из металлов без покрытия</w:t>
      </w:r>
    </w:p>
    <w:p w:rsidR="00CC4CF9" w:rsidRPr="00061AB7" w:rsidRDefault="00CC4CF9">
      <w:pPr>
        <w:pStyle w:val="ConsPlusCell"/>
        <w:jc w:val="both"/>
      </w:pPr>
      <w:r w:rsidRPr="00061AB7">
        <w:t>42 8127     0     - в золотом корпусе со вставками из драгоценных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камней</w:t>
      </w:r>
    </w:p>
    <w:p w:rsidR="00CC4CF9" w:rsidRPr="00061AB7" w:rsidRDefault="00CC4CF9">
      <w:pPr>
        <w:pStyle w:val="ConsPlusCell"/>
        <w:jc w:val="both"/>
      </w:pPr>
      <w:r w:rsidRPr="00061AB7">
        <w:t>(код 42 8127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42 8128     6     - в золотом корпусе со вставками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синтетических камней</w:t>
      </w:r>
    </w:p>
    <w:p w:rsidR="00CC4CF9" w:rsidRPr="00061AB7" w:rsidRDefault="00CC4CF9">
      <w:pPr>
        <w:pStyle w:val="ConsPlusCell"/>
        <w:jc w:val="both"/>
      </w:pPr>
      <w:r w:rsidRPr="00061AB7">
        <w:t>(код 42 8128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42 8129     1     - в корпусе из других материалов или с другими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видами покрытий</w:t>
      </w:r>
    </w:p>
    <w:p w:rsidR="00CC4CF9" w:rsidRPr="00061AB7" w:rsidRDefault="00CC4CF9">
      <w:pPr>
        <w:pStyle w:val="ConsPlusCell"/>
        <w:jc w:val="both"/>
      </w:pPr>
      <w:r w:rsidRPr="00061AB7">
        <w:t>42 8130     7     Часы карманные /</w:t>
      </w:r>
    </w:p>
    <w:p w:rsidR="00CC4CF9" w:rsidRPr="00061AB7" w:rsidRDefault="00CC4CF9">
      <w:pPr>
        <w:pStyle w:val="ConsPlusCell"/>
        <w:jc w:val="both"/>
      </w:pPr>
      <w:r w:rsidRPr="00061AB7">
        <w:t>42 8131     2     - в хромированном корпусе</w:t>
      </w:r>
    </w:p>
    <w:p w:rsidR="00CC4CF9" w:rsidRPr="00061AB7" w:rsidRDefault="00CC4CF9">
      <w:pPr>
        <w:pStyle w:val="ConsPlusCell"/>
        <w:jc w:val="both"/>
      </w:pPr>
      <w:r w:rsidRPr="00061AB7">
        <w:t>42 8132     8     - в золотом корпусе</w:t>
      </w:r>
    </w:p>
    <w:p w:rsidR="00CC4CF9" w:rsidRPr="00061AB7" w:rsidRDefault="00CC4CF9">
      <w:pPr>
        <w:pStyle w:val="ConsPlusCell"/>
        <w:jc w:val="both"/>
      </w:pPr>
      <w:r w:rsidRPr="00061AB7">
        <w:t>42 8133     3     - в золоченом корпусе</w:t>
      </w:r>
    </w:p>
    <w:p w:rsidR="00CC4CF9" w:rsidRPr="00061AB7" w:rsidRDefault="00CC4CF9">
      <w:pPr>
        <w:pStyle w:val="ConsPlusCell"/>
        <w:jc w:val="both"/>
      </w:pPr>
      <w:r w:rsidRPr="00061AB7">
        <w:t>42 8135     4     - в корпусе из нержавеющей стали</w:t>
      </w:r>
    </w:p>
    <w:p w:rsidR="00CC4CF9" w:rsidRPr="00061AB7" w:rsidRDefault="00CC4CF9">
      <w:pPr>
        <w:pStyle w:val="ConsPlusCell"/>
        <w:jc w:val="both"/>
      </w:pPr>
      <w:r w:rsidRPr="00061AB7">
        <w:t>42 8136     3     - в корпусе из металлов без покрытия</w:t>
      </w:r>
    </w:p>
    <w:p w:rsidR="00CC4CF9" w:rsidRPr="00061AB7" w:rsidRDefault="00CC4CF9">
      <w:pPr>
        <w:pStyle w:val="ConsPlusCell"/>
        <w:jc w:val="both"/>
      </w:pPr>
      <w:r w:rsidRPr="00061AB7">
        <w:t>42 8137     5     - в золотом корпусе со вставками из драгоценных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камней</w:t>
      </w:r>
    </w:p>
    <w:p w:rsidR="00CC4CF9" w:rsidRPr="00061AB7" w:rsidRDefault="00CC4CF9">
      <w:pPr>
        <w:pStyle w:val="ConsPlusCell"/>
        <w:jc w:val="both"/>
      </w:pPr>
      <w:r w:rsidRPr="00061AB7">
        <w:t>(код 42 8137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42 8138     0     - в золотом корпусе со вставками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синтетических камней</w:t>
      </w:r>
    </w:p>
    <w:p w:rsidR="00CC4CF9" w:rsidRPr="00061AB7" w:rsidRDefault="00CC4CF9">
      <w:pPr>
        <w:pStyle w:val="ConsPlusCell"/>
        <w:jc w:val="both"/>
      </w:pPr>
      <w:r w:rsidRPr="00061AB7">
        <w:t>(код 42 8138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42 8139     6     - в корпусе из других материалов или с другими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видами покрытий</w:t>
      </w:r>
    </w:p>
    <w:p w:rsidR="00CC4CF9" w:rsidRPr="00061AB7" w:rsidRDefault="00CC4CF9">
      <w:pPr>
        <w:pStyle w:val="ConsPlusCell"/>
        <w:jc w:val="both"/>
      </w:pPr>
      <w:r w:rsidRPr="00061AB7">
        <w:t>42 8140     1     Часы-будильники малогабаритные /</w:t>
      </w:r>
    </w:p>
    <w:p w:rsidR="00CC4CF9" w:rsidRPr="00061AB7" w:rsidRDefault="00CC4CF9">
      <w:pPr>
        <w:pStyle w:val="ConsPlusCell"/>
        <w:jc w:val="both"/>
      </w:pPr>
      <w:r w:rsidRPr="00061AB7">
        <w:t>42 8141     7     - в пластмассовом корпусе</w:t>
      </w:r>
    </w:p>
    <w:p w:rsidR="00CC4CF9" w:rsidRPr="00061AB7" w:rsidRDefault="00CC4CF9">
      <w:pPr>
        <w:pStyle w:val="ConsPlusCell"/>
        <w:jc w:val="both"/>
      </w:pPr>
      <w:r w:rsidRPr="00061AB7">
        <w:t>42 8142     2     - в деревянном корпусе</w:t>
      </w:r>
    </w:p>
    <w:p w:rsidR="00CC4CF9" w:rsidRPr="00061AB7" w:rsidRDefault="00CC4CF9">
      <w:pPr>
        <w:pStyle w:val="ConsPlusCell"/>
        <w:jc w:val="both"/>
      </w:pPr>
      <w:r w:rsidRPr="00061AB7">
        <w:t>42 8143     8     - в металлическом корпусе</w:t>
      </w:r>
    </w:p>
    <w:p w:rsidR="00CC4CF9" w:rsidRPr="00061AB7" w:rsidRDefault="00CC4CF9">
      <w:pPr>
        <w:pStyle w:val="ConsPlusCell"/>
        <w:jc w:val="both"/>
      </w:pPr>
      <w:r w:rsidRPr="00061AB7">
        <w:t>42 8148     5     - в комбинированном корпусе</w:t>
      </w:r>
    </w:p>
    <w:p w:rsidR="00CC4CF9" w:rsidRPr="00061AB7" w:rsidRDefault="00CC4CF9">
      <w:pPr>
        <w:pStyle w:val="ConsPlusCell"/>
        <w:jc w:val="both"/>
      </w:pPr>
      <w:r w:rsidRPr="00061AB7">
        <w:t>42 8149     0     - в корпусе из других материалов</w:t>
      </w:r>
    </w:p>
    <w:p w:rsidR="00CC4CF9" w:rsidRPr="00061AB7" w:rsidRDefault="00CC4CF9">
      <w:pPr>
        <w:pStyle w:val="ConsPlusCell"/>
        <w:jc w:val="both"/>
      </w:pPr>
      <w:r w:rsidRPr="00061AB7">
        <w:t>42 8150     6     Часы-будильники крупногабаритные /</w:t>
      </w:r>
    </w:p>
    <w:p w:rsidR="00CC4CF9" w:rsidRPr="00061AB7" w:rsidRDefault="00CC4CF9">
      <w:pPr>
        <w:pStyle w:val="ConsPlusCell"/>
        <w:jc w:val="both"/>
      </w:pPr>
      <w:r w:rsidRPr="00061AB7">
        <w:t>42 8151     1     - в пластмассовом корпусе</w:t>
      </w:r>
    </w:p>
    <w:p w:rsidR="00CC4CF9" w:rsidRPr="00061AB7" w:rsidRDefault="00CC4CF9">
      <w:pPr>
        <w:pStyle w:val="ConsPlusCell"/>
        <w:jc w:val="both"/>
      </w:pPr>
      <w:r w:rsidRPr="00061AB7">
        <w:t>42 8152     7     - в деревянном корпусе</w:t>
      </w:r>
    </w:p>
    <w:p w:rsidR="00CC4CF9" w:rsidRPr="00061AB7" w:rsidRDefault="00CC4CF9">
      <w:pPr>
        <w:pStyle w:val="ConsPlusCell"/>
        <w:jc w:val="both"/>
      </w:pPr>
      <w:r w:rsidRPr="00061AB7">
        <w:t>42 8153     2     - в металлическом корпусе</w:t>
      </w:r>
    </w:p>
    <w:p w:rsidR="00CC4CF9" w:rsidRPr="00061AB7" w:rsidRDefault="00CC4CF9">
      <w:pPr>
        <w:pStyle w:val="ConsPlusCell"/>
        <w:jc w:val="both"/>
      </w:pPr>
      <w:r w:rsidRPr="00061AB7">
        <w:t>42 8158     0     - в комбинированном корпусе</w:t>
      </w:r>
    </w:p>
    <w:p w:rsidR="00CC4CF9" w:rsidRPr="00061AB7" w:rsidRDefault="00CC4CF9">
      <w:pPr>
        <w:pStyle w:val="ConsPlusCell"/>
        <w:jc w:val="both"/>
      </w:pPr>
      <w:r w:rsidRPr="00061AB7">
        <w:t>42 8159     5     - в корпусе из других материалов</w:t>
      </w:r>
    </w:p>
    <w:p w:rsidR="00CC4CF9" w:rsidRPr="00061AB7" w:rsidRDefault="00CC4CF9">
      <w:pPr>
        <w:pStyle w:val="ConsPlusCell"/>
        <w:jc w:val="both"/>
      </w:pPr>
      <w:r w:rsidRPr="00061AB7">
        <w:t>42 8160     0     Часы настольные балансовые /</w:t>
      </w:r>
    </w:p>
    <w:p w:rsidR="00CC4CF9" w:rsidRPr="00061AB7" w:rsidRDefault="00CC4CF9">
      <w:pPr>
        <w:pStyle w:val="ConsPlusCell"/>
        <w:jc w:val="both"/>
      </w:pPr>
      <w:r w:rsidRPr="00061AB7">
        <w:t>42 8161     6     - в пластмассовом корпусе</w:t>
      </w:r>
    </w:p>
    <w:p w:rsidR="00CC4CF9" w:rsidRPr="00061AB7" w:rsidRDefault="00CC4CF9">
      <w:pPr>
        <w:pStyle w:val="ConsPlusCell"/>
        <w:jc w:val="both"/>
      </w:pPr>
      <w:r w:rsidRPr="00061AB7">
        <w:t>42 8162     1     - в деревянном корпусе</w:t>
      </w:r>
    </w:p>
    <w:p w:rsidR="00CC4CF9" w:rsidRPr="00061AB7" w:rsidRDefault="00CC4CF9">
      <w:pPr>
        <w:pStyle w:val="ConsPlusCell"/>
        <w:jc w:val="both"/>
      </w:pPr>
      <w:r w:rsidRPr="00061AB7">
        <w:t>42 8163     7     - в металлическом корпусе</w:t>
      </w:r>
    </w:p>
    <w:p w:rsidR="00CC4CF9" w:rsidRPr="00061AB7" w:rsidRDefault="00CC4CF9">
      <w:pPr>
        <w:pStyle w:val="ConsPlusCell"/>
        <w:jc w:val="both"/>
      </w:pPr>
      <w:r w:rsidRPr="00061AB7">
        <w:t>42 8165     8     - в корпусе из камня, хрусталя</w:t>
      </w:r>
    </w:p>
    <w:p w:rsidR="00CC4CF9" w:rsidRPr="00061AB7" w:rsidRDefault="00CC4CF9">
      <w:pPr>
        <w:pStyle w:val="ConsPlusCell"/>
        <w:jc w:val="both"/>
      </w:pPr>
      <w:r w:rsidRPr="00061AB7">
        <w:t>42 8168     4     - в комбинированном корпусе</w:t>
      </w:r>
    </w:p>
    <w:p w:rsidR="00CC4CF9" w:rsidRPr="00061AB7" w:rsidRDefault="00CC4CF9">
      <w:pPr>
        <w:pStyle w:val="ConsPlusCell"/>
        <w:jc w:val="both"/>
      </w:pPr>
      <w:r w:rsidRPr="00061AB7">
        <w:t>42 8169     4     - в корпусе из других материалов</w:t>
      </w:r>
    </w:p>
    <w:p w:rsidR="00CC4CF9" w:rsidRPr="00061AB7" w:rsidRDefault="00CC4CF9">
      <w:pPr>
        <w:pStyle w:val="ConsPlusCell"/>
        <w:jc w:val="both"/>
      </w:pPr>
      <w:r w:rsidRPr="00061AB7">
        <w:t>42 8170     5     Часы настенные балансовые /</w:t>
      </w:r>
    </w:p>
    <w:p w:rsidR="00CC4CF9" w:rsidRPr="00061AB7" w:rsidRDefault="00CC4CF9">
      <w:pPr>
        <w:pStyle w:val="ConsPlusCell"/>
        <w:jc w:val="both"/>
      </w:pPr>
      <w:r w:rsidRPr="00061AB7">
        <w:t>42 8171     0     - в пластмассовом корпусе</w:t>
      </w:r>
    </w:p>
    <w:p w:rsidR="00CC4CF9" w:rsidRPr="00061AB7" w:rsidRDefault="00CC4CF9">
      <w:pPr>
        <w:pStyle w:val="ConsPlusCell"/>
        <w:jc w:val="both"/>
      </w:pPr>
      <w:r w:rsidRPr="00061AB7">
        <w:t>42 8172     6     - в деревянном корпусе</w:t>
      </w:r>
    </w:p>
    <w:p w:rsidR="00CC4CF9" w:rsidRPr="00061AB7" w:rsidRDefault="00CC4CF9">
      <w:pPr>
        <w:pStyle w:val="ConsPlusCell"/>
        <w:jc w:val="both"/>
      </w:pPr>
      <w:r w:rsidRPr="00061AB7">
        <w:t>42 8173     1     - в металлическом корпусе</w:t>
      </w:r>
    </w:p>
    <w:p w:rsidR="00CC4CF9" w:rsidRPr="00061AB7" w:rsidRDefault="00CC4CF9">
      <w:pPr>
        <w:pStyle w:val="ConsPlusCell"/>
        <w:jc w:val="both"/>
      </w:pPr>
      <w:r w:rsidRPr="00061AB7">
        <w:t>42 8178     9     - в комбинированном корпусе</w:t>
      </w:r>
    </w:p>
    <w:p w:rsidR="00CC4CF9" w:rsidRPr="00061AB7" w:rsidRDefault="00CC4CF9">
      <w:pPr>
        <w:pStyle w:val="ConsPlusCell"/>
        <w:jc w:val="both"/>
      </w:pPr>
      <w:r w:rsidRPr="00061AB7">
        <w:t>42 8179     4     - в корпусе из других материалов</w:t>
      </w:r>
    </w:p>
    <w:p w:rsidR="00CC4CF9" w:rsidRPr="00061AB7" w:rsidRDefault="00CC4CF9">
      <w:pPr>
        <w:pStyle w:val="ConsPlusCell"/>
        <w:jc w:val="both"/>
      </w:pPr>
      <w:r w:rsidRPr="00061AB7">
        <w:t>42 8180     1     Часы настенные маятниковые с пружинным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двигателем /</w:t>
      </w:r>
    </w:p>
    <w:p w:rsidR="00CC4CF9" w:rsidRPr="00061AB7" w:rsidRDefault="00CC4CF9">
      <w:pPr>
        <w:pStyle w:val="ConsPlusCell"/>
        <w:jc w:val="both"/>
      </w:pPr>
      <w:r w:rsidRPr="00061AB7">
        <w:t>42 8181     5     - в пластмассовом корпусе</w:t>
      </w:r>
    </w:p>
    <w:p w:rsidR="00CC4CF9" w:rsidRPr="00061AB7" w:rsidRDefault="00CC4CF9">
      <w:pPr>
        <w:pStyle w:val="ConsPlusCell"/>
        <w:jc w:val="both"/>
      </w:pPr>
      <w:r w:rsidRPr="00061AB7">
        <w:t>42 8182     0     - в деревянном корпусе</w:t>
      </w:r>
    </w:p>
    <w:p w:rsidR="00CC4CF9" w:rsidRPr="00061AB7" w:rsidRDefault="00CC4CF9">
      <w:pPr>
        <w:pStyle w:val="ConsPlusCell"/>
        <w:jc w:val="both"/>
      </w:pPr>
      <w:r w:rsidRPr="00061AB7">
        <w:t>42 8183     6     - в металлическом корпусе</w:t>
      </w:r>
    </w:p>
    <w:p w:rsidR="00CC4CF9" w:rsidRPr="00061AB7" w:rsidRDefault="00CC4CF9">
      <w:pPr>
        <w:pStyle w:val="ConsPlusCell"/>
        <w:jc w:val="both"/>
      </w:pPr>
      <w:r w:rsidRPr="00061AB7">
        <w:t>42 8188     3     - в комбинированном корпусе</w:t>
      </w:r>
    </w:p>
    <w:p w:rsidR="00CC4CF9" w:rsidRPr="00061AB7" w:rsidRDefault="00CC4CF9">
      <w:pPr>
        <w:pStyle w:val="ConsPlusCell"/>
        <w:jc w:val="both"/>
      </w:pPr>
      <w:r w:rsidRPr="00061AB7">
        <w:t>42 8189     9     - в корпусе из других материалов</w:t>
      </w:r>
    </w:p>
    <w:p w:rsidR="00CC4CF9" w:rsidRPr="00061AB7" w:rsidRDefault="00CC4CF9">
      <w:pPr>
        <w:pStyle w:val="ConsPlusCell"/>
        <w:jc w:val="both"/>
      </w:pPr>
      <w:r w:rsidRPr="00061AB7">
        <w:t>42 8190     4     Часы настенные и напольные маятниковые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гиревым двигателем</w:t>
      </w:r>
    </w:p>
    <w:p w:rsidR="00CC4CF9" w:rsidRPr="00061AB7" w:rsidRDefault="00CC4CF9">
      <w:pPr>
        <w:pStyle w:val="ConsPlusCell"/>
        <w:jc w:val="both"/>
      </w:pPr>
      <w:r w:rsidRPr="00061AB7">
        <w:t>42 8191     5     Часы настенные в / пластмассовом корпусе</w:t>
      </w:r>
    </w:p>
    <w:p w:rsidR="00CC4CF9" w:rsidRPr="00061AB7" w:rsidRDefault="00CC4CF9">
      <w:pPr>
        <w:pStyle w:val="ConsPlusCell"/>
        <w:jc w:val="both"/>
      </w:pPr>
      <w:r w:rsidRPr="00061AB7">
        <w:t>42 8192     5     - деревянном корпусе</w:t>
      </w:r>
    </w:p>
    <w:p w:rsidR="00CC4CF9" w:rsidRPr="00061AB7" w:rsidRDefault="00CC4CF9">
      <w:pPr>
        <w:pStyle w:val="ConsPlusCell"/>
        <w:jc w:val="both"/>
      </w:pPr>
      <w:r w:rsidRPr="00061AB7">
        <w:t>42 8193     0     - металлическом корпусе</w:t>
      </w:r>
    </w:p>
    <w:p w:rsidR="00CC4CF9" w:rsidRPr="00061AB7" w:rsidRDefault="00CC4CF9">
      <w:pPr>
        <w:pStyle w:val="ConsPlusCell"/>
        <w:jc w:val="both"/>
      </w:pPr>
      <w:r w:rsidRPr="00061AB7">
        <w:t>42 8195     1     - в корпусе из других материалов</w:t>
      </w:r>
    </w:p>
    <w:p w:rsidR="00CC4CF9" w:rsidRPr="00061AB7" w:rsidRDefault="00CC4CF9">
      <w:pPr>
        <w:pStyle w:val="ConsPlusCell"/>
        <w:jc w:val="both"/>
      </w:pPr>
      <w:r w:rsidRPr="00061AB7">
        <w:t>42 8196     7     - комбинированном корпусе</w:t>
      </w:r>
    </w:p>
    <w:p w:rsidR="00CC4CF9" w:rsidRPr="00061AB7" w:rsidRDefault="00CC4CF9">
      <w:pPr>
        <w:pStyle w:val="ConsPlusCell"/>
        <w:jc w:val="both"/>
      </w:pPr>
      <w:r w:rsidRPr="00061AB7">
        <w:t>42 8197     2     Часы напольные</w:t>
      </w:r>
    </w:p>
    <w:p w:rsidR="00CC4CF9" w:rsidRPr="00061AB7" w:rsidRDefault="00CC4CF9">
      <w:pPr>
        <w:pStyle w:val="ConsPlusCell"/>
        <w:jc w:val="both"/>
      </w:pPr>
      <w:r w:rsidRPr="00061AB7">
        <w:t>42 8200     7     Часы технического назначения</w:t>
      </w:r>
    </w:p>
    <w:p w:rsidR="00CC4CF9" w:rsidRPr="00061AB7" w:rsidRDefault="00CC4CF9">
      <w:pPr>
        <w:pStyle w:val="ConsPlusCell"/>
        <w:jc w:val="both"/>
      </w:pPr>
      <w:r w:rsidRPr="00061AB7">
        <w:t>42 8210     1     Часы служебные</w:t>
      </w:r>
    </w:p>
    <w:p w:rsidR="00CC4CF9" w:rsidRPr="00061AB7" w:rsidRDefault="00CC4CF9">
      <w:pPr>
        <w:pStyle w:val="ConsPlusCell"/>
        <w:jc w:val="both"/>
      </w:pPr>
      <w:r w:rsidRPr="00061AB7">
        <w:t>42 8211     7     Часы автомобильные</w:t>
      </w:r>
    </w:p>
    <w:p w:rsidR="00CC4CF9" w:rsidRPr="00061AB7" w:rsidRDefault="00CC4CF9">
      <w:pPr>
        <w:pStyle w:val="ConsPlusCell"/>
        <w:jc w:val="both"/>
      </w:pPr>
      <w:r w:rsidRPr="00061AB7">
        <w:t>42 8212     2     Счетчики времени</w:t>
      </w:r>
    </w:p>
    <w:p w:rsidR="00CC4CF9" w:rsidRPr="00061AB7" w:rsidRDefault="00CC4CF9">
      <w:pPr>
        <w:pStyle w:val="ConsPlusCell"/>
        <w:jc w:val="both"/>
      </w:pPr>
      <w:r w:rsidRPr="00061AB7">
        <w:t>42 8214     3     Часы морские</w:t>
      </w:r>
    </w:p>
    <w:p w:rsidR="00CC4CF9" w:rsidRPr="00061AB7" w:rsidRDefault="00CC4CF9">
      <w:pPr>
        <w:pStyle w:val="ConsPlusCell"/>
        <w:jc w:val="both"/>
      </w:pPr>
      <w:r w:rsidRPr="00061AB7">
        <w:t>42 8215     9     Хронометры морские</w:t>
      </w:r>
    </w:p>
    <w:p w:rsidR="00CC4CF9" w:rsidRPr="00061AB7" w:rsidRDefault="00CC4CF9">
      <w:pPr>
        <w:pStyle w:val="ConsPlusCell"/>
        <w:jc w:val="both"/>
      </w:pPr>
      <w:r w:rsidRPr="00061AB7">
        <w:t>42 8216     4     Часы авиационные</w:t>
      </w:r>
    </w:p>
    <w:p w:rsidR="00CC4CF9" w:rsidRPr="00061AB7" w:rsidRDefault="00CC4CF9">
      <w:pPr>
        <w:pStyle w:val="ConsPlusCell"/>
        <w:jc w:val="both"/>
      </w:pPr>
      <w:r w:rsidRPr="00061AB7">
        <w:t>42 8217     3     Хронометры авиационные</w:t>
      </w:r>
    </w:p>
    <w:p w:rsidR="00CC4CF9" w:rsidRPr="00061AB7" w:rsidRDefault="00CC4CF9">
      <w:pPr>
        <w:pStyle w:val="ConsPlusCell"/>
        <w:jc w:val="both"/>
      </w:pPr>
      <w:r w:rsidRPr="00061AB7">
        <w:t>42 8218     5     Часы специализированные</w:t>
      </w:r>
    </w:p>
    <w:p w:rsidR="00CC4CF9" w:rsidRPr="00061AB7" w:rsidRDefault="00CC4CF9">
      <w:pPr>
        <w:pStyle w:val="ConsPlusCell"/>
        <w:jc w:val="both"/>
      </w:pPr>
      <w:r w:rsidRPr="00061AB7">
        <w:t>42 8260     4     Секундомеры, хроноскопы, хронографы</w:t>
      </w:r>
    </w:p>
    <w:p w:rsidR="00CC4CF9" w:rsidRPr="00061AB7" w:rsidRDefault="00CC4CF9">
      <w:pPr>
        <w:pStyle w:val="ConsPlusCell"/>
        <w:jc w:val="both"/>
      </w:pPr>
      <w:r w:rsidRPr="00061AB7">
        <w:t>42 8261     1     Секундомеры</w:t>
      </w:r>
    </w:p>
    <w:p w:rsidR="00CC4CF9" w:rsidRPr="00061AB7" w:rsidRDefault="00CC4CF9">
      <w:pPr>
        <w:pStyle w:val="ConsPlusCell"/>
        <w:jc w:val="both"/>
      </w:pPr>
      <w:r w:rsidRPr="00061AB7">
        <w:t>42 8262     5     Хроноскопы</w:t>
      </w:r>
    </w:p>
    <w:p w:rsidR="00CC4CF9" w:rsidRPr="00061AB7" w:rsidRDefault="00CC4CF9">
      <w:pPr>
        <w:pStyle w:val="ConsPlusCell"/>
        <w:jc w:val="both"/>
      </w:pPr>
      <w:r w:rsidRPr="00061AB7">
        <w:t>42 8263     0     Хронографы</w:t>
      </w:r>
    </w:p>
    <w:p w:rsidR="00CC4CF9" w:rsidRPr="00061AB7" w:rsidRDefault="00CC4CF9">
      <w:pPr>
        <w:pStyle w:val="ConsPlusCell"/>
        <w:jc w:val="both"/>
      </w:pPr>
      <w:r w:rsidRPr="00061AB7">
        <w:t>42 8270     9     Часы и оборудование службы унификации времени</w:t>
      </w:r>
    </w:p>
    <w:p w:rsidR="00CC4CF9" w:rsidRPr="00061AB7" w:rsidRDefault="00CC4CF9">
      <w:pPr>
        <w:pStyle w:val="ConsPlusCell"/>
        <w:jc w:val="both"/>
      </w:pPr>
      <w:r w:rsidRPr="00061AB7">
        <w:t>42 8271     4     Часы электрические / первичные</w:t>
      </w:r>
    </w:p>
    <w:p w:rsidR="00CC4CF9" w:rsidRPr="00061AB7" w:rsidRDefault="00CC4CF9">
      <w:pPr>
        <w:pStyle w:val="ConsPlusCell"/>
        <w:jc w:val="both"/>
      </w:pPr>
      <w:r w:rsidRPr="00061AB7">
        <w:t>42 8272     5     - вторичные</w:t>
      </w:r>
    </w:p>
    <w:p w:rsidR="00CC4CF9" w:rsidRPr="00061AB7" w:rsidRDefault="00CC4CF9">
      <w:pPr>
        <w:pStyle w:val="ConsPlusCell"/>
        <w:jc w:val="both"/>
      </w:pPr>
      <w:r w:rsidRPr="00061AB7">
        <w:t>42 8273     5     Штамп-часы</w:t>
      </w:r>
    </w:p>
    <w:p w:rsidR="00CC4CF9" w:rsidRPr="00061AB7" w:rsidRDefault="00CC4CF9">
      <w:pPr>
        <w:pStyle w:val="ConsPlusCell"/>
        <w:jc w:val="both"/>
      </w:pPr>
      <w:r w:rsidRPr="00061AB7">
        <w:t>42 8274     0     Часы электрические / табельные</w:t>
      </w:r>
    </w:p>
    <w:p w:rsidR="00CC4CF9" w:rsidRPr="00061AB7" w:rsidRDefault="00CC4CF9">
      <w:pPr>
        <w:pStyle w:val="ConsPlusCell"/>
        <w:jc w:val="both"/>
      </w:pPr>
      <w:r w:rsidRPr="00061AB7">
        <w:t>42 8275     6     - специализированные</w:t>
      </w:r>
    </w:p>
    <w:p w:rsidR="00CC4CF9" w:rsidRPr="00061AB7" w:rsidRDefault="00CC4CF9">
      <w:pPr>
        <w:pStyle w:val="ConsPlusCell"/>
        <w:jc w:val="both"/>
      </w:pPr>
      <w:r w:rsidRPr="00061AB7">
        <w:t>42 8276     1     Системы хронометрические</w:t>
      </w:r>
    </w:p>
    <w:p w:rsidR="00CC4CF9" w:rsidRPr="00061AB7" w:rsidRDefault="00CC4CF9">
      <w:pPr>
        <w:pStyle w:val="ConsPlusCell"/>
        <w:jc w:val="both"/>
      </w:pPr>
      <w:r w:rsidRPr="00061AB7">
        <w:t>42 8277     7     Оборудование службы унификации времени</w:t>
      </w:r>
    </w:p>
    <w:p w:rsidR="00CC4CF9" w:rsidRPr="00061AB7" w:rsidRDefault="00CC4CF9">
      <w:pPr>
        <w:pStyle w:val="ConsPlusCell"/>
        <w:jc w:val="both"/>
      </w:pPr>
      <w:r w:rsidRPr="00061AB7">
        <w:t>42 8300     0     Механизмы часовые и реле времени</w:t>
      </w:r>
    </w:p>
    <w:p w:rsidR="00CC4CF9" w:rsidRPr="00061AB7" w:rsidRDefault="00CC4CF9">
      <w:pPr>
        <w:pStyle w:val="ConsPlusCell"/>
        <w:jc w:val="both"/>
      </w:pPr>
      <w:r w:rsidRPr="00061AB7">
        <w:t>42 8320     4     Реле времени часовые /</w:t>
      </w:r>
    </w:p>
    <w:p w:rsidR="00CC4CF9" w:rsidRPr="00061AB7" w:rsidRDefault="00CC4CF9">
      <w:pPr>
        <w:pStyle w:val="ConsPlusCell"/>
        <w:jc w:val="both"/>
      </w:pPr>
      <w:r w:rsidRPr="00061AB7">
        <w:t>42 8321     5     - бытового назначения</w:t>
      </w:r>
    </w:p>
    <w:p w:rsidR="00CC4CF9" w:rsidRPr="00061AB7" w:rsidRDefault="00CC4CF9">
      <w:pPr>
        <w:pStyle w:val="ConsPlusCell"/>
        <w:jc w:val="both"/>
      </w:pPr>
      <w:r w:rsidRPr="00061AB7">
        <w:t>42 8322     0     - специализированного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42 8330     4     Реле времени программные часовые /</w:t>
      </w:r>
    </w:p>
    <w:p w:rsidR="00CC4CF9" w:rsidRPr="00061AB7" w:rsidRDefault="00CC4CF9">
      <w:pPr>
        <w:pStyle w:val="ConsPlusCell"/>
        <w:jc w:val="both"/>
      </w:pPr>
      <w:r w:rsidRPr="00061AB7">
        <w:t>42 8331     8     - бытового назначения</w:t>
      </w:r>
    </w:p>
    <w:p w:rsidR="00CC4CF9" w:rsidRPr="00061AB7" w:rsidRDefault="00CC4CF9">
      <w:pPr>
        <w:pStyle w:val="ConsPlusCell"/>
        <w:jc w:val="both"/>
      </w:pPr>
      <w:r w:rsidRPr="00061AB7">
        <w:t>42 8332     5     - специального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42 8340     9     Механизмы часовые систем прецизионного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привода /</w:t>
      </w:r>
    </w:p>
    <w:p w:rsidR="00CC4CF9" w:rsidRPr="00061AB7" w:rsidRDefault="00CC4CF9">
      <w:pPr>
        <w:pStyle w:val="ConsPlusCell"/>
        <w:jc w:val="both"/>
      </w:pPr>
      <w:r w:rsidRPr="00061AB7">
        <w:t>42 8341     4     - для барабанных самопишущих приборов</w:t>
      </w:r>
    </w:p>
    <w:p w:rsidR="00CC4CF9" w:rsidRPr="00061AB7" w:rsidRDefault="00CC4CF9">
      <w:pPr>
        <w:pStyle w:val="ConsPlusCell"/>
        <w:jc w:val="both"/>
      </w:pPr>
      <w:r w:rsidRPr="00061AB7">
        <w:t>42 8342     1     - для лентопротяжных самопишущих приборов</w:t>
      </w:r>
    </w:p>
    <w:p w:rsidR="00CC4CF9" w:rsidRPr="00061AB7" w:rsidRDefault="00CC4CF9">
      <w:pPr>
        <w:pStyle w:val="ConsPlusCell"/>
        <w:jc w:val="both"/>
      </w:pPr>
      <w:r w:rsidRPr="00061AB7">
        <w:t>42 8343     5     - для приведения в равномерное движение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механизмов приборов</w:t>
      </w:r>
    </w:p>
    <w:p w:rsidR="00CC4CF9" w:rsidRPr="00061AB7" w:rsidRDefault="00CC4CF9">
      <w:pPr>
        <w:pStyle w:val="ConsPlusCell"/>
        <w:jc w:val="both"/>
      </w:pPr>
      <w:r w:rsidRPr="00061AB7">
        <w:t>42 8344     0     - для стабилизации скорости электродвигателей</w:t>
      </w:r>
    </w:p>
    <w:p w:rsidR="00CC4CF9" w:rsidRPr="00061AB7" w:rsidRDefault="00CC4CF9">
      <w:pPr>
        <w:pStyle w:val="ConsPlusCell"/>
        <w:jc w:val="both"/>
      </w:pPr>
      <w:r w:rsidRPr="00061AB7">
        <w:t>42 8350     1     Регуляторы спусковые приставные /</w:t>
      </w:r>
    </w:p>
    <w:p w:rsidR="00CC4CF9" w:rsidRPr="00061AB7" w:rsidRDefault="00CC4CF9">
      <w:pPr>
        <w:pStyle w:val="ConsPlusCell"/>
        <w:jc w:val="both"/>
      </w:pPr>
      <w:r w:rsidRPr="00061AB7">
        <w:t>42 8351     9     - анкерные палетные</w:t>
      </w:r>
    </w:p>
    <w:p w:rsidR="00CC4CF9" w:rsidRPr="00061AB7" w:rsidRDefault="00CC4CF9">
      <w:pPr>
        <w:pStyle w:val="ConsPlusCell"/>
        <w:jc w:val="both"/>
      </w:pPr>
      <w:r w:rsidRPr="00061AB7">
        <w:t>42 8352     4     - анкерные штифтовые</w:t>
      </w:r>
    </w:p>
    <w:p w:rsidR="00CC4CF9" w:rsidRPr="00061AB7" w:rsidRDefault="00CC4CF9">
      <w:pPr>
        <w:pStyle w:val="ConsPlusCell"/>
        <w:jc w:val="both"/>
      </w:pPr>
      <w:r w:rsidRPr="00061AB7">
        <w:t>42 8360     8     Механизмы часов / бытового и технического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назначения</w:t>
      </w:r>
    </w:p>
    <w:p w:rsidR="00CC4CF9" w:rsidRPr="00061AB7" w:rsidRDefault="00CC4CF9">
      <w:pPr>
        <w:pStyle w:val="ConsPlusCell"/>
        <w:jc w:val="both"/>
      </w:pPr>
      <w:r w:rsidRPr="00061AB7">
        <w:t>42 8361     3     - механических бытового назначения</w:t>
      </w:r>
    </w:p>
    <w:p w:rsidR="00CC4CF9" w:rsidRPr="00061AB7" w:rsidRDefault="00CC4CF9">
      <w:pPr>
        <w:pStyle w:val="ConsPlusCell"/>
        <w:jc w:val="both"/>
      </w:pPr>
      <w:r w:rsidRPr="00061AB7">
        <w:t>42 8362     9     - технического назначения</w:t>
      </w:r>
    </w:p>
    <w:p w:rsidR="00CC4CF9" w:rsidRPr="00061AB7" w:rsidRDefault="00CC4CF9">
      <w:pPr>
        <w:pStyle w:val="ConsPlusCell"/>
        <w:jc w:val="both"/>
      </w:pPr>
      <w:r w:rsidRPr="00061AB7">
        <w:t>42 8366     0     - электронно-механических бытового назначения</w:t>
      </w:r>
    </w:p>
    <w:p w:rsidR="00CC4CF9" w:rsidRPr="00061AB7" w:rsidRDefault="00CC4CF9">
      <w:pPr>
        <w:pStyle w:val="ConsPlusCell"/>
        <w:jc w:val="both"/>
      </w:pPr>
      <w:r w:rsidRPr="00061AB7">
        <w:t>42 8400     4     Камни часовые</w:t>
      </w:r>
    </w:p>
    <w:p w:rsidR="00CC4CF9" w:rsidRPr="00061AB7" w:rsidRDefault="00CC4CF9">
      <w:pPr>
        <w:pStyle w:val="ConsPlusCell"/>
        <w:jc w:val="both"/>
      </w:pPr>
      <w:r w:rsidRPr="00061AB7">
        <w:t>42 8410     9     Камни сквозные /</w:t>
      </w:r>
    </w:p>
    <w:p w:rsidR="00CC4CF9" w:rsidRPr="00061AB7" w:rsidRDefault="00CC4CF9">
      <w:pPr>
        <w:pStyle w:val="ConsPlusCell"/>
        <w:jc w:val="both"/>
      </w:pPr>
      <w:r w:rsidRPr="00061AB7">
        <w:t>42 8412     8     - плоские с цилиндрическим отверстием</w:t>
      </w:r>
    </w:p>
    <w:p w:rsidR="00CC4CF9" w:rsidRPr="00061AB7" w:rsidRDefault="00CC4CF9">
      <w:pPr>
        <w:pStyle w:val="ConsPlusCell"/>
        <w:jc w:val="both"/>
      </w:pPr>
      <w:r w:rsidRPr="00061AB7">
        <w:t>42 8414     0     - плоские с цилиндрическим отверстием без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масленки</w:t>
      </w:r>
    </w:p>
    <w:p w:rsidR="00CC4CF9" w:rsidRPr="00061AB7" w:rsidRDefault="00CC4CF9">
      <w:pPr>
        <w:pStyle w:val="ConsPlusCell"/>
        <w:jc w:val="both"/>
      </w:pPr>
      <w:r w:rsidRPr="00061AB7">
        <w:t>42 8415     6     - плоские с нецилиндрическим отверстием</w:t>
      </w:r>
    </w:p>
    <w:p w:rsidR="00CC4CF9" w:rsidRPr="00061AB7" w:rsidRDefault="00CC4CF9">
      <w:pPr>
        <w:pStyle w:val="ConsPlusCell"/>
        <w:jc w:val="both"/>
      </w:pPr>
      <w:r w:rsidRPr="00061AB7">
        <w:t>42 8416     1     - сферические</w:t>
      </w:r>
    </w:p>
    <w:p w:rsidR="00CC4CF9" w:rsidRPr="00061AB7" w:rsidRDefault="00CC4CF9">
      <w:pPr>
        <w:pStyle w:val="ConsPlusCell"/>
        <w:jc w:val="both"/>
      </w:pPr>
      <w:r w:rsidRPr="00061AB7">
        <w:t>42 8417     7     - двухмасленочные с цилиндрическим отверстием</w:t>
      </w:r>
    </w:p>
    <w:p w:rsidR="00CC4CF9" w:rsidRPr="00061AB7" w:rsidRDefault="00CC4CF9">
      <w:pPr>
        <w:pStyle w:val="ConsPlusCell"/>
        <w:jc w:val="both"/>
      </w:pPr>
      <w:r w:rsidRPr="00061AB7">
        <w:t>42 8420     3     Камни накладные /</w:t>
      </w:r>
    </w:p>
    <w:p w:rsidR="00CC4CF9" w:rsidRPr="00061AB7" w:rsidRDefault="00CC4CF9">
      <w:pPr>
        <w:pStyle w:val="ConsPlusCell"/>
        <w:jc w:val="both"/>
      </w:pPr>
      <w:r w:rsidRPr="00061AB7">
        <w:t>42 8422     4     - без кольцевой выточки</w:t>
      </w:r>
    </w:p>
    <w:p w:rsidR="00CC4CF9" w:rsidRPr="00061AB7" w:rsidRDefault="00CC4CF9">
      <w:pPr>
        <w:pStyle w:val="ConsPlusCell"/>
        <w:jc w:val="both"/>
      </w:pPr>
      <w:r w:rsidRPr="00061AB7">
        <w:t>42 8430     8     Палеты /</w:t>
      </w:r>
    </w:p>
    <w:p w:rsidR="00CC4CF9" w:rsidRPr="00061AB7" w:rsidRDefault="00CC4CF9">
      <w:pPr>
        <w:pStyle w:val="ConsPlusCell"/>
        <w:jc w:val="both"/>
      </w:pPr>
      <w:r w:rsidRPr="00061AB7">
        <w:t>42 8432     9     - входные</w:t>
      </w:r>
    </w:p>
    <w:p w:rsidR="00CC4CF9" w:rsidRPr="00061AB7" w:rsidRDefault="00CC4CF9">
      <w:pPr>
        <w:pStyle w:val="ConsPlusCell"/>
        <w:jc w:val="both"/>
      </w:pPr>
      <w:r w:rsidRPr="00061AB7">
        <w:t>42 8434     5     - выходные</w:t>
      </w:r>
    </w:p>
    <w:p w:rsidR="00CC4CF9" w:rsidRPr="00061AB7" w:rsidRDefault="00CC4CF9">
      <w:pPr>
        <w:pStyle w:val="ConsPlusCell"/>
        <w:jc w:val="both"/>
      </w:pPr>
      <w:r w:rsidRPr="00061AB7">
        <w:t>42 8440     2     Камни импульсные /</w:t>
      </w:r>
    </w:p>
    <w:p w:rsidR="00CC4CF9" w:rsidRPr="00061AB7" w:rsidRDefault="00CC4CF9">
      <w:pPr>
        <w:pStyle w:val="ConsPlusCell"/>
        <w:jc w:val="both"/>
      </w:pPr>
      <w:r w:rsidRPr="00061AB7">
        <w:t>42 8441     8     - типа И</w:t>
      </w:r>
    </w:p>
    <w:p w:rsidR="00CC4CF9" w:rsidRPr="00061AB7" w:rsidRDefault="00CC4CF9">
      <w:pPr>
        <w:pStyle w:val="ConsPlusCell"/>
        <w:jc w:val="both"/>
      </w:pPr>
      <w:r w:rsidRPr="00061AB7">
        <w:t>42 8449     1     - прочие</w:t>
      </w:r>
    </w:p>
    <w:p w:rsidR="00CC4CF9" w:rsidRPr="00061AB7" w:rsidRDefault="00CC4CF9">
      <w:pPr>
        <w:pStyle w:val="ConsPlusCell"/>
        <w:jc w:val="both"/>
      </w:pPr>
      <w:r w:rsidRPr="00061AB7">
        <w:t>42 8480     0     Камни часовые прочие</w:t>
      </w:r>
    </w:p>
    <w:p w:rsidR="00CC4CF9" w:rsidRPr="00061AB7" w:rsidRDefault="00CC4CF9">
      <w:pPr>
        <w:pStyle w:val="ConsPlusCell"/>
        <w:jc w:val="both"/>
      </w:pPr>
      <w:r w:rsidRPr="00061AB7">
        <w:t>42 8481     6     Ролики</w:t>
      </w:r>
    </w:p>
    <w:p w:rsidR="00CC4CF9" w:rsidRPr="00061AB7" w:rsidRDefault="00CC4CF9">
      <w:pPr>
        <w:pStyle w:val="ConsPlusCell"/>
        <w:jc w:val="both"/>
      </w:pPr>
      <w:r w:rsidRPr="00061AB7">
        <w:t>42 8500     8     Камни технические</w:t>
      </w:r>
    </w:p>
    <w:p w:rsidR="00CC4CF9" w:rsidRPr="00061AB7" w:rsidRDefault="00CC4CF9">
      <w:pPr>
        <w:pStyle w:val="ConsPlusCell"/>
        <w:jc w:val="both"/>
      </w:pPr>
      <w:r w:rsidRPr="00061AB7">
        <w:t>42 8510     2     Камни для измерительных приборов</w:t>
      </w:r>
    </w:p>
    <w:p w:rsidR="00CC4CF9" w:rsidRPr="00061AB7" w:rsidRDefault="00CC4CF9">
      <w:pPr>
        <w:pStyle w:val="ConsPlusCell"/>
        <w:jc w:val="both"/>
      </w:pPr>
      <w:r w:rsidRPr="00061AB7">
        <w:t>42 8511     8     Втулки</w:t>
      </w:r>
    </w:p>
    <w:p w:rsidR="00CC4CF9" w:rsidRPr="00061AB7" w:rsidRDefault="00CC4CF9">
      <w:pPr>
        <w:pStyle w:val="ConsPlusCell"/>
        <w:jc w:val="both"/>
      </w:pPr>
      <w:r w:rsidRPr="00061AB7">
        <w:t>42 8512     3     Наконечники</w:t>
      </w:r>
    </w:p>
    <w:p w:rsidR="00CC4CF9" w:rsidRPr="00061AB7" w:rsidRDefault="00CC4CF9">
      <w:pPr>
        <w:pStyle w:val="ConsPlusCell"/>
        <w:jc w:val="both"/>
      </w:pPr>
      <w:r w:rsidRPr="00061AB7">
        <w:t>42 8513     9     Подпятники</w:t>
      </w:r>
    </w:p>
    <w:p w:rsidR="00CC4CF9" w:rsidRPr="00061AB7" w:rsidRDefault="00CC4CF9">
      <w:pPr>
        <w:pStyle w:val="ConsPlusCell"/>
        <w:jc w:val="both"/>
      </w:pPr>
      <w:r w:rsidRPr="00061AB7">
        <w:t>42 8514     4     Ножи балансировочные</w:t>
      </w:r>
    </w:p>
    <w:p w:rsidR="00CC4CF9" w:rsidRPr="00061AB7" w:rsidRDefault="00CC4CF9">
      <w:pPr>
        <w:pStyle w:val="ConsPlusCell"/>
        <w:jc w:val="both"/>
      </w:pPr>
      <w:r w:rsidRPr="00061AB7">
        <w:t>42 8520     7     Камни для весоизмерительных приборов</w:t>
      </w:r>
    </w:p>
    <w:p w:rsidR="00CC4CF9" w:rsidRPr="00061AB7" w:rsidRDefault="00CC4CF9">
      <w:pPr>
        <w:pStyle w:val="ConsPlusCell"/>
        <w:jc w:val="both"/>
      </w:pPr>
      <w:r w:rsidRPr="00061AB7">
        <w:t>42 8521     2     Призмы</w:t>
      </w:r>
    </w:p>
    <w:p w:rsidR="00CC4CF9" w:rsidRPr="00061AB7" w:rsidRDefault="00CC4CF9">
      <w:pPr>
        <w:pStyle w:val="ConsPlusCell"/>
        <w:jc w:val="both"/>
      </w:pPr>
      <w:r w:rsidRPr="00061AB7">
        <w:t>42 8522     8     Подушки</w:t>
      </w:r>
    </w:p>
    <w:p w:rsidR="00CC4CF9" w:rsidRPr="00061AB7" w:rsidRDefault="00CC4CF9">
      <w:pPr>
        <w:pStyle w:val="ConsPlusCell"/>
        <w:jc w:val="both"/>
      </w:pPr>
      <w:r w:rsidRPr="00061AB7">
        <w:t>42 8523     3     Подпятники</w:t>
      </w:r>
    </w:p>
    <w:p w:rsidR="00CC4CF9" w:rsidRPr="00061AB7" w:rsidRDefault="00CC4CF9">
      <w:pPr>
        <w:pStyle w:val="ConsPlusCell"/>
        <w:jc w:val="both"/>
      </w:pPr>
      <w:r w:rsidRPr="00061AB7">
        <w:t>42 8524     9     Наконечники</w:t>
      </w:r>
    </w:p>
    <w:p w:rsidR="00CC4CF9" w:rsidRPr="00061AB7" w:rsidRDefault="00CC4CF9">
      <w:pPr>
        <w:pStyle w:val="ConsPlusCell"/>
        <w:jc w:val="both"/>
      </w:pPr>
      <w:r w:rsidRPr="00061AB7">
        <w:t>42 8560     5     Камни специального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42 8561     0     Нитеводители</w:t>
      </w:r>
    </w:p>
    <w:p w:rsidR="00CC4CF9" w:rsidRPr="00061AB7" w:rsidRDefault="00CC4CF9">
      <w:pPr>
        <w:pStyle w:val="ConsPlusCell"/>
        <w:jc w:val="both"/>
      </w:pPr>
      <w:r w:rsidRPr="00061AB7">
        <w:t>42 8562     6     Палочки</w:t>
      </w:r>
    </w:p>
    <w:p w:rsidR="00CC4CF9" w:rsidRPr="00061AB7" w:rsidRDefault="00CC4CF9">
      <w:pPr>
        <w:pStyle w:val="ConsPlusCell"/>
        <w:jc w:val="both"/>
      </w:pPr>
      <w:r w:rsidRPr="00061AB7">
        <w:t>42 8563     2     Иглы для звукоснимателей</w:t>
      </w:r>
    </w:p>
    <w:p w:rsidR="00CC4CF9" w:rsidRPr="00061AB7" w:rsidRDefault="00CC4CF9">
      <w:pPr>
        <w:pStyle w:val="ConsPlusCell"/>
        <w:jc w:val="both"/>
      </w:pPr>
      <w:r w:rsidRPr="00061AB7">
        <w:t>42 8564     7     Вставки, вкладыши</w:t>
      </w:r>
    </w:p>
    <w:p w:rsidR="00CC4CF9" w:rsidRPr="00061AB7" w:rsidRDefault="00CC4CF9">
      <w:pPr>
        <w:pStyle w:val="ConsPlusCell"/>
        <w:jc w:val="both"/>
      </w:pPr>
      <w:r w:rsidRPr="00061AB7">
        <w:t>42 8568     9     Камни специализированного назначения прочие</w:t>
      </w:r>
    </w:p>
    <w:p w:rsidR="00CC4CF9" w:rsidRPr="00061AB7" w:rsidRDefault="00CC4CF9">
      <w:pPr>
        <w:pStyle w:val="ConsPlusCell"/>
        <w:jc w:val="both"/>
      </w:pPr>
      <w:r w:rsidRPr="00061AB7">
        <w:t>42 8600     1     Часы бытового назначения электронно-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механические и электронные</w:t>
      </w:r>
    </w:p>
    <w:p w:rsidR="00CC4CF9" w:rsidRPr="00061AB7" w:rsidRDefault="00CC4CF9">
      <w:pPr>
        <w:pStyle w:val="ConsPlusCell"/>
        <w:jc w:val="both"/>
      </w:pPr>
      <w:r w:rsidRPr="00061AB7">
        <w:t>42 8610     6     Часы наручные электронно-механические /</w:t>
      </w:r>
    </w:p>
    <w:p w:rsidR="00CC4CF9" w:rsidRPr="00061AB7" w:rsidRDefault="00CC4CF9">
      <w:pPr>
        <w:pStyle w:val="ConsPlusCell"/>
        <w:jc w:val="both"/>
      </w:pPr>
      <w:r w:rsidRPr="00061AB7">
        <w:t>42 8611     1     - в хромированном корпусе</w:t>
      </w:r>
    </w:p>
    <w:p w:rsidR="00CC4CF9" w:rsidRPr="00061AB7" w:rsidRDefault="00CC4CF9">
      <w:pPr>
        <w:pStyle w:val="ConsPlusCell"/>
        <w:jc w:val="both"/>
      </w:pPr>
      <w:r w:rsidRPr="00061AB7">
        <w:t>42 8612     7     - в золотом корпусе</w:t>
      </w:r>
    </w:p>
    <w:p w:rsidR="00CC4CF9" w:rsidRPr="00061AB7" w:rsidRDefault="00CC4CF9">
      <w:pPr>
        <w:pStyle w:val="ConsPlusCell"/>
        <w:jc w:val="both"/>
      </w:pPr>
      <w:r w:rsidRPr="00061AB7">
        <w:t>42 8613     2     - в золоченом корпусе</w:t>
      </w:r>
    </w:p>
    <w:p w:rsidR="00CC4CF9" w:rsidRPr="00061AB7" w:rsidRDefault="00CC4CF9">
      <w:pPr>
        <w:pStyle w:val="ConsPlusCell"/>
        <w:jc w:val="both"/>
      </w:pPr>
      <w:r w:rsidRPr="00061AB7">
        <w:t>42 8615     3     - в корпусе из нержавеющий стали</w:t>
      </w:r>
    </w:p>
    <w:p w:rsidR="00CC4CF9" w:rsidRPr="00061AB7" w:rsidRDefault="00CC4CF9">
      <w:pPr>
        <w:pStyle w:val="ConsPlusCell"/>
        <w:jc w:val="both"/>
      </w:pPr>
      <w:r w:rsidRPr="00061AB7">
        <w:t>42 8616     9     - в корпусе из металлов без покрытия</w:t>
      </w:r>
    </w:p>
    <w:p w:rsidR="00CC4CF9" w:rsidRPr="00061AB7" w:rsidRDefault="00CC4CF9">
      <w:pPr>
        <w:pStyle w:val="ConsPlusCell"/>
        <w:jc w:val="both"/>
      </w:pPr>
      <w:r w:rsidRPr="00061AB7">
        <w:t>42 8617     4     - в золотом корпусе со вставками из драгоценных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камней</w:t>
      </w:r>
    </w:p>
    <w:p w:rsidR="00CC4CF9" w:rsidRPr="00061AB7" w:rsidRDefault="00CC4CF9">
      <w:pPr>
        <w:pStyle w:val="ConsPlusCell"/>
        <w:jc w:val="both"/>
      </w:pPr>
      <w:r w:rsidRPr="00061AB7">
        <w:t>(код 42 8617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42 8618     2     - в золотом корпусе со вставками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синтетических камней</w:t>
      </w:r>
    </w:p>
    <w:p w:rsidR="00CC4CF9" w:rsidRPr="00061AB7" w:rsidRDefault="00CC4CF9">
      <w:pPr>
        <w:pStyle w:val="ConsPlusCell"/>
        <w:jc w:val="both"/>
      </w:pPr>
      <w:r w:rsidRPr="00061AB7">
        <w:t>(код 42 8618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42 8619     5     - в корпусе из других металлов или с другими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видами покрытий</w:t>
      </w:r>
    </w:p>
    <w:p w:rsidR="00CC4CF9" w:rsidRPr="00061AB7" w:rsidRDefault="00CC4CF9">
      <w:pPr>
        <w:pStyle w:val="ConsPlusCell"/>
        <w:jc w:val="both"/>
      </w:pPr>
      <w:r w:rsidRPr="00061AB7">
        <w:t>42 8620     0     Часы наручные электронные /</w:t>
      </w:r>
    </w:p>
    <w:p w:rsidR="00CC4CF9" w:rsidRPr="00061AB7" w:rsidRDefault="00CC4CF9">
      <w:pPr>
        <w:pStyle w:val="ConsPlusCell"/>
        <w:jc w:val="both"/>
      </w:pPr>
      <w:r w:rsidRPr="00061AB7">
        <w:t>42 8621     6     - в хромированном корпусе</w:t>
      </w:r>
    </w:p>
    <w:p w:rsidR="00CC4CF9" w:rsidRPr="00061AB7" w:rsidRDefault="00CC4CF9">
      <w:pPr>
        <w:pStyle w:val="ConsPlusCell"/>
        <w:jc w:val="both"/>
      </w:pPr>
      <w:r w:rsidRPr="00061AB7">
        <w:t>42 8622     1     - в золотом корпусе</w:t>
      </w:r>
    </w:p>
    <w:p w:rsidR="00CC4CF9" w:rsidRPr="00061AB7" w:rsidRDefault="00CC4CF9">
      <w:pPr>
        <w:pStyle w:val="ConsPlusCell"/>
        <w:jc w:val="both"/>
      </w:pPr>
      <w:r w:rsidRPr="00061AB7">
        <w:t>42 8623     7     - в золоченом корпусе</w:t>
      </w:r>
    </w:p>
    <w:p w:rsidR="00CC4CF9" w:rsidRPr="00061AB7" w:rsidRDefault="00CC4CF9">
      <w:pPr>
        <w:pStyle w:val="ConsPlusCell"/>
        <w:jc w:val="both"/>
      </w:pPr>
      <w:r w:rsidRPr="00061AB7">
        <w:t>42 8625     8     - в корпусе из нержавеющий стали</w:t>
      </w:r>
    </w:p>
    <w:p w:rsidR="00CC4CF9" w:rsidRPr="00061AB7" w:rsidRDefault="00CC4CF9">
      <w:pPr>
        <w:pStyle w:val="ConsPlusCell"/>
        <w:jc w:val="both"/>
      </w:pPr>
      <w:r w:rsidRPr="00061AB7">
        <w:t>42 8626     3     - в корпусе из металлов без покрытия</w:t>
      </w:r>
    </w:p>
    <w:p w:rsidR="00CC4CF9" w:rsidRPr="00061AB7" w:rsidRDefault="00CC4CF9">
      <w:pPr>
        <w:pStyle w:val="ConsPlusCell"/>
        <w:jc w:val="both"/>
      </w:pPr>
      <w:r w:rsidRPr="00061AB7">
        <w:t>42 8627     9     - в золотом корпусе со вставками из драгоценных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камней</w:t>
      </w:r>
    </w:p>
    <w:p w:rsidR="00CC4CF9" w:rsidRPr="00061AB7" w:rsidRDefault="00CC4CF9">
      <w:pPr>
        <w:pStyle w:val="ConsPlusCell"/>
        <w:jc w:val="both"/>
      </w:pPr>
      <w:r w:rsidRPr="00061AB7">
        <w:t>(код 42 8627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42 8628     4     - в золотом корпусе со вставками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синтетических камней</w:t>
      </w:r>
    </w:p>
    <w:p w:rsidR="00CC4CF9" w:rsidRPr="00061AB7" w:rsidRDefault="00CC4CF9">
      <w:pPr>
        <w:pStyle w:val="ConsPlusCell"/>
        <w:jc w:val="both"/>
      </w:pPr>
      <w:r w:rsidRPr="00061AB7">
        <w:t>(код 42 8628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42 8629     6     - в корпусе из других материалов или с другими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видами покрытий</w:t>
      </w:r>
    </w:p>
    <w:p w:rsidR="00CC4CF9" w:rsidRPr="00061AB7" w:rsidRDefault="00CC4CF9">
      <w:pPr>
        <w:pStyle w:val="ConsPlusCell"/>
        <w:jc w:val="both"/>
      </w:pPr>
      <w:r w:rsidRPr="00061AB7">
        <w:t>42 8630     5     Часы карманные электронно-механические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электронные /</w:t>
      </w:r>
    </w:p>
    <w:p w:rsidR="00CC4CF9" w:rsidRPr="00061AB7" w:rsidRDefault="00CC4CF9">
      <w:pPr>
        <w:pStyle w:val="ConsPlusCell"/>
        <w:jc w:val="both"/>
      </w:pPr>
      <w:r w:rsidRPr="00061AB7">
        <w:t>42 8631     0     - в хромированном корпусе</w:t>
      </w:r>
    </w:p>
    <w:p w:rsidR="00CC4CF9" w:rsidRPr="00061AB7" w:rsidRDefault="00CC4CF9">
      <w:pPr>
        <w:pStyle w:val="ConsPlusCell"/>
        <w:jc w:val="both"/>
      </w:pPr>
      <w:r w:rsidRPr="00061AB7">
        <w:t>42 8632     6     - в золотом корпусе</w:t>
      </w:r>
    </w:p>
    <w:p w:rsidR="00CC4CF9" w:rsidRPr="00061AB7" w:rsidRDefault="00CC4CF9">
      <w:pPr>
        <w:pStyle w:val="ConsPlusCell"/>
        <w:jc w:val="both"/>
      </w:pPr>
      <w:r w:rsidRPr="00061AB7">
        <w:t>42 8633     1     - в золоченом корпусе</w:t>
      </w:r>
    </w:p>
    <w:p w:rsidR="00CC4CF9" w:rsidRPr="00061AB7" w:rsidRDefault="00CC4CF9">
      <w:pPr>
        <w:pStyle w:val="ConsPlusCell"/>
        <w:jc w:val="both"/>
      </w:pPr>
      <w:r w:rsidRPr="00061AB7">
        <w:t>42 8635     2     - в корпусе из нержавеющий стали</w:t>
      </w:r>
    </w:p>
    <w:p w:rsidR="00CC4CF9" w:rsidRPr="00061AB7" w:rsidRDefault="00CC4CF9">
      <w:pPr>
        <w:pStyle w:val="ConsPlusCell"/>
        <w:jc w:val="both"/>
      </w:pPr>
      <w:r w:rsidRPr="00061AB7">
        <w:t>42 8636     8     - в корпусе из металлов без покрытия</w:t>
      </w:r>
    </w:p>
    <w:p w:rsidR="00CC4CF9" w:rsidRPr="00061AB7" w:rsidRDefault="00CC4CF9">
      <w:pPr>
        <w:pStyle w:val="ConsPlusCell"/>
        <w:jc w:val="both"/>
      </w:pPr>
      <w:r w:rsidRPr="00061AB7">
        <w:t>42 8637     3     - в золотом корпусе со вставками из драгоценных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камней</w:t>
      </w:r>
    </w:p>
    <w:p w:rsidR="00CC4CF9" w:rsidRPr="00061AB7" w:rsidRDefault="00CC4CF9">
      <w:pPr>
        <w:pStyle w:val="ConsPlusCell"/>
        <w:jc w:val="both"/>
      </w:pPr>
      <w:r w:rsidRPr="00061AB7">
        <w:t>(код 42 8637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42 8638     9     - в золотом корпусе со вставками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синтетических камней</w:t>
      </w:r>
    </w:p>
    <w:p w:rsidR="00CC4CF9" w:rsidRPr="00061AB7" w:rsidRDefault="00CC4CF9">
      <w:pPr>
        <w:pStyle w:val="ConsPlusCell"/>
        <w:jc w:val="both"/>
      </w:pPr>
      <w:r w:rsidRPr="00061AB7">
        <w:t>(код 42 8638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42 8639     4     - корпусе из других материалов или с другими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видами покрытий</w:t>
      </w:r>
    </w:p>
    <w:p w:rsidR="00CC4CF9" w:rsidRPr="00061AB7" w:rsidRDefault="00CC4CF9">
      <w:pPr>
        <w:pStyle w:val="ConsPlusCell"/>
        <w:jc w:val="both"/>
      </w:pPr>
      <w:r w:rsidRPr="00061AB7">
        <w:t>42 8640     3     Часы - будильники электронно-механические /</w:t>
      </w:r>
    </w:p>
    <w:p w:rsidR="00CC4CF9" w:rsidRPr="00061AB7" w:rsidRDefault="00CC4CF9">
      <w:pPr>
        <w:pStyle w:val="ConsPlusCell"/>
        <w:jc w:val="both"/>
      </w:pPr>
      <w:r w:rsidRPr="00061AB7">
        <w:t>42 8641     5     - в пластмассовом корпусе</w:t>
      </w:r>
    </w:p>
    <w:p w:rsidR="00CC4CF9" w:rsidRPr="00061AB7" w:rsidRDefault="00CC4CF9">
      <w:pPr>
        <w:pStyle w:val="ConsPlusCell"/>
        <w:jc w:val="both"/>
      </w:pPr>
      <w:r w:rsidRPr="00061AB7">
        <w:t>42 8642     0     - в деревянном корпусе</w:t>
      </w:r>
    </w:p>
    <w:p w:rsidR="00CC4CF9" w:rsidRPr="00061AB7" w:rsidRDefault="00CC4CF9">
      <w:pPr>
        <w:pStyle w:val="ConsPlusCell"/>
        <w:jc w:val="both"/>
      </w:pPr>
      <w:r w:rsidRPr="00061AB7">
        <w:t>42 8643     6     - в металлическом корпусе</w:t>
      </w:r>
    </w:p>
    <w:p w:rsidR="00CC4CF9" w:rsidRPr="00061AB7" w:rsidRDefault="00CC4CF9">
      <w:pPr>
        <w:pStyle w:val="ConsPlusCell"/>
        <w:jc w:val="both"/>
      </w:pPr>
      <w:r w:rsidRPr="00061AB7">
        <w:t>42 8648     3     - в комбинированном корпусе</w:t>
      </w:r>
    </w:p>
    <w:p w:rsidR="00CC4CF9" w:rsidRPr="00061AB7" w:rsidRDefault="00CC4CF9">
      <w:pPr>
        <w:pStyle w:val="ConsPlusCell"/>
        <w:jc w:val="both"/>
      </w:pPr>
      <w:r w:rsidRPr="00061AB7">
        <w:t>42 8649     9     - в корпусе из других материалов</w:t>
      </w:r>
    </w:p>
    <w:p w:rsidR="00CC4CF9" w:rsidRPr="00061AB7" w:rsidRDefault="00CC4CF9">
      <w:pPr>
        <w:pStyle w:val="ConsPlusCell"/>
        <w:jc w:val="both"/>
      </w:pPr>
      <w:r w:rsidRPr="00061AB7">
        <w:t>42 8650     4     Часы-будильники электронные /</w:t>
      </w:r>
    </w:p>
    <w:p w:rsidR="00CC4CF9" w:rsidRPr="00061AB7" w:rsidRDefault="00CC4CF9">
      <w:pPr>
        <w:pStyle w:val="ConsPlusCell"/>
        <w:jc w:val="both"/>
      </w:pPr>
      <w:r w:rsidRPr="00061AB7">
        <w:t>42 8651     7     - в пластмассовом корпусе</w:t>
      </w:r>
    </w:p>
    <w:p w:rsidR="00CC4CF9" w:rsidRPr="00061AB7" w:rsidRDefault="00CC4CF9">
      <w:pPr>
        <w:pStyle w:val="ConsPlusCell"/>
        <w:jc w:val="both"/>
      </w:pPr>
      <w:r w:rsidRPr="00061AB7">
        <w:t>42 8652     5     - в деревянном корпусе</w:t>
      </w:r>
    </w:p>
    <w:p w:rsidR="00CC4CF9" w:rsidRPr="00061AB7" w:rsidRDefault="00CC4CF9">
      <w:pPr>
        <w:pStyle w:val="ConsPlusCell"/>
        <w:jc w:val="both"/>
      </w:pPr>
      <w:r w:rsidRPr="00061AB7">
        <w:t>42 8653     0     - в металлическом корпусе</w:t>
      </w:r>
    </w:p>
    <w:p w:rsidR="00CC4CF9" w:rsidRPr="00061AB7" w:rsidRDefault="00CC4CF9">
      <w:pPr>
        <w:pStyle w:val="ConsPlusCell"/>
        <w:jc w:val="both"/>
      </w:pPr>
      <w:r w:rsidRPr="00061AB7">
        <w:t>42 8658     8     - в комбинированном корпусе</w:t>
      </w:r>
    </w:p>
    <w:p w:rsidR="00CC4CF9" w:rsidRPr="00061AB7" w:rsidRDefault="00CC4CF9">
      <w:pPr>
        <w:pStyle w:val="ConsPlusCell"/>
        <w:jc w:val="both"/>
      </w:pPr>
      <w:r w:rsidRPr="00061AB7">
        <w:t>42 8659     3     - в корпусе из других материалов</w:t>
      </w:r>
    </w:p>
    <w:p w:rsidR="00CC4CF9" w:rsidRPr="00061AB7" w:rsidRDefault="00CC4CF9">
      <w:pPr>
        <w:pStyle w:val="ConsPlusCell"/>
        <w:jc w:val="both"/>
      </w:pPr>
      <w:r w:rsidRPr="00061AB7">
        <w:t>42 8660     9     Часы настольные электронно-механические /</w:t>
      </w:r>
    </w:p>
    <w:p w:rsidR="00CC4CF9" w:rsidRPr="00061AB7" w:rsidRDefault="00CC4CF9">
      <w:pPr>
        <w:pStyle w:val="ConsPlusCell"/>
        <w:jc w:val="both"/>
      </w:pPr>
      <w:r w:rsidRPr="00061AB7">
        <w:t>42 8661     4     - в пластмассовом корпусе</w:t>
      </w:r>
    </w:p>
    <w:p w:rsidR="00CC4CF9" w:rsidRPr="00061AB7" w:rsidRDefault="00CC4CF9">
      <w:pPr>
        <w:pStyle w:val="ConsPlusCell"/>
        <w:jc w:val="both"/>
      </w:pPr>
      <w:r w:rsidRPr="00061AB7">
        <w:t>42 8662     0     - в деревянном корпусе</w:t>
      </w:r>
    </w:p>
    <w:p w:rsidR="00CC4CF9" w:rsidRPr="00061AB7" w:rsidRDefault="00CC4CF9">
      <w:pPr>
        <w:pStyle w:val="ConsPlusCell"/>
        <w:jc w:val="both"/>
      </w:pPr>
      <w:r w:rsidRPr="00061AB7">
        <w:t>42 8663     5     - в металлическом корпусе</w:t>
      </w:r>
    </w:p>
    <w:p w:rsidR="00CC4CF9" w:rsidRPr="00061AB7" w:rsidRDefault="00CC4CF9">
      <w:pPr>
        <w:pStyle w:val="ConsPlusCell"/>
        <w:jc w:val="both"/>
      </w:pPr>
      <w:r w:rsidRPr="00061AB7">
        <w:t>42 8665     6     - в корпусе из камня, хрусталя</w:t>
      </w:r>
    </w:p>
    <w:p w:rsidR="00CC4CF9" w:rsidRPr="00061AB7" w:rsidRDefault="00CC4CF9">
      <w:pPr>
        <w:pStyle w:val="ConsPlusCell"/>
        <w:jc w:val="both"/>
      </w:pPr>
      <w:r w:rsidRPr="00061AB7">
        <w:t>42 8668     2     - в комбинированном корпусе</w:t>
      </w:r>
    </w:p>
    <w:p w:rsidR="00CC4CF9" w:rsidRPr="00061AB7" w:rsidRDefault="00CC4CF9">
      <w:pPr>
        <w:pStyle w:val="ConsPlusCell"/>
        <w:jc w:val="both"/>
      </w:pPr>
      <w:r w:rsidRPr="00061AB7">
        <w:t>42 8669     8     - в корпусе из других материалов</w:t>
      </w:r>
    </w:p>
    <w:p w:rsidR="00CC4CF9" w:rsidRPr="00061AB7" w:rsidRDefault="00CC4CF9">
      <w:pPr>
        <w:pStyle w:val="ConsPlusCell"/>
        <w:jc w:val="both"/>
      </w:pPr>
      <w:r w:rsidRPr="00061AB7">
        <w:t>42 8670     3     Часы настольные электронные /</w:t>
      </w:r>
    </w:p>
    <w:p w:rsidR="00CC4CF9" w:rsidRPr="00061AB7" w:rsidRDefault="00CC4CF9">
      <w:pPr>
        <w:pStyle w:val="ConsPlusCell"/>
        <w:jc w:val="both"/>
      </w:pPr>
      <w:r w:rsidRPr="00061AB7">
        <w:t>42 8671     9     - в пластмассовом корпусе</w:t>
      </w:r>
    </w:p>
    <w:p w:rsidR="00CC4CF9" w:rsidRPr="00061AB7" w:rsidRDefault="00CC4CF9">
      <w:pPr>
        <w:pStyle w:val="ConsPlusCell"/>
        <w:jc w:val="both"/>
      </w:pPr>
      <w:r w:rsidRPr="00061AB7">
        <w:t>42 8672     4     - в деревянном корпусе</w:t>
      </w:r>
    </w:p>
    <w:p w:rsidR="00CC4CF9" w:rsidRPr="00061AB7" w:rsidRDefault="00CC4CF9">
      <w:pPr>
        <w:pStyle w:val="ConsPlusCell"/>
        <w:jc w:val="both"/>
      </w:pPr>
      <w:r w:rsidRPr="00061AB7">
        <w:t>42 8673     4     - в металлическом корпусе</w:t>
      </w:r>
    </w:p>
    <w:p w:rsidR="00CC4CF9" w:rsidRPr="00061AB7" w:rsidRDefault="00CC4CF9">
      <w:pPr>
        <w:pStyle w:val="ConsPlusCell"/>
        <w:jc w:val="both"/>
      </w:pPr>
      <w:r w:rsidRPr="00061AB7">
        <w:t>42 8675     0     - в корпусе из камня, хрусталя</w:t>
      </w:r>
    </w:p>
    <w:p w:rsidR="00CC4CF9" w:rsidRPr="00061AB7" w:rsidRDefault="00CC4CF9">
      <w:pPr>
        <w:pStyle w:val="ConsPlusCell"/>
        <w:jc w:val="both"/>
      </w:pPr>
      <w:r w:rsidRPr="00061AB7">
        <w:t>42 8678     7     - в комбинированном корпусе</w:t>
      </w:r>
    </w:p>
    <w:p w:rsidR="00CC4CF9" w:rsidRPr="00061AB7" w:rsidRDefault="00CC4CF9">
      <w:pPr>
        <w:pStyle w:val="ConsPlusCell"/>
        <w:jc w:val="both"/>
      </w:pPr>
      <w:r w:rsidRPr="00061AB7">
        <w:t>42 8679     2     - в корпусе из других материалов</w:t>
      </w:r>
    </w:p>
    <w:p w:rsidR="00CC4CF9" w:rsidRPr="00061AB7" w:rsidRDefault="00CC4CF9">
      <w:pPr>
        <w:pStyle w:val="ConsPlusCell"/>
        <w:jc w:val="both"/>
      </w:pPr>
      <w:r w:rsidRPr="00061AB7">
        <w:t>42 8680     8     Часы настенные электронно-механические /</w:t>
      </w:r>
    </w:p>
    <w:p w:rsidR="00CC4CF9" w:rsidRPr="00061AB7" w:rsidRDefault="00CC4CF9">
      <w:pPr>
        <w:pStyle w:val="ConsPlusCell"/>
        <w:jc w:val="both"/>
      </w:pPr>
      <w:r w:rsidRPr="00061AB7">
        <w:t>42 8681     3     - в пластмассовом корпусе</w:t>
      </w:r>
    </w:p>
    <w:p w:rsidR="00CC4CF9" w:rsidRPr="00061AB7" w:rsidRDefault="00CC4CF9">
      <w:pPr>
        <w:pStyle w:val="ConsPlusCell"/>
        <w:jc w:val="both"/>
      </w:pPr>
      <w:r w:rsidRPr="00061AB7">
        <w:t>42 8682     9     - в деревянном корпусе</w:t>
      </w:r>
    </w:p>
    <w:p w:rsidR="00CC4CF9" w:rsidRPr="00061AB7" w:rsidRDefault="00CC4CF9">
      <w:pPr>
        <w:pStyle w:val="ConsPlusCell"/>
        <w:jc w:val="both"/>
      </w:pPr>
      <w:r w:rsidRPr="00061AB7">
        <w:t>42 8683     4     - в металлическом корпусе</w:t>
      </w:r>
    </w:p>
    <w:p w:rsidR="00CC4CF9" w:rsidRPr="00061AB7" w:rsidRDefault="00CC4CF9">
      <w:pPr>
        <w:pStyle w:val="ConsPlusCell"/>
        <w:jc w:val="both"/>
      </w:pPr>
      <w:r w:rsidRPr="00061AB7">
        <w:t>42 8688     1     - в комбинированном корпусе</w:t>
      </w:r>
    </w:p>
    <w:p w:rsidR="00CC4CF9" w:rsidRPr="00061AB7" w:rsidRDefault="00CC4CF9">
      <w:pPr>
        <w:pStyle w:val="ConsPlusCell"/>
        <w:jc w:val="both"/>
      </w:pPr>
      <w:r w:rsidRPr="00061AB7">
        <w:t>42 8689     7     - в корпусе из других материалов</w:t>
      </w:r>
    </w:p>
    <w:p w:rsidR="00CC4CF9" w:rsidRPr="00061AB7" w:rsidRDefault="00CC4CF9">
      <w:pPr>
        <w:pStyle w:val="ConsPlusCell"/>
        <w:jc w:val="both"/>
      </w:pPr>
      <w:r w:rsidRPr="00061AB7">
        <w:t>42 8690     2     Часы настенные электронные /</w:t>
      </w:r>
    </w:p>
    <w:p w:rsidR="00CC4CF9" w:rsidRPr="00061AB7" w:rsidRDefault="00CC4CF9">
      <w:pPr>
        <w:pStyle w:val="ConsPlusCell"/>
        <w:jc w:val="both"/>
      </w:pPr>
      <w:r w:rsidRPr="00061AB7">
        <w:t>42 8691     8     - в пластмассовом корпусе</w:t>
      </w:r>
    </w:p>
    <w:p w:rsidR="00CC4CF9" w:rsidRPr="00061AB7" w:rsidRDefault="00CC4CF9">
      <w:pPr>
        <w:pStyle w:val="ConsPlusCell"/>
        <w:jc w:val="both"/>
      </w:pPr>
      <w:r w:rsidRPr="00061AB7">
        <w:t>42 8692     3     - в деревянном корпусе</w:t>
      </w:r>
    </w:p>
    <w:p w:rsidR="00CC4CF9" w:rsidRPr="00061AB7" w:rsidRDefault="00CC4CF9">
      <w:pPr>
        <w:pStyle w:val="ConsPlusCell"/>
        <w:jc w:val="both"/>
      </w:pPr>
      <w:r w:rsidRPr="00061AB7">
        <w:t>42 8693     9     - в металлическом корпусе</w:t>
      </w:r>
    </w:p>
    <w:p w:rsidR="00CC4CF9" w:rsidRPr="00061AB7" w:rsidRDefault="00CC4CF9">
      <w:pPr>
        <w:pStyle w:val="ConsPlusCell"/>
        <w:jc w:val="both"/>
      </w:pPr>
      <w:r w:rsidRPr="00061AB7">
        <w:t>42 8698     6     - в комбинированном корпусе</w:t>
      </w:r>
    </w:p>
    <w:p w:rsidR="00CC4CF9" w:rsidRPr="00061AB7" w:rsidRDefault="00CC4CF9">
      <w:pPr>
        <w:pStyle w:val="ConsPlusCell"/>
        <w:jc w:val="both"/>
      </w:pPr>
      <w:r w:rsidRPr="00061AB7">
        <w:t>42 8699     1     - в корпусе из других материалов</w:t>
      </w:r>
    </w:p>
    <w:p w:rsidR="00CC4CF9" w:rsidRPr="00061AB7" w:rsidRDefault="00CC4CF9">
      <w:pPr>
        <w:pStyle w:val="ConsPlusCell"/>
        <w:jc w:val="both"/>
      </w:pPr>
      <w:r w:rsidRPr="00061AB7">
        <w:t>42 8800     9     Приборы поверочные и технологические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часовой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42 8820     8     Приборы для контроля точности часов</w:t>
      </w:r>
    </w:p>
    <w:p w:rsidR="00CC4CF9" w:rsidRPr="00061AB7" w:rsidRDefault="00CC4CF9">
      <w:pPr>
        <w:pStyle w:val="ConsPlusCell"/>
        <w:jc w:val="both"/>
      </w:pPr>
      <w:r w:rsidRPr="00061AB7">
        <w:t>42 8821     3     Приборы для проверки суточного хода часов</w:t>
      </w:r>
    </w:p>
    <w:p w:rsidR="00CC4CF9" w:rsidRPr="00061AB7" w:rsidRDefault="00CC4CF9">
      <w:pPr>
        <w:pStyle w:val="ConsPlusCell"/>
        <w:jc w:val="both"/>
      </w:pPr>
      <w:r w:rsidRPr="00061AB7">
        <w:t>42 8830     2     Приборы для контроля узлов и деталей механизма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часов /</w:t>
      </w:r>
    </w:p>
    <w:p w:rsidR="00CC4CF9" w:rsidRPr="00061AB7" w:rsidRDefault="00CC4CF9">
      <w:pPr>
        <w:pStyle w:val="ConsPlusCell"/>
        <w:jc w:val="both"/>
      </w:pPr>
      <w:r w:rsidRPr="00061AB7">
        <w:t>42 8831     8     - по геометрическим параметрам</w:t>
      </w:r>
    </w:p>
    <w:p w:rsidR="00CC4CF9" w:rsidRPr="00061AB7" w:rsidRDefault="00CC4CF9">
      <w:pPr>
        <w:pStyle w:val="ConsPlusCell"/>
        <w:jc w:val="both"/>
      </w:pPr>
      <w:r w:rsidRPr="00061AB7">
        <w:t>42 8832     3     - по динамическим параметрам</w:t>
      </w:r>
    </w:p>
    <w:p w:rsidR="00CC4CF9" w:rsidRPr="00061AB7" w:rsidRDefault="00CC4CF9">
      <w:pPr>
        <w:pStyle w:val="ConsPlusCell"/>
        <w:jc w:val="both"/>
      </w:pPr>
      <w:r w:rsidRPr="00061AB7">
        <w:t>42 8833     9     - специализированные</w:t>
      </w:r>
    </w:p>
    <w:p w:rsidR="00CC4CF9" w:rsidRPr="00061AB7" w:rsidRDefault="00CC4CF9">
      <w:pPr>
        <w:pStyle w:val="ConsPlusCell"/>
        <w:jc w:val="both"/>
      </w:pPr>
      <w:r w:rsidRPr="00061AB7">
        <w:t>42 8840     7     Приборы поверочные специализированные /</w:t>
      </w:r>
    </w:p>
    <w:p w:rsidR="00CC4CF9" w:rsidRPr="00061AB7" w:rsidRDefault="00CC4CF9">
      <w:pPr>
        <w:pStyle w:val="ConsPlusCell"/>
        <w:jc w:val="both"/>
      </w:pPr>
      <w:r w:rsidRPr="00061AB7">
        <w:t>42 8841     2     - для контроля работоспособности часов</w:t>
      </w:r>
    </w:p>
    <w:p w:rsidR="00CC4CF9" w:rsidRPr="00061AB7" w:rsidRDefault="00CC4CF9">
      <w:pPr>
        <w:pStyle w:val="ConsPlusCell"/>
        <w:jc w:val="both"/>
      </w:pPr>
      <w:r w:rsidRPr="00061AB7">
        <w:t>42 8900     2     Узлы и детали приборов времени (без камней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часовых)</w:t>
      </w:r>
    </w:p>
    <w:p w:rsidR="00CC4CF9" w:rsidRPr="00061AB7" w:rsidRDefault="00CC4CF9">
      <w:pPr>
        <w:pStyle w:val="ConsPlusCell"/>
        <w:jc w:val="both"/>
      </w:pPr>
      <w:r w:rsidRPr="00061AB7">
        <w:t>42 8910     7     Узлы и детали часов / бытового назначения</w:t>
      </w:r>
    </w:p>
    <w:p w:rsidR="00CC4CF9" w:rsidRPr="00061AB7" w:rsidRDefault="00CC4CF9">
      <w:pPr>
        <w:pStyle w:val="ConsPlusCell"/>
        <w:jc w:val="both"/>
      </w:pPr>
      <w:r w:rsidRPr="00061AB7">
        <w:t>42 8911     2     - наручных и карманных</w:t>
      </w:r>
    </w:p>
    <w:p w:rsidR="00CC4CF9" w:rsidRPr="00061AB7" w:rsidRDefault="00CC4CF9">
      <w:pPr>
        <w:pStyle w:val="ConsPlusCell"/>
        <w:jc w:val="both"/>
      </w:pPr>
      <w:r w:rsidRPr="00061AB7">
        <w:t>42 8913     3     - будильников</w:t>
      </w:r>
    </w:p>
    <w:p w:rsidR="00CC4CF9" w:rsidRPr="00061AB7" w:rsidRDefault="00CC4CF9">
      <w:pPr>
        <w:pStyle w:val="ConsPlusCell"/>
        <w:jc w:val="both"/>
      </w:pPr>
      <w:r w:rsidRPr="00061AB7">
        <w:t>42 8914     9     - настольных и настенных</w:t>
      </w:r>
    </w:p>
    <w:p w:rsidR="00CC4CF9" w:rsidRPr="00061AB7" w:rsidRDefault="00CC4CF9">
      <w:pPr>
        <w:pStyle w:val="ConsPlusCell"/>
        <w:jc w:val="both"/>
      </w:pPr>
      <w:r w:rsidRPr="00061AB7">
        <w:t>42 8916     4     - напольных</w:t>
      </w:r>
    </w:p>
    <w:p w:rsidR="00CC4CF9" w:rsidRPr="00061AB7" w:rsidRDefault="00CC4CF9">
      <w:pPr>
        <w:pStyle w:val="ConsPlusCell"/>
        <w:jc w:val="both"/>
      </w:pPr>
      <w:r w:rsidRPr="00061AB7">
        <w:t>42 8920     1     Узлы и детали / часов технического назначения</w:t>
      </w:r>
    </w:p>
    <w:p w:rsidR="00CC4CF9" w:rsidRPr="00061AB7" w:rsidRDefault="00CC4CF9">
      <w:pPr>
        <w:pStyle w:val="ConsPlusCell"/>
        <w:jc w:val="both"/>
      </w:pPr>
      <w:r w:rsidRPr="00061AB7">
        <w:t>42 8921     7     - часов служебных</w:t>
      </w:r>
    </w:p>
    <w:p w:rsidR="00CC4CF9" w:rsidRPr="00061AB7" w:rsidRDefault="00CC4CF9">
      <w:pPr>
        <w:pStyle w:val="ConsPlusCell"/>
        <w:jc w:val="both"/>
      </w:pPr>
      <w:r w:rsidRPr="00061AB7">
        <w:t>42 8922     2     - секундомеров, хроноскопов, хронографов</w:t>
      </w:r>
    </w:p>
    <w:p w:rsidR="00CC4CF9" w:rsidRPr="00061AB7" w:rsidRDefault="00CC4CF9">
      <w:pPr>
        <w:pStyle w:val="ConsPlusCell"/>
        <w:jc w:val="both"/>
      </w:pPr>
      <w:r w:rsidRPr="00061AB7">
        <w:t>42 8923     8     - часов и оборудования службы унификации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времени</w:t>
      </w:r>
    </w:p>
    <w:p w:rsidR="00CC4CF9" w:rsidRPr="00061AB7" w:rsidRDefault="00CC4CF9">
      <w:pPr>
        <w:pStyle w:val="ConsPlusCell"/>
        <w:jc w:val="both"/>
      </w:pPr>
      <w:r w:rsidRPr="00061AB7">
        <w:t>42 8930     6     Узлы и детали / механизмов часовых и реле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времени</w:t>
      </w:r>
    </w:p>
    <w:p w:rsidR="00CC4CF9" w:rsidRPr="00061AB7" w:rsidRDefault="00CC4CF9">
      <w:pPr>
        <w:pStyle w:val="ConsPlusCell"/>
        <w:jc w:val="both"/>
      </w:pPr>
      <w:r w:rsidRPr="00061AB7">
        <w:t>42 8931     1     - реле времени часовых</w:t>
      </w:r>
    </w:p>
    <w:p w:rsidR="00CC4CF9" w:rsidRPr="00061AB7" w:rsidRDefault="00CC4CF9">
      <w:pPr>
        <w:pStyle w:val="ConsPlusCell"/>
        <w:jc w:val="both"/>
      </w:pPr>
      <w:r w:rsidRPr="00061AB7">
        <w:t>42 8932     7     - реле времени программных часовых</w:t>
      </w:r>
    </w:p>
    <w:p w:rsidR="00CC4CF9" w:rsidRPr="00061AB7" w:rsidRDefault="00CC4CF9">
      <w:pPr>
        <w:pStyle w:val="ConsPlusCell"/>
        <w:jc w:val="both"/>
      </w:pPr>
      <w:r w:rsidRPr="00061AB7">
        <w:t>42 8933     2     - механизмов часовых систем прецизионного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привода</w:t>
      </w:r>
    </w:p>
    <w:p w:rsidR="00CC4CF9" w:rsidRPr="00061AB7" w:rsidRDefault="00CC4CF9">
      <w:pPr>
        <w:pStyle w:val="ConsPlusCell"/>
        <w:jc w:val="both"/>
      </w:pPr>
      <w:r w:rsidRPr="00061AB7">
        <w:t>42 8934     8     - регуляторов приставных спусковых</w:t>
      </w:r>
    </w:p>
    <w:p w:rsidR="00CC4CF9" w:rsidRPr="00061AB7" w:rsidRDefault="00CC4CF9">
      <w:pPr>
        <w:pStyle w:val="ConsPlusCell"/>
        <w:jc w:val="both"/>
      </w:pPr>
      <w:r w:rsidRPr="00061AB7">
        <w:t>42 8940     0     Узлы и детали приборов / поверочных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технологических для часовой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42 8942     1     - для контроля точности часов</w:t>
      </w:r>
    </w:p>
    <w:p w:rsidR="00CC4CF9" w:rsidRPr="00061AB7" w:rsidRDefault="00CC4CF9">
      <w:pPr>
        <w:pStyle w:val="ConsPlusCell"/>
        <w:jc w:val="both"/>
      </w:pPr>
      <w:r w:rsidRPr="00061AB7">
        <w:t>42 8943     7     - для контроля узлов и деталей механизмов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часов</w:t>
      </w:r>
    </w:p>
    <w:p w:rsidR="00CC4CF9" w:rsidRPr="00061AB7" w:rsidRDefault="00CC4CF9">
      <w:pPr>
        <w:pStyle w:val="ConsPlusCell"/>
        <w:jc w:val="both"/>
      </w:pPr>
      <w:r w:rsidRPr="00061AB7">
        <w:t>42 8944     2     - специализированных</w:t>
      </w:r>
    </w:p>
    <w:p w:rsidR="00CC4CF9" w:rsidRPr="00061AB7" w:rsidRDefault="00CC4CF9">
      <w:pPr>
        <w:pStyle w:val="ConsPlusCell"/>
        <w:jc w:val="both"/>
      </w:pPr>
      <w:r w:rsidRPr="00061AB7">
        <w:t>42 8950     5     Опоры прецизионные /</w:t>
      </w:r>
    </w:p>
    <w:p w:rsidR="00CC4CF9" w:rsidRPr="00061AB7" w:rsidRDefault="00CC4CF9">
      <w:pPr>
        <w:pStyle w:val="ConsPlusCell"/>
        <w:jc w:val="both"/>
      </w:pPr>
      <w:r w:rsidRPr="00061AB7">
        <w:t>42 8952     6     - для приборов специализированных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43 0000     2     ПРИБОРЫ И СРЕДСТВА АВТОМАТИЗАЦИИ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СПЕЦИАЛИЗИРОВАННОГО НАЗНАЧЕНИЯ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43 0011     6     Комплектные лаборатории *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43 1000     2     Приборы для физических исследований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43 1010     7     Приборы и аппаратура геофизические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геолого-разведочные *</w:t>
      </w:r>
    </w:p>
    <w:p w:rsidR="00CC4CF9" w:rsidRPr="00061AB7" w:rsidRDefault="00CC4CF9">
      <w:pPr>
        <w:pStyle w:val="ConsPlusCell"/>
        <w:jc w:val="both"/>
      </w:pPr>
      <w:r w:rsidRPr="00061AB7">
        <w:t>43 1020     1     Приборы гидрометеорологические *</w:t>
      </w:r>
    </w:p>
    <w:p w:rsidR="00CC4CF9" w:rsidRPr="00061AB7" w:rsidRDefault="00CC4CF9">
      <w:pPr>
        <w:pStyle w:val="ConsPlusCell"/>
        <w:jc w:val="both"/>
      </w:pPr>
      <w:r w:rsidRPr="00061AB7">
        <w:t>43 1100     6     Приборы метеорологические и аэрологические</w:t>
      </w:r>
    </w:p>
    <w:p w:rsidR="00CC4CF9" w:rsidRPr="00061AB7" w:rsidRDefault="00CC4CF9">
      <w:pPr>
        <w:pStyle w:val="ConsPlusCell"/>
        <w:jc w:val="both"/>
      </w:pPr>
      <w:r w:rsidRPr="00061AB7">
        <w:t>43 1110     0     Приборы метеорологические для измерения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регистрации / физических параметров атмосферы</w:t>
      </w:r>
    </w:p>
    <w:p w:rsidR="00CC4CF9" w:rsidRPr="00061AB7" w:rsidRDefault="00CC4CF9">
      <w:pPr>
        <w:pStyle w:val="ConsPlusCell"/>
        <w:jc w:val="both"/>
      </w:pPr>
      <w:r w:rsidRPr="00061AB7">
        <w:t>43 1111     6     - параметров ветра</w:t>
      </w:r>
    </w:p>
    <w:p w:rsidR="00CC4CF9" w:rsidRPr="00061AB7" w:rsidRDefault="00CC4CF9">
      <w:pPr>
        <w:pStyle w:val="ConsPlusCell"/>
        <w:jc w:val="both"/>
      </w:pPr>
      <w:r w:rsidRPr="00061AB7">
        <w:t>43 1112     1     - атмосферных осадков</w:t>
      </w:r>
    </w:p>
    <w:p w:rsidR="00CC4CF9" w:rsidRPr="00061AB7" w:rsidRDefault="00CC4CF9">
      <w:pPr>
        <w:pStyle w:val="ConsPlusCell"/>
        <w:jc w:val="both"/>
      </w:pPr>
      <w:r w:rsidRPr="00061AB7">
        <w:t>43 1113     7     - испарения и диффузии водяного пара в воздухе</w:t>
      </w:r>
    </w:p>
    <w:p w:rsidR="00CC4CF9" w:rsidRPr="00061AB7" w:rsidRDefault="00CC4CF9">
      <w:pPr>
        <w:pStyle w:val="ConsPlusCell"/>
        <w:jc w:val="both"/>
      </w:pPr>
      <w:r w:rsidRPr="00061AB7">
        <w:t>43 1114     2     - атмосферного давления</w:t>
      </w:r>
    </w:p>
    <w:p w:rsidR="00CC4CF9" w:rsidRPr="00061AB7" w:rsidRDefault="00CC4CF9">
      <w:pPr>
        <w:pStyle w:val="ConsPlusCell"/>
        <w:jc w:val="both"/>
      </w:pPr>
      <w:r w:rsidRPr="00061AB7">
        <w:t>43 1115     8     - температуры воздуха</w:t>
      </w:r>
    </w:p>
    <w:p w:rsidR="00CC4CF9" w:rsidRPr="00061AB7" w:rsidRDefault="00CC4CF9">
      <w:pPr>
        <w:pStyle w:val="ConsPlusCell"/>
        <w:jc w:val="both"/>
      </w:pPr>
      <w:r w:rsidRPr="00061AB7">
        <w:t>43 1116     3     - влажности воздуха</w:t>
      </w:r>
    </w:p>
    <w:p w:rsidR="00CC4CF9" w:rsidRPr="00061AB7" w:rsidRDefault="00CC4CF9">
      <w:pPr>
        <w:pStyle w:val="ConsPlusCell"/>
        <w:jc w:val="both"/>
      </w:pPr>
      <w:r w:rsidRPr="00061AB7">
        <w:t>43 1117     9     - элементов атмосферного электричества</w:t>
      </w:r>
    </w:p>
    <w:p w:rsidR="00CC4CF9" w:rsidRPr="00061AB7" w:rsidRDefault="00CC4CF9">
      <w:pPr>
        <w:pStyle w:val="ConsPlusCell"/>
        <w:jc w:val="both"/>
      </w:pPr>
      <w:r w:rsidRPr="00061AB7">
        <w:t>43 1120     5     Приборы метеорологические для / измерения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регистрации лучистой энергии, оптических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химических параметров атмосферы</w:t>
      </w:r>
    </w:p>
    <w:p w:rsidR="00CC4CF9" w:rsidRPr="00061AB7" w:rsidRDefault="00CC4CF9">
      <w:pPr>
        <w:pStyle w:val="ConsPlusCell"/>
        <w:jc w:val="both"/>
      </w:pPr>
      <w:r w:rsidRPr="00061AB7">
        <w:t>43 1121     0     - измерения и регистрации лучистой энергии,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тепловых потоков в воздухе, продолжительности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солнечного сияния</w:t>
      </w:r>
    </w:p>
    <w:p w:rsidR="00CC4CF9" w:rsidRPr="00061AB7" w:rsidRDefault="00CC4CF9">
      <w:pPr>
        <w:pStyle w:val="ConsPlusCell"/>
        <w:jc w:val="both"/>
      </w:pPr>
      <w:r w:rsidRPr="00061AB7">
        <w:t>43 1122     6     - определения спектрального состава солнечной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радиации</w:t>
      </w:r>
    </w:p>
    <w:p w:rsidR="00CC4CF9" w:rsidRPr="00061AB7" w:rsidRDefault="00CC4CF9">
      <w:pPr>
        <w:pStyle w:val="ConsPlusCell"/>
        <w:jc w:val="both"/>
      </w:pPr>
      <w:r w:rsidRPr="00061AB7">
        <w:t>43 1123     1     - измерения и регистрации метеорологической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дальности видимости (прозрачности),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освещенности</w:t>
      </w:r>
    </w:p>
    <w:p w:rsidR="00CC4CF9" w:rsidRPr="00061AB7" w:rsidRDefault="00CC4CF9">
      <w:pPr>
        <w:pStyle w:val="ConsPlusCell"/>
        <w:jc w:val="both"/>
      </w:pPr>
      <w:r w:rsidRPr="00061AB7">
        <w:t>43 1124     7     - измерения и регистрации характеристик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облачности, высоты нижней и верхней границ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облаков (наземные приборы)</w:t>
      </w:r>
    </w:p>
    <w:p w:rsidR="00CC4CF9" w:rsidRPr="00061AB7" w:rsidRDefault="00CC4CF9">
      <w:pPr>
        <w:pStyle w:val="ConsPlusCell"/>
        <w:jc w:val="both"/>
      </w:pPr>
      <w:r w:rsidRPr="00061AB7">
        <w:t>43 1125     2     - излучения структуры облаков и туманов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(наземные приборы)</w:t>
      </w:r>
    </w:p>
    <w:p w:rsidR="00CC4CF9" w:rsidRPr="00061AB7" w:rsidRDefault="00CC4CF9">
      <w:pPr>
        <w:pStyle w:val="ConsPlusCell"/>
        <w:jc w:val="both"/>
      </w:pPr>
      <w:r w:rsidRPr="00061AB7">
        <w:t>43 1126     8     - измерения и регистрации озона и других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составных частей атмосферы</w:t>
      </w:r>
    </w:p>
    <w:p w:rsidR="00CC4CF9" w:rsidRPr="00061AB7" w:rsidRDefault="00CC4CF9">
      <w:pPr>
        <w:pStyle w:val="ConsPlusCell"/>
        <w:jc w:val="both"/>
      </w:pPr>
      <w:r w:rsidRPr="00061AB7">
        <w:t>43 1127     3     - измерения и регистрации химического состава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радиоактивности атмосферных осадков</w:t>
      </w:r>
    </w:p>
    <w:p w:rsidR="00CC4CF9" w:rsidRPr="00061AB7" w:rsidRDefault="00CC4CF9">
      <w:pPr>
        <w:pStyle w:val="ConsPlusCell"/>
        <w:jc w:val="both"/>
      </w:pPr>
      <w:r w:rsidRPr="00061AB7">
        <w:t>43 1128     9     - измерения и регистрации радиоактивности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загрязнения атмосферы</w:t>
      </w:r>
    </w:p>
    <w:p w:rsidR="00CC4CF9" w:rsidRPr="00061AB7" w:rsidRDefault="00CC4CF9">
      <w:pPr>
        <w:pStyle w:val="ConsPlusCell"/>
        <w:jc w:val="both"/>
      </w:pPr>
      <w:r w:rsidRPr="00061AB7">
        <w:t>43 1130     1     Приборы метеорологические для измерения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регистрации / физических параметров почвы,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снежного и растительного покрова</w:t>
      </w:r>
    </w:p>
    <w:p w:rsidR="00CC4CF9" w:rsidRPr="00061AB7" w:rsidRDefault="00CC4CF9">
      <w:pPr>
        <w:pStyle w:val="ConsPlusCell"/>
        <w:jc w:val="both"/>
      </w:pPr>
      <w:r w:rsidRPr="00061AB7">
        <w:t>43 1131     5     - глубины промерзания и оттаивания почвы</w:t>
      </w:r>
    </w:p>
    <w:p w:rsidR="00CC4CF9" w:rsidRPr="00061AB7" w:rsidRDefault="00CC4CF9">
      <w:pPr>
        <w:pStyle w:val="ConsPlusCell"/>
        <w:jc w:val="both"/>
      </w:pPr>
      <w:r w:rsidRPr="00061AB7">
        <w:t>43 1132     0     - температуры почвы, снежного и растительного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покрова, тепловых потоков в почве и снежном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покрове</w:t>
      </w:r>
    </w:p>
    <w:p w:rsidR="00CC4CF9" w:rsidRPr="00061AB7" w:rsidRDefault="00CC4CF9">
      <w:pPr>
        <w:pStyle w:val="ConsPlusCell"/>
        <w:jc w:val="both"/>
      </w:pPr>
      <w:r w:rsidRPr="00061AB7">
        <w:t>43 1133     6     - влажности в почве, растительном покрове</w:t>
      </w:r>
    </w:p>
    <w:p w:rsidR="00CC4CF9" w:rsidRPr="00061AB7" w:rsidRDefault="00CC4CF9">
      <w:pPr>
        <w:pStyle w:val="ConsPlusCell"/>
        <w:jc w:val="both"/>
      </w:pPr>
      <w:r w:rsidRPr="00061AB7">
        <w:t>43 1134     1     - высоты и плотности снежного покрова и запасов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воды в нем</w:t>
      </w:r>
    </w:p>
    <w:p w:rsidR="00CC4CF9" w:rsidRPr="00061AB7" w:rsidRDefault="00CC4CF9">
      <w:pPr>
        <w:pStyle w:val="ConsPlusCell"/>
        <w:jc w:val="both"/>
      </w:pPr>
      <w:r w:rsidRPr="00061AB7">
        <w:t>43 1135     7     - запасов влаги в почве, натяжения почвенной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влаги</w:t>
      </w:r>
    </w:p>
    <w:p w:rsidR="00CC4CF9" w:rsidRPr="00061AB7" w:rsidRDefault="00CC4CF9">
      <w:pPr>
        <w:pStyle w:val="ConsPlusCell"/>
        <w:jc w:val="both"/>
      </w:pPr>
      <w:r w:rsidRPr="00061AB7">
        <w:t>43 1136     2     - теплопроводности, электропроводности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других физических характеристик почвы</w:t>
      </w:r>
    </w:p>
    <w:p w:rsidR="00CC4CF9" w:rsidRPr="00061AB7" w:rsidRDefault="00CC4CF9">
      <w:pPr>
        <w:pStyle w:val="ConsPlusCell"/>
        <w:jc w:val="both"/>
      </w:pPr>
      <w:r w:rsidRPr="00061AB7">
        <w:t>43 1140     4     Приборы / метеорологические специализированные</w:t>
      </w:r>
    </w:p>
    <w:p w:rsidR="00CC4CF9" w:rsidRPr="00061AB7" w:rsidRDefault="00CC4CF9">
      <w:pPr>
        <w:pStyle w:val="ConsPlusCell"/>
        <w:jc w:val="both"/>
      </w:pPr>
      <w:r w:rsidRPr="00061AB7">
        <w:t>43 1141     5     - для измерения и регистрации комплексов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метеорологических элементов</w:t>
      </w:r>
    </w:p>
    <w:p w:rsidR="00CC4CF9" w:rsidRPr="00061AB7" w:rsidRDefault="00CC4CF9">
      <w:pPr>
        <w:pStyle w:val="ConsPlusCell"/>
        <w:jc w:val="both"/>
      </w:pPr>
      <w:r w:rsidRPr="00061AB7">
        <w:t>43 1142     5     - для специализированных метеорологических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установок (в т.ч. и на высотных мачтах)</w:t>
      </w:r>
    </w:p>
    <w:p w:rsidR="00CC4CF9" w:rsidRPr="00061AB7" w:rsidRDefault="00CC4CF9">
      <w:pPr>
        <w:pStyle w:val="ConsPlusCell"/>
        <w:jc w:val="both"/>
      </w:pPr>
      <w:r w:rsidRPr="00061AB7">
        <w:t>43 1150     9     Приборы аэрологические для измерения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регистрации / физических параметров атмосферы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 высотах</w:t>
      </w:r>
    </w:p>
    <w:p w:rsidR="00CC4CF9" w:rsidRPr="00061AB7" w:rsidRDefault="00CC4CF9">
      <w:pPr>
        <w:pStyle w:val="ConsPlusCell"/>
        <w:jc w:val="both"/>
      </w:pPr>
      <w:r w:rsidRPr="00061AB7">
        <w:t>43 1151     4     - параметров ветра</w:t>
      </w:r>
    </w:p>
    <w:p w:rsidR="00CC4CF9" w:rsidRPr="00061AB7" w:rsidRDefault="00CC4CF9">
      <w:pPr>
        <w:pStyle w:val="ConsPlusCell"/>
        <w:jc w:val="both"/>
      </w:pPr>
      <w:r w:rsidRPr="00061AB7">
        <w:t>43 1152     9     - вертикальных движений воздуха в свободной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атмосфере</w:t>
      </w:r>
    </w:p>
    <w:p w:rsidR="00CC4CF9" w:rsidRPr="00061AB7" w:rsidRDefault="00CC4CF9">
      <w:pPr>
        <w:pStyle w:val="ConsPlusCell"/>
        <w:jc w:val="both"/>
      </w:pPr>
      <w:r w:rsidRPr="00061AB7">
        <w:t>43 1153     5     - давления, температуры и влажности воздуха</w:t>
      </w:r>
    </w:p>
    <w:p w:rsidR="00CC4CF9" w:rsidRPr="00061AB7" w:rsidRDefault="00CC4CF9">
      <w:pPr>
        <w:pStyle w:val="ConsPlusCell"/>
        <w:jc w:val="both"/>
      </w:pPr>
      <w:r w:rsidRPr="00061AB7">
        <w:t>43 1154     0     - элементов электрического поля атмосферы</w:t>
      </w:r>
    </w:p>
    <w:p w:rsidR="00CC4CF9" w:rsidRPr="00061AB7" w:rsidRDefault="00CC4CF9">
      <w:pPr>
        <w:pStyle w:val="ConsPlusCell"/>
        <w:jc w:val="both"/>
      </w:pPr>
      <w:r w:rsidRPr="00061AB7">
        <w:t>43 1155     6     Приборы аэрологические для определения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составляющих радиационного баланса</w:t>
      </w:r>
    </w:p>
    <w:p w:rsidR="00CC4CF9" w:rsidRPr="00061AB7" w:rsidRDefault="00CC4CF9">
      <w:pPr>
        <w:pStyle w:val="ConsPlusCell"/>
        <w:jc w:val="both"/>
      </w:pPr>
      <w:r w:rsidRPr="00061AB7">
        <w:t>43 1160     3     Приборы аэрологические для / измерения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регистрации оптических, химических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радиоактивных параметров атмосферы на высотах</w:t>
      </w:r>
    </w:p>
    <w:p w:rsidR="00CC4CF9" w:rsidRPr="00061AB7" w:rsidRDefault="00CC4CF9">
      <w:pPr>
        <w:pStyle w:val="ConsPlusCell"/>
        <w:jc w:val="both"/>
      </w:pPr>
      <w:r w:rsidRPr="00061AB7">
        <w:t>43 1161     9     - измерения и регистрации нижней границы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слоев облачности</w:t>
      </w:r>
    </w:p>
    <w:p w:rsidR="00CC4CF9" w:rsidRPr="00061AB7" w:rsidRDefault="00CC4CF9">
      <w:pPr>
        <w:pStyle w:val="ConsPlusCell"/>
        <w:jc w:val="both"/>
      </w:pPr>
      <w:r w:rsidRPr="00061AB7">
        <w:t>43 1162     4     - изучения структуры облаков</w:t>
      </w:r>
    </w:p>
    <w:p w:rsidR="00CC4CF9" w:rsidRPr="00061AB7" w:rsidRDefault="00CC4CF9">
      <w:pPr>
        <w:pStyle w:val="ConsPlusCell"/>
        <w:jc w:val="both"/>
      </w:pPr>
      <w:r w:rsidRPr="00061AB7">
        <w:t>43 1163     2     - измерения и регистрации озона и других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составных частей атмосферы</w:t>
      </w:r>
    </w:p>
    <w:p w:rsidR="00CC4CF9" w:rsidRPr="00061AB7" w:rsidRDefault="00CC4CF9">
      <w:pPr>
        <w:pStyle w:val="ConsPlusCell"/>
        <w:jc w:val="both"/>
      </w:pPr>
      <w:r w:rsidRPr="00061AB7">
        <w:t>43 1164     5     - измерения и регистрации радиоактивности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атмосферы</w:t>
      </w:r>
    </w:p>
    <w:p w:rsidR="00CC4CF9" w:rsidRPr="00061AB7" w:rsidRDefault="00CC4CF9">
      <w:pPr>
        <w:pStyle w:val="ConsPlusCell"/>
        <w:jc w:val="both"/>
      </w:pPr>
      <w:r w:rsidRPr="00061AB7">
        <w:t>43 1170     8     Приборы / аэрологические специализированные</w:t>
      </w:r>
    </w:p>
    <w:p w:rsidR="00CC4CF9" w:rsidRPr="00061AB7" w:rsidRDefault="00CC4CF9">
      <w:pPr>
        <w:pStyle w:val="ConsPlusCell"/>
        <w:jc w:val="both"/>
      </w:pPr>
      <w:r w:rsidRPr="00061AB7">
        <w:t>43 1171     3     - для измерения и регистрации комплексов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аэрологических элементов</w:t>
      </w:r>
    </w:p>
    <w:p w:rsidR="00CC4CF9" w:rsidRPr="00061AB7" w:rsidRDefault="00CC4CF9">
      <w:pPr>
        <w:pStyle w:val="ConsPlusCell"/>
        <w:jc w:val="both"/>
      </w:pPr>
      <w:r w:rsidRPr="00061AB7">
        <w:t>43 1172     9     - для специализированных аэрологических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установок</w:t>
      </w:r>
    </w:p>
    <w:p w:rsidR="00CC4CF9" w:rsidRPr="00061AB7" w:rsidRDefault="00CC4CF9">
      <w:pPr>
        <w:pStyle w:val="ConsPlusCell"/>
        <w:jc w:val="both"/>
      </w:pPr>
      <w:r w:rsidRPr="00061AB7">
        <w:t>43 1200     8     Приборы гидрологические</w:t>
      </w:r>
    </w:p>
    <w:p w:rsidR="00CC4CF9" w:rsidRPr="00061AB7" w:rsidRDefault="00CC4CF9">
      <w:pPr>
        <w:pStyle w:val="ConsPlusCell"/>
        <w:jc w:val="both"/>
      </w:pPr>
      <w:r w:rsidRPr="00061AB7">
        <w:t>43 1210     4     Приборы гидрологические морские для измерения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регистрации / динамических параметров моря</w:t>
      </w:r>
    </w:p>
    <w:p w:rsidR="00CC4CF9" w:rsidRPr="00061AB7" w:rsidRDefault="00CC4CF9">
      <w:pPr>
        <w:pStyle w:val="ConsPlusCell"/>
        <w:jc w:val="both"/>
      </w:pPr>
      <w:r w:rsidRPr="00061AB7">
        <w:t>43 1211     1     - элементов волн</w:t>
      </w:r>
    </w:p>
    <w:p w:rsidR="00CC4CF9" w:rsidRPr="00061AB7" w:rsidRDefault="00CC4CF9">
      <w:pPr>
        <w:pStyle w:val="ConsPlusCell"/>
        <w:jc w:val="both"/>
      </w:pPr>
      <w:r w:rsidRPr="00061AB7">
        <w:t>43 1212     5     - скорости и направления течения</w:t>
      </w:r>
    </w:p>
    <w:p w:rsidR="00CC4CF9" w:rsidRPr="00061AB7" w:rsidRDefault="00CC4CF9">
      <w:pPr>
        <w:pStyle w:val="ConsPlusCell"/>
        <w:jc w:val="both"/>
      </w:pPr>
      <w:r w:rsidRPr="00061AB7">
        <w:t>43 1213     0     - глубин морей и океанов</w:t>
      </w:r>
    </w:p>
    <w:p w:rsidR="00CC4CF9" w:rsidRPr="00061AB7" w:rsidRDefault="00CC4CF9">
      <w:pPr>
        <w:pStyle w:val="ConsPlusCell"/>
        <w:jc w:val="both"/>
      </w:pPr>
      <w:r w:rsidRPr="00061AB7">
        <w:t>43 1214     6     - уровня воды</w:t>
      </w:r>
    </w:p>
    <w:p w:rsidR="00CC4CF9" w:rsidRPr="00061AB7" w:rsidRDefault="00CC4CF9">
      <w:pPr>
        <w:pStyle w:val="ConsPlusCell"/>
        <w:jc w:val="both"/>
      </w:pPr>
      <w:r w:rsidRPr="00061AB7">
        <w:t>43 1215     1     - глубины погружения приборов</w:t>
      </w:r>
    </w:p>
    <w:p w:rsidR="00CC4CF9" w:rsidRPr="00061AB7" w:rsidRDefault="00CC4CF9">
      <w:pPr>
        <w:pStyle w:val="ConsPlusCell"/>
        <w:jc w:val="both"/>
      </w:pPr>
      <w:r w:rsidRPr="00061AB7">
        <w:t>43 1220     9     Приборы гидрологические морские для измерения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регистрации / физических параметров моря</w:t>
      </w:r>
    </w:p>
    <w:p w:rsidR="00CC4CF9" w:rsidRPr="00061AB7" w:rsidRDefault="00CC4CF9">
      <w:pPr>
        <w:pStyle w:val="ConsPlusCell"/>
        <w:jc w:val="both"/>
      </w:pPr>
      <w:r w:rsidRPr="00061AB7">
        <w:t>43 1221     4     - температуры воды</w:t>
      </w:r>
    </w:p>
    <w:p w:rsidR="00CC4CF9" w:rsidRPr="00061AB7" w:rsidRDefault="00CC4CF9">
      <w:pPr>
        <w:pStyle w:val="ConsPlusCell"/>
        <w:jc w:val="both"/>
      </w:pPr>
      <w:r w:rsidRPr="00061AB7">
        <w:t>43 1222     5     - плотности и удельного веса воды</w:t>
      </w:r>
    </w:p>
    <w:p w:rsidR="00CC4CF9" w:rsidRPr="00061AB7" w:rsidRDefault="00CC4CF9">
      <w:pPr>
        <w:pStyle w:val="ConsPlusCell"/>
        <w:jc w:val="both"/>
      </w:pPr>
      <w:r w:rsidRPr="00061AB7">
        <w:t>43 1223     5     - электропроводности воды</w:t>
      </w:r>
    </w:p>
    <w:p w:rsidR="00CC4CF9" w:rsidRPr="00061AB7" w:rsidRDefault="00CC4CF9">
      <w:pPr>
        <w:pStyle w:val="ConsPlusCell"/>
        <w:jc w:val="both"/>
      </w:pPr>
      <w:r w:rsidRPr="00061AB7">
        <w:t>43 1224     0     - электрических и магнитных свойств воды</w:t>
      </w:r>
    </w:p>
    <w:p w:rsidR="00CC4CF9" w:rsidRPr="00061AB7" w:rsidRDefault="00CC4CF9">
      <w:pPr>
        <w:pStyle w:val="ConsPlusCell"/>
        <w:jc w:val="both"/>
      </w:pPr>
      <w:r w:rsidRPr="00061AB7">
        <w:t>43 1226     1     - ледовых явлений</w:t>
      </w:r>
    </w:p>
    <w:p w:rsidR="00CC4CF9" w:rsidRPr="00061AB7" w:rsidRDefault="00CC4CF9">
      <w:pPr>
        <w:pStyle w:val="ConsPlusCell"/>
        <w:jc w:val="both"/>
      </w:pPr>
      <w:r w:rsidRPr="00061AB7">
        <w:t>43 1230     3     Приборы гидрологические морские для / измерения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регистрации химических, оптических,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радиоактивных и биологических параметров моря</w:t>
      </w:r>
    </w:p>
    <w:p w:rsidR="00CC4CF9" w:rsidRPr="00061AB7" w:rsidRDefault="00CC4CF9">
      <w:pPr>
        <w:pStyle w:val="ConsPlusCell"/>
        <w:jc w:val="both"/>
      </w:pPr>
      <w:r w:rsidRPr="00061AB7">
        <w:t>43 1231     9     - измерения и регистрации солености воды</w:t>
      </w:r>
    </w:p>
    <w:p w:rsidR="00CC4CF9" w:rsidRPr="00061AB7" w:rsidRDefault="00CC4CF9">
      <w:pPr>
        <w:pStyle w:val="ConsPlusCell"/>
        <w:jc w:val="both"/>
      </w:pPr>
      <w:r w:rsidRPr="00061AB7">
        <w:t>43 1232     4     - измерения и регистрации химических элементов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(состав и концентрация) в море</w:t>
      </w:r>
    </w:p>
    <w:p w:rsidR="00CC4CF9" w:rsidRPr="00061AB7" w:rsidRDefault="00CC4CF9">
      <w:pPr>
        <w:pStyle w:val="ConsPlusCell"/>
        <w:jc w:val="both"/>
      </w:pPr>
      <w:r w:rsidRPr="00061AB7">
        <w:t>43 1233     9     - измерения и регистрации радиоактивности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радиоактивных элементов</w:t>
      </w:r>
    </w:p>
    <w:p w:rsidR="00CC4CF9" w:rsidRPr="00061AB7" w:rsidRDefault="00CC4CF9">
      <w:pPr>
        <w:pStyle w:val="ConsPlusCell"/>
        <w:jc w:val="both"/>
      </w:pPr>
      <w:r w:rsidRPr="00061AB7">
        <w:t>43 1234     5     - взятия проб воды</w:t>
      </w:r>
    </w:p>
    <w:p w:rsidR="00CC4CF9" w:rsidRPr="00061AB7" w:rsidRDefault="00CC4CF9">
      <w:pPr>
        <w:pStyle w:val="ConsPlusCell"/>
        <w:jc w:val="both"/>
      </w:pPr>
      <w:r w:rsidRPr="00061AB7">
        <w:t>43 1235     0     - взятия проб донных отложений</w:t>
      </w:r>
    </w:p>
    <w:p w:rsidR="00CC4CF9" w:rsidRPr="00061AB7" w:rsidRDefault="00CC4CF9">
      <w:pPr>
        <w:pStyle w:val="ConsPlusCell"/>
        <w:jc w:val="both"/>
      </w:pPr>
      <w:r w:rsidRPr="00061AB7">
        <w:t>43 1236     6     - измерения и регистрации прозрачности,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цветности воды, подводной освещенности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радиации в воде</w:t>
      </w:r>
    </w:p>
    <w:p w:rsidR="00CC4CF9" w:rsidRPr="00061AB7" w:rsidRDefault="00CC4CF9">
      <w:pPr>
        <w:pStyle w:val="ConsPlusCell"/>
        <w:jc w:val="both"/>
      </w:pPr>
      <w:r w:rsidRPr="00061AB7">
        <w:t>43 1237     1     - измерения и регистрации биологических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наблюдений</w:t>
      </w:r>
    </w:p>
    <w:p w:rsidR="00CC4CF9" w:rsidRPr="00061AB7" w:rsidRDefault="00CC4CF9">
      <w:pPr>
        <w:pStyle w:val="ConsPlusCell"/>
        <w:jc w:val="both"/>
      </w:pPr>
      <w:r w:rsidRPr="00061AB7">
        <w:t>43 1240     8     Приборы / гидрологические морские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специализированные</w:t>
      </w:r>
    </w:p>
    <w:p w:rsidR="00CC4CF9" w:rsidRPr="00061AB7" w:rsidRDefault="00CC4CF9">
      <w:pPr>
        <w:pStyle w:val="ConsPlusCell"/>
        <w:jc w:val="both"/>
      </w:pPr>
      <w:r w:rsidRPr="00061AB7">
        <w:t>43 1241     3     - судовые для измерения и регистрации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комплексов морских гидрометеорологических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элементов</w:t>
      </w:r>
    </w:p>
    <w:p w:rsidR="00CC4CF9" w:rsidRPr="00061AB7" w:rsidRDefault="00CC4CF9">
      <w:pPr>
        <w:pStyle w:val="ConsPlusCell"/>
        <w:jc w:val="both"/>
      </w:pPr>
      <w:r w:rsidRPr="00061AB7">
        <w:t>43 1242     9     Станции автоматические заякоренные (автономные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телеметрические)</w:t>
      </w:r>
    </w:p>
    <w:p w:rsidR="00CC4CF9" w:rsidRPr="00061AB7" w:rsidRDefault="00CC4CF9">
      <w:pPr>
        <w:pStyle w:val="ConsPlusCell"/>
        <w:jc w:val="both"/>
      </w:pPr>
      <w:r w:rsidRPr="00061AB7">
        <w:t>43 1243     4     Станции автоматические дрейфующие (автономные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телеметрические)</w:t>
      </w:r>
    </w:p>
    <w:p w:rsidR="00CC4CF9" w:rsidRPr="00061AB7" w:rsidRDefault="00CC4CF9">
      <w:pPr>
        <w:pStyle w:val="ConsPlusCell"/>
        <w:jc w:val="both"/>
      </w:pPr>
      <w:r w:rsidRPr="00061AB7">
        <w:t>43 1244     2     Приборы для специализированных морских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метеорологических установок</w:t>
      </w:r>
    </w:p>
    <w:p w:rsidR="00CC4CF9" w:rsidRPr="00061AB7" w:rsidRDefault="00CC4CF9">
      <w:pPr>
        <w:pStyle w:val="ConsPlusCell"/>
        <w:jc w:val="both"/>
      </w:pPr>
      <w:r w:rsidRPr="00061AB7">
        <w:t>43 1250     2     Приборы гидрологические речные и озерные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измерения и регистрации / динамических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параметров рек и озер</w:t>
      </w:r>
    </w:p>
    <w:p w:rsidR="00CC4CF9" w:rsidRPr="00061AB7" w:rsidRDefault="00CC4CF9">
      <w:pPr>
        <w:pStyle w:val="ConsPlusCell"/>
        <w:jc w:val="both"/>
      </w:pPr>
      <w:r w:rsidRPr="00061AB7">
        <w:t>43 1251     8     - элементов волн</w:t>
      </w:r>
    </w:p>
    <w:p w:rsidR="00CC4CF9" w:rsidRPr="00061AB7" w:rsidRDefault="00CC4CF9">
      <w:pPr>
        <w:pStyle w:val="ConsPlusCell"/>
        <w:jc w:val="both"/>
      </w:pPr>
      <w:r w:rsidRPr="00061AB7">
        <w:t>43 1252     3     - скорости и направления течения</w:t>
      </w:r>
    </w:p>
    <w:p w:rsidR="00CC4CF9" w:rsidRPr="00061AB7" w:rsidRDefault="00CC4CF9">
      <w:pPr>
        <w:pStyle w:val="ConsPlusCell"/>
        <w:jc w:val="both"/>
      </w:pPr>
      <w:r w:rsidRPr="00061AB7">
        <w:t>43 1253     9     - глубин рек и озер</w:t>
      </w:r>
    </w:p>
    <w:p w:rsidR="00CC4CF9" w:rsidRPr="00061AB7" w:rsidRDefault="00CC4CF9">
      <w:pPr>
        <w:pStyle w:val="ConsPlusCell"/>
        <w:jc w:val="both"/>
      </w:pPr>
      <w:r w:rsidRPr="00061AB7">
        <w:t>43 1254     4     - уровня воды</w:t>
      </w:r>
    </w:p>
    <w:p w:rsidR="00CC4CF9" w:rsidRPr="00061AB7" w:rsidRDefault="00CC4CF9">
      <w:pPr>
        <w:pStyle w:val="ConsPlusCell"/>
        <w:jc w:val="both"/>
      </w:pPr>
      <w:r w:rsidRPr="00061AB7">
        <w:t>43 1255     6     - глубины погружения приборов</w:t>
      </w:r>
    </w:p>
    <w:p w:rsidR="00CC4CF9" w:rsidRPr="00061AB7" w:rsidRDefault="00CC4CF9">
      <w:pPr>
        <w:pStyle w:val="ConsPlusCell"/>
        <w:jc w:val="both"/>
      </w:pPr>
      <w:r w:rsidRPr="00061AB7">
        <w:t>43 1256     5     - расходов воды</w:t>
      </w:r>
    </w:p>
    <w:p w:rsidR="00CC4CF9" w:rsidRPr="00061AB7" w:rsidRDefault="00CC4CF9">
      <w:pPr>
        <w:pStyle w:val="ConsPlusCell"/>
        <w:jc w:val="both"/>
      </w:pPr>
      <w:r w:rsidRPr="00061AB7">
        <w:t>43 1257     0     - испарения с почвы и водной поверхности</w:t>
      </w:r>
    </w:p>
    <w:p w:rsidR="00CC4CF9" w:rsidRPr="00061AB7" w:rsidRDefault="00CC4CF9">
      <w:pPr>
        <w:pStyle w:val="ConsPlusCell"/>
        <w:jc w:val="both"/>
      </w:pPr>
      <w:r w:rsidRPr="00061AB7">
        <w:t>43 1260     7     Приборы гидрологические речные и озерные для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измерения и регистрации физических, оптических,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химических параметров рек и озер</w:t>
      </w:r>
    </w:p>
    <w:p w:rsidR="00CC4CF9" w:rsidRPr="00061AB7" w:rsidRDefault="00CC4CF9">
      <w:pPr>
        <w:pStyle w:val="ConsPlusCell"/>
        <w:jc w:val="both"/>
      </w:pPr>
      <w:r w:rsidRPr="00061AB7">
        <w:t>43 1261     2     - измерения и регистрации температуры воды</w:t>
      </w:r>
    </w:p>
    <w:p w:rsidR="00CC4CF9" w:rsidRPr="00061AB7" w:rsidRDefault="00CC4CF9">
      <w:pPr>
        <w:pStyle w:val="ConsPlusCell"/>
        <w:jc w:val="both"/>
      </w:pPr>
      <w:r w:rsidRPr="00061AB7">
        <w:t>43 1262     8     - измерения и регистрации ледовых явлений</w:t>
      </w:r>
    </w:p>
    <w:p w:rsidR="00CC4CF9" w:rsidRPr="00061AB7" w:rsidRDefault="00CC4CF9">
      <w:pPr>
        <w:pStyle w:val="ConsPlusCell"/>
        <w:jc w:val="both"/>
      </w:pPr>
      <w:r w:rsidRPr="00061AB7">
        <w:t>43 1263     3     - измерения и регистрации взвешенных и влекомых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насосов</w:t>
      </w:r>
    </w:p>
    <w:p w:rsidR="00CC4CF9" w:rsidRPr="00061AB7" w:rsidRDefault="00CC4CF9">
      <w:pPr>
        <w:pStyle w:val="ConsPlusCell"/>
        <w:jc w:val="both"/>
      </w:pPr>
      <w:r w:rsidRPr="00061AB7">
        <w:t>43 1264     9     - измерения и регистрации химических элементов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воды</w:t>
      </w:r>
    </w:p>
    <w:p w:rsidR="00CC4CF9" w:rsidRPr="00061AB7" w:rsidRDefault="00CC4CF9">
      <w:pPr>
        <w:pStyle w:val="ConsPlusCell"/>
        <w:jc w:val="both"/>
      </w:pPr>
      <w:r w:rsidRPr="00061AB7">
        <w:t>43 1265     4     - определения прозрачности, цветности воды</w:t>
      </w:r>
    </w:p>
    <w:p w:rsidR="00CC4CF9" w:rsidRPr="00061AB7" w:rsidRDefault="00CC4CF9">
      <w:pPr>
        <w:pStyle w:val="ConsPlusCell"/>
        <w:jc w:val="both"/>
      </w:pPr>
      <w:r w:rsidRPr="00061AB7">
        <w:t>43 1266     0     - взятия проб воды</w:t>
      </w:r>
    </w:p>
    <w:p w:rsidR="00CC4CF9" w:rsidRPr="00061AB7" w:rsidRDefault="00CC4CF9">
      <w:pPr>
        <w:pStyle w:val="ConsPlusCell"/>
        <w:jc w:val="both"/>
      </w:pPr>
      <w:r w:rsidRPr="00061AB7">
        <w:t>43 1267     5     - взятия донных отложений</w:t>
      </w:r>
    </w:p>
    <w:p w:rsidR="00CC4CF9" w:rsidRPr="00061AB7" w:rsidRDefault="00CC4CF9">
      <w:pPr>
        <w:pStyle w:val="ConsPlusCell"/>
        <w:jc w:val="both"/>
      </w:pPr>
      <w:r w:rsidRPr="00061AB7">
        <w:t>43 1268     0     - измерения и регистрации радиоактивности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радиоактивных элементов в реках и озерах</w:t>
      </w:r>
    </w:p>
    <w:p w:rsidR="00CC4CF9" w:rsidRPr="00061AB7" w:rsidRDefault="00CC4CF9">
      <w:pPr>
        <w:pStyle w:val="ConsPlusCell"/>
        <w:jc w:val="both"/>
      </w:pPr>
      <w:r w:rsidRPr="00061AB7">
        <w:t>43 1270     1     Приборы / гидрологические речные и озерные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специализированные</w:t>
      </w:r>
    </w:p>
    <w:p w:rsidR="00CC4CF9" w:rsidRPr="00061AB7" w:rsidRDefault="00CC4CF9">
      <w:pPr>
        <w:pStyle w:val="ConsPlusCell"/>
        <w:jc w:val="both"/>
      </w:pPr>
      <w:r w:rsidRPr="00061AB7">
        <w:t>43 1271     7     - для измерения и регистрации комплексов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гидрологических элементов</w:t>
      </w:r>
    </w:p>
    <w:p w:rsidR="00CC4CF9" w:rsidRPr="00061AB7" w:rsidRDefault="00CC4CF9">
      <w:pPr>
        <w:pStyle w:val="ConsPlusCell"/>
        <w:jc w:val="both"/>
      </w:pPr>
      <w:r w:rsidRPr="00061AB7">
        <w:t>43 1272     2     - для специализированных гидрологических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установок</w:t>
      </w:r>
    </w:p>
    <w:p w:rsidR="00CC4CF9" w:rsidRPr="00061AB7" w:rsidRDefault="00CC4CF9">
      <w:pPr>
        <w:pStyle w:val="ConsPlusCell"/>
        <w:jc w:val="both"/>
      </w:pPr>
      <w:r w:rsidRPr="00061AB7">
        <w:t>43 1300     3     Приборы и устройства гидрометеорологические</w:t>
      </w:r>
    </w:p>
    <w:p w:rsidR="00CC4CF9" w:rsidRPr="00061AB7" w:rsidRDefault="00CC4CF9">
      <w:pPr>
        <w:pStyle w:val="ConsPlusCell"/>
        <w:jc w:val="both"/>
      </w:pPr>
      <w:r w:rsidRPr="00061AB7">
        <w:t>43 1310     8     Приборы для измерения и регистрации комплексов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гидрометеорологических элементов</w:t>
      </w:r>
    </w:p>
    <w:p w:rsidR="00CC4CF9" w:rsidRPr="00061AB7" w:rsidRDefault="00CC4CF9">
      <w:pPr>
        <w:pStyle w:val="ConsPlusCell"/>
        <w:jc w:val="both"/>
      </w:pPr>
      <w:r w:rsidRPr="00061AB7">
        <w:t>43 1311     3     Установки гидрометеорологические измерительные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наземные проводные дистанционные</w:t>
      </w:r>
    </w:p>
    <w:p w:rsidR="00CC4CF9" w:rsidRPr="00061AB7" w:rsidRDefault="00CC4CF9">
      <w:pPr>
        <w:pStyle w:val="ConsPlusCell"/>
        <w:jc w:val="both"/>
      </w:pPr>
      <w:r w:rsidRPr="00061AB7">
        <w:t>43 1312     9     Станции наземные автоматические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радиогидрометеорологические</w:t>
      </w:r>
    </w:p>
    <w:p w:rsidR="00CC4CF9" w:rsidRPr="00061AB7" w:rsidRDefault="00CC4CF9">
      <w:pPr>
        <w:pStyle w:val="ConsPlusCell"/>
        <w:jc w:val="both"/>
      </w:pPr>
      <w:r w:rsidRPr="00061AB7">
        <w:t>43 1313     4     Установки гидрометеорологические измерительные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судовые дистанционные проводные</w:t>
      </w:r>
    </w:p>
    <w:p w:rsidR="00CC4CF9" w:rsidRPr="00061AB7" w:rsidRDefault="00CC4CF9">
      <w:pPr>
        <w:pStyle w:val="ConsPlusCell"/>
        <w:jc w:val="both"/>
      </w:pPr>
      <w:r w:rsidRPr="00061AB7">
        <w:t>43 1314     9     Станции автоматические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радиогидрометеорологические морские и озерные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дрейфующие и неперемещающиеся</w:t>
      </w:r>
    </w:p>
    <w:p w:rsidR="00CC4CF9" w:rsidRPr="00061AB7" w:rsidRDefault="00CC4CF9">
      <w:pPr>
        <w:pStyle w:val="ConsPlusCell"/>
        <w:jc w:val="both"/>
      </w:pPr>
      <w:r w:rsidRPr="00061AB7">
        <w:t>43 1315     5     Установки / самолетные (аэростатные)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дистанционные (проводные)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гидрометеорологические измерительные</w:t>
      </w:r>
    </w:p>
    <w:p w:rsidR="00CC4CF9" w:rsidRPr="00061AB7" w:rsidRDefault="00CC4CF9">
      <w:pPr>
        <w:pStyle w:val="ConsPlusCell"/>
        <w:jc w:val="both"/>
      </w:pPr>
      <w:r w:rsidRPr="00061AB7">
        <w:t>43 1316     0     - ракетные радиотелеметрические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гидрометеорологических измерений</w:t>
      </w:r>
    </w:p>
    <w:p w:rsidR="00CC4CF9" w:rsidRPr="00061AB7" w:rsidRDefault="00CC4CF9">
      <w:pPr>
        <w:pStyle w:val="ConsPlusCell"/>
        <w:jc w:val="both"/>
      </w:pPr>
      <w:r w:rsidRPr="00061AB7">
        <w:t>43 1317     6     - телеметрические космических спутников,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предназначенных для гидрометеорологических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наблюдений</w:t>
      </w:r>
    </w:p>
    <w:p w:rsidR="00CC4CF9" w:rsidRPr="00061AB7" w:rsidRDefault="00CC4CF9">
      <w:pPr>
        <w:pStyle w:val="ConsPlusCell"/>
        <w:jc w:val="both"/>
      </w:pPr>
      <w:r w:rsidRPr="00061AB7">
        <w:t>43 1330     7     Приборы и оборудование для проверки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гидрометеорологических приборов</w:t>
      </w:r>
    </w:p>
    <w:p w:rsidR="00CC4CF9" w:rsidRPr="00061AB7" w:rsidRDefault="00CC4CF9">
      <w:pPr>
        <w:pStyle w:val="ConsPlusCell"/>
        <w:jc w:val="both"/>
      </w:pPr>
      <w:r w:rsidRPr="00061AB7">
        <w:t>43 1331     2     - метеорологических приборов</w:t>
      </w:r>
    </w:p>
    <w:p w:rsidR="00CC4CF9" w:rsidRPr="00061AB7" w:rsidRDefault="00CC4CF9">
      <w:pPr>
        <w:pStyle w:val="ConsPlusCell"/>
        <w:jc w:val="both"/>
      </w:pPr>
      <w:r w:rsidRPr="00061AB7">
        <w:t>43 1332     8     - аэрологических приборов</w:t>
      </w:r>
    </w:p>
    <w:p w:rsidR="00CC4CF9" w:rsidRPr="00061AB7" w:rsidRDefault="00CC4CF9">
      <w:pPr>
        <w:pStyle w:val="ConsPlusCell"/>
        <w:jc w:val="both"/>
      </w:pPr>
      <w:r w:rsidRPr="00061AB7">
        <w:t>43 1333     3     - морских гидрологических приборов</w:t>
      </w:r>
    </w:p>
    <w:p w:rsidR="00CC4CF9" w:rsidRPr="00061AB7" w:rsidRDefault="00CC4CF9">
      <w:pPr>
        <w:pStyle w:val="ConsPlusCell"/>
        <w:jc w:val="both"/>
      </w:pPr>
      <w:r w:rsidRPr="00061AB7">
        <w:t>43 1334     9     - речных гидрологических приборов</w:t>
      </w:r>
    </w:p>
    <w:p w:rsidR="00CC4CF9" w:rsidRPr="00061AB7" w:rsidRDefault="00CC4CF9">
      <w:pPr>
        <w:pStyle w:val="ConsPlusCell"/>
        <w:jc w:val="both"/>
      </w:pPr>
      <w:r w:rsidRPr="00061AB7">
        <w:t>43 1335     4     - комплексных гидрометеорологических приборов</w:t>
      </w:r>
    </w:p>
    <w:p w:rsidR="00CC4CF9" w:rsidRPr="00061AB7" w:rsidRDefault="00CC4CF9">
      <w:pPr>
        <w:pStyle w:val="ConsPlusCell"/>
        <w:jc w:val="both"/>
      </w:pPr>
      <w:r w:rsidRPr="00061AB7">
        <w:t>43 1340     1     Приборы и устройства для искусственных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воздействий на погоду, климат и их отдельные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элементы</w:t>
      </w:r>
    </w:p>
    <w:p w:rsidR="00CC4CF9" w:rsidRPr="00061AB7" w:rsidRDefault="00CC4CF9">
      <w:pPr>
        <w:pStyle w:val="ConsPlusCell"/>
        <w:jc w:val="both"/>
      </w:pPr>
      <w:r w:rsidRPr="00061AB7">
        <w:t>43 1341     7     Приборы для активного воздействия на облака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туман</w:t>
      </w:r>
    </w:p>
    <w:p w:rsidR="00CC4CF9" w:rsidRPr="00061AB7" w:rsidRDefault="00CC4CF9">
      <w:pPr>
        <w:pStyle w:val="ConsPlusCell"/>
        <w:jc w:val="both"/>
      </w:pPr>
      <w:r w:rsidRPr="00061AB7">
        <w:t>43 1350     6     Приборы и устройства для обработки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гидрометеорологических данных</w:t>
      </w:r>
    </w:p>
    <w:p w:rsidR="00CC4CF9" w:rsidRPr="00061AB7" w:rsidRDefault="00CC4CF9">
      <w:pPr>
        <w:pStyle w:val="ConsPlusCell"/>
        <w:jc w:val="both"/>
      </w:pPr>
      <w:r w:rsidRPr="00061AB7">
        <w:t>43 1351     1     - метеорологических данных</w:t>
      </w:r>
    </w:p>
    <w:p w:rsidR="00CC4CF9" w:rsidRPr="00061AB7" w:rsidRDefault="00CC4CF9">
      <w:pPr>
        <w:pStyle w:val="ConsPlusCell"/>
        <w:jc w:val="both"/>
      </w:pPr>
      <w:r w:rsidRPr="00061AB7">
        <w:t>43 1352     7     - аэрологических данных</w:t>
      </w:r>
    </w:p>
    <w:p w:rsidR="00CC4CF9" w:rsidRPr="00061AB7" w:rsidRDefault="00CC4CF9">
      <w:pPr>
        <w:pStyle w:val="ConsPlusCell"/>
        <w:jc w:val="both"/>
      </w:pPr>
      <w:r w:rsidRPr="00061AB7">
        <w:t>43 1353     2     - морских гидрологических данных</w:t>
      </w:r>
    </w:p>
    <w:p w:rsidR="00CC4CF9" w:rsidRPr="00061AB7" w:rsidRDefault="00CC4CF9">
      <w:pPr>
        <w:pStyle w:val="ConsPlusCell"/>
        <w:jc w:val="both"/>
      </w:pPr>
      <w:r w:rsidRPr="00061AB7">
        <w:t>43 1354     8     - речных гидрологических данных</w:t>
      </w:r>
    </w:p>
    <w:p w:rsidR="00CC4CF9" w:rsidRPr="00061AB7" w:rsidRDefault="00CC4CF9">
      <w:pPr>
        <w:pStyle w:val="ConsPlusCell"/>
        <w:jc w:val="both"/>
      </w:pPr>
      <w:r w:rsidRPr="00061AB7">
        <w:t>43 1355     3     - комплексов гидрометеорологических данных</w:t>
      </w:r>
    </w:p>
    <w:p w:rsidR="00CC4CF9" w:rsidRPr="00061AB7" w:rsidRDefault="00CC4CF9">
      <w:pPr>
        <w:pStyle w:val="ConsPlusCell"/>
        <w:jc w:val="both"/>
      </w:pPr>
      <w:r w:rsidRPr="00061AB7">
        <w:t>43 1360     0     Приборы и устройства /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гидрометеорологических прогностических расчетов</w:t>
      </w:r>
    </w:p>
    <w:p w:rsidR="00CC4CF9" w:rsidRPr="00061AB7" w:rsidRDefault="00CC4CF9">
      <w:pPr>
        <w:pStyle w:val="ConsPlusCell"/>
        <w:jc w:val="both"/>
      </w:pPr>
      <w:r w:rsidRPr="00061AB7">
        <w:t>43 1361     6     - для метеорологических прогностических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расчетов</w:t>
      </w:r>
    </w:p>
    <w:p w:rsidR="00CC4CF9" w:rsidRPr="00061AB7" w:rsidRDefault="00CC4CF9">
      <w:pPr>
        <w:pStyle w:val="ConsPlusCell"/>
        <w:jc w:val="both"/>
      </w:pPr>
      <w:r w:rsidRPr="00061AB7">
        <w:t>43 1362     1     - для аэрологических прогностических расчетов</w:t>
      </w:r>
    </w:p>
    <w:p w:rsidR="00CC4CF9" w:rsidRPr="00061AB7" w:rsidRDefault="00CC4CF9">
      <w:pPr>
        <w:pStyle w:val="ConsPlusCell"/>
        <w:jc w:val="both"/>
      </w:pPr>
      <w:r w:rsidRPr="00061AB7">
        <w:t>43 1363     7     - для морских гидрологических прогностических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расчетов</w:t>
      </w:r>
    </w:p>
    <w:p w:rsidR="00CC4CF9" w:rsidRPr="00061AB7" w:rsidRDefault="00CC4CF9">
      <w:pPr>
        <w:pStyle w:val="ConsPlusCell"/>
        <w:jc w:val="both"/>
      </w:pPr>
      <w:r w:rsidRPr="00061AB7">
        <w:t>43 1364     2     - для речных и озерных гидрологических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прогностических расчетов</w:t>
      </w:r>
    </w:p>
    <w:p w:rsidR="00CC4CF9" w:rsidRPr="00061AB7" w:rsidRDefault="00CC4CF9">
      <w:pPr>
        <w:pStyle w:val="ConsPlusCell"/>
        <w:jc w:val="both"/>
      </w:pPr>
      <w:r w:rsidRPr="00061AB7">
        <w:t>43 1365     8     - для комплексов гидрометеорологических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прогностических расчетов</w:t>
      </w:r>
    </w:p>
    <w:p w:rsidR="00CC4CF9" w:rsidRPr="00061AB7" w:rsidRDefault="00CC4CF9">
      <w:pPr>
        <w:pStyle w:val="ConsPlusCell"/>
        <w:jc w:val="both"/>
      </w:pPr>
      <w:r w:rsidRPr="00061AB7">
        <w:t>43 1370     5     Установки экспериментальные для изучения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гидрометеорологических процессов</w:t>
      </w:r>
    </w:p>
    <w:p w:rsidR="00CC4CF9" w:rsidRPr="00061AB7" w:rsidRDefault="00CC4CF9">
      <w:pPr>
        <w:pStyle w:val="ConsPlusCell"/>
        <w:jc w:val="both"/>
      </w:pPr>
      <w:r w:rsidRPr="00061AB7">
        <w:t>43 1371     0     - метеорологических процессов</w:t>
      </w:r>
    </w:p>
    <w:p w:rsidR="00CC4CF9" w:rsidRPr="00061AB7" w:rsidRDefault="00CC4CF9">
      <w:pPr>
        <w:pStyle w:val="ConsPlusCell"/>
        <w:jc w:val="both"/>
      </w:pPr>
      <w:r w:rsidRPr="00061AB7">
        <w:t>43 1372     6     - аэрологических процессов</w:t>
      </w:r>
    </w:p>
    <w:p w:rsidR="00CC4CF9" w:rsidRPr="00061AB7" w:rsidRDefault="00CC4CF9">
      <w:pPr>
        <w:pStyle w:val="ConsPlusCell"/>
        <w:jc w:val="both"/>
      </w:pPr>
      <w:r w:rsidRPr="00061AB7">
        <w:t>43 1373     1     - морских гидрологических процессов</w:t>
      </w:r>
    </w:p>
    <w:p w:rsidR="00CC4CF9" w:rsidRPr="00061AB7" w:rsidRDefault="00CC4CF9">
      <w:pPr>
        <w:pStyle w:val="ConsPlusCell"/>
        <w:jc w:val="both"/>
      </w:pPr>
      <w:r w:rsidRPr="00061AB7">
        <w:t>43 1374     7     - речных гидрологических процессов</w:t>
      </w:r>
    </w:p>
    <w:p w:rsidR="00CC4CF9" w:rsidRPr="00061AB7" w:rsidRDefault="00CC4CF9">
      <w:pPr>
        <w:pStyle w:val="ConsPlusCell"/>
        <w:jc w:val="both"/>
      </w:pPr>
      <w:r w:rsidRPr="00061AB7">
        <w:t>43 1380     4     Оборудование и устройства вспомогательные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гидрометеорологических наблюдений</w:t>
      </w:r>
    </w:p>
    <w:p w:rsidR="00CC4CF9" w:rsidRPr="00061AB7" w:rsidRDefault="00CC4CF9">
      <w:pPr>
        <w:pStyle w:val="ConsPlusCell"/>
        <w:jc w:val="both"/>
      </w:pPr>
      <w:r w:rsidRPr="00061AB7">
        <w:t>43 1381     5     - для метеорологических наблюдений</w:t>
      </w:r>
    </w:p>
    <w:p w:rsidR="00CC4CF9" w:rsidRPr="00061AB7" w:rsidRDefault="00CC4CF9">
      <w:pPr>
        <w:pStyle w:val="ConsPlusCell"/>
        <w:jc w:val="both"/>
      </w:pPr>
      <w:r w:rsidRPr="00061AB7">
        <w:t>43 1382     0     - для аэрологических наблюдений</w:t>
      </w:r>
    </w:p>
    <w:p w:rsidR="00CC4CF9" w:rsidRPr="00061AB7" w:rsidRDefault="00CC4CF9">
      <w:pPr>
        <w:pStyle w:val="ConsPlusCell"/>
        <w:jc w:val="both"/>
      </w:pPr>
      <w:r w:rsidRPr="00061AB7">
        <w:t>43 1383     6     - для морских гидрологических наблюдений</w:t>
      </w:r>
    </w:p>
    <w:p w:rsidR="00CC4CF9" w:rsidRPr="00061AB7" w:rsidRDefault="00CC4CF9">
      <w:pPr>
        <w:pStyle w:val="ConsPlusCell"/>
        <w:jc w:val="both"/>
      </w:pPr>
      <w:r w:rsidRPr="00061AB7">
        <w:t>43 1384     1     - для речных гидрологических наблюдений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работ</w:t>
      </w:r>
    </w:p>
    <w:p w:rsidR="00CC4CF9" w:rsidRPr="00061AB7" w:rsidRDefault="00CC4CF9">
      <w:pPr>
        <w:pStyle w:val="ConsPlusCell"/>
        <w:jc w:val="both"/>
      </w:pPr>
      <w:r w:rsidRPr="00061AB7">
        <w:t>43 1390     4     Диаграммы, ленты, таблицы и бланковый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 / для гидрометеорологических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наблюдений</w:t>
      </w:r>
    </w:p>
    <w:p w:rsidR="00CC4CF9" w:rsidRPr="00061AB7" w:rsidRDefault="00CC4CF9">
      <w:pPr>
        <w:pStyle w:val="ConsPlusCell"/>
        <w:jc w:val="both"/>
      </w:pPr>
      <w:r w:rsidRPr="00061AB7">
        <w:t>43 1391     8     - для метеорологических наблюдений</w:t>
      </w:r>
    </w:p>
    <w:p w:rsidR="00CC4CF9" w:rsidRPr="00061AB7" w:rsidRDefault="00CC4CF9">
      <w:pPr>
        <w:pStyle w:val="ConsPlusCell"/>
        <w:jc w:val="both"/>
      </w:pPr>
      <w:r w:rsidRPr="00061AB7">
        <w:t>43 1392     5     - для аэрологических наблюдений</w:t>
      </w:r>
    </w:p>
    <w:p w:rsidR="00CC4CF9" w:rsidRPr="00061AB7" w:rsidRDefault="00CC4CF9">
      <w:pPr>
        <w:pStyle w:val="ConsPlusCell"/>
        <w:jc w:val="both"/>
      </w:pPr>
      <w:r w:rsidRPr="00061AB7">
        <w:t>43 1393     0     - для морских гидрометеорологических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наблюдений</w:t>
      </w:r>
    </w:p>
    <w:p w:rsidR="00CC4CF9" w:rsidRPr="00061AB7" w:rsidRDefault="00CC4CF9">
      <w:pPr>
        <w:pStyle w:val="ConsPlusCell"/>
        <w:jc w:val="both"/>
      </w:pPr>
      <w:r w:rsidRPr="00061AB7">
        <w:t>43 1394     6     - для речных гидрологических наблюдений</w:t>
      </w:r>
    </w:p>
    <w:p w:rsidR="00CC4CF9" w:rsidRPr="00061AB7" w:rsidRDefault="00CC4CF9">
      <w:pPr>
        <w:pStyle w:val="ConsPlusCell"/>
        <w:jc w:val="both"/>
      </w:pPr>
      <w:r w:rsidRPr="00061AB7">
        <w:t>43 1400     7     Аппаратура и оборудование для полевых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геофизических исследований</w:t>
      </w:r>
    </w:p>
    <w:p w:rsidR="00CC4CF9" w:rsidRPr="00061AB7" w:rsidRDefault="00CC4CF9">
      <w:pPr>
        <w:pStyle w:val="ConsPlusCell"/>
        <w:jc w:val="both"/>
      </w:pPr>
      <w:r w:rsidRPr="00061AB7">
        <w:t>43 1402     8     Преобразователи сейсмических записей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аналогового типа *</w:t>
      </w:r>
    </w:p>
    <w:p w:rsidR="00CC4CF9" w:rsidRPr="00061AB7" w:rsidRDefault="00CC4CF9">
      <w:pPr>
        <w:pStyle w:val="ConsPlusCell"/>
        <w:jc w:val="both"/>
      </w:pPr>
      <w:r w:rsidRPr="00061AB7">
        <w:t>43 1410     1     Аппаратура для сейсмических исследований</w:t>
      </w:r>
    </w:p>
    <w:p w:rsidR="00CC4CF9" w:rsidRPr="00061AB7" w:rsidRDefault="00CC4CF9">
      <w:pPr>
        <w:pStyle w:val="ConsPlusCell"/>
        <w:jc w:val="both"/>
      </w:pPr>
      <w:r w:rsidRPr="00061AB7">
        <w:t>43 1411     7     Станции сейсмические и сейсморазведочные</w:t>
      </w:r>
    </w:p>
    <w:p w:rsidR="00CC4CF9" w:rsidRPr="00061AB7" w:rsidRDefault="00CC4CF9">
      <w:pPr>
        <w:pStyle w:val="ConsPlusCell"/>
        <w:jc w:val="both"/>
      </w:pPr>
      <w:r w:rsidRPr="00061AB7">
        <w:t>43 1412     2     Сейсмоприемные устройства</w:t>
      </w:r>
    </w:p>
    <w:p w:rsidR="00CC4CF9" w:rsidRPr="00061AB7" w:rsidRDefault="00CC4CF9">
      <w:pPr>
        <w:pStyle w:val="ConsPlusCell"/>
        <w:jc w:val="both"/>
      </w:pPr>
      <w:r w:rsidRPr="00061AB7">
        <w:t>43 1413     8     Регистраторы сейсмические</w:t>
      </w:r>
    </w:p>
    <w:p w:rsidR="00CC4CF9" w:rsidRPr="00061AB7" w:rsidRDefault="00CC4CF9">
      <w:pPr>
        <w:pStyle w:val="ConsPlusCell"/>
        <w:jc w:val="both"/>
      </w:pPr>
      <w:r w:rsidRPr="00061AB7">
        <w:t>43 1414     3     Геолокаторы</w:t>
      </w:r>
    </w:p>
    <w:p w:rsidR="00CC4CF9" w:rsidRPr="00061AB7" w:rsidRDefault="00CC4CF9">
      <w:pPr>
        <w:pStyle w:val="ConsPlusCell"/>
        <w:jc w:val="both"/>
      </w:pPr>
      <w:r w:rsidRPr="00061AB7">
        <w:t>43 1415     9     Источники сейсмических колебаний</w:t>
      </w:r>
    </w:p>
    <w:p w:rsidR="00CC4CF9" w:rsidRPr="00061AB7" w:rsidRDefault="00CC4CF9">
      <w:pPr>
        <w:pStyle w:val="ConsPlusCell"/>
        <w:jc w:val="both"/>
      </w:pPr>
      <w:r w:rsidRPr="00061AB7">
        <w:t>43 1416     4     Аппаратура для обработки и интерпретации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 сейсмических исследований</w:t>
      </w:r>
    </w:p>
    <w:p w:rsidR="00CC4CF9" w:rsidRPr="00061AB7" w:rsidRDefault="00CC4CF9">
      <w:pPr>
        <w:pStyle w:val="ConsPlusCell"/>
        <w:jc w:val="both"/>
      </w:pPr>
      <w:r w:rsidRPr="00061AB7">
        <w:t>43 1417     6     Аппаратура сейсморазведочная вспомогательная</w:t>
      </w:r>
    </w:p>
    <w:p w:rsidR="00CC4CF9" w:rsidRPr="00061AB7" w:rsidRDefault="00CC4CF9">
      <w:pPr>
        <w:pStyle w:val="ConsPlusCell"/>
        <w:jc w:val="both"/>
      </w:pPr>
      <w:r w:rsidRPr="00061AB7">
        <w:t>43 1420     6     Аппаратура для гравиметрических исследований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(приборы гравиметрические)</w:t>
      </w:r>
    </w:p>
    <w:p w:rsidR="00CC4CF9" w:rsidRPr="00061AB7" w:rsidRDefault="00CC4CF9">
      <w:pPr>
        <w:pStyle w:val="ConsPlusCell"/>
        <w:jc w:val="both"/>
      </w:pPr>
      <w:r w:rsidRPr="00061AB7">
        <w:t>43 1421     1     Гравиметры</w:t>
      </w:r>
    </w:p>
    <w:p w:rsidR="00CC4CF9" w:rsidRPr="00061AB7" w:rsidRDefault="00CC4CF9">
      <w:pPr>
        <w:pStyle w:val="ConsPlusCell"/>
        <w:jc w:val="both"/>
      </w:pPr>
      <w:r w:rsidRPr="00061AB7">
        <w:t>43 1422     7     Вариометры гравитационные</w:t>
      </w:r>
    </w:p>
    <w:p w:rsidR="00CC4CF9" w:rsidRPr="00061AB7" w:rsidRDefault="00CC4CF9">
      <w:pPr>
        <w:pStyle w:val="ConsPlusCell"/>
        <w:jc w:val="both"/>
      </w:pPr>
      <w:r w:rsidRPr="00061AB7">
        <w:t>43 1423     2     Градиентометры гравитационные</w:t>
      </w:r>
    </w:p>
    <w:p w:rsidR="00CC4CF9" w:rsidRPr="00061AB7" w:rsidRDefault="00CC4CF9">
      <w:pPr>
        <w:pStyle w:val="ConsPlusCell"/>
        <w:jc w:val="both"/>
      </w:pPr>
      <w:r w:rsidRPr="00061AB7">
        <w:t>43 1424     8     Приборы маятниковые для определения ускорения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силы тяжести</w:t>
      </w:r>
    </w:p>
    <w:p w:rsidR="00CC4CF9" w:rsidRPr="00061AB7" w:rsidRDefault="00CC4CF9">
      <w:pPr>
        <w:pStyle w:val="ConsPlusCell"/>
        <w:jc w:val="both"/>
      </w:pPr>
      <w:r w:rsidRPr="00061AB7">
        <w:t>43 1425     3     Станции гравиметрические</w:t>
      </w:r>
    </w:p>
    <w:p w:rsidR="00CC4CF9" w:rsidRPr="00061AB7" w:rsidRDefault="00CC4CF9">
      <w:pPr>
        <w:pStyle w:val="ConsPlusCell"/>
        <w:jc w:val="both"/>
      </w:pPr>
      <w:r w:rsidRPr="00061AB7">
        <w:t>43 1426     9     Аппаратура для обработки и интерпретации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 гравиметрических исследований</w:t>
      </w:r>
    </w:p>
    <w:p w:rsidR="00CC4CF9" w:rsidRPr="00061AB7" w:rsidRDefault="00CC4CF9">
      <w:pPr>
        <w:pStyle w:val="ConsPlusCell"/>
        <w:jc w:val="both"/>
      </w:pPr>
      <w:r w:rsidRPr="00061AB7">
        <w:t>43 1427     4     Аппаратура гравиметрическая вспомогательная</w:t>
      </w:r>
    </w:p>
    <w:p w:rsidR="00CC4CF9" w:rsidRPr="00061AB7" w:rsidRDefault="00CC4CF9">
      <w:pPr>
        <w:pStyle w:val="ConsPlusCell"/>
        <w:jc w:val="both"/>
      </w:pPr>
      <w:r w:rsidRPr="00061AB7">
        <w:t>43 1430     0     Аппаратура для магнитных исследований</w:t>
      </w:r>
    </w:p>
    <w:p w:rsidR="00CC4CF9" w:rsidRPr="00061AB7" w:rsidRDefault="00CC4CF9">
      <w:pPr>
        <w:pStyle w:val="ConsPlusCell"/>
        <w:jc w:val="both"/>
      </w:pPr>
      <w:r w:rsidRPr="00061AB7">
        <w:t>43 1431     6     Магнитометры</w:t>
      </w:r>
    </w:p>
    <w:p w:rsidR="00CC4CF9" w:rsidRPr="00061AB7" w:rsidRDefault="00CC4CF9">
      <w:pPr>
        <w:pStyle w:val="ConsPlusCell"/>
        <w:jc w:val="both"/>
      </w:pPr>
      <w:r w:rsidRPr="00061AB7">
        <w:t>43 1432     1     Аппаратура для регистрации временных вариаций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геомагнитного поля</w:t>
      </w:r>
    </w:p>
    <w:p w:rsidR="00CC4CF9" w:rsidRPr="00061AB7" w:rsidRDefault="00CC4CF9">
      <w:pPr>
        <w:pStyle w:val="ConsPlusCell"/>
        <w:jc w:val="both"/>
      </w:pPr>
      <w:r w:rsidRPr="00061AB7">
        <w:t>43 1433     7     Градиентометры магнитометрические</w:t>
      </w:r>
    </w:p>
    <w:p w:rsidR="00CC4CF9" w:rsidRPr="00061AB7" w:rsidRDefault="00CC4CF9">
      <w:pPr>
        <w:pStyle w:val="ConsPlusCell"/>
        <w:jc w:val="both"/>
      </w:pPr>
      <w:r w:rsidRPr="00061AB7">
        <w:t>43 1434     2     Аппаратура магнитометрическая комплексная</w:t>
      </w:r>
    </w:p>
    <w:p w:rsidR="00CC4CF9" w:rsidRPr="00061AB7" w:rsidRDefault="00CC4CF9">
      <w:pPr>
        <w:pStyle w:val="ConsPlusCell"/>
        <w:jc w:val="both"/>
      </w:pPr>
      <w:r w:rsidRPr="00061AB7">
        <w:t>43 1435     8     Станции магнитометрические</w:t>
      </w:r>
    </w:p>
    <w:p w:rsidR="00CC4CF9" w:rsidRPr="00061AB7" w:rsidRDefault="00CC4CF9">
      <w:pPr>
        <w:pStyle w:val="ConsPlusCell"/>
        <w:jc w:val="both"/>
      </w:pPr>
      <w:r w:rsidRPr="00061AB7">
        <w:t>43 1436     3     Аппаратура для обработки и интерпретации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 магнитных исследований</w:t>
      </w:r>
    </w:p>
    <w:p w:rsidR="00CC4CF9" w:rsidRPr="00061AB7" w:rsidRDefault="00CC4CF9">
      <w:pPr>
        <w:pStyle w:val="ConsPlusCell"/>
        <w:jc w:val="both"/>
      </w:pPr>
      <w:r w:rsidRPr="00061AB7">
        <w:t>43 1437     9     Аппаратура магнитометрическая вспомогательная</w:t>
      </w:r>
    </w:p>
    <w:p w:rsidR="00CC4CF9" w:rsidRPr="00061AB7" w:rsidRDefault="00CC4CF9">
      <w:pPr>
        <w:pStyle w:val="ConsPlusCell"/>
        <w:jc w:val="both"/>
      </w:pPr>
      <w:r w:rsidRPr="00061AB7">
        <w:t>43 1440     5     Аппаратура для электромагнитных исследований /</w:t>
      </w:r>
    </w:p>
    <w:p w:rsidR="00CC4CF9" w:rsidRPr="00061AB7" w:rsidRDefault="00CC4CF9">
      <w:pPr>
        <w:pStyle w:val="ConsPlusCell"/>
        <w:jc w:val="both"/>
      </w:pPr>
      <w:r w:rsidRPr="00061AB7">
        <w:t>43 1441     0     - с постоянным электрическим полем</w:t>
      </w:r>
    </w:p>
    <w:p w:rsidR="00CC4CF9" w:rsidRPr="00061AB7" w:rsidRDefault="00CC4CF9">
      <w:pPr>
        <w:pStyle w:val="ConsPlusCell"/>
        <w:jc w:val="both"/>
      </w:pPr>
      <w:r w:rsidRPr="00061AB7">
        <w:t>43 1442     6     - с переменным электрическим полем</w:t>
      </w:r>
    </w:p>
    <w:p w:rsidR="00CC4CF9" w:rsidRPr="00061AB7" w:rsidRDefault="00CC4CF9">
      <w:pPr>
        <w:pStyle w:val="ConsPlusCell"/>
        <w:jc w:val="both"/>
      </w:pPr>
      <w:r w:rsidRPr="00061AB7">
        <w:t>43 1443     1     - с естественным электромагнитным полем</w:t>
      </w:r>
    </w:p>
    <w:p w:rsidR="00CC4CF9" w:rsidRPr="00061AB7" w:rsidRDefault="00CC4CF9">
      <w:pPr>
        <w:pStyle w:val="ConsPlusCell"/>
        <w:jc w:val="both"/>
      </w:pPr>
      <w:r w:rsidRPr="00061AB7">
        <w:t>43 1444     7     - с неустановившимся электромагнитным полем</w:t>
      </w:r>
    </w:p>
    <w:p w:rsidR="00CC4CF9" w:rsidRPr="00061AB7" w:rsidRDefault="00CC4CF9">
      <w:pPr>
        <w:pStyle w:val="ConsPlusCell"/>
        <w:jc w:val="both"/>
      </w:pPr>
      <w:r w:rsidRPr="00061AB7">
        <w:t>43 1445     2     - комплексная</w:t>
      </w:r>
    </w:p>
    <w:p w:rsidR="00CC4CF9" w:rsidRPr="00061AB7" w:rsidRDefault="00CC4CF9">
      <w:pPr>
        <w:pStyle w:val="ConsPlusCell"/>
        <w:jc w:val="both"/>
      </w:pPr>
      <w:r w:rsidRPr="00061AB7">
        <w:t>43 1446     8     Аппаратура для обработки и интерпретации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 электромагнитных исследований</w:t>
      </w:r>
    </w:p>
    <w:p w:rsidR="00CC4CF9" w:rsidRPr="00061AB7" w:rsidRDefault="00CC4CF9">
      <w:pPr>
        <w:pStyle w:val="ConsPlusCell"/>
        <w:jc w:val="both"/>
      </w:pPr>
      <w:r w:rsidRPr="00061AB7">
        <w:t>43 1447     3     Аппаратура для электромагнитных исследований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вспомогательная</w:t>
      </w:r>
    </w:p>
    <w:p w:rsidR="00CC4CF9" w:rsidRPr="00061AB7" w:rsidRDefault="00CC4CF9">
      <w:pPr>
        <w:pStyle w:val="ConsPlusCell"/>
        <w:jc w:val="both"/>
      </w:pPr>
      <w:r w:rsidRPr="00061AB7">
        <w:t>43 1448     9     Регистраторы электроразведочные</w:t>
      </w:r>
    </w:p>
    <w:p w:rsidR="00CC4CF9" w:rsidRPr="00061AB7" w:rsidRDefault="00CC4CF9">
      <w:pPr>
        <w:pStyle w:val="ConsPlusCell"/>
        <w:jc w:val="both"/>
      </w:pPr>
      <w:r w:rsidRPr="00061AB7">
        <w:t>43 1450     0     Аппаратура для радиометрических исследований</w:t>
      </w:r>
    </w:p>
    <w:p w:rsidR="00CC4CF9" w:rsidRPr="00061AB7" w:rsidRDefault="00CC4CF9">
      <w:pPr>
        <w:pStyle w:val="ConsPlusCell"/>
        <w:jc w:val="both"/>
      </w:pPr>
      <w:r w:rsidRPr="00061AB7">
        <w:t>43 1451     5     Радиометры геофизические</w:t>
      </w:r>
    </w:p>
    <w:p w:rsidR="00CC4CF9" w:rsidRPr="00061AB7" w:rsidRDefault="00CC4CF9">
      <w:pPr>
        <w:pStyle w:val="ConsPlusCell"/>
        <w:jc w:val="both"/>
      </w:pPr>
      <w:r w:rsidRPr="00061AB7">
        <w:t>43 1452     0     Эманометры геофизические</w:t>
      </w:r>
    </w:p>
    <w:p w:rsidR="00CC4CF9" w:rsidRPr="00061AB7" w:rsidRDefault="00CC4CF9">
      <w:pPr>
        <w:pStyle w:val="ConsPlusCell"/>
        <w:jc w:val="both"/>
      </w:pPr>
      <w:r w:rsidRPr="00061AB7">
        <w:t>43 1453     6     Спектрометры геофизические</w:t>
      </w:r>
    </w:p>
    <w:p w:rsidR="00CC4CF9" w:rsidRPr="00061AB7" w:rsidRDefault="00CC4CF9">
      <w:pPr>
        <w:pStyle w:val="ConsPlusCell"/>
        <w:jc w:val="both"/>
      </w:pPr>
      <w:r w:rsidRPr="00061AB7">
        <w:t>43 1456     2     Аппаратура для обработки и интерпретации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 радиометрических исследований</w:t>
      </w:r>
    </w:p>
    <w:p w:rsidR="00CC4CF9" w:rsidRPr="00061AB7" w:rsidRDefault="00CC4CF9">
      <w:pPr>
        <w:pStyle w:val="ConsPlusCell"/>
        <w:jc w:val="both"/>
      </w:pPr>
      <w:r w:rsidRPr="00061AB7">
        <w:t>43 1457     8     Аппаратура радиометрическая вспомогательная</w:t>
      </w:r>
    </w:p>
    <w:p w:rsidR="00CC4CF9" w:rsidRPr="00061AB7" w:rsidRDefault="00CC4CF9">
      <w:pPr>
        <w:pStyle w:val="ConsPlusCell"/>
        <w:jc w:val="both"/>
      </w:pPr>
      <w:r w:rsidRPr="00061AB7">
        <w:t>43 1460     4     Аппаратура для / полевых геофизических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исследований комплексная</w:t>
      </w:r>
    </w:p>
    <w:p w:rsidR="00CC4CF9" w:rsidRPr="00061AB7" w:rsidRDefault="00CC4CF9">
      <w:pPr>
        <w:pStyle w:val="ConsPlusCell"/>
        <w:jc w:val="both"/>
      </w:pPr>
      <w:r w:rsidRPr="00061AB7">
        <w:t>43 1461     4     - гамма - магнитной съемки</w:t>
      </w:r>
    </w:p>
    <w:p w:rsidR="00CC4CF9" w:rsidRPr="00061AB7" w:rsidRDefault="00CC4CF9">
      <w:pPr>
        <w:pStyle w:val="ConsPlusCell"/>
        <w:jc w:val="both"/>
      </w:pPr>
      <w:r w:rsidRPr="00061AB7">
        <w:t>43 1470     9     Аппаратура для термических исследований</w:t>
      </w:r>
    </w:p>
    <w:p w:rsidR="00CC4CF9" w:rsidRPr="00061AB7" w:rsidRDefault="00CC4CF9">
      <w:pPr>
        <w:pStyle w:val="ConsPlusCell"/>
        <w:jc w:val="both"/>
      </w:pPr>
      <w:r w:rsidRPr="00061AB7">
        <w:t>43 1480     3     Оборудование / для полевых геофизических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исследований</w:t>
      </w:r>
    </w:p>
    <w:p w:rsidR="00CC4CF9" w:rsidRPr="00061AB7" w:rsidRDefault="00CC4CF9">
      <w:pPr>
        <w:pStyle w:val="ConsPlusCell"/>
        <w:jc w:val="both"/>
      </w:pPr>
      <w:r w:rsidRPr="00061AB7">
        <w:t>43 1481     9     - для сейсмических исследований</w:t>
      </w:r>
    </w:p>
    <w:p w:rsidR="00CC4CF9" w:rsidRPr="00061AB7" w:rsidRDefault="00CC4CF9">
      <w:pPr>
        <w:pStyle w:val="ConsPlusCell"/>
        <w:jc w:val="both"/>
      </w:pPr>
      <w:r w:rsidRPr="00061AB7">
        <w:t>43 1482     4     - для гравиметрических исследований</w:t>
      </w:r>
    </w:p>
    <w:p w:rsidR="00CC4CF9" w:rsidRPr="00061AB7" w:rsidRDefault="00CC4CF9">
      <w:pPr>
        <w:pStyle w:val="ConsPlusCell"/>
        <w:jc w:val="both"/>
      </w:pPr>
      <w:r w:rsidRPr="00061AB7">
        <w:t>43 1483     1     - для магнитных исследований</w:t>
      </w:r>
    </w:p>
    <w:p w:rsidR="00CC4CF9" w:rsidRPr="00061AB7" w:rsidRDefault="00CC4CF9">
      <w:pPr>
        <w:pStyle w:val="ConsPlusCell"/>
        <w:jc w:val="both"/>
      </w:pPr>
      <w:r w:rsidRPr="00061AB7">
        <w:t>43 1484     5     - для электромагнитных исследований</w:t>
      </w:r>
    </w:p>
    <w:p w:rsidR="00CC4CF9" w:rsidRPr="00061AB7" w:rsidRDefault="00CC4CF9">
      <w:pPr>
        <w:pStyle w:val="ConsPlusCell"/>
        <w:jc w:val="both"/>
      </w:pPr>
      <w:r w:rsidRPr="00061AB7">
        <w:t>43 1485     0     - для радиометрических исследований</w:t>
      </w:r>
    </w:p>
    <w:p w:rsidR="00CC4CF9" w:rsidRPr="00061AB7" w:rsidRDefault="00CC4CF9">
      <w:pPr>
        <w:pStyle w:val="ConsPlusCell"/>
        <w:jc w:val="both"/>
      </w:pPr>
      <w:r w:rsidRPr="00061AB7">
        <w:t>43 1488     7     -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43 1500     0     Аппаратура и оборудование для геофизических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исследований в скважинах</w:t>
      </w:r>
    </w:p>
    <w:p w:rsidR="00CC4CF9" w:rsidRPr="00061AB7" w:rsidRDefault="00CC4CF9">
      <w:pPr>
        <w:pStyle w:val="ConsPlusCell"/>
        <w:jc w:val="both"/>
      </w:pPr>
      <w:r w:rsidRPr="00061AB7">
        <w:t>43 1501     6     Комплексные скважинные приборы типа КСП *</w:t>
      </w:r>
    </w:p>
    <w:p w:rsidR="00CC4CF9" w:rsidRPr="00061AB7" w:rsidRDefault="00CC4CF9">
      <w:pPr>
        <w:pStyle w:val="ConsPlusCell"/>
        <w:jc w:val="both"/>
      </w:pPr>
      <w:r w:rsidRPr="00061AB7">
        <w:t>43 1510     5     Аппаратура наземная для исследований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каротажным кабелем</w:t>
      </w:r>
    </w:p>
    <w:p w:rsidR="00CC4CF9" w:rsidRPr="00061AB7" w:rsidRDefault="00CC4CF9">
      <w:pPr>
        <w:pStyle w:val="ConsPlusCell"/>
        <w:jc w:val="both"/>
      </w:pPr>
      <w:r w:rsidRPr="00061AB7">
        <w:t>43 1511     0     Станции и лаборатории каротажные</w:t>
      </w:r>
    </w:p>
    <w:p w:rsidR="00CC4CF9" w:rsidRPr="00061AB7" w:rsidRDefault="00CC4CF9">
      <w:pPr>
        <w:pStyle w:val="ConsPlusCell"/>
        <w:jc w:val="both"/>
      </w:pPr>
      <w:r w:rsidRPr="00061AB7">
        <w:t>43 1512     6     Станции и лаборатории специальные</w:t>
      </w:r>
    </w:p>
    <w:p w:rsidR="00CC4CF9" w:rsidRPr="00061AB7" w:rsidRDefault="00CC4CF9">
      <w:pPr>
        <w:pStyle w:val="ConsPlusCell"/>
        <w:jc w:val="both"/>
      </w:pPr>
      <w:r w:rsidRPr="00061AB7">
        <w:t>43 1513     1     Регистраторы каротажные</w:t>
      </w:r>
    </w:p>
    <w:p w:rsidR="00CC4CF9" w:rsidRPr="00061AB7" w:rsidRDefault="00CC4CF9">
      <w:pPr>
        <w:pStyle w:val="ConsPlusCell"/>
        <w:jc w:val="both"/>
      </w:pPr>
      <w:r w:rsidRPr="00061AB7">
        <w:t>43 1520     7     Аппаратура для / исследования разреза скважин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(скважные приборы и наземные панели)</w:t>
      </w:r>
    </w:p>
    <w:p w:rsidR="00CC4CF9" w:rsidRPr="00061AB7" w:rsidRDefault="00CC4CF9">
      <w:pPr>
        <w:pStyle w:val="ConsPlusCell"/>
        <w:jc w:val="both"/>
      </w:pPr>
      <w:r w:rsidRPr="00061AB7">
        <w:t>43 1521     5     - акустического и сейсмического каротажа</w:t>
      </w:r>
    </w:p>
    <w:p w:rsidR="00CC4CF9" w:rsidRPr="00061AB7" w:rsidRDefault="00CC4CF9">
      <w:pPr>
        <w:pStyle w:val="ConsPlusCell"/>
        <w:jc w:val="both"/>
      </w:pPr>
      <w:r w:rsidRPr="00061AB7">
        <w:t>43 1522     0     - гравитационного каротажа</w:t>
      </w:r>
    </w:p>
    <w:p w:rsidR="00CC4CF9" w:rsidRPr="00061AB7" w:rsidRDefault="00CC4CF9">
      <w:pPr>
        <w:pStyle w:val="ConsPlusCell"/>
        <w:jc w:val="both"/>
      </w:pPr>
      <w:r w:rsidRPr="00061AB7">
        <w:t>43 1523     6     - магнитного каротажа</w:t>
      </w:r>
    </w:p>
    <w:p w:rsidR="00CC4CF9" w:rsidRPr="00061AB7" w:rsidRDefault="00CC4CF9">
      <w:pPr>
        <w:pStyle w:val="ConsPlusCell"/>
        <w:jc w:val="both"/>
      </w:pPr>
      <w:r w:rsidRPr="00061AB7">
        <w:t>43 1524     1     - электрического каротажа</w:t>
      </w:r>
    </w:p>
    <w:p w:rsidR="00CC4CF9" w:rsidRPr="00061AB7" w:rsidRDefault="00CC4CF9">
      <w:pPr>
        <w:pStyle w:val="ConsPlusCell"/>
        <w:jc w:val="both"/>
      </w:pPr>
      <w:r w:rsidRPr="00061AB7">
        <w:t>43 1525     7     - радиоактивного каротажа</w:t>
      </w:r>
    </w:p>
    <w:p w:rsidR="00CC4CF9" w:rsidRPr="00061AB7" w:rsidRDefault="00CC4CF9">
      <w:pPr>
        <w:pStyle w:val="ConsPlusCell"/>
        <w:jc w:val="both"/>
      </w:pPr>
      <w:r w:rsidRPr="00061AB7">
        <w:t>43 1526     2     - ядерно-магнитного каротажа</w:t>
      </w:r>
    </w:p>
    <w:p w:rsidR="00CC4CF9" w:rsidRPr="00061AB7" w:rsidRDefault="00CC4CF9">
      <w:pPr>
        <w:pStyle w:val="ConsPlusCell"/>
        <w:jc w:val="both"/>
      </w:pPr>
      <w:r w:rsidRPr="00061AB7">
        <w:t>43 1527     8     - определения элементов залегания пластов</w:t>
      </w:r>
    </w:p>
    <w:p w:rsidR="00CC4CF9" w:rsidRPr="00061AB7" w:rsidRDefault="00CC4CF9">
      <w:pPr>
        <w:pStyle w:val="ConsPlusCell"/>
        <w:jc w:val="both"/>
      </w:pPr>
      <w:r w:rsidRPr="00061AB7">
        <w:t>43 1530     4     Аппаратура для контроля технического состояния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скважин и контроля разработки нефтяных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газовых месторождений</w:t>
      </w:r>
    </w:p>
    <w:p w:rsidR="00CC4CF9" w:rsidRPr="00061AB7" w:rsidRDefault="00CC4CF9">
      <w:pPr>
        <w:pStyle w:val="ConsPlusCell"/>
        <w:jc w:val="both"/>
      </w:pPr>
      <w:r w:rsidRPr="00061AB7">
        <w:t>43 1531     0     Инклинометры</w:t>
      </w:r>
    </w:p>
    <w:p w:rsidR="00CC4CF9" w:rsidRPr="00061AB7" w:rsidRDefault="00CC4CF9">
      <w:pPr>
        <w:pStyle w:val="ConsPlusCell"/>
        <w:jc w:val="both"/>
      </w:pPr>
      <w:r w:rsidRPr="00061AB7">
        <w:t>43 1532     5     Каверномеры и профилемеры</w:t>
      </w:r>
    </w:p>
    <w:p w:rsidR="00CC4CF9" w:rsidRPr="00061AB7" w:rsidRDefault="00CC4CF9">
      <w:pPr>
        <w:pStyle w:val="ConsPlusCell"/>
        <w:jc w:val="both"/>
      </w:pPr>
      <w:r w:rsidRPr="00061AB7">
        <w:t>43 1533     0     Термометры скважинные</w:t>
      </w:r>
    </w:p>
    <w:p w:rsidR="00CC4CF9" w:rsidRPr="00061AB7" w:rsidRDefault="00CC4CF9">
      <w:pPr>
        <w:pStyle w:val="ConsPlusCell"/>
        <w:jc w:val="both"/>
      </w:pPr>
      <w:r w:rsidRPr="00061AB7">
        <w:t>43 1534     6     Прихватоопределители</w:t>
      </w:r>
    </w:p>
    <w:p w:rsidR="00CC4CF9" w:rsidRPr="00061AB7" w:rsidRDefault="00CC4CF9">
      <w:pPr>
        <w:pStyle w:val="ConsPlusCell"/>
        <w:jc w:val="both"/>
      </w:pPr>
      <w:r w:rsidRPr="00061AB7">
        <w:t>43 1535     1     Аппаратура для оценки качества цементации</w:t>
      </w:r>
    </w:p>
    <w:p w:rsidR="00CC4CF9" w:rsidRPr="00061AB7" w:rsidRDefault="00CC4CF9">
      <w:pPr>
        <w:pStyle w:val="ConsPlusCell"/>
        <w:jc w:val="both"/>
      </w:pPr>
      <w:r w:rsidRPr="00061AB7">
        <w:t>43 1536     7     Дебитомеры и влагомеры скважинные</w:t>
      </w:r>
    </w:p>
    <w:p w:rsidR="00CC4CF9" w:rsidRPr="00061AB7" w:rsidRDefault="00CC4CF9">
      <w:pPr>
        <w:pStyle w:val="ConsPlusCell"/>
        <w:jc w:val="both"/>
      </w:pPr>
      <w:r w:rsidRPr="00061AB7">
        <w:t>43 1537     2     Аппаратура для определения затрубной циркуляции</w:t>
      </w:r>
    </w:p>
    <w:p w:rsidR="00CC4CF9" w:rsidRPr="00061AB7" w:rsidRDefault="00CC4CF9">
      <w:pPr>
        <w:pStyle w:val="ConsPlusCell"/>
        <w:jc w:val="both"/>
      </w:pPr>
      <w:r w:rsidRPr="00061AB7">
        <w:t>43 1538     8     Аппаратура для контроля технического состояния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скважин и контроля разработки нефтяных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газовых месторождений прочая</w:t>
      </w:r>
    </w:p>
    <w:p w:rsidR="00CC4CF9" w:rsidRPr="00061AB7" w:rsidRDefault="00CC4CF9">
      <w:pPr>
        <w:pStyle w:val="ConsPlusCell"/>
        <w:jc w:val="both"/>
      </w:pPr>
      <w:r w:rsidRPr="00061AB7">
        <w:t>43 1540     9     Аппаратура для / исследований околоскважинного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межскважинного пространства</w:t>
      </w:r>
    </w:p>
    <w:p w:rsidR="00CC4CF9" w:rsidRPr="00061AB7" w:rsidRDefault="00CC4CF9">
      <w:pPr>
        <w:pStyle w:val="ConsPlusCell"/>
        <w:jc w:val="both"/>
      </w:pPr>
      <w:r w:rsidRPr="00061AB7">
        <w:t>43 1541     4     - акустических исследований</w:t>
      </w:r>
    </w:p>
    <w:p w:rsidR="00CC4CF9" w:rsidRPr="00061AB7" w:rsidRDefault="00CC4CF9">
      <w:pPr>
        <w:pStyle w:val="ConsPlusCell"/>
        <w:jc w:val="both"/>
      </w:pPr>
      <w:r w:rsidRPr="00061AB7">
        <w:t>43 1542     4     - сейсмоэлектрических исследований</w:t>
      </w:r>
    </w:p>
    <w:p w:rsidR="00CC4CF9" w:rsidRPr="00061AB7" w:rsidRDefault="00CC4CF9">
      <w:pPr>
        <w:pStyle w:val="ConsPlusCell"/>
        <w:jc w:val="both"/>
      </w:pPr>
      <w:r w:rsidRPr="00061AB7">
        <w:t>43 1543     5     - магнитных исследований</w:t>
      </w:r>
    </w:p>
    <w:p w:rsidR="00CC4CF9" w:rsidRPr="00061AB7" w:rsidRDefault="00CC4CF9">
      <w:pPr>
        <w:pStyle w:val="ConsPlusCell"/>
        <w:jc w:val="both"/>
      </w:pPr>
      <w:r w:rsidRPr="00061AB7">
        <w:t>43 1544     0     - электромагнитных исследований</w:t>
      </w:r>
    </w:p>
    <w:p w:rsidR="00CC4CF9" w:rsidRPr="00061AB7" w:rsidRDefault="00CC4CF9">
      <w:pPr>
        <w:pStyle w:val="ConsPlusCell"/>
        <w:jc w:val="both"/>
      </w:pPr>
      <w:r w:rsidRPr="00061AB7">
        <w:t>43 1545     6     - электрохимических исследований</w:t>
      </w:r>
    </w:p>
    <w:p w:rsidR="00CC4CF9" w:rsidRPr="00061AB7" w:rsidRDefault="00CC4CF9">
      <w:pPr>
        <w:pStyle w:val="ConsPlusCell"/>
        <w:jc w:val="both"/>
      </w:pPr>
      <w:r w:rsidRPr="00061AB7">
        <w:t>43 1546     1     - комплексных исследований околоскважинного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межскважинного пространства</w:t>
      </w:r>
    </w:p>
    <w:p w:rsidR="00CC4CF9" w:rsidRPr="00061AB7" w:rsidRDefault="00CC4CF9">
      <w:pPr>
        <w:pStyle w:val="ConsPlusCell"/>
        <w:jc w:val="both"/>
      </w:pPr>
      <w:r w:rsidRPr="00061AB7">
        <w:t>43 1550     3     Аппаратура для исследований без каротажного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кабеля</w:t>
      </w:r>
    </w:p>
    <w:p w:rsidR="00CC4CF9" w:rsidRPr="00061AB7" w:rsidRDefault="00CC4CF9">
      <w:pPr>
        <w:pStyle w:val="ConsPlusCell"/>
        <w:jc w:val="both"/>
      </w:pPr>
      <w:r w:rsidRPr="00061AB7">
        <w:t>43 1551     9     Станции газокаротажные</w:t>
      </w:r>
    </w:p>
    <w:p w:rsidR="00CC4CF9" w:rsidRPr="00061AB7" w:rsidRDefault="00CC4CF9">
      <w:pPr>
        <w:pStyle w:val="ConsPlusCell"/>
        <w:jc w:val="both"/>
      </w:pPr>
      <w:r w:rsidRPr="00061AB7">
        <w:t>43 1552     4     Аппаратура для каротажа в процессе бурения</w:t>
      </w:r>
    </w:p>
    <w:p w:rsidR="00CC4CF9" w:rsidRPr="00061AB7" w:rsidRDefault="00CC4CF9">
      <w:pPr>
        <w:pStyle w:val="ConsPlusCell"/>
        <w:jc w:val="both"/>
      </w:pPr>
      <w:r w:rsidRPr="00061AB7">
        <w:t>43 1560     8     Аппаратура для / исследований в скважинах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комплексная</w:t>
      </w:r>
    </w:p>
    <w:p w:rsidR="00CC4CF9" w:rsidRPr="00061AB7" w:rsidRDefault="00CC4CF9">
      <w:pPr>
        <w:pStyle w:val="ConsPlusCell"/>
        <w:jc w:val="both"/>
      </w:pPr>
      <w:r w:rsidRPr="00061AB7">
        <w:t>43 1561     3     - выделения коллекторов комплексная</w:t>
      </w:r>
    </w:p>
    <w:p w:rsidR="00CC4CF9" w:rsidRPr="00061AB7" w:rsidRDefault="00CC4CF9">
      <w:pPr>
        <w:pStyle w:val="ConsPlusCell"/>
        <w:jc w:val="both"/>
      </w:pPr>
      <w:r w:rsidRPr="00061AB7">
        <w:t>43 1570     2     Аппаратура для / обработки и интерпретации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результатов геофизических исследований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скважинах</w:t>
      </w:r>
    </w:p>
    <w:p w:rsidR="00CC4CF9" w:rsidRPr="00061AB7" w:rsidRDefault="00CC4CF9">
      <w:pPr>
        <w:pStyle w:val="ConsPlusCell"/>
        <w:jc w:val="both"/>
      </w:pPr>
      <w:r w:rsidRPr="00061AB7">
        <w:t>43 1571     8     - цифрового преобразования каротажных диаграмм</w:t>
      </w:r>
    </w:p>
    <w:p w:rsidR="00CC4CF9" w:rsidRPr="00061AB7" w:rsidRDefault="00CC4CF9">
      <w:pPr>
        <w:pStyle w:val="ConsPlusCell"/>
        <w:jc w:val="both"/>
      </w:pPr>
      <w:r w:rsidRPr="00061AB7">
        <w:t>43 1572     3     - графического изображения результатов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интерпретаций данных каротажа на ЭВМ</w:t>
      </w:r>
    </w:p>
    <w:p w:rsidR="00CC4CF9" w:rsidRPr="00061AB7" w:rsidRDefault="00CC4CF9">
      <w:pPr>
        <w:pStyle w:val="ConsPlusCell"/>
        <w:jc w:val="both"/>
      </w:pPr>
      <w:r w:rsidRPr="00061AB7">
        <w:t>43 1573     9     - передачи информации по каналу связи</w:t>
      </w:r>
    </w:p>
    <w:p w:rsidR="00CC4CF9" w:rsidRPr="00061AB7" w:rsidRDefault="00CC4CF9">
      <w:pPr>
        <w:pStyle w:val="ConsPlusCell"/>
        <w:jc w:val="both"/>
      </w:pPr>
      <w:r w:rsidRPr="00061AB7">
        <w:t>43 1574     4     Цифровые и аналоговые вычислительные устройства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интерпретации на скважинах</w:t>
      </w:r>
    </w:p>
    <w:p w:rsidR="00CC4CF9" w:rsidRPr="00061AB7" w:rsidRDefault="00CC4CF9">
      <w:pPr>
        <w:pStyle w:val="ConsPlusCell"/>
        <w:jc w:val="both"/>
      </w:pPr>
      <w:r w:rsidRPr="00061AB7">
        <w:t>43 1580     7     Аппаратура и оборудование вспомогательные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исследований в скважинах</w:t>
      </w:r>
    </w:p>
    <w:p w:rsidR="00CC4CF9" w:rsidRPr="00061AB7" w:rsidRDefault="00CC4CF9">
      <w:pPr>
        <w:pStyle w:val="ConsPlusCell"/>
        <w:jc w:val="both"/>
      </w:pPr>
      <w:r w:rsidRPr="00061AB7">
        <w:t>43 1581     2     Подъемники каротажные</w:t>
      </w:r>
    </w:p>
    <w:p w:rsidR="00CC4CF9" w:rsidRPr="00061AB7" w:rsidRDefault="00CC4CF9">
      <w:pPr>
        <w:pStyle w:val="ConsPlusCell"/>
        <w:jc w:val="both"/>
      </w:pPr>
      <w:r w:rsidRPr="00061AB7">
        <w:t>43 1583     3     Устройства соединительные кабельные</w:t>
      </w:r>
    </w:p>
    <w:p w:rsidR="00CC4CF9" w:rsidRPr="00061AB7" w:rsidRDefault="00CC4CF9">
      <w:pPr>
        <w:pStyle w:val="ConsPlusCell"/>
        <w:jc w:val="both"/>
      </w:pPr>
      <w:r w:rsidRPr="00061AB7">
        <w:t>43 1588     0     Аппаратура и оборудование вспомогательные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исследований в скважинах прочие</w:t>
      </w:r>
    </w:p>
    <w:p w:rsidR="00CC4CF9" w:rsidRPr="00061AB7" w:rsidRDefault="00CC4CF9">
      <w:pPr>
        <w:pStyle w:val="ConsPlusCell"/>
        <w:jc w:val="both"/>
      </w:pPr>
      <w:r w:rsidRPr="00061AB7">
        <w:t>43 1600     4     Аппаратура и оборудование для прострелочных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взрывных работ, бокового отбора пород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флюидов в скважинах и изучения петрофизических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свойств</w:t>
      </w:r>
    </w:p>
    <w:p w:rsidR="00CC4CF9" w:rsidRPr="00061AB7" w:rsidRDefault="00CC4CF9">
      <w:pPr>
        <w:pStyle w:val="ConsPlusCell"/>
        <w:jc w:val="both"/>
      </w:pPr>
      <w:r w:rsidRPr="00061AB7">
        <w:t>43 1610     9     Аппаратура скважинная для перфораций</w:t>
      </w:r>
    </w:p>
    <w:p w:rsidR="00CC4CF9" w:rsidRPr="00061AB7" w:rsidRDefault="00CC4CF9">
      <w:pPr>
        <w:pStyle w:val="ConsPlusCell"/>
        <w:jc w:val="both"/>
      </w:pPr>
      <w:r w:rsidRPr="00061AB7">
        <w:t>43 1611     4     Перфораторы пулевые</w:t>
      </w:r>
    </w:p>
    <w:p w:rsidR="00CC4CF9" w:rsidRPr="00061AB7" w:rsidRDefault="00CC4CF9">
      <w:pPr>
        <w:pStyle w:val="ConsPlusCell"/>
        <w:jc w:val="both"/>
      </w:pPr>
      <w:r w:rsidRPr="00061AB7">
        <w:t>43 1612     0     Перфораторы кумулятивные</w:t>
      </w:r>
    </w:p>
    <w:p w:rsidR="00CC4CF9" w:rsidRPr="00061AB7" w:rsidRDefault="00CC4CF9">
      <w:pPr>
        <w:pStyle w:val="ConsPlusCell"/>
        <w:jc w:val="both"/>
      </w:pPr>
      <w:r w:rsidRPr="00061AB7">
        <w:t>43 1613     5     Перфораторы сверлящие, щелевые</w:t>
      </w:r>
    </w:p>
    <w:p w:rsidR="00CC4CF9" w:rsidRPr="00061AB7" w:rsidRDefault="00CC4CF9">
      <w:pPr>
        <w:pStyle w:val="ConsPlusCell"/>
        <w:jc w:val="both"/>
      </w:pPr>
      <w:r w:rsidRPr="00061AB7">
        <w:t>43 1620     3     Аппаратура для ликвидации аварий в скважинах</w:t>
      </w:r>
    </w:p>
    <w:p w:rsidR="00CC4CF9" w:rsidRPr="00061AB7" w:rsidRDefault="00CC4CF9">
      <w:pPr>
        <w:pStyle w:val="ConsPlusCell"/>
        <w:jc w:val="both"/>
      </w:pPr>
      <w:r w:rsidRPr="00061AB7">
        <w:t>43 1621     9     Торпеды / кумулятивные</w:t>
      </w:r>
    </w:p>
    <w:p w:rsidR="00CC4CF9" w:rsidRPr="00061AB7" w:rsidRDefault="00CC4CF9">
      <w:pPr>
        <w:pStyle w:val="ConsPlusCell"/>
        <w:jc w:val="both"/>
      </w:pPr>
      <w:r w:rsidRPr="00061AB7">
        <w:t>43 1622     4     - фугасные</w:t>
      </w:r>
    </w:p>
    <w:p w:rsidR="00CC4CF9" w:rsidRPr="00061AB7" w:rsidRDefault="00CC4CF9">
      <w:pPr>
        <w:pStyle w:val="ConsPlusCell"/>
        <w:jc w:val="both"/>
      </w:pPr>
      <w:r w:rsidRPr="00061AB7">
        <w:t>43 1623     4     - шнуровые</w:t>
      </w:r>
    </w:p>
    <w:p w:rsidR="00CC4CF9" w:rsidRPr="00061AB7" w:rsidRDefault="00CC4CF9">
      <w:pPr>
        <w:pStyle w:val="ConsPlusCell"/>
        <w:jc w:val="both"/>
      </w:pPr>
      <w:r w:rsidRPr="00061AB7">
        <w:t>43 1630     8     Аппаратура скважинная для отбора образцов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пород и флюидов</w:t>
      </w:r>
    </w:p>
    <w:p w:rsidR="00CC4CF9" w:rsidRPr="00061AB7" w:rsidRDefault="00CC4CF9">
      <w:pPr>
        <w:pStyle w:val="ConsPlusCell"/>
        <w:jc w:val="both"/>
      </w:pPr>
      <w:r w:rsidRPr="00061AB7">
        <w:t>43 1631     3     Грунтоносы боковые / стреляющие</w:t>
      </w:r>
    </w:p>
    <w:p w:rsidR="00CC4CF9" w:rsidRPr="00061AB7" w:rsidRDefault="00CC4CF9">
      <w:pPr>
        <w:pStyle w:val="ConsPlusCell"/>
        <w:jc w:val="both"/>
      </w:pPr>
      <w:r w:rsidRPr="00061AB7">
        <w:t>43 1632     9     - сверлящие</w:t>
      </w:r>
    </w:p>
    <w:p w:rsidR="00CC4CF9" w:rsidRPr="00061AB7" w:rsidRDefault="00CC4CF9">
      <w:pPr>
        <w:pStyle w:val="ConsPlusCell"/>
        <w:jc w:val="both"/>
      </w:pPr>
      <w:r w:rsidRPr="00061AB7">
        <w:t>43 1633     4     Опробователи и испытатели пластов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обсаженных скважин</w:t>
      </w:r>
    </w:p>
    <w:p w:rsidR="00CC4CF9" w:rsidRPr="00061AB7" w:rsidRDefault="00CC4CF9">
      <w:pPr>
        <w:pStyle w:val="ConsPlusCell"/>
        <w:jc w:val="both"/>
      </w:pPr>
      <w:r w:rsidRPr="00061AB7">
        <w:t>43 1634     8     Опробователи и испытатели пластов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необсаженных скважин</w:t>
      </w:r>
    </w:p>
    <w:p w:rsidR="00CC4CF9" w:rsidRPr="00061AB7" w:rsidRDefault="00CC4CF9">
      <w:pPr>
        <w:pStyle w:val="ConsPlusCell"/>
        <w:jc w:val="both"/>
      </w:pPr>
      <w:r w:rsidRPr="00061AB7">
        <w:t>43 1640     2     Аппаратура для / изоляционных и ремонтных работ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 скважинах</w:t>
      </w:r>
    </w:p>
    <w:p w:rsidR="00CC4CF9" w:rsidRPr="00061AB7" w:rsidRDefault="00CC4CF9">
      <w:pPr>
        <w:pStyle w:val="ConsPlusCell"/>
        <w:jc w:val="both"/>
      </w:pPr>
      <w:r w:rsidRPr="00061AB7">
        <w:t>43 1641     8     - разобщения пластов</w:t>
      </w:r>
    </w:p>
    <w:p w:rsidR="00CC4CF9" w:rsidRPr="00061AB7" w:rsidRDefault="00CC4CF9">
      <w:pPr>
        <w:pStyle w:val="ConsPlusCell"/>
        <w:jc w:val="both"/>
      </w:pPr>
      <w:r w:rsidRPr="00061AB7">
        <w:t>43 1650     7     Аппаратура для / повышения отдачи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приемистости пластов</w:t>
      </w:r>
    </w:p>
    <w:p w:rsidR="00CC4CF9" w:rsidRPr="00061AB7" w:rsidRDefault="00CC4CF9">
      <w:pPr>
        <w:pStyle w:val="ConsPlusCell"/>
        <w:jc w:val="both"/>
      </w:pPr>
      <w:r w:rsidRPr="00061AB7">
        <w:t>43 1651     2     - очистки фильтров призабойных зон</w:t>
      </w:r>
    </w:p>
    <w:p w:rsidR="00CC4CF9" w:rsidRPr="00061AB7" w:rsidRDefault="00CC4CF9">
      <w:pPr>
        <w:pStyle w:val="ConsPlusCell"/>
        <w:jc w:val="both"/>
      </w:pPr>
      <w:r w:rsidRPr="00061AB7">
        <w:t>43 1652     8     - разрыва пластов</w:t>
      </w:r>
    </w:p>
    <w:p w:rsidR="00CC4CF9" w:rsidRPr="00061AB7" w:rsidRDefault="00CC4CF9">
      <w:pPr>
        <w:pStyle w:val="ConsPlusCell"/>
        <w:jc w:val="both"/>
      </w:pPr>
      <w:r w:rsidRPr="00061AB7">
        <w:t>43 1660     1     Аппаратура для / изучения петрофизических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свойств</w:t>
      </w:r>
    </w:p>
    <w:p w:rsidR="00CC4CF9" w:rsidRPr="00061AB7" w:rsidRDefault="00CC4CF9">
      <w:pPr>
        <w:pStyle w:val="ConsPlusCell"/>
        <w:jc w:val="both"/>
      </w:pPr>
      <w:r w:rsidRPr="00061AB7">
        <w:t>43 1661     7     - определения упругих свойств горных пород</w:t>
      </w:r>
    </w:p>
    <w:p w:rsidR="00CC4CF9" w:rsidRPr="00061AB7" w:rsidRDefault="00CC4CF9">
      <w:pPr>
        <w:pStyle w:val="ConsPlusCell"/>
        <w:jc w:val="both"/>
      </w:pPr>
      <w:r w:rsidRPr="00061AB7">
        <w:t>43 1662     2     - определения плотности горных пород</w:t>
      </w:r>
    </w:p>
    <w:p w:rsidR="00CC4CF9" w:rsidRPr="00061AB7" w:rsidRDefault="00CC4CF9">
      <w:pPr>
        <w:pStyle w:val="ConsPlusCell"/>
        <w:jc w:val="both"/>
      </w:pPr>
      <w:r w:rsidRPr="00061AB7">
        <w:t>43 1663     8     - определения магнитных свойств горных пород</w:t>
      </w:r>
    </w:p>
    <w:p w:rsidR="00CC4CF9" w:rsidRPr="00061AB7" w:rsidRDefault="00CC4CF9">
      <w:pPr>
        <w:pStyle w:val="ConsPlusCell"/>
        <w:jc w:val="both"/>
      </w:pPr>
      <w:r w:rsidRPr="00061AB7">
        <w:t>43 1664     3     - определения электрических свойств горных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пород</w:t>
      </w:r>
    </w:p>
    <w:p w:rsidR="00CC4CF9" w:rsidRPr="00061AB7" w:rsidRDefault="00CC4CF9">
      <w:pPr>
        <w:pStyle w:val="ConsPlusCell"/>
        <w:jc w:val="both"/>
      </w:pPr>
      <w:r w:rsidRPr="00061AB7">
        <w:t>43 1665     9     - определения радиоактивных свойств горных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пород</w:t>
      </w:r>
    </w:p>
    <w:p w:rsidR="00CC4CF9" w:rsidRPr="00061AB7" w:rsidRDefault="00CC4CF9">
      <w:pPr>
        <w:pStyle w:val="ConsPlusCell"/>
        <w:jc w:val="both"/>
      </w:pPr>
      <w:r w:rsidRPr="00061AB7">
        <w:t>43 1666     4     - определения коллекторских свойств горных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пород</w:t>
      </w:r>
    </w:p>
    <w:p w:rsidR="00CC4CF9" w:rsidRPr="00061AB7" w:rsidRDefault="00CC4CF9">
      <w:pPr>
        <w:pStyle w:val="ConsPlusCell"/>
        <w:jc w:val="both"/>
      </w:pPr>
      <w:r w:rsidRPr="00061AB7">
        <w:t>43 1667     9     - определения теплофизических свойств горных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пород</w:t>
      </w:r>
    </w:p>
    <w:p w:rsidR="00CC4CF9" w:rsidRPr="00061AB7" w:rsidRDefault="00CC4CF9">
      <w:pPr>
        <w:pStyle w:val="ConsPlusCell"/>
        <w:jc w:val="both"/>
      </w:pPr>
      <w:r w:rsidRPr="00061AB7">
        <w:t>43 1670     6     Установки лабораторные для изучения физических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свойств горных пород при высоких температурах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давлениях</w:t>
      </w:r>
    </w:p>
    <w:p w:rsidR="00CC4CF9" w:rsidRPr="00061AB7" w:rsidRDefault="00CC4CF9">
      <w:pPr>
        <w:pStyle w:val="ConsPlusCell"/>
        <w:jc w:val="both"/>
      </w:pPr>
      <w:r w:rsidRPr="00061AB7">
        <w:t>43 1680     0     Аппаратура и оборудование вспомогательные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прострелочных работ, отбора пород и флюидов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скважинах и изучения петрофизических свойств</w:t>
      </w:r>
    </w:p>
    <w:p w:rsidR="00CC4CF9" w:rsidRPr="00061AB7" w:rsidRDefault="00CC4CF9">
      <w:pPr>
        <w:pStyle w:val="ConsPlusCell"/>
        <w:jc w:val="both"/>
      </w:pPr>
      <w:r w:rsidRPr="00061AB7">
        <w:t>43 1681     6     Аппаратура вспомогательная для прострелочных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взрывных работ, бокового отбора образцов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флюидов в скважинах</w:t>
      </w:r>
    </w:p>
    <w:p w:rsidR="00CC4CF9" w:rsidRPr="00061AB7" w:rsidRDefault="00CC4CF9">
      <w:pPr>
        <w:pStyle w:val="ConsPlusCell"/>
        <w:jc w:val="both"/>
      </w:pPr>
      <w:r w:rsidRPr="00061AB7">
        <w:t>43 1700     8     Приборы и аппаратура геологические,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гидрогеологические</w:t>
      </w:r>
    </w:p>
    <w:p w:rsidR="00CC4CF9" w:rsidRPr="00061AB7" w:rsidRDefault="00CC4CF9">
      <w:pPr>
        <w:pStyle w:val="ConsPlusCell"/>
        <w:jc w:val="both"/>
      </w:pPr>
      <w:r w:rsidRPr="00061AB7">
        <w:t>43 1710     2     Приборы и аппаратура инженерно-геологические</w:t>
      </w:r>
    </w:p>
    <w:p w:rsidR="00CC4CF9" w:rsidRPr="00061AB7" w:rsidRDefault="00CC4CF9">
      <w:pPr>
        <w:pStyle w:val="ConsPlusCell"/>
        <w:jc w:val="both"/>
      </w:pPr>
      <w:r w:rsidRPr="00061AB7">
        <w:t>43 1711     8     Приборы / для определения набухания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размокания грунтов</w:t>
      </w:r>
    </w:p>
    <w:p w:rsidR="00CC4CF9" w:rsidRPr="00061AB7" w:rsidRDefault="00CC4CF9">
      <w:pPr>
        <w:pStyle w:val="ConsPlusCell"/>
        <w:jc w:val="both"/>
      </w:pPr>
      <w:r w:rsidRPr="00061AB7">
        <w:t>43 1712     3     - для определения сжимаемости грунтов</w:t>
      </w:r>
    </w:p>
    <w:p w:rsidR="00CC4CF9" w:rsidRPr="00061AB7" w:rsidRDefault="00CC4CF9">
      <w:pPr>
        <w:pStyle w:val="ConsPlusCell"/>
        <w:jc w:val="both"/>
      </w:pPr>
      <w:r w:rsidRPr="00061AB7">
        <w:t>43 1713     9     - для определения плотности грунтов</w:t>
      </w:r>
    </w:p>
    <w:p w:rsidR="00CC4CF9" w:rsidRPr="00061AB7" w:rsidRDefault="00CC4CF9">
      <w:pPr>
        <w:pStyle w:val="ConsPlusCell"/>
        <w:jc w:val="both"/>
      </w:pPr>
      <w:r w:rsidRPr="00061AB7">
        <w:t>43 1714     4     - для испытания грунтов на сдвиг</w:t>
      </w:r>
    </w:p>
    <w:p w:rsidR="00CC4CF9" w:rsidRPr="00061AB7" w:rsidRDefault="00CC4CF9">
      <w:pPr>
        <w:pStyle w:val="ConsPlusCell"/>
        <w:jc w:val="both"/>
      </w:pPr>
      <w:r w:rsidRPr="00061AB7">
        <w:t>43 1715     8     - для определения текучести и пластичности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грунтов</w:t>
      </w:r>
    </w:p>
    <w:p w:rsidR="00CC4CF9" w:rsidRPr="00061AB7" w:rsidRDefault="00CC4CF9">
      <w:pPr>
        <w:pStyle w:val="ConsPlusCell"/>
        <w:jc w:val="both"/>
      </w:pPr>
      <w:r w:rsidRPr="00061AB7">
        <w:t>43 1716     5     - для определения механических свойств горных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пород</w:t>
      </w:r>
    </w:p>
    <w:p w:rsidR="00CC4CF9" w:rsidRPr="00061AB7" w:rsidRDefault="00CC4CF9">
      <w:pPr>
        <w:pStyle w:val="ConsPlusCell"/>
        <w:jc w:val="both"/>
      </w:pPr>
      <w:r w:rsidRPr="00061AB7">
        <w:t>43 1717     0     - для определения элементов залегания горных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пород</w:t>
      </w:r>
    </w:p>
    <w:p w:rsidR="00CC4CF9" w:rsidRPr="00061AB7" w:rsidRDefault="00CC4CF9">
      <w:pPr>
        <w:pStyle w:val="ConsPlusCell"/>
        <w:jc w:val="both"/>
      </w:pPr>
      <w:r w:rsidRPr="00061AB7">
        <w:t>43 1718     6     - прочие</w:t>
      </w:r>
    </w:p>
    <w:p w:rsidR="00CC4CF9" w:rsidRPr="00061AB7" w:rsidRDefault="00CC4CF9">
      <w:pPr>
        <w:pStyle w:val="ConsPlusCell"/>
        <w:jc w:val="both"/>
      </w:pPr>
      <w:r w:rsidRPr="00061AB7">
        <w:t>43 1720     7     Приборы и аппаратура лабораторные /</w:t>
      </w:r>
    </w:p>
    <w:p w:rsidR="00CC4CF9" w:rsidRPr="00061AB7" w:rsidRDefault="00CC4CF9">
      <w:pPr>
        <w:pStyle w:val="ConsPlusCell"/>
        <w:jc w:val="both"/>
      </w:pPr>
      <w:r w:rsidRPr="00061AB7">
        <w:t>43 1721     2     - для минерало-петрографических исследований</w:t>
      </w:r>
    </w:p>
    <w:p w:rsidR="00CC4CF9" w:rsidRPr="00061AB7" w:rsidRDefault="00CC4CF9">
      <w:pPr>
        <w:pStyle w:val="ConsPlusCell"/>
        <w:jc w:val="both"/>
      </w:pPr>
      <w:r w:rsidRPr="00061AB7">
        <w:t>43 1722     8     Аппаратура обогатительная</w:t>
      </w:r>
    </w:p>
    <w:p w:rsidR="00CC4CF9" w:rsidRPr="00061AB7" w:rsidRDefault="00CC4CF9">
      <w:pPr>
        <w:pStyle w:val="ConsPlusCell"/>
        <w:jc w:val="both"/>
      </w:pPr>
      <w:r w:rsidRPr="00061AB7">
        <w:t>43 1723     3     Лаборатории полевые</w:t>
      </w:r>
    </w:p>
    <w:p w:rsidR="00CC4CF9" w:rsidRPr="00061AB7" w:rsidRDefault="00CC4CF9">
      <w:pPr>
        <w:pStyle w:val="ConsPlusCell"/>
        <w:jc w:val="both"/>
      </w:pPr>
      <w:r w:rsidRPr="00061AB7">
        <w:t>43 1728     0     Приборы прочие</w:t>
      </w:r>
    </w:p>
    <w:p w:rsidR="00CC4CF9" w:rsidRPr="00061AB7" w:rsidRDefault="00CC4CF9">
      <w:pPr>
        <w:pStyle w:val="ConsPlusCell"/>
        <w:jc w:val="both"/>
      </w:pPr>
      <w:r w:rsidRPr="00061AB7">
        <w:t>43 1730     1     Приборы и аппаратура для контроля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автоматизации процесса бурения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геолого-разведочных скважин</w:t>
      </w:r>
    </w:p>
    <w:p w:rsidR="00CC4CF9" w:rsidRPr="00061AB7" w:rsidRDefault="00CC4CF9">
      <w:pPr>
        <w:pStyle w:val="ConsPlusCell"/>
        <w:jc w:val="both"/>
      </w:pPr>
      <w:r w:rsidRPr="00061AB7">
        <w:t>43 1731     7     Приборы для контроля и измерения параметров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процесса бурения</w:t>
      </w:r>
    </w:p>
    <w:p w:rsidR="00CC4CF9" w:rsidRPr="00061AB7" w:rsidRDefault="00CC4CF9">
      <w:pPr>
        <w:pStyle w:val="ConsPlusCell"/>
        <w:jc w:val="both"/>
      </w:pPr>
      <w:r w:rsidRPr="00061AB7">
        <w:t>43 1732     2     Аппаратура для автоматизации процесса бурения</w:t>
      </w:r>
    </w:p>
    <w:p w:rsidR="00CC4CF9" w:rsidRPr="00061AB7" w:rsidRDefault="00CC4CF9">
      <w:pPr>
        <w:pStyle w:val="ConsPlusCell"/>
        <w:jc w:val="both"/>
      </w:pPr>
      <w:r w:rsidRPr="00061AB7">
        <w:t>43 1739     0     Приборы и аппаратура для контроля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автоматизации процесса бурения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геолого-разведочных скважин прочие</w:t>
      </w:r>
    </w:p>
    <w:p w:rsidR="00CC4CF9" w:rsidRPr="00061AB7" w:rsidRDefault="00CC4CF9">
      <w:pPr>
        <w:pStyle w:val="ConsPlusCell"/>
        <w:jc w:val="both"/>
      </w:pPr>
      <w:r w:rsidRPr="00061AB7">
        <w:t>43 1740     6     Приборы и аппаратура гидрогеологические полевые</w:t>
      </w:r>
    </w:p>
    <w:p w:rsidR="00CC4CF9" w:rsidRPr="00061AB7" w:rsidRDefault="00CC4CF9">
      <w:pPr>
        <w:pStyle w:val="ConsPlusCell"/>
        <w:jc w:val="both"/>
      </w:pPr>
      <w:r w:rsidRPr="00061AB7">
        <w:t>43 1741     1     Уровнемеры воды в скважинах</w:t>
      </w:r>
    </w:p>
    <w:p w:rsidR="00CC4CF9" w:rsidRPr="00061AB7" w:rsidRDefault="00CC4CF9">
      <w:pPr>
        <w:pStyle w:val="ConsPlusCell"/>
        <w:jc w:val="both"/>
      </w:pPr>
      <w:r w:rsidRPr="00061AB7">
        <w:t>43 1742     7     Самописцы уровня воды</w:t>
      </w:r>
    </w:p>
    <w:p w:rsidR="00CC4CF9" w:rsidRPr="00061AB7" w:rsidRDefault="00CC4CF9">
      <w:pPr>
        <w:pStyle w:val="ConsPlusCell"/>
        <w:jc w:val="both"/>
      </w:pPr>
      <w:r w:rsidRPr="00061AB7">
        <w:t>43 1743     2     Дебитомеры</w:t>
      </w:r>
    </w:p>
    <w:p w:rsidR="00CC4CF9" w:rsidRPr="00061AB7" w:rsidRDefault="00CC4CF9">
      <w:pPr>
        <w:pStyle w:val="ConsPlusCell"/>
        <w:jc w:val="both"/>
      </w:pPr>
      <w:r w:rsidRPr="00061AB7">
        <w:t>43 1744     8     Испытатели пластов</w:t>
      </w:r>
    </w:p>
    <w:p w:rsidR="00CC4CF9" w:rsidRPr="00061AB7" w:rsidRDefault="00CC4CF9">
      <w:pPr>
        <w:pStyle w:val="ConsPlusCell"/>
        <w:jc w:val="both"/>
      </w:pPr>
      <w:r w:rsidRPr="00061AB7">
        <w:t>43 1750     0     Приборы / и аппаратура лабораторные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гидрогеологические</w:t>
      </w:r>
    </w:p>
    <w:p w:rsidR="00CC4CF9" w:rsidRPr="00061AB7" w:rsidRDefault="00CC4CF9">
      <w:pPr>
        <w:pStyle w:val="ConsPlusCell"/>
        <w:jc w:val="both"/>
      </w:pPr>
      <w:r w:rsidRPr="00061AB7">
        <w:t>43 1751     6     - для определения фильтрации и влагоемкости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грунтов</w:t>
      </w:r>
    </w:p>
    <w:p w:rsidR="00CC4CF9" w:rsidRPr="00061AB7" w:rsidRDefault="00CC4CF9">
      <w:pPr>
        <w:pStyle w:val="ConsPlusCell"/>
        <w:jc w:val="both"/>
      </w:pPr>
      <w:r w:rsidRPr="00061AB7">
        <w:t>43 1752     1     - для определения минерализации грунтовых вод</w:t>
      </w:r>
    </w:p>
    <w:p w:rsidR="00CC4CF9" w:rsidRPr="00061AB7" w:rsidRDefault="00CC4CF9">
      <w:pPr>
        <w:pStyle w:val="ConsPlusCell"/>
        <w:jc w:val="both"/>
      </w:pPr>
      <w:r w:rsidRPr="00061AB7">
        <w:t>43 1760     5     Приборы, аппаратура и комплексы для научно 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исследовательских геолого-разведочных работ</w:t>
      </w:r>
    </w:p>
    <w:p w:rsidR="00CC4CF9" w:rsidRPr="00061AB7" w:rsidRDefault="00CC4CF9">
      <w:pPr>
        <w:pStyle w:val="ConsPlusCell"/>
        <w:jc w:val="both"/>
      </w:pPr>
      <w:r w:rsidRPr="00061AB7">
        <w:t>43 1780     4     Оборудование вспомогательное геологическое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гидрогеологическое</w:t>
      </w:r>
    </w:p>
    <w:p w:rsidR="00CC4CF9" w:rsidRPr="00061AB7" w:rsidRDefault="00CC4CF9">
      <w:pPr>
        <w:pStyle w:val="ConsPlusCell"/>
        <w:jc w:val="both"/>
      </w:pPr>
      <w:r w:rsidRPr="00061AB7">
        <w:t>43 1800     1     Аппаратура и системы контроля процессов бурения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скважин, добычи, подготовки, транспортировки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хранения нефти, нефтепродуктов и газа</w:t>
      </w:r>
    </w:p>
    <w:p w:rsidR="00CC4CF9" w:rsidRPr="00061AB7" w:rsidRDefault="00CC4CF9">
      <w:pPr>
        <w:pStyle w:val="ConsPlusCell"/>
        <w:jc w:val="both"/>
      </w:pPr>
      <w:r w:rsidRPr="00061AB7">
        <w:t>43 1810     6     Аппаратура и системы контроля наземные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процессов бурения скважин</w:t>
      </w:r>
    </w:p>
    <w:p w:rsidR="00CC4CF9" w:rsidRPr="00061AB7" w:rsidRDefault="00CC4CF9">
      <w:pPr>
        <w:pStyle w:val="ConsPlusCell"/>
        <w:jc w:val="both"/>
      </w:pPr>
      <w:r w:rsidRPr="00061AB7">
        <w:t>43 1811     1     - технологических процессов бурения скважин</w:t>
      </w:r>
    </w:p>
    <w:p w:rsidR="00CC4CF9" w:rsidRPr="00061AB7" w:rsidRDefault="00CC4CF9">
      <w:pPr>
        <w:pStyle w:val="ConsPlusCell"/>
        <w:jc w:val="both"/>
      </w:pPr>
      <w:r w:rsidRPr="00061AB7">
        <w:t>43 1812     7     - технологических процессов цементирования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скважин</w:t>
      </w:r>
    </w:p>
    <w:p w:rsidR="00CC4CF9" w:rsidRPr="00061AB7" w:rsidRDefault="00CC4CF9">
      <w:pPr>
        <w:pStyle w:val="ConsPlusCell"/>
        <w:jc w:val="both"/>
      </w:pPr>
      <w:r w:rsidRPr="00061AB7">
        <w:t>43 1819     5     - процессов бурения скважин прочие</w:t>
      </w:r>
    </w:p>
    <w:p w:rsidR="00CC4CF9" w:rsidRPr="00061AB7" w:rsidRDefault="00CC4CF9">
      <w:pPr>
        <w:pStyle w:val="ConsPlusCell"/>
        <w:jc w:val="both"/>
      </w:pPr>
      <w:r w:rsidRPr="00061AB7">
        <w:t>43 1820     0     Аппаратура / и системы контроля процессов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добычи, подготовки, транспортирования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хранения нефти, нефтепродуктов и газа</w:t>
      </w:r>
    </w:p>
    <w:p w:rsidR="00CC4CF9" w:rsidRPr="00061AB7" w:rsidRDefault="00CC4CF9">
      <w:pPr>
        <w:pStyle w:val="ConsPlusCell"/>
        <w:jc w:val="both"/>
      </w:pPr>
      <w:r w:rsidRPr="00061AB7">
        <w:t>43 1821     6     - для измерения массовых расходов нефти (без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сепарации)</w:t>
      </w:r>
    </w:p>
    <w:p w:rsidR="00CC4CF9" w:rsidRPr="00061AB7" w:rsidRDefault="00CC4CF9">
      <w:pPr>
        <w:pStyle w:val="ConsPlusCell"/>
        <w:jc w:val="both"/>
      </w:pPr>
      <w:r w:rsidRPr="00061AB7">
        <w:t>43 1822     1     - и системы контроля работы нефтяных и газовых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скважин</w:t>
      </w:r>
    </w:p>
    <w:p w:rsidR="00CC4CF9" w:rsidRPr="00061AB7" w:rsidRDefault="00CC4CF9">
      <w:pPr>
        <w:pStyle w:val="ConsPlusCell"/>
        <w:jc w:val="both"/>
      </w:pPr>
      <w:r w:rsidRPr="00061AB7">
        <w:t>43 1823     7     - и системы контроля процессов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транспортирования и хранения нефти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нефтепродуктов</w:t>
      </w:r>
    </w:p>
    <w:p w:rsidR="00CC4CF9" w:rsidRPr="00061AB7" w:rsidRDefault="00CC4CF9">
      <w:pPr>
        <w:pStyle w:val="ConsPlusCell"/>
        <w:jc w:val="both"/>
      </w:pPr>
      <w:r w:rsidRPr="00061AB7">
        <w:t>43 1824     2     - контроля качества товарной нефти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нефтепродуктов на потоке</w:t>
      </w:r>
    </w:p>
    <w:p w:rsidR="00CC4CF9" w:rsidRPr="00061AB7" w:rsidRDefault="00CC4CF9">
      <w:pPr>
        <w:pStyle w:val="ConsPlusCell"/>
        <w:jc w:val="both"/>
      </w:pPr>
      <w:r w:rsidRPr="00061AB7">
        <w:t>43 1825     8     - системы контроля процессов транспортирования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хранения газа</w:t>
      </w:r>
    </w:p>
    <w:p w:rsidR="00CC4CF9" w:rsidRPr="00061AB7" w:rsidRDefault="00CC4CF9">
      <w:pPr>
        <w:pStyle w:val="ConsPlusCell"/>
        <w:jc w:val="both"/>
      </w:pPr>
      <w:r w:rsidRPr="00061AB7">
        <w:t>43 1826     3     Аппаратура контроля работы глубинных насосов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штанговых и гидропоршневых</w:t>
      </w:r>
    </w:p>
    <w:p w:rsidR="00CC4CF9" w:rsidRPr="00061AB7" w:rsidRDefault="00CC4CF9">
      <w:pPr>
        <w:pStyle w:val="ConsPlusCell"/>
        <w:jc w:val="both"/>
      </w:pPr>
      <w:r w:rsidRPr="00061AB7">
        <w:t>43 1827     9     - электропогружных</w:t>
      </w:r>
    </w:p>
    <w:p w:rsidR="00CC4CF9" w:rsidRPr="00061AB7" w:rsidRDefault="00CC4CF9">
      <w:pPr>
        <w:pStyle w:val="ConsPlusCell"/>
        <w:jc w:val="both"/>
      </w:pPr>
      <w:r w:rsidRPr="00061AB7">
        <w:t>43 1828     4     Аппаратура и системы контроля подготовки нефти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газа</w:t>
      </w:r>
    </w:p>
    <w:p w:rsidR="00CC4CF9" w:rsidRPr="00061AB7" w:rsidRDefault="00CC4CF9">
      <w:pPr>
        <w:pStyle w:val="ConsPlusCell"/>
        <w:jc w:val="both"/>
      </w:pPr>
      <w:r w:rsidRPr="00061AB7">
        <w:t>43 1829     9     Аппаратура процессов добычи, подготовки,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транспортирования и хранения нефти,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нефтепродуктов и газа прочая</w:t>
      </w:r>
    </w:p>
    <w:p w:rsidR="00CC4CF9" w:rsidRPr="00061AB7" w:rsidRDefault="00CC4CF9">
      <w:pPr>
        <w:pStyle w:val="ConsPlusCell"/>
        <w:jc w:val="both"/>
      </w:pPr>
      <w:r w:rsidRPr="00061AB7">
        <w:t>43 1830     5     Аппаратура / для гидрогазодинамических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исследований в скважинах</w:t>
      </w:r>
    </w:p>
    <w:p w:rsidR="00CC4CF9" w:rsidRPr="00061AB7" w:rsidRDefault="00CC4CF9">
      <w:pPr>
        <w:pStyle w:val="ConsPlusCell"/>
        <w:jc w:val="both"/>
      </w:pPr>
      <w:r w:rsidRPr="00061AB7">
        <w:t>43 1831     0     - для регистрации профилей притока пластовых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флюидов и поглощения рабочих агентов скважинная</w:t>
      </w:r>
    </w:p>
    <w:p w:rsidR="00CC4CF9" w:rsidRPr="00061AB7" w:rsidRDefault="00CC4CF9">
      <w:pPr>
        <w:pStyle w:val="ConsPlusCell"/>
        <w:jc w:val="both"/>
      </w:pPr>
      <w:r w:rsidRPr="00061AB7">
        <w:t>43 1832     6     - комплексная для определения давления,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расхода, температуры и влагосодержания нефти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скважинная</w:t>
      </w:r>
    </w:p>
    <w:p w:rsidR="00CC4CF9" w:rsidRPr="00061AB7" w:rsidRDefault="00CC4CF9">
      <w:pPr>
        <w:pStyle w:val="ConsPlusCell"/>
        <w:jc w:val="both"/>
      </w:pPr>
      <w:r w:rsidRPr="00061AB7">
        <w:t>43 1833     1     - для определения уровня жидкости в затрубном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пространстве</w:t>
      </w:r>
    </w:p>
    <w:p w:rsidR="00CC4CF9" w:rsidRPr="00061AB7" w:rsidRDefault="00CC4CF9">
      <w:pPr>
        <w:pStyle w:val="ConsPlusCell"/>
        <w:jc w:val="both"/>
      </w:pPr>
      <w:r w:rsidRPr="00061AB7">
        <w:t>43 1834     7     - для обработки результатов исследований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скважинах</w:t>
      </w:r>
    </w:p>
    <w:p w:rsidR="00CC4CF9" w:rsidRPr="00061AB7" w:rsidRDefault="00CC4CF9">
      <w:pPr>
        <w:pStyle w:val="ConsPlusCell"/>
        <w:jc w:val="both"/>
      </w:pPr>
      <w:r w:rsidRPr="00061AB7">
        <w:t>43 1835     2     Манометры и дифманометры автономные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дистанционные скважинные</w:t>
      </w:r>
    </w:p>
    <w:p w:rsidR="00CC4CF9" w:rsidRPr="00061AB7" w:rsidRDefault="00CC4CF9">
      <w:pPr>
        <w:pStyle w:val="ConsPlusCell"/>
        <w:jc w:val="both"/>
      </w:pPr>
      <w:r w:rsidRPr="00061AB7">
        <w:t>43 1839     4     Аппаратура для гидрогазодинамических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исследований в скважинах прочая</w:t>
      </w:r>
    </w:p>
    <w:p w:rsidR="00CC4CF9" w:rsidRPr="00061AB7" w:rsidRDefault="00CC4CF9">
      <w:pPr>
        <w:pStyle w:val="ConsPlusCell"/>
        <w:jc w:val="both"/>
      </w:pPr>
      <w:r w:rsidRPr="00061AB7">
        <w:t>43 1840     6     Аппаратура лабораторная для исследований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испытаний проб /</w:t>
      </w:r>
    </w:p>
    <w:p w:rsidR="00CC4CF9" w:rsidRPr="00061AB7" w:rsidRDefault="00CC4CF9">
      <w:pPr>
        <w:pStyle w:val="ConsPlusCell"/>
        <w:jc w:val="both"/>
      </w:pPr>
      <w:r w:rsidRPr="00061AB7">
        <w:t>43 1841     5     - пластовой нефти</w:t>
      </w:r>
    </w:p>
    <w:p w:rsidR="00CC4CF9" w:rsidRPr="00061AB7" w:rsidRDefault="00CC4CF9">
      <w:pPr>
        <w:pStyle w:val="ConsPlusCell"/>
        <w:jc w:val="both"/>
      </w:pPr>
      <w:r w:rsidRPr="00061AB7">
        <w:t>43 1842     0     - газоконденсатных смесей</w:t>
      </w:r>
    </w:p>
    <w:p w:rsidR="00CC4CF9" w:rsidRPr="00061AB7" w:rsidRDefault="00CC4CF9">
      <w:pPr>
        <w:pStyle w:val="ConsPlusCell"/>
        <w:jc w:val="both"/>
      </w:pPr>
      <w:r w:rsidRPr="00061AB7">
        <w:t>43 1843     6     - тампонажных материалов</w:t>
      </w:r>
    </w:p>
    <w:p w:rsidR="00CC4CF9" w:rsidRPr="00061AB7" w:rsidRDefault="00CC4CF9">
      <w:pPr>
        <w:pStyle w:val="ConsPlusCell"/>
        <w:jc w:val="both"/>
      </w:pPr>
      <w:r w:rsidRPr="00061AB7">
        <w:t>43 1844     1     - буровых растворов</w:t>
      </w:r>
    </w:p>
    <w:p w:rsidR="00CC4CF9" w:rsidRPr="00061AB7" w:rsidRDefault="00CC4CF9">
      <w:pPr>
        <w:pStyle w:val="ConsPlusCell"/>
        <w:jc w:val="both"/>
      </w:pPr>
      <w:r w:rsidRPr="00061AB7">
        <w:t>43 1849     9     - прочая</w:t>
      </w:r>
    </w:p>
    <w:p w:rsidR="00CC4CF9" w:rsidRPr="00061AB7" w:rsidRDefault="00CC4CF9">
      <w:pPr>
        <w:pStyle w:val="ConsPlusCell"/>
        <w:jc w:val="both"/>
      </w:pPr>
      <w:r w:rsidRPr="00061AB7">
        <w:t>43 1900     5     Запасные части к приборам для физических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исследований</w:t>
      </w:r>
    </w:p>
    <w:p w:rsidR="00CC4CF9" w:rsidRPr="00061AB7" w:rsidRDefault="00CC4CF9">
      <w:pPr>
        <w:pStyle w:val="ConsPlusCell"/>
        <w:jc w:val="both"/>
      </w:pPr>
      <w:r w:rsidRPr="00061AB7">
        <w:t>43 1910     2     Запасные части к приборам / метеорологическим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аэрологическим</w:t>
      </w:r>
    </w:p>
    <w:p w:rsidR="00CC4CF9" w:rsidRPr="00061AB7" w:rsidRDefault="00CC4CF9">
      <w:pPr>
        <w:pStyle w:val="ConsPlusCell"/>
        <w:jc w:val="both"/>
      </w:pPr>
      <w:r w:rsidRPr="00061AB7">
        <w:t>43 1911     5     - метеорологическим для измерения и регистрации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физических параметров атмосферы</w:t>
      </w:r>
    </w:p>
    <w:p w:rsidR="00CC4CF9" w:rsidRPr="00061AB7" w:rsidRDefault="00CC4CF9">
      <w:pPr>
        <w:pStyle w:val="ConsPlusCell"/>
        <w:jc w:val="both"/>
      </w:pPr>
      <w:r w:rsidRPr="00061AB7">
        <w:t>43 1912     0     - метеорологическим для измерения и регистрации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лучистой энергии, оптических и химических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параметров атмосферы</w:t>
      </w:r>
    </w:p>
    <w:p w:rsidR="00CC4CF9" w:rsidRPr="00061AB7" w:rsidRDefault="00CC4CF9">
      <w:pPr>
        <w:pStyle w:val="ConsPlusCell"/>
        <w:jc w:val="both"/>
      </w:pPr>
      <w:r w:rsidRPr="00061AB7">
        <w:t>43 1913     6     - метеорологическим для изменения и регистрации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физических параметров почвы, снежного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растительного покрова</w:t>
      </w:r>
    </w:p>
    <w:p w:rsidR="00CC4CF9" w:rsidRPr="00061AB7" w:rsidRDefault="00CC4CF9">
      <w:pPr>
        <w:pStyle w:val="ConsPlusCell"/>
        <w:jc w:val="both"/>
      </w:pPr>
      <w:r w:rsidRPr="00061AB7">
        <w:t>43 1914     1     - метеорологическим специализированным</w:t>
      </w:r>
    </w:p>
    <w:p w:rsidR="00CC4CF9" w:rsidRPr="00061AB7" w:rsidRDefault="00CC4CF9">
      <w:pPr>
        <w:pStyle w:val="ConsPlusCell"/>
        <w:jc w:val="both"/>
      </w:pPr>
      <w:r w:rsidRPr="00061AB7">
        <w:t>43 1915     7     - аэрологическим для измерения и регистрации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физических параметров атмосферы на высотах</w:t>
      </w:r>
    </w:p>
    <w:p w:rsidR="00CC4CF9" w:rsidRPr="00061AB7" w:rsidRDefault="00CC4CF9">
      <w:pPr>
        <w:pStyle w:val="ConsPlusCell"/>
        <w:jc w:val="both"/>
      </w:pPr>
      <w:r w:rsidRPr="00061AB7">
        <w:t>43 1916     2     - аэрологическим для измерения и регистрации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оптических, химических и радиоактивных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параметров атмосферы на высотах</w:t>
      </w:r>
    </w:p>
    <w:p w:rsidR="00CC4CF9" w:rsidRPr="00061AB7" w:rsidRDefault="00CC4CF9">
      <w:pPr>
        <w:pStyle w:val="ConsPlusCell"/>
        <w:jc w:val="both"/>
      </w:pPr>
      <w:r w:rsidRPr="00061AB7">
        <w:t>43 1917     8     - аэрологическим специализированным</w:t>
      </w:r>
    </w:p>
    <w:p w:rsidR="00CC4CF9" w:rsidRPr="00061AB7" w:rsidRDefault="00CC4CF9">
      <w:pPr>
        <w:pStyle w:val="ConsPlusCell"/>
        <w:jc w:val="both"/>
      </w:pPr>
      <w:r w:rsidRPr="00061AB7">
        <w:t>43 1920     4     Запасные части к приборам / (гидрологическим)</w:t>
      </w:r>
    </w:p>
    <w:p w:rsidR="00CC4CF9" w:rsidRPr="00061AB7" w:rsidRDefault="00CC4CF9">
      <w:pPr>
        <w:pStyle w:val="ConsPlusCell"/>
        <w:jc w:val="both"/>
      </w:pPr>
      <w:r w:rsidRPr="00061AB7">
        <w:t>43 1921     6     - морским для измерения и регистрации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динамических параметров моря</w:t>
      </w:r>
    </w:p>
    <w:p w:rsidR="00CC4CF9" w:rsidRPr="00061AB7" w:rsidRDefault="00CC4CF9">
      <w:pPr>
        <w:pStyle w:val="ConsPlusCell"/>
        <w:jc w:val="both"/>
      </w:pPr>
      <w:r w:rsidRPr="00061AB7">
        <w:t>43 1922     5     - морским для измерения и регистрации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физических параметров моря</w:t>
      </w:r>
    </w:p>
    <w:p w:rsidR="00CC4CF9" w:rsidRPr="00061AB7" w:rsidRDefault="00CC4CF9">
      <w:pPr>
        <w:pStyle w:val="ConsPlusCell"/>
        <w:jc w:val="both"/>
      </w:pPr>
      <w:r w:rsidRPr="00061AB7">
        <w:t>43 1923     0     - морским для измерения и регистрации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химических, оптических, радиоактивных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биологических параметров моря</w:t>
      </w:r>
    </w:p>
    <w:p w:rsidR="00CC4CF9" w:rsidRPr="00061AB7" w:rsidRDefault="00CC4CF9">
      <w:pPr>
        <w:pStyle w:val="ConsPlusCell"/>
        <w:jc w:val="both"/>
      </w:pPr>
      <w:r w:rsidRPr="00061AB7">
        <w:t>43 1924     6     - морским специализированным</w:t>
      </w:r>
    </w:p>
    <w:p w:rsidR="00CC4CF9" w:rsidRPr="00061AB7" w:rsidRDefault="00CC4CF9">
      <w:pPr>
        <w:pStyle w:val="ConsPlusCell"/>
        <w:jc w:val="both"/>
      </w:pPr>
      <w:r w:rsidRPr="00061AB7">
        <w:t>43 1925     1     - речным и озерным для измерения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регистрации динамических параметров рек и озер</w:t>
      </w:r>
    </w:p>
    <w:p w:rsidR="00CC4CF9" w:rsidRPr="00061AB7" w:rsidRDefault="00CC4CF9">
      <w:pPr>
        <w:pStyle w:val="ConsPlusCell"/>
        <w:jc w:val="both"/>
      </w:pPr>
      <w:r w:rsidRPr="00061AB7">
        <w:t>43 1926     7     - речным и озерным для измерения и регистрации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физических, оптических и химических параметров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рек и озер</w:t>
      </w:r>
    </w:p>
    <w:p w:rsidR="00CC4CF9" w:rsidRPr="00061AB7" w:rsidRDefault="00CC4CF9">
      <w:pPr>
        <w:pStyle w:val="ConsPlusCell"/>
        <w:jc w:val="both"/>
      </w:pPr>
      <w:r w:rsidRPr="00061AB7">
        <w:t>43 1927     2     - речным и озерным специализированным</w:t>
      </w:r>
    </w:p>
    <w:p w:rsidR="00CC4CF9" w:rsidRPr="00061AB7" w:rsidRDefault="00CC4CF9">
      <w:pPr>
        <w:pStyle w:val="ConsPlusCell"/>
        <w:jc w:val="both"/>
      </w:pPr>
      <w:r w:rsidRPr="00061AB7">
        <w:t>43 1930     9     Запасные части к / приборам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гидрометеорологическим</w:t>
      </w:r>
    </w:p>
    <w:p w:rsidR="00CC4CF9" w:rsidRPr="00061AB7" w:rsidRDefault="00CC4CF9">
      <w:pPr>
        <w:pStyle w:val="ConsPlusCell"/>
        <w:jc w:val="both"/>
      </w:pPr>
      <w:r w:rsidRPr="00061AB7">
        <w:t>43 1931     4     - приборам для измерения и регистрации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комплексов гидрометеорологических элементов</w:t>
      </w:r>
    </w:p>
    <w:p w:rsidR="00CC4CF9" w:rsidRPr="00061AB7" w:rsidRDefault="00CC4CF9">
      <w:pPr>
        <w:pStyle w:val="ConsPlusCell"/>
        <w:jc w:val="both"/>
      </w:pPr>
      <w:r w:rsidRPr="00061AB7">
        <w:t>43 1933     5     - приборам и оборудованию для проверки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гидрометеорологических приборов</w:t>
      </w:r>
    </w:p>
    <w:p w:rsidR="00CC4CF9" w:rsidRPr="00061AB7" w:rsidRDefault="00CC4CF9">
      <w:pPr>
        <w:pStyle w:val="ConsPlusCell"/>
        <w:jc w:val="both"/>
      </w:pPr>
      <w:r w:rsidRPr="00061AB7">
        <w:t>43 1934     0     - приборам и устройствам для искусственных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воздействий на погоду, климат и их отдельные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элементы</w:t>
      </w:r>
    </w:p>
    <w:p w:rsidR="00CC4CF9" w:rsidRPr="00061AB7" w:rsidRDefault="00CC4CF9">
      <w:pPr>
        <w:pStyle w:val="ConsPlusCell"/>
        <w:jc w:val="both"/>
      </w:pPr>
      <w:r w:rsidRPr="00061AB7">
        <w:t>43 1935     6     - приборам и устройствам для обработки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гидрометеорологических данных</w:t>
      </w:r>
    </w:p>
    <w:p w:rsidR="00CC4CF9" w:rsidRPr="00061AB7" w:rsidRDefault="00CC4CF9">
      <w:pPr>
        <w:pStyle w:val="ConsPlusCell"/>
        <w:jc w:val="both"/>
      </w:pPr>
      <w:r w:rsidRPr="00061AB7">
        <w:t>43 1936     1     - приборам и устройствам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гидрометеорологических прогностических расчетов</w:t>
      </w:r>
    </w:p>
    <w:p w:rsidR="00CC4CF9" w:rsidRPr="00061AB7" w:rsidRDefault="00CC4CF9">
      <w:pPr>
        <w:pStyle w:val="ConsPlusCell"/>
        <w:jc w:val="both"/>
      </w:pPr>
      <w:r w:rsidRPr="00061AB7">
        <w:t>43 1937     7     - установкам экспериментальным для изучения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гидрометеорологических процессов</w:t>
      </w:r>
    </w:p>
    <w:p w:rsidR="00CC4CF9" w:rsidRPr="00061AB7" w:rsidRDefault="00CC4CF9">
      <w:pPr>
        <w:pStyle w:val="ConsPlusCell"/>
        <w:jc w:val="both"/>
      </w:pPr>
      <w:r w:rsidRPr="00061AB7">
        <w:t>43 1938     2     - оборудованию и устройствам вспомогательным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гидрометеорологических наблюдений</w:t>
      </w:r>
    </w:p>
    <w:p w:rsidR="00CC4CF9" w:rsidRPr="00061AB7" w:rsidRDefault="00CC4CF9">
      <w:pPr>
        <w:pStyle w:val="ConsPlusCell"/>
        <w:jc w:val="both"/>
      </w:pPr>
      <w:r w:rsidRPr="00061AB7">
        <w:t>43 1940     3     Запасные части к / аппаратуре и оборудованию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полевых геофизических исследований</w:t>
      </w:r>
    </w:p>
    <w:p w:rsidR="00CC4CF9" w:rsidRPr="00061AB7" w:rsidRDefault="00CC4CF9">
      <w:pPr>
        <w:pStyle w:val="ConsPlusCell"/>
        <w:jc w:val="both"/>
      </w:pPr>
      <w:r w:rsidRPr="00061AB7">
        <w:t>43 1941     9     - аппаратуре для сейсмических исследований</w:t>
      </w:r>
    </w:p>
    <w:p w:rsidR="00CC4CF9" w:rsidRPr="00061AB7" w:rsidRDefault="00CC4CF9">
      <w:pPr>
        <w:pStyle w:val="ConsPlusCell"/>
        <w:jc w:val="both"/>
      </w:pPr>
      <w:r w:rsidRPr="00061AB7">
        <w:t>43 1942     4     - аппаратуре для гравиметрических исследований</w:t>
      </w:r>
    </w:p>
    <w:p w:rsidR="00CC4CF9" w:rsidRPr="00061AB7" w:rsidRDefault="00CC4CF9">
      <w:pPr>
        <w:pStyle w:val="ConsPlusCell"/>
        <w:jc w:val="both"/>
      </w:pPr>
      <w:r w:rsidRPr="00061AB7">
        <w:t>43 1943     3     - аппаратуре для магнитных исследований</w:t>
      </w:r>
    </w:p>
    <w:p w:rsidR="00CC4CF9" w:rsidRPr="00061AB7" w:rsidRDefault="00CC4CF9">
      <w:pPr>
        <w:pStyle w:val="ConsPlusCell"/>
        <w:jc w:val="both"/>
      </w:pPr>
      <w:r w:rsidRPr="00061AB7">
        <w:t>43 1944     5     - аппаратуре для электромагнитных исследований</w:t>
      </w:r>
    </w:p>
    <w:p w:rsidR="00CC4CF9" w:rsidRPr="00061AB7" w:rsidRDefault="00CC4CF9">
      <w:pPr>
        <w:pStyle w:val="ConsPlusCell"/>
        <w:jc w:val="both"/>
      </w:pPr>
      <w:r w:rsidRPr="00061AB7">
        <w:t>43 1945     0     - аппаратуре для радиометрических исследований</w:t>
      </w:r>
    </w:p>
    <w:p w:rsidR="00CC4CF9" w:rsidRPr="00061AB7" w:rsidRDefault="00CC4CF9">
      <w:pPr>
        <w:pStyle w:val="ConsPlusCell"/>
        <w:jc w:val="both"/>
      </w:pPr>
      <w:r w:rsidRPr="00061AB7">
        <w:t>43 1946     6     - аппаратуре для полевых геофизических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исследований комплексной</w:t>
      </w:r>
    </w:p>
    <w:p w:rsidR="00CC4CF9" w:rsidRPr="00061AB7" w:rsidRDefault="00CC4CF9">
      <w:pPr>
        <w:pStyle w:val="ConsPlusCell"/>
        <w:jc w:val="both"/>
      </w:pPr>
      <w:r w:rsidRPr="00061AB7">
        <w:t>43 1947     1     - аппаратуре для термических исследований</w:t>
      </w:r>
    </w:p>
    <w:p w:rsidR="00CC4CF9" w:rsidRPr="00061AB7" w:rsidRDefault="00CC4CF9">
      <w:pPr>
        <w:pStyle w:val="ConsPlusCell"/>
        <w:jc w:val="both"/>
      </w:pPr>
      <w:r w:rsidRPr="00061AB7">
        <w:t>43 1948     7     - оборудованию для полевых геофизических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исследований</w:t>
      </w:r>
    </w:p>
    <w:p w:rsidR="00CC4CF9" w:rsidRPr="00061AB7" w:rsidRDefault="00CC4CF9">
      <w:pPr>
        <w:pStyle w:val="ConsPlusCell"/>
        <w:jc w:val="both"/>
      </w:pPr>
      <w:r w:rsidRPr="00061AB7">
        <w:t>43 1950     8     Запасные части к / аппаратуре и оборудованию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геофизических исследований в скважинах</w:t>
      </w:r>
    </w:p>
    <w:p w:rsidR="00CC4CF9" w:rsidRPr="00061AB7" w:rsidRDefault="00CC4CF9">
      <w:pPr>
        <w:pStyle w:val="ConsPlusCell"/>
        <w:jc w:val="both"/>
      </w:pPr>
      <w:r w:rsidRPr="00061AB7">
        <w:t>43 1951     3     - аппаратуре наземной для исследований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каротажным кабелем</w:t>
      </w:r>
    </w:p>
    <w:p w:rsidR="00CC4CF9" w:rsidRPr="00061AB7" w:rsidRDefault="00CC4CF9">
      <w:pPr>
        <w:pStyle w:val="ConsPlusCell"/>
        <w:jc w:val="both"/>
      </w:pPr>
      <w:r w:rsidRPr="00061AB7">
        <w:t>43 1952     9     - аппаратуре для исследования разреза скважин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(скважинным приборам и наземным панелям)</w:t>
      </w:r>
    </w:p>
    <w:p w:rsidR="00CC4CF9" w:rsidRPr="00061AB7" w:rsidRDefault="00CC4CF9">
      <w:pPr>
        <w:pStyle w:val="ConsPlusCell"/>
        <w:jc w:val="both"/>
      </w:pPr>
      <w:r w:rsidRPr="00061AB7">
        <w:t>43 1953     4     - аппаратуре для контроля технического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состояния скважин и контроля разработки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нефтяных и газовых месторождений</w:t>
      </w:r>
    </w:p>
    <w:p w:rsidR="00CC4CF9" w:rsidRPr="00061AB7" w:rsidRDefault="00CC4CF9">
      <w:pPr>
        <w:pStyle w:val="ConsPlusCell"/>
        <w:jc w:val="both"/>
      </w:pPr>
      <w:r w:rsidRPr="00061AB7">
        <w:t>43 1954     7     - аппаратуре для исследований околоскважинного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или межскважинного пространства</w:t>
      </w:r>
    </w:p>
    <w:p w:rsidR="00CC4CF9" w:rsidRPr="00061AB7" w:rsidRDefault="00CC4CF9">
      <w:pPr>
        <w:pStyle w:val="ConsPlusCell"/>
        <w:jc w:val="both"/>
      </w:pPr>
      <w:r w:rsidRPr="00061AB7">
        <w:t>43 1955     5     - аппаратуре для исследований без каротажного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кабеля</w:t>
      </w:r>
    </w:p>
    <w:p w:rsidR="00CC4CF9" w:rsidRPr="00061AB7" w:rsidRDefault="00CC4CF9">
      <w:pPr>
        <w:pStyle w:val="ConsPlusCell"/>
        <w:jc w:val="both"/>
      </w:pPr>
      <w:r w:rsidRPr="00061AB7">
        <w:t>43 1956     0     - аппаратуре для исследования в скважинах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комплексной</w:t>
      </w:r>
    </w:p>
    <w:p w:rsidR="00CC4CF9" w:rsidRPr="00061AB7" w:rsidRDefault="00CC4CF9">
      <w:pPr>
        <w:pStyle w:val="ConsPlusCell"/>
        <w:jc w:val="both"/>
      </w:pPr>
      <w:r w:rsidRPr="00061AB7">
        <w:t>43 1957     6     - аппаратуре для обработки и интерпретации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результатов геофизических исследований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скважинах</w:t>
      </w:r>
    </w:p>
    <w:p w:rsidR="00CC4CF9" w:rsidRPr="00061AB7" w:rsidRDefault="00CC4CF9">
      <w:pPr>
        <w:pStyle w:val="ConsPlusCell"/>
        <w:jc w:val="both"/>
      </w:pPr>
      <w:r w:rsidRPr="00061AB7">
        <w:t>43 1958     1     - аппаратуре и оборудованию вспомогательным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исследований в скважинах</w:t>
      </w:r>
    </w:p>
    <w:p w:rsidR="00CC4CF9" w:rsidRPr="00061AB7" w:rsidRDefault="00CC4CF9">
      <w:pPr>
        <w:pStyle w:val="ConsPlusCell"/>
        <w:jc w:val="both"/>
      </w:pPr>
      <w:r w:rsidRPr="00061AB7">
        <w:t>43 1960     2     Запасные части к / аппаратуре и оборудованию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прострелочных работ бокового отбора пород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флюидов в скважинах и изучения петрофизических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свойств</w:t>
      </w:r>
    </w:p>
    <w:p w:rsidR="00CC4CF9" w:rsidRPr="00061AB7" w:rsidRDefault="00CC4CF9">
      <w:pPr>
        <w:pStyle w:val="ConsPlusCell"/>
        <w:jc w:val="both"/>
      </w:pPr>
      <w:r w:rsidRPr="00061AB7">
        <w:t>43 1961     8     - аппаратуре скважинной для перфораций</w:t>
      </w:r>
    </w:p>
    <w:p w:rsidR="00CC4CF9" w:rsidRPr="00061AB7" w:rsidRDefault="00CC4CF9">
      <w:pPr>
        <w:pStyle w:val="ConsPlusCell"/>
        <w:jc w:val="both"/>
      </w:pPr>
      <w:r w:rsidRPr="00061AB7">
        <w:t>43 1962     3     - аппаратуре для ликвидации аварий в скважинах</w:t>
      </w:r>
    </w:p>
    <w:p w:rsidR="00CC4CF9" w:rsidRPr="00061AB7" w:rsidRDefault="00CC4CF9">
      <w:pPr>
        <w:pStyle w:val="ConsPlusCell"/>
        <w:jc w:val="both"/>
      </w:pPr>
      <w:r w:rsidRPr="00061AB7">
        <w:t>43 1963     9     - аппаратуре скважинной для отбора образцов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пород и флюидов</w:t>
      </w:r>
    </w:p>
    <w:p w:rsidR="00CC4CF9" w:rsidRPr="00061AB7" w:rsidRDefault="00CC4CF9">
      <w:pPr>
        <w:pStyle w:val="ConsPlusCell"/>
        <w:jc w:val="both"/>
      </w:pPr>
      <w:r w:rsidRPr="00061AB7">
        <w:t>43 1964     4     - аппаратуре для изоляционных и ремонтных работ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 скважинах</w:t>
      </w:r>
    </w:p>
    <w:p w:rsidR="00CC4CF9" w:rsidRPr="00061AB7" w:rsidRDefault="00CC4CF9">
      <w:pPr>
        <w:pStyle w:val="ConsPlusCell"/>
        <w:jc w:val="both"/>
      </w:pPr>
      <w:r w:rsidRPr="00061AB7">
        <w:t>43 1965     0     - аппаратуре для повышения отдачи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приемистости пластов</w:t>
      </w:r>
    </w:p>
    <w:p w:rsidR="00CC4CF9" w:rsidRPr="00061AB7" w:rsidRDefault="00CC4CF9">
      <w:pPr>
        <w:pStyle w:val="ConsPlusCell"/>
        <w:jc w:val="both"/>
      </w:pPr>
      <w:r w:rsidRPr="00061AB7">
        <w:t>43 1966     5     - аппаратуре для изучения петрофизических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свойств</w:t>
      </w:r>
    </w:p>
    <w:p w:rsidR="00CC4CF9" w:rsidRPr="00061AB7" w:rsidRDefault="00CC4CF9">
      <w:pPr>
        <w:pStyle w:val="ConsPlusCell"/>
        <w:jc w:val="both"/>
      </w:pPr>
      <w:r w:rsidRPr="00061AB7">
        <w:t>43 1967     0     - лабораторным установкам для изучения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физических свойств горных пород при высоких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температурах и давлениях</w:t>
      </w:r>
    </w:p>
    <w:p w:rsidR="00CC4CF9" w:rsidRPr="00061AB7" w:rsidRDefault="00CC4CF9">
      <w:pPr>
        <w:pStyle w:val="ConsPlusCell"/>
        <w:jc w:val="both"/>
      </w:pPr>
      <w:r w:rsidRPr="00061AB7">
        <w:t>43 1968     6     - оборудованию вспомогательному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прострелочных работ, отбора пород и флюидов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скважинах, изучения петрофизических свойств</w:t>
      </w:r>
    </w:p>
    <w:p w:rsidR="00CC4CF9" w:rsidRPr="00061AB7" w:rsidRDefault="00CC4CF9">
      <w:pPr>
        <w:pStyle w:val="ConsPlusCell"/>
        <w:jc w:val="both"/>
      </w:pPr>
      <w:r w:rsidRPr="00061AB7">
        <w:t>43 1970     7     Запасные части к / приборам и аппаратуре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геологическим, гидрогеологическим</w:t>
      </w:r>
    </w:p>
    <w:p w:rsidR="00CC4CF9" w:rsidRPr="00061AB7" w:rsidRDefault="00CC4CF9">
      <w:pPr>
        <w:pStyle w:val="ConsPlusCell"/>
        <w:jc w:val="both"/>
      </w:pPr>
      <w:r w:rsidRPr="00061AB7">
        <w:t>43 1971     2     - приборам и аппаратуре инженерно 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геологическим</w:t>
      </w:r>
    </w:p>
    <w:p w:rsidR="00CC4CF9" w:rsidRPr="00061AB7" w:rsidRDefault="00CC4CF9">
      <w:pPr>
        <w:pStyle w:val="ConsPlusCell"/>
        <w:jc w:val="both"/>
      </w:pPr>
      <w:r w:rsidRPr="00061AB7">
        <w:t>43 1972     8     - приборам и аппаратуре геологическим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лабораторным</w:t>
      </w:r>
    </w:p>
    <w:p w:rsidR="00CC4CF9" w:rsidRPr="00061AB7" w:rsidRDefault="00CC4CF9">
      <w:pPr>
        <w:pStyle w:val="ConsPlusCell"/>
        <w:jc w:val="both"/>
      </w:pPr>
      <w:r w:rsidRPr="00061AB7">
        <w:t>43 1973     3     - приборам и аппаратуре для контроля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автоматизации процесса бурения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геолого-разведочных скважин</w:t>
      </w:r>
    </w:p>
    <w:p w:rsidR="00CC4CF9" w:rsidRPr="00061AB7" w:rsidRDefault="00CC4CF9">
      <w:pPr>
        <w:pStyle w:val="ConsPlusCell"/>
        <w:jc w:val="both"/>
      </w:pPr>
      <w:r w:rsidRPr="00061AB7">
        <w:t>43 1974     9     - приборам и аппаратуре гидрогеологическим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полевым</w:t>
      </w:r>
    </w:p>
    <w:p w:rsidR="00CC4CF9" w:rsidRPr="00061AB7" w:rsidRDefault="00CC4CF9">
      <w:pPr>
        <w:pStyle w:val="ConsPlusCell"/>
        <w:jc w:val="both"/>
      </w:pPr>
      <w:r w:rsidRPr="00061AB7">
        <w:t>43 1975     4     - приборам и аппаратуре гидрогеологическим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лабораторным</w:t>
      </w:r>
    </w:p>
    <w:p w:rsidR="00CC4CF9" w:rsidRPr="00061AB7" w:rsidRDefault="00CC4CF9">
      <w:pPr>
        <w:pStyle w:val="ConsPlusCell"/>
        <w:jc w:val="both"/>
      </w:pPr>
      <w:r w:rsidRPr="00061AB7">
        <w:t>43 1978     0     - оборудованию вспомогательному геологическому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гидрогеологическому</w:t>
      </w:r>
    </w:p>
    <w:p w:rsidR="00CC4CF9" w:rsidRPr="00061AB7" w:rsidRDefault="00CC4CF9">
      <w:pPr>
        <w:pStyle w:val="ConsPlusCell"/>
        <w:jc w:val="both"/>
      </w:pPr>
      <w:r w:rsidRPr="00061AB7">
        <w:t>43 1980     1     Запасные части к аппаратуре / и системам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контроля процессов бурения скважин, добычи,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подготовки, транспортирования и хранения нефти,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нефтепродуктов и газа</w:t>
      </w:r>
    </w:p>
    <w:p w:rsidR="00CC4CF9" w:rsidRPr="00061AB7" w:rsidRDefault="00CC4CF9">
      <w:pPr>
        <w:pStyle w:val="ConsPlusCell"/>
        <w:jc w:val="both"/>
      </w:pPr>
      <w:r w:rsidRPr="00061AB7">
        <w:t>43 1981     7     - и системам контроля наземных процессов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бурения скважин</w:t>
      </w:r>
    </w:p>
    <w:p w:rsidR="00CC4CF9" w:rsidRPr="00061AB7" w:rsidRDefault="00CC4CF9">
      <w:pPr>
        <w:pStyle w:val="ConsPlusCell"/>
        <w:jc w:val="both"/>
      </w:pPr>
      <w:r w:rsidRPr="00061AB7">
        <w:t>43 1982     2     - и системам контроля процессов добычи,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подготовки, транспортирования и хранения нефти,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нефтепродуктов и газа</w:t>
      </w:r>
    </w:p>
    <w:p w:rsidR="00CC4CF9" w:rsidRPr="00061AB7" w:rsidRDefault="00CC4CF9">
      <w:pPr>
        <w:pStyle w:val="ConsPlusCell"/>
        <w:jc w:val="both"/>
      </w:pPr>
      <w:r w:rsidRPr="00061AB7">
        <w:t>43 1983     8     - гидрогазодинамических исследований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скважинах</w:t>
      </w:r>
    </w:p>
    <w:p w:rsidR="00CC4CF9" w:rsidRPr="00061AB7" w:rsidRDefault="00CC4CF9">
      <w:pPr>
        <w:pStyle w:val="ConsPlusCell"/>
        <w:jc w:val="both"/>
      </w:pPr>
      <w:r w:rsidRPr="00061AB7">
        <w:t>43 1984     3     - лабораторной для исследования и испытания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проб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43 2000     5     Приборы, аппараты, оборудование и посуда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лабораторные из стекла, кварца и фарфора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43 2001     0     Приборы и аппаратура лабораторно-химические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стекла, фарфора и кварца (без стеклянных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вискозиметров, аэрометров, денсиметров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лактоденсиметров) *</w:t>
      </w:r>
    </w:p>
    <w:p w:rsidR="00CC4CF9" w:rsidRPr="00061AB7" w:rsidRDefault="00CC4CF9">
      <w:pPr>
        <w:pStyle w:val="ConsPlusCell"/>
        <w:jc w:val="both"/>
      </w:pPr>
      <w:r w:rsidRPr="00061AB7">
        <w:t>43 2100     9     Приборы и аппараты из стекла, кварца и фарфора</w:t>
      </w:r>
    </w:p>
    <w:p w:rsidR="00CC4CF9" w:rsidRPr="00061AB7" w:rsidRDefault="00CC4CF9">
      <w:pPr>
        <w:pStyle w:val="ConsPlusCell"/>
        <w:jc w:val="both"/>
      </w:pPr>
      <w:r w:rsidRPr="00061AB7">
        <w:t>43 2110     3     Приборы для / определения физико-механических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величин</w:t>
      </w:r>
    </w:p>
    <w:p w:rsidR="00CC4CF9" w:rsidRPr="00061AB7" w:rsidRDefault="00CC4CF9">
      <w:pPr>
        <w:pStyle w:val="ConsPlusCell"/>
        <w:jc w:val="both"/>
      </w:pPr>
      <w:r w:rsidRPr="00061AB7">
        <w:t>43 2111     9     - измерения плотности сред</w:t>
      </w:r>
    </w:p>
    <w:p w:rsidR="00CC4CF9" w:rsidRPr="00061AB7" w:rsidRDefault="00CC4CF9">
      <w:pPr>
        <w:pStyle w:val="ConsPlusCell"/>
        <w:jc w:val="both"/>
      </w:pPr>
      <w:r w:rsidRPr="00061AB7">
        <w:t>43 2112     4     - измерения вязкости жидкостей</w:t>
      </w:r>
    </w:p>
    <w:p w:rsidR="00CC4CF9" w:rsidRPr="00061AB7" w:rsidRDefault="00CC4CF9">
      <w:pPr>
        <w:pStyle w:val="ConsPlusCell"/>
        <w:jc w:val="both"/>
      </w:pPr>
      <w:r w:rsidRPr="00061AB7">
        <w:t>43 2113     5     - измерения давления и вакуума</w:t>
      </w:r>
    </w:p>
    <w:p w:rsidR="00CC4CF9" w:rsidRPr="00061AB7" w:rsidRDefault="00CC4CF9">
      <w:pPr>
        <w:pStyle w:val="ConsPlusCell"/>
        <w:jc w:val="both"/>
      </w:pPr>
      <w:r w:rsidRPr="00061AB7">
        <w:t>43 2114     5     - измерения времени</w:t>
      </w:r>
    </w:p>
    <w:p w:rsidR="00CC4CF9" w:rsidRPr="00061AB7" w:rsidRDefault="00CC4CF9">
      <w:pPr>
        <w:pStyle w:val="ConsPlusCell"/>
        <w:jc w:val="both"/>
      </w:pPr>
      <w:r w:rsidRPr="00061AB7">
        <w:t>43 2115     0     - измерения угла наклона</w:t>
      </w:r>
    </w:p>
    <w:p w:rsidR="00CC4CF9" w:rsidRPr="00061AB7" w:rsidRDefault="00CC4CF9">
      <w:pPr>
        <w:pStyle w:val="ConsPlusCell"/>
        <w:jc w:val="both"/>
      </w:pPr>
      <w:r w:rsidRPr="00061AB7">
        <w:t>43 2116     6     - измерения расхода жидкостей и газов</w:t>
      </w:r>
    </w:p>
    <w:p w:rsidR="00CC4CF9" w:rsidRPr="00061AB7" w:rsidRDefault="00CC4CF9">
      <w:pPr>
        <w:pStyle w:val="ConsPlusCell"/>
        <w:jc w:val="both"/>
      </w:pPr>
      <w:r w:rsidRPr="00061AB7">
        <w:t>43 2120     8     Приборы для измерения температуры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влажности</w:t>
      </w:r>
    </w:p>
    <w:p w:rsidR="00CC4CF9" w:rsidRPr="00061AB7" w:rsidRDefault="00CC4CF9">
      <w:pPr>
        <w:pStyle w:val="ConsPlusCell"/>
        <w:jc w:val="both"/>
      </w:pPr>
      <w:r w:rsidRPr="00061AB7">
        <w:t>43 2121     3     Термометры / лабораторные</w:t>
      </w:r>
    </w:p>
    <w:p w:rsidR="00CC4CF9" w:rsidRPr="00061AB7" w:rsidRDefault="00CC4CF9">
      <w:pPr>
        <w:pStyle w:val="ConsPlusCell"/>
        <w:jc w:val="both"/>
      </w:pPr>
      <w:r w:rsidRPr="00061AB7">
        <w:t>43 2122     9     - промышленные</w:t>
      </w:r>
    </w:p>
    <w:p w:rsidR="00CC4CF9" w:rsidRPr="00061AB7" w:rsidRDefault="00CC4CF9">
      <w:pPr>
        <w:pStyle w:val="ConsPlusCell"/>
        <w:jc w:val="both"/>
      </w:pPr>
      <w:r w:rsidRPr="00061AB7">
        <w:t>43 2123     4     - применяемые при испытании нефтепродуктов</w:t>
      </w:r>
    </w:p>
    <w:p w:rsidR="00CC4CF9" w:rsidRPr="00061AB7" w:rsidRDefault="00CC4CF9">
      <w:pPr>
        <w:pStyle w:val="ConsPlusCell"/>
        <w:jc w:val="both"/>
      </w:pPr>
      <w:r w:rsidRPr="00061AB7">
        <w:t>43 2124     9     - бытовые</w:t>
      </w:r>
    </w:p>
    <w:p w:rsidR="00CC4CF9" w:rsidRPr="00061AB7" w:rsidRDefault="00CC4CF9">
      <w:pPr>
        <w:pStyle w:val="ConsPlusCell"/>
        <w:jc w:val="both"/>
      </w:pPr>
      <w:r w:rsidRPr="00061AB7">
        <w:t>43 2125     5     - для сельского хозяйства</w:t>
      </w:r>
    </w:p>
    <w:p w:rsidR="00CC4CF9" w:rsidRPr="00061AB7" w:rsidRDefault="00CC4CF9">
      <w:pPr>
        <w:pStyle w:val="ConsPlusCell"/>
        <w:jc w:val="both"/>
      </w:pPr>
      <w:r w:rsidRPr="00061AB7">
        <w:t>43 2126     0     - специальные</w:t>
      </w:r>
    </w:p>
    <w:p w:rsidR="00CC4CF9" w:rsidRPr="00061AB7" w:rsidRDefault="00CC4CF9">
      <w:pPr>
        <w:pStyle w:val="ConsPlusCell"/>
        <w:jc w:val="both"/>
      </w:pPr>
      <w:r w:rsidRPr="00061AB7">
        <w:t>43 2127     6     - электроконтактные, термоконтакторы</w:t>
      </w:r>
    </w:p>
    <w:p w:rsidR="00CC4CF9" w:rsidRPr="00061AB7" w:rsidRDefault="00CC4CF9">
      <w:pPr>
        <w:pStyle w:val="ConsPlusCell"/>
        <w:jc w:val="both"/>
      </w:pPr>
      <w:r w:rsidRPr="00061AB7">
        <w:t>43 2128     1     - метеорологические и психрометры</w:t>
      </w:r>
    </w:p>
    <w:p w:rsidR="00CC4CF9" w:rsidRPr="00061AB7" w:rsidRDefault="00CC4CF9">
      <w:pPr>
        <w:pStyle w:val="ConsPlusCell"/>
        <w:jc w:val="both"/>
      </w:pPr>
      <w:r w:rsidRPr="00061AB7">
        <w:t>43 2129     7     Термометры бытовые детские для воды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43 2130     2     Приборы и аппараты количественного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качественного анализа веществ</w:t>
      </w:r>
    </w:p>
    <w:p w:rsidR="00CC4CF9" w:rsidRPr="00061AB7" w:rsidRDefault="00CC4CF9">
      <w:pPr>
        <w:pStyle w:val="ConsPlusCell"/>
        <w:jc w:val="both"/>
      </w:pPr>
      <w:r w:rsidRPr="00061AB7">
        <w:t>43 2131     8     Газоанализаторы</w:t>
      </w:r>
    </w:p>
    <w:p w:rsidR="00CC4CF9" w:rsidRPr="00061AB7" w:rsidRDefault="00CC4CF9">
      <w:pPr>
        <w:pStyle w:val="ConsPlusCell"/>
        <w:jc w:val="both"/>
      </w:pPr>
      <w:r w:rsidRPr="00061AB7">
        <w:t>43 2132     3     Аппараты количественного и качественного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анализа веществ</w:t>
      </w:r>
    </w:p>
    <w:p w:rsidR="00CC4CF9" w:rsidRPr="00061AB7" w:rsidRDefault="00CC4CF9">
      <w:pPr>
        <w:pStyle w:val="ConsPlusCell"/>
        <w:jc w:val="both"/>
      </w:pPr>
      <w:r w:rsidRPr="00061AB7">
        <w:t>43 2133     9     Приборы количественного и качественного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анализа веществ</w:t>
      </w:r>
    </w:p>
    <w:p w:rsidR="00CC4CF9" w:rsidRPr="00061AB7" w:rsidRDefault="00CC4CF9">
      <w:pPr>
        <w:pStyle w:val="ConsPlusCell"/>
        <w:jc w:val="both"/>
      </w:pPr>
      <w:r w:rsidRPr="00061AB7">
        <w:t>43 2134     4     Приборы и аппараты для микроанализа</w:t>
      </w:r>
    </w:p>
    <w:p w:rsidR="00CC4CF9" w:rsidRPr="00061AB7" w:rsidRDefault="00CC4CF9">
      <w:pPr>
        <w:pStyle w:val="ConsPlusCell"/>
        <w:jc w:val="both"/>
      </w:pPr>
      <w:r w:rsidRPr="00061AB7">
        <w:t>43 2140     7     Приборы и аппараты для / дистилляции, сушки,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разложения и получения веществ</w:t>
      </w:r>
    </w:p>
    <w:p w:rsidR="00CC4CF9" w:rsidRPr="00061AB7" w:rsidRDefault="00CC4CF9">
      <w:pPr>
        <w:pStyle w:val="ConsPlusCell"/>
        <w:jc w:val="both"/>
      </w:pPr>
      <w:r w:rsidRPr="00061AB7">
        <w:t>43 2141     2     - дисцилляции и разделения веществ</w:t>
      </w:r>
    </w:p>
    <w:p w:rsidR="00CC4CF9" w:rsidRPr="00061AB7" w:rsidRDefault="00CC4CF9">
      <w:pPr>
        <w:pStyle w:val="ConsPlusCell"/>
        <w:jc w:val="both"/>
      </w:pPr>
      <w:r w:rsidRPr="00061AB7">
        <w:t>43 2142     8     - сушки и концентрирования веществ</w:t>
      </w:r>
    </w:p>
    <w:p w:rsidR="00CC4CF9" w:rsidRPr="00061AB7" w:rsidRDefault="00CC4CF9">
      <w:pPr>
        <w:pStyle w:val="ConsPlusCell"/>
        <w:jc w:val="both"/>
      </w:pPr>
      <w:r w:rsidRPr="00061AB7">
        <w:t>43 2143     3     - разложения и получения веществ</w:t>
      </w:r>
    </w:p>
    <w:p w:rsidR="00CC4CF9" w:rsidRPr="00061AB7" w:rsidRDefault="00CC4CF9">
      <w:pPr>
        <w:pStyle w:val="ConsPlusCell"/>
        <w:jc w:val="both"/>
      </w:pPr>
      <w:r w:rsidRPr="00061AB7">
        <w:t>43 2150     1     Лаборатории (комплекты приборов, аппаратов,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оборудования и посуды) /</w:t>
      </w:r>
    </w:p>
    <w:p w:rsidR="00CC4CF9" w:rsidRPr="00061AB7" w:rsidRDefault="00CC4CF9">
      <w:pPr>
        <w:pStyle w:val="ConsPlusCell"/>
        <w:jc w:val="both"/>
      </w:pPr>
      <w:r w:rsidRPr="00061AB7">
        <w:t>43 2151     7     - стационарные</w:t>
      </w:r>
    </w:p>
    <w:p w:rsidR="00CC4CF9" w:rsidRPr="00061AB7" w:rsidRDefault="00CC4CF9">
      <w:pPr>
        <w:pStyle w:val="ConsPlusCell"/>
        <w:jc w:val="both"/>
      </w:pPr>
      <w:r w:rsidRPr="00061AB7">
        <w:t>43 2152     2     - переносные</w:t>
      </w:r>
    </w:p>
    <w:p w:rsidR="00CC4CF9" w:rsidRPr="00061AB7" w:rsidRDefault="00CC4CF9">
      <w:pPr>
        <w:pStyle w:val="ConsPlusCell"/>
        <w:jc w:val="both"/>
      </w:pPr>
      <w:r w:rsidRPr="00061AB7">
        <w:t>43 2160     6     Наборы типовые для лаборатории и приборы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демонстрации различных процессов</w:t>
      </w:r>
    </w:p>
    <w:p w:rsidR="00CC4CF9" w:rsidRPr="00061AB7" w:rsidRDefault="00CC4CF9">
      <w:pPr>
        <w:pStyle w:val="ConsPlusCell"/>
        <w:jc w:val="both"/>
      </w:pPr>
      <w:r w:rsidRPr="00061AB7">
        <w:t>43 2161     1     Наборы типовые для лабораторий</w:t>
      </w:r>
    </w:p>
    <w:p w:rsidR="00CC4CF9" w:rsidRPr="00061AB7" w:rsidRDefault="00CC4CF9">
      <w:pPr>
        <w:pStyle w:val="ConsPlusCell"/>
        <w:jc w:val="both"/>
      </w:pPr>
      <w:r w:rsidRPr="00061AB7">
        <w:t>43 2162     7     Приборы для демонстрации различных процессов</w:t>
      </w:r>
    </w:p>
    <w:p w:rsidR="00CC4CF9" w:rsidRPr="00061AB7" w:rsidRDefault="00CC4CF9">
      <w:pPr>
        <w:pStyle w:val="ConsPlusCell"/>
        <w:jc w:val="both"/>
      </w:pPr>
      <w:r w:rsidRPr="00061AB7">
        <w:t>43 2180     5     Приборы прочие, устройства вспомогательные,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заготовки, комплектующие изделия и запасные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части к приборам и аппаратам из стекла,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кварца и фарфора</w:t>
      </w:r>
    </w:p>
    <w:p w:rsidR="00CC4CF9" w:rsidRPr="00061AB7" w:rsidRDefault="00CC4CF9">
      <w:pPr>
        <w:pStyle w:val="ConsPlusCell"/>
        <w:jc w:val="both"/>
      </w:pPr>
      <w:r w:rsidRPr="00061AB7">
        <w:t>43 2181     0     Оправы</w:t>
      </w:r>
    </w:p>
    <w:p w:rsidR="00CC4CF9" w:rsidRPr="00061AB7" w:rsidRDefault="00CC4CF9">
      <w:pPr>
        <w:pStyle w:val="ConsPlusCell"/>
        <w:jc w:val="both"/>
      </w:pPr>
      <w:r w:rsidRPr="00061AB7">
        <w:t>43 2182     6     Заготовки из стекла</w:t>
      </w:r>
    </w:p>
    <w:p w:rsidR="00CC4CF9" w:rsidRPr="00061AB7" w:rsidRDefault="00CC4CF9">
      <w:pPr>
        <w:pStyle w:val="ConsPlusCell"/>
        <w:jc w:val="both"/>
      </w:pPr>
      <w:r w:rsidRPr="00061AB7">
        <w:t>43 2187     3     Устройства вспомогательные</w:t>
      </w:r>
    </w:p>
    <w:p w:rsidR="00CC4CF9" w:rsidRPr="00061AB7" w:rsidRDefault="00CC4CF9">
      <w:pPr>
        <w:pStyle w:val="ConsPlusCell"/>
        <w:jc w:val="both"/>
      </w:pPr>
      <w:r w:rsidRPr="00061AB7">
        <w:t>43 2188     9     Приборы и аппараты из стекла, кварца и фарфора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43 2189     4     Изделия комплектующие и запасные части 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приборам и аппаратам из стекла, кварца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фарфора</w:t>
      </w:r>
    </w:p>
    <w:p w:rsidR="00CC4CF9" w:rsidRPr="00061AB7" w:rsidRDefault="00CC4CF9">
      <w:pPr>
        <w:pStyle w:val="ConsPlusCell"/>
        <w:jc w:val="both"/>
      </w:pPr>
      <w:r w:rsidRPr="00061AB7">
        <w:t>43 2200     2     Переключатели жидкостные</w:t>
      </w:r>
    </w:p>
    <w:p w:rsidR="00CC4CF9" w:rsidRPr="00061AB7" w:rsidRDefault="00CC4CF9">
      <w:pPr>
        <w:pStyle w:val="ConsPlusCell"/>
        <w:jc w:val="both"/>
      </w:pPr>
      <w:r w:rsidRPr="00061AB7">
        <w:t>43 2210     7     Электропереключатели ртутные /</w:t>
      </w:r>
    </w:p>
    <w:p w:rsidR="00CC4CF9" w:rsidRPr="00061AB7" w:rsidRDefault="00CC4CF9">
      <w:pPr>
        <w:pStyle w:val="ConsPlusCell"/>
        <w:jc w:val="both"/>
      </w:pPr>
      <w:r w:rsidRPr="00061AB7">
        <w:t>43 2211     2     - двухконтактные</w:t>
      </w:r>
    </w:p>
    <w:p w:rsidR="00CC4CF9" w:rsidRPr="00061AB7" w:rsidRDefault="00CC4CF9">
      <w:pPr>
        <w:pStyle w:val="ConsPlusCell"/>
        <w:jc w:val="both"/>
      </w:pPr>
      <w:r w:rsidRPr="00061AB7">
        <w:t>43 2212     8     - четырехконтактные</w:t>
      </w:r>
    </w:p>
    <w:p w:rsidR="00CC4CF9" w:rsidRPr="00061AB7" w:rsidRDefault="00CC4CF9">
      <w:pPr>
        <w:pStyle w:val="ConsPlusCell"/>
        <w:jc w:val="both"/>
      </w:pPr>
      <w:r w:rsidRPr="00061AB7">
        <w:t>43 2213     3     - пятиконтактные</w:t>
      </w:r>
    </w:p>
    <w:p w:rsidR="00CC4CF9" w:rsidRPr="00061AB7" w:rsidRDefault="00CC4CF9">
      <w:pPr>
        <w:pStyle w:val="ConsPlusCell"/>
        <w:jc w:val="both"/>
      </w:pPr>
      <w:r w:rsidRPr="00061AB7">
        <w:t>43 2220     1     Электропереключатели жидкостные /</w:t>
      </w:r>
    </w:p>
    <w:p w:rsidR="00CC4CF9" w:rsidRPr="00061AB7" w:rsidRDefault="00CC4CF9">
      <w:pPr>
        <w:pStyle w:val="ConsPlusCell"/>
        <w:jc w:val="both"/>
      </w:pPr>
      <w:r w:rsidRPr="00061AB7">
        <w:t>43 2222     2     - трехконтактные</w:t>
      </w:r>
    </w:p>
    <w:p w:rsidR="00CC4CF9" w:rsidRPr="00061AB7" w:rsidRDefault="00CC4CF9">
      <w:pPr>
        <w:pStyle w:val="ConsPlusCell"/>
        <w:jc w:val="both"/>
      </w:pPr>
      <w:r w:rsidRPr="00061AB7">
        <w:t>43 2230     6     Термопереключатели ртутные /</w:t>
      </w:r>
    </w:p>
    <w:p w:rsidR="00CC4CF9" w:rsidRPr="00061AB7" w:rsidRDefault="00CC4CF9">
      <w:pPr>
        <w:pStyle w:val="ConsPlusCell"/>
        <w:jc w:val="both"/>
      </w:pPr>
      <w:r w:rsidRPr="00061AB7">
        <w:t>43 2232     7     - трехконтактные</w:t>
      </w:r>
    </w:p>
    <w:p w:rsidR="00CC4CF9" w:rsidRPr="00061AB7" w:rsidRDefault="00CC4CF9">
      <w:pPr>
        <w:pStyle w:val="ConsPlusCell"/>
        <w:jc w:val="both"/>
      </w:pPr>
      <w:r w:rsidRPr="00061AB7">
        <w:t>43 2400     3     Посуда лабораторная из стекла</w:t>
      </w:r>
    </w:p>
    <w:p w:rsidR="00CC4CF9" w:rsidRPr="00061AB7" w:rsidRDefault="00CC4CF9">
      <w:pPr>
        <w:pStyle w:val="ConsPlusCell"/>
        <w:jc w:val="both"/>
      </w:pPr>
      <w:r w:rsidRPr="00061AB7">
        <w:t>43 2410     4     Посуда лабораторная из химически стойкого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стекла (кроме посуды с взаимозаменяемыми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конусами)</w:t>
      </w:r>
    </w:p>
    <w:p w:rsidR="00CC4CF9" w:rsidRPr="00061AB7" w:rsidRDefault="00CC4CF9">
      <w:pPr>
        <w:pStyle w:val="ConsPlusCell"/>
        <w:jc w:val="both"/>
      </w:pPr>
      <w:r w:rsidRPr="00061AB7">
        <w:t>43 2411     7     Стаканы</w:t>
      </w:r>
    </w:p>
    <w:p w:rsidR="00CC4CF9" w:rsidRPr="00061AB7" w:rsidRDefault="00CC4CF9">
      <w:pPr>
        <w:pStyle w:val="ConsPlusCell"/>
        <w:jc w:val="both"/>
      </w:pPr>
      <w:r w:rsidRPr="00061AB7">
        <w:t>43 2412     5     Колбы</w:t>
      </w:r>
    </w:p>
    <w:p w:rsidR="00CC4CF9" w:rsidRPr="00061AB7" w:rsidRDefault="00CC4CF9">
      <w:pPr>
        <w:pStyle w:val="ConsPlusCell"/>
        <w:jc w:val="both"/>
      </w:pPr>
      <w:r w:rsidRPr="00061AB7">
        <w:t>43 2413     0     Пробирки</w:t>
      </w:r>
    </w:p>
    <w:p w:rsidR="00CC4CF9" w:rsidRPr="00061AB7" w:rsidRDefault="00CC4CF9">
      <w:pPr>
        <w:pStyle w:val="ConsPlusCell"/>
        <w:jc w:val="both"/>
      </w:pPr>
      <w:r w:rsidRPr="00061AB7">
        <w:t>43 2414     6     Стаканчики для взвешивания (бюксы), чашки</w:t>
      </w:r>
    </w:p>
    <w:p w:rsidR="00CC4CF9" w:rsidRPr="00061AB7" w:rsidRDefault="00CC4CF9">
      <w:pPr>
        <w:pStyle w:val="ConsPlusCell"/>
        <w:jc w:val="both"/>
      </w:pPr>
      <w:r w:rsidRPr="00061AB7">
        <w:t>43 2415     1     Сосуды, ванны и кюветы толстостенные</w:t>
      </w:r>
    </w:p>
    <w:p w:rsidR="00CC4CF9" w:rsidRPr="00061AB7" w:rsidRDefault="00CC4CF9">
      <w:pPr>
        <w:pStyle w:val="ConsPlusCell"/>
        <w:jc w:val="both"/>
      </w:pPr>
      <w:r w:rsidRPr="00061AB7">
        <w:t>43 2416     7     Цилиндры и рюмки</w:t>
      </w:r>
    </w:p>
    <w:p w:rsidR="00CC4CF9" w:rsidRPr="00061AB7" w:rsidRDefault="00CC4CF9">
      <w:pPr>
        <w:pStyle w:val="ConsPlusCell"/>
        <w:jc w:val="both"/>
      </w:pPr>
      <w:r w:rsidRPr="00061AB7">
        <w:t>43 2417     2     Меры вместимости</w:t>
      </w:r>
    </w:p>
    <w:p w:rsidR="00CC4CF9" w:rsidRPr="00061AB7" w:rsidRDefault="00CC4CF9">
      <w:pPr>
        <w:pStyle w:val="ConsPlusCell"/>
        <w:jc w:val="both"/>
      </w:pPr>
      <w:r w:rsidRPr="00061AB7">
        <w:t>43 2420     9     Посуда лабораторная из химически стойкого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стекла с взаимозаменяемыми конусами</w:t>
      </w:r>
    </w:p>
    <w:p w:rsidR="00CC4CF9" w:rsidRPr="00061AB7" w:rsidRDefault="00CC4CF9">
      <w:pPr>
        <w:pStyle w:val="ConsPlusCell"/>
        <w:jc w:val="both"/>
      </w:pPr>
      <w:r w:rsidRPr="00061AB7">
        <w:t>43 2422     0     Колбы</w:t>
      </w:r>
    </w:p>
    <w:p w:rsidR="00CC4CF9" w:rsidRPr="00061AB7" w:rsidRDefault="00CC4CF9">
      <w:pPr>
        <w:pStyle w:val="ConsPlusCell"/>
        <w:jc w:val="both"/>
      </w:pPr>
      <w:r w:rsidRPr="00061AB7">
        <w:t>43 2423     5     Пробирки</w:t>
      </w:r>
    </w:p>
    <w:p w:rsidR="00CC4CF9" w:rsidRPr="00061AB7" w:rsidRDefault="00CC4CF9">
      <w:pPr>
        <w:pStyle w:val="ConsPlusCell"/>
        <w:jc w:val="both"/>
      </w:pPr>
      <w:r w:rsidRPr="00061AB7">
        <w:t>43 2424     0     Стаканчики для взвешивания (бюксы)</w:t>
      </w:r>
    </w:p>
    <w:p w:rsidR="00CC4CF9" w:rsidRPr="00061AB7" w:rsidRDefault="00CC4CF9">
      <w:pPr>
        <w:pStyle w:val="ConsPlusCell"/>
        <w:jc w:val="both"/>
      </w:pPr>
      <w:r w:rsidRPr="00061AB7">
        <w:t>43 2427     7     Меры вместимости</w:t>
      </w:r>
    </w:p>
    <w:p w:rsidR="00CC4CF9" w:rsidRPr="00061AB7" w:rsidRDefault="00CC4CF9">
      <w:pPr>
        <w:pStyle w:val="ConsPlusCell"/>
        <w:jc w:val="both"/>
      </w:pPr>
      <w:r w:rsidRPr="00061AB7">
        <w:t>43 2430     3     Посуда лабораторная из термически стойкого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стекла (кроме посуды с взаимозаменяемыми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конусами)</w:t>
      </w:r>
    </w:p>
    <w:p w:rsidR="00CC4CF9" w:rsidRPr="00061AB7" w:rsidRDefault="00CC4CF9">
      <w:pPr>
        <w:pStyle w:val="ConsPlusCell"/>
        <w:jc w:val="both"/>
      </w:pPr>
      <w:r w:rsidRPr="00061AB7">
        <w:t>43 2431     9     Стаканы</w:t>
      </w:r>
    </w:p>
    <w:p w:rsidR="00CC4CF9" w:rsidRPr="00061AB7" w:rsidRDefault="00CC4CF9">
      <w:pPr>
        <w:pStyle w:val="ConsPlusCell"/>
        <w:jc w:val="both"/>
      </w:pPr>
      <w:r w:rsidRPr="00061AB7">
        <w:t>43 2432     4     Колбы</w:t>
      </w:r>
    </w:p>
    <w:p w:rsidR="00CC4CF9" w:rsidRPr="00061AB7" w:rsidRDefault="00CC4CF9">
      <w:pPr>
        <w:pStyle w:val="ConsPlusCell"/>
        <w:jc w:val="both"/>
      </w:pPr>
      <w:r w:rsidRPr="00061AB7">
        <w:t>43 2433     4     Пробирки</w:t>
      </w:r>
    </w:p>
    <w:p w:rsidR="00CC4CF9" w:rsidRPr="00061AB7" w:rsidRDefault="00CC4CF9">
      <w:pPr>
        <w:pStyle w:val="ConsPlusCell"/>
        <w:jc w:val="both"/>
      </w:pPr>
      <w:r w:rsidRPr="00061AB7">
        <w:t>43 2434     5     Чашки</w:t>
      </w:r>
    </w:p>
    <w:p w:rsidR="00CC4CF9" w:rsidRPr="00061AB7" w:rsidRDefault="00CC4CF9">
      <w:pPr>
        <w:pStyle w:val="ConsPlusCell"/>
        <w:jc w:val="both"/>
      </w:pPr>
      <w:r w:rsidRPr="00061AB7">
        <w:t>43 2435     0     Сосуды, ванны, банки толстостенные</w:t>
      </w:r>
    </w:p>
    <w:p w:rsidR="00CC4CF9" w:rsidRPr="00061AB7" w:rsidRDefault="00CC4CF9">
      <w:pPr>
        <w:pStyle w:val="ConsPlusCell"/>
        <w:jc w:val="both"/>
      </w:pPr>
      <w:r w:rsidRPr="00061AB7">
        <w:t>43 2440     8     Посуда лабораторная из термически стойкого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стекла с взаимозаменяемыми конусами</w:t>
      </w:r>
    </w:p>
    <w:p w:rsidR="00CC4CF9" w:rsidRPr="00061AB7" w:rsidRDefault="00CC4CF9">
      <w:pPr>
        <w:pStyle w:val="ConsPlusCell"/>
        <w:jc w:val="both"/>
      </w:pPr>
      <w:r w:rsidRPr="00061AB7">
        <w:t>43 2442     9     Колбы</w:t>
      </w:r>
    </w:p>
    <w:p w:rsidR="00CC4CF9" w:rsidRPr="00061AB7" w:rsidRDefault="00CC4CF9">
      <w:pPr>
        <w:pStyle w:val="ConsPlusCell"/>
        <w:jc w:val="both"/>
      </w:pPr>
      <w:r w:rsidRPr="00061AB7">
        <w:t>43 2443     4     Пробирки</w:t>
      </w:r>
    </w:p>
    <w:p w:rsidR="00CC4CF9" w:rsidRPr="00061AB7" w:rsidRDefault="00CC4CF9">
      <w:pPr>
        <w:pStyle w:val="ConsPlusCell"/>
        <w:jc w:val="both"/>
      </w:pPr>
      <w:r w:rsidRPr="00061AB7">
        <w:t>43 2450     2     Посуда лабораторная из термически и химически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стойкого стекла (кроме посуды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взаимозаменяемыми конусами)</w:t>
      </w:r>
    </w:p>
    <w:p w:rsidR="00CC4CF9" w:rsidRPr="00061AB7" w:rsidRDefault="00CC4CF9">
      <w:pPr>
        <w:pStyle w:val="ConsPlusCell"/>
        <w:jc w:val="both"/>
      </w:pPr>
      <w:r w:rsidRPr="00061AB7">
        <w:t>43 2451     8     Стаканы</w:t>
      </w:r>
    </w:p>
    <w:p w:rsidR="00CC4CF9" w:rsidRPr="00061AB7" w:rsidRDefault="00CC4CF9">
      <w:pPr>
        <w:pStyle w:val="ConsPlusCell"/>
        <w:jc w:val="both"/>
      </w:pPr>
      <w:r w:rsidRPr="00061AB7">
        <w:t>43 2452     3     Колбы</w:t>
      </w:r>
    </w:p>
    <w:p w:rsidR="00CC4CF9" w:rsidRPr="00061AB7" w:rsidRDefault="00CC4CF9">
      <w:pPr>
        <w:pStyle w:val="ConsPlusCell"/>
        <w:jc w:val="both"/>
      </w:pPr>
      <w:r w:rsidRPr="00061AB7">
        <w:t>43 2454     4     Чашки</w:t>
      </w:r>
    </w:p>
    <w:p w:rsidR="00CC4CF9" w:rsidRPr="00061AB7" w:rsidRDefault="00CC4CF9">
      <w:pPr>
        <w:pStyle w:val="ConsPlusCell"/>
        <w:jc w:val="both"/>
      </w:pPr>
      <w:r w:rsidRPr="00061AB7">
        <w:t>43 2459     1     Посуда лабораторная из термически и химически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стойкого стекла прочая</w:t>
      </w:r>
    </w:p>
    <w:p w:rsidR="00CC4CF9" w:rsidRPr="00061AB7" w:rsidRDefault="00CC4CF9">
      <w:pPr>
        <w:pStyle w:val="ConsPlusCell"/>
        <w:jc w:val="both"/>
      </w:pPr>
      <w:r w:rsidRPr="00061AB7">
        <w:t>43 2460     7     Посуда лабораторная из термически и химически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стойкого стекла с взаимозаменяемыми конусами</w:t>
      </w:r>
    </w:p>
    <w:p w:rsidR="00CC4CF9" w:rsidRPr="00061AB7" w:rsidRDefault="00CC4CF9">
      <w:pPr>
        <w:pStyle w:val="ConsPlusCell"/>
        <w:jc w:val="both"/>
      </w:pPr>
      <w:r w:rsidRPr="00061AB7">
        <w:t>43 2462     8     Колбы</w:t>
      </w:r>
    </w:p>
    <w:p w:rsidR="00CC4CF9" w:rsidRPr="00061AB7" w:rsidRDefault="00CC4CF9">
      <w:pPr>
        <w:pStyle w:val="ConsPlusCell"/>
        <w:jc w:val="both"/>
      </w:pPr>
      <w:r w:rsidRPr="00061AB7">
        <w:t>43 2500     3     Оборудование лабораторное из стекла</w:t>
      </w:r>
    </w:p>
    <w:p w:rsidR="00CC4CF9" w:rsidRPr="00061AB7" w:rsidRDefault="00CC4CF9">
      <w:pPr>
        <w:pStyle w:val="ConsPlusCell"/>
        <w:jc w:val="both"/>
      </w:pPr>
      <w:r w:rsidRPr="00061AB7">
        <w:t>43 2510     8     Оборудование лабораторное из химически стойкого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стекла (кроме оборудования с взаимозаменяемыми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конусами)</w:t>
      </w:r>
    </w:p>
    <w:p w:rsidR="00CC4CF9" w:rsidRPr="00061AB7" w:rsidRDefault="00CC4CF9">
      <w:pPr>
        <w:pStyle w:val="ConsPlusCell"/>
        <w:jc w:val="both"/>
      </w:pPr>
      <w:r w:rsidRPr="00061AB7">
        <w:t>43 2511     3     Элементы соединительные для сборки приборов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аппаратов</w:t>
      </w:r>
    </w:p>
    <w:p w:rsidR="00CC4CF9" w:rsidRPr="00061AB7" w:rsidRDefault="00CC4CF9">
      <w:pPr>
        <w:pStyle w:val="ConsPlusCell"/>
        <w:jc w:val="both"/>
      </w:pPr>
      <w:r w:rsidRPr="00061AB7">
        <w:t>43 2512     9     Изделия для / дистилляции и экстрагирования</w:t>
      </w:r>
    </w:p>
    <w:p w:rsidR="00CC4CF9" w:rsidRPr="00061AB7" w:rsidRDefault="00CC4CF9">
      <w:pPr>
        <w:pStyle w:val="ConsPlusCell"/>
        <w:jc w:val="both"/>
      </w:pPr>
      <w:r w:rsidRPr="00061AB7">
        <w:t>43 2514     4     - фильтрации и дозировки</w:t>
      </w:r>
    </w:p>
    <w:p w:rsidR="00CC4CF9" w:rsidRPr="00061AB7" w:rsidRDefault="00CC4CF9">
      <w:pPr>
        <w:pStyle w:val="ConsPlusCell"/>
        <w:jc w:val="both"/>
      </w:pPr>
      <w:r w:rsidRPr="00061AB7">
        <w:t>43 2515     5     - очистки и сушки</w:t>
      </w:r>
    </w:p>
    <w:p w:rsidR="00CC4CF9" w:rsidRPr="00061AB7" w:rsidRDefault="00CC4CF9">
      <w:pPr>
        <w:pStyle w:val="ConsPlusCell"/>
        <w:jc w:val="both"/>
      </w:pPr>
      <w:r w:rsidRPr="00061AB7">
        <w:t>43 2516     0     - отбора и хранения</w:t>
      </w:r>
    </w:p>
    <w:p w:rsidR="00CC4CF9" w:rsidRPr="00061AB7" w:rsidRDefault="00CC4CF9">
      <w:pPr>
        <w:pStyle w:val="ConsPlusCell"/>
        <w:jc w:val="both"/>
      </w:pPr>
      <w:r w:rsidRPr="00061AB7">
        <w:t>43 2517     6     Трубки и палочки</w:t>
      </w:r>
    </w:p>
    <w:p w:rsidR="00CC4CF9" w:rsidRPr="00061AB7" w:rsidRDefault="00CC4CF9">
      <w:pPr>
        <w:pStyle w:val="ConsPlusCell"/>
        <w:jc w:val="both"/>
      </w:pPr>
      <w:r w:rsidRPr="00061AB7">
        <w:t>43 2518     1     Изделия прочие</w:t>
      </w:r>
    </w:p>
    <w:p w:rsidR="00CC4CF9" w:rsidRPr="00061AB7" w:rsidRDefault="00CC4CF9">
      <w:pPr>
        <w:pStyle w:val="ConsPlusCell"/>
        <w:jc w:val="both"/>
      </w:pPr>
      <w:r w:rsidRPr="00061AB7">
        <w:t>43 2520     2     Оборудование лабораторное из химически стойкого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стекла с взаимозаменяемыми конусами</w:t>
      </w:r>
    </w:p>
    <w:p w:rsidR="00CC4CF9" w:rsidRPr="00061AB7" w:rsidRDefault="00CC4CF9">
      <w:pPr>
        <w:pStyle w:val="ConsPlusCell"/>
        <w:jc w:val="both"/>
      </w:pPr>
      <w:r w:rsidRPr="00061AB7">
        <w:t>43 2521     8     Соединительные элементы для сборки приборов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аппаратов</w:t>
      </w:r>
    </w:p>
    <w:p w:rsidR="00CC4CF9" w:rsidRPr="00061AB7" w:rsidRDefault="00CC4CF9">
      <w:pPr>
        <w:pStyle w:val="ConsPlusCell"/>
        <w:jc w:val="both"/>
      </w:pPr>
      <w:r w:rsidRPr="00061AB7">
        <w:t>43 2522     3     Изделия для / дистилляции и экстрагирования</w:t>
      </w:r>
    </w:p>
    <w:p w:rsidR="00CC4CF9" w:rsidRPr="00061AB7" w:rsidRDefault="00CC4CF9">
      <w:pPr>
        <w:pStyle w:val="ConsPlusCell"/>
        <w:jc w:val="both"/>
      </w:pPr>
      <w:r w:rsidRPr="00061AB7">
        <w:t>43 2524     4     - фильтрации и дозировки</w:t>
      </w:r>
    </w:p>
    <w:p w:rsidR="00CC4CF9" w:rsidRPr="00061AB7" w:rsidRDefault="00CC4CF9">
      <w:pPr>
        <w:pStyle w:val="ConsPlusCell"/>
        <w:jc w:val="both"/>
      </w:pPr>
      <w:r w:rsidRPr="00061AB7">
        <w:t>43 2525     8     - очистки и сушки</w:t>
      </w:r>
    </w:p>
    <w:p w:rsidR="00CC4CF9" w:rsidRPr="00061AB7" w:rsidRDefault="00CC4CF9">
      <w:pPr>
        <w:pStyle w:val="ConsPlusCell"/>
        <w:jc w:val="both"/>
      </w:pPr>
      <w:r w:rsidRPr="00061AB7">
        <w:t>43 2526     5     - отбора и хранения</w:t>
      </w:r>
    </w:p>
    <w:p w:rsidR="00CC4CF9" w:rsidRPr="00061AB7" w:rsidRDefault="00CC4CF9">
      <w:pPr>
        <w:pStyle w:val="ConsPlusCell"/>
        <w:jc w:val="both"/>
      </w:pPr>
      <w:r w:rsidRPr="00061AB7">
        <w:t>43 2528     6     Изделия прочие</w:t>
      </w:r>
    </w:p>
    <w:p w:rsidR="00CC4CF9" w:rsidRPr="00061AB7" w:rsidRDefault="00CC4CF9">
      <w:pPr>
        <w:pStyle w:val="ConsPlusCell"/>
        <w:jc w:val="both"/>
      </w:pPr>
      <w:r w:rsidRPr="00061AB7">
        <w:t>43 2530     7     Оборудование лабораторное из термически стойкого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стекла (кроме оборудования с взаимозаменяемыми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конусами)</w:t>
      </w:r>
    </w:p>
    <w:p w:rsidR="00CC4CF9" w:rsidRPr="00061AB7" w:rsidRDefault="00CC4CF9">
      <w:pPr>
        <w:pStyle w:val="ConsPlusCell"/>
        <w:jc w:val="both"/>
      </w:pPr>
      <w:r w:rsidRPr="00061AB7">
        <w:t>43 2531     2     Соединительные элементы для сборки приборов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аппаратов</w:t>
      </w:r>
    </w:p>
    <w:p w:rsidR="00CC4CF9" w:rsidRPr="00061AB7" w:rsidRDefault="00CC4CF9">
      <w:pPr>
        <w:pStyle w:val="ConsPlusCell"/>
        <w:jc w:val="both"/>
      </w:pPr>
      <w:r w:rsidRPr="00061AB7">
        <w:t>43 2532     8     Изделия для дистилляции и экстрагирования</w:t>
      </w:r>
    </w:p>
    <w:p w:rsidR="00CC4CF9" w:rsidRPr="00061AB7" w:rsidRDefault="00CC4CF9">
      <w:pPr>
        <w:pStyle w:val="ConsPlusCell"/>
        <w:jc w:val="both"/>
      </w:pPr>
      <w:r w:rsidRPr="00061AB7">
        <w:t>43 2534     9     Изделия для фильтрации и дозировки</w:t>
      </w:r>
    </w:p>
    <w:p w:rsidR="00CC4CF9" w:rsidRPr="00061AB7" w:rsidRDefault="00CC4CF9">
      <w:pPr>
        <w:pStyle w:val="ConsPlusCell"/>
        <w:jc w:val="both"/>
      </w:pPr>
      <w:r w:rsidRPr="00061AB7">
        <w:t>43 2535     4     Изделия для чистки и сушки</w:t>
      </w:r>
    </w:p>
    <w:p w:rsidR="00CC4CF9" w:rsidRPr="00061AB7" w:rsidRDefault="00CC4CF9">
      <w:pPr>
        <w:pStyle w:val="ConsPlusCell"/>
        <w:jc w:val="both"/>
      </w:pPr>
      <w:r w:rsidRPr="00061AB7">
        <w:t>43 2537     5     Трубки</w:t>
      </w:r>
    </w:p>
    <w:p w:rsidR="00CC4CF9" w:rsidRPr="00061AB7" w:rsidRDefault="00CC4CF9">
      <w:pPr>
        <w:pStyle w:val="ConsPlusCell"/>
        <w:jc w:val="both"/>
      </w:pPr>
      <w:r w:rsidRPr="00061AB7">
        <w:t>43 2538     0     Изделия прочие</w:t>
      </w:r>
    </w:p>
    <w:p w:rsidR="00CC4CF9" w:rsidRPr="00061AB7" w:rsidRDefault="00CC4CF9">
      <w:pPr>
        <w:pStyle w:val="ConsPlusCell"/>
        <w:jc w:val="both"/>
      </w:pPr>
      <w:r w:rsidRPr="00061AB7">
        <w:t>43 2540     1     Оборудование лабораторное из термически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стойкого стекла с взаимозаменяемыми конусами</w:t>
      </w:r>
    </w:p>
    <w:p w:rsidR="00CC4CF9" w:rsidRPr="00061AB7" w:rsidRDefault="00CC4CF9">
      <w:pPr>
        <w:pStyle w:val="ConsPlusCell"/>
        <w:jc w:val="both"/>
      </w:pPr>
      <w:r w:rsidRPr="00061AB7">
        <w:t>43 2541     7     Соединительные элементы для сборки приборов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аппаратов</w:t>
      </w:r>
    </w:p>
    <w:p w:rsidR="00CC4CF9" w:rsidRPr="00061AB7" w:rsidRDefault="00CC4CF9">
      <w:pPr>
        <w:pStyle w:val="ConsPlusCell"/>
        <w:jc w:val="both"/>
      </w:pPr>
      <w:r w:rsidRPr="00061AB7">
        <w:t>43 2542     2     Изделия для дистилляции и экстрагирования</w:t>
      </w:r>
    </w:p>
    <w:p w:rsidR="00CC4CF9" w:rsidRPr="00061AB7" w:rsidRDefault="00CC4CF9">
      <w:pPr>
        <w:pStyle w:val="ConsPlusCell"/>
        <w:jc w:val="both"/>
      </w:pPr>
      <w:r w:rsidRPr="00061AB7">
        <w:t>43 2544     3     Изделия для фильтрации и дозировки</w:t>
      </w:r>
    </w:p>
    <w:p w:rsidR="00CC4CF9" w:rsidRPr="00061AB7" w:rsidRDefault="00CC4CF9">
      <w:pPr>
        <w:pStyle w:val="ConsPlusCell"/>
        <w:jc w:val="both"/>
      </w:pPr>
      <w:r w:rsidRPr="00061AB7">
        <w:t>43 2545     9     Изделия для очистки и сушки</w:t>
      </w:r>
    </w:p>
    <w:p w:rsidR="00CC4CF9" w:rsidRPr="00061AB7" w:rsidRDefault="00CC4CF9">
      <w:pPr>
        <w:pStyle w:val="ConsPlusCell"/>
        <w:jc w:val="both"/>
      </w:pPr>
      <w:r w:rsidRPr="00061AB7">
        <w:t>43 2548     5     Оборудование лабораторное из термически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стойкого стекла с взаимозаменяемыми конусами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прочее</w:t>
      </w:r>
    </w:p>
    <w:p w:rsidR="00CC4CF9" w:rsidRPr="00061AB7" w:rsidRDefault="00CC4CF9">
      <w:pPr>
        <w:pStyle w:val="ConsPlusCell"/>
        <w:jc w:val="both"/>
      </w:pPr>
      <w:r w:rsidRPr="00061AB7">
        <w:t>43 2600     7     Посуда лабораторная из кварца</w:t>
      </w:r>
    </w:p>
    <w:p w:rsidR="00CC4CF9" w:rsidRPr="00061AB7" w:rsidRDefault="00CC4CF9">
      <w:pPr>
        <w:pStyle w:val="ConsPlusCell"/>
        <w:jc w:val="both"/>
      </w:pPr>
      <w:r w:rsidRPr="00061AB7">
        <w:t>43 2610     1     Посуда лабораторная из прозрачного кварцевого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стекла</w:t>
      </w:r>
    </w:p>
    <w:p w:rsidR="00CC4CF9" w:rsidRPr="00061AB7" w:rsidRDefault="00CC4CF9">
      <w:pPr>
        <w:pStyle w:val="ConsPlusCell"/>
        <w:jc w:val="both"/>
      </w:pPr>
      <w:r w:rsidRPr="00061AB7">
        <w:t>43 2611     7     Стаканы</w:t>
      </w:r>
    </w:p>
    <w:p w:rsidR="00CC4CF9" w:rsidRPr="00061AB7" w:rsidRDefault="00CC4CF9">
      <w:pPr>
        <w:pStyle w:val="ConsPlusCell"/>
        <w:jc w:val="both"/>
      </w:pPr>
      <w:r w:rsidRPr="00061AB7">
        <w:t>43 2612     2     Колбы</w:t>
      </w:r>
    </w:p>
    <w:p w:rsidR="00CC4CF9" w:rsidRPr="00061AB7" w:rsidRDefault="00CC4CF9">
      <w:pPr>
        <w:pStyle w:val="ConsPlusCell"/>
        <w:jc w:val="both"/>
      </w:pPr>
      <w:r w:rsidRPr="00061AB7">
        <w:t>43 2613     8     Пробирки</w:t>
      </w:r>
    </w:p>
    <w:p w:rsidR="00CC4CF9" w:rsidRPr="00061AB7" w:rsidRDefault="00CC4CF9">
      <w:pPr>
        <w:pStyle w:val="ConsPlusCell"/>
        <w:jc w:val="both"/>
      </w:pPr>
      <w:r w:rsidRPr="00061AB7">
        <w:t>43 2614     3     Чашки</w:t>
      </w:r>
    </w:p>
    <w:p w:rsidR="00CC4CF9" w:rsidRPr="00061AB7" w:rsidRDefault="00CC4CF9">
      <w:pPr>
        <w:pStyle w:val="ConsPlusCell"/>
        <w:jc w:val="both"/>
      </w:pPr>
      <w:r w:rsidRPr="00061AB7">
        <w:t>43 2615     9     Тигли</w:t>
      </w:r>
    </w:p>
    <w:p w:rsidR="00CC4CF9" w:rsidRPr="00061AB7" w:rsidRDefault="00CC4CF9">
      <w:pPr>
        <w:pStyle w:val="ConsPlusCell"/>
        <w:jc w:val="both"/>
      </w:pPr>
      <w:r w:rsidRPr="00061AB7">
        <w:t>43 2620     6     Посуда лабораторная из непрозрачного кварцевого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стекла</w:t>
      </w:r>
    </w:p>
    <w:p w:rsidR="00CC4CF9" w:rsidRPr="00061AB7" w:rsidRDefault="00CC4CF9">
      <w:pPr>
        <w:pStyle w:val="ConsPlusCell"/>
        <w:jc w:val="both"/>
      </w:pPr>
      <w:r w:rsidRPr="00061AB7">
        <w:t>43 2622     7     Колбы</w:t>
      </w:r>
    </w:p>
    <w:p w:rsidR="00CC4CF9" w:rsidRPr="00061AB7" w:rsidRDefault="00CC4CF9">
      <w:pPr>
        <w:pStyle w:val="ConsPlusCell"/>
        <w:jc w:val="both"/>
      </w:pPr>
      <w:r w:rsidRPr="00061AB7">
        <w:t>43 2623     2     Сосуды, кюветы, ванны</w:t>
      </w:r>
    </w:p>
    <w:p w:rsidR="00CC4CF9" w:rsidRPr="00061AB7" w:rsidRDefault="00CC4CF9">
      <w:pPr>
        <w:pStyle w:val="ConsPlusCell"/>
        <w:jc w:val="both"/>
      </w:pPr>
      <w:r w:rsidRPr="00061AB7">
        <w:t>43 2624     8     Чашки</w:t>
      </w:r>
    </w:p>
    <w:p w:rsidR="00CC4CF9" w:rsidRPr="00061AB7" w:rsidRDefault="00CC4CF9">
      <w:pPr>
        <w:pStyle w:val="ConsPlusCell"/>
        <w:jc w:val="both"/>
      </w:pPr>
      <w:r w:rsidRPr="00061AB7">
        <w:t>43 2625     3     Тигли</w:t>
      </w:r>
    </w:p>
    <w:p w:rsidR="00CC4CF9" w:rsidRPr="00061AB7" w:rsidRDefault="00CC4CF9">
      <w:pPr>
        <w:pStyle w:val="ConsPlusCell"/>
        <w:jc w:val="both"/>
      </w:pPr>
      <w:r w:rsidRPr="00061AB7">
        <w:t>43 2700     0     Оборудование лабораторное из кварца</w:t>
      </w:r>
    </w:p>
    <w:p w:rsidR="00CC4CF9" w:rsidRPr="00061AB7" w:rsidRDefault="00CC4CF9">
      <w:pPr>
        <w:pStyle w:val="ConsPlusCell"/>
        <w:jc w:val="both"/>
      </w:pPr>
      <w:r w:rsidRPr="00061AB7">
        <w:t>43 2710     5     Оборудование лабораторное из прозрачного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кварцевого стекла</w:t>
      </w:r>
    </w:p>
    <w:p w:rsidR="00CC4CF9" w:rsidRPr="00061AB7" w:rsidRDefault="00CC4CF9">
      <w:pPr>
        <w:pStyle w:val="ConsPlusCell"/>
        <w:jc w:val="both"/>
      </w:pPr>
      <w:r w:rsidRPr="00061AB7">
        <w:t>43 2711     0     Реторты</w:t>
      </w:r>
    </w:p>
    <w:p w:rsidR="00CC4CF9" w:rsidRPr="00061AB7" w:rsidRDefault="00CC4CF9">
      <w:pPr>
        <w:pStyle w:val="ConsPlusCell"/>
        <w:jc w:val="both"/>
      </w:pPr>
      <w:r w:rsidRPr="00061AB7">
        <w:t>43 2712     6     Воронки</w:t>
      </w:r>
    </w:p>
    <w:p w:rsidR="00CC4CF9" w:rsidRPr="00061AB7" w:rsidRDefault="00CC4CF9">
      <w:pPr>
        <w:pStyle w:val="ConsPlusCell"/>
        <w:jc w:val="both"/>
      </w:pPr>
      <w:r w:rsidRPr="00061AB7">
        <w:t>43 2714     7     Колпаки</w:t>
      </w:r>
    </w:p>
    <w:p w:rsidR="00CC4CF9" w:rsidRPr="00061AB7" w:rsidRDefault="00CC4CF9">
      <w:pPr>
        <w:pStyle w:val="ConsPlusCell"/>
        <w:jc w:val="both"/>
      </w:pPr>
      <w:r w:rsidRPr="00061AB7">
        <w:t>43 2718     9     Изделия прочие</w:t>
      </w:r>
    </w:p>
    <w:p w:rsidR="00CC4CF9" w:rsidRPr="00061AB7" w:rsidRDefault="00CC4CF9">
      <w:pPr>
        <w:pStyle w:val="ConsPlusCell"/>
        <w:jc w:val="both"/>
      </w:pPr>
      <w:r w:rsidRPr="00061AB7">
        <w:t>43 2720     2     Оборудование лабораторное из непрозрачного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кварцевого стекла</w:t>
      </w:r>
    </w:p>
    <w:p w:rsidR="00CC4CF9" w:rsidRPr="00061AB7" w:rsidRDefault="00CC4CF9">
      <w:pPr>
        <w:pStyle w:val="ConsPlusCell"/>
        <w:jc w:val="both"/>
      </w:pPr>
      <w:r w:rsidRPr="00061AB7">
        <w:t>43 2722     0     Колпаки и крышки</w:t>
      </w:r>
    </w:p>
    <w:p w:rsidR="00CC4CF9" w:rsidRPr="00061AB7" w:rsidRDefault="00CC4CF9">
      <w:pPr>
        <w:pStyle w:val="ConsPlusCell"/>
        <w:jc w:val="both"/>
      </w:pPr>
      <w:r w:rsidRPr="00061AB7">
        <w:t>43 2723     6     Муфели</w:t>
      </w:r>
    </w:p>
    <w:p w:rsidR="00CC4CF9" w:rsidRPr="00061AB7" w:rsidRDefault="00CC4CF9">
      <w:pPr>
        <w:pStyle w:val="ConsPlusCell"/>
        <w:jc w:val="both"/>
      </w:pPr>
      <w:r w:rsidRPr="00061AB7">
        <w:t>43 2724     1     Муфты и кольца</w:t>
      </w:r>
    </w:p>
    <w:p w:rsidR="00CC4CF9" w:rsidRPr="00061AB7" w:rsidRDefault="00CC4CF9">
      <w:pPr>
        <w:pStyle w:val="ConsPlusCell"/>
        <w:jc w:val="both"/>
      </w:pPr>
      <w:r w:rsidRPr="00061AB7">
        <w:t>43 2728     3     Изделия прочие</w:t>
      </w:r>
    </w:p>
    <w:p w:rsidR="00CC4CF9" w:rsidRPr="00061AB7" w:rsidRDefault="00CC4CF9">
      <w:pPr>
        <w:pStyle w:val="ConsPlusCell"/>
        <w:jc w:val="both"/>
      </w:pPr>
      <w:r w:rsidRPr="00061AB7">
        <w:t>43 2800     4     Посуда и оборудование лабораторное из фарфора</w:t>
      </w:r>
    </w:p>
    <w:p w:rsidR="00CC4CF9" w:rsidRPr="00061AB7" w:rsidRDefault="00CC4CF9">
      <w:pPr>
        <w:pStyle w:val="ConsPlusCell"/>
        <w:jc w:val="both"/>
      </w:pPr>
      <w:r w:rsidRPr="00061AB7">
        <w:t>43 2810     9     Посуда лабораторная из фарфора</w:t>
      </w:r>
    </w:p>
    <w:p w:rsidR="00CC4CF9" w:rsidRPr="00061AB7" w:rsidRDefault="00CC4CF9">
      <w:pPr>
        <w:pStyle w:val="ConsPlusCell"/>
        <w:jc w:val="both"/>
      </w:pPr>
      <w:r w:rsidRPr="00061AB7">
        <w:t>43 2811     4     Стаканы, сосуды и кружки</w:t>
      </w:r>
    </w:p>
    <w:p w:rsidR="00CC4CF9" w:rsidRPr="00061AB7" w:rsidRDefault="00CC4CF9">
      <w:pPr>
        <w:pStyle w:val="ConsPlusCell"/>
        <w:jc w:val="both"/>
      </w:pPr>
      <w:r w:rsidRPr="00061AB7">
        <w:t>43 2812     6     Кастрюли и чашки</w:t>
      </w:r>
    </w:p>
    <w:p w:rsidR="00CC4CF9" w:rsidRPr="00061AB7" w:rsidRDefault="00CC4CF9">
      <w:pPr>
        <w:pStyle w:val="ConsPlusCell"/>
        <w:jc w:val="both"/>
      </w:pPr>
      <w:r w:rsidRPr="00061AB7">
        <w:t>43 2813     5     Ложки и шпатели</w:t>
      </w:r>
    </w:p>
    <w:p w:rsidR="00CC4CF9" w:rsidRPr="00061AB7" w:rsidRDefault="00CC4CF9">
      <w:pPr>
        <w:pStyle w:val="ConsPlusCell"/>
        <w:jc w:val="both"/>
      </w:pPr>
      <w:r w:rsidRPr="00061AB7">
        <w:t>43 2814     0     Тигли и крышки к ним</w:t>
      </w:r>
    </w:p>
    <w:p w:rsidR="00CC4CF9" w:rsidRPr="00061AB7" w:rsidRDefault="00CC4CF9">
      <w:pPr>
        <w:pStyle w:val="ConsPlusCell"/>
        <w:jc w:val="both"/>
      </w:pPr>
      <w:r w:rsidRPr="00061AB7">
        <w:t>43 2820     3     Оборудование лабораторное из фарфора</w:t>
      </w:r>
    </w:p>
    <w:p w:rsidR="00CC4CF9" w:rsidRPr="00061AB7" w:rsidRDefault="00CC4CF9">
      <w:pPr>
        <w:pStyle w:val="ConsPlusCell"/>
        <w:jc w:val="both"/>
      </w:pPr>
      <w:r w:rsidRPr="00061AB7">
        <w:t>43 2821     9     Вставки для эксикаторов</w:t>
      </w:r>
    </w:p>
    <w:p w:rsidR="00CC4CF9" w:rsidRPr="00061AB7" w:rsidRDefault="00CC4CF9">
      <w:pPr>
        <w:pStyle w:val="ConsPlusCell"/>
        <w:jc w:val="both"/>
      </w:pPr>
      <w:r w:rsidRPr="00061AB7">
        <w:t>43 2822     4     Воронки, фильтры и наконечники</w:t>
      </w:r>
    </w:p>
    <w:p w:rsidR="00CC4CF9" w:rsidRPr="00061AB7" w:rsidRDefault="00CC4CF9">
      <w:pPr>
        <w:pStyle w:val="ConsPlusCell"/>
        <w:jc w:val="both"/>
      </w:pPr>
      <w:r w:rsidRPr="00061AB7">
        <w:t>43 2823     0     Треугольники для тиглей, кольца и бусы</w:t>
      </w:r>
    </w:p>
    <w:p w:rsidR="00CC4CF9" w:rsidRPr="00061AB7" w:rsidRDefault="00CC4CF9">
      <w:pPr>
        <w:pStyle w:val="ConsPlusCell"/>
        <w:jc w:val="both"/>
      </w:pPr>
      <w:r w:rsidRPr="00061AB7">
        <w:t>43 2824     5     Барабаны для шаровых мельниц и шары к ним</w:t>
      </w:r>
    </w:p>
    <w:p w:rsidR="00CC4CF9" w:rsidRPr="00061AB7" w:rsidRDefault="00CC4CF9">
      <w:pPr>
        <w:pStyle w:val="ConsPlusCell"/>
        <w:jc w:val="both"/>
      </w:pPr>
      <w:r w:rsidRPr="00061AB7">
        <w:t>43 2825     0     Лодочки, ступки и пестики</w:t>
      </w:r>
    </w:p>
    <w:p w:rsidR="00CC4CF9" w:rsidRPr="00061AB7" w:rsidRDefault="00CC4CF9">
      <w:pPr>
        <w:pStyle w:val="ConsPlusCell"/>
        <w:jc w:val="both"/>
      </w:pPr>
      <w:r w:rsidRPr="00061AB7">
        <w:t>43 2826     6     Котлы до 150 л</w:t>
      </w:r>
    </w:p>
    <w:p w:rsidR="00CC4CF9" w:rsidRPr="00061AB7" w:rsidRDefault="00CC4CF9">
      <w:pPr>
        <w:pStyle w:val="ConsPlusCell"/>
        <w:jc w:val="both"/>
      </w:pPr>
      <w:r w:rsidRPr="00061AB7">
        <w:t>43 2827     1     Трубки</w:t>
      </w:r>
    </w:p>
    <w:p w:rsidR="00CC4CF9" w:rsidRPr="00061AB7" w:rsidRDefault="00CC4CF9">
      <w:pPr>
        <w:pStyle w:val="ConsPlusCell"/>
        <w:jc w:val="both"/>
      </w:pPr>
      <w:r w:rsidRPr="00061AB7">
        <w:t>43 2828     7     Оборудование лабораторное из фарфора прочее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43 4000     0     Специальные средства технологического оснащения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приборостроительной промышленности, узлы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специального применения для изделий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приборостроения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43 4100     4     Оборудование специальное для обработки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металлов, технических камней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приборостроительной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43 4110     9     Оборудование специальное / литейное</w:t>
      </w:r>
    </w:p>
    <w:p w:rsidR="00CC4CF9" w:rsidRPr="00061AB7" w:rsidRDefault="00CC4CF9">
      <w:pPr>
        <w:pStyle w:val="ConsPlusCell"/>
        <w:jc w:val="both"/>
      </w:pPr>
      <w:r w:rsidRPr="00061AB7">
        <w:t>43 4111     4     - для подготовки литья</w:t>
      </w:r>
    </w:p>
    <w:p w:rsidR="00CC4CF9" w:rsidRPr="00061AB7" w:rsidRDefault="00CC4CF9">
      <w:pPr>
        <w:pStyle w:val="ConsPlusCell"/>
        <w:jc w:val="both"/>
      </w:pPr>
      <w:r w:rsidRPr="00061AB7">
        <w:t>43 4112     7     - для производства литья</w:t>
      </w:r>
    </w:p>
    <w:p w:rsidR="00CC4CF9" w:rsidRPr="00061AB7" w:rsidRDefault="00CC4CF9">
      <w:pPr>
        <w:pStyle w:val="ConsPlusCell"/>
        <w:jc w:val="both"/>
      </w:pPr>
      <w:r w:rsidRPr="00061AB7">
        <w:t>43 4113     5     - для подготовки литых изделий</w:t>
      </w:r>
    </w:p>
    <w:p w:rsidR="00CC4CF9" w:rsidRPr="00061AB7" w:rsidRDefault="00CC4CF9">
      <w:pPr>
        <w:pStyle w:val="ConsPlusCell"/>
        <w:jc w:val="both"/>
      </w:pPr>
      <w:r w:rsidRPr="00061AB7">
        <w:t>43 4119     8     - литейное прочее</w:t>
      </w:r>
    </w:p>
    <w:p w:rsidR="00CC4CF9" w:rsidRPr="00061AB7" w:rsidRDefault="00CC4CF9">
      <w:pPr>
        <w:pStyle w:val="ConsPlusCell"/>
        <w:jc w:val="both"/>
      </w:pPr>
      <w:r w:rsidRPr="00061AB7">
        <w:t>43 4120     3     Оборудование специальное для / порошковой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металлургии</w:t>
      </w:r>
    </w:p>
    <w:p w:rsidR="00CC4CF9" w:rsidRPr="00061AB7" w:rsidRDefault="00CC4CF9">
      <w:pPr>
        <w:pStyle w:val="ConsPlusCell"/>
        <w:jc w:val="both"/>
      </w:pPr>
      <w:r w:rsidRPr="00061AB7">
        <w:t>43 4121     9     - подготовки порошка</w:t>
      </w:r>
    </w:p>
    <w:p w:rsidR="00CC4CF9" w:rsidRPr="00061AB7" w:rsidRDefault="00CC4CF9">
      <w:pPr>
        <w:pStyle w:val="ConsPlusCell"/>
        <w:jc w:val="both"/>
      </w:pPr>
      <w:r w:rsidRPr="00061AB7">
        <w:t>43 4122     4     - формирования изделий из порошка</w:t>
      </w:r>
    </w:p>
    <w:p w:rsidR="00CC4CF9" w:rsidRPr="00061AB7" w:rsidRDefault="00CC4CF9">
      <w:pPr>
        <w:pStyle w:val="ConsPlusCell"/>
        <w:jc w:val="both"/>
      </w:pPr>
      <w:r w:rsidRPr="00061AB7">
        <w:t>43 4129     2     - порошковой металлургии прочее</w:t>
      </w:r>
    </w:p>
    <w:p w:rsidR="00CC4CF9" w:rsidRPr="00061AB7" w:rsidRDefault="00CC4CF9">
      <w:pPr>
        <w:pStyle w:val="ConsPlusCell"/>
        <w:jc w:val="both"/>
      </w:pPr>
      <w:r w:rsidRPr="00061AB7">
        <w:t>43 4130     8     Оборудование специальное / для обработки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давлением</w:t>
      </w:r>
    </w:p>
    <w:p w:rsidR="00CC4CF9" w:rsidRPr="00061AB7" w:rsidRDefault="00CC4CF9">
      <w:pPr>
        <w:pStyle w:val="ConsPlusCell"/>
        <w:jc w:val="both"/>
      </w:pPr>
      <w:r w:rsidRPr="00061AB7">
        <w:t>43 4131     3     - кузнечно-прессовое</w:t>
      </w:r>
    </w:p>
    <w:p w:rsidR="00CC4CF9" w:rsidRPr="00061AB7" w:rsidRDefault="00CC4CF9">
      <w:pPr>
        <w:pStyle w:val="ConsPlusCell"/>
        <w:jc w:val="both"/>
      </w:pPr>
      <w:r w:rsidRPr="00061AB7">
        <w:t>43 4132     9     - вспомогательное</w:t>
      </w:r>
    </w:p>
    <w:p w:rsidR="00CC4CF9" w:rsidRPr="00061AB7" w:rsidRDefault="00CC4CF9">
      <w:pPr>
        <w:pStyle w:val="ConsPlusCell"/>
        <w:jc w:val="both"/>
      </w:pPr>
      <w:r w:rsidRPr="00061AB7">
        <w:t>43 4139     7     - для обработки давлением прочее</w:t>
      </w:r>
    </w:p>
    <w:p w:rsidR="00CC4CF9" w:rsidRPr="00061AB7" w:rsidRDefault="00CC4CF9">
      <w:pPr>
        <w:pStyle w:val="ConsPlusCell"/>
        <w:jc w:val="both"/>
      </w:pPr>
      <w:r w:rsidRPr="00061AB7">
        <w:t>43 4140     2     Оборудование специальное / для обработки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резанием</w:t>
      </w:r>
    </w:p>
    <w:p w:rsidR="00CC4CF9" w:rsidRPr="00061AB7" w:rsidRDefault="00CC4CF9">
      <w:pPr>
        <w:pStyle w:val="ConsPlusCell"/>
        <w:jc w:val="both"/>
      </w:pPr>
      <w:r w:rsidRPr="00061AB7">
        <w:t>43 4141     8     - токарное</w:t>
      </w:r>
    </w:p>
    <w:p w:rsidR="00CC4CF9" w:rsidRPr="00061AB7" w:rsidRDefault="00CC4CF9">
      <w:pPr>
        <w:pStyle w:val="ConsPlusCell"/>
        <w:jc w:val="both"/>
      </w:pPr>
      <w:r w:rsidRPr="00061AB7">
        <w:t>43 4142     3     - сверлильно-расточное</w:t>
      </w:r>
    </w:p>
    <w:p w:rsidR="00CC4CF9" w:rsidRPr="00061AB7" w:rsidRDefault="00CC4CF9">
      <w:pPr>
        <w:pStyle w:val="ConsPlusCell"/>
        <w:jc w:val="both"/>
      </w:pPr>
      <w:r w:rsidRPr="00061AB7">
        <w:t>43 4143     9     - строгальное и долбежное</w:t>
      </w:r>
    </w:p>
    <w:p w:rsidR="00CC4CF9" w:rsidRPr="00061AB7" w:rsidRDefault="00CC4CF9">
      <w:pPr>
        <w:pStyle w:val="ConsPlusCell"/>
        <w:jc w:val="both"/>
      </w:pPr>
      <w:r w:rsidRPr="00061AB7">
        <w:t>43 4144     4     - протяжное, фрезерное и зубообрабатывающее</w:t>
      </w:r>
    </w:p>
    <w:p w:rsidR="00CC4CF9" w:rsidRPr="00061AB7" w:rsidRDefault="00CC4CF9">
      <w:pPr>
        <w:pStyle w:val="ConsPlusCell"/>
        <w:jc w:val="both"/>
      </w:pPr>
      <w:r w:rsidRPr="00061AB7">
        <w:t>43 4145     8     - шлифовальное</w:t>
      </w:r>
    </w:p>
    <w:p w:rsidR="00CC4CF9" w:rsidRPr="00061AB7" w:rsidRDefault="00CC4CF9">
      <w:pPr>
        <w:pStyle w:val="ConsPlusCell"/>
        <w:jc w:val="both"/>
      </w:pPr>
      <w:r w:rsidRPr="00061AB7">
        <w:t>43 4146     5     - отрезное</w:t>
      </w:r>
    </w:p>
    <w:p w:rsidR="00CC4CF9" w:rsidRPr="00061AB7" w:rsidRDefault="00CC4CF9">
      <w:pPr>
        <w:pStyle w:val="ConsPlusCell"/>
        <w:jc w:val="both"/>
      </w:pPr>
      <w:r w:rsidRPr="00061AB7">
        <w:t>43 4147     0     - электрофизическое и электрохимическое</w:t>
      </w:r>
    </w:p>
    <w:p w:rsidR="00CC4CF9" w:rsidRPr="00061AB7" w:rsidRDefault="00CC4CF9">
      <w:pPr>
        <w:pStyle w:val="ConsPlusCell"/>
        <w:jc w:val="both"/>
      </w:pPr>
      <w:r w:rsidRPr="00061AB7">
        <w:t>43 4149     1     - для обработки резанием прочее</w:t>
      </w:r>
    </w:p>
    <w:p w:rsidR="00CC4CF9" w:rsidRPr="00061AB7" w:rsidRDefault="00CC4CF9">
      <w:pPr>
        <w:pStyle w:val="ConsPlusCell"/>
        <w:jc w:val="both"/>
      </w:pPr>
      <w:r w:rsidRPr="00061AB7">
        <w:t>43 4150     7     Оборудование специальное для термической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обработки</w:t>
      </w:r>
    </w:p>
    <w:p w:rsidR="00CC4CF9" w:rsidRPr="00061AB7" w:rsidRDefault="00CC4CF9">
      <w:pPr>
        <w:pStyle w:val="ConsPlusCell"/>
        <w:jc w:val="both"/>
      </w:pPr>
      <w:r w:rsidRPr="00061AB7">
        <w:t>43 4151     2     Полуавтоматические и автоматические линии</w:t>
      </w:r>
    </w:p>
    <w:p w:rsidR="00CC4CF9" w:rsidRPr="00061AB7" w:rsidRDefault="00CC4CF9">
      <w:pPr>
        <w:pStyle w:val="ConsPlusCell"/>
        <w:jc w:val="both"/>
      </w:pPr>
      <w:r w:rsidRPr="00061AB7">
        <w:t>43 4152     8     Агрегатное оборудование</w:t>
      </w:r>
    </w:p>
    <w:p w:rsidR="00CC4CF9" w:rsidRPr="00061AB7" w:rsidRDefault="00CC4CF9">
      <w:pPr>
        <w:pStyle w:val="ConsPlusCell"/>
        <w:jc w:val="both"/>
      </w:pPr>
      <w:r w:rsidRPr="00061AB7">
        <w:t>43 4153     3     Печи термические специального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43 4159     6     Оборудование специальное для термической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обработки прочее</w:t>
      </w:r>
    </w:p>
    <w:p w:rsidR="00CC4CF9" w:rsidRPr="00061AB7" w:rsidRDefault="00CC4CF9">
      <w:pPr>
        <w:pStyle w:val="ConsPlusCell"/>
        <w:jc w:val="both"/>
      </w:pPr>
      <w:r w:rsidRPr="00061AB7">
        <w:t>43 4200     8     Оборудование специальное для нанесения покрытий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производства изделий из пластмасс, резины,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стекла и камней для приборостроительной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43 4210     2     Оборудование специальное для / гальванических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покрытий</w:t>
      </w:r>
    </w:p>
    <w:p w:rsidR="00CC4CF9" w:rsidRPr="00061AB7" w:rsidRDefault="00CC4CF9">
      <w:pPr>
        <w:pStyle w:val="ConsPlusCell"/>
        <w:jc w:val="both"/>
      </w:pPr>
      <w:r w:rsidRPr="00061AB7">
        <w:t>43 4211     8     - подготовки поверхности изделий к нанесению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гальванических покрытий</w:t>
      </w:r>
    </w:p>
    <w:p w:rsidR="00CC4CF9" w:rsidRPr="00061AB7" w:rsidRDefault="00CC4CF9">
      <w:pPr>
        <w:pStyle w:val="ConsPlusCell"/>
        <w:jc w:val="both"/>
      </w:pPr>
      <w:r w:rsidRPr="00061AB7">
        <w:t>43 4212     3     - нанесения гальванических покрытий</w:t>
      </w:r>
    </w:p>
    <w:p w:rsidR="00CC4CF9" w:rsidRPr="00061AB7" w:rsidRDefault="00CC4CF9">
      <w:pPr>
        <w:pStyle w:val="ConsPlusCell"/>
        <w:jc w:val="both"/>
      </w:pPr>
      <w:r w:rsidRPr="00061AB7">
        <w:t>43 4213     9     - моечно-сушильных операций</w:t>
      </w:r>
    </w:p>
    <w:p w:rsidR="00CC4CF9" w:rsidRPr="00061AB7" w:rsidRDefault="00CC4CF9">
      <w:pPr>
        <w:pStyle w:val="ConsPlusCell"/>
        <w:jc w:val="both"/>
      </w:pPr>
      <w:r w:rsidRPr="00061AB7">
        <w:t>43 4219     1     - гальванических покрытий прочее</w:t>
      </w:r>
    </w:p>
    <w:p w:rsidR="00CC4CF9" w:rsidRPr="00061AB7" w:rsidRDefault="00CC4CF9">
      <w:pPr>
        <w:pStyle w:val="ConsPlusCell"/>
        <w:jc w:val="both"/>
      </w:pPr>
      <w:r w:rsidRPr="00061AB7">
        <w:t>43 4220     7     Оборудование специальное для / лакокрасочных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покрытий</w:t>
      </w:r>
    </w:p>
    <w:p w:rsidR="00CC4CF9" w:rsidRPr="00061AB7" w:rsidRDefault="00CC4CF9">
      <w:pPr>
        <w:pStyle w:val="ConsPlusCell"/>
        <w:jc w:val="both"/>
      </w:pPr>
      <w:r w:rsidRPr="00061AB7">
        <w:t>43 4221     2     - подготовки поверхности изделий к нанесению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лакокрасочных покрытий</w:t>
      </w:r>
    </w:p>
    <w:p w:rsidR="00CC4CF9" w:rsidRPr="00061AB7" w:rsidRDefault="00CC4CF9">
      <w:pPr>
        <w:pStyle w:val="ConsPlusCell"/>
        <w:jc w:val="both"/>
      </w:pPr>
      <w:r w:rsidRPr="00061AB7">
        <w:t>43 4222     8     - нанесения лакокрасочных покрытий</w:t>
      </w:r>
    </w:p>
    <w:p w:rsidR="00CC4CF9" w:rsidRPr="00061AB7" w:rsidRDefault="00CC4CF9">
      <w:pPr>
        <w:pStyle w:val="ConsPlusCell"/>
        <w:jc w:val="both"/>
      </w:pPr>
      <w:r w:rsidRPr="00061AB7">
        <w:t>43 4223     3     - сушки лакокрасочных покрытий</w:t>
      </w:r>
    </w:p>
    <w:p w:rsidR="00CC4CF9" w:rsidRPr="00061AB7" w:rsidRDefault="00CC4CF9">
      <w:pPr>
        <w:pStyle w:val="ConsPlusCell"/>
        <w:jc w:val="both"/>
      </w:pPr>
      <w:r w:rsidRPr="00061AB7">
        <w:t>43 4229     6     - лакокрасочных покрытий прочее</w:t>
      </w:r>
    </w:p>
    <w:p w:rsidR="00CC4CF9" w:rsidRPr="00061AB7" w:rsidRDefault="00CC4CF9">
      <w:pPr>
        <w:pStyle w:val="ConsPlusCell"/>
        <w:jc w:val="both"/>
      </w:pPr>
      <w:r w:rsidRPr="00061AB7">
        <w:t>43 4230     1     Оборудование специальное для / полимерных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покрытий</w:t>
      </w:r>
    </w:p>
    <w:p w:rsidR="00CC4CF9" w:rsidRPr="00061AB7" w:rsidRDefault="00CC4CF9">
      <w:pPr>
        <w:pStyle w:val="ConsPlusCell"/>
        <w:jc w:val="both"/>
      </w:pPr>
      <w:r w:rsidRPr="00061AB7">
        <w:t>43 4231     7     - подготовки изделий к нанесению полимерных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покрытий</w:t>
      </w:r>
    </w:p>
    <w:p w:rsidR="00CC4CF9" w:rsidRPr="00061AB7" w:rsidRDefault="00CC4CF9">
      <w:pPr>
        <w:pStyle w:val="ConsPlusCell"/>
        <w:jc w:val="both"/>
      </w:pPr>
      <w:r w:rsidRPr="00061AB7">
        <w:t>43 4232     2     - нанесения полимерных покрытий</w:t>
      </w:r>
    </w:p>
    <w:p w:rsidR="00CC4CF9" w:rsidRPr="00061AB7" w:rsidRDefault="00CC4CF9">
      <w:pPr>
        <w:pStyle w:val="ConsPlusCell"/>
        <w:jc w:val="both"/>
      </w:pPr>
      <w:r w:rsidRPr="00061AB7">
        <w:t>43 4239     0     - полимерных покрытий прочее</w:t>
      </w:r>
    </w:p>
    <w:p w:rsidR="00CC4CF9" w:rsidRPr="00061AB7" w:rsidRDefault="00CC4CF9">
      <w:pPr>
        <w:pStyle w:val="ConsPlusCell"/>
        <w:jc w:val="both"/>
      </w:pPr>
      <w:r w:rsidRPr="00061AB7">
        <w:t>43 4240     6     Оборудование специальное для / производства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 из пластмасс и резины</w:t>
      </w:r>
    </w:p>
    <w:p w:rsidR="00CC4CF9" w:rsidRPr="00061AB7" w:rsidRDefault="00CC4CF9">
      <w:pPr>
        <w:pStyle w:val="ConsPlusCell"/>
        <w:jc w:val="both"/>
      </w:pPr>
      <w:r w:rsidRPr="00061AB7">
        <w:t>43 4241     1     - подготовки материалов</w:t>
      </w:r>
    </w:p>
    <w:p w:rsidR="00CC4CF9" w:rsidRPr="00061AB7" w:rsidRDefault="00CC4CF9">
      <w:pPr>
        <w:pStyle w:val="ConsPlusCell"/>
        <w:jc w:val="both"/>
      </w:pPr>
      <w:r w:rsidRPr="00061AB7">
        <w:t>43 4242     7     - формообразования изделий из пластмасс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резины</w:t>
      </w:r>
    </w:p>
    <w:p w:rsidR="00CC4CF9" w:rsidRPr="00061AB7" w:rsidRDefault="00CC4CF9">
      <w:pPr>
        <w:pStyle w:val="ConsPlusCell"/>
        <w:jc w:val="both"/>
      </w:pPr>
      <w:r w:rsidRPr="00061AB7">
        <w:t>43 4243     2     - доработки изделий из пластмасс и резины</w:t>
      </w:r>
    </w:p>
    <w:p w:rsidR="00CC4CF9" w:rsidRPr="00061AB7" w:rsidRDefault="00CC4CF9">
      <w:pPr>
        <w:pStyle w:val="ConsPlusCell"/>
        <w:jc w:val="both"/>
      </w:pPr>
      <w:r w:rsidRPr="00061AB7">
        <w:t>43 4249     5     - производства изделий из пластмасс и резины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прочее</w:t>
      </w:r>
    </w:p>
    <w:p w:rsidR="00CC4CF9" w:rsidRPr="00061AB7" w:rsidRDefault="00CC4CF9">
      <w:pPr>
        <w:pStyle w:val="ConsPlusCell"/>
        <w:jc w:val="both"/>
      </w:pPr>
      <w:r w:rsidRPr="00061AB7">
        <w:t>43 4250     0     Оборудование специальное для / производства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 из стекла и камней</w:t>
      </w:r>
    </w:p>
    <w:p w:rsidR="00CC4CF9" w:rsidRPr="00061AB7" w:rsidRDefault="00CC4CF9">
      <w:pPr>
        <w:pStyle w:val="ConsPlusCell"/>
        <w:jc w:val="both"/>
      </w:pPr>
      <w:r w:rsidRPr="00061AB7">
        <w:t>43 4251     6     - подготовки стекломатериалов</w:t>
      </w:r>
    </w:p>
    <w:p w:rsidR="00CC4CF9" w:rsidRPr="00061AB7" w:rsidRDefault="00CC4CF9">
      <w:pPr>
        <w:pStyle w:val="ConsPlusCell"/>
        <w:jc w:val="both"/>
      </w:pPr>
      <w:r w:rsidRPr="00061AB7">
        <w:t>43 4252     1     - формирования изделий из стекла</w:t>
      </w:r>
    </w:p>
    <w:p w:rsidR="00CC4CF9" w:rsidRPr="00061AB7" w:rsidRDefault="00CC4CF9">
      <w:pPr>
        <w:pStyle w:val="ConsPlusCell"/>
        <w:jc w:val="both"/>
      </w:pPr>
      <w:r w:rsidRPr="00061AB7">
        <w:t>43 4253     7     - доработки изделий из стекла</w:t>
      </w:r>
    </w:p>
    <w:p w:rsidR="00CC4CF9" w:rsidRPr="00061AB7" w:rsidRDefault="00CC4CF9">
      <w:pPr>
        <w:pStyle w:val="ConsPlusCell"/>
        <w:jc w:val="both"/>
      </w:pPr>
      <w:r w:rsidRPr="00061AB7">
        <w:t>43 4254     2     - производства изделий из камней</w:t>
      </w:r>
    </w:p>
    <w:p w:rsidR="00CC4CF9" w:rsidRPr="00061AB7" w:rsidRDefault="00CC4CF9">
      <w:pPr>
        <w:pStyle w:val="ConsPlusCell"/>
        <w:jc w:val="both"/>
      </w:pPr>
      <w:r w:rsidRPr="00061AB7">
        <w:t>43 4259     9     - производства изделий из стекла и камней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прочее</w:t>
      </w:r>
    </w:p>
    <w:p w:rsidR="00CC4CF9" w:rsidRPr="00061AB7" w:rsidRDefault="00CC4CF9">
      <w:pPr>
        <w:pStyle w:val="ConsPlusCell"/>
        <w:jc w:val="both"/>
      </w:pPr>
      <w:r w:rsidRPr="00061AB7">
        <w:t>43 4300     1     Оборудование специальное сборочно-монтажное,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подъемно-транспортное и складское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приборостроительной 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43 4310     6     Оборудование специальное сборочно-монтажное /</w:t>
      </w:r>
    </w:p>
    <w:p w:rsidR="00CC4CF9" w:rsidRPr="00061AB7" w:rsidRDefault="00CC4CF9">
      <w:pPr>
        <w:pStyle w:val="ConsPlusCell"/>
        <w:jc w:val="both"/>
      </w:pPr>
      <w:r w:rsidRPr="00061AB7">
        <w:t>43 4311     1     - для слесарной сборки</w:t>
      </w:r>
    </w:p>
    <w:p w:rsidR="00CC4CF9" w:rsidRPr="00061AB7" w:rsidRDefault="00CC4CF9">
      <w:pPr>
        <w:pStyle w:val="ConsPlusCell"/>
        <w:jc w:val="both"/>
      </w:pPr>
      <w:r w:rsidRPr="00061AB7">
        <w:t>43 4312     7     - для электромонтажа</w:t>
      </w:r>
    </w:p>
    <w:p w:rsidR="00CC4CF9" w:rsidRPr="00061AB7" w:rsidRDefault="00CC4CF9">
      <w:pPr>
        <w:pStyle w:val="ConsPlusCell"/>
        <w:jc w:val="both"/>
      </w:pPr>
      <w:r w:rsidRPr="00061AB7">
        <w:t>43 4313     2     - для сварки, пайки</w:t>
      </w:r>
    </w:p>
    <w:p w:rsidR="00CC4CF9" w:rsidRPr="00061AB7" w:rsidRDefault="00CC4CF9">
      <w:pPr>
        <w:pStyle w:val="ConsPlusCell"/>
        <w:jc w:val="both"/>
      </w:pPr>
      <w:r w:rsidRPr="00061AB7">
        <w:t>43 4319     5     - прочее</w:t>
      </w:r>
    </w:p>
    <w:p w:rsidR="00CC4CF9" w:rsidRPr="00061AB7" w:rsidRDefault="00CC4CF9">
      <w:pPr>
        <w:pStyle w:val="ConsPlusCell"/>
        <w:jc w:val="both"/>
      </w:pPr>
      <w:r w:rsidRPr="00061AB7">
        <w:t>43 4320     0     Оборудование специальное / подъемно-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транспортное и складское</w:t>
      </w:r>
    </w:p>
    <w:p w:rsidR="00CC4CF9" w:rsidRPr="00061AB7" w:rsidRDefault="00CC4CF9">
      <w:pPr>
        <w:pStyle w:val="ConsPlusCell"/>
        <w:jc w:val="both"/>
      </w:pPr>
      <w:r w:rsidRPr="00061AB7">
        <w:t>43 4321     6     - для транспортировки грузов</w:t>
      </w:r>
    </w:p>
    <w:p w:rsidR="00CC4CF9" w:rsidRPr="00061AB7" w:rsidRDefault="00CC4CF9">
      <w:pPr>
        <w:pStyle w:val="ConsPlusCell"/>
        <w:jc w:val="both"/>
      </w:pPr>
      <w:r w:rsidRPr="00061AB7">
        <w:t>43 4322     1     - подъемно-разгрузочное</w:t>
      </w:r>
    </w:p>
    <w:p w:rsidR="00CC4CF9" w:rsidRPr="00061AB7" w:rsidRDefault="00CC4CF9">
      <w:pPr>
        <w:pStyle w:val="ConsPlusCell"/>
        <w:jc w:val="both"/>
      </w:pPr>
      <w:r w:rsidRPr="00061AB7">
        <w:t>43 4323     7     - складское</w:t>
      </w:r>
    </w:p>
    <w:p w:rsidR="00CC4CF9" w:rsidRPr="00061AB7" w:rsidRDefault="00CC4CF9">
      <w:pPr>
        <w:pStyle w:val="ConsPlusCell"/>
        <w:jc w:val="both"/>
      </w:pPr>
      <w:r w:rsidRPr="00061AB7">
        <w:t>43 4329     5     - подъемно-транспортное и складское прочее</w:t>
      </w:r>
    </w:p>
    <w:p w:rsidR="00CC4CF9" w:rsidRPr="00061AB7" w:rsidRDefault="00CC4CF9">
      <w:pPr>
        <w:pStyle w:val="ConsPlusCell"/>
        <w:jc w:val="both"/>
      </w:pPr>
      <w:r w:rsidRPr="00061AB7">
        <w:t>43 4330     5     Оборудование специальное / для контроля,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испытаний и регулировки изделий</w:t>
      </w:r>
    </w:p>
    <w:p w:rsidR="00CC4CF9" w:rsidRPr="00061AB7" w:rsidRDefault="00CC4CF9">
      <w:pPr>
        <w:pStyle w:val="ConsPlusCell"/>
        <w:jc w:val="both"/>
      </w:pPr>
      <w:r w:rsidRPr="00061AB7">
        <w:t>43 4331     0     - для контроля</w:t>
      </w:r>
    </w:p>
    <w:p w:rsidR="00CC4CF9" w:rsidRPr="00061AB7" w:rsidRDefault="00CC4CF9">
      <w:pPr>
        <w:pStyle w:val="ConsPlusCell"/>
        <w:jc w:val="both"/>
      </w:pPr>
      <w:r w:rsidRPr="00061AB7">
        <w:t>43 4332     6     - для испытаний</w:t>
      </w:r>
    </w:p>
    <w:p w:rsidR="00CC4CF9" w:rsidRPr="00061AB7" w:rsidRDefault="00CC4CF9">
      <w:pPr>
        <w:pStyle w:val="ConsPlusCell"/>
        <w:jc w:val="both"/>
      </w:pPr>
      <w:r w:rsidRPr="00061AB7">
        <w:t>43 4333     1     - для регулировки</w:t>
      </w:r>
    </w:p>
    <w:p w:rsidR="00CC4CF9" w:rsidRPr="00061AB7" w:rsidRDefault="00CC4CF9">
      <w:pPr>
        <w:pStyle w:val="ConsPlusCell"/>
        <w:jc w:val="both"/>
      </w:pPr>
      <w:r w:rsidRPr="00061AB7">
        <w:t>43 4334     7     - комбинированное</w:t>
      </w:r>
    </w:p>
    <w:p w:rsidR="00CC4CF9" w:rsidRPr="00061AB7" w:rsidRDefault="00CC4CF9">
      <w:pPr>
        <w:pStyle w:val="ConsPlusCell"/>
        <w:jc w:val="both"/>
      </w:pPr>
      <w:r w:rsidRPr="00061AB7">
        <w:t>43 4339     4     - для контроля, испытаний и регулировки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 прочее</w:t>
      </w:r>
    </w:p>
    <w:p w:rsidR="00CC4CF9" w:rsidRPr="00061AB7" w:rsidRDefault="00CC4CF9">
      <w:pPr>
        <w:pStyle w:val="ConsPlusCell"/>
        <w:jc w:val="both"/>
      </w:pPr>
      <w:r w:rsidRPr="00061AB7">
        <w:t>43 4340     2     Оборудование специальное / для производства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тары, консервации и упаковки</w:t>
      </w:r>
    </w:p>
    <w:p w:rsidR="00CC4CF9" w:rsidRPr="00061AB7" w:rsidRDefault="00CC4CF9">
      <w:pPr>
        <w:pStyle w:val="ConsPlusCell"/>
        <w:jc w:val="both"/>
      </w:pPr>
      <w:r w:rsidRPr="00061AB7">
        <w:t>43 4341     5     - гвозде- и скобозабивное, проволочно-сшивное</w:t>
      </w:r>
    </w:p>
    <w:p w:rsidR="00CC4CF9" w:rsidRPr="00061AB7" w:rsidRDefault="00CC4CF9">
      <w:pPr>
        <w:pStyle w:val="ConsPlusCell"/>
        <w:jc w:val="both"/>
      </w:pPr>
      <w:r w:rsidRPr="00061AB7">
        <w:t>43 4342     0     - для производства тары из вспенивающихся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полистирольных материалов</w:t>
      </w:r>
    </w:p>
    <w:p w:rsidR="00CC4CF9" w:rsidRPr="00061AB7" w:rsidRDefault="00CC4CF9">
      <w:pPr>
        <w:pStyle w:val="ConsPlusCell"/>
        <w:jc w:val="both"/>
      </w:pPr>
      <w:r w:rsidRPr="00061AB7">
        <w:t>43 4343     6     - для производства тары вакуумформовочное</w:t>
      </w:r>
    </w:p>
    <w:p w:rsidR="00CC4CF9" w:rsidRPr="00061AB7" w:rsidRDefault="00CC4CF9">
      <w:pPr>
        <w:pStyle w:val="ConsPlusCell"/>
        <w:jc w:val="both"/>
      </w:pPr>
      <w:r w:rsidRPr="00061AB7">
        <w:t>43 4344     1     - для консервации</w:t>
      </w:r>
    </w:p>
    <w:p w:rsidR="00CC4CF9" w:rsidRPr="00061AB7" w:rsidRDefault="00CC4CF9">
      <w:pPr>
        <w:pStyle w:val="ConsPlusCell"/>
        <w:jc w:val="both"/>
      </w:pPr>
      <w:r w:rsidRPr="00061AB7">
        <w:t>43 4345     7     - упаковочное</w:t>
      </w:r>
    </w:p>
    <w:p w:rsidR="00CC4CF9" w:rsidRPr="00061AB7" w:rsidRDefault="00CC4CF9">
      <w:pPr>
        <w:pStyle w:val="ConsPlusCell"/>
        <w:jc w:val="both"/>
      </w:pPr>
      <w:r w:rsidRPr="00061AB7">
        <w:t>43 4349     9     - для производства тары, консервации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упаковки прочее</w:t>
      </w:r>
    </w:p>
    <w:p w:rsidR="00CC4CF9" w:rsidRPr="00061AB7" w:rsidRDefault="00CC4CF9">
      <w:pPr>
        <w:pStyle w:val="ConsPlusCell"/>
        <w:jc w:val="both"/>
      </w:pPr>
      <w:r w:rsidRPr="00061AB7">
        <w:t>43 4400     5     Инструмент специальный, оргоснастка и оснастка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специальная технологическая, тара специальная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приборостроительной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43 4410     9     Инструмент специальный /</w:t>
      </w:r>
    </w:p>
    <w:p w:rsidR="00CC4CF9" w:rsidRPr="00061AB7" w:rsidRDefault="00CC4CF9">
      <w:pPr>
        <w:pStyle w:val="ConsPlusCell"/>
        <w:jc w:val="both"/>
      </w:pPr>
      <w:r w:rsidRPr="00061AB7">
        <w:t>43 4411     5     - режущий</w:t>
      </w:r>
    </w:p>
    <w:p w:rsidR="00CC4CF9" w:rsidRPr="00061AB7" w:rsidRDefault="00CC4CF9">
      <w:pPr>
        <w:pStyle w:val="ConsPlusCell"/>
        <w:jc w:val="both"/>
      </w:pPr>
      <w:r w:rsidRPr="00061AB7">
        <w:t>43 4412     0     - сборочный</w:t>
      </w:r>
    </w:p>
    <w:p w:rsidR="00CC4CF9" w:rsidRPr="00061AB7" w:rsidRDefault="00CC4CF9">
      <w:pPr>
        <w:pStyle w:val="ConsPlusCell"/>
        <w:jc w:val="both"/>
      </w:pPr>
      <w:r w:rsidRPr="00061AB7">
        <w:t>43 4413     6     - вспомогательный</w:t>
      </w:r>
    </w:p>
    <w:p w:rsidR="00CC4CF9" w:rsidRPr="00061AB7" w:rsidRDefault="00CC4CF9">
      <w:pPr>
        <w:pStyle w:val="ConsPlusCell"/>
        <w:jc w:val="both"/>
      </w:pPr>
      <w:r w:rsidRPr="00061AB7">
        <w:t>43 4414     1     - контрольно-измерительный</w:t>
      </w:r>
    </w:p>
    <w:p w:rsidR="00CC4CF9" w:rsidRPr="00061AB7" w:rsidRDefault="00CC4CF9">
      <w:pPr>
        <w:pStyle w:val="ConsPlusCell"/>
        <w:jc w:val="both"/>
      </w:pPr>
      <w:r w:rsidRPr="00061AB7">
        <w:t>43 4419     9     - прочий</w:t>
      </w:r>
    </w:p>
    <w:p w:rsidR="00CC4CF9" w:rsidRPr="00061AB7" w:rsidRDefault="00CC4CF9">
      <w:pPr>
        <w:pStyle w:val="ConsPlusCell"/>
        <w:jc w:val="both"/>
      </w:pPr>
      <w:r w:rsidRPr="00061AB7">
        <w:t>43 4420     4     Оснастка специальная /</w:t>
      </w:r>
    </w:p>
    <w:p w:rsidR="00CC4CF9" w:rsidRPr="00061AB7" w:rsidRDefault="00CC4CF9">
      <w:pPr>
        <w:pStyle w:val="ConsPlusCell"/>
        <w:jc w:val="both"/>
      </w:pPr>
      <w:r w:rsidRPr="00061AB7">
        <w:t>43 4423     0     - для оснащения рабочих мест</w:t>
      </w:r>
    </w:p>
    <w:p w:rsidR="00CC4CF9" w:rsidRPr="00061AB7" w:rsidRDefault="00CC4CF9">
      <w:pPr>
        <w:pStyle w:val="ConsPlusCell"/>
        <w:jc w:val="both"/>
      </w:pPr>
      <w:r w:rsidRPr="00061AB7">
        <w:t>43 4429     3     - прочая</w:t>
      </w:r>
    </w:p>
    <w:p w:rsidR="00CC4CF9" w:rsidRPr="00061AB7" w:rsidRDefault="00CC4CF9">
      <w:pPr>
        <w:pStyle w:val="ConsPlusCell"/>
        <w:jc w:val="both"/>
      </w:pPr>
      <w:r w:rsidRPr="00061AB7">
        <w:t>43 4430     9     Оснастка специальная технологическая к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оборудованию для обработки металлов и камней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технических</w:t>
      </w:r>
    </w:p>
    <w:p w:rsidR="00CC4CF9" w:rsidRPr="00061AB7" w:rsidRDefault="00CC4CF9">
      <w:pPr>
        <w:pStyle w:val="ConsPlusCell"/>
        <w:jc w:val="both"/>
      </w:pPr>
      <w:r w:rsidRPr="00061AB7">
        <w:t>43 4431     4     - литейному оборудованию</w:t>
      </w:r>
    </w:p>
    <w:p w:rsidR="00CC4CF9" w:rsidRPr="00061AB7" w:rsidRDefault="00CC4CF9">
      <w:pPr>
        <w:pStyle w:val="ConsPlusCell"/>
        <w:jc w:val="both"/>
      </w:pPr>
      <w:r w:rsidRPr="00061AB7">
        <w:t>43 4432     6     - оборудованию для порошковой металлургии</w:t>
      </w:r>
    </w:p>
    <w:p w:rsidR="00CC4CF9" w:rsidRPr="00061AB7" w:rsidRDefault="00CC4CF9">
      <w:pPr>
        <w:pStyle w:val="ConsPlusCell"/>
        <w:jc w:val="both"/>
      </w:pPr>
      <w:r w:rsidRPr="00061AB7">
        <w:t>43 4433     5     - оборудованию для механической обработки</w:t>
      </w:r>
    </w:p>
    <w:p w:rsidR="00CC4CF9" w:rsidRPr="00061AB7" w:rsidRDefault="00CC4CF9">
      <w:pPr>
        <w:pStyle w:val="ConsPlusCell"/>
        <w:jc w:val="both"/>
      </w:pPr>
      <w:r w:rsidRPr="00061AB7">
        <w:t>43 4434     0     - оборудованию для термической обработки</w:t>
      </w:r>
    </w:p>
    <w:p w:rsidR="00CC4CF9" w:rsidRPr="00061AB7" w:rsidRDefault="00CC4CF9">
      <w:pPr>
        <w:pStyle w:val="ConsPlusCell"/>
        <w:jc w:val="both"/>
      </w:pPr>
      <w:r w:rsidRPr="00061AB7">
        <w:t>43 4439     8     Оснастка специальная технологическая прочая</w:t>
      </w:r>
    </w:p>
    <w:p w:rsidR="00CC4CF9" w:rsidRPr="00061AB7" w:rsidRDefault="00CC4CF9">
      <w:pPr>
        <w:pStyle w:val="ConsPlusCell"/>
        <w:jc w:val="both"/>
      </w:pPr>
      <w:r w:rsidRPr="00061AB7">
        <w:t>43 4440     3     Оснастка специальная технологическая 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оборудованию / для нанесения покрытий,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производства изделий из пластмасс, резины,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стекла и камней</w:t>
      </w:r>
    </w:p>
    <w:p w:rsidR="00CC4CF9" w:rsidRPr="00061AB7" w:rsidRDefault="00CC4CF9">
      <w:pPr>
        <w:pStyle w:val="ConsPlusCell"/>
        <w:jc w:val="both"/>
      </w:pPr>
      <w:r w:rsidRPr="00061AB7">
        <w:t>43 4441     9     - гальваническому</w:t>
      </w:r>
    </w:p>
    <w:p w:rsidR="00CC4CF9" w:rsidRPr="00061AB7" w:rsidRDefault="00CC4CF9">
      <w:pPr>
        <w:pStyle w:val="ConsPlusCell"/>
        <w:jc w:val="both"/>
      </w:pPr>
      <w:r w:rsidRPr="00061AB7">
        <w:t>43 4442     4     - лакокрасочному</w:t>
      </w:r>
    </w:p>
    <w:p w:rsidR="00CC4CF9" w:rsidRPr="00061AB7" w:rsidRDefault="00CC4CF9">
      <w:pPr>
        <w:pStyle w:val="ConsPlusCell"/>
        <w:jc w:val="both"/>
      </w:pPr>
      <w:r w:rsidRPr="00061AB7">
        <w:t>43 4443     0     - для нанесения полимерных покрытий</w:t>
      </w:r>
    </w:p>
    <w:p w:rsidR="00CC4CF9" w:rsidRPr="00061AB7" w:rsidRDefault="00CC4CF9">
      <w:pPr>
        <w:pStyle w:val="ConsPlusCell"/>
        <w:jc w:val="both"/>
      </w:pPr>
      <w:r w:rsidRPr="00061AB7">
        <w:t>43 4444     5     - для производства изделий из пластмасс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резины</w:t>
      </w:r>
    </w:p>
    <w:p w:rsidR="00CC4CF9" w:rsidRPr="00061AB7" w:rsidRDefault="00CC4CF9">
      <w:pPr>
        <w:pStyle w:val="ConsPlusCell"/>
        <w:jc w:val="both"/>
      </w:pPr>
      <w:r w:rsidRPr="00061AB7">
        <w:t>43 4445     0     - для производства изделий из стекла и камней</w:t>
      </w:r>
    </w:p>
    <w:p w:rsidR="00CC4CF9" w:rsidRPr="00061AB7" w:rsidRDefault="00CC4CF9">
      <w:pPr>
        <w:pStyle w:val="ConsPlusCell"/>
        <w:jc w:val="both"/>
      </w:pPr>
      <w:r w:rsidRPr="00061AB7">
        <w:t>43 4449     2     Оснастка специальная технологическая прочая</w:t>
      </w:r>
    </w:p>
    <w:p w:rsidR="00CC4CF9" w:rsidRPr="00061AB7" w:rsidRDefault="00CC4CF9">
      <w:pPr>
        <w:pStyle w:val="ConsPlusCell"/>
        <w:jc w:val="both"/>
      </w:pPr>
      <w:r w:rsidRPr="00061AB7">
        <w:t>43 4450     8     Оснастка специальная технологическая / 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оборудованию сборочно-монтажному, контрольно-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испытательному, подъемно-транспортному,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складскому</w:t>
      </w:r>
    </w:p>
    <w:p w:rsidR="00CC4CF9" w:rsidRPr="00061AB7" w:rsidRDefault="00CC4CF9">
      <w:pPr>
        <w:pStyle w:val="ConsPlusCell"/>
        <w:jc w:val="both"/>
      </w:pPr>
      <w:r w:rsidRPr="00061AB7">
        <w:t>43 4451     3     - к оборудованию сборочно-монтажному</w:t>
      </w:r>
    </w:p>
    <w:p w:rsidR="00CC4CF9" w:rsidRPr="00061AB7" w:rsidRDefault="00CC4CF9">
      <w:pPr>
        <w:pStyle w:val="ConsPlusCell"/>
        <w:jc w:val="both"/>
      </w:pPr>
      <w:r w:rsidRPr="00061AB7">
        <w:t>43 4452     9     - к оборудованию для контроля, испытания,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регулирования</w:t>
      </w:r>
    </w:p>
    <w:p w:rsidR="00CC4CF9" w:rsidRPr="00061AB7" w:rsidRDefault="00CC4CF9">
      <w:pPr>
        <w:pStyle w:val="ConsPlusCell"/>
        <w:jc w:val="both"/>
      </w:pPr>
      <w:r w:rsidRPr="00061AB7">
        <w:t>43 4453     4     - к оборудованию подъемно-транспортному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складскому</w:t>
      </w:r>
    </w:p>
    <w:p w:rsidR="00CC4CF9" w:rsidRPr="00061AB7" w:rsidRDefault="00CC4CF9">
      <w:pPr>
        <w:pStyle w:val="ConsPlusCell"/>
        <w:jc w:val="both"/>
      </w:pPr>
      <w:r w:rsidRPr="00061AB7">
        <w:t>43 4459     7     Оснастка специальная технологическая прочая</w:t>
      </w:r>
    </w:p>
    <w:p w:rsidR="00CC4CF9" w:rsidRPr="00061AB7" w:rsidRDefault="00CC4CF9">
      <w:pPr>
        <w:pStyle w:val="ConsPlusCell"/>
        <w:jc w:val="both"/>
      </w:pPr>
      <w:r w:rsidRPr="00061AB7">
        <w:t>43 4460     2     Тара специальная /</w:t>
      </w:r>
    </w:p>
    <w:p w:rsidR="00CC4CF9" w:rsidRPr="00061AB7" w:rsidRDefault="00CC4CF9">
      <w:pPr>
        <w:pStyle w:val="ConsPlusCell"/>
        <w:jc w:val="both"/>
      </w:pPr>
      <w:r w:rsidRPr="00061AB7">
        <w:t>43 4461     8     - технологическая</w:t>
      </w:r>
    </w:p>
    <w:p w:rsidR="00CC4CF9" w:rsidRPr="00061AB7" w:rsidRDefault="00CC4CF9">
      <w:pPr>
        <w:pStyle w:val="ConsPlusCell"/>
        <w:jc w:val="both"/>
      </w:pPr>
      <w:r w:rsidRPr="00061AB7">
        <w:t>43 4469     1     - прочая</w:t>
      </w:r>
    </w:p>
    <w:p w:rsidR="00CC4CF9" w:rsidRPr="00061AB7" w:rsidRDefault="00CC4CF9">
      <w:pPr>
        <w:pStyle w:val="ConsPlusCell"/>
        <w:jc w:val="both"/>
      </w:pPr>
      <w:r w:rsidRPr="00061AB7">
        <w:t>43 4500     9     Узлы специального применения для изделий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приборостроения</w:t>
      </w:r>
    </w:p>
    <w:p w:rsidR="00CC4CF9" w:rsidRPr="00061AB7" w:rsidRDefault="00CC4CF9">
      <w:pPr>
        <w:pStyle w:val="ConsPlusCell"/>
        <w:jc w:val="both"/>
      </w:pPr>
      <w:r w:rsidRPr="00061AB7">
        <w:t>43 4510     3     Узлы специального применения в интегральном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исполнении для / изделий приборостроения</w:t>
      </w:r>
    </w:p>
    <w:p w:rsidR="00CC4CF9" w:rsidRPr="00061AB7" w:rsidRDefault="00CC4CF9">
      <w:pPr>
        <w:pStyle w:val="ConsPlusCell"/>
        <w:jc w:val="both"/>
      </w:pPr>
      <w:r w:rsidRPr="00061AB7">
        <w:t>43 4511     9     - приборов контроля и регулирования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технологических процессов</w:t>
      </w:r>
    </w:p>
    <w:p w:rsidR="00CC4CF9" w:rsidRPr="00061AB7" w:rsidRDefault="00CC4CF9">
      <w:pPr>
        <w:pStyle w:val="ConsPlusCell"/>
        <w:jc w:val="both"/>
      </w:pPr>
      <w:r w:rsidRPr="00061AB7">
        <w:t>43 4512     4     - электроизмерительных приборов</w:t>
      </w:r>
    </w:p>
    <w:p w:rsidR="00CC4CF9" w:rsidRPr="00061AB7" w:rsidRDefault="00CC4CF9">
      <w:pPr>
        <w:pStyle w:val="ConsPlusCell"/>
        <w:jc w:val="both"/>
      </w:pPr>
      <w:r w:rsidRPr="00061AB7">
        <w:t>43 4513     6     - средств телемеханики</w:t>
      </w:r>
    </w:p>
    <w:p w:rsidR="00CC4CF9" w:rsidRPr="00061AB7" w:rsidRDefault="00CC4CF9">
      <w:pPr>
        <w:pStyle w:val="ConsPlusCell"/>
        <w:jc w:val="both"/>
      </w:pPr>
      <w:r w:rsidRPr="00061AB7">
        <w:t>43 4514     5     - средств цифровой обработки, управления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контроля</w:t>
      </w:r>
    </w:p>
    <w:p w:rsidR="00CC4CF9" w:rsidRPr="00061AB7" w:rsidRDefault="00CC4CF9">
      <w:pPr>
        <w:pStyle w:val="ConsPlusCell"/>
        <w:jc w:val="both"/>
      </w:pPr>
      <w:r w:rsidRPr="00061AB7">
        <w:t>43 4516     6     - средств механизации и автоматизации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управленческого и инженерно-технического труда</w:t>
      </w:r>
    </w:p>
    <w:p w:rsidR="00CC4CF9" w:rsidRPr="00061AB7" w:rsidRDefault="00CC4CF9">
      <w:pPr>
        <w:pStyle w:val="ConsPlusCell"/>
        <w:jc w:val="both"/>
      </w:pPr>
      <w:r w:rsidRPr="00061AB7">
        <w:t>43 4517     1     - машин и приборов для измерения механических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величин</w:t>
      </w:r>
    </w:p>
    <w:p w:rsidR="00CC4CF9" w:rsidRPr="00061AB7" w:rsidRDefault="00CC4CF9">
      <w:pPr>
        <w:pStyle w:val="ConsPlusCell"/>
        <w:jc w:val="both"/>
      </w:pPr>
      <w:r w:rsidRPr="00061AB7">
        <w:t>43 4518     7     - приборов времени</w:t>
      </w:r>
    </w:p>
    <w:p w:rsidR="00CC4CF9" w:rsidRPr="00061AB7" w:rsidRDefault="00CC4CF9">
      <w:pPr>
        <w:pStyle w:val="ConsPlusCell"/>
        <w:jc w:val="both"/>
      </w:pPr>
      <w:r w:rsidRPr="00061AB7">
        <w:t>43 4519     2     - приборов для физических исследований</w:t>
      </w:r>
    </w:p>
    <w:p w:rsidR="00CC4CF9" w:rsidRPr="00061AB7" w:rsidRDefault="00CC4CF9">
      <w:pPr>
        <w:pStyle w:val="ConsPlusCell"/>
        <w:jc w:val="both"/>
      </w:pPr>
      <w:r w:rsidRPr="00061AB7">
        <w:t>43 4520     8     Трансформаторы и дроссели для изделий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приборостроения и магнитопроводы для них</w:t>
      </w:r>
    </w:p>
    <w:p w:rsidR="00CC4CF9" w:rsidRPr="00061AB7" w:rsidRDefault="00CC4CF9">
      <w:pPr>
        <w:pStyle w:val="ConsPlusCell"/>
        <w:jc w:val="both"/>
      </w:pPr>
      <w:r w:rsidRPr="00061AB7">
        <w:t>43 4521     3     Трансформаторы и дроссели / на магнитопроводах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ленточных разрезных</w:t>
      </w:r>
    </w:p>
    <w:p w:rsidR="00CC4CF9" w:rsidRPr="00061AB7" w:rsidRDefault="00CC4CF9">
      <w:pPr>
        <w:pStyle w:val="ConsPlusCell"/>
        <w:jc w:val="both"/>
      </w:pPr>
      <w:r w:rsidRPr="00061AB7">
        <w:t>43 4522     9     - на магнитопроводах ленточных кольцевых</w:t>
      </w:r>
    </w:p>
    <w:p w:rsidR="00CC4CF9" w:rsidRPr="00061AB7" w:rsidRDefault="00CC4CF9">
      <w:pPr>
        <w:pStyle w:val="ConsPlusCell"/>
        <w:jc w:val="both"/>
      </w:pPr>
      <w:r w:rsidRPr="00061AB7">
        <w:t>43 4523     4     - на магнитопроводах прессованных</w:t>
      </w:r>
    </w:p>
    <w:p w:rsidR="00CC4CF9" w:rsidRPr="00061AB7" w:rsidRDefault="00CC4CF9">
      <w:pPr>
        <w:pStyle w:val="ConsPlusCell"/>
        <w:jc w:val="both"/>
      </w:pPr>
      <w:r w:rsidRPr="00061AB7">
        <w:t>43 4524     0     - на магнитопроводах пластинчатых</w:t>
      </w:r>
    </w:p>
    <w:p w:rsidR="00CC4CF9" w:rsidRPr="00061AB7" w:rsidRDefault="00CC4CF9">
      <w:pPr>
        <w:pStyle w:val="ConsPlusCell"/>
        <w:jc w:val="both"/>
      </w:pPr>
      <w:r w:rsidRPr="00061AB7">
        <w:t>43 4525     5     Магнитопроводы ленточные разрезные</w:t>
      </w:r>
    </w:p>
    <w:p w:rsidR="00CC4CF9" w:rsidRPr="00061AB7" w:rsidRDefault="00CC4CF9">
      <w:pPr>
        <w:pStyle w:val="ConsPlusCell"/>
        <w:jc w:val="both"/>
      </w:pPr>
      <w:r w:rsidRPr="00061AB7">
        <w:t>43 4526     0     Магнитопроводы ленточные кольцевые</w:t>
      </w:r>
    </w:p>
    <w:p w:rsidR="00CC4CF9" w:rsidRPr="00061AB7" w:rsidRDefault="00CC4CF9">
      <w:pPr>
        <w:pStyle w:val="ConsPlusCell"/>
        <w:jc w:val="both"/>
      </w:pPr>
      <w:r w:rsidRPr="00061AB7">
        <w:t>43 4529     7     Трансформаторы, дроссели и магнитопроводы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43 4530     2     Устройства электропитания / для изделий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приборостроения</w:t>
      </w:r>
    </w:p>
    <w:p w:rsidR="00CC4CF9" w:rsidRPr="00061AB7" w:rsidRDefault="00CC4CF9">
      <w:pPr>
        <w:pStyle w:val="ConsPlusCell"/>
        <w:jc w:val="both"/>
      </w:pPr>
      <w:r w:rsidRPr="00061AB7">
        <w:t>43 4531     8     - регулируемые</w:t>
      </w:r>
    </w:p>
    <w:p w:rsidR="00CC4CF9" w:rsidRPr="00061AB7" w:rsidRDefault="00CC4CF9">
      <w:pPr>
        <w:pStyle w:val="ConsPlusCell"/>
        <w:jc w:val="both"/>
      </w:pPr>
      <w:r w:rsidRPr="00061AB7">
        <w:t>43 4532     3     - нерегулируемые</w:t>
      </w:r>
    </w:p>
    <w:p w:rsidR="00CC4CF9" w:rsidRPr="00061AB7" w:rsidRDefault="00CC4CF9">
      <w:pPr>
        <w:pStyle w:val="ConsPlusCell"/>
        <w:jc w:val="both"/>
      </w:pPr>
      <w:r w:rsidRPr="00061AB7">
        <w:t>43 4539     1     - прочие</w:t>
      </w:r>
    </w:p>
    <w:p w:rsidR="00CC4CF9" w:rsidRPr="00061AB7" w:rsidRDefault="00CC4CF9">
      <w:pPr>
        <w:pStyle w:val="ConsPlusCell"/>
        <w:jc w:val="both"/>
      </w:pPr>
      <w:r w:rsidRPr="00061AB7">
        <w:t>43 4590     5     Узлы специального  применения для изделий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приборостроения прочие</w:t>
      </w:r>
    </w:p>
    <w:p w:rsidR="00CC4CF9" w:rsidRPr="00061AB7" w:rsidRDefault="00CC4CF9">
      <w:pPr>
        <w:pStyle w:val="ConsPlusCell"/>
        <w:jc w:val="both"/>
      </w:pPr>
      <w:r w:rsidRPr="00061AB7">
        <w:t>43 4591     5     Узлы пишущие</w:t>
      </w:r>
    </w:p>
    <w:p w:rsidR="00CC4CF9" w:rsidRPr="00061AB7" w:rsidRDefault="00CC4CF9">
      <w:pPr>
        <w:pStyle w:val="ConsPlusCell"/>
        <w:jc w:val="both"/>
      </w:pPr>
      <w:r w:rsidRPr="00061AB7">
        <w:t>43 4592     0     Соединители для печатных плат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43 6000     6     Приборы ядерные и радиоизотопные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43 6100     5     Устройства, блоки и узлы электронно-физические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функциональные ядерные и радиоизотопные</w:t>
      </w:r>
    </w:p>
    <w:p w:rsidR="00CC4CF9" w:rsidRPr="00061AB7" w:rsidRDefault="00CC4CF9">
      <w:pPr>
        <w:pStyle w:val="ConsPlusCell"/>
        <w:jc w:val="both"/>
      </w:pPr>
      <w:r w:rsidRPr="00061AB7">
        <w:t>43 6110     4     Устройства, блоки и узлы электронно-физические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функциональные преобразовательные</w:t>
      </w:r>
    </w:p>
    <w:p w:rsidR="00CC4CF9" w:rsidRPr="00061AB7" w:rsidRDefault="00CC4CF9">
      <w:pPr>
        <w:pStyle w:val="ConsPlusCell"/>
        <w:jc w:val="both"/>
      </w:pPr>
      <w:r w:rsidRPr="00061AB7">
        <w:t>43 6120     9     Устройства, блоки и узлы электронно-физические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функциональные обработки информации</w:t>
      </w:r>
    </w:p>
    <w:p w:rsidR="00CC4CF9" w:rsidRPr="00061AB7" w:rsidRDefault="00CC4CF9">
      <w:pPr>
        <w:pStyle w:val="ConsPlusCell"/>
        <w:jc w:val="both"/>
      </w:pPr>
      <w:r w:rsidRPr="00061AB7">
        <w:t>43 6130     3     Устройства, блоки и узлы электронно-физические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функциональные управляющие  и контроля</w:t>
      </w:r>
    </w:p>
    <w:p w:rsidR="00CC4CF9" w:rsidRPr="00061AB7" w:rsidRDefault="00CC4CF9">
      <w:pPr>
        <w:pStyle w:val="ConsPlusCell"/>
        <w:jc w:val="both"/>
      </w:pPr>
      <w:r w:rsidRPr="00061AB7">
        <w:t>43 6140     8     Устройства, блоки и узлы электронно-физические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функциональные вспомогательные</w:t>
      </w:r>
    </w:p>
    <w:p w:rsidR="00CC4CF9" w:rsidRPr="00061AB7" w:rsidRDefault="00CC4CF9">
      <w:pPr>
        <w:pStyle w:val="ConsPlusCell"/>
        <w:jc w:val="both"/>
      </w:pPr>
      <w:r w:rsidRPr="00061AB7">
        <w:t>43 6150     2     Устройства, блоки и узлы детектирования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преобразования информации</w:t>
      </w:r>
    </w:p>
    <w:p w:rsidR="00CC4CF9" w:rsidRPr="00061AB7" w:rsidRDefault="00CC4CF9">
      <w:pPr>
        <w:pStyle w:val="ConsPlusCell"/>
        <w:jc w:val="both"/>
      </w:pPr>
      <w:r w:rsidRPr="00061AB7">
        <w:t>43 6180     6     Стенды, установки технологические для наладки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аппаратуры</w:t>
      </w:r>
    </w:p>
    <w:p w:rsidR="00CC4CF9" w:rsidRPr="00061AB7" w:rsidRDefault="00CC4CF9">
      <w:pPr>
        <w:pStyle w:val="ConsPlusCell"/>
        <w:jc w:val="both"/>
      </w:pPr>
      <w:r w:rsidRPr="00061AB7">
        <w:t>43 6190     0     Запасные части измерительных приборов,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устройства, блоки, узлы вспомогательные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электронные и механические</w:t>
      </w:r>
    </w:p>
    <w:p w:rsidR="00CC4CF9" w:rsidRPr="00061AB7" w:rsidRDefault="00CC4CF9">
      <w:pPr>
        <w:pStyle w:val="ConsPlusCell"/>
        <w:jc w:val="both"/>
      </w:pPr>
      <w:r w:rsidRPr="00061AB7">
        <w:t>43 6200     3     Приборы, установки, системы для измерения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контроля ионизирующих излучений</w:t>
      </w:r>
    </w:p>
    <w:p w:rsidR="00CC4CF9" w:rsidRPr="00061AB7" w:rsidRDefault="00CC4CF9">
      <w:pPr>
        <w:pStyle w:val="ConsPlusCell"/>
        <w:jc w:val="both"/>
      </w:pPr>
      <w:r w:rsidRPr="00061AB7">
        <w:t>43 6210     8     Приборы, установки, системы дозиметрические</w:t>
      </w:r>
    </w:p>
    <w:p w:rsidR="00CC4CF9" w:rsidRPr="00061AB7" w:rsidRDefault="00CC4CF9">
      <w:pPr>
        <w:pStyle w:val="ConsPlusCell"/>
        <w:jc w:val="both"/>
      </w:pPr>
      <w:r w:rsidRPr="00061AB7">
        <w:t>43 6220     2     Приборы, установки, системы радиометрические</w:t>
      </w:r>
    </w:p>
    <w:p w:rsidR="00CC4CF9" w:rsidRPr="00061AB7" w:rsidRDefault="00CC4CF9">
      <w:pPr>
        <w:pStyle w:val="ConsPlusCell"/>
        <w:jc w:val="both"/>
      </w:pPr>
      <w:r w:rsidRPr="00061AB7">
        <w:t>43 6230     7     Приборы, установки, системы спектрометрические</w:t>
      </w:r>
    </w:p>
    <w:p w:rsidR="00CC4CF9" w:rsidRPr="00061AB7" w:rsidRDefault="00CC4CF9">
      <w:pPr>
        <w:pStyle w:val="ConsPlusCell"/>
        <w:jc w:val="both"/>
      </w:pPr>
      <w:r w:rsidRPr="00061AB7">
        <w:t>43 6240     1     Системы измерения, контроля и защиты ядерных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реакторов (в том числе аппаратура контроля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радиационной обстановки)</w:t>
      </w:r>
    </w:p>
    <w:p w:rsidR="00CC4CF9" w:rsidRPr="00061AB7" w:rsidRDefault="00CC4CF9">
      <w:pPr>
        <w:pStyle w:val="ConsPlusCell"/>
        <w:jc w:val="both"/>
      </w:pPr>
      <w:r w:rsidRPr="00061AB7">
        <w:t>43 6250     6     Приборы, установки, системы комбинированные</w:t>
      </w:r>
    </w:p>
    <w:p w:rsidR="00CC4CF9" w:rsidRPr="00061AB7" w:rsidRDefault="00CC4CF9">
      <w:pPr>
        <w:pStyle w:val="ConsPlusCell"/>
        <w:jc w:val="both"/>
      </w:pPr>
      <w:r w:rsidRPr="00061AB7">
        <w:t>43 6290     4     Запасные части приборов, установок, систем</w:t>
      </w:r>
    </w:p>
    <w:p w:rsidR="00CC4CF9" w:rsidRPr="00061AB7" w:rsidRDefault="00CC4CF9">
      <w:pPr>
        <w:pStyle w:val="ConsPlusCell"/>
        <w:jc w:val="both"/>
      </w:pPr>
      <w:r w:rsidRPr="00061AB7">
        <w:t>43 6300     7     Приборы радиоизотопные</w:t>
      </w:r>
    </w:p>
    <w:p w:rsidR="00CC4CF9" w:rsidRPr="00061AB7" w:rsidRDefault="00CC4CF9">
      <w:pPr>
        <w:pStyle w:val="ConsPlusCell"/>
        <w:jc w:val="both"/>
      </w:pPr>
      <w:r w:rsidRPr="00061AB7">
        <w:t>43 6310     1     Приборы измерения и контроля безразмерных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величин, линейных размеров и углов</w:t>
      </w:r>
    </w:p>
    <w:p w:rsidR="00CC4CF9" w:rsidRPr="00061AB7" w:rsidRDefault="00CC4CF9">
      <w:pPr>
        <w:pStyle w:val="ConsPlusCell"/>
        <w:jc w:val="both"/>
      </w:pPr>
      <w:r w:rsidRPr="00061AB7">
        <w:t>43 6320     6     Приборы измерения и контроля механических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величин (динамика и кинематика)</w:t>
      </w:r>
    </w:p>
    <w:p w:rsidR="00CC4CF9" w:rsidRPr="00061AB7" w:rsidRDefault="00CC4CF9">
      <w:pPr>
        <w:pStyle w:val="ConsPlusCell"/>
        <w:jc w:val="both"/>
      </w:pPr>
      <w:r w:rsidRPr="00061AB7">
        <w:t>43 6330     0     Приборы измерения и контроля физических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величин (молекулярная физика, теплота, оптика,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электричество, магнетизм)</w:t>
      </w:r>
    </w:p>
    <w:p w:rsidR="00CC4CF9" w:rsidRPr="00061AB7" w:rsidRDefault="00CC4CF9">
      <w:pPr>
        <w:pStyle w:val="ConsPlusCell"/>
        <w:jc w:val="both"/>
      </w:pPr>
      <w:r w:rsidRPr="00061AB7">
        <w:t>43 6340     5     Приборы измерения и контроля физико-химических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величин</w:t>
      </w:r>
    </w:p>
    <w:p w:rsidR="00CC4CF9" w:rsidRPr="00061AB7" w:rsidRDefault="00CC4CF9">
      <w:pPr>
        <w:pStyle w:val="ConsPlusCell"/>
        <w:jc w:val="both"/>
      </w:pPr>
      <w:r w:rsidRPr="00061AB7">
        <w:t>43 6350     8     Приборы измерения и контроля химических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параметров</w:t>
      </w:r>
    </w:p>
    <w:p w:rsidR="00CC4CF9" w:rsidRPr="00061AB7" w:rsidRDefault="00CC4CF9">
      <w:pPr>
        <w:pStyle w:val="ConsPlusCell"/>
        <w:jc w:val="both"/>
      </w:pPr>
      <w:r w:rsidRPr="00061AB7">
        <w:t>43 6360     4     Приборы универсальные</w:t>
      </w:r>
    </w:p>
    <w:p w:rsidR="00CC4CF9" w:rsidRPr="00061AB7" w:rsidRDefault="00CC4CF9">
      <w:pPr>
        <w:pStyle w:val="ConsPlusCell"/>
        <w:jc w:val="both"/>
      </w:pPr>
      <w:r w:rsidRPr="00061AB7">
        <w:t>43 6390     8     Аппаратура контрольно-поверочная,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приспособления и принадлежности к аппаратам</w:t>
      </w:r>
    </w:p>
    <w:p w:rsidR="00CC4CF9" w:rsidRPr="00061AB7" w:rsidRDefault="00CC4CF9">
      <w:pPr>
        <w:pStyle w:val="ConsPlusCell"/>
        <w:jc w:val="both"/>
      </w:pPr>
      <w:r w:rsidRPr="00061AB7">
        <w:t>43 6400     0     Детекторы ионизирующих излучений</w:t>
      </w:r>
    </w:p>
    <w:p w:rsidR="00CC4CF9" w:rsidRPr="00061AB7" w:rsidRDefault="00CC4CF9">
      <w:pPr>
        <w:pStyle w:val="ConsPlusCell"/>
        <w:jc w:val="both"/>
      </w:pPr>
      <w:r w:rsidRPr="00061AB7">
        <w:t>43 6410     5     Детекторы ионизационные (кроме газоразрядных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счетчиков)</w:t>
      </w:r>
    </w:p>
    <w:p w:rsidR="00CC4CF9" w:rsidRPr="00061AB7" w:rsidRDefault="00CC4CF9">
      <w:pPr>
        <w:pStyle w:val="ConsPlusCell"/>
        <w:jc w:val="both"/>
      </w:pPr>
      <w:r w:rsidRPr="00061AB7">
        <w:t>43 6420     4     Детекторы радиолюминесцентные</w:t>
      </w:r>
    </w:p>
    <w:p w:rsidR="00CC4CF9" w:rsidRPr="00061AB7" w:rsidRDefault="00CC4CF9">
      <w:pPr>
        <w:pStyle w:val="ConsPlusCell"/>
        <w:jc w:val="both"/>
      </w:pPr>
      <w:r w:rsidRPr="00061AB7">
        <w:t>43 6430     4     Детекторы Черенкова</w:t>
      </w:r>
    </w:p>
    <w:p w:rsidR="00CC4CF9" w:rsidRPr="00061AB7" w:rsidRDefault="00CC4CF9">
      <w:pPr>
        <w:pStyle w:val="ConsPlusCell"/>
        <w:jc w:val="both"/>
      </w:pPr>
      <w:r w:rsidRPr="00061AB7">
        <w:t>43 6440     9     Детекторы химические</w:t>
      </w:r>
    </w:p>
    <w:p w:rsidR="00CC4CF9" w:rsidRPr="00061AB7" w:rsidRDefault="00CC4CF9">
      <w:pPr>
        <w:pStyle w:val="ConsPlusCell"/>
        <w:jc w:val="both"/>
      </w:pPr>
      <w:r w:rsidRPr="00061AB7">
        <w:t>43 6460     8     Детекторы зарядовые</w:t>
      </w:r>
    </w:p>
    <w:p w:rsidR="00CC4CF9" w:rsidRPr="00061AB7" w:rsidRDefault="00CC4CF9">
      <w:pPr>
        <w:pStyle w:val="ConsPlusCell"/>
        <w:jc w:val="both"/>
      </w:pPr>
      <w:r w:rsidRPr="00061AB7">
        <w:t>43 6470     2     Детекторы калориметрические</w:t>
      </w:r>
    </w:p>
    <w:p w:rsidR="00CC4CF9" w:rsidRPr="00061AB7" w:rsidRDefault="00CC4CF9">
      <w:pPr>
        <w:pStyle w:val="ConsPlusCell"/>
        <w:jc w:val="both"/>
      </w:pPr>
      <w:r w:rsidRPr="00061AB7">
        <w:t>43 6480     7     Детекторы радиодефекционные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43 7000     9     Средства автоматизации специализированного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назначения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43 7100     2     Приборы и аппаратура для систем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автоматического пожаротушения и пожарной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сигнализации</w:t>
      </w:r>
    </w:p>
    <w:p w:rsidR="00CC4CF9" w:rsidRPr="00061AB7" w:rsidRDefault="00CC4CF9">
      <w:pPr>
        <w:pStyle w:val="ConsPlusCell"/>
        <w:jc w:val="both"/>
      </w:pPr>
      <w:r w:rsidRPr="00061AB7">
        <w:t>43 7110     7     Извещатели пожарные /</w:t>
      </w:r>
    </w:p>
    <w:p w:rsidR="00CC4CF9" w:rsidRPr="00061AB7" w:rsidRDefault="00CC4CF9">
      <w:pPr>
        <w:pStyle w:val="ConsPlusCell"/>
        <w:jc w:val="both"/>
      </w:pPr>
      <w:r w:rsidRPr="00061AB7">
        <w:t>43 7111     2     - механические (ручные), тепловые</w:t>
      </w:r>
    </w:p>
    <w:p w:rsidR="00CC4CF9" w:rsidRPr="00061AB7" w:rsidRDefault="00CC4CF9">
      <w:pPr>
        <w:pStyle w:val="ConsPlusCell"/>
        <w:jc w:val="both"/>
      </w:pPr>
      <w:r w:rsidRPr="00061AB7">
        <w:t>43 7112     8     - газовые, дымовые ионизационные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ультразвуковые</w:t>
      </w:r>
    </w:p>
    <w:p w:rsidR="00CC4CF9" w:rsidRPr="00061AB7" w:rsidRDefault="00CC4CF9">
      <w:pPr>
        <w:pStyle w:val="ConsPlusCell"/>
        <w:jc w:val="both"/>
      </w:pPr>
      <w:r w:rsidRPr="00061AB7">
        <w:t>43 7113     3     - дымовые оптические</w:t>
      </w:r>
    </w:p>
    <w:p w:rsidR="00CC4CF9" w:rsidRPr="00061AB7" w:rsidRDefault="00CC4CF9">
      <w:pPr>
        <w:pStyle w:val="ConsPlusCell"/>
        <w:jc w:val="both"/>
      </w:pPr>
      <w:r w:rsidRPr="00061AB7">
        <w:t>43 7114     9     - световые</w:t>
      </w:r>
    </w:p>
    <w:p w:rsidR="00CC4CF9" w:rsidRPr="00061AB7" w:rsidRDefault="00CC4CF9">
      <w:pPr>
        <w:pStyle w:val="ConsPlusCell"/>
        <w:jc w:val="both"/>
      </w:pPr>
      <w:r w:rsidRPr="00061AB7">
        <w:t>43 7120     1     Устройства сигнально-пусковые пожарные /</w:t>
      </w:r>
    </w:p>
    <w:p w:rsidR="00CC4CF9" w:rsidRPr="00061AB7" w:rsidRDefault="00CC4CF9">
      <w:pPr>
        <w:pStyle w:val="ConsPlusCell"/>
        <w:jc w:val="both"/>
      </w:pPr>
      <w:r w:rsidRPr="00061AB7">
        <w:t>43 7121     7     - с извещателями механическими (ручными),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тепловыми</w:t>
      </w:r>
    </w:p>
    <w:p w:rsidR="00CC4CF9" w:rsidRPr="00061AB7" w:rsidRDefault="00CC4CF9">
      <w:pPr>
        <w:pStyle w:val="ConsPlusCell"/>
        <w:jc w:val="both"/>
      </w:pPr>
      <w:r w:rsidRPr="00061AB7">
        <w:t>43 7122     2     - с извещателями газовыми, дымовыми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ионизационными и ультразвуковыми</w:t>
      </w:r>
    </w:p>
    <w:p w:rsidR="00CC4CF9" w:rsidRPr="00061AB7" w:rsidRDefault="00CC4CF9">
      <w:pPr>
        <w:pStyle w:val="ConsPlusCell"/>
        <w:jc w:val="both"/>
      </w:pPr>
      <w:r w:rsidRPr="00061AB7">
        <w:t>43 7123     8     - с извещателями дымовыми оптическими</w:t>
      </w:r>
    </w:p>
    <w:p w:rsidR="00CC4CF9" w:rsidRPr="00061AB7" w:rsidRDefault="00CC4CF9">
      <w:pPr>
        <w:pStyle w:val="ConsPlusCell"/>
        <w:jc w:val="both"/>
      </w:pPr>
      <w:r w:rsidRPr="00061AB7">
        <w:t>43 7124     3     - с извещателями световыми</w:t>
      </w:r>
    </w:p>
    <w:p w:rsidR="00CC4CF9" w:rsidRPr="00061AB7" w:rsidRDefault="00CC4CF9">
      <w:pPr>
        <w:pStyle w:val="ConsPlusCell"/>
        <w:jc w:val="both"/>
      </w:pPr>
      <w:r w:rsidRPr="00061AB7">
        <w:t>43 7130     6     Станции пожарной сигнализации, приборы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управления и оповещатели пожарные</w:t>
      </w:r>
    </w:p>
    <w:p w:rsidR="00CC4CF9" w:rsidRPr="00061AB7" w:rsidRDefault="00CC4CF9">
      <w:pPr>
        <w:pStyle w:val="ConsPlusCell"/>
        <w:jc w:val="both"/>
      </w:pPr>
      <w:r w:rsidRPr="00061AB7">
        <w:t>43 7131     1     Станции пожарной сигнализации</w:t>
      </w:r>
    </w:p>
    <w:p w:rsidR="00CC4CF9" w:rsidRPr="00061AB7" w:rsidRDefault="00CC4CF9">
      <w:pPr>
        <w:pStyle w:val="ConsPlusCell"/>
        <w:jc w:val="both"/>
      </w:pPr>
      <w:r w:rsidRPr="00061AB7">
        <w:t>43 7132     7     Приборы управления пожарные</w:t>
      </w:r>
    </w:p>
    <w:p w:rsidR="00CC4CF9" w:rsidRPr="00061AB7" w:rsidRDefault="00CC4CF9">
      <w:pPr>
        <w:pStyle w:val="ConsPlusCell"/>
        <w:jc w:val="both"/>
      </w:pPr>
      <w:r w:rsidRPr="00061AB7">
        <w:t>43 7133     2     Оповещатели пожарные / речевые</w:t>
      </w:r>
    </w:p>
    <w:p w:rsidR="00CC4CF9" w:rsidRPr="00061AB7" w:rsidRDefault="00CC4CF9">
      <w:pPr>
        <w:pStyle w:val="ConsPlusCell"/>
        <w:jc w:val="both"/>
      </w:pPr>
      <w:r w:rsidRPr="00061AB7">
        <w:t>43 7134     8     - звуковые</w:t>
      </w:r>
    </w:p>
    <w:p w:rsidR="00CC4CF9" w:rsidRPr="00061AB7" w:rsidRDefault="00CC4CF9">
      <w:pPr>
        <w:pStyle w:val="ConsPlusCell"/>
        <w:jc w:val="both"/>
      </w:pPr>
      <w:r w:rsidRPr="00061AB7">
        <w:t>43 7135     3     - световые</w:t>
      </w:r>
    </w:p>
    <w:p w:rsidR="00CC4CF9" w:rsidRPr="00061AB7" w:rsidRDefault="00CC4CF9">
      <w:pPr>
        <w:pStyle w:val="ConsPlusCell"/>
        <w:jc w:val="both"/>
      </w:pPr>
      <w:r w:rsidRPr="00061AB7">
        <w:t>43 7136     9     - комбинированные</w:t>
      </w:r>
    </w:p>
    <w:p w:rsidR="00CC4CF9" w:rsidRPr="00061AB7" w:rsidRDefault="00CC4CF9">
      <w:pPr>
        <w:pStyle w:val="ConsPlusCell"/>
        <w:jc w:val="both"/>
      </w:pPr>
      <w:r w:rsidRPr="00061AB7">
        <w:t>43 7190     3     Приборы и аппаратура прочие; принадлежности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запасные части к приборам и аппаратуре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систем автоматического пожаротушения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пожарной сигнализации</w:t>
      </w:r>
    </w:p>
    <w:p w:rsidR="00CC4CF9" w:rsidRPr="00061AB7" w:rsidRDefault="00CC4CF9">
      <w:pPr>
        <w:pStyle w:val="ConsPlusCell"/>
        <w:jc w:val="both"/>
      </w:pPr>
      <w:r w:rsidRPr="00061AB7">
        <w:t>43 7191     9     Приборы и аппаратура для систем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автоматического пожаротушения и пожарной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сигнализации прочие</w:t>
      </w:r>
    </w:p>
    <w:p w:rsidR="00CC4CF9" w:rsidRPr="00061AB7" w:rsidRDefault="00CC4CF9">
      <w:pPr>
        <w:pStyle w:val="ConsPlusCell"/>
        <w:jc w:val="both"/>
      </w:pPr>
      <w:r w:rsidRPr="00061AB7">
        <w:t>43 7192     4     Принадлежности к приборам и аппаратуре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систем автоматического пожаротушения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пожарной сигнализации</w:t>
      </w:r>
    </w:p>
    <w:p w:rsidR="00CC4CF9" w:rsidRPr="00061AB7" w:rsidRDefault="00CC4CF9">
      <w:pPr>
        <w:pStyle w:val="ConsPlusCell"/>
        <w:jc w:val="both"/>
      </w:pPr>
      <w:r w:rsidRPr="00061AB7">
        <w:t>43 7199     2     Запасные части к приборам и аппаратуре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систем автоматического пожаротушения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пожарной сигнализации</w:t>
      </w:r>
    </w:p>
    <w:p w:rsidR="00CC4CF9" w:rsidRPr="00061AB7" w:rsidRDefault="00CC4CF9">
      <w:pPr>
        <w:pStyle w:val="ConsPlusCell"/>
        <w:jc w:val="both"/>
      </w:pPr>
      <w:r w:rsidRPr="00061AB7">
        <w:t>43 7200     6     Приборы и аппаратура для систем охранной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сигнализации</w:t>
      </w:r>
    </w:p>
    <w:p w:rsidR="00CC4CF9" w:rsidRPr="00061AB7" w:rsidRDefault="00CC4CF9">
      <w:pPr>
        <w:pStyle w:val="ConsPlusCell"/>
        <w:jc w:val="both"/>
      </w:pPr>
      <w:r w:rsidRPr="00061AB7">
        <w:t>43 7210     0     Извещатели охранные и охранно-пожарные /</w:t>
      </w:r>
    </w:p>
    <w:p w:rsidR="00CC4CF9" w:rsidRPr="00061AB7" w:rsidRDefault="00CC4CF9">
      <w:pPr>
        <w:pStyle w:val="ConsPlusCell"/>
        <w:jc w:val="both"/>
      </w:pPr>
      <w:r w:rsidRPr="00061AB7">
        <w:t>43 7211     6     - контактные, пьезоэлектрические</w:t>
      </w:r>
    </w:p>
    <w:p w:rsidR="00CC4CF9" w:rsidRPr="00061AB7" w:rsidRDefault="00CC4CF9">
      <w:pPr>
        <w:pStyle w:val="ConsPlusCell"/>
        <w:jc w:val="both"/>
      </w:pPr>
      <w:r w:rsidRPr="00061AB7">
        <w:t>43 7212     1     - емкостные, индуктивные, магнитоуправляемые</w:t>
      </w:r>
    </w:p>
    <w:p w:rsidR="00CC4CF9" w:rsidRPr="00061AB7" w:rsidRDefault="00CC4CF9">
      <w:pPr>
        <w:pStyle w:val="ConsPlusCell"/>
        <w:jc w:val="both"/>
      </w:pPr>
      <w:r w:rsidRPr="00061AB7">
        <w:t>43 7213     7     - ультразвуковые</w:t>
      </w:r>
    </w:p>
    <w:p w:rsidR="00CC4CF9" w:rsidRPr="00061AB7" w:rsidRDefault="00CC4CF9">
      <w:pPr>
        <w:pStyle w:val="ConsPlusCell"/>
        <w:jc w:val="both"/>
      </w:pPr>
      <w:r w:rsidRPr="00061AB7">
        <w:t>43 7214     2     - радиоволновые</w:t>
      </w:r>
    </w:p>
    <w:p w:rsidR="00CC4CF9" w:rsidRPr="00061AB7" w:rsidRDefault="00CC4CF9">
      <w:pPr>
        <w:pStyle w:val="ConsPlusCell"/>
        <w:jc w:val="both"/>
      </w:pPr>
      <w:r w:rsidRPr="00061AB7">
        <w:t>43 7215     8     - оптико-электронные</w:t>
      </w:r>
    </w:p>
    <w:p w:rsidR="00CC4CF9" w:rsidRPr="00061AB7" w:rsidRDefault="00CC4CF9">
      <w:pPr>
        <w:pStyle w:val="ConsPlusCell"/>
        <w:jc w:val="both"/>
      </w:pPr>
      <w:r w:rsidRPr="00061AB7">
        <w:t>43 7220     5     Устройства приемно-контрольные охранные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охранно-пожарные /</w:t>
      </w:r>
    </w:p>
    <w:p w:rsidR="00CC4CF9" w:rsidRPr="00061AB7" w:rsidRDefault="00CC4CF9">
      <w:pPr>
        <w:pStyle w:val="ConsPlusCell"/>
        <w:jc w:val="both"/>
      </w:pPr>
      <w:r w:rsidRPr="00061AB7">
        <w:t>43 7221     0     - с извещателями контактными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пьезоэлектрическими</w:t>
      </w:r>
    </w:p>
    <w:p w:rsidR="00CC4CF9" w:rsidRPr="00061AB7" w:rsidRDefault="00CC4CF9">
      <w:pPr>
        <w:pStyle w:val="ConsPlusCell"/>
        <w:jc w:val="both"/>
      </w:pPr>
      <w:r w:rsidRPr="00061AB7">
        <w:t>43 7222     6     - с извещателями емкостными, индуктивными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магнитоуправляемыми</w:t>
      </w:r>
    </w:p>
    <w:p w:rsidR="00CC4CF9" w:rsidRPr="00061AB7" w:rsidRDefault="00CC4CF9">
      <w:pPr>
        <w:pStyle w:val="ConsPlusCell"/>
        <w:jc w:val="both"/>
      </w:pPr>
      <w:r w:rsidRPr="00061AB7">
        <w:t>43 7223     1     - с извещателями ультразвуковыми</w:t>
      </w:r>
    </w:p>
    <w:p w:rsidR="00CC4CF9" w:rsidRPr="00061AB7" w:rsidRDefault="00CC4CF9">
      <w:pPr>
        <w:pStyle w:val="ConsPlusCell"/>
        <w:jc w:val="both"/>
      </w:pPr>
      <w:r w:rsidRPr="00061AB7">
        <w:t>43 7224     7     - с извещателями радиоволновыми</w:t>
      </w:r>
    </w:p>
    <w:p w:rsidR="00CC4CF9" w:rsidRPr="00061AB7" w:rsidRDefault="00CC4CF9">
      <w:pPr>
        <w:pStyle w:val="ConsPlusCell"/>
        <w:jc w:val="both"/>
      </w:pPr>
      <w:r w:rsidRPr="00061AB7">
        <w:t>43 7225     2     - с извещателями оптико-электронными</w:t>
      </w:r>
    </w:p>
    <w:p w:rsidR="00CC4CF9" w:rsidRPr="00061AB7" w:rsidRDefault="00CC4CF9">
      <w:pPr>
        <w:pStyle w:val="ConsPlusCell"/>
        <w:jc w:val="both"/>
      </w:pPr>
      <w:r w:rsidRPr="00061AB7">
        <w:t>43 7226     8     - комбинированные</w:t>
      </w:r>
    </w:p>
    <w:p w:rsidR="00CC4CF9" w:rsidRPr="00061AB7" w:rsidRDefault="00CC4CF9">
      <w:pPr>
        <w:pStyle w:val="ConsPlusCell"/>
        <w:jc w:val="both"/>
      </w:pPr>
      <w:r w:rsidRPr="00061AB7">
        <w:t>43 7230     4     Устройства сигнально-пусковые / охранные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охранно-пожарные</w:t>
      </w:r>
    </w:p>
    <w:p w:rsidR="00CC4CF9" w:rsidRPr="00061AB7" w:rsidRDefault="00CC4CF9">
      <w:pPr>
        <w:pStyle w:val="ConsPlusCell"/>
        <w:jc w:val="both"/>
      </w:pPr>
      <w:r w:rsidRPr="00061AB7">
        <w:t>43 7231     5     - охранные</w:t>
      </w:r>
    </w:p>
    <w:p w:rsidR="00CC4CF9" w:rsidRPr="00061AB7" w:rsidRDefault="00CC4CF9">
      <w:pPr>
        <w:pStyle w:val="ConsPlusCell"/>
        <w:jc w:val="both"/>
      </w:pPr>
      <w:r w:rsidRPr="00061AB7">
        <w:t>43 7232     0     - охранно-пожарные</w:t>
      </w:r>
    </w:p>
    <w:p w:rsidR="00CC4CF9" w:rsidRPr="00061AB7" w:rsidRDefault="00CC4CF9">
      <w:pPr>
        <w:pStyle w:val="ConsPlusCell"/>
        <w:jc w:val="both"/>
      </w:pPr>
      <w:r w:rsidRPr="00061AB7">
        <w:t>43 7240     4     Приборы / управления, приемно-контрольные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оповещатели охранные и охранно-пожарные</w:t>
      </w:r>
    </w:p>
    <w:p w:rsidR="00CC4CF9" w:rsidRPr="00061AB7" w:rsidRDefault="00CC4CF9">
      <w:pPr>
        <w:pStyle w:val="ConsPlusCell"/>
        <w:jc w:val="both"/>
      </w:pPr>
      <w:r w:rsidRPr="00061AB7">
        <w:t>43 7241     8     - приемно-контрольные охранные и охранно-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пожарные</w:t>
      </w:r>
    </w:p>
    <w:p w:rsidR="00CC4CF9" w:rsidRPr="00061AB7" w:rsidRDefault="00CC4CF9">
      <w:pPr>
        <w:pStyle w:val="ConsPlusCell"/>
        <w:jc w:val="both"/>
      </w:pPr>
      <w:r w:rsidRPr="00061AB7">
        <w:t>43 7242     5     - управления охранные и охранно-пожарные</w:t>
      </w:r>
    </w:p>
    <w:p w:rsidR="00CC4CF9" w:rsidRPr="00061AB7" w:rsidRDefault="00CC4CF9">
      <w:pPr>
        <w:pStyle w:val="ConsPlusCell"/>
        <w:jc w:val="both"/>
      </w:pPr>
      <w:r w:rsidRPr="00061AB7">
        <w:t>43 7243     0     Оповещатели охранные и охранно-пожарные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речевые</w:t>
      </w:r>
    </w:p>
    <w:p w:rsidR="00CC4CF9" w:rsidRPr="00061AB7" w:rsidRDefault="00CC4CF9">
      <w:pPr>
        <w:pStyle w:val="ConsPlusCell"/>
        <w:jc w:val="both"/>
      </w:pPr>
      <w:r w:rsidRPr="00061AB7">
        <w:t>43 7244     6     - звуковые</w:t>
      </w:r>
    </w:p>
    <w:p w:rsidR="00CC4CF9" w:rsidRPr="00061AB7" w:rsidRDefault="00CC4CF9">
      <w:pPr>
        <w:pStyle w:val="ConsPlusCell"/>
        <w:jc w:val="both"/>
      </w:pPr>
      <w:r w:rsidRPr="00061AB7">
        <w:t>43 7245     1     - световые</w:t>
      </w:r>
    </w:p>
    <w:p w:rsidR="00CC4CF9" w:rsidRPr="00061AB7" w:rsidRDefault="00CC4CF9">
      <w:pPr>
        <w:pStyle w:val="ConsPlusCell"/>
        <w:jc w:val="both"/>
      </w:pPr>
      <w:r w:rsidRPr="00061AB7">
        <w:t>43 7246     7     - комбинированные</w:t>
      </w:r>
    </w:p>
    <w:p w:rsidR="00CC4CF9" w:rsidRPr="00061AB7" w:rsidRDefault="00CC4CF9">
      <w:pPr>
        <w:pStyle w:val="ConsPlusCell"/>
        <w:jc w:val="both"/>
      </w:pPr>
      <w:r w:rsidRPr="00061AB7">
        <w:t>43 7250     9     Системы передачи извещений о проникновении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пожаре, / и их составные части</w:t>
      </w:r>
    </w:p>
    <w:p w:rsidR="00CC4CF9" w:rsidRPr="00061AB7" w:rsidRDefault="00CC4CF9">
      <w:pPr>
        <w:pStyle w:val="ConsPlusCell"/>
        <w:jc w:val="both"/>
      </w:pPr>
      <w:r w:rsidRPr="00061AB7">
        <w:t>43 7251     4     - работающие по линиям телефонной сети</w:t>
      </w:r>
    </w:p>
    <w:p w:rsidR="00CC4CF9" w:rsidRPr="00061AB7" w:rsidRDefault="00CC4CF9">
      <w:pPr>
        <w:pStyle w:val="ConsPlusCell"/>
        <w:jc w:val="both"/>
      </w:pPr>
      <w:r w:rsidRPr="00061AB7">
        <w:t>43 7252     1     - работающие по прочим линиям связи</w:t>
      </w:r>
    </w:p>
    <w:p w:rsidR="00CC4CF9" w:rsidRPr="00061AB7" w:rsidRDefault="00CC4CF9">
      <w:pPr>
        <w:pStyle w:val="ConsPlusCell"/>
        <w:jc w:val="both"/>
      </w:pPr>
      <w:r w:rsidRPr="00061AB7">
        <w:t>43 7253     5     Оконечные устройства и объектовые приборы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систем передачи извещений, работающих / по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линиям телефонной</w:t>
      </w:r>
    </w:p>
    <w:p w:rsidR="00CC4CF9" w:rsidRPr="00061AB7" w:rsidRDefault="00CC4CF9">
      <w:pPr>
        <w:pStyle w:val="ConsPlusCell"/>
        <w:jc w:val="both"/>
      </w:pPr>
      <w:r w:rsidRPr="00061AB7">
        <w:t>43 7254     0     - по прочим линиям связи</w:t>
      </w:r>
    </w:p>
    <w:p w:rsidR="00CC4CF9" w:rsidRPr="00061AB7" w:rsidRDefault="00CC4CF9">
      <w:pPr>
        <w:pStyle w:val="ConsPlusCell"/>
        <w:jc w:val="both"/>
      </w:pPr>
      <w:r w:rsidRPr="00061AB7">
        <w:t>43 7255     6     Ретрансляторы систем передачи извещений,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работающих / по линиям телефонной сети</w:t>
      </w:r>
    </w:p>
    <w:p w:rsidR="00CC4CF9" w:rsidRPr="00061AB7" w:rsidRDefault="00CC4CF9">
      <w:pPr>
        <w:pStyle w:val="ConsPlusCell"/>
        <w:jc w:val="both"/>
      </w:pPr>
      <w:r w:rsidRPr="00061AB7">
        <w:t>43 7256     1     - по прочим линиям связи</w:t>
      </w:r>
    </w:p>
    <w:p w:rsidR="00CC4CF9" w:rsidRPr="00061AB7" w:rsidRDefault="00CC4CF9">
      <w:pPr>
        <w:pStyle w:val="ConsPlusCell"/>
        <w:jc w:val="both"/>
      </w:pPr>
      <w:r w:rsidRPr="00061AB7">
        <w:t>43 7257     7     Пульты централизованного наблюдения систем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передачи извещений работающих / по линиям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телефонной сети</w:t>
      </w:r>
    </w:p>
    <w:p w:rsidR="00CC4CF9" w:rsidRPr="00061AB7" w:rsidRDefault="00CC4CF9">
      <w:pPr>
        <w:pStyle w:val="ConsPlusCell"/>
        <w:jc w:val="both"/>
      </w:pPr>
      <w:r w:rsidRPr="00061AB7">
        <w:t>43 7258     2     - по прочим линиям связи</w:t>
      </w:r>
    </w:p>
    <w:p w:rsidR="00CC4CF9" w:rsidRPr="00061AB7" w:rsidRDefault="00CC4CF9">
      <w:pPr>
        <w:pStyle w:val="ConsPlusCell"/>
        <w:jc w:val="both"/>
      </w:pPr>
      <w:r w:rsidRPr="00061AB7">
        <w:t>43 7290     7     Приборы и аппаратура прочие, принадлежности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запасные части к приборам и аппаратуре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систем охранной сигнализации</w:t>
      </w:r>
    </w:p>
    <w:p w:rsidR="00CC4CF9" w:rsidRPr="00061AB7" w:rsidRDefault="00CC4CF9">
      <w:pPr>
        <w:pStyle w:val="ConsPlusCell"/>
        <w:jc w:val="both"/>
      </w:pPr>
      <w:r w:rsidRPr="00061AB7">
        <w:t>43 7291     2     Приборы и аппаратура для систем охранной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сигнализации прочие</w:t>
      </w:r>
    </w:p>
    <w:p w:rsidR="00CC4CF9" w:rsidRPr="00061AB7" w:rsidRDefault="00CC4CF9">
      <w:pPr>
        <w:pStyle w:val="ConsPlusCell"/>
        <w:jc w:val="both"/>
      </w:pPr>
      <w:r w:rsidRPr="00061AB7">
        <w:t>43 7292     8     Принадлежности к приборам и аппаратуре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систем охранной сигнализации</w:t>
      </w:r>
    </w:p>
    <w:p w:rsidR="00CC4CF9" w:rsidRPr="00061AB7" w:rsidRDefault="00CC4CF9">
      <w:pPr>
        <w:pStyle w:val="ConsPlusCell"/>
        <w:jc w:val="both"/>
      </w:pPr>
      <w:r w:rsidRPr="00061AB7">
        <w:t>43 7299     6     Запасные части к приборам и аппаратуре для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43 8000     2     Приборы и средства автоматизации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специализированные разного назначения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43 8100     5     Образцовые средства измерений и поверочные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устройства</w:t>
      </w:r>
    </w:p>
    <w:p w:rsidR="00CC4CF9" w:rsidRPr="00061AB7" w:rsidRDefault="00CC4CF9">
      <w:pPr>
        <w:pStyle w:val="ConsPlusCell"/>
        <w:jc w:val="both"/>
      </w:pPr>
      <w:r w:rsidRPr="00061AB7">
        <w:t>43 8110     0     Средства измерений геометрических величин</w:t>
      </w:r>
    </w:p>
    <w:p w:rsidR="00CC4CF9" w:rsidRPr="00061AB7" w:rsidRDefault="00CC4CF9">
      <w:pPr>
        <w:pStyle w:val="ConsPlusCell"/>
        <w:jc w:val="both"/>
      </w:pPr>
      <w:r w:rsidRPr="00061AB7">
        <w:t>43 8120     4     Средства измерений массы, силы и твердости,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параметров движения</w:t>
      </w:r>
    </w:p>
    <w:p w:rsidR="00CC4CF9" w:rsidRPr="00061AB7" w:rsidRDefault="00CC4CF9">
      <w:pPr>
        <w:pStyle w:val="ConsPlusCell"/>
        <w:jc w:val="both"/>
      </w:pPr>
      <w:r w:rsidRPr="00061AB7">
        <w:t>43 8130     9     Средства измерений давления, вакуума, расхода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количества жидкостей и газов, вязкости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плотности</w:t>
      </w:r>
    </w:p>
    <w:p w:rsidR="00CC4CF9" w:rsidRPr="00061AB7" w:rsidRDefault="00CC4CF9">
      <w:pPr>
        <w:pStyle w:val="ConsPlusCell"/>
        <w:jc w:val="both"/>
      </w:pPr>
      <w:r w:rsidRPr="00061AB7">
        <w:t>43 8140     3     Средства измерений электрических и магнитных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величин, времени и частоты</w:t>
      </w:r>
    </w:p>
    <w:p w:rsidR="00CC4CF9" w:rsidRPr="00061AB7" w:rsidRDefault="00CC4CF9">
      <w:pPr>
        <w:pStyle w:val="ConsPlusCell"/>
        <w:jc w:val="both"/>
      </w:pPr>
      <w:r w:rsidRPr="00061AB7">
        <w:t>43 8150     8     Средства измерений радиотехнических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акустических величин</w:t>
      </w:r>
    </w:p>
    <w:p w:rsidR="00CC4CF9" w:rsidRPr="00061AB7" w:rsidRDefault="00CC4CF9">
      <w:pPr>
        <w:pStyle w:val="ConsPlusCell"/>
        <w:jc w:val="both"/>
      </w:pPr>
      <w:r w:rsidRPr="00061AB7">
        <w:t>43 8160     2     Средства измерений температурных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теплофизических величин</w:t>
      </w:r>
    </w:p>
    <w:p w:rsidR="00CC4CF9" w:rsidRPr="00061AB7" w:rsidRDefault="00CC4CF9">
      <w:pPr>
        <w:pStyle w:val="ConsPlusCell"/>
        <w:jc w:val="both"/>
      </w:pPr>
      <w:r w:rsidRPr="00061AB7">
        <w:t>43 8170     7     Средства измерений физико-химических величин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параметров ионизирующих излучений</w:t>
      </w:r>
    </w:p>
    <w:p w:rsidR="00CC4CF9" w:rsidRPr="00061AB7" w:rsidRDefault="00CC4CF9">
      <w:pPr>
        <w:pStyle w:val="ConsPlusCell"/>
        <w:jc w:val="both"/>
      </w:pPr>
      <w:r w:rsidRPr="00061AB7">
        <w:t>43 8180     1     Средства измерений оптических и оптико-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физических величин</w:t>
      </w:r>
    </w:p>
    <w:p w:rsidR="00CC4CF9" w:rsidRPr="00061AB7" w:rsidRDefault="00CC4CF9">
      <w:pPr>
        <w:pStyle w:val="ConsPlusCell"/>
        <w:jc w:val="both"/>
      </w:pPr>
      <w:r w:rsidRPr="00061AB7">
        <w:t>43 8900     4     Приборы и средства автоматизации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специализированные разного назначения прочие</w:t>
      </w:r>
    </w:p>
    <w:p w:rsidR="00CC4CF9" w:rsidRPr="00061AB7" w:rsidRDefault="00CC4CF9">
      <w:pPr>
        <w:pStyle w:val="ConsPlusCell"/>
        <w:jc w:val="both"/>
      </w:pPr>
      <w:r w:rsidRPr="00061AB7">
        <w:t>43 8910     9     Приборы и средства автоматизации для биологии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44 0000     1     ПРИБОРЫ И АППАРАТУРА ОПТИЧЕСКИЕ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44 3000     0     Приборы оптические общепромышленного,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специального и научного применения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44 3100     3     Приборы оптические контрольно-измерительные</w:t>
      </w:r>
    </w:p>
    <w:p w:rsidR="00CC4CF9" w:rsidRPr="00061AB7" w:rsidRDefault="00CC4CF9">
      <w:pPr>
        <w:pStyle w:val="ConsPlusCell"/>
        <w:jc w:val="both"/>
      </w:pPr>
      <w:r w:rsidRPr="00061AB7">
        <w:t>44 3110     8     Микроскопы измерительные</w:t>
      </w:r>
    </w:p>
    <w:p w:rsidR="00CC4CF9" w:rsidRPr="00061AB7" w:rsidRDefault="00CC4CF9">
      <w:pPr>
        <w:pStyle w:val="ConsPlusCell"/>
        <w:jc w:val="both"/>
      </w:pPr>
      <w:r w:rsidRPr="00061AB7">
        <w:t>44 3120     2     Проекторы измерительные</w:t>
      </w:r>
    </w:p>
    <w:p w:rsidR="00CC4CF9" w:rsidRPr="00061AB7" w:rsidRDefault="00CC4CF9">
      <w:pPr>
        <w:pStyle w:val="ConsPlusCell"/>
        <w:jc w:val="both"/>
      </w:pPr>
      <w:r w:rsidRPr="00061AB7">
        <w:t>44 3130     7     Приборы для измерения линейных размеров</w:t>
      </w:r>
    </w:p>
    <w:p w:rsidR="00CC4CF9" w:rsidRPr="00061AB7" w:rsidRDefault="00CC4CF9">
      <w:pPr>
        <w:pStyle w:val="ConsPlusCell"/>
        <w:jc w:val="both"/>
      </w:pPr>
      <w:r w:rsidRPr="00061AB7">
        <w:t>44 3150     6     Приборы для измерения углов</w:t>
      </w:r>
    </w:p>
    <w:p w:rsidR="00CC4CF9" w:rsidRPr="00061AB7" w:rsidRDefault="00CC4CF9">
      <w:pPr>
        <w:pStyle w:val="ConsPlusCell"/>
        <w:jc w:val="both"/>
      </w:pPr>
      <w:r w:rsidRPr="00061AB7">
        <w:t>44 3160     0     Приборы для контроля шероховатости и качества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поверхности</w:t>
      </w:r>
    </w:p>
    <w:p w:rsidR="00CC4CF9" w:rsidRPr="00061AB7" w:rsidRDefault="00CC4CF9">
      <w:pPr>
        <w:pStyle w:val="ConsPlusCell"/>
        <w:jc w:val="both"/>
      </w:pPr>
      <w:r w:rsidRPr="00061AB7">
        <w:t>44 3170     5     Приборы для контроля формы поверхности</w:t>
      </w:r>
    </w:p>
    <w:p w:rsidR="00CC4CF9" w:rsidRPr="00061AB7" w:rsidRDefault="00CC4CF9">
      <w:pPr>
        <w:pStyle w:val="ConsPlusCell"/>
        <w:jc w:val="both"/>
      </w:pPr>
      <w:r w:rsidRPr="00061AB7">
        <w:t>44 3180     6     Приборы контрольно-измерительные прочие</w:t>
      </w:r>
    </w:p>
    <w:p w:rsidR="00CC4CF9" w:rsidRPr="00061AB7" w:rsidRDefault="00CC4CF9">
      <w:pPr>
        <w:pStyle w:val="ConsPlusCell"/>
        <w:jc w:val="both"/>
      </w:pPr>
      <w:r w:rsidRPr="00061AB7">
        <w:t>44 3190     4     Устройства и принадлежности приборов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оптических контрольно-измерительных</w:t>
      </w:r>
    </w:p>
    <w:p w:rsidR="00CC4CF9" w:rsidRPr="00061AB7" w:rsidRDefault="00CC4CF9">
      <w:pPr>
        <w:pStyle w:val="ConsPlusCell"/>
        <w:jc w:val="both"/>
      </w:pPr>
      <w:r w:rsidRPr="00061AB7">
        <w:t>44 3200     7     Устройства и приборы оптические металлорежущих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станков</w:t>
      </w:r>
    </w:p>
    <w:p w:rsidR="00CC4CF9" w:rsidRPr="00061AB7" w:rsidRDefault="00CC4CF9">
      <w:pPr>
        <w:pStyle w:val="ConsPlusCell"/>
        <w:jc w:val="both"/>
      </w:pPr>
      <w:r w:rsidRPr="00061AB7">
        <w:t>44 3210     1     Устройства отсчета линейных перемещений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подвижных узлов</w:t>
      </w:r>
    </w:p>
    <w:p w:rsidR="00CC4CF9" w:rsidRPr="00061AB7" w:rsidRDefault="00CC4CF9">
      <w:pPr>
        <w:pStyle w:val="ConsPlusCell"/>
        <w:jc w:val="both"/>
      </w:pPr>
      <w:r w:rsidRPr="00061AB7">
        <w:t>44 3220     6     Устройства отсчета угловых перемещений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подвижных узлов</w:t>
      </w:r>
    </w:p>
    <w:p w:rsidR="00CC4CF9" w:rsidRPr="00061AB7" w:rsidRDefault="00CC4CF9">
      <w:pPr>
        <w:pStyle w:val="ConsPlusCell"/>
        <w:jc w:val="both"/>
      </w:pPr>
      <w:r w:rsidRPr="00061AB7">
        <w:t>44 3230     0     Устройства и приборы контроля обрабатываемого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профиля</w:t>
      </w:r>
    </w:p>
    <w:p w:rsidR="00CC4CF9" w:rsidRPr="00061AB7" w:rsidRDefault="00CC4CF9">
      <w:pPr>
        <w:pStyle w:val="ConsPlusCell"/>
        <w:jc w:val="both"/>
      </w:pPr>
      <w:r w:rsidRPr="00061AB7">
        <w:t>44 3240     5     Устройства центрировочно-установочные</w:t>
      </w:r>
    </w:p>
    <w:p w:rsidR="00CC4CF9" w:rsidRPr="00061AB7" w:rsidRDefault="00CC4CF9">
      <w:pPr>
        <w:pStyle w:val="ConsPlusCell"/>
        <w:jc w:val="both"/>
      </w:pPr>
      <w:r w:rsidRPr="00061AB7">
        <w:t>44 3250     2     Устройства и приборы координатно-измерительных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машин</w:t>
      </w:r>
    </w:p>
    <w:p w:rsidR="00CC4CF9" w:rsidRPr="00061AB7" w:rsidRDefault="00CC4CF9">
      <w:pPr>
        <w:pStyle w:val="ConsPlusCell"/>
        <w:jc w:val="both"/>
      </w:pPr>
      <w:r w:rsidRPr="00061AB7">
        <w:t>44 3260     4     Головки оптические делительные</w:t>
      </w:r>
    </w:p>
    <w:p w:rsidR="00CC4CF9" w:rsidRPr="00061AB7" w:rsidRDefault="00CC4CF9">
      <w:pPr>
        <w:pStyle w:val="ConsPlusCell"/>
        <w:jc w:val="both"/>
      </w:pPr>
      <w:r w:rsidRPr="00061AB7">
        <w:t>44 3300     0     Приборы и инструменты геодезические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маркшейдерские</w:t>
      </w:r>
    </w:p>
    <w:p w:rsidR="00CC4CF9" w:rsidRPr="00061AB7" w:rsidRDefault="00CC4CF9">
      <w:pPr>
        <w:pStyle w:val="ConsPlusCell"/>
        <w:jc w:val="both"/>
      </w:pPr>
      <w:r w:rsidRPr="00061AB7">
        <w:t>44 3310     5     Нивелиры /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N 31/2000 ОКП)</w:t>
      </w:r>
    </w:p>
    <w:p w:rsidR="00CC4CF9" w:rsidRPr="00061AB7" w:rsidRDefault="00CC4CF9">
      <w:pPr>
        <w:pStyle w:val="ConsPlusCell"/>
        <w:jc w:val="both"/>
      </w:pPr>
      <w:r w:rsidRPr="00061AB7">
        <w:t>44 3311     0     - высокоточные</w:t>
      </w:r>
    </w:p>
    <w:p w:rsidR="00CC4CF9" w:rsidRPr="00061AB7" w:rsidRDefault="00CC4CF9">
      <w:pPr>
        <w:pStyle w:val="ConsPlusCell"/>
        <w:jc w:val="both"/>
      </w:pPr>
      <w:r w:rsidRPr="00061AB7">
        <w:t>(код 44 3311 введен Изменениями N 31/2000 ОКП)</w:t>
      </w:r>
    </w:p>
    <w:p w:rsidR="00CC4CF9" w:rsidRPr="00061AB7" w:rsidRDefault="00CC4CF9">
      <w:pPr>
        <w:pStyle w:val="ConsPlusCell"/>
        <w:jc w:val="both"/>
      </w:pPr>
      <w:r w:rsidRPr="00061AB7">
        <w:t>44 3312     6     - точные</w:t>
      </w:r>
    </w:p>
    <w:p w:rsidR="00CC4CF9" w:rsidRPr="00061AB7" w:rsidRDefault="00CC4CF9">
      <w:pPr>
        <w:pStyle w:val="ConsPlusCell"/>
        <w:jc w:val="both"/>
      </w:pPr>
      <w:r w:rsidRPr="00061AB7">
        <w:t>(код 44 3312 введен Изменениями N 31/2000 ОКП)</w:t>
      </w:r>
    </w:p>
    <w:p w:rsidR="00CC4CF9" w:rsidRPr="00061AB7" w:rsidRDefault="00CC4CF9">
      <w:pPr>
        <w:pStyle w:val="ConsPlusCell"/>
        <w:jc w:val="both"/>
      </w:pPr>
      <w:r w:rsidRPr="00061AB7">
        <w:t>44 3314     7     - технические</w:t>
      </w:r>
    </w:p>
    <w:p w:rsidR="00CC4CF9" w:rsidRPr="00061AB7" w:rsidRDefault="00CC4CF9">
      <w:pPr>
        <w:pStyle w:val="ConsPlusCell"/>
        <w:jc w:val="both"/>
      </w:pPr>
      <w:r w:rsidRPr="00061AB7">
        <w:t>(код 44 3314 введен Изменениями N 31/2000 ОКП)</w:t>
      </w:r>
    </w:p>
    <w:p w:rsidR="00CC4CF9" w:rsidRPr="00061AB7" w:rsidRDefault="00CC4CF9">
      <w:pPr>
        <w:pStyle w:val="ConsPlusCell"/>
        <w:jc w:val="both"/>
      </w:pPr>
      <w:r w:rsidRPr="00061AB7">
        <w:t>44 3320     9     Теодолиты /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N 31/2000 ОКП)</w:t>
      </w:r>
    </w:p>
    <w:p w:rsidR="00CC4CF9" w:rsidRPr="00061AB7" w:rsidRDefault="00CC4CF9">
      <w:pPr>
        <w:pStyle w:val="ConsPlusCell"/>
        <w:jc w:val="both"/>
      </w:pPr>
      <w:r w:rsidRPr="00061AB7">
        <w:t>44 3321     5     - высокоточные</w:t>
      </w:r>
    </w:p>
    <w:p w:rsidR="00CC4CF9" w:rsidRPr="00061AB7" w:rsidRDefault="00CC4CF9">
      <w:pPr>
        <w:pStyle w:val="ConsPlusCell"/>
        <w:jc w:val="both"/>
      </w:pPr>
      <w:r w:rsidRPr="00061AB7">
        <w:t>(код 44 3321 введен Изменениями N 31/2000 ОКП)</w:t>
      </w:r>
    </w:p>
    <w:p w:rsidR="00CC4CF9" w:rsidRPr="00061AB7" w:rsidRDefault="00CC4CF9">
      <w:pPr>
        <w:pStyle w:val="ConsPlusCell"/>
        <w:jc w:val="both"/>
      </w:pPr>
      <w:r w:rsidRPr="00061AB7">
        <w:t>44 3322     0     - точные</w:t>
      </w:r>
    </w:p>
    <w:p w:rsidR="00CC4CF9" w:rsidRPr="00061AB7" w:rsidRDefault="00CC4CF9">
      <w:pPr>
        <w:pStyle w:val="ConsPlusCell"/>
        <w:jc w:val="both"/>
      </w:pPr>
      <w:r w:rsidRPr="00061AB7">
        <w:t>(код 44 3322 введен Изменениями N 31/2000 ОКП)</w:t>
      </w:r>
    </w:p>
    <w:p w:rsidR="00CC4CF9" w:rsidRPr="00061AB7" w:rsidRDefault="00CC4CF9">
      <w:pPr>
        <w:pStyle w:val="ConsPlusCell"/>
        <w:jc w:val="both"/>
      </w:pPr>
      <w:r w:rsidRPr="00061AB7">
        <w:t>44 3324     1     - технические</w:t>
      </w:r>
    </w:p>
    <w:p w:rsidR="00CC4CF9" w:rsidRPr="00061AB7" w:rsidRDefault="00CC4CF9">
      <w:pPr>
        <w:pStyle w:val="ConsPlusCell"/>
        <w:jc w:val="both"/>
      </w:pPr>
      <w:r w:rsidRPr="00061AB7">
        <w:t>(код 44 3324 введен Изменениями N 31/2000 ОКП)</w:t>
      </w:r>
    </w:p>
    <w:p w:rsidR="00CC4CF9" w:rsidRPr="00061AB7" w:rsidRDefault="00CC4CF9">
      <w:pPr>
        <w:pStyle w:val="ConsPlusCell"/>
        <w:jc w:val="both"/>
      </w:pPr>
      <w:r w:rsidRPr="00061AB7">
        <w:t>44 3330     4     Тахеометры и кипрегели</w:t>
      </w:r>
    </w:p>
    <w:p w:rsidR="00CC4CF9" w:rsidRPr="00061AB7" w:rsidRDefault="00CC4CF9">
      <w:pPr>
        <w:pStyle w:val="ConsPlusCell"/>
        <w:jc w:val="both"/>
      </w:pPr>
      <w:r w:rsidRPr="00061AB7">
        <w:t>44 3331     2     Тахеометры номограммные</w:t>
      </w:r>
    </w:p>
    <w:p w:rsidR="00CC4CF9" w:rsidRPr="00061AB7" w:rsidRDefault="00CC4CF9">
      <w:pPr>
        <w:pStyle w:val="ConsPlusCell"/>
        <w:jc w:val="both"/>
      </w:pPr>
      <w:r w:rsidRPr="00061AB7">
        <w:t>(код 44 3331 введен Изменениями N 31/2000 ОКП)</w:t>
      </w:r>
    </w:p>
    <w:p w:rsidR="00CC4CF9" w:rsidRPr="00061AB7" w:rsidRDefault="00CC4CF9">
      <w:pPr>
        <w:pStyle w:val="ConsPlusCell"/>
        <w:jc w:val="both"/>
      </w:pPr>
      <w:r w:rsidRPr="00061AB7">
        <w:t>44 3332     5     Тахеометры электронные</w:t>
      </w:r>
    </w:p>
    <w:p w:rsidR="00CC4CF9" w:rsidRPr="00061AB7" w:rsidRDefault="00CC4CF9">
      <w:pPr>
        <w:pStyle w:val="ConsPlusCell"/>
        <w:jc w:val="both"/>
      </w:pPr>
      <w:r w:rsidRPr="00061AB7">
        <w:t>(код 44 3332 введен Изменениями N 31/2000 ОКП)</w:t>
      </w:r>
    </w:p>
    <w:p w:rsidR="00CC4CF9" w:rsidRPr="00061AB7" w:rsidRDefault="00CC4CF9">
      <w:pPr>
        <w:pStyle w:val="ConsPlusCell"/>
        <w:jc w:val="both"/>
      </w:pPr>
      <w:r w:rsidRPr="00061AB7">
        <w:t>44 3336     7     Кипергели</w:t>
      </w:r>
    </w:p>
    <w:p w:rsidR="00CC4CF9" w:rsidRPr="00061AB7" w:rsidRDefault="00CC4CF9">
      <w:pPr>
        <w:pStyle w:val="ConsPlusCell"/>
        <w:jc w:val="both"/>
      </w:pPr>
      <w:r w:rsidRPr="00061AB7">
        <w:t>(код 44 3336 введен Изменениями N 31/2000 ОКП)</w:t>
      </w:r>
    </w:p>
    <w:p w:rsidR="00CC4CF9" w:rsidRPr="00061AB7" w:rsidRDefault="00CC4CF9">
      <w:pPr>
        <w:pStyle w:val="ConsPlusCell"/>
        <w:jc w:val="both"/>
      </w:pPr>
      <w:r w:rsidRPr="00061AB7">
        <w:t>44 3340     9     Инструменты угломерные малой точности</w:t>
      </w:r>
    </w:p>
    <w:p w:rsidR="00CC4CF9" w:rsidRPr="00061AB7" w:rsidRDefault="00CC4CF9">
      <w:pPr>
        <w:pStyle w:val="ConsPlusCell"/>
        <w:jc w:val="both"/>
      </w:pPr>
      <w:r w:rsidRPr="00061AB7">
        <w:t>44 3342     6     Буссоли</w:t>
      </w:r>
    </w:p>
    <w:p w:rsidR="00CC4CF9" w:rsidRPr="00061AB7" w:rsidRDefault="00CC4CF9">
      <w:pPr>
        <w:pStyle w:val="ConsPlusCell"/>
        <w:jc w:val="both"/>
      </w:pPr>
      <w:r w:rsidRPr="00061AB7">
        <w:t>(код 44 3342 введен Изменениями N 31/2000 ОКП)</w:t>
      </w:r>
    </w:p>
    <w:p w:rsidR="00CC4CF9" w:rsidRPr="00061AB7" w:rsidRDefault="00CC4CF9">
      <w:pPr>
        <w:pStyle w:val="ConsPlusCell"/>
        <w:jc w:val="both"/>
      </w:pPr>
      <w:r w:rsidRPr="00061AB7">
        <w:t>44 3345     6     Эклиметры</w:t>
      </w:r>
    </w:p>
    <w:p w:rsidR="00CC4CF9" w:rsidRPr="00061AB7" w:rsidRDefault="00CC4CF9">
      <w:pPr>
        <w:pStyle w:val="ConsPlusCell"/>
        <w:jc w:val="both"/>
      </w:pPr>
      <w:r w:rsidRPr="00061AB7">
        <w:t>(код 44 3345 введен Изменениями N 31/2000 ОКП)</w:t>
      </w:r>
    </w:p>
    <w:p w:rsidR="00CC4CF9" w:rsidRPr="00061AB7" w:rsidRDefault="00CC4CF9">
      <w:pPr>
        <w:pStyle w:val="ConsPlusCell"/>
        <w:jc w:val="both"/>
      </w:pPr>
      <w:r w:rsidRPr="00061AB7">
        <w:t>44 3346     1     Эккеры</w:t>
      </w:r>
    </w:p>
    <w:p w:rsidR="00CC4CF9" w:rsidRPr="00061AB7" w:rsidRDefault="00CC4CF9">
      <w:pPr>
        <w:pStyle w:val="ConsPlusCell"/>
        <w:jc w:val="both"/>
      </w:pPr>
      <w:r w:rsidRPr="00061AB7">
        <w:t>(код 44 3346 введен Изменениями N 31/2000 ОКП)</w:t>
      </w:r>
    </w:p>
    <w:p w:rsidR="00CC4CF9" w:rsidRPr="00061AB7" w:rsidRDefault="00CC4CF9">
      <w:pPr>
        <w:pStyle w:val="ConsPlusCell"/>
        <w:jc w:val="both"/>
      </w:pPr>
      <w:r w:rsidRPr="00061AB7">
        <w:t>44 3350     3     Приборы и инструменты геодезические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измерения расстояний</w:t>
      </w:r>
    </w:p>
    <w:p w:rsidR="00CC4CF9" w:rsidRPr="00061AB7" w:rsidRDefault="00CC4CF9">
      <w:pPr>
        <w:pStyle w:val="ConsPlusCell"/>
        <w:jc w:val="both"/>
      </w:pPr>
      <w:r w:rsidRPr="00061AB7">
        <w:t>44 3351     9     Светодальномеры</w:t>
      </w:r>
    </w:p>
    <w:p w:rsidR="00CC4CF9" w:rsidRPr="00061AB7" w:rsidRDefault="00CC4CF9">
      <w:pPr>
        <w:pStyle w:val="ConsPlusCell"/>
        <w:jc w:val="both"/>
      </w:pPr>
      <w:r w:rsidRPr="00061AB7">
        <w:t>(код 44 3351 введен Изменениями N 31/2000 ОКП)</w:t>
      </w:r>
    </w:p>
    <w:p w:rsidR="00CC4CF9" w:rsidRPr="00061AB7" w:rsidRDefault="00CC4CF9">
      <w:pPr>
        <w:pStyle w:val="ConsPlusCell"/>
        <w:jc w:val="both"/>
      </w:pPr>
      <w:r w:rsidRPr="00061AB7">
        <w:t>44 3354     5     Светодальномерные насадки</w:t>
      </w:r>
    </w:p>
    <w:p w:rsidR="00CC4CF9" w:rsidRPr="00061AB7" w:rsidRDefault="00CC4CF9">
      <w:pPr>
        <w:pStyle w:val="ConsPlusCell"/>
        <w:jc w:val="both"/>
      </w:pPr>
      <w:r w:rsidRPr="00061AB7">
        <w:t>(код 44 3354 введен Изменениями N 31/2000 ОКП)</w:t>
      </w:r>
    </w:p>
    <w:p w:rsidR="00CC4CF9" w:rsidRPr="00061AB7" w:rsidRDefault="00CC4CF9">
      <w:pPr>
        <w:pStyle w:val="ConsPlusCell"/>
        <w:jc w:val="both"/>
      </w:pPr>
      <w:r w:rsidRPr="00061AB7">
        <w:t>44 3356     6     Рулетки измерительные металлические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геодезические</w:t>
      </w:r>
    </w:p>
    <w:p w:rsidR="00CC4CF9" w:rsidRPr="00061AB7" w:rsidRDefault="00CC4CF9">
      <w:pPr>
        <w:pStyle w:val="ConsPlusCell"/>
        <w:jc w:val="both"/>
      </w:pPr>
      <w:r w:rsidRPr="00061AB7">
        <w:t>(код 44 3356 введен Изменениями N 31/2000 ОКП)</w:t>
      </w:r>
    </w:p>
    <w:p w:rsidR="00CC4CF9" w:rsidRPr="00061AB7" w:rsidRDefault="00CC4CF9">
      <w:pPr>
        <w:pStyle w:val="ConsPlusCell"/>
        <w:jc w:val="both"/>
      </w:pPr>
      <w:r w:rsidRPr="00061AB7">
        <w:t>44 3360     8     Приборы инженерной геодезии</w:t>
      </w:r>
    </w:p>
    <w:p w:rsidR="00CC4CF9" w:rsidRPr="00061AB7" w:rsidRDefault="00CC4CF9">
      <w:pPr>
        <w:pStyle w:val="ConsPlusCell"/>
        <w:jc w:val="both"/>
      </w:pPr>
      <w:r w:rsidRPr="00061AB7">
        <w:t>44 3362     9     Приборы вертикального проектирования</w:t>
      </w:r>
    </w:p>
    <w:p w:rsidR="00CC4CF9" w:rsidRPr="00061AB7" w:rsidRDefault="00CC4CF9">
      <w:pPr>
        <w:pStyle w:val="ConsPlusCell"/>
        <w:jc w:val="both"/>
      </w:pPr>
      <w:r w:rsidRPr="00061AB7">
        <w:t>(код 44 3362 введен Изменениями N 31/2000 ОКП)</w:t>
      </w:r>
    </w:p>
    <w:p w:rsidR="00CC4CF9" w:rsidRPr="00061AB7" w:rsidRDefault="00CC4CF9">
      <w:pPr>
        <w:pStyle w:val="ConsPlusCell"/>
        <w:jc w:val="both"/>
      </w:pPr>
      <w:r w:rsidRPr="00061AB7">
        <w:t>44 3365     5     Искатели геодезические</w:t>
      </w:r>
    </w:p>
    <w:p w:rsidR="00CC4CF9" w:rsidRPr="00061AB7" w:rsidRDefault="00CC4CF9">
      <w:pPr>
        <w:pStyle w:val="ConsPlusCell"/>
        <w:jc w:val="both"/>
      </w:pPr>
      <w:r w:rsidRPr="00061AB7">
        <w:t>(код 44 3365 введен Изменениями N 31/2000 ОКП)</w:t>
      </w:r>
    </w:p>
    <w:p w:rsidR="00CC4CF9" w:rsidRPr="00061AB7" w:rsidRDefault="00CC4CF9">
      <w:pPr>
        <w:pStyle w:val="ConsPlusCell"/>
        <w:jc w:val="both"/>
      </w:pPr>
      <w:r w:rsidRPr="00061AB7">
        <w:t>44 3367     6     Лазерные фиксаторы, лазерные указатели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направления</w:t>
      </w:r>
    </w:p>
    <w:p w:rsidR="00CC4CF9" w:rsidRPr="00061AB7" w:rsidRDefault="00CC4CF9">
      <w:pPr>
        <w:pStyle w:val="ConsPlusCell"/>
        <w:jc w:val="both"/>
      </w:pPr>
      <w:r w:rsidRPr="00061AB7">
        <w:t>(код 44 3367 введен Изменениями N 31/2000 ОКП)</w:t>
      </w:r>
    </w:p>
    <w:p w:rsidR="00CC4CF9" w:rsidRPr="00061AB7" w:rsidRDefault="00CC4CF9">
      <w:pPr>
        <w:pStyle w:val="ConsPlusCell"/>
        <w:jc w:val="both"/>
      </w:pPr>
      <w:r w:rsidRPr="00061AB7">
        <w:t>44 3370     2     Приборы геодезические и маркшейдерские прочие</w:t>
      </w:r>
    </w:p>
    <w:p w:rsidR="00CC4CF9" w:rsidRPr="00061AB7" w:rsidRDefault="00CC4CF9">
      <w:pPr>
        <w:pStyle w:val="ConsPlusCell"/>
        <w:jc w:val="both"/>
      </w:pPr>
      <w:r w:rsidRPr="00061AB7">
        <w:t>44 3376     5     Приборы топографо-геодезические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камеральных работ</w:t>
      </w:r>
    </w:p>
    <w:p w:rsidR="00CC4CF9" w:rsidRPr="00061AB7" w:rsidRDefault="00CC4CF9">
      <w:pPr>
        <w:pStyle w:val="ConsPlusCell"/>
        <w:jc w:val="both"/>
      </w:pPr>
      <w:r w:rsidRPr="00061AB7">
        <w:t>(код 44 3376 введен Изменениями N 31/2000 ОКП)</w:t>
      </w:r>
    </w:p>
    <w:p w:rsidR="00CC4CF9" w:rsidRPr="00061AB7" w:rsidRDefault="00CC4CF9">
      <w:pPr>
        <w:pStyle w:val="ConsPlusCell"/>
        <w:jc w:val="both"/>
      </w:pPr>
      <w:r w:rsidRPr="00061AB7">
        <w:t>44 3380     7     Средства поверки геодезических приборов</w:t>
      </w:r>
    </w:p>
    <w:p w:rsidR="00CC4CF9" w:rsidRPr="00061AB7" w:rsidRDefault="00CC4CF9">
      <w:pPr>
        <w:pStyle w:val="ConsPlusCell"/>
        <w:jc w:val="both"/>
      </w:pPr>
      <w:r w:rsidRPr="00061AB7">
        <w:t>(код 44 3380 введен Изменениями N 31/2000 ОКП)</w:t>
      </w:r>
    </w:p>
    <w:p w:rsidR="00CC4CF9" w:rsidRPr="00061AB7" w:rsidRDefault="00CC4CF9">
      <w:pPr>
        <w:pStyle w:val="ConsPlusCell"/>
        <w:jc w:val="both"/>
      </w:pPr>
      <w:r w:rsidRPr="00061AB7">
        <w:t>44 3390     1     Устройства и принадлежности геодезических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маркшейдерских приборов</w:t>
      </w:r>
    </w:p>
    <w:p w:rsidR="00CC4CF9" w:rsidRPr="00061AB7" w:rsidRDefault="00CC4CF9">
      <w:pPr>
        <w:pStyle w:val="ConsPlusCell"/>
        <w:jc w:val="both"/>
      </w:pPr>
      <w:r w:rsidRPr="00061AB7">
        <w:t>44 3391     7     Комплектующие геодезических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маркшейдерских приборов</w:t>
      </w:r>
    </w:p>
    <w:p w:rsidR="00CC4CF9" w:rsidRPr="00061AB7" w:rsidRDefault="00CC4CF9">
      <w:pPr>
        <w:pStyle w:val="ConsPlusCell"/>
        <w:jc w:val="both"/>
      </w:pPr>
      <w:r w:rsidRPr="00061AB7">
        <w:t>(код 44 3391 введен Изменениями N 31/2000 ОКП)</w:t>
      </w:r>
    </w:p>
    <w:p w:rsidR="00CC4CF9" w:rsidRPr="00061AB7" w:rsidRDefault="00CC4CF9">
      <w:pPr>
        <w:pStyle w:val="ConsPlusCell"/>
        <w:jc w:val="both"/>
      </w:pPr>
      <w:r w:rsidRPr="00061AB7">
        <w:t>44 3394     3     Штативы для геодезических приборов</w:t>
      </w:r>
    </w:p>
    <w:p w:rsidR="00CC4CF9" w:rsidRPr="00061AB7" w:rsidRDefault="00CC4CF9">
      <w:pPr>
        <w:pStyle w:val="ConsPlusCell"/>
        <w:jc w:val="both"/>
      </w:pPr>
      <w:r w:rsidRPr="00061AB7">
        <w:t>(код 44 3394 введен Изменениями N 31/2000 ОКП)</w:t>
      </w:r>
    </w:p>
    <w:p w:rsidR="00CC4CF9" w:rsidRPr="00061AB7" w:rsidRDefault="00CC4CF9">
      <w:pPr>
        <w:pStyle w:val="ConsPlusCell"/>
        <w:jc w:val="both"/>
      </w:pPr>
      <w:r w:rsidRPr="00061AB7">
        <w:t>44 3400     4     Приборы и аппаратура для спектрального анализа</w:t>
      </w:r>
    </w:p>
    <w:p w:rsidR="00CC4CF9" w:rsidRPr="00061AB7" w:rsidRDefault="00CC4CF9">
      <w:pPr>
        <w:pStyle w:val="ConsPlusCell"/>
        <w:jc w:val="both"/>
      </w:pPr>
      <w:r w:rsidRPr="00061AB7">
        <w:t>44 3410     9     Спектроскопы</w:t>
      </w:r>
    </w:p>
    <w:p w:rsidR="00CC4CF9" w:rsidRPr="00061AB7" w:rsidRDefault="00CC4CF9">
      <w:pPr>
        <w:pStyle w:val="ConsPlusCell"/>
        <w:jc w:val="both"/>
      </w:pPr>
      <w:r w:rsidRPr="00061AB7">
        <w:t>44 3420     3     Спектрографы</w:t>
      </w:r>
    </w:p>
    <w:p w:rsidR="00CC4CF9" w:rsidRPr="00061AB7" w:rsidRDefault="00CC4CF9">
      <w:pPr>
        <w:pStyle w:val="ConsPlusCell"/>
        <w:jc w:val="both"/>
      </w:pPr>
      <w:r w:rsidRPr="00061AB7">
        <w:t>44 3430     8     Спектрометры</w:t>
      </w:r>
    </w:p>
    <w:p w:rsidR="00CC4CF9" w:rsidRPr="00061AB7" w:rsidRDefault="00CC4CF9">
      <w:pPr>
        <w:pStyle w:val="ConsPlusCell"/>
        <w:jc w:val="both"/>
      </w:pPr>
      <w:r w:rsidRPr="00061AB7">
        <w:t>44 3440     2     Спектрофотометры</w:t>
      </w:r>
    </w:p>
    <w:p w:rsidR="00CC4CF9" w:rsidRPr="00061AB7" w:rsidRDefault="00CC4CF9">
      <w:pPr>
        <w:pStyle w:val="ConsPlusCell"/>
        <w:jc w:val="both"/>
      </w:pPr>
      <w:r w:rsidRPr="00061AB7">
        <w:t>44 3450     7     Квантометры</w:t>
      </w:r>
    </w:p>
    <w:p w:rsidR="00CC4CF9" w:rsidRPr="00061AB7" w:rsidRDefault="00CC4CF9">
      <w:pPr>
        <w:pStyle w:val="ConsPlusCell"/>
        <w:jc w:val="both"/>
      </w:pPr>
      <w:r w:rsidRPr="00061AB7">
        <w:t>44 3460     1     Приборы и аппаратура для спектрального анализа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44 3490     5     Устройства и принадлежности спектральных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приборов</w:t>
      </w:r>
    </w:p>
    <w:p w:rsidR="00CC4CF9" w:rsidRPr="00061AB7" w:rsidRDefault="00CC4CF9">
      <w:pPr>
        <w:pStyle w:val="ConsPlusCell"/>
        <w:jc w:val="both"/>
      </w:pPr>
      <w:r w:rsidRPr="00061AB7">
        <w:t>44 3500     8     Микроскопы световые, лупы</w:t>
      </w:r>
    </w:p>
    <w:p w:rsidR="00CC4CF9" w:rsidRPr="00061AB7" w:rsidRDefault="00CC4CF9">
      <w:pPr>
        <w:pStyle w:val="ConsPlusCell"/>
        <w:jc w:val="both"/>
      </w:pPr>
      <w:r w:rsidRPr="00061AB7">
        <w:t>44 3510     2     Микроскопы биологические</w:t>
      </w:r>
    </w:p>
    <w:p w:rsidR="00CC4CF9" w:rsidRPr="00061AB7" w:rsidRDefault="00CC4CF9">
      <w:pPr>
        <w:pStyle w:val="ConsPlusCell"/>
        <w:jc w:val="both"/>
      </w:pPr>
      <w:r w:rsidRPr="00061AB7">
        <w:t>44 3530     1     Микроскопы металлографические</w:t>
      </w:r>
    </w:p>
    <w:p w:rsidR="00CC4CF9" w:rsidRPr="00061AB7" w:rsidRDefault="00CC4CF9">
      <w:pPr>
        <w:pStyle w:val="ConsPlusCell"/>
        <w:jc w:val="both"/>
      </w:pPr>
      <w:r w:rsidRPr="00061AB7">
        <w:t>44 3540     6     Микроскопы геолого-рудные</w:t>
      </w:r>
    </w:p>
    <w:p w:rsidR="00CC4CF9" w:rsidRPr="00061AB7" w:rsidRDefault="00CC4CF9">
      <w:pPr>
        <w:pStyle w:val="ConsPlusCell"/>
        <w:jc w:val="both"/>
      </w:pPr>
      <w:r w:rsidRPr="00061AB7">
        <w:t>44 3550     0     Микроскопы специализированные</w:t>
      </w:r>
    </w:p>
    <w:p w:rsidR="00CC4CF9" w:rsidRPr="00061AB7" w:rsidRDefault="00CC4CF9">
      <w:pPr>
        <w:pStyle w:val="ConsPlusCell"/>
        <w:jc w:val="both"/>
      </w:pPr>
      <w:r w:rsidRPr="00061AB7">
        <w:t>44 3560     5     Микроскопы прочие</w:t>
      </w:r>
    </w:p>
    <w:p w:rsidR="00CC4CF9" w:rsidRPr="00061AB7" w:rsidRDefault="00CC4CF9">
      <w:pPr>
        <w:pStyle w:val="ConsPlusCell"/>
        <w:jc w:val="both"/>
      </w:pPr>
      <w:r w:rsidRPr="00061AB7">
        <w:t>44 3580     4     Лупы</w:t>
      </w:r>
    </w:p>
    <w:p w:rsidR="00CC4CF9" w:rsidRPr="00061AB7" w:rsidRDefault="00CC4CF9">
      <w:pPr>
        <w:pStyle w:val="ConsPlusCell"/>
        <w:jc w:val="both"/>
      </w:pPr>
      <w:r w:rsidRPr="00061AB7">
        <w:t>44 3590     9     Устройства и принадлежности световых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микроскопов</w:t>
      </w:r>
    </w:p>
    <w:p w:rsidR="00CC4CF9" w:rsidRPr="00061AB7" w:rsidRDefault="00CC4CF9">
      <w:pPr>
        <w:pStyle w:val="ConsPlusCell"/>
        <w:jc w:val="both"/>
      </w:pPr>
      <w:r w:rsidRPr="00061AB7">
        <w:t>44 3600     1     Приборы электронно-оптические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интерференционные, теневые, голографические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тепловизионные</w:t>
      </w:r>
    </w:p>
    <w:p w:rsidR="00CC4CF9" w:rsidRPr="00061AB7" w:rsidRDefault="00CC4CF9">
      <w:pPr>
        <w:pStyle w:val="ConsPlusCell"/>
        <w:jc w:val="both"/>
      </w:pPr>
      <w:r w:rsidRPr="00061AB7">
        <w:t>44 3610     6     Приборы электронно-оптические для исследования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микроструктуры вещества</w:t>
      </w:r>
    </w:p>
    <w:p w:rsidR="00CC4CF9" w:rsidRPr="00061AB7" w:rsidRDefault="00CC4CF9">
      <w:pPr>
        <w:pStyle w:val="ConsPlusCell"/>
        <w:jc w:val="both"/>
      </w:pPr>
      <w:r w:rsidRPr="00061AB7">
        <w:t>44 3620     0     Приборы интерференционные и теневые</w:t>
      </w:r>
    </w:p>
    <w:p w:rsidR="00CC4CF9" w:rsidRPr="00061AB7" w:rsidRDefault="00CC4CF9">
      <w:pPr>
        <w:pStyle w:val="ConsPlusCell"/>
        <w:jc w:val="both"/>
      </w:pPr>
      <w:r w:rsidRPr="00061AB7">
        <w:t>44 3640     8     Приборы и установки голографические</w:t>
      </w:r>
    </w:p>
    <w:p w:rsidR="00CC4CF9" w:rsidRPr="00061AB7" w:rsidRDefault="00CC4CF9">
      <w:pPr>
        <w:pStyle w:val="ConsPlusCell"/>
        <w:jc w:val="both"/>
      </w:pPr>
      <w:r w:rsidRPr="00061AB7">
        <w:t>44 3650     4     Приборы тепловизионные</w:t>
      </w:r>
    </w:p>
    <w:p w:rsidR="00CC4CF9" w:rsidRPr="00061AB7" w:rsidRDefault="00CC4CF9">
      <w:pPr>
        <w:pStyle w:val="ConsPlusCell"/>
        <w:jc w:val="both"/>
      </w:pPr>
      <w:r w:rsidRPr="00061AB7">
        <w:t>44 3660     9     Приборы электронно-оптические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преобразования изображений в цифровую форму</w:t>
      </w:r>
    </w:p>
    <w:p w:rsidR="00CC4CF9" w:rsidRPr="00061AB7" w:rsidRDefault="00CC4CF9">
      <w:pPr>
        <w:pStyle w:val="ConsPlusCell"/>
        <w:jc w:val="both"/>
      </w:pPr>
      <w:r w:rsidRPr="00061AB7">
        <w:t>44 3690     2     Устройства и принадлежности электронно-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оптических интерференционных, теневых,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голографических и тепловизионных приборов</w:t>
      </w:r>
    </w:p>
    <w:p w:rsidR="00CC4CF9" w:rsidRPr="00061AB7" w:rsidRDefault="00CC4CF9">
      <w:pPr>
        <w:pStyle w:val="ConsPlusCell"/>
        <w:jc w:val="both"/>
      </w:pPr>
      <w:r w:rsidRPr="00061AB7">
        <w:t>44 3700     5     Приборы фото-, рефракто- и поляриметрические,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производства и контроля микроэлектронных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элементов</w:t>
      </w:r>
    </w:p>
    <w:p w:rsidR="00CC4CF9" w:rsidRPr="00061AB7" w:rsidRDefault="00CC4CF9">
      <w:pPr>
        <w:pStyle w:val="ConsPlusCell"/>
        <w:jc w:val="both"/>
      </w:pPr>
      <w:r w:rsidRPr="00061AB7">
        <w:t>44 3710     4     Приборы фотометрические</w:t>
      </w:r>
    </w:p>
    <w:p w:rsidR="00CC4CF9" w:rsidRPr="00061AB7" w:rsidRDefault="00CC4CF9">
      <w:pPr>
        <w:pStyle w:val="ConsPlusCell"/>
        <w:jc w:val="both"/>
      </w:pPr>
      <w:r w:rsidRPr="00061AB7">
        <w:t>44 3720     4     Приборы рефлектометрические</w:t>
      </w:r>
    </w:p>
    <w:p w:rsidR="00CC4CF9" w:rsidRPr="00061AB7" w:rsidRDefault="00CC4CF9">
      <w:pPr>
        <w:pStyle w:val="ConsPlusCell"/>
        <w:jc w:val="both"/>
      </w:pPr>
      <w:r w:rsidRPr="00061AB7">
        <w:t>44 3730     9     Приборы поляриметрические</w:t>
      </w:r>
    </w:p>
    <w:p w:rsidR="00CC4CF9" w:rsidRPr="00061AB7" w:rsidRDefault="00CC4CF9">
      <w:pPr>
        <w:pStyle w:val="ConsPlusCell"/>
        <w:jc w:val="both"/>
      </w:pPr>
      <w:r w:rsidRPr="00061AB7">
        <w:t>44 3780     1     Приборы для производства и контроля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микроэлектронных элементов</w:t>
      </w:r>
    </w:p>
    <w:p w:rsidR="00CC4CF9" w:rsidRPr="00061AB7" w:rsidRDefault="00CC4CF9">
      <w:pPr>
        <w:pStyle w:val="ConsPlusCell"/>
        <w:jc w:val="both"/>
      </w:pPr>
      <w:r w:rsidRPr="00061AB7">
        <w:t>44 3790     6     Устройства и принадлежности фото-,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рефракто- и поляриметрических приборов</w:t>
      </w:r>
    </w:p>
    <w:p w:rsidR="00CC4CF9" w:rsidRPr="00061AB7" w:rsidRDefault="00CC4CF9">
      <w:pPr>
        <w:pStyle w:val="ConsPlusCell"/>
        <w:jc w:val="both"/>
      </w:pPr>
      <w:r w:rsidRPr="00061AB7">
        <w:t>44 3800     4     Приборы астрономические. Оптико-электронные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системы контроля пространства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44 3810     3     Телескопы</w:t>
      </w:r>
    </w:p>
    <w:p w:rsidR="00CC4CF9" w:rsidRPr="00061AB7" w:rsidRDefault="00CC4CF9">
      <w:pPr>
        <w:pStyle w:val="ConsPlusCell"/>
        <w:jc w:val="both"/>
      </w:pPr>
      <w:r w:rsidRPr="00061AB7">
        <w:t>44 3820     8     Инструменты солнечные</w:t>
      </w:r>
    </w:p>
    <w:p w:rsidR="00CC4CF9" w:rsidRPr="00061AB7" w:rsidRDefault="00CC4CF9">
      <w:pPr>
        <w:pStyle w:val="ConsPlusCell"/>
        <w:jc w:val="both"/>
      </w:pPr>
      <w:r w:rsidRPr="00061AB7">
        <w:t>44 3830     2     Инструменты астрометрические</w:t>
      </w:r>
    </w:p>
    <w:p w:rsidR="00CC4CF9" w:rsidRPr="00061AB7" w:rsidRDefault="00CC4CF9">
      <w:pPr>
        <w:pStyle w:val="ConsPlusCell"/>
        <w:jc w:val="both"/>
      </w:pPr>
      <w:r w:rsidRPr="00061AB7">
        <w:t>44 3840     7     Аппаратура астрономическая спектральная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светоприемная</w:t>
      </w:r>
    </w:p>
    <w:p w:rsidR="00CC4CF9" w:rsidRPr="00061AB7" w:rsidRDefault="00CC4CF9">
      <w:pPr>
        <w:pStyle w:val="ConsPlusCell"/>
        <w:jc w:val="both"/>
      </w:pPr>
      <w:r w:rsidRPr="00061AB7">
        <w:t>44 3850     1     Оптико-электронные системы контроля воздушного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космического околоземного пространства</w:t>
      </w:r>
    </w:p>
    <w:p w:rsidR="00CC4CF9" w:rsidRPr="00061AB7" w:rsidRDefault="00CC4CF9">
      <w:pPr>
        <w:pStyle w:val="ConsPlusCell"/>
        <w:jc w:val="both"/>
      </w:pPr>
      <w:r w:rsidRPr="00061AB7">
        <w:t>(код 44 3850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44 3860     6     Светофильтры интерференционные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поляризационные</w:t>
      </w:r>
    </w:p>
    <w:p w:rsidR="00CC4CF9" w:rsidRPr="00061AB7" w:rsidRDefault="00CC4CF9">
      <w:pPr>
        <w:pStyle w:val="ConsPlusCell"/>
        <w:jc w:val="both"/>
      </w:pPr>
      <w:r w:rsidRPr="00061AB7">
        <w:t>44 3890     0     Оборудование и принадлежности астрономических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приборов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44 4000     2     Фото- и киноаппаратура (кроме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профессиональной). Аппаратура для измерения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характеристик и обработки фото-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киноматериалов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44 4100     6     Аэрофотоаппаратура</w:t>
      </w:r>
    </w:p>
    <w:p w:rsidR="00CC4CF9" w:rsidRPr="00061AB7" w:rsidRDefault="00CC4CF9">
      <w:pPr>
        <w:pStyle w:val="ConsPlusCell"/>
        <w:jc w:val="both"/>
      </w:pPr>
      <w:r w:rsidRPr="00061AB7">
        <w:t>44 4120     5     Аэрофотоаппараты</w:t>
      </w:r>
    </w:p>
    <w:p w:rsidR="00CC4CF9" w:rsidRPr="00061AB7" w:rsidRDefault="00CC4CF9">
      <w:pPr>
        <w:pStyle w:val="ConsPlusCell"/>
        <w:jc w:val="both"/>
      </w:pPr>
      <w:r w:rsidRPr="00061AB7">
        <w:t>44 4130     9     Аэрофотоустановки</w:t>
      </w:r>
    </w:p>
    <w:p w:rsidR="00CC4CF9" w:rsidRPr="00061AB7" w:rsidRDefault="00CC4CF9">
      <w:pPr>
        <w:pStyle w:val="ConsPlusCell"/>
        <w:jc w:val="both"/>
      </w:pPr>
      <w:r w:rsidRPr="00061AB7">
        <w:t>44 4200     5     Аппаратура фото- и кинорегистрирующая</w:t>
      </w:r>
    </w:p>
    <w:p w:rsidR="00CC4CF9" w:rsidRPr="00061AB7" w:rsidRDefault="00CC4CF9">
      <w:pPr>
        <w:pStyle w:val="ConsPlusCell"/>
        <w:jc w:val="both"/>
      </w:pPr>
      <w:r w:rsidRPr="00061AB7">
        <w:t>44 4220     9     Аппаратура фоторегистрирующая</w:t>
      </w:r>
    </w:p>
    <w:p w:rsidR="00CC4CF9" w:rsidRPr="00061AB7" w:rsidRDefault="00CC4CF9">
      <w:pPr>
        <w:pStyle w:val="ConsPlusCell"/>
        <w:jc w:val="both"/>
      </w:pPr>
      <w:r w:rsidRPr="00061AB7">
        <w:t>44 4240     8     Аппаратура полигонная наблюдения, слежения,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фото- и кинорегистрации</w:t>
      </w:r>
    </w:p>
    <w:p w:rsidR="00CC4CF9" w:rsidRPr="00061AB7" w:rsidRDefault="00CC4CF9">
      <w:pPr>
        <w:pStyle w:val="ConsPlusCell"/>
        <w:jc w:val="both"/>
      </w:pPr>
      <w:r w:rsidRPr="00061AB7">
        <w:t>44 4250     2     Аппаратура для подводной съемки</w:t>
      </w:r>
    </w:p>
    <w:p w:rsidR="00CC4CF9" w:rsidRPr="00061AB7" w:rsidRDefault="00CC4CF9">
      <w:pPr>
        <w:pStyle w:val="ConsPlusCell"/>
        <w:jc w:val="both"/>
      </w:pPr>
      <w:r w:rsidRPr="00061AB7">
        <w:t>44 4260     7     Аппаратура для регистрации быстропротекающих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процессов и цейтраферная</w:t>
      </w:r>
    </w:p>
    <w:p w:rsidR="00CC4CF9" w:rsidRPr="00061AB7" w:rsidRDefault="00CC4CF9">
      <w:pPr>
        <w:pStyle w:val="ConsPlusCell"/>
        <w:jc w:val="both"/>
      </w:pPr>
      <w:r w:rsidRPr="00061AB7">
        <w:t>44 4300     3     Аппаратура проекционная, фотограмметрическая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дешифрирования</w:t>
      </w:r>
    </w:p>
    <w:p w:rsidR="00CC4CF9" w:rsidRPr="00061AB7" w:rsidRDefault="00CC4CF9">
      <w:pPr>
        <w:pStyle w:val="ConsPlusCell"/>
        <w:jc w:val="both"/>
      </w:pPr>
      <w:r w:rsidRPr="00061AB7">
        <w:t>44 4320     6     Ячейки оптические, табло сигнальные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проекционные, насадки проекционные</w:t>
      </w:r>
    </w:p>
    <w:p w:rsidR="00CC4CF9" w:rsidRPr="00061AB7" w:rsidRDefault="00CC4CF9">
      <w:pPr>
        <w:pStyle w:val="ConsPlusCell"/>
        <w:jc w:val="both"/>
      </w:pPr>
      <w:r w:rsidRPr="00061AB7">
        <w:t>44 4330     7     Аппаратура стереофотограмметрии</w:t>
      </w:r>
    </w:p>
    <w:p w:rsidR="00CC4CF9" w:rsidRPr="00061AB7" w:rsidRDefault="00CC4CF9">
      <w:pPr>
        <w:pStyle w:val="ConsPlusCell"/>
        <w:jc w:val="both"/>
      </w:pPr>
      <w:r w:rsidRPr="00061AB7">
        <w:t>44 4340     1     Приборы для дешифрирования</w:t>
      </w:r>
    </w:p>
    <w:p w:rsidR="00CC4CF9" w:rsidRPr="00061AB7" w:rsidRDefault="00CC4CF9">
      <w:pPr>
        <w:pStyle w:val="ConsPlusCell"/>
        <w:jc w:val="both"/>
      </w:pPr>
      <w:r w:rsidRPr="00061AB7">
        <w:t>44 4350     6     Аппаратура статической проекции</w:t>
      </w:r>
    </w:p>
    <w:p w:rsidR="00CC4CF9" w:rsidRPr="00061AB7" w:rsidRDefault="00CC4CF9">
      <w:pPr>
        <w:pStyle w:val="ConsPlusCell"/>
        <w:jc w:val="both"/>
      </w:pPr>
      <w:r w:rsidRPr="00061AB7">
        <w:t>44 4370     5     Аппаратура кинопроекционная</w:t>
      </w:r>
    </w:p>
    <w:p w:rsidR="00CC4CF9" w:rsidRPr="00061AB7" w:rsidRDefault="00CC4CF9">
      <w:pPr>
        <w:pStyle w:val="ConsPlusCell"/>
        <w:jc w:val="both"/>
      </w:pPr>
      <w:r w:rsidRPr="00061AB7">
        <w:t>44 4390     4     Устройства и принадлежности аппаратуры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проекционной, фотограмметрии и дешифрирования</w:t>
      </w:r>
    </w:p>
    <w:p w:rsidR="00CC4CF9" w:rsidRPr="00061AB7" w:rsidRDefault="00CC4CF9">
      <w:pPr>
        <w:pStyle w:val="ConsPlusCell"/>
        <w:jc w:val="both"/>
      </w:pPr>
      <w:r w:rsidRPr="00061AB7">
        <w:t>44 4400     7     Аппаратура для измерения характеристик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обработки фото- и киноматериалов</w:t>
      </w:r>
    </w:p>
    <w:p w:rsidR="00CC4CF9" w:rsidRPr="00061AB7" w:rsidRDefault="00CC4CF9">
      <w:pPr>
        <w:pStyle w:val="ConsPlusCell"/>
        <w:jc w:val="both"/>
      </w:pPr>
      <w:r w:rsidRPr="00061AB7">
        <w:t>44 4410     1     Аппаратура для измерения характеристик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фото- и киноматериалов</w:t>
      </w:r>
    </w:p>
    <w:p w:rsidR="00CC4CF9" w:rsidRPr="00061AB7" w:rsidRDefault="00CC4CF9">
      <w:pPr>
        <w:pStyle w:val="ConsPlusCell"/>
        <w:jc w:val="both"/>
      </w:pPr>
      <w:r w:rsidRPr="00061AB7">
        <w:t>44 4420     6     Аппаратура проявления</w:t>
      </w:r>
    </w:p>
    <w:p w:rsidR="00CC4CF9" w:rsidRPr="00061AB7" w:rsidRDefault="00CC4CF9">
      <w:pPr>
        <w:pStyle w:val="ConsPlusCell"/>
        <w:jc w:val="both"/>
      </w:pPr>
      <w:r w:rsidRPr="00061AB7">
        <w:t>44 4430     0     Аппаратура копировальная</w:t>
      </w:r>
    </w:p>
    <w:p w:rsidR="00CC4CF9" w:rsidRPr="00061AB7" w:rsidRDefault="00CC4CF9">
      <w:pPr>
        <w:pStyle w:val="ConsPlusCell"/>
        <w:jc w:val="both"/>
      </w:pPr>
      <w:r w:rsidRPr="00061AB7">
        <w:t>44 4440     5     Аппаратура репродукционная</w:t>
      </w:r>
    </w:p>
    <w:p w:rsidR="00CC4CF9" w:rsidRPr="00061AB7" w:rsidRDefault="00CC4CF9">
      <w:pPr>
        <w:pStyle w:val="ConsPlusCell"/>
        <w:jc w:val="both"/>
      </w:pPr>
      <w:r w:rsidRPr="00061AB7">
        <w:t>44 4450     8     Аппаратура вспомогательная и принадлежности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обработки фото- и киноматериалов</w:t>
      </w:r>
    </w:p>
    <w:p w:rsidR="00CC4CF9" w:rsidRPr="00061AB7" w:rsidRDefault="00CC4CF9">
      <w:pPr>
        <w:pStyle w:val="ConsPlusCell"/>
        <w:jc w:val="both"/>
      </w:pPr>
      <w:r w:rsidRPr="00061AB7">
        <w:t>44 4500     0     Объективы фото- и киносъемочные и проекционные</w:t>
      </w:r>
    </w:p>
    <w:p w:rsidR="00CC4CF9" w:rsidRPr="00061AB7" w:rsidRDefault="00CC4CF9">
      <w:pPr>
        <w:pStyle w:val="ConsPlusCell"/>
        <w:jc w:val="both"/>
      </w:pPr>
      <w:r w:rsidRPr="00061AB7">
        <w:t>44 4510     5     Объективы фотографические для дальномерных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камер</w:t>
      </w:r>
    </w:p>
    <w:p w:rsidR="00CC4CF9" w:rsidRPr="00061AB7" w:rsidRDefault="00CC4CF9">
      <w:pPr>
        <w:pStyle w:val="ConsPlusCell"/>
        <w:jc w:val="both"/>
      </w:pPr>
      <w:r w:rsidRPr="00061AB7">
        <w:t>44 4520     4     Объективы фотографические для зеркальных камер</w:t>
      </w:r>
    </w:p>
    <w:p w:rsidR="00CC4CF9" w:rsidRPr="00061AB7" w:rsidRDefault="00CC4CF9">
      <w:pPr>
        <w:pStyle w:val="ConsPlusCell"/>
        <w:jc w:val="both"/>
      </w:pPr>
      <w:r w:rsidRPr="00061AB7">
        <w:t>44 4540     9     Объективы киносъемочные</w:t>
      </w:r>
    </w:p>
    <w:p w:rsidR="00CC4CF9" w:rsidRPr="00061AB7" w:rsidRDefault="00CC4CF9">
      <w:pPr>
        <w:pStyle w:val="ConsPlusCell"/>
        <w:jc w:val="both"/>
      </w:pPr>
      <w:r w:rsidRPr="00061AB7">
        <w:t>44 4550     3     Объективы проекционные</w:t>
      </w:r>
    </w:p>
    <w:p w:rsidR="00CC4CF9" w:rsidRPr="00061AB7" w:rsidRDefault="00CC4CF9">
      <w:pPr>
        <w:pStyle w:val="ConsPlusCell"/>
        <w:jc w:val="both"/>
      </w:pPr>
      <w:r w:rsidRPr="00061AB7">
        <w:t>44 4560     8     Объективы репродукционные и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фотоувеличителей</w:t>
      </w:r>
    </w:p>
    <w:p w:rsidR="00CC4CF9" w:rsidRPr="00061AB7" w:rsidRDefault="00CC4CF9">
      <w:pPr>
        <w:pStyle w:val="ConsPlusCell"/>
        <w:jc w:val="both"/>
      </w:pPr>
      <w:r w:rsidRPr="00061AB7">
        <w:t>44 4570     2     Объективы аэрофотографические</w:t>
      </w:r>
    </w:p>
    <w:p w:rsidR="00CC4CF9" w:rsidRPr="00061AB7" w:rsidRDefault="00CC4CF9">
      <w:pPr>
        <w:pStyle w:val="ConsPlusCell"/>
        <w:jc w:val="both"/>
      </w:pPr>
      <w:r w:rsidRPr="00061AB7">
        <w:t>44 4590     3     Объективы тепловизионные</w:t>
      </w:r>
    </w:p>
    <w:p w:rsidR="00CC4CF9" w:rsidRPr="00061AB7" w:rsidRDefault="00CC4CF9">
      <w:pPr>
        <w:pStyle w:val="ConsPlusCell"/>
        <w:jc w:val="both"/>
      </w:pPr>
      <w:r w:rsidRPr="00061AB7">
        <w:t>44 4600     4     Фотоаппараты</w:t>
      </w:r>
    </w:p>
    <w:p w:rsidR="00CC4CF9" w:rsidRPr="00061AB7" w:rsidRDefault="00CC4CF9">
      <w:pPr>
        <w:pStyle w:val="ConsPlusCell"/>
        <w:jc w:val="both"/>
      </w:pPr>
      <w:r w:rsidRPr="00061AB7">
        <w:t>44 4610     9     Фотоаппараты шкальные</w:t>
      </w:r>
    </w:p>
    <w:p w:rsidR="00CC4CF9" w:rsidRPr="00061AB7" w:rsidRDefault="00CC4CF9">
      <w:pPr>
        <w:pStyle w:val="ConsPlusCell"/>
        <w:jc w:val="both"/>
      </w:pPr>
      <w:r w:rsidRPr="00061AB7">
        <w:t>44 4630     8     Фотоаппараты дальномерные</w:t>
      </w:r>
    </w:p>
    <w:p w:rsidR="00CC4CF9" w:rsidRPr="00061AB7" w:rsidRDefault="00CC4CF9">
      <w:pPr>
        <w:pStyle w:val="ConsPlusCell"/>
        <w:jc w:val="both"/>
      </w:pPr>
      <w:r w:rsidRPr="00061AB7">
        <w:t>44 4640     2     Фотоаппараты зеркальные</w:t>
      </w:r>
    </w:p>
    <w:p w:rsidR="00CC4CF9" w:rsidRPr="00061AB7" w:rsidRDefault="00CC4CF9">
      <w:pPr>
        <w:pStyle w:val="ConsPlusCell"/>
        <w:jc w:val="both"/>
      </w:pPr>
      <w:r w:rsidRPr="00061AB7">
        <w:t>44 4660     1     Фотоаппараты павильонные</w:t>
      </w:r>
    </w:p>
    <w:p w:rsidR="00CC4CF9" w:rsidRPr="00061AB7" w:rsidRDefault="00CC4CF9">
      <w:pPr>
        <w:pStyle w:val="ConsPlusCell"/>
        <w:jc w:val="both"/>
      </w:pPr>
      <w:r w:rsidRPr="00061AB7">
        <w:t>44 4690     5     Устройства и принадлежности фотоаппаратов</w:t>
      </w:r>
    </w:p>
    <w:p w:rsidR="00CC4CF9" w:rsidRPr="00061AB7" w:rsidRDefault="00CC4CF9">
      <w:pPr>
        <w:pStyle w:val="ConsPlusCell"/>
        <w:jc w:val="both"/>
      </w:pPr>
      <w:r w:rsidRPr="00061AB7">
        <w:t>44 4700     8     Аппаратура любительская для создания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кинофильмов</w:t>
      </w:r>
    </w:p>
    <w:p w:rsidR="00CC4CF9" w:rsidRPr="00061AB7" w:rsidRDefault="00CC4CF9">
      <w:pPr>
        <w:pStyle w:val="ConsPlusCell"/>
        <w:jc w:val="both"/>
      </w:pPr>
      <w:r w:rsidRPr="00061AB7">
        <w:t>44 4710     2     Аппараты киносъемочные</w:t>
      </w:r>
    </w:p>
    <w:p w:rsidR="00CC4CF9" w:rsidRPr="00061AB7" w:rsidRDefault="00CC4CF9">
      <w:pPr>
        <w:pStyle w:val="ConsPlusCell"/>
        <w:jc w:val="both"/>
      </w:pPr>
      <w:r w:rsidRPr="00061AB7">
        <w:t>44 4730     1     Аппаратура для просмотра, монтажа и озвучивания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любительских фильмов</w:t>
      </w:r>
    </w:p>
    <w:p w:rsidR="00CC4CF9" w:rsidRPr="00061AB7" w:rsidRDefault="00CC4CF9">
      <w:pPr>
        <w:pStyle w:val="ConsPlusCell"/>
        <w:jc w:val="both"/>
      </w:pPr>
      <w:r w:rsidRPr="00061AB7">
        <w:t>44 4790     9     Устройства и принадлежности любительских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киноаппаратов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44 6000     8     Аппаратура и оборудование профессионального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кинематографа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44 6100     1     Аппаратура и оборудование для профессиональной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киносъемки</w:t>
      </w:r>
    </w:p>
    <w:p w:rsidR="00CC4CF9" w:rsidRPr="00061AB7" w:rsidRDefault="00CC4CF9">
      <w:pPr>
        <w:pStyle w:val="ConsPlusCell"/>
        <w:jc w:val="both"/>
      </w:pPr>
      <w:r w:rsidRPr="00061AB7">
        <w:t>44 6110     6     Аппаратура киносъемочная</w:t>
      </w:r>
    </w:p>
    <w:p w:rsidR="00CC4CF9" w:rsidRPr="00061AB7" w:rsidRDefault="00CC4CF9">
      <w:pPr>
        <w:pStyle w:val="ConsPlusCell"/>
        <w:jc w:val="both"/>
      </w:pPr>
      <w:r w:rsidRPr="00061AB7">
        <w:t>44 6120     0     Механизмы и приспособления операторские</w:t>
      </w:r>
    </w:p>
    <w:p w:rsidR="00CC4CF9" w:rsidRPr="00061AB7" w:rsidRDefault="00CC4CF9">
      <w:pPr>
        <w:pStyle w:val="ConsPlusCell"/>
        <w:jc w:val="both"/>
      </w:pPr>
      <w:r w:rsidRPr="00061AB7">
        <w:t>44 6130     5     Оборудование для киносъемочного освещения</w:t>
      </w:r>
    </w:p>
    <w:p w:rsidR="00CC4CF9" w:rsidRPr="00061AB7" w:rsidRDefault="00CC4CF9">
      <w:pPr>
        <w:pStyle w:val="ConsPlusCell"/>
        <w:jc w:val="both"/>
      </w:pPr>
      <w:r w:rsidRPr="00061AB7">
        <w:t>44 6140     4     Аппаратура и оборудование для комбинированных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мультипликационных съемок</w:t>
      </w:r>
    </w:p>
    <w:p w:rsidR="00CC4CF9" w:rsidRPr="00061AB7" w:rsidRDefault="00CC4CF9">
      <w:pPr>
        <w:pStyle w:val="ConsPlusCell"/>
        <w:jc w:val="both"/>
      </w:pPr>
      <w:r w:rsidRPr="00061AB7">
        <w:t>44 6170     3     Запасные части, узлы, детали киносъемочных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аппаратов и осветительного оборудования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киносъемки</w:t>
      </w:r>
    </w:p>
    <w:p w:rsidR="00CC4CF9" w:rsidRPr="00061AB7" w:rsidRDefault="00CC4CF9">
      <w:pPr>
        <w:pStyle w:val="ConsPlusCell"/>
        <w:jc w:val="both"/>
      </w:pPr>
      <w:r w:rsidRPr="00061AB7">
        <w:t>44 6180     8     Спецавтотранспорт для киностудий</w:t>
      </w:r>
    </w:p>
    <w:p w:rsidR="00CC4CF9" w:rsidRPr="00061AB7" w:rsidRDefault="00CC4CF9">
      <w:pPr>
        <w:pStyle w:val="ConsPlusCell"/>
        <w:jc w:val="both"/>
      </w:pPr>
      <w:r w:rsidRPr="00061AB7">
        <w:t>44 6190     2     Составные части и принадлежности аппаратуры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оборудования для съемки изображения</w:t>
      </w:r>
    </w:p>
    <w:p w:rsidR="00CC4CF9" w:rsidRPr="00061AB7" w:rsidRDefault="00CC4CF9">
      <w:pPr>
        <w:pStyle w:val="ConsPlusCell"/>
        <w:jc w:val="both"/>
      </w:pPr>
      <w:r w:rsidRPr="00061AB7">
        <w:t>44 6200     5     Аппаратура для печати, обработки и монтажа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фильмовых материалов</w:t>
      </w:r>
    </w:p>
    <w:p w:rsidR="00CC4CF9" w:rsidRPr="00061AB7" w:rsidRDefault="00CC4CF9">
      <w:pPr>
        <w:pStyle w:val="ConsPlusCell"/>
        <w:jc w:val="both"/>
      </w:pPr>
      <w:r w:rsidRPr="00061AB7">
        <w:t>44 6210     0     Аппаратура кинокопировальная, подготовки 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печати и цветоустановки</w:t>
      </w:r>
    </w:p>
    <w:p w:rsidR="00CC4CF9" w:rsidRPr="00061AB7" w:rsidRDefault="00CC4CF9">
      <w:pPr>
        <w:pStyle w:val="ConsPlusCell"/>
        <w:jc w:val="both"/>
      </w:pPr>
      <w:r w:rsidRPr="00061AB7">
        <w:t>44 6220     4     Машины и оборудование химико-фотографической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обработки фильмовых материалов</w:t>
      </w:r>
    </w:p>
    <w:p w:rsidR="00CC4CF9" w:rsidRPr="00061AB7" w:rsidRDefault="00CC4CF9">
      <w:pPr>
        <w:pStyle w:val="ConsPlusCell"/>
        <w:jc w:val="both"/>
      </w:pPr>
      <w:r w:rsidRPr="00061AB7">
        <w:t>44 6230     9     Аппаратура гидротипная</w:t>
      </w:r>
    </w:p>
    <w:p w:rsidR="00CC4CF9" w:rsidRPr="00061AB7" w:rsidRDefault="00CC4CF9">
      <w:pPr>
        <w:pStyle w:val="ConsPlusCell"/>
        <w:jc w:val="both"/>
      </w:pPr>
      <w:r w:rsidRPr="00061AB7">
        <w:t>44 6240     3     Оборудование для монтажа фильмовых материалов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диапозитивов</w:t>
      </w:r>
    </w:p>
    <w:p w:rsidR="00CC4CF9" w:rsidRPr="00061AB7" w:rsidRDefault="00CC4CF9">
      <w:pPr>
        <w:pStyle w:val="ConsPlusCell"/>
        <w:jc w:val="both"/>
      </w:pPr>
      <w:r w:rsidRPr="00061AB7">
        <w:t>44 6250     8     Оборудование фильмореставрационное</w:t>
      </w:r>
    </w:p>
    <w:p w:rsidR="00CC4CF9" w:rsidRPr="00061AB7" w:rsidRDefault="00CC4CF9">
      <w:pPr>
        <w:pStyle w:val="ConsPlusCell"/>
        <w:jc w:val="both"/>
      </w:pPr>
      <w:r w:rsidRPr="00061AB7">
        <w:t>44 6260     2     Аппаратура для субтитрования</w:t>
      </w:r>
    </w:p>
    <w:p w:rsidR="00CC4CF9" w:rsidRPr="00061AB7" w:rsidRDefault="00CC4CF9">
      <w:pPr>
        <w:pStyle w:val="ConsPlusCell"/>
        <w:jc w:val="both"/>
      </w:pPr>
      <w:r w:rsidRPr="00061AB7">
        <w:t>44 6270     7     Запасные части аппаратуры для печати,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обработки, монтажа фильмовых материалов</w:t>
      </w:r>
    </w:p>
    <w:p w:rsidR="00CC4CF9" w:rsidRPr="00061AB7" w:rsidRDefault="00CC4CF9">
      <w:pPr>
        <w:pStyle w:val="ConsPlusCell"/>
        <w:jc w:val="both"/>
      </w:pPr>
      <w:r w:rsidRPr="00061AB7">
        <w:t>44 6290     6     Составные части аппаратуры и оборудования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печати, монтажа и обработки фильмовых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</w:t>
      </w:r>
    </w:p>
    <w:p w:rsidR="00CC4CF9" w:rsidRPr="00061AB7" w:rsidRDefault="00CC4CF9">
      <w:pPr>
        <w:pStyle w:val="ConsPlusCell"/>
        <w:jc w:val="both"/>
      </w:pPr>
      <w:r w:rsidRPr="00061AB7">
        <w:t>44 6300     9     Аппаратура и оборудование звукотехническое</w:t>
      </w:r>
    </w:p>
    <w:p w:rsidR="00CC4CF9" w:rsidRPr="00061AB7" w:rsidRDefault="00CC4CF9">
      <w:pPr>
        <w:pStyle w:val="ConsPlusCell"/>
        <w:jc w:val="both"/>
      </w:pPr>
      <w:r w:rsidRPr="00061AB7">
        <w:t>44 6310     3     Аппаратура звукозаписывающая</w:t>
      </w:r>
    </w:p>
    <w:p w:rsidR="00CC4CF9" w:rsidRPr="00061AB7" w:rsidRDefault="00CC4CF9">
      <w:pPr>
        <w:pStyle w:val="ConsPlusCell"/>
        <w:jc w:val="both"/>
      </w:pPr>
      <w:r w:rsidRPr="00061AB7">
        <w:t>44 6320     8     Аппаратура звуковоспроизводящая</w:t>
      </w:r>
    </w:p>
    <w:p w:rsidR="00CC4CF9" w:rsidRPr="00061AB7" w:rsidRDefault="00CC4CF9">
      <w:pPr>
        <w:pStyle w:val="ConsPlusCell"/>
        <w:jc w:val="both"/>
      </w:pPr>
      <w:r w:rsidRPr="00061AB7">
        <w:t>44 6330     2     Аппаратура звукоусиления</w:t>
      </w:r>
    </w:p>
    <w:p w:rsidR="00CC4CF9" w:rsidRPr="00061AB7" w:rsidRDefault="00CC4CF9">
      <w:pPr>
        <w:pStyle w:val="ConsPlusCell"/>
        <w:jc w:val="both"/>
      </w:pPr>
      <w:r w:rsidRPr="00061AB7">
        <w:t>44 6350     1     Аппаратура и оборудование электроакустическое</w:t>
      </w:r>
    </w:p>
    <w:p w:rsidR="00CC4CF9" w:rsidRPr="00061AB7" w:rsidRDefault="00CC4CF9">
      <w:pPr>
        <w:pStyle w:val="ConsPlusCell"/>
        <w:jc w:val="both"/>
      </w:pPr>
      <w:r w:rsidRPr="00061AB7">
        <w:t>44 6360     6     Пульты звукотехнические</w:t>
      </w:r>
    </w:p>
    <w:p w:rsidR="00CC4CF9" w:rsidRPr="00061AB7" w:rsidRDefault="00CC4CF9">
      <w:pPr>
        <w:pStyle w:val="ConsPlusCell"/>
        <w:jc w:val="both"/>
      </w:pPr>
      <w:r w:rsidRPr="00061AB7">
        <w:t>44 6370     0     Запасные части звукотехнической аппаратуры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оборудования</w:t>
      </w:r>
    </w:p>
    <w:p w:rsidR="00CC4CF9" w:rsidRPr="00061AB7" w:rsidRDefault="00CC4CF9">
      <w:pPr>
        <w:pStyle w:val="ConsPlusCell"/>
        <w:jc w:val="both"/>
      </w:pPr>
      <w:r w:rsidRPr="00061AB7">
        <w:t>44 6390     7     Составные части аппаратуры  и оборудования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звукотехнического</w:t>
      </w:r>
    </w:p>
    <w:p w:rsidR="00CC4CF9" w:rsidRPr="00061AB7" w:rsidRDefault="00CC4CF9">
      <w:pPr>
        <w:pStyle w:val="ConsPlusCell"/>
        <w:jc w:val="both"/>
      </w:pPr>
      <w:r w:rsidRPr="00061AB7">
        <w:t>44 6400     2     Аппаратура и оборудование кинопоказа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кинопроката</w:t>
      </w:r>
    </w:p>
    <w:p w:rsidR="00CC4CF9" w:rsidRPr="00061AB7" w:rsidRDefault="00CC4CF9">
      <w:pPr>
        <w:pStyle w:val="ConsPlusCell"/>
        <w:jc w:val="both"/>
      </w:pPr>
      <w:r w:rsidRPr="00061AB7">
        <w:t>44 6410     7     Аппаратура кинопроекционная</w:t>
      </w:r>
    </w:p>
    <w:p w:rsidR="00CC4CF9" w:rsidRPr="00061AB7" w:rsidRDefault="00CC4CF9">
      <w:pPr>
        <w:pStyle w:val="ConsPlusCell"/>
        <w:jc w:val="both"/>
      </w:pPr>
      <w:r w:rsidRPr="00061AB7">
        <w:t>44 6430     6     Киноэкраны</w:t>
      </w:r>
    </w:p>
    <w:p w:rsidR="00CC4CF9" w:rsidRPr="00061AB7" w:rsidRDefault="00CC4CF9">
      <w:pPr>
        <w:pStyle w:val="ConsPlusCell"/>
        <w:jc w:val="both"/>
      </w:pPr>
      <w:r w:rsidRPr="00061AB7">
        <w:t>44 6440     0     Электрооборудование киноустановок</w:t>
      </w:r>
    </w:p>
    <w:p w:rsidR="00CC4CF9" w:rsidRPr="00061AB7" w:rsidRDefault="00CC4CF9">
      <w:pPr>
        <w:pStyle w:val="ConsPlusCell"/>
        <w:jc w:val="both"/>
      </w:pPr>
      <w:r w:rsidRPr="00061AB7">
        <w:t>44 6450     5     Аппаратура и оборудование управления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киноустановками</w:t>
      </w:r>
    </w:p>
    <w:p w:rsidR="00CC4CF9" w:rsidRPr="00061AB7" w:rsidRDefault="00CC4CF9">
      <w:pPr>
        <w:pStyle w:val="ConsPlusCell"/>
        <w:jc w:val="both"/>
      </w:pPr>
      <w:r w:rsidRPr="00061AB7">
        <w:t>44 6460     3     Оборудование кинопроката</w:t>
      </w:r>
    </w:p>
    <w:p w:rsidR="00CC4CF9" w:rsidRPr="00061AB7" w:rsidRDefault="00CC4CF9">
      <w:pPr>
        <w:pStyle w:val="ConsPlusCell"/>
        <w:jc w:val="both"/>
      </w:pPr>
      <w:r w:rsidRPr="00061AB7">
        <w:t>44 6470     4     Запасные части аппаратуры и оборудования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кинопоказа и кинопроката</w:t>
      </w:r>
    </w:p>
    <w:p w:rsidR="00CC4CF9" w:rsidRPr="00061AB7" w:rsidRDefault="00CC4CF9">
      <w:pPr>
        <w:pStyle w:val="ConsPlusCell"/>
        <w:jc w:val="both"/>
      </w:pPr>
      <w:r w:rsidRPr="00061AB7">
        <w:t>44 6480     9     Спецавтотранспорт для киносети и кинопроката</w:t>
      </w:r>
    </w:p>
    <w:p w:rsidR="00CC4CF9" w:rsidRPr="00061AB7" w:rsidRDefault="00CC4CF9">
      <w:pPr>
        <w:pStyle w:val="ConsPlusCell"/>
        <w:jc w:val="both"/>
      </w:pPr>
      <w:r w:rsidRPr="00061AB7">
        <w:t>44 6490     3     Составные части аппаратуры и оборудования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кинопоказа и кинопроката</w:t>
      </w:r>
    </w:p>
    <w:p w:rsidR="00CC4CF9" w:rsidRPr="00061AB7" w:rsidRDefault="00CC4CF9">
      <w:pPr>
        <w:pStyle w:val="ConsPlusCell"/>
        <w:jc w:val="both"/>
      </w:pPr>
      <w:r w:rsidRPr="00061AB7">
        <w:t>44 6600     6     Средства контрольно-измерительные и наладочные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профессионального кинематографа</w:t>
      </w:r>
    </w:p>
    <w:p w:rsidR="00CC4CF9" w:rsidRPr="00061AB7" w:rsidRDefault="00CC4CF9">
      <w:pPr>
        <w:pStyle w:val="ConsPlusCell"/>
        <w:jc w:val="both"/>
      </w:pPr>
      <w:r w:rsidRPr="00061AB7">
        <w:t>44 6610     4     Приборы контроля и измерения геометрических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размеров</w:t>
      </w:r>
    </w:p>
    <w:p w:rsidR="00CC4CF9" w:rsidRPr="00061AB7" w:rsidRDefault="00CC4CF9">
      <w:pPr>
        <w:pStyle w:val="ConsPlusCell"/>
        <w:jc w:val="both"/>
      </w:pPr>
      <w:r w:rsidRPr="00061AB7">
        <w:t>44 6620     9     Приборы контроля и измерения физико-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механических свойств пленки</w:t>
      </w:r>
    </w:p>
    <w:p w:rsidR="00CC4CF9" w:rsidRPr="00061AB7" w:rsidRDefault="00CC4CF9">
      <w:pPr>
        <w:pStyle w:val="ConsPlusCell"/>
        <w:jc w:val="both"/>
      </w:pPr>
      <w:r w:rsidRPr="00061AB7">
        <w:t>44 6640     8     Приборы светоизмерительные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сенситометрические</w:t>
      </w:r>
    </w:p>
    <w:p w:rsidR="00CC4CF9" w:rsidRPr="00061AB7" w:rsidRDefault="00CC4CF9">
      <w:pPr>
        <w:pStyle w:val="ConsPlusCell"/>
        <w:jc w:val="both"/>
      </w:pPr>
      <w:r w:rsidRPr="00061AB7">
        <w:t>44 6650     2     Приборы измерения детонаций и нелинейных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искажений</w:t>
      </w:r>
    </w:p>
    <w:p w:rsidR="00CC4CF9" w:rsidRPr="00061AB7" w:rsidRDefault="00CC4CF9">
      <w:pPr>
        <w:pStyle w:val="ConsPlusCell"/>
        <w:jc w:val="both"/>
      </w:pPr>
      <w:r w:rsidRPr="00061AB7">
        <w:t>44 6660     7     Приборы контроля и измерения оптических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систем</w:t>
      </w:r>
    </w:p>
    <w:p w:rsidR="00CC4CF9" w:rsidRPr="00061AB7" w:rsidRDefault="00CC4CF9">
      <w:pPr>
        <w:pStyle w:val="ConsPlusCell"/>
        <w:jc w:val="both"/>
      </w:pPr>
      <w:r w:rsidRPr="00061AB7">
        <w:t>44 6670     1     Запасные части контрольно-измерительных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наладочных приборов</w:t>
      </w:r>
    </w:p>
    <w:p w:rsidR="00CC4CF9" w:rsidRPr="00061AB7" w:rsidRDefault="00CC4CF9">
      <w:pPr>
        <w:pStyle w:val="ConsPlusCell"/>
        <w:jc w:val="both"/>
      </w:pPr>
      <w:r w:rsidRPr="00061AB7">
        <w:t>44 6690     0     Аппаратура контрольно-наладочная</w:t>
      </w:r>
    </w:p>
    <w:p w:rsidR="00CC4CF9" w:rsidRPr="00061AB7" w:rsidRDefault="00CC4CF9">
      <w:pPr>
        <w:pStyle w:val="ConsPlusCell"/>
        <w:jc w:val="both"/>
      </w:pPr>
      <w:r w:rsidRPr="00061AB7">
        <w:t>44 6700     3     Оптика профессионального кинематографа</w:t>
      </w:r>
    </w:p>
    <w:p w:rsidR="00CC4CF9" w:rsidRPr="00061AB7" w:rsidRDefault="00CC4CF9">
      <w:pPr>
        <w:pStyle w:val="ConsPlusCell"/>
        <w:jc w:val="both"/>
      </w:pPr>
      <w:r w:rsidRPr="00061AB7">
        <w:t>44 6710     8     Объективы киносъемочные для кинопленки шириной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35 мм</w:t>
      </w:r>
    </w:p>
    <w:p w:rsidR="00CC4CF9" w:rsidRPr="00061AB7" w:rsidRDefault="00CC4CF9">
      <w:pPr>
        <w:pStyle w:val="ConsPlusCell"/>
        <w:jc w:val="both"/>
      </w:pPr>
      <w:r w:rsidRPr="00061AB7">
        <w:t>44 6720     2     Объективы киносъемочные для кинопленки шириной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16 и 70 мм</w:t>
      </w:r>
    </w:p>
    <w:p w:rsidR="00CC4CF9" w:rsidRPr="00061AB7" w:rsidRDefault="00CC4CF9">
      <w:pPr>
        <w:pStyle w:val="ConsPlusCell"/>
        <w:jc w:val="both"/>
      </w:pPr>
      <w:r w:rsidRPr="00061AB7">
        <w:t>44 6730     7     Объективы и насадки кинопроекционные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кинопленки шириной 35 мм</w:t>
      </w:r>
    </w:p>
    <w:p w:rsidR="00CC4CF9" w:rsidRPr="00061AB7" w:rsidRDefault="00CC4CF9">
      <w:pPr>
        <w:pStyle w:val="ConsPlusCell"/>
        <w:jc w:val="both"/>
      </w:pPr>
      <w:r w:rsidRPr="00061AB7">
        <w:t>44 6740     1     Объективы кинопроекционные для кинопленки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шириной 16 и 70 мм</w:t>
      </w:r>
    </w:p>
    <w:p w:rsidR="00CC4CF9" w:rsidRPr="00061AB7" w:rsidRDefault="00CC4CF9">
      <w:pPr>
        <w:pStyle w:val="ConsPlusCell"/>
        <w:jc w:val="both"/>
      </w:pPr>
      <w:r w:rsidRPr="00061AB7">
        <w:t>44 6760     0     Блоки и насадки анаморфотные киносъемочные,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оптические элементы</w:t>
      </w:r>
    </w:p>
    <w:p w:rsidR="00CC4CF9" w:rsidRPr="00061AB7" w:rsidRDefault="00CC4CF9">
      <w:pPr>
        <w:pStyle w:val="ConsPlusCell"/>
        <w:jc w:val="both"/>
      </w:pPr>
      <w:r w:rsidRPr="00061AB7">
        <w:t>44 6770     4     Объективы телевизионные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44 7000     0     Приборы оптические наблюдательные и прицелы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44 7100     4     Приборы наблюдательные общего применения</w:t>
      </w:r>
    </w:p>
    <w:p w:rsidR="00CC4CF9" w:rsidRPr="00061AB7" w:rsidRDefault="00CC4CF9">
      <w:pPr>
        <w:pStyle w:val="ConsPlusCell"/>
        <w:jc w:val="both"/>
      </w:pPr>
      <w:r w:rsidRPr="00061AB7">
        <w:t>44 7110     9     Бинокли</w:t>
      </w:r>
    </w:p>
    <w:p w:rsidR="00CC4CF9" w:rsidRPr="00061AB7" w:rsidRDefault="00CC4CF9">
      <w:pPr>
        <w:pStyle w:val="ConsPlusCell"/>
        <w:jc w:val="both"/>
      </w:pPr>
      <w:r w:rsidRPr="00061AB7">
        <w:t>44 7120     3     Трубы зрительные. Визиры. Монокуляры</w:t>
      </w:r>
    </w:p>
    <w:p w:rsidR="00CC4CF9" w:rsidRPr="00061AB7" w:rsidRDefault="00CC4CF9">
      <w:pPr>
        <w:pStyle w:val="ConsPlusCell"/>
        <w:jc w:val="both"/>
      </w:pPr>
      <w:r w:rsidRPr="00061AB7">
        <w:t>44 7160     3     Гидрокомпасы</w:t>
      </w:r>
    </w:p>
    <w:p w:rsidR="00CC4CF9" w:rsidRPr="00061AB7" w:rsidRDefault="00CC4CF9">
      <w:pPr>
        <w:pStyle w:val="ConsPlusCell"/>
        <w:jc w:val="both"/>
      </w:pPr>
      <w:r w:rsidRPr="00061AB7">
        <w:t>44 7300     1     Прицелы</w:t>
      </w:r>
    </w:p>
    <w:p w:rsidR="00CC4CF9" w:rsidRPr="00061AB7" w:rsidRDefault="00CC4CF9">
      <w:pPr>
        <w:pStyle w:val="ConsPlusCell"/>
        <w:jc w:val="both"/>
      </w:pPr>
      <w:r w:rsidRPr="00061AB7">
        <w:t>44 7350     4     Прицелы спортивного и охотничьего оружия</w:t>
      </w:r>
    </w:p>
    <w:p w:rsidR="00CC4CF9" w:rsidRPr="00061AB7" w:rsidRDefault="00CC4CF9">
      <w:pPr>
        <w:pStyle w:val="ConsPlusCell"/>
        <w:jc w:val="both"/>
      </w:pPr>
      <w:r w:rsidRPr="00061AB7">
        <w:t>44 7500     9     Приборы оптические судовые и береговые</w:t>
      </w:r>
    </w:p>
    <w:p w:rsidR="00CC4CF9" w:rsidRPr="00061AB7" w:rsidRDefault="00CC4CF9">
      <w:pPr>
        <w:pStyle w:val="ConsPlusCell"/>
        <w:jc w:val="both"/>
      </w:pPr>
      <w:r w:rsidRPr="00061AB7">
        <w:t>44 7550     1     Приборы навигационные судовые и береговые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оптические</w:t>
      </w:r>
    </w:p>
    <w:p w:rsidR="00CC4CF9" w:rsidRPr="00061AB7" w:rsidRDefault="00CC4CF9">
      <w:pPr>
        <w:pStyle w:val="ConsPlusCell"/>
        <w:jc w:val="both"/>
      </w:pPr>
      <w:r w:rsidRPr="00061AB7">
        <w:t>44 7600     2     Приборы оптические авиационные, стекла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смотровые самолетные и гермошлемов пилотов</w:t>
      </w:r>
    </w:p>
    <w:p w:rsidR="00CC4CF9" w:rsidRPr="00061AB7" w:rsidRDefault="00CC4CF9">
      <w:pPr>
        <w:pStyle w:val="ConsPlusCell"/>
        <w:jc w:val="both"/>
      </w:pPr>
      <w:r w:rsidRPr="00061AB7">
        <w:t>44 7660     9     Приборы оптические наблюдательные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навигационные авиационные</w:t>
      </w:r>
    </w:p>
    <w:p w:rsidR="00CC4CF9" w:rsidRPr="00061AB7" w:rsidRDefault="00CC4CF9">
      <w:pPr>
        <w:pStyle w:val="ConsPlusCell"/>
        <w:jc w:val="both"/>
      </w:pPr>
      <w:r w:rsidRPr="00061AB7">
        <w:t>44 7670     4     Стекла и приборы смотровые самолетные, стекла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гермошлемов пилотов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44 8000     3     Контрольно-проверочная и юстировочная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аппаратура оптических приборов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44 8400     8     Приборы и аппаратура для проверки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геометрических параметров оптических приборов</w:t>
      </w:r>
    </w:p>
    <w:p w:rsidR="00CC4CF9" w:rsidRPr="00061AB7" w:rsidRDefault="00CC4CF9">
      <w:pPr>
        <w:pStyle w:val="ConsPlusCell"/>
        <w:jc w:val="both"/>
      </w:pPr>
      <w:r w:rsidRPr="00061AB7">
        <w:t>44 8410     2     Приборы проверки визирных осей</w:t>
      </w:r>
    </w:p>
    <w:p w:rsidR="00CC4CF9" w:rsidRPr="00061AB7" w:rsidRDefault="00CC4CF9">
      <w:pPr>
        <w:pStyle w:val="ConsPlusCell"/>
        <w:jc w:val="both"/>
      </w:pPr>
      <w:r w:rsidRPr="00061AB7">
        <w:t>44 8420     7     Приборы центрировки</w:t>
      </w:r>
    </w:p>
    <w:p w:rsidR="00CC4CF9" w:rsidRPr="00061AB7" w:rsidRDefault="00CC4CF9">
      <w:pPr>
        <w:pStyle w:val="ConsPlusCell"/>
        <w:jc w:val="both"/>
      </w:pPr>
      <w:r w:rsidRPr="00061AB7">
        <w:t>44 8430     1     Коллиматоры</w:t>
      </w:r>
    </w:p>
    <w:p w:rsidR="00CC4CF9" w:rsidRPr="00061AB7" w:rsidRDefault="00CC4CF9">
      <w:pPr>
        <w:pStyle w:val="ConsPlusCell"/>
        <w:jc w:val="both"/>
      </w:pPr>
      <w:r w:rsidRPr="00061AB7">
        <w:t>44 8440     6     Трубы диоптрийные</w:t>
      </w:r>
    </w:p>
    <w:p w:rsidR="00CC4CF9" w:rsidRPr="00061AB7" w:rsidRDefault="00CC4CF9">
      <w:pPr>
        <w:pStyle w:val="ConsPlusCell"/>
        <w:jc w:val="both"/>
      </w:pPr>
      <w:r w:rsidRPr="00061AB7">
        <w:t>44 8450     0     Приборы контроля частотно-контрастных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характеристик объективов</w:t>
      </w:r>
    </w:p>
    <w:p w:rsidR="00CC4CF9" w:rsidRPr="00061AB7" w:rsidRDefault="00CC4CF9">
      <w:pPr>
        <w:pStyle w:val="ConsPlusCell"/>
        <w:jc w:val="both"/>
      </w:pPr>
      <w:r w:rsidRPr="00061AB7">
        <w:t>44 8460     5     Приборы измерения фокусных расстояний</w:t>
      </w:r>
    </w:p>
    <w:p w:rsidR="00CC4CF9" w:rsidRPr="00061AB7" w:rsidRDefault="00CC4CF9">
      <w:pPr>
        <w:pStyle w:val="ConsPlusCell"/>
        <w:jc w:val="both"/>
      </w:pPr>
      <w:r w:rsidRPr="00061AB7">
        <w:t>44 8490     7     Приспособления и принадлежности приборов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аппаратуры для проверки геометрических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параметров оптических приборов</w:t>
      </w:r>
    </w:p>
    <w:p w:rsidR="00CC4CF9" w:rsidRPr="00061AB7" w:rsidRDefault="00CC4CF9">
      <w:pPr>
        <w:pStyle w:val="ConsPlusCell"/>
        <w:jc w:val="both"/>
      </w:pPr>
      <w:r w:rsidRPr="00061AB7">
        <w:t>44 8500     1     Приборы и аппаратура для проверки световых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параметров оптических приборов</w:t>
      </w:r>
    </w:p>
    <w:p w:rsidR="00CC4CF9" w:rsidRPr="00061AB7" w:rsidRDefault="00CC4CF9">
      <w:pPr>
        <w:pStyle w:val="ConsPlusCell"/>
        <w:jc w:val="both"/>
      </w:pPr>
      <w:r w:rsidRPr="00061AB7">
        <w:t>44 8510     6     Приборы измерения освещенности</w:t>
      </w:r>
    </w:p>
    <w:p w:rsidR="00CC4CF9" w:rsidRPr="00061AB7" w:rsidRDefault="00CC4CF9">
      <w:pPr>
        <w:pStyle w:val="ConsPlusCell"/>
        <w:jc w:val="both"/>
      </w:pPr>
      <w:r w:rsidRPr="00061AB7">
        <w:t>44 8520     0     Приборы измерения светопропускания</w:t>
      </w:r>
    </w:p>
    <w:p w:rsidR="00CC4CF9" w:rsidRPr="00061AB7" w:rsidRDefault="00CC4CF9">
      <w:pPr>
        <w:pStyle w:val="ConsPlusCell"/>
        <w:jc w:val="both"/>
      </w:pPr>
      <w:r w:rsidRPr="00061AB7">
        <w:t>44 8530     5     Приборы имитации излучения</w:t>
      </w:r>
    </w:p>
    <w:p w:rsidR="00CC4CF9" w:rsidRPr="00061AB7" w:rsidRDefault="00CC4CF9">
      <w:pPr>
        <w:pStyle w:val="ConsPlusCell"/>
        <w:jc w:val="both"/>
      </w:pPr>
      <w:r w:rsidRPr="00061AB7">
        <w:t>44 8540     5     Приборы оптические для измерения температур</w:t>
      </w:r>
    </w:p>
    <w:p w:rsidR="00CC4CF9" w:rsidRPr="00061AB7" w:rsidRDefault="00CC4CF9">
      <w:pPr>
        <w:pStyle w:val="ConsPlusCell"/>
        <w:jc w:val="both"/>
      </w:pPr>
      <w:r w:rsidRPr="00061AB7">
        <w:t>44 8550     4     Приборы проверки поляризации</w:t>
      </w:r>
    </w:p>
    <w:p w:rsidR="00CC4CF9" w:rsidRPr="00061AB7" w:rsidRDefault="00CC4CF9">
      <w:pPr>
        <w:pStyle w:val="ConsPlusCell"/>
        <w:jc w:val="both"/>
      </w:pPr>
      <w:r w:rsidRPr="00061AB7">
        <w:t>44 8600     5     Приборы и аппаратура для проверки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функционирования оптических приборов</w:t>
      </w:r>
    </w:p>
    <w:p w:rsidR="00CC4CF9" w:rsidRPr="00061AB7" w:rsidRDefault="00CC4CF9">
      <w:pPr>
        <w:pStyle w:val="ConsPlusCell"/>
        <w:jc w:val="both"/>
      </w:pPr>
      <w:r w:rsidRPr="00061AB7">
        <w:t>44 8610     1     Приборы и аппаратура для проверки оптических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приборов общепромышленного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44 8640     3     Приборы и аппаратура для проверки судовых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оптических приборов</w:t>
      </w:r>
    </w:p>
    <w:p w:rsidR="00CC4CF9" w:rsidRPr="00061AB7" w:rsidRDefault="00CC4CF9">
      <w:pPr>
        <w:pStyle w:val="ConsPlusCell"/>
        <w:jc w:val="both"/>
      </w:pPr>
      <w:r w:rsidRPr="00061AB7">
        <w:t>44 8690     2     Приспособления и принадлежности приборов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аппаратуры для проверки функционирования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оптических приборов</w:t>
      </w:r>
    </w:p>
    <w:p w:rsidR="00CC4CF9" w:rsidRPr="00061AB7" w:rsidRDefault="00CC4CF9">
      <w:pPr>
        <w:pStyle w:val="ConsPlusCell"/>
        <w:jc w:val="both"/>
      </w:pPr>
      <w:r w:rsidRPr="00061AB7">
        <w:t>44 8700     9     Приборы и аппаратура для проверки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механических, электрических и магнитных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параметров оптических приборов</w:t>
      </w:r>
    </w:p>
    <w:p w:rsidR="00CC4CF9" w:rsidRPr="00061AB7" w:rsidRDefault="00CC4CF9">
      <w:pPr>
        <w:pStyle w:val="ConsPlusCell"/>
        <w:jc w:val="both"/>
      </w:pPr>
      <w:r w:rsidRPr="00061AB7">
        <w:t>44 8710     3     Приборы проверки фотозатворов</w:t>
      </w:r>
    </w:p>
    <w:p w:rsidR="00CC4CF9" w:rsidRPr="00061AB7" w:rsidRDefault="00CC4CF9">
      <w:pPr>
        <w:pStyle w:val="ConsPlusCell"/>
        <w:jc w:val="both"/>
      </w:pPr>
      <w:r w:rsidRPr="00061AB7">
        <w:t>44 8720     8     Приборы проверки частоты съемки</w:t>
      </w:r>
    </w:p>
    <w:p w:rsidR="00CC4CF9" w:rsidRPr="00061AB7" w:rsidRDefault="00CC4CF9">
      <w:pPr>
        <w:pStyle w:val="ConsPlusCell"/>
        <w:jc w:val="both"/>
      </w:pPr>
      <w:r w:rsidRPr="00061AB7">
        <w:t>44 8730     2     Приборы измерения моментов инерции оптических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приборов</w:t>
      </w:r>
    </w:p>
    <w:p w:rsidR="00CC4CF9" w:rsidRPr="00061AB7" w:rsidRDefault="00CC4CF9">
      <w:pPr>
        <w:pStyle w:val="ConsPlusCell"/>
        <w:jc w:val="both"/>
      </w:pPr>
      <w:r w:rsidRPr="00061AB7">
        <w:t>44 8740     7     Приборы измерения мертвых ходов механизмов</w:t>
      </w:r>
    </w:p>
    <w:p w:rsidR="00CC4CF9" w:rsidRPr="00061AB7" w:rsidRDefault="00CC4CF9">
      <w:pPr>
        <w:pStyle w:val="ConsPlusCell"/>
        <w:jc w:val="both"/>
      </w:pPr>
      <w:r w:rsidRPr="00061AB7">
        <w:t>44 8750     1     Приборы проверки монтажа в оптико-электронных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системах</w:t>
      </w:r>
    </w:p>
    <w:p w:rsidR="00CC4CF9" w:rsidRPr="00061AB7" w:rsidRDefault="00CC4CF9">
      <w:pPr>
        <w:pStyle w:val="ConsPlusCell"/>
        <w:jc w:val="both"/>
      </w:pPr>
      <w:r w:rsidRPr="00061AB7">
        <w:t>44 8760     6     Приборы проверки магнитного поля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намагниченности</w:t>
      </w:r>
    </w:p>
    <w:p w:rsidR="00CC4CF9" w:rsidRPr="00061AB7" w:rsidRDefault="00CC4CF9">
      <w:pPr>
        <w:pStyle w:val="ConsPlusCell"/>
        <w:jc w:val="both"/>
      </w:pPr>
      <w:r w:rsidRPr="00061AB7">
        <w:t>44 8790     4     Приспособления и принадлежности приборов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аппаратуры для проверки механических,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электрических и магнитных параметров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оптических приборов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44 9000     6     Агрегаты, узлы и детали оптических приборов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унифицированные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44 9100     2     Узлы и детали оптические</w:t>
      </w:r>
    </w:p>
    <w:p w:rsidR="00CC4CF9" w:rsidRPr="00061AB7" w:rsidRDefault="00CC4CF9">
      <w:pPr>
        <w:pStyle w:val="ConsPlusCell"/>
        <w:jc w:val="both"/>
      </w:pPr>
      <w:r w:rsidRPr="00061AB7">
        <w:t>44 9200     3     Заготовки из оптических материалов</w:t>
      </w:r>
    </w:p>
    <w:p w:rsidR="00CC4CF9" w:rsidRPr="00061AB7" w:rsidRDefault="00CC4CF9">
      <w:pPr>
        <w:pStyle w:val="ConsPlusCell"/>
        <w:jc w:val="both"/>
      </w:pPr>
      <w:r w:rsidRPr="00061AB7">
        <w:t>44 9300     7     Агрегаты оптических приборов, узлы и детали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механические для ослабления светового потока</w:t>
      </w:r>
    </w:p>
    <w:p w:rsidR="00CC4CF9" w:rsidRPr="00061AB7" w:rsidRDefault="00CC4CF9">
      <w:pPr>
        <w:pStyle w:val="ConsPlusCell"/>
        <w:jc w:val="both"/>
      </w:pPr>
      <w:r w:rsidRPr="00061AB7">
        <w:t>44 9400     0     Узлы и детали основного и промежуточного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крепления оптических приборов</w:t>
      </w:r>
    </w:p>
    <w:p w:rsidR="00CC4CF9" w:rsidRPr="00061AB7" w:rsidRDefault="00CC4CF9">
      <w:pPr>
        <w:pStyle w:val="ConsPlusCell"/>
        <w:jc w:val="both"/>
      </w:pPr>
      <w:r w:rsidRPr="00061AB7">
        <w:t>44 9500     4     Узлы и детали направляющие, передающие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ограничивающие движение, переключения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соединения оптических приборов</w:t>
      </w:r>
    </w:p>
    <w:p w:rsidR="00CC4CF9" w:rsidRPr="00061AB7" w:rsidRDefault="00CC4CF9">
      <w:pPr>
        <w:pStyle w:val="ConsPlusCell"/>
        <w:jc w:val="both"/>
      </w:pPr>
      <w:r w:rsidRPr="00061AB7">
        <w:t>44 9600     8     Узлы и детали трубопроводной арматуры,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уплотнительные, предохранительные и контроля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оптических приборов</w:t>
      </w:r>
    </w:p>
    <w:p w:rsidR="00CC4CF9" w:rsidRPr="00061AB7" w:rsidRDefault="00CC4CF9">
      <w:pPr>
        <w:pStyle w:val="ConsPlusCell"/>
        <w:jc w:val="both"/>
      </w:pPr>
      <w:r w:rsidRPr="00061AB7">
        <w:t>44 9700     1     Узлы и детали подшипников, устройств намотки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управления оптических приборов</w:t>
      </w:r>
    </w:p>
    <w:p w:rsidR="00CC4CF9" w:rsidRPr="00061AB7" w:rsidRDefault="00CC4CF9">
      <w:pPr>
        <w:pStyle w:val="ConsPlusCell"/>
        <w:jc w:val="both"/>
      </w:pPr>
      <w:r w:rsidRPr="00061AB7">
        <w:t>44 9600     5     Узлы и детали радиоэлектронные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электротехнические оптических приборов</w:t>
      </w:r>
    </w:p>
    <w:p w:rsidR="00CC4CF9" w:rsidRPr="00061AB7" w:rsidRDefault="00CC4CF9">
      <w:pPr>
        <w:pStyle w:val="ConsPlusCell"/>
        <w:jc w:val="both"/>
      </w:pPr>
      <w:r w:rsidRPr="00061AB7">
        <w:t>44 9900     9     Узлы и детали укупорки, инструменты,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принадлежности и метизы оптические приборов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45 0000     3     ИЗДЕЛИЯ АВТОМОБИЛЬНОЙ ПРОМЫШЛЕННОСТИ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45 1000     6     Автомобили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45 1100     0     Автомобили грузовые</w:t>
      </w:r>
    </w:p>
    <w:p w:rsidR="00CC4CF9" w:rsidRPr="00061AB7" w:rsidRDefault="00CC4CF9">
      <w:pPr>
        <w:pStyle w:val="ConsPlusCell"/>
        <w:jc w:val="both"/>
      </w:pPr>
      <w:r w:rsidRPr="00061AB7">
        <w:t>45 1110     4     Автомобили общего назначения (бортовые, шасси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фургоны) /</w:t>
      </w:r>
    </w:p>
    <w:p w:rsidR="00CC4CF9" w:rsidRPr="00061AB7" w:rsidRDefault="00CC4CF9">
      <w:pPr>
        <w:pStyle w:val="ConsPlusCell"/>
        <w:jc w:val="both"/>
      </w:pPr>
      <w:r w:rsidRPr="00061AB7">
        <w:t>45 1112     5     - полной массой не более 3,5 т</w:t>
      </w:r>
    </w:p>
    <w:p w:rsidR="00CC4CF9" w:rsidRPr="00061AB7" w:rsidRDefault="00CC4CF9">
      <w:pPr>
        <w:pStyle w:val="ConsPlusCell"/>
        <w:jc w:val="both"/>
      </w:pPr>
      <w:r w:rsidRPr="00061AB7">
        <w:t>45 1113     0     - полной массой более 3,5 т, но не более 12 т</w:t>
      </w:r>
    </w:p>
    <w:p w:rsidR="00CC4CF9" w:rsidRPr="00061AB7" w:rsidRDefault="00CC4CF9">
      <w:pPr>
        <w:pStyle w:val="ConsPlusCell"/>
        <w:jc w:val="both"/>
      </w:pPr>
      <w:r w:rsidRPr="00061AB7">
        <w:t>45 1115     1     - полной массой более 12 т, но не более 20 т</w:t>
      </w:r>
    </w:p>
    <w:p w:rsidR="00CC4CF9" w:rsidRPr="00061AB7" w:rsidRDefault="00CC4CF9">
      <w:pPr>
        <w:pStyle w:val="ConsPlusCell"/>
        <w:jc w:val="both"/>
      </w:pPr>
      <w:r w:rsidRPr="00061AB7">
        <w:t>45 1116     7     - полной массой более 20 т</w:t>
      </w:r>
    </w:p>
    <w:p w:rsidR="00CC4CF9" w:rsidRPr="00061AB7" w:rsidRDefault="00CC4CF9">
      <w:pPr>
        <w:pStyle w:val="ConsPlusCell"/>
        <w:jc w:val="both"/>
      </w:pPr>
      <w:r w:rsidRPr="00061AB7">
        <w:t>45 1118     8     Шасси</w:t>
      </w:r>
    </w:p>
    <w:p w:rsidR="00CC4CF9" w:rsidRPr="00061AB7" w:rsidRDefault="00CC4CF9">
      <w:pPr>
        <w:pStyle w:val="ConsPlusCell"/>
        <w:jc w:val="both"/>
      </w:pPr>
      <w:r w:rsidRPr="00061AB7">
        <w:t>45 1120     9     Автомобили грузовые / прочие</w:t>
      </w:r>
    </w:p>
    <w:p w:rsidR="00CC4CF9" w:rsidRPr="00061AB7" w:rsidRDefault="00CC4CF9">
      <w:pPr>
        <w:pStyle w:val="ConsPlusCell"/>
        <w:jc w:val="both"/>
      </w:pPr>
      <w:r w:rsidRPr="00061AB7">
        <w:t>45 1121     4     - электромобили</w:t>
      </w:r>
    </w:p>
    <w:p w:rsidR="00CC4CF9" w:rsidRPr="00061AB7" w:rsidRDefault="00CC4CF9">
      <w:pPr>
        <w:pStyle w:val="ConsPlusCell"/>
        <w:jc w:val="both"/>
      </w:pPr>
      <w:r w:rsidRPr="00061AB7">
        <w:t>45 1122     7     - импортные</w:t>
      </w:r>
    </w:p>
    <w:p w:rsidR="00CC4CF9" w:rsidRPr="00061AB7" w:rsidRDefault="00CC4CF9">
      <w:pPr>
        <w:pStyle w:val="ConsPlusCell"/>
        <w:jc w:val="both"/>
      </w:pPr>
      <w:r w:rsidRPr="00061AB7">
        <w:t>45 1123     5     - снегоболотоходы</w:t>
      </w:r>
    </w:p>
    <w:p w:rsidR="00CC4CF9" w:rsidRPr="00061AB7" w:rsidRDefault="00CC4CF9">
      <w:pPr>
        <w:pStyle w:val="ConsPlusCell"/>
        <w:jc w:val="both"/>
      </w:pPr>
      <w:r w:rsidRPr="00061AB7">
        <w:t>45 1129     8     - прочие</w:t>
      </w:r>
    </w:p>
    <w:p w:rsidR="00CC4CF9" w:rsidRPr="00061AB7" w:rsidRDefault="00CC4CF9">
      <w:pPr>
        <w:pStyle w:val="ConsPlusCell"/>
        <w:jc w:val="both"/>
      </w:pPr>
      <w:r w:rsidRPr="00061AB7">
        <w:t>45 1130     3     Автомобили - тягачи седельные /</w:t>
      </w:r>
    </w:p>
    <w:p w:rsidR="00CC4CF9" w:rsidRPr="00061AB7" w:rsidRDefault="00CC4CF9">
      <w:pPr>
        <w:pStyle w:val="ConsPlusCell"/>
        <w:jc w:val="both"/>
      </w:pPr>
      <w:r w:rsidRPr="00061AB7">
        <w:t>45 1131     9     - с нагрузкой на седло не более 3 т</w:t>
      </w:r>
    </w:p>
    <w:p w:rsidR="00CC4CF9" w:rsidRPr="00061AB7" w:rsidRDefault="00CC4CF9">
      <w:pPr>
        <w:pStyle w:val="ConsPlusCell"/>
        <w:jc w:val="both"/>
      </w:pPr>
      <w:r w:rsidRPr="00061AB7">
        <w:t>45 1132     4     - с нагрузкой на седло более 3 т, но не более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7 т</w:t>
      </w:r>
    </w:p>
    <w:p w:rsidR="00CC4CF9" w:rsidRPr="00061AB7" w:rsidRDefault="00CC4CF9">
      <w:pPr>
        <w:pStyle w:val="ConsPlusCell"/>
        <w:jc w:val="both"/>
      </w:pPr>
      <w:r w:rsidRPr="00061AB7">
        <w:t>45 1134     5     - с нагрузкой на седло более 7 т, но не более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12 т</w:t>
      </w:r>
    </w:p>
    <w:p w:rsidR="00CC4CF9" w:rsidRPr="00061AB7" w:rsidRDefault="00CC4CF9">
      <w:pPr>
        <w:pStyle w:val="ConsPlusCell"/>
        <w:jc w:val="both"/>
      </w:pPr>
      <w:r w:rsidRPr="00061AB7">
        <w:t>45 1135     0     - с нагрузкой на седло более 12 т, но не более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18 т</w:t>
      </w:r>
    </w:p>
    <w:p w:rsidR="00CC4CF9" w:rsidRPr="00061AB7" w:rsidRDefault="00CC4CF9">
      <w:pPr>
        <w:pStyle w:val="ConsPlusCell"/>
        <w:jc w:val="both"/>
      </w:pPr>
      <w:r w:rsidRPr="00061AB7">
        <w:t>45 1136     6     - с нагрузкой на седло более 18 т</w:t>
      </w:r>
    </w:p>
    <w:p w:rsidR="00CC4CF9" w:rsidRPr="00061AB7" w:rsidRDefault="00CC4CF9">
      <w:pPr>
        <w:pStyle w:val="ConsPlusCell"/>
        <w:jc w:val="both"/>
      </w:pPr>
      <w:r w:rsidRPr="00061AB7">
        <w:t>45 1139     2     - импортные</w:t>
      </w:r>
    </w:p>
    <w:p w:rsidR="00CC4CF9" w:rsidRPr="00061AB7" w:rsidRDefault="00CC4CF9">
      <w:pPr>
        <w:pStyle w:val="ConsPlusCell"/>
        <w:jc w:val="both"/>
      </w:pPr>
      <w:r w:rsidRPr="00061AB7">
        <w:t>45 1150     2     Автомобили-самосвалы /</w:t>
      </w:r>
    </w:p>
    <w:p w:rsidR="00CC4CF9" w:rsidRPr="00061AB7" w:rsidRDefault="00CC4CF9">
      <w:pPr>
        <w:pStyle w:val="ConsPlusCell"/>
        <w:jc w:val="both"/>
      </w:pPr>
      <w:r w:rsidRPr="00061AB7">
        <w:t>45 1151     8     - полной массой не более 3,5 т</w:t>
      </w:r>
    </w:p>
    <w:p w:rsidR="00CC4CF9" w:rsidRPr="00061AB7" w:rsidRDefault="00CC4CF9">
      <w:pPr>
        <w:pStyle w:val="ConsPlusCell"/>
        <w:jc w:val="both"/>
      </w:pPr>
      <w:r w:rsidRPr="00061AB7">
        <w:t>45 1152     3     - полной массой более 3,5 т, но не более 12 т</w:t>
      </w:r>
    </w:p>
    <w:p w:rsidR="00CC4CF9" w:rsidRPr="00061AB7" w:rsidRDefault="00CC4CF9">
      <w:pPr>
        <w:pStyle w:val="ConsPlusCell"/>
        <w:jc w:val="both"/>
      </w:pPr>
      <w:r w:rsidRPr="00061AB7">
        <w:t>45 1153     9     - полной массой более 12 т, но не более 30 т</w:t>
      </w:r>
    </w:p>
    <w:p w:rsidR="00CC4CF9" w:rsidRPr="00061AB7" w:rsidRDefault="00CC4CF9">
      <w:pPr>
        <w:pStyle w:val="ConsPlusCell"/>
        <w:jc w:val="both"/>
      </w:pPr>
      <w:r w:rsidRPr="00061AB7">
        <w:t>45 1156     5     - полной массой более 30 т</w:t>
      </w:r>
    </w:p>
    <w:p w:rsidR="00CC4CF9" w:rsidRPr="00061AB7" w:rsidRDefault="00CC4CF9">
      <w:pPr>
        <w:pStyle w:val="ConsPlusCell"/>
        <w:jc w:val="both"/>
      </w:pPr>
      <w:r w:rsidRPr="00061AB7">
        <w:t>45 1159     1     - импортные</w:t>
      </w:r>
    </w:p>
    <w:p w:rsidR="00CC4CF9" w:rsidRPr="00061AB7" w:rsidRDefault="00CC4CF9">
      <w:pPr>
        <w:pStyle w:val="ConsPlusCell"/>
        <w:jc w:val="both"/>
      </w:pPr>
      <w:r w:rsidRPr="00061AB7">
        <w:t>45 1400     0     Автомобили легковые (транспортные средства,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предназначенные для перевозки пассажиров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имеющие, помимо места водителя, не более 8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мест для сидения)</w:t>
      </w:r>
    </w:p>
    <w:p w:rsidR="00CC4CF9" w:rsidRPr="00061AB7" w:rsidRDefault="00CC4CF9">
      <w:pPr>
        <w:pStyle w:val="ConsPlusCell"/>
        <w:jc w:val="both"/>
      </w:pPr>
      <w:r w:rsidRPr="00061AB7">
        <w:t>45 1410     5     Автомобили легковые с рабочим объемом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двигателя не более 1,0 л /</w:t>
      </w:r>
    </w:p>
    <w:p w:rsidR="00CC4CF9" w:rsidRPr="00061AB7" w:rsidRDefault="00CC4CF9">
      <w:pPr>
        <w:pStyle w:val="ConsPlusCell"/>
        <w:jc w:val="both"/>
      </w:pPr>
      <w:r w:rsidRPr="00061AB7">
        <w:t>45 1411     0     - для индивидуального и служебного пользования</w:t>
      </w:r>
    </w:p>
    <w:p w:rsidR="00CC4CF9" w:rsidRPr="00061AB7" w:rsidRDefault="00CC4CF9">
      <w:pPr>
        <w:pStyle w:val="ConsPlusCell"/>
        <w:jc w:val="both"/>
      </w:pPr>
      <w:r w:rsidRPr="00061AB7">
        <w:t>45 1420     9     Автомобили легковые с рабочим объемом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двигателя более 1,0 л, но не более 1,5 л /</w:t>
      </w:r>
    </w:p>
    <w:p w:rsidR="00CC4CF9" w:rsidRPr="00061AB7" w:rsidRDefault="00CC4CF9">
      <w:pPr>
        <w:pStyle w:val="ConsPlusCell"/>
        <w:jc w:val="both"/>
      </w:pPr>
      <w:r w:rsidRPr="00061AB7">
        <w:t>45 1421     5     - для индивидуального и служебного пользования</w:t>
      </w:r>
    </w:p>
    <w:p w:rsidR="00CC4CF9" w:rsidRPr="00061AB7" w:rsidRDefault="00CC4CF9">
      <w:pPr>
        <w:pStyle w:val="ConsPlusCell"/>
        <w:jc w:val="both"/>
      </w:pPr>
      <w:r w:rsidRPr="00061AB7">
        <w:t>45 1430     4     Автомобили легковые с рабочим объемом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двигателя более 1,5 л, но не более 3,0 л /</w:t>
      </w:r>
    </w:p>
    <w:p w:rsidR="00CC4CF9" w:rsidRPr="00061AB7" w:rsidRDefault="00CC4CF9">
      <w:pPr>
        <w:pStyle w:val="ConsPlusCell"/>
        <w:jc w:val="both"/>
      </w:pPr>
      <w:r w:rsidRPr="00061AB7">
        <w:t>45 1431     2     - для индивидуального и служебного пользования</w:t>
      </w:r>
    </w:p>
    <w:p w:rsidR="00CC4CF9" w:rsidRPr="00061AB7" w:rsidRDefault="00CC4CF9">
      <w:pPr>
        <w:pStyle w:val="ConsPlusCell"/>
        <w:jc w:val="both"/>
      </w:pPr>
      <w:r w:rsidRPr="00061AB7">
        <w:t>45 1440     9     Автомобили легковые с рабочим объемом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двигателя более 3,0 л /</w:t>
      </w:r>
    </w:p>
    <w:p w:rsidR="00CC4CF9" w:rsidRPr="00061AB7" w:rsidRDefault="00CC4CF9">
      <w:pPr>
        <w:pStyle w:val="ConsPlusCell"/>
        <w:jc w:val="both"/>
      </w:pPr>
      <w:r w:rsidRPr="00061AB7">
        <w:t>45 1441     4     - для индивидуального и служебного пользования</w:t>
      </w:r>
    </w:p>
    <w:p w:rsidR="00CC4CF9" w:rsidRPr="00061AB7" w:rsidRDefault="00CC4CF9">
      <w:pPr>
        <w:pStyle w:val="ConsPlusCell"/>
        <w:jc w:val="both"/>
      </w:pPr>
      <w:r w:rsidRPr="00061AB7">
        <w:t>45 1460     8     Электромобили легковые /</w:t>
      </w:r>
    </w:p>
    <w:p w:rsidR="00CC4CF9" w:rsidRPr="00061AB7" w:rsidRDefault="00CC4CF9">
      <w:pPr>
        <w:pStyle w:val="ConsPlusCell"/>
        <w:jc w:val="both"/>
      </w:pPr>
      <w:r w:rsidRPr="00061AB7">
        <w:t>45 1461     3     - для индивидуального и служебного пользования</w:t>
      </w:r>
    </w:p>
    <w:p w:rsidR="00CC4CF9" w:rsidRPr="00061AB7" w:rsidRDefault="00CC4CF9">
      <w:pPr>
        <w:pStyle w:val="ConsPlusCell"/>
        <w:jc w:val="both"/>
      </w:pPr>
      <w:r w:rsidRPr="00061AB7">
        <w:t>45 1480     7     Автомобили легковые / прочие</w:t>
      </w:r>
    </w:p>
    <w:p w:rsidR="00CC4CF9" w:rsidRPr="00061AB7" w:rsidRDefault="00CC4CF9">
      <w:pPr>
        <w:pStyle w:val="ConsPlusCell"/>
        <w:jc w:val="both"/>
      </w:pPr>
      <w:r w:rsidRPr="00061AB7">
        <w:t>45 1481     2     - импортные</w:t>
      </w:r>
    </w:p>
    <w:p w:rsidR="00CC4CF9" w:rsidRPr="00061AB7" w:rsidRDefault="00CC4CF9">
      <w:pPr>
        <w:pStyle w:val="ConsPlusCell"/>
        <w:jc w:val="both"/>
      </w:pPr>
      <w:r w:rsidRPr="00061AB7">
        <w:t>45 1482     8     - гоночные</w:t>
      </w:r>
    </w:p>
    <w:p w:rsidR="00CC4CF9" w:rsidRPr="00061AB7" w:rsidRDefault="00CC4CF9">
      <w:pPr>
        <w:pStyle w:val="ConsPlusCell"/>
        <w:jc w:val="both"/>
      </w:pPr>
      <w:r w:rsidRPr="00061AB7">
        <w:t>45 1485     4     - для медицинской помощи</w:t>
      </w:r>
    </w:p>
    <w:p w:rsidR="00CC4CF9" w:rsidRPr="00061AB7" w:rsidRDefault="00CC4CF9">
      <w:pPr>
        <w:pStyle w:val="ConsPlusCell"/>
        <w:jc w:val="both"/>
      </w:pPr>
      <w:r w:rsidRPr="00061AB7">
        <w:t>45 1486     0     - прочие</w:t>
      </w:r>
    </w:p>
    <w:p w:rsidR="00CC4CF9" w:rsidRPr="00061AB7" w:rsidRDefault="00CC4CF9">
      <w:pPr>
        <w:pStyle w:val="ConsPlusCell"/>
        <w:jc w:val="both"/>
      </w:pPr>
      <w:r w:rsidRPr="00061AB7">
        <w:t>45 1700     1     Автобусы</w:t>
      </w:r>
    </w:p>
    <w:p w:rsidR="00CC4CF9" w:rsidRPr="00061AB7" w:rsidRDefault="00CC4CF9">
      <w:pPr>
        <w:pStyle w:val="ConsPlusCell"/>
        <w:jc w:val="both"/>
      </w:pPr>
      <w:r w:rsidRPr="00061AB7">
        <w:t>45 1710     6     Автобусы длиной не более 5,0 м /</w:t>
      </w:r>
    </w:p>
    <w:p w:rsidR="00CC4CF9" w:rsidRPr="00061AB7" w:rsidRDefault="00CC4CF9">
      <w:pPr>
        <w:pStyle w:val="ConsPlusCell"/>
        <w:jc w:val="both"/>
      </w:pPr>
      <w:r w:rsidRPr="00061AB7">
        <w:t>45 1711     1     -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45 1713     2     - маршрутные такси</w:t>
      </w:r>
    </w:p>
    <w:p w:rsidR="00CC4CF9" w:rsidRPr="00061AB7" w:rsidRDefault="00CC4CF9">
      <w:pPr>
        <w:pStyle w:val="ConsPlusCell"/>
        <w:jc w:val="both"/>
      </w:pPr>
      <w:r w:rsidRPr="00061AB7">
        <w:t>45 1720     0     Автобусы длиной более 5,0 м, но не более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8,0 м /</w:t>
      </w:r>
    </w:p>
    <w:p w:rsidR="00CC4CF9" w:rsidRPr="00061AB7" w:rsidRDefault="00CC4CF9">
      <w:pPr>
        <w:pStyle w:val="ConsPlusCell"/>
        <w:jc w:val="both"/>
      </w:pPr>
      <w:r w:rsidRPr="00061AB7">
        <w:t>45 1721     6     - дальнего следования, включая туристские</w:t>
      </w:r>
    </w:p>
    <w:p w:rsidR="00CC4CF9" w:rsidRPr="00061AB7" w:rsidRDefault="00CC4CF9">
      <w:pPr>
        <w:pStyle w:val="ConsPlusCell"/>
        <w:jc w:val="both"/>
      </w:pPr>
      <w:r w:rsidRPr="00061AB7">
        <w:t>45 1724     2     - городские (для городских и пригородных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перевозок)</w:t>
      </w:r>
    </w:p>
    <w:p w:rsidR="00CC4CF9" w:rsidRPr="00061AB7" w:rsidRDefault="00CC4CF9">
      <w:pPr>
        <w:pStyle w:val="ConsPlusCell"/>
        <w:jc w:val="both"/>
      </w:pPr>
      <w:r w:rsidRPr="00061AB7">
        <w:t>45 1726     3     - междугородные</w:t>
      </w:r>
    </w:p>
    <w:p w:rsidR="00CC4CF9" w:rsidRPr="00061AB7" w:rsidRDefault="00CC4CF9">
      <w:pPr>
        <w:pStyle w:val="ConsPlusCell"/>
        <w:jc w:val="both"/>
      </w:pPr>
      <w:r w:rsidRPr="00061AB7">
        <w:t>45 1740     8     Автобусы длиной более 8,0 м, но не более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12 м /</w:t>
      </w:r>
    </w:p>
    <w:p w:rsidR="00CC4CF9" w:rsidRPr="00061AB7" w:rsidRDefault="00CC4CF9">
      <w:pPr>
        <w:pStyle w:val="ConsPlusCell"/>
        <w:jc w:val="both"/>
      </w:pPr>
      <w:r w:rsidRPr="00061AB7">
        <w:t>45 1741     5     - дальнего следования, включая туристские</w:t>
      </w:r>
    </w:p>
    <w:p w:rsidR="00CC4CF9" w:rsidRPr="00061AB7" w:rsidRDefault="00CC4CF9">
      <w:pPr>
        <w:pStyle w:val="ConsPlusCell"/>
        <w:jc w:val="both"/>
      </w:pPr>
      <w:r w:rsidRPr="00061AB7">
        <w:t>45 1744     1     - городские (для городских и пригородных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перевозок)</w:t>
      </w:r>
    </w:p>
    <w:p w:rsidR="00CC4CF9" w:rsidRPr="00061AB7" w:rsidRDefault="00CC4CF9">
      <w:pPr>
        <w:pStyle w:val="ConsPlusCell"/>
        <w:jc w:val="both"/>
      </w:pPr>
      <w:r w:rsidRPr="00061AB7">
        <w:t>45 1746     2     - междугородные</w:t>
      </w:r>
    </w:p>
    <w:p w:rsidR="00CC4CF9" w:rsidRPr="00061AB7" w:rsidRDefault="00CC4CF9">
      <w:pPr>
        <w:pStyle w:val="ConsPlusCell"/>
        <w:jc w:val="both"/>
      </w:pPr>
      <w:r w:rsidRPr="00061AB7">
        <w:t>45 1750     4     Автобусы сочлененные длиной более 12 м /</w:t>
      </w:r>
    </w:p>
    <w:p w:rsidR="00CC4CF9" w:rsidRPr="00061AB7" w:rsidRDefault="00CC4CF9">
      <w:pPr>
        <w:pStyle w:val="ConsPlusCell"/>
        <w:jc w:val="both"/>
      </w:pPr>
      <w:r w:rsidRPr="00061AB7">
        <w:t>45 1751     1     - дальнего следования, включая туристские</w:t>
      </w:r>
    </w:p>
    <w:p w:rsidR="00CC4CF9" w:rsidRPr="00061AB7" w:rsidRDefault="00CC4CF9">
      <w:pPr>
        <w:pStyle w:val="ConsPlusCell"/>
        <w:jc w:val="both"/>
      </w:pPr>
      <w:r w:rsidRPr="00061AB7">
        <w:t>45 1754     6     - городские (для городских и пригородных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перевозок)</w:t>
      </w:r>
    </w:p>
    <w:p w:rsidR="00CC4CF9" w:rsidRPr="00061AB7" w:rsidRDefault="00CC4CF9">
      <w:pPr>
        <w:pStyle w:val="ConsPlusCell"/>
        <w:jc w:val="both"/>
      </w:pPr>
      <w:r w:rsidRPr="00061AB7">
        <w:t>45 1756     7     - междугородные</w:t>
      </w:r>
    </w:p>
    <w:p w:rsidR="00CC4CF9" w:rsidRPr="00061AB7" w:rsidRDefault="00CC4CF9">
      <w:pPr>
        <w:pStyle w:val="ConsPlusCell"/>
        <w:jc w:val="both"/>
      </w:pPr>
      <w:r w:rsidRPr="00061AB7">
        <w:t>45 1780     8     Автобусы / прочие</w:t>
      </w:r>
    </w:p>
    <w:p w:rsidR="00CC4CF9" w:rsidRPr="00061AB7" w:rsidRDefault="00CC4CF9">
      <w:pPr>
        <w:pStyle w:val="ConsPlusCell"/>
        <w:jc w:val="both"/>
      </w:pPr>
      <w:r w:rsidRPr="00061AB7">
        <w:t>45 1781     3     - импортные</w:t>
      </w:r>
    </w:p>
    <w:p w:rsidR="00CC4CF9" w:rsidRPr="00061AB7" w:rsidRDefault="00CC4CF9">
      <w:pPr>
        <w:pStyle w:val="ConsPlusCell"/>
        <w:jc w:val="both"/>
      </w:pPr>
      <w:r w:rsidRPr="00061AB7">
        <w:t>45 1782     9     - с электродвигателем</w:t>
      </w:r>
    </w:p>
    <w:p w:rsidR="00CC4CF9" w:rsidRPr="00061AB7" w:rsidRDefault="00CC4CF9">
      <w:pPr>
        <w:pStyle w:val="ConsPlusCell"/>
        <w:jc w:val="both"/>
      </w:pPr>
      <w:r w:rsidRPr="00061AB7">
        <w:t>45 1785     5     - санитарные</w:t>
      </w:r>
    </w:p>
    <w:p w:rsidR="00CC4CF9" w:rsidRPr="00061AB7" w:rsidRDefault="00CC4CF9">
      <w:pPr>
        <w:pStyle w:val="ConsPlusCell"/>
        <w:jc w:val="both"/>
      </w:pPr>
      <w:r w:rsidRPr="00061AB7">
        <w:t>45 1786     0     - специальные</w:t>
      </w:r>
    </w:p>
    <w:p w:rsidR="00CC4CF9" w:rsidRPr="00061AB7" w:rsidRDefault="00CC4CF9">
      <w:pPr>
        <w:pStyle w:val="ConsPlusCell"/>
        <w:jc w:val="both"/>
      </w:pPr>
      <w:r w:rsidRPr="00061AB7">
        <w:t>45 1787     6     - прочие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45 2000     9     Автомобили специализированные. Автопоезда.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Автомобили-тягачи специальные. Кузова-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фургоны. Прицепы и полуприцепы. Троллейбусы.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Автопогрузчики. Мотоциклы. Велосипеды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45 2100     2     Автомобили-фургоны и автоцистерны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специализированные</w:t>
      </w:r>
    </w:p>
    <w:p w:rsidR="00CC4CF9" w:rsidRPr="00061AB7" w:rsidRDefault="00CC4CF9">
      <w:pPr>
        <w:pStyle w:val="ConsPlusCell"/>
        <w:jc w:val="both"/>
      </w:pPr>
      <w:r w:rsidRPr="00061AB7">
        <w:t>45 2110     7     Автомобили-фургоны специализированные</w:t>
      </w:r>
    </w:p>
    <w:p w:rsidR="00CC4CF9" w:rsidRPr="00061AB7" w:rsidRDefault="00CC4CF9">
      <w:pPr>
        <w:pStyle w:val="ConsPlusCell"/>
        <w:jc w:val="both"/>
      </w:pPr>
      <w:r w:rsidRPr="00061AB7">
        <w:t>45 2140     0     Автоцистерны для нефтепродуктов, воды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сжиженных газов и прочих жидкостей,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топливозаправщики, маслозаправщики</w:t>
      </w:r>
    </w:p>
    <w:p w:rsidR="00CC4CF9" w:rsidRPr="00061AB7" w:rsidRDefault="00CC4CF9">
      <w:pPr>
        <w:pStyle w:val="ConsPlusCell"/>
        <w:jc w:val="both"/>
      </w:pPr>
      <w:r w:rsidRPr="00061AB7">
        <w:t>45 2160     2     Мастерские передвижные на автомобилях (включая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автомобили-лаборатории)</w:t>
      </w:r>
    </w:p>
    <w:p w:rsidR="00CC4CF9" w:rsidRPr="00061AB7" w:rsidRDefault="00CC4CF9">
      <w:pPr>
        <w:pStyle w:val="ConsPlusCell"/>
        <w:jc w:val="both"/>
      </w:pPr>
      <w:r w:rsidRPr="00061AB7">
        <w:t>45 2200     6     Автопоезда, троллейбусы, автоконтейнеровозы,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шасси автобусов, мотоколяски, картинги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снегоходы</w:t>
      </w:r>
    </w:p>
    <w:p w:rsidR="00CC4CF9" w:rsidRPr="00061AB7" w:rsidRDefault="00CC4CF9">
      <w:pPr>
        <w:pStyle w:val="ConsPlusCell"/>
        <w:jc w:val="both"/>
      </w:pPr>
      <w:r w:rsidRPr="00061AB7">
        <w:t>45 2210     0     Автопоезда</w:t>
      </w:r>
    </w:p>
    <w:p w:rsidR="00CC4CF9" w:rsidRPr="00061AB7" w:rsidRDefault="00CC4CF9">
      <w:pPr>
        <w:pStyle w:val="ConsPlusCell"/>
        <w:jc w:val="both"/>
      </w:pPr>
      <w:r w:rsidRPr="00061AB7">
        <w:t>45 2220     5     Автоконтейнеровозы самоходные, шасси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автобусов</w:t>
      </w:r>
    </w:p>
    <w:p w:rsidR="00CC4CF9" w:rsidRPr="00061AB7" w:rsidRDefault="00CC4CF9">
      <w:pPr>
        <w:pStyle w:val="ConsPlusCell"/>
        <w:jc w:val="both"/>
      </w:pPr>
      <w:r w:rsidRPr="00061AB7">
        <w:t>45 2221     0     Автоконтейнеровозы</w:t>
      </w:r>
    </w:p>
    <w:p w:rsidR="00CC4CF9" w:rsidRPr="00061AB7" w:rsidRDefault="00CC4CF9">
      <w:pPr>
        <w:pStyle w:val="ConsPlusCell"/>
        <w:jc w:val="both"/>
      </w:pPr>
      <w:r w:rsidRPr="00061AB7">
        <w:t>45 2222     1     Шасси автобусов</w:t>
      </w:r>
    </w:p>
    <w:p w:rsidR="00CC4CF9" w:rsidRPr="00061AB7" w:rsidRDefault="00CC4CF9">
      <w:pPr>
        <w:pStyle w:val="ConsPlusCell"/>
        <w:jc w:val="both"/>
      </w:pPr>
      <w:r w:rsidRPr="00061AB7">
        <w:t>45 2230           Троллейбусы</w:t>
      </w:r>
    </w:p>
    <w:p w:rsidR="00CC4CF9" w:rsidRPr="00061AB7" w:rsidRDefault="00CC4CF9">
      <w:pPr>
        <w:pStyle w:val="ConsPlusCell"/>
        <w:jc w:val="both"/>
      </w:pPr>
      <w:r w:rsidRPr="00061AB7">
        <w:t>45 2240     4     Мотоколяски, картинги, снегоходы (мотонарты)</w:t>
      </w:r>
    </w:p>
    <w:p w:rsidR="00CC4CF9" w:rsidRPr="00061AB7" w:rsidRDefault="00CC4CF9">
      <w:pPr>
        <w:pStyle w:val="ConsPlusCell"/>
        <w:jc w:val="both"/>
      </w:pPr>
      <w:r w:rsidRPr="00061AB7">
        <w:t>45 2241     2     Мотоколяски</w:t>
      </w:r>
    </w:p>
    <w:p w:rsidR="00CC4CF9" w:rsidRPr="00061AB7" w:rsidRDefault="00CC4CF9">
      <w:pPr>
        <w:pStyle w:val="ConsPlusCell"/>
        <w:jc w:val="both"/>
      </w:pPr>
      <w:r w:rsidRPr="00061AB7">
        <w:t>45 2242     5     Картинги</w:t>
      </w:r>
    </w:p>
    <w:p w:rsidR="00CC4CF9" w:rsidRPr="00061AB7" w:rsidRDefault="00CC4CF9">
      <w:pPr>
        <w:pStyle w:val="ConsPlusCell"/>
        <w:jc w:val="both"/>
      </w:pPr>
      <w:r w:rsidRPr="00061AB7">
        <w:t>45 2243     0     Снегоходы (мотонарты)</w:t>
      </w:r>
    </w:p>
    <w:p w:rsidR="00CC4CF9" w:rsidRPr="00061AB7" w:rsidRDefault="00CC4CF9">
      <w:pPr>
        <w:pStyle w:val="ConsPlusCell"/>
        <w:jc w:val="both"/>
      </w:pPr>
      <w:r w:rsidRPr="00061AB7">
        <w:t>45 2244     6     Мотоколяски, картинги, снегоходы детские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45 2300     5     Автомобили-тягачи, автопоезда и автомобили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специальные, кузова-фургоны специальные</w:t>
      </w:r>
    </w:p>
    <w:p w:rsidR="00CC4CF9" w:rsidRPr="00061AB7" w:rsidRDefault="00CC4CF9">
      <w:pPr>
        <w:pStyle w:val="ConsPlusCell"/>
        <w:jc w:val="both"/>
      </w:pPr>
      <w:r w:rsidRPr="00061AB7">
        <w:t>45 2310     4     Автомобили-тягачи специальные</w:t>
      </w:r>
    </w:p>
    <w:p w:rsidR="00CC4CF9" w:rsidRPr="00061AB7" w:rsidRDefault="00CC4CF9">
      <w:pPr>
        <w:pStyle w:val="ConsPlusCell"/>
        <w:jc w:val="both"/>
      </w:pPr>
      <w:r w:rsidRPr="00061AB7">
        <w:t>45 2320     9     Автопоезда специальные</w:t>
      </w:r>
    </w:p>
    <w:p w:rsidR="00CC4CF9" w:rsidRPr="00061AB7" w:rsidRDefault="00CC4CF9">
      <w:pPr>
        <w:pStyle w:val="ConsPlusCell"/>
        <w:jc w:val="both"/>
      </w:pPr>
      <w:r w:rsidRPr="00061AB7">
        <w:t>45 2330     3     Автомобили специальные</w:t>
      </w:r>
    </w:p>
    <w:p w:rsidR="00CC4CF9" w:rsidRPr="00061AB7" w:rsidRDefault="00CC4CF9">
      <w:pPr>
        <w:pStyle w:val="ConsPlusCell"/>
        <w:jc w:val="both"/>
      </w:pPr>
      <w:r w:rsidRPr="00061AB7">
        <w:t>45 2340     8     Кузова-фургоны специальные</w:t>
      </w:r>
    </w:p>
    <w:p w:rsidR="00CC4CF9" w:rsidRPr="00061AB7" w:rsidRDefault="00CC4CF9">
      <w:pPr>
        <w:pStyle w:val="ConsPlusCell"/>
        <w:jc w:val="both"/>
      </w:pPr>
      <w:r w:rsidRPr="00061AB7">
        <w:t>45 2500     7     Прицепы для грузовых и легковых автомобилей,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прицепы и полуприцепы тракторные, цистерны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прицепах и полуприцепах, вагоны-дома, прицепы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 специализированными кузовами и специальные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тяжеловозные прицепы и полуприцепы</w:t>
      </w:r>
    </w:p>
    <w:p w:rsidR="00CC4CF9" w:rsidRPr="00061AB7" w:rsidRDefault="00CC4CF9">
      <w:pPr>
        <w:pStyle w:val="ConsPlusCell"/>
        <w:jc w:val="both"/>
      </w:pPr>
      <w:r w:rsidRPr="00061AB7">
        <w:t>45 2510     1     Прицепы к легковым автомобилям</w:t>
      </w:r>
    </w:p>
    <w:p w:rsidR="00CC4CF9" w:rsidRPr="00061AB7" w:rsidRDefault="00CC4CF9">
      <w:pPr>
        <w:pStyle w:val="ConsPlusCell"/>
        <w:jc w:val="both"/>
      </w:pPr>
      <w:r w:rsidRPr="00061AB7">
        <w:t>45 2520     6     Прицепы общего назначения к грузовым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автомобилям /</w:t>
      </w:r>
    </w:p>
    <w:p w:rsidR="00CC4CF9" w:rsidRPr="00061AB7" w:rsidRDefault="00CC4CF9">
      <w:pPr>
        <w:pStyle w:val="ConsPlusCell"/>
        <w:jc w:val="both"/>
      </w:pPr>
      <w:r w:rsidRPr="00061AB7">
        <w:t>45 2521     1     - одноосные</w:t>
      </w:r>
    </w:p>
    <w:p w:rsidR="00CC4CF9" w:rsidRPr="00061AB7" w:rsidRDefault="00CC4CF9">
      <w:pPr>
        <w:pStyle w:val="ConsPlusCell"/>
        <w:jc w:val="both"/>
      </w:pPr>
      <w:r w:rsidRPr="00061AB7">
        <w:t>45 2522     7     - двухосные</w:t>
      </w:r>
    </w:p>
    <w:p w:rsidR="00CC4CF9" w:rsidRPr="00061AB7" w:rsidRDefault="00CC4CF9">
      <w:pPr>
        <w:pStyle w:val="ConsPlusCell"/>
        <w:jc w:val="both"/>
      </w:pPr>
      <w:r w:rsidRPr="00061AB7">
        <w:t>45 2523     2     - прочие</w:t>
      </w:r>
    </w:p>
    <w:p w:rsidR="00CC4CF9" w:rsidRPr="00061AB7" w:rsidRDefault="00CC4CF9">
      <w:pPr>
        <w:pStyle w:val="ConsPlusCell"/>
        <w:jc w:val="both"/>
      </w:pPr>
      <w:r w:rsidRPr="00061AB7">
        <w:t>45 2550     8     Прицепы-цистерны и полуприцепы-цистерны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перевозки нефтепродуктов, воды и прочих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жидкостей</w:t>
      </w:r>
    </w:p>
    <w:p w:rsidR="00CC4CF9" w:rsidRPr="00061AB7" w:rsidRDefault="00CC4CF9">
      <w:pPr>
        <w:pStyle w:val="ConsPlusCell"/>
        <w:jc w:val="both"/>
      </w:pPr>
      <w:r w:rsidRPr="00061AB7">
        <w:t>45 2560     4     Прицепы и полуприцепы тракторные /</w:t>
      </w:r>
    </w:p>
    <w:p w:rsidR="00CC4CF9" w:rsidRPr="00061AB7" w:rsidRDefault="00CC4CF9">
      <w:pPr>
        <w:pStyle w:val="ConsPlusCell"/>
        <w:jc w:val="both"/>
      </w:pPr>
      <w:r w:rsidRPr="00061AB7">
        <w:t>45 2561     1     - одноосные</w:t>
      </w:r>
    </w:p>
    <w:p w:rsidR="00CC4CF9" w:rsidRPr="00061AB7" w:rsidRDefault="00CC4CF9">
      <w:pPr>
        <w:pStyle w:val="ConsPlusCell"/>
        <w:jc w:val="both"/>
      </w:pPr>
      <w:r w:rsidRPr="00061AB7">
        <w:t>45 2562     5     - двухосные</w:t>
      </w:r>
    </w:p>
    <w:p w:rsidR="00CC4CF9" w:rsidRPr="00061AB7" w:rsidRDefault="00CC4CF9">
      <w:pPr>
        <w:pStyle w:val="ConsPlusCell"/>
        <w:jc w:val="both"/>
      </w:pPr>
      <w:r w:rsidRPr="00061AB7">
        <w:t>45 2563     7     - прочие</w:t>
      </w:r>
    </w:p>
    <w:p w:rsidR="00CC4CF9" w:rsidRPr="00061AB7" w:rsidRDefault="00CC4CF9">
      <w:pPr>
        <w:pStyle w:val="ConsPlusCell"/>
        <w:jc w:val="both"/>
      </w:pPr>
      <w:r w:rsidRPr="00061AB7">
        <w:t>45 2570     9     Вагоны-дома передвижные</w:t>
      </w:r>
    </w:p>
    <w:p w:rsidR="00CC4CF9" w:rsidRPr="00061AB7" w:rsidRDefault="00CC4CF9">
      <w:pPr>
        <w:pStyle w:val="ConsPlusCell"/>
        <w:jc w:val="both"/>
      </w:pPr>
      <w:r w:rsidRPr="00061AB7">
        <w:t>45 2580     3     Прицепы со специализированными кузовами,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трайлеры, и специальные тяжеловозные прицепы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полуприцепы, мастерские на прицепах</w:t>
      </w:r>
    </w:p>
    <w:p w:rsidR="00CC4CF9" w:rsidRPr="00061AB7" w:rsidRDefault="00CC4CF9">
      <w:pPr>
        <w:pStyle w:val="ConsPlusCell"/>
        <w:jc w:val="both"/>
      </w:pPr>
      <w:r w:rsidRPr="00061AB7">
        <w:t>45 2590     3     Прицепы специальные прочие</w:t>
      </w:r>
    </w:p>
    <w:p w:rsidR="00CC4CF9" w:rsidRPr="00061AB7" w:rsidRDefault="00CC4CF9">
      <w:pPr>
        <w:pStyle w:val="ConsPlusCell"/>
        <w:jc w:val="both"/>
      </w:pPr>
      <w:r w:rsidRPr="00061AB7">
        <w:t>45 2600     0     Полуприцепы автомобильные /</w:t>
      </w:r>
    </w:p>
    <w:p w:rsidR="00CC4CF9" w:rsidRPr="00061AB7" w:rsidRDefault="00CC4CF9">
      <w:pPr>
        <w:pStyle w:val="ConsPlusCell"/>
        <w:jc w:val="both"/>
      </w:pPr>
      <w:r w:rsidRPr="00061AB7">
        <w:t>45 2610     5     -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45 2620     4     - для строительных конструкций</w:t>
      </w:r>
    </w:p>
    <w:p w:rsidR="00CC4CF9" w:rsidRPr="00061AB7" w:rsidRDefault="00CC4CF9">
      <w:pPr>
        <w:pStyle w:val="ConsPlusCell"/>
        <w:jc w:val="both"/>
      </w:pPr>
      <w:r w:rsidRPr="00061AB7">
        <w:t>45 2630     4     - со специализированными кузовами</w:t>
      </w:r>
    </w:p>
    <w:p w:rsidR="00CC4CF9" w:rsidRPr="00061AB7" w:rsidRDefault="00CC4CF9">
      <w:pPr>
        <w:pStyle w:val="ConsPlusCell"/>
        <w:jc w:val="both"/>
      </w:pPr>
      <w:r w:rsidRPr="00061AB7">
        <w:t>45 2640     9     - прочие</w:t>
      </w:r>
    </w:p>
    <w:p w:rsidR="00CC4CF9" w:rsidRPr="00061AB7" w:rsidRDefault="00CC4CF9">
      <w:pPr>
        <w:pStyle w:val="ConsPlusCell"/>
        <w:jc w:val="both"/>
      </w:pPr>
      <w:r w:rsidRPr="00061AB7">
        <w:t>45 2700     4     Автопогрузчики</w:t>
      </w:r>
    </w:p>
    <w:p w:rsidR="00CC4CF9" w:rsidRPr="00061AB7" w:rsidRDefault="00CC4CF9">
      <w:pPr>
        <w:pStyle w:val="ConsPlusCell"/>
        <w:jc w:val="both"/>
      </w:pPr>
      <w:r w:rsidRPr="00061AB7">
        <w:t>45 2710     9     Автопогрузчики для погрузочно-разгрузочных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работ и штабелирования длинномерных грузов</w:t>
      </w:r>
    </w:p>
    <w:p w:rsidR="00CC4CF9" w:rsidRPr="00061AB7" w:rsidRDefault="00CC4CF9">
      <w:pPr>
        <w:pStyle w:val="ConsPlusCell"/>
        <w:jc w:val="both"/>
      </w:pPr>
      <w:r w:rsidRPr="00061AB7">
        <w:t>45 2720     3     Автопогрузчики специальные</w:t>
      </w:r>
    </w:p>
    <w:p w:rsidR="00CC4CF9" w:rsidRPr="00061AB7" w:rsidRDefault="00CC4CF9">
      <w:pPr>
        <w:pStyle w:val="ConsPlusCell"/>
        <w:jc w:val="both"/>
      </w:pPr>
      <w:r w:rsidRPr="00061AB7">
        <w:t>45 2730     8     Автопогрузчики прочие</w:t>
      </w:r>
    </w:p>
    <w:p w:rsidR="00CC4CF9" w:rsidRPr="00061AB7" w:rsidRDefault="00CC4CF9">
      <w:pPr>
        <w:pStyle w:val="ConsPlusCell"/>
        <w:jc w:val="both"/>
      </w:pPr>
      <w:r w:rsidRPr="00061AB7">
        <w:t>45 2800     8     Мотоциклы и мотороллеры</w:t>
      </w:r>
    </w:p>
    <w:p w:rsidR="00CC4CF9" w:rsidRPr="00061AB7" w:rsidRDefault="00CC4CF9">
      <w:pPr>
        <w:pStyle w:val="ConsPlusCell"/>
        <w:jc w:val="both"/>
      </w:pPr>
      <w:r w:rsidRPr="00061AB7">
        <w:t>45 2840     6     Мотороллеры</w:t>
      </w:r>
    </w:p>
    <w:p w:rsidR="00CC4CF9" w:rsidRPr="00061AB7" w:rsidRDefault="00CC4CF9">
      <w:pPr>
        <w:pStyle w:val="ConsPlusCell"/>
        <w:jc w:val="both"/>
      </w:pPr>
      <w:r w:rsidRPr="00061AB7">
        <w:t>45 2850     0     Мотоциклы</w:t>
      </w:r>
    </w:p>
    <w:p w:rsidR="00CC4CF9" w:rsidRPr="00061AB7" w:rsidRDefault="00CC4CF9">
      <w:pPr>
        <w:pStyle w:val="ConsPlusCell"/>
        <w:jc w:val="both"/>
      </w:pPr>
      <w:r w:rsidRPr="00061AB7">
        <w:t>45 2851     6     Мотоциклы детские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45 2860     5     Изделия прочие с двигателями мотоциклов,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мотороллеров, мопедов и мотовелосипедов</w:t>
      </w:r>
    </w:p>
    <w:p w:rsidR="00CC4CF9" w:rsidRPr="00061AB7" w:rsidRDefault="00CC4CF9">
      <w:pPr>
        <w:pStyle w:val="ConsPlusCell"/>
        <w:jc w:val="both"/>
      </w:pPr>
      <w:r w:rsidRPr="00061AB7">
        <w:t>45 2861     0     Изделия прочие с двигателями мотоциклов,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мотороллеров, мопедов и мотовелосипедов детские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45 2900     1     Велосипеды, мотовелосипеды, мопеды, прицепы 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мотоциклам и велосипедам</w:t>
      </w:r>
    </w:p>
    <w:p w:rsidR="00CC4CF9" w:rsidRPr="00061AB7" w:rsidRDefault="00CC4CF9">
      <w:pPr>
        <w:pStyle w:val="ConsPlusCell"/>
        <w:jc w:val="both"/>
      </w:pPr>
      <w:r w:rsidRPr="00061AB7">
        <w:t>45 2930     5     Мотовелосипеды и мопеды</w:t>
      </w:r>
    </w:p>
    <w:p w:rsidR="00CC4CF9" w:rsidRPr="00061AB7" w:rsidRDefault="00CC4CF9">
      <w:pPr>
        <w:pStyle w:val="ConsPlusCell"/>
        <w:jc w:val="both"/>
      </w:pPr>
      <w:r w:rsidRPr="00061AB7">
        <w:t>45 2940     3     Прицепы к мотоциклам</w:t>
      </w:r>
    </w:p>
    <w:p w:rsidR="00CC4CF9" w:rsidRPr="00061AB7" w:rsidRDefault="00CC4CF9">
      <w:pPr>
        <w:pStyle w:val="ConsPlusCell"/>
        <w:jc w:val="both"/>
      </w:pPr>
      <w:r w:rsidRPr="00061AB7">
        <w:t>45 2970     3     Велосипеды (без детских)</w:t>
      </w:r>
    </w:p>
    <w:p w:rsidR="00CC4CF9" w:rsidRPr="00061AB7" w:rsidRDefault="00CC4CF9">
      <w:pPr>
        <w:pStyle w:val="ConsPlusCell"/>
        <w:jc w:val="both"/>
      </w:pPr>
      <w:r w:rsidRPr="00061AB7">
        <w:t>45 2980     8     Прицепы велосипедные</w:t>
      </w:r>
    </w:p>
    <w:p w:rsidR="00CC4CF9" w:rsidRPr="00061AB7" w:rsidRDefault="00CC4CF9">
      <w:pPr>
        <w:pStyle w:val="ConsPlusCell"/>
        <w:jc w:val="both"/>
      </w:pPr>
      <w:r w:rsidRPr="00061AB7">
        <w:t>45 2990     2     Велосипеды детские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45 3000     1     Агрегаты, узлы и детали автомобилей грузовых,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специализированных, автопогрузчиков и кузовов-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фургонов специальных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45 3100     5     Агрегаты, узлы и детали автомобилей грузовых</w:t>
      </w:r>
    </w:p>
    <w:p w:rsidR="00CC4CF9" w:rsidRPr="00061AB7" w:rsidRDefault="00CC4CF9">
      <w:pPr>
        <w:pStyle w:val="ConsPlusCell"/>
        <w:jc w:val="both"/>
      </w:pPr>
      <w:r w:rsidRPr="00061AB7">
        <w:t>45 3700     7     Агрегаты, узлы и детали автопогрузчиков</w:t>
      </w:r>
    </w:p>
    <w:p w:rsidR="00CC4CF9" w:rsidRPr="00061AB7" w:rsidRDefault="00CC4CF9">
      <w:pPr>
        <w:pStyle w:val="ConsPlusCell"/>
        <w:jc w:val="both"/>
      </w:pPr>
      <w:r w:rsidRPr="00061AB7">
        <w:t>45 3800     0     Кузова, их узлы и детали</w:t>
      </w:r>
    </w:p>
    <w:p w:rsidR="00CC4CF9" w:rsidRPr="00061AB7" w:rsidRDefault="00CC4CF9">
      <w:pPr>
        <w:pStyle w:val="ConsPlusCell"/>
        <w:jc w:val="both"/>
      </w:pPr>
      <w:r w:rsidRPr="00061AB7">
        <w:t>45 3850     3     Кузова легковых автомобилей</w:t>
      </w:r>
    </w:p>
    <w:p w:rsidR="00CC4CF9" w:rsidRPr="00061AB7" w:rsidRDefault="00CC4CF9">
      <w:pPr>
        <w:pStyle w:val="ConsPlusCell"/>
        <w:jc w:val="both"/>
      </w:pPr>
      <w:r w:rsidRPr="00061AB7">
        <w:t>45 3852     4     Узлы и детали кузовов</w:t>
      </w:r>
    </w:p>
    <w:p w:rsidR="00CC4CF9" w:rsidRPr="00061AB7" w:rsidRDefault="00CC4CF9">
      <w:pPr>
        <w:pStyle w:val="ConsPlusCell"/>
        <w:jc w:val="both"/>
      </w:pPr>
      <w:r w:rsidRPr="00061AB7">
        <w:t>45 3860     8     Кузова грузовых и специализированных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автомобилей /</w:t>
      </w:r>
    </w:p>
    <w:p w:rsidR="00CC4CF9" w:rsidRPr="00061AB7" w:rsidRDefault="00CC4CF9">
      <w:pPr>
        <w:pStyle w:val="ConsPlusCell"/>
        <w:jc w:val="both"/>
      </w:pPr>
      <w:r w:rsidRPr="00061AB7">
        <w:t>45 3861     3     -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45 3862     9     - промтоварные</w:t>
      </w:r>
    </w:p>
    <w:p w:rsidR="00CC4CF9" w:rsidRPr="00061AB7" w:rsidRDefault="00CC4CF9">
      <w:pPr>
        <w:pStyle w:val="ConsPlusCell"/>
        <w:jc w:val="both"/>
      </w:pPr>
      <w:r w:rsidRPr="00061AB7">
        <w:t>45 3863     4     - изотермические</w:t>
      </w:r>
    </w:p>
    <w:p w:rsidR="00CC4CF9" w:rsidRPr="00061AB7" w:rsidRDefault="00CC4CF9">
      <w:pPr>
        <w:pStyle w:val="ConsPlusCell"/>
        <w:jc w:val="both"/>
      </w:pPr>
      <w:r w:rsidRPr="00061AB7">
        <w:t>45 3864     4     - для перевозки хлеба</w:t>
      </w:r>
    </w:p>
    <w:p w:rsidR="00CC4CF9" w:rsidRPr="00061AB7" w:rsidRDefault="00CC4CF9">
      <w:pPr>
        <w:pStyle w:val="ConsPlusCell"/>
        <w:jc w:val="both"/>
      </w:pPr>
      <w:r w:rsidRPr="00061AB7">
        <w:t>45 3865     5     - для перевозки мебели</w:t>
      </w:r>
    </w:p>
    <w:p w:rsidR="00CC4CF9" w:rsidRPr="00061AB7" w:rsidRDefault="00CC4CF9">
      <w:pPr>
        <w:pStyle w:val="ConsPlusCell"/>
        <w:jc w:val="both"/>
      </w:pPr>
      <w:r w:rsidRPr="00061AB7">
        <w:t>45 3866     0     - для перевозки почты</w:t>
      </w:r>
    </w:p>
    <w:p w:rsidR="00CC4CF9" w:rsidRPr="00061AB7" w:rsidRDefault="00CC4CF9">
      <w:pPr>
        <w:pStyle w:val="ConsPlusCell"/>
        <w:jc w:val="both"/>
      </w:pPr>
      <w:r w:rsidRPr="00061AB7">
        <w:t>45 3869     7     - прочие</w:t>
      </w:r>
    </w:p>
    <w:p w:rsidR="00CC4CF9" w:rsidRPr="00061AB7" w:rsidRDefault="00CC4CF9">
      <w:pPr>
        <w:pStyle w:val="ConsPlusCell"/>
        <w:jc w:val="both"/>
      </w:pPr>
      <w:r w:rsidRPr="00061AB7">
        <w:t>45 3870     2     Кузова прицепов и полуприцепов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45 4000     4     Агрегаты, узлы и детали автомобилей легковых,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мотоциклов, велосипедов и электромобилей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45 4100     8     Агрегаты, узлы и детали автомобилей легковых</w:t>
      </w:r>
    </w:p>
    <w:p w:rsidR="00CC4CF9" w:rsidRPr="00061AB7" w:rsidRDefault="00CC4CF9">
      <w:pPr>
        <w:pStyle w:val="ConsPlusCell"/>
        <w:jc w:val="both"/>
      </w:pPr>
      <w:r w:rsidRPr="00061AB7">
        <w:t>45 4200     1     Агрегаты, узлы и детали мотоколясок, картингов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снегоходов (мотонарт)</w:t>
      </w:r>
    </w:p>
    <w:p w:rsidR="00CC4CF9" w:rsidRPr="00061AB7" w:rsidRDefault="00CC4CF9">
      <w:pPr>
        <w:pStyle w:val="ConsPlusCell"/>
        <w:jc w:val="both"/>
      </w:pPr>
      <w:r w:rsidRPr="00061AB7">
        <w:t>45 4600     6     Агрегаты, узлы и детали электромобилей</w:t>
      </w:r>
    </w:p>
    <w:p w:rsidR="00CC4CF9" w:rsidRPr="00061AB7" w:rsidRDefault="00CC4CF9">
      <w:pPr>
        <w:pStyle w:val="ConsPlusCell"/>
        <w:jc w:val="both"/>
      </w:pPr>
      <w:r w:rsidRPr="00061AB7">
        <w:t>45 4700     6     Узлы и детали к велосипедам и велосипедным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прицепам</w:t>
      </w:r>
    </w:p>
    <w:p w:rsidR="00CC4CF9" w:rsidRPr="00061AB7" w:rsidRDefault="00CC4CF9">
      <w:pPr>
        <w:pStyle w:val="ConsPlusCell"/>
        <w:jc w:val="both"/>
      </w:pPr>
      <w:r w:rsidRPr="00061AB7">
        <w:t>45 4800     3     Агрегаты, узлы и детали мотоциклов,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мотороллеров, мопедов, мотовелосипедов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45 5000     7     Агрегаты, узлы и детали автобусов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троллейбусов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45 5100     0     Агрегаты, узлы и детали автобусов</w:t>
      </w:r>
    </w:p>
    <w:p w:rsidR="00CC4CF9" w:rsidRPr="00061AB7" w:rsidRDefault="00CC4CF9">
      <w:pPr>
        <w:pStyle w:val="ConsPlusCell"/>
        <w:jc w:val="both"/>
      </w:pPr>
      <w:r w:rsidRPr="00061AB7">
        <w:t>45 5700     2     Агрегаты, узлы и детали троллейбусов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45 6000     7     Двигатели автомобильные и мотоциклетные, 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узлы и детали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45 6100     3     Двигатели автомобильные и мотоциклетные</w:t>
      </w:r>
    </w:p>
    <w:p w:rsidR="00CC4CF9" w:rsidRPr="00061AB7" w:rsidRDefault="00CC4CF9">
      <w:pPr>
        <w:pStyle w:val="ConsPlusCell"/>
        <w:jc w:val="both"/>
      </w:pPr>
      <w:r w:rsidRPr="00061AB7">
        <w:t>45 6140     1     Двигатели автомобильные /</w:t>
      </w:r>
    </w:p>
    <w:p w:rsidR="00CC4CF9" w:rsidRPr="00061AB7" w:rsidRDefault="00CC4CF9">
      <w:pPr>
        <w:pStyle w:val="ConsPlusCell"/>
        <w:jc w:val="both"/>
      </w:pPr>
      <w:r w:rsidRPr="00061AB7">
        <w:t>45 6141     7     - бензиновые</w:t>
      </w:r>
    </w:p>
    <w:p w:rsidR="00CC4CF9" w:rsidRPr="00061AB7" w:rsidRDefault="00CC4CF9">
      <w:pPr>
        <w:pStyle w:val="ConsPlusCell"/>
        <w:jc w:val="both"/>
      </w:pPr>
      <w:r w:rsidRPr="00061AB7">
        <w:t>45 6142     2     - дизельные</w:t>
      </w:r>
    </w:p>
    <w:p w:rsidR="00CC4CF9" w:rsidRPr="00061AB7" w:rsidRDefault="00CC4CF9">
      <w:pPr>
        <w:pStyle w:val="ConsPlusCell"/>
        <w:jc w:val="both"/>
      </w:pPr>
      <w:r w:rsidRPr="00061AB7">
        <w:t>45 6143     8     - газовые</w:t>
      </w:r>
    </w:p>
    <w:p w:rsidR="00CC4CF9" w:rsidRPr="00061AB7" w:rsidRDefault="00CC4CF9">
      <w:pPr>
        <w:pStyle w:val="ConsPlusCell"/>
        <w:jc w:val="both"/>
      </w:pPr>
      <w:r w:rsidRPr="00061AB7">
        <w:t>45 6144     3     - многотопливные</w:t>
      </w:r>
    </w:p>
    <w:p w:rsidR="00CC4CF9" w:rsidRPr="00061AB7" w:rsidRDefault="00CC4CF9">
      <w:pPr>
        <w:pStyle w:val="ConsPlusCell"/>
        <w:jc w:val="both"/>
      </w:pPr>
      <w:r w:rsidRPr="00061AB7">
        <w:t>45 6145     9     - газотурбинные</w:t>
      </w:r>
    </w:p>
    <w:p w:rsidR="00CC4CF9" w:rsidRPr="00061AB7" w:rsidRDefault="00CC4CF9">
      <w:pPr>
        <w:pStyle w:val="ConsPlusCell"/>
        <w:jc w:val="both"/>
      </w:pPr>
      <w:r w:rsidRPr="00061AB7">
        <w:t>45 6146     4     - роторно-поршневые</w:t>
      </w:r>
    </w:p>
    <w:p w:rsidR="00CC4CF9" w:rsidRPr="00061AB7" w:rsidRDefault="00CC4CF9">
      <w:pPr>
        <w:pStyle w:val="ConsPlusCell"/>
        <w:jc w:val="both"/>
      </w:pPr>
      <w:r w:rsidRPr="00061AB7">
        <w:t>45 6160     0     Двигатели / мотоциклов, мотороллеров, мопедов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велосипедов</w:t>
      </w:r>
    </w:p>
    <w:p w:rsidR="00CC4CF9" w:rsidRPr="00061AB7" w:rsidRDefault="00CC4CF9">
      <w:pPr>
        <w:pStyle w:val="ConsPlusCell"/>
        <w:jc w:val="both"/>
      </w:pPr>
      <w:r w:rsidRPr="00061AB7">
        <w:t>45 6161     6     - мотоциклов</w:t>
      </w:r>
    </w:p>
    <w:p w:rsidR="00CC4CF9" w:rsidRPr="00061AB7" w:rsidRDefault="00CC4CF9">
      <w:pPr>
        <w:pStyle w:val="ConsPlusCell"/>
        <w:jc w:val="both"/>
      </w:pPr>
      <w:r w:rsidRPr="00061AB7">
        <w:t>45 6162     1     - мотороллеров</w:t>
      </w:r>
    </w:p>
    <w:p w:rsidR="00CC4CF9" w:rsidRPr="00061AB7" w:rsidRDefault="00CC4CF9">
      <w:pPr>
        <w:pStyle w:val="ConsPlusCell"/>
        <w:jc w:val="both"/>
      </w:pPr>
      <w:r w:rsidRPr="00061AB7">
        <w:t>45 6163     7     - мопедов</w:t>
      </w:r>
    </w:p>
    <w:p w:rsidR="00CC4CF9" w:rsidRPr="00061AB7" w:rsidRDefault="00CC4CF9">
      <w:pPr>
        <w:pStyle w:val="ConsPlusCell"/>
        <w:jc w:val="both"/>
      </w:pPr>
      <w:r w:rsidRPr="00061AB7">
        <w:t>45 6164     2     - велосипедов</w:t>
      </w:r>
    </w:p>
    <w:p w:rsidR="00CC4CF9" w:rsidRPr="00061AB7" w:rsidRDefault="00CC4CF9">
      <w:pPr>
        <w:pStyle w:val="ConsPlusCell"/>
        <w:jc w:val="both"/>
      </w:pPr>
      <w:r w:rsidRPr="00061AB7">
        <w:t>45 6170     5     Двигатели бензиновые малолитражные /</w:t>
      </w:r>
    </w:p>
    <w:p w:rsidR="00CC4CF9" w:rsidRPr="00061AB7" w:rsidRDefault="00CC4CF9">
      <w:pPr>
        <w:pStyle w:val="ConsPlusCell"/>
        <w:jc w:val="both"/>
      </w:pPr>
      <w:r w:rsidRPr="00061AB7">
        <w:t>45 6171     0     - стационарные</w:t>
      </w:r>
    </w:p>
    <w:p w:rsidR="00CC4CF9" w:rsidRPr="00061AB7" w:rsidRDefault="00CC4CF9">
      <w:pPr>
        <w:pStyle w:val="ConsPlusCell"/>
        <w:jc w:val="both"/>
      </w:pPr>
      <w:r w:rsidRPr="00061AB7">
        <w:t>45 6173     1     - прочие</w:t>
      </w:r>
    </w:p>
    <w:p w:rsidR="00CC4CF9" w:rsidRPr="00061AB7" w:rsidRDefault="00CC4CF9">
      <w:pPr>
        <w:pStyle w:val="ConsPlusCell"/>
        <w:jc w:val="both"/>
      </w:pPr>
      <w:r w:rsidRPr="00061AB7">
        <w:t>45 6180     3     Двигатели лодочные /</w:t>
      </w:r>
    </w:p>
    <w:p w:rsidR="00CC4CF9" w:rsidRPr="00061AB7" w:rsidRDefault="00CC4CF9">
      <w:pPr>
        <w:pStyle w:val="ConsPlusCell"/>
        <w:jc w:val="both"/>
      </w:pPr>
      <w:r w:rsidRPr="00061AB7">
        <w:t>45 6181     5     - подвесные</w:t>
      </w:r>
    </w:p>
    <w:p w:rsidR="00CC4CF9" w:rsidRPr="00061AB7" w:rsidRDefault="00CC4CF9">
      <w:pPr>
        <w:pStyle w:val="ConsPlusCell"/>
        <w:jc w:val="both"/>
      </w:pPr>
      <w:r w:rsidRPr="00061AB7">
        <w:t>45 6182     0     - стационарные</w:t>
      </w:r>
    </w:p>
    <w:p w:rsidR="00CC4CF9" w:rsidRPr="00061AB7" w:rsidRDefault="00CC4CF9">
      <w:pPr>
        <w:pStyle w:val="ConsPlusCell"/>
        <w:jc w:val="both"/>
      </w:pPr>
      <w:r w:rsidRPr="00061AB7">
        <w:t>45 6183     6     - импортные</w:t>
      </w:r>
    </w:p>
    <w:p w:rsidR="00CC4CF9" w:rsidRPr="00061AB7" w:rsidRDefault="00CC4CF9">
      <w:pPr>
        <w:pStyle w:val="ConsPlusCell"/>
        <w:jc w:val="both"/>
      </w:pPr>
      <w:r w:rsidRPr="00061AB7">
        <w:t>45 6200     7     Узлы и детали автомобильных бензиновых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двигателей</w:t>
      </w:r>
    </w:p>
    <w:p w:rsidR="00CC4CF9" w:rsidRPr="00061AB7" w:rsidRDefault="00CC4CF9">
      <w:pPr>
        <w:pStyle w:val="ConsPlusCell"/>
        <w:jc w:val="both"/>
      </w:pPr>
      <w:r w:rsidRPr="00061AB7">
        <w:t>45 6600     1     Узлы и детали автомобильных дизельных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двигателей</w:t>
      </w:r>
    </w:p>
    <w:p w:rsidR="00CC4CF9" w:rsidRPr="00061AB7" w:rsidRDefault="00CC4CF9">
      <w:pPr>
        <w:pStyle w:val="ConsPlusCell"/>
        <w:jc w:val="both"/>
      </w:pPr>
      <w:r w:rsidRPr="00061AB7">
        <w:t>45 6700     5     Узлы и детали к мотоциклетным, стационарным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лодочным двигателям на базе мотоциклетных</w:t>
      </w:r>
    </w:p>
    <w:p w:rsidR="00CC4CF9" w:rsidRPr="00061AB7" w:rsidRDefault="00CC4CF9">
      <w:pPr>
        <w:pStyle w:val="ConsPlusCell"/>
        <w:jc w:val="both"/>
      </w:pPr>
      <w:r w:rsidRPr="00061AB7">
        <w:t>45 7000     2     Аппаратура топливная, электрооборудование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приборы автомобилей, тракторов,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сельскохозяйственных машин и мотоциклов,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оборудование гаражное для автотранспортных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средств. Узлы и детали гаражного оборудования.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Электронное оснащение автотранспортных средств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N 51/2002 ОКП)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45 7100     6     Аппаратура топливная автомобилей, тракторов,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сельскохозяйственных машин и мотоциклов</w:t>
      </w:r>
    </w:p>
    <w:p w:rsidR="00CC4CF9" w:rsidRPr="00061AB7" w:rsidRDefault="00CC4CF9">
      <w:pPr>
        <w:pStyle w:val="ConsPlusCell"/>
        <w:jc w:val="both"/>
      </w:pPr>
      <w:r w:rsidRPr="00061AB7">
        <w:t>45 7110     0     Фильтры грубой очистки топлива</w:t>
      </w:r>
    </w:p>
    <w:p w:rsidR="00CC4CF9" w:rsidRPr="00061AB7" w:rsidRDefault="00CC4CF9">
      <w:pPr>
        <w:pStyle w:val="ConsPlusCell"/>
        <w:jc w:val="both"/>
      </w:pPr>
      <w:r w:rsidRPr="00061AB7">
        <w:t>45 7120     5     Фильтры тонкой очистки топлива</w:t>
      </w:r>
    </w:p>
    <w:p w:rsidR="00CC4CF9" w:rsidRPr="00061AB7" w:rsidRDefault="00CC4CF9">
      <w:pPr>
        <w:pStyle w:val="ConsPlusCell"/>
        <w:jc w:val="both"/>
      </w:pPr>
      <w:r w:rsidRPr="00061AB7">
        <w:t>45 7130     6     Насосы топливные низкого давления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(подкачивающие)</w:t>
      </w:r>
    </w:p>
    <w:p w:rsidR="00CC4CF9" w:rsidRPr="00061AB7" w:rsidRDefault="00CC4CF9">
      <w:pPr>
        <w:pStyle w:val="ConsPlusCell"/>
        <w:jc w:val="both"/>
      </w:pPr>
      <w:r w:rsidRPr="00061AB7">
        <w:t>45 7140     4     Насосы топливные высокого давления</w:t>
      </w:r>
    </w:p>
    <w:p w:rsidR="00CC4CF9" w:rsidRPr="00061AB7" w:rsidRDefault="00CC4CF9">
      <w:pPr>
        <w:pStyle w:val="ConsPlusCell"/>
        <w:jc w:val="both"/>
      </w:pPr>
      <w:r w:rsidRPr="00061AB7">
        <w:t>45 7150     9     Регуляторы числа оборотов двигателя</w:t>
      </w:r>
    </w:p>
    <w:p w:rsidR="00CC4CF9" w:rsidRPr="00061AB7" w:rsidRDefault="00CC4CF9">
      <w:pPr>
        <w:pStyle w:val="ConsPlusCell"/>
        <w:jc w:val="both"/>
      </w:pPr>
      <w:r w:rsidRPr="00061AB7">
        <w:t>45 7160     3     Форсунки (насос-форсунки), муфты опережения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впрыска топлива</w:t>
      </w:r>
    </w:p>
    <w:p w:rsidR="00CC4CF9" w:rsidRPr="00061AB7" w:rsidRDefault="00CC4CF9">
      <w:pPr>
        <w:pStyle w:val="ConsPlusCell"/>
        <w:jc w:val="both"/>
      </w:pPr>
      <w:r w:rsidRPr="00061AB7">
        <w:t>45 7170     8     Карбюраторы и устройства дополнительные</w:t>
      </w:r>
    </w:p>
    <w:p w:rsidR="00CC4CF9" w:rsidRPr="00061AB7" w:rsidRDefault="00CC4CF9">
      <w:pPr>
        <w:pStyle w:val="ConsPlusCell"/>
        <w:jc w:val="both"/>
      </w:pPr>
      <w:r w:rsidRPr="00061AB7">
        <w:t>45 7180     2     Аппаратура факельного зажигания и электронного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впрыска</w:t>
      </w:r>
    </w:p>
    <w:p w:rsidR="00CC4CF9" w:rsidRPr="00061AB7" w:rsidRDefault="00CC4CF9">
      <w:pPr>
        <w:pStyle w:val="ConsPlusCell"/>
        <w:jc w:val="both"/>
      </w:pPr>
      <w:r w:rsidRPr="00061AB7">
        <w:t>45 7300     3     Электрооборудование и приборы автомобилей,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тракторов, сельскохозяйственных машин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мотоциклов. Электронное оснащение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автотранспортных средств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N 51/2002 ОКП)</w:t>
      </w:r>
    </w:p>
    <w:p w:rsidR="00CC4CF9" w:rsidRPr="00061AB7" w:rsidRDefault="00CC4CF9">
      <w:pPr>
        <w:pStyle w:val="ConsPlusCell"/>
        <w:jc w:val="both"/>
      </w:pPr>
      <w:r w:rsidRPr="00061AB7">
        <w:t>45 7310     8     Электронное оснащение автотранспортных средств</w:t>
      </w:r>
    </w:p>
    <w:p w:rsidR="00CC4CF9" w:rsidRPr="00061AB7" w:rsidRDefault="00CC4CF9">
      <w:pPr>
        <w:pStyle w:val="ConsPlusCell"/>
        <w:jc w:val="both"/>
      </w:pPr>
      <w:r w:rsidRPr="00061AB7">
        <w:t>(код 45 7310 введен Изменением N 51/2002 ОКП)</w:t>
      </w:r>
    </w:p>
    <w:p w:rsidR="00CC4CF9" w:rsidRPr="00061AB7" w:rsidRDefault="00CC4CF9">
      <w:pPr>
        <w:pStyle w:val="ConsPlusCell"/>
        <w:jc w:val="both"/>
      </w:pPr>
      <w:r w:rsidRPr="00061AB7">
        <w:t>45 7311     3     Электронные устройства</w:t>
      </w:r>
    </w:p>
    <w:p w:rsidR="00CC4CF9" w:rsidRPr="00061AB7" w:rsidRDefault="00CC4CF9">
      <w:pPr>
        <w:pStyle w:val="ConsPlusCell"/>
        <w:jc w:val="both"/>
      </w:pPr>
      <w:r w:rsidRPr="00061AB7">
        <w:t>(код 45 7311 введен Изменением N 51/2002 ОКП)</w:t>
      </w:r>
    </w:p>
    <w:p w:rsidR="00CC4CF9" w:rsidRPr="00061AB7" w:rsidRDefault="00CC4CF9">
      <w:pPr>
        <w:pStyle w:val="ConsPlusCell"/>
        <w:jc w:val="both"/>
      </w:pPr>
      <w:r w:rsidRPr="00061AB7">
        <w:t>45 7312     9     Электронные системы (включая комплексные)</w:t>
      </w:r>
    </w:p>
    <w:p w:rsidR="00CC4CF9" w:rsidRPr="00061AB7" w:rsidRDefault="00CC4CF9">
      <w:pPr>
        <w:pStyle w:val="ConsPlusCell"/>
        <w:jc w:val="both"/>
      </w:pPr>
      <w:r w:rsidRPr="00061AB7">
        <w:t>(код 45 7312 введен Изменением N 51/2002 ОКП)</w:t>
      </w:r>
    </w:p>
    <w:p w:rsidR="00CC4CF9" w:rsidRPr="00061AB7" w:rsidRDefault="00CC4CF9">
      <w:pPr>
        <w:pStyle w:val="ConsPlusCell"/>
        <w:jc w:val="both"/>
      </w:pPr>
      <w:r w:rsidRPr="00061AB7">
        <w:t>45 7319     7     Электронное оснащение прочее</w:t>
      </w:r>
    </w:p>
    <w:p w:rsidR="00CC4CF9" w:rsidRPr="00061AB7" w:rsidRDefault="00CC4CF9">
      <w:pPr>
        <w:pStyle w:val="ConsPlusCell"/>
        <w:jc w:val="both"/>
      </w:pPr>
      <w:r w:rsidRPr="00061AB7">
        <w:t>(код 45 7319 введен Изменением N 51/2002 ОКП)</w:t>
      </w:r>
    </w:p>
    <w:p w:rsidR="00CC4CF9" w:rsidRPr="00061AB7" w:rsidRDefault="00CC4CF9">
      <w:pPr>
        <w:pStyle w:val="ConsPlusCell"/>
        <w:jc w:val="both"/>
      </w:pPr>
      <w:r w:rsidRPr="00061AB7">
        <w:t>45 7360     0     Узлы и детали электрооборудования автомобилей,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тракторов, мотоциклов и сельскохозяйственных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машин</w:t>
      </w:r>
    </w:p>
    <w:p w:rsidR="00CC4CF9" w:rsidRPr="00061AB7" w:rsidRDefault="00CC4CF9">
      <w:pPr>
        <w:pStyle w:val="ConsPlusCell"/>
        <w:jc w:val="both"/>
      </w:pPr>
      <w:r w:rsidRPr="00061AB7">
        <w:t>45 7361     6     Узлы и детали / источников электроэнергии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аппаратуры системы зажигания</w:t>
      </w:r>
    </w:p>
    <w:p w:rsidR="00CC4CF9" w:rsidRPr="00061AB7" w:rsidRDefault="00CC4CF9">
      <w:pPr>
        <w:pStyle w:val="ConsPlusCell"/>
        <w:jc w:val="both"/>
      </w:pPr>
      <w:r w:rsidRPr="00061AB7">
        <w:t>45 7362     1     - оборудования системы освещения</w:t>
      </w:r>
    </w:p>
    <w:p w:rsidR="00CC4CF9" w:rsidRPr="00061AB7" w:rsidRDefault="00CC4CF9">
      <w:pPr>
        <w:pStyle w:val="ConsPlusCell"/>
        <w:jc w:val="both"/>
      </w:pPr>
      <w:r w:rsidRPr="00061AB7">
        <w:t>45 7363     7     - коммутационной аппаратуры</w:t>
      </w:r>
    </w:p>
    <w:p w:rsidR="00CC4CF9" w:rsidRPr="00061AB7" w:rsidRDefault="00CC4CF9">
      <w:pPr>
        <w:pStyle w:val="ConsPlusCell"/>
        <w:jc w:val="both"/>
      </w:pPr>
      <w:r w:rsidRPr="00061AB7">
        <w:t>45 7364     2     - аппаратуры системы сигнализации</w:t>
      </w:r>
    </w:p>
    <w:p w:rsidR="00CC4CF9" w:rsidRPr="00061AB7" w:rsidRDefault="00CC4CF9">
      <w:pPr>
        <w:pStyle w:val="ConsPlusCell"/>
        <w:jc w:val="both"/>
      </w:pPr>
      <w:r w:rsidRPr="00061AB7">
        <w:t>45 7365     8     - аппаратуры электропуска</w:t>
      </w:r>
    </w:p>
    <w:p w:rsidR="00CC4CF9" w:rsidRPr="00061AB7" w:rsidRDefault="00CC4CF9">
      <w:pPr>
        <w:pStyle w:val="ConsPlusCell"/>
        <w:jc w:val="both"/>
      </w:pPr>
      <w:r w:rsidRPr="00061AB7">
        <w:t>45 7366     3     - электрооборудования дополнительного</w:t>
      </w:r>
    </w:p>
    <w:p w:rsidR="00CC4CF9" w:rsidRPr="00061AB7" w:rsidRDefault="00CC4CF9">
      <w:pPr>
        <w:pStyle w:val="ConsPlusCell"/>
        <w:jc w:val="both"/>
      </w:pPr>
      <w:r w:rsidRPr="00061AB7">
        <w:t>45 7370     5     Электрооборудование автомобилей, тракторов,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мотоциклов и сельскохозяйственных машин</w:t>
      </w:r>
    </w:p>
    <w:p w:rsidR="00CC4CF9" w:rsidRPr="00061AB7" w:rsidRDefault="00CC4CF9">
      <w:pPr>
        <w:pStyle w:val="ConsPlusCell"/>
        <w:jc w:val="both"/>
      </w:pPr>
      <w:r w:rsidRPr="00061AB7">
        <w:t>45 7371     0     Источники электроэнергии</w:t>
      </w:r>
    </w:p>
    <w:p w:rsidR="00CC4CF9" w:rsidRPr="00061AB7" w:rsidRDefault="00CC4CF9">
      <w:pPr>
        <w:pStyle w:val="ConsPlusCell"/>
        <w:jc w:val="both"/>
      </w:pPr>
      <w:r w:rsidRPr="00061AB7">
        <w:t>45 7372     6     Оборудование системы освещения</w:t>
      </w:r>
    </w:p>
    <w:p w:rsidR="00CC4CF9" w:rsidRPr="00061AB7" w:rsidRDefault="00CC4CF9">
      <w:pPr>
        <w:pStyle w:val="ConsPlusCell"/>
        <w:jc w:val="both"/>
      </w:pPr>
      <w:r w:rsidRPr="00061AB7">
        <w:t>45 7373     1     Аппаратура коммутационная</w:t>
      </w:r>
    </w:p>
    <w:p w:rsidR="00CC4CF9" w:rsidRPr="00061AB7" w:rsidRDefault="00CC4CF9">
      <w:pPr>
        <w:pStyle w:val="ConsPlusCell"/>
        <w:jc w:val="both"/>
      </w:pPr>
      <w:r w:rsidRPr="00061AB7">
        <w:t>(код 45 7373 введен Изменением N 51/2002 ОКП)</w:t>
      </w:r>
    </w:p>
    <w:p w:rsidR="00CC4CF9" w:rsidRPr="00061AB7" w:rsidRDefault="00CC4CF9">
      <w:pPr>
        <w:pStyle w:val="ConsPlusCell"/>
        <w:jc w:val="both"/>
      </w:pPr>
      <w:r w:rsidRPr="00061AB7">
        <w:t>45 7374     7     Аппаратура системы зажигания</w:t>
      </w:r>
    </w:p>
    <w:p w:rsidR="00CC4CF9" w:rsidRPr="00061AB7" w:rsidRDefault="00CC4CF9">
      <w:pPr>
        <w:pStyle w:val="ConsPlusCell"/>
        <w:jc w:val="both"/>
      </w:pPr>
      <w:r w:rsidRPr="00061AB7">
        <w:t>45 7375     2     Аппаратура электропуска</w:t>
      </w:r>
    </w:p>
    <w:p w:rsidR="00CC4CF9" w:rsidRPr="00061AB7" w:rsidRDefault="00CC4CF9">
      <w:pPr>
        <w:pStyle w:val="ConsPlusCell"/>
        <w:jc w:val="both"/>
      </w:pPr>
      <w:r w:rsidRPr="00061AB7">
        <w:t>45 7376     8     Электрооборудование дополнительное</w:t>
      </w:r>
    </w:p>
    <w:p w:rsidR="00CC4CF9" w:rsidRPr="00061AB7" w:rsidRDefault="00CC4CF9">
      <w:pPr>
        <w:pStyle w:val="ConsPlusCell"/>
        <w:jc w:val="both"/>
      </w:pPr>
      <w:r w:rsidRPr="00061AB7">
        <w:t>45 7380     9     Приборы автомобилей, тракторов, мотоциклов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сельскохозяйственных машин</w:t>
      </w:r>
    </w:p>
    <w:p w:rsidR="00CC4CF9" w:rsidRPr="00061AB7" w:rsidRDefault="00CC4CF9">
      <w:pPr>
        <w:pStyle w:val="ConsPlusCell"/>
        <w:jc w:val="both"/>
      </w:pPr>
      <w:r w:rsidRPr="00061AB7">
        <w:t>45 7381     5     Указатели скорости, направления и комбинации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приборов</w:t>
      </w:r>
    </w:p>
    <w:p w:rsidR="00CC4CF9" w:rsidRPr="00061AB7" w:rsidRDefault="00CC4CF9">
      <w:pPr>
        <w:pStyle w:val="ConsPlusCell"/>
        <w:jc w:val="both"/>
      </w:pPr>
      <w:r w:rsidRPr="00061AB7">
        <w:t>45 7382     0     Указатели измерений</w:t>
      </w:r>
    </w:p>
    <w:p w:rsidR="00CC4CF9" w:rsidRPr="00061AB7" w:rsidRDefault="00CC4CF9">
      <w:pPr>
        <w:pStyle w:val="ConsPlusCell"/>
        <w:jc w:val="both"/>
      </w:pPr>
      <w:r w:rsidRPr="00061AB7">
        <w:t>45 7383     6     Приборы</w:t>
      </w:r>
    </w:p>
    <w:p w:rsidR="00CC4CF9" w:rsidRPr="00061AB7" w:rsidRDefault="00CC4CF9">
      <w:pPr>
        <w:pStyle w:val="ConsPlusCell"/>
        <w:jc w:val="both"/>
      </w:pPr>
      <w:r w:rsidRPr="00061AB7">
        <w:t>45 7390     4     Детали и узлы приборов автомобилей, тракторов,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мотоциклов и сельскохозяйственных машин</w:t>
      </w:r>
    </w:p>
    <w:p w:rsidR="00CC4CF9" w:rsidRPr="00061AB7" w:rsidRDefault="00CC4CF9">
      <w:pPr>
        <w:pStyle w:val="ConsPlusCell"/>
        <w:jc w:val="both"/>
      </w:pPr>
      <w:r w:rsidRPr="00061AB7">
        <w:t>45 7500     4     Станции автозаправочные контейнерного типа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оборудование к ним</w:t>
      </w:r>
    </w:p>
    <w:p w:rsidR="00CC4CF9" w:rsidRPr="00061AB7" w:rsidRDefault="00CC4CF9">
      <w:pPr>
        <w:pStyle w:val="ConsPlusCell"/>
        <w:jc w:val="both"/>
      </w:pPr>
      <w:r w:rsidRPr="00061AB7">
        <w:t>45 7510     1     - нестационарные</w:t>
      </w:r>
    </w:p>
    <w:p w:rsidR="00CC4CF9" w:rsidRPr="00061AB7" w:rsidRDefault="00CC4CF9">
      <w:pPr>
        <w:pStyle w:val="ConsPlusCell"/>
        <w:jc w:val="both"/>
      </w:pPr>
      <w:r w:rsidRPr="00061AB7">
        <w:t>45 7520     7     - стационарные</w:t>
      </w:r>
    </w:p>
    <w:p w:rsidR="00CC4CF9" w:rsidRPr="00061AB7" w:rsidRDefault="00CC4CF9">
      <w:pPr>
        <w:pStyle w:val="ConsPlusCell"/>
        <w:jc w:val="both"/>
      </w:pPr>
      <w:r w:rsidRPr="00061AB7">
        <w:t>45 7530     6     Оборудование станций автозаправочных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контейнерного типа</w:t>
      </w:r>
    </w:p>
    <w:p w:rsidR="00CC4CF9" w:rsidRPr="00061AB7" w:rsidRDefault="00CC4CF9">
      <w:pPr>
        <w:pStyle w:val="ConsPlusCell"/>
        <w:jc w:val="both"/>
      </w:pPr>
      <w:r w:rsidRPr="00061AB7">
        <w:t>45 7700     8     Оборудование гаражное для автотранспортных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средств и прицепов</w:t>
      </w:r>
    </w:p>
    <w:p w:rsidR="00CC4CF9" w:rsidRPr="00061AB7" w:rsidRDefault="00CC4CF9">
      <w:pPr>
        <w:pStyle w:val="ConsPlusCell"/>
        <w:jc w:val="both"/>
      </w:pPr>
      <w:r w:rsidRPr="00061AB7">
        <w:t>45 7710     2     Оборудование для уборочно-моечных работ</w:t>
      </w:r>
    </w:p>
    <w:p w:rsidR="00CC4CF9" w:rsidRPr="00061AB7" w:rsidRDefault="00CC4CF9">
      <w:pPr>
        <w:pStyle w:val="ConsPlusCell"/>
        <w:jc w:val="both"/>
      </w:pPr>
      <w:r w:rsidRPr="00061AB7">
        <w:t>45 7720     7     Механизмы для подъемно-транспортных работ</w:t>
      </w:r>
    </w:p>
    <w:p w:rsidR="00CC4CF9" w:rsidRPr="00061AB7" w:rsidRDefault="00CC4CF9">
      <w:pPr>
        <w:pStyle w:val="ConsPlusCell"/>
        <w:jc w:val="both"/>
      </w:pPr>
      <w:r w:rsidRPr="00061AB7">
        <w:t>45 7730     1     Оборудование для смазочно-заправочных работ</w:t>
      </w:r>
    </w:p>
    <w:p w:rsidR="00CC4CF9" w:rsidRPr="00061AB7" w:rsidRDefault="00CC4CF9">
      <w:pPr>
        <w:pStyle w:val="ConsPlusCell"/>
        <w:jc w:val="both"/>
      </w:pPr>
      <w:r w:rsidRPr="00061AB7">
        <w:t>45 7740     6     Устройства для контрольно-диагностических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работ</w:t>
      </w:r>
    </w:p>
    <w:p w:rsidR="00CC4CF9" w:rsidRPr="00061AB7" w:rsidRDefault="00CC4CF9">
      <w:pPr>
        <w:pStyle w:val="ConsPlusCell"/>
        <w:jc w:val="both"/>
      </w:pPr>
      <w:r w:rsidRPr="00061AB7">
        <w:t>45 7760     5     Оборудование гаражное для ремонтных работ</w:t>
      </w:r>
    </w:p>
    <w:p w:rsidR="00CC4CF9" w:rsidRPr="00061AB7" w:rsidRDefault="00CC4CF9">
      <w:pPr>
        <w:pStyle w:val="ConsPlusCell"/>
        <w:jc w:val="both"/>
      </w:pPr>
      <w:r w:rsidRPr="00061AB7">
        <w:t>45 7800     1     Узлы и детали гаражного оборудования</w:t>
      </w:r>
    </w:p>
    <w:p w:rsidR="00CC4CF9" w:rsidRPr="00061AB7" w:rsidRDefault="00CC4CF9">
      <w:pPr>
        <w:pStyle w:val="ConsPlusCell"/>
        <w:jc w:val="both"/>
      </w:pPr>
      <w:r w:rsidRPr="00061AB7">
        <w:t>45 7810     6     Узлы и детали гаражного оборудования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уборочно-моечных работ</w:t>
      </w:r>
    </w:p>
    <w:p w:rsidR="00CC4CF9" w:rsidRPr="00061AB7" w:rsidRDefault="00CC4CF9">
      <w:pPr>
        <w:pStyle w:val="ConsPlusCell"/>
        <w:jc w:val="both"/>
      </w:pPr>
      <w:r w:rsidRPr="00061AB7">
        <w:t>45 7820     0     Узлы и детали механизмов для подъемно-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транспортных работ</w:t>
      </w:r>
    </w:p>
    <w:p w:rsidR="00CC4CF9" w:rsidRPr="00061AB7" w:rsidRDefault="00CC4CF9">
      <w:pPr>
        <w:pStyle w:val="ConsPlusCell"/>
        <w:jc w:val="both"/>
      </w:pPr>
      <w:r w:rsidRPr="00061AB7">
        <w:t>45 7830     5     Узлы и детали оборудования для смазочно-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заправочных работ</w:t>
      </w:r>
    </w:p>
    <w:p w:rsidR="00CC4CF9" w:rsidRPr="00061AB7" w:rsidRDefault="00CC4CF9">
      <w:pPr>
        <w:pStyle w:val="ConsPlusCell"/>
        <w:jc w:val="both"/>
      </w:pPr>
      <w:r w:rsidRPr="00061AB7">
        <w:t>45 7840     0     Узлы и детали устройств для контрольно-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диагностических работ</w:t>
      </w:r>
    </w:p>
    <w:p w:rsidR="00CC4CF9" w:rsidRPr="00061AB7" w:rsidRDefault="00CC4CF9">
      <w:pPr>
        <w:pStyle w:val="ConsPlusCell"/>
        <w:jc w:val="both"/>
      </w:pPr>
      <w:r w:rsidRPr="00061AB7">
        <w:t>45 7860     9     Узлы и детали оборудования гаражного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ремонтных работ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45 8000     5     Агрегаты, узлы и детали автомобильных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тракторных прицепов и полуприцепов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45 8100     9     Агрегаты, узлы и детали автомобильных прицепов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полуприцепов</w:t>
      </w:r>
    </w:p>
    <w:p w:rsidR="00CC4CF9" w:rsidRPr="00061AB7" w:rsidRDefault="00CC4CF9">
      <w:pPr>
        <w:pStyle w:val="ConsPlusCell"/>
        <w:jc w:val="both"/>
      </w:pPr>
      <w:r w:rsidRPr="00061AB7">
        <w:t>45 8800     4     Агрегаты, узлы и детали тракторных прицепов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полуприцепов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45 9000     8     Унифицированные узлы, детали и крепежные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изделия, применяемые в автомобильной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промышленности, и ремонтно-эксплуатационные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комплекты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45 9100     1     Унифицированные узлы и детали, применяемые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автомобильной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45 9111     1     Узлы и детали / двигателя</w:t>
      </w:r>
    </w:p>
    <w:p w:rsidR="00CC4CF9" w:rsidRPr="00061AB7" w:rsidRDefault="00CC4CF9">
      <w:pPr>
        <w:pStyle w:val="ConsPlusCell"/>
        <w:jc w:val="both"/>
      </w:pPr>
      <w:r w:rsidRPr="00061AB7">
        <w:t>45 9112     7     - системы питания двигателя</w:t>
      </w:r>
    </w:p>
    <w:p w:rsidR="00CC4CF9" w:rsidRPr="00061AB7" w:rsidRDefault="00CC4CF9">
      <w:pPr>
        <w:pStyle w:val="ConsPlusCell"/>
        <w:jc w:val="both"/>
      </w:pPr>
      <w:r w:rsidRPr="00061AB7">
        <w:t>45 9113     2     - системы выпуска отработанных газов двигателя</w:t>
      </w:r>
    </w:p>
    <w:p w:rsidR="00CC4CF9" w:rsidRPr="00061AB7" w:rsidRDefault="00CC4CF9">
      <w:pPr>
        <w:pStyle w:val="ConsPlusCell"/>
        <w:jc w:val="both"/>
      </w:pPr>
      <w:r w:rsidRPr="00061AB7">
        <w:t>45 9114     8     - системы смазки двигателя</w:t>
      </w:r>
    </w:p>
    <w:p w:rsidR="00CC4CF9" w:rsidRPr="00061AB7" w:rsidRDefault="00CC4CF9">
      <w:pPr>
        <w:pStyle w:val="ConsPlusCell"/>
        <w:jc w:val="both"/>
      </w:pPr>
      <w:r w:rsidRPr="00061AB7">
        <w:t>45 9115     3     Приспособления пусковые двигателя, их узлы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детали</w:t>
      </w:r>
    </w:p>
    <w:p w:rsidR="00CC4CF9" w:rsidRPr="00061AB7" w:rsidRDefault="00CC4CF9">
      <w:pPr>
        <w:pStyle w:val="ConsPlusCell"/>
        <w:jc w:val="both"/>
      </w:pPr>
      <w:r w:rsidRPr="00061AB7">
        <w:t>45 9116     9     Узлы и детали / сцепления</w:t>
      </w:r>
    </w:p>
    <w:p w:rsidR="00CC4CF9" w:rsidRPr="00061AB7" w:rsidRDefault="00CC4CF9">
      <w:pPr>
        <w:pStyle w:val="ConsPlusCell"/>
        <w:jc w:val="both"/>
      </w:pPr>
      <w:r w:rsidRPr="00061AB7">
        <w:t>45 9117     4     - коробок передач (гидромеханических передач)</w:t>
      </w:r>
    </w:p>
    <w:p w:rsidR="00CC4CF9" w:rsidRPr="00061AB7" w:rsidRDefault="00CC4CF9">
      <w:pPr>
        <w:pStyle w:val="ConsPlusCell"/>
        <w:jc w:val="both"/>
      </w:pPr>
      <w:r w:rsidRPr="00061AB7">
        <w:t>45 9118     0     - раздаточной коробки и коробки отбора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мощности</w:t>
      </w:r>
    </w:p>
    <w:p w:rsidR="00CC4CF9" w:rsidRPr="00061AB7" w:rsidRDefault="00CC4CF9">
      <w:pPr>
        <w:pStyle w:val="ConsPlusCell"/>
        <w:jc w:val="both"/>
      </w:pPr>
      <w:r w:rsidRPr="00061AB7">
        <w:t>45 9119     5     - передачи (трансмиссии) к активным колесам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прицепов и полуприцепов</w:t>
      </w:r>
    </w:p>
    <w:p w:rsidR="00CC4CF9" w:rsidRPr="00061AB7" w:rsidRDefault="00CC4CF9">
      <w:pPr>
        <w:pStyle w:val="ConsPlusCell"/>
        <w:jc w:val="both"/>
      </w:pPr>
      <w:r w:rsidRPr="00061AB7">
        <w:t>45 9122     1     - карданной передачи</w:t>
      </w:r>
    </w:p>
    <w:p w:rsidR="00CC4CF9" w:rsidRPr="00061AB7" w:rsidRDefault="00CC4CF9">
      <w:pPr>
        <w:pStyle w:val="ConsPlusCell"/>
        <w:jc w:val="both"/>
      </w:pPr>
      <w:r w:rsidRPr="00061AB7">
        <w:t>45 9123     7     Фильтры очистки, их узлы и детали</w:t>
      </w:r>
    </w:p>
    <w:p w:rsidR="00CC4CF9" w:rsidRPr="00061AB7" w:rsidRDefault="00CC4CF9">
      <w:pPr>
        <w:pStyle w:val="ConsPlusCell"/>
        <w:jc w:val="both"/>
      </w:pPr>
      <w:r w:rsidRPr="00061AB7">
        <w:t>45 9124     2     Узлы и детали / переднего моста</w:t>
      </w:r>
    </w:p>
    <w:p w:rsidR="00CC4CF9" w:rsidRPr="00061AB7" w:rsidRDefault="00CC4CF9">
      <w:pPr>
        <w:pStyle w:val="ConsPlusCell"/>
        <w:jc w:val="both"/>
      </w:pPr>
      <w:r w:rsidRPr="00061AB7">
        <w:t>45 9125     8     - среднего и заднего мостов</w:t>
      </w:r>
    </w:p>
    <w:p w:rsidR="00CC4CF9" w:rsidRPr="00061AB7" w:rsidRDefault="00CC4CF9">
      <w:pPr>
        <w:pStyle w:val="ConsPlusCell"/>
        <w:jc w:val="both"/>
      </w:pPr>
      <w:r w:rsidRPr="00061AB7">
        <w:t>45 9128     4     - седельно-сцепного, тягово-сцепного,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опорно-погрузочного и буксирного устройств</w:t>
      </w:r>
    </w:p>
    <w:p w:rsidR="00CC4CF9" w:rsidRPr="00061AB7" w:rsidRDefault="00CC4CF9">
      <w:pPr>
        <w:pStyle w:val="ConsPlusCell"/>
        <w:jc w:val="both"/>
      </w:pPr>
      <w:r w:rsidRPr="00061AB7">
        <w:t>45 9129     4     - рамы</w:t>
      </w:r>
    </w:p>
    <w:p w:rsidR="00CC4CF9" w:rsidRPr="00061AB7" w:rsidRDefault="00CC4CF9">
      <w:pPr>
        <w:pStyle w:val="ConsPlusCell"/>
        <w:jc w:val="both"/>
      </w:pPr>
      <w:r w:rsidRPr="00061AB7">
        <w:t>45 9131     0     - подвески</w:t>
      </w:r>
    </w:p>
    <w:p w:rsidR="00CC4CF9" w:rsidRPr="00061AB7" w:rsidRDefault="00CC4CF9">
      <w:pPr>
        <w:pStyle w:val="ConsPlusCell"/>
        <w:jc w:val="both"/>
      </w:pPr>
      <w:r w:rsidRPr="00061AB7">
        <w:t>45 9132     6     Колеса и их детали</w:t>
      </w:r>
    </w:p>
    <w:p w:rsidR="00CC4CF9" w:rsidRPr="00061AB7" w:rsidRDefault="00CC4CF9">
      <w:pPr>
        <w:pStyle w:val="ConsPlusCell"/>
        <w:jc w:val="both"/>
      </w:pPr>
      <w:r w:rsidRPr="00061AB7">
        <w:t>45 9133     1     Узлы и детали / водометного движителя</w:t>
      </w:r>
    </w:p>
    <w:p w:rsidR="00CC4CF9" w:rsidRPr="00061AB7" w:rsidRDefault="00CC4CF9">
      <w:pPr>
        <w:pStyle w:val="ConsPlusCell"/>
        <w:jc w:val="both"/>
      </w:pPr>
      <w:r w:rsidRPr="00061AB7">
        <w:t>45 9134     7     - рулевого управления</w:t>
      </w:r>
    </w:p>
    <w:p w:rsidR="00CC4CF9" w:rsidRPr="00061AB7" w:rsidRDefault="00CC4CF9">
      <w:pPr>
        <w:pStyle w:val="ConsPlusCell"/>
        <w:jc w:val="both"/>
      </w:pPr>
      <w:r w:rsidRPr="00061AB7">
        <w:t>45 9135     2     - тормозов</w:t>
      </w:r>
    </w:p>
    <w:p w:rsidR="00CC4CF9" w:rsidRPr="00061AB7" w:rsidRDefault="00CC4CF9">
      <w:pPr>
        <w:pStyle w:val="ConsPlusCell"/>
        <w:jc w:val="both"/>
      </w:pPr>
      <w:r w:rsidRPr="00061AB7">
        <w:t>45 9136     8     Инструмент специальный, принадлежности,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дополнительное оборудование автомобилей,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прицепов, полуприцепов</w:t>
      </w:r>
    </w:p>
    <w:p w:rsidR="00CC4CF9" w:rsidRPr="00061AB7" w:rsidRDefault="00CC4CF9">
      <w:pPr>
        <w:pStyle w:val="ConsPlusCell"/>
        <w:jc w:val="both"/>
      </w:pPr>
      <w:r w:rsidRPr="00061AB7">
        <w:t>45 9137     3     Оборудование газовое, его узлы и детали</w:t>
      </w:r>
    </w:p>
    <w:p w:rsidR="00CC4CF9" w:rsidRPr="00061AB7" w:rsidRDefault="00CC4CF9">
      <w:pPr>
        <w:pStyle w:val="ConsPlusCell"/>
        <w:jc w:val="both"/>
      </w:pPr>
      <w:r w:rsidRPr="00061AB7">
        <w:t>45 9142     0     Оборудование дополнительное</w:t>
      </w:r>
    </w:p>
    <w:p w:rsidR="00CC4CF9" w:rsidRPr="00061AB7" w:rsidRDefault="00CC4CF9">
      <w:pPr>
        <w:pStyle w:val="ConsPlusCell"/>
        <w:jc w:val="both"/>
      </w:pPr>
      <w:r w:rsidRPr="00061AB7">
        <w:t>45 9143     6     Кузов (кабина), его узлы и детали</w:t>
      </w:r>
    </w:p>
    <w:p w:rsidR="00CC4CF9" w:rsidRPr="00061AB7" w:rsidRDefault="00CC4CF9">
      <w:pPr>
        <w:pStyle w:val="ConsPlusCell"/>
        <w:jc w:val="both"/>
      </w:pPr>
      <w:r w:rsidRPr="00061AB7">
        <w:t>45 9144     1     Термостаты, водяные насосы, теплообменники,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их узлы и детали</w:t>
      </w:r>
    </w:p>
    <w:p w:rsidR="00CC4CF9" w:rsidRPr="00061AB7" w:rsidRDefault="00CC4CF9">
      <w:pPr>
        <w:pStyle w:val="ConsPlusCell"/>
        <w:jc w:val="both"/>
      </w:pPr>
      <w:r w:rsidRPr="00061AB7">
        <w:t>45 9145     7     Узлы и детали / передка, боковины и крыши</w:t>
      </w:r>
    </w:p>
    <w:p w:rsidR="00CC4CF9" w:rsidRPr="00061AB7" w:rsidRDefault="00CC4CF9">
      <w:pPr>
        <w:pStyle w:val="ConsPlusCell"/>
        <w:jc w:val="both"/>
      </w:pPr>
      <w:r w:rsidRPr="00061AB7">
        <w:t>45 9146     2     - дверей</w:t>
      </w:r>
    </w:p>
    <w:p w:rsidR="00CC4CF9" w:rsidRPr="00061AB7" w:rsidRDefault="00CC4CF9">
      <w:pPr>
        <w:pStyle w:val="ConsPlusCell"/>
        <w:jc w:val="both"/>
      </w:pPr>
      <w:r w:rsidRPr="00061AB7">
        <w:t>45 9147     8     - централизованной смазки</w:t>
      </w:r>
    </w:p>
    <w:p w:rsidR="00CC4CF9" w:rsidRPr="00061AB7" w:rsidRDefault="00CC4CF9">
      <w:pPr>
        <w:pStyle w:val="ConsPlusCell"/>
        <w:jc w:val="both"/>
      </w:pPr>
      <w:r w:rsidRPr="00061AB7">
        <w:t>45 9148     3     - сидений</w:t>
      </w:r>
    </w:p>
    <w:p w:rsidR="00CC4CF9" w:rsidRPr="00061AB7" w:rsidRDefault="00CC4CF9">
      <w:pPr>
        <w:pStyle w:val="ConsPlusCell"/>
        <w:jc w:val="both"/>
      </w:pPr>
      <w:r w:rsidRPr="00061AB7">
        <w:t>45 9149     9     Оборудование / специализированное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специальное</w:t>
      </w:r>
    </w:p>
    <w:p w:rsidR="00CC4CF9" w:rsidRPr="00061AB7" w:rsidRDefault="00CC4CF9">
      <w:pPr>
        <w:pStyle w:val="ConsPlusCell"/>
        <w:jc w:val="both"/>
      </w:pPr>
      <w:r w:rsidRPr="00061AB7">
        <w:t>45 9151     5     - специализированных кузовов</w:t>
      </w:r>
    </w:p>
    <w:p w:rsidR="00CC4CF9" w:rsidRPr="00061AB7" w:rsidRDefault="00CC4CF9">
      <w:pPr>
        <w:pStyle w:val="ConsPlusCell"/>
        <w:jc w:val="both"/>
      </w:pPr>
      <w:r w:rsidRPr="00061AB7">
        <w:t>45 9152     5     Узлы и детали / вентиляции и отопления</w:t>
      </w:r>
    </w:p>
    <w:p w:rsidR="00CC4CF9" w:rsidRPr="00061AB7" w:rsidRDefault="00CC4CF9">
      <w:pPr>
        <w:pStyle w:val="ConsPlusCell"/>
        <w:jc w:val="both"/>
      </w:pPr>
      <w:r w:rsidRPr="00061AB7">
        <w:t>45 9153     0     - оперения и облицовки</w:t>
      </w:r>
    </w:p>
    <w:p w:rsidR="00CC4CF9" w:rsidRPr="00061AB7" w:rsidRDefault="00CC4CF9">
      <w:pPr>
        <w:pStyle w:val="ConsPlusCell"/>
        <w:jc w:val="both"/>
      </w:pPr>
      <w:r w:rsidRPr="00061AB7">
        <w:t>45 9154     6     - корпуса (специального кузова)</w:t>
      </w:r>
    </w:p>
    <w:p w:rsidR="00CC4CF9" w:rsidRPr="00061AB7" w:rsidRDefault="00CC4CF9">
      <w:pPr>
        <w:pStyle w:val="ConsPlusCell"/>
        <w:jc w:val="both"/>
      </w:pPr>
      <w:r w:rsidRPr="00061AB7">
        <w:t>45 9155     1     - подъемного и опрокидывающего устройств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платформы</w:t>
      </w:r>
    </w:p>
    <w:p w:rsidR="00CC4CF9" w:rsidRPr="00061AB7" w:rsidRDefault="00CC4CF9">
      <w:pPr>
        <w:pStyle w:val="ConsPlusCell"/>
        <w:jc w:val="both"/>
      </w:pPr>
      <w:r w:rsidRPr="00061AB7">
        <w:t>45 9156     7     Багажники легковых автомобилей</w:t>
      </w:r>
    </w:p>
    <w:p w:rsidR="00CC4CF9" w:rsidRPr="00061AB7" w:rsidRDefault="00CC4CF9">
      <w:pPr>
        <w:pStyle w:val="ConsPlusCell"/>
        <w:jc w:val="both"/>
      </w:pPr>
      <w:r w:rsidRPr="00061AB7">
        <w:t>45 9157     2     Воздухопроводы и шланги</w:t>
      </w:r>
    </w:p>
    <w:p w:rsidR="00CC4CF9" w:rsidRPr="00061AB7" w:rsidRDefault="00CC4CF9">
      <w:pPr>
        <w:pStyle w:val="ConsPlusCell"/>
        <w:jc w:val="both"/>
      </w:pPr>
      <w:r w:rsidRPr="00061AB7">
        <w:t>45 9158     8     Подшипники скольжения</w:t>
      </w:r>
    </w:p>
    <w:p w:rsidR="00CC4CF9" w:rsidRPr="00061AB7" w:rsidRDefault="00CC4CF9">
      <w:pPr>
        <w:pStyle w:val="ConsPlusCell"/>
        <w:jc w:val="both"/>
      </w:pPr>
      <w:r w:rsidRPr="00061AB7">
        <w:t>45 9159     3     Кондиционеры автомобильные, их узлы и детали</w:t>
      </w:r>
    </w:p>
    <w:p w:rsidR="00CC4CF9" w:rsidRPr="00061AB7" w:rsidRDefault="00CC4CF9">
      <w:pPr>
        <w:pStyle w:val="ConsPlusCell"/>
        <w:jc w:val="both"/>
      </w:pPr>
      <w:r w:rsidRPr="00061AB7">
        <w:t>45 9165     6     Узлы и детали гидромеханических передач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автобусов</w:t>
      </w:r>
    </w:p>
    <w:p w:rsidR="00CC4CF9" w:rsidRPr="00061AB7" w:rsidRDefault="00CC4CF9">
      <w:pPr>
        <w:pStyle w:val="ConsPlusCell"/>
        <w:jc w:val="both"/>
      </w:pPr>
      <w:r w:rsidRPr="00061AB7">
        <w:t>45 9167     7     Масленки, автовентили, колпачки, золотники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краники</w:t>
      </w:r>
    </w:p>
    <w:p w:rsidR="00CC4CF9" w:rsidRPr="00061AB7" w:rsidRDefault="00CC4CF9">
      <w:pPr>
        <w:pStyle w:val="ConsPlusCell"/>
        <w:jc w:val="both"/>
      </w:pPr>
      <w:r w:rsidRPr="00061AB7">
        <w:t>45 9200     5     Ремонтно-эксплуатационные комплекты, колеса</w:t>
      </w:r>
    </w:p>
    <w:p w:rsidR="00CC4CF9" w:rsidRPr="00061AB7" w:rsidRDefault="00CC4CF9">
      <w:pPr>
        <w:pStyle w:val="ConsPlusCell"/>
        <w:jc w:val="both"/>
      </w:pPr>
      <w:r w:rsidRPr="00061AB7">
        <w:t>45 9211     5     Ремонтно-эксплуатационные комплекты</w:t>
      </w:r>
    </w:p>
    <w:p w:rsidR="00CC4CF9" w:rsidRPr="00061AB7" w:rsidRDefault="00CC4CF9">
      <w:pPr>
        <w:pStyle w:val="ConsPlusCell"/>
        <w:jc w:val="both"/>
      </w:pPr>
      <w:r w:rsidRPr="00061AB7">
        <w:t>45 9244     5     Колеса автомобилей и сельхозмашин</w:t>
      </w:r>
    </w:p>
    <w:p w:rsidR="00CC4CF9" w:rsidRPr="00061AB7" w:rsidRDefault="00CC4CF9">
      <w:pPr>
        <w:pStyle w:val="ConsPlusCell"/>
        <w:jc w:val="both"/>
      </w:pPr>
      <w:r w:rsidRPr="00061AB7">
        <w:t>45 9300     9     Болты</w:t>
      </w:r>
    </w:p>
    <w:p w:rsidR="00CC4CF9" w:rsidRPr="00061AB7" w:rsidRDefault="00CC4CF9">
      <w:pPr>
        <w:pStyle w:val="ConsPlusCell"/>
        <w:jc w:val="both"/>
      </w:pPr>
      <w:r w:rsidRPr="00061AB7">
        <w:t>45 9310     3     Болты с шестигранной головкой</w:t>
      </w:r>
    </w:p>
    <w:p w:rsidR="00CC4CF9" w:rsidRPr="00061AB7" w:rsidRDefault="00CC4CF9">
      <w:pPr>
        <w:pStyle w:val="ConsPlusCell"/>
        <w:jc w:val="both"/>
      </w:pPr>
      <w:r w:rsidRPr="00061AB7">
        <w:t>45 9320     8     Болты с шестигранной уменьшенной головкой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направляющим подголовком</w:t>
      </w:r>
    </w:p>
    <w:p w:rsidR="00CC4CF9" w:rsidRPr="00061AB7" w:rsidRDefault="00CC4CF9">
      <w:pPr>
        <w:pStyle w:val="ConsPlusCell"/>
        <w:jc w:val="both"/>
      </w:pPr>
      <w:r w:rsidRPr="00061AB7">
        <w:t>45 9330     2     Болты с шестигранной уменьшенной головкой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направляющим подголовком с отверстием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стержне или с отверстием в головке</w:t>
      </w:r>
    </w:p>
    <w:p w:rsidR="00CC4CF9" w:rsidRPr="00061AB7" w:rsidRDefault="00CC4CF9">
      <w:pPr>
        <w:pStyle w:val="ConsPlusCell"/>
        <w:jc w:val="both"/>
      </w:pPr>
      <w:r w:rsidRPr="00061AB7">
        <w:t>45 9340     7     Болты с шестигранной уменьшенной головкой</w:t>
      </w:r>
    </w:p>
    <w:p w:rsidR="00CC4CF9" w:rsidRPr="00061AB7" w:rsidRDefault="00CC4CF9">
      <w:pPr>
        <w:pStyle w:val="ConsPlusCell"/>
        <w:jc w:val="both"/>
      </w:pPr>
      <w:r w:rsidRPr="00061AB7">
        <w:t>45 9350     1     Болты с шестигранной уменьшенной головкой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отверстием в стержне</w:t>
      </w:r>
    </w:p>
    <w:p w:rsidR="00CC4CF9" w:rsidRPr="00061AB7" w:rsidRDefault="00CC4CF9">
      <w:pPr>
        <w:pStyle w:val="ConsPlusCell"/>
        <w:jc w:val="both"/>
      </w:pPr>
      <w:r w:rsidRPr="00061AB7">
        <w:t>45 9370     0     Болты приварные, болты с цилиндрической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головкой и шестигранным углублением, болты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шестигранной уменьшенной головкой и фланцем,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болты с шестигранной головкой и фланцем</w:t>
      </w:r>
    </w:p>
    <w:p w:rsidR="00CC4CF9" w:rsidRPr="00061AB7" w:rsidRDefault="00CC4CF9">
      <w:pPr>
        <w:pStyle w:val="ConsPlusCell"/>
        <w:jc w:val="both"/>
      </w:pPr>
      <w:r w:rsidRPr="00061AB7">
        <w:t>45 9380     5     Болты с шестигранной уменьшенной головкой,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фланцем и цилиндрическим концом, болты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полукруглой головкой и квадратным подголовком,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болты с полукруглой головкой и усом</w:t>
      </w:r>
    </w:p>
    <w:p w:rsidR="00CC4CF9" w:rsidRPr="00061AB7" w:rsidRDefault="00CC4CF9">
      <w:pPr>
        <w:pStyle w:val="ConsPlusCell"/>
        <w:jc w:val="both"/>
      </w:pPr>
      <w:r w:rsidRPr="00061AB7">
        <w:t>45 9390     3     Болты с шестигранной головкой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резьбовыдавливающие, болты с шестигранной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головкой и фланцем резьбовыдавливающие</w:t>
      </w:r>
    </w:p>
    <w:p w:rsidR="00CC4CF9" w:rsidRPr="00061AB7" w:rsidRDefault="00CC4CF9">
      <w:pPr>
        <w:pStyle w:val="ConsPlusCell"/>
        <w:jc w:val="both"/>
      </w:pPr>
      <w:r w:rsidRPr="00061AB7">
        <w:t>45 9400     2     Винты</w:t>
      </w:r>
    </w:p>
    <w:p w:rsidR="00CC4CF9" w:rsidRPr="00061AB7" w:rsidRDefault="00CC4CF9">
      <w:pPr>
        <w:pStyle w:val="ConsPlusCell"/>
        <w:jc w:val="both"/>
      </w:pPr>
      <w:r w:rsidRPr="00061AB7">
        <w:t>45 9410     7     Винты с потайной головкой</w:t>
      </w:r>
    </w:p>
    <w:p w:rsidR="00CC4CF9" w:rsidRPr="00061AB7" w:rsidRDefault="00CC4CF9">
      <w:pPr>
        <w:pStyle w:val="ConsPlusCell"/>
        <w:jc w:val="both"/>
      </w:pPr>
      <w:r w:rsidRPr="00061AB7">
        <w:t>45 9420     1     Винты с полупотайной головкой</w:t>
      </w:r>
    </w:p>
    <w:p w:rsidR="00CC4CF9" w:rsidRPr="00061AB7" w:rsidRDefault="00CC4CF9">
      <w:pPr>
        <w:pStyle w:val="ConsPlusCell"/>
        <w:jc w:val="both"/>
      </w:pPr>
      <w:r w:rsidRPr="00061AB7">
        <w:t>45 9430     6     Винты с полукруглой головкой</w:t>
      </w:r>
    </w:p>
    <w:p w:rsidR="00CC4CF9" w:rsidRPr="00061AB7" w:rsidRDefault="00CC4CF9">
      <w:pPr>
        <w:pStyle w:val="ConsPlusCell"/>
        <w:jc w:val="both"/>
      </w:pPr>
      <w:r w:rsidRPr="00061AB7">
        <w:t>45 9440     0     Винты с цилиндрической головкой и сферой</w:t>
      </w:r>
    </w:p>
    <w:p w:rsidR="00CC4CF9" w:rsidRPr="00061AB7" w:rsidRDefault="00CC4CF9">
      <w:pPr>
        <w:pStyle w:val="ConsPlusCell"/>
        <w:jc w:val="both"/>
      </w:pPr>
      <w:r w:rsidRPr="00061AB7">
        <w:t>45 9460     0     Винты с плоской головкой</w:t>
      </w:r>
    </w:p>
    <w:p w:rsidR="00CC4CF9" w:rsidRPr="00061AB7" w:rsidRDefault="00CC4CF9">
      <w:pPr>
        <w:pStyle w:val="ConsPlusCell"/>
        <w:jc w:val="both"/>
      </w:pPr>
      <w:r w:rsidRPr="00061AB7">
        <w:t>45 9470     4     Винты установочные со шлицем и коническим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концом, винты установочные со шлицем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плоским концом</w:t>
      </w:r>
    </w:p>
    <w:p w:rsidR="00CC4CF9" w:rsidRPr="00061AB7" w:rsidRDefault="00CC4CF9">
      <w:pPr>
        <w:pStyle w:val="ConsPlusCell"/>
        <w:jc w:val="both"/>
      </w:pPr>
      <w:r w:rsidRPr="00061AB7">
        <w:t>45 9480     9     Винты установочные со шлицем и цилиндрическим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концом</w:t>
      </w:r>
    </w:p>
    <w:p w:rsidR="00CC4CF9" w:rsidRPr="00061AB7" w:rsidRDefault="00CC4CF9">
      <w:pPr>
        <w:pStyle w:val="ConsPlusCell"/>
        <w:jc w:val="both"/>
      </w:pPr>
      <w:r w:rsidRPr="00061AB7">
        <w:t>45 9500     6     Шпильки. Гайки</w:t>
      </w:r>
    </w:p>
    <w:p w:rsidR="00CC4CF9" w:rsidRPr="00061AB7" w:rsidRDefault="00CC4CF9">
      <w:pPr>
        <w:pStyle w:val="ConsPlusCell"/>
        <w:jc w:val="both"/>
      </w:pPr>
      <w:r w:rsidRPr="00061AB7">
        <w:t>45 9510     0     Шпильки длиной ввинчиваемого резьбового конца,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равной 1,25 номинального диаметра резьбы</w:t>
      </w:r>
    </w:p>
    <w:p w:rsidR="00CC4CF9" w:rsidRPr="00061AB7" w:rsidRDefault="00CC4CF9">
      <w:pPr>
        <w:pStyle w:val="ConsPlusCell"/>
        <w:jc w:val="both"/>
      </w:pPr>
      <w:r w:rsidRPr="00061AB7">
        <w:t>45 9520     5     Шпильки длиной ввинчиваемого резьбового конца,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равной 1,6 номинального диаметра резьбы</w:t>
      </w:r>
    </w:p>
    <w:p w:rsidR="00CC4CF9" w:rsidRPr="00061AB7" w:rsidRDefault="00CC4CF9">
      <w:pPr>
        <w:pStyle w:val="ConsPlusCell"/>
        <w:jc w:val="both"/>
      </w:pPr>
      <w:r w:rsidRPr="00061AB7">
        <w:t>45 9530     7     Шпильки длиной ввинчиваемого резьбового конца,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равной 2,0 номинального диаметра резьбы</w:t>
      </w:r>
    </w:p>
    <w:p w:rsidR="00CC4CF9" w:rsidRPr="00061AB7" w:rsidRDefault="00CC4CF9">
      <w:pPr>
        <w:pStyle w:val="ConsPlusCell"/>
        <w:jc w:val="both"/>
      </w:pPr>
      <w:r w:rsidRPr="00061AB7">
        <w:t>45 9540     4     Шпильки резьбовыдавливающие длиной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ввинчиваемого резьбового конца, равной 2,0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номинального диаметра резьбы</w:t>
      </w:r>
    </w:p>
    <w:p w:rsidR="00CC4CF9" w:rsidRPr="00061AB7" w:rsidRDefault="00CC4CF9">
      <w:pPr>
        <w:pStyle w:val="ConsPlusCell"/>
        <w:jc w:val="both"/>
      </w:pPr>
      <w:r w:rsidRPr="00061AB7">
        <w:t>45 9550     9     Гайки - шестигранные, прорезные, квадратные,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фланцевые, гайки-барашки</w:t>
      </w:r>
    </w:p>
    <w:p w:rsidR="00CC4CF9" w:rsidRPr="00061AB7" w:rsidRDefault="00CC4CF9">
      <w:pPr>
        <w:pStyle w:val="ConsPlusCell"/>
        <w:jc w:val="both"/>
      </w:pPr>
      <w:r w:rsidRPr="00061AB7">
        <w:t>45 9560     3     Гайки неподвижные, приварные,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самостопорящиеся, колпачковые</w:t>
      </w:r>
    </w:p>
    <w:p w:rsidR="00CC4CF9" w:rsidRPr="00061AB7" w:rsidRDefault="00CC4CF9">
      <w:pPr>
        <w:pStyle w:val="ConsPlusCell"/>
        <w:jc w:val="both"/>
      </w:pPr>
      <w:r w:rsidRPr="00061AB7">
        <w:t>45 9600     3     Винты самонарезающие, шурупы</w:t>
      </w:r>
    </w:p>
    <w:p w:rsidR="00CC4CF9" w:rsidRPr="00061AB7" w:rsidRDefault="00CC4CF9">
      <w:pPr>
        <w:pStyle w:val="ConsPlusCell"/>
        <w:jc w:val="both"/>
      </w:pPr>
      <w:r w:rsidRPr="00061AB7">
        <w:t>45 9610     4     Винты с потайной головкой самонарезающие</w:t>
      </w:r>
    </w:p>
    <w:p w:rsidR="00CC4CF9" w:rsidRPr="00061AB7" w:rsidRDefault="00CC4CF9">
      <w:pPr>
        <w:pStyle w:val="ConsPlusCell"/>
        <w:jc w:val="both"/>
      </w:pPr>
      <w:r w:rsidRPr="00061AB7">
        <w:t>45 9620     9     Винты с полупотайной головкой самонарезающие</w:t>
      </w:r>
    </w:p>
    <w:p w:rsidR="00CC4CF9" w:rsidRPr="00061AB7" w:rsidRDefault="00CC4CF9">
      <w:pPr>
        <w:pStyle w:val="ConsPlusCell"/>
        <w:jc w:val="both"/>
      </w:pPr>
      <w:r w:rsidRPr="00061AB7">
        <w:t>45 9630     3     Винты с полукруглой головкой самонарезающие</w:t>
      </w:r>
    </w:p>
    <w:p w:rsidR="00CC4CF9" w:rsidRPr="00061AB7" w:rsidRDefault="00CC4CF9">
      <w:pPr>
        <w:pStyle w:val="ConsPlusCell"/>
        <w:jc w:val="both"/>
      </w:pPr>
      <w:r w:rsidRPr="00061AB7">
        <w:t>45 9640     8     Винты с плоской головкой самонарезающие</w:t>
      </w:r>
    </w:p>
    <w:p w:rsidR="00CC4CF9" w:rsidRPr="00061AB7" w:rsidRDefault="00CC4CF9">
      <w:pPr>
        <w:pStyle w:val="ConsPlusCell"/>
        <w:jc w:val="both"/>
      </w:pPr>
      <w:r w:rsidRPr="00061AB7">
        <w:t>45 9650     2     Винты с цилиндрической головкой и сферой,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заостренным концом стержня самонарезающие</w:t>
      </w:r>
    </w:p>
    <w:p w:rsidR="00CC4CF9" w:rsidRPr="00061AB7" w:rsidRDefault="00CC4CF9">
      <w:pPr>
        <w:pStyle w:val="ConsPlusCell"/>
        <w:jc w:val="both"/>
      </w:pPr>
      <w:r w:rsidRPr="00061AB7">
        <w:t>45 9660     7     Шурупы с потайной головкой</w:t>
      </w:r>
    </w:p>
    <w:p w:rsidR="00CC4CF9" w:rsidRPr="00061AB7" w:rsidRDefault="00CC4CF9">
      <w:pPr>
        <w:pStyle w:val="ConsPlusCell"/>
        <w:jc w:val="both"/>
      </w:pPr>
      <w:r w:rsidRPr="00061AB7">
        <w:t>45 9670     1     Шурупы с полупотайной головкой</w:t>
      </w:r>
    </w:p>
    <w:p w:rsidR="00CC4CF9" w:rsidRPr="00061AB7" w:rsidRDefault="00CC4CF9">
      <w:pPr>
        <w:pStyle w:val="ConsPlusCell"/>
        <w:jc w:val="both"/>
      </w:pPr>
      <w:r w:rsidRPr="00061AB7">
        <w:t>45 9680     6     Шурупы с полукруглой головкой</w:t>
      </w:r>
    </w:p>
    <w:p w:rsidR="00CC4CF9" w:rsidRPr="00061AB7" w:rsidRDefault="00CC4CF9">
      <w:pPr>
        <w:pStyle w:val="ConsPlusCell"/>
        <w:jc w:val="both"/>
      </w:pPr>
      <w:r w:rsidRPr="00061AB7">
        <w:t>45 9700     3     Заклепки</w:t>
      </w:r>
    </w:p>
    <w:p w:rsidR="00CC4CF9" w:rsidRPr="00061AB7" w:rsidRDefault="00CC4CF9">
      <w:pPr>
        <w:pStyle w:val="ConsPlusCell"/>
        <w:jc w:val="both"/>
      </w:pPr>
      <w:r w:rsidRPr="00061AB7">
        <w:t>45 9710     8     Заклепки с потайной головкой</w:t>
      </w:r>
    </w:p>
    <w:p w:rsidR="00CC4CF9" w:rsidRPr="00061AB7" w:rsidRDefault="00CC4CF9">
      <w:pPr>
        <w:pStyle w:val="ConsPlusCell"/>
        <w:jc w:val="both"/>
      </w:pPr>
      <w:r w:rsidRPr="00061AB7">
        <w:t>45 9720     2     Заклепки с потайной низкой головкой, заклепки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 плоской головкой</w:t>
      </w:r>
    </w:p>
    <w:p w:rsidR="00CC4CF9" w:rsidRPr="00061AB7" w:rsidRDefault="00CC4CF9">
      <w:pPr>
        <w:pStyle w:val="ConsPlusCell"/>
        <w:jc w:val="both"/>
      </w:pPr>
      <w:r w:rsidRPr="00061AB7">
        <w:t>45 9730     7     Заклепки с полукруглой головкой</w:t>
      </w:r>
    </w:p>
    <w:p w:rsidR="00CC4CF9" w:rsidRPr="00061AB7" w:rsidRDefault="00CC4CF9">
      <w:pPr>
        <w:pStyle w:val="ConsPlusCell"/>
        <w:jc w:val="both"/>
      </w:pPr>
      <w:r w:rsidRPr="00061AB7">
        <w:t>45 9740     1     Заклепки с полукруглой низкой головкой</w:t>
      </w:r>
    </w:p>
    <w:p w:rsidR="00CC4CF9" w:rsidRPr="00061AB7" w:rsidRDefault="00CC4CF9">
      <w:pPr>
        <w:pStyle w:val="ConsPlusCell"/>
        <w:jc w:val="both"/>
      </w:pPr>
      <w:r w:rsidRPr="00061AB7">
        <w:t>45 9750     6     Заклепки с грибовидной головкой</w:t>
      </w:r>
    </w:p>
    <w:p w:rsidR="00CC4CF9" w:rsidRPr="00061AB7" w:rsidRDefault="00CC4CF9">
      <w:pPr>
        <w:pStyle w:val="ConsPlusCell"/>
        <w:jc w:val="both"/>
      </w:pPr>
      <w:r w:rsidRPr="00061AB7">
        <w:t>45 9760     0     Заклепки полупустотелые с потайной низкой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головкой, заклепки односторонние с отрывным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стержнем</w:t>
      </w:r>
    </w:p>
    <w:p w:rsidR="00CC4CF9" w:rsidRPr="00061AB7" w:rsidRDefault="00CC4CF9">
      <w:pPr>
        <w:pStyle w:val="ConsPlusCell"/>
        <w:jc w:val="both"/>
      </w:pPr>
      <w:r w:rsidRPr="00061AB7">
        <w:t>45 9770     5     Заклепки полупустотелые с полукруглой низкой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головкой</w:t>
      </w:r>
    </w:p>
    <w:p w:rsidR="00CC4CF9" w:rsidRPr="00061AB7" w:rsidRDefault="00CC4CF9">
      <w:pPr>
        <w:pStyle w:val="ConsPlusCell"/>
        <w:jc w:val="both"/>
      </w:pPr>
      <w:r w:rsidRPr="00061AB7">
        <w:t>45 9790     4     Заклепки разводные</w:t>
      </w:r>
    </w:p>
    <w:p w:rsidR="00CC4CF9" w:rsidRPr="00061AB7" w:rsidRDefault="00CC4CF9">
      <w:pPr>
        <w:pStyle w:val="ConsPlusCell"/>
        <w:jc w:val="both"/>
      </w:pPr>
      <w:r w:rsidRPr="00061AB7">
        <w:t>45 9800     7     Шайбы, заглушки, шпонки, кольца, штифты</w:t>
      </w:r>
    </w:p>
    <w:p w:rsidR="00CC4CF9" w:rsidRPr="00061AB7" w:rsidRDefault="00CC4CF9">
      <w:pPr>
        <w:pStyle w:val="ConsPlusCell"/>
        <w:jc w:val="both"/>
      </w:pPr>
      <w:r w:rsidRPr="00061AB7">
        <w:t>45 9810     1     Шайбы плоские, пружинные, быстросъемные,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стопорные, облицовочные</w:t>
      </w:r>
    </w:p>
    <w:p w:rsidR="00CC4CF9" w:rsidRPr="00061AB7" w:rsidRDefault="00CC4CF9">
      <w:pPr>
        <w:pStyle w:val="ConsPlusCell"/>
        <w:jc w:val="both"/>
      </w:pPr>
      <w:r w:rsidRPr="00061AB7">
        <w:t>45 9820     6     Заглушки сферические, шпонки сегментные,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кольца пружинные класса точности С по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ГОСТ 24643</w:t>
      </w:r>
    </w:p>
    <w:p w:rsidR="00CC4CF9" w:rsidRPr="00061AB7" w:rsidRDefault="00CC4CF9">
      <w:pPr>
        <w:pStyle w:val="ConsPlusCell"/>
        <w:jc w:val="both"/>
      </w:pPr>
      <w:r w:rsidRPr="00061AB7">
        <w:t>45 9830     0     Кольца пружинные класса точности А, В по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ГОСТ 24643</w:t>
      </w:r>
    </w:p>
    <w:p w:rsidR="00CC4CF9" w:rsidRPr="00061AB7" w:rsidRDefault="00CC4CF9">
      <w:pPr>
        <w:pStyle w:val="ConsPlusCell"/>
        <w:jc w:val="both"/>
      </w:pPr>
      <w:r w:rsidRPr="00061AB7">
        <w:t>45 9840     5     Штифты цилиндрические</w:t>
      </w:r>
    </w:p>
    <w:p w:rsidR="00CC4CF9" w:rsidRPr="00061AB7" w:rsidRDefault="00CC4CF9">
      <w:pPr>
        <w:pStyle w:val="ConsPlusCell"/>
        <w:jc w:val="both"/>
      </w:pPr>
      <w:r w:rsidRPr="00061AB7">
        <w:t>45 9850     6     Штифты цилиндрические насечные</w:t>
      </w:r>
    </w:p>
    <w:p w:rsidR="00CC4CF9" w:rsidRPr="00061AB7" w:rsidRDefault="00CC4CF9">
      <w:pPr>
        <w:pStyle w:val="ConsPlusCell"/>
        <w:jc w:val="both"/>
      </w:pPr>
      <w:r w:rsidRPr="00061AB7">
        <w:t>45 9860     4     Пальцы, пальцы с канавкой</w:t>
      </w:r>
    </w:p>
    <w:p w:rsidR="00CC4CF9" w:rsidRPr="00061AB7" w:rsidRDefault="00CC4CF9">
      <w:pPr>
        <w:pStyle w:val="ConsPlusCell"/>
        <w:jc w:val="both"/>
      </w:pPr>
      <w:r w:rsidRPr="00061AB7">
        <w:t>45 9870     9     Шплинты, хомуты</w:t>
      </w:r>
    </w:p>
    <w:p w:rsidR="00CC4CF9" w:rsidRPr="00061AB7" w:rsidRDefault="00CC4CF9">
      <w:pPr>
        <w:pStyle w:val="ConsPlusCell"/>
        <w:jc w:val="both"/>
      </w:pPr>
      <w:r w:rsidRPr="00061AB7">
        <w:t>45 9880     3     Шпонки призматические</w:t>
      </w:r>
    </w:p>
    <w:p w:rsidR="00CC4CF9" w:rsidRPr="00061AB7" w:rsidRDefault="00CC4CF9">
      <w:pPr>
        <w:pStyle w:val="ConsPlusCell"/>
        <w:jc w:val="both"/>
      </w:pPr>
      <w:r w:rsidRPr="00061AB7">
        <w:t>45 9900     0     Соединения трубопроводов, пробки резьбовые,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спецкрепеж</w:t>
      </w:r>
    </w:p>
    <w:p w:rsidR="00CC4CF9" w:rsidRPr="00061AB7" w:rsidRDefault="00CC4CF9">
      <w:pPr>
        <w:pStyle w:val="ConsPlusCell"/>
        <w:jc w:val="both"/>
      </w:pPr>
      <w:r w:rsidRPr="00061AB7">
        <w:t>45 9910     5     Детали соединения трубопроводов с двойной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развальцовкой труб</w:t>
      </w:r>
    </w:p>
    <w:p w:rsidR="00CC4CF9" w:rsidRPr="00061AB7" w:rsidRDefault="00CC4CF9">
      <w:pPr>
        <w:pStyle w:val="ConsPlusCell"/>
        <w:jc w:val="both"/>
      </w:pPr>
      <w:r w:rsidRPr="00061AB7">
        <w:t>45 9920     2     Детали соединения трубопроводов с конусной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муфтой</w:t>
      </w:r>
    </w:p>
    <w:p w:rsidR="00CC4CF9" w:rsidRPr="00061AB7" w:rsidRDefault="00CC4CF9">
      <w:pPr>
        <w:pStyle w:val="ConsPlusCell"/>
        <w:jc w:val="both"/>
      </w:pPr>
      <w:r w:rsidRPr="00061AB7">
        <w:t>45 9930     4     Пробки резьбовые</w:t>
      </w:r>
    </w:p>
    <w:p w:rsidR="00CC4CF9" w:rsidRPr="00061AB7" w:rsidRDefault="00CC4CF9">
      <w:pPr>
        <w:pStyle w:val="ConsPlusCell"/>
        <w:jc w:val="both"/>
      </w:pPr>
      <w:r w:rsidRPr="00061AB7">
        <w:t>45 9950     3     Спецкрепеж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46 0000     5     ПОДШИПНИКИ КАЧЕНИЯ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46 1000     8     Подшипники качения шариковые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46 1100     1     Подшипники приборные</w:t>
      </w:r>
    </w:p>
    <w:p w:rsidR="00CC4CF9" w:rsidRPr="00061AB7" w:rsidRDefault="00CC4CF9">
      <w:pPr>
        <w:pStyle w:val="ConsPlusCell"/>
        <w:jc w:val="both"/>
      </w:pPr>
      <w:r w:rsidRPr="00061AB7">
        <w:t>46 1101     7     Подшипники приборные высокого и сверхвысокого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классов точности *</w:t>
      </w:r>
    </w:p>
    <w:p w:rsidR="00CC4CF9" w:rsidRPr="00061AB7" w:rsidRDefault="00CC4CF9">
      <w:pPr>
        <w:pStyle w:val="ConsPlusCell"/>
        <w:jc w:val="both"/>
      </w:pPr>
      <w:r w:rsidRPr="00061AB7">
        <w:t>46 1110     6     Подшипники приборные со штампованным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сепаратором /</w:t>
      </w:r>
    </w:p>
    <w:p w:rsidR="00CC4CF9" w:rsidRPr="00061AB7" w:rsidRDefault="00CC4CF9">
      <w:pPr>
        <w:pStyle w:val="ConsPlusCell"/>
        <w:jc w:val="both"/>
      </w:pPr>
      <w:r w:rsidRPr="00061AB7">
        <w:t>46 1111     1     - наружным диаметром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1112     7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1120     0     Подшипники приборные с массивным сепаратором /</w:t>
      </w:r>
    </w:p>
    <w:p w:rsidR="00CC4CF9" w:rsidRPr="00061AB7" w:rsidRDefault="00CC4CF9">
      <w:pPr>
        <w:pStyle w:val="ConsPlusCell"/>
        <w:jc w:val="both"/>
      </w:pPr>
      <w:r w:rsidRPr="00061AB7">
        <w:t>46 1121     6     - наружным диаметром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1130     5     Подшипники приборные с упорным бортом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наружном кольце /</w:t>
      </w:r>
    </w:p>
    <w:p w:rsidR="00CC4CF9" w:rsidRPr="00061AB7" w:rsidRDefault="00CC4CF9">
      <w:pPr>
        <w:pStyle w:val="ConsPlusCell"/>
        <w:jc w:val="both"/>
      </w:pPr>
      <w:r w:rsidRPr="00061AB7">
        <w:t>46 1131     0     - наружным диаметром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1140     9     Подшипники приборные с цапфой вместо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внутреннего кольца /</w:t>
      </w:r>
    </w:p>
    <w:p w:rsidR="00CC4CF9" w:rsidRPr="00061AB7" w:rsidRDefault="00CC4CF9">
      <w:pPr>
        <w:pStyle w:val="ConsPlusCell"/>
        <w:jc w:val="both"/>
      </w:pPr>
      <w:r w:rsidRPr="00061AB7">
        <w:t>46 1141     5     - наружным диаметром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1150     4     Подшипники приборные без сепаратора /</w:t>
      </w:r>
    </w:p>
    <w:p w:rsidR="00CC4CF9" w:rsidRPr="00061AB7" w:rsidRDefault="00CC4CF9">
      <w:pPr>
        <w:pStyle w:val="ConsPlusCell"/>
        <w:jc w:val="both"/>
      </w:pPr>
      <w:r w:rsidRPr="00061AB7">
        <w:t>46 1151     2     - наружным диаметром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1152     5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1190     2     Подшипники приборные специальных конструкций /</w:t>
      </w:r>
    </w:p>
    <w:p w:rsidR="00CC4CF9" w:rsidRPr="00061AB7" w:rsidRDefault="00CC4CF9">
      <w:pPr>
        <w:pStyle w:val="ConsPlusCell"/>
        <w:jc w:val="both"/>
      </w:pPr>
      <w:r w:rsidRPr="00061AB7">
        <w:t>46 1191     8     - наружным диаметром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1192     3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1200     5     Подшипники качения шариковые радиальные</w:t>
      </w:r>
    </w:p>
    <w:p w:rsidR="00CC4CF9" w:rsidRPr="00061AB7" w:rsidRDefault="00CC4CF9">
      <w:pPr>
        <w:pStyle w:val="ConsPlusCell"/>
        <w:jc w:val="both"/>
      </w:pPr>
      <w:r w:rsidRPr="00061AB7">
        <w:t>46 1210     5     Подшипники качения шариковые радиальные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однорядные со штампованным сепаратором /</w:t>
      </w:r>
    </w:p>
    <w:p w:rsidR="00CC4CF9" w:rsidRPr="00061AB7" w:rsidRDefault="00CC4CF9">
      <w:pPr>
        <w:pStyle w:val="ConsPlusCell"/>
        <w:jc w:val="both"/>
      </w:pPr>
      <w:r w:rsidRPr="00061AB7">
        <w:t>46 1211     5     - наружным диаметром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1212     0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1213     6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1214     1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1215     7     - наружным диаметром св. 250 до 500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(исключая 500 мм)</w:t>
      </w:r>
    </w:p>
    <w:p w:rsidR="00CC4CF9" w:rsidRPr="00061AB7" w:rsidRDefault="00CC4CF9">
      <w:pPr>
        <w:pStyle w:val="ConsPlusCell"/>
        <w:jc w:val="both"/>
      </w:pPr>
      <w:r w:rsidRPr="00061AB7">
        <w:t>46 1220     4     Подшипники качения шариковые радиальные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однорядные с массивным сепаратором /</w:t>
      </w:r>
    </w:p>
    <w:p w:rsidR="00CC4CF9" w:rsidRPr="00061AB7" w:rsidRDefault="00CC4CF9">
      <w:pPr>
        <w:pStyle w:val="ConsPlusCell"/>
        <w:jc w:val="both"/>
      </w:pPr>
      <w:r w:rsidRPr="00061AB7">
        <w:t>46 1221     9     - наружным диаметром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1222     5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1223     0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1224     6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1225     1     - наружным диаметром св. 250 до 500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(исключая 500 мм)</w:t>
      </w:r>
    </w:p>
    <w:p w:rsidR="00CC4CF9" w:rsidRPr="00061AB7" w:rsidRDefault="00CC4CF9">
      <w:pPr>
        <w:pStyle w:val="ConsPlusCell"/>
        <w:jc w:val="both"/>
      </w:pPr>
      <w:r w:rsidRPr="00061AB7">
        <w:t>46 1226     7     - наружным диаметром от 500 до 1000 мм</w:t>
      </w:r>
    </w:p>
    <w:p w:rsidR="00CC4CF9" w:rsidRPr="00061AB7" w:rsidRDefault="00CC4CF9">
      <w:pPr>
        <w:pStyle w:val="ConsPlusCell"/>
        <w:jc w:val="both"/>
      </w:pPr>
      <w:r w:rsidRPr="00061AB7">
        <w:t>46 1230     9     Подшипники качения шариковые радиальные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однорядные с упорным бортом на наружном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кольце /</w:t>
      </w:r>
    </w:p>
    <w:p w:rsidR="00CC4CF9" w:rsidRPr="00061AB7" w:rsidRDefault="00CC4CF9">
      <w:pPr>
        <w:pStyle w:val="ConsPlusCell"/>
        <w:jc w:val="both"/>
      </w:pPr>
      <w:r w:rsidRPr="00061AB7">
        <w:t>46 1231     4     - наружным диаметром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1232     2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1250     8     Подшипники качения шариковые радиальные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однорядные без сепаратора /</w:t>
      </w:r>
    </w:p>
    <w:p w:rsidR="00CC4CF9" w:rsidRPr="00061AB7" w:rsidRDefault="00CC4CF9">
      <w:pPr>
        <w:pStyle w:val="ConsPlusCell"/>
        <w:jc w:val="both"/>
      </w:pPr>
      <w:r w:rsidRPr="00061AB7">
        <w:t>46 1251     3     - наружным диаметром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1252     9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1253     4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1254     0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1255     5     - наружным диаметром св. 250 до 500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(исключая 500 мм)</w:t>
      </w:r>
    </w:p>
    <w:p w:rsidR="00CC4CF9" w:rsidRPr="00061AB7" w:rsidRDefault="00CC4CF9">
      <w:pPr>
        <w:pStyle w:val="ConsPlusCell"/>
        <w:jc w:val="both"/>
      </w:pPr>
      <w:r w:rsidRPr="00061AB7">
        <w:t>46 1260     2     Подшипники качения шариковые радиальные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железнодорожного подвижного состава /</w:t>
      </w:r>
    </w:p>
    <w:p w:rsidR="00CC4CF9" w:rsidRPr="00061AB7" w:rsidRDefault="00CC4CF9">
      <w:pPr>
        <w:pStyle w:val="ConsPlusCell"/>
        <w:jc w:val="both"/>
      </w:pPr>
      <w:r w:rsidRPr="00061AB7">
        <w:t>46 1263     9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1264     4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1265     3     - наружным диаметром св. 250 до 500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(исключая 500 мм)</w:t>
      </w:r>
    </w:p>
    <w:p w:rsidR="00CC4CF9" w:rsidRPr="00061AB7" w:rsidRDefault="00CC4CF9">
      <w:pPr>
        <w:pStyle w:val="ConsPlusCell"/>
        <w:jc w:val="both"/>
      </w:pPr>
      <w:r w:rsidRPr="00061AB7">
        <w:t>46 1270     7     Подшипники качения шариковые радиальные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однорядные с канавкой на наружном кольце /</w:t>
      </w:r>
    </w:p>
    <w:p w:rsidR="00CC4CF9" w:rsidRPr="00061AB7" w:rsidRDefault="00CC4CF9">
      <w:pPr>
        <w:pStyle w:val="ConsPlusCell"/>
        <w:jc w:val="both"/>
      </w:pPr>
      <w:r w:rsidRPr="00061AB7">
        <w:t>46 1271     2     - наружным диаметром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1272     8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1273     3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1274     9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1280     1     Подшипники качения шариковые радиальные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двухрядные и многорядные /</w:t>
      </w:r>
    </w:p>
    <w:p w:rsidR="00CC4CF9" w:rsidRPr="00061AB7" w:rsidRDefault="00CC4CF9">
      <w:pPr>
        <w:pStyle w:val="ConsPlusCell"/>
        <w:jc w:val="both"/>
      </w:pPr>
      <w:r w:rsidRPr="00061AB7">
        <w:t>46 1281     7     - наружным диаметром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1282     2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1283     8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1284     3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1285     9     - наружным диаметром св. 250 до 500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(исключая 500 мм)</w:t>
      </w:r>
    </w:p>
    <w:p w:rsidR="00CC4CF9" w:rsidRPr="00061AB7" w:rsidRDefault="00CC4CF9">
      <w:pPr>
        <w:pStyle w:val="ConsPlusCell"/>
        <w:jc w:val="both"/>
      </w:pPr>
      <w:r w:rsidRPr="00061AB7">
        <w:t>46 1290     6     Подшипники качения шариковые радиальные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специальных конструкций /</w:t>
      </w:r>
    </w:p>
    <w:p w:rsidR="00CC4CF9" w:rsidRPr="00061AB7" w:rsidRDefault="00CC4CF9">
      <w:pPr>
        <w:pStyle w:val="ConsPlusCell"/>
        <w:jc w:val="both"/>
      </w:pPr>
      <w:r w:rsidRPr="00061AB7">
        <w:t>46 1291     1     - наружным диаметром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1292     7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1293     2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1294     8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1295     3     - наружным диаметром св. 250 до 500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(исключая 500 мм)</w:t>
      </w:r>
    </w:p>
    <w:p w:rsidR="00CC4CF9" w:rsidRPr="00061AB7" w:rsidRDefault="00CC4CF9">
      <w:pPr>
        <w:pStyle w:val="ConsPlusCell"/>
        <w:jc w:val="both"/>
      </w:pPr>
      <w:r w:rsidRPr="00061AB7">
        <w:t>46 1296     9     - наружным диаметром от 500 до 1000 мм</w:t>
      </w:r>
    </w:p>
    <w:p w:rsidR="00CC4CF9" w:rsidRPr="00061AB7" w:rsidRDefault="00CC4CF9">
      <w:pPr>
        <w:pStyle w:val="ConsPlusCell"/>
        <w:jc w:val="both"/>
      </w:pPr>
      <w:r w:rsidRPr="00061AB7">
        <w:t>46 1300     9     Подшипники качения шариковые радиальные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сферические двухрядные</w:t>
      </w:r>
    </w:p>
    <w:p w:rsidR="00CC4CF9" w:rsidRPr="00061AB7" w:rsidRDefault="00CC4CF9">
      <w:pPr>
        <w:pStyle w:val="ConsPlusCell"/>
        <w:jc w:val="both"/>
      </w:pPr>
      <w:r w:rsidRPr="00061AB7">
        <w:t>46 1310     3     Подшипники качения шариковые радиальные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сферические двухрядные с цилиндрическим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отверстием со штампованным сепаратором /</w:t>
      </w:r>
    </w:p>
    <w:p w:rsidR="00CC4CF9" w:rsidRPr="00061AB7" w:rsidRDefault="00CC4CF9">
      <w:pPr>
        <w:pStyle w:val="ConsPlusCell"/>
        <w:jc w:val="both"/>
      </w:pPr>
      <w:r w:rsidRPr="00061AB7">
        <w:t>46 1311     9     - наружным диаметром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1312     4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1313     2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1314     5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1320     8     Подшипники качения шариковые радиальные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сферические двухрядные с цилиндрическим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отверстием с массивным сепаратором /</w:t>
      </w:r>
    </w:p>
    <w:p w:rsidR="00CC4CF9" w:rsidRPr="00061AB7" w:rsidRDefault="00CC4CF9">
      <w:pPr>
        <w:pStyle w:val="ConsPlusCell"/>
        <w:jc w:val="both"/>
      </w:pPr>
      <w:r w:rsidRPr="00061AB7">
        <w:t>46 1321     3     - наружным диаметром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1322     9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1323     4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1324     6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1330     2     Подшипники качения шариковые радиальные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сферические двухрядные с коническим отверстием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 штампованным сепаратором /</w:t>
      </w:r>
    </w:p>
    <w:p w:rsidR="00CC4CF9" w:rsidRPr="00061AB7" w:rsidRDefault="00CC4CF9">
      <w:pPr>
        <w:pStyle w:val="ConsPlusCell"/>
        <w:jc w:val="both"/>
      </w:pPr>
      <w:r w:rsidRPr="00061AB7">
        <w:t>46 1332     3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1333     9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1334     4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1340     7     Подшипники качения шариковые радиальные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сферические двухрядные с коническим отверстием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 массивным сепаратором /</w:t>
      </w:r>
    </w:p>
    <w:p w:rsidR="00CC4CF9" w:rsidRPr="00061AB7" w:rsidRDefault="00CC4CF9">
      <w:pPr>
        <w:pStyle w:val="ConsPlusCell"/>
        <w:jc w:val="both"/>
      </w:pPr>
      <w:r w:rsidRPr="00061AB7">
        <w:t>46 1343     3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1344     9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1370     0     Подшипники качения шариковые радиальные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сферические двухрядные с закрепительной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втулкой со штампованным сепаратором /</w:t>
      </w:r>
    </w:p>
    <w:p w:rsidR="00CC4CF9" w:rsidRPr="00061AB7" w:rsidRDefault="00CC4CF9">
      <w:pPr>
        <w:pStyle w:val="ConsPlusCell"/>
        <w:jc w:val="both"/>
      </w:pPr>
      <w:r w:rsidRPr="00061AB7">
        <w:t>46 1372     1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1373     7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1374     2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1380     5     Подшипники качения шариковые радиальные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сферические двухрядные с закрепительной втулкой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 массивным сепаратором /</w:t>
      </w:r>
    </w:p>
    <w:p w:rsidR="00CC4CF9" w:rsidRPr="00061AB7" w:rsidRDefault="00CC4CF9">
      <w:pPr>
        <w:pStyle w:val="ConsPlusCell"/>
        <w:jc w:val="both"/>
      </w:pPr>
      <w:r w:rsidRPr="00061AB7">
        <w:t>46 1383     1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1384     7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1390     1     Подшипники качения шариковые радиальные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сферические двухрядные специальной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конструкции /</w:t>
      </w:r>
    </w:p>
    <w:p w:rsidR="00CC4CF9" w:rsidRPr="00061AB7" w:rsidRDefault="00CC4CF9">
      <w:pPr>
        <w:pStyle w:val="ConsPlusCell"/>
        <w:jc w:val="both"/>
      </w:pPr>
      <w:r w:rsidRPr="00061AB7">
        <w:t>46 1391     5     - наружным диаметром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1392     0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1393     6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1500     6     Подшипники качения шариковые радиально-упорные</w:t>
      </w:r>
    </w:p>
    <w:p w:rsidR="00CC4CF9" w:rsidRPr="00061AB7" w:rsidRDefault="00CC4CF9">
      <w:pPr>
        <w:pStyle w:val="ConsPlusCell"/>
        <w:jc w:val="both"/>
      </w:pPr>
      <w:r w:rsidRPr="00061AB7">
        <w:t>46 1510     0     Подшипники качения шариковые радиально-упорные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 штампованным сепаратором /</w:t>
      </w:r>
    </w:p>
    <w:p w:rsidR="00CC4CF9" w:rsidRPr="00061AB7" w:rsidRDefault="00CC4CF9">
      <w:pPr>
        <w:pStyle w:val="ConsPlusCell"/>
        <w:jc w:val="both"/>
      </w:pPr>
      <w:r w:rsidRPr="00061AB7">
        <w:t>46 1511     6     - наружным диаметром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1512     1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1513     7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1514     2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1520     5     Подшипники качения шариковые радиально-упорные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 массивным сепаратором /</w:t>
      </w:r>
    </w:p>
    <w:p w:rsidR="00CC4CF9" w:rsidRPr="00061AB7" w:rsidRDefault="00CC4CF9">
      <w:pPr>
        <w:pStyle w:val="ConsPlusCell"/>
        <w:jc w:val="both"/>
      </w:pPr>
      <w:r w:rsidRPr="00061AB7">
        <w:t>46 1521     0     - наружным диаметром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1522     6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1523     1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1524     7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1525     2     - наружным диаметром св. 250 до 500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(исключая 500 мм)</w:t>
      </w:r>
    </w:p>
    <w:p w:rsidR="00CC4CF9" w:rsidRPr="00061AB7" w:rsidRDefault="00CC4CF9">
      <w:pPr>
        <w:pStyle w:val="ConsPlusCell"/>
        <w:jc w:val="both"/>
      </w:pPr>
      <w:r w:rsidRPr="00061AB7">
        <w:t>46 1526     8     - наружным диаметром от 500 до 1000 мм</w:t>
      </w:r>
    </w:p>
    <w:p w:rsidR="00CC4CF9" w:rsidRPr="00061AB7" w:rsidRDefault="00CC4CF9">
      <w:pPr>
        <w:pStyle w:val="ConsPlusCell"/>
        <w:jc w:val="both"/>
      </w:pPr>
      <w:r w:rsidRPr="00061AB7">
        <w:t>46 1527     3     - наружным диаметром св. 1000 мм</w:t>
      </w:r>
    </w:p>
    <w:p w:rsidR="00CC4CF9" w:rsidRPr="00061AB7" w:rsidRDefault="00CC4CF9">
      <w:pPr>
        <w:pStyle w:val="ConsPlusCell"/>
        <w:jc w:val="both"/>
      </w:pPr>
      <w:r w:rsidRPr="00061AB7">
        <w:t>46 1530     4     Подшипники качения шариковые радиально-упорные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 упорным бортом на наружном кольце /</w:t>
      </w:r>
    </w:p>
    <w:p w:rsidR="00CC4CF9" w:rsidRPr="00061AB7" w:rsidRDefault="00CC4CF9">
      <w:pPr>
        <w:pStyle w:val="ConsPlusCell"/>
        <w:jc w:val="both"/>
      </w:pPr>
      <w:r w:rsidRPr="00061AB7">
        <w:t>46 1531     5     - наружным диаметром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1540     4     Подшипники качения шариковые радиально-упорные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 цапфой вместо внутреннего кольца /</w:t>
      </w:r>
    </w:p>
    <w:p w:rsidR="00CC4CF9" w:rsidRPr="00061AB7" w:rsidRDefault="00CC4CF9">
      <w:pPr>
        <w:pStyle w:val="ConsPlusCell"/>
        <w:jc w:val="both"/>
      </w:pPr>
      <w:r w:rsidRPr="00061AB7">
        <w:t>46 1541     8     - наружным диаметром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1544     6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1550     9     Подшипники качения шариковые радиально-упорные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/ без сепаратора и подшипники со штампованными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кольцами</w:t>
      </w:r>
    </w:p>
    <w:p w:rsidR="00CC4CF9" w:rsidRPr="00061AB7" w:rsidRDefault="00CC4CF9">
      <w:pPr>
        <w:pStyle w:val="ConsPlusCell"/>
        <w:jc w:val="both"/>
      </w:pPr>
      <w:r w:rsidRPr="00061AB7">
        <w:t>46 1551     4     - без сепаратора наружным диаметром до 30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1552     1     - без сепаратора наружным диаметром от 30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55 мм</w:t>
      </w:r>
    </w:p>
    <w:p w:rsidR="00CC4CF9" w:rsidRPr="00061AB7" w:rsidRDefault="00CC4CF9">
      <w:pPr>
        <w:pStyle w:val="ConsPlusCell"/>
        <w:jc w:val="both"/>
      </w:pPr>
      <w:r w:rsidRPr="00061AB7">
        <w:t>46 1553     5     - без сепаратора наружным диаметром св. 55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125 мм</w:t>
      </w:r>
    </w:p>
    <w:p w:rsidR="00CC4CF9" w:rsidRPr="00061AB7" w:rsidRDefault="00CC4CF9">
      <w:pPr>
        <w:pStyle w:val="ConsPlusCell"/>
        <w:jc w:val="both"/>
      </w:pPr>
      <w:r w:rsidRPr="00061AB7">
        <w:t>46 1554     0     - без сепаратора наружным диаметром св. 125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250 мм</w:t>
      </w:r>
    </w:p>
    <w:p w:rsidR="00CC4CF9" w:rsidRPr="00061AB7" w:rsidRDefault="00CC4CF9">
      <w:pPr>
        <w:pStyle w:val="ConsPlusCell"/>
        <w:jc w:val="both"/>
      </w:pPr>
      <w:r w:rsidRPr="00061AB7">
        <w:t>46 1555     6     - без сепаратора наружным диаметром св. 250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500 мм (исключая 500 мм)</w:t>
      </w:r>
    </w:p>
    <w:p w:rsidR="00CC4CF9" w:rsidRPr="00061AB7" w:rsidRDefault="00CC4CF9">
      <w:pPr>
        <w:pStyle w:val="ConsPlusCell"/>
        <w:jc w:val="both"/>
      </w:pPr>
      <w:r w:rsidRPr="00061AB7">
        <w:t>46 1558     2     - со штампованными кольцами</w:t>
      </w:r>
    </w:p>
    <w:p w:rsidR="00CC4CF9" w:rsidRPr="00061AB7" w:rsidRDefault="00CC4CF9">
      <w:pPr>
        <w:pStyle w:val="ConsPlusCell"/>
        <w:jc w:val="both"/>
      </w:pPr>
      <w:r w:rsidRPr="00061AB7">
        <w:t>46 1560     3     Подшипники качения шариковые радиально-упорные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железнодорожного подвижного состава /</w:t>
      </w:r>
    </w:p>
    <w:p w:rsidR="00CC4CF9" w:rsidRPr="00061AB7" w:rsidRDefault="00CC4CF9">
      <w:pPr>
        <w:pStyle w:val="ConsPlusCell"/>
        <w:jc w:val="both"/>
      </w:pPr>
      <w:r w:rsidRPr="00061AB7">
        <w:t>46 1564     5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1565     0     - наружным диаметром св. 250 до 500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(исключая 500 мм)</w:t>
      </w:r>
    </w:p>
    <w:p w:rsidR="00CC4CF9" w:rsidRPr="00061AB7" w:rsidRDefault="00CC4CF9">
      <w:pPr>
        <w:pStyle w:val="ConsPlusCell"/>
        <w:jc w:val="both"/>
      </w:pPr>
      <w:r w:rsidRPr="00061AB7">
        <w:t>46 1570     8     Подшипники качения шариковые радиально-упорные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 разъемными кольцами трех-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четырехконтактные /</w:t>
      </w:r>
    </w:p>
    <w:p w:rsidR="00CC4CF9" w:rsidRPr="00061AB7" w:rsidRDefault="00CC4CF9">
      <w:pPr>
        <w:pStyle w:val="ConsPlusCell"/>
        <w:jc w:val="both"/>
      </w:pPr>
      <w:r w:rsidRPr="00061AB7">
        <w:t>46 1571     3     - наружным диаметром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1572     9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1573     4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1574     9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1575     5     - наружным диаметром св. 250 до 500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(исключая 500 мм)</w:t>
      </w:r>
    </w:p>
    <w:p w:rsidR="00CC4CF9" w:rsidRPr="00061AB7" w:rsidRDefault="00CC4CF9">
      <w:pPr>
        <w:pStyle w:val="ConsPlusCell"/>
        <w:jc w:val="both"/>
      </w:pPr>
      <w:r w:rsidRPr="00061AB7">
        <w:t>46 1576     0     - наружным диаметром от 500 до 1000 мм</w:t>
      </w:r>
    </w:p>
    <w:p w:rsidR="00CC4CF9" w:rsidRPr="00061AB7" w:rsidRDefault="00CC4CF9">
      <w:pPr>
        <w:pStyle w:val="ConsPlusCell"/>
        <w:jc w:val="both"/>
      </w:pPr>
      <w:r w:rsidRPr="00061AB7">
        <w:t>46 1580     2     Подшипники качения шариковые радиально-упорные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двухрядные / и специальные (для сошки руля)</w:t>
      </w:r>
    </w:p>
    <w:p w:rsidR="00CC4CF9" w:rsidRPr="00061AB7" w:rsidRDefault="00CC4CF9">
      <w:pPr>
        <w:pStyle w:val="ConsPlusCell"/>
        <w:jc w:val="both"/>
      </w:pPr>
      <w:r w:rsidRPr="00061AB7">
        <w:t>46 1581     8     - наружным диаметром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1582     3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1583     9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1584     4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1585     2     - наружным диаметром св. 250 до 500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(исключая 500 мм)</w:t>
      </w:r>
    </w:p>
    <w:p w:rsidR="00CC4CF9" w:rsidRPr="00061AB7" w:rsidRDefault="00CC4CF9">
      <w:pPr>
        <w:pStyle w:val="ConsPlusCell"/>
        <w:jc w:val="both"/>
      </w:pPr>
      <w:r w:rsidRPr="00061AB7">
        <w:t>46 1586     5     - наружным диаметром от 500 до 1000 мм</w:t>
      </w:r>
    </w:p>
    <w:p w:rsidR="00CC4CF9" w:rsidRPr="00061AB7" w:rsidRDefault="00CC4CF9">
      <w:pPr>
        <w:pStyle w:val="ConsPlusCell"/>
        <w:jc w:val="both"/>
      </w:pPr>
      <w:r w:rsidRPr="00061AB7">
        <w:t>46 1589     1     - специальные (для сошки руля)</w:t>
      </w:r>
    </w:p>
    <w:p w:rsidR="00CC4CF9" w:rsidRPr="00061AB7" w:rsidRDefault="00CC4CF9">
      <w:pPr>
        <w:pStyle w:val="ConsPlusCell"/>
        <w:jc w:val="both"/>
      </w:pPr>
      <w:r w:rsidRPr="00061AB7">
        <w:t>46 1590     7     Подшипники качения шариковые радиально-упорные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специальных конструкций /</w:t>
      </w:r>
    </w:p>
    <w:p w:rsidR="00CC4CF9" w:rsidRPr="00061AB7" w:rsidRDefault="00CC4CF9">
      <w:pPr>
        <w:pStyle w:val="ConsPlusCell"/>
        <w:jc w:val="both"/>
      </w:pPr>
      <w:r w:rsidRPr="00061AB7">
        <w:t>46 1591     2     - наружным диаметром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1592     8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1593     3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1594     9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1595     4     - наружным диаметром св. 250 до 500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(исключая 500 мм)</w:t>
      </w:r>
    </w:p>
    <w:p w:rsidR="00CC4CF9" w:rsidRPr="00061AB7" w:rsidRDefault="00CC4CF9">
      <w:pPr>
        <w:pStyle w:val="ConsPlusCell"/>
        <w:jc w:val="both"/>
      </w:pPr>
      <w:r w:rsidRPr="00061AB7">
        <w:t>46 1596     6     - наружным диаметром от 500 до 1000 мм</w:t>
      </w:r>
    </w:p>
    <w:p w:rsidR="00CC4CF9" w:rsidRPr="00061AB7" w:rsidRDefault="00CC4CF9">
      <w:pPr>
        <w:pStyle w:val="ConsPlusCell"/>
        <w:jc w:val="both"/>
      </w:pPr>
      <w:r w:rsidRPr="00061AB7">
        <w:t>46 1600     0     Подшипники качения шариковые упорные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упорно-радиальные</w:t>
      </w:r>
    </w:p>
    <w:p w:rsidR="00CC4CF9" w:rsidRPr="00061AB7" w:rsidRDefault="00CC4CF9">
      <w:pPr>
        <w:pStyle w:val="ConsPlusCell"/>
        <w:jc w:val="both"/>
      </w:pPr>
      <w:r w:rsidRPr="00061AB7">
        <w:t>46 1601     5     Подшипники качения шариковые упорные *</w:t>
      </w:r>
    </w:p>
    <w:p w:rsidR="00CC4CF9" w:rsidRPr="00061AB7" w:rsidRDefault="00CC4CF9">
      <w:pPr>
        <w:pStyle w:val="ConsPlusCell"/>
        <w:jc w:val="both"/>
      </w:pPr>
      <w:r w:rsidRPr="00061AB7">
        <w:t>46 1610     4     Подшипники качения шариковые упорные одинарные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 штампованным сепаратором /</w:t>
      </w:r>
    </w:p>
    <w:p w:rsidR="00CC4CF9" w:rsidRPr="00061AB7" w:rsidRDefault="00CC4CF9">
      <w:pPr>
        <w:pStyle w:val="ConsPlusCell"/>
        <w:jc w:val="both"/>
      </w:pPr>
      <w:r w:rsidRPr="00061AB7">
        <w:t>46 1611     4     - наружным диаметром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1612     5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1613     0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1614     6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1620     9     Подшипники качения шариковые упорные одинарные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 массивным сепаратором /</w:t>
      </w:r>
    </w:p>
    <w:p w:rsidR="00CC4CF9" w:rsidRPr="00061AB7" w:rsidRDefault="00CC4CF9">
      <w:pPr>
        <w:pStyle w:val="ConsPlusCell"/>
        <w:jc w:val="both"/>
      </w:pPr>
      <w:r w:rsidRPr="00061AB7">
        <w:t>46 1621     4     - наружным диаметром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1622     8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1623     5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1624     0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1625     6     - наружным диаметром св. 250 до 500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(исключая 500 мм)</w:t>
      </w:r>
    </w:p>
    <w:p w:rsidR="00CC4CF9" w:rsidRPr="00061AB7" w:rsidRDefault="00CC4CF9">
      <w:pPr>
        <w:pStyle w:val="ConsPlusCell"/>
        <w:jc w:val="both"/>
      </w:pPr>
      <w:r w:rsidRPr="00061AB7">
        <w:t>46 1626     1     - наружным диаметром от 500 до 1000 мм</w:t>
      </w:r>
    </w:p>
    <w:p w:rsidR="00CC4CF9" w:rsidRPr="00061AB7" w:rsidRDefault="00CC4CF9">
      <w:pPr>
        <w:pStyle w:val="ConsPlusCell"/>
        <w:jc w:val="both"/>
      </w:pPr>
      <w:r w:rsidRPr="00061AB7">
        <w:t>46 1627     7     - наружным диаметром св. 1000 мм</w:t>
      </w:r>
    </w:p>
    <w:p w:rsidR="00CC4CF9" w:rsidRPr="00061AB7" w:rsidRDefault="00CC4CF9">
      <w:pPr>
        <w:pStyle w:val="ConsPlusCell"/>
        <w:jc w:val="both"/>
      </w:pPr>
      <w:r w:rsidRPr="00061AB7">
        <w:t>46 1630     3     Подшипники качения шариковые упорные двойные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 штампованным сепаратором /</w:t>
      </w:r>
    </w:p>
    <w:p w:rsidR="00CC4CF9" w:rsidRPr="00061AB7" w:rsidRDefault="00CC4CF9">
      <w:pPr>
        <w:pStyle w:val="ConsPlusCell"/>
        <w:jc w:val="both"/>
      </w:pPr>
      <w:r w:rsidRPr="00061AB7">
        <w:t>46 1632     4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1633     1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1634     5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1640     8     Подшипники качения шариковые упорные двойные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 массивным сепаратором /</w:t>
      </w:r>
    </w:p>
    <w:p w:rsidR="00CC4CF9" w:rsidRPr="00061AB7" w:rsidRDefault="00CC4CF9">
      <w:pPr>
        <w:pStyle w:val="ConsPlusCell"/>
        <w:jc w:val="both"/>
      </w:pPr>
      <w:r w:rsidRPr="00061AB7">
        <w:t>46 1643     4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1644     5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1647     6     - наружным диаметром св. 1000 мм</w:t>
      </w:r>
    </w:p>
    <w:p w:rsidR="00CC4CF9" w:rsidRPr="00061AB7" w:rsidRDefault="00CC4CF9">
      <w:pPr>
        <w:pStyle w:val="ConsPlusCell"/>
        <w:jc w:val="both"/>
      </w:pPr>
      <w:r w:rsidRPr="00061AB7">
        <w:t>46 1650     2     Подшипники качения шариковые упорные без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сепаратора /</w:t>
      </w:r>
    </w:p>
    <w:p w:rsidR="00CC4CF9" w:rsidRPr="00061AB7" w:rsidRDefault="00CC4CF9">
      <w:pPr>
        <w:pStyle w:val="ConsPlusCell"/>
        <w:jc w:val="both"/>
      </w:pPr>
      <w:r w:rsidRPr="00061AB7">
        <w:t>46 1652     3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1653     9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1654     4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1655     9     - наружным диаметром св. 250 до 500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(исключая 500 мм)</w:t>
      </w:r>
    </w:p>
    <w:p w:rsidR="00CC4CF9" w:rsidRPr="00061AB7" w:rsidRDefault="00CC4CF9">
      <w:pPr>
        <w:pStyle w:val="ConsPlusCell"/>
        <w:jc w:val="both"/>
      </w:pPr>
      <w:r w:rsidRPr="00061AB7">
        <w:t>46 1656     5     - наружным диаметром от 500 до 1000 мм</w:t>
      </w:r>
    </w:p>
    <w:p w:rsidR="00CC4CF9" w:rsidRPr="00061AB7" w:rsidRDefault="00CC4CF9">
      <w:pPr>
        <w:pStyle w:val="ConsPlusCell"/>
        <w:jc w:val="both"/>
      </w:pPr>
      <w:r w:rsidRPr="00061AB7">
        <w:t>46 1657     0     - наружным диаметром св. 1000 мм</w:t>
      </w:r>
    </w:p>
    <w:p w:rsidR="00CC4CF9" w:rsidRPr="00061AB7" w:rsidRDefault="00CC4CF9">
      <w:pPr>
        <w:pStyle w:val="ConsPlusCell"/>
        <w:jc w:val="both"/>
      </w:pPr>
      <w:r w:rsidRPr="00061AB7">
        <w:t>46 1670     1     Подшипники качения шариковые упорно 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радиальные /</w:t>
      </w:r>
    </w:p>
    <w:p w:rsidR="00CC4CF9" w:rsidRPr="00061AB7" w:rsidRDefault="00CC4CF9">
      <w:pPr>
        <w:pStyle w:val="ConsPlusCell"/>
        <w:jc w:val="both"/>
      </w:pPr>
      <w:r w:rsidRPr="00061AB7">
        <w:t>46 1673     8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1674     3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1675     9     - наружным диаметром св. 250 до 500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(исключая 500 мм)</w:t>
      </w:r>
    </w:p>
    <w:p w:rsidR="00CC4CF9" w:rsidRPr="00061AB7" w:rsidRDefault="00CC4CF9">
      <w:pPr>
        <w:pStyle w:val="ConsPlusCell"/>
        <w:jc w:val="both"/>
      </w:pPr>
      <w:r w:rsidRPr="00061AB7">
        <w:t>46 1676     4     - наружным диаметром от 500 до 1000 мм</w:t>
      </w:r>
    </w:p>
    <w:p w:rsidR="00CC4CF9" w:rsidRPr="00061AB7" w:rsidRDefault="00CC4CF9">
      <w:pPr>
        <w:pStyle w:val="ConsPlusCell"/>
        <w:jc w:val="both"/>
      </w:pPr>
      <w:r w:rsidRPr="00061AB7">
        <w:t>46 1677     6     - наружным диаметром св. 1000 мм</w:t>
      </w:r>
    </w:p>
    <w:p w:rsidR="00CC4CF9" w:rsidRPr="00061AB7" w:rsidRDefault="00CC4CF9">
      <w:pPr>
        <w:pStyle w:val="ConsPlusCell"/>
        <w:jc w:val="both"/>
      </w:pPr>
      <w:r w:rsidRPr="00061AB7">
        <w:t>46 1680     6     Подшипники качения шариковые упорно-радиальные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 конусным отверстием /</w:t>
      </w:r>
    </w:p>
    <w:p w:rsidR="00CC4CF9" w:rsidRPr="00061AB7" w:rsidRDefault="00CC4CF9">
      <w:pPr>
        <w:pStyle w:val="ConsPlusCell"/>
        <w:jc w:val="both"/>
      </w:pPr>
      <w:r w:rsidRPr="00061AB7">
        <w:t>46 1683     2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1684     8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1686     9     - наружным диаметром от 500 до 1000 мм</w:t>
      </w:r>
    </w:p>
    <w:p w:rsidR="00CC4CF9" w:rsidRPr="00061AB7" w:rsidRDefault="00CC4CF9">
      <w:pPr>
        <w:pStyle w:val="ConsPlusCell"/>
        <w:jc w:val="both"/>
      </w:pPr>
      <w:r w:rsidRPr="00061AB7">
        <w:t>46 1690     0     Подшипники качения шарико-роликовые упорно-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радиальные и специальные /</w:t>
      </w:r>
    </w:p>
    <w:p w:rsidR="00CC4CF9" w:rsidRPr="00061AB7" w:rsidRDefault="00CC4CF9">
      <w:pPr>
        <w:pStyle w:val="ConsPlusCell"/>
        <w:jc w:val="both"/>
      </w:pPr>
      <w:r w:rsidRPr="00061AB7">
        <w:t>46 1691     6     - наружным диаметром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1692     1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1693     7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1694     2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1695     8     - наружным диаметром св. 250 до 500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(исключая 500 мм)</w:t>
      </w:r>
    </w:p>
    <w:p w:rsidR="00CC4CF9" w:rsidRPr="00061AB7" w:rsidRDefault="00CC4CF9">
      <w:pPr>
        <w:pStyle w:val="ConsPlusCell"/>
        <w:jc w:val="both"/>
      </w:pPr>
      <w:r w:rsidRPr="00061AB7">
        <w:t>46 1696     3     - наружным диаметром от 500 до 1000 мм</w:t>
      </w:r>
    </w:p>
    <w:p w:rsidR="00CC4CF9" w:rsidRPr="00061AB7" w:rsidRDefault="00CC4CF9">
      <w:pPr>
        <w:pStyle w:val="ConsPlusCell"/>
        <w:jc w:val="both"/>
      </w:pPr>
      <w:r w:rsidRPr="00061AB7">
        <w:t>46 1697     9     - наружным диаметром св. 1000 мм</w:t>
      </w:r>
    </w:p>
    <w:p w:rsidR="00CC4CF9" w:rsidRPr="00061AB7" w:rsidRDefault="00CC4CF9">
      <w:pPr>
        <w:pStyle w:val="ConsPlusCell"/>
        <w:jc w:val="both"/>
      </w:pPr>
      <w:r w:rsidRPr="00061AB7">
        <w:t>46 1900     0     Подшипники качения шариковые закрытого типа</w:t>
      </w:r>
    </w:p>
    <w:p w:rsidR="00CC4CF9" w:rsidRPr="00061AB7" w:rsidRDefault="00CC4CF9">
      <w:pPr>
        <w:pStyle w:val="ConsPlusCell"/>
        <w:jc w:val="both"/>
      </w:pPr>
      <w:r w:rsidRPr="00061AB7">
        <w:t>46 1910     5     Подшипники качения шариковые радиальные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однорядные с одной защитной шайбой /</w:t>
      </w:r>
    </w:p>
    <w:p w:rsidR="00CC4CF9" w:rsidRPr="00061AB7" w:rsidRDefault="00CC4CF9">
      <w:pPr>
        <w:pStyle w:val="ConsPlusCell"/>
        <w:jc w:val="both"/>
      </w:pPr>
      <w:r w:rsidRPr="00061AB7">
        <w:t>46 1911     0     - наружным диаметром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1912     6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1913     1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1914     7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1920     0     Подшипники качения шариковые радиальные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однорядные с двумя защитными шайбами /</w:t>
      </w:r>
    </w:p>
    <w:p w:rsidR="00CC4CF9" w:rsidRPr="00061AB7" w:rsidRDefault="00CC4CF9">
      <w:pPr>
        <w:pStyle w:val="ConsPlusCell"/>
        <w:jc w:val="both"/>
      </w:pPr>
      <w:r w:rsidRPr="00061AB7">
        <w:t>46 1921     5     - наружным диаметром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1922     0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1923     6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1924     1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1930     4     Подшипники качения шариковые радиальные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однорядные с односторонним уплотнением /</w:t>
      </w:r>
    </w:p>
    <w:p w:rsidR="00CC4CF9" w:rsidRPr="00061AB7" w:rsidRDefault="00CC4CF9">
      <w:pPr>
        <w:pStyle w:val="ConsPlusCell"/>
        <w:jc w:val="both"/>
      </w:pPr>
      <w:r w:rsidRPr="00061AB7">
        <w:t>46 1931     3     - наружным диаметром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1932     5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1933     0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1934     6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1940     9     Подшипники качения шариковые радиальные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однорядные с двухсторонним уплотнением /</w:t>
      </w:r>
    </w:p>
    <w:p w:rsidR="00CC4CF9" w:rsidRPr="00061AB7" w:rsidRDefault="00CC4CF9">
      <w:pPr>
        <w:pStyle w:val="ConsPlusCell"/>
        <w:jc w:val="both"/>
      </w:pPr>
      <w:r w:rsidRPr="00061AB7">
        <w:t>46 1941     4     - наружным диаметром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1942     7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1943     5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1944     0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1950     3     Подшипники качения шариковые закрытого типа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специальные /</w:t>
      </w:r>
    </w:p>
    <w:p w:rsidR="00CC4CF9" w:rsidRPr="00061AB7" w:rsidRDefault="00CC4CF9">
      <w:pPr>
        <w:pStyle w:val="ConsPlusCell"/>
        <w:jc w:val="both"/>
      </w:pPr>
      <w:r w:rsidRPr="00061AB7">
        <w:t>46 1951     9     - наружным диаметром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1952     4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1953     0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1954     5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1960     8     Подшипники качения шариковые радиально-упорные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закрытого типа /</w:t>
      </w:r>
    </w:p>
    <w:p w:rsidR="00CC4CF9" w:rsidRPr="00061AB7" w:rsidRDefault="00CC4CF9">
      <w:pPr>
        <w:pStyle w:val="ConsPlusCell"/>
        <w:jc w:val="both"/>
      </w:pPr>
      <w:r w:rsidRPr="00061AB7">
        <w:t>46 1962     9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1970     2     Подшипники качения шариковые радиальные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сферические с уплотнением /</w:t>
      </w:r>
    </w:p>
    <w:p w:rsidR="00CC4CF9" w:rsidRPr="00061AB7" w:rsidRDefault="00CC4CF9">
      <w:pPr>
        <w:pStyle w:val="ConsPlusCell"/>
        <w:jc w:val="both"/>
      </w:pPr>
      <w:r w:rsidRPr="00061AB7">
        <w:t>46 1971     8     - наружным диаметром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1972     3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1973     9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1980     7     Подшипники качения шариковые закрытого типа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резиновыми уплотнениями и консистентной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смазкой /</w:t>
      </w:r>
    </w:p>
    <w:p w:rsidR="00CC4CF9" w:rsidRPr="00061AB7" w:rsidRDefault="00CC4CF9">
      <w:pPr>
        <w:pStyle w:val="ConsPlusCell"/>
        <w:jc w:val="both"/>
      </w:pPr>
      <w:r w:rsidRPr="00061AB7">
        <w:t>46 1981     2     - наружным диаметром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1982     8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1983     3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1984     9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1990     1     Подшипники качения шариковые упорные закрытого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типа /</w:t>
      </w:r>
    </w:p>
    <w:p w:rsidR="00CC4CF9" w:rsidRPr="00061AB7" w:rsidRDefault="00CC4CF9">
      <w:pPr>
        <w:pStyle w:val="ConsPlusCell"/>
        <w:jc w:val="both"/>
      </w:pPr>
      <w:r w:rsidRPr="00061AB7">
        <w:t>46 1993     8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1994     3     - наружным диаметром св. 125 до 250 мм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46 2000     0     Подшипники качения роликовые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46 2100     4     Подшипники качения роликовые со сферическими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роликами радиальные (роликоподшипники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сферические)</w:t>
      </w:r>
    </w:p>
    <w:p w:rsidR="00CC4CF9" w:rsidRPr="00061AB7" w:rsidRDefault="00CC4CF9">
      <w:pPr>
        <w:pStyle w:val="ConsPlusCell"/>
        <w:jc w:val="both"/>
      </w:pPr>
      <w:r w:rsidRPr="00061AB7">
        <w:t>46 2110     9     Подшипники качения роликовые со сферическими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роликами радиальные с цилиндрическим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отверстием /</w:t>
      </w:r>
    </w:p>
    <w:p w:rsidR="00CC4CF9" w:rsidRPr="00061AB7" w:rsidRDefault="00CC4CF9">
      <w:pPr>
        <w:pStyle w:val="ConsPlusCell"/>
        <w:jc w:val="both"/>
      </w:pPr>
      <w:r w:rsidRPr="00061AB7">
        <w:t>46 2112     9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2113     5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2114     0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2115     6     - наружным диаметром св. 250 до 500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(исключая 500 мм)</w:t>
      </w:r>
    </w:p>
    <w:p w:rsidR="00CC4CF9" w:rsidRPr="00061AB7" w:rsidRDefault="00CC4CF9">
      <w:pPr>
        <w:pStyle w:val="ConsPlusCell"/>
        <w:jc w:val="both"/>
      </w:pPr>
      <w:r w:rsidRPr="00061AB7">
        <w:t>46 2116     1     - наружным диаметром от 500 до 1000 мм</w:t>
      </w:r>
    </w:p>
    <w:p w:rsidR="00CC4CF9" w:rsidRPr="00061AB7" w:rsidRDefault="00CC4CF9">
      <w:pPr>
        <w:pStyle w:val="ConsPlusCell"/>
        <w:jc w:val="both"/>
      </w:pPr>
      <w:r w:rsidRPr="00061AB7">
        <w:t>46 2117     7     - наружным диаметром св. 1000 мм</w:t>
      </w:r>
    </w:p>
    <w:p w:rsidR="00CC4CF9" w:rsidRPr="00061AB7" w:rsidRDefault="00CC4CF9">
      <w:pPr>
        <w:pStyle w:val="ConsPlusCell"/>
        <w:jc w:val="both"/>
      </w:pPr>
      <w:r w:rsidRPr="00061AB7">
        <w:t>46 2130     8     Подшипники качения роликовые со сферическими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роликами радиальные с коническим отверстием /</w:t>
      </w:r>
    </w:p>
    <w:p w:rsidR="00CC4CF9" w:rsidRPr="00061AB7" w:rsidRDefault="00CC4CF9">
      <w:pPr>
        <w:pStyle w:val="ConsPlusCell"/>
        <w:jc w:val="both"/>
      </w:pPr>
      <w:r w:rsidRPr="00061AB7">
        <w:t>46 2133     4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2134     6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2135     5     - наружным диаметром св. 250 до 500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(исключая 500 мм)</w:t>
      </w:r>
    </w:p>
    <w:p w:rsidR="00CC4CF9" w:rsidRPr="00061AB7" w:rsidRDefault="00CC4CF9">
      <w:pPr>
        <w:pStyle w:val="ConsPlusCell"/>
        <w:jc w:val="both"/>
      </w:pPr>
      <w:r w:rsidRPr="00061AB7">
        <w:t>46 2136     0     - наружным диаметром от 500 до 1000 мм</w:t>
      </w:r>
    </w:p>
    <w:p w:rsidR="00CC4CF9" w:rsidRPr="00061AB7" w:rsidRDefault="00CC4CF9">
      <w:pPr>
        <w:pStyle w:val="ConsPlusCell"/>
        <w:jc w:val="both"/>
      </w:pPr>
      <w:r w:rsidRPr="00061AB7">
        <w:t>46 2140     2     Подшипники качения роликовые со сферическими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роликами радиальные с закрепительными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втулками /</w:t>
      </w:r>
    </w:p>
    <w:p w:rsidR="00CC4CF9" w:rsidRPr="00061AB7" w:rsidRDefault="00CC4CF9">
      <w:pPr>
        <w:pStyle w:val="ConsPlusCell"/>
        <w:jc w:val="both"/>
      </w:pPr>
      <w:r w:rsidRPr="00061AB7">
        <w:t>46 2143     9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2144     4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2145     0     - наружным диаметром св. 250 до 500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(исключая 500 мм)</w:t>
      </w:r>
    </w:p>
    <w:p w:rsidR="00CC4CF9" w:rsidRPr="00061AB7" w:rsidRDefault="00CC4CF9">
      <w:pPr>
        <w:pStyle w:val="ConsPlusCell"/>
        <w:jc w:val="both"/>
      </w:pPr>
      <w:r w:rsidRPr="00061AB7">
        <w:t>46 2146     5     - наружным диаметром от 500 до 1000 мм</w:t>
      </w:r>
    </w:p>
    <w:p w:rsidR="00CC4CF9" w:rsidRPr="00061AB7" w:rsidRDefault="00CC4CF9">
      <w:pPr>
        <w:pStyle w:val="ConsPlusCell"/>
        <w:jc w:val="both"/>
      </w:pPr>
      <w:r w:rsidRPr="00061AB7">
        <w:t>46 2150     7     Подшипники качения роликовые со сферическими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роликами радиальные закрытого типа /</w:t>
      </w:r>
    </w:p>
    <w:p w:rsidR="00CC4CF9" w:rsidRPr="00061AB7" w:rsidRDefault="00CC4CF9">
      <w:pPr>
        <w:pStyle w:val="ConsPlusCell"/>
        <w:jc w:val="both"/>
      </w:pPr>
      <w:r w:rsidRPr="00061AB7">
        <w:t>46 2151     2     - наружным диаметром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2152     8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2153     3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2154     9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2160     1     Подшипники качения роликовые со сферическими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роликами радиальные для железнодорожного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подвижного состава /</w:t>
      </w:r>
    </w:p>
    <w:p w:rsidR="00CC4CF9" w:rsidRPr="00061AB7" w:rsidRDefault="00CC4CF9">
      <w:pPr>
        <w:pStyle w:val="ConsPlusCell"/>
        <w:jc w:val="both"/>
      </w:pPr>
      <w:r w:rsidRPr="00061AB7">
        <w:t>46 2163     8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2164     3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2165     9     - наружным диаметром св. 250 до 500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(исключая 500 мм)</w:t>
      </w:r>
    </w:p>
    <w:p w:rsidR="00CC4CF9" w:rsidRPr="00061AB7" w:rsidRDefault="00CC4CF9">
      <w:pPr>
        <w:pStyle w:val="ConsPlusCell"/>
        <w:jc w:val="both"/>
      </w:pPr>
      <w:r w:rsidRPr="00061AB7">
        <w:t>46 2170     6     Подшипники качения роликовые со сферическими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роликами радиальные специальных конструкций /</w:t>
      </w:r>
    </w:p>
    <w:p w:rsidR="00CC4CF9" w:rsidRPr="00061AB7" w:rsidRDefault="00CC4CF9">
      <w:pPr>
        <w:pStyle w:val="ConsPlusCell"/>
        <w:jc w:val="both"/>
      </w:pPr>
      <w:r w:rsidRPr="00061AB7">
        <w:t>46 2171     1     - наружным диаметром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2172     7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2173     2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2174     8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2175     3     - наружным диаметром св. 250 до 500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(исключая 500 мм)</w:t>
      </w:r>
    </w:p>
    <w:p w:rsidR="00CC4CF9" w:rsidRPr="00061AB7" w:rsidRDefault="00CC4CF9">
      <w:pPr>
        <w:pStyle w:val="ConsPlusCell"/>
        <w:jc w:val="both"/>
      </w:pPr>
      <w:r w:rsidRPr="00061AB7">
        <w:t>46 2200     8     Подшипники качения роликовые с короткими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цилиндрическими роликами радиальные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(роликоподшипники радиальные с короткими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цилиндрическими роликами)</w:t>
      </w:r>
    </w:p>
    <w:p w:rsidR="00CC4CF9" w:rsidRPr="00061AB7" w:rsidRDefault="00CC4CF9">
      <w:pPr>
        <w:pStyle w:val="ConsPlusCell"/>
        <w:jc w:val="both"/>
      </w:pPr>
      <w:r w:rsidRPr="00061AB7">
        <w:t>46 2210     2     Подшипники качения роликовые с короткими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цилиндрическими роликами радиальные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двухбортовым наружным кольцом и штампованным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сепаратором /</w:t>
      </w:r>
    </w:p>
    <w:p w:rsidR="00CC4CF9" w:rsidRPr="00061AB7" w:rsidRDefault="00CC4CF9">
      <w:pPr>
        <w:pStyle w:val="ConsPlusCell"/>
        <w:jc w:val="both"/>
      </w:pPr>
      <w:r w:rsidRPr="00061AB7">
        <w:t>46 2212     3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2213     9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2214     4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2215     6     - наружным диаметром св. 250 до 500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(исключая 500 мм)</w:t>
      </w:r>
    </w:p>
    <w:p w:rsidR="00CC4CF9" w:rsidRPr="00061AB7" w:rsidRDefault="00CC4CF9">
      <w:pPr>
        <w:pStyle w:val="ConsPlusCell"/>
        <w:jc w:val="both"/>
      </w:pPr>
      <w:r w:rsidRPr="00061AB7">
        <w:t>46 2220     7     Подшипники качения роликовые с короткими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цилиндрическими роликами и радиальные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двухбортовым наружным кольцом и массивным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сепаратором /</w:t>
      </w:r>
    </w:p>
    <w:p w:rsidR="00CC4CF9" w:rsidRPr="00061AB7" w:rsidRDefault="00CC4CF9">
      <w:pPr>
        <w:pStyle w:val="ConsPlusCell"/>
        <w:jc w:val="both"/>
      </w:pPr>
      <w:r w:rsidRPr="00061AB7">
        <w:t>46 2221     2     - наружным диаметром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2222     8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2223     3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2224     9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2225     4     - наружным диаметром св. 250 до 500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(исключая 500 мм)</w:t>
      </w:r>
    </w:p>
    <w:p w:rsidR="00CC4CF9" w:rsidRPr="00061AB7" w:rsidRDefault="00CC4CF9">
      <w:pPr>
        <w:pStyle w:val="ConsPlusCell"/>
        <w:jc w:val="both"/>
      </w:pPr>
      <w:r w:rsidRPr="00061AB7">
        <w:t>46 2226     0     - наружным диаметром от 500 до 1000 мм</w:t>
      </w:r>
    </w:p>
    <w:p w:rsidR="00CC4CF9" w:rsidRPr="00061AB7" w:rsidRDefault="00CC4CF9">
      <w:pPr>
        <w:pStyle w:val="ConsPlusCell"/>
        <w:jc w:val="both"/>
      </w:pPr>
      <w:r w:rsidRPr="00061AB7">
        <w:t>46 2227     5     - наружным диаметром св. 1000 мм</w:t>
      </w:r>
    </w:p>
    <w:p w:rsidR="00CC4CF9" w:rsidRPr="00061AB7" w:rsidRDefault="00CC4CF9">
      <w:pPr>
        <w:pStyle w:val="ConsPlusCell"/>
        <w:jc w:val="both"/>
      </w:pPr>
      <w:r w:rsidRPr="00061AB7">
        <w:t>46 2230     1     Подшипники качения роликовые с короткими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цилиндрическими роликами радиальные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безбортовым наружным кольцом и штампованным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сепаратором /</w:t>
      </w:r>
    </w:p>
    <w:p w:rsidR="00CC4CF9" w:rsidRPr="00061AB7" w:rsidRDefault="00CC4CF9">
      <w:pPr>
        <w:pStyle w:val="ConsPlusCell"/>
        <w:jc w:val="both"/>
      </w:pPr>
      <w:r w:rsidRPr="00061AB7">
        <w:t>46 2232     2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2233     8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2234     3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2235     9     - наружным диаметром св. 250 до 500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(исключая 500 мм)</w:t>
      </w:r>
    </w:p>
    <w:p w:rsidR="00CC4CF9" w:rsidRPr="00061AB7" w:rsidRDefault="00CC4CF9">
      <w:pPr>
        <w:pStyle w:val="ConsPlusCell"/>
        <w:jc w:val="both"/>
      </w:pPr>
      <w:r w:rsidRPr="00061AB7">
        <w:t>46 2240     6     Подшипники качения роликовые с короткими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цилиндрическими роликами радиальные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безбортовым наружным кольцом и массивным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сепаратором /</w:t>
      </w:r>
    </w:p>
    <w:p w:rsidR="00CC4CF9" w:rsidRPr="00061AB7" w:rsidRDefault="00CC4CF9">
      <w:pPr>
        <w:pStyle w:val="ConsPlusCell"/>
        <w:jc w:val="both"/>
      </w:pPr>
      <w:r w:rsidRPr="00061AB7">
        <w:t>46 2242     7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2243     2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2244     8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2245     3     - наружным диаметром св. 250 до 500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(исключая 500 мм)</w:t>
      </w:r>
    </w:p>
    <w:p w:rsidR="00CC4CF9" w:rsidRPr="00061AB7" w:rsidRDefault="00CC4CF9">
      <w:pPr>
        <w:pStyle w:val="ConsPlusCell"/>
        <w:jc w:val="both"/>
      </w:pPr>
      <w:r w:rsidRPr="00061AB7">
        <w:t>46 2246     9     - наружным диаметром от 500 до 1000 мм</w:t>
      </w:r>
    </w:p>
    <w:p w:rsidR="00CC4CF9" w:rsidRPr="00061AB7" w:rsidRDefault="00CC4CF9">
      <w:pPr>
        <w:pStyle w:val="ConsPlusCell"/>
        <w:jc w:val="both"/>
      </w:pPr>
      <w:r w:rsidRPr="00061AB7">
        <w:t>46 2247     4     - наружным диаметром св. 1000 мм</w:t>
      </w:r>
    </w:p>
    <w:p w:rsidR="00CC4CF9" w:rsidRPr="00061AB7" w:rsidRDefault="00CC4CF9">
      <w:pPr>
        <w:pStyle w:val="ConsPlusCell"/>
        <w:jc w:val="both"/>
      </w:pPr>
      <w:r w:rsidRPr="00061AB7">
        <w:t>46 2250     0     Подшипники качения роликовые с короткими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цилиндрическими роликами радиальные без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сепаратора /</w:t>
      </w:r>
    </w:p>
    <w:p w:rsidR="00CC4CF9" w:rsidRPr="00061AB7" w:rsidRDefault="00CC4CF9">
      <w:pPr>
        <w:pStyle w:val="ConsPlusCell"/>
        <w:jc w:val="both"/>
      </w:pPr>
      <w:r w:rsidRPr="00061AB7">
        <w:t>46 2251     6     - наружным диаметром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2252     1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2253     7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2254     2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2255     8     - наружным диаметром св. 250 до 500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(исключая 500 мм)</w:t>
      </w:r>
    </w:p>
    <w:p w:rsidR="00CC4CF9" w:rsidRPr="00061AB7" w:rsidRDefault="00CC4CF9">
      <w:pPr>
        <w:pStyle w:val="ConsPlusCell"/>
        <w:jc w:val="both"/>
      </w:pPr>
      <w:r w:rsidRPr="00061AB7">
        <w:t>46 2260     5     Подшипники качения роликовые с короткими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цилиндрическими роликами для железнодорожного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подвижного состава /</w:t>
      </w:r>
    </w:p>
    <w:p w:rsidR="00CC4CF9" w:rsidRPr="00061AB7" w:rsidRDefault="00CC4CF9">
      <w:pPr>
        <w:pStyle w:val="ConsPlusCell"/>
        <w:jc w:val="both"/>
      </w:pPr>
      <w:r w:rsidRPr="00061AB7">
        <w:t>46 2263     1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2264     7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2265     2     - наружным диаметром св. 250 до 500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(исключая 500 мм)</w:t>
      </w:r>
    </w:p>
    <w:p w:rsidR="00CC4CF9" w:rsidRPr="00061AB7" w:rsidRDefault="00CC4CF9">
      <w:pPr>
        <w:pStyle w:val="ConsPlusCell"/>
        <w:jc w:val="both"/>
      </w:pPr>
      <w:r w:rsidRPr="00061AB7">
        <w:t>46 2266     8     - наружным диаметром от 500 до 1000 мм</w:t>
      </w:r>
    </w:p>
    <w:p w:rsidR="00CC4CF9" w:rsidRPr="00061AB7" w:rsidRDefault="00CC4CF9">
      <w:pPr>
        <w:pStyle w:val="ConsPlusCell"/>
        <w:jc w:val="both"/>
      </w:pPr>
      <w:r w:rsidRPr="00061AB7">
        <w:t>46 2270     8     Подшипники качения роликовые с короткими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цилиндрическими роликами радиальные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двухрядные /</w:t>
      </w:r>
    </w:p>
    <w:p w:rsidR="00CC4CF9" w:rsidRPr="00061AB7" w:rsidRDefault="00CC4CF9">
      <w:pPr>
        <w:pStyle w:val="ConsPlusCell"/>
        <w:jc w:val="both"/>
      </w:pPr>
      <w:r w:rsidRPr="00061AB7">
        <w:t>46 2272     0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2273     6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2274     1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2275     7     - наружным диаметром св. 250 до 500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(исключая 500 мм)</w:t>
      </w:r>
    </w:p>
    <w:p w:rsidR="00CC4CF9" w:rsidRPr="00061AB7" w:rsidRDefault="00CC4CF9">
      <w:pPr>
        <w:pStyle w:val="ConsPlusCell"/>
        <w:jc w:val="both"/>
      </w:pPr>
      <w:r w:rsidRPr="00061AB7">
        <w:t>46 2276     2     - с наружным диаметром от 500 до 1000 мм</w:t>
      </w:r>
    </w:p>
    <w:p w:rsidR="00CC4CF9" w:rsidRPr="00061AB7" w:rsidRDefault="00CC4CF9">
      <w:pPr>
        <w:pStyle w:val="ConsPlusCell"/>
        <w:jc w:val="both"/>
      </w:pPr>
      <w:r w:rsidRPr="00061AB7">
        <w:t>46 2280     4     Подшипники качения роликовые с короткими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цилиндрическими роликами радиальные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многорядные /</w:t>
      </w:r>
    </w:p>
    <w:p w:rsidR="00CC4CF9" w:rsidRPr="00061AB7" w:rsidRDefault="00CC4CF9">
      <w:pPr>
        <w:pStyle w:val="ConsPlusCell"/>
        <w:jc w:val="both"/>
      </w:pPr>
      <w:r w:rsidRPr="00061AB7">
        <w:t>46 2282     5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2283     0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2284     6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2285     1     - наружным диаметром св. 250 до 500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(исключая 500 мм)</w:t>
      </w:r>
    </w:p>
    <w:p w:rsidR="00CC4CF9" w:rsidRPr="00061AB7" w:rsidRDefault="00CC4CF9">
      <w:pPr>
        <w:pStyle w:val="ConsPlusCell"/>
        <w:jc w:val="both"/>
      </w:pPr>
      <w:r w:rsidRPr="00061AB7">
        <w:t>46 2286     7     - наружным диаметром от 500 до 1000 мм</w:t>
      </w:r>
    </w:p>
    <w:p w:rsidR="00CC4CF9" w:rsidRPr="00061AB7" w:rsidRDefault="00CC4CF9">
      <w:pPr>
        <w:pStyle w:val="ConsPlusCell"/>
        <w:jc w:val="both"/>
      </w:pPr>
      <w:r w:rsidRPr="00061AB7">
        <w:t>46 2290     9     Подшипники качения роликовые с короткими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цилиндрическими роликами радиальные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специальных конструкций и подшипники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текстильных машин</w:t>
      </w:r>
    </w:p>
    <w:p w:rsidR="00CC4CF9" w:rsidRPr="00061AB7" w:rsidRDefault="00CC4CF9">
      <w:pPr>
        <w:pStyle w:val="ConsPlusCell"/>
        <w:jc w:val="both"/>
      </w:pPr>
      <w:r w:rsidRPr="00061AB7">
        <w:t>46 2291     4     - наружным диаметром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2292     5     - специальных конструкций наружным диаметром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 30 до 55 мм</w:t>
      </w:r>
    </w:p>
    <w:p w:rsidR="00CC4CF9" w:rsidRPr="00061AB7" w:rsidRDefault="00CC4CF9">
      <w:pPr>
        <w:pStyle w:val="ConsPlusCell"/>
        <w:jc w:val="both"/>
      </w:pPr>
      <w:r w:rsidRPr="00061AB7">
        <w:t>46 2293     5     - специальных конструкций наружным диаметром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св. 55 до 125 мм</w:t>
      </w:r>
    </w:p>
    <w:p w:rsidR="00CC4CF9" w:rsidRPr="00061AB7" w:rsidRDefault="00CC4CF9">
      <w:pPr>
        <w:pStyle w:val="ConsPlusCell"/>
        <w:jc w:val="both"/>
      </w:pPr>
      <w:r w:rsidRPr="00061AB7">
        <w:t>46 2294     0     - специальных конструкций наружным диаметром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св. 125 до 250 мм</w:t>
      </w:r>
    </w:p>
    <w:p w:rsidR="00CC4CF9" w:rsidRPr="00061AB7" w:rsidRDefault="00CC4CF9">
      <w:pPr>
        <w:pStyle w:val="ConsPlusCell"/>
        <w:jc w:val="both"/>
      </w:pPr>
      <w:r w:rsidRPr="00061AB7">
        <w:t>46 2295     6     - специальных конструкций наружным диаметром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св. 250 до 500 мм (исключая 500 мм)</w:t>
      </w:r>
    </w:p>
    <w:p w:rsidR="00CC4CF9" w:rsidRPr="00061AB7" w:rsidRDefault="00CC4CF9">
      <w:pPr>
        <w:pStyle w:val="ConsPlusCell"/>
        <w:jc w:val="both"/>
      </w:pPr>
      <w:r w:rsidRPr="00061AB7">
        <w:t>46 2299     8     - для текстильных машин (веретенные)</w:t>
      </w:r>
    </w:p>
    <w:p w:rsidR="00CC4CF9" w:rsidRPr="00061AB7" w:rsidRDefault="00CC4CF9">
      <w:pPr>
        <w:pStyle w:val="ConsPlusCell"/>
        <w:jc w:val="both"/>
      </w:pPr>
      <w:r w:rsidRPr="00061AB7">
        <w:t>46 2400     5     Подшипники качения роликовые с коническими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роликами (роликоподшипники конические)</w:t>
      </w:r>
    </w:p>
    <w:p w:rsidR="00CC4CF9" w:rsidRPr="00061AB7" w:rsidRDefault="00CC4CF9">
      <w:pPr>
        <w:pStyle w:val="ConsPlusCell"/>
        <w:jc w:val="both"/>
      </w:pPr>
      <w:r w:rsidRPr="00061AB7">
        <w:t>46 2410     0     Подшипники качения роликовые с коническими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роликами однорядные со штампованным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сепаратором /</w:t>
      </w:r>
    </w:p>
    <w:p w:rsidR="00CC4CF9" w:rsidRPr="00061AB7" w:rsidRDefault="00CC4CF9">
      <w:pPr>
        <w:pStyle w:val="ConsPlusCell"/>
        <w:jc w:val="both"/>
      </w:pPr>
      <w:r w:rsidRPr="00061AB7">
        <w:t>46 2412     0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2413     6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2414     1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2415     7     - наружным диаметром св. 250 до 500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(исключая 500 мм)</w:t>
      </w:r>
    </w:p>
    <w:p w:rsidR="00CC4CF9" w:rsidRPr="00061AB7" w:rsidRDefault="00CC4CF9">
      <w:pPr>
        <w:pStyle w:val="ConsPlusCell"/>
        <w:jc w:val="both"/>
      </w:pPr>
      <w:r w:rsidRPr="00061AB7">
        <w:t>46 2416     2     - наружным диаметром от 500 до 1000 мм</w:t>
      </w:r>
    </w:p>
    <w:p w:rsidR="00CC4CF9" w:rsidRPr="00061AB7" w:rsidRDefault="00CC4CF9">
      <w:pPr>
        <w:pStyle w:val="ConsPlusCell"/>
        <w:jc w:val="both"/>
      </w:pPr>
      <w:r w:rsidRPr="00061AB7">
        <w:t>46 2420     4     Подшипники качения роликовые с коническими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роликами однорядные с массивным сепаратором /</w:t>
      </w:r>
    </w:p>
    <w:p w:rsidR="00CC4CF9" w:rsidRPr="00061AB7" w:rsidRDefault="00CC4CF9">
      <w:pPr>
        <w:pStyle w:val="ConsPlusCell"/>
        <w:jc w:val="both"/>
      </w:pPr>
      <w:r w:rsidRPr="00061AB7">
        <w:t>46 2423     0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2424     6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2425     1     - наружным диаметром св. 250 до 500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(исключая 500 мм)</w:t>
      </w:r>
    </w:p>
    <w:p w:rsidR="00CC4CF9" w:rsidRPr="00061AB7" w:rsidRDefault="00CC4CF9">
      <w:pPr>
        <w:pStyle w:val="ConsPlusCell"/>
        <w:jc w:val="both"/>
      </w:pPr>
      <w:r w:rsidRPr="00061AB7">
        <w:t>46 2426     7     - наружным диаметром от 500 до 1000 мм</w:t>
      </w:r>
    </w:p>
    <w:p w:rsidR="00CC4CF9" w:rsidRPr="00061AB7" w:rsidRDefault="00CC4CF9">
      <w:pPr>
        <w:pStyle w:val="ConsPlusCell"/>
        <w:jc w:val="both"/>
      </w:pPr>
      <w:r w:rsidRPr="00061AB7">
        <w:t>46 2427     2     - наружным диаметром св. 1000 мм</w:t>
      </w:r>
    </w:p>
    <w:p w:rsidR="00CC4CF9" w:rsidRPr="00061AB7" w:rsidRDefault="00CC4CF9">
      <w:pPr>
        <w:pStyle w:val="ConsPlusCell"/>
        <w:jc w:val="both"/>
      </w:pPr>
      <w:r w:rsidRPr="00061AB7">
        <w:t>46 2430     9     Подшипники качения роликовые с коническими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роликами однорядные с упорным бортом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наружном кольце /</w:t>
      </w:r>
    </w:p>
    <w:p w:rsidR="00CC4CF9" w:rsidRPr="00061AB7" w:rsidRDefault="00CC4CF9">
      <w:pPr>
        <w:pStyle w:val="ConsPlusCell"/>
        <w:jc w:val="both"/>
      </w:pPr>
      <w:r w:rsidRPr="00061AB7">
        <w:t>46 2432     8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2433     5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2434     0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2435     6     - наружным диаметром св. 250 до 500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(исключая 500 мм)</w:t>
      </w:r>
    </w:p>
    <w:p w:rsidR="00CC4CF9" w:rsidRPr="00061AB7" w:rsidRDefault="00CC4CF9">
      <w:pPr>
        <w:pStyle w:val="ConsPlusCell"/>
        <w:jc w:val="both"/>
      </w:pPr>
      <w:r w:rsidRPr="00061AB7">
        <w:t>46 2436     1     - наружным диаметром от 500 до 1000 мм</w:t>
      </w:r>
    </w:p>
    <w:p w:rsidR="00CC4CF9" w:rsidRPr="00061AB7" w:rsidRDefault="00CC4CF9">
      <w:pPr>
        <w:pStyle w:val="ConsPlusCell"/>
        <w:jc w:val="both"/>
      </w:pPr>
      <w:r w:rsidRPr="00061AB7">
        <w:t>46 2437     7     - наружным диаметром св. 1000 мм</w:t>
      </w:r>
    </w:p>
    <w:p w:rsidR="00CC4CF9" w:rsidRPr="00061AB7" w:rsidRDefault="00CC4CF9">
      <w:pPr>
        <w:pStyle w:val="ConsPlusCell"/>
        <w:jc w:val="both"/>
      </w:pPr>
      <w:r w:rsidRPr="00061AB7">
        <w:t>46 2440     3     Подшипники качения роликовые с коническими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роликами однорядные с большим углом контакта /</w:t>
      </w:r>
    </w:p>
    <w:p w:rsidR="00CC4CF9" w:rsidRPr="00061AB7" w:rsidRDefault="00CC4CF9">
      <w:pPr>
        <w:pStyle w:val="ConsPlusCell"/>
        <w:jc w:val="both"/>
      </w:pPr>
      <w:r w:rsidRPr="00061AB7">
        <w:t>46 2443     1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2444     5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2445     0     - наружным диаметром св. 250 до 500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(исключая 500 мм)</w:t>
      </w:r>
    </w:p>
    <w:p w:rsidR="00CC4CF9" w:rsidRPr="00061AB7" w:rsidRDefault="00CC4CF9">
      <w:pPr>
        <w:pStyle w:val="ConsPlusCell"/>
        <w:jc w:val="both"/>
      </w:pPr>
      <w:r w:rsidRPr="00061AB7">
        <w:t>46 2446     6     - наружным диаметром от 500 до 1000 мм</w:t>
      </w:r>
    </w:p>
    <w:p w:rsidR="00CC4CF9" w:rsidRPr="00061AB7" w:rsidRDefault="00CC4CF9">
      <w:pPr>
        <w:pStyle w:val="ConsPlusCell"/>
        <w:jc w:val="both"/>
      </w:pPr>
      <w:r w:rsidRPr="00061AB7">
        <w:t>46 2450     8     Подшипники качения роликовые с коническими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роликами двухрядные /</w:t>
      </w:r>
    </w:p>
    <w:p w:rsidR="00CC4CF9" w:rsidRPr="00061AB7" w:rsidRDefault="00CC4CF9">
      <w:pPr>
        <w:pStyle w:val="ConsPlusCell"/>
        <w:jc w:val="both"/>
      </w:pPr>
      <w:r w:rsidRPr="00061AB7">
        <w:t>46 2452     9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2453     4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2454     5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2455     5     - наружным диаметром св. 250 до 500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(исключая 500 мм)</w:t>
      </w:r>
    </w:p>
    <w:p w:rsidR="00CC4CF9" w:rsidRPr="00061AB7" w:rsidRDefault="00CC4CF9">
      <w:pPr>
        <w:pStyle w:val="ConsPlusCell"/>
        <w:jc w:val="both"/>
      </w:pPr>
      <w:r w:rsidRPr="00061AB7">
        <w:t>46 2456     0     - наружным диаметром от 500 до 1000 мм</w:t>
      </w:r>
    </w:p>
    <w:p w:rsidR="00CC4CF9" w:rsidRPr="00061AB7" w:rsidRDefault="00CC4CF9">
      <w:pPr>
        <w:pStyle w:val="ConsPlusCell"/>
        <w:jc w:val="both"/>
      </w:pPr>
      <w:r w:rsidRPr="00061AB7">
        <w:t>46 2457     6     - наружным диаметром св. 1000 мм</w:t>
      </w:r>
    </w:p>
    <w:p w:rsidR="00CC4CF9" w:rsidRPr="00061AB7" w:rsidRDefault="00CC4CF9">
      <w:pPr>
        <w:pStyle w:val="ConsPlusCell"/>
        <w:jc w:val="both"/>
      </w:pPr>
      <w:r w:rsidRPr="00061AB7">
        <w:t>46 2460     2     Подшипники качения роликовые с коническими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роликами для железнодорожного подвижного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состава /</w:t>
      </w:r>
    </w:p>
    <w:p w:rsidR="00CC4CF9" w:rsidRPr="00061AB7" w:rsidRDefault="00CC4CF9">
      <w:pPr>
        <w:pStyle w:val="ConsPlusCell"/>
        <w:jc w:val="both"/>
      </w:pPr>
      <w:r w:rsidRPr="00061AB7">
        <w:t>46 2464     4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2465     9     - наружным диаметром св. 250 до 500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(исключая 500 мм)</w:t>
      </w:r>
    </w:p>
    <w:p w:rsidR="00CC4CF9" w:rsidRPr="00061AB7" w:rsidRDefault="00CC4CF9">
      <w:pPr>
        <w:pStyle w:val="ConsPlusCell"/>
        <w:jc w:val="both"/>
      </w:pPr>
      <w:r w:rsidRPr="00061AB7">
        <w:t>46 2470     7     Подшипники качения роликовые с коническими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роликами четырехрядные /</w:t>
      </w:r>
    </w:p>
    <w:p w:rsidR="00CC4CF9" w:rsidRPr="00061AB7" w:rsidRDefault="00CC4CF9">
      <w:pPr>
        <w:pStyle w:val="ConsPlusCell"/>
        <w:jc w:val="both"/>
      </w:pPr>
      <w:r w:rsidRPr="00061AB7">
        <w:t>46 2475     4     - наружным диаметром св. 250 до 500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(исключая 500 мм)</w:t>
      </w:r>
    </w:p>
    <w:p w:rsidR="00CC4CF9" w:rsidRPr="00061AB7" w:rsidRDefault="00CC4CF9">
      <w:pPr>
        <w:pStyle w:val="ConsPlusCell"/>
        <w:jc w:val="both"/>
      </w:pPr>
      <w:r w:rsidRPr="00061AB7">
        <w:t>46 2476     2     - наружным диаметром от 500 до 1000 мм</w:t>
      </w:r>
    </w:p>
    <w:p w:rsidR="00CC4CF9" w:rsidRPr="00061AB7" w:rsidRDefault="00CC4CF9">
      <w:pPr>
        <w:pStyle w:val="ConsPlusCell"/>
        <w:jc w:val="both"/>
      </w:pPr>
      <w:r w:rsidRPr="00061AB7">
        <w:t>46 2477     5     - наружным диаметром св. 1000 мм</w:t>
      </w:r>
    </w:p>
    <w:p w:rsidR="00CC4CF9" w:rsidRPr="00061AB7" w:rsidRDefault="00CC4CF9">
      <w:pPr>
        <w:pStyle w:val="ConsPlusCell"/>
        <w:jc w:val="both"/>
      </w:pPr>
      <w:r w:rsidRPr="00061AB7">
        <w:t>46 2500     9     Подшипники качения роликовые с длинными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цилиндрическими роликами радиальные</w:t>
      </w:r>
    </w:p>
    <w:p w:rsidR="00CC4CF9" w:rsidRPr="00061AB7" w:rsidRDefault="00CC4CF9">
      <w:pPr>
        <w:pStyle w:val="ConsPlusCell"/>
        <w:jc w:val="both"/>
      </w:pPr>
      <w:r w:rsidRPr="00061AB7">
        <w:t>46 2510     3     Подшипники качения роликовые с длинными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цилиндрическими роликами радиальные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массивными кольцами /</w:t>
      </w:r>
    </w:p>
    <w:p w:rsidR="00CC4CF9" w:rsidRPr="00061AB7" w:rsidRDefault="00CC4CF9">
      <w:pPr>
        <w:pStyle w:val="ConsPlusCell"/>
        <w:jc w:val="both"/>
      </w:pPr>
      <w:r w:rsidRPr="00061AB7">
        <w:t>46 2512     4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2513     8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2515     0     - наружным диаметром св. 250 до 500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(исключая 500 мм)</w:t>
      </w:r>
    </w:p>
    <w:p w:rsidR="00CC4CF9" w:rsidRPr="00061AB7" w:rsidRDefault="00CC4CF9">
      <w:pPr>
        <w:pStyle w:val="ConsPlusCell"/>
        <w:jc w:val="both"/>
      </w:pPr>
      <w:r w:rsidRPr="00061AB7">
        <w:t>46 2517     1     - наружным диаметром св. 1000 мм</w:t>
      </w:r>
    </w:p>
    <w:p w:rsidR="00CC4CF9" w:rsidRPr="00061AB7" w:rsidRDefault="00CC4CF9">
      <w:pPr>
        <w:pStyle w:val="ConsPlusCell"/>
        <w:jc w:val="both"/>
      </w:pPr>
      <w:r w:rsidRPr="00061AB7">
        <w:t>46 2520     8     Подшипники качения роликовые с длинными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цилиндрическими роликами с цапфой радиальные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 массивными кольцами /</w:t>
      </w:r>
    </w:p>
    <w:p w:rsidR="00CC4CF9" w:rsidRPr="00061AB7" w:rsidRDefault="00CC4CF9">
      <w:pPr>
        <w:pStyle w:val="ConsPlusCell"/>
        <w:jc w:val="both"/>
      </w:pPr>
      <w:r w:rsidRPr="00061AB7">
        <w:t>46 2523     4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2525     5     - наружным диаметром св. 250 до 500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(исключая 500 мм)</w:t>
      </w:r>
    </w:p>
    <w:p w:rsidR="00CC4CF9" w:rsidRPr="00061AB7" w:rsidRDefault="00CC4CF9">
      <w:pPr>
        <w:pStyle w:val="ConsPlusCell"/>
        <w:jc w:val="both"/>
      </w:pPr>
      <w:r w:rsidRPr="00061AB7">
        <w:t>46 2530     2     Подшипники качения роликовые с длинными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цилиндрическими роликами радиальные без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колец /</w:t>
      </w:r>
    </w:p>
    <w:p w:rsidR="00CC4CF9" w:rsidRPr="00061AB7" w:rsidRDefault="00CC4CF9">
      <w:pPr>
        <w:pStyle w:val="ConsPlusCell"/>
        <w:jc w:val="both"/>
      </w:pPr>
      <w:r w:rsidRPr="00061AB7">
        <w:t>46 2531     8     - наружным диаметром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2532     3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2533     9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2580     5     Подшипники роликовые с длинными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цилиндрическими роликами радиальные двухрядные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многорядные /</w:t>
      </w:r>
    </w:p>
    <w:p w:rsidR="00CC4CF9" w:rsidRPr="00061AB7" w:rsidRDefault="00CC4CF9">
      <w:pPr>
        <w:pStyle w:val="ConsPlusCell"/>
        <w:jc w:val="both"/>
      </w:pPr>
      <w:r w:rsidRPr="00061AB7">
        <w:t>46 2582     6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2583     1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2584     7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2585     2     - наружным диаметром св. 250 до 500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(исключая 500 мм)</w:t>
      </w:r>
    </w:p>
    <w:p w:rsidR="00CC4CF9" w:rsidRPr="00061AB7" w:rsidRDefault="00CC4CF9">
      <w:pPr>
        <w:pStyle w:val="ConsPlusCell"/>
        <w:jc w:val="both"/>
      </w:pPr>
      <w:r w:rsidRPr="00061AB7">
        <w:t>46 2600     2     Подшипники качения роликовые упорные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упорно-радиальные</w:t>
      </w:r>
    </w:p>
    <w:p w:rsidR="00CC4CF9" w:rsidRPr="00061AB7" w:rsidRDefault="00CC4CF9">
      <w:pPr>
        <w:pStyle w:val="ConsPlusCell"/>
        <w:jc w:val="both"/>
      </w:pPr>
      <w:r w:rsidRPr="00061AB7">
        <w:t>46 2610     7     Подшипники качения роликовые упорные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цилиндрическими роликами одинарные /</w:t>
      </w:r>
    </w:p>
    <w:p w:rsidR="00CC4CF9" w:rsidRPr="00061AB7" w:rsidRDefault="00CC4CF9">
      <w:pPr>
        <w:pStyle w:val="ConsPlusCell"/>
        <w:jc w:val="both"/>
      </w:pPr>
      <w:r w:rsidRPr="00061AB7">
        <w:t>46 2611     2     - наружным диаметром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2612     8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2613     3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2614     9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2615     4     - наружным диаметром св. 250 до 500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(исключая 500 мм)</w:t>
      </w:r>
    </w:p>
    <w:p w:rsidR="00CC4CF9" w:rsidRPr="00061AB7" w:rsidRDefault="00CC4CF9">
      <w:pPr>
        <w:pStyle w:val="ConsPlusCell"/>
        <w:jc w:val="both"/>
      </w:pPr>
      <w:r w:rsidRPr="00061AB7">
        <w:t>46 2616     5     - наружным диаметром от 500 до 1000 мм</w:t>
      </w:r>
    </w:p>
    <w:p w:rsidR="00CC4CF9" w:rsidRPr="00061AB7" w:rsidRDefault="00CC4CF9">
      <w:pPr>
        <w:pStyle w:val="ConsPlusCell"/>
        <w:jc w:val="both"/>
      </w:pPr>
      <w:r w:rsidRPr="00061AB7">
        <w:t>46 2617     5     - наружным диаметром св. 1000 мм</w:t>
      </w:r>
    </w:p>
    <w:p w:rsidR="00CC4CF9" w:rsidRPr="00061AB7" w:rsidRDefault="00CC4CF9">
      <w:pPr>
        <w:pStyle w:val="ConsPlusCell"/>
        <w:jc w:val="both"/>
      </w:pPr>
      <w:r w:rsidRPr="00061AB7">
        <w:t>46 2620     1     Подшипники качения роликовые упорные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цилиндрическими роликами многорядные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одинарные /</w:t>
      </w:r>
    </w:p>
    <w:p w:rsidR="00CC4CF9" w:rsidRPr="00061AB7" w:rsidRDefault="00CC4CF9">
      <w:pPr>
        <w:pStyle w:val="ConsPlusCell"/>
        <w:jc w:val="both"/>
      </w:pPr>
      <w:r w:rsidRPr="00061AB7">
        <w:t>46 2623     8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2624     3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2625     9     - наружным диаметром св. 250 до 500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(исключая 500 мм)</w:t>
      </w:r>
    </w:p>
    <w:p w:rsidR="00CC4CF9" w:rsidRPr="00061AB7" w:rsidRDefault="00CC4CF9">
      <w:pPr>
        <w:pStyle w:val="ConsPlusCell"/>
        <w:jc w:val="both"/>
      </w:pPr>
      <w:r w:rsidRPr="00061AB7">
        <w:t>46 2626     4     - наружным диаметром от 500 до 1000 мм</w:t>
      </w:r>
    </w:p>
    <w:p w:rsidR="00CC4CF9" w:rsidRPr="00061AB7" w:rsidRDefault="00CC4CF9">
      <w:pPr>
        <w:pStyle w:val="ConsPlusCell"/>
        <w:jc w:val="both"/>
      </w:pPr>
      <w:r w:rsidRPr="00061AB7">
        <w:t>46 2627     9     - наружным диаметром св. 1000 мм</w:t>
      </w:r>
    </w:p>
    <w:p w:rsidR="00CC4CF9" w:rsidRPr="00061AB7" w:rsidRDefault="00CC4CF9">
      <w:pPr>
        <w:pStyle w:val="ConsPlusCell"/>
        <w:jc w:val="both"/>
      </w:pPr>
      <w:r w:rsidRPr="00061AB7">
        <w:t>46 2630     6     Подшипники качения роликовые упорные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цилиндрическими роликами без колец /</w:t>
      </w:r>
    </w:p>
    <w:p w:rsidR="00CC4CF9" w:rsidRPr="00061AB7" w:rsidRDefault="00CC4CF9">
      <w:pPr>
        <w:pStyle w:val="ConsPlusCell"/>
        <w:jc w:val="both"/>
      </w:pPr>
      <w:r w:rsidRPr="00061AB7">
        <w:t>46 2631     1     - наружным диаметром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2632     7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2633     2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2634     8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2640     0     Подшипники качения роликовые упорные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цилиндрическими роликами двойные /</w:t>
      </w:r>
    </w:p>
    <w:p w:rsidR="00CC4CF9" w:rsidRPr="00061AB7" w:rsidRDefault="00CC4CF9">
      <w:pPr>
        <w:pStyle w:val="ConsPlusCell"/>
        <w:jc w:val="both"/>
      </w:pPr>
      <w:r w:rsidRPr="00061AB7">
        <w:t>46 2644     2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2645     8     - наружным диаметром св. 250 до 500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(исключая 500 мм)</w:t>
      </w:r>
    </w:p>
    <w:p w:rsidR="00CC4CF9" w:rsidRPr="00061AB7" w:rsidRDefault="00CC4CF9">
      <w:pPr>
        <w:pStyle w:val="ConsPlusCell"/>
        <w:jc w:val="both"/>
      </w:pPr>
      <w:r w:rsidRPr="00061AB7">
        <w:t>46 2646     3     - наружным диаметром от 500 до 1000 мм</w:t>
      </w:r>
    </w:p>
    <w:p w:rsidR="00CC4CF9" w:rsidRPr="00061AB7" w:rsidRDefault="00CC4CF9">
      <w:pPr>
        <w:pStyle w:val="ConsPlusCell"/>
        <w:jc w:val="both"/>
      </w:pPr>
      <w:r w:rsidRPr="00061AB7">
        <w:t>46 2647     9     - наружным диаметром св. 1000 мм</w:t>
      </w:r>
    </w:p>
    <w:p w:rsidR="00CC4CF9" w:rsidRPr="00061AB7" w:rsidRDefault="00CC4CF9">
      <w:pPr>
        <w:pStyle w:val="ConsPlusCell"/>
        <w:jc w:val="both"/>
      </w:pPr>
      <w:r w:rsidRPr="00061AB7">
        <w:t>46 2650     5     Подшипники качения роликовые упорно 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радиальные /</w:t>
      </w:r>
    </w:p>
    <w:p w:rsidR="00CC4CF9" w:rsidRPr="00061AB7" w:rsidRDefault="00CC4CF9">
      <w:pPr>
        <w:pStyle w:val="ConsPlusCell"/>
        <w:jc w:val="both"/>
      </w:pPr>
      <w:r w:rsidRPr="00061AB7">
        <w:t>46 2654     7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2655     2     - наружным диаметром св. 250 до 500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(исключая 500 мм)</w:t>
      </w:r>
    </w:p>
    <w:p w:rsidR="00CC4CF9" w:rsidRPr="00061AB7" w:rsidRDefault="00CC4CF9">
      <w:pPr>
        <w:pStyle w:val="ConsPlusCell"/>
        <w:jc w:val="both"/>
      </w:pPr>
      <w:r w:rsidRPr="00061AB7">
        <w:t>46 2657     3     - наружным диаметром св. 1000 мм</w:t>
      </w:r>
    </w:p>
    <w:p w:rsidR="00CC4CF9" w:rsidRPr="00061AB7" w:rsidRDefault="00CC4CF9">
      <w:pPr>
        <w:pStyle w:val="ConsPlusCell"/>
        <w:jc w:val="both"/>
      </w:pPr>
      <w:r w:rsidRPr="00061AB7">
        <w:t>46 2670     4     Подшипники качения роликовые упорные со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сферическими роликами /</w:t>
      </w:r>
    </w:p>
    <w:p w:rsidR="00CC4CF9" w:rsidRPr="00061AB7" w:rsidRDefault="00CC4CF9">
      <w:pPr>
        <w:pStyle w:val="ConsPlusCell"/>
        <w:jc w:val="both"/>
      </w:pPr>
      <w:r w:rsidRPr="00061AB7">
        <w:t>46 2673     0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2674     6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2675     1     - наружным диаметром св. 250 до 500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(исключая 500 мм)</w:t>
      </w:r>
    </w:p>
    <w:p w:rsidR="00CC4CF9" w:rsidRPr="00061AB7" w:rsidRDefault="00CC4CF9">
      <w:pPr>
        <w:pStyle w:val="ConsPlusCell"/>
        <w:jc w:val="both"/>
      </w:pPr>
      <w:r w:rsidRPr="00061AB7">
        <w:t>46 2676     7     - наружным диаметром от 500 до 1000 мм</w:t>
      </w:r>
    </w:p>
    <w:p w:rsidR="00CC4CF9" w:rsidRPr="00061AB7" w:rsidRDefault="00CC4CF9">
      <w:pPr>
        <w:pStyle w:val="ConsPlusCell"/>
        <w:jc w:val="both"/>
      </w:pPr>
      <w:r w:rsidRPr="00061AB7">
        <w:t>46 2677     2     - наружным диаметром св. 1000 мм</w:t>
      </w:r>
    </w:p>
    <w:p w:rsidR="00CC4CF9" w:rsidRPr="00061AB7" w:rsidRDefault="00CC4CF9">
      <w:pPr>
        <w:pStyle w:val="ConsPlusCell"/>
        <w:jc w:val="both"/>
      </w:pPr>
      <w:r w:rsidRPr="00061AB7">
        <w:t>46 2680     9     Подшипники качения роликовые упорные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коническими роликами /</w:t>
      </w:r>
    </w:p>
    <w:p w:rsidR="00CC4CF9" w:rsidRPr="00061AB7" w:rsidRDefault="00CC4CF9">
      <w:pPr>
        <w:pStyle w:val="ConsPlusCell"/>
        <w:jc w:val="both"/>
      </w:pPr>
      <w:r w:rsidRPr="00061AB7">
        <w:t>46 2682     0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2683     5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2684     0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2685     6     - наружным диаметром св. 250 до 500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(исключая 500 мм)</w:t>
      </w:r>
    </w:p>
    <w:p w:rsidR="00CC4CF9" w:rsidRPr="00061AB7" w:rsidRDefault="00CC4CF9">
      <w:pPr>
        <w:pStyle w:val="ConsPlusCell"/>
        <w:jc w:val="both"/>
      </w:pPr>
      <w:r w:rsidRPr="00061AB7">
        <w:t>46 2686     1     - наружным диаметром от 500 до 1000 мм</w:t>
      </w:r>
    </w:p>
    <w:p w:rsidR="00CC4CF9" w:rsidRPr="00061AB7" w:rsidRDefault="00CC4CF9">
      <w:pPr>
        <w:pStyle w:val="ConsPlusCell"/>
        <w:jc w:val="both"/>
      </w:pPr>
      <w:r w:rsidRPr="00061AB7">
        <w:t>46 2800     6     Подшипники качения роликовые для букс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железнодорожного подвижного состава и другие</w:t>
      </w:r>
    </w:p>
    <w:p w:rsidR="00CC4CF9" w:rsidRPr="00061AB7" w:rsidRDefault="00CC4CF9">
      <w:pPr>
        <w:pStyle w:val="ConsPlusCell"/>
        <w:jc w:val="both"/>
      </w:pPr>
      <w:r w:rsidRPr="00061AB7">
        <w:t>46 2860     7     Подшипники качения роликовые для букс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железнодорожного подвижного состава /</w:t>
      </w:r>
    </w:p>
    <w:p w:rsidR="00CC4CF9" w:rsidRPr="00061AB7" w:rsidRDefault="00CC4CF9">
      <w:pPr>
        <w:pStyle w:val="ConsPlusCell"/>
        <w:jc w:val="both"/>
      </w:pPr>
      <w:r w:rsidRPr="00061AB7">
        <w:t>46 2864     9     - наружным диаметром св. 125 до 250 мм (кроме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роликоподшипников для вагонов)</w:t>
      </w:r>
    </w:p>
    <w:p w:rsidR="00CC4CF9" w:rsidRPr="00061AB7" w:rsidRDefault="00CC4CF9">
      <w:pPr>
        <w:pStyle w:val="ConsPlusCell"/>
        <w:jc w:val="both"/>
      </w:pPr>
      <w:r w:rsidRPr="00061AB7">
        <w:t>46 2865     4     - наружным диаметром св. 250 до 500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(исключая 500 мм)</w:t>
      </w:r>
    </w:p>
    <w:p w:rsidR="00CC4CF9" w:rsidRPr="00061AB7" w:rsidRDefault="00CC4CF9">
      <w:pPr>
        <w:pStyle w:val="ConsPlusCell"/>
        <w:jc w:val="both"/>
      </w:pPr>
      <w:r w:rsidRPr="00061AB7">
        <w:t>46 2869     6     - наружным диаметром 250 мм для вагонов</w:t>
      </w:r>
    </w:p>
    <w:p w:rsidR="00CC4CF9" w:rsidRPr="00061AB7" w:rsidRDefault="00CC4CF9">
      <w:pPr>
        <w:pStyle w:val="ConsPlusCell"/>
        <w:jc w:val="both"/>
      </w:pPr>
      <w:r w:rsidRPr="00061AB7">
        <w:t>46 2900     3     Подшипники качения роликовые с витыми роликами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радиальные</w:t>
      </w:r>
    </w:p>
    <w:p w:rsidR="00CC4CF9" w:rsidRPr="00061AB7" w:rsidRDefault="00CC4CF9">
      <w:pPr>
        <w:pStyle w:val="ConsPlusCell"/>
        <w:jc w:val="both"/>
      </w:pPr>
      <w:r w:rsidRPr="00061AB7">
        <w:t>46 2910     8     Подшипники качения роликовые с витыми роликами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радиальные с массивными кольцами /</w:t>
      </w:r>
    </w:p>
    <w:p w:rsidR="00CC4CF9" w:rsidRPr="00061AB7" w:rsidRDefault="00CC4CF9">
      <w:pPr>
        <w:pStyle w:val="ConsPlusCell"/>
        <w:jc w:val="both"/>
      </w:pPr>
      <w:r w:rsidRPr="00061AB7">
        <w:t>46 2913     4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2914     7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2915     5     - наружным диаметром св. 250 до 500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(исключая 500 мм)</w:t>
      </w:r>
    </w:p>
    <w:p w:rsidR="00CC4CF9" w:rsidRPr="00061AB7" w:rsidRDefault="00CC4CF9">
      <w:pPr>
        <w:pStyle w:val="ConsPlusCell"/>
        <w:jc w:val="both"/>
      </w:pPr>
      <w:r w:rsidRPr="00061AB7">
        <w:t>46 2916     0     - наружным диаметром от 500 до 1000 мм</w:t>
      </w:r>
    </w:p>
    <w:p w:rsidR="00CC4CF9" w:rsidRPr="00061AB7" w:rsidRDefault="00CC4CF9">
      <w:pPr>
        <w:pStyle w:val="ConsPlusCell"/>
        <w:jc w:val="both"/>
      </w:pPr>
      <w:r w:rsidRPr="00061AB7">
        <w:t>46 2940     1     Подшипники качения роликовые с витыми роликами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радиальные со штампованными кольцами /</w:t>
      </w:r>
    </w:p>
    <w:p w:rsidR="00CC4CF9" w:rsidRPr="00061AB7" w:rsidRDefault="00CC4CF9">
      <w:pPr>
        <w:pStyle w:val="ConsPlusCell"/>
        <w:jc w:val="both"/>
      </w:pPr>
      <w:r w:rsidRPr="00061AB7">
        <w:t>46 2942     2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2943     8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2970     5     Подшипники качения роликовые с витыми роликами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радиальные без колец /</w:t>
      </w:r>
    </w:p>
    <w:p w:rsidR="00CC4CF9" w:rsidRPr="00061AB7" w:rsidRDefault="00CC4CF9">
      <w:pPr>
        <w:pStyle w:val="ConsPlusCell"/>
        <w:jc w:val="both"/>
      </w:pPr>
      <w:r w:rsidRPr="00061AB7">
        <w:t>46 2971     0     - наружным диаметром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2973     1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2974     7     - наружным диаметром св. 125 до 250 мм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46 4000     6     Подшипники качения роликовые и игольчатые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подшипники шарнирные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46 4100     7     Подшипники качения роликовые игольчатые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карданные</w:t>
      </w:r>
    </w:p>
    <w:p w:rsidR="00CC4CF9" w:rsidRPr="00061AB7" w:rsidRDefault="00CC4CF9">
      <w:pPr>
        <w:pStyle w:val="ConsPlusCell"/>
        <w:jc w:val="both"/>
      </w:pPr>
      <w:r w:rsidRPr="00061AB7">
        <w:t>46 4110     4     Подшипники качения роликовые игольчатые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карданные однорядные /</w:t>
      </w:r>
    </w:p>
    <w:p w:rsidR="00CC4CF9" w:rsidRPr="00061AB7" w:rsidRDefault="00CC4CF9">
      <w:pPr>
        <w:pStyle w:val="ConsPlusCell"/>
        <w:jc w:val="both"/>
      </w:pPr>
      <w:r w:rsidRPr="00061AB7">
        <w:t>46 4111     0     - наружным диаметром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4112     5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4113     0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4120     9     Подшипники качения роликовые игольчатые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карданные двухрядные /</w:t>
      </w:r>
    </w:p>
    <w:p w:rsidR="00CC4CF9" w:rsidRPr="00061AB7" w:rsidRDefault="00CC4CF9">
      <w:pPr>
        <w:pStyle w:val="ConsPlusCell"/>
        <w:jc w:val="both"/>
      </w:pPr>
      <w:r w:rsidRPr="00061AB7">
        <w:t>46 4123     5     - с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4200     3     Подшипники качения роликовые игольчатые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массивными кольцами</w:t>
      </w:r>
    </w:p>
    <w:p w:rsidR="00CC4CF9" w:rsidRPr="00061AB7" w:rsidRDefault="00CC4CF9">
      <w:pPr>
        <w:pStyle w:val="ConsPlusCell"/>
        <w:jc w:val="both"/>
      </w:pPr>
      <w:r w:rsidRPr="00061AB7">
        <w:t>46 4210     8     Подшипники качения роликовые игольчатые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массивными кольцами и сепаратором однорядные /</w:t>
      </w:r>
    </w:p>
    <w:p w:rsidR="00CC4CF9" w:rsidRPr="00061AB7" w:rsidRDefault="00CC4CF9">
      <w:pPr>
        <w:pStyle w:val="ConsPlusCell"/>
        <w:jc w:val="both"/>
      </w:pPr>
      <w:r w:rsidRPr="00061AB7">
        <w:t>46 4211     3     - наружным диаметром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4212     9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4213     4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4214     8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4220     2     Подшипники качения роликовые игольчатые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массивными кольцами без сепаратора однорядные /</w:t>
      </w:r>
    </w:p>
    <w:p w:rsidR="00CC4CF9" w:rsidRPr="00061AB7" w:rsidRDefault="00CC4CF9">
      <w:pPr>
        <w:pStyle w:val="ConsPlusCell"/>
        <w:jc w:val="both"/>
      </w:pPr>
      <w:r w:rsidRPr="00061AB7">
        <w:t>46 4221     8     - наружным диаметром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4222     3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4223     9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4224     4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4225     1     - наружным диаметром св. 250 до 500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(исключая 500 мм)</w:t>
      </w:r>
    </w:p>
    <w:p w:rsidR="00CC4CF9" w:rsidRPr="00061AB7" w:rsidRDefault="00CC4CF9">
      <w:pPr>
        <w:pStyle w:val="ConsPlusCell"/>
        <w:jc w:val="both"/>
      </w:pPr>
      <w:r w:rsidRPr="00061AB7">
        <w:t>46 4250     6     Подшипники качения роликовые игольчатые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массивными кольцами двухрядные и многорядные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 сепаратором /</w:t>
      </w:r>
    </w:p>
    <w:p w:rsidR="00CC4CF9" w:rsidRPr="00061AB7" w:rsidRDefault="00CC4CF9">
      <w:pPr>
        <w:pStyle w:val="ConsPlusCell"/>
        <w:jc w:val="both"/>
      </w:pPr>
      <w:r w:rsidRPr="00061AB7">
        <w:t>46 4252     7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4253     2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4260     0     Подшипники качения роликовые игольчатые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массивными кольцами для железнодорожного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подвижного состава /</w:t>
      </w:r>
    </w:p>
    <w:p w:rsidR="00CC4CF9" w:rsidRPr="00061AB7" w:rsidRDefault="00CC4CF9">
      <w:pPr>
        <w:pStyle w:val="ConsPlusCell"/>
        <w:jc w:val="both"/>
      </w:pPr>
      <w:r w:rsidRPr="00061AB7">
        <w:t>46 4263     7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4270     5     Подшипники качения роликовые игольчатые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массивными кольцами двухрядные и многорядные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без сепаратора /</w:t>
      </w:r>
    </w:p>
    <w:p w:rsidR="00CC4CF9" w:rsidRPr="00061AB7" w:rsidRDefault="00CC4CF9">
      <w:pPr>
        <w:pStyle w:val="ConsPlusCell"/>
        <w:jc w:val="both"/>
      </w:pPr>
      <w:r w:rsidRPr="00061AB7">
        <w:t>46 4272     6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4273     1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4274     7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4280     3     Подшипники качения роликовые игольчатые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массивными кольцами с упорным бортом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наружном кольце /</w:t>
      </w:r>
    </w:p>
    <w:p w:rsidR="00CC4CF9" w:rsidRPr="00061AB7" w:rsidRDefault="00CC4CF9">
      <w:pPr>
        <w:pStyle w:val="ConsPlusCell"/>
        <w:jc w:val="both"/>
      </w:pPr>
      <w:r w:rsidRPr="00061AB7">
        <w:t>46 4282     0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4283     6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4284     1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4290     4     Подшипники качения роликовые игольчатые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массивными кольцами специальных конструкций /</w:t>
      </w:r>
    </w:p>
    <w:p w:rsidR="00CC4CF9" w:rsidRPr="00061AB7" w:rsidRDefault="00CC4CF9">
      <w:pPr>
        <w:pStyle w:val="ConsPlusCell"/>
        <w:jc w:val="both"/>
      </w:pPr>
      <w:r w:rsidRPr="00061AB7">
        <w:t>46 4291     7     - наружным диаметром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4292     5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4293     0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4294     6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4300     7     Подшипники качения роликовые игольчатые со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штампованными кольцами и без колец</w:t>
      </w:r>
    </w:p>
    <w:p w:rsidR="00CC4CF9" w:rsidRPr="00061AB7" w:rsidRDefault="00CC4CF9">
      <w:pPr>
        <w:pStyle w:val="ConsPlusCell"/>
        <w:jc w:val="both"/>
      </w:pPr>
      <w:r w:rsidRPr="00061AB7">
        <w:t>46 4310     1     Подшипники качения роликовые игольчатые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одним штампованным наружным кольцом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сепаратором /</w:t>
      </w:r>
    </w:p>
    <w:p w:rsidR="00CC4CF9" w:rsidRPr="00061AB7" w:rsidRDefault="00CC4CF9">
      <w:pPr>
        <w:pStyle w:val="ConsPlusCell"/>
        <w:jc w:val="both"/>
      </w:pPr>
      <w:r w:rsidRPr="00061AB7">
        <w:t>46 4311     7     - наружным диаметром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4312     2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4313     8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4320     6     Подшипники качения роликовые игольчатые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одним штампованным наружным кольцом без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сепаратора /</w:t>
      </w:r>
    </w:p>
    <w:p w:rsidR="00CC4CF9" w:rsidRPr="00061AB7" w:rsidRDefault="00CC4CF9">
      <w:pPr>
        <w:pStyle w:val="ConsPlusCell"/>
        <w:jc w:val="both"/>
      </w:pPr>
      <w:r w:rsidRPr="00061AB7">
        <w:t>46 4321     1     - наружным диаметром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4322     7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4323     2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4350     0     Подшипники качения роликовые игольчатые без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колец /</w:t>
      </w:r>
    </w:p>
    <w:p w:rsidR="00CC4CF9" w:rsidRPr="00061AB7" w:rsidRDefault="00CC4CF9">
      <w:pPr>
        <w:pStyle w:val="ConsPlusCell"/>
        <w:jc w:val="both"/>
      </w:pPr>
      <w:r w:rsidRPr="00061AB7">
        <w:t>46 4351     5     - наружным диаметром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4352     0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4353     6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4900     9     Подшипники шарнирные</w:t>
      </w:r>
    </w:p>
    <w:p w:rsidR="00CC4CF9" w:rsidRPr="00061AB7" w:rsidRDefault="00CC4CF9">
      <w:pPr>
        <w:pStyle w:val="ConsPlusCell"/>
        <w:jc w:val="both"/>
      </w:pPr>
      <w:r w:rsidRPr="00061AB7">
        <w:t>46 4910     3     Подшипники шарнирные для подвижных соединений /</w:t>
      </w:r>
    </w:p>
    <w:p w:rsidR="00CC4CF9" w:rsidRPr="00061AB7" w:rsidRDefault="00CC4CF9">
      <w:pPr>
        <w:pStyle w:val="ConsPlusCell"/>
        <w:jc w:val="both"/>
      </w:pPr>
      <w:r w:rsidRPr="00061AB7">
        <w:t>46 4911     9     - наружным диаметром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4912     4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4913     9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4914     5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4915     0     - наружным диаметром св. 250 до 500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(исключая 500 мм)</w:t>
      </w:r>
    </w:p>
    <w:p w:rsidR="00CC4CF9" w:rsidRPr="00061AB7" w:rsidRDefault="00CC4CF9">
      <w:pPr>
        <w:pStyle w:val="ConsPlusCell"/>
        <w:jc w:val="both"/>
      </w:pPr>
      <w:r w:rsidRPr="00061AB7">
        <w:t>46 4916     6     - наружным диаметром от 500 до 1000 мм</w:t>
      </w:r>
    </w:p>
    <w:p w:rsidR="00CC4CF9" w:rsidRPr="00061AB7" w:rsidRDefault="00CC4CF9">
      <w:pPr>
        <w:pStyle w:val="ConsPlusCell"/>
        <w:jc w:val="both"/>
      </w:pPr>
      <w:r w:rsidRPr="00061AB7">
        <w:t>46 4920     8     Подшипники шарнирные для неподвижных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соединений /</w:t>
      </w:r>
    </w:p>
    <w:p w:rsidR="00CC4CF9" w:rsidRPr="00061AB7" w:rsidRDefault="00CC4CF9">
      <w:pPr>
        <w:pStyle w:val="ConsPlusCell"/>
        <w:jc w:val="both"/>
      </w:pPr>
      <w:r w:rsidRPr="00061AB7">
        <w:t>46 4921     3     - наружным диаметром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4922     9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4923     4     - наружным диаметром св. 55 до 125 мм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46 5000     9     Подшипники качения комбинированные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46 5100     2     Подшипники качения комбинированные с шариками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радиальной нагрузки и шариками или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роликами для осевой нагрузки</w:t>
      </w:r>
    </w:p>
    <w:p w:rsidR="00CC4CF9" w:rsidRPr="00061AB7" w:rsidRDefault="00CC4CF9">
      <w:pPr>
        <w:pStyle w:val="ConsPlusCell"/>
        <w:jc w:val="both"/>
      </w:pPr>
      <w:r w:rsidRPr="00061AB7">
        <w:t>46 5110     7     Подшипники качения комбинированные с шариками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радиальной нагрузки и шариками для осевой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нагрузки</w:t>
      </w:r>
    </w:p>
    <w:p w:rsidR="00CC4CF9" w:rsidRPr="00061AB7" w:rsidRDefault="00CC4CF9">
      <w:pPr>
        <w:pStyle w:val="ConsPlusCell"/>
        <w:jc w:val="both"/>
      </w:pPr>
      <w:r w:rsidRPr="00061AB7">
        <w:t>46 5200     6     Подшипники качения комбинированные с короткими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цилиндрическими роликами для радиальной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нагрузки и шариками или роликами для осевой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нагрузки</w:t>
      </w:r>
    </w:p>
    <w:p w:rsidR="00CC4CF9" w:rsidRPr="00061AB7" w:rsidRDefault="00CC4CF9">
      <w:pPr>
        <w:pStyle w:val="ConsPlusCell"/>
        <w:jc w:val="both"/>
      </w:pPr>
      <w:r w:rsidRPr="00061AB7">
        <w:t>46 5210     0     Подшипники качения комбинированные с короткими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цилиндрическими роликами для радиальной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нагрузки и шариками для осевой нагрузки</w:t>
      </w:r>
    </w:p>
    <w:p w:rsidR="00CC4CF9" w:rsidRPr="00061AB7" w:rsidRDefault="00CC4CF9">
      <w:pPr>
        <w:pStyle w:val="ConsPlusCell"/>
        <w:jc w:val="both"/>
      </w:pPr>
      <w:r w:rsidRPr="00061AB7">
        <w:t>46 5220     5     Подшипники качения комбинированные с короткими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цилиндрическими роликами для радиальной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нагрузки и короткими цилиндрическими роликами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осевой нагрузки</w:t>
      </w:r>
    </w:p>
    <w:p w:rsidR="00CC4CF9" w:rsidRPr="00061AB7" w:rsidRDefault="00CC4CF9">
      <w:pPr>
        <w:pStyle w:val="ConsPlusCell"/>
        <w:jc w:val="both"/>
      </w:pPr>
      <w:r w:rsidRPr="00061AB7">
        <w:t>46 5240     4     Подшипники качения комбинированные с короткими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цилиндрическими роликами для радиальной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нагрузки и игольчатыми роликами для осевой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нагрузки</w:t>
      </w:r>
    </w:p>
    <w:p w:rsidR="00CC4CF9" w:rsidRPr="00061AB7" w:rsidRDefault="00CC4CF9">
      <w:pPr>
        <w:pStyle w:val="ConsPlusCell"/>
        <w:jc w:val="both"/>
      </w:pPr>
      <w:r w:rsidRPr="00061AB7">
        <w:t>46 5400     3     Подшипники качения комбинированные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игольчатыми роликами для радиальной нагрузки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шариками или роликами для осевой нагрузки</w:t>
      </w:r>
    </w:p>
    <w:p w:rsidR="00CC4CF9" w:rsidRPr="00061AB7" w:rsidRDefault="00CC4CF9">
      <w:pPr>
        <w:pStyle w:val="ConsPlusCell"/>
        <w:jc w:val="both"/>
      </w:pPr>
      <w:r w:rsidRPr="00061AB7">
        <w:t>46 5410     8     Подшипники качения комбинированные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игольчатыми роликами для радиальной нагрузки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шариками для осевой нагрузки</w:t>
      </w:r>
    </w:p>
    <w:p w:rsidR="00CC4CF9" w:rsidRPr="00061AB7" w:rsidRDefault="00CC4CF9">
      <w:pPr>
        <w:pStyle w:val="ConsPlusCell"/>
        <w:jc w:val="both"/>
      </w:pPr>
      <w:r w:rsidRPr="00061AB7">
        <w:t>46 5420     2     Подшипники качения комбинированные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игольчатыми роликами для радиальной нагрузки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короткими цилиндрическими роликами для осевой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нагрузки</w:t>
      </w:r>
    </w:p>
    <w:p w:rsidR="00CC4CF9" w:rsidRPr="00061AB7" w:rsidRDefault="00CC4CF9">
      <w:pPr>
        <w:pStyle w:val="ConsPlusCell"/>
        <w:jc w:val="both"/>
      </w:pPr>
      <w:r w:rsidRPr="00061AB7">
        <w:t>46 5440     1     Подшипники качения комбинированные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игольчатыми роликами для радиальной нагрузки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игольчатыми роликами для осевой нагрузки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46 7000     4     Подшипники качения шариковые и роликовые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линейного перемещения, подшипники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велосипедные и другие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46 7500     2     Подшипники качения шариковые и роликовые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плоские для линейного перемещения</w:t>
      </w:r>
    </w:p>
    <w:p w:rsidR="00CC4CF9" w:rsidRPr="00061AB7" w:rsidRDefault="00CC4CF9">
      <w:pPr>
        <w:pStyle w:val="ConsPlusCell"/>
        <w:jc w:val="both"/>
      </w:pPr>
      <w:r w:rsidRPr="00061AB7">
        <w:t>46 7520     1     Подшипники качения роликовые плоские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линейного перемещения /</w:t>
      </w:r>
    </w:p>
    <w:p w:rsidR="00CC4CF9" w:rsidRPr="00061AB7" w:rsidRDefault="00CC4CF9">
      <w:pPr>
        <w:pStyle w:val="ConsPlusCell"/>
        <w:jc w:val="both"/>
      </w:pPr>
      <w:r w:rsidRPr="00061AB7">
        <w:t>46 7521     7     - диаметром ролика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7800     3     Подшипники качения шариковые для линейного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перемещения и подшипники качения велосипедные</w:t>
      </w:r>
    </w:p>
    <w:p w:rsidR="00CC4CF9" w:rsidRPr="00061AB7" w:rsidRDefault="00CC4CF9">
      <w:pPr>
        <w:pStyle w:val="ConsPlusCell"/>
        <w:jc w:val="both"/>
      </w:pPr>
      <w:r w:rsidRPr="00061AB7">
        <w:t>46 7880     0     Подшипники качения шариковые для линейного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перемещения без внутреннего кольца с массивным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сепаратором /</w:t>
      </w:r>
    </w:p>
    <w:p w:rsidR="00CC4CF9" w:rsidRPr="00061AB7" w:rsidRDefault="00CC4CF9">
      <w:pPr>
        <w:pStyle w:val="ConsPlusCell"/>
        <w:jc w:val="both"/>
      </w:pPr>
      <w:r w:rsidRPr="00061AB7">
        <w:t>46 7881     5     - наружным диаметром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7882     0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7883     6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7890     4     Подшипники качения велосипедные (шариковые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радиально-упорные без колец) /</w:t>
      </w:r>
    </w:p>
    <w:p w:rsidR="00CC4CF9" w:rsidRPr="00061AB7" w:rsidRDefault="00CC4CF9">
      <w:pPr>
        <w:pStyle w:val="ConsPlusCell"/>
        <w:jc w:val="both"/>
      </w:pPr>
      <w:r w:rsidRPr="00061AB7">
        <w:t>46 7891     3     - наружным диаметром до 30 мм (исключая 30 мм)</w:t>
      </w:r>
    </w:p>
    <w:p w:rsidR="00CC4CF9" w:rsidRPr="00061AB7" w:rsidRDefault="00CC4CF9">
      <w:pPr>
        <w:pStyle w:val="ConsPlusCell"/>
        <w:jc w:val="both"/>
      </w:pPr>
      <w:r w:rsidRPr="00061AB7">
        <w:t>46 7892     3     - наружным диаметром от 30 до 55 мм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46 8000     7     Подшипники качения шариковые и роликовые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восстановленные (подшипники качения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восстановленные)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46 8100     0     Подшипники качения шариковые отремонтированные</w:t>
      </w:r>
    </w:p>
    <w:p w:rsidR="00CC4CF9" w:rsidRPr="00061AB7" w:rsidRDefault="00CC4CF9">
      <w:pPr>
        <w:pStyle w:val="ConsPlusCell"/>
        <w:jc w:val="both"/>
      </w:pPr>
      <w:r w:rsidRPr="00061AB7">
        <w:t>46 8120     8     Подшипники качения шариковые радиальные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отремонтированные /</w:t>
      </w:r>
    </w:p>
    <w:p w:rsidR="00CC4CF9" w:rsidRPr="00061AB7" w:rsidRDefault="00CC4CF9">
      <w:pPr>
        <w:pStyle w:val="ConsPlusCell"/>
        <w:jc w:val="both"/>
      </w:pPr>
      <w:r w:rsidRPr="00061AB7">
        <w:t>46 8122     0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8123     6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8124     1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8150     3     Подшипники качения шариковые радиально-упорные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отремонтированные /</w:t>
      </w:r>
    </w:p>
    <w:p w:rsidR="00CC4CF9" w:rsidRPr="00061AB7" w:rsidRDefault="00CC4CF9">
      <w:pPr>
        <w:pStyle w:val="ConsPlusCell"/>
        <w:jc w:val="both"/>
      </w:pPr>
      <w:r w:rsidRPr="00061AB7">
        <w:t>46 8153     9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8154     5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8160     8     Подшипники качения шариковые упорные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упорно-радиальные отремонтированные /</w:t>
      </w:r>
    </w:p>
    <w:p w:rsidR="00CC4CF9" w:rsidRPr="00061AB7" w:rsidRDefault="00CC4CF9">
      <w:pPr>
        <w:pStyle w:val="ConsPlusCell"/>
        <w:jc w:val="both"/>
      </w:pPr>
      <w:r w:rsidRPr="00061AB7">
        <w:t>46 8163     4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8190     1     Подшипники качения шариковые закрытого типа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отремонтированные /</w:t>
      </w:r>
    </w:p>
    <w:p w:rsidR="00CC4CF9" w:rsidRPr="00061AB7" w:rsidRDefault="00CC4CF9">
      <w:pPr>
        <w:pStyle w:val="ConsPlusCell"/>
        <w:jc w:val="both"/>
      </w:pPr>
      <w:r w:rsidRPr="00061AB7">
        <w:t>46 8192     2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8193     8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8194     3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8200     4     Подшипники качения роликовые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отремонтированные /</w:t>
      </w:r>
    </w:p>
    <w:p w:rsidR="00CC4CF9" w:rsidRPr="00061AB7" w:rsidRDefault="00CC4CF9">
      <w:pPr>
        <w:pStyle w:val="ConsPlusCell"/>
        <w:jc w:val="both"/>
      </w:pPr>
      <w:r w:rsidRPr="00061AB7">
        <w:t>46 8220     3     Подшипники качения роликовые с короткими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цилиндрическими роликами радиальные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отремонтированные /</w:t>
      </w:r>
    </w:p>
    <w:p w:rsidR="00CC4CF9" w:rsidRPr="00061AB7" w:rsidRDefault="00CC4CF9">
      <w:pPr>
        <w:pStyle w:val="ConsPlusCell"/>
        <w:jc w:val="both"/>
      </w:pPr>
      <w:r w:rsidRPr="00061AB7">
        <w:t>46 8223     5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8224     5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8226     6     - наружным диаметром св. 500 до 1000 мм</w:t>
      </w:r>
    </w:p>
    <w:p w:rsidR="00CC4CF9" w:rsidRPr="00061AB7" w:rsidRDefault="00CC4CF9">
      <w:pPr>
        <w:pStyle w:val="ConsPlusCell"/>
        <w:jc w:val="both"/>
      </w:pPr>
      <w:r w:rsidRPr="00061AB7">
        <w:t>46 8240     2     Подшипники качения роликовые с коническими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роликами отремонтированные /</w:t>
      </w:r>
    </w:p>
    <w:p w:rsidR="00CC4CF9" w:rsidRPr="00061AB7" w:rsidRDefault="00CC4CF9">
      <w:pPr>
        <w:pStyle w:val="ConsPlusCell"/>
        <w:jc w:val="both"/>
      </w:pPr>
      <w:r w:rsidRPr="00061AB7">
        <w:t>46 8242     3     - наружным диаметром от 30 до 55 мм</w:t>
      </w:r>
    </w:p>
    <w:p w:rsidR="00CC4CF9" w:rsidRPr="00061AB7" w:rsidRDefault="00CC4CF9">
      <w:pPr>
        <w:pStyle w:val="ConsPlusCell"/>
        <w:jc w:val="both"/>
      </w:pPr>
      <w:r w:rsidRPr="00061AB7">
        <w:t>46 8243     9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8244     4     - наружным диаметром св. 125 до 250 мм</w:t>
      </w:r>
    </w:p>
    <w:p w:rsidR="00CC4CF9" w:rsidRPr="00061AB7" w:rsidRDefault="00CC4CF9">
      <w:pPr>
        <w:pStyle w:val="ConsPlusCell"/>
        <w:jc w:val="both"/>
      </w:pPr>
      <w:r w:rsidRPr="00061AB7">
        <w:t>46 8245     2     - наружным диаметром св. 250 до 500 мм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(исключая 500 мм)</w:t>
      </w:r>
    </w:p>
    <w:p w:rsidR="00CC4CF9" w:rsidRPr="00061AB7" w:rsidRDefault="00CC4CF9">
      <w:pPr>
        <w:pStyle w:val="ConsPlusCell"/>
        <w:jc w:val="both"/>
      </w:pPr>
      <w:r w:rsidRPr="00061AB7">
        <w:t>46 8246     5     - наружным диаметром от 500 до 1000 мм</w:t>
      </w:r>
    </w:p>
    <w:p w:rsidR="00CC4CF9" w:rsidRPr="00061AB7" w:rsidRDefault="00CC4CF9">
      <w:pPr>
        <w:pStyle w:val="ConsPlusCell"/>
        <w:jc w:val="both"/>
      </w:pPr>
      <w:r w:rsidRPr="00061AB7">
        <w:t>46 8247     0     - наружным диаметром св. 1000 мм</w:t>
      </w:r>
    </w:p>
    <w:p w:rsidR="00CC4CF9" w:rsidRPr="00061AB7" w:rsidRDefault="00CC4CF9">
      <w:pPr>
        <w:pStyle w:val="ConsPlusCell"/>
        <w:jc w:val="both"/>
      </w:pPr>
      <w:r w:rsidRPr="00061AB7">
        <w:t>46 8250     7     Подшипники качения роликовые с длинными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цилиндрическими роликами радиальные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отремонтированные /</w:t>
      </w:r>
    </w:p>
    <w:p w:rsidR="00CC4CF9" w:rsidRPr="00061AB7" w:rsidRDefault="00CC4CF9">
      <w:pPr>
        <w:pStyle w:val="ConsPlusCell"/>
        <w:jc w:val="both"/>
      </w:pPr>
      <w:r w:rsidRPr="00061AB7">
        <w:t>46 8253     3     - наружным диаметром св. 55 до 125 мм</w:t>
      </w:r>
    </w:p>
    <w:p w:rsidR="00CC4CF9" w:rsidRPr="00061AB7" w:rsidRDefault="00CC4CF9">
      <w:pPr>
        <w:pStyle w:val="ConsPlusCell"/>
        <w:jc w:val="both"/>
      </w:pPr>
      <w:r w:rsidRPr="00061AB7">
        <w:t>46 8260     1     Подшипники качения роликовые упорные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упорно-радиальные отремонтированные /</w:t>
      </w:r>
    </w:p>
    <w:p w:rsidR="00CC4CF9" w:rsidRPr="00061AB7" w:rsidRDefault="00CC4CF9">
      <w:pPr>
        <w:pStyle w:val="ConsPlusCell"/>
        <w:jc w:val="both"/>
      </w:pPr>
      <w:r w:rsidRPr="00061AB7">
        <w:t>46 8266     4     - наружным диаметром от 500 до 1000 мм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46 9000     4     Тела качения подшипников, поставляемые в виде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свободных деталей, сборочные единицы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46 9100     3     Шарики</w:t>
      </w:r>
    </w:p>
    <w:p w:rsidR="00CC4CF9" w:rsidRPr="00061AB7" w:rsidRDefault="00CC4CF9">
      <w:pPr>
        <w:pStyle w:val="ConsPlusCell"/>
        <w:jc w:val="both"/>
      </w:pPr>
      <w:r w:rsidRPr="00061AB7">
        <w:t>46 9110     8     Шарики диаметром до 20 мм (исключая 20 мм)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сталей типа ШХ15</w:t>
      </w:r>
    </w:p>
    <w:p w:rsidR="00CC4CF9" w:rsidRPr="00061AB7" w:rsidRDefault="00CC4CF9">
      <w:pPr>
        <w:pStyle w:val="ConsPlusCell"/>
        <w:jc w:val="both"/>
      </w:pPr>
      <w:r w:rsidRPr="00061AB7">
        <w:t>46 9120     2     Шарики диаметром до 20 мм (исключая 20 мм)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нержавеющих сталей</w:t>
      </w:r>
    </w:p>
    <w:p w:rsidR="00CC4CF9" w:rsidRPr="00061AB7" w:rsidRDefault="00CC4CF9">
      <w:pPr>
        <w:pStyle w:val="ConsPlusCell"/>
        <w:jc w:val="both"/>
      </w:pPr>
      <w:r w:rsidRPr="00061AB7">
        <w:t>46 9130     7     Шарики диаметром от 20 мм из нержавеющих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сталей</w:t>
      </w:r>
    </w:p>
    <w:p w:rsidR="00CC4CF9" w:rsidRPr="00061AB7" w:rsidRDefault="00CC4CF9">
      <w:pPr>
        <w:pStyle w:val="ConsPlusCell"/>
        <w:jc w:val="both"/>
      </w:pPr>
      <w:r w:rsidRPr="00061AB7">
        <w:t>46 9140     1     Шарики диаметром до 20 мм (исключая 20 мм)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кремнемолибденовых сталей</w:t>
      </w:r>
    </w:p>
    <w:p w:rsidR="00CC4CF9" w:rsidRPr="00061AB7" w:rsidRDefault="00CC4CF9">
      <w:pPr>
        <w:pStyle w:val="ConsPlusCell"/>
        <w:jc w:val="both"/>
      </w:pPr>
      <w:r w:rsidRPr="00061AB7">
        <w:t>46 9150     6     Шарики диаметром от 20 мм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кремнемолибденовых сталей</w:t>
      </w:r>
    </w:p>
    <w:p w:rsidR="00CC4CF9" w:rsidRPr="00061AB7" w:rsidRDefault="00CC4CF9">
      <w:pPr>
        <w:pStyle w:val="ConsPlusCell"/>
        <w:jc w:val="both"/>
      </w:pPr>
      <w:r w:rsidRPr="00061AB7">
        <w:t>46 9160     0     Шарики диаметром до 20 мм (исключая 20 мм)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сталей типа 8Х4В9Ф2-Ш (ЭИ347)</w:t>
      </w:r>
    </w:p>
    <w:p w:rsidR="00CC4CF9" w:rsidRPr="00061AB7" w:rsidRDefault="00CC4CF9">
      <w:pPr>
        <w:pStyle w:val="ConsPlusCell"/>
        <w:jc w:val="both"/>
      </w:pPr>
      <w:r w:rsidRPr="00061AB7">
        <w:t>46 9170     5     Шарики диаметром от 20 мм из сталей типа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8Х4В9Ф2-Ш (ЭИ347)</w:t>
      </w:r>
    </w:p>
    <w:p w:rsidR="00CC4CF9" w:rsidRPr="00061AB7" w:rsidRDefault="00CC4CF9">
      <w:pPr>
        <w:pStyle w:val="ConsPlusCell"/>
        <w:jc w:val="both"/>
      </w:pPr>
      <w:r w:rsidRPr="00061AB7">
        <w:t>46 9180     0     Шарики из других материалов</w:t>
      </w:r>
    </w:p>
    <w:p w:rsidR="00CC4CF9" w:rsidRPr="00061AB7" w:rsidRDefault="00CC4CF9">
      <w:pPr>
        <w:pStyle w:val="ConsPlusCell"/>
        <w:jc w:val="both"/>
      </w:pPr>
      <w:r w:rsidRPr="00061AB7">
        <w:t>46 9190     4     Шарики диаметром от 20 мм из сталей типа ШХ15</w:t>
      </w:r>
    </w:p>
    <w:p w:rsidR="00CC4CF9" w:rsidRPr="00061AB7" w:rsidRDefault="00CC4CF9">
      <w:pPr>
        <w:pStyle w:val="ConsPlusCell"/>
        <w:jc w:val="both"/>
      </w:pPr>
      <w:r w:rsidRPr="00061AB7">
        <w:t>46 9200     7     Ролики цилиндрические короткие</w:t>
      </w:r>
    </w:p>
    <w:p w:rsidR="00CC4CF9" w:rsidRPr="00061AB7" w:rsidRDefault="00CC4CF9">
      <w:pPr>
        <w:pStyle w:val="ConsPlusCell"/>
        <w:jc w:val="both"/>
      </w:pPr>
      <w:r w:rsidRPr="00061AB7">
        <w:t>46 9210     1     Ролики цилиндрические короткие из сталей типа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ШХ15</w:t>
      </w:r>
    </w:p>
    <w:p w:rsidR="00CC4CF9" w:rsidRPr="00061AB7" w:rsidRDefault="00CC4CF9">
      <w:pPr>
        <w:pStyle w:val="ConsPlusCell"/>
        <w:jc w:val="both"/>
      </w:pPr>
      <w:r w:rsidRPr="00061AB7">
        <w:t>46 9220     6     Ролики цилиндрические короткие из нержавеющих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сталей</w:t>
      </w:r>
    </w:p>
    <w:p w:rsidR="00CC4CF9" w:rsidRPr="00061AB7" w:rsidRDefault="00CC4CF9">
      <w:pPr>
        <w:pStyle w:val="ConsPlusCell"/>
        <w:jc w:val="both"/>
      </w:pPr>
      <w:r w:rsidRPr="00061AB7">
        <w:t>46 9240     5     Ролики цилиндрические короткие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кремнемолибденовых сталей</w:t>
      </w:r>
    </w:p>
    <w:p w:rsidR="00CC4CF9" w:rsidRPr="00061AB7" w:rsidRDefault="00CC4CF9">
      <w:pPr>
        <w:pStyle w:val="ConsPlusCell"/>
        <w:jc w:val="both"/>
      </w:pPr>
      <w:r w:rsidRPr="00061AB7">
        <w:t>46 9260     4     Ролики цилиндрические короткие из сталей типа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8Х4В9Ф2-Ш (ЭИ347)</w:t>
      </w:r>
    </w:p>
    <w:p w:rsidR="00CC4CF9" w:rsidRPr="00061AB7" w:rsidRDefault="00CC4CF9">
      <w:pPr>
        <w:pStyle w:val="ConsPlusCell"/>
        <w:jc w:val="both"/>
      </w:pPr>
      <w:r w:rsidRPr="00061AB7">
        <w:t>46 9280     3     Ролики цилиндрические короткие из сталей типа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50ХН</w:t>
      </w:r>
    </w:p>
    <w:p w:rsidR="00CC4CF9" w:rsidRPr="00061AB7" w:rsidRDefault="00CC4CF9">
      <w:pPr>
        <w:pStyle w:val="ConsPlusCell"/>
        <w:jc w:val="both"/>
      </w:pPr>
      <w:r w:rsidRPr="00061AB7">
        <w:t>46 9290     8     Ролики цилиндрические короткие из сталей типа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ШХ15СГ</w:t>
      </w:r>
    </w:p>
    <w:p w:rsidR="00CC4CF9" w:rsidRPr="00061AB7" w:rsidRDefault="00CC4CF9">
      <w:pPr>
        <w:pStyle w:val="ConsPlusCell"/>
        <w:jc w:val="both"/>
      </w:pPr>
      <w:r w:rsidRPr="00061AB7">
        <w:t>46 9300     0     Ролики цилиндрические длинные</w:t>
      </w:r>
    </w:p>
    <w:p w:rsidR="00CC4CF9" w:rsidRPr="00061AB7" w:rsidRDefault="00CC4CF9">
      <w:pPr>
        <w:pStyle w:val="ConsPlusCell"/>
        <w:jc w:val="both"/>
      </w:pPr>
      <w:r w:rsidRPr="00061AB7">
        <w:t>46 9310     5     Ролики цилиндрические длинные из сталей типа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ШХ15</w:t>
      </w:r>
    </w:p>
    <w:p w:rsidR="00CC4CF9" w:rsidRPr="00061AB7" w:rsidRDefault="00CC4CF9">
      <w:pPr>
        <w:pStyle w:val="ConsPlusCell"/>
        <w:jc w:val="both"/>
      </w:pPr>
      <w:r w:rsidRPr="00061AB7">
        <w:t>46 9320     3     Ролики цилиндрические длинные из нержавеющих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сталей</w:t>
      </w:r>
    </w:p>
    <w:p w:rsidR="00CC4CF9" w:rsidRPr="00061AB7" w:rsidRDefault="00CC4CF9">
      <w:pPr>
        <w:pStyle w:val="ConsPlusCell"/>
        <w:jc w:val="both"/>
      </w:pPr>
      <w:r w:rsidRPr="00061AB7">
        <w:t>46 9340     9     Ролики цилиндрические длинные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кремнемолибденовых сталей</w:t>
      </w:r>
    </w:p>
    <w:p w:rsidR="00CC4CF9" w:rsidRPr="00061AB7" w:rsidRDefault="00CC4CF9">
      <w:pPr>
        <w:pStyle w:val="ConsPlusCell"/>
        <w:jc w:val="both"/>
      </w:pPr>
      <w:r w:rsidRPr="00061AB7">
        <w:t>46 9360     8     Ролики цилиндрические длинные из сталей типа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8Х4В9Ф2-Ш (ЭИ347)</w:t>
      </w:r>
    </w:p>
    <w:p w:rsidR="00CC4CF9" w:rsidRPr="00061AB7" w:rsidRDefault="00CC4CF9">
      <w:pPr>
        <w:pStyle w:val="ConsPlusCell"/>
        <w:jc w:val="both"/>
      </w:pPr>
      <w:r w:rsidRPr="00061AB7">
        <w:t>46 9390     1     Ролики цилиндрические длинные из сталей типа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ШХ15СГ</w:t>
      </w:r>
    </w:p>
    <w:p w:rsidR="00CC4CF9" w:rsidRPr="00061AB7" w:rsidRDefault="00CC4CF9">
      <w:pPr>
        <w:pStyle w:val="ConsPlusCell"/>
        <w:jc w:val="both"/>
      </w:pPr>
      <w:r w:rsidRPr="00061AB7">
        <w:t>46 9400     4     Ролики игольчатые</w:t>
      </w:r>
    </w:p>
    <w:p w:rsidR="00CC4CF9" w:rsidRPr="00061AB7" w:rsidRDefault="00CC4CF9">
      <w:pPr>
        <w:pStyle w:val="ConsPlusCell"/>
        <w:jc w:val="both"/>
      </w:pPr>
      <w:r w:rsidRPr="00061AB7">
        <w:t>46 9410     9     Ролики игольчатые из сталей типа ШХ15</w:t>
      </w:r>
    </w:p>
    <w:p w:rsidR="00CC4CF9" w:rsidRPr="00061AB7" w:rsidRDefault="00CC4CF9">
      <w:pPr>
        <w:pStyle w:val="ConsPlusCell"/>
        <w:jc w:val="both"/>
      </w:pPr>
      <w:r w:rsidRPr="00061AB7">
        <w:t>46 9420     3     Ролики игольчатые из нержавеющих сталей</w:t>
      </w:r>
    </w:p>
    <w:p w:rsidR="00CC4CF9" w:rsidRPr="00061AB7" w:rsidRDefault="00CC4CF9">
      <w:pPr>
        <w:pStyle w:val="ConsPlusCell"/>
        <w:jc w:val="both"/>
      </w:pPr>
      <w:r w:rsidRPr="00061AB7">
        <w:t>46 9440     2     Ролики игольчатые из кремнемолибденовых сталей</w:t>
      </w:r>
    </w:p>
    <w:p w:rsidR="00CC4CF9" w:rsidRPr="00061AB7" w:rsidRDefault="00CC4CF9">
      <w:pPr>
        <w:pStyle w:val="ConsPlusCell"/>
        <w:jc w:val="both"/>
      </w:pPr>
      <w:r w:rsidRPr="00061AB7">
        <w:t>46 9460     1     Ролики игольчатые из сталей типа 8Х4В9Ф2-Ш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(ЭИ347)</w:t>
      </w:r>
    </w:p>
    <w:p w:rsidR="00CC4CF9" w:rsidRPr="00061AB7" w:rsidRDefault="00CC4CF9">
      <w:pPr>
        <w:pStyle w:val="ConsPlusCell"/>
        <w:jc w:val="both"/>
      </w:pPr>
      <w:r w:rsidRPr="00061AB7">
        <w:t>46 9500     8     Ролики конические</w:t>
      </w:r>
    </w:p>
    <w:p w:rsidR="00CC4CF9" w:rsidRPr="00061AB7" w:rsidRDefault="00CC4CF9">
      <w:pPr>
        <w:pStyle w:val="ConsPlusCell"/>
        <w:jc w:val="both"/>
      </w:pPr>
      <w:r w:rsidRPr="00061AB7">
        <w:t>46 9510     2     Ролики конические из сталей типа ШХ15</w:t>
      </w:r>
    </w:p>
    <w:p w:rsidR="00CC4CF9" w:rsidRPr="00061AB7" w:rsidRDefault="00CC4CF9">
      <w:pPr>
        <w:pStyle w:val="ConsPlusCell"/>
        <w:jc w:val="both"/>
      </w:pPr>
      <w:r w:rsidRPr="00061AB7">
        <w:t>46 9590     9     Ролики конические из прочих материалов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47 0000     7     ТРАКТОРЫ И СЕЛЬСКОХОЗЯЙСТВЕННЫЕ МАШИНЫ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47 2000     2     Тракторы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47 2200     7     Тракторы сельскохозяйственные общего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назначения</w:t>
      </w:r>
    </w:p>
    <w:p w:rsidR="00CC4CF9" w:rsidRPr="00061AB7" w:rsidRDefault="00CC4CF9">
      <w:pPr>
        <w:pStyle w:val="ConsPlusCell"/>
        <w:jc w:val="both"/>
      </w:pPr>
      <w:r w:rsidRPr="00061AB7">
        <w:t>47 2240     8     Тракторы тяговых классов св. 2 до 3 /</w:t>
      </w:r>
    </w:p>
    <w:p w:rsidR="00CC4CF9" w:rsidRPr="00061AB7" w:rsidRDefault="00CC4CF9">
      <w:pPr>
        <w:pStyle w:val="ConsPlusCell"/>
        <w:jc w:val="both"/>
      </w:pPr>
      <w:r w:rsidRPr="00061AB7">
        <w:t>47 2242     9     - мощностью св. 25,7 до 47,8 кВт (св. 35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65 л.с.)</w:t>
      </w:r>
    </w:p>
    <w:p w:rsidR="00CC4CF9" w:rsidRPr="00061AB7" w:rsidRDefault="00CC4CF9">
      <w:pPr>
        <w:pStyle w:val="ConsPlusCell"/>
        <w:jc w:val="both"/>
      </w:pPr>
      <w:r w:rsidRPr="00061AB7">
        <w:t>47 2243     4     - мощностью св. 47,8 до 80,9 кВт (св. 65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110 л.с.)</w:t>
      </w:r>
    </w:p>
    <w:p w:rsidR="00CC4CF9" w:rsidRPr="00061AB7" w:rsidRDefault="00CC4CF9">
      <w:pPr>
        <w:pStyle w:val="ConsPlusCell"/>
        <w:jc w:val="both"/>
      </w:pPr>
      <w:r w:rsidRPr="00061AB7">
        <w:t>47 2244     1     - мощностью св. 80,9 до 125,0 кВт (св. 110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170 л.с.)</w:t>
      </w:r>
    </w:p>
    <w:p w:rsidR="00CC4CF9" w:rsidRPr="00061AB7" w:rsidRDefault="00CC4CF9">
      <w:pPr>
        <w:pStyle w:val="ConsPlusCell"/>
        <w:jc w:val="both"/>
      </w:pPr>
      <w:r w:rsidRPr="00061AB7">
        <w:t>47 2245     5     - мощностью св. 125,0 до 183,9 кВт (св. 170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250 л.с.)</w:t>
      </w:r>
    </w:p>
    <w:p w:rsidR="00CC4CF9" w:rsidRPr="00061AB7" w:rsidRDefault="00CC4CF9">
      <w:pPr>
        <w:pStyle w:val="ConsPlusCell"/>
        <w:jc w:val="both"/>
      </w:pPr>
      <w:r w:rsidRPr="00061AB7">
        <w:t>47 2250     2     Тракторы тяговых классов св. 3 до 5 /</w:t>
      </w:r>
    </w:p>
    <w:p w:rsidR="00CC4CF9" w:rsidRPr="00061AB7" w:rsidRDefault="00CC4CF9">
      <w:pPr>
        <w:pStyle w:val="ConsPlusCell"/>
        <w:jc w:val="both"/>
      </w:pPr>
      <w:r w:rsidRPr="00061AB7">
        <w:t>47 2254     4     - мощностью св. 80,9 до 125,0 кВт (св. 110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170 л.с.)</w:t>
      </w:r>
    </w:p>
    <w:p w:rsidR="00CC4CF9" w:rsidRPr="00061AB7" w:rsidRDefault="00CC4CF9">
      <w:pPr>
        <w:pStyle w:val="ConsPlusCell"/>
        <w:jc w:val="both"/>
      </w:pPr>
      <w:r w:rsidRPr="00061AB7">
        <w:t>47 2255     5     - мощностью св. 125,0 до 183,9 кВт (св. 170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250 л.с.)</w:t>
      </w:r>
    </w:p>
    <w:p w:rsidR="00CC4CF9" w:rsidRPr="00061AB7" w:rsidRDefault="00CC4CF9">
      <w:pPr>
        <w:pStyle w:val="ConsPlusCell"/>
        <w:jc w:val="both"/>
      </w:pPr>
      <w:r w:rsidRPr="00061AB7">
        <w:t>47 2256     5     - мощностью св. 183,9 до 294,2 кВт (св. 250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400 л.с.)</w:t>
      </w:r>
    </w:p>
    <w:p w:rsidR="00CC4CF9" w:rsidRPr="00061AB7" w:rsidRDefault="00CC4CF9">
      <w:pPr>
        <w:pStyle w:val="ConsPlusCell"/>
        <w:jc w:val="both"/>
      </w:pPr>
      <w:r w:rsidRPr="00061AB7">
        <w:t>47 2260     7     Тракторы тяговых классов св. 5 до 10 /</w:t>
      </w:r>
    </w:p>
    <w:p w:rsidR="00CC4CF9" w:rsidRPr="00061AB7" w:rsidRDefault="00CC4CF9">
      <w:pPr>
        <w:pStyle w:val="ConsPlusCell"/>
        <w:jc w:val="both"/>
      </w:pPr>
      <w:r w:rsidRPr="00061AB7">
        <w:t>47 2264     9     - мощностью св. 80,9 до 125,0 кВт (св. 110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170 л.с.)</w:t>
      </w:r>
    </w:p>
    <w:p w:rsidR="00CC4CF9" w:rsidRPr="00061AB7" w:rsidRDefault="00CC4CF9">
      <w:pPr>
        <w:pStyle w:val="ConsPlusCell"/>
        <w:jc w:val="both"/>
      </w:pPr>
      <w:r w:rsidRPr="00061AB7">
        <w:t>47 2265     4     - мощностью св. 125,0 до 183,9 кВт (св. 170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250 л.с.)</w:t>
      </w:r>
    </w:p>
    <w:p w:rsidR="00CC4CF9" w:rsidRPr="00061AB7" w:rsidRDefault="00CC4CF9">
      <w:pPr>
        <w:pStyle w:val="ConsPlusCell"/>
        <w:jc w:val="both"/>
      </w:pPr>
      <w:r w:rsidRPr="00061AB7">
        <w:t>47 2266     9     - мощностью св. 183,9 до 294,2 кВт (св. 250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400 л.с.)</w:t>
      </w:r>
    </w:p>
    <w:p w:rsidR="00CC4CF9" w:rsidRPr="00061AB7" w:rsidRDefault="00CC4CF9">
      <w:pPr>
        <w:pStyle w:val="ConsPlusCell"/>
        <w:jc w:val="both"/>
      </w:pPr>
      <w:r w:rsidRPr="00061AB7">
        <w:t>47 2267     5     - мощностью св. 294,2 до 441,3 кВт (св. 400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600 л.с.)</w:t>
      </w:r>
    </w:p>
    <w:p w:rsidR="00CC4CF9" w:rsidRPr="00061AB7" w:rsidRDefault="00CC4CF9">
      <w:pPr>
        <w:pStyle w:val="ConsPlusCell"/>
        <w:jc w:val="both"/>
      </w:pPr>
      <w:r w:rsidRPr="00061AB7">
        <w:t>47 2400     7     Тракторы сельскохозяйственные универсально 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пропашные</w:t>
      </w:r>
    </w:p>
    <w:p w:rsidR="00CC4CF9" w:rsidRPr="00061AB7" w:rsidRDefault="00CC4CF9">
      <w:pPr>
        <w:pStyle w:val="ConsPlusCell"/>
        <w:jc w:val="both"/>
      </w:pPr>
      <w:r w:rsidRPr="00061AB7">
        <w:t>47 2410     1     Тракторы тяговых классов до 0,9 /</w:t>
      </w:r>
    </w:p>
    <w:p w:rsidR="00CC4CF9" w:rsidRPr="00061AB7" w:rsidRDefault="00CC4CF9">
      <w:pPr>
        <w:pStyle w:val="ConsPlusCell"/>
        <w:jc w:val="both"/>
      </w:pPr>
      <w:r w:rsidRPr="00061AB7">
        <w:t>47 2411     7     - мощностью до 25,7 кВт (до 35 л.с.)</w:t>
      </w:r>
    </w:p>
    <w:p w:rsidR="00CC4CF9" w:rsidRPr="00061AB7" w:rsidRDefault="00CC4CF9">
      <w:pPr>
        <w:pStyle w:val="ConsPlusCell"/>
        <w:jc w:val="both"/>
      </w:pPr>
      <w:r w:rsidRPr="00061AB7">
        <w:t>47 2412     2     - мощностью св. 25,7 до 47,8 кВт (св. 35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65 л.с.)</w:t>
      </w:r>
    </w:p>
    <w:p w:rsidR="00CC4CF9" w:rsidRPr="00061AB7" w:rsidRDefault="00CC4CF9">
      <w:pPr>
        <w:pStyle w:val="ConsPlusCell"/>
        <w:jc w:val="both"/>
      </w:pPr>
      <w:r w:rsidRPr="00061AB7">
        <w:t>47 2420     6     Тракторы тяговых классов св. 0,9 до 1,4 /</w:t>
      </w:r>
    </w:p>
    <w:p w:rsidR="00CC4CF9" w:rsidRPr="00061AB7" w:rsidRDefault="00CC4CF9">
      <w:pPr>
        <w:pStyle w:val="ConsPlusCell"/>
        <w:jc w:val="both"/>
      </w:pPr>
      <w:r w:rsidRPr="00061AB7">
        <w:t>47 2422     7     - мощностью св. 25,7 до 47,8 кВт (св. 35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65 л.с.)</w:t>
      </w:r>
    </w:p>
    <w:p w:rsidR="00CC4CF9" w:rsidRPr="00061AB7" w:rsidRDefault="00CC4CF9">
      <w:pPr>
        <w:pStyle w:val="ConsPlusCell"/>
        <w:jc w:val="both"/>
      </w:pPr>
      <w:r w:rsidRPr="00061AB7">
        <w:t>47 2423     2     - мощностью св. 47,8 до 80,9 кВт (св. 65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110 л.с.)</w:t>
      </w:r>
    </w:p>
    <w:p w:rsidR="00CC4CF9" w:rsidRPr="00061AB7" w:rsidRDefault="00CC4CF9">
      <w:pPr>
        <w:pStyle w:val="ConsPlusCell"/>
        <w:jc w:val="both"/>
      </w:pPr>
      <w:r w:rsidRPr="00061AB7">
        <w:t>47 2430     0     Тракторы тяговых классов св. 1,4 до 2 /</w:t>
      </w:r>
    </w:p>
    <w:p w:rsidR="00CC4CF9" w:rsidRPr="00061AB7" w:rsidRDefault="00CC4CF9">
      <w:pPr>
        <w:pStyle w:val="ConsPlusCell"/>
        <w:jc w:val="both"/>
      </w:pPr>
      <w:r w:rsidRPr="00061AB7">
        <w:t>47 2432     1     - мощностью св. 25,7 до 47,8 кВт (св. 35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65 л.с.)</w:t>
      </w:r>
    </w:p>
    <w:p w:rsidR="00CC4CF9" w:rsidRPr="00061AB7" w:rsidRDefault="00CC4CF9">
      <w:pPr>
        <w:pStyle w:val="ConsPlusCell"/>
        <w:jc w:val="both"/>
      </w:pPr>
      <w:r w:rsidRPr="00061AB7">
        <w:t>47 2433     7     - мощностью св. 47,8 до 80,9 кВт (св. 65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110 л.с.)</w:t>
      </w:r>
    </w:p>
    <w:p w:rsidR="00CC4CF9" w:rsidRPr="00061AB7" w:rsidRDefault="00CC4CF9">
      <w:pPr>
        <w:pStyle w:val="ConsPlusCell"/>
        <w:jc w:val="both"/>
      </w:pPr>
      <w:r w:rsidRPr="00061AB7">
        <w:t>47 2434     2     - мощностью св. 80,9 до 125,0 кВт (св. 110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170 л.с.)</w:t>
      </w:r>
    </w:p>
    <w:p w:rsidR="00CC4CF9" w:rsidRPr="00061AB7" w:rsidRDefault="00CC4CF9">
      <w:pPr>
        <w:pStyle w:val="ConsPlusCell"/>
        <w:jc w:val="both"/>
      </w:pPr>
      <w:r w:rsidRPr="00061AB7">
        <w:t>47 2500     0     Тракторы специальные (виноградниковые,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садоводческие, свекловодческие,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хлопководческие, мелиоративные,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семеноводческие и самоходные шасси)</w:t>
      </w:r>
    </w:p>
    <w:p w:rsidR="00CC4CF9" w:rsidRPr="00061AB7" w:rsidRDefault="00CC4CF9">
      <w:pPr>
        <w:pStyle w:val="ConsPlusCell"/>
        <w:jc w:val="both"/>
      </w:pPr>
      <w:r w:rsidRPr="00061AB7">
        <w:t>47 2510     5     Тракторы тяговых классов до 0,9 /</w:t>
      </w:r>
    </w:p>
    <w:p w:rsidR="00CC4CF9" w:rsidRPr="00061AB7" w:rsidRDefault="00CC4CF9">
      <w:pPr>
        <w:pStyle w:val="ConsPlusCell"/>
        <w:jc w:val="both"/>
      </w:pPr>
      <w:r w:rsidRPr="00061AB7">
        <w:t>47 2511     0     - мощностью до 25,7 кВт (до 35 л.с.)</w:t>
      </w:r>
    </w:p>
    <w:p w:rsidR="00CC4CF9" w:rsidRPr="00061AB7" w:rsidRDefault="00CC4CF9">
      <w:pPr>
        <w:pStyle w:val="ConsPlusCell"/>
        <w:jc w:val="both"/>
      </w:pPr>
      <w:r w:rsidRPr="00061AB7">
        <w:t>47 2512     6     - мощностью св. 25,7 до 47,8 кВт (св. 35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65 л.с.)</w:t>
      </w:r>
    </w:p>
    <w:p w:rsidR="00CC4CF9" w:rsidRPr="00061AB7" w:rsidRDefault="00CC4CF9">
      <w:pPr>
        <w:pStyle w:val="ConsPlusCell"/>
        <w:jc w:val="both"/>
      </w:pPr>
      <w:r w:rsidRPr="00061AB7">
        <w:t>47 2520     6     Тракторы тяговых классов св. 0,9 до 1,4 /</w:t>
      </w:r>
    </w:p>
    <w:p w:rsidR="00CC4CF9" w:rsidRPr="00061AB7" w:rsidRDefault="00CC4CF9">
      <w:pPr>
        <w:pStyle w:val="ConsPlusCell"/>
        <w:jc w:val="both"/>
      </w:pPr>
      <w:r w:rsidRPr="00061AB7">
        <w:t>47 2522     0     - мощностью св. 25,7 до 47,8 кВт (св. 35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65 л.с.)</w:t>
      </w:r>
    </w:p>
    <w:p w:rsidR="00CC4CF9" w:rsidRPr="00061AB7" w:rsidRDefault="00CC4CF9">
      <w:pPr>
        <w:pStyle w:val="ConsPlusCell"/>
        <w:jc w:val="both"/>
      </w:pPr>
      <w:r w:rsidRPr="00061AB7">
        <w:t>47 2523     6     - мощностью св. 47,8 до 80,9 кВт (св. 65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110 л.с.)</w:t>
      </w:r>
    </w:p>
    <w:p w:rsidR="00CC4CF9" w:rsidRPr="00061AB7" w:rsidRDefault="00CC4CF9">
      <w:pPr>
        <w:pStyle w:val="ConsPlusCell"/>
        <w:jc w:val="both"/>
      </w:pPr>
      <w:r w:rsidRPr="00061AB7">
        <w:t>47 2530     4     Тракторы тяговых классов св. 1,4 до 2 /</w:t>
      </w:r>
    </w:p>
    <w:p w:rsidR="00CC4CF9" w:rsidRPr="00061AB7" w:rsidRDefault="00CC4CF9">
      <w:pPr>
        <w:pStyle w:val="ConsPlusCell"/>
        <w:jc w:val="both"/>
      </w:pPr>
      <w:r w:rsidRPr="00061AB7">
        <w:t>47 2532     5     - мощностью св. 25,7 до 47,8 кВт (св. 35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65 л.с.)</w:t>
      </w:r>
    </w:p>
    <w:p w:rsidR="00CC4CF9" w:rsidRPr="00061AB7" w:rsidRDefault="00CC4CF9">
      <w:pPr>
        <w:pStyle w:val="ConsPlusCell"/>
        <w:jc w:val="both"/>
      </w:pPr>
      <w:r w:rsidRPr="00061AB7">
        <w:t>47 2533     0     - мощностью св. 47,8 до 80,9 кВт (св. 65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110 л.с.)</w:t>
      </w:r>
    </w:p>
    <w:p w:rsidR="00CC4CF9" w:rsidRPr="00061AB7" w:rsidRDefault="00CC4CF9">
      <w:pPr>
        <w:pStyle w:val="ConsPlusCell"/>
        <w:jc w:val="both"/>
      </w:pPr>
      <w:r w:rsidRPr="00061AB7">
        <w:t>47 2534     6     - мощностью св. 80,9 до 125,0 кВт (св. 110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170 л.с.)</w:t>
      </w:r>
    </w:p>
    <w:p w:rsidR="00CC4CF9" w:rsidRPr="00061AB7" w:rsidRDefault="00CC4CF9">
      <w:pPr>
        <w:pStyle w:val="ConsPlusCell"/>
        <w:jc w:val="both"/>
      </w:pPr>
      <w:r w:rsidRPr="00061AB7">
        <w:t>47 2600     4     Тракторы лесопромышленные (включая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трелевочные, валочно-пакетирующие,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лесохозяйственные и лесосплавные)</w:t>
      </w:r>
    </w:p>
    <w:p w:rsidR="00CC4CF9" w:rsidRPr="00061AB7" w:rsidRDefault="00CC4CF9">
      <w:pPr>
        <w:pStyle w:val="ConsPlusCell"/>
        <w:jc w:val="both"/>
      </w:pPr>
      <w:r w:rsidRPr="00061AB7">
        <w:t>47 2610     9     Тракторы тяговых классов до 0,9 /</w:t>
      </w:r>
    </w:p>
    <w:p w:rsidR="00CC4CF9" w:rsidRPr="00061AB7" w:rsidRDefault="00CC4CF9">
      <w:pPr>
        <w:pStyle w:val="ConsPlusCell"/>
        <w:jc w:val="both"/>
      </w:pPr>
      <w:r w:rsidRPr="00061AB7">
        <w:t>47 2611     4     - мощностью до 25,7 кВт (до 35 л.с.)</w:t>
      </w:r>
    </w:p>
    <w:p w:rsidR="00CC4CF9" w:rsidRPr="00061AB7" w:rsidRDefault="00CC4CF9">
      <w:pPr>
        <w:pStyle w:val="ConsPlusCell"/>
        <w:jc w:val="both"/>
      </w:pPr>
      <w:r w:rsidRPr="00061AB7">
        <w:t>47 2630     8     Тракторы тяговых классов св. 1,4 до 2 /</w:t>
      </w:r>
    </w:p>
    <w:p w:rsidR="00CC4CF9" w:rsidRPr="00061AB7" w:rsidRDefault="00CC4CF9">
      <w:pPr>
        <w:pStyle w:val="ConsPlusCell"/>
        <w:jc w:val="both"/>
      </w:pPr>
      <w:r w:rsidRPr="00061AB7">
        <w:t>47 2632     9     - мощностью св. 25,7 до 47,8 кВт (св. 35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65 л.с.)</w:t>
      </w:r>
    </w:p>
    <w:p w:rsidR="00CC4CF9" w:rsidRPr="00061AB7" w:rsidRDefault="00CC4CF9">
      <w:pPr>
        <w:pStyle w:val="ConsPlusCell"/>
        <w:jc w:val="both"/>
      </w:pPr>
      <w:r w:rsidRPr="00061AB7">
        <w:t>47 2633     4     - мощностью св. 47,8 до 80,9 кВт (св. 65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110 л.с.)</w:t>
      </w:r>
    </w:p>
    <w:p w:rsidR="00CC4CF9" w:rsidRPr="00061AB7" w:rsidRDefault="00CC4CF9">
      <w:pPr>
        <w:pStyle w:val="ConsPlusCell"/>
        <w:jc w:val="both"/>
      </w:pPr>
      <w:r w:rsidRPr="00061AB7">
        <w:t>47 2640     2     Тракторы тяговых классов св. 2 до 3 /</w:t>
      </w:r>
    </w:p>
    <w:p w:rsidR="00CC4CF9" w:rsidRPr="00061AB7" w:rsidRDefault="00CC4CF9">
      <w:pPr>
        <w:pStyle w:val="ConsPlusCell"/>
        <w:jc w:val="both"/>
      </w:pPr>
      <w:r w:rsidRPr="00061AB7">
        <w:t>47 2642     3     - мощностью св. 25,7 до 47,8 кВт (св. 35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65 л.с.)</w:t>
      </w:r>
    </w:p>
    <w:p w:rsidR="00CC4CF9" w:rsidRPr="00061AB7" w:rsidRDefault="00CC4CF9">
      <w:pPr>
        <w:pStyle w:val="ConsPlusCell"/>
        <w:jc w:val="both"/>
      </w:pPr>
      <w:r w:rsidRPr="00061AB7">
        <w:t>47 2643     9     - мощностью св. 47,8 до 80,9 кВт (св. 65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110 л.с.)</w:t>
      </w:r>
    </w:p>
    <w:p w:rsidR="00CC4CF9" w:rsidRPr="00061AB7" w:rsidRDefault="00CC4CF9">
      <w:pPr>
        <w:pStyle w:val="ConsPlusCell"/>
        <w:jc w:val="both"/>
      </w:pPr>
      <w:r w:rsidRPr="00061AB7">
        <w:t>47 2644     4     - мощностью св. 80,9 до 125,0 кВт (св. 110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170 л.с.)</w:t>
      </w:r>
    </w:p>
    <w:p w:rsidR="00CC4CF9" w:rsidRPr="00061AB7" w:rsidRDefault="00CC4CF9">
      <w:pPr>
        <w:pStyle w:val="ConsPlusCell"/>
        <w:jc w:val="both"/>
      </w:pPr>
      <w:r w:rsidRPr="00061AB7">
        <w:t>47 2650     7     Тракторы тяговых классов св. 3 до 5 /</w:t>
      </w:r>
    </w:p>
    <w:p w:rsidR="00CC4CF9" w:rsidRPr="00061AB7" w:rsidRDefault="00CC4CF9">
      <w:pPr>
        <w:pStyle w:val="ConsPlusCell"/>
        <w:jc w:val="both"/>
      </w:pPr>
      <w:r w:rsidRPr="00061AB7">
        <w:t>47 2653     3     - мощностью св. 47,8 до 80,9 кВт (св. 65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110 л.с.)</w:t>
      </w:r>
    </w:p>
    <w:p w:rsidR="00CC4CF9" w:rsidRPr="00061AB7" w:rsidRDefault="00CC4CF9">
      <w:pPr>
        <w:pStyle w:val="ConsPlusCell"/>
        <w:jc w:val="both"/>
      </w:pPr>
      <w:r w:rsidRPr="00061AB7">
        <w:t>47 2654     9     - мощностью св. 80,9 до 125,0 кВт (св. 110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170 л.с.)</w:t>
      </w:r>
    </w:p>
    <w:p w:rsidR="00CC4CF9" w:rsidRPr="00061AB7" w:rsidRDefault="00CC4CF9">
      <w:pPr>
        <w:pStyle w:val="ConsPlusCell"/>
        <w:jc w:val="both"/>
      </w:pPr>
      <w:r w:rsidRPr="00061AB7">
        <w:t>47 2655     4     - мощностью св. 125,0 до 183,9 кВт (св. 170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250 л.с.)</w:t>
      </w:r>
    </w:p>
    <w:p w:rsidR="00CC4CF9" w:rsidRPr="00061AB7" w:rsidRDefault="00CC4CF9">
      <w:pPr>
        <w:pStyle w:val="ConsPlusCell"/>
        <w:jc w:val="both"/>
      </w:pPr>
      <w:r w:rsidRPr="00061AB7">
        <w:t>47 2656     4     - мощностью св. 183,9 до 294,2 кВт (св. 250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400 л.с.)</w:t>
      </w:r>
    </w:p>
    <w:p w:rsidR="00CC4CF9" w:rsidRPr="00061AB7" w:rsidRDefault="00CC4CF9">
      <w:pPr>
        <w:pStyle w:val="ConsPlusCell"/>
        <w:jc w:val="both"/>
      </w:pPr>
      <w:r w:rsidRPr="00061AB7">
        <w:t>47 2660     1     Тракторы тяговых классов св. 5 до 10 /</w:t>
      </w:r>
    </w:p>
    <w:p w:rsidR="00CC4CF9" w:rsidRPr="00061AB7" w:rsidRDefault="00CC4CF9">
      <w:pPr>
        <w:pStyle w:val="ConsPlusCell"/>
        <w:jc w:val="both"/>
      </w:pPr>
      <w:r w:rsidRPr="00061AB7">
        <w:t>47 2666     4     - мощностью св. 183,9 до 294,2 кВт (св. 250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400 л.с.)</w:t>
      </w:r>
    </w:p>
    <w:p w:rsidR="00CC4CF9" w:rsidRPr="00061AB7" w:rsidRDefault="00CC4CF9">
      <w:pPr>
        <w:pStyle w:val="ConsPlusCell"/>
        <w:jc w:val="both"/>
      </w:pPr>
      <w:r w:rsidRPr="00061AB7">
        <w:t>47 2700     8     Тракторы промышленные</w:t>
      </w:r>
    </w:p>
    <w:p w:rsidR="00CC4CF9" w:rsidRPr="00061AB7" w:rsidRDefault="00CC4CF9">
      <w:pPr>
        <w:pStyle w:val="ConsPlusCell"/>
        <w:jc w:val="both"/>
      </w:pPr>
      <w:r w:rsidRPr="00061AB7">
        <w:t>47 2710     2     Тракторы тяговых классов до 0,9 /</w:t>
      </w:r>
    </w:p>
    <w:p w:rsidR="00CC4CF9" w:rsidRPr="00061AB7" w:rsidRDefault="00CC4CF9">
      <w:pPr>
        <w:pStyle w:val="ConsPlusCell"/>
        <w:jc w:val="both"/>
      </w:pPr>
      <w:r w:rsidRPr="00061AB7">
        <w:t>47 2712     3     - мощностью св. 25,7 до 47,8 кВт (св. 35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65 л.с.)</w:t>
      </w:r>
    </w:p>
    <w:p w:rsidR="00CC4CF9" w:rsidRPr="00061AB7" w:rsidRDefault="00CC4CF9">
      <w:pPr>
        <w:pStyle w:val="ConsPlusCell"/>
        <w:jc w:val="both"/>
      </w:pPr>
      <w:r w:rsidRPr="00061AB7">
        <w:t>47 2720     7     Тракторы тяговых классов св. 0,9 до 1,4 /</w:t>
      </w:r>
    </w:p>
    <w:p w:rsidR="00CC4CF9" w:rsidRPr="00061AB7" w:rsidRDefault="00CC4CF9">
      <w:pPr>
        <w:pStyle w:val="ConsPlusCell"/>
        <w:jc w:val="both"/>
      </w:pPr>
      <w:r w:rsidRPr="00061AB7">
        <w:t>47 2722     8     - мощностью св. 25,7 до 47,8 кВт (св. 35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65 л.с.)</w:t>
      </w:r>
    </w:p>
    <w:p w:rsidR="00CC4CF9" w:rsidRPr="00061AB7" w:rsidRDefault="00CC4CF9">
      <w:pPr>
        <w:pStyle w:val="ConsPlusCell"/>
        <w:jc w:val="both"/>
      </w:pPr>
      <w:r w:rsidRPr="00061AB7">
        <w:t>47 2730     1     Тракторы промышленные тяговых классов от 1,4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2</w:t>
      </w:r>
    </w:p>
    <w:p w:rsidR="00CC4CF9" w:rsidRPr="00061AB7" w:rsidRDefault="00CC4CF9">
      <w:pPr>
        <w:pStyle w:val="ConsPlusCell"/>
        <w:jc w:val="both"/>
      </w:pPr>
      <w:r w:rsidRPr="00061AB7">
        <w:t>47 2740     6     Тракторы тяговых классов св. 2 до 3 /</w:t>
      </w:r>
    </w:p>
    <w:p w:rsidR="00CC4CF9" w:rsidRPr="00061AB7" w:rsidRDefault="00CC4CF9">
      <w:pPr>
        <w:pStyle w:val="ConsPlusCell"/>
        <w:jc w:val="both"/>
      </w:pPr>
      <w:r w:rsidRPr="00061AB7">
        <w:t>47 2744     8     - мощностью св. 80,9 до 125,0 кВт (св. 110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170 л.с.)</w:t>
      </w:r>
    </w:p>
    <w:p w:rsidR="00CC4CF9" w:rsidRPr="00061AB7" w:rsidRDefault="00CC4CF9">
      <w:pPr>
        <w:pStyle w:val="ConsPlusCell"/>
        <w:jc w:val="both"/>
      </w:pPr>
      <w:r w:rsidRPr="00061AB7">
        <w:t>47 2750     0     Тракторы тяговых классов св. 3 до 5 /</w:t>
      </w:r>
    </w:p>
    <w:p w:rsidR="00CC4CF9" w:rsidRPr="00061AB7" w:rsidRDefault="00CC4CF9">
      <w:pPr>
        <w:pStyle w:val="ConsPlusCell"/>
        <w:jc w:val="both"/>
      </w:pPr>
      <w:r w:rsidRPr="00061AB7">
        <w:t>47 2753     7     - мощностью св. 47,8 до 80,9 кВт (св. 65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110 л.с.)</w:t>
      </w:r>
    </w:p>
    <w:p w:rsidR="00CC4CF9" w:rsidRPr="00061AB7" w:rsidRDefault="00CC4CF9">
      <w:pPr>
        <w:pStyle w:val="ConsPlusCell"/>
        <w:jc w:val="both"/>
      </w:pPr>
      <w:r w:rsidRPr="00061AB7">
        <w:t>47 2754     2     - мощностью св. 80,9 до 125,0 кВт (св. 110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170 л.с.)</w:t>
      </w:r>
    </w:p>
    <w:p w:rsidR="00CC4CF9" w:rsidRPr="00061AB7" w:rsidRDefault="00CC4CF9">
      <w:pPr>
        <w:pStyle w:val="ConsPlusCell"/>
        <w:jc w:val="both"/>
      </w:pPr>
      <w:r w:rsidRPr="00061AB7">
        <w:t>47 2755     8     - мощностью св. 125,0 до 183,9 кВт (св. 170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250 л.с.)</w:t>
      </w:r>
    </w:p>
    <w:p w:rsidR="00CC4CF9" w:rsidRPr="00061AB7" w:rsidRDefault="00CC4CF9">
      <w:pPr>
        <w:pStyle w:val="ConsPlusCell"/>
        <w:jc w:val="both"/>
      </w:pPr>
      <w:r w:rsidRPr="00061AB7">
        <w:t>47 2756     3     - мощностью св. 183,9 до 294,2 кВт (св. 250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400 л.с.)</w:t>
      </w:r>
    </w:p>
    <w:p w:rsidR="00CC4CF9" w:rsidRPr="00061AB7" w:rsidRDefault="00CC4CF9">
      <w:pPr>
        <w:pStyle w:val="ConsPlusCell"/>
        <w:jc w:val="both"/>
      </w:pPr>
      <w:r w:rsidRPr="00061AB7">
        <w:t>47 2760     5     Тракторы тяговых классов св. 5 до 10 /</w:t>
      </w:r>
    </w:p>
    <w:p w:rsidR="00CC4CF9" w:rsidRPr="00061AB7" w:rsidRDefault="00CC4CF9">
      <w:pPr>
        <w:pStyle w:val="ConsPlusCell"/>
        <w:jc w:val="both"/>
      </w:pPr>
      <w:r w:rsidRPr="00061AB7">
        <w:t>47 2763     1     - мощностью св. 47,8 до 80,9 кВт (св. 65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110 л.с.)</w:t>
      </w:r>
    </w:p>
    <w:p w:rsidR="00CC4CF9" w:rsidRPr="00061AB7" w:rsidRDefault="00CC4CF9">
      <w:pPr>
        <w:pStyle w:val="ConsPlusCell"/>
        <w:jc w:val="both"/>
      </w:pPr>
      <w:r w:rsidRPr="00061AB7">
        <w:t>47 2764     7     - мощностью св. 80,9 до 125,0 кВт (св. 110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170 л.с.)</w:t>
      </w:r>
    </w:p>
    <w:p w:rsidR="00CC4CF9" w:rsidRPr="00061AB7" w:rsidRDefault="00CC4CF9">
      <w:pPr>
        <w:pStyle w:val="ConsPlusCell"/>
        <w:jc w:val="both"/>
      </w:pPr>
      <w:r w:rsidRPr="00061AB7">
        <w:t>47 2765     2     - мощностью св. 125,0 до 183,9 кВт (св. 170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250 л.с.)</w:t>
      </w:r>
    </w:p>
    <w:p w:rsidR="00CC4CF9" w:rsidRPr="00061AB7" w:rsidRDefault="00CC4CF9">
      <w:pPr>
        <w:pStyle w:val="ConsPlusCell"/>
        <w:jc w:val="both"/>
      </w:pPr>
      <w:r w:rsidRPr="00061AB7">
        <w:t>47 2770     9     Тракторы тяговых классов св. 10 до 15 /</w:t>
      </w:r>
    </w:p>
    <w:p w:rsidR="00CC4CF9" w:rsidRPr="00061AB7" w:rsidRDefault="00CC4CF9">
      <w:pPr>
        <w:pStyle w:val="ConsPlusCell"/>
        <w:jc w:val="both"/>
      </w:pPr>
      <w:r w:rsidRPr="00061AB7">
        <w:t>47 2774     1     - мощностью св. 80,9 до 125,0 кВт (св. 110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170 л.с.)</w:t>
      </w:r>
    </w:p>
    <w:p w:rsidR="00CC4CF9" w:rsidRPr="00061AB7" w:rsidRDefault="00CC4CF9">
      <w:pPr>
        <w:pStyle w:val="ConsPlusCell"/>
        <w:jc w:val="both"/>
      </w:pPr>
      <w:r w:rsidRPr="00061AB7">
        <w:t>47 2775     7     - мощностью св. 125,0 до 183,9 кВт (св. 170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250 л.с.)</w:t>
      </w:r>
    </w:p>
    <w:p w:rsidR="00CC4CF9" w:rsidRPr="00061AB7" w:rsidRDefault="00CC4CF9">
      <w:pPr>
        <w:pStyle w:val="ConsPlusCell"/>
        <w:jc w:val="both"/>
      </w:pPr>
      <w:r w:rsidRPr="00061AB7">
        <w:t>47 2780     4     Тракторы тяговых классов св. 15 /</w:t>
      </w:r>
    </w:p>
    <w:p w:rsidR="00CC4CF9" w:rsidRPr="00061AB7" w:rsidRDefault="00CC4CF9">
      <w:pPr>
        <w:pStyle w:val="ConsPlusCell"/>
        <w:jc w:val="both"/>
      </w:pPr>
      <w:r w:rsidRPr="00061AB7">
        <w:t>47 2786     7     - мощностью св. 183,9 до 294,2 кВт (св. 250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400 л.с.)</w:t>
      </w:r>
    </w:p>
    <w:p w:rsidR="00CC4CF9" w:rsidRPr="00061AB7" w:rsidRDefault="00CC4CF9">
      <w:pPr>
        <w:pStyle w:val="ConsPlusCell"/>
        <w:jc w:val="both"/>
      </w:pPr>
      <w:r w:rsidRPr="00061AB7">
        <w:t>47 2787     2     - мощностью св. 294,2 до 441,3 кВт (св. 400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600 л.с.)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47 3000     5     Машины сельскохозяйственные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47 3100     9     Машины для подготовки полей 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сельскохозяйственным работам</w:t>
      </w:r>
    </w:p>
    <w:p w:rsidR="00CC4CF9" w:rsidRPr="00061AB7" w:rsidRDefault="00CC4CF9">
      <w:pPr>
        <w:pStyle w:val="ConsPlusCell"/>
        <w:jc w:val="both"/>
      </w:pPr>
      <w:r w:rsidRPr="00061AB7">
        <w:t>47 3110     3     Машины / для подготовки почвы</w:t>
      </w:r>
    </w:p>
    <w:p w:rsidR="00CC4CF9" w:rsidRPr="00061AB7" w:rsidRDefault="00CC4CF9">
      <w:pPr>
        <w:pStyle w:val="ConsPlusCell"/>
        <w:jc w:val="both"/>
      </w:pPr>
      <w:r w:rsidRPr="00061AB7">
        <w:t>47 3111     9     - для корчевания, уборки камней, кустов и пней</w:t>
      </w:r>
    </w:p>
    <w:p w:rsidR="00CC4CF9" w:rsidRPr="00061AB7" w:rsidRDefault="00CC4CF9">
      <w:pPr>
        <w:pStyle w:val="ConsPlusCell"/>
        <w:jc w:val="both"/>
      </w:pPr>
      <w:r w:rsidRPr="00061AB7">
        <w:t>47 3113     4     Покровосдиратели</w:t>
      </w:r>
    </w:p>
    <w:p w:rsidR="00CC4CF9" w:rsidRPr="00061AB7" w:rsidRDefault="00CC4CF9">
      <w:pPr>
        <w:pStyle w:val="ConsPlusCell"/>
        <w:jc w:val="both"/>
      </w:pPr>
      <w:r w:rsidRPr="00061AB7">
        <w:t>47 3114     5     Рыхлители</w:t>
      </w:r>
    </w:p>
    <w:p w:rsidR="00CC4CF9" w:rsidRPr="00061AB7" w:rsidRDefault="00CC4CF9">
      <w:pPr>
        <w:pStyle w:val="ConsPlusCell"/>
        <w:jc w:val="both"/>
      </w:pPr>
      <w:r w:rsidRPr="00061AB7">
        <w:t>47 3115     0     Фрезы болотные</w:t>
      </w:r>
    </w:p>
    <w:p w:rsidR="00CC4CF9" w:rsidRPr="00061AB7" w:rsidRDefault="00CC4CF9">
      <w:pPr>
        <w:pStyle w:val="ConsPlusCell"/>
        <w:jc w:val="both"/>
      </w:pPr>
      <w:r w:rsidRPr="00061AB7">
        <w:t>47 3116     6     Фрезы лесные</w:t>
      </w:r>
    </w:p>
    <w:p w:rsidR="00CC4CF9" w:rsidRPr="00061AB7" w:rsidRDefault="00CC4CF9">
      <w:pPr>
        <w:pStyle w:val="ConsPlusCell"/>
        <w:jc w:val="both"/>
      </w:pPr>
      <w:r w:rsidRPr="00061AB7">
        <w:t>47 3117     1     Кочкорезы</w:t>
      </w:r>
    </w:p>
    <w:p w:rsidR="00CC4CF9" w:rsidRPr="00061AB7" w:rsidRDefault="00CC4CF9">
      <w:pPr>
        <w:pStyle w:val="ConsPlusCell"/>
        <w:jc w:val="both"/>
      </w:pPr>
      <w:r w:rsidRPr="00061AB7">
        <w:t>47 3118     7     Машины / комбинированные и универсальные</w:t>
      </w:r>
    </w:p>
    <w:p w:rsidR="00CC4CF9" w:rsidRPr="00061AB7" w:rsidRDefault="00CC4CF9">
      <w:pPr>
        <w:pStyle w:val="ConsPlusCell"/>
        <w:jc w:val="both"/>
      </w:pPr>
      <w:r w:rsidRPr="00061AB7">
        <w:t>47 3119     2     - и аппараты огневой зачистки лесных вырубок</w:t>
      </w:r>
    </w:p>
    <w:p w:rsidR="00CC4CF9" w:rsidRPr="00061AB7" w:rsidRDefault="00CC4CF9">
      <w:pPr>
        <w:pStyle w:val="ConsPlusCell"/>
        <w:jc w:val="both"/>
      </w:pPr>
      <w:r w:rsidRPr="00061AB7">
        <w:t>47 3120     8     Машины для эксплуатации мелиоративных систем</w:t>
      </w:r>
    </w:p>
    <w:p w:rsidR="00CC4CF9" w:rsidRPr="00061AB7" w:rsidRDefault="00CC4CF9">
      <w:pPr>
        <w:pStyle w:val="ConsPlusCell"/>
        <w:jc w:val="both"/>
      </w:pPr>
      <w:r w:rsidRPr="00061AB7">
        <w:t>47 3121     3     Канавокопатели</w:t>
      </w:r>
    </w:p>
    <w:p w:rsidR="00CC4CF9" w:rsidRPr="00061AB7" w:rsidRDefault="00CC4CF9">
      <w:pPr>
        <w:pStyle w:val="ConsPlusCell"/>
        <w:jc w:val="both"/>
      </w:pPr>
      <w:r w:rsidRPr="00061AB7">
        <w:t>47 3122     9     Заравниватели (без строительных)</w:t>
      </w:r>
    </w:p>
    <w:p w:rsidR="00CC4CF9" w:rsidRPr="00061AB7" w:rsidRDefault="00CC4CF9">
      <w:pPr>
        <w:pStyle w:val="ConsPlusCell"/>
        <w:jc w:val="both"/>
      </w:pPr>
      <w:r w:rsidRPr="00061AB7">
        <w:t>47 3128     1     Машины комбинированные и универсальные</w:t>
      </w:r>
    </w:p>
    <w:p w:rsidR="00CC4CF9" w:rsidRPr="00061AB7" w:rsidRDefault="00CC4CF9">
      <w:pPr>
        <w:pStyle w:val="ConsPlusCell"/>
        <w:jc w:val="both"/>
      </w:pPr>
      <w:r w:rsidRPr="00061AB7">
        <w:t>47 3140     7     Машины для планировки и выравнивания почвы</w:t>
      </w:r>
    </w:p>
    <w:p w:rsidR="00CC4CF9" w:rsidRPr="00061AB7" w:rsidRDefault="00CC4CF9">
      <w:pPr>
        <w:pStyle w:val="ConsPlusCell"/>
        <w:jc w:val="both"/>
      </w:pPr>
      <w:r w:rsidRPr="00061AB7">
        <w:t>47 3141     2     Планировщики</w:t>
      </w:r>
    </w:p>
    <w:p w:rsidR="00CC4CF9" w:rsidRPr="00061AB7" w:rsidRDefault="00CC4CF9">
      <w:pPr>
        <w:pStyle w:val="ConsPlusCell"/>
        <w:jc w:val="both"/>
      </w:pPr>
      <w:r w:rsidRPr="00061AB7">
        <w:t>47 3143     3     Выравниватели</w:t>
      </w:r>
    </w:p>
    <w:p w:rsidR="00CC4CF9" w:rsidRPr="00061AB7" w:rsidRDefault="00CC4CF9">
      <w:pPr>
        <w:pStyle w:val="ConsPlusCell"/>
        <w:jc w:val="both"/>
      </w:pPr>
      <w:r w:rsidRPr="00061AB7">
        <w:t>47 3144     9     Террасеры и рыхлители террас</w:t>
      </w:r>
    </w:p>
    <w:p w:rsidR="00CC4CF9" w:rsidRPr="00061AB7" w:rsidRDefault="00CC4CF9">
      <w:pPr>
        <w:pStyle w:val="ConsPlusCell"/>
        <w:jc w:val="both"/>
      </w:pPr>
      <w:r w:rsidRPr="00061AB7">
        <w:t>47 3148     0     Машины / комбинированные и универсальные</w:t>
      </w:r>
    </w:p>
    <w:p w:rsidR="00CC4CF9" w:rsidRPr="00061AB7" w:rsidRDefault="00CC4CF9">
      <w:pPr>
        <w:pStyle w:val="ConsPlusCell"/>
        <w:jc w:val="both"/>
      </w:pPr>
      <w:r w:rsidRPr="00061AB7">
        <w:t>47 3149     6     - для планирования и выравнивания почвы прочие</w:t>
      </w:r>
    </w:p>
    <w:p w:rsidR="00CC4CF9" w:rsidRPr="00061AB7" w:rsidRDefault="00CC4CF9">
      <w:pPr>
        <w:pStyle w:val="ConsPlusCell"/>
        <w:jc w:val="both"/>
      </w:pPr>
      <w:r w:rsidRPr="00061AB7">
        <w:t>47 3150     1     Машины для борьбы с водной и ветровой эрозией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подготовки почвы к поливу</w:t>
      </w:r>
    </w:p>
    <w:p w:rsidR="00CC4CF9" w:rsidRPr="00061AB7" w:rsidRDefault="00CC4CF9">
      <w:pPr>
        <w:pStyle w:val="ConsPlusCell"/>
        <w:jc w:val="both"/>
      </w:pPr>
      <w:r w:rsidRPr="00061AB7">
        <w:t>47 3151     7     Бороздоделатели и ложбиноделатели</w:t>
      </w:r>
    </w:p>
    <w:p w:rsidR="00CC4CF9" w:rsidRPr="00061AB7" w:rsidRDefault="00CC4CF9">
      <w:pPr>
        <w:pStyle w:val="ConsPlusCell"/>
        <w:jc w:val="both"/>
      </w:pPr>
      <w:r w:rsidRPr="00061AB7">
        <w:t>47 3152     2     Валикоделатели (палоделатели)</w:t>
      </w:r>
    </w:p>
    <w:p w:rsidR="00CC4CF9" w:rsidRPr="00061AB7" w:rsidRDefault="00CC4CF9">
      <w:pPr>
        <w:pStyle w:val="ConsPlusCell"/>
        <w:jc w:val="both"/>
      </w:pPr>
      <w:r w:rsidRPr="00061AB7">
        <w:t>47 3153     8     Полосообразователи</w:t>
      </w:r>
    </w:p>
    <w:p w:rsidR="00CC4CF9" w:rsidRPr="00061AB7" w:rsidRDefault="00CC4CF9">
      <w:pPr>
        <w:pStyle w:val="ConsPlusCell"/>
        <w:jc w:val="both"/>
      </w:pPr>
      <w:r w:rsidRPr="00061AB7">
        <w:t>47 3154     3     Лункоделатели</w:t>
      </w:r>
    </w:p>
    <w:p w:rsidR="00CC4CF9" w:rsidRPr="00061AB7" w:rsidRDefault="00CC4CF9">
      <w:pPr>
        <w:pStyle w:val="ConsPlusCell"/>
        <w:jc w:val="both"/>
      </w:pPr>
      <w:r w:rsidRPr="00061AB7">
        <w:t>47 3155     9     Машины для снегозадержания</w:t>
      </w:r>
    </w:p>
    <w:p w:rsidR="00CC4CF9" w:rsidRPr="00061AB7" w:rsidRDefault="00CC4CF9">
      <w:pPr>
        <w:pStyle w:val="ConsPlusCell"/>
        <w:jc w:val="both"/>
      </w:pPr>
      <w:r w:rsidRPr="00061AB7">
        <w:t>47 3156     4     Щелеобразователи</w:t>
      </w:r>
    </w:p>
    <w:p w:rsidR="00CC4CF9" w:rsidRPr="00061AB7" w:rsidRDefault="00CC4CF9">
      <w:pPr>
        <w:pStyle w:val="ConsPlusCell"/>
        <w:jc w:val="both"/>
      </w:pPr>
      <w:r w:rsidRPr="00061AB7">
        <w:t>47 3157     9     Грядоделатели и гребнеобразователи</w:t>
      </w:r>
    </w:p>
    <w:p w:rsidR="00CC4CF9" w:rsidRPr="00061AB7" w:rsidRDefault="00CC4CF9">
      <w:pPr>
        <w:pStyle w:val="ConsPlusCell"/>
        <w:jc w:val="both"/>
      </w:pPr>
      <w:r w:rsidRPr="00061AB7">
        <w:t>47 3158     5     Машины / комбинированные и универсальные</w:t>
      </w:r>
    </w:p>
    <w:p w:rsidR="00CC4CF9" w:rsidRPr="00061AB7" w:rsidRDefault="00CC4CF9">
      <w:pPr>
        <w:pStyle w:val="ConsPlusCell"/>
        <w:jc w:val="both"/>
      </w:pPr>
      <w:r w:rsidRPr="00061AB7">
        <w:t>47 3159     0     - для борьбы с водной и ветровой эрозией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подготовки почвы к поливу прочие</w:t>
      </w:r>
    </w:p>
    <w:p w:rsidR="00CC4CF9" w:rsidRPr="00061AB7" w:rsidRDefault="00CC4CF9">
      <w:pPr>
        <w:pStyle w:val="ConsPlusCell"/>
        <w:jc w:val="both"/>
      </w:pPr>
      <w:r w:rsidRPr="00061AB7">
        <w:t>47 3200     2     Машины почвообрабатывающие</w:t>
      </w:r>
    </w:p>
    <w:p w:rsidR="00CC4CF9" w:rsidRPr="00061AB7" w:rsidRDefault="00CC4CF9">
      <w:pPr>
        <w:pStyle w:val="ConsPlusCell"/>
        <w:jc w:val="both"/>
      </w:pPr>
      <w:r w:rsidRPr="00061AB7">
        <w:t>47 3210     7     Плуги /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47 3211     2     - одно-, двух-, трехкорпусные</w:t>
      </w:r>
    </w:p>
    <w:p w:rsidR="00CC4CF9" w:rsidRPr="00061AB7" w:rsidRDefault="00CC4CF9">
      <w:pPr>
        <w:pStyle w:val="ConsPlusCell"/>
        <w:jc w:val="both"/>
      </w:pPr>
      <w:r w:rsidRPr="00061AB7">
        <w:t>47 3212     8     - четырехкорпусные</w:t>
      </w:r>
    </w:p>
    <w:p w:rsidR="00CC4CF9" w:rsidRPr="00061AB7" w:rsidRDefault="00CC4CF9">
      <w:pPr>
        <w:pStyle w:val="ConsPlusCell"/>
        <w:jc w:val="both"/>
      </w:pPr>
      <w:r w:rsidRPr="00061AB7">
        <w:t>47 3213     3     - пятикорпусные</w:t>
      </w:r>
    </w:p>
    <w:p w:rsidR="00CC4CF9" w:rsidRPr="00061AB7" w:rsidRDefault="00CC4CF9">
      <w:pPr>
        <w:pStyle w:val="ConsPlusCell"/>
        <w:jc w:val="both"/>
      </w:pPr>
      <w:r w:rsidRPr="00061AB7">
        <w:t>47 3214     9     - шестикорпусные</w:t>
      </w:r>
    </w:p>
    <w:p w:rsidR="00CC4CF9" w:rsidRPr="00061AB7" w:rsidRDefault="00CC4CF9">
      <w:pPr>
        <w:pStyle w:val="ConsPlusCell"/>
        <w:jc w:val="both"/>
      </w:pPr>
      <w:r w:rsidRPr="00061AB7">
        <w:t>47 3215     4     - семикорпусные</w:t>
      </w:r>
    </w:p>
    <w:p w:rsidR="00CC4CF9" w:rsidRPr="00061AB7" w:rsidRDefault="00CC4CF9">
      <w:pPr>
        <w:pStyle w:val="ConsPlusCell"/>
        <w:jc w:val="both"/>
      </w:pPr>
      <w:r w:rsidRPr="00061AB7">
        <w:t>47 3216     1     - восьмикорпусные</w:t>
      </w:r>
    </w:p>
    <w:p w:rsidR="00CC4CF9" w:rsidRPr="00061AB7" w:rsidRDefault="00CC4CF9">
      <w:pPr>
        <w:pStyle w:val="ConsPlusCell"/>
        <w:jc w:val="both"/>
      </w:pPr>
      <w:r w:rsidRPr="00061AB7">
        <w:t>47 3217     5     - девятикорпусные и свыше</w:t>
      </w:r>
    </w:p>
    <w:p w:rsidR="00CC4CF9" w:rsidRPr="00061AB7" w:rsidRDefault="00CC4CF9">
      <w:pPr>
        <w:pStyle w:val="ConsPlusCell"/>
        <w:jc w:val="both"/>
      </w:pPr>
      <w:r w:rsidRPr="00061AB7">
        <w:t>47 3218     0     Машины комбинированные и универсальные</w:t>
      </w:r>
    </w:p>
    <w:p w:rsidR="00CC4CF9" w:rsidRPr="00061AB7" w:rsidRDefault="00CC4CF9">
      <w:pPr>
        <w:pStyle w:val="ConsPlusCell"/>
        <w:jc w:val="both"/>
      </w:pPr>
      <w:r w:rsidRPr="00061AB7">
        <w:t>47 3220     1     Машины для пахоты и глубокого рыхления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(специального назначения)</w:t>
      </w:r>
    </w:p>
    <w:p w:rsidR="00CC4CF9" w:rsidRPr="00061AB7" w:rsidRDefault="00CC4CF9">
      <w:pPr>
        <w:pStyle w:val="ConsPlusCell"/>
        <w:jc w:val="both"/>
      </w:pPr>
      <w:r w:rsidRPr="00061AB7">
        <w:t>47 3221     7     Плуги / кустарниково-болотные</w:t>
      </w:r>
    </w:p>
    <w:p w:rsidR="00CC4CF9" w:rsidRPr="00061AB7" w:rsidRDefault="00CC4CF9">
      <w:pPr>
        <w:pStyle w:val="ConsPlusCell"/>
        <w:jc w:val="both"/>
      </w:pPr>
      <w:r w:rsidRPr="00061AB7">
        <w:t>47 3222     2     - плантажные и ярусные</w:t>
      </w:r>
    </w:p>
    <w:p w:rsidR="00CC4CF9" w:rsidRPr="00061AB7" w:rsidRDefault="00CC4CF9">
      <w:pPr>
        <w:pStyle w:val="ConsPlusCell"/>
        <w:jc w:val="both"/>
      </w:pPr>
      <w:r w:rsidRPr="00061AB7">
        <w:t>47 3223     8     - для горных склонов</w:t>
      </w:r>
    </w:p>
    <w:p w:rsidR="00CC4CF9" w:rsidRPr="00061AB7" w:rsidRDefault="00CC4CF9">
      <w:pPr>
        <w:pStyle w:val="ConsPlusCell"/>
        <w:jc w:val="both"/>
      </w:pPr>
      <w:r w:rsidRPr="00061AB7">
        <w:t>47 3224     3     - садовые</w:t>
      </w:r>
    </w:p>
    <w:p w:rsidR="00CC4CF9" w:rsidRPr="00061AB7" w:rsidRDefault="00CC4CF9">
      <w:pPr>
        <w:pStyle w:val="ConsPlusCell"/>
        <w:jc w:val="both"/>
      </w:pPr>
      <w:r w:rsidRPr="00061AB7">
        <w:t>47 3225     9     - плуги лесные</w:t>
      </w:r>
    </w:p>
    <w:p w:rsidR="00CC4CF9" w:rsidRPr="00061AB7" w:rsidRDefault="00CC4CF9">
      <w:pPr>
        <w:pStyle w:val="ConsPlusCell"/>
        <w:jc w:val="both"/>
      </w:pPr>
      <w:r w:rsidRPr="00061AB7">
        <w:t>47 3226     4     - конные</w:t>
      </w:r>
    </w:p>
    <w:p w:rsidR="00CC4CF9" w:rsidRPr="00061AB7" w:rsidRDefault="00CC4CF9">
      <w:pPr>
        <w:pStyle w:val="ConsPlusCell"/>
        <w:jc w:val="both"/>
      </w:pPr>
      <w:r w:rsidRPr="00061AB7">
        <w:t>47 3227     5     - виноградниковые (и хмельниковые)</w:t>
      </w:r>
    </w:p>
    <w:p w:rsidR="00CC4CF9" w:rsidRPr="00061AB7" w:rsidRDefault="00CC4CF9">
      <w:pPr>
        <w:pStyle w:val="ConsPlusCell"/>
        <w:jc w:val="both"/>
      </w:pPr>
      <w:r w:rsidRPr="00061AB7">
        <w:t>47 3228     5     Машины / комбинированные и универсальные</w:t>
      </w:r>
    </w:p>
    <w:p w:rsidR="00CC4CF9" w:rsidRPr="00061AB7" w:rsidRDefault="00CC4CF9">
      <w:pPr>
        <w:pStyle w:val="ConsPlusCell"/>
        <w:jc w:val="both"/>
      </w:pPr>
      <w:r w:rsidRPr="00061AB7">
        <w:t>47 3229     0     - для пахоты и глубокого рыхления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(специального назначения) прочие</w:t>
      </w:r>
    </w:p>
    <w:p w:rsidR="00CC4CF9" w:rsidRPr="00061AB7" w:rsidRDefault="00CC4CF9">
      <w:pPr>
        <w:pStyle w:val="ConsPlusCell"/>
        <w:jc w:val="both"/>
      </w:pPr>
      <w:r w:rsidRPr="00061AB7">
        <w:t>47 3230     6     Культиваторы / для сплошной обработки почвы</w:t>
      </w:r>
    </w:p>
    <w:p w:rsidR="00CC4CF9" w:rsidRPr="00061AB7" w:rsidRDefault="00CC4CF9">
      <w:pPr>
        <w:pStyle w:val="ConsPlusCell"/>
        <w:jc w:val="both"/>
      </w:pPr>
      <w:r w:rsidRPr="00061AB7">
        <w:t>47 3231     1     - лаповые</w:t>
      </w:r>
    </w:p>
    <w:p w:rsidR="00CC4CF9" w:rsidRPr="00061AB7" w:rsidRDefault="00CC4CF9">
      <w:pPr>
        <w:pStyle w:val="ConsPlusCell"/>
        <w:jc w:val="both"/>
      </w:pPr>
      <w:r w:rsidRPr="00061AB7">
        <w:t>47 3232     7     - штанговые</w:t>
      </w:r>
    </w:p>
    <w:p w:rsidR="00CC4CF9" w:rsidRPr="00061AB7" w:rsidRDefault="00CC4CF9">
      <w:pPr>
        <w:pStyle w:val="ConsPlusCell"/>
        <w:jc w:val="both"/>
      </w:pPr>
      <w:r w:rsidRPr="00061AB7">
        <w:t>47 3233     2     - ротационные и фрезы</w:t>
      </w:r>
    </w:p>
    <w:p w:rsidR="00CC4CF9" w:rsidRPr="00061AB7" w:rsidRDefault="00CC4CF9">
      <w:pPr>
        <w:pStyle w:val="ConsPlusCell"/>
        <w:jc w:val="both"/>
      </w:pPr>
      <w:r w:rsidRPr="00061AB7">
        <w:t>47 3234     8     Культиваторы-рыхлители (чизели)</w:t>
      </w:r>
    </w:p>
    <w:p w:rsidR="00CC4CF9" w:rsidRPr="00061AB7" w:rsidRDefault="00CC4CF9">
      <w:pPr>
        <w:pStyle w:val="ConsPlusCell"/>
        <w:jc w:val="both"/>
      </w:pPr>
      <w:r w:rsidRPr="00061AB7">
        <w:t>47 3235     3     Культиваторы-плоскорезы</w:t>
      </w:r>
    </w:p>
    <w:p w:rsidR="00CC4CF9" w:rsidRPr="00061AB7" w:rsidRDefault="00CC4CF9">
      <w:pPr>
        <w:pStyle w:val="ConsPlusCell"/>
        <w:jc w:val="both"/>
      </w:pPr>
      <w:r w:rsidRPr="00061AB7">
        <w:t>47 3236     9     Культиваторы / специальные (садов, лесополос,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виноградников, чая, хмеля и др.)</w:t>
      </w:r>
    </w:p>
    <w:p w:rsidR="00CC4CF9" w:rsidRPr="00061AB7" w:rsidRDefault="00CC4CF9">
      <w:pPr>
        <w:pStyle w:val="ConsPlusCell"/>
        <w:jc w:val="both"/>
      </w:pPr>
      <w:r w:rsidRPr="00061AB7">
        <w:t>47 3238     9     - комбинированные и универсальные</w:t>
      </w:r>
    </w:p>
    <w:p w:rsidR="00CC4CF9" w:rsidRPr="00061AB7" w:rsidRDefault="00CC4CF9">
      <w:pPr>
        <w:pStyle w:val="ConsPlusCell"/>
        <w:jc w:val="both"/>
      </w:pPr>
      <w:r w:rsidRPr="00061AB7">
        <w:t>47 3240     0     Машины для поверхностной обработки почвы</w:t>
      </w:r>
    </w:p>
    <w:p w:rsidR="00CC4CF9" w:rsidRPr="00061AB7" w:rsidRDefault="00CC4CF9">
      <w:pPr>
        <w:pStyle w:val="ConsPlusCell"/>
        <w:jc w:val="both"/>
      </w:pPr>
      <w:r w:rsidRPr="00061AB7">
        <w:t>47 3241     6     Лущильники / лемешные</w:t>
      </w:r>
    </w:p>
    <w:p w:rsidR="00CC4CF9" w:rsidRPr="00061AB7" w:rsidRDefault="00CC4CF9">
      <w:pPr>
        <w:pStyle w:val="ConsPlusCell"/>
        <w:jc w:val="both"/>
      </w:pPr>
      <w:r w:rsidRPr="00061AB7">
        <w:t>47 3242     1     - дисковые</w:t>
      </w:r>
    </w:p>
    <w:p w:rsidR="00CC4CF9" w:rsidRPr="00061AB7" w:rsidRDefault="00CC4CF9">
      <w:pPr>
        <w:pStyle w:val="ConsPlusCell"/>
        <w:jc w:val="both"/>
      </w:pPr>
      <w:r w:rsidRPr="00061AB7">
        <w:t>47 3243     7     Бороны / зубовые</w:t>
      </w:r>
    </w:p>
    <w:p w:rsidR="00CC4CF9" w:rsidRPr="00061AB7" w:rsidRDefault="00CC4CF9">
      <w:pPr>
        <w:pStyle w:val="ConsPlusCell"/>
        <w:jc w:val="both"/>
      </w:pPr>
      <w:r w:rsidRPr="00061AB7">
        <w:t>47 3244     2     - дисковые</w:t>
      </w:r>
    </w:p>
    <w:p w:rsidR="00CC4CF9" w:rsidRPr="00061AB7" w:rsidRDefault="00CC4CF9">
      <w:pPr>
        <w:pStyle w:val="ConsPlusCell"/>
        <w:jc w:val="both"/>
      </w:pPr>
      <w:r w:rsidRPr="00061AB7">
        <w:t>47 3245     8     - сетчатые</w:t>
      </w:r>
    </w:p>
    <w:p w:rsidR="00CC4CF9" w:rsidRPr="00061AB7" w:rsidRDefault="00CC4CF9">
      <w:pPr>
        <w:pStyle w:val="ConsPlusCell"/>
        <w:jc w:val="both"/>
      </w:pPr>
      <w:r w:rsidRPr="00061AB7">
        <w:t>47 3246     3     - ножевые, игольчатые, ротационные, пружинные,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шарнирные</w:t>
      </w:r>
    </w:p>
    <w:p w:rsidR="00CC4CF9" w:rsidRPr="00061AB7" w:rsidRDefault="00CC4CF9">
      <w:pPr>
        <w:pStyle w:val="ConsPlusCell"/>
        <w:jc w:val="both"/>
      </w:pPr>
      <w:r w:rsidRPr="00061AB7">
        <w:t>47 3247     9     Шлейф-волокуши, шлейф-бороны</w:t>
      </w:r>
    </w:p>
    <w:p w:rsidR="00CC4CF9" w:rsidRPr="00061AB7" w:rsidRDefault="00CC4CF9">
      <w:pPr>
        <w:pStyle w:val="ConsPlusCell"/>
        <w:jc w:val="both"/>
      </w:pPr>
      <w:r w:rsidRPr="00061AB7">
        <w:t>47 3248     4     Машины и орудия комбинированные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универсальные</w:t>
      </w:r>
    </w:p>
    <w:p w:rsidR="00CC4CF9" w:rsidRPr="00061AB7" w:rsidRDefault="00CC4CF9">
      <w:pPr>
        <w:pStyle w:val="ConsPlusCell"/>
        <w:jc w:val="both"/>
      </w:pPr>
      <w:r w:rsidRPr="00061AB7">
        <w:t>47 3249     2     Катки</w:t>
      </w:r>
    </w:p>
    <w:p w:rsidR="00CC4CF9" w:rsidRPr="00061AB7" w:rsidRDefault="00CC4CF9">
      <w:pPr>
        <w:pStyle w:val="ConsPlusCell"/>
        <w:jc w:val="both"/>
      </w:pPr>
      <w:r w:rsidRPr="00061AB7">
        <w:t>47 3260     0     Машины для междурядной и рядной обработки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почвы</w:t>
      </w:r>
    </w:p>
    <w:p w:rsidR="00CC4CF9" w:rsidRPr="00061AB7" w:rsidRDefault="00CC4CF9">
      <w:pPr>
        <w:pStyle w:val="ConsPlusCell"/>
        <w:jc w:val="both"/>
      </w:pPr>
      <w:r w:rsidRPr="00061AB7">
        <w:t>47 3261     5     Культиваторы / для сахарной свеклы неполивной,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овощей сеяных (низкостебельных культур)</w:t>
      </w:r>
    </w:p>
    <w:p w:rsidR="00CC4CF9" w:rsidRPr="00061AB7" w:rsidRDefault="00CC4CF9">
      <w:pPr>
        <w:pStyle w:val="ConsPlusCell"/>
        <w:jc w:val="both"/>
      </w:pPr>
      <w:r w:rsidRPr="00061AB7">
        <w:t>47 3262     0     - для кукурузы, подсолнечника, картофеля,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капусты, томатов, сахарной свеклы поливной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(высокостебельных культур)</w:t>
      </w:r>
    </w:p>
    <w:p w:rsidR="00CC4CF9" w:rsidRPr="00061AB7" w:rsidRDefault="00CC4CF9">
      <w:pPr>
        <w:pStyle w:val="ConsPlusCell"/>
        <w:jc w:val="both"/>
      </w:pPr>
      <w:r w:rsidRPr="00061AB7">
        <w:t>47 3263     6     - для хлопчатника (высокостебельных поливных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культур)</w:t>
      </w:r>
    </w:p>
    <w:p w:rsidR="00CC4CF9" w:rsidRPr="00061AB7" w:rsidRDefault="00CC4CF9">
      <w:pPr>
        <w:pStyle w:val="ConsPlusCell"/>
        <w:jc w:val="both"/>
      </w:pPr>
      <w:r w:rsidRPr="00061AB7">
        <w:t>47 3264     1     - фрезерные</w:t>
      </w:r>
    </w:p>
    <w:p w:rsidR="00CC4CF9" w:rsidRPr="00061AB7" w:rsidRDefault="00CC4CF9">
      <w:pPr>
        <w:pStyle w:val="ConsPlusCell"/>
        <w:jc w:val="both"/>
      </w:pPr>
      <w:r w:rsidRPr="00061AB7">
        <w:t>47 3265     7     Мотыги</w:t>
      </w:r>
    </w:p>
    <w:p w:rsidR="00CC4CF9" w:rsidRPr="00061AB7" w:rsidRDefault="00CC4CF9">
      <w:pPr>
        <w:pStyle w:val="ConsPlusCell"/>
        <w:jc w:val="both"/>
      </w:pPr>
      <w:r w:rsidRPr="00061AB7">
        <w:t>47 3266     2     Прореживатели</w:t>
      </w:r>
    </w:p>
    <w:p w:rsidR="00CC4CF9" w:rsidRPr="00061AB7" w:rsidRDefault="00CC4CF9">
      <w:pPr>
        <w:pStyle w:val="ConsPlusCell"/>
        <w:jc w:val="both"/>
      </w:pPr>
      <w:r w:rsidRPr="00061AB7">
        <w:t>47 3267     8     Машины / и приспособления для обработки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приствольных полос и профилирования</w:t>
      </w:r>
    </w:p>
    <w:p w:rsidR="00CC4CF9" w:rsidRPr="00061AB7" w:rsidRDefault="00CC4CF9">
      <w:pPr>
        <w:pStyle w:val="ConsPlusCell"/>
        <w:jc w:val="both"/>
      </w:pPr>
      <w:r w:rsidRPr="00061AB7">
        <w:t>47 3268     3     - комбинированные и универсальные</w:t>
      </w:r>
    </w:p>
    <w:p w:rsidR="00CC4CF9" w:rsidRPr="00061AB7" w:rsidRDefault="00CC4CF9">
      <w:pPr>
        <w:pStyle w:val="ConsPlusCell"/>
        <w:jc w:val="both"/>
      </w:pPr>
      <w:r w:rsidRPr="00061AB7">
        <w:t>47 3269     9     - для междурядной и рядной обработки почвы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47 3270     4     Машины для образования посадочных ям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выкопки саженцев, сеянцев</w:t>
      </w:r>
    </w:p>
    <w:p w:rsidR="00CC4CF9" w:rsidRPr="00061AB7" w:rsidRDefault="00CC4CF9">
      <w:pPr>
        <w:pStyle w:val="ConsPlusCell"/>
        <w:jc w:val="both"/>
      </w:pPr>
      <w:r w:rsidRPr="00061AB7">
        <w:t>47 3271     3     Ямокопатели</w:t>
      </w:r>
    </w:p>
    <w:p w:rsidR="00CC4CF9" w:rsidRPr="00061AB7" w:rsidRDefault="00CC4CF9">
      <w:pPr>
        <w:pStyle w:val="ConsPlusCell"/>
        <w:jc w:val="both"/>
      </w:pPr>
      <w:r w:rsidRPr="00061AB7">
        <w:t>47 3272     5     Плуги и скобы выкопочные</w:t>
      </w:r>
    </w:p>
    <w:p w:rsidR="00CC4CF9" w:rsidRPr="00061AB7" w:rsidRDefault="00CC4CF9">
      <w:pPr>
        <w:pStyle w:val="ConsPlusCell"/>
        <w:jc w:val="both"/>
      </w:pPr>
      <w:r w:rsidRPr="00061AB7">
        <w:t>47 3273     0     Гидробуры</w:t>
      </w:r>
    </w:p>
    <w:p w:rsidR="00CC4CF9" w:rsidRPr="00061AB7" w:rsidRDefault="00CC4CF9">
      <w:pPr>
        <w:pStyle w:val="ConsPlusCell"/>
        <w:jc w:val="both"/>
      </w:pPr>
      <w:r w:rsidRPr="00061AB7">
        <w:t>47 3278     8     Машины / комбинированные и универсальные</w:t>
      </w:r>
    </w:p>
    <w:p w:rsidR="00CC4CF9" w:rsidRPr="00061AB7" w:rsidRDefault="00CC4CF9">
      <w:pPr>
        <w:pStyle w:val="ConsPlusCell"/>
        <w:jc w:val="both"/>
      </w:pPr>
      <w:r w:rsidRPr="00061AB7">
        <w:t>47 3279     3     - для образования посадочных ям и выкопки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саженцев, сеянцев прочие</w:t>
      </w:r>
    </w:p>
    <w:p w:rsidR="00CC4CF9" w:rsidRPr="00061AB7" w:rsidRDefault="00CC4CF9">
      <w:pPr>
        <w:pStyle w:val="ConsPlusCell"/>
        <w:jc w:val="both"/>
      </w:pPr>
      <w:r w:rsidRPr="00061AB7">
        <w:t>47 3300     6     Машины для посева, посадки и внесения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удобрений</w:t>
      </w:r>
    </w:p>
    <w:p w:rsidR="00CC4CF9" w:rsidRPr="00061AB7" w:rsidRDefault="00CC4CF9">
      <w:pPr>
        <w:pStyle w:val="ConsPlusCell"/>
        <w:jc w:val="both"/>
      </w:pPr>
      <w:r w:rsidRPr="00061AB7">
        <w:t>47 3310     0     Сеялки / тракторные (без туковых)</w:t>
      </w:r>
    </w:p>
    <w:p w:rsidR="00CC4CF9" w:rsidRPr="00061AB7" w:rsidRDefault="00CC4CF9">
      <w:pPr>
        <w:pStyle w:val="ConsPlusCell"/>
        <w:jc w:val="both"/>
      </w:pPr>
      <w:r w:rsidRPr="00061AB7">
        <w:t>47 3311     6     - зерновые</w:t>
      </w:r>
    </w:p>
    <w:p w:rsidR="00CC4CF9" w:rsidRPr="00061AB7" w:rsidRDefault="00CC4CF9">
      <w:pPr>
        <w:pStyle w:val="ConsPlusCell"/>
        <w:jc w:val="both"/>
      </w:pPr>
      <w:r w:rsidRPr="00061AB7">
        <w:t>47 3312     1     - кукурузные</w:t>
      </w:r>
    </w:p>
    <w:p w:rsidR="00CC4CF9" w:rsidRPr="00061AB7" w:rsidRDefault="00CC4CF9">
      <w:pPr>
        <w:pStyle w:val="ConsPlusCell"/>
        <w:jc w:val="both"/>
      </w:pPr>
      <w:r w:rsidRPr="00061AB7">
        <w:t>47 3313     7     - свекловичные</w:t>
      </w:r>
    </w:p>
    <w:p w:rsidR="00CC4CF9" w:rsidRPr="00061AB7" w:rsidRDefault="00CC4CF9">
      <w:pPr>
        <w:pStyle w:val="ConsPlusCell"/>
        <w:jc w:val="both"/>
      </w:pPr>
      <w:r w:rsidRPr="00061AB7">
        <w:t>47 3314     2     - овощные</w:t>
      </w:r>
    </w:p>
    <w:p w:rsidR="00CC4CF9" w:rsidRPr="00061AB7" w:rsidRDefault="00CC4CF9">
      <w:pPr>
        <w:pStyle w:val="ConsPlusCell"/>
        <w:jc w:val="both"/>
      </w:pPr>
      <w:r w:rsidRPr="00061AB7">
        <w:t>47 3315     8     - хлопковые</w:t>
      </w:r>
    </w:p>
    <w:p w:rsidR="00CC4CF9" w:rsidRPr="00061AB7" w:rsidRDefault="00CC4CF9">
      <w:pPr>
        <w:pStyle w:val="ConsPlusCell"/>
        <w:jc w:val="both"/>
      </w:pPr>
      <w:r w:rsidRPr="00061AB7">
        <w:t>47 3316     3     - травяные</w:t>
      </w:r>
    </w:p>
    <w:p w:rsidR="00CC4CF9" w:rsidRPr="00061AB7" w:rsidRDefault="00CC4CF9">
      <w:pPr>
        <w:pStyle w:val="ConsPlusCell"/>
        <w:jc w:val="both"/>
      </w:pPr>
      <w:r w:rsidRPr="00061AB7">
        <w:t>47 3317     9     - льняные</w:t>
      </w:r>
    </w:p>
    <w:p w:rsidR="00CC4CF9" w:rsidRPr="00061AB7" w:rsidRDefault="00CC4CF9">
      <w:pPr>
        <w:pStyle w:val="ConsPlusCell"/>
        <w:jc w:val="both"/>
      </w:pPr>
      <w:r w:rsidRPr="00061AB7">
        <w:t>47 3318     4     Машины комбинированные, универсальные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специальные</w:t>
      </w:r>
    </w:p>
    <w:p w:rsidR="00CC4CF9" w:rsidRPr="00061AB7" w:rsidRDefault="00CC4CF9">
      <w:pPr>
        <w:pStyle w:val="ConsPlusCell"/>
        <w:jc w:val="both"/>
      </w:pPr>
      <w:r w:rsidRPr="00061AB7">
        <w:t>47 3319     9     Сеялки тракторные (без туковых) прочие</w:t>
      </w:r>
    </w:p>
    <w:p w:rsidR="00CC4CF9" w:rsidRPr="00061AB7" w:rsidRDefault="00CC4CF9">
      <w:pPr>
        <w:pStyle w:val="ConsPlusCell"/>
        <w:jc w:val="both"/>
      </w:pPr>
      <w:r w:rsidRPr="00061AB7">
        <w:t>47 3320     5     Сеялки / зернотуковые, туковые и лесные</w:t>
      </w:r>
    </w:p>
    <w:p w:rsidR="00CC4CF9" w:rsidRPr="00061AB7" w:rsidRDefault="00CC4CF9">
      <w:pPr>
        <w:pStyle w:val="ConsPlusCell"/>
        <w:jc w:val="both"/>
      </w:pPr>
      <w:r w:rsidRPr="00061AB7">
        <w:t>47 3321     0     - зернотуковые</w:t>
      </w:r>
    </w:p>
    <w:p w:rsidR="00CC4CF9" w:rsidRPr="00061AB7" w:rsidRDefault="00CC4CF9">
      <w:pPr>
        <w:pStyle w:val="ConsPlusCell"/>
        <w:jc w:val="both"/>
      </w:pPr>
      <w:r w:rsidRPr="00061AB7">
        <w:t>47 3322     6     - туковые</w:t>
      </w:r>
    </w:p>
    <w:p w:rsidR="00CC4CF9" w:rsidRPr="00061AB7" w:rsidRDefault="00CC4CF9">
      <w:pPr>
        <w:pStyle w:val="ConsPlusCell"/>
        <w:jc w:val="both"/>
      </w:pPr>
      <w:r w:rsidRPr="00061AB7">
        <w:t>47 3323     1     - лесные</w:t>
      </w:r>
    </w:p>
    <w:p w:rsidR="00CC4CF9" w:rsidRPr="00061AB7" w:rsidRDefault="00CC4CF9">
      <w:pPr>
        <w:pStyle w:val="ConsPlusCell"/>
        <w:jc w:val="both"/>
      </w:pPr>
      <w:r w:rsidRPr="00061AB7">
        <w:t>47 3330     6     Сажалки</w:t>
      </w:r>
    </w:p>
    <w:p w:rsidR="00CC4CF9" w:rsidRPr="00061AB7" w:rsidRDefault="00CC4CF9">
      <w:pPr>
        <w:pStyle w:val="ConsPlusCell"/>
        <w:jc w:val="both"/>
      </w:pPr>
      <w:r w:rsidRPr="00061AB7">
        <w:t>47 3331     5     Картофелесажалки</w:t>
      </w:r>
    </w:p>
    <w:p w:rsidR="00CC4CF9" w:rsidRPr="00061AB7" w:rsidRDefault="00CC4CF9">
      <w:pPr>
        <w:pStyle w:val="ConsPlusCell"/>
        <w:jc w:val="both"/>
      </w:pPr>
      <w:r w:rsidRPr="00061AB7">
        <w:t>47 3332     0     Машины / рассадопосадочные</w:t>
      </w:r>
    </w:p>
    <w:p w:rsidR="00CC4CF9" w:rsidRPr="00061AB7" w:rsidRDefault="00CC4CF9">
      <w:pPr>
        <w:pStyle w:val="ConsPlusCell"/>
        <w:jc w:val="both"/>
      </w:pPr>
      <w:r w:rsidRPr="00061AB7">
        <w:t>47 3333     6     - высадко-посадочные (сахарной свеклы)</w:t>
      </w:r>
    </w:p>
    <w:p w:rsidR="00CC4CF9" w:rsidRPr="00061AB7" w:rsidRDefault="00CC4CF9">
      <w:pPr>
        <w:pStyle w:val="ConsPlusCell"/>
        <w:jc w:val="both"/>
      </w:pPr>
      <w:r w:rsidRPr="00061AB7">
        <w:t>47 3334     1     Сажалки / черенков, саженцев и сеянцев</w:t>
      </w:r>
    </w:p>
    <w:p w:rsidR="00CC4CF9" w:rsidRPr="00061AB7" w:rsidRDefault="00CC4CF9">
      <w:pPr>
        <w:pStyle w:val="ConsPlusCell"/>
        <w:jc w:val="both"/>
      </w:pPr>
      <w:r w:rsidRPr="00061AB7">
        <w:t>47 3335     7     - луковиц</w:t>
      </w:r>
    </w:p>
    <w:p w:rsidR="00CC4CF9" w:rsidRPr="00061AB7" w:rsidRDefault="00CC4CF9">
      <w:pPr>
        <w:pStyle w:val="ConsPlusCell"/>
        <w:jc w:val="both"/>
      </w:pPr>
      <w:r w:rsidRPr="00061AB7">
        <w:t>47 3336     2     Машины лесопосадочные</w:t>
      </w:r>
    </w:p>
    <w:p w:rsidR="00CC4CF9" w:rsidRPr="00061AB7" w:rsidRDefault="00CC4CF9">
      <w:pPr>
        <w:pStyle w:val="ConsPlusCell"/>
        <w:jc w:val="both"/>
      </w:pPr>
      <w:r w:rsidRPr="00061AB7">
        <w:t>47 3338     3     Машины комбинированные и универсальные</w:t>
      </w:r>
    </w:p>
    <w:p w:rsidR="00CC4CF9" w:rsidRPr="00061AB7" w:rsidRDefault="00CC4CF9">
      <w:pPr>
        <w:pStyle w:val="ConsPlusCell"/>
        <w:jc w:val="both"/>
      </w:pPr>
      <w:r w:rsidRPr="00061AB7">
        <w:t>47 3339     9     Сажалки прочие</w:t>
      </w:r>
    </w:p>
    <w:p w:rsidR="00CC4CF9" w:rsidRPr="00061AB7" w:rsidRDefault="00CC4CF9">
      <w:pPr>
        <w:pStyle w:val="ConsPlusCell"/>
        <w:jc w:val="both"/>
      </w:pPr>
      <w:r w:rsidRPr="00061AB7">
        <w:t>47 3340     4     Машины для подготовки удобрений и материалов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мульчирования почвы</w:t>
      </w:r>
    </w:p>
    <w:p w:rsidR="00CC4CF9" w:rsidRPr="00061AB7" w:rsidRDefault="00CC4CF9">
      <w:pPr>
        <w:pStyle w:val="ConsPlusCell"/>
        <w:jc w:val="both"/>
      </w:pPr>
      <w:r w:rsidRPr="00061AB7">
        <w:t>47 3341     0     Измельчители-просеиватели удобрений</w:t>
      </w:r>
    </w:p>
    <w:p w:rsidR="00CC4CF9" w:rsidRPr="00061AB7" w:rsidRDefault="00CC4CF9">
      <w:pPr>
        <w:pStyle w:val="ConsPlusCell"/>
        <w:jc w:val="both"/>
      </w:pPr>
      <w:r w:rsidRPr="00061AB7">
        <w:t>47 3343     0     Смесители удобрений</w:t>
      </w:r>
    </w:p>
    <w:p w:rsidR="00CC4CF9" w:rsidRPr="00061AB7" w:rsidRDefault="00CC4CF9">
      <w:pPr>
        <w:pStyle w:val="ConsPlusCell"/>
        <w:jc w:val="both"/>
      </w:pPr>
      <w:r w:rsidRPr="00061AB7">
        <w:t>47 3344     6     Машины / для подготовки мульчи</w:t>
      </w:r>
    </w:p>
    <w:p w:rsidR="00CC4CF9" w:rsidRPr="00061AB7" w:rsidRDefault="00CC4CF9">
      <w:pPr>
        <w:pStyle w:val="ConsPlusCell"/>
        <w:jc w:val="both"/>
      </w:pPr>
      <w:r w:rsidRPr="00061AB7">
        <w:t>47 3348     8     - комбинированные и универсальные</w:t>
      </w:r>
    </w:p>
    <w:p w:rsidR="00CC4CF9" w:rsidRPr="00061AB7" w:rsidRDefault="00CC4CF9">
      <w:pPr>
        <w:pStyle w:val="ConsPlusCell"/>
        <w:jc w:val="both"/>
      </w:pPr>
      <w:r w:rsidRPr="00061AB7">
        <w:t>47 3349     3     - для подготовки удобрений и материалов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мульчирования почвы прочие</w:t>
      </w:r>
    </w:p>
    <w:p w:rsidR="00CC4CF9" w:rsidRPr="00061AB7" w:rsidRDefault="00CC4CF9">
      <w:pPr>
        <w:pStyle w:val="ConsPlusCell"/>
        <w:jc w:val="both"/>
      </w:pPr>
      <w:r w:rsidRPr="00061AB7">
        <w:t>47 3350     9     Машины для внесения удобрений и мульчирования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почвы</w:t>
      </w:r>
    </w:p>
    <w:p w:rsidR="00CC4CF9" w:rsidRPr="00061AB7" w:rsidRDefault="00CC4CF9">
      <w:pPr>
        <w:pStyle w:val="ConsPlusCell"/>
        <w:jc w:val="both"/>
      </w:pPr>
      <w:r w:rsidRPr="00061AB7">
        <w:t>47 3351     4     Разбрасыватели органических удобрений</w:t>
      </w:r>
    </w:p>
    <w:p w:rsidR="00CC4CF9" w:rsidRPr="00061AB7" w:rsidRDefault="00CC4CF9">
      <w:pPr>
        <w:pStyle w:val="ConsPlusCell"/>
        <w:jc w:val="both"/>
      </w:pPr>
      <w:r w:rsidRPr="00061AB7">
        <w:t>47 3352     3     Машины для внесения минеральных удобрений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извести (кроме жидких и пылевидных)</w:t>
      </w:r>
    </w:p>
    <w:p w:rsidR="00CC4CF9" w:rsidRPr="00061AB7" w:rsidRDefault="00CC4CF9">
      <w:pPr>
        <w:pStyle w:val="ConsPlusCell"/>
        <w:jc w:val="both"/>
      </w:pPr>
      <w:r w:rsidRPr="00061AB7">
        <w:t>47 3353     5     Разбрасыватели / жидких удобрений</w:t>
      </w:r>
    </w:p>
    <w:p w:rsidR="00CC4CF9" w:rsidRPr="00061AB7" w:rsidRDefault="00CC4CF9">
      <w:pPr>
        <w:pStyle w:val="ConsPlusCell"/>
        <w:jc w:val="both"/>
      </w:pPr>
      <w:r w:rsidRPr="00061AB7">
        <w:t>47 3355     6     - пылевидных удобрений</w:t>
      </w:r>
    </w:p>
    <w:p w:rsidR="00CC4CF9" w:rsidRPr="00061AB7" w:rsidRDefault="00CC4CF9">
      <w:pPr>
        <w:pStyle w:val="ConsPlusCell"/>
        <w:jc w:val="both"/>
      </w:pPr>
      <w:r w:rsidRPr="00061AB7">
        <w:t>47 3356     1     Приспособления подкормочные</w:t>
      </w:r>
    </w:p>
    <w:p w:rsidR="00CC4CF9" w:rsidRPr="00061AB7" w:rsidRDefault="00CC4CF9">
      <w:pPr>
        <w:pStyle w:val="ConsPlusCell"/>
        <w:jc w:val="both"/>
      </w:pPr>
      <w:r w:rsidRPr="00061AB7">
        <w:t>47 3357     7     Машины / для мульчирования почвы</w:t>
      </w:r>
    </w:p>
    <w:p w:rsidR="00CC4CF9" w:rsidRPr="00061AB7" w:rsidRDefault="00CC4CF9">
      <w:pPr>
        <w:pStyle w:val="ConsPlusCell"/>
        <w:jc w:val="both"/>
      </w:pPr>
      <w:r w:rsidRPr="00061AB7">
        <w:t>47 3358     2     - комбинированные и универсальные</w:t>
      </w:r>
    </w:p>
    <w:p w:rsidR="00CC4CF9" w:rsidRPr="00061AB7" w:rsidRDefault="00CC4CF9">
      <w:pPr>
        <w:pStyle w:val="ConsPlusCell"/>
        <w:jc w:val="both"/>
      </w:pPr>
      <w:r w:rsidRPr="00061AB7">
        <w:t>47 3359     8     Аппараты туковые</w:t>
      </w:r>
    </w:p>
    <w:p w:rsidR="00CC4CF9" w:rsidRPr="00061AB7" w:rsidRDefault="00CC4CF9">
      <w:pPr>
        <w:pStyle w:val="ConsPlusCell"/>
        <w:jc w:val="both"/>
      </w:pPr>
      <w:r w:rsidRPr="00061AB7">
        <w:t>47 3400     2     Машины для ухода за растениями</w:t>
      </w:r>
    </w:p>
    <w:p w:rsidR="00CC4CF9" w:rsidRPr="00061AB7" w:rsidRDefault="00CC4CF9">
      <w:pPr>
        <w:pStyle w:val="ConsPlusCell"/>
        <w:jc w:val="both"/>
      </w:pPr>
      <w:r w:rsidRPr="00061AB7">
        <w:t>47 3410     4     Машины для защиты растений, зерна и семян от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вредителей, болезней и сорняков</w:t>
      </w:r>
    </w:p>
    <w:p w:rsidR="00CC4CF9" w:rsidRPr="00061AB7" w:rsidRDefault="00CC4CF9">
      <w:pPr>
        <w:pStyle w:val="ConsPlusCell"/>
        <w:jc w:val="both"/>
      </w:pPr>
      <w:r w:rsidRPr="00061AB7">
        <w:t>47 3411     6     Опрыскиватели и аэрозольные аппараты</w:t>
      </w:r>
    </w:p>
    <w:p w:rsidR="00CC4CF9" w:rsidRPr="00061AB7" w:rsidRDefault="00CC4CF9">
      <w:pPr>
        <w:pStyle w:val="ConsPlusCell"/>
        <w:jc w:val="both"/>
      </w:pPr>
      <w:r w:rsidRPr="00061AB7">
        <w:t>47 3412     5     Машины для внесения гербицидов</w:t>
      </w:r>
    </w:p>
    <w:p w:rsidR="00CC4CF9" w:rsidRPr="00061AB7" w:rsidRDefault="00CC4CF9">
      <w:pPr>
        <w:pStyle w:val="ConsPlusCell"/>
        <w:jc w:val="both"/>
      </w:pPr>
      <w:r w:rsidRPr="00061AB7">
        <w:t>47 3413     0     Опыливатели</w:t>
      </w:r>
    </w:p>
    <w:p w:rsidR="00CC4CF9" w:rsidRPr="00061AB7" w:rsidRDefault="00CC4CF9">
      <w:pPr>
        <w:pStyle w:val="ConsPlusCell"/>
        <w:jc w:val="both"/>
      </w:pPr>
      <w:r w:rsidRPr="00061AB7">
        <w:t>47 3414     6     Протравливатели семян</w:t>
      </w:r>
    </w:p>
    <w:p w:rsidR="00CC4CF9" w:rsidRPr="00061AB7" w:rsidRDefault="00CC4CF9">
      <w:pPr>
        <w:pStyle w:val="ConsPlusCell"/>
        <w:jc w:val="both"/>
      </w:pPr>
      <w:r w:rsidRPr="00061AB7">
        <w:t>47 3415     1     Фумигаторы</w:t>
      </w:r>
    </w:p>
    <w:p w:rsidR="00CC4CF9" w:rsidRPr="00061AB7" w:rsidRDefault="00CC4CF9">
      <w:pPr>
        <w:pStyle w:val="ConsPlusCell"/>
        <w:jc w:val="both"/>
      </w:pPr>
      <w:r w:rsidRPr="00061AB7">
        <w:t>47 3416     7     Разбрасыватели и смесители отравленных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приманок</w:t>
      </w:r>
    </w:p>
    <w:p w:rsidR="00CC4CF9" w:rsidRPr="00061AB7" w:rsidRDefault="00CC4CF9">
      <w:pPr>
        <w:pStyle w:val="ConsPlusCell"/>
        <w:jc w:val="both"/>
      </w:pPr>
      <w:r w:rsidRPr="00061AB7">
        <w:t>47 3417     2     Машины / и устройства для приготовления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ядосмесей и заправщики</w:t>
      </w:r>
    </w:p>
    <w:p w:rsidR="00CC4CF9" w:rsidRPr="00061AB7" w:rsidRDefault="00CC4CF9">
      <w:pPr>
        <w:pStyle w:val="ConsPlusCell"/>
        <w:jc w:val="both"/>
      </w:pPr>
      <w:r w:rsidRPr="00061AB7">
        <w:t>47 3418     8     - комбинированные и универсальные</w:t>
      </w:r>
    </w:p>
    <w:p w:rsidR="00CC4CF9" w:rsidRPr="00061AB7" w:rsidRDefault="00CC4CF9">
      <w:pPr>
        <w:pStyle w:val="ConsPlusCell"/>
        <w:jc w:val="both"/>
      </w:pPr>
      <w:r w:rsidRPr="00061AB7">
        <w:t>47 3419     3     Аппараты для базальной обработки деревьев</w:t>
      </w:r>
    </w:p>
    <w:p w:rsidR="00CC4CF9" w:rsidRPr="00061AB7" w:rsidRDefault="00CC4CF9">
      <w:pPr>
        <w:pStyle w:val="ConsPlusCell"/>
        <w:jc w:val="both"/>
      </w:pPr>
      <w:r w:rsidRPr="00061AB7">
        <w:t>47 3420     9     Машины, установки и аппараты дождевальные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поливные, насосные станции</w:t>
      </w:r>
    </w:p>
    <w:p w:rsidR="00CC4CF9" w:rsidRPr="00061AB7" w:rsidRDefault="00CC4CF9">
      <w:pPr>
        <w:pStyle w:val="ConsPlusCell"/>
        <w:jc w:val="both"/>
      </w:pPr>
      <w:r w:rsidRPr="00061AB7">
        <w:t>(код 47 3420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47 3421     4     Установки дождевальные с разборным трубопроводом</w:t>
      </w:r>
    </w:p>
    <w:p w:rsidR="00CC4CF9" w:rsidRPr="00061AB7" w:rsidRDefault="00CC4CF9">
      <w:pPr>
        <w:pStyle w:val="ConsPlusCell"/>
        <w:jc w:val="both"/>
      </w:pPr>
      <w:r w:rsidRPr="00061AB7">
        <w:t>(код 47 3421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47 3422     0     Машины дождевальные многоопорные</w:t>
      </w:r>
    </w:p>
    <w:p w:rsidR="00CC4CF9" w:rsidRPr="00061AB7" w:rsidRDefault="00CC4CF9">
      <w:pPr>
        <w:pStyle w:val="ConsPlusCell"/>
        <w:jc w:val="both"/>
      </w:pPr>
      <w:r w:rsidRPr="00061AB7">
        <w:t>(код 47 3422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47 3423     5     Машины дождевальные дальнеструйные (навесные)</w:t>
      </w:r>
    </w:p>
    <w:p w:rsidR="00CC4CF9" w:rsidRPr="00061AB7" w:rsidRDefault="00CC4CF9">
      <w:pPr>
        <w:pStyle w:val="ConsPlusCell"/>
        <w:jc w:val="both"/>
      </w:pPr>
      <w:r w:rsidRPr="00061AB7">
        <w:t>(код 47 3423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47 3424     0     Установки дождевальные стационарные</w:t>
      </w:r>
    </w:p>
    <w:p w:rsidR="00CC4CF9" w:rsidRPr="00061AB7" w:rsidRDefault="00CC4CF9">
      <w:pPr>
        <w:pStyle w:val="ConsPlusCell"/>
        <w:jc w:val="both"/>
      </w:pPr>
      <w:r w:rsidRPr="00061AB7">
        <w:t>(код 47 3424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47 3425     6     Машины для полива</w:t>
      </w:r>
    </w:p>
    <w:p w:rsidR="00CC4CF9" w:rsidRPr="00061AB7" w:rsidRDefault="00CC4CF9">
      <w:pPr>
        <w:pStyle w:val="ConsPlusCell"/>
        <w:jc w:val="both"/>
      </w:pPr>
      <w:r w:rsidRPr="00061AB7">
        <w:t>(код 47 3425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47 3426     1     Аппараты дождевальные</w:t>
      </w:r>
    </w:p>
    <w:p w:rsidR="00CC4CF9" w:rsidRPr="00061AB7" w:rsidRDefault="00CC4CF9">
      <w:pPr>
        <w:pStyle w:val="ConsPlusCell"/>
        <w:jc w:val="both"/>
      </w:pPr>
      <w:r w:rsidRPr="00061AB7">
        <w:t>(код 47 3426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47 3427     7     Машины дождевальные консольные</w:t>
      </w:r>
    </w:p>
    <w:p w:rsidR="00CC4CF9" w:rsidRPr="00061AB7" w:rsidRDefault="00CC4CF9">
      <w:pPr>
        <w:pStyle w:val="ConsPlusCell"/>
        <w:jc w:val="both"/>
      </w:pPr>
      <w:r w:rsidRPr="00061AB7">
        <w:t>(код 47 3427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47 3428     2     Машины комбинированные и универсальные</w:t>
      </w:r>
    </w:p>
    <w:p w:rsidR="00CC4CF9" w:rsidRPr="00061AB7" w:rsidRDefault="00CC4CF9">
      <w:pPr>
        <w:pStyle w:val="ConsPlusCell"/>
        <w:jc w:val="both"/>
      </w:pPr>
      <w:r w:rsidRPr="00061AB7">
        <w:t>(код 47 3428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47 3429     8     Станции насосные (для орошения)</w:t>
      </w:r>
    </w:p>
    <w:p w:rsidR="00CC4CF9" w:rsidRPr="00061AB7" w:rsidRDefault="00CC4CF9">
      <w:pPr>
        <w:pStyle w:val="ConsPlusCell"/>
        <w:jc w:val="both"/>
      </w:pPr>
      <w:r w:rsidRPr="00061AB7">
        <w:t>(код 47 3429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47 3430     3     Машины / по уходу за кроной деревьев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ягодников</w:t>
      </w:r>
    </w:p>
    <w:p w:rsidR="00CC4CF9" w:rsidRPr="00061AB7" w:rsidRDefault="00CC4CF9">
      <w:pPr>
        <w:pStyle w:val="ConsPlusCell"/>
        <w:jc w:val="both"/>
      </w:pPr>
      <w:r w:rsidRPr="00061AB7">
        <w:t>47 3431     9     - для формирования кроны и обрезки сучьев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деревьев</w:t>
      </w:r>
    </w:p>
    <w:p w:rsidR="00CC4CF9" w:rsidRPr="00061AB7" w:rsidRDefault="00CC4CF9">
      <w:pPr>
        <w:pStyle w:val="ConsPlusCell"/>
        <w:jc w:val="both"/>
      </w:pPr>
      <w:r w:rsidRPr="00061AB7">
        <w:t>47 3432     4     - для подрезки и формирования ягодных,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виноградных и чайных кустов и чеканки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виноградников</w:t>
      </w:r>
    </w:p>
    <w:p w:rsidR="00CC4CF9" w:rsidRPr="00061AB7" w:rsidRDefault="00CC4CF9">
      <w:pPr>
        <w:pStyle w:val="ConsPlusCell"/>
        <w:jc w:val="both"/>
      </w:pPr>
      <w:r w:rsidRPr="00061AB7">
        <w:t>47 3433     3     - для вырезки усов земляники</w:t>
      </w:r>
    </w:p>
    <w:p w:rsidR="00CC4CF9" w:rsidRPr="00061AB7" w:rsidRDefault="00CC4CF9">
      <w:pPr>
        <w:pStyle w:val="ConsPlusCell"/>
        <w:jc w:val="both"/>
      </w:pPr>
      <w:r w:rsidRPr="00061AB7">
        <w:t>47 3434     5     - для очистки и побелки штамбов и скелетных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ветвей</w:t>
      </w:r>
    </w:p>
    <w:p w:rsidR="00CC4CF9" w:rsidRPr="00061AB7" w:rsidRDefault="00CC4CF9">
      <w:pPr>
        <w:pStyle w:val="ConsPlusCell"/>
        <w:jc w:val="both"/>
      </w:pPr>
      <w:r w:rsidRPr="00061AB7">
        <w:t>47 3435     0     - для сбора и измельчения обрезанных ветвей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лозы</w:t>
      </w:r>
    </w:p>
    <w:p w:rsidR="00CC4CF9" w:rsidRPr="00061AB7" w:rsidRDefault="00CC4CF9">
      <w:pPr>
        <w:pStyle w:val="ConsPlusCell"/>
        <w:jc w:val="both"/>
      </w:pPr>
      <w:r w:rsidRPr="00061AB7">
        <w:t>47 3438     7     - комбинированные и универсальные</w:t>
      </w:r>
    </w:p>
    <w:p w:rsidR="00CC4CF9" w:rsidRPr="00061AB7" w:rsidRDefault="00CC4CF9">
      <w:pPr>
        <w:pStyle w:val="ConsPlusCell"/>
        <w:jc w:val="both"/>
      </w:pPr>
      <w:r w:rsidRPr="00061AB7">
        <w:t>47 3439     2     Машины по уходу за кроной деревьев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ягодников прочие</w:t>
      </w:r>
    </w:p>
    <w:p w:rsidR="00CC4CF9" w:rsidRPr="00061AB7" w:rsidRDefault="00CC4CF9">
      <w:pPr>
        <w:pStyle w:val="ConsPlusCell"/>
        <w:jc w:val="both"/>
      </w:pPr>
      <w:r w:rsidRPr="00061AB7">
        <w:t>47 3440     8     Машины / для установки шпалер в пальметтных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садах, ягодниках и виноградниках</w:t>
      </w:r>
    </w:p>
    <w:p w:rsidR="00CC4CF9" w:rsidRPr="00061AB7" w:rsidRDefault="00CC4CF9">
      <w:pPr>
        <w:pStyle w:val="ConsPlusCell"/>
        <w:jc w:val="both"/>
      </w:pPr>
      <w:r w:rsidRPr="00061AB7">
        <w:t>47 3441     3     - для установки столбов и якорей шпалер</w:t>
      </w:r>
    </w:p>
    <w:p w:rsidR="00CC4CF9" w:rsidRPr="00061AB7" w:rsidRDefault="00CC4CF9">
      <w:pPr>
        <w:pStyle w:val="ConsPlusCell"/>
        <w:jc w:val="both"/>
      </w:pPr>
      <w:r w:rsidRPr="00061AB7">
        <w:t>47 3442     9     - для натяжения шпалерной проволоки и снятия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лозы со шпалер</w:t>
      </w:r>
    </w:p>
    <w:p w:rsidR="00CC4CF9" w:rsidRPr="00061AB7" w:rsidRDefault="00CC4CF9">
      <w:pPr>
        <w:pStyle w:val="ConsPlusCell"/>
        <w:jc w:val="both"/>
      </w:pPr>
      <w:r w:rsidRPr="00061AB7">
        <w:t>47 3443     4     - для подвязки лоз виноградника и других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растений</w:t>
      </w:r>
    </w:p>
    <w:p w:rsidR="00CC4CF9" w:rsidRPr="00061AB7" w:rsidRDefault="00CC4CF9">
      <w:pPr>
        <w:pStyle w:val="ConsPlusCell"/>
        <w:jc w:val="both"/>
      </w:pPr>
      <w:r w:rsidRPr="00061AB7">
        <w:t>47 3444     7     - для пригибания на зиму стелющихся растений</w:t>
      </w:r>
    </w:p>
    <w:p w:rsidR="00CC4CF9" w:rsidRPr="00061AB7" w:rsidRDefault="00CC4CF9">
      <w:pPr>
        <w:pStyle w:val="ConsPlusCell"/>
        <w:jc w:val="both"/>
      </w:pPr>
      <w:r w:rsidRPr="00061AB7">
        <w:t>47 3445     5     - для крепления кроны плодовых деревьев</w:t>
      </w:r>
    </w:p>
    <w:p w:rsidR="00CC4CF9" w:rsidRPr="00061AB7" w:rsidRDefault="00CC4CF9">
      <w:pPr>
        <w:pStyle w:val="ConsPlusCell"/>
        <w:jc w:val="both"/>
      </w:pPr>
      <w:r w:rsidRPr="00061AB7">
        <w:t>47 3446     0     - для укладки, укрытия и открытия виноградной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лозы</w:t>
      </w:r>
    </w:p>
    <w:p w:rsidR="00CC4CF9" w:rsidRPr="00061AB7" w:rsidRDefault="00CC4CF9">
      <w:pPr>
        <w:pStyle w:val="ConsPlusCell"/>
        <w:jc w:val="both"/>
      </w:pPr>
      <w:r w:rsidRPr="00061AB7">
        <w:t>47 3448     1     - комбинированные и универсальные</w:t>
      </w:r>
    </w:p>
    <w:p w:rsidR="00CC4CF9" w:rsidRPr="00061AB7" w:rsidRDefault="00CC4CF9">
      <w:pPr>
        <w:pStyle w:val="ConsPlusCell"/>
        <w:jc w:val="both"/>
      </w:pPr>
      <w:r w:rsidRPr="00061AB7">
        <w:t>47 3450     2     Машины / для прививки и подготовки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прививочного и посадочного материала</w:t>
      </w:r>
    </w:p>
    <w:p w:rsidR="00CC4CF9" w:rsidRPr="00061AB7" w:rsidRDefault="00CC4CF9">
      <w:pPr>
        <w:pStyle w:val="ConsPlusCell"/>
        <w:jc w:val="both"/>
      </w:pPr>
      <w:r w:rsidRPr="00061AB7">
        <w:t>47 3451     8     - для заготовки черенков</w:t>
      </w:r>
    </w:p>
    <w:p w:rsidR="00CC4CF9" w:rsidRPr="00061AB7" w:rsidRDefault="00CC4CF9">
      <w:pPr>
        <w:pStyle w:val="ConsPlusCell"/>
        <w:jc w:val="both"/>
      </w:pPr>
      <w:r w:rsidRPr="00061AB7">
        <w:t>47 3452     3     - для упаковки черенков и саженцев</w:t>
      </w:r>
    </w:p>
    <w:p w:rsidR="00CC4CF9" w:rsidRPr="00061AB7" w:rsidRDefault="00CC4CF9">
      <w:pPr>
        <w:pStyle w:val="ConsPlusCell"/>
        <w:jc w:val="both"/>
      </w:pPr>
      <w:r w:rsidRPr="00061AB7">
        <w:t>47 3453     9     - для удаления глазков и листьев</w:t>
      </w:r>
    </w:p>
    <w:p w:rsidR="00CC4CF9" w:rsidRPr="00061AB7" w:rsidRDefault="00CC4CF9">
      <w:pPr>
        <w:pStyle w:val="ConsPlusCell"/>
        <w:jc w:val="both"/>
      </w:pPr>
      <w:r w:rsidRPr="00061AB7">
        <w:t>47 3454     4     - для резки и калибровки подвоя и привоя</w:t>
      </w:r>
    </w:p>
    <w:p w:rsidR="00CC4CF9" w:rsidRPr="00061AB7" w:rsidRDefault="00CC4CF9">
      <w:pPr>
        <w:pStyle w:val="ConsPlusCell"/>
        <w:jc w:val="both"/>
      </w:pPr>
      <w:r w:rsidRPr="00061AB7">
        <w:t>47 3455     0     - для увлажнения подвоя и привоя</w:t>
      </w:r>
    </w:p>
    <w:p w:rsidR="00CC4CF9" w:rsidRPr="00061AB7" w:rsidRDefault="00CC4CF9">
      <w:pPr>
        <w:pStyle w:val="ConsPlusCell"/>
        <w:jc w:val="both"/>
      </w:pPr>
      <w:r w:rsidRPr="00061AB7">
        <w:t>47 3456     5     - для прививки и высадки прививочного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материала</w:t>
      </w:r>
    </w:p>
    <w:p w:rsidR="00CC4CF9" w:rsidRPr="00061AB7" w:rsidRDefault="00CC4CF9">
      <w:pPr>
        <w:pStyle w:val="ConsPlusCell"/>
        <w:jc w:val="both"/>
      </w:pPr>
      <w:r w:rsidRPr="00061AB7">
        <w:t>47 3458     6     - комбинированные и универсальные</w:t>
      </w:r>
    </w:p>
    <w:p w:rsidR="00CC4CF9" w:rsidRPr="00061AB7" w:rsidRDefault="00CC4CF9">
      <w:pPr>
        <w:pStyle w:val="ConsPlusCell"/>
        <w:jc w:val="both"/>
      </w:pPr>
      <w:r w:rsidRPr="00061AB7">
        <w:t>47 3500     3     Машины для уборки и первичной обработки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зерновых, крупяных, зернобобовых и масличных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культур</w:t>
      </w:r>
    </w:p>
    <w:p w:rsidR="00CC4CF9" w:rsidRPr="00061AB7" w:rsidRDefault="00CC4CF9">
      <w:pPr>
        <w:pStyle w:val="ConsPlusCell"/>
        <w:jc w:val="both"/>
      </w:pPr>
      <w:r w:rsidRPr="00061AB7">
        <w:t>47 3510     8     Машины для уборки зерновых, масличных,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бобовых и крупяных культур</w:t>
      </w:r>
    </w:p>
    <w:p w:rsidR="00CC4CF9" w:rsidRPr="00061AB7" w:rsidRDefault="00CC4CF9">
      <w:pPr>
        <w:pStyle w:val="ConsPlusCell"/>
        <w:jc w:val="both"/>
      </w:pPr>
      <w:r w:rsidRPr="00061AB7">
        <w:t>47 3511     3     Жатки рядковые</w:t>
      </w:r>
    </w:p>
    <w:p w:rsidR="00CC4CF9" w:rsidRPr="00061AB7" w:rsidRDefault="00CC4CF9">
      <w:pPr>
        <w:pStyle w:val="ConsPlusCell"/>
        <w:jc w:val="both"/>
      </w:pPr>
      <w:r w:rsidRPr="00061AB7">
        <w:t>47 3513     4     Молотилки</w:t>
      </w:r>
    </w:p>
    <w:p w:rsidR="00CC4CF9" w:rsidRPr="00061AB7" w:rsidRDefault="00CC4CF9">
      <w:pPr>
        <w:pStyle w:val="ConsPlusCell"/>
        <w:jc w:val="both"/>
      </w:pPr>
      <w:r w:rsidRPr="00061AB7">
        <w:t>47 3514     3     Машины и приспособления для уборки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масличных и крупяных культур</w:t>
      </w:r>
    </w:p>
    <w:p w:rsidR="00CC4CF9" w:rsidRPr="00061AB7" w:rsidRDefault="00CC4CF9">
      <w:pPr>
        <w:pStyle w:val="ConsPlusCell"/>
        <w:jc w:val="both"/>
      </w:pPr>
      <w:r w:rsidRPr="00061AB7">
        <w:t>47 3515     5     - зерновых культур</w:t>
      </w:r>
    </w:p>
    <w:p w:rsidR="00CC4CF9" w:rsidRPr="00061AB7" w:rsidRDefault="00CC4CF9">
      <w:pPr>
        <w:pStyle w:val="ConsPlusCell"/>
        <w:jc w:val="both"/>
      </w:pPr>
      <w:r w:rsidRPr="00061AB7">
        <w:t>47 3516     0     - незерновой части урожая</w:t>
      </w:r>
    </w:p>
    <w:p w:rsidR="00CC4CF9" w:rsidRPr="00061AB7" w:rsidRDefault="00CC4CF9">
      <w:pPr>
        <w:pStyle w:val="ConsPlusCell"/>
        <w:jc w:val="both"/>
      </w:pPr>
      <w:r w:rsidRPr="00061AB7">
        <w:t>47 3517     6     - бобовых культур</w:t>
      </w:r>
    </w:p>
    <w:p w:rsidR="00CC4CF9" w:rsidRPr="00061AB7" w:rsidRDefault="00CC4CF9">
      <w:pPr>
        <w:pStyle w:val="ConsPlusCell"/>
        <w:jc w:val="both"/>
      </w:pPr>
      <w:r w:rsidRPr="00061AB7">
        <w:t>47 3518     1     Комбайны зерноуборочные</w:t>
      </w:r>
    </w:p>
    <w:p w:rsidR="00CC4CF9" w:rsidRPr="00061AB7" w:rsidRDefault="00CC4CF9">
      <w:pPr>
        <w:pStyle w:val="ConsPlusCell"/>
        <w:jc w:val="both"/>
      </w:pPr>
      <w:r w:rsidRPr="00061AB7">
        <w:t>47 3519     7     Подборщики</w:t>
      </w:r>
    </w:p>
    <w:p w:rsidR="00CC4CF9" w:rsidRPr="00061AB7" w:rsidRDefault="00CC4CF9">
      <w:pPr>
        <w:pStyle w:val="ConsPlusCell"/>
        <w:jc w:val="both"/>
      </w:pPr>
      <w:r w:rsidRPr="00061AB7">
        <w:t>47 3520     2     Машины / для послеуборочной обработки зерна</w:t>
      </w:r>
    </w:p>
    <w:p w:rsidR="00CC4CF9" w:rsidRPr="00061AB7" w:rsidRDefault="00CC4CF9">
      <w:pPr>
        <w:pStyle w:val="ConsPlusCell"/>
        <w:jc w:val="both"/>
      </w:pPr>
      <w:r w:rsidRPr="00061AB7">
        <w:t>47 3521     8     - зерноочистительные</w:t>
      </w:r>
    </w:p>
    <w:p w:rsidR="00CC4CF9" w:rsidRPr="00061AB7" w:rsidRDefault="00CC4CF9">
      <w:pPr>
        <w:pStyle w:val="ConsPlusCell"/>
        <w:jc w:val="both"/>
      </w:pPr>
      <w:r w:rsidRPr="00061AB7">
        <w:t>47 3522     3     - ворохоочистительные</w:t>
      </w:r>
    </w:p>
    <w:p w:rsidR="00CC4CF9" w:rsidRPr="00061AB7" w:rsidRDefault="00CC4CF9">
      <w:pPr>
        <w:pStyle w:val="ConsPlusCell"/>
        <w:jc w:val="both"/>
      </w:pPr>
      <w:r w:rsidRPr="00061AB7">
        <w:t>47 3523     9     - калибровочные</w:t>
      </w:r>
    </w:p>
    <w:p w:rsidR="00CC4CF9" w:rsidRPr="00061AB7" w:rsidRDefault="00CC4CF9">
      <w:pPr>
        <w:pStyle w:val="ConsPlusCell"/>
        <w:jc w:val="both"/>
      </w:pPr>
      <w:r w:rsidRPr="00061AB7">
        <w:t>47 3524     4     Сортировки (горки, змейки)</w:t>
      </w:r>
    </w:p>
    <w:p w:rsidR="00CC4CF9" w:rsidRPr="00061AB7" w:rsidRDefault="00CC4CF9">
      <w:pPr>
        <w:pStyle w:val="ConsPlusCell"/>
        <w:jc w:val="both"/>
      </w:pPr>
      <w:r w:rsidRPr="00061AB7">
        <w:t>47 3525     7     Триеры для послеуборочной обработки зерна</w:t>
      </w:r>
    </w:p>
    <w:p w:rsidR="00CC4CF9" w:rsidRPr="00061AB7" w:rsidRDefault="00CC4CF9">
      <w:pPr>
        <w:pStyle w:val="ConsPlusCell"/>
        <w:jc w:val="both"/>
      </w:pPr>
      <w:r w:rsidRPr="00061AB7">
        <w:t>47 3526     5     Машины семяочистительные (магнитные)</w:t>
      </w:r>
    </w:p>
    <w:p w:rsidR="00CC4CF9" w:rsidRPr="00061AB7" w:rsidRDefault="00CC4CF9">
      <w:pPr>
        <w:pStyle w:val="ConsPlusCell"/>
        <w:jc w:val="both"/>
      </w:pPr>
      <w:r w:rsidRPr="00061AB7">
        <w:t>47 3527     0     Столы сортировальные (пневматические)</w:t>
      </w:r>
    </w:p>
    <w:p w:rsidR="00CC4CF9" w:rsidRPr="00061AB7" w:rsidRDefault="00CC4CF9">
      <w:pPr>
        <w:pStyle w:val="ConsPlusCell"/>
        <w:jc w:val="both"/>
      </w:pPr>
      <w:r w:rsidRPr="00061AB7">
        <w:t>47 3528     6     Машины / комбинированные и универсальные</w:t>
      </w:r>
    </w:p>
    <w:p w:rsidR="00CC4CF9" w:rsidRPr="00061AB7" w:rsidRDefault="00CC4CF9">
      <w:pPr>
        <w:pStyle w:val="ConsPlusCell"/>
        <w:jc w:val="both"/>
      </w:pPr>
      <w:r w:rsidRPr="00061AB7">
        <w:t>47 3529     1     - для послеуборочной обработки зерна прочие</w:t>
      </w:r>
    </w:p>
    <w:p w:rsidR="00CC4CF9" w:rsidRPr="00061AB7" w:rsidRDefault="00CC4CF9">
      <w:pPr>
        <w:pStyle w:val="ConsPlusCell"/>
        <w:jc w:val="both"/>
      </w:pPr>
      <w:r w:rsidRPr="00061AB7">
        <w:t>47 3530     7     Сушилки для послеуборочной сушки зерна перед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закладкой на хранение / зерновые</w:t>
      </w:r>
    </w:p>
    <w:p w:rsidR="00CC4CF9" w:rsidRPr="00061AB7" w:rsidRDefault="00CC4CF9">
      <w:pPr>
        <w:pStyle w:val="ConsPlusCell"/>
        <w:jc w:val="both"/>
      </w:pPr>
      <w:r w:rsidRPr="00061AB7">
        <w:t>47 3531     2     - шахтные</w:t>
      </w:r>
    </w:p>
    <w:p w:rsidR="00CC4CF9" w:rsidRPr="00061AB7" w:rsidRDefault="00CC4CF9">
      <w:pPr>
        <w:pStyle w:val="ConsPlusCell"/>
        <w:jc w:val="both"/>
      </w:pPr>
      <w:r w:rsidRPr="00061AB7">
        <w:t>47 3532     8     - барабанные</w:t>
      </w:r>
    </w:p>
    <w:p w:rsidR="00CC4CF9" w:rsidRPr="00061AB7" w:rsidRDefault="00CC4CF9">
      <w:pPr>
        <w:pStyle w:val="ConsPlusCell"/>
        <w:jc w:val="both"/>
      </w:pPr>
      <w:r w:rsidRPr="00061AB7">
        <w:t>47 3533     3     - с псевдосжиженным слоем</w:t>
      </w:r>
    </w:p>
    <w:p w:rsidR="00CC4CF9" w:rsidRPr="00061AB7" w:rsidRDefault="00CC4CF9">
      <w:pPr>
        <w:pStyle w:val="ConsPlusCell"/>
        <w:jc w:val="both"/>
      </w:pPr>
      <w:r w:rsidRPr="00061AB7">
        <w:t>47 3534     9     - лотковые</w:t>
      </w:r>
    </w:p>
    <w:p w:rsidR="00CC4CF9" w:rsidRPr="00061AB7" w:rsidRDefault="00CC4CF9">
      <w:pPr>
        <w:pStyle w:val="ConsPlusCell"/>
        <w:jc w:val="both"/>
      </w:pPr>
      <w:r w:rsidRPr="00061AB7">
        <w:t>47 3535     4     - конвейерные</w:t>
      </w:r>
    </w:p>
    <w:p w:rsidR="00CC4CF9" w:rsidRPr="00061AB7" w:rsidRDefault="00CC4CF9">
      <w:pPr>
        <w:pStyle w:val="ConsPlusCell"/>
        <w:jc w:val="both"/>
      </w:pPr>
      <w:r w:rsidRPr="00061AB7">
        <w:t>47 3540     1     Системы вентиляций и обогрева (для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послеуборочной сушки и обработки зерна перед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закладкой на хранение)</w:t>
      </w:r>
    </w:p>
    <w:p w:rsidR="00CC4CF9" w:rsidRPr="00061AB7" w:rsidRDefault="00CC4CF9">
      <w:pPr>
        <w:pStyle w:val="ConsPlusCell"/>
        <w:jc w:val="both"/>
      </w:pPr>
      <w:r w:rsidRPr="00061AB7">
        <w:t>47 3541     7     Воздухообогреватели</w:t>
      </w:r>
    </w:p>
    <w:p w:rsidR="00CC4CF9" w:rsidRPr="00061AB7" w:rsidRDefault="00CC4CF9">
      <w:pPr>
        <w:pStyle w:val="ConsPlusCell"/>
        <w:jc w:val="both"/>
      </w:pPr>
      <w:r w:rsidRPr="00061AB7">
        <w:t>47 3542     2     Системы вентилируемые (бункеры, коши)</w:t>
      </w:r>
    </w:p>
    <w:p w:rsidR="00CC4CF9" w:rsidRPr="00061AB7" w:rsidRDefault="00CC4CF9">
      <w:pPr>
        <w:pStyle w:val="ConsPlusCell"/>
        <w:jc w:val="both"/>
      </w:pPr>
      <w:r w:rsidRPr="00061AB7">
        <w:t>47 3548     5     Агрегаты комбинированные и универсальные</w:t>
      </w:r>
    </w:p>
    <w:p w:rsidR="00CC4CF9" w:rsidRPr="00061AB7" w:rsidRDefault="00CC4CF9">
      <w:pPr>
        <w:pStyle w:val="ConsPlusCell"/>
        <w:jc w:val="both"/>
      </w:pPr>
      <w:r w:rsidRPr="00061AB7">
        <w:t>47 3550     6     Машины для уборки и первичной обработки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кукурузы</w:t>
      </w:r>
    </w:p>
    <w:p w:rsidR="00CC4CF9" w:rsidRPr="00061AB7" w:rsidRDefault="00CC4CF9">
      <w:pPr>
        <w:pStyle w:val="ConsPlusCell"/>
        <w:jc w:val="both"/>
      </w:pPr>
      <w:r w:rsidRPr="00061AB7">
        <w:t>47 3551     1     Жатки кукурузные и собиратели початков</w:t>
      </w:r>
    </w:p>
    <w:p w:rsidR="00CC4CF9" w:rsidRPr="00061AB7" w:rsidRDefault="00CC4CF9">
      <w:pPr>
        <w:pStyle w:val="ConsPlusCell"/>
        <w:jc w:val="both"/>
      </w:pPr>
      <w:r w:rsidRPr="00061AB7">
        <w:t>47 3552     7     Очистители початков</w:t>
      </w:r>
    </w:p>
    <w:p w:rsidR="00CC4CF9" w:rsidRPr="00061AB7" w:rsidRDefault="00CC4CF9">
      <w:pPr>
        <w:pStyle w:val="ConsPlusCell"/>
        <w:jc w:val="both"/>
      </w:pPr>
      <w:r w:rsidRPr="00061AB7">
        <w:t>47 3553     2     Молотилки кукурузные</w:t>
      </w:r>
    </w:p>
    <w:p w:rsidR="00CC4CF9" w:rsidRPr="00061AB7" w:rsidRDefault="00CC4CF9">
      <w:pPr>
        <w:pStyle w:val="ConsPlusCell"/>
        <w:jc w:val="both"/>
      </w:pPr>
      <w:r w:rsidRPr="00061AB7">
        <w:t>47 3555     3     Машины по обработке гибридных и сортовых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семян кукурузы</w:t>
      </w:r>
    </w:p>
    <w:p w:rsidR="00CC4CF9" w:rsidRPr="00061AB7" w:rsidRDefault="00CC4CF9">
      <w:pPr>
        <w:pStyle w:val="ConsPlusCell"/>
        <w:jc w:val="both"/>
      </w:pPr>
      <w:r w:rsidRPr="00061AB7">
        <w:t>47 3558     8     Комбайны кукурузоуборочные</w:t>
      </w:r>
    </w:p>
    <w:p w:rsidR="00CC4CF9" w:rsidRPr="00061AB7" w:rsidRDefault="00CC4CF9">
      <w:pPr>
        <w:pStyle w:val="ConsPlusCell"/>
        <w:jc w:val="both"/>
      </w:pPr>
      <w:r w:rsidRPr="00061AB7">
        <w:t>47 3559     5     Машины для уборки и первичной обработки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кукурузы прочие</w:t>
      </w:r>
    </w:p>
    <w:p w:rsidR="00CC4CF9" w:rsidRPr="00061AB7" w:rsidRDefault="00CC4CF9">
      <w:pPr>
        <w:pStyle w:val="ConsPlusCell"/>
        <w:jc w:val="both"/>
      </w:pPr>
      <w:r w:rsidRPr="00061AB7">
        <w:t>47 3560     0     Машины / для уборки и первичной обработки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эфиромасличных лекарственных культур и лавра</w:t>
      </w:r>
    </w:p>
    <w:p w:rsidR="00CC4CF9" w:rsidRPr="00061AB7" w:rsidRDefault="00CC4CF9">
      <w:pPr>
        <w:pStyle w:val="ConsPlusCell"/>
        <w:jc w:val="both"/>
      </w:pPr>
      <w:r w:rsidRPr="00061AB7">
        <w:t>47 3561     6     - для уборки эфиромасличных культур</w:t>
      </w:r>
    </w:p>
    <w:p w:rsidR="00CC4CF9" w:rsidRPr="00061AB7" w:rsidRDefault="00CC4CF9">
      <w:pPr>
        <w:pStyle w:val="ConsPlusCell"/>
        <w:jc w:val="both"/>
      </w:pPr>
      <w:r w:rsidRPr="00061AB7">
        <w:t>47 3562     1     - для первичной обработки эфиромасличных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культур</w:t>
      </w:r>
    </w:p>
    <w:p w:rsidR="00CC4CF9" w:rsidRPr="00061AB7" w:rsidRDefault="00CC4CF9">
      <w:pPr>
        <w:pStyle w:val="ConsPlusCell"/>
        <w:jc w:val="both"/>
      </w:pPr>
      <w:r w:rsidRPr="00061AB7">
        <w:t>47 3563     7     - для среза ветвей лавра</w:t>
      </w:r>
    </w:p>
    <w:p w:rsidR="00CC4CF9" w:rsidRPr="00061AB7" w:rsidRDefault="00CC4CF9">
      <w:pPr>
        <w:pStyle w:val="ConsPlusCell"/>
        <w:jc w:val="both"/>
      </w:pPr>
      <w:r w:rsidRPr="00061AB7">
        <w:t>47 3565     8     - для уборки лекарственных культур</w:t>
      </w:r>
    </w:p>
    <w:p w:rsidR="00CC4CF9" w:rsidRPr="00061AB7" w:rsidRDefault="00CC4CF9">
      <w:pPr>
        <w:pStyle w:val="ConsPlusCell"/>
        <w:jc w:val="both"/>
      </w:pPr>
      <w:r w:rsidRPr="00061AB7">
        <w:t>47 3566     3     - для первичной обработки лекарственных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культур</w:t>
      </w:r>
    </w:p>
    <w:p w:rsidR="00CC4CF9" w:rsidRPr="00061AB7" w:rsidRDefault="00CC4CF9">
      <w:pPr>
        <w:pStyle w:val="ConsPlusCell"/>
        <w:jc w:val="both"/>
      </w:pPr>
      <w:r w:rsidRPr="00061AB7">
        <w:t>47 3568     4     - комбинированные и универсальные</w:t>
      </w:r>
    </w:p>
    <w:p w:rsidR="00CC4CF9" w:rsidRPr="00061AB7" w:rsidRDefault="00CC4CF9">
      <w:pPr>
        <w:pStyle w:val="ConsPlusCell"/>
        <w:jc w:val="both"/>
      </w:pPr>
      <w:r w:rsidRPr="00061AB7">
        <w:t>47 3570     5     Машины / для уборки и специальной обработки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семян</w:t>
      </w:r>
    </w:p>
    <w:p w:rsidR="00CC4CF9" w:rsidRPr="00061AB7" w:rsidRDefault="00CC4CF9">
      <w:pPr>
        <w:pStyle w:val="ConsPlusCell"/>
        <w:jc w:val="both"/>
      </w:pPr>
      <w:r w:rsidRPr="00061AB7">
        <w:t>47 3571     0     - для уборки и обмолота семенников</w:t>
      </w:r>
    </w:p>
    <w:p w:rsidR="00CC4CF9" w:rsidRPr="00061AB7" w:rsidRDefault="00CC4CF9">
      <w:pPr>
        <w:pStyle w:val="ConsPlusCell"/>
        <w:jc w:val="both"/>
      </w:pPr>
      <w:r w:rsidRPr="00061AB7">
        <w:t>47 3572     6     - для обеззараживания, облучения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термообработки семян</w:t>
      </w:r>
    </w:p>
    <w:p w:rsidR="00CC4CF9" w:rsidRPr="00061AB7" w:rsidRDefault="00CC4CF9">
      <w:pPr>
        <w:pStyle w:val="ConsPlusCell"/>
        <w:jc w:val="both"/>
      </w:pPr>
      <w:r w:rsidRPr="00061AB7">
        <w:t>47 3573     1     - для скарификации, оголения и обескрыливания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семян</w:t>
      </w:r>
    </w:p>
    <w:p w:rsidR="00CC4CF9" w:rsidRPr="00061AB7" w:rsidRDefault="00CC4CF9">
      <w:pPr>
        <w:pStyle w:val="ConsPlusCell"/>
        <w:jc w:val="both"/>
      </w:pPr>
      <w:r w:rsidRPr="00061AB7">
        <w:t>47 3574     7     - для дражирования семян</w:t>
      </w:r>
    </w:p>
    <w:p w:rsidR="00CC4CF9" w:rsidRPr="00061AB7" w:rsidRDefault="00CC4CF9">
      <w:pPr>
        <w:pStyle w:val="ConsPlusCell"/>
        <w:jc w:val="both"/>
      </w:pPr>
      <w:r w:rsidRPr="00061AB7">
        <w:t>47 3578     9     - комбинированные и универсальные</w:t>
      </w:r>
    </w:p>
    <w:p w:rsidR="00CC4CF9" w:rsidRPr="00061AB7" w:rsidRDefault="00CC4CF9">
      <w:pPr>
        <w:pStyle w:val="ConsPlusCell"/>
        <w:jc w:val="both"/>
      </w:pPr>
      <w:r w:rsidRPr="00061AB7">
        <w:t>47 3600     7     Машины для уборки и первичной обработки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картофеля, овощей, фруктов, ягод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технических культур</w:t>
      </w:r>
    </w:p>
    <w:p w:rsidR="00CC4CF9" w:rsidRPr="00061AB7" w:rsidRDefault="00CC4CF9">
      <w:pPr>
        <w:pStyle w:val="ConsPlusCell"/>
        <w:jc w:val="both"/>
      </w:pPr>
      <w:r w:rsidRPr="00061AB7">
        <w:t>47 3610     1     Машины для уборки и первичной обработки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картофеля</w:t>
      </w:r>
    </w:p>
    <w:p w:rsidR="00CC4CF9" w:rsidRPr="00061AB7" w:rsidRDefault="00CC4CF9">
      <w:pPr>
        <w:pStyle w:val="ConsPlusCell"/>
        <w:jc w:val="both"/>
      </w:pPr>
      <w:r w:rsidRPr="00061AB7">
        <w:t>47 3611     7     Копатели картофеля</w:t>
      </w:r>
    </w:p>
    <w:p w:rsidR="00CC4CF9" w:rsidRPr="00061AB7" w:rsidRDefault="00CC4CF9">
      <w:pPr>
        <w:pStyle w:val="ConsPlusCell"/>
        <w:jc w:val="both"/>
      </w:pPr>
      <w:r w:rsidRPr="00061AB7">
        <w:t>47 3614     3     Сортировки и пункты первичной обработки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картофеля</w:t>
      </w:r>
    </w:p>
    <w:p w:rsidR="00CC4CF9" w:rsidRPr="00061AB7" w:rsidRDefault="00CC4CF9">
      <w:pPr>
        <w:pStyle w:val="ConsPlusCell"/>
        <w:jc w:val="both"/>
      </w:pPr>
      <w:r w:rsidRPr="00061AB7">
        <w:t>47 3615     9     Транспортеры погрузочные и разгрузочные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картофеля</w:t>
      </w:r>
    </w:p>
    <w:p w:rsidR="00CC4CF9" w:rsidRPr="00061AB7" w:rsidRDefault="00CC4CF9">
      <w:pPr>
        <w:pStyle w:val="ConsPlusCell"/>
        <w:jc w:val="both"/>
      </w:pPr>
      <w:r w:rsidRPr="00061AB7">
        <w:t>47 3618     5     Комбайны картофелеуборочные</w:t>
      </w:r>
    </w:p>
    <w:p w:rsidR="00CC4CF9" w:rsidRPr="00061AB7" w:rsidRDefault="00CC4CF9">
      <w:pPr>
        <w:pStyle w:val="ConsPlusCell"/>
        <w:jc w:val="both"/>
      </w:pPr>
      <w:r w:rsidRPr="00061AB7">
        <w:t>47 3619     0     Машины для уборки и первичной обработки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картофеля прочие</w:t>
      </w:r>
    </w:p>
    <w:p w:rsidR="00CC4CF9" w:rsidRPr="00061AB7" w:rsidRDefault="00CC4CF9">
      <w:pPr>
        <w:pStyle w:val="ConsPlusCell"/>
        <w:jc w:val="both"/>
      </w:pPr>
      <w:r w:rsidRPr="00061AB7">
        <w:t>47 3620     6     Машины для уборки и первичной обработки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свеклы и других корнеплодов</w:t>
      </w:r>
    </w:p>
    <w:p w:rsidR="00CC4CF9" w:rsidRPr="00061AB7" w:rsidRDefault="00CC4CF9">
      <w:pPr>
        <w:pStyle w:val="ConsPlusCell"/>
        <w:jc w:val="both"/>
      </w:pPr>
      <w:r w:rsidRPr="00061AB7">
        <w:t>47 3621     1     Копатели и подъемники свеклы и других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корнеплодов</w:t>
      </w:r>
    </w:p>
    <w:p w:rsidR="00CC4CF9" w:rsidRPr="00061AB7" w:rsidRDefault="00CC4CF9">
      <w:pPr>
        <w:pStyle w:val="ConsPlusCell"/>
        <w:jc w:val="both"/>
      </w:pPr>
      <w:r w:rsidRPr="00061AB7">
        <w:t>47 3622     7     Машины для сортировки и пункты первичной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обработки корнеплодов и лука</w:t>
      </w:r>
    </w:p>
    <w:p w:rsidR="00CC4CF9" w:rsidRPr="00061AB7" w:rsidRDefault="00CC4CF9">
      <w:pPr>
        <w:pStyle w:val="ConsPlusCell"/>
        <w:jc w:val="both"/>
      </w:pPr>
      <w:r w:rsidRPr="00061AB7">
        <w:t>47 3624     8     Машины теребильные</w:t>
      </w:r>
    </w:p>
    <w:p w:rsidR="00CC4CF9" w:rsidRPr="00061AB7" w:rsidRDefault="00CC4CF9">
      <w:pPr>
        <w:pStyle w:val="ConsPlusCell"/>
        <w:jc w:val="both"/>
      </w:pPr>
      <w:r w:rsidRPr="00061AB7">
        <w:t>47 3625     3     Буртоукрыватели</w:t>
      </w:r>
    </w:p>
    <w:p w:rsidR="00CC4CF9" w:rsidRPr="00061AB7" w:rsidRDefault="00CC4CF9">
      <w:pPr>
        <w:pStyle w:val="ConsPlusCell"/>
        <w:jc w:val="both"/>
      </w:pPr>
      <w:r w:rsidRPr="00061AB7">
        <w:t>47 3626     9     Буртооткрыватели</w:t>
      </w:r>
    </w:p>
    <w:p w:rsidR="00CC4CF9" w:rsidRPr="00061AB7" w:rsidRDefault="00CC4CF9">
      <w:pPr>
        <w:pStyle w:val="ConsPlusCell"/>
        <w:jc w:val="both"/>
      </w:pPr>
      <w:r w:rsidRPr="00061AB7">
        <w:t>47 3627     4     Машины для уборки ботвы корнеклубнеплодов</w:t>
      </w:r>
    </w:p>
    <w:p w:rsidR="00CC4CF9" w:rsidRPr="00061AB7" w:rsidRDefault="00CC4CF9">
      <w:pPr>
        <w:pStyle w:val="ConsPlusCell"/>
        <w:jc w:val="both"/>
      </w:pPr>
      <w:r w:rsidRPr="00061AB7">
        <w:t>47 3628     4     Комбайны свеклоуборочные</w:t>
      </w:r>
    </w:p>
    <w:p w:rsidR="00CC4CF9" w:rsidRPr="00061AB7" w:rsidRDefault="00CC4CF9">
      <w:pPr>
        <w:pStyle w:val="ConsPlusCell"/>
        <w:jc w:val="both"/>
      </w:pPr>
      <w:r w:rsidRPr="00061AB7">
        <w:t>47 3629     5     Машины для уборки и первичной обработки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свеклы и других корнеплодов прочие</w:t>
      </w:r>
    </w:p>
    <w:p w:rsidR="00CC4CF9" w:rsidRPr="00061AB7" w:rsidRDefault="00CC4CF9">
      <w:pPr>
        <w:pStyle w:val="ConsPlusCell"/>
        <w:jc w:val="both"/>
      </w:pPr>
      <w:r w:rsidRPr="00061AB7">
        <w:t>47 3630     0     Машины / для уборки и первичной обработки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овощей и бахчевых культур</w:t>
      </w:r>
    </w:p>
    <w:p w:rsidR="00CC4CF9" w:rsidRPr="00061AB7" w:rsidRDefault="00CC4CF9">
      <w:pPr>
        <w:pStyle w:val="ConsPlusCell"/>
        <w:jc w:val="both"/>
      </w:pPr>
      <w:r w:rsidRPr="00061AB7">
        <w:t>47 3631     6     - для уборки наземных овощей</w:t>
      </w:r>
    </w:p>
    <w:p w:rsidR="00CC4CF9" w:rsidRPr="00061AB7" w:rsidRDefault="00CC4CF9">
      <w:pPr>
        <w:pStyle w:val="ConsPlusCell"/>
        <w:jc w:val="both"/>
      </w:pPr>
      <w:r w:rsidRPr="00061AB7">
        <w:t>47 3632     1     - для сортировки и пункты первичной обработки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овощей</w:t>
      </w:r>
    </w:p>
    <w:p w:rsidR="00CC4CF9" w:rsidRPr="00061AB7" w:rsidRDefault="00CC4CF9">
      <w:pPr>
        <w:pStyle w:val="ConsPlusCell"/>
        <w:jc w:val="both"/>
      </w:pPr>
      <w:r w:rsidRPr="00061AB7">
        <w:t>47 3633     7     Выделители семян овощей и бахчевых культур</w:t>
      </w:r>
    </w:p>
    <w:p w:rsidR="00CC4CF9" w:rsidRPr="00061AB7" w:rsidRDefault="00CC4CF9">
      <w:pPr>
        <w:pStyle w:val="ConsPlusCell"/>
        <w:jc w:val="both"/>
      </w:pPr>
      <w:r w:rsidRPr="00061AB7">
        <w:t>47 3634     2     Машины / для очистки и мойки овощей</w:t>
      </w:r>
    </w:p>
    <w:p w:rsidR="00CC4CF9" w:rsidRPr="00061AB7" w:rsidRDefault="00CC4CF9">
      <w:pPr>
        <w:pStyle w:val="ConsPlusCell"/>
        <w:jc w:val="both"/>
      </w:pPr>
      <w:r w:rsidRPr="00061AB7">
        <w:t>47 3635     8     - капустоуборочные</w:t>
      </w:r>
    </w:p>
    <w:p w:rsidR="00CC4CF9" w:rsidRPr="00061AB7" w:rsidRDefault="00CC4CF9">
      <w:pPr>
        <w:pStyle w:val="ConsPlusCell"/>
        <w:jc w:val="both"/>
      </w:pPr>
      <w:r w:rsidRPr="00061AB7">
        <w:t>47 3636     3     - для уборки бахчевых культур</w:t>
      </w:r>
    </w:p>
    <w:p w:rsidR="00CC4CF9" w:rsidRPr="00061AB7" w:rsidRDefault="00CC4CF9">
      <w:pPr>
        <w:pStyle w:val="ConsPlusCell"/>
        <w:jc w:val="both"/>
      </w:pPr>
      <w:r w:rsidRPr="00061AB7">
        <w:t>47 3638     4     Комбайны и другие комбинированные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универсальные машины</w:t>
      </w:r>
    </w:p>
    <w:p w:rsidR="00CC4CF9" w:rsidRPr="00061AB7" w:rsidRDefault="00CC4CF9">
      <w:pPr>
        <w:pStyle w:val="ConsPlusCell"/>
        <w:jc w:val="both"/>
      </w:pPr>
      <w:r w:rsidRPr="00061AB7">
        <w:t>47 3639     8     Машины для уборки и первичной обработки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овощей и бахчевых культур прочие</w:t>
      </w:r>
    </w:p>
    <w:p w:rsidR="00CC4CF9" w:rsidRPr="00061AB7" w:rsidRDefault="00CC4CF9">
      <w:pPr>
        <w:pStyle w:val="ConsPlusCell"/>
        <w:jc w:val="both"/>
      </w:pPr>
      <w:r w:rsidRPr="00061AB7">
        <w:t>47 3640     5     Машины / для уборки и первичной обработки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плодов и ягод в садах и виноградниках</w:t>
      </w:r>
    </w:p>
    <w:p w:rsidR="00CC4CF9" w:rsidRPr="00061AB7" w:rsidRDefault="00CC4CF9">
      <w:pPr>
        <w:pStyle w:val="ConsPlusCell"/>
        <w:jc w:val="both"/>
      </w:pPr>
      <w:r w:rsidRPr="00061AB7">
        <w:t>47 3641     0     - для сбора плодов с деревьев</w:t>
      </w:r>
    </w:p>
    <w:p w:rsidR="00CC4CF9" w:rsidRPr="00061AB7" w:rsidRDefault="00CC4CF9">
      <w:pPr>
        <w:pStyle w:val="ConsPlusCell"/>
        <w:jc w:val="both"/>
      </w:pPr>
      <w:r w:rsidRPr="00061AB7">
        <w:t>47 3642     6     - для  сбора плодов с полукустовидных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деревьев</w:t>
      </w:r>
    </w:p>
    <w:p w:rsidR="00CC4CF9" w:rsidRPr="00061AB7" w:rsidRDefault="00CC4CF9">
      <w:pPr>
        <w:pStyle w:val="ConsPlusCell"/>
        <w:jc w:val="both"/>
      </w:pPr>
      <w:r w:rsidRPr="00061AB7">
        <w:t>47 3643     1     - для сбора винограда и ягод шпалевых культур</w:t>
      </w:r>
    </w:p>
    <w:p w:rsidR="00CC4CF9" w:rsidRPr="00061AB7" w:rsidRDefault="00CC4CF9">
      <w:pPr>
        <w:pStyle w:val="ConsPlusCell"/>
        <w:jc w:val="both"/>
      </w:pPr>
      <w:r w:rsidRPr="00061AB7">
        <w:t>47 3644     7     - для сбора ягод</w:t>
      </w:r>
    </w:p>
    <w:p w:rsidR="00CC4CF9" w:rsidRPr="00061AB7" w:rsidRDefault="00CC4CF9">
      <w:pPr>
        <w:pStyle w:val="ConsPlusCell"/>
        <w:jc w:val="both"/>
      </w:pPr>
      <w:r w:rsidRPr="00061AB7">
        <w:t>47 3645     2     - для сортировки плодов и ягод</w:t>
      </w:r>
    </w:p>
    <w:p w:rsidR="00CC4CF9" w:rsidRPr="00061AB7" w:rsidRDefault="00CC4CF9">
      <w:pPr>
        <w:pStyle w:val="ConsPlusCell"/>
        <w:jc w:val="both"/>
      </w:pPr>
      <w:r w:rsidRPr="00061AB7">
        <w:t>47 3646     8     - для мойки, укладки и упаковки плодов</w:t>
      </w:r>
    </w:p>
    <w:p w:rsidR="00CC4CF9" w:rsidRPr="00061AB7" w:rsidRDefault="00CC4CF9">
      <w:pPr>
        <w:pStyle w:val="ConsPlusCell"/>
        <w:jc w:val="both"/>
      </w:pPr>
      <w:r w:rsidRPr="00061AB7">
        <w:t>47 3648     9     - комбинированные и универсальные</w:t>
      </w:r>
    </w:p>
    <w:p w:rsidR="00CC4CF9" w:rsidRPr="00061AB7" w:rsidRDefault="00CC4CF9">
      <w:pPr>
        <w:pStyle w:val="ConsPlusCell"/>
        <w:jc w:val="both"/>
      </w:pPr>
      <w:r w:rsidRPr="00061AB7">
        <w:t>47 3650     5     Машины для уборки и первичной обработки льна</w:t>
      </w:r>
    </w:p>
    <w:p w:rsidR="00CC4CF9" w:rsidRPr="00061AB7" w:rsidRDefault="00CC4CF9">
      <w:pPr>
        <w:pStyle w:val="ConsPlusCell"/>
        <w:jc w:val="both"/>
      </w:pPr>
      <w:r w:rsidRPr="00061AB7">
        <w:t>47 3651     5     Теребилки льна</w:t>
      </w:r>
    </w:p>
    <w:p w:rsidR="00CC4CF9" w:rsidRPr="00061AB7" w:rsidRDefault="00CC4CF9">
      <w:pPr>
        <w:pStyle w:val="ConsPlusCell"/>
        <w:jc w:val="both"/>
      </w:pPr>
      <w:r w:rsidRPr="00061AB7">
        <w:t>47 3652     0     Подборщики-оборачиватели льна, подборщики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тресты</w:t>
      </w:r>
    </w:p>
    <w:p w:rsidR="00CC4CF9" w:rsidRPr="00061AB7" w:rsidRDefault="00CC4CF9">
      <w:pPr>
        <w:pStyle w:val="ConsPlusCell"/>
        <w:jc w:val="both"/>
      </w:pPr>
      <w:r w:rsidRPr="00061AB7">
        <w:t>47 3653     6     Машины для обработки льновороха</w:t>
      </w:r>
    </w:p>
    <w:p w:rsidR="00CC4CF9" w:rsidRPr="00061AB7" w:rsidRDefault="00CC4CF9">
      <w:pPr>
        <w:pStyle w:val="ConsPlusCell"/>
        <w:jc w:val="both"/>
      </w:pPr>
      <w:r w:rsidRPr="00061AB7">
        <w:t>47 3654     1     Молотилки, молотилки-подборщики льна</w:t>
      </w:r>
    </w:p>
    <w:p w:rsidR="00CC4CF9" w:rsidRPr="00061AB7" w:rsidRDefault="00CC4CF9">
      <w:pPr>
        <w:pStyle w:val="ConsPlusCell"/>
        <w:jc w:val="both"/>
      </w:pPr>
      <w:r w:rsidRPr="00061AB7">
        <w:t>47 3655     7     Машины / мяльно-трепальные</w:t>
      </w:r>
    </w:p>
    <w:p w:rsidR="00CC4CF9" w:rsidRPr="00061AB7" w:rsidRDefault="00CC4CF9">
      <w:pPr>
        <w:pStyle w:val="ConsPlusCell"/>
        <w:jc w:val="both"/>
      </w:pPr>
      <w:r w:rsidRPr="00061AB7">
        <w:t>47 3656     2     - куделеприготовительные</w:t>
      </w:r>
    </w:p>
    <w:p w:rsidR="00CC4CF9" w:rsidRPr="00061AB7" w:rsidRDefault="00CC4CF9">
      <w:pPr>
        <w:pStyle w:val="ConsPlusCell"/>
        <w:jc w:val="both"/>
      </w:pPr>
      <w:r w:rsidRPr="00061AB7">
        <w:t>47 3658     3     Комбайны льноуборочные</w:t>
      </w:r>
    </w:p>
    <w:p w:rsidR="00CC4CF9" w:rsidRPr="00061AB7" w:rsidRDefault="00CC4CF9">
      <w:pPr>
        <w:pStyle w:val="ConsPlusCell"/>
        <w:jc w:val="both"/>
      </w:pPr>
      <w:r w:rsidRPr="00061AB7">
        <w:t>47 3660     4     Машины для уборки и первичной обработки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конопли и кенафа</w:t>
      </w:r>
    </w:p>
    <w:p w:rsidR="00CC4CF9" w:rsidRPr="00061AB7" w:rsidRDefault="00CC4CF9">
      <w:pPr>
        <w:pStyle w:val="ConsPlusCell"/>
        <w:jc w:val="both"/>
      </w:pPr>
      <w:r w:rsidRPr="00061AB7">
        <w:t>47 3661     9     Жатки конопли и кенафа</w:t>
      </w:r>
    </w:p>
    <w:p w:rsidR="00CC4CF9" w:rsidRPr="00061AB7" w:rsidRDefault="00CC4CF9">
      <w:pPr>
        <w:pStyle w:val="ConsPlusCell"/>
        <w:jc w:val="both"/>
      </w:pPr>
      <w:r w:rsidRPr="00061AB7">
        <w:t>47 3662     5     Машины / лубоотделительные для кенафа</w:t>
      </w:r>
    </w:p>
    <w:p w:rsidR="00CC4CF9" w:rsidRPr="00061AB7" w:rsidRDefault="00CC4CF9">
      <w:pPr>
        <w:pStyle w:val="ConsPlusCell"/>
        <w:jc w:val="both"/>
      </w:pPr>
      <w:r w:rsidRPr="00061AB7">
        <w:t>47 3663     0     - мяльно-трепальные конопли</w:t>
      </w:r>
    </w:p>
    <w:p w:rsidR="00CC4CF9" w:rsidRPr="00061AB7" w:rsidRDefault="00CC4CF9">
      <w:pPr>
        <w:pStyle w:val="ConsPlusCell"/>
        <w:jc w:val="both"/>
      </w:pPr>
      <w:r w:rsidRPr="00061AB7">
        <w:t>47 3664     6     Молотилки конопли и кенафа</w:t>
      </w:r>
    </w:p>
    <w:p w:rsidR="00CC4CF9" w:rsidRPr="00061AB7" w:rsidRDefault="00CC4CF9">
      <w:pPr>
        <w:pStyle w:val="ConsPlusCell"/>
        <w:jc w:val="both"/>
      </w:pPr>
      <w:r w:rsidRPr="00061AB7">
        <w:t>47 3668     8     Комбайны коноплеуборочные и кенафоуборочные</w:t>
      </w:r>
    </w:p>
    <w:p w:rsidR="00CC4CF9" w:rsidRPr="00061AB7" w:rsidRDefault="00CC4CF9">
      <w:pPr>
        <w:pStyle w:val="ConsPlusCell"/>
        <w:jc w:val="both"/>
      </w:pPr>
      <w:r w:rsidRPr="00061AB7">
        <w:t>47 3670     9     Машины / для уборки и первичной обработки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хлопка</w:t>
      </w:r>
    </w:p>
    <w:p w:rsidR="00CC4CF9" w:rsidRPr="00061AB7" w:rsidRDefault="00CC4CF9">
      <w:pPr>
        <w:pStyle w:val="ConsPlusCell"/>
        <w:jc w:val="both"/>
      </w:pPr>
      <w:r w:rsidRPr="00061AB7">
        <w:t>47 3671     4     - хлопкоуборочные</w:t>
      </w:r>
    </w:p>
    <w:p w:rsidR="00CC4CF9" w:rsidRPr="00061AB7" w:rsidRDefault="00CC4CF9">
      <w:pPr>
        <w:pStyle w:val="ConsPlusCell"/>
        <w:jc w:val="both"/>
      </w:pPr>
      <w:r w:rsidRPr="00061AB7">
        <w:t>47 3672     2     Подборщики хлопка</w:t>
      </w:r>
    </w:p>
    <w:p w:rsidR="00CC4CF9" w:rsidRPr="00061AB7" w:rsidRDefault="00CC4CF9">
      <w:pPr>
        <w:pStyle w:val="ConsPlusCell"/>
        <w:jc w:val="both"/>
      </w:pPr>
      <w:r w:rsidRPr="00061AB7">
        <w:t>47 3673     5     Машины куракоуборочные</w:t>
      </w:r>
    </w:p>
    <w:p w:rsidR="00CC4CF9" w:rsidRPr="00061AB7" w:rsidRDefault="00CC4CF9">
      <w:pPr>
        <w:pStyle w:val="ConsPlusCell"/>
        <w:jc w:val="both"/>
      </w:pPr>
      <w:r w:rsidRPr="00061AB7">
        <w:t>47 3674     0     Стеблеизмельчители</w:t>
      </w:r>
    </w:p>
    <w:p w:rsidR="00CC4CF9" w:rsidRPr="00061AB7" w:rsidRDefault="00CC4CF9">
      <w:pPr>
        <w:pStyle w:val="ConsPlusCell"/>
        <w:jc w:val="both"/>
      </w:pPr>
      <w:r w:rsidRPr="00061AB7">
        <w:t>47 3675     6     Корчеватели стеблей хлопчатника</w:t>
      </w:r>
    </w:p>
    <w:p w:rsidR="00CC4CF9" w:rsidRPr="00061AB7" w:rsidRDefault="00CC4CF9">
      <w:pPr>
        <w:pStyle w:val="ConsPlusCell"/>
        <w:jc w:val="both"/>
      </w:pPr>
      <w:r w:rsidRPr="00061AB7">
        <w:t>47 3676     1     Хлопкоочистители полевые</w:t>
      </w:r>
    </w:p>
    <w:p w:rsidR="00CC4CF9" w:rsidRPr="00061AB7" w:rsidRDefault="00CC4CF9">
      <w:pPr>
        <w:pStyle w:val="ConsPlusCell"/>
        <w:jc w:val="both"/>
      </w:pPr>
      <w:r w:rsidRPr="00061AB7">
        <w:t>47 3677     7     Машины / для чеканки хлопчатника</w:t>
      </w:r>
    </w:p>
    <w:p w:rsidR="00CC4CF9" w:rsidRPr="00061AB7" w:rsidRDefault="00CC4CF9">
      <w:pPr>
        <w:pStyle w:val="ConsPlusCell"/>
        <w:jc w:val="both"/>
      </w:pPr>
      <w:r w:rsidRPr="00061AB7">
        <w:t>47 3678     2     - комбинированные и универсальные</w:t>
      </w:r>
    </w:p>
    <w:p w:rsidR="00CC4CF9" w:rsidRPr="00061AB7" w:rsidRDefault="00CC4CF9">
      <w:pPr>
        <w:pStyle w:val="ConsPlusCell"/>
        <w:jc w:val="both"/>
      </w:pPr>
      <w:r w:rsidRPr="00061AB7">
        <w:t>47 3680     3     Машины / для уборки и первичной обработки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чая, табака и  хмеля</w:t>
      </w:r>
    </w:p>
    <w:p w:rsidR="00CC4CF9" w:rsidRPr="00061AB7" w:rsidRDefault="00CC4CF9">
      <w:pPr>
        <w:pStyle w:val="ConsPlusCell"/>
        <w:jc w:val="both"/>
      </w:pPr>
      <w:r w:rsidRPr="00061AB7">
        <w:t>47 3681     9     - для сбора чайного листа</w:t>
      </w:r>
    </w:p>
    <w:p w:rsidR="00CC4CF9" w:rsidRPr="00061AB7" w:rsidRDefault="00CC4CF9">
      <w:pPr>
        <w:pStyle w:val="ConsPlusCell"/>
        <w:jc w:val="both"/>
      </w:pPr>
      <w:r w:rsidRPr="00061AB7">
        <w:t>47 3682     4     - для сортировки чая</w:t>
      </w:r>
    </w:p>
    <w:p w:rsidR="00CC4CF9" w:rsidRPr="00061AB7" w:rsidRDefault="00CC4CF9">
      <w:pPr>
        <w:pStyle w:val="ConsPlusCell"/>
        <w:jc w:val="both"/>
      </w:pPr>
      <w:r w:rsidRPr="00061AB7">
        <w:t>47 3683     6     - табакоуборочные</w:t>
      </w:r>
    </w:p>
    <w:p w:rsidR="00CC4CF9" w:rsidRPr="00061AB7" w:rsidRDefault="00CC4CF9">
      <w:pPr>
        <w:pStyle w:val="ConsPlusCell"/>
        <w:jc w:val="both"/>
      </w:pPr>
      <w:r w:rsidRPr="00061AB7">
        <w:t>47 3684     5     - для первичной обработки табака</w:t>
      </w:r>
    </w:p>
    <w:p w:rsidR="00CC4CF9" w:rsidRPr="00061AB7" w:rsidRDefault="00CC4CF9">
      <w:pPr>
        <w:pStyle w:val="ConsPlusCell"/>
        <w:jc w:val="both"/>
      </w:pPr>
      <w:r w:rsidRPr="00061AB7">
        <w:t>47 3685     0     - для уборки хмеля</w:t>
      </w:r>
    </w:p>
    <w:p w:rsidR="00CC4CF9" w:rsidRPr="00061AB7" w:rsidRDefault="00CC4CF9">
      <w:pPr>
        <w:pStyle w:val="ConsPlusCell"/>
        <w:jc w:val="both"/>
      </w:pPr>
      <w:r w:rsidRPr="00061AB7">
        <w:t>47 3686     6     - для первичной обработки хмеля</w:t>
      </w:r>
    </w:p>
    <w:p w:rsidR="00CC4CF9" w:rsidRPr="00061AB7" w:rsidRDefault="00CC4CF9">
      <w:pPr>
        <w:pStyle w:val="ConsPlusCell"/>
        <w:jc w:val="both"/>
      </w:pPr>
      <w:r w:rsidRPr="00061AB7">
        <w:t>47 3688     7     - комбинированные и универсальные</w:t>
      </w:r>
    </w:p>
    <w:p w:rsidR="00CC4CF9" w:rsidRPr="00061AB7" w:rsidRDefault="00CC4CF9">
      <w:pPr>
        <w:pStyle w:val="ConsPlusCell"/>
        <w:jc w:val="both"/>
      </w:pPr>
      <w:r w:rsidRPr="00061AB7">
        <w:t>47 3690     8     Машины / для уборки и первичной обработки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сахарного тростника и камыша</w:t>
      </w:r>
    </w:p>
    <w:p w:rsidR="00CC4CF9" w:rsidRPr="00061AB7" w:rsidRDefault="00CC4CF9">
      <w:pPr>
        <w:pStyle w:val="ConsPlusCell"/>
        <w:jc w:val="both"/>
      </w:pPr>
      <w:r w:rsidRPr="00061AB7">
        <w:t>47 3691     3     - для уборки сахарного тростника</w:t>
      </w:r>
    </w:p>
    <w:p w:rsidR="00CC4CF9" w:rsidRPr="00061AB7" w:rsidRDefault="00CC4CF9">
      <w:pPr>
        <w:pStyle w:val="ConsPlusCell"/>
        <w:jc w:val="both"/>
      </w:pPr>
      <w:r w:rsidRPr="00061AB7">
        <w:t>47 3692     9     - для обработки сахарного тростника</w:t>
      </w:r>
    </w:p>
    <w:p w:rsidR="00CC4CF9" w:rsidRPr="00061AB7" w:rsidRDefault="00CC4CF9">
      <w:pPr>
        <w:pStyle w:val="ConsPlusCell"/>
        <w:jc w:val="both"/>
      </w:pPr>
      <w:r w:rsidRPr="00061AB7">
        <w:t>47 3693     4     - для уборки камыша</w:t>
      </w:r>
    </w:p>
    <w:p w:rsidR="00CC4CF9" w:rsidRPr="00061AB7" w:rsidRDefault="00CC4CF9">
      <w:pPr>
        <w:pStyle w:val="ConsPlusCell"/>
        <w:jc w:val="both"/>
      </w:pPr>
      <w:r w:rsidRPr="00061AB7">
        <w:t>47 3694     0     - для обработки камыша</w:t>
      </w:r>
    </w:p>
    <w:p w:rsidR="00CC4CF9" w:rsidRPr="00061AB7" w:rsidRDefault="00CC4CF9">
      <w:pPr>
        <w:pStyle w:val="ConsPlusCell"/>
        <w:jc w:val="both"/>
      </w:pPr>
      <w:r w:rsidRPr="00061AB7">
        <w:t>47 3698     1     - комбинированные и универсальные</w:t>
      </w:r>
    </w:p>
    <w:p w:rsidR="00CC4CF9" w:rsidRPr="00061AB7" w:rsidRDefault="00CC4CF9">
      <w:pPr>
        <w:pStyle w:val="ConsPlusCell"/>
        <w:jc w:val="both"/>
      </w:pPr>
      <w:r w:rsidRPr="00061AB7">
        <w:t>47 3700     0     Инструмент, инвентарь и средства малой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механизации садово-огородного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лесохозяйственного применения</w:t>
      </w:r>
    </w:p>
    <w:p w:rsidR="00CC4CF9" w:rsidRPr="00061AB7" w:rsidRDefault="00CC4CF9">
      <w:pPr>
        <w:pStyle w:val="ConsPlusCell"/>
        <w:jc w:val="both"/>
      </w:pPr>
      <w:r w:rsidRPr="00061AB7">
        <w:t>47 3770     2     Инструмент, инвентарь и средства малой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механизации садово-огородные</w:t>
      </w:r>
    </w:p>
    <w:p w:rsidR="00CC4CF9" w:rsidRPr="00061AB7" w:rsidRDefault="00CC4CF9">
      <w:pPr>
        <w:pStyle w:val="ConsPlusCell"/>
        <w:jc w:val="both"/>
      </w:pPr>
      <w:r w:rsidRPr="00061AB7">
        <w:t>47 3771     8     Инструмент / режущий ручной</w:t>
      </w:r>
    </w:p>
    <w:p w:rsidR="00CC4CF9" w:rsidRPr="00061AB7" w:rsidRDefault="00CC4CF9">
      <w:pPr>
        <w:pStyle w:val="ConsPlusCell"/>
        <w:jc w:val="both"/>
      </w:pPr>
      <w:r w:rsidRPr="00061AB7">
        <w:t>47 3772     3     - почвообрабатывающий ручной</w:t>
      </w:r>
    </w:p>
    <w:p w:rsidR="00CC4CF9" w:rsidRPr="00061AB7" w:rsidRDefault="00CC4CF9">
      <w:pPr>
        <w:pStyle w:val="ConsPlusCell"/>
        <w:jc w:val="both"/>
      </w:pPr>
      <w:r w:rsidRPr="00061AB7">
        <w:t>47 3773     9     Инвентарь садово-огородный ручной</w:t>
      </w:r>
    </w:p>
    <w:p w:rsidR="00CC4CF9" w:rsidRPr="00061AB7" w:rsidRDefault="00CC4CF9">
      <w:pPr>
        <w:pStyle w:val="ConsPlusCell"/>
        <w:jc w:val="both"/>
      </w:pPr>
      <w:r w:rsidRPr="00061AB7">
        <w:t>47 3774     4     Инструмент и инвентарь садово-огородный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механизированный</w:t>
      </w:r>
    </w:p>
    <w:p w:rsidR="00CC4CF9" w:rsidRPr="00061AB7" w:rsidRDefault="00CC4CF9">
      <w:pPr>
        <w:pStyle w:val="ConsPlusCell"/>
        <w:jc w:val="both"/>
      </w:pPr>
      <w:r w:rsidRPr="00061AB7">
        <w:t>47 3775     0     Средства малой механизации / стационарные</w:t>
      </w:r>
    </w:p>
    <w:p w:rsidR="00CC4CF9" w:rsidRPr="00061AB7" w:rsidRDefault="00CC4CF9">
      <w:pPr>
        <w:pStyle w:val="ConsPlusCell"/>
        <w:jc w:val="both"/>
      </w:pPr>
      <w:r w:rsidRPr="00061AB7">
        <w:t>47 3776     5     - передвижные</w:t>
      </w:r>
    </w:p>
    <w:p w:rsidR="00CC4CF9" w:rsidRPr="00061AB7" w:rsidRDefault="00CC4CF9">
      <w:pPr>
        <w:pStyle w:val="ConsPlusCell"/>
        <w:jc w:val="both"/>
      </w:pPr>
      <w:r w:rsidRPr="00061AB7">
        <w:t>47 3777     0     - ездовые</w:t>
      </w:r>
    </w:p>
    <w:p w:rsidR="00CC4CF9" w:rsidRPr="00061AB7" w:rsidRDefault="00CC4CF9">
      <w:pPr>
        <w:pStyle w:val="ConsPlusCell"/>
        <w:jc w:val="both"/>
      </w:pPr>
      <w:r w:rsidRPr="00061AB7">
        <w:t>47 3790     1     Инструмент, инвентарь и средства малой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механизации лесохозяйственного применения</w:t>
      </w:r>
    </w:p>
    <w:p w:rsidR="00CC4CF9" w:rsidRPr="00061AB7" w:rsidRDefault="00CC4CF9">
      <w:pPr>
        <w:pStyle w:val="ConsPlusCell"/>
        <w:jc w:val="both"/>
      </w:pPr>
      <w:r w:rsidRPr="00061AB7">
        <w:t>47 3791     7     Инструмент моторизованный</w:t>
      </w:r>
    </w:p>
    <w:p w:rsidR="00CC4CF9" w:rsidRPr="00061AB7" w:rsidRDefault="00CC4CF9">
      <w:pPr>
        <w:pStyle w:val="ConsPlusCell"/>
        <w:jc w:val="both"/>
      </w:pPr>
      <w:r w:rsidRPr="00061AB7">
        <w:t>47 3792     2     Инструменты и приборы лесоустроительного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таксационного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47 3793     8     Средства малой механизации лесохозяйственного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применения</w:t>
      </w:r>
    </w:p>
    <w:p w:rsidR="00CC4CF9" w:rsidRPr="00061AB7" w:rsidRDefault="00CC4CF9">
      <w:pPr>
        <w:pStyle w:val="ConsPlusCell"/>
        <w:jc w:val="both"/>
      </w:pPr>
      <w:r w:rsidRPr="00061AB7">
        <w:t>47 3798     5     Инструмент и оборудование для подсочного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производства и инструменты ручные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заготовки пневого осмола</w:t>
      </w:r>
    </w:p>
    <w:p w:rsidR="00CC4CF9" w:rsidRPr="00061AB7" w:rsidRDefault="00CC4CF9">
      <w:pPr>
        <w:pStyle w:val="ConsPlusCell"/>
        <w:jc w:val="both"/>
      </w:pPr>
      <w:r w:rsidRPr="00061AB7">
        <w:t>47 3799     0     Инструмент и оборудование для смоло-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скипидарного производства</w:t>
      </w:r>
    </w:p>
    <w:p w:rsidR="00CC4CF9" w:rsidRPr="00061AB7" w:rsidRDefault="00CC4CF9">
      <w:pPr>
        <w:pStyle w:val="ConsPlusCell"/>
        <w:jc w:val="both"/>
      </w:pPr>
      <w:r w:rsidRPr="00061AB7">
        <w:t>47 3800     4     Машины и оборудование для пчеловодства,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шелководства и защищенного грунта</w:t>
      </w:r>
    </w:p>
    <w:p w:rsidR="00CC4CF9" w:rsidRPr="00061AB7" w:rsidRDefault="00CC4CF9">
      <w:pPr>
        <w:pStyle w:val="ConsPlusCell"/>
        <w:jc w:val="both"/>
      </w:pPr>
      <w:r w:rsidRPr="00061AB7">
        <w:t>47 3810     9     Машины и оборудование для пчеловодства</w:t>
      </w:r>
    </w:p>
    <w:p w:rsidR="00CC4CF9" w:rsidRPr="00061AB7" w:rsidRDefault="00CC4CF9">
      <w:pPr>
        <w:pStyle w:val="ConsPlusCell"/>
        <w:jc w:val="both"/>
      </w:pPr>
      <w:r w:rsidRPr="00061AB7">
        <w:t>47 3830     8     Машины и оборудование для шелководства</w:t>
      </w:r>
    </w:p>
    <w:p w:rsidR="00CC4CF9" w:rsidRPr="00061AB7" w:rsidRDefault="00CC4CF9">
      <w:pPr>
        <w:pStyle w:val="ConsPlusCell"/>
        <w:jc w:val="both"/>
      </w:pPr>
      <w:r w:rsidRPr="00061AB7">
        <w:t>47 3850     7     Машины и оборудование для защищенного грунта</w:t>
      </w:r>
    </w:p>
    <w:p w:rsidR="00CC4CF9" w:rsidRPr="00061AB7" w:rsidRDefault="00CC4CF9">
      <w:pPr>
        <w:pStyle w:val="ConsPlusCell"/>
        <w:jc w:val="both"/>
      </w:pPr>
      <w:r w:rsidRPr="00061AB7">
        <w:t>47 3851     2     Машины / для приготовления тепличного грунта</w:t>
      </w:r>
    </w:p>
    <w:p w:rsidR="00CC4CF9" w:rsidRPr="00061AB7" w:rsidRDefault="00CC4CF9">
      <w:pPr>
        <w:pStyle w:val="ConsPlusCell"/>
        <w:jc w:val="both"/>
      </w:pPr>
      <w:r w:rsidRPr="00061AB7">
        <w:t>47 3852     8     - и оборудование для обработки,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обеззараживания тепличного грунта и внесения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удобрений</w:t>
      </w:r>
    </w:p>
    <w:p w:rsidR="00CC4CF9" w:rsidRPr="00061AB7" w:rsidRDefault="00CC4CF9">
      <w:pPr>
        <w:pStyle w:val="ConsPlusCell"/>
        <w:jc w:val="both"/>
      </w:pPr>
      <w:r w:rsidRPr="00061AB7">
        <w:t>47 3853     3     Оборудование для регулирования микроклимата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ухода за кровлей теплицы</w:t>
      </w:r>
    </w:p>
    <w:p w:rsidR="00CC4CF9" w:rsidRPr="00061AB7" w:rsidRDefault="00CC4CF9">
      <w:pPr>
        <w:pStyle w:val="ConsPlusCell"/>
        <w:jc w:val="both"/>
      </w:pPr>
      <w:r w:rsidRPr="00061AB7">
        <w:t>47 3854     9     Машины и оборудование для побелки горшочков,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посева, посадки и установки шпалер</w:t>
      </w:r>
    </w:p>
    <w:p w:rsidR="00CC4CF9" w:rsidRPr="00061AB7" w:rsidRDefault="00CC4CF9">
      <w:pPr>
        <w:pStyle w:val="ConsPlusCell"/>
        <w:jc w:val="both"/>
      </w:pPr>
      <w:r w:rsidRPr="00061AB7">
        <w:t>47 3856     0     Оборудование для опыления и опрыскивания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растений</w:t>
      </w:r>
    </w:p>
    <w:p w:rsidR="00CC4CF9" w:rsidRPr="00061AB7" w:rsidRDefault="00CC4CF9">
      <w:pPr>
        <w:pStyle w:val="ConsPlusCell"/>
        <w:jc w:val="both"/>
      </w:pPr>
      <w:r w:rsidRPr="00061AB7">
        <w:t>47 3857     5     Машины для уборки и послеуборочной обработки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урожая</w:t>
      </w:r>
    </w:p>
    <w:p w:rsidR="00CC4CF9" w:rsidRPr="00061AB7" w:rsidRDefault="00CC4CF9">
      <w:pPr>
        <w:pStyle w:val="ConsPlusCell"/>
        <w:jc w:val="both"/>
      </w:pPr>
      <w:r w:rsidRPr="00061AB7">
        <w:t>47 3858     0     Оборудование для гидропоники</w:t>
      </w:r>
    </w:p>
    <w:p w:rsidR="00CC4CF9" w:rsidRPr="00061AB7" w:rsidRDefault="00CC4CF9">
      <w:pPr>
        <w:pStyle w:val="ConsPlusCell"/>
        <w:jc w:val="both"/>
      </w:pPr>
      <w:r w:rsidRPr="00061AB7">
        <w:t>47 3900     8     Машины и оборудование погрузочно-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разгрузочные, транспортные, вспомогательные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инвентарь</w:t>
      </w:r>
    </w:p>
    <w:p w:rsidR="00CC4CF9" w:rsidRPr="00061AB7" w:rsidRDefault="00CC4CF9">
      <w:pPr>
        <w:pStyle w:val="ConsPlusCell"/>
        <w:jc w:val="both"/>
      </w:pPr>
      <w:r w:rsidRPr="00061AB7">
        <w:t>47 3910     2     Транспортеры сельскохозяйственные /</w:t>
      </w:r>
    </w:p>
    <w:p w:rsidR="00CC4CF9" w:rsidRPr="00061AB7" w:rsidRDefault="00CC4CF9">
      <w:pPr>
        <w:pStyle w:val="ConsPlusCell"/>
        <w:jc w:val="both"/>
      </w:pPr>
      <w:r w:rsidRPr="00061AB7">
        <w:t>47 3911     8     - для минеральных удобрений</w:t>
      </w:r>
    </w:p>
    <w:p w:rsidR="00CC4CF9" w:rsidRPr="00061AB7" w:rsidRDefault="00CC4CF9">
      <w:pPr>
        <w:pStyle w:val="ConsPlusCell"/>
        <w:jc w:val="both"/>
      </w:pPr>
      <w:r w:rsidRPr="00061AB7">
        <w:t>47 3912     3     - для овощей</w:t>
      </w:r>
    </w:p>
    <w:p w:rsidR="00CC4CF9" w:rsidRPr="00061AB7" w:rsidRDefault="00CC4CF9">
      <w:pPr>
        <w:pStyle w:val="ConsPlusCell"/>
        <w:jc w:val="both"/>
      </w:pPr>
      <w:r w:rsidRPr="00061AB7">
        <w:t>47 3913     9     - для кукурузных початков</w:t>
      </w:r>
    </w:p>
    <w:p w:rsidR="00CC4CF9" w:rsidRPr="00061AB7" w:rsidRDefault="00CC4CF9">
      <w:pPr>
        <w:pStyle w:val="ConsPlusCell"/>
        <w:jc w:val="both"/>
      </w:pPr>
      <w:r w:rsidRPr="00061AB7">
        <w:t>47 3914     4     - для корнеклубнеплодов</w:t>
      </w:r>
    </w:p>
    <w:p w:rsidR="00CC4CF9" w:rsidRPr="00061AB7" w:rsidRDefault="00CC4CF9">
      <w:pPr>
        <w:pStyle w:val="ConsPlusCell"/>
        <w:jc w:val="both"/>
      </w:pPr>
      <w:r w:rsidRPr="00061AB7">
        <w:t>47 3915     2     - для зерна (и отходов)</w:t>
      </w:r>
    </w:p>
    <w:p w:rsidR="00CC4CF9" w:rsidRPr="00061AB7" w:rsidRDefault="00CC4CF9">
      <w:pPr>
        <w:pStyle w:val="ConsPlusCell"/>
        <w:jc w:val="both"/>
      </w:pPr>
      <w:r w:rsidRPr="00061AB7">
        <w:t>47 3916     5     - для хлопка</w:t>
      </w:r>
    </w:p>
    <w:p w:rsidR="00CC4CF9" w:rsidRPr="00061AB7" w:rsidRDefault="00CC4CF9">
      <w:pPr>
        <w:pStyle w:val="ConsPlusCell"/>
        <w:jc w:val="both"/>
      </w:pPr>
      <w:r w:rsidRPr="00061AB7">
        <w:t>47 3918     6     - универсальные</w:t>
      </w:r>
    </w:p>
    <w:p w:rsidR="00CC4CF9" w:rsidRPr="00061AB7" w:rsidRDefault="00CC4CF9">
      <w:pPr>
        <w:pStyle w:val="ConsPlusCell"/>
        <w:jc w:val="both"/>
      </w:pPr>
      <w:r w:rsidRPr="00061AB7">
        <w:t>47 3930     1     Погрузчики / сельскохозяйственные (кроме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универсальных)</w:t>
      </w:r>
    </w:p>
    <w:p w:rsidR="00CC4CF9" w:rsidRPr="00061AB7" w:rsidRDefault="00CC4CF9">
      <w:pPr>
        <w:pStyle w:val="ConsPlusCell"/>
        <w:jc w:val="both"/>
      </w:pPr>
      <w:r w:rsidRPr="00061AB7">
        <w:t>47 3931     7     - специальные сельскохозяйственные</w:t>
      </w:r>
    </w:p>
    <w:p w:rsidR="00CC4CF9" w:rsidRPr="00061AB7" w:rsidRDefault="00CC4CF9">
      <w:pPr>
        <w:pStyle w:val="ConsPlusCell"/>
        <w:jc w:val="both"/>
      </w:pPr>
      <w:r w:rsidRPr="00061AB7">
        <w:t>47 3932     2     Зернопогрузчики</w:t>
      </w:r>
    </w:p>
    <w:p w:rsidR="00CC4CF9" w:rsidRPr="00061AB7" w:rsidRDefault="00CC4CF9">
      <w:pPr>
        <w:pStyle w:val="ConsPlusCell"/>
        <w:jc w:val="both"/>
      </w:pPr>
      <w:r w:rsidRPr="00061AB7">
        <w:t>47 3933     8     Погрузчики / пневматические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сельскохозяйственные</w:t>
      </w:r>
    </w:p>
    <w:p w:rsidR="00CC4CF9" w:rsidRPr="00061AB7" w:rsidRDefault="00CC4CF9">
      <w:pPr>
        <w:pStyle w:val="ConsPlusCell"/>
        <w:jc w:val="both"/>
      </w:pPr>
      <w:r w:rsidRPr="00061AB7">
        <w:t>47 3934     3     - грейферные сельскохозяйственные</w:t>
      </w:r>
    </w:p>
    <w:p w:rsidR="00CC4CF9" w:rsidRPr="00061AB7" w:rsidRDefault="00CC4CF9">
      <w:pPr>
        <w:pStyle w:val="ConsPlusCell"/>
        <w:jc w:val="both"/>
      </w:pPr>
      <w:r w:rsidRPr="00061AB7">
        <w:t>47 3935     9     Свеклопогрузчики</w:t>
      </w:r>
    </w:p>
    <w:p w:rsidR="00CC4CF9" w:rsidRPr="00061AB7" w:rsidRDefault="00CC4CF9">
      <w:pPr>
        <w:pStyle w:val="ConsPlusCell"/>
        <w:jc w:val="both"/>
      </w:pPr>
      <w:r w:rsidRPr="00061AB7">
        <w:t>47 3940     6     Загрузчики, разгрузчики сельскохозяйственные</w:t>
      </w:r>
    </w:p>
    <w:p w:rsidR="00CC4CF9" w:rsidRPr="00061AB7" w:rsidRDefault="00CC4CF9">
      <w:pPr>
        <w:pStyle w:val="ConsPlusCell"/>
        <w:jc w:val="both"/>
      </w:pPr>
      <w:r w:rsidRPr="00061AB7">
        <w:t>47 3941     1     Загрузчики сельскохозяйственные</w:t>
      </w:r>
    </w:p>
    <w:p w:rsidR="00CC4CF9" w:rsidRPr="00061AB7" w:rsidRDefault="00CC4CF9">
      <w:pPr>
        <w:pStyle w:val="ConsPlusCell"/>
        <w:jc w:val="both"/>
      </w:pPr>
      <w:r w:rsidRPr="00061AB7">
        <w:t>47 3942     7     Разгрузчики сельскохозяйственные</w:t>
      </w:r>
    </w:p>
    <w:p w:rsidR="00CC4CF9" w:rsidRPr="00061AB7" w:rsidRDefault="00CC4CF9">
      <w:pPr>
        <w:pStyle w:val="ConsPlusCell"/>
        <w:jc w:val="both"/>
      </w:pPr>
      <w:r w:rsidRPr="00061AB7">
        <w:t>47 3943     2     Стрелы подъемные сельскохозяйственные</w:t>
      </w:r>
    </w:p>
    <w:p w:rsidR="00CC4CF9" w:rsidRPr="00061AB7" w:rsidRDefault="00CC4CF9">
      <w:pPr>
        <w:pStyle w:val="ConsPlusCell"/>
        <w:jc w:val="both"/>
      </w:pPr>
      <w:r w:rsidRPr="00061AB7">
        <w:t>47 3944     8     Опрокидыватели сельскохозяйственные</w:t>
      </w:r>
    </w:p>
    <w:p w:rsidR="00CC4CF9" w:rsidRPr="00061AB7" w:rsidRDefault="00CC4CF9">
      <w:pPr>
        <w:pStyle w:val="ConsPlusCell"/>
        <w:jc w:val="both"/>
      </w:pPr>
      <w:r w:rsidRPr="00061AB7">
        <w:t>47 3960     5     Средства транспортные специальные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сельскохозяйственного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47 3961     0     Прицепы</w:t>
      </w:r>
    </w:p>
    <w:p w:rsidR="00CC4CF9" w:rsidRPr="00061AB7" w:rsidRDefault="00CC4CF9">
      <w:pPr>
        <w:pStyle w:val="ConsPlusCell"/>
        <w:jc w:val="both"/>
      </w:pPr>
      <w:r w:rsidRPr="00061AB7">
        <w:t>47 3962     6     Полуприцепы</w:t>
      </w:r>
    </w:p>
    <w:p w:rsidR="00CC4CF9" w:rsidRPr="00061AB7" w:rsidRDefault="00CC4CF9">
      <w:pPr>
        <w:pStyle w:val="ConsPlusCell"/>
        <w:jc w:val="both"/>
      </w:pPr>
      <w:r w:rsidRPr="00061AB7">
        <w:t>47 3963     1     Платформы</w:t>
      </w:r>
    </w:p>
    <w:p w:rsidR="00CC4CF9" w:rsidRPr="00061AB7" w:rsidRDefault="00CC4CF9">
      <w:pPr>
        <w:pStyle w:val="ConsPlusCell"/>
        <w:jc w:val="both"/>
      </w:pPr>
      <w:r w:rsidRPr="00061AB7">
        <w:t>47 3964     7     Шасси самоходные для уборочных машин</w:t>
      </w:r>
    </w:p>
    <w:p w:rsidR="00CC4CF9" w:rsidRPr="00061AB7" w:rsidRDefault="00CC4CF9">
      <w:pPr>
        <w:pStyle w:val="ConsPlusCell"/>
        <w:jc w:val="both"/>
      </w:pPr>
      <w:r w:rsidRPr="00061AB7">
        <w:t>47 3965     2     Кузова</w:t>
      </w:r>
    </w:p>
    <w:p w:rsidR="00CC4CF9" w:rsidRPr="00061AB7" w:rsidRDefault="00CC4CF9">
      <w:pPr>
        <w:pStyle w:val="ConsPlusCell"/>
        <w:jc w:val="both"/>
      </w:pPr>
      <w:r w:rsidRPr="00061AB7">
        <w:t>47 3966     8     Тележки</w:t>
      </w:r>
    </w:p>
    <w:p w:rsidR="00CC4CF9" w:rsidRPr="00061AB7" w:rsidRDefault="00CC4CF9">
      <w:pPr>
        <w:pStyle w:val="ConsPlusCell"/>
        <w:jc w:val="both"/>
      </w:pPr>
      <w:r w:rsidRPr="00061AB7">
        <w:t>47 3968     9     Дороги подвесные</w:t>
      </w:r>
    </w:p>
    <w:p w:rsidR="00CC4CF9" w:rsidRPr="00061AB7" w:rsidRDefault="00CC4CF9">
      <w:pPr>
        <w:pStyle w:val="ConsPlusCell"/>
        <w:jc w:val="both"/>
      </w:pPr>
      <w:r w:rsidRPr="00061AB7">
        <w:t>47 3970     4     Оборудование лабораторное для сельского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хозяйства</w:t>
      </w:r>
    </w:p>
    <w:p w:rsidR="00CC4CF9" w:rsidRPr="00061AB7" w:rsidRDefault="00CC4CF9">
      <w:pPr>
        <w:pStyle w:val="ConsPlusCell"/>
        <w:jc w:val="both"/>
      </w:pPr>
      <w:r w:rsidRPr="00061AB7">
        <w:t>47 3980     4     Устройства для агрегатирования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сельскохозяйственных машин с тракторами</w:t>
      </w:r>
    </w:p>
    <w:p w:rsidR="00CC4CF9" w:rsidRPr="00061AB7" w:rsidRDefault="00CC4CF9">
      <w:pPr>
        <w:pStyle w:val="ConsPlusCell"/>
        <w:jc w:val="both"/>
      </w:pPr>
      <w:r w:rsidRPr="00061AB7">
        <w:t>47 3981     8     Сцепки тракторные</w:t>
      </w:r>
    </w:p>
    <w:p w:rsidR="00CC4CF9" w:rsidRPr="00061AB7" w:rsidRDefault="00CC4CF9">
      <w:pPr>
        <w:pStyle w:val="ConsPlusCell"/>
        <w:jc w:val="both"/>
      </w:pPr>
      <w:r w:rsidRPr="00061AB7">
        <w:t>47 3982     5     Маркеры</w:t>
      </w:r>
    </w:p>
    <w:p w:rsidR="00CC4CF9" w:rsidRPr="00061AB7" w:rsidRDefault="00CC4CF9">
      <w:pPr>
        <w:pStyle w:val="ConsPlusCell"/>
        <w:jc w:val="both"/>
      </w:pPr>
      <w:r w:rsidRPr="00061AB7">
        <w:t>47 3983     0     Устройства навесные</w:t>
      </w:r>
    </w:p>
    <w:p w:rsidR="00CC4CF9" w:rsidRPr="00061AB7" w:rsidRDefault="00CC4CF9">
      <w:pPr>
        <w:pStyle w:val="ConsPlusCell"/>
        <w:jc w:val="both"/>
      </w:pPr>
      <w:r w:rsidRPr="00061AB7">
        <w:t>47 3990     9     Приспособления, оборудование вспомогательное,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инвентарь /</w:t>
      </w:r>
    </w:p>
    <w:p w:rsidR="00CC4CF9" w:rsidRPr="00061AB7" w:rsidRDefault="00CC4CF9">
      <w:pPr>
        <w:pStyle w:val="ConsPlusCell"/>
        <w:jc w:val="both"/>
      </w:pPr>
      <w:r w:rsidRPr="00061AB7">
        <w:t>47 3991     4     - для подготовки полей к сельскохозяйственным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работам</w:t>
      </w:r>
    </w:p>
    <w:p w:rsidR="00CC4CF9" w:rsidRPr="00061AB7" w:rsidRDefault="00CC4CF9">
      <w:pPr>
        <w:pStyle w:val="ConsPlusCell"/>
        <w:jc w:val="both"/>
      </w:pPr>
      <w:r w:rsidRPr="00061AB7">
        <w:t>47 3992     1     - почвообрабатывающие</w:t>
      </w:r>
    </w:p>
    <w:p w:rsidR="00CC4CF9" w:rsidRPr="00061AB7" w:rsidRDefault="00CC4CF9">
      <w:pPr>
        <w:pStyle w:val="ConsPlusCell"/>
        <w:jc w:val="both"/>
      </w:pPr>
      <w:r w:rsidRPr="00061AB7">
        <w:t>47 3993     5     - для посева, посадки и внесения удобрений</w:t>
      </w:r>
    </w:p>
    <w:p w:rsidR="00CC4CF9" w:rsidRPr="00061AB7" w:rsidRDefault="00CC4CF9">
      <w:pPr>
        <w:pStyle w:val="ConsPlusCell"/>
        <w:jc w:val="both"/>
      </w:pPr>
      <w:r w:rsidRPr="00061AB7">
        <w:t>47 3994     0     - для ухода за растениями</w:t>
      </w:r>
    </w:p>
    <w:p w:rsidR="00CC4CF9" w:rsidRPr="00061AB7" w:rsidRDefault="00CC4CF9">
      <w:pPr>
        <w:pStyle w:val="ConsPlusCell"/>
        <w:jc w:val="both"/>
      </w:pPr>
      <w:r w:rsidRPr="00061AB7">
        <w:t>47 3995     6     - для уборки и первичной обработки зерновых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крупяных и масличных культур</w:t>
      </w:r>
    </w:p>
    <w:p w:rsidR="00CC4CF9" w:rsidRPr="00061AB7" w:rsidRDefault="00CC4CF9">
      <w:pPr>
        <w:pStyle w:val="ConsPlusCell"/>
        <w:jc w:val="both"/>
      </w:pPr>
      <w:r w:rsidRPr="00061AB7">
        <w:t>47 3996     1     - для уборки и первичной обработки картофеля,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овощей, фруктов, ягод и технических культур</w:t>
      </w:r>
    </w:p>
    <w:p w:rsidR="00CC4CF9" w:rsidRPr="00061AB7" w:rsidRDefault="00CC4CF9">
      <w:pPr>
        <w:pStyle w:val="ConsPlusCell"/>
        <w:jc w:val="both"/>
      </w:pPr>
      <w:r w:rsidRPr="00061AB7">
        <w:t>47 3998     2     - для пчеловодства, шелководства, защищенного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грунта</w:t>
      </w:r>
    </w:p>
    <w:p w:rsidR="00CC4CF9" w:rsidRPr="00061AB7" w:rsidRDefault="00CC4CF9">
      <w:pPr>
        <w:pStyle w:val="ConsPlusCell"/>
        <w:jc w:val="both"/>
      </w:pPr>
      <w:r w:rsidRPr="00061AB7">
        <w:t>47 3999     8     - погрузочно-разгрузочные, транспортные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47 4000     8     Машины для животноводства, птицеводства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кормопроизводства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47 4100     1     Машины для животноводства</w:t>
      </w:r>
    </w:p>
    <w:p w:rsidR="00CC4CF9" w:rsidRPr="00061AB7" w:rsidRDefault="00CC4CF9">
      <w:pPr>
        <w:pStyle w:val="ConsPlusCell"/>
        <w:jc w:val="both"/>
      </w:pPr>
      <w:r w:rsidRPr="00061AB7">
        <w:t>47 4110     6     Машины для строительства колодцев, подъема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очистки воды на фермах</w:t>
      </w:r>
    </w:p>
    <w:p w:rsidR="00CC4CF9" w:rsidRPr="00061AB7" w:rsidRDefault="00CC4CF9">
      <w:pPr>
        <w:pStyle w:val="ConsPlusCell"/>
        <w:jc w:val="both"/>
      </w:pPr>
      <w:r w:rsidRPr="00061AB7">
        <w:t>47 4111     1     Копатели колодцев</w:t>
      </w:r>
    </w:p>
    <w:p w:rsidR="00CC4CF9" w:rsidRPr="00061AB7" w:rsidRDefault="00CC4CF9">
      <w:pPr>
        <w:pStyle w:val="ConsPlusCell"/>
        <w:jc w:val="both"/>
      </w:pPr>
      <w:r w:rsidRPr="00061AB7">
        <w:t>47 4112     7     Установки / водоподъемные</w:t>
      </w:r>
    </w:p>
    <w:p w:rsidR="00CC4CF9" w:rsidRPr="00061AB7" w:rsidRDefault="00CC4CF9">
      <w:pPr>
        <w:pStyle w:val="ConsPlusCell"/>
        <w:jc w:val="both"/>
      </w:pPr>
      <w:r w:rsidRPr="00061AB7">
        <w:t>47 4113     2     - для очистки воды</w:t>
      </w:r>
    </w:p>
    <w:p w:rsidR="00CC4CF9" w:rsidRPr="00061AB7" w:rsidRDefault="00CC4CF9">
      <w:pPr>
        <w:pStyle w:val="ConsPlusCell"/>
        <w:jc w:val="both"/>
      </w:pPr>
      <w:r w:rsidRPr="00061AB7">
        <w:t>47 4114     8     - опреснительные</w:t>
      </w:r>
    </w:p>
    <w:p w:rsidR="00CC4CF9" w:rsidRPr="00061AB7" w:rsidRDefault="00CC4CF9">
      <w:pPr>
        <w:pStyle w:val="ConsPlusCell"/>
        <w:jc w:val="both"/>
      </w:pPr>
      <w:r w:rsidRPr="00061AB7">
        <w:t>47 4115     3     Водонагреватели (неэлектрические)</w:t>
      </w:r>
    </w:p>
    <w:p w:rsidR="00CC4CF9" w:rsidRPr="00061AB7" w:rsidRDefault="00CC4CF9">
      <w:pPr>
        <w:pStyle w:val="ConsPlusCell"/>
        <w:jc w:val="both"/>
      </w:pPr>
      <w:r w:rsidRPr="00061AB7">
        <w:t>47 4117     4     Башни водонапорные сборно-блочные</w:t>
      </w:r>
    </w:p>
    <w:p w:rsidR="00CC4CF9" w:rsidRPr="00061AB7" w:rsidRDefault="00CC4CF9">
      <w:pPr>
        <w:pStyle w:val="ConsPlusCell"/>
        <w:jc w:val="both"/>
      </w:pPr>
      <w:r w:rsidRPr="00061AB7">
        <w:t>47 4118     5     Электроводокачки безбашенные</w:t>
      </w:r>
    </w:p>
    <w:p w:rsidR="00CC4CF9" w:rsidRPr="00061AB7" w:rsidRDefault="00CC4CF9">
      <w:pPr>
        <w:pStyle w:val="ConsPlusCell"/>
        <w:jc w:val="both"/>
      </w:pPr>
      <w:r w:rsidRPr="00061AB7">
        <w:t>47 4119     5     Очистители шахтных колодцев</w:t>
      </w:r>
    </w:p>
    <w:p w:rsidR="00CC4CF9" w:rsidRPr="00061AB7" w:rsidRDefault="00CC4CF9">
      <w:pPr>
        <w:pStyle w:val="ConsPlusCell"/>
        <w:jc w:val="both"/>
      </w:pPr>
      <w:r w:rsidRPr="00061AB7">
        <w:t>47 4130     5     Машины и оборудование для раздачи кормов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поения</w:t>
      </w:r>
    </w:p>
    <w:p w:rsidR="00CC4CF9" w:rsidRPr="00061AB7" w:rsidRDefault="00CC4CF9">
      <w:pPr>
        <w:pStyle w:val="ConsPlusCell"/>
        <w:jc w:val="both"/>
      </w:pPr>
      <w:r w:rsidRPr="00061AB7">
        <w:t>47 4131     0     Раздатчики кормов / для ферм крупного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рогатого скота</w:t>
      </w:r>
    </w:p>
    <w:p w:rsidR="00CC4CF9" w:rsidRPr="00061AB7" w:rsidRDefault="00CC4CF9">
      <w:pPr>
        <w:pStyle w:val="ConsPlusCell"/>
        <w:jc w:val="both"/>
      </w:pPr>
      <w:r w:rsidRPr="00061AB7">
        <w:t>47 4132     6     - кормов для свиноферм</w:t>
      </w:r>
    </w:p>
    <w:p w:rsidR="00CC4CF9" w:rsidRPr="00061AB7" w:rsidRDefault="00CC4CF9">
      <w:pPr>
        <w:pStyle w:val="ConsPlusCell"/>
        <w:jc w:val="both"/>
      </w:pPr>
      <w:r w:rsidRPr="00061AB7">
        <w:t>47 4133     1     - для овцеводческих ферм и другие</w:t>
      </w:r>
    </w:p>
    <w:p w:rsidR="00CC4CF9" w:rsidRPr="00061AB7" w:rsidRDefault="00CC4CF9">
      <w:pPr>
        <w:pStyle w:val="ConsPlusCell"/>
        <w:jc w:val="both"/>
      </w:pPr>
      <w:r w:rsidRPr="00061AB7">
        <w:t>47 4134     7     Кормушки</w:t>
      </w:r>
    </w:p>
    <w:p w:rsidR="00CC4CF9" w:rsidRPr="00061AB7" w:rsidRDefault="00CC4CF9">
      <w:pPr>
        <w:pStyle w:val="ConsPlusCell"/>
        <w:jc w:val="both"/>
      </w:pPr>
      <w:r w:rsidRPr="00061AB7">
        <w:t>47 4135     2     Водораздатчики</w:t>
      </w:r>
    </w:p>
    <w:p w:rsidR="00CC4CF9" w:rsidRPr="00061AB7" w:rsidRDefault="00CC4CF9">
      <w:pPr>
        <w:pStyle w:val="ConsPlusCell"/>
        <w:jc w:val="both"/>
      </w:pPr>
      <w:r w:rsidRPr="00061AB7">
        <w:t>47 4136     8     Автопоилки / для ферм крупного рогатого скота</w:t>
      </w:r>
    </w:p>
    <w:p w:rsidR="00CC4CF9" w:rsidRPr="00061AB7" w:rsidRDefault="00CC4CF9">
      <w:pPr>
        <w:pStyle w:val="ConsPlusCell"/>
        <w:jc w:val="both"/>
      </w:pPr>
      <w:r w:rsidRPr="00061AB7">
        <w:t>47 4137     3     - для свиноферм</w:t>
      </w:r>
    </w:p>
    <w:p w:rsidR="00CC4CF9" w:rsidRPr="00061AB7" w:rsidRDefault="00CC4CF9">
      <w:pPr>
        <w:pStyle w:val="ConsPlusCell"/>
        <w:jc w:val="both"/>
      </w:pPr>
      <w:r w:rsidRPr="00061AB7">
        <w:t>47 4138     9     - для овцеводческих ферм и другие</w:t>
      </w:r>
    </w:p>
    <w:p w:rsidR="00CC4CF9" w:rsidRPr="00061AB7" w:rsidRDefault="00CC4CF9">
      <w:pPr>
        <w:pStyle w:val="ConsPlusCell"/>
        <w:jc w:val="both"/>
      </w:pPr>
      <w:r w:rsidRPr="00061AB7">
        <w:t>47 4139     4     Установки для выпойки телят заменителями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молока и машины для раздачи кормов и поения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47 4140     6     Машины и оборудование для доения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транспортирования молока</w:t>
      </w:r>
    </w:p>
    <w:p w:rsidR="00CC4CF9" w:rsidRPr="00061AB7" w:rsidRDefault="00CC4CF9">
      <w:pPr>
        <w:pStyle w:val="ConsPlusCell"/>
        <w:jc w:val="both"/>
      </w:pPr>
      <w:r w:rsidRPr="00061AB7">
        <w:t>47 4141     5     Установки доильные</w:t>
      </w:r>
    </w:p>
    <w:p w:rsidR="00CC4CF9" w:rsidRPr="00061AB7" w:rsidRDefault="00CC4CF9">
      <w:pPr>
        <w:pStyle w:val="ConsPlusCell"/>
        <w:jc w:val="both"/>
      </w:pPr>
      <w:r w:rsidRPr="00061AB7">
        <w:t>47 4142     0     Аппараты доильные</w:t>
      </w:r>
    </w:p>
    <w:p w:rsidR="00CC4CF9" w:rsidRPr="00061AB7" w:rsidRDefault="00CC4CF9">
      <w:pPr>
        <w:pStyle w:val="ConsPlusCell"/>
        <w:jc w:val="both"/>
      </w:pPr>
      <w:r w:rsidRPr="00061AB7">
        <w:t>47 4144     1     Насосы и устройства для перекачивания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транспортирования молока на фермах</w:t>
      </w:r>
    </w:p>
    <w:p w:rsidR="00CC4CF9" w:rsidRPr="00061AB7" w:rsidRDefault="00CC4CF9">
      <w:pPr>
        <w:pStyle w:val="ConsPlusCell"/>
        <w:jc w:val="both"/>
      </w:pPr>
      <w:r w:rsidRPr="00061AB7">
        <w:t>47 4145     7     Емкости для хранения молока</w:t>
      </w:r>
    </w:p>
    <w:p w:rsidR="00CC4CF9" w:rsidRPr="00061AB7" w:rsidRDefault="00CC4CF9">
      <w:pPr>
        <w:pStyle w:val="ConsPlusCell"/>
        <w:jc w:val="both"/>
      </w:pPr>
      <w:r w:rsidRPr="00061AB7">
        <w:t>47 4146     2     Оборудование / для учета молока</w:t>
      </w:r>
    </w:p>
    <w:p w:rsidR="00CC4CF9" w:rsidRPr="00061AB7" w:rsidRDefault="00CC4CF9">
      <w:pPr>
        <w:pStyle w:val="ConsPlusCell"/>
        <w:jc w:val="both"/>
      </w:pPr>
      <w:r w:rsidRPr="00061AB7">
        <w:t>47 4147     8     - для дезинфекции, мойки и стерилизации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молочной посуды</w:t>
      </w:r>
    </w:p>
    <w:p w:rsidR="00CC4CF9" w:rsidRPr="00061AB7" w:rsidRDefault="00CC4CF9">
      <w:pPr>
        <w:pStyle w:val="ConsPlusCell"/>
        <w:jc w:val="both"/>
      </w:pPr>
      <w:r w:rsidRPr="00061AB7">
        <w:t>47 4149     9     Машины и оборудование для доения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транспортирования молока прочие</w:t>
      </w:r>
    </w:p>
    <w:p w:rsidR="00CC4CF9" w:rsidRPr="00061AB7" w:rsidRDefault="00CC4CF9">
      <w:pPr>
        <w:pStyle w:val="ConsPlusCell"/>
        <w:jc w:val="both"/>
      </w:pPr>
      <w:r w:rsidRPr="00061AB7">
        <w:t>47 4150     4     Машины и оборудование для первичной обработки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молока</w:t>
      </w:r>
    </w:p>
    <w:p w:rsidR="00CC4CF9" w:rsidRPr="00061AB7" w:rsidRDefault="00CC4CF9">
      <w:pPr>
        <w:pStyle w:val="ConsPlusCell"/>
        <w:jc w:val="both"/>
      </w:pPr>
      <w:r w:rsidRPr="00061AB7">
        <w:t>47 4151     0     Очистители-охладители молока</w:t>
      </w:r>
    </w:p>
    <w:p w:rsidR="00CC4CF9" w:rsidRPr="00061AB7" w:rsidRDefault="00CC4CF9">
      <w:pPr>
        <w:pStyle w:val="ConsPlusCell"/>
        <w:jc w:val="both"/>
      </w:pPr>
      <w:r w:rsidRPr="00061AB7">
        <w:t>47 4153     0     Пастеризаторы</w:t>
      </w:r>
    </w:p>
    <w:p w:rsidR="00CC4CF9" w:rsidRPr="00061AB7" w:rsidRDefault="00CC4CF9">
      <w:pPr>
        <w:pStyle w:val="ConsPlusCell"/>
        <w:jc w:val="both"/>
      </w:pPr>
      <w:r w:rsidRPr="00061AB7">
        <w:t>47 4154     6     Сепараторы-сливкоотделители</w:t>
      </w:r>
    </w:p>
    <w:p w:rsidR="00CC4CF9" w:rsidRPr="00061AB7" w:rsidRDefault="00CC4CF9">
      <w:pPr>
        <w:pStyle w:val="ConsPlusCell"/>
        <w:jc w:val="both"/>
      </w:pPr>
      <w:r w:rsidRPr="00061AB7">
        <w:t>47 4155     1     Оборудование лабораторное для анализа молока</w:t>
      </w:r>
    </w:p>
    <w:p w:rsidR="00CC4CF9" w:rsidRPr="00061AB7" w:rsidRDefault="00CC4CF9">
      <w:pPr>
        <w:pStyle w:val="ConsPlusCell"/>
        <w:jc w:val="both"/>
      </w:pPr>
      <w:r w:rsidRPr="00061AB7">
        <w:t>47 4159     3     Машины и оборудование для первичной обработки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молока прочие</w:t>
      </w:r>
    </w:p>
    <w:p w:rsidR="00CC4CF9" w:rsidRPr="00061AB7" w:rsidRDefault="00CC4CF9">
      <w:pPr>
        <w:pStyle w:val="ConsPlusCell"/>
        <w:jc w:val="both"/>
      </w:pPr>
      <w:r w:rsidRPr="00061AB7">
        <w:t>47 4160     9     Машины и оборудование / для ухода за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животными и очистки животноводческих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помещений</w:t>
      </w:r>
    </w:p>
    <w:p w:rsidR="00CC4CF9" w:rsidRPr="00061AB7" w:rsidRDefault="00CC4CF9">
      <w:pPr>
        <w:pStyle w:val="ConsPlusCell"/>
        <w:jc w:val="both"/>
      </w:pPr>
      <w:r w:rsidRPr="00061AB7">
        <w:t>47 4161     4     - для внесения подстилки</w:t>
      </w:r>
    </w:p>
    <w:p w:rsidR="00CC4CF9" w:rsidRPr="00061AB7" w:rsidRDefault="00CC4CF9">
      <w:pPr>
        <w:pStyle w:val="ConsPlusCell"/>
        <w:jc w:val="both"/>
      </w:pPr>
      <w:r w:rsidRPr="00061AB7">
        <w:t>47 4162     3     Установки для удаления навоза и навозной жижи</w:t>
      </w:r>
    </w:p>
    <w:p w:rsidR="00CC4CF9" w:rsidRPr="00061AB7" w:rsidRDefault="00CC4CF9">
      <w:pPr>
        <w:pStyle w:val="ConsPlusCell"/>
        <w:jc w:val="both"/>
      </w:pPr>
      <w:r w:rsidRPr="00061AB7">
        <w:t>47 4163     5     Оборудование для отопления и регулирования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микроклимата</w:t>
      </w:r>
    </w:p>
    <w:p w:rsidR="00CC4CF9" w:rsidRPr="00061AB7" w:rsidRDefault="00CC4CF9">
      <w:pPr>
        <w:pStyle w:val="ConsPlusCell"/>
        <w:jc w:val="both"/>
      </w:pPr>
      <w:r w:rsidRPr="00061AB7">
        <w:t>47 4164     0     Теплогенераторы</w:t>
      </w:r>
    </w:p>
    <w:p w:rsidR="00CC4CF9" w:rsidRPr="00061AB7" w:rsidRDefault="00CC4CF9">
      <w:pPr>
        <w:pStyle w:val="ConsPlusCell"/>
        <w:jc w:val="both"/>
      </w:pPr>
      <w:r w:rsidRPr="00061AB7">
        <w:t>47 4166     1     Электровентиляторы для животноводческих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помещений</w:t>
      </w:r>
    </w:p>
    <w:p w:rsidR="00CC4CF9" w:rsidRPr="00061AB7" w:rsidRDefault="00CC4CF9">
      <w:pPr>
        <w:pStyle w:val="ConsPlusCell"/>
        <w:jc w:val="both"/>
      </w:pPr>
      <w:r w:rsidRPr="00061AB7">
        <w:t>47 4167     7     Устройства для очистки, дезинфекции помещения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животных, облучения молодняка</w:t>
      </w:r>
    </w:p>
    <w:p w:rsidR="00CC4CF9" w:rsidRPr="00061AB7" w:rsidRDefault="00CC4CF9">
      <w:pPr>
        <w:pStyle w:val="ConsPlusCell"/>
        <w:jc w:val="both"/>
      </w:pPr>
      <w:r w:rsidRPr="00061AB7">
        <w:t>47 4168     2     Комплект оборудования сборных стойл для коров</w:t>
      </w:r>
    </w:p>
    <w:p w:rsidR="00CC4CF9" w:rsidRPr="00061AB7" w:rsidRDefault="00CC4CF9">
      <w:pPr>
        <w:pStyle w:val="ConsPlusCell"/>
        <w:jc w:val="both"/>
      </w:pPr>
      <w:r w:rsidRPr="00061AB7">
        <w:t>47 4169     8     Электропастухи, привязи, станки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оборудование для ухода за животным и прочее</w:t>
      </w:r>
    </w:p>
    <w:p w:rsidR="00CC4CF9" w:rsidRPr="00061AB7" w:rsidRDefault="00CC4CF9">
      <w:pPr>
        <w:pStyle w:val="ConsPlusCell"/>
        <w:jc w:val="both"/>
      </w:pPr>
      <w:r w:rsidRPr="00061AB7">
        <w:t>47 4170     3     Машины и оборудование для стрижки животных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первичной обработки шерсти</w:t>
      </w:r>
    </w:p>
    <w:p w:rsidR="00CC4CF9" w:rsidRPr="00061AB7" w:rsidRDefault="00CC4CF9">
      <w:pPr>
        <w:pStyle w:val="ConsPlusCell"/>
        <w:jc w:val="both"/>
      </w:pPr>
      <w:r w:rsidRPr="00061AB7">
        <w:t>47 4171     9     Агрегаты / электростригальные</w:t>
      </w:r>
    </w:p>
    <w:p w:rsidR="00CC4CF9" w:rsidRPr="00061AB7" w:rsidRDefault="00CC4CF9">
      <w:pPr>
        <w:pStyle w:val="ConsPlusCell"/>
        <w:jc w:val="both"/>
      </w:pPr>
      <w:r w:rsidRPr="00061AB7">
        <w:t>47 4172     4     - доводочные для электростригальных машин</w:t>
      </w:r>
    </w:p>
    <w:p w:rsidR="00CC4CF9" w:rsidRPr="00061AB7" w:rsidRDefault="00CC4CF9">
      <w:pPr>
        <w:pStyle w:val="ConsPlusCell"/>
        <w:jc w:val="both"/>
      </w:pPr>
      <w:r w:rsidRPr="00061AB7">
        <w:t>47 4173     7     Машины / для мойки и очистки шерсти</w:t>
      </w:r>
    </w:p>
    <w:p w:rsidR="00CC4CF9" w:rsidRPr="00061AB7" w:rsidRDefault="00CC4CF9">
      <w:pPr>
        <w:pStyle w:val="ConsPlusCell"/>
        <w:jc w:val="both"/>
      </w:pPr>
      <w:r w:rsidRPr="00061AB7">
        <w:t>47 4174     5     - для очесывания пуха</w:t>
      </w:r>
    </w:p>
    <w:p w:rsidR="00CC4CF9" w:rsidRPr="00061AB7" w:rsidRDefault="00CC4CF9">
      <w:pPr>
        <w:pStyle w:val="ConsPlusCell"/>
        <w:jc w:val="both"/>
      </w:pPr>
      <w:r w:rsidRPr="00061AB7">
        <w:t>47 4175     0     Прессы для шерсти</w:t>
      </w:r>
    </w:p>
    <w:p w:rsidR="00CC4CF9" w:rsidRPr="00061AB7" w:rsidRDefault="00CC4CF9">
      <w:pPr>
        <w:pStyle w:val="ConsPlusCell"/>
        <w:jc w:val="both"/>
      </w:pPr>
      <w:r w:rsidRPr="00061AB7">
        <w:t>47 4176     6     Установки ветеринарного купания овец</w:t>
      </w:r>
    </w:p>
    <w:p w:rsidR="00CC4CF9" w:rsidRPr="00061AB7" w:rsidRDefault="00CC4CF9">
      <w:pPr>
        <w:pStyle w:val="ConsPlusCell"/>
        <w:jc w:val="both"/>
      </w:pPr>
      <w:r w:rsidRPr="00061AB7">
        <w:t>47 4179     2     Машины и оборудование для стрижки животных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первичной обработки шерсти прочие</w:t>
      </w:r>
    </w:p>
    <w:p w:rsidR="00CC4CF9" w:rsidRPr="00061AB7" w:rsidRDefault="00CC4CF9">
      <w:pPr>
        <w:pStyle w:val="ConsPlusCell"/>
        <w:jc w:val="both"/>
      </w:pPr>
      <w:r w:rsidRPr="00061AB7">
        <w:t>47 4200     5     Комплекты машин и оборудования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выращивания и содержания животных</w:t>
      </w:r>
    </w:p>
    <w:p w:rsidR="00CC4CF9" w:rsidRPr="00061AB7" w:rsidRDefault="00CC4CF9">
      <w:pPr>
        <w:pStyle w:val="ConsPlusCell"/>
        <w:jc w:val="both"/>
      </w:pPr>
      <w:r w:rsidRPr="00061AB7">
        <w:t>47 4210     2     Комплекты машин и оборудования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выращивания и содержания крупного рогатого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скота</w:t>
      </w:r>
    </w:p>
    <w:p w:rsidR="00CC4CF9" w:rsidRPr="00061AB7" w:rsidRDefault="00CC4CF9">
      <w:pPr>
        <w:pStyle w:val="ConsPlusCell"/>
        <w:jc w:val="both"/>
      </w:pPr>
      <w:r w:rsidRPr="00061AB7">
        <w:t>47 4211     5     Комплекты оборудования / для кормораздачи</w:t>
      </w:r>
    </w:p>
    <w:p w:rsidR="00CC4CF9" w:rsidRPr="00061AB7" w:rsidRDefault="00CC4CF9">
      <w:pPr>
        <w:pStyle w:val="ConsPlusCell"/>
        <w:jc w:val="both"/>
      </w:pPr>
      <w:r w:rsidRPr="00061AB7">
        <w:t>47 4212     0     - для выращивания и откорма телят и молодняка</w:t>
      </w:r>
    </w:p>
    <w:p w:rsidR="00CC4CF9" w:rsidRPr="00061AB7" w:rsidRDefault="00CC4CF9">
      <w:pPr>
        <w:pStyle w:val="ConsPlusCell"/>
        <w:jc w:val="both"/>
      </w:pPr>
      <w:r w:rsidRPr="00061AB7">
        <w:t>47 4220     4     Комплекты машин и оборудования для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выращивания и содержания свиней</w:t>
      </w:r>
    </w:p>
    <w:p w:rsidR="00CC4CF9" w:rsidRPr="00061AB7" w:rsidRDefault="00CC4CF9">
      <w:pPr>
        <w:pStyle w:val="ConsPlusCell"/>
        <w:jc w:val="both"/>
      </w:pPr>
      <w:r w:rsidRPr="00061AB7">
        <w:t>47 4221     6     - приготовления, транспортирования и раздачи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кормов на свиноводческих комплексах</w:t>
      </w:r>
    </w:p>
    <w:p w:rsidR="00CC4CF9" w:rsidRPr="00061AB7" w:rsidRDefault="00CC4CF9">
      <w:pPr>
        <w:pStyle w:val="ConsPlusCell"/>
        <w:jc w:val="both"/>
      </w:pPr>
      <w:r w:rsidRPr="00061AB7">
        <w:t>47 4230     9     Комплекты машин и оборудования /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выращивания и содержания овец</w:t>
      </w:r>
    </w:p>
    <w:p w:rsidR="00CC4CF9" w:rsidRPr="00061AB7" w:rsidRDefault="00CC4CF9">
      <w:pPr>
        <w:pStyle w:val="ConsPlusCell"/>
        <w:jc w:val="both"/>
      </w:pPr>
      <w:r w:rsidRPr="00061AB7">
        <w:t>47 4231     4     - для выращивания и содержания овец, 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каракульских и романовских</w:t>
      </w:r>
    </w:p>
    <w:p w:rsidR="00CC4CF9" w:rsidRPr="00061AB7" w:rsidRDefault="00CC4CF9">
      <w:pPr>
        <w:pStyle w:val="ConsPlusCell"/>
        <w:jc w:val="both"/>
      </w:pPr>
      <w:r w:rsidRPr="00061AB7">
        <w:t>47 4232     0     - для выращивания и содержания каракульских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овец</w:t>
      </w:r>
    </w:p>
    <w:p w:rsidR="00CC4CF9" w:rsidRPr="00061AB7" w:rsidRDefault="00CC4CF9">
      <w:pPr>
        <w:pStyle w:val="ConsPlusCell"/>
        <w:jc w:val="both"/>
      </w:pPr>
      <w:r w:rsidRPr="00061AB7">
        <w:t>47 4233     5     - для выращивания и содержания романовских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овец</w:t>
      </w:r>
    </w:p>
    <w:p w:rsidR="00CC4CF9" w:rsidRPr="00061AB7" w:rsidRDefault="00CC4CF9">
      <w:pPr>
        <w:pStyle w:val="ConsPlusCell"/>
        <w:jc w:val="both"/>
      </w:pPr>
      <w:r w:rsidRPr="00061AB7">
        <w:t>47 4234     0     - для откорма овец</w:t>
      </w:r>
    </w:p>
    <w:p w:rsidR="00CC4CF9" w:rsidRPr="00061AB7" w:rsidRDefault="00CC4CF9">
      <w:pPr>
        <w:pStyle w:val="ConsPlusCell"/>
        <w:jc w:val="both"/>
      </w:pPr>
      <w:r w:rsidRPr="00061AB7">
        <w:t>47 4235     6     - для пунктов зимовки и ягнения</w:t>
      </w:r>
    </w:p>
    <w:p w:rsidR="00CC4CF9" w:rsidRPr="00061AB7" w:rsidRDefault="00CC4CF9">
      <w:pPr>
        <w:pStyle w:val="ConsPlusCell"/>
        <w:jc w:val="both"/>
      </w:pPr>
      <w:r w:rsidRPr="00061AB7">
        <w:t>47 4280     1     Оборудование оригинальное технологическое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промышленных комплексов</w:t>
      </w:r>
    </w:p>
    <w:p w:rsidR="00CC4CF9" w:rsidRPr="00061AB7" w:rsidRDefault="00CC4CF9">
      <w:pPr>
        <w:pStyle w:val="ConsPlusCell"/>
        <w:jc w:val="both"/>
      </w:pPr>
      <w:r w:rsidRPr="00061AB7">
        <w:t>47 4290     6     Комплекты машин и оборудования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выращивания и содержания животных прочие</w:t>
      </w:r>
    </w:p>
    <w:p w:rsidR="00CC4CF9" w:rsidRPr="00061AB7" w:rsidRDefault="00CC4CF9">
      <w:pPr>
        <w:pStyle w:val="ConsPlusCell"/>
        <w:jc w:val="both"/>
      </w:pPr>
      <w:r w:rsidRPr="00061AB7">
        <w:t>47 4300     9     Машины и оборудование для птицеводства</w:t>
      </w:r>
    </w:p>
    <w:p w:rsidR="00CC4CF9" w:rsidRPr="00061AB7" w:rsidRDefault="00CC4CF9">
      <w:pPr>
        <w:pStyle w:val="ConsPlusCell"/>
        <w:jc w:val="both"/>
      </w:pPr>
      <w:r w:rsidRPr="00061AB7">
        <w:t>47 4310     3     Машины и оборудование для выращивания птицы</w:t>
      </w:r>
    </w:p>
    <w:p w:rsidR="00CC4CF9" w:rsidRPr="00061AB7" w:rsidRDefault="00CC4CF9">
      <w:pPr>
        <w:pStyle w:val="ConsPlusCell"/>
        <w:jc w:val="both"/>
      </w:pPr>
      <w:r w:rsidRPr="00061AB7">
        <w:t>47 4311     9     Инкубаторы</w:t>
      </w:r>
    </w:p>
    <w:p w:rsidR="00CC4CF9" w:rsidRPr="00061AB7" w:rsidRDefault="00CC4CF9">
      <w:pPr>
        <w:pStyle w:val="ConsPlusCell"/>
        <w:jc w:val="both"/>
      </w:pPr>
      <w:r w:rsidRPr="00061AB7">
        <w:t>47 4312     4     Батареи клеточные и оборудование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выращивания молодняка птицы</w:t>
      </w:r>
    </w:p>
    <w:p w:rsidR="00CC4CF9" w:rsidRPr="00061AB7" w:rsidRDefault="00CC4CF9">
      <w:pPr>
        <w:pStyle w:val="ConsPlusCell"/>
        <w:jc w:val="both"/>
      </w:pPr>
      <w:r w:rsidRPr="00061AB7">
        <w:t>47 4313     0     Оборудование для выращивания / ремонтного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молодняка птицы</w:t>
      </w:r>
    </w:p>
    <w:p w:rsidR="00CC4CF9" w:rsidRPr="00061AB7" w:rsidRDefault="00CC4CF9">
      <w:pPr>
        <w:pStyle w:val="ConsPlusCell"/>
        <w:jc w:val="both"/>
      </w:pPr>
      <w:r w:rsidRPr="00061AB7">
        <w:t>47 4314     5     - ремонтного молодняка индеек</w:t>
      </w:r>
    </w:p>
    <w:p w:rsidR="00CC4CF9" w:rsidRPr="00061AB7" w:rsidRDefault="00CC4CF9">
      <w:pPr>
        <w:pStyle w:val="ConsPlusCell"/>
        <w:jc w:val="both"/>
      </w:pPr>
      <w:r w:rsidRPr="00061AB7">
        <w:t>47 4315     0     - птицы на мясо</w:t>
      </w:r>
    </w:p>
    <w:p w:rsidR="00CC4CF9" w:rsidRPr="00061AB7" w:rsidRDefault="00CC4CF9">
      <w:pPr>
        <w:pStyle w:val="ConsPlusCell"/>
        <w:jc w:val="both"/>
      </w:pPr>
      <w:r w:rsidRPr="00061AB7">
        <w:t>47 4316     6     Брудеры и другие обогреватели</w:t>
      </w:r>
    </w:p>
    <w:p w:rsidR="00CC4CF9" w:rsidRPr="00061AB7" w:rsidRDefault="00CC4CF9">
      <w:pPr>
        <w:pStyle w:val="ConsPlusCell"/>
        <w:jc w:val="both"/>
      </w:pPr>
      <w:r w:rsidRPr="00061AB7">
        <w:t>47 4318     7     Машины комбинированные и универсальные</w:t>
      </w:r>
    </w:p>
    <w:p w:rsidR="00CC4CF9" w:rsidRPr="00061AB7" w:rsidRDefault="00CC4CF9">
      <w:pPr>
        <w:pStyle w:val="ConsPlusCell"/>
        <w:jc w:val="both"/>
      </w:pPr>
      <w:r w:rsidRPr="00061AB7">
        <w:t>47 4319     2     Машины и оборудование для выращивания птицы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47 4330     2     Машины и оборудование для содержания птицы</w:t>
      </w:r>
    </w:p>
    <w:p w:rsidR="00CC4CF9" w:rsidRPr="00061AB7" w:rsidRDefault="00CC4CF9">
      <w:pPr>
        <w:pStyle w:val="ConsPlusCell"/>
        <w:jc w:val="both"/>
      </w:pPr>
      <w:r w:rsidRPr="00061AB7">
        <w:t>47 4331     8     Батареи и оборудование для содержания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взрослой птицы</w:t>
      </w:r>
    </w:p>
    <w:p w:rsidR="00CC4CF9" w:rsidRPr="00061AB7" w:rsidRDefault="00CC4CF9">
      <w:pPr>
        <w:pStyle w:val="ConsPlusCell"/>
        <w:jc w:val="both"/>
      </w:pPr>
      <w:r w:rsidRPr="00061AB7">
        <w:t>47 4332     3     - кур-несушек</w:t>
      </w:r>
    </w:p>
    <w:p w:rsidR="00CC4CF9" w:rsidRPr="00061AB7" w:rsidRDefault="00CC4CF9">
      <w:pPr>
        <w:pStyle w:val="ConsPlusCell"/>
        <w:jc w:val="both"/>
      </w:pPr>
      <w:r w:rsidRPr="00061AB7">
        <w:t>47 4333     9     - маточного стада индеек</w:t>
      </w:r>
    </w:p>
    <w:p w:rsidR="00CC4CF9" w:rsidRPr="00061AB7" w:rsidRDefault="00CC4CF9">
      <w:pPr>
        <w:pStyle w:val="ConsPlusCell"/>
        <w:jc w:val="both"/>
      </w:pPr>
      <w:r w:rsidRPr="00061AB7">
        <w:t>47 4334     4     Оборудование напольного выращивания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содержания птицы</w:t>
      </w:r>
    </w:p>
    <w:p w:rsidR="00CC4CF9" w:rsidRPr="00061AB7" w:rsidRDefault="00CC4CF9">
      <w:pPr>
        <w:pStyle w:val="ConsPlusCell"/>
        <w:jc w:val="both"/>
      </w:pPr>
      <w:r w:rsidRPr="00061AB7">
        <w:t>47 4335     7     Устройства для уборки и дезинфекции птичников</w:t>
      </w:r>
    </w:p>
    <w:p w:rsidR="00CC4CF9" w:rsidRPr="00061AB7" w:rsidRDefault="00CC4CF9">
      <w:pPr>
        <w:pStyle w:val="ConsPlusCell"/>
        <w:jc w:val="both"/>
      </w:pPr>
      <w:r w:rsidRPr="00061AB7">
        <w:t>47 4336     5     Ванны и машины для замочки и мойки подножных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решеток</w:t>
      </w:r>
    </w:p>
    <w:p w:rsidR="00CC4CF9" w:rsidRPr="00061AB7" w:rsidRDefault="00CC4CF9">
      <w:pPr>
        <w:pStyle w:val="ConsPlusCell"/>
        <w:jc w:val="both"/>
      </w:pPr>
      <w:r w:rsidRPr="00061AB7">
        <w:t>47 4337     0     Оборудование для просмотра, очистки,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сортировки и упаковки яиц</w:t>
      </w:r>
    </w:p>
    <w:p w:rsidR="00CC4CF9" w:rsidRPr="00061AB7" w:rsidRDefault="00CC4CF9">
      <w:pPr>
        <w:pStyle w:val="ConsPlusCell"/>
        <w:jc w:val="both"/>
      </w:pPr>
      <w:r w:rsidRPr="00061AB7">
        <w:t>47 4338     6     Тележки</w:t>
      </w:r>
    </w:p>
    <w:p w:rsidR="00CC4CF9" w:rsidRPr="00061AB7" w:rsidRDefault="00CC4CF9">
      <w:pPr>
        <w:pStyle w:val="ConsPlusCell"/>
        <w:jc w:val="both"/>
      </w:pPr>
      <w:r w:rsidRPr="00061AB7">
        <w:t>47 4339     1     Кормораздатчики, кормушки, поилки для птиц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оборудование для содержания птицы прочее</w:t>
      </w:r>
    </w:p>
    <w:p w:rsidR="00CC4CF9" w:rsidRPr="00061AB7" w:rsidRDefault="00CC4CF9">
      <w:pPr>
        <w:pStyle w:val="ConsPlusCell"/>
        <w:jc w:val="both"/>
      </w:pPr>
      <w:r w:rsidRPr="00061AB7">
        <w:t>47 4400     2     Машины для заготовки и приготовления кормов</w:t>
      </w:r>
    </w:p>
    <w:p w:rsidR="00CC4CF9" w:rsidRPr="00061AB7" w:rsidRDefault="00CC4CF9">
      <w:pPr>
        <w:pStyle w:val="ConsPlusCell"/>
        <w:jc w:val="both"/>
      </w:pPr>
      <w:r w:rsidRPr="00061AB7">
        <w:t>47 4410     7     Машины для заготовки грубых кормов</w:t>
      </w:r>
    </w:p>
    <w:p w:rsidR="00CC4CF9" w:rsidRPr="00061AB7" w:rsidRDefault="00CC4CF9">
      <w:pPr>
        <w:pStyle w:val="ConsPlusCell"/>
        <w:jc w:val="both"/>
      </w:pPr>
      <w:r w:rsidRPr="00061AB7">
        <w:t>47 4411     2     Косилки тракторные (без косилок 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измельчителей)</w:t>
      </w:r>
    </w:p>
    <w:p w:rsidR="00CC4CF9" w:rsidRPr="00061AB7" w:rsidRDefault="00CC4CF9">
      <w:pPr>
        <w:pStyle w:val="ConsPlusCell"/>
        <w:jc w:val="both"/>
      </w:pPr>
      <w:r w:rsidRPr="00061AB7">
        <w:t>47 4412     8     Плющилки тракторные</w:t>
      </w:r>
    </w:p>
    <w:p w:rsidR="00CC4CF9" w:rsidRPr="00061AB7" w:rsidRDefault="00CC4CF9">
      <w:pPr>
        <w:pStyle w:val="ConsPlusCell"/>
        <w:jc w:val="both"/>
      </w:pPr>
      <w:r w:rsidRPr="00061AB7">
        <w:t>47 4413     3     Волокуши тракторные</w:t>
      </w:r>
    </w:p>
    <w:p w:rsidR="00CC4CF9" w:rsidRPr="00061AB7" w:rsidRDefault="00CC4CF9">
      <w:pPr>
        <w:pStyle w:val="ConsPlusCell"/>
        <w:jc w:val="both"/>
      </w:pPr>
      <w:r w:rsidRPr="00061AB7">
        <w:t>47 4414     9     Грабли / тракторные</w:t>
      </w:r>
    </w:p>
    <w:p w:rsidR="00CC4CF9" w:rsidRPr="00061AB7" w:rsidRDefault="00CC4CF9">
      <w:pPr>
        <w:pStyle w:val="ConsPlusCell"/>
        <w:jc w:val="both"/>
      </w:pPr>
      <w:r w:rsidRPr="00061AB7">
        <w:t>47 4415     4     - конные</w:t>
      </w:r>
    </w:p>
    <w:p w:rsidR="00CC4CF9" w:rsidRPr="00061AB7" w:rsidRDefault="00CC4CF9">
      <w:pPr>
        <w:pStyle w:val="ConsPlusCell"/>
        <w:jc w:val="both"/>
      </w:pPr>
      <w:r w:rsidRPr="00061AB7">
        <w:t>47 4416     7     Ворошилки</w:t>
      </w:r>
    </w:p>
    <w:p w:rsidR="00CC4CF9" w:rsidRPr="00061AB7" w:rsidRDefault="00CC4CF9">
      <w:pPr>
        <w:pStyle w:val="ConsPlusCell"/>
        <w:jc w:val="both"/>
      </w:pPr>
      <w:r w:rsidRPr="00061AB7">
        <w:t>47 4417     5     Подборщики-копнители, стогообразователи</w:t>
      </w:r>
    </w:p>
    <w:p w:rsidR="00CC4CF9" w:rsidRPr="00061AB7" w:rsidRDefault="00CC4CF9">
      <w:pPr>
        <w:pStyle w:val="ConsPlusCell"/>
        <w:jc w:val="both"/>
      </w:pPr>
      <w:r w:rsidRPr="00061AB7">
        <w:t>47 4418     0     Пресс-подборщики</w:t>
      </w:r>
    </w:p>
    <w:p w:rsidR="00CC4CF9" w:rsidRPr="00061AB7" w:rsidRDefault="00CC4CF9">
      <w:pPr>
        <w:pStyle w:val="ConsPlusCell"/>
        <w:jc w:val="both"/>
      </w:pPr>
      <w:r w:rsidRPr="00061AB7">
        <w:t>47 4419     6     Установки искусственного досушивания сена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машины заготовки грубых кормов прочие</w:t>
      </w:r>
    </w:p>
    <w:p w:rsidR="00CC4CF9" w:rsidRPr="00061AB7" w:rsidRDefault="00CC4CF9">
      <w:pPr>
        <w:pStyle w:val="ConsPlusCell"/>
        <w:jc w:val="both"/>
      </w:pPr>
      <w:r w:rsidRPr="00061AB7">
        <w:t>47 4430     6     Машины и оборудование для заготовки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консервированных и сочных кормов</w:t>
      </w:r>
    </w:p>
    <w:p w:rsidR="00CC4CF9" w:rsidRPr="00061AB7" w:rsidRDefault="00CC4CF9">
      <w:pPr>
        <w:pStyle w:val="ConsPlusCell"/>
        <w:jc w:val="both"/>
      </w:pPr>
      <w:r w:rsidRPr="00061AB7">
        <w:t>47 4431     1     Косилки-измельчители</w:t>
      </w:r>
    </w:p>
    <w:p w:rsidR="00CC4CF9" w:rsidRPr="00061AB7" w:rsidRDefault="00CC4CF9">
      <w:pPr>
        <w:pStyle w:val="ConsPlusCell"/>
        <w:jc w:val="both"/>
      </w:pPr>
      <w:r w:rsidRPr="00061AB7">
        <w:t>47 4432     7     Бункеры для сухих и влажных кормов</w:t>
      </w:r>
    </w:p>
    <w:p w:rsidR="00CC4CF9" w:rsidRPr="00061AB7" w:rsidRDefault="00CC4CF9">
      <w:pPr>
        <w:pStyle w:val="ConsPlusCell"/>
        <w:jc w:val="both"/>
      </w:pPr>
      <w:r w:rsidRPr="00061AB7">
        <w:t>47 4434     8     Оборудование для приготовления кормосмесей</w:t>
      </w:r>
    </w:p>
    <w:p w:rsidR="00CC4CF9" w:rsidRPr="00061AB7" w:rsidRDefault="00CC4CF9">
      <w:pPr>
        <w:pStyle w:val="ConsPlusCell"/>
        <w:jc w:val="both"/>
      </w:pPr>
      <w:r w:rsidRPr="00061AB7">
        <w:t>47 4435     3     Агрегаты / кормоприготовительные</w:t>
      </w:r>
    </w:p>
    <w:p w:rsidR="00CC4CF9" w:rsidRPr="00061AB7" w:rsidRDefault="00CC4CF9">
      <w:pPr>
        <w:pStyle w:val="ConsPlusCell"/>
        <w:jc w:val="both"/>
      </w:pPr>
      <w:r w:rsidRPr="00061AB7">
        <w:t>47 4436     9     - для приготовления заменителей молока</w:t>
      </w:r>
    </w:p>
    <w:p w:rsidR="00CC4CF9" w:rsidRPr="00061AB7" w:rsidRDefault="00CC4CF9">
      <w:pPr>
        <w:pStyle w:val="ConsPlusCell"/>
        <w:jc w:val="both"/>
      </w:pPr>
      <w:r w:rsidRPr="00061AB7">
        <w:t>47 4437     4     - приготовления травяной муки</w:t>
      </w:r>
    </w:p>
    <w:p w:rsidR="00CC4CF9" w:rsidRPr="00061AB7" w:rsidRDefault="00CC4CF9">
      <w:pPr>
        <w:pStyle w:val="ConsPlusCell"/>
        <w:jc w:val="both"/>
      </w:pPr>
      <w:r w:rsidRPr="00061AB7">
        <w:t>47 4438     4     Комбайны кормоуборочные</w:t>
      </w:r>
    </w:p>
    <w:p w:rsidR="00CC4CF9" w:rsidRPr="00061AB7" w:rsidRDefault="00CC4CF9">
      <w:pPr>
        <w:pStyle w:val="ConsPlusCell"/>
        <w:jc w:val="both"/>
      </w:pPr>
      <w:r w:rsidRPr="00061AB7">
        <w:t>47 4439     5     Оборудование для гранулирования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брикетирования кормов</w:t>
      </w:r>
    </w:p>
    <w:p w:rsidR="00CC4CF9" w:rsidRPr="00061AB7" w:rsidRDefault="00CC4CF9">
      <w:pPr>
        <w:pStyle w:val="ConsPlusCell"/>
        <w:jc w:val="both"/>
      </w:pPr>
      <w:r w:rsidRPr="00061AB7">
        <w:t>47 4470     4     Машины и оборудование для приготовления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кормов</w:t>
      </w:r>
    </w:p>
    <w:p w:rsidR="00CC4CF9" w:rsidRPr="00061AB7" w:rsidRDefault="00CC4CF9">
      <w:pPr>
        <w:pStyle w:val="ConsPlusCell"/>
        <w:jc w:val="both"/>
      </w:pPr>
      <w:r w:rsidRPr="00061AB7">
        <w:t>47 4471     9     Дробилки для кормов</w:t>
      </w:r>
    </w:p>
    <w:p w:rsidR="00CC4CF9" w:rsidRPr="00061AB7" w:rsidRDefault="00CC4CF9">
      <w:pPr>
        <w:pStyle w:val="ConsPlusCell"/>
        <w:jc w:val="both"/>
      </w:pPr>
      <w:r w:rsidRPr="00061AB7">
        <w:t>47 4472     5     Измельчители грубых и сочных кормов</w:t>
      </w:r>
    </w:p>
    <w:p w:rsidR="00CC4CF9" w:rsidRPr="00061AB7" w:rsidRDefault="00CC4CF9">
      <w:pPr>
        <w:pStyle w:val="ConsPlusCell"/>
        <w:jc w:val="both"/>
      </w:pPr>
      <w:r w:rsidRPr="00061AB7">
        <w:t>47 4473     0     Овощетерки, пастоизготовители и мялки</w:t>
      </w:r>
    </w:p>
    <w:p w:rsidR="00CC4CF9" w:rsidRPr="00061AB7" w:rsidRDefault="00CC4CF9">
      <w:pPr>
        <w:pStyle w:val="ConsPlusCell"/>
        <w:jc w:val="both"/>
      </w:pPr>
      <w:r w:rsidRPr="00061AB7">
        <w:t>47 4474     6     Смесители кормов</w:t>
      </w:r>
    </w:p>
    <w:p w:rsidR="00CC4CF9" w:rsidRPr="00061AB7" w:rsidRDefault="00CC4CF9">
      <w:pPr>
        <w:pStyle w:val="ConsPlusCell"/>
        <w:jc w:val="both"/>
      </w:pPr>
      <w:r w:rsidRPr="00061AB7">
        <w:t>47 4475     1     Запарники-смесители</w:t>
      </w:r>
    </w:p>
    <w:p w:rsidR="00CC4CF9" w:rsidRPr="00061AB7" w:rsidRDefault="00CC4CF9">
      <w:pPr>
        <w:pStyle w:val="ConsPlusCell"/>
        <w:jc w:val="both"/>
      </w:pPr>
      <w:r w:rsidRPr="00061AB7">
        <w:t>47 4476     7     Котлы-парообразователи</w:t>
      </w:r>
    </w:p>
    <w:p w:rsidR="00CC4CF9" w:rsidRPr="00061AB7" w:rsidRDefault="00CC4CF9">
      <w:pPr>
        <w:pStyle w:val="ConsPlusCell"/>
        <w:jc w:val="both"/>
      </w:pPr>
      <w:r w:rsidRPr="00061AB7">
        <w:t>47 4477     2     Котлы варочные</w:t>
      </w:r>
    </w:p>
    <w:p w:rsidR="00CC4CF9" w:rsidRPr="00061AB7" w:rsidRDefault="00CC4CF9">
      <w:pPr>
        <w:pStyle w:val="ConsPlusCell"/>
        <w:jc w:val="both"/>
      </w:pPr>
      <w:r w:rsidRPr="00061AB7">
        <w:t>47 4478     8     Мойки и мойки-корнерезки</w:t>
      </w:r>
    </w:p>
    <w:p w:rsidR="00CC4CF9" w:rsidRPr="00061AB7" w:rsidRDefault="00CC4CF9">
      <w:pPr>
        <w:pStyle w:val="ConsPlusCell"/>
        <w:jc w:val="both"/>
      </w:pPr>
      <w:r w:rsidRPr="00061AB7">
        <w:t>47 4479     3     Оборудование подогрева молока, обрата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оборудование для молока прочее</w:t>
      </w:r>
    </w:p>
    <w:p w:rsidR="00CC4CF9" w:rsidRPr="00061AB7" w:rsidRDefault="00CC4CF9">
      <w:pPr>
        <w:pStyle w:val="ConsPlusCell"/>
        <w:jc w:val="both"/>
      </w:pPr>
      <w:r w:rsidRPr="00061AB7">
        <w:t>47 4800     7     Оборудование специальное технологическое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машиностроения для животноводства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кормопроизводства</w:t>
      </w:r>
    </w:p>
    <w:p w:rsidR="00CC4CF9" w:rsidRPr="00061AB7" w:rsidRDefault="00CC4CF9">
      <w:pPr>
        <w:pStyle w:val="ConsPlusCell"/>
        <w:jc w:val="both"/>
      </w:pPr>
      <w:r w:rsidRPr="00061AB7">
        <w:t>47 4821     1     Стеллажи</w:t>
      </w:r>
    </w:p>
    <w:p w:rsidR="00CC4CF9" w:rsidRPr="00061AB7" w:rsidRDefault="00CC4CF9">
      <w:pPr>
        <w:pStyle w:val="ConsPlusCell"/>
        <w:jc w:val="both"/>
      </w:pPr>
      <w:r w:rsidRPr="00061AB7">
        <w:t>47 4900     0     Машины и оборудование погрузочно-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разгрузочные, транспортные, вспомогательные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инвентарь</w:t>
      </w:r>
    </w:p>
    <w:p w:rsidR="00CC4CF9" w:rsidRPr="00061AB7" w:rsidRDefault="00CC4CF9">
      <w:pPr>
        <w:pStyle w:val="ConsPlusCell"/>
        <w:jc w:val="both"/>
      </w:pPr>
      <w:r w:rsidRPr="00061AB7">
        <w:t>47 4910     5     Транспортеры / для животноводческих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птицеводческих ферм</w:t>
      </w:r>
    </w:p>
    <w:p w:rsidR="00CC4CF9" w:rsidRPr="00061AB7" w:rsidRDefault="00CC4CF9">
      <w:pPr>
        <w:pStyle w:val="ConsPlusCell"/>
        <w:jc w:val="both"/>
      </w:pPr>
      <w:r w:rsidRPr="00061AB7">
        <w:t>47 4911     0     - кормовые</w:t>
      </w:r>
    </w:p>
    <w:p w:rsidR="00CC4CF9" w:rsidRPr="00061AB7" w:rsidRDefault="00CC4CF9">
      <w:pPr>
        <w:pStyle w:val="ConsPlusCell"/>
        <w:jc w:val="both"/>
      </w:pPr>
      <w:r w:rsidRPr="00061AB7">
        <w:t>47 4912     6     - для корнеклубнеплодов</w:t>
      </w:r>
    </w:p>
    <w:p w:rsidR="00CC4CF9" w:rsidRPr="00061AB7" w:rsidRDefault="00CC4CF9">
      <w:pPr>
        <w:pStyle w:val="ConsPlusCell"/>
        <w:jc w:val="both"/>
      </w:pPr>
      <w:r w:rsidRPr="00061AB7">
        <w:t>47 4913     1     - пневматические</w:t>
      </w:r>
    </w:p>
    <w:p w:rsidR="00CC4CF9" w:rsidRPr="00061AB7" w:rsidRDefault="00CC4CF9">
      <w:pPr>
        <w:pStyle w:val="ConsPlusCell"/>
        <w:jc w:val="both"/>
      </w:pPr>
      <w:r w:rsidRPr="00061AB7">
        <w:t>47 4914     7     - для навоза</w:t>
      </w:r>
    </w:p>
    <w:p w:rsidR="00CC4CF9" w:rsidRPr="00061AB7" w:rsidRDefault="00CC4CF9">
      <w:pPr>
        <w:pStyle w:val="ConsPlusCell"/>
        <w:jc w:val="both"/>
      </w:pPr>
      <w:r w:rsidRPr="00061AB7">
        <w:t>47 4915     2     - для помета</w:t>
      </w:r>
    </w:p>
    <w:p w:rsidR="00CC4CF9" w:rsidRPr="00061AB7" w:rsidRDefault="00CC4CF9">
      <w:pPr>
        <w:pStyle w:val="ConsPlusCell"/>
        <w:jc w:val="both"/>
      </w:pPr>
      <w:r w:rsidRPr="00061AB7">
        <w:t>47 4916     8     - для силоса и сенажа</w:t>
      </w:r>
    </w:p>
    <w:p w:rsidR="00CC4CF9" w:rsidRPr="00061AB7" w:rsidRDefault="00CC4CF9">
      <w:pPr>
        <w:pStyle w:val="ConsPlusCell"/>
        <w:jc w:val="both"/>
      </w:pPr>
      <w:r w:rsidRPr="00061AB7">
        <w:t>47 4917     3     - для яиц и цыплят</w:t>
      </w:r>
    </w:p>
    <w:p w:rsidR="00CC4CF9" w:rsidRPr="00061AB7" w:rsidRDefault="00CC4CF9">
      <w:pPr>
        <w:pStyle w:val="ConsPlusCell"/>
        <w:jc w:val="both"/>
      </w:pPr>
      <w:r w:rsidRPr="00061AB7">
        <w:t>47 4919     4     - прочие</w:t>
      </w:r>
    </w:p>
    <w:p w:rsidR="00CC4CF9" w:rsidRPr="00061AB7" w:rsidRDefault="00CC4CF9">
      <w:pPr>
        <w:pStyle w:val="ConsPlusCell"/>
        <w:jc w:val="both"/>
      </w:pPr>
      <w:r w:rsidRPr="00061AB7">
        <w:t>47 4930     4     Погрузчики для животноводческих ферм /</w:t>
      </w:r>
    </w:p>
    <w:p w:rsidR="00CC4CF9" w:rsidRPr="00061AB7" w:rsidRDefault="00CC4CF9">
      <w:pPr>
        <w:pStyle w:val="ConsPlusCell"/>
        <w:jc w:val="both"/>
      </w:pPr>
      <w:r w:rsidRPr="00061AB7">
        <w:t>47 4931     0     - специальные</w:t>
      </w:r>
    </w:p>
    <w:p w:rsidR="00CC4CF9" w:rsidRPr="00061AB7" w:rsidRDefault="00CC4CF9">
      <w:pPr>
        <w:pStyle w:val="ConsPlusCell"/>
        <w:jc w:val="both"/>
      </w:pPr>
      <w:r w:rsidRPr="00061AB7">
        <w:t>47 4932     5     - пневматические</w:t>
      </w:r>
    </w:p>
    <w:p w:rsidR="00CC4CF9" w:rsidRPr="00061AB7" w:rsidRDefault="00CC4CF9">
      <w:pPr>
        <w:pStyle w:val="ConsPlusCell"/>
        <w:jc w:val="both"/>
      </w:pPr>
      <w:r w:rsidRPr="00061AB7">
        <w:t>47 4933     0     - грейферные</w:t>
      </w:r>
    </w:p>
    <w:p w:rsidR="00CC4CF9" w:rsidRPr="00061AB7" w:rsidRDefault="00CC4CF9">
      <w:pPr>
        <w:pStyle w:val="ConsPlusCell"/>
        <w:jc w:val="both"/>
      </w:pPr>
      <w:r w:rsidRPr="00061AB7">
        <w:t>47 4934     6     Навозопогрузчики</w:t>
      </w:r>
    </w:p>
    <w:p w:rsidR="00CC4CF9" w:rsidRPr="00061AB7" w:rsidRDefault="00CC4CF9">
      <w:pPr>
        <w:pStyle w:val="ConsPlusCell"/>
        <w:jc w:val="both"/>
      </w:pPr>
      <w:r w:rsidRPr="00061AB7">
        <w:t>47 4935     1     Погрузчики-измельчители силоса и грубых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кормов</w:t>
      </w:r>
    </w:p>
    <w:p w:rsidR="00CC4CF9" w:rsidRPr="00061AB7" w:rsidRDefault="00CC4CF9">
      <w:pPr>
        <w:pStyle w:val="ConsPlusCell"/>
        <w:jc w:val="both"/>
      </w:pPr>
      <w:r w:rsidRPr="00061AB7">
        <w:t>47 4936     7     Стогометатели</w:t>
      </w:r>
    </w:p>
    <w:p w:rsidR="00CC4CF9" w:rsidRPr="00061AB7" w:rsidRDefault="00CC4CF9">
      <w:pPr>
        <w:pStyle w:val="ConsPlusCell"/>
        <w:jc w:val="both"/>
      </w:pPr>
      <w:r w:rsidRPr="00061AB7">
        <w:t>47 4938     8     Погрузчики универсальные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сельскохозяйственного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47 4939     3     Погрузчики для животноводческих ферм прочие</w:t>
      </w:r>
    </w:p>
    <w:p w:rsidR="00CC4CF9" w:rsidRPr="00061AB7" w:rsidRDefault="00CC4CF9">
      <w:pPr>
        <w:pStyle w:val="ConsPlusCell"/>
        <w:jc w:val="both"/>
      </w:pPr>
      <w:r w:rsidRPr="00061AB7">
        <w:t>47 4940     9     Загрузчики, разгрузчики для животноводческих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ферм</w:t>
      </w:r>
    </w:p>
    <w:p w:rsidR="00CC4CF9" w:rsidRPr="00061AB7" w:rsidRDefault="00CC4CF9">
      <w:pPr>
        <w:pStyle w:val="ConsPlusCell"/>
        <w:jc w:val="both"/>
      </w:pPr>
      <w:r w:rsidRPr="00061AB7">
        <w:t>47 4941     4     Загрузчики для животноводческих ферм</w:t>
      </w:r>
    </w:p>
    <w:p w:rsidR="00CC4CF9" w:rsidRPr="00061AB7" w:rsidRDefault="00CC4CF9">
      <w:pPr>
        <w:pStyle w:val="ConsPlusCell"/>
        <w:jc w:val="both"/>
      </w:pPr>
      <w:r w:rsidRPr="00061AB7">
        <w:t>47 4942     4     Разгрузчики сенажных и герметических башен</w:t>
      </w:r>
    </w:p>
    <w:p w:rsidR="00CC4CF9" w:rsidRPr="00061AB7" w:rsidRDefault="00CC4CF9">
      <w:pPr>
        <w:pStyle w:val="ConsPlusCell"/>
        <w:jc w:val="both"/>
      </w:pPr>
      <w:r w:rsidRPr="00061AB7">
        <w:t>47 4943     5     Загрузчики сухих и влажных кормов</w:t>
      </w:r>
    </w:p>
    <w:p w:rsidR="00CC4CF9" w:rsidRPr="00061AB7" w:rsidRDefault="00CC4CF9">
      <w:pPr>
        <w:pStyle w:val="ConsPlusCell"/>
        <w:jc w:val="both"/>
      </w:pPr>
      <w:r w:rsidRPr="00061AB7">
        <w:t>47 4946     1     Фуражиры</w:t>
      </w:r>
    </w:p>
    <w:p w:rsidR="00CC4CF9" w:rsidRPr="00061AB7" w:rsidRDefault="00CC4CF9">
      <w:pPr>
        <w:pStyle w:val="ConsPlusCell"/>
        <w:jc w:val="both"/>
      </w:pPr>
      <w:r w:rsidRPr="00061AB7">
        <w:t>47 4947     7     Скирдорезы</w:t>
      </w:r>
    </w:p>
    <w:p w:rsidR="00CC4CF9" w:rsidRPr="00061AB7" w:rsidRDefault="00CC4CF9">
      <w:pPr>
        <w:pStyle w:val="ConsPlusCell"/>
        <w:jc w:val="both"/>
      </w:pPr>
      <w:r w:rsidRPr="00061AB7">
        <w:t>47 4960     8     Транспорт технологический для животноводства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кормопроизводства</w:t>
      </w:r>
    </w:p>
    <w:p w:rsidR="00CC4CF9" w:rsidRPr="00061AB7" w:rsidRDefault="00CC4CF9">
      <w:pPr>
        <w:pStyle w:val="ConsPlusCell"/>
        <w:jc w:val="both"/>
      </w:pPr>
      <w:r w:rsidRPr="00061AB7">
        <w:t>47 4961     3     Копновозы</w:t>
      </w:r>
    </w:p>
    <w:p w:rsidR="00CC4CF9" w:rsidRPr="00061AB7" w:rsidRDefault="00CC4CF9">
      <w:pPr>
        <w:pStyle w:val="ConsPlusCell"/>
        <w:jc w:val="both"/>
      </w:pPr>
      <w:r w:rsidRPr="00061AB7">
        <w:t>47 4962     9     Стоговозы</w:t>
      </w:r>
    </w:p>
    <w:p w:rsidR="00CC4CF9" w:rsidRPr="00061AB7" w:rsidRDefault="00CC4CF9">
      <w:pPr>
        <w:pStyle w:val="ConsPlusCell"/>
        <w:jc w:val="both"/>
      </w:pPr>
      <w:r w:rsidRPr="00061AB7">
        <w:t>47 4963     4     Кормовозы</w:t>
      </w:r>
    </w:p>
    <w:p w:rsidR="00CC4CF9" w:rsidRPr="00061AB7" w:rsidRDefault="00CC4CF9">
      <w:pPr>
        <w:pStyle w:val="ConsPlusCell"/>
        <w:jc w:val="both"/>
      </w:pPr>
      <w:r w:rsidRPr="00061AB7">
        <w:t>47 4964     1     Тележки-подборщики тюков</w:t>
      </w:r>
    </w:p>
    <w:p w:rsidR="00CC4CF9" w:rsidRPr="00061AB7" w:rsidRDefault="00CC4CF9">
      <w:pPr>
        <w:pStyle w:val="ConsPlusCell"/>
        <w:jc w:val="both"/>
      </w:pPr>
      <w:r w:rsidRPr="00061AB7">
        <w:t>47 4965     5     Транспортировщики штабелей тюков</w:t>
      </w:r>
    </w:p>
    <w:p w:rsidR="00CC4CF9" w:rsidRPr="00061AB7" w:rsidRDefault="00CC4CF9">
      <w:pPr>
        <w:pStyle w:val="ConsPlusCell"/>
        <w:jc w:val="both"/>
      </w:pPr>
      <w:r w:rsidRPr="00061AB7">
        <w:t>47 4968     1     Емкости прицепные к силосоуборочным комбайнам</w:t>
      </w:r>
    </w:p>
    <w:p w:rsidR="00CC4CF9" w:rsidRPr="00061AB7" w:rsidRDefault="00CC4CF9">
      <w:pPr>
        <w:pStyle w:val="ConsPlusCell"/>
        <w:jc w:val="both"/>
      </w:pPr>
      <w:r w:rsidRPr="00061AB7">
        <w:t>47 4969     7     Транспорт технологический для животноводства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кормопроизводства прочий</w:t>
      </w:r>
    </w:p>
    <w:p w:rsidR="00CC4CF9" w:rsidRPr="00061AB7" w:rsidRDefault="00CC4CF9">
      <w:pPr>
        <w:pStyle w:val="ConsPlusCell"/>
        <w:jc w:val="both"/>
      </w:pPr>
      <w:r w:rsidRPr="00061AB7">
        <w:t>47 4980     7     Средства транспортные специальные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животноводства и кормопроизводства</w:t>
      </w:r>
    </w:p>
    <w:p w:rsidR="00CC4CF9" w:rsidRPr="00061AB7" w:rsidRDefault="00CC4CF9">
      <w:pPr>
        <w:pStyle w:val="ConsPlusCell"/>
        <w:jc w:val="both"/>
      </w:pPr>
      <w:r w:rsidRPr="00061AB7">
        <w:t>47 4981     2     Прицепы</w:t>
      </w:r>
    </w:p>
    <w:p w:rsidR="00CC4CF9" w:rsidRPr="00061AB7" w:rsidRDefault="00CC4CF9">
      <w:pPr>
        <w:pStyle w:val="ConsPlusCell"/>
        <w:jc w:val="both"/>
      </w:pPr>
      <w:r w:rsidRPr="00061AB7">
        <w:t>47 4982     8     Полуприцепы</w:t>
      </w:r>
    </w:p>
    <w:p w:rsidR="00CC4CF9" w:rsidRPr="00061AB7" w:rsidRDefault="00CC4CF9">
      <w:pPr>
        <w:pStyle w:val="ConsPlusCell"/>
        <w:jc w:val="both"/>
      </w:pPr>
      <w:r w:rsidRPr="00061AB7">
        <w:t>47 4983     3     Платформы</w:t>
      </w:r>
    </w:p>
    <w:p w:rsidR="00CC4CF9" w:rsidRPr="00061AB7" w:rsidRDefault="00CC4CF9">
      <w:pPr>
        <w:pStyle w:val="ConsPlusCell"/>
        <w:jc w:val="both"/>
      </w:pPr>
      <w:r w:rsidRPr="00061AB7">
        <w:t>47 4984     9     Шасси самоходные</w:t>
      </w:r>
    </w:p>
    <w:p w:rsidR="00CC4CF9" w:rsidRPr="00061AB7" w:rsidRDefault="00CC4CF9">
      <w:pPr>
        <w:pStyle w:val="ConsPlusCell"/>
        <w:jc w:val="both"/>
      </w:pPr>
      <w:r w:rsidRPr="00061AB7">
        <w:t>47 4985     4     Кузова</w:t>
      </w:r>
    </w:p>
    <w:p w:rsidR="00CC4CF9" w:rsidRPr="00061AB7" w:rsidRDefault="00CC4CF9">
      <w:pPr>
        <w:pStyle w:val="ConsPlusCell"/>
        <w:jc w:val="both"/>
      </w:pPr>
      <w:r w:rsidRPr="00061AB7">
        <w:t>47 4986     9     Тележки</w:t>
      </w:r>
    </w:p>
    <w:p w:rsidR="00CC4CF9" w:rsidRPr="00061AB7" w:rsidRDefault="00CC4CF9">
      <w:pPr>
        <w:pStyle w:val="ConsPlusCell"/>
        <w:jc w:val="both"/>
      </w:pPr>
      <w:r w:rsidRPr="00061AB7">
        <w:t>47 4988     0     Дороги подвесные для животноводческих ферм</w:t>
      </w:r>
    </w:p>
    <w:p w:rsidR="00CC4CF9" w:rsidRPr="00061AB7" w:rsidRDefault="00CC4CF9">
      <w:pPr>
        <w:pStyle w:val="ConsPlusCell"/>
        <w:jc w:val="both"/>
      </w:pPr>
      <w:r w:rsidRPr="00061AB7">
        <w:t>47 4990     1     Приспособления, оборудование вспомогательное,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инвентарь /</w:t>
      </w:r>
    </w:p>
    <w:p w:rsidR="00CC4CF9" w:rsidRPr="00061AB7" w:rsidRDefault="00CC4CF9">
      <w:pPr>
        <w:pStyle w:val="ConsPlusCell"/>
        <w:jc w:val="both"/>
      </w:pPr>
      <w:r w:rsidRPr="00061AB7">
        <w:t>47 4991     7     - для животноводства</w:t>
      </w:r>
    </w:p>
    <w:p w:rsidR="00CC4CF9" w:rsidRPr="00061AB7" w:rsidRDefault="00CC4CF9">
      <w:pPr>
        <w:pStyle w:val="ConsPlusCell"/>
        <w:jc w:val="both"/>
      </w:pPr>
      <w:r w:rsidRPr="00061AB7">
        <w:t>47 4993     8     - для птицеводства</w:t>
      </w:r>
    </w:p>
    <w:p w:rsidR="00CC4CF9" w:rsidRPr="00061AB7" w:rsidRDefault="00CC4CF9">
      <w:pPr>
        <w:pStyle w:val="ConsPlusCell"/>
        <w:jc w:val="both"/>
      </w:pPr>
      <w:r w:rsidRPr="00061AB7">
        <w:t>47 4999     0     - погрузочно-разгрузочные, транспортные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47 5000     0     Двигатели тракторов и сельскохозяйственных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47 5100     4     Двигатели тракторов и сельскохозяйственных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машин</w:t>
      </w:r>
    </w:p>
    <w:p w:rsidR="00CC4CF9" w:rsidRPr="00061AB7" w:rsidRDefault="00CC4CF9">
      <w:pPr>
        <w:pStyle w:val="ConsPlusCell"/>
        <w:jc w:val="both"/>
      </w:pPr>
      <w:r w:rsidRPr="00061AB7">
        <w:t>47 5110     9     Двигатели пусковые для тракторных и комбайновых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двигателей /</w:t>
      </w:r>
    </w:p>
    <w:p w:rsidR="00CC4CF9" w:rsidRPr="00061AB7" w:rsidRDefault="00CC4CF9">
      <w:pPr>
        <w:pStyle w:val="ConsPlusCell"/>
        <w:jc w:val="both"/>
      </w:pPr>
      <w:r w:rsidRPr="00061AB7">
        <w:t>47 5111     4     - мощностью до 25,7 кВт (до 35 л.с.)</w:t>
      </w:r>
    </w:p>
    <w:p w:rsidR="00CC4CF9" w:rsidRPr="00061AB7" w:rsidRDefault="00CC4CF9">
      <w:pPr>
        <w:pStyle w:val="ConsPlusCell"/>
        <w:jc w:val="both"/>
      </w:pPr>
      <w:r w:rsidRPr="00061AB7">
        <w:t>47 5130     8     Двигатели тракторов дизельные /</w:t>
      </w:r>
    </w:p>
    <w:p w:rsidR="00CC4CF9" w:rsidRPr="00061AB7" w:rsidRDefault="00CC4CF9">
      <w:pPr>
        <w:pStyle w:val="ConsPlusCell"/>
        <w:jc w:val="both"/>
      </w:pPr>
      <w:r w:rsidRPr="00061AB7">
        <w:t>47 5131     3     - мощностью до 25,7 кВт (до 35 л.с.)</w:t>
      </w:r>
    </w:p>
    <w:p w:rsidR="00CC4CF9" w:rsidRPr="00061AB7" w:rsidRDefault="00CC4CF9">
      <w:pPr>
        <w:pStyle w:val="ConsPlusCell"/>
        <w:jc w:val="both"/>
      </w:pPr>
      <w:r w:rsidRPr="00061AB7">
        <w:t>47 5132     9     - мощностью св. 25,7 до 47,8 кВт (св. 35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65 л.с.)</w:t>
      </w:r>
    </w:p>
    <w:p w:rsidR="00CC4CF9" w:rsidRPr="00061AB7" w:rsidRDefault="00CC4CF9">
      <w:pPr>
        <w:pStyle w:val="ConsPlusCell"/>
        <w:jc w:val="both"/>
      </w:pPr>
      <w:r w:rsidRPr="00061AB7">
        <w:t>47 5133     4     - мощностью св. 47,8 до 80,9 кВт (св. 65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110 л.с.)</w:t>
      </w:r>
    </w:p>
    <w:p w:rsidR="00CC4CF9" w:rsidRPr="00061AB7" w:rsidRDefault="00CC4CF9">
      <w:pPr>
        <w:pStyle w:val="ConsPlusCell"/>
        <w:jc w:val="both"/>
      </w:pPr>
      <w:r w:rsidRPr="00061AB7">
        <w:t>47 5134     3     - мощностью св. 80,9 до 125,0 кВт (св. 110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170 л.с.)</w:t>
      </w:r>
    </w:p>
    <w:p w:rsidR="00CC4CF9" w:rsidRPr="00061AB7" w:rsidRDefault="00CC4CF9">
      <w:pPr>
        <w:pStyle w:val="ConsPlusCell"/>
        <w:jc w:val="both"/>
      </w:pPr>
      <w:r w:rsidRPr="00061AB7">
        <w:t>47 5135     5     - мощностью св. 125,0 до 183,9 кВт (св. 170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250 л.с.)</w:t>
      </w:r>
    </w:p>
    <w:p w:rsidR="00CC4CF9" w:rsidRPr="00061AB7" w:rsidRDefault="00CC4CF9">
      <w:pPr>
        <w:pStyle w:val="ConsPlusCell"/>
        <w:jc w:val="both"/>
      </w:pPr>
      <w:r w:rsidRPr="00061AB7">
        <w:t>47 5136     0     - мощностью св. 189,9 до 294,2 кВт (св. 250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400 л.с.)</w:t>
      </w:r>
    </w:p>
    <w:p w:rsidR="00CC4CF9" w:rsidRPr="00061AB7" w:rsidRDefault="00CC4CF9">
      <w:pPr>
        <w:pStyle w:val="ConsPlusCell"/>
        <w:jc w:val="both"/>
      </w:pPr>
      <w:r w:rsidRPr="00061AB7">
        <w:t>47 5137     6     - мощностью св. 294,2 до 441,3 кВт (св. 400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600 л.с.)</w:t>
      </w:r>
    </w:p>
    <w:p w:rsidR="00CC4CF9" w:rsidRPr="00061AB7" w:rsidRDefault="00CC4CF9">
      <w:pPr>
        <w:pStyle w:val="ConsPlusCell"/>
        <w:jc w:val="both"/>
      </w:pPr>
      <w:r w:rsidRPr="00061AB7">
        <w:t>47 5138     1     - мощностью св. 441,3 до 735,5 кВт (св. 600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1000 л.с.)</w:t>
      </w:r>
    </w:p>
    <w:p w:rsidR="00CC4CF9" w:rsidRPr="00061AB7" w:rsidRDefault="00CC4CF9">
      <w:pPr>
        <w:pStyle w:val="ConsPlusCell"/>
        <w:jc w:val="both"/>
      </w:pPr>
      <w:r w:rsidRPr="00061AB7">
        <w:t>47 5150     7     Двигатели сельскохозяйственных машин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комбайнов дизельные /</w:t>
      </w:r>
    </w:p>
    <w:p w:rsidR="00CC4CF9" w:rsidRPr="00061AB7" w:rsidRDefault="00CC4CF9">
      <w:pPr>
        <w:pStyle w:val="ConsPlusCell"/>
        <w:jc w:val="both"/>
      </w:pPr>
      <w:r w:rsidRPr="00061AB7">
        <w:t>47 5151     2     - мощностью до 25,7 кВт (до 35 л.с.)</w:t>
      </w:r>
    </w:p>
    <w:p w:rsidR="00CC4CF9" w:rsidRPr="00061AB7" w:rsidRDefault="00CC4CF9">
      <w:pPr>
        <w:pStyle w:val="ConsPlusCell"/>
        <w:jc w:val="both"/>
      </w:pPr>
      <w:r w:rsidRPr="00061AB7">
        <w:t>47 5152     8     - мощностью св. 25,7 до 47,8 кВт (св. 35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65 л.с.)</w:t>
      </w:r>
    </w:p>
    <w:p w:rsidR="00CC4CF9" w:rsidRPr="00061AB7" w:rsidRDefault="00CC4CF9">
      <w:pPr>
        <w:pStyle w:val="ConsPlusCell"/>
        <w:jc w:val="both"/>
      </w:pPr>
      <w:r w:rsidRPr="00061AB7">
        <w:t>47 5153     3     - мощностью св. 47,8 до 80,9 кВт (св. 65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110 л.с.)</w:t>
      </w:r>
    </w:p>
    <w:p w:rsidR="00CC4CF9" w:rsidRPr="00061AB7" w:rsidRDefault="00CC4CF9">
      <w:pPr>
        <w:pStyle w:val="ConsPlusCell"/>
        <w:jc w:val="both"/>
      </w:pPr>
      <w:r w:rsidRPr="00061AB7">
        <w:t>47 5154     9     - мощностью св. 80,9 до 125,0 кВт (св. 110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170 л.с.)</w:t>
      </w:r>
    </w:p>
    <w:p w:rsidR="00CC4CF9" w:rsidRPr="00061AB7" w:rsidRDefault="00CC4CF9">
      <w:pPr>
        <w:pStyle w:val="ConsPlusCell"/>
        <w:jc w:val="both"/>
      </w:pPr>
      <w:r w:rsidRPr="00061AB7">
        <w:t>47 5155     4     - мощностью св. 125,0 до 183,9 кВт (св. 170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250 л.с.)</w:t>
      </w:r>
    </w:p>
    <w:p w:rsidR="00CC4CF9" w:rsidRPr="00061AB7" w:rsidRDefault="00CC4CF9">
      <w:pPr>
        <w:pStyle w:val="ConsPlusCell"/>
        <w:jc w:val="both"/>
      </w:pPr>
      <w:r w:rsidRPr="00061AB7">
        <w:t>47 5156     0     - мощностью св. 183,9 до 294,2 кВт (св. 250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400 л.с.)</w:t>
      </w:r>
    </w:p>
    <w:p w:rsidR="00CC4CF9" w:rsidRPr="00061AB7" w:rsidRDefault="00CC4CF9">
      <w:pPr>
        <w:pStyle w:val="ConsPlusCell"/>
        <w:jc w:val="both"/>
      </w:pPr>
      <w:r w:rsidRPr="00061AB7">
        <w:t>47 5160     1     Двигатели для сельскохозяйственных машин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бензиновые /</w:t>
      </w:r>
    </w:p>
    <w:p w:rsidR="00CC4CF9" w:rsidRPr="00061AB7" w:rsidRDefault="00CC4CF9">
      <w:pPr>
        <w:pStyle w:val="ConsPlusCell"/>
        <w:jc w:val="both"/>
      </w:pPr>
      <w:r w:rsidRPr="00061AB7">
        <w:t>47 5161     7     - с рабочим объемом до 2 л</w:t>
      </w:r>
    </w:p>
    <w:p w:rsidR="00CC4CF9" w:rsidRPr="00061AB7" w:rsidRDefault="00CC4CF9">
      <w:pPr>
        <w:pStyle w:val="ConsPlusCell"/>
        <w:jc w:val="both"/>
      </w:pPr>
      <w:r w:rsidRPr="00061AB7">
        <w:t>47 5200     8     Узлы и детали двигателей</w:t>
      </w:r>
    </w:p>
    <w:p w:rsidR="00CC4CF9" w:rsidRPr="00061AB7" w:rsidRDefault="00CC4CF9">
      <w:pPr>
        <w:pStyle w:val="ConsPlusCell"/>
        <w:jc w:val="both"/>
      </w:pPr>
      <w:r w:rsidRPr="00061AB7">
        <w:t>47 5210     2     Узлы и детали пусковых двигателей с рабочим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объемом до 2 л</w:t>
      </w:r>
    </w:p>
    <w:p w:rsidR="00CC4CF9" w:rsidRPr="00061AB7" w:rsidRDefault="00CC4CF9">
      <w:pPr>
        <w:pStyle w:val="ConsPlusCell"/>
        <w:jc w:val="both"/>
      </w:pPr>
      <w:r w:rsidRPr="00061AB7">
        <w:t>47 5220     7     Узлы и детали пусковых двигателей с рабочим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объемом св. 2 л</w:t>
      </w:r>
    </w:p>
    <w:p w:rsidR="00CC4CF9" w:rsidRPr="00061AB7" w:rsidRDefault="00CC4CF9">
      <w:pPr>
        <w:pStyle w:val="ConsPlusCell"/>
        <w:jc w:val="both"/>
      </w:pPr>
      <w:r w:rsidRPr="00061AB7">
        <w:t>47 5300     1     Узлы и детали тракторных двигателей /</w:t>
      </w:r>
    </w:p>
    <w:p w:rsidR="00CC4CF9" w:rsidRPr="00061AB7" w:rsidRDefault="00CC4CF9">
      <w:pPr>
        <w:pStyle w:val="ConsPlusCell"/>
        <w:jc w:val="both"/>
      </w:pPr>
      <w:r w:rsidRPr="00061AB7">
        <w:t>47 5310     6     - с рабочим объемом до 2 л</w:t>
      </w:r>
    </w:p>
    <w:p w:rsidR="00CC4CF9" w:rsidRPr="00061AB7" w:rsidRDefault="00CC4CF9">
      <w:pPr>
        <w:pStyle w:val="ConsPlusCell"/>
        <w:jc w:val="both"/>
      </w:pPr>
      <w:r w:rsidRPr="00061AB7">
        <w:t>47 5320     0     - с рабочим объемом св. 2  до 3 л</w:t>
      </w:r>
    </w:p>
    <w:p w:rsidR="00CC4CF9" w:rsidRPr="00061AB7" w:rsidRDefault="00CC4CF9">
      <w:pPr>
        <w:pStyle w:val="ConsPlusCell"/>
        <w:jc w:val="both"/>
      </w:pPr>
      <w:r w:rsidRPr="00061AB7">
        <w:t>47 5330     5     - с рабочим объемом св. 3  до 4,5 л</w:t>
      </w:r>
    </w:p>
    <w:p w:rsidR="00CC4CF9" w:rsidRPr="00061AB7" w:rsidRDefault="00CC4CF9">
      <w:pPr>
        <w:pStyle w:val="ConsPlusCell"/>
        <w:jc w:val="both"/>
      </w:pPr>
      <w:r w:rsidRPr="00061AB7">
        <w:t>47 5340     1     - с рабочим объемом св. 4,5  до 6 л</w:t>
      </w:r>
    </w:p>
    <w:p w:rsidR="00CC4CF9" w:rsidRPr="00061AB7" w:rsidRDefault="00CC4CF9">
      <w:pPr>
        <w:pStyle w:val="ConsPlusCell"/>
        <w:jc w:val="both"/>
      </w:pPr>
      <w:r w:rsidRPr="00061AB7">
        <w:t>47 5350     4     - с рабочим объемом св. 6  до 8 л</w:t>
      </w:r>
    </w:p>
    <w:p w:rsidR="00CC4CF9" w:rsidRPr="00061AB7" w:rsidRDefault="00CC4CF9">
      <w:pPr>
        <w:pStyle w:val="ConsPlusCell"/>
        <w:jc w:val="both"/>
      </w:pPr>
      <w:r w:rsidRPr="00061AB7">
        <w:t>47 5360     9     - с рабочим объемом св. 8  до 11 л</w:t>
      </w:r>
    </w:p>
    <w:p w:rsidR="00CC4CF9" w:rsidRPr="00061AB7" w:rsidRDefault="00CC4CF9">
      <w:pPr>
        <w:pStyle w:val="ConsPlusCell"/>
        <w:jc w:val="both"/>
      </w:pPr>
      <w:r w:rsidRPr="00061AB7">
        <w:t>47 6370     3     - с рабочим объемом св. 11  до 18 л</w:t>
      </w:r>
    </w:p>
    <w:p w:rsidR="00CC4CF9" w:rsidRPr="00061AB7" w:rsidRDefault="00CC4CF9">
      <w:pPr>
        <w:pStyle w:val="ConsPlusCell"/>
        <w:jc w:val="both"/>
      </w:pPr>
      <w:r w:rsidRPr="00061AB7">
        <w:t>47 5380     8     - с рабочим объемом св. 18  до 25 л</w:t>
      </w:r>
    </w:p>
    <w:p w:rsidR="00CC4CF9" w:rsidRPr="00061AB7" w:rsidRDefault="00CC4CF9">
      <w:pPr>
        <w:pStyle w:val="ConsPlusCell"/>
        <w:jc w:val="both"/>
      </w:pPr>
      <w:r w:rsidRPr="00061AB7">
        <w:t>47 5390     2     - с рабочим объемом св. 25 л</w:t>
      </w:r>
    </w:p>
    <w:p w:rsidR="00CC4CF9" w:rsidRPr="00061AB7" w:rsidRDefault="00CC4CF9">
      <w:pPr>
        <w:pStyle w:val="ConsPlusCell"/>
        <w:jc w:val="both"/>
      </w:pPr>
      <w:r w:rsidRPr="00061AB7">
        <w:t>47 5500     9     Узлы и детали сельскохозяйственных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комбайновых двигателей /</w:t>
      </w:r>
    </w:p>
    <w:p w:rsidR="00CC4CF9" w:rsidRPr="00061AB7" w:rsidRDefault="00CC4CF9">
      <w:pPr>
        <w:pStyle w:val="ConsPlusCell"/>
        <w:jc w:val="both"/>
      </w:pPr>
      <w:r w:rsidRPr="00061AB7">
        <w:t>47 5510     3     - с рабочим объемом  до 2 л</w:t>
      </w:r>
    </w:p>
    <w:p w:rsidR="00CC4CF9" w:rsidRPr="00061AB7" w:rsidRDefault="00CC4CF9">
      <w:pPr>
        <w:pStyle w:val="ConsPlusCell"/>
        <w:jc w:val="both"/>
      </w:pPr>
      <w:r w:rsidRPr="00061AB7">
        <w:t>47 5540     7     - с рабочим объемом св. 4,5  до 6 л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47 6000     3     Агрегаты, узлы и детали тракторов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47 6100     7     Агрегаты, узлы и детали тракторов тяговых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классов / до 0,9</w:t>
      </w:r>
    </w:p>
    <w:p w:rsidR="00CC4CF9" w:rsidRPr="00061AB7" w:rsidRDefault="00CC4CF9">
      <w:pPr>
        <w:pStyle w:val="ConsPlusCell"/>
        <w:jc w:val="both"/>
      </w:pPr>
      <w:r w:rsidRPr="00061AB7">
        <w:t>47 6200     0     - св. 0,9 до 1,4</w:t>
      </w:r>
    </w:p>
    <w:p w:rsidR="00CC4CF9" w:rsidRPr="00061AB7" w:rsidRDefault="00CC4CF9">
      <w:pPr>
        <w:pStyle w:val="ConsPlusCell"/>
        <w:jc w:val="both"/>
      </w:pPr>
      <w:r w:rsidRPr="00061AB7">
        <w:t>47 6300     4     - св. 1,4 до 2</w:t>
      </w:r>
    </w:p>
    <w:p w:rsidR="00CC4CF9" w:rsidRPr="00061AB7" w:rsidRDefault="00CC4CF9">
      <w:pPr>
        <w:pStyle w:val="ConsPlusCell"/>
        <w:jc w:val="both"/>
      </w:pPr>
      <w:r w:rsidRPr="00061AB7">
        <w:t>47 6500     1     - св. 2 до 5</w:t>
      </w:r>
    </w:p>
    <w:p w:rsidR="00CC4CF9" w:rsidRPr="00061AB7" w:rsidRDefault="00CC4CF9">
      <w:pPr>
        <w:pStyle w:val="ConsPlusCell"/>
        <w:jc w:val="both"/>
      </w:pPr>
      <w:r w:rsidRPr="00061AB7">
        <w:t>47 6600     5     - св. 5 до 10</w:t>
      </w:r>
    </w:p>
    <w:p w:rsidR="00CC4CF9" w:rsidRPr="00061AB7" w:rsidRDefault="00CC4CF9">
      <w:pPr>
        <w:pStyle w:val="ConsPlusCell"/>
        <w:jc w:val="both"/>
      </w:pPr>
      <w:r w:rsidRPr="00061AB7">
        <w:t>47 6700     9     - св. 10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47 7000     6     Агрегаты, узлы и детали сельскохозяйственных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машин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47 7100     4     Агрегаты, узлы и детали машин /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подготовки полей к сельскохозяйственным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работам</w:t>
      </w:r>
    </w:p>
    <w:p w:rsidR="00CC4CF9" w:rsidRPr="00061AB7" w:rsidRDefault="00CC4CF9">
      <w:pPr>
        <w:pStyle w:val="ConsPlusCell"/>
        <w:jc w:val="both"/>
      </w:pPr>
      <w:r w:rsidRPr="00061AB7">
        <w:t>47 7110     4     - для очистки почвы</w:t>
      </w:r>
    </w:p>
    <w:p w:rsidR="00CC4CF9" w:rsidRPr="00061AB7" w:rsidRDefault="00CC4CF9">
      <w:pPr>
        <w:pStyle w:val="ConsPlusCell"/>
        <w:jc w:val="both"/>
      </w:pPr>
      <w:r w:rsidRPr="00061AB7">
        <w:t>47 7120     9     - для прокладки и заравнивания открытой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оросительной и осушительной сетей, прудов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водоемов</w:t>
      </w:r>
    </w:p>
    <w:p w:rsidR="00CC4CF9" w:rsidRPr="00061AB7" w:rsidRDefault="00CC4CF9">
      <w:pPr>
        <w:pStyle w:val="ConsPlusCell"/>
        <w:jc w:val="both"/>
      </w:pPr>
      <w:r w:rsidRPr="00061AB7">
        <w:t>47 7140     8     - для планирования и выравнивания почвы</w:t>
      </w:r>
    </w:p>
    <w:p w:rsidR="00CC4CF9" w:rsidRPr="00061AB7" w:rsidRDefault="00CC4CF9">
      <w:pPr>
        <w:pStyle w:val="ConsPlusCell"/>
        <w:jc w:val="both"/>
      </w:pPr>
      <w:r w:rsidRPr="00061AB7">
        <w:t>47 7150     2     - для борьбы с водной и ветровой эрозией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подготовки почвы к поливу</w:t>
      </w:r>
    </w:p>
    <w:p w:rsidR="00CC4CF9" w:rsidRPr="00061AB7" w:rsidRDefault="00CC4CF9">
      <w:pPr>
        <w:pStyle w:val="ConsPlusCell"/>
        <w:jc w:val="both"/>
      </w:pPr>
      <w:r w:rsidRPr="00061AB7">
        <w:t>47 7200     3     Агрегаты, узлы и детали / почвообрабатывающих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машин</w:t>
      </w:r>
    </w:p>
    <w:p w:rsidR="00CC4CF9" w:rsidRPr="00061AB7" w:rsidRDefault="00CC4CF9">
      <w:pPr>
        <w:pStyle w:val="ConsPlusCell"/>
        <w:jc w:val="both"/>
      </w:pPr>
      <w:r w:rsidRPr="00061AB7">
        <w:t>47 7210     8     - плугов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47 7220     2     - машин для пахоты и глубокого рыхления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47 7230     7     - культиваторов для сплошной обработки почвы</w:t>
      </w:r>
    </w:p>
    <w:p w:rsidR="00CC4CF9" w:rsidRPr="00061AB7" w:rsidRDefault="00CC4CF9">
      <w:pPr>
        <w:pStyle w:val="ConsPlusCell"/>
        <w:jc w:val="both"/>
      </w:pPr>
      <w:r w:rsidRPr="00061AB7">
        <w:t>47 7240     1     - машин для лущения, мелкого рыхления,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выравнивания и прикатывания почвы</w:t>
      </w:r>
    </w:p>
    <w:p w:rsidR="00CC4CF9" w:rsidRPr="00061AB7" w:rsidRDefault="00CC4CF9">
      <w:pPr>
        <w:pStyle w:val="ConsPlusCell"/>
        <w:jc w:val="both"/>
      </w:pPr>
      <w:r w:rsidRPr="00061AB7">
        <w:t>47 7250     6     - машин для междурядной и рядной обработки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почвы</w:t>
      </w:r>
    </w:p>
    <w:p w:rsidR="00CC4CF9" w:rsidRPr="00061AB7" w:rsidRDefault="00CC4CF9">
      <w:pPr>
        <w:pStyle w:val="ConsPlusCell"/>
        <w:jc w:val="both"/>
      </w:pPr>
      <w:r w:rsidRPr="00061AB7">
        <w:t>47 7260     0     - машин для образования посадочных ям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выкопки саженцев, сеянцев</w:t>
      </w:r>
    </w:p>
    <w:p w:rsidR="00CC4CF9" w:rsidRPr="00061AB7" w:rsidRDefault="00CC4CF9">
      <w:pPr>
        <w:pStyle w:val="ConsPlusCell"/>
        <w:jc w:val="both"/>
      </w:pPr>
      <w:r w:rsidRPr="00061AB7">
        <w:t>47 7270     5     - машин для обработки почвы защищенного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грунта</w:t>
      </w:r>
    </w:p>
    <w:p w:rsidR="00CC4CF9" w:rsidRPr="00061AB7" w:rsidRDefault="00CC4CF9">
      <w:pPr>
        <w:pStyle w:val="ConsPlusCell"/>
        <w:jc w:val="both"/>
      </w:pPr>
      <w:r w:rsidRPr="00061AB7">
        <w:t>47 7290     4     - машин для обработки почвы прочих</w:t>
      </w:r>
    </w:p>
    <w:p w:rsidR="00CC4CF9" w:rsidRPr="00061AB7" w:rsidRDefault="00CC4CF9">
      <w:pPr>
        <w:pStyle w:val="ConsPlusCell"/>
        <w:jc w:val="both"/>
      </w:pPr>
      <w:r w:rsidRPr="00061AB7">
        <w:t>47 7300     7     Агрегаты, узлы и детали / машин для посева,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посадки и внесения удобрений</w:t>
      </w:r>
    </w:p>
    <w:p w:rsidR="00CC4CF9" w:rsidRPr="00061AB7" w:rsidRDefault="00CC4CF9">
      <w:pPr>
        <w:pStyle w:val="ConsPlusCell"/>
        <w:jc w:val="both"/>
      </w:pPr>
      <w:r w:rsidRPr="00061AB7">
        <w:t>47 7310     1     - сеялок рядовых и разбросных</w:t>
      </w:r>
    </w:p>
    <w:p w:rsidR="00CC4CF9" w:rsidRPr="00061AB7" w:rsidRDefault="00CC4CF9">
      <w:pPr>
        <w:pStyle w:val="ConsPlusCell"/>
        <w:jc w:val="both"/>
      </w:pPr>
      <w:r w:rsidRPr="00061AB7">
        <w:t>47 7320     6     - сеялок для точного, пунктирного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гнездового посева</w:t>
      </w:r>
    </w:p>
    <w:p w:rsidR="00CC4CF9" w:rsidRPr="00061AB7" w:rsidRDefault="00CC4CF9">
      <w:pPr>
        <w:pStyle w:val="ConsPlusCell"/>
        <w:jc w:val="both"/>
      </w:pPr>
      <w:r w:rsidRPr="00061AB7">
        <w:t>47 7330     0     - сажалок</w:t>
      </w:r>
    </w:p>
    <w:p w:rsidR="00CC4CF9" w:rsidRPr="00061AB7" w:rsidRDefault="00CC4CF9">
      <w:pPr>
        <w:pStyle w:val="ConsPlusCell"/>
        <w:jc w:val="both"/>
      </w:pPr>
      <w:r w:rsidRPr="00061AB7">
        <w:t>47 7340     5     - машин для подготовки удобрений и материалов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мульчирования почвы</w:t>
      </w:r>
    </w:p>
    <w:p w:rsidR="00CC4CF9" w:rsidRPr="00061AB7" w:rsidRDefault="00CC4CF9">
      <w:pPr>
        <w:pStyle w:val="ConsPlusCell"/>
        <w:jc w:val="both"/>
      </w:pPr>
      <w:r w:rsidRPr="00061AB7">
        <w:t>47 7350     7     - машины для внесения удобрений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мульчирования почвы</w:t>
      </w:r>
    </w:p>
    <w:p w:rsidR="00CC4CF9" w:rsidRPr="00061AB7" w:rsidRDefault="00CC4CF9">
      <w:pPr>
        <w:pStyle w:val="ConsPlusCell"/>
        <w:jc w:val="both"/>
      </w:pPr>
      <w:r w:rsidRPr="00061AB7">
        <w:t>47 7400     0     Агрегаты, узлы и детали машин / для ухода за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растениями</w:t>
      </w:r>
    </w:p>
    <w:p w:rsidR="00CC4CF9" w:rsidRPr="00061AB7" w:rsidRDefault="00CC4CF9">
      <w:pPr>
        <w:pStyle w:val="ConsPlusCell"/>
        <w:jc w:val="both"/>
      </w:pPr>
      <w:r w:rsidRPr="00061AB7">
        <w:t>47 7410     5     - для защиты растений, зерна и семян от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сорняков, болезней и вредителей</w:t>
      </w:r>
    </w:p>
    <w:p w:rsidR="00CC4CF9" w:rsidRPr="00061AB7" w:rsidRDefault="00CC4CF9">
      <w:pPr>
        <w:pStyle w:val="ConsPlusCell"/>
        <w:jc w:val="both"/>
      </w:pPr>
      <w:r w:rsidRPr="00061AB7">
        <w:t>47 7420     3     - дождевальных и поливочных</w:t>
      </w:r>
    </w:p>
    <w:p w:rsidR="00CC4CF9" w:rsidRPr="00061AB7" w:rsidRDefault="00CC4CF9">
      <w:pPr>
        <w:pStyle w:val="ConsPlusCell"/>
        <w:jc w:val="both"/>
      </w:pPr>
      <w:r w:rsidRPr="00061AB7">
        <w:t>47 7430     4     - по уходу за кроной деревьев и ягодников</w:t>
      </w:r>
    </w:p>
    <w:p w:rsidR="00CC4CF9" w:rsidRPr="00061AB7" w:rsidRDefault="00CC4CF9">
      <w:pPr>
        <w:pStyle w:val="ConsPlusCell"/>
        <w:jc w:val="both"/>
      </w:pPr>
      <w:r w:rsidRPr="00061AB7">
        <w:t>47 7440     9     - для установки шпалер в пальметтных садах,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ягодниках и виноградниках</w:t>
      </w:r>
    </w:p>
    <w:p w:rsidR="00CC4CF9" w:rsidRPr="00061AB7" w:rsidRDefault="00CC4CF9">
      <w:pPr>
        <w:pStyle w:val="ConsPlusCell"/>
        <w:jc w:val="both"/>
      </w:pPr>
      <w:r w:rsidRPr="00061AB7">
        <w:t>47 7450     3     - для прививки и подготовки прививочного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посадочного материалов</w:t>
      </w:r>
    </w:p>
    <w:p w:rsidR="00CC4CF9" w:rsidRPr="00061AB7" w:rsidRDefault="00CC4CF9">
      <w:pPr>
        <w:pStyle w:val="ConsPlusCell"/>
        <w:jc w:val="both"/>
      </w:pPr>
      <w:r w:rsidRPr="00061AB7">
        <w:t>47 7500     4     Агрегаты, узлы и детали машин / для уборки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первичной обработки зерновых, крупяных,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зернобобовых и масличных культур</w:t>
      </w:r>
    </w:p>
    <w:p w:rsidR="00CC4CF9" w:rsidRPr="00061AB7" w:rsidRDefault="00CC4CF9">
      <w:pPr>
        <w:pStyle w:val="ConsPlusCell"/>
        <w:jc w:val="both"/>
      </w:pPr>
      <w:r w:rsidRPr="00061AB7">
        <w:t>47 7510     9     - для уборки зерновых, масличных, бобовых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крупяных культур</w:t>
      </w:r>
    </w:p>
    <w:p w:rsidR="00CC4CF9" w:rsidRPr="00061AB7" w:rsidRDefault="00CC4CF9">
      <w:pPr>
        <w:pStyle w:val="ConsPlusCell"/>
        <w:jc w:val="both"/>
      </w:pPr>
      <w:r w:rsidRPr="00061AB7">
        <w:t>47 7520     3     - для очистки и сортировки зерна и семян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сельском хозяйстве</w:t>
      </w:r>
    </w:p>
    <w:p w:rsidR="00CC4CF9" w:rsidRPr="00061AB7" w:rsidRDefault="00CC4CF9">
      <w:pPr>
        <w:pStyle w:val="ConsPlusCell"/>
        <w:jc w:val="both"/>
      </w:pPr>
      <w:r w:rsidRPr="00061AB7">
        <w:t>47 7530     8     - сельскохозяйственных сушилок</w:t>
      </w:r>
    </w:p>
    <w:p w:rsidR="00CC4CF9" w:rsidRPr="00061AB7" w:rsidRDefault="00CC4CF9">
      <w:pPr>
        <w:pStyle w:val="ConsPlusCell"/>
        <w:jc w:val="both"/>
      </w:pPr>
      <w:r w:rsidRPr="00061AB7">
        <w:t>47 7540     2     - для уборки и первичной обработки кукурузы</w:t>
      </w:r>
    </w:p>
    <w:p w:rsidR="00CC4CF9" w:rsidRPr="00061AB7" w:rsidRDefault="00CC4CF9">
      <w:pPr>
        <w:pStyle w:val="ConsPlusCell"/>
        <w:jc w:val="both"/>
      </w:pPr>
      <w:r w:rsidRPr="00061AB7">
        <w:t>47 7550     7     - для уборки трав, силоса и соломы, камыша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сахарного тростника</w:t>
      </w:r>
    </w:p>
    <w:p w:rsidR="00CC4CF9" w:rsidRPr="00061AB7" w:rsidRDefault="00CC4CF9">
      <w:pPr>
        <w:pStyle w:val="ConsPlusCell"/>
        <w:jc w:val="both"/>
      </w:pPr>
      <w:r w:rsidRPr="00061AB7">
        <w:t>47 7560     1     - для уборки и первичной обработки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эфиромасличных и лекарственных культур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лавра</w:t>
      </w:r>
    </w:p>
    <w:p w:rsidR="00CC4CF9" w:rsidRPr="00061AB7" w:rsidRDefault="00CC4CF9">
      <w:pPr>
        <w:pStyle w:val="ConsPlusCell"/>
        <w:jc w:val="both"/>
      </w:pPr>
      <w:r w:rsidRPr="00061AB7">
        <w:t>47 7570     6     - для уборки и специальной обработки семян</w:t>
      </w:r>
    </w:p>
    <w:p w:rsidR="00CC4CF9" w:rsidRPr="00061AB7" w:rsidRDefault="00CC4CF9">
      <w:pPr>
        <w:pStyle w:val="ConsPlusCell"/>
        <w:jc w:val="both"/>
      </w:pPr>
      <w:r w:rsidRPr="00061AB7">
        <w:t>47 7600     8     Агрегаты, узлы и детали машин для / уборки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первичной обработки картофеля, овощей,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фруктов, ягод и технических культур</w:t>
      </w:r>
    </w:p>
    <w:p w:rsidR="00CC4CF9" w:rsidRPr="00061AB7" w:rsidRDefault="00CC4CF9">
      <w:pPr>
        <w:pStyle w:val="ConsPlusCell"/>
        <w:jc w:val="both"/>
      </w:pPr>
      <w:r w:rsidRPr="00061AB7">
        <w:t>47 7610     2     - уборки картофеля</w:t>
      </w:r>
    </w:p>
    <w:p w:rsidR="00CC4CF9" w:rsidRPr="00061AB7" w:rsidRDefault="00CC4CF9">
      <w:pPr>
        <w:pStyle w:val="ConsPlusCell"/>
        <w:jc w:val="both"/>
      </w:pPr>
      <w:r w:rsidRPr="00061AB7">
        <w:t>47 7620     7     - уборки и первичной обработки свеклы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других корнеплодов</w:t>
      </w:r>
    </w:p>
    <w:p w:rsidR="00CC4CF9" w:rsidRPr="00061AB7" w:rsidRDefault="00CC4CF9">
      <w:pPr>
        <w:pStyle w:val="ConsPlusCell"/>
        <w:jc w:val="both"/>
      </w:pPr>
      <w:r w:rsidRPr="00061AB7">
        <w:t>47 7630     1     - уборки и первичной обработки овощей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бахчевых культур</w:t>
      </w:r>
    </w:p>
    <w:p w:rsidR="00CC4CF9" w:rsidRPr="00061AB7" w:rsidRDefault="00CC4CF9">
      <w:pPr>
        <w:pStyle w:val="ConsPlusCell"/>
        <w:jc w:val="both"/>
      </w:pPr>
      <w:r w:rsidRPr="00061AB7">
        <w:t>47 7640     6     - уборки и первичной обработки плодов и ягод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 садах и виноградниках</w:t>
      </w:r>
    </w:p>
    <w:p w:rsidR="00CC4CF9" w:rsidRPr="00061AB7" w:rsidRDefault="00CC4CF9">
      <w:pPr>
        <w:pStyle w:val="ConsPlusCell"/>
        <w:jc w:val="both"/>
      </w:pPr>
      <w:r w:rsidRPr="00061AB7">
        <w:t>47 7650     0     - уборки и первичной обработки лубяных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культур (льна, конопли и кенафа)</w:t>
      </w:r>
    </w:p>
    <w:p w:rsidR="00CC4CF9" w:rsidRPr="00061AB7" w:rsidRDefault="00CC4CF9">
      <w:pPr>
        <w:pStyle w:val="ConsPlusCell"/>
        <w:jc w:val="both"/>
      </w:pPr>
      <w:r w:rsidRPr="00061AB7">
        <w:t>47 7660     5     - уборки и первичной обработки хлопка</w:t>
      </w:r>
    </w:p>
    <w:p w:rsidR="00CC4CF9" w:rsidRPr="00061AB7" w:rsidRDefault="00CC4CF9">
      <w:pPr>
        <w:pStyle w:val="ConsPlusCell"/>
        <w:jc w:val="both"/>
      </w:pPr>
      <w:r w:rsidRPr="00061AB7">
        <w:t>47 7670     6     - уборки и первичной обработки чая и табака</w:t>
      </w:r>
    </w:p>
    <w:p w:rsidR="00CC4CF9" w:rsidRPr="00061AB7" w:rsidRDefault="00CC4CF9">
      <w:pPr>
        <w:pStyle w:val="ConsPlusCell"/>
        <w:jc w:val="both"/>
      </w:pPr>
      <w:r w:rsidRPr="00061AB7">
        <w:t>47 7700     1     Агрегаты, узлы и детали машин /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животноводства и птицеводства</w:t>
      </w:r>
    </w:p>
    <w:p w:rsidR="00CC4CF9" w:rsidRPr="00061AB7" w:rsidRDefault="00CC4CF9">
      <w:pPr>
        <w:pStyle w:val="ConsPlusCell"/>
        <w:jc w:val="both"/>
      </w:pPr>
      <w:r w:rsidRPr="00061AB7">
        <w:t>47 7710     6     - для строительства колодцев, подъема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очистки воды на животноводческих фермах</w:t>
      </w:r>
    </w:p>
    <w:p w:rsidR="00CC4CF9" w:rsidRPr="00061AB7" w:rsidRDefault="00CC4CF9">
      <w:pPr>
        <w:pStyle w:val="ConsPlusCell"/>
        <w:jc w:val="both"/>
      </w:pPr>
      <w:r w:rsidRPr="00061AB7">
        <w:t>47 7720     0     - и оборудования для заготовки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приготовления кормов</w:t>
      </w:r>
    </w:p>
    <w:p w:rsidR="00CC4CF9" w:rsidRPr="00061AB7" w:rsidRDefault="00CC4CF9">
      <w:pPr>
        <w:pStyle w:val="ConsPlusCell"/>
        <w:jc w:val="both"/>
      </w:pPr>
      <w:r w:rsidRPr="00061AB7">
        <w:t>47 7730     5     - и оборудования для раздачи кормов и поения</w:t>
      </w:r>
    </w:p>
    <w:p w:rsidR="00CC4CF9" w:rsidRPr="00061AB7" w:rsidRDefault="00CC4CF9">
      <w:pPr>
        <w:pStyle w:val="ConsPlusCell"/>
        <w:jc w:val="both"/>
      </w:pPr>
      <w:r w:rsidRPr="00061AB7">
        <w:t>47 7740     2     - и оборудования для доения и транспортировки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молока</w:t>
      </w:r>
    </w:p>
    <w:p w:rsidR="00CC4CF9" w:rsidRPr="00061AB7" w:rsidRDefault="00CC4CF9">
      <w:pPr>
        <w:pStyle w:val="ConsPlusCell"/>
        <w:jc w:val="both"/>
      </w:pPr>
      <w:r w:rsidRPr="00061AB7">
        <w:t>47 7750     4     - и оборудования для первичной обработки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молока</w:t>
      </w:r>
    </w:p>
    <w:p w:rsidR="00CC4CF9" w:rsidRPr="00061AB7" w:rsidRDefault="00CC4CF9">
      <w:pPr>
        <w:pStyle w:val="ConsPlusCell"/>
        <w:jc w:val="both"/>
      </w:pPr>
      <w:r w:rsidRPr="00061AB7">
        <w:t>47 7760     9     - и оборудования для ухода за животными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очистки животноводческих помещений</w:t>
      </w:r>
    </w:p>
    <w:p w:rsidR="00CC4CF9" w:rsidRPr="00061AB7" w:rsidRDefault="00CC4CF9">
      <w:pPr>
        <w:pStyle w:val="ConsPlusCell"/>
        <w:jc w:val="both"/>
      </w:pPr>
      <w:r w:rsidRPr="00061AB7">
        <w:t>47 7770     3     - и оборудования для стрижки животных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первичной обработки шерсти и очесывания пуха</w:t>
      </w:r>
    </w:p>
    <w:p w:rsidR="00CC4CF9" w:rsidRPr="00061AB7" w:rsidRDefault="00CC4CF9">
      <w:pPr>
        <w:pStyle w:val="ConsPlusCell"/>
        <w:jc w:val="both"/>
      </w:pPr>
      <w:r w:rsidRPr="00061AB7">
        <w:t>47 7780     8     - и оборудования для птицеводства</w:t>
      </w:r>
    </w:p>
    <w:p w:rsidR="00CC4CF9" w:rsidRPr="00061AB7" w:rsidRDefault="00CC4CF9">
      <w:pPr>
        <w:pStyle w:val="ConsPlusCell"/>
        <w:jc w:val="both"/>
      </w:pPr>
      <w:r w:rsidRPr="00061AB7">
        <w:t>47 7790     2     - и оборудования для животноводства,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кормопроизводства и птицеводства прочие</w:t>
      </w:r>
    </w:p>
    <w:p w:rsidR="00CC4CF9" w:rsidRPr="00061AB7" w:rsidRDefault="00CC4CF9">
      <w:pPr>
        <w:pStyle w:val="ConsPlusCell"/>
        <w:jc w:val="both"/>
      </w:pPr>
      <w:r w:rsidRPr="00061AB7">
        <w:t>47 7800     5     Агрегаты, узлы и детали / машин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оборудования погрузочно-разгрузочных,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транспортных, вспомогательных и инвентаря</w:t>
      </w:r>
    </w:p>
    <w:p w:rsidR="00CC4CF9" w:rsidRPr="00061AB7" w:rsidRDefault="00CC4CF9">
      <w:pPr>
        <w:pStyle w:val="ConsPlusCell"/>
        <w:jc w:val="both"/>
      </w:pPr>
      <w:r w:rsidRPr="00061AB7">
        <w:t>47 7810     9     - сельскохозяйственных погрузочно-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разгрузочных машин непрерывного действия</w:t>
      </w:r>
    </w:p>
    <w:p w:rsidR="00CC4CF9" w:rsidRPr="00061AB7" w:rsidRDefault="00CC4CF9">
      <w:pPr>
        <w:pStyle w:val="ConsPlusCell"/>
        <w:jc w:val="both"/>
      </w:pPr>
      <w:r w:rsidRPr="00061AB7">
        <w:t>47 7820     4     - сельскохозяйственных погрузочно-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разгрузочных машин периодического действия</w:t>
      </w:r>
    </w:p>
    <w:p w:rsidR="00CC4CF9" w:rsidRPr="00061AB7" w:rsidRDefault="00CC4CF9">
      <w:pPr>
        <w:pStyle w:val="ConsPlusCell"/>
        <w:jc w:val="both"/>
      </w:pPr>
      <w:r w:rsidRPr="00061AB7">
        <w:t>47 7830     9     Агрегаты, узлы и детали специализированные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сельскохозяйственных прицепов и навесных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платформ</w:t>
      </w:r>
    </w:p>
    <w:p w:rsidR="00CC4CF9" w:rsidRPr="00061AB7" w:rsidRDefault="00CC4CF9">
      <w:pPr>
        <w:pStyle w:val="ConsPlusCell"/>
        <w:jc w:val="both"/>
      </w:pPr>
      <w:r w:rsidRPr="00061AB7">
        <w:t>47 7850     8     - машин и оборудования для защищенного грунта</w:t>
      </w:r>
    </w:p>
    <w:p w:rsidR="00CC4CF9" w:rsidRPr="00061AB7" w:rsidRDefault="00CC4CF9">
      <w:pPr>
        <w:pStyle w:val="ConsPlusCell"/>
        <w:jc w:val="both"/>
      </w:pPr>
      <w:r w:rsidRPr="00061AB7">
        <w:t>47 7900     9     Агрегаты, узлы и детали / прочих машин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оборудования для сельского хозяйства</w:t>
      </w:r>
    </w:p>
    <w:p w:rsidR="00CC4CF9" w:rsidRPr="00061AB7" w:rsidRDefault="00CC4CF9">
      <w:pPr>
        <w:pStyle w:val="ConsPlusCell"/>
        <w:jc w:val="both"/>
      </w:pPr>
      <w:r w:rsidRPr="00061AB7">
        <w:t>47 7910     3     - машин, оборудования и инвентаря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пчеловодства</w:t>
      </w:r>
    </w:p>
    <w:p w:rsidR="00CC4CF9" w:rsidRPr="00061AB7" w:rsidRDefault="00CC4CF9">
      <w:pPr>
        <w:pStyle w:val="ConsPlusCell"/>
        <w:jc w:val="both"/>
      </w:pPr>
      <w:r w:rsidRPr="00061AB7">
        <w:t>47 7920     8     - машин, оборудования и инвентаря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шелководства</w:t>
      </w:r>
    </w:p>
    <w:p w:rsidR="00CC4CF9" w:rsidRPr="00061AB7" w:rsidRDefault="00CC4CF9">
      <w:pPr>
        <w:pStyle w:val="ConsPlusCell"/>
        <w:jc w:val="both"/>
      </w:pPr>
      <w:r w:rsidRPr="00061AB7">
        <w:t>47 7930     2     - оборудование для агрегатирования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сельскохозяйственных машин</w:t>
      </w:r>
    </w:p>
    <w:p w:rsidR="00CC4CF9" w:rsidRPr="00061AB7" w:rsidRDefault="00CC4CF9">
      <w:pPr>
        <w:pStyle w:val="ConsPlusCell"/>
        <w:jc w:val="both"/>
      </w:pPr>
      <w:r w:rsidRPr="00061AB7">
        <w:t>47 7940     7     - устройств для восстановления изношенных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частей и механизмов сельскохозяйственных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машин</w:t>
      </w:r>
    </w:p>
    <w:p w:rsidR="00CC4CF9" w:rsidRPr="00061AB7" w:rsidRDefault="00CC4CF9">
      <w:pPr>
        <w:pStyle w:val="ConsPlusCell"/>
        <w:jc w:val="both"/>
      </w:pPr>
      <w:r w:rsidRPr="00061AB7">
        <w:t>47 7960     6     - средств транспортных специального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назначения</w:t>
      </w:r>
    </w:p>
    <w:p w:rsidR="00CC4CF9" w:rsidRPr="00061AB7" w:rsidRDefault="00CC4CF9">
      <w:pPr>
        <w:pStyle w:val="ConsPlusCell"/>
        <w:jc w:val="both"/>
      </w:pPr>
      <w:r w:rsidRPr="00061AB7">
        <w:t>47 7970     0     - прочих машин и оборудования для работ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защищенном грунте</w:t>
      </w:r>
    </w:p>
    <w:p w:rsidR="00CC4CF9" w:rsidRPr="00061AB7" w:rsidRDefault="00CC4CF9">
      <w:pPr>
        <w:pStyle w:val="ConsPlusCell"/>
        <w:jc w:val="both"/>
      </w:pPr>
      <w:r w:rsidRPr="00061AB7">
        <w:t>47 7980     5     - устройств для агрегатирования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сельскохозяйственных машин с тракторами</w:t>
      </w:r>
    </w:p>
    <w:p w:rsidR="00CC4CF9" w:rsidRPr="00061AB7" w:rsidRDefault="00CC4CF9">
      <w:pPr>
        <w:pStyle w:val="ConsPlusCell"/>
        <w:jc w:val="both"/>
      </w:pPr>
      <w:r w:rsidRPr="00061AB7">
        <w:t>47 7990     5     - приспособлений, оборудования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вспомогательного, инвентаря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47 8000     9     Агрегаты, узлы и детали комбинированных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универсальных сельскохозяйственных машин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47 8100     2     Агрегаты, узлы и детали машин / для подготовки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полей к сельскохозяйственным работам</w:t>
      </w:r>
    </w:p>
    <w:p w:rsidR="00CC4CF9" w:rsidRPr="00061AB7" w:rsidRDefault="00CC4CF9">
      <w:pPr>
        <w:pStyle w:val="ConsPlusCell"/>
        <w:jc w:val="both"/>
      </w:pPr>
      <w:r w:rsidRPr="00061AB7">
        <w:t>47 8200     6     - почвообрабатывающих</w:t>
      </w:r>
    </w:p>
    <w:p w:rsidR="00CC4CF9" w:rsidRPr="00061AB7" w:rsidRDefault="00CC4CF9">
      <w:pPr>
        <w:pStyle w:val="ConsPlusCell"/>
        <w:jc w:val="both"/>
      </w:pPr>
      <w:r w:rsidRPr="00061AB7">
        <w:t>47 8300     0     - для посева, посадки и внесения удобрений</w:t>
      </w:r>
    </w:p>
    <w:p w:rsidR="00CC4CF9" w:rsidRPr="00061AB7" w:rsidRDefault="00CC4CF9">
      <w:pPr>
        <w:pStyle w:val="ConsPlusCell"/>
        <w:jc w:val="both"/>
      </w:pPr>
      <w:r w:rsidRPr="00061AB7">
        <w:t>47 8400     3     - для ухода за растениями</w:t>
      </w:r>
    </w:p>
    <w:p w:rsidR="00CC4CF9" w:rsidRPr="00061AB7" w:rsidRDefault="00CC4CF9">
      <w:pPr>
        <w:pStyle w:val="ConsPlusCell"/>
        <w:jc w:val="both"/>
      </w:pPr>
      <w:r w:rsidRPr="00061AB7">
        <w:t>47 8500     7     - для уборки и первичной обработки зерновых,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крупяных и масличных культур</w:t>
      </w:r>
    </w:p>
    <w:p w:rsidR="00CC4CF9" w:rsidRPr="00061AB7" w:rsidRDefault="00CC4CF9">
      <w:pPr>
        <w:pStyle w:val="ConsPlusCell"/>
        <w:jc w:val="both"/>
      </w:pPr>
      <w:r w:rsidRPr="00061AB7">
        <w:t>47 8600     0     - для уборки и первичной обработки картофеля,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овощей, фруктов, ягод и технических культур</w:t>
      </w:r>
    </w:p>
    <w:p w:rsidR="00CC4CF9" w:rsidRPr="00061AB7" w:rsidRDefault="00CC4CF9">
      <w:pPr>
        <w:pStyle w:val="ConsPlusCell"/>
        <w:jc w:val="both"/>
      </w:pPr>
      <w:r w:rsidRPr="00061AB7">
        <w:t>47 8700     4     - для животноводства, птицеводства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кормопроизводства</w:t>
      </w:r>
    </w:p>
    <w:p w:rsidR="00CC4CF9" w:rsidRPr="00061AB7" w:rsidRDefault="00CC4CF9">
      <w:pPr>
        <w:pStyle w:val="ConsPlusCell"/>
        <w:jc w:val="both"/>
      </w:pPr>
      <w:r w:rsidRPr="00061AB7">
        <w:t>47 8800     8     - и оборудования погрузочно-разгрузочных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транспортных, вспомогательных и инвентаря</w:t>
      </w:r>
    </w:p>
    <w:p w:rsidR="00CC4CF9" w:rsidRPr="00061AB7" w:rsidRDefault="00CC4CF9">
      <w:pPr>
        <w:pStyle w:val="ConsPlusCell"/>
        <w:jc w:val="both"/>
      </w:pPr>
      <w:r w:rsidRPr="00061AB7">
        <w:t>47 8900     1     - и оборудования для пчеловодства,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шелководства и защищенного грунта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47 9000     1     Узлы и детали тракторов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сельскохозяйственных машин. Оборудование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специальное технологическое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47 9100     5     Агрегаты, узлы и детали / нормализованные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отраслевого применения</w:t>
      </w:r>
    </w:p>
    <w:p w:rsidR="00CC4CF9" w:rsidRPr="00061AB7" w:rsidRDefault="00CC4CF9">
      <w:pPr>
        <w:pStyle w:val="ConsPlusCell"/>
        <w:jc w:val="both"/>
      </w:pPr>
      <w:r w:rsidRPr="00061AB7">
        <w:t>47 9111     5     - установки пускового двигателя</w:t>
      </w:r>
    </w:p>
    <w:p w:rsidR="00CC4CF9" w:rsidRPr="00061AB7" w:rsidRDefault="00CC4CF9">
      <w:pPr>
        <w:pStyle w:val="ConsPlusCell"/>
        <w:jc w:val="both"/>
      </w:pPr>
      <w:r w:rsidRPr="00061AB7">
        <w:t>47 9112     0     - двигателя (в т.ч. пускового)</w:t>
      </w:r>
    </w:p>
    <w:p w:rsidR="00CC4CF9" w:rsidRPr="00061AB7" w:rsidRDefault="00CC4CF9">
      <w:pPr>
        <w:pStyle w:val="ConsPlusCell"/>
        <w:jc w:val="both"/>
      </w:pPr>
      <w:r w:rsidRPr="00061AB7">
        <w:t>47 9113     6     - механизмов кривошипно-шатунного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газораспределения</w:t>
      </w:r>
    </w:p>
    <w:p w:rsidR="00CC4CF9" w:rsidRPr="00061AB7" w:rsidRDefault="00CC4CF9">
      <w:pPr>
        <w:pStyle w:val="ConsPlusCell"/>
        <w:jc w:val="both"/>
      </w:pPr>
      <w:r w:rsidRPr="00061AB7">
        <w:t>47 9114     1     - системы питания</w:t>
      </w:r>
    </w:p>
    <w:p w:rsidR="00CC4CF9" w:rsidRPr="00061AB7" w:rsidRDefault="00CC4CF9">
      <w:pPr>
        <w:pStyle w:val="ConsPlusCell"/>
        <w:jc w:val="both"/>
      </w:pPr>
      <w:r w:rsidRPr="00061AB7">
        <w:t>47 9115     7     - системы выпуска отработанных газов</w:t>
      </w:r>
    </w:p>
    <w:p w:rsidR="00CC4CF9" w:rsidRPr="00061AB7" w:rsidRDefault="00CC4CF9">
      <w:pPr>
        <w:pStyle w:val="ConsPlusCell"/>
        <w:jc w:val="both"/>
      </w:pPr>
      <w:r w:rsidRPr="00061AB7">
        <w:t>47 9116     2     - системы охлаждения (двигателя)</w:t>
      </w:r>
    </w:p>
    <w:p w:rsidR="00CC4CF9" w:rsidRPr="00061AB7" w:rsidRDefault="00CC4CF9">
      <w:pPr>
        <w:pStyle w:val="ConsPlusCell"/>
        <w:jc w:val="both"/>
      </w:pPr>
      <w:r w:rsidRPr="00061AB7">
        <w:t>47 9117     8     - увеличителя крутящего момента (УКМ)</w:t>
      </w:r>
    </w:p>
    <w:p w:rsidR="00CC4CF9" w:rsidRPr="00061AB7" w:rsidRDefault="00CC4CF9">
      <w:pPr>
        <w:pStyle w:val="ConsPlusCell"/>
        <w:jc w:val="both"/>
      </w:pPr>
      <w:r w:rsidRPr="00061AB7">
        <w:t>47 9118     3     - сцепления главного</w:t>
      </w:r>
    </w:p>
    <w:p w:rsidR="00CC4CF9" w:rsidRPr="00061AB7" w:rsidRDefault="00CC4CF9">
      <w:pPr>
        <w:pStyle w:val="ConsPlusCell"/>
        <w:jc w:val="both"/>
      </w:pPr>
      <w:r w:rsidRPr="00061AB7">
        <w:t>47 9119     9     - коробки передач (передачи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гидромеханической)</w:t>
      </w:r>
    </w:p>
    <w:p w:rsidR="00CC4CF9" w:rsidRPr="00061AB7" w:rsidRDefault="00CC4CF9">
      <w:pPr>
        <w:pStyle w:val="ConsPlusCell"/>
        <w:jc w:val="both"/>
      </w:pPr>
      <w:r w:rsidRPr="00061AB7">
        <w:t>47 9121     3     - коробки раздаточной</w:t>
      </w:r>
    </w:p>
    <w:p w:rsidR="00CC4CF9" w:rsidRPr="00061AB7" w:rsidRDefault="00CC4CF9">
      <w:pPr>
        <w:pStyle w:val="ConsPlusCell"/>
        <w:jc w:val="both"/>
      </w:pPr>
      <w:r w:rsidRPr="00061AB7">
        <w:t>47 9122     5     - передачи (трансмиссии) гидрообъемной</w:t>
      </w:r>
    </w:p>
    <w:p w:rsidR="00CC4CF9" w:rsidRPr="00061AB7" w:rsidRDefault="00CC4CF9">
      <w:pPr>
        <w:pStyle w:val="ConsPlusCell"/>
        <w:jc w:val="both"/>
      </w:pPr>
      <w:r w:rsidRPr="00061AB7">
        <w:t>47 9123     0     - передачи (трансмиссии) электрической</w:t>
      </w:r>
    </w:p>
    <w:p w:rsidR="00CC4CF9" w:rsidRPr="00061AB7" w:rsidRDefault="00CC4CF9">
      <w:pPr>
        <w:pStyle w:val="ConsPlusCell"/>
        <w:jc w:val="both"/>
      </w:pPr>
      <w:r w:rsidRPr="00061AB7">
        <w:t>47 9124     6     - передачи (трансмиссии) карданной</w:t>
      </w:r>
    </w:p>
    <w:p w:rsidR="00CC4CF9" w:rsidRPr="00061AB7" w:rsidRDefault="00CC4CF9">
      <w:pPr>
        <w:pStyle w:val="ConsPlusCell"/>
        <w:jc w:val="both"/>
      </w:pPr>
      <w:r w:rsidRPr="00061AB7">
        <w:t>47 9125     1     - моста переднего</w:t>
      </w:r>
    </w:p>
    <w:p w:rsidR="00CC4CF9" w:rsidRPr="00061AB7" w:rsidRDefault="00CC4CF9">
      <w:pPr>
        <w:pStyle w:val="ConsPlusCell"/>
        <w:jc w:val="both"/>
      </w:pPr>
      <w:r w:rsidRPr="00061AB7">
        <w:t>47 9126     7     - моста заднего</w:t>
      </w:r>
    </w:p>
    <w:p w:rsidR="00CC4CF9" w:rsidRPr="00061AB7" w:rsidRDefault="00CC4CF9">
      <w:pPr>
        <w:pStyle w:val="ConsPlusCell"/>
        <w:jc w:val="both"/>
      </w:pPr>
      <w:r w:rsidRPr="00061AB7">
        <w:t>47 9127     2     - передачи конечной бортовой</w:t>
      </w:r>
    </w:p>
    <w:p w:rsidR="00CC4CF9" w:rsidRPr="00061AB7" w:rsidRDefault="00CC4CF9">
      <w:pPr>
        <w:pStyle w:val="ConsPlusCell"/>
        <w:jc w:val="both"/>
      </w:pPr>
      <w:r w:rsidRPr="00061AB7">
        <w:t>47 9128     8     - устройств седельно-сцепного, тягово-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сцепного и опорно-погрузочного</w:t>
      </w:r>
    </w:p>
    <w:p w:rsidR="00CC4CF9" w:rsidRPr="00061AB7" w:rsidRDefault="00CC4CF9">
      <w:pPr>
        <w:pStyle w:val="ConsPlusCell"/>
        <w:jc w:val="both"/>
      </w:pPr>
      <w:r w:rsidRPr="00061AB7">
        <w:t>47 9129     3     - рамы (полурамы)</w:t>
      </w:r>
    </w:p>
    <w:p w:rsidR="00CC4CF9" w:rsidRPr="00061AB7" w:rsidRDefault="00CC4CF9">
      <w:pPr>
        <w:pStyle w:val="ConsPlusCell"/>
        <w:jc w:val="both"/>
      </w:pPr>
      <w:r w:rsidRPr="00061AB7">
        <w:t>47 9131     4     - подвески</w:t>
      </w:r>
    </w:p>
    <w:p w:rsidR="00CC4CF9" w:rsidRPr="00061AB7" w:rsidRDefault="00CC4CF9">
      <w:pPr>
        <w:pStyle w:val="ConsPlusCell"/>
        <w:jc w:val="both"/>
      </w:pPr>
      <w:r w:rsidRPr="00061AB7">
        <w:t>47 9132     7     - оси передней (задней)</w:t>
      </w:r>
    </w:p>
    <w:p w:rsidR="00CC4CF9" w:rsidRPr="00061AB7" w:rsidRDefault="00CC4CF9">
      <w:pPr>
        <w:pStyle w:val="ConsPlusCell"/>
        <w:jc w:val="both"/>
      </w:pPr>
      <w:r w:rsidRPr="00061AB7">
        <w:t>47 9133     5     - колес</w:t>
      </w:r>
    </w:p>
    <w:p w:rsidR="00CC4CF9" w:rsidRPr="00061AB7" w:rsidRDefault="00CC4CF9">
      <w:pPr>
        <w:pStyle w:val="ConsPlusCell"/>
        <w:jc w:val="both"/>
      </w:pPr>
      <w:r w:rsidRPr="00061AB7">
        <w:t>47 9134     0     - движителя гусеничного</w:t>
      </w:r>
    </w:p>
    <w:p w:rsidR="00CC4CF9" w:rsidRPr="00061AB7" w:rsidRDefault="00CC4CF9">
      <w:pPr>
        <w:pStyle w:val="ConsPlusCell"/>
        <w:jc w:val="both"/>
      </w:pPr>
      <w:r w:rsidRPr="00061AB7">
        <w:t>47 9135     6     - движителя водометного, винта гребного</w:t>
      </w:r>
    </w:p>
    <w:p w:rsidR="00CC4CF9" w:rsidRPr="00061AB7" w:rsidRDefault="00CC4CF9">
      <w:pPr>
        <w:pStyle w:val="ConsPlusCell"/>
        <w:jc w:val="both"/>
      </w:pPr>
      <w:r w:rsidRPr="00061AB7">
        <w:t>47 9136     1     - управления (рулевого)</w:t>
      </w:r>
    </w:p>
    <w:p w:rsidR="00CC4CF9" w:rsidRPr="00061AB7" w:rsidRDefault="00CC4CF9">
      <w:pPr>
        <w:pStyle w:val="ConsPlusCell"/>
        <w:jc w:val="both"/>
      </w:pPr>
      <w:r w:rsidRPr="00061AB7">
        <w:t>47 9137     7     - тормозов</w:t>
      </w:r>
    </w:p>
    <w:p w:rsidR="00CC4CF9" w:rsidRPr="00061AB7" w:rsidRDefault="00CC4CF9">
      <w:pPr>
        <w:pStyle w:val="ConsPlusCell"/>
        <w:jc w:val="both"/>
      </w:pPr>
      <w:r w:rsidRPr="00061AB7">
        <w:t>47 9138     2     - механизма поворота</w:t>
      </w:r>
    </w:p>
    <w:p w:rsidR="00CC4CF9" w:rsidRPr="00061AB7" w:rsidRDefault="00CC4CF9">
      <w:pPr>
        <w:pStyle w:val="ConsPlusCell"/>
        <w:jc w:val="both"/>
      </w:pPr>
      <w:r w:rsidRPr="00061AB7">
        <w:t>47 9141     9     - крепления электрооборудования и приборов</w:t>
      </w:r>
    </w:p>
    <w:p w:rsidR="00CC4CF9" w:rsidRPr="00061AB7" w:rsidRDefault="00CC4CF9">
      <w:pPr>
        <w:pStyle w:val="ConsPlusCell"/>
        <w:jc w:val="both"/>
      </w:pPr>
      <w:r w:rsidRPr="00061AB7">
        <w:t>47 9144     5     - инструмента (кроме садово-огородного)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принадлежностей</w:t>
      </w:r>
    </w:p>
    <w:p w:rsidR="00CC4CF9" w:rsidRPr="00061AB7" w:rsidRDefault="00CC4CF9">
      <w:pPr>
        <w:pStyle w:val="ConsPlusCell"/>
        <w:jc w:val="both"/>
      </w:pPr>
      <w:r w:rsidRPr="00061AB7">
        <w:t>47 9145     0     - механизмов отбора мощностей</w:t>
      </w:r>
    </w:p>
    <w:p w:rsidR="00CC4CF9" w:rsidRPr="00061AB7" w:rsidRDefault="00CC4CF9">
      <w:pPr>
        <w:pStyle w:val="ConsPlusCell"/>
        <w:jc w:val="both"/>
      </w:pPr>
      <w:r w:rsidRPr="00061AB7">
        <w:t>47 9146     6     - оборудования газового</w:t>
      </w:r>
    </w:p>
    <w:p w:rsidR="00CC4CF9" w:rsidRPr="00061AB7" w:rsidRDefault="00CC4CF9">
      <w:pPr>
        <w:pStyle w:val="ConsPlusCell"/>
        <w:jc w:val="both"/>
      </w:pPr>
      <w:r w:rsidRPr="00061AB7">
        <w:t>47 9147     1     - лебедки, устройств валочно-трелевочных</w:t>
      </w:r>
    </w:p>
    <w:p w:rsidR="00CC4CF9" w:rsidRPr="00061AB7" w:rsidRDefault="00CC4CF9">
      <w:pPr>
        <w:pStyle w:val="ConsPlusCell"/>
        <w:jc w:val="both"/>
      </w:pPr>
      <w:r w:rsidRPr="00061AB7">
        <w:t>47 9148     7     - системы, подъемно-навесной (в т.ч.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гидравлических устройств)</w:t>
      </w:r>
    </w:p>
    <w:p w:rsidR="00CC4CF9" w:rsidRPr="00061AB7" w:rsidRDefault="00CC4CF9">
      <w:pPr>
        <w:pStyle w:val="ConsPlusCell"/>
        <w:jc w:val="both"/>
      </w:pPr>
      <w:r w:rsidRPr="00061AB7">
        <w:t>47 9149     2     - оборудования дополнительного</w:t>
      </w:r>
    </w:p>
    <w:p w:rsidR="00CC4CF9" w:rsidRPr="00061AB7" w:rsidRDefault="00CC4CF9">
      <w:pPr>
        <w:pStyle w:val="ConsPlusCell"/>
        <w:jc w:val="both"/>
      </w:pPr>
      <w:r w:rsidRPr="00061AB7">
        <w:t>47 9151     3     - системы централизованной смазки и вентиляции</w:t>
      </w:r>
    </w:p>
    <w:p w:rsidR="00CC4CF9" w:rsidRPr="00061AB7" w:rsidRDefault="00CC4CF9">
      <w:pPr>
        <w:pStyle w:val="ConsPlusCell"/>
        <w:jc w:val="both"/>
      </w:pPr>
      <w:r w:rsidRPr="00061AB7">
        <w:t>47 9152     9     - делителей потока шестеренных</w:t>
      </w:r>
    </w:p>
    <w:p w:rsidR="00CC4CF9" w:rsidRPr="00061AB7" w:rsidRDefault="00CC4CF9">
      <w:pPr>
        <w:pStyle w:val="ConsPlusCell"/>
        <w:jc w:val="both"/>
      </w:pPr>
      <w:r w:rsidRPr="00061AB7">
        <w:t>47 9153     4     - системы подъемно-навесной, в т.ч.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гидравлических устройств (кроме входящих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47 9148)</w:t>
      </w:r>
    </w:p>
    <w:p w:rsidR="00CC4CF9" w:rsidRPr="00061AB7" w:rsidRDefault="00CC4CF9">
      <w:pPr>
        <w:pStyle w:val="ConsPlusCell"/>
        <w:jc w:val="both"/>
      </w:pPr>
      <w:r w:rsidRPr="00061AB7">
        <w:t>47 9154     4     - кабины (кузова)</w:t>
      </w:r>
    </w:p>
    <w:p w:rsidR="00CC4CF9" w:rsidRPr="00061AB7" w:rsidRDefault="00CC4CF9">
      <w:pPr>
        <w:pStyle w:val="ConsPlusCell"/>
        <w:jc w:val="both"/>
      </w:pPr>
      <w:r w:rsidRPr="00061AB7">
        <w:t>47 9156     0     - системы автоматического управления</w:t>
      </w:r>
    </w:p>
    <w:p w:rsidR="00CC4CF9" w:rsidRPr="00061AB7" w:rsidRDefault="00CC4CF9">
      <w:pPr>
        <w:pStyle w:val="ConsPlusCell"/>
        <w:jc w:val="both"/>
      </w:pPr>
      <w:r w:rsidRPr="00061AB7">
        <w:t>47 9158     1     - корпуса (специализированного кузова)</w:t>
      </w:r>
    </w:p>
    <w:p w:rsidR="00CC4CF9" w:rsidRPr="00061AB7" w:rsidRDefault="00CC4CF9">
      <w:pPr>
        <w:pStyle w:val="ConsPlusCell"/>
        <w:jc w:val="both"/>
      </w:pPr>
      <w:r w:rsidRPr="00061AB7">
        <w:t>47 9162     3     - органов рабочих для обработки почвы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мелиорации</w:t>
      </w:r>
    </w:p>
    <w:p w:rsidR="00CC4CF9" w:rsidRPr="00061AB7" w:rsidRDefault="00CC4CF9">
      <w:pPr>
        <w:pStyle w:val="ConsPlusCell"/>
        <w:jc w:val="both"/>
      </w:pPr>
      <w:r w:rsidRPr="00061AB7">
        <w:t>47 9163     9     - органов рабочих для посева семян и посадки</w:t>
      </w:r>
    </w:p>
    <w:p w:rsidR="00CC4CF9" w:rsidRPr="00061AB7" w:rsidRDefault="00CC4CF9">
      <w:pPr>
        <w:pStyle w:val="ConsPlusCell"/>
        <w:jc w:val="both"/>
      </w:pPr>
      <w:r w:rsidRPr="00061AB7">
        <w:t>47 9164     4     - органов рабочих для внесения удобрений</w:t>
      </w:r>
    </w:p>
    <w:p w:rsidR="00CC4CF9" w:rsidRPr="00061AB7" w:rsidRDefault="00CC4CF9">
      <w:pPr>
        <w:pStyle w:val="ConsPlusCell"/>
        <w:jc w:val="both"/>
      </w:pPr>
      <w:r w:rsidRPr="00061AB7">
        <w:t>47 9165     8     - органов рабочих для полива, дождевания,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опрыскивания, образования аэрозолей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фумигации</w:t>
      </w:r>
    </w:p>
    <w:p w:rsidR="00CC4CF9" w:rsidRPr="00061AB7" w:rsidRDefault="00CC4CF9">
      <w:pPr>
        <w:pStyle w:val="ConsPlusCell"/>
        <w:jc w:val="both"/>
      </w:pPr>
      <w:r w:rsidRPr="00061AB7">
        <w:t>47 9166     5     - органов рабочих для подготовки растений 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срезу и съему, подбирающих и собирающих</w:t>
      </w:r>
    </w:p>
    <w:p w:rsidR="00CC4CF9" w:rsidRPr="00061AB7" w:rsidRDefault="00CC4CF9">
      <w:pPr>
        <w:pStyle w:val="ConsPlusCell"/>
        <w:jc w:val="both"/>
      </w:pPr>
      <w:r w:rsidRPr="00061AB7">
        <w:t>47 9167     0     - органов рабочих для съема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сельскохозяйственной продукции</w:t>
      </w:r>
    </w:p>
    <w:p w:rsidR="00CC4CF9" w:rsidRPr="00061AB7" w:rsidRDefault="00CC4CF9">
      <w:pPr>
        <w:pStyle w:val="ConsPlusCell"/>
        <w:jc w:val="both"/>
      </w:pPr>
      <w:r w:rsidRPr="00061AB7">
        <w:t>47 9171     2     - аппаратов режущих (в т.ч. для измельчения)</w:t>
      </w:r>
    </w:p>
    <w:p w:rsidR="00CC4CF9" w:rsidRPr="00061AB7" w:rsidRDefault="00CC4CF9">
      <w:pPr>
        <w:pStyle w:val="ConsPlusCell"/>
        <w:jc w:val="both"/>
      </w:pPr>
      <w:r w:rsidRPr="00061AB7">
        <w:t>47 9172     8     - аппаратов молотильных (плющильных,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терочных), отрывочных, очесывающих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(трепальных)</w:t>
      </w:r>
    </w:p>
    <w:p w:rsidR="00CC4CF9" w:rsidRPr="00061AB7" w:rsidRDefault="00CC4CF9">
      <w:pPr>
        <w:pStyle w:val="ConsPlusCell"/>
        <w:jc w:val="both"/>
      </w:pPr>
      <w:r w:rsidRPr="00061AB7">
        <w:t>47 9173     3     - органов рабочих для сепарации и сортировки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зерна и зерновых смесей</w:t>
      </w:r>
    </w:p>
    <w:p w:rsidR="00CC4CF9" w:rsidRPr="00061AB7" w:rsidRDefault="00CC4CF9">
      <w:pPr>
        <w:pStyle w:val="ConsPlusCell"/>
        <w:jc w:val="both"/>
      </w:pPr>
      <w:r w:rsidRPr="00061AB7">
        <w:t>47 9174     9     - органов рабочих для сепарации и сортировки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(калибровки) овощей и плодов</w:t>
      </w:r>
    </w:p>
    <w:p w:rsidR="00CC4CF9" w:rsidRPr="00061AB7" w:rsidRDefault="00CC4CF9">
      <w:pPr>
        <w:pStyle w:val="ConsPlusCell"/>
        <w:jc w:val="both"/>
      </w:pPr>
      <w:r w:rsidRPr="00061AB7">
        <w:t>47 9175     4     - устройства тепловой обработки охлаждением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кондиционированием воздуха</w:t>
      </w:r>
    </w:p>
    <w:p w:rsidR="00CC4CF9" w:rsidRPr="00061AB7" w:rsidRDefault="00CC4CF9">
      <w:pPr>
        <w:pStyle w:val="ConsPlusCell"/>
        <w:jc w:val="both"/>
      </w:pPr>
      <w:r w:rsidRPr="00061AB7">
        <w:t>47 9176     1     - органов рабочих для механизированного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доения, транспортирования и переработки молока</w:t>
      </w:r>
    </w:p>
    <w:p w:rsidR="00CC4CF9" w:rsidRPr="00061AB7" w:rsidRDefault="00CC4CF9">
      <w:pPr>
        <w:pStyle w:val="ConsPlusCell"/>
        <w:jc w:val="both"/>
      </w:pPr>
      <w:r w:rsidRPr="00061AB7">
        <w:t>47 9177     5     - емкостей, устройств базирования узлов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деталей</w:t>
      </w:r>
    </w:p>
    <w:p w:rsidR="00CC4CF9" w:rsidRPr="00061AB7" w:rsidRDefault="00CC4CF9">
      <w:pPr>
        <w:pStyle w:val="ConsPlusCell"/>
        <w:jc w:val="both"/>
      </w:pPr>
      <w:r w:rsidRPr="00061AB7">
        <w:t>47 9178     0     - органов рабочих для перемещения, погрузки,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выгрузки и упаковки</w:t>
      </w:r>
    </w:p>
    <w:p w:rsidR="00CC4CF9" w:rsidRPr="00061AB7" w:rsidRDefault="00CC4CF9">
      <w:pPr>
        <w:pStyle w:val="ConsPlusCell"/>
        <w:jc w:val="both"/>
      </w:pPr>
      <w:r w:rsidRPr="00061AB7">
        <w:t>47 9179     6     - инструмента, инвентаря и средств малой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механизации садово-огородных</w:t>
      </w:r>
    </w:p>
    <w:p w:rsidR="00CC4CF9" w:rsidRPr="00061AB7" w:rsidRDefault="00CC4CF9">
      <w:pPr>
        <w:pStyle w:val="ConsPlusCell"/>
        <w:jc w:val="both"/>
      </w:pPr>
      <w:r w:rsidRPr="00061AB7">
        <w:t>47 9182     2     - трубопроводов, воздухопроводов, шлангов,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эжекторов и арматуры специального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47 9183     8     - передач цепных и ременных</w:t>
      </w:r>
    </w:p>
    <w:p w:rsidR="00CC4CF9" w:rsidRPr="00061AB7" w:rsidRDefault="00CC4CF9">
      <w:pPr>
        <w:pStyle w:val="ConsPlusCell"/>
        <w:jc w:val="both"/>
      </w:pPr>
      <w:r w:rsidRPr="00061AB7">
        <w:t>47 9184     3     - передач зубчатых</w:t>
      </w:r>
    </w:p>
    <w:p w:rsidR="00CC4CF9" w:rsidRPr="00061AB7" w:rsidRDefault="00CC4CF9">
      <w:pPr>
        <w:pStyle w:val="ConsPlusCell"/>
        <w:jc w:val="both"/>
      </w:pPr>
      <w:r w:rsidRPr="00061AB7">
        <w:t>47 9188     5     Подшипники скольжения, узлы и детали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подшипников скольжения</w:t>
      </w:r>
    </w:p>
    <w:p w:rsidR="00CC4CF9" w:rsidRPr="00061AB7" w:rsidRDefault="00CC4CF9">
      <w:pPr>
        <w:pStyle w:val="ConsPlusCell"/>
        <w:jc w:val="both"/>
      </w:pPr>
      <w:r w:rsidRPr="00061AB7">
        <w:t>47 9189     0     Шпонки</w:t>
      </w:r>
    </w:p>
    <w:p w:rsidR="00CC4CF9" w:rsidRPr="00061AB7" w:rsidRDefault="00CC4CF9">
      <w:pPr>
        <w:pStyle w:val="ConsPlusCell"/>
        <w:jc w:val="both"/>
      </w:pPr>
      <w:r w:rsidRPr="00061AB7">
        <w:t>47 9191     1     Детали / соединения, стопорения</w:t>
      </w:r>
    </w:p>
    <w:p w:rsidR="00CC4CF9" w:rsidRPr="00061AB7" w:rsidRDefault="00CC4CF9">
      <w:pPr>
        <w:pStyle w:val="ConsPlusCell"/>
        <w:jc w:val="both"/>
      </w:pPr>
      <w:r w:rsidRPr="00061AB7">
        <w:t>47 9194     8     - закрывания, уплотнения (кроме пробок)</w:t>
      </w:r>
    </w:p>
    <w:p w:rsidR="00CC4CF9" w:rsidRPr="00061AB7" w:rsidRDefault="00CC4CF9">
      <w:pPr>
        <w:pStyle w:val="ConsPlusCell"/>
        <w:jc w:val="both"/>
      </w:pPr>
      <w:r w:rsidRPr="00061AB7">
        <w:t>47 9195     3     Пробки резьбовые конические</w:t>
      </w:r>
    </w:p>
    <w:p w:rsidR="00CC4CF9" w:rsidRPr="00061AB7" w:rsidRDefault="00CC4CF9">
      <w:pPr>
        <w:pStyle w:val="ConsPlusCell"/>
        <w:jc w:val="both"/>
      </w:pPr>
      <w:r w:rsidRPr="00061AB7">
        <w:t>47 9200     9     Узлы и детали / нормализованные отраслевого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применения (кроме входящих в 47 9100)</w:t>
      </w:r>
    </w:p>
    <w:p w:rsidR="00CC4CF9" w:rsidRPr="00061AB7" w:rsidRDefault="00CC4CF9">
      <w:pPr>
        <w:pStyle w:val="ConsPlusCell"/>
        <w:jc w:val="both"/>
      </w:pPr>
      <w:r w:rsidRPr="00061AB7">
        <w:t>47 9212     4     - двигателя (в т.ч. пускового)</w:t>
      </w:r>
    </w:p>
    <w:p w:rsidR="00CC4CF9" w:rsidRPr="00061AB7" w:rsidRDefault="00CC4CF9">
      <w:pPr>
        <w:pStyle w:val="ConsPlusCell"/>
        <w:jc w:val="both"/>
      </w:pPr>
      <w:r w:rsidRPr="00061AB7">
        <w:t>47 9224     0     - передачи (трансмиссии) карданной</w:t>
      </w:r>
    </w:p>
    <w:p w:rsidR="00CC4CF9" w:rsidRPr="00061AB7" w:rsidRDefault="00CC4CF9">
      <w:pPr>
        <w:pStyle w:val="ConsPlusCell"/>
        <w:jc w:val="both"/>
      </w:pPr>
      <w:r w:rsidRPr="00061AB7">
        <w:t>47 9248     0     - системы подъемно-навесной (в т.ч.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гидравлических устройств)</w:t>
      </w:r>
    </w:p>
    <w:p w:rsidR="00CC4CF9" w:rsidRPr="00061AB7" w:rsidRDefault="00CC4CF9">
      <w:pPr>
        <w:pStyle w:val="ConsPlusCell"/>
        <w:jc w:val="both"/>
      </w:pPr>
      <w:r w:rsidRPr="00061AB7">
        <w:t>47 9254     3     - кабины (кузова)</w:t>
      </w:r>
    </w:p>
    <w:p w:rsidR="00CC4CF9" w:rsidRPr="00061AB7" w:rsidRDefault="00CC4CF9">
      <w:pPr>
        <w:pStyle w:val="ConsPlusCell"/>
        <w:jc w:val="both"/>
      </w:pPr>
      <w:r w:rsidRPr="00061AB7">
        <w:t>47 9263     2     - органов рабочих для посева семян и посадки</w:t>
      </w:r>
    </w:p>
    <w:p w:rsidR="00CC4CF9" w:rsidRPr="00061AB7" w:rsidRDefault="00CC4CF9">
      <w:pPr>
        <w:pStyle w:val="ConsPlusCell"/>
        <w:jc w:val="both"/>
      </w:pPr>
      <w:r w:rsidRPr="00061AB7">
        <w:t>47 9273     7     - органов рабочих для сепарации и сортировки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зерна и зерновых смесей</w:t>
      </w:r>
    </w:p>
    <w:p w:rsidR="00CC4CF9" w:rsidRPr="00061AB7" w:rsidRDefault="00CC4CF9">
      <w:pPr>
        <w:pStyle w:val="ConsPlusCell"/>
        <w:jc w:val="both"/>
      </w:pPr>
      <w:r w:rsidRPr="00061AB7">
        <w:t>47 9283     1     - передач цепных и ременных</w:t>
      </w:r>
    </w:p>
    <w:p w:rsidR="00CC4CF9" w:rsidRPr="00061AB7" w:rsidRDefault="00CC4CF9">
      <w:pPr>
        <w:pStyle w:val="ConsPlusCell"/>
        <w:jc w:val="both"/>
      </w:pPr>
      <w:r w:rsidRPr="00061AB7">
        <w:t>47 9291     5     Детали соединения, стопорения</w:t>
      </w:r>
    </w:p>
    <w:p w:rsidR="00CC4CF9" w:rsidRPr="00061AB7" w:rsidRDefault="00CC4CF9">
      <w:pPr>
        <w:pStyle w:val="ConsPlusCell"/>
        <w:jc w:val="both"/>
      </w:pPr>
      <w:r w:rsidRPr="00061AB7">
        <w:t>47 9300     2     Средства автоматизации сельскохозяйственной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техники /</w:t>
      </w:r>
    </w:p>
    <w:p w:rsidR="00CC4CF9" w:rsidRPr="00061AB7" w:rsidRDefault="00CC4CF9">
      <w:pPr>
        <w:pStyle w:val="ConsPlusCell"/>
        <w:jc w:val="both"/>
      </w:pPr>
      <w:r w:rsidRPr="00061AB7">
        <w:t>47 9310     7     - на базе микроэлектроники</w:t>
      </w:r>
    </w:p>
    <w:p w:rsidR="00CC4CF9" w:rsidRPr="00061AB7" w:rsidRDefault="00CC4CF9">
      <w:pPr>
        <w:pStyle w:val="ConsPlusCell"/>
        <w:jc w:val="both"/>
      </w:pPr>
      <w:r w:rsidRPr="00061AB7">
        <w:t>47 9311     2     - на базе микроэлектроники для тракторов</w:t>
      </w:r>
    </w:p>
    <w:p w:rsidR="00CC4CF9" w:rsidRPr="00061AB7" w:rsidRDefault="00CC4CF9">
      <w:pPr>
        <w:pStyle w:val="ConsPlusCell"/>
        <w:jc w:val="both"/>
      </w:pPr>
      <w:r w:rsidRPr="00061AB7">
        <w:t>47 9800     0     Оборудование специальное технологическое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тракторного и сельскохозяйственного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машиностроения</w:t>
      </w:r>
    </w:p>
    <w:p w:rsidR="00CC4CF9" w:rsidRPr="00061AB7" w:rsidRDefault="00CC4CF9">
      <w:pPr>
        <w:pStyle w:val="ConsPlusCell"/>
        <w:jc w:val="both"/>
      </w:pPr>
      <w:r w:rsidRPr="00061AB7">
        <w:t>47 9900     4     Изделия крепежные специализированного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применения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48 0000     9     ПРОДУКЦИЯ СТРОИТЕЛЬНОГО, ДОРОЖНОГО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КОММУНАЛЬНОГО МАШИНОСТРОЕНИЯ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48 1000     1     Машины для землеройных и мелиоративных работ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48 1100     5     Экскаваторы одноковшовые с ковшом емкостью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 0,25 до 2,5 м3 и многоковшовые</w:t>
      </w:r>
    </w:p>
    <w:p w:rsidR="00CC4CF9" w:rsidRPr="00061AB7" w:rsidRDefault="00CC4CF9">
      <w:pPr>
        <w:pStyle w:val="ConsPlusCell"/>
        <w:jc w:val="both"/>
      </w:pPr>
      <w:r w:rsidRPr="00061AB7">
        <w:t>48 1110     7     Экскаваторы одноковшовые с ковшом емкостью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0,25 м3 /</w:t>
      </w:r>
    </w:p>
    <w:p w:rsidR="00CC4CF9" w:rsidRPr="00061AB7" w:rsidRDefault="00CC4CF9">
      <w:pPr>
        <w:pStyle w:val="ConsPlusCell"/>
        <w:jc w:val="both"/>
      </w:pPr>
      <w:r w:rsidRPr="00061AB7">
        <w:t>48 1111     5     - на гусеничном ходу</w:t>
      </w:r>
    </w:p>
    <w:p w:rsidR="00CC4CF9" w:rsidRPr="00061AB7" w:rsidRDefault="00CC4CF9">
      <w:pPr>
        <w:pStyle w:val="ConsPlusCell"/>
        <w:jc w:val="both"/>
      </w:pPr>
      <w:r w:rsidRPr="00061AB7">
        <w:t>48 1113     6     - на пневмоколесном ходу</w:t>
      </w:r>
    </w:p>
    <w:p w:rsidR="00CC4CF9" w:rsidRPr="00061AB7" w:rsidRDefault="00CC4CF9">
      <w:pPr>
        <w:pStyle w:val="ConsPlusCell"/>
        <w:jc w:val="both"/>
      </w:pPr>
      <w:r w:rsidRPr="00061AB7">
        <w:t>48 1120     4     Экскаваторы одноковшовые с ковшом емкостью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 0,4 до 0,5 м3 /</w:t>
      </w:r>
    </w:p>
    <w:p w:rsidR="00CC4CF9" w:rsidRPr="00061AB7" w:rsidRDefault="00CC4CF9">
      <w:pPr>
        <w:pStyle w:val="ConsPlusCell"/>
        <w:jc w:val="both"/>
      </w:pPr>
      <w:r w:rsidRPr="00061AB7">
        <w:t>48 1121     0     - на гусеничном ходу</w:t>
      </w:r>
    </w:p>
    <w:p w:rsidR="00CC4CF9" w:rsidRPr="00061AB7" w:rsidRDefault="00CC4CF9">
      <w:pPr>
        <w:pStyle w:val="ConsPlusCell"/>
        <w:jc w:val="both"/>
      </w:pPr>
      <w:r w:rsidRPr="00061AB7">
        <w:t>48 1122     5     - на уширенном гусеничном ходу</w:t>
      </w:r>
    </w:p>
    <w:p w:rsidR="00CC4CF9" w:rsidRPr="00061AB7" w:rsidRDefault="00CC4CF9">
      <w:pPr>
        <w:pStyle w:val="ConsPlusCell"/>
        <w:jc w:val="both"/>
      </w:pPr>
      <w:r w:rsidRPr="00061AB7">
        <w:t>48 1123     0     - на пневмоколесном ходу</w:t>
      </w:r>
    </w:p>
    <w:p w:rsidR="00CC4CF9" w:rsidRPr="00061AB7" w:rsidRDefault="00CC4CF9">
      <w:pPr>
        <w:pStyle w:val="ConsPlusCell"/>
        <w:jc w:val="both"/>
      </w:pPr>
      <w:r w:rsidRPr="00061AB7">
        <w:t>48 1130     9     Экскаваторы одноковшовые с ковшом емкостью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0,65 м3 /</w:t>
      </w:r>
    </w:p>
    <w:p w:rsidR="00CC4CF9" w:rsidRPr="00061AB7" w:rsidRDefault="00CC4CF9">
      <w:pPr>
        <w:pStyle w:val="ConsPlusCell"/>
        <w:jc w:val="both"/>
      </w:pPr>
      <w:r w:rsidRPr="00061AB7">
        <w:t>48 1131     4     - на гусеничном ходу</w:t>
      </w:r>
    </w:p>
    <w:p w:rsidR="00CC4CF9" w:rsidRPr="00061AB7" w:rsidRDefault="00CC4CF9">
      <w:pPr>
        <w:pStyle w:val="ConsPlusCell"/>
        <w:jc w:val="both"/>
      </w:pPr>
      <w:r w:rsidRPr="00061AB7">
        <w:t>48 1132     4     - на уширенном гусеничном ходу</w:t>
      </w:r>
    </w:p>
    <w:p w:rsidR="00CC4CF9" w:rsidRPr="00061AB7" w:rsidRDefault="00CC4CF9">
      <w:pPr>
        <w:pStyle w:val="ConsPlusCell"/>
        <w:jc w:val="both"/>
      </w:pPr>
      <w:r w:rsidRPr="00061AB7">
        <w:t>48 1133     5     - на пневмоколесном ходу</w:t>
      </w:r>
    </w:p>
    <w:p w:rsidR="00CC4CF9" w:rsidRPr="00061AB7" w:rsidRDefault="00CC4CF9">
      <w:pPr>
        <w:pStyle w:val="ConsPlusCell"/>
        <w:jc w:val="both"/>
      </w:pPr>
      <w:r w:rsidRPr="00061AB7">
        <w:t>48 1140     3     Экскаваторы одноковшовые с ковшом емкостью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1,0 м3 /</w:t>
      </w:r>
    </w:p>
    <w:p w:rsidR="00CC4CF9" w:rsidRPr="00061AB7" w:rsidRDefault="00CC4CF9">
      <w:pPr>
        <w:pStyle w:val="ConsPlusCell"/>
        <w:jc w:val="both"/>
      </w:pPr>
      <w:r w:rsidRPr="00061AB7">
        <w:t>48 1141     9     - на гусеничном ходу</w:t>
      </w:r>
    </w:p>
    <w:p w:rsidR="00CC4CF9" w:rsidRPr="00061AB7" w:rsidRDefault="00CC4CF9">
      <w:pPr>
        <w:pStyle w:val="ConsPlusCell"/>
        <w:jc w:val="both"/>
      </w:pPr>
      <w:r w:rsidRPr="00061AB7">
        <w:t>48 1142     4     - на уширенном гусеничном ходу</w:t>
      </w:r>
    </w:p>
    <w:p w:rsidR="00CC4CF9" w:rsidRPr="00061AB7" w:rsidRDefault="00CC4CF9">
      <w:pPr>
        <w:pStyle w:val="ConsPlusCell"/>
        <w:jc w:val="both"/>
      </w:pPr>
      <w:r w:rsidRPr="00061AB7">
        <w:t>48 1150     8     Экскаваторы одноковшовые с ковшом емкостью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 1,25 м3 до 1,6 м3 /</w:t>
      </w:r>
    </w:p>
    <w:p w:rsidR="00CC4CF9" w:rsidRPr="00061AB7" w:rsidRDefault="00CC4CF9">
      <w:pPr>
        <w:pStyle w:val="ConsPlusCell"/>
        <w:jc w:val="both"/>
      </w:pPr>
      <w:r w:rsidRPr="00061AB7">
        <w:t>48 1151     3     - на гусеничном ходу</w:t>
      </w:r>
    </w:p>
    <w:p w:rsidR="00CC4CF9" w:rsidRPr="00061AB7" w:rsidRDefault="00CC4CF9">
      <w:pPr>
        <w:pStyle w:val="ConsPlusCell"/>
        <w:jc w:val="both"/>
      </w:pPr>
      <w:r w:rsidRPr="00061AB7">
        <w:t>48 1152     9     - на уширенном гусеничном ходу</w:t>
      </w:r>
    </w:p>
    <w:p w:rsidR="00CC4CF9" w:rsidRPr="00061AB7" w:rsidRDefault="00CC4CF9">
      <w:pPr>
        <w:pStyle w:val="ConsPlusCell"/>
        <w:jc w:val="both"/>
      </w:pPr>
      <w:r w:rsidRPr="00061AB7">
        <w:t>48 1170     7     Экскаваторы одноковшовые с ковшом емкостью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2,5 м3 /</w:t>
      </w:r>
    </w:p>
    <w:p w:rsidR="00CC4CF9" w:rsidRPr="00061AB7" w:rsidRDefault="00CC4CF9">
      <w:pPr>
        <w:pStyle w:val="ConsPlusCell"/>
        <w:jc w:val="both"/>
      </w:pPr>
      <w:r w:rsidRPr="00061AB7">
        <w:t>48 1171     2     - на гусеничном ходу</w:t>
      </w:r>
    </w:p>
    <w:p w:rsidR="00CC4CF9" w:rsidRPr="00061AB7" w:rsidRDefault="00CC4CF9">
      <w:pPr>
        <w:pStyle w:val="ConsPlusCell"/>
        <w:jc w:val="both"/>
      </w:pPr>
      <w:r w:rsidRPr="00061AB7">
        <w:t>48 1180     1     Экскаваторы многоковшовые /</w:t>
      </w:r>
    </w:p>
    <w:p w:rsidR="00CC4CF9" w:rsidRPr="00061AB7" w:rsidRDefault="00CC4CF9">
      <w:pPr>
        <w:pStyle w:val="ConsPlusCell"/>
        <w:jc w:val="both"/>
      </w:pPr>
      <w:r w:rsidRPr="00061AB7">
        <w:t>48 1181     7     - траншейные цепные</w:t>
      </w:r>
    </w:p>
    <w:p w:rsidR="00CC4CF9" w:rsidRPr="00061AB7" w:rsidRDefault="00CC4CF9">
      <w:pPr>
        <w:pStyle w:val="ConsPlusCell"/>
        <w:jc w:val="both"/>
      </w:pPr>
      <w:r w:rsidRPr="00061AB7">
        <w:t>48 1182     2     - траншейные роторные</w:t>
      </w:r>
    </w:p>
    <w:p w:rsidR="00CC4CF9" w:rsidRPr="00061AB7" w:rsidRDefault="00CC4CF9">
      <w:pPr>
        <w:pStyle w:val="ConsPlusCell"/>
        <w:jc w:val="both"/>
      </w:pPr>
      <w:r w:rsidRPr="00061AB7">
        <w:t>48 1183     8     - карьерные цепные</w:t>
      </w:r>
    </w:p>
    <w:p w:rsidR="00CC4CF9" w:rsidRPr="00061AB7" w:rsidRDefault="00CC4CF9">
      <w:pPr>
        <w:pStyle w:val="ConsPlusCell"/>
        <w:jc w:val="both"/>
      </w:pPr>
      <w:r w:rsidRPr="00061AB7">
        <w:t>48 1184     3     - карьерные роторные</w:t>
      </w:r>
    </w:p>
    <w:p w:rsidR="00CC4CF9" w:rsidRPr="00061AB7" w:rsidRDefault="00CC4CF9">
      <w:pPr>
        <w:pStyle w:val="ConsPlusCell"/>
        <w:jc w:val="both"/>
      </w:pPr>
      <w:r w:rsidRPr="00061AB7">
        <w:t>48 1185     9     - мелиоративные</w:t>
      </w:r>
    </w:p>
    <w:p w:rsidR="00CC4CF9" w:rsidRPr="00061AB7" w:rsidRDefault="00CC4CF9">
      <w:pPr>
        <w:pStyle w:val="ConsPlusCell"/>
        <w:jc w:val="both"/>
      </w:pPr>
      <w:r w:rsidRPr="00061AB7">
        <w:t>48 1188     5     - разного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48 1200     9     Бульдозеры (в т.ч. с рыхлителями)</w:t>
      </w:r>
    </w:p>
    <w:p w:rsidR="00CC4CF9" w:rsidRPr="00061AB7" w:rsidRDefault="00CC4CF9">
      <w:pPr>
        <w:pStyle w:val="ConsPlusCell"/>
        <w:jc w:val="both"/>
      </w:pPr>
      <w:r w:rsidRPr="00061AB7">
        <w:t>48 1210     3     Бульдозеры (в т.ч. с рыхлителями) на гусеничных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тракторах /</w:t>
      </w:r>
    </w:p>
    <w:p w:rsidR="00CC4CF9" w:rsidRPr="00061AB7" w:rsidRDefault="00CC4CF9">
      <w:pPr>
        <w:pStyle w:val="ConsPlusCell"/>
        <w:jc w:val="both"/>
      </w:pPr>
      <w:r w:rsidRPr="00061AB7">
        <w:t>48 1211     9     - тягового класса 3</w:t>
      </w:r>
    </w:p>
    <w:p w:rsidR="00CC4CF9" w:rsidRPr="00061AB7" w:rsidRDefault="00CC4CF9">
      <w:pPr>
        <w:pStyle w:val="ConsPlusCell"/>
        <w:jc w:val="both"/>
      </w:pPr>
      <w:r w:rsidRPr="00061AB7">
        <w:t>48 1213     4     - тягового класса 4 (на Т4АП)</w:t>
      </w:r>
    </w:p>
    <w:p w:rsidR="00CC4CF9" w:rsidRPr="00061AB7" w:rsidRDefault="00CC4CF9">
      <w:pPr>
        <w:pStyle w:val="ConsPlusCell"/>
        <w:jc w:val="both"/>
      </w:pPr>
      <w:r w:rsidRPr="00061AB7">
        <w:t>48 1214     5     - тяговых классов от 6-го до 10-го</w:t>
      </w:r>
    </w:p>
    <w:p w:rsidR="00CC4CF9" w:rsidRPr="00061AB7" w:rsidRDefault="00CC4CF9">
      <w:pPr>
        <w:pStyle w:val="ConsPlusCell"/>
        <w:jc w:val="both"/>
      </w:pPr>
      <w:r w:rsidRPr="00061AB7">
        <w:t>48 1215     0     - тягового класса 15</w:t>
      </w:r>
    </w:p>
    <w:p w:rsidR="00CC4CF9" w:rsidRPr="00061AB7" w:rsidRDefault="00CC4CF9">
      <w:pPr>
        <w:pStyle w:val="ConsPlusCell"/>
        <w:jc w:val="both"/>
      </w:pPr>
      <w:r w:rsidRPr="00061AB7">
        <w:t>48 1216     6     - тягового класса 25</w:t>
      </w:r>
    </w:p>
    <w:p w:rsidR="00CC4CF9" w:rsidRPr="00061AB7" w:rsidRDefault="00CC4CF9">
      <w:pPr>
        <w:pStyle w:val="ConsPlusCell"/>
        <w:jc w:val="both"/>
      </w:pPr>
      <w:r w:rsidRPr="00061AB7">
        <w:t>48 1217     1     - тягового класса св. 25</w:t>
      </w:r>
    </w:p>
    <w:p w:rsidR="00CC4CF9" w:rsidRPr="00061AB7" w:rsidRDefault="00CC4CF9">
      <w:pPr>
        <w:pStyle w:val="ConsPlusCell"/>
        <w:jc w:val="both"/>
      </w:pPr>
      <w:r w:rsidRPr="00061AB7">
        <w:t>48 1220     8     Бульдозеры / на колесных тракторах и тягачах</w:t>
      </w:r>
    </w:p>
    <w:p w:rsidR="00CC4CF9" w:rsidRPr="00061AB7" w:rsidRDefault="00CC4CF9">
      <w:pPr>
        <w:pStyle w:val="ConsPlusCell"/>
        <w:jc w:val="both"/>
      </w:pPr>
      <w:r w:rsidRPr="00061AB7">
        <w:t>48 1223     4     - на колесных тракторах тягового класса 1,4</w:t>
      </w:r>
    </w:p>
    <w:p w:rsidR="00CC4CF9" w:rsidRPr="00061AB7" w:rsidRDefault="00CC4CF9">
      <w:pPr>
        <w:pStyle w:val="ConsPlusCell"/>
        <w:jc w:val="both"/>
      </w:pPr>
      <w:r w:rsidRPr="00061AB7">
        <w:t>48 1225     5     - на тягачах тягового класса 6</w:t>
      </w:r>
    </w:p>
    <w:p w:rsidR="00CC4CF9" w:rsidRPr="00061AB7" w:rsidRDefault="00CC4CF9">
      <w:pPr>
        <w:pStyle w:val="ConsPlusCell"/>
        <w:jc w:val="both"/>
      </w:pPr>
      <w:r w:rsidRPr="00061AB7">
        <w:t>48 1227     6     - на колесных тракторах и тягачах классов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св. 6-го</w:t>
      </w:r>
    </w:p>
    <w:p w:rsidR="00CC4CF9" w:rsidRPr="00061AB7" w:rsidRDefault="00CC4CF9">
      <w:pPr>
        <w:pStyle w:val="ConsPlusCell"/>
        <w:jc w:val="both"/>
      </w:pPr>
      <w:r w:rsidRPr="00061AB7">
        <w:t>(код 48 1227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1300     2     Скреперы</w:t>
      </w:r>
    </w:p>
    <w:p w:rsidR="00CC4CF9" w:rsidRPr="00061AB7" w:rsidRDefault="00CC4CF9">
      <w:pPr>
        <w:pStyle w:val="ConsPlusCell"/>
        <w:jc w:val="both"/>
      </w:pPr>
      <w:r w:rsidRPr="00061AB7">
        <w:t>48 1310     7     Скреперы самоходные /</w:t>
      </w:r>
    </w:p>
    <w:p w:rsidR="00CC4CF9" w:rsidRPr="00061AB7" w:rsidRDefault="00CC4CF9">
      <w:pPr>
        <w:pStyle w:val="ConsPlusCell"/>
        <w:jc w:val="both"/>
      </w:pPr>
      <w:r w:rsidRPr="00061AB7">
        <w:t>48 1311     2     - емкостью ковша 8 м3</w:t>
      </w:r>
    </w:p>
    <w:p w:rsidR="00CC4CF9" w:rsidRPr="00061AB7" w:rsidRDefault="00CC4CF9">
      <w:pPr>
        <w:pStyle w:val="ConsPlusCell"/>
        <w:jc w:val="both"/>
      </w:pPr>
      <w:r w:rsidRPr="00061AB7">
        <w:t>48 1312     8     - емкостью ковша от 9 до 11 м3</w:t>
      </w:r>
    </w:p>
    <w:p w:rsidR="00CC4CF9" w:rsidRPr="00061AB7" w:rsidRDefault="00CC4CF9">
      <w:pPr>
        <w:pStyle w:val="ConsPlusCell"/>
        <w:jc w:val="both"/>
      </w:pPr>
      <w:r w:rsidRPr="00061AB7">
        <w:t>48 1313     3     - емкостью ковша 15 м3</w:t>
      </w:r>
    </w:p>
    <w:p w:rsidR="00CC4CF9" w:rsidRPr="00061AB7" w:rsidRDefault="00CC4CF9">
      <w:pPr>
        <w:pStyle w:val="ConsPlusCell"/>
        <w:jc w:val="both"/>
      </w:pPr>
      <w:r w:rsidRPr="00061AB7">
        <w:t>48 1314     9     - емкостью ковша 25 м3</w:t>
      </w:r>
    </w:p>
    <w:p w:rsidR="00CC4CF9" w:rsidRPr="00061AB7" w:rsidRDefault="00CC4CF9">
      <w:pPr>
        <w:pStyle w:val="ConsPlusCell"/>
        <w:jc w:val="both"/>
      </w:pPr>
      <w:r w:rsidRPr="00061AB7">
        <w:t>48 1320     1     Скреперы прицепные к гусеничным тракторам /</w:t>
      </w:r>
    </w:p>
    <w:p w:rsidR="00CC4CF9" w:rsidRPr="00061AB7" w:rsidRDefault="00CC4CF9">
      <w:pPr>
        <w:pStyle w:val="ConsPlusCell"/>
        <w:jc w:val="both"/>
      </w:pPr>
      <w:r w:rsidRPr="00061AB7">
        <w:t>48 1322     2     - емкостью ковша 3 м3</w:t>
      </w:r>
    </w:p>
    <w:p w:rsidR="00CC4CF9" w:rsidRPr="00061AB7" w:rsidRDefault="00CC4CF9">
      <w:pPr>
        <w:pStyle w:val="ConsPlusCell"/>
        <w:jc w:val="both"/>
      </w:pPr>
      <w:r w:rsidRPr="00061AB7">
        <w:t>48 1323     8     - емкостью ковша 4,5 м3 (Т4АП)</w:t>
      </w:r>
    </w:p>
    <w:p w:rsidR="00CC4CF9" w:rsidRPr="00061AB7" w:rsidRDefault="00CC4CF9">
      <w:pPr>
        <w:pStyle w:val="ConsPlusCell"/>
        <w:jc w:val="both"/>
      </w:pPr>
      <w:r w:rsidRPr="00061AB7">
        <w:t>48 1325     9     - емкостью ковша от 7 до 8 м3</w:t>
      </w:r>
    </w:p>
    <w:p w:rsidR="00CC4CF9" w:rsidRPr="00061AB7" w:rsidRDefault="00CC4CF9">
      <w:pPr>
        <w:pStyle w:val="ConsPlusCell"/>
        <w:jc w:val="both"/>
      </w:pPr>
      <w:r w:rsidRPr="00061AB7">
        <w:t>48 1326     4     - емкостью ковша 15 м3</w:t>
      </w:r>
    </w:p>
    <w:p w:rsidR="00CC4CF9" w:rsidRPr="00061AB7" w:rsidRDefault="00CC4CF9">
      <w:pPr>
        <w:pStyle w:val="ConsPlusCell"/>
        <w:jc w:val="both"/>
      </w:pPr>
      <w:r w:rsidRPr="00061AB7">
        <w:t>48 1327     5     Скреперы прицепные к колесным тракторам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N 53/2003 ОКП)</w:t>
      </w:r>
    </w:p>
    <w:p w:rsidR="00CC4CF9" w:rsidRPr="00061AB7" w:rsidRDefault="00CC4CF9">
      <w:pPr>
        <w:pStyle w:val="ConsPlusCell"/>
        <w:jc w:val="both"/>
      </w:pPr>
      <w:r w:rsidRPr="00061AB7">
        <w:t>48 1340     0     Скреперы полуприцепные /</w:t>
      </w:r>
    </w:p>
    <w:p w:rsidR="00CC4CF9" w:rsidRPr="00061AB7" w:rsidRDefault="00CC4CF9">
      <w:pPr>
        <w:pStyle w:val="ConsPlusCell"/>
        <w:jc w:val="both"/>
      </w:pPr>
      <w:r w:rsidRPr="00061AB7">
        <w:t>48 1341     6     - емкостью ковша от 3 до 8 м3</w:t>
      </w:r>
    </w:p>
    <w:p w:rsidR="00CC4CF9" w:rsidRPr="00061AB7" w:rsidRDefault="00CC4CF9">
      <w:pPr>
        <w:pStyle w:val="ConsPlusCell"/>
        <w:jc w:val="both"/>
      </w:pPr>
      <w:r w:rsidRPr="00061AB7">
        <w:t>48 1350     5     Землевозы</w:t>
      </w:r>
    </w:p>
    <w:p w:rsidR="00CC4CF9" w:rsidRPr="00061AB7" w:rsidRDefault="00CC4CF9">
      <w:pPr>
        <w:pStyle w:val="ConsPlusCell"/>
        <w:jc w:val="both"/>
      </w:pPr>
      <w:r w:rsidRPr="00061AB7">
        <w:t>(код 48 1350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1400     6     Машины планировочные подготовительные</w:t>
      </w:r>
    </w:p>
    <w:p w:rsidR="00CC4CF9" w:rsidRPr="00061AB7" w:rsidRDefault="00CC4CF9">
      <w:pPr>
        <w:pStyle w:val="ConsPlusCell"/>
        <w:jc w:val="both"/>
      </w:pPr>
      <w:r w:rsidRPr="00061AB7">
        <w:t>48 1410     0     Автогрейдеры /</w:t>
      </w:r>
    </w:p>
    <w:p w:rsidR="00CC4CF9" w:rsidRPr="00061AB7" w:rsidRDefault="00CC4CF9">
      <w:pPr>
        <w:pStyle w:val="ConsPlusCell"/>
        <w:jc w:val="both"/>
      </w:pPr>
      <w:r w:rsidRPr="00061AB7">
        <w:t>48 1411     6     - легкого типа мощностью до 75 л.с.</w:t>
      </w:r>
    </w:p>
    <w:p w:rsidR="00CC4CF9" w:rsidRPr="00061AB7" w:rsidRDefault="00CC4CF9">
      <w:pPr>
        <w:pStyle w:val="ConsPlusCell"/>
        <w:jc w:val="both"/>
      </w:pPr>
      <w:r w:rsidRPr="00061AB7">
        <w:t>48 1412     6     - класс 100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N 53/2003 ОКП)</w:t>
      </w:r>
    </w:p>
    <w:p w:rsidR="00CC4CF9" w:rsidRPr="00061AB7" w:rsidRDefault="00CC4CF9">
      <w:pPr>
        <w:pStyle w:val="ConsPlusCell"/>
        <w:jc w:val="both"/>
      </w:pPr>
      <w:r w:rsidRPr="00061AB7">
        <w:t>48 1413     1     - класс 140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N 53/2003 ОКП)</w:t>
      </w:r>
    </w:p>
    <w:p w:rsidR="00CC4CF9" w:rsidRPr="00061AB7" w:rsidRDefault="00CC4CF9">
      <w:pPr>
        <w:pStyle w:val="ConsPlusCell"/>
        <w:jc w:val="both"/>
      </w:pPr>
      <w:r w:rsidRPr="00061AB7">
        <w:t>48 1414     7     - класс 180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N 53/2003 ОКП)</w:t>
      </w:r>
    </w:p>
    <w:p w:rsidR="00CC4CF9" w:rsidRPr="00061AB7" w:rsidRDefault="00CC4CF9">
      <w:pPr>
        <w:pStyle w:val="ConsPlusCell"/>
        <w:jc w:val="both"/>
      </w:pPr>
      <w:r w:rsidRPr="00061AB7">
        <w:t>48 1415     2     - класс 250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N 53/2003 ОКП)</w:t>
      </w:r>
    </w:p>
    <w:p w:rsidR="00CC4CF9" w:rsidRPr="00061AB7" w:rsidRDefault="00CC4CF9">
      <w:pPr>
        <w:pStyle w:val="ConsPlusCell"/>
        <w:jc w:val="both"/>
      </w:pPr>
      <w:r w:rsidRPr="00061AB7">
        <w:t>48 1420     5     Грейдеры прицепные /</w:t>
      </w:r>
    </w:p>
    <w:p w:rsidR="00CC4CF9" w:rsidRPr="00061AB7" w:rsidRDefault="00CC4CF9">
      <w:pPr>
        <w:pStyle w:val="ConsPlusCell"/>
        <w:jc w:val="both"/>
      </w:pPr>
      <w:r w:rsidRPr="00061AB7">
        <w:t>48 1421     0     - легкого типа мощностью до 75 л.с.</w:t>
      </w:r>
    </w:p>
    <w:p w:rsidR="00CC4CF9" w:rsidRPr="00061AB7" w:rsidRDefault="00CC4CF9">
      <w:pPr>
        <w:pStyle w:val="ConsPlusCell"/>
        <w:jc w:val="both"/>
      </w:pPr>
      <w:r w:rsidRPr="00061AB7">
        <w:t>48 1422     6     - среднего типа мощностью св. 75 л.с.</w:t>
      </w:r>
    </w:p>
    <w:p w:rsidR="00CC4CF9" w:rsidRPr="00061AB7" w:rsidRDefault="00CC4CF9">
      <w:pPr>
        <w:pStyle w:val="ConsPlusCell"/>
        <w:jc w:val="both"/>
      </w:pPr>
      <w:r w:rsidRPr="00061AB7">
        <w:t>48 1430     6     Грейдеры-элеваторы /</w:t>
      </w:r>
    </w:p>
    <w:p w:rsidR="00CC4CF9" w:rsidRPr="00061AB7" w:rsidRDefault="00CC4CF9">
      <w:pPr>
        <w:pStyle w:val="ConsPlusCell"/>
        <w:jc w:val="both"/>
      </w:pPr>
      <w:r w:rsidRPr="00061AB7">
        <w:t>48 1431     5     - полуприцепные</w:t>
      </w:r>
    </w:p>
    <w:p w:rsidR="00CC4CF9" w:rsidRPr="00061AB7" w:rsidRDefault="00CC4CF9">
      <w:pPr>
        <w:pStyle w:val="ConsPlusCell"/>
        <w:jc w:val="both"/>
      </w:pPr>
      <w:r w:rsidRPr="00061AB7">
        <w:t>48 1440     4     Оборудование бульдозерное и рыхлительное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навесное /</w:t>
      </w:r>
    </w:p>
    <w:p w:rsidR="00CC4CF9" w:rsidRPr="00061AB7" w:rsidRDefault="00CC4CF9">
      <w:pPr>
        <w:pStyle w:val="ConsPlusCell"/>
        <w:jc w:val="both"/>
      </w:pPr>
      <w:r w:rsidRPr="00061AB7">
        <w:t>48 1441     0     - к гусеничным тракторам тягового класса 3</w:t>
      </w:r>
    </w:p>
    <w:p w:rsidR="00CC4CF9" w:rsidRPr="00061AB7" w:rsidRDefault="00CC4CF9">
      <w:pPr>
        <w:pStyle w:val="ConsPlusCell"/>
        <w:jc w:val="both"/>
      </w:pPr>
      <w:r w:rsidRPr="00061AB7">
        <w:t>48 1442     5     - к гусеничным тракторам тяговых классов от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6-го до 10-го</w:t>
      </w:r>
    </w:p>
    <w:p w:rsidR="00CC4CF9" w:rsidRPr="00061AB7" w:rsidRDefault="00CC4CF9">
      <w:pPr>
        <w:pStyle w:val="ConsPlusCell"/>
        <w:jc w:val="both"/>
      </w:pPr>
      <w:r w:rsidRPr="00061AB7">
        <w:t>48 1443     0     - к гусеничным тракторам тягового класса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10-го</w:t>
      </w:r>
    </w:p>
    <w:p w:rsidR="00CC4CF9" w:rsidRPr="00061AB7" w:rsidRDefault="00CC4CF9">
      <w:pPr>
        <w:pStyle w:val="ConsPlusCell"/>
        <w:jc w:val="both"/>
      </w:pPr>
      <w:r w:rsidRPr="00061AB7">
        <w:t>48 1445     1     - к колесным тракторам тягового класса 1,4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(мощностью от 55 до 80 л.с.)</w:t>
      </w:r>
    </w:p>
    <w:p w:rsidR="00CC4CF9" w:rsidRPr="00061AB7" w:rsidRDefault="00CC4CF9">
      <w:pPr>
        <w:pStyle w:val="ConsPlusCell"/>
        <w:jc w:val="both"/>
      </w:pPr>
      <w:r w:rsidRPr="00061AB7">
        <w:t>48 1447     2     - к колесным тракторам тягового класса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6-го</w:t>
      </w:r>
    </w:p>
    <w:p w:rsidR="00CC4CF9" w:rsidRPr="00061AB7" w:rsidRDefault="00CC4CF9">
      <w:pPr>
        <w:pStyle w:val="ConsPlusCell"/>
        <w:jc w:val="both"/>
      </w:pPr>
      <w:r w:rsidRPr="00061AB7">
        <w:t>(код 48 1447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1448      8    - к колесным тракторам тягового класса св.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6-го</w:t>
      </w:r>
    </w:p>
    <w:p w:rsidR="00CC4CF9" w:rsidRPr="00061AB7" w:rsidRDefault="00CC4CF9">
      <w:pPr>
        <w:pStyle w:val="ConsPlusCell"/>
        <w:jc w:val="both"/>
      </w:pPr>
      <w:r w:rsidRPr="00061AB7">
        <w:t>(код 48 1448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1450     9     Корчеватели-собиратели на тракторах /</w:t>
      </w:r>
    </w:p>
    <w:p w:rsidR="00CC4CF9" w:rsidRPr="00061AB7" w:rsidRDefault="00CC4CF9">
      <w:pPr>
        <w:pStyle w:val="ConsPlusCell"/>
        <w:jc w:val="both"/>
      </w:pPr>
      <w:r w:rsidRPr="00061AB7">
        <w:t>48 1451     4     - тягового класса 3</w:t>
      </w:r>
    </w:p>
    <w:p w:rsidR="00CC4CF9" w:rsidRPr="00061AB7" w:rsidRDefault="00CC4CF9">
      <w:pPr>
        <w:pStyle w:val="ConsPlusCell"/>
        <w:jc w:val="both"/>
      </w:pPr>
      <w:r w:rsidRPr="00061AB7">
        <w:t>48 1460     3     Кусторезы на тракторах</w:t>
      </w:r>
    </w:p>
    <w:p w:rsidR="00CC4CF9" w:rsidRPr="00061AB7" w:rsidRDefault="00CC4CF9">
      <w:pPr>
        <w:pStyle w:val="ConsPlusCell"/>
        <w:jc w:val="both"/>
      </w:pPr>
      <w:r w:rsidRPr="00061AB7">
        <w:t>48 1470     8     Оборудование сменное к одноковшовым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экскаваторам</w:t>
      </w:r>
    </w:p>
    <w:p w:rsidR="00CC4CF9" w:rsidRPr="00061AB7" w:rsidRDefault="00CC4CF9">
      <w:pPr>
        <w:pStyle w:val="ConsPlusCell"/>
        <w:jc w:val="both"/>
      </w:pPr>
      <w:r w:rsidRPr="00061AB7">
        <w:t>48 1471     3     Молоты</w:t>
      </w:r>
    </w:p>
    <w:p w:rsidR="00CC4CF9" w:rsidRPr="00061AB7" w:rsidRDefault="00CC4CF9">
      <w:pPr>
        <w:pStyle w:val="ConsPlusCell"/>
        <w:jc w:val="both"/>
      </w:pPr>
      <w:r w:rsidRPr="00061AB7">
        <w:t>48 1490     7     Машины планировочные подготовительные прочие</w:t>
      </w:r>
    </w:p>
    <w:p w:rsidR="00CC4CF9" w:rsidRPr="00061AB7" w:rsidRDefault="00CC4CF9">
      <w:pPr>
        <w:pStyle w:val="ConsPlusCell"/>
        <w:jc w:val="both"/>
      </w:pPr>
      <w:r w:rsidRPr="00061AB7">
        <w:t>48 1491     2     Машины фрезерные</w:t>
      </w:r>
    </w:p>
    <w:p w:rsidR="00CC4CF9" w:rsidRPr="00061AB7" w:rsidRDefault="00CC4CF9">
      <w:pPr>
        <w:pStyle w:val="ConsPlusCell"/>
        <w:jc w:val="both"/>
      </w:pPr>
      <w:r w:rsidRPr="00061AB7">
        <w:t>48 1500     2     Экскаваторы-погрузчики</w:t>
      </w:r>
    </w:p>
    <w:p w:rsidR="00CC4CF9" w:rsidRPr="00061AB7" w:rsidRDefault="00CC4CF9">
      <w:pPr>
        <w:pStyle w:val="ConsPlusCell"/>
        <w:jc w:val="both"/>
      </w:pPr>
      <w:r w:rsidRPr="00061AB7">
        <w:t>(введен Изменением N 91/2012 ОКП,  утв. Приказом  Росстандарта  от</w:t>
      </w:r>
    </w:p>
    <w:p w:rsidR="00CC4CF9" w:rsidRPr="00061AB7" w:rsidRDefault="00CC4CF9">
      <w:pPr>
        <w:pStyle w:val="ConsPlusCell"/>
        <w:jc w:val="both"/>
      </w:pPr>
      <w:r w:rsidRPr="00061AB7">
        <w:t>12.12.2012 N 1879-ст)</w:t>
      </w:r>
    </w:p>
    <w:p w:rsidR="00CC4CF9" w:rsidRPr="00061AB7" w:rsidRDefault="00CC4CF9">
      <w:pPr>
        <w:pStyle w:val="ConsPlusCell"/>
        <w:jc w:val="both"/>
      </w:pPr>
      <w:r w:rsidRPr="00061AB7">
        <w:t>48 1600     3     Машины и оборудование для строительства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содержания мелиоративных систем</w:t>
      </w:r>
    </w:p>
    <w:p w:rsidR="00CC4CF9" w:rsidRPr="00061AB7" w:rsidRDefault="00CC4CF9">
      <w:pPr>
        <w:pStyle w:val="ConsPlusCell"/>
        <w:jc w:val="both"/>
      </w:pPr>
      <w:r w:rsidRPr="00061AB7">
        <w:t>48 1610     8     Каналокопатели /</w:t>
      </w:r>
    </w:p>
    <w:p w:rsidR="00CC4CF9" w:rsidRPr="00061AB7" w:rsidRDefault="00CC4CF9">
      <w:pPr>
        <w:pStyle w:val="ConsPlusCell"/>
        <w:jc w:val="both"/>
      </w:pPr>
      <w:r w:rsidRPr="00061AB7">
        <w:t>48 1611     3     - самоходные</w:t>
      </w:r>
    </w:p>
    <w:p w:rsidR="00CC4CF9" w:rsidRPr="00061AB7" w:rsidRDefault="00CC4CF9">
      <w:pPr>
        <w:pStyle w:val="ConsPlusCell"/>
        <w:jc w:val="both"/>
      </w:pPr>
      <w:r w:rsidRPr="00061AB7">
        <w:t>48 1612     9     - на гусеничных тракторах</w:t>
      </w:r>
    </w:p>
    <w:p w:rsidR="00CC4CF9" w:rsidRPr="00061AB7" w:rsidRDefault="00CC4CF9">
      <w:pPr>
        <w:pStyle w:val="ConsPlusCell"/>
        <w:jc w:val="both"/>
      </w:pPr>
      <w:r w:rsidRPr="00061AB7">
        <w:t>48 1613     4     - прицепные</w:t>
      </w:r>
    </w:p>
    <w:p w:rsidR="00CC4CF9" w:rsidRPr="00061AB7" w:rsidRDefault="00CC4CF9">
      <w:pPr>
        <w:pStyle w:val="ConsPlusCell"/>
        <w:jc w:val="both"/>
      </w:pPr>
      <w:r w:rsidRPr="00061AB7">
        <w:t>48 1614     3     - навесные к тракторам</w:t>
      </w:r>
    </w:p>
    <w:p w:rsidR="00CC4CF9" w:rsidRPr="00061AB7" w:rsidRDefault="00CC4CF9">
      <w:pPr>
        <w:pStyle w:val="ConsPlusCell"/>
        <w:jc w:val="both"/>
      </w:pPr>
      <w:r w:rsidRPr="00061AB7">
        <w:t>48 1620     2     Каналоочистители /</w:t>
      </w:r>
    </w:p>
    <w:p w:rsidR="00CC4CF9" w:rsidRPr="00061AB7" w:rsidRDefault="00CC4CF9">
      <w:pPr>
        <w:pStyle w:val="ConsPlusCell"/>
        <w:jc w:val="both"/>
      </w:pPr>
      <w:r w:rsidRPr="00061AB7">
        <w:t>48 1621     8     - самоходные</w:t>
      </w:r>
    </w:p>
    <w:p w:rsidR="00CC4CF9" w:rsidRPr="00061AB7" w:rsidRDefault="00CC4CF9">
      <w:pPr>
        <w:pStyle w:val="ConsPlusCell"/>
        <w:jc w:val="both"/>
      </w:pPr>
      <w:r w:rsidRPr="00061AB7">
        <w:t>48 1622     3     - на гусеничных тракторах</w:t>
      </w:r>
    </w:p>
    <w:p w:rsidR="00CC4CF9" w:rsidRPr="00061AB7" w:rsidRDefault="00CC4CF9">
      <w:pPr>
        <w:pStyle w:val="ConsPlusCell"/>
        <w:jc w:val="both"/>
      </w:pPr>
      <w:r w:rsidRPr="00061AB7">
        <w:t>48 1623     9     - на колесных тракторах</w:t>
      </w:r>
    </w:p>
    <w:p w:rsidR="00CC4CF9" w:rsidRPr="00061AB7" w:rsidRDefault="00CC4CF9">
      <w:pPr>
        <w:pStyle w:val="ConsPlusCell"/>
        <w:jc w:val="both"/>
      </w:pPr>
      <w:r w:rsidRPr="00061AB7">
        <w:t>48 1630     7     Машины мелиоративные</w:t>
      </w:r>
    </w:p>
    <w:p w:rsidR="00CC4CF9" w:rsidRPr="00061AB7" w:rsidRDefault="00CC4CF9">
      <w:pPr>
        <w:pStyle w:val="ConsPlusCell"/>
        <w:jc w:val="both"/>
      </w:pPr>
      <w:r w:rsidRPr="00061AB7">
        <w:t>48 1631     2     Машины кротодренажные на тракторах</w:t>
      </w:r>
    </w:p>
    <w:p w:rsidR="00CC4CF9" w:rsidRPr="00061AB7" w:rsidRDefault="00CC4CF9">
      <w:pPr>
        <w:pStyle w:val="ConsPlusCell"/>
        <w:jc w:val="both"/>
      </w:pPr>
      <w:r w:rsidRPr="00061AB7">
        <w:t>48 1632     8     Машины для очистки гончарных дрен</w:t>
      </w:r>
    </w:p>
    <w:p w:rsidR="00CC4CF9" w:rsidRPr="00061AB7" w:rsidRDefault="00CC4CF9">
      <w:pPr>
        <w:pStyle w:val="ConsPlusCell"/>
        <w:jc w:val="both"/>
      </w:pPr>
      <w:r w:rsidRPr="00061AB7">
        <w:t>48 1633     3     Планировщики горизонтального планирования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земель</w:t>
      </w:r>
    </w:p>
    <w:p w:rsidR="00CC4CF9" w:rsidRPr="00061AB7" w:rsidRDefault="00CC4CF9">
      <w:pPr>
        <w:pStyle w:val="ConsPlusCell"/>
        <w:jc w:val="both"/>
      </w:pPr>
      <w:r w:rsidRPr="00061AB7">
        <w:t>48 1634     9     Плитоукладчики для облицовки каналов сборным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бетоном</w:t>
      </w:r>
    </w:p>
    <w:p w:rsidR="00CC4CF9" w:rsidRPr="00061AB7" w:rsidRDefault="00CC4CF9">
      <w:pPr>
        <w:pStyle w:val="ConsPlusCell"/>
        <w:jc w:val="both"/>
      </w:pPr>
      <w:r w:rsidRPr="00061AB7">
        <w:t>48 1635     4     Перегружатели бетона</w:t>
      </w:r>
    </w:p>
    <w:p w:rsidR="00CC4CF9" w:rsidRPr="00061AB7" w:rsidRDefault="00CC4CF9">
      <w:pPr>
        <w:pStyle w:val="ConsPlusCell"/>
        <w:jc w:val="both"/>
      </w:pPr>
      <w:r w:rsidRPr="00061AB7">
        <w:t>48 1636     0     Машины для содержания мелиоративных систем</w:t>
      </w:r>
    </w:p>
    <w:p w:rsidR="00CC4CF9" w:rsidRPr="00061AB7" w:rsidRDefault="00CC4CF9">
      <w:pPr>
        <w:pStyle w:val="ConsPlusCell"/>
        <w:jc w:val="both"/>
      </w:pPr>
      <w:r w:rsidRPr="00061AB7">
        <w:t>48 1638     0     Дреноукладчики</w:t>
      </w:r>
    </w:p>
    <w:p w:rsidR="00CC4CF9" w:rsidRPr="00061AB7" w:rsidRDefault="00CC4CF9">
      <w:pPr>
        <w:pStyle w:val="ConsPlusCell"/>
        <w:jc w:val="both"/>
      </w:pPr>
      <w:r w:rsidRPr="00061AB7">
        <w:t>48 1640     1     Комплекты машин и оборудование для облицовки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каналов монолитным цементобетоном /</w:t>
      </w:r>
    </w:p>
    <w:p w:rsidR="00CC4CF9" w:rsidRPr="00061AB7" w:rsidRDefault="00CC4CF9">
      <w:pPr>
        <w:pStyle w:val="ConsPlusCell"/>
        <w:jc w:val="both"/>
      </w:pPr>
      <w:r w:rsidRPr="00061AB7">
        <w:t>48 1642     2     - глубиной до 1,5 м</w:t>
      </w:r>
    </w:p>
    <w:p w:rsidR="00CC4CF9" w:rsidRPr="00061AB7" w:rsidRDefault="00CC4CF9">
      <w:pPr>
        <w:pStyle w:val="ConsPlusCell"/>
        <w:jc w:val="both"/>
      </w:pPr>
      <w:r w:rsidRPr="00061AB7">
        <w:t>48 1643     8     - глубиной до 3 м</w:t>
      </w:r>
    </w:p>
    <w:p w:rsidR="00CC4CF9" w:rsidRPr="00061AB7" w:rsidRDefault="00CC4CF9">
      <w:pPr>
        <w:pStyle w:val="ConsPlusCell"/>
        <w:jc w:val="both"/>
      </w:pPr>
      <w:r w:rsidRPr="00061AB7">
        <w:t>48 1644     3     - глубиной до 4 м</w:t>
      </w:r>
    </w:p>
    <w:p w:rsidR="00CC4CF9" w:rsidRPr="00061AB7" w:rsidRDefault="00CC4CF9">
      <w:pPr>
        <w:pStyle w:val="ConsPlusCell"/>
        <w:jc w:val="both"/>
      </w:pPr>
      <w:r w:rsidRPr="00061AB7">
        <w:t>48 1645     9     - глубиной до 4,5 м</w:t>
      </w:r>
    </w:p>
    <w:p w:rsidR="00CC4CF9" w:rsidRPr="00061AB7" w:rsidRDefault="00CC4CF9">
      <w:pPr>
        <w:pStyle w:val="ConsPlusCell"/>
        <w:jc w:val="both"/>
      </w:pPr>
      <w:r w:rsidRPr="00061AB7">
        <w:t>48 1646     4     - глубиной св. 4,5 м</w:t>
      </w:r>
    </w:p>
    <w:p w:rsidR="00CC4CF9" w:rsidRPr="00061AB7" w:rsidRDefault="00CC4CF9">
      <w:pPr>
        <w:pStyle w:val="ConsPlusCell"/>
        <w:jc w:val="both"/>
      </w:pPr>
      <w:r w:rsidRPr="00061AB7">
        <w:t>48 1650     6     Виброформы для каналов /</w:t>
      </w:r>
    </w:p>
    <w:p w:rsidR="00CC4CF9" w:rsidRPr="00061AB7" w:rsidRDefault="00CC4CF9">
      <w:pPr>
        <w:pStyle w:val="ConsPlusCell"/>
        <w:jc w:val="both"/>
      </w:pPr>
      <w:r w:rsidRPr="00061AB7">
        <w:t>48 1651     1     - глубиной до 1 м</w:t>
      </w:r>
    </w:p>
    <w:p w:rsidR="00CC4CF9" w:rsidRPr="00061AB7" w:rsidRDefault="00CC4CF9">
      <w:pPr>
        <w:pStyle w:val="ConsPlusCell"/>
        <w:jc w:val="both"/>
      </w:pPr>
      <w:r w:rsidRPr="00061AB7">
        <w:t>48 1652     7     - глубиной до 1,5 м</w:t>
      </w:r>
    </w:p>
    <w:p w:rsidR="00CC4CF9" w:rsidRPr="00061AB7" w:rsidRDefault="00CC4CF9">
      <w:pPr>
        <w:pStyle w:val="ConsPlusCell"/>
        <w:jc w:val="both"/>
      </w:pPr>
      <w:r w:rsidRPr="00061AB7">
        <w:t>48 1655     3     - глубиной до 4,5 м</w:t>
      </w:r>
    </w:p>
    <w:p w:rsidR="00CC4CF9" w:rsidRPr="00061AB7" w:rsidRDefault="00CC4CF9">
      <w:pPr>
        <w:pStyle w:val="ConsPlusCell"/>
        <w:jc w:val="both"/>
      </w:pPr>
      <w:r w:rsidRPr="00061AB7">
        <w:t>48 1680     9     Машины / мелиоративные разного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48 1681     5     - для облицовки каналов разные</w:t>
      </w:r>
    </w:p>
    <w:p w:rsidR="00CC4CF9" w:rsidRPr="00061AB7" w:rsidRDefault="00CC4CF9">
      <w:pPr>
        <w:pStyle w:val="ConsPlusCell"/>
        <w:jc w:val="both"/>
      </w:pPr>
      <w:r w:rsidRPr="00061AB7">
        <w:t>48 1682     0     Оборудование вспомогательное к мелиоративным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машинам</w:t>
      </w:r>
    </w:p>
    <w:p w:rsidR="00CC4CF9" w:rsidRPr="00061AB7" w:rsidRDefault="00CC4CF9">
      <w:pPr>
        <w:pStyle w:val="ConsPlusCell"/>
        <w:jc w:val="both"/>
      </w:pPr>
      <w:r w:rsidRPr="00061AB7">
        <w:t>48 1683     6     Оборудование корчевательное к тракторам</w:t>
      </w:r>
    </w:p>
    <w:p w:rsidR="00CC4CF9" w:rsidRPr="00061AB7" w:rsidRDefault="00CC4CF9">
      <w:pPr>
        <w:pStyle w:val="ConsPlusCell"/>
        <w:jc w:val="both"/>
      </w:pPr>
      <w:r w:rsidRPr="00061AB7">
        <w:t>48 1687     8     Оборудование транспортно-техническое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строительства дренажа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48 2000     4     Машины дорожные, оборудование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приготовления строительных смесей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48 2100     8     Машины для транспортировки строительных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</w:t>
      </w:r>
    </w:p>
    <w:p w:rsidR="00CC4CF9" w:rsidRPr="00061AB7" w:rsidRDefault="00CC4CF9">
      <w:pPr>
        <w:pStyle w:val="ConsPlusCell"/>
        <w:jc w:val="both"/>
      </w:pPr>
      <w:r w:rsidRPr="00061AB7">
        <w:t>48 2110     2     Автоцементовозы /</w:t>
      </w:r>
    </w:p>
    <w:p w:rsidR="00CC4CF9" w:rsidRPr="00061AB7" w:rsidRDefault="00CC4CF9">
      <w:pPr>
        <w:pStyle w:val="ConsPlusCell"/>
        <w:jc w:val="both"/>
      </w:pPr>
      <w:r w:rsidRPr="00061AB7">
        <w:t>48 2111     8     - грузоподъемностью 8 т</w:t>
      </w:r>
    </w:p>
    <w:p w:rsidR="00CC4CF9" w:rsidRPr="00061AB7" w:rsidRDefault="00CC4CF9">
      <w:pPr>
        <w:pStyle w:val="ConsPlusCell"/>
        <w:jc w:val="both"/>
      </w:pPr>
      <w:r w:rsidRPr="00061AB7">
        <w:t>48 2113     9     - грузоподъемностью 12 т</w:t>
      </w:r>
    </w:p>
    <w:p w:rsidR="00CC4CF9" w:rsidRPr="00061AB7" w:rsidRDefault="00CC4CF9">
      <w:pPr>
        <w:pStyle w:val="ConsPlusCell"/>
        <w:jc w:val="both"/>
      </w:pPr>
      <w:r w:rsidRPr="00061AB7">
        <w:t>48 2114     4     - грузоподъемностью 16 т</w:t>
      </w:r>
    </w:p>
    <w:p w:rsidR="00CC4CF9" w:rsidRPr="00061AB7" w:rsidRDefault="00CC4CF9">
      <w:pPr>
        <w:pStyle w:val="ConsPlusCell"/>
        <w:jc w:val="both"/>
      </w:pPr>
      <w:r w:rsidRPr="00061AB7">
        <w:t>48 2115     8     - грузоподъемностью 24 т</w:t>
      </w:r>
    </w:p>
    <w:p w:rsidR="00CC4CF9" w:rsidRPr="00061AB7" w:rsidRDefault="00CC4CF9">
      <w:pPr>
        <w:pStyle w:val="ConsPlusCell"/>
        <w:jc w:val="both"/>
      </w:pPr>
      <w:r w:rsidRPr="00061AB7">
        <w:t>48 2120     7     Автобитумовозы /</w:t>
      </w:r>
    </w:p>
    <w:p w:rsidR="00CC4CF9" w:rsidRPr="00061AB7" w:rsidRDefault="00CC4CF9">
      <w:pPr>
        <w:pStyle w:val="ConsPlusCell"/>
        <w:jc w:val="both"/>
      </w:pPr>
      <w:r w:rsidRPr="00061AB7">
        <w:t>48 2121     2     - грузоподъемностью от 7 до 8 т</w:t>
      </w:r>
    </w:p>
    <w:p w:rsidR="00CC4CF9" w:rsidRPr="00061AB7" w:rsidRDefault="00CC4CF9">
      <w:pPr>
        <w:pStyle w:val="ConsPlusCell"/>
        <w:jc w:val="both"/>
      </w:pPr>
      <w:r w:rsidRPr="00061AB7">
        <w:t>48 2123     3     - грузоподъемностью св. 8 до 15 т</w:t>
      </w:r>
    </w:p>
    <w:p w:rsidR="00CC4CF9" w:rsidRPr="00061AB7" w:rsidRDefault="00CC4CF9">
      <w:pPr>
        <w:pStyle w:val="ConsPlusCell"/>
        <w:jc w:val="both"/>
      </w:pPr>
      <w:r w:rsidRPr="00061AB7">
        <w:t>48 2124     9     - грузоподъемностью св. 15 т</w:t>
      </w:r>
    </w:p>
    <w:p w:rsidR="00CC4CF9" w:rsidRPr="00061AB7" w:rsidRDefault="00CC4CF9">
      <w:pPr>
        <w:pStyle w:val="ConsPlusCell"/>
        <w:jc w:val="both"/>
      </w:pPr>
      <w:r w:rsidRPr="00061AB7">
        <w:t>48 2130     1     Автобетоновозы /</w:t>
      </w:r>
    </w:p>
    <w:p w:rsidR="00CC4CF9" w:rsidRPr="00061AB7" w:rsidRDefault="00CC4CF9">
      <w:pPr>
        <w:pStyle w:val="ConsPlusCell"/>
        <w:jc w:val="both"/>
      </w:pPr>
      <w:r w:rsidRPr="00061AB7">
        <w:t>48 2131     7     - грузоподъемностью 3 т и свыше</w:t>
      </w:r>
    </w:p>
    <w:p w:rsidR="00CC4CF9" w:rsidRPr="00061AB7" w:rsidRDefault="00CC4CF9">
      <w:pPr>
        <w:pStyle w:val="ConsPlusCell"/>
        <w:jc w:val="both"/>
      </w:pPr>
      <w:r w:rsidRPr="00061AB7">
        <w:t>48 2140     6     Авторастворовозы /</w:t>
      </w:r>
    </w:p>
    <w:p w:rsidR="00CC4CF9" w:rsidRPr="00061AB7" w:rsidRDefault="00CC4CF9">
      <w:pPr>
        <w:pStyle w:val="ConsPlusCell"/>
        <w:jc w:val="both"/>
      </w:pPr>
      <w:r w:rsidRPr="00061AB7">
        <w:t>48 2141     1     - грузоподъемностью 3 т и свыше</w:t>
      </w:r>
    </w:p>
    <w:p w:rsidR="00CC4CF9" w:rsidRPr="00061AB7" w:rsidRDefault="00CC4CF9">
      <w:pPr>
        <w:pStyle w:val="ConsPlusCell"/>
        <w:jc w:val="both"/>
      </w:pPr>
      <w:r w:rsidRPr="00061AB7">
        <w:t>48 2150     0     Автогудронаторы /</w:t>
      </w:r>
    </w:p>
    <w:p w:rsidR="00CC4CF9" w:rsidRPr="00061AB7" w:rsidRDefault="00CC4CF9">
      <w:pPr>
        <w:pStyle w:val="ConsPlusCell"/>
        <w:jc w:val="both"/>
      </w:pPr>
      <w:r w:rsidRPr="00061AB7">
        <w:t>48 2151     6     - емкостью от 3500 до 7000 л</w:t>
      </w:r>
    </w:p>
    <w:p w:rsidR="00CC4CF9" w:rsidRPr="00061AB7" w:rsidRDefault="00CC4CF9">
      <w:pPr>
        <w:pStyle w:val="ConsPlusCell"/>
        <w:jc w:val="both"/>
      </w:pPr>
      <w:r w:rsidRPr="00061AB7">
        <w:t>48 2152     1     - емкостью св. 7000 л</w:t>
      </w:r>
    </w:p>
    <w:p w:rsidR="00CC4CF9" w:rsidRPr="00061AB7" w:rsidRDefault="00CC4CF9">
      <w:pPr>
        <w:pStyle w:val="ConsPlusCell"/>
        <w:jc w:val="both"/>
      </w:pPr>
      <w:r w:rsidRPr="00061AB7">
        <w:t>48 2160     5     Автозоловозы /</w:t>
      </w:r>
    </w:p>
    <w:p w:rsidR="00CC4CF9" w:rsidRPr="00061AB7" w:rsidRDefault="00CC4CF9">
      <w:pPr>
        <w:pStyle w:val="ConsPlusCell"/>
        <w:jc w:val="both"/>
      </w:pPr>
      <w:r w:rsidRPr="00061AB7">
        <w:t>48 2161     0     - грузоподъемностью 2 т и свыше</w:t>
      </w:r>
    </w:p>
    <w:p w:rsidR="00CC4CF9" w:rsidRPr="00061AB7" w:rsidRDefault="00CC4CF9">
      <w:pPr>
        <w:pStyle w:val="ConsPlusCell"/>
        <w:jc w:val="both"/>
      </w:pPr>
      <w:r w:rsidRPr="00061AB7">
        <w:t>48 2170     0     Машины для транспортировки строительных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 прочие</w:t>
      </w:r>
    </w:p>
    <w:p w:rsidR="00CC4CF9" w:rsidRPr="00061AB7" w:rsidRDefault="00CC4CF9">
      <w:pPr>
        <w:pStyle w:val="ConsPlusCell"/>
        <w:jc w:val="both"/>
      </w:pPr>
      <w:r w:rsidRPr="00061AB7">
        <w:t>(код 48 2170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2171     5     Автосмесевозы</w:t>
      </w:r>
    </w:p>
    <w:p w:rsidR="00CC4CF9" w:rsidRPr="00061AB7" w:rsidRDefault="00CC4CF9">
      <w:pPr>
        <w:pStyle w:val="ConsPlusCell"/>
        <w:jc w:val="both"/>
      </w:pPr>
      <w:r w:rsidRPr="00061AB7">
        <w:t>(код 48 2171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2190     9     Цистерны/ для транспортировки строительных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</w:t>
      </w:r>
    </w:p>
    <w:p w:rsidR="00CC4CF9" w:rsidRPr="00061AB7" w:rsidRDefault="00CC4CF9">
      <w:pPr>
        <w:pStyle w:val="ConsPlusCell"/>
        <w:jc w:val="both"/>
      </w:pPr>
      <w:r w:rsidRPr="00061AB7">
        <w:t>(код 48 2190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2191     4     - для транспортировки цемента</w:t>
      </w:r>
    </w:p>
    <w:p w:rsidR="00CC4CF9" w:rsidRPr="00061AB7" w:rsidRDefault="00CC4CF9">
      <w:pPr>
        <w:pStyle w:val="ConsPlusCell"/>
        <w:jc w:val="both"/>
      </w:pPr>
      <w:r w:rsidRPr="00061AB7">
        <w:t>(код 48 2191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2192     3     - для транспортировки битума</w:t>
      </w:r>
    </w:p>
    <w:p w:rsidR="00CC4CF9" w:rsidRPr="00061AB7" w:rsidRDefault="00CC4CF9">
      <w:pPr>
        <w:pStyle w:val="ConsPlusCell"/>
        <w:jc w:val="both"/>
      </w:pPr>
      <w:r w:rsidRPr="00061AB7">
        <w:t>(код 48 2192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2193     5     - для транспортировки бетона</w:t>
      </w:r>
    </w:p>
    <w:p w:rsidR="00CC4CF9" w:rsidRPr="00061AB7" w:rsidRDefault="00CC4CF9">
      <w:pPr>
        <w:pStyle w:val="ConsPlusCell"/>
        <w:jc w:val="both"/>
      </w:pPr>
      <w:r w:rsidRPr="00061AB7">
        <w:t>(код 48 2193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2194     0     - для транспортировки раствора</w:t>
      </w:r>
    </w:p>
    <w:p w:rsidR="00CC4CF9" w:rsidRPr="00061AB7" w:rsidRDefault="00CC4CF9">
      <w:pPr>
        <w:pStyle w:val="ConsPlusCell"/>
        <w:jc w:val="both"/>
      </w:pPr>
      <w:r w:rsidRPr="00061AB7">
        <w:t>(код 48 2194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2195     0     - для транспортировки строительных смесей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(код 48 2195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2196     1     - для автобетоносмесителей</w:t>
      </w:r>
    </w:p>
    <w:p w:rsidR="00CC4CF9" w:rsidRPr="00061AB7" w:rsidRDefault="00CC4CF9">
      <w:pPr>
        <w:pStyle w:val="ConsPlusCell"/>
        <w:jc w:val="both"/>
      </w:pPr>
      <w:r w:rsidRPr="00061AB7">
        <w:t>(код 48 2196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2200     1     Машины для строительства и содержания дорог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аэродромов</w:t>
      </w:r>
    </w:p>
    <w:p w:rsidR="00CC4CF9" w:rsidRPr="00061AB7" w:rsidRDefault="00CC4CF9">
      <w:pPr>
        <w:pStyle w:val="ConsPlusCell"/>
        <w:jc w:val="both"/>
      </w:pPr>
      <w:r w:rsidRPr="00061AB7">
        <w:t>48 2210     6     Оборудование для строительства и содержания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асфальтных покрытий дорог</w:t>
      </w:r>
    </w:p>
    <w:p w:rsidR="00CC4CF9" w:rsidRPr="00061AB7" w:rsidRDefault="00CC4CF9">
      <w:pPr>
        <w:pStyle w:val="ConsPlusCell"/>
        <w:jc w:val="both"/>
      </w:pPr>
      <w:r w:rsidRPr="00061AB7">
        <w:t>48 2211     1     Установки асфальтосмесительные</w:t>
      </w:r>
    </w:p>
    <w:p w:rsidR="00CC4CF9" w:rsidRPr="00061AB7" w:rsidRDefault="00CC4CF9">
      <w:pPr>
        <w:pStyle w:val="ConsPlusCell"/>
        <w:jc w:val="both"/>
      </w:pPr>
      <w:r w:rsidRPr="00061AB7">
        <w:t>48 2212     7     Асфальторазогреватели</w:t>
      </w:r>
    </w:p>
    <w:p w:rsidR="00CC4CF9" w:rsidRPr="00061AB7" w:rsidRDefault="00CC4CF9">
      <w:pPr>
        <w:pStyle w:val="ConsPlusCell"/>
        <w:jc w:val="both"/>
      </w:pPr>
      <w:r w:rsidRPr="00061AB7">
        <w:t>48 2213     2     Асфальтоукладчики</w:t>
      </w:r>
    </w:p>
    <w:p w:rsidR="00CC4CF9" w:rsidRPr="00061AB7" w:rsidRDefault="00CC4CF9">
      <w:pPr>
        <w:pStyle w:val="ConsPlusCell"/>
        <w:jc w:val="both"/>
      </w:pPr>
      <w:r w:rsidRPr="00061AB7">
        <w:t>48 2214     8     Асфальтораскладчики</w:t>
      </w:r>
    </w:p>
    <w:p w:rsidR="00CC4CF9" w:rsidRPr="00061AB7" w:rsidRDefault="00CC4CF9">
      <w:pPr>
        <w:pStyle w:val="ConsPlusCell"/>
        <w:jc w:val="both"/>
      </w:pPr>
      <w:r w:rsidRPr="00061AB7">
        <w:t>48 2215     3     Машины для ремонта дорожных покрытий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(комплексы)</w:t>
      </w:r>
    </w:p>
    <w:p w:rsidR="00CC4CF9" w:rsidRPr="00061AB7" w:rsidRDefault="00CC4CF9">
      <w:pPr>
        <w:pStyle w:val="ConsPlusCell"/>
        <w:jc w:val="both"/>
      </w:pPr>
      <w:r w:rsidRPr="00061AB7">
        <w:t>48 2217     4     Оборудование для обустройства автомобильных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дорог</w:t>
      </w:r>
    </w:p>
    <w:p w:rsidR="00CC4CF9" w:rsidRPr="00061AB7" w:rsidRDefault="00CC4CF9">
      <w:pPr>
        <w:pStyle w:val="ConsPlusCell"/>
        <w:jc w:val="both"/>
      </w:pPr>
      <w:r w:rsidRPr="00061AB7">
        <w:t>48 2218     5     Машины для содержания дорог разного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48 2220     0     Машины для строительства дорог</w:t>
      </w:r>
    </w:p>
    <w:p w:rsidR="00CC4CF9" w:rsidRPr="00061AB7" w:rsidRDefault="00CC4CF9">
      <w:pPr>
        <w:pStyle w:val="ConsPlusCell"/>
        <w:jc w:val="both"/>
      </w:pPr>
      <w:r w:rsidRPr="00061AB7">
        <w:t>48 2221     6     Трамбовки на тракторах</w:t>
      </w:r>
    </w:p>
    <w:p w:rsidR="00CC4CF9" w:rsidRPr="00061AB7" w:rsidRDefault="00CC4CF9">
      <w:pPr>
        <w:pStyle w:val="ConsPlusCell"/>
        <w:jc w:val="both"/>
      </w:pPr>
      <w:r w:rsidRPr="00061AB7">
        <w:t>48 2222     1     Распределители дорожно-строительных материалов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самоходные</w:t>
      </w:r>
    </w:p>
    <w:p w:rsidR="00CC4CF9" w:rsidRPr="00061AB7" w:rsidRDefault="00CC4CF9">
      <w:pPr>
        <w:pStyle w:val="ConsPlusCell"/>
        <w:jc w:val="both"/>
      </w:pPr>
      <w:r w:rsidRPr="00061AB7">
        <w:t>48 2223     7     Распределители цемента</w:t>
      </w:r>
    </w:p>
    <w:p w:rsidR="00CC4CF9" w:rsidRPr="00061AB7" w:rsidRDefault="00CC4CF9">
      <w:pPr>
        <w:pStyle w:val="ConsPlusCell"/>
        <w:jc w:val="both"/>
      </w:pPr>
      <w:r w:rsidRPr="00061AB7">
        <w:t>48 2224     2     Фрезы дорожные на тракторах</w:t>
      </w:r>
    </w:p>
    <w:p w:rsidR="00CC4CF9" w:rsidRPr="00061AB7" w:rsidRDefault="00CC4CF9">
      <w:pPr>
        <w:pStyle w:val="ConsPlusCell"/>
        <w:jc w:val="both"/>
      </w:pPr>
      <w:r w:rsidRPr="00061AB7">
        <w:t>48 2225     8     Машины грунтосмесительные</w:t>
      </w:r>
    </w:p>
    <w:p w:rsidR="00CC4CF9" w:rsidRPr="00061AB7" w:rsidRDefault="00CC4CF9">
      <w:pPr>
        <w:pStyle w:val="ConsPlusCell"/>
        <w:jc w:val="both"/>
      </w:pPr>
      <w:r w:rsidRPr="00061AB7">
        <w:t>48 2226     3     Оборудование для монолитных цементобетонных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покрытий дорог и аэродромов</w:t>
      </w:r>
    </w:p>
    <w:p w:rsidR="00CC4CF9" w:rsidRPr="00061AB7" w:rsidRDefault="00CC4CF9">
      <w:pPr>
        <w:pStyle w:val="ConsPlusCell"/>
        <w:jc w:val="both"/>
      </w:pPr>
      <w:r w:rsidRPr="00061AB7">
        <w:t>48 2227     9     Комплекты машин для скоростного строительства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автомобильных дорог</w:t>
      </w:r>
    </w:p>
    <w:p w:rsidR="00CC4CF9" w:rsidRPr="00061AB7" w:rsidRDefault="00CC4CF9">
      <w:pPr>
        <w:pStyle w:val="ConsPlusCell"/>
        <w:jc w:val="both"/>
      </w:pPr>
      <w:r w:rsidRPr="00061AB7">
        <w:t>48 2228     4     Машины для строительства дорог и аэродромов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48 2230     5     Машины и оборудование для обустройства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обочин и откосов дорог на тракторах</w:t>
      </w:r>
    </w:p>
    <w:p w:rsidR="00CC4CF9" w:rsidRPr="00061AB7" w:rsidRDefault="00CC4CF9">
      <w:pPr>
        <w:pStyle w:val="ConsPlusCell"/>
        <w:jc w:val="both"/>
      </w:pPr>
      <w:r w:rsidRPr="00061AB7">
        <w:t>(код 48 2230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2231     0     Косилки для окашивания обочин и откосов дорог</w:t>
      </w:r>
    </w:p>
    <w:p w:rsidR="00CC4CF9" w:rsidRPr="00061AB7" w:rsidRDefault="00CC4CF9">
      <w:pPr>
        <w:pStyle w:val="ConsPlusCell"/>
        <w:jc w:val="both"/>
      </w:pPr>
      <w:r w:rsidRPr="00061AB7">
        <w:t>(код 48 2231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2300     5     Снегоочистители</w:t>
      </w:r>
    </w:p>
    <w:p w:rsidR="00CC4CF9" w:rsidRPr="00061AB7" w:rsidRDefault="00CC4CF9">
      <w:pPr>
        <w:pStyle w:val="ConsPlusCell"/>
        <w:jc w:val="both"/>
      </w:pPr>
      <w:r w:rsidRPr="00061AB7">
        <w:t>48 2310     2     Снегоочистители роторные /</w:t>
      </w:r>
    </w:p>
    <w:p w:rsidR="00CC4CF9" w:rsidRPr="00061AB7" w:rsidRDefault="00CC4CF9">
      <w:pPr>
        <w:pStyle w:val="ConsPlusCell"/>
        <w:jc w:val="both"/>
      </w:pPr>
      <w:r w:rsidRPr="00061AB7">
        <w:t>48 2311     5     - на тракторах</w:t>
      </w:r>
    </w:p>
    <w:p w:rsidR="00CC4CF9" w:rsidRPr="00061AB7" w:rsidRDefault="00CC4CF9">
      <w:pPr>
        <w:pStyle w:val="ConsPlusCell"/>
        <w:jc w:val="both"/>
      </w:pPr>
      <w:r w:rsidRPr="00061AB7">
        <w:t>48 2312     0     - на автошасси</w:t>
      </w:r>
    </w:p>
    <w:p w:rsidR="00CC4CF9" w:rsidRPr="00061AB7" w:rsidRDefault="00CC4CF9">
      <w:pPr>
        <w:pStyle w:val="ConsPlusCell"/>
        <w:jc w:val="both"/>
      </w:pPr>
      <w:r w:rsidRPr="00061AB7">
        <w:t>48 2316     2     - малогабаритные</w:t>
      </w:r>
    </w:p>
    <w:p w:rsidR="00CC4CF9" w:rsidRPr="00061AB7" w:rsidRDefault="00CC4CF9">
      <w:pPr>
        <w:pStyle w:val="ConsPlusCell"/>
        <w:jc w:val="both"/>
      </w:pPr>
      <w:r w:rsidRPr="00061AB7">
        <w:t>48 2320     4     Снегоочистители плужные /</w:t>
      </w:r>
    </w:p>
    <w:p w:rsidR="00CC4CF9" w:rsidRPr="00061AB7" w:rsidRDefault="00CC4CF9">
      <w:pPr>
        <w:pStyle w:val="ConsPlusCell"/>
        <w:jc w:val="both"/>
      </w:pPr>
      <w:r w:rsidRPr="00061AB7">
        <w:t>48 2321     6     - на тракторах (без шнекороторных)</w:t>
      </w:r>
    </w:p>
    <w:p w:rsidR="00CC4CF9" w:rsidRPr="00061AB7" w:rsidRDefault="00CC4CF9">
      <w:pPr>
        <w:pStyle w:val="ConsPlusCell"/>
        <w:jc w:val="both"/>
      </w:pPr>
      <w:r w:rsidRPr="00061AB7">
        <w:t>48 2322     5     - на автошасси (без шнекороторных)</w:t>
      </w:r>
    </w:p>
    <w:p w:rsidR="00CC4CF9" w:rsidRPr="00061AB7" w:rsidRDefault="00CC4CF9">
      <w:pPr>
        <w:pStyle w:val="ConsPlusCell"/>
        <w:jc w:val="both"/>
      </w:pPr>
      <w:r w:rsidRPr="00061AB7">
        <w:t>48 2340     3     Снегоочистители аэродромно-уборочные /</w:t>
      </w:r>
    </w:p>
    <w:p w:rsidR="00CC4CF9" w:rsidRPr="00061AB7" w:rsidRDefault="00CC4CF9">
      <w:pPr>
        <w:pStyle w:val="ConsPlusCell"/>
        <w:jc w:val="both"/>
      </w:pPr>
      <w:r w:rsidRPr="00061AB7">
        <w:t>48 2342     4     - на автомобилях</w:t>
      </w:r>
    </w:p>
    <w:p w:rsidR="00CC4CF9" w:rsidRPr="00061AB7" w:rsidRDefault="00CC4CF9">
      <w:pPr>
        <w:pStyle w:val="ConsPlusCell"/>
        <w:jc w:val="both"/>
      </w:pPr>
      <w:r w:rsidRPr="00061AB7">
        <w:t>48 2400     9     Катки дорожные и уплотняющие машины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N 53/2003 ОКП)</w:t>
      </w:r>
    </w:p>
    <w:p w:rsidR="00CC4CF9" w:rsidRPr="00061AB7" w:rsidRDefault="00CC4CF9">
      <w:pPr>
        <w:pStyle w:val="ConsPlusCell"/>
        <w:jc w:val="both"/>
      </w:pPr>
      <w:r w:rsidRPr="00061AB7">
        <w:t>48 2410     3     Катки дорожные самоходные /</w:t>
      </w:r>
    </w:p>
    <w:p w:rsidR="00CC4CF9" w:rsidRPr="00061AB7" w:rsidRDefault="00CC4CF9">
      <w:pPr>
        <w:pStyle w:val="ConsPlusCell"/>
        <w:jc w:val="both"/>
      </w:pPr>
      <w:r w:rsidRPr="00061AB7">
        <w:t>48 2411     9     - статические</w:t>
      </w:r>
    </w:p>
    <w:p w:rsidR="00CC4CF9" w:rsidRPr="00061AB7" w:rsidRDefault="00CC4CF9">
      <w:pPr>
        <w:pStyle w:val="ConsPlusCell"/>
        <w:jc w:val="both"/>
      </w:pPr>
      <w:r w:rsidRPr="00061AB7">
        <w:t>48 2412     4     - вибрационные</w:t>
      </w:r>
    </w:p>
    <w:p w:rsidR="00CC4CF9" w:rsidRPr="00061AB7" w:rsidRDefault="00CC4CF9">
      <w:pPr>
        <w:pStyle w:val="ConsPlusCell"/>
        <w:jc w:val="both"/>
      </w:pPr>
      <w:r w:rsidRPr="00061AB7">
        <w:t>48 2420     8     Катки дорожные прицепные /</w:t>
      </w:r>
    </w:p>
    <w:p w:rsidR="00CC4CF9" w:rsidRPr="00061AB7" w:rsidRDefault="00CC4CF9">
      <w:pPr>
        <w:pStyle w:val="ConsPlusCell"/>
        <w:jc w:val="both"/>
      </w:pPr>
      <w:r w:rsidRPr="00061AB7">
        <w:t>48 2421     3     - статические</w:t>
      </w:r>
    </w:p>
    <w:p w:rsidR="00CC4CF9" w:rsidRPr="00061AB7" w:rsidRDefault="00CC4CF9">
      <w:pPr>
        <w:pStyle w:val="ConsPlusCell"/>
        <w:jc w:val="both"/>
      </w:pPr>
      <w:r w:rsidRPr="00061AB7">
        <w:t>48 2422     9     - вибрационные</w:t>
      </w:r>
    </w:p>
    <w:p w:rsidR="00CC4CF9" w:rsidRPr="00061AB7" w:rsidRDefault="00CC4CF9">
      <w:pPr>
        <w:pStyle w:val="ConsPlusCell"/>
        <w:jc w:val="both"/>
      </w:pPr>
      <w:r w:rsidRPr="00061AB7">
        <w:t>48 2430     2     Катки дорожные полуприцепные /</w:t>
      </w:r>
    </w:p>
    <w:p w:rsidR="00CC4CF9" w:rsidRPr="00061AB7" w:rsidRDefault="00CC4CF9">
      <w:pPr>
        <w:pStyle w:val="ConsPlusCell"/>
        <w:jc w:val="both"/>
      </w:pPr>
      <w:r w:rsidRPr="00061AB7">
        <w:t>48 2431     8     - к тракторам</w:t>
      </w:r>
    </w:p>
    <w:p w:rsidR="00CC4CF9" w:rsidRPr="00061AB7" w:rsidRDefault="00CC4CF9">
      <w:pPr>
        <w:pStyle w:val="ConsPlusCell"/>
        <w:jc w:val="both"/>
      </w:pPr>
      <w:r w:rsidRPr="00061AB7">
        <w:t>48 2432     3     - к тягачам</w:t>
      </w:r>
    </w:p>
    <w:p w:rsidR="00CC4CF9" w:rsidRPr="00061AB7" w:rsidRDefault="00CC4CF9">
      <w:pPr>
        <w:pStyle w:val="ConsPlusCell"/>
        <w:jc w:val="both"/>
      </w:pPr>
      <w:r w:rsidRPr="00061AB7">
        <w:t>48 2450     1     Уплотняющие машины</w:t>
      </w:r>
    </w:p>
    <w:p w:rsidR="00CC4CF9" w:rsidRPr="00061AB7" w:rsidRDefault="00CC4CF9">
      <w:pPr>
        <w:pStyle w:val="ConsPlusCell"/>
        <w:jc w:val="both"/>
      </w:pPr>
      <w:r w:rsidRPr="00061AB7">
        <w:t>(код 48 2450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2451     7     Плиты вибрационные</w:t>
      </w:r>
    </w:p>
    <w:p w:rsidR="00CC4CF9" w:rsidRPr="00061AB7" w:rsidRDefault="00CC4CF9">
      <w:pPr>
        <w:pStyle w:val="ConsPlusCell"/>
        <w:jc w:val="both"/>
      </w:pPr>
      <w:r w:rsidRPr="00061AB7">
        <w:t>(код 48 2451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2600     6     Оборудование для приготовления строительных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смесей</w:t>
      </w:r>
    </w:p>
    <w:p w:rsidR="00CC4CF9" w:rsidRPr="00061AB7" w:rsidRDefault="00CC4CF9">
      <w:pPr>
        <w:pStyle w:val="ConsPlusCell"/>
        <w:jc w:val="both"/>
      </w:pPr>
      <w:r w:rsidRPr="00061AB7">
        <w:t>48 2610     0     Оборудование технологическое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бетоносмесительных установок /</w:t>
      </w:r>
    </w:p>
    <w:p w:rsidR="00CC4CF9" w:rsidRPr="00061AB7" w:rsidRDefault="00CC4CF9">
      <w:pPr>
        <w:pStyle w:val="ConsPlusCell"/>
        <w:jc w:val="both"/>
      </w:pPr>
      <w:r w:rsidRPr="00061AB7">
        <w:t>48 2611     6     - инвентарное стационарного типа</w:t>
      </w:r>
    </w:p>
    <w:p w:rsidR="00CC4CF9" w:rsidRPr="00061AB7" w:rsidRDefault="00CC4CF9">
      <w:pPr>
        <w:pStyle w:val="ConsPlusCell"/>
        <w:jc w:val="both"/>
      </w:pPr>
      <w:r w:rsidRPr="00061AB7">
        <w:t>48 2612     1     - передвижное</w:t>
      </w:r>
    </w:p>
    <w:p w:rsidR="00CC4CF9" w:rsidRPr="00061AB7" w:rsidRDefault="00CC4CF9">
      <w:pPr>
        <w:pStyle w:val="ConsPlusCell"/>
        <w:jc w:val="both"/>
      </w:pPr>
      <w:r w:rsidRPr="00061AB7">
        <w:t>48 2618     4     - вспомогательного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48 2620     5     Установки бетоносмесительные, оборудование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подачи смесей</w:t>
      </w:r>
    </w:p>
    <w:p w:rsidR="00CC4CF9" w:rsidRPr="00061AB7" w:rsidRDefault="00CC4CF9">
      <w:pPr>
        <w:pStyle w:val="ConsPlusCell"/>
        <w:jc w:val="both"/>
      </w:pPr>
      <w:r w:rsidRPr="00061AB7">
        <w:t>48 2621     0     Оборудование технологическое для выдачи сухих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смесей в автобетоносмесители</w:t>
      </w:r>
    </w:p>
    <w:p w:rsidR="00CC4CF9" w:rsidRPr="00061AB7" w:rsidRDefault="00CC4CF9">
      <w:pPr>
        <w:pStyle w:val="ConsPlusCell"/>
        <w:jc w:val="both"/>
      </w:pPr>
      <w:r w:rsidRPr="00061AB7">
        <w:t>48 2622     6     Установки бетоносмесительные механизированные</w:t>
      </w:r>
    </w:p>
    <w:p w:rsidR="00CC4CF9" w:rsidRPr="00061AB7" w:rsidRDefault="00CC4CF9">
      <w:pPr>
        <w:pStyle w:val="ConsPlusCell"/>
        <w:jc w:val="both"/>
      </w:pPr>
      <w:r w:rsidRPr="00061AB7">
        <w:t>48 2623     1     Бетононасосы</w:t>
      </w:r>
    </w:p>
    <w:p w:rsidR="00CC4CF9" w:rsidRPr="00061AB7" w:rsidRDefault="00CC4CF9">
      <w:pPr>
        <w:pStyle w:val="ConsPlusCell"/>
        <w:jc w:val="both"/>
      </w:pPr>
      <w:r w:rsidRPr="00061AB7">
        <w:t>48 2624     7     Автобетононасосы</w:t>
      </w:r>
    </w:p>
    <w:p w:rsidR="00CC4CF9" w:rsidRPr="00061AB7" w:rsidRDefault="00CC4CF9">
      <w:pPr>
        <w:pStyle w:val="ConsPlusCell"/>
        <w:jc w:val="both"/>
      </w:pPr>
      <w:r w:rsidRPr="00061AB7">
        <w:t>48 2625     2     Насосы битумные</w:t>
      </w:r>
    </w:p>
    <w:p w:rsidR="00CC4CF9" w:rsidRPr="00061AB7" w:rsidRDefault="00CC4CF9">
      <w:pPr>
        <w:pStyle w:val="ConsPlusCell"/>
        <w:jc w:val="both"/>
      </w:pPr>
      <w:r w:rsidRPr="00061AB7">
        <w:t>48 2628     9     Оборудование смесительное разного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48 2630     1     Растворонасосы /</w:t>
      </w:r>
    </w:p>
    <w:p w:rsidR="00CC4CF9" w:rsidRPr="00061AB7" w:rsidRDefault="00CC4CF9">
      <w:pPr>
        <w:pStyle w:val="ConsPlusCell"/>
        <w:jc w:val="both"/>
      </w:pPr>
      <w:r w:rsidRPr="00061AB7">
        <w:t>48 2631     5     - механические</w:t>
      </w:r>
    </w:p>
    <w:p w:rsidR="00CC4CF9" w:rsidRPr="00061AB7" w:rsidRDefault="00CC4CF9">
      <w:pPr>
        <w:pStyle w:val="ConsPlusCell"/>
        <w:jc w:val="both"/>
      </w:pPr>
      <w:r w:rsidRPr="00061AB7">
        <w:t>48 2632     0     - ручные</w:t>
      </w:r>
    </w:p>
    <w:p w:rsidR="00CC4CF9" w:rsidRPr="00061AB7" w:rsidRDefault="00CC4CF9">
      <w:pPr>
        <w:pStyle w:val="ConsPlusCell"/>
        <w:jc w:val="both"/>
      </w:pPr>
      <w:r w:rsidRPr="00061AB7">
        <w:t>48 2640     4     Бетоносмесители /</w:t>
      </w:r>
    </w:p>
    <w:p w:rsidR="00CC4CF9" w:rsidRPr="00061AB7" w:rsidRDefault="00CC4CF9">
      <w:pPr>
        <w:pStyle w:val="ConsPlusCell"/>
        <w:jc w:val="both"/>
      </w:pPr>
      <w:r w:rsidRPr="00061AB7">
        <w:t>48 2641     5     - емкостью 100 л</w:t>
      </w:r>
    </w:p>
    <w:p w:rsidR="00CC4CF9" w:rsidRPr="00061AB7" w:rsidRDefault="00CC4CF9">
      <w:pPr>
        <w:pStyle w:val="ConsPlusCell"/>
        <w:jc w:val="both"/>
      </w:pPr>
      <w:r w:rsidRPr="00061AB7">
        <w:t>48 2642     5     - емкостью 250 л</w:t>
      </w:r>
    </w:p>
    <w:p w:rsidR="00CC4CF9" w:rsidRPr="00061AB7" w:rsidRDefault="00CC4CF9">
      <w:pPr>
        <w:pStyle w:val="ConsPlusCell"/>
        <w:jc w:val="both"/>
      </w:pPr>
      <w:r w:rsidRPr="00061AB7">
        <w:t>48 2643     0     - емкостью 500 л</w:t>
      </w:r>
    </w:p>
    <w:p w:rsidR="00CC4CF9" w:rsidRPr="00061AB7" w:rsidRDefault="00CC4CF9">
      <w:pPr>
        <w:pStyle w:val="ConsPlusCell"/>
        <w:jc w:val="both"/>
      </w:pPr>
      <w:r w:rsidRPr="00061AB7">
        <w:t>48 2644     6     - емкостью 750 л</w:t>
      </w:r>
    </w:p>
    <w:p w:rsidR="00CC4CF9" w:rsidRPr="00061AB7" w:rsidRDefault="00CC4CF9">
      <w:pPr>
        <w:pStyle w:val="ConsPlusCell"/>
        <w:jc w:val="both"/>
      </w:pPr>
      <w:r w:rsidRPr="00061AB7">
        <w:t>48 2645     1     - емкостью 1000 л</w:t>
      </w:r>
    </w:p>
    <w:p w:rsidR="00CC4CF9" w:rsidRPr="00061AB7" w:rsidRDefault="00CC4CF9">
      <w:pPr>
        <w:pStyle w:val="ConsPlusCell"/>
        <w:jc w:val="both"/>
      </w:pPr>
      <w:r w:rsidRPr="00061AB7">
        <w:t>48 2646     7     - емкостью 1200 л</w:t>
      </w:r>
    </w:p>
    <w:p w:rsidR="00CC4CF9" w:rsidRPr="00061AB7" w:rsidRDefault="00CC4CF9">
      <w:pPr>
        <w:pStyle w:val="ConsPlusCell"/>
        <w:jc w:val="both"/>
      </w:pPr>
      <w:r w:rsidRPr="00061AB7">
        <w:t>48 2647     2     - емкостью 1500 л</w:t>
      </w:r>
    </w:p>
    <w:p w:rsidR="00CC4CF9" w:rsidRPr="00061AB7" w:rsidRDefault="00CC4CF9">
      <w:pPr>
        <w:pStyle w:val="ConsPlusCell"/>
        <w:jc w:val="both"/>
      </w:pPr>
      <w:r w:rsidRPr="00061AB7">
        <w:t>48 2648     8     - емкостью 2400 л</w:t>
      </w:r>
    </w:p>
    <w:p w:rsidR="00CC4CF9" w:rsidRPr="00061AB7" w:rsidRDefault="00CC4CF9">
      <w:pPr>
        <w:pStyle w:val="ConsPlusCell"/>
        <w:jc w:val="both"/>
      </w:pPr>
      <w:r w:rsidRPr="00061AB7">
        <w:t>48 2649     3     - емкостью 3000 л и свыше</w:t>
      </w:r>
    </w:p>
    <w:p w:rsidR="00CC4CF9" w:rsidRPr="00061AB7" w:rsidRDefault="00CC4CF9">
      <w:pPr>
        <w:pStyle w:val="ConsPlusCell"/>
        <w:jc w:val="both"/>
      </w:pPr>
      <w:r w:rsidRPr="00061AB7">
        <w:t>48 2650     9     Автобетоносмесители /</w:t>
      </w:r>
    </w:p>
    <w:p w:rsidR="00CC4CF9" w:rsidRPr="00061AB7" w:rsidRDefault="00CC4CF9">
      <w:pPr>
        <w:pStyle w:val="ConsPlusCell"/>
        <w:jc w:val="both"/>
      </w:pPr>
      <w:r w:rsidRPr="00061AB7">
        <w:t>48 2651     4     - емкостью 2,5 м3</w:t>
      </w:r>
    </w:p>
    <w:p w:rsidR="00CC4CF9" w:rsidRPr="00061AB7" w:rsidRDefault="00CC4CF9">
      <w:pPr>
        <w:pStyle w:val="ConsPlusCell"/>
        <w:jc w:val="both"/>
      </w:pPr>
      <w:r w:rsidRPr="00061AB7">
        <w:t>48 2652     9     - емкостью 3,5 м3</w:t>
      </w:r>
    </w:p>
    <w:p w:rsidR="00CC4CF9" w:rsidRPr="00061AB7" w:rsidRDefault="00CC4CF9">
      <w:pPr>
        <w:pStyle w:val="ConsPlusCell"/>
        <w:jc w:val="both"/>
      </w:pPr>
      <w:r w:rsidRPr="00061AB7">
        <w:t>48 2653     5     - емкостью св. 3,5 до 7 м3</w:t>
      </w:r>
    </w:p>
    <w:p w:rsidR="00CC4CF9" w:rsidRPr="00061AB7" w:rsidRDefault="00CC4CF9">
      <w:pPr>
        <w:pStyle w:val="ConsPlusCell"/>
        <w:jc w:val="both"/>
      </w:pPr>
      <w:r w:rsidRPr="00061AB7">
        <w:t>48 2655     6     - емкостью 7 м3 и свыше</w:t>
      </w:r>
    </w:p>
    <w:p w:rsidR="00CC4CF9" w:rsidRPr="00061AB7" w:rsidRDefault="00CC4CF9">
      <w:pPr>
        <w:pStyle w:val="ConsPlusCell"/>
        <w:jc w:val="both"/>
      </w:pPr>
      <w:r w:rsidRPr="00061AB7">
        <w:t>48 2660     3     Растворосмесители (растворомешалки) /</w:t>
      </w:r>
    </w:p>
    <w:p w:rsidR="00CC4CF9" w:rsidRPr="00061AB7" w:rsidRDefault="00CC4CF9">
      <w:pPr>
        <w:pStyle w:val="ConsPlusCell"/>
        <w:jc w:val="both"/>
      </w:pPr>
      <w:r w:rsidRPr="00061AB7">
        <w:t>48 2661     9     - емкостью 40 л</w:t>
      </w:r>
    </w:p>
    <w:p w:rsidR="00CC4CF9" w:rsidRPr="00061AB7" w:rsidRDefault="00CC4CF9">
      <w:pPr>
        <w:pStyle w:val="ConsPlusCell"/>
        <w:jc w:val="both"/>
      </w:pPr>
      <w:r w:rsidRPr="00061AB7">
        <w:t>48 2662     4     - емкостью 80 л</w:t>
      </w:r>
    </w:p>
    <w:p w:rsidR="00CC4CF9" w:rsidRPr="00061AB7" w:rsidRDefault="00CC4CF9">
      <w:pPr>
        <w:pStyle w:val="ConsPlusCell"/>
        <w:jc w:val="both"/>
      </w:pPr>
      <w:r w:rsidRPr="00061AB7">
        <w:t>48 2663     2     - емкостью 100 л</w:t>
      </w:r>
    </w:p>
    <w:p w:rsidR="00CC4CF9" w:rsidRPr="00061AB7" w:rsidRDefault="00CC4CF9">
      <w:pPr>
        <w:pStyle w:val="ConsPlusCell"/>
        <w:jc w:val="both"/>
      </w:pPr>
      <w:r w:rsidRPr="00061AB7">
        <w:t>48 2664     5     - емкостью 150 л</w:t>
      </w:r>
    </w:p>
    <w:p w:rsidR="00CC4CF9" w:rsidRPr="00061AB7" w:rsidRDefault="00CC4CF9">
      <w:pPr>
        <w:pStyle w:val="ConsPlusCell"/>
        <w:jc w:val="both"/>
      </w:pPr>
      <w:r w:rsidRPr="00061AB7">
        <w:t>48 2665     0     - емкостью 325 л</w:t>
      </w:r>
    </w:p>
    <w:p w:rsidR="00CC4CF9" w:rsidRPr="00061AB7" w:rsidRDefault="00CC4CF9">
      <w:pPr>
        <w:pStyle w:val="ConsPlusCell"/>
        <w:jc w:val="both"/>
      </w:pPr>
      <w:r w:rsidRPr="00061AB7">
        <w:t>48 2666     6     - емкостью 500 л</w:t>
      </w:r>
    </w:p>
    <w:p w:rsidR="00CC4CF9" w:rsidRPr="00061AB7" w:rsidRDefault="00CC4CF9">
      <w:pPr>
        <w:pStyle w:val="ConsPlusCell"/>
        <w:jc w:val="both"/>
      </w:pPr>
      <w:r w:rsidRPr="00061AB7">
        <w:t>48 2667     1     - емкостью от 750 до 1500 л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48 3000     7     Оборудование и машины строительные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48 3100     0     Машины бурильно-крановые</w:t>
      </w:r>
    </w:p>
    <w:p w:rsidR="00CC4CF9" w:rsidRPr="00061AB7" w:rsidRDefault="00CC4CF9">
      <w:pPr>
        <w:pStyle w:val="ConsPlusCell"/>
        <w:jc w:val="both"/>
      </w:pPr>
      <w:r w:rsidRPr="00061AB7">
        <w:t>48 3110     5     Машины бурильно-крановые на тракторах</w:t>
      </w:r>
    </w:p>
    <w:p w:rsidR="00CC4CF9" w:rsidRPr="00061AB7" w:rsidRDefault="00CC4CF9">
      <w:pPr>
        <w:pStyle w:val="ConsPlusCell"/>
        <w:jc w:val="both"/>
      </w:pPr>
      <w:r w:rsidRPr="00061AB7">
        <w:t>48 3120     2     Машины бурильно-крановые на автошасси</w:t>
      </w:r>
    </w:p>
    <w:p w:rsidR="00CC4CF9" w:rsidRPr="00061AB7" w:rsidRDefault="00CC4CF9">
      <w:pPr>
        <w:pStyle w:val="ConsPlusCell"/>
        <w:jc w:val="both"/>
      </w:pPr>
      <w:r w:rsidRPr="00061AB7">
        <w:t>48 3200     4     Оборудование бурильное, сваебойное, копровое</w:t>
      </w:r>
    </w:p>
    <w:p w:rsidR="00CC4CF9" w:rsidRPr="00061AB7" w:rsidRDefault="00CC4CF9">
      <w:pPr>
        <w:pStyle w:val="ConsPlusCell"/>
        <w:jc w:val="both"/>
      </w:pPr>
      <w:r w:rsidRPr="00061AB7">
        <w:t>48 3210     9     Оборудование бурильное</w:t>
      </w:r>
    </w:p>
    <w:p w:rsidR="00CC4CF9" w:rsidRPr="00061AB7" w:rsidRDefault="00CC4CF9">
      <w:pPr>
        <w:pStyle w:val="ConsPlusCell"/>
        <w:jc w:val="both"/>
      </w:pPr>
      <w:r w:rsidRPr="00061AB7">
        <w:t>48 3211     4     Оборудование бурильно-крановое навесное 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тракторам</w:t>
      </w:r>
    </w:p>
    <w:p w:rsidR="00CC4CF9" w:rsidRPr="00061AB7" w:rsidRDefault="00CC4CF9">
      <w:pPr>
        <w:pStyle w:val="ConsPlusCell"/>
        <w:jc w:val="both"/>
      </w:pPr>
      <w:r w:rsidRPr="00061AB7">
        <w:t>48 3212     6     Машины горизонтального бурения</w:t>
      </w:r>
    </w:p>
    <w:p w:rsidR="00CC4CF9" w:rsidRPr="00061AB7" w:rsidRDefault="00CC4CF9">
      <w:pPr>
        <w:pStyle w:val="ConsPlusCell"/>
        <w:jc w:val="both"/>
      </w:pPr>
      <w:r w:rsidRPr="00061AB7">
        <w:t>48 3213     5     Машины баровые для разработки мерзлых грунтов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N 53/2003 ОКП)</w:t>
      </w:r>
    </w:p>
    <w:p w:rsidR="00CC4CF9" w:rsidRPr="00061AB7" w:rsidRDefault="00CC4CF9">
      <w:pPr>
        <w:pStyle w:val="ConsPlusCell"/>
        <w:jc w:val="both"/>
      </w:pPr>
      <w:r w:rsidRPr="00061AB7">
        <w:t>48 3214     0     Машины для установки опор ЛЭП</w:t>
      </w:r>
    </w:p>
    <w:p w:rsidR="00CC4CF9" w:rsidRPr="00061AB7" w:rsidRDefault="00CC4CF9">
      <w:pPr>
        <w:pStyle w:val="ConsPlusCell"/>
        <w:jc w:val="both"/>
      </w:pPr>
      <w:r w:rsidRPr="00061AB7">
        <w:t>48 3215     6     Установки водопонижающие</w:t>
      </w:r>
    </w:p>
    <w:p w:rsidR="00CC4CF9" w:rsidRPr="00061AB7" w:rsidRDefault="00CC4CF9">
      <w:pPr>
        <w:pStyle w:val="ConsPlusCell"/>
        <w:jc w:val="both"/>
      </w:pPr>
      <w:r w:rsidRPr="00061AB7">
        <w:t>48 3216     1     Установки самоходные для отрывки колодцев под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набивные сваи</w:t>
      </w:r>
    </w:p>
    <w:p w:rsidR="00CC4CF9" w:rsidRPr="00061AB7" w:rsidRDefault="00CC4CF9">
      <w:pPr>
        <w:pStyle w:val="ConsPlusCell"/>
        <w:jc w:val="both"/>
      </w:pPr>
      <w:r w:rsidRPr="00061AB7">
        <w:t>48 3217     7     Устройства для срезки свай</w:t>
      </w:r>
    </w:p>
    <w:p w:rsidR="00CC4CF9" w:rsidRPr="00061AB7" w:rsidRDefault="00CC4CF9">
      <w:pPr>
        <w:pStyle w:val="ConsPlusCell"/>
        <w:jc w:val="both"/>
      </w:pPr>
      <w:r w:rsidRPr="00061AB7">
        <w:t>48 3218     2     Установки навесные вибрационные для устройства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скважин строительного назначения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водоснабжения</w:t>
      </w:r>
    </w:p>
    <w:p w:rsidR="00CC4CF9" w:rsidRPr="00061AB7" w:rsidRDefault="00CC4CF9">
      <w:pPr>
        <w:pStyle w:val="ConsPlusCell"/>
        <w:jc w:val="both"/>
      </w:pPr>
      <w:r w:rsidRPr="00061AB7">
        <w:t>48 3220     3     Оборудование сваебойное, копровое</w:t>
      </w:r>
    </w:p>
    <w:p w:rsidR="00CC4CF9" w:rsidRPr="00061AB7" w:rsidRDefault="00CC4CF9">
      <w:pPr>
        <w:pStyle w:val="ConsPlusCell"/>
        <w:jc w:val="both"/>
      </w:pPr>
      <w:r w:rsidRPr="00061AB7">
        <w:t>48 3221     9     Копры для свайных работ</w:t>
      </w:r>
    </w:p>
    <w:p w:rsidR="00CC4CF9" w:rsidRPr="00061AB7" w:rsidRDefault="00CC4CF9">
      <w:pPr>
        <w:pStyle w:val="ConsPlusCell"/>
        <w:jc w:val="both"/>
      </w:pPr>
      <w:r w:rsidRPr="00061AB7">
        <w:t>48 3222     4     Вибропогружатели</w:t>
      </w:r>
    </w:p>
    <w:p w:rsidR="00CC4CF9" w:rsidRPr="00061AB7" w:rsidRDefault="00CC4CF9">
      <w:pPr>
        <w:pStyle w:val="ConsPlusCell"/>
        <w:jc w:val="both"/>
      </w:pPr>
      <w:r w:rsidRPr="00061AB7">
        <w:t>48 3223     0     Установки сваебойные копровые на тракторах</w:t>
      </w:r>
    </w:p>
    <w:p w:rsidR="00CC4CF9" w:rsidRPr="00061AB7" w:rsidRDefault="00CC4CF9">
      <w:pPr>
        <w:pStyle w:val="ConsPlusCell"/>
        <w:jc w:val="both"/>
      </w:pPr>
      <w:r w:rsidRPr="00061AB7">
        <w:t>48 3224     5     Установки для зондирования грунта</w:t>
      </w:r>
    </w:p>
    <w:p w:rsidR="00CC4CF9" w:rsidRPr="00061AB7" w:rsidRDefault="00CC4CF9">
      <w:pPr>
        <w:pStyle w:val="ConsPlusCell"/>
        <w:jc w:val="both"/>
      </w:pPr>
      <w:r w:rsidRPr="00061AB7">
        <w:t>48 3226     6     Установки для вдавливания свай</w:t>
      </w:r>
    </w:p>
    <w:p w:rsidR="00CC4CF9" w:rsidRPr="00061AB7" w:rsidRDefault="00CC4CF9">
      <w:pPr>
        <w:pStyle w:val="ConsPlusCell"/>
        <w:jc w:val="both"/>
      </w:pPr>
      <w:r w:rsidRPr="00061AB7">
        <w:t>(код 48 3226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3228     7     Оборудование сваебойное копровое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специальных монтажных работ</w:t>
      </w:r>
    </w:p>
    <w:p w:rsidR="00CC4CF9" w:rsidRPr="00061AB7" w:rsidRDefault="00CC4CF9">
      <w:pPr>
        <w:pStyle w:val="ConsPlusCell"/>
        <w:jc w:val="both"/>
      </w:pPr>
      <w:r w:rsidRPr="00061AB7">
        <w:t>48 3230     8     Молоты сваебойные /</w:t>
      </w:r>
    </w:p>
    <w:p w:rsidR="00CC4CF9" w:rsidRPr="00061AB7" w:rsidRDefault="00CC4CF9">
      <w:pPr>
        <w:pStyle w:val="ConsPlusCell"/>
        <w:jc w:val="both"/>
      </w:pPr>
      <w:r w:rsidRPr="00061AB7">
        <w:t>48 3231     3     - дизельные трубчатые</w:t>
      </w:r>
    </w:p>
    <w:p w:rsidR="00CC4CF9" w:rsidRPr="00061AB7" w:rsidRDefault="00CC4CF9">
      <w:pPr>
        <w:pStyle w:val="ConsPlusCell"/>
        <w:jc w:val="both"/>
      </w:pPr>
      <w:r w:rsidRPr="00061AB7">
        <w:t>48 3232     9     - дизельные штанговые</w:t>
      </w:r>
    </w:p>
    <w:p w:rsidR="00CC4CF9" w:rsidRPr="00061AB7" w:rsidRDefault="00CC4CF9">
      <w:pPr>
        <w:pStyle w:val="ConsPlusCell"/>
        <w:jc w:val="both"/>
      </w:pPr>
      <w:r w:rsidRPr="00061AB7">
        <w:t>48 3300     8     Машины строительно-отделочные, инструмент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строительно-монтажный ручной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механизированный</w:t>
      </w:r>
    </w:p>
    <w:p w:rsidR="00CC4CF9" w:rsidRPr="00061AB7" w:rsidRDefault="00CC4CF9">
      <w:pPr>
        <w:pStyle w:val="ConsPlusCell"/>
        <w:jc w:val="both"/>
      </w:pPr>
      <w:r w:rsidRPr="00061AB7">
        <w:t>48 3310     2     Машины / и оборудование для строительно-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отделочных работ</w:t>
      </w:r>
    </w:p>
    <w:p w:rsidR="00CC4CF9" w:rsidRPr="00061AB7" w:rsidRDefault="00CC4CF9">
      <w:pPr>
        <w:pStyle w:val="ConsPlusCell"/>
        <w:jc w:val="both"/>
      </w:pPr>
      <w:r w:rsidRPr="00061AB7">
        <w:t>48 3311     8     - для устройства и отделки полов</w:t>
      </w:r>
    </w:p>
    <w:p w:rsidR="00CC4CF9" w:rsidRPr="00061AB7" w:rsidRDefault="00CC4CF9">
      <w:pPr>
        <w:pStyle w:val="ConsPlusCell"/>
        <w:jc w:val="both"/>
      </w:pPr>
      <w:r w:rsidRPr="00061AB7">
        <w:t>48 3312     3     - для малярных работ</w:t>
      </w:r>
    </w:p>
    <w:p w:rsidR="00CC4CF9" w:rsidRPr="00061AB7" w:rsidRDefault="00CC4CF9">
      <w:pPr>
        <w:pStyle w:val="ConsPlusCell"/>
        <w:jc w:val="both"/>
      </w:pPr>
      <w:r w:rsidRPr="00061AB7">
        <w:t>48 3313     9     - для штукатурных работ</w:t>
      </w:r>
    </w:p>
    <w:p w:rsidR="00CC4CF9" w:rsidRPr="00061AB7" w:rsidRDefault="00CC4CF9">
      <w:pPr>
        <w:pStyle w:val="ConsPlusCell"/>
        <w:jc w:val="both"/>
      </w:pPr>
      <w:r w:rsidRPr="00061AB7">
        <w:t>48 3314     4     - для устройств мягких кровель</w:t>
      </w:r>
    </w:p>
    <w:p w:rsidR="00CC4CF9" w:rsidRPr="00061AB7" w:rsidRDefault="00CC4CF9">
      <w:pPr>
        <w:pStyle w:val="ConsPlusCell"/>
        <w:jc w:val="both"/>
      </w:pPr>
      <w:r w:rsidRPr="00061AB7">
        <w:t>48 3318     6     Оборудование для строительно-отделочных работ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48 3320     7     Инструмент строительно-монтажный ручной /</w:t>
      </w:r>
    </w:p>
    <w:p w:rsidR="00CC4CF9" w:rsidRPr="00061AB7" w:rsidRDefault="00CC4CF9">
      <w:pPr>
        <w:pStyle w:val="ConsPlusCell"/>
        <w:jc w:val="both"/>
      </w:pPr>
      <w:r w:rsidRPr="00061AB7">
        <w:t>48 3321     2     - для земляных работ</w:t>
      </w:r>
    </w:p>
    <w:p w:rsidR="00CC4CF9" w:rsidRPr="00061AB7" w:rsidRDefault="00CC4CF9">
      <w:pPr>
        <w:pStyle w:val="ConsPlusCell"/>
        <w:jc w:val="both"/>
      </w:pPr>
      <w:r w:rsidRPr="00061AB7">
        <w:t>48 3322     8     - для плотнично-опалубочных, столярных,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стекольных и паркетных работ</w:t>
      </w:r>
    </w:p>
    <w:p w:rsidR="00CC4CF9" w:rsidRPr="00061AB7" w:rsidRDefault="00CC4CF9">
      <w:pPr>
        <w:pStyle w:val="ConsPlusCell"/>
        <w:jc w:val="both"/>
      </w:pPr>
      <w:r w:rsidRPr="00061AB7">
        <w:t>48 3323     3     - для бетонных и каменных работ</w:t>
      </w:r>
    </w:p>
    <w:p w:rsidR="00CC4CF9" w:rsidRPr="00061AB7" w:rsidRDefault="00CC4CF9">
      <w:pPr>
        <w:pStyle w:val="ConsPlusCell"/>
        <w:jc w:val="both"/>
      </w:pPr>
      <w:r w:rsidRPr="00061AB7">
        <w:t>48 3324     9     - для кровельных работ</w:t>
      </w:r>
    </w:p>
    <w:p w:rsidR="00CC4CF9" w:rsidRPr="00061AB7" w:rsidRDefault="00CC4CF9">
      <w:pPr>
        <w:pStyle w:val="ConsPlusCell"/>
        <w:jc w:val="both"/>
      </w:pPr>
      <w:r w:rsidRPr="00061AB7">
        <w:t>48 3325     4     - для штукатурных работ</w:t>
      </w:r>
    </w:p>
    <w:p w:rsidR="00CC4CF9" w:rsidRPr="00061AB7" w:rsidRDefault="00CC4CF9">
      <w:pPr>
        <w:pStyle w:val="ConsPlusCell"/>
        <w:jc w:val="both"/>
      </w:pPr>
      <w:r w:rsidRPr="00061AB7">
        <w:t>48 3326     7     - для плиточных работ</w:t>
      </w:r>
    </w:p>
    <w:p w:rsidR="00CC4CF9" w:rsidRPr="00061AB7" w:rsidRDefault="00CC4CF9">
      <w:pPr>
        <w:pStyle w:val="ConsPlusCell"/>
        <w:jc w:val="both"/>
      </w:pPr>
      <w:r w:rsidRPr="00061AB7">
        <w:t>48 3327     5     - для малярных работ</w:t>
      </w:r>
    </w:p>
    <w:p w:rsidR="00CC4CF9" w:rsidRPr="00061AB7" w:rsidRDefault="00CC4CF9">
      <w:pPr>
        <w:pStyle w:val="ConsPlusCell"/>
        <w:jc w:val="both"/>
      </w:pPr>
      <w:r w:rsidRPr="00061AB7">
        <w:t>48 3328     0     - разного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48 3330     1     Инструмент / строительно-монтажный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механизированный</w:t>
      </w:r>
    </w:p>
    <w:p w:rsidR="00CC4CF9" w:rsidRPr="00061AB7" w:rsidRDefault="00CC4CF9">
      <w:pPr>
        <w:pStyle w:val="ConsPlusCell"/>
        <w:jc w:val="both"/>
      </w:pPr>
      <w:r w:rsidRPr="00061AB7">
        <w:t>48 3331     7     - электрифицированный (машины ручные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переносные электрические)</w:t>
      </w:r>
    </w:p>
    <w:p w:rsidR="00CC4CF9" w:rsidRPr="00061AB7" w:rsidRDefault="00CC4CF9">
      <w:pPr>
        <w:pStyle w:val="ConsPlusCell"/>
        <w:jc w:val="both"/>
      </w:pPr>
      <w:r w:rsidRPr="00061AB7">
        <w:t>48 3332     2     - пневматический (машины ручные и переносные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пневматические)</w:t>
      </w:r>
    </w:p>
    <w:p w:rsidR="00CC4CF9" w:rsidRPr="00061AB7" w:rsidRDefault="00CC4CF9">
      <w:pPr>
        <w:pStyle w:val="ConsPlusCell"/>
        <w:jc w:val="both"/>
      </w:pPr>
      <w:r w:rsidRPr="00061AB7">
        <w:t>48 3380     4     Оборудование и машины строительные разного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назначения</w:t>
      </w:r>
    </w:p>
    <w:p w:rsidR="00CC4CF9" w:rsidRPr="00061AB7" w:rsidRDefault="00CC4CF9">
      <w:pPr>
        <w:pStyle w:val="ConsPlusCell"/>
        <w:jc w:val="both"/>
      </w:pPr>
      <w:r w:rsidRPr="00061AB7">
        <w:t>48 3381     9     Вибраторы электрические</w:t>
      </w:r>
    </w:p>
    <w:p w:rsidR="00CC4CF9" w:rsidRPr="00061AB7" w:rsidRDefault="00CC4CF9">
      <w:pPr>
        <w:pStyle w:val="ConsPlusCell"/>
        <w:jc w:val="both"/>
      </w:pPr>
      <w:r w:rsidRPr="00061AB7">
        <w:t>48 3382     5     Вибраторы пневматические</w:t>
      </w:r>
    </w:p>
    <w:p w:rsidR="00CC4CF9" w:rsidRPr="00061AB7" w:rsidRDefault="00CC4CF9">
      <w:pPr>
        <w:pStyle w:val="ConsPlusCell"/>
        <w:jc w:val="both"/>
      </w:pPr>
      <w:r w:rsidRPr="00061AB7">
        <w:t>48 3383     0     Пробойники пневматические</w:t>
      </w:r>
    </w:p>
    <w:p w:rsidR="00CC4CF9" w:rsidRPr="00061AB7" w:rsidRDefault="00CC4CF9">
      <w:pPr>
        <w:pStyle w:val="ConsPlusCell"/>
        <w:jc w:val="both"/>
      </w:pPr>
      <w:r w:rsidRPr="00061AB7">
        <w:t>48 3384     6     Валы гибкие и арматура к ним</w:t>
      </w:r>
    </w:p>
    <w:p w:rsidR="00CC4CF9" w:rsidRPr="00061AB7" w:rsidRDefault="00CC4CF9">
      <w:pPr>
        <w:pStyle w:val="ConsPlusCell"/>
        <w:jc w:val="both"/>
      </w:pPr>
      <w:r w:rsidRPr="00061AB7">
        <w:t>48 3385     1     Рукава металлические</w:t>
      </w:r>
    </w:p>
    <w:p w:rsidR="00CC4CF9" w:rsidRPr="00061AB7" w:rsidRDefault="00CC4CF9">
      <w:pPr>
        <w:pStyle w:val="ConsPlusCell"/>
        <w:jc w:val="both"/>
      </w:pPr>
      <w:r w:rsidRPr="00061AB7">
        <w:t>48 3386     7     Рукава высокого давления</w:t>
      </w:r>
    </w:p>
    <w:p w:rsidR="00CC4CF9" w:rsidRPr="00061AB7" w:rsidRDefault="00CC4CF9">
      <w:pPr>
        <w:pStyle w:val="ConsPlusCell"/>
        <w:jc w:val="both"/>
      </w:pPr>
      <w:r w:rsidRPr="00061AB7">
        <w:t>48 3387     2     Плетенки; оплетки; арматура РВД; арматура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металлических рукавов и гибких валов</w:t>
      </w:r>
    </w:p>
    <w:p w:rsidR="00CC4CF9" w:rsidRPr="00061AB7" w:rsidRDefault="00CC4CF9">
      <w:pPr>
        <w:pStyle w:val="ConsPlusCell"/>
        <w:jc w:val="both"/>
      </w:pPr>
      <w:r w:rsidRPr="00061AB7">
        <w:t>48 3388     8     Оборудование строительное разное</w:t>
      </w:r>
    </w:p>
    <w:p w:rsidR="00CC4CF9" w:rsidRPr="00061AB7" w:rsidRDefault="00CC4CF9">
      <w:pPr>
        <w:pStyle w:val="ConsPlusCell"/>
        <w:jc w:val="both"/>
      </w:pPr>
      <w:r w:rsidRPr="00061AB7">
        <w:t>48 3400     1     Механизмы, инструмент, средства крепления,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приспособления для монтажных и специальных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строительных работ</w:t>
      </w:r>
    </w:p>
    <w:p w:rsidR="00CC4CF9" w:rsidRPr="00061AB7" w:rsidRDefault="00CC4CF9">
      <w:pPr>
        <w:pStyle w:val="ConsPlusCell"/>
        <w:jc w:val="both"/>
      </w:pPr>
      <w:r w:rsidRPr="00061AB7">
        <w:t>48 3410     6     Монтажные приспособления и механизмы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монтажа оборудования, инструмент монтажный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специальный ручной</w:t>
      </w:r>
    </w:p>
    <w:p w:rsidR="00CC4CF9" w:rsidRPr="00061AB7" w:rsidRDefault="00CC4CF9">
      <w:pPr>
        <w:pStyle w:val="ConsPlusCell"/>
        <w:jc w:val="both"/>
      </w:pPr>
      <w:r w:rsidRPr="00061AB7">
        <w:t>48 3430     5     Механизмы, приспособления, крепежные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устройства и инструмент для теплоизоляционных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тепломонтажных работ</w:t>
      </w:r>
    </w:p>
    <w:p w:rsidR="00CC4CF9" w:rsidRPr="00061AB7" w:rsidRDefault="00CC4CF9">
      <w:pPr>
        <w:pStyle w:val="ConsPlusCell"/>
        <w:jc w:val="both"/>
      </w:pPr>
      <w:r w:rsidRPr="00061AB7">
        <w:t>48 3440     1     Оборудование, инструмент и приспособления,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средства крепления для производства и монтажа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вентиляционных и санитарно-технических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заготовок и изделий</w:t>
      </w:r>
    </w:p>
    <w:p w:rsidR="00CC4CF9" w:rsidRPr="00061AB7" w:rsidRDefault="00CC4CF9">
      <w:pPr>
        <w:pStyle w:val="ConsPlusCell"/>
        <w:jc w:val="both"/>
      </w:pPr>
      <w:r w:rsidRPr="00061AB7">
        <w:t>48 3450     4     Механизмы, инструменты и приспособления,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приборы и устройства для электромонтажных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пусконаладочных работ  по оборудованию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промышленных предприятий</w:t>
      </w:r>
    </w:p>
    <w:p w:rsidR="00CC4CF9" w:rsidRPr="00061AB7" w:rsidRDefault="00CC4CF9">
      <w:pPr>
        <w:pStyle w:val="ConsPlusCell"/>
        <w:jc w:val="both"/>
      </w:pPr>
      <w:r w:rsidRPr="00061AB7">
        <w:t>48 3470     3     Соединительные и крепежные детали стеклянных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трубопроводов</w:t>
      </w:r>
    </w:p>
    <w:p w:rsidR="00CC4CF9" w:rsidRPr="00061AB7" w:rsidRDefault="00CC4CF9">
      <w:pPr>
        <w:pStyle w:val="ConsPlusCell"/>
        <w:jc w:val="both"/>
      </w:pPr>
      <w:r w:rsidRPr="00061AB7">
        <w:t>48 3480     8     Специальные машины, механизмы, оборудование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средства малой механизации для строительства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капитального ремонта  магистральных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трубопроводов</w:t>
      </w:r>
    </w:p>
    <w:p w:rsidR="00CC4CF9" w:rsidRPr="00061AB7" w:rsidRDefault="00CC4CF9">
      <w:pPr>
        <w:pStyle w:val="ConsPlusCell"/>
        <w:jc w:val="both"/>
      </w:pPr>
      <w:r w:rsidRPr="00061AB7">
        <w:t>48 3490     2     Механизмы, инструмент, средства крепления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приспособления для монтажных и специальных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строительных работ прочие</w:t>
      </w:r>
    </w:p>
    <w:p w:rsidR="00CC4CF9" w:rsidRPr="00061AB7" w:rsidRDefault="00CC4CF9">
      <w:pPr>
        <w:pStyle w:val="ConsPlusCell"/>
        <w:jc w:val="both"/>
      </w:pPr>
      <w:r w:rsidRPr="00061AB7">
        <w:t>48 3491     8     Механизмы, приспособления, инструмент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монтажа средств автоматизации</w:t>
      </w:r>
    </w:p>
    <w:p w:rsidR="00CC4CF9" w:rsidRPr="00061AB7" w:rsidRDefault="00CC4CF9">
      <w:pPr>
        <w:pStyle w:val="ConsPlusCell"/>
        <w:jc w:val="both"/>
      </w:pPr>
      <w:r w:rsidRPr="00061AB7">
        <w:t>48 3499     1     Машины, устройства, оборудование для ремонта,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технического обслуживания, локализации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ликвидации последствий аварий на магистральных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нефтепроводах</w:t>
      </w:r>
    </w:p>
    <w:p w:rsidR="00CC4CF9" w:rsidRPr="00061AB7" w:rsidRDefault="00CC4CF9">
      <w:pPr>
        <w:pStyle w:val="ConsPlusCell"/>
        <w:jc w:val="both"/>
      </w:pPr>
      <w:r w:rsidRPr="00061AB7">
        <w:t>48 3500     5     Оборудование подъемно-транспортное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строительное</w:t>
      </w:r>
    </w:p>
    <w:p w:rsidR="00CC4CF9" w:rsidRPr="00061AB7" w:rsidRDefault="00CC4CF9">
      <w:pPr>
        <w:pStyle w:val="ConsPlusCell"/>
        <w:jc w:val="both"/>
      </w:pPr>
      <w:r w:rsidRPr="00061AB7">
        <w:t>48 3510     8     Краны автомобильные/ и краны-манипуляторы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автомобильные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N 53/2003 ОКП)</w:t>
      </w:r>
    </w:p>
    <w:p w:rsidR="00CC4CF9" w:rsidRPr="00061AB7" w:rsidRDefault="00CC4CF9">
      <w:pPr>
        <w:pStyle w:val="ConsPlusCell"/>
        <w:jc w:val="both"/>
      </w:pPr>
      <w:r w:rsidRPr="00061AB7">
        <w:t>48 3511     5     - грузоподъемностью до 10 т</w:t>
      </w:r>
    </w:p>
    <w:p w:rsidR="00CC4CF9" w:rsidRPr="00061AB7" w:rsidRDefault="00CC4CF9">
      <w:pPr>
        <w:pStyle w:val="ConsPlusCell"/>
        <w:jc w:val="both"/>
      </w:pPr>
      <w:r w:rsidRPr="00061AB7">
        <w:t>48 3512     0     - грузоподъемностью от 10 т и свыше</w:t>
      </w:r>
    </w:p>
    <w:p w:rsidR="00CC4CF9" w:rsidRPr="00061AB7" w:rsidRDefault="00CC4CF9">
      <w:pPr>
        <w:pStyle w:val="ConsPlusCell"/>
        <w:jc w:val="both"/>
      </w:pPr>
      <w:r w:rsidRPr="00061AB7">
        <w:t>48 3515     7     Краны-манипуляторы автомобильные</w:t>
      </w:r>
    </w:p>
    <w:p w:rsidR="00CC4CF9" w:rsidRPr="00061AB7" w:rsidRDefault="00CC4CF9">
      <w:pPr>
        <w:pStyle w:val="ConsPlusCell"/>
        <w:jc w:val="both"/>
      </w:pPr>
      <w:r w:rsidRPr="00061AB7">
        <w:t>(код 48 3515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3520     4     Краны пневмоколесные/ и краны-манипуляторы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пневмоколесные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N 53/2003 ОКП)</w:t>
      </w:r>
    </w:p>
    <w:p w:rsidR="00CC4CF9" w:rsidRPr="00061AB7" w:rsidRDefault="00CC4CF9">
      <w:pPr>
        <w:pStyle w:val="ConsPlusCell"/>
        <w:jc w:val="both"/>
      </w:pPr>
      <w:r w:rsidRPr="00061AB7">
        <w:t>48 3521     1     - грузоподъемностью 16 т</w:t>
      </w:r>
    </w:p>
    <w:p w:rsidR="00CC4CF9" w:rsidRPr="00061AB7" w:rsidRDefault="00CC4CF9">
      <w:pPr>
        <w:pStyle w:val="ConsPlusCell"/>
        <w:jc w:val="both"/>
      </w:pPr>
      <w:r w:rsidRPr="00061AB7">
        <w:t>48 3522     5     - грузоподъемностью 25 т</w:t>
      </w:r>
    </w:p>
    <w:p w:rsidR="00CC4CF9" w:rsidRPr="00061AB7" w:rsidRDefault="00CC4CF9">
      <w:pPr>
        <w:pStyle w:val="ConsPlusCell"/>
        <w:jc w:val="both"/>
      </w:pPr>
      <w:r w:rsidRPr="00061AB7">
        <w:t>48 3523     0     - грузоподъемностью 40 т</w:t>
      </w:r>
    </w:p>
    <w:p w:rsidR="00CC4CF9" w:rsidRPr="00061AB7" w:rsidRDefault="00CC4CF9">
      <w:pPr>
        <w:pStyle w:val="ConsPlusCell"/>
        <w:jc w:val="both"/>
      </w:pPr>
      <w:r w:rsidRPr="00061AB7">
        <w:t>48 3524     6     - грузоподъемностью 63 т</w:t>
      </w:r>
    </w:p>
    <w:p w:rsidR="00CC4CF9" w:rsidRPr="00061AB7" w:rsidRDefault="00CC4CF9">
      <w:pPr>
        <w:pStyle w:val="ConsPlusCell"/>
        <w:jc w:val="both"/>
      </w:pPr>
      <w:r w:rsidRPr="00061AB7">
        <w:t>48 3526     7     - грузоподъемностью 100 т и свыше</w:t>
      </w:r>
    </w:p>
    <w:p w:rsidR="00CC4CF9" w:rsidRPr="00061AB7" w:rsidRDefault="00CC4CF9">
      <w:pPr>
        <w:pStyle w:val="ConsPlusCell"/>
        <w:jc w:val="both"/>
      </w:pPr>
      <w:r w:rsidRPr="00061AB7">
        <w:t>48 3527     2     - короткобазовые</w:t>
      </w:r>
    </w:p>
    <w:p w:rsidR="00CC4CF9" w:rsidRPr="00061AB7" w:rsidRDefault="00CC4CF9">
      <w:pPr>
        <w:pStyle w:val="ConsPlusCell"/>
        <w:jc w:val="both"/>
      </w:pPr>
      <w:r w:rsidRPr="00061AB7">
        <w:t>(код 48 3527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3528     8     Краны-манипуляторы пневмоколесные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короткобазовые</w:t>
      </w:r>
    </w:p>
    <w:p w:rsidR="00CC4CF9" w:rsidRPr="00061AB7" w:rsidRDefault="00CC4CF9">
      <w:pPr>
        <w:pStyle w:val="ConsPlusCell"/>
        <w:jc w:val="both"/>
      </w:pPr>
      <w:r w:rsidRPr="00061AB7">
        <w:t>(код 48 3528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3529     3     Краны-манипуляторы пневмоколесные прочие</w:t>
      </w:r>
    </w:p>
    <w:p w:rsidR="00CC4CF9" w:rsidRPr="00061AB7" w:rsidRDefault="00CC4CF9">
      <w:pPr>
        <w:pStyle w:val="ConsPlusCell"/>
        <w:jc w:val="both"/>
      </w:pPr>
      <w:r w:rsidRPr="00061AB7">
        <w:t>(код 48 3529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3530     9     Краны гусеничные/ и краны-манипуляторы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гусеничные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N 53/2003 ОКП)</w:t>
      </w:r>
    </w:p>
    <w:p w:rsidR="00CC4CF9" w:rsidRPr="00061AB7" w:rsidRDefault="00CC4CF9">
      <w:pPr>
        <w:pStyle w:val="ConsPlusCell"/>
        <w:jc w:val="both"/>
      </w:pPr>
      <w:r w:rsidRPr="00061AB7">
        <w:t>48 3531     4     - грузоподъемностью 16 т</w:t>
      </w:r>
    </w:p>
    <w:p w:rsidR="00CC4CF9" w:rsidRPr="00061AB7" w:rsidRDefault="00CC4CF9">
      <w:pPr>
        <w:pStyle w:val="ConsPlusCell"/>
        <w:jc w:val="both"/>
      </w:pPr>
      <w:r w:rsidRPr="00061AB7">
        <w:t>48 3532     5     - грузоподъемностью 25 т</w:t>
      </w:r>
    </w:p>
    <w:p w:rsidR="00CC4CF9" w:rsidRPr="00061AB7" w:rsidRDefault="00CC4CF9">
      <w:pPr>
        <w:pStyle w:val="ConsPlusCell"/>
        <w:jc w:val="both"/>
      </w:pPr>
      <w:r w:rsidRPr="00061AB7">
        <w:t>48 3534     0     - грузоподъемностью 63 т</w:t>
      </w:r>
    </w:p>
    <w:p w:rsidR="00CC4CF9" w:rsidRPr="00061AB7" w:rsidRDefault="00CC4CF9">
      <w:pPr>
        <w:pStyle w:val="ConsPlusCell"/>
        <w:jc w:val="both"/>
      </w:pPr>
      <w:r w:rsidRPr="00061AB7">
        <w:t>48 3536     1     - грузоподъемностью 100 т и свыше</w:t>
      </w:r>
    </w:p>
    <w:p w:rsidR="00CC4CF9" w:rsidRPr="00061AB7" w:rsidRDefault="00CC4CF9">
      <w:pPr>
        <w:pStyle w:val="ConsPlusCell"/>
        <w:jc w:val="both"/>
      </w:pPr>
      <w:r w:rsidRPr="00061AB7">
        <w:t>48 3538     2     Краны-манипуляторы гусеничные</w:t>
      </w:r>
    </w:p>
    <w:p w:rsidR="00CC4CF9" w:rsidRPr="00061AB7" w:rsidRDefault="00CC4CF9">
      <w:pPr>
        <w:pStyle w:val="ConsPlusCell"/>
        <w:jc w:val="both"/>
      </w:pPr>
      <w:r w:rsidRPr="00061AB7">
        <w:t>(код 48 3538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3540     3     Краны башенные / грузоподъемностью 5 т и свыше</w:t>
      </w:r>
    </w:p>
    <w:p w:rsidR="00CC4CF9" w:rsidRPr="00061AB7" w:rsidRDefault="00CC4CF9">
      <w:pPr>
        <w:pStyle w:val="ConsPlusCell"/>
        <w:jc w:val="both"/>
      </w:pPr>
      <w:r w:rsidRPr="00061AB7">
        <w:t>48 3541     9     - грузоподъемностью 5 т</w:t>
      </w:r>
    </w:p>
    <w:p w:rsidR="00CC4CF9" w:rsidRPr="00061AB7" w:rsidRDefault="00CC4CF9">
      <w:pPr>
        <w:pStyle w:val="ConsPlusCell"/>
        <w:jc w:val="both"/>
      </w:pPr>
      <w:r w:rsidRPr="00061AB7">
        <w:t>48 3542     4     - грузоподъемностью от 7 до 15 т</w:t>
      </w:r>
    </w:p>
    <w:p w:rsidR="00CC4CF9" w:rsidRPr="00061AB7" w:rsidRDefault="00CC4CF9">
      <w:pPr>
        <w:pStyle w:val="ConsPlusCell"/>
        <w:jc w:val="both"/>
      </w:pPr>
      <w:r w:rsidRPr="00061AB7">
        <w:t>48 3543     9     - грузоподъемностью от 15 т и свыше</w:t>
      </w:r>
    </w:p>
    <w:p w:rsidR="00CC4CF9" w:rsidRPr="00061AB7" w:rsidRDefault="00CC4CF9">
      <w:pPr>
        <w:pStyle w:val="ConsPlusCell"/>
        <w:jc w:val="both"/>
      </w:pPr>
      <w:r w:rsidRPr="00061AB7">
        <w:t>48 3550     8     Краны и краны-манипуляторы тракторные,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рельсовые, железнодорожные, прицепные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краны-трубоукладчики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N 53/2003 ОКП)</w:t>
      </w:r>
    </w:p>
    <w:p w:rsidR="00CC4CF9" w:rsidRPr="00061AB7" w:rsidRDefault="00CC4CF9">
      <w:pPr>
        <w:pStyle w:val="ConsPlusCell"/>
        <w:jc w:val="both"/>
      </w:pPr>
      <w:r w:rsidRPr="00061AB7">
        <w:t>48 3551     3     Краны и краны-манипуляторы тракторные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N 53/2003 ОКП)</w:t>
      </w:r>
    </w:p>
    <w:p w:rsidR="00CC4CF9" w:rsidRPr="00061AB7" w:rsidRDefault="00CC4CF9">
      <w:pPr>
        <w:pStyle w:val="ConsPlusCell"/>
        <w:jc w:val="both"/>
      </w:pPr>
      <w:r w:rsidRPr="00061AB7">
        <w:t>48 3552     9     Краны и краны-манипуляторы прицепные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 тракторам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N 53/2003 ОКП)</w:t>
      </w:r>
    </w:p>
    <w:p w:rsidR="00CC4CF9" w:rsidRPr="00061AB7" w:rsidRDefault="00CC4CF9">
      <w:pPr>
        <w:pStyle w:val="ConsPlusCell"/>
        <w:jc w:val="both"/>
      </w:pPr>
      <w:r w:rsidRPr="00061AB7">
        <w:t>48 3553     4     Краны трубоукладчики на тракторах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N 53/2003 ОКП)</w:t>
      </w:r>
    </w:p>
    <w:p w:rsidR="00CC4CF9" w:rsidRPr="00061AB7" w:rsidRDefault="00CC4CF9">
      <w:pPr>
        <w:pStyle w:val="ConsPlusCell"/>
        <w:jc w:val="both"/>
      </w:pPr>
      <w:r w:rsidRPr="00061AB7">
        <w:t>48 3554     2     Краны и краны-манипуляторы на специальном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шасси, в т.ч. повышенной проходимости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Изменения N 53/2003 ОКП)</w:t>
      </w:r>
    </w:p>
    <w:p w:rsidR="00CC4CF9" w:rsidRPr="00061AB7" w:rsidRDefault="00CC4CF9">
      <w:pPr>
        <w:pStyle w:val="ConsPlusCell"/>
        <w:jc w:val="both"/>
      </w:pPr>
      <w:r w:rsidRPr="00061AB7">
        <w:t>48 3555     5     Краны и краны-манипуляторы рельсовые</w:t>
      </w:r>
    </w:p>
    <w:p w:rsidR="00CC4CF9" w:rsidRPr="00061AB7" w:rsidRDefault="00CC4CF9">
      <w:pPr>
        <w:pStyle w:val="ConsPlusCell"/>
        <w:jc w:val="both"/>
      </w:pPr>
      <w:r w:rsidRPr="00061AB7">
        <w:t>(код 48 3555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3556     0     Краны и краны-манипуляторы железнодорожные</w:t>
      </w:r>
    </w:p>
    <w:p w:rsidR="00CC4CF9" w:rsidRPr="00061AB7" w:rsidRDefault="00CC4CF9">
      <w:pPr>
        <w:pStyle w:val="ConsPlusCell"/>
        <w:jc w:val="both"/>
      </w:pPr>
      <w:r w:rsidRPr="00061AB7">
        <w:t>(код 48 3556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3560     2     Разгрузчики / цемента и нерудных материалов</w:t>
      </w:r>
    </w:p>
    <w:p w:rsidR="00CC4CF9" w:rsidRPr="00061AB7" w:rsidRDefault="00CC4CF9">
      <w:pPr>
        <w:pStyle w:val="ConsPlusCell"/>
        <w:jc w:val="both"/>
      </w:pPr>
      <w:r w:rsidRPr="00061AB7">
        <w:t>48 3561     8     - цемента</w:t>
      </w:r>
    </w:p>
    <w:p w:rsidR="00CC4CF9" w:rsidRPr="00061AB7" w:rsidRDefault="00CC4CF9">
      <w:pPr>
        <w:pStyle w:val="ConsPlusCell"/>
        <w:jc w:val="both"/>
      </w:pPr>
      <w:r w:rsidRPr="00061AB7">
        <w:t>48 3562     3     - нерудных материалов</w:t>
      </w:r>
    </w:p>
    <w:p w:rsidR="00CC4CF9" w:rsidRPr="00061AB7" w:rsidRDefault="00CC4CF9">
      <w:pPr>
        <w:pStyle w:val="ConsPlusCell"/>
        <w:jc w:val="both"/>
      </w:pPr>
      <w:r w:rsidRPr="00061AB7">
        <w:t>48 3570     7     Погрузчики строительные / (кроме погрузчиков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сельскохозяйственного назначения)</w:t>
      </w:r>
    </w:p>
    <w:p w:rsidR="00CC4CF9" w:rsidRPr="00061AB7" w:rsidRDefault="00CC4CF9">
      <w:pPr>
        <w:pStyle w:val="ConsPlusCell"/>
        <w:jc w:val="both"/>
      </w:pPr>
      <w:r w:rsidRPr="00061AB7">
        <w:t>48 3571     2     - одноковшовые тракторные</w:t>
      </w:r>
    </w:p>
    <w:p w:rsidR="00CC4CF9" w:rsidRPr="00061AB7" w:rsidRDefault="00CC4CF9">
      <w:pPr>
        <w:pStyle w:val="ConsPlusCell"/>
        <w:jc w:val="both"/>
      </w:pPr>
      <w:r w:rsidRPr="00061AB7">
        <w:t>48 3572     8     - одноковшовые пневмоколесные фронтальные</w:t>
      </w:r>
    </w:p>
    <w:p w:rsidR="00CC4CF9" w:rsidRPr="00061AB7" w:rsidRDefault="00CC4CF9">
      <w:pPr>
        <w:pStyle w:val="ConsPlusCell"/>
        <w:jc w:val="both"/>
      </w:pPr>
      <w:r w:rsidRPr="00061AB7">
        <w:t>48 3573     3     - одноковшовые пневмоколесные полуповоротные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(колесные полуповоротные)</w:t>
      </w:r>
    </w:p>
    <w:p w:rsidR="00CC4CF9" w:rsidRPr="00061AB7" w:rsidRDefault="00CC4CF9">
      <w:pPr>
        <w:pStyle w:val="ConsPlusCell"/>
        <w:jc w:val="both"/>
      </w:pPr>
      <w:r w:rsidRPr="00061AB7">
        <w:t>48 3574     9     - многоковшовые (пневмоколесные)</w:t>
      </w:r>
    </w:p>
    <w:p w:rsidR="00CC4CF9" w:rsidRPr="00061AB7" w:rsidRDefault="00CC4CF9">
      <w:pPr>
        <w:pStyle w:val="ConsPlusCell"/>
        <w:jc w:val="both"/>
      </w:pPr>
      <w:r w:rsidRPr="00061AB7">
        <w:t>48 3575     4     - вилочные</w:t>
      </w:r>
    </w:p>
    <w:p w:rsidR="00CC4CF9" w:rsidRPr="00061AB7" w:rsidRDefault="00CC4CF9">
      <w:pPr>
        <w:pStyle w:val="ConsPlusCell"/>
        <w:jc w:val="both"/>
      </w:pPr>
      <w:r w:rsidRPr="00061AB7">
        <w:t>(код 48 3575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3576     9     - с телескопической стрелой</w:t>
      </w:r>
    </w:p>
    <w:p w:rsidR="00CC4CF9" w:rsidRPr="00061AB7" w:rsidRDefault="00CC4CF9">
      <w:pPr>
        <w:pStyle w:val="ConsPlusCell"/>
        <w:jc w:val="both"/>
      </w:pPr>
      <w:r w:rsidRPr="00061AB7">
        <w:t>(код 48 3576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3577     5     - малогабаритные</w:t>
      </w:r>
    </w:p>
    <w:p w:rsidR="00CC4CF9" w:rsidRPr="00061AB7" w:rsidRDefault="00CC4CF9">
      <w:pPr>
        <w:pStyle w:val="ConsPlusCell"/>
        <w:jc w:val="both"/>
      </w:pPr>
      <w:r w:rsidRPr="00061AB7">
        <w:t>(код 48 3577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3580     1     Оборудование подъемно-транспортное разного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назначения</w:t>
      </w:r>
    </w:p>
    <w:p w:rsidR="00CC4CF9" w:rsidRPr="00061AB7" w:rsidRDefault="00CC4CF9">
      <w:pPr>
        <w:pStyle w:val="ConsPlusCell"/>
        <w:jc w:val="both"/>
      </w:pPr>
      <w:r w:rsidRPr="00061AB7">
        <w:t>48 3581     7     Краны стрелочные переносные грузоподъемностью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 0,5 до 1,0 т</w:t>
      </w:r>
    </w:p>
    <w:p w:rsidR="00CC4CF9" w:rsidRPr="00061AB7" w:rsidRDefault="00CC4CF9">
      <w:pPr>
        <w:pStyle w:val="ConsPlusCell"/>
        <w:jc w:val="both"/>
      </w:pPr>
      <w:r w:rsidRPr="00061AB7">
        <w:t>48 3582     2     Краны стреловые передвижные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грузоподъемностью от 0,5 до 1,5 т</w:t>
      </w:r>
    </w:p>
    <w:p w:rsidR="00CC4CF9" w:rsidRPr="00061AB7" w:rsidRDefault="00CC4CF9">
      <w:pPr>
        <w:pStyle w:val="ConsPlusCell"/>
        <w:jc w:val="both"/>
      </w:pPr>
      <w:r w:rsidRPr="00061AB7">
        <w:t>48 3583     8     Подъемники мачтовые строительные</w:t>
      </w:r>
    </w:p>
    <w:p w:rsidR="00CC4CF9" w:rsidRPr="00061AB7" w:rsidRDefault="00CC4CF9">
      <w:pPr>
        <w:pStyle w:val="ConsPlusCell"/>
        <w:jc w:val="both"/>
      </w:pPr>
      <w:r w:rsidRPr="00061AB7">
        <w:t>48 3584     3     Подъемники грузопассажирские</w:t>
      </w:r>
    </w:p>
    <w:p w:rsidR="00CC4CF9" w:rsidRPr="00061AB7" w:rsidRDefault="00CC4CF9">
      <w:pPr>
        <w:pStyle w:val="ConsPlusCell"/>
        <w:jc w:val="both"/>
      </w:pPr>
      <w:r w:rsidRPr="00061AB7">
        <w:t>48 3585     9     Конвейеры строительные стационарные (без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шахтных и горнорудных)</w:t>
      </w:r>
    </w:p>
    <w:p w:rsidR="00CC4CF9" w:rsidRPr="00061AB7" w:rsidRDefault="00CC4CF9">
      <w:pPr>
        <w:pStyle w:val="ConsPlusCell"/>
        <w:jc w:val="both"/>
      </w:pPr>
      <w:r w:rsidRPr="00061AB7">
        <w:t>48 3586     4     Конвейеры строительные передвижные (без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шахтных и горнорудных)</w:t>
      </w:r>
    </w:p>
    <w:p w:rsidR="00CC4CF9" w:rsidRPr="00061AB7" w:rsidRDefault="00CC4CF9">
      <w:pPr>
        <w:pStyle w:val="ConsPlusCell"/>
        <w:jc w:val="both"/>
      </w:pPr>
      <w:r w:rsidRPr="00061AB7">
        <w:t>48 3588     5     Оборудование транспортирующее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грузоподъемное разного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48 3589     0     Оборудование транспортирующее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грузоподъемное для специальных монтажных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работ</w:t>
      </w:r>
    </w:p>
    <w:p w:rsidR="00CC4CF9" w:rsidRPr="00061AB7" w:rsidRDefault="00CC4CF9">
      <w:pPr>
        <w:pStyle w:val="ConsPlusCell"/>
        <w:jc w:val="both"/>
      </w:pPr>
      <w:r w:rsidRPr="00061AB7">
        <w:t>48 3590     6     Запасные части / к подъемно-транспортному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оборудованию, в т.ч. к тракторным погрузчикам</w:t>
      </w:r>
    </w:p>
    <w:p w:rsidR="00CC4CF9" w:rsidRPr="00061AB7" w:rsidRDefault="00CC4CF9">
      <w:pPr>
        <w:pStyle w:val="ConsPlusCell"/>
        <w:jc w:val="both"/>
      </w:pPr>
      <w:r w:rsidRPr="00061AB7">
        <w:t>48 3591     1     - к подъемно-транспортному оборудованию</w:t>
      </w:r>
    </w:p>
    <w:p w:rsidR="00CC4CF9" w:rsidRPr="00061AB7" w:rsidRDefault="00CC4CF9">
      <w:pPr>
        <w:pStyle w:val="ConsPlusCell"/>
        <w:jc w:val="both"/>
      </w:pPr>
      <w:r w:rsidRPr="00061AB7">
        <w:t>48 3592     7     - к тракторным погрузчикам</w:t>
      </w:r>
    </w:p>
    <w:p w:rsidR="00CC4CF9" w:rsidRPr="00061AB7" w:rsidRDefault="00CC4CF9">
      <w:pPr>
        <w:pStyle w:val="ConsPlusCell"/>
        <w:jc w:val="both"/>
      </w:pPr>
      <w:r w:rsidRPr="00061AB7">
        <w:t>48 3593     2     - к пневматическим погрузчикам</w:t>
      </w:r>
    </w:p>
    <w:p w:rsidR="00CC4CF9" w:rsidRPr="00061AB7" w:rsidRDefault="00CC4CF9">
      <w:pPr>
        <w:pStyle w:val="ConsPlusCell"/>
        <w:jc w:val="both"/>
      </w:pPr>
      <w:r w:rsidRPr="00061AB7">
        <w:t>48 3600     9     Лифты</w:t>
      </w:r>
    </w:p>
    <w:p w:rsidR="00CC4CF9" w:rsidRPr="00061AB7" w:rsidRDefault="00CC4CF9">
      <w:pPr>
        <w:pStyle w:val="ConsPlusCell"/>
        <w:jc w:val="both"/>
      </w:pPr>
      <w:r w:rsidRPr="00061AB7">
        <w:t>48 3601     4     Лифты, предназначенные для перевозки людей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(за исключением лифтов, предназначенных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использования в производственных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целях)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Пояснение: алгоритм сбора 48 3610 + 48 3630</w:t>
      </w:r>
    </w:p>
    <w:p w:rsidR="00CC4CF9" w:rsidRPr="00061AB7" w:rsidRDefault="00CC4CF9">
      <w:pPr>
        <w:pStyle w:val="ConsPlusCell"/>
        <w:jc w:val="both"/>
      </w:pPr>
      <w:r w:rsidRPr="00061AB7">
        <w:t>(введен  Изменением  81/2010   ОКП,  утв.  Приказом  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12.11.2010 N 421-ст)</w:t>
      </w:r>
    </w:p>
    <w:p w:rsidR="00CC4CF9" w:rsidRPr="00061AB7" w:rsidRDefault="00CC4CF9">
      <w:pPr>
        <w:pStyle w:val="ConsPlusCell"/>
        <w:jc w:val="both"/>
      </w:pPr>
      <w:r w:rsidRPr="00061AB7">
        <w:t>48 3610     3     Лифты пассажирские /</w:t>
      </w:r>
    </w:p>
    <w:p w:rsidR="00CC4CF9" w:rsidRPr="00061AB7" w:rsidRDefault="00CC4CF9">
      <w:pPr>
        <w:pStyle w:val="ConsPlusCell"/>
        <w:jc w:val="both"/>
      </w:pPr>
      <w:r w:rsidRPr="00061AB7">
        <w:t>48 3611     9     - обычные</w:t>
      </w:r>
    </w:p>
    <w:p w:rsidR="00CC4CF9" w:rsidRPr="00061AB7" w:rsidRDefault="00CC4CF9">
      <w:pPr>
        <w:pStyle w:val="ConsPlusCell"/>
        <w:jc w:val="both"/>
      </w:pPr>
      <w:r w:rsidRPr="00061AB7">
        <w:t>48 3612     4     - специальные</w:t>
      </w:r>
    </w:p>
    <w:p w:rsidR="00CC4CF9" w:rsidRPr="00061AB7" w:rsidRDefault="00CC4CF9">
      <w:pPr>
        <w:pStyle w:val="ConsPlusCell"/>
        <w:jc w:val="both"/>
      </w:pPr>
      <w:r w:rsidRPr="00061AB7">
        <w:t>48 3620     8     Лифты грузовые /</w:t>
      </w:r>
    </w:p>
    <w:p w:rsidR="00CC4CF9" w:rsidRPr="00061AB7" w:rsidRDefault="00CC4CF9">
      <w:pPr>
        <w:pStyle w:val="ConsPlusCell"/>
        <w:jc w:val="both"/>
      </w:pPr>
      <w:r w:rsidRPr="00061AB7">
        <w:t>48 3621     3     - обычные</w:t>
      </w:r>
    </w:p>
    <w:p w:rsidR="00CC4CF9" w:rsidRPr="00061AB7" w:rsidRDefault="00CC4CF9">
      <w:pPr>
        <w:pStyle w:val="ConsPlusCell"/>
        <w:jc w:val="both"/>
      </w:pPr>
      <w:r w:rsidRPr="00061AB7">
        <w:t>48 3622     9     - специальные</w:t>
      </w:r>
    </w:p>
    <w:p w:rsidR="00CC4CF9" w:rsidRPr="00061AB7" w:rsidRDefault="00CC4CF9">
      <w:pPr>
        <w:pStyle w:val="ConsPlusCell"/>
        <w:jc w:val="both"/>
      </w:pPr>
      <w:r w:rsidRPr="00061AB7">
        <w:t>48 3630     2     Лифты грузопассажирские /</w:t>
      </w:r>
    </w:p>
    <w:p w:rsidR="00CC4CF9" w:rsidRPr="00061AB7" w:rsidRDefault="00CC4CF9">
      <w:pPr>
        <w:pStyle w:val="ConsPlusCell"/>
        <w:jc w:val="both"/>
      </w:pPr>
      <w:r w:rsidRPr="00061AB7">
        <w:t>48 3631     8     - обычные</w:t>
      </w:r>
    </w:p>
    <w:p w:rsidR="00CC4CF9" w:rsidRPr="00061AB7" w:rsidRDefault="00CC4CF9">
      <w:pPr>
        <w:pStyle w:val="ConsPlusCell"/>
        <w:jc w:val="both"/>
      </w:pPr>
      <w:r w:rsidRPr="00061AB7">
        <w:t>48 3632     3     - специальные</w:t>
      </w:r>
    </w:p>
    <w:p w:rsidR="00CC4CF9" w:rsidRPr="00061AB7" w:rsidRDefault="00CC4CF9">
      <w:pPr>
        <w:pStyle w:val="ConsPlusCell"/>
        <w:jc w:val="both"/>
      </w:pPr>
      <w:r w:rsidRPr="00061AB7">
        <w:t>48 3650     1     Лифты больничные /</w:t>
      </w:r>
    </w:p>
    <w:p w:rsidR="00CC4CF9" w:rsidRPr="00061AB7" w:rsidRDefault="00CC4CF9">
      <w:pPr>
        <w:pStyle w:val="ConsPlusCell"/>
        <w:jc w:val="both"/>
      </w:pPr>
      <w:r w:rsidRPr="00061AB7">
        <w:t>48 3651     7     - обычные</w:t>
      </w:r>
    </w:p>
    <w:p w:rsidR="00CC4CF9" w:rsidRPr="00061AB7" w:rsidRDefault="00CC4CF9">
      <w:pPr>
        <w:pStyle w:val="ConsPlusCell"/>
        <w:jc w:val="both"/>
      </w:pPr>
      <w:r w:rsidRPr="00061AB7">
        <w:t>48 3680     5     Устройства безопасности лифта и оборудование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лифтовое разного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(в  ред.  Изменения  N 82/2010 ОКП,   утв.  Приказом 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23.12.2010 N 1073-ст)</w:t>
      </w:r>
    </w:p>
    <w:p w:rsidR="00CC4CF9" w:rsidRPr="00061AB7" w:rsidRDefault="00CC4CF9">
      <w:pPr>
        <w:pStyle w:val="ConsPlusCell"/>
        <w:jc w:val="both"/>
      </w:pPr>
      <w:r w:rsidRPr="00061AB7">
        <w:t>48 3681     0     Комплекты оборудования для модернизации лифтов</w:t>
      </w:r>
    </w:p>
    <w:p w:rsidR="00CC4CF9" w:rsidRPr="00061AB7" w:rsidRDefault="00CC4CF9">
      <w:pPr>
        <w:pStyle w:val="ConsPlusCell"/>
        <w:jc w:val="both"/>
      </w:pPr>
      <w:r w:rsidRPr="00061AB7">
        <w:t>48 3682     6     Буфер</w:t>
      </w:r>
    </w:p>
    <w:p w:rsidR="00CC4CF9" w:rsidRPr="00061AB7" w:rsidRDefault="00CC4CF9">
      <w:pPr>
        <w:pStyle w:val="ConsPlusCell"/>
        <w:jc w:val="both"/>
      </w:pPr>
      <w:r w:rsidRPr="00061AB7">
        <w:t>(введен  Изменением  N 82/2010 ОКП,   утв.  Приказом 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23.12.2010 N 1073-ст)</w:t>
      </w:r>
    </w:p>
    <w:p w:rsidR="00CC4CF9" w:rsidRPr="00061AB7" w:rsidRDefault="00CC4CF9">
      <w:pPr>
        <w:pStyle w:val="ConsPlusCell"/>
        <w:jc w:val="both"/>
      </w:pPr>
      <w:r w:rsidRPr="00061AB7">
        <w:t>48 3683     1     Гидроаппарат безопасности</w:t>
      </w:r>
    </w:p>
    <w:p w:rsidR="00CC4CF9" w:rsidRPr="00061AB7" w:rsidRDefault="00CC4CF9">
      <w:pPr>
        <w:pStyle w:val="ConsPlusCell"/>
        <w:jc w:val="both"/>
      </w:pPr>
      <w:r w:rsidRPr="00061AB7">
        <w:t>(введен  Изменением  N 82/2010 ОКП,   утв.  Приказом 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23.12.2010 N 1073-ст)</w:t>
      </w:r>
    </w:p>
    <w:p w:rsidR="00CC4CF9" w:rsidRPr="00061AB7" w:rsidRDefault="00CC4CF9">
      <w:pPr>
        <w:pStyle w:val="ConsPlusCell"/>
        <w:jc w:val="both"/>
      </w:pPr>
      <w:r w:rsidRPr="00061AB7">
        <w:t>48 3684     7     Замок двери шахты</w:t>
      </w:r>
    </w:p>
    <w:p w:rsidR="00CC4CF9" w:rsidRPr="00061AB7" w:rsidRDefault="00CC4CF9">
      <w:pPr>
        <w:pStyle w:val="ConsPlusCell"/>
        <w:jc w:val="both"/>
      </w:pPr>
      <w:r w:rsidRPr="00061AB7">
        <w:t>(введен  Изменением  N 82/2010 ОКП,   утв.  Приказом 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23.12.2010 N 1073-ст)</w:t>
      </w:r>
    </w:p>
    <w:p w:rsidR="00CC4CF9" w:rsidRPr="00061AB7" w:rsidRDefault="00CC4CF9">
      <w:pPr>
        <w:pStyle w:val="ConsPlusCell"/>
        <w:jc w:val="both"/>
      </w:pPr>
      <w:r w:rsidRPr="00061AB7">
        <w:t>48 3685     2     Ловители</w:t>
      </w:r>
    </w:p>
    <w:p w:rsidR="00CC4CF9" w:rsidRPr="00061AB7" w:rsidRDefault="00CC4CF9">
      <w:pPr>
        <w:pStyle w:val="ConsPlusCell"/>
        <w:jc w:val="both"/>
      </w:pPr>
      <w:r w:rsidRPr="00061AB7">
        <w:t>(введен  Изменением  N 82/2010 ОКП,   утв.  Приказом 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23.12.2010 N 1073-ст)</w:t>
      </w:r>
    </w:p>
    <w:p w:rsidR="00CC4CF9" w:rsidRPr="00061AB7" w:rsidRDefault="00CC4CF9">
      <w:pPr>
        <w:pStyle w:val="ConsPlusCell"/>
        <w:jc w:val="both"/>
      </w:pPr>
      <w:r w:rsidRPr="00061AB7">
        <w:t>48 3686     8     Ограничители скорости</w:t>
      </w:r>
    </w:p>
    <w:p w:rsidR="00CC4CF9" w:rsidRPr="00061AB7" w:rsidRDefault="00CC4CF9">
      <w:pPr>
        <w:pStyle w:val="ConsPlusCell"/>
        <w:jc w:val="both"/>
      </w:pPr>
      <w:r w:rsidRPr="00061AB7">
        <w:t>(введен  Изменением  N 82/2010 ОКП,   утв.  Приказом 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23.12.2010 N 1073-ст)</w:t>
      </w:r>
    </w:p>
    <w:p w:rsidR="00CC4CF9" w:rsidRPr="00061AB7" w:rsidRDefault="00CC4CF9">
      <w:pPr>
        <w:pStyle w:val="ConsPlusCell"/>
        <w:jc w:val="both"/>
      </w:pPr>
      <w:r w:rsidRPr="00061AB7">
        <w:t>48 3690     4     Запасные части к лифтам</w:t>
      </w:r>
    </w:p>
    <w:p w:rsidR="00CC4CF9" w:rsidRPr="00061AB7" w:rsidRDefault="00CC4CF9">
      <w:pPr>
        <w:pStyle w:val="ConsPlusCell"/>
        <w:jc w:val="both"/>
      </w:pPr>
      <w:r w:rsidRPr="00061AB7">
        <w:t>48 3700     2     Подъемники с рабочими платформами</w:t>
      </w:r>
    </w:p>
    <w:p w:rsidR="00CC4CF9" w:rsidRPr="00061AB7" w:rsidRDefault="00CC4CF9">
      <w:pPr>
        <w:pStyle w:val="ConsPlusCell"/>
        <w:jc w:val="both"/>
      </w:pPr>
      <w:r w:rsidRPr="00061AB7">
        <w:t>(код 48 3700 введен Изменением N 62/2003 ОКП)</w:t>
      </w:r>
    </w:p>
    <w:p w:rsidR="00CC4CF9" w:rsidRPr="00061AB7" w:rsidRDefault="00CC4CF9">
      <w:pPr>
        <w:pStyle w:val="ConsPlusCell"/>
        <w:jc w:val="both"/>
      </w:pPr>
      <w:r w:rsidRPr="00061AB7">
        <w:t>48 3710     7     Подъемники с рабочими платформами стреловые/</w:t>
      </w:r>
    </w:p>
    <w:p w:rsidR="00CC4CF9" w:rsidRPr="00061AB7" w:rsidRDefault="00CC4CF9">
      <w:pPr>
        <w:pStyle w:val="ConsPlusCell"/>
        <w:jc w:val="both"/>
      </w:pPr>
      <w:r w:rsidRPr="00061AB7">
        <w:t>(код 48 3710 введен Изменением N 62/2003 ОКП)</w:t>
      </w:r>
    </w:p>
    <w:p w:rsidR="00CC4CF9" w:rsidRPr="00061AB7" w:rsidRDefault="00CC4CF9">
      <w:pPr>
        <w:pStyle w:val="ConsPlusCell"/>
        <w:jc w:val="both"/>
      </w:pPr>
      <w:r w:rsidRPr="00061AB7">
        <w:t>48 3711     2     - самоходные</w:t>
      </w:r>
    </w:p>
    <w:p w:rsidR="00CC4CF9" w:rsidRPr="00061AB7" w:rsidRDefault="00CC4CF9">
      <w:pPr>
        <w:pStyle w:val="ConsPlusCell"/>
        <w:jc w:val="both"/>
      </w:pPr>
      <w:r w:rsidRPr="00061AB7">
        <w:t>(код 48 3711 введен Изменением N 62/2003 ОКП)</w:t>
      </w:r>
    </w:p>
    <w:p w:rsidR="00CC4CF9" w:rsidRPr="00061AB7" w:rsidRDefault="00CC4CF9">
      <w:pPr>
        <w:pStyle w:val="ConsPlusCell"/>
        <w:jc w:val="both"/>
      </w:pPr>
      <w:r w:rsidRPr="00061AB7">
        <w:t>48 3712     8     - прицепные</w:t>
      </w:r>
    </w:p>
    <w:p w:rsidR="00CC4CF9" w:rsidRPr="00061AB7" w:rsidRDefault="00CC4CF9">
      <w:pPr>
        <w:pStyle w:val="ConsPlusCell"/>
        <w:jc w:val="both"/>
      </w:pPr>
      <w:r w:rsidRPr="00061AB7">
        <w:t>(код 48 3712 введен Изменением N 62/2003 ОКП)</w:t>
      </w:r>
    </w:p>
    <w:p w:rsidR="00CC4CF9" w:rsidRPr="00061AB7" w:rsidRDefault="00CC4CF9">
      <w:pPr>
        <w:pStyle w:val="ConsPlusCell"/>
        <w:jc w:val="both"/>
      </w:pPr>
      <w:r w:rsidRPr="00061AB7">
        <w:t>48 3713     3     - передвижные</w:t>
      </w:r>
    </w:p>
    <w:p w:rsidR="00CC4CF9" w:rsidRPr="00061AB7" w:rsidRDefault="00CC4CF9">
      <w:pPr>
        <w:pStyle w:val="ConsPlusCell"/>
        <w:jc w:val="both"/>
      </w:pPr>
      <w:r w:rsidRPr="00061AB7">
        <w:t>(код 48 3713 введен Изменением N 62/2003 ОКП)</w:t>
      </w:r>
    </w:p>
    <w:p w:rsidR="00CC4CF9" w:rsidRPr="00061AB7" w:rsidRDefault="00CC4CF9">
      <w:pPr>
        <w:pStyle w:val="ConsPlusCell"/>
        <w:jc w:val="both"/>
      </w:pPr>
      <w:r w:rsidRPr="00061AB7">
        <w:t>48 3714     9     - стационарные</w:t>
      </w:r>
    </w:p>
    <w:p w:rsidR="00CC4CF9" w:rsidRPr="00061AB7" w:rsidRDefault="00CC4CF9">
      <w:pPr>
        <w:pStyle w:val="ConsPlusCell"/>
        <w:jc w:val="both"/>
      </w:pPr>
      <w:r w:rsidRPr="00061AB7">
        <w:t>(код 48 3714 введен Изменением N 62/2003 ОКП)</w:t>
      </w:r>
    </w:p>
    <w:p w:rsidR="00CC4CF9" w:rsidRPr="00061AB7" w:rsidRDefault="00CC4CF9">
      <w:pPr>
        <w:pStyle w:val="ConsPlusCell"/>
        <w:jc w:val="both"/>
      </w:pPr>
      <w:r w:rsidRPr="00061AB7">
        <w:t>48 3720     1     Подъемники с рабочими платформами мачтового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типа/</w:t>
      </w:r>
    </w:p>
    <w:p w:rsidR="00CC4CF9" w:rsidRPr="00061AB7" w:rsidRDefault="00CC4CF9">
      <w:pPr>
        <w:pStyle w:val="ConsPlusCell"/>
        <w:jc w:val="both"/>
      </w:pPr>
      <w:r w:rsidRPr="00061AB7">
        <w:t>(код 48 3720 введен Изменением N 62/2003 ОКП)</w:t>
      </w:r>
    </w:p>
    <w:p w:rsidR="00CC4CF9" w:rsidRPr="00061AB7" w:rsidRDefault="00CC4CF9">
      <w:pPr>
        <w:pStyle w:val="ConsPlusCell"/>
        <w:jc w:val="both"/>
      </w:pPr>
      <w:r w:rsidRPr="00061AB7">
        <w:t>48 3721     7     - самоходные</w:t>
      </w:r>
    </w:p>
    <w:p w:rsidR="00CC4CF9" w:rsidRPr="00061AB7" w:rsidRDefault="00CC4CF9">
      <w:pPr>
        <w:pStyle w:val="ConsPlusCell"/>
        <w:jc w:val="both"/>
      </w:pPr>
      <w:r w:rsidRPr="00061AB7">
        <w:t>(код 48 3721 введен Изменением N 62/2003 ОКП)</w:t>
      </w:r>
    </w:p>
    <w:p w:rsidR="00CC4CF9" w:rsidRPr="00061AB7" w:rsidRDefault="00CC4CF9">
      <w:pPr>
        <w:pStyle w:val="ConsPlusCell"/>
        <w:jc w:val="both"/>
      </w:pPr>
      <w:r w:rsidRPr="00061AB7">
        <w:t>48 3722     2     - прицепные</w:t>
      </w:r>
    </w:p>
    <w:p w:rsidR="00CC4CF9" w:rsidRPr="00061AB7" w:rsidRDefault="00CC4CF9">
      <w:pPr>
        <w:pStyle w:val="ConsPlusCell"/>
        <w:jc w:val="both"/>
      </w:pPr>
      <w:r w:rsidRPr="00061AB7">
        <w:t>(код 48 3722 введен Изменением N 62/2003 ОКП)</w:t>
      </w:r>
    </w:p>
    <w:p w:rsidR="00CC4CF9" w:rsidRPr="00061AB7" w:rsidRDefault="00CC4CF9">
      <w:pPr>
        <w:pStyle w:val="ConsPlusCell"/>
        <w:jc w:val="both"/>
      </w:pPr>
      <w:r w:rsidRPr="00061AB7">
        <w:t>48 3723     8     - передвижные</w:t>
      </w:r>
    </w:p>
    <w:p w:rsidR="00CC4CF9" w:rsidRPr="00061AB7" w:rsidRDefault="00CC4CF9">
      <w:pPr>
        <w:pStyle w:val="ConsPlusCell"/>
        <w:jc w:val="both"/>
      </w:pPr>
      <w:r w:rsidRPr="00061AB7">
        <w:t>(код 48 3723 введен Изменением N 62/2003 ОКП)</w:t>
      </w:r>
    </w:p>
    <w:p w:rsidR="00CC4CF9" w:rsidRPr="00061AB7" w:rsidRDefault="00CC4CF9">
      <w:pPr>
        <w:pStyle w:val="ConsPlusCell"/>
        <w:jc w:val="both"/>
      </w:pPr>
      <w:r w:rsidRPr="00061AB7">
        <w:t>48 3790     3     Составные части к подъемникам с рабочими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платформами</w:t>
      </w:r>
    </w:p>
    <w:p w:rsidR="00CC4CF9" w:rsidRPr="00061AB7" w:rsidRDefault="00CC4CF9">
      <w:pPr>
        <w:pStyle w:val="ConsPlusCell"/>
        <w:jc w:val="both"/>
      </w:pPr>
      <w:r w:rsidRPr="00061AB7">
        <w:t>(код 48 3790 введен Изменением N 62/2003 ОКП)</w:t>
      </w:r>
    </w:p>
    <w:p w:rsidR="00CC4CF9" w:rsidRPr="00061AB7" w:rsidRDefault="00CC4CF9">
      <w:pPr>
        <w:pStyle w:val="ConsPlusCell"/>
        <w:jc w:val="both"/>
      </w:pPr>
      <w:r w:rsidRPr="00061AB7">
        <w:t>48 3900     3     Запасные части к строительным, дорожным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машинам и экскаваторам</w:t>
      </w:r>
    </w:p>
    <w:p w:rsidR="00CC4CF9" w:rsidRPr="00061AB7" w:rsidRDefault="00CC4CF9">
      <w:pPr>
        <w:pStyle w:val="ConsPlusCell"/>
        <w:jc w:val="both"/>
      </w:pPr>
      <w:r w:rsidRPr="00061AB7">
        <w:t>48 3910     4     Запасные части к строительным и дорожным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машинам</w:t>
      </w:r>
    </w:p>
    <w:p w:rsidR="00CC4CF9" w:rsidRPr="00061AB7" w:rsidRDefault="00CC4CF9">
      <w:pPr>
        <w:pStyle w:val="ConsPlusCell"/>
        <w:jc w:val="both"/>
      </w:pPr>
      <w:r w:rsidRPr="00061AB7">
        <w:t>48 3950     2     Запасные части к экскаваторам</w:t>
      </w:r>
    </w:p>
    <w:p w:rsidR="00CC4CF9" w:rsidRPr="00061AB7" w:rsidRDefault="00CC4CF9">
      <w:pPr>
        <w:pStyle w:val="ConsPlusCell"/>
        <w:jc w:val="both"/>
      </w:pPr>
      <w:r w:rsidRPr="00061AB7">
        <w:t>48 4000     9     Оборудование для промышленности строительных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</w:t>
      </w:r>
    </w:p>
    <w:p w:rsidR="00CC4CF9" w:rsidRPr="00061AB7" w:rsidRDefault="00CC4CF9">
      <w:pPr>
        <w:pStyle w:val="ConsPlusCell"/>
        <w:jc w:val="both"/>
      </w:pPr>
      <w:r w:rsidRPr="00061AB7">
        <w:t>48 4100     3     Оборудование технологическое для цементной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(код 48 4100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4110     8     Печи цементные и холодильники</w:t>
      </w:r>
    </w:p>
    <w:p w:rsidR="00CC4CF9" w:rsidRPr="00061AB7" w:rsidRDefault="00CC4CF9">
      <w:pPr>
        <w:pStyle w:val="ConsPlusCell"/>
        <w:jc w:val="both"/>
      </w:pPr>
      <w:r w:rsidRPr="00061AB7">
        <w:t>(код 48 4110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4111     3     Печи вращающиеся цементные</w:t>
      </w:r>
    </w:p>
    <w:p w:rsidR="00CC4CF9" w:rsidRPr="00061AB7" w:rsidRDefault="00CC4CF9">
      <w:pPr>
        <w:pStyle w:val="ConsPlusCell"/>
        <w:jc w:val="both"/>
      </w:pPr>
      <w:r w:rsidRPr="00061AB7">
        <w:t>(код 48 4111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4112     9     Холодильники для охлаждения клинкера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колосниковые и инерционные</w:t>
      </w:r>
    </w:p>
    <w:p w:rsidR="00CC4CF9" w:rsidRPr="00061AB7" w:rsidRDefault="00CC4CF9">
      <w:pPr>
        <w:pStyle w:val="ConsPlusCell"/>
        <w:jc w:val="both"/>
      </w:pPr>
      <w:r w:rsidRPr="00061AB7">
        <w:t>(код 48 4112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4130     7     Оборудование для обработки шлама</w:t>
      </w:r>
    </w:p>
    <w:p w:rsidR="00CC4CF9" w:rsidRPr="00061AB7" w:rsidRDefault="00CC4CF9">
      <w:pPr>
        <w:pStyle w:val="ConsPlusCell"/>
        <w:jc w:val="both"/>
      </w:pPr>
      <w:r w:rsidRPr="00061AB7">
        <w:t>(код 48 4130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4131     2     Мешалки крановые</w:t>
      </w:r>
    </w:p>
    <w:p w:rsidR="00CC4CF9" w:rsidRPr="00061AB7" w:rsidRDefault="00CC4CF9">
      <w:pPr>
        <w:pStyle w:val="ConsPlusCell"/>
        <w:jc w:val="both"/>
      </w:pPr>
      <w:r w:rsidRPr="00061AB7">
        <w:t>(код 48 4131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4132     8     Мешалки быстроходные</w:t>
      </w:r>
    </w:p>
    <w:p w:rsidR="00CC4CF9" w:rsidRPr="00061AB7" w:rsidRDefault="00CC4CF9">
      <w:pPr>
        <w:pStyle w:val="ConsPlusCell"/>
        <w:jc w:val="both"/>
      </w:pPr>
      <w:r w:rsidRPr="00061AB7">
        <w:t>(код 48 4132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4133     3     Мельницы-мешалки производительностью от 120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400 т/ч</w:t>
      </w:r>
    </w:p>
    <w:p w:rsidR="00CC4CF9" w:rsidRPr="00061AB7" w:rsidRDefault="00CC4CF9">
      <w:pPr>
        <w:pStyle w:val="ConsPlusCell"/>
        <w:jc w:val="both"/>
      </w:pPr>
      <w:r w:rsidRPr="00061AB7">
        <w:t>(код 48 4133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4134     6     Барабаны шламовые</w:t>
      </w:r>
    </w:p>
    <w:p w:rsidR="00CC4CF9" w:rsidRPr="00061AB7" w:rsidRDefault="00CC4CF9">
      <w:pPr>
        <w:pStyle w:val="ConsPlusCell"/>
        <w:jc w:val="both"/>
      </w:pPr>
      <w:r w:rsidRPr="00061AB7">
        <w:t>(код 48 4134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4135     4     Глиноболтушки</w:t>
      </w:r>
    </w:p>
    <w:p w:rsidR="00CC4CF9" w:rsidRPr="00061AB7" w:rsidRDefault="00CC4CF9">
      <w:pPr>
        <w:pStyle w:val="ConsPlusCell"/>
        <w:jc w:val="both"/>
      </w:pPr>
      <w:r w:rsidRPr="00061AB7">
        <w:t>(код 48 4135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4140     1     Оборудование аспирационное</w:t>
      </w:r>
    </w:p>
    <w:p w:rsidR="00CC4CF9" w:rsidRPr="00061AB7" w:rsidRDefault="00CC4CF9">
      <w:pPr>
        <w:pStyle w:val="ConsPlusCell"/>
        <w:jc w:val="both"/>
      </w:pPr>
      <w:r w:rsidRPr="00061AB7">
        <w:t>(код 48 4140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4141     7     Фильтры рукавные</w:t>
      </w:r>
    </w:p>
    <w:p w:rsidR="00CC4CF9" w:rsidRPr="00061AB7" w:rsidRDefault="00CC4CF9">
      <w:pPr>
        <w:pStyle w:val="ConsPlusCell"/>
        <w:jc w:val="both"/>
      </w:pPr>
      <w:r w:rsidRPr="00061AB7">
        <w:t>(код 48 4141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4142     2     Фильтры висциновые ячейковые</w:t>
      </w:r>
    </w:p>
    <w:p w:rsidR="00CC4CF9" w:rsidRPr="00061AB7" w:rsidRDefault="00CC4CF9">
      <w:pPr>
        <w:pStyle w:val="ConsPlusCell"/>
        <w:jc w:val="both"/>
      </w:pPr>
      <w:r w:rsidRPr="00061AB7">
        <w:t>(код 48 4142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4143     8     Ячейки висциновых фильтров</w:t>
      </w:r>
    </w:p>
    <w:p w:rsidR="00CC4CF9" w:rsidRPr="00061AB7" w:rsidRDefault="00CC4CF9">
      <w:pPr>
        <w:pStyle w:val="ConsPlusCell"/>
        <w:jc w:val="both"/>
      </w:pPr>
      <w:r w:rsidRPr="00061AB7">
        <w:t>(код 48 4143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4150     6     Вариаторы/ и блоки вариаторов</w:t>
      </w:r>
    </w:p>
    <w:p w:rsidR="00CC4CF9" w:rsidRPr="00061AB7" w:rsidRDefault="00CC4CF9">
      <w:pPr>
        <w:pStyle w:val="ConsPlusCell"/>
        <w:jc w:val="both"/>
      </w:pPr>
      <w:r w:rsidRPr="00061AB7">
        <w:t>(код 48 4150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4151     1     - цепные пластинчатые</w:t>
      </w:r>
    </w:p>
    <w:p w:rsidR="00CC4CF9" w:rsidRPr="00061AB7" w:rsidRDefault="00CC4CF9">
      <w:pPr>
        <w:pStyle w:val="ConsPlusCell"/>
        <w:jc w:val="both"/>
      </w:pPr>
      <w:r w:rsidRPr="00061AB7">
        <w:t>(код 48 4151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4152     7     Блоки вариаторов с редукторной приставкой</w:t>
      </w:r>
    </w:p>
    <w:p w:rsidR="00CC4CF9" w:rsidRPr="00061AB7" w:rsidRDefault="00CC4CF9">
      <w:pPr>
        <w:pStyle w:val="ConsPlusCell"/>
        <w:jc w:val="both"/>
      </w:pPr>
      <w:r w:rsidRPr="00061AB7">
        <w:t>(код 48 4152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4160     0     Оборудование для очистки сжатого воздуха</w:t>
      </w:r>
    </w:p>
    <w:p w:rsidR="00CC4CF9" w:rsidRPr="00061AB7" w:rsidRDefault="00CC4CF9">
      <w:pPr>
        <w:pStyle w:val="ConsPlusCell"/>
        <w:jc w:val="both"/>
      </w:pPr>
      <w:r w:rsidRPr="00061AB7">
        <w:t>(код 48 4160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4161     6     Комплекты оборудования для очистки сжатого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воздуха от масла и влаги</w:t>
      </w:r>
    </w:p>
    <w:p w:rsidR="00CC4CF9" w:rsidRPr="00061AB7" w:rsidRDefault="00CC4CF9">
      <w:pPr>
        <w:pStyle w:val="ConsPlusCell"/>
        <w:jc w:val="both"/>
      </w:pPr>
      <w:r w:rsidRPr="00061AB7">
        <w:t>(код 48 4161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4162     1     Масловодоотделители</w:t>
      </w:r>
    </w:p>
    <w:p w:rsidR="00CC4CF9" w:rsidRPr="00061AB7" w:rsidRDefault="00CC4CF9">
      <w:pPr>
        <w:pStyle w:val="ConsPlusCell"/>
        <w:jc w:val="both"/>
      </w:pPr>
      <w:r w:rsidRPr="00061AB7">
        <w:t>(код 48 4162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4163     7     Фильтры для обезвоживания сжатого воздуха</w:t>
      </w:r>
    </w:p>
    <w:p w:rsidR="00CC4CF9" w:rsidRPr="00061AB7" w:rsidRDefault="00CC4CF9">
      <w:pPr>
        <w:pStyle w:val="ConsPlusCell"/>
        <w:jc w:val="both"/>
      </w:pPr>
      <w:r w:rsidRPr="00061AB7">
        <w:t>(код 48 4163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4180     5     Оборудование технологическое для цементной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промышленности разного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(код 48 4180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4181     5     Задвижки шламовые</w:t>
      </w:r>
    </w:p>
    <w:p w:rsidR="00CC4CF9" w:rsidRPr="00061AB7" w:rsidRDefault="00CC4CF9">
      <w:pPr>
        <w:pStyle w:val="ConsPlusCell"/>
        <w:jc w:val="both"/>
      </w:pPr>
      <w:r w:rsidRPr="00061AB7">
        <w:t>(код 48 4181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4183     6     Грануляторы тарельчатые</w:t>
      </w:r>
    </w:p>
    <w:p w:rsidR="00CC4CF9" w:rsidRPr="00061AB7" w:rsidRDefault="00CC4CF9">
      <w:pPr>
        <w:pStyle w:val="ConsPlusCell"/>
        <w:jc w:val="both"/>
      </w:pPr>
      <w:r w:rsidRPr="00061AB7">
        <w:t>(код 48 4183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4184     1     Сепараторы центробежные</w:t>
      </w:r>
    </w:p>
    <w:p w:rsidR="00CC4CF9" w:rsidRPr="00061AB7" w:rsidRDefault="00CC4CF9">
      <w:pPr>
        <w:pStyle w:val="ConsPlusCell"/>
        <w:jc w:val="both"/>
      </w:pPr>
      <w:r w:rsidRPr="00061AB7">
        <w:t>(код 48 4184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4185     7     Насосы пневмовинтовые и пневмокамерные</w:t>
      </w:r>
    </w:p>
    <w:p w:rsidR="00CC4CF9" w:rsidRPr="00061AB7" w:rsidRDefault="00CC4CF9">
      <w:pPr>
        <w:pStyle w:val="ConsPlusCell"/>
        <w:jc w:val="both"/>
      </w:pPr>
      <w:r w:rsidRPr="00061AB7">
        <w:t>(код 48 4185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4186     2     Питатели</w:t>
      </w:r>
    </w:p>
    <w:p w:rsidR="00CC4CF9" w:rsidRPr="00061AB7" w:rsidRDefault="00CC4CF9">
      <w:pPr>
        <w:pStyle w:val="ConsPlusCell"/>
        <w:jc w:val="both"/>
      </w:pPr>
      <w:r w:rsidRPr="00061AB7">
        <w:t>(код 48 4186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4187     8     Подъемники и конвейеры</w:t>
      </w:r>
    </w:p>
    <w:p w:rsidR="00CC4CF9" w:rsidRPr="00061AB7" w:rsidRDefault="00CC4CF9">
      <w:pPr>
        <w:pStyle w:val="ConsPlusCell"/>
        <w:jc w:val="both"/>
      </w:pPr>
      <w:r w:rsidRPr="00061AB7">
        <w:t>(код 48 4187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4188     3     Оборудование вспомогательное для цементной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(код 48 4188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4200     7     Оборудование технологическое для производства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железобетонных конструкций и деталей</w:t>
      </w:r>
    </w:p>
    <w:p w:rsidR="00CC4CF9" w:rsidRPr="00061AB7" w:rsidRDefault="00CC4CF9">
      <w:pPr>
        <w:pStyle w:val="ConsPlusCell"/>
        <w:jc w:val="both"/>
      </w:pPr>
      <w:r w:rsidRPr="00061AB7">
        <w:t>48 4210     1     Кассеты, установки кассетные и оборудование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кассетных установок</w:t>
      </w:r>
    </w:p>
    <w:p w:rsidR="00CC4CF9" w:rsidRPr="00061AB7" w:rsidRDefault="00CC4CF9">
      <w:pPr>
        <w:pStyle w:val="ConsPlusCell"/>
        <w:jc w:val="both"/>
      </w:pPr>
      <w:r w:rsidRPr="00061AB7">
        <w:t>48 4211     7     Кассеты для формирования панелей</w:t>
      </w:r>
    </w:p>
    <w:p w:rsidR="00CC4CF9" w:rsidRPr="00061AB7" w:rsidRDefault="00CC4CF9">
      <w:pPr>
        <w:pStyle w:val="ConsPlusCell"/>
        <w:jc w:val="both"/>
      </w:pPr>
      <w:r w:rsidRPr="00061AB7">
        <w:t>48 4212     2     Установки кассетные</w:t>
      </w:r>
    </w:p>
    <w:p w:rsidR="00CC4CF9" w:rsidRPr="00061AB7" w:rsidRDefault="00CC4CF9">
      <w:pPr>
        <w:pStyle w:val="ConsPlusCell"/>
        <w:jc w:val="both"/>
      </w:pPr>
      <w:r w:rsidRPr="00061AB7">
        <w:t>48 4213     8     Оборудование кассетных установок</w:t>
      </w:r>
    </w:p>
    <w:p w:rsidR="00CC4CF9" w:rsidRPr="00061AB7" w:rsidRDefault="00CC4CF9">
      <w:pPr>
        <w:pStyle w:val="ConsPlusCell"/>
        <w:jc w:val="both"/>
      </w:pPr>
      <w:r w:rsidRPr="00061AB7">
        <w:t>48 4220     6     Оборудование формовочное, заготовительное</w:t>
      </w:r>
    </w:p>
    <w:p w:rsidR="00CC4CF9" w:rsidRPr="00061AB7" w:rsidRDefault="00CC4CF9">
      <w:pPr>
        <w:pStyle w:val="ConsPlusCell"/>
        <w:jc w:val="both"/>
      </w:pPr>
      <w:r w:rsidRPr="00061AB7">
        <w:t>48 4221     1     Оборудование заготовительное и отделочное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технологическое для производства сборного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железобетона</w:t>
      </w:r>
    </w:p>
    <w:p w:rsidR="00CC4CF9" w:rsidRPr="00061AB7" w:rsidRDefault="00CC4CF9">
      <w:pPr>
        <w:pStyle w:val="ConsPlusCell"/>
        <w:jc w:val="both"/>
      </w:pPr>
      <w:r w:rsidRPr="00061AB7">
        <w:t>48 4222     7     Виброплощадки</w:t>
      </w:r>
    </w:p>
    <w:p w:rsidR="00CC4CF9" w:rsidRPr="00061AB7" w:rsidRDefault="00CC4CF9">
      <w:pPr>
        <w:pStyle w:val="ConsPlusCell"/>
        <w:jc w:val="both"/>
      </w:pPr>
      <w:r w:rsidRPr="00061AB7">
        <w:t>48 4223     2     Оборудование для изготовления труб и опор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линий электропередач</w:t>
      </w:r>
    </w:p>
    <w:p w:rsidR="00CC4CF9" w:rsidRPr="00061AB7" w:rsidRDefault="00CC4CF9">
      <w:pPr>
        <w:pStyle w:val="ConsPlusCell"/>
        <w:jc w:val="both"/>
      </w:pPr>
      <w:r w:rsidRPr="00061AB7">
        <w:t>48 4224     8     Машины формовочные для агрегатно-поточного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производства железобетонных изделий</w:t>
      </w:r>
    </w:p>
    <w:p w:rsidR="00CC4CF9" w:rsidRPr="00061AB7" w:rsidRDefault="00CC4CF9">
      <w:pPr>
        <w:pStyle w:val="ConsPlusCell"/>
        <w:jc w:val="both"/>
      </w:pPr>
      <w:r w:rsidRPr="00061AB7">
        <w:t>48 4225     3     Формы для изготовления сборных железобетонных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 для жилищно-гражданского строительства</w:t>
      </w:r>
    </w:p>
    <w:p w:rsidR="00CC4CF9" w:rsidRPr="00061AB7" w:rsidRDefault="00CC4CF9">
      <w:pPr>
        <w:pStyle w:val="ConsPlusCell"/>
        <w:jc w:val="both"/>
      </w:pPr>
      <w:r w:rsidRPr="00061AB7">
        <w:t>48 4226     9     Формы для изготовления сборных железобетонных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 промышленного строительства</w:t>
      </w:r>
    </w:p>
    <w:p w:rsidR="00CC4CF9" w:rsidRPr="00061AB7" w:rsidRDefault="00CC4CF9">
      <w:pPr>
        <w:pStyle w:val="ConsPlusCell"/>
        <w:jc w:val="both"/>
      </w:pPr>
      <w:r w:rsidRPr="00061AB7">
        <w:t>48 4227     4     Оборудование для производства железобетонных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 из ячеистых бетонов</w:t>
      </w:r>
    </w:p>
    <w:p w:rsidR="00CC4CF9" w:rsidRPr="00061AB7" w:rsidRDefault="00CC4CF9">
      <w:pPr>
        <w:pStyle w:val="ConsPlusCell"/>
        <w:jc w:val="both"/>
      </w:pPr>
      <w:r w:rsidRPr="00061AB7">
        <w:t>48 4228     0     Оборудование для производства железобетонных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 разного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48 4300     0     Дробилки</w:t>
      </w:r>
    </w:p>
    <w:p w:rsidR="00CC4CF9" w:rsidRPr="00061AB7" w:rsidRDefault="00CC4CF9">
      <w:pPr>
        <w:pStyle w:val="ConsPlusCell"/>
        <w:jc w:val="both"/>
      </w:pPr>
      <w:r w:rsidRPr="00061AB7">
        <w:t>(код 48 4300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4310     5     Дробилки щековые/</w:t>
      </w:r>
    </w:p>
    <w:p w:rsidR="00CC4CF9" w:rsidRPr="00061AB7" w:rsidRDefault="00CC4CF9">
      <w:pPr>
        <w:pStyle w:val="ConsPlusCell"/>
        <w:jc w:val="both"/>
      </w:pPr>
      <w:r w:rsidRPr="00061AB7">
        <w:t>(код 48 4310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4311     0     - размером 100 x 600 мм</w:t>
      </w:r>
    </w:p>
    <w:p w:rsidR="00CC4CF9" w:rsidRPr="00061AB7" w:rsidRDefault="00CC4CF9">
      <w:pPr>
        <w:pStyle w:val="ConsPlusCell"/>
        <w:jc w:val="both"/>
      </w:pPr>
      <w:r w:rsidRPr="00061AB7">
        <w:t>(код 48 4311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4312     6     - размером 250 x 400 мм</w:t>
      </w:r>
    </w:p>
    <w:p w:rsidR="00CC4CF9" w:rsidRPr="00061AB7" w:rsidRDefault="00CC4CF9">
      <w:pPr>
        <w:pStyle w:val="ConsPlusCell"/>
        <w:jc w:val="both"/>
      </w:pPr>
      <w:r w:rsidRPr="00061AB7">
        <w:t>(код 48 4312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4313     1     - размером 250 x 900 мм</w:t>
      </w:r>
    </w:p>
    <w:p w:rsidR="00CC4CF9" w:rsidRPr="00061AB7" w:rsidRDefault="00CC4CF9">
      <w:pPr>
        <w:pStyle w:val="ConsPlusCell"/>
        <w:jc w:val="both"/>
      </w:pPr>
      <w:r w:rsidRPr="00061AB7">
        <w:t>(код 48 4313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4314     7     - размером 400 x 900 мм</w:t>
      </w:r>
    </w:p>
    <w:p w:rsidR="00CC4CF9" w:rsidRPr="00061AB7" w:rsidRDefault="00CC4CF9">
      <w:pPr>
        <w:pStyle w:val="ConsPlusCell"/>
        <w:jc w:val="both"/>
      </w:pPr>
      <w:r w:rsidRPr="00061AB7">
        <w:t>(код 48 4314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4315     2     - размером 600 x 900 мм</w:t>
      </w:r>
    </w:p>
    <w:p w:rsidR="00CC4CF9" w:rsidRPr="00061AB7" w:rsidRDefault="00CC4CF9">
      <w:pPr>
        <w:pStyle w:val="ConsPlusCell"/>
        <w:jc w:val="both"/>
      </w:pPr>
      <w:r w:rsidRPr="00061AB7">
        <w:t>(код 48 4315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4316     8     - размером 1200 x 900 мм</w:t>
      </w:r>
    </w:p>
    <w:p w:rsidR="00CC4CF9" w:rsidRPr="00061AB7" w:rsidRDefault="00CC4CF9">
      <w:pPr>
        <w:pStyle w:val="ConsPlusCell"/>
        <w:jc w:val="both"/>
      </w:pPr>
      <w:r w:rsidRPr="00061AB7">
        <w:t>(код 48 4316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4317     3     - размером 1500 x 1200 мм</w:t>
      </w:r>
    </w:p>
    <w:p w:rsidR="00CC4CF9" w:rsidRPr="00061AB7" w:rsidRDefault="00CC4CF9">
      <w:pPr>
        <w:pStyle w:val="ConsPlusCell"/>
        <w:jc w:val="both"/>
      </w:pPr>
      <w:r w:rsidRPr="00061AB7">
        <w:t>(код 48 4317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4318     9     - размером 2100 x 1500 мм</w:t>
      </w:r>
    </w:p>
    <w:p w:rsidR="00CC4CF9" w:rsidRPr="00061AB7" w:rsidRDefault="00CC4CF9">
      <w:pPr>
        <w:pStyle w:val="ConsPlusCell"/>
        <w:jc w:val="both"/>
      </w:pPr>
      <w:r w:rsidRPr="00061AB7">
        <w:t>(код 48 4318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4320     8     Дробилки конусные</w:t>
      </w:r>
    </w:p>
    <w:p w:rsidR="00CC4CF9" w:rsidRPr="00061AB7" w:rsidRDefault="00CC4CF9">
      <w:pPr>
        <w:pStyle w:val="ConsPlusCell"/>
        <w:jc w:val="both"/>
      </w:pPr>
      <w:r w:rsidRPr="00061AB7">
        <w:t>(код 48 4320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4321     5     - типа КСД-КМД 1200 мм</w:t>
      </w:r>
    </w:p>
    <w:p w:rsidR="00CC4CF9" w:rsidRPr="00061AB7" w:rsidRDefault="00CC4CF9">
      <w:pPr>
        <w:pStyle w:val="ConsPlusCell"/>
        <w:jc w:val="both"/>
      </w:pPr>
      <w:r w:rsidRPr="00061AB7">
        <w:t>(код 48 4321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4322     0     - типа КСД-КМД 1750 мм</w:t>
      </w:r>
    </w:p>
    <w:p w:rsidR="00CC4CF9" w:rsidRPr="00061AB7" w:rsidRDefault="00CC4CF9">
      <w:pPr>
        <w:pStyle w:val="ConsPlusCell"/>
        <w:jc w:val="both"/>
      </w:pPr>
      <w:r w:rsidRPr="00061AB7">
        <w:t>(код 48 4322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4323     6     - типа КСД-КМД 2200 - 3000 мм</w:t>
      </w:r>
    </w:p>
    <w:p w:rsidR="00CC4CF9" w:rsidRPr="00061AB7" w:rsidRDefault="00CC4CF9">
      <w:pPr>
        <w:pStyle w:val="ConsPlusCell"/>
        <w:jc w:val="both"/>
      </w:pPr>
      <w:r w:rsidRPr="00061AB7">
        <w:t>(код 48 4323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4324     1     - типа ККД - 500 мм</w:t>
      </w:r>
    </w:p>
    <w:p w:rsidR="00CC4CF9" w:rsidRPr="00061AB7" w:rsidRDefault="00CC4CF9">
      <w:pPr>
        <w:pStyle w:val="ConsPlusCell"/>
        <w:jc w:val="both"/>
      </w:pPr>
      <w:r w:rsidRPr="00061AB7">
        <w:t>(код 48 4324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4325     7     - типа ККД-КРД - 900 мм</w:t>
      </w:r>
    </w:p>
    <w:p w:rsidR="00CC4CF9" w:rsidRPr="00061AB7" w:rsidRDefault="00CC4CF9">
      <w:pPr>
        <w:pStyle w:val="ConsPlusCell"/>
        <w:jc w:val="both"/>
      </w:pPr>
      <w:r w:rsidRPr="00061AB7">
        <w:t>(код 48 4325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4326     2     - типа ККД - 1200 мм</w:t>
      </w:r>
    </w:p>
    <w:p w:rsidR="00CC4CF9" w:rsidRPr="00061AB7" w:rsidRDefault="00CC4CF9">
      <w:pPr>
        <w:pStyle w:val="ConsPlusCell"/>
        <w:jc w:val="both"/>
      </w:pPr>
      <w:r w:rsidRPr="00061AB7">
        <w:t>(код 48 4326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4327     8     - типа ККД - 1500 мм</w:t>
      </w:r>
    </w:p>
    <w:p w:rsidR="00CC4CF9" w:rsidRPr="00061AB7" w:rsidRDefault="00CC4CF9">
      <w:pPr>
        <w:pStyle w:val="ConsPlusCell"/>
        <w:jc w:val="both"/>
      </w:pPr>
      <w:r w:rsidRPr="00061AB7">
        <w:t>(код 48 4327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4328     3     - прочих типов</w:t>
      </w:r>
    </w:p>
    <w:p w:rsidR="00CC4CF9" w:rsidRPr="00061AB7" w:rsidRDefault="00CC4CF9">
      <w:pPr>
        <w:pStyle w:val="ConsPlusCell"/>
        <w:jc w:val="both"/>
      </w:pPr>
      <w:r w:rsidRPr="00061AB7">
        <w:t>(код 48 4328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4330     4     Дробилки валковые/</w:t>
      </w:r>
    </w:p>
    <w:p w:rsidR="00CC4CF9" w:rsidRPr="00061AB7" w:rsidRDefault="00CC4CF9">
      <w:pPr>
        <w:pStyle w:val="ConsPlusCell"/>
        <w:jc w:val="both"/>
      </w:pPr>
      <w:r w:rsidRPr="00061AB7">
        <w:t>(код 48 4330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4331     1     - одновалковые зубчатые</w:t>
      </w:r>
    </w:p>
    <w:p w:rsidR="00CC4CF9" w:rsidRPr="00061AB7" w:rsidRDefault="00CC4CF9">
      <w:pPr>
        <w:pStyle w:val="ConsPlusCell"/>
        <w:jc w:val="both"/>
      </w:pPr>
      <w:r w:rsidRPr="00061AB7">
        <w:t>(код 48 4331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4332     5     - двухвалковые зубчатые</w:t>
      </w:r>
    </w:p>
    <w:p w:rsidR="00CC4CF9" w:rsidRPr="00061AB7" w:rsidRDefault="00CC4CF9">
      <w:pPr>
        <w:pStyle w:val="ConsPlusCell"/>
        <w:jc w:val="both"/>
      </w:pPr>
      <w:r w:rsidRPr="00061AB7">
        <w:t>(код 48 4332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4333     0     - двухвалковые с гладкими вальцами</w:t>
      </w:r>
    </w:p>
    <w:p w:rsidR="00CC4CF9" w:rsidRPr="00061AB7" w:rsidRDefault="00CC4CF9">
      <w:pPr>
        <w:pStyle w:val="ConsPlusCell"/>
        <w:jc w:val="both"/>
      </w:pPr>
      <w:r w:rsidRPr="00061AB7">
        <w:t>(код 48 4333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4334     6     - четырехвалковые с гладкими вальцами</w:t>
      </w:r>
    </w:p>
    <w:p w:rsidR="00CC4CF9" w:rsidRPr="00061AB7" w:rsidRDefault="00CC4CF9">
      <w:pPr>
        <w:pStyle w:val="ConsPlusCell"/>
        <w:jc w:val="both"/>
      </w:pPr>
      <w:r w:rsidRPr="00061AB7">
        <w:t>(код 48 4334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4340     9     Дробилки/ разного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(код 48 4340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4341     4     - молотковые</w:t>
      </w:r>
    </w:p>
    <w:p w:rsidR="00CC4CF9" w:rsidRPr="00061AB7" w:rsidRDefault="00CC4CF9">
      <w:pPr>
        <w:pStyle w:val="ConsPlusCell"/>
        <w:jc w:val="both"/>
      </w:pPr>
      <w:r w:rsidRPr="00061AB7">
        <w:t>(код 48 4341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4342     5     - роторные (ударного действия)</w:t>
      </w:r>
    </w:p>
    <w:p w:rsidR="00CC4CF9" w:rsidRPr="00061AB7" w:rsidRDefault="00CC4CF9">
      <w:pPr>
        <w:pStyle w:val="ConsPlusCell"/>
        <w:jc w:val="both"/>
      </w:pPr>
      <w:r w:rsidRPr="00061AB7">
        <w:t>(код 48 4342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4343     5     - дискозубчатые</w:t>
      </w:r>
    </w:p>
    <w:p w:rsidR="00CC4CF9" w:rsidRPr="00061AB7" w:rsidRDefault="00CC4CF9">
      <w:pPr>
        <w:pStyle w:val="ConsPlusCell"/>
        <w:jc w:val="both"/>
      </w:pPr>
      <w:r w:rsidRPr="00061AB7">
        <w:t>(код 48 4343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4344     0     - комбинированные</w:t>
      </w:r>
    </w:p>
    <w:p w:rsidR="00CC4CF9" w:rsidRPr="00061AB7" w:rsidRDefault="00CC4CF9">
      <w:pPr>
        <w:pStyle w:val="ConsPlusCell"/>
        <w:jc w:val="both"/>
      </w:pPr>
      <w:r w:rsidRPr="00061AB7">
        <w:t>(код 48 4344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4348     2     Шлакодробилки</w:t>
      </w:r>
    </w:p>
    <w:p w:rsidR="00CC4CF9" w:rsidRPr="00061AB7" w:rsidRDefault="00CC4CF9">
      <w:pPr>
        <w:pStyle w:val="ConsPlusCell"/>
        <w:jc w:val="both"/>
      </w:pPr>
      <w:r w:rsidRPr="00061AB7">
        <w:t>(код 48 4348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4400     4     Оборудование дробильно-размольное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сортировочное</w:t>
      </w:r>
    </w:p>
    <w:p w:rsidR="00CC4CF9" w:rsidRPr="00061AB7" w:rsidRDefault="00CC4CF9">
      <w:pPr>
        <w:pStyle w:val="ConsPlusCell"/>
        <w:jc w:val="both"/>
      </w:pPr>
      <w:r w:rsidRPr="00061AB7">
        <w:t>(код 48 4400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4410     9     Комплекты и установки передвижные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дробильно-сортировочные</w:t>
      </w:r>
    </w:p>
    <w:p w:rsidR="00CC4CF9" w:rsidRPr="00061AB7" w:rsidRDefault="00CC4CF9">
      <w:pPr>
        <w:pStyle w:val="ConsPlusCell"/>
        <w:jc w:val="both"/>
      </w:pPr>
      <w:r w:rsidRPr="00061AB7">
        <w:t>(код 48 4410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4411     4     Установки дробильно-сортировочные передвижные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производительностью до 25 т/ч</w:t>
      </w:r>
    </w:p>
    <w:p w:rsidR="00CC4CF9" w:rsidRPr="00061AB7" w:rsidRDefault="00CC4CF9">
      <w:pPr>
        <w:pStyle w:val="ConsPlusCell"/>
        <w:jc w:val="both"/>
      </w:pPr>
      <w:r w:rsidRPr="00061AB7">
        <w:t>(код 48 4411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4413     5     Установки дробильно-сортировочные передвижные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производительностью от 30 до 40 т/ч</w:t>
      </w:r>
    </w:p>
    <w:p w:rsidR="00CC4CF9" w:rsidRPr="00061AB7" w:rsidRDefault="00CC4CF9">
      <w:pPr>
        <w:pStyle w:val="ConsPlusCell"/>
        <w:jc w:val="both"/>
      </w:pPr>
      <w:r w:rsidRPr="00061AB7">
        <w:t>(код 48 4413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4414     0     Комплекты унифицированных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дробильно-сортировочных агрегатов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производительностью 200000 м3/год</w:t>
      </w:r>
    </w:p>
    <w:p w:rsidR="00CC4CF9" w:rsidRPr="00061AB7" w:rsidRDefault="00CC4CF9">
      <w:pPr>
        <w:pStyle w:val="ConsPlusCell"/>
        <w:jc w:val="both"/>
      </w:pPr>
      <w:r w:rsidRPr="00061AB7">
        <w:t>(код 48 4414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4415     6     Агрегаты дробильно-сортировочные</w:t>
      </w:r>
    </w:p>
    <w:p w:rsidR="00CC4CF9" w:rsidRPr="00061AB7" w:rsidRDefault="00CC4CF9">
      <w:pPr>
        <w:pStyle w:val="ConsPlusCell"/>
        <w:jc w:val="both"/>
      </w:pPr>
      <w:r w:rsidRPr="00061AB7">
        <w:t>(код 48 4415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4420     3     Мельницы/</w:t>
      </w:r>
    </w:p>
    <w:p w:rsidR="00CC4CF9" w:rsidRPr="00061AB7" w:rsidRDefault="00CC4CF9">
      <w:pPr>
        <w:pStyle w:val="ConsPlusCell"/>
        <w:jc w:val="both"/>
      </w:pPr>
      <w:r w:rsidRPr="00061AB7">
        <w:t>(код 48 4420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4421     9     - шаровые и стержневые</w:t>
      </w:r>
    </w:p>
    <w:p w:rsidR="00CC4CF9" w:rsidRPr="00061AB7" w:rsidRDefault="00CC4CF9">
      <w:pPr>
        <w:pStyle w:val="ConsPlusCell"/>
        <w:jc w:val="both"/>
      </w:pPr>
      <w:r w:rsidRPr="00061AB7">
        <w:t>(код 48 4421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4422     4     - углепомольные</w:t>
      </w:r>
    </w:p>
    <w:p w:rsidR="00CC4CF9" w:rsidRPr="00061AB7" w:rsidRDefault="00CC4CF9">
      <w:pPr>
        <w:pStyle w:val="ConsPlusCell"/>
        <w:jc w:val="both"/>
      </w:pPr>
      <w:r w:rsidRPr="00061AB7">
        <w:t>(код 48 4422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4423     5     - валковые среднеходовые</w:t>
      </w:r>
    </w:p>
    <w:p w:rsidR="00CC4CF9" w:rsidRPr="00061AB7" w:rsidRDefault="00CC4CF9">
      <w:pPr>
        <w:pStyle w:val="ConsPlusCell"/>
        <w:jc w:val="both"/>
      </w:pPr>
      <w:r w:rsidRPr="00061AB7">
        <w:t>(код 48 4423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4424     5     - трубные</w:t>
      </w:r>
    </w:p>
    <w:p w:rsidR="00CC4CF9" w:rsidRPr="00061AB7" w:rsidRDefault="00CC4CF9">
      <w:pPr>
        <w:pStyle w:val="ConsPlusCell"/>
        <w:jc w:val="both"/>
      </w:pPr>
      <w:r w:rsidRPr="00061AB7">
        <w:t>(код 48 4424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4425     0     - роликомаятниковые и специальные</w:t>
      </w:r>
    </w:p>
    <w:p w:rsidR="00CC4CF9" w:rsidRPr="00061AB7" w:rsidRDefault="00CC4CF9">
      <w:pPr>
        <w:pStyle w:val="ConsPlusCell"/>
        <w:jc w:val="both"/>
      </w:pPr>
      <w:r w:rsidRPr="00061AB7">
        <w:t>(код 48 4425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4426     6     - рудногаличные</w:t>
      </w:r>
    </w:p>
    <w:p w:rsidR="00CC4CF9" w:rsidRPr="00061AB7" w:rsidRDefault="00CC4CF9">
      <w:pPr>
        <w:pStyle w:val="ConsPlusCell"/>
        <w:jc w:val="both"/>
      </w:pPr>
      <w:r w:rsidRPr="00061AB7">
        <w:t>(код 48 4426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4428     7     - прочие</w:t>
      </w:r>
    </w:p>
    <w:p w:rsidR="00CC4CF9" w:rsidRPr="00061AB7" w:rsidRDefault="00CC4CF9">
      <w:pPr>
        <w:pStyle w:val="ConsPlusCell"/>
        <w:jc w:val="both"/>
      </w:pPr>
      <w:r w:rsidRPr="00061AB7">
        <w:t>(код 48 4428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4440     2     Грохоты/</w:t>
      </w:r>
    </w:p>
    <w:p w:rsidR="00CC4CF9" w:rsidRPr="00061AB7" w:rsidRDefault="00CC4CF9">
      <w:pPr>
        <w:pStyle w:val="ConsPlusCell"/>
        <w:jc w:val="both"/>
      </w:pPr>
      <w:r w:rsidRPr="00061AB7">
        <w:t>(код 48 4440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4441     8     - вибрационные инерционные</w:t>
      </w:r>
    </w:p>
    <w:p w:rsidR="00CC4CF9" w:rsidRPr="00061AB7" w:rsidRDefault="00CC4CF9">
      <w:pPr>
        <w:pStyle w:val="ConsPlusCell"/>
        <w:jc w:val="both"/>
      </w:pPr>
      <w:r w:rsidRPr="00061AB7">
        <w:t>(код 48 4441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4442     3     - вибрационные разные</w:t>
      </w:r>
    </w:p>
    <w:p w:rsidR="00CC4CF9" w:rsidRPr="00061AB7" w:rsidRDefault="00CC4CF9">
      <w:pPr>
        <w:pStyle w:val="ConsPlusCell"/>
        <w:jc w:val="both"/>
      </w:pPr>
      <w:r w:rsidRPr="00061AB7">
        <w:t>(код 48 4442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4480     0     Оборудование/ дробильно-размольное разного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назначения</w:t>
      </w:r>
    </w:p>
    <w:p w:rsidR="00CC4CF9" w:rsidRPr="00061AB7" w:rsidRDefault="00CC4CF9">
      <w:pPr>
        <w:pStyle w:val="ConsPlusCell"/>
        <w:jc w:val="both"/>
      </w:pPr>
      <w:r w:rsidRPr="00061AB7">
        <w:t>(код 48 4480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4481     6     - обогатительное прочее</w:t>
      </w:r>
    </w:p>
    <w:p w:rsidR="00CC4CF9" w:rsidRPr="00061AB7" w:rsidRDefault="00CC4CF9">
      <w:pPr>
        <w:pStyle w:val="ConsPlusCell"/>
        <w:jc w:val="both"/>
      </w:pPr>
      <w:r w:rsidRPr="00061AB7">
        <w:t>(код 48 4481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4490     5     Запасные части к дробильно-размольному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оборудованию</w:t>
      </w:r>
    </w:p>
    <w:p w:rsidR="00CC4CF9" w:rsidRPr="00061AB7" w:rsidRDefault="00CC4CF9">
      <w:pPr>
        <w:pStyle w:val="ConsPlusCell"/>
        <w:jc w:val="both"/>
      </w:pPr>
      <w:r w:rsidRPr="00061AB7">
        <w:t>(код 48 4490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4500     8     Оборудование технологическое для производства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строительных материалов</w:t>
      </w:r>
    </w:p>
    <w:p w:rsidR="00CC4CF9" w:rsidRPr="00061AB7" w:rsidRDefault="00CC4CF9">
      <w:pPr>
        <w:pStyle w:val="ConsPlusCell"/>
        <w:jc w:val="both"/>
      </w:pPr>
      <w:r w:rsidRPr="00061AB7">
        <w:t>48 4510     2     Прессы / для изготовления кирпича и черепицы</w:t>
      </w:r>
    </w:p>
    <w:p w:rsidR="00CC4CF9" w:rsidRPr="00061AB7" w:rsidRDefault="00CC4CF9">
      <w:pPr>
        <w:pStyle w:val="ConsPlusCell"/>
        <w:jc w:val="both"/>
      </w:pPr>
      <w:r w:rsidRPr="00061AB7">
        <w:t>48 4511     8     - для изготовления силикатного кирпича</w:t>
      </w:r>
    </w:p>
    <w:p w:rsidR="00CC4CF9" w:rsidRPr="00061AB7" w:rsidRDefault="00CC4CF9">
      <w:pPr>
        <w:pStyle w:val="ConsPlusCell"/>
        <w:jc w:val="both"/>
      </w:pPr>
      <w:r w:rsidRPr="00061AB7">
        <w:t>48 4512     3     - вакуумные пластического формования глиняного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кирпича</w:t>
      </w:r>
    </w:p>
    <w:p w:rsidR="00CC4CF9" w:rsidRPr="00061AB7" w:rsidRDefault="00CC4CF9">
      <w:pPr>
        <w:pStyle w:val="ConsPlusCell"/>
        <w:jc w:val="both"/>
      </w:pPr>
      <w:r w:rsidRPr="00061AB7">
        <w:t>48 4513     9     - полусухого прессования глиняного кирпича</w:t>
      </w:r>
    </w:p>
    <w:p w:rsidR="00CC4CF9" w:rsidRPr="00061AB7" w:rsidRDefault="00CC4CF9">
      <w:pPr>
        <w:pStyle w:val="ConsPlusCell"/>
        <w:jc w:val="both"/>
      </w:pPr>
      <w:r w:rsidRPr="00061AB7">
        <w:t>48 4514     4     - полусухого прессования огнеупорного кирпича</w:t>
      </w:r>
    </w:p>
    <w:p w:rsidR="00CC4CF9" w:rsidRPr="00061AB7" w:rsidRDefault="00CC4CF9">
      <w:pPr>
        <w:pStyle w:val="ConsPlusCell"/>
        <w:jc w:val="both"/>
      </w:pPr>
      <w:r w:rsidRPr="00061AB7">
        <w:t>48 4518     6     Оборудование кирпичеделательное разное</w:t>
      </w:r>
    </w:p>
    <w:p w:rsidR="00CC4CF9" w:rsidRPr="00061AB7" w:rsidRDefault="00CC4CF9">
      <w:pPr>
        <w:pStyle w:val="ConsPlusCell"/>
        <w:jc w:val="both"/>
      </w:pPr>
      <w:r w:rsidRPr="00061AB7">
        <w:t>48 4520     7     Оборудование для производства керамических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масс и керамики; бегуны</w:t>
      </w:r>
    </w:p>
    <w:p w:rsidR="00CC4CF9" w:rsidRPr="00061AB7" w:rsidRDefault="00CC4CF9">
      <w:pPr>
        <w:pStyle w:val="ConsPlusCell"/>
        <w:jc w:val="both"/>
      </w:pPr>
      <w:r w:rsidRPr="00061AB7">
        <w:t>48 4521     2     Автоматы для резки, укладки и съема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керамических изделий</w:t>
      </w:r>
    </w:p>
    <w:p w:rsidR="00CC4CF9" w:rsidRPr="00061AB7" w:rsidRDefault="00CC4CF9">
      <w:pPr>
        <w:pStyle w:val="ConsPlusCell"/>
        <w:jc w:val="both"/>
      </w:pPr>
      <w:r w:rsidRPr="00061AB7">
        <w:t>48 4522     8     Бегуны</w:t>
      </w:r>
    </w:p>
    <w:p w:rsidR="00CC4CF9" w:rsidRPr="00061AB7" w:rsidRDefault="00CC4CF9">
      <w:pPr>
        <w:pStyle w:val="ConsPlusCell"/>
        <w:jc w:val="both"/>
      </w:pPr>
      <w:r w:rsidRPr="00061AB7">
        <w:t>48 4525     4     Питатели тарельчатые подвесные и стационарные</w:t>
      </w:r>
    </w:p>
    <w:p w:rsidR="00CC4CF9" w:rsidRPr="00061AB7" w:rsidRDefault="00CC4CF9">
      <w:pPr>
        <w:pStyle w:val="ConsPlusCell"/>
        <w:jc w:val="both"/>
      </w:pPr>
      <w:r w:rsidRPr="00061AB7">
        <w:t>48 4526     2     Питатели ящичные (ячейковые)</w:t>
      </w:r>
    </w:p>
    <w:p w:rsidR="00CC4CF9" w:rsidRPr="00061AB7" w:rsidRDefault="00CC4CF9">
      <w:pPr>
        <w:pStyle w:val="ConsPlusCell"/>
        <w:jc w:val="both"/>
      </w:pPr>
      <w:r w:rsidRPr="00061AB7">
        <w:t>48 4527     5     Питатели пластинчатые</w:t>
      </w:r>
    </w:p>
    <w:p w:rsidR="00CC4CF9" w:rsidRPr="00061AB7" w:rsidRDefault="00CC4CF9">
      <w:pPr>
        <w:pStyle w:val="ConsPlusCell"/>
        <w:jc w:val="both"/>
      </w:pPr>
      <w:r w:rsidRPr="00061AB7">
        <w:t>48 4530     1     Оборудование для производства / керамических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труб и плиток для полов</w:t>
      </w:r>
    </w:p>
    <w:p w:rsidR="00CC4CF9" w:rsidRPr="00061AB7" w:rsidRDefault="00CC4CF9">
      <w:pPr>
        <w:pStyle w:val="ConsPlusCell"/>
        <w:jc w:val="both"/>
      </w:pPr>
      <w:r w:rsidRPr="00061AB7">
        <w:t>48 4531     7     - керамических труб</w:t>
      </w:r>
    </w:p>
    <w:p w:rsidR="00CC4CF9" w:rsidRPr="00061AB7" w:rsidRDefault="00CC4CF9">
      <w:pPr>
        <w:pStyle w:val="ConsPlusCell"/>
        <w:jc w:val="both"/>
      </w:pPr>
      <w:r w:rsidRPr="00061AB7">
        <w:t>48 4532     2     - плиток для полов</w:t>
      </w:r>
    </w:p>
    <w:p w:rsidR="00CC4CF9" w:rsidRPr="00061AB7" w:rsidRDefault="00CC4CF9">
      <w:pPr>
        <w:pStyle w:val="ConsPlusCell"/>
        <w:jc w:val="both"/>
      </w:pPr>
      <w:r w:rsidRPr="00061AB7">
        <w:t>48 4540     6     Оборудование для производства / керамических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</w:t>
      </w:r>
    </w:p>
    <w:p w:rsidR="00CC4CF9" w:rsidRPr="00061AB7" w:rsidRDefault="00CC4CF9">
      <w:pPr>
        <w:pStyle w:val="ConsPlusCell"/>
        <w:jc w:val="both"/>
      </w:pPr>
      <w:r w:rsidRPr="00061AB7">
        <w:t>48 4541     1     - керамических плиток</w:t>
      </w:r>
    </w:p>
    <w:p w:rsidR="00CC4CF9" w:rsidRPr="00061AB7" w:rsidRDefault="00CC4CF9">
      <w:pPr>
        <w:pStyle w:val="ConsPlusCell"/>
        <w:jc w:val="both"/>
      </w:pPr>
      <w:r w:rsidRPr="00061AB7">
        <w:t>48 4542     7     - электрокерамических изделий</w:t>
      </w:r>
    </w:p>
    <w:p w:rsidR="00CC4CF9" w:rsidRPr="00061AB7" w:rsidRDefault="00CC4CF9">
      <w:pPr>
        <w:pStyle w:val="ConsPlusCell"/>
        <w:jc w:val="both"/>
      </w:pPr>
      <w:r w:rsidRPr="00061AB7">
        <w:t>48 4543     2     Конвейеры для производства санитарно-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строительной керамики (изделий санфаянса)</w:t>
      </w:r>
    </w:p>
    <w:p w:rsidR="00CC4CF9" w:rsidRPr="00061AB7" w:rsidRDefault="00CC4CF9">
      <w:pPr>
        <w:pStyle w:val="ConsPlusCell"/>
        <w:jc w:val="both"/>
      </w:pPr>
      <w:r w:rsidRPr="00061AB7">
        <w:t>48 4544     8     Машины для обработки изделий санитарно-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строительной керамики</w:t>
      </w:r>
    </w:p>
    <w:p w:rsidR="00CC4CF9" w:rsidRPr="00061AB7" w:rsidRDefault="00CC4CF9">
      <w:pPr>
        <w:pStyle w:val="ConsPlusCell"/>
        <w:jc w:val="both"/>
      </w:pPr>
      <w:r w:rsidRPr="00061AB7">
        <w:t>48 4546     9     Оборудование для приготовления керамических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масс</w:t>
      </w:r>
    </w:p>
    <w:p w:rsidR="00CC4CF9" w:rsidRPr="00061AB7" w:rsidRDefault="00CC4CF9">
      <w:pPr>
        <w:pStyle w:val="ConsPlusCell"/>
        <w:jc w:val="both"/>
      </w:pPr>
      <w:r w:rsidRPr="00061AB7">
        <w:t>48 4547     4     Оборудование транспортировочное</w:t>
      </w:r>
    </w:p>
    <w:p w:rsidR="00CC4CF9" w:rsidRPr="00061AB7" w:rsidRDefault="00CC4CF9">
      <w:pPr>
        <w:pStyle w:val="ConsPlusCell"/>
        <w:jc w:val="both"/>
      </w:pPr>
      <w:r w:rsidRPr="00061AB7">
        <w:t>48 4548     0     Оборудование для производства стеновых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керамических изделий</w:t>
      </w:r>
    </w:p>
    <w:p w:rsidR="00CC4CF9" w:rsidRPr="00061AB7" w:rsidRDefault="00CC4CF9">
      <w:pPr>
        <w:pStyle w:val="ConsPlusCell"/>
        <w:jc w:val="both"/>
      </w:pPr>
      <w:r w:rsidRPr="00061AB7">
        <w:t>48 4550     0     Оборудование камнедобывающее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камнеобрабатывающее</w:t>
      </w:r>
    </w:p>
    <w:p w:rsidR="00CC4CF9" w:rsidRPr="00061AB7" w:rsidRDefault="00CC4CF9">
      <w:pPr>
        <w:pStyle w:val="ConsPlusCell"/>
        <w:jc w:val="both"/>
      </w:pPr>
      <w:r w:rsidRPr="00061AB7">
        <w:t>48 4551     6     Машины для добычи штучного камня и блоков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(машины камнерезные)</w:t>
      </w:r>
    </w:p>
    <w:p w:rsidR="00CC4CF9" w:rsidRPr="00061AB7" w:rsidRDefault="00CC4CF9">
      <w:pPr>
        <w:pStyle w:val="ConsPlusCell"/>
        <w:jc w:val="both"/>
      </w:pPr>
      <w:r w:rsidRPr="00061AB7">
        <w:t>48 4552     1     Станки камнеобрабатывающие</w:t>
      </w:r>
    </w:p>
    <w:p w:rsidR="00CC4CF9" w:rsidRPr="00061AB7" w:rsidRDefault="00CC4CF9">
      <w:pPr>
        <w:pStyle w:val="ConsPlusCell"/>
        <w:jc w:val="both"/>
      </w:pPr>
      <w:r w:rsidRPr="00061AB7">
        <w:t>48 4553     7     Оборудование для производства шлакобетонных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блоков</w:t>
      </w:r>
    </w:p>
    <w:p w:rsidR="00CC4CF9" w:rsidRPr="00061AB7" w:rsidRDefault="00CC4CF9">
      <w:pPr>
        <w:pStyle w:val="ConsPlusCell"/>
        <w:jc w:val="both"/>
      </w:pPr>
      <w:r w:rsidRPr="00061AB7">
        <w:t>48 4560     5     Оборудование для производства кровельных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</w:t>
      </w:r>
    </w:p>
    <w:p w:rsidR="00CC4CF9" w:rsidRPr="00061AB7" w:rsidRDefault="00CC4CF9">
      <w:pPr>
        <w:pStyle w:val="ConsPlusCell"/>
        <w:jc w:val="both"/>
      </w:pPr>
      <w:r w:rsidRPr="00061AB7">
        <w:t>48 4561     0     Линии технологические для производства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рулонно-кровельных материалов</w:t>
      </w:r>
    </w:p>
    <w:p w:rsidR="00CC4CF9" w:rsidRPr="00061AB7" w:rsidRDefault="00CC4CF9">
      <w:pPr>
        <w:pStyle w:val="ConsPlusCell"/>
        <w:jc w:val="both"/>
      </w:pPr>
      <w:r w:rsidRPr="00061AB7">
        <w:t>48 4562     6     Агрегаты для производства рулонно-кровельных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</w:t>
      </w:r>
    </w:p>
    <w:p w:rsidR="00CC4CF9" w:rsidRPr="00061AB7" w:rsidRDefault="00CC4CF9">
      <w:pPr>
        <w:pStyle w:val="ConsPlusCell"/>
        <w:jc w:val="both"/>
      </w:pPr>
      <w:r w:rsidRPr="00061AB7">
        <w:t>48 4570     0     Оборудование технологическое для производства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теплоизоляционных материалов</w:t>
      </w:r>
    </w:p>
    <w:p w:rsidR="00CC4CF9" w:rsidRPr="00061AB7" w:rsidRDefault="00CC4CF9">
      <w:pPr>
        <w:pStyle w:val="ConsPlusCell"/>
        <w:jc w:val="both"/>
      </w:pPr>
      <w:r w:rsidRPr="00061AB7">
        <w:t>48 4571     5     - минеральной ваты</w:t>
      </w:r>
    </w:p>
    <w:p w:rsidR="00CC4CF9" w:rsidRPr="00061AB7" w:rsidRDefault="00CC4CF9">
      <w:pPr>
        <w:pStyle w:val="ConsPlusCell"/>
        <w:jc w:val="both"/>
      </w:pPr>
      <w:r w:rsidRPr="00061AB7">
        <w:t>48 4572     0     - изделий из стекловолокна</w:t>
      </w:r>
    </w:p>
    <w:p w:rsidR="00CC4CF9" w:rsidRPr="00061AB7" w:rsidRDefault="00CC4CF9">
      <w:pPr>
        <w:pStyle w:val="ConsPlusCell"/>
        <w:jc w:val="both"/>
      </w:pPr>
      <w:r w:rsidRPr="00061AB7">
        <w:t>48 4573     6     - звукоизоляционных материалов</w:t>
      </w:r>
    </w:p>
    <w:p w:rsidR="00CC4CF9" w:rsidRPr="00061AB7" w:rsidRDefault="00CC4CF9">
      <w:pPr>
        <w:pStyle w:val="ConsPlusCell"/>
        <w:jc w:val="both"/>
      </w:pPr>
      <w:r w:rsidRPr="00061AB7">
        <w:t>48 4574     1     - перлита и шунгизита</w:t>
      </w:r>
    </w:p>
    <w:p w:rsidR="00CC4CF9" w:rsidRPr="00061AB7" w:rsidRDefault="00CC4CF9">
      <w:pPr>
        <w:pStyle w:val="ConsPlusCell"/>
        <w:jc w:val="both"/>
      </w:pPr>
      <w:r w:rsidRPr="00061AB7">
        <w:t>48 4575     7     Оборудование комплексов вагранок</w:t>
      </w:r>
    </w:p>
    <w:p w:rsidR="00CC4CF9" w:rsidRPr="00061AB7" w:rsidRDefault="00CC4CF9">
      <w:pPr>
        <w:pStyle w:val="ConsPlusCell"/>
        <w:jc w:val="both"/>
      </w:pPr>
      <w:r w:rsidRPr="00061AB7">
        <w:t>48 4576     2     Оборудование для производства минераловатных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плит</w:t>
      </w:r>
    </w:p>
    <w:p w:rsidR="00CC4CF9" w:rsidRPr="00061AB7" w:rsidRDefault="00CC4CF9">
      <w:pPr>
        <w:pStyle w:val="ConsPlusCell"/>
        <w:jc w:val="both"/>
      </w:pPr>
      <w:r w:rsidRPr="00061AB7">
        <w:t>48 4577     8     Оборудование технологическое для производства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пенополиуретанов</w:t>
      </w:r>
    </w:p>
    <w:p w:rsidR="00CC4CF9" w:rsidRPr="00061AB7" w:rsidRDefault="00CC4CF9">
      <w:pPr>
        <w:pStyle w:val="ConsPlusCell"/>
        <w:jc w:val="both"/>
      </w:pPr>
      <w:r w:rsidRPr="00061AB7">
        <w:t>48 4600     1     Оборудование для производства строительных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 разного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48 4610     6     Оборудование лабораторное</w:t>
      </w:r>
    </w:p>
    <w:p w:rsidR="00CC4CF9" w:rsidRPr="00061AB7" w:rsidRDefault="00CC4CF9">
      <w:pPr>
        <w:pStyle w:val="ConsPlusCell"/>
        <w:jc w:val="both"/>
      </w:pPr>
      <w:r w:rsidRPr="00061AB7">
        <w:t>48 4611     1     Истиратели дисковые лабораторные</w:t>
      </w:r>
    </w:p>
    <w:p w:rsidR="00CC4CF9" w:rsidRPr="00061AB7" w:rsidRDefault="00CC4CF9">
      <w:pPr>
        <w:pStyle w:val="ConsPlusCell"/>
        <w:jc w:val="both"/>
      </w:pPr>
      <w:r w:rsidRPr="00061AB7">
        <w:t>48 4612     7     Дробилки лабораторные щековые и валковые</w:t>
      </w:r>
    </w:p>
    <w:p w:rsidR="00CC4CF9" w:rsidRPr="00061AB7" w:rsidRDefault="00CC4CF9">
      <w:pPr>
        <w:pStyle w:val="ConsPlusCell"/>
        <w:jc w:val="both"/>
      </w:pPr>
      <w:r w:rsidRPr="00061AB7">
        <w:t>48 4613     2     Мельницы шаровые лабораторные</w:t>
      </w:r>
    </w:p>
    <w:p w:rsidR="00CC4CF9" w:rsidRPr="00061AB7" w:rsidRDefault="00CC4CF9">
      <w:pPr>
        <w:pStyle w:val="ConsPlusCell"/>
        <w:jc w:val="both"/>
      </w:pPr>
      <w:r w:rsidRPr="00061AB7">
        <w:t>48 4614     8     Растворомешалки лабораторные</w:t>
      </w:r>
    </w:p>
    <w:p w:rsidR="00CC4CF9" w:rsidRPr="00061AB7" w:rsidRDefault="00CC4CF9">
      <w:pPr>
        <w:pStyle w:val="ConsPlusCell"/>
        <w:jc w:val="both"/>
      </w:pPr>
      <w:r w:rsidRPr="00061AB7">
        <w:t>48 4615     3     Пенобетономешалки лабораторные</w:t>
      </w:r>
    </w:p>
    <w:p w:rsidR="00CC4CF9" w:rsidRPr="00061AB7" w:rsidRDefault="00CC4CF9">
      <w:pPr>
        <w:pStyle w:val="ConsPlusCell"/>
        <w:jc w:val="both"/>
      </w:pPr>
      <w:r w:rsidRPr="00061AB7">
        <w:t>48 4620     0     Оборудование для производства огнеупоров</w:t>
      </w:r>
    </w:p>
    <w:p w:rsidR="00CC4CF9" w:rsidRPr="00061AB7" w:rsidRDefault="00CC4CF9">
      <w:pPr>
        <w:pStyle w:val="ConsPlusCell"/>
        <w:jc w:val="both"/>
      </w:pPr>
      <w:r w:rsidRPr="00061AB7">
        <w:t>48 4621     6     Электролафеты</w:t>
      </w:r>
    </w:p>
    <w:p w:rsidR="00CC4CF9" w:rsidRPr="00061AB7" w:rsidRDefault="00CC4CF9">
      <w:pPr>
        <w:pStyle w:val="ConsPlusCell"/>
        <w:jc w:val="both"/>
      </w:pPr>
      <w:r w:rsidRPr="00061AB7">
        <w:t>48 4622     1     Толкатели тросовые</w:t>
      </w:r>
    </w:p>
    <w:p w:rsidR="00CC4CF9" w:rsidRPr="00061AB7" w:rsidRDefault="00CC4CF9">
      <w:pPr>
        <w:pStyle w:val="ConsPlusCell"/>
        <w:jc w:val="both"/>
      </w:pPr>
      <w:r w:rsidRPr="00061AB7">
        <w:t>48 4623     7     Машины глинорезательные</w:t>
      </w:r>
    </w:p>
    <w:p w:rsidR="00CC4CF9" w:rsidRPr="00061AB7" w:rsidRDefault="00CC4CF9">
      <w:pPr>
        <w:pStyle w:val="ConsPlusCell"/>
        <w:jc w:val="both"/>
      </w:pPr>
      <w:r w:rsidRPr="00061AB7">
        <w:t>48 4624     2     Механические подаватели</w:t>
      </w:r>
    </w:p>
    <w:p w:rsidR="00CC4CF9" w:rsidRPr="00061AB7" w:rsidRDefault="00CC4CF9">
      <w:pPr>
        <w:pStyle w:val="ConsPlusCell"/>
        <w:jc w:val="both"/>
      </w:pPr>
      <w:r w:rsidRPr="00061AB7">
        <w:t>48 4630     5     Оборудование технологическое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механизированных складов цемента /</w:t>
      </w:r>
    </w:p>
    <w:p w:rsidR="00CC4CF9" w:rsidRPr="00061AB7" w:rsidRDefault="00CC4CF9">
      <w:pPr>
        <w:pStyle w:val="ConsPlusCell"/>
        <w:jc w:val="both"/>
      </w:pPr>
      <w:r w:rsidRPr="00061AB7">
        <w:t>48 4631     0     - емкостью 240 и 360 т</w:t>
      </w:r>
    </w:p>
    <w:p w:rsidR="00CC4CF9" w:rsidRPr="00061AB7" w:rsidRDefault="00CC4CF9">
      <w:pPr>
        <w:pStyle w:val="ConsPlusCell"/>
        <w:jc w:val="both"/>
      </w:pPr>
      <w:r w:rsidRPr="00061AB7">
        <w:t>48 4632     6     - емкостью 480 и 720 т</w:t>
      </w:r>
    </w:p>
    <w:p w:rsidR="00CC4CF9" w:rsidRPr="00061AB7" w:rsidRDefault="00CC4CF9">
      <w:pPr>
        <w:pStyle w:val="ConsPlusCell"/>
        <w:jc w:val="both"/>
      </w:pPr>
      <w:r w:rsidRPr="00061AB7">
        <w:t>48 4633     1     - емкостью 1100 и 1700 т</w:t>
      </w:r>
    </w:p>
    <w:p w:rsidR="00CC4CF9" w:rsidRPr="00061AB7" w:rsidRDefault="00CC4CF9">
      <w:pPr>
        <w:pStyle w:val="ConsPlusCell"/>
        <w:jc w:val="both"/>
      </w:pPr>
      <w:r w:rsidRPr="00061AB7">
        <w:t>48 4634     7     - емкостью 2500 и 4000 т</w:t>
      </w:r>
    </w:p>
    <w:p w:rsidR="00CC4CF9" w:rsidRPr="00061AB7" w:rsidRDefault="00CC4CF9">
      <w:pPr>
        <w:pStyle w:val="ConsPlusCell"/>
        <w:jc w:val="both"/>
      </w:pPr>
      <w:r w:rsidRPr="00061AB7">
        <w:t>48 4640     7     Оборудование для производства гипса и гипсовых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</w:t>
      </w:r>
    </w:p>
    <w:p w:rsidR="00CC4CF9" w:rsidRPr="00061AB7" w:rsidRDefault="00CC4CF9">
      <w:pPr>
        <w:pStyle w:val="ConsPlusCell"/>
        <w:jc w:val="both"/>
      </w:pPr>
      <w:r w:rsidRPr="00061AB7">
        <w:t>48 4641     5     Оборудование для производства сухой гипсовой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штукатурки</w:t>
      </w:r>
    </w:p>
    <w:p w:rsidR="00CC4CF9" w:rsidRPr="00061AB7" w:rsidRDefault="00CC4CF9">
      <w:pPr>
        <w:pStyle w:val="ConsPlusCell"/>
        <w:jc w:val="both"/>
      </w:pPr>
      <w:r w:rsidRPr="00061AB7">
        <w:t>48 4642     0     Комплекты оборудования для изготовления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крупноразмерных гипсобетонных перегородочных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плит</w:t>
      </w:r>
    </w:p>
    <w:p w:rsidR="00CC4CF9" w:rsidRPr="00061AB7" w:rsidRDefault="00CC4CF9">
      <w:pPr>
        <w:pStyle w:val="ConsPlusCell"/>
        <w:jc w:val="both"/>
      </w:pPr>
      <w:r w:rsidRPr="00061AB7">
        <w:t>48 4643     6     Котлы гипсоварочные</w:t>
      </w:r>
    </w:p>
    <w:p w:rsidR="00CC4CF9" w:rsidRPr="00061AB7" w:rsidRDefault="00CC4CF9">
      <w:pPr>
        <w:pStyle w:val="ConsPlusCell"/>
        <w:jc w:val="both"/>
      </w:pPr>
      <w:r w:rsidRPr="00061AB7">
        <w:t>48 4660     9     Оборудование для производства асбестоцементных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 (асбошифера и асботруб)</w:t>
      </w:r>
    </w:p>
    <w:p w:rsidR="00CC4CF9" w:rsidRPr="00061AB7" w:rsidRDefault="00CC4CF9">
      <w:pPr>
        <w:pStyle w:val="ConsPlusCell"/>
        <w:jc w:val="both"/>
      </w:pPr>
      <w:r w:rsidRPr="00061AB7">
        <w:t>48 4661     4     Машины листоформовочные (шиферные)</w:t>
      </w:r>
    </w:p>
    <w:p w:rsidR="00CC4CF9" w:rsidRPr="00061AB7" w:rsidRDefault="00CC4CF9">
      <w:pPr>
        <w:pStyle w:val="ConsPlusCell"/>
        <w:jc w:val="both"/>
      </w:pPr>
      <w:r w:rsidRPr="00061AB7">
        <w:t>48 4662     4     Машины трубоформовочные (комплектно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форматными скалками)</w:t>
      </w:r>
    </w:p>
    <w:p w:rsidR="00CC4CF9" w:rsidRPr="00061AB7" w:rsidRDefault="00CC4CF9">
      <w:pPr>
        <w:pStyle w:val="ConsPlusCell"/>
        <w:jc w:val="both"/>
      </w:pPr>
      <w:r w:rsidRPr="00061AB7">
        <w:t>48 4663     5     Линии технологические для производства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асбестоцементных изделий</w:t>
      </w:r>
    </w:p>
    <w:p w:rsidR="00CC4CF9" w:rsidRPr="00061AB7" w:rsidRDefault="00CC4CF9">
      <w:pPr>
        <w:pStyle w:val="ConsPlusCell"/>
        <w:jc w:val="both"/>
      </w:pPr>
      <w:r w:rsidRPr="00061AB7">
        <w:t>48 4665     6     Оборудование для формования асбестоцементных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труб, асбестоцементных коробок и фасонных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деталей к трубам</w:t>
      </w:r>
    </w:p>
    <w:p w:rsidR="00CC4CF9" w:rsidRPr="00061AB7" w:rsidRDefault="00CC4CF9">
      <w:pPr>
        <w:pStyle w:val="ConsPlusCell"/>
        <w:jc w:val="both"/>
      </w:pPr>
      <w:r w:rsidRPr="00061AB7">
        <w:t>48 4666     1     Оборудование для приготовления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асбестоцементной массы</w:t>
      </w:r>
    </w:p>
    <w:p w:rsidR="00CC4CF9" w:rsidRPr="00061AB7" w:rsidRDefault="00CC4CF9">
      <w:pPr>
        <w:pStyle w:val="ConsPlusCell"/>
        <w:jc w:val="both"/>
      </w:pPr>
      <w:r w:rsidRPr="00061AB7">
        <w:t>48 4668     2     Оборудование для производства асбестоцементных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листовых изделий и асбестоцементных труб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48 4680     8     Оборудование разного назначения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стройиндустрии</w:t>
      </w:r>
    </w:p>
    <w:p w:rsidR="00CC4CF9" w:rsidRPr="00061AB7" w:rsidRDefault="00CC4CF9">
      <w:pPr>
        <w:pStyle w:val="ConsPlusCell"/>
        <w:jc w:val="both"/>
      </w:pPr>
      <w:r w:rsidRPr="00061AB7">
        <w:t>48 4681     3     Комплекты оборудования для производства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керамзитового гравия</w:t>
      </w:r>
    </w:p>
    <w:p w:rsidR="00CC4CF9" w:rsidRPr="00061AB7" w:rsidRDefault="00CC4CF9">
      <w:pPr>
        <w:pStyle w:val="ConsPlusCell"/>
        <w:jc w:val="both"/>
      </w:pPr>
      <w:r w:rsidRPr="00061AB7">
        <w:t>48 4682     9     Склады цементные автоматизированные емкостью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25 т</w:t>
      </w:r>
    </w:p>
    <w:p w:rsidR="00CC4CF9" w:rsidRPr="00061AB7" w:rsidRDefault="00CC4CF9">
      <w:pPr>
        <w:pStyle w:val="ConsPlusCell"/>
        <w:jc w:val="both"/>
      </w:pPr>
      <w:r w:rsidRPr="00061AB7">
        <w:t>48 4683     4     Оборудование для весовой загрузки транспорта</w:t>
      </w:r>
    </w:p>
    <w:p w:rsidR="00CC4CF9" w:rsidRPr="00061AB7" w:rsidRDefault="00CC4CF9">
      <w:pPr>
        <w:pStyle w:val="ConsPlusCell"/>
        <w:jc w:val="both"/>
      </w:pPr>
      <w:r w:rsidRPr="00061AB7">
        <w:t>48 4684     1     Оборудование для производства изделий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каменного литья</w:t>
      </w:r>
    </w:p>
    <w:p w:rsidR="00CC4CF9" w:rsidRPr="00061AB7" w:rsidRDefault="00CC4CF9">
      <w:pPr>
        <w:pStyle w:val="ConsPlusCell"/>
        <w:jc w:val="both"/>
      </w:pPr>
      <w:r w:rsidRPr="00061AB7">
        <w:t>48 4685     5     Оборудование для производства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шлакопортландцемента</w:t>
      </w:r>
    </w:p>
    <w:p w:rsidR="00CC4CF9" w:rsidRPr="00061AB7" w:rsidRDefault="00CC4CF9">
      <w:pPr>
        <w:pStyle w:val="ConsPlusCell"/>
        <w:jc w:val="both"/>
      </w:pPr>
      <w:r w:rsidRPr="00061AB7">
        <w:t>48 4800     9     Оборудование систем трубопроводного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пневмотранспорта</w:t>
      </w:r>
    </w:p>
    <w:p w:rsidR="00CC4CF9" w:rsidRPr="00061AB7" w:rsidRDefault="00CC4CF9">
      <w:pPr>
        <w:pStyle w:val="ConsPlusCell"/>
        <w:jc w:val="both"/>
      </w:pPr>
      <w:r w:rsidRPr="00061AB7">
        <w:t>48 4810     3     Оборудование систем трубопроводного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контейнерного пневмотранспорта</w:t>
      </w:r>
    </w:p>
    <w:p w:rsidR="00CC4CF9" w:rsidRPr="00061AB7" w:rsidRDefault="00CC4CF9">
      <w:pPr>
        <w:pStyle w:val="ConsPlusCell"/>
        <w:jc w:val="both"/>
      </w:pPr>
      <w:r w:rsidRPr="00061AB7">
        <w:t>48 4820     8     Оборудование систем трубопроводного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пневмотранспорта в воздушном потоке</w:t>
      </w:r>
    </w:p>
    <w:p w:rsidR="00CC4CF9" w:rsidRPr="00061AB7" w:rsidRDefault="00CC4CF9">
      <w:pPr>
        <w:pStyle w:val="ConsPlusCell"/>
        <w:jc w:val="both"/>
      </w:pPr>
      <w:r w:rsidRPr="00061AB7">
        <w:t>48 5000     2     Оборудование технологическое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лесозаготовительной и торфяной промышленности;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машиностроение коммунальное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48 5100     6     Оборудование технологическое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лесозаготовки, лесобирж и лесосплава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запасные части к нему</w:t>
      </w:r>
    </w:p>
    <w:p w:rsidR="00CC4CF9" w:rsidRPr="00061AB7" w:rsidRDefault="00CC4CF9">
      <w:pPr>
        <w:pStyle w:val="ConsPlusCell"/>
        <w:jc w:val="both"/>
      </w:pPr>
      <w:r w:rsidRPr="00061AB7">
        <w:t>48 5110     0     Оборудование для лесосечных работ</w:t>
      </w:r>
    </w:p>
    <w:p w:rsidR="00CC4CF9" w:rsidRPr="00061AB7" w:rsidRDefault="00CC4CF9">
      <w:pPr>
        <w:pStyle w:val="ConsPlusCell"/>
        <w:jc w:val="both"/>
      </w:pPr>
      <w:r w:rsidRPr="00061AB7">
        <w:t>48 5111     6     Пилы бензомоторные (включая бензосучкорезки)</w:t>
      </w:r>
    </w:p>
    <w:p w:rsidR="00CC4CF9" w:rsidRPr="00061AB7" w:rsidRDefault="00CC4CF9">
      <w:pPr>
        <w:pStyle w:val="ConsPlusCell"/>
        <w:jc w:val="both"/>
      </w:pPr>
      <w:r w:rsidRPr="00061AB7">
        <w:t>48 5112     1     Установки сучкорезные передвижные</w:t>
      </w:r>
    </w:p>
    <w:p w:rsidR="00CC4CF9" w:rsidRPr="00061AB7" w:rsidRDefault="00CC4CF9">
      <w:pPr>
        <w:pStyle w:val="ConsPlusCell"/>
        <w:jc w:val="both"/>
      </w:pPr>
      <w:r w:rsidRPr="00061AB7">
        <w:t>48 5113     7     Машины валочно-пакетирующие</w:t>
      </w:r>
    </w:p>
    <w:p w:rsidR="00CC4CF9" w:rsidRPr="00061AB7" w:rsidRDefault="00CC4CF9">
      <w:pPr>
        <w:pStyle w:val="ConsPlusCell"/>
        <w:jc w:val="both"/>
      </w:pPr>
      <w:r w:rsidRPr="00061AB7">
        <w:t>48 5114     2     Машины валочно-трелевочные</w:t>
      </w:r>
    </w:p>
    <w:p w:rsidR="00CC4CF9" w:rsidRPr="00061AB7" w:rsidRDefault="00CC4CF9">
      <w:pPr>
        <w:pStyle w:val="ConsPlusCell"/>
        <w:jc w:val="both"/>
      </w:pPr>
      <w:r w:rsidRPr="00061AB7">
        <w:t>48 5115     8     Машины для бесчокерной трелевки леса,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пакетоподборщики</w:t>
      </w:r>
    </w:p>
    <w:p w:rsidR="00CC4CF9" w:rsidRPr="00061AB7" w:rsidRDefault="00CC4CF9">
      <w:pPr>
        <w:pStyle w:val="ConsPlusCell"/>
        <w:jc w:val="both"/>
      </w:pPr>
      <w:r w:rsidRPr="00061AB7">
        <w:t>48 5116     3     Оборудование для строительства и содержания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лесовозных дорог и усов</w:t>
      </w:r>
    </w:p>
    <w:p w:rsidR="00CC4CF9" w:rsidRPr="00061AB7" w:rsidRDefault="00CC4CF9">
      <w:pPr>
        <w:pStyle w:val="ConsPlusCell"/>
        <w:jc w:val="both"/>
      </w:pPr>
      <w:r w:rsidRPr="00061AB7">
        <w:t>48 5117     9     Машины трелевочные чокерные</w:t>
      </w:r>
    </w:p>
    <w:p w:rsidR="00CC4CF9" w:rsidRPr="00061AB7" w:rsidRDefault="00CC4CF9">
      <w:pPr>
        <w:pStyle w:val="ConsPlusCell"/>
        <w:jc w:val="both"/>
      </w:pPr>
      <w:r w:rsidRPr="00061AB7">
        <w:t>(код 48 5117 введен Изменением N 48/2002 ОКП)</w:t>
      </w:r>
    </w:p>
    <w:p w:rsidR="00CC4CF9" w:rsidRPr="00061AB7" w:rsidRDefault="00CC4CF9">
      <w:pPr>
        <w:pStyle w:val="ConsPlusCell"/>
        <w:jc w:val="both"/>
      </w:pPr>
      <w:r w:rsidRPr="00061AB7">
        <w:t>48 5118     4     Оборудование для лесосечных работ разного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назначения</w:t>
      </w:r>
    </w:p>
    <w:p w:rsidR="00CC4CF9" w:rsidRPr="00061AB7" w:rsidRDefault="00CC4CF9">
      <w:pPr>
        <w:pStyle w:val="ConsPlusCell"/>
        <w:jc w:val="both"/>
      </w:pPr>
      <w:r w:rsidRPr="00061AB7">
        <w:t>48 5120     5     Оборудование для лесозаготовки</w:t>
      </w:r>
    </w:p>
    <w:p w:rsidR="00CC4CF9" w:rsidRPr="00061AB7" w:rsidRDefault="00CC4CF9">
      <w:pPr>
        <w:pStyle w:val="ConsPlusCell"/>
        <w:jc w:val="both"/>
      </w:pPr>
      <w:r w:rsidRPr="00061AB7">
        <w:t>48 5121     0     Линии полуавтоматические для обрезки сучьев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раскряжевки хлыстов</w:t>
      </w:r>
    </w:p>
    <w:p w:rsidR="00CC4CF9" w:rsidRPr="00061AB7" w:rsidRDefault="00CC4CF9">
      <w:pPr>
        <w:pStyle w:val="ConsPlusCell"/>
        <w:jc w:val="both"/>
      </w:pPr>
      <w:r w:rsidRPr="00061AB7">
        <w:t>48 5122     6     Агрегаты многооперационные мобильные</w:t>
      </w:r>
    </w:p>
    <w:p w:rsidR="00CC4CF9" w:rsidRPr="00061AB7" w:rsidRDefault="00CC4CF9">
      <w:pPr>
        <w:pStyle w:val="ConsPlusCell"/>
        <w:jc w:val="both"/>
      </w:pPr>
      <w:r w:rsidRPr="00061AB7">
        <w:t>48 5123     1     Транспортеры автоматизированные сортировочные</w:t>
      </w:r>
    </w:p>
    <w:p w:rsidR="00CC4CF9" w:rsidRPr="00061AB7" w:rsidRDefault="00CC4CF9">
      <w:pPr>
        <w:pStyle w:val="ConsPlusCell"/>
        <w:jc w:val="both"/>
      </w:pPr>
      <w:r w:rsidRPr="00061AB7">
        <w:t>48 5124     7     Лесотранспортеры</w:t>
      </w:r>
    </w:p>
    <w:p w:rsidR="00CC4CF9" w:rsidRPr="00061AB7" w:rsidRDefault="00CC4CF9">
      <w:pPr>
        <w:pStyle w:val="ConsPlusCell"/>
        <w:jc w:val="both"/>
      </w:pPr>
      <w:r w:rsidRPr="00061AB7">
        <w:t>48 5125     2     Агрегаты для штабелировки леса</w:t>
      </w:r>
    </w:p>
    <w:p w:rsidR="00CC4CF9" w:rsidRPr="00061AB7" w:rsidRDefault="00CC4CF9">
      <w:pPr>
        <w:pStyle w:val="ConsPlusCell"/>
        <w:jc w:val="both"/>
      </w:pPr>
      <w:r w:rsidRPr="00061AB7">
        <w:t>48 5128     9     Оборудование для лесозаготовительных работ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48 5130     8     Оборудование погрузочно-транспортирующее</w:t>
      </w:r>
    </w:p>
    <w:p w:rsidR="00CC4CF9" w:rsidRPr="00061AB7" w:rsidRDefault="00CC4CF9">
      <w:pPr>
        <w:pStyle w:val="ConsPlusCell"/>
        <w:jc w:val="both"/>
      </w:pPr>
      <w:r w:rsidRPr="00061AB7">
        <w:t>48 5131     5     Лесопогрузчики челюстные</w:t>
      </w:r>
    </w:p>
    <w:p w:rsidR="00CC4CF9" w:rsidRPr="00061AB7" w:rsidRDefault="00CC4CF9">
      <w:pPr>
        <w:pStyle w:val="ConsPlusCell"/>
        <w:jc w:val="both"/>
      </w:pPr>
      <w:r w:rsidRPr="00061AB7">
        <w:t>48 5132     0     Краны башенные грузоподъемностью от 5 до 10 т</w:t>
      </w:r>
    </w:p>
    <w:p w:rsidR="00CC4CF9" w:rsidRPr="00061AB7" w:rsidRDefault="00CC4CF9">
      <w:pPr>
        <w:pStyle w:val="ConsPlusCell"/>
        <w:jc w:val="both"/>
      </w:pPr>
      <w:r w:rsidRPr="00061AB7">
        <w:t>48 5133     6     Лебедки трелевочные</w:t>
      </w:r>
    </w:p>
    <w:p w:rsidR="00CC4CF9" w:rsidRPr="00061AB7" w:rsidRDefault="00CC4CF9">
      <w:pPr>
        <w:pStyle w:val="ConsPlusCell"/>
        <w:jc w:val="both"/>
      </w:pPr>
      <w:r w:rsidRPr="00061AB7">
        <w:t>48 5134     1     Автопоезда агрегатные лесовозные</w:t>
      </w:r>
    </w:p>
    <w:p w:rsidR="00CC4CF9" w:rsidRPr="00061AB7" w:rsidRDefault="00CC4CF9">
      <w:pPr>
        <w:pStyle w:val="ConsPlusCell"/>
        <w:jc w:val="both"/>
      </w:pPr>
      <w:r w:rsidRPr="00061AB7">
        <w:t>48 5135     7     Автолесовозы (для лесопиления и лесозаготовки)</w:t>
      </w:r>
    </w:p>
    <w:p w:rsidR="00CC4CF9" w:rsidRPr="00061AB7" w:rsidRDefault="00CC4CF9">
      <w:pPr>
        <w:pStyle w:val="ConsPlusCell"/>
        <w:jc w:val="both"/>
      </w:pPr>
      <w:r w:rsidRPr="00061AB7">
        <w:t>48 5136     2     Щеповозы</w:t>
      </w:r>
    </w:p>
    <w:p w:rsidR="00CC4CF9" w:rsidRPr="00061AB7" w:rsidRDefault="00CC4CF9">
      <w:pPr>
        <w:pStyle w:val="ConsPlusCell"/>
        <w:jc w:val="both"/>
      </w:pPr>
      <w:r w:rsidRPr="00061AB7">
        <w:t>48 5138     3     Оборудование транспортирующее разного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назначения</w:t>
      </w:r>
    </w:p>
    <w:p w:rsidR="00CC4CF9" w:rsidRPr="00061AB7" w:rsidRDefault="00CC4CF9">
      <w:pPr>
        <w:pStyle w:val="ConsPlusCell"/>
        <w:jc w:val="both"/>
      </w:pPr>
      <w:r w:rsidRPr="00061AB7">
        <w:t>48 5140     4     Оборудование для нижнескладских работ</w:t>
      </w:r>
    </w:p>
    <w:p w:rsidR="00CC4CF9" w:rsidRPr="00061AB7" w:rsidRDefault="00CC4CF9">
      <w:pPr>
        <w:pStyle w:val="ConsPlusCell"/>
        <w:jc w:val="both"/>
      </w:pPr>
      <w:r w:rsidRPr="00061AB7">
        <w:t>48 5141     1     Виброгрейферы</w:t>
      </w:r>
    </w:p>
    <w:p w:rsidR="00CC4CF9" w:rsidRPr="00061AB7" w:rsidRDefault="00CC4CF9">
      <w:pPr>
        <w:pStyle w:val="ConsPlusCell"/>
        <w:jc w:val="both"/>
      </w:pPr>
      <w:r w:rsidRPr="00061AB7">
        <w:t>48 5142     5     Лесотаски</w:t>
      </w:r>
    </w:p>
    <w:p w:rsidR="00CC4CF9" w:rsidRPr="00061AB7" w:rsidRDefault="00CC4CF9">
      <w:pPr>
        <w:pStyle w:val="ConsPlusCell"/>
        <w:jc w:val="both"/>
      </w:pPr>
      <w:r w:rsidRPr="00061AB7">
        <w:t>48 5143     0     Лебедки для нижнескладских работ</w:t>
      </w:r>
    </w:p>
    <w:p w:rsidR="00CC4CF9" w:rsidRPr="00061AB7" w:rsidRDefault="00CC4CF9">
      <w:pPr>
        <w:pStyle w:val="ConsPlusCell"/>
        <w:jc w:val="both"/>
      </w:pPr>
      <w:r w:rsidRPr="00061AB7">
        <w:t>48 5144     6     Электропилы</w:t>
      </w:r>
    </w:p>
    <w:p w:rsidR="00CC4CF9" w:rsidRPr="00061AB7" w:rsidRDefault="00CC4CF9">
      <w:pPr>
        <w:pStyle w:val="ConsPlusCell"/>
        <w:jc w:val="both"/>
      </w:pPr>
      <w:r w:rsidRPr="00061AB7">
        <w:t>48 5148     8     Оборудование вспомогательное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нижнескладских работ</w:t>
      </w:r>
    </w:p>
    <w:p w:rsidR="00CC4CF9" w:rsidRPr="00061AB7" w:rsidRDefault="00CC4CF9">
      <w:pPr>
        <w:pStyle w:val="ConsPlusCell"/>
        <w:jc w:val="both"/>
      </w:pPr>
      <w:r w:rsidRPr="00061AB7">
        <w:t>48 5150     9     Оборудование лесосплавное</w:t>
      </w:r>
    </w:p>
    <w:p w:rsidR="00CC4CF9" w:rsidRPr="00061AB7" w:rsidRDefault="00CC4CF9">
      <w:pPr>
        <w:pStyle w:val="ConsPlusCell"/>
        <w:jc w:val="both"/>
      </w:pPr>
      <w:r w:rsidRPr="00061AB7">
        <w:t>48 5151     4     Лебедки лесосплавные</w:t>
      </w:r>
    </w:p>
    <w:p w:rsidR="00CC4CF9" w:rsidRPr="00061AB7" w:rsidRDefault="00CC4CF9">
      <w:pPr>
        <w:pStyle w:val="ConsPlusCell"/>
        <w:jc w:val="both"/>
      </w:pPr>
      <w:r w:rsidRPr="00061AB7">
        <w:t>48 5152     5     Агрегаты для береговой сплотки древесины</w:t>
      </w:r>
    </w:p>
    <w:p w:rsidR="00CC4CF9" w:rsidRPr="00061AB7" w:rsidRDefault="00CC4CF9">
      <w:pPr>
        <w:pStyle w:val="ConsPlusCell"/>
        <w:jc w:val="both"/>
      </w:pPr>
      <w:r w:rsidRPr="00061AB7">
        <w:t>48 5153     5     Плашкоуты</w:t>
      </w:r>
    </w:p>
    <w:p w:rsidR="00CC4CF9" w:rsidRPr="00061AB7" w:rsidRDefault="00CC4CF9">
      <w:pPr>
        <w:pStyle w:val="ConsPlusCell"/>
        <w:jc w:val="both"/>
      </w:pPr>
      <w:r w:rsidRPr="00061AB7">
        <w:t>48 5154     0     Понтоны</w:t>
      </w:r>
    </w:p>
    <w:p w:rsidR="00CC4CF9" w:rsidRPr="00061AB7" w:rsidRDefault="00CC4CF9">
      <w:pPr>
        <w:pStyle w:val="ConsPlusCell"/>
        <w:jc w:val="both"/>
      </w:pPr>
      <w:r w:rsidRPr="00061AB7">
        <w:t>48 5155     6     Машины погрузочные плавучие</w:t>
      </w:r>
    </w:p>
    <w:p w:rsidR="00CC4CF9" w:rsidRPr="00061AB7" w:rsidRDefault="00CC4CF9">
      <w:pPr>
        <w:pStyle w:val="ConsPlusCell"/>
        <w:jc w:val="both"/>
      </w:pPr>
      <w:r w:rsidRPr="00061AB7">
        <w:t>48 5158     2     Оборудование лесосплавное разное</w:t>
      </w:r>
    </w:p>
    <w:p w:rsidR="00CC4CF9" w:rsidRPr="00061AB7" w:rsidRDefault="00CC4CF9">
      <w:pPr>
        <w:pStyle w:val="ConsPlusCell"/>
        <w:jc w:val="both"/>
      </w:pPr>
      <w:r w:rsidRPr="00061AB7">
        <w:t>48 5190     7     Запасные части к технологическому оборудованию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лесозаготовки и лесосплава</w:t>
      </w:r>
    </w:p>
    <w:p w:rsidR="00CC4CF9" w:rsidRPr="00061AB7" w:rsidRDefault="00CC4CF9">
      <w:pPr>
        <w:pStyle w:val="ConsPlusCell"/>
        <w:jc w:val="both"/>
      </w:pPr>
      <w:r w:rsidRPr="00061AB7">
        <w:t>48 5200     4     Оборудование технологическое для торфяной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промышленности и запасные части к нему</w:t>
      </w:r>
    </w:p>
    <w:p w:rsidR="00CC4CF9" w:rsidRPr="00061AB7" w:rsidRDefault="00CC4CF9">
      <w:pPr>
        <w:pStyle w:val="ConsPlusCell"/>
        <w:jc w:val="both"/>
      </w:pPr>
      <w:r w:rsidRPr="00061AB7">
        <w:t>48 5210     4     Машины и оборудование для содержания полей,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добычи торфа и подготовки торфяных залежей 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эксплуатации</w:t>
      </w:r>
    </w:p>
    <w:p w:rsidR="00CC4CF9" w:rsidRPr="00061AB7" w:rsidRDefault="00CC4CF9">
      <w:pPr>
        <w:pStyle w:val="ConsPlusCell"/>
        <w:jc w:val="both"/>
      </w:pPr>
      <w:r w:rsidRPr="00061AB7">
        <w:t>48 5211     8     Каналокопатели торфяные</w:t>
      </w:r>
    </w:p>
    <w:p w:rsidR="00CC4CF9" w:rsidRPr="00061AB7" w:rsidRDefault="00CC4CF9">
      <w:pPr>
        <w:pStyle w:val="ConsPlusCell"/>
        <w:jc w:val="both"/>
      </w:pPr>
      <w:r w:rsidRPr="00061AB7">
        <w:t>48 5212     5     Каналоочистители торфяные</w:t>
      </w:r>
    </w:p>
    <w:p w:rsidR="00CC4CF9" w:rsidRPr="00061AB7" w:rsidRDefault="00CC4CF9">
      <w:pPr>
        <w:pStyle w:val="ConsPlusCell"/>
        <w:jc w:val="both"/>
      </w:pPr>
      <w:r w:rsidRPr="00061AB7">
        <w:t>48 5213     0     Машины для ремонта полей, добычи торфа</w:t>
      </w:r>
    </w:p>
    <w:p w:rsidR="00CC4CF9" w:rsidRPr="00061AB7" w:rsidRDefault="00CC4CF9">
      <w:pPr>
        <w:pStyle w:val="ConsPlusCell"/>
        <w:jc w:val="both"/>
      </w:pPr>
      <w:r w:rsidRPr="00061AB7">
        <w:t>48 5215     1     Машины для срезки леса, корчевки, сбора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погрузки пней</w:t>
      </w:r>
    </w:p>
    <w:p w:rsidR="00CC4CF9" w:rsidRPr="00061AB7" w:rsidRDefault="00CC4CF9">
      <w:pPr>
        <w:pStyle w:val="ConsPlusCell"/>
        <w:jc w:val="both"/>
      </w:pPr>
      <w:r w:rsidRPr="00061AB7">
        <w:t>48 5216     7     Машины для подготовки торфяных залежей 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эксплуатации</w:t>
      </w:r>
    </w:p>
    <w:p w:rsidR="00CC4CF9" w:rsidRPr="00061AB7" w:rsidRDefault="00CC4CF9">
      <w:pPr>
        <w:pStyle w:val="ConsPlusCell"/>
        <w:jc w:val="both"/>
      </w:pPr>
      <w:r w:rsidRPr="00061AB7">
        <w:t>48 5220     9     Машины для добычи, сушки и уборки фрезерного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торфа</w:t>
      </w:r>
    </w:p>
    <w:p w:rsidR="00CC4CF9" w:rsidRPr="00061AB7" w:rsidRDefault="00CC4CF9">
      <w:pPr>
        <w:pStyle w:val="ConsPlusCell"/>
        <w:jc w:val="both"/>
      </w:pPr>
      <w:r w:rsidRPr="00061AB7">
        <w:t>48 5221     4     Барабаны фрезерные</w:t>
      </w:r>
    </w:p>
    <w:p w:rsidR="00CC4CF9" w:rsidRPr="00061AB7" w:rsidRDefault="00CC4CF9">
      <w:pPr>
        <w:pStyle w:val="ConsPlusCell"/>
        <w:jc w:val="both"/>
      </w:pPr>
      <w:r w:rsidRPr="00061AB7">
        <w:t>48 5222     1     Ворошилки, валкователи, фрезер-валкователи</w:t>
      </w:r>
    </w:p>
    <w:p w:rsidR="00CC4CF9" w:rsidRPr="00061AB7" w:rsidRDefault="00CC4CF9">
      <w:pPr>
        <w:pStyle w:val="ConsPlusCell"/>
        <w:jc w:val="both"/>
      </w:pPr>
      <w:r w:rsidRPr="00061AB7">
        <w:t>48 5224     0     Машины уборочно-перевалочные</w:t>
      </w:r>
    </w:p>
    <w:p w:rsidR="00CC4CF9" w:rsidRPr="00061AB7" w:rsidRDefault="00CC4CF9">
      <w:pPr>
        <w:pStyle w:val="ConsPlusCell"/>
        <w:jc w:val="both"/>
      </w:pPr>
      <w:r w:rsidRPr="00061AB7">
        <w:t>48 5225     6     Машины уборочные</w:t>
      </w:r>
    </w:p>
    <w:p w:rsidR="00CC4CF9" w:rsidRPr="00061AB7" w:rsidRDefault="00CC4CF9">
      <w:pPr>
        <w:pStyle w:val="ConsPlusCell"/>
        <w:jc w:val="both"/>
      </w:pPr>
      <w:r w:rsidRPr="00061AB7">
        <w:t>48 5226     1     Комбайны пневматические</w:t>
      </w:r>
    </w:p>
    <w:p w:rsidR="00CC4CF9" w:rsidRPr="00061AB7" w:rsidRDefault="00CC4CF9">
      <w:pPr>
        <w:pStyle w:val="ConsPlusCell"/>
        <w:jc w:val="both"/>
      </w:pPr>
      <w:r w:rsidRPr="00061AB7">
        <w:t>48 5227     7     Машины штабелирующие - штабелеры (машины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окараванивающие)</w:t>
      </w:r>
    </w:p>
    <w:p w:rsidR="00CC4CF9" w:rsidRPr="00061AB7" w:rsidRDefault="00CC4CF9">
      <w:pPr>
        <w:pStyle w:val="ConsPlusCell"/>
        <w:jc w:val="both"/>
      </w:pPr>
      <w:r w:rsidRPr="00061AB7">
        <w:t>48 5230     3     Машины для добычи, сушки и уборки кускового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торфа и торфяной подстилки</w:t>
      </w:r>
    </w:p>
    <w:p w:rsidR="00CC4CF9" w:rsidRPr="00061AB7" w:rsidRDefault="00CC4CF9">
      <w:pPr>
        <w:pStyle w:val="ConsPlusCell"/>
        <w:jc w:val="both"/>
      </w:pPr>
      <w:r w:rsidRPr="00061AB7">
        <w:t>48 5231     9     Экскаваторы торфяные для добычи кускового торфа</w:t>
      </w:r>
    </w:p>
    <w:p w:rsidR="00CC4CF9" w:rsidRPr="00061AB7" w:rsidRDefault="00CC4CF9">
      <w:pPr>
        <w:pStyle w:val="ConsPlusCell"/>
        <w:jc w:val="both"/>
      </w:pPr>
      <w:r w:rsidRPr="00061AB7">
        <w:t>48 5232     4     Машины для добычи и уборки мелкокускового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торфа</w:t>
      </w:r>
    </w:p>
    <w:p w:rsidR="00CC4CF9" w:rsidRPr="00061AB7" w:rsidRDefault="00CC4CF9">
      <w:pPr>
        <w:pStyle w:val="ConsPlusCell"/>
        <w:jc w:val="both"/>
      </w:pPr>
      <w:r w:rsidRPr="00061AB7">
        <w:t>48 5233     5     Машины дизельные торфостилочные</w:t>
      </w:r>
    </w:p>
    <w:p w:rsidR="00CC4CF9" w:rsidRPr="00061AB7" w:rsidRDefault="00CC4CF9">
      <w:pPr>
        <w:pStyle w:val="ConsPlusCell"/>
        <w:jc w:val="both"/>
      </w:pPr>
      <w:r w:rsidRPr="00061AB7">
        <w:t>48 5235     0     Машины для производства и уборки торфяной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подстилки</w:t>
      </w:r>
    </w:p>
    <w:p w:rsidR="00CC4CF9" w:rsidRPr="00061AB7" w:rsidRDefault="00CC4CF9">
      <w:pPr>
        <w:pStyle w:val="ConsPlusCell"/>
        <w:jc w:val="both"/>
      </w:pPr>
      <w:r w:rsidRPr="00061AB7">
        <w:t>48 5236     6     Прессы торфобрикетные</w:t>
      </w:r>
    </w:p>
    <w:p w:rsidR="00CC4CF9" w:rsidRPr="00061AB7" w:rsidRDefault="00CC4CF9">
      <w:pPr>
        <w:pStyle w:val="ConsPlusCell"/>
        <w:jc w:val="both"/>
      </w:pPr>
      <w:r w:rsidRPr="00061AB7">
        <w:t>48 5238     7     Оборудование торфяное разного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48 5240     8     Оборудование для приготовления продуктов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переработки торфа и механизации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вспомогательных работ</w:t>
      </w:r>
    </w:p>
    <w:p w:rsidR="00CC4CF9" w:rsidRPr="00061AB7" w:rsidRDefault="00CC4CF9">
      <w:pPr>
        <w:pStyle w:val="ConsPlusCell"/>
        <w:jc w:val="both"/>
      </w:pPr>
      <w:r w:rsidRPr="00061AB7">
        <w:t>48 5300     3     Машины для городского коммунального хозяйства</w:t>
      </w:r>
    </w:p>
    <w:p w:rsidR="00CC4CF9" w:rsidRPr="00061AB7" w:rsidRDefault="00CC4CF9">
      <w:pPr>
        <w:pStyle w:val="ConsPlusCell"/>
        <w:jc w:val="both"/>
      </w:pPr>
      <w:r w:rsidRPr="00061AB7">
        <w:t>48 5310     8     Машины для санитарной очистки городов</w:t>
      </w:r>
    </w:p>
    <w:p w:rsidR="00CC4CF9" w:rsidRPr="00061AB7" w:rsidRDefault="00CC4CF9">
      <w:pPr>
        <w:pStyle w:val="ConsPlusCell"/>
        <w:jc w:val="both"/>
      </w:pPr>
      <w:r w:rsidRPr="00061AB7">
        <w:t>48 5311     3     Мусоровозы</w:t>
      </w:r>
    </w:p>
    <w:p w:rsidR="00CC4CF9" w:rsidRPr="00061AB7" w:rsidRDefault="00CC4CF9">
      <w:pPr>
        <w:pStyle w:val="ConsPlusCell"/>
        <w:jc w:val="both"/>
      </w:pPr>
      <w:r w:rsidRPr="00061AB7">
        <w:t>48 5312     9     Илососы</w:t>
      </w:r>
    </w:p>
    <w:p w:rsidR="00CC4CF9" w:rsidRPr="00061AB7" w:rsidRDefault="00CC4CF9">
      <w:pPr>
        <w:pStyle w:val="ConsPlusCell"/>
        <w:jc w:val="both"/>
      </w:pPr>
      <w:r w:rsidRPr="00061AB7">
        <w:t>48 5313     4     Машины ассенизационные</w:t>
      </w:r>
    </w:p>
    <w:p w:rsidR="00CC4CF9" w:rsidRPr="00061AB7" w:rsidRDefault="00CC4CF9">
      <w:pPr>
        <w:pStyle w:val="ConsPlusCell"/>
        <w:jc w:val="both"/>
      </w:pPr>
      <w:r w:rsidRPr="00061AB7">
        <w:t>48 5314     5     Машины для гидравлической очистки ливневых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канализаций</w:t>
      </w:r>
    </w:p>
    <w:p w:rsidR="00CC4CF9" w:rsidRPr="00061AB7" w:rsidRDefault="00CC4CF9">
      <w:pPr>
        <w:pStyle w:val="ConsPlusCell"/>
        <w:jc w:val="both"/>
      </w:pPr>
      <w:r w:rsidRPr="00061AB7">
        <w:t>48 5315     5     Автоопрыскиватели</w:t>
      </w:r>
    </w:p>
    <w:p w:rsidR="00CC4CF9" w:rsidRPr="00061AB7" w:rsidRDefault="00CC4CF9">
      <w:pPr>
        <w:pStyle w:val="ConsPlusCell"/>
        <w:jc w:val="both"/>
      </w:pPr>
      <w:r w:rsidRPr="00061AB7">
        <w:t>48 5320     2     Машины / для зимней очистки городов</w:t>
      </w:r>
    </w:p>
    <w:p w:rsidR="00CC4CF9" w:rsidRPr="00061AB7" w:rsidRDefault="00CC4CF9">
      <w:pPr>
        <w:pStyle w:val="ConsPlusCell"/>
        <w:jc w:val="both"/>
      </w:pPr>
      <w:r w:rsidRPr="00061AB7">
        <w:t>48 5321     8     - для удаления снежных накатов</w:t>
      </w:r>
    </w:p>
    <w:p w:rsidR="00CC4CF9" w:rsidRPr="00061AB7" w:rsidRDefault="00CC4CF9">
      <w:pPr>
        <w:pStyle w:val="ConsPlusCell"/>
        <w:jc w:val="both"/>
      </w:pPr>
      <w:r w:rsidRPr="00061AB7">
        <w:t>48 5322     3     - льдоуборочные</w:t>
      </w:r>
    </w:p>
    <w:p w:rsidR="00CC4CF9" w:rsidRPr="00061AB7" w:rsidRDefault="00CC4CF9">
      <w:pPr>
        <w:pStyle w:val="ConsPlusCell"/>
        <w:jc w:val="both"/>
      </w:pPr>
      <w:r w:rsidRPr="00061AB7">
        <w:t>48 5323     9     Снегопогрузчики</w:t>
      </w:r>
    </w:p>
    <w:p w:rsidR="00CC4CF9" w:rsidRPr="00061AB7" w:rsidRDefault="00CC4CF9">
      <w:pPr>
        <w:pStyle w:val="ConsPlusCell"/>
        <w:jc w:val="both"/>
      </w:pPr>
      <w:r w:rsidRPr="00061AB7">
        <w:t>48 5324     4     Пескоразбрасыватели</w:t>
      </w:r>
    </w:p>
    <w:p w:rsidR="00CC4CF9" w:rsidRPr="00061AB7" w:rsidRDefault="00CC4CF9">
      <w:pPr>
        <w:pStyle w:val="ConsPlusCell"/>
        <w:jc w:val="both"/>
      </w:pPr>
      <w:r w:rsidRPr="00061AB7">
        <w:t>48 5325     9     Машины для уборки городов с комплектом зимнего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оборудования</w:t>
      </w:r>
    </w:p>
    <w:p w:rsidR="00CC4CF9" w:rsidRPr="00061AB7" w:rsidRDefault="00CC4CF9">
      <w:pPr>
        <w:pStyle w:val="ConsPlusCell"/>
        <w:jc w:val="both"/>
      </w:pPr>
      <w:r w:rsidRPr="00061AB7">
        <w:t>48 5328     6     Оборудование навесное к машинам для уборки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городов</w:t>
      </w:r>
    </w:p>
    <w:p w:rsidR="00CC4CF9" w:rsidRPr="00061AB7" w:rsidRDefault="00CC4CF9">
      <w:pPr>
        <w:pStyle w:val="ConsPlusCell"/>
        <w:jc w:val="both"/>
      </w:pPr>
      <w:r w:rsidRPr="00061AB7">
        <w:t>48 5330     7     Машины / для летней уборки городов</w:t>
      </w:r>
    </w:p>
    <w:p w:rsidR="00CC4CF9" w:rsidRPr="00061AB7" w:rsidRDefault="00CC4CF9">
      <w:pPr>
        <w:pStyle w:val="ConsPlusCell"/>
        <w:jc w:val="both"/>
      </w:pPr>
      <w:r w:rsidRPr="00061AB7">
        <w:t>48 5331     2     - подметально-уборочные</w:t>
      </w:r>
    </w:p>
    <w:p w:rsidR="00CC4CF9" w:rsidRPr="00061AB7" w:rsidRDefault="00CC4CF9">
      <w:pPr>
        <w:pStyle w:val="ConsPlusCell"/>
        <w:jc w:val="both"/>
      </w:pPr>
      <w:r w:rsidRPr="00061AB7">
        <w:t>48 5332     8     - уборочные универсальные</w:t>
      </w:r>
    </w:p>
    <w:p w:rsidR="00CC4CF9" w:rsidRPr="00061AB7" w:rsidRDefault="00CC4CF9">
      <w:pPr>
        <w:pStyle w:val="ConsPlusCell"/>
        <w:jc w:val="both"/>
      </w:pPr>
      <w:r w:rsidRPr="00061AB7">
        <w:t>48 5333     3     - тротуарно-уборочные</w:t>
      </w:r>
    </w:p>
    <w:p w:rsidR="00CC4CF9" w:rsidRPr="00061AB7" w:rsidRDefault="00CC4CF9">
      <w:pPr>
        <w:pStyle w:val="ConsPlusCell"/>
        <w:jc w:val="both"/>
      </w:pPr>
      <w:r w:rsidRPr="00061AB7">
        <w:t>48 5334     9     - поливомоечные</w:t>
      </w:r>
    </w:p>
    <w:p w:rsidR="00CC4CF9" w:rsidRPr="00061AB7" w:rsidRDefault="00CC4CF9">
      <w:pPr>
        <w:pStyle w:val="ConsPlusCell"/>
        <w:jc w:val="both"/>
      </w:pPr>
      <w:r w:rsidRPr="00061AB7">
        <w:t>Коды 48 5340 - 48 5343 исключены. - Изменение N 62/2003 ОКП</w:t>
      </w:r>
    </w:p>
    <w:p w:rsidR="00CC4CF9" w:rsidRPr="00061AB7" w:rsidRDefault="00CC4CF9">
      <w:pPr>
        <w:pStyle w:val="ConsPlusCell"/>
        <w:jc w:val="both"/>
      </w:pPr>
      <w:r w:rsidRPr="00061AB7">
        <w:t>48 5350     6     Машины аварийно-технической службы</w:t>
      </w:r>
    </w:p>
    <w:p w:rsidR="00CC4CF9" w:rsidRPr="00061AB7" w:rsidRDefault="00CC4CF9">
      <w:pPr>
        <w:pStyle w:val="ConsPlusCell"/>
        <w:jc w:val="both"/>
      </w:pPr>
      <w:r w:rsidRPr="00061AB7">
        <w:t>48 5360     0     Машины / и средства транспортировки</w:t>
      </w:r>
    </w:p>
    <w:p w:rsidR="00CC4CF9" w:rsidRPr="00061AB7" w:rsidRDefault="00CC4CF9">
      <w:pPr>
        <w:pStyle w:val="ConsPlusCell"/>
        <w:jc w:val="both"/>
      </w:pPr>
      <w:r w:rsidRPr="00061AB7">
        <w:t>48 5361     6     - для перевозки баллонов со сжиженным газом</w:t>
      </w:r>
    </w:p>
    <w:p w:rsidR="00CC4CF9" w:rsidRPr="00061AB7" w:rsidRDefault="00CC4CF9">
      <w:pPr>
        <w:pStyle w:val="ConsPlusCell"/>
        <w:jc w:val="both"/>
      </w:pPr>
      <w:r w:rsidRPr="00061AB7">
        <w:t>48 5362     1     - для вывозки радиоактивных отходов</w:t>
      </w:r>
    </w:p>
    <w:p w:rsidR="00CC4CF9" w:rsidRPr="00061AB7" w:rsidRDefault="00CC4CF9">
      <w:pPr>
        <w:pStyle w:val="ConsPlusCell"/>
        <w:jc w:val="both"/>
      </w:pPr>
      <w:r w:rsidRPr="00061AB7">
        <w:t>48 5365     8     Автокатафалки</w:t>
      </w:r>
    </w:p>
    <w:p w:rsidR="00CC4CF9" w:rsidRPr="00061AB7" w:rsidRDefault="00CC4CF9">
      <w:pPr>
        <w:pStyle w:val="ConsPlusCell"/>
        <w:jc w:val="both"/>
      </w:pPr>
      <w:r w:rsidRPr="00061AB7">
        <w:t>48 5380     0     Машины / коммунальные разного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48 5381     5     - для уборки помещений общественного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назначения</w:t>
      </w:r>
    </w:p>
    <w:p w:rsidR="00CC4CF9" w:rsidRPr="00061AB7" w:rsidRDefault="00CC4CF9">
      <w:pPr>
        <w:pStyle w:val="ConsPlusCell"/>
        <w:jc w:val="both"/>
      </w:pPr>
      <w:r w:rsidRPr="00061AB7">
        <w:t>48 5388     3     Механизмы для привода рабочего оборудования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коммунальных машин</w:t>
      </w:r>
    </w:p>
    <w:p w:rsidR="00CC4CF9" w:rsidRPr="00061AB7" w:rsidRDefault="00CC4CF9">
      <w:pPr>
        <w:pStyle w:val="ConsPlusCell"/>
        <w:jc w:val="both"/>
      </w:pPr>
      <w:r w:rsidRPr="00061AB7">
        <w:t>48 5400     7     Техника пожарная</w:t>
      </w:r>
    </w:p>
    <w:p w:rsidR="00CC4CF9" w:rsidRPr="00061AB7" w:rsidRDefault="00CC4CF9">
      <w:pPr>
        <w:pStyle w:val="ConsPlusCell"/>
        <w:jc w:val="both"/>
      </w:pPr>
      <w:r w:rsidRPr="00061AB7">
        <w:t>48 5410     1     Машины / пожарные (автомобили)</w:t>
      </w:r>
    </w:p>
    <w:p w:rsidR="00CC4CF9" w:rsidRPr="00061AB7" w:rsidRDefault="00CC4CF9">
      <w:pPr>
        <w:pStyle w:val="ConsPlusCell"/>
        <w:jc w:val="both"/>
      </w:pPr>
      <w:r w:rsidRPr="00061AB7">
        <w:t>48 5411     7     - для тушения пожаров водой</w:t>
      </w:r>
    </w:p>
    <w:p w:rsidR="00CC4CF9" w:rsidRPr="00061AB7" w:rsidRDefault="00CC4CF9">
      <w:pPr>
        <w:pStyle w:val="ConsPlusCell"/>
        <w:jc w:val="both"/>
      </w:pPr>
      <w:r w:rsidRPr="00061AB7">
        <w:t>48 5412     2     - для тушения пожаров специальными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огнегасительными средствами</w:t>
      </w:r>
    </w:p>
    <w:p w:rsidR="00CC4CF9" w:rsidRPr="00061AB7" w:rsidRDefault="00CC4CF9">
      <w:pPr>
        <w:pStyle w:val="ConsPlusCell"/>
        <w:jc w:val="both"/>
      </w:pPr>
      <w:r w:rsidRPr="00061AB7">
        <w:t>48 5414     3     - комбинированного тушения крупных пожаров</w:t>
      </w:r>
    </w:p>
    <w:p w:rsidR="00CC4CF9" w:rsidRPr="00061AB7" w:rsidRDefault="00CC4CF9">
      <w:pPr>
        <w:pStyle w:val="ConsPlusCell"/>
        <w:jc w:val="both"/>
      </w:pPr>
      <w:r w:rsidRPr="00061AB7">
        <w:t>48 5415     9     Автолестницы и автоподъемники пожарные</w:t>
      </w:r>
    </w:p>
    <w:p w:rsidR="00CC4CF9" w:rsidRPr="00061AB7" w:rsidRDefault="00CC4CF9">
      <w:pPr>
        <w:pStyle w:val="ConsPlusCell"/>
        <w:jc w:val="both"/>
      </w:pPr>
      <w:r w:rsidRPr="00061AB7">
        <w:t>48 5416     4     Автомобили оперативно-технической службы</w:t>
      </w:r>
    </w:p>
    <w:p w:rsidR="00CC4CF9" w:rsidRPr="00061AB7" w:rsidRDefault="00CC4CF9">
      <w:pPr>
        <w:pStyle w:val="ConsPlusCell"/>
        <w:jc w:val="both"/>
      </w:pPr>
      <w:r w:rsidRPr="00061AB7">
        <w:t>48 5420     6     Мотопомпы пожарные /</w:t>
      </w:r>
    </w:p>
    <w:p w:rsidR="00CC4CF9" w:rsidRPr="00061AB7" w:rsidRDefault="00CC4CF9">
      <w:pPr>
        <w:pStyle w:val="ConsPlusCell"/>
        <w:jc w:val="both"/>
      </w:pPr>
      <w:r w:rsidRPr="00061AB7">
        <w:t>48 5421     1     - прицепные</w:t>
      </w:r>
    </w:p>
    <w:p w:rsidR="00CC4CF9" w:rsidRPr="00061AB7" w:rsidRDefault="00CC4CF9">
      <w:pPr>
        <w:pStyle w:val="ConsPlusCell"/>
        <w:jc w:val="both"/>
      </w:pPr>
      <w:r w:rsidRPr="00061AB7">
        <w:t>48 5422     7     - ручные</w:t>
      </w:r>
    </w:p>
    <w:p w:rsidR="00CC4CF9" w:rsidRPr="00061AB7" w:rsidRDefault="00CC4CF9">
      <w:pPr>
        <w:pStyle w:val="ConsPlusCell"/>
        <w:jc w:val="both"/>
      </w:pPr>
      <w:r w:rsidRPr="00061AB7">
        <w:t>48 5430     0     Огнетушители /</w:t>
      </w:r>
    </w:p>
    <w:p w:rsidR="00CC4CF9" w:rsidRPr="00061AB7" w:rsidRDefault="00CC4CF9">
      <w:pPr>
        <w:pStyle w:val="ConsPlusCell"/>
        <w:jc w:val="both"/>
      </w:pPr>
      <w:r w:rsidRPr="00061AB7">
        <w:t>48 5431     6     - углекислотные</w:t>
      </w:r>
    </w:p>
    <w:p w:rsidR="00CC4CF9" w:rsidRPr="00061AB7" w:rsidRDefault="00CC4CF9">
      <w:pPr>
        <w:pStyle w:val="ConsPlusCell"/>
        <w:jc w:val="both"/>
      </w:pPr>
      <w:r w:rsidRPr="00061AB7">
        <w:t>48 5432     1     - пенные</w:t>
      </w:r>
    </w:p>
    <w:p w:rsidR="00CC4CF9" w:rsidRPr="00061AB7" w:rsidRDefault="00CC4CF9">
      <w:pPr>
        <w:pStyle w:val="ConsPlusCell"/>
        <w:jc w:val="both"/>
      </w:pPr>
      <w:r w:rsidRPr="00061AB7">
        <w:t>48 5433     7     - прочие</w:t>
      </w:r>
    </w:p>
    <w:p w:rsidR="00CC4CF9" w:rsidRPr="00061AB7" w:rsidRDefault="00CC4CF9">
      <w:pPr>
        <w:pStyle w:val="ConsPlusCell"/>
        <w:jc w:val="both"/>
      </w:pPr>
      <w:r w:rsidRPr="00061AB7">
        <w:t>48 5450     7     Гидранты пожарные /</w:t>
      </w:r>
    </w:p>
    <w:p w:rsidR="00CC4CF9" w:rsidRPr="00061AB7" w:rsidRDefault="00CC4CF9">
      <w:pPr>
        <w:pStyle w:val="ConsPlusCell"/>
        <w:jc w:val="both"/>
      </w:pPr>
      <w:r w:rsidRPr="00061AB7">
        <w:t>48 5451     5     - подземные</w:t>
      </w:r>
    </w:p>
    <w:p w:rsidR="00CC4CF9" w:rsidRPr="00061AB7" w:rsidRDefault="00CC4CF9">
      <w:pPr>
        <w:pStyle w:val="ConsPlusCell"/>
        <w:jc w:val="both"/>
      </w:pPr>
      <w:r w:rsidRPr="00061AB7">
        <w:t>48 5452     0     - надземные</w:t>
      </w:r>
    </w:p>
    <w:p w:rsidR="00CC4CF9" w:rsidRPr="00061AB7" w:rsidRDefault="00CC4CF9">
      <w:pPr>
        <w:pStyle w:val="ConsPlusCell"/>
        <w:jc w:val="both"/>
      </w:pPr>
      <w:r w:rsidRPr="00061AB7">
        <w:t>48 5480     3     Оборудование пожарное прочее</w:t>
      </w:r>
    </w:p>
    <w:p w:rsidR="00CC4CF9" w:rsidRPr="00061AB7" w:rsidRDefault="00CC4CF9">
      <w:pPr>
        <w:pStyle w:val="ConsPlusCell"/>
        <w:jc w:val="both"/>
      </w:pPr>
      <w:r w:rsidRPr="00061AB7">
        <w:t>48 5481     9     Насосы пожарные</w:t>
      </w:r>
    </w:p>
    <w:p w:rsidR="00CC4CF9" w:rsidRPr="00061AB7" w:rsidRDefault="00CC4CF9">
      <w:pPr>
        <w:pStyle w:val="ConsPlusCell"/>
        <w:jc w:val="both"/>
      </w:pPr>
      <w:r w:rsidRPr="00061AB7">
        <w:t>48 5482     4     Стволы пожарные</w:t>
      </w:r>
    </w:p>
    <w:p w:rsidR="00CC4CF9" w:rsidRPr="00061AB7" w:rsidRDefault="00CC4CF9">
      <w:pPr>
        <w:pStyle w:val="ConsPlusCell"/>
        <w:jc w:val="both"/>
      </w:pPr>
      <w:r w:rsidRPr="00061AB7">
        <w:t>48 5483     8     Станции зарядные, колонки пожарные,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гидроэлеваторы, приводы и их элементы,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побудительные и распределительные устройства</w:t>
      </w:r>
    </w:p>
    <w:p w:rsidR="00CC4CF9" w:rsidRPr="00061AB7" w:rsidRDefault="00CC4CF9">
      <w:pPr>
        <w:pStyle w:val="ConsPlusCell"/>
        <w:jc w:val="both"/>
      </w:pPr>
      <w:r w:rsidRPr="00061AB7">
        <w:t>48 5484     5     Арматура пожарная</w:t>
      </w:r>
    </w:p>
    <w:p w:rsidR="00CC4CF9" w:rsidRPr="00061AB7" w:rsidRDefault="00CC4CF9">
      <w:pPr>
        <w:pStyle w:val="ConsPlusCell"/>
        <w:jc w:val="both"/>
      </w:pPr>
      <w:r w:rsidRPr="00061AB7">
        <w:t>48 5485     0     Инвентарь пожарный</w:t>
      </w:r>
    </w:p>
    <w:p w:rsidR="00CC4CF9" w:rsidRPr="00061AB7" w:rsidRDefault="00CC4CF9">
      <w:pPr>
        <w:pStyle w:val="ConsPlusCell"/>
        <w:jc w:val="both"/>
      </w:pPr>
      <w:r w:rsidRPr="00061AB7">
        <w:t>48 5487     1     Установки пожаротушения</w:t>
      </w:r>
    </w:p>
    <w:p w:rsidR="00CC4CF9" w:rsidRPr="00061AB7" w:rsidRDefault="00CC4CF9">
      <w:pPr>
        <w:pStyle w:val="ConsPlusCell"/>
        <w:jc w:val="both"/>
      </w:pPr>
      <w:r w:rsidRPr="00061AB7">
        <w:t>48 5500     0     Оборудование прачечное промышленного типа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запасные части к нему</w:t>
      </w:r>
    </w:p>
    <w:p w:rsidR="00CC4CF9" w:rsidRPr="00061AB7" w:rsidRDefault="00CC4CF9">
      <w:pPr>
        <w:pStyle w:val="ConsPlusCell"/>
        <w:jc w:val="both"/>
      </w:pPr>
      <w:r w:rsidRPr="00061AB7">
        <w:t>48 5510     5     Установки и машины стиральные /</w:t>
      </w:r>
    </w:p>
    <w:p w:rsidR="00CC4CF9" w:rsidRPr="00061AB7" w:rsidRDefault="00CC4CF9">
      <w:pPr>
        <w:pStyle w:val="ConsPlusCell"/>
        <w:jc w:val="both"/>
      </w:pPr>
      <w:r w:rsidRPr="00061AB7">
        <w:t>48 5511     0     - загрузкой 5 кг</w:t>
      </w:r>
    </w:p>
    <w:p w:rsidR="00CC4CF9" w:rsidRPr="00061AB7" w:rsidRDefault="00CC4CF9">
      <w:pPr>
        <w:pStyle w:val="ConsPlusCell"/>
        <w:jc w:val="both"/>
      </w:pPr>
      <w:r w:rsidRPr="00061AB7">
        <w:t>48 5512     6     - загрузкой 10 кг</w:t>
      </w:r>
    </w:p>
    <w:p w:rsidR="00CC4CF9" w:rsidRPr="00061AB7" w:rsidRDefault="00CC4CF9">
      <w:pPr>
        <w:pStyle w:val="ConsPlusCell"/>
        <w:jc w:val="both"/>
      </w:pPr>
      <w:r w:rsidRPr="00061AB7">
        <w:t>48 5513     1     - загрузкой 18 кг</w:t>
      </w:r>
    </w:p>
    <w:p w:rsidR="00CC4CF9" w:rsidRPr="00061AB7" w:rsidRDefault="00CC4CF9">
      <w:pPr>
        <w:pStyle w:val="ConsPlusCell"/>
        <w:jc w:val="both"/>
      </w:pPr>
      <w:r w:rsidRPr="00061AB7">
        <w:t>48 5514     7     - загрузкой 25 кг</w:t>
      </w:r>
    </w:p>
    <w:p w:rsidR="00CC4CF9" w:rsidRPr="00061AB7" w:rsidRDefault="00CC4CF9">
      <w:pPr>
        <w:pStyle w:val="ConsPlusCell"/>
        <w:jc w:val="both"/>
      </w:pPr>
      <w:r w:rsidRPr="00061AB7">
        <w:t>48 5515     2     - загрузкой 50 кг</w:t>
      </w:r>
    </w:p>
    <w:p w:rsidR="00CC4CF9" w:rsidRPr="00061AB7" w:rsidRDefault="00CC4CF9">
      <w:pPr>
        <w:pStyle w:val="ConsPlusCell"/>
        <w:jc w:val="both"/>
      </w:pPr>
      <w:r w:rsidRPr="00061AB7">
        <w:t>48 5516     8     - загрузкой 75 кг</w:t>
      </w:r>
    </w:p>
    <w:p w:rsidR="00CC4CF9" w:rsidRPr="00061AB7" w:rsidRDefault="00CC4CF9">
      <w:pPr>
        <w:pStyle w:val="ConsPlusCell"/>
        <w:jc w:val="both"/>
      </w:pPr>
      <w:r w:rsidRPr="00061AB7">
        <w:t>48 5517     3     - загрузкой 100, 200 кг</w:t>
      </w:r>
    </w:p>
    <w:p w:rsidR="00CC4CF9" w:rsidRPr="00061AB7" w:rsidRDefault="00CC4CF9">
      <w:pPr>
        <w:pStyle w:val="ConsPlusCell"/>
        <w:jc w:val="both"/>
      </w:pPr>
      <w:r w:rsidRPr="00061AB7">
        <w:t>48 5520     3     Машины для отжима белья / (центрифуги)</w:t>
      </w:r>
    </w:p>
    <w:p w:rsidR="00CC4CF9" w:rsidRPr="00061AB7" w:rsidRDefault="00CC4CF9">
      <w:pPr>
        <w:pStyle w:val="ConsPlusCell"/>
        <w:jc w:val="both"/>
      </w:pPr>
      <w:r w:rsidRPr="00061AB7">
        <w:t>48 5521     5     - загрузкой 5 кг</w:t>
      </w:r>
    </w:p>
    <w:p w:rsidR="00CC4CF9" w:rsidRPr="00061AB7" w:rsidRDefault="00CC4CF9">
      <w:pPr>
        <w:pStyle w:val="ConsPlusCell"/>
        <w:jc w:val="both"/>
      </w:pPr>
      <w:r w:rsidRPr="00061AB7">
        <w:t>48 5522     0     - загрузкой 10 кг</w:t>
      </w:r>
    </w:p>
    <w:p w:rsidR="00CC4CF9" w:rsidRPr="00061AB7" w:rsidRDefault="00CC4CF9">
      <w:pPr>
        <w:pStyle w:val="ConsPlusCell"/>
        <w:jc w:val="both"/>
      </w:pPr>
      <w:r w:rsidRPr="00061AB7">
        <w:t>48 5524     1     - загрузкой 25 кг</w:t>
      </w:r>
    </w:p>
    <w:p w:rsidR="00CC4CF9" w:rsidRPr="00061AB7" w:rsidRDefault="00CC4CF9">
      <w:pPr>
        <w:pStyle w:val="ConsPlusCell"/>
        <w:jc w:val="both"/>
      </w:pPr>
      <w:r w:rsidRPr="00061AB7">
        <w:t>48 5525     7     - загрузкой 50 кг</w:t>
      </w:r>
    </w:p>
    <w:p w:rsidR="00CC4CF9" w:rsidRPr="00061AB7" w:rsidRDefault="00CC4CF9">
      <w:pPr>
        <w:pStyle w:val="ConsPlusCell"/>
        <w:jc w:val="both"/>
      </w:pPr>
      <w:r w:rsidRPr="00061AB7">
        <w:t>48 5526     2     - загрузкой 100, 200 кг</w:t>
      </w:r>
    </w:p>
    <w:p w:rsidR="00CC4CF9" w:rsidRPr="00061AB7" w:rsidRDefault="00CC4CF9">
      <w:pPr>
        <w:pStyle w:val="ConsPlusCell"/>
        <w:jc w:val="both"/>
      </w:pPr>
      <w:r w:rsidRPr="00061AB7">
        <w:t>48 5530     4     Машины сушильно-гладильные /, гладильные</w:t>
      </w:r>
    </w:p>
    <w:p w:rsidR="00CC4CF9" w:rsidRPr="00061AB7" w:rsidRDefault="00CC4CF9">
      <w:pPr>
        <w:pStyle w:val="ConsPlusCell"/>
        <w:jc w:val="both"/>
      </w:pPr>
      <w:r w:rsidRPr="00061AB7">
        <w:t>48 5531     7     - производительностью 25 кг/ч</w:t>
      </w:r>
    </w:p>
    <w:p w:rsidR="00CC4CF9" w:rsidRPr="00061AB7" w:rsidRDefault="00CC4CF9">
      <w:pPr>
        <w:pStyle w:val="ConsPlusCell"/>
        <w:jc w:val="both"/>
      </w:pPr>
      <w:r w:rsidRPr="00061AB7">
        <w:t>48 5532     5     - производительностью 50 кг/ч</w:t>
      </w:r>
    </w:p>
    <w:p w:rsidR="00CC4CF9" w:rsidRPr="00061AB7" w:rsidRDefault="00CC4CF9">
      <w:pPr>
        <w:pStyle w:val="ConsPlusCell"/>
        <w:jc w:val="both"/>
      </w:pPr>
      <w:r w:rsidRPr="00061AB7">
        <w:t>48 5533     0     - производительностью 150 кг/ч</w:t>
      </w:r>
    </w:p>
    <w:p w:rsidR="00CC4CF9" w:rsidRPr="00061AB7" w:rsidRDefault="00CC4CF9">
      <w:pPr>
        <w:pStyle w:val="ConsPlusCell"/>
        <w:jc w:val="both"/>
      </w:pPr>
      <w:r w:rsidRPr="00061AB7">
        <w:t>48 5534     6     - производительностью от 175 до 500 кг/ч</w:t>
      </w:r>
    </w:p>
    <w:p w:rsidR="00CC4CF9" w:rsidRPr="00061AB7" w:rsidRDefault="00CC4CF9">
      <w:pPr>
        <w:pStyle w:val="ConsPlusCell"/>
        <w:jc w:val="both"/>
      </w:pPr>
      <w:r w:rsidRPr="00061AB7">
        <w:t>48 5535     1     - производительностью св. 500 кг/ч</w:t>
      </w:r>
    </w:p>
    <w:p w:rsidR="00CC4CF9" w:rsidRPr="00061AB7" w:rsidRDefault="00CC4CF9">
      <w:pPr>
        <w:pStyle w:val="ConsPlusCell"/>
        <w:jc w:val="both"/>
      </w:pPr>
      <w:r w:rsidRPr="00061AB7">
        <w:t>48 5538     8     Машины гладильные</w:t>
      </w:r>
    </w:p>
    <w:p w:rsidR="00CC4CF9" w:rsidRPr="00061AB7" w:rsidRDefault="00CC4CF9">
      <w:pPr>
        <w:pStyle w:val="ConsPlusCell"/>
        <w:jc w:val="both"/>
      </w:pPr>
      <w:r w:rsidRPr="00061AB7">
        <w:t>48 5540     9     Машины для сушки белья /</w:t>
      </w:r>
    </w:p>
    <w:p w:rsidR="00CC4CF9" w:rsidRPr="00061AB7" w:rsidRDefault="00CC4CF9">
      <w:pPr>
        <w:pStyle w:val="ConsPlusCell"/>
        <w:jc w:val="both"/>
      </w:pPr>
      <w:r w:rsidRPr="00061AB7">
        <w:t>48 5541     4     - емкостью 5 кг</w:t>
      </w:r>
    </w:p>
    <w:p w:rsidR="00CC4CF9" w:rsidRPr="00061AB7" w:rsidRDefault="00CC4CF9">
      <w:pPr>
        <w:pStyle w:val="ConsPlusCell"/>
        <w:jc w:val="both"/>
      </w:pPr>
      <w:r w:rsidRPr="00061AB7">
        <w:t>48 5542     0     - емкостью 25 кг</w:t>
      </w:r>
    </w:p>
    <w:p w:rsidR="00CC4CF9" w:rsidRPr="00061AB7" w:rsidRDefault="00CC4CF9">
      <w:pPr>
        <w:pStyle w:val="ConsPlusCell"/>
        <w:jc w:val="both"/>
      </w:pPr>
      <w:r w:rsidRPr="00061AB7">
        <w:t>48 5550     3     Транспортеры сортировочные / (для прачечных)</w:t>
      </w:r>
    </w:p>
    <w:p w:rsidR="00CC4CF9" w:rsidRPr="00061AB7" w:rsidRDefault="00CC4CF9">
      <w:pPr>
        <w:pStyle w:val="ConsPlusCell"/>
        <w:jc w:val="both"/>
      </w:pPr>
      <w:r w:rsidRPr="00061AB7">
        <w:t>48 5551     9     - с меточными аппаратами</w:t>
      </w:r>
    </w:p>
    <w:p w:rsidR="00CC4CF9" w:rsidRPr="00061AB7" w:rsidRDefault="00CC4CF9">
      <w:pPr>
        <w:pStyle w:val="ConsPlusCell"/>
        <w:jc w:val="both"/>
      </w:pPr>
      <w:r w:rsidRPr="00061AB7">
        <w:t>48 5552     4     - для сорочек</w:t>
      </w:r>
    </w:p>
    <w:p w:rsidR="00CC4CF9" w:rsidRPr="00061AB7" w:rsidRDefault="00CC4CF9">
      <w:pPr>
        <w:pStyle w:val="ConsPlusCell"/>
        <w:jc w:val="both"/>
      </w:pPr>
      <w:r w:rsidRPr="00061AB7">
        <w:t>48 5553     4     - для белья по пунктам и клиентам</w:t>
      </w:r>
    </w:p>
    <w:p w:rsidR="00CC4CF9" w:rsidRPr="00061AB7" w:rsidRDefault="00CC4CF9">
      <w:pPr>
        <w:pStyle w:val="ConsPlusCell"/>
        <w:jc w:val="both"/>
      </w:pPr>
      <w:r w:rsidRPr="00061AB7">
        <w:t>48 5560     8     Машины и оборудование для обработки белья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после стирки</w:t>
      </w:r>
    </w:p>
    <w:p w:rsidR="00CC4CF9" w:rsidRPr="00061AB7" w:rsidRDefault="00CC4CF9">
      <w:pPr>
        <w:pStyle w:val="ConsPlusCell"/>
        <w:jc w:val="both"/>
      </w:pPr>
      <w:r w:rsidRPr="00061AB7">
        <w:t>48 5561     3     Машины для растряски белья</w:t>
      </w:r>
    </w:p>
    <w:p w:rsidR="00CC4CF9" w:rsidRPr="00061AB7" w:rsidRDefault="00CC4CF9">
      <w:pPr>
        <w:pStyle w:val="ConsPlusCell"/>
        <w:jc w:val="both"/>
      </w:pPr>
      <w:r w:rsidRPr="00061AB7">
        <w:t>48 5562     9     Складыватели мужских сорочек</w:t>
      </w:r>
    </w:p>
    <w:p w:rsidR="00CC4CF9" w:rsidRPr="00061AB7" w:rsidRDefault="00CC4CF9">
      <w:pPr>
        <w:pStyle w:val="ConsPlusCell"/>
        <w:jc w:val="both"/>
      </w:pPr>
      <w:r w:rsidRPr="00061AB7">
        <w:t>48 5563     4     Прессы гладильные для прачечных</w:t>
      </w:r>
    </w:p>
    <w:p w:rsidR="00CC4CF9" w:rsidRPr="00061AB7" w:rsidRDefault="00CC4CF9">
      <w:pPr>
        <w:pStyle w:val="ConsPlusCell"/>
        <w:jc w:val="both"/>
      </w:pPr>
      <w:r w:rsidRPr="00061AB7">
        <w:t>48 5564     8     Комплекты манекенных прессов для обработки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мужских сорочек</w:t>
      </w:r>
    </w:p>
    <w:p w:rsidR="00CC4CF9" w:rsidRPr="00061AB7" w:rsidRDefault="00CC4CF9">
      <w:pPr>
        <w:pStyle w:val="ConsPlusCell"/>
        <w:jc w:val="both"/>
      </w:pPr>
      <w:r w:rsidRPr="00061AB7">
        <w:t>48 5580     7     Оборудование прачечное разного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48 5581     2     Средства комплексной механизации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автоматизации транспортных, складских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вспомогательных процессов для фабрик-прачечных</w:t>
      </w:r>
    </w:p>
    <w:p w:rsidR="00CC4CF9" w:rsidRPr="00061AB7" w:rsidRDefault="00CC4CF9">
      <w:pPr>
        <w:pStyle w:val="ConsPlusCell"/>
        <w:jc w:val="both"/>
      </w:pPr>
      <w:r w:rsidRPr="00061AB7">
        <w:t>48 5582     8     Линии поточные для стирки белья</w:t>
      </w:r>
    </w:p>
    <w:p w:rsidR="00CC4CF9" w:rsidRPr="00061AB7" w:rsidRDefault="00CC4CF9">
      <w:pPr>
        <w:pStyle w:val="ConsPlusCell"/>
        <w:jc w:val="both"/>
      </w:pPr>
      <w:r w:rsidRPr="00061AB7">
        <w:t>48 5584     9     Прачечные механизированные в специальном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исполнении</w:t>
      </w:r>
    </w:p>
    <w:p w:rsidR="00CC4CF9" w:rsidRPr="00061AB7" w:rsidRDefault="00CC4CF9">
      <w:pPr>
        <w:pStyle w:val="ConsPlusCell"/>
        <w:jc w:val="both"/>
      </w:pPr>
      <w:r w:rsidRPr="00061AB7">
        <w:t>48 5588     0     Механизмы для привода рабочих органов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прачечного оборудования</w:t>
      </w:r>
    </w:p>
    <w:p w:rsidR="00CC4CF9" w:rsidRPr="00061AB7" w:rsidRDefault="00CC4CF9">
      <w:pPr>
        <w:pStyle w:val="ConsPlusCell"/>
        <w:jc w:val="both"/>
      </w:pPr>
      <w:r w:rsidRPr="00061AB7">
        <w:t>48 5590     1     Запасные части к оборудованию прачечному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промышленного типа</w:t>
      </w:r>
    </w:p>
    <w:p w:rsidR="00CC4CF9" w:rsidRPr="00061AB7" w:rsidRDefault="00CC4CF9">
      <w:pPr>
        <w:pStyle w:val="ConsPlusCell"/>
        <w:jc w:val="both"/>
      </w:pPr>
      <w:r w:rsidRPr="00061AB7">
        <w:t>48 5600     4     Оборудование для химической чистки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крашения одежды и бытовых изделий и запасные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части к нему</w:t>
      </w:r>
    </w:p>
    <w:p w:rsidR="00CC4CF9" w:rsidRPr="00061AB7" w:rsidRDefault="00CC4CF9">
      <w:pPr>
        <w:pStyle w:val="ConsPlusCell"/>
        <w:jc w:val="both"/>
      </w:pPr>
      <w:r w:rsidRPr="00061AB7">
        <w:t>48 5610     9     Машины для химической чистки одежды /</w:t>
      </w:r>
    </w:p>
    <w:p w:rsidR="00CC4CF9" w:rsidRPr="00061AB7" w:rsidRDefault="00CC4CF9">
      <w:pPr>
        <w:pStyle w:val="ConsPlusCell"/>
        <w:jc w:val="both"/>
      </w:pPr>
      <w:r w:rsidRPr="00061AB7">
        <w:t>48 5611     4     - загрузкой 5 кг</w:t>
      </w:r>
    </w:p>
    <w:p w:rsidR="00CC4CF9" w:rsidRPr="00061AB7" w:rsidRDefault="00CC4CF9">
      <w:pPr>
        <w:pStyle w:val="ConsPlusCell"/>
        <w:jc w:val="both"/>
      </w:pPr>
      <w:r w:rsidRPr="00061AB7">
        <w:t>48 5612     7     - загрузкой 9 кг</w:t>
      </w:r>
    </w:p>
    <w:p w:rsidR="00CC4CF9" w:rsidRPr="00061AB7" w:rsidRDefault="00CC4CF9">
      <w:pPr>
        <w:pStyle w:val="ConsPlusCell"/>
        <w:jc w:val="both"/>
      </w:pPr>
      <w:r w:rsidRPr="00061AB7">
        <w:t>48 5613     5     - загрузкой 18 кг</w:t>
      </w:r>
    </w:p>
    <w:p w:rsidR="00CC4CF9" w:rsidRPr="00061AB7" w:rsidRDefault="00CC4CF9">
      <w:pPr>
        <w:pStyle w:val="ConsPlusCell"/>
        <w:jc w:val="both"/>
      </w:pPr>
      <w:r w:rsidRPr="00061AB7">
        <w:t>48 5615     6     - загрузкой 30 кг</w:t>
      </w:r>
    </w:p>
    <w:p w:rsidR="00CC4CF9" w:rsidRPr="00061AB7" w:rsidRDefault="00CC4CF9">
      <w:pPr>
        <w:pStyle w:val="ConsPlusCell"/>
        <w:jc w:val="both"/>
      </w:pPr>
      <w:r w:rsidRPr="00061AB7">
        <w:t>48 5617     7     - загрузкой 50 кг</w:t>
      </w:r>
    </w:p>
    <w:p w:rsidR="00CC4CF9" w:rsidRPr="00061AB7" w:rsidRDefault="00CC4CF9">
      <w:pPr>
        <w:pStyle w:val="ConsPlusCell"/>
        <w:jc w:val="both"/>
      </w:pPr>
      <w:r w:rsidRPr="00061AB7">
        <w:t>48 5618     2     - на автошасси</w:t>
      </w:r>
    </w:p>
    <w:p w:rsidR="00CC4CF9" w:rsidRPr="00061AB7" w:rsidRDefault="00CC4CF9">
      <w:pPr>
        <w:pStyle w:val="ConsPlusCell"/>
        <w:jc w:val="both"/>
      </w:pPr>
      <w:r w:rsidRPr="00061AB7">
        <w:t>48 5620     3     Оборудование адсорберное</w:t>
      </w:r>
    </w:p>
    <w:p w:rsidR="00CC4CF9" w:rsidRPr="00061AB7" w:rsidRDefault="00CC4CF9">
      <w:pPr>
        <w:pStyle w:val="ConsPlusCell"/>
        <w:jc w:val="both"/>
      </w:pPr>
      <w:r w:rsidRPr="00061AB7">
        <w:t>48 5621     9     Адсорберы</w:t>
      </w:r>
    </w:p>
    <w:p w:rsidR="00CC4CF9" w:rsidRPr="00061AB7" w:rsidRDefault="00CC4CF9">
      <w:pPr>
        <w:pStyle w:val="ConsPlusCell"/>
        <w:jc w:val="both"/>
      </w:pPr>
      <w:r w:rsidRPr="00061AB7">
        <w:t>48 5622     4     Дистилляторы</w:t>
      </w:r>
    </w:p>
    <w:p w:rsidR="00CC4CF9" w:rsidRPr="00061AB7" w:rsidRDefault="00CC4CF9">
      <w:pPr>
        <w:pStyle w:val="ConsPlusCell"/>
        <w:jc w:val="both"/>
      </w:pPr>
      <w:r w:rsidRPr="00061AB7">
        <w:t>48 5630     8     Прессы / гладильные и манекенные для одежды</w:t>
      </w:r>
    </w:p>
    <w:p w:rsidR="00CC4CF9" w:rsidRPr="00061AB7" w:rsidRDefault="00CC4CF9">
      <w:pPr>
        <w:pStyle w:val="ConsPlusCell"/>
        <w:jc w:val="both"/>
      </w:pPr>
      <w:r w:rsidRPr="00061AB7">
        <w:t>48 5631     3     - гладильные</w:t>
      </w:r>
    </w:p>
    <w:p w:rsidR="00CC4CF9" w:rsidRPr="00061AB7" w:rsidRDefault="00CC4CF9">
      <w:pPr>
        <w:pStyle w:val="ConsPlusCell"/>
        <w:jc w:val="both"/>
      </w:pPr>
      <w:r w:rsidRPr="00061AB7">
        <w:t>48 5634     4     - манекенные (манекены)</w:t>
      </w:r>
    </w:p>
    <w:p w:rsidR="00CC4CF9" w:rsidRPr="00061AB7" w:rsidRDefault="00CC4CF9">
      <w:pPr>
        <w:pStyle w:val="ConsPlusCell"/>
        <w:jc w:val="both"/>
      </w:pPr>
      <w:r w:rsidRPr="00061AB7">
        <w:t>48 5800     1     Аппаратура газовая бытовая</w:t>
      </w:r>
    </w:p>
    <w:p w:rsidR="00CC4CF9" w:rsidRPr="00061AB7" w:rsidRDefault="00CC4CF9">
      <w:pPr>
        <w:pStyle w:val="ConsPlusCell"/>
        <w:jc w:val="both"/>
      </w:pPr>
      <w:r w:rsidRPr="00061AB7">
        <w:t>48 5810     6     Аппараты (печи) отопительные /</w:t>
      </w:r>
    </w:p>
    <w:p w:rsidR="00CC4CF9" w:rsidRPr="00061AB7" w:rsidRDefault="00CC4CF9">
      <w:pPr>
        <w:pStyle w:val="ConsPlusCell"/>
        <w:jc w:val="both"/>
      </w:pPr>
      <w:r w:rsidRPr="00061AB7">
        <w:t>48 5811     1     - на газообразном топливе</w:t>
      </w:r>
    </w:p>
    <w:p w:rsidR="00CC4CF9" w:rsidRPr="00061AB7" w:rsidRDefault="00CC4CF9">
      <w:pPr>
        <w:pStyle w:val="ConsPlusCell"/>
        <w:jc w:val="both"/>
      </w:pPr>
      <w:r w:rsidRPr="00061AB7">
        <w:t>48 5812     7     - на жидком топливе</w:t>
      </w:r>
    </w:p>
    <w:p w:rsidR="00CC4CF9" w:rsidRPr="00061AB7" w:rsidRDefault="00CC4CF9">
      <w:pPr>
        <w:pStyle w:val="ConsPlusCell"/>
        <w:jc w:val="both"/>
      </w:pPr>
      <w:r w:rsidRPr="00061AB7">
        <w:t>48 5814     8     Аппараты на твердом топливе</w:t>
      </w:r>
    </w:p>
    <w:p w:rsidR="00CC4CF9" w:rsidRPr="00061AB7" w:rsidRDefault="00CC4CF9">
      <w:pPr>
        <w:pStyle w:val="ConsPlusCell"/>
        <w:jc w:val="both"/>
      </w:pPr>
      <w:r w:rsidRPr="00061AB7">
        <w:t>48 5820     0     Аппараты (печи) отопительно-варочные /</w:t>
      </w:r>
    </w:p>
    <w:p w:rsidR="00CC4CF9" w:rsidRPr="00061AB7" w:rsidRDefault="00CC4CF9">
      <w:pPr>
        <w:pStyle w:val="ConsPlusCell"/>
        <w:jc w:val="both"/>
      </w:pPr>
      <w:r w:rsidRPr="00061AB7">
        <w:t>48 5821     6     - на газообразном топливе</w:t>
      </w:r>
    </w:p>
    <w:p w:rsidR="00CC4CF9" w:rsidRPr="00061AB7" w:rsidRDefault="00CC4CF9">
      <w:pPr>
        <w:pStyle w:val="ConsPlusCell"/>
        <w:jc w:val="both"/>
      </w:pPr>
      <w:r w:rsidRPr="00061AB7">
        <w:t>48 5822     1     - на жидком топливе</w:t>
      </w:r>
    </w:p>
    <w:p w:rsidR="00CC4CF9" w:rsidRPr="00061AB7" w:rsidRDefault="00CC4CF9">
      <w:pPr>
        <w:pStyle w:val="ConsPlusCell"/>
        <w:jc w:val="both"/>
      </w:pPr>
      <w:r w:rsidRPr="00061AB7">
        <w:t>48 5824     2     - на комбинированном топливе</w:t>
      </w:r>
    </w:p>
    <w:p w:rsidR="00CC4CF9" w:rsidRPr="00061AB7" w:rsidRDefault="00CC4CF9">
      <w:pPr>
        <w:pStyle w:val="ConsPlusCell"/>
        <w:jc w:val="both"/>
      </w:pPr>
      <w:r w:rsidRPr="00061AB7">
        <w:t>48 5830     5     Плиты газовые бытовые /</w:t>
      </w:r>
    </w:p>
    <w:p w:rsidR="00CC4CF9" w:rsidRPr="00061AB7" w:rsidRDefault="00CC4CF9">
      <w:pPr>
        <w:pStyle w:val="ConsPlusCell"/>
        <w:jc w:val="both"/>
      </w:pPr>
      <w:r w:rsidRPr="00061AB7">
        <w:t>48 5831     0     - четырехгорелочные</w:t>
      </w:r>
    </w:p>
    <w:p w:rsidR="00CC4CF9" w:rsidRPr="00061AB7" w:rsidRDefault="00CC4CF9">
      <w:pPr>
        <w:pStyle w:val="ConsPlusCell"/>
        <w:jc w:val="both"/>
      </w:pPr>
      <w:r w:rsidRPr="00061AB7">
        <w:t>48 5832     6     - трехгорелочные</w:t>
      </w:r>
    </w:p>
    <w:p w:rsidR="00CC4CF9" w:rsidRPr="00061AB7" w:rsidRDefault="00CC4CF9">
      <w:pPr>
        <w:pStyle w:val="ConsPlusCell"/>
        <w:jc w:val="both"/>
      </w:pPr>
      <w:r w:rsidRPr="00061AB7">
        <w:t>48 5833     1     - двухгорелочные</w:t>
      </w:r>
    </w:p>
    <w:p w:rsidR="00CC4CF9" w:rsidRPr="00061AB7" w:rsidRDefault="00CC4CF9">
      <w:pPr>
        <w:pStyle w:val="ConsPlusCell"/>
        <w:jc w:val="both"/>
      </w:pPr>
      <w:r w:rsidRPr="00061AB7">
        <w:t>48 5834     7     - с гнездами для установки баллонов (со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встроенными баллонами)</w:t>
      </w:r>
    </w:p>
    <w:p w:rsidR="00CC4CF9" w:rsidRPr="00061AB7" w:rsidRDefault="00CC4CF9">
      <w:pPr>
        <w:pStyle w:val="ConsPlusCell"/>
        <w:jc w:val="both"/>
      </w:pPr>
      <w:r w:rsidRPr="00061AB7">
        <w:t>48 5840     2     Колонки водогрейные для ванн газовые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(водонагреватели проточные)</w:t>
      </w:r>
    </w:p>
    <w:p w:rsidR="00CC4CF9" w:rsidRPr="00061AB7" w:rsidRDefault="00CC4CF9">
      <w:pPr>
        <w:pStyle w:val="ConsPlusCell"/>
        <w:jc w:val="both"/>
      </w:pPr>
      <w:r w:rsidRPr="00061AB7">
        <w:t>48 5850     4     Водонагреватели газовые (емкостные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автоматические) /</w:t>
      </w:r>
    </w:p>
    <w:p w:rsidR="00CC4CF9" w:rsidRPr="00061AB7" w:rsidRDefault="00CC4CF9">
      <w:pPr>
        <w:pStyle w:val="ConsPlusCell"/>
        <w:jc w:val="both"/>
      </w:pPr>
      <w:r w:rsidRPr="00061AB7">
        <w:t>48 5851     6     - типа АГВ-80</w:t>
      </w:r>
    </w:p>
    <w:p w:rsidR="00CC4CF9" w:rsidRPr="00061AB7" w:rsidRDefault="00CC4CF9">
      <w:pPr>
        <w:pStyle w:val="ConsPlusCell"/>
        <w:jc w:val="both"/>
      </w:pPr>
      <w:r w:rsidRPr="00061AB7">
        <w:t>48 5852     5     - типа АГВ-120</w:t>
      </w:r>
    </w:p>
    <w:p w:rsidR="00CC4CF9" w:rsidRPr="00061AB7" w:rsidRDefault="00CC4CF9">
      <w:pPr>
        <w:pStyle w:val="ConsPlusCell"/>
        <w:jc w:val="both"/>
      </w:pPr>
      <w:r w:rsidRPr="00061AB7">
        <w:t>48 5853     0     - типа 2203</w:t>
      </w:r>
    </w:p>
    <w:p w:rsidR="00CC4CF9" w:rsidRPr="00061AB7" w:rsidRDefault="00CC4CF9">
      <w:pPr>
        <w:pStyle w:val="ConsPlusCell"/>
        <w:jc w:val="both"/>
      </w:pPr>
      <w:r w:rsidRPr="00061AB7">
        <w:t>48 5860     9     Плиты и таганы газовые портативные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туристские</w:t>
      </w:r>
    </w:p>
    <w:p w:rsidR="00CC4CF9" w:rsidRPr="00061AB7" w:rsidRDefault="00CC4CF9">
      <w:pPr>
        <w:pStyle w:val="ConsPlusCell"/>
        <w:jc w:val="both"/>
      </w:pPr>
      <w:r w:rsidRPr="00061AB7">
        <w:t>48 5861     4     Плиты газовые портативные туристские</w:t>
      </w:r>
    </w:p>
    <w:p w:rsidR="00CC4CF9" w:rsidRPr="00061AB7" w:rsidRDefault="00CC4CF9">
      <w:pPr>
        <w:pStyle w:val="ConsPlusCell"/>
        <w:jc w:val="both"/>
      </w:pPr>
      <w:r w:rsidRPr="00061AB7">
        <w:t>48 5862     0     Таганы газовые портативные и туристские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(плиты двухгорелочные портативные)</w:t>
      </w:r>
    </w:p>
    <w:p w:rsidR="00CC4CF9" w:rsidRPr="00061AB7" w:rsidRDefault="00CC4CF9">
      <w:pPr>
        <w:pStyle w:val="ConsPlusCell"/>
        <w:jc w:val="both"/>
      </w:pPr>
      <w:r w:rsidRPr="00061AB7">
        <w:t>48 5870     3     Баллоны для сжиженного газа / (емкостью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12 л)</w:t>
      </w:r>
    </w:p>
    <w:p w:rsidR="00CC4CF9" w:rsidRPr="00061AB7" w:rsidRDefault="00CC4CF9">
      <w:pPr>
        <w:pStyle w:val="ConsPlusCell"/>
        <w:jc w:val="both"/>
      </w:pPr>
      <w:r w:rsidRPr="00061AB7">
        <w:t>48 5871     9     - емкостью до 5 л</w:t>
      </w:r>
    </w:p>
    <w:p w:rsidR="00CC4CF9" w:rsidRPr="00061AB7" w:rsidRDefault="00CC4CF9">
      <w:pPr>
        <w:pStyle w:val="ConsPlusCell"/>
        <w:jc w:val="both"/>
      </w:pPr>
      <w:r w:rsidRPr="00061AB7">
        <w:t>48 5872     4     - емкостью от 5 до 12 л</w:t>
      </w:r>
    </w:p>
    <w:p w:rsidR="00CC4CF9" w:rsidRPr="00061AB7" w:rsidRDefault="00CC4CF9">
      <w:pPr>
        <w:pStyle w:val="ConsPlusCell"/>
        <w:jc w:val="both"/>
      </w:pPr>
      <w:r w:rsidRPr="00061AB7">
        <w:t>48 5880     8     Аппаратура газовая бытовая прочая</w:t>
      </w:r>
    </w:p>
    <w:p w:rsidR="00CC4CF9" w:rsidRPr="00061AB7" w:rsidRDefault="00CC4CF9">
      <w:pPr>
        <w:pStyle w:val="ConsPlusCell"/>
        <w:jc w:val="both"/>
      </w:pPr>
      <w:r w:rsidRPr="00061AB7">
        <w:t>48 5881     3     Клапаны и вентили к баллонам газовым бытовым</w:t>
      </w:r>
    </w:p>
    <w:p w:rsidR="00CC4CF9" w:rsidRPr="00061AB7" w:rsidRDefault="00CC4CF9">
      <w:pPr>
        <w:pStyle w:val="ConsPlusCell"/>
        <w:jc w:val="both"/>
      </w:pPr>
      <w:r w:rsidRPr="00061AB7">
        <w:t>48 5882     9     Редукторы к баллонам газовым</w:t>
      </w:r>
    </w:p>
    <w:p w:rsidR="00CC4CF9" w:rsidRPr="00061AB7" w:rsidRDefault="00CC4CF9">
      <w:pPr>
        <w:pStyle w:val="ConsPlusCell"/>
        <w:jc w:val="both"/>
      </w:pPr>
      <w:r w:rsidRPr="00061AB7">
        <w:t>48 5883     4     Светильники газовые бытовые</w:t>
      </w:r>
    </w:p>
    <w:p w:rsidR="00CC4CF9" w:rsidRPr="00061AB7" w:rsidRDefault="00CC4CF9">
      <w:pPr>
        <w:pStyle w:val="ConsPlusCell"/>
        <w:jc w:val="both"/>
      </w:pPr>
      <w:r w:rsidRPr="00061AB7">
        <w:t>48 5884     7     Горелки газовые инфракрасного излучения,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головки механические газонаполнительные,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устройства газогорелочные</w:t>
      </w:r>
    </w:p>
    <w:p w:rsidR="00CC4CF9" w:rsidRPr="00061AB7" w:rsidRDefault="00CC4CF9">
      <w:pPr>
        <w:pStyle w:val="ConsPlusCell"/>
        <w:jc w:val="both"/>
      </w:pPr>
      <w:r w:rsidRPr="00061AB7">
        <w:t>48 5890     2     Запасные части к / оборудованию газовому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бытовому</w:t>
      </w:r>
    </w:p>
    <w:p w:rsidR="00CC4CF9" w:rsidRPr="00061AB7" w:rsidRDefault="00CC4CF9">
      <w:pPr>
        <w:pStyle w:val="ConsPlusCell"/>
        <w:jc w:val="both"/>
      </w:pPr>
      <w:r w:rsidRPr="00061AB7">
        <w:t>48 5891     8     - баллонам</w:t>
      </w:r>
    </w:p>
    <w:p w:rsidR="00CC4CF9" w:rsidRPr="00061AB7" w:rsidRDefault="00CC4CF9">
      <w:pPr>
        <w:pStyle w:val="ConsPlusCell"/>
        <w:jc w:val="both"/>
      </w:pPr>
      <w:r w:rsidRPr="00061AB7">
        <w:t>48 5892     3     - плитам газовым</w:t>
      </w:r>
    </w:p>
    <w:p w:rsidR="00CC4CF9" w:rsidRPr="00061AB7" w:rsidRDefault="00CC4CF9">
      <w:pPr>
        <w:pStyle w:val="ConsPlusCell"/>
        <w:jc w:val="both"/>
      </w:pPr>
      <w:r w:rsidRPr="00061AB7">
        <w:t>48 5893     9     - колонкам газовым</w:t>
      </w:r>
    </w:p>
    <w:p w:rsidR="00CC4CF9" w:rsidRPr="00061AB7" w:rsidRDefault="00CC4CF9">
      <w:pPr>
        <w:pStyle w:val="ConsPlusCell"/>
        <w:jc w:val="both"/>
      </w:pPr>
      <w:r w:rsidRPr="00061AB7">
        <w:t>48 5894     4     - водонагревателям газовым автоматическим</w:t>
      </w:r>
    </w:p>
    <w:p w:rsidR="00CC4CF9" w:rsidRPr="00061AB7" w:rsidRDefault="00CC4CF9">
      <w:pPr>
        <w:pStyle w:val="ConsPlusCell"/>
        <w:jc w:val="both"/>
      </w:pPr>
      <w:r w:rsidRPr="00061AB7">
        <w:t>48 5895     0     Радиаторы к колонкам газовым</w:t>
      </w:r>
    </w:p>
    <w:p w:rsidR="00CC4CF9" w:rsidRPr="00061AB7" w:rsidRDefault="00CC4CF9">
      <w:pPr>
        <w:pStyle w:val="ConsPlusCell"/>
        <w:jc w:val="both"/>
      </w:pPr>
      <w:r w:rsidRPr="00061AB7">
        <w:t>48 5896     5     Газовые горелки инжекционные для отопительных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газовых печей</w:t>
      </w:r>
    </w:p>
    <w:p w:rsidR="00CC4CF9" w:rsidRPr="00061AB7" w:rsidRDefault="00CC4CF9">
      <w:pPr>
        <w:pStyle w:val="ConsPlusCell"/>
        <w:jc w:val="both"/>
      </w:pPr>
      <w:r w:rsidRPr="00061AB7">
        <w:t>48 5900     5     Машины и оборудование для коммунального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хозяйства прочие</w:t>
      </w:r>
    </w:p>
    <w:p w:rsidR="00CC4CF9" w:rsidRPr="00061AB7" w:rsidRDefault="00CC4CF9">
      <w:pPr>
        <w:pStyle w:val="ConsPlusCell"/>
        <w:jc w:val="both"/>
      </w:pPr>
      <w:r w:rsidRPr="00061AB7">
        <w:t>48 5901     0     Оборудование для жилищно-коммунального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хозяйства *</w:t>
      </w:r>
    </w:p>
    <w:p w:rsidR="00CC4CF9" w:rsidRPr="00061AB7" w:rsidRDefault="00CC4CF9">
      <w:pPr>
        <w:pStyle w:val="ConsPlusCell"/>
        <w:jc w:val="both"/>
      </w:pPr>
      <w:r w:rsidRPr="00061AB7">
        <w:t>48 5910     9     Оборудование для водопроводно-канализационного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хозяйства и запасные части к нему</w:t>
      </w:r>
    </w:p>
    <w:p w:rsidR="00CC4CF9" w:rsidRPr="00061AB7" w:rsidRDefault="00CC4CF9">
      <w:pPr>
        <w:pStyle w:val="ConsPlusCell"/>
        <w:jc w:val="both"/>
      </w:pPr>
      <w:r w:rsidRPr="00061AB7">
        <w:t>48 5911     5     Установки для обеззараживания воды</w:t>
      </w:r>
    </w:p>
    <w:p w:rsidR="00CC4CF9" w:rsidRPr="00061AB7" w:rsidRDefault="00CC4CF9">
      <w:pPr>
        <w:pStyle w:val="ConsPlusCell"/>
        <w:jc w:val="both"/>
      </w:pPr>
      <w:r w:rsidRPr="00061AB7">
        <w:t>48 5912     0     Установки для очистки питьевых, сточных вод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улучшения качества питьевых вод</w:t>
      </w:r>
    </w:p>
    <w:p w:rsidR="00CC4CF9" w:rsidRPr="00061AB7" w:rsidRDefault="00CC4CF9">
      <w:pPr>
        <w:pStyle w:val="ConsPlusCell"/>
        <w:jc w:val="both"/>
      </w:pPr>
      <w:r w:rsidRPr="00061AB7">
        <w:t>48 5913     6     Оборудование для очистных сооружений</w:t>
      </w:r>
    </w:p>
    <w:p w:rsidR="00CC4CF9" w:rsidRPr="00061AB7" w:rsidRDefault="00CC4CF9">
      <w:pPr>
        <w:pStyle w:val="ConsPlusCell"/>
        <w:jc w:val="both"/>
      </w:pPr>
      <w:r w:rsidRPr="00061AB7">
        <w:t>48 5914     1     Загрузки фильтрующие</w:t>
      </w:r>
    </w:p>
    <w:p w:rsidR="00CC4CF9" w:rsidRPr="00061AB7" w:rsidRDefault="00CC4CF9">
      <w:pPr>
        <w:pStyle w:val="ConsPlusCell"/>
        <w:jc w:val="both"/>
      </w:pPr>
      <w:r w:rsidRPr="00061AB7">
        <w:t>48 5915     7     Оборудование для эксплуатации и ремонта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водопроводных и канализационных сетей</w:t>
      </w:r>
    </w:p>
    <w:p w:rsidR="00CC4CF9" w:rsidRPr="00061AB7" w:rsidRDefault="00CC4CF9">
      <w:pPr>
        <w:pStyle w:val="ConsPlusCell"/>
        <w:jc w:val="both"/>
      </w:pPr>
      <w:r w:rsidRPr="00061AB7">
        <w:t>48 5916     2     Приборы и средства автоматизации систем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водоснабжения и водоотведения</w:t>
      </w:r>
    </w:p>
    <w:p w:rsidR="00CC4CF9" w:rsidRPr="00061AB7" w:rsidRDefault="00CC4CF9">
      <w:pPr>
        <w:pStyle w:val="ConsPlusCell"/>
        <w:jc w:val="both"/>
      </w:pPr>
      <w:r w:rsidRPr="00061AB7">
        <w:t>48 5918     3     Оборудование для водопроводно-канализационного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хозяйства прочее</w:t>
      </w:r>
    </w:p>
    <w:p w:rsidR="00CC4CF9" w:rsidRPr="00061AB7" w:rsidRDefault="00CC4CF9">
      <w:pPr>
        <w:pStyle w:val="ConsPlusCell"/>
        <w:jc w:val="both"/>
      </w:pPr>
      <w:r w:rsidRPr="00061AB7">
        <w:t>48 5919     9     Запасные части к оборудованию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водопроводно-канализационного хозяйства</w:t>
      </w:r>
    </w:p>
    <w:p w:rsidR="00CC4CF9" w:rsidRPr="00061AB7" w:rsidRDefault="00CC4CF9">
      <w:pPr>
        <w:pStyle w:val="ConsPlusCell"/>
        <w:jc w:val="both"/>
      </w:pPr>
      <w:r w:rsidRPr="00061AB7">
        <w:t>48 5920     4     Оборудование для коммунального газоснабжения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запасные части к нему</w:t>
      </w:r>
    </w:p>
    <w:p w:rsidR="00CC4CF9" w:rsidRPr="00061AB7" w:rsidRDefault="00CC4CF9">
      <w:pPr>
        <w:pStyle w:val="ConsPlusCell"/>
        <w:jc w:val="both"/>
      </w:pPr>
      <w:r w:rsidRPr="00061AB7">
        <w:t>48 5921     2     Оборудование, применяемое при использовании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сжиженных и углеводородных газов</w:t>
      </w:r>
    </w:p>
    <w:p w:rsidR="00CC4CF9" w:rsidRPr="00061AB7" w:rsidRDefault="00CC4CF9">
      <w:pPr>
        <w:pStyle w:val="ConsPlusCell"/>
        <w:jc w:val="both"/>
      </w:pPr>
      <w:r w:rsidRPr="00061AB7">
        <w:t>48 5922     5     Оборудование для эксплуатации и ремонта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коммунальных газопроводов</w:t>
      </w:r>
    </w:p>
    <w:p w:rsidR="00CC4CF9" w:rsidRPr="00061AB7" w:rsidRDefault="00CC4CF9">
      <w:pPr>
        <w:pStyle w:val="ConsPlusCell"/>
        <w:jc w:val="both"/>
      </w:pPr>
      <w:r w:rsidRPr="00061AB7">
        <w:t>48 5924     6     Приборы и средства автоматизации систем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газоснабжения</w:t>
      </w:r>
    </w:p>
    <w:p w:rsidR="00CC4CF9" w:rsidRPr="00061AB7" w:rsidRDefault="00CC4CF9">
      <w:pPr>
        <w:pStyle w:val="ConsPlusCell"/>
        <w:jc w:val="both"/>
      </w:pPr>
      <w:r w:rsidRPr="00061AB7">
        <w:t>48 5925     1     Арматура газорегулирующая и запорно-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предохранительная</w:t>
      </w:r>
    </w:p>
    <w:p w:rsidR="00CC4CF9" w:rsidRPr="00061AB7" w:rsidRDefault="00CC4CF9">
      <w:pPr>
        <w:pStyle w:val="ConsPlusCell"/>
        <w:jc w:val="both"/>
      </w:pPr>
      <w:r w:rsidRPr="00061AB7">
        <w:t>48 5928     8     Оборудование для коммунального газоснабжения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прочее</w:t>
      </w:r>
    </w:p>
    <w:p w:rsidR="00CC4CF9" w:rsidRPr="00061AB7" w:rsidRDefault="00CC4CF9">
      <w:pPr>
        <w:pStyle w:val="ConsPlusCell"/>
        <w:jc w:val="both"/>
      </w:pPr>
      <w:r w:rsidRPr="00061AB7">
        <w:t>48 5929     3     Запасные части к оборудованию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коммунального газоснабжения</w:t>
      </w:r>
    </w:p>
    <w:p w:rsidR="00CC4CF9" w:rsidRPr="00061AB7" w:rsidRDefault="00CC4CF9">
      <w:pPr>
        <w:pStyle w:val="ConsPlusCell"/>
        <w:jc w:val="both"/>
      </w:pPr>
      <w:r w:rsidRPr="00061AB7">
        <w:t>48 5940     3     Оборудование для эксплуатации и ремонта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городского электротранспорта и запасные части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 нему</w:t>
      </w:r>
    </w:p>
    <w:p w:rsidR="00CC4CF9" w:rsidRPr="00061AB7" w:rsidRDefault="00CC4CF9">
      <w:pPr>
        <w:pStyle w:val="ConsPlusCell"/>
        <w:jc w:val="both"/>
      </w:pPr>
      <w:r w:rsidRPr="00061AB7">
        <w:t>48 5941     9     Оборудование для эксплуатации и ремонта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подвижного состава трамваев и троллейбусов</w:t>
      </w:r>
    </w:p>
    <w:p w:rsidR="00CC4CF9" w:rsidRPr="00061AB7" w:rsidRDefault="00CC4CF9">
      <w:pPr>
        <w:pStyle w:val="ConsPlusCell"/>
        <w:jc w:val="both"/>
      </w:pPr>
      <w:r w:rsidRPr="00061AB7">
        <w:t>48 5942     4     Оборудование для путевого хозяйства</w:t>
      </w:r>
    </w:p>
    <w:p w:rsidR="00CC4CF9" w:rsidRPr="00061AB7" w:rsidRDefault="00CC4CF9">
      <w:pPr>
        <w:pStyle w:val="ConsPlusCell"/>
        <w:jc w:val="both"/>
      </w:pPr>
      <w:r w:rsidRPr="00061AB7">
        <w:t>48 5948     7     Оборудование для эксплуатации и ремонта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городского электротранспорта прочее</w:t>
      </w:r>
    </w:p>
    <w:p w:rsidR="00CC4CF9" w:rsidRPr="00061AB7" w:rsidRDefault="00CC4CF9">
      <w:pPr>
        <w:pStyle w:val="ConsPlusCell"/>
        <w:jc w:val="both"/>
      </w:pPr>
      <w:r w:rsidRPr="00061AB7">
        <w:t>48 5949     2     Запасные части к оборудованию для эксплуатации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ремонта городского электротранспорта</w:t>
      </w:r>
    </w:p>
    <w:p w:rsidR="00CC4CF9" w:rsidRPr="00061AB7" w:rsidRDefault="00CC4CF9">
      <w:pPr>
        <w:pStyle w:val="ConsPlusCell"/>
        <w:jc w:val="both"/>
      </w:pPr>
      <w:r w:rsidRPr="00061AB7">
        <w:t>48 5950     8     Оборудование и покрытия по защите подземных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городских сооружений от коррозии и запасные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части к нему</w:t>
      </w:r>
    </w:p>
    <w:p w:rsidR="00CC4CF9" w:rsidRPr="00061AB7" w:rsidRDefault="00CC4CF9">
      <w:pPr>
        <w:pStyle w:val="ConsPlusCell"/>
        <w:jc w:val="both"/>
      </w:pPr>
      <w:r w:rsidRPr="00061AB7">
        <w:t>48 5951     3     Покрытия защитные</w:t>
      </w:r>
    </w:p>
    <w:p w:rsidR="00CC4CF9" w:rsidRPr="00061AB7" w:rsidRDefault="00CC4CF9">
      <w:pPr>
        <w:pStyle w:val="ConsPlusCell"/>
        <w:jc w:val="both"/>
      </w:pPr>
      <w:r w:rsidRPr="00061AB7">
        <w:t>48 5952     9     Средства механизации для нанесения защитных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покрытий</w:t>
      </w:r>
    </w:p>
    <w:p w:rsidR="00CC4CF9" w:rsidRPr="00061AB7" w:rsidRDefault="00CC4CF9">
      <w:pPr>
        <w:pStyle w:val="ConsPlusCell"/>
        <w:jc w:val="both"/>
      </w:pPr>
      <w:r w:rsidRPr="00061AB7">
        <w:t>48 5953     4     Устройства контроля качества защитных покрытий</w:t>
      </w:r>
    </w:p>
    <w:p w:rsidR="00CC4CF9" w:rsidRPr="00061AB7" w:rsidRDefault="00CC4CF9">
      <w:pPr>
        <w:pStyle w:val="ConsPlusCell"/>
        <w:jc w:val="both"/>
      </w:pPr>
      <w:r w:rsidRPr="00061AB7">
        <w:t>48 5954     3     Устройства для автоматического регулирования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потенциалов рельсовой сети трамвая</w:t>
      </w:r>
    </w:p>
    <w:p w:rsidR="00CC4CF9" w:rsidRPr="00061AB7" w:rsidRDefault="00CC4CF9">
      <w:pPr>
        <w:pStyle w:val="ConsPlusCell"/>
        <w:jc w:val="both"/>
      </w:pPr>
      <w:r w:rsidRPr="00061AB7">
        <w:t>48 5955     5     Оборудование с противокоррозионным защитным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покрытием</w:t>
      </w:r>
    </w:p>
    <w:p w:rsidR="00CC4CF9" w:rsidRPr="00061AB7" w:rsidRDefault="00CC4CF9">
      <w:pPr>
        <w:pStyle w:val="ConsPlusCell"/>
        <w:jc w:val="both"/>
      </w:pPr>
      <w:r w:rsidRPr="00061AB7">
        <w:t>48 5958     1     Оборудование для защиты подземных сооружений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 коррозии прочее</w:t>
      </w:r>
    </w:p>
    <w:p w:rsidR="00CC4CF9" w:rsidRPr="00061AB7" w:rsidRDefault="00CC4CF9">
      <w:pPr>
        <w:pStyle w:val="ConsPlusCell"/>
        <w:jc w:val="both"/>
      </w:pPr>
      <w:r w:rsidRPr="00061AB7">
        <w:t>48 5959     7     Запасные части к оборудованию по защите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подземных сооружений от коррозии</w:t>
      </w:r>
    </w:p>
    <w:p w:rsidR="00CC4CF9" w:rsidRPr="00061AB7" w:rsidRDefault="00CC4CF9">
      <w:pPr>
        <w:pStyle w:val="ConsPlusCell"/>
        <w:jc w:val="both"/>
      </w:pPr>
      <w:r w:rsidRPr="00061AB7">
        <w:t>48 5960     2     Оборудование для озеленения населенных пунктов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запасные части к нему</w:t>
      </w:r>
    </w:p>
    <w:p w:rsidR="00CC4CF9" w:rsidRPr="00061AB7" w:rsidRDefault="00CC4CF9">
      <w:pPr>
        <w:pStyle w:val="ConsPlusCell"/>
        <w:jc w:val="both"/>
      </w:pPr>
      <w:r w:rsidRPr="00061AB7">
        <w:t>48 5961     8     Оборудование для ухода за газонами</w:t>
      </w:r>
    </w:p>
    <w:p w:rsidR="00CC4CF9" w:rsidRPr="00061AB7" w:rsidRDefault="00CC4CF9">
      <w:pPr>
        <w:pStyle w:val="ConsPlusCell"/>
        <w:jc w:val="both"/>
      </w:pPr>
      <w:r w:rsidRPr="00061AB7">
        <w:t>48 5962     3     Оборудование для ухода за древесно-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кустарниковыми растениями</w:t>
      </w:r>
    </w:p>
    <w:p w:rsidR="00CC4CF9" w:rsidRPr="00061AB7" w:rsidRDefault="00CC4CF9">
      <w:pPr>
        <w:pStyle w:val="ConsPlusCell"/>
        <w:jc w:val="both"/>
      </w:pPr>
      <w:r w:rsidRPr="00061AB7">
        <w:t>48 5963     9     Оборудование для цветоводства</w:t>
      </w:r>
    </w:p>
    <w:p w:rsidR="00CC4CF9" w:rsidRPr="00061AB7" w:rsidRDefault="00CC4CF9">
      <w:pPr>
        <w:pStyle w:val="ConsPlusCell"/>
        <w:jc w:val="both"/>
      </w:pPr>
      <w:r w:rsidRPr="00061AB7">
        <w:t>48 5968     6     Оборудование для озеленения населенных пунктов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прочее</w:t>
      </w:r>
    </w:p>
    <w:p w:rsidR="00CC4CF9" w:rsidRPr="00061AB7" w:rsidRDefault="00CC4CF9">
      <w:pPr>
        <w:pStyle w:val="ConsPlusCell"/>
        <w:jc w:val="both"/>
      </w:pPr>
      <w:r w:rsidRPr="00061AB7">
        <w:t>48 5969     1     Запасные части к оборудованию для озеленения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населенных пунктов</w:t>
      </w:r>
    </w:p>
    <w:p w:rsidR="00CC4CF9" w:rsidRPr="00061AB7" w:rsidRDefault="00CC4CF9">
      <w:pPr>
        <w:pStyle w:val="ConsPlusCell"/>
        <w:jc w:val="both"/>
      </w:pPr>
      <w:r w:rsidRPr="00061AB7">
        <w:t>48 5970     7     Оборудование для эксплуатации коммунальных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распределительных электросетей и систем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теплоснабжения и запасные части к нему</w:t>
      </w:r>
    </w:p>
    <w:p w:rsidR="00CC4CF9" w:rsidRPr="00061AB7" w:rsidRDefault="00CC4CF9">
      <w:pPr>
        <w:pStyle w:val="ConsPlusCell"/>
        <w:jc w:val="both"/>
      </w:pPr>
      <w:r w:rsidRPr="00061AB7">
        <w:t>48 5971     2     Оборудование для коммунального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электроснабжения</w:t>
      </w:r>
    </w:p>
    <w:p w:rsidR="00CC4CF9" w:rsidRPr="00061AB7" w:rsidRDefault="00CC4CF9">
      <w:pPr>
        <w:pStyle w:val="ConsPlusCell"/>
        <w:jc w:val="both"/>
      </w:pPr>
      <w:r w:rsidRPr="00061AB7">
        <w:t>48 5972     8     Оборудование тепловых пунктов</w:t>
      </w:r>
    </w:p>
    <w:p w:rsidR="00CC4CF9" w:rsidRPr="00061AB7" w:rsidRDefault="00CC4CF9">
      <w:pPr>
        <w:pStyle w:val="ConsPlusCell"/>
        <w:jc w:val="both"/>
      </w:pPr>
      <w:r w:rsidRPr="00061AB7">
        <w:t>48 5973     3     Оборудование для систем отопления и горячего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водоснабжения</w:t>
      </w:r>
    </w:p>
    <w:p w:rsidR="00CC4CF9" w:rsidRPr="00061AB7" w:rsidRDefault="00CC4CF9">
      <w:pPr>
        <w:pStyle w:val="ConsPlusCell"/>
        <w:jc w:val="both"/>
      </w:pPr>
      <w:r w:rsidRPr="00061AB7">
        <w:t>48 5978     0     Оборудование для эксплуатации коммунальных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распределительных электросетей и систем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теплоснабжения прочее</w:t>
      </w:r>
    </w:p>
    <w:p w:rsidR="00CC4CF9" w:rsidRPr="00061AB7" w:rsidRDefault="00CC4CF9">
      <w:pPr>
        <w:pStyle w:val="ConsPlusCell"/>
        <w:jc w:val="both"/>
      </w:pPr>
      <w:r w:rsidRPr="00061AB7">
        <w:t>48 5979     6     Запасные части к оборудованию для эксплуатации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коммунальных электросетей и систем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теплоснабжения</w:t>
      </w:r>
    </w:p>
    <w:p w:rsidR="00CC4CF9" w:rsidRPr="00061AB7" w:rsidRDefault="00CC4CF9">
      <w:pPr>
        <w:pStyle w:val="ConsPlusCell"/>
        <w:jc w:val="both"/>
      </w:pPr>
      <w:r w:rsidRPr="00061AB7">
        <w:t>48 5980     1     Оборудование для ремонта и эксплуатации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зданий, санитарной очистки городов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благоустройства и запасные части к нему</w:t>
      </w:r>
    </w:p>
    <w:p w:rsidR="00CC4CF9" w:rsidRPr="00061AB7" w:rsidRDefault="00CC4CF9">
      <w:pPr>
        <w:pStyle w:val="ConsPlusCell"/>
        <w:jc w:val="both"/>
      </w:pPr>
      <w:r w:rsidRPr="00061AB7">
        <w:t>48 5981     7     Оборудование для ремонта и эксплуатации зданий</w:t>
      </w:r>
    </w:p>
    <w:p w:rsidR="00CC4CF9" w:rsidRPr="00061AB7" w:rsidRDefault="00CC4CF9">
      <w:pPr>
        <w:pStyle w:val="ConsPlusCell"/>
        <w:jc w:val="both"/>
      </w:pPr>
      <w:r w:rsidRPr="00061AB7">
        <w:t>48 5982     2     Оборудование коммунально-бытовое для бань,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прачечных и гостиниц</w:t>
      </w:r>
    </w:p>
    <w:p w:rsidR="00CC4CF9" w:rsidRPr="00061AB7" w:rsidRDefault="00CC4CF9">
      <w:pPr>
        <w:pStyle w:val="ConsPlusCell"/>
        <w:jc w:val="both"/>
      </w:pPr>
      <w:r w:rsidRPr="00061AB7">
        <w:t>48 5983     8     Оборудование для благоустройства населенных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пунктов</w:t>
      </w:r>
    </w:p>
    <w:p w:rsidR="00CC4CF9" w:rsidRPr="00061AB7" w:rsidRDefault="00CC4CF9">
      <w:pPr>
        <w:pStyle w:val="ConsPlusCell"/>
        <w:jc w:val="both"/>
      </w:pPr>
      <w:r w:rsidRPr="00061AB7">
        <w:t>48 5985     9     Оборудование для санитарной очистки населенных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пунктов</w:t>
      </w:r>
    </w:p>
    <w:p w:rsidR="00CC4CF9" w:rsidRPr="00061AB7" w:rsidRDefault="00CC4CF9">
      <w:pPr>
        <w:pStyle w:val="ConsPlusCell"/>
        <w:jc w:val="both"/>
      </w:pPr>
      <w:r w:rsidRPr="00061AB7">
        <w:t>48 5988     5     Оборудование для ремонта и эксплуатации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зданий, санитарной очистки городов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благоустройства прочее</w:t>
      </w:r>
    </w:p>
    <w:p w:rsidR="00CC4CF9" w:rsidRPr="00061AB7" w:rsidRDefault="00CC4CF9">
      <w:pPr>
        <w:pStyle w:val="ConsPlusCell"/>
        <w:jc w:val="both"/>
      </w:pPr>
      <w:r w:rsidRPr="00061AB7">
        <w:t>48 5989     0     Запасные части к оборудованию для ремонта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эксплуатации зданий, санитарной очистки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городов и благоустройства</w:t>
      </w:r>
    </w:p>
    <w:p w:rsidR="00CC4CF9" w:rsidRPr="00061AB7" w:rsidRDefault="00CC4CF9">
      <w:pPr>
        <w:pStyle w:val="ConsPlusCell"/>
        <w:jc w:val="both"/>
      </w:pPr>
      <w:r w:rsidRPr="00061AB7">
        <w:t>48 5990     6     Машины и оборудование для коммунального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хозяйства разного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48 5991     1     Машинки для стрижки волос (ручные)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48 6000     5     Оборудование для кондиционирования воздуха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вентиляции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48 6100     9     Вентиляторы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48 6110     3     Вентиляторы с электроручным приводом</w:t>
      </w:r>
    </w:p>
    <w:p w:rsidR="00CC4CF9" w:rsidRPr="00061AB7" w:rsidRDefault="00CC4CF9">
      <w:pPr>
        <w:pStyle w:val="ConsPlusCell"/>
        <w:jc w:val="both"/>
      </w:pPr>
      <w:r w:rsidRPr="00061AB7">
        <w:t>48 6120     8     Вентиляторы центробежные до N 8</w:t>
      </w:r>
    </w:p>
    <w:p w:rsidR="00CC4CF9" w:rsidRPr="00061AB7" w:rsidRDefault="00CC4CF9">
      <w:pPr>
        <w:pStyle w:val="ConsPlusCell"/>
        <w:jc w:val="both"/>
      </w:pPr>
      <w:r w:rsidRPr="00061AB7">
        <w:t>48 6130     2     Вентиляторы центробежные N 8; 10; 12,5; 16; 20</w:t>
      </w:r>
    </w:p>
    <w:p w:rsidR="00CC4CF9" w:rsidRPr="00061AB7" w:rsidRDefault="00CC4CF9">
      <w:pPr>
        <w:pStyle w:val="ConsPlusCell"/>
        <w:jc w:val="both"/>
      </w:pPr>
      <w:r w:rsidRPr="00061AB7">
        <w:t>48 6140     7     Агрегаты вентиляторные</w:t>
      </w:r>
    </w:p>
    <w:p w:rsidR="00CC4CF9" w:rsidRPr="00061AB7" w:rsidRDefault="00CC4CF9">
      <w:pPr>
        <w:pStyle w:val="ConsPlusCell"/>
        <w:jc w:val="both"/>
      </w:pPr>
      <w:r w:rsidRPr="00061AB7">
        <w:t>48 6150     1     Вентиляторы осевые</w:t>
      </w:r>
    </w:p>
    <w:p w:rsidR="00CC4CF9" w:rsidRPr="00061AB7" w:rsidRDefault="00CC4CF9">
      <w:pPr>
        <w:pStyle w:val="ConsPlusCell"/>
        <w:jc w:val="both"/>
      </w:pPr>
      <w:r w:rsidRPr="00061AB7">
        <w:t>48 6160     6     Вентиляторы пылевые</w:t>
      </w:r>
    </w:p>
    <w:p w:rsidR="00CC4CF9" w:rsidRPr="00061AB7" w:rsidRDefault="00CC4CF9">
      <w:pPr>
        <w:pStyle w:val="ConsPlusCell"/>
        <w:jc w:val="both"/>
      </w:pPr>
      <w:r w:rsidRPr="00061AB7">
        <w:t>48 6170     0     Вентиляторы крышные и прочие</w:t>
      </w:r>
    </w:p>
    <w:p w:rsidR="00CC4CF9" w:rsidRPr="00061AB7" w:rsidRDefault="00CC4CF9">
      <w:pPr>
        <w:pStyle w:val="ConsPlusCell"/>
        <w:jc w:val="both"/>
      </w:pPr>
      <w:r w:rsidRPr="00061AB7">
        <w:t>48 6200     2     Кондиционеры промышленного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48 6210     7     Кондиционеры промышленного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центральные /</w:t>
      </w:r>
    </w:p>
    <w:p w:rsidR="00CC4CF9" w:rsidRPr="00061AB7" w:rsidRDefault="00CC4CF9">
      <w:pPr>
        <w:pStyle w:val="ConsPlusCell"/>
        <w:jc w:val="both"/>
      </w:pPr>
      <w:r w:rsidRPr="00061AB7">
        <w:t>48 6213     3     - секционные</w:t>
      </w:r>
    </w:p>
    <w:p w:rsidR="00CC4CF9" w:rsidRPr="00061AB7" w:rsidRDefault="00CC4CF9">
      <w:pPr>
        <w:pStyle w:val="ConsPlusCell"/>
        <w:jc w:val="both"/>
      </w:pPr>
      <w:r w:rsidRPr="00061AB7">
        <w:t>48 6220     1     Кондиционеры промышленные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местные /</w:t>
      </w:r>
    </w:p>
    <w:p w:rsidR="00CC4CF9" w:rsidRPr="00061AB7" w:rsidRDefault="00CC4CF9">
      <w:pPr>
        <w:pStyle w:val="ConsPlusCell"/>
        <w:jc w:val="both"/>
      </w:pPr>
      <w:r w:rsidRPr="00061AB7">
        <w:t>48 6221     7     - неавтономные</w:t>
      </w:r>
    </w:p>
    <w:p w:rsidR="00CC4CF9" w:rsidRPr="00061AB7" w:rsidRDefault="00CC4CF9">
      <w:pPr>
        <w:pStyle w:val="ConsPlusCell"/>
        <w:jc w:val="both"/>
      </w:pPr>
      <w:r w:rsidRPr="00061AB7">
        <w:t>48 6222     2     - автономные</w:t>
      </w:r>
    </w:p>
    <w:p w:rsidR="00CC4CF9" w:rsidRPr="00061AB7" w:rsidRDefault="00CC4CF9">
      <w:pPr>
        <w:pStyle w:val="ConsPlusCell"/>
        <w:jc w:val="both"/>
      </w:pPr>
      <w:r w:rsidRPr="00061AB7">
        <w:t>48 6280     9     Кондиционеры / прочие</w:t>
      </w:r>
    </w:p>
    <w:p w:rsidR="00CC4CF9" w:rsidRPr="00061AB7" w:rsidRDefault="00CC4CF9">
      <w:pPr>
        <w:pStyle w:val="ConsPlusCell"/>
        <w:jc w:val="both"/>
      </w:pPr>
      <w:r w:rsidRPr="00061AB7">
        <w:t>48 6281     4     - крановые</w:t>
      </w:r>
    </w:p>
    <w:p w:rsidR="00CC4CF9" w:rsidRPr="00061AB7" w:rsidRDefault="00CC4CF9">
      <w:pPr>
        <w:pStyle w:val="ConsPlusCell"/>
        <w:jc w:val="both"/>
      </w:pPr>
      <w:r w:rsidRPr="00061AB7">
        <w:t>48 6282     4     - кабинные (строительных, дорожных и горных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машин)</w:t>
      </w:r>
    </w:p>
    <w:p w:rsidR="00CC4CF9" w:rsidRPr="00061AB7" w:rsidRDefault="00CC4CF9">
      <w:pPr>
        <w:pStyle w:val="ConsPlusCell"/>
        <w:jc w:val="both"/>
      </w:pPr>
      <w:r w:rsidRPr="00061AB7">
        <w:t>48 6300     6     Оборудование кондиционеров</w:t>
      </w:r>
    </w:p>
    <w:p w:rsidR="00CC4CF9" w:rsidRPr="00061AB7" w:rsidRDefault="00CC4CF9">
      <w:pPr>
        <w:pStyle w:val="ConsPlusCell"/>
        <w:jc w:val="both"/>
      </w:pPr>
      <w:r w:rsidRPr="00061AB7">
        <w:t>48 6310     0     Агрегаты отопительные кондиционеров /</w:t>
      </w:r>
    </w:p>
    <w:p w:rsidR="00CC4CF9" w:rsidRPr="00061AB7" w:rsidRDefault="00CC4CF9">
      <w:pPr>
        <w:pStyle w:val="ConsPlusCell"/>
        <w:jc w:val="both"/>
      </w:pPr>
      <w:r w:rsidRPr="00061AB7">
        <w:t>48 6311     6     - производительностью до 100 тыс. ккал/ч</w:t>
      </w:r>
    </w:p>
    <w:p w:rsidR="00CC4CF9" w:rsidRPr="00061AB7" w:rsidRDefault="00CC4CF9">
      <w:pPr>
        <w:pStyle w:val="ConsPlusCell"/>
        <w:jc w:val="both"/>
      </w:pPr>
      <w:r w:rsidRPr="00061AB7">
        <w:t>48 6320     5     Фильтры / для очистки воздуха</w:t>
      </w:r>
    </w:p>
    <w:p w:rsidR="00CC4CF9" w:rsidRPr="00061AB7" w:rsidRDefault="00CC4CF9">
      <w:pPr>
        <w:pStyle w:val="ConsPlusCell"/>
        <w:jc w:val="both"/>
      </w:pPr>
      <w:r w:rsidRPr="00061AB7">
        <w:t>48 6321     0     - воздушные самоочищающиеся сетчатые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шторчатые</w:t>
      </w:r>
    </w:p>
    <w:p w:rsidR="00CC4CF9" w:rsidRPr="00061AB7" w:rsidRDefault="00CC4CF9">
      <w:pPr>
        <w:pStyle w:val="ConsPlusCell"/>
        <w:jc w:val="both"/>
      </w:pPr>
      <w:r w:rsidRPr="00061AB7">
        <w:t>48 6322     6     - воздушные рулонные</w:t>
      </w:r>
    </w:p>
    <w:p w:rsidR="00CC4CF9" w:rsidRPr="00061AB7" w:rsidRDefault="00CC4CF9">
      <w:pPr>
        <w:pStyle w:val="ConsPlusCell"/>
        <w:jc w:val="both"/>
      </w:pPr>
      <w:r w:rsidRPr="00061AB7">
        <w:t>48 6323     1     - ячейковые</w:t>
      </w:r>
    </w:p>
    <w:p w:rsidR="00CC4CF9" w:rsidRPr="00061AB7" w:rsidRDefault="00CC4CF9">
      <w:pPr>
        <w:pStyle w:val="ConsPlusCell"/>
        <w:jc w:val="both"/>
      </w:pPr>
      <w:r w:rsidRPr="00061AB7">
        <w:t>48 6324     7     - воздушные сухие</w:t>
      </w:r>
    </w:p>
    <w:p w:rsidR="00CC4CF9" w:rsidRPr="00061AB7" w:rsidRDefault="00CC4CF9">
      <w:pPr>
        <w:pStyle w:val="ConsPlusCell"/>
        <w:jc w:val="both"/>
      </w:pPr>
      <w:r w:rsidRPr="00061AB7">
        <w:t>48 6330     3     Клапаны воздушные кондиционеров /</w:t>
      </w:r>
    </w:p>
    <w:p w:rsidR="00CC4CF9" w:rsidRPr="00061AB7" w:rsidRDefault="00CC4CF9">
      <w:pPr>
        <w:pStyle w:val="ConsPlusCell"/>
        <w:jc w:val="both"/>
      </w:pPr>
      <w:r w:rsidRPr="00061AB7">
        <w:t>48 6331     5     - прямоугольные</w:t>
      </w:r>
    </w:p>
    <w:p w:rsidR="00CC4CF9" w:rsidRPr="00061AB7" w:rsidRDefault="00CC4CF9">
      <w:pPr>
        <w:pStyle w:val="ConsPlusCell"/>
        <w:jc w:val="both"/>
      </w:pPr>
      <w:r w:rsidRPr="00061AB7">
        <w:t>48 6332     0     - круглые</w:t>
      </w:r>
    </w:p>
    <w:p w:rsidR="00CC4CF9" w:rsidRPr="00061AB7" w:rsidRDefault="00CC4CF9">
      <w:pPr>
        <w:pStyle w:val="ConsPlusCell"/>
        <w:jc w:val="both"/>
      </w:pPr>
      <w:r w:rsidRPr="00061AB7">
        <w:t>48 6338     3     - прочие</w:t>
      </w:r>
    </w:p>
    <w:p w:rsidR="00CC4CF9" w:rsidRPr="00061AB7" w:rsidRDefault="00CC4CF9">
      <w:pPr>
        <w:pStyle w:val="ConsPlusCell"/>
        <w:jc w:val="both"/>
      </w:pPr>
      <w:r w:rsidRPr="00061AB7">
        <w:t>48 6340     4     Оборудование воздухообрабатывающее</w:t>
      </w:r>
    </w:p>
    <w:p w:rsidR="00CC4CF9" w:rsidRPr="00061AB7" w:rsidRDefault="00CC4CF9">
      <w:pPr>
        <w:pStyle w:val="ConsPlusCell"/>
        <w:jc w:val="both"/>
      </w:pPr>
      <w:r w:rsidRPr="00061AB7">
        <w:t>48 6341     7     Агрегаты воздухоувлажняющие</w:t>
      </w:r>
    </w:p>
    <w:p w:rsidR="00CC4CF9" w:rsidRPr="00061AB7" w:rsidRDefault="00CC4CF9">
      <w:pPr>
        <w:pStyle w:val="ConsPlusCell"/>
        <w:jc w:val="both"/>
      </w:pPr>
      <w:r w:rsidRPr="00061AB7">
        <w:t>48 6342     5     Доводчики</w:t>
      </w:r>
    </w:p>
    <w:p w:rsidR="00CC4CF9" w:rsidRPr="00061AB7" w:rsidRDefault="00CC4CF9">
      <w:pPr>
        <w:pStyle w:val="ConsPlusCell"/>
        <w:jc w:val="both"/>
      </w:pPr>
      <w:r w:rsidRPr="00061AB7">
        <w:t>48 6343     0     Камеры приточные и орошения, устройства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регулирующие</w:t>
      </w:r>
    </w:p>
    <w:p w:rsidR="00CC4CF9" w:rsidRPr="00061AB7" w:rsidRDefault="00CC4CF9">
      <w:pPr>
        <w:pStyle w:val="ConsPlusCell"/>
        <w:jc w:val="both"/>
      </w:pPr>
      <w:r w:rsidRPr="00061AB7">
        <w:t>48 6344     6     Оборудование сетевое</w:t>
      </w:r>
    </w:p>
    <w:p w:rsidR="00CC4CF9" w:rsidRPr="00061AB7" w:rsidRDefault="00CC4CF9">
      <w:pPr>
        <w:pStyle w:val="ConsPlusCell"/>
        <w:jc w:val="both"/>
      </w:pPr>
      <w:r w:rsidRPr="00061AB7">
        <w:t>48 6345     1     Агрегаты вентиляционные приточные</w:t>
      </w:r>
    </w:p>
    <w:p w:rsidR="00CC4CF9" w:rsidRPr="00061AB7" w:rsidRDefault="00CC4CF9">
      <w:pPr>
        <w:pStyle w:val="ConsPlusCell"/>
        <w:jc w:val="both"/>
      </w:pPr>
      <w:r w:rsidRPr="00061AB7">
        <w:t>48 6348     8     Секции воздушного тракта, устройства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базирования</w:t>
      </w:r>
    </w:p>
    <w:p w:rsidR="00CC4CF9" w:rsidRPr="00061AB7" w:rsidRDefault="00CC4CF9">
      <w:pPr>
        <w:pStyle w:val="ConsPlusCell"/>
        <w:jc w:val="both"/>
      </w:pPr>
      <w:r w:rsidRPr="00061AB7">
        <w:t>48 6350     9     Калориферы / паровые и водяные</w:t>
      </w:r>
    </w:p>
    <w:p w:rsidR="00CC4CF9" w:rsidRPr="00061AB7" w:rsidRDefault="00CC4CF9">
      <w:pPr>
        <w:pStyle w:val="ConsPlusCell"/>
        <w:jc w:val="both"/>
      </w:pPr>
      <w:r w:rsidRPr="00061AB7">
        <w:t>48 6351     4     - пластинчатые (стальные)</w:t>
      </w:r>
    </w:p>
    <w:p w:rsidR="00CC4CF9" w:rsidRPr="00061AB7" w:rsidRDefault="00CC4CF9">
      <w:pPr>
        <w:pStyle w:val="ConsPlusCell"/>
        <w:jc w:val="both"/>
      </w:pPr>
      <w:r w:rsidRPr="00061AB7">
        <w:t>48 6352     0     - спирально-навивные (стальные)</w:t>
      </w:r>
    </w:p>
    <w:p w:rsidR="00CC4CF9" w:rsidRPr="00061AB7" w:rsidRDefault="00CC4CF9">
      <w:pPr>
        <w:pStyle w:val="ConsPlusCell"/>
        <w:jc w:val="both"/>
      </w:pPr>
      <w:r w:rsidRPr="00061AB7">
        <w:t>48 6353     5     - биметаллические с накатным оребрением</w:t>
      </w:r>
    </w:p>
    <w:p w:rsidR="00CC4CF9" w:rsidRPr="00061AB7" w:rsidRDefault="00CC4CF9">
      <w:pPr>
        <w:pStyle w:val="ConsPlusCell"/>
        <w:jc w:val="both"/>
      </w:pPr>
      <w:r w:rsidRPr="00061AB7">
        <w:t>48 6360     3     Монтажные заготовки, воздухораспределительные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регулирующие устройства систем вентиляции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кондиционирования воздуха</w:t>
      </w:r>
    </w:p>
    <w:p w:rsidR="00CC4CF9" w:rsidRPr="00061AB7" w:rsidRDefault="00CC4CF9">
      <w:pPr>
        <w:pStyle w:val="ConsPlusCell"/>
        <w:jc w:val="both"/>
      </w:pPr>
      <w:r w:rsidRPr="00061AB7">
        <w:t>48 6361     9     Воздухораспределители регулируемые</w:t>
      </w:r>
    </w:p>
    <w:p w:rsidR="00CC4CF9" w:rsidRPr="00061AB7" w:rsidRDefault="00CC4CF9">
      <w:pPr>
        <w:pStyle w:val="ConsPlusCell"/>
        <w:jc w:val="both"/>
      </w:pPr>
      <w:r w:rsidRPr="00061AB7">
        <w:t>48 6362     4     Воздухораспределители (кроме регулируемых)</w:t>
      </w:r>
    </w:p>
    <w:p w:rsidR="00CC4CF9" w:rsidRPr="00061AB7" w:rsidRDefault="00CC4CF9">
      <w:pPr>
        <w:pStyle w:val="ConsPlusCell"/>
        <w:jc w:val="both"/>
      </w:pPr>
      <w:r w:rsidRPr="00061AB7">
        <w:t>48 6363     4     Решетки и регулирующие устройства</w:t>
      </w:r>
    </w:p>
    <w:p w:rsidR="00CC4CF9" w:rsidRPr="00061AB7" w:rsidRDefault="00CC4CF9">
      <w:pPr>
        <w:pStyle w:val="ConsPlusCell"/>
        <w:jc w:val="both"/>
      </w:pPr>
      <w:r w:rsidRPr="00061AB7">
        <w:t>48 6364     5     Воздуховоды / круглого сечения диаметром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500 мм</w:t>
      </w:r>
    </w:p>
    <w:p w:rsidR="00CC4CF9" w:rsidRPr="00061AB7" w:rsidRDefault="00CC4CF9">
      <w:pPr>
        <w:pStyle w:val="ConsPlusCell"/>
        <w:jc w:val="both"/>
      </w:pPr>
      <w:r w:rsidRPr="00061AB7">
        <w:t>48 6365     0     - круглого сечения диаметром св. 500 мм</w:t>
      </w:r>
    </w:p>
    <w:p w:rsidR="00CC4CF9" w:rsidRPr="00061AB7" w:rsidRDefault="00CC4CF9">
      <w:pPr>
        <w:pStyle w:val="ConsPlusCell"/>
        <w:jc w:val="both"/>
      </w:pPr>
      <w:r w:rsidRPr="00061AB7">
        <w:t>48 6366     6     - прямоугольного сечения размерами малой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стороны до 500 мм</w:t>
      </w:r>
    </w:p>
    <w:p w:rsidR="00CC4CF9" w:rsidRPr="00061AB7" w:rsidRDefault="00CC4CF9">
      <w:pPr>
        <w:pStyle w:val="ConsPlusCell"/>
        <w:jc w:val="both"/>
      </w:pPr>
      <w:r w:rsidRPr="00061AB7">
        <w:t>48 6367     1     - прямоугольного сечения размерами малой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стороны св. 500 мм</w:t>
      </w:r>
    </w:p>
    <w:p w:rsidR="00CC4CF9" w:rsidRPr="00061AB7" w:rsidRDefault="00CC4CF9">
      <w:pPr>
        <w:pStyle w:val="ConsPlusCell"/>
        <w:jc w:val="both"/>
      </w:pPr>
      <w:r w:rsidRPr="00061AB7">
        <w:t>48 6369     2     Изделия для вентиляционных систем прочие</w:t>
      </w:r>
    </w:p>
    <w:p w:rsidR="00CC4CF9" w:rsidRPr="00061AB7" w:rsidRDefault="00CC4CF9">
      <w:pPr>
        <w:pStyle w:val="ConsPlusCell"/>
        <w:jc w:val="both"/>
      </w:pPr>
      <w:r w:rsidRPr="00061AB7">
        <w:t>48 6400     0     Воздухонагреватели и воздухоохладители</w:t>
      </w:r>
    </w:p>
    <w:p w:rsidR="00CC4CF9" w:rsidRPr="00061AB7" w:rsidRDefault="00CC4CF9">
      <w:pPr>
        <w:pStyle w:val="ConsPlusCell"/>
        <w:jc w:val="both"/>
      </w:pPr>
      <w:r w:rsidRPr="00061AB7">
        <w:t>48 6410     4     Воздухонагреватели и воздухоохладители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производительностью до 100 тыс. м3/ч</w:t>
      </w:r>
    </w:p>
    <w:p w:rsidR="00CC4CF9" w:rsidRPr="00061AB7" w:rsidRDefault="00CC4CF9">
      <w:pPr>
        <w:pStyle w:val="ConsPlusCell"/>
        <w:jc w:val="both"/>
      </w:pPr>
      <w:r w:rsidRPr="00061AB7">
        <w:t>48 6411     3     Воздухонагреватели производительностью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100 тыс. м3/ч</w:t>
      </w:r>
    </w:p>
    <w:p w:rsidR="00CC4CF9" w:rsidRPr="00061AB7" w:rsidRDefault="00CC4CF9">
      <w:pPr>
        <w:pStyle w:val="ConsPlusCell"/>
        <w:jc w:val="both"/>
      </w:pPr>
      <w:r w:rsidRPr="00061AB7">
        <w:t>48 6412     5     Воздухонагреватели неорошаемые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производительностью до 100 тыс. м3/ч</w:t>
      </w:r>
    </w:p>
    <w:p w:rsidR="00CC4CF9" w:rsidRPr="00061AB7" w:rsidRDefault="00CC4CF9">
      <w:pPr>
        <w:pStyle w:val="ConsPlusCell"/>
        <w:jc w:val="both"/>
      </w:pPr>
      <w:r w:rsidRPr="00061AB7">
        <w:t>48 6413     0     Воздухонагреватели орошаемые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производительностью до 100 тыс. м3/ч</w:t>
      </w:r>
    </w:p>
    <w:p w:rsidR="00CC4CF9" w:rsidRPr="00061AB7" w:rsidRDefault="00CC4CF9">
      <w:pPr>
        <w:pStyle w:val="ConsPlusCell"/>
        <w:jc w:val="both"/>
      </w:pPr>
      <w:r w:rsidRPr="00061AB7">
        <w:t>48 6420     9     Воздухонагреватели и воздухоохладители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производительностью 100 тыс. м3/ч и свыше</w:t>
      </w:r>
    </w:p>
    <w:p w:rsidR="00CC4CF9" w:rsidRPr="00061AB7" w:rsidRDefault="00CC4CF9">
      <w:pPr>
        <w:pStyle w:val="ConsPlusCell"/>
        <w:jc w:val="both"/>
      </w:pPr>
      <w:r w:rsidRPr="00061AB7">
        <w:t>48 6421     4     Воздухонагреватели производительностью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100 тыс. м3/ч и свыше</w:t>
      </w:r>
    </w:p>
    <w:p w:rsidR="00CC4CF9" w:rsidRPr="00061AB7" w:rsidRDefault="00CC4CF9">
      <w:pPr>
        <w:pStyle w:val="ConsPlusCell"/>
        <w:jc w:val="both"/>
      </w:pPr>
      <w:r w:rsidRPr="00061AB7">
        <w:t>48 6422     7     Воздухонагреватели неорошаемые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производительностью 100 тыс. м3/ч и свыше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48 7000     8     Агрегаты, узлы и детали машин для землеройных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мелиоративных работ, машин дорожных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оборудования для приготовления строительных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смесей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48 7100     1     Агрегаты, узлы и детали / экскаваторов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одноковшовых и многоковшовых</w:t>
      </w:r>
    </w:p>
    <w:p w:rsidR="00CC4CF9" w:rsidRPr="00061AB7" w:rsidRDefault="00CC4CF9">
      <w:pPr>
        <w:pStyle w:val="ConsPlusCell"/>
        <w:jc w:val="both"/>
      </w:pPr>
      <w:r w:rsidRPr="00061AB7">
        <w:t>48 7110     6     - экскаваторов одноковшовых</w:t>
      </w:r>
    </w:p>
    <w:p w:rsidR="00CC4CF9" w:rsidRPr="00061AB7" w:rsidRDefault="00CC4CF9">
      <w:pPr>
        <w:pStyle w:val="ConsPlusCell"/>
        <w:jc w:val="both"/>
      </w:pPr>
      <w:r w:rsidRPr="00061AB7">
        <w:t>48 7120     0     - экскаваторов многоковшовых</w:t>
      </w:r>
    </w:p>
    <w:p w:rsidR="00CC4CF9" w:rsidRPr="00061AB7" w:rsidRDefault="00CC4CF9">
      <w:pPr>
        <w:pStyle w:val="ConsPlusCell"/>
        <w:jc w:val="both"/>
      </w:pPr>
      <w:r w:rsidRPr="00061AB7">
        <w:t>48 7200     5     Агрегаты, узлы и детали / бульдозеров,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скреперов и машин планировочных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подготовительных</w:t>
      </w:r>
    </w:p>
    <w:p w:rsidR="00CC4CF9" w:rsidRPr="00061AB7" w:rsidRDefault="00CC4CF9">
      <w:pPr>
        <w:pStyle w:val="ConsPlusCell"/>
        <w:jc w:val="both"/>
      </w:pPr>
      <w:r w:rsidRPr="00061AB7">
        <w:t>48 7210     0     - бульдозеров</w:t>
      </w:r>
    </w:p>
    <w:p w:rsidR="00CC4CF9" w:rsidRPr="00061AB7" w:rsidRDefault="00CC4CF9">
      <w:pPr>
        <w:pStyle w:val="ConsPlusCell"/>
        <w:jc w:val="both"/>
      </w:pPr>
      <w:r w:rsidRPr="00061AB7">
        <w:t>48 7220     4     - скреперов</w:t>
      </w:r>
    </w:p>
    <w:p w:rsidR="00CC4CF9" w:rsidRPr="00061AB7" w:rsidRDefault="00CC4CF9">
      <w:pPr>
        <w:pStyle w:val="ConsPlusCell"/>
        <w:jc w:val="both"/>
      </w:pPr>
      <w:r w:rsidRPr="00061AB7">
        <w:t>48 7230     9     - грейдеров</w:t>
      </w:r>
    </w:p>
    <w:p w:rsidR="00CC4CF9" w:rsidRPr="00061AB7" w:rsidRDefault="00CC4CF9">
      <w:pPr>
        <w:pStyle w:val="ConsPlusCell"/>
        <w:jc w:val="both"/>
      </w:pPr>
      <w:r w:rsidRPr="00061AB7">
        <w:t>48 7240     3     - корчевателей и кусторезов</w:t>
      </w:r>
    </w:p>
    <w:p w:rsidR="00CC4CF9" w:rsidRPr="00061AB7" w:rsidRDefault="00CC4CF9">
      <w:pPr>
        <w:pStyle w:val="ConsPlusCell"/>
        <w:jc w:val="both"/>
      </w:pPr>
      <w:r w:rsidRPr="00061AB7">
        <w:t>48 7300     9     Агрегаты, узлы и детали / машин и оборудования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строительства и содержания мелиоративных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систем</w:t>
      </w:r>
    </w:p>
    <w:p w:rsidR="00CC4CF9" w:rsidRPr="00061AB7" w:rsidRDefault="00CC4CF9">
      <w:pPr>
        <w:pStyle w:val="ConsPlusCell"/>
        <w:jc w:val="both"/>
      </w:pPr>
      <w:r w:rsidRPr="00061AB7">
        <w:t>48 7310     3     - каналокопателей и каналоочистителей</w:t>
      </w:r>
    </w:p>
    <w:p w:rsidR="00CC4CF9" w:rsidRPr="00061AB7" w:rsidRDefault="00CC4CF9">
      <w:pPr>
        <w:pStyle w:val="ConsPlusCell"/>
        <w:jc w:val="both"/>
      </w:pPr>
      <w:r w:rsidRPr="00061AB7">
        <w:t>48 7320     8     - машин мелиоративных</w:t>
      </w:r>
    </w:p>
    <w:p w:rsidR="00CC4CF9" w:rsidRPr="00061AB7" w:rsidRDefault="00CC4CF9">
      <w:pPr>
        <w:pStyle w:val="ConsPlusCell"/>
        <w:jc w:val="both"/>
      </w:pPr>
      <w:r w:rsidRPr="00061AB7">
        <w:t>48 7330     2     - машин и оборудования для облицовки каналов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монолитным цементобетоном и виброформ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каналов</w:t>
      </w:r>
    </w:p>
    <w:p w:rsidR="00CC4CF9" w:rsidRPr="00061AB7" w:rsidRDefault="00CC4CF9">
      <w:pPr>
        <w:pStyle w:val="ConsPlusCell"/>
        <w:jc w:val="both"/>
      </w:pPr>
      <w:r w:rsidRPr="00061AB7">
        <w:t>48 7400     2     Агрегаты, узлы и детали / машин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транспортировки строительных материалов,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строительства и содержания дорог и аэродромов</w:t>
      </w:r>
    </w:p>
    <w:p w:rsidR="00CC4CF9" w:rsidRPr="00061AB7" w:rsidRDefault="00CC4CF9">
      <w:pPr>
        <w:pStyle w:val="ConsPlusCell"/>
        <w:jc w:val="both"/>
      </w:pPr>
      <w:r w:rsidRPr="00061AB7">
        <w:t>48 7410     7     - машин для транспортировки строительных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</w:t>
      </w:r>
    </w:p>
    <w:p w:rsidR="00CC4CF9" w:rsidRPr="00061AB7" w:rsidRDefault="00CC4CF9">
      <w:pPr>
        <w:pStyle w:val="ConsPlusCell"/>
        <w:jc w:val="both"/>
      </w:pPr>
      <w:r w:rsidRPr="00061AB7">
        <w:t>48 7420     1     - асфальтосмесителей  и асфальторазогревателей</w:t>
      </w:r>
    </w:p>
    <w:p w:rsidR="00CC4CF9" w:rsidRPr="00061AB7" w:rsidRDefault="00CC4CF9">
      <w:pPr>
        <w:pStyle w:val="ConsPlusCell"/>
        <w:jc w:val="both"/>
      </w:pPr>
      <w:r w:rsidRPr="00061AB7">
        <w:t>48 7430     6     - асфальтоукладчиков и асфальтораскладчиков</w:t>
      </w:r>
    </w:p>
    <w:p w:rsidR="00CC4CF9" w:rsidRPr="00061AB7" w:rsidRDefault="00CC4CF9">
      <w:pPr>
        <w:pStyle w:val="ConsPlusCell"/>
        <w:jc w:val="both"/>
      </w:pPr>
      <w:r w:rsidRPr="00061AB7">
        <w:t>48 7440     0     - машин для ремонта и содержания дорожных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покрытий</w:t>
      </w:r>
    </w:p>
    <w:p w:rsidR="00CC4CF9" w:rsidRPr="00061AB7" w:rsidRDefault="00CC4CF9">
      <w:pPr>
        <w:pStyle w:val="ConsPlusCell"/>
        <w:jc w:val="both"/>
      </w:pPr>
      <w:r w:rsidRPr="00061AB7">
        <w:t>48 7450     5     - машин для строительства дорог</w:t>
      </w:r>
    </w:p>
    <w:p w:rsidR="00CC4CF9" w:rsidRPr="00061AB7" w:rsidRDefault="00CC4CF9">
      <w:pPr>
        <w:pStyle w:val="ConsPlusCell"/>
        <w:jc w:val="both"/>
      </w:pPr>
      <w:r w:rsidRPr="00061AB7">
        <w:t>48 7500     6     Агрегаты, узлы и детали / снегоочистителей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катков дорожных</w:t>
      </w:r>
    </w:p>
    <w:p w:rsidR="00CC4CF9" w:rsidRPr="00061AB7" w:rsidRDefault="00CC4CF9">
      <w:pPr>
        <w:pStyle w:val="ConsPlusCell"/>
        <w:jc w:val="both"/>
      </w:pPr>
      <w:r w:rsidRPr="00061AB7">
        <w:t>48 7510     0     - снегоочистителей роторных</w:t>
      </w:r>
    </w:p>
    <w:p w:rsidR="00CC4CF9" w:rsidRPr="00061AB7" w:rsidRDefault="00CC4CF9">
      <w:pPr>
        <w:pStyle w:val="ConsPlusCell"/>
        <w:jc w:val="both"/>
      </w:pPr>
      <w:r w:rsidRPr="00061AB7">
        <w:t>48 7520     5     - снегоочистителей плужных и аэродромно-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уборочных</w:t>
      </w:r>
    </w:p>
    <w:p w:rsidR="00CC4CF9" w:rsidRPr="00061AB7" w:rsidRDefault="00CC4CF9">
      <w:pPr>
        <w:pStyle w:val="ConsPlusCell"/>
        <w:jc w:val="both"/>
      </w:pPr>
      <w:r w:rsidRPr="00061AB7">
        <w:t>48 7540     4     - катков дорожных самоходных</w:t>
      </w:r>
    </w:p>
    <w:p w:rsidR="00CC4CF9" w:rsidRPr="00061AB7" w:rsidRDefault="00CC4CF9">
      <w:pPr>
        <w:pStyle w:val="ConsPlusCell"/>
        <w:jc w:val="both"/>
      </w:pPr>
      <w:r w:rsidRPr="00061AB7">
        <w:t>48 7550     9     - катков дорожных прицепных</w:t>
      </w:r>
    </w:p>
    <w:p w:rsidR="00CC4CF9" w:rsidRPr="00061AB7" w:rsidRDefault="00CC4CF9">
      <w:pPr>
        <w:pStyle w:val="ConsPlusCell"/>
        <w:jc w:val="both"/>
      </w:pPr>
      <w:r w:rsidRPr="00061AB7">
        <w:t>48 7560     3     - катков дорожных полуприцепных</w:t>
      </w:r>
    </w:p>
    <w:p w:rsidR="00CC4CF9" w:rsidRPr="00061AB7" w:rsidRDefault="00CC4CF9">
      <w:pPr>
        <w:pStyle w:val="ConsPlusCell"/>
        <w:jc w:val="both"/>
      </w:pPr>
      <w:r w:rsidRPr="00061AB7">
        <w:t>48 7600     5     Агрегаты, узлы и детали / оборудования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приготовления строительных смесей</w:t>
      </w:r>
    </w:p>
    <w:p w:rsidR="00CC4CF9" w:rsidRPr="00061AB7" w:rsidRDefault="00CC4CF9">
      <w:pPr>
        <w:pStyle w:val="ConsPlusCell"/>
        <w:jc w:val="both"/>
      </w:pPr>
      <w:r w:rsidRPr="00061AB7">
        <w:t>48 7610     4     - установок бетоносмесительных и оборудования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технологического бетоносмесительных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установок</w:t>
      </w:r>
    </w:p>
    <w:p w:rsidR="00CC4CF9" w:rsidRPr="00061AB7" w:rsidRDefault="00CC4CF9">
      <w:pPr>
        <w:pStyle w:val="ConsPlusCell"/>
        <w:jc w:val="both"/>
      </w:pPr>
      <w:r w:rsidRPr="00061AB7">
        <w:t>48 7620     9     - бетононасосов, насосов битумных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растворонасосов</w:t>
      </w:r>
    </w:p>
    <w:p w:rsidR="00CC4CF9" w:rsidRPr="00061AB7" w:rsidRDefault="00CC4CF9">
      <w:pPr>
        <w:pStyle w:val="ConsPlusCell"/>
        <w:jc w:val="both"/>
      </w:pPr>
      <w:r w:rsidRPr="00061AB7">
        <w:t>48 7630     3     - бетоносмесителей</w:t>
      </w:r>
    </w:p>
    <w:p w:rsidR="00CC4CF9" w:rsidRPr="00061AB7" w:rsidRDefault="00CC4CF9">
      <w:pPr>
        <w:pStyle w:val="ConsPlusCell"/>
        <w:jc w:val="both"/>
      </w:pPr>
      <w:r w:rsidRPr="00061AB7">
        <w:t>48 7640     8     - растворосмесителей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48 8000     0     Агрегаты, узлы и детали оборудования и машин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строительных, оборудования для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строительных материалов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48 8100     4     Агрегаты, узлы и детали / машин бурильно-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крановых, оборудования бурильного,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сваебойного, копрового и подъемно-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транспортного, строительного</w:t>
      </w:r>
    </w:p>
    <w:p w:rsidR="00CC4CF9" w:rsidRPr="00061AB7" w:rsidRDefault="00CC4CF9">
      <w:pPr>
        <w:pStyle w:val="ConsPlusCell"/>
        <w:jc w:val="both"/>
      </w:pPr>
      <w:r w:rsidRPr="00061AB7">
        <w:t>48 8110     9     - машин бурильно-крановых, оборудования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бурильного, сваебойного и копрового</w:t>
      </w:r>
    </w:p>
    <w:p w:rsidR="00CC4CF9" w:rsidRPr="00061AB7" w:rsidRDefault="00CC4CF9">
      <w:pPr>
        <w:pStyle w:val="ConsPlusCell"/>
        <w:jc w:val="both"/>
      </w:pPr>
      <w:r w:rsidRPr="00061AB7">
        <w:t>48 8120     3     - кранов стреловых на автомобильном,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пневмоколесном и гусеничном ходу</w:t>
      </w:r>
    </w:p>
    <w:p w:rsidR="00CC4CF9" w:rsidRPr="00061AB7" w:rsidRDefault="00CC4CF9">
      <w:pPr>
        <w:pStyle w:val="ConsPlusCell"/>
        <w:jc w:val="both"/>
      </w:pPr>
      <w:r w:rsidRPr="00061AB7">
        <w:t>48 8130     8     - кранов башенных строительных и тележек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подкатных</w:t>
      </w:r>
    </w:p>
    <w:p w:rsidR="00CC4CF9" w:rsidRPr="00061AB7" w:rsidRDefault="00CC4CF9">
      <w:pPr>
        <w:pStyle w:val="ConsPlusCell"/>
        <w:jc w:val="both"/>
      </w:pPr>
      <w:r w:rsidRPr="00061AB7">
        <w:t>48 8140     2     - кранов на тракторах и прицепных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трубоукладчиков, кранов стреловых переносных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передвижных</w:t>
      </w:r>
    </w:p>
    <w:p w:rsidR="00CC4CF9" w:rsidRPr="00061AB7" w:rsidRDefault="00CC4CF9">
      <w:pPr>
        <w:pStyle w:val="ConsPlusCell"/>
        <w:jc w:val="both"/>
      </w:pPr>
      <w:r w:rsidRPr="00061AB7">
        <w:t>48 8150     7     - разгрузчиков, погрузчиков и подъемников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строительных</w:t>
      </w:r>
    </w:p>
    <w:p w:rsidR="00CC4CF9" w:rsidRPr="00061AB7" w:rsidRDefault="00CC4CF9">
      <w:pPr>
        <w:pStyle w:val="ConsPlusCell"/>
        <w:jc w:val="both"/>
      </w:pPr>
      <w:r w:rsidRPr="00061AB7">
        <w:t>48 8160     1     - конвейеров и лебедок строительных</w:t>
      </w:r>
    </w:p>
    <w:p w:rsidR="00CC4CF9" w:rsidRPr="00061AB7" w:rsidRDefault="00CC4CF9">
      <w:pPr>
        <w:pStyle w:val="ConsPlusCell"/>
        <w:jc w:val="both"/>
      </w:pPr>
      <w:r w:rsidRPr="00061AB7">
        <w:t>48 8170     6     - кранов-манипуляторов (крано-манипуляторные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установки)</w:t>
      </w:r>
    </w:p>
    <w:p w:rsidR="00CC4CF9" w:rsidRPr="00061AB7" w:rsidRDefault="00CC4CF9">
      <w:pPr>
        <w:pStyle w:val="ConsPlusCell"/>
        <w:jc w:val="both"/>
      </w:pPr>
      <w:r w:rsidRPr="00061AB7">
        <w:t>(код 48 8170 введен Изменением N 53/2003 ОКП)</w:t>
      </w:r>
    </w:p>
    <w:p w:rsidR="00CC4CF9" w:rsidRPr="00061AB7" w:rsidRDefault="00CC4CF9">
      <w:pPr>
        <w:pStyle w:val="ConsPlusCell"/>
        <w:jc w:val="both"/>
      </w:pPr>
      <w:r w:rsidRPr="00061AB7">
        <w:t>48 8200     8     Агрегаты, узлы и детали лифтов /</w:t>
      </w:r>
    </w:p>
    <w:p w:rsidR="00CC4CF9" w:rsidRPr="00061AB7" w:rsidRDefault="00CC4CF9">
      <w:pPr>
        <w:pStyle w:val="ConsPlusCell"/>
        <w:jc w:val="both"/>
      </w:pPr>
      <w:r w:rsidRPr="00061AB7">
        <w:t>48 8210     2     - пассажирских</w:t>
      </w:r>
    </w:p>
    <w:p w:rsidR="00CC4CF9" w:rsidRPr="00061AB7" w:rsidRDefault="00CC4CF9">
      <w:pPr>
        <w:pStyle w:val="ConsPlusCell"/>
        <w:jc w:val="both"/>
      </w:pPr>
      <w:r w:rsidRPr="00061AB7">
        <w:t>48 8220     7     - грузовых обычных</w:t>
      </w:r>
    </w:p>
    <w:p w:rsidR="00CC4CF9" w:rsidRPr="00061AB7" w:rsidRDefault="00CC4CF9">
      <w:pPr>
        <w:pStyle w:val="ConsPlusCell"/>
        <w:jc w:val="both"/>
      </w:pPr>
      <w:r w:rsidRPr="00061AB7">
        <w:t>48 8230     1     - грузовых специальных</w:t>
      </w:r>
    </w:p>
    <w:p w:rsidR="00CC4CF9" w:rsidRPr="00061AB7" w:rsidRDefault="00CC4CF9">
      <w:pPr>
        <w:pStyle w:val="ConsPlusCell"/>
        <w:jc w:val="both"/>
      </w:pPr>
      <w:r w:rsidRPr="00061AB7">
        <w:t>48 8240     6     - грузопассажирских и больничных</w:t>
      </w:r>
    </w:p>
    <w:p w:rsidR="00CC4CF9" w:rsidRPr="00061AB7" w:rsidRDefault="00CC4CF9">
      <w:pPr>
        <w:pStyle w:val="ConsPlusCell"/>
        <w:jc w:val="both"/>
      </w:pPr>
      <w:r w:rsidRPr="00061AB7">
        <w:t>48 8300     1     Агрегаты, узлы и детали машин строительно-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отделочных, инструмента строительно-монтажного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ручного и механизированного</w:t>
      </w:r>
    </w:p>
    <w:p w:rsidR="00CC4CF9" w:rsidRPr="00061AB7" w:rsidRDefault="00CC4CF9">
      <w:pPr>
        <w:pStyle w:val="ConsPlusCell"/>
        <w:jc w:val="both"/>
      </w:pPr>
      <w:r w:rsidRPr="00061AB7">
        <w:t>48 8310     6     Агрегаты, узлы и детали / машин и оборудования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строительно-отделочных работ</w:t>
      </w:r>
    </w:p>
    <w:p w:rsidR="00CC4CF9" w:rsidRPr="00061AB7" w:rsidRDefault="00CC4CF9">
      <w:pPr>
        <w:pStyle w:val="ConsPlusCell"/>
        <w:jc w:val="both"/>
      </w:pPr>
      <w:r w:rsidRPr="00061AB7">
        <w:t>48 8311     1     - машин и оборудования для устройства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отделки полов</w:t>
      </w:r>
    </w:p>
    <w:p w:rsidR="00CC4CF9" w:rsidRPr="00061AB7" w:rsidRDefault="00CC4CF9">
      <w:pPr>
        <w:pStyle w:val="ConsPlusCell"/>
        <w:jc w:val="both"/>
      </w:pPr>
      <w:r w:rsidRPr="00061AB7">
        <w:t>48 8312     7     - машин для малярных работ</w:t>
      </w:r>
    </w:p>
    <w:p w:rsidR="00CC4CF9" w:rsidRPr="00061AB7" w:rsidRDefault="00CC4CF9">
      <w:pPr>
        <w:pStyle w:val="ConsPlusCell"/>
        <w:jc w:val="both"/>
      </w:pPr>
      <w:r w:rsidRPr="00061AB7">
        <w:t>48 8313     2     - машин для штукатурных работ</w:t>
      </w:r>
    </w:p>
    <w:p w:rsidR="00CC4CF9" w:rsidRPr="00061AB7" w:rsidRDefault="00CC4CF9">
      <w:pPr>
        <w:pStyle w:val="ConsPlusCell"/>
        <w:jc w:val="both"/>
      </w:pPr>
      <w:r w:rsidRPr="00061AB7">
        <w:t>48 8314     8     - машин для устройства мягких кровель</w:t>
      </w:r>
    </w:p>
    <w:p w:rsidR="00CC4CF9" w:rsidRPr="00061AB7" w:rsidRDefault="00CC4CF9">
      <w:pPr>
        <w:pStyle w:val="ConsPlusCell"/>
        <w:jc w:val="both"/>
      </w:pPr>
      <w:r w:rsidRPr="00061AB7">
        <w:t>48 8315     3     - оборудование для строительно-отделочных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работ разного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48 8320     0     Агрегаты, узлы и детали инструмента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строительно-монтажного ручного /</w:t>
      </w:r>
    </w:p>
    <w:p w:rsidR="00CC4CF9" w:rsidRPr="00061AB7" w:rsidRDefault="00CC4CF9">
      <w:pPr>
        <w:pStyle w:val="ConsPlusCell"/>
        <w:jc w:val="both"/>
      </w:pPr>
      <w:r w:rsidRPr="00061AB7">
        <w:t>48 8321     6     - для земляных работ</w:t>
      </w:r>
    </w:p>
    <w:p w:rsidR="00CC4CF9" w:rsidRPr="00061AB7" w:rsidRDefault="00CC4CF9">
      <w:pPr>
        <w:pStyle w:val="ConsPlusCell"/>
        <w:jc w:val="both"/>
      </w:pPr>
      <w:r w:rsidRPr="00061AB7">
        <w:t>48 8322     1     - для столярных работ (киянки, ножовки, ножи,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рубанки и фуганки)</w:t>
      </w:r>
    </w:p>
    <w:p w:rsidR="00CC4CF9" w:rsidRPr="00061AB7" w:rsidRDefault="00CC4CF9">
      <w:pPr>
        <w:pStyle w:val="ConsPlusCell"/>
        <w:jc w:val="both"/>
      </w:pPr>
      <w:r w:rsidRPr="00061AB7">
        <w:t>48 8323     7     - для столярных работ (стамески, долота,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молотки)</w:t>
      </w:r>
    </w:p>
    <w:p w:rsidR="00CC4CF9" w:rsidRPr="00061AB7" w:rsidRDefault="00CC4CF9">
      <w:pPr>
        <w:pStyle w:val="ConsPlusCell"/>
        <w:jc w:val="both"/>
      </w:pPr>
      <w:r w:rsidRPr="00061AB7">
        <w:t>48 8324     2     - для стекольных, паркетных и плотнично-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опалубочных работ</w:t>
      </w:r>
    </w:p>
    <w:p w:rsidR="00CC4CF9" w:rsidRPr="00061AB7" w:rsidRDefault="00CC4CF9">
      <w:pPr>
        <w:pStyle w:val="ConsPlusCell"/>
        <w:jc w:val="both"/>
      </w:pPr>
      <w:r w:rsidRPr="00061AB7">
        <w:t>48 8326     3     - для бетонных, каменных и кровельных работ</w:t>
      </w:r>
    </w:p>
    <w:p w:rsidR="00CC4CF9" w:rsidRPr="00061AB7" w:rsidRDefault="00CC4CF9">
      <w:pPr>
        <w:pStyle w:val="ConsPlusCell"/>
        <w:jc w:val="both"/>
      </w:pPr>
      <w:r w:rsidRPr="00061AB7">
        <w:t>48 8327     9     - для штукатурных и плиточных работ</w:t>
      </w:r>
    </w:p>
    <w:p w:rsidR="00CC4CF9" w:rsidRPr="00061AB7" w:rsidRDefault="00CC4CF9">
      <w:pPr>
        <w:pStyle w:val="ConsPlusCell"/>
        <w:jc w:val="both"/>
      </w:pPr>
      <w:r w:rsidRPr="00061AB7">
        <w:t>48 8328     4     - для малярных работ</w:t>
      </w:r>
    </w:p>
    <w:p w:rsidR="00CC4CF9" w:rsidRPr="00061AB7" w:rsidRDefault="00CC4CF9">
      <w:pPr>
        <w:pStyle w:val="ConsPlusCell"/>
        <w:jc w:val="both"/>
      </w:pPr>
      <w:r w:rsidRPr="00061AB7">
        <w:t>48 8329     1     - разного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48 8330     5     Агрегаты, узлы и детали / инструмента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строительно-монтажного электрифицированного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(машин ручных и переносных электрических)</w:t>
      </w:r>
    </w:p>
    <w:p w:rsidR="00CC4CF9" w:rsidRPr="00061AB7" w:rsidRDefault="00CC4CF9">
      <w:pPr>
        <w:pStyle w:val="ConsPlusCell"/>
        <w:jc w:val="both"/>
      </w:pPr>
      <w:r w:rsidRPr="00061AB7">
        <w:t>48 8331     0     - машин ручных сверлильных электрических</w:t>
      </w:r>
    </w:p>
    <w:p w:rsidR="00CC4CF9" w:rsidRPr="00061AB7" w:rsidRDefault="00CC4CF9">
      <w:pPr>
        <w:pStyle w:val="ConsPlusCell"/>
        <w:jc w:val="both"/>
      </w:pPr>
      <w:r w:rsidRPr="00061AB7">
        <w:t>48 8332     6     - машин ручных и переносных шлифовальных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электрических</w:t>
      </w:r>
    </w:p>
    <w:p w:rsidR="00CC4CF9" w:rsidRPr="00061AB7" w:rsidRDefault="00CC4CF9">
      <w:pPr>
        <w:pStyle w:val="ConsPlusCell"/>
        <w:jc w:val="both"/>
      </w:pPr>
      <w:r w:rsidRPr="00061AB7">
        <w:t>48 8333     1     - машин ручных электрических для резки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рубки металла</w:t>
      </w:r>
    </w:p>
    <w:p w:rsidR="00CC4CF9" w:rsidRPr="00061AB7" w:rsidRDefault="00CC4CF9">
      <w:pPr>
        <w:pStyle w:val="ConsPlusCell"/>
        <w:jc w:val="both"/>
      </w:pPr>
      <w:r w:rsidRPr="00061AB7">
        <w:t>48 8334     7     - машин ручных электрических для выполнения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сборочных работ и нарезания резьбы</w:t>
      </w:r>
    </w:p>
    <w:p w:rsidR="00CC4CF9" w:rsidRPr="00061AB7" w:rsidRDefault="00CC4CF9">
      <w:pPr>
        <w:pStyle w:val="ConsPlusCell"/>
        <w:jc w:val="both"/>
      </w:pPr>
      <w:r w:rsidRPr="00061AB7">
        <w:t>48 8335     2     - машин ручных для обработки и разрушения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горных пород, каменных конструкций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уплотнения грунта</w:t>
      </w:r>
    </w:p>
    <w:p w:rsidR="00CC4CF9" w:rsidRPr="00061AB7" w:rsidRDefault="00CC4CF9">
      <w:pPr>
        <w:pStyle w:val="ConsPlusCell"/>
        <w:jc w:val="both"/>
      </w:pPr>
      <w:r w:rsidRPr="00061AB7">
        <w:t>48 8336     8     - машин электрических ручных и переносных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48 8340     9     Агрегаты, узлы и детали / инструмента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пневматического (машин ручных и переносных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пневматических)</w:t>
      </w:r>
    </w:p>
    <w:p w:rsidR="00CC4CF9" w:rsidRPr="00061AB7" w:rsidRDefault="00CC4CF9">
      <w:pPr>
        <w:pStyle w:val="ConsPlusCell"/>
        <w:jc w:val="both"/>
      </w:pPr>
      <w:r w:rsidRPr="00061AB7">
        <w:t>48 8341     5     - машин ручных сверлильных пневматических</w:t>
      </w:r>
    </w:p>
    <w:p w:rsidR="00CC4CF9" w:rsidRPr="00061AB7" w:rsidRDefault="00CC4CF9">
      <w:pPr>
        <w:pStyle w:val="ConsPlusCell"/>
        <w:jc w:val="both"/>
      </w:pPr>
      <w:r w:rsidRPr="00061AB7">
        <w:t>48 8342     0     - машин ручных шлифовальных пневматических</w:t>
      </w:r>
    </w:p>
    <w:p w:rsidR="00CC4CF9" w:rsidRPr="00061AB7" w:rsidRDefault="00CC4CF9">
      <w:pPr>
        <w:pStyle w:val="ConsPlusCell"/>
        <w:jc w:val="both"/>
      </w:pPr>
      <w:r w:rsidRPr="00061AB7">
        <w:t>48 8343     6     - машин ручных пневматических для резки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рубки металла</w:t>
      </w:r>
    </w:p>
    <w:p w:rsidR="00CC4CF9" w:rsidRPr="00061AB7" w:rsidRDefault="00CC4CF9">
      <w:pPr>
        <w:pStyle w:val="ConsPlusCell"/>
        <w:jc w:val="both"/>
      </w:pPr>
      <w:r w:rsidRPr="00061AB7">
        <w:t>48 8344     1     - машин ручных пневматических для нарезания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резьбы и выполнения сборочных работ</w:t>
      </w:r>
    </w:p>
    <w:p w:rsidR="00CC4CF9" w:rsidRPr="00061AB7" w:rsidRDefault="00CC4CF9">
      <w:pPr>
        <w:pStyle w:val="ConsPlusCell"/>
        <w:jc w:val="both"/>
      </w:pPr>
      <w:r w:rsidRPr="00061AB7">
        <w:t>48 8345     7     - машин ручных для обработки и разрушения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горных пород, каменных конструкций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уплотнения грунта</w:t>
      </w:r>
    </w:p>
    <w:p w:rsidR="00CC4CF9" w:rsidRPr="00061AB7" w:rsidRDefault="00CC4CF9">
      <w:pPr>
        <w:pStyle w:val="ConsPlusCell"/>
        <w:jc w:val="both"/>
      </w:pPr>
      <w:r w:rsidRPr="00061AB7">
        <w:t>48 8346     2     - машин ручных и переносных пневматических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48 8350     4     Агрегаты, узлы и детали / вибраторов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электрических, пневматических и пробойников</w:t>
      </w:r>
    </w:p>
    <w:p w:rsidR="00CC4CF9" w:rsidRPr="00061AB7" w:rsidRDefault="00CC4CF9">
      <w:pPr>
        <w:pStyle w:val="ConsPlusCell"/>
        <w:jc w:val="both"/>
      </w:pPr>
      <w:r w:rsidRPr="00061AB7">
        <w:t>48 8351     2     - вибраторов электрических</w:t>
      </w:r>
    </w:p>
    <w:p w:rsidR="00CC4CF9" w:rsidRPr="00061AB7" w:rsidRDefault="00CC4CF9">
      <w:pPr>
        <w:pStyle w:val="ConsPlusCell"/>
        <w:jc w:val="both"/>
      </w:pPr>
      <w:r w:rsidRPr="00061AB7">
        <w:t>48 8352     5     - вибраторов глубинных и поверхностных</w:t>
      </w:r>
    </w:p>
    <w:p w:rsidR="00CC4CF9" w:rsidRPr="00061AB7" w:rsidRDefault="00CC4CF9">
      <w:pPr>
        <w:pStyle w:val="ConsPlusCell"/>
        <w:jc w:val="both"/>
      </w:pPr>
      <w:r w:rsidRPr="00061AB7">
        <w:t>48 8354     6     - вибраторов пневматических</w:t>
      </w:r>
    </w:p>
    <w:p w:rsidR="00CC4CF9" w:rsidRPr="00061AB7" w:rsidRDefault="00CC4CF9">
      <w:pPr>
        <w:pStyle w:val="ConsPlusCell"/>
        <w:jc w:val="both"/>
      </w:pPr>
      <w:r w:rsidRPr="00061AB7">
        <w:t>48 8355     1     - пробойников пневматических</w:t>
      </w:r>
    </w:p>
    <w:p w:rsidR="00CC4CF9" w:rsidRPr="00061AB7" w:rsidRDefault="00CC4CF9">
      <w:pPr>
        <w:pStyle w:val="ConsPlusCell"/>
        <w:jc w:val="both"/>
      </w:pPr>
      <w:r w:rsidRPr="00061AB7">
        <w:t>48 8360     9     Узлы и детали / валов гибких</w:t>
      </w:r>
    </w:p>
    <w:p w:rsidR="00CC4CF9" w:rsidRPr="00061AB7" w:rsidRDefault="00CC4CF9">
      <w:pPr>
        <w:pStyle w:val="ConsPlusCell"/>
        <w:jc w:val="both"/>
      </w:pPr>
      <w:r w:rsidRPr="00061AB7">
        <w:t>48 8361     4     - валов гибких проволочных для силовых передач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 сборе и с броней</w:t>
      </w:r>
    </w:p>
    <w:p w:rsidR="00CC4CF9" w:rsidRPr="00061AB7" w:rsidRDefault="00CC4CF9">
      <w:pPr>
        <w:pStyle w:val="ConsPlusCell"/>
        <w:jc w:val="both"/>
      </w:pPr>
      <w:r w:rsidRPr="00061AB7">
        <w:t>48 8362     6     - валов гибких проволочных для силовых передач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сердечников</w:t>
      </w:r>
    </w:p>
    <w:p w:rsidR="00CC4CF9" w:rsidRPr="00061AB7" w:rsidRDefault="00CC4CF9">
      <w:pPr>
        <w:pStyle w:val="ConsPlusCell"/>
        <w:jc w:val="both"/>
      </w:pPr>
      <w:r w:rsidRPr="00061AB7">
        <w:t>48 8363     5     - валов гибких проволочных для приводов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управления и контроля</w:t>
      </w:r>
    </w:p>
    <w:p w:rsidR="00CC4CF9" w:rsidRPr="00061AB7" w:rsidRDefault="00CC4CF9">
      <w:pPr>
        <w:pStyle w:val="ConsPlusCell"/>
        <w:jc w:val="both"/>
      </w:pPr>
      <w:r w:rsidRPr="00061AB7">
        <w:t>48 8364     0     - рукавов металлических и рукавов высокого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давления</w:t>
      </w:r>
    </w:p>
    <w:p w:rsidR="00CC4CF9" w:rsidRPr="00061AB7" w:rsidRDefault="00CC4CF9">
      <w:pPr>
        <w:pStyle w:val="ConsPlusCell"/>
        <w:jc w:val="both"/>
      </w:pPr>
      <w:r w:rsidRPr="00061AB7">
        <w:t>48 8370     3     Агрегаты, узлы и детали оборудования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строительного разного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48 8400     5     Агрегаты, узлы и детали / оборудования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технологического для цементной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48 8410     5     - печей цементных и холодильников</w:t>
      </w:r>
    </w:p>
    <w:p w:rsidR="00CC4CF9" w:rsidRPr="00061AB7" w:rsidRDefault="00CC4CF9">
      <w:pPr>
        <w:pStyle w:val="ConsPlusCell"/>
        <w:jc w:val="both"/>
      </w:pPr>
      <w:r w:rsidRPr="00061AB7">
        <w:t>48 8420     4     - оборудования для обработки шлама</w:t>
      </w:r>
    </w:p>
    <w:p w:rsidR="00CC4CF9" w:rsidRPr="00061AB7" w:rsidRDefault="00CC4CF9">
      <w:pPr>
        <w:pStyle w:val="ConsPlusCell"/>
        <w:jc w:val="both"/>
      </w:pPr>
      <w:r w:rsidRPr="00061AB7">
        <w:t>48 8430     9     - оборудования аспирационного</w:t>
      </w:r>
    </w:p>
    <w:p w:rsidR="00CC4CF9" w:rsidRPr="00061AB7" w:rsidRDefault="00CC4CF9">
      <w:pPr>
        <w:pStyle w:val="ConsPlusCell"/>
        <w:jc w:val="both"/>
      </w:pPr>
      <w:r w:rsidRPr="00061AB7">
        <w:t>48 8440     3     - вариаторов и блоков вариаторов</w:t>
      </w:r>
    </w:p>
    <w:p w:rsidR="00CC4CF9" w:rsidRPr="00061AB7" w:rsidRDefault="00CC4CF9">
      <w:pPr>
        <w:pStyle w:val="ConsPlusCell"/>
        <w:jc w:val="both"/>
      </w:pPr>
      <w:r w:rsidRPr="00061AB7">
        <w:t>48 8450     8     - оборудования для очистки сжатого воздуха</w:t>
      </w:r>
    </w:p>
    <w:p w:rsidR="00CC4CF9" w:rsidRPr="00061AB7" w:rsidRDefault="00CC4CF9">
      <w:pPr>
        <w:pStyle w:val="ConsPlusCell"/>
        <w:jc w:val="both"/>
      </w:pPr>
      <w:r w:rsidRPr="00061AB7">
        <w:t>48 8460     2     - задвижек, грануляторов, сепараторов, насосов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питателей</w:t>
      </w:r>
    </w:p>
    <w:p w:rsidR="00CC4CF9" w:rsidRPr="00061AB7" w:rsidRDefault="00CC4CF9">
      <w:pPr>
        <w:pStyle w:val="ConsPlusCell"/>
        <w:jc w:val="both"/>
      </w:pPr>
      <w:r w:rsidRPr="00061AB7">
        <w:t>48 8470     7     - подъемников, конвейеров и оборудования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вспомогательного для цементной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48 8500     9     Агрегаты, узлы и детали / оборудования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технологического для производства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железобетонных конструкций деталей</w:t>
      </w:r>
    </w:p>
    <w:p w:rsidR="00CC4CF9" w:rsidRPr="00061AB7" w:rsidRDefault="00CC4CF9">
      <w:pPr>
        <w:pStyle w:val="ConsPlusCell"/>
        <w:jc w:val="both"/>
      </w:pPr>
      <w:r w:rsidRPr="00061AB7">
        <w:t>48 8510     3     - кассет, установок кассетных и оборудования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кассетных установок</w:t>
      </w:r>
    </w:p>
    <w:p w:rsidR="00CC4CF9" w:rsidRPr="00061AB7" w:rsidRDefault="00CC4CF9">
      <w:pPr>
        <w:pStyle w:val="ConsPlusCell"/>
        <w:jc w:val="both"/>
      </w:pPr>
      <w:r w:rsidRPr="00061AB7">
        <w:t>48 8520     8     - оборудования заготовительного и отделочного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технологического для производства сборного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железобетона</w:t>
      </w:r>
    </w:p>
    <w:p w:rsidR="00CC4CF9" w:rsidRPr="00061AB7" w:rsidRDefault="00CC4CF9">
      <w:pPr>
        <w:pStyle w:val="ConsPlusCell"/>
        <w:jc w:val="both"/>
      </w:pPr>
      <w:r w:rsidRPr="00061AB7">
        <w:t>48 8530     2     - виброплощадок</w:t>
      </w:r>
    </w:p>
    <w:p w:rsidR="00CC4CF9" w:rsidRPr="00061AB7" w:rsidRDefault="00CC4CF9">
      <w:pPr>
        <w:pStyle w:val="ConsPlusCell"/>
        <w:jc w:val="both"/>
      </w:pPr>
      <w:r w:rsidRPr="00061AB7">
        <w:t>48 8540     7     - оборудования для изготовления труб и опор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линий электропередач</w:t>
      </w:r>
    </w:p>
    <w:p w:rsidR="00CC4CF9" w:rsidRPr="00061AB7" w:rsidRDefault="00CC4CF9">
      <w:pPr>
        <w:pStyle w:val="ConsPlusCell"/>
        <w:jc w:val="both"/>
      </w:pPr>
      <w:r w:rsidRPr="00061AB7">
        <w:t>48 8550     1     - машин формовочных для агрегатно-поточного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производства железобетонных изделий (формы,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оборудование формовочное, линии транспортные,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средства транспортировочные)</w:t>
      </w:r>
    </w:p>
    <w:p w:rsidR="00CC4CF9" w:rsidRPr="00061AB7" w:rsidRDefault="00CC4CF9">
      <w:pPr>
        <w:pStyle w:val="ConsPlusCell"/>
        <w:jc w:val="both"/>
      </w:pPr>
      <w:r w:rsidRPr="00061AB7">
        <w:t>48 8560     6     - машин формовочных для агрегатно-поточного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производства железобетонных изделий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(оборудование подъемно-транспортное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оборудование для производства блоков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панелей)</w:t>
      </w:r>
    </w:p>
    <w:p w:rsidR="00CC4CF9" w:rsidRPr="00061AB7" w:rsidRDefault="00CC4CF9">
      <w:pPr>
        <w:pStyle w:val="ConsPlusCell"/>
        <w:jc w:val="both"/>
      </w:pPr>
      <w:r w:rsidRPr="00061AB7">
        <w:t>48 8570     0     - форм для изготовления железобетонных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 крупнопанельного домостроения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промышленного строительства, оборудования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производства железобетонных изделий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ячеистых бетонов</w:t>
      </w:r>
    </w:p>
    <w:p w:rsidR="00CC4CF9" w:rsidRPr="00061AB7" w:rsidRDefault="00CC4CF9">
      <w:pPr>
        <w:pStyle w:val="ConsPlusCell"/>
        <w:jc w:val="both"/>
      </w:pPr>
      <w:r w:rsidRPr="00061AB7">
        <w:t>48 8580     5     - оборудования для производства железобетонных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 разного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48 8700     6     Агрегаты, узлы и детали / оборудования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технологического для производства строительных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</w:t>
      </w:r>
    </w:p>
    <w:p w:rsidR="00CC4CF9" w:rsidRPr="00061AB7" w:rsidRDefault="00CC4CF9">
      <w:pPr>
        <w:pStyle w:val="ConsPlusCell"/>
        <w:jc w:val="both"/>
      </w:pPr>
      <w:r w:rsidRPr="00061AB7">
        <w:t>48 8710     0     - прессов и оборудования кирпичеделательного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48 8720     5     - оборудования для производства керамических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масс, керамики, труб и плиток для полов</w:t>
      </w:r>
    </w:p>
    <w:p w:rsidR="00CC4CF9" w:rsidRPr="00061AB7" w:rsidRDefault="00CC4CF9">
      <w:pPr>
        <w:pStyle w:val="ConsPlusCell"/>
        <w:jc w:val="both"/>
      </w:pPr>
      <w:r w:rsidRPr="00061AB7">
        <w:t>48 8730     4     - оборудования для производства керамических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</w:t>
      </w:r>
    </w:p>
    <w:p w:rsidR="00CC4CF9" w:rsidRPr="00061AB7" w:rsidRDefault="00CC4CF9">
      <w:pPr>
        <w:pStyle w:val="ConsPlusCell"/>
        <w:jc w:val="both"/>
      </w:pPr>
      <w:r w:rsidRPr="00061AB7">
        <w:t>48 8740     4     - оборудования транспортировочного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производства керамических изделий</w:t>
      </w:r>
    </w:p>
    <w:p w:rsidR="00CC4CF9" w:rsidRPr="00061AB7" w:rsidRDefault="00CC4CF9">
      <w:pPr>
        <w:pStyle w:val="ConsPlusCell"/>
        <w:jc w:val="both"/>
      </w:pPr>
      <w:r w:rsidRPr="00061AB7">
        <w:t>48 8750     9     - оборудования камнедобывающего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камнеобрабатывающего</w:t>
      </w:r>
    </w:p>
    <w:p w:rsidR="00CC4CF9" w:rsidRPr="00061AB7" w:rsidRDefault="00CC4CF9">
      <w:pPr>
        <w:pStyle w:val="ConsPlusCell"/>
        <w:jc w:val="both"/>
      </w:pPr>
      <w:r w:rsidRPr="00061AB7">
        <w:t>48 8760     3     - оборудования для производства кровельных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</w:t>
      </w:r>
    </w:p>
    <w:p w:rsidR="00CC4CF9" w:rsidRPr="00061AB7" w:rsidRDefault="00CC4CF9">
      <w:pPr>
        <w:pStyle w:val="ConsPlusCell"/>
        <w:jc w:val="both"/>
      </w:pPr>
      <w:r w:rsidRPr="00061AB7">
        <w:t>48 8770     8     - оборудования технологического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производства теплоизоляционных материалов</w:t>
      </w:r>
    </w:p>
    <w:p w:rsidR="00CC4CF9" w:rsidRPr="00061AB7" w:rsidRDefault="00CC4CF9">
      <w:pPr>
        <w:pStyle w:val="ConsPlusCell"/>
        <w:jc w:val="both"/>
      </w:pPr>
      <w:r w:rsidRPr="00061AB7">
        <w:t>48 8800     0     Агрегаты, узлы и детали / оборудования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производства строительных материалов разного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назначения</w:t>
      </w:r>
    </w:p>
    <w:p w:rsidR="00CC4CF9" w:rsidRPr="00061AB7" w:rsidRDefault="00CC4CF9">
      <w:pPr>
        <w:pStyle w:val="ConsPlusCell"/>
        <w:jc w:val="both"/>
      </w:pPr>
      <w:r w:rsidRPr="00061AB7">
        <w:t>48 8810     4     - оборудования лабораторного, оборудования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производства огнеупоров и оборудования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технологического для механизированных окладов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цемента</w:t>
      </w:r>
    </w:p>
    <w:p w:rsidR="00CC4CF9" w:rsidRPr="00061AB7" w:rsidRDefault="00CC4CF9">
      <w:pPr>
        <w:pStyle w:val="ConsPlusCell"/>
        <w:jc w:val="both"/>
      </w:pPr>
      <w:r w:rsidRPr="00061AB7">
        <w:t>48 8820     9     - оборудования для производства гипса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гипсовых изделий</w:t>
      </w:r>
    </w:p>
    <w:p w:rsidR="00CC4CF9" w:rsidRPr="00061AB7" w:rsidRDefault="00CC4CF9">
      <w:pPr>
        <w:pStyle w:val="ConsPlusCell"/>
        <w:jc w:val="both"/>
      </w:pPr>
      <w:r w:rsidRPr="00061AB7">
        <w:t>48 8830     3     - печей обжиговых</w:t>
      </w:r>
    </w:p>
    <w:p w:rsidR="00CC4CF9" w:rsidRPr="00061AB7" w:rsidRDefault="00CC4CF9">
      <w:pPr>
        <w:pStyle w:val="ConsPlusCell"/>
        <w:jc w:val="both"/>
      </w:pPr>
      <w:r w:rsidRPr="00061AB7">
        <w:t>48 8840     8     - оборудования обжиговых печей</w:t>
      </w:r>
    </w:p>
    <w:p w:rsidR="00CC4CF9" w:rsidRPr="00061AB7" w:rsidRDefault="00CC4CF9">
      <w:pPr>
        <w:pStyle w:val="ConsPlusCell"/>
        <w:jc w:val="both"/>
      </w:pPr>
      <w:r w:rsidRPr="00061AB7">
        <w:t>48 8850     2     - оборудования для производства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асбестоцементных изделий</w:t>
      </w:r>
    </w:p>
    <w:p w:rsidR="00CC4CF9" w:rsidRPr="00061AB7" w:rsidRDefault="00CC4CF9">
      <w:pPr>
        <w:pStyle w:val="ConsPlusCell"/>
        <w:jc w:val="both"/>
      </w:pPr>
      <w:r w:rsidRPr="00061AB7">
        <w:t>48 8860     7     - оборудования для производства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асбестоцементных листовых изделий и труб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разного назначения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48 9000     3     Агрегаты, узлы и детали оборудования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технологического для лесозаготовительной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торфяной промышленности, коммунальных машин,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оборудования для кондиционирования воздуха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вентиляции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48 9100     7     Агрегаты, узлы и детали / оборудования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технологического для лесозаготовок, лесобирж,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лесосплава и торфяной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48 9110     1     - оборудования для лесосечных работ</w:t>
      </w:r>
    </w:p>
    <w:p w:rsidR="00CC4CF9" w:rsidRPr="00061AB7" w:rsidRDefault="00CC4CF9">
      <w:pPr>
        <w:pStyle w:val="ConsPlusCell"/>
        <w:jc w:val="both"/>
      </w:pPr>
      <w:r w:rsidRPr="00061AB7">
        <w:t>48 9120     6     - оборудования для лесозаготовки</w:t>
      </w:r>
    </w:p>
    <w:p w:rsidR="00CC4CF9" w:rsidRPr="00061AB7" w:rsidRDefault="00CC4CF9">
      <w:pPr>
        <w:pStyle w:val="ConsPlusCell"/>
        <w:jc w:val="both"/>
      </w:pPr>
      <w:r w:rsidRPr="00061AB7">
        <w:t>48 9130     0     - оборудования погрузочно-транспортирующего</w:t>
      </w:r>
    </w:p>
    <w:p w:rsidR="00CC4CF9" w:rsidRPr="00061AB7" w:rsidRDefault="00CC4CF9">
      <w:pPr>
        <w:pStyle w:val="ConsPlusCell"/>
        <w:jc w:val="both"/>
      </w:pPr>
      <w:r w:rsidRPr="00061AB7">
        <w:t>48 9140     5     - оборудования для нижнескладских работ</w:t>
      </w:r>
    </w:p>
    <w:p w:rsidR="00CC4CF9" w:rsidRPr="00061AB7" w:rsidRDefault="00CC4CF9">
      <w:pPr>
        <w:pStyle w:val="ConsPlusCell"/>
        <w:jc w:val="both"/>
      </w:pPr>
      <w:r w:rsidRPr="00061AB7">
        <w:t>48 9150     9     - оборудования лесосплавного</w:t>
      </w:r>
    </w:p>
    <w:p w:rsidR="00CC4CF9" w:rsidRPr="00061AB7" w:rsidRDefault="00CC4CF9">
      <w:pPr>
        <w:pStyle w:val="ConsPlusCell"/>
        <w:jc w:val="both"/>
      </w:pPr>
      <w:r w:rsidRPr="00061AB7">
        <w:t>48 9160     4     - машин и оборудования для содержания полей,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добычи торфа и подготовки торфяных залежей 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эксплуатации</w:t>
      </w:r>
    </w:p>
    <w:p w:rsidR="00CC4CF9" w:rsidRPr="00061AB7" w:rsidRDefault="00CC4CF9">
      <w:pPr>
        <w:pStyle w:val="ConsPlusCell"/>
        <w:jc w:val="both"/>
      </w:pPr>
      <w:r w:rsidRPr="00061AB7">
        <w:t>48 9170     9     - машин для уборки торфа и торфяной подстилки</w:t>
      </w:r>
    </w:p>
    <w:p w:rsidR="00CC4CF9" w:rsidRPr="00061AB7" w:rsidRDefault="00CC4CF9">
      <w:pPr>
        <w:pStyle w:val="ConsPlusCell"/>
        <w:jc w:val="both"/>
      </w:pPr>
      <w:r w:rsidRPr="00061AB7">
        <w:t>48 9200     0     Агрегаты, узлы и детали / машин для городского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коммунального хозяйства и техники пожарной</w:t>
      </w:r>
    </w:p>
    <w:p w:rsidR="00CC4CF9" w:rsidRPr="00061AB7" w:rsidRDefault="00CC4CF9">
      <w:pPr>
        <w:pStyle w:val="ConsPlusCell"/>
        <w:jc w:val="both"/>
      </w:pPr>
      <w:r w:rsidRPr="00061AB7">
        <w:t>48 9220     5     - автоподъемников и вышек телескопических,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машин аварийно-технической службы, машин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средств транспортировки</w:t>
      </w:r>
    </w:p>
    <w:p w:rsidR="00CC4CF9" w:rsidRPr="00061AB7" w:rsidRDefault="00CC4CF9">
      <w:pPr>
        <w:pStyle w:val="ConsPlusCell"/>
        <w:jc w:val="both"/>
      </w:pPr>
      <w:r w:rsidRPr="00061AB7">
        <w:t>48 9230     4     - машин коммунальных разного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48 9240     9     - машин пожарных (автомобилей)</w:t>
      </w:r>
    </w:p>
    <w:p w:rsidR="00CC4CF9" w:rsidRPr="00061AB7" w:rsidRDefault="00CC4CF9">
      <w:pPr>
        <w:pStyle w:val="ConsPlusCell"/>
        <w:jc w:val="both"/>
      </w:pPr>
      <w:r w:rsidRPr="00061AB7">
        <w:t>48 9250     3     - мотопомп, огнетушителей и гидрантов пожарных</w:t>
      </w:r>
    </w:p>
    <w:p w:rsidR="00CC4CF9" w:rsidRPr="00061AB7" w:rsidRDefault="00CC4CF9">
      <w:pPr>
        <w:pStyle w:val="ConsPlusCell"/>
        <w:jc w:val="both"/>
      </w:pPr>
      <w:r w:rsidRPr="00061AB7">
        <w:t>48 9260     8     - гидрантов, насосов, стволов пожарных,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станций зарядных, колонок пожарных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гидроэлеваторов</w:t>
      </w:r>
    </w:p>
    <w:p w:rsidR="00CC4CF9" w:rsidRPr="00061AB7" w:rsidRDefault="00CC4CF9">
      <w:pPr>
        <w:pStyle w:val="ConsPlusCell"/>
        <w:jc w:val="both"/>
      </w:pPr>
      <w:r w:rsidRPr="00061AB7">
        <w:t>48 9270     2     - арматуры пожарной</w:t>
      </w:r>
    </w:p>
    <w:p w:rsidR="00CC4CF9" w:rsidRPr="00061AB7" w:rsidRDefault="00CC4CF9">
      <w:pPr>
        <w:pStyle w:val="ConsPlusCell"/>
        <w:jc w:val="both"/>
      </w:pPr>
      <w:r w:rsidRPr="00061AB7">
        <w:t>48 9280     7     - инвентаря пожарного</w:t>
      </w:r>
    </w:p>
    <w:p w:rsidR="00CC4CF9" w:rsidRPr="00061AB7" w:rsidRDefault="00CC4CF9">
      <w:pPr>
        <w:pStyle w:val="ConsPlusCell"/>
        <w:jc w:val="both"/>
      </w:pPr>
      <w:r w:rsidRPr="00061AB7">
        <w:t>48 9290     1     - установок пожаротушения и оборудования к ним</w:t>
      </w:r>
    </w:p>
    <w:p w:rsidR="00CC4CF9" w:rsidRPr="00061AB7" w:rsidRDefault="00CC4CF9">
      <w:pPr>
        <w:pStyle w:val="ConsPlusCell"/>
        <w:jc w:val="both"/>
      </w:pPr>
      <w:r w:rsidRPr="00061AB7">
        <w:t>48 9300     4     Агрегаты, узлы и детали / оборудования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прачечного промышленного типа, оборудования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технологического для химической чистки одежды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машин для коммунального хозяйства разного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назначения</w:t>
      </w:r>
    </w:p>
    <w:p w:rsidR="00CC4CF9" w:rsidRPr="00061AB7" w:rsidRDefault="00CC4CF9">
      <w:pPr>
        <w:pStyle w:val="ConsPlusCell"/>
        <w:jc w:val="both"/>
      </w:pPr>
      <w:r w:rsidRPr="00061AB7">
        <w:t>48 9310     9     - машин и установок для стирки и отжима белья</w:t>
      </w:r>
    </w:p>
    <w:p w:rsidR="00CC4CF9" w:rsidRPr="00061AB7" w:rsidRDefault="00CC4CF9">
      <w:pPr>
        <w:pStyle w:val="ConsPlusCell"/>
        <w:jc w:val="both"/>
      </w:pPr>
      <w:r w:rsidRPr="00061AB7">
        <w:t>48 9320     3     - машин сушильно-гладильных, гладильных,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сушильных и транспортеров сортировочных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прачечных</w:t>
      </w:r>
    </w:p>
    <w:p w:rsidR="00CC4CF9" w:rsidRPr="00061AB7" w:rsidRDefault="00CC4CF9">
      <w:pPr>
        <w:pStyle w:val="ConsPlusCell"/>
        <w:jc w:val="both"/>
      </w:pPr>
      <w:r w:rsidRPr="00061AB7">
        <w:t>48 9330     8     - машин и оборудования для обработки белья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после стирки, оборудования прачечного разного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назначения</w:t>
      </w:r>
    </w:p>
    <w:p w:rsidR="00CC4CF9" w:rsidRPr="00061AB7" w:rsidRDefault="00CC4CF9">
      <w:pPr>
        <w:pStyle w:val="ConsPlusCell"/>
        <w:jc w:val="both"/>
      </w:pPr>
      <w:r w:rsidRPr="00061AB7">
        <w:t>48 9340     2     - оборудования технологического для химической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чистки одежды</w:t>
      </w:r>
    </w:p>
    <w:p w:rsidR="00CC4CF9" w:rsidRPr="00061AB7" w:rsidRDefault="00CC4CF9">
      <w:pPr>
        <w:pStyle w:val="ConsPlusCell"/>
        <w:jc w:val="both"/>
      </w:pPr>
      <w:r w:rsidRPr="00061AB7">
        <w:t>48 9400     8     Агрегаты, узлы и детали / вентиляторов общего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назначения</w:t>
      </w:r>
    </w:p>
    <w:p w:rsidR="00CC4CF9" w:rsidRPr="00061AB7" w:rsidRDefault="00CC4CF9">
      <w:pPr>
        <w:pStyle w:val="ConsPlusCell"/>
        <w:jc w:val="both"/>
      </w:pPr>
      <w:r w:rsidRPr="00061AB7">
        <w:t>48 9410     2     - вентиляторов с электроручным приводом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вентиляторов центробежных до N 8 Ц4-70</w:t>
      </w:r>
    </w:p>
    <w:p w:rsidR="00CC4CF9" w:rsidRPr="00061AB7" w:rsidRDefault="00CC4CF9">
      <w:pPr>
        <w:pStyle w:val="ConsPlusCell"/>
        <w:jc w:val="both"/>
      </w:pPr>
      <w:r w:rsidRPr="00061AB7">
        <w:t>48 9420     7     - вентиляторов центробежных до N 8 Ц4-70М,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Ц4-76, Ц9-57, Ц10-28 и Ц14-46</w:t>
      </w:r>
    </w:p>
    <w:p w:rsidR="00CC4CF9" w:rsidRPr="00061AB7" w:rsidRDefault="00CC4CF9">
      <w:pPr>
        <w:pStyle w:val="ConsPlusCell"/>
        <w:jc w:val="both"/>
      </w:pPr>
      <w:r w:rsidRPr="00061AB7">
        <w:t>48 9430     1     - вентиляторов центробежных N 8; 10; 12,5; 16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20</w:t>
      </w:r>
    </w:p>
    <w:p w:rsidR="00CC4CF9" w:rsidRPr="00061AB7" w:rsidRDefault="00CC4CF9">
      <w:pPr>
        <w:pStyle w:val="ConsPlusCell"/>
        <w:jc w:val="both"/>
      </w:pPr>
      <w:r w:rsidRPr="00061AB7">
        <w:t>48 9440     6     - агрегатов вентиляторных</w:t>
      </w:r>
    </w:p>
    <w:p w:rsidR="00CC4CF9" w:rsidRPr="00061AB7" w:rsidRDefault="00CC4CF9">
      <w:pPr>
        <w:pStyle w:val="ConsPlusCell"/>
        <w:jc w:val="both"/>
      </w:pPr>
      <w:r w:rsidRPr="00061AB7">
        <w:t>48 9450     0     - вентиляторов осевых</w:t>
      </w:r>
    </w:p>
    <w:p w:rsidR="00CC4CF9" w:rsidRPr="00061AB7" w:rsidRDefault="00CC4CF9">
      <w:pPr>
        <w:pStyle w:val="ConsPlusCell"/>
        <w:jc w:val="both"/>
      </w:pPr>
      <w:r w:rsidRPr="00061AB7">
        <w:t>48 9460     5     - вентиляторов пылевых и крышных</w:t>
      </w:r>
    </w:p>
    <w:p w:rsidR="00CC4CF9" w:rsidRPr="00061AB7" w:rsidRDefault="00CC4CF9">
      <w:pPr>
        <w:pStyle w:val="ConsPlusCell"/>
        <w:jc w:val="both"/>
      </w:pPr>
      <w:r w:rsidRPr="00061AB7">
        <w:t>48 9500     1     Агрегаты, узлы и детали / кондиционеров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промышленных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48 9510     6     - кондиционеров промышленных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центральных</w:t>
      </w:r>
    </w:p>
    <w:p w:rsidR="00CC4CF9" w:rsidRPr="00061AB7" w:rsidRDefault="00CC4CF9">
      <w:pPr>
        <w:pStyle w:val="ConsPlusCell"/>
        <w:jc w:val="both"/>
      </w:pPr>
      <w:r w:rsidRPr="00061AB7">
        <w:t>48 9520     0     - кондиционеров промышленных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местных</w:t>
      </w:r>
    </w:p>
    <w:p w:rsidR="00CC4CF9" w:rsidRPr="00061AB7" w:rsidRDefault="00CC4CF9">
      <w:pPr>
        <w:pStyle w:val="ConsPlusCell"/>
        <w:jc w:val="both"/>
      </w:pPr>
      <w:r w:rsidRPr="00061AB7">
        <w:t>48 9530     5     - кондиционеров бытовых, крановых и кабинных</w:t>
      </w:r>
    </w:p>
    <w:p w:rsidR="00CC4CF9" w:rsidRPr="00061AB7" w:rsidRDefault="00CC4CF9">
      <w:pPr>
        <w:pStyle w:val="ConsPlusCell"/>
        <w:jc w:val="both"/>
      </w:pPr>
      <w:r w:rsidRPr="00061AB7">
        <w:t>48 9600     5     Агрегаты, узлы и детали / оборудования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кондиционеров</w:t>
      </w:r>
    </w:p>
    <w:p w:rsidR="00CC4CF9" w:rsidRPr="00061AB7" w:rsidRDefault="00CC4CF9">
      <w:pPr>
        <w:pStyle w:val="ConsPlusCell"/>
        <w:jc w:val="both"/>
      </w:pPr>
      <w:r w:rsidRPr="00061AB7">
        <w:t>48 9610     0     - агрегатов отопительных кондиционеров</w:t>
      </w:r>
    </w:p>
    <w:p w:rsidR="00CC4CF9" w:rsidRPr="00061AB7" w:rsidRDefault="00CC4CF9">
      <w:pPr>
        <w:pStyle w:val="ConsPlusCell"/>
        <w:jc w:val="both"/>
      </w:pPr>
      <w:r w:rsidRPr="00061AB7">
        <w:t>48 9620     4     - фильтров для очистки воздуха</w:t>
      </w:r>
    </w:p>
    <w:p w:rsidR="00CC4CF9" w:rsidRPr="00061AB7" w:rsidRDefault="00CC4CF9">
      <w:pPr>
        <w:pStyle w:val="ConsPlusCell"/>
        <w:jc w:val="both"/>
      </w:pPr>
      <w:r w:rsidRPr="00061AB7">
        <w:t>48 9630     9     Узлы и детали / клапанов воздушных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кондиционеров</w:t>
      </w:r>
    </w:p>
    <w:p w:rsidR="00CC4CF9" w:rsidRPr="00061AB7" w:rsidRDefault="00CC4CF9">
      <w:pPr>
        <w:pStyle w:val="ConsPlusCell"/>
        <w:jc w:val="both"/>
      </w:pPr>
      <w:r w:rsidRPr="00061AB7">
        <w:t>48 9631     4     - клапанов воздушных прямоугольных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регулирующих</w:t>
      </w:r>
    </w:p>
    <w:p w:rsidR="00CC4CF9" w:rsidRPr="00061AB7" w:rsidRDefault="00CC4CF9">
      <w:pPr>
        <w:pStyle w:val="ConsPlusCell"/>
        <w:jc w:val="both"/>
      </w:pPr>
      <w:r w:rsidRPr="00061AB7">
        <w:t>48 9632     8     - клапанов воздушных прямоугольных утепленных</w:t>
      </w:r>
    </w:p>
    <w:p w:rsidR="00CC4CF9" w:rsidRPr="00061AB7" w:rsidRDefault="00CC4CF9">
      <w:pPr>
        <w:pStyle w:val="ConsPlusCell"/>
        <w:jc w:val="both"/>
      </w:pPr>
      <w:r w:rsidRPr="00061AB7">
        <w:t>48 9633     5     - клапанов воздушных круглых</w:t>
      </w:r>
    </w:p>
    <w:p w:rsidR="00CC4CF9" w:rsidRPr="00061AB7" w:rsidRDefault="00CC4CF9">
      <w:pPr>
        <w:pStyle w:val="ConsPlusCell"/>
        <w:jc w:val="both"/>
      </w:pPr>
      <w:r w:rsidRPr="00061AB7">
        <w:t>48 9634     0     - клапанов воздушных производительностью от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4000 до 25000 м3/ч и от 3150 до 250000 м3/ч</w:t>
      </w:r>
    </w:p>
    <w:p w:rsidR="00CC4CF9" w:rsidRPr="00061AB7" w:rsidRDefault="00CC4CF9">
      <w:pPr>
        <w:pStyle w:val="ConsPlusCell"/>
        <w:jc w:val="both"/>
      </w:pPr>
      <w:r w:rsidRPr="00061AB7">
        <w:t>48 9640     3     Узлы и детали агрегатов воздухоувлажняющих,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доводчиков, камер приточных и орошения</w:t>
      </w:r>
    </w:p>
    <w:p w:rsidR="00CC4CF9" w:rsidRPr="00061AB7" w:rsidRDefault="00CC4CF9">
      <w:pPr>
        <w:pStyle w:val="ConsPlusCell"/>
        <w:jc w:val="both"/>
      </w:pPr>
      <w:r w:rsidRPr="00061AB7">
        <w:t>48 9650     8     Узлы и детали регуляторов производительности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вентиляторов</w:t>
      </w:r>
    </w:p>
    <w:p w:rsidR="00CC4CF9" w:rsidRPr="00061AB7" w:rsidRDefault="00CC4CF9">
      <w:pPr>
        <w:pStyle w:val="ConsPlusCell"/>
        <w:jc w:val="both"/>
      </w:pPr>
      <w:r w:rsidRPr="00061AB7">
        <w:t>48 9680     1     Узлы и детали / секций воздушного тракта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устройств базирования</w:t>
      </w:r>
    </w:p>
    <w:p w:rsidR="00CC4CF9" w:rsidRPr="00061AB7" w:rsidRDefault="00CC4CF9">
      <w:pPr>
        <w:pStyle w:val="ConsPlusCell"/>
        <w:jc w:val="both"/>
      </w:pPr>
      <w:r w:rsidRPr="00061AB7">
        <w:t>48 9681     7     - секций воздушного тракта</w:t>
      </w:r>
    </w:p>
    <w:p w:rsidR="00CC4CF9" w:rsidRPr="00061AB7" w:rsidRDefault="00CC4CF9">
      <w:pPr>
        <w:pStyle w:val="ConsPlusCell"/>
        <w:jc w:val="both"/>
      </w:pPr>
      <w:r w:rsidRPr="00061AB7">
        <w:t>48 9682     2     - каналов обводных, камер вентиляторных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секций присоединительных</w:t>
      </w:r>
    </w:p>
    <w:p w:rsidR="00CC4CF9" w:rsidRPr="00061AB7" w:rsidRDefault="00CC4CF9">
      <w:pPr>
        <w:pStyle w:val="ConsPlusCell"/>
        <w:jc w:val="both"/>
      </w:pPr>
      <w:r w:rsidRPr="00061AB7">
        <w:t>48 9683     8     - устройств базирования и крепления,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оборудования вспомогательного</w:t>
      </w:r>
    </w:p>
    <w:p w:rsidR="00CC4CF9" w:rsidRPr="00061AB7" w:rsidRDefault="00CC4CF9">
      <w:pPr>
        <w:pStyle w:val="ConsPlusCell"/>
        <w:jc w:val="both"/>
      </w:pPr>
      <w:r w:rsidRPr="00061AB7">
        <w:t>48 9690     6     Узлы и детали / калориферов</w:t>
      </w:r>
    </w:p>
    <w:p w:rsidR="00CC4CF9" w:rsidRPr="00061AB7" w:rsidRDefault="00CC4CF9">
      <w:pPr>
        <w:pStyle w:val="ConsPlusCell"/>
        <w:jc w:val="both"/>
      </w:pPr>
      <w:r w:rsidRPr="00061AB7">
        <w:t>48 9691     1     - калориферов пластинчатых (стальных)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одноходовых</w:t>
      </w:r>
    </w:p>
    <w:p w:rsidR="00CC4CF9" w:rsidRPr="00061AB7" w:rsidRDefault="00CC4CF9">
      <w:pPr>
        <w:pStyle w:val="ConsPlusCell"/>
        <w:jc w:val="both"/>
      </w:pPr>
      <w:r w:rsidRPr="00061AB7">
        <w:t>48 9692     7     - калориферов пластинчатых (стальных)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многоходовых</w:t>
      </w:r>
    </w:p>
    <w:p w:rsidR="00CC4CF9" w:rsidRPr="00061AB7" w:rsidRDefault="00CC4CF9">
      <w:pPr>
        <w:pStyle w:val="ConsPlusCell"/>
        <w:jc w:val="both"/>
      </w:pPr>
      <w:r w:rsidRPr="00061AB7">
        <w:t>48 9693     2     - калориферов спирально-навивных (стальных)</w:t>
      </w:r>
    </w:p>
    <w:p w:rsidR="00CC4CF9" w:rsidRPr="00061AB7" w:rsidRDefault="00CC4CF9">
      <w:pPr>
        <w:pStyle w:val="ConsPlusCell"/>
        <w:jc w:val="both"/>
      </w:pPr>
      <w:r w:rsidRPr="00061AB7">
        <w:t>48 9700     9     Агрегаты, узлы и детали / воздухонагревателей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воздухоохладителей</w:t>
      </w:r>
    </w:p>
    <w:p w:rsidR="00CC4CF9" w:rsidRPr="00061AB7" w:rsidRDefault="00CC4CF9">
      <w:pPr>
        <w:pStyle w:val="ConsPlusCell"/>
        <w:jc w:val="both"/>
      </w:pPr>
      <w:r w:rsidRPr="00061AB7">
        <w:t>48 9710     3     - воздухонагревателей производительностью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100000 м3/ч</w:t>
      </w:r>
    </w:p>
    <w:p w:rsidR="00CC4CF9" w:rsidRPr="00061AB7" w:rsidRDefault="00CC4CF9">
      <w:pPr>
        <w:pStyle w:val="ConsPlusCell"/>
        <w:jc w:val="both"/>
      </w:pPr>
      <w:r w:rsidRPr="00061AB7">
        <w:t>48 9720     8     - воздухонагревателей производительностью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100000 м3/ч и свыше</w:t>
      </w:r>
    </w:p>
    <w:p w:rsidR="00CC4CF9" w:rsidRPr="00061AB7" w:rsidRDefault="00CC4CF9">
      <w:pPr>
        <w:pStyle w:val="ConsPlusCell"/>
        <w:jc w:val="both"/>
      </w:pPr>
      <w:r w:rsidRPr="00061AB7">
        <w:t>48 9730     2     - воздухоохладителей неорошаемых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производительностью до 100000 м3/ч</w:t>
      </w:r>
    </w:p>
    <w:p w:rsidR="00CC4CF9" w:rsidRPr="00061AB7" w:rsidRDefault="00CC4CF9">
      <w:pPr>
        <w:pStyle w:val="ConsPlusCell"/>
        <w:jc w:val="both"/>
      </w:pPr>
      <w:r w:rsidRPr="00061AB7">
        <w:t>48 9740     7     - воздухоохладителей орошаемых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производительностью до 100000 м3/ч</w:t>
      </w:r>
    </w:p>
    <w:p w:rsidR="00CC4CF9" w:rsidRPr="00061AB7" w:rsidRDefault="00CC4CF9">
      <w:pPr>
        <w:pStyle w:val="ConsPlusCell"/>
        <w:jc w:val="both"/>
      </w:pPr>
      <w:r w:rsidRPr="00061AB7">
        <w:t>48 9750     1     - воздухоохладителей неорошаемых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производительностью 100000 м3/ч и свыше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49 0000     0     ОБОРУДОВАНИЕ САНИТАРНО-ТЕХНИЧЕСКОЕ (КРОМЕ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ОБОРУДОВАНИЯ ДЛЯ ВЕНТИЛЯЦИИ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КОНДИЦИОНИРОВАНИЯ). ЗАМОЧНЫЕ И СКОБЯНЫЕ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49 2000     6     Средства крепления комплектующие к санитарно-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техническому оборудованию, приборам и трубы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канализационные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49 2300     7     Заготовки и укрупненные монтажные узлы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внутренних санитарно-технических систем</w:t>
      </w:r>
    </w:p>
    <w:p w:rsidR="00CC4CF9" w:rsidRPr="00061AB7" w:rsidRDefault="00CC4CF9">
      <w:pPr>
        <w:pStyle w:val="ConsPlusCell"/>
        <w:jc w:val="both"/>
      </w:pPr>
      <w:r w:rsidRPr="00061AB7">
        <w:t>49 2310     1     Узлы укрупненные монтажные / из чугунных труб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внутренних систем канализации</w:t>
      </w:r>
    </w:p>
    <w:p w:rsidR="00CC4CF9" w:rsidRPr="00061AB7" w:rsidRDefault="00CC4CF9">
      <w:pPr>
        <w:pStyle w:val="ConsPlusCell"/>
        <w:jc w:val="both"/>
      </w:pPr>
      <w:r w:rsidRPr="00061AB7">
        <w:t>49 2311     7     - водостоков из чугунных труб</w:t>
      </w:r>
    </w:p>
    <w:p w:rsidR="00CC4CF9" w:rsidRPr="00061AB7" w:rsidRDefault="00CC4CF9">
      <w:pPr>
        <w:pStyle w:val="ConsPlusCell"/>
        <w:jc w:val="both"/>
      </w:pPr>
      <w:r w:rsidRPr="00061AB7">
        <w:t>49 2312     2     - бытовой канализации из чугунных труб</w:t>
      </w:r>
    </w:p>
    <w:p w:rsidR="00CC4CF9" w:rsidRPr="00061AB7" w:rsidRDefault="00CC4CF9">
      <w:pPr>
        <w:pStyle w:val="ConsPlusCell"/>
        <w:jc w:val="both"/>
      </w:pPr>
      <w:r w:rsidRPr="00061AB7">
        <w:t>49 2313     8     - производственной канализации из чугунных труб</w:t>
      </w:r>
    </w:p>
    <w:p w:rsidR="00CC4CF9" w:rsidRPr="00061AB7" w:rsidRDefault="00CC4CF9">
      <w:pPr>
        <w:pStyle w:val="ConsPlusCell"/>
        <w:jc w:val="both"/>
      </w:pPr>
      <w:r w:rsidRPr="00061AB7">
        <w:t>49 2320     6     Узлы укрупненные монтажные / из стальных труб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внутренних систем канализации</w:t>
      </w:r>
    </w:p>
    <w:p w:rsidR="00CC4CF9" w:rsidRPr="00061AB7" w:rsidRDefault="00CC4CF9">
      <w:pPr>
        <w:pStyle w:val="ConsPlusCell"/>
        <w:jc w:val="both"/>
      </w:pPr>
      <w:r w:rsidRPr="00061AB7">
        <w:t>49 2321     1     - водостоков из стальных труб</w:t>
      </w:r>
    </w:p>
    <w:p w:rsidR="00CC4CF9" w:rsidRPr="00061AB7" w:rsidRDefault="00CC4CF9">
      <w:pPr>
        <w:pStyle w:val="ConsPlusCell"/>
        <w:jc w:val="both"/>
      </w:pPr>
      <w:r w:rsidRPr="00061AB7">
        <w:t>49 2322     7     - бытовой канализации из стальных труб</w:t>
      </w:r>
    </w:p>
    <w:p w:rsidR="00CC4CF9" w:rsidRPr="00061AB7" w:rsidRDefault="00CC4CF9">
      <w:pPr>
        <w:pStyle w:val="ConsPlusCell"/>
        <w:jc w:val="both"/>
      </w:pPr>
      <w:r w:rsidRPr="00061AB7">
        <w:t>49 2323     2     - производственной канализации из стальных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труб</w:t>
      </w:r>
    </w:p>
    <w:p w:rsidR="00CC4CF9" w:rsidRPr="00061AB7" w:rsidRDefault="00CC4CF9">
      <w:pPr>
        <w:pStyle w:val="ConsPlusCell"/>
        <w:jc w:val="both"/>
      </w:pPr>
      <w:r w:rsidRPr="00061AB7">
        <w:t>49 2330     0     Узлы укрупненные монтажные / из неметаллических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труб для внутренних систем канализации</w:t>
      </w:r>
    </w:p>
    <w:p w:rsidR="00CC4CF9" w:rsidRPr="00061AB7" w:rsidRDefault="00CC4CF9">
      <w:pPr>
        <w:pStyle w:val="ConsPlusCell"/>
        <w:jc w:val="both"/>
      </w:pPr>
      <w:r w:rsidRPr="00061AB7">
        <w:t>49 2331     6     - водостоков из неметаллических труб</w:t>
      </w:r>
    </w:p>
    <w:p w:rsidR="00CC4CF9" w:rsidRPr="00061AB7" w:rsidRDefault="00CC4CF9">
      <w:pPr>
        <w:pStyle w:val="ConsPlusCell"/>
        <w:jc w:val="both"/>
      </w:pPr>
      <w:r w:rsidRPr="00061AB7">
        <w:t>49 2332     1     - бытовой канализации из неметаллических труб</w:t>
      </w:r>
    </w:p>
    <w:p w:rsidR="00CC4CF9" w:rsidRPr="00061AB7" w:rsidRDefault="00CC4CF9">
      <w:pPr>
        <w:pStyle w:val="ConsPlusCell"/>
        <w:jc w:val="both"/>
      </w:pPr>
      <w:r w:rsidRPr="00061AB7">
        <w:t>49 2333     7     - производственной канализации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неметаллических труб</w:t>
      </w:r>
    </w:p>
    <w:p w:rsidR="00CC4CF9" w:rsidRPr="00061AB7" w:rsidRDefault="00CC4CF9">
      <w:pPr>
        <w:pStyle w:val="ConsPlusCell"/>
        <w:jc w:val="both"/>
      </w:pPr>
      <w:r w:rsidRPr="00061AB7">
        <w:t>49 2340     5     Узлы укрупненные монтажные / из стальных труб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систем холодного и горячего водоснабжения</w:t>
      </w:r>
    </w:p>
    <w:p w:rsidR="00CC4CF9" w:rsidRPr="00061AB7" w:rsidRDefault="00CC4CF9">
      <w:pPr>
        <w:pStyle w:val="ConsPlusCell"/>
        <w:jc w:val="both"/>
      </w:pPr>
      <w:r w:rsidRPr="00061AB7">
        <w:t>49 2341     0     - обвязок санитарных приборов из стальных труб</w:t>
      </w:r>
    </w:p>
    <w:p w:rsidR="00CC4CF9" w:rsidRPr="00061AB7" w:rsidRDefault="00CC4CF9">
      <w:pPr>
        <w:pStyle w:val="ConsPlusCell"/>
        <w:jc w:val="both"/>
      </w:pPr>
      <w:r w:rsidRPr="00061AB7">
        <w:t>49 2342     6     - унифицированные водомерные</w:t>
      </w:r>
    </w:p>
    <w:p w:rsidR="00CC4CF9" w:rsidRPr="00061AB7" w:rsidRDefault="00CC4CF9">
      <w:pPr>
        <w:pStyle w:val="ConsPlusCell"/>
        <w:jc w:val="both"/>
      </w:pPr>
      <w:r w:rsidRPr="00061AB7">
        <w:t>49 2343     1     Блоки водопроводные из стальных труб</w:t>
      </w:r>
    </w:p>
    <w:p w:rsidR="00CC4CF9" w:rsidRPr="00061AB7" w:rsidRDefault="00CC4CF9">
      <w:pPr>
        <w:pStyle w:val="ConsPlusCell"/>
        <w:jc w:val="both"/>
      </w:pPr>
      <w:r w:rsidRPr="00061AB7">
        <w:t>49 2350     1     Узлы укрупненные монтажные / из неметаллических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труб для систем холодного и горячего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водоснабжения</w:t>
      </w:r>
    </w:p>
    <w:p w:rsidR="00CC4CF9" w:rsidRPr="00061AB7" w:rsidRDefault="00CC4CF9">
      <w:pPr>
        <w:pStyle w:val="ConsPlusCell"/>
        <w:jc w:val="both"/>
      </w:pPr>
      <w:r w:rsidRPr="00061AB7">
        <w:t>49 2351     5     - обвязок санитарных приборов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неметаллических труб</w:t>
      </w:r>
    </w:p>
    <w:p w:rsidR="00CC4CF9" w:rsidRPr="00061AB7" w:rsidRDefault="00CC4CF9">
      <w:pPr>
        <w:pStyle w:val="ConsPlusCell"/>
        <w:jc w:val="both"/>
      </w:pPr>
      <w:r w:rsidRPr="00061AB7">
        <w:t>49 2352     0     Блоки водопроводные из неметаллических труб</w:t>
      </w:r>
    </w:p>
    <w:p w:rsidR="00CC4CF9" w:rsidRPr="00061AB7" w:rsidRDefault="00CC4CF9">
      <w:pPr>
        <w:pStyle w:val="ConsPlusCell"/>
        <w:jc w:val="both"/>
      </w:pPr>
      <w:r w:rsidRPr="00061AB7">
        <w:t>49 2360     4     Узлы укрупненные монтажные / из стальных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труб для внутренних систем отопления (кроме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узлов вводов)</w:t>
      </w:r>
    </w:p>
    <w:p w:rsidR="00CC4CF9" w:rsidRPr="00061AB7" w:rsidRDefault="00CC4CF9">
      <w:pPr>
        <w:pStyle w:val="ConsPlusCell"/>
        <w:jc w:val="both"/>
      </w:pPr>
      <w:r w:rsidRPr="00061AB7">
        <w:t>49 2361     5     - обвязки конвекторов</w:t>
      </w:r>
    </w:p>
    <w:p w:rsidR="00CC4CF9" w:rsidRPr="00061AB7" w:rsidRDefault="00CC4CF9">
      <w:pPr>
        <w:pStyle w:val="ConsPlusCell"/>
        <w:jc w:val="both"/>
      </w:pPr>
      <w:r w:rsidRPr="00061AB7">
        <w:t>49 2362     5     - обвязки радиаторов</w:t>
      </w:r>
    </w:p>
    <w:p w:rsidR="00CC4CF9" w:rsidRPr="00061AB7" w:rsidRDefault="00CC4CF9">
      <w:pPr>
        <w:pStyle w:val="ConsPlusCell"/>
        <w:jc w:val="both"/>
      </w:pPr>
      <w:r w:rsidRPr="00061AB7">
        <w:t>49 2363     0     - присоединения к магистралям</w:t>
      </w:r>
    </w:p>
    <w:p w:rsidR="00CC4CF9" w:rsidRPr="00061AB7" w:rsidRDefault="00CC4CF9">
      <w:pPr>
        <w:pStyle w:val="ConsPlusCell"/>
        <w:jc w:val="both"/>
      </w:pPr>
      <w:r w:rsidRPr="00061AB7">
        <w:t>49 2364     6     - отопительных блоков</w:t>
      </w:r>
    </w:p>
    <w:p w:rsidR="00CC4CF9" w:rsidRPr="00061AB7" w:rsidRDefault="00CC4CF9">
      <w:pPr>
        <w:pStyle w:val="ConsPlusCell"/>
        <w:jc w:val="both"/>
      </w:pPr>
      <w:r w:rsidRPr="00061AB7">
        <w:t>49 2370     9     Узлы укрупненные монтажные / из стальных труб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вводов внутренних систем отопления жилых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общественных зданий (диаметром до 150 мм)</w:t>
      </w:r>
    </w:p>
    <w:p w:rsidR="00CC4CF9" w:rsidRPr="00061AB7" w:rsidRDefault="00CC4CF9">
      <w:pPr>
        <w:pStyle w:val="ConsPlusCell"/>
        <w:jc w:val="both"/>
      </w:pPr>
      <w:r w:rsidRPr="00061AB7">
        <w:t>49 2371     4     - обвязки ввода с подмешиванием</w:t>
      </w:r>
    </w:p>
    <w:p w:rsidR="00CC4CF9" w:rsidRPr="00061AB7" w:rsidRDefault="00CC4CF9">
      <w:pPr>
        <w:pStyle w:val="ConsPlusCell"/>
        <w:jc w:val="both"/>
      </w:pPr>
      <w:r w:rsidRPr="00061AB7">
        <w:t>49 2372     9     - обвязки ввода без подмешивания</w:t>
      </w:r>
    </w:p>
    <w:p w:rsidR="00CC4CF9" w:rsidRPr="00061AB7" w:rsidRDefault="00CC4CF9">
      <w:pPr>
        <w:pStyle w:val="ConsPlusCell"/>
        <w:jc w:val="both"/>
      </w:pPr>
      <w:r w:rsidRPr="00061AB7">
        <w:t>49 2390     8     Узлы и изделия / санитарно-технических систем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49 2391     3     - обвязки калориферов и кондиционеров</w:t>
      </w:r>
    </w:p>
    <w:p w:rsidR="00CC4CF9" w:rsidRPr="00061AB7" w:rsidRDefault="00CC4CF9">
      <w:pPr>
        <w:pStyle w:val="ConsPlusCell"/>
        <w:jc w:val="both"/>
      </w:pPr>
      <w:r w:rsidRPr="00061AB7">
        <w:t>49 2393     4     - обвязки санитарно-технического оборудования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(кроме калориферов и кондиционеров)</w:t>
      </w:r>
    </w:p>
    <w:p w:rsidR="00CC4CF9" w:rsidRPr="00061AB7" w:rsidRDefault="00CC4CF9">
      <w:pPr>
        <w:pStyle w:val="ConsPlusCell"/>
        <w:jc w:val="both"/>
      </w:pPr>
      <w:r w:rsidRPr="00061AB7">
        <w:t>49 2394     6     - обвязки трубопроводной арматуры</w:t>
      </w:r>
    </w:p>
    <w:p w:rsidR="00CC4CF9" w:rsidRPr="00061AB7" w:rsidRDefault="00CC4CF9">
      <w:pPr>
        <w:pStyle w:val="ConsPlusCell"/>
        <w:jc w:val="both"/>
      </w:pPr>
      <w:r w:rsidRPr="00061AB7">
        <w:t>49 2398     1     Изделия санитарно-технических систем</w:t>
      </w:r>
    </w:p>
    <w:p w:rsidR="00CC4CF9" w:rsidRPr="00061AB7" w:rsidRDefault="00CC4CF9">
      <w:pPr>
        <w:pStyle w:val="ConsPlusCell"/>
        <w:jc w:val="both"/>
      </w:pPr>
      <w:r w:rsidRPr="00061AB7">
        <w:t>49 2400     0     Средства крепления комплектующие к санитарно-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техническому оборудованию и приборам</w:t>
      </w:r>
    </w:p>
    <w:p w:rsidR="00CC4CF9" w:rsidRPr="00061AB7" w:rsidRDefault="00CC4CF9">
      <w:pPr>
        <w:pStyle w:val="ConsPlusCell"/>
        <w:jc w:val="both"/>
      </w:pPr>
      <w:r w:rsidRPr="00061AB7">
        <w:t>49 2410     5     Средства крепления / нагревательных приборов</w:t>
      </w:r>
    </w:p>
    <w:p w:rsidR="00CC4CF9" w:rsidRPr="00061AB7" w:rsidRDefault="00CC4CF9">
      <w:pPr>
        <w:pStyle w:val="ConsPlusCell"/>
        <w:jc w:val="both"/>
      </w:pPr>
      <w:r w:rsidRPr="00061AB7">
        <w:t>49 2411     0     - радиаторов</w:t>
      </w:r>
    </w:p>
    <w:p w:rsidR="00CC4CF9" w:rsidRPr="00061AB7" w:rsidRDefault="00CC4CF9">
      <w:pPr>
        <w:pStyle w:val="ConsPlusCell"/>
        <w:jc w:val="both"/>
      </w:pPr>
      <w:r w:rsidRPr="00061AB7">
        <w:t>49 2412     6     - конвекторов</w:t>
      </w:r>
    </w:p>
    <w:p w:rsidR="00CC4CF9" w:rsidRPr="00061AB7" w:rsidRDefault="00CC4CF9">
      <w:pPr>
        <w:pStyle w:val="ConsPlusCell"/>
        <w:jc w:val="both"/>
      </w:pPr>
      <w:r w:rsidRPr="00061AB7">
        <w:t>49 2413     1     - регистров из гладких труб</w:t>
      </w:r>
    </w:p>
    <w:p w:rsidR="00CC4CF9" w:rsidRPr="00061AB7" w:rsidRDefault="00CC4CF9">
      <w:pPr>
        <w:pStyle w:val="ConsPlusCell"/>
        <w:jc w:val="both"/>
      </w:pPr>
      <w:r w:rsidRPr="00061AB7">
        <w:t>49 2414     7     - ребристых труб</w:t>
      </w:r>
    </w:p>
    <w:p w:rsidR="00CC4CF9" w:rsidRPr="00061AB7" w:rsidRDefault="00CC4CF9">
      <w:pPr>
        <w:pStyle w:val="ConsPlusCell"/>
        <w:jc w:val="both"/>
      </w:pPr>
      <w:r w:rsidRPr="00061AB7">
        <w:t>49 2420     8     Средства крепления / санитарно-технических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приборов и оборудования</w:t>
      </w:r>
    </w:p>
    <w:p w:rsidR="00CC4CF9" w:rsidRPr="00061AB7" w:rsidRDefault="00CC4CF9">
      <w:pPr>
        <w:pStyle w:val="ConsPlusCell"/>
        <w:jc w:val="both"/>
      </w:pPr>
      <w:r w:rsidRPr="00061AB7">
        <w:t>49 2421     5     - умывальников</w:t>
      </w:r>
    </w:p>
    <w:p w:rsidR="00CC4CF9" w:rsidRPr="00061AB7" w:rsidRDefault="00CC4CF9">
      <w:pPr>
        <w:pStyle w:val="ConsPlusCell"/>
        <w:jc w:val="both"/>
      </w:pPr>
      <w:r w:rsidRPr="00061AB7">
        <w:t>49 2422     0     - моек</w:t>
      </w:r>
    </w:p>
    <w:p w:rsidR="00CC4CF9" w:rsidRPr="00061AB7" w:rsidRDefault="00CC4CF9">
      <w:pPr>
        <w:pStyle w:val="ConsPlusCell"/>
        <w:jc w:val="both"/>
      </w:pPr>
      <w:r w:rsidRPr="00061AB7">
        <w:t>49 2423     6     - раковин</w:t>
      </w:r>
    </w:p>
    <w:p w:rsidR="00CC4CF9" w:rsidRPr="00061AB7" w:rsidRDefault="00CC4CF9">
      <w:pPr>
        <w:pStyle w:val="ConsPlusCell"/>
        <w:jc w:val="both"/>
      </w:pPr>
      <w:r w:rsidRPr="00061AB7">
        <w:t>49 2424     1     - смывных бачков (кроме бачков для унитазов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типа "Компакт")</w:t>
      </w:r>
    </w:p>
    <w:p w:rsidR="00CC4CF9" w:rsidRPr="00061AB7" w:rsidRDefault="00CC4CF9">
      <w:pPr>
        <w:pStyle w:val="ConsPlusCell"/>
        <w:jc w:val="both"/>
      </w:pPr>
      <w:r w:rsidRPr="00061AB7">
        <w:t>49 2500     4     Трубы чугунные канализационные и фасонные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части к ним</w:t>
      </w:r>
    </w:p>
    <w:p w:rsidR="00CC4CF9" w:rsidRPr="00061AB7" w:rsidRDefault="00CC4CF9">
      <w:pPr>
        <w:pStyle w:val="ConsPlusCell"/>
        <w:jc w:val="both"/>
      </w:pPr>
      <w:r w:rsidRPr="00061AB7">
        <w:t>49 2510     9     Трубы чугунные канализационные для внутренних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систем /</w:t>
      </w:r>
    </w:p>
    <w:p w:rsidR="00CC4CF9" w:rsidRPr="00061AB7" w:rsidRDefault="00CC4CF9">
      <w:pPr>
        <w:pStyle w:val="ConsPlusCell"/>
        <w:jc w:val="both"/>
      </w:pPr>
      <w:r w:rsidRPr="00061AB7">
        <w:t>49 2511     4     - диаметром 50 мм</w:t>
      </w:r>
    </w:p>
    <w:p w:rsidR="00CC4CF9" w:rsidRPr="00061AB7" w:rsidRDefault="00CC4CF9">
      <w:pPr>
        <w:pStyle w:val="ConsPlusCell"/>
        <w:jc w:val="both"/>
      </w:pPr>
      <w:r w:rsidRPr="00061AB7">
        <w:t>49 2512     1     - диаметром 100 мм</w:t>
      </w:r>
    </w:p>
    <w:p w:rsidR="00CC4CF9" w:rsidRPr="00061AB7" w:rsidRDefault="00CC4CF9">
      <w:pPr>
        <w:pStyle w:val="ConsPlusCell"/>
        <w:jc w:val="both"/>
      </w:pPr>
      <w:r w:rsidRPr="00061AB7">
        <w:t>49 2513     5     - диаметром 150 мм</w:t>
      </w:r>
    </w:p>
    <w:p w:rsidR="00CC4CF9" w:rsidRPr="00061AB7" w:rsidRDefault="00CC4CF9">
      <w:pPr>
        <w:pStyle w:val="ConsPlusCell"/>
        <w:jc w:val="both"/>
      </w:pPr>
      <w:r w:rsidRPr="00061AB7">
        <w:t>49 2520     3     Части фасонные к трубам чугунным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канализационным для внутренних систем /</w:t>
      </w:r>
    </w:p>
    <w:p w:rsidR="00CC4CF9" w:rsidRPr="00061AB7" w:rsidRDefault="00CC4CF9">
      <w:pPr>
        <w:pStyle w:val="ConsPlusCell"/>
        <w:jc w:val="both"/>
      </w:pPr>
      <w:r w:rsidRPr="00061AB7">
        <w:t>49 2521     9     - диаметром 50 мм</w:t>
      </w:r>
    </w:p>
    <w:p w:rsidR="00CC4CF9" w:rsidRPr="00061AB7" w:rsidRDefault="00CC4CF9">
      <w:pPr>
        <w:pStyle w:val="ConsPlusCell"/>
        <w:jc w:val="both"/>
      </w:pPr>
      <w:r w:rsidRPr="00061AB7">
        <w:t>49 2522     4     - диаметром 100 мм</w:t>
      </w:r>
    </w:p>
    <w:p w:rsidR="00CC4CF9" w:rsidRPr="00061AB7" w:rsidRDefault="00CC4CF9">
      <w:pPr>
        <w:pStyle w:val="ConsPlusCell"/>
        <w:jc w:val="both"/>
      </w:pPr>
      <w:r w:rsidRPr="00061AB7">
        <w:t>49 2523     5     - диаметром 150 мм</w:t>
      </w:r>
    </w:p>
    <w:p w:rsidR="00CC4CF9" w:rsidRPr="00061AB7" w:rsidRDefault="00CC4CF9">
      <w:pPr>
        <w:pStyle w:val="ConsPlusCell"/>
        <w:jc w:val="both"/>
      </w:pPr>
      <w:r w:rsidRPr="00061AB7">
        <w:t>49 2530     8     Части фасонные к трубам асбоцементным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напорным /</w:t>
      </w:r>
    </w:p>
    <w:p w:rsidR="00CC4CF9" w:rsidRPr="00061AB7" w:rsidRDefault="00CC4CF9">
      <w:pPr>
        <w:pStyle w:val="ConsPlusCell"/>
        <w:jc w:val="both"/>
      </w:pPr>
      <w:r w:rsidRPr="00061AB7">
        <w:t>49 2531     3     - чугунные</w:t>
      </w:r>
    </w:p>
    <w:p w:rsidR="00CC4CF9" w:rsidRPr="00061AB7" w:rsidRDefault="00CC4CF9">
      <w:pPr>
        <w:pStyle w:val="ConsPlusCell"/>
        <w:jc w:val="both"/>
      </w:pPr>
      <w:r w:rsidRPr="00061AB7">
        <w:t>49 2532     9     - стальные</w:t>
      </w:r>
    </w:p>
    <w:p w:rsidR="00CC4CF9" w:rsidRPr="00061AB7" w:rsidRDefault="00CC4CF9">
      <w:pPr>
        <w:pStyle w:val="ConsPlusCell"/>
        <w:jc w:val="both"/>
      </w:pPr>
      <w:r w:rsidRPr="00061AB7">
        <w:t>49 2600     8     Трубы канализационные из полимерных материалов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фасонные части к ним</w:t>
      </w:r>
    </w:p>
    <w:p w:rsidR="00CC4CF9" w:rsidRPr="00061AB7" w:rsidRDefault="00CC4CF9">
      <w:pPr>
        <w:pStyle w:val="ConsPlusCell"/>
        <w:jc w:val="both"/>
      </w:pPr>
      <w:r w:rsidRPr="00061AB7">
        <w:t>49 2610     2     Трубы канализационные из полимерных материалов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внутренних систем /</w:t>
      </w:r>
    </w:p>
    <w:p w:rsidR="00CC4CF9" w:rsidRPr="00061AB7" w:rsidRDefault="00CC4CF9">
      <w:pPr>
        <w:pStyle w:val="ConsPlusCell"/>
        <w:jc w:val="both"/>
      </w:pPr>
      <w:r w:rsidRPr="00061AB7">
        <w:t>49 2611     8     - диаметром 50 мм</w:t>
      </w:r>
    </w:p>
    <w:p w:rsidR="00CC4CF9" w:rsidRPr="00061AB7" w:rsidRDefault="00CC4CF9">
      <w:pPr>
        <w:pStyle w:val="ConsPlusCell"/>
        <w:jc w:val="both"/>
      </w:pPr>
      <w:r w:rsidRPr="00061AB7">
        <w:t>49 2612     3     - диаметром 85 мм</w:t>
      </w:r>
    </w:p>
    <w:p w:rsidR="00CC4CF9" w:rsidRPr="00061AB7" w:rsidRDefault="00CC4CF9">
      <w:pPr>
        <w:pStyle w:val="ConsPlusCell"/>
        <w:jc w:val="both"/>
      </w:pPr>
      <w:r w:rsidRPr="00061AB7">
        <w:t>49 2613     9     - диаметром 100 мм</w:t>
      </w:r>
    </w:p>
    <w:p w:rsidR="00CC4CF9" w:rsidRPr="00061AB7" w:rsidRDefault="00CC4CF9">
      <w:pPr>
        <w:pStyle w:val="ConsPlusCell"/>
        <w:jc w:val="both"/>
      </w:pPr>
      <w:r w:rsidRPr="00061AB7">
        <w:t>49 2620     7     Части фасонные к трубам канализационным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внутренних систем /</w:t>
      </w:r>
    </w:p>
    <w:p w:rsidR="00CC4CF9" w:rsidRPr="00061AB7" w:rsidRDefault="00CC4CF9">
      <w:pPr>
        <w:pStyle w:val="ConsPlusCell"/>
        <w:jc w:val="both"/>
      </w:pPr>
      <w:r w:rsidRPr="00061AB7">
        <w:t>49 2621     2     - диаметром 50 мм</w:t>
      </w:r>
    </w:p>
    <w:p w:rsidR="00CC4CF9" w:rsidRPr="00061AB7" w:rsidRDefault="00CC4CF9">
      <w:pPr>
        <w:pStyle w:val="ConsPlusCell"/>
        <w:jc w:val="both"/>
      </w:pPr>
      <w:r w:rsidRPr="00061AB7">
        <w:t>49 2622     8     - диаметром 85 мм</w:t>
      </w:r>
    </w:p>
    <w:p w:rsidR="00CC4CF9" w:rsidRPr="00061AB7" w:rsidRDefault="00CC4CF9">
      <w:pPr>
        <w:pStyle w:val="ConsPlusCell"/>
        <w:jc w:val="both"/>
      </w:pPr>
      <w:r w:rsidRPr="00061AB7">
        <w:t>49 2623     3     - диаметром 100 мм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49 3000     9     Оборудование и приборы для отопления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горячего водоснабжения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49 3100     2     Котлы отопительные</w:t>
      </w:r>
    </w:p>
    <w:p w:rsidR="00CC4CF9" w:rsidRPr="00061AB7" w:rsidRDefault="00CC4CF9">
      <w:pPr>
        <w:pStyle w:val="ConsPlusCell"/>
        <w:jc w:val="both"/>
      </w:pPr>
      <w:r w:rsidRPr="00061AB7">
        <w:t>49 3110     7     Котлы отопительные (малометражные)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теплопроизводительностью до 0,10 МВт /</w:t>
      </w:r>
    </w:p>
    <w:p w:rsidR="00CC4CF9" w:rsidRPr="00061AB7" w:rsidRDefault="00CC4CF9">
      <w:pPr>
        <w:pStyle w:val="ConsPlusCell"/>
        <w:jc w:val="both"/>
      </w:pPr>
      <w:r w:rsidRPr="00061AB7">
        <w:t>49 3111     2     - чугунные</w:t>
      </w:r>
    </w:p>
    <w:p w:rsidR="00CC4CF9" w:rsidRPr="00061AB7" w:rsidRDefault="00CC4CF9">
      <w:pPr>
        <w:pStyle w:val="ConsPlusCell"/>
        <w:jc w:val="both"/>
      </w:pPr>
      <w:r w:rsidRPr="00061AB7">
        <w:t>49 3112     8     - стальные</w:t>
      </w:r>
    </w:p>
    <w:p w:rsidR="00CC4CF9" w:rsidRPr="00061AB7" w:rsidRDefault="00CC4CF9">
      <w:pPr>
        <w:pStyle w:val="ConsPlusCell"/>
        <w:jc w:val="both"/>
      </w:pPr>
      <w:r w:rsidRPr="00061AB7">
        <w:t>49 3120     1     Котлы отопительные теплопроизводительностью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 0,1 МВт /</w:t>
      </w:r>
    </w:p>
    <w:p w:rsidR="00CC4CF9" w:rsidRPr="00061AB7" w:rsidRDefault="00CC4CF9">
      <w:pPr>
        <w:pStyle w:val="ConsPlusCell"/>
        <w:jc w:val="both"/>
      </w:pPr>
      <w:r w:rsidRPr="00061AB7">
        <w:t>49 3121     7     - чугунные</w:t>
      </w:r>
    </w:p>
    <w:p w:rsidR="00CC4CF9" w:rsidRPr="00061AB7" w:rsidRDefault="00CC4CF9">
      <w:pPr>
        <w:pStyle w:val="ConsPlusCell"/>
        <w:jc w:val="both"/>
      </w:pPr>
      <w:r w:rsidRPr="00061AB7">
        <w:t>49 3122     2     - стальные</w:t>
      </w:r>
    </w:p>
    <w:p w:rsidR="00CC4CF9" w:rsidRPr="00061AB7" w:rsidRDefault="00CC4CF9">
      <w:pPr>
        <w:pStyle w:val="ConsPlusCell"/>
        <w:jc w:val="both"/>
      </w:pPr>
      <w:r w:rsidRPr="00061AB7">
        <w:t>49 3129     0     - комбинированные (сталь-чугун)</w:t>
      </w:r>
    </w:p>
    <w:p w:rsidR="00CC4CF9" w:rsidRPr="00061AB7" w:rsidRDefault="00CC4CF9">
      <w:pPr>
        <w:pStyle w:val="ConsPlusCell"/>
        <w:jc w:val="both"/>
      </w:pPr>
      <w:r w:rsidRPr="00061AB7">
        <w:t>49 3150     5     Теплогенераторы бытовые /</w:t>
      </w:r>
    </w:p>
    <w:p w:rsidR="00CC4CF9" w:rsidRPr="00061AB7" w:rsidRDefault="00CC4CF9">
      <w:pPr>
        <w:pStyle w:val="ConsPlusCell"/>
        <w:jc w:val="both"/>
      </w:pPr>
      <w:r w:rsidRPr="00061AB7">
        <w:t>49 3152     6     - стальные</w:t>
      </w:r>
    </w:p>
    <w:p w:rsidR="00CC4CF9" w:rsidRPr="00061AB7" w:rsidRDefault="00CC4CF9">
      <w:pPr>
        <w:pStyle w:val="ConsPlusCell"/>
        <w:jc w:val="both"/>
      </w:pPr>
      <w:r w:rsidRPr="00061AB7">
        <w:t>49 3200     6     Оборудование вспомогательное к отопительным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котлам</w:t>
      </w:r>
    </w:p>
    <w:p w:rsidR="00CC4CF9" w:rsidRPr="00061AB7" w:rsidRDefault="00CC4CF9">
      <w:pPr>
        <w:pStyle w:val="ConsPlusCell"/>
        <w:jc w:val="both"/>
      </w:pPr>
      <w:r w:rsidRPr="00061AB7">
        <w:t>49 3210     0     Паросборники /</w:t>
      </w:r>
    </w:p>
    <w:p w:rsidR="00CC4CF9" w:rsidRPr="00061AB7" w:rsidRDefault="00CC4CF9">
      <w:pPr>
        <w:pStyle w:val="ConsPlusCell"/>
        <w:jc w:val="both"/>
      </w:pPr>
      <w:r w:rsidRPr="00061AB7">
        <w:t>49 3212     1     - стальные</w:t>
      </w:r>
    </w:p>
    <w:p w:rsidR="00CC4CF9" w:rsidRPr="00061AB7" w:rsidRDefault="00CC4CF9">
      <w:pPr>
        <w:pStyle w:val="ConsPlusCell"/>
        <w:jc w:val="both"/>
      </w:pPr>
      <w:r w:rsidRPr="00061AB7">
        <w:t>49 3220     5     Шламоотделители /</w:t>
      </w:r>
    </w:p>
    <w:p w:rsidR="00CC4CF9" w:rsidRPr="00061AB7" w:rsidRDefault="00CC4CF9">
      <w:pPr>
        <w:pStyle w:val="ConsPlusCell"/>
        <w:jc w:val="both"/>
      </w:pPr>
      <w:r w:rsidRPr="00061AB7">
        <w:t>49 3221     0     - чугунные</w:t>
      </w:r>
    </w:p>
    <w:p w:rsidR="00CC4CF9" w:rsidRPr="00061AB7" w:rsidRDefault="00CC4CF9">
      <w:pPr>
        <w:pStyle w:val="ConsPlusCell"/>
        <w:jc w:val="both"/>
      </w:pPr>
      <w:r w:rsidRPr="00061AB7">
        <w:t>49 3230     8     Устройства противонакипные магнитные /</w:t>
      </w:r>
    </w:p>
    <w:p w:rsidR="00CC4CF9" w:rsidRPr="00061AB7" w:rsidRDefault="00CC4CF9">
      <w:pPr>
        <w:pStyle w:val="ConsPlusCell"/>
        <w:jc w:val="both"/>
      </w:pPr>
      <w:r w:rsidRPr="00061AB7">
        <w:t>49 3239     9     - комбинированные</w:t>
      </w:r>
    </w:p>
    <w:p w:rsidR="00CC4CF9" w:rsidRPr="00061AB7" w:rsidRDefault="00CC4CF9">
      <w:pPr>
        <w:pStyle w:val="ConsPlusCell"/>
        <w:jc w:val="both"/>
      </w:pPr>
      <w:r w:rsidRPr="00061AB7">
        <w:t>49 3240     4     Клапаны предохранительные /</w:t>
      </w:r>
    </w:p>
    <w:p w:rsidR="00CC4CF9" w:rsidRPr="00061AB7" w:rsidRDefault="00CC4CF9">
      <w:pPr>
        <w:pStyle w:val="ConsPlusCell"/>
        <w:jc w:val="both"/>
      </w:pPr>
      <w:r w:rsidRPr="00061AB7">
        <w:t>49 3249     3     - комбинированные</w:t>
      </w:r>
    </w:p>
    <w:p w:rsidR="00CC4CF9" w:rsidRPr="00061AB7" w:rsidRDefault="00CC4CF9">
      <w:pPr>
        <w:pStyle w:val="ConsPlusCell"/>
        <w:jc w:val="both"/>
      </w:pPr>
      <w:r w:rsidRPr="00061AB7">
        <w:t>49 3250     9     Установки водоподготовительные</w:t>
      </w:r>
    </w:p>
    <w:p w:rsidR="00CC4CF9" w:rsidRPr="00061AB7" w:rsidRDefault="00CC4CF9">
      <w:pPr>
        <w:pStyle w:val="ConsPlusCell"/>
        <w:jc w:val="both"/>
      </w:pPr>
      <w:r w:rsidRPr="00061AB7">
        <w:t>49 3260     3     Оборудование теплоутилизационное</w:t>
      </w:r>
    </w:p>
    <w:p w:rsidR="00CC4CF9" w:rsidRPr="00061AB7" w:rsidRDefault="00CC4CF9">
      <w:pPr>
        <w:pStyle w:val="ConsPlusCell"/>
        <w:jc w:val="both"/>
      </w:pPr>
      <w:r w:rsidRPr="00061AB7">
        <w:t>49 3261     9     Водонагреватели</w:t>
      </w:r>
    </w:p>
    <w:p w:rsidR="00CC4CF9" w:rsidRPr="00061AB7" w:rsidRDefault="00CC4CF9">
      <w:pPr>
        <w:pStyle w:val="ConsPlusCell"/>
        <w:jc w:val="both"/>
      </w:pPr>
      <w:r w:rsidRPr="00061AB7">
        <w:t>49 3300     4     Водоподогреватели</w:t>
      </w:r>
    </w:p>
    <w:p w:rsidR="00CC4CF9" w:rsidRPr="00061AB7" w:rsidRDefault="00CC4CF9">
      <w:pPr>
        <w:pStyle w:val="ConsPlusCell"/>
        <w:jc w:val="both"/>
      </w:pPr>
      <w:r w:rsidRPr="00061AB7">
        <w:t>49 3310     4     Водоподогреватели скоростные</w:t>
      </w:r>
    </w:p>
    <w:p w:rsidR="00CC4CF9" w:rsidRPr="00061AB7" w:rsidRDefault="00CC4CF9">
      <w:pPr>
        <w:pStyle w:val="ConsPlusCell"/>
        <w:jc w:val="both"/>
      </w:pPr>
      <w:r w:rsidRPr="00061AB7">
        <w:t>49 3320     9     Водоподогреватели емкостные /</w:t>
      </w:r>
    </w:p>
    <w:p w:rsidR="00CC4CF9" w:rsidRPr="00061AB7" w:rsidRDefault="00CC4CF9">
      <w:pPr>
        <w:pStyle w:val="ConsPlusCell"/>
        <w:jc w:val="both"/>
      </w:pPr>
      <w:r w:rsidRPr="00061AB7">
        <w:t>49 3322     1     - стальные</w:t>
      </w:r>
    </w:p>
    <w:p w:rsidR="00CC4CF9" w:rsidRPr="00061AB7" w:rsidRDefault="00CC4CF9">
      <w:pPr>
        <w:pStyle w:val="ConsPlusCell"/>
        <w:jc w:val="both"/>
      </w:pPr>
      <w:r w:rsidRPr="00061AB7">
        <w:t>49 3400     3     Колонки водогрейные для ванн (на твердом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топливе)</w:t>
      </w:r>
    </w:p>
    <w:p w:rsidR="00CC4CF9" w:rsidRPr="00061AB7" w:rsidRDefault="00CC4CF9">
      <w:pPr>
        <w:pStyle w:val="ConsPlusCell"/>
        <w:jc w:val="both"/>
      </w:pPr>
      <w:r w:rsidRPr="00061AB7">
        <w:t>49 3410     8     Колонки водогрейные для ванн с чугунной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топкой /</w:t>
      </w:r>
    </w:p>
    <w:p w:rsidR="00CC4CF9" w:rsidRPr="00061AB7" w:rsidRDefault="00CC4CF9">
      <w:pPr>
        <w:pStyle w:val="ConsPlusCell"/>
        <w:jc w:val="both"/>
      </w:pPr>
      <w:r w:rsidRPr="00061AB7">
        <w:t>49 3412     9     - со стальным водяным баком</w:t>
      </w:r>
    </w:p>
    <w:p w:rsidR="00CC4CF9" w:rsidRPr="00061AB7" w:rsidRDefault="00CC4CF9">
      <w:pPr>
        <w:pStyle w:val="ConsPlusCell"/>
        <w:jc w:val="both"/>
      </w:pPr>
      <w:r w:rsidRPr="00061AB7">
        <w:t>49 3420     2     Колонки водогрейные для ванн со стальной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топкой /</w:t>
      </w:r>
    </w:p>
    <w:p w:rsidR="00CC4CF9" w:rsidRPr="00061AB7" w:rsidRDefault="00CC4CF9">
      <w:pPr>
        <w:pStyle w:val="ConsPlusCell"/>
        <w:jc w:val="both"/>
      </w:pPr>
      <w:r w:rsidRPr="00061AB7">
        <w:t>49 3422     3     - со стальным водяным баком</w:t>
      </w:r>
    </w:p>
    <w:p w:rsidR="00CC4CF9" w:rsidRPr="00061AB7" w:rsidRDefault="00CC4CF9">
      <w:pPr>
        <w:pStyle w:val="ConsPlusCell"/>
        <w:jc w:val="both"/>
      </w:pPr>
      <w:r w:rsidRPr="00061AB7">
        <w:t>49 3500     7     Радиаторы и конвекторы отопительные</w:t>
      </w:r>
    </w:p>
    <w:p w:rsidR="00CC4CF9" w:rsidRPr="00061AB7" w:rsidRDefault="00CC4CF9">
      <w:pPr>
        <w:pStyle w:val="ConsPlusCell"/>
        <w:jc w:val="both"/>
      </w:pPr>
      <w:r w:rsidRPr="00061AB7">
        <w:t>49 3510     1     Радиаторы отопительные /</w:t>
      </w:r>
    </w:p>
    <w:p w:rsidR="00CC4CF9" w:rsidRPr="00061AB7" w:rsidRDefault="00CC4CF9">
      <w:pPr>
        <w:pStyle w:val="ConsPlusCell"/>
        <w:jc w:val="both"/>
      </w:pPr>
      <w:r w:rsidRPr="00061AB7">
        <w:t>49 3511     7     - чугунные</w:t>
      </w:r>
    </w:p>
    <w:p w:rsidR="00CC4CF9" w:rsidRPr="00061AB7" w:rsidRDefault="00CC4CF9">
      <w:pPr>
        <w:pStyle w:val="ConsPlusCell"/>
        <w:jc w:val="both"/>
      </w:pPr>
      <w:r w:rsidRPr="00061AB7">
        <w:t>49 3512     2     - стальные</w:t>
      </w:r>
    </w:p>
    <w:p w:rsidR="00CC4CF9" w:rsidRPr="00061AB7" w:rsidRDefault="00CC4CF9">
      <w:pPr>
        <w:pStyle w:val="ConsPlusCell"/>
        <w:jc w:val="both"/>
      </w:pPr>
      <w:r w:rsidRPr="00061AB7">
        <w:t>49 3517     2     - из цветных металлов</w:t>
      </w:r>
    </w:p>
    <w:p w:rsidR="00CC4CF9" w:rsidRPr="00061AB7" w:rsidRDefault="00CC4CF9">
      <w:pPr>
        <w:pStyle w:val="ConsPlusCell"/>
        <w:jc w:val="both"/>
      </w:pPr>
      <w:r w:rsidRPr="00061AB7">
        <w:t>49 3518     5     - биметаллические</w:t>
      </w:r>
    </w:p>
    <w:p w:rsidR="00CC4CF9" w:rsidRPr="00061AB7" w:rsidRDefault="00CC4CF9">
      <w:pPr>
        <w:pStyle w:val="ConsPlusCell"/>
        <w:jc w:val="both"/>
      </w:pPr>
      <w:r w:rsidRPr="00061AB7">
        <w:t>49 3520     6     Конвекторы отопительные /</w:t>
      </w:r>
    </w:p>
    <w:p w:rsidR="00CC4CF9" w:rsidRPr="00061AB7" w:rsidRDefault="00CC4CF9">
      <w:pPr>
        <w:pStyle w:val="ConsPlusCell"/>
        <w:jc w:val="both"/>
      </w:pPr>
      <w:r w:rsidRPr="00061AB7">
        <w:t>49 3521     1     - чугунные</w:t>
      </w:r>
    </w:p>
    <w:p w:rsidR="00CC4CF9" w:rsidRPr="00061AB7" w:rsidRDefault="00CC4CF9">
      <w:pPr>
        <w:pStyle w:val="ConsPlusCell"/>
        <w:jc w:val="both"/>
      </w:pPr>
      <w:r w:rsidRPr="00061AB7">
        <w:t>49 3522     7     - стальные</w:t>
      </w:r>
    </w:p>
    <w:p w:rsidR="00CC4CF9" w:rsidRPr="00061AB7" w:rsidRDefault="00CC4CF9">
      <w:pPr>
        <w:pStyle w:val="ConsPlusCell"/>
        <w:jc w:val="both"/>
      </w:pPr>
      <w:r w:rsidRPr="00061AB7">
        <w:t>49 3527     4     - из цветных металлов</w:t>
      </w:r>
    </w:p>
    <w:p w:rsidR="00CC4CF9" w:rsidRPr="00061AB7" w:rsidRDefault="00CC4CF9">
      <w:pPr>
        <w:pStyle w:val="ConsPlusCell"/>
        <w:jc w:val="both"/>
      </w:pPr>
      <w:r w:rsidRPr="00061AB7">
        <w:t>49 3528     6     - биметаллические</w:t>
      </w:r>
    </w:p>
    <w:p w:rsidR="00CC4CF9" w:rsidRPr="00061AB7" w:rsidRDefault="00CC4CF9">
      <w:pPr>
        <w:pStyle w:val="ConsPlusCell"/>
        <w:jc w:val="both"/>
      </w:pPr>
      <w:r w:rsidRPr="00061AB7">
        <w:t>49 3600     0     Трубы отопительные</w:t>
      </w:r>
    </w:p>
    <w:p w:rsidR="00CC4CF9" w:rsidRPr="00061AB7" w:rsidRDefault="00CC4CF9">
      <w:pPr>
        <w:pStyle w:val="ConsPlusCell"/>
        <w:jc w:val="both"/>
      </w:pPr>
      <w:r w:rsidRPr="00061AB7">
        <w:t>49 3610     5     Трубы отопительные ребристые /</w:t>
      </w:r>
    </w:p>
    <w:p w:rsidR="00CC4CF9" w:rsidRPr="00061AB7" w:rsidRDefault="00CC4CF9">
      <w:pPr>
        <w:pStyle w:val="ConsPlusCell"/>
        <w:jc w:val="both"/>
      </w:pPr>
      <w:r w:rsidRPr="00061AB7">
        <w:t>49 3611     0     - чугунные</w:t>
      </w:r>
    </w:p>
    <w:p w:rsidR="00CC4CF9" w:rsidRPr="00061AB7" w:rsidRDefault="00CC4CF9">
      <w:pPr>
        <w:pStyle w:val="ConsPlusCell"/>
        <w:jc w:val="both"/>
      </w:pPr>
      <w:r w:rsidRPr="00061AB7">
        <w:t>49 3612     6     - стальные</w:t>
      </w:r>
    </w:p>
    <w:p w:rsidR="00CC4CF9" w:rsidRPr="00061AB7" w:rsidRDefault="00CC4CF9">
      <w:pPr>
        <w:pStyle w:val="ConsPlusCell"/>
        <w:jc w:val="both"/>
      </w:pPr>
      <w:r w:rsidRPr="00061AB7">
        <w:t>49 3618     9     - биметаллические</w:t>
      </w:r>
    </w:p>
    <w:p w:rsidR="00CC4CF9" w:rsidRPr="00061AB7" w:rsidRDefault="00CC4CF9">
      <w:pPr>
        <w:pStyle w:val="ConsPlusCell"/>
        <w:jc w:val="both"/>
      </w:pPr>
      <w:r w:rsidRPr="00061AB7">
        <w:t>49 3700     4     Системы отопления</w:t>
      </w:r>
    </w:p>
    <w:p w:rsidR="00CC4CF9" w:rsidRPr="00061AB7" w:rsidRDefault="00CC4CF9">
      <w:pPr>
        <w:pStyle w:val="ConsPlusCell"/>
        <w:jc w:val="both"/>
      </w:pPr>
      <w:r w:rsidRPr="00061AB7">
        <w:t>49 3710     9     Системы водяного отопления с отопительными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приборами (кроме систем отопления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индивидуальных жилых домов) /</w:t>
      </w:r>
    </w:p>
    <w:p w:rsidR="00CC4CF9" w:rsidRPr="00061AB7" w:rsidRDefault="00CC4CF9">
      <w:pPr>
        <w:pStyle w:val="ConsPlusCell"/>
        <w:jc w:val="both"/>
      </w:pPr>
      <w:r w:rsidRPr="00061AB7">
        <w:t>49 3711     4     - чугунными</w:t>
      </w:r>
    </w:p>
    <w:p w:rsidR="00CC4CF9" w:rsidRPr="00061AB7" w:rsidRDefault="00CC4CF9">
      <w:pPr>
        <w:pStyle w:val="ConsPlusCell"/>
        <w:jc w:val="both"/>
      </w:pPr>
      <w:r w:rsidRPr="00061AB7">
        <w:t>49 3712     7     - стальными</w:t>
      </w:r>
    </w:p>
    <w:p w:rsidR="00CC4CF9" w:rsidRPr="00061AB7" w:rsidRDefault="00CC4CF9">
      <w:pPr>
        <w:pStyle w:val="ConsPlusCell"/>
        <w:jc w:val="both"/>
      </w:pPr>
      <w:r w:rsidRPr="00061AB7">
        <w:t>49 3720     3     Системы отопления для индивидуальных жилых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домов</w:t>
      </w:r>
    </w:p>
    <w:p w:rsidR="00CC4CF9" w:rsidRPr="00061AB7" w:rsidRDefault="00CC4CF9">
      <w:pPr>
        <w:pStyle w:val="ConsPlusCell"/>
        <w:jc w:val="both"/>
      </w:pPr>
      <w:r w:rsidRPr="00061AB7">
        <w:t>49 3800     8     Оборудование и приборы для отопления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горячего водоснабжения прочие</w:t>
      </w:r>
    </w:p>
    <w:p w:rsidR="00CC4CF9" w:rsidRPr="00061AB7" w:rsidRDefault="00CC4CF9">
      <w:pPr>
        <w:pStyle w:val="ConsPlusCell"/>
        <w:jc w:val="both"/>
      </w:pPr>
      <w:r w:rsidRPr="00061AB7">
        <w:t>49 3810     2     Установки котельные транспортабельные /</w:t>
      </w:r>
    </w:p>
    <w:p w:rsidR="00CC4CF9" w:rsidRPr="00061AB7" w:rsidRDefault="00CC4CF9">
      <w:pPr>
        <w:pStyle w:val="ConsPlusCell"/>
        <w:jc w:val="both"/>
      </w:pPr>
      <w:r w:rsidRPr="00061AB7">
        <w:t>49 3811     8     - автоматизированные</w:t>
      </w:r>
    </w:p>
    <w:p w:rsidR="00CC4CF9" w:rsidRPr="00061AB7" w:rsidRDefault="00CC4CF9">
      <w:pPr>
        <w:pStyle w:val="ConsPlusCell"/>
        <w:jc w:val="both"/>
      </w:pPr>
      <w:r w:rsidRPr="00061AB7">
        <w:t>49 3812     3     - механизированные</w:t>
      </w:r>
    </w:p>
    <w:p w:rsidR="00CC4CF9" w:rsidRPr="00061AB7" w:rsidRDefault="00CC4CF9">
      <w:pPr>
        <w:pStyle w:val="ConsPlusCell"/>
        <w:jc w:val="both"/>
      </w:pPr>
      <w:r w:rsidRPr="00061AB7">
        <w:t>49 3820     7     Коллекторы солнечные /</w:t>
      </w:r>
    </w:p>
    <w:p w:rsidR="00CC4CF9" w:rsidRPr="00061AB7" w:rsidRDefault="00CC4CF9">
      <w:pPr>
        <w:pStyle w:val="ConsPlusCell"/>
        <w:jc w:val="both"/>
      </w:pPr>
      <w:r w:rsidRPr="00061AB7">
        <w:t>49 3822     8     - стальные</w:t>
      </w:r>
    </w:p>
    <w:p w:rsidR="00CC4CF9" w:rsidRPr="00061AB7" w:rsidRDefault="00CC4CF9">
      <w:pPr>
        <w:pStyle w:val="ConsPlusCell"/>
        <w:jc w:val="both"/>
      </w:pPr>
      <w:r w:rsidRPr="00061AB7">
        <w:t>49 3827     5     - из цветных материалов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49 4000     1     Оборудование санитарно-техническое из металлов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полимеров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49 4100     5     Ванны</w:t>
      </w:r>
    </w:p>
    <w:p w:rsidR="00CC4CF9" w:rsidRPr="00061AB7" w:rsidRDefault="00CC4CF9">
      <w:pPr>
        <w:pStyle w:val="ConsPlusCell"/>
        <w:jc w:val="both"/>
      </w:pPr>
      <w:r w:rsidRPr="00061AB7">
        <w:t>49 4101     0     Ванны чугунные и стальные эмалированные *</w:t>
      </w:r>
    </w:p>
    <w:p w:rsidR="00CC4CF9" w:rsidRPr="00061AB7" w:rsidRDefault="00CC4CF9">
      <w:pPr>
        <w:pStyle w:val="ConsPlusCell"/>
        <w:jc w:val="both"/>
      </w:pPr>
      <w:r w:rsidRPr="00061AB7">
        <w:t>49 4102     6     Ванны чугунные *</w:t>
      </w:r>
    </w:p>
    <w:p w:rsidR="00CC4CF9" w:rsidRPr="00061AB7" w:rsidRDefault="00CC4CF9">
      <w:pPr>
        <w:pStyle w:val="ConsPlusCell"/>
        <w:jc w:val="both"/>
      </w:pPr>
      <w:r w:rsidRPr="00061AB7">
        <w:t>49 4103     1     Ванны чугунные размером 1700 мм *</w:t>
      </w:r>
    </w:p>
    <w:p w:rsidR="00CC4CF9" w:rsidRPr="00061AB7" w:rsidRDefault="00CC4CF9">
      <w:pPr>
        <w:pStyle w:val="ConsPlusCell"/>
        <w:jc w:val="both"/>
      </w:pPr>
      <w:r w:rsidRPr="00061AB7">
        <w:t>49 4110     4     Ванны купальные /</w:t>
      </w:r>
    </w:p>
    <w:p w:rsidR="00CC4CF9" w:rsidRPr="00061AB7" w:rsidRDefault="00CC4CF9">
      <w:pPr>
        <w:pStyle w:val="ConsPlusCell"/>
        <w:jc w:val="both"/>
      </w:pPr>
      <w:r w:rsidRPr="00061AB7">
        <w:t>49 4111     5     - чугунные эмалированные</w:t>
      </w:r>
    </w:p>
    <w:p w:rsidR="00CC4CF9" w:rsidRPr="00061AB7" w:rsidRDefault="00CC4CF9">
      <w:pPr>
        <w:pStyle w:val="ConsPlusCell"/>
        <w:jc w:val="both"/>
      </w:pPr>
      <w:r w:rsidRPr="00061AB7">
        <w:t>49 4112     0     - стальные эмалированные</w:t>
      </w:r>
    </w:p>
    <w:p w:rsidR="00CC4CF9" w:rsidRPr="00061AB7" w:rsidRDefault="00CC4CF9">
      <w:pPr>
        <w:pStyle w:val="ConsPlusCell"/>
        <w:jc w:val="both"/>
      </w:pPr>
      <w:r w:rsidRPr="00061AB7">
        <w:t>49 4116     2     - из полимерных материалов</w:t>
      </w:r>
    </w:p>
    <w:p w:rsidR="00CC4CF9" w:rsidRPr="00061AB7" w:rsidRDefault="00CC4CF9">
      <w:pPr>
        <w:pStyle w:val="ConsPlusCell"/>
        <w:jc w:val="both"/>
      </w:pPr>
      <w:r w:rsidRPr="00061AB7">
        <w:t>49 4120     4     Ванны сидячие /</w:t>
      </w:r>
    </w:p>
    <w:p w:rsidR="00CC4CF9" w:rsidRPr="00061AB7" w:rsidRDefault="00CC4CF9">
      <w:pPr>
        <w:pStyle w:val="ConsPlusCell"/>
        <w:jc w:val="both"/>
      </w:pPr>
      <w:r w:rsidRPr="00061AB7">
        <w:t>49 4121     8     - чугунные эмалированные</w:t>
      </w:r>
    </w:p>
    <w:p w:rsidR="00CC4CF9" w:rsidRPr="00061AB7" w:rsidRDefault="00CC4CF9">
      <w:pPr>
        <w:pStyle w:val="ConsPlusCell"/>
        <w:jc w:val="both"/>
      </w:pPr>
      <w:r w:rsidRPr="00061AB7">
        <w:t>49 4130     9     Ванны медицинские /</w:t>
      </w:r>
    </w:p>
    <w:p w:rsidR="00CC4CF9" w:rsidRPr="00061AB7" w:rsidRDefault="00CC4CF9">
      <w:pPr>
        <w:pStyle w:val="ConsPlusCell"/>
        <w:jc w:val="both"/>
      </w:pPr>
      <w:r w:rsidRPr="00061AB7">
        <w:t>49 4131     4     - чугунные эмалированные</w:t>
      </w:r>
    </w:p>
    <w:p w:rsidR="00CC4CF9" w:rsidRPr="00061AB7" w:rsidRDefault="00CC4CF9">
      <w:pPr>
        <w:pStyle w:val="ConsPlusCell"/>
        <w:jc w:val="both"/>
      </w:pPr>
      <w:r w:rsidRPr="00061AB7">
        <w:t>49 4200     9     Ванны детские</w:t>
      </w:r>
    </w:p>
    <w:p w:rsidR="00CC4CF9" w:rsidRPr="00061AB7" w:rsidRDefault="00CC4CF9">
      <w:pPr>
        <w:pStyle w:val="ConsPlusCell"/>
        <w:jc w:val="both"/>
      </w:pPr>
      <w:r w:rsidRPr="00061AB7">
        <w:t>49 4210     3     Ванны детские стационарные /</w:t>
      </w:r>
    </w:p>
    <w:p w:rsidR="00CC4CF9" w:rsidRPr="00061AB7" w:rsidRDefault="00CC4CF9">
      <w:pPr>
        <w:pStyle w:val="ConsPlusCell"/>
        <w:jc w:val="both"/>
      </w:pPr>
      <w:r w:rsidRPr="00061AB7">
        <w:t>49 4211     9     - чугунные эмалированные</w:t>
      </w:r>
    </w:p>
    <w:p w:rsidR="00CC4CF9" w:rsidRPr="00061AB7" w:rsidRDefault="00CC4CF9">
      <w:pPr>
        <w:pStyle w:val="ConsPlusCell"/>
        <w:jc w:val="both"/>
      </w:pPr>
      <w:r w:rsidRPr="00061AB7">
        <w:t>49 4220     8     Ванны детские переносные /</w:t>
      </w:r>
    </w:p>
    <w:p w:rsidR="00CC4CF9" w:rsidRPr="00061AB7" w:rsidRDefault="00CC4CF9">
      <w:pPr>
        <w:pStyle w:val="ConsPlusCell"/>
        <w:jc w:val="both"/>
      </w:pPr>
      <w:r w:rsidRPr="00061AB7">
        <w:t>49 4222     9     - стальные эмалированные</w:t>
      </w:r>
    </w:p>
    <w:p w:rsidR="00CC4CF9" w:rsidRPr="00061AB7" w:rsidRDefault="00CC4CF9">
      <w:pPr>
        <w:pStyle w:val="ConsPlusCell"/>
        <w:jc w:val="both"/>
      </w:pPr>
      <w:r w:rsidRPr="00061AB7">
        <w:t>49 4226     0     - из полимерных материалов</w:t>
      </w:r>
    </w:p>
    <w:p w:rsidR="00CC4CF9" w:rsidRPr="00061AB7" w:rsidRDefault="00CC4CF9">
      <w:pPr>
        <w:pStyle w:val="ConsPlusCell"/>
        <w:jc w:val="both"/>
      </w:pPr>
      <w:r w:rsidRPr="00061AB7">
        <w:t>49 4300     2     Раковины и мойки</w:t>
      </w:r>
    </w:p>
    <w:p w:rsidR="00CC4CF9" w:rsidRPr="00061AB7" w:rsidRDefault="00CC4CF9">
      <w:pPr>
        <w:pStyle w:val="ConsPlusCell"/>
        <w:jc w:val="both"/>
      </w:pPr>
      <w:r w:rsidRPr="00061AB7">
        <w:t>49 4301     8     Раковины и мойки чугунные и стальные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эмалированные *</w:t>
      </w:r>
    </w:p>
    <w:p w:rsidR="00CC4CF9" w:rsidRPr="00061AB7" w:rsidRDefault="00CC4CF9">
      <w:pPr>
        <w:pStyle w:val="ConsPlusCell"/>
        <w:jc w:val="both"/>
      </w:pPr>
      <w:r w:rsidRPr="00061AB7">
        <w:t>49 4308     6     Мойки на два отделения *</w:t>
      </w:r>
    </w:p>
    <w:p w:rsidR="00CC4CF9" w:rsidRPr="00061AB7" w:rsidRDefault="00CC4CF9">
      <w:pPr>
        <w:pStyle w:val="ConsPlusCell"/>
        <w:jc w:val="both"/>
      </w:pPr>
      <w:r w:rsidRPr="00061AB7">
        <w:t>49 4310     7     Раковины /</w:t>
      </w:r>
    </w:p>
    <w:p w:rsidR="00CC4CF9" w:rsidRPr="00061AB7" w:rsidRDefault="00CC4CF9">
      <w:pPr>
        <w:pStyle w:val="ConsPlusCell"/>
        <w:jc w:val="both"/>
      </w:pPr>
      <w:r w:rsidRPr="00061AB7">
        <w:t>49 4312     8     - стальные эмалированные</w:t>
      </w:r>
    </w:p>
    <w:p w:rsidR="00CC4CF9" w:rsidRPr="00061AB7" w:rsidRDefault="00CC4CF9">
      <w:pPr>
        <w:pStyle w:val="ConsPlusCell"/>
        <w:jc w:val="both"/>
      </w:pPr>
      <w:r w:rsidRPr="00061AB7">
        <w:t>49 4316     9     - из полимерных материалов</w:t>
      </w:r>
    </w:p>
    <w:p w:rsidR="00CC4CF9" w:rsidRPr="00061AB7" w:rsidRDefault="00CC4CF9">
      <w:pPr>
        <w:pStyle w:val="ConsPlusCell"/>
        <w:jc w:val="both"/>
      </w:pPr>
      <w:r w:rsidRPr="00061AB7">
        <w:t>49 4320     1     Мойки /</w:t>
      </w:r>
    </w:p>
    <w:p w:rsidR="00CC4CF9" w:rsidRPr="00061AB7" w:rsidRDefault="00CC4CF9">
      <w:pPr>
        <w:pStyle w:val="ConsPlusCell"/>
        <w:jc w:val="both"/>
      </w:pPr>
      <w:r w:rsidRPr="00061AB7">
        <w:t>49 4321     7     - чугунные эмалированные</w:t>
      </w:r>
    </w:p>
    <w:p w:rsidR="00CC4CF9" w:rsidRPr="00061AB7" w:rsidRDefault="00CC4CF9">
      <w:pPr>
        <w:pStyle w:val="ConsPlusCell"/>
        <w:jc w:val="both"/>
      </w:pPr>
      <w:r w:rsidRPr="00061AB7">
        <w:t>49 4322     2     - стальные эмалированные</w:t>
      </w:r>
    </w:p>
    <w:p w:rsidR="00CC4CF9" w:rsidRPr="00061AB7" w:rsidRDefault="00CC4CF9">
      <w:pPr>
        <w:pStyle w:val="ConsPlusCell"/>
        <w:jc w:val="both"/>
      </w:pPr>
      <w:r w:rsidRPr="00061AB7">
        <w:t>49 4326     4     - из полимерных материалов</w:t>
      </w:r>
    </w:p>
    <w:p w:rsidR="00CC4CF9" w:rsidRPr="00061AB7" w:rsidRDefault="00CC4CF9">
      <w:pPr>
        <w:pStyle w:val="ConsPlusCell"/>
        <w:jc w:val="both"/>
      </w:pPr>
      <w:r w:rsidRPr="00061AB7">
        <w:t>49 4327     2     - из нержавеющей стали</w:t>
      </w:r>
    </w:p>
    <w:p w:rsidR="00CC4CF9" w:rsidRPr="00061AB7" w:rsidRDefault="00CC4CF9">
      <w:pPr>
        <w:pStyle w:val="ConsPlusCell"/>
        <w:jc w:val="both"/>
      </w:pPr>
      <w:r w:rsidRPr="00061AB7">
        <w:t>49 4400     6     Умывальники</w:t>
      </w:r>
    </w:p>
    <w:p w:rsidR="00CC4CF9" w:rsidRPr="00061AB7" w:rsidRDefault="00CC4CF9">
      <w:pPr>
        <w:pStyle w:val="ConsPlusCell"/>
        <w:jc w:val="both"/>
      </w:pPr>
      <w:r w:rsidRPr="00061AB7">
        <w:t>49 4410     0     Умывальники для судостроения /</w:t>
      </w:r>
    </w:p>
    <w:p w:rsidR="00CC4CF9" w:rsidRPr="00061AB7" w:rsidRDefault="00CC4CF9">
      <w:pPr>
        <w:pStyle w:val="ConsPlusCell"/>
        <w:jc w:val="both"/>
      </w:pPr>
      <w:r w:rsidRPr="00061AB7">
        <w:t>49 4412     1     - стальные эмалированные</w:t>
      </w:r>
    </w:p>
    <w:p w:rsidR="00CC4CF9" w:rsidRPr="00061AB7" w:rsidRDefault="00CC4CF9">
      <w:pPr>
        <w:pStyle w:val="ConsPlusCell"/>
        <w:jc w:val="both"/>
      </w:pPr>
      <w:r w:rsidRPr="00061AB7">
        <w:t>49 4420     5     Умывальники для тепловозов (в т.ч. чаши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умывальные для вагонов) /</w:t>
      </w:r>
    </w:p>
    <w:p w:rsidR="00CC4CF9" w:rsidRPr="00061AB7" w:rsidRDefault="00CC4CF9">
      <w:pPr>
        <w:pStyle w:val="ConsPlusCell"/>
        <w:jc w:val="both"/>
      </w:pPr>
      <w:r w:rsidRPr="00061AB7">
        <w:t>49 4422     6     - стальные эмалированные</w:t>
      </w:r>
    </w:p>
    <w:p w:rsidR="00CC4CF9" w:rsidRPr="00061AB7" w:rsidRDefault="00CC4CF9">
      <w:pPr>
        <w:pStyle w:val="ConsPlusCell"/>
        <w:jc w:val="both"/>
      </w:pPr>
      <w:r w:rsidRPr="00061AB7">
        <w:t>49 4430     3     Умывальники групповые /</w:t>
      </w:r>
    </w:p>
    <w:p w:rsidR="00CC4CF9" w:rsidRPr="00061AB7" w:rsidRDefault="00CC4CF9">
      <w:pPr>
        <w:pStyle w:val="ConsPlusCell"/>
        <w:jc w:val="both"/>
      </w:pPr>
      <w:r w:rsidRPr="00061AB7">
        <w:t>49 4431     5     - чугунные эмалированные</w:t>
      </w:r>
    </w:p>
    <w:p w:rsidR="00CC4CF9" w:rsidRPr="00061AB7" w:rsidRDefault="00CC4CF9">
      <w:pPr>
        <w:pStyle w:val="ConsPlusCell"/>
        <w:jc w:val="both"/>
      </w:pPr>
      <w:r w:rsidRPr="00061AB7">
        <w:t>49 4440     4     Умывальники бытовые /</w:t>
      </w:r>
    </w:p>
    <w:p w:rsidR="00CC4CF9" w:rsidRPr="00061AB7" w:rsidRDefault="00CC4CF9">
      <w:pPr>
        <w:pStyle w:val="ConsPlusCell"/>
        <w:jc w:val="both"/>
      </w:pPr>
      <w:r w:rsidRPr="00061AB7">
        <w:t>49 4441     7     - чугунные эмалированные</w:t>
      </w:r>
    </w:p>
    <w:p w:rsidR="00CC4CF9" w:rsidRPr="00061AB7" w:rsidRDefault="00CC4CF9">
      <w:pPr>
        <w:pStyle w:val="ConsPlusCell"/>
        <w:jc w:val="both"/>
      </w:pPr>
      <w:r w:rsidRPr="00061AB7">
        <w:t>49 4442     5     - стальные эмалированные</w:t>
      </w:r>
    </w:p>
    <w:p w:rsidR="00CC4CF9" w:rsidRPr="00061AB7" w:rsidRDefault="00CC4CF9">
      <w:pPr>
        <w:pStyle w:val="ConsPlusCell"/>
        <w:jc w:val="both"/>
      </w:pPr>
      <w:r w:rsidRPr="00061AB7">
        <w:t>49 4446     7     - из полимерных материалов</w:t>
      </w:r>
    </w:p>
    <w:p w:rsidR="00CC4CF9" w:rsidRPr="00061AB7" w:rsidRDefault="00CC4CF9">
      <w:pPr>
        <w:pStyle w:val="ConsPlusCell"/>
        <w:jc w:val="both"/>
      </w:pPr>
      <w:r w:rsidRPr="00061AB7">
        <w:t>49 4500     0     Поддоны душевые эмалированные</w:t>
      </w:r>
    </w:p>
    <w:p w:rsidR="00CC4CF9" w:rsidRPr="00061AB7" w:rsidRDefault="00CC4CF9">
      <w:pPr>
        <w:pStyle w:val="ConsPlusCell"/>
        <w:jc w:val="both"/>
      </w:pPr>
      <w:r w:rsidRPr="00061AB7">
        <w:t>49 4510     4     Поддоны душевые эмалированные мелкие /</w:t>
      </w:r>
    </w:p>
    <w:p w:rsidR="00CC4CF9" w:rsidRPr="00061AB7" w:rsidRDefault="00CC4CF9">
      <w:pPr>
        <w:pStyle w:val="ConsPlusCell"/>
        <w:jc w:val="both"/>
      </w:pPr>
      <w:r w:rsidRPr="00061AB7">
        <w:t>49 4511     3     - чугунные</w:t>
      </w:r>
    </w:p>
    <w:p w:rsidR="00CC4CF9" w:rsidRPr="00061AB7" w:rsidRDefault="00CC4CF9">
      <w:pPr>
        <w:pStyle w:val="ConsPlusCell"/>
        <w:jc w:val="both"/>
      </w:pPr>
      <w:r w:rsidRPr="00061AB7">
        <w:t>49 4512     5     - стальные</w:t>
      </w:r>
    </w:p>
    <w:p w:rsidR="00CC4CF9" w:rsidRPr="00061AB7" w:rsidRDefault="00CC4CF9">
      <w:pPr>
        <w:pStyle w:val="ConsPlusCell"/>
        <w:jc w:val="both"/>
      </w:pPr>
      <w:r w:rsidRPr="00061AB7">
        <w:t>49 4520     9     Поддоны душевые эмалированные глубокие /</w:t>
      </w:r>
    </w:p>
    <w:p w:rsidR="00CC4CF9" w:rsidRPr="00061AB7" w:rsidRDefault="00CC4CF9">
      <w:pPr>
        <w:pStyle w:val="ConsPlusCell"/>
        <w:jc w:val="both"/>
      </w:pPr>
      <w:r w:rsidRPr="00061AB7">
        <w:t>49 4521     4     - чугунные</w:t>
      </w:r>
    </w:p>
    <w:p w:rsidR="00CC4CF9" w:rsidRPr="00061AB7" w:rsidRDefault="00CC4CF9">
      <w:pPr>
        <w:pStyle w:val="ConsPlusCell"/>
        <w:jc w:val="both"/>
      </w:pPr>
      <w:r w:rsidRPr="00061AB7">
        <w:t>49 4600     3     Чаши для туалетов</w:t>
      </w:r>
    </w:p>
    <w:p w:rsidR="00CC4CF9" w:rsidRPr="00061AB7" w:rsidRDefault="00CC4CF9">
      <w:pPr>
        <w:pStyle w:val="ConsPlusCell"/>
        <w:jc w:val="both"/>
      </w:pPr>
      <w:r w:rsidRPr="00061AB7">
        <w:t>49 4610     8     Чаши для туалетов напольные типа "Генуя" /</w:t>
      </w:r>
    </w:p>
    <w:p w:rsidR="00CC4CF9" w:rsidRPr="00061AB7" w:rsidRDefault="00CC4CF9">
      <w:pPr>
        <w:pStyle w:val="ConsPlusCell"/>
        <w:jc w:val="both"/>
      </w:pPr>
      <w:r w:rsidRPr="00061AB7">
        <w:t>49 4611     3     - чугунные эмалированные</w:t>
      </w:r>
    </w:p>
    <w:p w:rsidR="00CC4CF9" w:rsidRPr="00061AB7" w:rsidRDefault="00CC4CF9">
      <w:pPr>
        <w:pStyle w:val="ConsPlusCell"/>
        <w:jc w:val="both"/>
      </w:pPr>
      <w:r w:rsidRPr="00061AB7">
        <w:t>49 4700     7     Трапы</w:t>
      </w:r>
    </w:p>
    <w:p w:rsidR="00CC4CF9" w:rsidRPr="00061AB7" w:rsidRDefault="00CC4CF9">
      <w:pPr>
        <w:pStyle w:val="ConsPlusCell"/>
        <w:jc w:val="both"/>
      </w:pPr>
      <w:r w:rsidRPr="00061AB7">
        <w:t>49 4701     2     Трапы чугунные *</w:t>
      </w:r>
    </w:p>
    <w:p w:rsidR="00CC4CF9" w:rsidRPr="00061AB7" w:rsidRDefault="00CC4CF9">
      <w:pPr>
        <w:pStyle w:val="ConsPlusCell"/>
        <w:jc w:val="both"/>
      </w:pPr>
      <w:r w:rsidRPr="00061AB7">
        <w:t>49 4710     1     Трапы с раструбом диаметром 50 мм /</w:t>
      </w:r>
    </w:p>
    <w:p w:rsidR="00CC4CF9" w:rsidRPr="00061AB7" w:rsidRDefault="00CC4CF9">
      <w:pPr>
        <w:pStyle w:val="ConsPlusCell"/>
        <w:jc w:val="both"/>
      </w:pPr>
      <w:r w:rsidRPr="00061AB7">
        <w:t>49 4711     7     - чугунные эмалированные</w:t>
      </w:r>
    </w:p>
    <w:p w:rsidR="00CC4CF9" w:rsidRPr="00061AB7" w:rsidRDefault="00CC4CF9">
      <w:pPr>
        <w:pStyle w:val="ConsPlusCell"/>
        <w:jc w:val="both"/>
      </w:pPr>
      <w:r w:rsidRPr="00061AB7">
        <w:t>49 4716     4     - из полимерных материалов</w:t>
      </w:r>
    </w:p>
    <w:p w:rsidR="00CC4CF9" w:rsidRPr="00061AB7" w:rsidRDefault="00CC4CF9">
      <w:pPr>
        <w:pStyle w:val="ConsPlusCell"/>
        <w:jc w:val="both"/>
      </w:pPr>
      <w:r w:rsidRPr="00061AB7">
        <w:t>49 4720     6     Трапы с раструбом диаметром 100 мм /</w:t>
      </w:r>
    </w:p>
    <w:p w:rsidR="00CC4CF9" w:rsidRPr="00061AB7" w:rsidRDefault="00CC4CF9">
      <w:pPr>
        <w:pStyle w:val="ConsPlusCell"/>
        <w:jc w:val="both"/>
      </w:pPr>
      <w:r w:rsidRPr="00061AB7">
        <w:t>49 4721     1     - чугунные эмалированные</w:t>
      </w:r>
    </w:p>
    <w:p w:rsidR="00CC4CF9" w:rsidRPr="00061AB7" w:rsidRDefault="00CC4CF9">
      <w:pPr>
        <w:pStyle w:val="ConsPlusCell"/>
        <w:jc w:val="both"/>
      </w:pPr>
      <w:r w:rsidRPr="00061AB7">
        <w:t>49 4726     9     - из полимерных материалов</w:t>
      </w:r>
    </w:p>
    <w:p w:rsidR="00CC4CF9" w:rsidRPr="00061AB7" w:rsidRDefault="00CC4CF9">
      <w:pPr>
        <w:pStyle w:val="ConsPlusCell"/>
        <w:jc w:val="both"/>
      </w:pPr>
      <w:r w:rsidRPr="00061AB7">
        <w:t>49 4800     0     Бачки смывные (кроме керамических)</w:t>
      </w:r>
    </w:p>
    <w:p w:rsidR="00CC4CF9" w:rsidRPr="00061AB7" w:rsidRDefault="00CC4CF9">
      <w:pPr>
        <w:pStyle w:val="ConsPlusCell"/>
        <w:jc w:val="both"/>
      </w:pPr>
      <w:r w:rsidRPr="00061AB7">
        <w:t>49 4806     3     Бачки смывные из полимерных материалов *</w:t>
      </w:r>
    </w:p>
    <w:p w:rsidR="00CC4CF9" w:rsidRPr="00061AB7" w:rsidRDefault="00CC4CF9">
      <w:pPr>
        <w:pStyle w:val="ConsPlusCell"/>
        <w:jc w:val="both"/>
      </w:pPr>
      <w:r w:rsidRPr="00061AB7">
        <w:t>49 4810     5     Бачки смывные высокорасполагаемые /</w:t>
      </w:r>
    </w:p>
    <w:p w:rsidR="00CC4CF9" w:rsidRPr="00061AB7" w:rsidRDefault="00CC4CF9">
      <w:pPr>
        <w:pStyle w:val="ConsPlusCell"/>
        <w:jc w:val="both"/>
      </w:pPr>
      <w:r w:rsidRPr="00061AB7">
        <w:t>49 4811     0     - чугунные</w:t>
      </w:r>
    </w:p>
    <w:p w:rsidR="00CC4CF9" w:rsidRPr="00061AB7" w:rsidRDefault="00CC4CF9">
      <w:pPr>
        <w:pStyle w:val="ConsPlusCell"/>
        <w:jc w:val="both"/>
      </w:pPr>
      <w:r w:rsidRPr="00061AB7">
        <w:t>49 4816     8     - из полимерных материалов</w:t>
      </w:r>
    </w:p>
    <w:p w:rsidR="00CC4CF9" w:rsidRPr="00061AB7" w:rsidRDefault="00CC4CF9">
      <w:pPr>
        <w:pStyle w:val="ConsPlusCell"/>
        <w:jc w:val="both"/>
      </w:pPr>
      <w:r w:rsidRPr="00061AB7">
        <w:t>49 4820     9     Бачки смывные низкорасполагаемые /</w:t>
      </w:r>
    </w:p>
    <w:p w:rsidR="00CC4CF9" w:rsidRPr="00061AB7" w:rsidRDefault="00CC4CF9">
      <w:pPr>
        <w:pStyle w:val="ConsPlusCell"/>
        <w:jc w:val="both"/>
      </w:pPr>
      <w:r w:rsidRPr="00061AB7">
        <w:t>49 4826     2     - из полимерных материалов</w:t>
      </w:r>
    </w:p>
    <w:p w:rsidR="00CC4CF9" w:rsidRPr="00061AB7" w:rsidRDefault="00CC4CF9">
      <w:pPr>
        <w:pStyle w:val="ConsPlusCell"/>
        <w:jc w:val="both"/>
      </w:pPr>
      <w:r w:rsidRPr="00061AB7">
        <w:t>49 4830     4     Бачки смывные среднерасполагаемые /</w:t>
      </w:r>
    </w:p>
    <w:p w:rsidR="00CC4CF9" w:rsidRPr="00061AB7" w:rsidRDefault="00CC4CF9">
      <w:pPr>
        <w:pStyle w:val="ConsPlusCell"/>
        <w:jc w:val="both"/>
      </w:pPr>
      <w:r w:rsidRPr="00061AB7">
        <w:t>49 4836     7     - из полимерных материалов</w:t>
      </w:r>
    </w:p>
    <w:p w:rsidR="00CC4CF9" w:rsidRPr="00061AB7" w:rsidRDefault="00CC4CF9">
      <w:pPr>
        <w:pStyle w:val="ConsPlusCell"/>
        <w:jc w:val="both"/>
      </w:pPr>
      <w:r w:rsidRPr="00061AB7">
        <w:t>49 4840     9     Бачки периодической промывки /</w:t>
      </w:r>
    </w:p>
    <w:p w:rsidR="00CC4CF9" w:rsidRPr="00061AB7" w:rsidRDefault="00CC4CF9">
      <w:pPr>
        <w:pStyle w:val="ConsPlusCell"/>
        <w:jc w:val="both"/>
      </w:pPr>
      <w:r w:rsidRPr="00061AB7">
        <w:t>49 4841     4     - чугунные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49 5000     4     Арматура и гарнитура санитарно-техническая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49 5100     8     Арматура и гарнитура санитарно-техническая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цветных металлов</w:t>
      </w:r>
    </w:p>
    <w:p w:rsidR="00CC4CF9" w:rsidRPr="00061AB7" w:rsidRDefault="00CC4CF9">
      <w:pPr>
        <w:pStyle w:val="ConsPlusCell"/>
        <w:jc w:val="both"/>
      </w:pPr>
      <w:r w:rsidRPr="00061AB7">
        <w:t>49 5110     2     Смесители /</w:t>
      </w:r>
    </w:p>
    <w:p w:rsidR="00CC4CF9" w:rsidRPr="00061AB7" w:rsidRDefault="00CC4CF9">
      <w:pPr>
        <w:pStyle w:val="ConsPlusCell"/>
        <w:jc w:val="both"/>
      </w:pPr>
      <w:r w:rsidRPr="00061AB7">
        <w:t>49 5111     8     - для ванн</w:t>
      </w:r>
    </w:p>
    <w:p w:rsidR="00CC4CF9" w:rsidRPr="00061AB7" w:rsidRDefault="00CC4CF9">
      <w:pPr>
        <w:pStyle w:val="ConsPlusCell"/>
        <w:jc w:val="both"/>
      </w:pPr>
      <w:r w:rsidRPr="00061AB7">
        <w:t>49 5112     3     - общие для ванн и умывальников</w:t>
      </w:r>
    </w:p>
    <w:p w:rsidR="00CC4CF9" w:rsidRPr="00061AB7" w:rsidRDefault="00CC4CF9">
      <w:pPr>
        <w:pStyle w:val="ConsPlusCell"/>
        <w:jc w:val="both"/>
      </w:pPr>
      <w:r w:rsidRPr="00061AB7">
        <w:t>49 5113     9     - для душевых установок</w:t>
      </w:r>
    </w:p>
    <w:p w:rsidR="00CC4CF9" w:rsidRPr="00061AB7" w:rsidRDefault="00CC4CF9">
      <w:pPr>
        <w:pStyle w:val="ConsPlusCell"/>
        <w:jc w:val="both"/>
      </w:pPr>
      <w:r w:rsidRPr="00061AB7">
        <w:t>49 5114     4     - для моек</w:t>
      </w:r>
    </w:p>
    <w:p w:rsidR="00CC4CF9" w:rsidRPr="00061AB7" w:rsidRDefault="00CC4CF9">
      <w:pPr>
        <w:pStyle w:val="ConsPlusCell"/>
        <w:jc w:val="both"/>
      </w:pPr>
      <w:r w:rsidRPr="00061AB7">
        <w:t>49 5115     5     - для умывальников (в т.ч. специального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назначения: локтевые медицинские,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парикмахерских и другие)</w:t>
      </w:r>
    </w:p>
    <w:p w:rsidR="00CC4CF9" w:rsidRPr="00061AB7" w:rsidRDefault="00CC4CF9">
      <w:pPr>
        <w:pStyle w:val="ConsPlusCell"/>
        <w:jc w:val="both"/>
      </w:pPr>
      <w:r w:rsidRPr="00061AB7">
        <w:t>49 5116     5     - для водогрейных колонок</w:t>
      </w:r>
    </w:p>
    <w:p w:rsidR="00CC4CF9" w:rsidRPr="00061AB7" w:rsidRDefault="00CC4CF9">
      <w:pPr>
        <w:pStyle w:val="ConsPlusCell"/>
        <w:jc w:val="both"/>
      </w:pPr>
      <w:r w:rsidRPr="00061AB7">
        <w:t>49 5117     0     - лабораторные</w:t>
      </w:r>
    </w:p>
    <w:p w:rsidR="00CC4CF9" w:rsidRPr="00061AB7" w:rsidRDefault="00CC4CF9">
      <w:pPr>
        <w:pStyle w:val="ConsPlusCell"/>
        <w:jc w:val="both"/>
      </w:pPr>
      <w:r w:rsidRPr="00061AB7">
        <w:t>49 5118     6     Термосмесители</w:t>
      </w:r>
    </w:p>
    <w:p w:rsidR="00CC4CF9" w:rsidRPr="00061AB7" w:rsidRDefault="00CC4CF9">
      <w:pPr>
        <w:pStyle w:val="ConsPlusCell"/>
        <w:jc w:val="both"/>
      </w:pPr>
      <w:r w:rsidRPr="00061AB7">
        <w:t>49 5120     7     Краны туалетные (в т.ч. писсуарные) /</w:t>
      </w:r>
    </w:p>
    <w:p w:rsidR="00CC4CF9" w:rsidRPr="00061AB7" w:rsidRDefault="00CC4CF9">
      <w:pPr>
        <w:pStyle w:val="ConsPlusCell"/>
        <w:jc w:val="both"/>
      </w:pPr>
      <w:r w:rsidRPr="00061AB7">
        <w:t>49 5121     2     - для умывальников</w:t>
      </w:r>
    </w:p>
    <w:p w:rsidR="00CC4CF9" w:rsidRPr="00061AB7" w:rsidRDefault="00CC4CF9">
      <w:pPr>
        <w:pStyle w:val="ConsPlusCell"/>
        <w:jc w:val="both"/>
      </w:pPr>
      <w:r w:rsidRPr="00061AB7">
        <w:t>49 5122     8     - писсуарные</w:t>
      </w:r>
    </w:p>
    <w:p w:rsidR="00CC4CF9" w:rsidRPr="00061AB7" w:rsidRDefault="00CC4CF9">
      <w:pPr>
        <w:pStyle w:val="ConsPlusCell"/>
        <w:jc w:val="both"/>
      </w:pPr>
      <w:r w:rsidRPr="00061AB7">
        <w:t>49 5130     1     Краны водоразборные /</w:t>
      </w:r>
    </w:p>
    <w:p w:rsidR="00CC4CF9" w:rsidRPr="00061AB7" w:rsidRDefault="00CC4CF9">
      <w:pPr>
        <w:pStyle w:val="ConsPlusCell"/>
        <w:jc w:val="both"/>
      </w:pPr>
      <w:r w:rsidRPr="00061AB7">
        <w:t>49 5131     7     - раковин и моек /</w:t>
      </w:r>
    </w:p>
    <w:p w:rsidR="00CC4CF9" w:rsidRPr="00061AB7" w:rsidRDefault="00CC4CF9">
      <w:pPr>
        <w:pStyle w:val="ConsPlusCell"/>
        <w:jc w:val="both"/>
      </w:pPr>
      <w:r w:rsidRPr="00061AB7">
        <w:t>49 5140     6     Выпуски и переливы</w:t>
      </w:r>
    </w:p>
    <w:p w:rsidR="00CC4CF9" w:rsidRPr="00061AB7" w:rsidRDefault="00CC4CF9">
      <w:pPr>
        <w:pStyle w:val="ConsPlusCell"/>
        <w:jc w:val="both"/>
      </w:pPr>
      <w:r w:rsidRPr="00061AB7">
        <w:t>49 5141     3     Выпуски для ванн</w:t>
      </w:r>
    </w:p>
    <w:p w:rsidR="00CC4CF9" w:rsidRPr="00061AB7" w:rsidRDefault="00CC4CF9">
      <w:pPr>
        <w:pStyle w:val="ConsPlusCell"/>
        <w:jc w:val="both"/>
      </w:pPr>
      <w:r w:rsidRPr="00061AB7">
        <w:t>49 5142     7     Выпуски для умывальников</w:t>
      </w:r>
    </w:p>
    <w:p w:rsidR="00CC4CF9" w:rsidRPr="00061AB7" w:rsidRDefault="00CC4CF9">
      <w:pPr>
        <w:pStyle w:val="ConsPlusCell"/>
        <w:jc w:val="both"/>
      </w:pPr>
      <w:r w:rsidRPr="00061AB7">
        <w:t>49 5143     2     Выпуски для моек</w:t>
      </w:r>
    </w:p>
    <w:p w:rsidR="00CC4CF9" w:rsidRPr="00061AB7" w:rsidRDefault="00CC4CF9">
      <w:pPr>
        <w:pStyle w:val="ConsPlusCell"/>
        <w:jc w:val="both"/>
      </w:pPr>
      <w:r w:rsidRPr="00061AB7">
        <w:t>49 5144     8     Переливы</w:t>
      </w:r>
    </w:p>
    <w:p w:rsidR="00CC4CF9" w:rsidRPr="00061AB7" w:rsidRDefault="00CC4CF9">
      <w:pPr>
        <w:pStyle w:val="ConsPlusCell"/>
        <w:jc w:val="both"/>
      </w:pPr>
      <w:r w:rsidRPr="00061AB7">
        <w:t>49 5150     0     Гарнитура туалетная для ванных комнат</w:t>
      </w:r>
    </w:p>
    <w:p w:rsidR="00CC4CF9" w:rsidRPr="00061AB7" w:rsidRDefault="00CC4CF9">
      <w:pPr>
        <w:pStyle w:val="ConsPlusCell"/>
        <w:jc w:val="both"/>
      </w:pPr>
      <w:r w:rsidRPr="00061AB7">
        <w:t>49 5151     6     Полотенцесушители</w:t>
      </w:r>
    </w:p>
    <w:p w:rsidR="00CC4CF9" w:rsidRPr="00061AB7" w:rsidRDefault="00CC4CF9">
      <w:pPr>
        <w:pStyle w:val="ConsPlusCell"/>
        <w:jc w:val="both"/>
      </w:pPr>
      <w:r w:rsidRPr="00061AB7">
        <w:t>49 5152     1     Вешалки и крючки для ванных комнат</w:t>
      </w:r>
    </w:p>
    <w:p w:rsidR="00CC4CF9" w:rsidRPr="00061AB7" w:rsidRDefault="00CC4CF9">
      <w:pPr>
        <w:pStyle w:val="ConsPlusCell"/>
        <w:jc w:val="both"/>
      </w:pPr>
      <w:r w:rsidRPr="00061AB7">
        <w:t>49 5153     7     Полочки туалетные</w:t>
      </w:r>
    </w:p>
    <w:p w:rsidR="00CC4CF9" w:rsidRPr="00061AB7" w:rsidRDefault="00CC4CF9">
      <w:pPr>
        <w:pStyle w:val="ConsPlusCell"/>
        <w:jc w:val="both"/>
      </w:pPr>
      <w:r w:rsidRPr="00061AB7">
        <w:t>49 5154     2     Гарнитура прочая: держатели для стакана,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держатели туалетной бумаги, поручни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полотенца, ручки опорные к ванне</w:t>
      </w:r>
    </w:p>
    <w:p w:rsidR="00CC4CF9" w:rsidRPr="00061AB7" w:rsidRDefault="00CC4CF9">
      <w:pPr>
        <w:pStyle w:val="ConsPlusCell"/>
        <w:jc w:val="both"/>
      </w:pPr>
      <w:r w:rsidRPr="00061AB7">
        <w:t>49 5160     5     Краны смывные /</w:t>
      </w:r>
    </w:p>
    <w:p w:rsidR="00CC4CF9" w:rsidRPr="00061AB7" w:rsidRDefault="00CC4CF9">
      <w:pPr>
        <w:pStyle w:val="ConsPlusCell"/>
        <w:jc w:val="both"/>
      </w:pPr>
      <w:r w:rsidRPr="00061AB7">
        <w:t>49 5161     0     - порционного действия полуавтоматические</w:t>
      </w:r>
    </w:p>
    <w:p w:rsidR="00CC4CF9" w:rsidRPr="00061AB7" w:rsidRDefault="00CC4CF9">
      <w:pPr>
        <w:pStyle w:val="ConsPlusCell"/>
        <w:jc w:val="both"/>
      </w:pPr>
      <w:r w:rsidRPr="00061AB7">
        <w:t>49 5170     7     Сифоны из цветных металлов /</w:t>
      </w:r>
    </w:p>
    <w:p w:rsidR="00CC4CF9" w:rsidRPr="00061AB7" w:rsidRDefault="00CC4CF9">
      <w:pPr>
        <w:pStyle w:val="ConsPlusCell"/>
        <w:jc w:val="both"/>
      </w:pPr>
      <w:r w:rsidRPr="00061AB7">
        <w:t>49 5171     5     - для умывальников</w:t>
      </w:r>
    </w:p>
    <w:p w:rsidR="00CC4CF9" w:rsidRPr="00061AB7" w:rsidRDefault="00CC4CF9">
      <w:pPr>
        <w:pStyle w:val="ConsPlusCell"/>
        <w:jc w:val="both"/>
      </w:pPr>
      <w:r w:rsidRPr="00061AB7">
        <w:t>49 5200     1     Арматура и гарнитура санитарно-техническая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 пластмасс</w:t>
      </w:r>
    </w:p>
    <w:p w:rsidR="00CC4CF9" w:rsidRPr="00061AB7" w:rsidRDefault="00CC4CF9">
      <w:pPr>
        <w:pStyle w:val="ConsPlusCell"/>
        <w:jc w:val="both"/>
      </w:pPr>
      <w:r w:rsidRPr="00061AB7">
        <w:t>49 5210     6     Краны водоразборные /</w:t>
      </w:r>
    </w:p>
    <w:p w:rsidR="00CC4CF9" w:rsidRPr="00061AB7" w:rsidRDefault="00CC4CF9">
      <w:pPr>
        <w:pStyle w:val="ConsPlusCell"/>
        <w:jc w:val="both"/>
      </w:pPr>
      <w:r w:rsidRPr="00061AB7">
        <w:t>49 5211     1     - для раковин и моек</w:t>
      </w:r>
    </w:p>
    <w:p w:rsidR="00CC4CF9" w:rsidRPr="00061AB7" w:rsidRDefault="00CC4CF9">
      <w:pPr>
        <w:pStyle w:val="ConsPlusCell"/>
        <w:jc w:val="both"/>
      </w:pPr>
      <w:r w:rsidRPr="00061AB7">
        <w:t>49 5220     0     Выпуски и переливы</w:t>
      </w:r>
    </w:p>
    <w:p w:rsidR="00CC4CF9" w:rsidRPr="00061AB7" w:rsidRDefault="00CC4CF9">
      <w:pPr>
        <w:pStyle w:val="ConsPlusCell"/>
        <w:jc w:val="both"/>
      </w:pPr>
      <w:r w:rsidRPr="00061AB7">
        <w:t>49 5221     6     Выпуски для ванн с переливом</w:t>
      </w:r>
    </w:p>
    <w:p w:rsidR="00CC4CF9" w:rsidRPr="00061AB7" w:rsidRDefault="00CC4CF9">
      <w:pPr>
        <w:pStyle w:val="ConsPlusCell"/>
        <w:jc w:val="both"/>
      </w:pPr>
      <w:r w:rsidRPr="00061AB7">
        <w:t>49 5222     1     Выпуски для умывальников</w:t>
      </w:r>
    </w:p>
    <w:p w:rsidR="00CC4CF9" w:rsidRPr="00061AB7" w:rsidRDefault="00CC4CF9">
      <w:pPr>
        <w:pStyle w:val="ConsPlusCell"/>
        <w:jc w:val="both"/>
      </w:pPr>
      <w:r w:rsidRPr="00061AB7">
        <w:t>49 5223     7     Выпуски для моек</w:t>
      </w:r>
    </w:p>
    <w:p w:rsidR="00CC4CF9" w:rsidRPr="00061AB7" w:rsidRDefault="00CC4CF9">
      <w:pPr>
        <w:pStyle w:val="ConsPlusCell"/>
        <w:jc w:val="both"/>
      </w:pPr>
      <w:r w:rsidRPr="00061AB7">
        <w:t>49 5224     2     Переливы</w:t>
      </w:r>
    </w:p>
    <w:p w:rsidR="00CC4CF9" w:rsidRPr="00061AB7" w:rsidRDefault="00CC4CF9">
      <w:pPr>
        <w:pStyle w:val="ConsPlusCell"/>
        <w:jc w:val="both"/>
      </w:pPr>
      <w:r w:rsidRPr="00061AB7">
        <w:t>49 5230     5     Гарнитура туалетная для ванных комнат</w:t>
      </w:r>
    </w:p>
    <w:p w:rsidR="00CC4CF9" w:rsidRPr="00061AB7" w:rsidRDefault="00CC4CF9">
      <w:pPr>
        <w:pStyle w:val="ConsPlusCell"/>
        <w:jc w:val="both"/>
      </w:pPr>
      <w:r w:rsidRPr="00061AB7">
        <w:t>49 5231     0     Вешалки и крючки для ванных комнат</w:t>
      </w:r>
    </w:p>
    <w:p w:rsidR="00CC4CF9" w:rsidRPr="00061AB7" w:rsidRDefault="00CC4CF9">
      <w:pPr>
        <w:pStyle w:val="ConsPlusCell"/>
        <w:jc w:val="both"/>
      </w:pPr>
      <w:r w:rsidRPr="00061AB7">
        <w:t>49 5232     6     Полочки туалетные</w:t>
      </w:r>
    </w:p>
    <w:p w:rsidR="00CC4CF9" w:rsidRPr="00061AB7" w:rsidRDefault="00CC4CF9">
      <w:pPr>
        <w:pStyle w:val="ConsPlusCell"/>
        <w:jc w:val="both"/>
      </w:pPr>
      <w:r w:rsidRPr="00061AB7">
        <w:t>49 5233     1     Гарнитура прочая: мыльницы, подстаканники,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бумагодержатели</w:t>
      </w:r>
    </w:p>
    <w:p w:rsidR="00CC4CF9" w:rsidRPr="00061AB7" w:rsidRDefault="00CC4CF9">
      <w:pPr>
        <w:pStyle w:val="ConsPlusCell"/>
        <w:jc w:val="both"/>
      </w:pPr>
      <w:r w:rsidRPr="00061AB7">
        <w:t>49 5240     3     Сифоны из пластмасс /</w:t>
      </w:r>
    </w:p>
    <w:p w:rsidR="00CC4CF9" w:rsidRPr="00061AB7" w:rsidRDefault="00CC4CF9">
      <w:pPr>
        <w:pStyle w:val="ConsPlusCell"/>
        <w:jc w:val="both"/>
      </w:pPr>
      <w:r w:rsidRPr="00061AB7">
        <w:t>49 5241     5     - для чаш, душевых поддонов и ванн</w:t>
      </w:r>
    </w:p>
    <w:p w:rsidR="00CC4CF9" w:rsidRPr="00061AB7" w:rsidRDefault="00CC4CF9">
      <w:pPr>
        <w:pStyle w:val="ConsPlusCell"/>
        <w:jc w:val="both"/>
      </w:pPr>
      <w:r w:rsidRPr="00061AB7">
        <w:t>49 5242     0     - для раковин, моек и умывальников</w:t>
      </w:r>
    </w:p>
    <w:p w:rsidR="00CC4CF9" w:rsidRPr="00061AB7" w:rsidRDefault="00CC4CF9">
      <w:pPr>
        <w:pStyle w:val="ConsPlusCell"/>
        <w:jc w:val="both"/>
      </w:pPr>
      <w:r w:rsidRPr="00061AB7">
        <w:t>49 5260     9     Краны смывные</w:t>
      </w:r>
    </w:p>
    <w:p w:rsidR="00CC4CF9" w:rsidRPr="00061AB7" w:rsidRDefault="00CC4CF9">
      <w:pPr>
        <w:pStyle w:val="ConsPlusCell"/>
        <w:jc w:val="both"/>
      </w:pPr>
      <w:r w:rsidRPr="00061AB7">
        <w:t>49 5300     5     Арматура и гарнитура санитарно-техническая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комбинированных материалов (из металлов,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полимерных материалов, фарфора и других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материалов)</w:t>
      </w:r>
    </w:p>
    <w:p w:rsidR="00CC4CF9" w:rsidRPr="00061AB7" w:rsidRDefault="00CC4CF9">
      <w:pPr>
        <w:pStyle w:val="ConsPlusCell"/>
        <w:jc w:val="both"/>
      </w:pPr>
      <w:r w:rsidRPr="00061AB7">
        <w:t>49 5310     0     Арматура к смывным бачкам /</w:t>
      </w:r>
    </w:p>
    <w:p w:rsidR="00CC4CF9" w:rsidRPr="00061AB7" w:rsidRDefault="00CC4CF9">
      <w:pPr>
        <w:pStyle w:val="ConsPlusCell"/>
        <w:jc w:val="both"/>
      </w:pPr>
      <w:r w:rsidRPr="00061AB7">
        <w:t>49 5311     5     - высокорасполагаемым</w:t>
      </w:r>
    </w:p>
    <w:p w:rsidR="00CC4CF9" w:rsidRPr="00061AB7" w:rsidRDefault="00CC4CF9">
      <w:pPr>
        <w:pStyle w:val="ConsPlusCell"/>
        <w:jc w:val="both"/>
      </w:pPr>
      <w:r w:rsidRPr="00061AB7">
        <w:t>49 5312     0     - низкорасполагаемым</w:t>
      </w:r>
    </w:p>
    <w:p w:rsidR="00CC4CF9" w:rsidRPr="00061AB7" w:rsidRDefault="00CC4CF9">
      <w:pPr>
        <w:pStyle w:val="ConsPlusCell"/>
        <w:jc w:val="both"/>
      </w:pPr>
      <w:r w:rsidRPr="00061AB7">
        <w:t>49 5313     2     - унитазов в комплекте с бачком</w:t>
      </w:r>
    </w:p>
    <w:p w:rsidR="00CC4CF9" w:rsidRPr="00061AB7" w:rsidRDefault="00CC4CF9">
      <w:pPr>
        <w:pStyle w:val="ConsPlusCell"/>
        <w:jc w:val="both"/>
      </w:pPr>
      <w:r w:rsidRPr="00061AB7">
        <w:t>49 5314     1     - периодической промывки</w:t>
      </w:r>
    </w:p>
    <w:p w:rsidR="00CC4CF9" w:rsidRPr="00061AB7" w:rsidRDefault="00CC4CF9">
      <w:pPr>
        <w:pStyle w:val="ConsPlusCell"/>
        <w:jc w:val="both"/>
      </w:pPr>
      <w:r w:rsidRPr="00061AB7">
        <w:t>49 5320     4     Арматура к биде /</w:t>
      </w:r>
    </w:p>
    <w:p w:rsidR="00CC4CF9" w:rsidRPr="00061AB7" w:rsidRDefault="00CC4CF9">
      <w:pPr>
        <w:pStyle w:val="ConsPlusCell"/>
        <w:jc w:val="both"/>
      </w:pPr>
      <w:r w:rsidRPr="00061AB7">
        <w:t>49 5321     3     - в комплекте</w:t>
      </w:r>
    </w:p>
    <w:p w:rsidR="00CC4CF9" w:rsidRPr="00061AB7" w:rsidRDefault="00CC4CF9">
      <w:pPr>
        <w:pStyle w:val="ConsPlusCell"/>
        <w:jc w:val="both"/>
      </w:pPr>
      <w:r w:rsidRPr="00061AB7">
        <w:t>49 5330     9     Арматура к видуарам (больничным сливам) /</w:t>
      </w:r>
    </w:p>
    <w:p w:rsidR="00CC4CF9" w:rsidRPr="00061AB7" w:rsidRDefault="00CC4CF9">
      <w:pPr>
        <w:pStyle w:val="ConsPlusCell"/>
        <w:jc w:val="both"/>
      </w:pPr>
      <w:r w:rsidRPr="00061AB7">
        <w:t>49 5331     4     - в комплекте</w:t>
      </w:r>
    </w:p>
    <w:p w:rsidR="00CC4CF9" w:rsidRPr="00061AB7" w:rsidRDefault="00CC4CF9">
      <w:pPr>
        <w:pStyle w:val="ConsPlusCell"/>
        <w:jc w:val="both"/>
      </w:pPr>
      <w:r w:rsidRPr="00061AB7">
        <w:t>49 5340     3     Арматура лабораторная для холодной и горячей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воды (кроме смесителей)</w:t>
      </w:r>
    </w:p>
    <w:p w:rsidR="00CC4CF9" w:rsidRPr="00061AB7" w:rsidRDefault="00CC4CF9">
      <w:pPr>
        <w:pStyle w:val="ConsPlusCell"/>
        <w:jc w:val="both"/>
      </w:pPr>
      <w:r w:rsidRPr="00061AB7">
        <w:t>49 5341     9     Ниппели для воды</w:t>
      </w:r>
    </w:p>
    <w:p w:rsidR="00CC4CF9" w:rsidRPr="00061AB7" w:rsidRDefault="00CC4CF9">
      <w:pPr>
        <w:pStyle w:val="ConsPlusCell"/>
        <w:jc w:val="both"/>
      </w:pPr>
      <w:r w:rsidRPr="00061AB7">
        <w:t>49 5342     4     Панели</w:t>
      </w:r>
    </w:p>
    <w:p w:rsidR="00CC4CF9" w:rsidRPr="00061AB7" w:rsidRDefault="00CC4CF9">
      <w:pPr>
        <w:pStyle w:val="ConsPlusCell"/>
        <w:jc w:val="both"/>
      </w:pPr>
      <w:r w:rsidRPr="00061AB7">
        <w:t>49 5343     0     Краны для воды</w:t>
      </w:r>
    </w:p>
    <w:p w:rsidR="00CC4CF9" w:rsidRPr="00061AB7" w:rsidRDefault="00CC4CF9">
      <w:pPr>
        <w:pStyle w:val="ConsPlusCell"/>
        <w:jc w:val="both"/>
      </w:pPr>
      <w:r w:rsidRPr="00061AB7">
        <w:t>49 5344     5     Колонки для воды</w:t>
      </w:r>
    </w:p>
    <w:p w:rsidR="00CC4CF9" w:rsidRPr="00061AB7" w:rsidRDefault="00CC4CF9">
      <w:pPr>
        <w:pStyle w:val="ConsPlusCell"/>
        <w:jc w:val="both"/>
      </w:pPr>
      <w:r w:rsidRPr="00061AB7">
        <w:t>49 5360     2     Арматура крепления сидения к унитазу /</w:t>
      </w:r>
    </w:p>
    <w:p w:rsidR="00CC4CF9" w:rsidRPr="00061AB7" w:rsidRDefault="00CC4CF9">
      <w:pPr>
        <w:pStyle w:val="ConsPlusCell"/>
        <w:jc w:val="both"/>
      </w:pPr>
      <w:r w:rsidRPr="00061AB7">
        <w:t>49 5361     8     - с отъемной полочкой и со смывным бачком</w:t>
      </w:r>
    </w:p>
    <w:p w:rsidR="00CC4CF9" w:rsidRPr="00061AB7" w:rsidRDefault="00CC4CF9">
      <w:pPr>
        <w:pStyle w:val="ConsPlusCell"/>
        <w:jc w:val="both"/>
      </w:pPr>
      <w:r w:rsidRPr="00061AB7">
        <w:t>49 5362     3     - без полочки или с цельноотлитой полочкой</w:t>
      </w:r>
    </w:p>
    <w:p w:rsidR="00CC4CF9" w:rsidRPr="00061AB7" w:rsidRDefault="00CC4CF9">
      <w:pPr>
        <w:pStyle w:val="ConsPlusCell"/>
        <w:jc w:val="both"/>
      </w:pPr>
      <w:r w:rsidRPr="00061AB7">
        <w:t>49 5370     7     Арматура к ваннам из шамотированных масс /</w:t>
      </w:r>
    </w:p>
    <w:p w:rsidR="00CC4CF9" w:rsidRPr="00061AB7" w:rsidRDefault="00CC4CF9">
      <w:pPr>
        <w:pStyle w:val="ConsPlusCell"/>
        <w:jc w:val="both"/>
      </w:pPr>
      <w:r w:rsidRPr="00061AB7">
        <w:t>49 5371     2     - в комплекте</w:t>
      </w:r>
    </w:p>
    <w:p w:rsidR="00CC4CF9" w:rsidRPr="00061AB7" w:rsidRDefault="00CC4CF9">
      <w:pPr>
        <w:pStyle w:val="ConsPlusCell"/>
        <w:jc w:val="both"/>
      </w:pPr>
      <w:r w:rsidRPr="00061AB7">
        <w:t>49 5380     1     Гарнитура туалетная для ванных комнат</w:t>
      </w:r>
    </w:p>
    <w:p w:rsidR="00CC4CF9" w:rsidRPr="00061AB7" w:rsidRDefault="00CC4CF9">
      <w:pPr>
        <w:pStyle w:val="ConsPlusCell"/>
        <w:jc w:val="both"/>
      </w:pPr>
      <w:r w:rsidRPr="00061AB7">
        <w:t>49 5381     7     Вешалки и крючки</w:t>
      </w:r>
    </w:p>
    <w:p w:rsidR="00CC4CF9" w:rsidRPr="00061AB7" w:rsidRDefault="00CC4CF9">
      <w:pPr>
        <w:pStyle w:val="ConsPlusCell"/>
        <w:jc w:val="both"/>
      </w:pPr>
      <w:r w:rsidRPr="00061AB7">
        <w:t>49 5382     2     Полочки туалетные</w:t>
      </w:r>
    </w:p>
    <w:p w:rsidR="00CC4CF9" w:rsidRPr="00061AB7" w:rsidRDefault="00CC4CF9">
      <w:pPr>
        <w:pStyle w:val="ConsPlusCell"/>
        <w:jc w:val="both"/>
      </w:pPr>
      <w:r w:rsidRPr="00061AB7">
        <w:t>49 5383     8     Гарнитура прочая</w:t>
      </w:r>
    </w:p>
    <w:p w:rsidR="00CC4CF9" w:rsidRPr="00061AB7" w:rsidRDefault="00CC4CF9">
      <w:pPr>
        <w:pStyle w:val="ConsPlusCell"/>
        <w:jc w:val="both"/>
      </w:pPr>
      <w:r w:rsidRPr="00061AB7">
        <w:t>49 5390     6     Арматура прочая</w:t>
      </w:r>
    </w:p>
    <w:p w:rsidR="00CC4CF9" w:rsidRPr="00061AB7" w:rsidRDefault="00CC4CF9">
      <w:pPr>
        <w:pStyle w:val="ConsPlusCell"/>
        <w:jc w:val="both"/>
      </w:pPr>
      <w:r w:rsidRPr="00061AB7">
        <w:t>49 5391     1     Фонтанчики</w:t>
      </w:r>
    </w:p>
    <w:p w:rsidR="00CC4CF9" w:rsidRPr="00061AB7" w:rsidRDefault="00CC4CF9">
      <w:pPr>
        <w:pStyle w:val="ConsPlusCell"/>
        <w:jc w:val="both"/>
      </w:pPr>
      <w:r w:rsidRPr="00061AB7">
        <w:t>49 5400     9     Арматура санитарно-техническая из чугуна</w:t>
      </w:r>
    </w:p>
    <w:p w:rsidR="00CC4CF9" w:rsidRPr="00061AB7" w:rsidRDefault="00CC4CF9">
      <w:pPr>
        <w:pStyle w:val="ConsPlusCell"/>
        <w:jc w:val="both"/>
      </w:pPr>
      <w:r w:rsidRPr="00061AB7">
        <w:t>49 5410     3     Сифоны из чугуна /</w:t>
      </w:r>
    </w:p>
    <w:p w:rsidR="00CC4CF9" w:rsidRPr="00061AB7" w:rsidRDefault="00CC4CF9">
      <w:pPr>
        <w:pStyle w:val="ConsPlusCell"/>
        <w:jc w:val="both"/>
      </w:pPr>
      <w:r w:rsidRPr="00061AB7">
        <w:t>49 5411     9     - для чаш, душевых поддонов и ванн</w:t>
      </w:r>
    </w:p>
    <w:p w:rsidR="00CC4CF9" w:rsidRPr="00061AB7" w:rsidRDefault="00CC4CF9">
      <w:pPr>
        <w:pStyle w:val="ConsPlusCell"/>
        <w:jc w:val="both"/>
      </w:pPr>
      <w:r w:rsidRPr="00061AB7">
        <w:t>49 5412     4     - для раковин и моек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49 6000     7     Изделия санитарные керамические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49 6001     2     Изделия санитарные фарфоровые *</w:t>
      </w:r>
    </w:p>
    <w:p w:rsidR="00CC4CF9" w:rsidRPr="00061AB7" w:rsidRDefault="00CC4CF9">
      <w:pPr>
        <w:pStyle w:val="ConsPlusCell"/>
        <w:jc w:val="both"/>
      </w:pPr>
      <w:r w:rsidRPr="00061AB7">
        <w:t>49 6100     0     Ванны керамические</w:t>
      </w:r>
    </w:p>
    <w:p w:rsidR="00CC4CF9" w:rsidRPr="00061AB7" w:rsidRDefault="00CC4CF9">
      <w:pPr>
        <w:pStyle w:val="ConsPlusCell"/>
        <w:jc w:val="both"/>
      </w:pPr>
      <w:r w:rsidRPr="00061AB7">
        <w:t>49 6120     0     Ванны медицинские / керамические (ножные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ручные)</w:t>
      </w:r>
    </w:p>
    <w:p w:rsidR="00CC4CF9" w:rsidRPr="00061AB7" w:rsidRDefault="00CC4CF9">
      <w:pPr>
        <w:pStyle w:val="ConsPlusCell"/>
        <w:jc w:val="both"/>
      </w:pPr>
      <w:r w:rsidRPr="00061AB7">
        <w:t>49 6125     7     - полуфарфоровые</w:t>
      </w:r>
    </w:p>
    <w:p w:rsidR="00CC4CF9" w:rsidRPr="00061AB7" w:rsidRDefault="00CC4CF9">
      <w:pPr>
        <w:pStyle w:val="ConsPlusCell"/>
        <w:jc w:val="both"/>
      </w:pPr>
      <w:r w:rsidRPr="00061AB7">
        <w:t>49 6128     3     - фарфоровые</w:t>
      </w:r>
    </w:p>
    <w:p w:rsidR="00CC4CF9" w:rsidRPr="00061AB7" w:rsidRDefault="00CC4CF9">
      <w:pPr>
        <w:pStyle w:val="ConsPlusCell"/>
        <w:jc w:val="both"/>
      </w:pPr>
      <w:r w:rsidRPr="00061AB7">
        <w:t>49 6130     4     Ванны ножные с наклонным дном / керамические</w:t>
      </w:r>
    </w:p>
    <w:p w:rsidR="00CC4CF9" w:rsidRPr="00061AB7" w:rsidRDefault="00CC4CF9">
      <w:pPr>
        <w:pStyle w:val="ConsPlusCell"/>
        <w:jc w:val="both"/>
      </w:pPr>
      <w:r w:rsidRPr="00061AB7">
        <w:t>49 6133     0     - фаянсовые</w:t>
      </w:r>
    </w:p>
    <w:p w:rsidR="00CC4CF9" w:rsidRPr="00061AB7" w:rsidRDefault="00CC4CF9">
      <w:pPr>
        <w:pStyle w:val="ConsPlusCell"/>
        <w:jc w:val="both"/>
      </w:pPr>
      <w:r w:rsidRPr="00061AB7">
        <w:t>49 6135     1     - полуфарфоровые</w:t>
      </w:r>
    </w:p>
    <w:p w:rsidR="00CC4CF9" w:rsidRPr="00061AB7" w:rsidRDefault="00CC4CF9">
      <w:pPr>
        <w:pStyle w:val="ConsPlusCell"/>
        <w:jc w:val="both"/>
      </w:pPr>
      <w:r w:rsidRPr="00061AB7">
        <w:t>49 6138     8     - фарфоровые</w:t>
      </w:r>
    </w:p>
    <w:p w:rsidR="00CC4CF9" w:rsidRPr="00061AB7" w:rsidRDefault="00CC4CF9">
      <w:pPr>
        <w:pStyle w:val="ConsPlusCell"/>
        <w:jc w:val="both"/>
      </w:pPr>
      <w:r w:rsidRPr="00061AB7">
        <w:t>49 6200     4     Умывальники керамические</w:t>
      </w:r>
    </w:p>
    <w:p w:rsidR="00CC4CF9" w:rsidRPr="00061AB7" w:rsidRDefault="00CC4CF9">
      <w:pPr>
        <w:pStyle w:val="ConsPlusCell"/>
        <w:jc w:val="both"/>
      </w:pPr>
      <w:r w:rsidRPr="00061AB7">
        <w:t>49 6201     0     Умывальники угловые со срезанным углом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(Лианоз) *</w:t>
      </w:r>
    </w:p>
    <w:p w:rsidR="00CC4CF9" w:rsidRPr="00061AB7" w:rsidRDefault="00CC4CF9">
      <w:pPr>
        <w:pStyle w:val="ConsPlusCell"/>
        <w:jc w:val="both"/>
      </w:pPr>
      <w:r w:rsidRPr="00061AB7">
        <w:t>49 6202     5     Умывальники угловые без спинки (МПС) *</w:t>
      </w:r>
    </w:p>
    <w:p w:rsidR="00CC4CF9" w:rsidRPr="00061AB7" w:rsidRDefault="00CC4CF9">
      <w:pPr>
        <w:pStyle w:val="ConsPlusCell"/>
        <w:jc w:val="both"/>
      </w:pPr>
      <w:r w:rsidRPr="00061AB7">
        <w:t>49 6203     0     Умывальники угловые со спинкой *</w:t>
      </w:r>
    </w:p>
    <w:p w:rsidR="00CC4CF9" w:rsidRPr="00061AB7" w:rsidRDefault="00CC4CF9">
      <w:pPr>
        <w:pStyle w:val="ConsPlusCell"/>
        <w:jc w:val="both"/>
      </w:pPr>
      <w:r w:rsidRPr="00061AB7">
        <w:t>49 6210     9     Умывальники прямоугольные / керамические</w:t>
      </w:r>
    </w:p>
    <w:p w:rsidR="00CC4CF9" w:rsidRPr="00061AB7" w:rsidRDefault="00CC4CF9">
      <w:pPr>
        <w:pStyle w:val="ConsPlusCell"/>
        <w:jc w:val="both"/>
      </w:pPr>
      <w:r w:rsidRPr="00061AB7">
        <w:t>49 6213     5     - фаянсовые</w:t>
      </w:r>
    </w:p>
    <w:p w:rsidR="00CC4CF9" w:rsidRPr="00061AB7" w:rsidRDefault="00CC4CF9">
      <w:pPr>
        <w:pStyle w:val="ConsPlusCell"/>
        <w:jc w:val="both"/>
      </w:pPr>
      <w:r w:rsidRPr="00061AB7">
        <w:t>49 6215     6     - полуфарфоровые</w:t>
      </w:r>
    </w:p>
    <w:p w:rsidR="00CC4CF9" w:rsidRPr="00061AB7" w:rsidRDefault="00CC4CF9">
      <w:pPr>
        <w:pStyle w:val="ConsPlusCell"/>
        <w:jc w:val="both"/>
      </w:pPr>
      <w:r w:rsidRPr="00061AB7">
        <w:t>49 6218     2     - фарфоровые</w:t>
      </w:r>
    </w:p>
    <w:p w:rsidR="00CC4CF9" w:rsidRPr="00061AB7" w:rsidRDefault="00CC4CF9">
      <w:pPr>
        <w:pStyle w:val="ConsPlusCell"/>
        <w:jc w:val="both"/>
      </w:pPr>
      <w:r w:rsidRPr="00061AB7">
        <w:t>49 6220     3     Умывальники угловые / керамические</w:t>
      </w:r>
    </w:p>
    <w:p w:rsidR="00CC4CF9" w:rsidRPr="00061AB7" w:rsidRDefault="00CC4CF9">
      <w:pPr>
        <w:pStyle w:val="ConsPlusCell"/>
        <w:jc w:val="both"/>
      </w:pPr>
      <w:r w:rsidRPr="00061AB7">
        <w:t>49 6223     7     - фаянсовые</w:t>
      </w:r>
    </w:p>
    <w:p w:rsidR="00CC4CF9" w:rsidRPr="00061AB7" w:rsidRDefault="00CC4CF9">
      <w:pPr>
        <w:pStyle w:val="ConsPlusCell"/>
        <w:jc w:val="both"/>
      </w:pPr>
      <w:r w:rsidRPr="00061AB7">
        <w:t>49 6225     0     - полуфарфоровые</w:t>
      </w:r>
    </w:p>
    <w:p w:rsidR="00CC4CF9" w:rsidRPr="00061AB7" w:rsidRDefault="00CC4CF9">
      <w:pPr>
        <w:pStyle w:val="ConsPlusCell"/>
        <w:jc w:val="both"/>
      </w:pPr>
      <w:r w:rsidRPr="00061AB7">
        <w:t>49 6228     7     - фарфоровые</w:t>
      </w:r>
    </w:p>
    <w:p w:rsidR="00CC4CF9" w:rsidRPr="00061AB7" w:rsidRDefault="00CC4CF9">
      <w:pPr>
        <w:pStyle w:val="ConsPlusCell"/>
        <w:jc w:val="both"/>
      </w:pPr>
      <w:r w:rsidRPr="00061AB7">
        <w:t>49 6230     8     Умывальники полукруглые / керамические</w:t>
      </w:r>
    </w:p>
    <w:p w:rsidR="00CC4CF9" w:rsidRPr="00061AB7" w:rsidRDefault="00CC4CF9">
      <w:pPr>
        <w:pStyle w:val="ConsPlusCell"/>
        <w:jc w:val="both"/>
      </w:pPr>
      <w:r w:rsidRPr="00061AB7">
        <w:t>49 6233     4     - фаянсовые</w:t>
      </w:r>
    </w:p>
    <w:p w:rsidR="00CC4CF9" w:rsidRPr="00061AB7" w:rsidRDefault="00CC4CF9">
      <w:pPr>
        <w:pStyle w:val="ConsPlusCell"/>
        <w:jc w:val="both"/>
      </w:pPr>
      <w:r w:rsidRPr="00061AB7">
        <w:t>49 6235     5     - полуфарфоровые</w:t>
      </w:r>
    </w:p>
    <w:p w:rsidR="00CC4CF9" w:rsidRPr="00061AB7" w:rsidRDefault="00CC4CF9">
      <w:pPr>
        <w:pStyle w:val="ConsPlusCell"/>
        <w:jc w:val="both"/>
      </w:pPr>
      <w:r w:rsidRPr="00061AB7">
        <w:t>49 6238     1     - фарфоровые</w:t>
      </w:r>
    </w:p>
    <w:p w:rsidR="00CC4CF9" w:rsidRPr="00061AB7" w:rsidRDefault="00CC4CF9">
      <w:pPr>
        <w:pStyle w:val="ConsPlusCell"/>
        <w:jc w:val="both"/>
      </w:pPr>
      <w:r w:rsidRPr="00061AB7">
        <w:t>49 6240     2     Умывальники специального назначения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керамические (хирургические, парикмахерские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др.)</w:t>
      </w:r>
    </w:p>
    <w:p w:rsidR="00CC4CF9" w:rsidRPr="00061AB7" w:rsidRDefault="00CC4CF9">
      <w:pPr>
        <w:pStyle w:val="ConsPlusCell"/>
        <w:jc w:val="both"/>
      </w:pPr>
      <w:r w:rsidRPr="00061AB7">
        <w:t>49 6243     9     - фаянсовые</w:t>
      </w:r>
    </w:p>
    <w:p w:rsidR="00CC4CF9" w:rsidRPr="00061AB7" w:rsidRDefault="00CC4CF9">
      <w:pPr>
        <w:pStyle w:val="ConsPlusCell"/>
        <w:jc w:val="both"/>
      </w:pPr>
      <w:r w:rsidRPr="00061AB7">
        <w:t>49 6245     4     - полуфарфоровые</w:t>
      </w:r>
    </w:p>
    <w:p w:rsidR="00CC4CF9" w:rsidRPr="00061AB7" w:rsidRDefault="00CC4CF9">
      <w:pPr>
        <w:pStyle w:val="ConsPlusCell"/>
        <w:jc w:val="both"/>
      </w:pPr>
      <w:r w:rsidRPr="00061AB7">
        <w:t>49 6248     6     - фарфоровые</w:t>
      </w:r>
    </w:p>
    <w:p w:rsidR="00CC4CF9" w:rsidRPr="00061AB7" w:rsidRDefault="00CC4CF9">
      <w:pPr>
        <w:pStyle w:val="ConsPlusCell"/>
        <w:jc w:val="both"/>
      </w:pPr>
      <w:r w:rsidRPr="00061AB7">
        <w:t>49 6250     7     Умывальники в комплекте с пьедесталом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керамические</w:t>
      </w:r>
    </w:p>
    <w:p w:rsidR="00CC4CF9" w:rsidRPr="00061AB7" w:rsidRDefault="00CC4CF9">
      <w:pPr>
        <w:pStyle w:val="ConsPlusCell"/>
        <w:jc w:val="both"/>
      </w:pPr>
      <w:r w:rsidRPr="00061AB7">
        <w:t>49 6253     3     - фаянсовые</w:t>
      </w:r>
    </w:p>
    <w:p w:rsidR="00CC4CF9" w:rsidRPr="00061AB7" w:rsidRDefault="00CC4CF9">
      <w:pPr>
        <w:pStyle w:val="ConsPlusCell"/>
        <w:jc w:val="both"/>
      </w:pPr>
      <w:r w:rsidRPr="00061AB7">
        <w:t>49 6255     4     - полуфарфоровые</w:t>
      </w:r>
    </w:p>
    <w:p w:rsidR="00CC4CF9" w:rsidRPr="00061AB7" w:rsidRDefault="00CC4CF9">
      <w:pPr>
        <w:pStyle w:val="ConsPlusCell"/>
        <w:jc w:val="both"/>
      </w:pPr>
      <w:r w:rsidRPr="00061AB7">
        <w:t>49 6258     0     - фарфоровые</w:t>
      </w:r>
    </w:p>
    <w:p w:rsidR="00CC4CF9" w:rsidRPr="00061AB7" w:rsidRDefault="00CC4CF9">
      <w:pPr>
        <w:pStyle w:val="ConsPlusCell"/>
        <w:jc w:val="both"/>
      </w:pPr>
      <w:r w:rsidRPr="00061AB7">
        <w:t>49 6260     1     Рукомойники / керамические</w:t>
      </w:r>
    </w:p>
    <w:p w:rsidR="00CC4CF9" w:rsidRPr="00061AB7" w:rsidRDefault="00CC4CF9">
      <w:pPr>
        <w:pStyle w:val="ConsPlusCell"/>
        <w:jc w:val="both"/>
      </w:pPr>
      <w:r w:rsidRPr="00061AB7">
        <w:t>49 6263     8     - фаянсовые</w:t>
      </w:r>
    </w:p>
    <w:p w:rsidR="00CC4CF9" w:rsidRPr="00061AB7" w:rsidRDefault="00CC4CF9">
      <w:pPr>
        <w:pStyle w:val="ConsPlusCell"/>
        <w:jc w:val="both"/>
      </w:pPr>
      <w:r w:rsidRPr="00061AB7">
        <w:t>49 6265     9     - полуфарфоровые</w:t>
      </w:r>
    </w:p>
    <w:p w:rsidR="00CC4CF9" w:rsidRPr="00061AB7" w:rsidRDefault="00CC4CF9">
      <w:pPr>
        <w:pStyle w:val="ConsPlusCell"/>
        <w:jc w:val="both"/>
      </w:pPr>
      <w:r w:rsidRPr="00061AB7">
        <w:t>49 6268     5     - фарфоровые</w:t>
      </w:r>
    </w:p>
    <w:p w:rsidR="00CC4CF9" w:rsidRPr="00061AB7" w:rsidRDefault="00CC4CF9">
      <w:pPr>
        <w:pStyle w:val="ConsPlusCell"/>
        <w:jc w:val="both"/>
      </w:pPr>
      <w:r w:rsidRPr="00061AB7">
        <w:t>49 6270     6     Столы ингаляционные / керамические</w:t>
      </w:r>
    </w:p>
    <w:p w:rsidR="00CC4CF9" w:rsidRPr="00061AB7" w:rsidRDefault="00CC4CF9">
      <w:pPr>
        <w:pStyle w:val="ConsPlusCell"/>
        <w:jc w:val="both"/>
      </w:pPr>
      <w:r w:rsidRPr="00061AB7">
        <w:t>49 6273     2     - фаянсовые</w:t>
      </w:r>
    </w:p>
    <w:p w:rsidR="00CC4CF9" w:rsidRPr="00061AB7" w:rsidRDefault="00CC4CF9">
      <w:pPr>
        <w:pStyle w:val="ConsPlusCell"/>
        <w:jc w:val="both"/>
      </w:pPr>
      <w:r w:rsidRPr="00061AB7">
        <w:t>49 6275     3     - полуфарфоровые</w:t>
      </w:r>
    </w:p>
    <w:p w:rsidR="00CC4CF9" w:rsidRPr="00061AB7" w:rsidRDefault="00CC4CF9">
      <w:pPr>
        <w:pStyle w:val="ConsPlusCell"/>
        <w:jc w:val="both"/>
      </w:pPr>
      <w:r w:rsidRPr="00061AB7">
        <w:t>49 6278     5     - фарфоровые</w:t>
      </w:r>
    </w:p>
    <w:p w:rsidR="00CC4CF9" w:rsidRPr="00061AB7" w:rsidRDefault="00CC4CF9">
      <w:pPr>
        <w:pStyle w:val="ConsPlusCell"/>
        <w:jc w:val="both"/>
      </w:pPr>
      <w:r w:rsidRPr="00061AB7">
        <w:t>49 6290     5     Умывальники особых форм / керамические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(овальные, трапециевидные и др.)</w:t>
      </w:r>
    </w:p>
    <w:p w:rsidR="00CC4CF9" w:rsidRPr="00061AB7" w:rsidRDefault="00CC4CF9">
      <w:pPr>
        <w:pStyle w:val="ConsPlusCell"/>
        <w:jc w:val="both"/>
      </w:pPr>
      <w:r w:rsidRPr="00061AB7">
        <w:t>49 6293     1     - фаянсовые</w:t>
      </w:r>
    </w:p>
    <w:p w:rsidR="00CC4CF9" w:rsidRPr="00061AB7" w:rsidRDefault="00CC4CF9">
      <w:pPr>
        <w:pStyle w:val="ConsPlusCell"/>
        <w:jc w:val="both"/>
      </w:pPr>
      <w:r w:rsidRPr="00061AB7">
        <w:t>49 6295     2     - полуфарфоровые</w:t>
      </w:r>
    </w:p>
    <w:p w:rsidR="00CC4CF9" w:rsidRPr="00061AB7" w:rsidRDefault="00CC4CF9">
      <w:pPr>
        <w:pStyle w:val="ConsPlusCell"/>
        <w:jc w:val="both"/>
      </w:pPr>
      <w:r w:rsidRPr="00061AB7">
        <w:t>49 6298     9     - фарфоровые</w:t>
      </w:r>
    </w:p>
    <w:p w:rsidR="00CC4CF9" w:rsidRPr="00061AB7" w:rsidRDefault="00CC4CF9">
      <w:pPr>
        <w:pStyle w:val="ConsPlusCell"/>
        <w:jc w:val="both"/>
      </w:pPr>
      <w:r w:rsidRPr="00061AB7">
        <w:t>49 6300     8     Раковины керамические</w:t>
      </w:r>
    </w:p>
    <w:p w:rsidR="00CC4CF9" w:rsidRPr="00061AB7" w:rsidRDefault="00CC4CF9">
      <w:pPr>
        <w:pStyle w:val="ConsPlusCell"/>
        <w:jc w:val="both"/>
      </w:pPr>
      <w:r w:rsidRPr="00061AB7">
        <w:t>49 6320     7     Раковины лабораторные / керамические</w:t>
      </w:r>
    </w:p>
    <w:p w:rsidR="00CC4CF9" w:rsidRPr="00061AB7" w:rsidRDefault="00CC4CF9">
      <w:pPr>
        <w:pStyle w:val="ConsPlusCell"/>
        <w:jc w:val="both"/>
      </w:pPr>
      <w:r w:rsidRPr="00061AB7">
        <w:t>49 6325     4     - полуфарфоровые</w:t>
      </w:r>
    </w:p>
    <w:p w:rsidR="00CC4CF9" w:rsidRPr="00061AB7" w:rsidRDefault="00CC4CF9">
      <w:pPr>
        <w:pStyle w:val="ConsPlusCell"/>
        <w:jc w:val="both"/>
      </w:pPr>
      <w:r w:rsidRPr="00061AB7">
        <w:t>49 6328     0     - фарфоровые</w:t>
      </w:r>
    </w:p>
    <w:p w:rsidR="00CC4CF9" w:rsidRPr="00061AB7" w:rsidRDefault="00CC4CF9">
      <w:pPr>
        <w:pStyle w:val="ConsPlusCell"/>
        <w:jc w:val="both"/>
      </w:pPr>
      <w:r w:rsidRPr="00061AB7">
        <w:t>49 6400     1     Чаши керамические</w:t>
      </w:r>
    </w:p>
    <w:p w:rsidR="00CC4CF9" w:rsidRPr="00061AB7" w:rsidRDefault="00CC4CF9">
      <w:pPr>
        <w:pStyle w:val="ConsPlusCell"/>
        <w:jc w:val="both"/>
      </w:pPr>
      <w:r w:rsidRPr="00061AB7">
        <w:t>49 6410     6     Чаши / керамические для стоматологических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установок</w:t>
      </w:r>
    </w:p>
    <w:p w:rsidR="00CC4CF9" w:rsidRPr="00061AB7" w:rsidRDefault="00CC4CF9">
      <w:pPr>
        <w:pStyle w:val="ConsPlusCell"/>
        <w:jc w:val="both"/>
      </w:pPr>
      <w:r w:rsidRPr="00061AB7">
        <w:t>49 6415     3     - полуфарфоровые для стоматологических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установок</w:t>
      </w:r>
    </w:p>
    <w:p w:rsidR="00CC4CF9" w:rsidRPr="00061AB7" w:rsidRDefault="00CC4CF9">
      <w:pPr>
        <w:pStyle w:val="ConsPlusCell"/>
        <w:jc w:val="both"/>
      </w:pPr>
      <w:r w:rsidRPr="00061AB7">
        <w:t>49 6418     8     - фарфоровые для стоматологических установок</w:t>
      </w:r>
    </w:p>
    <w:p w:rsidR="00CC4CF9" w:rsidRPr="00061AB7" w:rsidRDefault="00CC4CF9">
      <w:pPr>
        <w:pStyle w:val="ConsPlusCell"/>
        <w:jc w:val="both"/>
      </w:pPr>
      <w:r w:rsidRPr="00061AB7">
        <w:t>49 6420     0     Чаши / керамические для питьевых фонтанчиков</w:t>
      </w:r>
    </w:p>
    <w:p w:rsidR="00CC4CF9" w:rsidRPr="00061AB7" w:rsidRDefault="00CC4CF9">
      <w:pPr>
        <w:pStyle w:val="ConsPlusCell"/>
        <w:jc w:val="both"/>
      </w:pPr>
      <w:r w:rsidRPr="00061AB7">
        <w:t>49 6428     4     - фарфоровые для питьевых фонтанчиков</w:t>
      </w:r>
    </w:p>
    <w:p w:rsidR="00CC4CF9" w:rsidRPr="00061AB7" w:rsidRDefault="00CC4CF9">
      <w:pPr>
        <w:pStyle w:val="ConsPlusCell"/>
        <w:jc w:val="both"/>
      </w:pPr>
      <w:r w:rsidRPr="00061AB7">
        <w:t>49 6500     5     Унитазы керамические</w:t>
      </w:r>
    </w:p>
    <w:p w:rsidR="00CC4CF9" w:rsidRPr="00061AB7" w:rsidRDefault="00CC4CF9">
      <w:pPr>
        <w:pStyle w:val="ConsPlusCell"/>
        <w:jc w:val="both"/>
      </w:pPr>
      <w:r w:rsidRPr="00061AB7">
        <w:t>49 6501     0     Чаши унитазов для цельнометаллических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плацкартных вагонов (Лианоз) *</w:t>
      </w:r>
    </w:p>
    <w:p w:rsidR="00CC4CF9" w:rsidRPr="00061AB7" w:rsidRDefault="00CC4CF9">
      <w:pPr>
        <w:pStyle w:val="ConsPlusCell"/>
        <w:jc w:val="both"/>
      </w:pPr>
      <w:r w:rsidRPr="00061AB7">
        <w:t>49 6502     6     Чаши унитазов для цельнометаллических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купейных и мягких вагонов *</w:t>
      </w:r>
    </w:p>
    <w:p w:rsidR="00CC4CF9" w:rsidRPr="00061AB7" w:rsidRDefault="00CC4CF9">
      <w:pPr>
        <w:pStyle w:val="ConsPlusCell"/>
        <w:jc w:val="both"/>
      </w:pPr>
      <w:r w:rsidRPr="00061AB7">
        <w:t>49 6503     1     Унитазы керамические для вагонов с деревянным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кузовом *</w:t>
      </w:r>
    </w:p>
    <w:p w:rsidR="00CC4CF9" w:rsidRPr="00061AB7" w:rsidRDefault="00CC4CF9">
      <w:pPr>
        <w:pStyle w:val="ConsPlusCell"/>
        <w:jc w:val="both"/>
      </w:pPr>
      <w:r w:rsidRPr="00061AB7">
        <w:t>49 6510     5     Унитазы в комплекте с бачком / керамические</w:t>
      </w:r>
    </w:p>
    <w:p w:rsidR="00CC4CF9" w:rsidRPr="00061AB7" w:rsidRDefault="00CC4CF9">
      <w:pPr>
        <w:pStyle w:val="ConsPlusCell"/>
        <w:jc w:val="both"/>
      </w:pPr>
      <w:r w:rsidRPr="00061AB7">
        <w:t>49 6513     6     - фаянсовые</w:t>
      </w:r>
    </w:p>
    <w:p w:rsidR="00CC4CF9" w:rsidRPr="00061AB7" w:rsidRDefault="00CC4CF9">
      <w:pPr>
        <w:pStyle w:val="ConsPlusCell"/>
        <w:jc w:val="both"/>
      </w:pPr>
      <w:r w:rsidRPr="00061AB7">
        <w:t>49 6515     7     - полуфарфоровые</w:t>
      </w:r>
    </w:p>
    <w:p w:rsidR="00CC4CF9" w:rsidRPr="00061AB7" w:rsidRDefault="00CC4CF9">
      <w:pPr>
        <w:pStyle w:val="ConsPlusCell"/>
        <w:jc w:val="both"/>
      </w:pPr>
      <w:r w:rsidRPr="00061AB7">
        <w:t>49 6518     3     - фарфоровые</w:t>
      </w:r>
    </w:p>
    <w:p w:rsidR="00CC4CF9" w:rsidRPr="00061AB7" w:rsidRDefault="00CC4CF9">
      <w:pPr>
        <w:pStyle w:val="ConsPlusCell"/>
        <w:jc w:val="both"/>
      </w:pPr>
      <w:r w:rsidRPr="00061AB7">
        <w:t>49 6520     4     Унитазы тарельчатые / керамические</w:t>
      </w:r>
    </w:p>
    <w:p w:rsidR="00CC4CF9" w:rsidRPr="00061AB7" w:rsidRDefault="00CC4CF9">
      <w:pPr>
        <w:pStyle w:val="ConsPlusCell"/>
        <w:jc w:val="both"/>
      </w:pPr>
      <w:r w:rsidRPr="00061AB7">
        <w:t>49 6523     0     - фаянсовые</w:t>
      </w:r>
    </w:p>
    <w:p w:rsidR="00CC4CF9" w:rsidRPr="00061AB7" w:rsidRDefault="00CC4CF9">
      <w:pPr>
        <w:pStyle w:val="ConsPlusCell"/>
        <w:jc w:val="both"/>
      </w:pPr>
      <w:r w:rsidRPr="00061AB7">
        <w:t>49 6525     1     - полуфарфоровые</w:t>
      </w:r>
    </w:p>
    <w:p w:rsidR="00CC4CF9" w:rsidRPr="00061AB7" w:rsidRDefault="00CC4CF9">
      <w:pPr>
        <w:pStyle w:val="ConsPlusCell"/>
        <w:jc w:val="both"/>
      </w:pPr>
      <w:r w:rsidRPr="00061AB7">
        <w:t>49 6528     8     - фарфоровые</w:t>
      </w:r>
    </w:p>
    <w:p w:rsidR="00CC4CF9" w:rsidRPr="00061AB7" w:rsidRDefault="00CC4CF9">
      <w:pPr>
        <w:pStyle w:val="ConsPlusCell"/>
        <w:jc w:val="both"/>
      </w:pPr>
      <w:r w:rsidRPr="00061AB7">
        <w:t>49 6530     9     Унитазы козырьковые / керамические</w:t>
      </w:r>
    </w:p>
    <w:p w:rsidR="00CC4CF9" w:rsidRPr="00061AB7" w:rsidRDefault="00CC4CF9">
      <w:pPr>
        <w:pStyle w:val="ConsPlusCell"/>
        <w:jc w:val="both"/>
      </w:pPr>
      <w:r w:rsidRPr="00061AB7">
        <w:t>49 6533     5     - фаянсовые</w:t>
      </w:r>
    </w:p>
    <w:p w:rsidR="00CC4CF9" w:rsidRPr="00061AB7" w:rsidRDefault="00CC4CF9">
      <w:pPr>
        <w:pStyle w:val="ConsPlusCell"/>
        <w:jc w:val="both"/>
      </w:pPr>
      <w:r w:rsidRPr="00061AB7">
        <w:t>49 6535     6     - полуфарфоровые</w:t>
      </w:r>
    </w:p>
    <w:p w:rsidR="00CC4CF9" w:rsidRPr="00061AB7" w:rsidRDefault="00CC4CF9">
      <w:pPr>
        <w:pStyle w:val="ConsPlusCell"/>
        <w:jc w:val="both"/>
      </w:pPr>
      <w:r w:rsidRPr="00061AB7">
        <w:t>49 6538     2     - фарфоровые</w:t>
      </w:r>
    </w:p>
    <w:p w:rsidR="00CC4CF9" w:rsidRPr="00061AB7" w:rsidRDefault="00CC4CF9">
      <w:pPr>
        <w:pStyle w:val="ConsPlusCell"/>
        <w:jc w:val="both"/>
      </w:pPr>
      <w:r w:rsidRPr="00061AB7">
        <w:t>49 6540     3     Унитазы вагонные / керамические</w:t>
      </w:r>
    </w:p>
    <w:p w:rsidR="00CC4CF9" w:rsidRPr="00061AB7" w:rsidRDefault="00CC4CF9">
      <w:pPr>
        <w:pStyle w:val="ConsPlusCell"/>
        <w:jc w:val="both"/>
      </w:pPr>
      <w:r w:rsidRPr="00061AB7">
        <w:t>49 6543     6     - фаянсовые</w:t>
      </w:r>
    </w:p>
    <w:p w:rsidR="00CC4CF9" w:rsidRPr="00061AB7" w:rsidRDefault="00CC4CF9">
      <w:pPr>
        <w:pStyle w:val="ConsPlusCell"/>
        <w:jc w:val="both"/>
      </w:pPr>
      <w:r w:rsidRPr="00061AB7">
        <w:t>49 6545     0     - полуфарфоровые</w:t>
      </w:r>
    </w:p>
    <w:p w:rsidR="00CC4CF9" w:rsidRPr="00061AB7" w:rsidRDefault="00CC4CF9">
      <w:pPr>
        <w:pStyle w:val="ConsPlusCell"/>
        <w:jc w:val="both"/>
      </w:pPr>
      <w:r w:rsidRPr="00061AB7">
        <w:t>49 6548     7     - фарфоровые</w:t>
      </w:r>
    </w:p>
    <w:p w:rsidR="00CC4CF9" w:rsidRPr="00061AB7" w:rsidRDefault="00CC4CF9">
      <w:pPr>
        <w:pStyle w:val="ConsPlusCell"/>
        <w:jc w:val="both"/>
      </w:pPr>
      <w:r w:rsidRPr="00061AB7">
        <w:t>49 6550     8     Унитазы детские / керамические</w:t>
      </w:r>
    </w:p>
    <w:p w:rsidR="00CC4CF9" w:rsidRPr="00061AB7" w:rsidRDefault="00CC4CF9">
      <w:pPr>
        <w:pStyle w:val="ConsPlusCell"/>
        <w:jc w:val="both"/>
      </w:pPr>
      <w:r w:rsidRPr="00061AB7">
        <w:t>49 6553     4     - фаянсовые</w:t>
      </w:r>
    </w:p>
    <w:p w:rsidR="00CC4CF9" w:rsidRPr="00061AB7" w:rsidRDefault="00CC4CF9">
      <w:pPr>
        <w:pStyle w:val="ConsPlusCell"/>
        <w:jc w:val="both"/>
      </w:pPr>
      <w:r w:rsidRPr="00061AB7">
        <w:t>49 6555     5     - полуфарфоровые</w:t>
      </w:r>
    </w:p>
    <w:p w:rsidR="00CC4CF9" w:rsidRPr="00061AB7" w:rsidRDefault="00CC4CF9">
      <w:pPr>
        <w:pStyle w:val="ConsPlusCell"/>
        <w:jc w:val="both"/>
      </w:pPr>
      <w:r w:rsidRPr="00061AB7">
        <w:t>49 6558     1     - фарфоровые</w:t>
      </w:r>
    </w:p>
    <w:p w:rsidR="00CC4CF9" w:rsidRPr="00061AB7" w:rsidRDefault="00CC4CF9">
      <w:pPr>
        <w:pStyle w:val="ConsPlusCell"/>
        <w:jc w:val="both"/>
      </w:pPr>
      <w:r w:rsidRPr="00061AB7">
        <w:t>49 6560     2     Сливы больничные (видуары) / керамические</w:t>
      </w:r>
    </w:p>
    <w:p w:rsidR="00CC4CF9" w:rsidRPr="00061AB7" w:rsidRDefault="00CC4CF9">
      <w:pPr>
        <w:pStyle w:val="ConsPlusCell"/>
        <w:jc w:val="both"/>
      </w:pPr>
      <w:r w:rsidRPr="00061AB7">
        <w:t>49 6563     9     - фаянсовые</w:t>
      </w:r>
    </w:p>
    <w:p w:rsidR="00CC4CF9" w:rsidRPr="00061AB7" w:rsidRDefault="00CC4CF9">
      <w:pPr>
        <w:pStyle w:val="ConsPlusCell"/>
        <w:jc w:val="both"/>
      </w:pPr>
      <w:r w:rsidRPr="00061AB7">
        <w:t>49 6565     3     - полуфарфоровые</w:t>
      </w:r>
    </w:p>
    <w:p w:rsidR="00CC4CF9" w:rsidRPr="00061AB7" w:rsidRDefault="00CC4CF9">
      <w:pPr>
        <w:pStyle w:val="ConsPlusCell"/>
        <w:jc w:val="both"/>
      </w:pPr>
      <w:r w:rsidRPr="00061AB7">
        <w:t>49 6568     6     - фарфоровые</w:t>
      </w:r>
    </w:p>
    <w:p w:rsidR="00CC4CF9" w:rsidRPr="00061AB7" w:rsidRDefault="00CC4CF9">
      <w:pPr>
        <w:pStyle w:val="ConsPlusCell"/>
        <w:jc w:val="both"/>
      </w:pPr>
      <w:r w:rsidRPr="00061AB7">
        <w:t>49 6570     7     Унитазы с уширенным основанием / керамические</w:t>
      </w:r>
    </w:p>
    <w:p w:rsidR="00CC4CF9" w:rsidRPr="00061AB7" w:rsidRDefault="00CC4CF9">
      <w:pPr>
        <w:pStyle w:val="ConsPlusCell"/>
        <w:jc w:val="both"/>
      </w:pPr>
      <w:r w:rsidRPr="00061AB7">
        <w:t>49 6573     3     - фаянсовые</w:t>
      </w:r>
    </w:p>
    <w:p w:rsidR="00CC4CF9" w:rsidRPr="00061AB7" w:rsidRDefault="00CC4CF9">
      <w:pPr>
        <w:pStyle w:val="ConsPlusCell"/>
        <w:jc w:val="both"/>
      </w:pPr>
      <w:r w:rsidRPr="00061AB7">
        <w:t>49 6575     4     - полуфарфоровые</w:t>
      </w:r>
    </w:p>
    <w:p w:rsidR="00CC4CF9" w:rsidRPr="00061AB7" w:rsidRDefault="00CC4CF9">
      <w:pPr>
        <w:pStyle w:val="ConsPlusCell"/>
        <w:jc w:val="both"/>
      </w:pPr>
      <w:r w:rsidRPr="00061AB7">
        <w:t>49 6580     1     Унитазы консольные / керамические</w:t>
      </w:r>
    </w:p>
    <w:p w:rsidR="00CC4CF9" w:rsidRPr="00061AB7" w:rsidRDefault="00CC4CF9">
      <w:pPr>
        <w:pStyle w:val="ConsPlusCell"/>
        <w:jc w:val="both"/>
      </w:pPr>
      <w:r w:rsidRPr="00061AB7">
        <w:t>49 6588     5     - фарфоровые</w:t>
      </w:r>
    </w:p>
    <w:p w:rsidR="00CC4CF9" w:rsidRPr="00061AB7" w:rsidRDefault="00CC4CF9">
      <w:pPr>
        <w:pStyle w:val="ConsPlusCell"/>
        <w:jc w:val="both"/>
      </w:pPr>
      <w:r w:rsidRPr="00061AB7">
        <w:t>49 6600     9     Душ гигиенический и установки душевые</w:t>
      </w:r>
    </w:p>
    <w:p w:rsidR="00CC4CF9" w:rsidRPr="00061AB7" w:rsidRDefault="00CC4CF9">
      <w:pPr>
        <w:pStyle w:val="ConsPlusCell"/>
        <w:jc w:val="both"/>
      </w:pPr>
      <w:r w:rsidRPr="00061AB7">
        <w:t>49 6610     3     Биде / керамические</w:t>
      </w:r>
    </w:p>
    <w:p w:rsidR="00CC4CF9" w:rsidRPr="00061AB7" w:rsidRDefault="00CC4CF9">
      <w:pPr>
        <w:pStyle w:val="ConsPlusCell"/>
        <w:jc w:val="both"/>
      </w:pPr>
      <w:r w:rsidRPr="00061AB7">
        <w:t>49 6613     2     - фаянсовые</w:t>
      </w:r>
    </w:p>
    <w:p w:rsidR="00CC4CF9" w:rsidRPr="00061AB7" w:rsidRDefault="00CC4CF9">
      <w:pPr>
        <w:pStyle w:val="ConsPlusCell"/>
        <w:jc w:val="both"/>
      </w:pPr>
      <w:r w:rsidRPr="00061AB7">
        <w:t>49 6615     0     - полуфарфоровые</w:t>
      </w:r>
    </w:p>
    <w:p w:rsidR="00CC4CF9" w:rsidRPr="00061AB7" w:rsidRDefault="00CC4CF9">
      <w:pPr>
        <w:pStyle w:val="ConsPlusCell"/>
        <w:jc w:val="both"/>
      </w:pPr>
      <w:r w:rsidRPr="00061AB7">
        <w:t>49 6618     7     - фарфоровые</w:t>
      </w:r>
    </w:p>
    <w:p w:rsidR="00CC4CF9" w:rsidRPr="00061AB7" w:rsidRDefault="00CC4CF9">
      <w:pPr>
        <w:pStyle w:val="ConsPlusCell"/>
        <w:jc w:val="both"/>
      </w:pPr>
      <w:r w:rsidRPr="00061AB7">
        <w:t>49 6640     7     Установки душевые /</w:t>
      </w:r>
    </w:p>
    <w:p w:rsidR="00CC4CF9" w:rsidRPr="00061AB7" w:rsidRDefault="00CC4CF9">
      <w:pPr>
        <w:pStyle w:val="ConsPlusCell"/>
        <w:jc w:val="both"/>
      </w:pPr>
      <w:r w:rsidRPr="00061AB7">
        <w:t>49 6641     2     - для общественных зданий</w:t>
      </w:r>
    </w:p>
    <w:p w:rsidR="00CC4CF9" w:rsidRPr="00061AB7" w:rsidRDefault="00CC4CF9">
      <w:pPr>
        <w:pStyle w:val="ConsPlusCell"/>
        <w:jc w:val="both"/>
      </w:pPr>
      <w:r w:rsidRPr="00061AB7">
        <w:t>49 6642     8     - для индивидуальных сооружений</w:t>
      </w:r>
    </w:p>
    <w:p w:rsidR="00CC4CF9" w:rsidRPr="00061AB7" w:rsidRDefault="00CC4CF9">
      <w:pPr>
        <w:pStyle w:val="ConsPlusCell"/>
        <w:jc w:val="both"/>
      </w:pPr>
      <w:r w:rsidRPr="00061AB7">
        <w:t>49 6690     1     Души гигиенические прочие</w:t>
      </w:r>
    </w:p>
    <w:p w:rsidR="00CC4CF9" w:rsidRPr="00061AB7" w:rsidRDefault="00CC4CF9">
      <w:pPr>
        <w:pStyle w:val="ConsPlusCell"/>
        <w:jc w:val="both"/>
      </w:pPr>
      <w:r w:rsidRPr="00061AB7">
        <w:t>49 6700     2     Писсуары керамические</w:t>
      </w:r>
    </w:p>
    <w:p w:rsidR="00CC4CF9" w:rsidRPr="00061AB7" w:rsidRDefault="00CC4CF9">
      <w:pPr>
        <w:pStyle w:val="ConsPlusCell"/>
        <w:jc w:val="both"/>
      </w:pPr>
      <w:r w:rsidRPr="00061AB7">
        <w:t>49 6710     7     Писсуары настенные / керамические</w:t>
      </w:r>
    </w:p>
    <w:p w:rsidR="00CC4CF9" w:rsidRPr="00061AB7" w:rsidRDefault="00CC4CF9">
      <w:pPr>
        <w:pStyle w:val="ConsPlusCell"/>
        <w:jc w:val="both"/>
      </w:pPr>
      <w:r w:rsidRPr="00061AB7">
        <w:t>49 6713     3     - фаянсовые</w:t>
      </w:r>
    </w:p>
    <w:p w:rsidR="00CC4CF9" w:rsidRPr="00061AB7" w:rsidRDefault="00CC4CF9">
      <w:pPr>
        <w:pStyle w:val="ConsPlusCell"/>
        <w:jc w:val="both"/>
      </w:pPr>
      <w:r w:rsidRPr="00061AB7">
        <w:t>49 6715     4     - полуфарфоровые</w:t>
      </w:r>
    </w:p>
    <w:p w:rsidR="00CC4CF9" w:rsidRPr="00061AB7" w:rsidRDefault="00CC4CF9">
      <w:pPr>
        <w:pStyle w:val="ConsPlusCell"/>
        <w:jc w:val="both"/>
      </w:pPr>
      <w:r w:rsidRPr="00061AB7">
        <w:t>49 6718     0     - фарфоровые</w:t>
      </w:r>
    </w:p>
    <w:p w:rsidR="00CC4CF9" w:rsidRPr="00061AB7" w:rsidRDefault="00CC4CF9">
      <w:pPr>
        <w:pStyle w:val="ConsPlusCell"/>
        <w:jc w:val="both"/>
      </w:pPr>
      <w:r w:rsidRPr="00061AB7">
        <w:t>49 6800     6     Бачки смывные керамические</w:t>
      </w:r>
    </w:p>
    <w:p w:rsidR="00CC4CF9" w:rsidRPr="00061AB7" w:rsidRDefault="00CC4CF9">
      <w:pPr>
        <w:pStyle w:val="ConsPlusCell"/>
        <w:jc w:val="both"/>
      </w:pPr>
      <w:r w:rsidRPr="00061AB7">
        <w:t>49 6810     0     Бачки смывные высокорасполагаемые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керамические</w:t>
      </w:r>
    </w:p>
    <w:p w:rsidR="00CC4CF9" w:rsidRPr="00061AB7" w:rsidRDefault="00CC4CF9">
      <w:pPr>
        <w:pStyle w:val="ConsPlusCell"/>
        <w:jc w:val="both"/>
      </w:pPr>
      <w:r w:rsidRPr="00061AB7">
        <w:t>49 6813     7     - фаянсовые</w:t>
      </w:r>
    </w:p>
    <w:p w:rsidR="00CC4CF9" w:rsidRPr="00061AB7" w:rsidRDefault="00CC4CF9">
      <w:pPr>
        <w:pStyle w:val="ConsPlusCell"/>
        <w:jc w:val="both"/>
      </w:pPr>
      <w:r w:rsidRPr="00061AB7">
        <w:t>49 6815     8     - полуфарфоровые</w:t>
      </w:r>
    </w:p>
    <w:p w:rsidR="00CC4CF9" w:rsidRPr="00061AB7" w:rsidRDefault="00CC4CF9">
      <w:pPr>
        <w:pStyle w:val="ConsPlusCell"/>
        <w:jc w:val="both"/>
      </w:pPr>
      <w:r w:rsidRPr="00061AB7">
        <w:t>49 6818     4     - фарфоровые</w:t>
      </w:r>
    </w:p>
    <w:p w:rsidR="00CC4CF9" w:rsidRPr="00061AB7" w:rsidRDefault="00CC4CF9">
      <w:pPr>
        <w:pStyle w:val="ConsPlusCell"/>
        <w:jc w:val="both"/>
      </w:pPr>
      <w:r w:rsidRPr="00061AB7">
        <w:t>49 6830     4     Бачки смывные с непосредственным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присоединением к унитазу / керамические</w:t>
      </w:r>
    </w:p>
    <w:p w:rsidR="00CC4CF9" w:rsidRPr="00061AB7" w:rsidRDefault="00CC4CF9">
      <w:pPr>
        <w:pStyle w:val="ConsPlusCell"/>
        <w:jc w:val="both"/>
      </w:pPr>
      <w:r w:rsidRPr="00061AB7">
        <w:t>49 6833     6     - фаянсовые</w:t>
      </w:r>
    </w:p>
    <w:p w:rsidR="00CC4CF9" w:rsidRPr="00061AB7" w:rsidRDefault="00CC4CF9">
      <w:pPr>
        <w:pStyle w:val="ConsPlusCell"/>
        <w:jc w:val="both"/>
      </w:pPr>
      <w:r w:rsidRPr="00061AB7">
        <w:t>49 6835     7     - полуфарфоровые</w:t>
      </w:r>
    </w:p>
    <w:p w:rsidR="00CC4CF9" w:rsidRPr="00061AB7" w:rsidRDefault="00CC4CF9">
      <w:pPr>
        <w:pStyle w:val="ConsPlusCell"/>
        <w:jc w:val="both"/>
      </w:pPr>
      <w:r w:rsidRPr="00061AB7">
        <w:t>49 6838     3     - фарфоровые</w:t>
      </w:r>
    </w:p>
    <w:p w:rsidR="00CC4CF9" w:rsidRPr="00061AB7" w:rsidRDefault="00CC4CF9">
      <w:pPr>
        <w:pStyle w:val="ConsPlusCell"/>
        <w:jc w:val="both"/>
      </w:pPr>
      <w:r w:rsidRPr="00061AB7">
        <w:t>49 6850     9     Бачки к сливам больничным (Видуарам)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керамические</w:t>
      </w:r>
    </w:p>
    <w:p w:rsidR="00CC4CF9" w:rsidRPr="00061AB7" w:rsidRDefault="00CC4CF9">
      <w:pPr>
        <w:pStyle w:val="ConsPlusCell"/>
        <w:jc w:val="both"/>
      </w:pPr>
      <w:r w:rsidRPr="00061AB7">
        <w:t>49 6853     5     - фаянсовые</w:t>
      </w:r>
    </w:p>
    <w:p w:rsidR="00CC4CF9" w:rsidRPr="00061AB7" w:rsidRDefault="00CC4CF9">
      <w:pPr>
        <w:pStyle w:val="ConsPlusCell"/>
        <w:jc w:val="both"/>
      </w:pPr>
      <w:r w:rsidRPr="00061AB7">
        <w:t>49 6855     6     - полуфарфоровые</w:t>
      </w:r>
    </w:p>
    <w:p w:rsidR="00CC4CF9" w:rsidRPr="00061AB7" w:rsidRDefault="00CC4CF9">
      <w:pPr>
        <w:pStyle w:val="ConsPlusCell"/>
        <w:jc w:val="both"/>
      </w:pPr>
      <w:r w:rsidRPr="00061AB7">
        <w:t>49 6858     2     - фарфоровые</w:t>
      </w:r>
    </w:p>
    <w:p w:rsidR="00CC4CF9" w:rsidRPr="00061AB7" w:rsidRDefault="00CC4CF9">
      <w:pPr>
        <w:pStyle w:val="ConsPlusCell"/>
        <w:jc w:val="both"/>
      </w:pPr>
      <w:r w:rsidRPr="00061AB7">
        <w:t>49 6900     0     Изделия санитарные керамические прочие</w:t>
      </w:r>
    </w:p>
    <w:p w:rsidR="00CC4CF9" w:rsidRPr="00061AB7" w:rsidRDefault="00CC4CF9">
      <w:pPr>
        <w:pStyle w:val="ConsPlusCell"/>
        <w:jc w:val="both"/>
      </w:pPr>
      <w:r w:rsidRPr="00061AB7">
        <w:t>49 6910     4     Изделия санитарно-гигиенические / керамические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(судна подкладные, горшки детские, урны и др.)</w:t>
      </w:r>
    </w:p>
    <w:p w:rsidR="00CC4CF9" w:rsidRPr="00061AB7" w:rsidRDefault="00CC4CF9">
      <w:pPr>
        <w:pStyle w:val="ConsPlusCell"/>
        <w:jc w:val="both"/>
      </w:pPr>
      <w:r w:rsidRPr="00061AB7">
        <w:t>49 6913     0     - фаянсовые</w:t>
      </w:r>
    </w:p>
    <w:p w:rsidR="00CC4CF9" w:rsidRPr="00061AB7" w:rsidRDefault="00CC4CF9">
      <w:pPr>
        <w:pStyle w:val="ConsPlusCell"/>
        <w:jc w:val="both"/>
      </w:pPr>
      <w:r w:rsidRPr="00061AB7">
        <w:t>49 6915     1     - полуфарфоровые</w:t>
      </w:r>
    </w:p>
    <w:p w:rsidR="00CC4CF9" w:rsidRPr="00061AB7" w:rsidRDefault="00CC4CF9">
      <w:pPr>
        <w:pStyle w:val="ConsPlusCell"/>
        <w:jc w:val="both"/>
      </w:pPr>
      <w:r w:rsidRPr="00061AB7">
        <w:t>49 6918     8     - фарфоровые</w:t>
      </w:r>
    </w:p>
    <w:p w:rsidR="00CC4CF9" w:rsidRPr="00061AB7" w:rsidRDefault="00CC4CF9">
      <w:pPr>
        <w:pStyle w:val="ConsPlusCell"/>
        <w:jc w:val="both"/>
      </w:pPr>
      <w:r w:rsidRPr="00061AB7">
        <w:t>49 6920     9     Полочки приставные к унитазам / керамические</w:t>
      </w:r>
    </w:p>
    <w:p w:rsidR="00CC4CF9" w:rsidRPr="00061AB7" w:rsidRDefault="00CC4CF9">
      <w:pPr>
        <w:pStyle w:val="ConsPlusCell"/>
        <w:jc w:val="both"/>
      </w:pPr>
      <w:r w:rsidRPr="00061AB7">
        <w:t>49 6925     6     - полуфарфоровые</w:t>
      </w:r>
    </w:p>
    <w:p w:rsidR="00CC4CF9" w:rsidRPr="00061AB7" w:rsidRDefault="00CC4CF9">
      <w:pPr>
        <w:pStyle w:val="ConsPlusCell"/>
        <w:jc w:val="both"/>
      </w:pPr>
      <w:r w:rsidRPr="00061AB7">
        <w:t>49 6928     2     - фарфоровые</w:t>
      </w:r>
    </w:p>
    <w:p w:rsidR="00CC4CF9" w:rsidRPr="00061AB7" w:rsidRDefault="00CC4CF9">
      <w:pPr>
        <w:pStyle w:val="ConsPlusCell"/>
        <w:jc w:val="both"/>
      </w:pPr>
      <w:r w:rsidRPr="00061AB7">
        <w:t>49 6930     3     Пьедесталы для умывальников / керамические</w:t>
      </w:r>
    </w:p>
    <w:p w:rsidR="00CC4CF9" w:rsidRPr="00061AB7" w:rsidRDefault="00CC4CF9">
      <w:pPr>
        <w:pStyle w:val="ConsPlusCell"/>
        <w:jc w:val="both"/>
      </w:pPr>
      <w:r w:rsidRPr="00061AB7">
        <w:t>49 6933     1     - фаянсовые</w:t>
      </w:r>
    </w:p>
    <w:p w:rsidR="00CC4CF9" w:rsidRPr="00061AB7" w:rsidRDefault="00CC4CF9">
      <w:pPr>
        <w:pStyle w:val="ConsPlusCell"/>
        <w:jc w:val="both"/>
      </w:pPr>
      <w:r w:rsidRPr="00061AB7">
        <w:t>49 6935     0     - полуфарфоровые</w:t>
      </w:r>
    </w:p>
    <w:p w:rsidR="00CC4CF9" w:rsidRPr="00061AB7" w:rsidRDefault="00CC4CF9">
      <w:pPr>
        <w:pStyle w:val="ConsPlusCell"/>
        <w:jc w:val="both"/>
      </w:pPr>
      <w:r w:rsidRPr="00061AB7">
        <w:t>49 6938     7     - фарфоровые</w:t>
      </w:r>
    </w:p>
    <w:p w:rsidR="00CC4CF9" w:rsidRPr="00061AB7" w:rsidRDefault="00CC4CF9">
      <w:pPr>
        <w:pStyle w:val="ConsPlusCell"/>
        <w:jc w:val="both"/>
      </w:pPr>
      <w:r w:rsidRPr="00061AB7">
        <w:t>49 6940     8     Гарнитуры и комплекты</w:t>
      </w:r>
    </w:p>
    <w:p w:rsidR="00CC4CF9" w:rsidRPr="00061AB7" w:rsidRDefault="00CC4CF9">
      <w:pPr>
        <w:pStyle w:val="ConsPlusCell"/>
        <w:jc w:val="both"/>
      </w:pPr>
      <w:r w:rsidRPr="00061AB7">
        <w:t>49 6941     3     Гарнитуры керамические</w:t>
      </w:r>
    </w:p>
    <w:p w:rsidR="00CC4CF9" w:rsidRPr="00061AB7" w:rsidRDefault="00CC4CF9">
      <w:pPr>
        <w:pStyle w:val="ConsPlusCell"/>
        <w:jc w:val="both"/>
      </w:pPr>
      <w:r w:rsidRPr="00061AB7">
        <w:t>49 6942     9     Комплекты изделий для оборудования санитарных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узлов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49 7000     6     Изделия санитарные шамотированные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49 7100     3     Ванны</w:t>
      </w:r>
    </w:p>
    <w:p w:rsidR="00CC4CF9" w:rsidRPr="00061AB7" w:rsidRDefault="00CC4CF9">
      <w:pPr>
        <w:pStyle w:val="ConsPlusCell"/>
        <w:jc w:val="both"/>
      </w:pPr>
      <w:r w:rsidRPr="00061AB7">
        <w:t>49 7110     8     Ванны медицинские /</w:t>
      </w:r>
    </w:p>
    <w:p w:rsidR="00CC4CF9" w:rsidRPr="00061AB7" w:rsidRDefault="00CC4CF9">
      <w:pPr>
        <w:pStyle w:val="ConsPlusCell"/>
        <w:jc w:val="both"/>
      </w:pPr>
      <w:r w:rsidRPr="00061AB7">
        <w:t>49 7114     7     - шамотированные</w:t>
      </w:r>
    </w:p>
    <w:p w:rsidR="00CC4CF9" w:rsidRPr="00061AB7" w:rsidRDefault="00CC4CF9">
      <w:pPr>
        <w:pStyle w:val="ConsPlusCell"/>
        <w:jc w:val="both"/>
      </w:pPr>
      <w:r w:rsidRPr="00061AB7">
        <w:t>49 7200     7     Раковины</w:t>
      </w:r>
    </w:p>
    <w:p w:rsidR="00CC4CF9" w:rsidRPr="00061AB7" w:rsidRDefault="00CC4CF9">
      <w:pPr>
        <w:pStyle w:val="ConsPlusCell"/>
        <w:jc w:val="both"/>
      </w:pPr>
      <w:r w:rsidRPr="00061AB7">
        <w:t>49 7210     1     Раковины лабораторные /</w:t>
      </w:r>
    </w:p>
    <w:p w:rsidR="00CC4CF9" w:rsidRPr="00061AB7" w:rsidRDefault="00CC4CF9">
      <w:pPr>
        <w:pStyle w:val="ConsPlusCell"/>
        <w:jc w:val="both"/>
      </w:pPr>
      <w:r w:rsidRPr="00061AB7">
        <w:t>49 7214     3     - шамотированные</w:t>
      </w:r>
    </w:p>
    <w:p w:rsidR="00CC4CF9" w:rsidRPr="00061AB7" w:rsidRDefault="00CC4CF9">
      <w:pPr>
        <w:pStyle w:val="ConsPlusCell"/>
        <w:jc w:val="both"/>
      </w:pPr>
      <w:r w:rsidRPr="00061AB7">
        <w:t>49 7300     0     Унитазы</w:t>
      </w:r>
    </w:p>
    <w:p w:rsidR="00CC4CF9" w:rsidRPr="00061AB7" w:rsidRDefault="00CC4CF9">
      <w:pPr>
        <w:pStyle w:val="ConsPlusCell"/>
        <w:jc w:val="both"/>
      </w:pPr>
      <w:r w:rsidRPr="00061AB7">
        <w:t>49 7310     5     Унитазы напольные /</w:t>
      </w:r>
    </w:p>
    <w:p w:rsidR="00CC4CF9" w:rsidRPr="00061AB7" w:rsidRDefault="00CC4CF9">
      <w:pPr>
        <w:pStyle w:val="ConsPlusCell"/>
        <w:jc w:val="both"/>
      </w:pPr>
      <w:r w:rsidRPr="00061AB7">
        <w:t>49 7314     7     - шамотированные</w:t>
      </w:r>
    </w:p>
    <w:p w:rsidR="00CC4CF9" w:rsidRPr="00061AB7" w:rsidRDefault="00CC4CF9">
      <w:pPr>
        <w:pStyle w:val="ConsPlusCell"/>
        <w:jc w:val="both"/>
      </w:pPr>
      <w:r w:rsidRPr="00061AB7">
        <w:t>49 7400     4     Писсуары</w:t>
      </w:r>
    </w:p>
    <w:p w:rsidR="00CC4CF9" w:rsidRPr="00061AB7" w:rsidRDefault="00CC4CF9">
      <w:pPr>
        <w:pStyle w:val="ConsPlusCell"/>
        <w:jc w:val="both"/>
      </w:pPr>
      <w:r w:rsidRPr="00061AB7">
        <w:t>49 7410     9     Писсуары напольные /</w:t>
      </w:r>
    </w:p>
    <w:p w:rsidR="00CC4CF9" w:rsidRPr="00061AB7" w:rsidRDefault="00CC4CF9">
      <w:pPr>
        <w:pStyle w:val="ConsPlusCell"/>
        <w:jc w:val="both"/>
      </w:pPr>
      <w:r w:rsidRPr="00061AB7">
        <w:t>49 7414     0     - шамотированные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49 8000     2     Замочные и скобяные изделия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49 8100     6     Замки и защелки для деревянных дверей</w:t>
      </w:r>
    </w:p>
    <w:p w:rsidR="00CC4CF9" w:rsidRPr="00061AB7" w:rsidRDefault="00CC4CF9">
      <w:pPr>
        <w:pStyle w:val="ConsPlusCell"/>
        <w:jc w:val="both"/>
      </w:pPr>
      <w:r w:rsidRPr="00061AB7">
        <w:t>49 8110     0     Замки врезные /</w:t>
      </w:r>
    </w:p>
    <w:p w:rsidR="00CC4CF9" w:rsidRPr="00061AB7" w:rsidRDefault="00CC4CF9">
      <w:pPr>
        <w:pStyle w:val="ConsPlusCell"/>
        <w:jc w:val="both"/>
      </w:pPr>
      <w:r w:rsidRPr="00061AB7">
        <w:t>49 8111     6     - цилиндровые</w:t>
      </w:r>
    </w:p>
    <w:p w:rsidR="00CC4CF9" w:rsidRPr="00061AB7" w:rsidRDefault="00CC4CF9">
      <w:pPr>
        <w:pStyle w:val="ConsPlusCell"/>
        <w:jc w:val="both"/>
      </w:pPr>
      <w:r w:rsidRPr="00061AB7">
        <w:t>49 8112     1     - сувальдные</w:t>
      </w:r>
    </w:p>
    <w:p w:rsidR="00CC4CF9" w:rsidRPr="00061AB7" w:rsidRDefault="00CC4CF9">
      <w:pPr>
        <w:pStyle w:val="ConsPlusCell"/>
        <w:jc w:val="both"/>
      </w:pPr>
      <w:r w:rsidRPr="00061AB7">
        <w:t>49 8114     2     - дисковые</w:t>
      </w:r>
    </w:p>
    <w:p w:rsidR="00CC4CF9" w:rsidRPr="00061AB7" w:rsidRDefault="00CC4CF9">
      <w:pPr>
        <w:pStyle w:val="ConsPlusCell"/>
        <w:jc w:val="both"/>
      </w:pPr>
      <w:r w:rsidRPr="00061AB7">
        <w:t>49 8120     5     Замки накладные /</w:t>
      </w:r>
    </w:p>
    <w:p w:rsidR="00CC4CF9" w:rsidRPr="00061AB7" w:rsidRDefault="00CC4CF9">
      <w:pPr>
        <w:pStyle w:val="ConsPlusCell"/>
        <w:jc w:val="both"/>
      </w:pPr>
      <w:r w:rsidRPr="00061AB7">
        <w:t>49 8121     0     - цилиндровые</w:t>
      </w:r>
    </w:p>
    <w:p w:rsidR="00CC4CF9" w:rsidRPr="00061AB7" w:rsidRDefault="00CC4CF9">
      <w:pPr>
        <w:pStyle w:val="ConsPlusCell"/>
        <w:jc w:val="both"/>
      </w:pPr>
      <w:r w:rsidRPr="00061AB7">
        <w:t>49 8122     6     - сувальдные</w:t>
      </w:r>
    </w:p>
    <w:p w:rsidR="00CC4CF9" w:rsidRPr="00061AB7" w:rsidRDefault="00CC4CF9">
      <w:pPr>
        <w:pStyle w:val="ConsPlusCell"/>
        <w:jc w:val="both"/>
      </w:pPr>
      <w:r w:rsidRPr="00061AB7">
        <w:t>49 8123     1     - реечные</w:t>
      </w:r>
    </w:p>
    <w:p w:rsidR="00CC4CF9" w:rsidRPr="00061AB7" w:rsidRDefault="00CC4CF9">
      <w:pPr>
        <w:pStyle w:val="ConsPlusCell"/>
        <w:jc w:val="both"/>
      </w:pPr>
      <w:r w:rsidRPr="00061AB7">
        <w:t>49 8124     7     - дисковые</w:t>
      </w:r>
    </w:p>
    <w:p w:rsidR="00CC4CF9" w:rsidRPr="00061AB7" w:rsidRDefault="00CC4CF9">
      <w:pPr>
        <w:pStyle w:val="ConsPlusCell"/>
        <w:jc w:val="both"/>
      </w:pPr>
      <w:r w:rsidRPr="00061AB7">
        <w:t>49 8130     5     Замки висячие /</w:t>
      </w:r>
    </w:p>
    <w:p w:rsidR="00CC4CF9" w:rsidRPr="00061AB7" w:rsidRDefault="00CC4CF9">
      <w:pPr>
        <w:pStyle w:val="ConsPlusCell"/>
        <w:jc w:val="both"/>
      </w:pPr>
      <w:r w:rsidRPr="00061AB7">
        <w:t>49 8131     5     - цилиндровые</w:t>
      </w:r>
    </w:p>
    <w:p w:rsidR="00CC4CF9" w:rsidRPr="00061AB7" w:rsidRDefault="00CC4CF9">
      <w:pPr>
        <w:pStyle w:val="ConsPlusCell"/>
        <w:jc w:val="both"/>
      </w:pPr>
      <w:r w:rsidRPr="00061AB7">
        <w:t>49 8132     0     - сувальдные</w:t>
      </w:r>
    </w:p>
    <w:p w:rsidR="00CC4CF9" w:rsidRPr="00061AB7" w:rsidRDefault="00CC4CF9">
      <w:pPr>
        <w:pStyle w:val="ConsPlusCell"/>
        <w:jc w:val="both"/>
      </w:pPr>
      <w:r w:rsidRPr="00061AB7">
        <w:t>49 8133     6     - кодовые</w:t>
      </w:r>
    </w:p>
    <w:p w:rsidR="00CC4CF9" w:rsidRPr="00061AB7" w:rsidRDefault="00CC4CF9">
      <w:pPr>
        <w:pStyle w:val="ConsPlusCell"/>
        <w:jc w:val="both"/>
      </w:pPr>
      <w:r w:rsidRPr="00061AB7">
        <w:t>49 8134     1     - дисковые</w:t>
      </w:r>
    </w:p>
    <w:p w:rsidR="00CC4CF9" w:rsidRPr="00061AB7" w:rsidRDefault="00CC4CF9">
      <w:pPr>
        <w:pStyle w:val="ConsPlusCell"/>
        <w:jc w:val="both"/>
      </w:pPr>
      <w:r w:rsidRPr="00061AB7">
        <w:t>49 8140     4     Замки гаражные /</w:t>
      </w:r>
    </w:p>
    <w:p w:rsidR="00CC4CF9" w:rsidRPr="00061AB7" w:rsidRDefault="00CC4CF9">
      <w:pPr>
        <w:pStyle w:val="ConsPlusCell"/>
        <w:jc w:val="both"/>
      </w:pPr>
      <w:r w:rsidRPr="00061AB7">
        <w:t>49 8141     9     - цилиндровые</w:t>
      </w:r>
    </w:p>
    <w:p w:rsidR="00CC4CF9" w:rsidRPr="00061AB7" w:rsidRDefault="00CC4CF9">
      <w:pPr>
        <w:pStyle w:val="ConsPlusCell"/>
        <w:jc w:val="both"/>
      </w:pPr>
      <w:r w:rsidRPr="00061AB7">
        <w:t>49 8142     5     - сувальдные</w:t>
      </w:r>
    </w:p>
    <w:p w:rsidR="00CC4CF9" w:rsidRPr="00061AB7" w:rsidRDefault="00CC4CF9">
      <w:pPr>
        <w:pStyle w:val="ConsPlusCell"/>
        <w:jc w:val="both"/>
      </w:pPr>
      <w:r w:rsidRPr="00061AB7">
        <w:t>49 8143     0     - реечные</w:t>
      </w:r>
    </w:p>
    <w:p w:rsidR="00CC4CF9" w:rsidRPr="00061AB7" w:rsidRDefault="00CC4CF9">
      <w:pPr>
        <w:pStyle w:val="ConsPlusCell"/>
        <w:jc w:val="both"/>
      </w:pPr>
      <w:r w:rsidRPr="00061AB7">
        <w:t>49 8144     6     - дисковые</w:t>
      </w:r>
    </w:p>
    <w:p w:rsidR="00CC4CF9" w:rsidRPr="00061AB7" w:rsidRDefault="00CC4CF9">
      <w:pPr>
        <w:pStyle w:val="ConsPlusCell"/>
        <w:jc w:val="both"/>
      </w:pPr>
      <w:r w:rsidRPr="00061AB7">
        <w:t>49 8170     8     Защелки врезные /</w:t>
      </w:r>
    </w:p>
    <w:p w:rsidR="00CC4CF9" w:rsidRPr="00061AB7" w:rsidRDefault="00CC4CF9">
      <w:pPr>
        <w:pStyle w:val="ConsPlusCell"/>
        <w:jc w:val="both"/>
      </w:pPr>
      <w:r w:rsidRPr="00061AB7">
        <w:t>49 8171     3     - фалевые без дополнительного запирания</w:t>
      </w:r>
    </w:p>
    <w:p w:rsidR="00CC4CF9" w:rsidRPr="00061AB7" w:rsidRDefault="00CC4CF9">
      <w:pPr>
        <w:pStyle w:val="ConsPlusCell"/>
        <w:jc w:val="both"/>
      </w:pPr>
      <w:r w:rsidRPr="00061AB7">
        <w:t>49 8172     9     - удлиненные</w:t>
      </w:r>
    </w:p>
    <w:p w:rsidR="00CC4CF9" w:rsidRPr="00061AB7" w:rsidRDefault="00CC4CF9">
      <w:pPr>
        <w:pStyle w:val="ConsPlusCell"/>
        <w:jc w:val="both"/>
      </w:pPr>
      <w:r w:rsidRPr="00061AB7">
        <w:t>49 8173     4     - регулируемые</w:t>
      </w:r>
    </w:p>
    <w:p w:rsidR="00CC4CF9" w:rsidRPr="00061AB7" w:rsidRDefault="00CC4CF9">
      <w:pPr>
        <w:pStyle w:val="ConsPlusCell"/>
        <w:jc w:val="both"/>
      </w:pPr>
      <w:r w:rsidRPr="00061AB7">
        <w:t>49 8174     0     - нерегулируемые</w:t>
      </w:r>
    </w:p>
    <w:p w:rsidR="00CC4CF9" w:rsidRPr="00061AB7" w:rsidRDefault="00CC4CF9">
      <w:pPr>
        <w:pStyle w:val="ConsPlusCell"/>
        <w:jc w:val="both"/>
      </w:pPr>
      <w:r w:rsidRPr="00061AB7">
        <w:t>49 8175     5     - фалевые с дополнительным запиранием</w:t>
      </w:r>
    </w:p>
    <w:p w:rsidR="00CC4CF9" w:rsidRPr="00061AB7" w:rsidRDefault="00CC4CF9">
      <w:pPr>
        <w:pStyle w:val="ConsPlusCell"/>
        <w:jc w:val="both"/>
      </w:pPr>
      <w:r w:rsidRPr="00061AB7">
        <w:t>49 8180     2     Защелки накладные /</w:t>
      </w:r>
    </w:p>
    <w:p w:rsidR="00CC4CF9" w:rsidRPr="00061AB7" w:rsidRDefault="00CC4CF9">
      <w:pPr>
        <w:pStyle w:val="ConsPlusCell"/>
        <w:jc w:val="both"/>
      </w:pPr>
      <w:r w:rsidRPr="00061AB7">
        <w:t>49 8181     8     - цилиндровые</w:t>
      </w:r>
    </w:p>
    <w:p w:rsidR="00CC4CF9" w:rsidRPr="00061AB7" w:rsidRDefault="00CC4CF9">
      <w:pPr>
        <w:pStyle w:val="ConsPlusCell"/>
        <w:jc w:val="both"/>
      </w:pPr>
      <w:r w:rsidRPr="00061AB7">
        <w:t>49 8200     1     Ручки для деревянных окон и дверей</w:t>
      </w:r>
    </w:p>
    <w:p w:rsidR="00CC4CF9" w:rsidRPr="00061AB7" w:rsidRDefault="00CC4CF9">
      <w:pPr>
        <w:pStyle w:val="ConsPlusCell"/>
        <w:jc w:val="both"/>
      </w:pPr>
      <w:r w:rsidRPr="00061AB7">
        <w:t>49 8210     4     Ручки-скобы /</w:t>
      </w:r>
    </w:p>
    <w:p w:rsidR="00CC4CF9" w:rsidRPr="00061AB7" w:rsidRDefault="00CC4CF9">
      <w:pPr>
        <w:pStyle w:val="ConsPlusCell"/>
        <w:jc w:val="both"/>
      </w:pPr>
      <w:r w:rsidRPr="00061AB7">
        <w:t>49 8211     5     - на планке</w:t>
      </w:r>
    </w:p>
    <w:p w:rsidR="00CC4CF9" w:rsidRPr="00061AB7" w:rsidRDefault="00CC4CF9">
      <w:pPr>
        <w:pStyle w:val="ConsPlusCell"/>
        <w:jc w:val="both"/>
      </w:pPr>
      <w:r w:rsidRPr="00061AB7">
        <w:t>49 8212     5     - на лапке</w:t>
      </w:r>
    </w:p>
    <w:p w:rsidR="00CC4CF9" w:rsidRPr="00061AB7" w:rsidRDefault="00CC4CF9">
      <w:pPr>
        <w:pStyle w:val="ConsPlusCell"/>
        <w:jc w:val="both"/>
      </w:pPr>
      <w:r w:rsidRPr="00061AB7">
        <w:t>49 8220     9     Ручки-кнопки /</w:t>
      </w:r>
    </w:p>
    <w:p w:rsidR="00CC4CF9" w:rsidRPr="00061AB7" w:rsidRDefault="00CC4CF9">
      <w:pPr>
        <w:pStyle w:val="ConsPlusCell"/>
        <w:jc w:val="both"/>
      </w:pPr>
      <w:r w:rsidRPr="00061AB7">
        <w:t>49 8221     4     - на лапке</w:t>
      </w:r>
    </w:p>
    <w:p w:rsidR="00CC4CF9" w:rsidRPr="00061AB7" w:rsidRDefault="00CC4CF9">
      <w:pPr>
        <w:pStyle w:val="ConsPlusCell"/>
        <w:jc w:val="both"/>
      </w:pPr>
      <w:r w:rsidRPr="00061AB7">
        <w:t>49 8222     9     - на лапке со сквозным стержнем</w:t>
      </w:r>
    </w:p>
    <w:p w:rsidR="00CC4CF9" w:rsidRPr="00061AB7" w:rsidRDefault="00CC4CF9">
      <w:pPr>
        <w:pStyle w:val="ConsPlusCell"/>
        <w:jc w:val="both"/>
      </w:pPr>
      <w:r w:rsidRPr="00061AB7">
        <w:t>49 8223     5     - на лапке шкафные</w:t>
      </w:r>
    </w:p>
    <w:p w:rsidR="00CC4CF9" w:rsidRPr="00061AB7" w:rsidRDefault="00CC4CF9">
      <w:pPr>
        <w:pStyle w:val="ConsPlusCell"/>
        <w:jc w:val="both"/>
      </w:pPr>
      <w:r w:rsidRPr="00061AB7">
        <w:t>49 8230     3     Ручные фалевые /</w:t>
      </w:r>
    </w:p>
    <w:p w:rsidR="00CC4CF9" w:rsidRPr="00061AB7" w:rsidRDefault="00CC4CF9">
      <w:pPr>
        <w:pStyle w:val="ConsPlusCell"/>
        <w:jc w:val="both"/>
      </w:pPr>
      <w:r w:rsidRPr="00061AB7">
        <w:t>49 8231     9     - на планке без дополнительного запирания</w:t>
      </w:r>
    </w:p>
    <w:p w:rsidR="00CC4CF9" w:rsidRPr="00061AB7" w:rsidRDefault="00CC4CF9">
      <w:pPr>
        <w:pStyle w:val="ConsPlusCell"/>
        <w:jc w:val="both"/>
      </w:pPr>
      <w:r w:rsidRPr="00061AB7">
        <w:t>49 8232     4     - на лапке без дополнительного запирания</w:t>
      </w:r>
    </w:p>
    <w:p w:rsidR="00CC4CF9" w:rsidRPr="00061AB7" w:rsidRDefault="00CC4CF9">
      <w:pPr>
        <w:pStyle w:val="ConsPlusCell"/>
        <w:jc w:val="both"/>
      </w:pPr>
      <w:r w:rsidRPr="00061AB7">
        <w:t>49 8233     2     - на планке с дополнительным запиранием</w:t>
      </w:r>
    </w:p>
    <w:p w:rsidR="00CC4CF9" w:rsidRPr="00061AB7" w:rsidRDefault="00CC4CF9">
      <w:pPr>
        <w:pStyle w:val="ConsPlusCell"/>
        <w:jc w:val="both"/>
      </w:pPr>
      <w:r w:rsidRPr="00061AB7">
        <w:t>49 8234     5     - на лапке с дополнительным запиранием</w:t>
      </w:r>
    </w:p>
    <w:p w:rsidR="00CC4CF9" w:rsidRPr="00061AB7" w:rsidRDefault="00CC4CF9">
      <w:pPr>
        <w:pStyle w:val="ConsPlusCell"/>
        <w:jc w:val="both"/>
      </w:pPr>
      <w:r w:rsidRPr="00061AB7">
        <w:t>49 8300     3     Петли для деревянных окон и дверей</w:t>
      </w:r>
    </w:p>
    <w:p w:rsidR="00CC4CF9" w:rsidRPr="00061AB7" w:rsidRDefault="00CC4CF9">
      <w:pPr>
        <w:pStyle w:val="ConsPlusCell"/>
        <w:jc w:val="both"/>
      </w:pPr>
      <w:r w:rsidRPr="00061AB7">
        <w:t>49 8310     8     Петли накладные /</w:t>
      </w:r>
    </w:p>
    <w:p w:rsidR="00CC4CF9" w:rsidRPr="00061AB7" w:rsidRDefault="00CC4CF9">
      <w:pPr>
        <w:pStyle w:val="ConsPlusCell"/>
        <w:jc w:val="both"/>
      </w:pPr>
      <w:r w:rsidRPr="00061AB7">
        <w:t>49 8311     3     - с ходом на центрах (кроме фигурных)</w:t>
      </w:r>
    </w:p>
    <w:p w:rsidR="00CC4CF9" w:rsidRPr="00061AB7" w:rsidRDefault="00CC4CF9">
      <w:pPr>
        <w:pStyle w:val="ConsPlusCell"/>
        <w:jc w:val="both"/>
      </w:pPr>
      <w:r w:rsidRPr="00061AB7">
        <w:t>49 8312     9     - фигурные с ходом на центрах</w:t>
      </w:r>
    </w:p>
    <w:p w:rsidR="00CC4CF9" w:rsidRPr="00061AB7" w:rsidRDefault="00CC4CF9">
      <w:pPr>
        <w:pStyle w:val="ConsPlusCell"/>
        <w:jc w:val="both"/>
      </w:pPr>
      <w:r w:rsidRPr="00061AB7">
        <w:t>49 8313     4     - с ходом на шарике</w:t>
      </w:r>
    </w:p>
    <w:p w:rsidR="00CC4CF9" w:rsidRPr="00061AB7" w:rsidRDefault="00CC4CF9">
      <w:pPr>
        <w:pStyle w:val="ConsPlusCell"/>
        <w:jc w:val="both"/>
      </w:pPr>
      <w:r w:rsidRPr="00061AB7">
        <w:t>49 8314     2     - фигурные с ходом на шарике</w:t>
      </w:r>
    </w:p>
    <w:p w:rsidR="00CC4CF9" w:rsidRPr="00061AB7" w:rsidRDefault="00CC4CF9">
      <w:pPr>
        <w:pStyle w:val="ConsPlusCell"/>
        <w:jc w:val="both"/>
      </w:pPr>
      <w:r w:rsidRPr="00061AB7">
        <w:t>49 8315     5     - со сквозным стержнем</w:t>
      </w:r>
    </w:p>
    <w:p w:rsidR="00CC4CF9" w:rsidRPr="00061AB7" w:rsidRDefault="00CC4CF9">
      <w:pPr>
        <w:pStyle w:val="ConsPlusCell"/>
        <w:jc w:val="both"/>
      </w:pPr>
      <w:r w:rsidRPr="00061AB7">
        <w:t>49 8316     0     - с ограничителем подъема</w:t>
      </w:r>
    </w:p>
    <w:p w:rsidR="00CC4CF9" w:rsidRPr="00061AB7" w:rsidRDefault="00CC4CF9">
      <w:pPr>
        <w:pStyle w:val="ConsPlusCell"/>
        <w:jc w:val="both"/>
      </w:pPr>
      <w:r w:rsidRPr="00061AB7">
        <w:t>49 8317     6     - круглые</w:t>
      </w:r>
    </w:p>
    <w:p w:rsidR="00CC4CF9" w:rsidRPr="00061AB7" w:rsidRDefault="00CC4CF9">
      <w:pPr>
        <w:pStyle w:val="ConsPlusCell"/>
        <w:jc w:val="both"/>
      </w:pPr>
      <w:r w:rsidRPr="00061AB7">
        <w:t>49 8320     2     Петли врезные /</w:t>
      </w:r>
    </w:p>
    <w:p w:rsidR="00CC4CF9" w:rsidRPr="00061AB7" w:rsidRDefault="00CC4CF9">
      <w:pPr>
        <w:pStyle w:val="ConsPlusCell"/>
        <w:jc w:val="both"/>
      </w:pPr>
      <w:r w:rsidRPr="00061AB7">
        <w:t>49 8321     8     - со сквозным стержнем</w:t>
      </w:r>
    </w:p>
    <w:p w:rsidR="00CC4CF9" w:rsidRPr="00061AB7" w:rsidRDefault="00CC4CF9">
      <w:pPr>
        <w:pStyle w:val="ConsPlusCell"/>
        <w:jc w:val="both"/>
      </w:pPr>
      <w:r w:rsidRPr="00061AB7">
        <w:t>49 8322     3     - с ходом на центрах</w:t>
      </w:r>
    </w:p>
    <w:p w:rsidR="00CC4CF9" w:rsidRPr="00061AB7" w:rsidRDefault="00CC4CF9">
      <w:pPr>
        <w:pStyle w:val="ConsPlusCell"/>
        <w:jc w:val="both"/>
      </w:pPr>
      <w:r w:rsidRPr="00061AB7">
        <w:t>49 8323     9     - с ходом на шарике</w:t>
      </w:r>
    </w:p>
    <w:p w:rsidR="00CC4CF9" w:rsidRPr="00061AB7" w:rsidRDefault="00CC4CF9">
      <w:pPr>
        <w:pStyle w:val="ConsPlusCell"/>
        <w:jc w:val="both"/>
      </w:pPr>
      <w:r w:rsidRPr="00061AB7">
        <w:t>49 8324     4     - с вынимающимся стержнем</w:t>
      </w:r>
    </w:p>
    <w:p w:rsidR="00CC4CF9" w:rsidRPr="00061AB7" w:rsidRDefault="00CC4CF9">
      <w:pPr>
        <w:pStyle w:val="ConsPlusCell"/>
        <w:jc w:val="both"/>
      </w:pPr>
      <w:r w:rsidRPr="00061AB7">
        <w:t>49 8325     6     - универсальные</w:t>
      </w:r>
    </w:p>
    <w:p w:rsidR="00CC4CF9" w:rsidRPr="00061AB7" w:rsidRDefault="00CC4CF9">
      <w:pPr>
        <w:pStyle w:val="ConsPlusCell"/>
        <w:jc w:val="both"/>
      </w:pPr>
      <w:r w:rsidRPr="00061AB7">
        <w:t>49 8330     7     Петли пружинные /</w:t>
      </w:r>
    </w:p>
    <w:p w:rsidR="00CC4CF9" w:rsidRPr="00061AB7" w:rsidRDefault="00CC4CF9">
      <w:pPr>
        <w:pStyle w:val="ConsPlusCell"/>
        <w:jc w:val="both"/>
      </w:pPr>
      <w:r w:rsidRPr="00061AB7">
        <w:t>49 8331     2     - одностороннего действия</w:t>
      </w:r>
    </w:p>
    <w:p w:rsidR="00CC4CF9" w:rsidRPr="00061AB7" w:rsidRDefault="00CC4CF9">
      <w:pPr>
        <w:pStyle w:val="ConsPlusCell"/>
        <w:jc w:val="both"/>
      </w:pPr>
      <w:r w:rsidRPr="00061AB7">
        <w:t>49 8332     8     - двухстороннего действия</w:t>
      </w:r>
    </w:p>
    <w:p w:rsidR="00CC4CF9" w:rsidRPr="00061AB7" w:rsidRDefault="00CC4CF9">
      <w:pPr>
        <w:pStyle w:val="ConsPlusCell"/>
        <w:jc w:val="both"/>
      </w:pPr>
      <w:r w:rsidRPr="00061AB7">
        <w:t>49 8390     4     Петли прочие</w:t>
      </w:r>
    </w:p>
    <w:p w:rsidR="00CC4CF9" w:rsidRPr="00061AB7" w:rsidRDefault="00CC4CF9">
      <w:pPr>
        <w:pStyle w:val="ConsPlusCell"/>
        <w:jc w:val="both"/>
      </w:pPr>
      <w:r w:rsidRPr="00061AB7">
        <w:t>49 8391     1     Петли тормозные</w:t>
      </w:r>
    </w:p>
    <w:p w:rsidR="00CC4CF9" w:rsidRPr="00061AB7" w:rsidRDefault="00CC4CF9">
      <w:pPr>
        <w:pStyle w:val="ConsPlusCell"/>
        <w:jc w:val="both"/>
      </w:pPr>
      <w:r w:rsidRPr="00061AB7">
        <w:t>49 8392     5     Петли опорные</w:t>
      </w:r>
    </w:p>
    <w:p w:rsidR="00CC4CF9" w:rsidRPr="00061AB7" w:rsidRDefault="00CC4CF9">
      <w:pPr>
        <w:pStyle w:val="ConsPlusCell"/>
        <w:jc w:val="both"/>
      </w:pPr>
      <w:r w:rsidRPr="00061AB7">
        <w:t>49 8393     0     Петли-стрелы</w:t>
      </w:r>
    </w:p>
    <w:p w:rsidR="00CC4CF9" w:rsidRPr="00061AB7" w:rsidRDefault="00CC4CF9">
      <w:pPr>
        <w:pStyle w:val="ConsPlusCell"/>
        <w:jc w:val="both"/>
      </w:pPr>
      <w:r w:rsidRPr="00061AB7">
        <w:t>49 8394     6     Петли ввертные</w:t>
      </w:r>
    </w:p>
    <w:p w:rsidR="00CC4CF9" w:rsidRPr="00061AB7" w:rsidRDefault="00CC4CF9">
      <w:pPr>
        <w:pStyle w:val="ConsPlusCell"/>
        <w:jc w:val="both"/>
      </w:pPr>
      <w:r w:rsidRPr="00061AB7">
        <w:t>49 8395     1     Петли комбинированные</w:t>
      </w:r>
    </w:p>
    <w:p w:rsidR="00CC4CF9" w:rsidRPr="00061AB7" w:rsidRDefault="00CC4CF9">
      <w:pPr>
        <w:pStyle w:val="ConsPlusCell"/>
        <w:jc w:val="both"/>
      </w:pPr>
      <w:r w:rsidRPr="00061AB7">
        <w:t>49 8396     7     Петли осевые</w:t>
      </w:r>
    </w:p>
    <w:p w:rsidR="00CC4CF9" w:rsidRPr="00061AB7" w:rsidRDefault="00CC4CF9">
      <w:pPr>
        <w:pStyle w:val="ConsPlusCell"/>
        <w:jc w:val="both"/>
      </w:pPr>
      <w:r w:rsidRPr="00061AB7">
        <w:t>49 8400     7     Приборы запорные для деревянных окон и дверей</w:t>
      </w:r>
    </w:p>
    <w:p w:rsidR="00CC4CF9" w:rsidRPr="00061AB7" w:rsidRDefault="00CC4CF9">
      <w:pPr>
        <w:pStyle w:val="ConsPlusCell"/>
        <w:jc w:val="both"/>
      </w:pPr>
      <w:r w:rsidRPr="00061AB7">
        <w:t>49 8410     1     Шпингалеты /</w:t>
      </w:r>
    </w:p>
    <w:p w:rsidR="00CC4CF9" w:rsidRPr="00061AB7" w:rsidRDefault="00CC4CF9">
      <w:pPr>
        <w:pStyle w:val="ConsPlusCell"/>
        <w:jc w:val="both"/>
      </w:pPr>
      <w:r w:rsidRPr="00061AB7">
        <w:t>49 8411     7     - задвижные дверные</w:t>
      </w:r>
    </w:p>
    <w:p w:rsidR="00CC4CF9" w:rsidRPr="00061AB7" w:rsidRDefault="00CC4CF9">
      <w:pPr>
        <w:pStyle w:val="ConsPlusCell"/>
        <w:jc w:val="both"/>
      </w:pPr>
      <w:r w:rsidRPr="00061AB7">
        <w:t>49 8412     2     - перекидные дверные</w:t>
      </w:r>
    </w:p>
    <w:p w:rsidR="00CC4CF9" w:rsidRPr="00061AB7" w:rsidRDefault="00CC4CF9">
      <w:pPr>
        <w:pStyle w:val="ConsPlusCell"/>
        <w:jc w:val="both"/>
      </w:pPr>
      <w:r w:rsidRPr="00061AB7">
        <w:t>49 8413     8     - накладные с двумя засовами</w:t>
      </w:r>
    </w:p>
    <w:p w:rsidR="00CC4CF9" w:rsidRPr="00061AB7" w:rsidRDefault="00CC4CF9">
      <w:pPr>
        <w:pStyle w:val="ConsPlusCell"/>
        <w:jc w:val="both"/>
      </w:pPr>
      <w:r w:rsidRPr="00061AB7">
        <w:t>49 8414     3     - накладные с тремя засовами</w:t>
      </w:r>
    </w:p>
    <w:p w:rsidR="00CC4CF9" w:rsidRPr="00061AB7" w:rsidRDefault="00CC4CF9">
      <w:pPr>
        <w:pStyle w:val="ConsPlusCell"/>
        <w:jc w:val="both"/>
      </w:pPr>
      <w:r w:rsidRPr="00061AB7">
        <w:t>49 8415     9     - врезные</w:t>
      </w:r>
    </w:p>
    <w:p w:rsidR="00CC4CF9" w:rsidRPr="00061AB7" w:rsidRDefault="00CC4CF9">
      <w:pPr>
        <w:pStyle w:val="ConsPlusCell"/>
        <w:jc w:val="both"/>
      </w:pPr>
      <w:r w:rsidRPr="00061AB7">
        <w:t>49 8420     6     Задвижки /</w:t>
      </w:r>
    </w:p>
    <w:p w:rsidR="00CC4CF9" w:rsidRPr="00061AB7" w:rsidRDefault="00CC4CF9">
      <w:pPr>
        <w:pStyle w:val="ConsPlusCell"/>
        <w:jc w:val="both"/>
      </w:pPr>
      <w:r w:rsidRPr="00061AB7">
        <w:t>49 8421     1     - натяжные</w:t>
      </w:r>
    </w:p>
    <w:p w:rsidR="00CC4CF9" w:rsidRPr="00061AB7" w:rsidRDefault="00CC4CF9">
      <w:pPr>
        <w:pStyle w:val="ConsPlusCell"/>
        <w:jc w:val="both"/>
      </w:pPr>
      <w:r w:rsidRPr="00061AB7">
        <w:t>49 8430     0     Завертки /</w:t>
      </w:r>
    </w:p>
    <w:p w:rsidR="00CC4CF9" w:rsidRPr="00061AB7" w:rsidRDefault="00CC4CF9">
      <w:pPr>
        <w:pStyle w:val="ConsPlusCell"/>
        <w:jc w:val="both"/>
      </w:pPr>
      <w:r w:rsidRPr="00061AB7">
        <w:t>49 8431     6     - врезные для окон и балконных дверей</w:t>
      </w:r>
    </w:p>
    <w:p w:rsidR="00CC4CF9" w:rsidRPr="00061AB7" w:rsidRDefault="00CC4CF9">
      <w:pPr>
        <w:pStyle w:val="ConsPlusCell"/>
        <w:jc w:val="both"/>
      </w:pPr>
      <w:r w:rsidRPr="00061AB7">
        <w:t>49 8432     1     - форточные</w:t>
      </w:r>
    </w:p>
    <w:p w:rsidR="00CC4CF9" w:rsidRPr="00061AB7" w:rsidRDefault="00CC4CF9">
      <w:pPr>
        <w:pStyle w:val="ConsPlusCell"/>
        <w:jc w:val="both"/>
      </w:pPr>
      <w:r w:rsidRPr="00061AB7">
        <w:t>49 8433     7     - накладные дверные</w:t>
      </w:r>
    </w:p>
    <w:p w:rsidR="00CC4CF9" w:rsidRPr="00061AB7" w:rsidRDefault="00CC4CF9">
      <w:pPr>
        <w:pStyle w:val="ConsPlusCell"/>
        <w:jc w:val="both"/>
      </w:pPr>
      <w:r w:rsidRPr="00061AB7">
        <w:t>49 8440     5     Стяжки</w:t>
      </w:r>
    </w:p>
    <w:p w:rsidR="00CC4CF9" w:rsidRPr="00061AB7" w:rsidRDefault="00CC4CF9">
      <w:pPr>
        <w:pStyle w:val="ConsPlusCell"/>
        <w:jc w:val="both"/>
      </w:pPr>
      <w:r w:rsidRPr="00061AB7">
        <w:t>49 8441     0     Стяжки-завертки</w:t>
      </w:r>
    </w:p>
    <w:p w:rsidR="00CC4CF9" w:rsidRPr="00061AB7" w:rsidRDefault="00CC4CF9">
      <w:pPr>
        <w:pStyle w:val="ConsPlusCell"/>
        <w:jc w:val="both"/>
      </w:pPr>
      <w:r w:rsidRPr="00061AB7">
        <w:t>49 8442     6     Стяжки винтовые (кроме укороченных)</w:t>
      </w:r>
    </w:p>
    <w:p w:rsidR="00CC4CF9" w:rsidRPr="00061AB7" w:rsidRDefault="00CC4CF9">
      <w:pPr>
        <w:pStyle w:val="ConsPlusCell"/>
        <w:jc w:val="both"/>
      </w:pPr>
      <w:r w:rsidRPr="00061AB7">
        <w:t>49 8443     1     Стяжки винтовые укороченные</w:t>
      </w:r>
    </w:p>
    <w:p w:rsidR="00CC4CF9" w:rsidRPr="00061AB7" w:rsidRDefault="00CC4CF9">
      <w:pPr>
        <w:pStyle w:val="ConsPlusCell"/>
        <w:jc w:val="both"/>
      </w:pPr>
      <w:r w:rsidRPr="00061AB7">
        <w:t>49 8450     4     Приборы фрамужные /</w:t>
      </w:r>
    </w:p>
    <w:p w:rsidR="00CC4CF9" w:rsidRPr="00061AB7" w:rsidRDefault="00CC4CF9">
      <w:pPr>
        <w:pStyle w:val="ConsPlusCell"/>
        <w:jc w:val="both"/>
      </w:pPr>
      <w:r w:rsidRPr="00061AB7">
        <w:t>49 8451     5     - шнуровые</w:t>
      </w:r>
    </w:p>
    <w:p w:rsidR="00CC4CF9" w:rsidRPr="00061AB7" w:rsidRDefault="00CC4CF9">
      <w:pPr>
        <w:pStyle w:val="ConsPlusCell"/>
        <w:jc w:val="both"/>
      </w:pPr>
      <w:r w:rsidRPr="00061AB7">
        <w:t>49 8452     0     - рычажные</w:t>
      </w:r>
    </w:p>
    <w:p w:rsidR="00CC4CF9" w:rsidRPr="00061AB7" w:rsidRDefault="00CC4CF9">
      <w:pPr>
        <w:pStyle w:val="ConsPlusCell"/>
        <w:jc w:val="both"/>
      </w:pPr>
      <w:r w:rsidRPr="00061AB7">
        <w:t>49 8460     4     Устройства поворотно-откидные /</w:t>
      </w:r>
    </w:p>
    <w:p w:rsidR="00CC4CF9" w:rsidRPr="00061AB7" w:rsidRDefault="00CC4CF9">
      <w:pPr>
        <w:pStyle w:val="ConsPlusCell"/>
        <w:jc w:val="both"/>
      </w:pPr>
      <w:r w:rsidRPr="00061AB7">
        <w:t>49 8461     8     - рычажные</w:t>
      </w:r>
    </w:p>
    <w:p w:rsidR="00CC4CF9" w:rsidRPr="00061AB7" w:rsidRDefault="00CC4CF9">
      <w:pPr>
        <w:pStyle w:val="ConsPlusCell"/>
        <w:jc w:val="both"/>
      </w:pPr>
      <w:r w:rsidRPr="00061AB7">
        <w:t>49 8500     0     Приборы для деревянных окон и дверей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вспомогательные</w:t>
      </w:r>
    </w:p>
    <w:p w:rsidR="00CC4CF9" w:rsidRPr="00061AB7" w:rsidRDefault="00CC4CF9">
      <w:pPr>
        <w:pStyle w:val="ConsPlusCell"/>
        <w:jc w:val="both"/>
      </w:pPr>
      <w:r w:rsidRPr="00061AB7">
        <w:t>49 8510     5     Приборы автоматического закрывания дверей /</w:t>
      </w:r>
    </w:p>
    <w:p w:rsidR="00CC4CF9" w:rsidRPr="00061AB7" w:rsidRDefault="00CC4CF9">
      <w:pPr>
        <w:pStyle w:val="ConsPlusCell"/>
        <w:jc w:val="both"/>
      </w:pPr>
      <w:r w:rsidRPr="00061AB7">
        <w:t>49 8511     0     - верхнего расположения</w:t>
      </w:r>
    </w:p>
    <w:p w:rsidR="00CC4CF9" w:rsidRPr="00061AB7" w:rsidRDefault="00CC4CF9">
      <w:pPr>
        <w:pStyle w:val="ConsPlusCell"/>
        <w:jc w:val="both"/>
      </w:pPr>
      <w:r w:rsidRPr="00061AB7">
        <w:t>49 8520     0     Пружины дверные /</w:t>
      </w:r>
    </w:p>
    <w:p w:rsidR="00CC4CF9" w:rsidRPr="00061AB7" w:rsidRDefault="00CC4CF9">
      <w:pPr>
        <w:pStyle w:val="ConsPlusCell"/>
        <w:jc w:val="both"/>
      </w:pPr>
      <w:r w:rsidRPr="00061AB7">
        <w:t>49 8521     5     - плоские спиральные</w:t>
      </w:r>
    </w:p>
    <w:p w:rsidR="00CC4CF9" w:rsidRPr="00061AB7" w:rsidRDefault="00CC4CF9">
      <w:pPr>
        <w:pStyle w:val="ConsPlusCell"/>
        <w:jc w:val="both"/>
      </w:pPr>
      <w:r w:rsidRPr="00061AB7">
        <w:t>49 8522     0     - цилиндрические спиральные</w:t>
      </w:r>
    </w:p>
    <w:p w:rsidR="00CC4CF9" w:rsidRPr="00061AB7" w:rsidRDefault="00CC4CF9">
      <w:pPr>
        <w:pStyle w:val="ConsPlusCell"/>
        <w:jc w:val="both"/>
      </w:pPr>
      <w:r w:rsidRPr="00061AB7">
        <w:t>49 8530     4     Фиксаторы /</w:t>
      </w:r>
    </w:p>
    <w:p w:rsidR="00CC4CF9" w:rsidRPr="00061AB7" w:rsidRDefault="00CC4CF9">
      <w:pPr>
        <w:pStyle w:val="ConsPlusCell"/>
        <w:jc w:val="both"/>
      </w:pPr>
      <w:r w:rsidRPr="00061AB7">
        <w:t>49 8531     4     - планочные</w:t>
      </w:r>
    </w:p>
    <w:p w:rsidR="00CC4CF9" w:rsidRPr="00061AB7" w:rsidRDefault="00CC4CF9">
      <w:pPr>
        <w:pStyle w:val="ConsPlusCell"/>
        <w:jc w:val="both"/>
      </w:pPr>
      <w:r w:rsidRPr="00061AB7">
        <w:t>49 8532     5     - реечные</w:t>
      </w:r>
    </w:p>
    <w:p w:rsidR="00CC4CF9" w:rsidRPr="00061AB7" w:rsidRDefault="00CC4CF9">
      <w:pPr>
        <w:pStyle w:val="ConsPlusCell"/>
        <w:jc w:val="both"/>
      </w:pPr>
      <w:r w:rsidRPr="00061AB7">
        <w:t>49 8533     0     - крючковые</w:t>
      </w:r>
    </w:p>
    <w:p w:rsidR="00CC4CF9" w:rsidRPr="00061AB7" w:rsidRDefault="00CC4CF9">
      <w:pPr>
        <w:pStyle w:val="ConsPlusCell"/>
        <w:jc w:val="both"/>
      </w:pPr>
      <w:r w:rsidRPr="00061AB7">
        <w:t>49 8600     4     Изделия прочие для окон и дверей</w:t>
      </w:r>
    </w:p>
    <w:p w:rsidR="00CC4CF9" w:rsidRPr="00061AB7" w:rsidRDefault="00CC4CF9">
      <w:pPr>
        <w:pStyle w:val="ConsPlusCell"/>
        <w:jc w:val="both"/>
      </w:pPr>
      <w:r w:rsidRPr="00061AB7">
        <w:t>49 8610     9     Изделия для окон</w:t>
      </w:r>
    </w:p>
    <w:p w:rsidR="00CC4CF9" w:rsidRPr="00061AB7" w:rsidRDefault="00CC4CF9">
      <w:pPr>
        <w:pStyle w:val="ConsPlusCell"/>
        <w:jc w:val="both"/>
      </w:pPr>
      <w:r w:rsidRPr="00061AB7">
        <w:t>49 8611     4     Косынки оконные</w:t>
      </w:r>
    </w:p>
    <w:p w:rsidR="00CC4CF9" w:rsidRPr="00061AB7" w:rsidRDefault="00CC4CF9">
      <w:pPr>
        <w:pStyle w:val="ConsPlusCell"/>
        <w:jc w:val="both"/>
      </w:pPr>
      <w:r w:rsidRPr="00061AB7">
        <w:t>49 8612     4     Угольники оконные</w:t>
      </w:r>
    </w:p>
    <w:p w:rsidR="00CC4CF9" w:rsidRPr="00061AB7" w:rsidRDefault="00CC4CF9">
      <w:pPr>
        <w:pStyle w:val="ConsPlusCell"/>
        <w:jc w:val="both"/>
      </w:pPr>
      <w:r w:rsidRPr="00061AB7">
        <w:t>49 8613     5     Упоры оконные</w:t>
      </w:r>
    </w:p>
    <w:p w:rsidR="00CC4CF9" w:rsidRPr="00061AB7" w:rsidRDefault="00CC4CF9">
      <w:pPr>
        <w:pStyle w:val="ConsPlusCell"/>
        <w:jc w:val="both"/>
      </w:pPr>
      <w:r w:rsidRPr="00061AB7">
        <w:t>49 8614     0     Нагели оконные и дверные</w:t>
      </w:r>
    </w:p>
    <w:p w:rsidR="00CC4CF9" w:rsidRPr="00061AB7" w:rsidRDefault="00CC4CF9">
      <w:pPr>
        <w:pStyle w:val="ConsPlusCell"/>
        <w:jc w:val="both"/>
      </w:pPr>
      <w:r w:rsidRPr="00061AB7">
        <w:t>49 8615     6     Скрепки оконные и дверные</w:t>
      </w:r>
    </w:p>
    <w:p w:rsidR="00CC4CF9" w:rsidRPr="00061AB7" w:rsidRDefault="00CC4CF9">
      <w:pPr>
        <w:pStyle w:val="ConsPlusCell"/>
        <w:jc w:val="both"/>
      </w:pPr>
      <w:r w:rsidRPr="00061AB7">
        <w:t>49 8650     7     Изделия для дверей</w:t>
      </w:r>
    </w:p>
    <w:p w:rsidR="00CC4CF9" w:rsidRPr="00061AB7" w:rsidRDefault="00CC4CF9">
      <w:pPr>
        <w:pStyle w:val="ConsPlusCell"/>
        <w:jc w:val="both"/>
      </w:pPr>
      <w:r w:rsidRPr="00061AB7">
        <w:t>49 8651     2     Остановы дверные</w:t>
      </w:r>
    </w:p>
    <w:p w:rsidR="00CC4CF9" w:rsidRPr="00061AB7" w:rsidRDefault="00CC4CF9">
      <w:pPr>
        <w:pStyle w:val="ConsPlusCell"/>
        <w:jc w:val="both"/>
      </w:pPr>
      <w:r w:rsidRPr="00061AB7">
        <w:t>49 8652     8     Цепочки дверные</w:t>
      </w:r>
    </w:p>
    <w:p w:rsidR="00CC4CF9" w:rsidRPr="00061AB7" w:rsidRDefault="00CC4CF9">
      <w:pPr>
        <w:pStyle w:val="ConsPlusCell"/>
        <w:jc w:val="both"/>
      </w:pPr>
      <w:r w:rsidRPr="00061AB7">
        <w:t>49 8653     3     Глазки оптические дверные</w:t>
      </w:r>
    </w:p>
    <w:p w:rsidR="00CC4CF9" w:rsidRPr="00061AB7" w:rsidRDefault="00CC4CF9">
      <w:pPr>
        <w:pStyle w:val="ConsPlusCell"/>
        <w:jc w:val="both"/>
      </w:pPr>
      <w:r w:rsidRPr="00061AB7">
        <w:t>49 8654     9     Знаки дверные номерные</w:t>
      </w:r>
    </w:p>
    <w:p w:rsidR="00CC4CF9" w:rsidRPr="00061AB7" w:rsidRDefault="00CC4CF9">
      <w:pPr>
        <w:pStyle w:val="ConsPlusCell"/>
        <w:jc w:val="both"/>
      </w:pPr>
      <w:r w:rsidRPr="00061AB7">
        <w:t>49 8655     4     Крючки дверные</w:t>
      </w:r>
    </w:p>
    <w:p w:rsidR="00CC4CF9" w:rsidRPr="00061AB7" w:rsidRDefault="00CC4CF9">
      <w:pPr>
        <w:pStyle w:val="ConsPlusCell"/>
        <w:jc w:val="both"/>
      </w:pPr>
      <w:r w:rsidRPr="00061AB7">
        <w:t>49 8656     9     Накладки дверные</w:t>
      </w:r>
    </w:p>
    <w:p w:rsidR="00CC4CF9" w:rsidRPr="00061AB7" w:rsidRDefault="00CC4CF9">
      <w:pPr>
        <w:pStyle w:val="ConsPlusCell"/>
        <w:jc w:val="both"/>
      </w:pPr>
      <w:r w:rsidRPr="00061AB7">
        <w:t>49 8657     5     Щеколды дверные</w:t>
      </w:r>
    </w:p>
    <w:p w:rsidR="00CC4CF9" w:rsidRPr="00061AB7" w:rsidRDefault="00CC4CF9">
      <w:pPr>
        <w:pStyle w:val="ConsPlusCell"/>
        <w:jc w:val="both"/>
      </w:pPr>
      <w:r w:rsidRPr="00061AB7">
        <w:t>49 8658     0     Диски дверные</w:t>
      </w:r>
    </w:p>
    <w:p w:rsidR="00CC4CF9" w:rsidRPr="00061AB7" w:rsidRDefault="00CC4CF9">
      <w:pPr>
        <w:pStyle w:val="ConsPlusCell"/>
        <w:jc w:val="both"/>
      </w:pPr>
      <w:r w:rsidRPr="00061AB7">
        <w:t>49 8700     8     Приборы для качающихся дверей из закаленного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стекла и для окон и дверей из дерево-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алюминиевых блоков</w:t>
      </w:r>
    </w:p>
    <w:p w:rsidR="00CC4CF9" w:rsidRPr="00061AB7" w:rsidRDefault="00CC4CF9">
      <w:pPr>
        <w:pStyle w:val="ConsPlusCell"/>
        <w:jc w:val="both"/>
      </w:pPr>
      <w:r w:rsidRPr="00061AB7">
        <w:t>49 8710     2     Приборы для качающихся дверей из закаленного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стекла</w:t>
      </w:r>
    </w:p>
    <w:p w:rsidR="00CC4CF9" w:rsidRPr="00061AB7" w:rsidRDefault="00CC4CF9">
      <w:pPr>
        <w:pStyle w:val="ConsPlusCell"/>
        <w:jc w:val="both"/>
      </w:pPr>
      <w:r w:rsidRPr="00061AB7">
        <w:t>49 8711     8     Доводчики дверные автоматические напольные</w:t>
      </w:r>
    </w:p>
    <w:p w:rsidR="00CC4CF9" w:rsidRPr="00061AB7" w:rsidRDefault="00CC4CF9">
      <w:pPr>
        <w:pStyle w:val="ConsPlusCell"/>
        <w:jc w:val="both"/>
      </w:pPr>
      <w:r w:rsidRPr="00061AB7">
        <w:t>49 8712     3     Шпингалеты дверные нижние</w:t>
      </w:r>
    </w:p>
    <w:p w:rsidR="00CC4CF9" w:rsidRPr="00061AB7" w:rsidRDefault="00CC4CF9">
      <w:pPr>
        <w:pStyle w:val="ConsPlusCell"/>
        <w:jc w:val="both"/>
      </w:pPr>
      <w:r w:rsidRPr="00061AB7">
        <w:t>49 8713     9     Ручки дверные с гнездом под замок</w:t>
      </w:r>
    </w:p>
    <w:p w:rsidR="00CC4CF9" w:rsidRPr="00061AB7" w:rsidRDefault="00CC4CF9">
      <w:pPr>
        <w:pStyle w:val="ConsPlusCell"/>
        <w:jc w:val="both"/>
      </w:pPr>
      <w:r w:rsidRPr="00061AB7">
        <w:t>49 8714     4     Ручки дверные с гнездом под планку</w:t>
      </w:r>
    </w:p>
    <w:p w:rsidR="00CC4CF9" w:rsidRPr="00061AB7" w:rsidRDefault="00CC4CF9">
      <w:pPr>
        <w:pStyle w:val="ConsPlusCell"/>
        <w:jc w:val="both"/>
      </w:pPr>
      <w:r w:rsidRPr="00061AB7">
        <w:t>49 8715     1     Ручки для незапирающихся дверей</w:t>
      </w:r>
    </w:p>
    <w:p w:rsidR="00CC4CF9" w:rsidRPr="00061AB7" w:rsidRDefault="00CC4CF9">
      <w:pPr>
        <w:pStyle w:val="ConsPlusCell"/>
        <w:jc w:val="both"/>
      </w:pPr>
      <w:r w:rsidRPr="00061AB7">
        <w:t>49 8716     5     Упоры дверные</w:t>
      </w:r>
    </w:p>
    <w:p w:rsidR="00CC4CF9" w:rsidRPr="00061AB7" w:rsidRDefault="00CC4CF9">
      <w:pPr>
        <w:pStyle w:val="ConsPlusCell"/>
        <w:jc w:val="both"/>
      </w:pPr>
      <w:r w:rsidRPr="00061AB7">
        <w:t>49 8717     0     Шпингалеты дверные перекидные</w:t>
      </w:r>
    </w:p>
    <w:p w:rsidR="00CC4CF9" w:rsidRPr="00061AB7" w:rsidRDefault="00CC4CF9">
      <w:pPr>
        <w:pStyle w:val="ConsPlusCell"/>
        <w:jc w:val="both"/>
      </w:pPr>
      <w:r w:rsidRPr="00061AB7">
        <w:t>49 8750     0     Приборы для окон и дверей из дерево-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алюминиевых блоков</w:t>
      </w:r>
    </w:p>
    <w:p w:rsidR="00CC4CF9" w:rsidRPr="00061AB7" w:rsidRDefault="00CC4CF9">
      <w:pPr>
        <w:pStyle w:val="ConsPlusCell"/>
        <w:jc w:val="both"/>
      </w:pPr>
      <w:r w:rsidRPr="00061AB7">
        <w:t>49 8751     6     Петли для окон и дверей</w:t>
      </w:r>
    </w:p>
    <w:p w:rsidR="00CC4CF9" w:rsidRPr="00061AB7" w:rsidRDefault="00CC4CF9">
      <w:pPr>
        <w:pStyle w:val="ConsPlusCell"/>
        <w:jc w:val="both"/>
      </w:pPr>
      <w:r w:rsidRPr="00061AB7">
        <w:t>49 8752     1     Стяжки для окон и дверей</w:t>
      </w:r>
    </w:p>
    <w:p w:rsidR="00CC4CF9" w:rsidRPr="00061AB7" w:rsidRDefault="00CC4CF9">
      <w:pPr>
        <w:pStyle w:val="ConsPlusCell"/>
        <w:jc w:val="both"/>
      </w:pPr>
      <w:r w:rsidRPr="00061AB7">
        <w:t>49 8753     7     Упоры</w:t>
      </w:r>
    </w:p>
    <w:p w:rsidR="00CC4CF9" w:rsidRPr="00061AB7" w:rsidRDefault="00CC4CF9">
      <w:pPr>
        <w:pStyle w:val="ConsPlusCell"/>
        <w:jc w:val="both"/>
      </w:pPr>
      <w:r w:rsidRPr="00061AB7">
        <w:t>49 8754     2     Крючки</w:t>
      </w:r>
    </w:p>
    <w:p w:rsidR="00CC4CF9" w:rsidRPr="00061AB7" w:rsidRDefault="00CC4CF9">
      <w:pPr>
        <w:pStyle w:val="ConsPlusCell"/>
        <w:jc w:val="both"/>
      </w:pPr>
      <w:r w:rsidRPr="00061AB7">
        <w:t>49 8755     8     Замки оконные</w:t>
      </w:r>
    </w:p>
    <w:p w:rsidR="00CC4CF9" w:rsidRPr="00061AB7" w:rsidRDefault="00CC4CF9">
      <w:pPr>
        <w:pStyle w:val="ConsPlusCell"/>
        <w:jc w:val="both"/>
      </w:pPr>
      <w:r w:rsidRPr="00061AB7">
        <w:t>49 8756     3     Ручки для окон и дверей</w:t>
      </w:r>
    </w:p>
    <w:p w:rsidR="00CC4CF9" w:rsidRPr="00061AB7" w:rsidRDefault="00CC4CF9">
      <w:pPr>
        <w:pStyle w:val="ConsPlusCell"/>
        <w:jc w:val="both"/>
      </w:pPr>
      <w:r w:rsidRPr="00061AB7">
        <w:t>49 8900     5     Запасные части, принадлежности и комплектующие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изделия замочных и скобяных изделий</w:t>
      </w:r>
    </w:p>
    <w:p w:rsidR="00CC4CF9" w:rsidRPr="00061AB7" w:rsidRDefault="00CC4CF9">
      <w:pPr>
        <w:pStyle w:val="ConsPlusCell"/>
        <w:jc w:val="both"/>
      </w:pPr>
      <w:r w:rsidRPr="00061AB7">
        <w:t>49 8910     6     Запасные части, принадлежности и комплектующие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изделия к замкам и защелкам</w:t>
      </w:r>
    </w:p>
    <w:p w:rsidR="00CC4CF9" w:rsidRPr="00061AB7" w:rsidRDefault="00CC4CF9">
      <w:pPr>
        <w:pStyle w:val="ConsPlusCell"/>
        <w:jc w:val="both"/>
      </w:pPr>
      <w:r w:rsidRPr="00061AB7">
        <w:t>49 8911     5     Детали и узлы замков</w:t>
      </w:r>
    </w:p>
    <w:p w:rsidR="00CC4CF9" w:rsidRPr="00061AB7" w:rsidRDefault="00CC4CF9">
      <w:pPr>
        <w:pStyle w:val="ConsPlusCell"/>
        <w:jc w:val="both"/>
      </w:pPr>
      <w:r w:rsidRPr="00061AB7">
        <w:t>49 8912     0     Детали и узлы защелок</w:t>
      </w:r>
    </w:p>
    <w:p w:rsidR="00CC4CF9" w:rsidRPr="00061AB7" w:rsidRDefault="00CC4CF9">
      <w:pPr>
        <w:pStyle w:val="ConsPlusCell"/>
        <w:jc w:val="both"/>
      </w:pPr>
      <w:r w:rsidRPr="00061AB7">
        <w:t>49 8920     4     Запасные части, принадлежности и комплектующие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изделия к ручкам для окон и дверей</w:t>
      </w:r>
    </w:p>
    <w:p w:rsidR="00CC4CF9" w:rsidRPr="00061AB7" w:rsidRDefault="00CC4CF9">
      <w:pPr>
        <w:pStyle w:val="ConsPlusCell"/>
        <w:jc w:val="both"/>
      </w:pPr>
      <w:r w:rsidRPr="00061AB7">
        <w:t>49 8921     0     Детали и узлы ручек</w:t>
      </w:r>
    </w:p>
    <w:p w:rsidR="00CC4CF9" w:rsidRPr="00061AB7" w:rsidRDefault="00CC4CF9">
      <w:pPr>
        <w:pStyle w:val="ConsPlusCell"/>
        <w:jc w:val="both"/>
      </w:pPr>
      <w:r w:rsidRPr="00061AB7">
        <w:t>49 8930     9     Запасные части, принадлежности и комплектующие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изделия к петлям для окон и дверей</w:t>
      </w:r>
    </w:p>
    <w:p w:rsidR="00CC4CF9" w:rsidRPr="00061AB7" w:rsidRDefault="00CC4CF9">
      <w:pPr>
        <w:pStyle w:val="ConsPlusCell"/>
        <w:jc w:val="both"/>
      </w:pPr>
      <w:r w:rsidRPr="00061AB7">
        <w:t>49 8931     4     Детали и узлы петель</w:t>
      </w:r>
    </w:p>
    <w:p w:rsidR="00CC4CF9" w:rsidRPr="00061AB7" w:rsidRDefault="00CC4CF9">
      <w:pPr>
        <w:pStyle w:val="ConsPlusCell"/>
        <w:jc w:val="both"/>
      </w:pPr>
      <w:r w:rsidRPr="00061AB7">
        <w:t>49 8940     3     Запасные части, принадлежности и комплектующие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изделия к приборам запорным для окон и дверей</w:t>
      </w:r>
    </w:p>
    <w:p w:rsidR="00CC4CF9" w:rsidRPr="00061AB7" w:rsidRDefault="00CC4CF9">
      <w:pPr>
        <w:pStyle w:val="ConsPlusCell"/>
        <w:jc w:val="both"/>
      </w:pPr>
      <w:r w:rsidRPr="00061AB7">
        <w:t>49 8941     9     Детали и узлы приборов запорных</w:t>
      </w:r>
    </w:p>
    <w:p w:rsidR="00CC4CF9" w:rsidRPr="00061AB7" w:rsidRDefault="00CC4CF9">
      <w:pPr>
        <w:pStyle w:val="ConsPlusCell"/>
        <w:jc w:val="both"/>
      </w:pPr>
      <w:r w:rsidRPr="00061AB7">
        <w:t>49 8950     8     Запасные части, принадлежности и комплектующие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изделия к приборам и изделиям вспомогательным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окон и дверей</w:t>
      </w:r>
    </w:p>
    <w:p w:rsidR="00CC4CF9" w:rsidRPr="00061AB7" w:rsidRDefault="00CC4CF9">
      <w:pPr>
        <w:pStyle w:val="ConsPlusCell"/>
        <w:jc w:val="both"/>
      </w:pPr>
      <w:r w:rsidRPr="00061AB7">
        <w:t>49 8951     3     Детали и узлы приборов вспомогательных</w:t>
      </w:r>
    </w:p>
    <w:p w:rsidR="00CC4CF9" w:rsidRPr="00061AB7" w:rsidRDefault="00CC4CF9">
      <w:pPr>
        <w:pStyle w:val="ConsPlusCell"/>
        <w:jc w:val="both"/>
      </w:pPr>
      <w:r w:rsidRPr="00061AB7">
        <w:t>49 8960     2     Запасные части, принадлежности и комплектующие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изделия к приборам для качающихся дверей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закаленного стекла</w:t>
      </w:r>
    </w:p>
    <w:p w:rsidR="00CC4CF9" w:rsidRPr="00061AB7" w:rsidRDefault="00CC4CF9">
      <w:pPr>
        <w:pStyle w:val="ConsPlusCell"/>
        <w:jc w:val="both"/>
      </w:pPr>
      <w:r w:rsidRPr="00061AB7">
        <w:t>49 8961     8     Детали и узлы приборов</w:t>
      </w:r>
    </w:p>
    <w:p w:rsidR="00CC4CF9" w:rsidRPr="00061AB7" w:rsidRDefault="00CC4CF9">
      <w:pPr>
        <w:pStyle w:val="ConsPlusCell"/>
        <w:jc w:val="both"/>
      </w:pPr>
      <w:r w:rsidRPr="00061AB7">
        <w:t>49 8970     7     Запасные части, принадлежности и комплектующие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изделия к приборам для окон и дверей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дерево-алюминиевых блоков</w:t>
      </w:r>
    </w:p>
    <w:p w:rsidR="00CC4CF9" w:rsidRPr="00061AB7" w:rsidRDefault="00CC4CF9">
      <w:pPr>
        <w:pStyle w:val="ConsPlusCell"/>
        <w:jc w:val="both"/>
      </w:pPr>
      <w:r w:rsidRPr="00061AB7">
        <w:t>49 8971     2     Детали и узлы приборов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49 9000     5     Запасные части, принадлежности и комплектующие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изделия санитарно-технического оборудования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49 9100     9     Запасные части, принадлежности и комплектующие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изделия к оборудованию и приборам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отопления и горячего водоснабжения</w:t>
      </w:r>
    </w:p>
    <w:p w:rsidR="00CC4CF9" w:rsidRPr="00061AB7" w:rsidRDefault="00CC4CF9">
      <w:pPr>
        <w:pStyle w:val="ConsPlusCell"/>
        <w:jc w:val="both"/>
      </w:pPr>
      <w:r w:rsidRPr="00061AB7">
        <w:t>49 9110     3     Запасные части, принадлежности и комплектующие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изделия к котлам отопительным</w:t>
      </w:r>
    </w:p>
    <w:p w:rsidR="00CC4CF9" w:rsidRPr="00061AB7" w:rsidRDefault="00CC4CF9">
      <w:pPr>
        <w:pStyle w:val="ConsPlusCell"/>
        <w:jc w:val="both"/>
      </w:pPr>
      <w:r w:rsidRPr="00061AB7">
        <w:t>49 9111     9     Детали и узлы котлов</w:t>
      </w:r>
    </w:p>
    <w:p w:rsidR="00CC4CF9" w:rsidRPr="00061AB7" w:rsidRDefault="00CC4CF9">
      <w:pPr>
        <w:pStyle w:val="ConsPlusCell"/>
        <w:jc w:val="both"/>
      </w:pPr>
      <w:r w:rsidRPr="00061AB7">
        <w:t>49 9120     8     Запасные части, принадлежности и комплектующие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изделия к радиаторам и конвекторам</w:t>
      </w:r>
    </w:p>
    <w:p w:rsidR="00CC4CF9" w:rsidRPr="00061AB7" w:rsidRDefault="00CC4CF9">
      <w:pPr>
        <w:pStyle w:val="ConsPlusCell"/>
        <w:jc w:val="both"/>
      </w:pPr>
      <w:r w:rsidRPr="00061AB7">
        <w:t>49 9121     3     Детали, узлы и принадлежности радиаторов</w:t>
      </w:r>
    </w:p>
    <w:p w:rsidR="00CC4CF9" w:rsidRPr="00061AB7" w:rsidRDefault="00CC4CF9">
      <w:pPr>
        <w:pStyle w:val="ConsPlusCell"/>
        <w:jc w:val="both"/>
      </w:pPr>
      <w:r w:rsidRPr="00061AB7">
        <w:t>49 9122     9     Детали и узлы конвекторов</w:t>
      </w:r>
    </w:p>
    <w:p w:rsidR="00CC4CF9" w:rsidRPr="00061AB7" w:rsidRDefault="00CC4CF9">
      <w:pPr>
        <w:pStyle w:val="ConsPlusCell"/>
        <w:jc w:val="both"/>
      </w:pPr>
      <w:r w:rsidRPr="00061AB7">
        <w:t>49 9200     2     Запасные части, принадлежности и комплектующие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изделия к санитарно-технической арматуре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приборам</w:t>
      </w:r>
    </w:p>
    <w:p w:rsidR="00CC4CF9" w:rsidRPr="00061AB7" w:rsidRDefault="00CC4CF9">
      <w:pPr>
        <w:pStyle w:val="ConsPlusCell"/>
        <w:jc w:val="both"/>
      </w:pPr>
      <w:r w:rsidRPr="00061AB7">
        <w:t>49 9210     7     Запасные части, принадлежности и комплектующие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изделия к смесителям /</w:t>
      </w:r>
    </w:p>
    <w:p w:rsidR="00CC4CF9" w:rsidRPr="00061AB7" w:rsidRDefault="00CC4CF9">
      <w:pPr>
        <w:pStyle w:val="ConsPlusCell"/>
        <w:jc w:val="both"/>
      </w:pPr>
      <w:r w:rsidRPr="00061AB7">
        <w:t>49 9211     2     - для ванн</w:t>
      </w:r>
    </w:p>
    <w:p w:rsidR="00CC4CF9" w:rsidRPr="00061AB7" w:rsidRDefault="00CC4CF9">
      <w:pPr>
        <w:pStyle w:val="ConsPlusCell"/>
        <w:jc w:val="both"/>
      </w:pPr>
      <w:r w:rsidRPr="00061AB7">
        <w:t>49 9212     8     - общим для ванн и умывальников</w:t>
      </w:r>
    </w:p>
    <w:p w:rsidR="00CC4CF9" w:rsidRPr="00061AB7" w:rsidRDefault="00CC4CF9">
      <w:pPr>
        <w:pStyle w:val="ConsPlusCell"/>
        <w:jc w:val="both"/>
      </w:pPr>
      <w:r w:rsidRPr="00061AB7">
        <w:t>49 9213     3     - для умывальников</w:t>
      </w:r>
    </w:p>
    <w:p w:rsidR="00CC4CF9" w:rsidRPr="00061AB7" w:rsidRDefault="00CC4CF9">
      <w:pPr>
        <w:pStyle w:val="ConsPlusCell"/>
        <w:jc w:val="both"/>
      </w:pPr>
      <w:r w:rsidRPr="00061AB7">
        <w:t>49 9214     9     - для моек</w:t>
      </w:r>
    </w:p>
    <w:p w:rsidR="00CC4CF9" w:rsidRPr="00061AB7" w:rsidRDefault="00CC4CF9">
      <w:pPr>
        <w:pStyle w:val="ConsPlusCell"/>
        <w:jc w:val="both"/>
      </w:pPr>
      <w:r w:rsidRPr="00061AB7">
        <w:t>49 9215     4     - прочим (для водогрейных колонок, для душевых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установок, лабораторным термосмесителям)</w:t>
      </w:r>
    </w:p>
    <w:p w:rsidR="00CC4CF9" w:rsidRPr="00061AB7" w:rsidRDefault="00CC4CF9">
      <w:pPr>
        <w:pStyle w:val="ConsPlusCell"/>
        <w:jc w:val="both"/>
      </w:pPr>
      <w:r w:rsidRPr="00061AB7">
        <w:t>49 9220     1     Запасные части и комплектующие изделия / 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водоразборным и туалетным кранам</w:t>
      </w:r>
    </w:p>
    <w:p w:rsidR="00CC4CF9" w:rsidRPr="00061AB7" w:rsidRDefault="00CC4CF9">
      <w:pPr>
        <w:pStyle w:val="ConsPlusCell"/>
        <w:jc w:val="both"/>
      </w:pPr>
      <w:r w:rsidRPr="00061AB7">
        <w:t>49 9221     7     - к водоразборным кранам</w:t>
      </w:r>
    </w:p>
    <w:p w:rsidR="00CC4CF9" w:rsidRPr="00061AB7" w:rsidRDefault="00CC4CF9">
      <w:pPr>
        <w:pStyle w:val="ConsPlusCell"/>
        <w:jc w:val="both"/>
      </w:pPr>
      <w:r w:rsidRPr="00061AB7">
        <w:t>49 9222     2     - к туалетным кранам</w:t>
      </w:r>
    </w:p>
    <w:p w:rsidR="00CC4CF9" w:rsidRPr="00061AB7" w:rsidRDefault="00CC4CF9">
      <w:pPr>
        <w:pStyle w:val="ConsPlusCell"/>
        <w:jc w:val="both"/>
      </w:pPr>
      <w:r w:rsidRPr="00061AB7">
        <w:t>49 9223     8     - общие к водоразборным и туалетным кранам</w:t>
      </w:r>
    </w:p>
    <w:p w:rsidR="00CC4CF9" w:rsidRPr="00061AB7" w:rsidRDefault="00CC4CF9">
      <w:pPr>
        <w:pStyle w:val="ConsPlusCell"/>
        <w:jc w:val="both"/>
      </w:pPr>
      <w:r w:rsidRPr="00061AB7">
        <w:t>49 9230     6     Запасные части к смывным полуавтоматическим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кранам</w:t>
      </w:r>
    </w:p>
    <w:p w:rsidR="00CC4CF9" w:rsidRPr="00061AB7" w:rsidRDefault="00CC4CF9">
      <w:pPr>
        <w:pStyle w:val="ConsPlusCell"/>
        <w:jc w:val="both"/>
      </w:pPr>
      <w:r w:rsidRPr="00061AB7">
        <w:t>49 9231     1     Диафрагмы в сборе</w:t>
      </w:r>
    </w:p>
    <w:p w:rsidR="00CC4CF9" w:rsidRPr="00061AB7" w:rsidRDefault="00CC4CF9">
      <w:pPr>
        <w:pStyle w:val="ConsPlusCell"/>
        <w:jc w:val="both"/>
      </w:pPr>
      <w:r w:rsidRPr="00061AB7">
        <w:t>49 9232     7     Клапаны</w:t>
      </w:r>
    </w:p>
    <w:p w:rsidR="00CC4CF9" w:rsidRPr="00061AB7" w:rsidRDefault="00CC4CF9">
      <w:pPr>
        <w:pStyle w:val="ConsPlusCell"/>
        <w:jc w:val="both"/>
      </w:pPr>
      <w:r w:rsidRPr="00061AB7">
        <w:t>49 9233     2     Винты регулировочные</w:t>
      </w:r>
    </w:p>
    <w:p w:rsidR="00CC4CF9" w:rsidRPr="00061AB7" w:rsidRDefault="00CC4CF9">
      <w:pPr>
        <w:pStyle w:val="ConsPlusCell"/>
        <w:jc w:val="both"/>
      </w:pPr>
      <w:r w:rsidRPr="00061AB7">
        <w:t>49 9234     8     Ручки, прокладки, крышки, крепежные и прочие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детали</w:t>
      </w:r>
    </w:p>
    <w:p w:rsidR="00CC4CF9" w:rsidRPr="00061AB7" w:rsidRDefault="00CC4CF9">
      <w:pPr>
        <w:pStyle w:val="ConsPlusCell"/>
        <w:jc w:val="both"/>
      </w:pPr>
      <w:r w:rsidRPr="00061AB7">
        <w:t>49 9240     0     Запасные части, принадлежности и комплектующие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изделия к арматуре смывных бачков /</w:t>
      </w:r>
    </w:p>
    <w:p w:rsidR="00CC4CF9" w:rsidRPr="00061AB7" w:rsidRDefault="00CC4CF9">
      <w:pPr>
        <w:pStyle w:val="ConsPlusCell"/>
        <w:jc w:val="both"/>
      </w:pPr>
      <w:r w:rsidRPr="00061AB7">
        <w:t>49 9241     6     - высокорасполагаемых</w:t>
      </w:r>
    </w:p>
    <w:p w:rsidR="00CC4CF9" w:rsidRPr="00061AB7" w:rsidRDefault="00CC4CF9">
      <w:pPr>
        <w:pStyle w:val="ConsPlusCell"/>
        <w:jc w:val="both"/>
      </w:pPr>
      <w:r w:rsidRPr="00061AB7">
        <w:t>49 9242     1     - низкорасполагаемых</w:t>
      </w:r>
    </w:p>
    <w:p w:rsidR="00CC4CF9" w:rsidRPr="00061AB7" w:rsidRDefault="00CC4CF9">
      <w:pPr>
        <w:pStyle w:val="ConsPlusCell"/>
        <w:jc w:val="both"/>
      </w:pPr>
      <w:r w:rsidRPr="00061AB7">
        <w:t>49 9243     7     - располагаемых непосредственно на унитазах</w:t>
      </w:r>
    </w:p>
    <w:p w:rsidR="00CC4CF9" w:rsidRPr="00061AB7" w:rsidRDefault="00CC4CF9">
      <w:pPr>
        <w:pStyle w:val="ConsPlusCell"/>
        <w:jc w:val="both"/>
      </w:pPr>
      <w:r w:rsidRPr="00061AB7">
        <w:t>49 9244     2     - периодической промывки</w:t>
      </w:r>
    </w:p>
    <w:p w:rsidR="00CC4CF9" w:rsidRPr="00061AB7" w:rsidRDefault="00CC4CF9">
      <w:pPr>
        <w:pStyle w:val="ConsPlusCell"/>
        <w:jc w:val="both"/>
      </w:pPr>
      <w:r w:rsidRPr="00061AB7">
        <w:t>49 9250     5     Запасные части и комплектующие изделия / 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арматуре ванн, душевых поддонов, умывальников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моек (кроме кранов)</w:t>
      </w:r>
    </w:p>
    <w:p w:rsidR="00CC4CF9" w:rsidRPr="00061AB7" w:rsidRDefault="00CC4CF9">
      <w:pPr>
        <w:pStyle w:val="ConsPlusCell"/>
        <w:jc w:val="both"/>
      </w:pPr>
      <w:r w:rsidRPr="00061AB7">
        <w:t>49 9251     0     - к арматуре ванн и душевых поддонов</w:t>
      </w:r>
    </w:p>
    <w:p w:rsidR="00CC4CF9" w:rsidRPr="00061AB7" w:rsidRDefault="00CC4CF9">
      <w:pPr>
        <w:pStyle w:val="ConsPlusCell"/>
        <w:jc w:val="both"/>
      </w:pPr>
      <w:r w:rsidRPr="00061AB7">
        <w:t>49 9252     6     - к арматуре умывальников</w:t>
      </w:r>
    </w:p>
    <w:p w:rsidR="00CC4CF9" w:rsidRPr="00061AB7" w:rsidRDefault="00CC4CF9">
      <w:pPr>
        <w:pStyle w:val="ConsPlusCell"/>
        <w:jc w:val="both"/>
      </w:pPr>
      <w:r w:rsidRPr="00061AB7">
        <w:t>49 9253     1     - к арматуре моек</w:t>
      </w:r>
    </w:p>
    <w:p w:rsidR="00CC4CF9" w:rsidRPr="00061AB7" w:rsidRDefault="00CC4CF9">
      <w:pPr>
        <w:pStyle w:val="ConsPlusCell"/>
        <w:jc w:val="both"/>
      </w:pPr>
      <w:r w:rsidRPr="00061AB7">
        <w:t>49 9260     4     Запасные части, принадлежности и комплектующие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изделия к арматуре унитазов</w:t>
      </w:r>
    </w:p>
    <w:p w:rsidR="00CC4CF9" w:rsidRPr="00061AB7" w:rsidRDefault="00CC4CF9">
      <w:pPr>
        <w:pStyle w:val="ConsPlusCell"/>
        <w:jc w:val="both"/>
      </w:pPr>
      <w:r w:rsidRPr="00061AB7">
        <w:t>49 9261     5     Сидения и крышки к унитазам</w:t>
      </w:r>
    </w:p>
    <w:p w:rsidR="00CC4CF9" w:rsidRPr="00061AB7" w:rsidRDefault="00CC4CF9">
      <w:pPr>
        <w:pStyle w:val="ConsPlusCell"/>
        <w:jc w:val="both"/>
      </w:pPr>
      <w:r w:rsidRPr="00061AB7">
        <w:t>49 9262     0     Полочки приставные к унитазам со смывным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бачком</w:t>
      </w:r>
    </w:p>
    <w:p w:rsidR="00CC4CF9" w:rsidRPr="00061AB7" w:rsidRDefault="00CC4CF9">
      <w:pPr>
        <w:pStyle w:val="ConsPlusCell"/>
        <w:jc w:val="both"/>
      </w:pPr>
      <w:r w:rsidRPr="00061AB7">
        <w:t>49 9263     3     Запасные части, принадлежности и комплектующие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изделия к арматуре крепления сидения к унитазу</w:t>
      </w:r>
    </w:p>
    <w:p w:rsidR="00CC4CF9" w:rsidRPr="00061AB7" w:rsidRDefault="00CC4CF9">
      <w:pPr>
        <w:pStyle w:val="ConsPlusCell"/>
        <w:jc w:val="both"/>
      </w:pPr>
      <w:r w:rsidRPr="00061AB7">
        <w:t>49 9270     4     Запасные части, принадлежности и комплектующие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изделия к санитарным приборам и арматуре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(общего назначения)</w:t>
      </w:r>
    </w:p>
    <w:p w:rsidR="00CC4CF9" w:rsidRPr="00061AB7" w:rsidRDefault="00CC4CF9">
      <w:pPr>
        <w:pStyle w:val="ConsPlusCell"/>
        <w:jc w:val="both"/>
      </w:pPr>
      <w:r w:rsidRPr="00061AB7">
        <w:t>49 9271     8     Прокладки и кольца</w:t>
      </w:r>
    </w:p>
    <w:p w:rsidR="00CC4CF9" w:rsidRPr="00061AB7" w:rsidRDefault="00CC4CF9">
      <w:pPr>
        <w:pStyle w:val="ConsPlusCell"/>
        <w:jc w:val="both"/>
      </w:pPr>
      <w:r w:rsidRPr="00061AB7">
        <w:t>49 9272     5     Маховички, цепочки, ручки, колпачки</w:t>
      </w:r>
    </w:p>
    <w:p w:rsidR="00CC4CF9" w:rsidRPr="00061AB7" w:rsidRDefault="00CC4CF9">
      <w:pPr>
        <w:pStyle w:val="ConsPlusCell"/>
        <w:jc w:val="both"/>
      </w:pPr>
      <w:r w:rsidRPr="00061AB7">
        <w:t>49 9273     0     Стаканы к сифонам бутылочным</w:t>
      </w:r>
    </w:p>
    <w:p w:rsidR="00CC4CF9" w:rsidRPr="00061AB7" w:rsidRDefault="00CC4CF9">
      <w:pPr>
        <w:pStyle w:val="ConsPlusCell"/>
        <w:jc w:val="both"/>
      </w:pPr>
      <w:r w:rsidRPr="00061AB7">
        <w:t>49 9275     1     Подводка к сантехарматуре и приборам</w:t>
      </w:r>
    </w:p>
    <w:p w:rsidR="00CC4CF9" w:rsidRPr="00061AB7" w:rsidRDefault="00CC4CF9">
      <w:pPr>
        <w:pStyle w:val="ConsPlusCell"/>
        <w:jc w:val="both"/>
      </w:pPr>
      <w:r w:rsidRPr="00061AB7">
        <w:t>49 9276     7     Комплекты санитарно-технических изделий</w:t>
      </w:r>
    </w:p>
    <w:p w:rsidR="00CC4CF9" w:rsidRPr="00061AB7" w:rsidRDefault="00CC4CF9">
      <w:pPr>
        <w:pStyle w:val="ConsPlusCell"/>
        <w:jc w:val="both"/>
      </w:pPr>
      <w:r w:rsidRPr="00061AB7">
        <w:t>49 9277     2     Комплекты запасных частей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50 0000     5     ПРОГРАММНЫЕ СРЕДСТВА И ИНФОРМАЦИОННЫЕ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ПРОДУКТЫ ВЫЧИСЛИТЕЛЬНОЙ ТЕХНИКИ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50 1000     8     Системные программные средства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50 1100     1     Операционные системы и средства их расширения</w:t>
      </w:r>
    </w:p>
    <w:p w:rsidR="00CC4CF9" w:rsidRPr="00061AB7" w:rsidRDefault="00CC4CF9">
      <w:pPr>
        <w:pStyle w:val="ConsPlusCell"/>
        <w:jc w:val="both"/>
      </w:pPr>
      <w:r w:rsidRPr="00061AB7">
        <w:t>50 1110     6     Операционные системы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(код 50 1110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50 1120     0     Операционные системы реального времени</w:t>
      </w:r>
    </w:p>
    <w:p w:rsidR="00CC4CF9" w:rsidRPr="00061AB7" w:rsidRDefault="00CC4CF9">
      <w:pPr>
        <w:pStyle w:val="ConsPlusCell"/>
        <w:jc w:val="both"/>
      </w:pPr>
      <w:r w:rsidRPr="00061AB7">
        <w:t>(код 50 1120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50 1130     5     Программные средства поддержки функционирования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многопроцессорных вычислительных систем</w:t>
      </w:r>
    </w:p>
    <w:p w:rsidR="00CC4CF9" w:rsidRPr="00061AB7" w:rsidRDefault="00CC4CF9">
      <w:pPr>
        <w:pStyle w:val="ConsPlusCell"/>
        <w:jc w:val="both"/>
      </w:pPr>
      <w:r w:rsidRPr="00061AB7">
        <w:t>(код 50 1130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50 1140     0     Программные средства расширения операционных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систем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Пояснение: в данную группировку входят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программные средства (ПС) расширения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графических, видео, аудио и прочих возможностей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операционных систем</w:t>
      </w:r>
    </w:p>
    <w:p w:rsidR="00CC4CF9" w:rsidRPr="00061AB7" w:rsidRDefault="00CC4CF9">
      <w:pPr>
        <w:pStyle w:val="ConsPlusCell"/>
        <w:jc w:val="both"/>
      </w:pPr>
      <w:r w:rsidRPr="00061AB7">
        <w:t>(код 50 1140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50 1190     2     Операционные системы прочие</w:t>
      </w:r>
    </w:p>
    <w:p w:rsidR="00CC4CF9" w:rsidRPr="00061AB7" w:rsidRDefault="00CC4CF9">
      <w:pPr>
        <w:pStyle w:val="ConsPlusCell"/>
        <w:jc w:val="both"/>
      </w:pPr>
      <w:r w:rsidRPr="00061AB7">
        <w:t>(код 50 1190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50 1200     5     Системы программирования и обслуживающие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программы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50 1210     6     Языки программирования /</w:t>
      </w:r>
    </w:p>
    <w:p w:rsidR="00CC4CF9" w:rsidRPr="00061AB7" w:rsidRDefault="00CC4CF9">
      <w:pPr>
        <w:pStyle w:val="ConsPlusCell"/>
        <w:jc w:val="both"/>
      </w:pPr>
      <w:r w:rsidRPr="00061AB7">
        <w:t>(код 50 1210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50 1211     5     - машинно-ориентированные</w:t>
      </w:r>
    </w:p>
    <w:p w:rsidR="00CC4CF9" w:rsidRPr="00061AB7" w:rsidRDefault="00CC4CF9">
      <w:pPr>
        <w:pStyle w:val="ConsPlusCell"/>
        <w:jc w:val="both"/>
      </w:pPr>
      <w:r w:rsidRPr="00061AB7">
        <w:t>(код 50 1211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50 1212     5     - объектно-ориентированные</w:t>
      </w:r>
    </w:p>
    <w:p w:rsidR="00CC4CF9" w:rsidRPr="00061AB7" w:rsidRDefault="00CC4CF9">
      <w:pPr>
        <w:pStyle w:val="ConsPlusCell"/>
        <w:jc w:val="both"/>
      </w:pPr>
      <w:r w:rsidRPr="00061AB7">
        <w:t>(код 50 1212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50 1213     6     - проблемно-ориентированные</w:t>
      </w:r>
    </w:p>
    <w:p w:rsidR="00CC4CF9" w:rsidRPr="00061AB7" w:rsidRDefault="00CC4CF9">
      <w:pPr>
        <w:pStyle w:val="ConsPlusCell"/>
        <w:jc w:val="both"/>
      </w:pPr>
      <w:r w:rsidRPr="00061AB7">
        <w:t>(код 50 1213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50 1214     1     - высокого уровня</w:t>
      </w:r>
    </w:p>
    <w:p w:rsidR="00CC4CF9" w:rsidRPr="00061AB7" w:rsidRDefault="00CC4CF9">
      <w:pPr>
        <w:pStyle w:val="ConsPlusCell"/>
        <w:jc w:val="both"/>
      </w:pPr>
      <w:r w:rsidRPr="00061AB7">
        <w:t>(код 50 1214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50 1219     9     - прочие</w:t>
      </w:r>
    </w:p>
    <w:p w:rsidR="00CC4CF9" w:rsidRPr="00061AB7" w:rsidRDefault="00CC4CF9">
      <w:pPr>
        <w:pStyle w:val="ConsPlusCell"/>
        <w:jc w:val="both"/>
      </w:pPr>
      <w:r w:rsidRPr="00061AB7">
        <w:t>(код 50 1219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50 1220     4     Системные обрабатывающие программы</w:t>
      </w:r>
    </w:p>
    <w:p w:rsidR="00CC4CF9" w:rsidRPr="00061AB7" w:rsidRDefault="00CC4CF9">
      <w:pPr>
        <w:pStyle w:val="ConsPlusCell"/>
        <w:jc w:val="both"/>
      </w:pPr>
      <w:r w:rsidRPr="00061AB7">
        <w:t>(код 50 1220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50 1230     9     Программные средства организации и обслуживания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вычислительного процесса</w:t>
      </w:r>
    </w:p>
    <w:p w:rsidR="00CC4CF9" w:rsidRPr="00061AB7" w:rsidRDefault="00CC4CF9">
      <w:pPr>
        <w:pStyle w:val="ConsPlusCell"/>
        <w:jc w:val="both"/>
      </w:pPr>
      <w:r w:rsidRPr="00061AB7">
        <w:t>(код 50 1230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50 1240     3     Сервисные программы для обслуживания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вычислительного процесса</w:t>
      </w:r>
    </w:p>
    <w:p w:rsidR="00CC4CF9" w:rsidRPr="00061AB7" w:rsidRDefault="00CC4CF9">
      <w:pPr>
        <w:pStyle w:val="ConsPlusCell"/>
        <w:jc w:val="both"/>
      </w:pPr>
      <w:r w:rsidRPr="00061AB7">
        <w:t>(код 50 1240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50 1250     3     Программные средства тестовые и диагностические</w:t>
      </w:r>
    </w:p>
    <w:p w:rsidR="00CC4CF9" w:rsidRPr="00061AB7" w:rsidRDefault="00CC4CF9">
      <w:pPr>
        <w:pStyle w:val="ConsPlusCell"/>
        <w:jc w:val="both"/>
      </w:pPr>
      <w:r w:rsidRPr="00061AB7">
        <w:t>(код 50 1250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50 1290     6     Системы программирования и обслуживающие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программы прочие</w:t>
      </w:r>
    </w:p>
    <w:p w:rsidR="00CC4CF9" w:rsidRPr="00061AB7" w:rsidRDefault="00CC4CF9">
      <w:pPr>
        <w:pStyle w:val="ConsPlusCell"/>
        <w:jc w:val="both"/>
      </w:pPr>
      <w:r w:rsidRPr="00061AB7">
        <w:t>(код 50 1290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50 1300     9     Программные средства обработки первичной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информации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50 1310     3     Программные средства обработки символов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текстов</w:t>
      </w:r>
    </w:p>
    <w:p w:rsidR="00CC4CF9" w:rsidRPr="00061AB7" w:rsidRDefault="00CC4CF9">
      <w:pPr>
        <w:pStyle w:val="ConsPlusCell"/>
        <w:jc w:val="both"/>
      </w:pPr>
      <w:r w:rsidRPr="00061AB7">
        <w:t>(код 50 1310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50 1320     8     Программные средства обработки речи</w:t>
      </w:r>
    </w:p>
    <w:p w:rsidR="00CC4CF9" w:rsidRPr="00061AB7" w:rsidRDefault="00CC4CF9">
      <w:pPr>
        <w:pStyle w:val="ConsPlusCell"/>
        <w:jc w:val="both"/>
      </w:pPr>
      <w:r w:rsidRPr="00061AB7">
        <w:t>(код 50 1320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50 1330     2     Программные средства обработки изображений</w:t>
      </w:r>
    </w:p>
    <w:p w:rsidR="00CC4CF9" w:rsidRPr="00061AB7" w:rsidRDefault="00CC4CF9">
      <w:pPr>
        <w:pStyle w:val="ConsPlusCell"/>
        <w:jc w:val="both"/>
      </w:pPr>
      <w:r w:rsidRPr="00061AB7">
        <w:t>(код 50 1330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50 1340     7     Программные средства обработки видеоизображений</w:t>
      </w:r>
    </w:p>
    <w:p w:rsidR="00CC4CF9" w:rsidRPr="00061AB7" w:rsidRDefault="00CC4CF9">
      <w:pPr>
        <w:pStyle w:val="ConsPlusCell"/>
        <w:jc w:val="both"/>
      </w:pPr>
      <w:r w:rsidRPr="00061AB7">
        <w:t>(код 50 1340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50 1390     2     Программные средства обработки первичной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информации прочие</w:t>
      </w:r>
    </w:p>
    <w:p w:rsidR="00CC4CF9" w:rsidRPr="00061AB7" w:rsidRDefault="00CC4CF9">
      <w:pPr>
        <w:pStyle w:val="ConsPlusCell"/>
        <w:jc w:val="both"/>
      </w:pPr>
      <w:r w:rsidRPr="00061AB7">
        <w:t>(код 50 1390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50 1400     2     Программные средства защиты и восстановления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информации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50 1410     7     Программные средства защиты информации от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несанкционированного доступа и копирования</w:t>
      </w:r>
    </w:p>
    <w:p w:rsidR="00CC4CF9" w:rsidRPr="00061AB7" w:rsidRDefault="00CC4CF9">
      <w:pPr>
        <w:pStyle w:val="ConsPlusCell"/>
        <w:jc w:val="both"/>
      </w:pPr>
      <w:r w:rsidRPr="00061AB7">
        <w:t>(код 50 1410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50 1420     1     Программные средства защиты информации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антивирусные</w:t>
      </w:r>
    </w:p>
    <w:p w:rsidR="00CC4CF9" w:rsidRPr="00061AB7" w:rsidRDefault="00CC4CF9">
      <w:pPr>
        <w:pStyle w:val="ConsPlusCell"/>
        <w:jc w:val="both"/>
      </w:pPr>
      <w:r w:rsidRPr="00061AB7">
        <w:t>(код 50 1420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50 1430     6     Программные средства защиты информации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криптографические</w:t>
      </w:r>
    </w:p>
    <w:p w:rsidR="00CC4CF9" w:rsidRPr="00061AB7" w:rsidRDefault="00CC4CF9">
      <w:pPr>
        <w:pStyle w:val="ConsPlusCell"/>
        <w:jc w:val="both"/>
      </w:pPr>
      <w:r w:rsidRPr="00061AB7">
        <w:t>(код 50 1430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50 1490     3     Программные средства защиты и восстановления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информации прочие</w:t>
      </w:r>
    </w:p>
    <w:p w:rsidR="00CC4CF9" w:rsidRPr="00061AB7" w:rsidRDefault="00CC4CF9">
      <w:pPr>
        <w:pStyle w:val="ConsPlusCell"/>
        <w:jc w:val="both"/>
      </w:pPr>
      <w:r w:rsidRPr="00061AB7">
        <w:t>(код 50 1490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50 1500     6     Программные средства сетевые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50 1510     0     Программные средства для локальных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вычислительных сетей</w:t>
      </w:r>
    </w:p>
    <w:p w:rsidR="00CC4CF9" w:rsidRPr="00061AB7" w:rsidRDefault="00CC4CF9">
      <w:pPr>
        <w:pStyle w:val="ConsPlusCell"/>
        <w:jc w:val="both"/>
      </w:pPr>
      <w:r w:rsidRPr="00061AB7">
        <w:t>(код 50 1510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50 1520     5     Программные средства / для системной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телеобработки данных и обмена информацией между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системами</w:t>
      </w:r>
    </w:p>
    <w:p w:rsidR="00CC4CF9" w:rsidRPr="00061AB7" w:rsidRDefault="00CC4CF9">
      <w:pPr>
        <w:pStyle w:val="ConsPlusCell"/>
        <w:jc w:val="both"/>
      </w:pPr>
      <w:r w:rsidRPr="00061AB7">
        <w:t>(код 50 1520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50 1521     0     - для сетевой телеобработки данных</w:t>
      </w:r>
    </w:p>
    <w:p w:rsidR="00CC4CF9" w:rsidRPr="00061AB7" w:rsidRDefault="00CC4CF9">
      <w:pPr>
        <w:pStyle w:val="ConsPlusCell"/>
        <w:jc w:val="both"/>
      </w:pPr>
      <w:r w:rsidRPr="00061AB7">
        <w:t>(код 50 1521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50 1522     6     - для управления телекоммуникационными системами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общего и специального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(код 50 1522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50 1529     4     - для системной телеобработки данных и обмена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информацией между системами прочие</w:t>
      </w:r>
    </w:p>
    <w:p w:rsidR="00CC4CF9" w:rsidRPr="00061AB7" w:rsidRDefault="00CC4CF9">
      <w:pPr>
        <w:pStyle w:val="ConsPlusCell"/>
        <w:jc w:val="both"/>
      </w:pPr>
      <w:r w:rsidRPr="00061AB7">
        <w:t>(код 50 1529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50 1530     5     Сетевые протоколы и междууровневые интерфейсы</w:t>
      </w:r>
    </w:p>
    <w:p w:rsidR="00CC4CF9" w:rsidRPr="00061AB7" w:rsidRDefault="00CC4CF9">
      <w:pPr>
        <w:pStyle w:val="ConsPlusCell"/>
        <w:jc w:val="both"/>
      </w:pPr>
      <w:r w:rsidRPr="00061AB7">
        <w:t>(код 50 1530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50 1540     4     Программные средства защиты данных в сетях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телекоммуникационных системах</w:t>
      </w:r>
    </w:p>
    <w:p w:rsidR="00CC4CF9" w:rsidRPr="00061AB7" w:rsidRDefault="00CC4CF9">
      <w:pPr>
        <w:pStyle w:val="ConsPlusCell"/>
        <w:jc w:val="both"/>
      </w:pPr>
      <w:r w:rsidRPr="00061AB7">
        <w:t>(код 50 1540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50 1590     7     Программные средства сетевые прочие</w:t>
      </w:r>
    </w:p>
    <w:p w:rsidR="00CC4CF9" w:rsidRPr="00061AB7" w:rsidRDefault="00CC4CF9">
      <w:pPr>
        <w:pStyle w:val="ConsPlusCell"/>
        <w:jc w:val="both"/>
      </w:pPr>
      <w:r w:rsidRPr="00061AB7">
        <w:t>(код 50 1590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50 1600     1     Программные средства автоматизации технологии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программирования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  <w:r w:rsidRPr="00061AB7">
        <w:t>50 1610     4     Программные компоненты систем автоматизации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технологии программирования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Пояснение: в данную группировку входят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компоненты для проектирования интерфейсов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пользователя, диагностики, тестирования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отладки, документирования, архивации, анализа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определения параметров ПС</w:t>
      </w:r>
    </w:p>
    <w:p w:rsidR="00CC4CF9" w:rsidRPr="00061AB7" w:rsidRDefault="00CC4CF9">
      <w:pPr>
        <w:pStyle w:val="ConsPlusCell"/>
        <w:jc w:val="both"/>
      </w:pPr>
      <w:r w:rsidRPr="00061AB7">
        <w:t>(код 50 1610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50 1620     9     Технологии автоматизации программирования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Пояснение: в данную группировку входят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технологии для проектирования информационных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систем, технических систем реального времени,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программных систем и т.п.</w:t>
      </w:r>
    </w:p>
    <w:p w:rsidR="00CC4CF9" w:rsidRPr="00061AB7" w:rsidRDefault="00CC4CF9">
      <w:pPr>
        <w:pStyle w:val="ConsPlusCell"/>
        <w:jc w:val="both"/>
      </w:pPr>
      <w:r w:rsidRPr="00061AB7">
        <w:t>(код 50 1620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50 1690     3     Программные средства автоматизации технологии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программирования прочие</w:t>
      </w:r>
    </w:p>
    <w:p w:rsidR="00CC4CF9" w:rsidRPr="00061AB7" w:rsidRDefault="00CC4CF9">
      <w:pPr>
        <w:pStyle w:val="ConsPlusCell"/>
        <w:jc w:val="both"/>
      </w:pPr>
      <w:r w:rsidRPr="00061AB7">
        <w:t>(код 50 1690 введен Изменениями N 1 - 11 ОКП)</w:t>
      </w:r>
    </w:p>
    <w:p w:rsidR="00CC4CF9" w:rsidRPr="00061AB7" w:rsidRDefault="00CC4CF9">
      <w:pPr>
        <w:pStyle w:val="ConsPlusCell"/>
        <w:jc w:val="both"/>
      </w:pPr>
      <w:r w:rsidRPr="00061AB7">
        <w:t>Код 50 1700 исключен. - Изменения N 1 - 11 ОКП</w:t>
      </w:r>
    </w:p>
    <w:p w:rsidR="00CC4CF9" w:rsidRPr="00061AB7" w:rsidRDefault="00CC4CF9">
      <w:pPr>
        <w:pStyle w:val="ConsPlusCell"/>
        <w:jc w:val="both"/>
      </w:pPr>
      <w:r w:rsidRPr="00061AB7">
        <w:t>50 1900     0     Системные программные средства прочие</w:t>
      </w:r>
    </w:p>
    <w:p w:rsidR="00CC4CF9" w:rsidRPr="00061AB7" w:rsidRDefault="00CC4CF9">
      <w:pPr>
        <w:pStyle w:val="ConsPlusCell"/>
        <w:jc w:val="both"/>
      </w:pPr>
      <w:r w:rsidRPr="00061AB7">
        <w:t>(код 50 1900 введен Изменениями N 1 - 11 ОКП)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50 2000     0     Программные средства общего назначения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 xml:space="preserve">    (коды 50 2000 - 50 2900 введены Изменениями N 1 - 11 ОКП)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50 2100     4     Системы управления базами данных (СУБД)</w:t>
      </w:r>
    </w:p>
    <w:p w:rsidR="00CC4CF9" w:rsidRPr="00061AB7" w:rsidRDefault="00CC4CF9">
      <w:pPr>
        <w:pStyle w:val="ConsPlusCell"/>
        <w:jc w:val="both"/>
      </w:pPr>
      <w:r w:rsidRPr="00061AB7">
        <w:t>50 2110     9     Системы управления базами данных конечного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пользователя</w:t>
      </w:r>
    </w:p>
    <w:p w:rsidR="00CC4CF9" w:rsidRPr="00061AB7" w:rsidRDefault="00CC4CF9">
      <w:pPr>
        <w:pStyle w:val="ConsPlusCell"/>
        <w:jc w:val="both"/>
      </w:pPr>
      <w:r w:rsidRPr="00061AB7">
        <w:t>50 2120     3     Системы управления базами данных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многопользовательские</w:t>
      </w:r>
    </w:p>
    <w:p w:rsidR="00CC4CF9" w:rsidRPr="00061AB7" w:rsidRDefault="00CC4CF9">
      <w:pPr>
        <w:pStyle w:val="ConsPlusCell"/>
        <w:jc w:val="both"/>
      </w:pPr>
      <w:r w:rsidRPr="00061AB7">
        <w:t>50 2130     8     Системы управления распределенными базами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данных</w:t>
      </w:r>
    </w:p>
    <w:p w:rsidR="00CC4CF9" w:rsidRPr="00061AB7" w:rsidRDefault="00CC4CF9">
      <w:pPr>
        <w:pStyle w:val="ConsPlusCell"/>
        <w:jc w:val="both"/>
      </w:pPr>
      <w:r w:rsidRPr="00061AB7">
        <w:t>50 2140     2     Программные средства серверов баз данных</w:t>
      </w:r>
    </w:p>
    <w:p w:rsidR="00CC4CF9" w:rsidRPr="00061AB7" w:rsidRDefault="00CC4CF9">
      <w:pPr>
        <w:pStyle w:val="ConsPlusCell"/>
        <w:jc w:val="both"/>
      </w:pPr>
      <w:r w:rsidRPr="00061AB7">
        <w:t>50 2150     7     Программные средства удаленного доступа к базам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данных</w:t>
      </w:r>
    </w:p>
    <w:p w:rsidR="00CC4CF9" w:rsidRPr="00061AB7" w:rsidRDefault="00CC4CF9">
      <w:pPr>
        <w:pStyle w:val="ConsPlusCell"/>
        <w:jc w:val="both"/>
      </w:pPr>
      <w:r w:rsidRPr="00061AB7">
        <w:t>50 2190     5     Системы управления базами данных прочие</w:t>
      </w:r>
    </w:p>
    <w:p w:rsidR="00CC4CF9" w:rsidRPr="00061AB7" w:rsidRDefault="00CC4CF9">
      <w:pPr>
        <w:pStyle w:val="ConsPlusCell"/>
        <w:jc w:val="both"/>
      </w:pPr>
      <w:r w:rsidRPr="00061AB7">
        <w:t>50 2200     8     Программные средства редакционно-издательского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назначения</w:t>
      </w:r>
    </w:p>
    <w:p w:rsidR="00CC4CF9" w:rsidRPr="00061AB7" w:rsidRDefault="00CC4CF9">
      <w:pPr>
        <w:pStyle w:val="ConsPlusCell"/>
        <w:jc w:val="both"/>
      </w:pPr>
      <w:r w:rsidRPr="00061AB7">
        <w:t>50 2210     2     Программные средства лингвистические</w:t>
      </w:r>
    </w:p>
    <w:p w:rsidR="00CC4CF9" w:rsidRPr="00061AB7" w:rsidRDefault="00CC4CF9">
      <w:pPr>
        <w:pStyle w:val="ConsPlusCell"/>
        <w:jc w:val="both"/>
      </w:pPr>
      <w:r w:rsidRPr="00061AB7">
        <w:t>50 2220     7     Текстовые редакторы</w:t>
      </w:r>
    </w:p>
    <w:p w:rsidR="00CC4CF9" w:rsidRPr="00061AB7" w:rsidRDefault="00CC4CF9">
      <w:pPr>
        <w:pStyle w:val="ConsPlusCell"/>
        <w:jc w:val="both"/>
      </w:pPr>
      <w:r w:rsidRPr="00061AB7">
        <w:t>50 2230     1     Программные средства для издательских комплексов</w:t>
      </w:r>
    </w:p>
    <w:p w:rsidR="00CC4CF9" w:rsidRPr="00061AB7" w:rsidRDefault="00CC4CF9">
      <w:pPr>
        <w:pStyle w:val="ConsPlusCell"/>
        <w:jc w:val="both"/>
      </w:pPr>
      <w:r w:rsidRPr="00061AB7">
        <w:t>50 2240     6     Программные средства для автоматизированного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перевода текстов</w:t>
      </w:r>
    </w:p>
    <w:p w:rsidR="00CC4CF9" w:rsidRPr="00061AB7" w:rsidRDefault="00CC4CF9">
      <w:pPr>
        <w:pStyle w:val="ConsPlusCell"/>
        <w:jc w:val="both"/>
      </w:pPr>
      <w:r w:rsidRPr="00061AB7">
        <w:t>50 2290     9     Программные средства редакционно-издательского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назначения прочие</w:t>
      </w:r>
    </w:p>
    <w:p w:rsidR="00CC4CF9" w:rsidRPr="00061AB7" w:rsidRDefault="00CC4CF9">
      <w:pPr>
        <w:pStyle w:val="ConsPlusCell"/>
        <w:jc w:val="both"/>
      </w:pPr>
      <w:r w:rsidRPr="00061AB7">
        <w:t>50 2300     1     Программные средства для деловой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презентационной графики</w:t>
      </w:r>
    </w:p>
    <w:p w:rsidR="00CC4CF9" w:rsidRPr="00061AB7" w:rsidRDefault="00CC4CF9">
      <w:pPr>
        <w:pStyle w:val="ConsPlusCell"/>
        <w:jc w:val="both"/>
      </w:pPr>
      <w:r w:rsidRPr="00061AB7">
        <w:t>50 2400     5     Электронные таблицы</w:t>
      </w:r>
    </w:p>
    <w:p w:rsidR="00CC4CF9" w:rsidRPr="00061AB7" w:rsidRDefault="00CC4CF9">
      <w:pPr>
        <w:pStyle w:val="ConsPlusCell"/>
        <w:jc w:val="both"/>
      </w:pPr>
      <w:r w:rsidRPr="00061AB7">
        <w:t>50 2500     9     Программные средства инструментальные для систем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"электронных сделок"</w:t>
      </w:r>
    </w:p>
    <w:p w:rsidR="00CC4CF9" w:rsidRPr="00061AB7" w:rsidRDefault="00CC4CF9">
      <w:pPr>
        <w:pStyle w:val="ConsPlusCell"/>
        <w:jc w:val="both"/>
      </w:pPr>
      <w:r w:rsidRPr="00061AB7">
        <w:t>50 2510     3     Программные средства инструментальные для систем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резервирования</w:t>
      </w:r>
    </w:p>
    <w:p w:rsidR="00CC4CF9" w:rsidRPr="00061AB7" w:rsidRDefault="00CC4CF9">
      <w:pPr>
        <w:pStyle w:val="ConsPlusCell"/>
        <w:jc w:val="both"/>
      </w:pPr>
      <w:r w:rsidRPr="00061AB7">
        <w:t>50 2520     8     Программные средства инструментальные для систем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заказов товаров и услуг</w:t>
      </w:r>
    </w:p>
    <w:p w:rsidR="00CC4CF9" w:rsidRPr="00061AB7" w:rsidRDefault="00CC4CF9">
      <w:pPr>
        <w:pStyle w:val="ConsPlusCell"/>
        <w:jc w:val="both"/>
      </w:pPr>
      <w:r w:rsidRPr="00061AB7">
        <w:t>50 2530     2     Программные средства инструментальные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комплексных систем обеспечения "электронных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сделок"</w:t>
      </w:r>
    </w:p>
    <w:p w:rsidR="00CC4CF9" w:rsidRPr="00061AB7" w:rsidRDefault="00CC4CF9">
      <w:pPr>
        <w:pStyle w:val="ConsPlusCell"/>
        <w:jc w:val="both"/>
      </w:pPr>
      <w:r w:rsidRPr="00061AB7">
        <w:t>50 2590     3     Программные средства инструментальные для систем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"электронных сделок" прочие</w:t>
      </w:r>
    </w:p>
    <w:p w:rsidR="00CC4CF9" w:rsidRPr="00061AB7" w:rsidRDefault="00CC4CF9">
      <w:pPr>
        <w:pStyle w:val="ConsPlusCell"/>
        <w:jc w:val="both"/>
      </w:pPr>
      <w:r w:rsidRPr="00061AB7">
        <w:t>50 2600     2     Программные средства инструментальные для систем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мультимедиа</w:t>
      </w:r>
    </w:p>
    <w:p w:rsidR="00CC4CF9" w:rsidRPr="00061AB7" w:rsidRDefault="00CC4CF9">
      <w:pPr>
        <w:pStyle w:val="ConsPlusCell"/>
        <w:jc w:val="both"/>
      </w:pPr>
      <w:r w:rsidRPr="00061AB7">
        <w:t>50 2610     7     Программные средства инструментальные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проектирования элементов мультимедиа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Пояснение: в данную группировку входят ПС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проектирования видеоизображения, звука, машинной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графики и прочих элементов мультимедиа</w:t>
      </w:r>
    </w:p>
    <w:p w:rsidR="00CC4CF9" w:rsidRPr="00061AB7" w:rsidRDefault="00CC4CF9">
      <w:pPr>
        <w:pStyle w:val="ConsPlusCell"/>
        <w:jc w:val="both"/>
      </w:pPr>
      <w:r w:rsidRPr="00061AB7">
        <w:t>50 2620     1     Программные средства инструментальные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проектирования мультимедиа-приложений</w:t>
      </w:r>
    </w:p>
    <w:p w:rsidR="00CC4CF9" w:rsidRPr="00061AB7" w:rsidRDefault="00CC4CF9">
      <w:pPr>
        <w:pStyle w:val="ConsPlusCell"/>
        <w:jc w:val="both"/>
      </w:pPr>
      <w:r w:rsidRPr="00061AB7">
        <w:t>50 2630     6     Программные средства для управления баз данных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мультимедиа</w:t>
      </w:r>
    </w:p>
    <w:p w:rsidR="00CC4CF9" w:rsidRPr="00061AB7" w:rsidRDefault="00CC4CF9">
      <w:pPr>
        <w:pStyle w:val="ConsPlusCell"/>
        <w:jc w:val="both"/>
      </w:pPr>
      <w:r w:rsidRPr="00061AB7">
        <w:t>50 2640     0     Программные средства для систем мультимедиа-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виртуальная реальность</w:t>
      </w:r>
    </w:p>
    <w:p w:rsidR="00CC4CF9" w:rsidRPr="00061AB7" w:rsidRDefault="00CC4CF9">
      <w:pPr>
        <w:pStyle w:val="ConsPlusCell"/>
        <w:jc w:val="both"/>
      </w:pPr>
      <w:r w:rsidRPr="00061AB7">
        <w:t>50 2690     3     Программные средства инструментальные для систем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мультимедиа прочие</w:t>
      </w:r>
    </w:p>
    <w:p w:rsidR="00CC4CF9" w:rsidRPr="00061AB7" w:rsidRDefault="00CC4CF9">
      <w:pPr>
        <w:pStyle w:val="ConsPlusCell"/>
        <w:jc w:val="both"/>
      </w:pPr>
      <w:r w:rsidRPr="00061AB7">
        <w:t>50 2700     6     Программные средства для обработки документов</w:t>
      </w:r>
    </w:p>
    <w:p w:rsidR="00CC4CF9" w:rsidRPr="00061AB7" w:rsidRDefault="00CC4CF9">
      <w:pPr>
        <w:pStyle w:val="ConsPlusCell"/>
        <w:jc w:val="both"/>
      </w:pPr>
      <w:r w:rsidRPr="00061AB7">
        <w:t>50 2710     0     Программные средства для систем управления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документами</w:t>
      </w:r>
    </w:p>
    <w:p w:rsidR="00CC4CF9" w:rsidRPr="00061AB7" w:rsidRDefault="00CC4CF9">
      <w:pPr>
        <w:pStyle w:val="ConsPlusCell"/>
        <w:jc w:val="both"/>
      </w:pPr>
      <w:r w:rsidRPr="00061AB7">
        <w:t>50 2720     5     Программные средства для отображения документов</w:t>
      </w:r>
    </w:p>
    <w:p w:rsidR="00CC4CF9" w:rsidRPr="00061AB7" w:rsidRDefault="00CC4CF9">
      <w:pPr>
        <w:pStyle w:val="ConsPlusCell"/>
        <w:jc w:val="both"/>
      </w:pPr>
      <w:r w:rsidRPr="00061AB7">
        <w:t>50 2730     1     Программные средства для доступа к документам</w:t>
      </w:r>
    </w:p>
    <w:p w:rsidR="00CC4CF9" w:rsidRPr="00061AB7" w:rsidRDefault="00CC4CF9">
      <w:pPr>
        <w:pStyle w:val="ConsPlusCell"/>
        <w:jc w:val="both"/>
      </w:pPr>
      <w:r w:rsidRPr="00061AB7">
        <w:t>50 2790     7     Программные средства для обработки документов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50 2800     7     Программные средства для систем искусственного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интеллекта</w:t>
      </w:r>
    </w:p>
    <w:p w:rsidR="00CC4CF9" w:rsidRPr="00061AB7" w:rsidRDefault="00CC4CF9">
      <w:pPr>
        <w:pStyle w:val="ConsPlusCell"/>
        <w:jc w:val="both"/>
      </w:pPr>
      <w:r w:rsidRPr="00061AB7">
        <w:t>50 2810     4     Экспертные системы и средства их создания</w:t>
      </w:r>
    </w:p>
    <w:p w:rsidR="00CC4CF9" w:rsidRPr="00061AB7" w:rsidRDefault="00CC4CF9">
      <w:pPr>
        <w:pStyle w:val="ConsPlusCell"/>
        <w:jc w:val="both"/>
      </w:pPr>
      <w:r w:rsidRPr="00061AB7">
        <w:t>50 2820     9     Базы знаний и средства их создания</w:t>
      </w:r>
    </w:p>
    <w:p w:rsidR="00CC4CF9" w:rsidRPr="00061AB7" w:rsidRDefault="00CC4CF9">
      <w:pPr>
        <w:pStyle w:val="ConsPlusCell"/>
        <w:jc w:val="both"/>
      </w:pPr>
      <w:r w:rsidRPr="00061AB7">
        <w:t>50 2830     3     Программные средства для искусственных нейронных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систем и средства их создания</w:t>
      </w:r>
    </w:p>
    <w:p w:rsidR="00CC4CF9" w:rsidRPr="00061AB7" w:rsidRDefault="00CC4CF9">
      <w:pPr>
        <w:pStyle w:val="ConsPlusCell"/>
        <w:jc w:val="both"/>
      </w:pPr>
      <w:r w:rsidRPr="00061AB7">
        <w:t>50 2840     8     Программные средства для распознавания образов</w:t>
      </w:r>
    </w:p>
    <w:p w:rsidR="00CC4CF9" w:rsidRPr="00061AB7" w:rsidRDefault="00CC4CF9">
      <w:pPr>
        <w:pStyle w:val="ConsPlusCell"/>
        <w:jc w:val="both"/>
      </w:pPr>
      <w:r w:rsidRPr="00061AB7">
        <w:t>50 2890     0     Программные средства для систем искусственного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интеллекта прочие</w:t>
      </w:r>
    </w:p>
    <w:p w:rsidR="00CC4CF9" w:rsidRPr="00061AB7" w:rsidRDefault="00CC4CF9">
      <w:pPr>
        <w:pStyle w:val="ConsPlusCell"/>
        <w:jc w:val="both"/>
      </w:pPr>
      <w:r w:rsidRPr="00061AB7">
        <w:t>50 2900     2     Программные средства общего назначения прочие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50 3000     3     Прикладные программные средства для научных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исследований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 xml:space="preserve">    (коды 50 3100 - 50 3900 введены Изменениями N 1 - 11 ОКП)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50 3100     7     Программные средства для методоориентированных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расчетов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Пояснение: в данную группировку входят ПС,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включающие различные методы решения уравнений,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методы теории вероятностей и математической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статистики и т.п.</w:t>
      </w:r>
    </w:p>
    <w:p w:rsidR="00CC4CF9" w:rsidRPr="00061AB7" w:rsidRDefault="00CC4CF9">
      <w:pPr>
        <w:pStyle w:val="ConsPlusCell"/>
        <w:jc w:val="both"/>
      </w:pPr>
      <w:r w:rsidRPr="00061AB7">
        <w:t>50 3200     0     Программные средства для моделирования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исследования</w:t>
      </w:r>
    </w:p>
    <w:p w:rsidR="00CC4CF9" w:rsidRPr="00061AB7" w:rsidRDefault="00CC4CF9">
      <w:pPr>
        <w:pStyle w:val="ConsPlusCell"/>
        <w:jc w:val="both"/>
      </w:pPr>
      <w:r w:rsidRPr="00061AB7">
        <w:t>50 3300     4     Программные средства для автоматизации научных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исследований</w:t>
      </w:r>
    </w:p>
    <w:p w:rsidR="00CC4CF9" w:rsidRPr="00061AB7" w:rsidRDefault="00CC4CF9">
      <w:pPr>
        <w:pStyle w:val="ConsPlusCell"/>
        <w:jc w:val="both"/>
      </w:pPr>
      <w:r w:rsidRPr="00061AB7">
        <w:t>50 3310     9     Программные средства для планирования,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управления и обработки результатов эксперимента</w:t>
      </w:r>
    </w:p>
    <w:p w:rsidR="00CC4CF9" w:rsidRPr="00061AB7" w:rsidRDefault="00CC4CF9">
      <w:pPr>
        <w:pStyle w:val="ConsPlusCell"/>
        <w:jc w:val="both"/>
      </w:pPr>
      <w:r w:rsidRPr="00061AB7">
        <w:t>50 3320     2     Программные средства для управления сложными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приборами и установками</w:t>
      </w:r>
    </w:p>
    <w:p w:rsidR="00CC4CF9" w:rsidRPr="00061AB7" w:rsidRDefault="00CC4CF9">
      <w:pPr>
        <w:pStyle w:val="ConsPlusCell"/>
        <w:jc w:val="both"/>
      </w:pPr>
      <w:r w:rsidRPr="00061AB7">
        <w:t>50 3390     5     Программные средства для автоматизации научных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исследований прочие</w:t>
      </w:r>
    </w:p>
    <w:p w:rsidR="00CC4CF9" w:rsidRPr="00061AB7" w:rsidRDefault="00CC4CF9">
      <w:pPr>
        <w:pStyle w:val="ConsPlusCell"/>
        <w:jc w:val="both"/>
      </w:pPr>
      <w:r w:rsidRPr="00061AB7">
        <w:t>50 3900     6     Прикладные программные средства для научных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исследований прочие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50 4000     6     Прикладные программные средства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проектирования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 xml:space="preserve">    (коды 50 4100 - 50 4900 введены Изменениями N 1 - 11 ОКП)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50 4100     2     Программные средства для общетехнических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расчетов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Пояснение: в данную группировку входят ПС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расчетов прочности, надежности, устойчивости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т.п.</w:t>
      </w:r>
    </w:p>
    <w:p w:rsidR="00CC4CF9" w:rsidRPr="00061AB7" w:rsidRDefault="00CC4CF9">
      <w:pPr>
        <w:pStyle w:val="ConsPlusCell"/>
        <w:jc w:val="both"/>
      </w:pPr>
      <w:r w:rsidRPr="00061AB7">
        <w:t>50 4200     3     Программные средства для технико-экономических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расчетов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Пояснение: в данную группировку входят ПС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технико-экономического обоснования выбора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вариантов проекта, решения и т.п.</w:t>
      </w:r>
    </w:p>
    <w:p w:rsidR="00CC4CF9" w:rsidRPr="00061AB7" w:rsidRDefault="00CC4CF9">
      <w:pPr>
        <w:pStyle w:val="ConsPlusCell"/>
        <w:jc w:val="both"/>
      </w:pPr>
      <w:r w:rsidRPr="00061AB7">
        <w:t>50 4300     7     Программные средства для систем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автоматизированного проектирования (САПР)</w:t>
      </w:r>
    </w:p>
    <w:p w:rsidR="00CC4CF9" w:rsidRPr="00061AB7" w:rsidRDefault="00CC4CF9">
      <w:pPr>
        <w:pStyle w:val="ConsPlusCell"/>
        <w:jc w:val="both"/>
      </w:pPr>
      <w:r w:rsidRPr="00061AB7">
        <w:t>50 4310     1     Программные средства для автоматизации проектных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расчетных работ</w:t>
      </w:r>
    </w:p>
    <w:p w:rsidR="00CC4CF9" w:rsidRPr="00061AB7" w:rsidRDefault="00CC4CF9">
      <w:pPr>
        <w:pStyle w:val="ConsPlusCell"/>
        <w:jc w:val="both"/>
      </w:pPr>
      <w:r w:rsidRPr="00061AB7">
        <w:t>50 4320     6     Программные средства для автоматизации чертежных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работ</w:t>
      </w:r>
    </w:p>
    <w:p w:rsidR="00CC4CF9" w:rsidRPr="00061AB7" w:rsidRDefault="00CC4CF9">
      <w:pPr>
        <w:pStyle w:val="ConsPlusCell"/>
        <w:jc w:val="both"/>
      </w:pPr>
      <w:r w:rsidRPr="00061AB7">
        <w:t>50 4330     0     Программные средства для интерактивного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моделирования механизмов и систем</w:t>
      </w:r>
    </w:p>
    <w:p w:rsidR="00CC4CF9" w:rsidRPr="00061AB7" w:rsidRDefault="00CC4CF9">
      <w:pPr>
        <w:pStyle w:val="ConsPlusCell"/>
        <w:jc w:val="both"/>
      </w:pPr>
      <w:r w:rsidRPr="00061AB7">
        <w:t>50 4340     5     Программные средства для многомерной машинной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графики</w:t>
      </w:r>
    </w:p>
    <w:p w:rsidR="00CC4CF9" w:rsidRPr="00061AB7" w:rsidRDefault="00CC4CF9">
      <w:pPr>
        <w:pStyle w:val="ConsPlusCell"/>
        <w:jc w:val="both"/>
      </w:pPr>
      <w:r w:rsidRPr="00061AB7">
        <w:t>50 4390     8     Программные средства для систем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автоматизированного проектирования (САПР)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50 4400     0     Программные средства для систем автоматизации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технологической подготовки производства</w:t>
      </w:r>
    </w:p>
    <w:p w:rsidR="00CC4CF9" w:rsidRPr="00061AB7" w:rsidRDefault="00CC4CF9">
      <w:pPr>
        <w:pStyle w:val="ConsPlusCell"/>
        <w:jc w:val="both"/>
      </w:pPr>
      <w:r w:rsidRPr="00061AB7">
        <w:t>50 4900     9     Прикладные программные средства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проектирования прочие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50 5000     9     Прикладные программные средства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управления техническими средствами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технологическими процессами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 xml:space="preserve">    (коды 50 5100 - 50 5900 введены Изменениями N 1 - 11 ОКП)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50 5100     2     Программные средства для локальных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микропроцессорных систем контроля, регулирования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управления технологическими процессами</w:t>
      </w:r>
    </w:p>
    <w:p w:rsidR="00CC4CF9" w:rsidRPr="00061AB7" w:rsidRDefault="00CC4CF9">
      <w:pPr>
        <w:pStyle w:val="ConsPlusCell"/>
        <w:jc w:val="both"/>
      </w:pPr>
      <w:r w:rsidRPr="00061AB7">
        <w:t>50 5200     6     Программные средства для автоматизированных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систем управления технологическими процессами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(АСУ ТП)</w:t>
      </w:r>
    </w:p>
    <w:p w:rsidR="00CC4CF9" w:rsidRPr="00061AB7" w:rsidRDefault="00CC4CF9">
      <w:pPr>
        <w:pStyle w:val="ConsPlusCell"/>
        <w:jc w:val="both"/>
      </w:pPr>
      <w:r w:rsidRPr="00061AB7">
        <w:t>50 5210     9     Программные средства для моделирования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технологических процессов</w:t>
      </w:r>
    </w:p>
    <w:p w:rsidR="00CC4CF9" w:rsidRPr="00061AB7" w:rsidRDefault="00CC4CF9">
      <w:pPr>
        <w:pStyle w:val="ConsPlusCell"/>
        <w:jc w:val="both"/>
      </w:pPr>
      <w:r w:rsidRPr="00061AB7">
        <w:t>50 5220     3     Программные средства для управления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технологическими процессами</w:t>
      </w:r>
    </w:p>
    <w:p w:rsidR="00CC4CF9" w:rsidRPr="00061AB7" w:rsidRDefault="00CC4CF9">
      <w:pPr>
        <w:pStyle w:val="ConsPlusCell"/>
        <w:jc w:val="both"/>
      </w:pPr>
      <w:r w:rsidRPr="00061AB7">
        <w:t>50 5230     8     Программные средства диагностические</w:t>
      </w:r>
    </w:p>
    <w:p w:rsidR="00CC4CF9" w:rsidRPr="00061AB7" w:rsidRDefault="00CC4CF9">
      <w:pPr>
        <w:pStyle w:val="ConsPlusCell"/>
        <w:jc w:val="both"/>
      </w:pPr>
      <w:r w:rsidRPr="00061AB7">
        <w:t>50 5290     5     Программные средства для автоматизированных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систем управления технологическими процессами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(АСУ ТП) прочие</w:t>
      </w:r>
    </w:p>
    <w:p w:rsidR="00CC4CF9" w:rsidRPr="00061AB7" w:rsidRDefault="00CC4CF9">
      <w:pPr>
        <w:pStyle w:val="ConsPlusCell"/>
        <w:jc w:val="both"/>
      </w:pPr>
      <w:r w:rsidRPr="00061AB7">
        <w:t>50 5300     3     Программные средства для управления гибкими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производственными системами (ГПС)</w:t>
      </w:r>
    </w:p>
    <w:p w:rsidR="00CC4CF9" w:rsidRPr="00061AB7" w:rsidRDefault="00CC4CF9">
      <w:pPr>
        <w:pStyle w:val="ConsPlusCell"/>
        <w:jc w:val="both"/>
      </w:pPr>
      <w:r w:rsidRPr="00061AB7">
        <w:t>50 5310     4     Программные средства для подготовки производства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 ГПС</w:t>
      </w:r>
    </w:p>
    <w:p w:rsidR="00CC4CF9" w:rsidRPr="00061AB7" w:rsidRDefault="00CC4CF9">
      <w:pPr>
        <w:pStyle w:val="ConsPlusCell"/>
        <w:jc w:val="both"/>
      </w:pPr>
      <w:r w:rsidRPr="00061AB7">
        <w:t>50 5320     9     Программные средства для систем обеспечения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функционирования ГПС</w:t>
      </w:r>
    </w:p>
    <w:p w:rsidR="00CC4CF9" w:rsidRPr="00061AB7" w:rsidRDefault="00CC4CF9">
      <w:pPr>
        <w:pStyle w:val="ConsPlusCell"/>
        <w:jc w:val="both"/>
      </w:pPr>
      <w:r w:rsidRPr="00061AB7">
        <w:t>50 5330     3     Программные средства для управления станками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промышленными роботами</w:t>
      </w:r>
    </w:p>
    <w:p w:rsidR="00CC4CF9" w:rsidRPr="00061AB7" w:rsidRDefault="00CC4CF9">
      <w:pPr>
        <w:pStyle w:val="ConsPlusCell"/>
        <w:jc w:val="both"/>
      </w:pPr>
      <w:r w:rsidRPr="00061AB7">
        <w:t>50 5340     8     Программные средства для технического контроля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объектов изготовления и инструмента в гибких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производственных системах</w:t>
      </w:r>
    </w:p>
    <w:p w:rsidR="00CC4CF9" w:rsidRPr="00061AB7" w:rsidRDefault="00CC4CF9">
      <w:pPr>
        <w:pStyle w:val="ConsPlusCell"/>
        <w:jc w:val="both"/>
      </w:pPr>
      <w:r w:rsidRPr="00061AB7">
        <w:t>50 5390     0     Программные средства для управления гибкими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производственными системами (ГПС) прочие</w:t>
      </w:r>
    </w:p>
    <w:p w:rsidR="00CC4CF9" w:rsidRPr="00061AB7" w:rsidRDefault="00CC4CF9">
      <w:pPr>
        <w:pStyle w:val="ConsPlusCell"/>
        <w:jc w:val="both"/>
      </w:pPr>
      <w:r w:rsidRPr="00061AB7">
        <w:t>50 5400     3     Программные средства для систем управления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движущимися объектами</w:t>
      </w:r>
    </w:p>
    <w:p w:rsidR="00CC4CF9" w:rsidRPr="00061AB7" w:rsidRDefault="00CC4CF9">
      <w:pPr>
        <w:pStyle w:val="ConsPlusCell"/>
        <w:jc w:val="both"/>
      </w:pPr>
      <w:r w:rsidRPr="00061AB7">
        <w:t>50 5500     0     Программные средства для автоматизированных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рабочих мест</w:t>
      </w:r>
    </w:p>
    <w:p w:rsidR="00CC4CF9" w:rsidRPr="00061AB7" w:rsidRDefault="00CC4CF9">
      <w:pPr>
        <w:pStyle w:val="ConsPlusCell"/>
        <w:jc w:val="both"/>
      </w:pPr>
      <w:r w:rsidRPr="00061AB7">
        <w:t>50 5900     1     Программные средства для управления техническими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объектами и технологическими процессами прочие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50 6000     1     Прикладные программные средства для решения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организационно-экономических задач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 xml:space="preserve">    (коды 50 6100 - 50 6900 введены Изменениями N 1 - 11 ОКП)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50 6100     5     Программные средства для автоматизации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управления предприятиями (организациями)</w:t>
      </w:r>
    </w:p>
    <w:p w:rsidR="00CC4CF9" w:rsidRPr="00061AB7" w:rsidRDefault="00CC4CF9">
      <w:pPr>
        <w:pStyle w:val="ConsPlusCell"/>
        <w:jc w:val="both"/>
      </w:pPr>
      <w:r w:rsidRPr="00061AB7">
        <w:t>50 6110     3     Программные средства для планирования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управления производством</w:t>
      </w:r>
    </w:p>
    <w:p w:rsidR="00CC4CF9" w:rsidRPr="00061AB7" w:rsidRDefault="00CC4CF9">
      <w:pPr>
        <w:pStyle w:val="ConsPlusCell"/>
        <w:jc w:val="both"/>
      </w:pPr>
      <w:r w:rsidRPr="00061AB7">
        <w:t>50 6120     4     Программные средства для управления сбытом</w:t>
      </w:r>
    </w:p>
    <w:p w:rsidR="00CC4CF9" w:rsidRPr="00061AB7" w:rsidRDefault="00CC4CF9">
      <w:pPr>
        <w:pStyle w:val="ConsPlusCell"/>
        <w:jc w:val="both"/>
      </w:pPr>
      <w:r w:rsidRPr="00061AB7">
        <w:t>50 6130     9     Программные средства для управления материально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- техническим снабжением</w:t>
      </w:r>
    </w:p>
    <w:p w:rsidR="00CC4CF9" w:rsidRPr="00061AB7" w:rsidRDefault="00CC4CF9">
      <w:pPr>
        <w:pStyle w:val="ConsPlusCell"/>
        <w:jc w:val="both"/>
      </w:pPr>
      <w:r w:rsidRPr="00061AB7">
        <w:t>50 6140     3     Программные средства для управления техническим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обслуживанием и ремонтом оборудования</w:t>
      </w:r>
    </w:p>
    <w:p w:rsidR="00CC4CF9" w:rsidRPr="00061AB7" w:rsidRDefault="00CC4CF9">
      <w:pPr>
        <w:pStyle w:val="ConsPlusCell"/>
        <w:jc w:val="both"/>
      </w:pPr>
      <w:r w:rsidRPr="00061AB7">
        <w:t>50 6150     8     Программные средства для контроля и управления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качеством</w:t>
      </w:r>
    </w:p>
    <w:p w:rsidR="00CC4CF9" w:rsidRPr="00061AB7" w:rsidRDefault="00CC4CF9">
      <w:pPr>
        <w:pStyle w:val="ConsPlusCell"/>
        <w:jc w:val="both"/>
      </w:pPr>
      <w:r w:rsidRPr="00061AB7">
        <w:t>50 6160     2     Программные средства для управления трудовыми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ресурсами</w:t>
      </w:r>
    </w:p>
    <w:p w:rsidR="00CC4CF9" w:rsidRPr="00061AB7" w:rsidRDefault="00CC4CF9">
      <w:pPr>
        <w:pStyle w:val="ConsPlusCell"/>
        <w:jc w:val="both"/>
      </w:pPr>
      <w:r w:rsidRPr="00061AB7">
        <w:t>50 6170     9     Программные средства для бухгалтерского учета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отчетности</w:t>
      </w:r>
    </w:p>
    <w:p w:rsidR="00CC4CF9" w:rsidRPr="00061AB7" w:rsidRDefault="00CC4CF9">
      <w:pPr>
        <w:pStyle w:val="ConsPlusCell"/>
        <w:jc w:val="both"/>
      </w:pPr>
      <w:r w:rsidRPr="00061AB7">
        <w:t>50 6180     8     Программные средства для автоматизации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делопроизводства, документооборота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управленческой деятельности</w:t>
      </w:r>
    </w:p>
    <w:p w:rsidR="00CC4CF9" w:rsidRPr="00061AB7" w:rsidRDefault="00CC4CF9">
      <w:pPr>
        <w:pStyle w:val="ConsPlusCell"/>
        <w:jc w:val="both"/>
      </w:pPr>
      <w:r w:rsidRPr="00061AB7">
        <w:t>50 6190     6     Программные средства для автоматизации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управления предприятиями (организациями) прочие</w:t>
      </w:r>
    </w:p>
    <w:p w:rsidR="00CC4CF9" w:rsidRPr="00061AB7" w:rsidRDefault="00CC4CF9">
      <w:pPr>
        <w:pStyle w:val="ConsPlusCell"/>
        <w:jc w:val="both"/>
      </w:pPr>
      <w:r w:rsidRPr="00061AB7">
        <w:t>50 6200     9     Программные средства для автоматизации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управления отраслями и объединениями</w:t>
      </w:r>
    </w:p>
    <w:p w:rsidR="00CC4CF9" w:rsidRPr="00061AB7" w:rsidRDefault="00CC4CF9">
      <w:pPr>
        <w:pStyle w:val="ConsPlusCell"/>
        <w:jc w:val="both"/>
      </w:pPr>
      <w:r w:rsidRPr="00061AB7">
        <w:t>50 6300     2     Программные средства для экономического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моделирования</w:t>
      </w:r>
    </w:p>
    <w:p w:rsidR="00CC4CF9" w:rsidRPr="00061AB7" w:rsidRDefault="00CC4CF9">
      <w:pPr>
        <w:pStyle w:val="ConsPlusCell"/>
        <w:jc w:val="both"/>
      </w:pPr>
      <w:r w:rsidRPr="00061AB7">
        <w:t>50 6400     6     Программные средства для автоматизации операций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 финансовому посредничеству</w:t>
      </w:r>
    </w:p>
    <w:p w:rsidR="00CC4CF9" w:rsidRPr="00061AB7" w:rsidRDefault="00CC4CF9">
      <w:pPr>
        <w:pStyle w:val="ConsPlusCell"/>
        <w:jc w:val="both"/>
      </w:pPr>
      <w:r w:rsidRPr="00061AB7">
        <w:t>50 6410     0     Программные средства для автоматизации операций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 денежному посредничеству</w:t>
      </w:r>
    </w:p>
    <w:p w:rsidR="00CC4CF9" w:rsidRPr="00061AB7" w:rsidRDefault="00CC4CF9">
      <w:pPr>
        <w:pStyle w:val="ConsPlusCell"/>
        <w:jc w:val="both"/>
      </w:pPr>
      <w:r w:rsidRPr="00061AB7">
        <w:t>50 6411     6     Программные средства для автоматизации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регулирования денежного обращения</w:t>
      </w:r>
    </w:p>
    <w:p w:rsidR="00CC4CF9" w:rsidRPr="00061AB7" w:rsidRDefault="00CC4CF9">
      <w:pPr>
        <w:pStyle w:val="ConsPlusCell"/>
        <w:jc w:val="both"/>
      </w:pPr>
      <w:r w:rsidRPr="00061AB7">
        <w:t>50 6412     1     Программные средства для автоматизации расчетно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-кассового обслуживания и услуг по вкладам</w:t>
      </w:r>
    </w:p>
    <w:p w:rsidR="00CC4CF9" w:rsidRPr="00061AB7" w:rsidRDefault="00CC4CF9">
      <w:pPr>
        <w:pStyle w:val="ConsPlusCell"/>
        <w:jc w:val="both"/>
      </w:pPr>
      <w:r w:rsidRPr="00061AB7">
        <w:t>50 6413     7     Программные средства для управления кредитами</w:t>
      </w:r>
    </w:p>
    <w:p w:rsidR="00CC4CF9" w:rsidRPr="00061AB7" w:rsidRDefault="00CC4CF9">
      <w:pPr>
        <w:pStyle w:val="ConsPlusCell"/>
        <w:jc w:val="both"/>
      </w:pPr>
      <w:r w:rsidRPr="00061AB7">
        <w:t>50 6414     2     Программные средства для автоматизации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факторинговых операций и аудита</w:t>
      </w:r>
    </w:p>
    <w:p w:rsidR="00CC4CF9" w:rsidRPr="00061AB7" w:rsidRDefault="00CC4CF9">
      <w:pPr>
        <w:pStyle w:val="ConsPlusCell"/>
        <w:jc w:val="both"/>
      </w:pPr>
      <w:r w:rsidRPr="00061AB7">
        <w:t>50 6415     8     Программные средства для автоматизации платежных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банковских операций</w:t>
      </w:r>
    </w:p>
    <w:p w:rsidR="00CC4CF9" w:rsidRPr="00061AB7" w:rsidRDefault="00CC4CF9">
      <w:pPr>
        <w:pStyle w:val="ConsPlusCell"/>
        <w:jc w:val="both"/>
      </w:pPr>
      <w:r w:rsidRPr="00061AB7">
        <w:t>50 6416     3     Программные средства для автоматизации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трастового обслуживания</w:t>
      </w:r>
    </w:p>
    <w:p w:rsidR="00CC4CF9" w:rsidRPr="00061AB7" w:rsidRDefault="00CC4CF9">
      <w:pPr>
        <w:pStyle w:val="ConsPlusCell"/>
        <w:jc w:val="both"/>
      </w:pPr>
      <w:r w:rsidRPr="00061AB7">
        <w:t>50 6417     9     Программные средства для автоматизации услуг по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валютному обслуживанию</w:t>
      </w:r>
    </w:p>
    <w:p w:rsidR="00CC4CF9" w:rsidRPr="00061AB7" w:rsidRDefault="00CC4CF9">
      <w:pPr>
        <w:pStyle w:val="ConsPlusCell"/>
        <w:jc w:val="both"/>
      </w:pPr>
      <w:r w:rsidRPr="00061AB7">
        <w:t>50 6418     4     Программные средства для автоматизации услуг по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финансовому лизингу</w:t>
      </w:r>
    </w:p>
    <w:p w:rsidR="00CC4CF9" w:rsidRPr="00061AB7" w:rsidRDefault="00CC4CF9">
      <w:pPr>
        <w:pStyle w:val="ConsPlusCell"/>
        <w:jc w:val="both"/>
      </w:pPr>
      <w:r w:rsidRPr="00061AB7">
        <w:t>50 6419     5     Программные средства для автоматизации операций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 денежному посредничеству прочие</w:t>
      </w:r>
    </w:p>
    <w:p w:rsidR="00CC4CF9" w:rsidRPr="00061AB7" w:rsidRDefault="00CC4CF9">
      <w:pPr>
        <w:pStyle w:val="ConsPlusCell"/>
        <w:jc w:val="both"/>
      </w:pPr>
      <w:r w:rsidRPr="00061AB7">
        <w:t>50 6420     5     Программные средства для автоматизации услуг по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страхованию и пенсионному обеспечению</w:t>
      </w:r>
    </w:p>
    <w:p w:rsidR="00CC4CF9" w:rsidRPr="00061AB7" w:rsidRDefault="00CC4CF9">
      <w:pPr>
        <w:pStyle w:val="ConsPlusCell"/>
        <w:jc w:val="both"/>
      </w:pPr>
      <w:r w:rsidRPr="00061AB7">
        <w:t>50 6430     2     Программные средства для автоматизации операций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 управлению финансовыми рынками</w:t>
      </w:r>
    </w:p>
    <w:p w:rsidR="00CC4CF9" w:rsidRPr="00061AB7" w:rsidRDefault="00CC4CF9">
      <w:pPr>
        <w:pStyle w:val="ConsPlusCell"/>
        <w:jc w:val="both"/>
      </w:pPr>
      <w:r w:rsidRPr="00061AB7">
        <w:t>50 6440     4     Программные средства для автоматизации операций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 обеспечению деятельности фондовых бирж</w:t>
      </w:r>
    </w:p>
    <w:p w:rsidR="00CC4CF9" w:rsidRPr="00061AB7" w:rsidRDefault="00CC4CF9">
      <w:pPr>
        <w:pStyle w:val="ConsPlusCell"/>
        <w:jc w:val="both"/>
      </w:pPr>
      <w:r w:rsidRPr="00061AB7">
        <w:t>50 6490     7     Программные средства для автоматизации операций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 финансовому посредничеству прочие</w:t>
      </w:r>
    </w:p>
    <w:p w:rsidR="00CC4CF9" w:rsidRPr="00061AB7" w:rsidRDefault="00CC4CF9">
      <w:pPr>
        <w:pStyle w:val="ConsPlusCell"/>
        <w:jc w:val="both"/>
      </w:pPr>
      <w:r w:rsidRPr="00061AB7">
        <w:t>50 6500     9     Программные средства для автоматизации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управления операциями с недвижимостью и арендой</w:t>
      </w:r>
    </w:p>
    <w:p w:rsidR="00CC4CF9" w:rsidRPr="00061AB7" w:rsidRDefault="00CC4CF9">
      <w:pPr>
        <w:pStyle w:val="ConsPlusCell"/>
        <w:jc w:val="both"/>
      </w:pPr>
      <w:r w:rsidRPr="00061AB7">
        <w:t>50 6900     4     Прикладные программные средства для решения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организационно-экономических задач прочие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50 7000     4     Прикладные программные средства учебного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назначения</w:t>
      </w:r>
    </w:p>
    <w:p w:rsidR="00CC4CF9" w:rsidRPr="00061AB7" w:rsidRDefault="00CC4CF9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 xml:space="preserve">    (коды 50 7100 - 50 7900 введены Изменениями N 1 - 11 ОКП)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50 7100     8     Программные средства педагогические</w:t>
      </w:r>
    </w:p>
    <w:p w:rsidR="00CC4CF9" w:rsidRPr="00061AB7" w:rsidRDefault="00CC4CF9">
      <w:pPr>
        <w:pStyle w:val="ConsPlusCell"/>
        <w:jc w:val="both"/>
      </w:pPr>
      <w:r w:rsidRPr="00061AB7">
        <w:t>50 7110     2     Программные средства обучающие</w:t>
      </w:r>
    </w:p>
    <w:p w:rsidR="00CC4CF9" w:rsidRPr="00061AB7" w:rsidRDefault="00CC4CF9">
      <w:pPr>
        <w:pStyle w:val="ConsPlusCell"/>
        <w:jc w:val="both"/>
      </w:pPr>
      <w:r w:rsidRPr="00061AB7">
        <w:t>50 7111     8     Программные средства обучающие детские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50 7120     7     Программные средства для тренажеров</w:t>
      </w:r>
    </w:p>
    <w:p w:rsidR="00CC4CF9" w:rsidRPr="00061AB7" w:rsidRDefault="00CC4CF9">
      <w:pPr>
        <w:pStyle w:val="ConsPlusCell"/>
        <w:jc w:val="both"/>
      </w:pPr>
      <w:r w:rsidRPr="00061AB7">
        <w:t>50 7130     1     Программные средства контролирующие</w:t>
      </w:r>
    </w:p>
    <w:p w:rsidR="00CC4CF9" w:rsidRPr="00061AB7" w:rsidRDefault="00CC4CF9">
      <w:pPr>
        <w:pStyle w:val="ConsPlusCell"/>
        <w:jc w:val="both"/>
      </w:pPr>
      <w:r w:rsidRPr="00061AB7">
        <w:t>50 7140     6     Программные средства демонстрационные</w:t>
      </w:r>
    </w:p>
    <w:p w:rsidR="00CC4CF9" w:rsidRPr="00061AB7" w:rsidRDefault="00CC4CF9">
      <w:pPr>
        <w:pStyle w:val="ConsPlusCell"/>
        <w:jc w:val="both"/>
      </w:pPr>
      <w:r w:rsidRPr="00061AB7">
        <w:t>50 7150     0     Программные средства для моделирования</w:t>
      </w:r>
    </w:p>
    <w:p w:rsidR="00CC4CF9" w:rsidRPr="00061AB7" w:rsidRDefault="00CC4CF9">
      <w:pPr>
        <w:pStyle w:val="ConsPlusCell"/>
        <w:jc w:val="both"/>
      </w:pPr>
      <w:r w:rsidRPr="00061AB7">
        <w:t>50 7160     5     Программные средства вспомогательные</w:t>
      </w:r>
    </w:p>
    <w:p w:rsidR="00CC4CF9" w:rsidRPr="00061AB7" w:rsidRDefault="00CC4CF9">
      <w:pPr>
        <w:pStyle w:val="ConsPlusCell"/>
        <w:jc w:val="both"/>
      </w:pPr>
      <w:r w:rsidRPr="00061AB7">
        <w:t>50 7190     9     Программные средства педагогические прочие</w:t>
      </w:r>
    </w:p>
    <w:p w:rsidR="00CC4CF9" w:rsidRPr="00061AB7" w:rsidRDefault="00CC4CF9">
      <w:pPr>
        <w:pStyle w:val="ConsPlusCell"/>
        <w:jc w:val="both"/>
      </w:pPr>
      <w:r w:rsidRPr="00061AB7">
        <w:t>50 7200     1     Программные средства для управления учебным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процессом</w:t>
      </w:r>
    </w:p>
    <w:p w:rsidR="00CC4CF9" w:rsidRPr="00061AB7" w:rsidRDefault="00CC4CF9">
      <w:pPr>
        <w:pStyle w:val="ConsPlusCell"/>
        <w:jc w:val="both"/>
      </w:pPr>
      <w:r w:rsidRPr="00061AB7">
        <w:t>50 7300     5     Программные средства инструментальные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создания программ учебного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50 7400     9     Программные средства для профориентации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профотбора</w:t>
      </w:r>
    </w:p>
    <w:p w:rsidR="00CC4CF9" w:rsidRPr="00061AB7" w:rsidRDefault="00CC4CF9">
      <w:pPr>
        <w:pStyle w:val="ConsPlusCell"/>
        <w:jc w:val="both"/>
      </w:pPr>
      <w:r w:rsidRPr="00061AB7">
        <w:t>50 7500     2     Программные средства специализированные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коррекционного обучения детей с нарушениями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развития</w:t>
      </w:r>
    </w:p>
    <w:p w:rsidR="00CC4CF9" w:rsidRPr="00061AB7" w:rsidRDefault="00CC4CF9">
      <w:pPr>
        <w:pStyle w:val="ConsPlusCell"/>
        <w:jc w:val="both"/>
      </w:pPr>
      <w:r w:rsidRPr="00061AB7">
        <w:t>50 7600     6     Программные средства досуговые</w:t>
      </w:r>
    </w:p>
    <w:p w:rsidR="00CC4CF9" w:rsidRPr="00061AB7" w:rsidRDefault="00CC4CF9">
      <w:pPr>
        <w:pStyle w:val="ConsPlusCell"/>
        <w:jc w:val="both"/>
      </w:pPr>
      <w:r w:rsidRPr="00061AB7">
        <w:t>50 7610     0     Программные средства досуговые детские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50 7900     7     Прикладные программные средства учебного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назначения прочие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50 8000     7     Программно-информационные продукты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 xml:space="preserve">    (коды 50 8100 - 50 8900 введены Изменениями N 1 - 11 ОКП)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50 8100     0     Базы данных и информационно-справочные системы</w:t>
      </w:r>
    </w:p>
    <w:p w:rsidR="00CC4CF9" w:rsidRPr="00061AB7" w:rsidRDefault="00CC4CF9">
      <w:pPr>
        <w:pStyle w:val="ConsPlusCell"/>
        <w:jc w:val="both"/>
      </w:pPr>
      <w:r w:rsidRPr="00061AB7">
        <w:t>50 8110     5     Базы данных и информационно-поисковые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полнотекстовые системы</w:t>
      </w:r>
    </w:p>
    <w:p w:rsidR="00CC4CF9" w:rsidRPr="00061AB7" w:rsidRDefault="00CC4CF9">
      <w:pPr>
        <w:pStyle w:val="ConsPlusCell"/>
        <w:jc w:val="both"/>
      </w:pPr>
      <w:r w:rsidRPr="00061AB7">
        <w:t>50 8120     9     Базы данных и информационные системы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гипертекстовые и гипермедийные</w:t>
      </w:r>
    </w:p>
    <w:p w:rsidR="00CC4CF9" w:rsidRPr="00061AB7" w:rsidRDefault="00CC4CF9">
      <w:pPr>
        <w:pStyle w:val="ConsPlusCell"/>
        <w:jc w:val="both"/>
      </w:pPr>
      <w:r w:rsidRPr="00061AB7">
        <w:t>50 8130     4     Базы данных картино-графические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географические</w:t>
      </w:r>
    </w:p>
    <w:p w:rsidR="00CC4CF9" w:rsidRPr="00061AB7" w:rsidRDefault="00CC4CF9">
      <w:pPr>
        <w:pStyle w:val="ConsPlusCell"/>
        <w:jc w:val="both"/>
      </w:pPr>
      <w:r w:rsidRPr="00061AB7">
        <w:t>50 8140     1     Базы данных экспериментов и статистические базы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данных</w:t>
      </w:r>
    </w:p>
    <w:p w:rsidR="00CC4CF9" w:rsidRPr="00061AB7" w:rsidRDefault="00CC4CF9">
      <w:pPr>
        <w:pStyle w:val="ConsPlusCell"/>
        <w:jc w:val="both"/>
      </w:pPr>
      <w:r w:rsidRPr="00061AB7">
        <w:t>50 8150     3     Базы данных библиографические и реферативные</w:t>
      </w:r>
    </w:p>
    <w:p w:rsidR="00CC4CF9" w:rsidRPr="00061AB7" w:rsidRDefault="00CC4CF9">
      <w:pPr>
        <w:pStyle w:val="ConsPlusCell"/>
        <w:jc w:val="both"/>
      </w:pPr>
      <w:r w:rsidRPr="00061AB7">
        <w:t>50 8160     8     Базы данных документографические</w:t>
      </w:r>
    </w:p>
    <w:p w:rsidR="00CC4CF9" w:rsidRPr="00061AB7" w:rsidRDefault="00CC4CF9">
      <w:pPr>
        <w:pStyle w:val="ConsPlusCell"/>
        <w:jc w:val="both"/>
      </w:pPr>
      <w:r w:rsidRPr="00061AB7">
        <w:t>50 8190     1     Базы данных и информационно-справочные системы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>
      <w:pPr>
        <w:pStyle w:val="ConsPlusCell"/>
        <w:jc w:val="both"/>
      </w:pPr>
      <w:r w:rsidRPr="00061AB7">
        <w:t>50 8200     4     Электронные архивы</w:t>
      </w:r>
    </w:p>
    <w:p w:rsidR="00CC4CF9" w:rsidRPr="00061AB7" w:rsidRDefault="00CC4CF9">
      <w:pPr>
        <w:pStyle w:val="ConsPlusCell"/>
        <w:jc w:val="both"/>
      </w:pPr>
      <w:r w:rsidRPr="00061AB7">
        <w:t>50 8300     8     Электронные издания официальные</w:t>
      </w:r>
    </w:p>
    <w:p w:rsidR="00CC4CF9" w:rsidRPr="00061AB7" w:rsidRDefault="00CC4CF9">
      <w:pPr>
        <w:pStyle w:val="ConsPlusCell"/>
        <w:jc w:val="both"/>
      </w:pPr>
      <w:r w:rsidRPr="00061AB7">
        <w:t>50 8400     1     Электронные издания литературные</w:t>
      </w:r>
    </w:p>
    <w:p w:rsidR="00CC4CF9" w:rsidRPr="00061AB7" w:rsidRDefault="00CC4CF9">
      <w:pPr>
        <w:pStyle w:val="ConsPlusCell"/>
        <w:jc w:val="both"/>
      </w:pPr>
      <w:r w:rsidRPr="00061AB7">
        <w:t>50 8410     6     Электронные издания литературные детские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50 8500     5     Электронные издания произведений искусства</w:t>
      </w:r>
    </w:p>
    <w:p w:rsidR="00CC4CF9" w:rsidRPr="00061AB7" w:rsidRDefault="00CC4CF9">
      <w:pPr>
        <w:pStyle w:val="ConsPlusCell"/>
        <w:jc w:val="both"/>
      </w:pPr>
      <w:r w:rsidRPr="00061AB7">
        <w:t>50 8510     4     Электронные издания  произведений  искусства 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детей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50 8600     9     Электронные издания справочников и словарей</w:t>
      </w:r>
    </w:p>
    <w:p w:rsidR="00CC4CF9" w:rsidRPr="00061AB7" w:rsidRDefault="00CC4CF9">
      <w:pPr>
        <w:pStyle w:val="ConsPlusCell"/>
        <w:jc w:val="both"/>
      </w:pPr>
      <w:r w:rsidRPr="00061AB7">
        <w:t>50 8610     3     Электронные издания справочников и словарей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детей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50 8700     2     Электронные издания развлекательные (игровые)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рекламные</w:t>
      </w:r>
    </w:p>
    <w:p w:rsidR="00CC4CF9" w:rsidRPr="00061AB7" w:rsidRDefault="00CC4CF9">
      <w:pPr>
        <w:pStyle w:val="ConsPlusCell"/>
        <w:jc w:val="both"/>
      </w:pPr>
      <w:r w:rsidRPr="00061AB7">
        <w:t>50 8710     7     Электронные издания развлекательные (игровые)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рекламные для детей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50 8800     6     Мультимедиа-приложения</w:t>
      </w:r>
    </w:p>
    <w:p w:rsidR="00CC4CF9" w:rsidRPr="00061AB7" w:rsidRDefault="00CC4CF9">
      <w:pPr>
        <w:pStyle w:val="ConsPlusCell"/>
        <w:jc w:val="both"/>
      </w:pPr>
      <w:r w:rsidRPr="00061AB7">
        <w:t>50 8810     0     Мультимедиа-бизнес-приложения</w:t>
      </w:r>
    </w:p>
    <w:p w:rsidR="00CC4CF9" w:rsidRPr="00061AB7" w:rsidRDefault="00CC4CF9">
      <w:pPr>
        <w:pStyle w:val="ConsPlusCell"/>
        <w:jc w:val="both"/>
      </w:pPr>
      <w:r w:rsidRPr="00061AB7">
        <w:t>50 8820     5     Мультимедиа-развивающие программы</w:t>
      </w:r>
    </w:p>
    <w:p w:rsidR="00CC4CF9" w:rsidRPr="00061AB7" w:rsidRDefault="00CC4CF9">
      <w:pPr>
        <w:pStyle w:val="ConsPlusCell"/>
        <w:jc w:val="both"/>
      </w:pPr>
      <w:r w:rsidRPr="00061AB7">
        <w:t>50 8821     0     Мультимедиа-развивающие программы для детей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50 8830     8     Мультимедиа-развлекательные программы</w:t>
      </w:r>
    </w:p>
    <w:p w:rsidR="00CC4CF9" w:rsidRPr="00061AB7" w:rsidRDefault="00CC4CF9">
      <w:pPr>
        <w:pStyle w:val="ConsPlusCell"/>
        <w:jc w:val="both"/>
      </w:pPr>
      <w:r w:rsidRPr="00061AB7">
        <w:t>50 8831     5     Мультимедиа-развлекательные программы для детей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50 8890     0     Мультимедиа-приложения прочие</w:t>
      </w:r>
    </w:p>
    <w:p w:rsidR="00CC4CF9" w:rsidRPr="00061AB7" w:rsidRDefault="00CC4CF9">
      <w:pPr>
        <w:pStyle w:val="ConsPlusCell"/>
        <w:jc w:val="both"/>
      </w:pPr>
      <w:r w:rsidRPr="00061AB7">
        <w:t>50 8900     9     Программно-информационные продукты прочие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50 9000     5     Программные средства прочие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51 0000     7     ОБОРУДОВАНИЕ ТЕХНОЛОГИЧЕСКОЕ ДЛЯ ЛЕГКОЙ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ПИЩЕВОЙ ПРОМЫШЛЕННОСТИ И БЫТОВЫЕ ПРИБОРЫ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51 0003     3     Запасные части к импортному оборудованию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легкой промышленности *</w:t>
      </w:r>
    </w:p>
    <w:p w:rsidR="00CC4CF9" w:rsidRPr="00061AB7" w:rsidRDefault="00CC4CF9">
      <w:pPr>
        <w:pStyle w:val="ConsPlusCell"/>
        <w:jc w:val="both"/>
      </w:pPr>
      <w:r w:rsidRPr="00061AB7">
        <w:t>51 0004     9     Запасные части к импортному оборудованию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выработки химических волокон *</w:t>
      </w:r>
    </w:p>
    <w:p w:rsidR="00CC4CF9" w:rsidRPr="00061AB7" w:rsidRDefault="00CC4CF9">
      <w:pPr>
        <w:pStyle w:val="ConsPlusCell"/>
        <w:jc w:val="both"/>
      </w:pPr>
      <w:r w:rsidRPr="00061AB7">
        <w:t>51 0005     4     Запасные части к импортному оборудованию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пищевой, мясной, молочной и рыбной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промышленности *</w:t>
      </w:r>
    </w:p>
    <w:p w:rsidR="00CC4CF9" w:rsidRPr="00061AB7" w:rsidRDefault="00CC4CF9">
      <w:pPr>
        <w:pStyle w:val="ConsPlusCell"/>
        <w:jc w:val="both"/>
      </w:pPr>
      <w:r w:rsidRPr="00061AB7">
        <w:t>51 0006     1     Запасные части к импортному оборудованию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пищевой промышленности *</w:t>
      </w:r>
    </w:p>
    <w:p w:rsidR="00CC4CF9" w:rsidRPr="00061AB7" w:rsidRDefault="00CC4CF9">
      <w:pPr>
        <w:pStyle w:val="ConsPlusCell"/>
        <w:jc w:val="both"/>
      </w:pPr>
      <w:r w:rsidRPr="00061AB7">
        <w:t>51 0007     5     Запасные части к импортному оборудованию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мясной и молочной промышленности *</w:t>
      </w:r>
    </w:p>
    <w:p w:rsidR="00CC4CF9" w:rsidRPr="00061AB7" w:rsidRDefault="00CC4CF9">
      <w:pPr>
        <w:pStyle w:val="ConsPlusCell"/>
        <w:jc w:val="both"/>
      </w:pPr>
      <w:r w:rsidRPr="00061AB7">
        <w:t>51 0008     0     Запасные части к импортному оборудованию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разгрузки, расфасовки и упаковки минеральных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удобрений и ядохимикатов *</w:t>
      </w:r>
    </w:p>
    <w:p w:rsidR="00CC4CF9" w:rsidRPr="00061AB7" w:rsidRDefault="00CC4CF9">
      <w:pPr>
        <w:pStyle w:val="ConsPlusCell"/>
        <w:jc w:val="both"/>
      </w:pPr>
      <w:r w:rsidRPr="00061AB7">
        <w:t>51 0159     2     Машины обтяжно-затяжные *</w:t>
      </w:r>
    </w:p>
    <w:p w:rsidR="00CC4CF9" w:rsidRPr="00061AB7" w:rsidRDefault="00CC4CF9">
      <w:pPr>
        <w:pStyle w:val="ConsPlusCell"/>
        <w:jc w:val="both"/>
      </w:pPr>
      <w:r w:rsidRPr="00061AB7">
        <w:t>51 0411     1     Нории для зерна производительностью 100 -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350 т/ч *</w:t>
      </w:r>
    </w:p>
    <w:p w:rsidR="00CC4CF9" w:rsidRPr="00061AB7" w:rsidRDefault="00CC4CF9">
      <w:pPr>
        <w:pStyle w:val="ConsPlusCell"/>
        <w:jc w:val="both"/>
      </w:pPr>
      <w:r w:rsidRPr="00061AB7">
        <w:t>51 0516     2     Линии поточные для производства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полуфабрикатов *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51 1000     2     Оборудование технологическое и запасные части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 нему для легкой промышленности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51 1010     4     Запасные части к оборудованию технологическому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легкой промышленности *</w:t>
      </w:r>
    </w:p>
    <w:p w:rsidR="00CC4CF9" w:rsidRPr="00061AB7" w:rsidRDefault="00CC4CF9">
      <w:pPr>
        <w:pStyle w:val="ConsPlusCell"/>
        <w:jc w:val="both"/>
      </w:pPr>
      <w:r w:rsidRPr="00061AB7">
        <w:t>51 1052     3     Машины ленточные для хлопка и шерсти *</w:t>
      </w:r>
    </w:p>
    <w:p w:rsidR="00CC4CF9" w:rsidRPr="00061AB7" w:rsidRDefault="00CC4CF9">
      <w:pPr>
        <w:pStyle w:val="ConsPlusCell"/>
        <w:jc w:val="both"/>
      </w:pPr>
      <w:r w:rsidRPr="00061AB7">
        <w:t>51 1053     9     Машины ленточные для льна и пеньки *</w:t>
      </w:r>
    </w:p>
    <w:p w:rsidR="00CC4CF9" w:rsidRPr="00061AB7" w:rsidRDefault="00CC4CF9">
      <w:pPr>
        <w:pStyle w:val="ConsPlusCell"/>
        <w:jc w:val="both"/>
      </w:pPr>
      <w:r w:rsidRPr="00061AB7">
        <w:t>51 1054     4     Машины чесальные для льна и пеньки *</w:t>
      </w:r>
    </w:p>
    <w:p w:rsidR="00CC4CF9" w:rsidRPr="00061AB7" w:rsidRDefault="00CC4CF9">
      <w:pPr>
        <w:pStyle w:val="ConsPlusCell"/>
        <w:jc w:val="both"/>
      </w:pPr>
      <w:r w:rsidRPr="00061AB7">
        <w:t>51 1100     3     Оборудование хлопкоочистительное и запасные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части к нему</w:t>
      </w:r>
    </w:p>
    <w:p w:rsidR="00CC4CF9" w:rsidRPr="00061AB7" w:rsidRDefault="00CC4CF9">
      <w:pPr>
        <w:pStyle w:val="ConsPlusCell"/>
        <w:jc w:val="both"/>
      </w:pPr>
      <w:r w:rsidRPr="00061AB7">
        <w:t>51 1101     9     Запасные части к оборудованию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хлопкоочистительному *</w:t>
      </w:r>
    </w:p>
    <w:p w:rsidR="00CC4CF9" w:rsidRPr="00061AB7" w:rsidRDefault="00CC4CF9">
      <w:pPr>
        <w:pStyle w:val="ConsPlusCell"/>
        <w:jc w:val="both"/>
      </w:pPr>
      <w:r w:rsidRPr="00061AB7">
        <w:t>51 1110     8     Комплексы оборудования /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хлопкозаготовительных пунктов и хлопкозаводов</w:t>
      </w:r>
    </w:p>
    <w:p w:rsidR="00CC4CF9" w:rsidRPr="00061AB7" w:rsidRDefault="00CC4CF9">
      <w:pPr>
        <w:pStyle w:val="ConsPlusCell"/>
        <w:jc w:val="both"/>
      </w:pPr>
      <w:r w:rsidRPr="00061AB7">
        <w:t>51 1111     3     - для приемки хлопка-сырца</w:t>
      </w:r>
    </w:p>
    <w:p w:rsidR="00CC4CF9" w:rsidRPr="00061AB7" w:rsidRDefault="00CC4CF9">
      <w:pPr>
        <w:pStyle w:val="ConsPlusCell"/>
        <w:jc w:val="both"/>
      </w:pPr>
      <w:r w:rsidRPr="00061AB7">
        <w:t>51 1112     9     - для сушильно-очистительных цехов</w:t>
      </w:r>
    </w:p>
    <w:p w:rsidR="00CC4CF9" w:rsidRPr="00061AB7" w:rsidRDefault="00CC4CF9">
      <w:pPr>
        <w:pStyle w:val="ConsPlusCell"/>
        <w:jc w:val="both"/>
      </w:pPr>
      <w:r w:rsidRPr="00061AB7">
        <w:t>51 1113     4     - для очистительных цехов</w:t>
      </w:r>
    </w:p>
    <w:p w:rsidR="00CC4CF9" w:rsidRPr="00061AB7" w:rsidRDefault="00CC4CF9">
      <w:pPr>
        <w:pStyle w:val="ConsPlusCell"/>
        <w:jc w:val="both"/>
      </w:pPr>
      <w:r w:rsidRPr="00061AB7">
        <w:t>51 1114     3     - для джинирования и линтерования</w:t>
      </w:r>
    </w:p>
    <w:p w:rsidR="00CC4CF9" w:rsidRPr="00061AB7" w:rsidRDefault="00CC4CF9">
      <w:pPr>
        <w:pStyle w:val="ConsPlusCell"/>
        <w:jc w:val="both"/>
      </w:pPr>
      <w:r w:rsidRPr="00061AB7">
        <w:t>51 1115     5     - для переработки посевных семян хлопчатника</w:t>
      </w:r>
    </w:p>
    <w:p w:rsidR="00CC4CF9" w:rsidRPr="00061AB7" w:rsidRDefault="00CC4CF9">
      <w:pPr>
        <w:pStyle w:val="ConsPlusCell"/>
        <w:jc w:val="both"/>
      </w:pPr>
      <w:r w:rsidRPr="00061AB7">
        <w:t>51 1116     0     - для цеха переработки отходов</w:t>
      </w:r>
    </w:p>
    <w:p w:rsidR="00CC4CF9" w:rsidRPr="00061AB7" w:rsidRDefault="00CC4CF9">
      <w:pPr>
        <w:pStyle w:val="ConsPlusCell"/>
        <w:jc w:val="both"/>
      </w:pPr>
      <w:r w:rsidRPr="00061AB7">
        <w:t>51 1117     6     - для очистки воздуха</w:t>
      </w:r>
    </w:p>
    <w:p w:rsidR="00CC4CF9" w:rsidRPr="00061AB7" w:rsidRDefault="00CC4CF9">
      <w:pPr>
        <w:pStyle w:val="ConsPlusCell"/>
        <w:jc w:val="both"/>
      </w:pPr>
      <w:r w:rsidRPr="00061AB7">
        <w:t>51 1119     7     - прочие</w:t>
      </w:r>
    </w:p>
    <w:p w:rsidR="00CC4CF9" w:rsidRPr="00061AB7" w:rsidRDefault="00CC4CF9">
      <w:pPr>
        <w:pStyle w:val="ConsPlusCell"/>
        <w:jc w:val="both"/>
      </w:pPr>
      <w:r w:rsidRPr="00061AB7">
        <w:t>51 1120     2     Машины для сушки / хлопка-сырца и семян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хлопчатника</w:t>
      </w:r>
    </w:p>
    <w:p w:rsidR="00CC4CF9" w:rsidRPr="00061AB7" w:rsidRDefault="00CC4CF9">
      <w:pPr>
        <w:pStyle w:val="ConsPlusCell"/>
        <w:jc w:val="both"/>
      </w:pPr>
      <w:r w:rsidRPr="00061AB7">
        <w:t>51 1121     8     - хлопка-сырца</w:t>
      </w:r>
    </w:p>
    <w:p w:rsidR="00CC4CF9" w:rsidRPr="00061AB7" w:rsidRDefault="00CC4CF9">
      <w:pPr>
        <w:pStyle w:val="ConsPlusCell"/>
        <w:jc w:val="both"/>
      </w:pPr>
      <w:r w:rsidRPr="00061AB7">
        <w:t>51 1122     3     - семян хлопчатника</w:t>
      </w:r>
    </w:p>
    <w:p w:rsidR="00CC4CF9" w:rsidRPr="00061AB7" w:rsidRDefault="00CC4CF9">
      <w:pPr>
        <w:pStyle w:val="ConsPlusCell"/>
        <w:jc w:val="both"/>
      </w:pPr>
      <w:r w:rsidRPr="00061AB7">
        <w:t>51 1130     7     Машины для очистки / хлопка-сырца, хлопка-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волокна и волокнистых материалов</w:t>
      </w:r>
    </w:p>
    <w:p w:rsidR="00CC4CF9" w:rsidRPr="00061AB7" w:rsidRDefault="00CC4CF9">
      <w:pPr>
        <w:pStyle w:val="ConsPlusCell"/>
        <w:jc w:val="both"/>
      </w:pPr>
      <w:r w:rsidRPr="00061AB7">
        <w:t>51 1131     2     - хлопка-сырца от мелкого сора</w:t>
      </w:r>
    </w:p>
    <w:p w:rsidR="00CC4CF9" w:rsidRPr="00061AB7" w:rsidRDefault="00CC4CF9">
      <w:pPr>
        <w:pStyle w:val="ConsPlusCell"/>
        <w:jc w:val="both"/>
      </w:pPr>
      <w:r w:rsidRPr="00061AB7">
        <w:t>51 1132     8     - хлопка-сырца от крупного сора</w:t>
      </w:r>
    </w:p>
    <w:p w:rsidR="00CC4CF9" w:rsidRPr="00061AB7" w:rsidRDefault="00CC4CF9">
      <w:pPr>
        <w:pStyle w:val="ConsPlusCell"/>
        <w:jc w:val="both"/>
      </w:pPr>
      <w:r w:rsidRPr="00061AB7">
        <w:t>51 1133     3     - хлопка-сырца от тяжелых примесей</w:t>
      </w:r>
    </w:p>
    <w:p w:rsidR="00CC4CF9" w:rsidRPr="00061AB7" w:rsidRDefault="00CC4CF9">
      <w:pPr>
        <w:pStyle w:val="ConsPlusCell"/>
        <w:jc w:val="both"/>
      </w:pPr>
      <w:r w:rsidRPr="00061AB7">
        <w:t>51 1134     9     - хлопка-волокна</w:t>
      </w:r>
    </w:p>
    <w:p w:rsidR="00CC4CF9" w:rsidRPr="00061AB7" w:rsidRDefault="00CC4CF9">
      <w:pPr>
        <w:pStyle w:val="ConsPlusCell"/>
        <w:jc w:val="both"/>
      </w:pPr>
      <w:r w:rsidRPr="00061AB7">
        <w:t>51 1135     4     - волокнистых материалов</w:t>
      </w:r>
    </w:p>
    <w:p w:rsidR="00CC4CF9" w:rsidRPr="00061AB7" w:rsidRDefault="00CC4CF9">
      <w:pPr>
        <w:pStyle w:val="ConsPlusCell"/>
        <w:jc w:val="both"/>
      </w:pPr>
      <w:r w:rsidRPr="00061AB7">
        <w:t>51 1140     1     Машины для джинирования, линтерования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переработки волокнистых отходов</w:t>
      </w:r>
    </w:p>
    <w:p w:rsidR="00CC4CF9" w:rsidRPr="00061AB7" w:rsidRDefault="00CC4CF9">
      <w:pPr>
        <w:pStyle w:val="ConsPlusCell"/>
        <w:jc w:val="both"/>
      </w:pPr>
      <w:r w:rsidRPr="00061AB7">
        <w:t>51 1141     7     Джины пильные</w:t>
      </w:r>
    </w:p>
    <w:p w:rsidR="00CC4CF9" w:rsidRPr="00061AB7" w:rsidRDefault="00CC4CF9">
      <w:pPr>
        <w:pStyle w:val="ConsPlusCell"/>
        <w:jc w:val="both"/>
      </w:pPr>
      <w:r w:rsidRPr="00061AB7">
        <w:t>51 1142     2     Джины валичные</w:t>
      </w:r>
    </w:p>
    <w:p w:rsidR="00CC4CF9" w:rsidRPr="00061AB7" w:rsidRDefault="00CC4CF9">
      <w:pPr>
        <w:pStyle w:val="ConsPlusCell"/>
        <w:jc w:val="both"/>
      </w:pPr>
      <w:r w:rsidRPr="00061AB7">
        <w:t>51 1143     8     Линтеры пильные</w:t>
      </w:r>
    </w:p>
    <w:p w:rsidR="00CC4CF9" w:rsidRPr="00061AB7" w:rsidRDefault="00CC4CF9">
      <w:pPr>
        <w:pStyle w:val="ConsPlusCell"/>
        <w:jc w:val="both"/>
      </w:pPr>
      <w:r w:rsidRPr="00061AB7">
        <w:t>51 1144     3     Линтеры осевые</w:t>
      </w:r>
    </w:p>
    <w:p w:rsidR="00CC4CF9" w:rsidRPr="00061AB7" w:rsidRDefault="00CC4CF9">
      <w:pPr>
        <w:pStyle w:val="ConsPlusCell"/>
        <w:jc w:val="both"/>
      </w:pPr>
      <w:r w:rsidRPr="00061AB7">
        <w:t>51 1145     9     Регенераторы</w:t>
      </w:r>
    </w:p>
    <w:p w:rsidR="00CC4CF9" w:rsidRPr="00061AB7" w:rsidRDefault="00CC4CF9">
      <w:pPr>
        <w:pStyle w:val="ConsPlusCell"/>
        <w:jc w:val="both"/>
      </w:pPr>
      <w:r w:rsidRPr="00061AB7">
        <w:t>51 1146     4     Питатели</w:t>
      </w:r>
    </w:p>
    <w:p w:rsidR="00CC4CF9" w:rsidRPr="00061AB7" w:rsidRDefault="00CC4CF9">
      <w:pPr>
        <w:pStyle w:val="ConsPlusCell"/>
        <w:jc w:val="both"/>
      </w:pPr>
      <w:r w:rsidRPr="00061AB7">
        <w:t>51 1150     6     Машины для подготовки посевных семян хлопчатника</w:t>
      </w:r>
    </w:p>
    <w:p w:rsidR="00CC4CF9" w:rsidRPr="00061AB7" w:rsidRDefault="00CC4CF9">
      <w:pPr>
        <w:pStyle w:val="ConsPlusCell"/>
        <w:jc w:val="both"/>
      </w:pPr>
      <w:r w:rsidRPr="00061AB7">
        <w:t>51 1151     1     Семеочистители</w:t>
      </w:r>
    </w:p>
    <w:p w:rsidR="00CC4CF9" w:rsidRPr="00061AB7" w:rsidRDefault="00CC4CF9">
      <w:pPr>
        <w:pStyle w:val="ConsPlusCell"/>
        <w:jc w:val="both"/>
      </w:pPr>
      <w:r w:rsidRPr="00061AB7">
        <w:t>51 1152     7     Семеоголители</w:t>
      </w:r>
    </w:p>
    <w:p w:rsidR="00CC4CF9" w:rsidRPr="00061AB7" w:rsidRDefault="00CC4CF9">
      <w:pPr>
        <w:pStyle w:val="ConsPlusCell"/>
        <w:jc w:val="both"/>
      </w:pPr>
      <w:r w:rsidRPr="00061AB7">
        <w:t>51 1153     2     Машины для калибровки и сортировки</w:t>
      </w:r>
    </w:p>
    <w:p w:rsidR="00CC4CF9" w:rsidRPr="00061AB7" w:rsidRDefault="00CC4CF9">
      <w:pPr>
        <w:pStyle w:val="ConsPlusCell"/>
        <w:jc w:val="both"/>
      </w:pPr>
      <w:r w:rsidRPr="00061AB7">
        <w:t>51 1154     8     Машины для спецобработки</w:t>
      </w:r>
    </w:p>
    <w:p w:rsidR="00CC4CF9" w:rsidRPr="00061AB7" w:rsidRDefault="00CC4CF9">
      <w:pPr>
        <w:pStyle w:val="ConsPlusCell"/>
        <w:jc w:val="both"/>
      </w:pPr>
      <w:r w:rsidRPr="00061AB7">
        <w:t>51 1160     0     Машины для механизации трудоемких процессов</w:t>
      </w:r>
    </w:p>
    <w:p w:rsidR="00CC4CF9" w:rsidRPr="00061AB7" w:rsidRDefault="00CC4CF9">
      <w:pPr>
        <w:pStyle w:val="ConsPlusCell"/>
        <w:jc w:val="both"/>
      </w:pPr>
      <w:r w:rsidRPr="00061AB7">
        <w:t>51 1161     6     Устройства приемо-подающие для хлопка-сырца</w:t>
      </w:r>
    </w:p>
    <w:p w:rsidR="00CC4CF9" w:rsidRPr="00061AB7" w:rsidRDefault="00CC4CF9">
      <w:pPr>
        <w:pStyle w:val="ConsPlusCell"/>
        <w:jc w:val="both"/>
      </w:pPr>
      <w:r w:rsidRPr="00061AB7">
        <w:t>51 1162     1     Машины для обработки бунтов хлопка-сырца</w:t>
      </w:r>
    </w:p>
    <w:p w:rsidR="00CC4CF9" w:rsidRPr="00061AB7" w:rsidRDefault="00CC4CF9">
      <w:pPr>
        <w:pStyle w:val="ConsPlusCell"/>
        <w:jc w:val="both"/>
      </w:pPr>
      <w:r w:rsidRPr="00061AB7">
        <w:t>51 1163     7     Машины для накопления и удаления сора</w:t>
      </w:r>
    </w:p>
    <w:p w:rsidR="00CC4CF9" w:rsidRPr="00061AB7" w:rsidRDefault="00CC4CF9">
      <w:pPr>
        <w:pStyle w:val="ConsPlusCell"/>
        <w:jc w:val="both"/>
      </w:pPr>
      <w:r w:rsidRPr="00061AB7">
        <w:t>51 1164     2     Машины для погрузки семян хлопчатника</w:t>
      </w:r>
    </w:p>
    <w:p w:rsidR="00CC4CF9" w:rsidRPr="00061AB7" w:rsidRDefault="00CC4CF9">
      <w:pPr>
        <w:pStyle w:val="ConsPlusCell"/>
        <w:jc w:val="both"/>
      </w:pPr>
      <w:r w:rsidRPr="00061AB7">
        <w:t>51 1165     8     Устройства для механизации обслуживания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оборудования</w:t>
      </w:r>
    </w:p>
    <w:p w:rsidR="00CC4CF9" w:rsidRPr="00061AB7" w:rsidRDefault="00CC4CF9">
      <w:pPr>
        <w:pStyle w:val="ConsPlusCell"/>
        <w:jc w:val="both"/>
      </w:pPr>
      <w:r w:rsidRPr="00061AB7">
        <w:t>51 1170     5     Машины для транспортирования</w:t>
      </w:r>
    </w:p>
    <w:p w:rsidR="00CC4CF9" w:rsidRPr="00061AB7" w:rsidRDefault="00CC4CF9">
      <w:pPr>
        <w:pStyle w:val="ConsPlusCell"/>
        <w:jc w:val="both"/>
      </w:pPr>
      <w:r w:rsidRPr="00061AB7">
        <w:t>51 1171     0     Вентиляторы</w:t>
      </w:r>
    </w:p>
    <w:p w:rsidR="00CC4CF9" w:rsidRPr="00061AB7" w:rsidRDefault="00CC4CF9">
      <w:pPr>
        <w:pStyle w:val="ConsPlusCell"/>
        <w:jc w:val="both"/>
      </w:pPr>
      <w:r w:rsidRPr="00061AB7">
        <w:t>51 1172     6     Разделители</w:t>
      </w:r>
    </w:p>
    <w:p w:rsidR="00CC4CF9" w:rsidRPr="00061AB7" w:rsidRDefault="00CC4CF9">
      <w:pPr>
        <w:pStyle w:val="ConsPlusCell"/>
        <w:jc w:val="both"/>
      </w:pPr>
      <w:r w:rsidRPr="00061AB7">
        <w:t>51 1173     1     Конвейеры винтовые</w:t>
      </w:r>
    </w:p>
    <w:p w:rsidR="00CC4CF9" w:rsidRPr="00061AB7" w:rsidRDefault="00CC4CF9">
      <w:pPr>
        <w:pStyle w:val="ConsPlusCell"/>
        <w:jc w:val="both"/>
      </w:pPr>
      <w:r w:rsidRPr="00061AB7">
        <w:t>51 1175     2     Транспортеры ленточные</w:t>
      </w:r>
    </w:p>
    <w:p w:rsidR="00CC4CF9" w:rsidRPr="00061AB7" w:rsidRDefault="00CC4CF9">
      <w:pPr>
        <w:pStyle w:val="ConsPlusCell"/>
        <w:jc w:val="both"/>
      </w:pPr>
      <w:r w:rsidRPr="00061AB7">
        <w:t>51 1177     3     Элеваторы</w:t>
      </w:r>
    </w:p>
    <w:p w:rsidR="00CC4CF9" w:rsidRPr="00061AB7" w:rsidRDefault="00CC4CF9">
      <w:pPr>
        <w:pStyle w:val="ConsPlusCell"/>
        <w:jc w:val="both"/>
      </w:pPr>
      <w:r w:rsidRPr="00061AB7">
        <w:t>51 1180     9     Оборудование вспомогательное</w:t>
      </w:r>
    </w:p>
    <w:p w:rsidR="00CC4CF9" w:rsidRPr="00061AB7" w:rsidRDefault="00CC4CF9">
      <w:pPr>
        <w:pStyle w:val="ConsPlusCell"/>
        <w:jc w:val="both"/>
      </w:pPr>
      <w:r w:rsidRPr="00061AB7">
        <w:t>51 1181     5     Трубопроводы</w:t>
      </w:r>
    </w:p>
    <w:p w:rsidR="00CC4CF9" w:rsidRPr="00061AB7" w:rsidRDefault="00CC4CF9">
      <w:pPr>
        <w:pStyle w:val="ConsPlusCell"/>
        <w:jc w:val="both"/>
      </w:pPr>
      <w:r w:rsidRPr="00061AB7">
        <w:t>51 1182     0     Циклоны</w:t>
      </w:r>
    </w:p>
    <w:p w:rsidR="00CC4CF9" w:rsidRPr="00061AB7" w:rsidRDefault="00CC4CF9">
      <w:pPr>
        <w:pStyle w:val="ConsPlusCell"/>
        <w:jc w:val="both"/>
      </w:pPr>
      <w:r w:rsidRPr="00061AB7">
        <w:t>51 1183     6     Машины для обработки пил</w:t>
      </w:r>
    </w:p>
    <w:p w:rsidR="00CC4CF9" w:rsidRPr="00061AB7" w:rsidRDefault="00CC4CF9">
      <w:pPr>
        <w:pStyle w:val="ConsPlusCell"/>
        <w:jc w:val="both"/>
      </w:pPr>
      <w:r w:rsidRPr="00061AB7">
        <w:t>51 1184     1     Прессы для образования кип</w:t>
      </w:r>
    </w:p>
    <w:p w:rsidR="00CC4CF9" w:rsidRPr="00061AB7" w:rsidRDefault="00CC4CF9">
      <w:pPr>
        <w:pStyle w:val="ConsPlusCell"/>
        <w:jc w:val="both"/>
      </w:pPr>
      <w:r w:rsidRPr="00061AB7">
        <w:t>51 1188     3     Оборудование для сопутствующих операций</w:t>
      </w:r>
    </w:p>
    <w:p w:rsidR="00CC4CF9" w:rsidRPr="00061AB7" w:rsidRDefault="00CC4CF9">
      <w:pPr>
        <w:pStyle w:val="ConsPlusCell"/>
        <w:jc w:val="both"/>
      </w:pPr>
      <w:r w:rsidRPr="00061AB7">
        <w:t>51 1190     4     Запасные части и комплектующие изделия 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оборудованию хлопкоочистительному</w:t>
      </w:r>
    </w:p>
    <w:p w:rsidR="00CC4CF9" w:rsidRPr="00061AB7" w:rsidRDefault="00CC4CF9">
      <w:pPr>
        <w:pStyle w:val="ConsPlusCell"/>
        <w:jc w:val="both"/>
      </w:pPr>
      <w:r w:rsidRPr="00061AB7">
        <w:t>51 1191     2     Пилы, колосники</w:t>
      </w:r>
    </w:p>
    <w:p w:rsidR="00CC4CF9" w:rsidRPr="00061AB7" w:rsidRDefault="00CC4CF9">
      <w:pPr>
        <w:pStyle w:val="ConsPlusCell"/>
        <w:jc w:val="both"/>
      </w:pPr>
      <w:r w:rsidRPr="00061AB7">
        <w:t>51 1192     5     Барабаны</w:t>
      </w:r>
    </w:p>
    <w:p w:rsidR="00CC4CF9" w:rsidRPr="00061AB7" w:rsidRDefault="00CC4CF9">
      <w:pPr>
        <w:pStyle w:val="ConsPlusCell"/>
        <w:jc w:val="both"/>
      </w:pPr>
      <w:r w:rsidRPr="00061AB7">
        <w:t>51 1199     3     Запасные части и комплектующие изделия прочие</w:t>
      </w:r>
    </w:p>
    <w:p w:rsidR="00CC4CF9" w:rsidRPr="00061AB7" w:rsidRDefault="00CC4CF9">
      <w:pPr>
        <w:pStyle w:val="ConsPlusCell"/>
        <w:jc w:val="both"/>
      </w:pPr>
      <w:r w:rsidRPr="00061AB7">
        <w:t>51 1200     7     Оборудование технологическое и запасные части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 нему для текстильной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1210     1     Оборудование для первичной обработки / шерсти,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лубяных и кокосовых волокон и переработки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коконов</w:t>
      </w:r>
    </w:p>
    <w:p w:rsidR="00CC4CF9" w:rsidRPr="00061AB7" w:rsidRDefault="00CC4CF9">
      <w:pPr>
        <w:pStyle w:val="ConsPlusCell"/>
        <w:jc w:val="both"/>
      </w:pPr>
      <w:r w:rsidRPr="00061AB7">
        <w:t>51 1211     7     - шерсти</w:t>
      </w:r>
    </w:p>
    <w:p w:rsidR="00CC4CF9" w:rsidRPr="00061AB7" w:rsidRDefault="00CC4CF9">
      <w:pPr>
        <w:pStyle w:val="ConsPlusCell"/>
        <w:jc w:val="both"/>
      </w:pPr>
      <w:r w:rsidRPr="00061AB7">
        <w:t>51 1212     2     - льна</w:t>
      </w:r>
    </w:p>
    <w:p w:rsidR="00CC4CF9" w:rsidRPr="00061AB7" w:rsidRDefault="00CC4CF9">
      <w:pPr>
        <w:pStyle w:val="ConsPlusCell"/>
        <w:jc w:val="both"/>
      </w:pPr>
      <w:r w:rsidRPr="00061AB7">
        <w:t>51 1213     8     - пеньки</w:t>
      </w:r>
    </w:p>
    <w:p w:rsidR="00CC4CF9" w:rsidRPr="00061AB7" w:rsidRDefault="00CC4CF9">
      <w:pPr>
        <w:pStyle w:val="ConsPlusCell"/>
        <w:jc w:val="both"/>
      </w:pPr>
      <w:r w:rsidRPr="00061AB7">
        <w:t>51 1214     3     - джута и кенафа</w:t>
      </w:r>
    </w:p>
    <w:p w:rsidR="00CC4CF9" w:rsidRPr="00061AB7" w:rsidRDefault="00CC4CF9">
      <w:pPr>
        <w:pStyle w:val="ConsPlusCell"/>
        <w:jc w:val="both"/>
      </w:pPr>
      <w:r w:rsidRPr="00061AB7">
        <w:t>51 1215     9     Установки кудельные</w:t>
      </w:r>
    </w:p>
    <w:p w:rsidR="00CC4CF9" w:rsidRPr="00061AB7" w:rsidRDefault="00CC4CF9">
      <w:pPr>
        <w:pStyle w:val="ConsPlusCell"/>
        <w:jc w:val="both"/>
      </w:pPr>
      <w:r w:rsidRPr="00061AB7">
        <w:t>51 1216     4     Оборудование для первичной обработки шелка</w:t>
      </w:r>
    </w:p>
    <w:p w:rsidR="00CC4CF9" w:rsidRPr="00061AB7" w:rsidRDefault="00CC4CF9">
      <w:pPr>
        <w:pStyle w:val="ConsPlusCell"/>
        <w:jc w:val="both"/>
      </w:pPr>
      <w:r w:rsidRPr="00061AB7">
        <w:t>51 1220     6     Оборудование разрыхлительно-очистительное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смесовое</w:t>
      </w:r>
    </w:p>
    <w:p w:rsidR="00CC4CF9" w:rsidRPr="00061AB7" w:rsidRDefault="00CC4CF9">
      <w:pPr>
        <w:pStyle w:val="ConsPlusCell"/>
        <w:jc w:val="both"/>
      </w:pPr>
      <w:r w:rsidRPr="00061AB7">
        <w:t>51 1221     1     Агрегаты разрыхлительные для эффективной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очистки и смешивания хлопкового волокна</w:t>
      </w:r>
    </w:p>
    <w:p w:rsidR="00CC4CF9" w:rsidRPr="00061AB7" w:rsidRDefault="00CC4CF9">
      <w:pPr>
        <w:pStyle w:val="ConsPlusCell"/>
        <w:jc w:val="both"/>
      </w:pPr>
      <w:r w:rsidRPr="00061AB7">
        <w:t>51 1222     7     Машины трепальные для хлопка</w:t>
      </w:r>
    </w:p>
    <w:p w:rsidR="00CC4CF9" w:rsidRPr="00061AB7" w:rsidRDefault="00CC4CF9">
      <w:pPr>
        <w:pStyle w:val="ConsPlusCell"/>
        <w:jc w:val="both"/>
      </w:pPr>
      <w:r w:rsidRPr="00061AB7">
        <w:t>51 1223     2     Агрегаты разрыхлительно-трепальные для шерсти</w:t>
      </w:r>
    </w:p>
    <w:p w:rsidR="00CC4CF9" w:rsidRPr="00061AB7" w:rsidRDefault="00CC4CF9">
      <w:pPr>
        <w:pStyle w:val="ConsPlusCell"/>
        <w:jc w:val="both"/>
      </w:pPr>
      <w:r w:rsidRPr="00061AB7">
        <w:t>51 1224     8     Машины приготовительные для шерсти</w:t>
      </w:r>
    </w:p>
    <w:p w:rsidR="00CC4CF9" w:rsidRPr="00061AB7" w:rsidRDefault="00CC4CF9">
      <w:pPr>
        <w:pStyle w:val="ConsPlusCell"/>
        <w:jc w:val="both"/>
      </w:pPr>
      <w:r w:rsidRPr="00061AB7">
        <w:t>51 1225     3     Линии поточные для льна и пеньки</w:t>
      </w:r>
    </w:p>
    <w:p w:rsidR="00CC4CF9" w:rsidRPr="00061AB7" w:rsidRDefault="00CC4CF9">
      <w:pPr>
        <w:pStyle w:val="ConsPlusCell"/>
        <w:jc w:val="both"/>
      </w:pPr>
      <w:r w:rsidRPr="00061AB7">
        <w:t>51 1226     9     Оборудование приготовительное для льна,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пеньки, джута</w:t>
      </w:r>
    </w:p>
    <w:p w:rsidR="00CC4CF9" w:rsidRPr="00061AB7" w:rsidRDefault="00CC4CF9">
      <w:pPr>
        <w:pStyle w:val="ConsPlusCell"/>
        <w:jc w:val="both"/>
      </w:pPr>
      <w:r w:rsidRPr="00061AB7">
        <w:t>51 1228     4     Оборудование вспомогательное</w:t>
      </w:r>
    </w:p>
    <w:p w:rsidR="00CC4CF9" w:rsidRPr="00061AB7" w:rsidRDefault="00CC4CF9">
      <w:pPr>
        <w:pStyle w:val="ConsPlusCell"/>
        <w:jc w:val="both"/>
      </w:pPr>
      <w:r w:rsidRPr="00061AB7">
        <w:t>51 1230     0     Оборудование предпрядильное</w:t>
      </w:r>
    </w:p>
    <w:p w:rsidR="00CC4CF9" w:rsidRPr="00061AB7" w:rsidRDefault="00CC4CF9">
      <w:pPr>
        <w:pStyle w:val="ConsPlusCell"/>
        <w:jc w:val="both"/>
      </w:pPr>
      <w:r w:rsidRPr="00061AB7">
        <w:t>51 1231     6     Машины / чесальные</w:t>
      </w:r>
    </w:p>
    <w:p w:rsidR="00CC4CF9" w:rsidRPr="00061AB7" w:rsidRDefault="00CC4CF9">
      <w:pPr>
        <w:pStyle w:val="ConsPlusCell"/>
        <w:jc w:val="both"/>
      </w:pPr>
      <w:r w:rsidRPr="00061AB7">
        <w:t>51 1232     1     - гребнечесальные</w:t>
      </w:r>
    </w:p>
    <w:p w:rsidR="00CC4CF9" w:rsidRPr="00061AB7" w:rsidRDefault="00CC4CF9">
      <w:pPr>
        <w:pStyle w:val="ConsPlusCell"/>
        <w:jc w:val="both"/>
      </w:pPr>
      <w:r w:rsidRPr="00061AB7">
        <w:t>51 1233     7     - ленточные</w:t>
      </w:r>
    </w:p>
    <w:p w:rsidR="00CC4CF9" w:rsidRPr="00061AB7" w:rsidRDefault="00CC4CF9">
      <w:pPr>
        <w:pStyle w:val="ConsPlusCell"/>
        <w:jc w:val="both"/>
      </w:pPr>
      <w:r w:rsidRPr="00061AB7">
        <w:t>51 1234     2     - лентосоединительные и холстовытяжные</w:t>
      </w:r>
    </w:p>
    <w:p w:rsidR="00CC4CF9" w:rsidRPr="00061AB7" w:rsidRDefault="00CC4CF9">
      <w:pPr>
        <w:pStyle w:val="ConsPlusCell"/>
        <w:jc w:val="both"/>
      </w:pPr>
      <w:r w:rsidRPr="00061AB7">
        <w:t>51 1235     8     - ровничные</w:t>
      </w:r>
    </w:p>
    <w:p w:rsidR="00CC4CF9" w:rsidRPr="00061AB7" w:rsidRDefault="00CC4CF9">
      <w:pPr>
        <w:pStyle w:val="ConsPlusCell"/>
        <w:jc w:val="both"/>
      </w:pPr>
      <w:r w:rsidRPr="00061AB7">
        <w:t>51 1240     5     Оборудование / для переработки шерсти в смеси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 химволокнами и для получения волокна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вторичного сырья</w:t>
      </w:r>
    </w:p>
    <w:p w:rsidR="00CC4CF9" w:rsidRPr="00061AB7" w:rsidRDefault="00CC4CF9">
      <w:pPr>
        <w:pStyle w:val="ConsPlusCell"/>
        <w:jc w:val="both"/>
      </w:pPr>
      <w:r w:rsidRPr="00061AB7">
        <w:t>51 1241     0     - для производства штапелированной ленты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жгута химических волокон</w:t>
      </w:r>
    </w:p>
    <w:p w:rsidR="00CC4CF9" w:rsidRPr="00061AB7" w:rsidRDefault="00CC4CF9">
      <w:pPr>
        <w:pStyle w:val="ConsPlusCell"/>
        <w:jc w:val="both"/>
      </w:pPr>
      <w:r w:rsidRPr="00061AB7">
        <w:t>51 1242     6     - для производства объемной пряжи из жгута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химических волокон</w:t>
      </w:r>
    </w:p>
    <w:p w:rsidR="00CC4CF9" w:rsidRPr="00061AB7" w:rsidRDefault="00CC4CF9">
      <w:pPr>
        <w:pStyle w:val="ConsPlusCell"/>
        <w:jc w:val="both"/>
      </w:pPr>
      <w:r w:rsidRPr="00061AB7">
        <w:t>51 1243     1     - для переработки штапельного волокна</w:t>
      </w:r>
    </w:p>
    <w:p w:rsidR="00CC4CF9" w:rsidRPr="00061AB7" w:rsidRDefault="00CC4CF9">
      <w:pPr>
        <w:pStyle w:val="ConsPlusCell"/>
        <w:jc w:val="both"/>
      </w:pPr>
      <w:r w:rsidRPr="00061AB7">
        <w:t>51 1244     7     Машины пылевыколачивающие</w:t>
      </w:r>
    </w:p>
    <w:p w:rsidR="00CC4CF9" w:rsidRPr="00061AB7" w:rsidRDefault="00CC4CF9">
      <w:pPr>
        <w:pStyle w:val="ConsPlusCell"/>
        <w:jc w:val="both"/>
      </w:pPr>
      <w:r w:rsidRPr="00061AB7">
        <w:t>51 1245     2     Машины щипальные</w:t>
      </w:r>
    </w:p>
    <w:p w:rsidR="00CC4CF9" w:rsidRPr="00061AB7" w:rsidRDefault="00CC4CF9">
      <w:pPr>
        <w:pStyle w:val="ConsPlusCell"/>
        <w:jc w:val="both"/>
      </w:pPr>
      <w:r w:rsidRPr="00061AB7">
        <w:t>51 1246     8     Оборудование угароочищающее</w:t>
      </w:r>
    </w:p>
    <w:p w:rsidR="00CC4CF9" w:rsidRPr="00061AB7" w:rsidRDefault="00CC4CF9">
      <w:pPr>
        <w:pStyle w:val="ConsPlusCell"/>
        <w:jc w:val="both"/>
      </w:pPr>
      <w:r w:rsidRPr="00061AB7">
        <w:t>51 1247     3     Оборудование концервальное, резальное,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карбонизационное и для отделения нетекстильных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примесей</w:t>
      </w:r>
    </w:p>
    <w:p w:rsidR="00CC4CF9" w:rsidRPr="00061AB7" w:rsidRDefault="00CC4CF9">
      <w:pPr>
        <w:pStyle w:val="ConsPlusCell"/>
        <w:jc w:val="both"/>
      </w:pPr>
      <w:r w:rsidRPr="00061AB7">
        <w:t>51 1248     9     Оборудование вспомогательное</w:t>
      </w:r>
    </w:p>
    <w:p w:rsidR="00CC4CF9" w:rsidRPr="00061AB7" w:rsidRDefault="00CC4CF9">
      <w:pPr>
        <w:pStyle w:val="ConsPlusCell"/>
        <w:jc w:val="both"/>
      </w:pPr>
      <w:r w:rsidRPr="00061AB7">
        <w:t>51 1250     5     Оборудование прядильное и крутильное</w:t>
      </w:r>
    </w:p>
    <w:p w:rsidR="00CC4CF9" w:rsidRPr="00061AB7" w:rsidRDefault="00CC4CF9">
      <w:pPr>
        <w:pStyle w:val="ConsPlusCell"/>
        <w:jc w:val="both"/>
      </w:pPr>
      <w:r w:rsidRPr="00061AB7">
        <w:t>51 1251     5     Машины / прядильные</w:t>
      </w:r>
    </w:p>
    <w:p w:rsidR="00CC4CF9" w:rsidRPr="00061AB7" w:rsidRDefault="00CC4CF9">
      <w:pPr>
        <w:pStyle w:val="ConsPlusCell"/>
        <w:jc w:val="both"/>
      </w:pPr>
      <w:r w:rsidRPr="00061AB7">
        <w:t>51 1252     0     - тростильные и тростильно-крутильные</w:t>
      </w:r>
    </w:p>
    <w:p w:rsidR="00CC4CF9" w:rsidRPr="00061AB7" w:rsidRDefault="00CC4CF9">
      <w:pPr>
        <w:pStyle w:val="ConsPlusCell"/>
        <w:jc w:val="both"/>
      </w:pPr>
      <w:r w:rsidRPr="00061AB7">
        <w:t>51 1253     6     - крутильные</w:t>
      </w:r>
    </w:p>
    <w:p w:rsidR="00CC4CF9" w:rsidRPr="00061AB7" w:rsidRDefault="00CC4CF9">
      <w:pPr>
        <w:pStyle w:val="ConsPlusCell"/>
        <w:jc w:val="both"/>
      </w:pPr>
      <w:r w:rsidRPr="00061AB7">
        <w:t>51 1254     1     - веревочно-канатные</w:t>
      </w:r>
    </w:p>
    <w:p w:rsidR="00CC4CF9" w:rsidRPr="00061AB7" w:rsidRDefault="00CC4CF9">
      <w:pPr>
        <w:pStyle w:val="ConsPlusCell"/>
        <w:jc w:val="both"/>
      </w:pPr>
      <w:r w:rsidRPr="00061AB7">
        <w:t>51 1258     3     Оборудование вспомогательное</w:t>
      </w:r>
    </w:p>
    <w:p w:rsidR="00CC4CF9" w:rsidRPr="00061AB7" w:rsidRDefault="00CC4CF9">
      <w:pPr>
        <w:pStyle w:val="ConsPlusCell"/>
        <w:jc w:val="both"/>
      </w:pPr>
      <w:r w:rsidRPr="00061AB7">
        <w:t>51 1260     4     Оборудование приготовительное ткацкого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трикотажного производства</w:t>
      </w:r>
    </w:p>
    <w:p w:rsidR="00CC4CF9" w:rsidRPr="00061AB7" w:rsidRDefault="00CC4CF9">
      <w:pPr>
        <w:pStyle w:val="ConsPlusCell"/>
        <w:jc w:val="both"/>
      </w:pPr>
      <w:r w:rsidRPr="00061AB7">
        <w:t>51 1261     9     Автоматы мотальные</w:t>
      </w:r>
    </w:p>
    <w:p w:rsidR="00CC4CF9" w:rsidRPr="00061AB7" w:rsidRDefault="00CC4CF9">
      <w:pPr>
        <w:pStyle w:val="ConsPlusCell"/>
        <w:jc w:val="both"/>
      </w:pPr>
      <w:r w:rsidRPr="00061AB7">
        <w:t>51 1262     5     Машины мотальные (без шелкомотальных)</w:t>
      </w:r>
    </w:p>
    <w:p w:rsidR="00CC4CF9" w:rsidRPr="00061AB7" w:rsidRDefault="00CC4CF9">
      <w:pPr>
        <w:pStyle w:val="ConsPlusCell"/>
        <w:jc w:val="both"/>
      </w:pPr>
      <w:r w:rsidRPr="00061AB7">
        <w:t>51 1263     0     Машины шелкомотальные</w:t>
      </w:r>
    </w:p>
    <w:p w:rsidR="00CC4CF9" w:rsidRPr="00061AB7" w:rsidRDefault="00CC4CF9">
      <w:pPr>
        <w:pStyle w:val="ConsPlusCell"/>
        <w:jc w:val="both"/>
      </w:pPr>
      <w:r w:rsidRPr="00061AB7">
        <w:t>51 1264     6     Автоматы и машины уточно-перемоточные</w:t>
      </w:r>
    </w:p>
    <w:p w:rsidR="00CC4CF9" w:rsidRPr="00061AB7" w:rsidRDefault="00CC4CF9">
      <w:pPr>
        <w:pStyle w:val="ConsPlusCell"/>
        <w:jc w:val="both"/>
      </w:pPr>
      <w:r w:rsidRPr="00061AB7">
        <w:t>51 1266     7     Машины сновальные</w:t>
      </w:r>
    </w:p>
    <w:p w:rsidR="00CC4CF9" w:rsidRPr="00061AB7" w:rsidRDefault="00CC4CF9">
      <w:pPr>
        <w:pStyle w:val="ConsPlusCell"/>
        <w:jc w:val="both"/>
      </w:pPr>
      <w:r w:rsidRPr="00061AB7">
        <w:t>51 1268     8     Шпулярники</w:t>
      </w:r>
    </w:p>
    <w:p w:rsidR="00CC4CF9" w:rsidRPr="00061AB7" w:rsidRDefault="00CC4CF9">
      <w:pPr>
        <w:pStyle w:val="ConsPlusCell"/>
        <w:jc w:val="both"/>
      </w:pPr>
      <w:r w:rsidRPr="00061AB7">
        <w:t>51 1270     9     Станки ткацкие /</w:t>
      </w:r>
    </w:p>
    <w:p w:rsidR="00CC4CF9" w:rsidRPr="00061AB7" w:rsidRDefault="00CC4CF9">
      <w:pPr>
        <w:pStyle w:val="ConsPlusCell"/>
        <w:jc w:val="both"/>
      </w:pPr>
      <w:r w:rsidRPr="00061AB7">
        <w:t>51 1271     4     - механические</w:t>
      </w:r>
    </w:p>
    <w:p w:rsidR="00CC4CF9" w:rsidRPr="00061AB7" w:rsidRDefault="00CC4CF9">
      <w:pPr>
        <w:pStyle w:val="ConsPlusCell"/>
        <w:jc w:val="both"/>
      </w:pPr>
      <w:r w:rsidRPr="00061AB7">
        <w:t>51 1272     2     - автоматические одночелночные</w:t>
      </w:r>
    </w:p>
    <w:p w:rsidR="00CC4CF9" w:rsidRPr="00061AB7" w:rsidRDefault="00CC4CF9">
      <w:pPr>
        <w:pStyle w:val="ConsPlusCell"/>
        <w:jc w:val="both"/>
      </w:pPr>
      <w:r w:rsidRPr="00061AB7">
        <w:t>51 1273     5     - с малогабаритными прокладчиками утка</w:t>
      </w:r>
    </w:p>
    <w:p w:rsidR="00CC4CF9" w:rsidRPr="00061AB7" w:rsidRDefault="00CC4CF9">
      <w:pPr>
        <w:pStyle w:val="ConsPlusCell"/>
        <w:jc w:val="both"/>
      </w:pPr>
      <w:r w:rsidRPr="00061AB7">
        <w:t>51 1274     0     - автоматические пневматические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гидравлические</w:t>
      </w:r>
    </w:p>
    <w:p w:rsidR="00CC4CF9" w:rsidRPr="00061AB7" w:rsidRDefault="00CC4CF9">
      <w:pPr>
        <w:pStyle w:val="ConsPlusCell"/>
        <w:jc w:val="both"/>
      </w:pPr>
      <w:r w:rsidRPr="00061AB7">
        <w:t>51 1275     6     - автоматические рапирные</w:t>
      </w:r>
    </w:p>
    <w:p w:rsidR="00CC4CF9" w:rsidRPr="00061AB7" w:rsidRDefault="00CC4CF9">
      <w:pPr>
        <w:pStyle w:val="ConsPlusCell"/>
        <w:jc w:val="both"/>
      </w:pPr>
      <w:r w:rsidRPr="00061AB7">
        <w:t>51 1276     1     - автоматические многочелночные</w:t>
      </w:r>
    </w:p>
    <w:p w:rsidR="00CC4CF9" w:rsidRPr="00061AB7" w:rsidRDefault="00CC4CF9">
      <w:pPr>
        <w:pStyle w:val="ConsPlusCell"/>
        <w:jc w:val="both"/>
      </w:pPr>
      <w:r w:rsidRPr="00061AB7">
        <w:t>51 1277     7     Станки и машины лентоткацкие, круглоткацкие,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ковроткацкие и другие</w:t>
      </w:r>
    </w:p>
    <w:p w:rsidR="00CC4CF9" w:rsidRPr="00061AB7" w:rsidRDefault="00CC4CF9">
      <w:pPr>
        <w:pStyle w:val="ConsPlusCell"/>
        <w:jc w:val="both"/>
      </w:pPr>
      <w:r w:rsidRPr="00061AB7">
        <w:t>51 1278     2     Машины ткацкие непрерывного тканеформирования</w:t>
      </w:r>
    </w:p>
    <w:p w:rsidR="00CC4CF9" w:rsidRPr="00061AB7" w:rsidRDefault="00CC4CF9">
      <w:pPr>
        <w:pStyle w:val="ConsPlusCell"/>
        <w:jc w:val="both"/>
      </w:pPr>
      <w:r w:rsidRPr="00061AB7">
        <w:t>51 1280     3     Оборудование вспомогательное для ткацкого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производства</w:t>
      </w:r>
    </w:p>
    <w:p w:rsidR="00CC4CF9" w:rsidRPr="00061AB7" w:rsidRDefault="00CC4CF9">
      <w:pPr>
        <w:pStyle w:val="ConsPlusCell"/>
        <w:jc w:val="both"/>
      </w:pPr>
      <w:r w:rsidRPr="00061AB7">
        <w:t>51 1281     9     Каретки ремизоподъемные</w:t>
      </w:r>
    </w:p>
    <w:p w:rsidR="00CC4CF9" w:rsidRPr="00061AB7" w:rsidRDefault="00CC4CF9">
      <w:pPr>
        <w:pStyle w:val="ConsPlusCell"/>
        <w:jc w:val="both"/>
      </w:pPr>
      <w:r w:rsidRPr="00061AB7">
        <w:t>51 1282     4     Машины жаккардовые</w:t>
      </w:r>
    </w:p>
    <w:p w:rsidR="00CC4CF9" w:rsidRPr="00061AB7" w:rsidRDefault="00CC4CF9">
      <w:pPr>
        <w:pStyle w:val="ConsPlusCell"/>
        <w:jc w:val="both"/>
      </w:pPr>
      <w:r w:rsidRPr="00061AB7">
        <w:t>51 1283     6     Машины основопроборные</w:t>
      </w:r>
    </w:p>
    <w:p w:rsidR="00CC4CF9" w:rsidRPr="00061AB7" w:rsidRDefault="00CC4CF9">
      <w:pPr>
        <w:pStyle w:val="ConsPlusCell"/>
        <w:jc w:val="both"/>
      </w:pPr>
      <w:r w:rsidRPr="00061AB7">
        <w:t>51 1284     5     Машины узловязальные</w:t>
      </w:r>
    </w:p>
    <w:p w:rsidR="00CC4CF9" w:rsidRPr="00061AB7" w:rsidRDefault="00CC4CF9">
      <w:pPr>
        <w:pStyle w:val="ConsPlusCell"/>
        <w:jc w:val="both"/>
      </w:pPr>
      <w:r w:rsidRPr="00061AB7">
        <w:t>51 1288     7     Оборудование для сопутствующих операций</w:t>
      </w:r>
    </w:p>
    <w:p w:rsidR="00CC4CF9" w:rsidRPr="00061AB7" w:rsidRDefault="00CC4CF9">
      <w:pPr>
        <w:pStyle w:val="ConsPlusCell"/>
        <w:jc w:val="both"/>
      </w:pPr>
      <w:r w:rsidRPr="00061AB7">
        <w:t>51 1290     8     Запасные части и комплектующие изделия 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оборудованию для текстильной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1291     3     Веретена</w:t>
      </w:r>
    </w:p>
    <w:p w:rsidR="00CC4CF9" w:rsidRPr="00061AB7" w:rsidRDefault="00CC4CF9">
      <w:pPr>
        <w:pStyle w:val="ConsPlusCell"/>
        <w:jc w:val="both"/>
      </w:pPr>
      <w:r w:rsidRPr="00061AB7">
        <w:t>51 1292     9     Кольца прядильных и крутильных машин</w:t>
      </w:r>
    </w:p>
    <w:p w:rsidR="00CC4CF9" w:rsidRPr="00061AB7" w:rsidRDefault="00CC4CF9">
      <w:pPr>
        <w:pStyle w:val="ConsPlusCell"/>
        <w:jc w:val="both"/>
      </w:pPr>
      <w:r w:rsidRPr="00061AB7">
        <w:t>51 1293     4     Бегунки металлические</w:t>
      </w:r>
    </w:p>
    <w:p w:rsidR="00CC4CF9" w:rsidRPr="00061AB7" w:rsidRDefault="00CC4CF9">
      <w:pPr>
        <w:pStyle w:val="ConsPlusCell"/>
        <w:jc w:val="both"/>
      </w:pPr>
      <w:r w:rsidRPr="00061AB7">
        <w:t>51 1294     0     Иглы к прядильному и ткацкому оборудованию,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рогульки и лапки ровничных машин</w:t>
      </w:r>
    </w:p>
    <w:p w:rsidR="00CC4CF9" w:rsidRPr="00061AB7" w:rsidRDefault="00CC4CF9">
      <w:pPr>
        <w:pStyle w:val="ConsPlusCell"/>
        <w:jc w:val="both"/>
      </w:pPr>
      <w:r w:rsidRPr="00061AB7">
        <w:t>51 1295     5     Рычаги нагрузки, валики нажимные и другие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составные части вытяжных приборов</w:t>
      </w:r>
    </w:p>
    <w:p w:rsidR="00CC4CF9" w:rsidRPr="00061AB7" w:rsidRDefault="00CC4CF9">
      <w:pPr>
        <w:pStyle w:val="ConsPlusCell"/>
        <w:jc w:val="both"/>
      </w:pPr>
      <w:r w:rsidRPr="00061AB7">
        <w:t>51 1296     0     Ламели, навои, валы сновальные</w:t>
      </w:r>
    </w:p>
    <w:p w:rsidR="00CC4CF9" w:rsidRPr="00061AB7" w:rsidRDefault="00CC4CF9">
      <w:pPr>
        <w:pStyle w:val="ConsPlusCell"/>
        <w:jc w:val="both"/>
      </w:pPr>
      <w:r w:rsidRPr="00061AB7">
        <w:t>51 1299     7     Запасные части прочие</w:t>
      </w:r>
    </w:p>
    <w:p w:rsidR="00CC4CF9" w:rsidRPr="00061AB7" w:rsidRDefault="00CC4CF9">
      <w:pPr>
        <w:pStyle w:val="ConsPlusCell"/>
        <w:jc w:val="both"/>
      </w:pPr>
      <w:r w:rsidRPr="00061AB7">
        <w:t>51 1300     0     Оборудование красильно-отделочное и запасные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части к нему</w:t>
      </w:r>
    </w:p>
    <w:p w:rsidR="00CC4CF9" w:rsidRPr="00061AB7" w:rsidRDefault="00CC4CF9">
      <w:pPr>
        <w:pStyle w:val="ConsPlusCell"/>
        <w:jc w:val="both"/>
      </w:pPr>
      <w:r w:rsidRPr="00061AB7">
        <w:t>51 1310     5     Агрегаты и поточные линии для отделки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текстильных материалов</w:t>
      </w:r>
    </w:p>
    <w:p w:rsidR="00CC4CF9" w:rsidRPr="00061AB7" w:rsidRDefault="00CC4CF9">
      <w:pPr>
        <w:pStyle w:val="ConsPlusCell"/>
        <w:jc w:val="both"/>
      </w:pPr>
      <w:r w:rsidRPr="00061AB7">
        <w:t>51 1311     0     Линии для беления тканей</w:t>
      </w:r>
    </w:p>
    <w:p w:rsidR="00CC4CF9" w:rsidRPr="00061AB7" w:rsidRDefault="00CC4CF9">
      <w:pPr>
        <w:pStyle w:val="ConsPlusCell"/>
        <w:jc w:val="both"/>
      </w:pPr>
      <w:r w:rsidRPr="00061AB7">
        <w:t>51 1312     6     Линии и агрегаты мерсеризационные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натровочные</w:t>
      </w:r>
    </w:p>
    <w:p w:rsidR="00CC4CF9" w:rsidRPr="00061AB7" w:rsidRDefault="00CC4CF9">
      <w:pPr>
        <w:pStyle w:val="ConsPlusCell"/>
        <w:jc w:val="both"/>
      </w:pPr>
      <w:r w:rsidRPr="00061AB7">
        <w:t>51 1313     1     Агрегаты карбонизационные для ткани</w:t>
      </w:r>
    </w:p>
    <w:p w:rsidR="00CC4CF9" w:rsidRPr="00061AB7" w:rsidRDefault="00CC4CF9">
      <w:pPr>
        <w:pStyle w:val="ConsPlusCell"/>
        <w:jc w:val="both"/>
      </w:pPr>
      <w:r w:rsidRPr="00061AB7">
        <w:t>51 1314     7     Линии красильные и промывные</w:t>
      </w:r>
    </w:p>
    <w:p w:rsidR="00CC4CF9" w:rsidRPr="00061AB7" w:rsidRDefault="00CC4CF9">
      <w:pPr>
        <w:pStyle w:val="ConsPlusCell"/>
        <w:jc w:val="both"/>
      </w:pPr>
      <w:r w:rsidRPr="00061AB7">
        <w:t>51 1315     2     Агрегаты красильные для ткани и трикотажного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полотна</w:t>
      </w:r>
    </w:p>
    <w:p w:rsidR="00CC4CF9" w:rsidRPr="00061AB7" w:rsidRDefault="00CC4CF9">
      <w:pPr>
        <w:pStyle w:val="ConsPlusCell"/>
        <w:jc w:val="both"/>
      </w:pPr>
      <w:r w:rsidRPr="00061AB7">
        <w:t>51 1316     8     Агрегаты для крашения ткани и трикотажного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полотна под давлением</w:t>
      </w:r>
    </w:p>
    <w:p w:rsidR="00CC4CF9" w:rsidRPr="00061AB7" w:rsidRDefault="00CC4CF9">
      <w:pPr>
        <w:pStyle w:val="ConsPlusCell"/>
        <w:jc w:val="both"/>
      </w:pPr>
      <w:r w:rsidRPr="00061AB7">
        <w:t>51 1317     3     Линии отделочные</w:t>
      </w:r>
    </w:p>
    <w:p w:rsidR="00CC4CF9" w:rsidRPr="00061AB7" w:rsidRDefault="00CC4CF9">
      <w:pPr>
        <w:pStyle w:val="ConsPlusCell"/>
        <w:jc w:val="both"/>
      </w:pPr>
      <w:r w:rsidRPr="00061AB7">
        <w:t>51 1318     9     Агрегаты для сухих процессов отделки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хлопчатобумажных тканей</w:t>
      </w:r>
    </w:p>
    <w:p w:rsidR="00CC4CF9" w:rsidRPr="00061AB7" w:rsidRDefault="00CC4CF9">
      <w:pPr>
        <w:pStyle w:val="ConsPlusCell"/>
        <w:jc w:val="both"/>
      </w:pPr>
      <w:r w:rsidRPr="00061AB7">
        <w:t>51 1320     1     Оборудование / для опаливания и механической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подготовки</w:t>
      </w:r>
    </w:p>
    <w:p w:rsidR="00CC4CF9" w:rsidRPr="00061AB7" w:rsidRDefault="00CC4CF9">
      <w:pPr>
        <w:pStyle w:val="ConsPlusCell"/>
        <w:jc w:val="both"/>
      </w:pPr>
      <w:r w:rsidRPr="00061AB7">
        <w:t>51 1321     5     - для опаливания ткани и пряжи</w:t>
      </w:r>
    </w:p>
    <w:p w:rsidR="00CC4CF9" w:rsidRPr="00061AB7" w:rsidRDefault="00CC4CF9">
      <w:pPr>
        <w:pStyle w:val="ConsPlusCell"/>
        <w:jc w:val="both"/>
      </w:pPr>
      <w:r w:rsidRPr="00061AB7">
        <w:t>51 1322     0     - для механической очистки</w:t>
      </w:r>
    </w:p>
    <w:p w:rsidR="00CC4CF9" w:rsidRPr="00061AB7" w:rsidRDefault="00CC4CF9">
      <w:pPr>
        <w:pStyle w:val="ConsPlusCell"/>
        <w:jc w:val="both"/>
      </w:pPr>
      <w:r w:rsidRPr="00061AB7">
        <w:t>51 1323     6     - для сухих процессов отделки шерстяных тканей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трикотажного полотна из всех видов волокон</w:t>
      </w:r>
    </w:p>
    <w:p w:rsidR="00CC4CF9" w:rsidRPr="00061AB7" w:rsidRDefault="00CC4CF9">
      <w:pPr>
        <w:pStyle w:val="ConsPlusCell"/>
        <w:jc w:val="both"/>
      </w:pPr>
      <w:r w:rsidRPr="00061AB7">
        <w:t>51 1324     1     - сукновальное</w:t>
      </w:r>
    </w:p>
    <w:p w:rsidR="00CC4CF9" w:rsidRPr="00061AB7" w:rsidRDefault="00CC4CF9">
      <w:pPr>
        <w:pStyle w:val="ConsPlusCell"/>
        <w:jc w:val="both"/>
      </w:pPr>
      <w:r w:rsidRPr="00061AB7">
        <w:t>51 1325     7     - для укладывания и создания запаса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текстильного полотна</w:t>
      </w:r>
    </w:p>
    <w:p w:rsidR="00CC4CF9" w:rsidRPr="00061AB7" w:rsidRDefault="00CC4CF9">
      <w:pPr>
        <w:pStyle w:val="ConsPlusCell"/>
        <w:jc w:val="both"/>
      </w:pPr>
      <w:r w:rsidRPr="00061AB7">
        <w:t>51 1330     4     Оборудование / для химической подготовки,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пропитки, отварки и отбелки</w:t>
      </w:r>
    </w:p>
    <w:p w:rsidR="00CC4CF9" w:rsidRPr="00061AB7" w:rsidRDefault="00CC4CF9">
      <w:pPr>
        <w:pStyle w:val="ConsPlusCell"/>
        <w:jc w:val="both"/>
      </w:pPr>
      <w:r w:rsidRPr="00061AB7">
        <w:t>51 1331     5     - для отварки и отбелки</w:t>
      </w:r>
    </w:p>
    <w:p w:rsidR="00CC4CF9" w:rsidRPr="00061AB7" w:rsidRDefault="00CC4CF9">
      <w:pPr>
        <w:pStyle w:val="ConsPlusCell"/>
        <w:jc w:val="both"/>
      </w:pPr>
      <w:r w:rsidRPr="00061AB7">
        <w:t>51 1332     5     - для пропитки в жгуте</w:t>
      </w:r>
    </w:p>
    <w:p w:rsidR="00CC4CF9" w:rsidRPr="00061AB7" w:rsidRDefault="00CC4CF9">
      <w:pPr>
        <w:pStyle w:val="ConsPlusCell"/>
        <w:jc w:val="both"/>
      </w:pPr>
      <w:r w:rsidRPr="00061AB7">
        <w:t>51 1333     0     - для пропитки врасправку</w:t>
      </w:r>
    </w:p>
    <w:p w:rsidR="00CC4CF9" w:rsidRPr="00061AB7" w:rsidRDefault="00CC4CF9">
      <w:pPr>
        <w:pStyle w:val="ConsPlusCell"/>
        <w:jc w:val="both"/>
      </w:pPr>
      <w:r w:rsidRPr="00061AB7">
        <w:t>51 1340     9     Оборудование / для расшлихтовки, крашения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промывки</w:t>
      </w:r>
    </w:p>
    <w:p w:rsidR="00CC4CF9" w:rsidRPr="00061AB7" w:rsidRDefault="00CC4CF9">
      <w:pPr>
        <w:pStyle w:val="ConsPlusCell"/>
        <w:jc w:val="both"/>
      </w:pPr>
      <w:r w:rsidRPr="00061AB7">
        <w:t>51 1341     4     - для расшлихтовки текстильных материалов</w:t>
      </w:r>
    </w:p>
    <w:p w:rsidR="00CC4CF9" w:rsidRPr="00061AB7" w:rsidRDefault="00CC4CF9">
      <w:pPr>
        <w:pStyle w:val="ConsPlusCell"/>
        <w:jc w:val="both"/>
      </w:pPr>
      <w:r w:rsidRPr="00061AB7">
        <w:t>51 1342     9     - для крашения текстильного полотна</w:t>
      </w:r>
    </w:p>
    <w:p w:rsidR="00CC4CF9" w:rsidRPr="00061AB7" w:rsidRDefault="00CC4CF9">
      <w:pPr>
        <w:pStyle w:val="ConsPlusCell"/>
        <w:jc w:val="both"/>
      </w:pPr>
      <w:r w:rsidRPr="00061AB7">
        <w:t>51 1343     5     - для крашения и промывки штучных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трикотажных изделий</w:t>
      </w:r>
    </w:p>
    <w:p w:rsidR="00CC4CF9" w:rsidRPr="00061AB7" w:rsidRDefault="00CC4CF9">
      <w:pPr>
        <w:pStyle w:val="ConsPlusCell"/>
        <w:jc w:val="both"/>
      </w:pPr>
      <w:r w:rsidRPr="00061AB7">
        <w:t>51 1344     0     - чулочно-красильное (аппараты чулочно-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красильные)</w:t>
      </w:r>
    </w:p>
    <w:p w:rsidR="00CC4CF9" w:rsidRPr="00061AB7" w:rsidRDefault="00CC4CF9">
      <w:pPr>
        <w:pStyle w:val="ConsPlusCell"/>
        <w:jc w:val="both"/>
      </w:pPr>
      <w:r w:rsidRPr="00061AB7">
        <w:t>51 1345     6     - для промывки текстильных материалов</w:t>
      </w:r>
    </w:p>
    <w:p w:rsidR="00CC4CF9" w:rsidRPr="00061AB7" w:rsidRDefault="00CC4CF9">
      <w:pPr>
        <w:pStyle w:val="ConsPlusCell"/>
        <w:jc w:val="both"/>
      </w:pPr>
      <w:r w:rsidRPr="00061AB7">
        <w:t>51 1346     1     - для обезвоживания и увлажнения текстильных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</w:t>
      </w:r>
    </w:p>
    <w:p w:rsidR="00CC4CF9" w:rsidRPr="00061AB7" w:rsidRDefault="00CC4CF9">
      <w:pPr>
        <w:pStyle w:val="ConsPlusCell"/>
        <w:jc w:val="both"/>
      </w:pPr>
      <w:r w:rsidRPr="00061AB7">
        <w:t>51 1350     3     Оборудование / для заключительной отделки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печати</w:t>
      </w:r>
    </w:p>
    <w:p w:rsidR="00CC4CF9" w:rsidRPr="00061AB7" w:rsidRDefault="00CC4CF9">
      <w:pPr>
        <w:pStyle w:val="ConsPlusCell"/>
        <w:jc w:val="both"/>
      </w:pPr>
      <w:r w:rsidRPr="00061AB7">
        <w:t>51 1351     9     - для аппретирования и механической отделки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тканей</w:t>
      </w:r>
    </w:p>
    <w:p w:rsidR="00CC4CF9" w:rsidRPr="00061AB7" w:rsidRDefault="00CC4CF9">
      <w:pPr>
        <w:pStyle w:val="ConsPlusCell"/>
        <w:jc w:val="both"/>
      </w:pPr>
      <w:r w:rsidRPr="00061AB7">
        <w:t>51 1352     4     - для заключительной отделки штучных изделий</w:t>
      </w:r>
    </w:p>
    <w:p w:rsidR="00CC4CF9" w:rsidRPr="00061AB7" w:rsidRDefault="00CC4CF9">
      <w:pPr>
        <w:pStyle w:val="ConsPlusCell"/>
        <w:jc w:val="both"/>
      </w:pPr>
      <w:r w:rsidRPr="00061AB7">
        <w:t>51 1353     2     - для сушки и термической обработки тканей</w:t>
      </w:r>
    </w:p>
    <w:p w:rsidR="00CC4CF9" w:rsidRPr="00061AB7" w:rsidRDefault="00CC4CF9">
      <w:pPr>
        <w:pStyle w:val="ConsPlusCell"/>
        <w:jc w:val="both"/>
      </w:pPr>
      <w:r w:rsidRPr="00061AB7">
        <w:t>51 1354     5     - для отделки хлопчатобумажных тканей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разрезным ворсом</w:t>
      </w:r>
    </w:p>
    <w:p w:rsidR="00CC4CF9" w:rsidRPr="00061AB7" w:rsidRDefault="00CC4CF9">
      <w:pPr>
        <w:pStyle w:val="ConsPlusCell"/>
        <w:jc w:val="both"/>
      </w:pPr>
      <w:r w:rsidRPr="00061AB7">
        <w:t>51 1355     0     - для обработки волокон и пряжи</w:t>
      </w:r>
    </w:p>
    <w:p w:rsidR="00CC4CF9" w:rsidRPr="00061AB7" w:rsidRDefault="00CC4CF9">
      <w:pPr>
        <w:pStyle w:val="ConsPlusCell"/>
        <w:jc w:val="both"/>
      </w:pPr>
      <w:r w:rsidRPr="00061AB7">
        <w:t>51 1356     6     - для печати</w:t>
      </w:r>
    </w:p>
    <w:p w:rsidR="00CC4CF9" w:rsidRPr="00061AB7" w:rsidRDefault="00CC4CF9">
      <w:pPr>
        <w:pStyle w:val="ConsPlusCell"/>
        <w:jc w:val="both"/>
      </w:pPr>
      <w:r w:rsidRPr="00061AB7">
        <w:t>51 1357     1     - для запаривания и зрельники</w:t>
      </w:r>
    </w:p>
    <w:p w:rsidR="00CC4CF9" w:rsidRPr="00061AB7" w:rsidRDefault="00CC4CF9">
      <w:pPr>
        <w:pStyle w:val="ConsPlusCell"/>
        <w:jc w:val="both"/>
      </w:pPr>
      <w:r w:rsidRPr="00061AB7">
        <w:t>51 1358     7     - вспомогательное</w:t>
      </w:r>
    </w:p>
    <w:p w:rsidR="00CC4CF9" w:rsidRPr="00061AB7" w:rsidRDefault="00CC4CF9">
      <w:pPr>
        <w:pStyle w:val="ConsPlusCell"/>
        <w:jc w:val="both"/>
      </w:pPr>
      <w:r w:rsidRPr="00061AB7">
        <w:t>51 1360     8     Оборудование / для формирования рулонов,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браковки, измерения и упаковки</w:t>
      </w:r>
    </w:p>
    <w:p w:rsidR="00CC4CF9" w:rsidRPr="00061AB7" w:rsidRDefault="00CC4CF9">
      <w:pPr>
        <w:pStyle w:val="ConsPlusCell"/>
        <w:jc w:val="both"/>
      </w:pPr>
      <w:r w:rsidRPr="00061AB7">
        <w:t>51 1361     3     - для расправления жгута, ширения, накатки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раскатки тканей</w:t>
      </w:r>
    </w:p>
    <w:p w:rsidR="00CC4CF9" w:rsidRPr="00061AB7" w:rsidRDefault="00CC4CF9">
      <w:pPr>
        <w:pStyle w:val="ConsPlusCell"/>
        <w:jc w:val="both"/>
      </w:pPr>
      <w:r w:rsidRPr="00061AB7">
        <w:t>51 1362     9     - контрольно-мерильно-складально</w:t>
      </w:r>
    </w:p>
    <w:p w:rsidR="00CC4CF9" w:rsidRPr="00061AB7" w:rsidRDefault="00CC4CF9">
      <w:pPr>
        <w:pStyle w:val="ConsPlusCell"/>
        <w:jc w:val="both"/>
      </w:pPr>
      <w:r w:rsidRPr="00061AB7">
        <w:t>51 1363     4     - упаковочное</w:t>
      </w:r>
    </w:p>
    <w:p w:rsidR="00CC4CF9" w:rsidRPr="00061AB7" w:rsidRDefault="00CC4CF9">
      <w:pPr>
        <w:pStyle w:val="ConsPlusCell"/>
        <w:jc w:val="both"/>
      </w:pPr>
      <w:r w:rsidRPr="00061AB7">
        <w:t>51 1370     2     Оборудование / специального назначения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вспомогательное</w:t>
      </w:r>
    </w:p>
    <w:p w:rsidR="00CC4CF9" w:rsidRPr="00061AB7" w:rsidRDefault="00CC4CF9">
      <w:pPr>
        <w:pStyle w:val="ConsPlusCell"/>
        <w:jc w:val="both"/>
      </w:pPr>
      <w:r w:rsidRPr="00061AB7">
        <w:t>51 1371     8     - специального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51 1372     3     - для изготовления перевязочных средств</w:t>
      </w:r>
    </w:p>
    <w:p w:rsidR="00CC4CF9" w:rsidRPr="00061AB7" w:rsidRDefault="00CC4CF9">
      <w:pPr>
        <w:pStyle w:val="ConsPlusCell"/>
        <w:jc w:val="both"/>
      </w:pPr>
      <w:r w:rsidRPr="00061AB7">
        <w:t>51 1373     9     - для приготовления растворов и печатных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красок</w:t>
      </w:r>
    </w:p>
    <w:p w:rsidR="00CC4CF9" w:rsidRPr="00061AB7" w:rsidRDefault="00CC4CF9">
      <w:pPr>
        <w:pStyle w:val="ConsPlusCell"/>
        <w:jc w:val="both"/>
      </w:pPr>
      <w:r w:rsidRPr="00061AB7">
        <w:t>51 1374     4     - для заточки и правки стригальных ножей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ворсующих валиков</w:t>
      </w:r>
    </w:p>
    <w:p w:rsidR="00CC4CF9" w:rsidRPr="00061AB7" w:rsidRDefault="00CC4CF9">
      <w:pPr>
        <w:pStyle w:val="ConsPlusCell"/>
        <w:jc w:val="both"/>
      </w:pPr>
      <w:r w:rsidRPr="00061AB7">
        <w:t>51 1378     6     - компрессорное и вспомогательное прочее</w:t>
      </w:r>
    </w:p>
    <w:p w:rsidR="00CC4CF9" w:rsidRPr="00061AB7" w:rsidRDefault="00CC4CF9">
      <w:pPr>
        <w:pStyle w:val="ConsPlusCell"/>
        <w:jc w:val="both"/>
      </w:pPr>
      <w:r w:rsidRPr="00061AB7">
        <w:t>51 1390     1     Запасные части / к оборудованию красильно-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отделочному</w:t>
      </w:r>
    </w:p>
    <w:p w:rsidR="00CC4CF9" w:rsidRPr="00061AB7" w:rsidRDefault="00CC4CF9">
      <w:pPr>
        <w:pStyle w:val="ConsPlusCell"/>
        <w:jc w:val="both"/>
      </w:pPr>
      <w:r w:rsidRPr="00061AB7">
        <w:t>51 1391     7     - к отделочному оборудованию</w:t>
      </w:r>
    </w:p>
    <w:p w:rsidR="00CC4CF9" w:rsidRPr="00061AB7" w:rsidRDefault="00CC4CF9">
      <w:pPr>
        <w:pStyle w:val="ConsPlusCell"/>
        <w:jc w:val="both"/>
      </w:pPr>
      <w:r w:rsidRPr="00061AB7">
        <w:t>51 1392     2     - к красильному оборудованию</w:t>
      </w:r>
    </w:p>
    <w:p w:rsidR="00CC4CF9" w:rsidRPr="00061AB7" w:rsidRDefault="00CC4CF9">
      <w:pPr>
        <w:pStyle w:val="ConsPlusCell"/>
        <w:jc w:val="both"/>
      </w:pPr>
      <w:r w:rsidRPr="00061AB7">
        <w:t>51 1399     0     - прочие</w:t>
      </w:r>
    </w:p>
    <w:p w:rsidR="00CC4CF9" w:rsidRPr="00061AB7" w:rsidRDefault="00CC4CF9">
      <w:pPr>
        <w:pStyle w:val="ConsPlusCell"/>
        <w:jc w:val="both"/>
      </w:pPr>
      <w:r w:rsidRPr="00061AB7">
        <w:t>51 1400     4     Оборудование технологическое и запасные части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 нему для трикотажной промышленности и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производства нетканых материалов</w:t>
      </w:r>
    </w:p>
    <w:p w:rsidR="00CC4CF9" w:rsidRPr="00061AB7" w:rsidRDefault="00CC4CF9">
      <w:pPr>
        <w:pStyle w:val="ConsPlusCell"/>
        <w:jc w:val="both"/>
      </w:pPr>
      <w:r w:rsidRPr="00061AB7">
        <w:t>51 1401     1     Запасные части к оборудованию технологическому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трикотажной промышленности *</w:t>
      </w:r>
    </w:p>
    <w:p w:rsidR="00CC4CF9" w:rsidRPr="00061AB7" w:rsidRDefault="00CC4CF9">
      <w:pPr>
        <w:pStyle w:val="ConsPlusCell"/>
        <w:jc w:val="both"/>
      </w:pPr>
      <w:r w:rsidRPr="00061AB7">
        <w:t>51 1410     9     Машины / круглотрикотажные</w:t>
      </w:r>
    </w:p>
    <w:p w:rsidR="00CC4CF9" w:rsidRPr="00061AB7" w:rsidRDefault="00CC4CF9">
      <w:pPr>
        <w:pStyle w:val="ConsPlusCell"/>
        <w:jc w:val="both"/>
      </w:pPr>
      <w:r w:rsidRPr="00061AB7">
        <w:t>51 1411     4     - кругловязальные однофонтурные для вязания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гладкого полотна</w:t>
      </w:r>
    </w:p>
    <w:p w:rsidR="00CC4CF9" w:rsidRPr="00061AB7" w:rsidRDefault="00CC4CF9">
      <w:pPr>
        <w:pStyle w:val="ConsPlusCell"/>
        <w:jc w:val="both"/>
      </w:pPr>
      <w:r w:rsidRPr="00061AB7">
        <w:t>51 1412     5     - кругловязальные однофонтурные для вязания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начесного и плюшевого полотна</w:t>
      </w:r>
    </w:p>
    <w:p w:rsidR="00CC4CF9" w:rsidRPr="00061AB7" w:rsidRDefault="00CC4CF9">
      <w:pPr>
        <w:pStyle w:val="ConsPlusCell"/>
        <w:jc w:val="both"/>
      </w:pPr>
      <w:r w:rsidRPr="00061AB7">
        <w:t>51 1413     5     - кругловязальные двухфонтурные для вязания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гладкого полотна</w:t>
      </w:r>
    </w:p>
    <w:p w:rsidR="00CC4CF9" w:rsidRPr="00061AB7" w:rsidRDefault="00CC4CF9">
      <w:pPr>
        <w:pStyle w:val="ConsPlusCell"/>
        <w:jc w:val="both"/>
      </w:pPr>
      <w:r w:rsidRPr="00061AB7">
        <w:t>51 1414     0     - кругловязальные двухфонтурные для вязания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жаккардового полотна</w:t>
      </w:r>
    </w:p>
    <w:p w:rsidR="00CC4CF9" w:rsidRPr="00061AB7" w:rsidRDefault="00CC4CF9">
      <w:pPr>
        <w:pStyle w:val="ConsPlusCell"/>
        <w:jc w:val="both"/>
      </w:pPr>
      <w:r w:rsidRPr="00061AB7">
        <w:t>51 1415     6     - кругловязальные двухфонтурные для вязания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гладких и жаккардовых купонов верхних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трикотажных изделий</w:t>
      </w:r>
    </w:p>
    <w:p w:rsidR="00CC4CF9" w:rsidRPr="00061AB7" w:rsidRDefault="00CC4CF9">
      <w:pPr>
        <w:pStyle w:val="ConsPlusCell"/>
        <w:jc w:val="both"/>
      </w:pPr>
      <w:r w:rsidRPr="00061AB7">
        <w:t>51 1417     7     - кругловязальные специальные</w:t>
      </w:r>
    </w:p>
    <w:p w:rsidR="00CC4CF9" w:rsidRPr="00061AB7" w:rsidRDefault="00CC4CF9">
      <w:pPr>
        <w:pStyle w:val="ConsPlusCell"/>
        <w:jc w:val="both"/>
      </w:pPr>
      <w:r w:rsidRPr="00061AB7">
        <w:t>51 1420     3     Автоматы, полуавтоматы и машины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полоскотрикотажные</w:t>
      </w:r>
    </w:p>
    <w:p w:rsidR="00CC4CF9" w:rsidRPr="00061AB7" w:rsidRDefault="00CC4CF9">
      <w:pPr>
        <w:pStyle w:val="ConsPlusCell"/>
        <w:jc w:val="both"/>
      </w:pPr>
      <w:r w:rsidRPr="00061AB7">
        <w:t>51 1421     9     Автоматы и полуавтоматы плосковязальные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выработки штучных верхних изделий</w:t>
      </w:r>
    </w:p>
    <w:p w:rsidR="00CC4CF9" w:rsidRPr="00061AB7" w:rsidRDefault="00CC4CF9">
      <w:pPr>
        <w:pStyle w:val="ConsPlusCell"/>
        <w:jc w:val="both"/>
      </w:pPr>
      <w:r w:rsidRPr="00061AB7">
        <w:t>51 1422     4     Машины плосковязальные</w:t>
      </w:r>
    </w:p>
    <w:p w:rsidR="00CC4CF9" w:rsidRPr="00061AB7" w:rsidRDefault="00CC4CF9">
      <w:pPr>
        <w:pStyle w:val="ConsPlusCell"/>
        <w:jc w:val="both"/>
      </w:pPr>
      <w:r w:rsidRPr="00061AB7">
        <w:t>51 1423     9     Машины основовязальные</w:t>
      </w:r>
    </w:p>
    <w:p w:rsidR="00CC4CF9" w:rsidRPr="00061AB7" w:rsidRDefault="00CC4CF9">
      <w:pPr>
        <w:pStyle w:val="ConsPlusCell"/>
        <w:jc w:val="both"/>
      </w:pPr>
      <w:r w:rsidRPr="00061AB7">
        <w:t>51 1430     8     Линии поточные, автоматы и машины чулочно-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носочные</w:t>
      </w:r>
    </w:p>
    <w:p w:rsidR="00CC4CF9" w:rsidRPr="00061AB7" w:rsidRDefault="00CC4CF9">
      <w:pPr>
        <w:pStyle w:val="ConsPlusCell"/>
        <w:jc w:val="both"/>
      </w:pPr>
      <w:r w:rsidRPr="00061AB7">
        <w:t>51 1431     3     Автоматы кругловязальные чулочно-носочные</w:t>
      </w:r>
    </w:p>
    <w:p w:rsidR="00CC4CF9" w:rsidRPr="00061AB7" w:rsidRDefault="00CC4CF9">
      <w:pPr>
        <w:pStyle w:val="ConsPlusCell"/>
        <w:jc w:val="both"/>
      </w:pPr>
      <w:r w:rsidRPr="00061AB7">
        <w:t>51 1433     4     Линии поточные чулочно-носочные</w:t>
      </w:r>
    </w:p>
    <w:p w:rsidR="00CC4CF9" w:rsidRPr="00061AB7" w:rsidRDefault="00CC4CF9">
      <w:pPr>
        <w:pStyle w:val="ConsPlusCell"/>
        <w:jc w:val="both"/>
      </w:pPr>
      <w:r w:rsidRPr="00061AB7">
        <w:t>51 1437     6     Оборудование чулочно-носочное специальное,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 том числе для вязания брюк</w:t>
      </w:r>
    </w:p>
    <w:p w:rsidR="00CC4CF9" w:rsidRPr="00061AB7" w:rsidRDefault="00CC4CF9">
      <w:pPr>
        <w:pStyle w:val="ConsPlusCell"/>
        <w:jc w:val="both"/>
      </w:pPr>
      <w:r w:rsidRPr="00061AB7">
        <w:t>51 1470     6     Оборудование технологическое для производства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нетканых материалов</w:t>
      </w:r>
    </w:p>
    <w:p w:rsidR="00CC4CF9" w:rsidRPr="00061AB7" w:rsidRDefault="00CC4CF9">
      <w:pPr>
        <w:pStyle w:val="ConsPlusCell"/>
        <w:jc w:val="both"/>
      </w:pPr>
      <w:r w:rsidRPr="00061AB7">
        <w:t>51 1471     1     Машины вязально-прошивные</w:t>
      </w:r>
    </w:p>
    <w:p w:rsidR="00CC4CF9" w:rsidRPr="00061AB7" w:rsidRDefault="00CC4CF9">
      <w:pPr>
        <w:pStyle w:val="ConsPlusCell"/>
        <w:jc w:val="both"/>
      </w:pPr>
      <w:r w:rsidRPr="00061AB7">
        <w:t>51 1472     7     Машины иглопробивные</w:t>
      </w:r>
    </w:p>
    <w:p w:rsidR="00CC4CF9" w:rsidRPr="00061AB7" w:rsidRDefault="00CC4CF9">
      <w:pPr>
        <w:pStyle w:val="ConsPlusCell"/>
        <w:jc w:val="both"/>
      </w:pPr>
      <w:r w:rsidRPr="00061AB7">
        <w:t>51 1473     2     Преобразователи прочеса</w:t>
      </w:r>
    </w:p>
    <w:p w:rsidR="00CC4CF9" w:rsidRPr="00061AB7" w:rsidRDefault="00CC4CF9">
      <w:pPr>
        <w:pStyle w:val="ConsPlusCell"/>
        <w:jc w:val="both"/>
      </w:pPr>
      <w:r w:rsidRPr="00061AB7">
        <w:t>51 1474     8     Агрегаты чесально-вязальные</w:t>
      </w:r>
    </w:p>
    <w:p w:rsidR="00CC4CF9" w:rsidRPr="00061AB7" w:rsidRDefault="00CC4CF9">
      <w:pPr>
        <w:pStyle w:val="ConsPlusCell"/>
        <w:jc w:val="both"/>
      </w:pPr>
      <w:r w:rsidRPr="00061AB7">
        <w:t>51 1475     3     Агрегаты иглопробивные</w:t>
      </w:r>
    </w:p>
    <w:p w:rsidR="00CC4CF9" w:rsidRPr="00061AB7" w:rsidRDefault="00CC4CF9">
      <w:pPr>
        <w:pStyle w:val="ConsPlusCell"/>
        <w:jc w:val="both"/>
      </w:pPr>
      <w:r w:rsidRPr="00061AB7">
        <w:t>51 1476     9     Линии поточные, агрегаты и машины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производства клееных и термосклеенных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</w:t>
      </w:r>
    </w:p>
    <w:p w:rsidR="00CC4CF9" w:rsidRPr="00061AB7" w:rsidRDefault="00CC4CF9">
      <w:pPr>
        <w:pStyle w:val="ConsPlusCell"/>
        <w:jc w:val="both"/>
      </w:pPr>
      <w:r w:rsidRPr="00061AB7">
        <w:t>51 1477     4     Машины и агрегаты чесальные с аэродинамическим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преобразователем прочеса</w:t>
      </w:r>
    </w:p>
    <w:p w:rsidR="00CC4CF9" w:rsidRPr="00061AB7" w:rsidRDefault="00CC4CF9">
      <w:pPr>
        <w:pStyle w:val="ConsPlusCell"/>
        <w:jc w:val="both"/>
      </w:pPr>
      <w:r w:rsidRPr="00061AB7">
        <w:t>51 1480     0     Оборудование вспомогательное</w:t>
      </w:r>
    </w:p>
    <w:p w:rsidR="00CC4CF9" w:rsidRPr="00061AB7" w:rsidRDefault="00CC4CF9">
      <w:pPr>
        <w:pStyle w:val="ConsPlusCell"/>
        <w:jc w:val="both"/>
      </w:pPr>
      <w:r w:rsidRPr="00061AB7">
        <w:t>51 1481     6     Изделия игольно-платинные</w:t>
      </w:r>
    </w:p>
    <w:p w:rsidR="00CC4CF9" w:rsidRPr="00061AB7" w:rsidRDefault="00CC4CF9">
      <w:pPr>
        <w:pStyle w:val="ConsPlusCell"/>
        <w:jc w:val="both"/>
      </w:pPr>
      <w:r w:rsidRPr="00061AB7">
        <w:t>51 1485     8     Секции навоев плоских основовязальных машин</w:t>
      </w:r>
    </w:p>
    <w:p w:rsidR="00CC4CF9" w:rsidRPr="00061AB7" w:rsidRDefault="00CC4CF9">
      <w:pPr>
        <w:pStyle w:val="ConsPlusCell"/>
        <w:jc w:val="both"/>
      </w:pPr>
      <w:r w:rsidRPr="00061AB7">
        <w:t>51 1488     4     Оборудование для сопутствующих операций</w:t>
      </w:r>
    </w:p>
    <w:p w:rsidR="00CC4CF9" w:rsidRPr="00061AB7" w:rsidRDefault="00CC4CF9">
      <w:pPr>
        <w:pStyle w:val="ConsPlusCell"/>
        <w:jc w:val="both"/>
      </w:pPr>
      <w:r w:rsidRPr="00061AB7">
        <w:t>51 1490     5     Запасные части к оборудованию технологическому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трикотажной промышленности и производства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нетканых материалов</w:t>
      </w:r>
    </w:p>
    <w:p w:rsidR="00CC4CF9" w:rsidRPr="00061AB7" w:rsidRDefault="00CC4CF9">
      <w:pPr>
        <w:pStyle w:val="ConsPlusCell"/>
        <w:jc w:val="both"/>
      </w:pPr>
      <w:r w:rsidRPr="00061AB7">
        <w:t>51 1491     0     Иглы пробивные</w:t>
      </w:r>
    </w:p>
    <w:p w:rsidR="00CC4CF9" w:rsidRPr="00061AB7" w:rsidRDefault="00CC4CF9">
      <w:pPr>
        <w:pStyle w:val="ConsPlusCell"/>
        <w:jc w:val="both"/>
      </w:pPr>
      <w:r w:rsidRPr="00061AB7">
        <w:t>51 1499     4     Запасные части прочие</w:t>
      </w:r>
    </w:p>
    <w:p w:rsidR="00CC4CF9" w:rsidRPr="00061AB7" w:rsidRDefault="00CC4CF9">
      <w:pPr>
        <w:pStyle w:val="ConsPlusCell"/>
        <w:jc w:val="both"/>
      </w:pPr>
      <w:r w:rsidRPr="00061AB7">
        <w:t>51 1500     8     Оборудование технологическое и запасные части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 нему для швейной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1501     3     Запасные части к оборудованию технологическому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швейной промышленности *</w:t>
      </w:r>
    </w:p>
    <w:p w:rsidR="00CC4CF9" w:rsidRPr="00061AB7" w:rsidRDefault="00CC4CF9">
      <w:pPr>
        <w:pStyle w:val="ConsPlusCell"/>
        <w:jc w:val="both"/>
      </w:pPr>
      <w:r w:rsidRPr="00061AB7">
        <w:t>51 1510     2     Оборудование для подготовки и раскроя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материала</w:t>
      </w:r>
    </w:p>
    <w:p w:rsidR="00CC4CF9" w:rsidRPr="00061AB7" w:rsidRDefault="00CC4CF9">
      <w:pPr>
        <w:pStyle w:val="ConsPlusCell"/>
        <w:jc w:val="both"/>
      </w:pPr>
      <w:r w:rsidRPr="00061AB7">
        <w:t>51 1511     8     Оборудование контрольно-измерительное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расчетное для лекал, тканей и настилов</w:t>
      </w:r>
    </w:p>
    <w:p w:rsidR="00CC4CF9" w:rsidRPr="00061AB7" w:rsidRDefault="00CC4CF9">
      <w:pPr>
        <w:pStyle w:val="ConsPlusCell"/>
        <w:jc w:val="both"/>
      </w:pPr>
      <w:r w:rsidRPr="00061AB7">
        <w:t>51 1512     3     Машины мерильно-резальные и резальные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отрезки полотнищ при настилании</w:t>
      </w:r>
    </w:p>
    <w:p w:rsidR="00CC4CF9" w:rsidRPr="00061AB7" w:rsidRDefault="00CC4CF9">
      <w:pPr>
        <w:pStyle w:val="ConsPlusCell"/>
        <w:jc w:val="both"/>
      </w:pPr>
      <w:r w:rsidRPr="00061AB7">
        <w:t>51 1513     9     Оборудование режущее и прессовое для раскроя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</w:t>
      </w:r>
    </w:p>
    <w:p w:rsidR="00CC4CF9" w:rsidRPr="00061AB7" w:rsidRDefault="00CC4CF9">
      <w:pPr>
        <w:pStyle w:val="ConsPlusCell"/>
        <w:jc w:val="both"/>
      </w:pPr>
      <w:r w:rsidRPr="00061AB7">
        <w:t>51 1514     4     Машины и агрегаты настилочные</w:t>
      </w:r>
    </w:p>
    <w:p w:rsidR="00CC4CF9" w:rsidRPr="00061AB7" w:rsidRDefault="00CC4CF9">
      <w:pPr>
        <w:pStyle w:val="ConsPlusCell"/>
        <w:jc w:val="both"/>
      </w:pPr>
      <w:r w:rsidRPr="00061AB7">
        <w:t>51 1515     2     Машины для изготовления лекал</w:t>
      </w:r>
    </w:p>
    <w:p w:rsidR="00CC4CF9" w:rsidRPr="00061AB7" w:rsidRDefault="00CC4CF9">
      <w:pPr>
        <w:pStyle w:val="ConsPlusCell"/>
        <w:jc w:val="both"/>
      </w:pPr>
      <w:r w:rsidRPr="00061AB7">
        <w:t>51 1518     6     Машины для сопутствующих операций и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маркировки</w:t>
      </w:r>
    </w:p>
    <w:p w:rsidR="00CC4CF9" w:rsidRPr="00061AB7" w:rsidRDefault="00CC4CF9">
      <w:pPr>
        <w:pStyle w:val="ConsPlusCell"/>
        <w:jc w:val="both"/>
      </w:pPr>
      <w:r w:rsidRPr="00061AB7">
        <w:t>51 1520     7     Машины / швейные промышленные</w:t>
      </w:r>
    </w:p>
    <w:p w:rsidR="00CC4CF9" w:rsidRPr="00061AB7" w:rsidRDefault="00CC4CF9">
      <w:pPr>
        <w:pStyle w:val="ConsPlusCell"/>
        <w:jc w:val="both"/>
      </w:pPr>
      <w:r w:rsidRPr="00061AB7">
        <w:t>51 1521     2     - для выполнения стежков класса 100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(однониточный цепной стежок)</w:t>
      </w:r>
    </w:p>
    <w:p w:rsidR="00CC4CF9" w:rsidRPr="00061AB7" w:rsidRDefault="00CC4CF9">
      <w:pPr>
        <w:pStyle w:val="ConsPlusCell"/>
        <w:jc w:val="both"/>
      </w:pPr>
      <w:r w:rsidRPr="00061AB7">
        <w:t>51 1522     8     - для выполнения стежков класса 200 (имитация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ручного стежка)</w:t>
      </w:r>
    </w:p>
    <w:p w:rsidR="00CC4CF9" w:rsidRPr="00061AB7" w:rsidRDefault="00CC4CF9">
      <w:pPr>
        <w:pStyle w:val="ConsPlusCell"/>
        <w:jc w:val="both"/>
      </w:pPr>
      <w:r w:rsidRPr="00061AB7">
        <w:t>51 1523     3     - для выполнения стежков класса 300 (челночный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стежок)</w:t>
      </w:r>
    </w:p>
    <w:p w:rsidR="00CC4CF9" w:rsidRPr="00061AB7" w:rsidRDefault="00CC4CF9">
      <w:pPr>
        <w:pStyle w:val="ConsPlusCell"/>
        <w:jc w:val="both"/>
      </w:pPr>
      <w:r w:rsidRPr="00061AB7">
        <w:t>51 1524     9     - для выполнения стежков класса 400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(двухниточный цепной стежок)</w:t>
      </w:r>
    </w:p>
    <w:p w:rsidR="00CC4CF9" w:rsidRPr="00061AB7" w:rsidRDefault="00CC4CF9">
      <w:pPr>
        <w:pStyle w:val="ConsPlusCell"/>
        <w:jc w:val="both"/>
      </w:pPr>
      <w:r w:rsidRPr="00061AB7">
        <w:t>51 1525     4     - для выполнения стежков класса 500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(обметочный стежок)</w:t>
      </w:r>
    </w:p>
    <w:p w:rsidR="00CC4CF9" w:rsidRPr="00061AB7" w:rsidRDefault="00CC4CF9">
      <w:pPr>
        <w:pStyle w:val="ConsPlusCell"/>
        <w:jc w:val="both"/>
      </w:pPr>
      <w:r w:rsidRPr="00061AB7">
        <w:t>51 1526     6     - для выполнения стежков класса 600 (цепной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стежок с покровной нитью)</w:t>
      </w:r>
    </w:p>
    <w:p w:rsidR="00CC4CF9" w:rsidRPr="00061AB7" w:rsidRDefault="00CC4CF9">
      <w:pPr>
        <w:pStyle w:val="ConsPlusCell"/>
        <w:jc w:val="both"/>
      </w:pPr>
      <w:r w:rsidRPr="00061AB7">
        <w:t>51 1527     5     - швейно-кеттельные</w:t>
      </w:r>
    </w:p>
    <w:p w:rsidR="00CC4CF9" w:rsidRPr="00061AB7" w:rsidRDefault="00CC4CF9">
      <w:pPr>
        <w:pStyle w:val="ConsPlusCell"/>
        <w:jc w:val="both"/>
      </w:pPr>
      <w:r w:rsidRPr="00061AB7">
        <w:t>51 1528     0     - для выполнения стежков класса 800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(комбинированный стежок)</w:t>
      </w:r>
    </w:p>
    <w:p w:rsidR="00CC4CF9" w:rsidRPr="00061AB7" w:rsidRDefault="00CC4CF9">
      <w:pPr>
        <w:pStyle w:val="ConsPlusCell"/>
        <w:jc w:val="both"/>
      </w:pPr>
      <w:r w:rsidRPr="00061AB7">
        <w:t>51 1529     6     Машины швейные промышленные специальные</w:t>
      </w:r>
    </w:p>
    <w:p w:rsidR="00CC4CF9" w:rsidRPr="00061AB7" w:rsidRDefault="00CC4CF9">
      <w:pPr>
        <w:pStyle w:val="ConsPlusCell"/>
        <w:jc w:val="both"/>
      </w:pPr>
      <w:r w:rsidRPr="00061AB7">
        <w:t>51 1530     1     Автоматы, полуавтоматы и агрегаты швейные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промышленные</w:t>
      </w:r>
    </w:p>
    <w:p w:rsidR="00CC4CF9" w:rsidRPr="00061AB7" w:rsidRDefault="00CC4CF9">
      <w:pPr>
        <w:pStyle w:val="ConsPlusCell"/>
        <w:jc w:val="both"/>
      </w:pPr>
      <w:r w:rsidRPr="00061AB7">
        <w:t>51 1531     7     Автоматы швейные</w:t>
      </w:r>
    </w:p>
    <w:p w:rsidR="00CC4CF9" w:rsidRPr="00061AB7" w:rsidRDefault="00CC4CF9">
      <w:pPr>
        <w:pStyle w:val="ConsPlusCell"/>
        <w:jc w:val="both"/>
      </w:pPr>
      <w:r w:rsidRPr="00061AB7">
        <w:t>51 1532     2     Полуавтоматы швейные</w:t>
      </w:r>
    </w:p>
    <w:p w:rsidR="00CC4CF9" w:rsidRPr="00061AB7" w:rsidRDefault="00CC4CF9">
      <w:pPr>
        <w:pStyle w:val="ConsPlusCell"/>
        <w:jc w:val="both"/>
      </w:pPr>
      <w:r w:rsidRPr="00061AB7">
        <w:t>51 1533     8     Агрегаты швейные</w:t>
      </w:r>
    </w:p>
    <w:p w:rsidR="00CC4CF9" w:rsidRPr="00061AB7" w:rsidRDefault="00CC4CF9">
      <w:pPr>
        <w:pStyle w:val="ConsPlusCell"/>
        <w:jc w:val="both"/>
      </w:pPr>
      <w:r w:rsidRPr="00061AB7">
        <w:t>51 1537     0     Линии швейные</w:t>
      </w:r>
    </w:p>
    <w:p w:rsidR="00CC4CF9" w:rsidRPr="00061AB7" w:rsidRDefault="00CC4CF9">
      <w:pPr>
        <w:pStyle w:val="ConsPlusCell"/>
        <w:jc w:val="both"/>
      </w:pPr>
      <w:r w:rsidRPr="00061AB7">
        <w:t>51 1540     6     Столы и приводы к промышленным швейным машинам</w:t>
      </w:r>
    </w:p>
    <w:p w:rsidR="00CC4CF9" w:rsidRPr="00061AB7" w:rsidRDefault="00CC4CF9">
      <w:pPr>
        <w:pStyle w:val="ConsPlusCell"/>
        <w:jc w:val="both"/>
      </w:pPr>
      <w:r w:rsidRPr="00061AB7">
        <w:t>51 1541     1     Столы к промышленным швейным машинам</w:t>
      </w:r>
    </w:p>
    <w:p w:rsidR="00CC4CF9" w:rsidRPr="00061AB7" w:rsidRDefault="00CC4CF9">
      <w:pPr>
        <w:pStyle w:val="ConsPlusCell"/>
        <w:jc w:val="both"/>
      </w:pPr>
      <w:r w:rsidRPr="00061AB7">
        <w:t>51 1542     7     Приводы к промышленным швейным машинам</w:t>
      </w:r>
    </w:p>
    <w:p w:rsidR="00CC4CF9" w:rsidRPr="00061AB7" w:rsidRDefault="00CC4CF9">
      <w:pPr>
        <w:pStyle w:val="ConsPlusCell"/>
        <w:jc w:val="both"/>
      </w:pPr>
      <w:r w:rsidRPr="00061AB7">
        <w:t>51 1550     0     Оборудование для влажно-тепловой обработки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швейных изделий и фасонно-фиксирующее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оборудование</w:t>
      </w:r>
    </w:p>
    <w:p w:rsidR="00CC4CF9" w:rsidRPr="00061AB7" w:rsidRDefault="00CC4CF9">
      <w:pPr>
        <w:pStyle w:val="ConsPlusCell"/>
        <w:jc w:val="both"/>
      </w:pPr>
      <w:r w:rsidRPr="00061AB7">
        <w:t>51 1551     6     Прессы для влажно-тепловой обработки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полуфабрикатов и готовых изделий</w:t>
      </w:r>
    </w:p>
    <w:p w:rsidR="00CC4CF9" w:rsidRPr="00061AB7" w:rsidRDefault="00CC4CF9">
      <w:pPr>
        <w:pStyle w:val="ConsPlusCell"/>
        <w:jc w:val="both"/>
      </w:pPr>
      <w:r w:rsidRPr="00061AB7">
        <w:t>51 1552     1     Камеры паровоздушные и запарочные</w:t>
      </w:r>
    </w:p>
    <w:p w:rsidR="00CC4CF9" w:rsidRPr="00061AB7" w:rsidRDefault="00CC4CF9">
      <w:pPr>
        <w:pStyle w:val="ConsPlusCell"/>
        <w:jc w:val="both"/>
      </w:pPr>
      <w:r w:rsidRPr="00061AB7">
        <w:t>51 1553     7     Оборудование осноровочное</w:t>
      </w:r>
    </w:p>
    <w:p w:rsidR="00CC4CF9" w:rsidRPr="00061AB7" w:rsidRDefault="00CC4CF9">
      <w:pPr>
        <w:pStyle w:val="ConsPlusCell"/>
        <w:jc w:val="both"/>
      </w:pPr>
      <w:r w:rsidRPr="00061AB7">
        <w:t>51 1554     2     Машины плиссировочные</w:t>
      </w:r>
    </w:p>
    <w:p w:rsidR="00CC4CF9" w:rsidRPr="00061AB7" w:rsidRDefault="00CC4CF9">
      <w:pPr>
        <w:pStyle w:val="ConsPlusCell"/>
        <w:jc w:val="both"/>
      </w:pPr>
      <w:r w:rsidRPr="00061AB7">
        <w:t>51 1555     8     Утюги электрические и пульверизаторы</w:t>
      </w:r>
    </w:p>
    <w:p w:rsidR="00CC4CF9" w:rsidRPr="00061AB7" w:rsidRDefault="00CC4CF9">
      <w:pPr>
        <w:pStyle w:val="ConsPlusCell"/>
        <w:jc w:val="both"/>
      </w:pPr>
      <w:r w:rsidRPr="00061AB7">
        <w:t>51 1557     9     Линии для влажно-тепловой обработки швейных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</w:t>
      </w:r>
    </w:p>
    <w:p w:rsidR="00CC4CF9" w:rsidRPr="00061AB7" w:rsidRDefault="00CC4CF9">
      <w:pPr>
        <w:pStyle w:val="ConsPlusCell"/>
        <w:jc w:val="both"/>
      </w:pPr>
      <w:r w:rsidRPr="00061AB7">
        <w:t>51 1558     4     Столы утюжильные и аппараты отпарочные</w:t>
      </w:r>
    </w:p>
    <w:p w:rsidR="00CC4CF9" w:rsidRPr="00061AB7" w:rsidRDefault="00CC4CF9">
      <w:pPr>
        <w:pStyle w:val="ConsPlusCell"/>
        <w:jc w:val="both"/>
      </w:pPr>
      <w:r w:rsidRPr="00061AB7">
        <w:t>51 1580     4     Оборудование / вспомогательное</w:t>
      </w:r>
    </w:p>
    <w:p w:rsidR="00CC4CF9" w:rsidRPr="00061AB7" w:rsidRDefault="00CC4CF9">
      <w:pPr>
        <w:pStyle w:val="ConsPlusCell"/>
        <w:jc w:val="both"/>
      </w:pPr>
      <w:r w:rsidRPr="00061AB7">
        <w:t>51 1581     8     - транспортное для швейных, отделочных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участков и складов готовой продукции</w:t>
      </w:r>
    </w:p>
    <w:p w:rsidR="00CC4CF9" w:rsidRPr="00061AB7" w:rsidRDefault="00CC4CF9">
      <w:pPr>
        <w:pStyle w:val="ConsPlusCell"/>
        <w:jc w:val="both"/>
      </w:pPr>
      <w:r w:rsidRPr="00061AB7">
        <w:t>51 1582     5     - для безниточного метода крепления</w:t>
      </w:r>
    </w:p>
    <w:p w:rsidR="00CC4CF9" w:rsidRPr="00061AB7" w:rsidRDefault="00CC4CF9">
      <w:pPr>
        <w:pStyle w:val="ConsPlusCell"/>
        <w:jc w:val="both"/>
      </w:pPr>
      <w:r w:rsidRPr="00061AB7">
        <w:t>51 1588     8     - для сопутствующих операций</w:t>
      </w:r>
    </w:p>
    <w:p w:rsidR="00CC4CF9" w:rsidRPr="00061AB7" w:rsidRDefault="00CC4CF9">
      <w:pPr>
        <w:pStyle w:val="ConsPlusCell"/>
        <w:jc w:val="both"/>
      </w:pPr>
      <w:r w:rsidRPr="00061AB7">
        <w:t>51 1589     3     Иглы к промышленным швейным машинам</w:t>
      </w:r>
    </w:p>
    <w:p w:rsidR="00CC4CF9" w:rsidRPr="00061AB7" w:rsidRDefault="00CC4CF9">
      <w:pPr>
        <w:pStyle w:val="ConsPlusCell"/>
        <w:jc w:val="both"/>
      </w:pPr>
      <w:r w:rsidRPr="00061AB7">
        <w:t>51 1590     9     Запасные части к оборудованию технологическому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швейной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1599     8     Запасные части прочие к оборудованию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технологическому для швейной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1600     1     Оборудование технологическое и запасные части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 нему для кожевенной, обувной, меховой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кожгалантерейной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1610     6     Оборудование / для производства обуви</w:t>
      </w:r>
    </w:p>
    <w:p w:rsidR="00CC4CF9" w:rsidRPr="00061AB7" w:rsidRDefault="00CC4CF9">
      <w:pPr>
        <w:pStyle w:val="ConsPlusCell"/>
        <w:jc w:val="both"/>
      </w:pPr>
      <w:r w:rsidRPr="00061AB7">
        <w:t>51 1611     1     - для раскроя материалов, сварки и вырубки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деталей обуви</w:t>
      </w:r>
    </w:p>
    <w:p w:rsidR="00CC4CF9" w:rsidRPr="00061AB7" w:rsidRDefault="00CC4CF9">
      <w:pPr>
        <w:pStyle w:val="ConsPlusCell"/>
        <w:jc w:val="both"/>
      </w:pPr>
      <w:r w:rsidRPr="00061AB7">
        <w:t>51 1612     7     - для изготовления и обработки неприкрепленных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деталей низа обуви</w:t>
      </w:r>
    </w:p>
    <w:p w:rsidR="00CC4CF9" w:rsidRPr="00061AB7" w:rsidRDefault="00CC4CF9">
      <w:pPr>
        <w:pStyle w:val="ConsPlusCell"/>
        <w:jc w:val="both"/>
      </w:pPr>
      <w:r w:rsidRPr="00061AB7">
        <w:t>51 1613     2     - для обработки деталей верха обуви и сборки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заготовки (кроме швейных машин)</w:t>
      </w:r>
    </w:p>
    <w:p w:rsidR="00CC4CF9" w:rsidRPr="00061AB7" w:rsidRDefault="00CC4CF9">
      <w:pPr>
        <w:pStyle w:val="ConsPlusCell"/>
        <w:jc w:val="both"/>
      </w:pPr>
      <w:r w:rsidRPr="00061AB7">
        <w:t>51 1614     8     - для формования заготовки на колодке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прикрепления деталей низа обуви</w:t>
      </w:r>
    </w:p>
    <w:p w:rsidR="00CC4CF9" w:rsidRPr="00061AB7" w:rsidRDefault="00CC4CF9">
      <w:pPr>
        <w:pStyle w:val="ConsPlusCell"/>
        <w:jc w:val="both"/>
      </w:pPr>
      <w:r w:rsidRPr="00061AB7">
        <w:t>51 1615     3     - для образования из резины или пластика низа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 обуви</w:t>
      </w:r>
    </w:p>
    <w:p w:rsidR="00CC4CF9" w:rsidRPr="00061AB7" w:rsidRDefault="00CC4CF9">
      <w:pPr>
        <w:pStyle w:val="ConsPlusCell"/>
        <w:jc w:val="both"/>
      </w:pPr>
      <w:r w:rsidRPr="00061AB7">
        <w:t>51 1616     9     - для обработки и отделки обуви</w:t>
      </w:r>
    </w:p>
    <w:p w:rsidR="00CC4CF9" w:rsidRPr="00061AB7" w:rsidRDefault="00CC4CF9">
      <w:pPr>
        <w:pStyle w:val="ConsPlusCell"/>
        <w:jc w:val="both"/>
      </w:pPr>
      <w:r w:rsidRPr="00061AB7">
        <w:t>51 1617     4     Линии полуавтоматические для производства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обуви</w:t>
      </w:r>
    </w:p>
    <w:p w:rsidR="00CC4CF9" w:rsidRPr="00061AB7" w:rsidRDefault="00CC4CF9">
      <w:pPr>
        <w:pStyle w:val="ConsPlusCell"/>
        <w:jc w:val="both"/>
      </w:pPr>
      <w:r w:rsidRPr="00061AB7">
        <w:t>51 1618     0     Оборудование вспомогательное</w:t>
      </w:r>
    </w:p>
    <w:p w:rsidR="00CC4CF9" w:rsidRPr="00061AB7" w:rsidRDefault="00CC4CF9">
      <w:pPr>
        <w:pStyle w:val="ConsPlusCell"/>
        <w:jc w:val="both"/>
      </w:pPr>
      <w:r w:rsidRPr="00061AB7">
        <w:t>51 1620     0     Оборудование транспортно-сушильное и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ремонта обуви</w:t>
      </w:r>
    </w:p>
    <w:p w:rsidR="00CC4CF9" w:rsidRPr="00061AB7" w:rsidRDefault="00CC4CF9">
      <w:pPr>
        <w:pStyle w:val="ConsPlusCell"/>
        <w:jc w:val="both"/>
      </w:pPr>
      <w:r w:rsidRPr="00061AB7">
        <w:t>51 1621     6     Устройства технологические транспортные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цехов вырубки и обработки деталей обуви</w:t>
      </w:r>
    </w:p>
    <w:p w:rsidR="00CC4CF9" w:rsidRPr="00061AB7" w:rsidRDefault="00CC4CF9">
      <w:pPr>
        <w:pStyle w:val="ConsPlusCell"/>
        <w:jc w:val="both"/>
      </w:pPr>
      <w:r w:rsidRPr="00061AB7">
        <w:t>51 1622     1     Устройства технологические транспортные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цехов сборки и обработки заготовок обуви</w:t>
      </w:r>
    </w:p>
    <w:p w:rsidR="00CC4CF9" w:rsidRPr="00061AB7" w:rsidRDefault="00CC4CF9">
      <w:pPr>
        <w:pStyle w:val="ConsPlusCell"/>
        <w:jc w:val="both"/>
      </w:pPr>
      <w:r w:rsidRPr="00061AB7">
        <w:t>51 1623     7     Устройства технологические транспортные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цехов формования, сборки и отделки обуви</w:t>
      </w:r>
    </w:p>
    <w:p w:rsidR="00CC4CF9" w:rsidRPr="00061AB7" w:rsidRDefault="00CC4CF9">
      <w:pPr>
        <w:pStyle w:val="ConsPlusCell"/>
        <w:jc w:val="both"/>
      </w:pPr>
      <w:r w:rsidRPr="00061AB7">
        <w:t>51 1624     2     Установки сушильно-увлажнительные для цехов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формования, сборки и отделки обуви</w:t>
      </w:r>
    </w:p>
    <w:p w:rsidR="00CC4CF9" w:rsidRPr="00061AB7" w:rsidRDefault="00CC4CF9">
      <w:pPr>
        <w:pStyle w:val="ConsPlusCell"/>
        <w:jc w:val="both"/>
      </w:pPr>
      <w:r w:rsidRPr="00061AB7">
        <w:t>51 1627     9     Оборудование для ремонта обуви</w:t>
      </w:r>
    </w:p>
    <w:p w:rsidR="00CC4CF9" w:rsidRPr="00061AB7" w:rsidRDefault="00CC4CF9">
      <w:pPr>
        <w:pStyle w:val="ConsPlusCell"/>
        <w:jc w:val="both"/>
      </w:pPr>
      <w:r w:rsidRPr="00061AB7">
        <w:t>51 1630     5     Оборудование / для кожгалантерейной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1631     0     - для обработки деталей резанием</w:t>
      </w:r>
    </w:p>
    <w:p w:rsidR="00CC4CF9" w:rsidRPr="00061AB7" w:rsidRDefault="00CC4CF9">
      <w:pPr>
        <w:pStyle w:val="ConsPlusCell"/>
        <w:jc w:val="both"/>
      </w:pPr>
      <w:r w:rsidRPr="00061AB7">
        <w:t>51 1632     6     - для формования деталей и нанесения клея</w:t>
      </w:r>
    </w:p>
    <w:p w:rsidR="00CC4CF9" w:rsidRPr="00061AB7" w:rsidRDefault="00CC4CF9">
      <w:pPr>
        <w:pStyle w:val="ConsPlusCell"/>
        <w:jc w:val="both"/>
      </w:pPr>
      <w:r w:rsidRPr="00061AB7">
        <w:t>51 1633     1     - для скрепления деталей и прикрепления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фурнитуры (кроме швейных машин)</w:t>
      </w:r>
    </w:p>
    <w:p w:rsidR="00CC4CF9" w:rsidRPr="00061AB7" w:rsidRDefault="00CC4CF9">
      <w:pPr>
        <w:pStyle w:val="ConsPlusCell"/>
        <w:jc w:val="both"/>
      </w:pPr>
      <w:r w:rsidRPr="00061AB7">
        <w:t>51 1637     3     - для транспортирования деталей и готовых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</w:t>
      </w:r>
    </w:p>
    <w:p w:rsidR="00CC4CF9" w:rsidRPr="00061AB7" w:rsidRDefault="00CC4CF9">
      <w:pPr>
        <w:pStyle w:val="ConsPlusCell"/>
        <w:jc w:val="both"/>
      </w:pPr>
      <w:r w:rsidRPr="00061AB7">
        <w:t>51 1638     9     - вспомогательное</w:t>
      </w:r>
    </w:p>
    <w:p w:rsidR="00CC4CF9" w:rsidRPr="00061AB7" w:rsidRDefault="00CC4CF9">
      <w:pPr>
        <w:pStyle w:val="ConsPlusCell"/>
        <w:jc w:val="both"/>
      </w:pPr>
      <w:r w:rsidRPr="00061AB7">
        <w:t>51 1640     0     Оборудование кожевенного производства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отмочно-зольных, дубильных и красильно-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жировальных процессов и операций</w:t>
      </w:r>
    </w:p>
    <w:p w:rsidR="00CC4CF9" w:rsidRPr="00061AB7" w:rsidRDefault="00CC4CF9">
      <w:pPr>
        <w:pStyle w:val="ConsPlusCell"/>
        <w:jc w:val="both"/>
      </w:pPr>
      <w:r w:rsidRPr="00061AB7">
        <w:t>51 1641     5     Аппараты для жидкостной обработки шкур и голья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(в том числе арматура к барабанам и секционным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шнековым аппаратам)</w:t>
      </w:r>
    </w:p>
    <w:p w:rsidR="00CC4CF9" w:rsidRPr="00061AB7" w:rsidRDefault="00CC4CF9">
      <w:pPr>
        <w:pStyle w:val="ConsPlusCell"/>
        <w:jc w:val="both"/>
      </w:pPr>
      <w:r w:rsidRPr="00061AB7">
        <w:t>51 1642     0     Агрегаты для нанесения обезволашивающего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раствора на шкуры рогатого скота</w:t>
      </w:r>
    </w:p>
    <w:p w:rsidR="00CC4CF9" w:rsidRPr="00061AB7" w:rsidRDefault="00CC4CF9">
      <w:pPr>
        <w:pStyle w:val="ConsPlusCell"/>
        <w:jc w:val="both"/>
      </w:pPr>
      <w:r w:rsidRPr="00061AB7">
        <w:t>51 1643     6     Машины и агрегаты для срезания мездры,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удаления шерсти и щетины, чистки лицевой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поверхности шкур</w:t>
      </w:r>
    </w:p>
    <w:p w:rsidR="00CC4CF9" w:rsidRPr="00061AB7" w:rsidRDefault="00CC4CF9">
      <w:pPr>
        <w:pStyle w:val="ConsPlusCell"/>
        <w:jc w:val="both"/>
      </w:pPr>
      <w:r w:rsidRPr="00061AB7">
        <w:t>51 1644     1     Машины для выравнивания толщины кож путем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срезания части кожевого вещества со стороны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бахтармы и распиловки кож</w:t>
      </w:r>
    </w:p>
    <w:p w:rsidR="00CC4CF9" w:rsidRPr="00061AB7" w:rsidRDefault="00CC4CF9">
      <w:pPr>
        <w:pStyle w:val="ConsPlusCell"/>
        <w:jc w:val="both"/>
      </w:pPr>
      <w:r w:rsidRPr="00061AB7">
        <w:t>51 1645     7     Машины и агрегаты для отжима и разводки кож</w:t>
      </w:r>
    </w:p>
    <w:p w:rsidR="00CC4CF9" w:rsidRPr="00061AB7" w:rsidRDefault="00CC4CF9">
      <w:pPr>
        <w:pStyle w:val="ConsPlusCell"/>
        <w:jc w:val="both"/>
      </w:pPr>
      <w:r w:rsidRPr="00061AB7">
        <w:t>51 1646     2     Линии полуавтоматические</w:t>
      </w:r>
    </w:p>
    <w:p w:rsidR="00CC4CF9" w:rsidRPr="00061AB7" w:rsidRDefault="00CC4CF9">
      <w:pPr>
        <w:pStyle w:val="ConsPlusCell"/>
        <w:jc w:val="both"/>
      </w:pPr>
      <w:r w:rsidRPr="00061AB7">
        <w:t>51 1648     3     Оборудование вспомогательное</w:t>
      </w:r>
    </w:p>
    <w:p w:rsidR="00CC4CF9" w:rsidRPr="00061AB7" w:rsidRDefault="00CC4CF9">
      <w:pPr>
        <w:pStyle w:val="ConsPlusCell"/>
        <w:jc w:val="both"/>
      </w:pPr>
      <w:r w:rsidRPr="00061AB7">
        <w:t>51 1650     4     Оборудование / кожевенного производства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отделочных операций</w:t>
      </w:r>
    </w:p>
    <w:p w:rsidR="00CC4CF9" w:rsidRPr="00061AB7" w:rsidRDefault="00CC4CF9">
      <w:pPr>
        <w:pStyle w:val="ConsPlusCell"/>
        <w:jc w:val="both"/>
      </w:pPr>
      <w:r w:rsidRPr="00061AB7">
        <w:t>51 1651     4     - для термовлажностной обработки кож</w:t>
      </w:r>
    </w:p>
    <w:p w:rsidR="00CC4CF9" w:rsidRPr="00061AB7" w:rsidRDefault="00CC4CF9">
      <w:pPr>
        <w:pStyle w:val="ConsPlusCell"/>
        <w:jc w:val="both"/>
      </w:pPr>
      <w:r w:rsidRPr="00061AB7">
        <w:t>51 1652     5     - для покрывного крашения кож</w:t>
      </w:r>
    </w:p>
    <w:p w:rsidR="00CC4CF9" w:rsidRPr="00061AB7" w:rsidRDefault="00CC4CF9">
      <w:pPr>
        <w:pStyle w:val="ConsPlusCell"/>
        <w:jc w:val="both"/>
      </w:pPr>
      <w:r w:rsidRPr="00061AB7">
        <w:t>51 1653     0     - для тяжки и мягчения кож</w:t>
      </w:r>
    </w:p>
    <w:p w:rsidR="00CC4CF9" w:rsidRPr="00061AB7" w:rsidRDefault="00CC4CF9">
      <w:pPr>
        <w:pStyle w:val="ConsPlusCell"/>
        <w:jc w:val="both"/>
      </w:pPr>
      <w:r w:rsidRPr="00061AB7">
        <w:t>51 1654     6     - для шлифования и обеспыливания кож</w:t>
      </w:r>
    </w:p>
    <w:p w:rsidR="00CC4CF9" w:rsidRPr="00061AB7" w:rsidRDefault="00CC4CF9">
      <w:pPr>
        <w:pStyle w:val="ConsPlusCell"/>
        <w:jc w:val="both"/>
      </w:pPr>
      <w:r w:rsidRPr="00061AB7">
        <w:t>51 1655     1     - для глажения и тиснения кож</w:t>
      </w:r>
    </w:p>
    <w:p w:rsidR="00CC4CF9" w:rsidRPr="00061AB7" w:rsidRDefault="00CC4CF9">
      <w:pPr>
        <w:pStyle w:val="ConsPlusCell"/>
        <w:jc w:val="both"/>
      </w:pPr>
      <w:r w:rsidRPr="00061AB7">
        <w:t>51 1656     7     - для прокатки жестких кож</w:t>
      </w:r>
    </w:p>
    <w:p w:rsidR="00CC4CF9" w:rsidRPr="00061AB7" w:rsidRDefault="00CC4CF9">
      <w:pPr>
        <w:pStyle w:val="ConsPlusCell"/>
        <w:jc w:val="both"/>
      </w:pPr>
      <w:r w:rsidRPr="00061AB7">
        <w:t>51 1657     2     - для измерения площади и толщины кож</w:t>
      </w:r>
    </w:p>
    <w:p w:rsidR="00CC4CF9" w:rsidRPr="00061AB7" w:rsidRDefault="00CC4CF9">
      <w:pPr>
        <w:pStyle w:val="ConsPlusCell"/>
        <w:jc w:val="both"/>
      </w:pPr>
      <w:r w:rsidRPr="00061AB7">
        <w:t>51 1658     8     - вспомогательное</w:t>
      </w:r>
    </w:p>
    <w:p w:rsidR="00CC4CF9" w:rsidRPr="00061AB7" w:rsidRDefault="00CC4CF9">
      <w:pPr>
        <w:pStyle w:val="ConsPlusCell"/>
        <w:jc w:val="both"/>
      </w:pPr>
      <w:r w:rsidRPr="00061AB7">
        <w:t>51 1660     9     Оборудование мехового производства</w:t>
      </w:r>
    </w:p>
    <w:p w:rsidR="00CC4CF9" w:rsidRPr="00061AB7" w:rsidRDefault="00CC4CF9">
      <w:pPr>
        <w:pStyle w:val="ConsPlusCell"/>
        <w:jc w:val="both"/>
      </w:pPr>
      <w:r w:rsidRPr="00061AB7">
        <w:t>51 1661     4     Аппараты для обработки шкур жидкостями</w:t>
      </w:r>
    </w:p>
    <w:p w:rsidR="00CC4CF9" w:rsidRPr="00061AB7" w:rsidRDefault="00CC4CF9">
      <w:pPr>
        <w:pStyle w:val="ConsPlusCell"/>
        <w:jc w:val="both"/>
      </w:pPr>
      <w:r w:rsidRPr="00061AB7">
        <w:t>51 1662     8     Машины для мездрения шкур</w:t>
      </w:r>
    </w:p>
    <w:p w:rsidR="00CC4CF9" w:rsidRPr="00061AB7" w:rsidRDefault="00CC4CF9">
      <w:pPr>
        <w:pStyle w:val="ConsPlusCell"/>
        <w:jc w:val="both"/>
      </w:pPr>
      <w:r w:rsidRPr="00061AB7">
        <w:t>51 1663     5     Машины для обработки кожевой ткани шкур</w:t>
      </w:r>
    </w:p>
    <w:p w:rsidR="00CC4CF9" w:rsidRPr="00061AB7" w:rsidRDefault="00CC4CF9">
      <w:pPr>
        <w:pStyle w:val="ConsPlusCell"/>
        <w:jc w:val="both"/>
      </w:pPr>
      <w:r w:rsidRPr="00061AB7">
        <w:t>51 1664     0     Машины для обработки волосяного покрова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шкур</w:t>
      </w:r>
    </w:p>
    <w:p w:rsidR="00CC4CF9" w:rsidRPr="00061AB7" w:rsidRDefault="00CC4CF9">
      <w:pPr>
        <w:pStyle w:val="ConsPlusCell"/>
        <w:jc w:val="both"/>
      </w:pPr>
      <w:r w:rsidRPr="00061AB7">
        <w:t>51 1665     6     Барабаны для отделочных операций</w:t>
      </w:r>
    </w:p>
    <w:p w:rsidR="00CC4CF9" w:rsidRPr="00061AB7" w:rsidRDefault="00CC4CF9">
      <w:pPr>
        <w:pStyle w:val="ConsPlusCell"/>
        <w:jc w:val="both"/>
      </w:pPr>
      <w:r w:rsidRPr="00061AB7">
        <w:t>51 1666     1     Оборудование для удаления влаги из шкур</w:t>
      </w:r>
    </w:p>
    <w:p w:rsidR="00CC4CF9" w:rsidRPr="00061AB7" w:rsidRDefault="00CC4CF9">
      <w:pPr>
        <w:pStyle w:val="ConsPlusCell"/>
        <w:jc w:val="both"/>
      </w:pPr>
      <w:r w:rsidRPr="00061AB7">
        <w:t>51 1667     7     Агрегаты для мехового производства</w:t>
      </w:r>
    </w:p>
    <w:p w:rsidR="00CC4CF9" w:rsidRPr="00061AB7" w:rsidRDefault="00CC4CF9">
      <w:pPr>
        <w:pStyle w:val="ConsPlusCell"/>
        <w:jc w:val="both"/>
      </w:pPr>
      <w:r w:rsidRPr="00061AB7">
        <w:t>51 1668     2     Оборудование вспомогательное</w:t>
      </w:r>
    </w:p>
    <w:p w:rsidR="00CC4CF9" w:rsidRPr="00061AB7" w:rsidRDefault="00CC4CF9">
      <w:pPr>
        <w:pStyle w:val="ConsPlusCell"/>
        <w:jc w:val="both"/>
      </w:pPr>
      <w:r w:rsidRPr="00061AB7">
        <w:t>51 1670     3     Оборудование / скорняжно-пошивочного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шапочного производства</w:t>
      </w:r>
    </w:p>
    <w:p w:rsidR="00CC4CF9" w:rsidRPr="00061AB7" w:rsidRDefault="00CC4CF9">
      <w:pPr>
        <w:pStyle w:val="ConsPlusCell"/>
        <w:jc w:val="both"/>
      </w:pPr>
      <w:r w:rsidRPr="00061AB7">
        <w:t>51 1671     9     - для увлажнения кожевой ткани меховых шкур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изделий из них</w:t>
      </w:r>
    </w:p>
    <w:p w:rsidR="00CC4CF9" w:rsidRPr="00061AB7" w:rsidRDefault="00CC4CF9">
      <w:pPr>
        <w:pStyle w:val="ConsPlusCell"/>
        <w:jc w:val="both"/>
      </w:pPr>
      <w:r w:rsidRPr="00061AB7">
        <w:t>51 1672     4     - для правки, сушки и отпарки изделий</w:t>
      </w:r>
    </w:p>
    <w:p w:rsidR="00CC4CF9" w:rsidRPr="00061AB7" w:rsidRDefault="00CC4CF9">
      <w:pPr>
        <w:pStyle w:val="ConsPlusCell"/>
        <w:jc w:val="both"/>
      </w:pPr>
      <w:r w:rsidRPr="00061AB7">
        <w:t>51 1673     1     - сушильное</w:t>
      </w:r>
    </w:p>
    <w:p w:rsidR="00CC4CF9" w:rsidRPr="00061AB7" w:rsidRDefault="00CC4CF9">
      <w:pPr>
        <w:pStyle w:val="ConsPlusCell"/>
        <w:jc w:val="both"/>
      </w:pPr>
      <w:r w:rsidRPr="00061AB7">
        <w:t>51 1676     6     - вспомогательное</w:t>
      </w:r>
    </w:p>
    <w:p w:rsidR="00CC4CF9" w:rsidRPr="00061AB7" w:rsidRDefault="00CC4CF9">
      <w:pPr>
        <w:pStyle w:val="ConsPlusCell"/>
        <w:jc w:val="both"/>
      </w:pPr>
      <w:r w:rsidRPr="00061AB7">
        <w:t>51 1680     8     Оборудование для овчинно-шубной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1681     3     Машины для обработки кожевой ткани овчин</w:t>
      </w:r>
    </w:p>
    <w:p w:rsidR="00CC4CF9" w:rsidRPr="00061AB7" w:rsidRDefault="00CC4CF9">
      <w:pPr>
        <w:pStyle w:val="ConsPlusCell"/>
        <w:jc w:val="both"/>
      </w:pPr>
      <w:r w:rsidRPr="00061AB7">
        <w:t>51 1682     9     Машины для обработки волосяного покрова овчин</w:t>
      </w:r>
    </w:p>
    <w:p w:rsidR="00CC4CF9" w:rsidRPr="00061AB7" w:rsidRDefault="00CC4CF9">
      <w:pPr>
        <w:pStyle w:val="ConsPlusCell"/>
        <w:jc w:val="both"/>
      </w:pPr>
      <w:r w:rsidRPr="00061AB7">
        <w:t>51 1683     4     Установки сушильные</w:t>
      </w:r>
    </w:p>
    <w:p w:rsidR="00CC4CF9" w:rsidRPr="00061AB7" w:rsidRDefault="00CC4CF9">
      <w:pPr>
        <w:pStyle w:val="ConsPlusCell"/>
        <w:jc w:val="both"/>
      </w:pPr>
      <w:r w:rsidRPr="00061AB7">
        <w:t>51 1685     5     Машины для получения искусственного меха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тканевой основе с натуральным волосом</w:t>
      </w:r>
    </w:p>
    <w:p w:rsidR="00CC4CF9" w:rsidRPr="00061AB7" w:rsidRDefault="00CC4CF9">
      <w:pPr>
        <w:pStyle w:val="ConsPlusCell"/>
        <w:jc w:val="both"/>
      </w:pPr>
      <w:r w:rsidRPr="00061AB7">
        <w:t>51 1686     0     Оборудование для производства искусственных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кож</w:t>
      </w:r>
    </w:p>
    <w:p w:rsidR="00CC4CF9" w:rsidRPr="00061AB7" w:rsidRDefault="00CC4CF9">
      <w:pPr>
        <w:pStyle w:val="ConsPlusCell"/>
        <w:jc w:val="both"/>
      </w:pPr>
      <w:r w:rsidRPr="00061AB7">
        <w:t>51 1690     2     Запасные части к оборудованию технологическому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кожевенной, обувной, меховой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кожгалантерейной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1691     8     Фрезы</w:t>
      </w:r>
    </w:p>
    <w:p w:rsidR="00CC4CF9" w:rsidRPr="00061AB7" w:rsidRDefault="00CC4CF9">
      <w:pPr>
        <w:pStyle w:val="ConsPlusCell"/>
        <w:jc w:val="both"/>
      </w:pPr>
      <w:r w:rsidRPr="00061AB7">
        <w:t>51 1699     1     Запасные части прочие к оборудованию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технологическому для кожевенной, обувной,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меховой и кожгалантерейной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1700     5     Оборудование технологическое и запасные части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 нему для валяльно-войлочной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1710     7     Оборудование / для производства валяльно-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войлочных изделий</w:t>
      </w:r>
    </w:p>
    <w:p w:rsidR="00CC4CF9" w:rsidRPr="00061AB7" w:rsidRDefault="00CC4CF9">
      <w:pPr>
        <w:pStyle w:val="ConsPlusCell"/>
        <w:jc w:val="both"/>
      </w:pPr>
      <w:r w:rsidRPr="00061AB7">
        <w:t>51 1711     5     - для подготовки сырья к смешиванию и машины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смесового отдела</w:t>
      </w:r>
    </w:p>
    <w:p w:rsidR="00CC4CF9" w:rsidRPr="00061AB7" w:rsidRDefault="00CC4CF9">
      <w:pPr>
        <w:pStyle w:val="ConsPlusCell"/>
        <w:jc w:val="both"/>
      </w:pPr>
      <w:r w:rsidRPr="00061AB7">
        <w:t>51 1712     0     - чесального отдела и для приготовления основы</w:t>
      </w:r>
    </w:p>
    <w:p w:rsidR="00CC4CF9" w:rsidRPr="00061AB7" w:rsidRDefault="00CC4CF9">
      <w:pPr>
        <w:pStyle w:val="ConsPlusCell"/>
        <w:jc w:val="both"/>
      </w:pPr>
      <w:r w:rsidRPr="00061AB7">
        <w:t>51 1713     6     - для предварительного уплотнения, расправки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валки</w:t>
      </w:r>
    </w:p>
    <w:p w:rsidR="00CC4CF9" w:rsidRPr="00061AB7" w:rsidRDefault="00CC4CF9">
      <w:pPr>
        <w:pStyle w:val="ConsPlusCell"/>
        <w:jc w:val="both"/>
      </w:pPr>
      <w:r w:rsidRPr="00061AB7">
        <w:t>51 1720     4     Оборудование / для отделки валяльно-войлочных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</w:t>
      </w:r>
    </w:p>
    <w:p w:rsidR="00CC4CF9" w:rsidRPr="00061AB7" w:rsidRDefault="00CC4CF9">
      <w:pPr>
        <w:pStyle w:val="ConsPlusCell"/>
        <w:jc w:val="both"/>
      </w:pPr>
      <w:r w:rsidRPr="00061AB7">
        <w:t>51 1721     0     - для химической обработки</w:t>
      </w:r>
    </w:p>
    <w:p w:rsidR="00CC4CF9" w:rsidRPr="00061AB7" w:rsidRDefault="00CC4CF9">
      <w:pPr>
        <w:pStyle w:val="ConsPlusCell"/>
        <w:jc w:val="both"/>
      </w:pPr>
      <w:r w:rsidRPr="00061AB7">
        <w:t>51 1722     5     - для формования, сушки и декатировки</w:t>
      </w:r>
    </w:p>
    <w:p w:rsidR="00CC4CF9" w:rsidRPr="00061AB7" w:rsidRDefault="00CC4CF9">
      <w:pPr>
        <w:pStyle w:val="ConsPlusCell"/>
        <w:jc w:val="both"/>
      </w:pPr>
      <w:r w:rsidRPr="00061AB7">
        <w:t>51 1723     0     - для окончательной отделки</w:t>
      </w:r>
    </w:p>
    <w:p w:rsidR="00CC4CF9" w:rsidRPr="00061AB7" w:rsidRDefault="00CC4CF9">
      <w:pPr>
        <w:pStyle w:val="ConsPlusCell"/>
        <w:jc w:val="both"/>
      </w:pPr>
      <w:r w:rsidRPr="00061AB7">
        <w:t>51 1750     8     Оборудование вспомогательное для валяльно-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войлочной промышленности и для ремонта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валяльно-войлочных изделий</w:t>
      </w:r>
    </w:p>
    <w:p w:rsidR="00CC4CF9" w:rsidRPr="00061AB7" w:rsidRDefault="00CC4CF9">
      <w:pPr>
        <w:pStyle w:val="ConsPlusCell"/>
        <w:jc w:val="both"/>
      </w:pPr>
      <w:r w:rsidRPr="00061AB7">
        <w:t>51 1751     3     Оборудование для ремонта валяльно-войлочных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</w:t>
      </w:r>
    </w:p>
    <w:p w:rsidR="00CC4CF9" w:rsidRPr="00061AB7" w:rsidRDefault="00CC4CF9">
      <w:pPr>
        <w:pStyle w:val="ConsPlusCell"/>
        <w:jc w:val="both"/>
      </w:pPr>
      <w:r w:rsidRPr="00061AB7">
        <w:t>51 1758     1     Оборудование вспомогательное прочее</w:t>
      </w:r>
    </w:p>
    <w:p w:rsidR="00CC4CF9" w:rsidRPr="00061AB7" w:rsidRDefault="00CC4CF9">
      <w:pPr>
        <w:pStyle w:val="ConsPlusCell"/>
        <w:jc w:val="both"/>
      </w:pPr>
      <w:r w:rsidRPr="00061AB7">
        <w:t>51 1790     6     Запасные части к оборудованию технологическому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валяльно-войлочной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1800     9     Оборудование технологическое и запасные части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 нему для текстильно-галантерейной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1810     3     Оборудование плетельное и отделочное</w:t>
      </w:r>
    </w:p>
    <w:p w:rsidR="00CC4CF9" w:rsidRPr="00061AB7" w:rsidRDefault="00CC4CF9">
      <w:pPr>
        <w:pStyle w:val="ConsPlusCell"/>
        <w:jc w:val="both"/>
      </w:pPr>
      <w:r w:rsidRPr="00061AB7">
        <w:t>51 1811     9     Машины / лентоплетельные и тесьмоплетельные</w:t>
      </w:r>
    </w:p>
    <w:p w:rsidR="00CC4CF9" w:rsidRPr="00061AB7" w:rsidRDefault="00CC4CF9">
      <w:pPr>
        <w:pStyle w:val="ConsPlusCell"/>
        <w:jc w:val="both"/>
      </w:pPr>
      <w:r w:rsidRPr="00061AB7">
        <w:t>51 1812     4     - шнуроплетельные</w:t>
      </w:r>
    </w:p>
    <w:p w:rsidR="00CC4CF9" w:rsidRPr="00061AB7" w:rsidRDefault="00CC4CF9">
      <w:pPr>
        <w:pStyle w:val="ConsPlusCell"/>
        <w:jc w:val="both"/>
      </w:pPr>
      <w:r w:rsidRPr="00061AB7">
        <w:t>51 1813     4     - гардинные и тюлевые</w:t>
      </w:r>
    </w:p>
    <w:p w:rsidR="00CC4CF9" w:rsidRPr="00061AB7" w:rsidRDefault="00CC4CF9">
      <w:pPr>
        <w:pStyle w:val="ConsPlusCell"/>
        <w:jc w:val="both"/>
      </w:pPr>
      <w:r w:rsidRPr="00061AB7">
        <w:t>51 1814     5     - кружевные</w:t>
      </w:r>
    </w:p>
    <w:p w:rsidR="00CC4CF9" w:rsidRPr="00061AB7" w:rsidRDefault="00CC4CF9">
      <w:pPr>
        <w:pStyle w:val="ConsPlusCell"/>
        <w:jc w:val="both"/>
      </w:pPr>
      <w:r w:rsidRPr="00061AB7">
        <w:t>51 1815     0     - вышивальные</w:t>
      </w:r>
    </w:p>
    <w:p w:rsidR="00CC4CF9" w:rsidRPr="00061AB7" w:rsidRDefault="00CC4CF9">
      <w:pPr>
        <w:pStyle w:val="ConsPlusCell"/>
        <w:jc w:val="both"/>
      </w:pPr>
      <w:r w:rsidRPr="00061AB7">
        <w:t>51 1816     6     Оборудование отделочное</w:t>
      </w:r>
    </w:p>
    <w:p w:rsidR="00CC4CF9" w:rsidRPr="00061AB7" w:rsidRDefault="00CC4CF9">
      <w:pPr>
        <w:pStyle w:val="ConsPlusCell"/>
        <w:jc w:val="both"/>
      </w:pPr>
      <w:r w:rsidRPr="00061AB7">
        <w:t>51 1817     1     Машины мерильно-браковочные</w:t>
      </w:r>
    </w:p>
    <w:p w:rsidR="00CC4CF9" w:rsidRPr="00061AB7" w:rsidRDefault="00CC4CF9">
      <w:pPr>
        <w:pStyle w:val="ConsPlusCell"/>
        <w:jc w:val="both"/>
      </w:pPr>
      <w:r w:rsidRPr="00061AB7">
        <w:t>51 1820     8     Оборудование / подготовительное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вспомогательное</w:t>
      </w:r>
    </w:p>
    <w:p w:rsidR="00CC4CF9" w:rsidRPr="00061AB7" w:rsidRDefault="00CC4CF9">
      <w:pPr>
        <w:pStyle w:val="ConsPlusCell"/>
        <w:jc w:val="both"/>
      </w:pPr>
      <w:r w:rsidRPr="00061AB7">
        <w:t>51 1821     3     - подготовительное для всех видов производств</w:t>
      </w:r>
    </w:p>
    <w:p w:rsidR="00CC4CF9" w:rsidRPr="00061AB7" w:rsidRDefault="00CC4CF9">
      <w:pPr>
        <w:pStyle w:val="ConsPlusCell"/>
        <w:jc w:val="both"/>
      </w:pPr>
      <w:r w:rsidRPr="00061AB7">
        <w:t>51 1828     1     - вспомогательное</w:t>
      </w:r>
    </w:p>
    <w:p w:rsidR="00CC4CF9" w:rsidRPr="00061AB7" w:rsidRDefault="00CC4CF9">
      <w:pPr>
        <w:pStyle w:val="ConsPlusCell"/>
        <w:jc w:val="both"/>
      </w:pPr>
      <w:r w:rsidRPr="00061AB7">
        <w:t>51 1890     3     Запасные части к оборудованию технологическому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текстильно-галантерейной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1891     5     Челноки, шпули, пружины, направляющие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пластины, зубья, прокладки и прочие части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кружевных, тюлевых, гардинных и других машин</w:t>
      </w:r>
    </w:p>
    <w:p w:rsidR="00CC4CF9" w:rsidRPr="00061AB7" w:rsidRDefault="00CC4CF9">
      <w:pPr>
        <w:pStyle w:val="ConsPlusCell"/>
        <w:jc w:val="both"/>
      </w:pPr>
      <w:r w:rsidRPr="00061AB7">
        <w:t>51 1899     9     Запасные части прочие</w:t>
      </w:r>
    </w:p>
    <w:p w:rsidR="00CC4CF9" w:rsidRPr="00061AB7" w:rsidRDefault="00CC4CF9">
      <w:pPr>
        <w:pStyle w:val="ConsPlusCell"/>
        <w:jc w:val="both"/>
      </w:pPr>
      <w:r w:rsidRPr="00061AB7">
        <w:t>51 1900     2     Оборудование технологическое прочее для легкой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промышленности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51 2000     2     Оборудование технологическое и запасные части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 нему для выработки химических волокон,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стекловолокна и асбестовых нитей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51 2010     7     Запасные части к оборудованию технологическому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выработки химических волокон *</w:t>
      </w:r>
    </w:p>
    <w:p w:rsidR="00CC4CF9" w:rsidRPr="00061AB7" w:rsidRDefault="00CC4CF9">
      <w:pPr>
        <w:pStyle w:val="ConsPlusCell"/>
        <w:jc w:val="both"/>
      </w:pPr>
      <w:r w:rsidRPr="00061AB7">
        <w:t>51 2100     6     Оборудование для выработки искусственных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волокон</w:t>
      </w:r>
    </w:p>
    <w:p w:rsidR="00CC4CF9" w:rsidRPr="00061AB7" w:rsidRDefault="00CC4CF9">
      <w:pPr>
        <w:pStyle w:val="ConsPlusCell"/>
        <w:jc w:val="both"/>
      </w:pPr>
      <w:r w:rsidRPr="00061AB7">
        <w:t>51 2110     0     Оборудование для выработки вискозных волокон</w:t>
      </w:r>
    </w:p>
    <w:p w:rsidR="00CC4CF9" w:rsidRPr="00061AB7" w:rsidRDefault="00CC4CF9">
      <w:pPr>
        <w:pStyle w:val="ConsPlusCell"/>
        <w:jc w:val="both"/>
      </w:pPr>
      <w:r w:rsidRPr="00061AB7">
        <w:t>51 2111     6     Машины для выработки вискозной текстильной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нити</w:t>
      </w:r>
    </w:p>
    <w:p w:rsidR="00CC4CF9" w:rsidRPr="00061AB7" w:rsidRDefault="00CC4CF9">
      <w:pPr>
        <w:pStyle w:val="ConsPlusCell"/>
        <w:jc w:val="both"/>
      </w:pPr>
      <w:r w:rsidRPr="00061AB7">
        <w:t>51 2112     1     Машины для выработки вискозной нити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технического назначения</w:t>
      </w:r>
    </w:p>
    <w:p w:rsidR="00CC4CF9" w:rsidRPr="00061AB7" w:rsidRDefault="00CC4CF9">
      <w:pPr>
        <w:pStyle w:val="ConsPlusCell"/>
        <w:jc w:val="both"/>
      </w:pPr>
      <w:r w:rsidRPr="00061AB7">
        <w:t>51 2113     7     Агрегаты и поточные линии для выработки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вискозного штапельного волокна</w:t>
      </w:r>
    </w:p>
    <w:p w:rsidR="00CC4CF9" w:rsidRPr="00061AB7" w:rsidRDefault="00CC4CF9">
      <w:pPr>
        <w:pStyle w:val="ConsPlusCell"/>
        <w:jc w:val="both"/>
      </w:pPr>
      <w:r w:rsidRPr="00061AB7">
        <w:t>51 2114     2     Машины для выработки вискозного штапельного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волокна</w:t>
      </w:r>
    </w:p>
    <w:p w:rsidR="00CC4CF9" w:rsidRPr="00061AB7" w:rsidRDefault="00CC4CF9">
      <w:pPr>
        <w:pStyle w:val="ConsPlusCell"/>
        <w:jc w:val="both"/>
      </w:pPr>
      <w:r w:rsidRPr="00061AB7">
        <w:t>51 2115     8     Агрегаты и поточные линии для выработки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вискозной сосисочной оболочки</w:t>
      </w:r>
    </w:p>
    <w:p w:rsidR="00CC4CF9" w:rsidRPr="00061AB7" w:rsidRDefault="00CC4CF9">
      <w:pPr>
        <w:pStyle w:val="ConsPlusCell"/>
        <w:jc w:val="both"/>
      </w:pPr>
      <w:r w:rsidRPr="00061AB7">
        <w:t>51 2116     3     Машины для выработки вискозной сосисочной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оболочки</w:t>
      </w:r>
    </w:p>
    <w:p w:rsidR="00CC4CF9" w:rsidRPr="00061AB7" w:rsidRDefault="00CC4CF9">
      <w:pPr>
        <w:pStyle w:val="ConsPlusCell"/>
        <w:jc w:val="both"/>
      </w:pPr>
      <w:r w:rsidRPr="00061AB7">
        <w:t>51 2118     4     Оборудование для приготовления вискозного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раствора</w:t>
      </w:r>
    </w:p>
    <w:p w:rsidR="00CC4CF9" w:rsidRPr="00061AB7" w:rsidRDefault="00CC4CF9">
      <w:pPr>
        <w:pStyle w:val="ConsPlusCell"/>
        <w:jc w:val="both"/>
      </w:pPr>
      <w:r w:rsidRPr="00061AB7">
        <w:t>51 2120     5     Оборудование для выработки вискозных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высокомодульных волокон</w:t>
      </w:r>
    </w:p>
    <w:p w:rsidR="00CC4CF9" w:rsidRPr="00061AB7" w:rsidRDefault="00CC4CF9">
      <w:pPr>
        <w:pStyle w:val="ConsPlusCell"/>
        <w:jc w:val="both"/>
      </w:pPr>
      <w:r w:rsidRPr="00061AB7">
        <w:t>51 2121     0     Машины для выработки вискозной высокомодульной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текстильной нити</w:t>
      </w:r>
    </w:p>
    <w:p w:rsidR="00CC4CF9" w:rsidRPr="00061AB7" w:rsidRDefault="00CC4CF9">
      <w:pPr>
        <w:pStyle w:val="ConsPlusCell"/>
        <w:jc w:val="both"/>
      </w:pPr>
      <w:r w:rsidRPr="00061AB7">
        <w:t>51 2122     6     Машины для выработки вискозной высокомодульной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нити технического назначения</w:t>
      </w:r>
    </w:p>
    <w:p w:rsidR="00CC4CF9" w:rsidRPr="00061AB7" w:rsidRDefault="00CC4CF9">
      <w:pPr>
        <w:pStyle w:val="ConsPlusCell"/>
        <w:jc w:val="both"/>
      </w:pPr>
      <w:r w:rsidRPr="00061AB7">
        <w:t>51 2123     1     Агрегаты и поточные линии для выработки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вискозного высокомодульного штапельного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волокна</w:t>
      </w:r>
    </w:p>
    <w:p w:rsidR="00CC4CF9" w:rsidRPr="00061AB7" w:rsidRDefault="00CC4CF9">
      <w:pPr>
        <w:pStyle w:val="ConsPlusCell"/>
        <w:jc w:val="both"/>
      </w:pPr>
      <w:r w:rsidRPr="00061AB7">
        <w:t>51 2124     7     Машины для выработки вискозного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высокомодульного  штапельного волокна</w:t>
      </w:r>
    </w:p>
    <w:p w:rsidR="00CC4CF9" w:rsidRPr="00061AB7" w:rsidRDefault="00CC4CF9">
      <w:pPr>
        <w:pStyle w:val="ConsPlusCell"/>
        <w:jc w:val="both"/>
      </w:pPr>
      <w:r w:rsidRPr="00061AB7">
        <w:t>51 2130     1     Оборудование для выработки полинозных волокон</w:t>
      </w:r>
    </w:p>
    <w:p w:rsidR="00CC4CF9" w:rsidRPr="00061AB7" w:rsidRDefault="00CC4CF9">
      <w:pPr>
        <w:pStyle w:val="ConsPlusCell"/>
        <w:jc w:val="both"/>
      </w:pPr>
      <w:r w:rsidRPr="00061AB7">
        <w:t>51 2133     6     Агрегаты и поточные линии для выработки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полинозного штапельного волокна</w:t>
      </w:r>
    </w:p>
    <w:p w:rsidR="00CC4CF9" w:rsidRPr="00061AB7" w:rsidRDefault="00CC4CF9">
      <w:pPr>
        <w:pStyle w:val="ConsPlusCell"/>
        <w:jc w:val="both"/>
      </w:pPr>
      <w:r w:rsidRPr="00061AB7">
        <w:t>51 2134     1     Машины для выработки полинозного штапельного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волокна</w:t>
      </w:r>
    </w:p>
    <w:p w:rsidR="00CC4CF9" w:rsidRPr="00061AB7" w:rsidRDefault="00CC4CF9">
      <w:pPr>
        <w:pStyle w:val="ConsPlusCell"/>
        <w:jc w:val="both"/>
      </w:pPr>
      <w:r w:rsidRPr="00061AB7">
        <w:t>51 2140     4     Оборудование для выработки медно-аммиачных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волокон</w:t>
      </w:r>
    </w:p>
    <w:p w:rsidR="00CC4CF9" w:rsidRPr="00061AB7" w:rsidRDefault="00CC4CF9">
      <w:pPr>
        <w:pStyle w:val="ConsPlusCell"/>
        <w:jc w:val="both"/>
      </w:pPr>
      <w:r w:rsidRPr="00061AB7">
        <w:t>51 2143     0     Агрегаты и поточные линии для выработки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медно-аммиачного штапельного волокна</w:t>
      </w:r>
    </w:p>
    <w:p w:rsidR="00CC4CF9" w:rsidRPr="00061AB7" w:rsidRDefault="00CC4CF9">
      <w:pPr>
        <w:pStyle w:val="ConsPlusCell"/>
        <w:jc w:val="both"/>
      </w:pPr>
      <w:r w:rsidRPr="00061AB7">
        <w:t>51 2144     6     Машины для выработки медно-аммиачного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штапельного волокна</w:t>
      </w:r>
    </w:p>
    <w:p w:rsidR="00CC4CF9" w:rsidRPr="00061AB7" w:rsidRDefault="00CC4CF9">
      <w:pPr>
        <w:pStyle w:val="ConsPlusCell"/>
        <w:jc w:val="both"/>
      </w:pPr>
      <w:r w:rsidRPr="00061AB7">
        <w:t>51 2150     9     Оборудование для выработки ацетилцеллюлозных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волокон</w:t>
      </w:r>
    </w:p>
    <w:p w:rsidR="00CC4CF9" w:rsidRPr="00061AB7" w:rsidRDefault="00CC4CF9">
      <w:pPr>
        <w:pStyle w:val="ConsPlusCell"/>
        <w:jc w:val="both"/>
      </w:pPr>
      <w:r w:rsidRPr="00061AB7">
        <w:t>51 2151     4     Машины для выработки ацетатной текстильной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нити</w:t>
      </w:r>
    </w:p>
    <w:p w:rsidR="00CC4CF9" w:rsidRPr="00061AB7" w:rsidRDefault="00CC4CF9">
      <w:pPr>
        <w:pStyle w:val="ConsPlusCell"/>
        <w:jc w:val="both"/>
      </w:pPr>
      <w:r w:rsidRPr="00061AB7">
        <w:t>51 2155     6     Машины для выработки триацетатной текстильной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нити</w:t>
      </w:r>
    </w:p>
    <w:p w:rsidR="00CC4CF9" w:rsidRPr="00061AB7" w:rsidRDefault="00CC4CF9">
      <w:pPr>
        <w:pStyle w:val="ConsPlusCell"/>
        <w:jc w:val="both"/>
      </w:pPr>
      <w:r w:rsidRPr="00061AB7">
        <w:t>51 2157     7     Агрегаты и поточные линии для выработки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триацетатного штапельного волокна</w:t>
      </w:r>
    </w:p>
    <w:p w:rsidR="00CC4CF9" w:rsidRPr="00061AB7" w:rsidRDefault="00CC4CF9">
      <w:pPr>
        <w:pStyle w:val="ConsPlusCell"/>
        <w:jc w:val="both"/>
      </w:pPr>
      <w:r w:rsidRPr="00061AB7">
        <w:t>51 2158     2     Машины для выработки триацетатного штапельного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волокна</w:t>
      </w:r>
    </w:p>
    <w:p w:rsidR="00CC4CF9" w:rsidRPr="00061AB7" w:rsidRDefault="00CC4CF9">
      <w:pPr>
        <w:pStyle w:val="ConsPlusCell"/>
        <w:jc w:val="both"/>
      </w:pPr>
      <w:r w:rsidRPr="00061AB7">
        <w:t>51 2190     7     Запасные части к оборудованию для выработки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искусственных волокон</w:t>
      </w:r>
    </w:p>
    <w:p w:rsidR="00CC4CF9" w:rsidRPr="00061AB7" w:rsidRDefault="00CC4CF9">
      <w:pPr>
        <w:pStyle w:val="ConsPlusCell"/>
        <w:jc w:val="both"/>
      </w:pPr>
      <w:r w:rsidRPr="00061AB7">
        <w:t>51 2191     2     Нитеносители</w:t>
      </w:r>
    </w:p>
    <w:p w:rsidR="00CC4CF9" w:rsidRPr="00061AB7" w:rsidRDefault="00CC4CF9">
      <w:pPr>
        <w:pStyle w:val="ConsPlusCell"/>
        <w:jc w:val="both"/>
      </w:pPr>
      <w:r w:rsidRPr="00061AB7">
        <w:t>51 2200     8     Оборудование для выработки синтетических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волокон из растворов и запасные части к нему</w:t>
      </w:r>
    </w:p>
    <w:p w:rsidR="00CC4CF9" w:rsidRPr="00061AB7" w:rsidRDefault="00CC4CF9">
      <w:pPr>
        <w:pStyle w:val="ConsPlusCell"/>
        <w:jc w:val="both"/>
      </w:pPr>
      <w:r w:rsidRPr="00061AB7">
        <w:t>51 2210     4     Оборудование для выработки поливинилхлоридных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волокон</w:t>
      </w:r>
    </w:p>
    <w:p w:rsidR="00CC4CF9" w:rsidRPr="00061AB7" w:rsidRDefault="00CC4CF9">
      <w:pPr>
        <w:pStyle w:val="ConsPlusCell"/>
        <w:jc w:val="both"/>
      </w:pPr>
      <w:r w:rsidRPr="00061AB7">
        <w:t>51 2213     0     Агрегаты и поточные линии для выработки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поливинилхлоридного штапельного волокна</w:t>
      </w:r>
    </w:p>
    <w:p w:rsidR="00CC4CF9" w:rsidRPr="00061AB7" w:rsidRDefault="00CC4CF9">
      <w:pPr>
        <w:pStyle w:val="ConsPlusCell"/>
        <w:jc w:val="both"/>
      </w:pPr>
      <w:r w:rsidRPr="00061AB7">
        <w:t>51 2214     6     Машины для выработки поливинилхлоридного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штапельного волокна</w:t>
      </w:r>
    </w:p>
    <w:p w:rsidR="00CC4CF9" w:rsidRPr="00061AB7" w:rsidRDefault="00CC4CF9">
      <w:pPr>
        <w:pStyle w:val="ConsPlusCell"/>
        <w:jc w:val="both"/>
      </w:pPr>
      <w:r w:rsidRPr="00061AB7">
        <w:t>51 2220     9     Оборудование для выработки перхлорвиниловых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волокон (хлорин)</w:t>
      </w:r>
    </w:p>
    <w:p w:rsidR="00CC4CF9" w:rsidRPr="00061AB7" w:rsidRDefault="00CC4CF9">
      <w:pPr>
        <w:pStyle w:val="ConsPlusCell"/>
        <w:jc w:val="both"/>
      </w:pPr>
      <w:r w:rsidRPr="00061AB7">
        <w:t>51 2222     5     Машины для выработки перхлорвиниловой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текстильной нити (хлорин)</w:t>
      </w:r>
    </w:p>
    <w:p w:rsidR="00CC4CF9" w:rsidRPr="00061AB7" w:rsidRDefault="00CC4CF9">
      <w:pPr>
        <w:pStyle w:val="ConsPlusCell"/>
        <w:jc w:val="both"/>
      </w:pPr>
      <w:r w:rsidRPr="00061AB7">
        <w:t>51 2223     5     Агрегаты и поточные линии для выработки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перхлорвинилового штапельного волокна (хлорин)</w:t>
      </w:r>
    </w:p>
    <w:p w:rsidR="00CC4CF9" w:rsidRPr="00061AB7" w:rsidRDefault="00CC4CF9">
      <w:pPr>
        <w:pStyle w:val="ConsPlusCell"/>
        <w:jc w:val="both"/>
      </w:pPr>
      <w:r w:rsidRPr="00061AB7">
        <w:t>51 2224     0     Машины для выработки перхлорвинилового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штапельного волокна (хлорин)</w:t>
      </w:r>
    </w:p>
    <w:p w:rsidR="00CC4CF9" w:rsidRPr="00061AB7" w:rsidRDefault="00CC4CF9">
      <w:pPr>
        <w:pStyle w:val="ConsPlusCell"/>
        <w:jc w:val="both"/>
      </w:pPr>
      <w:r w:rsidRPr="00061AB7">
        <w:t>51 2230     3     Оборудование для выработки поливинилспиртовых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волокон (винол)</w:t>
      </w:r>
    </w:p>
    <w:p w:rsidR="00CC4CF9" w:rsidRPr="00061AB7" w:rsidRDefault="00CC4CF9">
      <w:pPr>
        <w:pStyle w:val="ConsPlusCell"/>
        <w:jc w:val="both"/>
      </w:pPr>
      <w:r w:rsidRPr="00061AB7">
        <w:t>51 2233     9     Агрегаты и поточные линии для выработки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поливинилспиртового штапельного волокна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(винол)</w:t>
      </w:r>
    </w:p>
    <w:p w:rsidR="00CC4CF9" w:rsidRPr="00061AB7" w:rsidRDefault="00CC4CF9">
      <w:pPr>
        <w:pStyle w:val="ConsPlusCell"/>
        <w:jc w:val="both"/>
      </w:pPr>
      <w:r w:rsidRPr="00061AB7">
        <w:t>51 2234     5     Машины для выработки поливинилспиртового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штапельного волокна (винол)</w:t>
      </w:r>
    </w:p>
    <w:p w:rsidR="00CC4CF9" w:rsidRPr="00061AB7" w:rsidRDefault="00CC4CF9">
      <w:pPr>
        <w:pStyle w:val="ConsPlusCell"/>
        <w:jc w:val="both"/>
      </w:pPr>
      <w:r w:rsidRPr="00061AB7">
        <w:t>51 2240     8     Оборудование для выработки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полиакрилонитрильных волокон (нитрон)</w:t>
      </w:r>
    </w:p>
    <w:p w:rsidR="00CC4CF9" w:rsidRPr="00061AB7" w:rsidRDefault="00CC4CF9">
      <w:pPr>
        <w:pStyle w:val="ConsPlusCell"/>
        <w:jc w:val="both"/>
      </w:pPr>
      <w:r w:rsidRPr="00061AB7">
        <w:t>51 2242     9     Машины для выработки полиакрилонитрильной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текстильной нити (нитрон)</w:t>
      </w:r>
    </w:p>
    <w:p w:rsidR="00CC4CF9" w:rsidRPr="00061AB7" w:rsidRDefault="00CC4CF9">
      <w:pPr>
        <w:pStyle w:val="ConsPlusCell"/>
        <w:jc w:val="both"/>
      </w:pPr>
      <w:r w:rsidRPr="00061AB7">
        <w:t>51 2243     4     Агрегаты и поточные линии для выработки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полиакрилонитрильного штапельного волокна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(нитрон)</w:t>
      </w:r>
    </w:p>
    <w:p w:rsidR="00CC4CF9" w:rsidRPr="00061AB7" w:rsidRDefault="00CC4CF9">
      <w:pPr>
        <w:pStyle w:val="ConsPlusCell"/>
        <w:jc w:val="both"/>
      </w:pPr>
      <w:r w:rsidRPr="00061AB7">
        <w:t>51 2244     2     Машины для выработки полиакрилонитрильного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штапельного волокна (нитрон)</w:t>
      </w:r>
    </w:p>
    <w:p w:rsidR="00CC4CF9" w:rsidRPr="00061AB7" w:rsidRDefault="00CC4CF9">
      <w:pPr>
        <w:pStyle w:val="ConsPlusCell"/>
        <w:jc w:val="both"/>
      </w:pPr>
      <w:r w:rsidRPr="00061AB7">
        <w:t>51 2250     2     Оборудование для выработки синтетических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волокон прочих</w:t>
      </w:r>
    </w:p>
    <w:p w:rsidR="00CC4CF9" w:rsidRPr="00061AB7" w:rsidRDefault="00CC4CF9">
      <w:pPr>
        <w:pStyle w:val="ConsPlusCell"/>
        <w:jc w:val="both"/>
      </w:pPr>
      <w:r w:rsidRPr="00061AB7">
        <w:t>51 2252     3     Машины для выработки специальных нитей</w:t>
      </w:r>
    </w:p>
    <w:p w:rsidR="00CC4CF9" w:rsidRPr="00061AB7" w:rsidRDefault="00CC4CF9">
      <w:pPr>
        <w:pStyle w:val="ConsPlusCell"/>
        <w:jc w:val="both"/>
      </w:pPr>
      <w:r w:rsidRPr="00061AB7">
        <w:t>51 2253     9     Агрегаты и поточные линии для выработки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специальных штапельных волокон</w:t>
      </w:r>
    </w:p>
    <w:p w:rsidR="00CC4CF9" w:rsidRPr="00061AB7" w:rsidRDefault="00CC4CF9">
      <w:pPr>
        <w:pStyle w:val="ConsPlusCell"/>
        <w:jc w:val="both"/>
      </w:pPr>
      <w:r w:rsidRPr="00061AB7">
        <w:t>51 2254     4     Машины для выработки специальных штапельных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волокон</w:t>
      </w:r>
    </w:p>
    <w:p w:rsidR="00CC4CF9" w:rsidRPr="00061AB7" w:rsidRDefault="00CC4CF9">
      <w:pPr>
        <w:pStyle w:val="ConsPlusCell"/>
        <w:jc w:val="both"/>
      </w:pPr>
      <w:r w:rsidRPr="00061AB7">
        <w:t>51 2290     0     Запасные части к оборудованию для выработки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синтетических волокон из растворов</w:t>
      </w:r>
    </w:p>
    <w:p w:rsidR="00CC4CF9" w:rsidRPr="00061AB7" w:rsidRDefault="00CC4CF9">
      <w:pPr>
        <w:pStyle w:val="ConsPlusCell"/>
        <w:jc w:val="both"/>
      </w:pPr>
      <w:r w:rsidRPr="00061AB7">
        <w:t>51 2291     6     Фильеры для формирования синтетических нитей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волокон из растворов</w:t>
      </w:r>
    </w:p>
    <w:p w:rsidR="00CC4CF9" w:rsidRPr="00061AB7" w:rsidRDefault="00CC4CF9">
      <w:pPr>
        <w:pStyle w:val="ConsPlusCell"/>
        <w:jc w:val="both"/>
      </w:pPr>
      <w:r w:rsidRPr="00061AB7">
        <w:t>51 2300     3     Оборудование для выработки синтетических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волокон из расплавов и запасные части к нему</w:t>
      </w:r>
    </w:p>
    <w:p w:rsidR="00CC4CF9" w:rsidRPr="00061AB7" w:rsidRDefault="00CC4CF9">
      <w:pPr>
        <w:pStyle w:val="ConsPlusCell"/>
        <w:jc w:val="both"/>
      </w:pPr>
      <w:r w:rsidRPr="00061AB7">
        <w:t>51 2310     8     Оборудование для выработки поликапроамидных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волокон</w:t>
      </w:r>
    </w:p>
    <w:p w:rsidR="00CC4CF9" w:rsidRPr="00061AB7" w:rsidRDefault="00CC4CF9">
      <w:pPr>
        <w:pStyle w:val="ConsPlusCell"/>
        <w:jc w:val="both"/>
      </w:pPr>
      <w:r w:rsidRPr="00061AB7">
        <w:t>51 2311     3     Машины для выработки поликапроамидной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текстильной  нити</w:t>
      </w:r>
    </w:p>
    <w:p w:rsidR="00CC4CF9" w:rsidRPr="00061AB7" w:rsidRDefault="00CC4CF9">
      <w:pPr>
        <w:pStyle w:val="ConsPlusCell"/>
        <w:jc w:val="both"/>
      </w:pPr>
      <w:r w:rsidRPr="00061AB7">
        <w:t>51 2312     9     Машины для выработки поликапроамидной нити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технического назначения</w:t>
      </w:r>
    </w:p>
    <w:p w:rsidR="00CC4CF9" w:rsidRPr="00061AB7" w:rsidRDefault="00CC4CF9">
      <w:pPr>
        <w:pStyle w:val="ConsPlusCell"/>
        <w:jc w:val="both"/>
      </w:pPr>
      <w:r w:rsidRPr="00061AB7">
        <w:t>51 2313     4     Агрегаты и поточные линии для выработки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поликапроамидного штапельного волокна</w:t>
      </w:r>
    </w:p>
    <w:p w:rsidR="00CC4CF9" w:rsidRPr="00061AB7" w:rsidRDefault="00CC4CF9">
      <w:pPr>
        <w:pStyle w:val="ConsPlusCell"/>
        <w:jc w:val="both"/>
      </w:pPr>
      <w:r w:rsidRPr="00061AB7">
        <w:t>51 2314     9     Машины для выработки поликапроамидного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штапельного волокна</w:t>
      </w:r>
    </w:p>
    <w:p w:rsidR="00CC4CF9" w:rsidRPr="00061AB7" w:rsidRDefault="00CC4CF9">
      <w:pPr>
        <w:pStyle w:val="ConsPlusCell"/>
        <w:jc w:val="both"/>
      </w:pPr>
      <w:r w:rsidRPr="00061AB7">
        <w:t>51 2320     2     Оборудование для выработки жилки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синтетических материалов</w:t>
      </w:r>
    </w:p>
    <w:p w:rsidR="00CC4CF9" w:rsidRPr="00061AB7" w:rsidRDefault="00CC4CF9">
      <w:pPr>
        <w:pStyle w:val="ConsPlusCell"/>
        <w:jc w:val="both"/>
      </w:pPr>
      <w:r w:rsidRPr="00061AB7">
        <w:t>51 2323     9     Агрегаты и поточные линии для выработки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жилки из синтетических материалов</w:t>
      </w:r>
    </w:p>
    <w:p w:rsidR="00CC4CF9" w:rsidRPr="00061AB7" w:rsidRDefault="00CC4CF9">
      <w:pPr>
        <w:pStyle w:val="ConsPlusCell"/>
        <w:jc w:val="both"/>
      </w:pPr>
      <w:r w:rsidRPr="00061AB7">
        <w:t>51 2324     4     Машины для выработки жилки их синтетических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</w:t>
      </w:r>
    </w:p>
    <w:p w:rsidR="00CC4CF9" w:rsidRPr="00061AB7" w:rsidRDefault="00CC4CF9">
      <w:pPr>
        <w:pStyle w:val="ConsPlusCell"/>
        <w:jc w:val="both"/>
      </w:pPr>
      <w:r w:rsidRPr="00061AB7">
        <w:t>51 2330     7     Оборудование для выработки полиэфирных волокон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(лавсан)</w:t>
      </w:r>
    </w:p>
    <w:p w:rsidR="00CC4CF9" w:rsidRPr="00061AB7" w:rsidRDefault="00CC4CF9">
      <w:pPr>
        <w:pStyle w:val="ConsPlusCell"/>
        <w:jc w:val="both"/>
      </w:pPr>
      <w:r w:rsidRPr="00061AB7">
        <w:t>51 2331     2     Машины для выработки полиэфирной текстильной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нити (лавсан)</w:t>
      </w:r>
    </w:p>
    <w:p w:rsidR="00CC4CF9" w:rsidRPr="00061AB7" w:rsidRDefault="00CC4CF9">
      <w:pPr>
        <w:pStyle w:val="ConsPlusCell"/>
        <w:jc w:val="both"/>
      </w:pPr>
      <w:r w:rsidRPr="00061AB7">
        <w:t>51 2332     8     Машины для выработки полиэфирной нити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технического назначения (лавсан)</w:t>
      </w:r>
    </w:p>
    <w:p w:rsidR="00CC4CF9" w:rsidRPr="00061AB7" w:rsidRDefault="00CC4CF9">
      <w:pPr>
        <w:pStyle w:val="ConsPlusCell"/>
        <w:jc w:val="both"/>
      </w:pPr>
      <w:r w:rsidRPr="00061AB7">
        <w:t>51 2333     3     Агрегаты и поточные линии для выработки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полиэфирного штапельного волокна (лавсан)</w:t>
      </w:r>
    </w:p>
    <w:p w:rsidR="00CC4CF9" w:rsidRPr="00061AB7" w:rsidRDefault="00CC4CF9">
      <w:pPr>
        <w:pStyle w:val="ConsPlusCell"/>
        <w:jc w:val="both"/>
      </w:pPr>
      <w:r w:rsidRPr="00061AB7">
        <w:t>51 2334     9     Машины для выработки полиэфирного штапельного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волокна (лавсан)</w:t>
      </w:r>
    </w:p>
    <w:p w:rsidR="00CC4CF9" w:rsidRPr="00061AB7" w:rsidRDefault="00CC4CF9">
      <w:pPr>
        <w:pStyle w:val="ConsPlusCell"/>
        <w:jc w:val="both"/>
      </w:pPr>
      <w:r w:rsidRPr="00061AB7">
        <w:t>51 2340     1     Оборудование для выработки полиэтиленовых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полипропиленовых волокон</w:t>
      </w:r>
    </w:p>
    <w:p w:rsidR="00CC4CF9" w:rsidRPr="00061AB7" w:rsidRDefault="00CC4CF9">
      <w:pPr>
        <w:pStyle w:val="ConsPlusCell"/>
        <w:jc w:val="both"/>
      </w:pPr>
      <w:r w:rsidRPr="00061AB7">
        <w:t>51 2341     7     Машины для выработки полиэтиленовой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полипропиленовой текстильной нити</w:t>
      </w:r>
    </w:p>
    <w:p w:rsidR="00CC4CF9" w:rsidRPr="00061AB7" w:rsidRDefault="00CC4CF9">
      <w:pPr>
        <w:pStyle w:val="ConsPlusCell"/>
        <w:jc w:val="both"/>
      </w:pPr>
      <w:r w:rsidRPr="00061AB7">
        <w:t>51 2342     2     Машины для выработки полиэтиленовой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полипропиленовой нити технического назначения</w:t>
      </w:r>
    </w:p>
    <w:p w:rsidR="00CC4CF9" w:rsidRPr="00061AB7" w:rsidRDefault="00CC4CF9">
      <w:pPr>
        <w:pStyle w:val="ConsPlusCell"/>
        <w:jc w:val="both"/>
      </w:pPr>
      <w:r w:rsidRPr="00061AB7">
        <w:t>51 2343     8     Агрегаты и поточные линии для выработки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полиэтиленового и полипропиленового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штапельного волокна</w:t>
      </w:r>
    </w:p>
    <w:p w:rsidR="00CC4CF9" w:rsidRPr="00061AB7" w:rsidRDefault="00CC4CF9">
      <w:pPr>
        <w:pStyle w:val="ConsPlusCell"/>
        <w:jc w:val="both"/>
      </w:pPr>
      <w:r w:rsidRPr="00061AB7">
        <w:t>51 2344     3     Машины для выработки полиэтиленового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полипропиленового штапельного волокна</w:t>
      </w:r>
    </w:p>
    <w:p w:rsidR="00CC4CF9" w:rsidRPr="00061AB7" w:rsidRDefault="00CC4CF9">
      <w:pPr>
        <w:pStyle w:val="ConsPlusCell"/>
        <w:jc w:val="both"/>
      </w:pPr>
      <w:r w:rsidRPr="00061AB7">
        <w:t>51 2346     4     Машины для выработки полиэтиленовой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полипропиленовой пленки</w:t>
      </w:r>
    </w:p>
    <w:p w:rsidR="00CC4CF9" w:rsidRPr="00061AB7" w:rsidRDefault="00CC4CF9">
      <w:pPr>
        <w:pStyle w:val="ConsPlusCell"/>
        <w:jc w:val="both"/>
      </w:pPr>
      <w:r w:rsidRPr="00061AB7">
        <w:t>51 2390     4     Запасные части к оборудованию для выработки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синтетических волокон из расплавов</w:t>
      </w:r>
    </w:p>
    <w:p w:rsidR="00CC4CF9" w:rsidRPr="00061AB7" w:rsidRDefault="00CC4CF9">
      <w:pPr>
        <w:pStyle w:val="ConsPlusCell"/>
        <w:jc w:val="both"/>
      </w:pPr>
      <w:r w:rsidRPr="00061AB7">
        <w:t>51 2391     8     Фильеры для формирования синтетических нитей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 расплавов</w:t>
      </w:r>
    </w:p>
    <w:p w:rsidR="00CC4CF9" w:rsidRPr="00061AB7" w:rsidRDefault="00CC4CF9">
      <w:pPr>
        <w:pStyle w:val="ConsPlusCell"/>
        <w:jc w:val="both"/>
      </w:pPr>
      <w:r w:rsidRPr="00061AB7">
        <w:t>51 2399     3     Запасные части прочие</w:t>
      </w:r>
    </w:p>
    <w:p w:rsidR="00CC4CF9" w:rsidRPr="00061AB7" w:rsidRDefault="00CC4CF9">
      <w:pPr>
        <w:pStyle w:val="ConsPlusCell"/>
        <w:jc w:val="both"/>
      </w:pPr>
      <w:r w:rsidRPr="00061AB7">
        <w:t>51 2400     7     Оборудование для выработки текстурированных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нитей</w:t>
      </w:r>
    </w:p>
    <w:p w:rsidR="00CC4CF9" w:rsidRPr="00061AB7" w:rsidRDefault="00CC4CF9">
      <w:pPr>
        <w:pStyle w:val="ConsPlusCell"/>
        <w:jc w:val="both"/>
      </w:pPr>
      <w:r w:rsidRPr="00061AB7">
        <w:t>51 2410     1     Оборудование для выработки текстурированных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текстильных нитей</w:t>
      </w:r>
    </w:p>
    <w:p w:rsidR="00CC4CF9" w:rsidRPr="00061AB7" w:rsidRDefault="00CC4CF9">
      <w:pPr>
        <w:pStyle w:val="ConsPlusCell"/>
        <w:jc w:val="both"/>
      </w:pPr>
      <w:r w:rsidRPr="00061AB7">
        <w:t>51 2411     7     Машины для выработки текстурированной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текстильной нити методом ложного кручения</w:t>
      </w:r>
    </w:p>
    <w:p w:rsidR="00CC4CF9" w:rsidRPr="00061AB7" w:rsidRDefault="00CC4CF9">
      <w:pPr>
        <w:pStyle w:val="ConsPlusCell"/>
        <w:jc w:val="both"/>
      </w:pPr>
      <w:r w:rsidRPr="00061AB7">
        <w:t>51 2412     2     Машины для выработки текстурированной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текстильной нити методом прессования</w:t>
      </w:r>
    </w:p>
    <w:p w:rsidR="00CC4CF9" w:rsidRPr="00061AB7" w:rsidRDefault="00CC4CF9">
      <w:pPr>
        <w:pStyle w:val="ConsPlusCell"/>
        <w:jc w:val="both"/>
      </w:pPr>
      <w:r w:rsidRPr="00061AB7">
        <w:t>51 2420     6     Оборудование для выработки текстурированных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нитей коврового назначения</w:t>
      </w:r>
    </w:p>
    <w:p w:rsidR="00CC4CF9" w:rsidRPr="00061AB7" w:rsidRDefault="00CC4CF9">
      <w:pPr>
        <w:pStyle w:val="ConsPlusCell"/>
        <w:jc w:val="both"/>
      </w:pPr>
      <w:r w:rsidRPr="00061AB7">
        <w:t>51 2422     7     Машины для выработки текстурированной нити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коврового назначения методом прессования</w:t>
      </w:r>
    </w:p>
    <w:p w:rsidR="00CC4CF9" w:rsidRPr="00061AB7" w:rsidRDefault="00CC4CF9">
      <w:pPr>
        <w:pStyle w:val="ConsPlusCell"/>
        <w:jc w:val="both"/>
      </w:pPr>
      <w:r w:rsidRPr="00061AB7">
        <w:t>51 2490     8     Запасные части к оборудованию для выработки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текстурированных нитей</w:t>
      </w:r>
    </w:p>
    <w:p w:rsidR="00CC4CF9" w:rsidRPr="00061AB7" w:rsidRDefault="00CC4CF9">
      <w:pPr>
        <w:pStyle w:val="ConsPlusCell"/>
        <w:jc w:val="both"/>
      </w:pPr>
      <w:r w:rsidRPr="00061AB7">
        <w:t>51 2500     0     Оборудование крутильное и перематывающее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химических волокон и для выработки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стекловолокна и асбестовых нитей; запасные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части к нему</w:t>
      </w:r>
    </w:p>
    <w:p w:rsidR="00CC4CF9" w:rsidRPr="00061AB7" w:rsidRDefault="00CC4CF9">
      <w:pPr>
        <w:pStyle w:val="ConsPlusCell"/>
        <w:jc w:val="both"/>
      </w:pPr>
      <w:r w:rsidRPr="00061AB7">
        <w:t>51 2510     5     Оборудование крутильное для химических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волокон</w:t>
      </w:r>
    </w:p>
    <w:p w:rsidR="00CC4CF9" w:rsidRPr="00061AB7" w:rsidRDefault="00CC4CF9">
      <w:pPr>
        <w:pStyle w:val="ConsPlusCell"/>
        <w:jc w:val="both"/>
      </w:pPr>
      <w:r w:rsidRPr="00061AB7">
        <w:t>51 2511     0     Машины / размоточно-тростильно-крутильные</w:t>
      </w:r>
    </w:p>
    <w:p w:rsidR="00CC4CF9" w:rsidRPr="00061AB7" w:rsidRDefault="00CC4CF9">
      <w:pPr>
        <w:pStyle w:val="ConsPlusCell"/>
        <w:jc w:val="both"/>
      </w:pPr>
      <w:r w:rsidRPr="00061AB7">
        <w:t>51 2512     6     - крутильные рогульчатые</w:t>
      </w:r>
    </w:p>
    <w:p w:rsidR="00CC4CF9" w:rsidRPr="00061AB7" w:rsidRDefault="00CC4CF9">
      <w:pPr>
        <w:pStyle w:val="ConsPlusCell"/>
        <w:jc w:val="both"/>
      </w:pPr>
      <w:r w:rsidRPr="00061AB7">
        <w:t>51 2513     1     - крутильные кольцевые</w:t>
      </w:r>
    </w:p>
    <w:p w:rsidR="00CC4CF9" w:rsidRPr="00061AB7" w:rsidRDefault="00CC4CF9">
      <w:pPr>
        <w:pStyle w:val="ConsPlusCell"/>
        <w:jc w:val="both"/>
      </w:pPr>
      <w:r w:rsidRPr="00061AB7">
        <w:t>51 2514     7     - крутильные бескольцевые</w:t>
      </w:r>
    </w:p>
    <w:p w:rsidR="00CC4CF9" w:rsidRPr="00061AB7" w:rsidRDefault="00CC4CF9">
      <w:pPr>
        <w:pStyle w:val="ConsPlusCell"/>
        <w:jc w:val="both"/>
      </w:pPr>
      <w:r w:rsidRPr="00061AB7">
        <w:t>51 2515     2     - крутильные однопроцессные</w:t>
      </w:r>
    </w:p>
    <w:p w:rsidR="00CC4CF9" w:rsidRPr="00061AB7" w:rsidRDefault="00CC4CF9">
      <w:pPr>
        <w:pStyle w:val="ConsPlusCell"/>
        <w:jc w:val="both"/>
      </w:pPr>
      <w:r w:rsidRPr="00061AB7">
        <w:t>51 2516     8     - крутильные двойного кручения</w:t>
      </w:r>
    </w:p>
    <w:p w:rsidR="00CC4CF9" w:rsidRPr="00061AB7" w:rsidRDefault="00CC4CF9">
      <w:pPr>
        <w:pStyle w:val="ConsPlusCell"/>
        <w:jc w:val="both"/>
      </w:pPr>
      <w:r w:rsidRPr="00061AB7">
        <w:t>51 2517     3     Оборудование крутильно-вытяжное</w:t>
      </w:r>
    </w:p>
    <w:p w:rsidR="00CC4CF9" w:rsidRPr="00061AB7" w:rsidRDefault="00CC4CF9">
      <w:pPr>
        <w:pStyle w:val="ConsPlusCell"/>
        <w:jc w:val="both"/>
      </w:pPr>
      <w:r w:rsidRPr="00061AB7">
        <w:t>51 2520     7     Оборудование для выработки стекловолокна</w:t>
      </w:r>
    </w:p>
    <w:p w:rsidR="00CC4CF9" w:rsidRPr="00061AB7" w:rsidRDefault="00CC4CF9">
      <w:pPr>
        <w:pStyle w:val="ConsPlusCell"/>
        <w:jc w:val="both"/>
      </w:pPr>
      <w:r w:rsidRPr="00061AB7">
        <w:t>51 2521     5     Оборудование прядильное для стекловолокна</w:t>
      </w:r>
    </w:p>
    <w:p w:rsidR="00CC4CF9" w:rsidRPr="00061AB7" w:rsidRDefault="00CC4CF9">
      <w:pPr>
        <w:pStyle w:val="ConsPlusCell"/>
        <w:jc w:val="both"/>
      </w:pPr>
      <w:r w:rsidRPr="00061AB7">
        <w:t>51 2522     0     Машины крутильные для стекловолокна</w:t>
      </w:r>
    </w:p>
    <w:p w:rsidR="00CC4CF9" w:rsidRPr="00061AB7" w:rsidRDefault="00CC4CF9">
      <w:pPr>
        <w:pStyle w:val="ConsPlusCell"/>
        <w:jc w:val="both"/>
      </w:pPr>
      <w:r w:rsidRPr="00061AB7">
        <w:t>51 2523     6     Машины тростильно-крутильные для стекловолокна</w:t>
      </w:r>
    </w:p>
    <w:p w:rsidR="00CC4CF9" w:rsidRPr="00061AB7" w:rsidRDefault="00CC4CF9">
      <w:pPr>
        <w:pStyle w:val="ConsPlusCell"/>
        <w:jc w:val="both"/>
      </w:pPr>
      <w:r w:rsidRPr="00061AB7">
        <w:t>51 2530     4     Оборудование для выработки асбестовых нитей</w:t>
      </w:r>
    </w:p>
    <w:p w:rsidR="00CC4CF9" w:rsidRPr="00061AB7" w:rsidRDefault="00CC4CF9">
      <w:pPr>
        <w:pStyle w:val="ConsPlusCell"/>
        <w:jc w:val="both"/>
      </w:pPr>
      <w:r w:rsidRPr="00061AB7">
        <w:t>51 2531     0     Оборудование приготовительное</w:t>
      </w:r>
    </w:p>
    <w:p w:rsidR="00CC4CF9" w:rsidRPr="00061AB7" w:rsidRDefault="00CC4CF9">
      <w:pPr>
        <w:pStyle w:val="ConsPlusCell"/>
        <w:jc w:val="both"/>
      </w:pPr>
      <w:r w:rsidRPr="00061AB7">
        <w:t>51 2532     5     Машины / прядильные для асбеста</w:t>
      </w:r>
    </w:p>
    <w:p w:rsidR="00CC4CF9" w:rsidRPr="00061AB7" w:rsidRDefault="00CC4CF9">
      <w:pPr>
        <w:pStyle w:val="ConsPlusCell"/>
        <w:jc w:val="both"/>
      </w:pPr>
      <w:r w:rsidRPr="00061AB7">
        <w:t>51 2533     0     - крутильные для асбеста</w:t>
      </w:r>
    </w:p>
    <w:p w:rsidR="00CC4CF9" w:rsidRPr="00061AB7" w:rsidRDefault="00CC4CF9">
      <w:pPr>
        <w:pStyle w:val="ConsPlusCell"/>
        <w:jc w:val="both"/>
      </w:pPr>
      <w:r w:rsidRPr="00061AB7">
        <w:t>51 2535     1     - плетельно-оплеточные для асбеста</w:t>
      </w:r>
    </w:p>
    <w:p w:rsidR="00CC4CF9" w:rsidRPr="00061AB7" w:rsidRDefault="00CC4CF9">
      <w:pPr>
        <w:pStyle w:val="ConsPlusCell"/>
        <w:jc w:val="both"/>
      </w:pPr>
      <w:r w:rsidRPr="00061AB7">
        <w:t>51 2550     3     Оборудование перематывающее</w:t>
      </w:r>
    </w:p>
    <w:p w:rsidR="00CC4CF9" w:rsidRPr="00061AB7" w:rsidRDefault="00CC4CF9">
      <w:pPr>
        <w:pStyle w:val="ConsPlusCell"/>
        <w:jc w:val="both"/>
      </w:pPr>
      <w:r w:rsidRPr="00061AB7">
        <w:t>51 2551     9     Машины бобинажно-перематывающие</w:t>
      </w:r>
    </w:p>
    <w:p w:rsidR="00CC4CF9" w:rsidRPr="00061AB7" w:rsidRDefault="00CC4CF9">
      <w:pPr>
        <w:pStyle w:val="ConsPlusCell"/>
        <w:jc w:val="both"/>
      </w:pPr>
      <w:r w:rsidRPr="00061AB7">
        <w:t>51 2559     2     Машины перематывающие прочие</w:t>
      </w:r>
    </w:p>
    <w:p w:rsidR="00CC4CF9" w:rsidRPr="00061AB7" w:rsidRDefault="00CC4CF9">
      <w:pPr>
        <w:pStyle w:val="ConsPlusCell"/>
        <w:jc w:val="both"/>
      </w:pPr>
      <w:r w:rsidRPr="00061AB7">
        <w:t>51 2590     1     Запасные части и комплектующие изделия 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оборудованию крутильному для производства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химволокон</w:t>
      </w:r>
    </w:p>
    <w:p w:rsidR="00CC4CF9" w:rsidRPr="00061AB7" w:rsidRDefault="00CC4CF9">
      <w:pPr>
        <w:pStyle w:val="ConsPlusCell"/>
        <w:jc w:val="both"/>
      </w:pPr>
      <w:r w:rsidRPr="00061AB7">
        <w:t>51 2591     7     Веретена</w:t>
      </w:r>
    </w:p>
    <w:p w:rsidR="00CC4CF9" w:rsidRPr="00061AB7" w:rsidRDefault="00CC4CF9">
      <w:pPr>
        <w:pStyle w:val="ConsPlusCell"/>
        <w:jc w:val="both"/>
      </w:pPr>
      <w:r w:rsidRPr="00061AB7">
        <w:t>51 2594     3     Нитеносители</w:t>
      </w:r>
    </w:p>
    <w:p w:rsidR="00CC4CF9" w:rsidRPr="00061AB7" w:rsidRDefault="00CC4CF9">
      <w:pPr>
        <w:pStyle w:val="ConsPlusCell"/>
        <w:jc w:val="both"/>
      </w:pPr>
      <w:r w:rsidRPr="00061AB7">
        <w:t>51 2599     0     Запасные части прочие к оборудованию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крутильному и перематывающему для химических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волокон и для выработки стекловолокна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асбестовых нитей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51 3000     5     Оборудование технологическое и запасные части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 нему для пищевой, мясо-молочной и рыбной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промышленности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51 3010     8     Запасные части к оборудованию технологическому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пищевой, мясо-молочной и рыбной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промышленности *</w:t>
      </w:r>
    </w:p>
    <w:p w:rsidR="00CC4CF9" w:rsidRPr="00061AB7" w:rsidRDefault="00CC4CF9">
      <w:pPr>
        <w:pStyle w:val="ConsPlusCell"/>
        <w:jc w:val="both"/>
      </w:pPr>
      <w:r w:rsidRPr="00061AB7">
        <w:t>51 3086     4     Сепараторы-молокоочистители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производительностью 5000 - 10000 л/ч *</w:t>
      </w:r>
    </w:p>
    <w:p w:rsidR="00CC4CF9" w:rsidRPr="00061AB7" w:rsidRDefault="00CC4CF9">
      <w:pPr>
        <w:pStyle w:val="ConsPlusCell"/>
        <w:jc w:val="both"/>
      </w:pPr>
      <w:r w:rsidRPr="00061AB7">
        <w:t>51 3087     3     Сепараторы сливкоочистители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производительностью 10000 л/ч *</w:t>
      </w:r>
    </w:p>
    <w:p w:rsidR="00CC4CF9" w:rsidRPr="00061AB7" w:rsidRDefault="00CC4CF9">
      <w:pPr>
        <w:pStyle w:val="ConsPlusCell"/>
        <w:jc w:val="both"/>
      </w:pPr>
      <w:r w:rsidRPr="00061AB7">
        <w:t>51 3088     5     Сепараторы саморазгружающиеся *</w:t>
      </w:r>
    </w:p>
    <w:p w:rsidR="00CC4CF9" w:rsidRPr="00061AB7" w:rsidRDefault="00CC4CF9">
      <w:pPr>
        <w:pStyle w:val="ConsPlusCell"/>
        <w:jc w:val="both"/>
      </w:pPr>
      <w:r w:rsidRPr="00061AB7">
        <w:t>51 3089     0     Установки пластинчатые пастеризационные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охладительные производительностью 5000 -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25000 л/ч *</w:t>
      </w:r>
    </w:p>
    <w:p w:rsidR="00CC4CF9" w:rsidRPr="00061AB7" w:rsidRDefault="00CC4CF9">
      <w:pPr>
        <w:pStyle w:val="ConsPlusCell"/>
        <w:jc w:val="both"/>
      </w:pPr>
      <w:r w:rsidRPr="00061AB7">
        <w:t>51 3090     6     Линии разлива молока и кисломолочных продуктов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производительностью 6000 - 24000 бут./ч *</w:t>
      </w:r>
    </w:p>
    <w:p w:rsidR="00CC4CF9" w:rsidRPr="00061AB7" w:rsidRDefault="00CC4CF9">
      <w:pPr>
        <w:pStyle w:val="ConsPlusCell"/>
        <w:jc w:val="both"/>
      </w:pPr>
      <w:r w:rsidRPr="00061AB7">
        <w:t>51 3100     9     Оборудование технологическое и запасные части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 нему для пищевой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3101     4     Запасные части к оборудованию технологическому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пищевой промышленности *</w:t>
      </w:r>
    </w:p>
    <w:p w:rsidR="00CC4CF9" w:rsidRPr="00061AB7" w:rsidRDefault="00CC4CF9">
      <w:pPr>
        <w:pStyle w:val="ConsPlusCell"/>
        <w:jc w:val="both"/>
      </w:pPr>
      <w:r w:rsidRPr="00061AB7">
        <w:t>51 3110     3     Оборудование технологическое для / сахарной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крахмало-паточной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3111     2     - сахарной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3112     4     - крахмало-паточной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3117     1     Линии автоматические и полуавтоматические</w:t>
      </w:r>
    </w:p>
    <w:p w:rsidR="00CC4CF9" w:rsidRPr="00061AB7" w:rsidRDefault="00CC4CF9">
      <w:pPr>
        <w:pStyle w:val="ConsPlusCell"/>
        <w:jc w:val="both"/>
      </w:pPr>
      <w:r w:rsidRPr="00061AB7">
        <w:t>51 3118     7     Оборудование фасовочно-упаковочное</w:t>
      </w:r>
    </w:p>
    <w:p w:rsidR="00CC4CF9" w:rsidRPr="00061AB7" w:rsidRDefault="00CC4CF9">
      <w:pPr>
        <w:pStyle w:val="ConsPlusCell"/>
        <w:jc w:val="both"/>
      </w:pPr>
      <w:r w:rsidRPr="00061AB7">
        <w:t>51 3120     8     Оборудование технологическое для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хлебопекарной, макаронной и кондитерской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3121     3     - хлебопекарной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3122     9     - макаронной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3123     4     - кондитерской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3127     6     Линии автоматические и полуавтоматические</w:t>
      </w:r>
    </w:p>
    <w:p w:rsidR="00CC4CF9" w:rsidRPr="00061AB7" w:rsidRDefault="00CC4CF9">
      <w:pPr>
        <w:pStyle w:val="ConsPlusCell"/>
        <w:jc w:val="both"/>
      </w:pPr>
      <w:r w:rsidRPr="00061AB7">
        <w:t>51 3128     1     Оборудование фасовочно-упаковочное</w:t>
      </w:r>
    </w:p>
    <w:p w:rsidR="00CC4CF9" w:rsidRPr="00061AB7" w:rsidRDefault="00CC4CF9">
      <w:pPr>
        <w:pStyle w:val="ConsPlusCell"/>
        <w:jc w:val="both"/>
      </w:pPr>
      <w:r w:rsidRPr="00061AB7">
        <w:t>51 3130     2     Оборудование технологическое для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винодельческой, спиртовой и ликеро-водочной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3131     8     - винодельческой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3132     3     - спиртовой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3133     9     - ликероводочной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3137     0     Линии автоматические и полуавтоматические</w:t>
      </w:r>
    </w:p>
    <w:p w:rsidR="00CC4CF9" w:rsidRPr="00061AB7" w:rsidRDefault="00CC4CF9">
      <w:pPr>
        <w:pStyle w:val="ConsPlusCell"/>
        <w:jc w:val="both"/>
      </w:pPr>
      <w:r w:rsidRPr="00061AB7">
        <w:t>51 3138     6     Оборудование фасовочно-упаковочное</w:t>
      </w:r>
    </w:p>
    <w:p w:rsidR="00CC4CF9" w:rsidRPr="00061AB7" w:rsidRDefault="00CC4CF9">
      <w:pPr>
        <w:pStyle w:val="ConsPlusCell"/>
        <w:jc w:val="both"/>
      </w:pPr>
      <w:r w:rsidRPr="00061AB7">
        <w:t>51 3140     7     Оборудование технологическое для консервной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пищеконцентратной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3141     2     Машины для мойки, калибровки, сортировки,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просеивания и очистки</w:t>
      </w:r>
    </w:p>
    <w:p w:rsidR="00CC4CF9" w:rsidRPr="00061AB7" w:rsidRDefault="00CC4CF9">
      <w:pPr>
        <w:pStyle w:val="ConsPlusCell"/>
        <w:jc w:val="both"/>
      </w:pPr>
      <w:r w:rsidRPr="00061AB7">
        <w:t>51 3142     8     Машины для резки, измельчения и плющения</w:t>
      </w:r>
    </w:p>
    <w:p w:rsidR="00CC4CF9" w:rsidRPr="00061AB7" w:rsidRDefault="00CC4CF9">
      <w:pPr>
        <w:pStyle w:val="ConsPlusCell"/>
        <w:jc w:val="both"/>
      </w:pPr>
      <w:r w:rsidRPr="00061AB7">
        <w:t>51 3143     3     Сепараторы жидкостные</w:t>
      </w:r>
    </w:p>
    <w:p w:rsidR="00CC4CF9" w:rsidRPr="00061AB7" w:rsidRDefault="00CC4CF9">
      <w:pPr>
        <w:pStyle w:val="ConsPlusCell"/>
        <w:jc w:val="both"/>
      </w:pPr>
      <w:r w:rsidRPr="00061AB7">
        <w:t>51 3144     9     Прессы для таблетирования и брикетирования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пищеконцентратов</w:t>
      </w:r>
    </w:p>
    <w:p w:rsidR="00CC4CF9" w:rsidRPr="00061AB7" w:rsidRDefault="00CC4CF9">
      <w:pPr>
        <w:pStyle w:val="ConsPlusCell"/>
        <w:jc w:val="both"/>
      </w:pPr>
      <w:r w:rsidRPr="00061AB7">
        <w:t>51 3145     4     Оборудование теплообменное и емкости</w:t>
      </w:r>
    </w:p>
    <w:p w:rsidR="00CC4CF9" w:rsidRPr="00061AB7" w:rsidRDefault="00CC4CF9">
      <w:pPr>
        <w:pStyle w:val="ConsPlusCell"/>
        <w:jc w:val="both"/>
      </w:pPr>
      <w:r w:rsidRPr="00061AB7">
        <w:t>51 3147     5     Линии автоматические и полуавтоматические</w:t>
      </w:r>
    </w:p>
    <w:p w:rsidR="00CC4CF9" w:rsidRPr="00061AB7" w:rsidRDefault="00CC4CF9">
      <w:pPr>
        <w:pStyle w:val="ConsPlusCell"/>
        <w:jc w:val="both"/>
      </w:pPr>
      <w:r w:rsidRPr="00061AB7">
        <w:t>51 3148     0     Оборудование фасовочно-упаковочное</w:t>
      </w:r>
    </w:p>
    <w:p w:rsidR="00CC4CF9" w:rsidRPr="00061AB7" w:rsidRDefault="00CC4CF9">
      <w:pPr>
        <w:pStyle w:val="ConsPlusCell"/>
        <w:jc w:val="both"/>
      </w:pPr>
      <w:r w:rsidRPr="00061AB7">
        <w:t>51 3149     6     Оборудование прочее</w:t>
      </w:r>
    </w:p>
    <w:p w:rsidR="00CC4CF9" w:rsidRPr="00061AB7" w:rsidRDefault="00CC4CF9">
      <w:pPr>
        <w:pStyle w:val="ConsPlusCell"/>
        <w:jc w:val="both"/>
      </w:pPr>
      <w:r w:rsidRPr="00061AB7">
        <w:t>51 3150     1     Оборудование технологическое для / масло-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жировой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3151     7     - производства растительных масел</w:t>
      </w:r>
    </w:p>
    <w:p w:rsidR="00CC4CF9" w:rsidRPr="00061AB7" w:rsidRDefault="00CC4CF9">
      <w:pPr>
        <w:pStyle w:val="ConsPlusCell"/>
        <w:jc w:val="both"/>
      </w:pPr>
      <w:r w:rsidRPr="00061AB7">
        <w:t>51 3152     2     - производства маргарина, майонеза и мыла</w:t>
      </w:r>
    </w:p>
    <w:p w:rsidR="00CC4CF9" w:rsidRPr="00061AB7" w:rsidRDefault="00CC4CF9">
      <w:pPr>
        <w:pStyle w:val="ConsPlusCell"/>
        <w:jc w:val="both"/>
      </w:pPr>
      <w:r w:rsidRPr="00061AB7">
        <w:t>51 3157     0     Линии автоматические и полуавтоматические</w:t>
      </w:r>
    </w:p>
    <w:p w:rsidR="00CC4CF9" w:rsidRPr="00061AB7" w:rsidRDefault="00CC4CF9">
      <w:pPr>
        <w:pStyle w:val="ConsPlusCell"/>
        <w:jc w:val="both"/>
      </w:pPr>
      <w:r w:rsidRPr="00061AB7">
        <w:t>51 3158     5     Оборудование фасовочно-упаковочное</w:t>
      </w:r>
    </w:p>
    <w:p w:rsidR="00CC4CF9" w:rsidRPr="00061AB7" w:rsidRDefault="00CC4CF9">
      <w:pPr>
        <w:pStyle w:val="ConsPlusCell"/>
        <w:jc w:val="both"/>
      </w:pPr>
      <w:r w:rsidRPr="00061AB7">
        <w:t>51 3160     6     Оборудование технологическое для / чайной,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табачной, соляной и ферментной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3161     1     - чайной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3162     7     - табачной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3163     2     - соляной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3164     8     - ферментной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3167     4     Линии автоматические и полуавтоматические</w:t>
      </w:r>
    </w:p>
    <w:p w:rsidR="00CC4CF9" w:rsidRPr="00061AB7" w:rsidRDefault="00CC4CF9">
      <w:pPr>
        <w:pStyle w:val="ConsPlusCell"/>
        <w:jc w:val="both"/>
      </w:pPr>
      <w:r w:rsidRPr="00061AB7">
        <w:t>51 3168     3     Оборудование фасовочно-упаковочное</w:t>
      </w:r>
    </w:p>
    <w:p w:rsidR="00CC4CF9" w:rsidRPr="00061AB7" w:rsidRDefault="00CC4CF9">
      <w:pPr>
        <w:pStyle w:val="ConsPlusCell"/>
        <w:jc w:val="both"/>
      </w:pPr>
      <w:r w:rsidRPr="00061AB7">
        <w:t>51 3170     0     Оборудование технологическое для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пивоваренной, безалкогольной и дрожжевой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3171     6     - пивоваренной и безалкогольной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3172     1     - дрожжевой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3177     9     Линии автоматические и полуавтоматические</w:t>
      </w:r>
    </w:p>
    <w:p w:rsidR="00CC4CF9" w:rsidRPr="00061AB7" w:rsidRDefault="00CC4CF9">
      <w:pPr>
        <w:pStyle w:val="ConsPlusCell"/>
        <w:jc w:val="both"/>
      </w:pPr>
      <w:r w:rsidRPr="00061AB7">
        <w:t>51 3178     4     Оборудование фасовочно-упаковочное</w:t>
      </w:r>
    </w:p>
    <w:p w:rsidR="00CC4CF9" w:rsidRPr="00061AB7" w:rsidRDefault="00CC4CF9">
      <w:pPr>
        <w:pStyle w:val="ConsPlusCell"/>
        <w:jc w:val="both"/>
      </w:pPr>
      <w:r w:rsidRPr="00061AB7">
        <w:t>51 3180     5     Оборудование технологическое для парфюмерной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3181     0     Машины для производства парфюмерных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косметических изделий</w:t>
      </w:r>
    </w:p>
    <w:p w:rsidR="00CC4CF9" w:rsidRPr="00061AB7" w:rsidRDefault="00CC4CF9">
      <w:pPr>
        <w:pStyle w:val="ConsPlusCell"/>
        <w:jc w:val="both"/>
      </w:pPr>
      <w:r w:rsidRPr="00061AB7">
        <w:t>51 3182     6     Установки и аппараты для переработки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эфиромасличного сырья</w:t>
      </w:r>
    </w:p>
    <w:p w:rsidR="00CC4CF9" w:rsidRPr="00061AB7" w:rsidRDefault="00CC4CF9">
      <w:pPr>
        <w:pStyle w:val="ConsPlusCell"/>
        <w:jc w:val="both"/>
      </w:pPr>
      <w:r w:rsidRPr="00061AB7">
        <w:t>51 3185     2     Оборудование теплообменное</w:t>
      </w:r>
    </w:p>
    <w:p w:rsidR="00CC4CF9" w:rsidRPr="00061AB7" w:rsidRDefault="00CC4CF9">
      <w:pPr>
        <w:pStyle w:val="ConsPlusCell"/>
        <w:jc w:val="both"/>
      </w:pPr>
      <w:r w:rsidRPr="00061AB7">
        <w:t>51 3186     8     Емкости для приема и подготовки сырья</w:t>
      </w:r>
    </w:p>
    <w:p w:rsidR="00CC4CF9" w:rsidRPr="00061AB7" w:rsidRDefault="00CC4CF9">
      <w:pPr>
        <w:pStyle w:val="ConsPlusCell"/>
        <w:jc w:val="both"/>
      </w:pPr>
      <w:r w:rsidRPr="00061AB7">
        <w:t>51 3187     3     Линии автоматические и полуавтоматические</w:t>
      </w:r>
    </w:p>
    <w:p w:rsidR="00CC4CF9" w:rsidRPr="00061AB7" w:rsidRDefault="00CC4CF9">
      <w:pPr>
        <w:pStyle w:val="ConsPlusCell"/>
        <w:jc w:val="both"/>
      </w:pPr>
      <w:r w:rsidRPr="00061AB7">
        <w:t>51 3188     9     Оборудование фасовочно-упаковочное</w:t>
      </w:r>
    </w:p>
    <w:p w:rsidR="00CC4CF9" w:rsidRPr="00061AB7" w:rsidRDefault="00CC4CF9">
      <w:pPr>
        <w:pStyle w:val="ConsPlusCell"/>
        <w:jc w:val="both"/>
      </w:pPr>
      <w:r w:rsidRPr="00061AB7">
        <w:t>51 3189     4     Оборудование прочее</w:t>
      </w:r>
    </w:p>
    <w:p w:rsidR="00CC4CF9" w:rsidRPr="00061AB7" w:rsidRDefault="00CC4CF9">
      <w:pPr>
        <w:pStyle w:val="ConsPlusCell"/>
        <w:jc w:val="both"/>
      </w:pPr>
      <w:r w:rsidRPr="00061AB7">
        <w:t>51 3190     4     Оборудование транспортное</w:t>
      </w:r>
    </w:p>
    <w:p w:rsidR="00CC4CF9" w:rsidRPr="00061AB7" w:rsidRDefault="00CC4CF9">
      <w:pPr>
        <w:pStyle w:val="ConsPlusCell"/>
        <w:jc w:val="both"/>
      </w:pPr>
      <w:r w:rsidRPr="00061AB7">
        <w:t>51 3191     5     Автоцистерны для перевозки спирта на шасси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автомобилей</w:t>
      </w:r>
    </w:p>
    <w:p w:rsidR="00CC4CF9" w:rsidRPr="00061AB7" w:rsidRDefault="00CC4CF9">
      <w:pPr>
        <w:pStyle w:val="ConsPlusCell"/>
        <w:jc w:val="both"/>
      </w:pPr>
      <w:r w:rsidRPr="00061AB7">
        <w:t>51 3192     0     Автоцистерны для перевозки вина</w:t>
      </w:r>
    </w:p>
    <w:p w:rsidR="00CC4CF9" w:rsidRPr="00061AB7" w:rsidRDefault="00CC4CF9">
      <w:pPr>
        <w:pStyle w:val="ConsPlusCell"/>
        <w:jc w:val="both"/>
      </w:pPr>
      <w:r w:rsidRPr="00061AB7">
        <w:t>51 3193     6     Автоцистерны для перевозки пива на шасси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автомобилей</w:t>
      </w:r>
    </w:p>
    <w:p w:rsidR="00CC4CF9" w:rsidRPr="00061AB7" w:rsidRDefault="00CC4CF9">
      <w:pPr>
        <w:pStyle w:val="ConsPlusCell"/>
        <w:jc w:val="both"/>
      </w:pPr>
      <w:r w:rsidRPr="00061AB7">
        <w:t>51 3194     1     Овощевозы на шасси автомобилей</w:t>
      </w:r>
    </w:p>
    <w:p w:rsidR="00CC4CF9" w:rsidRPr="00061AB7" w:rsidRDefault="00CC4CF9">
      <w:pPr>
        <w:pStyle w:val="ConsPlusCell"/>
        <w:jc w:val="both"/>
      </w:pPr>
      <w:r w:rsidRPr="00061AB7">
        <w:t>51 3195     7     Сахаровозы</w:t>
      </w:r>
    </w:p>
    <w:p w:rsidR="00CC4CF9" w:rsidRPr="00061AB7" w:rsidRDefault="00CC4CF9">
      <w:pPr>
        <w:pStyle w:val="ConsPlusCell"/>
        <w:jc w:val="both"/>
      </w:pPr>
      <w:r w:rsidRPr="00061AB7">
        <w:t>51 3200     2     Оборудование технологическое и запасные части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 нему для мясной и молочной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3210     7     Оборудование технологическое для / мясной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птицеперерабатывающей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3211     2     - мясной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3212     8     - птицеперерабатывающей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3217     5     Линии автоматические и полуавтоматические</w:t>
      </w:r>
    </w:p>
    <w:p w:rsidR="00CC4CF9" w:rsidRPr="00061AB7" w:rsidRDefault="00CC4CF9">
      <w:pPr>
        <w:pStyle w:val="ConsPlusCell"/>
        <w:jc w:val="both"/>
      </w:pPr>
      <w:r w:rsidRPr="00061AB7">
        <w:t>51 3218     0     Оборудование фасовочно-упаковочное</w:t>
      </w:r>
    </w:p>
    <w:p w:rsidR="00CC4CF9" w:rsidRPr="00061AB7" w:rsidRDefault="00CC4CF9">
      <w:pPr>
        <w:pStyle w:val="ConsPlusCell"/>
        <w:jc w:val="both"/>
      </w:pPr>
      <w:r w:rsidRPr="00061AB7">
        <w:t>51 3220     1     Оборудование технологическое для / молочной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3221     7     - цельномолочной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3222     2     - маслодельной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3223     8     - производства сыра, казеина и молочного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сахара</w:t>
      </w:r>
    </w:p>
    <w:p w:rsidR="00CC4CF9" w:rsidRPr="00061AB7" w:rsidRDefault="00CC4CF9">
      <w:pPr>
        <w:pStyle w:val="ConsPlusCell"/>
        <w:jc w:val="both"/>
      </w:pPr>
      <w:r w:rsidRPr="00061AB7">
        <w:t>51 3224     3     - производства молочных консервов</w:t>
      </w:r>
    </w:p>
    <w:p w:rsidR="00CC4CF9" w:rsidRPr="00061AB7" w:rsidRDefault="00CC4CF9">
      <w:pPr>
        <w:pStyle w:val="ConsPlusCell"/>
        <w:jc w:val="both"/>
      </w:pPr>
      <w:r w:rsidRPr="00061AB7">
        <w:t>51 3225     9     - производства мороженого</w:t>
      </w:r>
    </w:p>
    <w:p w:rsidR="00CC4CF9" w:rsidRPr="00061AB7" w:rsidRDefault="00CC4CF9">
      <w:pPr>
        <w:pStyle w:val="ConsPlusCell"/>
        <w:jc w:val="both"/>
      </w:pPr>
      <w:r w:rsidRPr="00061AB7">
        <w:t>51 3226     4     Насосы молочные</w:t>
      </w:r>
    </w:p>
    <w:p w:rsidR="00CC4CF9" w:rsidRPr="00061AB7" w:rsidRDefault="00CC4CF9">
      <w:pPr>
        <w:pStyle w:val="ConsPlusCell"/>
        <w:jc w:val="both"/>
      </w:pPr>
      <w:r w:rsidRPr="00061AB7">
        <w:t>51 3227     6     Линии автоматические и полуавтоматические</w:t>
      </w:r>
    </w:p>
    <w:p w:rsidR="00CC4CF9" w:rsidRPr="00061AB7" w:rsidRDefault="00CC4CF9">
      <w:pPr>
        <w:pStyle w:val="ConsPlusCell"/>
        <w:jc w:val="both"/>
      </w:pPr>
      <w:r w:rsidRPr="00061AB7">
        <w:t>51 3228     5     Оборудование фасовочно-упаковочное</w:t>
      </w:r>
    </w:p>
    <w:p w:rsidR="00CC4CF9" w:rsidRPr="00061AB7" w:rsidRDefault="00CC4CF9">
      <w:pPr>
        <w:pStyle w:val="ConsPlusCell"/>
        <w:jc w:val="both"/>
      </w:pPr>
      <w:r w:rsidRPr="00061AB7">
        <w:t>51 3230     6     Цистерны для перевозки молока /</w:t>
      </w:r>
    </w:p>
    <w:p w:rsidR="00CC4CF9" w:rsidRPr="00061AB7" w:rsidRDefault="00CC4CF9">
      <w:pPr>
        <w:pStyle w:val="ConsPlusCell"/>
        <w:jc w:val="both"/>
      </w:pPr>
      <w:r w:rsidRPr="00061AB7">
        <w:t>51 3231     1     - на шасси автомобилей</w:t>
      </w:r>
    </w:p>
    <w:p w:rsidR="00CC4CF9" w:rsidRPr="00061AB7" w:rsidRDefault="00CC4CF9">
      <w:pPr>
        <w:pStyle w:val="ConsPlusCell"/>
        <w:jc w:val="both"/>
      </w:pPr>
      <w:r w:rsidRPr="00061AB7">
        <w:t>51 3232     7     - на шасси автоприцепов</w:t>
      </w:r>
    </w:p>
    <w:p w:rsidR="00CC4CF9" w:rsidRPr="00061AB7" w:rsidRDefault="00CC4CF9">
      <w:pPr>
        <w:pStyle w:val="ConsPlusCell"/>
        <w:jc w:val="both"/>
      </w:pPr>
      <w:r w:rsidRPr="00061AB7">
        <w:t>51 3233     2     Автопоезда-цистерны для перевозки молока</w:t>
      </w:r>
    </w:p>
    <w:p w:rsidR="00CC4CF9" w:rsidRPr="00061AB7" w:rsidRDefault="00CC4CF9">
      <w:pPr>
        <w:pStyle w:val="ConsPlusCell"/>
        <w:jc w:val="both"/>
      </w:pPr>
      <w:r w:rsidRPr="00061AB7">
        <w:t>51 3240     0     Фляги молочные /</w:t>
      </w:r>
    </w:p>
    <w:p w:rsidR="00CC4CF9" w:rsidRPr="00061AB7" w:rsidRDefault="00CC4CF9">
      <w:pPr>
        <w:pStyle w:val="ConsPlusCell"/>
        <w:jc w:val="both"/>
      </w:pPr>
      <w:r w:rsidRPr="00061AB7">
        <w:t>51 3241     6     - алюминиевые</w:t>
      </w:r>
    </w:p>
    <w:p w:rsidR="00CC4CF9" w:rsidRPr="00061AB7" w:rsidRDefault="00CC4CF9">
      <w:pPr>
        <w:pStyle w:val="ConsPlusCell"/>
        <w:jc w:val="both"/>
      </w:pPr>
      <w:r w:rsidRPr="00061AB7">
        <w:t>51 3242     1     - пластмассовые</w:t>
      </w:r>
    </w:p>
    <w:p w:rsidR="00CC4CF9" w:rsidRPr="00061AB7" w:rsidRDefault="00CC4CF9">
      <w:pPr>
        <w:pStyle w:val="ConsPlusCell"/>
        <w:jc w:val="both"/>
      </w:pPr>
      <w:r w:rsidRPr="00061AB7">
        <w:t>51 3243     7     - стальные</w:t>
      </w:r>
    </w:p>
    <w:p w:rsidR="00CC4CF9" w:rsidRPr="00061AB7" w:rsidRDefault="00CC4CF9">
      <w:pPr>
        <w:pStyle w:val="ConsPlusCell"/>
        <w:jc w:val="both"/>
      </w:pPr>
      <w:r w:rsidRPr="00061AB7">
        <w:t>51 3280     9     Оборудование и приспособления для мясной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молочной промышленности разного назначения</w:t>
      </w:r>
    </w:p>
    <w:p w:rsidR="00CC4CF9" w:rsidRPr="00061AB7" w:rsidRDefault="00CC4CF9">
      <w:pPr>
        <w:pStyle w:val="ConsPlusCell"/>
        <w:jc w:val="both"/>
      </w:pPr>
      <w:r w:rsidRPr="00061AB7">
        <w:t>51 3290     3     Запасные части к оборудованию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технологическому для / мясной и молочной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3291     9     - мясной и птицеперерабатывающей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3292     4     - молочной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3300     6     Оборудование технологическое и запасные части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 нему для добычи и переработки рыбы</w:t>
      </w:r>
    </w:p>
    <w:p w:rsidR="00CC4CF9" w:rsidRPr="00061AB7" w:rsidRDefault="00CC4CF9">
      <w:pPr>
        <w:pStyle w:val="ConsPlusCell"/>
        <w:jc w:val="both"/>
      </w:pPr>
      <w:r w:rsidRPr="00061AB7">
        <w:t>51 3301     1     Запасные части к оборудованию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технологическому для добычи и переработки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рыбы *</w:t>
      </w:r>
    </w:p>
    <w:p w:rsidR="00CC4CF9" w:rsidRPr="00061AB7" w:rsidRDefault="00CC4CF9">
      <w:pPr>
        <w:pStyle w:val="ConsPlusCell"/>
        <w:jc w:val="both"/>
      </w:pPr>
      <w:r w:rsidRPr="00061AB7">
        <w:t>51 3310     0     Оборудование технологическое / для добычи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рыбы</w:t>
      </w:r>
    </w:p>
    <w:p w:rsidR="00CC4CF9" w:rsidRPr="00061AB7" w:rsidRDefault="00CC4CF9">
      <w:pPr>
        <w:pStyle w:val="ConsPlusCell"/>
        <w:jc w:val="both"/>
      </w:pPr>
      <w:r w:rsidRPr="00061AB7">
        <w:t>51 3311     6     - для прудового хозяйства</w:t>
      </w:r>
    </w:p>
    <w:p w:rsidR="00CC4CF9" w:rsidRPr="00061AB7" w:rsidRDefault="00CC4CF9">
      <w:pPr>
        <w:pStyle w:val="ConsPlusCell"/>
        <w:jc w:val="both"/>
      </w:pPr>
      <w:r w:rsidRPr="00061AB7">
        <w:t>51 3312     1     - связанное с добычей рыбы</w:t>
      </w:r>
    </w:p>
    <w:p w:rsidR="00CC4CF9" w:rsidRPr="00061AB7" w:rsidRDefault="00CC4CF9">
      <w:pPr>
        <w:pStyle w:val="ConsPlusCell"/>
        <w:jc w:val="both"/>
      </w:pPr>
      <w:r w:rsidRPr="00061AB7">
        <w:t>51 3313     7     Орудия водного промысла</w:t>
      </w:r>
    </w:p>
    <w:p w:rsidR="00CC4CF9" w:rsidRPr="00061AB7" w:rsidRDefault="00CC4CF9">
      <w:pPr>
        <w:pStyle w:val="ConsPlusCell"/>
        <w:jc w:val="both"/>
      </w:pPr>
      <w:r w:rsidRPr="00061AB7">
        <w:t>51 3315     8     Элементы орудий водного промысла</w:t>
      </w:r>
    </w:p>
    <w:p w:rsidR="00CC4CF9" w:rsidRPr="00061AB7" w:rsidRDefault="00CC4CF9">
      <w:pPr>
        <w:pStyle w:val="ConsPlusCell"/>
        <w:jc w:val="both"/>
      </w:pPr>
      <w:r w:rsidRPr="00061AB7">
        <w:t>51 3317     9     Машины и устройства водного промысла</w:t>
      </w:r>
    </w:p>
    <w:p w:rsidR="00CC4CF9" w:rsidRPr="00061AB7" w:rsidRDefault="00CC4CF9">
      <w:pPr>
        <w:pStyle w:val="ConsPlusCell"/>
        <w:jc w:val="both"/>
      </w:pPr>
      <w:r w:rsidRPr="00061AB7">
        <w:t>51 3318     4     Специальные приборы обеспечения лова рыбы</w:t>
      </w:r>
    </w:p>
    <w:p w:rsidR="00CC4CF9" w:rsidRPr="00061AB7" w:rsidRDefault="00CC4CF9">
      <w:pPr>
        <w:pStyle w:val="ConsPlusCell"/>
        <w:jc w:val="both"/>
      </w:pPr>
      <w:r w:rsidRPr="00061AB7">
        <w:t>51 3320     5     Оборудование технологическое для /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переработки рыбы</w:t>
      </w:r>
    </w:p>
    <w:p w:rsidR="00CC4CF9" w:rsidRPr="00061AB7" w:rsidRDefault="00CC4CF9">
      <w:pPr>
        <w:pStyle w:val="ConsPlusCell"/>
        <w:jc w:val="both"/>
      </w:pPr>
      <w:r w:rsidRPr="00061AB7">
        <w:t>51 3321     0     - мойки, сортировки, разделки и филетирования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рыбы</w:t>
      </w:r>
    </w:p>
    <w:p w:rsidR="00CC4CF9" w:rsidRPr="00061AB7" w:rsidRDefault="00CC4CF9">
      <w:pPr>
        <w:pStyle w:val="ConsPlusCell"/>
        <w:jc w:val="both"/>
      </w:pPr>
      <w:r w:rsidRPr="00061AB7">
        <w:t>51 3322     6     - рыбоконсервного и крабоконсервного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производства</w:t>
      </w:r>
    </w:p>
    <w:p w:rsidR="00CC4CF9" w:rsidRPr="00061AB7" w:rsidRDefault="00CC4CF9">
      <w:pPr>
        <w:pStyle w:val="ConsPlusCell"/>
        <w:jc w:val="both"/>
      </w:pPr>
      <w:r w:rsidRPr="00061AB7">
        <w:t>51 3323     1     - производства кормовой муки и жира</w:t>
      </w:r>
    </w:p>
    <w:p w:rsidR="00CC4CF9" w:rsidRPr="00061AB7" w:rsidRDefault="00CC4CF9">
      <w:pPr>
        <w:pStyle w:val="ConsPlusCell"/>
        <w:jc w:val="both"/>
      </w:pPr>
      <w:r w:rsidRPr="00061AB7">
        <w:t>51 3324     7     - рыбокоптильного производства и соленой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рыбопродукции</w:t>
      </w:r>
    </w:p>
    <w:p w:rsidR="00CC4CF9" w:rsidRPr="00061AB7" w:rsidRDefault="00CC4CF9">
      <w:pPr>
        <w:pStyle w:val="ConsPlusCell"/>
        <w:jc w:val="both"/>
      </w:pPr>
      <w:r w:rsidRPr="00061AB7">
        <w:t>51 3326     8     Оборудование транспортное</w:t>
      </w:r>
    </w:p>
    <w:p w:rsidR="00CC4CF9" w:rsidRPr="00061AB7" w:rsidRDefault="00CC4CF9">
      <w:pPr>
        <w:pStyle w:val="ConsPlusCell"/>
        <w:jc w:val="both"/>
      </w:pPr>
      <w:r w:rsidRPr="00061AB7">
        <w:t>51 3327     3     Линии автоматические и полуавтоматические</w:t>
      </w:r>
    </w:p>
    <w:p w:rsidR="00CC4CF9" w:rsidRPr="00061AB7" w:rsidRDefault="00CC4CF9">
      <w:pPr>
        <w:pStyle w:val="ConsPlusCell"/>
        <w:jc w:val="both"/>
      </w:pPr>
      <w:r w:rsidRPr="00061AB7">
        <w:t>51 3328     9     Оборудование фасовочно-упаковочное</w:t>
      </w:r>
    </w:p>
    <w:p w:rsidR="00CC4CF9" w:rsidRPr="00061AB7" w:rsidRDefault="00CC4CF9">
      <w:pPr>
        <w:pStyle w:val="ConsPlusCell"/>
        <w:jc w:val="both"/>
      </w:pPr>
      <w:r w:rsidRPr="00061AB7">
        <w:t>51 3329     4     Оборудование прочее</w:t>
      </w:r>
    </w:p>
    <w:p w:rsidR="00CC4CF9" w:rsidRPr="00061AB7" w:rsidRDefault="00CC4CF9">
      <w:pPr>
        <w:pStyle w:val="ConsPlusCell"/>
        <w:jc w:val="both"/>
      </w:pPr>
      <w:r w:rsidRPr="00061AB7">
        <w:t>51 3390     7     Запасные части к оборудованию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технологическому для добычи и переработки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рыбы и морепродуктов</w:t>
      </w:r>
    </w:p>
    <w:p w:rsidR="00CC4CF9" w:rsidRPr="00061AB7" w:rsidRDefault="00CC4CF9">
      <w:pPr>
        <w:pStyle w:val="ConsPlusCell"/>
        <w:jc w:val="both"/>
      </w:pPr>
      <w:r w:rsidRPr="00061AB7">
        <w:t>51 3800     4     Оборудование технологическое и запасные части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 нему для пищевой, мясо-молочной и рыбной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промышленности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51 3810     9     Эмалированная аппаратура</w:t>
      </w:r>
    </w:p>
    <w:p w:rsidR="00CC4CF9" w:rsidRPr="00061AB7" w:rsidRDefault="00CC4CF9">
      <w:pPr>
        <w:pStyle w:val="ConsPlusCell"/>
        <w:jc w:val="both"/>
      </w:pPr>
      <w:r w:rsidRPr="00061AB7">
        <w:t>51 3811     4     Цистерны и сборники</w:t>
      </w:r>
    </w:p>
    <w:p w:rsidR="00CC4CF9" w:rsidRPr="00061AB7" w:rsidRDefault="00CC4CF9">
      <w:pPr>
        <w:pStyle w:val="ConsPlusCell"/>
        <w:jc w:val="both"/>
      </w:pPr>
      <w:r w:rsidRPr="00061AB7">
        <w:t>51 3812     6     Реакторы</w:t>
      </w:r>
    </w:p>
    <w:p w:rsidR="00CC4CF9" w:rsidRPr="00061AB7" w:rsidRDefault="00CC4CF9">
      <w:pPr>
        <w:pStyle w:val="ConsPlusCell"/>
        <w:jc w:val="both"/>
      </w:pPr>
      <w:r w:rsidRPr="00061AB7">
        <w:t>51 3813     5     Котлы</w:t>
      </w:r>
    </w:p>
    <w:p w:rsidR="00CC4CF9" w:rsidRPr="00061AB7" w:rsidRDefault="00CC4CF9">
      <w:pPr>
        <w:pStyle w:val="ConsPlusCell"/>
        <w:jc w:val="both"/>
      </w:pPr>
      <w:r w:rsidRPr="00061AB7">
        <w:t>51 3814     0     Монжусы</w:t>
      </w:r>
    </w:p>
    <w:p w:rsidR="00CC4CF9" w:rsidRPr="00061AB7" w:rsidRDefault="00CC4CF9">
      <w:pPr>
        <w:pStyle w:val="ConsPlusCell"/>
        <w:jc w:val="both"/>
      </w:pPr>
      <w:r w:rsidRPr="00061AB7">
        <w:t>51 3815     6     Вакуум-аппараты и аппараты перегонные</w:t>
      </w:r>
    </w:p>
    <w:p w:rsidR="00CC4CF9" w:rsidRPr="00061AB7" w:rsidRDefault="00CC4CF9">
      <w:pPr>
        <w:pStyle w:val="ConsPlusCell"/>
        <w:jc w:val="both"/>
      </w:pPr>
      <w:r w:rsidRPr="00061AB7">
        <w:t>51 3816     1     Нутч-фильтры и друк-фильтры</w:t>
      </w:r>
    </w:p>
    <w:p w:rsidR="00CC4CF9" w:rsidRPr="00061AB7" w:rsidRDefault="00CC4CF9">
      <w:pPr>
        <w:pStyle w:val="ConsPlusCell"/>
        <w:jc w:val="both"/>
      </w:pPr>
      <w:r w:rsidRPr="00061AB7">
        <w:t>51 3817     7     Теплообменники</w:t>
      </w:r>
    </w:p>
    <w:p w:rsidR="00CC4CF9" w:rsidRPr="00061AB7" w:rsidRDefault="00CC4CF9">
      <w:pPr>
        <w:pStyle w:val="ConsPlusCell"/>
        <w:jc w:val="both"/>
      </w:pPr>
      <w:r w:rsidRPr="00061AB7">
        <w:t>51 3818     2     Вентили и тройники</w:t>
      </w:r>
    </w:p>
    <w:p w:rsidR="00CC4CF9" w:rsidRPr="00061AB7" w:rsidRDefault="00CC4CF9">
      <w:pPr>
        <w:pStyle w:val="ConsPlusCell"/>
        <w:jc w:val="both"/>
      </w:pPr>
      <w:r w:rsidRPr="00061AB7">
        <w:t>51 3820     3     Линии изготовления / тары для пищевых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продуктов</w:t>
      </w:r>
    </w:p>
    <w:p w:rsidR="00CC4CF9" w:rsidRPr="00061AB7" w:rsidRDefault="00CC4CF9">
      <w:pPr>
        <w:pStyle w:val="ConsPlusCell"/>
        <w:jc w:val="both"/>
      </w:pPr>
      <w:r w:rsidRPr="00061AB7">
        <w:t>51 3821     9     - картонно-бумажной тары</w:t>
      </w:r>
    </w:p>
    <w:p w:rsidR="00CC4CF9" w:rsidRPr="00061AB7" w:rsidRDefault="00CC4CF9">
      <w:pPr>
        <w:pStyle w:val="ConsPlusCell"/>
        <w:jc w:val="both"/>
      </w:pPr>
      <w:r w:rsidRPr="00061AB7">
        <w:t>51 3822     4     - тары из полимерных и дублированных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материалов</w:t>
      </w:r>
    </w:p>
    <w:p w:rsidR="00CC4CF9" w:rsidRPr="00061AB7" w:rsidRDefault="00CC4CF9">
      <w:pPr>
        <w:pStyle w:val="ConsPlusCell"/>
        <w:jc w:val="both"/>
      </w:pPr>
      <w:r w:rsidRPr="00061AB7">
        <w:t>51 3823     0     - металлической тары</w:t>
      </w:r>
    </w:p>
    <w:p w:rsidR="00CC4CF9" w:rsidRPr="00061AB7" w:rsidRDefault="00CC4CF9">
      <w:pPr>
        <w:pStyle w:val="ConsPlusCell"/>
        <w:jc w:val="both"/>
      </w:pPr>
      <w:r w:rsidRPr="00061AB7">
        <w:t>51 3824     5     - комбинированной тары</w:t>
      </w:r>
    </w:p>
    <w:p w:rsidR="00CC4CF9" w:rsidRPr="00061AB7" w:rsidRDefault="00CC4CF9">
      <w:pPr>
        <w:pStyle w:val="ConsPlusCell"/>
        <w:jc w:val="both"/>
      </w:pPr>
      <w:r w:rsidRPr="00061AB7">
        <w:t>51 3830     8     Линии упаковочные / для пищевых продуктов</w:t>
      </w:r>
    </w:p>
    <w:p w:rsidR="00CC4CF9" w:rsidRPr="00061AB7" w:rsidRDefault="00CC4CF9">
      <w:pPr>
        <w:pStyle w:val="ConsPlusCell"/>
        <w:jc w:val="both"/>
      </w:pPr>
      <w:r w:rsidRPr="00061AB7">
        <w:t>51 3831     3     - с изготовлением потребительской тары</w:t>
      </w:r>
    </w:p>
    <w:p w:rsidR="00CC4CF9" w:rsidRPr="00061AB7" w:rsidRDefault="00CC4CF9">
      <w:pPr>
        <w:pStyle w:val="ConsPlusCell"/>
        <w:jc w:val="both"/>
      </w:pPr>
      <w:r w:rsidRPr="00061AB7">
        <w:t>51 3832     9     - в готовую потребительскую тару</w:t>
      </w:r>
    </w:p>
    <w:p w:rsidR="00CC4CF9" w:rsidRPr="00061AB7" w:rsidRDefault="00CC4CF9">
      <w:pPr>
        <w:pStyle w:val="ConsPlusCell"/>
        <w:jc w:val="both"/>
      </w:pPr>
      <w:r w:rsidRPr="00061AB7">
        <w:t>51 3833     4     - в транспортную тару</w:t>
      </w:r>
    </w:p>
    <w:p w:rsidR="00CC4CF9" w:rsidRPr="00061AB7" w:rsidRDefault="00CC4CF9">
      <w:pPr>
        <w:pStyle w:val="ConsPlusCell"/>
        <w:jc w:val="both"/>
      </w:pPr>
      <w:r w:rsidRPr="00061AB7">
        <w:t>51 3834     3     Линии для подготовки тары и продуктов в таре</w:t>
      </w:r>
    </w:p>
    <w:p w:rsidR="00CC4CF9" w:rsidRPr="00061AB7" w:rsidRDefault="00CC4CF9">
      <w:pPr>
        <w:pStyle w:val="ConsPlusCell"/>
        <w:jc w:val="both"/>
      </w:pPr>
      <w:r w:rsidRPr="00061AB7">
        <w:t>51 3835     5     Линии групповой упаковки</w:t>
      </w:r>
    </w:p>
    <w:p w:rsidR="00CC4CF9" w:rsidRPr="00061AB7" w:rsidRDefault="00CC4CF9">
      <w:pPr>
        <w:pStyle w:val="ConsPlusCell"/>
        <w:jc w:val="both"/>
      </w:pPr>
      <w:r w:rsidRPr="00061AB7">
        <w:t>51 3840     2     Машины, автоматы / для упаковки пищевых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продуктов</w:t>
      </w:r>
    </w:p>
    <w:p w:rsidR="00CC4CF9" w:rsidRPr="00061AB7" w:rsidRDefault="00CC4CF9">
      <w:pPr>
        <w:pStyle w:val="ConsPlusCell"/>
        <w:jc w:val="both"/>
      </w:pPr>
      <w:r w:rsidRPr="00061AB7">
        <w:t>51 3841     8     - фасования и укупоривания с изготовлением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тары</w:t>
      </w:r>
    </w:p>
    <w:p w:rsidR="00CC4CF9" w:rsidRPr="00061AB7" w:rsidRDefault="00CC4CF9">
      <w:pPr>
        <w:pStyle w:val="ConsPlusCell"/>
        <w:jc w:val="both"/>
      </w:pPr>
      <w:r w:rsidRPr="00061AB7">
        <w:t>51 3842     3     - фасования в готовую тару с укупориванием</w:t>
      </w:r>
    </w:p>
    <w:p w:rsidR="00CC4CF9" w:rsidRPr="00061AB7" w:rsidRDefault="00CC4CF9">
      <w:pPr>
        <w:pStyle w:val="ConsPlusCell"/>
        <w:jc w:val="both"/>
      </w:pPr>
      <w:r w:rsidRPr="00061AB7">
        <w:t>51 3843     9     - фасования в готовую тару без укупоривания</w:t>
      </w:r>
    </w:p>
    <w:p w:rsidR="00CC4CF9" w:rsidRPr="00061AB7" w:rsidRDefault="00CC4CF9">
      <w:pPr>
        <w:pStyle w:val="ConsPlusCell"/>
        <w:jc w:val="both"/>
      </w:pPr>
      <w:r w:rsidRPr="00061AB7">
        <w:t>51 3844     4     - укупорочные без фасования</w:t>
      </w:r>
    </w:p>
    <w:p w:rsidR="00CC4CF9" w:rsidRPr="00061AB7" w:rsidRDefault="00CC4CF9">
      <w:pPr>
        <w:pStyle w:val="ConsPlusCell"/>
        <w:jc w:val="both"/>
      </w:pPr>
      <w:r w:rsidRPr="00061AB7">
        <w:t>51 3845     7     - завертывания, обвязывания, обандероливания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изделий, оформления упаковок</w:t>
      </w:r>
    </w:p>
    <w:p w:rsidR="00CC4CF9" w:rsidRPr="00061AB7" w:rsidRDefault="00CC4CF9">
      <w:pPr>
        <w:pStyle w:val="ConsPlusCell"/>
        <w:jc w:val="both"/>
      </w:pPr>
      <w:r w:rsidRPr="00061AB7">
        <w:t>51 3846     5     - подготовки тары, средств укупоривания</w:t>
      </w:r>
    </w:p>
    <w:p w:rsidR="00CC4CF9" w:rsidRPr="00061AB7" w:rsidRDefault="00CC4CF9">
      <w:pPr>
        <w:pStyle w:val="ConsPlusCell"/>
        <w:jc w:val="both"/>
      </w:pPr>
      <w:r w:rsidRPr="00061AB7">
        <w:t>51 3850     7     Оборудование скороморозильное для пищевых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продуктов и полуфабрикатов</w:t>
      </w:r>
    </w:p>
    <w:p w:rsidR="00CC4CF9" w:rsidRPr="00061AB7" w:rsidRDefault="00CC4CF9">
      <w:pPr>
        <w:pStyle w:val="ConsPlusCell"/>
        <w:jc w:val="both"/>
      </w:pPr>
      <w:r w:rsidRPr="00061AB7">
        <w:t>51 3851     2     Агрегаты (аппараты) воздушные</w:t>
      </w:r>
    </w:p>
    <w:p w:rsidR="00CC4CF9" w:rsidRPr="00061AB7" w:rsidRDefault="00CC4CF9">
      <w:pPr>
        <w:pStyle w:val="ConsPlusCell"/>
        <w:jc w:val="both"/>
      </w:pPr>
      <w:r w:rsidRPr="00061AB7">
        <w:t>51 3852     8     Аппараты контактные</w:t>
      </w:r>
    </w:p>
    <w:p w:rsidR="00CC4CF9" w:rsidRPr="00061AB7" w:rsidRDefault="00CC4CF9">
      <w:pPr>
        <w:pStyle w:val="ConsPlusCell"/>
        <w:jc w:val="both"/>
      </w:pPr>
      <w:r w:rsidRPr="00061AB7">
        <w:t>51 3853     3     Аппараты морозильные с использованием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криогенных жидкостей</w:t>
      </w:r>
    </w:p>
    <w:p w:rsidR="00CC4CF9" w:rsidRPr="00061AB7" w:rsidRDefault="00CC4CF9">
      <w:pPr>
        <w:pStyle w:val="ConsPlusCell"/>
        <w:jc w:val="both"/>
      </w:pPr>
      <w:r w:rsidRPr="00061AB7">
        <w:t>51 3858     0     Оборудование вспомогательное</w:t>
      </w:r>
    </w:p>
    <w:p w:rsidR="00CC4CF9" w:rsidRPr="00061AB7" w:rsidRDefault="00CC4CF9">
      <w:pPr>
        <w:pStyle w:val="ConsPlusCell"/>
        <w:jc w:val="both"/>
      </w:pPr>
      <w:r w:rsidRPr="00061AB7">
        <w:t>51 3859     6     Оборудование скороморозильное для пищевых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продуктов и полуфабрикатов прочее</w:t>
      </w:r>
    </w:p>
    <w:p w:rsidR="00CC4CF9" w:rsidRPr="00061AB7" w:rsidRDefault="00CC4CF9">
      <w:pPr>
        <w:pStyle w:val="ConsPlusCell"/>
        <w:jc w:val="both"/>
      </w:pPr>
      <w:r w:rsidRPr="00061AB7">
        <w:t>51 3860     1     Специальные средства автоматизации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технологического оборудования и контроля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качества продуктов пищевых производств</w:t>
      </w:r>
    </w:p>
    <w:p w:rsidR="00CC4CF9" w:rsidRPr="00061AB7" w:rsidRDefault="00CC4CF9">
      <w:pPr>
        <w:pStyle w:val="ConsPlusCell"/>
        <w:jc w:val="both"/>
      </w:pPr>
      <w:r w:rsidRPr="00061AB7">
        <w:t>51 3861     7     Специальные средства автоматизации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технологического оборудования пищевкусовой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3862     2     Специальные средства контроля качества сырья,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полупродуктов и продуктов пищевых производств</w:t>
      </w:r>
    </w:p>
    <w:p w:rsidR="00CC4CF9" w:rsidRPr="00061AB7" w:rsidRDefault="00CC4CF9">
      <w:pPr>
        <w:pStyle w:val="ConsPlusCell"/>
        <w:jc w:val="both"/>
      </w:pPr>
      <w:r w:rsidRPr="00061AB7">
        <w:t>51 3863     8     Устройства подготовки и приготовления проб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анализа качества сырья, полупродуктов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продуктов пищевых производств</w:t>
      </w:r>
    </w:p>
    <w:p w:rsidR="00CC4CF9" w:rsidRPr="00061AB7" w:rsidRDefault="00CC4CF9">
      <w:pPr>
        <w:pStyle w:val="ConsPlusCell"/>
        <w:jc w:val="both"/>
      </w:pPr>
      <w:r w:rsidRPr="00061AB7">
        <w:t>51 3864     3     Средства специальные автоматизации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технологического оборудования и контроля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качества продукции</w:t>
      </w:r>
    </w:p>
    <w:p w:rsidR="00CC4CF9" w:rsidRPr="00061AB7" w:rsidRDefault="00CC4CF9">
      <w:pPr>
        <w:pStyle w:val="ConsPlusCell"/>
        <w:jc w:val="both"/>
      </w:pPr>
      <w:r w:rsidRPr="00061AB7">
        <w:t>51 3890     5     Запасные части к / оборудованию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технологическому для пищевой, мясо-молочной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рыбной промышленности общего назначения</w:t>
      </w:r>
    </w:p>
    <w:p w:rsidR="00CC4CF9" w:rsidRPr="00061AB7" w:rsidRDefault="00CC4CF9">
      <w:pPr>
        <w:pStyle w:val="ConsPlusCell"/>
        <w:jc w:val="both"/>
      </w:pPr>
      <w:r w:rsidRPr="00061AB7">
        <w:t>51 3891     0     - эмалированной аппаратуре</w:t>
      </w:r>
    </w:p>
    <w:p w:rsidR="00CC4CF9" w:rsidRPr="00061AB7" w:rsidRDefault="00CC4CF9">
      <w:pPr>
        <w:pStyle w:val="ConsPlusCell"/>
        <w:jc w:val="both"/>
      </w:pPr>
      <w:r w:rsidRPr="00061AB7">
        <w:t>51 3894     7     - машинам, автоматам для упаковки пищевых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продуктов</w:t>
      </w:r>
    </w:p>
    <w:p w:rsidR="00CC4CF9" w:rsidRPr="00061AB7" w:rsidRDefault="00CC4CF9">
      <w:pPr>
        <w:pStyle w:val="ConsPlusCell"/>
        <w:jc w:val="both"/>
      </w:pPr>
      <w:r w:rsidRPr="00061AB7">
        <w:t>51 3896     8     - специальным средствам автоматизации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технологического оборудования и контроля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качества продуктов пищевых производств</w:t>
      </w:r>
    </w:p>
    <w:p w:rsidR="00CC4CF9" w:rsidRPr="00061AB7" w:rsidRDefault="00CC4CF9">
      <w:pPr>
        <w:pStyle w:val="ConsPlusCell"/>
        <w:jc w:val="both"/>
      </w:pPr>
      <w:r w:rsidRPr="00061AB7">
        <w:t>51 3900     8     Составные части оборудования технологического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пищевой, мясо-молочной и рыбной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промышленности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51 4000     8     Оборудование технологическое для мукомольно-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крупяной, комбикормовой и элеваторной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промышленности, промышленности минеральных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удобрений и ядовитых химикатов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51 4100     1     Оборудование технологическое для элеваторно-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складского хозяйства</w:t>
      </w:r>
    </w:p>
    <w:p w:rsidR="00CC4CF9" w:rsidRPr="00061AB7" w:rsidRDefault="00CC4CF9">
      <w:pPr>
        <w:pStyle w:val="ConsPlusCell"/>
        <w:jc w:val="both"/>
      </w:pPr>
      <w:r w:rsidRPr="00061AB7">
        <w:t>51 4110     6     Машины и механизмы для погрузки и выгрузки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зерна, муки, комбикормов и их ингредиентов</w:t>
      </w:r>
    </w:p>
    <w:p w:rsidR="00CC4CF9" w:rsidRPr="00061AB7" w:rsidRDefault="00CC4CF9">
      <w:pPr>
        <w:pStyle w:val="ConsPlusCell"/>
        <w:jc w:val="both"/>
      </w:pPr>
      <w:r w:rsidRPr="00061AB7">
        <w:t>51 4111     1     Зернопогрузчики</w:t>
      </w:r>
    </w:p>
    <w:p w:rsidR="00CC4CF9" w:rsidRPr="00061AB7" w:rsidRDefault="00CC4CF9">
      <w:pPr>
        <w:pStyle w:val="ConsPlusCell"/>
        <w:jc w:val="both"/>
      </w:pPr>
      <w:r w:rsidRPr="00061AB7">
        <w:t>51 4112     7     Машины для погрузки зерна в трюмы судов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установки для выгрузки зерна из трюмов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судов</w:t>
      </w:r>
    </w:p>
    <w:p w:rsidR="00CC4CF9" w:rsidRPr="00061AB7" w:rsidRDefault="00CC4CF9">
      <w:pPr>
        <w:pStyle w:val="ConsPlusCell"/>
        <w:jc w:val="both"/>
      </w:pPr>
      <w:r w:rsidRPr="00061AB7">
        <w:t>51 4113     2     Нории</w:t>
      </w:r>
    </w:p>
    <w:p w:rsidR="00CC4CF9" w:rsidRPr="00061AB7" w:rsidRDefault="00CC4CF9">
      <w:pPr>
        <w:pStyle w:val="ConsPlusCell"/>
        <w:jc w:val="both"/>
      </w:pPr>
      <w:r w:rsidRPr="00061AB7">
        <w:t>51 4114     8     Конвейеры, станции, барабаны и роликоопоры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конвейеров</w:t>
      </w:r>
    </w:p>
    <w:p w:rsidR="00CC4CF9" w:rsidRPr="00061AB7" w:rsidRDefault="00CC4CF9">
      <w:pPr>
        <w:pStyle w:val="ConsPlusCell"/>
        <w:jc w:val="both"/>
      </w:pPr>
      <w:r w:rsidRPr="00061AB7">
        <w:t>51 4115     3     Бункеры передвижные, тележки зерновые</w:t>
      </w:r>
    </w:p>
    <w:p w:rsidR="00CC4CF9" w:rsidRPr="00061AB7" w:rsidRDefault="00CC4CF9">
      <w:pPr>
        <w:pStyle w:val="ConsPlusCell"/>
        <w:jc w:val="both"/>
      </w:pPr>
      <w:r w:rsidRPr="00061AB7">
        <w:t>51 4117     4     Машины пакетоформирующие</w:t>
      </w:r>
    </w:p>
    <w:p w:rsidR="00CC4CF9" w:rsidRPr="00061AB7" w:rsidRDefault="00CC4CF9">
      <w:pPr>
        <w:pStyle w:val="ConsPlusCell"/>
        <w:jc w:val="both"/>
      </w:pPr>
      <w:r w:rsidRPr="00061AB7">
        <w:t>51 4120     0     Устройства отпускные и распределительные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зерна и продуктов его переработки</w:t>
      </w:r>
    </w:p>
    <w:p w:rsidR="00CC4CF9" w:rsidRPr="00061AB7" w:rsidRDefault="00CC4CF9">
      <w:pPr>
        <w:pStyle w:val="ConsPlusCell"/>
        <w:jc w:val="both"/>
      </w:pPr>
      <w:r w:rsidRPr="00061AB7">
        <w:t>51 4121     6     Задвижки  силосные и транспортные, приемные,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выпускные</w:t>
      </w:r>
    </w:p>
    <w:p w:rsidR="00CC4CF9" w:rsidRPr="00061AB7" w:rsidRDefault="00CC4CF9">
      <w:pPr>
        <w:pStyle w:val="ConsPlusCell"/>
        <w:jc w:val="both"/>
      </w:pPr>
      <w:r w:rsidRPr="00061AB7">
        <w:t>51 4122     1     Устройства отпускные и распределительные</w:t>
      </w:r>
    </w:p>
    <w:p w:rsidR="00CC4CF9" w:rsidRPr="00061AB7" w:rsidRDefault="00CC4CF9">
      <w:pPr>
        <w:pStyle w:val="ConsPlusCell"/>
        <w:jc w:val="both"/>
      </w:pPr>
      <w:r w:rsidRPr="00061AB7">
        <w:t>51 4130     5     Машины для предварительной очистки зерна</w:t>
      </w:r>
    </w:p>
    <w:p w:rsidR="00CC4CF9" w:rsidRPr="00061AB7" w:rsidRDefault="00CC4CF9">
      <w:pPr>
        <w:pStyle w:val="ConsPlusCell"/>
        <w:jc w:val="both"/>
      </w:pPr>
      <w:r w:rsidRPr="00061AB7">
        <w:t>51 4131     0     Ворохоочистители</w:t>
      </w:r>
    </w:p>
    <w:p w:rsidR="00CC4CF9" w:rsidRPr="00061AB7" w:rsidRDefault="00CC4CF9">
      <w:pPr>
        <w:pStyle w:val="ConsPlusCell"/>
        <w:jc w:val="both"/>
      </w:pPr>
      <w:r w:rsidRPr="00061AB7">
        <w:t>51 4132     6     Сепараторы зерноочистительные для элеваторов</w:t>
      </w:r>
    </w:p>
    <w:p w:rsidR="00CC4CF9" w:rsidRPr="00061AB7" w:rsidRDefault="00CC4CF9">
      <w:pPr>
        <w:pStyle w:val="ConsPlusCell"/>
        <w:jc w:val="both"/>
      </w:pPr>
      <w:r w:rsidRPr="00061AB7">
        <w:t>51 4133     1     Агрегаты зерноочистительные</w:t>
      </w:r>
    </w:p>
    <w:p w:rsidR="00CC4CF9" w:rsidRPr="00061AB7" w:rsidRDefault="00CC4CF9">
      <w:pPr>
        <w:pStyle w:val="ConsPlusCell"/>
        <w:jc w:val="both"/>
      </w:pPr>
      <w:r w:rsidRPr="00061AB7">
        <w:t>51 4160     9     Сушилки и аппараты стационарные и передвижные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активной газации и вентиляции зерна</w:t>
      </w:r>
    </w:p>
    <w:p w:rsidR="00CC4CF9" w:rsidRPr="00061AB7" w:rsidRDefault="00CC4CF9">
      <w:pPr>
        <w:pStyle w:val="ConsPlusCell"/>
        <w:jc w:val="both"/>
      </w:pPr>
      <w:r w:rsidRPr="00061AB7">
        <w:t>51 4161     4     Зерносушилки стационарные</w:t>
      </w:r>
    </w:p>
    <w:p w:rsidR="00CC4CF9" w:rsidRPr="00061AB7" w:rsidRDefault="00CC4CF9">
      <w:pPr>
        <w:pStyle w:val="ConsPlusCell"/>
        <w:jc w:val="both"/>
      </w:pPr>
      <w:r w:rsidRPr="00061AB7">
        <w:t>51 4162     4     Зерносушилки передвижные</w:t>
      </w:r>
    </w:p>
    <w:p w:rsidR="00CC4CF9" w:rsidRPr="00061AB7" w:rsidRDefault="00CC4CF9">
      <w:pPr>
        <w:pStyle w:val="ConsPlusCell"/>
        <w:jc w:val="both"/>
      </w:pPr>
      <w:r w:rsidRPr="00061AB7">
        <w:t>51 4164     0     Установки для активной вентиляции зерна</w:t>
      </w:r>
    </w:p>
    <w:p w:rsidR="00CC4CF9" w:rsidRPr="00061AB7" w:rsidRDefault="00CC4CF9">
      <w:pPr>
        <w:pStyle w:val="ConsPlusCell"/>
        <w:jc w:val="both"/>
      </w:pPr>
      <w:r w:rsidRPr="00061AB7">
        <w:t>51 4165     6     Установки и аппараты для газации, дегазации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протравливания зерна</w:t>
      </w:r>
    </w:p>
    <w:p w:rsidR="00CC4CF9" w:rsidRPr="00061AB7" w:rsidRDefault="00CC4CF9">
      <w:pPr>
        <w:pStyle w:val="ConsPlusCell"/>
        <w:jc w:val="both"/>
      </w:pPr>
      <w:r w:rsidRPr="00061AB7">
        <w:t>51 4190     2     Оборудование / для элеваторно-складского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хозяйства прочее</w:t>
      </w:r>
    </w:p>
    <w:p w:rsidR="00CC4CF9" w:rsidRPr="00061AB7" w:rsidRDefault="00CC4CF9">
      <w:pPr>
        <w:pStyle w:val="ConsPlusCell"/>
        <w:jc w:val="both"/>
      </w:pPr>
      <w:r w:rsidRPr="00061AB7">
        <w:t>51 4191     8     - для сопутствующих операций</w:t>
      </w:r>
    </w:p>
    <w:p w:rsidR="00CC4CF9" w:rsidRPr="00061AB7" w:rsidRDefault="00CC4CF9">
      <w:pPr>
        <w:pStyle w:val="ConsPlusCell"/>
        <w:jc w:val="both"/>
      </w:pPr>
      <w:r w:rsidRPr="00061AB7">
        <w:t>51 4192     3     - для транспортирования</w:t>
      </w:r>
    </w:p>
    <w:p w:rsidR="00CC4CF9" w:rsidRPr="00061AB7" w:rsidRDefault="00CC4CF9">
      <w:pPr>
        <w:pStyle w:val="ConsPlusCell"/>
        <w:jc w:val="both"/>
      </w:pPr>
      <w:r w:rsidRPr="00061AB7">
        <w:t>51 4195     5     - лабораторное для зернохранилищ</w:t>
      </w:r>
    </w:p>
    <w:p w:rsidR="00CC4CF9" w:rsidRPr="00061AB7" w:rsidRDefault="00CC4CF9">
      <w:pPr>
        <w:pStyle w:val="ConsPlusCell"/>
        <w:jc w:val="both"/>
      </w:pPr>
      <w:r w:rsidRPr="00061AB7">
        <w:t>51 4196     5     Конструкции опорные</w:t>
      </w:r>
    </w:p>
    <w:p w:rsidR="00CC4CF9" w:rsidRPr="00061AB7" w:rsidRDefault="00CC4CF9">
      <w:pPr>
        <w:pStyle w:val="ConsPlusCell"/>
        <w:jc w:val="both"/>
      </w:pPr>
      <w:r w:rsidRPr="00061AB7">
        <w:t>51 4200     5     Оборудование технологическое для мукомольных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предприятий</w:t>
      </w:r>
    </w:p>
    <w:p w:rsidR="00CC4CF9" w:rsidRPr="00061AB7" w:rsidRDefault="00CC4CF9">
      <w:pPr>
        <w:pStyle w:val="ConsPlusCell"/>
        <w:jc w:val="both"/>
      </w:pPr>
      <w:r w:rsidRPr="00061AB7">
        <w:t>51 4210     3     Машины зерноочистительные, аспираторы, триеры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камнеотборники</w:t>
      </w:r>
    </w:p>
    <w:p w:rsidR="00CC4CF9" w:rsidRPr="00061AB7" w:rsidRDefault="00CC4CF9">
      <w:pPr>
        <w:pStyle w:val="ConsPlusCell"/>
        <w:jc w:val="both"/>
      </w:pPr>
      <w:r w:rsidRPr="00061AB7">
        <w:t>51 4211     5     Сепараторы зерноочистительные для мельниц с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механическим и пневматическим транспортом</w:t>
      </w:r>
    </w:p>
    <w:p w:rsidR="00CC4CF9" w:rsidRPr="00061AB7" w:rsidRDefault="00CC4CF9">
      <w:pPr>
        <w:pStyle w:val="ConsPlusCell"/>
        <w:jc w:val="both"/>
      </w:pPr>
      <w:r w:rsidRPr="00061AB7">
        <w:t>51 4212     0     Сепараторы и колонки магнитные</w:t>
      </w:r>
    </w:p>
    <w:p w:rsidR="00CC4CF9" w:rsidRPr="00061AB7" w:rsidRDefault="00CC4CF9">
      <w:pPr>
        <w:pStyle w:val="ConsPlusCell"/>
        <w:jc w:val="both"/>
      </w:pPr>
      <w:r w:rsidRPr="00061AB7">
        <w:t>51 4213     6     Аспираторы и сортирующие устройства</w:t>
      </w:r>
    </w:p>
    <w:p w:rsidR="00CC4CF9" w:rsidRPr="00061AB7" w:rsidRDefault="00CC4CF9">
      <w:pPr>
        <w:pStyle w:val="ConsPlusCell"/>
        <w:jc w:val="both"/>
      </w:pPr>
      <w:r w:rsidRPr="00061AB7">
        <w:t>51 4214     1     Машины камнеотборочные</w:t>
      </w:r>
    </w:p>
    <w:p w:rsidR="00CC4CF9" w:rsidRPr="00061AB7" w:rsidRDefault="00CC4CF9">
      <w:pPr>
        <w:pStyle w:val="ConsPlusCell"/>
        <w:jc w:val="both"/>
      </w:pPr>
      <w:r w:rsidRPr="00061AB7">
        <w:t>51 4215     7     Триеры</w:t>
      </w:r>
    </w:p>
    <w:p w:rsidR="00CC4CF9" w:rsidRPr="00061AB7" w:rsidRDefault="00CC4CF9">
      <w:pPr>
        <w:pStyle w:val="ConsPlusCell"/>
        <w:jc w:val="both"/>
      </w:pPr>
      <w:r w:rsidRPr="00061AB7">
        <w:t>51 4220     4     Машины / обоечные и щеточные</w:t>
      </w:r>
    </w:p>
    <w:p w:rsidR="00CC4CF9" w:rsidRPr="00061AB7" w:rsidRDefault="00CC4CF9">
      <w:pPr>
        <w:pStyle w:val="ConsPlusCell"/>
        <w:jc w:val="both"/>
      </w:pPr>
      <w:r w:rsidRPr="00061AB7">
        <w:t>51 4221     7     - обоечные</w:t>
      </w:r>
    </w:p>
    <w:p w:rsidR="00CC4CF9" w:rsidRPr="00061AB7" w:rsidRDefault="00CC4CF9">
      <w:pPr>
        <w:pStyle w:val="ConsPlusCell"/>
        <w:jc w:val="both"/>
      </w:pPr>
      <w:r w:rsidRPr="00061AB7">
        <w:t>51 4222     5     - щеточные</w:t>
      </w:r>
    </w:p>
    <w:p w:rsidR="00CC4CF9" w:rsidRPr="00061AB7" w:rsidRDefault="00CC4CF9">
      <w:pPr>
        <w:pStyle w:val="ConsPlusCell"/>
        <w:jc w:val="both"/>
      </w:pPr>
      <w:r w:rsidRPr="00061AB7">
        <w:t>51 4230     9     Машины / моечные и увлажнительные</w:t>
      </w:r>
    </w:p>
    <w:p w:rsidR="00CC4CF9" w:rsidRPr="00061AB7" w:rsidRDefault="00CC4CF9">
      <w:pPr>
        <w:pStyle w:val="ConsPlusCell"/>
        <w:jc w:val="both"/>
      </w:pPr>
      <w:r w:rsidRPr="00061AB7">
        <w:t>51 4231     4     - моечные</w:t>
      </w:r>
    </w:p>
    <w:p w:rsidR="00CC4CF9" w:rsidRPr="00061AB7" w:rsidRDefault="00CC4CF9">
      <w:pPr>
        <w:pStyle w:val="ConsPlusCell"/>
        <w:jc w:val="both"/>
      </w:pPr>
      <w:r w:rsidRPr="00061AB7">
        <w:t>51 4232     0     - увлажнительные</w:t>
      </w:r>
    </w:p>
    <w:p w:rsidR="00CC4CF9" w:rsidRPr="00061AB7" w:rsidRDefault="00CC4CF9">
      <w:pPr>
        <w:pStyle w:val="ConsPlusCell"/>
        <w:jc w:val="both"/>
      </w:pPr>
      <w:r w:rsidRPr="00061AB7">
        <w:t>51 4233     5     Кондиционеры</w:t>
      </w:r>
    </w:p>
    <w:p w:rsidR="00CC4CF9" w:rsidRPr="00061AB7" w:rsidRDefault="00CC4CF9">
      <w:pPr>
        <w:pStyle w:val="ConsPlusCell"/>
        <w:jc w:val="both"/>
      </w:pPr>
      <w:r w:rsidRPr="00061AB7">
        <w:t>51 4250     8     Станки-автоматы мельничные вальцевые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подогреватели для зерна</w:t>
      </w:r>
    </w:p>
    <w:p w:rsidR="00CC4CF9" w:rsidRPr="00061AB7" w:rsidRDefault="00CC4CF9">
      <w:pPr>
        <w:pStyle w:val="ConsPlusCell"/>
        <w:jc w:val="both"/>
      </w:pPr>
      <w:r w:rsidRPr="00061AB7">
        <w:t>51 4251     3     Станки-автоматы мельничные вальцевые</w:t>
      </w:r>
    </w:p>
    <w:p w:rsidR="00CC4CF9" w:rsidRPr="00061AB7" w:rsidRDefault="00CC4CF9">
      <w:pPr>
        <w:pStyle w:val="ConsPlusCell"/>
        <w:jc w:val="both"/>
      </w:pPr>
      <w:r w:rsidRPr="00061AB7">
        <w:t>51 4252     9     Подогреватели для зерна</w:t>
      </w:r>
    </w:p>
    <w:p w:rsidR="00CC4CF9" w:rsidRPr="00061AB7" w:rsidRDefault="00CC4CF9">
      <w:pPr>
        <w:pStyle w:val="ConsPlusCell"/>
        <w:jc w:val="both"/>
      </w:pPr>
      <w:r w:rsidRPr="00061AB7">
        <w:t>51 4260     2     Оборудование просеивающее</w:t>
      </w:r>
    </w:p>
    <w:p w:rsidR="00CC4CF9" w:rsidRPr="00061AB7" w:rsidRDefault="00CC4CF9">
      <w:pPr>
        <w:pStyle w:val="ConsPlusCell"/>
        <w:jc w:val="both"/>
      </w:pPr>
      <w:r w:rsidRPr="00061AB7">
        <w:t>51 4261     8     Машины рассева</w:t>
      </w:r>
    </w:p>
    <w:p w:rsidR="00CC4CF9" w:rsidRPr="00061AB7" w:rsidRDefault="00CC4CF9">
      <w:pPr>
        <w:pStyle w:val="ConsPlusCell"/>
        <w:jc w:val="both"/>
      </w:pPr>
      <w:r w:rsidRPr="00061AB7">
        <w:t>51 4262     3     Машины ситовеечные (крупноситовеечные)</w:t>
      </w:r>
    </w:p>
    <w:p w:rsidR="00CC4CF9" w:rsidRPr="00061AB7" w:rsidRDefault="00CC4CF9">
      <w:pPr>
        <w:pStyle w:val="ConsPlusCell"/>
        <w:jc w:val="both"/>
      </w:pPr>
      <w:r w:rsidRPr="00061AB7">
        <w:t>51 4263     9     Машины центробежные сортирующие</w:t>
      </w:r>
    </w:p>
    <w:p w:rsidR="00CC4CF9" w:rsidRPr="00061AB7" w:rsidRDefault="00CC4CF9">
      <w:pPr>
        <w:pStyle w:val="ConsPlusCell"/>
        <w:jc w:val="both"/>
      </w:pPr>
      <w:r w:rsidRPr="00061AB7">
        <w:t>51 4264     4     Машины вымольные (бичевые и щеточные)</w:t>
      </w:r>
    </w:p>
    <w:p w:rsidR="00CC4CF9" w:rsidRPr="00061AB7" w:rsidRDefault="00CC4CF9">
      <w:pPr>
        <w:pStyle w:val="ConsPlusCell"/>
        <w:jc w:val="both"/>
      </w:pPr>
      <w:r w:rsidRPr="00061AB7">
        <w:t>51 4265     1     Мельницы агрегатные стационарные</w:t>
      </w:r>
    </w:p>
    <w:p w:rsidR="00CC4CF9" w:rsidRPr="00061AB7" w:rsidRDefault="00CC4CF9">
      <w:pPr>
        <w:pStyle w:val="ConsPlusCell"/>
        <w:jc w:val="both"/>
      </w:pPr>
      <w:r w:rsidRPr="00061AB7">
        <w:t>51 4266     5     Мельницы агрегатные передвижные</w:t>
      </w:r>
    </w:p>
    <w:p w:rsidR="00CC4CF9" w:rsidRPr="00061AB7" w:rsidRDefault="00CC4CF9">
      <w:pPr>
        <w:pStyle w:val="ConsPlusCell"/>
        <w:jc w:val="both"/>
      </w:pPr>
      <w:r w:rsidRPr="00061AB7">
        <w:t>51 4270     7     Оборудование аспирационное пневмотранспортное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бестарного хранения муки</w:t>
      </w:r>
    </w:p>
    <w:p w:rsidR="00CC4CF9" w:rsidRPr="00061AB7" w:rsidRDefault="00CC4CF9">
      <w:pPr>
        <w:pStyle w:val="ConsPlusCell"/>
        <w:jc w:val="both"/>
      </w:pPr>
      <w:r w:rsidRPr="00061AB7">
        <w:t>51 4271     2     Фильтры всасывающие</w:t>
      </w:r>
    </w:p>
    <w:p w:rsidR="00CC4CF9" w:rsidRPr="00061AB7" w:rsidRDefault="00CC4CF9">
      <w:pPr>
        <w:pStyle w:val="ConsPlusCell"/>
        <w:jc w:val="both"/>
      </w:pPr>
      <w:r w:rsidRPr="00061AB7">
        <w:t>51 4272     8     Оборудование аспирационное</w:t>
      </w:r>
    </w:p>
    <w:p w:rsidR="00CC4CF9" w:rsidRPr="00061AB7" w:rsidRDefault="00CC4CF9">
      <w:pPr>
        <w:pStyle w:val="ConsPlusCell"/>
        <w:jc w:val="both"/>
      </w:pPr>
      <w:r w:rsidRPr="00061AB7">
        <w:t>51 4273     3     Оборудование самотечное</w:t>
      </w:r>
    </w:p>
    <w:p w:rsidR="00CC4CF9" w:rsidRPr="00061AB7" w:rsidRDefault="00CC4CF9">
      <w:pPr>
        <w:pStyle w:val="ConsPlusCell"/>
        <w:jc w:val="both"/>
      </w:pPr>
      <w:r w:rsidRPr="00061AB7">
        <w:t>51 4274     9     Оборудование пневмотранспортное</w:t>
      </w:r>
    </w:p>
    <w:p w:rsidR="00CC4CF9" w:rsidRPr="00061AB7" w:rsidRDefault="00CC4CF9">
      <w:pPr>
        <w:pStyle w:val="ConsPlusCell"/>
        <w:jc w:val="both"/>
      </w:pPr>
      <w:r w:rsidRPr="00061AB7">
        <w:t>51 4275     4     Затворы шлюзовые</w:t>
      </w:r>
    </w:p>
    <w:p w:rsidR="00CC4CF9" w:rsidRPr="00061AB7" w:rsidRDefault="00CC4CF9">
      <w:pPr>
        <w:pStyle w:val="ConsPlusCell"/>
        <w:jc w:val="both"/>
      </w:pPr>
      <w:r w:rsidRPr="00061AB7">
        <w:t>51 4290     6     Оборудование для мукомольных предприятий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прочее</w:t>
      </w:r>
    </w:p>
    <w:p w:rsidR="00CC4CF9" w:rsidRPr="00061AB7" w:rsidRDefault="00CC4CF9">
      <w:pPr>
        <w:pStyle w:val="ConsPlusCell"/>
        <w:jc w:val="both"/>
      </w:pPr>
      <w:r w:rsidRPr="00061AB7">
        <w:t>51 4291     1     Установки для витаминизирования муки</w:t>
      </w:r>
    </w:p>
    <w:p w:rsidR="00CC4CF9" w:rsidRPr="00061AB7" w:rsidRDefault="00CC4CF9">
      <w:pPr>
        <w:pStyle w:val="ConsPlusCell"/>
        <w:jc w:val="both"/>
      </w:pPr>
      <w:r w:rsidRPr="00061AB7">
        <w:t>51 4292     7     Вентиляторы</w:t>
      </w:r>
    </w:p>
    <w:p w:rsidR="00CC4CF9" w:rsidRPr="00061AB7" w:rsidRDefault="00CC4CF9">
      <w:pPr>
        <w:pStyle w:val="ConsPlusCell"/>
        <w:jc w:val="both"/>
      </w:pPr>
      <w:r w:rsidRPr="00061AB7">
        <w:t>51 4293     2     Полотна</w:t>
      </w:r>
    </w:p>
    <w:p w:rsidR="00CC4CF9" w:rsidRPr="00061AB7" w:rsidRDefault="00CC4CF9">
      <w:pPr>
        <w:pStyle w:val="ConsPlusCell"/>
        <w:jc w:val="both"/>
      </w:pPr>
      <w:r w:rsidRPr="00061AB7">
        <w:t>51 4295     3     Оборудование лабораторное для мукомольных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предприятий</w:t>
      </w:r>
    </w:p>
    <w:p w:rsidR="00CC4CF9" w:rsidRPr="00061AB7" w:rsidRDefault="00CC4CF9">
      <w:pPr>
        <w:pStyle w:val="ConsPlusCell"/>
        <w:jc w:val="both"/>
      </w:pPr>
      <w:r w:rsidRPr="00061AB7">
        <w:t>51 4298     2     Оборудование фасовочно-упаковочное для муки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крупы</w:t>
      </w:r>
    </w:p>
    <w:p w:rsidR="00CC4CF9" w:rsidRPr="00061AB7" w:rsidRDefault="00CC4CF9">
      <w:pPr>
        <w:pStyle w:val="ConsPlusCell"/>
        <w:jc w:val="both"/>
      </w:pPr>
      <w:r w:rsidRPr="00061AB7">
        <w:t>51 4300     9     Оборудование технологическое для крупяной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4310     3     Пропариватели, сушилки и охладительные колонки</w:t>
      </w:r>
    </w:p>
    <w:p w:rsidR="00CC4CF9" w:rsidRPr="00061AB7" w:rsidRDefault="00CC4CF9">
      <w:pPr>
        <w:pStyle w:val="ConsPlusCell"/>
        <w:jc w:val="both"/>
      </w:pPr>
      <w:r w:rsidRPr="00061AB7">
        <w:t>51 4311     9     Пропариватели горизонтальные и вертикальные</w:t>
      </w:r>
    </w:p>
    <w:p w:rsidR="00CC4CF9" w:rsidRPr="00061AB7" w:rsidRDefault="00CC4CF9">
      <w:pPr>
        <w:pStyle w:val="ConsPlusCell"/>
        <w:jc w:val="both"/>
      </w:pPr>
      <w:r w:rsidRPr="00061AB7">
        <w:t>51 4312     4     Сушилки паровые, калориферные</w:t>
      </w:r>
    </w:p>
    <w:p w:rsidR="00CC4CF9" w:rsidRPr="00061AB7" w:rsidRDefault="00CC4CF9">
      <w:pPr>
        <w:pStyle w:val="ConsPlusCell"/>
        <w:jc w:val="both"/>
      </w:pPr>
      <w:r w:rsidRPr="00061AB7">
        <w:t>51 4313     0     Колонки охладительные</w:t>
      </w:r>
    </w:p>
    <w:p w:rsidR="00CC4CF9" w:rsidRPr="00061AB7" w:rsidRDefault="00CC4CF9">
      <w:pPr>
        <w:pStyle w:val="ConsPlusCell"/>
        <w:jc w:val="both"/>
      </w:pPr>
      <w:r w:rsidRPr="00061AB7">
        <w:t>51 4320     8     Машины / шелушильные, шлифовальные,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полировальные и плющильные</w:t>
      </w:r>
    </w:p>
    <w:p w:rsidR="00CC4CF9" w:rsidRPr="00061AB7" w:rsidRDefault="00CC4CF9">
      <w:pPr>
        <w:pStyle w:val="ConsPlusCell"/>
        <w:jc w:val="both"/>
      </w:pPr>
      <w:r w:rsidRPr="00061AB7">
        <w:t>51 4321     3     - шелушильные</w:t>
      </w:r>
    </w:p>
    <w:p w:rsidR="00CC4CF9" w:rsidRPr="00061AB7" w:rsidRDefault="00CC4CF9">
      <w:pPr>
        <w:pStyle w:val="ConsPlusCell"/>
        <w:jc w:val="both"/>
      </w:pPr>
      <w:r w:rsidRPr="00061AB7">
        <w:t>51 4322     9     - шлифовальные и полировальные</w:t>
      </w:r>
    </w:p>
    <w:p w:rsidR="00CC4CF9" w:rsidRPr="00061AB7" w:rsidRDefault="00CC4CF9">
      <w:pPr>
        <w:pStyle w:val="ConsPlusCell"/>
        <w:jc w:val="both"/>
      </w:pPr>
      <w:r w:rsidRPr="00061AB7">
        <w:t>51 4323     4     - плющильные</w:t>
      </w:r>
    </w:p>
    <w:p w:rsidR="00CC4CF9" w:rsidRPr="00061AB7" w:rsidRDefault="00CC4CF9">
      <w:pPr>
        <w:pStyle w:val="ConsPlusCell"/>
        <w:jc w:val="both"/>
      </w:pPr>
      <w:r w:rsidRPr="00061AB7">
        <w:t>51 4330     2     Машины / сортировочные и крупоотделительные,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установки агрегатированные крупорушильные</w:t>
      </w:r>
    </w:p>
    <w:p w:rsidR="00CC4CF9" w:rsidRPr="00061AB7" w:rsidRDefault="00CC4CF9">
      <w:pPr>
        <w:pStyle w:val="ConsPlusCell"/>
        <w:jc w:val="both"/>
      </w:pPr>
      <w:r w:rsidRPr="00061AB7">
        <w:t>51 4331     8     - сортировочно-просеивающие</w:t>
      </w:r>
    </w:p>
    <w:p w:rsidR="00CC4CF9" w:rsidRPr="00061AB7" w:rsidRDefault="00CC4CF9">
      <w:pPr>
        <w:pStyle w:val="ConsPlusCell"/>
        <w:jc w:val="both"/>
      </w:pPr>
      <w:r w:rsidRPr="00061AB7">
        <w:t>51 4332     3     - крупосортировочные</w:t>
      </w:r>
    </w:p>
    <w:p w:rsidR="00CC4CF9" w:rsidRPr="00061AB7" w:rsidRDefault="00CC4CF9">
      <w:pPr>
        <w:pStyle w:val="ConsPlusCell"/>
        <w:jc w:val="both"/>
      </w:pPr>
      <w:r w:rsidRPr="00061AB7">
        <w:t>51 4333     9     - крупоотделительные</w:t>
      </w:r>
    </w:p>
    <w:p w:rsidR="00CC4CF9" w:rsidRPr="00061AB7" w:rsidRDefault="00CC4CF9">
      <w:pPr>
        <w:pStyle w:val="ConsPlusCell"/>
        <w:jc w:val="both"/>
      </w:pPr>
      <w:r w:rsidRPr="00061AB7">
        <w:t>51 4334     4     Установки агрегатированные крупорушильные</w:t>
      </w:r>
    </w:p>
    <w:p w:rsidR="00CC4CF9" w:rsidRPr="00061AB7" w:rsidRDefault="00CC4CF9">
      <w:pPr>
        <w:pStyle w:val="ConsPlusCell"/>
        <w:jc w:val="both"/>
      </w:pPr>
      <w:r w:rsidRPr="00061AB7">
        <w:t>51 4400     2     Оборудование технологическое для комбикормовой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4410     7     Машины для дробления зерна, кукурузных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початков, жмыха и микроэлементов</w:t>
      </w:r>
    </w:p>
    <w:p w:rsidR="00CC4CF9" w:rsidRPr="00061AB7" w:rsidRDefault="00CC4CF9">
      <w:pPr>
        <w:pStyle w:val="ConsPlusCell"/>
        <w:jc w:val="both"/>
      </w:pPr>
      <w:r w:rsidRPr="00061AB7">
        <w:t>51 4411     2     Дробилки для зерна и комбикормовых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ингредиентов с механической и пневматической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разгрузкой</w:t>
      </w:r>
    </w:p>
    <w:p w:rsidR="00CC4CF9" w:rsidRPr="00061AB7" w:rsidRDefault="00CC4CF9">
      <w:pPr>
        <w:pStyle w:val="ConsPlusCell"/>
        <w:jc w:val="both"/>
      </w:pPr>
      <w:r w:rsidRPr="00061AB7">
        <w:t>51 4412     8     Жмыхоломачи и молотилки для кукурузных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початков</w:t>
      </w:r>
    </w:p>
    <w:p w:rsidR="00CC4CF9" w:rsidRPr="00061AB7" w:rsidRDefault="00CC4CF9">
      <w:pPr>
        <w:pStyle w:val="ConsPlusCell"/>
        <w:jc w:val="both"/>
      </w:pPr>
      <w:r w:rsidRPr="00061AB7">
        <w:t>51 4413     3     Измельчители для гранул</w:t>
      </w:r>
    </w:p>
    <w:p w:rsidR="00CC4CF9" w:rsidRPr="00061AB7" w:rsidRDefault="00CC4CF9">
      <w:pPr>
        <w:pStyle w:val="ConsPlusCell"/>
        <w:jc w:val="both"/>
      </w:pPr>
      <w:r w:rsidRPr="00061AB7">
        <w:t>51 4415     4     Машины просеивающие для гранул и мучнистых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ингредиентов</w:t>
      </w:r>
    </w:p>
    <w:p w:rsidR="00CC4CF9" w:rsidRPr="00061AB7" w:rsidRDefault="00CC4CF9">
      <w:pPr>
        <w:pStyle w:val="ConsPlusCell"/>
        <w:jc w:val="both"/>
      </w:pPr>
      <w:r w:rsidRPr="00061AB7">
        <w:t>51 4420     1     Машины для мелассирования, подачи жиров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дозирования компонентов комбикормов</w:t>
      </w:r>
    </w:p>
    <w:p w:rsidR="00CC4CF9" w:rsidRPr="00061AB7" w:rsidRDefault="00CC4CF9">
      <w:pPr>
        <w:pStyle w:val="ConsPlusCell"/>
        <w:jc w:val="both"/>
      </w:pPr>
      <w:r w:rsidRPr="00061AB7">
        <w:t>51 4421     7     Машины для приготовления обогатительных смесей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(примексов), белково-витаминных добавок</w:t>
      </w:r>
    </w:p>
    <w:p w:rsidR="00CC4CF9" w:rsidRPr="00061AB7" w:rsidRDefault="00CC4CF9">
      <w:pPr>
        <w:pStyle w:val="ConsPlusCell"/>
        <w:jc w:val="both"/>
      </w:pPr>
      <w:r w:rsidRPr="00061AB7">
        <w:t>51 4422     2     Дозаторы для жидких и сыпучих ингредиентов</w:t>
      </w:r>
    </w:p>
    <w:p w:rsidR="00CC4CF9" w:rsidRPr="00061AB7" w:rsidRDefault="00CC4CF9">
      <w:pPr>
        <w:pStyle w:val="ConsPlusCell"/>
        <w:jc w:val="both"/>
      </w:pPr>
      <w:r w:rsidRPr="00061AB7">
        <w:t>51 4423     8     Смесители непрерывного и периодического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действия</w:t>
      </w:r>
    </w:p>
    <w:p w:rsidR="00CC4CF9" w:rsidRPr="00061AB7" w:rsidRDefault="00CC4CF9">
      <w:pPr>
        <w:pStyle w:val="ConsPlusCell"/>
        <w:jc w:val="both"/>
      </w:pPr>
      <w:r w:rsidRPr="00061AB7">
        <w:t>51 4430     6     Прессы для гранулирования комбикормов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охладители</w:t>
      </w:r>
    </w:p>
    <w:p w:rsidR="00CC4CF9" w:rsidRPr="00061AB7" w:rsidRDefault="00CC4CF9">
      <w:pPr>
        <w:pStyle w:val="ConsPlusCell"/>
        <w:jc w:val="both"/>
      </w:pPr>
      <w:r w:rsidRPr="00061AB7">
        <w:t>51 4432     7     Прессы для гранулирования</w:t>
      </w:r>
    </w:p>
    <w:p w:rsidR="00CC4CF9" w:rsidRPr="00061AB7" w:rsidRDefault="00CC4CF9">
      <w:pPr>
        <w:pStyle w:val="ConsPlusCell"/>
        <w:jc w:val="both"/>
      </w:pPr>
      <w:r w:rsidRPr="00061AB7">
        <w:t>51 4433     2     Матрицы к прессам</w:t>
      </w:r>
    </w:p>
    <w:p w:rsidR="00CC4CF9" w:rsidRPr="00061AB7" w:rsidRDefault="00CC4CF9">
      <w:pPr>
        <w:pStyle w:val="ConsPlusCell"/>
        <w:jc w:val="both"/>
      </w:pPr>
      <w:r w:rsidRPr="00061AB7">
        <w:t>51 4460     6     Агрегаты и заводы комбикормовые</w:t>
      </w:r>
    </w:p>
    <w:p w:rsidR="00CC4CF9" w:rsidRPr="00061AB7" w:rsidRDefault="00CC4CF9">
      <w:pPr>
        <w:pStyle w:val="ConsPlusCell"/>
        <w:jc w:val="both"/>
      </w:pPr>
      <w:r w:rsidRPr="00061AB7">
        <w:t>51 4461     5     Агрегаты комбикормовые</w:t>
      </w:r>
    </w:p>
    <w:p w:rsidR="00CC4CF9" w:rsidRPr="00061AB7" w:rsidRDefault="00CC4CF9">
      <w:pPr>
        <w:pStyle w:val="ConsPlusCell"/>
        <w:jc w:val="both"/>
      </w:pPr>
      <w:r w:rsidRPr="00061AB7">
        <w:t>51 4462     0     Заводы комбикормовые</w:t>
      </w:r>
    </w:p>
    <w:p w:rsidR="00CC4CF9" w:rsidRPr="00061AB7" w:rsidRDefault="00CC4CF9">
      <w:pPr>
        <w:pStyle w:val="ConsPlusCell"/>
        <w:jc w:val="both"/>
      </w:pPr>
      <w:r w:rsidRPr="00061AB7">
        <w:t>51 4490     3     Оборудование прочее</w:t>
      </w:r>
    </w:p>
    <w:p w:rsidR="00CC4CF9" w:rsidRPr="00061AB7" w:rsidRDefault="00CC4CF9">
      <w:pPr>
        <w:pStyle w:val="ConsPlusCell"/>
        <w:jc w:val="both"/>
      </w:pPr>
      <w:r w:rsidRPr="00061AB7">
        <w:t>51 4493     7     Оборудование для транспортирования комбикормов</w:t>
      </w:r>
    </w:p>
    <w:p w:rsidR="00CC4CF9" w:rsidRPr="00061AB7" w:rsidRDefault="00CC4CF9">
      <w:pPr>
        <w:pStyle w:val="ConsPlusCell"/>
        <w:jc w:val="both"/>
      </w:pPr>
      <w:r w:rsidRPr="00061AB7">
        <w:t>51 4495     0     Оборудование лабораторное для комбикормовых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предприятий</w:t>
      </w:r>
    </w:p>
    <w:p w:rsidR="00CC4CF9" w:rsidRPr="00061AB7" w:rsidRDefault="00CC4CF9">
      <w:pPr>
        <w:pStyle w:val="ConsPlusCell"/>
        <w:jc w:val="both"/>
      </w:pPr>
      <w:r w:rsidRPr="00061AB7">
        <w:t>51 4496     6     Оборудование вспомогательное</w:t>
      </w:r>
    </w:p>
    <w:p w:rsidR="00CC4CF9" w:rsidRPr="00061AB7" w:rsidRDefault="00CC4CF9">
      <w:pPr>
        <w:pStyle w:val="ConsPlusCell"/>
        <w:jc w:val="both"/>
      </w:pPr>
      <w:r w:rsidRPr="00061AB7">
        <w:t>51 4500     6     Оборудование технологическое для обработки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мягкой тары для мельнично-элеваторной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4510     0     Машины для удаления пыли из мешков /</w:t>
      </w:r>
    </w:p>
    <w:p w:rsidR="00CC4CF9" w:rsidRPr="00061AB7" w:rsidRDefault="00CC4CF9">
      <w:pPr>
        <w:pStyle w:val="ConsPlusCell"/>
        <w:jc w:val="both"/>
      </w:pPr>
      <w:r w:rsidRPr="00061AB7">
        <w:t>51 4511     6     - механические</w:t>
      </w:r>
    </w:p>
    <w:p w:rsidR="00CC4CF9" w:rsidRPr="00061AB7" w:rsidRDefault="00CC4CF9">
      <w:pPr>
        <w:pStyle w:val="ConsPlusCell"/>
        <w:jc w:val="both"/>
      </w:pPr>
      <w:r w:rsidRPr="00061AB7">
        <w:t>51 4512     1     - пневматические</w:t>
      </w:r>
    </w:p>
    <w:p w:rsidR="00CC4CF9" w:rsidRPr="00061AB7" w:rsidRDefault="00CC4CF9">
      <w:pPr>
        <w:pStyle w:val="ConsPlusCell"/>
        <w:jc w:val="both"/>
      </w:pPr>
      <w:r w:rsidRPr="00061AB7">
        <w:t>51 4520     5     Машины для обработки мягкой тары</w:t>
      </w:r>
    </w:p>
    <w:p w:rsidR="00CC4CF9" w:rsidRPr="00061AB7" w:rsidRDefault="00CC4CF9">
      <w:pPr>
        <w:pStyle w:val="ConsPlusCell"/>
        <w:jc w:val="both"/>
      </w:pPr>
      <w:r w:rsidRPr="00061AB7">
        <w:t>51 4522     6     Машины для отчистки мешков от тестовых корок</w:t>
      </w:r>
    </w:p>
    <w:p w:rsidR="00CC4CF9" w:rsidRPr="00061AB7" w:rsidRDefault="00CC4CF9">
      <w:pPr>
        <w:pStyle w:val="ConsPlusCell"/>
        <w:jc w:val="both"/>
      </w:pPr>
      <w:r w:rsidRPr="00061AB7">
        <w:t>51 4525     2     Машины мешкозашивочные</w:t>
      </w:r>
    </w:p>
    <w:p w:rsidR="00CC4CF9" w:rsidRPr="00061AB7" w:rsidRDefault="00CC4CF9">
      <w:pPr>
        <w:pStyle w:val="ConsPlusCell"/>
        <w:jc w:val="both"/>
      </w:pPr>
      <w:r w:rsidRPr="00061AB7">
        <w:t>51 4529     4     Оборудование прочее</w:t>
      </w:r>
    </w:p>
    <w:p w:rsidR="00CC4CF9" w:rsidRPr="00061AB7" w:rsidRDefault="00CC4CF9">
      <w:pPr>
        <w:pStyle w:val="ConsPlusCell"/>
        <w:jc w:val="both"/>
      </w:pPr>
      <w:r w:rsidRPr="00061AB7">
        <w:t>51 4600     9     Оборудование для транспортировки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продовольственных продуктов</w:t>
      </w:r>
    </w:p>
    <w:p w:rsidR="00CC4CF9" w:rsidRPr="00061AB7" w:rsidRDefault="00CC4CF9">
      <w:pPr>
        <w:pStyle w:val="ConsPlusCell"/>
        <w:jc w:val="both"/>
      </w:pPr>
      <w:r w:rsidRPr="00061AB7">
        <w:t>51 4610     4     Муковозы на полуприцепах</w:t>
      </w:r>
    </w:p>
    <w:p w:rsidR="00CC4CF9" w:rsidRPr="00061AB7" w:rsidRDefault="00CC4CF9">
      <w:pPr>
        <w:pStyle w:val="ConsPlusCell"/>
        <w:jc w:val="both"/>
      </w:pPr>
      <w:r w:rsidRPr="00061AB7">
        <w:t>51 4611     2     Автомуковозы с тягачом грузоподъемностью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7000 кг (ЗИЛ-130 В)</w:t>
      </w:r>
    </w:p>
    <w:p w:rsidR="00CC4CF9" w:rsidRPr="00061AB7" w:rsidRDefault="00CC4CF9">
      <w:pPr>
        <w:pStyle w:val="ConsPlusCell"/>
        <w:jc w:val="both"/>
      </w:pPr>
      <w:r w:rsidRPr="00061AB7">
        <w:t>51 4612     5     Автомуковозы с тягачом грузоподъемностью не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более 7000 кг</w:t>
      </w:r>
    </w:p>
    <w:p w:rsidR="00CC4CF9" w:rsidRPr="00061AB7" w:rsidRDefault="00CC4CF9">
      <w:pPr>
        <w:pStyle w:val="ConsPlusCell"/>
        <w:jc w:val="both"/>
      </w:pPr>
      <w:r w:rsidRPr="00061AB7">
        <w:t>51 4700     3     Оборудование технологическое для разгрузки,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расфасовки и упаковки минеральных удобрений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ядохимикатов и запасные части к нему</w:t>
      </w:r>
    </w:p>
    <w:p w:rsidR="00CC4CF9" w:rsidRPr="00061AB7" w:rsidRDefault="00CC4CF9">
      <w:pPr>
        <w:pStyle w:val="ConsPlusCell"/>
        <w:jc w:val="both"/>
      </w:pPr>
      <w:r w:rsidRPr="00061AB7">
        <w:t>51 4900     0     Запасные части к оборудованию технологическому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мукомольно-крупяной, комбикормовой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элеваторной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4910     5     Запасные части к / оборудованию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технологическому для элеваторно-складского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хозяйства</w:t>
      </w:r>
    </w:p>
    <w:p w:rsidR="00CC4CF9" w:rsidRPr="00061AB7" w:rsidRDefault="00CC4CF9">
      <w:pPr>
        <w:pStyle w:val="ConsPlusCell"/>
        <w:jc w:val="both"/>
      </w:pPr>
      <w:r w:rsidRPr="00061AB7">
        <w:t>51 4911     0     - машинам и механизмам для погрузки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выгрузки зерна, муки, комбикормов и 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ингредиентов</w:t>
      </w:r>
    </w:p>
    <w:p w:rsidR="00CC4CF9" w:rsidRPr="00061AB7" w:rsidRDefault="00CC4CF9">
      <w:pPr>
        <w:pStyle w:val="ConsPlusCell"/>
        <w:jc w:val="both"/>
      </w:pPr>
      <w:r w:rsidRPr="00061AB7">
        <w:t>51 4912     6     - устройствам отпускным и распределительным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зерна и продуктов его переработки</w:t>
      </w:r>
    </w:p>
    <w:p w:rsidR="00CC4CF9" w:rsidRPr="00061AB7" w:rsidRDefault="00CC4CF9">
      <w:pPr>
        <w:pStyle w:val="ConsPlusCell"/>
        <w:jc w:val="both"/>
      </w:pPr>
      <w:r w:rsidRPr="00061AB7">
        <w:t>51 4913     1     - машинам для предварительной очистки зерна</w:t>
      </w:r>
    </w:p>
    <w:p w:rsidR="00CC4CF9" w:rsidRPr="00061AB7" w:rsidRDefault="00CC4CF9">
      <w:pPr>
        <w:pStyle w:val="ConsPlusCell"/>
        <w:jc w:val="both"/>
      </w:pPr>
      <w:r w:rsidRPr="00061AB7">
        <w:t>51 4916     8     - сушилкам и аппаратам стационарным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передвижным для активной газации и вентиляции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зерна</w:t>
      </w:r>
    </w:p>
    <w:p w:rsidR="00CC4CF9" w:rsidRPr="00061AB7" w:rsidRDefault="00CC4CF9">
      <w:pPr>
        <w:pStyle w:val="ConsPlusCell"/>
        <w:jc w:val="both"/>
      </w:pPr>
      <w:r w:rsidRPr="00061AB7">
        <w:t>51 4919     4     - оборудованию для элеваторно-складского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хозяйства прочего</w:t>
      </w:r>
    </w:p>
    <w:p w:rsidR="00CC4CF9" w:rsidRPr="00061AB7" w:rsidRDefault="00CC4CF9">
      <w:pPr>
        <w:pStyle w:val="ConsPlusCell"/>
        <w:jc w:val="both"/>
      </w:pPr>
      <w:r w:rsidRPr="00061AB7">
        <w:t>51 4920     8     Запасные части к / оборудованию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технологическому для мукомольных предприятий</w:t>
      </w:r>
    </w:p>
    <w:p w:rsidR="00CC4CF9" w:rsidRPr="00061AB7" w:rsidRDefault="00CC4CF9">
      <w:pPr>
        <w:pStyle w:val="ConsPlusCell"/>
        <w:jc w:val="both"/>
      </w:pPr>
      <w:r w:rsidRPr="00061AB7">
        <w:t>51 4921     5     - машинам зерноочистительным, аспираторам,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триерам и камнеотборникам</w:t>
      </w:r>
    </w:p>
    <w:p w:rsidR="00CC4CF9" w:rsidRPr="00061AB7" w:rsidRDefault="00CC4CF9">
      <w:pPr>
        <w:pStyle w:val="ConsPlusCell"/>
        <w:jc w:val="both"/>
      </w:pPr>
      <w:r w:rsidRPr="00061AB7">
        <w:t>51 4922     0     - машинам обоечным и щеточным</w:t>
      </w:r>
    </w:p>
    <w:p w:rsidR="00CC4CF9" w:rsidRPr="00061AB7" w:rsidRDefault="00CC4CF9">
      <w:pPr>
        <w:pStyle w:val="ConsPlusCell"/>
        <w:jc w:val="both"/>
      </w:pPr>
      <w:r w:rsidRPr="00061AB7">
        <w:t>51 4923     6     - машинам моечным и увлажнительным</w:t>
      </w:r>
    </w:p>
    <w:p w:rsidR="00CC4CF9" w:rsidRPr="00061AB7" w:rsidRDefault="00CC4CF9">
      <w:pPr>
        <w:pStyle w:val="ConsPlusCell"/>
        <w:jc w:val="both"/>
      </w:pPr>
      <w:r w:rsidRPr="00061AB7">
        <w:t>51 4925     7     - станкам-автоматам мельничным вальцевым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подогревателям для зерна</w:t>
      </w:r>
    </w:p>
    <w:p w:rsidR="00CC4CF9" w:rsidRPr="00061AB7" w:rsidRDefault="00CC4CF9">
      <w:pPr>
        <w:pStyle w:val="ConsPlusCell"/>
        <w:jc w:val="both"/>
      </w:pPr>
      <w:r w:rsidRPr="00061AB7">
        <w:t>51 4926     2     - оборудованию просеивающему</w:t>
      </w:r>
    </w:p>
    <w:p w:rsidR="00CC4CF9" w:rsidRPr="00061AB7" w:rsidRDefault="00CC4CF9">
      <w:pPr>
        <w:pStyle w:val="ConsPlusCell"/>
        <w:jc w:val="both"/>
      </w:pPr>
      <w:r w:rsidRPr="00061AB7">
        <w:t>51 4927     8     - оборудованию аспирационному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пневмотранспортному для бестарного хранения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муки</w:t>
      </w:r>
    </w:p>
    <w:p w:rsidR="00CC4CF9" w:rsidRPr="00061AB7" w:rsidRDefault="00CC4CF9">
      <w:pPr>
        <w:pStyle w:val="ConsPlusCell"/>
        <w:jc w:val="both"/>
      </w:pPr>
      <w:r w:rsidRPr="00061AB7">
        <w:t>51 4929     9     - оборудованию для мукомольной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прочему</w:t>
      </w:r>
    </w:p>
    <w:p w:rsidR="00CC4CF9" w:rsidRPr="00061AB7" w:rsidRDefault="00CC4CF9">
      <w:pPr>
        <w:pStyle w:val="ConsPlusCell"/>
        <w:jc w:val="both"/>
      </w:pPr>
      <w:r w:rsidRPr="00061AB7">
        <w:t>51 4930     4     Запасные части к / оборудованию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технологическому для крупяной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4931     1     - пропаривателям, сушилкам и охладительным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колонкам</w:t>
      </w:r>
    </w:p>
    <w:p w:rsidR="00CC4CF9" w:rsidRPr="00061AB7" w:rsidRDefault="00CC4CF9">
      <w:pPr>
        <w:pStyle w:val="ConsPlusCell"/>
        <w:jc w:val="both"/>
      </w:pPr>
      <w:r w:rsidRPr="00061AB7">
        <w:t>51 4932     5     - машинам шелушильным, шлифовальным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полировальным</w:t>
      </w:r>
    </w:p>
    <w:p w:rsidR="00CC4CF9" w:rsidRPr="00061AB7" w:rsidRDefault="00CC4CF9">
      <w:pPr>
        <w:pStyle w:val="ConsPlusCell"/>
        <w:jc w:val="both"/>
      </w:pPr>
      <w:r w:rsidRPr="00061AB7">
        <w:t>51 4933     0     - машинам сортировочным и крупоотделительным,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установкам агрегатированным крупорушильным</w:t>
      </w:r>
    </w:p>
    <w:p w:rsidR="00CC4CF9" w:rsidRPr="00061AB7" w:rsidRDefault="00CC4CF9">
      <w:pPr>
        <w:pStyle w:val="ConsPlusCell"/>
        <w:jc w:val="both"/>
      </w:pPr>
      <w:r w:rsidRPr="00061AB7">
        <w:t>51 4940     9     Запасные части к / оборудованию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технологическому для комбикормовой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4941     4     - машинам для дробления зерна, кукурузных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початков, жмыха и микроэлементов</w:t>
      </w:r>
    </w:p>
    <w:p w:rsidR="00CC4CF9" w:rsidRPr="00061AB7" w:rsidRDefault="00CC4CF9">
      <w:pPr>
        <w:pStyle w:val="ConsPlusCell"/>
        <w:jc w:val="both"/>
      </w:pPr>
      <w:r w:rsidRPr="00061AB7">
        <w:t>51 4942     5     - машинам для мелассирования, подачи жиров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дозирования компонентов комбикормов</w:t>
      </w:r>
    </w:p>
    <w:p w:rsidR="00CC4CF9" w:rsidRPr="00061AB7" w:rsidRDefault="00CC4CF9">
      <w:pPr>
        <w:pStyle w:val="ConsPlusCell"/>
        <w:jc w:val="both"/>
      </w:pPr>
      <w:r w:rsidRPr="00061AB7">
        <w:t>51 4943     5     - прессам для гранулирования комбикормов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охладителям</w:t>
      </w:r>
    </w:p>
    <w:p w:rsidR="00CC4CF9" w:rsidRPr="00061AB7" w:rsidRDefault="00CC4CF9">
      <w:pPr>
        <w:pStyle w:val="ConsPlusCell"/>
        <w:jc w:val="both"/>
      </w:pPr>
      <w:r w:rsidRPr="00061AB7">
        <w:t>51 4946     1     - агрегатам и заводам комбикормовым</w:t>
      </w:r>
    </w:p>
    <w:p w:rsidR="00CC4CF9" w:rsidRPr="00061AB7" w:rsidRDefault="00CC4CF9">
      <w:pPr>
        <w:pStyle w:val="ConsPlusCell"/>
        <w:jc w:val="both"/>
      </w:pPr>
      <w:r w:rsidRPr="00061AB7">
        <w:t>51 4949     8     - оборудованию прочему</w:t>
      </w:r>
    </w:p>
    <w:p w:rsidR="00CC4CF9" w:rsidRPr="00061AB7" w:rsidRDefault="00CC4CF9">
      <w:pPr>
        <w:pStyle w:val="ConsPlusCell"/>
        <w:jc w:val="both"/>
      </w:pPr>
      <w:r w:rsidRPr="00061AB7">
        <w:t>51 4950     3     Запасные части к / оборудованию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технологическому для обработки мягкой тары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мельнично-элеваторной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4951     9     - машинам для удаления пыли из мешков</w:t>
      </w:r>
    </w:p>
    <w:p w:rsidR="00CC4CF9" w:rsidRPr="00061AB7" w:rsidRDefault="00CC4CF9">
      <w:pPr>
        <w:pStyle w:val="ConsPlusCell"/>
        <w:jc w:val="both"/>
      </w:pPr>
      <w:r w:rsidRPr="00061AB7">
        <w:t>51 4952     4     - машинам для обработки мягкой тары</w:t>
      </w:r>
    </w:p>
    <w:p w:rsidR="00CC4CF9" w:rsidRPr="00061AB7" w:rsidRDefault="00CC4CF9">
      <w:pPr>
        <w:pStyle w:val="ConsPlusCell"/>
        <w:jc w:val="both"/>
      </w:pPr>
      <w:r w:rsidRPr="00061AB7">
        <w:t>51 4960     8     Запасные части к / оборудованию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транспортировки продовольственных продуктов</w:t>
      </w:r>
    </w:p>
    <w:p w:rsidR="00CC4CF9" w:rsidRPr="00061AB7" w:rsidRDefault="00CC4CF9">
      <w:pPr>
        <w:pStyle w:val="ConsPlusCell"/>
        <w:jc w:val="both"/>
      </w:pPr>
      <w:r w:rsidRPr="00061AB7">
        <w:t>51 4961     3     - муковозам на полуприцепах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51 5000     0     Оборудование технологическое для торговли,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общественного питания и пищеблоков,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холодильное и запасные части к нему; бытовые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приборы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51 5100     4     Оборудование технологическое и запасные части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 нему для предприятий торговли, общественного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питания и пищеблоков</w:t>
      </w:r>
    </w:p>
    <w:p w:rsidR="00CC4CF9" w:rsidRPr="00061AB7" w:rsidRDefault="00CC4CF9">
      <w:pPr>
        <w:pStyle w:val="ConsPlusCell"/>
        <w:jc w:val="both"/>
      </w:pPr>
      <w:r w:rsidRPr="00061AB7">
        <w:t>51 5101     3     Запасные части к оборудованию технологическому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предприятий торговли, общественного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питания и пищеблоков *</w:t>
      </w:r>
    </w:p>
    <w:p w:rsidR="00CC4CF9" w:rsidRPr="00061AB7" w:rsidRDefault="00CC4CF9">
      <w:pPr>
        <w:pStyle w:val="ConsPlusCell"/>
        <w:jc w:val="both"/>
      </w:pPr>
      <w:r w:rsidRPr="00061AB7">
        <w:t>51 5105     1     Оборудование для перемещения грузов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предприятиях торговли и общественного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питания *</w:t>
      </w:r>
    </w:p>
    <w:p w:rsidR="00CC4CF9" w:rsidRPr="00061AB7" w:rsidRDefault="00CC4CF9">
      <w:pPr>
        <w:pStyle w:val="ConsPlusCell"/>
        <w:jc w:val="both"/>
      </w:pPr>
      <w:r w:rsidRPr="00061AB7">
        <w:t>51 5110     9     Оборудование холодильное (шкафы, камеры,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прилавки и витрины)</w:t>
      </w:r>
    </w:p>
    <w:p w:rsidR="00CC4CF9" w:rsidRPr="00061AB7" w:rsidRDefault="00CC4CF9">
      <w:pPr>
        <w:pStyle w:val="ConsPlusCell"/>
        <w:jc w:val="both"/>
      </w:pPr>
      <w:r w:rsidRPr="00061AB7">
        <w:t>51 5111     4     Шкафы холодильные</w:t>
      </w:r>
    </w:p>
    <w:p w:rsidR="00CC4CF9" w:rsidRPr="00061AB7" w:rsidRDefault="00CC4CF9">
      <w:pPr>
        <w:pStyle w:val="ConsPlusCell"/>
        <w:jc w:val="both"/>
      </w:pPr>
      <w:r w:rsidRPr="00061AB7">
        <w:t>51 5112     7     Камеры холодильные сборные</w:t>
      </w:r>
    </w:p>
    <w:p w:rsidR="00CC4CF9" w:rsidRPr="00061AB7" w:rsidRDefault="00CC4CF9">
      <w:pPr>
        <w:pStyle w:val="ConsPlusCell"/>
        <w:jc w:val="both"/>
      </w:pPr>
      <w:r w:rsidRPr="00061AB7">
        <w:t>51 5113     5     Прилавки, прилавки-витрины холодильные</w:t>
      </w:r>
    </w:p>
    <w:p w:rsidR="00CC4CF9" w:rsidRPr="00061AB7" w:rsidRDefault="00CC4CF9">
      <w:pPr>
        <w:pStyle w:val="ConsPlusCell"/>
        <w:jc w:val="both"/>
      </w:pPr>
      <w:r w:rsidRPr="00061AB7">
        <w:t>51 5114     0     Витрины холодильные</w:t>
      </w:r>
    </w:p>
    <w:p w:rsidR="00CC4CF9" w:rsidRPr="00061AB7" w:rsidRDefault="00CC4CF9">
      <w:pPr>
        <w:pStyle w:val="ConsPlusCell"/>
        <w:jc w:val="both"/>
      </w:pPr>
      <w:r w:rsidRPr="00061AB7">
        <w:t>51 5115     6     Оборудование для охлаждения и заморозки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жидкостей</w:t>
      </w:r>
    </w:p>
    <w:p w:rsidR="00CC4CF9" w:rsidRPr="00061AB7" w:rsidRDefault="00CC4CF9">
      <w:pPr>
        <w:pStyle w:val="ConsPlusCell"/>
        <w:jc w:val="both"/>
      </w:pPr>
      <w:r w:rsidRPr="00061AB7">
        <w:t>51 5119     8     Оборудование холодильное прочее</w:t>
      </w:r>
    </w:p>
    <w:p w:rsidR="00CC4CF9" w:rsidRPr="00061AB7" w:rsidRDefault="00CC4CF9">
      <w:pPr>
        <w:pStyle w:val="ConsPlusCell"/>
        <w:jc w:val="both"/>
      </w:pPr>
      <w:r w:rsidRPr="00061AB7">
        <w:t>51 5120     3     Оборудование тепловое</w:t>
      </w:r>
    </w:p>
    <w:p w:rsidR="00CC4CF9" w:rsidRPr="00061AB7" w:rsidRDefault="00CC4CF9">
      <w:pPr>
        <w:pStyle w:val="ConsPlusCell"/>
        <w:jc w:val="both"/>
      </w:pPr>
      <w:r w:rsidRPr="00061AB7">
        <w:t>51 5121     9     Котлы стационарные пищеварочные (на паровом,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электрическом, газовом обогреве и твердом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топливе)</w:t>
      </w:r>
    </w:p>
    <w:p w:rsidR="00CC4CF9" w:rsidRPr="00061AB7" w:rsidRDefault="00CC4CF9">
      <w:pPr>
        <w:pStyle w:val="ConsPlusCell"/>
        <w:jc w:val="both"/>
      </w:pPr>
      <w:r w:rsidRPr="00061AB7">
        <w:t>51 5122     4     Плиты кухонные (на электрическом, газовом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обогреве и твердом топливе)</w:t>
      </w:r>
    </w:p>
    <w:p w:rsidR="00CC4CF9" w:rsidRPr="00061AB7" w:rsidRDefault="00CC4CF9">
      <w:pPr>
        <w:pStyle w:val="ConsPlusCell"/>
        <w:jc w:val="both"/>
      </w:pPr>
      <w:r w:rsidRPr="00061AB7">
        <w:t>51 5123     0     Аппараты пищеварочные и жарочные тепловые</w:t>
      </w:r>
    </w:p>
    <w:p w:rsidR="00CC4CF9" w:rsidRPr="00061AB7" w:rsidRDefault="00CC4CF9">
      <w:pPr>
        <w:pStyle w:val="ConsPlusCell"/>
        <w:jc w:val="both"/>
      </w:pPr>
      <w:r w:rsidRPr="00061AB7">
        <w:t>51 5124     5     Сковороды опрокидывающиеся, жаровни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фритюрницы (на электрическом и газовом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обогреве)</w:t>
      </w:r>
    </w:p>
    <w:p w:rsidR="00CC4CF9" w:rsidRPr="00061AB7" w:rsidRDefault="00CC4CF9">
      <w:pPr>
        <w:pStyle w:val="ConsPlusCell"/>
        <w:jc w:val="both"/>
      </w:pPr>
      <w:r w:rsidRPr="00061AB7">
        <w:t>51 5125     0     Кипятильники непрерывного действия</w:t>
      </w:r>
    </w:p>
    <w:p w:rsidR="00CC4CF9" w:rsidRPr="00061AB7" w:rsidRDefault="00CC4CF9">
      <w:pPr>
        <w:pStyle w:val="ConsPlusCell"/>
        <w:jc w:val="both"/>
      </w:pPr>
      <w:r w:rsidRPr="00061AB7">
        <w:t>51 5126     6     Оборудование для кипячения и подогрева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жидкостей</w:t>
      </w:r>
    </w:p>
    <w:p w:rsidR="00CC4CF9" w:rsidRPr="00061AB7" w:rsidRDefault="00CC4CF9">
      <w:pPr>
        <w:pStyle w:val="ConsPlusCell"/>
        <w:jc w:val="both"/>
      </w:pPr>
      <w:r w:rsidRPr="00061AB7">
        <w:t>51 5127     1     Мармиты для первых и вторых блюд</w:t>
      </w:r>
    </w:p>
    <w:p w:rsidR="00CC4CF9" w:rsidRPr="00061AB7" w:rsidRDefault="00CC4CF9">
      <w:pPr>
        <w:pStyle w:val="ConsPlusCell"/>
        <w:jc w:val="both"/>
      </w:pPr>
      <w:r w:rsidRPr="00061AB7">
        <w:t>51 5129     2     Оборудование тепловое прочее</w:t>
      </w:r>
    </w:p>
    <w:p w:rsidR="00CC4CF9" w:rsidRPr="00061AB7" w:rsidRDefault="00CC4CF9">
      <w:pPr>
        <w:pStyle w:val="ConsPlusCell"/>
        <w:jc w:val="both"/>
      </w:pPr>
      <w:r w:rsidRPr="00061AB7">
        <w:t>51 5130     8     Машины / для переработки мяса, овощей и теста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(оборудование для механической обработки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продуктов на предприятиях общественного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питания)</w:t>
      </w:r>
    </w:p>
    <w:p w:rsidR="00CC4CF9" w:rsidRPr="00061AB7" w:rsidRDefault="00CC4CF9">
      <w:pPr>
        <w:pStyle w:val="ConsPlusCell"/>
        <w:jc w:val="both"/>
      </w:pPr>
      <w:r w:rsidRPr="00061AB7">
        <w:t>51 5131     3     - очистительные</w:t>
      </w:r>
    </w:p>
    <w:p w:rsidR="00CC4CF9" w:rsidRPr="00061AB7" w:rsidRDefault="00CC4CF9">
      <w:pPr>
        <w:pStyle w:val="ConsPlusCell"/>
        <w:jc w:val="both"/>
      </w:pPr>
      <w:r w:rsidRPr="00061AB7">
        <w:t>51 5132     9     - для измельчения и нарезания</w:t>
      </w:r>
    </w:p>
    <w:p w:rsidR="00CC4CF9" w:rsidRPr="00061AB7" w:rsidRDefault="00CC4CF9">
      <w:pPr>
        <w:pStyle w:val="ConsPlusCell"/>
        <w:jc w:val="both"/>
      </w:pPr>
      <w:r w:rsidRPr="00061AB7">
        <w:t>51 5133     4     - месильно-перемешивающие</w:t>
      </w:r>
    </w:p>
    <w:p w:rsidR="00CC4CF9" w:rsidRPr="00061AB7" w:rsidRDefault="00CC4CF9">
      <w:pPr>
        <w:pStyle w:val="ConsPlusCell"/>
        <w:jc w:val="both"/>
      </w:pPr>
      <w:r w:rsidRPr="00061AB7">
        <w:t>51 5134     4     - дозировочно-формовочные</w:t>
      </w:r>
    </w:p>
    <w:p w:rsidR="00CC4CF9" w:rsidRPr="00061AB7" w:rsidRDefault="00CC4CF9">
      <w:pPr>
        <w:pStyle w:val="ConsPlusCell"/>
        <w:jc w:val="both"/>
      </w:pPr>
      <w:r w:rsidRPr="00061AB7">
        <w:t>51 5135     5     - универсальные с комплектом сменных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механизмов</w:t>
      </w:r>
    </w:p>
    <w:p w:rsidR="00CC4CF9" w:rsidRPr="00061AB7" w:rsidRDefault="00CC4CF9">
      <w:pPr>
        <w:pStyle w:val="ConsPlusCell"/>
        <w:jc w:val="both"/>
      </w:pPr>
      <w:r w:rsidRPr="00061AB7">
        <w:t>51 5139     7     - для механической обработки прочие</w:t>
      </w:r>
    </w:p>
    <w:p w:rsidR="00CC4CF9" w:rsidRPr="00061AB7" w:rsidRDefault="00CC4CF9">
      <w:pPr>
        <w:pStyle w:val="ConsPlusCell"/>
        <w:jc w:val="both"/>
      </w:pPr>
      <w:r w:rsidRPr="00061AB7">
        <w:t>51 5140     2     Автоматы и полуавтоматы торговые и разменные</w:t>
      </w:r>
    </w:p>
    <w:p w:rsidR="00CC4CF9" w:rsidRPr="00061AB7" w:rsidRDefault="00CC4CF9">
      <w:pPr>
        <w:pStyle w:val="ConsPlusCell"/>
        <w:jc w:val="both"/>
      </w:pPr>
      <w:r w:rsidRPr="00061AB7">
        <w:t>51 5141     8     Автоматы торговые</w:t>
      </w:r>
    </w:p>
    <w:p w:rsidR="00CC4CF9" w:rsidRPr="00061AB7" w:rsidRDefault="00CC4CF9">
      <w:pPr>
        <w:pStyle w:val="ConsPlusCell"/>
        <w:jc w:val="both"/>
      </w:pPr>
      <w:r w:rsidRPr="00061AB7">
        <w:t>51 5142     3     Полуавтоматы торговые</w:t>
      </w:r>
    </w:p>
    <w:p w:rsidR="00CC4CF9" w:rsidRPr="00061AB7" w:rsidRDefault="00CC4CF9">
      <w:pPr>
        <w:pStyle w:val="ConsPlusCell"/>
        <w:jc w:val="both"/>
      </w:pPr>
      <w:r w:rsidRPr="00061AB7">
        <w:t>51 5143     9     Автоматы разменные</w:t>
      </w:r>
    </w:p>
    <w:p w:rsidR="00CC4CF9" w:rsidRPr="00061AB7" w:rsidRDefault="00CC4CF9">
      <w:pPr>
        <w:pStyle w:val="ConsPlusCell"/>
        <w:jc w:val="both"/>
      </w:pPr>
      <w:r w:rsidRPr="00061AB7">
        <w:t>51 5144     4     Машины для сортировки и счета монет, банкнот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лотерейных билетов</w:t>
      </w:r>
    </w:p>
    <w:p w:rsidR="00CC4CF9" w:rsidRPr="00061AB7" w:rsidRDefault="00CC4CF9">
      <w:pPr>
        <w:pStyle w:val="ConsPlusCell"/>
        <w:jc w:val="both"/>
      </w:pPr>
      <w:r w:rsidRPr="00061AB7">
        <w:t>51 5145     8     Кассы-автоматы и автоматы чекопечатающие</w:t>
      </w:r>
    </w:p>
    <w:p w:rsidR="00CC4CF9" w:rsidRPr="00061AB7" w:rsidRDefault="00CC4CF9">
      <w:pPr>
        <w:pStyle w:val="ConsPlusCell"/>
        <w:jc w:val="both"/>
      </w:pPr>
      <w:r w:rsidRPr="00061AB7">
        <w:t>51 5150     7     Оборудование механическое для предприятий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общественного питания</w:t>
      </w:r>
    </w:p>
    <w:p w:rsidR="00CC4CF9" w:rsidRPr="00061AB7" w:rsidRDefault="00CC4CF9">
      <w:pPr>
        <w:pStyle w:val="ConsPlusCell"/>
        <w:jc w:val="both"/>
      </w:pPr>
      <w:r w:rsidRPr="00061AB7">
        <w:t>51 5151     2     Машины посудомоечные</w:t>
      </w:r>
    </w:p>
    <w:p w:rsidR="00CC4CF9" w:rsidRPr="00061AB7" w:rsidRDefault="00CC4CF9">
      <w:pPr>
        <w:pStyle w:val="ConsPlusCell"/>
        <w:jc w:val="both"/>
      </w:pPr>
      <w:r w:rsidRPr="00061AB7">
        <w:t>51 5153     3     Оборудование для санитарной обработки посуды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инвентаря (без машин посудомоечных)</w:t>
      </w:r>
    </w:p>
    <w:p w:rsidR="00CC4CF9" w:rsidRPr="00061AB7" w:rsidRDefault="00CC4CF9">
      <w:pPr>
        <w:pStyle w:val="ConsPlusCell"/>
        <w:jc w:val="both"/>
      </w:pPr>
      <w:r w:rsidRPr="00061AB7">
        <w:t>51 5154     9     Оборудование для раздачи пищи</w:t>
      </w:r>
    </w:p>
    <w:p w:rsidR="00CC4CF9" w:rsidRPr="00061AB7" w:rsidRDefault="00CC4CF9">
      <w:pPr>
        <w:pStyle w:val="ConsPlusCell"/>
        <w:jc w:val="both"/>
      </w:pPr>
      <w:r w:rsidRPr="00061AB7">
        <w:t>51 5155     4     Оборудование для буфетов и баров</w:t>
      </w:r>
    </w:p>
    <w:p w:rsidR="00CC4CF9" w:rsidRPr="00061AB7" w:rsidRDefault="00CC4CF9">
      <w:pPr>
        <w:pStyle w:val="ConsPlusCell"/>
        <w:jc w:val="both"/>
      </w:pPr>
      <w:r w:rsidRPr="00061AB7">
        <w:t>51 5156     1     Оборудование для перемещения и подъема грузов</w:t>
      </w:r>
    </w:p>
    <w:p w:rsidR="00CC4CF9" w:rsidRPr="00061AB7" w:rsidRDefault="00CC4CF9">
      <w:pPr>
        <w:pStyle w:val="ConsPlusCell"/>
        <w:jc w:val="both"/>
      </w:pPr>
      <w:r w:rsidRPr="00061AB7">
        <w:t>51 5157     5     Тара функциональная</w:t>
      </w:r>
    </w:p>
    <w:p w:rsidR="00CC4CF9" w:rsidRPr="00061AB7" w:rsidRDefault="00CC4CF9">
      <w:pPr>
        <w:pStyle w:val="ConsPlusCell"/>
        <w:jc w:val="both"/>
      </w:pPr>
      <w:r w:rsidRPr="00061AB7">
        <w:t>51 5158     0     Оборудование вспомогательное</w:t>
      </w:r>
    </w:p>
    <w:p w:rsidR="00CC4CF9" w:rsidRPr="00061AB7" w:rsidRDefault="00CC4CF9">
      <w:pPr>
        <w:pStyle w:val="ConsPlusCell"/>
        <w:jc w:val="both"/>
      </w:pPr>
      <w:r w:rsidRPr="00061AB7">
        <w:t>51 5159     6     Оборудование прочее</w:t>
      </w:r>
    </w:p>
    <w:p w:rsidR="00CC4CF9" w:rsidRPr="00061AB7" w:rsidRDefault="00CC4CF9">
      <w:pPr>
        <w:pStyle w:val="ConsPlusCell"/>
        <w:jc w:val="both"/>
      </w:pPr>
      <w:r w:rsidRPr="00061AB7">
        <w:t>51 5160     1     Оборудование для плодоовощных баз и фабрик-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заготовочных</w:t>
      </w:r>
    </w:p>
    <w:p w:rsidR="00CC4CF9" w:rsidRPr="00061AB7" w:rsidRDefault="00CC4CF9">
      <w:pPr>
        <w:pStyle w:val="ConsPlusCell"/>
        <w:jc w:val="both"/>
      </w:pPr>
      <w:r w:rsidRPr="00061AB7">
        <w:t>51 5161     7     Оборудование для сортировки, расфасовки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упаковки овощей и фруктов</w:t>
      </w:r>
    </w:p>
    <w:p w:rsidR="00CC4CF9" w:rsidRPr="00061AB7" w:rsidRDefault="00CC4CF9">
      <w:pPr>
        <w:pStyle w:val="ConsPlusCell"/>
        <w:jc w:val="both"/>
      </w:pPr>
      <w:r w:rsidRPr="00061AB7">
        <w:t>51 5162     2     Оборудование для приготовления солений</w:t>
      </w:r>
    </w:p>
    <w:p w:rsidR="00CC4CF9" w:rsidRPr="00061AB7" w:rsidRDefault="00CC4CF9">
      <w:pPr>
        <w:pStyle w:val="ConsPlusCell"/>
        <w:jc w:val="both"/>
      </w:pPr>
      <w:r w:rsidRPr="00061AB7">
        <w:t>51 5163     8     Тара функциональная</w:t>
      </w:r>
    </w:p>
    <w:p w:rsidR="00CC4CF9" w:rsidRPr="00061AB7" w:rsidRDefault="00CC4CF9">
      <w:pPr>
        <w:pStyle w:val="ConsPlusCell"/>
        <w:jc w:val="both"/>
      </w:pPr>
      <w:r w:rsidRPr="00061AB7">
        <w:t>51 5164     3     Оборудование для приготовления полуфабрикатов</w:t>
      </w:r>
    </w:p>
    <w:p w:rsidR="00CC4CF9" w:rsidRPr="00061AB7" w:rsidRDefault="00CC4CF9">
      <w:pPr>
        <w:pStyle w:val="ConsPlusCell"/>
        <w:jc w:val="both"/>
      </w:pPr>
      <w:r w:rsidRPr="00061AB7">
        <w:t>51 5165     9     Оборудование непрерывного действия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приготовления кулинарных изделий</w:t>
      </w:r>
    </w:p>
    <w:p w:rsidR="00CC4CF9" w:rsidRPr="00061AB7" w:rsidRDefault="00CC4CF9">
      <w:pPr>
        <w:pStyle w:val="ConsPlusCell"/>
        <w:jc w:val="both"/>
      </w:pPr>
      <w:r w:rsidRPr="00061AB7">
        <w:t>51 5166     4     Оборудование периодического действия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приготовления кулинарных изделий</w:t>
      </w:r>
    </w:p>
    <w:p w:rsidR="00CC4CF9" w:rsidRPr="00061AB7" w:rsidRDefault="00CC4CF9">
      <w:pPr>
        <w:pStyle w:val="ConsPlusCell"/>
        <w:jc w:val="both"/>
      </w:pPr>
      <w:r w:rsidRPr="00061AB7">
        <w:t>51 5167     5     Оборудование для перемещения и подъема грузов</w:t>
      </w:r>
    </w:p>
    <w:p w:rsidR="00CC4CF9" w:rsidRPr="00061AB7" w:rsidRDefault="00CC4CF9">
      <w:pPr>
        <w:pStyle w:val="ConsPlusCell"/>
        <w:jc w:val="both"/>
      </w:pPr>
      <w:r w:rsidRPr="00061AB7">
        <w:t>51 5170     6     Оборудование для предприятий торговли</w:t>
      </w:r>
    </w:p>
    <w:p w:rsidR="00CC4CF9" w:rsidRPr="00061AB7" w:rsidRDefault="00CC4CF9">
      <w:pPr>
        <w:pStyle w:val="ConsPlusCell"/>
        <w:jc w:val="both"/>
      </w:pPr>
      <w:r w:rsidRPr="00061AB7">
        <w:t>51 5171     1     Оборудование торговых залов</w:t>
      </w:r>
    </w:p>
    <w:p w:rsidR="00CC4CF9" w:rsidRPr="00061AB7" w:rsidRDefault="00CC4CF9">
      <w:pPr>
        <w:pStyle w:val="ConsPlusCell"/>
        <w:jc w:val="both"/>
      </w:pPr>
      <w:r w:rsidRPr="00061AB7">
        <w:t>51 5172     7     Оборудование для механизации и автоматизации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классов и других банковских операций</w:t>
      </w:r>
    </w:p>
    <w:p w:rsidR="00CC4CF9" w:rsidRPr="00061AB7" w:rsidRDefault="00CC4CF9">
      <w:pPr>
        <w:pStyle w:val="ConsPlusCell"/>
        <w:jc w:val="both"/>
      </w:pPr>
      <w:r w:rsidRPr="00061AB7">
        <w:t>51 5173     2     Оборудование выставочных залов</w:t>
      </w:r>
    </w:p>
    <w:p w:rsidR="00CC4CF9" w:rsidRPr="00061AB7" w:rsidRDefault="00CC4CF9">
      <w:pPr>
        <w:pStyle w:val="ConsPlusCell"/>
        <w:jc w:val="both"/>
      </w:pPr>
      <w:r w:rsidRPr="00061AB7">
        <w:t>51 5174     8     Оборудование фасовочно-упаковочное</w:t>
      </w:r>
    </w:p>
    <w:p w:rsidR="00CC4CF9" w:rsidRPr="00061AB7" w:rsidRDefault="00CC4CF9">
      <w:pPr>
        <w:pStyle w:val="ConsPlusCell"/>
        <w:jc w:val="both"/>
      </w:pPr>
      <w:r w:rsidRPr="00061AB7">
        <w:t>51 5175     3     Тара функциональная</w:t>
      </w:r>
    </w:p>
    <w:p w:rsidR="00CC4CF9" w:rsidRPr="00061AB7" w:rsidRDefault="00CC4CF9">
      <w:pPr>
        <w:pStyle w:val="ConsPlusCell"/>
        <w:jc w:val="both"/>
      </w:pPr>
      <w:r w:rsidRPr="00061AB7">
        <w:t>51 5176     9     Оборудование для развозной торговли</w:t>
      </w:r>
    </w:p>
    <w:p w:rsidR="00CC4CF9" w:rsidRPr="00061AB7" w:rsidRDefault="00CC4CF9">
      <w:pPr>
        <w:pStyle w:val="ConsPlusCell"/>
        <w:jc w:val="both"/>
      </w:pPr>
      <w:r w:rsidRPr="00061AB7">
        <w:t>51 5177     4     Оборудование для перемещения и подъема грузов</w:t>
      </w:r>
    </w:p>
    <w:p w:rsidR="00CC4CF9" w:rsidRPr="00061AB7" w:rsidRDefault="00CC4CF9">
      <w:pPr>
        <w:pStyle w:val="ConsPlusCell"/>
        <w:jc w:val="both"/>
      </w:pPr>
      <w:r w:rsidRPr="00061AB7">
        <w:t>51 5178     9     Оборудование вспомогательное</w:t>
      </w:r>
    </w:p>
    <w:p w:rsidR="00CC4CF9" w:rsidRPr="00061AB7" w:rsidRDefault="00CC4CF9">
      <w:pPr>
        <w:pStyle w:val="ConsPlusCell"/>
        <w:jc w:val="both"/>
      </w:pPr>
      <w:r w:rsidRPr="00061AB7">
        <w:t>51 5179     5     Оборудование прочее</w:t>
      </w:r>
    </w:p>
    <w:p w:rsidR="00CC4CF9" w:rsidRPr="00061AB7" w:rsidRDefault="00CC4CF9">
      <w:pPr>
        <w:pStyle w:val="ConsPlusCell"/>
        <w:jc w:val="both"/>
      </w:pPr>
      <w:r w:rsidRPr="00061AB7">
        <w:t>51 5180     0     Оборудование / для механизации оптовых баз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складов</w:t>
      </w:r>
    </w:p>
    <w:p w:rsidR="00CC4CF9" w:rsidRPr="00061AB7" w:rsidRDefault="00CC4CF9">
      <w:pPr>
        <w:pStyle w:val="ConsPlusCell"/>
        <w:jc w:val="both"/>
      </w:pPr>
      <w:r w:rsidRPr="00061AB7">
        <w:t>51 5181     6     - для перемещения пакетированных и тарно-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штучных  грузов</w:t>
      </w:r>
    </w:p>
    <w:p w:rsidR="00CC4CF9" w:rsidRPr="00061AB7" w:rsidRDefault="00CC4CF9">
      <w:pPr>
        <w:pStyle w:val="ConsPlusCell"/>
        <w:jc w:val="both"/>
      </w:pPr>
      <w:r w:rsidRPr="00061AB7">
        <w:t>51 5182     1     - для комплексной автоматизации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транспортировки, погрузочно-разгрузочных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операций и внутрискладского хранения тарно-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штучных грузов</w:t>
      </w:r>
    </w:p>
    <w:p w:rsidR="00CC4CF9" w:rsidRPr="00061AB7" w:rsidRDefault="00CC4CF9">
      <w:pPr>
        <w:pStyle w:val="ConsPlusCell"/>
        <w:jc w:val="both"/>
      </w:pPr>
      <w:r w:rsidRPr="00061AB7">
        <w:t>51 5190     5     Составные части / технологического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оборудования для предприятий торговли,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общественного питания и пищеблоков</w:t>
      </w:r>
    </w:p>
    <w:p w:rsidR="00CC4CF9" w:rsidRPr="00061AB7" w:rsidRDefault="00CC4CF9">
      <w:pPr>
        <w:pStyle w:val="ConsPlusCell"/>
        <w:jc w:val="both"/>
      </w:pPr>
      <w:r w:rsidRPr="00061AB7">
        <w:t>51 5191     0     - холодильного оборудования</w:t>
      </w:r>
    </w:p>
    <w:p w:rsidR="00CC4CF9" w:rsidRPr="00061AB7" w:rsidRDefault="00CC4CF9">
      <w:pPr>
        <w:pStyle w:val="ConsPlusCell"/>
        <w:jc w:val="both"/>
      </w:pPr>
      <w:r w:rsidRPr="00061AB7">
        <w:t>51 5192     6     - теплового оборудования</w:t>
      </w:r>
    </w:p>
    <w:p w:rsidR="00CC4CF9" w:rsidRPr="00061AB7" w:rsidRDefault="00CC4CF9">
      <w:pPr>
        <w:pStyle w:val="ConsPlusCell"/>
        <w:jc w:val="both"/>
      </w:pPr>
      <w:r w:rsidRPr="00061AB7">
        <w:t>51 5193     1     - автоматов и полуавтоматов</w:t>
      </w:r>
    </w:p>
    <w:p w:rsidR="00CC4CF9" w:rsidRPr="00061AB7" w:rsidRDefault="00CC4CF9">
      <w:pPr>
        <w:pStyle w:val="ConsPlusCell"/>
        <w:jc w:val="both"/>
      </w:pPr>
      <w:r w:rsidRPr="00061AB7">
        <w:t>51 5194     7     - к посудомоечным машинам</w:t>
      </w:r>
    </w:p>
    <w:p w:rsidR="00CC4CF9" w:rsidRPr="00061AB7" w:rsidRDefault="00CC4CF9">
      <w:pPr>
        <w:pStyle w:val="ConsPlusCell"/>
        <w:jc w:val="both"/>
      </w:pPr>
      <w:r w:rsidRPr="00061AB7">
        <w:t>51 5197     3     Запасные части к оборудованию технологическому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предприятий торговли</w:t>
      </w:r>
    </w:p>
    <w:p w:rsidR="00CC4CF9" w:rsidRPr="00061AB7" w:rsidRDefault="00CC4CF9">
      <w:pPr>
        <w:pStyle w:val="ConsPlusCell"/>
        <w:jc w:val="both"/>
      </w:pPr>
      <w:r w:rsidRPr="00061AB7">
        <w:t>51 5199     4     Запасные части прочие</w:t>
      </w:r>
    </w:p>
    <w:p w:rsidR="00CC4CF9" w:rsidRPr="00061AB7" w:rsidRDefault="00CC4CF9">
      <w:pPr>
        <w:pStyle w:val="ConsPlusCell"/>
        <w:jc w:val="both"/>
      </w:pPr>
      <w:r w:rsidRPr="00061AB7">
        <w:t>51 5200     8     Оборудование холодильников и запасные части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 нему</w:t>
      </w:r>
    </w:p>
    <w:p w:rsidR="00CC4CF9" w:rsidRPr="00061AB7" w:rsidRDefault="00CC4CF9">
      <w:pPr>
        <w:pStyle w:val="ConsPlusCell"/>
        <w:jc w:val="both"/>
      </w:pPr>
      <w:r w:rsidRPr="00061AB7">
        <w:t>51 5201     3     Запасные части к агрегатам компрессорно-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конденсаторным фреоновым производительностью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2,5 тыс. ккал/ч *</w:t>
      </w:r>
    </w:p>
    <w:p w:rsidR="00CC4CF9" w:rsidRPr="00061AB7" w:rsidRDefault="00CC4CF9">
      <w:pPr>
        <w:pStyle w:val="ConsPlusCell"/>
        <w:jc w:val="both"/>
      </w:pPr>
      <w:r w:rsidRPr="00061AB7">
        <w:t>51 5202     9     Компрессоры к бытовым холодильникам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межотраслевую кооперацию *</w:t>
      </w:r>
    </w:p>
    <w:p w:rsidR="00CC4CF9" w:rsidRPr="00061AB7" w:rsidRDefault="00CC4CF9">
      <w:pPr>
        <w:pStyle w:val="ConsPlusCell"/>
        <w:jc w:val="both"/>
      </w:pPr>
      <w:r w:rsidRPr="00061AB7">
        <w:t>51 5203     4     Компрессоры к бытовым холодильникам (для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поставки торговым организациям и предприятиям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бытового обслуживания населения) *</w:t>
      </w:r>
    </w:p>
    <w:p w:rsidR="00CC4CF9" w:rsidRPr="00061AB7" w:rsidRDefault="00CC4CF9">
      <w:pPr>
        <w:pStyle w:val="ConsPlusCell"/>
        <w:jc w:val="both"/>
      </w:pPr>
      <w:r w:rsidRPr="00061AB7">
        <w:t>51 5210     2     Агрегаты и компрессоры холодильные</w:t>
      </w:r>
    </w:p>
    <w:p w:rsidR="00CC4CF9" w:rsidRPr="00061AB7" w:rsidRDefault="00CC4CF9">
      <w:pPr>
        <w:pStyle w:val="ConsPlusCell"/>
        <w:jc w:val="both"/>
      </w:pPr>
      <w:r w:rsidRPr="00061AB7">
        <w:t>51 5211     8     Агрегаты компрессорно-конденсаторные фреоновые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производительностью до 2,5 тыс. ккал/ч</w:t>
      </w:r>
    </w:p>
    <w:p w:rsidR="00CC4CF9" w:rsidRPr="00061AB7" w:rsidRDefault="00CC4CF9">
      <w:pPr>
        <w:pStyle w:val="ConsPlusCell"/>
        <w:jc w:val="both"/>
      </w:pPr>
      <w:r w:rsidRPr="00061AB7">
        <w:t>51 5212     3     Компрессоры к бытовым холодильникам</w:t>
      </w:r>
    </w:p>
    <w:p w:rsidR="00CC4CF9" w:rsidRPr="00061AB7" w:rsidRDefault="00CC4CF9">
      <w:pPr>
        <w:pStyle w:val="ConsPlusCell"/>
        <w:jc w:val="both"/>
      </w:pPr>
      <w:r w:rsidRPr="00061AB7">
        <w:t>51 5213     9     Агрегаты холодильные к бытовым холодильникам</w:t>
      </w:r>
    </w:p>
    <w:p w:rsidR="00CC4CF9" w:rsidRPr="00061AB7" w:rsidRDefault="00CC4CF9">
      <w:pPr>
        <w:pStyle w:val="ConsPlusCell"/>
        <w:jc w:val="both"/>
      </w:pPr>
      <w:r w:rsidRPr="00061AB7">
        <w:t>51 5220     7     Испарители</w:t>
      </w:r>
    </w:p>
    <w:p w:rsidR="00CC4CF9" w:rsidRPr="00061AB7" w:rsidRDefault="00CC4CF9">
      <w:pPr>
        <w:pStyle w:val="ConsPlusCell"/>
        <w:jc w:val="both"/>
      </w:pPr>
      <w:r w:rsidRPr="00061AB7">
        <w:t>51 5221     2     Испарители к агрегатам компрессорно-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конденсаторным фреоновым производительностью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2,5 тыс. ккал/ч</w:t>
      </w:r>
    </w:p>
    <w:p w:rsidR="00CC4CF9" w:rsidRPr="00061AB7" w:rsidRDefault="00CC4CF9">
      <w:pPr>
        <w:pStyle w:val="ConsPlusCell"/>
        <w:jc w:val="both"/>
      </w:pPr>
      <w:r w:rsidRPr="00061AB7">
        <w:t>51 5222     8     Испарители к бытовым холодильникам</w:t>
      </w:r>
    </w:p>
    <w:p w:rsidR="00CC4CF9" w:rsidRPr="00061AB7" w:rsidRDefault="00CC4CF9">
      <w:pPr>
        <w:pStyle w:val="ConsPlusCell"/>
        <w:jc w:val="both"/>
      </w:pPr>
      <w:r w:rsidRPr="00061AB7">
        <w:t>51 5290     9     Запасные части к оборудованию холодильному</w:t>
      </w:r>
    </w:p>
    <w:p w:rsidR="00CC4CF9" w:rsidRPr="00061AB7" w:rsidRDefault="00CC4CF9">
      <w:pPr>
        <w:pStyle w:val="ConsPlusCell"/>
        <w:jc w:val="both"/>
      </w:pPr>
      <w:r w:rsidRPr="00061AB7">
        <w:t>51 5291     4     Запасные части к оборудованию холодильному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(кроме бытовых холодильников)</w:t>
      </w:r>
    </w:p>
    <w:p w:rsidR="00CC4CF9" w:rsidRPr="00061AB7" w:rsidRDefault="00CC4CF9">
      <w:pPr>
        <w:pStyle w:val="ConsPlusCell"/>
        <w:jc w:val="both"/>
      </w:pPr>
      <w:r w:rsidRPr="00061AB7">
        <w:t>51 5500     9     Приборы бытовые электрические нагревательные</w:t>
      </w:r>
    </w:p>
    <w:p w:rsidR="00CC4CF9" w:rsidRPr="00061AB7" w:rsidRDefault="00CC4CF9">
      <w:pPr>
        <w:pStyle w:val="ConsPlusCell"/>
        <w:jc w:val="both"/>
      </w:pPr>
      <w:r w:rsidRPr="00061AB7">
        <w:t>51 5501     4     Соковарки, включая электрические *</w:t>
      </w:r>
    </w:p>
    <w:p w:rsidR="00CC4CF9" w:rsidRPr="00061AB7" w:rsidRDefault="00CC4CF9">
      <w:pPr>
        <w:pStyle w:val="ConsPlusCell"/>
        <w:jc w:val="both"/>
      </w:pPr>
      <w:r w:rsidRPr="00061AB7">
        <w:t>51 5510     3     Электроприборы для приготовления пищи</w:t>
      </w:r>
    </w:p>
    <w:p w:rsidR="00CC4CF9" w:rsidRPr="00061AB7" w:rsidRDefault="00CC4CF9">
      <w:pPr>
        <w:pStyle w:val="ConsPlusCell"/>
        <w:jc w:val="both"/>
      </w:pPr>
      <w:r w:rsidRPr="00061AB7">
        <w:t>51 5511     9     Электропечи "Чудо"</w:t>
      </w:r>
    </w:p>
    <w:p w:rsidR="00CC4CF9" w:rsidRPr="00061AB7" w:rsidRDefault="00CC4CF9">
      <w:pPr>
        <w:pStyle w:val="ConsPlusCell"/>
        <w:jc w:val="both"/>
      </w:pPr>
      <w:r w:rsidRPr="00061AB7">
        <w:t>51 5514     5     Электрокофежарки</w:t>
      </w:r>
    </w:p>
    <w:p w:rsidR="00CC4CF9" w:rsidRPr="00061AB7" w:rsidRDefault="00CC4CF9">
      <w:pPr>
        <w:pStyle w:val="ConsPlusCell"/>
        <w:jc w:val="both"/>
      </w:pPr>
      <w:r w:rsidRPr="00061AB7">
        <w:t>51 5520     8     Электроприборы для нагрева жидкостей</w:t>
      </w:r>
    </w:p>
    <w:p w:rsidR="00CC4CF9" w:rsidRPr="00061AB7" w:rsidRDefault="00CC4CF9">
      <w:pPr>
        <w:pStyle w:val="ConsPlusCell"/>
        <w:jc w:val="both"/>
      </w:pPr>
      <w:r w:rsidRPr="00061AB7">
        <w:t>51 5521     3     Электрочайники</w:t>
      </w:r>
    </w:p>
    <w:p w:rsidR="00CC4CF9" w:rsidRPr="00061AB7" w:rsidRDefault="00CC4CF9">
      <w:pPr>
        <w:pStyle w:val="ConsPlusCell"/>
        <w:jc w:val="both"/>
      </w:pPr>
      <w:r w:rsidRPr="00061AB7">
        <w:t>51 5523     4     Электрокофеварки</w:t>
      </w:r>
    </w:p>
    <w:p w:rsidR="00CC4CF9" w:rsidRPr="00061AB7" w:rsidRDefault="00CC4CF9">
      <w:pPr>
        <w:pStyle w:val="ConsPlusCell"/>
        <w:jc w:val="both"/>
      </w:pPr>
      <w:r w:rsidRPr="00061AB7">
        <w:t>51 5524     0     Электростерилизаторы для детских бутылочек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51 5530     2     Электроприборы для глажения</w:t>
      </w:r>
    </w:p>
    <w:p w:rsidR="00CC4CF9" w:rsidRPr="00061AB7" w:rsidRDefault="00CC4CF9">
      <w:pPr>
        <w:pStyle w:val="ConsPlusCell"/>
        <w:jc w:val="both"/>
      </w:pPr>
      <w:r w:rsidRPr="00061AB7">
        <w:t>51 5531     8     Электроутюги</w:t>
      </w:r>
    </w:p>
    <w:p w:rsidR="00CC4CF9" w:rsidRPr="00061AB7" w:rsidRDefault="00CC4CF9">
      <w:pPr>
        <w:pStyle w:val="ConsPlusCell"/>
        <w:jc w:val="both"/>
      </w:pPr>
      <w:r w:rsidRPr="00061AB7">
        <w:t>51 5532     3     Электромашины гладильные бытовые и катки</w:t>
      </w:r>
    </w:p>
    <w:p w:rsidR="00CC4CF9" w:rsidRPr="00061AB7" w:rsidRDefault="00CC4CF9">
      <w:pPr>
        <w:pStyle w:val="ConsPlusCell"/>
        <w:jc w:val="both"/>
      </w:pPr>
      <w:r w:rsidRPr="00061AB7">
        <w:t>51 5590     5     Составные части бытовых электрических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нагревательных приборов</w:t>
      </w:r>
    </w:p>
    <w:p w:rsidR="00CC4CF9" w:rsidRPr="00061AB7" w:rsidRDefault="00CC4CF9">
      <w:pPr>
        <w:pStyle w:val="ConsPlusCell"/>
        <w:jc w:val="both"/>
      </w:pPr>
      <w:r w:rsidRPr="00061AB7">
        <w:t>51 5600     2     Машины и приборы бытовые с электродвигателем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работающие на основе физических эффектов</w:t>
      </w:r>
    </w:p>
    <w:p w:rsidR="00CC4CF9" w:rsidRPr="00061AB7" w:rsidRDefault="00CC4CF9">
      <w:pPr>
        <w:pStyle w:val="ConsPlusCell"/>
        <w:jc w:val="both"/>
      </w:pPr>
      <w:r w:rsidRPr="00061AB7">
        <w:t>51 5603     9     Холодильники бытовые компрессионные емкостью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холодильной камеры свыше 200 дм3 [&lt;*&gt;*]</w:t>
      </w:r>
    </w:p>
    <w:p w:rsidR="00CC4CF9" w:rsidRPr="00061AB7" w:rsidRDefault="00CC4CF9">
      <w:pPr>
        <w:pStyle w:val="ConsPlusCell"/>
        <w:jc w:val="both"/>
      </w:pPr>
      <w:r w:rsidRPr="00061AB7">
        <w:t>51 5605     0     Машины стиральные бытовые автоматические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полуавтоматические *</w:t>
      </w:r>
    </w:p>
    <w:p w:rsidR="00CC4CF9" w:rsidRPr="00061AB7" w:rsidRDefault="00CC4CF9">
      <w:pPr>
        <w:pStyle w:val="ConsPlusCell"/>
        <w:jc w:val="both"/>
      </w:pPr>
      <w:r w:rsidRPr="00061AB7">
        <w:t>51 5610     7     Машины хозяйственные</w:t>
      </w:r>
    </w:p>
    <w:p w:rsidR="00CC4CF9" w:rsidRPr="00061AB7" w:rsidRDefault="00CC4CF9">
      <w:pPr>
        <w:pStyle w:val="ConsPlusCell"/>
        <w:jc w:val="both"/>
      </w:pPr>
      <w:r w:rsidRPr="00061AB7">
        <w:t>51 5611     2     Электропылесосы</w:t>
      </w:r>
    </w:p>
    <w:p w:rsidR="00CC4CF9" w:rsidRPr="00061AB7" w:rsidRDefault="00CC4CF9">
      <w:pPr>
        <w:pStyle w:val="ConsPlusCell"/>
        <w:jc w:val="both"/>
      </w:pPr>
      <w:r w:rsidRPr="00061AB7">
        <w:t>51 5612     8     Электрополотеры</w:t>
      </w:r>
    </w:p>
    <w:p w:rsidR="00CC4CF9" w:rsidRPr="00061AB7" w:rsidRDefault="00CC4CF9">
      <w:pPr>
        <w:pStyle w:val="ConsPlusCell"/>
        <w:jc w:val="both"/>
      </w:pPr>
      <w:r w:rsidRPr="00061AB7">
        <w:t>51 5613     3     Центрифуги</w:t>
      </w:r>
    </w:p>
    <w:p w:rsidR="00CC4CF9" w:rsidRPr="00061AB7" w:rsidRDefault="00CC4CF9">
      <w:pPr>
        <w:pStyle w:val="ConsPlusCell"/>
        <w:jc w:val="both"/>
      </w:pPr>
      <w:r w:rsidRPr="00061AB7">
        <w:t>51 5614     9     Электрополомойки</w:t>
      </w:r>
    </w:p>
    <w:p w:rsidR="00CC4CF9" w:rsidRPr="00061AB7" w:rsidRDefault="00CC4CF9">
      <w:pPr>
        <w:pStyle w:val="ConsPlusCell"/>
        <w:jc w:val="both"/>
      </w:pPr>
      <w:r w:rsidRPr="00061AB7">
        <w:t>51 5616     3     Коврочисты</w:t>
      </w:r>
    </w:p>
    <w:p w:rsidR="00CC4CF9" w:rsidRPr="00061AB7" w:rsidRDefault="00CC4CF9">
      <w:pPr>
        <w:pStyle w:val="ConsPlusCell"/>
        <w:jc w:val="both"/>
      </w:pPr>
      <w:r w:rsidRPr="00061AB7">
        <w:t>51 5617     5     Машины для чистки хозяйственных изделий</w:t>
      </w:r>
    </w:p>
    <w:p w:rsidR="00CC4CF9" w:rsidRPr="00061AB7" w:rsidRDefault="00CC4CF9">
      <w:pPr>
        <w:pStyle w:val="ConsPlusCell"/>
        <w:jc w:val="both"/>
      </w:pPr>
      <w:r w:rsidRPr="00061AB7">
        <w:t>51 5620     1     Холодильники бытовые /</w:t>
      </w:r>
    </w:p>
    <w:p w:rsidR="00CC4CF9" w:rsidRPr="00061AB7" w:rsidRDefault="00CC4CF9">
      <w:pPr>
        <w:pStyle w:val="ConsPlusCell"/>
        <w:jc w:val="both"/>
      </w:pPr>
      <w:r w:rsidRPr="00061AB7">
        <w:t>51 5621     7     - компрессионные</w:t>
      </w:r>
    </w:p>
    <w:p w:rsidR="00CC4CF9" w:rsidRPr="00061AB7" w:rsidRDefault="00CC4CF9">
      <w:pPr>
        <w:pStyle w:val="ConsPlusCell"/>
        <w:jc w:val="both"/>
      </w:pPr>
      <w:r w:rsidRPr="00061AB7">
        <w:t>51 5622     2     - абсорбционно-диффузионного действия</w:t>
      </w:r>
    </w:p>
    <w:p w:rsidR="00CC4CF9" w:rsidRPr="00061AB7" w:rsidRDefault="00CC4CF9">
      <w:pPr>
        <w:pStyle w:val="ConsPlusCell"/>
        <w:jc w:val="both"/>
      </w:pPr>
      <w:r w:rsidRPr="00061AB7">
        <w:t>51 5623     8     - для автомобилей</w:t>
      </w:r>
    </w:p>
    <w:p w:rsidR="00CC4CF9" w:rsidRPr="00061AB7" w:rsidRDefault="00CC4CF9">
      <w:pPr>
        <w:pStyle w:val="ConsPlusCell"/>
        <w:jc w:val="both"/>
      </w:pPr>
      <w:r w:rsidRPr="00061AB7">
        <w:t>51 5630     6     Машины стиральные/бытовые</w:t>
      </w:r>
    </w:p>
    <w:p w:rsidR="00CC4CF9" w:rsidRPr="00061AB7" w:rsidRDefault="00CC4CF9">
      <w:pPr>
        <w:pStyle w:val="ConsPlusCell"/>
        <w:jc w:val="both"/>
      </w:pPr>
      <w:r w:rsidRPr="00061AB7">
        <w:t>(в   ред.   Изменения  81/2010 ОКП,  утв.  Приказом  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12.11.2010 N 421-ст)</w:t>
      </w:r>
    </w:p>
    <w:p w:rsidR="00CC4CF9" w:rsidRPr="00061AB7" w:rsidRDefault="00CC4CF9">
      <w:pPr>
        <w:pStyle w:val="ConsPlusCell"/>
        <w:jc w:val="both"/>
      </w:pPr>
      <w:r w:rsidRPr="00061AB7">
        <w:t>51 5631     1     - с ручным отжимным устройством</w:t>
      </w:r>
    </w:p>
    <w:p w:rsidR="00CC4CF9" w:rsidRPr="00061AB7" w:rsidRDefault="00CC4CF9">
      <w:pPr>
        <w:pStyle w:val="ConsPlusCell"/>
        <w:jc w:val="both"/>
      </w:pPr>
      <w:r w:rsidRPr="00061AB7">
        <w:t>51 5632     7     - полуавтоматические</w:t>
      </w:r>
    </w:p>
    <w:p w:rsidR="00CC4CF9" w:rsidRPr="00061AB7" w:rsidRDefault="00CC4CF9">
      <w:pPr>
        <w:pStyle w:val="ConsPlusCell"/>
        <w:jc w:val="both"/>
      </w:pPr>
      <w:r w:rsidRPr="00061AB7">
        <w:t>51 5633     2     - автоматические</w:t>
      </w:r>
    </w:p>
    <w:p w:rsidR="00CC4CF9" w:rsidRPr="00061AB7" w:rsidRDefault="00CC4CF9">
      <w:pPr>
        <w:pStyle w:val="ConsPlusCell"/>
        <w:jc w:val="both"/>
      </w:pPr>
      <w:r w:rsidRPr="00061AB7">
        <w:t>51 5634     8     - без отжимного устройства</w:t>
      </w:r>
    </w:p>
    <w:p w:rsidR="00CC4CF9" w:rsidRPr="00061AB7" w:rsidRDefault="00CC4CF9">
      <w:pPr>
        <w:pStyle w:val="ConsPlusCell"/>
        <w:jc w:val="both"/>
      </w:pPr>
      <w:r w:rsidRPr="00061AB7">
        <w:t>51 5640     0     Машины и приборы для механизации кухонных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работ</w:t>
      </w:r>
    </w:p>
    <w:p w:rsidR="00CC4CF9" w:rsidRPr="00061AB7" w:rsidRDefault="00CC4CF9">
      <w:pPr>
        <w:pStyle w:val="ConsPlusCell"/>
        <w:jc w:val="both"/>
      </w:pPr>
      <w:r w:rsidRPr="00061AB7">
        <w:t>51 5641     6     Машины посудомоечные бытовые</w:t>
      </w:r>
    </w:p>
    <w:p w:rsidR="00CC4CF9" w:rsidRPr="00061AB7" w:rsidRDefault="00CC4CF9">
      <w:pPr>
        <w:pStyle w:val="ConsPlusCell"/>
        <w:jc w:val="both"/>
      </w:pPr>
      <w:r w:rsidRPr="00061AB7">
        <w:t>(в  ред.  Изменения  81/2010  ОКП,  утв.   Приказом  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12.11.2010 N 421-ст)</w:t>
      </w:r>
    </w:p>
    <w:p w:rsidR="00CC4CF9" w:rsidRPr="00061AB7" w:rsidRDefault="00CC4CF9">
      <w:pPr>
        <w:pStyle w:val="ConsPlusCell"/>
        <w:jc w:val="both"/>
      </w:pPr>
      <w:r w:rsidRPr="00061AB7">
        <w:t>51 5642     1     Машины кухонные универсальные</w:t>
      </w:r>
    </w:p>
    <w:p w:rsidR="00CC4CF9" w:rsidRPr="00061AB7" w:rsidRDefault="00CC4CF9">
      <w:pPr>
        <w:pStyle w:val="ConsPlusCell"/>
        <w:jc w:val="both"/>
      </w:pPr>
      <w:r w:rsidRPr="00061AB7">
        <w:t>51 5643     7     Электромясорубки</w:t>
      </w:r>
    </w:p>
    <w:p w:rsidR="00CC4CF9" w:rsidRPr="00061AB7" w:rsidRDefault="00CC4CF9">
      <w:pPr>
        <w:pStyle w:val="ConsPlusCell"/>
        <w:jc w:val="both"/>
      </w:pPr>
      <w:r w:rsidRPr="00061AB7">
        <w:t>51 5644     2     Электрокофемолки</w:t>
      </w:r>
    </w:p>
    <w:p w:rsidR="00CC4CF9" w:rsidRPr="00061AB7" w:rsidRDefault="00CC4CF9">
      <w:pPr>
        <w:pStyle w:val="ConsPlusCell"/>
        <w:jc w:val="both"/>
      </w:pPr>
      <w:r w:rsidRPr="00061AB7">
        <w:t>51 5646     3     Электромороженицы</w:t>
      </w:r>
    </w:p>
    <w:p w:rsidR="00CC4CF9" w:rsidRPr="00061AB7" w:rsidRDefault="00CC4CF9">
      <w:pPr>
        <w:pStyle w:val="ConsPlusCell"/>
        <w:jc w:val="both"/>
      </w:pPr>
      <w:r w:rsidRPr="00061AB7">
        <w:t>51 5647     9     Аппараты для сбивания масла</w:t>
      </w:r>
    </w:p>
    <w:p w:rsidR="00CC4CF9" w:rsidRPr="00061AB7" w:rsidRDefault="00CC4CF9">
      <w:pPr>
        <w:pStyle w:val="ConsPlusCell"/>
        <w:jc w:val="both"/>
      </w:pPr>
      <w:r w:rsidRPr="00061AB7">
        <w:t>51 5648     4     Сепараторы для молока производительностью до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50 л/ч</w:t>
      </w:r>
    </w:p>
    <w:p w:rsidR="00CC4CF9" w:rsidRPr="00061AB7" w:rsidRDefault="00CC4CF9">
      <w:pPr>
        <w:pStyle w:val="ConsPlusCell"/>
        <w:jc w:val="both"/>
      </w:pPr>
      <w:r w:rsidRPr="00061AB7">
        <w:t>51 5650     5     Электроприборы санитарно-гигиенические</w:t>
      </w:r>
    </w:p>
    <w:p w:rsidR="00CC4CF9" w:rsidRPr="00061AB7" w:rsidRDefault="00CC4CF9">
      <w:pPr>
        <w:pStyle w:val="ConsPlusCell"/>
        <w:jc w:val="both"/>
      </w:pPr>
      <w:r w:rsidRPr="00061AB7">
        <w:t>51 5651     0     Электромашинки для стрижки волос</w:t>
      </w:r>
    </w:p>
    <w:p w:rsidR="00CC4CF9" w:rsidRPr="00061AB7" w:rsidRDefault="00CC4CF9">
      <w:pPr>
        <w:pStyle w:val="ConsPlusCell"/>
        <w:jc w:val="both"/>
      </w:pPr>
      <w:r w:rsidRPr="00061AB7">
        <w:t>51 5652     6     Электробритвы</w:t>
      </w:r>
    </w:p>
    <w:p w:rsidR="00CC4CF9" w:rsidRPr="00061AB7" w:rsidRDefault="00CC4CF9">
      <w:pPr>
        <w:pStyle w:val="ConsPlusCell"/>
        <w:jc w:val="both"/>
      </w:pPr>
      <w:r w:rsidRPr="00061AB7">
        <w:t>51 5653     1     Электрощетки зубные</w:t>
      </w:r>
    </w:p>
    <w:p w:rsidR="00CC4CF9" w:rsidRPr="00061AB7" w:rsidRDefault="00CC4CF9">
      <w:pPr>
        <w:pStyle w:val="ConsPlusCell"/>
        <w:jc w:val="both"/>
      </w:pPr>
      <w:r w:rsidRPr="00061AB7">
        <w:t>51 5654     7     Электрощетки для обуви</w:t>
      </w:r>
    </w:p>
    <w:p w:rsidR="00CC4CF9" w:rsidRPr="00061AB7" w:rsidRDefault="00CC4CF9">
      <w:pPr>
        <w:pStyle w:val="ConsPlusCell"/>
        <w:jc w:val="both"/>
      </w:pPr>
      <w:r w:rsidRPr="00061AB7">
        <w:t>51 5655     2     Электрощетки для одежды</w:t>
      </w:r>
    </w:p>
    <w:p w:rsidR="00CC4CF9" w:rsidRPr="00061AB7" w:rsidRDefault="00CC4CF9">
      <w:pPr>
        <w:pStyle w:val="ConsPlusCell"/>
        <w:jc w:val="both"/>
      </w:pPr>
      <w:r w:rsidRPr="00061AB7">
        <w:t>51 5656     8     Электроприборы для массажа</w:t>
      </w:r>
    </w:p>
    <w:p w:rsidR="00CC4CF9" w:rsidRPr="00061AB7" w:rsidRDefault="00CC4CF9">
      <w:pPr>
        <w:pStyle w:val="ConsPlusCell"/>
        <w:jc w:val="both"/>
      </w:pPr>
      <w:r w:rsidRPr="00061AB7">
        <w:t>51 5657     3     Наборы электроманикюрные и электропедикюрные</w:t>
      </w:r>
    </w:p>
    <w:p w:rsidR="00CC4CF9" w:rsidRPr="00061AB7" w:rsidRDefault="00CC4CF9">
      <w:pPr>
        <w:pStyle w:val="ConsPlusCell"/>
        <w:jc w:val="both"/>
      </w:pPr>
      <w:r w:rsidRPr="00061AB7">
        <w:t>51 5658     9     Распылители</w:t>
      </w:r>
    </w:p>
    <w:p w:rsidR="00CC4CF9" w:rsidRPr="00061AB7" w:rsidRDefault="00CC4CF9">
      <w:pPr>
        <w:pStyle w:val="ConsPlusCell"/>
        <w:jc w:val="both"/>
      </w:pPr>
      <w:r w:rsidRPr="00061AB7">
        <w:t>51 5659     4     Электроприборы санитарно-гигиенические прочие</w:t>
      </w:r>
    </w:p>
    <w:p w:rsidR="00CC4CF9" w:rsidRPr="00061AB7" w:rsidRDefault="00CC4CF9">
      <w:pPr>
        <w:pStyle w:val="ConsPlusCell"/>
        <w:jc w:val="both"/>
      </w:pPr>
      <w:r w:rsidRPr="00061AB7">
        <w:t>51 5660     1     Электроинструменты</w:t>
      </w:r>
    </w:p>
    <w:p w:rsidR="00CC4CF9" w:rsidRPr="00061AB7" w:rsidRDefault="00CC4CF9">
      <w:pPr>
        <w:pStyle w:val="ConsPlusCell"/>
        <w:jc w:val="both"/>
      </w:pPr>
      <w:r w:rsidRPr="00061AB7">
        <w:t>51 5661     5     Электроножницы</w:t>
      </w:r>
    </w:p>
    <w:p w:rsidR="00CC4CF9" w:rsidRPr="00061AB7" w:rsidRDefault="00CC4CF9">
      <w:pPr>
        <w:pStyle w:val="ConsPlusCell"/>
        <w:jc w:val="both"/>
      </w:pPr>
      <w:r w:rsidRPr="00061AB7">
        <w:t>51 5662     0     Электроножи</w:t>
      </w:r>
    </w:p>
    <w:p w:rsidR="00CC4CF9" w:rsidRPr="00061AB7" w:rsidRDefault="00CC4CF9">
      <w:pPr>
        <w:pStyle w:val="ConsPlusCell"/>
        <w:jc w:val="both"/>
      </w:pPr>
      <w:r w:rsidRPr="00061AB7">
        <w:t>51 5663     6     Электроклееварки</w:t>
      </w:r>
    </w:p>
    <w:p w:rsidR="00CC4CF9" w:rsidRPr="00061AB7" w:rsidRDefault="00CC4CF9">
      <w:pPr>
        <w:pStyle w:val="ConsPlusCell"/>
        <w:jc w:val="both"/>
      </w:pPr>
      <w:r w:rsidRPr="00061AB7">
        <w:t>51 5670     4     Электроприборы микроклимата</w:t>
      </w:r>
    </w:p>
    <w:p w:rsidR="00CC4CF9" w:rsidRPr="00061AB7" w:rsidRDefault="00CC4CF9">
      <w:pPr>
        <w:pStyle w:val="ConsPlusCell"/>
        <w:jc w:val="both"/>
      </w:pPr>
      <w:r w:rsidRPr="00061AB7">
        <w:t>51 5671     5     Увлажнители воздуха</w:t>
      </w:r>
    </w:p>
    <w:p w:rsidR="00CC4CF9" w:rsidRPr="00061AB7" w:rsidRDefault="00CC4CF9">
      <w:pPr>
        <w:pStyle w:val="ConsPlusCell"/>
        <w:jc w:val="both"/>
      </w:pPr>
      <w:r w:rsidRPr="00061AB7">
        <w:t>51 5672     5     Микрокомпрессоры для аэрации воды в аквариумах</w:t>
      </w:r>
    </w:p>
    <w:p w:rsidR="00CC4CF9" w:rsidRPr="00061AB7" w:rsidRDefault="00CC4CF9">
      <w:pPr>
        <w:pStyle w:val="ConsPlusCell"/>
        <w:jc w:val="both"/>
      </w:pPr>
      <w:r w:rsidRPr="00061AB7">
        <w:t>51 5673     0     Климатизеры бытовые</w:t>
      </w:r>
    </w:p>
    <w:p w:rsidR="00CC4CF9" w:rsidRPr="00061AB7" w:rsidRDefault="00CC4CF9">
      <w:pPr>
        <w:pStyle w:val="ConsPlusCell"/>
        <w:jc w:val="both"/>
      </w:pPr>
      <w:r w:rsidRPr="00061AB7">
        <w:t>51 5674     6     Кондиционеры бытовые, электровоздухоохладители</w:t>
      </w:r>
    </w:p>
    <w:p w:rsidR="00CC4CF9" w:rsidRPr="00061AB7" w:rsidRDefault="00CC4CF9">
      <w:pPr>
        <w:pStyle w:val="ConsPlusCell"/>
        <w:jc w:val="both"/>
      </w:pPr>
      <w:r w:rsidRPr="00061AB7">
        <w:t>51 5680     9     Машины и приборы бытовые электрические прочие</w:t>
      </w:r>
    </w:p>
    <w:p w:rsidR="00CC4CF9" w:rsidRPr="00061AB7" w:rsidRDefault="00CC4CF9">
      <w:pPr>
        <w:pStyle w:val="ConsPlusCell"/>
        <w:jc w:val="both"/>
      </w:pPr>
      <w:r w:rsidRPr="00061AB7">
        <w:t>51 5681     4     Морозильники бытовые</w:t>
      </w:r>
    </w:p>
    <w:p w:rsidR="00CC4CF9" w:rsidRPr="00061AB7" w:rsidRDefault="00CC4CF9">
      <w:pPr>
        <w:pStyle w:val="ConsPlusCell"/>
        <w:jc w:val="both"/>
      </w:pPr>
      <w:r w:rsidRPr="00061AB7">
        <w:t>51 5682     9     Устройства термостатические бытовые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хранения продуктов</w:t>
      </w:r>
    </w:p>
    <w:p w:rsidR="00CC4CF9" w:rsidRPr="00061AB7" w:rsidRDefault="00CC4CF9">
      <w:pPr>
        <w:pStyle w:val="ConsPlusCell"/>
        <w:jc w:val="both"/>
      </w:pPr>
      <w:r w:rsidRPr="00061AB7">
        <w:t>51 5683     5     Машины и приборы бытовые электрические,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предназначенные для ухода за детьми (молокоотсосы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пр.)</w:t>
      </w:r>
    </w:p>
    <w:p w:rsidR="00CC4CF9" w:rsidRPr="00061AB7" w:rsidRDefault="00CC4CF9">
      <w:pPr>
        <w:pStyle w:val="ConsPlusCell"/>
        <w:jc w:val="both"/>
      </w:pPr>
      <w:r w:rsidRPr="00061AB7">
        <w:t>(введен   Изменением  N  95/2014  ОКП,  утв.  Приказом Росстандарта</w:t>
      </w:r>
    </w:p>
    <w:p w:rsidR="00CC4CF9" w:rsidRPr="00061AB7" w:rsidRDefault="00CC4CF9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>
      <w:pPr>
        <w:pStyle w:val="ConsPlusCell"/>
        <w:jc w:val="both"/>
      </w:pPr>
      <w:r w:rsidRPr="00061AB7">
        <w:t>51 5690     3     Оборудование вспомогательное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электробытовых машин и приборов</w:t>
      </w:r>
    </w:p>
    <w:p w:rsidR="00CC4CF9" w:rsidRPr="00061AB7" w:rsidRDefault="00CC4CF9">
      <w:pPr>
        <w:pStyle w:val="ConsPlusCell"/>
        <w:jc w:val="both"/>
      </w:pPr>
      <w:r w:rsidRPr="00061AB7">
        <w:t>51 5691     9     Специальное технологическое оборудование,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приборы и инструмент для ремонта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электробытовых машин и приборов</w:t>
      </w:r>
    </w:p>
    <w:p w:rsidR="00CC4CF9" w:rsidRPr="00061AB7" w:rsidRDefault="00CC4CF9">
      <w:pPr>
        <w:pStyle w:val="ConsPlusCell"/>
        <w:jc w:val="both"/>
      </w:pPr>
      <w:r w:rsidRPr="00061AB7">
        <w:t>51 5693     2     Составные части электробытовых машин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приборов</w:t>
      </w:r>
    </w:p>
    <w:p w:rsidR="00CC4CF9" w:rsidRPr="00061AB7" w:rsidRDefault="00CC4CF9">
      <w:pPr>
        <w:pStyle w:val="ConsPlusCell"/>
        <w:jc w:val="both"/>
      </w:pPr>
      <w:r w:rsidRPr="00061AB7">
        <w:t>51 5700     6     Изделия культурно-бытового назначения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хозяйственного обихода</w:t>
      </w:r>
    </w:p>
    <w:p w:rsidR="00CC4CF9" w:rsidRPr="00061AB7" w:rsidRDefault="00CC4CF9">
      <w:pPr>
        <w:pStyle w:val="ConsPlusCell"/>
        <w:jc w:val="both"/>
      </w:pPr>
      <w:r w:rsidRPr="00061AB7">
        <w:t>51 5701     1     Машины швейные типа "зигзаг" *</w:t>
      </w:r>
    </w:p>
    <w:p w:rsidR="00CC4CF9" w:rsidRPr="00061AB7" w:rsidRDefault="00CC4CF9">
      <w:pPr>
        <w:pStyle w:val="ConsPlusCell"/>
        <w:jc w:val="both"/>
      </w:pPr>
      <w:r w:rsidRPr="00061AB7">
        <w:t>51 5710     0     Машины швейные бытовые /</w:t>
      </w:r>
    </w:p>
    <w:p w:rsidR="00CC4CF9" w:rsidRPr="00061AB7" w:rsidRDefault="00CC4CF9">
      <w:pPr>
        <w:pStyle w:val="ConsPlusCell"/>
        <w:jc w:val="both"/>
      </w:pPr>
      <w:r w:rsidRPr="00061AB7">
        <w:t>51 5711     6     - с ручным приводом</w:t>
      </w:r>
    </w:p>
    <w:p w:rsidR="00CC4CF9" w:rsidRPr="00061AB7" w:rsidRDefault="00CC4CF9">
      <w:pPr>
        <w:pStyle w:val="ConsPlusCell"/>
        <w:jc w:val="both"/>
      </w:pPr>
      <w:r w:rsidRPr="00061AB7">
        <w:t>51 5712     1     - с ножным приводом</w:t>
      </w:r>
    </w:p>
    <w:p w:rsidR="00CC4CF9" w:rsidRPr="00061AB7" w:rsidRDefault="00CC4CF9">
      <w:pPr>
        <w:pStyle w:val="ConsPlusCell"/>
        <w:jc w:val="both"/>
      </w:pPr>
      <w:r w:rsidRPr="00061AB7">
        <w:t>51 5713     7     - с электроприводом</w:t>
      </w:r>
    </w:p>
    <w:p w:rsidR="00CC4CF9" w:rsidRPr="00061AB7" w:rsidRDefault="00CC4CF9">
      <w:pPr>
        <w:pStyle w:val="ConsPlusCell"/>
        <w:jc w:val="both"/>
      </w:pPr>
      <w:r w:rsidRPr="00061AB7">
        <w:t>51 5714     2     - с комбинированным приводом</w:t>
      </w:r>
    </w:p>
    <w:p w:rsidR="00CC4CF9" w:rsidRPr="00061AB7" w:rsidRDefault="00CC4CF9">
      <w:pPr>
        <w:pStyle w:val="ConsPlusCell"/>
        <w:jc w:val="both"/>
      </w:pPr>
      <w:r w:rsidRPr="00061AB7">
        <w:t>51 5720     5     Машины и аппараты вязальные, ручные и иглы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швейные</w:t>
      </w:r>
    </w:p>
    <w:p w:rsidR="00CC4CF9" w:rsidRPr="00061AB7" w:rsidRDefault="00CC4CF9">
      <w:pPr>
        <w:pStyle w:val="ConsPlusCell"/>
        <w:jc w:val="both"/>
      </w:pPr>
      <w:r w:rsidRPr="00061AB7">
        <w:t>51 5721     0     Машины и аппараты вязальные ручные</w:t>
      </w:r>
    </w:p>
    <w:p w:rsidR="00CC4CF9" w:rsidRPr="00061AB7" w:rsidRDefault="00CC4CF9">
      <w:pPr>
        <w:pStyle w:val="ConsPlusCell"/>
        <w:jc w:val="both"/>
      </w:pPr>
      <w:r w:rsidRPr="00061AB7">
        <w:t>51 5723     1     Иглы к машинам швейным бытовым</w:t>
      </w:r>
    </w:p>
    <w:p w:rsidR="00CC4CF9" w:rsidRPr="00061AB7" w:rsidRDefault="00CC4CF9">
      <w:pPr>
        <w:pStyle w:val="ConsPlusCell"/>
        <w:jc w:val="both"/>
      </w:pPr>
      <w:r w:rsidRPr="00061AB7">
        <w:t>51 5724     7     Иглы для шитья вручную</w:t>
      </w:r>
    </w:p>
    <w:p w:rsidR="00CC4CF9" w:rsidRPr="00061AB7" w:rsidRDefault="00CC4CF9">
      <w:pPr>
        <w:pStyle w:val="ConsPlusCell"/>
        <w:jc w:val="both"/>
      </w:pPr>
      <w:r w:rsidRPr="00061AB7">
        <w:t>51 5725     2     Машины и аппараты вязальные, прядильные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электрические</w:t>
      </w:r>
    </w:p>
    <w:p w:rsidR="00CC4CF9" w:rsidRPr="00061AB7" w:rsidRDefault="00CC4CF9">
      <w:pPr>
        <w:pStyle w:val="ConsPlusCell"/>
        <w:jc w:val="both"/>
      </w:pPr>
      <w:r w:rsidRPr="00061AB7">
        <w:t>51 5730     8     Инвентарь кухонный</w:t>
      </w:r>
    </w:p>
    <w:p w:rsidR="00CC4CF9" w:rsidRPr="00061AB7" w:rsidRDefault="00CC4CF9">
      <w:pPr>
        <w:pStyle w:val="ConsPlusCell"/>
        <w:jc w:val="both"/>
      </w:pPr>
      <w:r w:rsidRPr="00061AB7">
        <w:t>51 5731     5     Мясорубки</w:t>
      </w:r>
    </w:p>
    <w:p w:rsidR="00CC4CF9" w:rsidRPr="00061AB7" w:rsidRDefault="00CC4CF9">
      <w:pPr>
        <w:pStyle w:val="ConsPlusCell"/>
        <w:jc w:val="both"/>
      </w:pPr>
      <w:r w:rsidRPr="00061AB7">
        <w:t>51 5732     0     Соковарки</w:t>
      </w:r>
    </w:p>
    <w:p w:rsidR="00CC4CF9" w:rsidRPr="00061AB7" w:rsidRDefault="00CC4CF9">
      <w:pPr>
        <w:pStyle w:val="ConsPlusCell"/>
        <w:jc w:val="both"/>
      </w:pPr>
      <w:r w:rsidRPr="00061AB7">
        <w:t>51 5739     9     Инвентарь кухонный прочий</w:t>
      </w:r>
    </w:p>
    <w:p w:rsidR="00CC4CF9" w:rsidRPr="00061AB7" w:rsidRDefault="00CC4CF9">
      <w:pPr>
        <w:pStyle w:val="ConsPlusCell"/>
        <w:jc w:val="both"/>
      </w:pPr>
      <w:r w:rsidRPr="00061AB7">
        <w:t>51 5740     4     Предметы металлической галантереи</w:t>
      </w:r>
    </w:p>
    <w:p w:rsidR="00CC4CF9" w:rsidRPr="00061AB7" w:rsidRDefault="00CC4CF9">
      <w:pPr>
        <w:pStyle w:val="ConsPlusCell"/>
        <w:jc w:val="both"/>
      </w:pPr>
      <w:r w:rsidRPr="00061AB7">
        <w:t>51 5741     1     Бритвы механические</w:t>
      </w:r>
    </w:p>
    <w:p w:rsidR="00CC4CF9" w:rsidRPr="00061AB7" w:rsidRDefault="00CC4CF9">
      <w:pPr>
        <w:pStyle w:val="ConsPlusCell"/>
        <w:jc w:val="both"/>
      </w:pPr>
      <w:r w:rsidRPr="00061AB7">
        <w:t>51 5742     5     Лезвия для безопасных бритв</w:t>
      </w:r>
    </w:p>
    <w:p w:rsidR="00CC4CF9" w:rsidRPr="00061AB7" w:rsidRDefault="00CC4CF9">
      <w:pPr>
        <w:pStyle w:val="ConsPlusCell"/>
        <w:jc w:val="both"/>
      </w:pPr>
      <w:r w:rsidRPr="00061AB7">
        <w:t>51 5743     0     Аппараты для безопасных бритв металлические</w:t>
      </w:r>
    </w:p>
    <w:p w:rsidR="00CC4CF9" w:rsidRPr="00061AB7" w:rsidRDefault="00CC4CF9">
      <w:pPr>
        <w:pStyle w:val="ConsPlusCell"/>
        <w:jc w:val="both"/>
      </w:pPr>
      <w:r w:rsidRPr="00061AB7">
        <w:t>51 5744     6     Аппараты для точки лезвий для безопасных бритв</w:t>
      </w:r>
    </w:p>
    <w:p w:rsidR="00CC4CF9" w:rsidRPr="00061AB7" w:rsidRDefault="00CC4CF9">
      <w:pPr>
        <w:pStyle w:val="ConsPlusCell"/>
        <w:jc w:val="both"/>
      </w:pPr>
      <w:r w:rsidRPr="00061AB7">
        <w:t>51 5745     1     Принадлежности для бритья</w:t>
      </w:r>
    </w:p>
    <w:p w:rsidR="00CC4CF9" w:rsidRPr="00061AB7" w:rsidRDefault="00CC4CF9">
      <w:pPr>
        <w:pStyle w:val="ConsPlusCell"/>
        <w:jc w:val="both"/>
      </w:pPr>
      <w:r w:rsidRPr="00061AB7">
        <w:t>51 5746     7     Ножницы бытовые</w:t>
      </w:r>
    </w:p>
    <w:p w:rsidR="00CC4CF9" w:rsidRPr="00061AB7" w:rsidRDefault="00CC4CF9">
      <w:pPr>
        <w:pStyle w:val="ConsPlusCell"/>
        <w:jc w:val="both"/>
      </w:pPr>
      <w:r w:rsidRPr="00061AB7">
        <w:t>51 5747     2     Аппараты для безопасных бритв прочие</w:t>
      </w:r>
    </w:p>
    <w:p w:rsidR="00CC4CF9" w:rsidRPr="00061AB7" w:rsidRDefault="00CC4CF9">
      <w:pPr>
        <w:pStyle w:val="ConsPlusCell"/>
        <w:jc w:val="both"/>
      </w:pPr>
      <w:r w:rsidRPr="00061AB7">
        <w:t>51 5748     8     Кассеты к аппаратам для безопасных бритв</w:t>
      </w:r>
    </w:p>
    <w:p w:rsidR="00CC4CF9" w:rsidRPr="00061AB7" w:rsidRDefault="00CC4CF9">
      <w:pPr>
        <w:pStyle w:val="ConsPlusCell"/>
        <w:jc w:val="both"/>
      </w:pPr>
      <w:r w:rsidRPr="00061AB7">
        <w:t>51 5750     9     Инвентарь хозяйственный</w:t>
      </w:r>
    </w:p>
    <w:p w:rsidR="00CC4CF9" w:rsidRPr="00061AB7" w:rsidRDefault="00CC4CF9">
      <w:pPr>
        <w:pStyle w:val="ConsPlusCell"/>
        <w:jc w:val="both"/>
      </w:pPr>
      <w:r w:rsidRPr="00061AB7">
        <w:t>51 5751     4     Серпы</w:t>
      </w:r>
    </w:p>
    <w:p w:rsidR="00CC4CF9" w:rsidRPr="00061AB7" w:rsidRDefault="00CC4CF9">
      <w:pPr>
        <w:pStyle w:val="ConsPlusCell"/>
        <w:jc w:val="both"/>
      </w:pPr>
      <w:r w:rsidRPr="00061AB7">
        <w:t>51 5752     5     Косы</w:t>
      </w:r>
    </w:p>
    <w:p w:rsidR="00CC4CF9" w:rsidRPr="00061AB7" w:rsidRDefault="00CC4CF9">
      <w:pPr>
        <w:pStyle w:val="ConsPlusCell"/>
        <w:jc w:val="both"/>
      </w:pPr>
      <w:r w:rsidRPr="00061AB7">
        <w:t>51 5753     5     Ножницы для стрижки овец</w:t>
      </w:r>
    </w:p>
    <w:p w:rsidR="00CC4CF9" w:rsidRPr="00061AB7" w:rsidRDefault="00CC4CF9">
      <w:pPr>
        <w:pStyle w:val="ConsPlusCell"/>
        <w:jc w:val="both"/>
      </w:pPr>
      <w:r w:rsidRPr="00061AB7">
        <w:t>51 5754     0     Топоры и колуны</w:t>
      </w:r>
    </w:p>
    <w:p w:rsidR="00CC4CF9" w:rsidRPr="00061AB7" w:rsidRDefault="00CC4CF9">
      <w:pPr>
        <w:pStyle w:val="ConsPlusCell"/>
        <w:jc w:val="both"/>
      </w:pPr>
      <w:r w:rsidRPr="00061AB7">
        <w:t>51 5755     6     Клееварки</w:t>
      </w:r>
    </w:p>
    <w:p w:rsidR="00CC4CF9" w:rsidRPr="00061AB7" w:rsidRDefault="00CC4CF9">
      <w:pPr>
        <w:pStyle w:val="ConsPlusCell"/>
        <w:jc w:val="both"/>
      </w:pPr>
      <w:r w:rsidRPr="00061AB7">
        <w:t>51 5790     7     Инвентарь хозяйственный прочий</w:t>
      </w:r>
    </w:p>
    <w:p w:rsidR="00CC4CF9" w:rsidRPr="00061AB7" w:rsidRDefault="00CC4CF9">
      <w:pPr>
        <w:pStyle w:val="ConsPlusCell"/>
        <w:jc w:val="both"/>
      </w:pPr>
      <w:r w:rsidRPr="00061AB7">
        <w:t>51 5900     3     Запасные части к приборам бытовым</w:t>
      </w:r>
    </w:p>
    <w:p w:rsidR="00CC4CF9" w:rsidRPr="00061AB7" w:rsidRDefault="00CC4CF9">
      <w:pPr>
        <w:pStyle w:val="ConsPlusCell"/>
        <w:jc w:val="both"/>
      </w:pPr>
      <w:r w:rsidRPr="00061AB7">
        <w:t>51 5901     9     Запасные части и детали к электроприборам *</w:t>
      </w:r>
    </w:p>
    <w:p w:rsidR="00CC4CF9" w:rsidRPr="00061AB7" w:rsidRDefault="00CC4CF9">
      <w:pPr>
        <w:pStyle w:val="ConsPlusCell"/>
        <w:jc w:val="both"/>
      </w:pPr>
      <w:r w:rsidRPr="00061AB7">
        <w:t>51 5910     8     Запасные части к приборам бытовым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электрическим нагревательным</w:t>
      </w:r>
    </w:p>
    <w:p w:rsidR="00CC4CF9" w:rsidRPr="00061AB7" w:rsidRDefault="00CC4CF9">
      <w:pPr>
        <w:pStyle w:val="ConsPlusCell"/>
        <w:jc w:val="both"/>
      </w:pPr>
      <w:r w:rsidRPr="00061AB7">
        <w:t>51 5920     2     Запасные части к / машинам хозяйственным</w:t>
      </w:r>
    </w:p>
    <w:p w:rsidR="00CC4CF9" w:rsidRPr="00061AB7" w:rsidRDefault="00CC4CF9">
      <w:pPr>
        <w:pStyle w:val="ConsPlusCell"/>
        <w:jc w:val="both"/>
      </w:pPr>
      <w:r w:rsidRPr="00061AB7">
        <w:t>51 5921     8     - холодильникам</w:t>
      </w:r>
    </w:p>
    <w:p w:rsidR="00CC4CF9" w:rsidRPr="00061AB7" w:rsidRDefault="00CC4CF9">
      <w:pPr>
        <w:pStyle w:val="ConsPlusCell"/>
        <w:jc w:val="both"/>
      </w:pPr>
      <w:r w:rsidRPr="00061AB7">
        <w:t>51 5922     3     - электропылесосам</w:t>
      </w:r>
    </w:p>
    <w:p w:rsidR="00CC4CF9" w:rsidRPr="00061AB7" w:rsidRDefault="00CC4CF9">
      <w:pPr>
        <w:pStyle w:val="ConsPlusCell"/>
        <w:jc w:val="both"/>
      </w:pPr>
      <w:r w:rsidRPr="00061AB7">
        <w:t>51 5923     9     - электрополотерам</w:t>
      </w:r>
    </w:p>
    <w:p w:rsidR="00CC4CF9" w:rsidRPr="00061AB7" w:rsidRDefault="00CC4CF9">
      <w:pPr>
        <w:pStyle w:val="ConsPlusCell"/>
        <w:jc w:val="both"/>
      </w:pPr>
      <w:r w:rsidRPr="00061AB7">
        <w:t>51 5924     4     - центрифугам</w:t>
      </w:r>
    </w:p>
    <w:p w:rsidR="00CC4CF9" w:rsidRPr="00061AB7" w:rsidRDefault="00CC4CF9">
      <w:pPr>
        <w:pStyle w:val="ConsPlusCell"/>
        <w:jc w:val="both"/>
      </w:pPr>
      <w:r w:rsidRPr="00061AB7">
        <w:t>51 5925     9     - машинам стиральным</w:t>
      </w:r>
    </w:p>
    <w:p w:rsidR="00CC4CF9" w:rsidRPr="00061AB7" w:rsidRDefault="00CC4CF9">
      <w:pPr>
        <w:pStyle w:val="ConsPlusCell"/>
        <w:jc w:val="both"/>
      </w:pPr>
      <w:r w:rsidRPr="00061AB7">
        <w:t>51 5926     5     - электрополомойкам</w:t>
      </w:r>
    </w:p>
    <w:p w:rsidR="00CC4CF9" w:rsidRPr="00061AB7" w:rsidRDefault="00CC4CF9">
      <w:pPr>
        <w:pStyle w:val="ConsPlusCell"/>
        <w:jc w:val="both"/>
      </w:pPr>
      <w:r w:rsidRPr="00061AB7">
        <w:t>51 5927     0     - электровыбивалкам для ковров и паласов</w:t>
      </w:r>
    </w:p>
    <w:p w:rsidR="00CC4CF9" w:rsidRPr="00061AB7" w:rsidRDefault="00CC4CF9">
      <w:pPr>
        <w:pStyle w:val="ConsPlusCell"/>
        <w:jc w:val="both"/>
      </w:pPr>
      <w:r w:rsidRPr="00061AB7">
        <w:t>51 5929     1     - прочим хозяйственным машинам</w:t>
      </w:r>
    </w:p>
    <w:p w:rsidR="00CC4CF9" w:rsidRPr="00061AB7" w:rsidRDefault="00CC4CF9">
      <w:pPr>
        <w:pStyle w:val="ConsPlusCell"/>
        <w:jc w:val="both"/>
      </w:pPr>
      <w:r w:rsidRPr="00061AB7">
        <w:t>51 5930     7     Запасные части к / машинам и приборам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механизации кухонных работ</w:t>
      </w:r>
    </w:p>
    <w:p w:rsidR="00CC4CF9" w:rsidRPr="00061AB7" w:rsidRDefault="00CC4CF9">
      <w:pPr>
        <w:pStyle w:val="ConsPlusCell"/>
        <w:jc w:val="both"/>
      </w:pPr>
      <w:r w:rsidRPr="00061AB7">
        <w:t>51 5931     2     - машинам посудомоечным</w:t>
      </w:r>
    </w:p>
    <w:p w:rsidR="00CC4CF9" w:rsidRPr="00061AB7" w:rsidRDefault="00CC4CF9">
      <w:pPr>
        <w:pStyle w:val="ConsPlusCell"/>
        <w:jc w:val="both"/>
      </w:pPr>
      <w:r w:rsidRPr="00061AB7">
        <w:t>51 5932     8     - машинам кухонным универсальным</w:t>
      </w:r>
    </w:p>
    <w:p w:rsidR="00CC4CF9" w:rsidRPr="00061AB7" w:rsidRDefault="00CC4CF9">
      <w:pPr>
        <w:pStyle w:val="ConsPlusCell"/>
        <w:jc w:val="both"/>
      </w:pPr>
      <w:r w:rsidRPr="00061AB7">
        <w:t>51 5933     3     - электромясорубкам</w:t>
      </w:r>
    </w:p>
    <w:p w:rsidR="00CC4CF9" w:rsidRPr="00061AB7" w:rsidRDefault="00CC4CF9">
      <w:pPr>
        <w:pStyle w:val="ConsPlusCell"/>
        <w:jc w:val="both"/>
      </w:pPr>
      <w:r w:rsidRPr="00061AB7">
        <w:t>51 5934     9     - электрокофемолкам</w:t>
      </w:r>
    </w:p>
    <w:p w:rsidR="00CC4CF9" w:rsidRPr="00061AB7" w:rsidRDefault="00CC4CF9">
      <w:pPr>
        <w:pStyle w:val="ConsPlusCell"/>
        <w:jc w:val="both"/>
      </w:pPr>
      <w:r w:rsidRPr="00061AB7">
        <w:t>51 5936     2     - электромороженицам</w:t>
      </w:r>
    </w:p>
    <w:p w:rsidR="00CC4CF9" w:rsidRPr="00061AB7" w:rsidRDefault="00CC4CF9">
      <w:pPr>
        <w:pStyle w:val="ConsPlusCell"/>
        <w:jc w:val="both"/>
      </w:pPr>
      <w:r w:rsidRPr="00061AB7">
        <w:t>51 5938     0     - сепараторам для молока производительностью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до 50 л/ч</w:t>
      </w:r>
    </w:p>
    <w:p w:rsidR="00CC4CF9" w:rsidRPr="00061AB7" w:rsidRDefault="00CC4CF9">
      <w:pPr>
        <w:pStyle w:val="ConsPlusCell"/>
        <w:jc w:val="both"/>
      </w:pPr>
      <w:r w:rsidRPr="00061AB7">
        <w:t>51 5940     1     Запасные части к / электроприборам санитарно-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гигиеническим</w:t>
      </w:r>
    </w:p>
    <w:p w:rsidR="00CC4CF9" w:rsidRPr="00061AB7" w:rsidRDefault="00CC4CF9">
      <w:pPr>
        <w:pStyle w:val="ConsPlusCell"/>
        <w:jc w:val="both"/>
      </w:pPr>
      <w:r w:rsidRPr="00061AB7">
        <w:t>51 5941     7     - электромашинкам для стрижки волос</w:t>
      </w:r>
    </w:p>
    <w:p w:rsidR="00CC4CF9" w:rsidRPr="00061AB7" w:rsidRDefault="00CC4CF9">
      <w:pPr>
        <w:pStyle w:val="ConsPlusCell"/>
        <w:jc w:val="both"/>
      </w:pPr>
      <w:r w:rsidRPr="00061AB7">
        <w:t>51 5942     2     - электробритвам</w:t>
      </w:r>
    </w:p>
    <w:p w:rsidR="00CC4CF9" w:rsidRPr="00061AB7" w:rsidRDefault="00CC4CF9">
      <w:pPr>
        <w:pStyle w:val="ConsPlusCell"/>
        <w:jc w:val="both"/>
      </w:pPr>
      <w:r w:rsidRPr="00061AB7">
        <w:t>51 5943     8     - электрощеткам</w:t>
      </w:r>
    </w:p>
    <w:p w:rsidR="00CC4CF9" w:rsidRPr="00061AB7" w:rsidRDefault="00CC4CF9">
      <w:pPr>
        <w:pStyle w:val="ConsPlusCell"/>
        <w:jc w:val="both"/>
      </w:pPr>
      <w:r w:rsidRPr="00061AB7">
        <w:t>51 5944     3     - электровибрационным приборам для массажа</w:t>
      </w:r>
    </w:p>
    <w:p w:rsidR="00CC4CF9" w:rsidRPr="00061AB7" w:rsidRDefault="00CC4CF9">
      <w:pPr>
        <w:pStyle w:val="ConsPlusCell"/>
        <w:jc w:val="both"/>
      </w:pPr>
      <w:r w:rsidRPr="00061AB7">
        <w:t>51 5945     9     - электроприборам для массажа</w:t>
      </w:r>
    </w:p>
    <w:p w:rsidR="00CC4CF9" w:rsidRPr="00061AB7" w:rsidRDefault="00CC4CF9">
      <w:pPr>
        <w:pStyle w:val="ConsPlusCell"/>
        <w:jc w:val="both"/>
      </w:pPr>
      <w:r w:rsidRPr="00061AB7">
        <w:t>51 5950     6     Запасные части к / электроинструментам</w:t>
      </w:r>
    </w:p>
    <w:p w:rsidR="00CC4CF9" w:rsidRPr="00061AB7" w:rsidRDefault="00CC4CF9">
      <w:pPr>
        <w:pStyle w:val="ConsPlusCell"/>
        <w:jc w:val="both"/>
      </w:pPr>
      <w:r w:rsidRPr="00061AB7">
        <w:t>51 5951     1     - электроножницам</w:t>
      </w:r>
    </w:p>
    <w:p w:rsidR="00CC4CF9" w:rsidRPr="00061AB7" w:rsidRDefault="00CC4CF9">
      <w:pPr>
        <w:pStyle w:val="ConsPlusCell"/>
        <w:jc w:val="both"/>
      </w:pPr>
      <w:r w:rsidRPr="00061AB7">
        <w:t>51 5952     7     - электроножам</w:t>
      </w:r>
    </w:p>
    <w:p w:rsidR="00CC4CF9" w:rsidRPr="00061AB7" w:rsidRDefault="00CC4CF9">
      <w:pPr>
        <w:pStyle w:val="ConsPlusCell"/>
        <w:jc w:val="both"/>
      </w:pPr>
      <w:r w:rsidRPr="00061AB7">
        <w:t>51 5960     0     Запасные части к / электроприборам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микроклимата</w:t>
      </w:r>
    </w:p>
    <w:p w:rsidR="00CC4CF9" w:rsidRPr="00061AB7" w:rsidRDefault="00CC4CF9">
      <w:pPr>
        <w:pStyle w:val="ConsPlusCell"/>
        <w:jc w:val="both"/>
      </w:pPr>
      <w:r w:rsidRPr="00061AB7">
        <w:t>51 5961     6     - увлажнителям воздуха</w:t>
      </w:r>
    </w:p>
    <w:p w:rsidR="00CC4CF9" w:rsidRPr="00061AB7" w:rsidRDefault="00CC4CF9">
      <w:pPr>
        <w:pStyle w:val="ConsPlusCell"/>
        <w:jc w:val="both"/>
      </w:pPr>
      <w:r w:rsidRPr="00061AB7">
        <w:t>51 5962     1     - микрокомпрессорам для аэрации воды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аквариумах</w:t>
      </w:r>
    </w:p>
    <w:p w:rsidR="00CC4CF9" w:rsidRPr="00061AB7" w:rsidRDefault="00CC4CF9">
      <w:pPr>
        <w:pStyle w:val="ConsPlusCell"/>
        <w:jc w:val="both"/>
      </w:pPr>
      <w:r w:rsidRPr="00061AB7">
        <w:t>51 5970     5     Запасные части к / приборам бытовым (без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электрических)</w:t>
      </w:r>
    </w:p>
    <w:p w:rsidR="00CC4CF9" w:rsidRPr="00061AB7" w:rsidRDefault="00CC4CF9">
      <w:pPr>
        <w:pStyle w:val="ConsPlusCell"/>
        <w:jc w:val="both"/>
      </w:pPr>
      <w:r w:rsidRPr="00061AB7">
        <w:t>51 5971     0     - машинам швейным бытовым</w:t>
      </w:r>
    </w:p>
    <w:p w:rsidR="00CC4CF9" w:rsidRPr="00061AB7" w:rsidRDefault="00CC4CF9">
      <w:pPr>
        <w:pStyle w:val="ConsPlusCell"/>
        <w:jc w:val="both"/>
      </w:pPr>
      <w:r w:rsidRPr="00061AB7">
        <w:t>51 5972     6     - машинам и аппаратам вязальным ручным</w:t>
      </w:r>
    </w:p>
    <w:p w:rsidR="00CC4CF9" w:rsidRPr="00061AB7" w:rsidRDefault="00CC4CF9">
      <w:pPr>
        <w:pStyle w:val="ConsPlusCell"/>
        <w:jc w:val="both"/>
      </w:pPr>
      <w:r w:rsidRPr="00061AB7">
        <w:t>51 5974     7     - мясорубкам</w:t>
      </w:r>
    </w:p>
    <w:p w:rsidR="00CC4CF9" w:rsidRPr="00061AB7" w:rsidRDefault="00CC4CF9">
      <w:pPr>
        <w:pStyle w:val="ConsPlusCell"/>
        <w:jc w:val="both"/>
      </w:pPr>
      <w:r w:rsidRPr="00061AB7">
        <w:t>51 5975     2     - бритвам механическим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51 6000     3     Оборудование полиграфическое в запасные части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 нему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51 6100     7     Элементы для отливки строк, отдельных литер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шрифтоносители</w:t>
      </w:r>
    </w:p>
    <w:p w:rsidR="00CC4CF9" w:rsidRPr="00061AB7" w:rsidRDefault="00CC4CF9">
      <w:pPr>
        <w:pStyle w:val="ConsPlusCell"/>
        <w:jc w:val="both"/>
      </w:pPr>
      <w:r w:rsidRPr="00061AB7">
        <w:t>51 6110     1     Элементы для отливки строк</w:t>
      </w:r>
    </w:p>
    <w:p w:rsidR="00CC4CF9" w:rsidRPr="00061AB7" w:rsidRDefault="00CC4CF9">
      <w:pPr>
        <w:pStyle w:val="ConsPlusCell"/>
        <w:jc w:val="both"/>
      </w:pPr>
      <w:r w:rsidRPr="00061AB7">
        <w:t>51 6111     7     Матрицы для наборных строкоотливных машин</w:t>
      </w:r>
    </w:p>
    <w:p w:rsidR="00CC4CF9" w:rsidRPr="00061AB7" w:rsidRDefault="00CC4CF9">
      <w:pPr>
        <w:pStyle w:val="ConsPlusCell"/>
        <w:jc w:val="both"/>
      </w:pPr>
      <w:r w:rsidRPr="00061AB7">
        <w:t>51 6112     2     Клинья шпационные</w:t>
      </w:r>
    </w:p>
    <w:p w:rsidR="00CC4CF9" w:rsidRPr="00061AB7" w:rsidRDefault="00CC4CF9">
      <w:pPr>
        <w:pStyle w:val="ConsPlusCell"/>
        <w:jc w:val="both"/>
      </w:pPr>
      <w:r w:rsidRPr="00061AB7">
        <w:t>51 6113     8     Формы отливные</w:t>
      </w:r>
    </w:p>
    <w:p w:rsidR="00CC4CF9" w:rsidRPr="00061AB7" w:rsidRDefault="00CC4CF9">
      <w:pPr>
        <w:pStyle w:val="ConsPlusCell"/>
        <w:jc w:val="both"/>
      </w:pPr>
      <w:r w:rsidRPr="00061AB7">
        <w:t>51 6120     6     Элементы для отливки отдельных литер</w:t>
      </w:r>
    </w:p>
    <w:p w:rsidR="00CC4CF9" w:rsidRPr="00061AB7" w:rsidRDefault="00CC4CF9">
      <w:pPr>
        <w:pStyle w:val="ConsPlusCell"/>
        <w:jc w:val="both"/>
      </w:pPr>
      <w:r w:rsidRPr="00061AB7">
        <w:t>51 6121     1     Матрицы для шрифтолитейных машин</w:t>
      </w:r>
    </w:p>
    <w:p w:rsidR="00CC4CF9" w:rsidRPr="00061AB7" w:rsidRDefault="00CC4CF9">
      <w:pPr>
        <w:pStyle w:val="ConsPlusCell"/>
        <w:jc w:val="both"/>
      </w:pPr>
      <w:r w:rsidRPr="00061AB7">
        <w:t>51 6122     7     Матрицы для наборных буквоотливных машин</w:t>
      </w:r>
    </w:p>
    <w:p w:rsidR="00CC4CF9" w:rsidRPr="00061AB7" w:rsidRDefault="00CC4CF9">
      <w:pPr>
        <w:pStyle w:val="ConsPlusCell"/>
        <w:jc w:val="both"/>
      </w:pPr>
      <w:r w:rsidRPr="00061AB7">
        <w:t>51 6130     0     Шрифтоносители для фотонаборных машин</w:t>
      </w:r>
    </w:p>
    <w:p w:rsidR="00CC4CF9" w:rsidRPr="00061AB7" w:rsidRDefault="00CC4CF9">
      <w:pPr>
        <w:pStyle w:val="ConsPlusCell"/>
        <w:jc w:val="both"/>
      </w:pPr>
      <w:r w:rsidRPr="00061AB7">
        <w:t>51 6131     6     Матрицы для фотонаборных машин</w:t>
      </w:r>
    </w:p>
    <w:p w:rsidR="00CC4CF9" w:rsidRPr="00061AB7" w:rsidRDefault="00CC4CF9">
      <w:pPr>
        <w:pStyle w:val="ConsPlusCell"/>
        <w:jc w:val="both"/>
      </w:pPr>
      <w:r w:rsidRPr="00061AB7">
        <w:t>51 6132     1     Диски шрифтовые</w:t>
      </w:r>
    </w:p>
    <w:p w:rsidR="00CC4CF9" w:rsidRPr="00061AB7" w:rsidRDefault="00CC4CF9">
      <w:pPr>
        <w:pStyle w:val="ConsPlusCell"/>
        <w:jc w:val="both"/>
      </w:pPr>
      <w:r w:rsidRPr="00061AB7">
        <w:t>51 6133     7     Шрифтоносители пленочные</w:t>
      </w:r>
    </w:p>
    <w:p w:rsidR="00CC4CF9" w:rsidRPr="00061AB7" w:rsidRDefault="00CC4CF9">
      <w:pPr>
        <w:pStyle w:val="ConsPlusCell"/>
        <w:jc w:val="both"/>
      </w:pPr>
      <w:r w:rsidRPr="00061AB7">
        <w:t>51 6134     2     Шрифтоносители с цифровым представлением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знаков</w:t>
      </w:r>
    </w:p>
    <w:p w:rsidR="00CC4CF9" w:rsidRPr="00061AB7" w:rsidRDefault="00CC4CF9">
      <w:pPr>
        <w:pStyle w:val="ConsPlusCell"/>
        <w:jc w:val="both"/>
      </w:pPr>
      <w:r w:rsidRPr="00061AB7">
        <w:t>51 6200     0     Оборудование наборное</w:t>
      </w:r>
    </w:p>
    <w:p w:rsidR="00CC4CF9" w:rsidRPr="00061AB7" w:rsidRDefault="00CC4CF9">
      <w:pPr>
        <w:pStyle w:val="ConsPlusCell"/>
        <w:jc w:val="both"/>
      </w:pPr>
      <w:r w:rsidRPr="00061AB7">
        <w:t>51 6201     6     Машины наборные *</w:t>
      </w:r>
    </w:p>
    <w:p w:rsidR="00CC4CF9" w:rsidRPr="00061AB7" w:rsidRDefault="00CC4CF9">
      <w:pPr>
        <w:pStyle w:val="ConsPlusCell"/>
        <w:jc w:val="both"/>
      </w:pPr>
      <w:r w:rsidRPr="00061AB7">
        <w:t>51 6210     5     Машины / шрифтолитейные и линеечно-пробельные</w:t>
      </w:r>
    </w:p>
    <w:p w:rsidR="00CC4CF9" w:rsidRPr="00061AB7" w:rsidRDefault="00CC4CF9">
      <w:pPr>
        <w:pStyle w:val="ConsPlusCell"/>
        <w:jc w:val="both"/>
      </w:pPr>
      <w:r w:rsidRPr="00061AB7">
        <w:t>51 6211     0     - шрифтолитейные</w:t>
      </w:r>
    </w:p>
    <w:p w:rsidR="00CC4CF9" w:rsidRPr="00061AB7" w:rsidRDefault="00CC4CF9">
      <w:pPr>
        <w:pStyle w:val="ConsPlusCell"/>
        <w:jc w:val="both"/>
      </w:pPr>
      <w:r w:rsidRPr="00061AB7">
        <w:t>51 6212     6     - линеечно-пробельные</w:t>
      </w:r>
    </w:p>
    <w:p w:rsidR="00CC4CF9" w:rsidRPr="00061AB7" w:rsidRDefault="00CC4CF9">
      <w:pPr>
        <w:pStyle w:val="ConsPlusCell"/>
        <w:jc w:val="both"/>
      </w:pPr>
      <w:r w:rsidRPr="00061AB7">
        <w:t>51 6220     9     Машины буквоотливные /</w:t>
      </w:r>
    </w:p>
    <w:p w:rsidR="00CC4CF9" w:rsidRPr="00061AB7" w:rsidRDefault="00CC4CF9">
      <w:pPr>
        <w:pStyle w:val="ConsPlusCell"/>
        <w:jc w:val="both"/>
      </w:pPr>
      <w:r w:rsidRPr="00061AB7">
        <w:t>51 6221     5     - для текстового простого набора</w:t>
      </w:r>
    </w:p>
    <w:p w:rsidR="00CC4CF9" w:rsidRPr="00061AB7" w:rsidRDefault="00CC4CF9">
      <w:pPr>
        <w:pStyle w:val="ConsPlusCell"/>
        <w:jc w:val="both"/>
      </w:pPr>
      <w:r w:rsidRPr="00061AB7">
        <w:t>51 6222     0     - для текстового сложного набора</w:t>
      </w:r>
    </w:p>
    <w:p w:rsidR="00CC4CF9" w:rsidRPr="00061AB7" w:rsidRDefault="00CC4CF9">
      <w:pPr>
        <w:pStyle w:val="ConsPlusCell"/>
        <w:jc w:val="both"/>
      </w:pPr>
      <w:r w:rsidRPr="00061AB7">
        <w:t>51 6230     4     Машины строкоотливные</w:t>
      </w:r>
    </w:p>
    <w:p w:rsidR="00CC4CF9" w:rsidRPr="00061AB7" w:rsidRDefault="00CC4CF9">
      <w:pPr>
        <w:pStyle w:val="ConsPlusCell"/>
        <w:jc w:val="both"/>
      </w:pPr>
      <w:r w:rsidRPr="00061AB7">
        <w:t>51 6231     2     Машины строкоотливные с ручным набором матриц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(крупнокегельные)</w:t>
      </w:r>
    </w:p>
    <w:p w:rsidR="00CC4CF9" w:rsidRPr="00061AB7" w:rsidRDefault="00CC4CF9">
      <w:pPr>
        <w:pStyle w:val="ConsPlusCell"/>
        <w:jc w:val="both"/>
      </w:pPr>
      <w:r w:rsidRPr="00061AB7">
        <w:t>51 6232     5     Полуавтоматы строкоотливные</w:t>
      </w:r>
    </w:p>
    <w:p w:rsidR="00CC4CF9" w:rsidRPr="00061AB7" w:rsidRDefault="00CC4CF9">
      <w:pPr>
        <w:pStyle w:val="ConsPlusCell"/>
        <w:jc w:val="both"/>
      </w:pPr>
      <w:r w:rsidRPr="00061AB7">
        <w:t>51 6233     0     Автоматы строкоотливные</w:t>
      </w:r>
    </w:p>
    <w:p w:rsidR="00CC4CF9" w:rsidRPr="00061AB7" w:rsidRDefault="00CC4CF9">
      <w:pPr>
        <w:pStyle w:val="ConsPlusCell"/>
        <w:jc w:val="both"/>
      </w:pPr>
      <w:r w:rsidRPr="00061AB7">
        <w:t>51 6240     9     Оборудование фотонаборное</w:t>
      </w:r>
    </w:p>
    <w:p w:rsidR="00CC4CF9" w:rsidRPr="00061AB7" w:rsidRDefault="00CC4CF9">
      <w:pPr>
        <w:pStyle w:val="ConsPlusCell"/>
        <w:jc w:val="both"/>
      </w:pPr>
      <w:r w:rsidRPr="00061AB7">
        <w:t>51 6241     4     Установки фотонаборные с ручным набором матриц</w:t>
      </w:r>
    </w:p>
    <w:p w:rsidR="00CC4CF9" w:rsidRPr="00061AB7" w:rsidRDefault="00CC4CF9">
      <w:pPr>
        <w:pStyle w:val="ConsPlusCell"/>
        <w:jc w:val="both"/>
      </w:pPr>
      <w:r w:rsidRPr="00061AB7">
        <w:t>51 6242     6     Полуавтоматы фотонаборные</w:t>
      </w:r>
    </w:p>
    <w:p w:rsidR="00CC4CF9" w:rsidRPr="00061AB7" w:rsidRDefault="00CC4CF9">
      <w:pPr>
        <w:pStyle w:val="ConsPlusCell"/>
        <w:jc w:val="both"/>
      </w:pPr>
      <w:r w:rsidRPr="00061AB7">
        <w:t>51 6243     5     Автоматы фотонаборные</w:t>
      </w:r>
    </w:p>
    <w:p w:rsidR="00CC4CF9" w:rsidRPr="00061AB7" w:rsidRDefault="00CC4CF9">
      <w:pPr>
        <w:pStyle w:val="ConsPlusCell"/>
        <w:jc w:val="both"/>
      </w:pPr>
      <w:r w:rsidRPr="00061AB7">
        <w:t>51 6244     0     Системы переработки текста и иллюстраций</w:t>
      </w:r>
    </w:p>
    <w:p w:rsidR="00CC4CF9" w:rsidRPr="00061AB7" w:rsidRDefault="00CC4CF9">
      <w:pPr>
        <w:pStyle w:val="ConsPlusCell"/>
        <w:jc w:val="both"/>
      </w:pPr>
      <w:r w:rsidRPr="00061AB7">
        <w:t>51 6250     3     Аппараты наборно-программирующие для машин /</w:t>
      </w:r>
    </w:p>
    <w:p w:rsidR="00CC4CF9" w:rsidRPr="00061AB7" w:rsidRDefault="00CC4CF9">
      <w:pPr>
        <w:pStyle w:val="ConsPlusCell"/>
        <w:jc w:val="both"/>
      </w:pPr>
      <w:r w:rsidRPr="00061AB7">
        <w:t>51 6251     9     - буквоотливных</w:t>
      </w:r>
    </w:p>
    <w:p w:rsidR="00CC4CF9" w:rsidRPr="00061AB7" w:rsidRDefault="00CC4CF9">
      <w:pPr>
        <w:pStyle w:val="ConsPlusCell"/>
        <w:jc w:val="both"/>
      </w:pPr>
      <w:r w:rsidRPr="00061AB7">
        <w:t>51 6252     4     - строкоотливных</w:t>
      </w:r>
    </w:p>
    <w:p w:rsidR="00CC4CF9" w:rsidRPr="00061AB7" w:rsidRDefault="00CC4CF9">
      <w:pPr>
        <w:pStyle w:val="ConsPlusCell"/>
        <w:jc w:val="both"/>
      </w:pPr>
      <w:r w:rsidRPr="00061AB7">
        <w:t>51 6253     0     - фотонаборных</w:t>
      </w:r>
    </w:p>
    <w:p w:rsidR="00CC4CF9" w:rsidRPr="00061AB7" w:rsidRDefault="00CC4CF9">
      <w:pPr>
        <w:pStyle w:val="ConsPlusCell"/>
        <w:jc w:val="both"/>
      </w:pPr>
      <w:r w:rsidRPr="00061AB7">
        <w:t>51 6260     8     Мебель наборная</w:t>
      </w:r>
    </w:p>
    <w:p w:rsidR="00CC4CF9" w:rsidRPr="00061AB7" w:rsidRDefault="00CC4CF9">
      <w:pPr>
        <w:pStyle w:val="ConsPlusCell"/>
        <w:jc w:val="both"/>
      </w:pPr>
      <w:r w:rsidRPr="00061AB7">
        <w:t>51 6261     3     Столы наборные</w:t>
      </w:r>
    </w:p>
    <w:p w:rsidR="00CC4CF9" w:rsidRPr="00061AB7" w:rsidRDefault="00CC4CF9">
      <w:pPr>
        <w:pStyle w:val="ConsPlusCell"/>
        <w:jc w:val="both"/>
      </w:pPr>
      <w:r w:rsidRPr="00061AB7">
        <w:t>51 6262     9     Шкафы для хранения шрифта и матриц</w:t>
      </w:r>
    </w:p>
    <w:p w:rsidR="00CC4CF9" w:rsidRPr="00061AB7" w:rsidRDefault="00CC4CF9">
      <w:pPr>
        <w:pStyle w:val="ConsPlusCell"/>
        <w:jc w:val="both"/>
      </w:pPr>
      <w:r w:rsidRPr="00061AB7">
        <w:t>51 6263     4     Кассореалы</w:t>
      </w:r>
    </w:p>
    <w:p w:rsidR="00CC4CF9" w:rsidRPr="00061AB7" w:rsidRDefault="00CC4CF9">
      <w:pPr>
        <w:pStyle w:val="ConsPlusCell"/>
        <w:jc w:val="both"/>
      </w:pPr>
      <w:r w:rsidRPr="00061AB7">
        <w:t>51 6264     3     Гранкореалы</w:t>
      </w:r>
    </w:p>
    <w:p w:rsidR="00CC4CF9" w:rsidRPr="00061AB7" w:rsidRDefault="00CC4CF9">
      <w:pPr>
        <w:pStyle w:val="ConsPlusCell"/>
        <w:jc w:val="both"/>
      </w:pPr>
      <w:r w:rsidRPr="00061AB7">
        <w:t>51 6270     2     Оборудование вспомогательное для наборных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цехов</w:t>
      </w:r>
    </w:p>
    <w:p w:rsidR="00CC4CF9" w:rsidRPr="00061AB7" w:rsidRDefault="00CC4CF9">
      <w:pPr>
        <w:pStyle w:val="ConsPlusCell"/>
        <w:jc w:val="both"/>
      </w:pPr>
      <w:r w:rsidRPr="00061AB7">
        <w:t>51 6271     8     Оборудования для плавления типографского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сплава</w:t>
      </w:r>
    </w:p>
    <w:p w:rsidR="00CC4CF9" w:rsidRPr="00061AB7" w:rsidRDefault="00CC4CF9">
      <w:pPr>
        <w:pStyle w:val="ConsPlusCell"/>
        <w:jc w:val="both"/>
      </w:pPr>
      <w:r w:rsidRPr="00061AB7">
        <w:t>51 6272     3     Устройства для особых видов набора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строкоотливных наборных машинах</w:t>
      </w:r>
    </w:p>
    <w:p w:rsidR="00CC4CF9" w:rsidRPr="00061AB7" w:rsidRDefault="00CC4CF9">
      <w:pPr>
        <w:pStyle w:val="ConsPlusCell"/>
        <w:jc w:val="both"/>
      </w:pPr>
      <w:r w:rsidRPr="00061AB7">
        <w:t>51 6273     9     Устройства для корректуры фотонабора</w:t>
      </w:r>
    </w:p>
    <w:p w:rsidR="00CC4CF9" w:rsidRPr="00061AB7" w:rsidRDefault="00CC4CF9">
      <w:pPr>
        <w:pStyle w:val="ConsPlusCell"/>
        <w:jc w:val="both"/>
      </w:pPr>
      <w:r w:rsidRPr="00061AB7">
        <w:t>51 6274     4     Станки для обработки наборных материалов</w:t>
      </w:r>
    </w:p>
    <w:p w:rsidR="00CC4CF9" w:rsidRPr="00061AB7" w:rsidRDefault="00CC4CF9">
      <w:pPr>
        <w:pStyle w:val="ConsPlusCell"/>
        <w:jc w:val="both"/>
      </w:pPr>
      <w:r w:rsidRPr="00061AB7">
        <w:t>51 6276     5     Устройства для ввода и вывода</w:t>
      </w:r>
    </w:p>
    <w:p w:rsidR="00CC4CF9" w:rsidRPr="00061AB7" w:rsidRDefault="00CC4CF9">
      <w:pPr>
        <w:pStyle w:val="ConsPlusCell"/>
        <w:jc w:val="both"/>
      </w:pPr>
      <w:r w:rsidRPr="00061AB7">
        <w:t>51 6280     7     Оборудование наборное специальное</w:t>
      </w:r>
    </w:p>
    <w:p w:rsidR="00CC4CF9" w:rsidRPr="00061AB7" w:rsidRDefault="00CC4CF9">
      <w:pPr>
        <w:pStyle w:val="ConsPlusCell"/>
        <w:jc w:val="both"/>
      </w:pPr>
      <w:r w:rsidRPr="00061AB7">
        <w:t>51 6281     2     Машины штамповальные</w:t>
      </w:r>
    </w:p>
    <w:p w:rsidR="00CC4CF9" w:rsidRPr="00061AB7" w:rsidRDefault="00CC4CF9">
      <w:pPr>
        <w:pStyle w:val="ConsPlusCell"/>
        <w:jc w:val="both"/>
      </w:pPr>
      <w:r w:rsidRPr="00061AB7">
        <w:t>51 6282     8     Машины рельефно-наборные</w:t>
      </w:r>
    </w:p>
    <w:p w:rsidR="00CC4CF9" w:rsidRPr="00061AB7" w:rsidRDefault="00CC4CF9">
      <w:pPr>
        <w:pStyle w:val="ConsPlusCell"/>
        <w:jc w:val="both"/>
      </w:pPr>
      <w:r w:rsidRPr="00061AB7">
        <w:t>51 6300     4     Оборудование для изготовления печатных форм</w:t>
      </w:r>
    </w:p>
    <w:p w:rsidR="00CC4CF9" w:rsidRPr="00061AB7" w:rsidRDefault="00CC4CF9">
      <w:pPr>
        <w:pStyle w:val="ConsPlusCell"/>
        <w:jc w:val="both"/>
      </w:pPr>
      <w:r w:rsidRPr="00061AB7">
        <w:t>51 6310     9     Оборудование фоторепродукционное,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копировальное и для обработки фотоматериалов</w:t>
      </w:r>
    </w:p>
    <w:p w:rsidR="00CC4CF9" w:rsidRPr="00061AB7" w:rsidRDefault="00CC4CF9">
      <w:pPr>
        <w:pStyle w:val="ConsPlusCell"/>
        <w:jc w:val="both"/>
      </w:pPr>
      <w:r w:rsidRPr="00061AB7">
        <w:t>51 6311     4     Фотоаппараты репродукционные</w:t>
      </w:r>
    </w:p>
    <w:p w:rsidR="00CC4CF9" w:rsidRPr="00061AB7" w:rsidRDefault="00CC4CF9">
      <w:pPr>
        <w:pStyle w:val="ConsPlusCell"/>
        <w:jc w:val="both"/>
      </w:pPr>
      <w:r w:rsidRPr="00061AB7">
        <w:t>51 6312     2     Фотоувеличители-цветоделители репродукционные</w:t>
      </w:r>
    </w:p>
    <w:p w:rsidR="00CC4CF9" w:rsidRPr="00061AB7" w:rsidRDefault="00CC4CF9">
      <w:pPr>
        <w:pStyle w:val="ConsPlusCell"/>
        <w:jc w:val="both"/>
      </w:pPr>
      <w:r w:rsidRPr="00061AB7">
        <w:t>51 6313     5     Установки проявительные</w:t>
      </w:r>
    </w:p>
    <w:p w:rsidR="00CC4CF9" w:rsidRPr="00061AB7" w:rsidRDefault="00CC4CF9">
      <w:pPr>
        <w:pStyle w:val="ConsPlusCell"/>
        <w:jc w:val="both"/>
      </w:pPr>
      <w:r w:rsidRPr="00061AB7">
        <w:t>51 6314     0     Оборудование ретушерское и монтажное</w:t>
      </w:r>
    </w:p>
    <w:p w:rsidR="00CC4CF9" w:rsidRPr="00061AB7" w:rsidRDefault="00CC4CF9">
      <w:pPr>
        <w:pStyle w:val="ConsPlusCell"/>
        <w:jc w:val="both"/>
      </w:pPr>
      <w:r w:rsidRPr="00061AB7">
        <w:t>51 6315     6     Оборудование копировальное</w:t>
      </w:r>
    </w:p>
    <w:p w:rsidR="00CC4CF9" w:rsidRPr="00061AB7" w:rsidRDefault="00CC4CF9">
      <w:pPr>
        <w:pStyle w:val="ConsPlusCell"/>
        <w:jc w:val="both"/>
      </w:pPr>
      <w:r w:rsidRPr="00061AB7">
        <w:t>51 6316     1     Установки осветительные</w:t>
      </w:r>
    </w:p>
    <w:p w:rsidR="00CC4CF9" w:rsidRPr="00061AB7" w:rsidRDefault="00CC4CF9">
      <w:pPr>
        <w:pStyle w:val="ConsPlusCell"/>
        <w:jc w:val="both"/>
      </w:pPr>
      <w:r w:rsidRPr="00061AB7">
        <w:t>51 6320     3     Оборудование травильное</w:t>
      </w:r>
    </w:p>
    <w:p w:rsidR="00CC4CF9" w:rsidRPr="00061AB7" w:rsidRDefault="00CC4CF9">
      <w:pPr>
        <w:pStyle w:val="ConsPlusCell"/>
        <w:jc w:val="both"/>
      </w:pPr>
      <w:r w:rsidRPr="00061AB7">
        <w:t>51 6321     9     Машины травильные для форм высокой печати</w:t>
      </w:r>
    </w:p>
    <w:p w:rsidR="00CC4CF9" w:rsidRPr="00061AB7" w:rsidRDefault="00CC4CF9">
      <w:pPr>
        <w:pStyle w:val="ConsPlusCell"/>
        <w:jc w:val="both"/>
      </w:pPr>
      <w:r w:rsidRPr="00061AB7">
        <w:t>51 6322     4     Установки травильные для форм глубокой печати</w:t>
      </w:r>
    </w:p>
    <w:p w:rsidR="00CC4CF9" w:rsidRPr="00061AB7" w:rsidRDefault="00CC4CF9">
      <w:pPr>
        <w:pStyle w:val="ConsPlusCell"/>
        <w:jc w:val="both"/>
      </w:pPr>
      <w:r w:rsidRPr="00061AB7">
        <w:t>51 6330     8     Оборудование электронное гравировальное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цветоделительное</w:t>
      </w:r>
    </w:p>
    <w:p w:rsidR="00CC4CF9" w:rsidRPr="00061AB7" w:rsidRDefault="00CC4CF9">
      <w:pPr>
        <w:pStyle w:val="ConsPlusCell"/>
        <w:jc w:val="both"/>
      </w:pPr>
      <w:r w:rsidRPr="00061AB7">
        <w:t>51 6331     3     Автоматы электронные гравировальные</w:t>
      </w:r>
    </w:p>
    <w:p w:rsidR="00CC4CF9" w:rsidRPr="00061AB7" w:rsidRDefault="00CC4CF9">
      <w:pPr>
        <w:pStyle w:val="ConsPlusCell"/>
        <w:jc w:val="both"/>
      </w:pPr>
      <w:r w:rsidRPr="00061AB7">
        <w:t>51 6332     9     Автоматы электронные цветоделительные-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цветокорректирующие</w:t>
      </w:r>
    </w:p>
    <w:p w:rsidR="00CC4CF9" w:rsidRPr="00061AB7" w:rsidRDefault="00CC4CF9">
      <w:pPr>
        <w:pStyle w:val="ConsPlusCell"/>
        <w:jc w:val="both"/>
      </w:pPr>
      <w:r w:rsidRPr="00061AB7">
        <w:t>51 6340     2     Оборудование для изготовления матриц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пластмассовых стереотипов</w:t>
      </w:r>
    </w:p>
    <w:p w:rsidR="00CC4CF9" w:rsidRPr="00061AB7" w:rsidRDefault="00CC4CF9">
      <w:pPr>
        <w:pStyle w:val="ConsPlusCell"/>
        <w:jc w:val="both"/>
      </w:pPr>
      <w:r w:rsidRPr="00061AB7">
        <w:t>51 6341     8     Установки для подготовки матричного материала</w:t>
      </w:r>
    </w:p>
    <w:p w:rsidR="00CC4CF9" w:rsidRPr="00061AB7" w:rsidRDefault="00CC4CF9">
      <w:pPr>
        <w:pStyle w:val="ConsPlusCell"/>
        <w:jc w:val="both"/>
      </w:pPr>
      <w:r w:rsidRPr="00061AB7">
        <w:t>51 6342     3     Прессы для тиснения стереотипных матриц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стереотипов из полимерных материалов</w:t>
      </w:r>
    </w:p>
    <w:p w:rsidR="00CC4CF9" w:rsidRPr="00061AB7" w:rsidRDefault="00CC4CF9">
      <w:pPr>
        <w:pStyle w:val="ConsPlusCell"/>
        <w:jc w:val="both"/>
      </w:pPr>
      <w:r w:rsidRPr="00061AB7">
        <w:t>51 6343     9     Устройства для сушки матриц</w:t>
      </w:r>
    </w:p>
    <w:p w:rsidR="00CC4CF9" w:rsidRPr="00061AB7" w:rsidRDefault="00CC4CF9">
      <w:pPr>
        <w:pStyle w:val="ConsPlusCell"/>
        <w:jc w:val="both"/>
      </w:pPr>
      <w:r w:rsidRPr="00061AB7">
        <w:t>51 6350     7     Оборудование литейное для металлических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стереотипов</w:t>
      </w:r>
    </w:p>
    <w:p w:rsidR="00CC4CF9" w:rsidRPr="00061AB7" w:rsidRDefault="00CC4CF9">
      <w:pPr>
        <w:pStyle w:val="ConsPlusCell"/>
        <w:jc w:val="both"/>
      </w:pPr>
      <w:r w:rsidRPr="00061AB7">
        <w:t>51 6351     2     Станки литейные стереотипные</w:t>
      </w:r>
    </w:p>
    <w:p w:rsidR="00CC4CF9" w:rsidRPr="00061AB7" w:rsidRDefault="00CC4CF9">
      <w:pPr>
        <w:pStyle w:val="ConsPlusCell"/>
        <w:jc w:val="both"/>
      </w:pPr>
      <w:r w:rsidRPr="00061AB7">
        <w:t>51 6352     8     Полуавтоматы литейные для стереотипов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заливки гальваноотложений</w:t>
      </w:r>
    </w:p>
    <w:p w:rsidR="00CC4CF9" w:rsidRPr="00061AB7" w:rsidRDefault="00CC4CF9">
      <w:pPr>
        <w:pStyle w:val="ConsPlusCell"/>
        <w:jc w:val="both"/>
      </w:pPr>
      <w:r w:rsidRPr="00061AB7">
        <w:t>51 6353     3     Автоматы литейные стереотипные</w:t>
      </w:r>
    </w:p>
    <w:p w:rsidR="00CC4CF9" w:rsidRPr="00061AB7" w:rsidRDefault="00CC4CF9">
      <w:pPr>
        <w:pStyle w:val="ConsPlusCell"/>
        <w:jc w:val="both"/>
      </w:pPr>
      <w:r w:rsidRPr="00061AB7">
        <w:t>51 6360     1     Оборудование отделочное для / стереотипов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клише</w:t>
      </w:r>
    </w:p>
    <w:p w:rsidR="00CC4CF9" w:rsidRPr="00061AB7" w:rsidRDefault="00CC4CF9">
      <w:pPr>
        <w:pStyle w:val="ConsPlusCell"/>
        <w:jc w:val="both"/>
      </w:pPr>
      <w:r w:rsidRPr="00061AB7">
        <w:t>51 6362     2     - плоских стереотипов и клише</w:t>
      </w:r>
    </w:p>
    <w:p w:rsidR="00CC4CF9" w:rsidRPr="00061AB7" w:rsidRDefault="00CC4CF9">
      <w:pPr>
        <w:pStyle w:val="ConsPlusCell"/>
        <w:jc w:val="both"/>
      </w:pPr>
      <w:r w:rsidRPr="00061AB7">
        <w:t>51 6363     8     - круглых стереотипов</w:t>
      </w:r>
    </w:p>
    <w:p w:rsidR="00CC4CF9" w:rsidRPr="00061AB7" w:rsidRDefault="00CC4CF9">
      <w:pPr>
        <w:pStyle w:val="ConsPlusCell"/>
        <w:jc w:val="both"/>
      </w:pPr>
      <w:r w:rsidRPr="00061AB7">
        <w:t>51 6370     6     Оборудование вспомогательное для изготовления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печатных форм</w:t>
      </w:r>
    </w:p>
    <w:p w:rsidR="00CC4CF9" w:rsidRPr="00061AB7" w:rsidRDefault="00CC4CF9">
      <w:pPr>
        <w:pStyle w:val="ConsPlusCell"/>
        <w:jc w:val="both"/>
      </w:pPr>
      <w:r w:rsidRPr="00061AB7">
        <w:t>51 6371     1     Шкафы сушильные</w:t>
      </w:r>
    </w:p>
    <w:p w:rsidR="00CC4CF9" w:rsidRPr="00061AB7" w:rsidRDefault="00CC4CF9">
      <w:pPr>
        <w:pStyle w:val="ConsPlusCell"/>
        <w:jc w:val="both"/>
      </w:pPr>
      <w:r w:rsidRPr="00061AB7">
        <w:t>51 6372     7     Установки для обжига форм на микроцинке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декапирования</w:t>
      </w:r>
    </w:p>
    <w:p w:rsidR="00CC4CF9" w:rsidRPr="00061AB7" w:rsidRDefault="00CC4CF9">
      <w:pPr>
        <w:pStyle w:val="ConsPlusCell"/>
        <w:jc w:val="both"/>
      </w:pPr>
      <w:r w:rsidRPr="00061AB7">
        <w:t>51 6373     2     Станки отрезные и гибочные для формных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пластин</w:t>
      </w:r>
    </w:p>
    <w:p w:rsidR="00CC4CF9" w:rsidRPr="00061AB7" w:rsidRDefault="00CC4CF9">
      <w:pPr>
        <w:pStyle w:val="ConsPlusCell"/>
        <w:jc w:val="both"/>
      </w:pPr>
      <w:r w:rsidRPr="00061AB7">
        <w:t>51 6374     8     Оборудование для зернения поверхности офсетных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пластин</w:t>
      </w:r>
    </w:p>
    <w:p w:rsidR="00CC4CF9" w:rsidRPr="00061AB7" w:rsidRDefault="00CC4CF9">
      <w:pPr>
        <w:pStyle w:val="ConsPlusCell"/>
        <w:jc w:val="both"/>
      </w:pPr>
      <w:r w:rsidRPr="00061AB7">
        <w:t>51 6375     3     Установки гальванические для форм глубокой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печати</w:t>
      </w:r>
    </w:p>
    <w:p w:rsidR="00CC4CF9" w:rsidRPr="00061AB7" w:rsidRDefault="00CC4CF9">
      <w:pPr>
        <w:pStyle w:val="ConsPlusCell"/>
        <w:jc w:val="both"/>
      </w:pPr>
      <w:r w:rsidRPr="00061AB7">
        <w:t>51 6376     9     Станки для механической подготовки форм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глубокой печати</w:t>
      </w:r>
    </w:p>
    <w:p w:rsidR="00CC4CF9" w:rsidRPr="00061AB7" w:rsidRDefault="00CC4CF9">
      <w:pPr>
        <w:pStyle w:val="ConsPlusCell"/>
        <w:jc w:val="both"/>
      </w:pPr>
      <w:r w:rsidRPr="00061AB7">
        <w:t>51 6377     4     Оборудование для нанесения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светочувствительного слоя на формный материал</w:t>
      </w:r>
    </w:p>
    <w:p w:rsidR="00CC4CF9" w:rsidRPr="00061AB7" w:rsidRDefault="00CC4CF9">
      <w:pPr>
        <w:pStyle w:val="ConsPlusCell"/>
        <w:jc w:val="both"/>
      </w:pPr>
      <w:r w:rsidRPr="00061AB7">
        <w:t>51 6378     4     Изделия для оснащения репродукционной техники</w:t>
      </w:r>
    </w:p>
    <w:p w:rsidR="00CC4CF9" w:rsidRPr="00061AB7" w:rsidRDefault="00CC4CF9">
      <w:pPr>
        <w:pStyle w:val="ConsPlusCell"/>
        <w:jc w:val="both"/>
      </w:pPr>
      <w:r w:rsidRPr="00061AB7">
        <w:t>51 6380     0     Оборудование для изготовления фотополимерных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офсетных печатных форм</w:t>
      </w:r>
    </w:p>
    <w:p w:rsidR="00CC4CF9" w:rsidRPr="00061AB7" w:rsidRDefault="00CC4CF9">
      <w:pPr>
        <w:pStyle w:val="ConsPlusCell"/>
        <w:jc w:val="both"/>
      </w:pPr>
      <w:r w:rsidRPr="00061AB7">
        <w:t>51 6381     6     Установки экспонирующие</w:t>
      </w:r>
    </w:p>
    <w:p w:rsidR="00CC4CF9" w:rsidRPr="00061AB7" w:rsidRDefault="00CC4CF9">
      <w:pPr>
        <w:pStyle w:val="ConsPlusCell"/>
        <w:jc w:val="both"/>
      </w:pPr>
      <w:r w:rsidRPr="00061AB7">
        <w:t>51 6382     1     Машины вымывные</w:t>
      </w:r>
    </w:p>
    <w:p w:rsidR="00CC4CF9" w:rsidRPr="00061AB7" w:rsidRDefault="00CC4CF9">
      <w:pPr>
        <w:pStyle w:val="ConsPlusCell"/>
        <w:jc w:val="both"/>
      </w:pPr>
      <w:r w:rsidRPr="00061AB7">
        <w:t>51 6383     7     Линии поточные для изготовления офсетных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печатных форм</w:t>
      </w:r>
    </w:p>
    <w:p w:rsidR="00CC4CF9" w:rsidRPr="00061AB7" w:rsidRDefault="00CC4CF9">
      <w:pPr>
        <w:pStyle w:val="ConsPlusCell"/>
        <w:jc w:val="both"/>
      </w:pPr>
      <w:r w:rsidRPr="00061AB7">
        <w:t>51 6400     8     Оборудование печатное</w:t>
      </w:r>
    </w:p>
    <w:p w:rsidR="00CC4CF9" w:rsidRPr="00061AB7" w:rsidRDefault="00CC4CF9">
      <w:pPr>
        <w:pStyle w:val="ConsPlusCell"/>
        <w:jc w:val="both"/>
      </w:pPr>
      <w:r w:rsidRPr="00061AB7">
        <w:t>51 6401     3     Машины печатные *</w:t>
      </w:r>
    </w:p>
    <w:p w:rsidR="00CC4CF9" w:rsidRPr="00061AB7" w:rsidRDefault="00CC4CF9">
      <w:pPr>
        <w:pStyle w:val="ConsPlusCell"/>
        <w:jc w:val="both"/>
      </w:pPr>
      <w:r w:rsidRPr="00061AB7">
        <w:t>51 6410     2     Машины высокой печати /</w:t>
      </w:r>
    </w:p>
    <w:p w:rsidR="00CC4CF9" w:rsidRPr="00061AB7" w:rsidRDefault="00CC4CF9">
      <w:pPr>
        <w:pStyle w:val="ConsPlusCell"/>
        <w:jc w:val="both"/>
      </w:pPr>
      <w:r w:rsidRPr="00061AB7">
        <w:t>51 6411     8     - листовые тигельные</w:t>
      </w:r>
    </w:p>
    <w:p w:rsidR="00CC4CF9" w:rsidRPr="00061AB7" w:rsidRDefault="00CC4CF9">
      <w:pPr>
        <w:pStyle w:val="ConsPlusCell"/>
        <w:jc w:val="both"/>
      </w:pPr>
      <w:r w:rsidRPr="00061AB7">
        <w:t>51 6412     3     - листовые плоскопечатные</w:t>
      </w:r>
    </w:p>
    <w:p w:rsidR="00CC4CF9" w:rsidRPr="00061AB7" w:rsidRDefault="00CC4CF9">
      <w:pPr>
        <w:pStyle w:val="ConsPlusCell"/>
        <w:jc w:val="both"/>
      </w:pPr>
      <w:r w:rsidRPr="00061AB7">
        <w:t>51 6413     9     - листовые и рулонные ротационные</w:t>
      </w:r>
    </w:p>
    <w:p w:rsidR="00CC4CF9" w:rsidRPr="00061AB7" w:rsidRDefault="00CC4CF9">
      <w:pPr>
        <w:pStyle w:val="ConsPlusCell"/>
        <w:jc w:val="both"/>
      </w:pPr>
      <w:r w:rsidRPr="00061AB7">
        <w:t>51 6420     7     Машины / плоской печати</w:t>
      </w:r>
    </w:p>
    <w:p w:rsidR="00CC4CF9" w:rsidRPr="00061AB7" w:rsidRDefault="00CC4CF9">
      <w:pPr>
        <w:pStyle w:val="ConsPlusCell"/>
        <w:jc w:val="both"/>
      </w:pPr>
      <w:r w:rsidRPr="00061AB7">
        <w:t>51 6421     2     - офсетной печати ротационные листовые</w:t>
      </w:r>
    </w:p>
    <w:p w:rsidR="00CC4CF9" w:rsidRPr="00061AB7" w:rsidRDefault="00CC4CF9">
      <w:pPr>
        <w:pStyle w:val="ConsPlusCell"/>
        <w:jc w:val="both"/>
      </w:pPr>
      <w:r w:rsidRPr="00061AB7">
        <w:t>51 6422     8     - офсетной печати ротационные рулонные</w:t>
      </w:r>
    </w:p>
    <w:p w:rsidR="00CC4CF9" w:rsidRPr="00061AB7" w:rsidRDefault="00CC4CF9">
      <w:pPr>
        <w:pStyle w:val="ConsPlusCell"/>
        <w:jc w:val="both"/>
      </w:pPr>
      <w:r w:rsidRPr="00061AB7">
        <w:t>51 6430     1     Машины глубокой печати /</w:t>
      </w:r>
    </w:p>
    <w:p w:rsidR="00CC4CF9" w:rsidRPr="00061AB7" w:rsidRDefault="00CC4CF9">
      <w:pPr>
        <w:pStyle w:val="ConsPlusCell"/>
        <w:jc w:val="both"/>
      </w:pPr>
      <w:r w:rsidRPr="00061AB7">
        <w:t>51 6431     7     - листовые</w:t>
      </w:r>
    </w:p>
    <w:p w:rsidR="00CC4CF9" w:rsidRPr="00061AB7" w:rsidRDefault="00CC4CF9">
      <w:pPr>
        <w:pStyle w:val="ConsPlusCell"/>
        <w:jc w:val="both"/>
      </w:pPr>
      <w:r w:rsidRPr="00061AB7">
        <w:t>51 6432     2     - рулонные</w:t>
      </w:r>
    </w:p>
    <w:p w:rsidR="00CC4CF9" w:rsidRPr="00061AB7" w:rsidRDefault="00CC4CF9">
      <w:pPr>
        <w:pStyle w:val="ConsPlusCell"/>
        <w:jc w:val="both"/>
      </w:pPr>
      <w:r w:rsidRPr="00061AB7">
        <w:t>51 6440     6     Оборудование вспомогательное для печатных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цехов</w:t>
      </w:r>
    </w:p>
    <w:p w:rsidR="00CC4CF9" w:rsidRPr="00061AB7" w:rsidRDefault="00CC4CF9">
      <w:pPr>
        <w:pStyle w:val="ConsPlusCell"/>
        <w:jc w:val="both"/>
      </w:pPr>
      <w:r w:rsidRPr="00061AB7">
        <w:t>51 6441     1     Станки пробопечатные и корректурные высокой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печати</w:t>
      </w:r>
    </w:p>
    <w:p w:rsidR="00CC4CF9" w:rsidRPr="00061AB7" w:rsidRDefault="00CC4CF9">
      <w:pPr>
        <w:pStyle w:val="ConsPlusCell"/>
        <w:jc w:val="both"/>
      </w:pPr>
      <w:r w:rsidRPr="00061AB7">
        <w:t>51 6442     7     Станки пробопечатные офсетной печати</w:t>
      </w:r>
    </w:p>
    <w:p w:rsidR="00CC4CF9" w:rsidRPr="00061AB7" w:rsidRDefault="00CC4CF9">
      <w:pPr>
        <w:pStyle w:val="ConsPlusCell"/>
        <w:jc w:val="both"/>
      </w:pPr>
      <w:r w:rsidRPr="00061AB7">
        <w:t>51 6443     2     Станки пробопечатные глубокой печати</w:t>
      </w:r>
    </w:p>
    <w:p w:rsidR="00CC4CF9" w:rsidRPr="00061AB7" w:rsidRDefault="00CC4CF9">
      <w:pPr>
        <w:pStyle w:val="ConsPlusCell"/>
        <w:jc w:val="both"/>
      </w:pPr>
      <w:r w:rsidRPr="00061AB7">
        <w:t>51 6444     8     Машины краскотерочные</w:t>
      </w:r>
    </w:p>
    <w:p w:rsidR="00CC4CF9" w:rsidRPr="00061AB7" w:rsidRDefault="00CC4CF9">
      <w:pPr>
        <w:pStyle w:val="ConsPlusCell"/>
        <w:jc w:val="both"/>
      </w:pPr>
      <w:r w:rsidRPr="00061AB7">
        <w:t>51 6445     3     Устройства для подачи краски</w:t>
      </w:r>
    </w:p>
    <w:p w:rsidR="00CC4CF9" w:rsidRPr="00061AB7" w:rsidRDefault="00CC4CF9">
      <w:pPr>
        <w:pStyle w:val="ConsPlusCell"/>
        <w:jc w:val="both"/>
      </w:pPr>
      <w:r w:rsidRPr="00061AB7">
        <w:t>51 6446     9     Модель для печатных цехов</w:t>
      </w:r>
    </w:p>
    <w:p w:rsidR="00CC4CF9" w:rsidRPr="00061AB7" w:rsidRDefault="00CC4CF9">
      <w:pPr>
        <w:pStyle w:val="ConsPlusCell"/>
        <w:jc w:val="both"/>
      </w:pPr>
      <w:r w:rsidRPr="00061AB7">
        <w:t>51 6647     4     Станки пробопечатные трафаретной печати</w:t>
      </w:r>
    </w:p>
    <w:p w:rsidR="00CC4CF9" w:rsidRPr="00061AB7" w:rsidRDefault="00CC4CF9">
      <w:pPr>
        <w:pStyle w:val="ConsPlusCell"/>
        <w:jc w:val="both"/>
      </w:pPr>
      <w:r w:rsidRPr="00061AB7">
        <w:t>51 6450     0     Оборудование печатное специальное</w:t>
      </w:r>
    </w:p>
    <w:p w:rsidR="00CC4CF9" w:rsidRPr="00061AB7" w:rsidRDefault="00CC4CF9">
      <w:pPr>
        <w:pStyle w:val="ConsPlusCell"/>
        <w:jc w:val="both"/>
      </w:pPr>
      <w:r w:rsidRPr="00061AB7">
        <w:t>51 6451     6     Машины для / печати бумаг строгой отчетности</w:t>
      </w:r>
    </w:p>
    <w:p w:rsidR="00CC4CF9" w:rsidRPr="00061AB7" w:rsidRDefault="00CC4CF9">
      <w:pPr>
        <w:pStyle w:val="ConsPlusCell"/>
        <w:jc w:val="both"/>
      </w:pPr>
      <w:r w:rsidRPr="00061AB7">
        <w:t>51 6452     1     - печати беловых товаров и бланочной продукции</w:t>
      </w:r>
    </w:p>
    <w:p w:rsidR="00CC4CF9" w:rsidRPr="00061AB7" w:rsidRDefault="00CC4CF9">
      <w:pPr>
        <w:pStyle w:val="ConsPlusCell"/>
        <w:jc w:val="both"/>
      </w:pPr>
      <w:r w:rsidRPr="00061AB7">
        <w:t>51 6453     7     - специальных видов печати</w:t>
      </w:r>
    </w:p>
    <w:p w:rsidR="00CC4CF9" w:rsidRPr="00061AB7" w:rsidRDefault="00CC4CF9">
      <w:pPr>
        <w:pStyle w:val="ConsPlusCell"/>
        <w:jc w:val="both"/>
      </w:pPr>
      <w:r w:rsidRPr="00061AB7">
        <w:t>51 6460     5     Устройства дополнительные к печатным машинам</w:t>
      </w:r>
    </w:p>
    <w:p w:rsidR="00CC4CF9" w:rsidRPr="00061AB7" w:rsidRDefault="00CC4CF9">
      <w:pPr>
        <w:pStyle w:val="ConsPlusCell"/>
        <w:jc w:val="both"/>
      </w:pPr>
      <w:r w:rsidRPr="00061AB7">
        <w:t>51 6461     0     Самонаклады, зарядки рулонные и насосы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воздушные</w:t>
      </w:r>
    </w:p>
    <w:p w:rsidR="00CC4CF9" w:rsidRPr="00061AB7" w:rsidRDefault="00CC4CF9">
      <w:pPr>
        <w:pStyle w:val="ConsPlusCell"/>
        <w:jc w:val="both"/>
      </w:pPr>
      <w:r w:rsidRPr="00061AB7">
        <w:t>51 6462     6     Устройства приемно-выводные</w:t>
      </w:r>
    </w:p>
    <w:p w:rsidR="00CC4CF9" w:rsidRPr="00061AB7" w:rsidRDefault="00CC4CF9">
      <w:pPr>
        <w:pStyle w:val="ConsPlusCell"/>
        <w:jc w:val="both"/>
      </w:pPr>
      <w:r w:rsidRPr="00061AB7">
        <w:t>51 6463     1     Аппараты противоотмарочные</w:t>
      </w:r>
    </w:p>
    <w:p w:rsidR="00CC4CF9" w:rsidRPr="00061AB7" w:rsidRDefault="00CC4CF9">
      <w:pPr>
        <w:pStyle w:val="ConsPlusCell"/>
        <w:jc w:val="both"/>
      </w:pPr>
      <w:r w:rsidRPr="00061AB7">
        <w:t>51 6464     7     Аппараты для впечатывания дополнительной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краски и устройства для смывки краски</w:t>
      </w:r>
    </w:p>
    <w:p w:rsidR="00CC4CF9" w:rsidRPr="00061AB7" w:rsidRDefault="00CC4CF9">
      <w:pPr>
        <w:pStyle w:val="ConsPlusCell"/>
        <w:jc w:val="both"/>
      </w:pPr>
      <w:r w:rsidRPr="00061AB7">
        <w:t>51 6465     2     Заключки форм</w:t>
      </w:r>
    </w:p>
    <w:p w:rsidR="00CC4CF9" w:rsidRPr="00061AB7" w:rsidRDefault="00CC4CF9">
      <w:pPr>
        <w:pStyle w:val="ConsPlusCell"/>
        <w:jc w:val="both"/>
      </w:pPr>
      <w:r w:rsidRPr="00061AB7">
        <w:t>51 6466     8     Валики к печатным машинам</w:t>
      </w:r>
    </w:p>
    <w:p w:rsidR="00CC4CF9" w:rsidRPr="00061AB7" w:rsidRDefault="00CC4CF9">
      <w:pPr>
        <w:pStyle w:val="ConsPlusCell"/>
        <w:jc w:val="both"/>
      </w:pPr>
      <w:r w:rsidRPr="00061AB7">
        <w:t>51 6467     3     Устройства для закрепления гибких форм 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печатных машинах</w:t>
      </w:r>
    </w:p>
    <w:p w:rsidR="00CC4CF9" w:rsidRPr="00061AB7" w:rsidRDefault="00CC4CF9">
      <w:pPr>
        <w:pStyle w:val="ConsPlusCell"/>
        <w:jc w:val="both"/>
      </w:pPr>
      <w:r w:rsidRPr="00061AB7">
        <w:t>51 6468     9     Устройства сушильные</w:t>
      </w:r>
    </w:p>
    <w:p w:rsidR="00CC4CF9" w:rsidRPr="00061AB7" w:rsidRDefault="00CC4CF9">
      <w:pPr>
        <w:pStyle w:val="ConsPlusCell"/>
        <w:jc w:val="both"/>
      </w:pPr>
      <w:r w:rsidRPr="00061AB7">
        <w:t>51 6469     4     Средства для контроля и измерения в печатных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процессах</w:t>
      </w:r>
    </w:p>
    <w:p w:rsidR="00CC4CF9" w:rsidRPr="00061AB7" w:rsidRDefault="00CC4CF9">
      <w:pPr>
        <w:pStyle w:val="ConsPlusCell"/>
        <w:jc w:val="both"/>
      </w:pPr>
      <w:r w:rsidRPr="00061AB7">
        <w:t>51 6500     1     Оборудование брошюровочно-переплетное</w:t>
      </w:r>
    </w:p>
    <w:p w:rsidR="00CC4CF9" w:rsidRPr="00061AB7" w:rsidRDefault="00CC4CF9">
      <w:pPr>
        <w:pStyle w:val="ConsPlusCell"/>
        <w:jc w:val="both"/>
      </w:pPr>
      <w:r w:rsidRPr="00061AB7">
        <w:t>51 6510     6     Оборудование для обработки листов и тетрадей</w:t>
      </w:r>
    </w:p>
    <w:p w:rsidR="00CC4CF9" w:rsidRPr="00061AB7" w:rsidRDefault="00CC4CF9">
      <w:pPr>
        <w:pStyle w:val="ConsPlusCell"/>
        <w:jc w:val="both"/>
      </w:pPr>
      <w:r w:rsidRPr="00061AB7">
        <w:t>51 6511     1     Машины / бумагорезательные одноножевые</w:t>
      </w:r>
    </w:p>
    <w:p w:rsidR="00CC4CF9" w:rsidRPr="00061AB7" w:rsidRDefault="00CC4CF9">
      <w:pPr>
        <w:pStyle w:val="ConsPlusCell"/>
        <w:jc w:val="both"/>
      </w:pPr>
      <w:r w:rsidRPr="00061AB7">
        <w:t>51 6512     7     - листорезальные</w:t>
      </w:r>
    </w:p>
    <w:p w:rsidR="00CC4CF9" w:rsidRPr="00061AB7" w:rsidRDefault="00CC4CF9">
      <w:pPr>
        <w:pStyle w:val="ConsPlusCell"/>
        <w:jc w:val="both"/>
      </w:pPr>
      <w:r w:rsidRPr="00061AB7">
        <w:t>51 6513     2     - фальцевальные</w:t>
      </w:r>
    </w:p>
    <w:p w:rsidR="00CC4CF9" w:rsidRPr="00061AB7" w:rsidRDefault="00CC4CF9">
      <w:pPr>
        <w:pStyle w:val="ConsPlusCell"/>
        <w:jc w:val="both"/>
      </w:pPr>
      <w:r w:rsidRPr="00061AB7">
        <w:t>51 6514     8     - приклеечные</w:t>
      </w:r>
    </w:p>
    <w:p w:rsidR="00CC4CF9" w:rsidRPr="00061AB7" w:rsidRDefault="00CC4CF9">
      <w:pPr>
        <w:pStyle w:val="ConsPlusCell"/>
        <w:jc w:val="both"/>
      </w:pPr>
      <w:r w:rsidRPr="00061AB7">
        <w:t>51 6515     3     Прессы для обжима и вязки пачек тетрадей</w:t>
      </w:r>
    </w:p>
    <w:p w:rsidR="00CC4CF9" w:rsidRPr="00061AB7" w:rsidRDefault="00CC4CF9">
      <w:pPr>
        <w:pStyle w:val="ConsPlusCell"/>
        <w:jc w:val="both"/>
      </w:pPr>
      <w:r w:rsidRPr="00061AB7">
        <w:t>51 6520     0     Машины / для комплектовки и скрепления брошюр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книжных блоков</w:t>
      </w:r>
    </w:p>
    <w:p w:rsidR="00CC4CF9" w:rsidRPr="00061AB7" w:rsidRDefault="00CC4CF9">
      <w:pPr>
        <w:pStyle w:val="ConsPlusCell"/>
        <w:jc w:val="both"/>
      </w:pPr>
      <w:r w:rsidRPr="00061AB7">
        <w:t>51 6521     6     - листоподборочные</w:t>
      </w:r>
    </w:p>
    <w:p w:rsidR="00CC4CF9" w:rsidRPr="00061AB7" w:rsidRDefault="00CC4CF9">
      <w:pPr>
        <w:pStyle w:val="ConsPlusCell"/>
        <w:jc w:val="both"/>
      </w:pPr>
      <w:r w:rsidRPr="00061AB7">
        <w:t>51 6522     1     - ниткошвейные</w:t>
      </w:r>
    </w:p>
    <w:p w:rsidR="00CC4CF9" w:rsidRPr="00061AB7" w:rsidRDefault="00CC4CF9">
      <w:pPr>
        <w:pStyle w:val="ConsPlusCell"/>
        <w:jc w:val="both"/>
      </w:pPr>
      <w:r w:rsidRPr="00061AB7">
        <w:t>51 6523     7     - проволокошвейные</w:t>
      </w:r>
    </w:p>
    <w:p w:rsidR="00CC4CF9" w:rsidRPr="00061AB7" w:rsidRDefault="00CC4CF9">
      <w:pPr>
        <w:pStyle w:val="ConsPlusCell"/>
        <w:jc w:val="both"/>
      </w:pPr>
      <w:r w:rsidRPr="00061AB7">
        <w:t>51 6524     2     - вкладочно-швейные</w:t>
      </w:r>
    </w:p>
    <w:p w:rsidR="00CC4CF9" w:rsidRPr="00061AB7" w:rsidRDefault="00CC4CF9">
      <w:pPr>
        <w:pStyle w:val="ConsPlusCell"/>
        <w:jc w:val="both"/>
      </w:pPr>
      <w:r w:rsidRPr="00061AB7">
        <w:t>51 6525     8     - для бесшвейного скрепления брошюр и книжных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блоков</w:t>
      </w:r>
    </w:p>
    <w:p w:rsidR="00CC4CF9" w:rsidRPr="00061AB7" w:rsidRDefault="00CC4CF9">
      <w:pPr>
        <w:pStyle w:val="ConsPlusCell"/>
        <w:jc w:val="both"/>
      </w:pPr>
      <w:r w:rsidRPr="00061AB7">
        <w:t>51 6530     5     Оборудование для обработки книжных блоков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(блокообрабатывающие машины)</w:t>
      </w:r>
    </w:p>
    <w:p w:rsidR="00CC4CF9" w:rsidRPr="00061AB7" w:rsidRDefault="00CC4CF9">
      <w:pPr>
        <w:pStyle w:val="ConsPlusCell"/>
        <w:jc w:val="both"/>
      </w:pPr>
      <w:r w:rsidRPr="00061AB7">
        <w:t>51 6531     0     Прессы блокообжимные</w:t>
      </w:r>
    </w:p>
    <w:p w:rsidR="00CC4CF9" w:rsidRPr="00061AB7" w:rsidRDefault="00CC4CF9">
      <w:pPr>
        <w:pStyle w:val="ConsPlusCell"/>
        <w:jc w:val="both"/>
      </w:pPr>
      <w:r w:rsidRPr="00061AB7">
        <w:t>51 6532     6     Машины блокозаклеечные</w:t>
      </w:r>
    </w:p>
    <w:p w:rsidR="00CC4CF9" w:rsidRPr="00061AB7" w:rsidRDefault="00CC4CF9">
      <w:pPr>
        <w:pStyle w:val="ConsPlusCell"/>
        <w:jc w:val="both"/>
      </w:pPr>
      <w:r w:rsidRPr="00061AB7">
        <w:t>51 6533     1     Машины резальные трехножевые</w:t>
      </w:r>
    </w:p>
    <w:p w:rsidR="00CC4CF9" w:rsidRPr="00061AB7" w:rsidRDefault="00CC4CF9">
      <w:pPr>
        <w:pStyle w:val="ConsPlusCell"/>
        <w:jc w:val="both"/>
      </w:pPr>
      <w:r w:rsidRPr="00061AB7">
        <w:t>51 6534     7     Оборудование для обработки корешков книжных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блоков</w:t>
      </w:r>
    </w:p>
    <w:p w:rsidR="00CC4CF9" w:rsidRPr="00061AB7" w:rsidRDefault="00CC4CF9">
      <w:pPr>
        <w:pStyle w:val="ConsPlusCell"/>
        <w:jc w:val="both"/>
      </w:pPr>
      <w:r w:rsidRPr="00061AB7">
        <w:t>51 6535     2     Машины оклеечно-каптальные</w:t>
      </w:r>
    </w:p>
    <w:p w:rsidR="00CC4CF9" w:rsidRPr="00061AB7" w:rsidRDefault="00CC4CF9">
      <w:pPr>
        <w:pStyle w:val="ConsPlusCell"/>
        <w:jc w:val="both"/>
      </w:pPr>
      <w:r w:rsidRPr="00061AB7">
        <w:t>51 6536     8     Агрегаты блокообрабатывающие</w:t>
      </w:r>
    </w:p>
    <w:p w:rsidR="00CC4CF9" w:rsidRPr="00061AB7" w:rsidRDefault="00CC4CF9">
      <w:pPr>
        <w:pStyle w:val="ConsPlusCell"/>
        <w:jc w:val="both"/>
      </w:pPr>
      <w:r w:rsidRPr="00061AB7">
        <w:t>51 6540     8     Оборудование для изготовления и отделки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переплетных крышек</w:t>
      </w:r>
    </w:p>
    <w:p w:rsidR="00CC4CF9" w:rsidRPr="00061AB7" w:rsidRDefault="00CC4CF9">
      <w:pPr>
        <w:pStyle w:val="ConsPlusCell"/>
        <w:jc w:val="both"/>
      </w:pPr>
      <w:r w:rsidRPr="00061AB7">
        <w:t>51 6541     5     Оборудование для изготовления составных частей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переплетных крышек</w:t>
      </w:r>
    </w:p>
    <w:p w:rsidR="00CC4CF9" w:rsidRPr="00061AB7" w:rsidRDefault="00CC4CF9">
      <w:pPr>
        <w:pStyle w:val="ConsPlusCell"/>
        <w:jc w:val="both"/>
      </w:pPr>
      <w:r w:rsidRPr="00061AB7">
        <w:t>51 6542     0     Машины клеемазальные</w:t>
      </w:r>
    </w:p>
    <w:p w:rsidR="00CC4CF9" w:rsidRPr="00061AB7" w:rsidRDefault="00CC4CF9">
      <w:pPr>
        <w:pStyle w:val="ConsPlusCell"/>
        <w:jc w:val="both"/>
      </w:pPr>
      <w:r w:rsidRPr="00061AB7">
        <w:t>51 6543     6     Машины крышкоделательные</w:t>
      </w:r>
    </w:p>
    <w:p w:rsidR="00CC4CF9" w:rsidRPr="00061AB7" w:rsidRDefault="00CC4CF9">
      <w:pPr>
        <w:pStyle w:val="ConsPlusCell"/>
        <w:jc w:val="both"/>
      </w:pPr>
      <w:r w:rsidRPr="00061AB7">
        <w:t>51 6544     1     Прессы для тиснения и печати на переплетных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крышках</w:t>
      </w:r>
    </w:p>
    <w:p w:rsidR="00CC4CF9" w:rsidRPr="00061AB7" w:rsidRDefault="00CC4CF9">
      <w:pPr>
        <w:pStyle w:val="ConsPlusCell"/>
        <w:jc w:val="both"/>
      </w:pPr>
      <w:r w:rsidRPr="00061AB7">
        <w:t>51 6545     7     Оборудование для обработки переплетных крышек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вспомогательное</w:t>
      </w:r>
    </w:p>
    <w:p w:rsidR="00CC4CF9" w:rsidRPr="00061AB7" w:rsidRDefault="00CC4CF9">
      <w:pPr>
        <w:pStyle w:val="ConsPlusCell"/>
        <w:jc w:val="both"/>
      </w:pPr>
      <w:r w:rsidRPr="00061AB7">
        <w:t>51 6546     2     Машины для припрессовки пленки</w:t>
      </w:r>
    </w:p>
    <w:p w:rsidR="00CC4CF9" w:rsidRPr="00061AB7" w:rsidRDefault="00CC4CF9">
      <w:pPr>
        <w:pStyle w:val="ConsPlusCell"/>
        <w:jc w:val="both"/>
      </w:pPr>
      <w:r w:rsidRPr="00061AB7">
        <w:t>51 6550     4     Оборудование для вставки и отделки книг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крытья брошюр</w:t>
      </w:r>
    </w:p>
    <w:p w:rsidR="00CC4CF9" w:rsidRPr="00061AB7" w:rsidRDefault="00CC4CF9">
      <w:pPr>
        <w:pStyle w:val="ConsPlusCell"/>
        <w:jc w:val="both"/>
      </w:pPr>
      <w:r w:rsidRPr="00061AB7">
        <w:t>51 6551     1     Машины книговставочные</w:t>
      </w:r>
    </w:p>
    <w:p w:rsidR="00CC4CF9" w:rsidRPr="00061AB7" w:rsidRDefault="00CC4CF9">
      <w:pPr>
        <w:pStyle w:val="ConsPlusCell"/>
        <w:jc w:val="both"/>
      </w:pPr>
      <w:r w:rsidRPr="00061AB7">
        <w:t>51 6552     5     Прессы переплетно-обжимные</w:t>
      </w:r>
    </w:p>
    <w:p w:rsidR="00CC4CF9" w:rsidRPr="00061AB7" w:rsidRDefault="00CC4CF9">
      <w:pPr>
        <w:pStyle w:val="ConsPlusCell"/>
        <w:jc w:val="both"/>
      </w:pPr>
      <w:r w:rsidRPr="00061AB7">
        <w:t>51 6553     0     Машины штриховальные</w:t>
      </w:r>
    </w:p>
    <w:p w:rsidR="00CC4CF9" w:rsidRPr="00061AB7" w:rsidRDefault="00CC4CF9">
      <w:pPr>
        <w:pStyle w:val="ConsPlusCell"/>
        <w:jc w:val="both"/>
      </w:pPr>
      <w:r w:rsidRPr="00061AB7">
        <w:t>51 6554     6     Машины для крытья брошюр мягкой обложкой</w:t>
      </w:r>
    </w:p>
    <w:p w:rsidR="00CC4CF9" w:rsidRPr="00061AB7" w:rsidRDefault="00CC4CF9">
      <w:pPr>
        <w:pStyle w:val="ConsPlusCell"/>
        <w:jc w:val="both"/>
      </w:pPr>
      <w:r w:rsidRPr="00061AB7">
        <w:t>51 6560     9     Линии поточные / брошюровочно-переплетные</w:t>
      </w:r>
    </w:p>
    <w:p w:rsidR="00CC4CF9" w:rsidRPr="00061AB7" w:rsidRDefault="00CC4CF9">
      <w:pPr>
        <w:pStyle w:val="ConsPlusCell"/>
        <w:jc w:val="both"/>
      </w:pPr>
      <w:r w:rsidRPr="00061AB7">
        <w:t>51 6561     4     - для изготовления брошюр</w:t>
      </w:r>
    </w:p>
    <w:p w:rsidR="00CC4CF9" w:rsidRPr="00061AB7" w:rsidRDefault="00CC4CF9">
      <w:pPr>
        <w:pStyle w:val="ConsPlusCell"/>
        <w:jc w:val="both"/>
      </w:pPr>
      <w:r w:rsidRPr="00061AB7">
        <w:t>51 6562     5     - для изготовления книг</w:t>
      </w:r>
    </w:p>
    <w:p w:rsidR="00CC4CF9" w:rsidRPr="00061AB7" w:rsidRDefault="00CC4CF9">
      <w:pPr>
        <w:pStyle w:val="ConsPlusCell"/>
        <w:jc w:val="both"/>
      </w:pPr>
      <w:r w:rsidRPr="00061AB7">
        <w:t>51 6570     3     Оборудование брошюровочно-переплетное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специальное</w:t>
      </w:r>
    </w:p>
    <w:p w:rsidR="00CC4CF9" w:rsidRPr="00061AB7" w:rsidRDefault="00CC4CF9">
      <w:pPr>
        <w:pStyle w:val="ConsPlusCell"/>
        <w:jc w:val="both"/>
      </w:pPr>
      <w:r w:rsidRPr="00061AB7">
        <w:t>51 6571     9     Машины упаковочные</w:t>
      </w:r>
    </w:p>
    <w:p w:rsidR="00CC4CF9" w:rsidRPr="00061AB7" w:rsidRDefault="00CC4CF9">
      <w:pPr>
        <w:pStyle w:val="ConsPlusCell"/>
        <w:jc w:val="both"/>
      </w:pPr>
      <w:r w:rsidRPr="00061AB7">
        <w:t>51 6572     4     Станки перфорировально-биговальные</w:t>
      </w:r>
    </w:p>
    <w:p w:rsidR="00CC4CF9" w:rsidRPr="00061AB7" w:rsidRDefault="00CC4CF9">
      <w:pPr>
        <w:pStyle w:val="ConsPlusCell"/>
        <w:jc w:val="both"/>
      </w:pPr>
      <w:r w:rsidRPr="00061AB7">
        <w:t>51 6573     9     Устройства транспортные и сушильные</w:t>
      </w:r>
    </w:p>
    <w:p w:rsidR="00CC4CF9" w:rsidRPr="00061AB7" w:rsidRDefault="00CC4CF9">
      <w:pPr>
        <w:pStyle w:val="ConsPlusCell"/>
        <w:jc w:val="both"/>
      </w:pPr>
      <w:r w:rsidRPr="00061AB7">
        <w:t>51 6574     5     Устройства приемно-комплектующие</w:t>
      </w:r>
    </w:p>
    <w:p w:rsidR="00CC4CF9" w:rsidRPr="00061AB7" w:rsidRDefault="00CC4CF9">
      <w:pPr>
        <w:pStyle w:val="ConsPlusCell"/>
        <w:jc w:val="both"/>
      </w:pPr>
      <w:r w:rsidRPr="00061AB7">
        <w:t>51 6580     8     Оборудование для брошюровочно-переплетных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цехов вспомогательное</w:t>
      </w:r>
    </w:p>
    <w:p w:rsidR="00CC4CF9" w:rsidRPr="00061AB7" w:rsidRDefault="00CC4CF9">
      <w:pPr>
        <w:pStyle w:val="ConsPlusCell"/>
        <w:jc w:val="both"/>
      </w:pPr>
      <w:r w:rsidRPr="00061AB7">
        <w:t>51 6581     3     Мебель для брошюровочно-переплетных цехов</w:t>
      </w:r>
    </w:p>
    <w:p w:rsidR="00CC4CF9" w:rsidRPr="00061AB7" w:rsidRDefault="00CC4CF9">
      <w:pPr>
        <w:pStyle w:val="ConsPlusCell"/>
        <w:jc w:val="both"/>
      </w:pPr>
      <w:r w:rsidRPr="00061AB7">
        <w:t>51 6582     9     Станки для заточки ножей бумагорезальных машин</w:t>
      </w:r>
    </w:p>
    <w:p w:rsidR="00CC4CF9" w:rsidRPr="00061AB7" w:rsidRDefault="00CC4CF9">
      <w:pPr>
        <w:pStyle w:val="ConsPlusCell"/>
        <w:jc w:val="both"/>
      </w:pPr>
      <w:r w:rsidRPr="00061AB7">
        <w:t>51 6600     5     Оборудование для изготовления картонной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бумажной тары с печатными текстами и рисунками</w:t>
      </w:r>
    </w:p>
    <w:p w:rsidR="00CC4CF9" w:rsidRPr="00061AB7" w:rsidRDefault="00CC4CF9">
      <w:pPr>
        <w:pStyle w:val="ConsPlusCell"/>
        <w:jc w:val="both"/>
      </w:pPr>
      <w:r w:rsidRPr="00061AB7">
        <w:t>51 6610     4     Оборудование для изготовления тары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гофрированного картона</w:t>
      </w:r>
    </w:p>
    <w:p w:rsidR="00CC4CF9" w:rsidRPr="00061AB7" w:rsidRDefault="00CC4CF9">
      <w:pPr>
        <w:pStyle w:val="ConsPlusCell"/>
        <w:jc w:val="both"/>
      </w:pPr>
      <w:r w:rsidRPr="00061AB7">
        <w:t>51 6611     5     Машины / печатно-высекальные</w:t>
      </w:r>
    </w:p>
    <w:p w:rsidR="00CC4CF9" w:rsidRPr="00061AB7" w:rsidRDefault="00CC4CF9">
      <w:pPr>
        <w:pStyle w:val="ConsPlusCell"/>
        <w:jc w:val="both"/>
      </w:pPr>
      <w:r w:rsidRPr="00061AB7">
        <w:t>51 6612     0     - фальцевально-склеивающие</w:t>
      </w:r>
    </w:p>
    <w:p w:rsidR="00CC4CF9" w:rsidRPr="00061AB7" w:rsidRDefault="00CC4CF9">
      <w:pPr>
        <w:pStyle w:val="ConsPlusCell"/>
        <w:jc w:val="both"/>
      </w:pPr>
      <w:r w:rsidRPr="00061AB7">
        <w:t>51 6613     6     - фальцевально-сшивные и сшивные</w:t>
      </w:r>
    </w:p>
    <w:p w:rsidR="00CC4CF9" w:rsidRPr="00061AB7" w:rsidRDefault="00CC4CF9">
      <w:pPr>
        <w:pStyle w:val="ConsPlusCell"/>
        <w:jc w:val="both"/>
      </w:pPr>
      <w:r w:rsidRPr="00061AB7">
        <w:t>51 6614     1     - для обвязки пачек ящиков из гофрированного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картона</w:t>
      </w:r>
    </w:p>
    <w:p w:rsidR="00CC4CF9" w:rsidRPr="00061AB7" w:rsidRDefault="00CC4CF9">
      <w:pPr>
        <w:pStyle w:val="ConsPlusCell"/>
        <w:jc w:val="both"/>
      </w:pPr>
      <w:r w:rsidRPr="00061AB7">
        <w:t>51 6615     7     Агрегаты для изготовления ящиков из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гофрированного картона</w:t>
      </w:r>
    </w:p>
    <w:p w:rsidR="00CC4CF9" w:rsidRPr="00061AB7" w:rsidRDefault="00CC4CF9">
      <w:pPr>
        <w:pStyle w:val="ConsPlusCell"/>
        <w:jc w:val="both"/>
      </w:pPr>
      <w:r w:rsidRPr="00061AB7">
        <w:t>51 6616     2     Машины картонорезальные и высекальные</w:t>
      </w:r>
    </w:p>
    <w:p w:rsidR="00CC4CF9" w:rsidRPr="00061AB7" w:rsidRDefault="00CC4CF9">
      <w:pPr>
        <w:pStyle w:val="ConsPlusCell"/>
        <w:jc w:val="both"/>
      </w:pPr>
      <w:r w:rsidRPr="00061AB7">
        <w:t>51 6620     4     Оборудование печатно-высекальное для сплошного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картона</w:t>
      </w:r>
    </w:p>
    <w:p w:rsidR="00CC4CF9" w:rsidRPr="00061AB7" w:rsidRDefault="00CC4CF9">
      <w:pPr>
        <w:pStyle w:val="ConsPlusCell"/>
        <w:jc w:val="both"/>
      </w:pPr>
      <w:r w:rsidRPr="00061AB7">
        <w:t>51 6621     8     Машины печатно-высекальные</w:t>
      </w:r>
    </w:p>
    <w:p w:rsidR="00CC4CF9" w:rsidRPr="00061AB7" w:rsidRDefault="00CC4CF9">
      <w:pPr>
        <w:pStyle w:val="ConsPlusCell"/>
        <w:jc w:val="both"/>
      </w:pPr>
      <w:r w:rsidRPr="00061AB7">
        <w:t>51 6622     5     Машины высекальные</w:t>
      </w:r>
    </w:p>
    <w:p w:rsidR="00CC4CF9" w:rsidRPr="00061AB7" w:rsidRDefault="00CC4CF9">
      <w:pPr>
        <w:pStyle w:val="ConsPlusCell"/>
        <w:jc w:val="both"/>
      </w:pPr>
      <w:r w:rsidRPr="00061AB7">
        <w:t>51 6630     9     Оборудование / для печати на рулонных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материалах</w:t>
      </w:r>
    </w:p>
    <w:p w:rsidR="00CC4CF9" w:rsidRPr="00061AB7" w:rsidRDefault="00CC4CF9">
      <w:pPr>
        <w:pStyle w:val="ConsPlusCell"/>
        <w:jc w:val="both"/>
      </w:pPr>
      <w:r w:rsidRPr="00061AB7">
        <w:t>51 6631     4     - флексографской печати</w:t>
      </w:r>
    </w:p>
    <w:p w:rsidR="00CC4CF9" w:rsidRPr="00061AB7" w:rsidRDefault="00CC4CF9">
      <w:pPr>
        <w:pStyle w:val="ConsPlusCell"/>
        <w:jc w:val="both"/>
      </w:pPr>
      <w:r w:rsidRPr="00061AB7">
        <w:t>51 6632     1     - глубокой печати</w:t>
      </w:r>
    </w:p>
    <w:p w:rsidR="00CC4CF9" w:rsidRPr="00061AB7" w:rsidRDefault="00CC4CF9">
      <w:pPr>
        <w:pStyle w:val="ConsPlusCell"/>
        <w:jc w:val="both"/>
      </w:pPr>
      <w:r w:rsidRPr="00061AB7">
        <w:t>51 6633     5     - вспомогательное</w:t>
      </w:r>
    </w:p>
    <w:p w:rsidR="00CC4CF9" w:rsidRPr="00061AB7" w:rsidRDefault="00CC4CF9">
      <w:pPr>
        <w:pStyle w:val="ConsPlusCell"/>
        <w:jc w:val="both"/>
      </w:pPr>
      <w:r w:rsidRPr="00061AB7">
        <w:t>51 6640     3     Оборудование для печати на готовой таре</w:t>
      </w:r>
    </w:p>
    <w:p w:rsidR="00CC4CF9" w:rsidRPr="00061AB7" w:rsidRDefault="00CC4CF9">
      <w:pPr>
        <w:pStyle w:val="ConsPlusCell"/>
        <w:jc w:val="both"/>
      </w:pPr>
      <w:r w:rsidRPr="00061AB7">
        <w:t>51 6641     9     Оборудование флексографской печати</w:t>
      </w:r>
    </w:p>
    <w:p w:rsidR="00CC4CF9" w:rsidRPr="00061AB7" w:rsidRDefault="00CC4CF9">
      <w:pPr>
        <w:pStyle w:val="ConsPlusCell"/>
        <w:jc w:val="both"/>
      </w:pPr>
      <w:r w:rsidRPr="00061AB7">
        <w:t>51 6642     4     Оборудование тампопечатное</w:t>
      </w:r>
    </w:p>
    <w:p w:rsidR="00CC4CF9" w:rsidRPr="00061AB7" w:rsidRDefault="00CC4CF9">
      <w:pPr>
        <w:pStyle w:val="ConsPlusCell"/>
        <w:jc w:val="both"/>
      </w:pPr>
      <w:r w:rsidRPr="00061AB7">
        <w:t>51 6643     5     Оборудование высокой печати</w:t>
      </w:r>
    </w:p>
    <w:p w:rsidR="00CC4CF9" w:rsidRPr="00061AB7" w:rsidRDefault="00CC4CF9">
      <w:pPr>
        <w:pStyle w:val="ConsPlusCell"/>
        <w:jc w:val="both"/>
      </w:pPr>
      <w:r w:rsidRPr="00061AB7">
        <w:t>51 6650     8     Оборудование для печати на листовых материалах</w:t>
      </w:r>
    </w:p>
    <w:p w:rsidR="00CC4CF9" w:rsidRPr="00061AB7" w:rsidRDefault="00CC4CF9">
      <w:pPr>
        <w:pStyle w:val="ConsPlusCell"/>
        <w:jc w:val="both"/>
      </w:pPr>
      <w:r w:rsidRPr="00061AB7">
        <w:t>51 6651     3     Машины трафаретной печати</w:t>
      </w:r>
    </w:p>
    <w:p w:rsidR="00CC4CF9" w:rsidRPr="00061AB7" w:rsidRDefault="00CC4CF9">
      <w:pPr>
        <w:pStyle w:val="ConsPlusCell"/>
        <w:jc w:val="both"/>
      </w:pPr>
      <w:r w:rsidRPr="00061AB7">
        <w:t>51 6653     4     Оборудование вспомогательное для печати на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листовых материалах</w:t>
      </w:r>
    </w:p>
    <w:p w:rsidR="00CC4CF9" w:rsidRPr="00061AB7" w:rsidRDefault="00CC4CF9">
      <w:pPr>
        <w:pStyle w:val="ConsPlusCell"/>
        <w:jc w:val="both"/>
      </w:pPr>
      <w:r w:rsidRPr="00061AB7">
        <w:t>51 6900     6     Запасные части к оборудованию полиграфическому</w:t>
      </w:r>
    </w:p>
    <w:p w:rsidR="00CC4CF9" w:rsidRPr="00061AB7" w:rsidRDefault="00CC4CF9">
      <w:pPr>
        <w:pStyle w:val="ConsPlusCell"/>
        <w:jc w:val="both"/>
      </w:pPr>
      <w:r w:rsidRPr="00061AB7">
        <w:t>51 6940     4     Запасные части к оборудованию печатному</w:t>
      </w:r>
    </w:p>
    <w:p w:rsidR="00CC4CF9" w:rsidRPr="00061AB7" w:rsidRDefault="00CC4CF9">
      <w:pPr>
        <w:pStyle w:val="ConsPlusCell"/>
        <w:jc w:val="both"/>
      </w:pPr>
      <w:r w:rsidRPr="00061AB7">
        <w:t>51 6945     1     Запасные части к оборудованию печатному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специальному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51 7000     6     Оборудование технологическое и запасные части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 нему для стекольной, фарфоровой, фаянсовой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и кабельной промышленности</w:t>
      </w:r>
    </w:p>
    <w:p w:rsidR="00CC4CF9" w:rsidRPr="00061AB7" w:rsidRDefault="00CC4CF9">
      <w:pPr>
        <w:pStyle w:val="ConsPlusCell"/>
        <w:jc w:val="both"/>
      </w:pPr>
    </w:p>
    <w:p w:rsidR="00CC4CF9" w:rsidRPr="00061AB7" w:rsidRDefault="00CC4CF9">
      <w:pPr>
        <w:pStyle w:val="ConsPlusCell"/>
        <w:jc w:val="both"/>
      </w:pPr>
      <w:r w:rsidRPr="00061AB7">
        <w:t>51 7100     5     Оборудование технологическое и запасные части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 нему для стекольно-ситалловой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7101     5     Запасные части к оборудованию технологическому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стекольно-ситалловой промышленности *</w:t>
      </w:r>
    </w:p>
    <w:p w:rsidR="00CC4CF9" w:rsidRPr="00061AB7" w:rsidRDefault="00CC4CF9">
      <w:pPr>
        <w:pStyle w:val="ConsPlusCell"/>
        <w:jc w:val="both"/>
      </w:pPr>
      <w:r w:rsidRPr="00061AB7">
        <w:t>51 7110     4     Оборудование составных цехов</w:t>
      </w:r>
    </w:p>
    <w:p w:rsidR="00CC4CF9" w:rsidRPr="00061AB7" w:rsidRDefault="00CC4CF9">
      <w:pPr>
        <w:pStyle w:val="ConsPlusCell"/>
        <w:jc w:val="both"/>
      </w:pPr>
      <w:r w:rsidRPr="00061AB7">
        <w:t>51 7111     9     Смесители шихты</w:t>
      </w:r>
    </w:p>
    <w:p w:rsidR="00CC4CF9" w:rsidRPr="00061AB7" w:rsidRDefault="00CC4CF9">
      <w:pPr>
        <w:pStyle w:val="ConsPlusCell"/>
        <w:jc w:val="both"/>
      </w:pPr>
      <w:r w:rsidRPr="00061AB7">
        <w:t>51 7112     5     Загрузчики шихты</w:t>
      </w:r>
    </w:p>
    <w:p w:rsidR="00CC4CF9" w:rsidRPr="00061AB7" w:rsidRDefault="00CC4CF9">
      <w:pPr>
        <w:pStyle w:val="ConsPlusCell"/>
        <w:jc w:val="both"/>
      </w:pPr>
      <w:r w:rsidRPr="00061AB7">
        <w:t>51 7119     3     Оборудование прочее</w:t>
      </w:r>
    </w:p>
    <w:p w:rsidR="00CC4CF9" w:rsidRPr="00061AB7" w:rsidRDefault="00CC4CF9">
      <w:pPr>
        <w:pStyle w:val="ConsPlusCell"/>
        <w:jc w:val="both"/>
      </w:pPr>
      <w:r w:rsidRPr="00061AB7">
        <w:t>51 7120     9     Оборудование для выработки и обработки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листового стекла</w:t>
      </w:r>
    </w:p>
    <w:p w:rsidR="00CC4CF9" w:rsidRPr="00061AB7" w:rsidRDefault="00CC4CF9">
      <w:pPr>
        <w:pStyle w:val="ConsPlusCell"/>
        <w:jc w:val="both"/>
      </w:pPr>
      <w:r w:rsidRPr="00061AB7">
        <w:t>51 7126     1     Станки шлифовально-полировальные</w:t>
      </w:r>
    </w:p>
    <w:p w:rsidR="00CC4CF9" w:rsidRPr="00061AB7" w:rsidRDefault="00CC4CF9">
      <w:pPr>
        <w:pStyle w:val="ConsPlusCell"/>
        <w:jc w:val="both"/>
      </w:pPr>
      <w:r w:rsidRPr="00061AB7">
        <w:t>51 7127     7     Оборудование для обработки кромки и снятия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фацета стекла</w:t>
      </w:r>
    </w:p>
    <w:p w:rsidR="00CC4CF9" w:rsidRPr="00061AB7" w:rsidRDefault="00CC4CF9">
      <w:pPr>
        <w:pStyle w:val="ConsPlusCell"/>
        <w:jc w:val="both"/>
      </w:pPr>
      <w:r w:rsidRPr="00061AB7">
        <w:t>51 7128     2     Оборудование для мойки листового стекла</w:t>
      </w:r>
    </w:p>
    <w:p w:rsidR="00CC4CF9" w:rsidRPr="00061AB7" w:rsidRDefault="00CC4CF9">
      <w:pPr>
        <w:pStyle w:val="ConsPlusCell"/>
        <w:jc w:val="both"/>
      </w:pPr>
      <w:r w:rsidRPr="00061AB7">
        <w:t>51 7129     8     Оборудование прочее</w:t>
      </w:r>
    </w:p>
    <w:p w:rsidR="00CC4CF9" w:rsidRPr="00061AB7" w:rsidRDefault="00CC4CF9">
      <w:pPr>
        <w:pStyle w:val="ConsPlusCell"/>
        <w:jc w:val="both"/>
      </w:pPr>
      <w:r w:rsidRPr="00061AB7">
        <w:t>51 7130     3     Оборудование для выработки штучных изделий</w:t>
      </w:r>
    </w:p>
    <w:p w:rsidR="00CC4CF9" w:rsidRPr="00061AB7" w:rsidRDefault="00CC4CF9">
      <w:pPr>
        <w:pStyle w:val="ConsPlusCell"/>
        <w:jc w:val="both"/>
      </w:pPr>
      <w:r w:rsidRPr="00061AB7">
        <w:t>51 7131     9     Питатели</w:t>
      </w:r>
    </w:p>
    <w:p w:rsidR="00CC4CF9" w:rsidRPr="00061AB7" w:rsidRDefault="00CC4CF9">
      <w:pPr>
        <w:pStyle w:val="ConsPlusCell"/>
        <w:jc w:val="both"/>
      </w:pPr>
      <w:r w:rsidRPr="00061AB7">
        <w:t>51 7132     4     Прессы</w:t>
      </w:r>
    </w:p>
    <w:p w:rsidR="00CC4CF9" w:rsidRPr="00061AB7" w:rsidRDefault="00CC4CF9">
      <w:pPr>
        <w:pStyle w:val="ConsPlusCell"/>
        <w:jc w:val="both"/>
      </w:pPr>
      <w:r w:rsidRPr="00061AB7">
        <w:t>51 7133     6     Оборудование / прессовыдувное</w:t>
      </w:r>
    </w:p>
    <w:p w:rsidR="00CC4CF9" w:rsidRPr="00061AB7" w:rsidRDefault="00CC4CF9">
      <w:pPr>
        <w:pStyle w:val="ConsPlusCell"/>
        <w:jc w:val="both"/>
      </w:pPr>
      <w:r w:rsidRPr="00061AB7">
        <w:t>51 7134     5     - выдувное</w:t>
      </w:r>
    </w:p>
    <w:p w:rsidR="00CC4CF9" w:rsidRPr="00061AB7" w:rsidRDefault="00CC4CF9">
      <w:pPr>
        <w:pStyle w:val="ConsPlusCell"/>
        <w:jc w:val="both"/>
      </w:pPr>
      <w:r w:rsidRPr="00061AB7">
        <w:t>51 7135     0     - вакуумно-выдувное</w:t>
      </w:r>
    </w:p>
    <w:p w:rsidR="00CC4CF9" w:rsidRPr="00061AB7" w:rsidRDefault="00CC4CF9">
      <w:pPr>
        <w:pStyle w:val="ConsPlusCell"/>
        <w:jc w:val="both"/>
      </w:pPr>
      <w:r w:rsidRPr="00061AB7">
        <w:t>51 7136     6     - для центробежного формования</w:t>
      </w:r>
    </w:p>
    <w:p w:rsidR="00CC4CF9" w:rsidRPr="00061AB7" w:rsidRDefault="00CC4CF9">
      <w:pPr>
        <w:pStyle w:val="ConsPlusCell"/>
        <w:jc w:val="both"/>
      </w:pPr>
      <w:r w:rsidRPr="00061AB7">
        <w:t>51 7137     1     - для производства изделий из дрота</w:t>
      </w:r>
    </w:p>
    <w:p w:rsidR="00CC4CF9" w:rsidRPr="00061AB7" w:rsidRDefault="00CC4CF9">
      <w:pPr>
        <w:pStyle w:val="ConsPlusCell"/>
        <w:jc w:val="both"/>
      </w:pPr>
      <w:r w:rsidRPr="00061AB7">
        <w:t>51 7139     2     - прочее</w:t>
      </w:r>
    </w:p>
    <w:p w:rsidR="00CC4CF9" w:rsidRPr="00061AB7" w:rsidRDefault="00CC4CF9">
      <w:pPr>
        <w:pStyle w:val="ConsPlusCell"/>
        <w:jc w:val="both"/>
      </w:pPr>
      <w:r w:rsidRPr="00061AB7">
        <w:t>51 7140     8     Оборудование / для механической обработки,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сварки и калибровки штучных изделий</w:t>
      </w:r>
    </w:p>
    <w:p w:rsidR="00CC4CF9" w:rsidRPr="00061AB7" w:rsidRDefault="00CC4CF9">
      <w:pPr>
        <w:pStyle w:val="ConsPlusCell"/>
        <w:jc w:val="both"/>
      </w:pPr>
      <w:r w:rsidRPr="00061AB7">
        <w:t>51 7141     3     - для отопки и оплавки штучных изделий</w:t>
      </w:r>
    </w:p>
    <w:p w:rsidR="00CC4CF9" w:rsidRPr="00061AB7" w:rsidRDefault="00CC4CF9">
      <w:pPr>
        <w:pStyle w:val="ConsPlusCell"/>
        <w:jc w:val="both"/>
      </w:pPr>
      <w:r w:rsidRPr="00061AB7">
        <w:t>51 7142     9     - для отрезки и отломки штучных изделий</w:t>
      </w:r>
    </w:p>
    <w:p w:rsidR="00CC4CF9" w:rsidRPr="00061AB7" w:rsidRDefault="00CC4CF9">
      <w:pPr>
        <w:pStyle w:val="ConsPlusCell"/>
        <w:jc w:val="both"/>
      </w:pPr>
      <w:r w:rsidRPr="00061AB7">
        <w:t>51 7143     4     - для обработки и декорирования изделий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сортовой посуды</w:t>
      </w:r>
    </w:p>
    <w:p w:rsidR="00CC4CF9" w:rsidRPr="00061AB7" w:rsidRDefault="00CC4CF9">
      <w:pPr>
        <w:pStyle w:val="ConsPlusCell"/>
        <w:jc w:val="both"/>
      </w:pPr>
      <w:r w:rsidRPr="00061AB7">
        <w:t>51 7144     0     - для шлифовки и полировки штучных изделий</w:t>
      </w:r>
    </w:p>
    <w:p w:rsidR="00CC4CF9" w:rsidRPr="00061AB7" w:rsidRDefault="00CC4CF9">
      <w:pPr>
        <w:pStyle w:val="ConsPlusCell"/>
        <w:jc w:val="both"/>
      </w:pPr>
      <w:r w:rsidRPr="00061AB7">
        <w:t>51 7145     5     - для сварки штучных изделий</w:t>
      </w:r>
    </w:p>
    <w:p w:rsidR="00CC4CF9" w:rsidRPr="00061AB7" w:rsidRDefault="00CC4CF9">
      <w:pPr>
        <w:pStyle w:val="ConsPlusCell"/>
        <w:jc w:val="both"/>
      </w:pPr>
      <w:r w:rsidRPr="00061AB7">
        <w:t>51 7146     0     - для калибровки штучных изделий</w:t>
      </w:r>
    </w:p>
    <w:p w:rsidR="00CC4CF9" w:rsidRPr="00061AB7" w:rsidRDefault="00CC4CF9">
      <w:pPr>
        <w:pStyle w:val="ConsPlusCell"/>
        <w:jc w:val="both"/>
      </w:pPr>
      <w:r w:rsidRPr="00061AB7">
        <w:t>51 7149     7     - прочее</w:t>
      </w:r>
    </w:p>
    <w:p w:rsidR="00CC4CF9" w:rsidRPr="00061AB7" w:rsidRDefault="00CC4CF9">
      <w:pPr>
        <w:pStyle w:val="ConsPlusCell"/>
        <w:jc w:val="both"/>
      </w:pPr>
      <w:r w:rsidRPr="00061AB7">
        <w:t>51 7150     2     Оборудование / для производства труб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трубочного стекла</w:t>
      </w:r>
    </w:p>
    <w:p w:rsidR="00CC4CF9" w:rsidRPr="00061AB7" w:rsidRDefault="00CC4CF9">
      <w:pPr>
        <w:pStyle w:val="ConsPlusCell"/>
        <w:jc w:val="both"/>
      </w:pPr>
      <w:r w:rsidRPr="00061AB7">
        <w:t>51 7151     8     - для вытягивания труб и трубочного стекла</w:t>
      </w:r>
    </w:p>
    <w:p w:rsidR="00CC4CF9" w:rsidRPr="00061AB7" w:rsidRDefault="00CC4CF9">
      <w:pPr>
        <w:pStyle w:val="ConsPlusCell"/>
        <w:jc w:val="both"/>
      </w:pPr>
      <w:r w:rsidRPr="00061AB7">
        <w:t>51 7152     3     - для отрезки и отломки труб и трубочного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стекла</w:t>
      </w:r>
    </w:p>
    <w:p w:rsidR="00CC4CF9" w:rsidRPr="00061AB7" w:rsidRDefault="00CC4CF9">
      <w:pPr>
        <w:pStyle w:val="ConsPlusCell"/>
        <w:jc w:val="both"/>
      </w:pPr>
      <w:r w:rsidRPr="00061AB7">
        <w:t>51 7153     9     - для калибровки трубок</w:t>
      </w:r>
    </w:p>
    <w:p w:rsidR="00CC4CF9" w:rsidRPr="00061AB7" w:rsidRDefault="00CC4CF9">
      <w:pPr>
        <w:pStyle w:val="ConsPlusCell"/>
        <w:jc w:val="both"/>
      </w:pPr>
      <w:r w:rsidRPr="00061AB7">
        <w:t>51 7154     4     - для испытания трубок</w:t>
      </w:r>
    </w:p>
    <w:p w:rsidR="00CC4CF9" w:rsidRPr="00061AB7" w:rsidRDefault="00CC4CF9">
      <w:pPr>
        <w:pStyle w:val="ConsPlusCell"/>
        <w:jc w:val="both"/>
      </w:pPr>
      <w:r w:rsidRPr="00061AB7">
        <w:t>51 7159     1     - прочее</w:t>
      </w:r>
    </w:p>
    <w:p w:rsidR="00CC4CF9" w:rsidRPr="00061AB7" w:rsidRDefault="00CC4CF9">
      <w:pPr>
        <w:pStyle w:val="ConsPlusCell"/>
        <w:jc w:val="both"/>
      </w:pPr>
      <w:r w:rsidRPr="00061AB7">
        <w:t>51 7160     7     Оборудование для термической обработки</w:t>
      </w:r>
    </w:p>
    <w:p w:rsidR="00CC4CF9" w:rsidRPr="00061AB7" w:rsidRDefault="00CC4CF9">
      <w:pPr>
        <w:pStyle w:val="ConsPlusCell"/>
        <w:jc w:val="both"/>
      </w:pPr>
      <w:r w:rsidRPr="00061AB7">
        <w:t>51 7161     2     Печи для отжига</w:t>
      </w:r>
    </w:p>
    <w:p w:rsidR="00CC4CF9" w:rsidRPr="00061AB7" w:rsidRDefault="00CC4CF9">
      <w:pPr>
        <w:pStyle w:val="ConsPlusCell"/>
        <w:jc w:val="both"/>
      </w:pPr>
      <w:r w:rsidRPr="00061AB7">
        <w:t>51 7162     8     Печи обжига</w:t>
      </w:r>
    </w:p>
    <w:p w:rsidR="00CC4CF9" w:rsidRPr="00061AB7" w:rsidRDefault="00CC4CF9">
      <w:pPr>
        <w:pStyle w:val="ConsPlusCell"/>
        <w:jc w:val="both"/>
      </w:pPr>
      <w:r w:rsidRPr="00061AB7">
        <w:t>51 7163     3     Агрегаты закалочные</w:t>
      </w:r>
    </w:p>
    <w:p w:rsidR="00CC4CF9" w:rsidRPr="00061AB7" w:rsidRDefault="00CC4CF9">
      <w:pPr>
        <w:pStyle w:val="ConsPlusCell"/>
        <w:jc w:val="both"/>
      </w:pPr>
      <w:r w:rsidRPr="00061AB7">
        <w:t>51 7164     9     Печи моллирования</w:t>
      </w:r>
    </w:p>
    <w:p w:rsidR="00CC4CF9" w:rsidRPr="00061AB7" w:rsidRDefault="00CC4CF9">
      <w:pPr>
        <w:pStyle w:val="ConsPlusCell"/>
        <w:jc w:val="both"/>
      </w:pPr>
      <w:r w:rsidRPr="00061AB7">
        <w:t>51 7165     4     Печи подогрева</w:t>
      </w:r>
    </w:p>
    <w:p w:rsidR="00CC4CF9" w:rsidRPr="00061AB7" w:rsidRDefault="00CC4CF9">
      <w:pPr>
        <w:pStyle w:val="ConsPlusCell"/>
        <w:jc w:val="both"/>
      </w:pPr>
      <w:r w:rsidRPr="00061AB7">
        <w:t>51 7169     6     Оборудование прочее</w:t>
      </w:r>
    </w:p>
    <w:p w:rsidR="00CC4CF9" w:rsidRPr="00061AB7" w:rsidRDefault="00CC4CF9">
      <w:pPr>
        <w:pStyle w:val="ConsPlusCell"/>
        <w:jc w:val="both"/>
      </w:pPr>
      <w:r w:rsidRPr="00061AB7">
        <w:t>51 7170     1     Устройства транспортирующие и передаточные</w:t>
      </w:r>
    </w:p>
    <w:p w:rsidR="00CC4CF9" w:rsidRPr="00061AB7" w:rsidRDefault="00CC4CF9">
      <w:pPr>
        <w:pStyle w:val="ConsPlusCell"/>
        <w:jc w:val="both"/>
      </w:pPr>
      <w:r w:rsidRPr="00061AB7">
        <w:t>51 7171     7     Транспортеры</w:t>
      </w:r>
    </w:p>
    <w:p w:rsidR="00CC4CF9" w:rsidRPr="00061AB7" w:rsidRDefault="00CC4CF9">
      <w:pPr>
        <w:pStyle w:val="ConsPlusCell"/>
        <w:jc w:val="both"/>
      </w:pPr>
      <w:r w:rsidRPr="00061AB7">
        <w:t>51 7172     2     Рольганги</w:t>
      </w:r>
    </w:p>
    <w:p w:rsidR="00CC4CF9" w:rsidRPr="00061AB7" w:rsidRDefault="00CC4CF9">
      <w:pPr>
        <w:pStyle w:val="ConsPlusCell"/>
        <w:jc w:val="both"/>
      </w:pPr>
      <w:r w:rsidRPr="00061AB7">
        <w:t>51 7173     8     Конвейеры</w:t>
      </w:r>
    </w:p>
    <w:p w:rsidR="00CC4CF9" w:rsidRPr="00061AB7" w:rsidRDefault="00CC4CF9">
      <w:pPr>
        <w:pStyle w:val="ConsPlusCell"/>
        <w:jc w:val="both"/>
      </w:pPr>
      <w:r w:rsidRPr="00061AB7">
        <w:t>51 7174     3     Рольные столы</w:t>
      </w:r>
    </w:p>
    <w:p w:rsidR="00CC4CF9" w:rsidRPr="00061AB7" w:rsidRDefault="00CC4CF9">
      <w:pPr>
        <w:pStyle w:val="ConsPlusCell"/>
        <w:jc w:val="both"/>
      </w:pPr>
      <w:r w:rsidRPr="00061AB7">
        <w:t>51 7175     9     Снижатели</w:t>
      </w:r>
    </w:p>
    <w:p w:rsidR="00CC4CF9" w:rsidRPr="00061AB7" w:rsidRDefault="00CC4CF9">
      <w:pPr>
        <w:pStyle w:val="ConsPlusCell"/>
        <w:jc w:val="both"/>
      </w:pPr>
      <w:r w:rsidRPr="00061AB7">
        <w:t>51 7176     4     Отставители</w:t>
      </w:r>
    </w:p>
    <w:p w:rsidR="00CC4CF9" w:rsidRPr="00061AB7" w:rsidRDefault="00CC4CF9">
      <w:pPr>
        <w:pStyle w:val="ConsPlusCell"/>
        <w:jc w:val="both"/>
      </w:pPr>
      <w:r w:rsidRPr="00061AB7">
        <w:t>51 7177     0     Переставители и перекладчики</w:t>
      </w:r>
    </w:p>
    <w:p w:rsidR="00CC4CF9" w:rsidRPr="00061AB7" w:rsidRDefault="00CC4CF9">
      <w:pPr>
        <w:pStyle w:val="ConsPlusCell"/>
        <w:jc w:val="both"/>
      </w:pPr>
      <w:r w:rsidRPr="00061AB7">
        <w:t>51 7178     5     Загрузчики и разгрузчики</w:t>
      </w:r>
    </w:p>
    <w:p w:rsidR="00CC4CF9" w:rsidRPr="00061AB7" w:rsidRDefault="00CC4CF9">
      <w:pPr>
        <w:pStyle w:val="ConsPlusCell"/>
        <w:jc w:val="both"/>
      </w:pPr>
      <w:r w:rsidRPr="00061AB7">
        <w:t>51 7179     0     Оборудование прочее</w:t>
      </w:r>
    </w:p>
    <w:p w:rsidR="00CC4CF9" w:rsidRPr="00061AB7" w:rsidRDefault="00CC4CF9">
      <w:pPr>
        <w:pStyle w:val="ConsPlusCell"/>
        <w:jc w:val="both"/>
      </w:pPr>
      <w:r w:rsidRPr="00061AB7">
        <w:t>51 7180     6     Формовые комплекты /</w:t>
      </w:r>
    </w:p>
    <w:p w:rsidR="00CC4CF9" w:rsidRPr="00061AB7" w:rsidRDefault="00CC4CF9">
      <w:pPr>
        <w:pStyle w:val="ConsPlusCell"/>
        <w:jc w:val="both"/>
      </w:pPr>
      <w:r w:rsidRPr="00061AB7">
        <w:t>51 7181     1     - к оборудованию для выработки штучных изделий</w:t>
      </w:r>
    </w:p>
    <w:p w:rsidR="00CC4CF9" w:rsidRPr="00061AB7" w:rsidRDefault="00CC4CF9">
      <w:pPr>
        <w:pStyle w:val="ConsPlusCell"/>
        <w:jc w:val="both"/>
      </w:pPr>
      <w:r w:rsidRPr="00061AB7">
        <w:t>51 7182     7     - для выработки изделий ручным способом</w:t>
      </w:r>
    </w:p>
    <w:p w:rsidR="00CC4CF9" w:rsidRPr="00061AB7" w:rsidRDefault="00CC4CF9">
      <w:pPr>
        <w:pStyle w:val="ConsPlusCell"/>
        <w:jc w:val="both"/>
      </w:pPr>
      <w:r w:rsidRPr="00061AB7">
        <w:t>51 7190     0     Линии и установки автоматические 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автоматизированные /</w:t>
      </w:r>
    </w:p>
    <w:p w:rsidR="00CC4CF9" w:rsidRPr="00061AB7" w:rsidRDefault="00CC4CF9">
      <w:pPr>
        <w:pStyle w:val="ConsPlusCell"/>
        <w:jc w:val="both"/>
      </w:pPr>
      <w:r w:rsidRPr="00061AB7">
        <w:t>51 7191     6     - для производства строительного стекла</w:t>
      </w:r>
    </w:p>
    <w:p w:rsidR="00CC4CF9" w:rsidRPr="00061AB7" w:rsidRDefault="00CC4CF9">
      <w:pPr>
        <w:pStyle w:val="ConsPlusCell"/>
        <w:jc w:val="both"/>
      </w:pPr>
      <w:r w:rsidRPr="00061AB7">
        <w:t>51 7192     1     - для производства технического стекла</w:t>
      </w:r>
    </w:p>
    <w:p w:rsidR="00CC4CF9" w:rsidRPr="00061AB7" w:rsidRDefault="00CC4CF9">
      <w:pPr>
        <w:pStyle w:val="ConsPlusCell"/>
        <w:jc w:val="both"/>
      </w:pPr>
      <w:r w:rsidRPr="00061AB7">
        <w:t>51 7193     7     - для производства стеклотары</w:t>
      </w:r>
    </w:p>
    <w:p w:rsidR="00CC4CF9" w:rsidRPr="00061AB7" w:rsidRDefault="00CC4CF9">
      <w:pPr>
        <w:pStyle w:val="ConsPlusCell"/>
        <w:jc w:val="both"/>
      </w:pPr>
      <w:r w:rsidRPr="00061AB7">
        <w:t>51 7194     2     - для производства сортовой посуды</w:t>
      </w:r>
    </w:p>
    <w:p w:rsidR="00CC4CF9" w:rsidRPr="00061AB7" w:rsidRDefault="00CC4CF9">
      <w:pPr>
        <w:pStyle w:val="ConsPlusCell"/>
        <w:jc w:val="both"/>
      </w:pPr>
      <w:r w:rsidRPr="00061AB7">
        <w:t>51 7195     8     - для производства стеклянных колб,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электроламп</w:t>
      </w:r>
    </w:p>
    <w:p w:rsidR="00CC4CF9" w:rsidRPr="00061AB7" w:rsidRDefault="00CC4CF9">
      <w:pPr>
        <w:pStyle w:val="ConsPlusCell"/>
        <w:jc w:val="both"/>
      </w:pPr>
      <w:r w:rsidRPr="00061AB7">
        <w:t>51 7196     3     - для производства трубочного и штабикового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стекла</w:t>
      </w:r>
    </w:p>
    <w:p w:rsidR="00CC4CF9" w:rsidRPr="00061AB7" w:rsidRDefault="00CC4CF9">
      <w:pPr>
        <w:pStyle w:val="ConsPlusCell"/>
        <w:jc w:val="both"/>
      </w:pPr>
      <w:r w:rsidRPr="00061AB7">
        <w:t>51 7197     9     - для производства стеклянных оболочек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электронно-лучевых трубок</w:t>
      </w:r>
    </w:p>
    <w:p w:rsidR="00CC4CF9" w:rsidRPr="00061AB7" w:rsidRDefault="00CC4CF9">
      <w:pPr>
        <w:pStyle w:val="ConsPlusCell"/>
        <w:jc w:val="both"/>
      </w:pPr>
      <w:r w:rsidRPr="00061AB7">
        <w:t>51 7200     3     Оборудование технологическое и запасные части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к нему для кабельной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7201     9     Запасные части к оборудованию технологическому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кабельной промышленности *</w:t>
      </w:r>
    </w:p>
    <w:p w:rsidR="00CC4CF9" w:rsidRPr="00061AB7" w:rsidRDefault="00CC4CF9">
      <w:pPr>
        <w:pStyle w:val="ConsPlusCell"/>
        <w:jc w:val="both"/>
      </w:pPr>
      <w:r w:rsidRPr="00061AB7">
        <w:t>51 7210     8     Оборудование технологическое для кабельной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промышленности</w:t>
      </w:r>
    </w:p>
    <w:p w:rsidR="00CC4CF9" w:rsidRPr="00061AB7" w:rsidRDefault="00CC4CF9">
      <w:pPr>
        <w:pStyle w:val="ConsPlusCell"/>
        <w:jc w:val="both"/>
      </w:pPr>
      <w:r w:rsidRPr="00061AB7">
        <w:t>51 7211     3     Машины / бронировочные и изолировочные</w:t>
      </w:r>
    </w:p>
    <w:p w:rsidR="00CC4CF9" w:rsidRPr="00061AB7" w:rsidRDefault="00CC4CF9">
      <w:pPr>
        <w:pStyle w:val="ConsPlusCell"/>
        <w:jc w:val="both"/>
      </w:pPr>
      <w:r w:rsidRPr="00061AB7">
        <w:t>51 7212     9     - крутильные</w:t>
      </w:r>
    </w:p>
    <w:p w:rsidR="00CC4CF9" w:rsidRPr="00061AB7" w:rsidRDefault="00CC4CF9">
      <w:pPr>
        <w:pStyle w:val="ConsPlusCell"/>
        <w:jc w:val="both"/>
      </w:pPr>
      <w:r w:rsidRPr="00061AB7">
        <w:t>51 7213     4     - обмоточные</w:t>
      </w:r>
    </w:p>
    <w:p w:rsidR="00CC4CF9" w:rsidRPr="00061AB7" w:rsidRDefault="00CC4CF9">
      <w:pPr>
        <w:pStyle w:val="ConsPlusCell"/>
        <w:jc w:val="both"/>
      </w:pPr>
      <w:r w:rsidRPr="00061AB7">
        <w:t>51 7214     6     - оплеточные коклюшечные</w:t>
      </w:r>
    </w:p>
    <w:p w:rsidR="00CC4CF9" w:rsidRPr="00061AB7" w:rsidRDefault="00CC4CF9">
      <w:pPr>
        <w:pStyle w:val="ConsPlusCell"/>
        <w:jc w:val="both"/>
      </w:pPr>
      <w:r w:rsidRPr="00061AB7">
        <w:t>51 7215     5     Станки тростильные</w:t>
      </w:r>
    </w:p>
    <w:p w:rsidR="00CC4CF9" w:rsidRPr="00061AB7" w:rsidRDefault="00CC4CF9">
      <w:pPr>
        <w:pStyle w:val="ConsPlusCell"/>
        <w:jc w:val="both"/>
      </w:pPr>
      <w:r w:rsidRPr="00061AB7">
        <w:t>51 7216     0     Станки перемоточные</w:t>
      </w:r>
    </w:p>
    <w:p w:rsidR="00CC4CF9" w:rsidRPr="00061AB7" w:rsidRDefault="00CC4CF9">
      <w:pPr>
        <w:pStyle w:val="ConsPlusCell"/>
        <w:jc w:val="both"/>
      </w:pPr>
      <w:r w:rsidRPr="00061AB7">
        <w:t>51 7218     1     Устройства отдающие, приемные и приемно-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отдающие</w:t>
      </w:r>
    </w:p>
    <w:p w:rsidR="00CC4CF9" w:rsidRPr="00061AB7" w:rsidRDefault="00CC4CF9">
      <w:pPr>
        <w:pStyle w:val="ConsPlusCell"/>
        <w:jc w:val="both"/>
      </w:pPr>
      <w:r w:rsidRPr="00061AB7">
        <w:t>51 7700     1     Оборудование специальное технологическое для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легкого и пищевого машиностроения</w:t>
      </w:r>
    </w:p>
    <w:p w:rsidR="00CC4CF9" w:rsidRPr="00061AB7" w:rsidRDefault="00CC4CF9">
      <w:pPr>
        <w:pStyle w:val="ConsPlusCell"/>
        <w:jc w:val="both"/>
      </w:pPr>
      <w:r w:rsidRPr="00061AB7">
        <w:t>51 7800     5     Оборудование технологическое и запасные части</w:t>
      </w:r>
    </w:p>
    <w:p w:rsidR="00CC4CF9" w:rsidRPr="00061AB7" w:rsidRDefault="00CC4CF9">
      <w:pPr>
        <w:pStyle w:val="ConsPlusCell"/>
        <w:jc w:val="both"/>
      </w:pPr>
      <w:r w:rsidRPr="00061AB7">
        <w:t xml:space="preserve">                  для местной промышленности</w:t>
      </w:r>
    </w:p>
    <w:p w:rsidR="00CC4CF9" w:rsidRPr="00061AB7" w:rsidRDefault="00CC4CF9" w:rsidP="003463F3">
      <w:pPr>
        <w:pStyle w:val="ConsPlusNormal"/>
        <w:jc w:val="both"/>
        <w:outlineLvl w:val="0"/>
      </w:pPr>
    </w:p>
    <w:p w:rsidR="00CC4CF9" w:rsidRPr="00061AB7" w:rsidRDefault="00CC4CF9" w:rsidP="003463F3">
      <w:pPr>
        <w:pStyle w:val="ConsPlusCell"/>
        <w:jc w:val="both"/>
      </w:pPr>
      <w:r w:rsidRPr="00061AB7">
        <w:t>52 0000     9     ОБОРУДОВАНИЕ ДЛЯ РЕГУЛИРОВАНИЯ ДОРОЖНОГО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ДВИЖЕНИЯ, ОБСЛУЖИВАНИЯ СЕЛЬХОЗТЕХНИКИ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ВСПОМОГАТЕЛЬНОЕ СРЕДСТВ СВЯЗИ, КОНСТРУКЦИИ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СТРОИТЕЛЬНЫЕ МЕТАЛЛИЧЕСКИЕ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52 1000     1     Оборудование для регулирования и обеспечения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безопасности дорожного движения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52 1500     3     Знаки номерные для транспортных средств</w:t>
      </w:r>
    </w:p>
    <w:p w:rsidR="00CC4CF9" w:rsidRPr="00061AB7" w:rsidRDefault="00CC4CF9" w:rsidP="003463F3">
      <w:pPr>
        <w:pStyle w:val="ConsPlusCell"/>
        <w:jc w:val="both"/>
      </w:pPr>
      <w:r w:rsidRPr="00061AB7">
        <w:t>52 1600     3     Знаки дорожные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1610     8     Знаки дорожные со световозвращающей поверхностью</w:t>
      </w:r>
    </w:p>
    <w:p w:rsidR="00CC4CF9" w:rsidRPr="00061AB7" w:rsidRDefault="00CC4CF9" w:rsidP="003463F3">
      <w:pPr>
        <w:pStyle w:val="ConsPlusCell"/>
        <w:jc w:val="both"/>
      </w:pPr>
      <w:r w:rsidRPr="00061AB7">
        <w:t>52 1620     2     Знаки дорожные объемные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1640     1     Знаки дорожные управляемые</w:t>
      </w:r>
    </w:p>
    <w:p w:rsidR="00CC4CF9" w:rsidRPr="00061AB7" w:rsidRDefault="00CC4CF9" w:rsidP="003463F3">
      <w:pPr>
        <w:pStyle w:val="ConsPlusCell"/>
        <w:jc w:val="both"/>
      </w:pPr>
      <w:r w:rsidRPr="00061AB7">
        <w:t>52 1700     7     Светофоры и прочие средства для 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уличного движения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52 1710     1     Светофоры</w:t>
      </w:r>
    </w:p>
    <w:p w:rsidR="00CC4CF9" w:rsidRPr="00061AB7" w:rsidRDefault="00CC4CF9" w:rsidP="003463F3">
      <w:pPr>
        <w:pStyle w:val="ConsPlusCell"/>
        <w:jc w:val="both"/>
      </w:pPr>
      <w:r w:rsidRPr="00061AB7">
        <w:t>52 1720     6     Прочие средства для регулирования уличного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движения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52 2000     4     Оборудование вспомогательное энергетической,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нефтяной и газовой промышленности,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жилищно-коммунального хозяйства,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строительства. Оборудование инженерное зданий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сооружений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52 2100     8     Средства технологического оснащения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монтажа и ремонта электростанций и сетей</w:t>
      </w:r>
    </w:p>
    <w:p w:rsidR="00CC4CF9" w:rsidRPr="00061AB7" w:rsidRDefault="00CC4CF9" w:rsidP="003463F3">
      <w:pPr>
        <w:pStyle w:val="ConsPlusCell"/>
        <w:jc w:val="both"/>
      </w:pPr>
      <w:r w:rsidRPr="00061AB7">
        <w:t>52 2110     2     Средства специальные для монтажа и ремонта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оборудования / гидротехнических сооружений,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водного хозяйства электростанций</w:t>
      </w:r>
    </w:p>
    <w:p w:rsidR="00CC4CF9" w:rsidRPr="00061AB7" w:rsidRDefault="00CC4CF9" w:rsidP="003463F3">
      <w:pPr>
        <w:pStyle w:val="ConsPlusCell"/>
        <w:jc w:val="both"/>
      </w:pPr>
      <w:r w:rsidRPr="00061AB7">
        <w:t>52 2111     8     - гидросооружений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52 2113     9     - градирен и брызгальных бассейнов</w:t>
      </w:r>
    </w:p>
    <w:p w:rsidR="00CC4CF9" w:rsidRPr="00061AB7" w:rsidRDefault="00CC4CF9" w:rsidP="003463F3">
      <w:pPr>
        <w:pStyle w:val="ConsPlusCell"/>
        <w:jc w:val="both"/>
      </w:pPr>
      <w:r w:rsidRPr="00061AB7">
        <w:t>52 2114     4     - водного хозяйства</w:t>
      </w:r>
    </w:p>
    <w:p w:rsidR="00CC4CF9" w:rsidRPr="00061AB7" w:rsidRDefault="00CC4CF9" w:rsidP="003463F3">
      <w:pPr>
        <w:pStyle w:val="ConsPlusCell"/>
        <w:jc w:val="both"/>
      </w:pPr>
      <w:r w:rsidRPr="00061AB7">
        <w:t>52 2115     9     - гидротурбинных установок</w:t>
      </w:r>
    </w:p>
    <w:p w:rsidR="00CC4CF9" w:rsidRPr="00061AB7" w:rsidRDefault="00CC4CF9" w:rsidP="003463F3">
      <w:pPr>
        <w:pStyle w:val="ConsPlusCell"/>
        <w:jc w:val="both"/>
      </w:pPr>
      <w:r w:rsidRPr="00061AB7">
        <w:t>52 2120     7     Средства специальные для монтажа и ремонта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оборудования / тепломеханического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электростанций и тепловых сетей</w:t>
      </w:r>
    </w:p>
    <w:p w:rsidR="00CC4CF9" w:rsidRPr="00061AB7" w:rsidRDefault="00CC4CF9" w:rsidP="003463F3">
      <w:pPr>
        <w:pStyle w:val="ConsPlusCell"/>
        <w:jc w:val="both"/>
      </w:pPr>
      <w:r w:rsidRPr="00061AB7">
        <w:t>52 2121     2     - топливо-транспортного хозяйства,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пылеприготовления, золоулавливания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шлакоудаления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52 2122     8     - котельных установок</w:t>
      </w:r>
    </w:p>
    <w:p w:rsidR="00CC4CF9" w:rsidRPr="00061AB7" w:rsidRDefault="00CC4CF9" w:rsidP="003463F3">
      <w:pPr>
        <w:pStyle w:val="ConsPlusCell"/>
        <w:jc w:val="both"/>
      </w:pPr>
      <w:r w:rsidRPr="00061AB7">
        <w:t>52 2123     3     - турбинных установок</w:t>
      </w:r>
    </w:p>
    <w:p w:rsidR="00CC4CF9" w:rsidRPr="00061AB7" w:rsidRDefault="00CC4CF9" w:rsidP="003463F3">
      <w:pPr>
        <w:pStyle w:val="ConsPlusCell"/>
        <w:jc w:val="both"/>
      </w:pPr>
      <w:r w:rsidRPr="00061AB7">
        <w:t>52 2124     9     - водоподготовки и водно-химического режима</w:t>
      </w:r>
    </w:p>
    <w:p w:rsidR="00CC4CF9" w:rsidRPr="00061AB7" w:rsidRDefault="00CC4CF9" w:rsidP="003463F3">
      <w:pPr>
        <w:pStyle w:val="ConsPlusCell"/>
        <w:jc w:val="both"/>
      </w:pPr>
      <w:r w:rsidRPr="00061AB7">
        <w:t>52 2125     4     - вспомогательного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>52 2126     2     - тепловых сетей и теплофикационных установок</w:t>
      </w:r>
    </w:p>
    <w:p w:rsidR="00CC4CF9" w:rsidRPr="00061AB7" w:rsidRDefault="00CC4CF9" w:rsidP="003463F3">
      <w:pPr>
        <w:pStyle w:val="ConsPlusCell"/>
        <w:jc w:val="both"/>
      </w:pPr>
      <w:r w:rsidRPr="00061AB7">
        <w:t>52 2127     5     - тепловой автоматики и измерения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52 2130     1     Средства специальные для монтажа и ремонта /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оборудования электрического электростанций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сетей</w:t>
      </w:r>
    </w:p>
    <w:p w:rsidR="00CC4CF9" w:rsidRPr="00061AB7" w:rsidRDefault="00CC4CF9" w:rsidP="003463F3">
      <w:pPr>
        <w:pStyle w:val="ConsPlusCell"/>
        <w:jc w:val="both"/>
      </w:pPr>
      <w:r w:rsidRPr="00061AB7">
        <w:t>52 2131     7     - генераторов, синхронных компенсаторов,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электродвигателей, систем возбуждения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52 2132     2     - трансформаторов, распределительных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устройств, аккумуляторных установок</w:t>
      </w:r>
    </w:p>
    <w:p w:rsidR="00CC4CF9" w:rsidRPr="00061AB7" w:rsidRDefault="00CC4CF9" w:rsidP="003463F3">
      <w:pPr>
        <w:pStyle w:val="ConsPlusCell"/>
        <w:jc w:val="both"/>
      </w:pPr>
      <w:r w:rsidRPr="00061AB7">
        <w:t>52 2133     8     - электрических сетей</w:t>
      </w:r>
    </w:p>
    <w:p w:rsidR="00CC4CF9" w:rsidRPr="00061AB7" w:rsidRDefault="00CC4CF9" w:rsidP="003463F3">
      <w:pPr>
        <w:pStyle w:val="ConsPlusCell"/>
        <w:jc w:val="both"/>
      </w:pPr>
      <w:r w:rsidRPr="00061AB7">
        <w:t>52 2137     6     - электроавтоматики, защиты и освещения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52 2138     5     - приборов электрических измерений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52 2140     6     Средства специальные подъемно-транспортные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монтажа и ремонта оборудования электростанций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сетей</w:t>
      </w:r>
    </w:p>
    <w:p w:rsidR="00CC4CF9" w:rsidRPr="00061AB7" w:rsidRDefault="00CC4CF9" w:rsidP="003463F3">
      <w:pPr>
        <w:pStyle w:val="ConsPlusCell"/>
        <w:jc w:val="both"/>
      </w:pPr>
      <w:r w:rsidRPr="00061AB7">
        <w:t>52 2141     1     Краны</w:t>
      </w:r>
    </w:p>
    <w:p w:rsidR="00CC4CF9" w:rsidRPr="00061AB7" w:rsidRDefault="00CC4CF9" w:rsidP="003463F3">
      <w:pPr>
        <w:pStyle w:val="ConsPlusCell"/>
        <w:jc w:val="both"/>
      </w:pPr>
      <w:r w:rsidRPr="00061AB7">
        <w:t>52 2142     7     Лебедки, домкраты, тали</w:t>
      </w:r>
    </w:p>
    <w:p w:rsidR="00CC4CF9" w:rsidRPr="00061AB7" w:rsidRDefault="00CC4CF9" w:rsidP="003463F3">
      <w:pPr>
        <w:pStyle w:val="ConsPlusCell"/>
        <w:jc w:val="both"/>
      </w:pPr>
      <w:r w:rsidRPr="00061AB7">
        <w:t>52 2143     2     Оснастка подъемно-транспортных средств,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такелаж, тара</w:t>
      </w:r>
    </w:p>
    <w:p w:rsidR="00CC4CF9" w:rsidRPr="00061AB7" w:rsidRDefault="00CC4CF9" w:rsidP="003463F3">
      <w:pPr>
        <w:pStyle w:val="ConsPlusCell"/>
        <w:jc w:val="both"/>
      </w:pPr>
      <w:r w:rsidRPr="00061AB7">
        <w:t>52 2147     4     Средства подъемно-транспортные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52 2150     0     Средства специальные для / механообработки,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сварки, термообработки, применяемые при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монтаже и ремонте оборудования электростанций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сетей</w:t>
      </w:r>
    </w:p>
    <w:p w:rsidR="00CC4CF9" w:rsidRPr="00061AB7" w:rsidRDefault="00CC4CF9" w:rsidP="003463F3">
      <w:pPr>
        <w:pStyle w:val="ConsPlusCell"/>
        <w:jc w:val="both"/>
      </w:pPr>
      <w:r w:rsidRPr="00061AB7">
        <w:t>52 2151     6     - механической обработки</w:t>
      </w:r>
    </w:p>
    <w:p w:rsidR="00CC4CF9" w:rsidRPr="00061AB7" w:rsidRDefault="00CC4CF9" w:rsidP="003463F3">
      <w:pPr>
        <w:pStyle w:val="ConsPlusCell"/>
        <w:jc w:val="both"/>
      </w:pPr>
      <w:r w:rsidRPr="00061AB7">
        <w:t>52 2152     1     - сварки, наплавки, пайки, напыления, резки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газом</w:t>
      </w:r>
    </w:p>
    <w:p w:rsidR="00CC4CF9" w:rsidRPr="00061AB7" w:rsidRDefault="00CC4CF9" w:rsidP="003463F3">
      <w:pPr>
        <w:pStyle w:val="ConsPlusCell"/>
        <w:jc w:val="both"/>
      </w:pPr>
      <w:r w:rsidRPr="00061AB7">
        <w:t>52 2153     7     - вулканизации, гуммирования, склейки</w:t>
      </w:r>
    </w:p>
    <w:p w:rsidR="00CC4CF9" w:rsidRPr="00061AB7" w:rsidRDefault="00CC4CF9" w:rsidP="003463F3">
      <w:pPr>
        <w:pStyle w:val="ConsPlusCell"/>
        <w:jc w:val="both"/>
      </w:pPr>
      <w:r w:rsidRPr="00061AB7">
        <w:t>52 2154     2     - термообработки</w:t>
      </w:r>
    </w:p>
    <w:p w:rsidR="00CC4CF9" w:rsidRPr="00061AB7" w:rsidRDefault="00CC4CF9" w:rsidP="003463F3">
      <w:pPr>
        <w:pStyle w:val="ConsPlusCell"/>
        <w:jc w:val="both"/>
      </w:pPr>
      <w:r w:rsidRPr="00061AB7">
        <w:t>52 2155     8     - гальванообработки</w:t>
      </w:r>
    </w:p>
    <w:p w:rsidR="00CC4CF9" w:rsidRPr="00061AB7" w:rsidRDefault="00CC4CF9" w:rsidP="003463F3">
      <w:pPr>
        <w:pStyle w:val="ConsPlusCell"/>
        <w:jc w:val="both"/>
      </w:pPr>
      <w:r w:rsidRPr="00061AB7">
        <w:t>52 2190     9     Средства специальные для монтажа и ремонта /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оборудования электростанций и сетей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52 2191     4     - электролизных установок</w:t>
      </w:r>
    </w:p>
    <w:p w:rsidR="00CC4CF9" w:rsidRPr="00061AB7" w:rsidRDefault="00CC4CF9" w:rsidP="003463F3">
      <w:pPr>
        <w:pStyle w:val="ConsPlusCell"/>
        <w:jc w:val="both"/>
      </w:pPr>
      <w:r w:rsidRPr="00061AB7">
        <w:t>52 2192     8     - установок масляного хозяйства</w:t>
      </w:r>
    </w:p>
    <w:p w:rsidR="00CC4CF9" w:rsidRPr="00061AB7" w:rsidRDefault="00CC4CF9" w:rsidP="003463F3">
      <w:pPr>
        <w:pStyle w:val="ConsPlusCell"/>
        <w:jc w:val="both"/>
      </w:pPr>
      <w:r w:rsidRPr="00061AB7">
        <w:t>52 2193     5     - дымовых труб</w:t>
      </w:r>
    </w:p>
    <w:p w:rsidR="00CC4CF9" w:rsidRPr="00061AB7" w:rsidRDefault="00CC4CF9" w:rsidP="003463F3">
      <w:pPr>
        <w:pStyle w:val="ConsPlusCell"/>
        <w:jc w:val="both"/>
      </w:pPr>
      <w:r w:rsidRPr="00061AB7">
        <w:t>52 2199     8     - оборудования разного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52 2500     2     Средства технологического оснащения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строительства</w:t>
      </w:r>
    </w:p>
    <w:p w:rsidR="00CC4CF9" w:rsidRPr="00061AB7" w:rsidRDefault="00CC4CF9" w:rsidP="003463F3">
      <w:pPr>
        <w:pStyle w:val="ConsPlusCell"/>
        <w:jc w:val="both"/>
      </w:pPr>
      <w:r w:rsidRPr="00061AB7">
        <w:t>52 2510     7     Средства инвентарные для складирования,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ограждения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52 2515     4     Средства инвентарные для складирования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строительных конструкций</w:t>
      </w:r>
    </w:p>
    <w:p w:rsidR="00CC4CF9" w:rsidRPr="00061AB7" w:rsidRDefault="00CC4CF9" w:rsidP="003463F3">
      <w:pPr>
        <w:pStyle w:val="ConsPlusCell"/>
        <w:jc w:val="both"/>
      </w:pPr>
      <w:r w:rsidRPr="00061AB7">
        <w:t>52 2516     8     Ограждения инвентарные строительной площадки</w:t>
      </w:r>
    </w:p>
    <w:p w:rsidR="00CC4CF9" w:rsidRPr="00061AB7" w:rsidRDefault="00CC4CF9" w:rsidP="003463F3">
      <w:pPr>
        <w:pStyle w:val="ConsPlusCell"/>
        <w:jc w:val="both"/>
      </w:pPr>
      <w:r w:rsidRPr="00061AB7">
        <w:t>52 2517     5     Ограждения предохранительные строительные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2520     1     Приспособления и устройства грузозахватные,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оснащение монтажное, приспособления навесные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уплотнения грунтов, используемые при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строительстве</w:t>
      </w:r>
    </w:p>
    <w:p w:rsidR="00CC4CF9" w:rsidRPr="00061AB7" w:rsidRDefault="00CC4CF9" w:rsidP="003463F3">
      <w:pPr>
        <w:pStyle w:val="ConsPlusCell"/>
        <w:jc w:val="both"/>
      </w:pPr>
      <w:r w:rsidRPr="00061AB7">
        <w:t>52 2521     7     Стропы грузоподъемные строительные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2522     2     Захваты строительные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2523     8     Траверсы строительные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2524     3     Кондукторы строительные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2525     9     Подкосы, струбцины, связи строительные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2526     4     Опоры, стойки строительные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2527     1     Оснащение монтажное измерительное</w:t>
      </w:r>
    </w:p>
    <w:p w:rsidR="00CC4CF9" w:rsidRPr="00061AB7" w:rsidRDefault="00CC4CF9" w:rsidP="003463F3">
      <w:pPr>
        <w:pStyle w:val="ConsPlusCell"/>
        <w:jc w:val="both"/>
      </w:pPr>
      <w:r w:rsidRPr="00061AB7">
        <w:t>52 2528     5     Приспособления навесные для уплотнения грунтов</w:t>
      </w:r>
    </w:p>
    <w:p w:rsidR="00CC4CF9" w:rsidRPr="00061AB7" w:rsidRDefault="00CC4CF9" w:rsidP="003463F3">
      <w:pPr>
        <w:pStyle w:val="ConsPlusCell"/>
        <w:jc w:val="both"/>
      </w:pPr>
      <w:r w:rsidRPr="00061AB7">
        <w:t>52 2529     0     Приспособления и устройства грузозахватные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оснащение монтажное,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52 2530     6     Контейнеры, средства пакетирования, тара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строительных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52 2531     1     Контейнеры технологические для строительных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52 2532     7     Поддоны для строительных материалов (кроме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деревянных)</w:t>
      </w:r>
    </w:p>
    <w:p w:rsidR="00CC4CF9" w:rsidRPr="00061AB7" w:rsidRDefault="00CC4CF9" w:rsidP="003463F3">
      <w:pPr>
        <w:pStyle w:val="ConsPlusCell"/>
        <w:jc w:val="both"/>
      </w:pPr>
      <w:r w:rsidRPr="00061AB7">
        <w:t>52 2533     2     Кассеты пакетирующие для строительных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52 2534     8     Стропы и сетки пакетирующие для строительных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52 2535     3     Обвязка для строительных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52 2536     9     Тара специальная для жидких и полужидких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строительных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52 2540     0     Средства подмащивания для строительства</w:t>
      </w:r>
    </w:p>
    <w:p w:rsidR="00CC4CF9" w:rsidRPr="00061AB7" w:rsidRDefault="00CC4CF9" w:rsidP="003463F3">
      <w:pPr>
        <w:pStyle w:val="ConsPlusCell"/>
        <w:jc w:val="both"/>
      </w:pPr>
      <w:r w:rsidRPr="00061AB7">
        <w:t>52 2541     6     Леса строительные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2542     1     Подмости</w:t>
      </w:r>
    </w:p>
    <w:p w:rsidR="00CC4CF9" w:rsidRPr="00061AB7" w:rsidRDefault="00CC4CF9" w:rsidP="003463F3">
      <w:pPr>
        <w:pStyle w:val="ConsPlusCell"/>
        <w:jc w:val="both"/>
      </w:pPr>
      <w:r w:rsidRPr="00061AB7">
        <w:t>52 2549     9     Средства подмащивания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52 2550     5     Опалубка, приспособления и устройства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герметизации и замоноличивания стыков и швов</w:t>
      </w:r>
    </w:p>
    <w:p w:rsidR="00CC4CF9" w:rsidRPr="00061AB7" w:rsidRDefault="00CC4CF9" w:rsidP="003463F3">
      <w:pPr>
        <w:pStyle w:val="ConsPlusCell"/>
        <w:jc w:val="both"/>
      </w:pPr>
      <w:r w:rsidRPr="00061AB7">
        <w:t>52 2551     0     Опалубка мелкощитовая</w:t>
      </w:r>
    </w:p>
    <w:p w:rsidR="00CC4CF9" w:rsidRPr="00061AB7" w:rsidRDefault="00CC4CF9" w:rsidP="003463F3">
      <w:pPr>
        <w:pStyle w:val="ConsPlusCell"/>
        <w:jc w:val="both"/>
      </w:pPr>
      <w:r w:rsidRPr="00061AB7">
        <w:t>52 2552     6     Опалубка крупнощитовая</w:t>
      </w:r>
    </w:p>
    <w:p w:rsidR="00CC4CF9" w:rsidRPr="00061AB7" w:rsidRDefault="00CC4CF9" w:rsidP="003463F3">
      <w:pPr>
        <w:pStyle w:val="ConsPlusCell"/>
        <w:jc w:val="both"/>
      </w:pPr>
      <w:r w:rsidRPr="00061AB7">
        <w:t>52 2553     1     Опалубка подъемно-переставная и скользящая</w:t>
      </w:r>
    </w:p>
    <w:p w:rsidR="00CC4CF9" w:rsidRPr="00061AB7" w:rsidRDefault="00CC4CF9" w:rsidP="003463F3">
      <w:pPr>
        <w:pStyle w:val="ConsPlusCell"/>
        <w:jc w:val="both"/>
      </w:pPr>
      <w:r w:rsidRPr="00061AB7">
        <w:t>52 2554     7     Опалубка блочная</w:t>
      </w:r>
    </w:p>
    <w:p w:rsidR="00CC4CF9" w:rsidRPr="00061AB7" w:rsidRDefault="00CC4CF9" w:rsidP="003463F3">
      <w:pPr>
        <w:pStyle w:val="ConsPlusCell"/>
        <w:jc w:val="both"/>
      </w:pPr>
      <w:r w:rsidRPr="00061AB7">
        <w:t>52 2555     2     Опалубка пневматическая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>52 2556     8     Опалубка несъемная</w:t>
      </w:r>
    </w:p>
    <w:p w:rsidR="00CC4CF9" w:rsidRPr="00061AB7" w:rsidRDefault="00CC4CF9" w:rsidP="003463F3">
      <w:pPr>
        <w:pStyle w:val="ConsPlusCell"/>
        <w:jc w:val="both"/>
      </w:pPr>
      <w:r w:rsidRPr="00061AB7">
        <w:t>52 2557     3     Приспособления и устройства для герметизации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замоноличивания стыков и швов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52 5000     2     Оборудование и оснастка специальные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ремонта и эксплуатации тракторов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сельскохозяйственных машин, транспортирования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складской переработки грузов, пуска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наладки, технического обслуживания и ремонта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машин и оборудования ферм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52 5001     8     Оборудование ремонтно-технологическое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сельского хозяйства *</w:t>
      </w:r>
    </w:p>
    <w:p w:rsidR="00CC4CF9" w:rsidRPr="00061AB7" w:rsidRDefault="00CC4CF9" w:rsidP="003463F3">
      <w:pPr>
        <w:pStyle w:val="ConsPlusCell"/>
        <w:jc w:val="both"/>
      </w:pPr>
      <w:r w:rsidRPr="00061AB7">
        <w:t>52 5100     6     Оборудование и оснастка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производственно-технологические для ремонта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тракторов и сельскохозяйственных машин</w:t>
      </w:r>
    </w:p>
    <w:p w:rsidR="00CC4CF9" w:rsidRPr="00061AB7" w:rsidRDefault="00CC4CF9" w:rsidP="003463F3">
      <w:pPr>
        <w:pStyle w:val="ConsPlusCell"/>
        <w:jc w:val="both"/>
      </w:pPr>
      <w:r w:rsidRPr="00061AB7">
        <w:t>52 5110     0     Оборудование и оснастка для разборочных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сборочных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52 5111     6     Линии, конвейеры и их составные части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разборочные и сборочные для тракторов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сельскохозяйственных машин</w:t>
      </w:r>
    </w:p>
    <w:p w:rsidR="00CC4CF9" w:rsidRPr="00061AB7" w:rsidRDefault="00CC4CF9" w:rsidP="003463F3">
      <w:pPr>
        <w:pStyle w:val="ConsPlusCell"/>
        <w:jc w:val="both"/>
      </w:pPr>
      <w:r w:rsidRPr="00061AB7">
        <w:t>52 5112     1     Линии, конвейеры и их составные части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разборочные и сборочные для узлов, агрегатов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двигателей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52 5113     7     Стенды для разборочных и сборочных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52 5118     4     Приспособления и инструмент для разборочных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сборочных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52 5120     5     Оборудование и оснастка для моечно-очистных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окрасочно-сушильных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52 5121     0     Оборудование для наружной мойки и очистки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тракторов и сельскохозяйственных машин</w:t>
      </w:r>
    </w:p>
    <w:p w:rsidR="00CC4CF9" w:rsidRPr="00061AB7" w:rsidRDefault="00CC4CF9" w:rsidP="003463F3">
      <w:pPr>
        <w:pStyle w:val="ConsPlusCell"/>
        <w:jc w:val="both"/>
      </w:pPr>
      <w:r w:rsidRPr="00061AB7">
        <w:t>52 5122     6     Оборудование для мойки и очистки узлов,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агрегатов и деталей</w:t>
      </w:r>
    </w:p>
    <w:p w:rsidR="00CC4CF9" w:rsidRPr="00061AB7" w:rsidRDefault="00CC4CF9" w:rsidP="003463F3">
      <w:pPr>
        <w:pStyle w:val="ConsPlusCell"/>
        <w:jc w:val="both"/>
      </w:pPr>
      <w:r w:rsidRPr="00061AB7">
        <w:t>52 5125     2     Оборудование для окраски и сушки</w:t>
      </w:r>
    </w:p>
    <w:p w:rsidR="00CC4CF9" w:rsidRPr="00061AB7" w:rsidRDefault="00CC4CF9" w:rsidP="003463F3">
      <w:pPr>
        <w:pStyle w:val="ConsPlusCell"/>
        <w:jc w:val="both"/>
      </w:pPr>
      <w:r w:rsidRPr="00061AB7">
        <w:t>52 5128     9     Приспособления и инструмент для мойки и очистки</w:t>
      </w:r>
    </w:p>
    <w:p w:rsidR="00CC4CF9" w:rsidRPr="00061AB7" w:rsidRDefault="00CC4CF9" w:rsidP="003463F3">
      <w:pPr>
        <w:pStyle w:val="ConsPlusCell"/>
        <w:jc w:val="both"/>
      </w:pPr>
      <w:r w:rsidRPr="00061AB7">
        <w:t>52 5130     9     Оборудование и оснастка для восстановления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деталей тракторов и сельскохозяйственных машин</w:t>
      </w:r>
    </w:p>
    <w:p w:rsidR="00CC4CF9" w:rsidRPr="00061AB7" w:rsidRDefault="00CC4CF9" w:rsidP="003463F3">
      <w:pPr>
        <w:pStyle w:val="ConsPlusCell"/>
        <w:jc w:val="both"/>
      </w:pPr>
      <w:r w:rsidRPr="00061AB7">
        <w:t>52 5131     5     Оборудование и оснастка для восстановления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литьем, сварочных, наплавочных и термических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52 5132     0     Оборудование и оснастка для восстановления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упрочения деталей пластической деформацией</w:t>
      </w:r>
    </w:p>
    <w:p w:rsidR="00CC4CF9" w:rsidRPr="00061AB7" w:rsidRDefault="00CC4CF9" w:rsidP="003463F3">
      <w:pPr>
        <w:pStyle w:val="ConsPlusCell"/>
        <w:jc w:val="both"/>
      </w:pPr>
      <w:r w:rsidRPr="00061AB7">
        <w:t>52 5133     6     Оборудование и оснастка для механических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52 5134     1     Оборудование и оснастка для гальванических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52 5136     2     Инструмент специальный режущий</w:t>
      </w:r>
    </w:p>
    <w:p w:rsidR="00CC4CF9" w:rsidRPr="00061AB7" w:rsidRDefault="00CC4CF9" w:rsidP="003463F3">
      <w:pPr>
        <w:pStyle w:val="ConsPlusCell"/>
        <w:jc w:val="both"/>
      </w:pPr>
      <w:r w:rsidRPr="00061AB7">
        <w:t>52 5137     8     Поточно-механизированные линии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восстановления изношенных деталей тракторов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сельскохозяйственных машин</w:t>
      </w:r>
    </w:p>
    <w:p w:rsidR="00CC4CF9" w:rsidRPr="00061AB7" w:rsidRDefault="00CC4CF9" w:rsidP="003463F3">
      <w:pPr>
        <w:pStyle w:val="ConsPlusCell"/>
        <w:jc w:val="both"/>
      </w:pPr>
      <w:r w:rsidRPr="00061AB7">
        <w:t>52 5138     3     Приспособления и инструмент вспомогательный</w:t>
      </w:r>
    </w:p>
    <w:p w:rsidR="00CC4CF9" w:rsidRPr="00061AB7" w:rsidRDefault="00CC4CF9" w:rsidP="003463F3">
      <w:pPr>
        <w:pStyle w:val="ConsPlusCell"/>
        <w:jc w:val="both"/>
      </w:pPr>
      <w:r w:rsidRPr="00061AB7">
        <w:t>52 5150     9     Оборудование и оснастка для обкаточных,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контрольных и регулировочных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52 5152     6     Оборудование для обкатки, испытания, контроля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регулировки деталей, агрегатов и узлов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тракторов и сельскохозяйственных машин</w:t>
      </w:r>
    </w:p>
    <w:p w:rsidR="00CC4CF9" w:rsidRPr="00061AB7" w:rsidRDefault="00CC4CF9" w:rsidP="003463F3">
      <w:pPr>
        <w:pStyle w:val="ConsPlusCell"/>
        <w:jc w:val="both"/>
      </w:pPr>
      <w:r w:rsidRPr="00061AB7">
        <w:t>52 5157     7     Приборы специальные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5158     2     Приспособления и инструмент для обкатки,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испытания, контроля и регулировки агрегатов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узлов</w:t>
      </w:r>
    </w:p>
    <w:p w:rsidR="00CC4CF9" w:rsidRPr="00061AB7" w:rsidRDefault="00CC4CF9" w:rsidP="003463F3">
      <w:pPr>
        <w:pStyle w:val="ConsPlusCell"/>
        <w:jc w:val="both"/>
      </w:pPr>
      <w:r w:rsidRPr="00061AB7">
        <w:t>52 5160     3     Оборудование и оснастка подъемно-транспортные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ремонта тракторов и сельскохозяйственных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машин</w:t>
      </w:r>
    </w:p>
    <w:p w:rsidR="00CC4CF9" w:rsidRPr="00061AB7" w:rsidRDefault="00CC4CF9" w:rsidP="003463F3">
      <w:pPr>
        <w:pStyle w:val="ConsPlusCell"/>
        <w:jc w:val="both"/>
      </w:pPr>
      <w:r w:rsidRPr="00061AB7">
        <w:t>52 5161     9     Оборудование грузоподъемное специальное</w:t>
      </w:r>
    </w:p>
    <w:p w:rsidR="00CC4CF9" w:rsidRPr="00061AB7" w:rsidRDefault="00CC4CF9" w:rsidP="003463F3">
      <w:pPr>
        <w:pStyle w:val="ConsPlusCell"/>
        <w:jc w:val="both"/>
      </w:pPr>
      <w:r w:rsidRPr="00061AB7">
        <w:t>52 5162     4     Оборудование транспортирующее специальное</w:t>
      </w:r>
    </w:p>
    <w:p w:rsidR="00CC4CF9" w:rsidRPr="00061AB7" w:rsidRDefault="00CC4CF9" w:rsidP="003463F3">
      <w:pPr>
        <w:pStyle w:val="ConsPlusCell"/>
        <w:jc w:val="both"/>
      </w:pPr>
      <w:r w:rsidRPr="00061AB7">
        <w:t>52 5168     7     Приспособления грузоподъемные и транспортные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специальные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5170     8     Оборудование и оснастка для хранения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технологического оборудования агрегатов, узлов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деталей тракторов и сельскохозяйственных машин</w:t>
      </w:r>
    </w:p>
    <w:p w:rsidR="00CC4CF9" w:rsidRPr="00061AB7" w:rsidRDefault="00CC4CF9" w:rsidP="003463F3">
      <w:pPr>
        <w:pStyle w:val="ConsPlusCell"/>
        <w:jc w:val="both"/>
      </w:pPr>
      <w:r w:rsidRPr="00061AB7">
        <w:t>52 5172     9     Стеллажи, шкафы</w:t>
      </w:r>
    </w:p>
    <w:p w:rsidR="00CC4CF9" w:rsidRPr="00061AB7" w:rsidRDefault="00CC4CF9" w:rsidP="003463F3">
      <w:pPr>
        <w:pStyle w:val="ConsPlusCell"/>
        <w:jc w:val="both"/>
      </w:pPr>
      <w:r w:rsidRPr="00061AB7">
        <w:t>52 5177     6     Тара специальная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52 5180     2     Оборудование и оснастка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организационно-вспомогательные для ремонта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тракторов и сельскохозяйственных машин</w:t>
      </w:r>
    </w:p>
    <w:p w:rsidR="00CC4CF9" w:rsidRPr="00061AB7" w:rsidRDefault="00CC4CF9" w:rsidP="003463F3">
      <w:pPr>
        <w:pStyle w:val="ConsPlusCell"/>
        <w:jc w:val="both"/>
      </w:pPr>
      <w:r w:rsidRPr="00061AB7">
        <w:t>52 5182     3     Подставки</w:t>
      </w:r>
    </w:p>
    <w:p w:rsidR="00CC4CF9" w:rsidRPr="00061AB7" w:rsidRDefault="00CC4CF9" w:rsidP="003463F3">
      <w:pPr>
        <w:pStyle w:val="ConsPlusCell"/>
        <w:jc w:val="both"/>
      </w:pPr>
      <w:r w:rsidRPr="00061AB7">
        <w:t>52 5184     4     Поддоны</w:t>
      </w:r>
    </w:p>
    <w:p w:rsidR="00CC4CF9" w:rsidRPr="00061AB7" w:rsidRDefault="00CC4CF9" w:rsidP="003463F3">
      <w:pPr>
        <w:pStyle w:val="ConsPlusCell"/>
        <w:jc w:val="both"/>
      </w:pPr>
      <w:r w:rsidRPr="00061AB7">
        <w:t>52 5186     5     Столы, верстаки, тумбочки</w:t>
      </w:r>
    </w:p>
    <w:p w:rsidR="00CC4CF9" w:rsidRPr="00061AB7" w:rsidRDefault="00CC4CF9" w:rsidP="003463F3">
      <w:pPr>
        <w:pStyle w:val="ConsPlusCell"/>
        <w:jc w:val="both"/>
      </w:pPr>
      <w:r w:rsidRPr="00061AB7">
        <w:t>52 5200     5     Оборудование и оснастка эксплуатационные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тракторов и сельскохозяйственных машин</w:t>
      </w:r>
    </w:p>
    <w:p w:rsidR="00CC4CF9" w:rsidRPr="00061AB7" w:rsidRDefault="00CC4CF9" w:rsidP="003463F3">
      <w:pPr>
        <w:pStyle w:val="ConsPlusCell"/>
        <w:jc w:val="both"/>
      </w:pPr>
      <w:r w:rsidRPr="00061AB7">
        <w:t>52 5210     4     Оборудование и оснастка для технического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обслуживания тракторов и сельскохозяйственных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машин</w:t>
      </w:r>
    </w:p>
    <w:p w:rsidR="00CC4CF9" w:rsidRPr="00061AB7" w:rsidRDefault="00CC4CF9" w:rsidP="003463F3">
      <w:pPr>
        <w:pStyle w:val="ConsPlusCell"/>
        <w:jc w:val="both"/>
      </w:pPr>
      <w:r w:rsidRPr="00061AB7">
        <w:t>52 5212     5     Агрегаты и установки для технического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обслуживания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52 5214     6     Агрегаты и устройства для постановки 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хранение и снятия с хранения машин</w:t>
      </w:r>
    </w:p>
    <w:p w:rsidR="00CC4CF9" w:rsidRPr="00061AB7" w:rsidRDefault="00CC4CF9" w:rsidP="003463F3">
      <w:pPr>
        <w:pStyle w:val="ConsPlusCell"/>
        <w:jc w:val="both"/>
      </w:pPr>
      <w:r w:rsidRPr="00061AB7">
        <w:t>52 5218     8     Приспособления и инструмент для технического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обслуживания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52 5250     2     Оборудование и оснастка для диагностики</w:t>
      </w:r>
    </w:p>
    <w:p w:rsidR="00CC4CF9" w:rsidRPr="00061AB7" w:rsidRDefault="00CC4CF9" w:rsidP="003463F3">
      <w:pPr>
        <w:pStyle w:val="ConsPlusCell"/>
        <w:jc w:val="both"/>
      </w:pPr>
      <w:r w:rsidRPr="00061AB7">
        <w:t>52 5251     8     Оборудование для диагностики тракторов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сельскохозяйственных машин</w:t>
      </w:r>
    </w:p>
    <w:p w:rsidR="00CC4CF9" w:rsidRPr="00061AB7" w:rsidRDefault="00CC4CF9" w:rsidP="003463F3">
      <w:pPr>
        <w:pStyle w:val="ConsPlusCell"/>
        <w:jc w:val="both"/>
      </w:pPr>
      <w:r w:rsidRPr="00061AB7">
        <w:t>52 5257     0     Приборы специальные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5270     1     Оборудование и оснастка нефтехозяйства</w:t>
      </w:r>
    </w:p>
    <w:p w:rsidR="00CC4CF9" w:rsidRPr="00061AB7" w:rsidRDefault="00CC4CF9" w:rsidP="003463F3">
      <w:pPr>
        <w:pStyle w:val="ConsPlusCell"/>
        <w:jc w:val="both"/>
      </w:pPr>
      <w:r w:rsidRPr="00061AB7">
        <w:t>52 5271     7     Агрегаты заправочные механизированные и ручные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5272     2     Оборудование для заправки топливом, маслами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смазками</w:t>
      </w:r>
    </w:p>
    <w:p w:rsidR="00CC4CF9" w:rsidRPr="00061AB7" w:rsidRDefault="00CC4CF9" w:rsidP="003463F3">
      <w:pPr>
        <w:pStyle w:val="ConsPlusCell"/>
        <w:jc w:val="both"/>
      </w:pPr>
      <w:r w:rsidRPr="00061AB7">
        <w:t>52 5274     3     Нефтеарматура специальная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52 5278     5     Приспособления специальные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5400     7     Оборудование и оснастка для транспортирования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складской переработки грузов</w:t>
      </w:r>
    </w:p>
    <w:p w:rsidR="00CC4CF9" w:rsidRPr="00061AB7" w:rsidRDefault="00CC4CF9" w:rsidP="003463F3">
      <w:pPr>
        <w:pStyle w:val="ConsPlusCell"/>
        <w:jc w:val="both"/>
      </w:pPr>
      <w:r w:rsidRPr="00061AB7">
        <w:t>52 5410     1     Оборудование и оснастка технологической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обработки грузов</w:t>
      </w:r>
    </w:p>
    <w:p w:rsidR="00CC4CF9" w:rsidRPr="00061AB7" w:rsidRDefault="00CC4CF9" w:rsidP="003463F3">
      <w:pPr>
        <w:pStyle w:val="ConsPlusCell"/>
        <w:jc w:val="both"/>
      </w:pPr>
      <w:r w:rsidRPr="00061AB7">
        <w:t>52 5411     7     Установки тукосмесительные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5413     8     Установки для измельчения минеральных удобрений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52 5414     3     Устройства дозирующие</w:t>
      </w:r>
    </w:p>
    <w:p w:rsidR="00CC4CF9" w:rsidRPr="00061AB7" w:rsidRDefault="00CC4CF9" w:rsidP="003463F3">
      <w:pPr>
        <w:pStyle w:val="ConsPlusCell"/>
        <w:jc w:val="both"/>
      </w:pPr>
      <w:r w:rsidRPr="00061AB7">
        <w:t>52 5416     4     Устройства для пакетирования грузов</w:t>
      </w:r>
    </w:p>
    <w:p w:rsidR="00CC4CF9" w:rsidRPr="00061AB7" w:rsidRDefault="00CC4CF9" w:rsidP="003463F3">
      <w:pPr>
        <w:pStyle w:val="ConsPlusCell"/>
        <w:jc w:val="both"/>
      </w:pPr>
      <w:r w:rsidRPr="00061AB7">
        <w:t>52 5420     6     Оборудование и оснастка для транспортирования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грузов</w:t>
      </w:r>
    </w:p>
    <w:p w:rsidR="00CC4CF9" w:rsidRPr="00061AB7" w:rsidRDefault="00CC4CF9" w:rsidP="003463F3">
      <w:pPr>
        <w:pStyle w:val="ConsPlusCell"/>
        <w:jc w:val="both"/>
      </w:pPr>
      <w:r w:rsidRPr="00061AB7">
        <w:t>52 5421     1     Установки транспортирующие</w:t>
      </w:r>
    </w:p>
    <w:p w:rsidR="00CC4CF9" w:rsidRPr="00061AB7" w:rsidRDefault="00CC4CF9" w:rsidP="003463F3">
      <w:pPr>
        <w:pStyle w:val="ConsPlusCell"/>
        <w:jc w:val="both"/>
      </w:pPr>
      <w:r w:rsidRPr="00061AB7">
        <w:t>52 5422     7     Конвейеры</w:t>
      </w:r>
    </w:p>
    <w:p w:rsidR="00CC4CF9" w:rsidRPr="00061AB7" w:rsidRDefault="00CC4CF9" w:rsidP="003463F3">
      <w:pPr>
        <w:pStyle w:val="ConsPlusCell"/>
        <w:jc w:val="both"/>
      </w:pPr>
      <w:r w:rsidRPr="00061AB7">
        <w:t>52 5423     2     Элеваторы</w:t>
      </w:r>
    </w:p>
    <w:p w:rsidR="00CC4CF9" w:rsidRPr="00061AB7" w:rsidRDefault="00CC4CF9" w:rsidP="003463F3">
      <w:pPr>
        <w:pStyle w:val="ConsPlusCell"/>
        <w:jc w:val="both"/>
      </w:pPr>
      <w:r w:rsidRPr="00061AB7">
        <w:t>52 5424     8     Устройства пневмотранспортные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5426     9     Тележки ручные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5460     4     Оборудование и оснастка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погрузочно-разгрузочные для складской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переработки грузов</w:t>
      </w:r>
    </w:p>
    <w:p w:rsidR="00CC4CF9" w:rsidRPr="00061AB7" w:rsidRDefault="00CC4CF9" w:rsidP="003463F3">
      <w:pPr>
        <w:pStyle w:val="ConsPlusCell"/>
        <w:jc w:val="both"/>
      </w:pPr>
      <w:r w:rsidRPr="00061AB7">
        <w:t>52 5466     7     Штабелеры, погрузчики, грузоподъемники</w:t>
      </w:r>
    </w:p>
    <w:p w:rsidR="00CC4CF9" w:rsidRPr="00061AB7" w:rsidRDefault="00CC4CF9" w:rsidP="003463F3">
      <w:pPr>
        <w:pStyle w:val="ConsPlusCell"/>
        <w:jc w:val="both"/>
      </w:pPr>
      <w:r w:rsidRPr="00061AB7">
        <w:t>52 5468     8     Приспособления грузозахватывающие</w:t>
      </w:r>
    </w:p>
    <w:p w:rsidR="00CC4CF9" w:rsidRPr="00061AB7" w:rsidRDefault="00CC4CF9" w:rsidP="003463F3">
      <w:pPr>
        <w:pStyle w:val="ConsPlusCell"/>
        <w:jc w:val="both"/>
      </w:pPr>
      <w:r w:rsidRPr="00061AB7">
        <w:t>52 5470     9     Оборудование и оснастка для хранения грузов</w:t>
      </w:r>
    </w:p>
    <w:p w:rsidR="00CC4CF9" w:rsidRPr="00061AB7" w:rsidRDefault="00CC4CF9" w:rsidP="003463F3">
      <w:pPr>
        <w:pStyle w:val="ConsPlusCell"/>
        <w:jc w:val="both"/>
      </w:pPr>
      <w:r w:rsidRPr="00061AB7">
        <w:t>52 5472     5     Стеллажи, шкафы</w:t>
      </w:r>
    </w:p>
    <w:p w:rsidR="00CC4CF9" w:rsidRPr="00061AB7" w:rsidRDefault="00CC4CF9" w:rsidP="003463F3">
      <w:pPr>
        <w:pStyle w:val="ConsPlusCell"/>
        <w:jc w:val="both"/>
      </w:pPr>
      <w:r w:rsidRPr="00061AB7">
        <w:t>52 5473     5     Бункеры, отсеки, цистерны, танки</w:t>
      </w:r>
    </w:p>
    <w:p w:rsidR="00CC4CF9" w:rsidRPr="00061AB7" w:rsidRDefault="00CC4CF9" w:rsidP="003463F3">
      <w:pPr>
        <w:pStyle w:val="ConsPlusCell"/>
        <w:jc w:val="both"/>
      </w:pPr>
      <w:r w:rsidRPr="00061AB7">
        <w:t>52 5474     0     Ворота, затворы</w:t>
      </w:r>
    </w:p>
    <w:p w:rsidR="00CC4CF9" w:rsidRPr="00061AB7" w:rsidRDefault="00CC4CF9" w:rsidP="003463F3">
      <w:pPr>
        <w:pStyle w:val="ConsPlusCell"/>
        <w:jc w:val="both"/>
      </w:pPr>
      <w:r w:rsidRPr="00061AB7">
        <w:t>52 5475     6     Ящики, коробки, банки, мешки, пакеты</w:t>
      </w:r>
    </w:p>
    <w:p w:rsidR="00CC4CF9" w:rsidRPr="00061AB7" w:rsidRDefault="00CC4CF9" w:rsidP="003463F3">
      <w:pPr>
        <w:pStyle w:val="ConsPlusCell"/>
        <w:jc w:val="both"/>
      </w:pPr>
      <w:r w:rsidRPr="00061AB7">
        <w:t>52 5480     3     Оборудование и оснастка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организационно-вспомогательные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транспортирования и складирования грузов</w:t>
      </w:r>
    </w:p>
    <w:p w:rsidR="00CC4CF9" w:rsidRPr="00061AB7" w:rsidRDefault="00CC4CF9" w:rsidP="003463F3">
      <w:pPr>
        <w:pStyle w:val="ConsPlusCell"/>
        <w:jc w:val="both"/>
      </w:pPr>
      <w:r w:rsidRPr="00061AB7">
        <w:t>52 5482     4     Лестницы, подставки, трапы</w:t>
      </w:r>
    </w:p>
    <w:p w:rsidR="00CC4CF9" w:rsidRPr="00061AB7" w:rsidRDefault="00CC4CF9" w:rsidP="003463F3">
      <w:pPr>
        <w:pStyle w:val="ConsPlusCell"/>
        <w:jc w:val="both"/>
      </w:pPr>
      <w:r w:rsidRPr="00061AB7">
        <w:t>52 5484     5     Поддоны</w:t>
      </w:r>
    </w:p>
    <w:p w:rsidR="00CC4CF9" w:rsidRPr="00061AB7" w:rsidRDefault="00CC4CF9" w:rsidP="003463F3">
      <w:pPr>
        <w:pStyle w:val="ConsPlusCell"/>
        <w:jc w:val="both"/>
      </w:pPr>
      <w:r w:rsidRPr="00061AB7">
        <w:t>52 5485     0     Кузова-фургоны, укрытия кузовов</w:t>
      </w:r>
    </w:p>
    <w:p w:rsidR="00CC4CF9" w:rsidRPr="00061AB7" w:rsidRDefault="00CC4CF9" w:rsidP="003463F3">
      <w:pPr>
        <w:pStyle w:val="ConsPlusCell"/>
        <w:jc w:val="both"/>
      </w:pPr>
      <w:r w:rsidRPr="00061AB7">
        <w:t>52 5600     4     Оборудование и оснастка для монтажа, пуска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наладки, технического обслуживания и ремонта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машин и оборудования животноводческих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птицеводческих ферм</w:t>
      </w:r>
    </w:p>
    <w:p w:rsidR="00CC4CF9" w:rsidRPr="00061AB7" w:rsidRDefault="00CC4CF9" w:rsidP="003463F3">
      <w:pPr>
        <w:pStyle w:val="ConsPlusCell"/>
        <w:jc w:val="both"/>
      </w:pPr>
      <w:r w:rsidRPr="00061AB7">
        <w:t>52 5610     9     Оборудование и оснастка технологические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монтажных и пусконаладочных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52 5613     5     Стенды</w:t>
      </w:r>
    </w:p>
    <w:p w:rsidR="00CC4CF9" w:rsidRPr="00061AB7" w:rsidRDefault="00CC4CF9" w:rsidP="003463F3">
      <w:pPr>
        <w:pStyle w:val="ConsPlusCell"/>
        <w:jc w:val="both"/>
      </w:pPr>
      <w:r w:rsidRPr="00061AB7">
        <w:t>52 5620     3     Оборудование и оснастка технологические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работ по техническому обслуживанию и ремонту</w:t>
      </w:r>
    </w:p>
    <w:p w:rsidR="00CC4CF9" w:rsidRPr="00061AB7" w:rsidRDefault="00CC4CF9" w:rsidP="003463F3">
      <w:pPr>
        <w:pStyle w:val="ConsPlusCell"/>
        <w:jc w:val="both"/>
      </w:pPr>
      <w:r w:rsidRPr="00061AB7">
        <w:t>52 5622     4     Оборудование моечное</w:t>
      </w:r>
    </w:p>
    <w:p w:rsidR="00CC4CF9" w:rsidRPr="00061AB7" w:rsidRDefault="00CC4CF9" w:rsidP="003463F3">
      <w:pPr>
        <w:pStyle w:val="ConsPlusCell"/>
        <w:jc w:val="both"/>
      </w:pPr>
      <w:r w:rsidRPr="00061AB7">
        <w:t>52 5623     1     Стенды</w:t>
      </w:r>
    </w:p>
    <w:p w:rsidR="00CC4CF9" w:rsidRPr="00061AB7" w:rsidRDefault="00CC4CF9" w:rsidP="003463F3">
      <w:pPr>
        <w:pStyle w:val="ConsPlusCell"/>
        <w:jc w:val="both"/>
      </w:pPr>
      <w:r w:rsidRPr="00061AB7">
        <w:t>52 5625     0     Оборудование окрасочное</w:t>
      </w:r>
    </w:p>
    <w:p w:rsidR="00CC4CF9" w:rsidRPr="00061AB7" w:rsidRDefault="00CC4CF9" w:rsidP="003463F3">
      <w:pPr>
        <w:pStyle w:val="ConsPlusCell"/>
        <w:jc w:val="both"/>
      </w:pPr>
      <w:r w:rsidRPr="00061AB7">
        <w:t>52 5628     7     Оснастка технологическая (штампы, пресс-формы,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приспособления, кондуктора)</w:t>
      </w:r>
    </w:p>
    <w:p w:rsidR="00CC4CF9" w:rsidRPr="00061AB7" w:rsidRDefault="00CC4CF9" w:rsidP="003463F3">
      <w:pPr>
        <w:pStyle w:val="ConsPlusCell"/>
        <w:jc w:val="both"/>
      </w:pPr>
      <w:r w:rsidRPr="00061AB7">
        <w:t>52 5660     1     Оборудование и оснастка подъемно-транспортные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монтажных и пусконаладочных работ,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технического обслуживания и ремонта</w:t>
      </w:r>
    </w:p>
    <w:p w:rsidR="00CC4CF9" w:rsidRPr="00061AB7" w:rsidRDefault="00CC4CF9" w:rsidP="003463F3">
      <w:pPr>
        <w:pStyle w:val="ConsPlusCell"/>
        <w:jc w:val="both"/>
      </w:pPr>
      <w:r w:rsidRPr="00061AB7">
        <w:t>52 5661     7     Оборудование подъемно-транспортное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монтажных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52 5670     6     Оборудование и оснастка для хранения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технологического оборудования и кормов</w:t>
      </w:r>
    </w:p>
    <w:p w:rsidR="00CC4CF9" w:rsidRPr="00061AB7" w:rsidRDefault="00CC4CF9" w:rsidP="003463F3">
      <w:pPr>
        <w:pStyle w:val="ConsPlusCell"/>
        <w:jc w:val="both"/>
      </w:pPr>
      <w:r w:rsidRPr="00061AB7">
        <w:t>52 5672     7     Стеллажи, шкафы специальные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5675     3     Ящики, лари специальные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5680     0     Оборудование и оснастка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организационно-вспомогательные для монтажных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пусконаладочных работ, технического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обслуживания и ремонта</w:t>
      </w:r>
    </w:p>
    <w:p w:rsidR="00CC4CF9" w:rsidRPr="00061AB7" w:rsidRDefault="00CC4CF9" w:rsidP="003463F3">
      <w:pPr>
        <w:pStyle w:val="ConsPlusCell"/>
        <w:jc w:val="both"/>
      </w:pPr>
      <w:r w:rsidRPr="00061AB7">
        <w:t>52 5681     6     Мастерские передвижные сельскохозяйственного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52 5684     2     Противни</w:t>
      </w:r>
    </w:p>
    <w:p w:rsidR="00CC4CF9" w:rsidRPr="00061AB7" w:rsidRDefault="00CC4CF9" w:rsidP="003463F3">
      <w:pPr>
        <w:pStyle w:val="ConsPlusCell"/>
        <w:jc w:val="both"/>
      </w:pPr>
      <w:r w:rsidRPr="00061AB7">
        <w:t>52 5686     3     Столы, верстаки, тумбочки специальные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5687     9     Зонты вытяжные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5800     1     Конструкции промышленных теплиц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технологическое оборудование</w:t>
      </w:r>
    </w:p>
    <w:p w:rsidR="00CC4CF9" w:rsidRPr="00061AB7" w:rsidRDefault="00CC4CF9" w:rsidP="003463F3">
      <w:pPr>
        <w:pStyle w:val="ConsPlusCell"/>
        <w:jc w:val="both"/>
      </w:pPr>
      <w:r w:rsidRPr="00061AB7">
        <w:t>52 5810     6     Каркасы однопролетных теплиц</w:t>
      </w:r>
    </w:p>
    <w:p w:rsidR="00CC4CF9" w:rsidRPr="00061AB7" w:rsidRDefault="00CC4CF9" w:rsidP="003463F3">
      <w:pPr>
        <w:pStyle w:val="ConsPlusCell"/>
        <w:jc w:val="both"/>
      </w:pPr>
      <w:r w:rsidRPr="00061AB7">
        <w:t>52 5812     7     Каркасы однопролетных зимних теплиц</w:t>
      </w:r>
    </w:p>
    <w:p w:rsidR="00CC4CF9" w:rsidRPr="00061AB7" w:rsidRDefault="00CC4CF9" w:rsidP="003463F3">
      <w:pPr>
        <w:pStyle w:val="ConsPlusCell"/>
        <w:jc w:val="both"/>
      </w:pPr>
      <w:r w:rsidRPr="00061AB7">
        <w:t>52 5813     2     Каркасы однопролетных весенних теплиц</w:t>
      </w:r>
    </w:p>
    <w:p w:rsidR="00CC4CF9" w:rsidRPr="00061AB7" w:rsidRDefault="00CC4CF9" w:rsidP="003463F3">
      <w:pPr>
        <w:pStyle w:val="ConsPlusCell"/>
        <w:jc w:val="both"/>
      </w:pPr>
      <w:r w:rsidRPr="00061AB7">
        <w:t>52 5820     0     Каркасы многопролетных теплиц</w:t>
      </w:r>
    </w:p>
    <w:p w:rsidR="00CC4CF9" w:rsidRPr="00061AB7" w:rsidRDefault="00CC4CF9" w:rsidP="003463F3">
      <w:pPr>
        <w:pStyle w:val="ConsPlusCell"/>
        <w:jc w:val="both"/>
      </w:pPr>
      <w:r w:rsidRPr="00061AB7">
        <w:t>52 5830     5     Вспомогательные конструкции теплиц</w:t>
      </w:r>
    </w:p>
    <w:p w:rsidR="00CC4CF9" w:rsidRPr="00061AB7" w:rsidRDefault="00CC4CF9" w:rsidP="003463F3">
      <w:pPr>
        <w:pStyle w:val="ConsPlusCell"/>
        <w:jc w:val="both"/>
      </w:pPr>
      <w:r w:rsidRPr="00061AB7">
        <w:t>52 5831     0     Опоры отопления теплиц</w:t>
      </w:r>
    </w:p>
    <w:p w:rsidR="00CC4CF9" w:rsidRPr="00061AB7" w:rsidRDefault="00CC4CF9" w:rsidP="003463F3">
      <w:pPr>
        <w:pStyle w:val="ConsPlusCell"/>
        <w:jc w:val="both"/>
      </w:pPr>
      <w:r w:rsidRPr="00061AB7">
        <w:t>52 5832     6     Конструкции крепления электроаппаратуры</w:t>
      </w:r>
    </w:p>
    <w:p w:rsidR="00CC4CF9" w:rsidRPr="00061AB7" w:rsidRDefault="00CC4CF9" w:rsidP="003463F3">
      <w:pPr>
        <w:pStyle w:val="ConsPlusCell"/>
        <w:jc w:val="both"/>
      </w:pPr>
      <w:r w:rsidRPr="00061AB7">
        <w:t>52 5850     4     Оборудование теплиц технологическое</w:t>
      </w:r>
    </w:p>
    <w:p w:rsidR="00CC4CF9" w:rsidRPr="00061AB7" w:rsidRDefault="00CC4CF9" w:rsidP="003463F3">
      <w:pPr>
        <w:pStyle w:val="ConsPlusCell"/>
        <w:jc w:val="both"/>
      </w:pPr>
      <w:r w:rsidRPr="00061AB7">
        <w:t>52 5851     7     Оборудование для обогрева теплиц</w:t>
      </w:r>
    </w:p>
    <w:p w:rsidR="00CC4CF9" w:rsidRPr="00061AB7" w:rsidRDefault="00CC4CF9" w:rsidP="003463F3">
      <w:pPr>
        <w:pStyle w:val="ConsPlusCell"/>
        <w:jc w:val="both"/>
      </w:pPr>
      <w:r w:rsidRPr="00061AB7">
        <w:t>52 5852     5     Оборудование для отопления теплиц</w:t>
      </w:r>
    </w:p>
    <w:p w:rsidR="00CC4CF9" w:rsidRPr="00061AB7" w:rsidRDefault="00CC4CF9" w:rsidP="003463F3">
      <w:pPr>
        <w:pStyle w:val="ConsPlusCell"/>
        <w:jc w:val="both"/>
      </w:pPr>
      <w:r w:rsidRPr="00061AB7">
        <w:t>52 5853     0     Оборудование для вентиляции и снятия перегрева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теплиц</w:t>
      </w:r>
    </w:p>
    <w:p w:rsidR="00CC4CF9" w:rsidRPr="00061AB7" w:rsidRDefault="00CC4CF9" w:rsidP="003463F3">
      <w:pPr>
        <w:pStyle w:val="ConsPlusCell"/>
        <w:jc w:val="both"/>
      </w:pPr>
      <w:r w:rsidRPr="00061AB7">
        <w:t>52 5854     6     Оборудование для обработки, обеззараживания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почвы и по уходу за растениями</w:t>
      </w:r>
    </w:p>
    <w:p w:rsidR="00CC4CF9" w:rsidRPr="00061AB7" w:rsidRDefault="00CC4CF9" w:rsidP="003463F3">
      <w:pPr>
        <w:pStyle w:val="ConsPlusCell"/>
        <w:jc w:val="both"/>
      </w:pPr>
      <w:r w:rsidRPr="00061AB7">
        <w:t>52 5855     1     Оборудование для монтажа и ремонта теплиц</w:t>
      </w:r>
    </w:p>
    <w:p w:rsidR="00CC4CF9" w:rsidRPr="00061AB7" w:rsidRDefault="00CC4CF9" w:rsidP="003463F3">
      <w:pPr>
        <w:pStyle w:val="ConsPlusCell"/>
        <w:jc w:val="both"/>
      </w:pPr>
      <w:r w:rsidRPr="00061AB7">
        <w:t>52 5860     9     Средства управления микроклиматом в теплицах</w:t>
      </w:r>
    </w:p>
    <w:p w:rsidR="00CC4CF9" w:rsidRPr="00061AB7" w:rsidRDefault="00CC4CF9" w:rsidP="003463F3">
      <w:pPr>
        <w:pStyle w:val="ConsPlusCell"/>
        <w:jc w:val="both"/>
      </w:pPr>
      <w:r w:rsidRPr="00061AB7">
        <w:t>52 5862     0     Система автоматического 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микроклимата в теплицах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52 6000     5     Конструкции строительные стальные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52 6100     9     Конструкции каркасов зданий (кроме решаемых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легких конструкциях)</w:t>
      </w:r>
    </w:p>
    <w:p w:rsidR="00CC4CF9" w:rsidRPr="00061AB7" w:rsidRDefault="00CC4CF9" w:rsidP="003463F3">
      <w:pPr>
        <w:pStyle w:val="ConsPlusCell"/>
        <w:jc w:val="both"/>
      </w:pPr>
      <w:r w:rsidRPr="00061AB7">
        <w:t>52 6110     3     Колонны и фахверк одноэтажных каркасов</w:t>
      </w:r>
    </w:p>
    <w:p w:rsidR="00CC4CF9" w:rsidRPr="00061AB7" w:rsidRDefault="00CC4CF9" w:rsidP="003463F3">
      <w:pPr>
        <w:pStyle w:val="ConsPlusCell"/>
        <w:jc w:val="both"/>
      </w:pPr>
      <w:r w:rsidRPr="00061AB7">
        <w:t>52 6111     9     Колонны одноэтажных каркасов</w:t>
      </w:r>
    </w:p>
    <w:p w:rsidR="00CC4CF9" w:rsidRPr="00061AB7" w:rsidRDefault="00CC4CF9" w:rsidP="003463F3">
      <w:pPr>
        <w:pStyle w:val="ConsPlusCell"/>
        <w:jc w:val="both"/>
      </w:pPr>
      <w:r w:rsidRPr="00061AB7">
        <w:t>52 6112     4     Фахверк одноэтажных каркасов</w:t>
      </w:r>
    </w:p>
    <w:p w:rsidR="00CC4CF9" w:rsidRPr="00061AB7" w:rsidRDefault="00CC4CF9" w:rsidP="003463F3">
      <w:pPr>
        <w:pStyle w:val="ConsPlusCell"/>
        <w:jc w:val="both"/>
      </w:pPr>
      <w:r w:rsidRPr="00061AB7">
        <w:t>52 6120     8     Балки и фермы подкрановые, конструкции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тормозные для подкрановых балок</w:t>
      </w:r>
    </w:p>
    <w:p w:rsidR="00CC4CF9" w:rsidRPr="00061AB7" w:rsidRDefault="00CC4CF9" w:rsidP="003463F3">
      <w:pPr>
        <w:pStyle w:val="ConsPlusCell"/>
        <w:jc w:val="both"/>
      </w:pPr>
      <w:r w:rsidRPr="00061AB7">
        <w:t>52 6121     3     Балки подкрановые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52 6122     9     Фермы подкрановые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52 6123     4     Фермы подкраново-подстропильные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6124     6     Конструкции тормозные для подкрановых балок</w:t>
      </w:r>
    </w:p>
    <w:p w:rsidR="00CC4CF9" w:rsidRPr="00061AB7" w:rsidRDefault="00CC4CF9" w:rsidP="003463F3">
      <w:pPr>
        <w:pStyle w:val="ConsPlusCell"/>
        <w:jc w:val="both"/>
      </w:pPr>
      <w:r w:rsidRPr="00061AB7">
        <w:t>52 6130     2     Фермы покрытий</w:t>
      </w:r>
    </w:p>
    <w:p w:rsidR="00CC4CF9" w:rsidRPr="00061AB7" w:rsidRDefault="00CC4CF9" w:rsidP="003463F3">
      <w:pPr>
        <w:pStyle w:val="ConsPlusCell"/>
        <w:jc w:val="both"/>
      </w:pPr>
      <w:r w:rsidRPr="00061AB7">
        <w:t>52 6131     8     Фермы стропильные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6132     3     Фермы подстропильные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6133     9     Опорные стойки ферм</w:t>
      </w:r>
    </w:p>
    <w:p w:rsidR="00CC4CF9" w:rsidRPr="00061AB7" w:rsidRDefault="00CC4CF9" w:rsidP="003463F3">
      <w:pPr>
        <w:pStyle w:val="ConsPlusCell"/>
        <w:jc w:val="both"/>
      </w:pPr>
      <w:r w:rsidRPr="00061AB7">
        <w:t>52 6140     7     Фонари /</w:t>
      </w:r>
    </w:p>
    <w:p w:rsidR="00CC4CF9" w:rsidRPr="00061AB7" w:rsidRDefault="00CC4CF9" w:rsidP="003463F3">
      <w:pPr>
        <w:pStyle w:val="ConsPlusCell"/>
        <w:jc w:val="both"/>
      </w:pPr>
      <w:r w:rsidRPr="00061AB7">
        <w:t>52 6141     2     - светоаэрационные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6142     8     - аэрационные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6143     3     - зенитные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6150     1     Конструкции каркасов зданий / рамные и балки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покрытий</w:t>
      </w:r>
    </w:p>
    <w:p w:rsidR="00CC4CF9" w:rsidRPr="00061AB7" w:rsidRDefault="00CC4CF9" w:rsidP="003463F3">
      <w:pPr>
        <w:pStyle w:val="ConsPlusCell"/>
        <w:jc w:val="both"/>
      </w:pPr>
      <w:r w:rsidRPr="00061AB7">
        <w:t>52 6151     7     - рамные сплошностенчатые</w:t>
      </w:r>
    </w:p>
    <w:p w:rsidR="00CC4CF9" w:rsidRPr="00061AB7" w:rsidRDefault="00CC4CF9" w:rsidP="003463F3">
      <w:pPr>
        <w:pStyle w:val="ConsPlusCell"/>
        <w:jc w:val="both"/>
      </w:pPr>
      <w:r w:rsidRPr="00061AB7">
        <w:t>52 6152     2     - рамные решетчатые</w:t>
      </w:r>
    </w:p>
    <w:p w:rsidR="00CC4CF9" w:rsidRPr="00061AB7" w:rsidRDefault="00CC4CF9" w:rsidP="003463F3">
      <w:pPr>
        <w:pStyle w:val="ConsPlusCell"/>
        <w:jc w:val="both"/>
      </w:pPr>
      <w:r w:rsidRPr="00061AB7">
        <w:t>52 6153     8     Балки покрытий</w:t>
      </w:r>
    </w:p>
    <w:p w:rsidR="00CC4CF9" w:rsidRPr="00061AB7" w:rsidRDefault="00CC4CF9" w:rsidP="003463F3">
      <w:pPr>
        <w:pStyle w:val="ConsPlusCell"/>
        <w:jc w:val="both"/>
      </w:pPr>
      <w:r w:rsidRPr="00061AB7">
        <w:t>52 6160     6     Связи / по каркасам промышленных зданий</w:t>
      </w:r>
    </w:p>
    <w:p w:rsidR="00CC4CF9" w:rsidRPr="00061AB7" w:rsidRDefault="00CC4CF9" w:rsidP="003463F3">
      <w:pPr>
        <w:pStyle w:val="ConsPlusCell"/>
        <w:jc w:val="both"/>
      </w:pPr>
      <w:r w:rsidRPr="00061AB7">
        <w:t>52 6161     1     - по колоннам одноэтажных каркасов</w:t>
      </w:r>
    </w:p>
    <w:p w:rsidR="00CC4CF9" w:rsidRPr="00061AB7" w:rsidRDefault="00CC4CF9" w:rsidP="003463F3">
      <w:pPr>
        <w:pStyle w:val="ConsPlusCell"/>
        <w:jc w:val="both"/>
      </w:pPr>
      <w:r w:rsidRPr="00061AB7">
        <w:t>52 6162     7     - фахверка</w:t>
      </w:r>
    </w:p>
    <w:p w:rsidR="00CC4CF9" w:rsidRPr="00061AB7" w:rsidRDefault="00CC4CF9" w:rsidP="003463F3">
      <w:pPr>
        <w:pStyle w:val="ConsPlusCell"/>
        <w:jc w:val="both"/>
      </w:pPr>
      <w:r w:rsidRPr="00061AB7">
        <w:t>52 6163     2     - рамных каркасов</w:t>
      </w:r>
    </w:p>
    <w:p w:rsidR="00CC4CF9" w:rsidRPr="00061AB7" w:rsidRDefault="00CC4CF9" w:rsidP="003463F3">
      <w:pPr>
        <w:pStyle w:val="ConsPlusCell"/>
        <w:jc w:val="both"/>
      </w:pPr>
      <w:r w:rsidRPr="00061AB7">
        <w:t>52 6164     8     - покрытий и фонарей</w:t>
      </w:r>
    </w:p>
    <w:p w:rsidR="00CC4CF9" w:rsidRPr="00061AB7" w:rsidRDefault="00CC4CF9" w:rsidP="003463F3">
      <w:pPr>
        <w:pStyle w:val="ConsPlusCell"/>
        <w:jc w:val="both"/>
      </w:pPr>
      <w:r w:rsidRPr="00061AB7">
        <w:t>52 6170     0     Прогоны /</w:t>
      </w:r>
    </w:p>
    <w:p w:rsidR="00CC4CF9" w:rsidRPr="00061AB7" w:rsidRDefault="00CC4CF9" w:rsidP="003463F3">
      <w:pPr>
        <w:pStyle w:val="ConsPlusCell"/>
        <w:jc w:val="both"/>
      </w:pPr>
      <w:r w:rsidRPr="00061AB7">
        <w:t>52 6171     6     - сплошностенчатые</w:t>
      </w:r>
    </w:p>
    <w:p w:rsidR="00CC4CF9" w:rsidRPr="00061AB7" w:rsidRDefault="00CC4CF9" w:rsidP="003463F3">
      <w:pPr>
        <w:pStyle w:val="ConsPlusCell"/>
        <w:jc w:val="both"/>
      </w:pPr>
      <w:r w:rsidRPr="00061AB7">
        <w:t>52 6172     1     - решетчатые</w:t>
      </w:r>
    </w:p>
    <w:p w:rsidR="00CC4CF9" w:rsidRPr="00061AB7" w:rsidRDefault="00CC4CF9" w:rsidP="003463F3">
      <w:pPr>
        <w:pStyle w:val="ConsPlusCell"/>
        <w:jc w:val="both"/>
      </w:pPr>
      <w:r w:rsidRPr="00061AB7">
        <w:t>52 6180     5     Конструкции многоэтажных каркасов зданий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этажерочного типа (кроме конструкций покрытий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подкрановых балок)</w:t>
      </w:r>
    </w:p>
    <w:p w:rsidR="00CC4CF9" w:rsidRPr="00061AB7" w:rsidRDefault="00CC4CF9" w:rsidP="003463F3">
      <w:pPr>
        <w:pStyle w:val="ConsPlusCell"/>
        <w:jc w:val="both"/>
      </w:pPr>
      <w:r w:rsidRPr="00061AB7">
        <w:t>52 6181     0     Колонны многоэтажных каркасов</w:t>
      </w:r>
    </w:p>
    <w:p w:rsidR="00CC4CF9" w:rsidRPr="00061AB7" w:rsidRDefault="00CC4CF9" w:rsidP="003463F3">
      <w:pPr>
        <w:pStyle w:val="ConsPlusCell"/>
        <w:jc w:val="both"/>
      </w:pPr>
      <w:r w:rsidRPr="00061AB7">
        <w:t>52 6182     6     Перекрытия многоэтажных каркасов</w:t>
      </w:r>
    </w:p>
    <w:p w:rsidR="00CC4CF9" w:rsidRPr="00061AB7" w:rsidRDefault="00CC4CF9" w:rsidP="003463F3">
      <w:pPr>
        <w:pStyle w:val="ConsPlusCell"/>
        <w:jc w:val="both"/>
      </w:pPr>
      <w:r w:rsidRPr="00061AB7">
        <w:t>52 6183     1     Связи по колоннам</w:t>
      </w:r>
    </w:p>
    <w:p w:rsidR="00CC4CF9" w:rsidRPr="00061AB7" w:rsidRDefault="00CC4CF9" w:rsidP="003463F3">
      <w:pPr>
        <w:pStyle w:val="ConsPlusCell"/>
        <w:jc w:val="both"/>
      </w:pPr>
      <w:r w:rsidRPr="00061AB7">
        <w:t>52 6184     7     Фахверки многоэтажных каркасов</w:t>
      </w:r>
    </w:p>
    <w:p w:rsidR="00CC4CF9" w:rsidRPr="00061AB7" w:rsidRDefault="00CC4CF9" w:rsidP="003463F3">
      <w:pPr>
        <w:pStyle w:val="ConsPlusCell"/>
        <w:jc w:val="both"/>
      </w:pPr>
      <w:r w:rsidRPr="00061AB7">
        <w:t>52 6200     2     Ограждающие и встраиваемые конструкции зданий</w:t>
      </w:r>
    </w:p>
    <w:p w:rsidR="00CC4CF9" w:rsidRPr="00061AB7" w:rsidRDefault="00CC4CF9" w:rsidP="003463F3">
      <w:pPr>
        <w:pStyle w:val="ConsPlusCell"/>
        <w:jc w:val="both"/>
      </w:pPr>
      <w:r w:rsidRPr="00061AB7">
        <w:t>52 6210     7     Конструкции ограждающие (кроме переплетов,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импостов, витражей)</w:t>
      </w:r>
    </w:p>
    <w:p w:rsidR="00CC4CF9" w:rsidRPr="00061AB7" w:rsidRDefault="00CC4CF9" w:rsidP="003463F3">
      <w:pPr>
        <w:pStyle w:val="ConsPlusCell"/>
        <w:jc w:val="both"/>
      </w:pPr>
      <w:r w:rsidRPr="00061AB7">
        <w:t>52 6211     2     Щиты и панели покрытий стен</w:t>
      </w:r>
    </w:p>
    <w:p w:rsidR="00CC4CF9" w:rsidRPr="00061AB7" w:rsidRDefault="00CC4CF9" w:rsidP="003463F3">
      <w:pPr>
        <w:pStyle w:val="ConsPlusCell"/>
        <w:jc w:val="both"/>
      </w:pPr>
      <w:r w:rsidRPr="00061AB7">
        <w:t>52 6212     8     Потолки подвесные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6213     3     Каркасы и панели перегородок</w:t>
      </w:r>
    </w:p>
    <w:p w:rsidR="00CC4CF9" w:rsidRPr="00061AB7" w:rsidRDefault="00CC4CF9" w:rsidP="003463F3">
      <w:pPr>
        <w:pStyle w:val="ConsPlusCell"/>
        <w:jc w:val="both"/>
      </w:pPr>
      <w:r w:rsidRPr="00061AB7">
        <w:t>52 6214     9     Каркасы стеновых аэрационных щитов</w:t>
      </w:r>
    </w:p>
    <w:p w:rsidR="00CC4CF9" w:rsidRPr="00061AB7" w:rsidRDefault="00CC4CF9" w:rsidP="003463F3">
      <w:pPr>
        <w:pStyle w:val="ConsPlusCell"/>
        <w:jc w:val="both"/>
      </w:pPr>
      <w:r w:rsidRPr="00061AB7">
        <w:t>52 6215     4     Каркасы и панели ворот и дверей</w:t>
      </w:r>
    </w:p>
    <w:p w:rsidR="00CC4CF9" w:rsidRPr="00061AB7" w:rsidRDefault="00CC4CF9" w:rsidP="003463F3">
      <w:pPr>
        <w:pStyle w:val="ConsPlusCell"/>
        <w:jc w:val="both"/>
      </w:pPr>
      <w:r w:rsidRPr="00061AB7">
        <w:t>52 6216     0     Решетки оконные и балконные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6217     5     Двери</w:t>
      </w:r>
    </w:p>
    <w:p w:rsidR="00CC4CF9" w:rsidRPr="00061AB7" w:rsidRDefault="00CC4CF9" w:rsidP="003463F3">
      <w:pPr>
        <w:pStyle w:val="ConsPlusCell"/>
        <w:jc w:val="both"/>
      </w:pPr>
      <w:r w:rsidRPr="00061AB7">
        <w:t>52 6218     0     Экраны защитные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6220     1     Переплеты, панели, импосты, витражи</w:t>
      </w:r>
    </w:p>
    <w:p w:rsidR="00CC4CF9" w:rsidRPr="00061AB7" w:rsidRDefault="00CC4CF9" w:rsidP="003463F3">
      <w:pPr>
        <w:pStyle w:val="ConsPlusCell"/>
        <w:jc w:val="both"/>
      </w:pPr>
      <w:r w:rsidRPr="00061AB7">
        <w:t>52 6221     7     Переплеты и панели оконные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6222     2     Переплеты фонарные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6223     8     Импосты</w:t>
      </w:r>
    </w:p>
    <w:p w:rsidR="00CC4CF9" w:rsidRPr="00061AB7" w:rsidRDefault="00CC4CF9" w:rsidP="003463F3">
      <w:pPr>
        <w:pStyle w:val="ConsPlusCell"/>
        <w:jc w:val="both"/>
      </w:pPr>
      <w:r w:rsidRPr="00061AB7">
        <w:t>52 6224     3     Витражи</w:t>
      </w:r>
    </w:p>
    <w:p w:rsidR="00CC4CF9" w:rsidRPr="00061AB7" w:rsidRDefault="00CC4CF9" w:rsidP="003463F3">
      <w:pPr>
        <w:pStyle w:val="ConsPlusCell"/>
        <w:jc w:val="both"/>
      </w:pPr>
      <w:r w:rsidRPr="00061AB7">
        <w:t>52 6230     6     Конструкции встраиваемые промышленных зданий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(кроме лестниц и площадок)</w:t>
      </w:r>
    </w:p>
    <w:p w:rsidR="00CC4CF9" w:rsidRPr="00061AB7" w:rsidRDefault="00CC4CF9" w:rsidP="003463F3">
      <w:pPr>
        <w:pStyle w:val="ConsPlusCell"/>
        <w:jc w:val="both"/>
      </w:pPr>
      <w:r w:rsidRPr="00061AB7">
        <w:t>52 6231     1     Бункеры внутрицеховые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52 6232     7     Этажерки внутрицеховые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52 6233     2     Рабочие площадки в зданиях</w:t>
      </w:r>
    </w:p>
    <w:p w:rsidR="00CC4CF9" w:rsidRPr="00061AB7" w:rsidRDefault="00CC4CF9" w:rsidP="003463F3">
      <w:pPr>
        <w:pStyle w:val="ConsPlusCell"/>
        <w:jc w:val="both"/>
      </w:pPr>
      <w:r w:rsidRPr="00061AB7">
        <w:t>52 6234     8     Рельсы крановые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52 6235     3     Монорельсовые пути и балки для поддержания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монорельсов</w:t>
      </w:r>
    </w:p>
    <w:p w:rsidR="00CC4CF9" w:rsidRPr="00061AB7" w:rsidRDefault="00CC4CF9" w:rsidP="003463F3">
      <w:pPr>
        <w:pStyle w:val="ConsPlusCell"/>
        <w:jc w:val="both"/>
      </w:pPr>
      <w:r w:rsidRPr="00061AB7">
        <w:t>52 6236     9     Стеллажи</w:t>
      </w:r>
    </w:p>
    <w:p w:rsidR="00CC4CF9" w:rsidRPr="00061AB7" w:rsidRDefault="00CC4CF9" w:rsidP="003463F3">
      <w:pPr>
        <w:pStyle w:val="ConsPlusCell"/>
        <w:jc w:val="both"/>
      </w:pPr>
      <w:r w:rsidRPr="00061AB7">
        <w:t>52 6240     0     Лестницы и площадки зданий</w:t>
      </w:r>
    </w:p>
    <w:p w:rsidR="00CC4CF9" w:rsidRPr="00061AB7" w:rsidRDefault="00CC4CF9" w:rsidP="003463F3">
      <w:pPr>
        <w:pStyle w:val="ConsPlusCell"/>
        <w:jc w:val="both"/>
      </w:pPr>
      <w:r w:rsidRPr="00061AB7">
        <w:t>52 6241     6     Лестницы с площадками зданий</w:t>
      </w:r>
    </w:p>
    <w:p w:rsidR="00CC4CF9" w:rsidRPr="00061AB7" w:rsidRDefault="00CC4CF9" w:rsidP="003463F3">
      <w:pPr>
        <w:pStyle w:val="ConsPlusCell"/>
        <w:jc w:val="both"/>
      </w:pPr>
      <w:r w:rsidRPr="00061AB7">
        <w:t>52 6242     1     Лестницы зданий</w:t>
      </w:r>
    </w:p>
    <w:p w:rsidR="00CC4CF9" w:rsidRPr="00061AB7" w:rsidRDefault="00CC4CF9" w:rsidP="003463F3">
      <w:pPr>
        <w:pStyle w:val="ConsPlusCell"/>
        <w:jc w:val="both"/>
      </w:pPr>
      <w:r w:rsidRPr="00061AB7">
        <w:t>52 6243     7     Площадки зданий</w:t>
      </w:r>
    </w:p>
    <w:p w:rsidR="00CC4CF9" w:rsidRPr="00061AB7" w:rsidRDefault="00CC4CF9" w:rsidP="003463F3">
      <w:pPr>
        <w:pStyle w:val="ConsPlusCell"/>
        <w:jc w:val="both"/>
      </w:pPr>
      <w:r w:rsidRPr="00061AB7">
        <w:t>52 6244     2     Ограждения лестниц и площадок зданий</w:t>
      </w:r>
    </w:p>
    <w:p w:rsidR="00CC4CF9" w:rsidRPr="00061AB7" w:rsidRDefault="00CC4CF9" w:rsidP="003463F3">
      <w:pPr>
        <w:pStyle w:val="ConsPlusCell"/>
        <w:jc w:val="both"/>
      </w:pPr>
      <w:r w:rsidRPr="00061AB7">
        <w:t>52 6245     8     Косоуры лестничных маршей зданий</w:t>
      </w:r>
    </w:p>
    <w:p w:rsidR="00CC4CF9" w:rsidRPr="00061AB7" w:rsidRDefault="00CC4CF9" w:rsidP="003463F3">
      <w:pPr>
        <w:pStyle w:val="ConsPlusCell"/>
        <w:jc w:val="both"/>
      </w:pPr>
      <w:r w:rsidRPr="00061AB7">
        <w:t>52 6246     3     Площадки для осмотра подкрановых путей</w:t>
      </w:r>
    </w:p>
    <w:p w:rsidR="00CC4CF9" w:rsidRPr="00061AB7" w:rsidRDefault="00CC4CF9" w:rsidP="003463F3">
      <w:pPr>
        <w:pStyle w:val="ConsPlusCell"/>
        <w:jc w:val="both"/>
      </w:pPr>
      <w:r w:rsidRPr="00061AB7">
        <w:t>52 6247     9     Ограждения кровли</w:t>
      </w:r>
    </w:p>
    <w:p w:rsidR="00CC4CF9" w:rsidRPr="00061AB7" w:rsidRDefault="00CC4CF9" w:rsidP="003463F3">
      <w:pPr>
        <w:pStyle w:val="ConsPlusCell"/>
        <w:jc w:val="both"/>
      </w:pPr>
      <w:r w:rsidRPr="00061AB7">
        <w:t>52 6250     5     Покрытия полов /</w:t>
      </w:r>
    </w:p>
    <w:p w:rsidR="00CC4CF9" w:rsidRPr="00061AB7" w:rsidRDefault="00CC4CF9" w:rsidP="003463F3">
      <w:pPr>
        <w:pStyle w:val="ConsPlusCell"/>
        <w:jc w:val="both"/>
      </w:pPr>
      <w:r w:rsidRPr="00061AB7">
        <w:t>52 6251     0     - из стальных штампованных перфорированных плит</w:t>
      </w:r>
    </w:p>
    <w:p w:rsidR="00CC4CF9" w:rsidRPr="00061AB7" w:rsidRDefault="00CC4CF9" w:rsidP="003463F3">
      <w:pPr>
        <w:pStyle w:val="ConsPlusCell"/>
        <w:jc w:val="both"/>
      </w:pPr>
      <w:r w:rsidRPr="00061AB7">
        <w:t>52 6290     3     Ограждающие и встраиваемые конструкции зданий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52 6300     6     Конструкции промышленных сооружений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52 6310     0     Трубопроводы диаметром 0,6 м и более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листовой стали сварные при рабочем давлении до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         4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60,7 x 10  Па (6 атм) с опорами и части к ним</w:t>
      </w:r>
    </w:p>
    <w:p w:rsidR="00CC4CF9" w:rsidRPr="00061AB7" w:rsidRDefault="00CC4CF9" w:rsidP="003463F3">
      <w:pPr>
        <w:pStyle w:val="ConsPlusCell"/>
        <w:jc w:val="both"/>
      </w:pPr>
      <w:r w:rsidRPr="00061AB7">
        <w:t>52 6311     6     Прямые звенья трубопроводов</w:t>
      </w:r>
    </w:p>
    <w:p w:rsidR="00CC4CF9" w:rsidRPr="00061AB7" w:rsidRDefault="00CC4CF9" w:rsidP="003463F3">
      <w:pPr>
        <w:pStyle w:val="ConsPlusCell"/>
        <w:jc w:val="both"/>
      </w:pPr>
      <w:r w:rsidRPr="00061AB7">
        <w:t>52 6312     1     Фасонные части трубопроводов</w:t>
      </w:r>
    </w:p>
    <w:p w:rsidR="00CC4CF9" w:rsidRPr="00061AB7" w:rsidRDefault="00CC4CF9" w:rsidP="003463F3">
      <w:pPr>
        <w:pStyle w:val="ConsPlusCell"/>
        <w:jc w:val="both"/>
      </w:pPr>
      <w:r w:rsidRPr="00061AB7">
        <w:t>52 6313     7     Опорные части, седла, подвески, кронштейны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трубопроводов 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52 6314     2     Компенсаторы трубопроводов, не требующие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механической обработки</w:t>
      </w:r>
    </w:p>
    <w:p w:rsidR="00CC4CF9" w:rsidRPr="00061AB7" w:rsidRDefault="00CC4CF9" w:rsidP="003463F3">
      <w:pPr>
        <w:pStyle w:val="ConsPlusCell"/>
        <w:jc w:val="both"/>
      </w:pPr>
      <w:r w:rsidRPr="00061AB7">
        <w:t>52 6315     8     Опоры (колонны) под трубопроводы</w:t>
      </w:r>
    </w:p>
    <w:p w:rsidR="00CC4CF9" w:rsidRPr="00061AB7" w:rsidRDefault="00CC4CF9" w:rsidP="003463F3">
      <w:pPr>
        <w:pStyle w:val="ConsPlusCell"/>
        <w:jc w:val="both"/>
      </w:pPr>
      <w:r w:rsidRPr="00061AB7">
        <w:t>52 6320     5     Эстакады и галереи</w:t>
      </w:r>
    </w:p>
    <w:p w:rsidR="00CC4CF9" w:rsidRPr="00061AB7" w:rsidRDefault="00CC4CF9" w:rsidP="003463F3">
      <w:pPr>
        <w:pStyle w:val="ConsPlusCell"/>
        <w:jc w:val="both"/>
      </w:pPr>
      <w:r w:rsidRPr="00061AB7">
        <w:t>52 6321     0     Эстакады / транспортные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6322     6     - крановые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52 6323     1     - бетоноукладочные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6324     7     - сливные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6325     2     - материалопроводов</w:t>
      </w:r>
    </w:p>
    <w:p w:rsidR="00CC4CF9" w:rsidRPr="00061AB7" w:rsidRDefault="00CC4CF9" w:rsidP="003463F3">
      <w:pPr>
        <w:pStyle w:val="ConsPlusCell"/>
        <w:jc w:val="both"/>
      </w:pPr>
      <w:r w:rsidRPr="00061AB7">
        <w:t>52 6326     8     Эстакады и галереи под транспортеры</w:t>
      </w:r>
    </w:p>
    <w:p w:rsidR="00CC4CF9" w:rsidRPr="00061AB7" w:rsidRDefault="00CC4CF9" w:rsidP="003463F3">
      <w:pPr>
        <w:pStyle w:val="ConsPlusCell"/>
        <w:jc w:val="both"/>
      </w:pPr>
      <w:r w:rsidRPr="00061AB7">
        <w:t>52 6327     3     Галереи надбункерные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6330     4     Конструкции доменных цехов</w:t>
      </w:r>
    </w:p>
    <w:p w:rsidR="00CC4CF9" w:rsidRPr="00061AB7" w:rsidRDefault="00CC4CF9" w:rsidP="003463F3">
      <w:pPr>
        <w:pStyle w:val="ConsPlusCell"/>
        <w:jc w:val="both"/>
      </w:pPr>
      <w:r w:rsidRPr="00061AB7">
        <w:t>52 6331     5     Собственно доменные печи</w:t>
      </w:r>
    </w:p>
    <w:p w:rsidR="00CC4CF9" w:rsidRPr="00061AB7" w:rsidRDefault="00CC4CF9" w:rsidP="003463F3">
      <w:pPr>
        <w:pStyle w:val="ConsPlusCell"/>
        <w:jc w:val="both"/>
      </w:pPr>
      <w:r w:rsidRPr="00061AB7">
        <w:t>52 6332     0     Блок воздухонагревателей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52 6333     6     Пылеуловители</w:t>
      </w:r>
    </w:p>
    <w:p w:rsidR="00CC4CF9" w:rsidRPr="00061AB7" w:rsidRDefault="00CC4CF9" w:rsidP="003463F3">
      <w:pPr>
        <w:pStyle w:val="ConsPlusCell"/>
        <w:jc w:val="both"/>
      </w:pPr>
      <w:r w:rsidRPr="00061AB7">
        <w:t>52 6334     1     Конструкции скиповой и транспортной подачи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 на колошник</w:t>
      </w:r>
    </w:p>
    <w:p w:rsidR="00CC4CF9" w:rsidRPr="00061AB7" w:rsidRDefault="00CC4CF9" w:rsidP="003463F3">
      <w:pPr>
        <w:pStyle w:val="ConsPlusCell"/>
        <w:jc w:val="both"/>
      </w:pPr>
      <w:r w:rsidRPr="00061AB7">
        <w:t>52 6335     7     Литейный двор</w:t>
      </w:r>
    </w:p>
    <w:p w:rsidR="00CC4CF9" w:rsidRPr="00061AB7" w:rsidRDefault="00CC4CF9" w:rsidP="003463F3">
      <w:pPr>
        <w:pStyle w:val="ConsPlusCell"/>
        <w:jc w:val="both"/>
      </w:pPr>
      <w:r w:rsidRPr="00061AB7">
        <w:t>52 6336     2     Шахты лифтов доменных цехов</w:t>
      </w:r>
    </w:p>
    <w:p w:rsidR="00CC4CF9" w:rsidRPr="00061AB7" w:rsidRDefault="00CC4CF9" w:rsidP="003463F3">
      <w:pPr>
        <w:pStyle w:val="ConsPlusCell"/>
        <w:jc w:val="both"/>
      </w:pPr>
      <w:r w:rsidRPr="00061AB7">
        <w:t>52 6337     8     Газовоздухопроводы</w:t>
      </w:r>
    </w:p>
    <w:p w:rsidR="00CC4CF9" w:rsidRPr="00061AB7" w:rsidRDefault="00CC4CF9" w:rsidP="003463F3">
      <w:pPr>
        <w:pStyle w:val="ConsPlusCell"/>
        <w:jc w:val="both"/>
      </w:pPr>
      <w:r w:rsidRPr="00061AB7">
        <w:t>52 6338     3     Эстакады доменных цехов бункерные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6340     4     Силосы промышленных сооружений, декомпозеры,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сгустители</w:t>
      </w:r>
    </w:p>
    <w:p w:rsidR="00CC4CF9" w:rsidRPr="00061AB7" w:rsidRDefault="00CC4CF9" w:rsidP="003463F3">
      <w:pPr>
        <w:pStyle w:val="ConsPlusCell"/>
        <w:jc w:val="both"/>
      </w:pPr>
      <w:r w:rsidRPr="00061AB7">
        <w:t>52 6341     8     Силосы промышленных сооружений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52 6342     5     Декомпозеры</w:t>
      </w:r>
    </w:p>
    <w:p w:rsidR="00CC4CF9" w:rsidRPr="00061AB7" w:rsidRDefault="00CC4CF9" w:rsidP="003463F3">
      <w:pPr>
        <w:pStyle w:val="ConsPlusCell"/>
        <w:jc w:val="both"/>
      </w:pPr>
      <w:r w:rsidRPr="00061AB7">
        <w:t>52 6343     0     Сгустители</w:t>
      </w:r>
    </w:p>
    <w:p w:rsidR="00CC4CF9" w:rsidRPr="00061AB7" w:rsidRDefault="00CC4CF9" w:rsidP="003463F3">
      <w:pPr>
        <w:pStyle w:val="ConsPlusCell"/>
        <w:jc w:val="both"/>
      </w:pPr>
      <w:r w:rsidRPr="00061AB7">
        <w:t>52 6350     9     Трубы вытяжные вентиляционные и дымовые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52 6351     4     Каркасы труб вытяжных вентиляционных</w:t>
      </w:r>
    </w:p>
    <w:p w:rsidR="00CC4CF9" w:rsidRPr="00061AB7" w:rsidRDefault="00CC4CF9" w:rsidP="003463F3">
      <w:pPr>
        <w:pStyle w:val="ConsPlusCell"/>
        <w:jc w:val="both"/>
      </w:pPr>
      <w:r w:rsidRPr="00061AB7">
        <w:t>52 6352     1     Каркасы труб дымовых</w:t>
      </w:r>
    </w:p>
    <w:p w:rsidR="00CC4CF9" w:rsidRPr="00061AB7" w:rsidRDefault="00CC4CF9" w:rsidP="003463F3">
      <w:pPr>
        <w:pStyle w:val="ConsPlusCell"/>
        <w:jc w:val="both"/>
      </w:pPr>
      <w:r w:rsidRPr="00061AB7">
        <w:t>52 6353     5     Трубы вытяжные вентиляционные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6354     0     Трубы дымовые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52 6390     7     Конструкции промышленных сооружений разные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6391     2     Площадки с ограждениями для обслуживания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осмотра технологического оборудования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52 6392     8     Лестницы с ограждениями для обслуживания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осмотра технологического оборудования (кроме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одинаковых с лестницами зданий)</w:t>
      </w:r>
    </w:p>
    <w:p w:rsidR="00CC4CF9" w:rsidRPr="00061AB7" w:rsidRDefault="00CC4CF9" w:rsidP="003463F3">
      <w:pPr>
        <w:pStyle w:val="ConsPlusCell"/>
        <w:jc w:val="both"/>
      </w:pPr>
      <w:r w:rsidRPr="00061AB7">
        <w:t>52 6393     3     Течки, воронки, желоба</w:t>
      </w:r>
    </w:p>
    <w:p w:rsidR="00CC4CF9" w:rsidRPr="00061AB7" w:rsidRDefault="00CC4CF9" w:rsidP="003463F3">
      <w:pPr>
        <w:pStyle w:val="ConsPlusCell"/>
        <w:jc w:val="both"/>
      </w:pPr>
      <w:r w:rsidRPr="00061AB7">
        <w:t>52 6394     9     Бункеры габаритные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6395     4     Опоры (колонны) под технологические трубопроводы</w:t>
      </w:r>
    </w:p>
    <w:p w:rsidR="00CC4CF9" w:rsidRPr="00061AB7" w:rsidRDefault="00CC4CF9" w:rsidP="003463F3">
      <w:pPr>
        <w:pStyle w:val="ConsPlusCell"/>
        <w:jc w:val="both"/>
      </w:pPr>
      <w:r w:rsidRPr="00061AB7">
        <w:t>52 6396     6     Опоры (постаменты, рамы) под технологическое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оборудование</w:t>
      </w:r>
    </w:p>
    <w:p w:rsidR="00CC4CF9" w:rsidRPr="00061AB7" w:rsidRDefault="00CC4CF9" w:rsidP="003463F3">
      <w:pPr>
        <w:pStyle w:val="ConsPlusCell"/>
        <w:jc w:val="both"/>
      </w:pPr>
      <w:r w:rsidRPr="00061AB7">
        <w:t>52 6397     5     Защитные ограждения частей машин</w:t>
      </w:r>
    </w:p>
    <w:p w:rsidR="00CC4CF9" w:rsidRPr="00061AB7" w:rsidRDefault="00CC4CF9" w:rsidP="003463F3">
      <w:pPr>
        <w:pStyle w:val="ConsPlusCell"/>
        <w:jc w:val="both"/>
      </w:pPr>
      <w:r w:rsidRPr="00061AB7">
        <w:t>52 6400     0     Конструкции инженерных сооружений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52 6410     4     Конструкции антенных устройств</w:t>
      </w:r>
    </w:p>
    <w:p w:rsidR="00CC4CF9" w:rsidRPr="00061AB7" w:rsidRDefault="00CC4CF9" w:rsidP="003463F3">
      <w:pPr>
        <w:pStyle w:val="ConsPlusCell"/>
        <w:jc w:val="both"/>
      </w:pPr>
      <w:r w:rsidRPr="00061AB7">
        <w:t>52 6411     4     Телевизионные опоры</w:t>
      </w:r>
    </w:p>
    <w:p w:rsidR="00CC4CF9" w:rsidRPr="00061AB7" w:rsidRDefault="00CC4CF9" w:rsidP="003463F3">
      <w:pPr>
        <w:pStyle w:val="ConsPlusCell"/>
        <w:jc w:val="both"/>
      </w:pPr>
      <w:r w:rsidRPr="00061AB7">
        <w:t>52 6412     5     Опоры радиорелейных линий</w:t>
      </w:r>
    </w:p>
    <w:p w:rsidR="00CC4CF9" w:rsidRPr="00061AB7" w:rsidRDefault="00CC4CF9" w:rsidP="003463F3">
      <w:pPr>
        <w:pStyle w:val="ConsPlusCell"/>
        <w:jc w:val="both"/>
      </w:pPr>
      <w:r w:rsidRPr="00061AB7">
        <w:t>52 6413     0     Радиомачты отдельно стоящие</w:t>
      </w:r>
    </w:p>
    <w:p w:rsidR="00CC4CF9" w:rsidRPr="00061AB7" w:rsidRDefault="00CC4CF9" w:rsidP="003463F3">
      <w:pPr>
        <w:pStyle w:val="ConsPlusCell"/>
        <w:jc w:val="both"/>
      </w:pPr>
      <w:r w:rsidRPr="00061AB7">
        <w:t>52 6414     6     Радиобашни отдельно стоящие</w:t>
      </w:r>
    </w:p>
    <w:p w:rsidR="00CC4CF9" w:rsidRPr="00061AB7" w:rsidRDefault="00CC4CF9" w:rsidP="003463F3">
      <w:pPr>
        <w:pStyle w:val="ConsPlusCell"/>
        <w:jc w:val="both"/>
      </w:pPr>
      <w:r w:rsidRPr="00061AB7">
        <w:t>52 6415     1     Системы антенных устройств</w:t>
      </w:r>
    </w:p>
    <w:p w:rsidR="00CC4CF9" w:rsidRPr="00061AB7" w:rsidRDefault="00CC4CF9" w:rsidP="003463F3">
      <w:pPr>
        <w:pStyle w:val="ConsPlusCell"/>
        <w:jc w:val="both"/>
      </w:pPr>
      <w:r w:rsidRPr="00061AB7">
        <w:t>52 6416     7     Антенные устройства / стационарные,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отражающей поверхностью</w:t>
      </w:r>
    </w:p>
    <w:p w:rsidR="00CC4CF9" w:rsidRPr="00061AB7" w:rsidRDefault="00CC4CF9" w:rsidP="003463F3">
      <w:pPr>
        <w:pStyle w:val="ConsPlusCell"/>
        <w:jc w:val="both"/>
      </w:pPr>
      <w:r w:rsidRPr="00061AB7">
        <w:t>52 6417     2     - подвижные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6418     8     - перевозимые</w:t>
      </w:r>
    </w:p>
    <w:p w:rsidR="00CC4CF9" w:rsidRPr="00061AB7" w:rsidRDefault="00CC4CF9" w:rsidP="003463F3">
      <w:pPr>
        <w:pStyle w:val="ConsPlusCell"/>
        <w:jc w:val="both"/>
      </w:pPr>
      <w:r w:rsidRPr="00061AB7">
        <w:t>52 6420     9     Пролетные строения с опорными частями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опорами мостовых переходов</w:t>
      </w:r>
    </w:p>
    <w:p w:rsidR="00CC4CF9" w:rsidRPr="00061AB7" w:rsidRDefault="00CC4CF9" w:rsidP="003463F3">
      <w:pPr>
        <w:pStyle w:val="ConsPlusCell"/>
        <w:jc w:val="both"/>
      </w:pPr>
      <w:r w:rsidRPr="00061AB7">
        <w:t>52 6421     4     Пролетные строения и опоры железнодорожные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совмещенные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6422     8     Пролетные строения и опоры автодорожные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городские</w:t>
      </w:r>
    </w:p>
    <w:p w:rsidR="00CC4CF9" w:rsidRPr="00061AB7" w:rsidRDefault="00CC4CF9" w:rsidP="003463F3">
      <w:pPr>
        <w:pStyle w:val="ConsPlusCell"/>
        <w:jc w:val="both"/>
      </w:pPr>
      <w:r w:rsidRPr="00061AB7">
        <w:t>52 6423     5     Пролетные строения и опоры пешеходные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6424     0     Пролетные строения и опоры разборные,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наплавные и специальные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6425     6     Пролетные строения и опоры трубопроводные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6428     2     Опорные части пролетных строений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52 6430     3     Конструкции контактной сети железных дорог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тяговых подстанций</w:t>
      </w:r>
    </w:p>
    <w:p w:rsidR="00CC4CF9" w:rsidRPr="00061AB7" w:rsidRDefault="00CC4CF9" w:rsidP="003463F3">
      <w:pPr>
        <w:pStyle w:val="ConsPlusCell"/>
        <w:jc w:val="both"/>
      </w:pPr>
      <w:r w:rsidRPr="00061AB7">
        <w:t>52 6431     9     Опоры (мачты) контактной сети железных дорог</w:t>
      </w:r>
    </w:p>
    <w:p w:rsidR="00CC4CF9" w:rsidRPr="00061AB7" w:rsidRDefault="00CC4CF9" w:rsidP="003463F3">
      <w:pPr>
        <w:pStyle w:val="ConsPlusCell"/>
        <w:jc w:val="both"/>
      </w:pPr>
      <w:r w:rsidRPr="00061AB7">
        <w:t>52 6432     4     Поперечины жесткие сварные контактной сети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железных дорог</w:t>
      </w:r>
    </w:p>
    <w:p w:rsidR="00CC4CF9" w:rsidRPr="00061AB7" w:rsidRDefault="00CC4CF9" w:rsidP="003463F3">
      <w:pPr>
        <w:pStyle w:val="ConsPlusCell"/>
        <w:jc w:val="both"/>
      </w:pPr>
      <w:r w:rsidRPr="00061AB7">
        <w:t>52 6433     1     Консоли контактной сети железных дорог</w:t>
      </w:r>
    </w:p>
    <w:p w:rsidR="00CC4CF9" w:rsidRPr="00061AB7" w:rsidRDefault="00CC4CF9" w:rsidP="003463F3">
      <w:pPr>
        <w:pStyle w:val="ConsPlusCell"/>
        <w:jc w:val="both"/>
      </w:pPr>
      <w:r w:rsidRPr="00061AB7">
        <w:t>52 6434     5     Конструкции тяговых подстанций контактной сети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железных дорог</w:t>
      </w:r>
    </w:p>
    <w:p w:rsidR="00CC4CF9" w:rsidRPr="00061AB7" w:rsidRDefault="00CC4CF9" w:rsidP="003463F3">
      <w:pPr>
        <w:pStyle w:val="ConsPlusCell"/>
        <w:jc w:val="both"/>
      </w:pPr>
      <w:r w:rsidRPr="00061AB7">
        <w:t>52 6440     8     Конструкции / для шахтного строительства</w:t>
      </w:r>
    </w:p>
    <w:p w:rsidR="00CC4CF9" w:rsidRPr="00061AB7" w:rsidRDefault="00CC4CF9" w:rsidP="003463F3">
      <w:pPr>
        <w:pStyle w:val="ConsPlusCell"/>
        <w:jc w:val="both"/>
      </w:pPr>
      <w:r w:rsidRPr="00061AB7">
        <w:t>52 6441     3     - надшахтных зданий</w:t>
      </w:r>
    </w:p>
    <w:p w:rsidR="00CC4CF9" w:rsidRPr="00061AB7" w:rsidRDefault="00CC4CF9" w:rsidP="003463F3">
      <w:pPr>
        <w:pStyle w:val="ConsPlusCell"/>
        <w:jc w:val="both"/>
      </w:pPr>
      <w:r w:rsidRPr="00061AB7">
        <w:t>52 6442     9     - надшахтных копров</w:t>
      </w:r>
    </w:p>
    <w:p w:rsidR="00CC4CF9" w:rsidRPr="00061AB7" w:rsidRDefault="00CC4CF9" w:rsidP="003463F3">
      <w:pPr>
        <w:pStyle w:val="ConsPlusCell"/>
        <w:jc w:val="both"/>
      </w:pPr>
      <w:r w:rsidRPr="00061AB7">
        <w:t>52 6443     4     - шахтных погрузочных и разгрузочных станций</w:t>
      </w:r>
    </w:p>
    <w:p w:rsidR="00CC4CF9" w:rsidRPr="00061AB7" w:rsidRDefault="00CC4CF9" w:rsidP="003463F3">
      <w:pPr>
        <w:pStyle w:val="ConsPlusCell"/>
        <w:jc w:val="both"/>
      </w:pPr>
      <w:r w:rsidRPr="00061AB7">
        <w:t>52 6444     5     - расстрелов для армировки стволов, проводники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коробчатого сечения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52 6450     2     Конструкции / канатных дорог</w:t>
      </w:r>
    </w:p>
    <w:p w:rsidR="00CC4CF9" w:rsidRPr="00061AB7" w:rsidRDefault="00CC4CF9" w:rsidP="003463F3">
      <w:pPr>
        <w:pStyle w:val="ConsPlusCell"/>
        <w:jc w:val="both"/>
      </w:pPr>
      <w:r w:rsidRPr="00061AB7">
        <w:t>52 6451     8     - опор канатных дорог</w:t>
      </w:r>
    </w:p>
    <w:p w:rsidR="00CC4CF9" w:rsidRPr="00061AB7" w:rsidRDefault="00CC4CF9" w:rsidP="003463F3">
      <w:pPr>
        <w:pStyle w:val="ConsPlusCell"/>
        <w:jc w:val="both"/>
      </w:pPr>
      <w:r w:rsidRPr="00061AB7">
        <w:t>52 6452     3     - каркасов погрузочных, разгрузочных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промежуточных станций канатных дорог</w:t>
      </w:r>
    </w:p>
    <w:p w:rsidR="00CC4CF9" w:rsidRPr="00061AB7" w:rsidRDefault="00CC4CF9" w:rsidP="003463F3">
      <w:pPr>
        <w:pStyle w:val="ConsPlusCell"/>
        <w:jc w:val="both"/>
      </w:pPr>
      <w:r w:rsidRPr="00061AB7">
        <w:t>52 6453     9     - поворотных и передвижных промежуточных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станций канатных дорог</w:t>
      </w:r>
    </w:p>
    <w:p w:rsidR="00CC4CF9" w:rsidRPr="00061AB7" w:rsidRDefault="00CC4CF9" w:rsidP="003463F3">
      <w:pPr>
        <w:pStyle w:val="ConsPlusCell"/>
        <w:jc w:val="both"/>
      </w:pPr>
      <w:r w:rsidRPr="00061AB7">
        <w:t>52 6454     4     - конечных передвижных станций канатных дорог</w:t>
      </w:r>
    </w:p>
    <w:p w:rsidR="00CC4CF9" w:rsidRPr="00061AB7" w:rsidRDefault="00CC4CF9" w:rsidP="003463F3">
      <w:pPr>
        <w:pStyle w:val="ConsPlusCell"/>
        <w:jc w:val="both"/>
      </w:pPr>
      <w:r w:rsidRPr="00061AB7">
        <w:t>52 6455     9     - конечных станций мачтового типа канатных дорог</w:t>
      </w:r>
    </w:p>
    <w:p w:rsidR="00CC4CF9" w:rsidRPr="00061AB7" w:rsidRDefault="00CC4CF9" w:rsidP="003463F3">
      <w:pPr>
        <w:pStyle w:val="ConsPlusCell"/>
        <w:jc w:val="both"/>
      </w:pPr>
      <w:r w:rsidRPr="00061AB7">
        <w:t>52 6456     5     - линейных натяжных станций канатных дорог</w:t>
      </w:r>
    </w:p>
    <w:p w:rsidR="00CC4CF9" w:rsidRPr="00061AB7" w:rsidRDefault="00CC4CF9" w:rsidP="003463F3">
      <w:pPr>
        <w:pStyle w:val="ConsPlusCell"/>
        <w:jc w:val="both"/>
      </w:pPr>
      <w:r w:rsidRPr="00061AB7">
        <w:t>52 6457     0     Балки надрельсовые со сварными башмаками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канатных дорог</w:t>
      </w:r>
    </w:p>
    <w:p w:rsidR="00CC4CF9" w:rsidRPr="00061AB7" w:rsidRDefault="00CC4CF9" w:rsidP="003463F3">
      <w:pPr>
        <w:pStyle w:val="ConsPlusCell"/>
        <w:jc w:val="both"/>
      </w:pPr>
      <w:r w:rsidRPr="00061AB7">
        <w:t>52 6458     6     Мосты предохранительные при пересечениях</w:t>
      </w:r>
    </w:p>
    <w:p w:rsidR="00CC4CF9" w:rsidRPr="00061AB7" w:rsidRDefault="00CC4CF9" w:rsidP="003463F3">
      <w:pPr>
        <w:pStyle w:val="ConsPlusCell"/>
        <w:jc w:val="both"/>
      </w:pPr>
      <w:r w:rsidRPr="00061AB7">
        <w:t>52 6460     7     Конструкции гидротехнических сооружений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52 6461     2     Трубопроводы и уравнительные резервуары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гидротехнических сооружений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52 6462     8     Эстакады и мосты под механизмы и краны,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эстакады бетоновозные гидротехнических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сооружений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52 6463     3     Подкрановые пути гидротехнических сооружений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52 6464     9     Экраны и металлические облицовки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гидротехнических сооружений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52 6465     4     Конструкции причальных устройств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гидротехнических сооружений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52 6466     2     Закладные части гидротехнических затворов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конструкций разборчатых плотин</w:t>
      </w:r>
    </w:p>
    <w:p w:rsidR="00CC4CF9" w:rsidRPr="00061AB7" w:rsidRDefault="00CC4CF9" w:rsidP="003463F3">
      <w:pPr>
        <w:pStyle w:val="ConsPlusCell"/>
        <w:jc w:val="both"/>
      </w:pPr>
      <w:r w:rsidRPr="00061AB7">
        <w:t>52 6467     5     Защитные заграждения гидротехнических сооружений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52 6469     6     Металлоконструкции гидротехнических сооружений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52 6470     1     Конструкции / линий электропередач и открытых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подстанций</w:t>
      </w:r>
    </w:p>
    <w:p w:rsidR="00CC4CF9" w:rsidRPr="00061AB7" w:rsidRDefault="00CC4CF9" w:rsidP="003463F3">
      <w:pPr>
        <w:pStyle w:val="ConsPlusCell"/>
        <w:jc w:val="both"/>
      </w:pPr>
      <w:r w:rsidRPr="00061AB7">
        <w:t>52 6471     7     - опор линий электропередач</w:t>
      </w:r>
    </w:p>
    <w:p w:rsidR="00CC4CF9" w:rsidRPr="00061AB7" w:rsidRDefault="00CC4CF9" w:rsidP="003463F3">
      <w:pPr>
        <w:pStyle w:val="ConsPlusCell"/>
        <w:jc w:val="both"/>
      </w:pPr>
      <w:r w:rsidRPr="00061AB7">
        <w:t>52 6472     2     - стальные железобетонных опор линий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электропередач</w:t>
      </w:r>
    </w:p>
    <w:p w:rsidR="00CC4CF9" w:rsidRPr="00061AB7" w:rsidRDefault="00CC4CF9" w:rsidP="003463F3">
      <w:pPr>
        <w:pStyle w:val="ConsPlusCell"/>
        <w:jc w:val="both"/>
      </w:pPr>
      <w:r w:rsidRPr="00061AB7">
        <w:t>52 6473     8     - стальные фундаментов опор линий электропередач</w:t>
      </w:r>
    </w:p>
    <w:p w:rsidR="00CC4CF9" w:rsidRPr="00061AB7" w:rsidRDefault="00CC4CF9" w:rsidP="003463F3">
      <w:pPr>
        <w:pStyle w:val="ConsPlusCell"/>
        <w:jc w:val="both"/>
      </w:pPr>
      <w:r w:rsidRPr="00061AB7">
        <w:t>52 6474     3     - порталов стальных открытых распределительных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устройств подстанций</w:t>
      </w:r>
    </w:p>
    <w:p w:rsidR="00CC4CF9" w:rsidRPr="00061AB7" w:rsidRDefault="00CC4CF9" w:rsidP="003463F3">
      <w:pPr>
        <w:pStyle w:val="ConsPlusCell"/>
        <w:jc w:val="both"/>
      </w:pPr>
      <w:r w:rsidRPr="00061AB7">
        <w:t>52 6475     9     - стальные железобетонных порталов открытых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распределительных устройств подстанций</w:t>
      </w:r>
    </w:p>
    <w:p w:rsidR="00CC4CF9" w:rsidRPr="00061AB7" w:rsidRDefault="00CC4CF9" w:rsidP="003463F3">
      <w:pPr>
        <w:pStyle w:val="ConsPlusCell"/>
        <w:jc w:val="both"/>
      </w:pPr>
      <w:r w:rsidRPr="00061AB7">
        <w:t>52 6476     4     - отдельно стоящих молниеотводов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прожекторных мачт</w:t>
      </w:r>
    </w:p>
    <w:p w:rsidR="00CC4CF9" w:rsidRPr="00061AB7" w:rsidRDefault="00CC4CF9" w:rsidP="003463F3">
      <w:pPr>
        <w:pStyle w:val="ConsPlusCell"/>
        <w:jc w:val="both"/>
      </w:pPr>
      <w:r w:rsidRPr="00061AB7">
        <w:t>52 6477     6     - опор под оборудование открытых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распределительных устройств</w:t>
      </w:r>
    </w:p>
    <w:p w:rsidR="00CC4CF9" w:rsidRPr="00061AB7" w:rsidRDefault="00CC4CF9" w:rsidP="003463F3">
      <w:pPr>
        <w:pStyle w:val="ConsPlusCell"/>
        <w:jc w:val="both"/>
      </w:pPr>
      <w:r w:rsidRPr="00061AB7">
        <w:t>52 6478     5     - для перекатки трансформаторов и прокладки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воздухопроводов и кабелей по территории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открытых распределительных устройств</w:t>
      </w:r>
    </w:p>
    <w:p w:rsidR="00CC4CF9" w:rsidRPr="00061AB7" w:rsidRDefault="00CC4CF9" w:rsidP="003463F3">
      <w:pPr>
        <w:pStyle w:val="ConsPlusCell"/>
        <w:jc w:val="both"/>
      </w:pPr>
      <w:r w:rsidRPr="00061AB7">
        <w:t>52 6500     3     Конструкции специальных сооружений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52 6510     8     Резервуары и газгольдеры рулонированные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6511     3     Резервуары рулонированные вертикальные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цилиндрические для нефти и нефтепродуктов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52 6512     9     Резервуары рулонированные вертикальные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цилиндрические для жидкостей, кроме нефти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нефтепродуктов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52 6513     4     Газгольдеры рулонированные вертикальные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цилиндрические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52 6515     5     Резервуары и газгольдеры рулонированные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горизонтальные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6516     0     Резервуары и газгольдеры рулонированные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сферические и каплевидные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6517     6     Резервуары рулонированные казематные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траншейные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6520     2     Резервуары и газгольдеры полистовой сборки</w:t>
      </w:r>
    </w:p>
    <w:p w:rsidR="00CC4CF9" w:rsidRPr="00061AB7" w:rsidRDefault="00CC4CF9" w:rsidP="003463F3">
      <w:pPr>
        <w:pStyle w:val="ConsPlusCell"/>
        <w:jc w:val="both"/>
      </w:pPr>
      <w:r w:rsidRPr="00061AB7">
        <w:t>52 6521     8     Резервуары полистовой сборки вертикальные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цилиндрические для нефти и нефтепродуктов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52 6522     3     Резервуары полистовой сборки вертикальные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цилиндрические для жидкостей, кроме нефти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нефтепродуктов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52 6523     9     Газгольдеры полистовой сборки вертикальные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цилиндрические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52 6525     5     Резервуары и газгольдеры полистовой сборки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горизонтальные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6526     5     Резервуары и газгольдеры полистовой сборки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сферические и каплевидные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6527     0     Резервуары полистовой сборки казематные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траншейные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6530     7     Резервуары и газгольдеры, возводимые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комбинированным способом</w:t>
      </w:r>
    </w:p>
    <w:p w:rsidR="00CC4CF9" w:rsidRPr="00061AB7" w:rsidRDefault="00CC4CF9" w:rsidP="003463F3">
      <w:pPr>
        <w:pStyle w:val="ConsPlusCell"/>
        <w:jc w:val="both"/>
      </w:pPr>
      <w:r w:rsidRPr="00061AB7">
        <w:t>52 6531     2     Резервуары, возводимые комбинированным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способом, вертикальные цилиндрические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нефти и нефтепродуктов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52 6532     8     Резервуары, возводимые комбинированным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способом, вертикальные цилиндрические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жидкостей, кроме нефти и нефтепродуктов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52 6533     3     Газгольдеры, возводимые комбинированным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способом, вертикальные цилиндрические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52 6535     4     Резервуары и газгольдеры, возводимые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комбинированным способом, горизонтальные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6536     9     Резервуары и газгольдеры, возводимые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комбинированным способом, сферические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каплевидные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6537     5     Резервуары, возводимые комбинированным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способом, казематные и траншейные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6540     1     Конструктивные элементы резервуаров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газгольдеров</w:t>
      </w:r>
    </w:p>
    <w:p w:rsidR="00CC4CF9" w:rsidRPr="00061AB7" w:rsidRDefault="00CC4CF9" w:rsidP="003463F3">
      <w:pPr>
        <w:pStyle w:val="ConsPlusCell"/>
        <w:jc w:val="both"/>
      </w:pPr>
      <w:r w:rsidRPr="00061AB7">
        <w:t>52 6541     7     Понтоны для резервуаров</w:t>
      </w:r>
    </w:p>
    <w:p w:rsidR="00CC4CF9" w:rsidRPr="00061AB7" w:rsidRDefault="00CC4CF9" w:rsidP="003463F3">
      <w:pPr>
        <w:pStyle w:val="ConsPlusCell"/>
        <w:jc w:val="both"/>
      </w:pPr>
      <w:r w:rsidRPr="00061AB7">
        <w:t>52 6542     2     Направляющие для резервуаров</w:t>
      </w:r>
    </w:p>
    <w:p w:rsidR="00CC4CF9" w:rsidRPr="00061AB7" w:rsidRDefault="00CC4CF9" w:rsidP="003463F3">
      <w:pPr>
        <w:pStyle w:val="ConsPlusCell"/>
        <w:jc w:val="both"/>
      </w:pPr>
      <w:r w:rsidRPr="00061AB7">
        <w:t>52 6543     8     Направляющие для газгольдеров</w:t>
      </w:r>
    </w:p>
    <w:p w:rsidR="00CC4CF9" w:rsidRPr="00061AB7" w:rsidRDefault="00CC4CF9" w:rsidP="003463F3">
      <w:pPr>
        <w:pStyle w:val="ConsPlusCell"/>
        <w:jc w:val="both"/>
      </w:pPr>
      <w:r w:rsidRPr="00061AB7">
        <w:t>52 6550     6     Конструкция каркасов / промышленных печей</w:t>
      </w:r>
    </w:p>
    <w:p w:rsidR="00CC4CF9" w:rsidRPr="00061AB7" w:rsidRDefault="00CC4CF9" w:rsidP="003463F3">
      <w:pPr>
        <w:pStyle w:val="ConsPlusCell"/>
        <w:jc w:val="both"/>
      </w:pPr>
      <w:r w:rsidRPr="00061AB7">
        <w:t>52 6551     1     - мартеновских печей</w:t>
      </w:r>
    </w:p>
    <w:p w:rsidR="00CC4CF9" w:rsidRPr="00061AB7" w:rsidRDefault="00CC4CF9" w:rsidP="003463F3">
      <w:pPr>
        <w:pStyle w:val="ConsPlusCell"/>
        <w:jc w:val="both"/>
      </w:pPr>
      <w:r w:rsidRPr="00061AB7">
        <w:t>52 6552     7     - термических и нагревательных печей</w:t>
      </w:r>
    </w:p>
    <w:p w:rsidR="00CC4CF9" w:rsidRPr="00061AB7" w:rsidRDefault="00CC4CF9" w:rsidP="003463F3">
      <w:pPr>
        <w:pStyle w:val="ConsPlusCell"/>
        <w:jc w:val="both"/>
      </w:pPr>
      <w:r w:rsidRPr="00061AB7">
        <w:t>52 6553     2     - стеклоплавильных печей</w:t>
      </w:r>
    </w:p>
    <w:p w:rsidR="00CC4CF9" w:rsidRPr="00061AB7" w:rsidRDefault="00CC4CF9" w:rsidP="003463F3">
      <w:pPr>
        <w:pStyle w:val="ConsPlusCell"/>
        <w:jc w:val="both"/>
      </w:pPr>
      <w:r w:rsidRPr="00061AB7">
        <w:t>52 6554     8     - сушил</w:t>
      </w:r>
    </w:p>
    <w:p w:rsidR="00CC4CF9" w:rsidRPr="00061AB7" w:rsidRDefault="00CC4CF9" w:rsidP="003463F3">
      <w:pPr>
        <w:pStyle w:val="ConsPlusCell"/>
        <w:jc w:val="both"/>
      </w:pPr>
      <w:r w:rsidRPr="00061AB7">
        <w:t>52 6555     3     - и кожухов ванн для электролиза</w:t>
      </w:r>
    </w:p>
    <w:p w:rsidR="00CC4CF9" w:rsidRPr="00061AB7" w:rsidRDefault="00CC4CF9" w:rsidP="003463F3">
      <w:pPr>
        <w:pStyle w:val="ConsPlusCell"/>
        <w:jc w:val="both"/>
      </w:pPr>
      <w:r w:rsidRPr="00061AB7">
        <w:t>52 6560     0     Конструкции / специальных башен и вышек</w:t>
      </w:r>
    </w:p>
    <w:p w:rsidR="00CC4CF9" w:rsidRPr="00061AB7" w:rsidRDefault="00CC4CF9" w:rsidP="003463F3">
      <w:pPr>
        <w:pStyle w:val="ConsPlusCell"/>
        <w:jc w:val="both"/>
      </w:pPr>
      <w:r w:rsidRPr="00061AB7">
        <w:t>52 6561     6     - водонапорных башен</w:t>
      </w:r>
    </w:p>
    <w:p w:rsidR="00CC4CF9" w:rsidRPr="00061AB7" w:rsidRDefault="00CC4CF9" w:rsidP="003463F3">
      <w:pPr>
        <w:pStyle w:val="ConsPlusCell"/>
        <w:jc w:val="both"/>
      </w:pPr>
      <w:r w:rsidRPr="00061AB7">
        <w:t>52 6562     1     - каркасов грануляционных башен</w:t>
      </w:r>
    </w:p>
    <w:p w:rsidR="00CC4CF9" w:rsidRPr="00061AB7" w:rsidRDefault="00CC4CF9" w:rsidP="003463F3">
      <w:pPr>
        <w:pStyle w:val="ConsPlusCell"/>
        <w:jc w:val="both"/>
      </w:pPr>
      <w:r w:rsidRPr="00061AB7">
        <w:t>52 6563     7     - пожарно-наблюдательных вышек</w:t>
      </w:r>
    </w:p>
    <w:p w:rsidR="00CC4CF9" w:rsidRPr="00061AB7" w:rsidRDefault="00CC4CF9" w:rsidP="003463F3">
      <w:pPr>
        <w:pStyle w:val="ConsPlusCell"/>
        <w:jc w:val="both"/>
      </w:pPr>
      <w:r w:rsidRPr="00061AB7">
        <w:t>52 6590     4     Конструкции специальных сооружений разные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6591     0     Градирни</w:t>
      </w:r>
    </w:p>
    <w:p w:rsidR="00CC4CF9" w:rsidRPr="00061AB7" w:rsidRDefault="00CC4CF9" w:rsidP="003463F3">
      <w:pPr>
        <w:pStyle w:val="ConsPlusCell"/>
        <w:jc w:val="both"/>
      </w:pPr>
      <w:r w:rsidRPr="00061AB7">
        <w:t>52 6592     5     Этажерки</w:t>
      </w:r>
    </w:p>
    <w:p w:rsidR="00CC4CF9" w:rsidRPr="00061AB7" w:rsidRDefault="00CC4CF9" w:rsidP="003463F3">
      <w:pPr>
        <w:pStyle w:val="ConsPlusCell"/>
        <w:jc w:val="both"/>
      </w:pPr>
      <w:r w:rsidRPr="00061AB7">
        <w:t>52 6593     0     Бункеры негабаритные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6594     6     Очистные сооружения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52 6595     1     Скрубберы коксохимических заводов</w:t>
      </w:r>
    </w:p>
    <w:p w:rsidR="00CC4CF9" w:rsidRPr="00061AB7" w:rsidRDefault="00CC4CF9" w:rsidP="003463F3">
      <w:pPr>
        <w:pStyle w:val="ConsPlusCell"/>
        <w:jc w:val="both"/>
      </w:pPr>
      <w:r w:rsidRPr="00061AB7">
        <w:t>52 6596     7     Конструкции коксохимических сооружений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(анкераж, затворы, экраны и прочие)</w:t>
      </w:r>
    </w:p>
    <w:p w:rsidR="00CC4CF9" w:rsidRPr="00061AB7" w:rsidRDefault="00CC4CF9" w:rsidP="003463F3">
      <w:pPr>
        <w:pStyle w:val="ConsPlusCell"/>
        <w:jc w:val="both"/>
      </w:pPr>
      <w:r w:rsidRPr="00061AB7">
        <w:t>52 6600     7     Конструкции для сельскохозяйственного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строительства</w:t>
      </w:r>
    </w:p>
    <w:p w:rsidR="00CC4CF9" w:rsidRPr="00061AB7" w:rsidRDefault="00CC4CF9" w:rsidP="003463F3">
      <w:pPr>
        <w:pStyle w:val="ConsPlusCell"/>
        <w:jc w:val="both"/>
      </w:pPr>
      <w:r w:rsidRPr="00061AB7">
        <w:t>52 6610     1     Каркасы животноводческих комплексов /</w:t>
      </w:r>
    </w:p>
    <w:p w:rsidR="00CC4CF9" w:rsidRPr="00061AB7" w:rsidRDefault="00CC4CF9" w:rsidP="003463F3">
      <w:pPr>
        <w:pStyle w:val="ConsPlusCell"/>
        <w:jc w:val="both"/>
      </w:pPr>
      <w:r w:rsidRPr="00061AB7">
        <w:t>52 6611     7     - с защитным покрытием методом горячего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цинкования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52 6612     2     - с защитным покрытием органосиликатными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красителями</w:t>
      </w:r>
    </w:p>
    <w:p w:rsidR="00CC4CF9" w:rsidRPr="00061AB7" w:rsidRDefault="00CC4CF9" w:rsidP="003463F3">
      <w:pPr>
        <w:pStyle w:val="ConsPlusCell"/>
        <w:jc w:val="both"/>
      </w:pPr>
      <w:r w:rsidRPr="00061AB7">
        <w:t>52 6620     6     Конструкции каркасов / теплиц</w:t>
      </w:r>
    </w:p>
    <w:p w:rsidR="00CC4CF9" w:rsidRPr="00061AB7" w:rsidRDefault="00CC4CF9" w:rsidP="003463F3">
      <w:pPr>
        <w:pStyle w:val="ConsPlusCell"/>
        <w:jc w:val="both"/>
      </w:pPr>
      <w:r w:rsidRPr="00061AB7">
        <w:t>52 6621     1     - пленочных теплиц ангарного типа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выращивания овощных и цветочных культур</w:t>
      </w:r>
    </w:p>
    <w:p w:rsidR="00CC4CF9" w:rsidRPr="00061AB7" w:rsidRDefault="00CC4CF9" w:rsidP="003463F3">
      <w:pPr>
        <w:pStyle w:val="ConsPlusCell"/>
        <w:jc w:val="both"/>
      </w:pPr>
      <w:r w:rsidRPr="00061AB7">
        <w:t>52 6622     7     - пленочных теплиц блочные для выращивания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рассады и овощей</w:t>
      </w:r>
    </w:p>
    <w:p w:rsidR="00CC4CF9" w:rsidRPr="00061AB7" w:rsidRDefault="00CC4CF9" w:rsidP="003463F3">
      <w:pPr>
        <w:pStyle w:val="ConsPlusCell"/>
        <w:jc w:val="both"/>
      </w:pPr>
      <w:r w:rsidRPr="00061AB7">
        <w:t>52 6630     0     Каркасы / оранжерей и парников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52 6631     6     - оранжерей</w:t>
      </w:r>
    </w:p>
    <w:p w:rsidR="00CC4CF9" w:rsidRPr="00061AB7" w:rsidRDefault="00CC4CF9" w:rsidP="003463F3">
      <w:pPr>
        <w:pStyle w:val="ConsPlusCell"/>
        <w:jc w:val="both"/>
      </w:pPr>
      <w:r w:rsidRPr="00061AB7">
        <w:t>52 6632     1     - парников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52 6640     5     Башни сенажные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6641     0     Каркасы сенажных башен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52 7000     8     Конструкции и изделия (элементы) строительные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алюминия и алюминиевых сплавов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52 7100     1     Конструкции ограждающие зданий</w:t>
      </w:r>
    </w:p>
    <w:p w:rsidR="00CC4CF9" w:rsidRPr="00061AB7" w:rsidRDefault="00CC4CF9" w:rsidP="003463F3">
      <w:pPr>
        <w:pStyle w:val="ConsPlusCell"/>
        <w:jc w:val="both"/>
      </w:pPr>
      <w:r w:rsidRPr="00061AB7">
        <w:t>52 7110     6     Окна /</w:t>
      </w:r>
    </w:p>
    <w:p w:rsidR="00CC4CF9" w:rsidRPr="00061AB7" w:rsidRDefault="00CC4CF9" w:rsidP="003463F3">
      <w:pPr>
        <w:pStyle w:val="ConsPlusCell"/>
        <w:jc w:val="both"/>
      </w:pPr>
      <w:r w:rsidRPr="00061AB7">
        <w:t>52 7111     1     - с одинарным остеклением в одинарном переплете</w:t>
      </w:r>
    </w:p>
    <w:p w:rsidR="00CC4CF9" w:rsidRPr="00061AB7" w:rsidRDefault="00CC4CF9" w:rsidP="003463F3">
      <w:pPr>
        <w:pStyle w:val="ConsPlusCell"/>
        <w:jc w:val="both"/>
      </w:pPr>
      <w:r w:rsidRPr="00061AB7">
        <w:t>52 7112     7     - с двойным остеклением (стеклопакет)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одинарном переплете</w:t>
      </w:r>
    </w:p>
    <w:p w:rsidR="00CC4CF9" w:rsidRPr="00061AB7" w:rsidRDefault="00CC4CF9" w:rsidP="003463F3">
      <w:pPr>
        <w:pStyle w:val="ConsPlusCell"/>
        <w:jc w:val="both"/>
      </w:pPr>
      <w:r w:rsidRPr="00061AB7">
        <w:t>52 7113     2     - с двойным остеклением (стеклопакет)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одинарном переплете из комбинированных профилей</w:t>
      </w:r>
    </w:p>
    <w:p w:rsidR="00CC4CF9" w:rsidRPr="00061AB7" w:rsidRDefault="00CC4CF9" w:rsidP="003463F3">
      <w:pPr>
        <w:pStyle w:val="ConsPlusCell"/>
        <w:jc w:val="both"/>
      </w:pPr>
      <w:r w:rsidRPr="00061AB7">
        <w:t>52 7114     8     - с двойным остеклением в спаренном переплете</w:t>
      </w:r>
    </w:p>
    <w:p w:rsidR="00CC4CF9" w:rsidRPr="00061AB7" w:rsidRDefault="00CC4CF9" w:rsidP="003463F3">
      <w:pPr>
        <w:pStyle w:val="ConsPlusCell"/>
        <w:jc w:val="both"/>
      </w:pPr>
      <w:r w:rsidRPr="00061AB7">
        <w:t>52 7115     3     - с тройным остеклением в раздельном переплете</w:t>
      </w:r>
    </w:p>
    <w:p w:rsidR="00CC4CF9" w:rsidRPr="00061AB7" w:rsidRDefault="00CC4CF9" w:rsidP="003463F3">
      <w:pPr>
        <w:pStyle w:val="ConsPlusCell"/>
        <w:jc w:val="both"/>
      </w:pPr>
      <w:r w:rsidRPr="00061AB7">
        <w:t>52 7116     9     - с тройным остеклением в спаренном переплете</w:t>
      </w:r>
    </w:p>
    <w:p w:rsidR="00CC4CF9" w:rsidRPr="00061AB7" w:rsidRDefault="00CC4CF9" w:rsidP="003463F3">
      <w:pPr>
        <w:pStyle w:val="ConsPlusCell"/>
        <w:jc w:val="both"/>
      </w:pPr>
      <w:r w:rsidRPr="00061AB7">
        <w:t>52 7117     4     - с остеклением стеклом и стеклопакетом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одинарном переплете</w:t>
      </w:r>
    </w:p>
    <w:p w:rsidR="00CC4CF9" w:rsidRPr="00061AB7" w:rsidRDefault="00CC4CF9" w:rsidP="003463F3">
      <w:pPr>
        <w:pStyle w:val="ConsPlusCell"/>
        <w:jc w:val="both"/>
      </w:pPr>
      <w:r w:rsidRPr="00061AB7">
        <w:t>52 7120     0     Двери /</w:t>
      </w:r>
    </w:p>
    <w:p w:rsidR="00CC4CF9" w:rsidRPr="00061AB7" w:rsidRDefault="00CC4CF9" w:rsidP="003463F3">
      <w:pPr>
        <w:pStyle w:val="ConsPlusCell"/>
        <w:jc w:val="both"/>
      </w:pPr>
      <w:r w:rsidRPr="00061AB7">
        <w:t>52 7121     6     - распашные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7122     1     - качающиеся</w:t>
      </w:r>
    </w:p>
    <w:p w:rsidR="00CC4CF9" w:rsidRPr="00061AB7" w:rsidRDefault="00CC4CF9" w:rsidP="003463F3">
      <w:pPr>
        <w:pStyle w:val="ConsPlusCell"/>
        <w:jc w:val="both"/>
      </w:pPr>
      <w:r w:rsidRPr="00061AB7">
        <w:t>52 7123     7     - раздвижные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7124     2     - складчатые</w:t>
      </w:r>
    </w:p>
    <w:p w:rsidR="00CC4CF9" w:rsidRPr="00061AB7" w:rsidRDefault="00CC4CF9" w:rsidP="003463F3">
      <w:pPr>
        <w:pStyle w:val="ConsPlusCell"/>
        <w:jc w:val="both"/>
      </w:pPr>
      <w:r w:rsidRPr="00061AB7">
        <w:t>52 7125     8     - вращающиеся</w:t>
      </w:r>
    </w:p>
    <w:p w:rsidR="00CC4CF9" w:rsidRPr="00061AB7" w:rsidRDefault="00CC4CF9" w:rsidP="003463F3">
      <w:pPr>
        <w:pStyle w:val="ConsPlusCell"/>
        <w:jc w:val="both"/>
      </w:pPr>
      <w:r w:rsidRPr="00061AB7">
        <w:t>52 7126     3     - комбинированные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7130     5     Витражи, витрины / (включая тамбурные блоки)</w:t>
      </w:r>
    </w:p>
    <w:p w:rsidR="00CC4CF9" w:rsidRPr="00061AB7" w:rsidRDefault="00CC4CF9" w:rsidP="003463F3">
      <w:pPr>
        <w:pStyle w:val="ConsPlusCell"/>
        <w:jc w:val="both"/>
      </w:pPr>
      <w:r w:rsidRPr="00061AB7">
        <w:t>52 7131     0     - с одинарным остеклением в одинарном переплете</w:t>
      </w:r>
    </w:p>
    <w:p w:rsidR="00CC4CF9" w:rsidRPr="00061AB7" w:rsidRDefault="00CC4CF9" w:rsidP="003463F3">
      <w:pPr>
        <w:pStyle w:val="ConsPlusCell"/>
        <w:jc w:val="both"/>
      </w:pPr>
      <w:r w:rsidRPr="00061AB7">
        <w:t>52 7132     6     - с двойным остеклением в раздельном переплете</w:t>
      </w:r>
    </w:p>
    <w:p w:rsidR="00CC4CF9" w:rsidRPr="00061AB7" w:rsidRDefault="00CC4CF9" w:rsidP="003463F3">
      <w:pPr>
        <w:pStyle w:val="ConsPlusCell"/>
        <w:jc w:val="both"/>
      </w:pPr>
      <w:r w:rsidRPr="00061AB7">
        <w:t>52 7133     1     - с двойным остеклением (стеклопакет)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одинарном переплете</w:t>
      </w:r>
    </w:p>
    <w:p w:rsidR="00CC4CF9" w:rsidRPr="00061AB7" w:rsidRDefault="00CC4CF9" w:rsidP="003463F3">
      <w:pPr>
        <w:pStyle w:val="ConsPlusCell"/>
        <w:jc w:val="both"/>
      </w:pPr>
      <w:r w:rsidRPr="00061AB7">
        <w:t>52 7136     8     Тамбурные блоки</w:t>
      </w:r>
    </w:p>
    <w:p w:rsidR="00CC4CF9" w:rsidRPr="00061AB7" w:rsidRDefault="00CC4CF9" w:rsidP="003463F3">
      <w:pPr>
        <w:pStyle w:val="ConsPlusCell"/>
        <w:jc w:val="both"/>
      </w:pPr>
      <w:r w:rsidRPr="00061AB7">
        <w:t>52 7140     4     Конструкции стеновые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52 7141     5     Каркасные стеновые панели</w:t>
      </w:r>
    </w:p>
    <w:p w:rsidR="00CC4CF9" w:rsidRPr="00061AB7" w:rsidRDefault="00CC4CF9" w:rsidP="003463F3">
      <w:pPr>
        <w:pStyle w:val="ConsPlusCell"/>
        <w:jc w:val="both"/>
      </w:pPr>
      <w:r w:rsidRPr="00061AB7">
        <w:t>52 7142     0     Бескаркасные стеновые панели</w:t>
      </w:r>
    </w:p>
    <w:p w:rsidR="00CC4CF9" w:rsidRPr="00061AB7" w:rsidRDefault="00CC4CF9" w:rsidP="003463F3">
      <w:pPr>
        <w:pStyle w:val="ConsPlusCell"/>
        <w:jc w:val="both"/>
      </w:pPr>
      <w:r w:rsidRPr="00061AB7">
        <w:t>52 7150     4     Перегородки /</w:t>
      </w:r>
    </w:p>
    <w:p w:rsidR="00CC4CF9" w:rsidRPr="00061AB7" w:rsidRDefault="00CC4CF9" w:rsidP="003463F3">
      <w:pPr>
        <w:pStyle w:val="ConsPlusCell"/>
        <w:jc w:val="both"/>
      </w:pPr>
      <w:r w:rsidRPr="00061AB7">
        <w:t>52 7151     8     - каркасные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7152     5     - бескаркасные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7153     0     - раздвижные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7160     9     Потолки подвесные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52 7161     4     - реечные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7162     1     - панельные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7163     5     - панельные реечного типа</w:t>
      </w:r>
    </w:p>
    <w:p w:rsidR="00CC4CF9" w:rsidRPr="00061AB7" w:rsidRDefault="00CC4CF9" w:rsidP="003463F3">
      <w:pPr>
        <w:pStyle w:val="ConsPlusCell"/>
        <w:jc w:val="both"/>
      </w:pPr>
      <w:r w:rsidRPr="00061AB7">
        <w:t>52 7170     3     Ограждения / балконов, лоджий, лестничных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маршей и площадок</w:t>
      </w:r>
    </w:p>
    <w:p w:rsidR="00CC4CF9" w:rsidRPr="00061AB7" w:rsidRDefault="00CC4CF9" w:rsidP="003463F3">
      <w:pPr>
        <w:pStyle w:val="ConsPlusCell"/>
        <w:jc w:val="both"/>
      </w:pPr>
      <w:r w:rsidRPr="00061AB7">
        <w:t>52 7171     9     - балконов</w:t>
      </w:r>
    </w:p>
    <w:p w:rsidR="00CC4CF9" w:rsidRPr="00061AB7" w:rsidRDefault="00CC4CF9" w:rsidP="003463F3">
      <w:pPr>
        <w:pStyle w:val="ConsPlusCell"/>
        <w:jc w:val="both"/>
      </w:pPr>
      <w:r w:rsidRPr="00061AB7">
        <w:t>52 7172     4     - лоджий</w:t>
      </w:r>
    </w:p>
    <w:p w:rsidR="00CC4CF9" w:rsidRPr="00061AB7" w:rsidRDefault="00CC4CF9" w:rsidP="003463F3">
      <w:pPr>
        <w:pStyle w:val="ConsPlusCell"/>
        <w:jc w:val="both"/>
      </w:pPr>
      <w:r w:rsidRPr="00061AB7">
        <w:t>52 7173     5     - лестничных маршей и площадок</w:t>
      </w:r>
    </w:p>
    <w:p w:rsidR="00CC4CF9" w:rsidRPr="00061AB7" w:rsidRDefault="00CC4CF9" w:rsidP="003463F3">
      <w:pPr>
        <w:pStyle w:val="ConsPlusCell"/>
        <w:jc w:val="both"/>
      </w:pPr>
      <w:r w:rsidRPr="00061AB7">
        <w:t>52 7200     5     Конструкции зданий, совмещающие несущие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ограждающие функции</w:t>
      </w:r>
    </w:p>
    <w:p w:rsidR="00CC4CF9" w:rsidRPr="00061AB7" w:rsidRDefault="00CC4CF9" w:rsidP="003463F3">
      <w:pPr>
        <w:pStyle w:val="ConsPlusCell"/>
        <w:jc w:val="both"/>
      </w:pPr>
      <w:r w:rsidRPr="00061AB7">
        <w:t>52 7300     9     Несущие конструкции зданий и сооружений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52 7400     2     Конструкции инженерных сооружений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52 7500     6     Изделия декоративно-облицовочные, погонажные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защитно-декоративные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7510     0     Облицовки /</w:t>
      </w:r>
    </w:p>
    <w:p w:rsidR="00CC4CF9" w:rsidRPr="00061AB7" w:rsidRDefault="00CC4CF9" w:rsidP="003463F3">
      <w:pPr>
        <w:pStyle w:val="ConsPlusCell"/>
        <w:jc w:val="both"/>
      </w:pPr>
      <w:r w:rsidRPr="00061AB7">
        <w:t>52 7511     6     - листовые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52 7512     1     - профильные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7520     5     Изделия погонажные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52 7521     0     - листовые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52 7522     6     - профильные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7530     0     Изделия защитно-декоративные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52 7531     5     - листовые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52 7532     0     - профильные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7533     6     - решетчатые</w:t>
      </w:r>
    </w:p>
    <w:p w:rsidR="00CC4CF9" w:rsidRPr="00061AB7" w:rsidRDefault="00CC4CF9" w:rsidP="003463F3">
      <w:pPr>
        <w:pStyle w:val="ConsPlusCell"/>
        <w:jc w:val="both"/>
      </w:pPr>
      <w:r w:rsidRPr="00061AB7">
        <w:t>52 7600     6     Конструкции сборно-разборные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объемно-блочные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7610     4     Конструкции сборно-разборные зданий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сооружений /</w:t>
      </w:r>
    </w:p>
    <w:p w:rsidR="00CC4CF9" w:rsidRPr="00061AB7" w:rsidRDefault="00CC4CF9" w:rsidP="003463F3">
      <w:pPr>
        <w:pStyle w:val="ConsPlusCell"/>
        <w:jc w:val="both"/>
      </w:pPr>
      <w:r w:rsidRPr="00061AB7">
        <w:t>52 7614     6     - каркасные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7620     9     Конструкции сборно-разборные вспомогательного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назначения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52 7621     4     - панельные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7630     3     Конструкции объемно-блочные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52 8000     0     Конструкции строительные стальные легкие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комбинированные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52 8100     4     Комплекты на здания сборные (модули)</w:t>
      </w:r>
    </w:p>
    <w:p w:rsidR="00CC4CF9" w:rsidRPr="00061AB7" w:rsidRDefault="00CC4CF9" w:rsidP="003463F3">
      <w:pPr>
        <w:pStyle w:val="ConsPlusCell"/>
        <w:jc w:val="both"/>
      </w:pPr>
      <w:r w:rsidRPr="00061AB7">
        <w:t>52 8110     9     Комплекты на здания сборные (модули)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покрытием пространственным /</w:t>
      </w:r>
    </w:p>
    <w:p w:rsidR="00CC4CF9" w:rsidRPr="00061AB7" w:rsidRDefault="00CC4CF9" w:rsidP="003463F3">
      <w:pPr>
        <w:pStyle w:val="ConsPlusCell"/>
        <w:jc w:val="both"/>
      </w:pPr>
      <w:r w:rsidRPr="00061AB7">
        <w:t>52 8111     4     - типа "Кисловодск"</w:t>
      </w:r>
    </w:p>
    <w:p w:rsidR="00CC4CF9" w:rsidRPr="00061AB7" w:rsidRDefault="00CC4CF9" w:rsidP="003463F3">
      <w:pPr>
        <w:pStyle w:val="ConsPlusCell"/>
        <w:jc w:val="both"/>
      </w:pPr>
      <w:r w:rsidRPr="00061AB7">
        <w:t>52 8140     2     Комплекты на здания сборные (модули)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конструкциями рамными /</w:t>
      </w:r>
    </w:p>
    <w:p w:rsidR="00CC4CF9" w:rsidRPr="00061AB7" w:rsidRDefault="00CC4CF9" w:rsidP="003463F3">
      <w:pPr>
        <w:pStyle w:val="ConsPlusCell"/>
        <w:jc w:val="both"/>
      </w:pPr>
      <w:r w:rsidRPr="00061AB7">
        <w:t>52 8141     8     - коробчатого сечения типа "Орск"</w:t>
      </w:r>
    </w:p>
    <w:p w:rsidR="00CC4CF9" w:rsidRPr="00061AB7" w:rsidRDefault="00CC4CF9" w:rsidP="003463F3">
      <w:pPr>
        <w:pStyle w:val="ConsPlusCell"/>
        <w:jc w:val="both"/>
      </w:pPr>
      <w:r w:rsidRPr="00061AB7">
        <w:t>52 8146     5     Комплекты на здания сборные (модули)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низкотемпературных камер и холодильников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52 8200     8     Комплекты конструкций на здания</w:t>
      </w:r>
    </w:p>
    <w:p w:rsidR="00CC4CF9" w:rsidRPr="00061AB7" w:rsidRDefault="00CC4CF9" w:rsidP="003463F3">
      <w:pPr>
        <w:pStyle w:val="ConsPlusCell"/>
        <w:jc w:val="both"/>
      </w:pPr>
      <w:r w:rsidRPr="00061AB7">
        <w:t>52 8210     2     Комплекты конструкций на здания бескрановые /</w:t>
      </w:r>
    </w:p>
    <w:p w:rsidR="00CC4CF9" w:rsidRPr="00061AB7" w:rsidRDefault="00CC4CF9" w:rsidP="003463F3">
      <w:pPr>
        <w:pStyle w:val="ConsPlusCell"/>
        <w:jc w:val="both"/>
      </w:pPr>
      <w:r w:rsidRPr="00061AB7">
        <w:t>52 8211     8     - с покрытием пространственным</w:t>
      </w:r>
    </w:p>
    <w:p w:rsidR="00CC4CF9" w:rsidRPr="00061AB7" w:rsidRDefault="00CC4CF9" w:rsidP="003463F3">
      <w:pPr>
        <w:pStyle w:val="ConsPlusCell"/>
        <w:jc w:val="both"/>
      </w:pPr>
      <w:r w:rsidRPr="00061AB7">
        <w:t>52 8212     3     - с покрытием плоскостным</w:t>
      </w:r>
    </w:p>
    <w:p w:rsidR="00CC4CF9" w:rsidRPr="00061AB7" w:rsidRDefault="00CC4CF9" w:rsidP="003463F3">
      <w:pPr>
        <w:pStyle w:val="ConsPlusCell"/>
        <w:jc w:val="both"/>
      </w:pPr>
      <w:r w:rsidRPr="00061AB7">
        <w:t>52 8213     9     - с покрытием арочным</w:t>
      </w:r>
    </w:p>
    <w:p w:rsidR="00CC4CF9" w:rsidRPr="00061AB7" w:rsidRDefault="00CC4CF9" w:rsidP="003463F3">
      <w:pPr>
        <w:pStyle w:val="ConsPlusCell"/>
        <w:jc w:val="both"/>
      </w:pPr>
      <w:r w:rsidRPr="00061AB7">
        <w:t>52 8214     4     - с конструкциями рамными</w:t>
      </w:r>
    </w:p>
    <w:p w:rsidR="00CC4CF9" w:rsidRPr="00061AB7" w:rsidRDefault="00CC4CF9" w:rsidP="003463F3">
      <w:pPr>
        <w:pStyle w:val="ConsPlusCell"/>
        <w:jc w:val="both"/>
      </w:pPr>
      <w:r w:rsidRPr="00061AB7">
        <w:t>52 8220     7     Комплекты конструкций на здания крановые /</w:t>
      </w:r>
    </w:p>
    <w:p w:rsidR="00CC4CF9" w:rsidRPr="00061AB7" w:rsidRDefault="00CC4CF9" w:rsidP="003463F3">
      <w:pPr>
        <w:pStyle w:val="ConsPlusCell"/>
        <w:jc w:val="both"/>
      </w:pPr>
      <w:r w:rsidRPr="00061AB7">
        <w:t>52 8221     2     - с покрытием пространственным</w:t>
      </w:r>
    </w:p>
    <w:p w:rsidR="00CC4CF9" w:rsidRPr="00061AB7" w:rsidRDefault="00CC4CF9" w:rsidP="003463F3">
      <w:pPr>
        <w:pStyle w:val="ConsPlusCell"/>
        <w:jc w:val="both"/>
      </w:pPr>
      <w:r w:rsidRPr="00061AB7">
        <w:t>52 8222     8     - с покрытием плоскостным</w:t>
      </w:r>
    </w:p>
    <w:p w:rsidR="00CC4CF9" w:rsidRPr="00061AB7" w:rsidRDefault="00CC4CF9" w:rsidP="003463F3">
      <w:pPr>
        <w:pStyle w:val="ConsPlusCell"/>
        <w:jc w:val="both"/>
      </w:pPr>
      <w:r w:rsidRPr="00061AB7">
        <w:t>52 8223     3     - с покрытием арочным</w:t>
      </w:r>
    </w:p>
    <w:p w:rsidR="00CC4CF9" w:rsidRPr="00061AB7" w:rsidRDefault="00CC4CF9" w:rsidP="003463F3">
      <w:pPr>
        <w:pStyle w:val="ConsPlusCell"/>
        <w:jc w:val="both"/>
      </w:pPr>
      <w:r w:rsidRPr="00061AB7">
        <w:t>52 8224     9     - с конструкциями рамными</w:t>
      </w:r>
    </w:p>
    <w:p w:rsidR="00CC4CF9" w:rsidRPr="00061AB7" w:rsidRDefault="00CC4CF9" w:rsidP="003463F3">
      <w:pPr>
        <w:pStyle w:val="ConsPlusCell"/>
        <w:jc w:val="both"/>
      </w:pPr>
      <w:r w:rsidRPr="00061AB7">
        <w:t>52 8260     5     Комплекты конструкций и помещения встроенные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сборно-разборные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52 8261     0     - каркасные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8262     6     - бескаркасные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8300     1     Конструкции несущие каркаса зданий</w:t>
      </w:r>
    </w:p>
    <w:p w:rsidR="00CC4CF9" w:rsidRPr="00061AB7" w:rsidRDefault="00CC4CF9" w:rsidP="003463F3">
      <w:pPr>
        <w:pStyle w:val="ConsPlusCell"/>
        <w:jc w:val="both"/>
      </w:pPr>
      <w:r w:rsidRPr="00061AB7">
        <w:t>52 8310     6     Конструкции покрытий /</w:t>
      </w:r>
    </w:p>
    <w:p w:rsidR="00CC4CF9" w:rsidRPr="00061AB7" w:rsidRDefault="00CC4CF9" w:rsidP="003463F3">
      <w:pPr>
        <w:pStyle w:val="ConsPlusCell"/>
        <w:jc w:val="both"/>
      </w:pPr>
      <w:r w:rsidRPr="00061AB7">
        <w:t>52 8311     1     - пространственные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8312     7     - плоскостные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8313     2     - арочные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8320     0     Конструкции рамные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52 8321     6     - бескрановые рядовые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52 8322     1     - бескрановые связевые</w:t>
      </w:r>
    </w:p>
    <w:p w:rsidR="00CC4CF9" w:rsidRPr="00061AB7" w:rsidRDefault="00CC4CF9" w:rsidP="003463F3">
      <w:pPr>
        <w:pStyle w:val="ConsPlusCell"/>
        <w:jc w:val="both"/>
      </w:pPr>
      <w:r w:rsidRPr="00061AB7">
        <w:t>52 8323     7     - крановые рядовые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52 8324     2     - крановые связевые</w:t>
      </w:r>
    </w:p>
    <w:p w:rsidR="00CC4CF9" w:rsidRPr="00061AB7" w:rsidRDefault="00CC4CF9" w:rsidP="003463F3">
      <w:pPr>
        <w:pStyle w:val="ConsPlusCell"/>
        <w:jc w:val="both"/>
      </w:pPr>
      <w:r w:rsidRPr="00061AB7">
        <w:t>52 8330     5     Стойки / и ригели конструкций рамных</w:t>
      </w:r>
    </w:p>
    <w:p w:rsidR="00CC4CF9" w:rsidRPr="00061AB7" w:rsidRDefault="00CC4CF9" w:rsidP="003463F3">
      <w:pPr>
        <w:pStyle w:val="ConsPlusCell"/>
        <w:jc w:val="both"/>
      </w:pPr>
      <w:r w:rsidRPr="00061AB7">
        <w:t>52 8331     0     - бескрановые рядовые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52 8332     6     - бескрановые связевые</w:t>
      </w:r>
    </w:p>
    <w:p w:rsidR="00CC4CF9" w:rsidRPr="00061AB7" w:rsidRDefault="00CC4CF9" w:rsidP="003463F3">
      <w:pPr>
        <w:pStyle w:val="ConsPlusCell"/>
        <w:jc w:val="both"/>
      </w:pPr>
      <w:r w:rsidRPr="00061AB7">
        <w:t>52 8333     1     - крановые рядовые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52 8334     7     - крановые связевые</w:t>
      </w:r>
    </w:p>
    <w:p w:rsidR="00CC4CF9" w:rsidRPr="00061AB7" w:rsidRDefault="00CC4CF9" w:rsidP="003463F3">
      <w:pPr>
        <w:pStyle w:val="ConsPlusCell"/>
        <w:jc w:val="both"/>
      </w:pPr>
      <w:r w:rsidRPr="00061AB7">
        <w:t>52 8335     2     Ригели рядовые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52 8336     8     Ригели связевые</w:t>
      </w:r>
    </w:p>
    <w:p w:rsidR="00CC4CF9" w:rsidRPr="00061AB7" w:rsidRDefault="00CC4CF9" w:rsidP="003463F3">
      <w:pPr>
        <w:pStyle w:val="ConsPlusCell"/>
        <w:jc w:val="both"/>
      </w:pPr>
      <w:r w:rsidRPr="00061AB7">
        <w:t>52 8340     0     Колонны /</w:t>
      </w:r>
    </w:p>
    <w:p w:rsidR="00CC4CF9" w:rsidRPr="00061AB7" w:rsidRDefault="00CC4CF9" w:rsidP="003463F3">
      <w:pPr>
        <w:pStyle w:val="ConsPlusCell"/>
        <w:jc w:val="both"/>
      </w:pPr>
      <w:r w:rsidRPr="00061AB7">
        <w:t>52 8341     5     - бескрановые крайние</w:t>
      </w:r>
    </w:p>
    <w:p w:rsidR="00CC4CF9" w:rsidRPr="00061AB7" w:rsidRDefault="00CC4CF9" w:rsidP="003463F3">
      <w:pPr>
        <w:pStyle w:val="ConsPlusCell"/>
        <w:jc w:val="both"/>
      </w:pPr>
      <w:r w:rsidRPr="00061AB7">
        <w:t>52 8342     0     - бескрановые средние</w:t>
      </w:r>
    </w:p>
    <w:p w:rsidR="00CC4CF9" w:rsidRPr="00061AB7" w:rsidRDefault="00CC4CF9" w:rsidP="003463F3">
      <w:pPr>
        <w:pStyle w:val="ConsPlusCell"/>
        <w:jc w:val="both"/>
      </w:pPr>
      <w:r w:rsidRPr="00061AB7">
        <w:t>52 8343     6     - крановые крайние</w:t>
      </w:r>
    </w:p>
    <w:p w:rsidR="00CC4CF9" w:rsidRPr="00061AB7" w:rsidRDefault="00CC4CF9" w:rsidP="003463F3">
      <w:pPr>
        <w:pStyle w:val="ConsPlusCell"/>
        <w:jc w:val="both"/>
      </w:pPr>
      <w:r w:rsidRPr="00061AB7">
        <w:t>52 8344     1     - крановые средние</w:t>
      </w:r>
    </w:p>
    <w:p w:rsidR="00CC4CF9" w:rsidRPr="00061AB7" w:rsidRDefault="00CC4CF9" w:rsidP="003463F3">
      <w:pPr>
        <w:pStyle w:val="ConsPlusCell"/>
        <w:jc w:val="both"/>
      </w:pPr>
      <w:r w:rsidRPr="00061AB7">
        <w:t>52 8350     4     Связи /</w:t>
      </w:r>
    </w:p>
    <w:p w:rsidR="00CC4CF9" w:rsidRPr="00061AB7" w:rsidRDefault="00CC4CF9" w:rsidP="003463F3">
      <w:pPr>
        <w:pStyle w:val="ConsPlusCell"/>
        <w:jc w:val="both"/>
      </w:pPr>
      <w:r w:rsidRPr="00061AB7">
        <w:t>52 8351     3     - по покрытию</w:t>
      </w:r>
    </w:p>
    <w:p w:rsidR="00CC4CF9" w:rsidRPr="00061AB7" w:rsidRDefault="00CC4CF9" w:rsidP="003463F3">
      <w:pPr>
        <w:pStyle w:val="ConsPlusCell"/>
        <w:jc w:val="both"/>
      </w:pPr>
      <w:r w:rsidRPr="00061AB7">
        <w:t>52 8352     5     - по конструкциям рамным</w:t>
      </w:r>
    </w:p>
    <w:p w:rsidR="00CC4CF9" w:rsidRPr="00061AB7" w:rsidRDefault="00CC4CF9" w:rsidP="003463F3">
      <w:pPr>
        <w:pStyle w:val="ConsPlusCell"/>
        <w:jc w:val="both"/>
      </w:pPr>
      <w:r w:rsidRPr="00061AB7">
        <w:t>52 8353     0     - по колоннам бескрановым</w:t>
      </w:r>
    </w:p>
    <w:p w:rsidR="00CC4CF9" w:rsidRPr="00061AB7" w:rsidRDefault="00CC4CF9" w:rsidP="003463F3">
      <w:pPr>
        <w:pStyle w:val="ConsPlusCell"/>
        <w:jc w:val="both"/>
      </w:pPr>
      <w:r w:rsidRPr="00061AB7">
        <w:t>52 8354     6     - по колоннам крановым</w:t>
      </w:r>
    </w:p>
    <w:p w:rsidR="00CC4CF9" w:rsidRPr="00061AB7" w:rsidRDefault="00CC4CF9" w:rsidP="003463F3">
      <w:pPr>
        <w:pStyle w:val="ConsPlusCell"/>
        <w:jc w:val="both"/>
      </w:pPr>
      <w:r w:rsidRPr="00061AB7">
        <w:t>52 8360     9     Фахверк</w:t>
      </w:r>
    </w:p>
    <w:p w:rsidR="00CC4CF9" w:rsidRPr="00061AB7" w:rsidRDefault="00CC4CF9" w:rsidP="003463F3">
      <w:pPr>
        <w:pStyle w:val="ConsPlusCell"/>
        <w:jc w:val="both"/>
      </w:pPr>
      <w:r w:rsidRPr="00061AB7">
        <w:t>52 8361     4     Стойки фахверка / торцевого</w:t>
      </w:r>
    </w:p>
    <w:p w:rsidR="00CC4CF9" w:rsidRPr="00061AB7" w:rsidRDefault="00CC4CF9" w:rsidP="003463F3">
      <w:pPr>
        <w:pStyle w:val="ConsPlusCell"/>
        <w:jc w:val="both"/>
      </w:pPr>
      <w:r w:rsidRPr="00061AB7">
        <w:t>52 8362     7     - продольного бескранового</w:t>
      </w:r>
    </w:p>
    <w:p w:rsidR="00CC4CF9" w:rsidRPr="00061AB7" w:rsidRDefault="00CC4CF9" w:rsidP="003463F3">
      <w:pPr>
        <w:pStyle w:val="ConsPlusCell"/>
        <w:jc w:val="both"/>
      </w:pPr>
      <w:r w:rsidRPr="00061AB7">
        <w:t>52 8363     5     - продольного кранового</w:t>
      </w:r>
    </w:p>
    <w:p w:rsidR="00CC4CF9" w:rsidRPr="00061AB7" w:rsidRDefault="00CC4CF9" w:rsidP="003463F3">
      <w:pPr>
        <w:pStyle w:val="ConsPlusCell"/>
        <w:jc w:val="both"/>
      </w:pPr>
      <w:r w:rsidRPr="00061AB7">
        <w:t>52 8364     0     Ригели фахверка</w:t>
      </w:r>
    </w:p>
    <w:p w:rsidR="00CC4CF9" w:rsidRPr="00061AB7" w:rsidRDefault="00CC4CF9" w:rsidP="003463F3">
      <w:pPr>
        <w:pStyle w:val="ConsPlusCell"/>
        <w:jc w:val="both"/>
      </w:pPr>
      <w:r w:rsidRPr="00061AB7">
        <w:t>52 8365     6     Консоли опорные фахверка, насадки фахверка</w:t>
      </w:r>
    </w:p>
    <w:p w:rsidR="00CC4CF9" w:rsidRPr="00061AB7" w:rsidRDefault="00CC4CF9" w:rsidP="003463F3">
      <w:pPr>
        <w:pStyle w:val="ConsPlusCell"/>
        <w:jc w:val="both"/>
      </w:pPr>
      <w:r w:rsidRPr="00061AB7">
        <w:t>52 8370     3     Прогоны /</w:t>
      </w:r>
    </w:p>
    <w:p w:rsidR="00CC4CF9" w:rsidRPr="00061AB7" w:rsidRDefault="00CC4CF9" w:rsidP="003463F3">
      <w:pPr>
        <w:pStyle w:val="ConsPlusCell"/>
        <w:jc w:val="both"/>
      </w:pPr>
      <w:r w:rsidRPr="00061AB7">
        <w:t>52 8371     9     - решетчатые</w:t>
      </w:r>
    </w:p>
    <w:p w:rsidR="00CC4CF9" w:rsidRPr="00061AB7" w:rsidRDefault="00CC4CF9" w:rsidP="003463F3">
      <w:pPr>
        <w:pStyle w:val="ConsPlusCell"/>
        <w:jc w:val="both"/>
      </w:pPr>
      <w:r w:rsidRPr="00061AB7">
        <w:t>52 8372     4     - сплошностенчатые</w:t>
      </w:r>
    </w:p>
    <w:p w:rsidR="00CC4CF9" w:rsidRPr="00061AB7" w:rsidRDefault="00CC4CF9" w:rsidP="003463F3">
      <w:pPr>
        <w:pStyle w:val="ConsPlusCell"/>
        <w:jc w:val="both"/>
      </w:pPr>
      <w:r w:rsidRPr="00061AB7">
        <w:t>52 8380     8     Конструкции подкрановые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52 8381     3     Балки подкрановые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52 8382     9     Пути подкрановые подвесные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8383     4     Монорельсы</w:t>
      </w:r>
    </w:p>
    <w:p w:rsidR="00CC4CF9" w:rsidRPr="00061AB7" w:rsidRDefault="00CC4CF9" w:rsidP="003463F3">
      <w:pPr>
        <w:pStyle w:val="ConsPlusCell"/>
        <w:jc w:val="both"/>
      </w:pPr>
      <w:r w:rsidRPr="00061AB7">
        <w:t>52 8384     4     Конструкции тормозные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8400     5     Конструкции ограждающие</w:t>
      </w:r>
    </w:p>
    <w:p w:rsidR="00CC4CF9" w:rsidRPr="00061AB7" w:rsidRDefault="00CC4CF9" w:rsidP="003463F3">
      <w:pPr>
        <w:pStyle w:val="ConsPlusCell"/>
        <w:jc w:val="both"/>
      </w:pPr>
      <w:r w:rsidRPr="00061AB7">
        <w:t>52 8410     6     Панели стеновые каркасные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52 8411     5     - двухслойные с несгораемым утеплителем</w:t>
      </w:r>
    </w:p>
    <w:p w:rsidR="00CC4CF9" w:rsidRPr="00061AB7" w:rsidRDefault="00CC4CF9" w:rsidP="003463F3">
      <w:pPr>
        <w:pStyle w:val="ConsPlusCell"/>
        <w:jc w:val="both"/>
      </w:pPr>
      <w:r w:rsidRPr="00061AB7">
        <w:t>52 8412     0     - двухслойные со сгораемым утеплителем</w:t>
      </w:r>
    </w:p>
    <w:p w:rsidR="00CC4CF9" w:rsidRPr="00061AB7" w:rsidRDefault="00CC4CF9" w:rsidP="003463F3">
      <w:pPr>
        <w:pStyle w:val="ConsPlusCell"/>
        <w:jc w:val="both"/>
      </w:pPr>
      <w:r w:rsidRPr="00061AB7">
        <w:t>52 8413     6     - трехслойные с несгораемым утеплителем</w:t>
      </w:r>
    </w:p>
    <w:p w:rsidR="00CC4CF9" w:rsidRPr="00061AB7" w:rsidRDefault="00CC4CF9" w:rsidP="003463F3">
      <w:pPr>
        <w:pStyle w:val="ConsPlusCell"/>
        <w:jc w:val="both"/>
      </w:pPr>
      <w:r w:rsidRPr="00061AB7">
        <w:t>52 8414     1     - трехслойные со сгораемым утеплителем</w:t>
      </w:r>
    </w:p>
    <w:p w:rsidR="00CC4CF9" w:rsidRPr="00061AB7" w:rsidRDefault="00CC4CF9" w:rsidP="003463F3">
      <w:pPr>
        <w:pStyle w:val="ConsPlusCell"/>
        <w:jc w:val="both"/>
      </w:pPr>
      <w:r w:rsidRPr="00061AB7">
        <w:t>52 8420     4     Панели стеновые бескаркасные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52 8421     0     - двухслойные с несгораемым утеплителем</w:t>
      </w:r>
    </w:p>
    <w:p w:rsidR="00CC4CF9" w:rsidRPr="00061AB7" w:rsidRDefault="00CC4CF9" w:rsidP="003463F3">
      <w:pPr>
        <w:pStyle w:val="ConsPlusCell"/>
        <w:jc w:val="both"/>
      </w:pPr>
      <w:r w:rsidRPr="00061AB7">
        <w:t>52 8422     5     - двухслойные со сгораемым утеплителем</w:t>
      </w:r>
    </w:p>
    <w:p w:rsidR="00CC4CF9" w:rsidRPr="00061AB7" w:rsidRDefault="00CC4CF9" w:rsidP="003463F3">
      <w:pPr>
        <w:pStyle w:val="ConsPlusCell"/>
        <w:jc w:val="both"/>
      </w:pPr>
      <w:r w:rsidRPr="00061AB7">
        <w:t>52 8423     0     - трехслойные с несгораемым утеплителем</w:t>
      </w:r>
    </w:p>
    <w:p w:rsidR="00CC4CF9" w:rsidRPr="00061AB7" w:rsidRDefault="00CC4CF9" w:rsidP="003463F3">
      <w:pPr>
        <w:pStyle w:val="ConsPlusCell"/>
        <w:jc w:val="both"/>
      </w:pPr>
      <w:r w:rsidRPr="00061AB7">
        <w:t>52 8424     6     - трехслойные со сгораемым утеплителем</w:t>
      </w:r>
    </w:p>
    <w:p w:rsidR="00CC4CF9" w:rsidRPr="00061AB7" w:rsidRDefault="00CC4CF9" w:rsidP="003463F3">
      <w:pPr>
        <w:pStyle w:val="ConsPlusCell"/>
        <w:jc w:val="both"/>
      </w:pPr>
      <w:r w:rsidRPr="00061AB7">
        <w:t>52 8430     9     Панели кровельные каркасные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52 8431     4     - двухслойные с несгораемым утеплителем</w:t>
      </w:r>
    </w:p>
    <w:p w:rsidR="00CC4CF9" w:rsidRPr="00061AB7" w:rsidRDefault="00CC4CF9" w:rsidP="003463F3">
      <w:pPr>
        <w:pStyle w:val="ConsPlusCell"/>
        <w:jc w:val="both"/>
      </w:pPr>
      <w:r w:rsidRPr="00061AB7">
        <w:t>52 8432     3     - двухслойные со сгораемым утеплителем</w:t>
      </w:r>
    </w:p>
    <w:p w:rsidR="00CC4CF9" w:rsidRPr="00061AB7" w:rsidRDefault="00CC4CF9" w:rsidP="003463F3">
      <w:pPr>
        <w:pStyle w:val="ConsPlusCell"/>
        <w:jc w:val="both"/>
      </w:pPr>
      <w:r w:rsidRPr="00061AB7">
        <w:t>52 8433     5     - трехслойные с несгораемым утеплителем</w:t>
      </w:r>
    </w:p>
    <w:p w:rsidR="00CC4CF9" w:rsidRPr="00061AB7" w:rsidRDefault="00CC4CF9" w:rsidP="003463F3">
      <w:pPr>
        <w:pStyle w:val="ConsPlusCell"/>
        <w:jc w:val="both"/>
      </w:pPr>
      <w:r w:rsidRPr="00061AB7">
        <w:t>52 8434     0     - трехслойные со сгораемым утеплителем</w:t>
      </w:r>
    </w:p>
    <w:p w:rsidR="00CC4CF9" w:rsidRPr="00061AB7" w:rsidRDefault="00CC4CF9" w:rsidP="003463F3">
      <w:pPr>
        <w:pStyle w:val="ConsPlusCell"/>
        <w:jc w:val="both"/>
      </w:pPr>
      <w:r w:rsidRPr="00061AB7">
        <w:t>52 8440     3     Панели кровельные бескаркасные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52 8441     9     - двухслойные с несгораемым утеплителем</w:t>
      </w:r>
    </w:p>
    <w:p w:rsidR="00CC4CF9" w:rsidRPr="00061AB7" w:rsidRDefault="00CC4CF9" w:rsidP="003463F3">
      <w:pPr>
        <w:pStyle w:val="ConsPlusCell"/>
        <w:jc w:val="both"/>
      </w:pPr>
      <w:r w:rsidRPr="00061AB7">
        <w:t>52 8442     4     - двухслойные со сгораемым утеплителем</w:t>
      </w:r>
    </w:p>
    <w:p w:rsidR="00CC4CF9" w:rsidRPr="00061AB7" w:rsidRDefault="00CC4CF9" w:rsidP="003463F3">
      <w:pPr>
        <w:pStyle w:val="ConsPlusCell"/>
        <w:jc w:val="both"/>
      </w:pPr>
      <w:r w:rsidRPr="00061AB7">
        <w:t>52 8443     7     - трехслойные с несгораемым утеплителем</w:t>
      </w:r>
    </w:p>
    <w:p w:rsidR="00CC4CF9" w:rsidRPr="00061AB7" w:rsidRDefault="00CC4CF9" w:rsidP="003463F3">
      <w:pPr>
        <w:pStyle w:val="ConsPlusCell"/>
        <w:jc w:val="both"/>
      </w:pPr>
      <w:r w:rsidRPr="00061AB7">
        <w:t>52 8444     5     - трехслойные со сгораемым утеплителем</w:t>
      </w:r>
    </w:p>
    <w:p w:rsidR="00CC4CF9" w:rsidRPr="00061AB7" w:rsidRDefault="00CC4CF9" w:rsidP="003463F3">
      <w:pPr>
        <w:pStyle w:val="ConsPlusCell"/>
        <w:jc w:val="both"/>
      </w:pPr>
      <w:r w:rsidRPr="00061AB7">
        <w:t>52 8450     8     Перегородки /</w:t>
      </w:r>
    </w:p>
    <w:p w:rsidR="00CC4CF9" w:rsidRPr="00061AB7" w:rsidRDefault="00CC4CF9" w:rsidP="003463F3">
      <w:pPr>
        <w:pStyle w:val="ConsPlusCell"/>
        <w:jc w:val="both"/>
      </w:pPr>
      <w:r w:rsidRPr="00061AB7">
        <w:t>52 8451     3     - каркасные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8452     9     - бескаркасные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8460     2     Потолки подвесные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8470     7     Переплеты оконные /, каркасы витражей, фонари</w:t>
      </w:r>
    </w:p>
    <w:p w:rsidR="00CC4CF9" w:rsidRPr="00061AB7" w:rsidRDefault="00CC4CF9" w:rsidP="003463F3">
      <w:pPr>
        <w:pStyle w:val="ConsPlusCell"/>
        <w:jc w:val="both"/>
      </w:pPr>
      <w:r w:rsidRPr="00061AB7">
        <w:t>52 8471     2     - глухие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8472     8     - глухие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8473     3     - створные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8474     9     - створные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8475     4     Каркасы витражей</w:t>
      </w:r>
    </w:p>
    <w:p w:rsidR="00CC4CF9" w:rsidRPr="00061AB7" w:rsidRDefault="00CC4CF9" w:rsidP="003463F3">
      <w:pPr>
        <w:pStyle w:val="ConsPlusCell"/>
        <w:jc w:val="both"/>
      </w:pPr>
      <w:r w:rsidRPr="00061AB7">
        <w:t>52 8476     8     Фонари</w:t>
      </w:r>
    </w:p>
    <w:p w:rsidR="00CC4CF9" w:rsidRPr="00061AB7" w:rsidRDefault="00CC4CF9" w:rsidP="003463F3">
      <w:pPr>
        <w:pStyle w:val="ConsPlusCell"/>
        <w:jc w:val="both"/>
      </w:pPr>
      <w:r w:rsidRPr="00061AB7">
        <w:t>52 8478     0     Каркасы фонарей</w:t>
      </w:r>
    </w:p>
    <w:p w:rsidR="00CC4CF9" w:rsidRPr="00061AB7" w:rsidRDefault="00CC4CF9" w:rsidP="003463F3">
      <w:pPr>
        <w:pStyle w:val="ConsPlusCell"/>
        <w:jc w:val="both"/>
      </w:pPr>
      <w:r w:rsidRPr="00061AB7">
        <w:t>52 8480     1     Ворота /</w:t>
      </w:r>
    </w:p>
    <w:p w:rsidR="00CC4CF9" w:rsidRPr="00061AB7" w:rsidRDefault="00CC4CF9" w:rsidP="003463F3">
      <w:pPr>
        <w:pStyle w:val="ConsPlusCell"/>
        <w:jc w:val="both"/>
      </w:pPr>
      <w:r w:rsidRPr="00061AB7">
        <w:t>52 8481     7     - распашные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8482     2     - подъемные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8483     8     - откатные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8484     3     - складчатые</w:t>
      </w:r>
    </w:p>
    <w:p w:rsidR="00CC4CF9" w:rsidRPr="00061AB7" w:rsidRDefault="00CC4CF9" w:rsidP="003463F3">
      <w:pPr>
        <w:pStyle w:val="ConsPlusCell"/>
        <w:jc w:val="both"/>
      </w:pPr>
      <w:r w:rsidRPr="00061AB7">
        <w:t>52 8485     9     - телескопические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52 8486     4     - шторные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8487     1     - комбинированные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8490     6     Двери /</w:t>
      </w:r>
    </w:p>
    <w:p w:rsidR="00CC4CF9" w:rsidRPr="00061AB7" w:rsidRDefault="00CC4CF9" w:rsidP="003463F3">
      <w:pPr>
        <w:pStyle w:val="ConsPlusCell"/>
        <w:jc w:val="both"/>
      </w:pPr>
      <w:r w:rsidRPr="00061AB7">
        <w:t>52 8491     1     - распашные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8492     7     - качающиеся</w:t>
      </w:r>
    </w:p>
    <w:p w:rsidR="00CC4CF9" w:rsidRPr="00061AB7" w:rsidRDefault="00CC4CF9" w:rsidP="003463F3">
      <w:pPr>
        <w:pStyle w:val="ConsPlusCell"/>
        <w:jc w:val="both"/>
      </w:pPr>
      <w:r w:rsidRPr="00061AB7">
        <w:t>52 8493     2     - раздвижные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8494     8     - складчатые</w:t>
      </w:r>
    </w:p>
    <w:p w:rsidR="00CC4CF9" w:rsidRPr="00061AB7" w:rsidRDefault="00CC4CF9" w:rsidP="003463F3">
      <w:pPr>
        <w:pStyle w:val="ConsPlusCell"/>
        <w:jc w:val="both"/>
      </w:pPr>
      <w:r w:rsidRPr="00061AB7">
        <w:t>52 8495     3     - вращающиеся</w:t>
      </w:r>
    </w:p>
    <w:p w:rsidR="00CC4CF9" w:rsidRPr="00061AB7" w:rsidRDefault="00CC4CF9" w:rsidP="003463F3">
      <w:pPr>
        <w:pStyle w:val="ConsPlusCell"/>
        <w:jc w:val="both"/>
      </w:pPr>
      <w:r w:rsidRPr="00061AB7">
        <w:t>52 8496     9     - комбинированные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8500     9     Элементы конструктивные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8510     3     Элементы комплектов /</w:t>
      </w:r>
    </w:p>
    <w:p w:rsidR="00CC4CF9" w:rsidRPr="00061AB7" w:rsidRDefault="00CC4CF9" w:rsidP="003463F3">
      <w:pPr>
        <w:pStyle w:val="ConsPlusCell"/>
        <w:jc w:val="both"/>
      </w:pPr>
      <w:r w:rsidRPr="00061AB7">
        <w:t>52 8511     9     - зданий бескрановых</w:t>
      </w:r>
    </w:p>
    <w:p w:rsidR="00CC4CF9" w:rsidRPr="00061AB7" w:rsidRDefault="00CC4CF9" w:rsidP="003463F3">
      <w:pPr>
        <w:pStyle w:val="ConsPlusCell"/>
        <w:jc w:val="both"/>
      </w:pPr>
      <w:r w:rsidRPr="00061AB7">
        <w:t>52 8512     4     - зданий крановых</w:t>
      </w:r>
    </w:p>
    <w:p w:rsidR="00CC4CF9" w:rsidRPr="00061AB7" w:rsidRDefault="00CC4CF9" w:rsidP="003463F3">
      <w:pPr>
        <w:pStyle w:val="ConsPlusCell"/>
        <w:jc w:val="both"/>
      </w:pPr>
      <w:r w:rsidRPr="00061AB7">
        <w:t>52 8516     6     - зданий инвентарных и помещений встроенных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>52 8520     8     Элементы / каркаса зданий</w:t>
      </w:r>
    </w:p>
    <w:p w:rsidR="00CC4CF9" w:rsidRPr="00061AB7" w:rsidRDefault="00CC4CF9" w:rsidP="003463F3">
      <w:pPr>
        <w:pStyle w:val="ConsPlusCell"/>
        <w:jc w:val="both"/>
      </w:pPr>
      <w:r w:rsidRPr="00061AB7">
        <w:t>52 8521     3     - покрытий</w:t>
      </w:r>
    </w:p>
    <w:p w:rsidR="00CC4CF9" w:rsidRPr="00061AB7" w:rsidRDefault="00CC4CF9" w:rsidP="003463F3">
      <w:pPr>
        <w:pStyle w:val="ConsPlusCell"/>
        <w:jc w:val="both"/>
      </w:pPr>
      <w:r w:rsidRPr="00061AB7">
        <w:t>52 8522     9     - конструкций рамных</w:t>
      </w:r>
    </w:p>
    <w:p w:rsidR="00CC4CF9" w:rsidRPr="00061AB7" w:rsidRDefault="00CC4CF9" w:rsidP="003463F3">
      <w:pPr>
        <w:pStyle w:val="ConsPlusCell"/>
        <w:jc w:val="both"/>
      </w:pPr>
      <w:r w:rsidRPr="00061AB7">
        <w:t>52 8523     4     - стоек и ригелей конструкций рамных</w:t>
      </w:r>
    </w:p>
    <w:p w:rsidR="00CC4CF9" w:rsidRPr="00061AB7" w:rsidRDefault="00CC4CF9" w:rsidP="003463F3">
      <w:pPr>
        <w:pStyle w:val="ConsPlusCell"/>
        <w:jc w:val="both"/>
      </w:pPr>
      <w:r w:rsidRPr="00061AB7">
        <w:t>52 8524     7     - колонн</w:t>
      </w:r>
    </w:p>
    <w:p w:rsidR="00CC4CF9" w:rsidRPr="00061AB7" w:rsidRDefault="00CC4CF9" w:rsidP="003463F3">
      <w:pPr>
        <w:pStyle w:val="ConsPlusCell"/>
        <w:jc w:val="both"/>
      </w:pPr>
      <w:r w:rsidRPr="00061AB7">
        <w:t>52 8525     5     - связей</w:t>
      </w:r>
    </w:p>
    <w:p w:rsidR="00CC4CF9" w:rsidRPr="00061AB7" w:rsidRDefault="00CC4CF9" w:rsidP="003463F3">
      <w:pPr>
        <w:pStyle w:val="ConsPlusCell"/>
        <w:jc w:val="both"/>
      </w:pPr>
      <w:r w:rsidRPr="00061AB7">
        <w:t>52 8526     0     - фахверка</w:t>
      </w:r>
    </w:p>
    <w:p w:rsidR="00CC4CF9" w:rsidRPr="00061AB7" w:rsidRDefault="00CC4CF9" w:rsidP="003463F3">
      <w:pPr>
        <w:pStyle w:val="ConsPlusCell"/>
        <w:jc w:val="both"/>
      </w:pPr>
      <w:r w:rsidRPr="00061AB7">
        <w:t>52 8527     6     - прогонов</w:t>
      </w:r>
    </w:p>
    <w:p w:rsidR="00CC4CF9" w:rsidRPr="00061AB7" w:rsidRDefault="00CC4CF9" w:rsidP="003463F3">
      <w:pPr>
        <w:pStyle w:val="ConsPlusCell"/>
        <w:jc w:val="both"/>
      </w:pPr>
      <w:r w:rsidRPr="00061AB7">
        <w:t>52 8528     1     - конструкций подкрановых</w:t>
      </w:r>
    </w:p>
    <w:p w:rsidR="00CC4CF9" w:rsidRPr="00061AB7" w:rsidRDefault="00CC4CF9" w:rsidP="003463F3">
      <w:pPr>
        <w:pStyle w:val="ConsPlusCell"/>
        <w:jc w:val="both"/>
      </w:pPr>
      <w:r w:rsidRPr="00061AB7">
        <w:t>52 8530     2     Элементы конструкций ограждающих /</w:t>
      </w:r>
    </w:p>
    <w:p w:rsidR="00CC4CF9" w:rsidRPr="00061AB7" w:rsidRDefault="00CC4CF9" w:rsidP="003463F3">
      <w:pPr>
        <w:pStyle w:val="ConsPlusCell"/>
        <w:jc w:val="both"/>
      </w:pPr>
      <w:r w:rsidRPr="00061AB7">
        <w:t>52 8531     8     - стеновых каркасных</w:t>
      </w:r>
    </w:p>
    <w:p w:rsidR="00CC4CF9" w:rsidRPr="00061AB7" w:rsidRDefault="00CC4CF9" w:rsidP="003463F3">
      <w:pPr>
        <w:pStyle w:val="ConsPlusCell"/>
        <w:jc w:val="both"/>
      </w:pPr>
      <w:r w:rsidRPr="00061AB7">
        <w:t>52 8532     3     - стеновых бескаркасных</w:t>
      </w:r>
    </w:p>
    <w:p w:rsidR="00CC4CF9" w:rsidRPr="00061AB7" w:rsidRDefault="00CC4CF9" w:rsidP="003463F3">
      <w:pPr>
        <w:pStyle w:val="ConsPlusCell"/>
        <w:jc w:val="both"/>
      </w:pPr>
      <w:r w:rsidRPr="00061AB7">
        <w:t>52 8533     9     - кровельных каркасных</w:t>
      </w:r>
    </w:p>
    <w:p w:rsidR="00CC4CF9" w:rsidRPr="00061AB7" w:rsidRDefault="00CC4CF9" w:rsidP="003463F3">
      <w:pPr>
        <w:pStyle w:val="ConsPlusCell"/>
        <w:jc w:val="both"/>
      </w:pPr>
      <w:r w:rsidRPr="00061AB7">
        <w:t>52 8534     4     - кровельных бескаркасных</w:t>
      </w:r>
    </w:p>
    <w:p w:rsidR="00CC4CF9" w:rsidRPr="00061AB7" w:rsidRDefault="00CC4CF9" w:rsidP="003463F3">
      <w:pPr>
        <w:pStyle w:val="ConsPlusCell"/>
        <w:jc w:val="both"/>
      </w:pPr>
      <w:r w:rsidRPr="00061AB7">
        <w:t>52 8535     0     - перегородок</w:t>
      </w:r>
    </w:p>
    <w:p w:rsidR="00CC4CF9" w:rsidRPr="00061AB7" w:rsidRDefault="00CC4CF9" w:rsidP="003463F3">
      <w:pPr>
        <w:pStyle w:val="ConsPlusCell"/>
        <w:jc w:val="both"/>
      </w:pPr>
      <w:r w:rsidRPr="00061AB7">
        <w:t>52 8536     5     - потолков подвесных</w:t>
      </w:r>
    </w:p>
    <w:p w:rsidR="00CC4CF9" w:rsidRPr="00061AB7" w:rsidRDefault="00CC4CF9" w:rsidP="003463F3">
      <w:pPr>
        <w:pStyle w:val="ConsPlusCell"/>
        <w:jc w:val="both"/>
      </w:pPr>
      <w:r w:rsidRPr="00061AB7">
        <w:t>52 8537     0     - переплетов оконных, витражей, фонарей</w:t>
      </w:r>
    </w:p>
    <w:p w:rsidR="00CC4CF9" w:rsidRPr="00061AB7" w:rsidRDefault="00CC4CF9" w:rsidP="003463F3">
      <w:pPr>
        <w:pStyle w:val="ConsPlusCell"/>
        <w:jc w:val="both"/>
      </w:pPr>
      <w:r w:rsidRPr="00061AB7">
        <w:t>52 8538     6     - ворот, дверей</w:t>
      </w:r>
    </w:p>
    <w:p w:rsidR="00CC4CF9" w:rsidRPr="00061AB7" w:rsidRDefault="00CC4CF9" w:rsidP="003463F3">
      <w:pPr>
        <w:pStyle w:val="ConsPlusCell"/>
        <w:jc w:val="both"/>
      </w:pPr>
      <w:r w:rsidRPr="00061AB7">
        <w:t>52 8590     2     Элементы / обустройства зданий, элементы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доборные, элементы крепления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52 8591     5     - обустройства зданий</w:t>
      </w:r>
    </w:p>
    <w:p w:rsidR="00CC4CF9" w:rsidRPr="00061AB7" w:rsidRDefault="00CC4CF9" w:rsidP="003463F3">
      <w:pPr>
        <w:pStyle w:val="ConsPlusCell"/>
        <w:jc w:val="both"/>
      </w:pPr>
      <w:r w:rsidRPr="00061AB7">
        <w:t>52 8592     0     - доборные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8599     9     - крепления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52 9000     3     Оборудование для предприятий связи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дополнительное (кроме оборудования, включенного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 42-й, 65-й и 66-й классы)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52 9500     1     Оборудование телефонное и телеграфное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дополнительное</w:t>
      </w:r>
    </w:p>
    <w:p w:rsidR="00CC4CF9" w:rsidRPr="00061AB7" w:rsidRDefault="00CC4CF9" w:rsidP="003463F3">
      <w:pPr>
        <w:pStyle w:val="ConsPlusCell"/>
        <w:jc w:val="both"/>
      </w:pPr>
      <w:r w:rsidRPr="00061AB7">
        <w:t>52 9510     6     Оборудование телефонное дополнительное</w:t>
      </w:r>
    </w:p>
    <w:p w:rsidR="00CC4CF9" w:rsidRPr="00061AB7" w:rsidRDefault="00CC4CF9" w:rsidP="003463F3">
      <w:pPr>
        <w:pStyle w:val="ConsPlusCell"/>
        <w:jc w:val="both"/>
      </w:pPr>
      <w:r w:rsidRPr="00061AB7">
        <w:t>52 9511     1     Оборудование и устройства для обеспечения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технической эксплуатации местных телефонных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линий связи</w:t>
      </w:r>
    </w:p>
    <w:p w:rsidR="00CC4CF9" w:rsidRPr="00061AB7" w:rsidRDefault="00CC4CF9" w:rsidP="003463F3">
      <w:pPr>
        <w:pStyle w:val="ConsPlusCell"/>
        <w:jc w:val="both"/>
      </w:pPr>
      <w:r w:rsidRPr="00061AB7">
        <w:t>52 9512     7     Оборудование и устройства для обеспечения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технической эксплуатации АТС местных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телефонных сетей</w:t>
      </w:r>
    </w:p>
    <w:p w:rsidR="00CC4CF9" w:rsidRPr="00061AB7" w:rsidRDefault="00CC4CF9" w:rsidP="003463F3">
      <w:pPr>
        <w:pStyle w:val="ConsPlusCell"/>
        <w:jc w:val="both"/>
      </w:pPr>
      <w:r w:rsidRPr="00061AB7">
        <w:t>52 9513     2     Оборудование коммутации местных телефонных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сетей связи</w:t>
      </w:r>
    </w:p>
    <w:p w:rsidR="00CC4CF9" w:rsidRPr="00061AB7" w:rsidRDefault="00CC4CF9" w:rsidP="003463F3">
      <w:pPr>
        <w:pStyle w:val="ConsPlusCell"/>
        <w:jc w:val="both"/>
      </w:pPr>
      <w:r w:rsidRPr="00061AB7">
        <w:t>52 9514     8     Оборудование и устройства для обеспечения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технической эксплуатации междугородной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зоновых телефонных сетей связи</w:t>
      </w:r>
    </w:p>
    <w:p w:rsidR="00CC4CF9" w:rsidRPr="00061AB7" w:rsidRDefault="00CC4CF9" w:rsidP="003463F3">
      <w:pPr>
        <w:pStyle w:val="ConsPlusCell"/>
        <w:jc w:val="both"/>
      </w:pPr>
      <w:r w:rsidRPr="00061AB7">
        <w:t>52 9515     3     Оборудование и устройства для обеспечения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технической эксплуатации междугородных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телефонных станций</w:t>
      </w:r>
    </w:p>
    <w:p w:rsidR="00CC4CF9" w:rsidRPr="00061AB7" w:rsidRDefault="00CC4CF9" w:rsidP="003463F3">
      <w:pPr>
        <w:pStyle w:val="ConsPlusCell"/>
        <w:jc w:val="both"/>
      </w:pPr>
      <w:r w:rsidRPr="00061AB7">
        <w:t>52 9517     4     Кабины телефонные, оборудование переговорных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пунктов</w:t>
      </w:r>
    </w:p>
    <w:p w:rsidR="00CC4CF9" w:rsidRPr="00061AB7" w:rsidRDefault="00CC4CF9" w:rsidP="003463F3">
      <w:pPr>
        <w:pStyle w:val="ConsPlusCell"/>
        <w:jc w:val="both"/>
      </w:pPr>
      <w:r w:rsidRPr="00061AB7">
        <w:t>52 9520     0     Оборудование телеграфное дополнительное</w:t>
      </w:r>
    </w:p>
    <w:p w:rsidR="00CC4CF9" w:rsidRPr="00061AB7" w:rsidRDefault="00CC4CF9" w:rsidP="003463F3">
      <w:pPr>
        <w:pStyle w:val="ConsPlusCell"/>
        <w:jc w:val="both"/>
      </w:pPr>
      <w:r w:rsidRPr="00061AB7">
        <w:t>52 9521     6     Оборудование и устройства для обеспечения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технической эксплуатации телеграфных линий связи</w:t>
      </w:r>
    </w:p>
    <w:p w:rsidR="00CC4CF9" w:rsidRPr="00061AB7" w:rsidRDefault="00CC4CF9" w:rsidP="003463F3">
      <w:pPr>
        <w:pStyle w:val="ConsPlusCell"/>
        <w:jc w:val="both"/>
      </w:pPr>
      <w:r w:rsidRPr="00061AB7">
        <w:t>52 9522     1     Оборудование и устройства для обеспечения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технической  эксплуатации линий факсимильной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связи</w:t>
      </w:r>
    </w:p>
    <w:p w:rsidR="00CC4CF9" w:rsidRPr="00061AB7" w:rsidRDefault="00CC4CF9" w:rsidP="003463F3">
      <w:pPr>
        <w:pStyle w:val="ConsPlusCell"/>
        <w:jc w:val="both"/>
      </w:pPr>
      <w:r w:rsidRPr="00061AB7">
        <w:t>52 9523     7     Оборудование и устройства для обеспечения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технической эксплуатации линий фототелеграфной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сети передачи изображений газетных полос</w:t>
      </w:r>
    </w:p>
    <w:p w:rsidR="00CC4CF9" w:rsidRPr="00061AB7" w:rsidRDefault="00CC4CF9" w:rsidP="003463F3">
      <w:pPr>
        <w:pStyle w:val="ConsPlusCell"/>
        <w:jc w:val="both"/>
      </w:pPr>
      <w:r w:rsidRPr="00061AB7">
        <w:t>52 9524     2     Оборудование коммутации сообщений местной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телеграфной сети связи</w:t>
      </w:r>
    </w:p>
    <w:p w:rsidR="00CC4CF9" w:rsidRPr="00061AB7" w:rsidRDefault="00CC4CF9" w:rsidP="003463F3">
      <w:pPr>
        <w:pStyle w:val="ConsPlusCell"/>
        <w:jc w:val="both"/>
      </w:pPr>
      <w:r w:rsidRPr="00061AB7">
        <w:t>52 9530     5     Оборудование вспомогательное для проводных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беспроводных линий связи</w:t>
      </w:r>
    </w:p>
    <w:p w:rsidR="00CC4CF9" w:rsidRPr="00061AB7" w:rsidRDefault="00CC4CF9" w:rsidP="003463F3">
      <w:pPr>
        <w:pStyle w:val="ConsPlusCell"/>
        <w:jc w:val="both"/>
      </w:pPr>
      <w:r w:rsidRPr="00061AB7">
        <w:t>52 9531     0     Оборудование и устройства для линий проводного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вещания</w:t>
      </w:r>
    </w:p>
    <w:p w:rsidR="00CC4CF9" w:rsidRPr="00061AB7" w:rsidRDefault="00CC4CF9" w:rsidP="003463F3">
      <w:pPr>
        <w:pStyle w:val="ConsPlusCell"/>
        <w:jc w:val="both"/>
      </w:pPr>
      <w:r w:rsidRPr="00061AB7">
        <w:t>52 9532     6     Устройства антенно-фидерные КВ радиостанций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народно-хозяйственного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52 9533     1     Коробки распределительные для сетей проводного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вещания</w:t>
      </w:r>
    </w:p>
    <w:p w:rsidR="00CC4CF9" w:rsidRPr="00061AB7" w:rsidRDefault="00CC4CF9" w:rsidP="003463F3">
      <w:pPr>
        <w:pStyle w:val="ConsPlusCell"/>
        <w:jc w:val="both"/>
      </w:pPr>
      <w:r w:rsidRPr="00061AB7">
        <w:t>52 9535     2     Трансформаторы абонентские и фидерные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сетей проводного вещания</w:t>
      </w:r>
    </w:p>
    <w:p w:rsidR="00CC4CF9" w:rsidRPr="00061AB7" w:rsidRDefault="00CC4CF9" w:rsidP="003463F3">
      <w:pPr>
        <w:pStyle w:val="ConsPlusCell"/>
        <w:jc w:val="both"/>
      </w:pPr>
      <w:r w:rsidRPr="00061AB7">
        <w:t>52 9536     8     Оборудование и устройства усилительные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передающие для проводного вещания</w:t>
      </w:r>
    </w:p>
    <w:p w:rsidR="00CC4CF9" w:rsidRPr="00061AB7" w:rsidRDefault="00CC4CF9" w:rsidP="003463F3">
      <w:pPr>
        <w:pStyle w:val="ConsPlusCell"/>
        <w:jc w:val="both"/>
      </w:pPr>
      <w:r w:rsidRPr="00061AB7">
        <w:t>52 9537     3     Оборудование трансляционное</w:t>
      </w:r>
    </w:p>
    <w:p w:rsidR="00CC4CF9" w:rsidRPr="00061AB7" w:rsidRDefault="00CC4CF9" w:rsidP="003463F3">
      <w:pPr>
        <w:pStyle w:val="ConsPlusCell"/>
        <w:jc w:val="both"/>
      </w:pPr>
      <w:r w:rsidRPr="00061AB7">
        <w:t>52 9538     9     Элементы конструкций, детали и узлы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полносборных зданий РРЛ</w:t>
      </w:r>
    </w:p>
    <w:p w:rsidR="00CC4CF9" w:rsidRPr="00061AB7" w:rsidRDefault="00CC4CF9" w:rsidP="003463F3">
      <w:pPr>
        <w:pStyle w:val="ConsPlusCell"/>
        <w:jc w:val="both"/>
      </w:pPr>
      <w:r w:rsidRPr="00061AB7">
        <w:t>52 9540     5     Средства технологического оснащения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пусконаладочных работ для оборудования связи</w:t>
      </w:r>
    </w:p>
    <w:p w:rsidR="00CC4CF9" w:rsidRPr="00061AB7" w:rsidRDefault="00CC4CF9" w:rsidP="003463F3">
      <w:pPr>
        <w:pStyle w:val="ConsPlusCell"/>
        <w:jc w:val="both"/>
      </w:pPr>
      <w:r w:rsidRPr="00061AB7">
        <w:t>52 9541     5     Средства технологического оснащения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монтажа и электрической проверки оборудования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станционных сооружений связи</w:t>
      </w:r>
    </w:p>
    <w:p w:rsidR="00CC4CF9" w:rsidRPr="00061AB7" w:rsidRDefault="00CC4CF9" w:rsidP="003463F3">
      <w:pPr>
        <w:pStyle w:val="ConsPlusCell"/>
        <w:jc w:val="both"/>
      </w:pPr>
      <w:r w:rsidRPr="00061AB7">
        <w:t>52 9542     0     Средства технологического оснащения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монтажа и проверки линейных сооружений связи</w:t>
      </w:r>
    </w:p>
    <w:p w:rsidR="00CC4CF9" w:rsidRPr="00061AB7" w:rsidRDefault="00CC4CF9" w:rsidP="003463F3">
      <w:pPr>
        <w:pStyle w:val="ConsPlusCell"/>
        <w:jc w:val="both"/>
      </w:pPr>
      <w:r w:rsidRPr="00061AB7">
        <w:t>52 9560     9     Устройства для специальных видов измерений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контроля на линиях связи</w:t>
      </w:r>
    </w:p>
    <w:p w:rsidR="00CC4CF9" w:rsidRPr="00061AB7" w:rsidRDefault="00CC4CF9" w:rsidP="003463F3">
      <w:pPr>
        <w:pStyle w:val="ConsPlusCell"/>
        <w:jc w:val="both"/>
      </w:pPr>
      <w:r w:rsidRPr="00061AB7">
        <w:t>52 9561     4     Устройства и приборы измерительные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телефонных и телеграфных линий связи</w:t>
      </w:r>
    </w:p>
    <w:p w:rsidR="00CC4CF9" w:rsidRPr="00061AB7" w:rsidRDefault="00CC4CF9" w:rsidP="003463F3">
      <w:pPr>
        <w:pStyle w:val="ConsPlusCell"/>
        <w:jc w:val="both"/>
      </w:pPr>
      <w:r w:rsidRPr="00061AB7">
        <w:t>52 9562     2     Устройства контрольные для телефонных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телеграфных линий связи</w:t>
      </w:r>
    </w:p>
    <w:p w:rsidR="00CC4CF9" w:rsidRPr="00061AB7" w:rsidRDefault="00CC4CF9" w:rsidP="003463F3">
      <w:pPr>
        <w:pStyle w:val="ConsPlusCell"/>
        <w:jc w:val="both"/>
      </w:pPr>
      <w:r w:rsidRPr="00061AB7">
        <w:t>52 9590     2     Запасные части к оборудованию телефонному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телеграфному дополнительному</w:t>
      </w:r>
    </w:p>
    <w:p w:rsidR="00CC4CF9" w:rsidRPr="00061AB7" w:rsidRDefault="00CC4CF9" w:rsidP="003463F3">
      <w:pPr>
        <w:pStyle w:val="ConsPlusCell"/>
        <w:jc w:val="both"/>
      </w:pPr>
      <w:r w:rsidRPr="00061AB7">
        <w:t>52 9600     5     Оборудование линий связи дополнительное</w:t>
      </w:r>
    </w:p>
    <w:p w:rsidR="00CC4CF9" w:rsidRPr="00061AB7" w:rsidRDefault="00CC4CF9" w:rsidP="003463F3">
      <w:pPr>
        <w:pStyle w:val="ConsPlusCell"/>
        <w:jc w:val="both"/>
      </w:pPr>
      <w:r w:rsidRPr="00061AB7">
        <w:t>52 9610     1     Оборудование электросиловое</w:t>
      </w:r>
    </w:p>
    <w:p w:rsidR="00CC4CF9" w:rsidRPr="00061AB7" w:rsidRDefault="00CC4CF9" w:rsidP="003463F3">
      <w:pPr>
        <w:pStyle w:val="ConsPlusCell"/>
        <w:jc w:val="both"/>
      </w:pPr>
      <w:r w:rsidRPr="00061AB7">
        <w:t>52 9611     5     Устройства выпрямительные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9612     0     Устройства нагрузочные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9613     6     Щиты, шкафы и блоки батарейные, заземления,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силовые, распределительные, коммутационные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9614     1     Инверторы-преобразователи постоянного тока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переменный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52 9615     7     Устройства электропитания комплексные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9616     2     Устройства вспомогательные, индикаторные,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управления электропитания связи</w:t>
      </w:r>
    </w:p>
    <w:p w:rsidR="00CC4CF9" w:rsidRPr="00061AB7" w:rsidRDefault="00CC4CF9" w:rsidP="003463F3">
      <w:pPr>
        <w:pStyle w:val="ConsPlusCell"/>
        <w:jc w:val="both"/>
      </w:pPr>
      <w:r w:rsidRPr="00061AB7">
        <w:t>52 9617     8     Конверторы-преобразователи постоянного тока</w:t>
      </w:r>
    </w:p>
    <w:p w:rsidR="00CC4CF9" w:rsidRPr="00061AB7" w:rsidRDefault="00CC4CF9" w:rsidP="003463F3">
      <w:pPr>
        <w:pStyle w:val="ConsPlusCell"/>
        <w:jc w:val="both"/>
      </w:pPr>
      <w:r w:rsidRPr="00061AB7">
        <w:t>52 9620     4     Оборудование для установки и эксплуатации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линий связи</w:t>
      </w:r>
    </w:p>
    <w:p w:rsidR="00CC4CF9" w:rsidRPr="00061AB7" w:rsidRDefault="00CC4CF9" w:rsidP="003463F3">
      <w:pPr>
        <w:pStyle w:val="ConsPlusCell"/>
        <w:jc w:val="both"/>
      </w:pPr>
      <w:r w:rsidRPr="00061AB7">
        <w:t>52 9621     5     Боксы кабельные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9622     5     Коробки телефонные распределительные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9623     0     Люки для кабельных колодцев</w:t>
      </w:r>
    </w:p>
    <w:p w:rsidR="00CC4CF9" w:rsidRPr="00061AB7" w:rsidRDefault="00CC4CF9" w:rsidP="003463F3">
      <w:pPr>
        <w:pStyle w:val="ConsPlusCell"/>
        <w:jc w:val="both"/>
      </w:pPr>
      <w:r w:rsidRPr="00061AB7">
        <w:t>52 9624     6     Устройства кабельные междугородные шкафные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9625     1     Шкафы телефонные и ящики кабельные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9630     9     Устройства защиты линий связи</w:t>
      </w:r>
    </w:p>
    <w:p w:rsidR="00CC4CF9" w:rsidRPr="00061AB7" w:rsidRDefault="00CC4CF9" w:rsidP="003463F3">
      <w:pPr>
        <w:pStyle w:val="ConsPlusCell"/>
        <w:jc w:val="both"/>
      </w:pPr>
      <w:r w:rsidRPr="00061AB7">
        <w:t>52 9631     4     Станции катодные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52 9632     9     Коробки и устройства защиты и сопротивления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52 9633     5     Муфты защитные для кабелей связи</w:t>
      </w:r>
    </w:p>
    <w:p w:rsidR="00CC4CF9" w:rsidRPr="00061AB7" w:rsidRDefault="00CC4CF9" w:rsidP="003463F3">
      <w:pPr>
        <w:pStyle w:val="ConsPlusCell"/>
        <w:jc w:val="both"/>
      </w:pPr>
      <w:r w:rsidRPr="00061AB7">
        <w:t>52 9634     0     Дренажи</w:t>
      </w:r>
    </w:p>
    <w:p w:rsidR="00CC4CF9" w:rsidRPr="00061AB7" w:rsidRDefault="00CC4CF9" w:rsidP="003463F3">
      <w:pPr>
        <w:pStyle w:val="ConsPlusCell"/>
        <w:jc w:val="both"/>
      </w:pPr>
      <w:r w:rsidRPr="00061AB7">
        <w:t>52 9635     6     Предохранители и разрядники</w:t>
      </w:r>
    </w:p>
    <w:p w:rsidR="00CC4CF9" w:rsidRPr="00061AB7" w:rsidRDefault="00CC4CF9" w:rsidP="003463F3">
      <w:pPr>
        <w:pStyle w:val="ConsPlusCell"/>
        <w:jc w:val="both"/>
      </w:pPr>
      <w:r w:rsidRPr="00061AB7">
        <w:t>52 9640     3     Инструмент и приспособления специальные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эксплуатации линий связи</w:t>
      </w:r>
    </w:p>
    <w:p w:rsidR="00CC4CF9" w:rsidRPr="00061AB7" w:rsidRDefault="00CC4CF9" w:rsidP="003463F3">
      <w:pPr>
        <w:pStyle w:val="ConsPlusCell"/>
        <w:jc w:val="both"/>
      </w:pPr>
      <w:r w:rsidRPr="00061AB7">
        <w:t>52 9641     9     Комплекты инструментов для АТС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радиотрансляционных линий</w:t>
      </w:r>
    </w:p>
    <w:p w:rsidR="00CC4CF9" w:rsidRPr="00061AB7" w:rsidRDefault="00CC4CF9" w:rsidP="003463F3">
      <w:pPr>
        <w:pStyle w:val="ConsPlusCell"/>
        <w:jc w:val="both"/>
      </w:pPr>
      <w:r w:rsidRPr="00061AB7">
        <w:t>52 9642     4     Инструмент для линейно-кабельных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52 9643     2     Приспособления для эксплуатационных работ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связи</w:t>
      </w:r>
    </w:p>
    <w:p w:rsidR="00CC4CF9" w:rsidRPr="00061AB7" w:rsidRDefault="00CC4CF9" w:rsidP="003463F3">
      <w:pPr>
        <w:pStyle w:val="ConsPlusCell"/>
        <w:jc w:val="both"/>
      </w:pPr>
      <w:r w:rsidRPr="00061AB7">
        <w:t>52 9690     6     Запасные части к оборудованию линий связи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дополнительному</w:t>
      </w:r>
    </w:p>
    <w:p w:rsidR="00CC4CF9" w:rsidRPr="00061AB7" w:rsidRDefault="00CC4CF9" w:rsidP="003463F3">
      <w:pPr>
        <w:pStyle w:val="ConsPlusCell"/>
        <w:jc w:val="both"/>
      </w:pPr>
      <w:r w:rsidRPr="00061AB7">
        <w:t>52 9700     9     Средства механизации и автоматизации для почты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обслуживания линий связи</w:t>
      </w:r>
    </w:p>
    <w:p w:rsidR="00CC4CF9" w:rsidRPr="00061AB7" w:rsidRDefault="00CC4CF9" w:rsidP="003463F3">
      <w:pPr>
        <w:pStyle w:val="ConsPlusCell"/>
        <w:jc w:val="both"/>
      </w:pPr>
      <w:r w:rsidRPr="00061AB7">
        <w:t>52 9710     3     Средства механизации для почты</w:t>
      </w:r>
    </w:p>
    <w:p w:rsidR="00CC4CF9" w:rsidRPr="00061AB7" w:rsidRDefault="00CC4CF9" w:rsidP="003463F3">
      <w:pPr>
        <w:pStyle w:val="ConsPlusCell"/>
        <w:jc w:val="both"/>
      </w:pPr>
      <w:r w:rsidRPr="00061AB7">
        <w:t>52 9711     9     Машины и устройства для обработки почтовых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отправлений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52 9712     4     Автоматы и полуавтоматы для обслуживания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клиентуры</w:t>
      </w:r>
    </w:p>
    <w:p w:rsidR="00CC4CF9" w:rsidRPr="00061AB7" w:rsidRDefault="00CC4CF9" w:rsidP="003463F3">
      <w:pPr>
        <w:pStyle w:val="ConsPlusCell"/>
        <w:jc w:val="both"/>
      </w:pPr>
      <w:r w:rsidRPr="00061AB7">
        <w:t>52 9713     9     Транспортеры и устройства для перемещения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почтовых отправлений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52 9716     6     Мебель технологическая для АТС, предприятий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почтовой связи и союзпечати, киоски</w:t>
      </w:r>
    </w:p>
    <w:p w:rsidR="00CC4CF9" w:rsidRPr="00061AB7" w:rsidRDefault="00CC4CF9" w:rsidP="003463F3">
      <w:pPr>
        <w:pStyle w:val="ConsPlusCell"/>
        <w:jc w:val="both"/>
      </w:pPr>
      <w:r w:rsidRPr="00061AB7">
        <w:t>52 9717     1     Шкафы и ящики почтовые абонентские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52 9718     7     Принадлежности почтовые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52 9720     8     Средства автоматизации для почты</w:t>
      </w:r>
    </w:p>
    <w:p w:rsidR="00CC4CF9" w:rsidRPr="00061AB7" w:rsidRDefault="00CC4CF9" w:rsidP="003463F3">
      <w:pPr>
        <w:pStyle w:val="ConsPlusCell"/>
        <w:jc w:val="both"/>
      </w:pPr>
      <w:r w:rsidRPr="00061AB7">
        <w:t>52 9721     3     Системы управления автоматизированными линиями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комплексами</w:t>
      </w:r>
    </w:p>
    <w:p w:rsidR="00CC4CF9" w:rsidRPr="00061AB7" w:rsidRDefault="00CC4CF9" w:rsidP="003463F3">
      <w:pPr>
        <w:pStyle w:val="ConsPlusCell"/>
        <w:jc w:val="both"/>
      </w:pPr>
      <w:r w:rsidRPr="00061AB7">
        <w:t>52 9722     9     Машины и устройства с управляющими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вычислительными комплексами</w:t>
      </w:r>
    </w:p>
    <w:p w:rsidR="00CC4CF9" w:rsidRPr="00061AB7" w:rsidRDefault="00CC4CF9" w:rsidP="003463F3">
      <w:pPr>
        <w:pStyle w:val="ConsPlusCell"/>
        <w:jc w:val="both"/>
      </w:pPr>
      <w:r w:rsidRPr="00061AB7">
        <w:t>52 9730     2     Средства механизации работ на линиях связи</w:t>
      </w:r>
    </w:p>
    <w:p w:rsidR="00CC4CF9" w:rsidRPr="00061AB7" w:rsidRDefault="00CC4CF9" w:rsidP="003463F3">
      <w:pPr>
        <w:pStyle w:val="ConsPlusCell"/>
        <w:jc w:val="both"/>
      </w:pPr>
      <w:r w:rsidRPr="00061AB7">
        <w:t>52 9731     8     Установки и оборудование для обслуживания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кабельных линий</w:t>
      </w:r>
    </w:p>
    <w:p w:rsidR="00CC4CF9" w:rsidRPr="00061AB7" w:rsidRDefault="00CC4CF9" w:rsidP="003463F3">
      <w:pPr>
        <w:pStyle w:val="ConsPlusCell"/>
        <w:jc w:val="both"/>
      </w:pPr>
      <w:r w:rsidRPr="00061AB7">
        <w:t>52 9732     3     Машины для земляных работ в связи</w:t>
      </w:r>
    </w:p>
    <w:p w:rsidR="00CC4CF9" w:rsidRPr="00061AB7" w:rsidRDefault="00CC4CF9" w:rsidP="003463F3">
      <w:pPr>
        <w:pStyle w:val="ConsPlusCell"/>
        <w:jc w:val="both"/>
      </w:pPr>
      <w:r w:rsidRPr="00061AB7">
        <w:t>52 9733     9     Механизмы для работ на линиях связи</w:t>
      </w:r>
    </w:p>
    <w:p w:rsidR="00CC4CF9" w:rsidRPr="00061AB7" w:rsidRDefault="00CC4CF9" w:rsidP="003463F3">
      <w:pPr>
        <w:pStyle w:val="ConsPlusCell"/>
        <w:jc w:val="both"/>
      </w:pPr>
      <w:r w:rsidRPr="00061AB7">
        <w:t>52 9735     6     Специнструмент механизированный для воздушных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линий связи</w:t>
      </w:r>
    </w:p>
    <w:p w:rsidR="00CC4CF9" w:rsidRPr="00061AB7" w:rsidRDefault="00CC4CF9" w:rsidP="003463F3">
      <w:pPr>
        <w:pStyle w:val="ConsPlusCell"/>
        <w:jc w:val="both"/>
      </w:pPr>
      <w:r w:rsidRPr="00061AB7">
        <w:t>52 9736     5     Приборы для определения негерметичности кабеля</w:t>
      </w:r>
    </w:p>
    <w:p w:rsidR="00CC4CF9" w:rsidRPr="00061AB7" w:rsidRDefault="00CC4CF9" w:rsidP="003463F3">
      <w:pPr>
        <w:pStyle w:val="ConsPlusCell"/>
        <w:jc w:val="both"/>
      </w:pPr>
      <w:r w:rsidRPr="00061AB7">
        <w:t>52 9740     7     Металлоизделия нестандартные для проводных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линий связи и радиотрансляционных сетей</w:t>
      </w:r>
    </w:p>
    <w:p w:rsidR="00CC4CF9" w:rsidRPr="00061AB7" w:rsidRDefault="00CC4CF9" w:rsidP="003463F3">
      <w:pPr>
        <w:pStyle w:val="ConsPlusCell"/>
        <w:jc w:val="both"/>
      </w:pPr>
      <w:r w:rsidRPr="00061AB7">
        <w:t>52 9741     2     Болты</w:t>
      </w:r>
    </w:p>
    <w:p w:rsidR="00CC4CF9" w:rsidRPr="00061AB7" w:rsidRDefault="00CC4CF9" w:rsidP="003463F3">
      <w:pPr>
        <w:pStyle w:val="ConsPlusCell"/>
        <w:jc w:val="both"/>
      </w:pPr>
      <w:r w:rsidRPr="00061AB7">
        <w:t>52 9742     8     Консоли</w:t>
      </w:r>
    </w:p>
    <w:p w:rsidR="00CC4CF9" w:rsidRPr="00061AB7" w:rsidRDefault="00CC4CF9" w:rsidP="003463F3">
      <w:pPr>
        <w:pStyle w:val="ConsPlusCell"/>
        <w:jc w:val="both"/>
      </w:pPr>
      <w:r w:rsidRPr="00061AB7">
        <w:t>52 9743     3     Кронштейны и накладки</w:t>
      </w:r>
    </w:p>
    <w:p w:rsidR="00CC4CF9" w:rsidRPr="00061AB7" w:rsidRDefault="00CC4CF9" w:rsidP="003463F3">
      <w:pPr>
        <w:pStyle w:val="ConsPlusCell"/>
        <w:jc w:val="both"/>
      </w:pPr>
      <w:r w:rsidRPr="00061AB7">
        <w:t>52 9744     9     Крючья и штыри</w:t>
      </w:r>
    </w:p>
    <w:p w:rsidR="00CC4CF9" w:rsidRPr="00061AB7" w:rsidRDefault="00CC4CF9" w:rsidP="003463F3">
      <w:pPr>
        <w:pStyle w:val="ConsPlusCell"/>
        <w:jc w:val="both"/>
      </w:pPr>
      <w:r w:rsidRPr="00061AB7">
        <w:t>52 9745     4     Подвесы и подкосы</w:t>
      </w:r>
    </w:p>
    <w:p w:rsidR="00CC4CF9" w:rsidRPr="00061AB7" w:rsidRDefault="00CC4CF9" w:rsidP="003463F3">
      <w:pPr>
        <w:pStyle w:val="ConsPlusCell"/>
        <w:jc w:val="both"/>
      </w:pPr>
      <w:r w:rsidRPr="00061AB7">
        <w:t>52 9746     0     Трубостойки</w:t>
      </w:r>
    </w:p>
    <w:p w:rsidR="00CC4CF9" w:rsidRPr="00061AB7" w:rsidRDefault="00CC4CF9" w:rsidP="003463F3">
      <w:pPr>
        <w:pStyle w:val="ConsPlusCell"/>
        <w:jc w:val="both"/>
      </w:pPr>
      <w:r w:rsidRPr="00061AB7">
        <w:t>52 9790     8     Запасные части к средствам механизации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почты и обслуживания линий связи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53 0000     0     ПРОДУКЦИЯ ЛЕСОЗАГОТОВИТЕЛЬНОЙ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ЛЕСОПИЛЬНО-ДЕРЕВООБРАБАТЫВАЮЩЕЙ ПРОМЫШЛЕННОСТИ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53 0100     4     Вывозка древесины *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53 1000     3     Древесина деловая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53 1100     7     Лесоматериалы круглые для распиловки</w:t>
      </w:r>
    </w:p>
    <w:p w:rsidR="00CC4CF9" w:rsidRPr="00061AB7" w:rsidRDefault="00CC4CF9" w:rsidP="003463F3">
      <w:pPr>
        <w:pStyle w:val="ConsPlusCell"/>
        <w:jc w:val="both"/>
      </w:pPr>
      <w:r w:rsidRPr="00061AB7">
        <w:t>53 1110     1     Бревна пиловочные (меломатериалы для выработки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пиломатериалов и заготовок) /</w:t>
      </w:r>
    </w:p>
    <w:p w:rsidR="00CC4CF9" w:rsidRPr="00061AB7" w:rsidRDefault="00CC4CF9" w:rsidP="003463F3">
      <w:pPr>
        <w:pStyle w:val="ConsPlusCell"/>
        <w:jc w:val="both"/>
      </w:pPr>
      <w:r w:rsidRPr="00061AB7">
        <w:t>53 1111     7     - хвойных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53 1113     8     - дубовые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1114     3     - буковые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1115     9     - прочих твердолиственных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53 1116     4     - березовые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1117     2     - липовые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1118     5     - прочих мягколиственных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53 1120     6     Бревна судостроительные (лесоматериалы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судостроения и баржестроения) /</w:t>
      </w:r>
    </w:p>
    <w:p w:rsidR="00CC4CF9" w:rsidRPr="00061AB7" w:rsidRDefault="00CC4CF9" w:rsidP="003463F3">
      <w:pPr>
        <w:pStyle w:val="ConsPlusCell"/>
        <w:jc w:val="both"/>
      </w:pPr>
      <w:r w:rsidRPr="00061AB7">
        <w:t>53 1121     1     - хвойных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53 1123     2     - дубовые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1124     8     - буковые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1125     3     - прочих твердолиственных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53 1130     0     Бревна шпальные (лесоматериалы для выработки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шпал и переводных брусьев) /</w:t>
      </w:r>
    </w:p>
    <w:p w:rsidR="00CC4CF9" w:rsidRPr="00061AB7" w:rsidRDefault="00CC4CF9" w:rsidP="003463F3">
      <w:pPr>
        <w:pStyle w:val="ConsPlusCell"/>
        <w:jc w:val="both"/>
      </w:pPr>
      <w:r w:rsidRPr="00061AB7">
        <w:t>53 1131     6     - хвойных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53 1136     3     - березовые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1140     5     Бревна тарные и клепочные (лесоматериалы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сухотарной и заливной тары) /</w:t>
      </w:r>
    </w:p>
    <w:p w:rsidR="00CC4CF9" w:rsidRPr="00061AB7" w:rsidRDefault="00CC4CF9" w:rsidP="003463F3">
      <w:pPr>
        <w:pStyle w:val="ConsPlusCell"/>
        <w:jc w:val="both"/>
      </w:pPr>
      <w:r w:rsidRPr="00061AB7">
        <w:t>53 1149     4     - хвойных и лиственных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53 1150     7     Пиловочник комбинированный /</w:t>
      </w:r>
    </w:p>
    <w:p w:rsidR="00CC4CF9" w:rsidRPr="00061AB7" w:rsidRDefault="00CC4CF9" w:rsidP="003463F3">
      <w:pPr>
        <w:pStyle w:val="ConsPlusCell"/>
        <w:jc w:val="both"/>
      </w:pPr>
      <w:r w:rsidRPr="00061AB7">
        <w:t>53 1151     5     - хвойных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53 1200     0     Лесоматериалы круглые для лущения и строгания</w:t>
      </w:r>
    </w:p>
    <w:p w:rsidR="00CC4CF9" w:rsidRPr="00061AB7" w:rsidRDefault="00CC4CF9" w:rsidP="003463F3">
      <w:pPr>
        <w:pStyle w:val="ConsPlusCell"/>
        <w:jc w:val="both"/>
      </w:pPr>
      <w:r w:rsidRPr="00061AB7">
        <w:t>53 1210     5     Бревна фанерные (лесоматериалы для выработки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лущеного и строганого шпона) /</w:t>
      </w:r>
    </w:p>
    <w:p w:rsidR="00CC4CF9" w:rsidRPr="00061AB7" w:rsidRDefault="00CC4CF9" w:rsidP="003463F3">
      <w:pPr>
        <w:pStyle w:val="ConsPlusCell"/>
        <w:jc w:val="both"/>
      </w:pPr>
      <w:r w:rsidRPr="00061AB7">
        <w:t>53 1219     4     - хвойных и лиственных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53 1220     3     Бревна спичечные (лесоматериалы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производства спичек) /</w:t>
      </w:r>
    </w:p>
    <w:p w:rsidR="00CC4CF9" w:rsidRPr="00061AB7" w:rsidRDefault="00CC4CF9" w:rsidP="003463F3">
      <w:pPr>
        <w:pStyle w:val="ConsPlusCell"/>
        <w:jc w:val="both"/>
      </w:pPr>
      <w:r w:rsidRPr="00061AB7">
        <w:t>53 1229     9     - лиственных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53 1290     1     Лесоматериалы круглые для лущения. Долготье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комбинированное  /</w:t>
      </w:r>
    </w:p>
    <w:p w:rsidR="00CC4CF9" w:rsidRPr="00061AB7" w:rsidRDefault="00CC4CF9" w:rsidP="003463F3">
      <w:pPr>
        <w:pStyle w:val="ConsPlusCell"/>
        <w:jc w:val="both"/>
      </w:pPr>
      <w:r w:rsidRPr="00061AB7">
        <w:t>53 1292     2     - лиственных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53 1300     4     Лесоматериалы для выработки целлюлозы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древесной массы и щепа технологическая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>53 1310     9     Балансы (лесоматериалы для выработки целлюлозы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древесной массы) /</w:t>
      </w:r>
    </w:p>
    <w:p w:rsidR="00CC4CF9" w:rsidRPr="00061AB7" w:rsidRDefault="00CC4CF9" w:rsidP="003463F3">
      <w:pPr>
        <w:pStyle w:val="ConsPlusCell"/>
        <w:jc w:val="both"/>
      </w:pPr>
      <w:r w:rsidRPr="00061AB7">
        <w:t>53 1311     4     - хвойных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53 1312     7     - лиственных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53 1320     3     Щепа технологическая для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целлюлозы и древесной массы /</w:t>
      </w:r>
    </w:p>
    <w:p w:rsidR="00CC4CF9" w:rsidRPr="00061AB7" w:rsidRDefault="00CC4CF9" w:rsidP="003463F3">
      <w:pPr>
        <w:pStyle w:val="ConsPlusCell"/>
        <w:jc w:val="both"/>
      </w:pPr>
      <w:r w:rsidRPr="00061AB7">
        <w:t>53 1321     9     - хвойных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53 1322     4     - лиственных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53 1330     8     Щепа технологическая для прочих производств /</w:t>
      </w:r>
    </w:p>
    <w:p w:rsidR="00CC4CF9" w:rsidRPr="00061AB7" w:rsidRDefault="00CC4CF9" w:rsidP="003463F3">
      <w:pPr>
        <w:pStyle w:val="ConsPlusCell"/>
        <w:jc w:val="both"/>
      </w:pPr>
      <w:r w:rsidRPr="00061AB7">
        <w:t>53 1331     3     - хвойных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53 1332     9     - лиственных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53 1400     8     Лесоматериалы круглые, используемые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переработки</w:t>
      </w:r>
    </w:p>
    <w:p w:rsidR="00CC4CF9" w:rsidRPr="00061AB7" w:rsidRDefault="00CC4CF9" w:rsidP="003463F3">
      <w:pPr>
        <w:pStyle w:val="ConsPlusCell"/>
        <w:jc w:val="both"/>
      </w:pPr>
      <w:r w:rsidRPr="00061AB7">
        <w:t>53 1410     2     Бревна для столбов (лесоматериалы для линий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связи и электропередач) /</w:t>
      </w:r>
    </w:p>
    <w:p w:rsidR="00CC4CF9" w:rsidRPr="00061AB7" w:rsidRDefault="00CC4CF9" w:rsidP="003463F3">
      <w:pPr>
        <w:pStyle w:val="ConsPlusCell"/>
        <w:jc w:val="both"/>
      </w:pPr>
      <w:r w:rsidRPr="00061AB7">
        <w:t>53 1411     8     - хвойных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53 1420     7     Долготье рудничное и стойка рудничная /</w:t>
      </w:r>
    </w:p>
    <w:p w:rsidR="00CC4CF9" w:rsidRPr="00061AB7" w:rsidRDefault="00CC4CF9" w:rsidP="003463F3">
      <w:pPr>
        <w:pStyle w:val="ConsPlusCell"/>
        <w:jc w:val="both"/>
      </w:pPr>
      <w:r w:rsidRPr="00061AB7">
        <w:t>53 1421     2     - хвойных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53 1430     1     Бревна гидростроительные (лесоматериалы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свай, гидротехнических сооружений и элементов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мостов) /</w:t>
      </w:r>
    </w:p>
    <w:p w:rsidR="00CC4CF9" w:rsidRPr="00061AB7" w:rsidRDefault="00CC4CF9" w:rsidP="003463F3">
      <w:pPr>
        <w:pStyle w:val="ConsPlusCell"/>
        <w:jc w:val="both"/>
      </w:pPr>
      <w:r w:rsidRPr="00061AB7">
        <w:t>53 1431     7     - хвойных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53 1440     6     Бревна строительные и подтоварник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(лесоматериалы для строительства,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вспомогательных и временных построек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различного назначения) /</w:t>
      </w:r>
    </w:p>
    <w:p w:rsidR="00CC4CF9" w:rsidRPr="00061AB7" w:rsidRDefault="00CC4CF9" w:rsidP="003463F3">
      <w:pPr>
        <w:pStyle w:val="ConsPlusCell"/>
        <w:jc w:val="both"/>
      </w:pPr>
      <w:r w:rsidRPr="00061AB7">
        <w:t>53 1441     1     - хвойных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53 1442     7     - лиственных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53 1446     9     - березовые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1450     0     Лесоматериалы круглые прочие, используемые без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переработки /</w:t>
      </w:r>
    </w:p>
    <w:p w:rsidR="00CC4CF9" w:rsidRPr="00061AB7" w:rsidRDefault="00CC4CF9" w:rsidP="003463F3">
      <w:pPr>
        <w:pStyle w:val="ConsPlusCell"/>
        <w:jc w:val="both"/>
      </w:pPr>
      <w:r w:rsidRPr="00061AB7">
        <w:t>53 1451     6     - хвойных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53 1452     1     - лиственных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53 1500     1     Сырье древесное для химической  переработки</w:t>
      </w:r>
    </w:p>
    <w:p w:rsidR="00CC4CF9" w:rsidRPr="00061AB7" w:rsidRDefault="00CC4CF9" w:rsidP="003463F3">
      <w:pPr>
        <w:pStyle w:val="ConsPlusCell"/>
        <w:jc w:val="both"/>
      </w:pPr>
      <w:r w:rsidRPr="00061AB7">
        <w:t>53 1510     6     Сырье древесное для выработки дубильных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экстрактов /</w:t>
      </w:r>
    </w:p>
    <w:p w:rsidR="00CC4CF9" w:rsidRPr="00061AB7" w:rsidRDefault="00CC4CF9" w:rsidP="003463F3">
      <w:pPr>
        <w:pStyle w:val="ConsPlusCell"/>
        <w:jc w:val="both"/>
      </w:pPr>
      <w:r w:rsidRPr="00061AB7">
        <w:t>53 1511     1     - хвойных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53 1512     7     - лиственных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53 1520     0     Сырье  древесное для выработки уксусной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кислоты /</w:t>
      </w:r>
    </w:p>
    <w:p w:rsidR="00CC4CF9" w:rsidRPr="00061AB7" w:rsidRDefault="00CC4CF9" w:rsidP="003463F3">
      <w:pPr>
        <w:pStyle w:val="ConsPlusCell"/>
        <w:jc w:val="both"/>
      </w:pPr>
      <w:r w:rsidRPr="00061AB7">
        <w:t>53 1522     1     - лиственных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53 1540     2     Сырье древесное для копчения продуктов /</w:t>
      </w:r>
    </w:p>
    <w:p w:rsidR="00CC4CF9" w:rsidRPr="00061AB7" w:rsidRDefault="00CC4CF9" w:rsidP="003463F3">
      <w:pPr>
        <w:pStyle w:val="ConsPlusCell"/>
        <w:jc w:val="both"/>
      </w:pPr>
      <w:r w:rsidRPr="00061AB7">
        <w:t>53 1541     5     - хвойных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53 1542     0     - лиственных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53 1549     9     - хвойных и лиственных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53 1600     5     Древесина деловая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53 1610     9     Жерди и колья /</w:t>
      </w:r>
    </w:p>
    <w:p w:rsidR="00CC4CF9" w:rsidRPr="00061AB7" w:rsidRDefault="00CC4CF9" w:rsidP="003463F3">
      <w:pPr>
        <w:pStyle w:val="ConsPlusCell"/>
        <w:jc w:val="both"/>
      </w:pPr>
      <w:r w:rsidRPr="00061AB7">
        <w:t>53 1611     5     - хвойных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53 1612     0     - лиственных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53 1619     9     - хвойных и лиственных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53 1620     4     Хлысты древесные товарные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53 1621     2     - хвойных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53 1622     5     - лиственных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53 1623     0     - дубовые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1624     6     - буковые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1625     1     - твердолиственные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53 1700     9     Сырье древесное для технологической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переработки (древесина дровяная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технологических нужд)</w:t>
      </w:r>
    </w:p>
    <w:p w:rsidR="00CC4CF9" w:rsidRPr="00061AB7" w:rsidRDefault="00CC4CF9" w:rsidP="003463F3">
      <w:pPr>
        <w:pStyle w:val="ConsPlusCell"/>
        <w:jc w:val="both"/>
      </w:pPr>
      <w:r w:rsidRPr="00061AB7">
        <w:t>53 1720     8     Сырье древесное для технологической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переработки на древесные плиты и гидролизное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производство, кроме ксилитного /</w:t>
      </w:r>
    </w:p>
    <w:p w:rsidR="00CC4CF9" w:rsidRPr="00061AB7" w:rsidRDefault="00CC4CF9" w:rsidP="003463F3">
      <w:pPr>
        <w:pStyle w:val="ConsPlusCell"/>
        <w:jc w:val="both"/>
      </w:pPr>
      <w:r w:rsidRPr="00061AB7">
        <w:t>53 1721     3     - хвойных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53 1722     9     - лиственных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53 1730     2     Сырье древесное для технологической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переработки на тарные материалы (древесина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дровяная для производства тарных материалов) /</w:t>
      </w:r>
    </w:p>
    <w:p w:rsidR="00CC4CF9" w:rsidRPr="00061AB7" w:rsidRDefault="00CC4CF9" w:rsidP="003463F3">
      <w:pPr>
        <w:pStyle w:val="ConsPlusCell"/>
        <w:jc w:val="both"/>
      </w:pPr>
      <w:r w:rsidRPr="00061AB7">
        <w:t>53 1731     8     - хвойных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53 1732     3     - лиственных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53 1740     7     Сырье древесное для технологической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переработки на прочую лесопродукцию (древесина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дровяная для прочих технологических нужд) /</w:t>
      </w:r>
    </w:p>
    <w:p w:rsidR="00CC4CF9" w:rsidRPr="00061AB7" w:rsidRDefault="00CC4CF9" w:rsidP="003463F3">
      <w:pPr>
        <w:pStyle w:val="ConsPlusCell"/>
        <w:jc w:val="both"/>
      </w:pPr>
      <w:r w:rsidRPr="00061AB7">
        <w:t>53 1741     2     - хвойных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53 1742     8     - лиственных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53 1800     2     Лесоматериалы круглые, поставляемые на экспорт</w:t>
      </w:r>
    </w:p>
    <w:p w:rsidR="00CC4CF9" w:rsidRPr="00061AB7" w:rsidRDefault="00CC4CF9" w:rsidP="003463F3">
      <w:pPr>
        <w:pStyle w:val="ConsPlusCell"/>
        <w:jc w:val="both"/>
      </w:pPr>
      <w:r w:rsidRPr="00061AB7">
        <w:t>53 1810     7     Пиловочник экспортный (лесоматериалы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пиловочные) /</w:t>
      </w:r>
    </w:p>
    <w:p w:rsidR="00CC4CF9" w:rsidRPr="00061AB7" w:rsidRDefault="00CC4CF9" w:rsidP="003463F3">
      <w:pPr>
        <w:pStyle w:val="ConsPlusCell"/>
        <w:jc w:val="both"/>
      </w:pPr>
      <w:r w:rsidRPr="00061AB7">
        <w:t>53 1811     2     - хвойных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53 1812     8     - лиственных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53 1820     1     Балансы экспортные (балансы) /</w:t>
      </w:r>
    </w:p>
    <w:p w:rsidR="00CC4CF9" w:rsidRPr="00061AB7" w:rsidRDefault="00CC4CF9" w:rsidP="003463F3">
      <w:pPr>
        <w:pStyle w:val="ConsPlusCell"/>
        <w:jc w:val="both"/>
      </w:pPr>
      <w:r w:rsidRPr="00061AB7">
        <w:t>53 1821     7     - хвойных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53 1822     2     - лиственных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53 1830     6     Пропсы (стойки рудничные) /</w:t>
      </w:r>
    </w:p>
    <w:p w:rsidR="00CC4CF9" w:rsidRPr="00061AB7" w:rsidRDefault="00CC4CF9" w:rsidP="003463F3">
      <w:pPr>
        <w:pStyle w:val="ConsPlusCell"/>
        <w:jc w:val="both"/>
      </w:pPr>
      <w:r w:rsidRPr="00061AB7">
        <w:t>53 1831     1     - хвойных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53 1840     0     Бревна фанерные (бревна и чураки для клееной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фанеры) экспортные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53 1846     3     - березовые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1850     5     Бревна спичечные (бревна и чураки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спичечного производства) экспортные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53 1852     6     - лиственных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53 1860     1     Лесоматериалы круглые экспортные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использования без переработки (лесоматериалы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использования без продольной распиловки) /</w:t>
      </w:r>
    </w:p>
    <w:p w:rsidR="00CC4CF9" w:rsidRPr="00061AB7" w:rsidRDefault="00CC4CF9" w:rsidP="003463F3">
      <w:pPr>
        <w:pStyle w:val="ConsPlusCell"/>
        <w:jc w:val="both"/>
      </w:pPr>
      <w:r w:rsidRPr="00061AB7">
        <w:t>53 1861     5     - хвойных пород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53 2000     6     Дрова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53 2100     0     Дрова для переработки на колотые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короткомерные балансы и щепу технологическую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целлюлозно-бумажного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53 2110     4     Дрова для переработки на колотые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короткомерные балансы /</w:t>
      </w:r>
    </w:p>
    <w:p w:rsidR="00CC4CF9" w:rsidRPr="00061AB7" w:rsidRDefault="00CC4CF9" w:rsidP="003463F3">
      <w:pPr>
        <w:pStyle w:val="ConsPlusCell"/>
        <w:jc w:val="both"/>
      </w:pPr>
      <w:r w:rsidRPr="00061AB7">
        <w:t>53 2119     3     - хвойные и лиственные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2120     9     Дрова для переработки на технологическую щепу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целлюлозно-бумажного производства /</w:t>
      </w:r>
    </w:p>
    <w:p w:rsidR="00CC4CF9" w:rsidRPr="00061AB7" w:rsidRDefault="00CC4CF9" w:rsidP="003463F3">
      <w:pPr>
        <w:pStyle w:val="ConsPlusCell"/>
        <w:jc w:val="both"/>
      </w:pPr>
      <w:r w:rsidRPr="00061AB7">
        <w:t>53 2129     8     - хвойные и лиственные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2200     3     Дрова для отопления (для бытовых нужд)</w:t>
      </w:r>
    </w:p>
    <w:p w:rsidR="00CC4CF9" w:rsidRPr="00061AB7" w:rsidRDefault="00CC4CF9" w:rsidP="003463F3">
      <w:pPr>
        <w:pStyle w:val="ConsPlusCell"/>
        <w:jc w:val="both"/>
      </w:pPr>
      <w:r w:rsidRPr="00061AB7">
        <w:t>53 2210     8     Дрова-долготье /</w:t>
      </w:r>
    </w:p>
    <w:p w:rsidR="00CC4CF9" w:rsidRPr="00061AB7" w:rsidRDefault="00CC4CF9" w:rsidP="003463F3">
      <w:pPr>
        <w:pStyle w:val="ConsPlusCell"/>
        <w:jc w:val="both"/>
      </w:pPr>
      <w:r w:rsidRPr="00061AB7">
        <w:t>53 2211     3     - сосновые, ольховые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2212     9     - березовые, твердолиственные, лиственничные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2213     4     - прочие мягколиственные, еловые, кедровые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пихтовые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2220     2     Дрова разделанные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53 2221     8     - сосновые, ольховые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2222     3     - березовые, твердолиственные, лиственничные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2223     9     - прочие мягколиственные, еловые, кедровые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пихтовые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2230     7     Щепа топливная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53 3000     9     Пиломатериалы (включая пиломатериалы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давальческого сырья)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53 3100     2     Пиломатериалы качественные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3110     7     Пиломатериалы, поставляемые на экспорт /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(пиломатериалы экспортные)</w:t>
      </w:r>
    </w:p>
    <w:p w:rsidR="00CC4CF9" w:rsidRPr="00061AB7" w:rsidRDefault="00CC4CF9" w:rsidP="003463F3">
      <w:pPr>
        <w:pStyle w:val="ConsPlusCell"/>
        <w:jc w:val="both"/>
      </w:pPr>
      <w:r w:rsidRPr="00061AB7">
        <w:t>53 3111     2     - хвойные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3120     1     Пиломатериалы для сельскохозяйственного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машиностроения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53 3121     7     - хвойные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3123     8     - дубовые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3124     3     - буковые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3125     9     - прочие твердолиственные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3126     4     - березовые и мягколиственные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3130     6     Пиломатериалы для вагоностроения, автостроения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судостроения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53 3131     1     - хвойные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3133     2     - дубовые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3134     8     - буковые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3135     3     - твердолиственные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53 3136     9     - березовые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3138     1     - мягколиственные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3140     0     Пиломатериалы авиационные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53 3141     6     - хвойные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3143     7     - дубовые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3144     2     - буковые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3145     8     - твердолиственные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53 3146     3     - березовые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3147     9     - липовые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3150     5     Пиломатериалы палубные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53 3151     0     - хвойные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3160     2     Пиломатериалы шлюпочные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53 3161     5     - хвойные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3170     4     Брусья мостовые /</w:t>
      </w:r>
    </w:p>
    <w:p w:rsidR="00CC4CF9" w:rsidRPr="00061AB7" w:rsidRDefault="00CC4CF9" w:rsidP="003463F3">
      <w:pPr>
        <w:pStyle w:val="ConsPlusCell"/>
        <w:jc w:val="both"/>
      </w:pPr>
      <w:r w:rsidRPr="00061AB7">
        <w:t>53 3171     6     - хвойные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3180     9     Брусья вышечные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53 3181     4     - хвойные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3300     5     Пиломатериалы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53 3310     4     Пиломатериалы прочие обычные / (включая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вырезку шпальную)</w:t>
      </w:r>
    </w:p>
    <w:p w:rsidR="00CC4CF9" w:rsidRPr="00061AB7" w:rsidRDefault="00CC4CF9" w:rsidP="003463F3">
      <w:pPr>
        <w:pStyle w:val="ConsPlusCell"/>
        <w:jc w:val="both"/>
      </w:pPr>
      <w:r w:rsidRPr="00061AB7">
        <w:t>53 3311     9     - хвойные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3313     0     - дубовые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3314     6     - буковые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3315     1     - твердолиственные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53 3316     7     - березовые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3317     2     - липовые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3318     8     - мягколиственные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53 3320     9     Обапол для крепления горных выработок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(шахтный обапол) /</w:t>
      </w:r>
    </w:p>
    <w:p w:rsidR="00CC4CF9" w:rsidRPr="00061AB7" w:rsidRDefault="00CC4CF9" w:rsidP="003463F3">
      <w:pPr>
        <w:pStyle w:val="ConsPlusCell"/>
        <w:jc w:val="both"/>
      </w:pPr>
      <w:r w:rsidRPr="00061AB7">
        <w:t>53 3321     4     - хвойный</w:t>
      </w:r>
    </w:p>
    <w:p w:rsidR="00CC4CF9" w:rsidRPr="00061AB7" w:rsidRDefault="00CC4CF9" w:rsidP="003463F3">
      <w:pPr>
        <w:pStyle w:val="ConsPlusCell"/>
        <w:jc w:val="both"/>
      </w:pPr>
      <w:r w:rsidRPr="00061AB7">
        <w:t>53 3330     3     Планка деревянная для снегозадерживающих щитов /</w:t>
      </w:r>
    </w:p>
    <w:p w:rsidR="00CC4CF9" w:rsidRPr="00061AB7" w:rsidRDefault="00CC4CF9" w:rsidP="003463F3">
      <w:pPr>
        <w:pStyle w:val="ConsPlusCell"/>
        <w:jc w:val="both"/>
      </w:pPr>
      <w:r w:rsidRPr="00061AB7">
        <w:t>53 3331     9     - хвойная</w:t>
      </w:r>
    </w:p>
    <w:p w:rsidR="00CC4CF9" w:rsidRPr="00061AB7" w:rsidRDefault="00CC4CF9" w:rsidP="003463F3">
      <w:pPr>
        <w:pStyle w:val="ConsPlusCell"/>
        <w:jc w:val="both"/>
      </w:pPr>
      <w:r w:rsidRPr="00061AB7">
        <w:t>53 3332     4     - лиственная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53 3340     8     Горбыль деловой /</w:t>
      </w:r>
    </w:p>
    <w:p w:rsidR="00CC4CF9" w:rsidRPr="00061AB7" w:rsidRDefault="00CC4CF9" w:rsidP="003463F3">
      <w:pPr>
        <w:pStyle w:val="ConsPlusCell"/>
        <w:jc w:val="both"/>
      </w:pPr>
      <w:r w:rsidRPr="00061AB7">
        <w:t>53 3341     3     - хвойных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53 3342     9     - лиственных пород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53 4000     1     Продукция шпалопиления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53 4100     5     Шпалы деревянные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4110     5     Шпалы деревянные для железных дорог широкой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колеи /</w:t>
      </w:r>
    </w:p>
    <w:p w:rsidR="00CC4CF9" w:rsidRPr="00061AB7" w:rsidRDefault="00CC4CF9" w:rsidP="003463F3">
      <w:pPr>
        <w:pStyle w:val="ConsPlusCell"/>
        <w:jc w:val="both"/>
      </w:pPr>
      <w:r w:rsidRPr="00061AB7">
        <w:t>53 4111     5     - хвойные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4112     0     - лиственные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4120     4     Шпалы деревянные для железных дорог узкой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колеи /</w:t>
      </w:r>
    </w:p>
    <w:p w:rsidR="00CC4CF9" w:rsidRPr="00061AB7" w:rsidRDefault="00CC4CF9" w:rsidP="003463F3">
      <w:pPr>
        <w:pStyle w:val="ConsPlusCell"/>
        <w:jc w:val="both"/>
      </w:pPr>
      <w:r w:rsidRPr="00061AB7">
        <w:t>53 4121     9     - хвойные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4122     5     - лиственные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4130     9     Шпалы деревянные для метрополитена /</w:t>
      </w:r>
    </w:p>
    <w:p w:rsidR="00CC4CF9" w:rsidRPr="00061AB7" w:rsidRDefault="00CC4CF9" w:rsidP="003463F3">
      <w:pPr>
        <w:pStyle w:val="ConsPlusCell"/>
        <w:jc w:val="both"/>
      </w:pPr>
      <w:r w:rsidRPr="00061AB7">
        <w:t>53 4131     4     - хвойных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53 4136     1     - березовые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4139     8     - хвойных и лиственных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53 4150     8     Шпалы деревянные для железных дорог средней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колеи /</w:t>
      </w:r>
    </w:p>
    <w:p w:rsidR="00CC4CF9" w:rsidRPr="00061AB7" w:rsidRDefault="00CC4CF9" w:rsidP="003463F3">
      <w:pPr>
        <w:pStyle w:val="ConsPlusCell"/>
        <w:jc w:val="both"/>
      </w:pPr>
      <w:r w:rsidRPr="00061AB7">
        <w:t>53 4151     3     - хвойные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4160     2     Шпалы деревянные для переносных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железнодорожных путей /</w:t>
      </w:r>
    </w:p>
    <w:p w:rsidR="00CC4CF9" w:rsidRPr="00061AB7" w:rsidRDefault="00CC4CF9" w:rsidP="003463F3">
      <w:pPr>
        <w:pStyle w:val="ConsPlusCell"/>
        <w:jc w:val="both"/>
      </w:pPr>
      <w:r w:rsidRPr="00061AB7">
        <w:t>53 4161     8     - хвойные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4162     3     - лиственные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4200     9     Брусья деревянные для стрелочных переводов</w:t>
      </w:r>
    </w:p>
    <w:p w:rsidR="00CC4CF9" w:rsidRPr="00061AB7" w:rsidRDefault="00CC4CF9" w:rsidP="003463F3">
      <w:pPr>
        <w:pStyle w:val="ConsPlusCell"/>
        <w:jc w:val="both"/>
      </w:pPr>
      <w:r w:rsidRPr="00061AB7">
        <w:t>53 4210     3     Брусья деревянные для стрелочных переводов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железных дорог широкой колеи /</w:t>
      </w:r>
    </w:p>
    <w:p w:rsidR="00CC4CF9" w:rsidRPr="00061AB7" w:rsidRDefault="00CC4CF9" w:rsidP="003463F3">
      <w:pPr>
        <w:pStyle w:val="ConsPlusCell"/>
        <w:jc w:val="both"/>
      </w:pPr>
      <w:r w:rsidRPr="00061AB7">
        <w:t>53 4211     9     - хвойные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4212     4     - лиственные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4220     8     Брусья деревянные для стрелочных переводов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железных дорог узкой колеи /</w:t>
      </w:r>
    </w:p>
    <w:p w:rsidR="00CC4CF9" w:rsidRPr="00061AB7" w:rsidRDefault="00CC4CF9" w:rsidP="003463F3">
      <w:pPr>
        <w:pStyle w:val="ConsPlusCell"/>
        <w:jc w:val="both"/>
      </w:pPr>
      <w:r w:rsidRPr="00061AB7">
        <w:t>53 4221     3     - хвойные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4222     9     - лиственные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4230     2     Брусья деревянные клееные для железных дорог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широкой колеи /</w:t>
      </w:r>
    </w:p>
    <w:p w:rsidR="00CC4CF9" w:rsidRPr="00061AB7" w:rsidRDefault="00CC4CF9" w:rsidP="003463F3">
      <w:pPr>
        <w:pStyle w:val="ConsPlusCell"/>
        <w:jc w:val="both"/>
      </w:pPr>
      <w:r w:rsidRPr="00061AB7">
        <w:t>53 4231     8     - хвойные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4232     3     - лиственные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4300     2     Продукция шпалопиления попутного выхода</w:t>
      </w:r>
    </w:p>
    <w:p w:rsidR="00CC4CF9" w:rsidRPr="00061AB7" w:rsidRDefault="00CC4CF9" w:rsidP="003463F3">
      <w:pPr>
        <w:pStyle w:val="ConsPlusCell"/>
        <w:jc w:val="both"/>
      </w:pPr>
      <w:r w:rsidRPr="00061AB7">
        <w:t>53 4900     2     Шпалы и брусья деревянные клееные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4910     5     Шпалы и брусья деревянные клееные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трамвайных путей /</w:t>
      </w:r>
    </w:p>
    <w:p w:rsidR="00CC4CF9" w:rsidRPr="00061AB7" w:rsidRDefault="00CC4CF9" w:rsidP="003463F3">
      <w:pPr>
        <w:pStyle w:val="ConsPlusCell"/>
        <w:jc w:val="both"/>
      </w:pPr>
      <w:r w:rsidRPr="00061AB7">
        <w:t>53 4911     7     - хвойные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53 5000     4     Заготовки деревянные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53 5100     8     Заготовки для деталей строительства,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железнодорожных вагонов, мебели,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сельскохозяйственных машин, грузовых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автомашин, судостроения, обозостроения,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паркетных покрытий и музыкальных инструментов</w:t>
      </w:r>
    </w:p>
    <w:p w:rsidR="00CC4CF9" w:rsidRPr="00061AB7" w:rsidRDefault="00CC4CF9" w:rsidP="003463F3">
      <w:pPr>
        <w:pStyle w:val="ConsPlusCell"/>
        <w:jc w:val="both"/>
      </w:pPr>
      <w:r w:rsidRPr="00061AB7">
        <w:t>53 5110     2     Заготовки для деталей строительства,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железнодорожных вагонов, мебели,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сельскохозяйственных машин, грузовых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автомашин, судостроения, обозостроения,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паркетных покрытий, кроме музыкальных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инструментов /</w:t>
      </w:r>
    </w:p>
    <w:p w:rsidR="00CC4CF9" w:rsidRPr="00061AB7" w:rsidRDefault="00CC4CF9" w:rsidP="003463F3">
      <w:pPr>
        <w:pStyle w:val="ConsPlusCell"/>
        <w:jc w:val="both"/>
      </w:pPr>
      <w:r w:rsidRPr="00061AB7">
        <w:t>53 5111     8     - хвойные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5112     3     - лиственные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5120     7     Заготовки для деталей специального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судостроения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53 5121     2     - хвойные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5130     1     Заготовки для весел /</w:t>
      </w:r>
    </w:p>
    <w:p w:rsidR="00CC4CF9" w:rsidRPr="00061AB7" w:rsidRDefault="00CC4CF9" w:rsidP="003463F3">
      <w:pPr>
        <w:pStyle w:val="ConsPlusCell"/>
        <w:jc w:val="both"/>
      </w:pPr>
      <w:r w:rsidRPr="00061AB7">
        <w:t>53 5131     7     - хвойные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5132     2     - лиственные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5140     6     Заготовки для деталей музыкальных инструментов /</w:t>
      </w:r>
    </w:p>
    <w:p w:rsidR="00CC4CF9" w:rsidRPr="00061AB7" w:rsidRDefault="00CC4CF9" w:rsidP="003463F3">
      <w:pPr>
        <w:pStyle w:val="ConsPlusCell"/>
        <w:jc w:val="both"/>
      </w:pPr>
      <w:r w:rsidRPr="00061AB7">
        <w:t>53 5141     1     - хвойные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5145     3     - твердолиственные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5300     5     Заготовки для строительных деталей</w:t>
      </w:r>
    </w:p>
    <w:p w:rsidR="00CC4CF9" w:rsidRPr="00061AB7" w:rsidRDefault="00CC4CF9" w:rsidP="003463F3">
      <w:pPr>
        <w:pStyle w:val="ConsPlusCell"/>
        <w:jc w:val="both"/>
      </w:pPr>
      <w:r w:rsidRPr="00061AB7">
        <w:t>53 5310     0     Заготовки для паркета /</w:t>
      </w:r>
    </w:p>
    <w:p w:rsidR="00CC4CF9" w:rsidRPr="00061AB7" w:rsidRDefault="00CC4CF9" w:rsidP="003463F3">
      <w:pPr>
        <w:pStyle w:val="ConsPlusCell"/>
        <w:jc w:val="both"/>
      </w:pPr>
      <w:r w:rsidRPr="00061AB7">
        <w:t>53 5311     5     - хвойные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5313     6     - дубовые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5314     1     - буковые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5315     7     - твердолиственные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53 5316     2     - березовые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5320     4     Заготовки для паркета импортные (фриза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паркетная импортная) /</w:t>
      </w:r>
    </w:p>
    <w:p w:rsidR="00CC4CF9" w:rsidRPr="00061AB7" w:rsidRDefault="00CC4CF9" w:rsidP="003463F3">
      <w:pPr>
        <w:pStyle w:val="ConsPlusCell"/>
        <w:jc w:val="both"/>
      </w:pPr>
      <w:r w:rsidRPr="00061AB7">
        <w:t>53 5321     4     - хвойные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5322     5     - лиственные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5400     9     Заготовки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53 5410     3     Заготовки авиационные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53 5411     9     - хвойные, не включая сосновые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5412     4     - лиственные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5419     2     - сосновые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5420     8     Бруски авиационные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53 5421     3     - сосновые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5500     2     Заготовки для деталей спортивного инвентаря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оборудования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53 5510     7     Заготовки лыжные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53 5515     4     - твердолиственные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5516     5     - березовые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5520     1     Заготовки для лож спортивно-охотничьего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оружия /</w:t>
      </w:r>
    </w:p>
    <w:p w:rsidR="00CC4CF9" w:rsidRPr="00061AB7" w:rsidRDefault="00CC4CF9" w:rsidP="003463F3">
      <w:pPr>
        <w:pStyle w:val="ConsPlusCell"/>
        <w:jc w:val="both"/>
      </w:pPr>
      <w:r w:rsidRPr="00061AB7">
        <w:t>53 5524     3     - буковые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5526     4     - березовые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5530     6     Заготовки для хоккейных клюшек /</w:t>
      </w:r>
    </w:p>
    <w:p w:rsidR="00CC4CF9" w:rsidRPr="00061AB7" w:rsidRDefault="00CC4CF9" w:rsidP="003463F3">
      <w:pPr>
        <w:pStyle w:val="ConsPlusCell"/>
        <w:jc w:val="both"/>
      </w:pPr>
      <w:r w:rsidRPr="00061AB7">
        <w:t>53 5535     3     - твердолиственные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5600     6     Заготовки для текстильной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53 5610     0     Бруски для шпуль и катушек /</w:t>
      </w:r>
    </w:p>
    <w:p w:rsidR="00CC4CF9" w:rsidRPr="00061AB7" w:rsidRDefault="00CC4CF9" w:rsidP="003463F3">
      <w:pPr>
        <w:pStyle w:val="ConsPlusCell"/>
        <w:jc w:val="both"/>
      </w:pPr>
      <w:r w:rsidRPr="00061AB7">
        <w:t>53 5614     2     - буковые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5615     8     - твердолиственные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53 5616     3     - березовые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5620     5     Бруски для ткацких челноков /</w:t>
      </w:r>
    </w:p>
    <w:p w:rsidR="00CC4CF9" w:rsidRPr="00061AB7" w:rsidRDefault="00CC4CF9" w:rsidP="003463F3">
      <w:pPr>
        <w:pStyle w:val="ConsPlusCell"/>
        <w:jc w:val="both"/>
      </w:pPr>
      <w:r w:rsidRPr="00061AB7">
        <w:t>53 5624     7     - буковые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5625     2     - твердолиственные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53 5626     8     - березовые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5630     0     Заготовки для планок чесальных машин /</w:t>
      </w:r>
    </w:p>
    <w:p w:rsidR="00CC4CF9" w:rsidRPr="00061AB7" w:rsidRDefault="00CC4CF9" w:rsidP="003463F3">
      <w:pPr>
        <w:pStyle w:val="ConsPlusCell"/>
        <w:jc w:val="both"/>
      </w:pPr>
      <w:r w:rsidRPr="00061AB7">
        <w:t>53 5634     1     - буковые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5700     6     Заготовки для колес конных повозок</w:t>
      </w:r>
    </w:p>
    <w:p w:rsidR="00CC4CF9" w:rsidRPr="00061AB7" w:rsidRDefault="00CC4CF9" w:rsidP="003463F3">
      <w:pPr>
        <w:pStyle w:val="ConsPlusCell"/>
        <w:jc w:val="both"/>
      </w:pPr>
      <w:r w:rsidRPr="00061AB7">
        <w:t>53 5710     4     Заготовки брусковые для гнутого обода /</w:t>
      </w:r>
    </w:p>
    <w:p w:rsidR="00CC4CF9" w:rsidRPr="00061AB7" w:rsidRDefault="00CC4CF9" w:rsidP="003463F3">
      <w:pPr>
        <w:pStyle w:val="ConsPlusCell"/>
        <w:jc w:val="both"/>
      </w:pPr>
      <w:r w:rsidRPr="00061AB7">
        <w:t>53 5715     1     - твердолиственные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5720     9     Заготовки обода гнутые /</w:t>
      </w:r>
    </w:p>
    <w:p w:rsidR="00CC4CF9" w:rsidRPr="00061AB7" w:rsidRDefault="00CC4CF9" w:rsidP="003463F3">
      <w:pPr>
        <w:pStyle w:val="ConsPlusCell"/>
        <w:jc w:val="both"/>
      </w:pPr>
      <w:r w:rsidRPr="00061AB7">
        <w:t>53 5725     6     - твердолиственные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5726     1     - березовые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5730     3     Заготовки брусковые для гнутопрессованного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полуобода /</w:t>
      </w:r>
    </w:p>
    <w:p w:rsidR="00CC4CF9" w:rsidRPr="00061AB7" w:rsidRDefault="00CC4CF9" w:rsidP="003463F3">
      <w:pPr>
        <w:pStyle w:val="ConsPlusCell"/>
        <w:jc w:val="both"/>
      </w:pPr>
      <w:r w:rsidRPr="00061AB7">
        <w:t>53 5731     9     - хвойные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5735     0     - твердолиственные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5736     6     - березовые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5738     7     - мягколиственные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5740     8     Заготовки гнутые для косяков /</w:t>
      </w:r>
    </w:p>
    <w:p w:rsidR="00CC4CF9" w:rsidRPr="00061AB7" w:rsidRDefault="00CC4CF9" w:rsidP="003463F3">
      <w:pPr>
        <w:pStyle w:val="ConsPlusCell"/>
        <w:jc w:val="both"/>
      </w:pPr>
      <w:r w:rsidRPr="00061AB7">
        <w:t>53 5745     5     - твердолиственные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5746     0     - березовые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5750     2     Заготовки брусковые для выпиленных косяков /</w:t>
      </w:r>
    </w:p>
    <w:p w:rsidR="00CC4CF9" w:rsidRPr="00061AB7" w:rsidRDefault="00CC4CF9" w:rsidP="003463F3">
      <w:pPr>
        <w:pStyle w:val="ConsPlusCell"/>
        <w:jc w:val="both"/>
      </w:pPr>
      <w:r w:rsidRPr="00061AB7">
        <w:t>53 5755     4     - твердолиственные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5756     5     - березовые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5760     7     Заготовки брусковые для спиц колес конных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повозок /</w:t>
      </w:r>
    </w:p>
    <w:p w:rsidR="00CC4CF9" w:rsidRPr="00061AB7" w:rsidRDefault="00CC4CF9" w:rsidP="003463F3">
      <w:pPr>
        <w:pStyle w:val="ConsPlusCell"/>
        <w:jc w:val="both"/>
      </w:pPr>
      <w:r w:rsidRPr="00061AB7">
        <w:t>53 5765     4     - твердолиственные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5766     8     - березовые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5770     1     Заготовки круглые для ступиц колес конных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повозок /</w:t>
      </w:r>
    </w:p>
    <w:p w:rsidR="00CC4CF9" w:rsidRPr="00061AB7" w:rsidRDefault="00CC4CF9" w:rsidP="003463F3">
      <w:pPr>
        <w:pStyle w:val="ConsPlusCell"/>
        <w:jc w:val="both"/>
      </w:pPr>
      <w:r w:rsidRPr="00061AB7">
        <w:t>53 5775     9     - твердолиственные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5776     4     - березовые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5780     6     Заготовки гнутопрессованные для косяков /</w:t>
      </w:r>
    </w:p>
    <w:p w:rsidR="00CC4CF9" w:rsidRPr="00061AB7" w:rsidRDefault="00CC4CF9" w:rsidP="003463F3">
      <w:pPr>
        <w:pStyle w:val="ConsPlusCell"/>
        <w:jc w:val="both"/>
      </w:pPr>
      <w:r w:rsidRPr="00061AB7">
        <w:t>53 5781     1     - хвойные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5785     3     - твердолиственные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5786     9     - березовые, осиновые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5790     0     Заготовки гнутопрессованные для полуобода /</w:t>
      </w:r>
    </w:p>
    <w:p w:rsidR="00CC4CF9" w:rsidRPr="00061AB7" w:rsidRDefault="00CC4CF9" w:rsidP="003463F3">
      <w:pPr>
        <w:pStyle w:val="ConsPlusCell"/>
        <w:jc w:val="both"/>
      </w:pPr>
      <w:r w:rsidRPr="00061AB7">
        <w:t>53 5791     6     - хвойные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5795     8     - твердолиственные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5796     3     - березовые, осиновые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5800     3     Заготовки для обувной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53 5810     8     Бруски деревянные для каблуков /</w:t>
      </w:r>
    </w:p>
    <w:p w:rsidR="00CC4CF9" w:rsidRPr="00061AB7" w:rsidRDefault="00CC4CF9" w:rsidP="003463F3">
      <w:pPr>
        <w:pStyle w:val="ConsPlusCell"/>
        <w:jc w:val="both"/>
      </w:pPr>
      <w:r w:rsidRPr="00061AB7">
        <w:t>53 5814     7     - буковые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5815     5     - твердолиственные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5816     0     - березовые, липовые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5818     1     - осиновые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5820     2     Секторы деревянные для обувных колодок /</w:t>
      </w:r>
    </w:p>
    <w:p w:rsidR="00CC4CF9" w:rsidRPr="00061AB7" w:rsidRDefault="00CC4CF9" w:rsidP="003463F3">
      <w:pPr>
        <w:pStyle w:val="ConsPlusCell"/>
        <w:jc w:val="both"/>
      </w:pPr>
      <w:r w:rsidRPr="00061AB7">
        <w:t>53 5824     4     - буковые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5825     0     - твердолиственные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53 5826     5     - березовые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5900     7     Заготовки деревянные прочего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53 5910     1     Заготовки деревянные для футляров часов /</w:t>
      </w:r>
    </w:p>
    <w:p w:rsidR="00CC4CF9" w:rsidRPr="00061AB7" w:rsidRDefault="00CC4CF9" w:rsidP="003463F3">
      <w:pPr>
        <w:pStyle w:val="ConsPlusCell"/>
        <w:jc w:val="both"/>
      </w:pPr>
      <w:r w:rsidRPr="00061AB7">
        <w:t>53 5911     7     - хвойные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5917     4     - липовые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5920     6     Заготовки деревянные для футляров готовален /</w:t>
      </w:r>
    </w:p>
    <w:p w:rsidR="00CC4CF9" w:rsidRPr="00061AB7" w:rsidRDefault="00CC4CF9" w:rsidP="003463F3">
      <w:pPr>
        <w:pStyle w:val="ConsPlusCell"/>
        <w:jc w:val="both"/>
      </w:pPr>
      <w:r w:rsidRPr="00061AB7">
        <w:t>53 5921     1     - хвойные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5930     0     Заготовки деревянные для швейных машин /</w:t>
      </w:r>
    </w:p>
    <w:p w:rsidR="00CC4CF9" w:rsidRPr="00061AB7" w:rsidRDefault="00CC4CF9" w:rsidP="003463F3">
      <w:pPr>
        <w:pStyle w:val="ConsPlusCell"/>
        <w:jc w:val="both"/>
      </w:pPr>
      <w:r w:rsidRPr="00061AB7">
        <w:t>53 5931     6     - хвойные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5934     2     - буковые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5940     5     Заготовки деревянные для футляров радио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телевизоров /</w:t>
      </w:r>
    </w:p>
    <w:p w:rsidR="00CC4CF9" w:rsidRPr="00061AB7" w:rsidRDefault="00CC4CF9" w:rsidP="003463F3">
      <w:pPr>
        <w:pStyle w:val="ConsPlusCell"/>
        <w:jc w:val="both"/>
      </w:pPr>
      <w:r w:rsidRPr="00061AB7">
        <w:t>53 5941     0     - хвойные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5944     7     - буковые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5948     9     - мягколиственные (ольховые)</w:t>
      </w:r>
    </w:p>
    <w:p w:rsidR="00CC4CF9" w:rsidRPr="00061AB7" w:rsidRDefault="00CC4CF9" w:rsidP="003463F3">
      <w:pPr>
        <w:pStyle w:val="ConsPlusCell"/>
        <w:jc w:val="both"/>
      </w:pPr>
      <w:r w:rsidRPr="00061AB7">
        <w:t>53 5950     9     Заготовки для карандашного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(дощечки карандашные) /</w:t>
      </w:r>
    </w:p>
    <w:p w:rsidR="00CC4CF9" w:rsidRPr="00061AB7" w:rsidRDefault="00CC4CF9" w:rsidP="003463F3">
      <w:pPr>
        <w:pStyle w:val="ConsPlusCell"/>
        <w:jc w:val="both"/>
      </w:pPr>
      <w:r w:rsidRPr="00061AB7">
        <w:t>53 5951     5     - хвойные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53 6000     7     Изделия деревянные строительные и дома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стандартные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53 6100     0     Изделия столярные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6110     5     Блоки дверные в сборе (комплектно) /</w:t>
      </w:r>
    </w:p>
    <w:p w:rsidR="00CC4CF9" w:rsidRPr="00061AB7" w:rsidRDefault="00CC4CF9" w:rsidP="003463F3">
      <w:pPr>
        <w:pStyle w:val="ConsPlusCell"/>
        <w:jc w:val="both"/>
      </w:pPr>
      <w:r w:rsidRPr="00061AB7">
        <w:t>53 6111     0     - щитовые для жилых и общественных зданий</w:t>
      </w:r>
    </w:p>
    <w:p w:rsidR="00CC4CF9" w:rsidRPr="00061AB7" w:rsidRDefault="00CC4CF9" w:rsidP="003463F3">
      <w:pPr>
        <w:pStyle w:val="ConsPlusCell"/>
        <w:jc w:val="both"/>
      </w:pPr>
      <w:r w:rsidRPr="00061AB7">
        <w:t>53 6112     6     - филенчатые для жилых и общественных зданий</w:t>
      </w:r>
    </w:p>
    <w:p w:rsidR="00CC4CF9" w:rsidRPr="00061AB7" w:rsidRDefault="00CC4CF9" w:rsidP="003463F3">
      <w:pPr>
        <w:pStyle w:val="ConsPlusCell"/>
        <w:jc w:val="both"/>
      </w:pPr>
      <w:r w:rsidRPr="00061AB7">
        <w:t>53 6113     1     - для животноводческих и птицеводческих зданий</w:t>
      </w:r>
    </w:p>
    <w:p w:rsidR="00CC4CF9" w:rsidRPr="00061AB7" w:rsidRDefault="00CC4CF9" w:rsidP="003463F3">
      <w:pPr>
        <w:pStyle w:val="ConsPlusCell"/>
        <w:jc w:val="both"/>
      </w:pPr>
      <w:r w:rsidRPr="00061AB7">
        <w:t>53 6114     7     - деревянные для зданий промышленных предприятий</w:t>
      </w:r>
    </w:p>
    <w:p w:rsidR="00CC4CF9" w:rsidRPr="00061AB7" w:rsidRDefault="00CC4CF9" w:rsidP="003463F3">
      <w:pPr>
        <w:pStyle w:val="ConsPlusCell"/>
        <w:jc w:val="both"/>
      </w:pPr>
      <w:r w:rsidRPr="00061AB7">
        <w:t>53 6115     2     - рамочные, решетчатые и прочих конструкций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жилых и общественных зданий</w:t>
      </w:r>
    </w:p>
    <w:p w:rsidR="00CC4CF9" w:rsidRPr="00061AB7" w:rsidRDefault="00CC4CF9" w:rsidP="003463F3">
      <w:pPr>
        <w:pStyle w:val="ConsPlusCell"/>
        <w:jc w:val="both"/>
      </w:pPr>
      <w:r w:rsidRPr="00061AB7">
        <w:t>53 6119     4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53 6120     0     Полотна дверные (не входящие в блоки) /</w:t>
      </w:r>
    </w:p>
    <w:p w:rsidR="00CC4CF9" w:rsidRPr="00061AB7" w:rsidRDefault="00CC4CF9" w:rsidP="003463F3">
      <w:pPr>
        <w:pStyle w:val="ConsPlusCell"/>
        <w:jc w:val="both"/>
      </w:pPr>
      <w:r w:rsidRPr="00061AB7">
        <w:t>53 6121     5     - щитовых дверных блоков для жилых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общественных зданий</w:t>
      </w:r>
    </w:p>
    <w:p w:rsidR="00CC4CF9" w:rsidRPr="00061AB7" w:rsidRDefault="00CC4CF9" w:rsidP="003463F3">
      <w:pPr>
        <w:pStyle w:val="ConsPlusCell"/>
        <w:jc w:val="both"/>
      </w:pPr>
      <w:r w:rsidRPr="00061AB7">
        <w:t>53 6122     0     - для филенчатых дверей</w:t>
      </w:r>
    </w:p>
    <w:p w:rsidR="00CC4CF9" w:rsidRPr="00061AB7" w:rsidRDefault="00CC4CF9" w:rsidP="003463F3">
      <w:pPr>
        <w:pStyle w:val="ConsPlusCell"/>
        <w:jc w:val="both"/>
      </w:pPr>
      <w:r w:rsidRPr="00061AB7">
        <w:t>53 6123     6     - щитовых дверных блоков для животноводческих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птицеводческих зданий</w:t>
      </w:r>
    </w:p>
    <w:p w:rsidR="00CC4CF9" w:rsidRPr="00061AB7" w:rsidRDefault="00CC4CF9" w:rsidP="003463F3">
      <w:pPr>
        <w:pStyle w:val="ConsPlusCell"/>
        <w:jc w:val="both"/>
      </w:pPr>
      <w:r w:rsidRPr="00061AB7">
        <w:t>53 6124     1     - щитовых дверных блоков для зданий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промышленных предприятий</w:t>
      </w:r>
    </w:p>
    <w:p w:rsidR="00CC4CF9" w:rsidRPr="00061AB7" w:rsidRDefault="00CC4CF9" w:rsidP="003463F3">
      <w:pPr>
        <w:pStyle w:val="ConsPlusCell"/>
        <w:jc w:val="both"/>
      </w:pPr>
      <w:r w:rsidRPr="00061AB7">
        <w:t>53 6129     9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53 6130     4     Блоки оконные в сборе (комплектно) /</w:t>
      </w:r>
    </w:p>
    <w:p w:rsidR="00CC4CF9" w:rsidRPr="00061AB7" w:rsidRDefault="00CC4CF9" w:rsidP="003463F3">
      <w:pPr>
        <w:pStyle w:val="ConsPlusCell"/>
        <w:jc w:val="both"/>
      </w:pPr>
      <w:r w:rsidRPr="00061AB7">
        <w:t>53 6131     4     - с раздельными переплетами для жилых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общественных зданий</w:t>
      </w:r>
    </w:p>
    <w:p w:rsidR="00CC4CF9" w:rsidRPr="00061AB7" w:rsidRDefault="00CC4CF9" w:rsidP="003463F3">
      <w:pPr>
        <w:pStyle w:val="ConsPlusCell"/>
        <w:jc w:val="both"/>
      </w:pPr>
      <w:r w:rsidRPr="00061AB7">
        <w:t>53 6132     5     - со спаренными переплетами для жилых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общественных зданий</w:t>
      </w:r>
    </w:p>
    <w:p w:rsidR="00CC4CF9" w:rsidRPr="00061AB7" w:rsidRDefault="00CC4CF9" w:rsidP="003463F3">
      <w:pPr>
        <w:pStyle w:val="ConsPlusCell"/>
        <w:jc w:val="both"/>
      </w:pPr>
      <w:r w:rsidRPr="00061AB7">
        <w:t>53 6133     0     - с тройным остеклением наружного одинарного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внутреннего спаренного переплетов</w:t>
      </w:r>
    </w:p>
    <w:p w:rsidR="00CC4CF9" w:rsidRPr="00061AB7" w:rsidRDefault="00CC4CF9" w:rsidP="003463F3">
      <w:pPr>
        <w:pStyle w:val="ConsPlusCell"/>
        <w:jc w:val="both"/>
      </w:pPr>
      <w:r w:rsidRPr="00061AB7">
        <w:t>53 6134     6     - для зданий промышленных предприятий</w:t>
      </w:r>
    </w:p>
    <w:p w:rsidR="00CC4CF9" w:rsidRPr="00061AB7" w:rsidRDefault="00CC4CF9" w:rsidP="003463F3">
      <w:pPr>
        <w:pStyle w:val="ConsPlusCell"/>
        <w:jc w:val="both"/>
      </w:pPr>
      <w:r w:rsidRPr="00061AB7">
        <w:t>53 6135     1     Блоки дверные балконные со спаренными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полотнами для жилых и общественных зданий</w:t>
      </w:r>
    </w:p>
    <w:p w:rsidR="00CC4CF9" w:rsidRPr="00061AB7" w:rsidRDefault="00CC4CF9" w:rsidP="003463F3">
      <w:pPr>
        <w:pStyle w:val="ConsPlusCell"/>
        <w:jc w:val="both"/>
      </w:pPr>
      <w:r w:rsidRPr="00061AB7">
        <w:t>53 6136     7     Блоки дверные балконные с раздельными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полотнами для жилых и общественных зданий</w:t>
      </w:r>
    </w:p>
    <w:p w:rsidR="00CC4CF9" w:rsidRPr="00061AB7" w:rsidRDefault="00CC4CF9" w:rsidP="003463F3">
      <w:pPr>
        <w:pStyle w:val="ConsPlusCell"/>
        <w:jc w:val="both"/>
      </w:pPr>
      <w:r w:rsidRPr="00061AB7">
        <w:t>53 6137     2     Блоки дверные балконные с тройным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остеклением наружного одинарного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внутреннего спаренного переплетов для жилых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общественных зданий</w:t>
      </w:r>
    </w:p>
    <w:p w:rsidR="00CC4CF9" w:rsidRPr="00061AB7" w:rsidRDefault="00CC4CF9" w:rsidP="003463F3">
      <w:pPr>
        <w:pStyle w:val="ConsPlusCell"/>
        <w:jc w:val="both"/>
      </w:pPr>
      <w:r w:rsidRPr="00061AB7">
        <w:t>53 6138     8     Блоки оконные в сборе (комплектно)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животноводческих и птицеводческих зданий</w:t>
      </w:r>
    </w:p>
    <w:p w:rsidR="00CC4CF9" w:rsidRPr="00061AB7" w:rsidRDefault="00CC4CF9" w:rsidP="003463F3">
      <w:pPr>
        <w:pStyle w:val="ConsPlusCell"/>
        <w:jc w:val="both"/>
      </w:pPr>
      <w:r w:rsidRPr="00061AB7">
        <w:t>53 6139     3     Блоки оконные дверные разные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6140     9     Переплеты оконные (не входящие в блоки) /</w:t>
      </w:r>
    </w:p>
    <w:p w:rsidR="00CC4CF9" w:rsidRPr="00061AB7" w:rsidRDefault="00CC4CF9" w:rsidP="003463F3">
      <w:pPr>
        <w:pStyle w:val="ConsPlusCell"/>
        <w:jc w:val="both"/>
      </w:pPr>
      <w:r w:rsidRPr="00061AB7">
        <w:t>53 6141     4     - деревянные для зданий промышленных предприятий</w:t>
      </w:r>
    </w:p>
    <w:p w:rsidR="00CC4CF9" w:rsidRPr="00061AB7" w:rsidRDefault="00CC4CF9" w:rsidP="003463F3">
      <w:pPr>
        <w:pStyle w:val="ConsPlusCell"/>
        <w:jc w:val="both"/>
      </w:pPr>
      <w:r w:rsidRPr="00061AB7">
        <w:t>53 6142     8     - деревянные для жилых и общественных зданий</w:t>
      </w:r>
    </w:p>
    <w:p w:rsidR="00CC4CF9" w:rsidRPr="00061AB7" w:rsidRDefault="00CC4CF9" w:rsidP="003463F3">
      <w:pPr>
        <w:pStyle w:val="ConsPlusCell"/>
        <w:jc w:val="both"/>
      </w:pPr>
      <w:r w:rsidRPr="00061AB7">
        <w:t>53 6143     5     - деревянные для животноводческих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птицеводческих зданий</w:t>
      </w:r>
    </w:p>
    <w:p w:rsidR="00CC4CF9" w:rsidRPr="00061AB7" w:rsidRDefault="00CC4CF9" w:rsidP="003463F3">
      <w:pPr>
        <w:pStyle w:val="ConsPlusCell"/>
        <w:jc w:val="both"/>
      </w:pPr>
      <w:r w:rsidRPr="00061AB7">
        <w:t>53 6149     8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53 6150     3     Коробки оконные и дверные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6151     9     Коробки оконные деревянные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6152     4     Коробки дверные деревянные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6153     1     Фрамуги</w:t>
      </w:r>
    </w:p>
    <w:p w:rsidR="00CC4CF9" w:rsidRPr="00061AB7" w:rsidRDefault="00CC4CF9" w:rsidP="003463F3">
      <w:pPr>
        <w:pStyle w:val="ConsPlusCell"/>
        <w:jc w:val="both"/>
      </w:pPr>
      <w:r w:rsidRPr="00061AB7">
        <w:t>53 6154     5     Элементы оконных и дверных блоков</w:t>
      </w:r>
    </w:p>
    <w:p w:rsidR="00CC4CF9" w:rsidRPr="00061AB7" w:rsidRDefault="00CC4CF9" w:rsidP="003463F3">
      <w:pPr>
        <w:pStyle w:val="ConsPlusCell"/>
        <w:jc w:val="both"/>
      </w:pPr>
      <w:r w:rsidRPr="00061AB7">
        <w:t>53 6160     8     Ворота и деревянные детали ворот</w:t>
      </w:r>
    </w:p>
    <w:p w:rsidR="00CC4CF9" w:rsidRPr="00061AB7" w:rsidRDefault="00CC4CF9" w:rsidP="003463F3">
      <w:pPr>
        <w:pStyle w:val="ConsPlusCell"/>
        <w:jc w:val="both"/>
      </w:pPr>
      <w:r w:rsidRPr="00061AB7">
        <w:t>53 6161     3     Ворота деревянные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6162     9     Полотна для ворот</w:t>
      </w:r>
    </w:p>
    <w:p w:rsidR="00CC4CF9" w:rsidRPr="00061AB7" w:rsidRDefault="00CC4CF9" w:rsidP="003463F3">
      <w:pPr>
        <w:pStyle w:val="ConsPlusCell"/>
        <w:jc w:val="both"/>
      </w:pPr>
      <w:r w:rsidRPr="00061AB7">
        <w:t>53 6163     4     Блоки дверные для ворот</w:t>
      </w:r>
    </w:p>
    <w:p w:rsidR="00CC4CF9" w:rsidRPr="00061AB7" w:rsidRDefault="00CC4CF9" w:rsidP="003463F3">
      <w:pPr>
        <w:pStyle w:val="ConsPlusCell"/>
        <w:jc w:val="both"/>
      </w:pPr>
      <w:r w:rsidRPr="00061AB7">
        <w:t>53 6164     5     Переплеты оконные для ворот</w:t>
      </w:r>
    </w:p>
    <w:p w:rsidR="00CC4CF9" w:rsidRPr="00061AB7" w:rsidRDefault="00CC4CF9" w:rsidP="003463F3">
      <w:pPr>
        <w:pStyle w:val="ConsPlusCell"/>
        <w:jc w:val="both"/>
      </w:pPr>
      <w:r w:rsidRPr="00061AB7">
        <w:t>53 6170     2     Детали деревянные фрезерованные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строительства</w:t>
      </w:r>
    </w:p>
    <w:p w:rsidR="00CC4CF9" w:rsidRPr="00061AB7" w:rsidRDefault="00CC4CF9" w:rsidP="003463F3">
      <w:pPr>
        <w:pStyle w:val="ConsPlusCell"/>
        <w:jc w:val="both"/>
      </w:pPr>
      <w:r w:rsidRPr="00061AB7">
        <w:t>53 6171     8     Доски и бруски для покрытия полов</w:t>
      </w:r>
    </w:p>
    <w:p w:rsidR="00CC4CF9" w:rsidRPr="00061AB7" w:rsidRDefault="00CC4CF9" w:rsidP="003463F3">
      <w:pPr>
        <w:pStyle w:val="ConsPlusCell"/>
        <w:jc w:val="both"/>
      </w:pPr>
      <w:r w:rsidRPr="00061AB7">
        <w:t>53 6172     3     Наличники</w:t>
      </w:r>
    </w:p>
    <w:p w:rsidR="00CC4CF9" w:rsidRPr="00061AB7" w:rsidRDefault="00CC4CF9" w:rsidP="003463F3">
      <w:pPr>
        <w:pStyle w:val="ConsPlusCell"/>
        <w:jc w:val="both"/>
      </w:pPr>
      <w:r w:rsidRPr="00061AB7">
        <w:t>53 6173     9     Плинтусы</w:t>
      </w:r>
    </w:p>
    <w:p w:rsidR="00CC4CF9" w:rsidRPr="00061AB7" w:rsidRDefault="00CC4CF9" w:rsidP="003463F3">
      <w:pPr>
        <w:pStyle w:val="ConsPlusCell"/>
        <w:jc w:val="both"/>
      </w:pPr>
      <w:r w:rsidRPr="00061AB7">
        <w:t>53 6174     4     Галтели</w:t>
      </w:r>
    </w:p>
    <w:p w:rsidR="00CC4CF9" w:rsidRPr="00061AB7" w:rsidRDefault="00CC4CF9" w:rsidP="003463F3">
      <w:pPr>
        <w:pStyle w:val="ConsPlusCell"/>
        <w:jc w:val="both"/>
      </w:pPr>
      <w:r w:rsidRPr="00061AB7">
        <w:t>53 6175     9     Раскладки</w:t>
      </w:r>
    </w:p>
    <w:p w:rsidR="00CC4CF9" w:rsidRPr="00061AB7" w:rsidRDefault="00CC4CF9" w:rsidP="003463F3">
      <w:pPr>
        <w:pStyle w:val="ConsPlusCell"/>
        <w:jc w:val="both"/>
      </w:pPr>
      <w:r w:rsidRPr="00061AB7">
        <w:t>53 6176     5     Поручни для металлических перил</w:t>
      </w:r>
    </w:p>
    <w:p w:rsidR="00CC4CF9" w:rsidRPr="00061AB7" w:rsidRDefault="00CC4CF9" w:rsidP="003463F3">
      <w:pPr>
        <w:pStyle w:val="ConsPlusCell"/>
        <w:jc w:val="both"/>
      </w:pPr>
      <w:r w:rsidRPr="00061AB7">
        <w:t>53 6177     0     Доски подоконные деревянные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6178     6     Обшивка деревянная фрезерованная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53 6179     1     Детали деревянные фрезерованные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строительства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53 6180     7     Изделия деревянные для паркетных покрытий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(паркет)</w:t>
      </w:r>
    </w:p>
    <w:p w:rsidR="00CC4CF9" w:rsidRPr="00061AB7" w:rsidRDefault="00CC4CF9" w:rsidP="003463F3">
      <w:pPr>
        <w:pStyle w:val="ConsPlusCell"/>
        <w:jc w:val="both"/>
      </w:pPr>
      <w:r w:rsidRPr="00061AB7">
        <w:t>53 6181     2     Доски паркетные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6182     8     Щиты паркетные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6183     3     Паркет мозаичный (наборный)</w:t>
      </w:r>
    </w:p>
    <w:p w:rsidR="00CC4CF9" w:rsidRPr="00061AB7" w:rsidRDefault="00CC4CF9" w:rsidP="003463F3">
      <w:pPr>
        <w:pStyle w:val="ConsPlusCell"/>
        <w:jc w:val="both"/>
      </w:pPr>
      <w:r w:rsidRPr="00061AB7">
        <w:t>53 6184     0     Паркет штучный</w:t>
      </w:r>
    </w:p>
    <w:p w:rsidR="00CC4CF9" w:rsidRPr="00061AB7" w:rsidRDefault="00CC4CF9" w:rsidP="003463F3">
      <w:pPr>
        <w:pStyle w:val="ConsPlusCell"/>
        <w:jc w:val="both"/>
      </w:pPr>
      <w:r w:rsidRPr="00061AB7">
        <w:t>53 6190     1     Изделия столярные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53 6191     7     Марши лестниц и их узлы</w:t>
      </w:r>
    </w:p>
    <w:p w:rsidR="00CC4CF9" w:rsidRPr="00061AB7" w:rsidRDefault="00CC4CF9" w:rsidP="003463F3">
      <w:pPr>
        <w:pStyle w:val="ConsPlusCell"/>
        <w:jc w:val="both"/>
      </w:pPr>
      <w:r w:rsidRPr="00061AB7">
        <w:t>53 6192     2     Каркасы деревянные сантехнических кабин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перегородок</w:t>
      </w:r>
    </w:p>
    <w:p w:rsidR="00CC4CF9" w:rsidRPr="00061AB7" w:rsidRDefault="00CC4CF9" w:rsidP="003463F3">
      <w:pPr>
        <w:pStyle w:val="ConsPlusCell"/>
        <w:jc w:val="both"/>
      </w:pPr>
      <w:r w:rsidRPr="00061AB7">
        <w:t>53 6193     8     Решетки и ограждения деревянные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6194     3     Детали деревянных шахт вентиляционных</w:t>
      </w:r>
    </w:p>
    <w:p w:rsidR="00CC4CF9" w:rsidRPr="00061AB7" w:rsidRDefault="00CC4CF9" w:rsidP="003463F3">
      <w:pPr>
        <w:pStyle w:val="ConsPlusCell"/>
        <w:jc w:val="both"/>
      </w:pPr>
      <w:r w:rsidRPr="00061AB7">
        <w:t>53 6195     9     Будки и вышки для выхода на крышу</w:t>
      </w:r>
    </w:p>
    <w:p w:rsidR="00CC4CF9" w:rsidRPr="00061AB7" w:rsidRDefault="00CC4CF9" w:rsidP="003463F3">
      <w:pPr>
        <w:pStyle w:val="ConsPlusCell"/>
        <w:jc w:val="both"/>
      </w:pPr>
      <w:r w:rsidRPr="00061AB7">
        <w:t>53 6196     4     Люки для жилых и общественных зданий</w:t>
      </w:r>
    </w:p>
    <w:p w:rsidR="00CC4CF9" w:rsidRPr="00061AB7" w:rsidRDefault="00CC4CF9" w:rsidP="003463F3">
      <w:pPr>
        <w:pStyle w:val="ConsPlusCell"/>
        <w:jc w:val="both"/>
      </w:pPr>
      <w:r w:rsidRPr="00061AB7">
        <w:t>53 6197     6     Элементы и детали деревянные для кухонного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оборудования жилых зданий</w:t>
      </w:r>
    </w:p>
    <w:p w:rsidR="00CC4CF9" w:rsidRPr="00061AB7" w:rsidRDefault="00CC4CF9" w:rsidP="003463F3">
      <w:pPr>
        <w:pStyle w:val="ConsPlusCell"/>
        <w:jc w:val="both"/>
      </w:pPr>
      <w:r w:rsidRPr="00061AB7">
        <w:t>53 6199     0     Детали отдельные для домов</w:t>
      </w:r>
    </w:p>
    <w:p w:rsidR="00CC4CF9" w:rsidRPr="00061AB7" w:rsidRDefault="00CC4CF9" w:rsidP="003463F3">
      <w:pPr>
        <w:pStyle w:val="ConsPlusCell"/>
        <w:jc w:val="both"/>
      </w:pPr>
      <w:r w:rsidRPr="00061AB7">
        <w:t>53 6200     1     Дома стандартные и комплекты деталей для домов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 стенами из местных строительных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53 6210     9     Дома деревянные заводского изготовления (дома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стандартные) /</w:t>
      </w:r>
    </w:p>
    <w:p w:rsidR="00CC4CF9" w:rsidRPr="00061AB7" w:rsidRDefault="00CC4CF9" w:rsidP="003463F3">
      <w:pPr>
        <w:pStyle w:val="ConsPlusCell"/>
        <w:jc w:val="both"/>
      </w:pPr>
      <w:r w:rsidRPr="00061AB7">
        <w:t>53 6211     4     - щитовые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6212     4     - каркасные, каркасно-фибролитовые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арболитовые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6213     5     - брусчатые</w:t>
      </w:r>
    </w:p>
    <w:p w:rsidR="00CC4CF9" w:rsidRPr="00061AB7" w:rsidRDefault="00CC4CF9" w:rsidP="003463F3">
      <w:pPr>
        <w:pStyle w:val="ConsPlusCell"/>
        <w:jc w:val="both"/>
      </w:pPr>
      <w:r w:rsidRPr="00061AB7">
        <w:t>53 6214     0     - панельные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6220     3     Комплекты деталей для стандартных домов со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стенами из местных строительных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53 6221     9     Комплекты деталей жилых домов со стенами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местных строительных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53 6230     8     Домики садовые и постройки хозяйственные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приусадебные. Детали и изделия деревянные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садовых домиков и хозяйственных построек</w:t>
      </w:r>
    </w:p>
    <w:p w:rsidR="00CC4CF9" w:rsidRPr="00061AB7" w:rsidRDefault="00CC4CF9" w:rsidP="003463F3">
      <w:pPr>
        <w:pStyle w:val="ConsPlusCell"/>
        <w:jc w:val="both"/>
      </w:pPr>
      <w:r w:rsidRPr="00061AB7">
        <w:t>53 6231     3     Домики садовые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6232     9     Постройки хозяйственные приусадебные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6233     4     Детали и изделия деревянные для садовых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домиков и хозяйственных построек</w:t>
      </w:r>
    </w:p>
    <w:p w:rsidR="00CC4CF9" w:rsidRPr="00061AB7" w:rsidRDefault="00CC4CF9" w:rsidP="003463F3">
      <w:pPr>
        <w:pStyle w:val="ConsPlusCell"/>
        <w:jc w:val="both"/>
      </w:pPr>
      <w:r w:rsidRPr="00061AB7">
        <w:t>53 6234     1     Комплекты деталей садовых домиков со стенами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местных строительных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53 6240     2     Домики деревянные для содержания / зверей,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животных и птиц</w:t>
      </w:r>
    </w:p>
    <w:p w:rsidR="00CC4CF9" w:rsidRPr="00061AB7" w:rsidRDefault="00CC4CF9" w:rsidP="003463F3">
      <w:pPr>
        <w:pStyle w:val="ConsPlusCell"/>
        <w:jc w:val="both"/>
      </w:pPr>
      <w:r w:rsidRPr="00061AB7">
        <w:t>53 6241     8     - пушных зверей</w:t>
      </w:r>
    </w:p>
    <w:p w:rsidR="00CC4CF9" w:rsidRPr="00061AB7" w:rsidRDefault="00CC4CF9" w:rsidP="003463F3">
      <w:pPr>
        <w:pStyle w:val="ConsPlusCell"/>
        <w:jc w:val="both"/>
      </w:pPr>
      <w:r w:rsidRPr="00061AB7">
        <w:t>53 6242     3     - домашних животных</w:t>
      </w:r>
    </w:p>
    <w:p w:rsidR="00CC4CF9" w:rsidRPr="00061AB7" w:rsidRDefault="00CC4CF9" w:rsidP="003463F3">
      <w:pPr>
        <w:pStyle w:val="ConsPlusCell"/>
        <w:jc w:val="both"/>
      </w:pPr>
      <w:r w:rsidRPr="00061AB7">
        <w:t>53 6243     9     - птиц</w:t>
      </w:r>
    </w:p>
    <w:p w:rsidR="00CC4CF9" w:rsidRPr="00061AB7" w:rsidRDefault="00CC4CF9" w:rsidP="003463F3">
      <w:pPr>
        <w:pStyle w:val="ConsPlusCell"/>
        <w:jc w:val="both"/>
      </w:pPr>
      <w:r w:rsidRPr="00061AB7">
        <w:t>53 6300     8     Здания и помещения цельноперевозные,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контейнерного типа и сборно-разборные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6320     7     Помещения контейнерного типа /</w:t>
      </w:r>
    </w:p>
    <w:p w:rsidR="00CC4CF9" w:rsidRPr="00061AB7" w:rsidRDefault="00CC4CF9" w:rsidP="003463F3">
      <w:pPr>
        <w:pStyle w:val="ConsPlusCell"/>
        <w:jc w:val="both"/>
      </w:pPr>
      <w:r w:rsidRPr="00061AB7">
        <w:t>53 6321     2     - жилые</w:t>
      </w:r>
    </w:p>
    <w:p w:rsidR="00CC4CF9" w:rsidRPr="00061AB7" w:rsidRDefault="00CC4CF9" w:rsidP="003463F3">
      <w:pPr>
        <w:pStyle w:val="ConsPlusCell"/>
        <w:jc w:val="both"/>
      </w:pPr>
      <w:r w:rsidRPr="00061AB7">
        <w:t>53 6322     8     - бытовые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6323     3     - производственные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6330     1     Здания и помещения сборно-разборные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53 6331     7     - жилые</w:t>
      </w:r>
    </w:p>
    <w:p w:rsidR="00CC4CF9" w:rsidRPr="00061AB7" w:rsidRDefault="00CC4CF9" w:rsidP="003463F3">
      <w:pPr>
        <w:pStyle w:val="ConsPlusCell"/>
        <w:jc w:val="both"/>
      </w:pPr>
      <w:r w:rsidRPr="00061AB7">
        <w:t>53 6332     2     - бытовые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6333     8     - производственные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6334     3     Юрты</w:t>
      </w:r>
    </w:p>
    <w:p w:rsidR="00CC4CF9" w:rsidRPr="00061AB7" w:rsidRDefault="00CC4CF9" w:rsidP="003463F3">
      <w:pPr>
        <w:pStyle w:val="ConsPlusCell"/>
        <w:jc w:val="both"/>
      </w:pPr>
      <w:r w:rsidRPr="00061AB7">
        <w:t>53 6340     6     Здания и помещения цельноперевозные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53 6341     1     - жилые</w:t>
      </w:r>
    </w:p>
    <w:p w:rsidR="00CC4CF9" w:rsidRPr="00061AB7" w:rsidRDefault="00CC4CF9" w:rsidP="003463F3">
      <w:pPr>
        <w:pStyle w:val="ConsPlusCell"/>
        <w:jc w:val="both"/>
      </w:pPr>
      <w:r w:rsidRPr="00061AB7">
        <w:t>53 6342     7     - бытовые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6343     2     - производственные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6600     9     Конструкции строительные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6610     3     Щиты и детали щитов деревянные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53 6611     9     - для междукомнатных перегородок</w:t>
      </w:r>
    </w:p>
    <w:p w:rsidR="00CC4CF9" w:rsidRPr="00061AB7" w:rsidRDefault="00CC4CF9" w:rsidP="003463F3">
      <w:pPr>
        <w:pStyle w:val="ConsPlusCell"/>
        <w:jc w:val="both"/>
      </w:pPr>
      <w:r w:rsidRPr="00061AB7">
        <w:t>53 6612     4     - для перекрытий в жилых и общественных зданиях</w:t>
      </w:r>
    </w:p>
    <w:p w:rsidR="00CC4CF9" w:rsidRPr="00061AB7" w:rsidRDefault="00CC4CF9" w:rsidP="003463F3">
      <w:pPr>
        <w:pStyle w:val="ConsPlusCell"/>
        <w:jc w:val="both"/>
      </w:pPr>
      <w:r w:rsidRPr="00061AB7">
        <w:t>53 6613     3     - для кровли</w:t>
      </w:r>
    </w:p>
    <w:p w:rsidR="00CC4CF9" w:rsidRPr="00061AB7" w:rsidRDefault="00CC4CF9" w:rsidP="003463F3">
      <w:pPr>
        <w:pStyle w:val="ConsPlusCell"/>
        <w:jc w:val="both"/>
      </w:pPr>
      <w:r w:rsidRPr="00061AB7">
        <w:t>53 6614     5     - для подмостей и ограждений рабочих мест</w:t>
      </w:r>
    </w:p>
    <w:p w:rsidR="00CC4CF9" w:rsidRPr="00061AB7" w:rsidRDefault="00CC4CF9" w:rsidP="003463F3">
      <w:pPr>
        <w:pStyle w:val="ConsPlusCell"/>
        <w:jc w:val="both"/>
      </w:pPr>
      <w:r w:rsidRPr="00061AB7">
        <w:t>53 6615     0     - для опалубки</w:t>
      </w:r>
    </w:p>
    <w:p w:rsidR="00CC4CF9" w:rsidRPr="00061AB7" w:rsidRDefault="00CC4CF9" w:rsidP="003463F3">
      <w:pPr>
        <w:pStyle w:val="ConsPlusCell"/>
        <w:jc w:val="both"/>
      </w:pPr>
      <w:r w:rsidRPr="00061AB7">
        <w:t>53 6616     6     - для полов</w:t>
      </w:r>
    </w:p>
    <w:p w:rsidR="00CC4CF9" w:rsidRPr="00061AB7" w:rsidRDefault="00CC4CF9" w:rsidP="003463F3">
      <w:pPr>
        <w:pStyle w:val="ConsPlusCell"/>
        <w:jc w:val="both"/>
      </w:pPr>
      <w:r w:rsidRPr="00061AB7">
        <w:t>53 6619     2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53 6620     8     Фермы, арки и балки деревянные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6621     3     Арки деревянные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6622     9     Фермы деревянные шпренгельные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6623     4     Фермы брусчатые</w:t>
      </w:r>
    </w:p>
    <w:p w:rsidR="00CC4CF9" w:rsidRPr="00061AB7" w:rsidRDefault="00CC4CF9" w:rsidP="003463F3">
      <w:pPr>
        <w:pStyle w:val="ConsPlusCell"/>
        <w:jc w:val="both"/>
      </w:pPr>
      <w:r w:rsidRPr="00061AB7">
        <w:t>53 6624     7     Фермы металлодеревянные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6625     5     Балки деревянные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6629     7     Фермы, арки и балки деревянные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53 6630     2     Стропила и их элементы</w:t>
      </w:r>
    </w:p>
    <w:p w:rsidR="00CC4CF9" w:rsidRPr="00061AB7" w:rsidRDefault="00CC4CF9" w:rsidP="003463F3">
      <w:pPr>
        <w:pStyle w:val="ConsPlusCell"/>
        <w:jc w:val="both"/>
      </w:pPr>
      <w:r w:rsidRPr="00061AB7">
        <w:t>53 6631     8     Стропила</w:t>
      </w:r>
    </w:p>
    <w:p w:rsidR="00CC4CF9" w:rsidRPr="00061AB7" w:rsidRDefault="00CC4CF9" w:rsidP="003463F3">
      <w:pPr>
        <w:pStyle w:val="ConsPlusCell"/>
        <w:jc w:val="both"/>
      </w:pPr>
      <w:r w:rsidRPr="00061AB7">
        <w:t>53 6635     0     Элементы стропил</w:t>
      </w:r>
    </w:p>
    <w:p w:rsidR="00CC4CF9" w:rsidRPr="00061AB7" w:rsidRDefault="00CC4CF9" w:rsidP="003463F3">
      <w:pPr>
        <w:pStyle w:val="ConsPlusCell"/>
        <w:jc w:val="both"/>
      </w:pPr>
      <w:r w:rsidRPr="00061AB7">
        <w:t>53 6650     1     Срубы домов, бань, колодезные 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53 6651     7     Срубы домов и бань</w:t>
      </w:r>
    </w:p>
    <w:p w:rsidR="00CC4CF9" w:rsidRPr="00061AB7" w:rsidRDefault="00CC4CF9" w:rsidP="003463F3">
      <w:pPr>
        <w:pStyle w:val="ConsPlusCell"/>
        <w:jc w:val="both"/>
      </w:pPr>
      <w:r w:rsidRPr="00061AB7">
        <w:t>53 6652     2     Срубы колодезные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6660     6     Конструкции деревянные клееные, несущие /</w:t>
      </w:r>
    </w:p>
    <w:p w:rsidR="00CC4CF9" w:rsidRPr="00061AB7" w:rsidRDefault="00CC4CF9" w:rsidP="003463F3">
      <w:pPr>
        <w:pStyle w:val="ConsPlusCell"/>
        <w:jc w:val="both"/>
      </w:pPr>
      <w:r w:rsidRPr="00061AB7">
        <w:t>53 6661     1     - прямолинейные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6662     7     - гнутоклееные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6700     2     Плиты клееные дощатые и панели декоративные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6710     7     Плиты клееные дощатые /</w:t>
      </w:r>
    </w:p>
    <w:p w:rsidR="00CC4CF9" w:rsidRPr="00061AB7" w:rsidRDefault="00CC4CF9" w:rsidP="003463F3">
      <w:pPr>
        <w:pStyle w:val="ConsPlusCell"/>
        <w:jc w:val="both"/>
      </w:pPr>
      <w:r w:rsidRPr="00061AB7">
        <w:t>53 6711     2     - хвойные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6720     1     Панели деревянные клееные для использования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автостроении, вагоностроении и судостроении /</w:t>
      </w:r>
    </w:p>
    <w:p w:rsidR="00CC4CF9" w:rsidRPr="00061AB7" w:rsidRDefault="00CC4CF9" w:rsidP="003463F3">
      <w:pPr>
        <w:pStyle w:val="ConsPlusCell"/>
        <w:jc w:val="both"/>
      </w:pPr>
      <w:r w:rsidRPr="00061AB7">
        <w:t>53 6721     7     - хвойные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6730     6     Панели деревянные клееные для обшивки щитовых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домов, покрытия крыш, подшивки черных полов,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перегородок, настила строительных лесов /</w:t>
      </w:r>
    </w:p>
    <w:p w:rsidR="00CC4CF9" w:rsidRPr="00061AB7" w:rsidRDefault="00CC4CF9" w:rsidP="003463F3">
      <w:pPr>
        <w:pStyle w:val="ConsPlusCell"/>
        <w:jc w:val="both"/>
      </w:pPr>
      <w:r w:rsidRPr="00061AB7">
        <w:t>53 6731     1     - хвойные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6740     0     Панели декоративные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53 6741     6     - из древесно-стружечных плит</w:t>
      </w:r>
    </w:p>
    <w:p w:rsidR="00CC4CF9" w:rsidRPr="00061AB7" w:rsidRDefault="00CC4CF9" w:rsidP="003463F3">
      <w:pPr>
        <w:pStyle w:val="ConsPlusCell"/>
        <w:jc w:val="both"/>
      </w:pPr>
      <w:r w:rsidRPr="00061AB7">
        <w:t>53 6742     1     - из клееной фанеры</w:t>
      </w:r>
    </w:p>
    <w:p w:rsidR="00CC4CF9" w:rsidRPr="00061AB7" w:rsidRDefault="00CC4CF9" w:rsidP="003463F3">
      <w:pPr>
        <w:pStyle w:val="ConsPlusCell"/>
        <w:jc w:val="both"/>
      </w:pPr>
      <w:r w:rsidRPr="00061AB7">
        <w:t>53 6743     7     - из древесно-волокнистых плит</w:t>
      </w:r>
    </w:p>
    <w:p w:rsidR="00CC4CF9" w:rsidRPr="00061AB7" w:rsidRDefault="00CC4CF9" w:rsidP="003463F3">
      <w:pPr>
        <w:pStyle w:val="ConsPlusCell"/>
        <w:jc w:val="both"/>
      </w:pPr>
      <w:r w:rsidRPr="00061AB7">
        <w:t>53 6800     6     Материалы штукатурные, кровельные и облицовочные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6810     0     Дрань штукатурная /</w:t>
      </w:r>
    </w:p>
    <w:p w:rsidR="00CC4CF9" w:rsidRPr="00061AB7" w:rsidRDefault="00CC4CF9" w:rsidP="003463F3">
      <w:pPr>
        <w:pStyle w:val="ConsPlusCell"/>
        <w:jc w:val="both"/>
      </w:pPr>
      <w:r w:rsidRPr="00061AB7">
        <w:t>53 6811     6     - хвойная</w:t>
      </w:r>
    </w:p>
    <w:p w:rsidR="00CC4CF9" w:rsidRPr="00061AB7" w:rsidRDefault="00CC4CF9" w:rsidP="003463F3">
      <w:pPr>
        <w:pStyle w:val="ConsPlusCell"/>
        <w:jc w:val="both"/>
      </w:pPr>
      <w:r w:rsidRPr="00061AB7">
        <w:t>53 6812     1     - лиственная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53 6820     5     Плиты и дощечки деревянные кровельные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облицовочные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6821     0     Плиты и дощечки деревянные кровельные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6822     6     Плиты и дощечки деревянные облицовочные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6830     5     Гонт кровельный /</w:t>
      </w:r>
    </w:p>
    <w:p w:rsidR="00CC4CF9" w:rsidRPr="00061AB7" w:rsidRDefault="00CC4CF9" w:rsidP="003463F3">
      <w:pPr>
        <w:pStyle w:val="ConsPlusCell"/>
        <w:jc w:val="both"/>
      </w:pPr>
      <w:r w:rsidRPr="00061AB7">
        <w:t>53 6831     5     - хвойный</w:t>
      </w:r>
    </w:p>
    <w:p w:rsidR="00CC4CF9" w:rsidRPr="00061AB7" w:rsidRDefault="00CC4CF9" w:rsidP="003463F3">
      <w:pPr>
        <w:pStyle w:val="ConsPlusCell"/>
        <w:jc w:val="both"/>
      </w:pPr>
      <w:r w:rsidRPr="00061AB7">
        <w:t>53 6832     0     - лиственный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53 6840     4     Дрань и щепа кровельные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6841     9     Дрань кровельная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53 6842     5     Щепа кровельная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53 6850     9     Элементы деревянные декоративно-облицовочные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6851     4     Элементы декоративно-облицовочные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древесины и древесных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53 6900     1     Изделия деревянные строительные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53 6920     9     Поддоны деревянные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53 6921     4     - ящичные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6922     6     - плоские</w:t>
      </w:r>
    </w:p>
    <w:p w:rsidR="00CC4CF9" w:rsidRPr="00061AB7" w:rsidRDefault="00CC4CF9" w:rsidP="003463F3">
      <w:pPr>
        <w:pStyle w:val="ConsPlusCell"/>
        <w:jc w:val="both"/>
      </w:pPr>
      <w:r w:rsidRPr="00061AB7">
        <w:t>53 6923     8     - стоечные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6928     7     Фурнитура и элементы поддонов деревянных</w:t>
      </w:r>
    </w:p>
    <w:p w:rsidR="00CC4CF9" w:rsidRPr="00061AB7" w:rsidRDefault="00CC4CF9" w:rsidP="003463F3">
      <w:pPr>
        <w:pStyle w:val="ConsPlusCell"/>
        <w:jc w:val="both"/>
      </w:pPr>
      <w:r w:rsidRPr="00061AB7">
        <w:t>53 6929     2     Поддоны деревянные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53 6930     3     Шашка для торцовых мостовых и полов</w:t>
      </w:r>
    </w:p>
    <w:p w:rsidR="00CC4CF9" w:rsidRPr="00061AB7" w:rsidRDefault="00CC4CF9" w:rsidP="003463F3">
      <w:pPr>
        <w:pStyle w:val="ConsPlusCell"/>
        <w:jc w:val="both"/>
      </w:pPr>
      <w:r w:rsidRPr="00061AB7">
        <w:t>53 6931     9     Шашка торцовая для полов</w:t>
      </w:r>
    </w:p>
    <w:p w:rsidR="00CC4CF9" w:rsidRPr="00061AB7" w:rsidRDefault="00CC4CF9" w:rsidP="003463F3">
      <w:pPr>
        <w:pStyle w:val="ConsPlusCell"/>
        <w:jc w:val="both"/>
      </w:pPr>
      <w:r w:rsidRPr="00061AB7">
        <w:t>53 6940     8     Штакетник / и звенья изгородей из штакетника</w:t>
      </w:r>
    </w:p>
    <w:p w:rsidR="00CC4CF9" w:rsidRPr="00061AB7" w:rsidRDefault="00CC4CF9" w:rsidP="003463F3">
      <w:pPr>
        <w:pStyle w:val="ConsPlusCell"/>
        <w:jc w:val="both"/>
      </w:pPr>
      <w:r w:rsidRPr="00061AB7">
        <w:t>53 6941     3     - хвойный</w:t>
      </w:r>
    </w:p>
    <w:p w:rsidR="00CC4CF9" w:rsidRPr="00061AB7" w:rsidRDefault="00CC4CF9" w:rsidP="003463F3">
      <w:pPr>
        <w:pStyle w:val="ConsPlusCell"/>
        <w:jc w:val="both"/>
      </w:pPr>
      <w:r w:rsidRPr="00061AB7">
        <w:t>53 6942     9     - лиственный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53 6943     4     Штакетник сегментный и звенья изгородей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штакетника</w:t>
      </w:r>
    </w:p>
    <w:p w:rsidR="00CC4CF9" w:rsidRPr="00061AB7" w:rsidRDefault="00CC4CF9" w:rsidP="003463F3">
      <w:pPr>
        <w:pStyle w:val="ConsPlusCell"/>
        <w:jc w:val="both"/>
      </w:pPr>
      <w:r w:rsidRPr="00061AB7">
        <w:t>53 6950     2     Столбы, опоры деревянные для изгородей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прочего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53 6951     8     Столбы и стойки деревянные разного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53 6952     3     Опоры и колья разного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53 6953     9     Стойки деревянные для крепления грузов</w:t>
      </w:r>
    </w:p>
    <w:p w:rsidR="00CC4CF9" w:rsidRPr="00061AB7" w:rsidRDefault="00CC4CF9" w:rsidP="003463F3">
      <w:pPr>
        <w:pStyle w:val="ConsPlusCell"/>
        <w:jc w:val="both"/>
      </w:pPr>
      <w:r w:rsidRPr="00061AB7">
        <w:t>53 6960     7     Элементы и детали шкафов встроенных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антресольных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>53 6961     2     Блоки дверные шкафные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6962     8     Блоки дверные антресольные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6963     3     Детали деревянные встроенных шкафов</w:t>
      </w:r>
    </w:p>
    <w:p w:rsidR="00CC4CF9" w:rsidRPr="00061AB7" w:rsidRDefault="00CC4CF9" w:rsidP="003463F3">
      <w:pPr>
        <w:pStyle w:val="ConsPlusCell"/>
        <w:jc w:val="both"/>
      </w:pPr>
      <w:r w:rsidRPr="00061AB7">
        <w:t>53 6964     9     Стенки шкафов и антресолей задние</w:t>
      </w:r>
    </w:p>
    <w:p w:rsidR="00CC4CF9" w:rsidRPr="00061AB7" w:rsidRDefault="00CC4CF9" w:rsidP="003463F3">
      <w:pPr>
        <w:pStyle w:val="ConsPlusCell"/>
        <w:jc w:val="both"/>
      </w:pPr>
      <w:r w:rsidRPr="00061AB7">
        <w:t>53 6965     4     Стенки шкафов и антресолей боковые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промежуточные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6966     3     Полки шкафные и антресольные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6967     5     Блок-секции</w:t>
      </w:r>
    </w:p>
    <w:p w:rsidR="00CC4CF9" w:rsidRPr="00061AB7" w:rsidRDefault="00CC4CF9" w:rsidP="003463F3">
      <w:pPr>
        <w:pStyle w:val="ConsPlusCell"/>
        <w:jc w:val="both"/>
      </w:pPr>
      <w:r w:rsidRPr="00061AB7">
        <w:t>53 6969     6     Элементы шкафов встроенных и антресольных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53 6980     6     Шкафы встроенные и антресольные в сборе</w:t>
      </w:r>
    </w:p>
    <w:p w:rsidR="00CC4CF9" w:rsidRPr="00061AB7" w:rsidRDefault="00CC4CF9" w:rsidP="003463F3">
      <w:pPr>
        <w:pStyle w:val="ConsPlusCell"/>
        <w:jc w:val="both"/>
      </w:pPr>
      <w:r w:rsidRPr="00061AB7">
        <w:t>53 6981     1     Шкафы встроенные в сборе для жилых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общественных зданий</w:t>
      </w:r>
    </w:p>
    <w:p w:rsidR="00CC4CF9" w:rsidRPr="00061AB7" w:rsidRDefault="00CC4CF9" w:rsidP="003463F3">
      <w:pPr>
        <w:pStyle w:val="ConsPlusCell"/>
        <w:jc w:val="both"/>
      </w:pPr>
      <w:r w:rsidRPr="00061AB7">
        <w:t>53 6982     7     Шкафы антресольные в сборе для жилых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общественных зданий</w:t>
      </w:r>
    </w:p>
    <w:p w:rsidR="00CC4CF9" w:rsidRPr="00061AB7" w:rsidRDefault="00CC4CF9" w:rsidP="003463F3">
      <w:pPr>
        <w:pStyle w:val="ConsPlusCell"/>
        <w:jc w:val="both"/>
      </w:pPr>
      <w:r w:rsidRPr="00061AB7">
        <w:t>53 6990     0     Изделия, элементы и детали из древесины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древесных материалов строительные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53 6991     6     Детали градирен деревянные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6992     1     Топорища деревянные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6993     7     Изделия и детали деревянные малых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архитектурных форм</w:t>
      </w:r>
    </w:p>
    <w:p w:rsidR="00CC4CF9" w:rsidRPr="00061AB7" w:rsidRDefault="00CC4CF9" w:rsidP="003463F3">
      <w:pPr>
        <w:pStyle w:val="ConsPlusCell"/>
        <w:jc w:val="both"/>
      </w:pPr>
      <w:r w:rsidRPr="00061AB7">
        <w:t>53 6998     4     Элементы из древесины и древесных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(защитно-декоративные, облицовочные, доборные,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крепления и прочие) для обустройства зданий</w:t>
      </w:r>
    </w:p>
    <w:p w:rsidR="00CC4CF9" w:rsidRPr="00061AB7" w:rsidRDefault="00CC4CF9" w:rsidP="003463F3">
      <w:pPr>
        <w:pStyle w:val="ConsPlusCell"/>
        <w:jc w:val="both"/>
      </w:pPr>
      <w:r w:rsidRPr="00061AB7">
        <w:t>53 6999     4     Изделия и детали деревянные строительные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разного назначения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53 7000     7     Тара деревянная и детали для нее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53 7100     3     Ящики деревянные и комплекты ящиков деревянных</w:t>
      </w:r>
    </w:p>
    <w:p w:rsidR="00CC4CF9" w:rsidRPr="00061AB7" w:rsidRDefault="00CC4CF9" w:rsidP="003463F3">
      <w:pPr>
        <w:pStyle w:val="ConsPlusCell"/>
        <w:jc w:val="both"/>
      </w:pPr>
      <w:r w:rsidRPr="00061AB7">
        <w:t>53 7110     8     Ящики деревянные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53 7111     3     - дощатые</w:t>
      </w:r>
    </w:p>
    <w:p w:rsidR="00CC4CF9" w:rsidRPr="00061AB7" w:rsidRDefault="00CC4CF9" w:rsidP="003463F3">
      <w:pPr>
        <w:pStyle w:val="ConsPlusCell"/>
        <w:jc w:val="both"/>
      </w:pPr>
      <w:r w:rsidRPr="00061AB7">
        <w:t>53 7112     9     - фанерные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7113     4     - комбинированные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7114     8     - из волокнистых и стружечных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53 7115     5     - тонкостенные, обвязанные проволокой</w:t>
      </w:r>
    </w:p>
    <w:p w:rsidR="00CC4CF9" w:rsidRPr="00061AB7" w:rsidRDefault="00CC4CF9" w:rsidP="003463F3">
      <w:pPr>
        <w:pStyle w:val="ConsPlusCell"/>
        <w:jc w:val="both"/>
      </w:pPr>
      <w:r w:rsidRPr="00061AB7">
        <w:t>53 7120     2     Комплекты деталей ящиков деревянных /</w:t>
      </w:r>
    </w:p>
    <w:p w:rsidR="00CC4CF9" w:rsidRPr="00061AB7" w:rsidRDefault="00CC4CF9" w:rsidP="003463F3">
      <w:pPr>
        <w:pStyle w:val="ConsPlusCell"/>
        <w:jc w:val="both"/>
      </w:pPr>
      <w:r w:rsidRPr="00061AB7">
        <w:t>53 7121     8     - для масла сливочного</w:t>
      </w:r>
    </w:p>
    <w:p w:rsidR="00CC4CF9" w:rsidRPr="00061AB7" w:rsidRDefault="00CC4CF9" w:rsidP="003463F3">
      <w:pPr>
        <w:pStyle w:val="ConsPlusCell"/>
        <w:jc w:val="both"/>
      </w:pPr>
      <w:r w:rsidRPr="00061AB7">
        <w:t>53 7122     3     - для овощей, фруктов, ягод</w:t>
      </w:r>
    </w:p>
    <w:p w:rsidR="00CC4CF9" w:rsidRPr="00061AB7" w:rsidRDefault="00CC4CF9" w:rsidP="003463F3">
      <w:pPr>
        <w:pStyle w:val="ConsPlusCell"/>
        <w:jc w:val="both"/>
      </w:pPr>
      <w:r w:rsidRPr="00061AB7">
        <w:t>53 7123     9     - для других продовольственных товаров</w:t>
      </w:r>
    </w:p>
    <w:p w:rsidR="00CC4CF9" w:rsidRPr="00061AB7" w:rsidRDefault="00CC4CF9" w:rsidP="003463F3">
      <w:pPr>
        <w:pStyle w:val="ConsPlusCell"/>
        <w:jc w:val="both"/>
      </w:pPr>
      <w:r w:rsidRPr="00061AB7">
        <w:t>53 7124     4     - для продукции тракторного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сельскохозяйственного машиностроения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53 7125     1     - для продукции электротехнической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53 7126     5     - для продукции автомобильной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53 7127     0     - для химической продукции</w:t>
      </w:r>
    </w:p>
    <w:p w:rsidR="00CC4CF9" w:rsidRPr="00061AB7" w:rsidRDefault="00CC4CF9" w:rsidP="003463F3">
      <w:pPr>
        <w:pStyle w:val="ConsPlusCell"/>
        <w:jc w:val="both"/>
      </w:pPr>
      <w:r w:rsidRPr="00061AB7">
        <w:t>53 7128     6     - для продукции производственно-технического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назначения прочей</w:t>
      </w:r>
    </w:p>
    <w:p w:rsidR="00CC4CF9" w:rsidRPr="00061AB7" w:rsidRDefault="00CC4CF9" w:rsidP="003463F3">
      <w:pPr>
        <w:pStyle w:val="ConsPlusCell"/>
        <w:jc w:val="both"/>
      </w:pPr>
      <w:r w:rsidRPr="00061AB7">
        <w:t>53 7130     7     Клинья</w:t>
      </w:r>
    </w:p>
    <w:p w:rsidR="00CC4CF9" w:rsidRPr="00061AB7" w:rsidRDefault="00CC4CF9" w:rsidP="003463F3">
      <w:pPr>
        <w:pStyle w:val="ConsPlusCell"/>
        <w:jc w:val="both"/>
      </w:pPr>
      <w:r w:rsidRPr="00061AB7">
        <w:t>53 7200     7     Клепка</w:t>
      </w:r>
    </w:p>
    <w:p w:rsidR="00CC4CF9" w:rsidRPr="00061AB7" w:rsidRDefault="00CC4CF9" w:rsidP="003463F3">
      <w:pPr>
        <w:pStyle w:val="ConsPlusCell"/>
        <w:jc w:val="both"/>
      </w:pPr>
      <w:r w:rsidRPr="00061AB7">
        <w:t>53 7210     1     Клепка для заливных бочек /</w:t>
      </w:r>
    </w:p>
    <w:p w:rsidR="00CC4CF9" w:rsidRPr="00061AB7" w:rsidRDefault="00CC4CF9" w:rsidP="003463F3">
      <w:pPr>
        <w:pStyle w:val="ConsPlusCell"/>
        <w:jc w:val="both"/>
      </w:pPr>
      <w:r w:rsidRPr="00061AB7">
        <w:t>53 7211     7     - из древесины хвойных, мягких лиственных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березовой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53 7213     8     - дубовая</w:t>
      </w:r>
    </w:p>
    <w:p w:rsidR="00CC4CF9" w:rsidRPr="00061AB7" w:rsidRDefault="00CC4CF9" w:rsidP="003463F3">
      <w:pPr>
        <w:pStyle w:val="ConsPlusCell"/>
        <w:jc w:val="both"/>
      </w:pPr>
      <w:r w:rsidRPr="00061AB7">
        <w:t>53 7214     3     - буковая</w:t>
      </w:r>
    </w:p>
    <w:p w:rsidR="00CC4CF9" w:rsidRPr="00061AB7" w:rsidRDefault="00CC4CF9" w:rsidP="003463F3">
      <w:pPr>
        <w:pStyle w:val="ConsPlusCell"/>
        <w:jc w:val="both"/>
      </w:pPr>
      <w:r w:rsidRPr="00061AB7">
        <w:t>53 7220     6     Клепка для сухотарных бочек /</w:t>
      </w:r>
    </w:p>
    <w:p w:rsidR="00CC4CF9" w:rsidRPr="00061AB7" w:rsidRDefault="00CC4CF9" w:rsidP="003463F3">
      <w:pPr>
        <w:pStyle w:val="ConsPlusCell"/>
        <w:jc w:val="both"/>
      </w:pPr>
      <w:r w:rsidRPr="00061AB7">
        <w:t>53 7221     1     - из древесины хвойных, мягких лиственных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березовой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53 7230     0     Клепка для бочек под вино, соки и морсы /</w:t>
      </w:r>
    </w:p>
    <w:p w:rsidR="00CC4CF9" w:rsidRPr="00061AB7" w:rsidRDefault="00CC4CF9" w:rsidP="003463F3">
      <w:pPr>
        <w:pStyle w:val="ConsPlusCell"/>
        <w:jc w:val="both"/>
      </w:pPr>
      <w:r w:rsidRPr="00061AB7">
        <w:t>53 7233     7     - дубовая</w:t>
      </w:r>
    </w:p>
    <w:p w:rsidR="00CC4CF9" w:rsidRPr="00061AB7" w:rsidRDefault="00CC4CF9" w:rsidP="003463F3">
      <w:pPr>
        <w:pStyle w:val="ConsPlusCell"/>
        <w:jc w:val="both"/>
      </w:pPr>
      <w:r w:rsidRPr="00061AB7">
        <w:t>53 7240     5     Клепка для бочек под пиво /</w:t>
      </w:r>
    </w:p>
    <w:p w:rsidR="00CC4CF9" w:rsidRPr="00061AB7" w:rsidRDefault="00CC4CF9" w:rsidP="003463F3">
      <w:pPr>
        <w:pStyle w:val="ConsPlusCell"/>
        <w:jc w:val="both"/>
      </w:pPr>
      <w:r w:rsidRPr="00061AB7">
        <w:t>53 7241     0     - из лиственницы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53 7243     1     - дубовая</w:t>
      </w:r>
    </w:p>
    <w:p w:rsidR="00CC4CF9" w:rsidRPr="00061AB7" w:rsidRDefault="00CC4CF9" w:rsidP="003463F3">
      <w:pPr>
        <w:pStyle w:val="ConsPlusCell"/>
        <w:jc w:val="both"/>
      </w:pPr>
      <w:r w:rsidRPr="00061AB7">
        <w:t>53 7250     0     Клепка для винных бутов /</w:t>
      </w:r>
    </w:p>
    <w:p w:rsidR="00CC4CF9" w:rsidRPr="00061AB7" w:rsidRDefault="00CC4CF9" w:rsidP="003463F3">
      <w:pPr>
        <w:pStyle w:val="ConsPlusCell"/>
        <w:jc w:val="both"/>
      </w:pPr>
      <w:r w:rsidRPr="00061AB7">
        <w:t>53 7253     6     - дубовая</w:t>
      </w:r>
    </w:p>
    <w:p w:rsidR="00CC4CF9" w:rsidRPr="00061AB7" w:rsidRDefault="00CC4CF9" w:rsidP="003463F3">
      <w:pPr>
        <w:pStyle w:val="ConsPlusCell"/>
        <w:jc w:val="both"/>
      </w:pPr>
      <w:r w:rsidRPr="00061AB7">
        <w:t>53 7300     0     Бочки деревянные, барабаны и комплекты бочковые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7310     5     Бочки деревянные для вин, соков и морсов /</w:t>
      </w:r>
    </w:p>
    <w:p w:rsidR="00CC4CF9" w:rsidRPr="00061AB7" w:rsidRDefault="00CC4CF9" w:rsidP="003463F3">
      <w:pPr>
        <w:pStyle w:val="ConsPlusCell"/>
        <w:jc w:val="both"/>
      </w:pPr>
      <w:r w:rsidRPr="00061AB7">
        <w:t>53 7313     1     - дубовые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7315     2     - из клееной клепки</w:t>
      </w:r>
    </w:p>
    <w:p w:rsidR="00CC4CF9" w:rsidRPr="00061AB7" w:rsidRDefault="00CC4CF9" w:rsidP="003463F3">
      <w:pPr>
        <w:pStyle w:val="ConsPlusCell"/>
        <w:jc w:val="both"/>
      </w:pPr>
      <w:r w:rsidRPr="00061AB7">
        <w:t>53 7320     6     Бочки деревянные для пива /</w:t>
      </w:r>
    </w:p>
    <w:p w:rsidR="00CC4CF9" w:rsidRPr="00061AB7" w:rsidRDefault="00CC4CF9" w:rsidP="003463F3">
      <w:pPr>
        <w:pStyle w:val="ConsPlusCell"/>
        <w:jc w:val="both"/>
      </w:pPr>
      <w:r w:rsidRPr="00061AB7">
        <w:t>53 7321     5     - из лиственницы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53 7323     6     - дубовые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7324     1     - буковые, поступающие по импорту</w:t>
      </w:r>
    </w:p>
    <w:p w:rsidR="00CC4CF9" w:rsidRPr="00061AB7" w:rsidRDefault="00CC4CF9" w:rsidP="003463F3">
      <w:pPr>
        <w:pStyle w:val="ConsPlusCell"/>
        <w:jc w:val="both"/>
      </w:pPr>
      <w:r w:rsidRPr="00061AB7">
        <w:t>53 7325     7     - из клееной клепки</w:t>
      </w:r>
    </w:p>
    <w:p w:rsidR="00CC4CF9" w:rsidRPr="00061AB7" w:rsidRDefault="00CC4CF9" w:rsidP="003463F3">
      <w:pPr>
        <w:pStyle w:val="ConsPlusCell"/>
        <w:jc w:val="both"/>
      </w:pPr>
      <w:r w:rsidRPr="00061AB7">
        <w:t>53 7330     4     Барабаны и катушки деревянные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7331     0     Барабаны деревянные для сыров</w:t>
      </w:r>
    </w:p>
    <w:p w:rsidR="00CC4CF9" w:rsidRPr="00061AB7" w:rsidRDefault="00CC4CF9" w:rsidP="003463F3">
      <w:pPr>
        <w:pStyle w:val="ConsPlusCell"/>
        <w:jc w:val="both"/>
      </w:pPr>
      <w:r w:rsidRPr="00061AB7">
        <w:t>53 7332     5     Барабаны  деревянные для электрических кабелей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проводов</w:t>
      </w:r>
    </w:p>
    <w:p w:rsidR="00CC4CF9" w:rsidRPr="00061AB7" w:rsidRDefault="00CC4CF9" w:rsidP="003463F3">
      <w:pPr>
        <w:pStyle w:val="ConsPlusCell"/>
        <w:jc w:val="both"/>
      </w:pPr>
      <w:r w:rsidRPr="00061AB7">
        <w:t>53 7333     0     Барабаны деревянные для стальных канатов</w:t>
      </w:r>
    </w:p>
    <w:p w:rsidR="00CC4CF9" w:rsidRPr="00061AB7" w:rsidRDefault="00CC4CF9" w:rsidP="003463F3">
      <w:pPr>
        <w:pStyle w:val="ConsPlusCell"/>
        <w:jc w:val="both"/>
      </w:pPr>
      <w:r w:rsidRPr="00061AB7">
        <w:t>53 7334     6     Барабаны дощатые для упаковки изоляторов</w:t>
      </w:r>
    </w:p>
    <w:p w:rsidR="00CC4CF9" w:rsidRPr="00061AB7" w:rsidRDefault="00CC4CF9" w:rsidP="003463F3">
      <w:pPr>
        <w:pStyle w:val="ConsPlusCell"/>
        <w:jc w:val="both"/>
      </w:pPr>
      <w:r w:rsidRPr="00061AB7">
        <w:t>53 7335     1     Барабаны фанерные для упаковки сыпучих,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пастообразных и брикетированных продуктов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53 7336     7     Катушки деревянные для проволоки и проводов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малых сечений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53 7340     9     Комплекты бочковые и бочки заливные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53 7341     4     - для пищевых продуктов (кроме рыбы)</w:t>
      </w:r>
    </w:p>
    <w:p w:rsidR="00CC4CF9" w:rsidRPr="00061AB7" w:rsidRDefault="00CC4CF9" w:rsidP="003463F3">
      <w:pPr>
        <w:pStyle w:val="ConsPlusCell"/>
        <w:jc w:val="both"/>
      </w:pPr>
      <w:r w:rsidRPr="00061AB7">
        <w:t>53 7342     3     - для непищевых продуктов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53 7343     5     - для рыбы</w:t>
      </w:r>
    </w:p>
    <w:p w:rsidR="00CC4CF9" w:rsidRPr="00061AB7" w:rsidRDefault="00CC4CF9" w:rsidP="003463F3">
      <w:pPr>
        <w:pStyle w:val="ConsPlusCell"/>
        <w:jc w:val="both"/>
      </w:pPr>
      <w:r w:rsidRPr="00061AB7">
        <w:t>53 7350     3     Комплекты бочковые и бочки сухотарные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53 7352     4     - для непищевых продуктов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53 7353     7     - для рыбы</w:t>
      </w:r>
    </w:p>
    <w:p w:rsidR="00CC4CF9" w:rsidRPr="00061AB7" w:rsidRDefault="00CC4CF9" w:rsidP="003463F3">
      <w:pPr>
        <w:pStyle w:val="ConsPlusCell"/>
        <w:jc w:val="both"/>
      </w:pPr>
      <w:r w:rsidRPr="00061AB7">
        <w:t>53 7360     8     Комплекты бочковые и фанерно-штампованных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бочек</w:t>
      </w:r>
    </w:p>
    <w:p w:rsidR="00CC4CF9" w:rsidRPr="00061AB7" w:rsidRDefault="00CC4CF9" w:rsidP="003463F3">
      <w:pPr>
        <w:pStyle w:val="ConsPlusCell"/>
        <w:jc w:val="both"/>
      </w:pPr>
      <w:r w:rsidRPr="00061AB7">
        <w:t>53 7361     3     Комплекты фанерно-штампованных бочек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53 8000     2     Изделия деревянные и материалы древесные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машиностроения и прочих отраслей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53 8100     6     Детали деревянные для сельскохозяйственного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машиностроения и изделия деревянные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сельскохозяйственного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53 8110     0     Детали деревянные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53 8111     6     - общие для сельскохозяйственных машин</w:t>
      </w:r>
    </w:p>
    <w:p w:rsidR="00CC4CF9" w:rsidRPr="00061AB7" w:rsidRDefault="00CC4CF9" w:rsidP="003463F3">
      <w:pPr>
        <w:pStyle w:val="ConsPlusCell"/>
        <w:jc w:val="both"/>
      </w:pPr>
      <w:r w:rsidRPr="00061AB7">
        <w:t>53 8112     1     - для сеялок, сажалок, жаток и косилок</w:t>
      </w:r>
    </w:p>
    <w:p w:rsidR="00CC4CF9" w:rsidRPr="00061AB7" w:rsidRDefault="00CC4CF9" w:rsidP="003463F3">
      <w:pPr>
        <w:pStyle w:val="ConsPlusCell"/>
        <w:jc w:val="both"/>
      </w:pPr>
      <w:r w:rsidRPr="00061AB7">
        <w:t>53 8113     7     - для льнотрепальных и куделеприготовительных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машин</w:t>
      </w:r>
    </w:p>
    <w:p w:rsidR="00CC4CF9" w:rsidRPr="00061AB7" w:rsidRDefault="00CC4CF9" w:rsidP="003463F3">
      <w:pPr>
        <w:pStyle w:val="ConsPlusCell"/>
        <w:jc w:val="both"/>
      </w:pPr>
      <w:r w:rsidRPr="00061AB7">
        <w:t>53 8114     2     - машин для уборки корнеплодов и картофеля</w:t>
      </w:r>
    </w:p>
    <w:p w:rsidR="00CC4CF9" w:rsidRPr="00061AB7" w:rsidRDefault="00CC4CF9" w:rsidP="003463F3">
      <w:pPr>
        <w:pStyle w:val="ConsPlusCell"/>
        <w:jc w:val="both"/>
      </w:pPr>
      <w:r w:rsidRPr="00061AB7">
        <w:t>53 8115     8     - для молотилок зерновых и семенных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>53 8116     3     - для зерноочистительных и семеочистительных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машин</w:t>
      </w:r>
    </w:p>
    <w:p w:rsidR="00CC4CF9" w:rsidRPr="00061AB7" w:rsidRDefault="00CC4CF9" w:rsidP="003463F3">
      <w:pPr>
        <w:pStyle w:val="ConsPlusCell"/>
        <w:jc w:val="both"/>
      </w:pPr>
      <w:r w:rsidRPr="00061AB7">
        <w:t>53 8117     9     - для комбайнов зерновых, кукурузных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силосоуборочных</w:t>
      </w:r>
    </w:p>
    <w:p w:rsidR="00CC4CF9" w:rsidRPr="00061AB7" w:rsidRDefault="00CC4CF9" w:rsidP="003463F3">
      <w:pPr>
        <w:pStyle w:val="ConsPlusCell"/>
        <w:jc w:val="both"/>
      </w:pPr>
      <w:r w:rsidRPr="00061AB7">
        <w:t>53 8118     4     - для льно- и коноплемолотилок</w:t>
      </w:r>
    </w:p>
    <w:p w:rsidR="00CC4CF9" w:rsidRPr="00061AB7" w:rsidRDefault="00CC4CF9" w:rsidP="003463F3">
      <w:pPr>
        <w:pStyle w:val="ConsPlusCell"/>
        <w:jc w:val="both"/>
      </w:pPr>
      <w:r w:rsidRPr="00061AB7">
        <w:t>53 8119     9     - для кормозапарников и раздатчиков кормов</w:t>
      </w:r>
    </w:p>
    <w:p w:rsidR="00CC4CF9" w:rsidRPr="00061AB7" w:rsidRDefault="00CC4CF9" w:rsidP="003463F3">
      <w:pPr>
        <w:pStyle w:val="ConsPlusCell"/>
        <w:jc w:val="both"/>
      </w:pPr>
      <w:r w:rsidRPr="00061AB7">
        <w:t>53 8120     5     Изделия деревянные сельскохозяйственного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53 8121     0     Изделия деревянные для комплектования птичников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53 8122     6     Комплекты деревянных решеток для вентиляции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зерна</w:t>
      </w:r>
    </w:p>
    <w:p w:rsidR="00CC4CF9" w:rsidRPr="00061AB7" w:rsidRDefault="00CC4CF9" w:rsidP="003463F3">
      <w:pPr>
        <w:pStyle w:val="ConsPlusCell"/>
        <w:jc w:val="both"/>
      </w:pPr>
      <w:r w:rsidRPr="00061AB7">
        <w:t>53 8123     1     Планка рассевная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53 8124     7     Ульи (комплекты чистовых деталей ульев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содержания пчел)</w:t>
      </w:r>
    </w:p>
    <w:p w:rsidR="00CC4CF9" w:rsidRPr="00061AB7" w:rsidRDefault="00CC4CF9" w:rsidP="003463F3">
      <w:pPr>
        <w:pStyle w:val="ConsPlusCell"/>
        <w:jc w:val="both"/>
      </w:pPr>
      <w:r w:rsidRPr="00061AB7">
        <w:t>53 8125     2     Рамы парниковые деревянные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8126     8     Детали деревянные столов к яйцесортировочным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машинам МСЯ-1</w:t>
      </w:r>
    </w:p>
    <w:p w:rsidR="00CC4CF9" w:rsidRPr="00061AB7" w:rsidRDefault="00CC4CF9" w:rsidP="003463F3">
      <w:pPr>
        <w:pStyle w:val="ConsPlusCell"/>
        <w:jc w:val="both"/>
      </w:pPr>
      <w:r w:rsidRPr="00061AB7">
        <w:t>53 8200     2     Изделия деревянные для вагоностроения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53 8210     4     Детали деревянные для вагоностроения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53 8211     6     - хвойные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8212     5     - лиственные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8300     3     Изделия деревянные для автостроения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53 8310     8     Детали деревянные для автостроения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53 8311     3     - хвойные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8312     9     - лиственные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8320     2     Комплекты деталей бортов тракторных прицепов /</w:t>
      </w:r>
    </w:p>
    <w:p w:rsidR="00CC4CF9" w:rsidRPr="00061AB7" w:rsidRDefault="00CC4CF9" w:rsidP="003463F3">
      <w:pPr>
        <w:pStyle w:val="ConsPlusCell"/>
        <w:jc w:val="both"/>
      </w:pPr>
      <w:r w:rsidRPr="00061AB7">
        <w:t>53 8321     8     - из древесины хвойных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53 8400     7     Изделия обозные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8410     1     Телеги /</w:t>
      </w:r>
    </w:p>
    <w:p w:rsidR="00CC4CF9" w:rsidRPr="00061AB7" w:rsidRDefault="00CC4CF9" w:rsidP="003463F3">
      <w:pPr>
        <w:pStyle w:val="ConsPlusCell"/>
        <w:jc w:val="both"/>
      </w:pPr>
      <w:r w:rsidRPr="00061AB7">
        <w:t>53 8411     7     - одноконные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8412     2     - пароконные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8420     6     Повозки /</w:t>
      </w:r>
    </w:p>
    <w:p w:rsidR="00CC4CF9" w:rsidRPr="00061AB7" w:rsidRDefault="00CC4CF9" w:rsidP="003463F3">
      <w:pPr>
        <w:pStyle w:val="ConsPlusCell"/>
        <w:jc w:val="both"/>
      </w:pPr>
      <w:r w:rsidRPr="00061AB7">
        <w:t>53 8421     1     - одноконные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8422     7     - пароконные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8430     0     Дрожки, линейки, тарантасы и подсанки</w:t>
      </w:r>
    </w:p>
    <w:p w:rsidR="00CC4CF9" w:rsidRPr="00061AB7" w:rsidRDefault="00CC4CF9" w:rsidP="003463F3">
      <w:pPr>
        <w:pStyle w:val="ConsPlusCell"/>
        <w:jc w:val="both"/>
      </w:pPr>
      <w:r w:rsidRPr="00061AB7">
        <w:t>53 8431     6     Дрожки</w:t>
      </w:r>
    </w:p>
    <w:p w:rsidR="00CC4CF9" w:rsidRPr="00061AB7" w:rsidRDefault="00CC4CF9" w:rsidP="003463F3">
      <w:pPr>
        <w:pStyle w:val="ConsPlusCell"/>
        <w:jc w:val="both"/>
      </w:pPr>
      <w:r w:rsidRPr="00061AB7">
        <w:t>53 8432     1     Линейки</w:t>
      </w:r>
    </w:p>
    <w:p w:rsidR="00CC4CF9" w:rsidRPr="00061AB7" w:rsidRDefault="00CC4CF9" w:rsidP="003463F3">
      <w:pPr>
        <w:pStyle w:val="ConsPlusCell"/>
        <w:jc w:val="both"/>
      </w:pPr>
      <w:r w:rsidRPr="00061AB7">
        <w:t>53 8433     7     Тарантасы</w:t>
      </w:r>
    </w:p>
    <w:p w:rsidR="00CC4CF9" w:rsidRPr="00061AB7" w:rsidRDefault="00CC4CF9" w:rsidP="003463F3">
      <w:pPr>
        <w:pStyle w:val="ConsPlusCell"/>
        <w:jc w:val="both"/>
      </w:pPr>
      <w:r w:rsidRPr="00061AB7">
        <w:t>53 8434     2     Подсанки</w:t>
      </w:r>
    </w:p>
    <w:p w:rsidR="00CC4CF9" w:rsidRPr="00061AB7" w:rsidRDefault="00CC4CF9" w:rsidP="003463F3">
      <w:pPr>
        <w:pStyle w:val="ConsPlusCell"/>
        <w:jc w:val="both"/>
      </w:pPr>
      <w:r w:rsidRPr="00061AB7">
        <w:t>53 8440     5     Хода /</w:t>
      </w:r>
    </w:p>
    <w:p w:rsidR="00CC4CF9" w:rsidRPr="00061AB7" w:rsidRDefault="00CC4CF9" w:rsidP="003463F3">
      <w:pPr>
        <w:pStyle w:val="ConsPlusCell"/>
        <w:jc w:val="both"/>
      </w:pPr>
      <w:r w:rsidRPr="00061AB7">
        <w:t>53 8441     0     - одноконные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8442     6     - пароконные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8450     5     Сани /</w:t>
      </w:r>
    </w:p>
    <w:p w:rsidR="00CC4CF9" w:rsidRPr="00061AB7" w:rsidRDefault="00CC4CF9" w:rsidP="003463F3">
      <w:pPr>
        <w:pStyle w:val="ConsPlusCell"/>
        <w:jc w:val="both"/>
      </w:pPr>
      <w:r w:rsidRPr="00061AB7">
        <w:t>53 8451     5     - грузовые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8452     0     - легковые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8453     6     Дровни</w:t>
      </w:r>
    </w:p>
    <w:p w:rsidR="00CC4CF9" w:rsidRPr="00061AB7" w:rsidRDefault="00CC4CF9" w:rsidP="003463F3">
      <w:pPr>
        <w:pStyle w:val="ConsPlusCell"/>
        <w:jc w:val="both"/>
      </w:pPr>
      <w:r w:rsidRPr="00061AB7">
        <w:t>53 8454     1     Розвальни</w:t>
      </w:r>
    </w:p>
    <w:p w:rsidR="00CC4CF9" w:rsidRPr="00061AB7" w:rsidRDefault="00CC4CF9" w:rsidP="003463F3">
      <w:pPr>
        <w:pStyle w:val="ConsPlusCell"/>
        <w:jc w:val="both"/>
      </w:pPr>
      <w:r w:rsidRPr="00061AB7">
        <w:t>53 8460     4     Изделия обозные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53 8461     9     Арбы</w:t>
      </w:r>
    </w:p>
    <w:p w:rsidR="00CC4CF9" w:rsidRPr="00061AB7" w:rsidRDefault="00CC4CF9" w:rsidP="003463F3">
      <w:pPr>
        <w:pStyle w:val="ConsPlusCell"/>
        <w:jc w:val="both"/>
      </w:pPr>
      <w:r w:rsidRPr="00061AB7">
        <w:t>53 8462     5     Кузова к ходам</w:t>
      </w:r>
    </w:p>
    <w:p w:rsidR="00CC4CF9" w:rsidRPr="00061AB7" w:rsidRDefault="00CC4CF9" w:rsidP="003463F3">
      <w:pPr>
        <w:pStyle w:val="ConsPlusCell"/>
        <w:jc w:val="both"/>
      </w:pPr>
      <w:r w:rsidRPr="00061AB7">
        <w:t>53 8464     6     Колеса товарные деревянные для конных повозок</w:t>
      </w:r>
    </w:p>
    <w:p w:rsidR="00CC4CF9" w:rsidRPr="00061AB7" w:rsidRDefault="00CC4CF9" w:rsidP="003463F3">
      <w:pPr>
        <w:pStyle w:val="ConsPlusCell"/>
        <w:jc w:val="both"/>
      </w:pPr>
      <w:r w:rsidRPr="00061AB7">
        <w:t>53 8465     1     Дуги</w:t>
      </w:r>
    </w:p>
    <w:p w:rsidR="00CC4CF9" w:rsidRPr="00061AB7" w:rsidRDefault="00CC4CF9" w:rsidP="003463F3">
      <w:pPr>
        <w:pStyle w:val="ConsPlusCell"/>
        <w:jc w:val="both"/>
      </w:pPr>
      <w:r w:rsidRPr="00061AB7">
        <w:t>53 8466     7     Оглобли</w:t>
      </w:r>
    </w:p>
    <w:p w:rsidR="00CC4CF9" w:rsidRPr="00061AB7" w:rsidRDefault="00CC4CF9" w:rsidP="003463F3">
      <w:pPr>
        <w:pStyle w:val="ConsPlusCell"/>
        <w:jc w:val="both"/>
      </w:pPr>
      <w:r w:rsidRPr="00061AB7">
        <w:t>53 8467     2     Дышла</w:t>
      </w:r>
    </w:p>
    <w:p w:rsidR="00CC4CF9" w:rsidRPr="00061AB7" w:rsidRDefault="00CC4CF9" w:rsidP="003463F3">
      <w:pPr>
        <w:pStyle w:val="ConsPlusCell"/>
        <w:jc w:val="both"/>
      </w:pPr>
      <w:r w:rsidRPr="00061AB7">
        <w:t>53 8468     8     Обод цельногнутый</w:t>
      </w:r>
    </w:p>
    <w:p w:rsidR="00CC4CF9" w:rsidRPr="00061AB7" w:rsidRDefault="00CC4CF9" w:rsidP="003463F3">
      <w:pPr>
        <w:pStyle w:val="ConsPlusCell"/>
        <w:jc w:val="both"/>
      </w:pPr>
      <w:r w:rsidRPr="00061AB7">
        <w:t>53 8469     3     Узлы и детали обозные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53 8500     0     Оборудование спортивное и инвентарь</w:t>
      </w:r>
    </w:p>
    <w:p w:rsidR="00CC4CF9" w:rsidRPr="00061AB7" w:rsidRDefault="00CC4CF9" w:rsidP="003463F3">
      <w:pPr>
        <w:pStyle w:val="ConsPlusCell"/>
        <w:jc w:val="both"/>
      </w:pPr>
      <w:r w:rsidRPr="00061AB7">
        <w:t>53 8520     1     Палки лыжные деревянные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53 8521     5     - клееные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8522     0     - массивные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8530     4     Весла деревянные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53 8531     5     - для академической гребли</w:t>
      </w:r>
    </w:p>
    <w:p w:rsidR="00CC4CF9" w:rsidRPr="00061AB7" w:rsidRDefault="00CC4CF9" w:rsidP="003463F3">
      <w:pPr>
        <w:pStyle w:val="ConsPlusCell"/>
        <w:jc w:val="both"/>
      </w:pPr>
      <w:r w:rsidRPr="00061AB7">
        <w:t>53 8532     5     - для гребли на байдарках</w:t>
      </w:r>
    </w:p>
    <w:p w:rsidR="00CC4CF9" w:rsidRPr="00061AB7" w:rsidRDefault="00CC4CF9" w:rsidP="003463F3">
      <w:pPr>
        <w:pStyle w:val="ConsPlusCell"/>
        <w:jc w:val="both"/>
      </w:pPr>
      <w:r w:rsidRPr="00061AB7">
        <w:t>53 8533     0     - для гребли на каноэ</w:t>
      </w:r>
    </w:p>
    <w:p w:rsidR="00CC4CF9" w:rsidRPr="00061AB7" w:rsidRDefault="00CC4CF9" w:rsidP="003463F3">
      <w:pPr>
        <w:pStyle w:val="ConsPlusCell"/>
        <w:jc w:val="both"/>
      </w:pPr>
      <w:r w:rsidRPr="00061AB7">
        <w:t>53 8534     6     - для прогулочных лодок</w:t>
      </w:r>
    </w:p>
    <w:p w:rsidR="00CC4CF9" w:rsidRPr="00061AB7" w:rsidRDefault="00CC4CF9" w:rsidP="003463F3">
      <w:pPr>
        <w:pStyle w:val="ConsPlusCell"/>
        <w:jc w:val="both"/>
      </w:pPr>
      <w:r w:rsidRPr="00061AB7">
        <w:t>53 8539     3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53 8540     9     Клюшки деревянные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53 8541     4     - хоккейные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8600     4     Древесина измельченная, материалы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полуфабрикаты из нее, сырье и изделия из коры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кроны</w:t>
      </w:r>
    </w:p>
    <w:p w:rsidR="00CC4CF9" w:rsidRPr="00061AB7" w:rsidRDefault="00CC4CF9" w:rsidP="003463F3">
      <w:pPr>
        <w:pStyle w:val="ConsPlusCell"/>
        <w:jc w:val="both"/>
      </w:pPr>
      <w:r w:rsidRPr="00061AB7">
        <w:t>53 8610     9     Стружка древесная /</w:t>
      </w:r>
    </w:p>
    <w:p w:rsidR="00CC4CF9" w:rsidRPr="00061AB7" w:rsidRDefault="00CC4CF9" w:rsidP="003463F3">
      <w:pPr>
        <w:pStyle w:val="ConsPlusCell"/>
        <w:jc w:val="both"/>
      </w:pPr>
      <w:r w:rsidRPr="00061AB7">
        <w:t>53 8611     4     - из древесины хвойных, березовой и мягких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лиственных пород (кроме липы)</w:t>
      </w:r>
    </w:p>
    <w:p w:rsidR="00CC4CF9" w:rsidRPr="00061AB7" w:rsidRDefault="00CC4CF9" w:rsidP="003463F3">
      <w:pPr>
        <w:pStyle w:val="ConsPlusCell"/>
        <w:jc w:val="both"/>
      </w:pPr>
      <w:r w:rsidRPr="00061AB7">
        <w:t>53 8612     5     - из липы</w:t>
      </w:r>
    </w:p>
    <w:p w:rsidR="00CC4CF9" w:rsidRPr="00061AB7" w:rsidRDefault="00CC4CF9" w:rsidP="003463F3">
      <w:pPr>
        <w:pStyle w:val="ConsPlusCell"/>
        <w:jc w:val="both"/>
      </w:pPr>
      <w:r w:rsidRPr="00061AB7">
        <w:t>53 8619     8     -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53 8620     3     Мука древесная</w:t>
      </w:r>
    </w:p>
    <w:p w:rsidR="00CC4CF9" w:rsidRPr="00061AB7" w:rsidRDefault="00CC4CF9" w:rsidP="003463F3">
      <w:pPr>
        <w:pStyle w:val="ConsPlusCell"/>
        <w:jc w:val="both"/>
      </w:pPr>
      <w:r w:rsidRPr="00061AB7">
        <w:t>53 8621     9     Мука древесная обычной кондиции, не включая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древесную пыль</w:t>
      </w:r>
    </w:p>
    <w:p w:rsidR="00CC4CF9" w:rsidRPr="00061AB7" w:rsidRDefault="00CC4CF9" w:rsidP="003463F3">
      <w:pPr>
        <w:pStyle w:val="ConsPlusCell"/>
        <w:jc w:val="both"/>
      </w:pPr>
      <w:r w:rsidRPr="00061AB7">
        <w:t>53 8623     9     Мука древесная специальной кондиции</w:t>
      </w:r>
    </w:p>
    <w:p w:rsidR="00CC4CF9" w:rsidRPr="00061AB7" w:rsidRDefault="00CC4CF9" w:rsidP="003463F3">
      <w:pPr>
        <w:pStyle w:val="ConsPlusCell"/>
        <w:jc w:val="both"/>
      </w:pPr>
      <w:r w:rsidRPr="00061AB7">
        <w:t>53 8624     8     Мука хвойно-витаминная</w:t>
      </w:r>
    </w:p>
    <w:p w:rsidR="00CC4CF9" w:rsidRPr="00061AB7" w:rsidRDefault="00CC4CF9" w:rsidP="003463F3">
      <w:pPr>
        <w:pStyle w:val="ConsPlusCell"/>
        <w:jc w:val="both"/>
      </w:pPr>
      <w:r w:rsidRPr="00061AB7">
        <w:t>53 8630     3     Крошка древесная и пресс-порошок</w:t>
      </w:r>
    </w:p>
    <w:p w:rsidR="00CC4CF9" w:rsidRPr="00061AB7" w:rsidRDefault="00CC4CF9" w:rsidP="003463F3">
      <w:pPr>
        <w:pStyle w:val="ConsPlusCell"/>
        <w:jc w:val="both"/>
      </w:pPr>
      <w:r w:rsidRPr="00061AB7">
        <w:t>53 8631     3     Крошка древесная</w:t>
      </w:r>
    </w:p>
    <w:p w:rsidR="00CC4CF9" w:rsidRPr="00061AB7" w:rsidRDefault="00CC4CF9" w:rsidP="003463F3">
      <w:pPr>
        <w:pStyle w:val="ConsPlusCell"/>
        <w:jc w:val="both"/>
      </w:pPr>
      <w:r w:rsidRPr="00061AB7">
        <w:t>53 8632     9     Пресс-порошок</w:t>
      </w:r>
    </w:p>
    <w:p w:rsidR="00CC4CF9" w:rsidRPr="00061AB7" w:rsidRDefault="00CC4CF9" w:rsidP="003463F3">
      <w:pPr>
        <w:pStyle w:val="ConsPlusCell"/>
        <w:jc w:val="both"/>
      </w:pPr>
      <w:r w:rsidRPr="00061AB7">
        <w:t>53 8650     7     Сырье и изделия из коры и кроны</w:t>
      </w:r>
    </w:p>
    <w:p w:rsidR="00CC4CF9" w:rsidRPr="00061AB7" w:rsidRDefault="00CC4CF9" w:rsidP="003463F3">
      <w:pPr>
        <w:pStyle w:val="ConsPlusCell"/>
        <w:jc w:val="both"/>
      </w:pPr>
      <w:r w:rsidRPr="00061AB7">
        <w:t>53 8651     2     Сырье из коры и кроны</w:t>
      </w:r>
    </w:p>
    <w:p w:rsidR="00CC4CF9" w:rsidRPr="00061AB7" w:rsidRDefault="00CC4CF9" w:rsidP="003463F3">
      <w:pPr>
        <w:pStyle w:val="ConsPlusCell"/>
        <w:jc w:val="both"/>
      </w:pPr>
      <w:r w:rsidRPr="00061AB7">
        <w:t>53 8652     8     Изделия из коры и кроны</w:t>
      </w:r>
    </w:p>
    <w:p w:rsidR="00CC4CF9" w:rsidRPr="00061AB7" w:rsidRDefault="00CC4CF9" w:rsidP="003463F3">
      <w:pPr>
        <w:pStyle w:val="ConsPlusCell"/>
        <w:jc w:val="both"/>
      </w:pPr>
      <w:r w:rsidRPr="00061AB7">
        <w:t>53 8670     6     Отходы мягкие лесопиления и деревообработки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(опилки и стружка станочная) /</w:t>
      </w:r>
    </w:p>
    <w:p w:rsidR="00CC4CF9" w:rsidRPr="00061AB7" w:rsidRDefault="00CC4CF9" w:rsidP="003463F3">
      <w:pPr>
        <w:pStyle w:val="ConsPlusCell"/>
        <w:jc w:val="both"/>
      </w:pPr>
      <w:r w:rsidRPr="00061AB7">
        <w:t>53 8671     1     - для гидролизной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53 8672     7     - для производства древесно-стружечных плит</w:t>
      </w:r>
    </w:p>
    <w:p w:rsidR="00CC4CF9" w:rsidRPr="00061AB7" w:rsidRDefault="00CC4CF9" w:rsidP="003463F3">
      <w:pPr>
        <w:pStyle w:val="ConsPlusCell"/>
        <w:jc w:val="both"/>
      </w:pPr>
      <w:r w:rsidRPr="00061AB7">
        <w:t>53 8679     5     Отходы мягкие лесопиления и деревообработки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прочих производств</w:t>
      </w:r>
    </w:p>
    <w:p w:rsidR="00CC4CF9" w:rsidRPr="00061AB7" w:rsidRDefault="00CC4CF9" w:rsidP="003463F3">
      <w:pPr>
        <w:pStyle w:val="ConsPlusCell"/>
        <w:jc w:val="both"/>
      </w:pPr>
      <w:r w:rsidRPr="00061AB7">
        <w:t>53 8700     8     Изделия, узлы и детали деревянные разного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53 8710     2     Изделия, узлы и детали столярно-мебельные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разные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8713     9     Изделия и детали деревянные для оборудования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рабочих мест диспетчерской службы</w:t>
      </w:r>
    </w:p>
    <w:p w:rsidR="00CC4CF9" w:rsidRPr="00061AB7" w:rsidRDefault="00CC4CF9" w:rsidP="003463F3">
      <w:pPr>
        <w:pStyle w:val="ConsPlusCell"/>
        <w:jc w:val="both"/>
      </w:pPr>
      <w:r w:rsidRPr="00061AB7">
        <w:t>53 8718     6     Узлы и детали столярные для комплектования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изделий разного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53 8900     5     Изделия деревянные прочего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53 8920     4     Принадлежности чертежные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8921     0     Доски чертежные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8930     9     Изделия для легкой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53 8932     4     Изделия деревянные круглые для намотки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упаковки различных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53 8938     2     Столы для швейных машин</w:t>
      </w:r>
    </w:p>
    <w:p w:rsidR="00CC4CF9" w:rsidRPr="00061AB7" w:rsidRDefault="00CC4CF9" w:rsidP="003463F3">
      <w:pPr>
        <w:pStyle w:val="ConsPlusCell"/>
        <w:jc w:val="both"/>
      </w:pPr>
      <w:r w:rsidRPr="00061AB7">
        <w:t>53 8939     8     Изделия деревянные для легкой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53 8940     3     Детали чистовые для швейных машин /</w:t>
      </w:r>
    </w:p>
    <w:p w:rsidR="00CC4CF9" w:rsidRPr="00061AB7" w:rsidRDefault="00CC4CF9" w:rsidP="003463F3">
      <w:pPr>
        <w:pStyle w:val="ConsPlusCell"/>
        <w:jc w:val="both"/>
      </w:pPr>
      <w:r w:rsidRPr="00061AB7">
        <w:t>53 8941     9     - хвойные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8944     5     - буковые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8946     6     - березовые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8960     2     Детали чистовые для холодильников /</w:t>
      </w:r>
    </w:p>
    <w:p w:rsidR="00CC4CF9" w:rsidRPr="00061AB7" w:rsidRDefault="00CC4CF9" w:rsidP="003463F3">
      <w:pPr>
        <w:pStyle w:val="ConsPlusCell"/>
        <w:jc w:val="both"/>
      </w:pPr>
      <w:r w:rsidRPr="00061AB7">
        <w:t>53 8961     8     - хвойные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8964     4     - буковые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8965     5     - твердолиственные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53 8966     5     - березовые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8968     6     - мягколиственные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8970     7     Оборудование технологическое для виноделия</w:t>
      </w:r>
    </w:p>
    <w:p w:rsidR="00CC4CF9" w:rsidRPr="00061AB7" w:rsidRDefault="00CC4CF9" w:rsidP="003463F3">
      <w:pPr>
        <w:pStyle w:val="ConsPlusCell"/>
        <w:jc w:val="both"/>
      </w:pPr>
      <w:r w:rsidRPr="00061AB7">
        <w:t>53 8971     2     Чаны деревянные для виноделия</w:t>
      </w:r>
    </w:p>
    <w:p w:rsidR="00CC4CF9" w:rsidRPr="00061AB7" w:rsidRDefault="00CC4CF9" w:rsidP="003463F3">
      <w:pPr>
        <w:pStyle w:val="ConsPlusCell"/>
        <w:jc w:val="both"/>
      </w:pPr>
      <w:r w:rsidRPr="00061AB7">
        <w:t>53 8972     8     Буты дубовые для вина</w:t>
      </w:r>
    </w:p>
    <w:p w:rsidR="00CC4CF9" w:rsidRPr="00061AB7" w:rsidRDefault="00CC4CF9" w:rsidP="003463F3">
      <w:pPr>
        <w:pStyle w:val="ConsPlusCell"/>
        <w:jc w:val="both"/>
      </w:pPr>
      <w:r w:rsidRPr="00061AB7">
        <w:t>53 8990     6     Изделия деревянные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53 8992     7     Двери изоляционные для холодильников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53 8994     8     Футляры деревянные для телевизоров и радиол</w:t>
      </w:r>
    </w:p>
    <w:p w:rsidR="00CC4CF9" w:rsidRPr="00061AB7" w:rsidRDefault="00CC4CF9" w:rsidP="003463F3">
      <w:pPr>
        <w:pStyle w:val="ConsPlusCell"/>
        <w:jc w:val="both"/>
      </w:pPr>
      <w:r w:rsidRPr="00061AB7">
        <w:t>53 8996     9     Комплекты деталей радиотелефутляров</w:t>
      </w:r>
    </w:p>
    <w:p w:rsidR="00CC4CF9" w:rsidRPr="00061AB7" w:rsidRDefault="00CC4CF9" w:rsidP="003463F3">
      <w:pPr>
        <w:pStyle w:val="ConsPlusCell"/>
        <w:jc w:val="both"/>
      </w:pPr>
      <w:r w:rsidRPr="00061AB7">
        <w:t>53 8997     4     Футляры деревянные для кислотных и щелочных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аккумуляторных батарей</w:t>
      </w:r>
    </w:p>
    <w:p w:rsidR="00CC4CF9" w:rsidRPr="00061AB7" w:rsidRDefault="00CC4CF9" w:rsidP="003463F3">
      <w:pPr>
        <w:pStyle w:val="ConsPlusCell"/>
        <w:jc w:val="both"/>
      </w:pPr>
      <w:r w:rsidRPr="00061AB7">
        <w:t>53 8998     6     Изделия деревянные из отходов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лесохозяйственного производства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53 9000     5     Отходы древесные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53 9100     9     Отходы лесозаготовок</w:t>
      </w:r>
    </w:p>
    <w:p w:rsidR="00CC4CF9" w:rsidRPr="00061AB7" w:rsidRDefault="00CC4CF9" w:rsidP="003463F3">
      <w:pPr>
        <w:pStyle w:val="ConsPlusCell"/>
        <w:jc w:val="both"/>
      </w:pPr>
      <w:r w:rsidRPr="00061AB7">
        <w:t>53 9110     3     Отходы стволовой древесины и кроны</w:t>
      </w:r>
    </w:p>
    <w:p w:rsidR="00CC4CF9" w:rsidRPr="00061AB7" w:rsidRDefault="00CC4CF9" w:rsidP="003463F3">
      <w:pPr>
        <w:pStyle w:val="ConsPlusCell"/>
        <w:jc w:val="both"/>
      </w:pPr>
      <w:r w:rsidRPr="00061AB7">
        <w:t>53 9111     9     Козырки, откомлевки, обрезки при раскряжевке</w:t>
      </w:r>
    </w:p>
    <w:p w:rsidR="00CC4CF9" w:rsidRPr="00061AB7" w:rsidRDefault="00CC4CF9" w:rsidP="003463F3">
      <w:pPr>
        <w:pStyle w:val="ConsPlusCell"/>
        <w:jc w:val="both"/>
      </w:pPr>
      <w:r w:rsidRPr="00061AB7">
        <w:t>53 9112     4     Сучья, ветви, вершины</w:t>
      </w:r>
    </w:p>
    <w:p w:rsidR="00CC4CF9" w:rsidRPr="00061AB7" w:rsidRDefault="00CC4CF9" w:rsidP="003463F3">
      <w:pPr>
        <w:pStyle w:val="ConsPlusCell"/>
        <w:jc w:val="both"/>
      </w:pPr>
      <w:r w:rsidRPr="00061AB7">
        <w:t>53 9113     0     Зелень древесная</w:t>
      </w:r>
    </w:p>
    <w:p w:rsidR="00CC4CF9" w:rsidRPr="00061AB7" w:rsidRDefault="00CC4CF9" w:rsidP="003463F3">
      <w:pPr>
        <w:pStyle w:val="ConsPlusCell"/>
        <w:jc w:val="both"/>
      </w:pPr>
      <w:r w:rsidRPr="00061AB7">
        <w:t>53 9114     5     Хворост, коротье</w:t>
      </w:r>
    </w:p>
    <w:p w:rsidR="00CC4CF9" w:rsidRPr="00061AB7" w:rsidRDefault="00CC4CF9" w:rsidP="003463F3">
      <w:pPr>
        <w:pStyle w:val="ConsPlusCell"/>
        <w:jc w:val="both"/>
      </w:pPr>
      <w:r w:rsidRPr="00061AB7">
        <w:t>53 9120     8     Пневая древесина (без пневого осмола)</w:t>
      </w:r>
    </w:p>
    <w:p w:rsidR="00CC4CF9" w:rsidRPr="00061AB7" w:rsidRDefault="00CC4CF9" w:rsidP="003463F3">
      <w:pPr>
        <w:pStyle w:val="ConsPlusCell"/>
        <w:jc w:val="both"/>
      </w:pPr>
      <w:r w:rsidRPr="00061AB7">
        <w:t>53 9200     2     Отходы лесопиления и деревообработки</w:t>
      </w:r>
    </w:p>
    <w:p w:rsidR="00CC4CF9" w:rsidRPr="00061AB7" w:rsidRDefault="00CC4CF9" w:rsidP="003463F3">
      <w:pPr>
        <w:pStyle w:val="ConsPlusCell"/>
        <w:jc w:val="both"/>
      </w:pPr>
      <w:r w:rsidRPr="00061AB7">
        <w:t>53 9210     7     Отходы кусковые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53 9211     2     Горбыли (без шпального горбыля)</w:t>
      </w:r>
    </w:p>
    <w:p w:rsidR="00CC4CF9" w:rsidRPr="00061AB7" w:rsidRDefault="00CC4CF9" w:rsidP="003463F3">
      <w:pPr>
        <w:pStyle w:val="ConsPlusCell"/>
        <w:jc w:val="both"/>
      </w:pPr>
      <w:r w:rsidRPr="00061AB7">
        <w:t>53 9212     8     Рейки</w:t>
      </w:r>
    </w:p>
    <w:p w:rsidR="00CC4CF9" w:rsidRPr="00061AB7" w:rsidRDefault="00CC4CF9" w:rsidP="003463F3">
      <w:pPr>
        <w:pStyle w:val="ConsPlusCell"/>
        <w:jc w:val="both"/>
      </w:pPr>
      <w:r w:rsidRPr="00061AB7">
        <w:t>53 9213     3     Обрезки, отрезки и отколы</w:t>
      </w:r>
    </w:p>
    <w:p w:rsidR="00CC4CF9" w:rsidRPr="00061AB7" w:rsidRDefault="00CC4CF9" w:rsidP="003463F3">
      <w:pPr>
        <w:pStyle w:val="ConsPlusCell"/>
        <w:jc w:val="both"/>
      </w:pPr>
      <w:r w:rsidRPr="00061AB7">
        <w:t>53 9214     9     Карандаши</w:t>
      </w:r>
    </w:p>
    <w:p w:rsidR="00CC4CF9" w:rsidRPr="00061AB7" w:rsidRDefault="00CC4CF9" w:rsidP="003463F3">
      <w:pPr>
        <w:pStyle w:val="ConsPlusCell"/>
        <w:jc w:val="both"/>
      </w:pPr>
      <w:r w:rsidRPr="00061AB7">
        <w:t>53 9215     4     Отструги и вырезки</w:t>
      </w:r>
    </w:p>
    <w:p w:rsidR="00CC4CF9" w:rsidRPr="00061AB7" w:rsidRDefault="00CC4CF9" w:rsidP="003463F3">
      <w:pPr>
        <w:pStyle w:val="ConsPlusCell"/>
        <w:jc w:val="both"/>
      </w:pPr>
      <w:r w:rsidRPr="00061AB7">
        <w:t>53 9220     1     Отходы  мягкие (кроме опилок и стружки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станочной)</w:t>
      </w:r>
    </w:p>
    <w:p w:rsidR="00CC4CF9" w:rsidRPr="00061AB7" w:rsidRDefault="00CC4CF9" w:rsidP="003463F3">
      <w:pPr>
        <w:pStyle w:val="ConsPlusCell"/>
        <w:jc w:val="both"/>
      </w:pPr>
      <w:r w:rsidRPr="00061AB7">
        <w:t>53 9222     2     Пыль древесная</w:t>
      </w:r>
    </w:p>
    <w:p w:rsidR="00CC4CF9" w:rsidRPr="00061AB7" w:rsidRDefault="00CC4CF9" w:rsidP="003463F3">
      <w:pPr>
        <w:pStyle w:val="ConsPlusCell"/>
        <w:jc w:val="both"/>
      </w:pPr>
      <w:r w:rsidRPr="00061AB7">
        <w:t>53 9223     8     Лом спичечный</w:t>
      </w:r>
    </w:p>
    <w:p w:rsidR="00CC4CF9" w:rsidRPr="00061AB7" w:rsidRDefault="00CC4CF9" w:rsidP="003463F3">
      <w:pPr>
        <w:pStyle w:val="ConsPlusCell"/>
        <w:jc w:val="both"/>
      </w:pPr>
      <w:r w:rsidRPr="00061AB7">
        <w:t>53 9224     3     Крошка спичечного шпона</w:t>
      </w:r>
    </w:p>
    <w:p w:rsidR="00CC4CF9" w:rsidRPr="00061AB7" w:rsidRDefault="00CC4CF9" w:rsidP="003463F3">
      <w:pPr>
        <w:pStyle w:val="ConsPlusCell"/>
        <w:jc w:val="both"/>
      </w:pPr>
      <w:r w:rsidRPr="00061AB7">
        <w:t>53 9225     9     Отсев технологической щепы</w:t>
      </w:r>
    </w:p>
    <w:p w:rsidR="00CC4CF9" w:rsidRPr="00061AB7" w:rsidRDefault="00CC4CF9" w:rsidP="003463F3">
      <w:pPr>
        <w:pStyle w:val="ConsPlusCell"/>
        <w:jc w:val="both"/>
      </w:pPr>
      <w:r w:rsidRPr="00061AB7">
        <w:t>53 9300     6     Отходы древесные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53 9310     0     Кора /</w:t>
      </w:r>
    </w:p>
    <w:p w:rsidR="00CC4CF9" w:rsidRPr="00061AB7" w:rsidRDefault="00CC4CF9" w:rsidP="003463F3">
      <w:pPr>
        <w:pStyle w:val="ConsPlusCell"/>
        <w:jc w:val="both"/>
      </w:pPr>
      <w:r w:rsidRPr="00061AB7">
        <w:t>53 9311     6     - для дубильных экстрактов</w:t>
      </w:r>
    </w:p>
    <w:p w:rsidR="00CC4CF9" w:rsidRPr="00061AB7" w:rsidRDefault="00CC4CF9" w:rsidP="003463F3">
      <w:pPr>
        <w:pStyle w:val="ConsPlusCell"/>
        <w:jc w:val="both"/>
      </w:pPr>
      <w:r w:rsidRPr="00061AB7">
        <w:t>53 9312     1     - для сельского хозяйства</w:t>
      </w:r>
    </w:p>
    <w:p w:rsidR="00CC4CF9" w:rsidRPr="00061AB7" w:rsidRDefault="00CC4CF9" w:rsidP="003463F3">
      <w:pPr>
        <w:pStyle w:val="ConsPlusCell"/>
        <w:jc w:val="both"/>
      </w:pPr>
      <w:r w:rsidRPr="00061AB7">
        <w:t>53 9330     1     Шпон-рванина</w:t>
      </w:r>
    </w:p>
    <w:p w:rsidR="00CC4CF9" w:rsidRPr="00061AB7" w:rsidRDefault="00CC4CF9" w:rsidP="003463F3">
      <w:pPr>
        <w:pStyle w:val="ConsPlusCell"/>
        <w:jc w:val="both"/>
      </w:pPr>
      <w:r w:rsidRPr="00061AB7">
        <w:t>53 9900     8     Отходы потребления древесины</w:t>
      </w:r>
    </w:p>
    <w:p w:rsidR="00CC4CF9" w:rsidRPr="00061AB7" w:rsidRDefault="00CC4CF9" w:rsidP="003463F3">
      <w:pPr>
        <w:pStyle w:val="ConsPlusCell"/>
        <w:jc w:val="both"/>
      </w:pPr>
      <w:r w:rsidRPr="00061AB7">
        <w:t>53 9910     2     Использованные / лесоматериалы круглые</w:t>
      </w:r>
    </w:p>
    <w:p w:rsidR="00CC4CF9" w:rsidRPr="00061AB7" w:rsidRDefault="00CC4CF9" w:rsidP="003463F3">
      <w:pPr>
        <w:pStyle w:val="ConsPlusCell"/>
        <w:jc w:val="both"/>
      </w:pPr>
      <w:r w:rsidRPr="00061AB7">
        <w:t>53 9911     8     - столбы линий связи и электропередач</w:t>
      </w:r>
    </w:p>
    <w:p w:rsidR="00CC4CF9" w:rsidRPr="00061AB7" w:rsidRDefault="00CC4CF9" w:rsidP="003463F3">
      <w:pPr>
        <w:pStyle w:val="ConsPlusCell"/>
        <w:jc w:val="both"/>
      </w:pPr>
      <w:r w:rsidRPr="00061AB7">
        <w:t>53 9912     3     - долготье рудничное и стойка рудничная</w:t>
      </w:r>
    </w:p>
    <w:p w:rsidR="00CC4CF9" w:rsidRPr="00061AB7" w:rsidRDefault="00CC4CF9" w:rsidP="003463F3">
      <w:pPr>
        <w:pStyle w:val="ConsPlusCell"/>
        <w:jc w:val="both"/>
      </w:pPr>
      <w:r w:rsidRPr="00061AB7">
        <w:t>53 9913     9     - бревна строительные, гидростроительные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подтоварник</w:t>
      </w:r>
    </w:p>
    <w:p w:rsidR="00CC4CF9" w:rsidRPr="00061AB7" w:rsidRDefault="00CC4CF9" w:rsidP="003463F3">
      <w:pPr>
        <w:pStyle w:val="ConsPlusCell"/>
        <w:jc w:val="both"/>
      </w:pPr>
      <w:r w:rsidRPr="00061AB7">
        <w:t>53 9914     4     - лесоматериалы круглые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53 9920     7     Использованная продукция шпалопиления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53 9921     2     Использованные деревянные шпалы</w:t>
      </w:r>
    </w:p>
    <w:p w:rsidR="00CC4CF9" w:rsidRPr="00061AB7" w:rsidRDefault="00CC4CF9" w:rsidP="003463F3">
      <w:pPr>
        <w:pStyle w:val="ConsPlusCell"/>
        <w:jc w:val="both"/>
      </w:pPr>
      <w:r w:rsidRPr="00061AB7">
        <w:t>53 9922     8     Использованные деревянные брусья стрелочных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переводов</w:t>
      </w:r>
    </w:p>
    <w:p w:rsidR="00CC4CF9" w:rsidRPr="00061AB7" w:rsidRDefault="00CC4CF9" w:rsidP="003463F3">
      <w:pPr>
        <w:pStyle w:val="ConsPlusCell"/>
        <w:jc w:val="both"/>
      </w:pPr>
      <w:r w:rsidRPr="00061AB7">
        <w:t>53 9930     1     Использованные / деревянные строительные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изделия и дома стандартные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9931     7     - столярные изделия</w:t>
      </w:r>
    </w:p>
    <w:p w:rsidR="00CC4CF9" w:rsidRPr="00061AB7" w:rsidRDefault="00CC4CF9" w:rsidP="003463F3">
      <w:pPr>
        <w:pStyle w:val="ConsPlusCell"/>
        <w:jc w:val="both"/>
      </w:pPr>
      <w:r w:rsidRPr="00061AB7">
        <w:t>53 9932     2     - дома стандартные и детали домов</w:t>
      </w:r>
    </w:p>
    <w:p w:rsidR="00CC4CF9" w:rsidRPr="00061AB7" w:rsidRDefault="00CC4CF9" w:rsidP="003463F3">
      <w:pPr>
        <w:pStyle w:val="ConsPlusCell"/>
        <w:jc w:val="both"/>
      </w:pPr>
      <w:r w:rsidRPr="00061AB7">
        <w:t>53 9933     8     - здания и помещения цельноперевозные,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контейнерного типа и сборно-разборные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помещения контейнерного типа</w:t>
      </w:r>
    </w:p>
    <w:p w:rsidR="00CC4CF9" w:rsidRPr="00061AB7" w:rsidRDefault="00CC4CF9" w:rsidP="003463F3">
      <w:pPr>
        <w:pStyle w:val="ConsPlusCell"/>
        <w:jc w:val="both"/>
      </w:pPr>
      <w:r w:rsidRPr="00061AB7">
        <w:t>53 9934     3     - конструкции строительные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9935     9     - плиты дощатые, панели и материалы облицовочные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53 9936     4     - деревянные ограждения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53 9937     5     - изделия деревянные строительные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53 9940     6     Использованная деревянная тара</w:t>
      </w:r>
    </w:p>
    <w:p w:rsidR="00CC4CF9" w:rsidRPr="00061AB7" w:rsidRDefault="00CC4CF9" w:rsidP="003463F3">
      <w:pPr>
        <w:pStyle w:val="ConsPlusCell"/>
        <w:jc w:val="both"/>
      </w:pPr>
      <w:r w:rsidRPr="00061AB7">
        <w:t>53 9941     1     Использованные деревянные ящики</w:t>
      </w:r>
    </w:p>
    <w:p w:rsidR="00CC4CF9" w:rsidRPr="00061AB7" w:rsidRDefault="00CC4CF9" w:rsidP="003463F3">
      <w:pPr>
        <w:pStyle w:val="ConsPlusCell"/>
        <w:jc w:val="both"/>
      </w:pPr>
      <w:r w:rsidRPr="00061AB7">
        <w:t>53 9942     7     Использованные деревянные бочки</w:t>
      </w:r>
    </w:p>
    <w:p w:rsidR="00CC4CF9" w:rsidRPr="00061AB7" w:rsidRDefault="00CC4CF9" w:rsidP="003463F3">
      <w:pPr>
        <w:pStyle w:val="ConsPlusCell"/>
        <w:jc w:val="both"/>
      </w:pPr>
      <w:r w:rsidRPr="00061AB7">
        <w:t>53 9943     2     Использованные деревянные барабаны и катушки</w:t>
      </w:r>
    </w:p>
    <w:p w:rsidR="00CC4CF9" w:rsidRPr="00061AB7" w:rsidRDefault="00CC4CF9" w:rsidP="003463F3">
      <w:pPr>
        <w:pStyle w:val="ConsPlusCell"/>
        <w:jc w:val="both"/>
      </w:pPr>
      <w:r w:rsidRPr="00061AB7">
        <w:t>53 9950     0     Использованные / деревянные изделия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машиностроения и прочих отраслей</w:t>
      </w:r>
    </w:p>
    <w:p w:rsidR="00CC4CF9" w:rsidRPr="00061AB7" w:rsidRDefault="00CC4CF9" w:rsidP="003463F3">
      <w:pPr>
        <w:pStyle w:val="ConsPlusCell"/>
        <w:jc w:val="both"/>
      </w:pPr>
      <w:r w:rsidRPr="00061AB7">
        <w:t>53 9951     6     - изделия сельскохозяйственного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53 9952     1     - деревянные изделия вагоностроения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53 9953     7     - деревянные изделия автостроения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53 9954     2     - обозные изделия</w:t>
      </w:r>
    </w:p>
    <w:p w:rsidR="00CC4CF9" w:rsidRPr="00061AB7" w:rsidRDefault="00CC4CF9" w:rsidP="003463F3">
      <w:pPr>
        <w:pStyle w:val="ConsPlusCell"/>
        <w:jc w:val="both"/>
      </w:pPr>
      <w:r w:rsidRPr="00061AB7">
        <w:t>53 9955     8     - оборудование спортивное и инвентарь</w:t>
      </w:r>
    </w:p>
    <w:p w:rsidR="00CC4CF9" w:rsidRPr="00061AB7" w:rsidRDefault="00CC4CF9" w:rsidP="003463F3">
      <w:pPr>
        <w:pStyle w:val="ConsPlusCell"/>
        <w:jc w:val="both"/>
      </w:pPr>
      <w:r w:rsidRPr="00061AB7">
        <w:t>53 9956     3     - деревянные изделия прочего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53 9960     5     Использованная продукция фанерного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53 9961     0     Использованная фанера клееная</w:t>
      </w:r>
    </w:p>
    <w:p w:rsidR="00CC4CF9" w:rsidRPr="00061AB7" w:rsidRDefault="00CC4CF9" w:rsidP="003463F3">
      <w:pPr>
        <w:pStyle w:val="ConsPlusCell"/>
        <w:jc w:val="both"/>
      </w:pPr>
      <w:r w:rsidRPr="00061AB7">
        <w:t>53 9962     6     Использованные плиты</w:t>
      </w:r>
    </w:p>
    <w:p w:rsidR="00CC4CF9" w:rsidRPr="00061AB7" w:rsidRDefault="00CC4CF9" w:rsidP="003463F3">
      <w:pPr>
        <w:pStyle w:val="ConsPlusCell"/>
        <w:jc w:val="both"/>
      </w:pPr>
      <w:r w:rsidRPr="00061AB7">
        <w:t>53 9963     1     Использованные изделия из фанеры, шпона, плит</w:t>
      </w:r>
    </w:p>
    <w:p w:rsidR="00CC4CF9" w:rsidRPr="00061AB7" w:rsidRDefault="00CC4CF9" w:rsidP="003463F3">
      <w:pPr>
        <w:pStyle w:val="ConsPlusCell"/>
        <w:jc w:val="both"/>
      </w:pPr>
      <w:r w:rsidRPr="00061AB7">
        <w:t>53 9970     0     Использованная / мебель из древесины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древесных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53 9971     5     - бытовая мебель из древесины и древесных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53 9972     0     - мебель специальная из древесных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53 9973     6     - судовая мебель из древесины и древесных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53 9980     4     Отходы потребления древесины прочие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54 0000     2     ПРОДУКЦИЯ ЦЕЛЛЮЛОЗНО-БУМАЖНОЙ ПРОМЫШЛЕННОСТИ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54 1000     5     Целлюлоза (по варке), включая полуцеллюлозу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массу химическую древесную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54 1100     9     Целлюлоза ликвидная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1110     3     Целлюлоза вискозная /</w:t>
      </w:r>
    </w:p>
    <w:p w:rsidR="00CC4CF9" w:rsidRPr="00061AB7" w:rsidRDefault="00CC4CF9" w:rsidP="003463F3">
      <w:pPr>
        <w:pStyle w:val="ConsPlusCell"/>
        <w:jc w:val="both"/>
      </w:pPr>
      <w:r w:rsidRPr="00061AB7">
        <w:t>54 1111     9     - сульфитная (включая для пластических масс)</w:t>
      </w:r>
    </w:p>
    <w:p w:rsidR="00CC4CF9" w:rsidRPr="00061AB7" w:rsidRDefault="00CC4CF9" w:rsidP="003463F3">
      <w:pPr>
        <w:pStyle w:val="ConsPlusCell"/>
        <w:jc w:val="both"/>
      </w:pPr>
      <w:r w:rsidRPr="00061AB7">
        <w:t>54 1113     7     - сульфатная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1120     8     Целлюлоза / сульфатная небеленая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1121     3     - сульфатная небеленая из хвойной древесины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бумаги и картона различных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54 1122     9     - сульфатная небеленая из хвойной древесины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бумаги и картона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54 1123     4     - электроизоляционная сульфатная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конденсаторной кабельной и трансформаторной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бумаги</w:t>
      </w:r>
    </w:p>
    <w:p w:rsidR="00CC4CF9" w:rsidRPr="00061AB7" w:rsidRDefault="00CC4CF9" w:rsidP="003463F3">
      <w:pPr>
        <w:pStyle w:val="ConsPlusCell"/>
        <w:jc w:val="both"/>
      </w:pPr>
      <w:r w:rsidRPr="00061AB7">
        <w:t>54 1124     0     - сульфатная небеленая из хвойной древесины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многослойной кабельной бумаги</w:t>
      </w:r>
    </w:p>
    <w:p w:rsidR="00CC4CF9" w:rsidRPr="00061AB7" w:rsidRDefault="00CC4CF9" w:rsidP="003463F3">
      <w:pPr>
        <w:pStyle w:val="ConsPlusCell"/>
        <w:jc w:val="both"/>
      </w:pPr>
      <w:r w:rsidRPr="00061AB7">
        <w:t>54 1125     5     - сульфатная небеленая из хвойной древесины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электрокартона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54 1126     0     - сульфатная небеленая жесткая</w:t>
      </w:r>
    </w:p>
    <w:p w:rsidR="00CC4CF9" w:rsidRPr="00061AB7" w:rsidRDefault="00CC4CF9" w:rsidP="003463F3">
      <w:pPr>
        <w:pStyle w:val="ConsPlusCell"/>
        <w:jc w:val="both"/>
      </w:pPr>
      <w:r w:rsidRPr="00061AB7">
        <w:t>54 1127     6     - сульфатная небеленая из смешанных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древесины</w:t>
      </w:r>
    </w:p>
    <w:p w:rsidR="00CC4CF9" w:rsidRPr="00061AB7" w:rsidRDefault="00CC4CF9" w:rsidP="003463F3">
      <w:pPr>
        <w:pStyle w:val="ConsPlusCell"/>
        <w:jc w:val="both"/>
      </w:pPr>
      <w:r w:rsidRPr="00061AB7">
        <w:t>54 1129     7     - сульфатная небеленая для бумаги и картона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хозяйственного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54 1130     2     Целлюлоза сульфатная / беленая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1131     8     - беленая из хвойной древесины</w:t>
      </w:r>
    </w:p>
    <w:p w:rsidR="00CC4CF9" w:rsidRPr="00061AB7" w:rsidRDefault="00CC4CF9" w:rsidP="003463F3">
      <w:pPr>
        <w:pStyle w:val="ConsPlusCell"/>
        <w:jc w:val="both"/>
      </w:pPr>
      <w:r w:rsidRPr="00061AB7">
        <w:t>54 1132     3     - беленая из лиственной древесины (осиновая)</w:t>
      </w:r>
    </w:p>
    <w:p w:rsidR="00CC4CF9" w:rsidRPr="00061AB7" w:rsidRDefault="00CC4CF9" w:rsidP="003463F3">
      <w:pPr>
        <w:pStyle w:val="ConsPlusCell"/>
        <w:jc w:val="both"/>
      </w:pPr>
      <w:r w:rsidRPr="00061AB7">
        <w:t>54 1133     9     - полубеленая из хвойной древесины</w:t>
      </w:r>
    </w:p>
    <w:p w:rsidR="00CC4CF9" w:rsidRPr="00061AB7" w:rsidRDefault="00CC4CF9" w:rsidP="003463F3">
      <w:pPr>
        <w:pStyle w:val="ConsPlusCell"/>
        <w:jc w:val="both"/>
      </w:pPr>
      <w:r w:rsidRPr="00061AB7">
        <w:t>54 1134     4     - беленая из лиственных пород древесины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добавкой целлюлозы из хвойной древесины</w:t>
      </w:r>
    </w:p>
    <w:p w:rsidR="00CC4CF9" w:rsidRPr="00061AB7" w:rsidRDefault="00CC4CF9" w:rsidP="003463F3">
      <w:pPr>
        <w:pStyle w:val="ConsPlusCell"/>
        <w:jc w:val="both"/>
      </w:pPr>
      <w:r w:rsidRPr="00061AB7">
        <w:t>54 1135     4     - предгидролизная кордная для бумаги и картона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(отбор)</w:t>
      </w:r>
    </w:p>
    <w:p w:rsidR="00CC4CF9" w:rsidRPr="00061AB7" w:rsidRDefault="00CC4CF9" w:rsidP="003463F3">
      <w:pPr>
        <w:pStyle w:val="ConsPlusCell"/>
        <w:jc w:val="both"/>
      </w:pPr>
      <w:r w:rsidRPr="00061AB7">
        <w:t>54 1136     5     - полубеленая из лиственной древесины</w:t>
      </w:r>
    </w:p>
    <w:p w:rsidR="00CC4CF9" w:rsidRPr="00061AB7" w:rsidRDefault="00CC4CF9" w:rsidP="003463F3">
      <w:pPr>
        <w:pStyle w:val="ConsPlusCell"/>
        <w:jc w:val="both"/>
      </w:pPr>
      <w:r w:rsidRPr="00061AB7">
        <w:t>54 1140     7     Целлюлоза / кордная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1141     2     - сульфатная предгидролизная кордная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1142     8     - сульфатная кордная холодного облагораживания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54 1143     3     - сульфатная кордная предгидролизная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упрочненного штапельного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54 1150     1     Целлюлоза / сульфитная небеленая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1151     7     - сульфитная небеленая из хвойной древесины</w:t>
      </w:r>
    </w:p>
    <w:p w:rsidR="00CC4CF9" w:rsidRPr="00061AB7" w:rsidRDefault="00CC4CF9" w:rsidP="003463F3">
      <w:pPr>
        <w:pStyle w:val="ConsPlusCell"/>
        <w:jc w:val="both"/>
      </w:pPr>
      <w:r w:rsidRPr="00061AB7">
        <w:t>54 1152     2     - сульфитная небеленая для бумаги и картона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хозяйственного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54 1154     3     - сульфитная небеленая из хвойной древесины,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поставляемая на экспорт</w:t>
      </w:r>
    </w:p>
    <w:p w:rsidR="00CC4CF9" w:rsidRPr="00061AB7" w:rsidRDefault="00CC4CF9" w:rsidP="003463F3">
      <w:pPr>
        <w:pStyle w:val="ConsPlusCell"/>
        <w:jc w:val="both"/>
      </w:pPr>
      <w:r w:rsidRPr="00061AB7">
        <w:t>54 1155     9     - сульфитная небеленая жидкая из хвойной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древесины</w:t>
      </w:r>
    </w:p>
    <w:p w:rsidR="00CC4CF9" w:rsidRPr="00061AB7" w:rsidRDefault="00CC4CF9" w:rsidP="003463F3">
      <w:pPr>
        <w:pStyle w:val="ConsPlusCell"/>
        <w:jc w:val="both"/>
      </w:pPr>
      <w:r w:rsidRPr="00061AB7">
        <w:t>54 1156     4     - сульфитная ацетатная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1160     6     Целлюлоза / сульфитная беленая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1161     1     - сульфитная беленая из хвойной древесины</w:t>
      </w:r>
    </w:p>
    <w:p w:rsidR="00CC4CF9" w:rsidRPr="00061AB7" w:rsidRDefault="00CC4CF9" w:rsidP="003463F3">
      <w:pPr>
        <w:pStyle w:val="ConsPlusCell"/>
        <w:jc w:val="both"/>
      </w:pPr>
      <w:r w:rsidRPr="00061AB7">
        <w:t>54 1162     7     - сульфитная беленая облагороженная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1164     8     - для РБ</w:t>
      </w:r>
    </w:p>
    <w:p w:rsidR="00CC4CF9" w:rsidRPr="00061AB7" w:rsidRDefault="00CC4CF9" w:rsidP="003463F3">
      <w:pPr>
        <w:pStyle w:val="ConsPlusCell"/>
        <w:jc w:val="both"/>
      </w:pPr>
      <w:r w:rsidRPr="00061AB7">
        <w:t>54 1165     3     - сульфитная беленая для бумаги-основы</w:t>
      </w:r>
    </w:p>
    <w:p w:rsidR="00CC4CF9" w:rsidRPr="00061AB7" w:rsidRDefault="00CC4CF9" w:rsidP="003463F3">
      <w:pPr>
        <w:pStyle w:val="ConsPlusCell"/>
        <w:jc w:val="both"/>
      </w:pPr>
      <w:r w:rsidRPr="00061AB7">
        <w:t>54 1170     0     Целлюлоза / кислородно-щелочная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1171     6     - кислородно-содовая из лиственных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древесины</w:t>
      </w:r>
    </w:p>
    <w:p w:rsidR="00CC4CF9" w:rsidRPr="00061AB7" w:rsidRDefault="00CC4CF9" w:rsidP="003463F3">
      <w:pPr>
        <w:pStyle w:val="ConsPlusCell"/>
        <w:jc w:val="both"/>
      </w:pPr>
      <w:r w:rsidRPr="00061AB7">
        <w:t>54 1180     5     Полуцеллюлоза /</w:t>
      </w:r>
    </w:p>
    <w:p w:rsidR="00CC4CF9" w:rsidRPr="00061AB7" w:rsidRDefault="00CC4CF9" w:rsidP="003463F3">
      <w:pPr>
        <w:pStyle w:val="ConsPlusCell"/>
        <w:jc w:val="both"/>
      </w:pPr>
      <w:r w:rsidRPr="00061AB7">
        <w:t>54 1181     0     - бисульфитная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1182     6     - нейтрально-сульфитная небеленая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1183     1     - натронная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1190     6     Виды целлюлозы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54 1191     5     Масса химическая древесная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(нейтрально-сульфитная)</w:t>
      </w:r>
    </w:p>
    <w:p w:rsidR="00CC4CF9" w:rsidRPr="00061AB7" w:rsidRDefault="00CC4CF9" w:rsidP="003463F3">
      <w:pPr>
        <w:pStyle w:val="ConsPlusCell"/>
        <w:jc w:val="both"/>
      </w:pPr>
      <w:r w:rsidRPr="00061AB7">
        <w:t>54 1192     0     Целлюлоза марки ЦА (сульфитная беленая)</w:t>
      </w:r>
    </w:p>
    <w:p w:rsidR="00CC4CF9" w:rsidRPr="00061AB7" w:rsidRDefault="00CC4CF9" w:rsidP="003463F3">
      <w:pPr>
        <w:pStyle w:val="ConsPlusCell"/>
        <w:jc w:val="both"/>
      </w:pPr>
      <w:r w:rsidRPr="00061AB7">
        <w:t>54 1193     6     Целлюлоза для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санитарно-гигиенических изделий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54 2000     8     Масса древесная, полумасса макулатурная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тряпичная, масса химическая древесная 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виды волокна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54 2100     1     Масса древесная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2110     6     Масса древесная беленая /</w:t>
      </w:r>
    </w:p>
    <w:p w:rsidR="00CC4CF9" w:rsidRPr="00061AB7" w:rsidRDefault="00CC4CF9" w:rsidP="003463F3">
      <w:pPr>
        <w:pStyle w:val="ConsPlusCell"/>
        <w:jc w:val="both"/>
      </w:pPr>
      <w:r w:rsidRPr="00061AB7">
        <w:t>54 2111     1     - для частичной замены беленой целлюлозы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композиции бумаги для печати марки А</w:t>
      </w:r>
    </w:p>
    <w:p w:rsidR="00CC4CF9" w:rsidRPr="00061AB7" w:rsidRDefault="00CC4CF9" w:rsidP="003463F3">
      <w:pPr>
        <w:pStyle w:val="ConsPlusCell"/>
        <w:jc w:val="both"/>
      </w:pPr>
      <w:r w:rsidRPr="00061AB7">
        <w:t>54 2120     0     Масса древесная белая /</w:t>
      </w:r>
    </w:p>
    <w:p w:rsidR="00CC4CF9" w:rsidRPr="00061AB7" w:rsidRDefault="00CC4CF9" w:rsidP="003463F3">
      <w:pPr>
        <w:pStyle w:val="ConsPlusCell"/>
        <w:jc w:val="both"/>
      </w:pPr>
      <w:r w:rsidRPr="00061AB7">
        <w:t>54 2121     6     - для типографской и писчей бумаги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композиции с беленой целлюлозой марки Б</w:t>
      </w:r>
    </w:p>
    <w:p w:rsidR="00CC4CF9" w:rsidRPr="00061AB7" w:rsidRDefault="00CC4CF9" w:rsidP="003463F3">
      <w:pPr>
        <w:pStyle w:val="ConsPlusCell"/>
        <w:jc w:val="both"/>
      </w:pPr>
      <w:r w:rsidRPr="00061AB7">
        <w:t>54 2122     1     - для прочих видов бумаги и картона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композиции с небеленой целлюлозой марок В, Г, К</w:t>
      </w:r>
    </w:p>
    <w:p w:rsidR="00CC4CF9" w:rsidRPr="00061AB7" w:rsidRDefault="00CC4CF9" w:rsidP="003463F3">
      <w:pPr>
        <w:pStyle w:val="ConsPlusCell"/>
        <w:jc w:val="both"/>
      </w:pPr>
      <w:r w:rsidRPr="00061AB7">
        <w:t>54 2130     5     Масса древесная бурая /</w:t>
      </w:r>
    </w:p>
    <w:p w:rsidR="00CC4CF9" w:rsidRPr="00061AB7" w:rsidRDefault="00CC4CF9" w:rsidP="003463F3">
      <w:pPr>
        <w:pStyle w:val="ConsPlusCell"/>
        <w:jc w:val="both"/>
      </w:pPr>
      <w:r w:rsidRPr="00061AB7">
        <w:t>54 2131     0     - для картона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54 2200     5     Материалы волокнистые для производства бумаги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картона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54 2210     5     Макулатура / в полумассе</w:t>
      </w:r>
    </w:p>
    <w:p w:rsidR="00CC4CF9" w:rsidRPr="00061AB7" w:rsidRDefault="00CC4CF9" w:rsidP="003463F3">
      <w:pPr>
        <w:pStyle w:val="ConsPlusCell"/>
        <w:jc w:val="both"/>
      </w:pPr>
      <w:r w:rsidRPr="00061AB7">
        <w:t>54 2211     5     - бумажная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2212     0     - картонная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2220     4     Тряпье / в полумассе</w:t>
      </w:r>
    </w:p>
    <w:p w:rsidR="00CC4CF9" w:rsidRPr="00061AB7" w:rsidRDefault="00CC4CF9" w:rsidP="003463F3">
      <w:pPr>
        <w:pStyle w:val="ConsPlusCell"/>
        <w:jc w:val="both"/>
      </w:pPr>
      <w:r w:rsidRPr="00061AB7">
        <w:t>54 2221     9     - новое беленое</w:t>
      </w:r>
    </w:p>
    <w:p w:rsidR="00CC4CF9" w:rsidRPr="00061AB7" w:rsidRDefault="00CC4CF9" w:rsidP="003463F3">
      <w:pPr>
        <w:pStyle w:val="ConsPlusCell"/>
        <w:jc w:val="both"/>
      </w:pPr>
      <w:r w:rsidRPr="00061AB7">
        <w:t>54 2222     5     - новое небеленое</w:t>
      </w:r>
    </w:p>
    <w:p w:rsidR="00CC4CF9" w:rsidRPr="00061AB7" w:rsidRDefault="00CC4CF9" w:rsidP="003463F3">
      <w:pPr>
        <w:pStyle w:val="ConsPlusCell"/>
        <w:jc w:val="both"/>
      </w:pPr>
      <w:r w:rsidRPr="00061AB7">
        <w:t>54 2223     0     - старое и смешанное беленое</w:t>
      </w:r>
    </w:p>
    <w:p w:rsidR="00CC4CF9" w:rsidRPr="00061AB7" w:rsidRDefault="00CC4CF9" w:rsidP="003463F3">
      <w:pPr>
        <w:pStyle w:val="ConsPlusCell"/>
        <w:jc w:val="both"/>
      </w:pPr>
      <w:r w:rsidRPr="00061AB7">
        <w:t>54 2230     9     Виды волокна прочие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54 3000     0     Бумага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54 3100     4     Бумага для печати</w:t>
      </w:r>
    </w:p>
    <w:p w:rsidR="00CC4CF9" w:rsidRPr="00061AB7" w:rsidRDefault="00CC4CF9" w:rsidP="003463F3">
      <w:pPr>
        <w:pStyle w:val="ConsPlusCell"/>
        <w:jc w:val="both"/>
      </w:pPr>
      <w:r w:rsidRPr="00061AB7">
        <w:t>54 3110     9     Бумага газетная / в рулонах или листах</w:t>
      </w:r>
    </w:p>
    <w:p w:rsidR="00CC4CF9" w:rsidRPr="00061AB7" w:rsidRDefault="00CC4CF9" w:rsidP="003463F3">
      <w:pPr>
        <w:pStyle w:val="ConsPlusCell"/>
        <w:jc w:val="both"/>
      </w:pPr>
      <w:r w:rsidRPr="00061AB7">
        <w:t>54 3111     4     - обычная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3112     9     - тонкая</w:t>
      </w:r>
    </w:p>
    <w:p w:rsidR="00CC4CF9" w:rsidRPr="00061AB7" w:rsidRDefault="00CC4CF9" w:rsidP="003463F3">
      <w:pPr>
        <w:pStyle w:val="ConsPlusCell"/>
        <w:jc w:val="both"/>
      </w:pPr>
      <w:r w:rsidRPr="00061AB7">
        <w:t>54 3120     3     Бумага / типографская</w:t>
      </w:r>
    </w:p>
    <w:p w:rsidR="00CC4CF9" w:rsidRPr="00061AB7" w:rsidRDefault="00CC4CF9" w:rsidP="003463F3">
      <w:pPr>
        <w:pStyle w:val="ConsPlusCell"/>
        <w:jc w:val="both"/>
      </w:pPr>
      <w:r w:rsidRPr="00061AB7">
        <w:t>54 3121     9     - для печати типографская N 1</w:t>
      </w:r>
    </w:p>
    <w:p w:rsidR="00CC4CF9" w:rsidRPr="00061AB7" w:rsidRDefault="00CC4CF9" w:rsidP="003463F3">
      <w:pPr>
        <w:pStyle w:val="ConsPlusCell"/>
        <w:jc w:val="both"/>
      </w:pPr>
      <w:r w:rsidRPr="00061AB7">
        <w:t>54 3122     4     - для печати типографская N 2</w:t>
      </w:r>
    </w:p>
    <w:p w:rsidR="00CC4CF9" w:rsidRPr="00061AB7" w:rsidRDefault="00CC4CF9" w:rsidP="003463F3">
      <w:pPr>
        <w:pStyle w:val="ConsPlusCell"/>
        <w:jc w:val="both"/>
      </w:pPr>
      <w:r w:rsidRPr="00061AB7">
        <w:t>54 3126     6     - типографская для многотомных изданий</w:t>
      </w:r>
    </w:p>
    <w:p w:rsidR="00CC4CF9" w:rsidRPr="00061AB7" w:rsidRDefault="00CC4CF9" w:rsidP="003463F3">
      <w:pPr>
        <w:pStyle w:val="ConsPlusCell"/>
        <w:jc w:val="both"/>
      </w:pPr>
      <w:r w:rsidRPr="00061AB7">
        <w:t>54 3130     8     Бумага / офсетная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3131     3     - для печати офсетная N 1</w:t>
      </w:r>
    </w:p>
    <w:p w:rsidR="00CC4CF9" w:rsidRPr="00061AB7" w:rsidRDefault="00CC4CF9" w:rsidP="003463F3">
      <w:pPr>
        <w:pStyle w:val="ConsPlusCell"/>
        <w:jc w:val="both"/>
      </w:pPr>
      <w:r w:rsidRPr="00061AB7">
        <w:t>54 3132     9     - для печати офсетная N 2</w:t>
      </w:r>
    </w:p>
    <w:p w:rsidR="00CC4CF9" w:rsidRPr="00061AB7" w:rsidRDefault="00CC4CF9" w:rsidP="003463F3">
      <w:pPr>
        <w:pStyle w:val="ConsPlusCell"/>
        <w:jc w:val="both"/>
      </w:pPr>
      <w:r w:rsidRPr="00061AB7">
        <w:t>54 3134     6     - для печати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54 3140     2     Бумага для глубокой печати (тифдручная) /</w:t>
      </w:r>
    </w:p>
    <w:p w:rsidR="00CC4CF9" w:rsidRPr="00061AB7" w:rsidRDefault="00CC4CF9" w:rsidP="003463F3">
      <w:pPr>
        <w:pStyle w:val="ConsPlusCell"/>
        <w:jc w:val="both"/>
      </w:pPr>
      <w:r w:rsidRPr="00061AB7">
        <w:t>54 3141     8     - N 1</w:t>
      </w:r>
    </w:p>
    <w:p w:rsidR="00CC4CF9" w:rsidRPr="00061AB7" w:rsidRDefault="00CC4CF9" w:rsidP="003463F3">
      <w:pPr>
        <w:pStyle w:val="ConsPlusCell"/>
        <w:jc w:val="both"/>
      </w:pPr>
      <w:r w:rsidRPr="00061AB7">
        <w:t>54 3142     3     - N 2</w:t>
      </w:r>
    </w:p>
    <w:p w:rsidR="00CC4CF9" w:rsidRPr="00061AB7" w:rsidRDefault="00CC4CF9" w:rsidP="003463F3">
      <w:pPr>
        <w:pStyle w:val="ConsPlusCell"/>
        <w:jc w:val="both"/>
      </w:pPr>
      <w:r w:rsidRPr="00061AB7">
        <w:t>54 3160     1     Бумага обложечная /</w:t>
      </w:r>
    </w:p>
    <w:p w:rsidR="00CC4CF9" w:rsidRPr="00061AB7" w:rsidRDefault="00CC4CF9" w:rsidP="003463F3">
      <w:pPr>
        <w:pStyle w:val="ConsPlusCell"/>
        <w:jc w:val="both"/>
      </w:pPr>
      <w:r w:rsidRPr="00061AB7">
        <w:t>54 3161     7     - книжная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3162     2     - тетрадная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3170     6     Бумага форзацная /</w:t>
      </w:r>
    </w:p>
    <w:p w:rsidR="00CC4CF9" w:rsidRPr="00061AB7" w:rsidRDefault="00CC4CF9" w:rsidP="003463F3">
      <w:pPr>
        <w:pStyle w:val="ConsPlusCell"/>
        <w:jc w:val="both"/>
      </w:pPr>
      <w:r w:rsidRPr="00061AB7">
        <w:t>54 3171     1     - для незапечатываемых форзацев</w:t>
      </w:r>
    </w:p>
    <w:p w:rsidR="00CC4CF9" w:rsidRPr="00061AB7" w:rsidRDefault="00CC4CF9" w:rsidP="003463F3">
      <w:pPr>
        <w:pStyle w:val="ConsPlusCell"/>
        <w:jc w:val="both"/>
      </w:pPr>
      <w:r w:rsidRPr="00061AB7">
        <w:t>54 3172     7     - для запечатываемых форзацев</w:t>
      </w:r>
    </w:p>
    <w:p w:rsidR="00CC4CF9" w:rsidRPr="00061AB7" w:rsidRDefault="00CC4CF9" w:rsidP="003463F3">
      <w:pPr>
        <w:pStyle w:val="ConsPlusCell"/>
        <w:jc w:val="both"/>
      </w:pPr>
      <w:r w:rsidRPr="00061AB7">
        <w:t>54 3180     0     Бумага картографическая /</w:t>
      </w:r>
    </w:p>
    <w:p w:rsidR="00CC4CF9" w:rsidRPr="00061AB7" w:rsidRDefault="00CC4CF9" w:rsidP="003463F3">
      <w:pPr>
        <w:pStyle w:val="ConsPlusCell"/>
        <w:jc w:val="both"/>
      </w:pPr>
      <w:r w:rsidRPr="00061AB7">
        <w:t>54 3181     6     - для печатания морских карт, навигационных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руководств и пособий марки А</w:t>
      </w:r>
    </w:p>
    <w:p w:rsidR="00CC4CF9" w:rsidRPr="00061AB7" w:rsidRDefault="00CC4CF9" w:rsidP="003463F3">
      <w:pPr>
        <w:pStyle w:val="ConsPlusCell"/>
        <w:jc w:val="both"/>
      </w:pPr>
      <w:r w:rsidRPr="00061AB7">
        <w:t>54 3182     1     - для печатания топографических карт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фундаментальных атласов длительного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пользования марки Б</w:t>
      </w:r>
    </w:p>
    <w:p w:rsidR="00CC4CF9" w:rsidRPr="00061AB7" w:rsidRDefault="00CC4CF9" w:rsidP="003463F3">
      <w:pPr>
        <w:pStyle w:val="ConsPlusCell"/>
        <w:jc w:val="both"/>
      </w:pPr>
      <w:r w:rsidRPr="00061AB7">
        <w:t>54 3183     7     - для печатания топографических карт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сегментов глобусов марки В</w:t>
      </w:r>
    </w:p>
    <w:p w:rsidR="00CC4CF9" w:rsidRPr="00061AB7" w:rsidRDefault="00CC4CF9" w:rsidP="003463F3">
      <w:pPr>
        <w:pStyle w:val="ConsPlusCell"/>
        <w:jc w:val="both"/>
      </w:pPr>
      <w:r w:rsidRPr="00061AB7">
        <w:t>54 3184     2     - для печатания туристических карт и атласов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широкого пользования марки О</w:t>
      </w:r>
    </w:p>
    <w:p w:rsidR="00CC4CF9" w:rsidRPr="00061AB7" w:rsidRDefault="00CC4CF9" w:rsidP="003463F3">
      <w:pPr>
        <w:pStyle w:val="ConsPlusCell"/>
        <w:jc w:val="both"/>
      </w:pPr>
      <w:r w:rsidRPr="00061AB7">
        <w:t>54 3185     8     - для печатания географических карт и учебных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атласов марки Г</w:t>
      </w:r>
    </w:p>
    <w:p w:rsidR="00CC4CF9" w:rsidRPr="00061AB7" w:rsidRDefault="00CC4CF9" w:rsidP="003463F3">
      <w:pPr>
        <w:pStyle w:val="ConsPlusCell"/>
        <w:jc w:val="both"/>
      </w:pPr>
      <w:r w:rsidRPr="00061AB7">
        <w:t>54 3190     5     Бумага для печати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54 3191     0     Бумага для обоев</w:t>
      </w:r>
    </w:p>
    <w:p w:rsidR="00CC4CF9" w:rsidRPr="00061AB7" w:rsidRDefault="00CC4CF9" w:rsidP="003463F3">
      <w:pPr>
        <w:pStyle w:val="ConsPlusCell"/>
        <w:jc w:val="both"/>
      </w:pPr>
      <w:r w:rsidRPr="00061AB7">
        <w:t>54 3200     8     Бумага писчая и тетрадная, для черчения,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рисования и печатная различного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54 3210     2     Бумага / писчая и тетрадная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3211     8     - писчая белая</w:t>
      </w:r>
    </w:p>
    <w:p w:rsidR="00CC4CF9" w:rsidRPr="00061AB7" w:rsidRDefault="00CC4CF9" w:rsidP="003463F3">
      <w:pPr>
        <w:pStyle w:val="ConsPlusCell"/>
        <w:jc w:val="both"/>
      </w:pPr>
      <w:r w:rsidRPr="00061AB7">
        <w:t>54 3213     9     - писчая цветная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3220     7     Бумага чертежная /</w:t>
      </w:r>
    </w:p>
    <w:p w:rsidR="00CC4CF9" w:rsidRPr="00061AB7" w:rsidRDefault="00CC4CF9" w:rsidP="003463F3">
      <w:pPr>
        <w:pStyle w:val="ConsPlusCell"/>
        <w:jc w:val="both"/>
      </w:pPr>
      <w:r w:rsidRPr="00061AB7">
        <w:t>54 3221     2     - повышенной сохранности, для выполнения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чертежно-графических работ карандашом, тушью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акварельными красками марки В</w:t>
      </w:r>
    </w:p>
    <w:p w:rsidR="00CC4CF9" w:rsidRPr="00061AB7" w:rsidRDefault="00CC4CF9" w:rsidP="003463F3">
      <w:pPr>
        <w:pStyle w:val="ConsPlusCell"/>
        <w:jc w:val="both"/>
      </w:pPr>
      <w:r w:rsidRPr="00061AB7">
        <w:t>54 3222     8     - для выполнения чертежно-графических работ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помощью графопостроителей марки Ап</w:t>
      </w:r>
    </w:p>
    <w:p w:rsidR="00CC4CF9" w:rsidRPr="00061AB7" w:rsidRDefault="00CC4CF9" w:rsidP="003463F3">
      <w:pPr>
        <w:pStyle w:val="ConsPlusCell"/>
        <w:jc w:val="both"/>
      </w:pPr>
      <w:r w:rsidRPr="00061AB7">
        <w:t>54 3223     3     - для выполнения чертежно-графических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карандашом, тушью и акварельными красками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марки А</w:t>
      </w:r>
    </w:p>
    <w:p w:rsidR="00CC4CF9" w:rsidRPr="00061AB7" w:rsidRDefault="00CC4CF9" w:rsidP="003463F3">
      <w:pPr>
        <w:pStyle w:val="ConsPlusCell"/>
        <w:jc w:val="both"/>
      </w:pPr>
      <w:r w:rsidRPr="00061AB7">
        <w:t>54 3224     9     - для выполнения учебных чертежей карандашом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тушью марки Б</w:t>
      </w:r>
    </w:p>
    <w:p w:rsidR="00CC4CF9" w:rsidRPr="00061AB7" w:rsidRDefault="00CC4CF9" w:rsidP="003463F3">
      <w:pPr>
        <w:pStyle w:val="ConsPlusCell"/>
        <w:jc w:val="both"/>
      </w:pPr>
      <w:r w:rsidRPr="00061AB7">
        <w:t>54 3230     1     Бумага рисовальная /</w:t>
      </w:r>
    </w:p>
    <w:p w:rsidR="00CC4CF9" w:rsidRPr="00061AB7" w:rsidRDefault="00CC4CF9" w:rsidP="003463F3">
      <w:pPr>
        <w:pStyle w:val="ConsPlusCell"/>
        <w:jc w:val="both"/>
      </w:pPr>
      <w:r w:rsidRPr="00061AB7">
        <w:t>54 3231     7     - для выставочных художественных работ марки В</w:t>
      </w:r>
    </w:p>
    <w:p w:rsidR="00CC4CF9" w:rsidRPr="00061AB7" w:rsidRDefault="00CC4CF9" w:rsidP="003463F3">
      <w:pPr>
        <w:pStyle w:val="ConsPlusCell"/>
        <w:jc w:val="both"/>
      </w:pPr>
      <w:r w:rsidRPr="00061AB7">
        <w:t>54 3232     2     - для работы тушью, изготовления гравюр марки А</w:t>
      </w:r>
    </w:p>
    <w:p w:rsidR="00CC4CF9" w:rsidRPr="00061AB7" w:rsidRDefault="00CC4CF9" w:rsidP="003463F3">
      <w:pPr>
        <w:pStyle w:val="ConsPlusCell"/>
        <w:jc w:val="both"/>
      </w:pPr>
      <w:r w:rsidRPr="00061AB7">
        <w:t>54 3233     8     - для работы акварельными красками марки О</w:t>
      </w:r>
    </w:p>
    <w:p w:rsidR="00CC4CF9" w:rsidRPr="00061AB7" w:rsidRDefault="00CC4CF9" w:rsidP="003463F3">
      <w:pPr>
        <w:pStyle w:val="ConsPlusCell"/>
        <w:jc w:val="both"/>
      </w:pPr>
      <w:r w:rsidRPr="00061AB7">
        <w:t>54 3234     3     - массового назначения марки Ф</w:t>
      </w:r>
    </w:p>
    <w:p w:rsidR="00CC4CF9" w:rsidRPr="00061AB7" w:rsidRDefault="00CC4CF9" w:rsidP="003463F3">
      <w:pPr>
        <w:pStyle w:val="ConsPlusCell"/>
        <w:jc w:val="both"/>
      </w:pPr>
      <w:r w:rsidRPr="00061AB7">
        <w:t>54 3240     6     Бумага / карточная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3241     1     - для каталогов и картотек</w:t>
      </w:r>
    </w:p>
    <w:p w:rsidR="00CC4CF9" w:rsidRPr="00061AB7" w:rsidRDefault="00CC4CF9" w:rsidP="003463F3">
      <w:pPr>
        <w:pStyle w:val="ConsPlusCell"/>
        <w:jc w:val="both"/>
      </w:pPr>
      <w:r w:rsidRPr="00061AB7">
        <w:t>54 3242     7     - карточная для почтовых документов</w:t>
      </w:r>
    </w:p>
    <w:p w:rsidR="00CC4CF9" w:rsidRPr="00061AB7" w:rsidRDefault="00CC4CF9" w:rsidP="003463F3">
      <w:pPr>
        <w:pStyle w:val="ConsPlusCell"/>
        <w:jc w:val="both"/>
      </w:pPr>
      <w:r w:rsidRPr="00061AB7">
        <w:t>54 3243     2     - для игральных карт</w:t>
      </w:r>
    </w:p>
    <w:p w:rsidR="00CC4CF9" w:rsidRPr="00061AB7" w:rsidRDefault="00CC4CF9" w:rsidP="003463F3">
      <w:pPr>
        <w:pStyle w:val="ConsPlusCell"/>
        <w:jc w:val="both"/>
      </w:pPr>
      <w:r w:rsidRPr="00061AB7">
        <w:t>54 3244     8     - для папок для деловых бумаг</w:t>
      </w:r>
    </w:p>
    <w:p w:rsidR="00CC4CF9" w:rsidRPr="00061AB7" w:rsidRDefault="00CC4CF9" w:rsidP="003463F3">
      <w:pPr>
        <w:pStyle w:val="ConsPlusCell"/>
        <w:jc w:val="both"/>
      </w:pPr>
      <w:r w:rsidRPr="00061AB7">
        <w:t>54 3250     0     Бумага / билетная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3251     6     - для трамвайных, автобусных и прочих билетов</w:t>
      </w:r>
    </w:p>
    <w:p w:rsidR="00CC4CF9" w:rsidRPr="00061AB7" w:rsidRDefault="00CC4CF9" w:rsidP="003463F3">
      <w:pPr>
        <w:pStyle w:val="ConsPlusCell"/>
        <w:jc w:val="both"/>
      </w:pPr>
      <w:r w:rsidRPr="00061AB7">
        <w:t>54 3252     1     - для кинобилетов узорная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3260     5     Бумага / печатная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54 3261     0     - афишная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3262     6     - документная и узорная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3264     7     - эстампная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3300     1     Бумага электроизоляционная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3310     6     Бумага кабельная /</w:t>
      </w:r>
    </w:p>
    <w:p w:rsidR="00CC4CF9" w:rsidRPr="00061AB7" w:rsidRDefault="00CC4CF9" w:rsidP="003463F3">
      <w:pPr>
        <w:pStyle w:val="ConsPlusCell"/>
        <w:jc w:val="both"/>
      </w:pPr>
      <w:r w:rsidRPr="00061AB7">
        <w:t>54 3311     1     - обыкновенная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3312     7     - многослойная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3313     2     - высоковольтная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3314     8     - полупроводящая</w:t>
      </w:r>
    </w:p>
    <w:p w:rsidR="00CC4CF9" w:rsidRPr="00061AB7" w:rsidRDefault="00CC4CF9" w:rsidP="003463F3">
      <w:pPr>
        <w:pStyle w:val="ConsPlusCell"/>
        <w:jc w:val="both"/>
      </w:pPr>
      <w:r w:rsidRPr="00061AB7">
        <w:t>54 3315     3     Бумага изоляционная термостойкая</w:t>
      </w:r>
    </w:p>
    <w:p w:rsidR="00CC4CF9" w:rsidRPr="00061AB7" w:rsidRDefault="00CC4CF9" w:rsidP="003463F3">
      <w:pPr>
        <w:pStyle w:val="ConsPlusCell"/>
        <w:jc w:val="both"/>
      </w:pPr>
      <w:r w:rsidRPr="00061AB7">
        <w:t>54 3316     9     Бумага электроизоляционная оксидная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3317     4     Бумага кабельная с малыми диэлектрическими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потерями</w:t>
      </w:r>
    </w:p>
    <w:p w:rsidR="00CC4CF9" w:rsidRPr="00061AB7" w:rsidRDefault="00CC4CF9" w:rsidP="003463F3">
      <w:pPr>
        <w:pStyle w:val="ConsPlusCell"/>
        <w:jc w:val="both"/>
      </w:pPr>
      <w:r w:rsidRPr="00061AB7">
        <w:t>54 3320     0     Бумага конденсаторная /</w:t>
      </w:r>
    </w:p>
    <w:p w:rsidR="00CC4CF9" w:rsidRPr="00061AB7" w:rsidRDefault="00CC4CF9" w:rsidP="003463F3">
      <w:pPr>
        <w:pStyle w:val="ConsPlusCell"/>
        <w:jc w:val="both"/>
      </w:pPr>
      <w:r w:rsidRPr="00061AB7">
        <w:t>54 3321     6     - обычная марки КОН</w:t>
      </w:r>
    </w:p>
    <w:p w:rsidR="00CC4CF9" w:rsidRPr="00061AB7" w:rsidRDefault="00CC4CF9" w:rsidP="003463F3">
      <w:pPr>
        <w:pStyle w:val="ConsPlusCell"/>
        <w:jc w:val="both"/>
      </w:pPr>
      <w:r w:rsidRPr="00061AB7">
        <w:t>54 3322     1     - специальная, повышенной надежности марки СКОН</w:t>
      </w:r>
    </w:p>
    <w:p w:rsidR="00CC4CF9" w:rsidRPr="00061AB7" w:rsidRDefault="00CC4CF9" w:rsidP="003463F3">
      <w:pPr>
        <w:pStyle w:val="ConsPlusCell"/>
        <w:jc w:val="both"/>
      </w:pPr>
      <w:r w:rsidRPr="00061AB7">
        <w:t>54 3323     7     - с малыми диэлектрическими потерями марки МКОН</w:t>
      </w:r>
    </w:p>
    <w:p w:rsidR="00CC4CF9" w:rsidRPr="00061AB7" w:rsidRDefault="00CC4CF9" w:rsidP="003463F3">
      <w:pPr>
        <w:pStyle w:val="ConsPlusCell"/>
        <w:jc w:val="both"/>
      </w:pPr>
      <w:r w:rsidRPr="00061AB7">
        <w:t>54 3324     2     - высокой электрической прочности с малыми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диэлектрическими потерями марки ЭМКОН</w:t>
      </w:r>
    </w:p>
    <w:p w:rsidR="00CC4CF9" w:rsidRPr="00061AB7" w:rsidRDefault="00CC4CF9" w:rsidP="003463F3">
      <w:pPr>
        <w:pStyle w:val="ConsPlusCell"/>
        <w:jc w:val="both"/>
      </w:pPr>
      <w:r w:rsidRPr="00061AB7">
        <w:t>54 3325     8     - высокой электрической прочности с особо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низкими диэлектрическими потерями марки ЭМКОН О</w:t>
      </w:r>
    </w:p>
    <w:p w:rsidR="00CC4CF9" w:rsidRPr="00061AB7" w:rsidRDefault="00CC4CF9" w:rsidP="003463F3">
      <w:pPr>
        <w:pStyle w:val="ConsPlusCell"/>
        <w:jc w:val="both"/>
      </w:pPr>
      <w:r w:rsidRPr="00061AB7">
        <w:t>54 3327     9     - с активным наполнителем вида АНКОН</w:t>
      </w:r>
    </w:p>
    <w:p w:rsidR="00CC4CF9" w:rsidRPr="00061AB7" w:rsidRDefault="00CC4CF9" w:rsidP="003463F3">
      <w:pPr>
        <w:pStyle w:val="ConsPlusCell"/>
        <w:jc w:val="both"/>
      </w:pPr>
      <w:r w:rsidRPr="00061AB7">
        <w:t>54 3330     5     Бумага телефонная /</w:t>
      </w:r>
    </w:p>
    <w:p w:rsidR="00CC4CF9" w:rsidRPr="00061AB7" w:rsidRDefault="00CC4CF9" w:rsidP="003463F3">
      <w:pPr>
        <w:pStyle w:val="ConsPlusCell"/>
        <w:jc w:val="both"/>
      </w:pPr>
      <w:r w:rsidRPr="00061AB7">
        <w:t>54 3331     0     - для изоляции жил кабелей и обмоточных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проводов, толщиной 50 мкм (КТ-50)</w:t>
      </w:r>
    </w:p>
    <w:p w:rsidR="00CC4CF9" w:rsidRPr="00061AB7" w:rsidRDefault="00CC4CF9" w:rsidP="003463F3">
      <w:pPr>
        <w:pStyle w:val="ConsPlusCell"/>
        <w:jc w:val="both"/>
      </w:pPr>
      <w:r w:rsidRPr="00061AB7">
        <w:t>54 3333     1     Бумага электротехническая общего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(ЭТОН)</w:t>
      </w:r>
    </w:p>
    <w:p w:rsidR="00CC4CF9" w:rsidRPr="00061AB7" w:rsidRDefault="00CC4CF9" w:rsidP="003463F3">
      <w:pPr>
        <w:pStyle w:val="ConsPlusCell"/>
        <w:jc w:val="both"/>
      </w:pPr>
      <w:r w:rsidRPr="00061AB7">
        <w:t>54 3340     4     Бумага электроизоляционная намоточная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Пояснение: в данной подгруппе классифицируется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бумага, предназначенная для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электроизоляционных изделий, применяемых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трансформаторах и электроаппаратах всех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классов напряжений при рабочей температуре до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105 град. С. В зависимости от толщины бумага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изготавливается марок ЭН-50, ЭН-70, ЭН-85,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ЭН-100</w:t>
      </w:r>
    </w:p>
    <w:p w:rsidR="00CC4CF9" w:rsidRPr="00061AB7" w:rsidRDefault="00CC4CF9" w:rsidP="003463F3">
      <w:pPr>
        <w:pStyle w:val="ConsPlusCell"/>
        <w:jc w:val="both"/>
      </w:pPr>
      <w:r w:rsidRPr="00061AB7">
        <w:t>54 3350     4     Бумага электроизоляционная пропиточная /</w:t>
      </w:r>
    </w:p>
    <w:p w:rsidR="00CC4CF9" w:rsidRPr="00061AB7" w:rsidRDefault="00CC4CF9" w:rsidP="003463F3">
      <w:pPr>
        <w:pStyle w:val="ConsPlusCell"/>
        <w:jc w:val="both"/>
      </w:pPr>
      <w:r w:rsidRPr="00061AB7">
        <w:t>54 3351     8     - пониженной впитываемости (ЭИП-50, 66А)</w:t>
      </w:r>
    </w:p>
    <w:p w:rsidR="00CC4CF9" w:rsidRPr="00061AB7" w:rsidRDefault="00CC4CF9" w:rsidP="003463F3">
      <w:pPr>
        <w:pStyle w:val="ConsPlusCell"/>
        <w:jc w:val="both"/>
      </w:pPr>
      <w:r w:rsidRPr="00061AB7">
        <w:t>54 3352     5     - повышенной впитываемости (ЭИП-66Б, ЭИП-78,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120)</w:t>
      </w:r>
    </w:p>
    <w:p w:rsidR="00CC4CF9" w:rsidRPr="00061AB7" w:rsidRDefault="00CC4CF9" w:rsidP="003463F3">
      <w:pPr>
        <w:pStyle w:val="ConsPlusCell"/>
        <w:jc w:val="both"/>
      </w:pPr>
      <w:r w:rsidRPr="00061AB7">
        <w:t>54 3354     6     Бумага-основа для бакелитовой пленки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(спецпропиточная)</w:t>
      </w:r>
    </w:p>
    <w:p w:rsidR="00CC4CF9" w:rsidRPr="00061AB7" w:rsidRDefault="00CC4CF9" w:rsidP="003463F3">
      <w:pPr>
        <w:pStyle w:val="ConsPlusCell"/>
        <w:jc w:val="both"/>
      </w:pPr>
      <w:r w:rsidRPr="00061AB7">
        <w:t>54 3358     8     Бумага электроизоляционная пропиточная хлопковая</w:t>
      </w:r>
    </w:p>
    <w:p w:rsidR="00CC4CF9" w:rsidRPr="00061AB7" w:rsidRDefault="00CC4CF9" w:rsidP="003463F3">
      <w:pPr>
        <w:pStyle w:val="ConsPlusCell"/>
        <w:jc w:val="both"/>
      </w:pPr>
      <w:r w:rsidRPr="00061AB7">
        <w:t>54 3360     9     Бумага для электролитических конденсаторов /</w:t>
      </w:r>
    </w:p>
    <w:p w:rsidR="00CC4CF9" w:rsidRPr="00061AB7" w:rsidRDefault="00CC4CF9" w:rsidP="003463F3">
      <w:pPr>
        <w:pStyle w:val="ConsPlusCell"/>
        <w:jc w:val="both"/>
      </w:pPr>
      <w:r w:rsidRPr="00061AB7">
        <w:t>54 3361     4     - невпитывающая для прокладок, предотвращающих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пробой в конденсаторах высоких напряжений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(КЭ-1, КЭУ-1)</w:t>
      </w:r>
    </w:p>
    <w:p w:rsidR="00CC4CF9" w:rsidRPr="00061AB7" w:rsidRDefault="00CC4CF9" w:rsidP="003463F3">
      <w:pPr>
        <w:pStyle w:val="ConsPlusCell"/>
        <w:jc w:val="both"/>
      </w:pPr>
      <w:r w:rsidRPr="00061AB7">
        <w:t>54 3363     5     - впитывающая для прокладок, несущих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электролит в конденсаторах низких, средних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высоких напряжений (КЭ-11, КЭУ-11)</w:t>
      </w:r>
    </w:p>
    <w:p w:rsidR="00CC4CF9" w:rsidRPr="00061AB7" w:rsidRDefault="00CC4CF9" w:rsidP="003463F3">
      <w:pPr>
        <w:pStyle w:val="ConsPlusCell"/>
        <w:jc w:val="both"/>
      </w:pPr>
      <w:r w:rsidRPr="00061AB7">
        <w:t>54 3364     0     - повышенной впитываемости для прокладок,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несущих электролит в малогабаритных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конденсаторах с низким эквивалентным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сопротивлением (КЭ-111, КЭУ-111)</w:t>
      </w:r>
    </w:p>
    <w:p w:rsidR="00CC4CF9" w:rsidRPr="00061AB7" w:rsidRDefault="00CC4CF9" w:rsidP="003463F3">
      <w:pPr>
        <w:pStyle w:val="ConsPlusCell"/>
        <w:jc w:val="both"/>
      </w:pPr>
      <w:r w:rsidRPr="00061AB7">
        <w:t>54 3368     2     Материал сепарационный</w:t>
      </w:r>
    </w:p>
    <w:p w:rsidR="00CC4CF9" w:rsidRPr="00061AB7" w:rsidRDefault="00CC4CF9" w:rsidP="003463F3">
      <w:pPr>
        <w:pStyle w:val="ConsPlusCell"/>
        <w:jc w:val="both"/>
      </w:pPr>
      <w:r w:rsidRPr="00061AB7">
        <w:t>54 3370     3     Бумага / электроизоляционная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54 3371     9     - электротехническая изоляционная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3372     4     - электроизоляционная крепированная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3373     5     - микалентная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3374     5     - изоляционная для высокочастотной сварки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ВАЗа</w:t>
      </w:r>
    </w:p>
    <w:p w:rsidR="00CC4CF9" w:rsidRPr="00061AB7" w:rsidRDefault="00CC4CF9" w:rsidP="003463F3">
      <w:pPr>
        <w:pStyle w:val="ConsPlusCell"/>
        <w:jc w:val="both"/>
      </w:pPr>
      <w:r w:rsidRPr="00061AB7">
        <w:t>54 3375     0     - основа для гетинакса "КТ" (сульфитная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тряпичная)</w:t>
      </w:r>
    </w:p>
    <w:p w:rsidR="00CC4CF9" w:rsidRPr="00061AB7" w:rsidRDefault="00CC4CF9" w:rsidP="003463F3">
      <w:pPr>
        <w:pStyle w:val="ConsPlusCell"/>
        <w:jc w:val="both"/>
      </w:pPr>
      <w:r w:rsidRPr="00061AB7">
        <w:t>54 3377     1     - электроизоляционная нагревостойкая</w:t>
      </w:r>
    </w:p>
    <w:p w:rsidR="00CC4CF9" w:rsidRPr="00061AB7" w:rsidRDefault="00CC4CF9" w:rsidP="003463F3">
      <w:pPr>
        <w:pStyle w:val="ConsPlusCell"/>
        <w:jc w:val="both"/>
      </w:pPr>
      <w:r w:rsidRPr="00061AB7">
        <w:t>54 3379     2     - электроизоляционная специальная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3400     5     Бумага для ручной и машинной упаковки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продуктов и различных изделий</w:t>
      </w:r>
    </w:p>
    <w:p w:rsidR="00CC4CF9" w:rsidRPr="00061AB7" w:rsidRDefault="00CC4CF9" w:rsidP="003463F3">
      <w:pPr>
        <w:pStyle w:val="ConsPlusCell"/>
        <w:jc w:val="both"/>
      </w:pPr>
      <w:r w:rsidRPr="00061AB7">
        <w:t>54 3410     0     Бумага этикеточная /</w:t>
      </w:r>
    </w:p>
    <w:p w:rsidR="00CC4CF9" w:rsidRPr="00061AB7" w:rsidRDefault="00CC4CF9" w:rsidP="003463F3">
      <w:pPr>
        <w:pStyle w:val="ConsPlusCell"/>
        <w:jc w:val="both"/>
      </w:pPr>
      <w:r w:rsidRPr="00061AB7">
        <w:t>54 3411     5     - одностороннего мелования для печати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высококачественных этикеток с последующей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отделкой марки М</w:t>
      </w:r>
    </w:p>
    <w:p w:rsidR="00CC4CF9" w:rsidRPr="00061AB7" w:rsidRDefault="00CC4CF9" w:rsidP="003463F3">
      <w:pPr>
        <w:pStyle w:val="ConsPlusCell"/>
        <w:jc w:val="both"/>
      </w:pPr>
      <w:r w:rsidRPr="00061AB7">
        <w:t>54 3412     0     - каландрированная для печатания многокрасочных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этикеток с последующей отделкой марки А</w:t>
      </w:r>
    </w:p>
    <w:p w:rsidR="00CC4CF9" w:rsidRPr="00061AB7" w:rsidRDefault="00CC4CF9" w:rsidP="003463F3">
      <w:pPr>
        <w:pStyle w:val="ConsPlusCell"/>
        <w:jc w:val="both"/>
      </w:pPr>
      <w:r w:rsidRPr="00061AB7">
        <w:t>54 3413     6     - односторонней гладкости для печатания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несложной этикеточной продукции без наложения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красок марки В</w:t>
      </w:r>
    </w:p>
    <w:p w:rsidR="00CC4CF9" w:rsidRPr="00061AB7" w:rsidRDefault="00CC4CF9" w:rsidP="003463F3">
      <w:pPr>
        <w:pStyle w:val="ConsPlusCell"/>
        <w:jc w:val="both"/>
      </w:pPr>
      <w:r w:rsidRPr="00061AB7">
        <w:t>54 3414     1     - для автоматической упаковки безопасных бритв</w:t>
      </w:r>
    </w:p>
    <w:p w:rsidR="00CC4CF9" w:rsidRPr="00061AB7" w:rsidRDefault="00CC4CF9" w:rsidP="003463F3">
      <w:pPr>
        <w:pStyle w:val="ConsPlusCell"/>
        <w:jc w:val="both"/>
      </w:pPr>
      <w:r w:rsidRPr="00061AB7">
        <w:t>54 3420     4     Бумага / пачечная и коробочная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3421     4     - пачечная для упаковки папирос и сигарет</w:t>
      </w:r>
    </w:p>
    <w:p w:rsidR="00CC4CF9" w:rsidRPr="00061AB7" w:rsidRDefault="00CC4CF9" w:rsidP="003463F3">
      <w:pPr>
        <w:pStyle w:val="ConsPlusCell"/>
        <w:jc w:val="both"/>
      </w:pPr>
      <w:r w:rsidRPr="00061AB7">
        <w:t>54 3423     0     - двухслойная для изготовления пачек под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сыпучие продукты марки А</w:t>
      </w:r>
    </w:p>
    <w:p w:rsidR="00CC4CF9" w:rsidRPr="00061AB7" w:rsidRDefault="00CC4CF9" w:rsidP="003463F3">
      <w:pPr>
        <w:pStyle w:val="ConsPlusCell"/>
        <w:jc w:val="both"/>
      </w:pPr>
      <w:r w:rsidRPr="00061AB7">
        <w:t>54 3424     6     - однослойная для изготовления пачек под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сыпучие продукты марки Б</w:t>
      </w:r>
    </w:p>
    <w:p w:rsidR="00CC4CF9" w:rsidRPr="00061AB7" w:rsidRDefault="00CC4CF9" w:rsidP="003463F3">
      <w:pPr>
        <w:pStyle w:val="ConsPlusCell"/>
        <w:jc w:val="both"/>
      </w:pPr>
      <w:r w:rsidRPr="00061AB7">
        <w:t>54 3425     1     - для изготовления стаканов под горячие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холодные напитки марки В</w:t>
      </w:r>
    </w:p>
    <w:p w:rsidR="00CC4CF9" w:rsidRPr="00061AB7" w:rsidRDefault="00CC4CF9" w:rsidP="003463F3">
      <w:pPr>
        <w:pStyle w:val="ConsPlusCell"/>
        <w:jc w:val="both"/>
      </w:pPr>
      <w:r w:rsidRPr="00061AB7">
        <w:t>54 3426     7     - для упаковки продуктов на автоматах марки Г</w:t>
      </w:r>
    </w:p>
    <w:p w:rsidR="00CC4CF9" w:rsidRPr="00061AB7" w:rsidRDefault="00CC4CF9" w:rsidP="003463F3">
      <w:pPr>
        <w:pStyle w:val="ConsPlusCell"/>
        <w:jc w:val="both"/>
      </w:pPr>
      <w:r w:rsidRPr="00061AB7">
        <w:t>54 3427     2     - для расфасовки продуктов в пакеты и брикеты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марок Д, Е</w:t>
      </w:r>
    </w:p>
    <w:p w:rsidR="00CC4CF9" w:rsidRPr="00061AB7" w:rsidRDefault="00CC4CF9" w:rsidP="003463F3">
      <w:pPr>
        <w:pStyle w:val="ConsPlusCell"/>
        <w:jc w:val="both"/>
      </w:pPr>
      <w:r w:rsidRPr="00061AB7">
        <w:t>54 3428     8     - основа комбинированного материала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упаковки молока и молочных продуктов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54 3429     3     - для автоматической упаковки бакалейных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продуктов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54 3440     3     Подпергамент, бумага специальная упаковочная,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мешочная, шпагатная влагопрочная и упаковочная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высокопрочная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3441     9     Подпергамент</w:t>
      </w:r>
    </w:p>
    <w:p w:rsidR="00CC4CF9" w:rsidRPr="00061AB7" w:rsidRDefault="00CC4CF9" w:rsidP="003463F3">
      <w:pPr>
        <w:pStyle w:val="ConsPlusCell"/>
        <w:jc w:val="both"/>
      </w:pPr>
      <w:r w:rsidRPr="00061AB7">
        <w:t>54 3442     4     Бумага / специальная упаковочная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3443     1     - мешочная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3444     5     - шпагатная влагопрочная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3445     0     - упаковочная высокопрочная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3450     8     Бумага / для производства папирос и сигарет</w:t>
      </w:r>
    </w:p>
    <w:p w:rsidR="00CC4CF9" w:rsidRPr="00061AB7" w:rsidRDefault="00CC4CF9" w:rsidP="003463F3">
      <w:pPr>
        <w:pStyle w:val="ConsPlusCell"/>
        <w:jc w:val="both"/>
      </w:pPr>
      <w:r w:rsidRPr="00061AB7">
        <w:t>54 3451     3     - мундштучная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3452     9     - папиросная (бобины)</w:t>
      </w:r>
    </w:p>
    <w:p w:rsidR="00CC4CF9" w:rsidRPr="00061AB7" w:rsidRDefault="00CC4CF9" w:rsidP="003463F3">
      <w:pPr>
        <w:pStyle w:val="ConsPlusCell"/>
        <w:jc w:val="both"/>
      </w:pPr>
      <w:r w:rsidRPr="00061AB7">
        <w:t>54 3453     4     - сигаретная (бобины)</w:t>
      </w:r>
    </w:p>
    <w:p w:rsidR="00CC4CF9" w:rsidRPr="00061AB7" w:rsidRDefault="00CC4CF9" w:rsidP="003463F3">
      <w:pPr>
        <w:pStyle w:val="ConsPlusCell"/>
        <w:jc w:val="both"/>
      </w:pPr>
      <w:r w:rsidRPr="00061AB7">
        <w:t>54 3454     5     - курительная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3455     5     - для обертки ацетатных фильтров</w:t>
      </w:r>
    </w:p>
    <w:p w:rsidR="00CC4CF9" w:rsidRPr="00061AB7" w:rsidRDefault="00CC4CF9" w:rsidP="003463F3">
      <w:pPr>
        <w:pStyle w:val="ConsPlusCell"/>
        <w:jc w:val="both"/>
      </w:pPr>
      <w:r w:rsidRPr="00061AB7">
        <w:t>54 3460     2     Алигнин /</w:t>
      </w:r>
    </w:p>
    <w:p w:rsidR="00CC4CF9" w:rsidRPr="00061AB7" w:rsidRDefault="00CC4CF9" w:rsidP="003463F3">
      <w:pPr>
        <w:pStyle w:val="ConsPlusCell"/>
        <w:jc w:val="both"/>
      </w:pPr>
      <w:r w:rsidRPr="00061AB7">
        <w:t>54 3461     8     - медицинский</w:t>
      </w:r>
    </w:p>
    <w:p w:rsidR="00CC4CF9" w:rsidRPr="00061AB7" w:rsidRDefault="00CC4CF9" w:rsidP="003463F3">
      <w:pPr>
        <w:pStyle w:val="ConsPlusCell"/>
        <w:jc w:val="both"/>
      </w:pPr>
      <w:r w:rsidRPr="00061AB7">
        <w:t>54 3462     3     - технический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54 3470     7     Отборы от технических видов бумаги</w:t>
      </w:r>
    </w:p>
    <w:p w:rsidR="00CC4CF9" w:rsidRPr="00061AB7" w:rsidRDefault="00CC4CF9" w:rsidP="003463F3">
      <w:pPr>
        <w:pStyle w:val="ConsPlusCell"/>
        <w:jc w:val="both"/>
      </w:pPr>
      <w:r w:rsidRPr="00061AB7">
        <w:t>54 3471     2     Бумага / для промышленного и хозяйственного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назначения (отбор от конденсаторной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электролитической бумаги)</w:t>
      </w:r>
    </w:p>
    <w:p w:rsidR="00CC4CF9" w:rsidRPr="00061AB7" w:rsidRDefault="00CC4CF9" w:rsidP="003463F3">
      <w:pPr>
        <w:pStyle w:val="ConsPlusCell"/>
        <w:jc w:val="both"/>
      </w:pPr>
      <w:r w:rsidRPr="00061AB7">
        <w:t>54 3472     8     - копировальная - основа листовая</w:t>
      </w:r>
    </w:p>
    <w:p w:rsidR="00CC4CF9" w:rsidRPr="00061AB7" w:rsidRDefault="00CC4CF9" w:rsidP="003463F3">
      <w:pPr>
        <w:pStyle w:val="ConsPlusCell"/>
        <w:jc w:val="both"/>
      </w:pPr>
      <w:r w:rsidRPr="00061AB7">
        <w:t>54 3473     3     - папиросная листовая</w:t>
      </w:r>
    </w:p>
    <w:p w:rsidR="00CC4CF9" w:rsidRPr="00061AB7" w:rsidRDefault="00CC4CF9" w:rsidP="003463F3">
      <w:pPr>
        <w:pStyle w:val="ConsPlusCell"/>
        <w:jc w:val="both"/>
      </w:pPr>
      <w:r w:rsidRPr="00061AB7">
        <w:t>54 3474     9     - сигаретная листовая</w:t>
      </w:r>
    </w:p>
    <w:p w:rsidR="00CC4CF9" w:rsidRPr="00061AB7" w:rsidRDefault="00CC4CF9" w:rsidP="003463F3">
      <w:pPr>
        <w:pStyle w:val="ConsPlusCell"/>
        <w:jc w:val="both"/>
      </w:pPr>
      <w:r w:rsidRPr="00061AB7">
        <w:t>54 3475     4     - электролитическая листовая</w:t>
      </w:r>
    </w:p>
    <w:p w:rsidR="00CC4CF9" w:rsidRPr="00061AB7" w:rsidRDefault="00CC4CF9" w:rsidP="003463F3">
      <w:pPr>
        <w:pStyle w:val="ConsPlusCell"/>
        <w:jc w:val="both"/>
      </w:pPr>
      <w:r w:rsidRPr="00061AB7">
        <w:t>54 3500     9     Бумага оберточная и упаковочная всех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(без бумаги для гофрирования)</w:t>
      </w:r>
    </w:p>
    <w:p w:rsidR="00CC4CF9" w:rsidRPr="00061AB7" w:rsidRDefault="00CC4CF9" w:rsidP="003463F3">
      <w:pPr>
        <w:pStyle w:val="ConsPlusCell"/>
        <w:jc w:val="both"/>
      </w:pPr>
      <w:r w:rsidRPr="00061AB7">
        <w:t>54 3510     3     Бумага / оберточная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54 3511     9     - для упаковки стеклотары</w:t>
      </w:r>
    </w:p>
    <w:p w:rsidR="00CC4CF9" w:rsidRPr="00061AB7" w:rsidRDefault="00CC4CF9" w:rsidP="003463F3">
      <w:pPr>
        <w:pStyle w:val="ConsPlusCell"/>
        <w:jc w:val="both"/>
      </w:pPr>
      <w:r w:rsidRPr="00061AB7">
        <w:t>54 3512     4     - прокладочно-упаковочная для резиновой обуви</w:t>
      </w:r>
    </w:p>
    <w:p w:rsidR="00CC4CF9" w:rsidRPr="00061AB7" w:rsidRDefault="00CC4CF9" w:rsidP="003463F3">
      <w:pPr>
        <w:pStyle w:val="ConsPlusCell"/>
        <w:jc w:val="both"/>
      </w:pPr>
      <w:r w:rsidRPr="00061AB7">
        <w:t>54 3513     8     - для упаковки текстильной продукции</w:t>
      </w:r>
    </w:p>
    <w:p w:rsidR="00CC4CF9" w:rsidRPr="00061AB7" w:rsidRDefault="00CC4CF9" w:rsidP="003463F3">
      <w:pPr>
        <w:pStyle w:val="ConsPlusCell"/>
        <w:jc w:val="both"/>
      </w:pPr>
      <w:r w:rsidRPr="00061AB7">
        <w:t>54 3514     5     - махорочная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3516     6     - для упаковки аптечных товаров</w:t>
      </w:r>
    </w:p>
    <w:p w:rsidR="00CC4CF9" w:rsidRPr="00061AB7" w:rsidRDefault="00CC4CF9" w:rsidP="003463F3">
      <w:pPr>
        <w:pStyle w:val="ConsPlusCell"/>
        <w:jc w:val="both"/>
      </w:pPr>
      <w:r w:rsidRPr="00061AB7">
        <w:t>54 3518     7     - для упаковки мебели</w:t>
      </w:r>
    </w:p>
    <w:p w:rsidR="00CC4CF9" w:rsidRPr="00061AB7" w:rsidRDefault="00CC4CF9" w:rsidP="003463F3">
      <w:pPr>
        <w:pStyle w:val="ConsPlusCell"/>
        <w:jc w:val="both"/>
      </w:pPr>
      <w:r w:rsidRPr="00061AB7">
        <w:t>54 3520     8     Бумага светонепроницаемая /</w:t>
      </w:r>
    </w:p>
    <w:p w:rsidR="00CC4CF9" w:rsidRPr="00061AB7" w:rsidRDefault="00CC4CF9" w:rsidP="003463F3">
      <w:pPr>
        <w:pStyle w:val="ConsPlusCell"/>
        <w:jc w:val="both"/>
      </w:pPr>
      <w:r w:rsidRPr="00061AB7">
        <w:t>54 3521     3     - фотозащитная для кинофотоматериалов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54 3522     9     - для бытовых нужд</w:t>
      </w:r>
    </w:p>
    <w:p w:rsidR="00CC4CF9" w:rsidRPr="00061AB7" w:rsidRDefault="00CC4CF9" w:rsidP="003463F3">
      <w:pPr>
        <w:pStyle w:val="ConsPlusCell"/>
        <w:jc w:val="both"/>
      </w:pPr>
      <w:r w:rsidRPr="00061AB7">
        <w:t>54 3530     2     Бумага оберточная обычная /</w:t>
      </w:r>
    </w:p>
    <w:p w:rsidR="00CC4CF9" w:rsidRPr="00061AB7" w:rsidRDefault="00CC4CF9" w:rsidP="003463F3">
      <w:pPr>
        <w:pStyle w:val="ConsPlusCell"/>
        <w:jc w:val="both"/>
      </w:pPr>
      <w:r w:rsidRPr="00061AB7">
        <w:t>54 3531     8     - сульфатная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3532     3     - сульфитная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3533     9     -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54 3540     7     Бумага / для спичечных коробок (спичечная)</w:t>
      </w:r>
    </w:p>
    <w:p w:rsidR="00CC4CF9" w:rsidRPr="00061AB7" w:rsidRDefault="00CC4CF9" w:rsidP="003463F3">
      <w:pPr>
        <w:pStyle w:val="ConsPlusCell"/>
        <w:jc w:val="both"/>
      </w:pPr>
      <w:r w:rsidRPr="00061AB7">
        <w:t>54 3541     2     - для оклейки спичечных коробок марки А</w:t>
      </w:r>
    </w:p>
    <w:p w:rsidR="00CC4CF9" w:rsidRPr="00061AB7" w:rsidRDefault="00CC4CF9" w:rsidP="003463F3">
      <w:pPr>
        <w:pStyle w:val="ConsPlusCell"/>
        <w:jc w:val="both"/>
      </w:pPr>
      <w:r w:rsidRPr="00061AB7">
        <w:t>54 3542     8     - для печатания спичечных этикеток марки Б</w:t>
      </w:r>
    </w:p>
    <w:p w:rsidR="00CC4CF9" w:rsidRPr="00061AB7" w:rsidRDefault="00CC4CF9" w:rsidP="003463F3">
      <w:pPr>
        <w:pStyle w:val="ConsPlusCell"/>
        <w:jc w:val="both"/>
      </w:pPr>
      <w:r w:rsidRPr="00061AB7">
        <w:t>54 3543     3     - для упаковки спичечных коробок</w:t>
      </w:r>
    </w:p>
    <w:p w:rsidR="00CC4CF9" w:rsidRPr="00061AB7" w:rsidRDefault="00CC4CF9" w:rsidP="003463F3">
      <w:pPr>
        <w:pStyle w:val="ConsPlusCell"/>
        <w:jc w:val="both"/>
      </w:pPr>
      <w:r w:rsidRPr="00061AB7">
        <w:t>54 3550     1     Бумага / оберточная и упаковочная различного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54 3552     2     - для упаковки фруктов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54 3553     8     - для упаковки чая</w:t>
      </w:r>
    </w:p>
    <w:p w:rsidR="00CC4CF9" w:rsidRPr="00061AB7" w:rsidRDefault="00CC4CF9" w:rsidP="003463F3">
      <w:pPr>
        <w:pStyle w:val="ConsPlusCell"/>
        <w:jc w:val="both"/>
      </w:pPr>
      <w:r w:rsidRPr="00061AB7">
        <w:t>54 3554     3     - прокладочная для линолеума</w:t>
      </w:r>
    </w:p>
    <w:p w:rsidR="00CC4CF9" w:rsidRPr="00061AB7" w:rsidRDefault="00CC4CF9" w:rsidP="003463F3">
      <w:pPr>
        <w:pStyle w:val="ConsPlusCell"/>
        <w:jc w:val="both"/>
      </w:pPr>
      <w:r w:rsidRPr="00061AB7">
        <w:t>54 3555     9     - для горчичников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54 3556     4     - отбор от газетной</w:t>
      </w:r>
    </w:p>
    <w:p w:rsidR="00CC4CF9" w:rsidRPr="00061AB7" w:rsidRDefault="00CC4CF9" w:rsidP="003463F3">
      <w:pPr>
        <w:pStyle w:val="ConsPlusCell"/>
        <w:jc w:val="both"/>
      </w:pPr>
      <w:r w:rsidRPr="00061AB7">
        <w:t>54 3600     2     Бумага техническая различного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54 3610     7     Бумага /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54 3611     2     - целлюлозная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3612     8     - "Вердоль"</w:t>
      </w:r>
    </w:p>
    <w:p w:rsidR="00CC4CF9" w:rsidRPr="00061AB7" w:rsidRDefault="00CC4CF9" w:rsidP="003463F3">
      <w:pPr>
        <w:pStyle w:val="ConsPlusCell"/>
        <w:jc w:val="both"/>
      </w:pPr>
      <w:r w:rsidRPr="00061AB7">
        <w:t>54 3613     3     - для патронирования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54 3614     9     - для оклейки органического стекла</w:t>
      </w:r>
    </w:p>
    <w:p w:rsidR="00CC4CF9" w:rsidRPr="00061AB7" w:rsidRDefault="00CC4CF9" w:rsidP="003463F3">
      <w:pPr>
        <w:pStyle w:val="ConsPlusCell"/>
        <w:jc w:val="both"/>
      </w:pPr>
      <w:r w:rsidRPr="00061AB7">
        <w:t>54 3615     4     - для оклейки корешков книжных блоков</w:t>
      </w:r>
    </w:p>
    <w:p w:rsidR="00CC4CF9" w:rsidRPr="00061AB7" w:rsidRDefault="00CC4CF9" w:rsidP="003463F3">
      <w:pPr>
        <w:pStyle w:val="ConsPlusCell"/>
        <w:jc w:val="both"/>
      </w:pPr>
      <w:r w:rsidRPr="00061AB7">
        <w:t>54 3616     5     - гидрофобная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3617     5     - теплоизоляционная и для эрозионностойких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покрытий (включая бумагу-основу)</w:t>
      </w:r>
    </w:p>
    <w:p w:rsidR="00CC4CF9" w:rsidRPr="00061AB7" w:rsidRDefault="00CC4CF9" w:rsidP="003463F3">
      <w:pPr>
        <w:pStyle w:val="ConsPlusCell"/>
        <w:jc w:val="both"/>
      </w:pPr>
      <w:r w:rsidRPr="00061AB7">
        <w:t>54 3618     0     - для сотовых заполнителей многослойных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звукопоглощающих конструкций</w:t>
      </w:r>
    </w:p>
    <w:p w:rsidR="00CC4CF9" w:rsidRPr="00061AB7" w:rsidRDefault="00CC4CF9" w:rsidP="003463F3">
      <w:pPr>
        <w:pStyle w:val="ConsPlusCell"/>
        <w:jc w:val="both"/>
      </w:pPr>
      <w:r w:rsidRPr="00061AB7">
        <w:t>54 3620     1     Бумага диаграммная /</w:t>
      </w:r>
    </w:p>
    <w:p w:rsidR="00CC4CF9" w:rsidRPr="00061AB7" w:rsidRDefault="00CC4CF9" w:rsidP="003463F3">
      <w:pPr>
        <w:pStyle w:val="ConsPlusCell"/>
        <w:jc w:val="both"/>
      </w:pPr>
      <w:r w:rsidRPr="00061AB7">
        <w:t>54 3621     7     - для ленточных диаграмм</w:t>
      </w:r>
    </w:p>
    <w:p w:rsidR="00CC4CF9" w:rsidRPr="00061AB7" w:rsidRDefault="00CC4CF9" w:rsidP="003463F3">
      <w:pPr>
        <w:pStyle w:val="ConsPlusCell"/>
        <w:jc w:val="both"/>
      </w:pPr>
      <w:r w:rsidRPr="00061AB7">
        <w:t>54 3622     2     - для дисковых и листовых диаграмм</w:t>
      </w:r>
    </w:p>
    <w:p w:rsidR="00CC4CF9" w:rsidRPr="00061AB7" w:rsidRDefault="00CC4CF9" w:rsidP="003463F3">
      <w:pPr>
        <w:pStyle w:val="ConsPlusCell"/>
        <w:jc w:val="both"/>
      </w:pPr>
      <w:r w:rsidRPr="00061AB7">
        <w:t>54 3630     6     Бумага-основа / для облицовочных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54 3631     1     - для кроющего и декоративного слоев марок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К-1, К-2, К-4 и К-5</w:t>
      </w:r>
    </w:p>
    <w:p w:rsidR="00CC4CF9" w:rsidRPr="00061AB7" w:rsidRDefault="00CC4CF9" w:rsidP="003463F3">
      <w:pPr>
        <w:pStyle w:val="ConsPlusCell"/>
        <w:jc w:val="both"/>
      </w:pPr>
      <w:r w:rsidRPr="00061AB7">
        <w:t>54 3632     7     - для внутреннего слоя</w:t>
      </w:r>
    </w:p>
    <w:p w:rsidR="00CC4CF9" w:rsidRPr="00061AB7" w:rsidRDefault="00CC4CF9" w:rsidP="003463F3">
      <w:pPr>
        <w:pStyle w:val="ConsPlusCell"/>
        <w:jc w:val="both"/>
      </w:pPr>
      <w:r w:rsidRPr="00061AB7">
        <w:t>54 3633     2     - для синтетического шпона</w:t>
      </w:r>
    </w:p>
    <w:p w:rsidR="00CC4CF9" w:rsidRPr="00061AB7" w:rsidRDefault="00CC4CF9" w:rsidP="003463F3">
      <w:pPr>
        <w:pStyle w:val="ConsPlusCell"/>
        <w:jc w:val="both"/>
      </w:pPr>
      <w:r w:rsidRPr="00061AB7">
        <w:t>54 3640     0     Бумага / для различных промышленных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хозяйственных целей</w:t>
      </w:r>
    </w:p>
    <w:p w:rsidR="00CC4CF9" w:rsidRPr="00061AB7" w:rsidRDefault="00CC4CF9" w:rsidP="003463F3">
      <w:pPr>
        <w:pStyle w:val="ConsPlusCell"/>
        <w:jc w:val="both"/>
      </w:pPr>
      <w:r w:rsidRPr="00061AB7">
        <w:t>54 3641     6     - для хроматографии и электрофореза</w:t>
      </w:r>
    </w:p>
    <w:p w:rsidR="00CC4CF9" w:rsidRPr="00061AB7" w:rsidRDefault="00CC4CF9" w:rsidP="003463F3">
      <w:pPr>
        <w:pStyle w:val="ConsPlusCell"/>
        <w:jc w:val="both"/>
      </w:pPr>
      <w:r w:rsidRPr="00061AB7">
        <w:t>54 3642     1     - для галантерейных изделий</w:t>
      </w:r>
    </w:p>
    <w:p w:rsidR="00CC4CF9" w:rsidRPr="00061AB7" w:rsidRDefault="00CC4CF9" w:rsidP="003463F3">
      <w:pPr>
        <w:pStyle w:val="ConsPlusCell"/>
        <w:jc w:val="both"/>
      </w:pPr>
      <w:r w:rsidRPr="00061AB7">
        <w:t>54 3643     7     - "ПИК"</w:t>
      </w:r>
    </w:p>
    <w:p w:rsidR="00CC4CF9" w:rsidRPr="00061AB7" w:rsidRDefault="00CC4CF9" w:rsidP="003463F3">
      <w:pPr>
        <w:pStyle w:val="ConsPlusCell"/>
        <w:jc w:val="both"/>
      </w:pPr>
      <w:r w:rsidRPr="00061AB7">
        <w:t>54 3644     2     - каландровая</w:t>
      </w:r>
    </w:p>
    <w:p w:rsidR="00CC4CF9" w:rsidRPr="00061AB7" w:rsidRDefault="00CC4CF9" w:rsidP="003463F3">
      <w:pPr>
        <w:pStyle w:val="ConsPlusCell"/>
        <w:jc w:val="both"/>
      </w:pPr>
      <w:r w:rsidRPr="00061AB7">
        <w:t>54 3645     8     - крепированная влагопрочная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3650     5     Пергамин для бумажной натуральной кальки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упаковки пищевых продуктов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54 3651     0     Бумага-пергамин для бумажной натуральной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кальки</w:t>
      </w:r>
    </w:p>
    <w:p w:rsidR="00CC4CF9" w:rsidRPr="00061AB7" w:rsidRDefault="00CC4CF9" w:rsidP="003463F3">
      <w:pPr>
        <w:pStyle w:val="ConsPlusCell"/>
        <w:jc w:val="both"/>
      </w:pPr>
      <w:r w:rsidRPr="00061AB7">
        <w:t>54 3652     6     Бумага-пергамин упаковочный</w:t>
      </w:r>
    </w:p>
    <w:p w:rsidR="00CC4CF9" w:rsidRPr="00061AB7" w:rsidRDefault="00CC4CF9" w:rsidP="003463F3">
      <w:pPr>
        <w:pStyle w:val="ConsPlusCell"/>
        <w:jc w:val="both"/>
      </w:pPr>
      <w:r w:rsidRPr="00061AB7">
        <w:t>54 3653     1     Бумага-основа для фольги</w:t>
      </w:r>
    </w:p>
    <w:p w:rsidR="00CC4CF9" w:rsidRPr="00061AB7" w:rsidRDefault="00CC4CF9" w:rsidP="003463F3">
      <w:pPr>
        <w:pStyle w:val="ConsPlusCell"/>
        <w:jc w:val="both"/>
      </w:pPr>
      <w:r w:rsidRPr="00061AB7">
        <w:t>54 3660     3     Бумага / для химических источников тока</w:t>
      </w:r>
    </w:p>
    <w:p w:rsidR="00CC4CF9" w:rsidRPr="00061AB7" w:rsidRDefault="00CC4CF9" w:rsidP="003463F3">
      <w:pPr>
        <w:pStyle w:val="ConsPlusCell"/>
        <w:jc w:val="both"/>
      </w:pPr>
      <w:r w:rsidRPr="00061AB7">
        <w:t>54 3661     5     - N 4</w:t>
      </w:r>
    </w:p>
    <w:p w:rsidR="00CC4CF9" w:rsidRPr="00061AB7" w:rsidRDefault="00CC4CF9" w:rsidP="003463F3">
      <w:pPr>
        <w:pStyle w:val="ConsPlusCell"/>
        <w:jc w:val="both"/>
      </w:pPr>
      <w:r w:rsidRPr="00061AB7">
        <w:t>54 3662     0     - для ртутно-цинковых элементов</w:t>
      </w:r>
    </w:p>
    <w:p w:rsidR="00CC4CF9" w:rsidRPr="00061AB7" w:rsidRDefault="00CC4CF9" w:rsidP="003463F3">
      <w:pPr>
        <w:pStyle w:val="ConsPlusCell"/>
        <w:jc w:val="both"/>
      </w:pPr>
      <w:r w:rsidRPr="00061AB7">
        <w:t>54 3663     6     - сепараторная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3664     1     - электротехническая крепированная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3670     4     Бумага шпульная /</w:t>
      </w:r>
    </w:p>
    <w:p w:rsidR="00CC4CF9" w:rsidRPr="00061AB7" w:rsidRDefault="00CC4CF9" w:rsidP="003463F3">
      <w:pPr>
        <w:pStyle w:val="ConsPlusCell"/>
        <w:jc w:val="both"/>
      </w:pPr>
      <w:r w:rsidRPr="00061AB7">
        <w:t>54 3671     7     - для конусов</w:t>
      </w:r>
    </w:p>
    <w:p w:rsidR="00CC4CF9" w:rsidRPr="00061AB7" w:rsidRDefault="00CC4CF9" w:rsidP="003463F3">
      <w:pPr>
        <w:pStyle w:val="ConsPlusCell"/>
        <w:jc w:val="both"/>
      </w:pPr>
      <w:r w:rsidRPr="00061AB7">
        <w:t>54 3680     9     Бумага / техническая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54 3681     4     - патронная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3682     0     - сульфатная крашеная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3683     5     - для очистки цилиндров электрофотографических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аппаратов</w:t>
      </w:r>
    </w:p>
    <w:p w:rsidR="00CC4CF9" w:rsidRPr="00061AB7" w:rsidRDefault="00CC4CF9" w:rsidP="003463F3">
      <w:pPr>
        <w:pStyle w:val="ConsPlusCell"/>
        <w:jc w:val="both"/>
      </w:pPr>
      <w:r w:rsidRPr="00061AB7">
        <w:t>54 3684     0     - опытная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3700     6     Бумага-основа</w:t>
      </w:r>
    </w:p>
    <w:p w:rsidR="00CC4CF9" w:rsidRPr="00061AB7" w:rsidRDefault="00CC4CF9" w:rsidP="003463F3">
      <w:pPr>
        <w:pStyle w:val="ConsPlusCell"/>
        <w:jc w:val="both"/>
      </w:pPr>
      <w:r w:rsidRPr="00061AB7">
        <w:t>54 3710     0     Бумага-основа / для приборов</w:t>
      </w:r>
    </w:p>
    <w:p w:rsidR="00CC4CF9" w:rsidRPr="00061AB7" w:rsidRDefault="00CC4CF9" w:rsidP="003463F3">
      <w:pPr>
        <w:pStyle w:val="ConsPlusCell"/>
        <w:jc w:val="both"/>
      </w:pPr>
      <w:r w:rsidRPr="00061AB7">
        <w:t>54 3711     6     - для бумаги с магниевым покрытием (БМП-А)</w:t>
      </w:r>
    </w:p>
    <w:p w:rsidR="00CC4CF9" w:rsidRPr="00061AB7" w:rsidRDefault="00CC4CF9" w:rsidP="003463F3">
      <w:pPr>
        <w:pStyle w:val="ConsPlusCell"/>
        <w:jc w:val="both"/>
      </w:pPr>
      <w:r w:rsidRPr="00061AB7">
        <w:t>54 3712     1     - для электрофотографической бумаги</w:t>
      </w:r>
    </w:p>
    <w:p w:rsidR="00CC4CF9" w:rsidRPr="00061AB7" w:rsidRDefault="00CC4CF9" w:rsidP="003463F3">
      <w:pPr>
        <w:pStyle w:val="ConsPlusCell"/>
        <w:jc w:val="both"/>
      </w:pPr>
      <w:r w:rsidRPr="00061AB7">
        <w:t>54 3713     7     - для бумаги БМП</w:t>
      </w:r>
    </w:p>
    <w:p w:rsidR="00CC4CF9" w:rsidRPr="00061AB7" w:rsidRDefault="00CC4CF9" w:rsidP="003463F3">
      <w:pPr>
        <w:pStyle w:val="ConsPlusCell"/>
        <w:jc w:val="both"/>
      </w:pPr>
      <w:r w:rsidRPr="00061AB7">
        <w:t>54 3714     2     - для самопишущих приборов-вибрографов</w:t>
      </w:r>
    </w:p>
    <w:p w:rsidR="00CC4CF9" w:rsidRPr="00061AB7" w:rsidRDefault="00CC4CF9" w:rsidP="003463F3">
      <w:pPr>
        <w:pStyle w:val="ConsPlusCell"/>
        <w:jc w:val="both"/>
      </w:pPr>
      <w:r w:rsidRPr="00061AB7">
        <w:t>54 3715     8     - для электрохимической импульсной бумаги</w:t>
      </w:r>
    </w:p>
    <w:p w:rsidR="00CC4CF9" w:rsidRPr="00061AB7" w:rsidRDefault="00CC4CF9" w:rsidP="003463F3">
      <w:pPr>
        <w:pStyle w:val="ConsPlusCell"/>
        <w:jc w:val="both"/>
      </w:pPr>
      <w:r w:rsidRPr="00061AB7">
        <w:t>54 3716     3     - электропроводящей бумаги</w:t>
      </w:r>
    </w:p>
    <w:p w:rsidR="00CC4CF9" w:rsidRPr="00061AB7" w:rsidRDefault="00CC4CF9" w:rsidP="003463F3">
      <w:pPr>
        <w:pStyle w:val="ConsPlusCell"/>
        <w:jc w:val="both"/>
      </w:pPr>
      <w:r w:rsidRPr="00061AB7">
        <w:t>54 3717     9     - для электрохимической бумаги N 4</w:t>
      </w:r>
    </w:p>
    <w:p w:rsidR="00CC4CF9" w:rsidRPr="00061AB7" w:rsidRDefault="00CC4CF9" w:rsidP="003463F3">
      <w:pPr>
        <w:pStyle w:val="ConsPlusCell"/>
        <w:jc w:val="both"/>
      </w:pPr>
      <w:r w:rsidRPr="00061AB7">
        <w:t>54 3718     4     - для термореактивной бумаги</w:t>
      </w:r>
    </w:p>
    <w:p w:rsidR="00CC4CF9" w:rsidRPr="00061AB7" w:rsidRDefault="00CC4CF9" w:rsidP="003463F3">
      <w:pPr>
        <w:pStyle w:val="ConsPlusCell"/>
        <w:jc w:val="both"/>
      </w:pPr>
      <w:r w:rsidRPr="00061AB7">
        <w:t>54 3719     2     - для электрохимической рекордерной бумаги ЭХБ-Р</w:t>
      </w:r>
    </w:p>
    <w:p w:rsidR="00CC4CF9" w:rsidRPr="00061AB7" w:rsidRDefault="00CC4CF9" w:rsidP="003463F3">
      <w:pPr>
        <w:pStyle w:val="ConsPlusCell"/>
        <w:jc w:val="both"/>
      </w:pPr>
      <w:r w:rsidRPr="00061AB7">
        <w:t>54 3720     5     Бумага-основа / для светочувствительной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переводной бумаги</w:t>
      </w:r>
    </w:p>
    <w:p w:rsidR="00CC4CF9" w:rsidRPr="00061AB7" w:rsidRDefault="00CC4CF9" w:rsidP="003463F3">
      <w:pPr>
        <w:pStyle w:val="ConsPlusCell"/>
        <w:jc w:val="both"/>
      </w:pPr>
      <w:r w:rsidRPr="00061AB7">
        <w:t>54 3721     0     - для переводных изображений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54 3722     6     - для светочувствительной диазотипной кальки</w:t>
      </w:r>
    </w:p>
    <w:p w:rsidR="00CC4CF9" w:rsidRPr="00061AB7" w:rsidRDefault="00CC4CF9" w:rsidP="003463F3">
      <w:pPr>
        <w:pStyle w:val="ConsPlusCell"/>
        <w:jc w:val="both"/>
      </w:pPr>
      <w:r w:rsidRPr="00061AB7">
        <w:t>54 3723     1     - для светочувствительной диазотипной бумаги</w:t>
      </w:r>
    </w:p>
    <w:p w:rsidR="00CC4CF9" w:rsidRPr="00061AB7" w:rsidRDefault="00CC4CF9" w:rsidP="003463F3">
      <w:pPr>
        <w:pStyle w:val="ConsPlusCell"/>
        <w:jc w:val="both"/>
      </w:pPr>
      <w:r w:rsidRPr="00061AB7">
        <w:t>54 3724     7     - чертежная прозрачная (рулонная)</w:t>
      </w:r>
    </w:p>
    <w:p w:rsidR="00CC4CF9" w:rsidRPr="00061AB7" w:rsidRDefault="00CC4CF9" w:rsidP="003463F3">
      <w:pPr>
        <w:pStyle w:val="ConsPlusCell"/>
        <w:jc w:val="both"/>
      </w:pPr>
      <w:r w:rsidRPr="00061AB7">
        <w:t>54 3730     0     Бумага-основа / для изделий бумажной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54 3731     5     - для однослойного фильтрующего материала</w:t>
      </w:r>
    </w:p>
    <w:p w:rsidR="00CC4CF9" w:rsidRPr="00061AB7" w:rsidRDefault="00CC4CF9" w:rsidP="003463F3">
      <w:pPr>
        <w:pStyle w:val="ConsPlusCell"/>
        <w:jc w:val="both"/>
      </w:pPr>
      <w:r w:rsidRPr="00061AB7">
        <w:t>54 3732     0     - для цветных пигментированных покрытий</w:t>
      </w:r>
    </w:p>
    <w:p w:rsidR="00CC4CF9" w:rsidRPr="00061AB7" w:rsidRDefault="00CC4CF9" w:rsidP="003463F3">
      <w:pPr>
        <w:pStyle w:val="ConsPlusCell"/>
        <w:jc w:val="both"/>
      </w:pPr>
      <w:r w:rsidRPr="00061AB7">
        <w:t>54 3733     6     - глянцевая</w:t>
      </w:r>
    </w:p>
    <w:p w:rsidR="00CC4CF9" w:rsidRPr="00061AB7" w:rsidRDefault="00CC4CF9" w:rsidP="003463F3">
      <w:pPr>
        <w:pStyle w:val="ConsPlusCell"/>
        <w:jc w:val="both"/>
      </w:pPr>
      <w:r w:rsidRPr="00061AB7">
        <w:t>54 3734     1     - для клеевой ленты</w:t>
      </w:r>
    </w:p>
    <w:p w:rsidR="00CC4CF9" w:rsidRPr="00061AB7" w:rsidRDefault="00CC4CF9" w:rsidP="003463F3">
      <w:pPr>
        <w:pStyle w:val="ConsPlusCell"/>
        <w:jc w:val="both"/>
      </w:pPr>
      <w:r w:rsidRPr="00061AB7">
        <w:t>54 3735     7     - для крепированной бумаги (креповая основа)</w:t>
      </w:r>
    </w:p>
    <w:p w:rsidR="00CC4CF9" w:rsidRPr="00061AB7" w:rsidRDefault="00CC4CF9" w:rsidP="003463F3">
      <w:pPr>
        <w:pStyle w:val="ConsPlusCell"/>
        <w:jc w:val="both"/>
      </w:pPr>
      <w:r w:rsidRPr="00061AB7">
        <w:t>54 3736     2     - настольной бумаги</w:t>
      </w:r>
    </w:p>
    <w:p w:rsidR="00CC4CF9" w:rsidRPr="00061AB7" w:rsidRDefault="00CC4CF9" w:rsidP="003463F3">
      <w:pPr>
        <w:pStyle w:val="ConsPlusCell"/>
        <w:jc w:val="both"/>
      </w:pPr>
      <w:r w:rsidRPr="00061AB7">
        <w:t>54 3737     8     - для бумажной клеенки (бумага-основа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цветных пигментированных покрытий марки ОК-85)</w:t>
      </w:r>
    </w:p>
    <w:p w:rsidR="00CC4CF9" w:rsidRPr="00061AB7" w:rsidRDefault="00CC4CF9" w:rsidP="003463F3">
      <w:pPr>
        <w:pStyle w:val="ConsPlusCell"/>
        <w:jc w:val="both"/>
      </w:pPr>
      <w:r w:rsidRPr="00061AB7">
        <w:t>54 3738     3     - для обложек общих тетрадей, вырабатываемых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 поточных линиях</w:t>
      </w:r>
    </w:p>
    <w:p w:rsidR="00CC4CF9" w:rsidRPr="00061AB7" w:rsidRDefault="00CC4CF9" w:rsidP="003463F3">
      <w:pPr>
        <w:pStyle w:val="ConsPlusCell"/>
        <w:jc w:val="both"/>
      </w:pPr>
      <w:r w:rsidRPr="00061AB7">
        <w:t>54 3739     9     - для термоклеящей ленты</w:t>
      </w:r>
    </w:p>
    <w:p w:rsidR="00CC4CF9" w:rsidRPr="00061AB7" w:rsidRDefault="00CC4CF9" w:rsidP="003463F3">
      <w:pPr>
        <w:pStyle w:val="ConsPlusCell"/>
        <w:jc w:val="both"/>
      </w:pPr>
      <w:r w:rsidRPr="00061AB7">
        <w:t>54 3740     4     Бумага-основа фотобумаги /</w:t>
      </w:r>
    </w:p>
    <w:p w:rsidR="00CC4CF9" w:rsidRPr="00061AB7" w:rsidRDefault="00CC4CF9" w:rsidP="003463F3">
      <w:pPr>
        <w:pStyle w:val="ConsPlusCell"/>
        <w:jc w:val="both"/>
      </w:pPr>
      <w:r w:rsidRPr="00061AB7">
        <w:t>54 3741     3     - технического назначения (марка А)</w:t>
      </w:r>
    </w:p>
    <w:p w:rsidR="00CC4CF9" w:rsidRPr="00061AB7" w:rsidRDefault="00CC4CF9" w:rsidP="003463F3">
      <w:pPr>
        <w:pStyle w:val="ConsPlusCell"/>
        <w:jc w:val="both"/>
      </w:pPr>
      <w:r w:rsidRPr="00061AB7">
        <w:t>54 3742     5     - общего назначения (марка Б)</w:t>
      </w:r>
    </w:p>
    <w:p w:rsidR="00CC4CF9" w:rsidRPr="00061AB7" w:rsidRDefault="00CC4CF9" w:rsidP="003463F3">
      <w:pPr>
        <w:pStyle w:val="ConsPlusCell"/>
        <w:jc w:val="both"/>
      </w:pPr>
      <w:r w:rsidRPr="00061AB7">
        <w:t>54 3750     9     Бумага-основа /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54 3751     4     - бумажных формных офсетных пластин</w:t>
      </w:r>
    </w:p>
    <w:p w:rsidR="00CC4CF9" w:rsidRPr="00061AB7" w:rsidRDefault="00CC4CF9" w:rsidP="003463F3">
      <w:pPr>
        <w:pStyle w:val="ConsPlusCell"/>
        <w:jc w:val="both"/>
      </w:pPr>
      <w:r w:rsidRPr="00061AB7">
        <w:t>54 3752     7     - абразивной бумаги</w:t>
      </w:r>
    </w:p>
    <w:p w:rsidR="00CC4CF9" w:rsidRPr="00061AB7" w:rsidRDefault="00CC4CF9" w:rsidP="003463F3">
      <w:pPr>
        <w:pStyle w:val="ConsPlusCell"/>
        <w:jc w:val="both"/>
      </w:pPr>
      <w:r w:rsidRPr="00061AB7">
        <w:t>54 3753     5     - влагопрочная для шлифовальных шкурок</w:t>
      </w:r>
    </w:p>
    <w:p w:rsidR="00CC4CF9" w:rsidRPr="00061AB7" w:rsidRDefault="00CC4CF9" w:rsidP="003463F3">
      <w:pPr>
        <w:pStyle w:val="ConsPlusCell"/>
        <w:jc w:val="both"/>
      </w:pPr>
      <w:r w:rsidRPr="00061AB7">
        <w:t>54 3755     6     - пергамента</w:t>
      </w:r>
    </w:p>
    <w:p w:rsidR="00CC4CF9" w:rsidRPr="00061AB7" w:rsidRDefault="00CC4CF9" w:rsidP="003463F3">
      <w:pPr>
        <w:pStyle w:val="ConsPlusCell"/>
        <w:jc w:val="both"/>
      </w:pPr>
      <w:r w:rsidRPr="00061AB7">
        <w:t>54 3756     1     - копировальной бумаги</w:t>
      </w:r>
    </w:p>
    <w:p w:rsidR="00CC4CF9" w:rsidRPr="00061AB7" w:rsidRDefault="00CC4CF9" w:rsidP="003463F3">
      <w:pPr>
        <w:pStyle w:val="ConsPlusCell"/>
        <w:jc w:val="both"/>
      </w:pPr>
      <w:r w:rsidRPr="00061AB7">
        <w:t>54 3757     7     - мелованной бумаги</w:t>
      </w:r>
    </w:p>
    <w:p w:rsidR="00CC4CF9" w:rsidRPr="00061AB7" w:rsidRDefault="00CC4CF9" w:rsidP="003463F3">
      <w:pPr>
        <w:pStyle w:val="ConsPlusCell"/>
        <w:jc w:val="both"/>
      </w:pPr>
      <w:r w:rsidRPr="00061AB7">
        <w:t>54 3758     2     - типа монотипной 98-Т</w:t>
      </w:r>
    </w:p>
    <w:p w:rsidR="00CC4CF9" w:rsidRPr="00061AB7" w:rsidRDefault="00CC4CF9" w:rsidP="003463F3">
      <w:pPr>
        <w:pStyle w:val="ConsPlusCell"/>
        <w:jc w:val="both"/>
      </w:pPr>
      <w:r w:rsidRPr="00061AB7">
        <w:t>54 3760     3     Бумага-основа / различного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54 3761     9     - лакированного прессшпана</w:t>
      </w:r>
    </w:p>
    <w:p w:rsidR="00CC4CF9" w:rsidRPr="00061AB7" w:rsidRDefault="00CC4CF9" w:rsidP="003463F3">
      <w:pPr>
        <w:pStyle w:val="ConsPlusCell"/>
        <w:jc w:val="both"/>
      </w:pPr>
      <w:r w:rsidRPr="00061AB7">
        <w:t>54 3762     4     - листовой фибры</w:t>
      </w:r>
    </w:p>
    <w:p w:rsidR="00CC4CF9" w:rsidRPr="00061AB7" w:rsidRDefault="00CC4CF9" w:rsidP="003463F3">
      <w:pPr>
        <w:pStyle w:val="ConsPlusCell"/>
        <w:jc w:val="both"/>
      </w:pPr>
      <w:r w:rsidRPr="00061AB7">
        <w:t>54 3763     0     - пароводонепроницаемой бумаги</w:t>
      </w:r>
    </w:p>
    <w:p w:rsidR="00CC4CF9" w:rsidRPr="00061AB7" w:rsidRDefault="00CC4CF9" w:rsidP="003463F3">
      <w:pPr>
        <w:pStyle w:val="ConsPlusCell"/>
        <w:jc w:val="both"/>
      </w:pPr>
      <w:r w:rsidRPr="00061AB7">
        <w:t>54 3764     5     - для обложек различного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54 3765     0     - упаковочной водонепроницаемой двухслойной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бумаги (для защитных покровов кабелей)</w:t>
      </w:r>
    </w:p>
    <w:p w:rsidR="00CC4CF9" w:rsidRPr="00061AB7" w:rsidRDefault="00CC4CF9" w:rsidP="003463F3">
      <w:pPr>
        <w:pStyle w:val="ConsPlusCell"/>
        <w:jc w:val="both"/>
      </w:pPr>
      <w:r w:rsidRPr="00061AB7">
        <w:t>54 3766     6     - мелорельефной бумаги</w:t>
      </w:r>
    </w:p>
    <w:p w:rsidR="00CC4CF9" w:rsidRPr="00061AB7" w:rsidRDefault="00CC4CF9" w:rsidP="003463F3">
      <w:pPr>
        <w:pStyle w:val="ConsPlusCell"/>
        <w:jc w:val="both"/>
      </w:pPr>
      <w:r w:rsidRPr="00061AB7">
        <w:t>54 3767     1     - пигментной бумаги</w:t>
      </w:r>
    </w:p>
    <w:p w:rsidR="00CC4CF9" w:rsidRPr="00061AB7" w:rsidRDefault="00CC4CF9" w:rsidP="003463F3">
      <w:pPr>
        <w:pStyle w:val="ConsPlusCell"/>
        <w:jc w:val="both"/>
      </w:pPr>
      <w:r w:rsidRPr="00061AB7">
        <w:t>54 3768     7     - крепированной упаковочной бумаги</w:t>
      </w:r>
    </w:p>
    <w:p w:rsidR="00CC4CF9" w:rsidRPr="00061AB7" w:rsidRDefault="00CC4CF9" w:rsidP="003463F3">
      <w:pPr>
        <w:pStyle w:val="ConsPlusCell"/>
        <w:jc w:val="both"/>
      </w:pPr>
      <w:r w:rsidRPr="00061AB7">
        <w:t>54 3769     2     - бумаги с полиэтиленовым покрытием,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упаковки медицинских препаратов</w:t>
      </w:r>
    </w:p>
    <w:p w:rsidR="00CC4CF9" w:rsidRPr="00061AB7" w:rsidRDefault="00CC4CF9" w:rsidP="003463F3">
      <w:pPr>
        <w:pStyle w:val="ConsPlusCell"/>
        <w:jc w:val="both"/>
      </w:pPr>
      <w:r w:rsidRPr="00061AB7">
        <w:t>54 3770     8     Бумага-основа для парафинирования /</w:t>
      </w:r>
    </w:p>
    <w:p w:rsidR="00CC4CF9" w:rsidRPr="00061AB7" w:rsidRDefault="00CC4CF9" w:rsidP="003463F3">
      <w:pPr>
        <w:pStyle w:val="ConsPlusCell"/>
        <w:jc w:val="both"/>
      </w:pPr>
      <w:r w:rsidRPr="00061AB7">
        <w:t>54 3771     3     - для упаковки медикаментов марки ОДП-28</w:t>
      </w:r>
    </w:p>
    <w:p w:rsidR="00CC4CF9" w:rsidRPr="00061AB7" w:rsidRDefault="00CC4CF9" w:rsidP="003463F3">
      <w:pPr>
        <w:pStyle w:val="ConsPlusCell"/>
        <w:jc w:val="both"/>
      </w:pPr>
      <w:r w:rsidRPr="00061AB7">
        <w:t>54 3772     9     - для внутренней подвертки кондитерских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изделий на автоматах, упаковки медикаментов,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выстилания ящиков марки ОДП-25</w:t>
      </w:r>
    </w:p>
    <w:p w:rsidR="00CC4CF9" w:rsidRPr="00061AB7" w:rsidRDefault="00CC4CF9" w:rsidP="003463F3">
      <w:pPr>
        <w:pStyle w:val="ConsPlusCell"/>
        <w:jc w:val="both"/>
      </w:pPr>
      <w:r w:rsidRPr="00061AB7">
        <w:t>54 3773     4     - этикеточная, машинной гладкости для наружной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завертки кондитерских изделий на автоматах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марки ОДПЭ-25</w:t>
      </w:r>
    </w:p>
    <w:p w:rsidR="00CC4CF9" w:rsidRPr="00061AB7" w:rsidRDefault="00CC4CF9" w:rsidP="003463F3">
      <w:pPr>
        <w:pStyle w:val="ConsPlusCell"/>
        <w:jc w:val="both"/>
      </w:pPr>
      <w:r w:rsidRPr="00061AB7">
        <w:t>54 3774     4     - этикеточная, односторонней гладкости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наружной завертки кондитерских изделий 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автоматах марки ОДПЭГ-25</w:t>
      </w:r>
    </w:p>
    <w:p w:rsidR="00CC4CF9" w:rsidRPr="00061AB7" w:rsidRDefault="00CC4CF9" w:rsidP="003463F3">
      <w:pPr>
        <w:pStyle w:val="ConsPlusCell"/>
        <w:jc w:val="both"/>
      </w:pPr>
      <w:r w:rsidRPr="00061AB7">
        <w:t>54 3775     5     - с повышенной белизной для внутренней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подвертки кондитерских изделий на автоматах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марки ОДПБ-25</w:t>
      </w:r>
    </w:p>
    <w:p w:rsidR="00CC4CF9" w:rsidRPr="00061AB7" w:rsidRDefault="00CC4CF9" w:rsidP="003463F3">
      <w:pPr>
        <w:pStyle w:val="ConsPlusCell"/>
        <w:jc w:val="both"/>
      </w:pPr>
      <w:r w:rsidRPr="00061AB7">
        <w:t>54 3776     0     - для упаковки металлоизделий марки ОДП-35</w:t>
      </w:r>
    </w:p>
    <w:p w:rsidR="00CC4CF9" w:rsidRPr="00061AB7" w:rsidRDefault="00CC4CF9" w:rsidP="003463F3">
      <w:pPr>
        <w:pStyle w:val="ConsPlusCell"/>
        <w:jc w:val="both"/>
      </w:pPr>
      <w:r w:rsidRPr="00061AB7">
        <w:t>54 3777     6     - этикеточная односторонней гладкости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упаковки хлеба на автоматах марки ОДПЭГ-40</w:t>
      </w:r>
    </w:p>
    <w:p w:rsidR="00CC4CF9" w:rsidRPr="00061AB7" w:rsidRDefault="00CC4CF9" w:rsidP="003463F3">
      <w:pPr>
        <w:pStyle w:val="ConsPlusCell"/>
        <w:jc w:val="both"/>
      </w:pPr>
      <w:r w:rsidRPr="00061AB7">
        <w:t>54 3778     1     Бумага готовая парафинированная (импортная)</w:t>
      </w:r>
    </w:p>
    <w:p w:rsidR="00CC4CF9" w:rsidRPr="00061AB7" w:rsidRDefault="00CC4CF9" w:rsidP="003463F3">
      <w:pPr>
        <w:pStyle w:val="ConsPlusCell"/>
        <w:jc w:val="both"/>
      </w:pPr>
      <w:r w:rsidRPr="00061AB7">
        <w:t>54 3780     2     Бумага-основа /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54 3781     8     - для линкруста</w:t>
      </w:r>
    </w:p>
    <w:p w:rsidR="00CC4CF9" w:rsidRPr="00061AB7" w:rsidRDefault="00CC4CF9" w:rsidP="003463F3">
      <w:pPr>
        <w:pStyle w:val="ConsPlusCell"/>
        <w:jc w:val="both"/>
      </w:pPr>
      <w:r w:rsidRPr="00061AB7">
        <w:t>54 3782     3     - текстурная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3783     9     - текстилеподобная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3784     4     - для шнура бумажного для ВАЗа</w:t>
      </w:r>
    </w:p>
    <w:p w:rsidR="00CC4CF9" w:rsidRPr="00061AB7" w:rsidRDefault="00CC4CF9" w:rsidP="003463F3">
      <w:pPr>
        <w:pStyle w:val="ConsPlusCell"/>
        <w:jc w:val="both"/>
      </w:pPr>
      <w:r w:rsidRPr="00061AB7">
        <w:t>54 3785     8     - для изделий бытового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санитарно-гигиенического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54 3786     5     - для мухоловной бумаги</w:t>
      </w:r>
    </w:p>
    <w:p w:rsidR="00CC4CF9" w:rsidRPr="00061AB7" w:rsidRDefault="00CC4CF9" w:rsidP="003463F3">
      <w:pPr>
        <w:pStyle w:val="ConsPlusCell"/>
        <w:jc w:val="both"/>
      </w:pPr>
      <w:r w:rsidRPr="00061AB7">
        <w:t>54 3787     0     - для кожзаменителей для ВАЗа</w:t>
      </w:r>
    </w:p>
    <w:p w:rsidR="00CC4CF9" w:rsidRPr="00061AB7" w:rsidRDefault="00CC4CF9" w:rsidP="003463F3">
      <w:pPr>
        <w:pStyle w:val="ConsPlusCell"/>
        <w:jc w:val="both"/>
      </w:pPr>
      <w:r w:rsidRPr="00061AB7">
        <w:t>54 3788     6     - антикоррозионной бумаги</w:t>
      </w:r>
    </w:p>
    <w:p w:rsidR="00CC4CF9" w:rsidRPr="00061AB7" w:rsidRDefault="00CC4CF9" w:rsidP="003463F3">
      <w:pPr>
        <w:pStyle w:val="ConsPlusCell"/>
        <w:jc w:val="both"/>
      </w:pPr>
      <w:r w:rsidRPr="00061AB7">
        <w:t>54 3789     1     Основа липкой ленты для ВАЗа</w:t>
      </w:r>
    </w:p>
    <w:p w:rsidR="00CC4CF9" w:rsidRPr="00061AB7" w:rsidRDefault="00CC4CF9" w:rsidP="003463F3">
      <w:pPr>
        <w:pStyle w:val="ConsPlusCell"/>
        <w:jc w:val="both"/>
      </w:pPr>
      <w:r w:rsidRPr="00061AB7">
        <w:t>54 3790     7     Бумага-основа /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54 3791     2     - для различных покрытий</w:t>
      </w:r>
    </w:p>
    <w:p w:rsidR="00CC4CF9" w:rsidRPr="00061AB7" w:rsidRDefault="00CC4CF9" w:rsidP="003463F3">
      <w:pPr>
        <w:pStyle w:val="ConsPlusCell"/>
        <w:jc w:val="both"/>
      </w:pPr>
      <w:r w:rsidRPr="00061AB7">
        <w:t>54 3800     6     Бумага для аппаратов и приборов</w:t>
      </w:r>
    </w:p>
    <w:p w:rsidR="00CC4CF9" w:rsidRPr="00061AB7" w:rsidRDefault="00CC4CF9" w:rsidP="003463F3">
      <w:pPr>
        <w:pStyle w:val="ConsPlusCell"/>
        <w:jc w:val="both"/>
      </w:pPr>
      <w:r w:rsidRPr="00061AB7">
        <w:t>54 3810     4     Бумага телеграфная - основа /</w:t>
      </w:r>
    </w:p>
    <w:p w:rsidR="00CC4CF9" w:rsidRPr="00061AB7" w:rsidRDefault="00CC4CF9" w:rsidP="003463F3">
      <w:pPr>
        <w:pStyle w:val="ConsPlusCell"/>
        <w:jc w:val="both"/>
      </w:pPr>
      <w:r w:rsidRPr="00061AB7">
        <w:t>54 3811     0     - для ондуляторных лент</w:t>
      </w:r>
    </w:p>
    <w:p w:rsidR="00CC4CF9" w:rsidRPr="00061AB7" w:rsidRDefault="00CC4CF9" w:rsidP="003463F3">
      <w:pPr>
        <w:pStyle w:val="ConsPlusCell"/>
        <w:jc w:val="both"/>
      </w:pPr>
      <w:r w:rsidRPr="00061AB7">
        <w:t>54 3812     5     - для перфораторных лент</w:t>
      </w:r>
    </w:p>
    <w:p w:rsidR="00CC4CF9" w:rsidRPr="00061AB7" w:rsidRDefault="00CC4CF9" w:rsidP="003463F3">
      <w:pPr>
        <w:pStyle w:val="ConsPlusCell"/>
        <w:jc w:val="both"/>
      </w:pPr>
      <w:r w:rsidRPr="00061AB7">
        <w:t>54 3813     0     - для унифицированных лент</w:t>
      </w:r>
    </w:p>
    <w:p w:rsidR="00CC4CF9" w:rsidRPr="00061AB7" w:rsidRDefault="00CC4CF9" w:rsidP="003463F3">
      <w:pPr>
        <w:pStyle w:val="ConsPlusCell"/>
        <w:jc w:val="both"/>
      </w:pPr>
      <w:r w:rsidRPr="00061AB7">
        <w:t>54 3814     6     Бумага рулонная для телеграфных аппаратов</w:t>
      </w:r>
    </w:p>
    <w:p w:rsidR="00CC4CF9" w:rsidRPr="00061AB7" w:rsidRDefault="00CC4CF9" w:rsidP="003463F3">
      <w:pPr>
        <w:pStyle w:val="ConsPlusCell"/>
        <w:jc w:val="both"/>
      </w:pPr>
      <w:r w:rsidRPr="00061AB7">
        <w:t>54 3815     1     Бумага для буквопечатающих аппаратов</w:t>
      </w:r>
    </w:p>
    <w:p w:rsidR="00CC4CF9" w:rsidRPr="00061AB7" w:rsidRDefault="00CC4CF9" w:rsidP="003463F3">
      <w:pPr>
        <w:pStyle w:val="ConsPlusCell"/>
        <w:jc w:val="both"/>
      </w:pPr>
      <w:r w:rsidRPr="00061AB7">
        <w:t>54 3820     9     Бумага / для электронно-вычислительной техники</w:t>
      </w:r>
    </w:p>
    <w:p w:rsidR="00CC4CF9" w:rsidRPr="00061AB7" w:rsidRDefault="00CC4CF9" w:rsidP="003463F3">
      <w:pPr>
        <w:pStyle w:val="ConsPlusCell"/>
        <w:jc w:val="both"/>
      </w:pPr>
      <w:r w:rsidRPr="00061AB7">
        <w:t>54 3821     4     - перфокарточная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3822     3     - перфоленточная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3823     5     - для оптического распознавания информации</w:t>
      </w:r>
    </w:p>
    <w:p w:rsidR="00CC4CF9" w:rsidRPr="00061AB7" w:rsidRDefault="00CC4CF9" w:rsidP="003463F3">
      <w:pPr>
        <w:pStyle w:val="ConsPlusCell"/>
        <w:jc w:val="both"/>
      </w:pPr>
      <w:r w:rsidRPr="00061AB7">
        <w:t>54 3824     0     - для читающих аппаратов типа ЧАРС</w:t>
      </w:r>
    </w:p>
    <w:p w:rsidR="00CC4CF9" w:rsidRPr="00061AB7" w:rsidRDefault="00CC4CF9" w:rsidP="003463F3">
      <w:pPr>
        <w:pStyle w:val="ConsPlusCell"/>
        <w:jc w:val="both"/>
      </w:pPr>
      <w:r w:rsidRPr="00061AB7">
        <w:t>54 3830     3     Бумага / для аппаратов и приборов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54 3831     9     - для копировально-множительной техники</w:t>
      </w:r>
    </w:p>
    <w:p w:rsidR="00CC4CF9" w:rsidRPr="00061AB7" w:rsidRDefault="00CC4CF9" w:rsidP="003463F3">
      <w:pPr>
        <w:pStyle w:val="ConsPlusCell"/>
        <w:jc w:val="both"/>
      </w:pPr>
      <w:r w:rsidRPr="00061AB7">
        <w:t>54 3832     4     - меточная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3833     7     - для контрольно-кассовых машин</w:t>
      </w:r>
    </w:p>
    <w:p w:rsidR="00CC4CF9" w:rsidRPr="00061AB7" w:rsidRDefault="00CC4CF9" w:rsidP="003463F3">
      <w:pPr>
        <w:pStyle w:val="ConsPlusCell"/>
        <w:jc w:val="both"/>
      </w:pPr>
      <w:r w:rsidRPr="00061AB7">
        <w:t>54 3834     5     - влагопрочная для электромеханических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печатающих устройств</w:t>
      </w:r>
    </w:p>
    <w:p w:rsidR="00CC4CF9" w:rsidRPr="00061AB7" w:rsidRDefault="00CC4CF9" w:rsidP="003463F3">
      <w:pPr>
        <w:pStyle w:val="ConsPlusCell"/>
        <w:jc w:val="both"/>
      </w:pPr>
      <w:r w:rsidRPr="00061AB7">
        <w:t>54 3835     0     - машинописная для копий</w:t>
      </w:r>
    </w:p>
    <w:p w:rsidR="00CC4CF9" w:rsidRPr="00061AB7" w:rsidRDefault="00CC4CF9" w:rsidP="003463F3">
      <w:pPr>
        <w:pStyle w:val="ConsPlusCell"/>
        <w:jc w:val="both"/>
      </w:pPr>
      <w:r w:rsidRPr="00061AB7">
        <w:t>54 3836     6     - для бесконечных формуляров с краевой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перфорацией</w:t>
      </w:r>
    </w:p>
    <w:p w:rsidR="00CC4CF9" w:rsidRPr="00061AB7" w:rsidRDefault="00CC4CF9" w:rsidP="003463F3">
      <w:pPr>
        <w:pStyle w:val="ConsPlusCell"/>
        <w:jc w:val="both"/>
      </w:pPr>
      <w:r w:rsidRPr="00061AB7">
        <w:t>54 3900     3     Бумага фильтровальная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3910     8     Бумага / фильтровальная специальная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3911     3     - фильтровальная марки АФБ-1к (авиационная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крепированная)</w:t>
      </w:r>
    </w:p>
    <w:p w:rsidR="00CC4CF9" w:rsidRPr="00061AB7" w:rsidRDefault="00CC4CF9" w:rsidP="003463F3">
      <w:pPr>
        <w:pStyle w:val="ConsPlusCell"/>
        <w:jc w:val="both"/>
      </w:pPr>
      <w:r w:rsidRPr="00061AB7">
        <w:t>54 3912     9     - фильтровальная марки АФБ-5</w:t>
      </w:r>
    </w:p>
    <w:p w:rsidR="00CC4CF9" w:rsidRPr="00061AB7" w:rsidRDefault="00CC4CF9" w:rsidP="003463F3">
      <w:pPr>
        <w:pStyle w:val="ConsPlusCell"/>
        <w:jc w:val="both"/>
      </w:pPr>
      <w:r w:rsidRPr="00061AB7">
        <w:t>54 3913     4     - фильтровальная для тонкой очистки дизельного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топлива марки БФДТ</w:t>
      </w:r>
    </w:p>
    <w:p w:rsidR="00CC4CF9" w:rsidRPr="00061AB7" w:rsidRDefault="00CC4CF9" w:rsidP="003463F3">
      <w:pPr>
        <w:pStyle w:val="ConsPlusCell"/>
        <w:jc w:val="both"/>
      </w:pPr>
      <w:r w:rsidRPr="00061AB7">
        <w:t>54 3914     7     - фильтровальная для масел</w:t>
      </w:r>
    </w:p>
    <w:p w:rsidR="00CC4CF9" w:rsidRPr="00061AB7" w:rsidRDefault="00CC4CF9" w:rsidP="003463F3">
      <w:pPr>
        <w:pStyle w:val="ConsPlusCell"/>
        <w:jc w:val="both"/>
      </w:pPr>
      <w:r w:rsidRPr="00061AB7">
        <w:t>54 3915     5     - фильтровальная для смазочно-охлаждающих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жидкостей</w:t>
      </w:r>
    </w:p>
    <w:p w:rsidR="00CC4CF9" w:rsidRPr="00061AB7" w:rsidRDefault="00CC4CF9" w:rsidP="003463F3">
      <w:pPr>
        <w:pStyle w:val="ConsPlusCell"/>
        <w:jc w:val="both"/>
      </w:pPr>
      <w:r w:rsidRPr="00061AB7">
        <w:t>54 3919     7     - фильтровальная для фильтров разового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пользования, используемых в пылесосах</w:t>
      </w:r>
    </w:p>
    <w:p w:rsidR="00CC4CF9" w:rsidRPr="00061AB7" w:rsidRDefault="00CC4CF9" w:rsidP="003463F3">
      <w:pPr>
        <w:pStyle w:val="ConsPlusCell"/>
        <w:jc w:val="both"/>
      </w:pPr>
      <w:r w:rsidRPr="00061AB7">
        <w:t>54 3920     2     Бумага фильтровальная / лабораторная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3921     8     - для беззольных фильтров</w:t>
      </w:r>
    </w:p>
    <w:p w:rsidR="00CC4CF9" w:rsidRPr="00061AB7" w:rsidRDefault="00CC4CF9" w:rsidP="003463F3">
      <w:pPr>
        <w:pStyle w:val="ConsPlusCell"/>
        <w:jc w:val="both"/>
      </w:pPr>
      <w:r w:rsidRPr="00061AB7">
        <w:t>54 3922     3     - для общелабораторных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54 3930     7     Бумага / фильтровальная различного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54 3931     2     - фильтровальная для очистки масла дизелей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большой мощности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54 3932     8     - фильтровальная для очистки жидких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нефтепродуктов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54 3933     3     - фильтровальная для растворов ацетилцеллюлозы</w:t>
      </w:r>
    </w:p>
    <w:p w:rsidR="00CC4CF9" w:rsidRPr="00061AB7" w:rsidRDefault="00CC4CF9" w:rsidP="003463F3">
      <w:pPr>
        <w:pStyle w:val="ConsPlusCell"/>
        <w:jc w:val="both"/>
      </w:pPr>
      <w:r w:rsidRPr="00061AB7">
        <w:t>54 3934     9     - промокательная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3935     4     - фильтровальная длинноволокнистая вискозных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растворов</w:t>
      </w:r>
    </w:p>
    <w:p w:rsidR="00CC4CF9" w:rsidRPr="00061AB7" w:rsidRDefault="00CC4CF9" w:rsidP="003463F3">
      <w:pPr>
        <w:pStyle w:val="ConsPlusCell"/>
        <w:jc w:val="both"/>
      </w:pPr>
      <w:r w:rsidRPr="00061AB7">
        <w:t>54 3936     4     - фильтровальная марки БМ-70</w:t>
      </w:r>
    </w:p>
    <w:p w:rsidR="00CC4CF9" w:rsidRPr="00061AB7" w:rsidRDefault="00CC4CF9" w:rsidP="003463F3">
      <w:pPr>
        <w:pStyle w:val="ConsPlusCell"/>
        <w:jc w:val="both"/>
      </w:pPr>
      <w:r w:rsidRPr="00061AB7">
        <w:t>54 3940     1     Бумага-основа / для фильтрования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нефтепродуктов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54 3941     7     - фильтровальной бумаги марки БТ-5</w:t>
      </w:r>
    </w:p>
    <w:p w:rsidR="00CC4CF9" w:rsidRPr="00061AB7" w:rsidRDefault="00CC4CF9" w:rsidP="003463F3">
      <w:pPr>
        <w:pStyle w:val="ConsPlusCell"/>
        <w:jc w:val="both"/>
      </w:pPr>
      <w:r w:rsidRPr="00061AB7">
        <w:t>54 3942     2     - фильтровальной бумаги марки БФТ-3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54 4000     3     Картон (включая бумагу для гофрирования)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54 4100     7     Картон тароупаковочный</w:t>
      </w:r>
    </w:p>
    <w:p w:rsidR="00CC4CF9" w:rsidRPr="00061AB7" w:rsidRDefault="00CC4CF9" w:rsidP="003463F3">
      <w:pPr>
        <w:pStyle w:val="ConsPlusCell"/>
        <w:jc w:val="both"/>
      </w:pPr>
      <w:r w:rsidRPr="00061AB7">
        <w:t>54 4110     1     Картон тарный (включая бумагу для гофрирования)</w:t>
      </w:r>
    </w:p>
    <w:p w:rsidR="00CC4CF9" w:rsidRPr="00061AB7" w:rsidRDefault="00CC4CF9" w:rsidP="003463F3">
      <w:pPr>
        <w:pStyle w:val="ConsPlusCell"/>
        <w:jc w:val="both"/>
      </w:pPr>
      <w:r w:rsidRPr="00061AB7">
        <w:t>54 4111     7     Бумага для гофрирования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54 4112     2     Картон для плоских слоев гофрированного картона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54 4120     6     Картон / для потребительской тары</w:t>
      </w:r>
    </w:p>
    <w:p w:rsidR="00CC4CF9" w:rsidRPr="00061AB7" w:rsidRDefault="00CC4CF9" w:rsidP="003463F3">
      <w:pPr>
        <w:pStyle w:val="ConsPlusCell"/>
        <w:jc w:val="both"/>
      </w:pPr>
      <w:r w:rsidRPr="00061AB7">
        <w:t>54 4121     1     - хромовый</w:t>
      </w:r>
    </w:p>
    <w:p w:rsidR="00CC4CF9" w:rsidRPr="00061AB7" w:rsidRDefault="00CC4CF9" w:rsidP="003463F3">
      <w:pPr>
        <w:pStyle w:val="ConsPlusCell"/>
        <w:jc w:val="both"/>
      </w:pPr>
      <w:r w:rsidRPr="00061AB7">
        <w:t>54 4122     7     - хром-эрзац</w:t>
      </w:r>
    </w:p>
    <w:p w:rsidR="00CC4CF9" w:rsidRPr="00061AB7" w:rsidRDefault="00CC4CF9" w:rsidP="003463F3">
      <w:pPr>
        <w:pStyle w:val="ConsPlusCell"/>
        <w:jc w:val="both"/>
      </w:pPr>
      <w:r w:rsidRPr="00061AB7">
        <w:t>54 4124     8     - коробочный</w:t>
      </w:r>
    </w:p>
    <w:p w:rsidR="00CC4CF9" w:rsidRPr="00061AB7" w:rsidRDefault="00CC4CF9" w:rsidP="003463F3">
      <w:pPr>
        <w:pStyle w:val="ConsPlusCell"/>
        <w:jc w:val="both"/>
      </w:pPr>
      <w:r w:rsidRPr="00061AB7">
        <w:t>54 4130     0     Картон / тароупаковочный прочий</w:t>
      </w:r>
    </w:p>
    <w:p w:rsidR="00CC4CF9" w:rsidRPr="00061AB7" w:rsidRDefault="00CC4CF9" w:rsidP="003463F3">
      <w:pPr>
        <w:pStyle w:val="ConsPlusCell"/>
        <w:jc w:val="both"/>
      </w:pPr>
      <w:r w:rsidRPr="00061AB7">
        <w:t>54 4131     6     - спичечный</w:t>
      </w:r>
    </w:p>
    <w:p w:rsidR="00CC4CF9" w:rsidRPr="00061AB7" w:rsidRDefault="00CC4CF9" w:rsidP="003463F3">
      <w:pPr>
        <w:pStyle w:val="ConsPlusCell"/>
        <w:jc w:val="both"/>
      </w:pPr>
      <w:r w:rsidRPr="00061AB7">
        <w:t>54 4132     1     - основа для склеенного картона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54 4134     2     - водонепроницаемый</w:t>
      </w:r>
    </w:p>
    <w:p w:rsidR="00CC4CF9" w:rsidRPr="00061AB7" w:rsidRDefault="00CC4CF9" w:rsidP="003463F3">
      <w:pPr>
        <w:pStyle w:val="ConsPlusCell"/>
        <w:jc w:val="both"/>
      </w:pPr>
      <w:r w:rsidRPr="00061AB7">
        <w:t>54 4135     8     - для упаковки мебели</w:t>
      </w:r>
    </w:p>
    <w:p w:rsidR="00CC4CF9" w:rsidRPr="00061AB7" w:rsidRDefault="00CC4CF9" w:rsidP="003463F3">
      <w:pPr>
        <w:pStyle w:val="ConsPlusCell"/>
        <w:jc w:val="both"/>
      </w:pPr>
      <w:r w:rsidRPr="00061AB7">
        <w:t>54 4200     0     Картон для легкой и полиграфической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54 4210     5     Картон переплетный /</w:t>
      </w:r>
    </w:p>
    <w:p w:rsidR="00CC4CF9" w:rsidRPr="00061AB7" w:rsidRDefault="00CC4CF9" w:rsidP="003463F3">
      <w:pPr>
        <w:pStyle w:val="ConsPlusCell"/>
        <w:jc w:val="both"/>
      </w:pPr>
      <w:r w:rsidRPr="00061AB7">
        <w:t>54 4211     0     - для энциклопедий, словарей, научных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справочных изданий марки А</w:t>
      </w:r>
    </w:p>
    <w:p w:rsidR="00CC4CF9" w:rsidRPr="00061AB7" w:rsidRDefault="00CC4CF9" w:rsidP="003463F3">
      <w:pPr>
        <w:pStyle w:val="ConsPlusCell"/>
        <w:jc w:val="both"/>
      </w:pPr>
      <w:r w:rsidRPr="00061AB7">
        <w:t>54 4212     6     - для учебников, изделий для детей,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промышленно-производственных изданий марки Б</w:t>
      </w:r>
    </w:p>
    <w:p w:rsidR="00CC4CF9" w:rsidRPr="00061AB7" w:rsidRDefault="00CC4CF9" w:rsidP="003463F3">
      <w:pPr>
        <w:pStyle w:val="ConsPlusCell"/>
        <w:jc w:val="both"/>
      </w:pPr>
      <w:r w:rsidRPr="00061AB7">
        <w:t>54 4213     1     - для литературно-художественных,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научно-популярных, справочных изданий марки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ПКС</w:t>
      </w:r>
    </w:p>
    <w:p w:rsidR="00CC4CF9" w:rsidRPr="00061AB7" w:rsidRDefault="00CC4CF9" w:rsidP="003463F3">
      <w:pPr>
        <w:pStyle w:val="ConsPlusCell"/>
        <w:jc w:val="both"/>
      </w:pPr>
      <w:r w:rsidRPr="00061AB7">
        <w:t>54 4220     0     Картон /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54 4221     5     - билетный</w:t>
      </w:r>
    </w:p>
    <w:p w:rsidR="00CC4CF9" w:rsidRPr="00061AB7" w:rsidRDefault="00CC4CF9" w:rsidP="003463F3">
      <w:pPr>
        <w:pStyle w:val="ConsPlusCell"/>
        <w:jc w:val="both"/>
      </w:pPr>
      <w:r w:rsidRPr="00061AB7">
        <w:t>54 4222     0     - галантерейный</w:t>
      </w:r>
    </w:p>
    <w:p w:rsidR="00CC4CF9" w:rsidRPr="00061AB7" w:rsidRDefault="00CC4CF9" w:rsidP="003463F3">
      <w:pPr>
        <w:pStyle w:val="ConsPlusCell"/>
        <w:jc w:val="both"/>
      </w:pPr>
      <w:r w:rsidRPr="00061AB7">
        <w:t>54 4223     6     - для беловых изделий</w:t>
      </w:r>
    </w:p>
    <w:p w:rsidR="00CC4CF9" w:rsidRPr="00061AB7" w:rsidRDefault="00CC4CF9" w:rsidP="003463F3">
      <w:pPr>
        <w:pStyle w:val="ConsPlusCell"/>
        <w:jc w:val="both"/>
      </w:pPr>
      <w:r w:rsidRPr="00061AB7">
        <w:t>54 4224     1     - упаковочный</w:t>
      </w:r>
    </w:p>
    <w:p w:rsidR="00CC4CF9" w:rsidRPr="00061AB7" w:rsidRDefault="00CC4CF9" w:rsidP="003463F3">
      <w:pPr>
        <w:pStyle w:val="ConsPlusCell"/>
        <w:jc w:val="both"/>
      </w:pPr>
      <w:r w:rsidRPr="00061AB7">
        <w:t>54 4225     7     - околышный</w:t>
      </w:r>
    </w:p>
    <w:p w:rsidR="00CC4CF9" w:rsidRPr="00061AB7" w:rsidRDefault="00CC4CF9" w:rsidP="003463F3">
      <w:pPr>
        <w:pStyle w:val="ConsPlusCell"/>
        <w:jc w:val="both"/>
      </w:pPr>
      <w:r w:rsidRPr="00061AB7">
        <w:t>54 4226     2     - для циферблатов и миниатюрной живописи</w:t>
      </w:r>
    </w:p>
    <w:p w:rsidR="00CC4CF9" w:rsidRPr="00061AB7" w:rsidRDefault="00CC4CF9" w:rsidP="003463F3">
      <w:pPr>
        <w:pStyle w:val="ConsPlusCell"/>
        <w:jc w:val="both"/>
      </w:pPr>
      <w:r w:rsidRPr="00061AB7">
        <w:t>54 4227     8     - чемоданный</w:t>
      </w:r>
    </w:p>
    <w:p w:rsidR="00CC4CF9" w:rsidRPr="00061AB7" w:rsidRDefault="00CC4CF9" w:rsidP="003463F3">
      <w:pPr>
        <w:pStyle w:val="ConsPlusCell"/>
        <w:jc w:val="both"/>
      </w:pPr>
      <w:r w:rsidRPr="00061AB7">
        <w:t>54 4228     3     - для пивных кружек</w:t>
      </w:r>
    </w:p>
    <w:p w:rsidR="00CC4CF9" w:rsidRPr="00061AB7" w:rsidRDefault="00CC4CF9" w:rsidP="003463F3">
      <w:pPr>
        <w:pStyle w:val="ConsPlusCell"/>
        <w:jc w:val="both"/>
      </w:pPr>
      <w:r w:rsidRPr="00061AB7">
        <w:t>54 4229     9     - для язычковых музыкальных инструментов</w:t>
      </w:r>
    </w:p>
    <w:p w:rsidR="00CC4CF9" w:rsidRPr="00061AB7" w:rsidRDefault="00CC4CF9" w:rsidP="003463F3">
      <w:pPr>
        <w:pStyle w:val="ConsPlusCell"/>
        <w:jc w:val="both"/>
      </w:pPr>
      <w:r w:rsidRPr="00061AB7">
        <w:t>54 4230     4     Картон / для текстильной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54 4231     4     - заменитель фибры</w:t>
      </w:r>
    </w:p>
    <w:p w:rsidR="00CC4CF9" w:rsidRPr="00061AB7" w:rsidRDefault="00CC4CF9" w:rsidP="003463F3">
      <w:pPr>
        <w:pStyle w:val="ConsPlusCell"/>
        <w:jc w:val="both"/>
      </w:pPr>
      <w:r w:rsidRPr="00061AB7">
        <w:t>54 4232     5     - жаккардовый</w:t>
      </w:r>
    </w:p>
    <w:p w:rsidR="00CC4CF9" w:rsidRPr="00061AB7" w:rsidRDefault="00CC4CF9" w:rsidP="003463F3">
      <w:pPr>
        <w:pStyle w:val="ConsPlusCell"/>
        <w:jc w:val="both"/>
      </w:pPr>
      <w:r w:rsidRPr="00061AB7">
        <w:t>54 4233     0     - для изготовления текстильных конусов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(шпульный)</w:t>
      </w:r>
    </w:p>
    <w:p w:rsidR="00CC4CF9" w:rsidRPr="00061AB7" w:rsidRDefault="00CC4CF9" w:rsidP="003463F3">
      <w:pPr>
        <w:pStyle w:val="ConsPlusCell"/>
        <w:jc w:val="both"/>
      </w:pPr>
      <w:r w:rsidRPr="00061AB7">
        <w:t>54 4234     6     - для валичных джинов</w:t>
      </w:r>
    </w:p>
    <w:p w:rsidR="00CC4CF9" w:rsidRPr="00061AB7" w:rsidRDefault="00CC4CF9" w:rsidP="003463F3">
      <w:pPr>
        <w:pStyle w:val="ConsPlusCell"/>
        <w:jc w:val="both"/>
      </w:pPr>
      <w:r w:rsidRPr="00061AB7">
        <w:t>54 4240     9     Картон обувной</w:t>
      </w:r>
    </w:p>
    <w:p w:rsidR="00CC4CF9" w:rsidRPr="00061AB7" w:rsidRDefault="00CC4CF9" w:rsidP="003463F3">
      <w:pPr>
        <w:pStyle w:val="ConsPlusCell"/>
        <w:jc w:val="both"/>
      </w:pPr>
      <w:r w:rsidRPr="00061AB7">
        <w:t>54 4241     4     Кожкартон однослойного отлива (включая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искожполувал и кожматол)</w:t>
      </w:r>
    </w:p>
    <w:p w:rsidR="00CC4CF9" w:rsidRPr="00061AB7" w:rsidRDefault="00CC4CF9" w:rsidP="003463F3">
      <w:pPr>
        <w:pStyle w:val="ConsPlusCell"/>
        <w:jc w:val="both"/>
      </w:pPr>
      <w:r w:rsidRPr="00061AB7">
        <w:t>54 4242     8     Кожкартон многослойного отлива</w:t>
      </w:r>
    </w:p>
    <w:p w:rsidR="00CC4CF9" w:rsidRPr="00061AB7" w:rsidRDefault="00CC4CF9" w:rsidP="003463F3">
      <w:pPr>
        <w:pStyle w:val="ConsPlusCell"/>
        <w:jc w:val="both"/>
      </w:pPr>
      <w:r w:rsidRPr="00061AB7">
        <w:t>54 4243     5     Картон простилочный</w:t>
      </w:r>
    </w:p>
    <w:p w:rsidR="00CC4CF9" w:rsidRPr="00061AB7" w:rsidRDefault="00CC4CF9" w:rsidP="003463F3">
      <w:pPr>
        <w:pStyle w:val="ConsPlusCell"/>
        <w:jc w:val="both"/>
      </w:pPr>
      <w:r w:rsidRPr="00061AB7">
        <w:t>54 4244     0     Картон стелечный (включая стелечный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целлюлозный материал однослойного отлива)</w:t>
      </w:r>
    </w:p>
    <w:p w:rsidR="00CC4CF9" w:rsidRPr="00061AB7" w:rsidRDefault="00CC4CF9" w:rsidP="003463F3">
      <w:pPr>
        <w:pStyle w:val="ConsPlusCell"/>
        <w:jc w:val="both"/>
      </w:pPr>
      <w:r w:rsidRPr="00061AB7">
        <w:t>54 4245     6     Кожмехкартон</w:t>
      </w:r>
    </w:p>
    <w:p w:rsidR="00CC4CF9" w:rsidRPr="00061AB7" w:rsidRDefault="00CC4CF9" w:rsidP="003463F3">
      <w:pPr>
        <w:pStyle w:val="ConsPlusCell"/>
        <w:jc w:val="both"/>
      </w:pPr>
      <w:r w:rsidRPr="00061AB7">
        <w:t>54 4300     4     Картон технический различного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54 4310     9     Электрокартон</w:t>
      </w:r>
    </w:p>
    <w:p w:rsidR="00CC4CF9" w:rsidRPr="00061AB7" w:rsidRDefault="00CC4CF9" w:rsidP="003463F3">
      <w:pPr>
        <w:pStyle w:val="ConsPlusCell"/>
        <w:jc w:val="both"/>
      </w:pPr>
      <w:r w:rsidRPr="00061AB7">
        <w:t>54 4311     4     Картон электроизоляционный для работы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воздушной среде</w:t>
      </w:r>
    </w:p>
    <w:p w:rsidR="00CC4CF9" w:rsidRPr="00061AB7" w:rsidRDefault="00CC4CF9" w:rsidP="003463F3">
      <w:pPr>
        <w:pStyle w:val="ConsPlusCell"/>
        <w:jc w:val="both"/>
      </w:pPr>
      <w:r w:rsidRPr="00061AB7">
        <w:t>54 4312     4     Картон электроизоляционный для аппаратов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масляным заполнением</w:t>
      </w:r>
    </w:p>
    <w:p w:rsidR="00CC4CF9" w:rsidRPr="00061AB7" w:rsidRDefault="00CC4CF9" w:rsidP="003463F3">
      <w:pPr>
        <w:pStyle w:val="ConsPlusCell"/>
        <w:jc w:val="both"/>
      </w:pPr>
      <w:r w:rsidRPr="00061AB7">
        <w:t>54 4313     5     Картон электроизоляционный оксидный</w:t>
      </w:r>
    </w:p>
    <w:p w:rsidR="00CC4CF9" w:rsidRPr="00061AB7" w:rsidRDefault="00CC4CF9" w:rsidP="003463F3">
      <w:pPr>
        <w:pStyle w:val="ConsPlusCell"/>
        <w:jc w:val="both"/>
      </w:pPr>
      <w:r w:rsidRPr="00061AB7">
        <w:t>54 4314     0     Картон электроизоляционный негревостойкий</w:t>
      </w:r>
    </w:p>
    <w:p w:rsidR="00CC4CF9" w:rsidRPr="00061AB7" w:rsidRDefault="00CC4CF9" w:rsidP="003463F3">
      <w:pPr>
        <w:pStyle w:val="ConsPlusCell"/>
        <w:jc w:val="both"/>
      </w:pPr>
      <w:r w:rsidRPr="00061AB7">
        <w:t>54 4315     6     Картон электроизоляционный для силовых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трансформаторов</w:t>
      </w:r>
    </w:p>
    <w:p w:rsidR="00CC4CF9" w:rsidRPr="00061AB7" w:rsidRDefault="00CC4CF9" w:rsidP="003463F3">
      <w:pPr>
        <w:pStyle w:val="ConsPlusCell"/>
        <w:jc w:val="both"/>
      </w:pPr>
      <w:r w:rsidRPr="00061AB7">
        <w:t>54 4320     3     Картон / технический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54 4321     9     - основа ВИАНИБ</w:t>
      </w:r>
    </w:p>
    <w:p w:rsidR="00CC4CF9" w:rsidRPr="00061AB7" w:rsidRDefault="00CC4CF9" w:rsidP="003463F3">
      <w:pPr>
        <w:pStyle w:val="ConsPlusCell"/>
        <w:jc w:val="both"/>
      </w:pPr>
      <w:r w:rsidRPr="00061AB7">
        <w:t>54 4322     4     - для радиопромышленности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54 4323     8     - для радиозондов</w:t>
      </w:r>
    </w:p>
    <w:p w:rsidR="00CC4CF9" w:rsidRPr="00061AB7" w:rsidRDefault="00CC4CF9" w:rsidP="003463F3">
      <w:pPr>
        <w:pStyle w:val="ConsPlusCell"/>
        <w:jc w:val="both"/>
      </w:pPr>
      <w:r w:rsidRPr="00061AB7">
        <w:t>54 4324     5     Плиты древесно-волокнистые термоизоляционные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домашних холодильников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54 4330     8     Картон прокладочный и прокладки уплотнительные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него</w:t>
      </w:r>
    </w:p>
    <w:p w:rsidR="00CC4CF9" w:rsidRPr="00061AB7" w:rsidRDefault="00CC4CF9" w:rsidP="003463F3">
      <w:pPr>
        <w:pStyle w:val="ConsPlusCell"/>
        <w:jc w:val="both"/>
      </w:pPr>
      <w:r w:rsidRPr="00061AB7">
        <w:t>54 4331     3     Картон прокладочный непропитанный</w:t>
      </w:r>
    </w:p>
    <w:p w:rsidR="00CC4CF9" w:rsidRPr="00061AB7" w:rsidRDefault="00CC4CF9" w:rsidP="003463F3">
      <w:pPr>
        <w:pStyle w:val="ConsPlusCell"/>
        <w:jc w:val="both"/>
      </w:pPr>
      <w:r w:rsidRPr="00061AB7">
        <w:t>54 4332     9     Картон прокладочный пропитанный</w:t>
      </w:r>
    </w:p>
    <w:p w:rsidR="00CC4CF9" w:rsidRPr="00061AB7" w:rsidRDefault="00CC4CF9" w:rsidP="003463F3">
      <w:pPr>
        <w:pStyle w:val="ConsPlusCell"/>
        <w:jc w:val="both"/>
      </w:pPr>
      <w:r w:rsidRPr="00061AB7">
        <w:t>54 4334     1     Картон для капсюлей и прокладок</w:t>
      </w:r>
    </w:p>
    <w:p w:rsidR="00CC4CF9" w:rsidRPr="00061AB7" w:rsidRDefault="00CC4CF9" w:rsidP="003463F3">
      <w:pPr>
        <w:pStyle w:val="ConsPlusCell"/>
        <w:jc w:val="both"/>
      </w:pPr>
      <w:r w:rsidRPr="00061AB7">
        <w:t>54 4340     2     Картон / технический прочий</w:t>
      </w:r>
    </w:p>
    <w:p w:rsidR="00CC4CF9" w:rsidRPr="00061AB7" w:rsidRDefault="00CC4CF9" w:rsidP="003463F3">
      <w:pPr>
        <w:pStyle w:val="ConsPlusCell"/>
        <w:jc w:val="both"/>
      </w:pPr>
      <w:r w:rsidRPr="00061AB7">
        <w:t>54 4341     8     - калиброванный</w:t>
      </w:r>
    </w:p>
    <w:p w:rsidR="00CC4CF9" w:rsidRPr="00061AB7" w:rsidRDefault="00CC4CF9" w:rsidP="003463F3">
      <w:pPr>
        <w:pStyle w:val="ConsPlusCell"/>
        <w:jc w:val="both"/>
      </w:pPr>
      <w:r w:rsidRPr="00061AB7">
        <w:t>54 4342     3     - для стереотипных матриц</w:t>
      </w:r>
    </w:p>
    <w:p w:rsidR="00CC4CF9" w:rsidRPr="00061AB7" w:rsidRDefault="00CC4CF9" w:rsidP="003463F3">
      <w:pPr>
        <w:pStyle w:val="ConsPlusCell"/>
        <w:jc w:val="both"/>
      </w:pPr>
      <w:r w:rsidRPr="00061AB7">
        <w:t>54 4343     9     - технический (для прокладок)</w:t>
      </w:r>
    </w:p>
    <w:p w:rsidR="00CC4CF9" w:rsidRPr="00061AB7" w:rsidRDefault="00CC4CF9" w:rsidP="003463F3">
      <w:pPr>
        <w:pStyle w:val="ConsPlusCell"/>
        <w:jc w:val="both"/>
      </w:pPr>
      <w:r w:rsidRPr="00061AB7">
        <w:t>54 4344     4     - основа для термосвариваемого картона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54 4345     5     - литьевой</w:t>
      </w:r>
    </w:p>
    <w:p w:rsidR="00CC4CF9" w:rsidRPr="00061AB7" w:rsidRDefault="00CC4CF9" w:rsidP="003463F3">
      <w:pPr>
        <w:pStyle w:val="ConsPlusCell"/>
        <w:jc w:val="both"/>
      </w:pPr>
      <w:r w:rsidRPr="00061AB7">
        <w:t>54 4346     5     - кожевенный и прокладки уплотнительные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картона марки КП-1</w:t>
      </w:r>
    </w:p>
    <w:p w:rsidR="00CC4CF9" w:rsidRPr="00061AB7" w:rsidRDefault="00CC4CF9" w:rsidP="003463F3">
      <w:pPr>
        <w:pStyle w:val="ConsPlusCell"/>
        <w:jc w:val="both"/>
      </w:pPr>
      <w:r w:rsidRPr="00061AB7">
        <w:t>54 4347     0     - для торцовых крышек фильтрующих элементов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детали из него</w:t>
      </w:r>
    </w:p>
    <w:p w:rsidR="00CC4CF9" w:rsidRPr="00061AB7" w:rsidRDefault="00CC4CF9" w:rsidP="003463F3">
      <w:pPr>
        <w:pStyle w:val="ConsPlusCell"/>
        <w:jc w:val="both"/>
      </w:pPr>
      <w:r w:rsidRPr="00061AB7">
        <w:t>54 4348     6     - основа для полиграфических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54 4400     8     Картон строительный</w:t>
      </w:r>
    </w:p>
    <w:p w:rsidR="00CC4CF9" w:rsidRPr="00061AB7" w:rsidRDefault="00CC4CF9" w:rsidP="003463F3">
      <w:pPr>
        <w:pStyle w:val="ConsPlusCell"/>
        <w:jc w:val="both"/>
      </w:pPr>
      <w:r w:rsidRPr="00061AB7">
        <w:t>54 4410     2     Картон кровельный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Пояснение: в данной подгруппе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классифицируется кровельный картон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марок А и Б, массой от 300 до 500 г</w:t>
      </w:r>
    </w:p>
    <w:p w:rsidR="00CC4CF9" w:rsidRPr="00061AB7" w:rsidRDefault="00CC4CF9" w:rsidP="003463F3">
      <w:pPr>
        <w:pStyle w:val="ConsPlusCell"/>
        <w:jc w:val="both"/>
      </w:pPr>
      <w:r w:rsidRPr="00061AB7">
        <w:t>54 4420     7     Картон для водостойких труб и строительный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многослойный</w:t>
      </w:r>
    </w:p>
    <w:p w:rsidR="00CC4CF9" w:rsidRPr="00061AB7" w:rsidRDefault="00CC4CF9" w:rsidP="003463F3">
      <w:pPr>
        <w:pStyle w:val="ConsPlusCell"/>
        <w:jc w:val="both"/>
      </w:pPr>
      <w:r w:rsidRPr="00061AB7">
        <w:t>54 4430     1     Материал теплоизоляционный /</w:t>
      </w:r>
    </w:p>
    <w:p w:rsidR="00CC4CF9" w:rsidRPr="00061AB7" w:rsidRDefault="00CC4CF9" w:rsidP="003463F3">
      <w:pPr>
        <w:pStyle w:val="ConsPlusCell"/>
        <w:jc w:val="both"/>
      </w:pPr>
      <w:r w:rsidRPr="00061AB7">
        <w:t>54 4431     7     - листовой</w:t>
      </w:r>
    </w:p>
    <w:p w:rsidR="00CC4CF9" w:rsidRPr="00061AB7" w:rsidRDefault="00CC4CF9" w:rsidP="003463F3">
      <w:pPr>
        <w:pStyle w:val="ConsPlusCell"/>
        <w:jc w:val="both"/>
      </w:pPr>
      <w:r w:rsidRPr="00061AB7">
        <w:t>54 4432     2     - фасонный</w:t>
      </w:r>
    </w:p>
    <w:p w:rsidR="00CC4CF9" w:rsidRPr="00061AB7" w:rsidRDefault="00CC4CF9" w:rsidP="003463F3">
      <w:pPr>
        <w:pStyle w:val="ConsPlusCell"/>
        <w:jc w:val="both"/>
      </w:pPr>
      <w:r w:rsidRPr="00061AB7">
        <w:t>54 4440     6     Виды строительного картона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54 4441     1     Плиты древесно-волокнистые для судостроения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"Рамолит-1"</w:t>
      </w:r>
    </w:p>
    <w:p w:rsidR="00CC4CF9" w:rsidRPr="00061AB7" w:rsidRDefault="00CC4CF9" w:rsidP="003463F3">
      <w:pPr>
        <w:pStyle w:val="ConsPlusCell"/>
        <w:jc w:val="both"/>
      </w:pPr>
      <w:r w:rsidRPr="00061AB7">
        <w:t>54 4443     2     Картон облицовочный</w:t>
      </w:r>
    </w:p>
    <w:p w:rsidR="00CC4CF9" w:rsidRPr="00061AB7" w:rsidRDefault="00CC4CF9" w:rsidP="003463F3">
      <w:pPr>
        <w:pStyle w:val="ConsPlusCell"/>
        <w:jc w:val="both"/>
      </w:pPr>
      <w:r w:rsidRPr="00061AB7">
        <w:t>54 4500     1     Картон фильтровальный</w:t>
      </w:r>
    </w:p>
    <w:p w:rsidR="00CC4CF9" w:rsidRPr="00061AB7" w:rsidRDefault="00CC4CF9" w:rsidP="003463F3">
      <w:pPr>
        <w:pStyle w:val="ConsPlusCell"/>
        <w:jc w:val="both"/>
      </w:pPr>
      <w:r w:rsidRPr="00061AB7">
        <w:t>54 4510     6     Картон фильтровальный для различных жидкостей</w:t>
      </w:r>
    </w:p>
    <w:p w:rsidR="00CC4CF9" w:rsidRPr="00061AB7" w:rsidRDefault="00CC4CF9" w:rsidP="003463F3">
      <w:pPr>
        <w:pStyle w:val="ConsPlusCell"/>
        <w:jc w:val="both"/>
      </w:pPr>
      <w:r w:rsidRPr="00061AB7">
        <w:t>54 4520     0     Картон фильтровальный для воздуха</w:t>
      </w:r>
    </w:p>
    <w:p w:rsidR="00CC4CF9" w:rsidRPr="00061AB7" w:rsidRDefault="00CC4CF9" w:rsidP="003463F3">
      <w:pPr>
        <w:pStyle w:val="ConsPlusCell"/>
        <w:jc w:val="both"/>
      </w:pPr>
      <w:r w:rsidRPr="00061AB7">
        <w:t>54 4530     5     Картон / для фильтрующих элементов масляных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воздушных фильтров</w:t>
      </w:r>
    </w:p>
    <w:p w:rsidR="00CC4CF9" w:rsidRPr="00061AB7" w:rsidRDefault="00CC4CF9" w:rsidP="003463F3">
      <w:pPr>
        <w:pStyle w:val="ConsPlusCell"/>
        <w:jc w:val="both"/>
      </w:pPr>
      <w:r w:rsidRPr="00061AB7">
        <w:t>54 4533     1     - фильтровальный для деталей маслофильтров</w:t>
      </w:r>
    </w:p>
    <w:p w:rsidR="00CC4CF9" w:rsidRPr="00061AB7" w:rsidRDefault="00CC4CF9" w:rsidP="003463F3">
      <w:pPr>
        <w:pStyle w:val="ConsPlusCell"/>
        <w:jc w:val="both"/>
      </w:pPr>
      <w:r w:rsidRPr="00061AB7">
        <w:t>54 4540     0     Картон / для фильтрации технологических сред</w:t>
      </w:r>
    </w:p>
    <w:p w:rsidR="00CC4CF9" w:rsidRPr="00061AB7" w:rsidRDefault="00CC4CF9" w:rsidP="003463F3">
      <w:pPr>
        <w:pStyle w:val="ConsPlusCell"/>
        <w:jc w:val="both"/>
      </w:pPr>
      <w:r w:rsidRPr="00061AB7">
        <w:t>54 4541     5     - для фильтрации карбамидных смол</w:t>
      </w:r>
    </w:p>
    <w:p w:rsidR="00CC4CF9" w:rsidRPr="00061AB7" w:rsidRDefault="00CC4CF9" w:rsidP="003463F3">
      <w:pPr>
        <w:pStyle w:val="ConsPlusCell"/>
        <w:jc w:val="both"/>
      </w:pPr>
      <w:r w:rsidRPr="00061AB7">
        <w:t>54 4542     0     - фильтровальный для очистки синтетических лаков</w:t>
      </w:r>
    </w:p>
    <w:p w:rsidR="00CC4CF9" w:rsidRPr="00061AB7" w:rsidRDefault="00CC4CF9" w:rsidP="003463F3">
      <w:pPr>
        <w:pStyle w:val="ConsPlusCell"/>
        <w:jc w:val="both"/>
      </w:pPr>
      <w:r w:rsidRPr="00061AB7">
        <w:t>54 4543     6     - для фильтрации деионизированной воды</w:t>
      </w:r>
    </w:p>
    <w:p w:rsidR="00CC4CF9" w:rsidRPr="00061AB7" w:rsidRDefault="00CC4CF9" w:rsidP="003463F3">
      <w:pPr>
        <w:pStyle w:val="ConsPlusCell"/>
        <w:jc w:val="both"/>
      </w:pPr>
      <w:r w:rsidRPr="00061AB7">
        <w:t>54 4544     1     - для предварительной фильтрации растворов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медицинских препаратов</w:t>
      </w:r>
    </w:p>
    <w:p w:rsidR="00CC4CF9" w:rsidRPr="00061AB7" w:rsidRDefault="00CC4CF9" w:rsidP="003463F3">
      <w:pPr>
        <w:pStyle w:val="ConsPlusCell"/>
        <w:jc w:val="both"/>
      </w:pPr>
      <w:r w:rsidRPr="00061AB7">
        <w:t>54 4545     7     - для фильтрации кинофотоэмульсии и магнитного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лака</w:t>
      </w:r>
    </w:p>
    <w:p w:rsidR="00CC4CF9" w:rsidRPr="00061AB7" w:rsidRDefault="00CC4CF9" w:rsidP="003463F3">
      <w:pPr>
        <w:pStyle w:val="ConsPlusCell"/>
        <w:jc w:val="both"/>
      </w:pPr>
      <w:r w:rsidRPr="00061AB7">
        <w:t>54 4546     2     - фильтровальный для растворов ацетатов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целлюлозы</w:t>
      </w:r>
    </w:p>
    <w:p w:rsidR="00CC4CF9" w:rsidRPr="00061AB7" w:rsidRDefault="00CC4CF9" w:rsidP="003463F3">
      <w:pPr>
        <w:pStyle w:val="ConsPlusCell"/>
        <w:jc w:val="both"/>
      </w:pPr>
      <w:r w:rsidRPr="00061AB7">
        <w:t>54 4547     8     - фильтровальный для очистки термостойкого лака</w:t>
      </w:r>
    </w:p>
    <w:p w:rsidR="00CC4CF9" w:rsidRPr="00061AB7" w:rsidRDefault="00CC4CF9" w:rsidP="003463F3">
      <w:pPr>
        <w:pStyle w:val="ConsPlusCell"/>
        <w:jc w:val="both"/>
      </w:pPr>
      <w:r w:rsidRPr="00061AB7">
        <w:t>54 4548     3     - для фильтрации агрессивных средств</w:t>
      </w:r>
    </w:p>
    <w:p w:rsidR="00CC4CF9" w:rsidRPr="00061AB7" w:rsidRDefault="00CC4CF9" w:rsidP="003463F3">
      <w:pPr>
        <w:pStyle w:val="ConsPlusCell"/>
        <w:jc w:val="both"/>
      </w:pPr>
      <w:r w:rsidRPr="00061AB7">
        <w:t>54 4600     5     Картон для автомобильной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54 4610     6     Картон обивочный водостойкий /</w:t>
      </w:r>
    </w:p>
    <w:p w:rsidR="00CC4CF9" w:rsidRPr="00061AB7" w:rsidRDefault="00CC4CF9" w:rsidP="003463F3">
      <w:pPr>
        <w:pStyle w:val="ConsPlusCell"/>
        <w:jc w:val="both"/>
      </w:pPr>
      <w:r w:rsidRPr="00061AB7">
        <w:t>54 4611     5     - окрашенный в массе марки ВО-1</w:t>
      </w:r>
    </w:p>
    <w:p w:rsidR="00CC4CF9" w:rsidRPr="00061AB7" w:rsidRDefault="00CC4CF9" w:rsidP="003463F3">
      <w:pPr>
        <w:pStyle w:val="ConsPlusCell"/>
        <w:jc w:val="both"/>
      </w:pPr>
      <w:r w:rsidRPr="00061AB7">
        <w:t>54 4612     0     - окрашенный в массе повышенной прочности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марки ВО-2</w:t>
      </w:r>
    </w:p>
    <w:p w:rsidR="00CC4CF9" w:rsidRPr="00061AB7" w:rsidRDefault="00CC4CF9" w:rsidP="003463F3">
      <w:pPr>
        <w:pStyle w:val="ConsPlusCell"/>
        <w:jc w:val="both"/>
      </w:pPr>
      <w:r w:rsidRPr="00061AB7">
        <w:t>54 4614     1     - с односторонним и двусторонним покрытием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видовых деталей марки ВП</w:t>
      </w:r>
    </w:p>
    <w:p w:rsidR="00CC4CF9" w:rsidRPr="00061AB7" w:rsidRDefault="00CC4CF9" w:rsidP="003463F3">
      <w:pPr>
        <w:pStyle w:val="ConsPlusCell"/>
        <w:jc w:val="both"/>
      </w:pPr>
      <w:r w:rsidRPr="00061AB7">
        <w:t>54 4616     2     Картон-основа обивочный водостойкий марки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ОВП-4</w:t>
      </w:r>
    </w:p>
    <w:p w:rsidR="00CC4CF9" w:rsidRPr="00061AB7" w:rsidRDefault="00CC4CF9" w:rsidP="003463F3">
      <w:pPr>
        <w:pStyle w:val="ConsPlusCell"/>
        <w:jc w:val="both"/>
      </w:pPr>
      <w:r w:rsidRPr="00061AB7">
        <w:t>54 4620     4     Картон / для автомобильной промышленности прочий</w:t>
      </w:r>
    </w:p>
    <w:p w:rsidR="00CC4CF9" w:rsidRPr="00061AB7" w:rsidRDefault="00CC4CF9" w:rsidP="003463F3">
      <w:pPr>
        <w:pStyle w:val="ConsPlusCell"/>
        <w:jc w:val="both"/>
      </w:pPr>
      <w:r w:rsidRPr="00061AB7">
        <w:t>54 4621     0     - термоизоляционный прокладочный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(термошумоизоляционный)</w:t>
      </w:r>
    </w:p>
    <w:p w:rsidR="00CC4CF9" w:rsidRPr="00061AB7" w:rsidRDefault="00CC4CF9" w:rsidP="003463F3">
      <w:pPr>
        <w:pStyle w:val="ConsPlusCell"/>
        <w:jc w:val="both"/>
      </w:pPr>
      <w:r w:rsidRPr="00061AB7">
        <w:t>54 4700     9     Картоны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54 4710     3     Картон чертежный</w:t>
      </w:r>
    </w:p>
    <w:p w:rsidR="00CC4CF9" w:rsidRPr="00061AB7" w:rsidRDefault="00CC4CF9" w:rsidP="003463F3">
      <w:pPr>
        <w:pStyle w:val="ConsPlusCell"/>
        <w:jc w:val="both"/>
      </w:pPr>
      <w:r w:rsidRPr="00061AB7">
        <w:t>54 4720     8     Картон глянцевый</w:t>
      </w:r>
    </w:p>
    <w:p w:rsidR="00CC4CF9" w:rsidRPr="00061AB7" w:rsidRDefault="00CC4CF9" w:rsidP="003463F3">
      <w:pPr>
        <w:pStyle w:val="ConsPlusCell"/>
        <w:jc w:val="both"/>
      </w:pPr>
      <w:r w:rsidRPr="00061AB7">
        <w:t>54 4730     2     Картон офсетный</w:t>
      </w:r>
    </w:p>
    <w:p w:rsidR="00CC4CF9" w:rsidRPr="00061AB7" w:rsidRDefault="00CC4CF9" w:rsidP="003463F3">
      <w:pPr>
        <w:pStyle w:val="ConsPlusCell"/>
        <w:jc w:val="both"/>
      </w:pPr>
      <w:r w:rsidRPr="00061AB7">
        <w:t>54 4750     1     Ватман для черчения и рисования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54 4760     6     Картон целлюлозный</w:t>
      </w:r>
    </w:p>
    <w:p w:rsidR="00CC4CF9" w:rsidRPr="00061AB7" w:rsidRDefault="00CC4CF9" w:rsidP="003463F3">
      <w:pPr>
        <w:pStyle w:val="ConsPlusCell"/>
        <w:jc w:val="both"/>
      </w:pPr>
      <w:r w:rsidRPr="00061AB7">
        <w:t>54 4780     5     Картон "хром-эрзац" импортный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54 5000     6     Изделия промышленно-технического назначения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бумаги и картона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54 5100     7     Бумага мелованная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5110     4     Бумага мелованная / для печати</w:t>
      </w:r>
    </w:p>
    <w:p w:rsidR="00CC4CF9" w:rsidRPr="00061AB7" w:rsidRDefault="00CC4CF9" w:rsidP="003463F3">
      <w:pPr>
        <w:pStyle w:val="ConsPlusCell"/>
        <w:jc w:val="both"/>
      </w:pPr>
      <w:r w:rsidRPr="00061AB7">
        <w:t>54 5111     0     - для офсетной печати</w:t>
      </w:r>
    </w:p>
    <w:p w:rsidR="00CC4CF9" w:rsidRPr="00061AB7" w:rsidRDefault="00CC4CF9" w:rsidP="003463F3">
      <w:pPr>
        <w:pStyle w:val="ConsPlusCell"/>
        <w:jc w:val="both"/>
      </w:pPr>
      <w:r w:rsidRPr="00061AB7">
        <w:t>54 5112     5     - типографская</w:t>
      </w:r>
    </w:p>
    <w:p w:rsidR="00CC4CF9" w:rsidRPr="00061AB7" w:rsidRDefault="00CC4CF9" w:rsidP="003463F3">
      <w:pPr>
        <w:pStyle w:val="ConsPlusCell"/>
        <w:jc w:val="both"/>
      </w:pPr>
      <w:r w:rsidRPr="00061AB7">
        <w:t>54 5113     0     - для глубокой печати</w:t>
      </w:r>
    </w:p>
    <w:p w:rsidR="00CC4CF9" w:rsidRPr="00061AB7" w:rsidRDefault="00CC4CF9" w:rsidP="003463F3">
      <w:pPr>
        <w:pStyle w:val="ConsPlusCell"/>
        <w:jc w:val="both"/>
      </w:pPr>
      <w:r w:rsidRPr="00061AB7">
        <w:t>54 5114     6     - этикеточная односторонняя</w:t>
      </w:r>
    </w:p>
    <w:p w:rsidR="00CC4CF9" w:rsidRPr="00061AB7" w:rsidRDefault="00CC4CF9" w:rsidP="003463F3">
      <w:pPr>
        <w:pStyle w:val="ConsPlusCell"/>
        <w:jc w:val="both"/>
      </w:pPr>
      <w:r w:rsidRPr="00061AB7">
        <w:t>54 5115     1     Бумага обложечная тетрадная с цветным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мелованным покрытием</w:t>
      </w:r>
    </w:p>
    <w:p w:rsidR="00CC4CF9" w:rsidRPr="00061AB7" w:rsidRDefault="00CC4CF9" w:rsidP="003463F3">
      <w:pPr>
        <w:pStyle w:val="ConsPlusCell"/>
        <w:jc w:val="both"/>
      </w:pPr>
      <w:r w:rsidRPr="00061AB7">
        <w:t>54 5116     7     Бумага скоростемерная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5118     8     Бумага для изобразительной продукции</w:t>
      </w:r>
    </w:p>
    <w:p w:rsidR="00CC4CF9" w:rsidRPr="00061AB7" w:rsidRDefault="00CC4CF9" w:rsidP="003463F3">
      <w:pPr>
        <w:pStyle w:val="ConsPlusCell"/>
        <w:jc w:val="both"/>
      </w:pPr>
      <w:r w:rsidRPr="00061AB7">
        <w:t>54 5120     9     Бумага / высокохудожественной печати</w:t>
      </w:r>
    </w:p>
    <w:p w:rsidR="00CC4CF9" w:rsidRPr="00061AB7" w:rsidRDefault="00CC4CF9" w:rsidP="003463F3">
      <w:pPr>
        <w:pStyle w:val="ConsPlusCell"/>
        <w:jc w:val="both"/>
      </w:pPr>
      <w:r w:rsidRPr="00061AB7">
        <w:t>54 5121     4     - мелованная для художественных открыток</w:t>
      </w:r>
    </w:p>
    <w:p w:rsidR="00CC4CF9" w:rsidRPr="00061AB7" w:rsidRDefault="00CC4CF9" w:rsidP="003463F3">
      <w:pPr>
        <w:pStyle w:val="ConsPlusCell"/>
        <w:jc w:val="both"/>
      </w:pPr>
      <w:r w:rsidRPr="00061AB7">
        <w:t>54 5122     4     - мелованная с двухкратным покрытием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многокрасочной печати</w:t>
      </w:r>
    </w:p>
    <w:p w:rsidR="00CC4CF9" w:rsidRPr="00061AB7" w:rsidRDefault="00CC4CF9" w:rsidP="003463F3">
      <w:pPr>
        <w:pStyle w:val="ConsPlusCell"/>
        <w:jc w:val="both"/>
      </w:pPr>
      <w:r w:rsidRPr="00061AB7">
        <w:t>54 5123     5     - этикеточная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5200     3     Пергамент</w:t>
      </w:r>
    </w:p>
    <w:p w:rsidR="00CC4CF9" w:rsidRPr="00061AB7" w:rsidRDefault="00CC4CF9" w:rsidP="003463F3">
      <w:pPr>
        <w:pStyle w:val="ConsPlusCell"/>
        <w:jc w:val="both"/>
      </w:pPr>
      <w:r w:rsidRPr="00061AB7">
        <w:t>54 5210     8     Пергамент пищевой /</w:t>
      </w:r>
    </w:p>
    <w:p w:rsidR="00CC4CF9" w:rsidRPr="00061AB7" w:rsidRDefault="00CC4CF9" w:rsidP="003463F3">
      <w:pPr>
        <w:pStyle w:val="ConsPlusCell"/>
        <w:jc w:val="both"/>
      </w:pPr>
      <w:r w:rsidRPr="00061AB7">
        <w:t>54 5211     3     - для упаковки жиров и кондитерских изделий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крупногабаритную тару марки А</w:t>
      </w:r>
    </w:p>
    <w:p w:rsidR="00CC4CF9" w:rsidRPr="00061AB7" w:rsidRDefault="00CC4CF9" w:rsidP="003463F3">
      <w:pPr>
        <w:pStyle w:val="ConsPlusCell"/>
        <w:jc w:val="both"/>
      </w:pPr>
      <w:r w:rsidRPr="00061AB7">
        <w:t>54 5212     9     - для упаковки перевязочных материалов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изделий медицинской промышленности, подлежащих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стерилизации, марки Б</w:t>
      </w:r>
    </w:p>
    <w:p w:rsidR="00CC4CF9" w:rsidRPr="00061AB7" w:rsidRDefault="00CC4CF9" w:rsidP="003463F3">
      <w:pPr>
        <w:pStyle w:val="ConsPlusCell"/>
        <w:jc w:val="both"/>
      </w:pPr>
      <w:r w:rsidRPr="00061AB7">
        <w:t>54 5213     4     - для ручной упаковки пищевых продуктов марки Г</w:t>
      </w:r>
    </w:p>
    <w:p w:rsidR="00CC4CF9" w:rsidRPr="00061AB7" w:rsidRDefault="00CC4CF9" w:rsidP="003463F3">
      <w:pPr>
        <w:pStyle w:val="ConsPlusCell"/>
        <w:jc w:val="both"/>
      </w:pPr>
      <w:r w:rsidRPr="00061AB7">
        <w:t>54 5214     8     - крабовый</w:t>
      </w:r>
    </w:p>
    <w:p w:rsidR="00CC4CF9" w:rsidRPr="00061AB7" w:rsidRDefault="00CC4CF9" w:rsidP="003463F3">
      <w:pPr>
        <w:pStyle w:val="ConsPlusCell"/>
        <w:jc w:val="both"/>
      </w:pPr>
      <w:r w:rsidRPr="00061AB7">
        <w:t>54 5215     5     - для ручной и автоматической расфасовки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жиров, пищевых концентратов и кондитерских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изделий марки В</w:t>
      </w:r>
    </w:p>
    <w:p w:rsidR="00CC4CF9" w:rsidRPr="00061AB7" w:rsidRDefault="00CC4CF9" w:rsidP="003463F3">
      <w:pPr>
        <w:pStyle w:val="ConsPlusCell"/>
        <w:jc w:val="both"/>
      </w:pPr>
      <w:r w:rsidRPr="00061AB7">
        <w:t>54 5216     0     - для обмотки валиков ровничных машин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игольчатых изделий марки Т</w:t>
      </w:r>
    </w:p>
    <w:p w:rsidR="00CC4CF9" w:rsidRPr="00061AB7" w:rsidRDefault="00CC4CF9" w:rsidP="003463F3">
      <w:pPr>
        <w:pStyle w:val="ConsPlusCell"/>
        <w:jc w:val="both"/>
      </w:pPr>
      <w:r w:rsidRPr="00061AB7">
        <w:t>54 5217     6     Основа для пергамента кашированного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алюминиевой фольгой марки Д</w:t>
      </w:r>
    </w:p>
    <w:p w:rsidR="00CC4CF9" w:rsidRPr="00061AB7" w:rsidRDefault="00CC4CF9" w:rsidP="003463F3">
      <w:pPr>
        <w:pStyle w:val="ConsPlusCell"/>
        <w:jc w:val="both"/>
      </w:pPr>
      <w:r w:rsidRPr="00061AB7">
        <w:t>54 5220     2     Пергамент технический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54 5222     3     Пергамин тонкий специальный</w:t>
      </w:r>
    </w:p>
    <w:p w:rsidR="00CC4CF9" w:rsidRPr="00061AB7" w:rsidRDefault="00CC4CF9" w:rsidP="003463F3">
      <w:pPr>
        <w:pStyle w:val="ConsPlusCell"/>
        <w:jc w:val="both"/>
      </w:pPr>
      <w:r w:rsidRPr="00061AB7">
        <w:t>54 5223     9     Бумага упаковочная жиронепроницаемая</w:t>
      </w:r>
    </w:p>
    <w:p w:rsidR="00CC4CF9" w:rsidRPr="00061AB7" w:rsidRDefault="00CC4CF9" w:rsidP="003463F3">
      <w:pPr>
        <w:pStyle w:val="ConsPlusCell"/>
        <w:jc w:val="both"/>
      </w:pPr>
      <w:r w:rsidRPr="00061AB7">
        <w:t>54 5300     7     Бумага и картон упаковочные с различными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видами покрытий и пропиткой</w:t>
      </w:r>
    </w:p>
    <w:p w:rsidR="00CC4CF9" w:rsidRPr="00061AB7" w:rsidRDefault="00CC4CF9" w:rsidP="003463F3">
      <w:pPr>
        <w:pStyle w:val="ConsPlusCell"/>
        <w:jc w:val="both"/>
      </w:pPr>
      <w:r w:rsidRPr="00061AB7">
        <w:t>54 5310     1     Бумага упаковочная / различного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54 5311     7     - битумированная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54 5312     2     - водонепроницаемая двухслойная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5313     8     - битумная и дегтевая</w:t>
      </w:r>
    </w:p>
    <w:p w:rsidR="00CC4CF9" w:rsidRPr="00061AB7" w:rsidRDefault="00CC4CF9" w:rsidP="003463F3">
      <w:pPr>
        <w:pStyle w:val="ConsPlusCell"/>
        <w:jc w:val="both"/>
      </w:pPr>
      <w:r w:rsidRPr="00061AB7">
        <w:t>54 5314     3     - крепированная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5315     9     - покрытая полиэтиленом для упаковки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пастеризованного молока на автоматах</w:t>
      </w:r>
    </w:p>
    <w:p w:rsidR="00CC4CF9" w:rsidRPr="00061AB7" w:rsidRDefault="00CC4CF9" w:rsidP="003463F3">
      <w:pPr>
        <w:pStyle w:val="ConsPlusCell"/>
        <w:jc w:val="both"/>
      </w:pPr>
      <w:r w:rsidRPr="00061AB7">
        <w:t>54 5316     4     - антиадгезионная техническая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>54 5320     6     Картон гофрированный /</w:t>
      </w:r>
    </w:p>
    <w:p w:rsidR="00CC4CF9" w:rsidRPr="00061AB7" w:rsidRDefault="00CC4CF9" w:rsidP="003463F3">
      <w:pPr>
        <w:pStyle w:val="ConsPlusCell"/>
        <w:jc w:val="both"/>
      </w:pPr>
      <w:r w:rsidRPr="00061AB7">
        <w:t>54 5321     1     - товарный</w:t>
      </w:r>
    </w:p>
    <w:p w:rsidR="00CC4CF9" w:rsidRPr="00061AB7" w:rsidRDefault="00CC4CF9" w:rsidP="003463F3">
      <w:pPr>
        <w:pStyle w:val="ConsPlusCell"/>
        <w:jc w:val="both"/>
      </w:pPr>
      <w:r w:rsidRPr="00061AB7">
        <w:t>54 5330     0     Бумага упаковочная антикоррозионная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(ингибированная) /</w:t>
      </w:r>
    </w:p>
    <w:p w:rsidR="00CC4CF9" w:rsidRPr="00061AB7" w:rsidRDefault="00CC4CF9" w:rsidP="003463F3">
      <w:pPr>
        <w:pStyle w:val="ConsPlusCell"/>
        <w:jc w:val="both"/>
      </w:pPr>
      <w:r w:rsidRPr="00061AB7">
        <w:t>54 5331     6     - без покрытия</w:t>
      </w:r>
    </w:p>
    <w:p w:rsidR="00CC4CF9" w:rsidRPr="00061AB7" w:rsidRDefault="00CC4CF9" w:rsidP="003463F3">
      <w:pPr>
        <w:pStyle w:val="ConsPlusCell"/>
        <w:jc w:val="both"/>
      </w:pPr>
      <w:r w:rsidRPr="00061AB7">
        <w:t>54 5332     1     - с полиэтиленовым покрытием</w:t>
      </w:r>
    </w:p>
    <w:p w:rsidR="00CC4CF9" w:rsidRPr="00061AB7" w:rsidRDefault="00CC4CF9" w:rsidP="003463F3">
      <w:pPr>
        <w:pStyle w:val="ConsPlusCell"/>
        <w:jc w:val="both"/>
      </w:pPr>
      <w:r w:rsidRPr="00061AB7">
        <w:t>54 5333     7     - с латексным покрытием</w:t>
      </w:r>
    </w:p>
    <w:p w:rsidR="00CC4CF9" w:rsidRPr="00061AB7" w:rsidRDefault="00CC4CF9" w:rsidP="003463F3">
      <w:pPr>
        <w:pStyle w:val="ConsPlusCell"/>
        <w:jc w:val="both"/>
      </w:pPr>
      <w:r w:rsidRPr="00061AB7">
        <w:t>54 5340     5     Бумага / и картон упаковочные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54 5341     0     - парафинированная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5342     6     Картон тарный сплошной</w:t>
      </w:r>
    </w:p>
    <w:p w:rsidR="00CC4CF9" w:rsidRPr="00061AB7" w:rsidRDefault="00CC4CF9" w:rsidP="003463F3">
      <w:pPr>
        <w:pStyle w:val="ConsPlusCell"/>
        <w:jc w:val="both"/>
      </w:pPr>
      <w:r w:rsidRPr="00061AB7">
        <w:t>54 5343     1     Картон многослойного формования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Пояснение: в данной группировке классифицируется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склеенный картон "хром-эрзац" и коробочный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склеенный картон</w:t>
      </w:r>
    </w:p>
    <w:p w:rsidR="00CC4CF9" w:rsidRPr="00061AB7" w:rsidRDefault="00CC4CF9" w:rsidP="003463F3">
      <w:pPr>
        <w:pStyle w:val="ConsPlusCell"/>
        <w:jc w:val="both"/>
      </w:pPr>
      <w:r w:rsidRPr="00061AB7">
        <w:t>54 5344     7     Материал комбинированный: бумага или картон,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покрытые полиэтиленом</w:t>
      </w:r>
    </w:p>
    <w:p w:rsidR="00CC4CF9" w:rsidRPr="00061AB7" w:rsidRDefault="00CC4CF9" w:rsidP="003463F3">
      <w:pPr>
        <w:pStyle w:val="ConsPlusCell"/>
        <w:jc w:val="both"/>
      </w:pPr>
      <w:r w:rsidRPr="00061AB7">
        <w:t>54 5348     9     Картон мелованный для изготовления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потребительской тары</w:t>
      </w:r>
    </w:p>
    <w:p w:rsidR="00CC4CF9" w:rsidRPr="00061AB7" w:rsidRDefault="00CC4CF9" w:rsidP="003463F3">
      <w:pPr>
        <w:pStyle w:val="ConsPlusCell"/>
        <w:jc w:val="both"/>
      </w:pPr>
      <w:r w:rsidRPr="00061AB7">
        <w:t>54 5350     0     Бумага / упаковочная промышленного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54 5351     5     - термосвариваемая</w:t>
      </w:r>
    </w:p>
    <w:p w:rsidR="00CC4CF9" w:rsidRPr="00061AB7" w:rsidRDefault="00CC4CF9" w:rsidP="003463F3">
      <w:pPr>
        <w:pStyle w:val="ConsPlusCell"/>
        <w:jc w:val="both"/>
      </w:pPr>
      <w:r w:rsidRPr="00061AB7">
        <w:t>54 5352     0     - холодносвариваемая</w:t>
      </w:r>
    </w:p>
    <w:p w:rsidR="00CC4CF9" w:rsidRPr="00061AB7" w:rsidRDefault="00CC4CF9" w:rsidP="003463F3">
      <w:pPr>
        <w:pStyle w:val="ConsPlusCell"/>
        <w:jc w:val="both"/>
      </w:pPr>
      <w:r w:rsidRPr="00061AB7">
        <w:t>54 5358     3     - упаковочная из отходов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54 5400     0     Бумага для копировально-графических работ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переводная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5410     5     Бумага / переводная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5411     0     - гуммированная для переводных изображений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54 5420     6     Бумага чертежная прозрачная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Пояснение: в данной подгруппе классифицируется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бумага, предназначенная для черчения карандашом,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тушью, копирования чертежей средствами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репрографии, а также применяемая в качестве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основы масштабно-координатной бумаги</w:t>
      </w:r>
    </w:p>
    <w:p w:rsidR="00CC4CF9" w:rsidRPr="00061AB7" w:rsidRDefault="00CC4CF9" w:rsidP="003463F3">
      <w:pPr>
        <w:pStyle w:val="ConsPlusCell"/>
        <w:jc w:val="both"/>
      </w:pPr>
      <w:r w:rsidRPr="00061AB7">
        <w:t>54 5430     4     Бумага / специальная для размножения чертежей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графических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54 5431     0     - масштабно-координатная (миллиметровая)</w:t>
      </w:r>
    </w:p>
    <w:p w:rsidR="00CC4CF9" w:rsidRPr="00061AB7" w:rsidRDefault="00CC4CF9" w:rsidP="003463F3">
      <w:pPr>
        <w:pStyle w:val="ConsPlusCell"/>
        <w:jc w:val="both"/>
      </w:pPr>
      <w:r w:rsidRPr="00061AB7">
        <w:t>54 5432     5     - светочувствительная позитивная диазотипная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5433     0     Калька бумажная натуральная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5434     6     Калька бумажная светочувствительная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диазотипная (диазокалька)</w:t>
      </w:r>
    </w:p>
    <w:p w:rsidR="00CC4CF9" w:rsidRPr="00061AB7" w:rsidRDefault="00CC4CF9" w:rsidP="003463F3">
      <w:pPr>
        <w:pStyle w:val="ConsPlusCell"/>
        <w:jc w:val="both"/>
      </w:pPr>
      <w:r w:rsidRPr="00061AB7">
        <w:t>54 5435     1     Калька диазотипная повышенной чувствительности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 высококачественной эластичной основе</w:t>
      </w:r>
    </w:p>
    <w:p w:rsidR="00CC4CF9" w:rsidRPr="00061AB7" w:rsidRDefault="00CC4CF9" w:rsidP="003463F3">
      <w:pPr>
        <w:pStyle w:val="ConsPlusCell"/>
        <w:jc w:val="both"/>
      </w:pPr>
      <w:r w:rsidRPr="00061AB7">
        <w:t>54 5440     9     Бумага для размножения печатных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54 5441     4     Пленка ротаторная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5442     3     Пластины бумажные формные для офсетной печати</w:t>
      </w:r>
    </w:p>
    <w:p w:rsidR="00CC4CF9" w:rsidRPr="00061AB7" w:rsidRDefault="00CC4CF9" w:rsidP="003463F3">
      <w:pPr>
        <w:pStyle w:val="ConsPlusCell"/>
        <w:jc w:val="both"/>
      </w:pPr>
      <w:r w:rsidRPr="00061AB7">
        <w:t>54 5500     4     Изделия из бумаги для аппаратов и приборов</w:t>
      </w:r>
    </w:p>
    <w:p w:rsidR="00CC4CF9" w:rsidRPr="00061AB7" w:rsidRDefault="00CC4CF9" w:rsidP="003463F3">
      <w:pPr>
        <w:pStyle w:val="ConsPlusCell"/>
        <w:jc w:val="both"/>
      </w:pPr>
      <w:r w:rsidRPr="00061AB7">
        <w:t>54 5510     9     Бумага / для механической и тепловой записи</w:t>
      </w:r>
    </w:p>
    <w:p w:rsidR="00CC4CF9" w:rsidRPr="00061AB7" w:rsidRDefault="00CC4CF9" w:rsidP="003463F3">
      <w:pPr>
        <w:pStyle w:val="ConsPlusCell"/>
        <w:jc w:val="both"/>
      </w:pPr>
      <w:r w:rsidRPr="00061AB7">
        <w:t>54 5511     4     - для самопишущих приборов типа вибрографов</w:t>
      </w:r>
    </w:p>
    <w:p w:rsidR="00CC4CF9" w:rsidRPr="00061AB7" w:rsidRDefault="00CC4CF9" w:rsidP="003463F3">
      <w:pPr>
        <w:pStyle w:val="ConsPlusCell"/>
        <w:jc w:val="both"/>
      </w:pPr>
      <w:r w:rsidRPr="00061AB7">
        <w:t>54 5512     0     - БМП</w:t>
      </w:r>
    </w:p>
    <w:p w:rsidR="00CC4CF9" w:rsidRPr="00061AB7" w:rsidRDefault="00CC4CF9" w:rsidP="003463F3">
      <w:pPr>
        <w:pStyle w:val="ConsPlusCell"/>
        <w:jc w:val="both"/>
      </w:pPr>
      <w:r w:rsidRPr="00061AB7">
        <w:t>54 5513     5     - для приборов 98-Т</w:t>
      </w:r>
    </w:p>
    <w:p w:rsidR="00CC4CF9" w:rsidRPr="00061AB7" w:rsidRDefault="00CC4CF9" w:rsidP="003463F3">
      <w:pPr>
        <w:pStyle w:val="ConsPlusCell"/>
        <w:jc w:val="both"/>
      </w:pPr>
      <w:r w:rsidRPr="00061AB7">
        <w:t>54 5514     0     - термореактивная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5515     6     - теплочувствительная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5518     2     - термохимическая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>54 5520     3     Бумага копировальная /</w:t>
      </w:r>
    </w:p>
    <w:p w:rsidR="00CC4CF9" w:rsidRPr="00061AB7" w:rsidRDefault="00CC4CF9" w:rsidP="003463F3">
      <w:pPr>
        <w:pStyle w:val="ConsPlusCell"/>
        <w:jc w:val="both"/>
      </w:pPr>
      <w:r w:rsidRPr="00061AB7">
        <w:t>54 5521     9     - для машинописи и копирования при письме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вручную</w:t>
      </w:r>
    </w:p>
    <w:p w:rsidR="00CC4CF9" w:rsidRPr="00061AB7" w:rsidRDefault="00CC4CF9" w:rsidP="003463F3">
      <w:pPr>
        <w:pStyle w:val="ConsPlusCell"/>
        <w:jc w:val="both"/>
      </w:pPr>
      <w:r w:rsidRPr="00061AB7">
        <w:t>54 5522     4     - для телетайпов и АЦПУ ЭВМ</w:t>
      </w:r>
    </w:p>
    <w:p w:rsidR="00CC4CF9" w:rsidRPr="00061AB7" w:rsidRDefault="00CC4CF9" w:rsidP="003463F3">
      <w:pPr>
        <w:pStyle w:val="ConsPlusCell"/>
        <w:jc w:val="both"/>
      </w:pPr>
      <w:r w:rsidRPr="00061AB7">
        <w:t>54 5525     0     Бумага термокопировальная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5526     6     Бумага / для электрографии</w:t>
      </w:r>
    </w:p>
    <w:p w:rsidR="00CC4CF9" w:rsidRPr="00061AB7" w:rsidRDefault="00CC4CF9" w:rsidP="003463F3">
      <w:pPr>
        <w:pStyle w:val="ConsPlusCell"/>
        <w:jc w:val="both"/>
      </w:pPr>
      <w:r w:rsidRPr="00061AB7">
        <w:t>54 5528     7     - для термопечатающих устройств</w:t>
      </w:r>
    </w:p>
    <w:p w:rsidR="00CC4CF9" w:rsidRPr="00061AB7" w:rsidRDefault="00CC4CF9" w:rsidP="003463F3">
      <w:pPr>
        <w:pStyle w:val="ConsPlusCell"/>
        <w:jc w:val="both"/>
      </w:pPr>
      <w:r w:rsidRPr="00061AB7">
        <w:t>54 5530     8     Бумага / электрографическая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>54 5531     3     - электрохимическая, предназначенная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записи в факсимильных аппаратах</w:t>
      </w:r>
    </w:p>
    <w:p w:rsidR="00CC4CF9" w:rsidRPr="00061AB7" w:rsidRDefault="00CC4CF9" w:rsidP="003463F3">
      <w:pPr>
        <w:pStyle w:val="ConsPlusCell"/>
        <w:jc w:val="both"/>
      </w:pPr>
      <w:r w:rsidRPr="00061AB7">
        <w:t>54 5532     9     - электрохимическая рекордерная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5533     4     - электрохимическая импульсная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5534     7     - электротермическая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>54 5535     5     - электростатическая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>54 5536     0     - металлизированная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5537     6     - электроэррозионная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5600     8     Изделия из целлюлозы, бумаги и картона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различного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54 5610     2     Изделия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54 5611     8     Целлюлоза электродная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5612     3     Бумага кабельная крепированная (бумага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защитных покровов кабелей)</w:t>
      </w:r>
    </w:p>
    <w:p w:rsidR="00CC4CF9" w:rsidRPr="00061AB7" w:rsidRDefault="00CC4CF9" w:rsidP="003463F3">
      <w:pPr>
        <w:pStyle w:val="ConsPlusCell"/>
        <w:jc w:val="both"/>
      </w:pPr>
      <w:r w:rsidRPr="00061AB7">
        <w:t>54 5613     9     Бумага-основа армированная для шлифовальных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шкурок</w:t>
      </w:r>
    </w:p>
    <w:p w:rsidR="00CC4CF9" w:rsidRPr="00061AB7" w:rsidRDefault="00CC4CF9" w:rsidP="003463F3">
      <w:pPr>
        <w:pStyle w:val="ConsPlusCell"/>
        <w:jc w:val="both"/>
      </w:pPr>
      <w:r w:rsidRPr="00061AB7">
        <w:t>54 5614     4     Бумага пароводонепроницаемая</w:t>
      </w:r>
    </w:p>
    <w:p w:rsidR="00CC4CF9" w:rsidRPr="00061AB7" w:rsidRDefault="00CC4CF9" w:rsidP="003463F3">
      <w:pPr>
        <w:pStyle w:val="ConsPlusCell"/>
        <w:jc w:val="both"/>
      </w:pPr>
      <w:r w:rsidRPr="00061AB7">
        <w:t>54 5615     7     Бумага мелорельефная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5616     5     Комбинированная основа для шлифовальной ленты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(бумага-ткань)</w:t>
      </w:r>
    </w:p>
    <w:p w:rsidR="00CC4CF9" w:rsidRPr="00061AB7" w:rsidRDefault="00CC4CF9" w:rsidP="003463F3">
      <w:pPr>
        <w:pStyle w:val="ConsPlusCell"/>
        <w:jc w:val="both"/>
      </w:pPr>
      <w:r w:rsidRPr="00061AB7">
        <w:t>54 5619     1     Картон термосвариваемый с латексным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поверхностным покрытием</w:t>
      </w:r>
    </w:p>
    <w:p w:rsidR="00CC4CF9" w:rsidRPr="00061AB7" w:rsidRDefault="00CC4CF9" w:rsidP="003463F3">
      <w:pPr>
        <w:pStyle w:val="ConsPlusCell"/>
        <w:jc w:val="both"/>
      </w:pPr>
      <w:r w:rsidRPr="00061AB7">
        <w:t>54 5620     7     Пряжа бумажная /</w:t>
      </w:r>
    </w:p>
    <w:p w:rsidR="00CC4CF9" w:rsidRPr="00061AB7" w:rsidRDefault="00CC4CF9" w:rsidP="003463F3">
      <w:pPr>
        <w:pStyle w:val="ConsPlusCell"/>
        <w:jc w:val="both"/>
      </w:pPr>
      <w:r w:rsidRPr="00061AB7">
        <w:t>54 5621     2     - толщиной от 2,0 до 2,5 мм включительно</w:t>
      </w:r>
    </w:p>
    <w:p w:rsidR="00CC4CF9" w:rsidRPr="00061AB7" w:rsidRDefault="00CC4CF9" w:rsidP="003463F3">
      <w:pPr>
        <w:pStyle w:val="ConsPlusCell"/>
        <w:jc w:val="both"/>
      </w:pPr>
      <w:r w:rsidRPr="00061AB7">
        <w:t>54 5622     8     - толщиной от 6,5 до 7,5 мм включительно</w:t>
      </w:r>
    </w:p>
    <w:p w:rsidR="00CC4CF9" w:rsidRPr="00061AB7" w:rsidRDefault="00CC4CF9" w:rsidP="003463F3">
      <w:pPr>
        <w:pStyle w:val="ConsPlusCell"/>
        <w:jc w:val="both"/>
      </w:pPr>
      <w:r w:rsidRPr="00061AB7">
        <w:t>54 5623     3     - тонкая</w:t>
      </w:r>
    </w:p>
    <w:p w:rsidR="00CC4CF9" w:rsidRPr="00061AB7" w:rsidRDefault="00CC4CF9" w:rsidP="003463F3">
      <w:pPr>
        <w:pStyle w:val="ConsPlusCell"/>
        <w:jc w:val="both"/>
      </w:pPr>
      <w:r w:rsidRPr="00061AB7">
        <w:t>54 5630     1     Шпагат / и шнур бумажный</w:t>
      </w:r>
    </w:p>
    <w:p w:rsidR="00CC4CF9" w:rsidRPr="00061AB7" w:rsidRDefault="00CC4CF9" w:rsidP="003463F3">
      <w:pPr>
        <w:pStyle w:val="ConsPlusCell"/>
        <w:jc w:val="both"/>
      </w:pPr>
      <w:r w:rsidRPr="00061AB7">
        <w:t>54 5631     7     - бумажный</w:t>
      </w:r>
    </w:p>
    <w:p w:rsidR="00CC4CF9" w:rsidRPr="00061AB7" w:rsidRDefault="00CC4CF9" w:rsidP="003463F3">
      <w:pPr>
        <w:pStyle w:val="ConsPlusCell"/>
        <w:jc w:val="both"/>
      </w:pPr>
      <w:r w:rsidRPr="00061AB7">
        <w:t>54 5632     2     Шнур бумажный пазовый</w:t>
      </w:r>
    </w:p>
    <w:p w:rsidR="00CC4CF9" w:rsidRPr="00061AB7" w:rsidRDefault="00CC4CF9" w:rsidP="003463F3">
      <w:pPr>
        <w:pStyle w:val="ConsPlusCell"/>
        <w:jc w:val="both"/>
      </w:pPr>
      <w:r w:rsidRPr="00061AB7">
        <w:t>54 5633     8     Шнур бумажный для ВАЗа</w:t>
      </w:r>
    </w:p>
    <w:p w:rsidR="00CC4CF9" w:rsidRPr="00061AB7" w:rsidRDefault="00CC4CF9" w:rsidP="003463F3">
      <w:pPr>
        <w:pStyle w:val="ConsPlusCell"/>
        <w:jc w:val="both"/>
      </w:pPr>
      <w:r w:rsidRPr="00061AB7">
        <w:t>54 5640     6     Изделия теплоизоляционные и теплостойкие</w:t>
      </w:r>
    </w:p>
    <w:p w:rsidR="00CC4CF9" w:rsidRPr="00061AB7" w:rsidRDefault="00CC4CF9" w:rsidP="003463F3">
      <w:pPr>
        <w:pStyle w:val="ConsPlusCell"/>
        <w:jc w:val="both"/>
      </w:pPr>
      <w:r w:rsidRPr="00061AB7">
        <w:t>54 5641     1     Материал / теплоизоляционный для футеровки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термических камер</w:t>
      </w:r>
    </w:p>
    <w:p w:rsidR="00CC4CF9" w:rsidRPr="00061AB7" w:rsidRDefault="00CC4CF9" w:rsidP="003463F3">
      <w:pPr>
        <w:pStyle w:val="ConsPlusCell"/>
        <w:jc w:val="both"/>
      </w:pPr>
      <w:r w:rsidRPr="00061AB7">
        <w:t>54 5642     7     - теплоизоляционный, изготовленный методом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сухого формования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54 5643     2     - теплоэкранирующий для теплоизоляции</w:t>
      </w:r>
    </w:p>
    <w:p w:rsidR="00CC4CF9" w:rsidRPr="00061AB7" w:rsidRDefault="00CC4CF9" w:rsidP="003463F3">
      <w:pPr>
        <w:pStyle w:val="ConsPlusCell"/>
        <w:jc w:val="both"/>
      </w:pPr>
      <w:r w:rsidRPr="00061AB7">
        <w:t>54 5650     0     Бумага для оклейки переплетов и беловых изделий</w:t>
      </w:r>
    </w:p>
    <w:p w:rsidR="00CC4CF9" w:rsidRPr="00061AB7" w:rsidRDefault="00CC4CF9" w:rsidP="003463F3">
      <w:pPr>
        <w:pStyle w:val="ConsPlusCell"/>
        <w:jc w:val="both"/>
      </w:pPr>
      <w:r w:rsidRPr="00061AB7">
        <w:t>54 5651     6     Заменитель гранитоля на бумажной основе</w:t>
      </w:r>
    </w:p>
    <w:p w:rsidR="00CC4CF9" w:rsidRPr="00061AB7" w:rsidRDefault="00CC4CF9" w:rsidP="003463F3">
      <w:pPr>
        <w:pStyle w:val="ConsPlusCell"/>
        <w:jc w:val="both"/>
      </w:pPr>
      <w:r w:rsidRPr="00061AB7">
        <w:t>54 5652     1     Гранитоль нового типа на упрочненной бумажной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основе</w:t>
      </w:r>
    </w:p>
    <w:p w:rsidR="00CC4CF9" w:rsidRPr="00061AB7" w:rsidRDefault="00CC4CF9" w:rsidP="003463F3">
      <w:pPr>
        <w:pStyle w:val="ConsPlusCell"/>
        <w:jc w:val="both"/>
      </w:pPr>
      <w:r w:rsidRPr="00061AB7">
        <w:t>54 5659     1     Материалы переплеточные на бумажной основе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54 5660     5     Бумага / декоративно-оформительская</w:t>
      </w:r>
    </w:p>
    <w:p w:rsidR="00CC4CF9" w:rsidRPr="00061AB7" w:rsidRDefault="00CC4CF9" w:rsidP="003463F3">
      <w:pPr>
        <w:pStyle w:val="ConsPlusCell"/>
        <w:jc w:val="both"/>
      </w:pPr>
      <w:r w:rsidRPr="00061AB7">
        <w:t>54 5661     0     - цветная глянцевая</w:t>
      </w:r>
    </w:p>
    <w:p w:rsidR="00CC4CF9" w:rsidRPr="00061AB7" w:rsidRDefault="00CC4CF9" w:rsidP="003463F3">
      <w:pPr>
        <w:pStyle w:val="ConsPlusCell"/>
        <w:jc w:val="both"/>
      </w:pPr>
      <w:r w:rsidRPr="00061AB7">
        <w:t>54 5662     6     - шагреневая</w:t>
      </w:r>
    </w:p>
    <w:p w:rsidR="00CC4CF9" w:rsidRPr="00061AB7" w:rsidRDefault="00CC4CF9" w:rsidP="003463F3">
      <w:pPr>
        <w:pStyle w:val="ConsPlusCell"/>
        <w:jc w:val="both"/>
      </w:pPr>
      <w:r w:rsidRPr="00061AB7">
        <w:t>54 5663     1     - под бархат</w:t>
      </w:r>
    </w:p>
    <w:p w:rsidR="00CC4CF9" w:rsidRPr="00061AB7" w:rsidRDefault="00CC4CF9" w:rsidP="003463F3">
      <w:pPr>
        <w:pStyle w:val="ConsPlusCell"/>
        <w:jc w:val="both"/>
      </w:pPr>
      <w:r w:rsidRPr="00061AB7">
        <w:t>54 5664     7     - форзацная односторонне крашеная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5665     2     - мраморная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5666     8     Материал декоративно-облицовочный</w:t>
      </w:r>
    </w:p>
    <w:p w:rsidR="00CC4CF9" w:rsidRPr="00061AB7" w:rsidRDefault="00CC4CF9" w:rsidP="003463F3">
      <w:pPr>
        <w:pStyle w:val="ConsPlusCell"/>
        <w:jc w:val="both"/>
      </w:pPr>
      <w:r w:rsidRPr="00061AB7">
        <w:t>54 5667     3     Бумага крепированная декоративная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5668     9     Бумага абажурная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5669     4     Бумага текстурная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5670     9     Картон декоративно-оформительский</w:t>
      </w:r>
    </w:p>
    <w:p w:rsidR="00CC4CF9" w:rsidRPr="00061AB7" w:rsidRDefault="00CC4CF9" w:rsidP="003463F3">
      <w:pPr>
        <w:pStyle w:val="ConsPlusCell"/>
        <w:jc w:val="both"/>
      </w:pPr>
      <w:r w:rsidRPr="00061AB7">
        <w:t>54 5671     5     Картон цветной клееный</w:t>
      </w:r>
    </w:p>
    <w:p w:rsidR="00CC4CF9" w:rsidRPr="00061AB7" w:rsidRDefault="00CC4CF9" w:rsidP="003463F3">
      <w:pPr>
        <w:pStyle w:val="ConsPlusCell"/>
        <w:jc w:val="both"/>
      </w:pPr>
      <w:r w:rsidRPr="00061AB7">
        <w:t>54 5672     0     Прессшпан лакированный</w:t>
      </w:r>
    </w:p>
    <w:p w:rsidR="00CC4CF9" w:rsidRPr="00061AB7" w:rsidRDefault="00CC4CF9" w:rsidP="003463F3">
      <w:pPr>
        <w:pStyle w:val="ConsPlusCell"/>
        <w:jc w:val="both"/>
      </w:pPr>
      <w:r w:rsidRPr="00061AB7">
        <w:t>54 5680     4     Изделия из бумаги и картона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54 5681     2     Пакеты бумажные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54 5682     5     Капсюли картонные укупорочные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54 5683     0     Прокладки картонные уплотнительные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54 5684     6     Детали бумажные и картонные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54 5685     1     Кордель бумажный</w:t>
      </w:r>
    </w:p>
    <w:p w:rsidR="00CC4CF9" w:rsidRPr="00061AB7" w:rsidRDefault="00CC4CF9" w:rsidP="003463F3">
      <w:pPr>
        <w:pStyle w:val="ConsPlusCell"/>
        <w:jc w:val="both"/>
      </w:pPr>
      <w:r w:rsidRPr="00061AB7">
        <w:t>54 5686     7     Заготовки картонные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54 5687     2     Материал фильтрующий однослойный для табачных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фильтров</w:t>
      </w:r>
    </w:p>
    <w:p w:rsidR="00CC4CF9" w:rsidRPr="00061AB7" w:rsidRDefault="00CC4CF9" w:rsidP="003463F3">
      <w:pPr>
        <w:pStyle w:val="ConsPlusCell"/>
        <w:jc w:val="both"/>
      </w:pPr>
      <w:r w:rsidRPr="00061AB7">
        <w:t>54 5688     8     Заготовки бумажные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54 5690     9     Изделия канцелярские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54 5691     4     Скоросшиватели и регистраторы</w:t>
      </w:r>
    </w:p>
    <w:p w:rsidR="00CC4CF9" w:rsidRPr="00061AB7" w:rsidRDefault="00CC4CF9" w:rsidP="003463F3">
      <w:pPr>
        <w:pStyle w:val="ConsPlusCell"/>
        <w:jc w:val="both"/>
      </w:pPr>
      <w:r w:rsidRPr="00061AB7">
        <w:t>54 5692     6     Бумага промокательная в листах</w:t>
      </w:r>
    </w:p>
    <w:p w:rsidR="00CC4CF9" w:rsidRPr="00061AB7" w:rsidRDefault="00CC4CF9" w:rsidP="003463F3">
      <w:pPr>
        <w:pStyle w:val="ConsPlusCell"/>
        <w:jc w:val="both"/>
      </w:pPr>
      <w:r w:rsidRPr="00061AB7">
        <w:t>54 5693     5     Бумага для выкроек</w:t>
      </w:r>
    </w:p>
    <w:p w:rsidR="00CC4CF9" w:rsidRPr="00061AB7" w:rsidRDefault="00CC4CF9" w:rsidP="003463F3">
      <w:pPr>
        <w:pStyle w:val="ConsPlusCell"/>
        <w:jc w:val="both"/>
      </w:pPr>
      <w:r w:rsidRPr="00061AB7">
        <w:t>54 5694     0     Папки и обложки для деловых бумаг</w:t>
      </w:r>
    </w:p>
    <w:p w:rsidR="00CC4CF9" w:rsidRPr="00061AB7" w:rsidRDefault="00CC4CF9" w:rsidP="003463F3">
      <w:pPr>
        <w:pStyle w:val="ConsPlusCell"/>
        <w:jc w:val="both"/>
      </w:pPr>
      <w:r w:rsidRPr="00061AB7">
        <w:t>54 5695     6     Бумага настольная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5696     1     Книги канцелярские и книги учета</w:t>
      </w:r>
    </w:p>
    <w:p w:rsidR="00CC4CF9" w:rsidRPr="00061AB7" w:rsidRDefault="00CC4CF9" w:rsidP="003463F3">
      <w:pPr>
        <w:pStyle w:val="ConsPlusCell"/>
        <w:jc w:val="both"/>
      </w:pPr>
      <w:r w:rsidRPr="00061AB7">
        <w:t>54 5697     7     Конверты канцелярские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54 5698     2     Бумага копировальная для выписки квитанций</w:t>
      </w:r>
    </w:p>
    <w:p w:rsidR="00CC4CF9" w:rsidRPr="00061AB7" w:rsidRDefault="00CC4CF9" w:rsidP="003463F3">
      <w:pPr>
        <w:pStyle w:val="ConsPlusCell"/>
        <w:jc w:val="both"/>
      </w:pPr>
      <w:r w:rsidRPr="00061AB7">
        <w:t>54 5699     8     Бумага для пишущих машинок и авторотатора</w:t>
      </w:r>
    </w:p>
    <w:p w:rsidR="00CC4CF9" w:rsidRPr="00061AB7" w:rsidRDefault="00CC4CF9" w:rsidP="003463F3">
      <w:pPr>
        <w:pStyle w:val="ConsPlusCell"/>
        <w:jc w:val="both"/>
      </w:pPr>
      <w:r w:rsidRPr="00061AB7">
        <w:t>54 5700     1     Ленты бумажные различного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54 5710     6     Лента клеевая /</w:t>
      </w:r>
    </w:p>
    <w:p w:rsidR="00CC4CF9" w:rsidRPr="00061AB7" w:rsidRDefault="00CC4CF9" w:rsidP="003463F3">
      <w:pPr>
        <w:pStyle w:val="ConsPlusCell"/>
        <w:jc w:val="both"/>
      </w:pPr>
      <w:r w:rsidRPr="00061AB7">
        <w:t>54 5711     1     - для применения в производстве оргстекла</w:t>
      </w:r>
    </w:p>
    <w:p w:rsidR="00CC4CF9" w:rsidRPr="00061AB7" w:rsidRDefault="00CC4CF9" w:rsidP="003463F3">
      <w:pPr>
        <w:pStyle w:val="ConsPlusCell"/>
        <w:jc w:val="both"/>
      </w:pPr>
      <w:r w:rsidRPr="00061AB7">
        <w:t>54 5712     7     - для склейки шпона, фанеры</w:t>
      </w:r>
    </w:p>
    <w:p w:rsidR="00CC4CF9" w:rsidRPr="00061AB7" w:rsidRDefault="00CC4CF9" w:rsidP="003463F3">
      <w:pPr>
        <w:pStyle w:val="ConsPlusCell"/>
        <w:jc w:val="both"/>
      </w:pPr>
      <w:r w:rsidRPr="00061AB7">
        <w:t>54 5714     2     - для заклеивания картонных ящиков</w:t>
      </w:r>
    </w:p>
    <w:p w:rsidR="00CC4CF9" w:rsidRPr="00061AB7" w:rsidRDefault="00CC4CF9" w:rsidP="003463F3">
      <w:pPr>
        <w:pStyle w:val="ConsPlusCell"/>
        <w:jc w:val="both"/>
      </w:pPr>
      <w:r w:rsidRPr="00061AB7">
        <w:t>54 5716     9     - для ВАЗа</w:t>
      </w:r>
    </w:p>
    <w:p w:rsidR="00CC4CF9" w:rsidRPr="00061AB7" w:rsidRDefault="00CC4CF9" w:rsidP="003463F3">
      <w:pPr>
        <w:pStyle w:val="ConsPlusCell"/>
        <w:jc w:val="both"/>
      </w:pPr>
      <w:r w:rsidRPr="00061AB7">
        <w:t>54 5717     4     - для обандероливания на высокоскоростных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автоматических линиях</w:t>
      </w:r>
    </w:p>
    <w:p w:rsidR="00CC4CF9" w:rsidRPr="00061AB7" w:rsidRDefault="00CC4CF9" w:rsidP="003463F3">
      <w:pPr>
        <w:pStyle w:val="ConsPlusCell"/>
        <w:jc w:val="both"/>
      </w:pPr>
      <w:r w:rsidRPr="00061AB7">
        <w:t>54 5720     0     Ленты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54 5721     6     Лента бумажная монотипная импортная (в бобинах)</w:t>
      </w:r>
    </w:p>
    <w:p w:rsidR="00CC4CF9" w:rsidRPr="00061AB7" w:rsidRDefault="00CC4CF9" w:rsidP="003463F3">
      <w:pPr>
        <w:pStyle w:val="ConsPlusCell"/>
        <w:jc w:val="both"/>
      </w:pPr>
      <w:r w:rsidRPr="00061AB7">
        <w:t>54 5722     1     Ленты бумажные однослойные и многослойные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телетайпов</w:t>
      </w:r>
    </w:p>
    <w:p w:rsidR="00CC4CF9" w:rsidRPr="00061AB7" w:rsidRDefault="00CC4CF9" w:rsidP="003463F3">
      <w:pPr>
        <w:pStyle w:val="ConsPlusCell"/>
        <w:jc w:val="both"/>
      </w:pPr>
      <w:r w:rsidRPr="00061AB7">
        <w:t>54 5723     7     Лента бумажная для пишущих и наборно-пишущих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машин</w:t>
      </w:r>
    </w:p>
    <w:p w:rsidR="00CC4CF9" w:rsidRPr="00061AB7" w:rsidRDefault="00CC4CF9" w:rsidP="003463F3">
      <w:pPr>
        <w:pStyle w:val="ConsPlusCell"/>
        <w:jc w:val="both"/>
      </w:pPr>
      <w:r w:rsidRPr="00061AB7">
        <w:t>54 5724     2     Ленты бумажные для счетных машин</w:t>
      </w:r>
    </w:p>
    <w:p w:rsidR="00CC4CF9" w:rsidRPr="00061AB7" w:rsidRDefault="00CC4CF9" w:rsidP="003463F3">
      <w:pPr>
        <w:pStyle w:val="ConsPlusCell"/>
        <w:jc w:val="both"/>
      </w:pPr>
      <w:r w:rsidRPr="00061AB7">
        <w:t>54 5725     8     Лента бумажная с термоклеевым слоем</w:t>
      </w:r>
    </w:p>
    <w:p w:rsidR="00CC4CF9" w:rsidRPr="00061AB7" w:rsidRDefault="00CC4CF9" w:rsidP="003463F3">
      <w:pPr>
        <w:pStyle w:val="ConsPlusCell"/>
        <w:jc w:val="both"/>
      </w:pPr>
      <w:r w:rsidRPr="00061AB7">
        <w:t>54 5726     3     Ленты бумажные для контрольно-кассовых машин</w:t>
      </w:r>
    </w:p>
    <w:p w:rsidR="00CC4CF9" w:rsidRPr="00061AB7" w:rsidRDefault="00CC4CF9" w:rsidP="003463F3">
      <w:pPr>
        <w:pStyle w:val="ConsPlusCell"/>
        <w:jc w:val="both"/>
      </w:pPr>
      <w:r w:rsidRPr="00061AB7">
        <w:t>54 5727     9     Ленты диаграммные</w:t>
      </w:r>
    </w:p>
    <w:p w:rsidR="00CC4CF9" w:rsidRPr="00061AB7" w:rsidRDefault="00CC4CF9" w:rsidP="003463F3">
      <w:pPr>
        <w:pStyle w:val="ConsPlusCell"/>
        <w:jc w:val="both"/>
      </w:pPr>
      <w:r w:rsidRPr="00061AB7">
        <w:t>54 5729     8     Ленты специального назначения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54 5730     5     Лента / телеграфная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5731     0     - ондуляторная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5732     6     - бумажная перфораторная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5733     1     - для приема телеграмм на рулонных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буквопечатающих аппаратах</w:t>
      </w:r>
    </w:p>
    <w:p w:rsidR="00CC4CF9" w:rsidRPr="00061AB7" w:rsidRDefault="00CC4CF9" w:rsidP="003463F3">
      <w:pPr>
        <w:pStyle w:val="ConsPlusCell"/>
        <w:jc w:val="both"/>
      </w:pPr>
      <w:r w:rsidRPr="00061AB7">
        <w:t>54 5734     7     - для приема телеграмм на ленточных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буквопечатающих аппаратах</w:t>
      </w:r>
    </w:p>
    <w:p w:rsidR="00CC4CF9" w:rsidRPr="00061AB7" w:rsidRDefault="00CC4CF9" w:rsidP="003463F3">
      <w:pPr>
        <w:pStyle w:val="ConsPlusCell"/>
        <w:jc w:val="both"/>
      </w:pPr>
      <w:r w:rsidRPr="00061AB7">
        <w:t>54 5735     2     - бумажная звукометрическая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>54 5736     8     - унифицированная гуммированная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5737     3     Бумага рулонная для телеграфных аппаратов</w:t>
      </w:r>
    </w:p>
    <w:p w:rsidR="00CC4CF9" w:rsidRPr="00061AB7" w:rsidRDefault="00CC4CF9" w:rsidP="003463F3">
      <w:pPr>
        <w:pStyle w:val="ConsPlusCell"/>
        <w:jc w:val="both"/>
      </w:pPr>
      <w:r w:rsidRPr="00061AB7">
        <w:t>54 5740     5     Ленты липкие /</w:t>
      </w:r>
    </w:p>
    <w:p w:rsidR="00CC4CF9" w:rsidRPr="00061AB7" w:rsidRDefault="00CC4CF9" w:rsidP="003463F3">
      <w:pPr>
        <w:pStyle w:val="ConsPlusCell"/>
        <w:jc w:val="both"/>
      </w:pPr>
      <w:r w:rsidRPr="00061AB7">
        <w:t>54 5741     5     - для различных промышленных целей</w:t>
      </w:r>
    </w:p>
    <w:p w:rsidR="00CC4CF9" w:rsidRPr="00061AB7" w:rsidRDefault="00CC4CF9" w:rsidP="003463F3">
      <w:pPr>
        <w:pStyle w:val="ConsPlusCell"/>
        <w:jc w:val="both"/>
      </w:pPr>
      <w:r w:rsidRPr="00061AB7">
        <w:t>54 5760     9     Ленты красящие /</w:t>
      </w:r>
    </w:p>
    <w:p w:rsidR="00CC4CF9" w:rsidRPr="00061AB7" w:rsidRDefault="00CC4CF9" w:rsidP="003463F3">
      <w:pPr>
        <w:pStyle w:val="ConsPlusCell"/>
        <w:jc w:val="both"/>
      </w:pPr>
      <w:r w:rsidRPr="00061AB7">
        <w:t>54 5761     4     - для различных аппаратов</w:t>
      </w:r>
    </w:p>
    <w:p w:rsidR="00CC4CF9" w:rsidRPr="00061AB7" w:rsidRDefault="00CC4CF9" w:rsidP="003463F3">
      <w:pPr>
        <w:pStyle w:val="ConsPlusCell"/>
        <w:jc w:val="both"/>
      </w:pPr>
      <w:r w:rsidRPr="00061AB7">
        <w:t>54 5800     5     Фибра</w:t>
      </w:r>
    </w:p>
    <w:p w:rsidR="00CC4CF9" w:rsidRPr="00061AB7" w:rsidRDefault="00CC4CF9" w:rsidP="003463F3">
      <w:pPr>
        <w:pStyle w:val="ConsPlusCell"/>
        <w:jc w:val="both"/>
      </w:pPr>
      <w:r w:rsidRPr="00061AB7">
        <w:t>54 5810     1     Фибра листовая / (различного назначения)</w:t>
      </w:r>
    </w:p>
    <w:p w:rsidR="00CC4CF9" w:rsidRPr="00061AB7" w:rsidRDefault="00CC4CF9" w:rsidP="003463F3">
      <w:pPr>
        <w:pStyle w:val="ConsPlusCell"/>
        <w:jc w:val="both"/>
      </w:pPr>
      <w:r w:rsidRPr="00061AB7">
        <w:t>54 5811     5     - техническая для изготовления конструкционных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изолирующих изделий машиностроения марки ФТ</w:t>
      </w:r>
    </w:p>
    <w:p w:rsidR="00CC4CF9" w:rsidRPr="00061AB7" w:rsidRDefault="00CC4CF9" w:rsidP="003463F3">
      <w:pPr>
        <w:pStyle w:val="ConsPlusCell"/>
        <w:jc w:val="both"/>
      </w:pPr>
      <w:r w:rsidRPr="00061AB7">
        <w:t>54 5812     0     - касторово-глицериновая для изготовления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уплотнительных деталей к соединениям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металлических конструкций и трубопроводов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марки КГФ</w:t>
      </w:r>
    </w:p>
    <w:p w:rsidR="00CC4CF9" w:rsidRPr="00061AB7" w:rsidRDefault="00CC4CF9" w:rsidP="003463F3">
      <w:pPr>
        <w:pStyle w:val="ConsPlusCell"/>
        <w:jc w:val="both"/>
      </w:pPr>
      <w:r w:rsidRPr="00061AB7">
        <w:t>54 5813     6     - специальная высокопрочная с ограниченными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показателями масло- и бензинопоглощения марки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ФСВ</w:t>
      </w:r>
    </w:p>
    <w:p w:rsidR="00CC4CF9" w:rsidRPr="00061AB7" w:rsidRDefault="00CC4CF9" w:rsidP="003463F3">
      <w:pPr>
        <w:pStyle w:val="ConsPlusCell"/>
        <w:jc w:val="both"/>
      </w:pPr>
      <w:r w:rsidRPr="00061AB7">
        <w:t>54 5815     7     - электротехническая для изготовления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электроизоляционных изделий марки ФЭ</w:t>
      </w:r>
    </w:p>
    <w:p w:rsidR="00CC4CF9" w:rsidRPr="00061AB7" w:rsidRDefault="00CC4CF9" w:rsidP="003463F3">
      <w:pPr>
        <w:pStyle w:val="ConsPlusCell"/>
        <w:jc w:val="both"/>
      </w:pPr>
      <w:r w:rsidRPr="00061AB7">
        <w:t>54 5816     2     - прокладочная кислородостойкая марки ФПК</w:t>
      </w:r>
    </w:p>
    <w:p w:rsidR="00CC4CF9" w:rsidRPr="00061AB7" w:rsidRDefault="00CC4CF9" w:rsidP="003463F3">
      <w:pPr>
        <w:pStyle w:val="ConsPlusCell"/>
        <w:jc w:val="both"/>
      </w:pPr>
      <w:r w:rsidRPr="00061AB7">
        <w:t>54 5817     8     - поделочная для изготовления чемоданов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различного вида тары марки ФП</w:t>
      </w:r>
    </w:p>
    <w:p w:rsidR="00CC4CF9" w:rsidRPr="00061AB7" w:rsidRDefault="00CC4CF9" w:rsidP="003463F3">
      <w:pPr>
        <w:pStyle w:val="ConsPlusCell"/>
        <w:jc w:val="both"/>
      </w:pPr>
      <w:r w:rsidRPr="00061AB7">
        <w:t>54 5818     3     - склеенная для изготовления уплотнительных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колец к гидравлическим системам прессового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оборудования марки ФКДП</w:t>
      </w:r>
    </w:p>
    <w:p w:rsidR="00CC4CF9" w:rsidRPr="00061AB7" w:rsidRDefault="00CC4CF9" w:rsidP="003463F3">
      <w:pPr>
        <w:pStyle w:val="ConsPlusCell"/>
        <w:jc w:val="both"/>
      </w:pPr>
      <w:r w:rsidRPr="00061AB7">
        <w:t>54 5819     9     - для шлифовальных дисков</w:t>
      </w:r>
    </w:p>
    <w:p w:rsidR="00CC4CF9" w:rsidRPr="00061AB7" w:rsidRDefault="00CC4CF9" w:rsidP="003463F3">
      <w:pPr>
        <w:pStyle w:val="ConsPlusCell"/>
        <w:jc w:val="both"/>
      </w:pPr>
      <w:r w:rsidRPr="00061AB7">
        <w:t>54 5820     4     Фибра / листовая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54 5821     5     - пластичная для изготовления щитков и масок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защиты электросварщиков</w:t>
      </w:r>
    </w:p>
    <w:p w:rsidR="00CC4CF9" w:rsidRPr="00061AB7" w:rsidRDefault="00CC4CF9" w:rsidP="003463F3">
      <w:pPr>
        <w:pStyle w:val="ConsPlusCell"/>
        <w:jc w:val="both"/>
      </w:pPr>
      <w:r w:rsidRPr="00061AB7">
        <w:t>54 5822     5     - огнестойкая марки ФО</w:t>
      </w:r>
    </w:p>
    <w:p w:rsidR="00CC4CF9" w:rsidRPr="00061AB7" w:rsidRDefault="00CC4CF9" w:rsidP="003463F3">
      <w:pPr>
        <w:pStyle w:val="ConsPlusCell"/>
        <w:jc w:val="both"/>
      </w:pPr>
      <w:r w:rsidRPr="00061AB7">
        <w:t>54 5823     0     - экспортная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5830     9     Трубки фибровые /</w:t>
      </w:r>
    </w:p>
    <w:p w:rsidR="00CC4CF9" w:rsidRPr="00061AB7" w:rsidRDefault="00CC4CF9" w:rsidP="003463F3">
      <w:pPr>
        <w:pStyle w:val="ConsPlusCell"/>
        <w:jc w:val="both"/>
      </w:pPr>
      <w:r w:rsidRPr="00061AB7">
        <w:t>54 5831     4     - для изготовления высоковольтных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дугогасительных трубок трубчатых разрядников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марки ВВ</w:t>
      </w:r>
    </w:p>
    <w:p w:rsidR="00CC4CF9" w:rsidRPr="00061AB7" w:rsidRDefault="00CC4CF9" w:rsidP="003463F3">
      <w:pPr>
        <w:pStyle w:val="ConsPlusCell"/>
        <w:jc w:val="both"/>
      </w:pPr>
      <w:r w:rsidRPr="00061AB7">
        <w:t>54 5832     9     - для изготовления низковольтных разборных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предохранителей и электроизоляционных деталей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марки НВ</w:t>
      </w:r>
    </w:p>
    <w:p w:rsidR="00CC4CF9" w:rsidRPr="00061AB7" w:rsidRDefault="00CC4CF9" w:rsidP="003463F3">
      <w:pPr>
        <w:pStyle w:val="ConsPlusCell"/>
        <w:jc w:val="both"/>
      </w:pPr>
      <w:r w:rsidRPr="00061AB7">
        <w:t>54 5900     9     Изделия из бумаги и картона с различными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покрытиями и пропитываниями</w:t>
      </w:r>
    </w:p>
    <w:p w:rsidR="00CC4CF9" w:rsidRPr="00061AB7" w:rsidRDefault="00CC4CF9" w:rsidP="003463F3">
      <w:pPr>
        <w:pStyle w:val="ConsPlusCell"/>
        <w:jc w:val="both"/>
      </w:pPr>
      <w:r w:rsidRPr="00061AB7">
        <w:t>54 5910     3     Изделия из бумаги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54 5912     4     Бумага разделительная с силиконовым покрытием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кровельных и гидроизоляционных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54 5913     9     Бумага грунтованная для транспортерподложки</w:t>
      </w:r>
    </w:p>
    <w:p w:rsidR="00CC4CF9" w:rsidRPr="00061AB7" w:rsidRDefault="00CC4CF9" w:rsidP="003463F3">
      <w:pPr>
        <w:pStyle w:val="ConsPlusCell"/>
        <w:jc w:val="both"/>
      </w:pPr>
      <w:r w:rsidRPr="00061AB7">
        <w:t>54 5916     6     Бумага силиконизированная общетехнического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54 5918     7     Изделия из бумаги армированной для строительства</w:t>
      </w:r>
    </w:p>
    <w:p w:rsidR="00CC4CF9" w:rsidRPr="00061AB7" w:rsidRDefault="00CC4CF9" w:rsidP="003463F3">
      <w:pPr>
        <w:pStyle w:val="ConsPlusCell"/>
        <w:jc w:val="both"/>
      </w:pPr>
      <w:r w:rsidRPr="00061AB7">
        <w:t>54 5920     8     Изделия из картона специального назначения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различными видами пропитки</w:t>
      </w:r>
    </w:p>
    <w:p w:rsidR="00CC4CF9" w:rsidRPr="00061AB7" w:rsidRDefault="00CC4CF9" w:rsidP="003463F3">
      <w:pPr>
        <w:pStyle w:val="ConsPlusCell"/>
        <w:jc w:val="both"/>
      </w:pPr>
      <w:r w:rsidRPr="00061AB7">
        <w:t>54 5930     2     Изделия из бумаги специального назначения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различными видами пропитки</w:t>
      </w:r>
    </w:p>
    <w:p w:rsidR="00CC4CF9" w:rsidRPr="00061AB7" w:rsidRDefault="00CC4CF9" w:rsidP="003463F3">
      <w:pPr>
        <w:pStyle w:val="ConsPlusCell"/>
        <w:jc w:val="both"/>
      </w:pPr>
      <w:r w:rsidRPr="00061AB7">
        <w:t>54 5931     8     Бумага с полимерной пропиткой и латексным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покрытием</w:t>
      </w:r>
    </w:p>
    <w:p w:rsidR="00CC4CF9" w:rsidRPr="00061AB7" w:rsidRDefault="00CC4CF9" w:rsidP="003463F3">
      <w:pPr>
        <w:pStyle w:val="ConsPlusCell"/>
        <w:jc w:val="both"/>
      </w:pPr>
      <w:r w:rsidRPr="00061AB7">
        <w:t>54 5934     4     Материал композиционно-комбинированный</w:t>
      </w:r>
    </w:p>
    <w:p w:rsidR="00CC4CF9" w:rsidRPr="00061AB7" w:rsidRDefault="00CC4CF9" w:rsidP="003463F3">
      <w:pPr>
        <w:pStyle w:val="ConsPlusCell"/>
        <w:jc w:val="both"/>
      </w:pPr>
      <w:r w:rsidRPr="00061AB7">
        <w:t>54 5935     6     Бумага с замедлителем твердения цемента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универсальная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5950     1     Изделия из отходов производства бумаги и картона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54 5951     7     Изделия из отходов конденсаторной бумаги</w:t>
      </w:r>
    </w:p>
    <w:p w:rsidR="00CC4CF9" w:rsidRPr="00061AB7" w:rsidRDefault="00CC4CF9" w:rsidP="003463F3">
      <w:pPr>
        <w:pStyle w:val="ConsPlusCell"/>
        <w:jc w:val="both"/>
      </w:pPr>
      <w:r w:rsidRPr="00061AB7">
        <w:t>54 5952     2     Наборы из отходов производства бумаги и картона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54 6000     9     Тетради школьные ученические, обои и товары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бумажно-беловые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54 6100     2     Тетради школьные ученические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54 6110     7     Тетради школьные ученические с обычной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обложкой /</w:t>
      </w:r>
    </w:p>
    <w:p w:rsidR="00CC4CF9" w:rsidRPr="00061AB7" w:rsidRDefault="00CC4CF9" w:rsidP="003463F3">
      <w:pPr>
        <w:pStyle w:val="ConsPlusCell"/>
        <w:jc w:val="both"/>
      </w:pPr>
      <w:r w:rsidRPr="00061AB7">
        <w:t>54 6111     2     - в 12 листов</w:t>
      </w:r>
    </w:p>
    <w:p w:rsidR="00CC4CF9" w:rsidRPr="00061AB7" w:rsidRDefault="00CC4CF9" w:rsidP="003463F3">
      <w:pPr>
        <w:pStyle w:val="ConsPlusCell"/>
        <w:jc w:val="both"/>
      </w:pPr>
      <w:r w:rsidRPr="00061AB7">
        <w:t>54 6112     8     - в 18 листов</w:t>
      </w:r>
    </w:p>
    <w:p w:rsidR="00CC4CF9" w:rsidRPr="00061AB7" w:rsidRDefault="00CC4CF9" w:rsidP="003463F3">
      <w:pPr>
        <w:pStyle w:val="ConsPlusCell"/>
        <w:jc w:val="both"/>
      </w:pPr>
      <w:r w:rsidRPr="00061AB7">
        <w:t>54 6113     3     - в 24 листа</w:t>
      </w:r>
    </w:p>
    <w:p w:rsidR="00CC4CF9" w:rsidRPr="00061AB7" w:rsidRDefault="00CC4CF9" w:rsidP="003463F3">
      <w:pPr>
        <w:pStyle w:val="ConsPlusCell"/>
        <w:jc w:val="both"/>
      </w:pPr>
      <w:r w:rsidRPr="00061AB7">
        <w:t>54 6119     6     - других объемов</w:t>
      </w:r>
    </w:p>
    <w:p w:rsidR="00CC4CF9" w:rsidRPr="00061AB7" w:rsidRDefault="00CC4CF9" w:rsidP="003463F3">
      <w:pPr>
        <w:pStyle w:val="ConsPlusCell"/>
        <w:jc w:val="both"/>
      </w:pPr>
      <w:r w:rsidRPr="00061AB7">
        <w:t>(код 54 6119 введен Изменением N 72/2004 ОКП)</w:t>
      </w:r>
    </w:p>
    <w:p w:rsidR="00CC4CF9" w:rsidRPr="00061AB7" w:rsidRDefault="00CC4CF9" w:rsidP="003463F3">
      <w:pPr>
        <w:pStyle w:val="ConsPlusCell"/>
        <w:jc w:val="both"/>
      </w:pPr>
      <w:r w:rsidRPr="00061AB7">
        <w:t>54 6120     1     Тетради школьные ученические с мелованной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обложкой /</w:t>
      </w:r>
    </w:p>
    <w:p w:rsidR="00CC4CF9" w:rsidRPr="00061AB7" w:rsidRDefault="00CC4CF9" w:rsidP="003463F3">
      <w:pPr>
        <w:pStyle w:val="ConsPlusCell"/>
        <w:jc w:val="both"/>
      </w:pPr>
      <w:r w:rsidRPr="00061AB7">
        <w:t>54 6121     7     - в 12 листов</w:t>
      </w:r>
    </w:p>
    <w:p w:rsidR="00CC4CF9" w:rsidRPr="00061AB7" w:rsidRDefault="00CC4CF9" w:rsidP="003463F3">
      <w:pPr>
        <w:pStyle w:val="ConsPlusCell"/>
        <w:jc w:val="both"/>
      </w:pPr>
      <w:r w:rsidRPr="00061AB7">
        <w:t>54 6122     2     - в 18 листов</w:t>
      </w:r>
    </w:p>
    <w:p w:rsidR="00CC4CF9" w:rsidRPr="00061AB7" w:rsidRDefault="00CC4CF9" w:rsidP="003463F3">
      <w:pPr>
        <w:pStyle w:val="ConsPlusCell"/>
        <w:jc w:val="both"/>
      </w:pPr>
      <w:r w:rsidRPr="00061AB7">
        <w:t>(код 54 6122 введен Изменением N 72/2004 ОКП)</w:t>
      </w:r>
    </w:p>
    <w:p w:rsidR="00CC4CF9" w:rsidRPr="00061AB7" w:rsidRDefault="00CC4CF9" w:rsidP="003463F3">
      <w:pPr>
        <w:pStyle w:val="ConsPlusCell"/>
        <w:jc w:val="both"/>
      </w:pPr>
      <w:r w:rsidRPr="00061AB7">
        <w:t>54 6123     8     - в 24 листа</w:t>
      </w:r>
    </w:p>
    <w:p w:rsidR="00CC4CF9" w:rsidRPr="00061AB7" w:rsidRDefault="00CC4CF9" w:rsidP="003463F3">
      <w:pPr>
        <w:pStyle w:val="ConsPlusCell"/>
        <w:jc w:val="both"/>
      </w:pPr>
      <w:r w:rsidRPr="00061AB7">
        <w:t>(код 54 6123 введен Изменением N 72/2004 ОКП)</w:t>
      </w:r>
    </w:p>
    <w:p w:rsidR="00CC4CF9" w:rsidRPr="00061AB7" w:rsidRDefault="00CC4CF9" w:rsidP="003463F3">
      <w:pPr>
        <w:pStyle w:val="ConsPlusCell"/>
        <w:jc w:val="both"/>
      </w:pPr>
      <w:r w:rsidRPr="00061AB7">
        <w:t>54 6129     0     - других объемов</w:t>
      </w:r>
    </w:p>
    <w:p w:rsidR="00CC4CF9" w:rsidRPr="00061AB7" w:rsidRDefault="00CC4CF9" w:rsidP="003463F3">
      <w:pPr>
        <w:pStyle w:val="ConsPlusCell"/>
        <w:jc w:val="both"/>
      </w:pPr>
      <w:r w:rsidRPr="00061AB7">
        <w:t>(код 54 6129 введен Изменением N 72/2004 ОКП)</w:t>
      </w:r>
    </w:p>
    <w:p w:rsidR="00CC4CF9" w:rsidRPr="00061AB7" w:rsidRDefault="00CC4CF9" w:rsidP="003463F3">
      <w:pPr>
        <w:pStyle w:val="ConsPlusCell"/>
        <w:jc w:val="both"/>
      </w:pPr>
      <w:r w:rsidRPr="00061AB7">
        <w:t>54 6130     6     Тетради школьные ученические с обложкой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переплетного материала с полимерным  покрытием/</w:t>
      </w:r>
    </w:p>
    <w:p w:rsidR="00CC4CF9" w:rsidRPr="00061AB7" w:rsidRDefault="00CC4CF9" w:rsidP="003463F3">
      <w:pPr>
        <w:pStyle w:val="ConsPlusCell"/>
        <w:jc w:val="both"/>
      </w:pPr>
      <w:r w:rsidRPr="00061AB7">
        <w:t>(код 54 6130 введен Изменением N 72/2004 ОКП)</w:t>
      </w:r>
    </w:p>
    <w:p w:rsidR="00CC4CF9" w:rsidRPr="00061AB7" w:rsidRDefault="00CC4CF9" w:rsidP="003463F3">
      <w:pPr>
        <w:pStyle w:val="ConsPlusCell"/>
        <w:jc w:val="both"/>
      </w:pPr>
      <w:r w:rsidRPr="00061AB7">
        <w:t>54 6131     1     - в 24 листа</w:t>
      </w:r>
    </w:p>
    <w:p w:rsidR="00CC4CF9" w:rsidRPr="00061AB7" w:rsidRDefault="00CC4CF9" w:rsidP="003463F3">
      <w:pPr>
        <w:pStyle w:val="ConsPlusCell"/>
        <w:jc w:val="both"/>
      </w:pPr>
      <w:r w:rsidRPr="00061AB7">
        <w:t>(код 54 6131 введен Изменением N 72/2004 ОКП)</w:t>
      </w:r>
    </w:p>
    <w:p w:rsidR="00CC4CF9" w:rsidRPr="00061AB7" w:rsidRDefault="00CC4CF9" w:rsidP="003463F3">
      <w:pPr>
        <w:pStyle w:val="ConsPlusCell"/>
        <w:jc w:val="both"/>
      </w:pPr>
      <w:r w:rsidRPr="00061AB7">
        <w:t>54 6200     6     Обои, бордюры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69/2004 ОКП)</w:t>
      </w:r>
    </w:p>
    <w:p w:rsidR="00CC4CF9" w:rsidRPr="00061AB7" w:rsidRDefault="00CC4CF9" w:rsidP="003463F3">
      <w:pPr>
        <w:pStyle w:val="ConsPlusCell"/>
        <w:jc w:val="both"/>
      </w:pPr>
      <w:r w:rsidRPr="00061AB7">
        <w:t>54 6210     0     Обои, бордюры бумажные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69/2004 ОКП)</w:t>
      </w:r>
    </w:p>
    <w:p w:rsidR="00CC4CF9" w:rsidRPr="00061AB7" w:rsidRDefault="00CC4CF9" w:rsidP="003463F3">
      <w:pPr>
        <w:pStyle w:val="ConsPlusCell"/>
        <w:jc w:val="both"/>
      </w:pPr>
      <w:r w:rsidRPr="00061AB7">
        <w:t>Коды 54 6213 - 54 6215 исключены. - Изменение N 69/2004 ОКП</w:t>
      </w:r>
    </w:p>
    <w:p w:rsidR="00CC4CF9" w:rsidRPr="00061AB7" w:rsidRDefault="00CC4CF9" w:rsidP="003463F3">
      <w:pPr>
        <w:pStyle w:val="ConsPlusCell"/>
        <w:jc w:val="both"/>
      </w:pPr>
      <w:r w:rsidRPr="00061AB7">
        <w:t>54 6220     5     Обои, бордюры виниловые на бумажной основе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69/2004 ОКП)</w:t>
      </w:r>
    </w:p>
    <w:p w:rsidR="00CC4CF9" w:rsidRPr="00061AB7" w:rsidRDefault="00CC4CF9" w:rsidP="003463F3">
      <w:pPr>
        <w:pStyle w:val="ConsPlusCell"/>
        <w:jc w:val="both"/>
      </w:pPr>
      <w:r w:rsidRPr="00061AB7">
        <w:t>Коды 54 6221 - 54 6222 исключены. - Изменение N 69/2004 ОКП</w:t>
      </w:r>
    </w:p>
    <w:p w:rsidR="00CC4CF9" w:rsidRPr="00061AB7" w:rsidRDefault="00CC4CF9" w:rsidP="003463F3">
      <w:pPr>
        <w:pStyle w:val="ConsPlusCell"/>
        <w:jc w:val="both"/>
      </w:pPr>
      <w:r w:rsidRPr="00061AB7">
        <w:t>54 6230     6     Обои, бордюры текстильные на бумажной основе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54 6230 введен Изменением N 69/2004 ОКП)</w:t>
      </w:r>
    </w:p>
    <w:p w:rsidR="00CC4CF9" w:rsidRPr="00061AB7" w:rsidRDefault="00CC4CF9" w:rsidP="003463F3">
      <w:pPr>
        <w:pStyle w:val="ConsPlusCell"/>
        <w:jc w:val="both"/>
      </w:pPr>
      <w:r w:rsidRPr="00061AB7">
        <w:t>54 6240     4     Обои, бордюры на основе из нетканых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композиционных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(код 54 6240 введен Изменением N 69/2004 ОКП)</w:t>
      </w:r>
    </w:p>
    <w:p w:rsidR="00CC4CF9" w:rsidRPr="00061AB7" w:rsidRDefault="00CC4CF9" w:rsidP="003463F3">
      <w:pPr>
        <w:pStyle w:val="ConsPlusCell"/>
        <w:jc w:val="both"/>
      </w:pPr>
      <w:r w:rsidRPr="00061AB7">
        <w:t>54 6300     2     Товары бумажно-беловые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54 6310     4     Тетради / разные (кроме тетрадей школьных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ученических) и дневники школьные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54 6311     6     - общие</w:t>
      </w:r>
    </w:p>
    <w:p w:rsidR="00CC4CF9" w:rsidRPr="00061AB7" w:rsidRDefault="00CC4CF9" w:rsidP="003463F3">
      <w:pPr>
        <w:pStyle w:val="ConsPlusCell"/>
        <w:jc w:val="both"/>
      </w:pPr>
      <w:r w:rsidRPr="00061AB7">
        <w:t>54 6312     5     - для нот</w:t>
      </w:r>
    </w:p>
    <w:p w:rsidR="00CC4CF9" w:rsidRPr="00061AB7" w:rsidRDefault="00CC4CF9" w:rsidP="003463F3">
      <w:pPr>
        <w:pStyle w:val="ConsPlusCell"/>
        <w:jc w:val="both"/>
      </w:pPr>
      <w:r w:rsidRPr="00061AB7">
        <w:t>54 6313     0     - для рисования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54 6314     6     - для письма карандашом</w:t>
      </w:r>
    </w:p>
    <w:p w:rsidR="00CC4CF9" w:rsidRPr="00061AB7" w:rsidRDefault="00CC4CF9" w:rsidP="003463F3">
      <w:pPr>
        <w:pStyle w:val="ConsPlusCell"/>
        <w:jc w:val="both"/>
      </w:pPr>
      <w:r w:rsidRPr="00061AB7">
        <w:t>54 6315     1     - для записи слов</w:t>
      </w:r>
    </w:p>
    <w:p w:rsidR="00CC4CF9" w:rsidRPr="00061AB7" w:rsidRDefault="00CC4CF9" w:rsidP="003463F3">
      <w:pPr>
        <w:pStyle w:val="ConsPlusCell"/>
        <w:jc w:val="both"/>
      </w:pPr>
      <w:r w:rsidRPr="00061AB7">
        <w:t>54 6316     7     - для эскизов</w:t>
      </w:r>
    </w:p>
    <w:p w:rsidR="00CC4CF9" w:rsidRPr="00061AB7" w:rsidRDefault="00CC4CF9" w:rsidP="003463F3">
      <w:pPr>
        <w:pStyle w:val="ConsPlusCell"/>
        <w:jc w:val="both"/>
      </w:pPr>
      <w:r w:rsidRPr="00061AB7">
        <w:t>54 6317     2     - для заметок</w:t>
      </w:r>
    </w:p>
    <w:p w:rsidR="00CC4CF9" w:rsidRPr="00061AB7" w:rsidRDefault="00CC4CF9" w:rsidP="003463F3">
      <w:pPr>
        <w:pStyle w:val="ConsPlusCell"/>
        <w:jc w:val="both"/>
      </w:pPr>
      <w:r w:rsidRPr="00061AB7">
        <w:t>54 6318     8     - технические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54 6319     3     Дневники школьные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54 6320     9     Альбомы и папки с бумагой (включая блоки) /</w:t>
      </w:r>
    </w:p>
    <w:p w:rsidR="00CC4CF9" w:rsidRPr="00061AB7" w:rsidRDefault="00CC4CF9" w:rsidP="003463F3">
      <w:pPr>
        <w:pStyle w:val="ConsPlusCell"/>
        <w:jc w:val="both"/>
      </w:pPr>
      <w:r w:rsidRPr="00061AB7">
        <w:t>54 6321     4     - для рисования, черчения (и эскизов)</w:t>
      </w:r>
    </w:p>
    <w:p w:rsidR="00CC4CF9" w:rsidRPr="00061AB7" w:rsidRDefault="00CC4CF9" w:rsidP="003463F3">
      <w:pPr>
        <w:pStyle w:val="ConsPlusCell"/>
        <w:jc w:val="both"/>
      </w:pPr>
      <w:r w:rsidRPr="00061AB7">
        <w:t>54 6322     0     - для марок</w:t>
      </w:r>
    </w:p>
    <w:p w:rsidR="00CC4CF9" w:rsidRPr="00061AB7" w:rsidRDefault="00CC4CF9" w:rsidP="003463F3">
      <w:pPr>
        <w:pStyle w:val="ConsPlusCell"/>
        <w:jc w:val="both"/>
      </w:pPr>
      <w:r w:rsidRPr="00061AB7">
        <w:t>54 6323     5     - для художественных открыток и фотоснимков</w:t>
      </w:r>
    </w:p>
    <w:p w:rsidR="00CC4CF9" w:rsidRPr="00061AB7" w:rsidRDefault="00CC4CF9" w:rsidP="003463F3">
      <w:pPr>
        <w:pStyle w:val="ConsPlusCell"/>
        <w:jc w:val="both"/>
      </w:pPr>
      <w:r w:rsidRPr="00061AB7">
        <w:t>54 6324     0     - для гербария</w:t>
      </w:r>
    </w:p>
    <w:p w:rsidR="00CC4CF9" w:rsidRPr="00061AB7" w:rsidRDefault="00CC4CF9" w:rsidP="003463F3">
      <w:pPr>
        <w:pStyle w:val="ConsPlusCell"/>
        <w:jc w:val="both"/>
      </w:pPr>
      <w:r w:rsidRPr="00061AB7">
        <w:t>54 6325     6     - для значков, монет и граммофонных пластинок</w:t>
      </w:r>
    </w:p>
    <w:p w:rsidR="00CC4CF9" w:rsidRPr="00061AB7" w:rsidRDefault="00CC4CF9" w:rsidP="003463F3">
      <w:pPr>
        <w:pStyle w:val="ConsPlusCell"/>
        <w:jc w:val="both"/>
      </w:pPr>
      <w:r w:rsidRPr="00061AB7">
        <w:t>54 6326     1     - для стихов</w:t>
      </w:r>
    </w:p>
    <w:p w:rsidR="00CC4CF9" w:rsidRPr="00061AB7" w:rsidRDefault="00CC4CF9" w:rsidP="003463F3">
      <w:pPr>
        <w:pStyle w:val="ConsPlusCell"/>
        <w:jc w:val="both"/>
      </w:pPr>
      <w:r w:rsidRPr="00061AB7">
        <w:t>54 6327     7     - для дипломных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54 6328     2     Планшеты для диаграмм и графиков</w:t>
      </w:r>
    </w:p>
    <w:p w:rsidR="00CC4CF9" w:rsidRPr="00061AB7" w:rsidRDefault="00CC4CF9" w:rsidP="003463F3">
      <w:pPr>
        <w:pStyle w:val="ConsPlusCell"/>
        <w:jc w:val="both"/>
      </w:pPr>
      <w:r w:rsidRPr="00061AB7">
        <w:t>54 6329     8     Бювары дорожные и настольные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54 6330     3     Блокноты, записные книжки и книги для записей</w:t>
      </w:r>
    </w:p>
    <w:p w:rsidR="00CC4CF9" w:rsidRPr="00061AB7" w:rsidRDefault="00CC4CF9" w:rsidP="003463F3">
      <w:pPr>
        <w:pStyle w:val="ConsPlusCell"/>
        <w:jc w:val="both"/>
      </w:pPr>
      <w:r w:rsidRPr="00061AB7">
        <w:t>54 6331     9     Блокноты</w:t>
      </w:r>
    </w:p>
    <w:p w:rsidR="00CC4CF9" w:rsidRPr="00061AB7" w:rsidRDefault="00CC4CF9" w:rsidP="003463F3">
      <w:pPr>
        <w:pStyle w:val="ConsPlusCell"/>
        <w:jc w:val="both"/>
      </w:pPr>
      <w:r w:rsidRPr="00061AB7">
        <w:t>54 6332     4     Записные книжки</w:t>
      </w:r>
    </w:p>
    <w:p w:rsidR="00CC4CF9" w:rsidRPr="00061AB7" w:rsidRDefault="00CC4CF9" w:rsidP="003463F3">
      <w:pPr>
        <w:pStyle w:val="ConsPlusCell"/>
        <w:jc w:val="both"/>
      </w:pPr>
      <w:r w:rsidRPr="00061AB7">
        <w:t>54 6333     3     Книги алфавитные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54 6334     5     Книги для специальных записей ("Для домашней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хозяйки", "Кулинарные рецепты" и др.)</w:t>
      </w:r>
    </w:p>
    <w:p w:rsidR="00CC4CF9" w:rsidRPr="00061AB7" w:rsidRDefault="00CC4CF9" w:rsidP="003463F3">
      <w:pPr>
        <w:pStyle w:val="ConsPlusCell"/>
        <w:jc w:val="both"/>
      </w:pPr>
      <w:r w:rsidRPr="00061AB7">
        <w:t>54 6335     0     Реестры телефонные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54 6337     1     Фотопаспарту и фотобланки</w:t>
      </w:r>
    </w:p>
    <w:p w:rsidR="00CC4CF9" w:rsidRPr="00061AB7" w:rsidRDefault="00CC4CF9" w:rsidP="003463F3">
      <w:pPr>
        <w:pStyle w:val="ConsPlusCell"/>
        <w:jc w:val="both"/>
      </w:pPr>
      <w:r w:rsidRPr="00061AB7">
        <w:t>54 6340     8     Наборы подарочные и изделия сувенирные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54 6341     3     Наборы поздравительные (конверты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немаркированные и бумага почтовая)</w:t>
      </w:r>
    </w:p>
    <w:p w:rsidR="00CC4CF9" w:rsidRPr="00061AB7" w:rsidRDefault="00CC4CF9" w:rsidP="003463F3">
      <w:pPr>
        <w:pStyle w:val="ConsPlusCell"/>
        <w:jc w:val="both"/>
      </w:pPr>
      <w:r w:rsidRPr="00061AB7">
        <w:t>54 6342     9     Наборы сувенирные и подарочные (блокноты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записные книжки)</w:t>
      </w:r>
    </w:p>
    <w:p w:rsidR="00CC4CF9" w:rsidRPr="00061AB7" w:rsidRDefault="00CC4CF9" w:rsidP="003463F3">
      <w:pPr>
        <w:pStyle w:val="ConsPlusCell"/>
        <w:jc w:val="both"/>
      </w:pPr>
      <w:r w:rsidRPr="00061AB7">
        <w:t>54 6343     4     Наборы почтовые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54 6345     5     Папки сувенирные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54 6349     7     Наборы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54 6350     2     Бумага и изделия бытового,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санитарно-гигиенического и медицинского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назначения разового пользования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54 6351     8     Полотенца бумажные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54 6352     3     Платки носовые бумажные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54 6353     9     Пеленки, подгузники и трусы бумажные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54 6354     4     Салфетки бумажные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54 6355     0     Бумага туалетная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6356     5     Скатерти бумажные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54 6357     0     Пакеты гигиенические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54 6358     6     Изделия медицинского назначения разового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пользования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54 6359     1     Изделия санитарно-гигиенические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54 6360     7     Бумага / и изделия хозяйственно-бытового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54 6361     2     - для подклейки под обои в листах и рулонах</w:t>
      </w:r>
    </w:p>
    <w:p w:rsidR="00CC4CF9" w:rsidRPr="00061AB7" w:rsidRDefault="00CC4CF9" w:rsidP="003463F3">
      <w:pPr>
        <w:pStyle w:val="ConsPlusCell"/>
        <w:jc w:val="both"/>
      </w:pPr>
      <w:r w:rsidRPr="00061AB7">
        <w:t>54 6362     8     - для оклейки окон</w:t>
      </w:r>
    </w:p>
    <w:p w:rsidR="00CC4CF9" w:rsidRPr="00061AB7" w:rsidRDefault="00CC4CF9" w:rsidP="003463F3">
      <w:pPr>
        <w:pStyle w:val="ConsPlusCell"/>
        <w:jc w:val="both"/>
      </w:pPr>
      <w:r w:rsidRPr="00061AB7">
        <w:t>54 6363     3     - для наклеивания на различные поверхности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54 6364     9     - оберточная для хозяйственных нужд в листах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пачках</w:t>
      </w:r>
    </w:p>
    <w:p w:rsidR="00CC4CF9" w:rsidRPr="00061AB7" w:rsidRDefault="00CC4CF9" w:rsidP="003463F3">
      <w:pPr>
        <w:pStyle w:val="ConsPlusCell"/>
        <w:jc w:val="both"/>
      </w:pPr>
      <w:r w:rsidRPr="00061AB7">
        <w:t>54 6365     4     Мешки бумажные для хранения одежды и сумки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хозяйственные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54 6366     4     Бумага креповая крашеная в рулончиках</w:t>
      </w:r>
    </w:p>
    <w:p w:rsidR="00CC4CF9" w:rsidRPr="00061AB7" w:rsidRDefault="00CC4CF9" w:rsidP="003463F3">
      <w:pPr>
        <w:pStyle w:val="ConsPlusCell"/>
        <w:jc w:val="both"/>
      </w:pPr>
      <w:r w:rsidRPr="00061AB7">
        <w:t>54 6367     5     Бумага крашеная цветочная в пачках</w:t>
      </w:r>
    </w:p>
    <w:p w:rsidR="00CC4CF9" w:rsidRPr="00061AB7" w:rsidRDefault="00CC4CF9" w:rsidP="003463F3">
      <w:pPr>
        <w:pStyle w:val="ConsPlusCell"/>
        <w:jc w:val="both"/>
      </w:pPr>
      <w:r w:rsidRPr="00061AB7">
        <w:t>54 6368     0     Бумага курительная в книжках и пачках</w:t>
      </w:r>
    </w:p>
    <w:p w:rsidR="00CC4CF9" w:rsidRPr="00061AB7" w:rsidRDefault="00CC4CF9" w:rsidP="003463F3">
      <w:pPr>
        <w:pStyle w:val="ConsPlusCell"/>
        <w:jc w:val="both"/>
      </w:pPr>
      <w:r w:rsidRPr="00061AB7">
        <w:t>54 6369     6     Бумага и изделия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54 6370     1     Бумага / и картон для черчения и рисования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54 6371     7     - для заметок и эскизов в пачках</w:t>
      </w:r>
    </w:p>
    <w:p w:rsidR="00CC4CF9" w:rsidRPr="00061AB7" w:rsidRDefault="00CC4CF9" w:rsidP="003463F3">
      <w:pPr>
        <w:pStyle w:val="ConsPlusCell"/>
        <w:jc w:val="both"/>
      </w:pPr>
      <w:r w:rsidRPr="00061AB7">
        <w:t>54 6372     2     - потребительская мелованная в листах</w:t>
      </w:r>
    </w:p>
    <w:p w:rsidR="00CC4CF9" w:rsidRPr="00061AB7" w:rsidRDefault="00CC4CF9" w:rsidP="003463F3">
      <w:pPr>
        <w:pStyle w:val="ConsPlusCell"/>
        <w:jc w:val="both"/>
      </w:pPr>
      <w:r w:rsidRPr="00061AB7">
        <w:t>54 6373     8     - миллиметровая малоформатная из отходов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листах</w:t>
      </w:r>
    </w:p>
    <w:p w:rsidR="00CC4CF9" w:rsidRPr="00061AB7" w:rsidRDefault="00CC4CF9" w:rsidP="003463F3">
      <w:pPr>
        <w:pStyle w:val="ConsPlusCell"/>
        <w:jc w:val="both"/>
      </w:pPr>
      <w:r w:rsidRPr="00061AB7">
        <w:t>54 6374     3     Калька бумажная из отходов в листах</w:t>
      </w:r>
    </w:p>
    <w:p w:rsidR="00CC4CF9" w:rsidRPr="00061AB7" w:rsidRDefault="00CC4CF9" w:rsidP="003463F3">
      <w:pPr>
        <w:pStyle w:val="ConsPlusCell"/>
        <w:jc w:val="both"/>
      </w:pPr>
      <w:r w:rsidRPr="00061AB7">
        <w:t>54 6375     9     Бумага копировальная для рукоделия в пачках</w:t>
      </w:r>
    </w:p>
    <w:p w:rsidR="00CC4CF9" w:rsidRPr="00061AB7" w:rsidRDefault="00CC4CF9" w:rsidP="003463F3">
      <w:pPr>
        <w:pStyle w:val="ConsPlusCell"/>
        <w:jc w:val="both"/>
      </w:pPr>
      <w:r w:rsidRPr="00061AB7">
        <w:t>54 6376     4     Бумага цветная в наборах</w:t>
      </w:r>
    </w:p>
    <w:p w:rsidR="00CC4CF9" w:rsidRPr="00061AB7" w:rsidRDefault="00CC4CF9" w:rsidP="003463F3">
      <w:pPr>
        <w:pStyle w:val="ConsPlusCell"/>
        <w:jc w:val="both"/>
      </w:pPr>
      <w:r w:rsidRPr="00061AB7">
        <w:t>54 6377     8     Картон эскизный</w:t>
      </w:r>
    </w:p>
    <w:p w:rsidR="00CC4CF9" w:rsidRPr="00061AB7" w:rsidRDefault="00CC4CF9" w:rsidP="003463F3">
      <w:pPr>
        <w:pStyle w:val="ConsPlusCell"/>
        <w:jc w:val="both"/>
      </w:pPr>
      <w:r w:rsidRPr="00061AB7">
        <w:t>54 6380     6     Бумага / для письма и конверты почтовые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(немаркированные)</w:t>
      </w:r>
    </w:p>
    <w:p w:rsidR="00CC4CF9" w:rsidRPr="00061AB7" w:rsidRDefault="00CC4CF9" w:rsidP="003463F3">
      <w:pPr>
        <w:pStyle w:val="ConsPlusCell"/>
        <w:jc w:val="both"/>
      </w:pPr>
      <w:r w:rsidRPr="00061AB7">
        <w:t>54 6381     1     - потребительская  писчая и под карандаш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пачках</w:t>
      </w:r>
    </w:p>
    <w:p w:rsidR="00CC4CF9" w:rsidRPr="00061AB7" w:rsidRDefault="00CC4CF9" w:rsidP="003463F3">
      <w:pPr>
        <w:pStyle w:val="ConsPlusCell"/>
        <w:jc w:val="both"/>
      </w:pPr>
      <w:r w:rsidRPr="00061AB7">
        <w:t>54 6384     8     - почтовая в пачках</w:t>
      </w:r>
    </w:p>
    <w:p w:rsidR="00CC4CF9" w:rsidRPr="00061AB7" w:rsidRDefault="00CC4CF9" w:rsidP="003463F3">
      <w:pPr>
        <w:pStyle w:val="ConsPlusCell"/>
        <w:jc w:val="both"/>
      </w:pPr>
      <w:r w:rsidRPr="00061AB7">
        <w:t>54 6385     3     - для нот в листах</w:t>
      </w:r>
    </w:p>
    <w:p w:rsidR="00CC4CF9" w:rsidRPr="00061AB7" w:rsidRDefault="00CC4CF9" w:rsidP="003463F3">
      <w:pPr>
        <w:pStyle w:val="ConsPlusCell"/>
        <w:jc w:val="both"/>
      </w:pPr>
      <w:r w:rsidRPr="00061AB7">
        <w:t>54 6386     9     - для слепых в пачках</w:t>
      </w:r>
    </w:p>
    <w:p w:rsidR="00CC4CF9" w:rsidRPr="00061AB7" w:rsidRDefault="00CC4CF9" w:rsidP="003463F3">
      <w:pPr>
        <w:pStyle w:val="ConsPlusCell"/>
        <w:jc w:val="both"/>
      </w:pPr>
      <w:r w:rsidRPr="00061AB7">
        <w:t>54 6387     4     - промокательная в пачках</w:t>
      </w:r>
    </w:p>
    <w:p w:rsidR="00CC4CF9" w:rsidRPr="00061AB7" w:rsidRDefault="00CC4CF9" w:rsidP="003463F3">
      <w:pPr>
        <w:pStyle w:val="ConsPlusCell"/>
        <w:jc w:val="both"/>
      </w:pPr>
      <w:r w:rsidRPr="00061AB7">
        <w:t>54 6388     1     Конверты почтовые немаркированные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54 6389     5     Бумага для черновиков</w:t>
      </w:r>
    </w:p>
    <w:p w:rsidR="00CC4CF9" w:rsidRPr="00061AB7" w:rsidRDefault="00CC4CF9" w:rsidP="003463F3">
      <w:pPr>
        <w:pStyle w:val="ConsPlusCell"/>
        <w:jc w:val="both"/>
      </w:pPr>
      <w:r w:rsidRPr="00061AB7">
        <w:t>54 6390     0     Папки / и обложки</w:t>
      </w:r>
    </w:p>
    <w:p w:rsidR="00CC4CF9" w:rsidRPr="00061AB7" w:rsidRDefault="00CC4CF9" w:rsidP="003463F3">
      <w:pPr>
        <w:pStyle w:val="ConsPlusCell"/>
        <w:jc w:val="both"/>
      </w:pPr>
      <w:r w:rsidRPr="00061AB7">
        <w:t>54 6391     6     - для адреса</w:t>
      </w:r>
    </w:p>
    <w:p w:rsidR="00CC4CF9" w:rsidRPr="00061AB7" w:rsidRDefault="00CC4CF9" w:rsidP="003463F3">
      <w:pPr>
        <w:pStyle w:val="ConsPlusCell"/>
        <w:jc w:val="both"/>
      </w:pPr>
      <w:r w:rsidRPr="00061AB7">
        <w:t>54 6392     1     - для нот</w:t>
      </w:r>
    </w:p>
    <w:p w:rsidR="00CC4CF9" w:rsidRPr="00061AB7" w:rsidRDefault="00CC4CF9" w:rsidP="003463F3">
      <w:pPr>
        <w:pStyle w:val="ConsPlusCell"/>
        <w:jc w:val="both"/>
      </w:pPr>
      <w:r w:rsidRPr="00061AB7">
        <w:t>54 6393     7     - для хранения школьных тетрадей</w:t>
      </w:r>
    </w:p>
    <w:p w:rsidR="00CC4CF9" w:rsidRPr="00061AB7" w:rsidRDefault="00CC4CF9" w:rsidP="003463F3">
      <w:pPr>
        <w:pStyle w:val="ConsPlusCell"/>
        <w:jc w:val="both"/>
      </w:pPr>
      <w:r w:rsidRPr="00061AB7">
        <w:t>54 6394     2     - для бумаг</w:t>
      </w:r>
    </w:p>
    <w:p w:rsidR="00CC4CF9" w:rsidRPr="00061AB7" w:rsidRDefault="00CC4CF9" w:rsidP="003463F3">
      <w:pPr>
        <w:pStyle w:val="ConsPlusCell"/>
        <w:jc w:val="both"/>
      </w:pPr>
      <w:r w:rsidRPr="00061AB7">
        <w:t>54 6395     8     Обложки для обертывания школьных тетрадей,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учебников, книг, деловых бумаг, суперобложки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54 7000     1     Тара транспортная из бумаги и картона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54 7100     5     Тара транспортная из картона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54 7110     2     Ящики из картона /</w:t>
      </w:r>
    </w:p>
    <w:p w:rsidR="00CC4CF9" w:rsidRPr="00061AB7" w:rsidRDefault="00CC4CF9" w:rsidP="003463F3">
      <w:pPr>
        <w:pStyle w:val="ConsPlusCell"/>
        <w:jc w:val="both"/>
      </w:pPr>
      <w:r w:rsidRPr="00061AB7">
        <w:t>54 7111     5     - для мороженой рыбопродукции</w:t>
      </w:r>
    </w:p>
    <w:p w:rsidR="00CC4CF9" w:rsidRPr="00061AB7" w:rsidRDefault="00CC4CF9" w:rsidP="003463F3">
      <w:pPr>
        <w:pStyle w:val="ConsPlusCell"/>
        <w:jc w:val="both"/>
      </w:pPr>
      <w:r w:rsidRPr="00061AB7">
        <w:t>54 7112     0     - для упаковки животного масла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расфасованного маргарина</w:t>
      </w:r>
    </w:p>
    <w:p w:rsidR="00CC4CF9" w:rsidRPr="00061AB7" w:rsidRDefault="00CC4CF9" w:rsidP="003463F3">
      <w:pPr>
        <w:pStyle w:val="ConsPlusCell"/>
        <w:jc w:val="both"/>
      </w:pPr>
      <w:r w:rsidRPr="00061AB7">
        <w:t>54 7113     6     - для упаковки консервов</w:t>
      </w:r>
    </w:p>
    <w:p w:rsidR="00CC4CF9" w:rsidRPr="00061AB7" w:rsidRDefault="00CC4CF9" w:rsidP="003463F3">
      <w:pPr>
        <w:pStyle w:val="ConsPlusCell"/>
        <w:jc w:val="both"/>
      </w:pPr>
      <w:r w:rsidRPr="00061AB7">
        <w:t>54 7114     1     - для упаковки кондитерских изделий</w:t>
      </w:r>
    </w:p>
    <w:p w:rsidR="00CC4CF9" w:rsidRPr="00061AB7" w:rsidRDefault="00CC4CF9" w:rsidP="003463F3">
      <w:pPr>
        <w:pStyle w:val="ConsPlusCell"/>
        <w:jc w:val="both"/>
      </w:pPr>
      <w:r w:rsidRPr="00061AB7">
        <w:t>54 7115     7     - для упаковки продукции химической, легкой,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целлюлозно-бумажной и медицинской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54 7116     2     - для упаковки продукции электронной,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электроламповой промышленности,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приборостроения и промышленности средств связи</w:t>
      </w:r>
    </w:p>
    <w:p w:rsidR="00CC4CF9" w:rsidRPr="00061AB7" w:rsidRDefault="00CC4CF9" w:rsidP="003463F3">
      <w:pPr>
        <w:pStyle w:val="ConsPlusCell"/>
        <w:jc w:val="both"/>
      </w:pPr>
      <w:r w:rsidRPr="00061AB7">
        <w:t>54 7117     8     - для упаковки товаров народного потребления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54 7118     3     - для упаковки продукции автомобильной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промышленности и сельскохозяйственного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машиностроения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54 7119     9     - для упаковки продукции пищевой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мясо-молочной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54 7140     3     Тара картонная возвратная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7141     9     Ящики картонные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54 7142     4     Прокладки бугорчатые для упаковки яиц</w:t>
      </w:r>
    </w:p>
    <w:p w:rsidR="00CC4CF9" w:rsidRPr="00061AB7" w:rsidRDefault="00CC4CF9" w:rsidP="003463F3">
      <w:pPr>
        <w:pStyle w:val="ConsPlusCell"/>
        <w:jc w:val="both"/>
      </w:pPr>
      <w:r w:rsidRPr="00061AB7">
        <w:t>54 7143     3     Барабаны картонно-навивные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54 7200     9     Мешки бумажные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54 7210     3     Мешки бумажные непропитанные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54 7211     9     - вида НМ</w:t>
      </w:r>
    </w:p>
    <w:p w:rsidR="00CC4CF9" w:rsidRPr="00061AB7" w:rsidRDefault="00CC4CF9" w:rsidP="003463F3">
      <w:pPr>
        <w:pStyle w:val="ConsPlusCell"/>
        <w:jc w:val="both"/>
      </w:pPr>
      <w:r w:rsidRPr="00061AB7">
        <w:t>54 7212     4     - для почтовой корреспонденции</w:t>
      </w:r>
    </w:p>
    <w:p w:rsidR="00CC4CF9" w:rsidRPr="00061AB7" w:rsidRDefault="00CC4CF9" w:rsidP="003463F3">
      <w:pPr>
        <w:pStyle w:val="ConsPlusCell"/>
        <w:jc w:val="both"/>
      </w:pPr>
      <w:r w:rsidRPr="00061AB7">
        <w:t>54 7213     0     - для брикетированного асбеста</w:t>
      </w:r>
    </w:p>
    <w:p w:rsidR="00CC4CF9" w:rsidRPr="00061AB7" w:rsidRDefault="00CC4CF9" w:rsidP="003463F3">
      <w:pPr>
        <w:pStyle w:val="ConsPlusCell"/>
        <w:jc w:val="both"/>
      </w:pPr>
      <w:r w:rsidRPr="00061AB7">
        <w:t>54 7220     8     Мешки бумажные / влагонепроницаемые</w:t>
      </w:r>
    </w:p>
    <w:p w:rsidR="00CC4CF9" w:rsidRPr="00061AB7" w:rsidRDefault="00CC4CF9" w:rsidP="003463F3">
      <w:pPr>
        <w:pStyle w:val="ConsPlusCell"/>
        <w:jc w:val="both"/>
      </w:pPr>
      <w:r w:rsidRPr="00061AB7">
        <w:t>54 7221     3     - битумированные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54 7222     9     - с влагопрочными слоями</w:t>
      </w:r>
    </w:p>
    <w:p w:rsidR="00CC4CF9" w:rsidRPr="00061AB7" w:rsidRDefault="00CC4CF9" w:rsidP="003463F3">
      <w:pPr>
        <w:pStyle w:val="ConsPlusCell"/>
        <w:jc w:val="both"/>
      </w:pPr>
      <w:r w:rsidRPr="00061AB7">
        <w:t>54 7223     4     - со слоями из бумаги, ламинированной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полиэтиленом</w:t>
      </w:r>
    </w:p>
    <w:p w:rsidR="00CC4CF9" w:rsidRPr="00061AB7" w:rsidRDefault="00CC4CF9" w:rsidP="003463F3">
      <w:pPr>
        <w:pStyle w:val="ConsPlusCell"/>
        <w:jc w:val="both"/>
      </w:pPr>
      <w:r w:rsidRPr="00061AB7">
        <w:t>54 7224     3     - специального назначения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54 8000     4     Тара потребительская из бумаги и картона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54 8100     8     Тара картонная и бумажная</w:t>
      </w:r>
    </w:p>
    <w:p w:rsidR="00CC4CF9" w:rsidRPr="00061AB7" w:rsidRDefault="00CC4CF9" w:rsidP="003463F3">
      <w:pPr>
        <w:pStyle w:val="ConsPlusCell"/>
        <w:jc w:val="both"/>
      </w:pPr>
      <w:r w:rsidRPr="00061AB7">
        <w:t>54 8110     2     Пачки картонные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54 8111     8     - для упаковки рыбопродукции</w:t>
      </w:r>
    </w:p>
    <w:p w:rsidR="00CC4CF9" w:rsidRPr="00061AB7" w:rsidRDefault="00CC4CF9" w:rsidP="003463F3">
      <w:pPr>
        <w:pStyle w:val="ConsPlusCell"/>
        <w:jc w:val="both"/>
      </w:pPr>
      <w:r w:rsidRPr="00061AB7">
        <w:t>54 8112     3     - для упаковки кондитерских изделий</w:t>
      </w:r>
    </w:p>
    <w:p w:rsidR="00CC4CF9" w:rsidRPr="00061AB7" w:rsidRDefault="00CC4CF9" w:rsidP="003463F3">
      <w:pPr>
        <w:pStyle w:val="ConsPlusCell"/>
        <w:jc w:val="both"/>
      </w:pPr>
      <w:r w:rsidRPr="00061AB7">
        <w:t>54 8113     9     - для упаковки электротоваров и продукции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электронной техники</w:t>
      </w:r>
    </w:p>
    <w:p w:rsidR="00CC4CF9" w:rsidRPr="00061AB7" w:rsidRDefault="00CC4CF9" w:rsidP="003463F3">
      <w:pPr>
        <w:pStyle w:val="ConsPlusCell"/>
        <w:jc w:val="both"/>
      </w:pPr>
      <w:r w:rsidRPr="00061AB7">
        <w:t>54 8114     4     - для упаковки мясной, молочной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птицеводческой продукции</w:t>
      </w:r>
    </w:p>
    <w:p w:rsidR="00CC4CF9" w:rsidRPr="00061AB7" w:rsidRDefault="00CC4CF9" w:rsidP="003463F3">
      <w:pPr>
        <w:pStyle w:val="ConsPlusCell"/>
        <w:jc w:val="both"/>
      </w:pPr>
      <w:r w:rsidRPr="00061AB7">
        <w:t>54 8115     3     - для упаковки металлических изделий (метизов)</w:t>
      </w:r>
    </w:p>
    <w:p w:rsidR="00CC4CF9" w:rsidRPr="00061AB7" w:rsidRDefault="00CC4CF9" w:rsidP="003463F3">
      <w:pPr>
        <w:pStyle w:val="ConsPlusCell"/>
        <w:jc w:val="both"/>
      </w:pPr>
      <w:r w:rsidRPr="00061AB7">
        <w:t>54 8116     5     - для упаковки сыпучей продукции</w:t>
      </w:r>
    </w:p>
    <w:p w:rsidR="00CC4CF9" w:rsidRPr="00061AB7" w:rsidRDefault="00CC4CF9" w:rsidP="003463F3">
      <w:pPr>
        <w:pStyle w:val="ConsPlusCell"/>
        <w:jc w:val="both"/>
      </w:pPr>
      <w:r w:rsidRPr="00061AB7">
        <w:t>54 8117     0     - для упаковки винно-коньячной продукции</w:t>
      </w:r>
    </w:p>
    <w:p w:rsidR="00CC4CF9" w:rsidRPr="00061AB7" w:rsidRDefault="00CC4CF9" w:rsidP="003463F3">
      <w:pPr>
        <w:pStyle w:val="ConsPlusCell"/>
        <w:jc w:val="both"/>
      </w:pPr>
      <w:r w:rsidRPr="00061AB7">
        <w:t>54 8118     6     - для упаковки товаров народного потребления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54 8119     1     - для упаковки продукции микробиологической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медицинской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54 8120     7     Коробки картонные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54 8121     2     - для упаковки пищевых и винных наборов</w:t>
      </w:r>
    </w:p>
    <w:p w:rsidR="00CC4CF9" w:rsidRPr="00061AB7" w:rsidRDefault="00CC4CF9" w:rsidP="003463F3">
      <w:pPr>
        <w:pStyle w:val="ConsPlusCell"/>
        <w:jc w:val="both"/>
      </w:pPr>
      <w:r w:rsidRPr="00061AB7">
        <w:t>54 8122     8     - для упаковки кондитерских изделий</w:t>
      </w:r>
    </w:p>
    <w:p w:rsidR="00CC4CF9" w:rsidRPr="00061AB7" w:rsidRDefault="00CC4CF9" w:rsidP="003463F3">
      <w:pPr>
        <w:pStyle w:val="ConsPlusCell"/>
        <w:jc w:val="both"/>
      </w:pPr>
      <w:r w:rsidRPr="00061AB7">
        <w:t>54 8123     3     - для упаковки промышленных товаров</w:t>
      </w:r>
    </w:p>
    <w:p w:rsidR="00CC4CF9" w:rsidRPr="00061AB7" w:rsidRDefault="00CC4CF9" w:rsidP="003463F3">
      <w:pPr>
        <w:pStyle w:val="ConsPlusCell"/>
        <w:jc w:val="both"/>
      </w:pPr>
      <w:r w:rsidRPr="00061AB7">
        <w:t>54 8130     1     Банки комбинированные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54 8131     7     - для упаковки кондитерских изделий</w:t>
      </w:r>
    </w:p>
    <w:p w:rsidR="00CC4CF9" w:rsidRPr="00061AB7" w:rsidRDefault="00CC4CF9" w:rsidP="003463F3">
      <w:pPr>
        <w:pStyle w:val="ConsPlusCell"/>
        <w:jc w:val="both"/>
      </w:pPr>
      <w:r w:rsidRPr="00061AB7">
        <w:t>54 8132     2     - для упаковки лакокрасочных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54 8140     6     Пачки бумажные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54 8141     1     - для упаковки кондитерских изделий</w:t>
      </w:r>
    </w:p>
    <w:p w:rsidR="00CC4CF9" w:rsidRPr="00061AB7" w:rsidRDefault="00CC4CF9" w:rsidP="003463F3">
      <w:pPr>
        <w:pStyle w:val="ConsPlusCell"/>
        <w:jc w:val="both"/>
      </w:pPr>
      <w:r w:rsidRPr="00061AB7">
        <w:t>54 8190     9     Тара потребительская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54 8200     1     Изделия из бумаги и картона для системы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общественного питания</w:t>
      </w:r>
    </w:p>
    <w:p w:rsidR="00CC4CF9" w:rsidRPr="00061AB7" w:rsidRDefault="00CC4CF9" w:rsidP="003463F3">
      <w:pPr>
        <w:pStyle w:val="ConsPlusCell"/>
        <w:jc w:val="both"/>
      </w:pPr>
      <w:r w:rsidRPr="00061AB7">
        <w:t>54 8210     6     Стаканчики</w:t>
      </w:r>
    </w:p>
    <w:p w:rsidR="00CC4CF9" w:rsidRPr="00061AB7" w:rsidRDefault="00CC4CF9" w:rsidP="003463F3">
      <w:pPr>
        <w:pStyle w:val="ConsPlusCell"/>
        <w:jc w:val="both"/>
      </w:pPr>
      <w:r w:rsidRPr="00061AB7">
        <w:t>54 8220     0     Тарелки</w:t>
      </w:r>
    </w:p>
    <w:p w:rsidR="00CC4CF9" w:rsidRPr="00061AB7" w:rsidRDefault="00CC4CF9" w:rsidP="003463F3">
      <w:pPr>
        <w:pStyle w:val="ConsPlusCell"/>
        <w:jc w:val="both"/>
      </w:pPr>
      <w:r w:rsidRPr="00061AB7">
        <w:t>54 8230     5     Розетки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55 0000     4     ПРОДУКЦИЯ ФАНЕРНОГО ПРОИЗВОДСТВА, ПЛИТЫ, СПИЧКИ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55 1000     7     Фанера клееная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55 1001     2     Фанера клееная на синтетических смолах *</w:t>
      </w:r>
    </w:p>
    <w:p w:rsidR="00CC4CF9" w:rsidRPr="00061AB7" w:rsidRDefault="00CC4CF9" w:rsidP="003463F3">
      <w:pPr>
        <w:pStyle w:val="ConsPlusCell"/>
        <w:jc w:val="both"/>
      </w:pPr>
      <w:r w:rsidRPr="00061AB7">
        <w:t>55 1100     0     Фанера экспортная</w:t>
      </w:r>
    </w:p>
    <w:p w:rsidR="00CC4CF9" w:rsidRPr="00061AB7" w:rsidRDefault="00CC4CF9" w:rsidP="003463F3">
      <w:pPr>
        <w:pStyle w:val="ConsPlusCell"/>
        <w:jc w:val="both"/>
      </w:pPr>
      <w:r w:rsidRPr="00061AB7">
        <w:t>55 1110     5     Фанера марки ФК /</w:t>
      </w:r>
    </w:p>
    <w:p w:rsidR="00CC4CF9" w:rsidRPr="00061AB7" w:rsidRDefault="00CC4CF9" w:rsidP="003463F3">
      <w:pPr>
        <w:pStyle w:val="ConsPlusCell"/>
        <w:jc w:val="both"/>
      </w:pPr>
      <w:r w:rsidRPr="00061AB7">
        <w:t>55 1112     6     - сортов В и В / ВВ</w:t>
      </w:r>
    </w:p>
    <w:p w:rsidR="00CC4CF9" w:rsidRPr="00061AB7" w:rsidRDefault="00CC4CF9" w:rsidP="003463F3">
      <w:pPr>
        <w:pStyle w:val="ConsPlusCell"/>
        <w:jc w:val="both"/>
      </w:pPr>
      <w:r w:rsidRPr="00061AB7">
        <w:t>55 1113     1     - сорта ВВ</w:t>
      </w:r>
    </w:p>
    <w:p w:rsidR="00CC4CF9" w:rsidRPr="00061AB7" w:rsidRDefault="00CC4CF9" w:rsidP="003463F3">
      <w:pPr>
        <w:pStyle w:val="ConsPlusCell"/>
        <w:jc w:val="both"/>
      </w:pPr>
      <w:r w:rsidRPr="00061AB7">
        <w:t>55 1114     7     - сорта В / С</w:t>
      </w:r>
    </w:p>
    <w:p w:rsidR="00CC4CF9" w:rsidRPr="00061AB7" w:rsidRDefault="00CC4CF9" w:rsidP="003463F3">
      <w:pPr>
        <w:pStyle w:val="ConsPlusCell"/>
        <w:jc w:val="both"/>
      </w:pPr>
      <w:r w:rsidRPr="00061AB7">
        <w:t>55 1115     2     - сорта С</w:t>
      </w:r>
    </w:p>
    <w:p w:rsidR="00CC4CF9" w:rsidRPr="00061AB7" w:rsidRDefault="00CC4CF9" w:rsidP="003463F3">
      <w:pPr>
        <w:pStyle w:val="ConsPlusCell"/>
        <w:jc w:val="both"/>
      </w:pPr>
      <w:r w:rsidRPr="00061AB7">
        <w:t>55 1116     8     - сортов В  и  В  / ВВ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          j     j</w:t>
      </w:r>
    </w:p>
    <w:p w:rsidR="00CC4CF9" w:rsidRPr="00061AB7" w:rsidRDefault="00CC4CF9" w:rsidP="003463F3">
      <w:pPr>
        <w:pStyle w:val="ConsPlusCell"/>
        <w:jc w:val="both"/>
      </w:pPr>
      <w:r w:rsidRPr="00061AB7">
        <w:t>55 1117     3     - сортов ВВХ и В / СР</w:t>
      </w:r>
    </w:p>
    <w:p w:rsidR="00CC4CF9" w:rsidRPr="00061AB7" w:rsidRDefault="00CC4CF9" w:rsidP="003463F3">
      <w:pPr>
        <w:pStyle w:val="ConsPlusCell"/>
        <w:jc w:val="both"/>
      </w:pPr>
      <w:r w:rsidRPr="00061AB7">
        <w:t>55 1118     9     - сортов ВВ / ВВ, ВВХ / СР и ВВХ</w:t>
      </w:r>
    </w:p>
    <w:p w:rsidR="00CC4CF9" w:rsidRPr="00061AB7" w:rsidRDefault="00CC4CF9" w:rsidP="003463F3">
      <w:pPr>
        <w:pStyle w:val="ConsPlusCell"/>
        <w:jc w:val="both"/>
      </w:pPr>
      <w:r w:rsidRPr="00061AB7">
        <w:t>55 1119     4     - сортов СР, ВВ / СР и ВВ / С</w:t>
      </w:r>
    </w:p>
    <w:p w:rsidR="00CC4CF9" w:rsidRPr="00061AB7" w:rsidRDefault="00CC4CF9" w:rsidP="003463F3">
      <w:pPr>
        <w:pStyle w:val="ConsPlusCell"/>
        <w:jc w:val="both"/>
      </w:pPr>
      <w:r w:rsidRPr="00061AB7">
        <w:t>55 1130     4     Фанера марки ФСФ /</w:t>
      </w:r>
    </w:p>
    <w:p w:rsidR="00CC4CF9" w:rsidRPr="00061AB7" w:rsidRDefault="00CC4CF9" w:rsidP="003463F3">
      <w:pPr>
        <w:pStyle w:val="ConsPlusCell"/>
        <w:jc w:val="both"/>
      </w:pPr>
      <w:r w:rsidRPr="00061AB7">
        <w:t>55 1132     5     - сортов В и В / ВВ</w:t>
      </w:r>
    </w:p>
    <w:p w:rsidR="00CC4CF9" w:rsidRPr="00061AB7" w:rsidRDefault="00CC4CF9" w:rsidP="003463F3">
      <w:pPr>
        <w:pStyle w:val="ConsPlusCell"/>
        <w:jc w:val="both"/>
      </w:pPr>
      <w:r w:rsidRPr="00061AB7">
        <w:t>55 1133     0     - сорта ВВ</w:t>
      </w:r>
    </w:p>
    <w:p w:rsidR="00CC4CF9" w:rsidRPr="00061AB7" w:rsidRDefault="00CC4CF9" w:rsidP="003463F3">
      <w:pPr>
        <w:pStyle w:val="ConsPlusCell"/>
        <w:jc w:val="both"/>
      </w:pPr>
      <w:r w:rsidRPr="00061AB7">
        <w:t>55 1134     6     - сорта В / С</w:t>
      </w:r>
    </w:p>
    <w:p w:rsidR="00CC4CF9" w:rsidRPr="00061AB7" w:rsidRDefault="00CC4CF9" w:rsidP="003463F3">
      <w:pPr>
        <w:pStyle w:val="ConsPlusCell"/>
        <w:jc w:val="both"/>
      </w:pPr>
      <w:r w:rsidRPr="00061AB7">
        <w:t>55 1135     1     - сорта С</w:t>
      </w:r>
    </w:p>
    <w:p w:rsidR="00CC4CF9" w:rsidRPr="00061AB7" w:rsidRDefault="00CC4CF9" w:rsidP="003463F3">
      <w:pPr>
        <w:pStyle w:val="ConsPlusCell"/>
        <w:jc w:val="both"/>
      </w:pPr>
      <w:r w:rsidRPr="00061AB7">
        <w:t>55 1136     7     - сортов В  и В  / ВВ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          j    j</w:t>
      </w:r>
    </w:p>
    <w:p w:rsidR="00CC4CF9" w:rsidRPr="00061AB7" w:rsidRDefault="00CC4CF9" w:rsidP="003463F3">
      <w:pPr>
        <w:pStyle w:val="ConsPlusCell"/>
        <w:jc w:val="both"/>
      </w:pPr>
      <w:r w:rsidRPr="00061AB7">
        <w:t>55 1137     2     - сортов ВВХ и В / СР</w:t>
      </w:r>
    </w:p>
    <w:p w:rsidR="00CC4CF9" w:rsidRPr="00061AB7" w:rsidRDefault="00CC4CF9" w:rsidP="003463F3">
      <w:pPr>
        <w:pStyle w:val="ConsPlusCell"/>
        <w:jc w:val="both"/>
      </w:pPr>
      <w:r w:rsidRPr="00061AB7">
        <w:t>55 1138     8     - сортов ВВХ / ВВ, ВВХ / СР и ВВХ / С</w:t>
      </w:r>
    </w:p>
    <w:p w:rsidR="00CC4CF9" w:rsidRPr="00061AB7" w:rsidRDefault="00CC4CF9" w:rsidP="003463F3">
      <w:pPr>
        <w:pStyle w:val="ConsPlusCell"/>
        <w:jc w:val="both"/>
      </w:pPr>
      <w:r w:rsidRPr="00061AB7">
        <w:t>55 1139     3     - сортов СР, ВВ / СР и ВВ / С</w:t>
      </w:r>
    </w:p>
    <w:p w:rsidR="00CC4CF9" w:rsidRPr="00061AB7" w:rsidRDefault="00CC4CF9" w:rsidP="003463F3">
      <w:pPr>
        <w:pStyle w:val="ConsPlusCell"/>
        <w:jc w:val="both"/>
      </w:pPr>
      <w:r w:rsidRPr="00061AB7">
        <w:t>55 1140     9     Фанера марки ФБА /</w:t>
      </w:r>
    </w:p>
    <w:p w:rsidR="00CC4CF9" w:rsidRPr="00061AB7" w:rsidRDefault="00CC4CF9" w:rsidP="003463F3">
      <w:pPr>
        <w:pStyle w:val="ConsPlusCell"/>
        <w:jc w:val="both"/>
      </w:pPr>
      <w:r w:rsidRPr="00061AB7">
        <w:t>55 1142     2     - сортов В и В / ВВ</w:t>
      </w:r>
    </w:p>
    <w:p w:rsidR="00CC4CF9" w:rsidRPr="00061AB7" w:rsidRDefault="00CC4CF9" w:rsidP="003463F3">
      <w:pPr>
        <w:pStyle w:val="ConsPlusCell"/>
        <w:jc w:val="both"/>
      </w:pPr>
      <w:r w:rsidRPr="00061AB7">
        <w:t>55 1143     5     - сорта ВВ</w:t>
      </w:r>
    </w:p>
    <w:p w:rsidR="00CC4CF9" w:rsidRPr="00061AB7" w:rsidRDefault="00CC4CF9" w:rsidP="003463F3">
      <w:pPr>
        <w:pStyle w:val="ConsPlusCell"/>
        <w:jc w:val="both"/>
      </w:pPr>
      <w:r w:rsidRPr="00061AB7">
        <w:t>55 1144     0     - сорта В / С</w:t>
      </w:r>
    </w:p>
    <w:p w:rsidR="00CC4CF9" w:rsidRPr="00061AB7" w:rsidRDefault="00CC4CF9" w:rsidP="003463F3">
      <w:pPr>
        <w:pStyle w:val="ConsPlusCell"/>
        <w:jc w:val="both"/>
      </w:pPr>
      <w:r w:rsidRPr="00061AB7">
        <w:t>55 1145     6     - сорта С</w:t>
      </w:r>
    </w:p>
    <w:p w:rsidR="00CC4CF9" w:rsidRPr="00061AB7" w:rsidRDefault="00CC4CF9" w:rsidP="003463F3">
      <w:pPr>
        <w:pStyle w:val="ConsPlusCell"/>
        <w:jc w:val="both"/>
      </w:pPr>
      <w:r w:rsidRPr="00061AB7">
        <w:t>55 1146     1     - сортов В  и В  / ВВ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          j    j</w:t>
      </w:r>
    </w:p>
    <w:p w:rsidR="00CC4CF9" w:rsidRPr="00061AB7" w:rsidRDefault="00CC4CF9" w:rsidP="003463F3">
      <w:pPr>
        <w:pStyle w:val="ConsPlusCell"/>
        <w:jc w:val="both"/>
      </w:pPr>
      <w:r w:rsidRPr="00061AB7">
        <w:t>55 1147     7     - сортов ВВХ и В / СР</w:t>
      </w:r>
    </w:p>
    <w:p w:rsidR="00CC4CF9" w:rsidRPr="00061AB7" w:rsidRDefault="00CC4CF9" w:rsidP="003463F3">
      <w:pPr>
        <w:pStyle w:val="ConsPlusCell"/>
        <w:jc w:val="both"/>
      </w:pPr>
      <w:r w:rsidRPr="00061AB7">
        <w:t>55 1148     2     - сортов ВВХ / ВВ, ВВХ / СР и ВВХ / С</w:t>
      </w:r>
    </w:p>
    <w:p w:rsidR="00CC4CF9" w:rsidRPr="00061AB7" w:rsidRDefault="00CC4CF9" w:rsidP="003463F3">
      <w:pPr>
        <w:pStyle w:val="ConsPlusCell"/>
        <w:jc w:val="both"/>
      </w:pPr>
      <w:r w:rsidRPr="00061AB7">
        <w:t>55 1149     8     - сортов СР, ВВ / СР и ВВ / С</w:t>
      </w:r>
    </w:p>
    <w:p w:rsidR="00CC4CF9" w:rsidRPr="00061AB7" w:rsidRDefault="00CC4CF9" w:rsidP="003463F3">
      <w:pPr>
        <w:pStyle w:val="ConsPlusCell"/>
        <w:jc w:val="both"/>
      </w:pPr>
      <w:r w:rsidRPr="00061AB7">
        <w:t>55 1190     1     Фанера экспортная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55 1191     7     Фанера из утолщенного шпона</w:t>
      </w:r>
    </w:p>
    <w:p w:rsidR="00CC4CF9" w:rsidRPr="00061AB7" w:rsidRDefault="00CC4CF9" w:rsidP="003463F3">
      <w:pPr>
        <w:pStyle w:val="ConsPlusCell"/>
        <w:jc w:val="both"/>
      </w:pPr>
      <w:r w:rsidRPr="00061AB7">
        <w:t>55 1200     4     Фанера общего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55 1201     5     Фанера марок ФК, ФБ и ФБА *</w:t>
      </w:r>
    </w:p>
    <w:p w:rsidR="00CC4CF9" w:rsidRPr="00061AB7" w:rsidRDefault="00CC4CF9" w:rsidP="003463F3">
      <w:pPr>
        <w:pStyle w:val="ConsPlusCell"/>
        <w:jc w:val="both"/>
      </w:pPr>
      <w:r w:rsidRPr="00061AB7">
        <w:t>55 1210     9     Фанера марки ФК /</w:t>
      </w:r>
    </w:p>
    <w:p w:rsidR="00CC4CF9" w:rsidRPr="00061AB7" w:rsidRDefault="00CC4CF9" w:rsidP="003463F3">
      <w:pPr>
        <w:pStyle w:val="ConsPlusCell"/>
        <w:jc w:val="both"/>
      </w:pPr>
      <w:r w:rsidRPr="00061AB7">
        <w:t>55 1211     4     - с наружными слоями из шпона лиственных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55 1212     9     - с наружными слоями из шпона хвойных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55 1230     8     Фанера марки ФСФ /</w:t>
      </w:r>
    </w:p>
    <w:p w:rsidR="00CC4CF9" w:rsidRPr="00061AB7" w:rsidRDefault="00CC4CF9" w:rsidP="003463F3">
      <w:pPr>
        <w:pStyle w:val="ConsPlusCell"/>
        <w:jc w:val="both"/>
      </w:pPr>
      <w:r w:rsidRPr="00061AB7">
        <w:t>55 1231     3     - с наружными слоями из шпона лиственных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55 1232     9     - с наружными слоями из шпона хвойных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55 1240     2     Фанера марки ФБА /</w:t>
      </w:r>
    </w:p>
    <w:p w:rsidR="00CC4CF9" w:rsidRPr="00061AB7" w:rsidRDefault="00CC4CF9" w:rsidP="003463F3">
      <w:pPr>
        <w:pStyle w:val="ConsPlusCell"/>
        <w:jc w:val="both"/>
      </w:pPr>
      <w:r w:rsidRPr="00061AB7">
        <w:t>55 1241     8     - с наружными слоями из шпона лиственных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55 1250     7     Фанера комбинированная марки ФСФК /</w:t>
      </w:r>
    </w:p>
    <w:p w:rsidR="00CC4CF9" w:rsidRPr="00061AB7" w:rsidRDefault="00CC4CF9" w:rsidP="003463F3">
      <w:pPr>
        <w:pStyle w:val="ConsPlusCell"/>
        <w:jc w:val="both"/>
      </w:pPr>
      <w:r w:rsidRPr="00061AB7">
        <w:t>55 1251     2     - сорта ВВ / ВВ</w:t>
      </w:r>
    </w:p>
    <w:p w:rsidR="00CC4CF9" w:rsidRPr="00061AB7" w:rsidRDefault="00CC4CF9" w:rsidP="003463F3">
      <w:pPr>
        <w:pStyle w:val="ConsPlusCell"/>
        <w:jc w:val="both"/>
      </w:pPr>
      <w:r w:rsidRPr="00061AB7">
        <w:t>55 1256     3     - сорта АВ / ВВ</w:t>
      </w:r>
    </w:p>
    <w:p w:rsidR="00CC4CF9" w:rsidRPr="00061AB7" w:rsidRDefault="00CC4CF9" w:rsidP="003463F3">
      <w:pPr>
        <w:pStyle w:val="ConsPlusCell"/>
        <w:jc w:val="both"/>
      </w:pPr>
      <w:r w:rsidRPr="00061AB7">
        <w:t>55 1257     5     - сорта В / ВВ</w:t>
      </w:r>
    </w:p>
    <w:p w:rsidR="00CC4CF9" w:rsidRPr="00061AB7" w:rsidRDefault="00CC4CF9" w:rsidP="003463F3">
      <w:pPr>
        <w:pStyle w:val="ConsPlusCell"/>
        <w:jc w:val="both"/>
      </w:pPr>
      <w:r w:rsidRPr="00061AB7">
        <w:t>55 1290     5     Фанера /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55 1291     0     - из утолщенного шпона</w:t>
      </w:r>
    </w:p>
    <w:p w:rsidR="00CC4CF9" w:rsidRPr="00061AB7" w:rsidRDefault="00CC4CF9" w:rsidP="003463F3">
      <w:pPr>
        <w:pStyle w:val="ConsPlusCell"/>
        <w:jc w:val="both"/>
      </w:pPr>
      <w:r w:rsidRPr="00061AB7">
        <w:t>55 1292     6     - для опалубки</w:t>
      </w:r>
    </w:p>
    <w:p w:rsidR="00CC4CF9" w:rsidRPr="00061AB7" w:rsidRDefault="00CC4CF9" w:rsidP="003463F3">
      <w:pPr>
        <w:pStyle w:val="ConsPlusCell"/>
        <w:jc w:val="both"/>
      </w:pPr>
      <w:r w:rsidRPr="00061AB7">
        <w:t>55 1293     1     - для упаковки</w:t>
      </w:r>
    </w:p>
    <w:p w:rsidR="00CC4CF9" w:rsidRPr="00061AB7" w:rsidRDefault="00CC4CF9" w:rsidP="003463F3">
      <w:pPr>
        <w:pStyle w:val="ConsPlusCell"/>
        <w:jc w:val="both"/>
      </w:pPr>
      <w:r w:rsidRPr="00061AB7">
        <w:t>55 1294     7     - для строительной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55 1295     2     - для авто-, вагоно-, контейнеростроения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55 1300     8     Фанера, облицованная строганым шпоном</w:t>
      </w:r>
    </w:p>
    <w:p w:rsidR="00CC4CF9" w:rsidRPr="00061AB7" w:rsidRDefault="00CC4CF9" w:rsidP="003463F3">
      <w:pPr>
        <w:pStyle w:val="ConsPlusCell"/>
        <w:jc w:val="both"/>
      </w:pPr>
      <w:r w:rsidRPr="00061AB7">
        <w:t>55 1310     2     Фанера, склеенная фенолформальдегидными клеями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(марки ФОФ) /</w:t>
      </w:r>
    </w:p>
    <w:p w:rsidR="00CC4CF9" w:rsidRPr="00061AB7" w:rsidRDefault="00CC4CF9" w:rsidP="003463F3">
      <w:pPr>
        <w:pStyle w:val="ConsPlusCell"/>
        <w:jc w:val="both"/>
      </w:pPr>
      <w:r w:rsidRPr="00061AB7">
        <w:t>55 1311     8     - сорта 1</w:t>
      </w:r>
    </w:p>
    <w:p w:rsidR="00CC4CF9" w:rsidRPr="00061AB7" w:rsidRDefault="00CC4CF9" w:rsidP="003463F3">
      <w:pPr>
        <w:pStyle w:val="ConsPlusCell"/>
        <w:jc w:val="both"/>
      </w:pPr>
      <w:r w:rsidRPr="00061AB7">
        <w:t>55 1312     3     - сорта 2</w:t>
      </w:r>
    </w:p>
    <w:p w:rsidR="00CC4CF9" w:rsidRPr="00061AB7" w:rsidRDefault="00CC4CF9" w:rsidP="003463F3">
      <w:pPr>
        <w:pStyle w:val="ConsPlusCell"/>
        <w:jc w:val="both"/>
      </w:pPr>
      <w:r w:rsidRPr="00061AB7">
        <w:t>55 1320     7     Фанера, склеенная карбамидными клеями (марки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ФОК) /</w:t>
      </w:r>
    </w:p>
    <w:p w:rsidR="00CC4CF9" w:rsidRPr="00061AB7" w:rsidRDefault="00CC4CF9" w:rsidP="003463F3">
      <w:pPr>
        <w:pStyle w:val="ConsPlusCell"/>
        <w:jc w:val="both"/>
      </w:pPr>
      <w:r w:rsidRPr="00061AB7">
        <w:t>55 1321     2     - сорта 1</w:t>
      </w:r>
    </w:p>
    <w:p w:rsidR="00CC4CF9" w:rsidRPr="00061AB7" w:rsidRDefault="00CC4CF9" w:rsidP="003463F3">
      <w:pPr>
        <w:pStyle w:val="ConsPlusCell"/>
        <w:jc w:val="both"/>
      </w:pPr>
      <w:r w:rsidRPr="00061AB7">
        <w:t>55 1322     8     - сорта 2</w:t>
      </w:r>
    </w:p>
    <w:p w:rsidR="00CC4CF9" w:rsidRPr="00061AB7" w:rsidRDefault="00CC4CF9" w:rsidP="003463F3">
      <w:pPr>
        <w:pStyle w:val="ConsPlusCell"/>
        <w:jc w:val="both"/>
      </w:pPr>
      <w:r w:rsidRPr="00061AB7">
        <w:t>55 1400     1     Фанера декоративная</w:t>
      </w:r>
    </w:p>
    <w:p w:rsidR="00CC4CF9" w:rsidRPr="00061AB7" w:rsidRDefault="00CC4CF9" w:rsidP="003463F3">
      <w:pPr>
        <w:pStyle w:val="ConsPlusCell"/>
        <w:jc w:val="both"/>
      </w:pPr>
      <w:r w:rsidRPr="00061AB7">
        <w:t>55 1410     6     Фанера марки ДФ-1 /</w:t>
      </w:r>
    </w:p>
    <w:p w:rsidR="00CC4CF9" w:rsidRPr="00061AB7" w:rsidRDefault="00CC4CF9" w:rsidP="003463F3">
      <w:pPr>
        <w:pStyle w:val="ConsPlusCell"/>
        <w:jc w:val="both"/>
      </w:pPr>
      <w:r w:rsidRPr="00061AB7">
        <w:t>55 1411     1     - сорта 1</w:t>
      </w:r>
    </w:p>
    <w:p w:rsidR="00CC4CF9" w:rsidRPr="00061AB7" w:rsidRDefault="00CC4CF9" w:rsidP="003463F3">
      <w:pPr>
        <w:pStyle w:val="ConsPlusCell"/>
        <w:jc w:val="both"/>
      </w:pPr>
      <w:r w:rsidRPr="00061AB7">
        <w:t>55 1412     7     - сорта 2</w:t>
      </w:r>
    </w:p>
    <w:p w:rsidR="00CC4CF9" w:rsidRPr="00061AB7" w:rsidRDefault="00CC4CF9" w:rsidP="003463F3">
      <w:pPr>
        <w:pStyle w:val="ConsPlusCell"/>
        <w:jc w:val="both"/>
      </w:pPr>
      <w:r w:rsidRPr="00061AB7">
        <w:t>55 1420     0     Фанера марки ДФ-2 /</w:t>
      </w:r>
    </w:p>
    <w:p w:rsidR="00CC4CF9" w:rsidRPr="00061AB7" w:rsidRDefault="00CC4CF9" w:rsidP="003463F3">
      <w:pPr>
        <w:pStyle w:val="ConsPlusCell"/>
        <w:jc w:val="both"/>
      </w:pPr>
      <w:r w:rsidRPr="00061AB7">
        <w:t>55 1421     6     - сорта 1</w:t>
      </w:r>
    </w:p>
    <w:p w:rsidR="00CC4CF9" w:rsidRPr="00061AB7" w:rsidRDefault="00CC4CF9" w:rsidP="003463F3">
      <w:pPr>
        <w:pStyle w:val="ConsPlusCell"/>
        <w:jc w:val="both"/>
      </w:pPr>
      <w:r w:rsidRPr="00061AB7">
        <w:t>55 1422     1     - сорта 2</w:t>
      </w:r>
    </w:p>
    <w:p w:rsidR="00CC4CF9" w:rsidRPr="00061AB7" w:rsidRDefault="00CC4CF9" w:rsidP="003463F3">
      <w:pPr>
        <w:pStyle w:val="ConsPlusCell"/>
        <w:jc w:val="both"/>
      </w:pPr>
      <w:r w:rsidRPr="00061AB7">
        <w:t>55 1430     5     Фанера марки ДФ-3 /</w:t>
      </w:r>
    </w:p>
    <w:p w:rsidR="00CC4CF9" w:rsidRPr="00061AB7" w:rsidRDefault="00CC4CF9" w:rsidP="003463F3">
      <w:pPr>
        <w:pStyle w:val="ConsPlusCell"/>
        <w:jc w:val="both"/>
      </w:pPr>
      <w:r w:rsidRPr="00061AB7">
        <w:t>55 1431     0     - сорта 1</w:t>
      </w:r>
    </w:p>
    <w:p w:rsidR="00CC4CF9" w:rsidRPr="00061AB7" w:rsidRDefault="00CC4CF9" w:rsidP="003463F3">
      <w:pPr>
        <w:pStyle w:val="ConsPlusCell"/>
        <w:jc w:val="both"/>
      </w:pPr>
      <w:r w:rsidRPr="00061AB7">
        <w:t>55 1432     6     - сорта 2</w:t>
      </w:r>
    </w:p>
    <w:p w:rsidR="00CC4CF9" w:rsidRPr="00061AB7" w:rsidRDefault="00CC4CF9" w:rsidP="003463F3">
      <w:pPr>
        <w:pStyle w:val="ConsPlusCell"/>
        <w:jc w:val="both"/>
      </w:pPr>
      <w:r w:rsidRPr="00061AB7">
        <w:t>55 1440     4     Фанера декоративная с непрозрачным покрытием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повышенной водостойкости, с декоративной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бумагой /</w:t>
      </w:r>
    </w:p>
    <w:p w:rsidR="00CC4CF9" w:rsidRPr="00061AB7" w:rsidRDefault="00CC4CF9" w:rsidP="003463F3">
      <w:pPr>
        <w:pStyle w:val="ConsPlusCell"/>
        <w:jc w:val="both"/>
      </w:pPr>
      <w:r w:rsidRPr="00061AB7">
        <w:t>55 1441     5     - сорта 1</w:t>
      </w:r>
    </w:p>
    <w:p w:rsidR="00CC4CF9" w:rsidRPr="00061AB7" w:rsidRDefault="00CC4CF9" w:rsidP="003463F3">
      <w:pPr>
        <w:pStyle w:val="ConsPlusCell"/>
        <w:jc w:val="both"/>
      </w:pPr>
      <w:r w:rsidRPr="00061AB7">
        <w:t>55 1442     0     - сорта 2</w:t>
      </w:r>
    </w:p>
    <w:p w:rsidR="00CC4CF9" w:rsidRPr="00061AB7" w:rsidRDefault="00CC4CF9" w:rsidP="003463F3">
      <w:pPr>
        <w:pStyle w:val="ConsPlusCell"/>
        <w:jc w:val="both"/>
      </w:pPr>
      <w:r w:rsidRPr="00061AB7">
        <w:t>55 1500     5     Фанера бакелизированная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55 1510     0     Фанера марки ФБС /</w:t>
      </w:r>
    </w:p>
    <w:p w:rsidR="00CC4CF9" w:rsidRPr="00061AB7" w:rsidRDefault="00CC4CF9" w:rsidP="003463F3">
      <w:pPr>
        <w:pStyle w:val="ConsPlusCell"/>
        <w:jc w:val="both"/>
      </w:pPr>
      <w:r w:rsidRPr="00061AB7">
        <w:t>55 1511     5     - без указания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55 1520     4     Фанера марки ФБС1 /</w:t>
      </w:r>
    </w:p>
    <w:p w:rsidR="00CC4CF9" w:rsidRPr="00061AB7" w:rsidRDefault="00CC4CF9" w:rsidP="003463F3">
      <w:pPr>
        <w:pStyle w:val="ConsPlusCell"/>
        <w:jc w:val="both"/>
      </w:pPr>
      <w:r w:rsidRPr="00061AB7">
        <w:t>55 1521     4     - без указания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55 1530     9     Фанера марки ФБС-А /</w:t>
      </w:r>
    </w:p>
    <w:p w:rsidR="00CC4CF9" w:rsidRPr="00061AB7" w:rsidRDefault="00CC4CF9" w:rsidP="003463F3">
      <w:pPr>
        <w:pStyle w:val="ConsPlusCell"/>
        <w:jc w:val="both"/>
      </w:pPr>
      <w:r w:rsidRPr="00061AB7">
        <w:t>55 1531     4     - без указания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55 1540     3     Фанера марки ФБС1-А /</w:t>
      </w:r>
    </w:p>
    <w:p w:rsidR="00CC4CF9" w:rsidRPr="00061AB7" w:rsidRDefault="00CC4CF9" w:rsidP="003463F3">
      <w:pPr>
        <w:pStyle w:val="ConsPlusCell"/>
        <w:jc w:val="both"/>
      </w:pPr>
      <w:r w:rsidRPr="00061AB7">
        <w:t>55 1541     9     - без указания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55 1550     8     Фанера марки ФБВ /</w:t>
      </w:r>
    </w:p>
    <w:p w:rsidR="00CC4CF9" w:rsidRPr="00061AB7" w:rsidRDefault="00CC4CF9" w:rsidP="003463F3">
      <w:pPr>
        <w:pStyle w:val="ConsPlusCell"/>
        <w:jc w:val="both"/>
      </w:pPr>
      <w:r w:rsidRPr="00061AB7">
        <w:t>55 1551     3     - без указания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55 1560     2     Фанера марки ФБВ1 /</w:t>
      </w:r>
    </w:p>
    <w:p w:rsidR="00CC4CF9" w:rsidRPr="00061AB7" w:rsidRDefault="00CC4CF9" w:rsidP="003463F3">
      <w:pPr>
        <w:pStyle w:val="ConsPlusCell"/>
        <w:jc w:val="both"/>
      </w:pPr>
      <w:r w:rsidRPr="00061AB7">
        <w:t>55 1561     8     - без указания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55 1600     9     Фанера березовая авиационная</w:t>
      </w:r>
    </w:p>
    <w:p w:rsidR="00CC4CF9" w:rsidRPr="00061AB7" w:rsidRDefault="00CC4CF9" w:rsidP="003463F3">
      <w:pPr>
        <w:pStyle w:val="ConsPlusCell"/>
        <w:jc w:val="both"/>
      </w:pPr>
      <w:r w:rsidRPr="00061AB7">
        <w:t>55 1601     4     Фанера для клавишных музыкальных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инструментов *</w:t>
      </w:r>
    </w:p>
    <w:p w:rsidR="00CC4CF9" w:rsidRPr="00061AB7" w:rsidRDefault="00CC4CF9" w:rsidP="003463F3">
      <w:pPr>
        <w:pStyle w:val="ConsPlusCell"/>
        <w:jc w:val="both"/>
      </w:pPr>
      <w:r w:rsidRPr="00061AB7">
        <w:t>55 1610     3     Фанера березовая авиационная, склеенная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бакелитовой пленкой (марок БП-А, БП-В) /</w:t>
      </w:r>
    </w:p>
    <w:p w:rsidR="00CC4CF9" w:rsidRPr="00061AB7" w:rsidRDefault="00CC4CF9" w:rsidP="003463F3">
      <w:pPr>
        <w:pStyle w:val="ConsPlusCell"/>
        <w:jc w:val="both"/>
      </w:pPr>
      <w:r w:rsidRPr="00061AB7">
        <w:t>55 1611     9     - сорта 1</w:t>
      </w:r>
    </w:p>
    <w:p w:rsidR="00CC4CF9" w:rsidRPr="00061AB7" w:rsidRDefault="00CC4CF9" w:rsidP="003463F3">
      <w:pPr>
        <w:pStyle w:val="ConsPlusCell"/>
        <w:jc w:val="both"/>
      </w:pPr>
      <w:r w:rsidRPr="00061AB7">
        <w:t>55 1612     4     - сорта 2</w:t>
      </w:r>
    </w:p>
    <w:p w:rsidR="00CC4CF9" w:rsidRPr="00061AB7" w:rsidRDefault="00CC4CF9" w:rsidP="003463F3">
      <w:pPr>
        <w:pStyle w:val="ConsPlusCell"/>
        <w:jc w:val="both"/>
      </w:pPr>
      <w:r w:rsidRPr="00061AB7">
        <w:t>55 1620     8     Фанера березовая авиационная, склеенная смолой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(марки БС-1) /</w:t>
      </w:r>
    </w:p>
    <w:p w:rsidR="00CC4CF9" w:rsidRPr="00061AB7" w:rsidRDefault="00CC4CF9" w:rsidP="003463F3">
      <w:pPr>
        <w:pStyle w:val="ConsPlusCell"/>
        <w:jc w:val="both"/>
      </w:pPr>
      <w:r w:rsidRPr="00061AB7">
        <w:t>55 1621     3     - сорта 1</w:t>
      </w:r>
    </w:p>
    <w:p w:rsidR="00CC4CF9" w:rsidRPr="00061AB7" w:rsidRDefault="00CC4CF9" w:rsidP="003463F3">
      <w:pPr>
        <w:pStyle w:val="ConsPlusCell"/>
        <w:jc w:val="both"/>
      </w:pPr>
      <w:r w:rsidRPr="00061AB7">
        <w:t>55 1622     9     - сорта 2</w:t>
      </w:r>
    </w:p>
    <w:p w:rsidR="00CC4CF9" w:rsidRPr="00061AB7" w:rsidRDefault="00CC4CF9" w:rsidP="003463F3">
      <w:pPr>
        <w:pStyle w:val="ConsPlusCell"/>
        <w:jc w:val="both"/>
      </w:pPr>
      <w:r w:rsidRPr="00061AB7">
        <w:t>55 1630     2     Фанера березовая авиационная, склеенная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бакелитовой пленкой и смолой (марки БПС-1В) /</w:t>
      </w:r>
    </w:p>
    <w:p w:rsidR="00CC4CF9" w:rsidRPr="00061AB7" w:rsidRDefault="00CC4CF9" w:rsidP="003463F3">
      <w:pPr>
        <w:pStyle w:val="ConsPlusCell"/>
        <w:jc w:val="both"/>
      </w:pPr>
      <w:r w:rsidRPr="00061AB7">
        <w:t>55 1631     8     - сорта 1</w:t>
      </w:r>
    </w:p>
    <w:p w:rsidR="00CC4CF9" w:rsidRPr="00061AB7" w:rsidRDefault="00CC4CF9" w:rsidP="003463F3">
      <w:pPr>
        <w:pStyle w:val="ConsPlusCell"/>
        <w:jc w:val="both"/>
      </w:pPr>
      <w:r w:rsidRPr="00061AB7">
        <w:t>55 1690     7     Фанера мишенная (марки АМ) /</w:t>
      </w:r>
    </w:p>
    <w:p w:rsidR="00CC4CF9" w:rsidRPr="00061AB7" w:rsidRDefault="00CC4CF9" w:rsidP="003463F3">
      <w:pPr>
        <w:pStyle w:val="ConsPlusCell"/>
        <w:jc w:val="both"/>
      </w:pPr>
      <w:r w:rsidRPr="00061AB7">
        <w:t>55 1691     5     - без указания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55 1800     6     Плиты фанерные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55 1801     1     Плиты фанерные на синтетических смолах *</w:t>
      </w:r>
    </w:p>
    <w:p w:rsidR="00CC4CF9" w:rsidRPr="00061AB7" w:rsidRDefault="00CC4CF9" w:rsidP="003463F3">
      <w:pPr>
        <w:pStyle w:val="ConsPlusCell"/>
        <w:jc w:val="both"/>
      </w:pPr>
      <w:r w:rsidRPr="00061AB7">
        <w:t>55 1810     0     Плиты марки ПФ-А вагонные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55 1811     6     - необлицованные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55 1812     1     - облицованные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55 1820     5     Плиты марки ПФ-Б клещевые /</w:t>
      </w:r>
    </w:p>
    <w:p w:rsidR="00CC4CF9" w:rsidRPr="00061AB7" w:rsidRDefault="00CC4CF9" w:rsidP="003463F3">
      <w:pPr>
        <w:pStyle w:val="ConsPlusCell"/>
        <w:jc w:val="both"/>
      </w:pPr>
      <w:r w:rsidRPr="00061AB7">
        <w:t>55 1821     0     - сорта В / ВВ</w:t>
      </w:r>
    </w:p>
    <w:p w:rsidR="00CC4CF9" w:rsidRPr="00061AB7" w:rsidRDefault="00CC4CF9" w:rsidP="003463F3">
      <w:pPr>
        <w:pStyle w:val="ConsPlusCell"/>
        <w:jc w:val="both"/>
      </w:pPr>
      <w:r w:rsidRPr="00061AB7">
        <w:t>55 1822     6     - сорта В</w:t>
      </w:r>
    </w:p>
    <w:p w:rsidR="00CC4CF9" w:rsidRPr="00061AB7" w:rsidRDefault="00CC4CF9" w:rsidP="003463F3">
      <w:pPr>
        <w:pStyle w:val="ConsPlusCell"/>
        <w:jc w:val="both"/>
      </w:pPr>
      <w:r w:rsidRPr="00061AB7">
        <w:t>55 1830     0     Плиты марки ПФ-В комбайновые /</w:t>
      </w:r>
    </w:p>
    <w:p w:rsidR="00CC4CF9" w:rsidRPr="00061AB7" w:rsidRDefault="00CC4CF9" w:rsidP="003463F3">
      <w:pPr>
        <w:pStyle w:val="ConsPlusCell"/>
        <w:jc w:val="both"/>
      </w:pPr>
      <w:r w:rsidRPr="00061AB7">
        <w:t>55 1831     5     - сорта В / ВВ</w:t>
      </w:r>
    </w:p>
    <w:p w:rsidR="00CC4CF9" w:rsidRPr="00061AB7" w:rsidRDefault="00CC4CF9" w:rsidP="003463F3">
      <w:pPr>
        <w:pStyle w:val="ConsPlusCell"/>
        <w:jc w:val="both"/>
      </w:pPr>
      <w:r w:rsidRPr="00061AB7">
        <w:t>55 1832     0     - сорта В / В</w:t>
      </w:r>
    </w:p>
    <w:p w:rsidR="00CC4CF9" w:rsidRPr="00061AB7" w:rsidRDefault="00CC4CF9" w:rsidP="003463F3">
      <w:pPr>
        <w:pStyle w:val="ConsPlusCell"/>
        <w:jc w:val="both"/>
      </w:pPr>
      <w:r w:rsidRPr="00061AB7">
        <w:t>55 1840     4     Плиты специальные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55 1841     3     - без указания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55 1850     9     Плиты фанерные / для текстильной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55 1851     4     - для фланцев катушек</w:t>
      </w:r>
    </w:p>
    <w:p w:rsidR="00CC4CF9" w:rsidRPr="00061AB7" w:rsidRDefault="00CC4CF9" w:rsidP="003463F3">
      <w:pPr>
        <w:pStyle w:val="ConsPlusCell"/>
        <w:jc w:val="both"/>
      </w:pPr>
      <w:r w:rsidRPr="00061AB7">
        <w:t>55 1852     7     - березовые текстильные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55 1853     5     - клиновидные для погонялок ткацких станков</w:t>
      </w:r>
    </w:p>
    <w:p w:rsidR="00CC4CF9" w:rsidRPr="00061AB7" w:rsidRDefault="00CC4CF9" w:rsidP="003463F3">
      <w:pPr>
        <w:pStyle w:val="ConsPlusCell"/>
        <w:jc w:val="both"/>
      </w:pPr>
      <w:r w:rsidRPr="00061AB7">
        <w:t>55 1870     8     Плиты фанерные для многослойных лыж /</w:t>
      </w:r>
    </w:p>
    <w:p w:rsidR="00CC4CF9" w:rsidRPr="00061AB7" w:rsidRDefault="00CC4CF9" w:rsidP="003463F3">
      <w:pPr>
        <w:pStyle w:val="ConsPlusCell"/>
        <w:jc w:val="both"/>
      </w:pPr>
      <w:r w:rsidRPr="00061AB7">
        <w:t>55 1871     3     - с плотностью внутренних слоев 0,70 -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0,85 г/см3 (марки ПФ-Л)</w:t>
      </w:r>
    </w:p>
    <w:p w:rsidR="00CC4CF9" w:rsidRPr="00061AB7" w:rsidRDefault="00CC4CF9" w:rsidP="003463F3">
      <w:pPr>
        <w:pStyle w:val="ConsPlusCell"/>
        <w:jc w:val="both"/>
      </w:pPr>
      <w:r w:rsidRPr="00061AB7">
        <w:t>55 1880     2     Плиты фанерные / для хоккейных клюшек</w:t>
      </w:r>
    </w:p>
    <w:p w:rsidR="00CC4CF9" w:rsidRPr="00061AB7" w:rsidRDefault="00CC4CF9" w:rsidP="003463F3">
      <w:pPr>
        <w:pStyle w:val="ConsPlusCell"/>
        <w:jc w:val="both"/>
      </w:pPr>
      <w:r w:rsidRPr="00061AB7">
        <w:t>55 1881     8     - для ручек клюшек</w:t>
      </w:r>
    </w:p>
    <w:p w:rsidR="00CC4CF9" w:rsidRPr="00061AB7" w:rsidRDefault="00CC4CF9" w:rsidP="003463F3">
      <w:pPr>
        <w:pStyle w:val="ConsPlusCell"/>
        <w:jc w:val="both"/>
      </w:pPr>
      <w:r w:rsidRPr="00061AB7">
        <w:t>55 1882     3     - для крюков</w:t>
      </w:r>
    </w:p>
    <w:p w:rsidR="00CC4CF9" w:rsidRPr="00061AB7" w:rsidRDefault="00CC4CF9" w:rsidP="003463F3">
      <w:pPr>
        <w:pStyle w:val="ConsPlusCell"/>
        <w:jc w:val="both"/>
      </w:pPr>
      <w:r w:rsidRPr="00061AB7">
        <w:t>55 1890     7     Плиты фанерные /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55 1891     2     - облицовочные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55 1892     8     - строительные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55 1900     6     Детали и заготовки гнуто-клееные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плоско-клееные для мебели</w:t>
      </w:r>
    </w:p>
    <w:p w:rsidR="00CC4CF9" w:rsidRPr="00061AB7" w:rsidRDefault="00CC4CF9" w:rsidP="003463F3">
      <w:pPr>
        <w:pStyle w:val="ConsPlusCell"/>
        <w:jc w:val="both"/>
      </w:pPr>
      <w:r w:rsidRPr="00061AB7">
        <w:t>55 1910     4     Трубы фанерные / для царг, колец и проножек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стульев</w:t>
      </w:r>
    </w:p>
    <w:p w:rsidR="00CC4CF9" w:rsidRPr="00061AB7" w:rsidRDefault="00CC4CF9" w:rsidP="003463F3">
      <w:pPr>
        <w:pStyle w:val="ConsPlusCell"/>
        <w:jc w:val="both"/>
      </w:pPr>
      <w:r w:rsidRPr="00061AB7">
        <w:t>55 1911     0     - для царг гнутых стульев</w:t>
      </w:r>
    </w:p>
    <w:p w:rsidR="00CC4CF9" w:rsidRPr="00061AB7" w:rsidRDefault="00CC4CF9" w:rsidP="003463F3">
      <w:pPr>
        <w:pStyle w:val="ConsPlusCell"/>
        <w:jc w:val="both"/>
      </w:pPr>
      <w:r w:rsidRPr="00061AB7">
        <w:t>55 1912     5     - для колец гнутых стульев</w:t>
      </w:r>
    </w:p>
    <w:p w:rsidR="00CC4CF9" w:rsidRPr="00061AB7" w:rsidRDefault="00CC4CF9" w:rsidP="003463F3">
      <w:pPr>
        <w:pStyle w:val="ConsPlusCell"/>
        <w:jc w:val="both"/>
      </w:pPr>
      <w:r w:rsidRPr="00061AB7">
        <w:t>55 1913     0     - для проножек стульев</w:t>
      </w:r>
    </w:p>
    <w:p w:rsidR="00CC4CF9" w:rsidRPr="00061AB7" w:rsidRDefault="00CC4CF9" w:rsidP="003463F3">
      <w:pPr>
        <w:pStyle w:val="ConsPlusCell"/>
        <w:jc w:val="both"/>
      </w:pPr>
      <w:r w:rsidRPr="00061AB7">
        <w:t>55 1914     6     - для царг стульев</w:t>
      </w:r>
    </w:p>
    <w:p w:rsidR="00CC4CF9" w:rsidRPr="00061AB7" w:rsidRDefault="00CC4CF9" w:rsidP="003463F3">
      <w:pPr>
        <w:pStyle w:val="ConsPlusCell"/>
        <w:jc w:val="both"/>
      </w:pPr>
      <w:r w:rsidRPr="00061AB7">
        <w:t>55 1920     9     Царги /</w:t>
      </w:r>
    </w:p>
    <w:p w:rsidR="00CC4CF9" w:rsidRPr="00061AB7" w:rsidRDefault="00CC4CF9" w:rsidP="003463F3">
      <w:pPr>
        <w:pStyle w:val="ConsPlusCell"/>
        <w:jc w:val="both"/>
      </w:pPr>
      <w:r w:rsidRPr="00061AB7">
        <w:t>55 1921     4     - для круглых раздвижных столов</w:t>
      </w:r>
    </w:p>
    <w:p w:rsidR="00CC4CF9" w:rsidRPr="00061AB7" w:rsidRDefault="00CC4CF9" w:rsidP="003463F3">
      <w:pPr>
        <w:pStyle w:val="ConsPlusCell"/>
        <w:jc w:val="both"/>
      </w:pPr>
      <w:r w:rsidRPr="00061AB7">
        <w:t>55 1922     3     - гнутопрессованные замкнутые трапециевидные</w:t>
      </w:r>
    </w:p>
    <w:p w:rsidR="00CC4CF9" w:rsidRPr="00061AB7" w:rsidRDefault="00CC4CF9" w:rsidP="003463F3">
      <w:pPr>
        <w:pStyle w:val="ConsPlusCell"/>
        <w:jc w:val="both"/>
      </w:pPr>
      <w:r w:rsidRPr="00061AB7">
        <w:t>55 1930     3     Ножки для стульев и заготовки к ним</w:t>
      </w:r>
    </w:p>
    <w:p w:rsidR="00CC4CF9" w:rsidRPr="00061AB7" w:rsidRDefault="00CC4CF9" w:rsidP="003463F3">
      <w:pPr>
        <w:pStyle w:val="ConsPlusCell"/>
        <w:jc w:val="both"/>
      </w:pPr>
      <w:r w:rsidRPr="00061AB7">
        <w:t>55 1931     9     Заготовки клееные для задней ножки стула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профильных клееных плит</w:t>
      </w:r>
    </w:p>
    <w:p w:rsidR="00CC4CF9" w:rsidRPr="00061AB7" w:rsidRDefault="00CC4CF9" w:rsidP="003463F3">
      <w:pPr>
        <w:pStyle w:val="ConsPlusCell"/>
        <w:jc w:val="both"/>
      </w:pPr>
      <w:r w:rsidRPr="00061AB7">
        <w:t>55 1932     4     Ножки гнуто-клееные из шпона</w:t>
      </w:r>
    </w:p>
    <w:p w:rsidR="00CC4CF9" w:rsidRPr="00061AB7" w:rsidRDefault="00CC4CF9" w:rsidP="003463F3">
      <w:pPr>
        <w:pStyle w:val="ConsPlusCell"/>
        <w:jc w:val="both"/>
      </w:pPr>
      <w:r w:rsidRPr="00061AB7">
        <w:t>55 1940     8     Сиденья для стульев фанерные и заготовки к ним</w:t>
      </w:r>
    </w:p>
    <w:p w:rsidR="00CC4CF9" w:rsidRPr="00061AB7" w:rsidRDefault="00CC4CF9" w:rsidP="003463F3">
      <w:pPr>
        <w:pStyle w:val="ConsPlusCell"/>
        <w:jc w:val="both"/>
      </w:pPr>
      <w:r w:rsidRPr="00061AB7">
        <w:t>55 1941     3     Сиденья для стульев</w:t>
      </w:r>
    </w:p>
    <w:p w:rsidR="00CC4CF9" w:rsidRPr="00061AB7" w:rsidRDefault="00CC4CF9" w:rsidP="003463F3">
      <w:pPr>
        <w:pStyle w:val="ConsPlusCell"/>
        <w:jc w:val="both"/>
      </w:pPr>
      <w:r w:rsidRPr="00061AB7">
        <w:t>55 1942     9     Заготовки сидений под обтяжку</w:t>
      </w:r>
    </w:p>
    <w:p w:rsidR="00CC4CF9" w:rsidRPr="00061AB7" w:rsidRDefault="00CC4CF9" w:rsidP="003463F3">
      <w:pPr>
        <w:pStyle w:val="ConsPlusCell"/>
        <w:jc w:val="both"/>
      </w:pPr>
      <w:r w:rsidRPr="00061AB7">
        <w:t>55 1943     4     Заготовки сидений под лакировку</w:t>
      </w:r>
    </w:p>
    <w:p w:rsidR="00CC4CF9" w:rsidRPr="00061AB7" w:rsidRDefault="00CC4CF9" w:rsidP="003463F3">
      <w:pPr>
        <w:pStyle w:val="ConsPlusCell"/>
        <w:jc w:val="both"/>
      </w:pPr>
      <w:r w:rsidRPr="00061AB7">
        <w:t>55 1950     2     Спинки для стульев фанерные и заготовки к ним</w:t>
      </w:r>
    </w:p>
    <w:p w:rsidR="00CC4CF9" w:rsidRPr="00061AB7" w:rsidRDefault="00CC4CF9" w:rsidP="003463F3">
      <w:pPr>
        <w:pStyle w:val="ConsPlusCell"/>
        <w:jc w:val="both"/>
      </w:pPr>
      <w:r w:rsidRPr="00061AB7">
        <w:t>55 1951     8     Спинки для стульев</w:t>
      </w:r>
    </w:p>
    <w:p w:rsidR="00CC4CF9" w:rsidRPr="00061AB7" w:rsidRDefault="00CC4CF9" w:rsidP="003463F3">
      <w:pPr>
        <w:pStyle w:val="ConsPlusCell"/>
        <w:jc w:val="both"/>
      </w:pPr>
      <w:r w:rsidRPr="00061AB7">
        <w:t>55 1952     3     Заготовки для спинок под обтяжку</w:t>
      </w:r>
    </w:p>
    <w:p w:rsidR="00CC4CF9" w:rsidRPr="00061AB7" w:rsidRDefault="00CC4CF9" w:rsidP="003463F3">
      <w:pPr>
        <w:pStyle w:val="ConsPlusCell"/>
        <w:jc w:val="both"/>
      </w:pPr>
      <w:r w:rsidRPr="00061AB7">
        <w:t>55 1953     9     Заготовки для спинок под лакировку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55 2000     1     Шпон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55 2100     3     Шпон лущеный</w:t>
      </w:r>
    </w:p>
    <w:p w:rsidR="00CC4CF9" w:rsidRPr="00061AB7" w:rsidRDefault="00CC4CF9" w:rsidP="003463F3">
      <w:pPr>
        <w:pStyle w:val="ConsPlusCell"/>
        <w:jc w:val="both"/>
      </w:pPr>
      <w:r w:rsidRPr="00061AB7">
        <w:t>55 2110     8     Шпон для облицовки изделий /</w:t>
      </w:r>
    </w:p>
    <w:p w:rsidR="00CC4CF9" w:rsidRPr="00061AB7" w:rsidRDefault="00CC4CF9" w:rsidP="003463F3">
      <w:pPr>
        <w:pStyle w:val="ConsPlusCell"/>
        <w:jc w:val="both"/>
      </w:pPr>
      <w:r w:rsidRPr="00061AB7">
        <w:t>55 2111     3     - сорта 1</w:t>
      </w:r>
    </w:p>
    <w:p w:rsidR="00CC4CF9" w:rsidRPr="00061AB7" w:rsidRDefault="00CC4CF9" w:rsidP="003463F3">
      <w:pPr>
        <w:pStyle w:val="ConsPlusCell"/>
        <w:jc w:val="both"/>
      </w:pPr>
      <w:r w:rsidRPr="00061AB7">
        <w:t>55 2112     9     - сорта 2</w:t>
      </w:r>
    </w:p>
    <w:p w:rsidR="00CC4CF9" w:rsidRPr="00061AB7" w:rsidRDefault="00CC4CF9" w:rsidP="003463F3">
      <w:pPr>
        <w:pStyle w:val="ConsPlusCell"/>
        <w:jc w:val="both"/>
      </w:pPr>
      <w:r w:rsidRPr="00061AB7">
        <w:t>55 2113     4     - сорта 3</w:t>
      </w:r>
    </w:p>
    <w:p w:rsidR="00CC4CF9" w:rsidRPr="00061AB7" w:rsidRDefault="00CC4CF9" w:rsidP="003463F3">
      <w:pPr>
        <w:pStyle w:val="ConsPlusCell"/>
        <w:jc w:val="both"/>
      </w:pPr>
      <w:r w:rsidRPr="00061AB7">
        <w:t>55 2114     2     - сорта А</w:t>
      </w:r>
    </w:p>
    <w:p w:rsidR="00CC4CF9" w:rsidRPr="00061AB7" w:rsidRDefault="00CC4CF9" w:rsidP="003463F3">
      <w:pPr>
        <w:pStyle w:val="ConsPlusCell"/>
        <w:jc w:val="both"/>
      </w:pPr>
      <w:r w:rsidRPr="00061AB7">
        <w:t>55 2115     5     - сорта АВ</w:t>
      </w:r>
    </w:p>
    <w:p w:rsidR="00CC4CF9" w:rsidRPr="00061AB7" w:rsidRDefault="00CC4CF9" w:rsidP="003463F3">
      <w:pPr>
        <w:pStyle w:val="ConsPlusCell"/>
        <w:jc w:val="both"/>
      </w:pPr>
      <w:r w:rsidRPr="00061AB7">
        <w:t>55 2116     0     - сорта В</w:t>
      </w:r>
    </w:p>
    <w:p w:rsidR="00CC4CF9" w:rsidRPr="00061AB7" w:rsidRDefault="00CC4CF9" w:rsidP="003463F3">
      <w:pPr>
        <w:pStyle w:val="ConsPlusCell"/>
        <w:jc w:val="both"/>
      </w:pPr>
      <w:r w:rsidRPr="00061AB7">
        <w:t>55 2117     6     - сорта ВВ</w:t>
      </w:r>
    </w:p>
    <w:p w:rsidR="00CC4CF9" w:rsidRPr="00061AB7" w:rsidRDefault="00CC4CF9" w:rsidP="003463F3">
      <w:pPr>
        <w:pStyle w:val="ConsPlusCell"/>
        <w:jc w:val="both"/>
      </w:pPr>
      <w:r w:rsidRPr="00061AB7">
        <w:t>55 2118     1     - сорта С</w:t>
      </w:r>
    </w:p>
    <w:p w:rsidR="00CC4CF9" w:rsidRPr="00061AB7" w:rsidRDefault="00CC4CF9" w:rsidP="003463F3">
      <w:pPr>
        <w:pStyle w:val="ConsPlusCell"/>
        <w:jc w:val="both"/>
      </w:pPr>
      <w:r w:rsidRPr="00061AB7">
        <w:t>55 2119     7     - прочий</w:t>
      </w:r>
    </w:p>
    <w:p w:rsidR="00CC4CF9" w:rsidRPr="00061AB7" w:rsidRDefault="00CC4CF9" w:rsidP="003463F3">
      <w:pPr>
        <w:pStyle w:val="ConsPlusCell"/>
        <w:jc w:val="both"/>
      </w:pPr>
      <w:r w:rsidRPr="00061AB7">
        <w:t>55 2120     2     Шпон березовый из свилеватой древесины /</w:t>
      </w:r>
    </w:p>
    <w:p w:rsidR="00CC4CF9" w:rsidRPr="00061AB7" w:rsidRDefault="00CC4CF9" w:rsidP="003463F3">
      <w:pPr>
        <w:pStyle w:val="ConsPlusCell"/>
        <w:jc w:val="both"/>
      </w:pPr>
      <w:r w:rsidRPr="00061AB7">
        <w:t>55 2121     8     - сорта 1</w:t>
      </w:r>
    </w:p>
    <w:p w:rsidR="00CC4CF9" w:rsidRPr="00061AB7" w:rsidRDefault="00CC4CF9" w:rsidP="003463F3">
      <w:pPr>
        <w:pStyle w:val="ConsPlusCell"/>
        <w:jc w:val="both"/>
      </w:pPr>
      <w:r w:rsidRPr="00061AB7">
        <w:t>55 2122     3     - сорта 2</w:t>
      </w:r>
    </w:p>
    <w:p w:rsidR="00CC4CF9" w:rsidRPr="00061AB7" w:rsidRDefault="00CC4CF9" w:rsidP="003463F3">
      <w:pPr>
        <w:pStyle w:val="ConsPlusCell"/>
        <w:jc w:val="both"/>
      </w:pPr>
      <w:r w:rsidRPr="00061AB7">
        <w:t>55 2130     7     Шпон лущеный для изготовления слоистой клееной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древесины /</w:t>
      </w:r>
    </w:p>
    <w:p w:rsidR="00CC4CF9" w:rsidRPr="00061AB7" w:rsidRDefault="00CC4CF9" w:rsidP="003463F3">
      <w:pPr>
        <w:pStyle w:val="ConsPlusCell"/>
        <w:jc w:val="both"/>
      </w:pPr>
      <w:r w:rsidRPr="00061AB7">
        <w:t>55 2131     2     - сорта 1</w:t>
      </w:r>
    </w:p>
    <w:p w:rsidR="00CC4CF9" w:rsidRPr="00061AB7" w:rsidRDefault="00CC4CF9" w:rsidP="003463F3">
      <w:pPr>
        <w:pStyle w:val="ConsPlusCell"/>
        <w:jc w:val="both"/>
      </w:pPr>
      <w:r w:rsidRPr="00061AB7">
        <w:t>55 2132     8     - сорта 2</w:t>
      </w:r>
    </w:p>
    <w:p w:rsidR="00CC4CF9" w:rsidRPr="00061AB7" w:rsidRDefault="00CC4CF9" w:rsidP="003463F3">
      <w:pPr>
        <w:pStyle w:val="ConsPlusCell"/>
        <w:jc w:val="both"/>
      </w:pPr>
      <w:r w:rsidRPr="00061AB7">
        <w:t>55 2133     3     - сорта 3</w:t>
      </w:r>
    </w:p>
    <w:p w:rsidR="00CC4CF9" w:rsidRPr="00061AB7" w:rsidRDefault="00CC4CF9" w:rsidP="003463F3">
      <w:pPr>
        <w:pStyle w:val="ConsPlusCell"/>
        <w:jc w:val="both"/>
      </w:pPr>
      <w:r w:rsidRPr="00061AB7">
        <w:t>55 2134     9     - сорта А</w:t>
      </w:r>
    </w:p>
    <w:p w:rsidR="00CC4CF9" w:rsidRPr="00061AB7" w:rsidRDefault="00CC4CF9" w:rsidP="003463F3">
      <w:pPr>
        <w:pStyle w:val="ConsPlusCell"/>
        <w:jc w:val="both"/>
      </w:pPr>
      <w:r w:rsidRPr="00061AB7">
        <w:t>55 2135     4     - сорта АВ</w:t>
      </w:r>
    </w:p>
    <w:p w:rsidR="00CC4CF9" w:rsidRPr="00061AB7" w:rsidRDefault="00CC4CF9" w:rsidP="003463F3">
      <w:pPr>
        <w:pStyle w:val="ConsPlusCell"/>
        <w:jc w:val="both"/>
      </w:pPr>
      <w:r w:rsidRPr="00061AB7">
        <w:t>55 2136     0     - сорта В</w:t>
      </w:r>
    </w:p>
    <w:p w:rsidR="00CC4CF9" w:rsidRPr="00061AB7" w:rsidRDefault="00CC4CF9" w:rsidP="003463F3">
      <w:pPr>
        <w:pStyle w:val="ConsPlusCell"/>
        <w:jc w:val="both"/>
      </w:pPr>
      <w:r w:rsidRPr="00061AB7">
        <w:t>55 2137     5     - сорта ВВ</w:t>
      </w:r>
    </w:p>
    <w:p w:rsidR="00CC4CF9" w:rsidRPr="00061AB7" w:rsidRDefault="00CC4CF9" w:rsidP="003463F3">
      <w:pPr>
        <w:pStyle w:val="ConsPlusCell"/>
        <w:jc w:val="both"/>
      </w:pPr>
      <w:r w:rsidRPr="00061AB7">
        <w:t>55 2138     0     - сорта С</w:t>
      </w:r>
    </w:p>
    <w:p w:rsidR="00CC4CF9" w:rsidRPr="00061AB7" w:rsidRDefault="00CC4CF9" w:rsidP="003463F3">
      <w:pPr>
        <w:pStyle w:val="ConsPlusCell"/>
        <w:jc w:val="both"/>
      </w:pPr>
      <w:r w:rsidRPr="00061AB7">
        <w:t>55 2200     7     Шпон строганый</w:t>
      </w:r>
    </w:p>
    <w:p w:rsidR="00CC4CF9" w:rsidRPr="00061AB7" w:rsidRDefault="00CC4CF9" w:rsidP="003463F3">
      <w:pPr>
        <w:pStyle w:val="ConsPlusCell"/>
        <w:jc w:val="both"/>
      </w:pPr>
      <w:r w:rsidRPr="00061AB7">
        <w:t>55 2210     1     Шпон строганый ореховый /</w:t>
      </w:r>
    </w:p>
    <w:p w:rsidR="00CC4CF9" w:rsidRPr="00061AB7" w:rsidRDefault="00CC4CF9" w:rsidP="003463F3">
      <w:pPr>
        <w:pStyle w:val="ConsPlusCell"/>
        <w:jc w:val="both"/>
      </w:pPr>
      <w:r w:rsidRPr="00061AB7">
        <w:t>55 2211     7     - без указания вида среза</w:t>
      </w:r>
    </w:p>
    <w:p w:rsidR="00CC4CF9" w:rsidRPr="00061AB7" w:rsidRDefault="00CC4CF9" w:rsidP="003463F3">
      <w:pPr>
        <w:pStyle w:val="ConsPlusCell"/>
        <w:jc w:val="both"/>
      </w:pPr>
      <w:r w:rsidRPr="00061AB7">
        <w:t>55 2220     6     Шпон строганый красного дерева /</w:t>
      </w:r>
    </w:p>
    <w:p w:rsidR="00CC4CF9" w:rsidRPr="00061AB7" w:rsidRDefault="00CC4CF9" w:rsidP="003463F3">
      <w:pPr>
        <w:pStyle w:val="ConsPlusCell"/>
        <w:jc w:val="both"/>
      </w:pPr>
      <w:r w:rsidRPr="00061AB7">
        <w:t>55 2221     1     - без указания вида среза</w:t>
      </w:r>
    </w:p>
    <w:p w:rsidR="00CC4CF9" w:rsidRPr="00061AB7" w:rsidRDefault="00CC4CF9" w:rsidP="003463F3">
      <w:pPr>
        <w:pStyle w:val="ConsPlusCell"/>
        <w:jc w:val="both"/>
      </w:pPr>
      <w:r w:rsidRPr="00061AB7">
        <w:t>55 2230     0     Шпон строганый прочих пород /</w:t>
      </w:r>
    </w:p>
    <w:p w:rsidR="00CC4CF9" w:rsidRPr="00061AB7" w:rsidRDefault="00CC4CF9" w:rsidP="003463F3">
      <w:pPr>
        <w:pStyle w:val="ConsPlusCell"/>
        <w:jc w:val="both"/>
      </w:pPr>
      <w:r w:rsidRPr="00061AB7">
        <w:t>55 2231     6     - радиальный</w:t>
      </w:r>
    </w:p>
    <w:p w:rsidR="00CC4CF9" w:rsidRPr="00061AB7" w:rsidRDefault="00CC4CF9" w:rsidP="003463F3">
      <w:pPr>
        <w:pStyle w:val="ConsPlusCell"/>
        <w:jc w:val="both"/>
      </w:pPr>
      <w:r w:rsidRPr="00061AB7">
        <w:t>55 2232     1     - полурадиальный</w:t>
      </w:r>
    </w:p>
    <w:p w:rsidR="00CC4CF9" w:rsidRPr="00061AB7" w:rsidRDefault="00CC4CF9" w:rsidP="003463F3">
      <w:pPr>
        <w:pStyle w:val="ConsPlusCell"/>
        <w:jc w:val="both"/>
      </w:pPr>
      <w:r w:rsidRPr="00061AB7">
        <w:t>55 2233     7     - тангентальный</w:t>
      </w:r>
    </w:p>
    <w:p w:rsidR="00CC4CF9" w:rsidRPr="00061AB7" w:rsidRDefault="00CC4CF9" w:rsidP="003463F3">
      <w:pPr>
        <w:pStyle w:val="ConsPlusCell"/>
        <w:jc w:val="both"/>
      </w:pPr>
      <w:r w:rsidRPr="00061AB7">
        <w:t>55 2234     2     - тангентально-торцовый</w:t>
      </w:r>
    </w:p>
    <w:p w:rsidR="00CC4CF9" w:rsidRPr="00061AB7" w:rsidRDefault="00CC4CF9" w:rsidP="003463F3">
      <w:pPr>
        <w:pStyle w:val="ConsPlusCell"/>
        <w:jc w:val="both"/>
      </w:pPr>
      <w:r w:rsidRPr="00061AB7">
        <w:t>55 2235     8     - без указания вида среза</w:t>
      </w:r>
    </w:p>
    <w:p w:rsidR="00CC4CF9" w:rsidRPr="00061AB7" w:rsidRDefault="00CC4CF9" w:rsidP="003463F3">
      <w:pPr>
        <w:pStyle w:val="ConsPlusCell"/>
        <w:jc w:val="both"/>
      </w:pPr>
      <w:r w:rsidRPr="00061AB7">
        <w:t>55 2300     0     Шпон аккумуляторный</w:t>
      </w:r>
    </w:p>
    <w:p w:rsidR="00CC4CF9" w:rsidRPr="00061AB7" w:rsidRDefault="00CC4CF9" w:rsidP="003463F3">
      <w:pPr>
        <w:pStyle w:val="ConsPlusCell"/>
        <w:jc w:val="both"/>
      </w:pPr>
      <w:r w:rsidRPr="00061AB7">
        <w:t>55 2310     5     Шпон аккумуляторный гладкий /</w:t>
      </w:r>
    </w:p>
    <w:p w:rsidR="00CC4CF9" w:rsidRPr="00061AB7" w:rsidRDefault="00CC4CF9" w:rsidP="003463F3">
      <w:pPr>
        <w:pStyle w:val="ConsPlusCell"/>
        <w:jc w:val="both"/>
      </w:pPr>
      <w:r w:rsidRPr="00061AB7">
        <w:t>55 2311     0     - без указания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55 2320     0     Шпон аккумуляторный рифленый /</w:t>
      </w:r>
    </w:p>
    <w:p w:rsidR="00CC4CF9" w:rsidRPr="00061AB7" w:rsidRDefault="00CC4CF9" w:rsidP="003463F3">
      <w:pPr>
        <w:pStyle w:val="ConsPlusCell"/>
        <w:jc w:val="both"/>
      </w:pPr>
      <w:r w:rsidRPr="00061AB7">
        <w:t>55 2321     5     - без указания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55 2400     4     Шпон синтетический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55 2410     9     Шпон синтетический на основе бумаги /</w:t>
      </w:r>
    </w:p>
    <w:p w:rsidR="00CC4CF9" w:rsidRPr="00061AB7" w:rsidRDefault="00CC4CF9" w:rsidP="003463F3">
      <w:pPr>
        <w:pStyle w:val="ConsPlusCell"/>
        <w:jc w:val="both"/>
      </w:pPr>
      <w:r w:rsidRPr="00061AB7">
        <w:t>55 2411     4     - облицовочный</w:t>
      </w:r>
    </w:p>
    <w:p w:rsidR="00CC4CF9" w:rsidRPr="00061AB7" w:rsidRDefault="00CC4CF9" w:rsidP="003463F3">
      <w:pPr>
        <w:pStyle w:val="ConsPlusCell"/>
        <w:jc w:val="both"/>
      </w:pPr>
      <w:r w:rsidRPr="00061AB7">
        <w:t>55 2412     4     - кромочный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55 3000     2     Плиты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55 3200     7     Плиты столярные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55 3201     5     Плиты столярные на синтетических смолах *</w:t>
      </w:r>
    </w:p>
    <w:p w:rsidR="00CC4CF9" w:rsidRPr="00061AB7" w:rsidRDefault="00CC4CF9" w:rsidP="003463F3">
      <w:pPr>
        <w:pStyle w:val="ConsPlusCell"/>
        <w:jc w:val="both"/>
      </w:pPr>
      <w:r w:rsidRPr="00061AB7">
        <w:t>55 3210     4     Плиты столярные из реек, полученных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склеенных в блок досок (типа БР) /</w:t>
      </w:r>
    </w:p>
    <w:p w:rsidR="00CC4CF9" w:rsidRPr="00061AB7" w:rsidRDefault="00CC4CF9" w:rsidP="003463F3">
      <w:pPr>
        <w:pStyle w:val="ConsPlusCell"/>
        <w:jc w:val="both"/>
      </w:pPr>
      <w:r w:rsidRPr="00061AB7">
        <w:t>55 3211     0     - необлицованные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55 3212     5     - облицованные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55 3220     9     Плиты столярные из склеенных между собой реек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древесины (типа СР) /</w:t>
      </w:r>
    </w:p>
    <w:p w:rsidR="00CC4CF9" w:rsidRPr="00061AB7" w:rsidRDefault="00CC4CF9" w:rsidP="003463F3">
      <w:pPr>
        <w:pStyle w:val="ConsPlusCell"/>
        <w:jc w:val="both"/>
      </w:pPr>
      <w:r w:rsidRPr="00061AB7">
        <w:t>55 3221     4     - необлицованные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55 3222     4     - облицованные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55 3230     3     Плиты столярные из не склеенных между собой реек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древесины (типа НР) /</w:t>
      </w:r>
    </w:p>
    <w:p w:rsidR="00CC4CF9" w:rsidRPr="00061AB7" w:rsidRDefault="00CC4CF9" w:rsidP="003463F3">
      <w:pPr>
        <w:pStyle w:val="ConsPlusCell"/>
        <w:jc w:val="both"/>
      </w:pPr>
      <w:r w:rsidRPr="00061AB7">
        <w:t>55 3231     9     - необлицованные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55 3232     4     - облицованные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55 3400     7     Плиты древесно-стружечные</w:t>
      </w:r>
    </w:p>
    <w:p w:rsidR="00CC4CF9" w:rsidRPr="00061AB7" w:rsidRDefault="00CC4CF9" w:rsidP="003463F3">
      <w:pPr>
        <w:pStyle w:val="ConsPlusCell"/>
        <w:jc w:val="both"/>
      </w:pPr>
      <w:r w:rsidRPr="00061AB7">
        <w:t>55 3401     2     Плиты древесно-стружечные толщиной 22 мм *</w:t>
      </w:r>
    </w:p>
    <w:p w:rsidR="00CC4CF9" w:rsidRPr="00061AB7" w:rsidRDefault="00CC4CF9" w:rsidP="003463F3">
      <w:pPr>
        <w:pStyle w:val="ConsPlusCell"/>
        <w:jc w:val="both"/>
      </w:pPr>
      <w:r w:rsidRPr="00061AB7">
        <w:t>55 3402     8     Плиты древесно-стружечные толщиной 19 мм *</w:t>
      </w:r>
    </w:p>
    <w:p w:rsidR="00CC4CF9" w:rsidRPr="00061AB7" w:rsidRDefault="00CC4CF9" w:rsidP="003463F3">
      <w:pPr>
        <w:pStyle w:val="ConsPlusCell"/>
        <w:jc w:val="both"/>
      </w:pPr>
      <w:r w:rsidRPr="00061AB7">
        <w:t>55 3403     3     Плиты древесно-стружечные толщиной 16 мм *</w:t>
      </w:r>
    </w:p>
    <w:p w:rsidR="00CC4CF9" w:rsidRPr="00061AB7" w:rsidRDefault="00CC4CF9" w:rsidP="003463F3">
      <w:pPr>
        <w:pStyle w:val="ConsPlusCell"/>
        <w:jc w:val="both"/>
      </w:pPr>
      <w:r w:rsidRPr="00061AB7">
        <w:t>55 3405     4     Плиты древесно-стружечные экспортные *</w:t>
      </w:r>
    </w:p>
    <w:p w:rsidR="00CC4CF9" w:rsidRPr="00061AB7" w:rsidRDefault="00CC4CF9" w:rsidP="003463F3">
      <w:pPr>
        <w:pStyle w:val="ConsPlusCell"/>
        <w:jc w:val="both"/>
      </w:pPr>
      <w:r w:rsidRPr="00061AB7">
        <w:t>55 3410     1     Плиты древесно-стружечные периодического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прессования /</w:t>
      </w:r>
    </w:p>
    <w:p w:rsidR="00CC4CF9" w:rsidRPr="00061AB7" w:rsidRDefault="00CC4CF9" w:rsidP="003463F3">
      <w:pPr>
        <w:pStyle w:val="ConsPlusCell"/>
        <w:jc w:val="both"/>
      </w:pPr>
      <w:r w:rsidRPr="00061AB7">
        <w:t>55 3411     7     - общего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55 3419     0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55 3430     0     Плиты древесно-стружечные непрерывного /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прессования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55 3431     6     - плоского прессования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55 3432     1     - экструзионного прессования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55 3440     5     Плиты древесно-стружечные периодического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прессования со специальными свойствами /</w:t>
      </w:r>
    </w:p>
    <w:p w:rsidR="00CC4CF9" w:rsidRPr="00061AB7" w:rsidRDefault="00CC4CF9" w:rsidP="003463F3">
      <w:pPr>
        <w:pStyle w:val="ConsPlusCell"/>
        <w:jc w:val="both"/>
      </w:pPr>
      <w:r w:rsidRPr="00061AB7">
        <w:t>55 3441     0     - водобиостойкие</w:t>
      </w:r>
    </w:p>
    <w:p w:rsidR="00CC4CF9" w:rsidRPr="00061AB7" w:rsidRDefault="00CC4CF9" w:rsidP="003463F3">
      <w:pPr>
        <w:pStyle w:val="ConsPlusCell"/>
        <w:jc w:val="both"/>
      </w:pPr>
      <w:r w:rsidRPr="00061AB7">
        <w:t>55 3442     6     - огнестойкие</w:t>
      </w:r>
    </w:p>
    <w:p w:rsidR="00CC4CF9" w:rsidRPr="00061AB7" w:rsidRDefault="00CC4CF9" w:rsidP="003463F3">
      <w:pPr>
        <w:pStyle w:val="ConsPlusCell"/>
        <w:jc w:val="both"/>
      </w:pPr>
      <w:r w:rsidRPr="00061AB7">
        <w:t>55 3450     0     Плиты древесно-стружечные периодического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прессования с отделанной и облицованной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пластью /</w:t>
      </w:r>
    </w:p>
    <w:p w:rsidR="00CC4CF9" w:rsidRPr="00061AB7" w:rsidRDefault="00CC4CF9" w:rsidP="003463F3">
      <w:pPr>
        <w:pStyle w:val="ConsPlusCell"/>
        <w:jc w:val="both"/>
      </w:pPr>
      <w:r w:rsidRPr="00061AB7">
        <w:t>55 3451     5     - с декоративной отделкой</w:t>
      </w:r>
    </w:p>
    <w:p w:rsidR="00CC4CF9" w:rsidRPr="00061AB7" w:rsidRDefault="00CC4CF9" w:rsidP="003463F3">
      <w:pPr>
        <w:pStyle w:val="ConsPlusCell"/>
        <w:jc w:val="both"/>
      </w:pPr>
      <w:r w:rsidRPr="00061AB7">
        <w:t>55 3452     0     - облицованные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55 3600     4     Плиты древесно-волокнистые</w:t>
      </w:r>
    </w:p>
    <w:p w:rsidR="00CC4CF9" w:rsidRPr="00061AB7" w:rsidRDefault="00CC4CF9" w:rsidP="003463F3">
      <w:pPr>
        <w:pStyle w:val="ConsPlusCell"/>
        <w:jc w:val="both"/>
      </w:pPr>
      <w:r w:rsidRPr="00061AB7">
        <w:t>55 3610     9     Плиты древесно-волокнистые мокрого способа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производства / (кроме отделанных, облицованных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плит со специальными свойствами)</w:t>
      </w:r>
    </w:p>
    <w:p w:rsidR="00CC4CF9" w:rsidRPr="00061AB7" w:rsidRDefault="00CC4CF9" w:rsidP="003463F3">
      <w:pPr>
        <w:pStyle w:val="ConsPlusCell"/>
        <w:jc w:val="both"/>
      </w:pPr>
      <w:r w:rsidRPr="00061AB7">
        <w:t>55 3611     4     - мягкие</w:t>
      </w:r>
    </w:p>
    <w:p w:rsidR="00CC4CF9" w:rsidRPr="00061AB7" w:rsidRDefault="00CC4CF9" w:rsidP="003463F3">
      <w:pPr>
        <w:pStyle w:val="ConsPlusCell"/>
        <w:jc w:val="both"/>
      </w:pPr>
      <w:r w:rsidRPr="00061AB7">
        <w:t>55 3612     0     - полутвердые</w:t>
      </w:r>
    </w:p>
    <w:p w:rsidR="00CC4CF9" w:rsidRPr="00061AB7" w:rsidRDefault="00CC4CF9" w:rsidP="003463F3">
      <w:pPr>
        <w:pStyle w:val="ConsPlusCell"/>
        <w:jc w:val="both"/>
      </w:pPr>
      <w:r w:rsidRPr="00061AB7">
        <w:t>55 3613     5     - твердые</w:t>
      </w:r>
    </w:p>
    <w:p w:rsidR="00CC4CF9" w:rsidRPr="00061AB7" w:rsidRDefault="00CC4CF9" w:rsidP="003463F3">
      <w:pPr>
        <w:pStyle w:val="ConsPlusCell"/>
        <w:jc w:val="both"/>
      </w:pPr>
      <w:r w:rsidRPr="00061AB7">
        <w:t>55 3614     0     - сверхтвердые</w:t>
      </w:r>
    </w:p>
    <w:p w:rsidR="00CC4CF9" w:rsidRPr="00061AB7" w:rsidRDefault="00CC4CF9" w:rsidP="003463F3">
      <w:pPr>
        <w:pStyle w:val="ConsPlusCell"/>
        <w:jc w:val="both"/>
      </w:pPr>
      <w:r w:rsidRPr="00061AB7">
        <w:t>55 3619     8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55 3620     3     Плиты древесно-волокнистые сухого способа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производства / (кроме отделанных, облицованных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плит со специальными свойствами)</w:t>
      </w:r>
    </w:p>
    <w:p w:rsidR="00CC4CF9" w:rsidRPr="00061AB7" w:rsidRDefault="00CC4CF9" w:rsidP="003463F3">
      <w:pPr>
        <w:pStyle w:val="ConsPlusCell"/>
        <w:jc w:val="both"/>
      </w:pPr>
      <w:r w:rsidRPr="00061AB7">
        <w:t>55 3622     4     - полутвердые</w:t>
      </w:r>
    </w:p>
    <w:p w:rsidR="00CC4CF9" w:rsidRPr="00061AB7" w:rsidRDefault="00CC4CF9" w:rsidP="003463F3">
      <w:pPr>
        <w:pStyle w:val="ConsPlusCell"/>
        <w:jc w:val="both"/>
      </w:pPr>
      <w:r w:rsidRPr="00061AB7">
        <w:t>55 3623     3     - твердые</w:t>
      </w:r>
    </w:p>
    <w:p w:rsidR="00CC4CF9" w:rsidRPr="00061AB7" w:rsidRDefault="00CC4CF9" w:rsidP="003463F3">
      <w:pPr>
        <w:pStyle w:val="ConsPlusCell"/>
        <w:jc w:val="both"/>
      </w:pPr>
      <w:r w:rsidRPr="00061AB7">
        <w:t>55 3624     5     - сверхтвердые</w:t>
      </w:r>
    </w:p>
    <w:p w:rsidR="00CC4CF9" w:rsidRPr="00061AB7" w:rsidRDefault="00CC4CF9" w:rsidP="003463F3">
      <w:pPr>
        <w:pStyle w:val="ConsPlusCell"/>
        <w:jc w:val="both"/>
      </w:pPr>
      <w:r w:rsidRPr="00061AB7">
        <w:t>55 3629     2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55 3630     8     Плиты древесно-волокнистые / с отделанной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поверхностью</w:t>
      </w:r>
    </w:p>
    <w:p w:rsidR="00CC4CF9" w:rsidRPr="00061AB7" w:rsidRDefault="00CC4CF9" w:rsidP="003463F3">
      <w:pPr>
        <w:pStyle w:val="ConsPlusCell"/>
        <w:jc w:val="both"/>
      </w:pPr>
      <w:r w:rsidRPr="00061AB7">
        <w:t>55 3631     3     - с лакокрасочным покрытием</w:t>
      </w:r>
    </w:p>
    <w:p w:rsidR="00CC4CF9" w:rsidRPr="00061AB7" w:rsidRDefault="00CC4CF9" w:rsidP="003463F3">
      <w:pPr>
        <w:pStyle w:val="ConsPlusCell"/>
        <w:jc w:val="both"/>
      </w:pPr>
      <w:r w:rsidRPr="00061AB7">
        <w:t>55 3632     9     - облицованные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55 3640     2     Плиты древесно-волокнистые со специальными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свойствами /</w:t>
      </w:r>
    </w:p>
    <w:p w:rsidR="00CC4CF9" w:rsidRPr="00061AB7" w:rsidRDefault="00CC4CF9" w:rsidP="003463F3">
      <w:pPr>
        <w:pStyle w:val="ConsPlusCell"/>
        <w:jc w:val="both"/>
      </w:pPr>
      <w:r w:rsidRPr="00061AB7">
        <w:t>55 3641     8     - битумированные (влагостойкие)</w:t>
      </w:r>
    </w:p>
    <w:p w:rsidR="00CC4CF9" w:rsidRPr="00061AB7" w:rsidRDefault="00CC4CF9" w:rsidP="003463F3">
      <w:pPr>
        <w:pStyle w:val="ConsPlusCell"/>
        <w:jc w:val="both"/>
      </w:pPr>
      <w:r w:rsidRPr="00061AB7">
        <w:t>55 3642     3     - биостойкие</w:t>
      </w:r>
    </w:p>
    <w:p w:rsidR="00CC4CF9" w:rsidRPr="00061AB7" w:rsidRDefault="00CC4CF9" w:rsidP="003463F3">
      <w:pPr>
        <w:pStyle w:val="ConsPlusCell"/>
        <w:jc w:val="both"/>
      </w:pPr>
      <w:r w:rsidRPr="00061AB7">
        <w:t>55 3643     9     - огнестойкие</w:t>
      </w:r>
    </w:p>
    <w:p w:rsidR="00CC4CF9" w:rsidRPr="00061AB7" w:rsidRDefault="00CC4CF9" w:rsidP="003463F3">
      <w:pPr>
        <w:pStyle w:val="ConsPlusCell"/>
        <w:jc w:val="both"/>
      </w:pPr>
      <w:r w:rsidRPr="00061AB7">
        <w:t>55 3644     4     - асбесто-древесные изоляционные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55 3700     8     Плиты древесные на минеральном связующем</w:t>
      </w:r>
    </w:p>
    <w:p w:rsidR="00CC4CF9" w:rsidRPr="00061AB7" w:rsidRDefault="00CC4CF9" w:rsidP="003463F3">
      <w:pPr>
        <w:pStyle w:val="ConsPlusCell"/>
        <w:jc w:val="both"/>
      </w:pPr>
      <w:r w:rsidRPr="00061AB7">
        <w:t>55 3710     2     Плиты древесные на цементе, включая фибролитовые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55 3711     8     Плиты фибролитовые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55 3712     3     Плиты цементно-стружечные</w:t>
      </w:r>
    </w:p>
    <w:p w:rsidR="00CC4CF9" w:rsidRPr="00061AB7" w:rsidRDefault="00CC4CF9" w:rsidP="003463F3">
      <w:pPr>
        <w:pStyle w:val="ConsPlusCell"/>
        <w:jc w:val="both"/>
      </w:pPr>
      <w:r w:rsidRPr="00061AB7">
        <w:t>55 3900     5     Плиты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55 3910     1     Плиты из однолетних растений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55 3911     5     Плиты костровые и пенькокостровые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55 3920     4     Плиты / из отходов лесозаготовок, лесопиления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деревообработки</w:t>
      </w:r>
    </w:p>
    <w:p w:rsidR="00CC4CF9" w:rsidRPr="00061AB7" w:rsidRDefault="00CC4CF9" w:rsidP="003463F3">
      <w:pPr>
        <w:pStyle w:val="ConsPlusCell"/>
        <w:jc w:val="both"/>
      </w:pPr>
      <w:r w:rsidRPr="00061AB7">
        <w:t>55 3923     0     - из опилок твердые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55 4000     5     Изделия из фанеры, шпона, плит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55 4100     9     Пластики древесные слоистые и изделия из них</w:t>
      </w:r>
    </w:p>
    <w:p w:rsidR="00CC4CF9" w:rsidRPr="00061AB7" w:rsidRDefault="00CC4CF9" w:rsidP="003463F3">
      <w:pPr>
        <w:pStyle w:val="ConsPlusCell"/>
        <w:jc w:val="both"/>
      </w:pPr>
      <w:r w:rsidRPr="00061AB7">
        <w:t>55 4110     3     Пластики древесные слоистые марки ДСП-А /</w:t>
      </w:r>
    </w:p>
    <w:p w:rsidR="00CC4CF9" w:rsidRPr="00061AB7" w:rsidRDefault="00CC4CF9" w:rsidP="003463F3">
      <w:pPr>
        <w:pStyle w:val="ConsPlusCell"/>
        <w:jc w:val="both"/>
      </w:pPr>
      <w:r w:rsidRPr="00061AB7">
        <w:t>55 4111     9     - без указания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55 4120     8     Пластики древесные слоистые марки ДСП-А /</w:t>
      </w:r>
    </w:p>
    <w:p w:rsidR="00CC4CF9" w:rsidRPr="00061AB7" w:rsidRDefault="00CC4CF9" w:rsidP="003463F3">
      <w:pPr>
        <w:pStyle w:val="ConsPlusCell"/>
        <w:jc w:val="both"/>
      </w:pPr>
      <w:r w:rsidRPr="00061AB7">
        <w:t>55 4121     3     - без указания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55 4130     2     Пластики древесные слоистые /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55 4131     8     - цельные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55 4132     3     - составные</w:t>
      </w:r>
    </w:p>
    <w:p w:rsidR="00CC4CF9" w:rsidRPr="00061AB7" w:rsidRDefault="00CC4CF9" w:rsidP="003463F3">
      <w:pPr>
        <w:pStyle w:val="ConsPlusCell"/>
        <w:jc w:val="both"/>
      </w:pPr>
      <w:r w:rsidRPr="00061AB7">
        <w:t>55 4140     7     Изделия, детали и заготовки из древесных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слоистых пластиков</w:t>
      </w:r>
    </w:p>
    <w:p w:rsidR="00CC4CF9" w:rsidRPr="00061AB7" w:rsidRDefault="00CC4CF9" w:rsidP="003463F3">
      <w:pPr>
        <w:pStyle w:val="ConsPlusCell"/>
        <w:jc w:val="both"/>
      </w:pPr>
      <w:r w:rsidRPr="00061AB7">
        <w:t>55 4200     2     Заготовки и изделия для текстильной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55 4210     7     Заготовки и изделия клееные</w:t>
      </w:r>
    </w:p>
    <w:p w:rsidR="00CC4CF9" w:rsidRPr="00061AB7" w:rsidRDefault="00CC4CF9" w:rsidP="003463F3">
      <w:pPr>
        <w:pStyle w:val="ConsPlusCell"/>
        <w:jc w:val="both"/>
      </w:pPr>
      <w:r w:rsidRPr="00061AB7">
        <w:t>55 4212     8     Погонялки для механических ткацких станков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нижним боем</w:t>
      </w:r>
    </w:p>
    <w:p w:rsidR="00CC4CF9" w:rsidRPr="00061AB7" w:rsidRDefault="00CC4CF9" w:rsidP="003463F3">
      <w:pPr>
        <w:pStyle w:val="ConsPlusCell"/>
        <w:jc w:val="both"/>
      </w:pPr>
      <w:r w:rsidRPr="00061AB7">
        <w:t>55 4220     1     Заготовки и изделия цельнопрессованные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55 4221     7     Заготовки челночные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55 4300     6     Заготовки и изделия для транспорта</w:t>
      </w:r>
    </w:p>
    <w:p w:rsidR="00CC4CF9" w:rsidRPr="00061AB7" w:rsidRDefault="00CC4CF9" w:rsidP="003463F3">
      <w:pPr>
        <w:pStyle w:val="ConsPlusCell"/>
        <w:jc w:val="both"/>
      </w:pPr>
      <w:r w:rsidRPr="00061AB7">
        <w:t>55 4310     0     Заготовки и изделия для транспорта клееные</w:t>
      </w:r>
    </w:p>
    <w:p w:rsidR="00CC4CF9" w:rsidRPr="00061AB7" w:rsidRDefault="00CC4CF9" w:rsidP="003463F3">
      <w:pPr>
        <w:pStyle w:val="ConsPlusCell"/>
        <w:jc w:val="both"/>
      </w:pPr>
      <w:r w:rsidRPr="00061AB7">
        <w:t>55 4312     1     Изделия клееные для конской упряжи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>55 4320     5     Изделия комплектующие из древесно-волокнистых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плит /</w:t>
      </w:r>
    </w:p>
    <w:p w:rsidR="00CC4CF9" w:rsidRPr="00061AB7" w:rsidRDefault="00CC4CF9" w:rsidP="003463F3">
      <w:pPr>
        <w:pStyle w:val="ConsPlusCell"/>
        <w:jc w:val="both"/>
      </w:pPr>
      <w:r w:rsidRPr="00061AB7">
        <w:t>55 4321     0     - для автомобилей</w:t>
      </w:r>
    </w:p>
    <w:p w:rsidR="00CC4CF9" w:rsidRPr="00061AB7" w:rsidRDefault="00CC4CF9" w:rsidP="003463F3">
      <w:pPr>
        <w:pStyle w:val="ConsPlusCell"/>
        <w:jc w:val="both"/>
      </w:pPr>
      <w:r w:rsidRPr="00061AB7">
        <w:t>55 4400     2     Заготовки и изделия для машиностроения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прочих отраслей</w:t>
      </w:r>
    </w:p>
    <w:p w:rsidR="00CC4CF9" w:rsidRPr="00061AB7" w:rsidRDefault="00CC4CF9" w:rsidP="003463F3">
      <w:pPr>
        <w:pStyle w:val="ConsPlusCell"/>
        <w:jc w:val="both"/>
      </w:pPr>
      <w:r w:rsidRPr="00061AB7">
        <w:t>55 4410     4     Трубы и муфты фанерные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55 4411     6     Трубы фанерные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55 4412     5     Муфты фанерные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55 4420     9     Сиденья деревянные к унитазам с арматурой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крепления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55 4421     4     - прессованные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55 4422     0     - фанерные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55 4430     3     Изделия, заготовки и детали цельнопрессованные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55 4431     9     Спинки-сидения из бакелизированного шпона</w:t>
      </w:r>
    </w:p>
    <w:p w:rsidR="00CC4CF9" w:rsidRPr="00061AB7" w:rsidRDefault="00CC4CF9" w:rsidP="003463F3">
      <w:pPr>
        <w:pStyle w:val="ConsPlusCell"/>
        <w:jc w:val="both"/>
      </w:pPr>
      <w:r w:rsidRPr="00061AB7">
        <w:t>55 4432     4     Изделия для эскалаторов метрополитена</w:t>
      </w:r>
    </w:p>
    <w:p w:rsidR="00CC4CF9" w:rsidRPr="00061AB7" w:rsidRDefault="00CC4CF9" w:rsidP="003463F3">
      <w:pPr>
        <w:pStyle w:val="ConsPlusCell"/>
        <w:jc w:val="both"/>
      </w:pPr>
      <w:r w:rsidRPr="00061AB7">
        <w:t>55 4433     3     Изделия цельнопрессованные из древесной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прессовочной массы</w:t>
      </w:r>
    </w:p>
    <w:p w:rsidR="00CC4CF9" w:rsidRPr="00061AB7" w:rsidRDefault="00CC4CF9" w:rsidP="003463F3">
      <w:pPr>
        <w:pStyle w:val="ConsPlusCell"/>
        <w:jc w:val="both"/>
      </w:pPr>
      <w:r w:rsidRPr="00061AB7">
        <w:t>55 4439     2     Изделия из плит для машиностроения и прочих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отраслей</w:t>
      </w:r>
    </w:p>
    <w:p w:rsidR="00CC4CF9" w:rsidRPr="00061AB7" w:rsidRDefault="00CC4CF9" w:rsidP="003463F3">
      <w:pPr>
        <w:pStyle w:val="ConsPlusCell"/>
        <w:jc w:val="both"/>
      </w:pPr>
      <w:r w:rsidRPr="00061AB7">
        <w:t>55 4440     8     Крышки прессованные для футляров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аккумуляторных батарей /</w:t>
      </w:r>
    </w:p>
    <w:p w:rsidR="00CC4CF9" w:rsidRPr="00061AB7" w:rsidRDefault="00CC4CF9" w:rsidP="003463F3">
      <w:pPr>
        <w:pStyle w:val="ConsPlusCell"/>
        <w:jc w:val="both"/>
      </w:pPr>
      <w:r w:rsidRPr="00061AB7">
        <w:t>55 4441     3     - без указания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55 4460     7     Массы древесные прессовочные (МДП) /</w:t>
      </w:r>
    </w:p>
    <w:p w:rsidR="00CC4CF9" w:rsidRPr="00061AB7" w:rsidRDefault="00CC4CF9" w:rsidP="003463F3">
      <w:pPr>
        <w:pStyle w:val="ConsPlusCell"/>
        <w:jc w:val="both"/>
      </w:pPr>
      <w:r w:rsidRPr="00061AB7">
        <w:t>55 4461     2     - типа МДПК</w:t>
      </w:r>
    </w:p>
    <w:p w:rsidR="00CC4CF9" w:rsidRPr="00061AB7" w:rsidRDefault="00CC4CF9" w:rsidP="003463F3">
      <w:pPr>
        <w:pStyle w:val="ConsPlusCell"/>
        <w:jc w:val="both"/>
      </w:pPr>
      <w:r w:rsidRPr="00061AB7">
        <w:t>55 4462     8     - типа МДПС</w:t>
      </w:r>
    </w:p>
    <w:p w:rsidR="00CC4CF9" w:rsidRPr="00061AB7" w:rsidRDefault="00CC4CF9" w:rsidP="003463F3">
      <w:pPr>
        <w:pStyle w:val="ConsPlusCell"/>
        <w:jc w:val="both"/>
      </w:pPr>
      <w:r w:rsidRPr="00061AB7">
        <w:t>55 4463     3     - типа МДПО</w:t>
      </w:r>
    </w:p>
    <w:p w:rsidR="00CC4CF9" w:rsidRPr="00061AB7" w:rsidRDefault="00CC4CF9" w:rsidP="003463F3">
      <w:pPr>
        <w:pStyle w:val="ConsPlusCell"/>
        <w:jc w:val="both"/>
      </w:pPr>
      <w:r w:rsidRPr="00061AB7">
        <w:t>55 4465     4     Пресс-композиции древесные</w:t>
      </w:r>
    </w:p>
    <w:p w:rsidR="00CC4CF9" w:rsidRPr="00061AB7" w:rsidRDefault="00CC4CF9" w:rsidP="003463F3">
      <w:pPr>
        <w:pStyle w:val="ConsPlusCell"/>
        <w:jc w:val="both"/>
      </w:pPr>
      <w:r w:rsidRPr="00061AB7">
        <w:t>55 4470     1     Изделия для полов</w:t>
      </w:r>
    </w:p>
    <w:p w:rsidR="00CC4CF9" w:rsidRPr="00061AB7" w:rsidRDefault="00CC4CF9" w:rsidP="003463F3">
      <w:pPr>
        <w:pStyle w:val="ConsPlusCell"/>
        <w:jc w:val="both"/>
      </w:pPr>
      <w:r w:rsidRPr="00061AB7">
        <w:t>55 4471     7     Плитки паркелит для полов</w:t>
      </w:r>
    </w:p>
    <w:p w:rsidR="00CC4CF9" w:rsidRPr="00061AB7" w:rsidRDefault="00CC4CF9" w:rsidP="003463F3">
      <w:pPr>
        <w:pStyle w:val="ConsPlusCell"/>
        <w:jc w:val="both"/>
      </w:pPr>
      <w:r w:rsidRPr="00061AB7">
        <w:t>55 4472     2     Плита древесная декоративная</w:t>
      </w:r>
    </w:p>
    <w:p w:rsidR="00CC4CF9" w:rsidRPr="00061AB7" w:rsidRDefault="00CC4CF9" w:rsidP="003463F3">
      <w:pPr>
        <w:pStyle w:val="ConsPlusCell"/>
        <w:jc w:val="both"/>
      </w:pPr>
      <w:r w:rsidRPr="00061AB7">
        <w:t>55 4473     8     Щиты фанерные для полов</w:t>
      </w:r>
    </w:p>
    <w:p w:rsidR="00CC4CF9" w:rsidRPr="00061AB7" w:rsidRDefault="00CC4CF9" w:rsidP="003463F3">
      <w:pPr>
        <w:pStyle w:val="ConsPlusCell"/>
        <w:jc w:val="both"/>
      </w:pPr>
      <w:r w:rsidRPr="00061AB7">
        <w:t>55 4474     3     Изделия для полов из древесной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пресс-композиции</w:t>
      </w:r>
    </w:p>
    <w:p w:rsidR="00CC4CF9" w:rsidRPr="00061AB7" w:rsidRDefault="00CC4CF9" w:rsidP="003463F3">
      <w:pPr>
        <w:pStyle w:val="ConsPlusCell"/>
        <w:jc w:val="both"/>
      </w:pPr>
      <w:r w:rsidRPr="00061AB7">
        <w:t>55 4480     6     Изделия из шпона</w:t>
      </w:r>
    </w:p>
    <w:p w:rsidR="00CC4CF9" w:rsidRPr="00061AB7" w:rsidRDefault="00CC4CF9" w:rsidP="003463F3">
      <w:pPr>
        <w:pStyle w:val="ConsPlusCell"/>
        <w:jc w:val="both"/>
      </w:pPr>
      <w:r w:rsidRPr="00061AB7">
        <w:t>55 4482     7     Заготовки для лущеного шпона для лыж</w:t>
      </w:r>
    </w:p>
    <w:p w:rsidR="00CC4CF9" w:rsidRPr="00061AB7" w:rsidRDefault="00CC4CF9" w:rsidP="003463F3">
      <w:pPr>
        <w:pStyle w:val="ConsPlusCell"/>
        <w:jc w:val="both"/>
      </w:pPr>
      <w:r w:rsidRPr="00061AB7">
        <w:t>55 4483     2     Изделия из лущеного шпона для товаров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культурно-бытового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55 4484     8     Заготовки из лущеного шпона для деталей мебели</w:t>
      </w:r>
    </w:p>
    <w:p w:rsidR="00CC4CF9" w:rsidRPr="00061AB7" w:rsidRDefault="00CC4CF9" w:rsidP="003463F3">
      <w:pPr>
        <w:pStyle w:val="ConsPlusCell"/>
        <w:jc w:val="both"/>
      </w:pPr>
      <w:r w:rsidRPr="00061AB7">
        <w:t>55 4485     3     Изделия из шпона для упаковки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55 5000     8     Спички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55 5100     1     Спички общего назначения и специальные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55 5110     6     Спички общего назначения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55 5111     1     - форматные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55 5113     2     - соломка спичечная</w:t>
      </w:r>
    </w:p>
    <w:p w:rsidR="00CC4CF9" w:rsidRPr="00061AB7" w:rsidRDefault="00CC4CF9" w:rsidP="003463F3">
      <w:pPr>
        <w:pStyle w:val="ConsPlusCell"/>
        <w:jc w:val="both"/>
      </w:pPr>
      <w:r w:rsidRPr="00061AB7">
        <w:t>55 5116     9     - сувенирные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55 5130     5     Спички специальные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55 5131     0     - для подрывников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55 5132     6     - охотничьи</w:t>
      </w:r>
    </w:p>
    <w:p w:rsidR="00CC4CF9" w:rsidRPr="00061AB7" w:rsidRDefault="00CC4CF9" w:rsidP="003463F3">
      <w:pPr>
        <w:pStyle w:val="ConsPlusCell"/>
        <w:jc w:val="both"/>
      </w:pPr>
      <w:r w:rsidRPr="00061AB7">
        <w:t>55 5133     1     - ветровые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55 6000     0     Изделия и заготовки из отходов фанеры, шпона,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плит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55 6100     4     Изделия и заготовки из отходов фанеры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фанерных плит</w:t>
      </w:r>
    </w:p>
    <w:p w:rsidR="00CC4CF9" w:rsidRPr="00061AB7" w:rsidRDefault="00CC4CF9" w:rsidP="003463F3">
      <w:pPr>
        <w:pStyle w:val="ConsPlusCell"/>
        <w:jc w:val="both"/>
      </w:pPr>
      <w:r w:rsidRPr="00061AB7">
        <w:t>55 6110     9     Изделия и заготовки для мебельной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55 6111     4     Заготовки из кусковых отходов фанерного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55 6120     3     Изделия и заготовки для текстильной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галантерейной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55 6121     9     Пластинки фанерные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55 6122     4     Заготовки для текстильных катушек</w:t>
      </w:r>
    </w:p>
    <w:p w:rsidR="00CC4CF9" w:rsidRPr="00061AB7" w:rsidRDefault="00CC4CF9" w:rsidP="003463F3">
      <w:pPr>
        <w:pStyle w:val="ConsPlusCell"/>
        <w:jc w:val="both"/>
      </w:pPr>
      <w:r w:rsidRPr="00061AB7">
        <w:t>55 6130     8     Изделия и заготовки для машиностроительной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прочих отраслей</w:t>
      </w:r>
    </w:p>
    <w:p w:rsidR="00CC4CF9" w:rsidRPr="00061AB7" w:rsidRDefault="00CC4CF9" w:rsidP="003463F3">
      <w:pPr>
        <w:pStyle w:val="ConsPlusCell"/>
        <w:jc w:val="both"/>
      </w:pPr>
      <w:r w:rsidRPr="00061AB7">
        <w:t>55 6131     3     Планки для санок</w:t>
      </w:r>
    </w:p>
    <w:p w:rsidR="00CC4CF9" w:rsidRPr="00061AB7" w:rsidRDefault="00CC4CF9" w:rsidP="003463F3">
      <w:pPr>
        <w:pStyle w:val="ConsPlusCell"/>
        <w:jc w:val="both"/>
      </w:pPr>
      <w:r w:rsidRPr="00061AB7">
        <w:t>55 6132     9     Планки конвейерные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55 6133     4     Бирки фанерные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55 6134     3     Короба фанерные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55 6140     2     Изделия и заготовки из отходов фанеры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транспорта</w:t>
      </w:r>
    </w:p>
    <w:p w:rsidR="00CC4CF9" w:rsidRPr="00061AB7" w:rsidRDefault="00CC4CF9" w:rsidP="003463F3">
      <w:pPr>
        <w:pStyle w:val="ConsPlusCell"/>
        <w:jc w:val="both"/>
      </w:pPr>
      <w:r w:rsidRPr="00061AB7">
        <w:t>55 6141     8     Прокладки фанерные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55 6150     7     Изделия и заготовки из отходов фанеры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строительной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55 6151     2     Заготовка черновая</w:t>
      </w:r>
    </w:p>
    <w:p w:rsidR="00CC4CF9" w:rsidRPr="00061AB7" w:rsidRDefault="00CC4CF9" w:rsidP="003463F3">
      <w:pPr>
        <w:pStyle w:val="ConsPlusCell"/>
        <w:jc w:val="both"/>
      </w:pPr>
      <w:r w:rsidRPr="00061AB7">
        <w:t>55 6160     1     Изделия и заготовки из отходов фанеры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товаров культурно-бытового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55 6161     7     Детали и заготовки фанерные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55 6169     0     Изделия из отходов фанеры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55 6200     8     Изделия и заготовки из отходов строганого шпона</w:t>
      </w:r>
    </w:p>
    <w:p w:rsidR="00CC4CF9" w:rsidRPr="00061AB7" w:rsidRDefault="00CC4CF9" w:rsidP="003463F3">
      <w:pPr>
        <w:pStyle w:val="ConsPlusCell"/>
        <w:jc w:val="both"/>
      </w:pPr>
      <w:r w:rsidRPr="00061AB7">
        <w:t>55 6210     2     Изделия и заготовки для мебельной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55 6211     8     Заготовки (прирезки) из отходов строганого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шпона лиственных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55 6212     3     Заготовки (прирезки) из отходов строганого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шпона хвойных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55 6213     9     Прирезки строганого шпона без указания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55 6300     1     Изделия и заготовки из отходов лущеного шпона</w:t>
      </w:r>
    </w:p>
    <w:p w:rsidR="00CC4CF9" w:rsidRPr="00061AB7" w:rsidRDefault="00CC4CF9" w:rsidP="003463F3">
      <w:pPr>
        <w:pStyle w:val="ConsPlusCell"/>
        <w:jc w:val="both"/>
      </w:pPr>
      <w:r w:rsidRPr="00061AB7">
        <w:t>55 6310     6     Изделия и заготовки для транспорта</w:t>
      </w:r>
    </w:p>
    <w:p w:rsidR="00CC4CF9" w:rsidRPr="00061AB7" w:rsidRDefault="00CC4CF9" w:rsidP="003463F3">
      <w:pPr>
        <w:pStyle w:val="ConsPlusCell"/>
        <w:jc w:val="both"/>
      </w:pPr>
      <w:r w:rsidRPr="00061AB7">
        <w:t>55 6311     1     Прокладки фанерные пучинные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55 6320     0     Изделия и заготовки для машиностроения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прочих отраслей</w:t>
      </w:r>
    </w:p>
    <w:p w:rsidR="00CC4CF9" w:rsidRPr="00061AB7" w:rsidRDefault="00CC4CF9" w:rsidP="003463F3">
      <w:pPr>
        <w:pStyle w:val="ConsPlusCell"/>
        <w:jc w:val="both"/>
      </w:pPr>
      <w:r w:rsidRPr="00061AB7">
        <w:t>55 6321     6     Шпон прокладочный лиственных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55 6322     1     Шпон прокладочный из отходов шпона-рванины</w:t>
      </w:r>
    </w:p>
    <w:p w:rsidR="00CC4CF9" w:rsidRPr="00061AB7" w:rsidRDefault="00CC4CF9" w:rsidP="003463F3">
      <w:pPr>
        <w:pStyle w:val="ConsPlusCell"/>
        <w:jc w:val="both"/>
      </w:pPr>
      <w:r w:rsidRPr="00061AB7">
        <w:t>55 6323     7     Ящики из шпона</w:t>
      </w:r>
    </w:p>
    <w:p w:rsidR="00CC4CF9" w:rsidRPr="00061AB7" w:rsidRDefault="00CC4CF9" w:rsidP="003463F3">
      <w:pPr>
        <w:pStyle w:val="ConsPlusCell"/>
        <w:jc w:val="both"/>
      </w:pPr>
      <w:r w:rsidRPr="00061AB7">
        <w:t>55 6324     2     Короба плетеные из шпона</w:t>
      </w:r>
    </w:p>
    <w:p w:rsidR="00CC4CF9" w:rsidRPr="00061AB7" w:rsidRDefault="00CC4CF9" w:rsidP="003463F3">
      <w:pPr>
        <w:pStyle w:val="ConsPlusCell"/>
        <w:jc w:val="both"/>
      </w:pPr>
      <w:r w:rsidRPr="00061AB7">
        <w:t>55 6330     5     Изделия и заготовки из отходов лущеного шпона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текстильной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55 6331     0     Детали для намотки тканей</w:t>
      </w:r>
    </w:p>
    <w:p w:rsidR="00CC4CF9" w:rsidRPr="00061AB7" w:rsidRDefault="00CC4CF9" w:rsidP="003463F3">
      <w:pPr>
        <w:pStyle w:val="ConsPlusCell"/>
        <w:jc w:val="both"/>
      </w:pPr>
      <w:r w:rsidRPr="00061AB7">
        <w:t>55 6340     1     Изделия и заготовки из отходов лущеного шпона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строительной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55 6341     5     Заготовки коробок из лущеного шпона</w:t>
      </w:r>
    </w:p>
    <w:p w:rsidR="00CC4CF9" w:rsidRPr="00061AB7" w:rsidRDefault="00CC4CF9" w:rsidP="003463F3">
      <w:pPr>
        <w:pStyle w:val="ConsPlusCell"/>
        <w:jc w:val="both"/>
      </w:pPr>
      <w:r w:rsidRPr="00061AB7">
        <w:t>55 6390     2     Изделия из отходов лущеного шпона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55 6391     8     Изделия для облицовки поверхностей</w:t>
      </w:r>
    </w:p>
    <w:p w:rsidR="00CC4CF9" w:rsidRPr="00061AB7" w:rsidRDefault="00CC4CF9" w:rsidP="003463F3">
      <w:pPr>
        <w:pStyle w:val="ConsPlusCell"/>
        <w:jc w:val="both"/>
      </w:pPr>
      <w:r w:rsidRPr="00061AB7">
        <w:t>55 6392     3     Изделия из отходов лущеного шпона для товаров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культурно-бытового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55 6393     9     Палочки древесные</w:t>
      </w:r>
    </w:p>
    <w:p w:rsidR="00CC4CF9" w:rsidRPr="00061AB7" w:rsidRDefault="00CC4CF9" w:rsidP="003463F3">
      <w:pPr>
        <w:pStyle w:val="ConsPlusCell"/>
        <w:jc w:val="both"/>
      </w:pPr>
      <w:r w:rsidRPr="00061AB7">
        <w:t>55 6400     5     Изделия и заготовки из отходов плитного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55 6410     8     Изделия и заготовки / разного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55 6411     5     - из древесно-стружечных плит</w:t>
      </w:r>
    </w:p>
    <w:p w:rsidR="00CC4CF9" w:rsidRPr="00061AB7" w:rsidRDefault="00CC4CF9" w:rsidP="003463F3">
      <w:pPr>
        <w:pStyle w:val="ConsPlusCell"/>
        <w:jc w:val="both"/>
      </w:pPr>
      <w:r w:rsidRPr="00061AB7">
        <w:t>55 6412     0     - из древесно-волокнистых плит</w:t>
      </w:r>
    </w:p>
    <w:p w:rsidR="00CC4CF9" w:rsidRPr="00061AB7" w:rsidRDefault="00CC4CF9" w:rsidP="003463F3">
      <w:pPr>
        <w:pStyle w:val="ConsPlusCell"/>
        <w:jc w:val="both"/>
      </w:pPr>
      <w:r w:rsidRPr="00061AB7">
        <w:t>55 6413     6     - из плит на минеральном связующем</w:t>
      </w:r>
    </w:p>
    <w:p w:rsidR="00CC4CF9" w:rsidRPr="00061AB7" w:rsidRDefault="00CC4CF9" w:rsidP="003463F3">
      <w:pPr>
        <w:pStyle w:val="ConsPlusCell"/>
        <w:jc w:val="both"/>
      </w:pPr>
      <w:r w:rsidRPr="00061AB7">
        <w:t>55 6500     9     Изделия, детали и заготовки / из прочих отходов</w:t>
      </w:r>
    </w:p>
    <w:p w:rsidR="00CC4CF9" w:rsidRPr="00061AB7" w:rsidRDefault="00CC4CF9" w:rsidP="003463F3">
      <w:pPr>
        <w:pStyle w:val="ConsPlusCell"/>
        <w:jc w:val="both"/>
      </w:pPr>
      <w:r w:rsidRPr="00061AB7">
        <w:t>55 6510     3     - из древесных слоистых пластиков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56 0000     6     МЕБЕЛЬ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56 1000     9     Мебель бытовая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56 1001     4     Мебель мягкая (включая пружинные матрацы) *</w:t>
      </w:r>
    </w:p>
    <w:p w:rsidR="00CC4CF9" w:rsidRPr="00061AB7" w:rsidRDefault="00CC4CF9" w:rsidP="003463F3">
      <w:pPr>
        <w:pStyle w:val="ConsPlusCell"/>
        <w:jc w:val="both"/>
      </w:pPr>
      <w:r w:rsidRPr="00061AB7">
        <w:t>56 1002     5     Мебель кухонная *</w:t>
      </w:r>
    </w:p>
    <w:p w:rsidR="00CC4CF9" w:rsidRPr="00061AB7" w:rsidRDefault="00CC4CF9" w:rsidP="003463F3">
      <w:pPr>
        <w:pStyle w:val="ConsPlusCell"/>
        <w:jc w:val="both"/>
      </w:pPr>
      <w:r w:rsidRPr="00061AB7">
        <w:t>56 1100     2     Столы</w:t>
      </w:r>
    </w:p>
    <w:p w:rsidR="00CC4CF9" w:rsidRPr="00061AB7" w:rsidRDefault="00CC4CF9" w:rsidP="003463F3">
      <w:pPr>
        <w:pStyle w:val="ConsPlusCell"/>
        <w:jc w:val="both"/>
      </w:pPr>
      <w:r w:rsidRPr="00061AB7">
        <w:t>56 1110     7     Столы обеденные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56 1111     2     - трансформируемые с прямоугольной крышкой</w:t>
      </w:r>
    </w:p>
    <w:p w:rsidR="00CC4CF9" w:rsidRPr="00061AB7" w:rsidRDefault="00CC4CF9" w:rsidP="003463F3">
      <w:pPr>
        <w:pStyle w:val="ConsPlusCell"/>
        <w:jc w:val="both"/>
      </w:pPr>
      <w:r w:rsidRPr="00061AB7">
        <w:t>56 1112     8     - трансформируемые с круглой крышкой</w:t>
      </w:r>
    </w:p>
    <w:p w:rsidR="00CC4CF9" w:rsidRPr="00061AB7" w:rsidRDefault="00CC4CF9" w:rsidP="003463F3">
      <w:pPr>
        <w:pStyle w:val="ConsPlusCell"/>
        <w:jc w:val="both"/>
      </w:pPr>
      <w:r w:rsidRPr="00061AB7">
        <w:t>56 1113     3     - трансформируемые с овальной крышкой</w:t>
      </w:r>
    </w:p>
    <w:p w:rsidR="00CC4CF9" w:rsidRPr="00061AB7" w:rsidRDefault="00CC4CF9" w:rsidP="003463F3">
      <w:pPr>
        <w:pStyle w:val="ConsPlusCell"/>
        <w:jc w:val="both"/>
      </w:pPr>
      <w:r w:rsidRPr="00061AB7">
        <w:t>56 1114     9     - нетрансформируемые с прямоугольной крышкой</w:t>
      </w:r>
    </w:p>
    <w:p w:rsidR="00CC4CF9" w:rsidRPr="00061AB7" w:rsidRDefault="00CC4CF9" w:rsidP="003463F3">
      <w:pPr>
        <w:pStyle w:val="ConsPlusCell"/>
        <w:jc w:val="both"/>
      </w:pPr>
      <w:r w:rsidRPr="00061AB7">
        <w:t>56 1115     4     - нетрансформируемые с круглой крышкой</w:t>
      </w:r>
    </w:p>
    <w:p w:rsidR="00CC4CF9" w:rsidRPr="00061AB7" w:rsidRDefault="00CC4CF9" w:rsidP="003463F3">
      <w:pPr>
        <w:pStyle w:val="ConsPlusCell"/>
        <w:jc w:val="both"/>
      </w:pPr>
      <w:r w:rsidRPr="00061AB7">
        <w:t>56 1116     6     - нетрансформируемые с овальной крышкой</w:t>
      </w:r>
    </w:p>
    <w:p w:rsidR="00CC4CF9" w:rsidRPr="00061AB7" w:rsidRDefault="00CC4CF9" w:rsidP="003463F3">
      <w:pPr>
        <w:pStyle w:val="ConsPlusCell"/>
        <w:jc w:val="both"/>
      </w:pPr>
      <w:r w:rsidRPr="00061AB7">
        <w:t>56 1117     5     - трансформируемые с фигурной крышкой</w:t>
      </w:r>
    </w:p>
    <w:p w:rsidR="00CC4CF9" w:rsidRPr="00061AB7" w:rsidRDefault="00CC4CF9" w:rsidP="003463F3">
      <w:pPr>
        <w:pStyle w:val="ConsPlusCell"/>
        <w:jc w:val="both"/>
      </w:pPr>
      <w:r w:rsidRPr="00061AB7">
        <w:t>56 1120     1     Столы письменные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56 1121     7     - бестумбовые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56 1122     2     - однотумбовые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56 1123     8     - двухтумбовые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56 1124     3     - трехтумбовые с выносной тумбой</w:t>
      </w:r>
    </w:p>
    <w:p w:rsidR="00CC4CF9" w:rsidRPr="00061AB7" w:rsidRDefault="00CC4CF9" w:rsidP="003463F3">
      <w:pPr>
        <w:pStyle w:val="ConsPlusCell"/>
        <w:jc w:val="both"/>
      </w:pPr>
      <w:r w:rsidRPr="00061AB7">
        <w:t>56 1130     6     Столы туалетные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56 1131     1     - с пристенным зеркалом</w:t>
      </w:r>
    </w:p>
    <w:p w:rsidR="00CC4CF9" w:rsidRPr="00061AB7" w:rsidRDefault="00CC4CF9" w:rsidP="003463F3">
      <w:pPr>
        <w:pStyle w:val="ConsPlusCell"/>
        <w:jc w:val="both"/>
      </w:pPr>
      <w:r w:rsidRPr="00061AB7">
        <w:t>56 1132     7     - с встроенным зеркалом</w:t>
      </w:r>
    </w:p>
    <w:p w:rsidR="00CC4CF9" w:rsidRPr="00061AB7" w:rsidRDefault="00CC4CF9" w:rsidP="003463F3">
      <w:pPr>
        <w:pStyle w:val="ConsPlusCell"/>
        <w:jc w:val="both"/>
      </w:pPr>
      <w:r w:rsidRPr="00061AB7">
        <w:t>56 1133     2     - с навесным зеркалом</w:t>
      </w:r>
    </w:p>
    <w:p w:rsidR="00CC4CF9" w:rsidRPr="00061AB7" w:rsidRDefault="00CC4CF9" w:rsidP="003463F3">
      <w:pPr>
        <w:pStyle w:val="ConsPlusCell"/>
        <w:jc w:val="both"/>
      </w:pPr>
      <w:r w:rsidRPr="00061AB7">
        <w:t>56 1140     0     Столы журнальные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56 1141     6     - трансформируемые</w:t>
      </w:r>
    </w:p>
    <w:p w:rsidR="00CC4CF9" w:rsidRPr="00061AB7" w:rsidRDefault="00CC4CF9" w:rsidP="003463F3">
      <w:pPr>
        <w:pStyle w:val="ConsPlusCell"/>
        <w:jc w:val="both"/>
      </w:pPr>
      <w:r w:rsidRPr="00061AB7">
        <w:t>56 1142     1     - нетрансформируемые</w:t>
      </w:r>
    </w:p>
    <w:p w:rsidR="00CC4CF9" w:rsidRPr="00061AB7" w:rsidRDefault="00CC4CF9" w:rsidP="003463F3">
      <w:pPr>
        <w:pStyle w:val="ConsPlusCell"/>
        <w:jc w:val="both"/>
      </w:pPr>
      <w:r w:rsidRPr="00061AB7">
        <w:t>56 1150     5     Столы кухонные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56 1151     0     - обеденные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1152     6     - рабочие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56 1153     1     Столы-шкафы рабочие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56 1154     7     Столы-шкафы разные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1160     4     Столы / для телевизоров, радиоприемников,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магнитофонов, телефонов и т.п.</w:t>
      </w:r>
    </w:p>
    <w:p w:rsidR="00CC4CF9" w:rsidRPr="00061AB7" w:rsidRDefault="00CC4CF9" w:rsidP="003463F3">
      <w:pPr>
        <w:pStyle w:val="ConsPlusCell"/>
        <w:jc w:val="both"/>
      </w:pPr>
      <w:r w:rsidRPr="00061AB7">
        <w:t>56 1161     5     - для телевизоров и радиоприемников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56 1162     0     - для магнитофонов</w:t>
      </w:r>
    </w:p>
    <w:p w:rsidR="00CC4CF9" w:rsidRPr="00061AB7" w:rsidRDefault="00CC4CF9" w:rsidP="003463F3">
      <w:pPr>
        <w:pStyle w:val="ConsPlusCell"/>
        <w:jc w:val="both"/>
      </w:pPr>
      <w:r w:rsidRPr="00061AB7">
        <w:t>56 1163     6     - для телефонов</w:t>
      </w:r>
    </w:p>
    <w:p w:rsidR="00CC4CF9" w:rsidRPr="00061AB7" w:rsidRDefault="00CC4CF9" w:rsidP="003463F3">
      <w:pPr>
        <w:pStyle w:val="ConsPlusCell"/>
        <w:jc w:val="both"/>
      </w:pPr>
      <w:r w:rsidRPr="00061AB7">
        <w:t>56 1164     1     - шахматные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1165     7     - для пишущих машинок</w:t>
      </w:r>
    </w:p>
    <w:p w:rsidR="00CC4CF9" w:rsidRPr="00061AB7" w:rsidRDefault="00CC4CF9" w:rsidP="003463F3">
      <w:pPr>
        <w:pStyle w:val="ConsPlusCell"/>
        <w:jc w:val="both"/>
      </w:pPr>
      <w:r w:rsidRPr="00061AB7">
        <w:t>56 1180     9     Столы / для террасы и прихожей</w:t>
      </w:r>
    </w:p>
    <w:p w:rsidR="00CC4CF9" w:rsidRPr="00061AB7" w:rsidRDefault="00CC4CF9" w:rsidP="003463F3">
      <w:pPr>
        <w:pStyle w:val="ConsPlusCell"/>
        <w:jc w:val="both"/>
      </w:pPr>
      <w:r w:rsidRPr="00061AB7">
        <w:t>56 1181     4     - для террасы (кроме раскладных с брезентовой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обтяжкой)</w:t>
      </w:r>
    </w:p>
    <w:p w:rsidR="00CC4CF9" w:rsidRPr="00061AB7" w:rsidRDefault="00CC4CF9" w:rsidP="003463F3">
      <w:pPr>
        <w:pStyle w:val="ConsPlusCell"/>
        <w:jc w:val="both"/>
      </w:pPr>
      <w:r w:rsidRPr="00061AB7">
        <w:t>56 1182     1     - для прихожей</w:t>
      </w:r>
    </w:p>
    <w:p w:rsidR="00CC4CF9" w:rsidRPr="00061AB7" w:rsidRDefault="00CC4CF9" w:rsidP="003463F3">
      <w:pPr>
        <w:pStyle w:val="ConsPlusCell"/>
        <w:jc w:val="both"/>
      </w:pPr>
      <w:r w:rsidRPr="00061AB7">
        <w:t>56 1190     3     Столы / разные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1191     9     - сервировочные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1192     4     -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56 1193     5     - преддиванные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1200     6     Стулья, кресла, банкетки, табуреты, скамьи</w:t>
      </w:r>
    </w:p>
    <w:p w:rsidR="00CC4CF9" w:rsidRPr="00061AB7" w:rsidRDefault="00CC4CF9" w:rsidP="003463F3">
      <w:pPr>
        <w:pStyle w:val="ConsPlusCell"/>
        <w:jc w:val="both"/>
      </w:pPr>
      <w:r w:rsidRPr="00061AB7">
        <w:t>56 1210     0     Стулья /</w:t>
      </w:r>
    </w:p>
    <w:p w:rsidR="00CC4CF9" w:rsidRPr="00061AB7" w:rsidRDefault="00CC4CF9" w:rsidP="003463F3">
      <w:pPr>
        <w:pStyle w:val="ConsPlusCell"/>
        <w:jc w:val="both"/>
      </w:pPr>
      <w:r w:rsidRPr="00061AB7">
        <w:t>56 1211     6     - столярные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1212     1     - гнуто-клееные, плоско-клееные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1213     7     - гнутые</w:t>
      </w:r>
    </w:p>
    <w:p w:rsidR="00CC4CF9" w:rsidRPr="00061AB7" w:rsidRDefault="00CC4CF9" w:rsidP="003463F3">
      <w:pPr>
        <w:pStyle w:val="ConsPlusCell"/>
        <w:jc w:val="both"/>
      </w:pPr>
      <w:r w:rsidRPr="00061AB7">
        <w:t>56 1215     8     - смешанной конструкции</w:t>
      </w:r>
    </w:p>
    <w:p w:rsidR="00CC4CF9" w:rsidRPr="00061AB7" w:rsidRDefault="00CC4CF9" w:rsidP="003463F3">
      <w:pPr>
        <w:pStyle w:val="ConsPlusCell"/>
        <w:jc w:val="both"/>
      </w:pPr>
      <w:r w:rsidRPr="00061AB7">
        <w:t>56 1216     3     - плетеные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1217     9     - на металлических каркасах</w:t>
      </w:r>
    </w:p>
    <w:p w:rsidR="00CC4CF9" w:rsidRPr="00061AB7" w:rsidRDefault="00CC4CF9" w:rsidP="003463F3">
      <w:pPr>
        <w:pStyle w:val="ConsPlusCell"/>
        <w:jc w:val="both"/>
      </w:pPr>
      <w:r w:rsidRPr="00061AB7">
        <w:t>56 1218     4     -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56 1219     3     - вращающиеся к пианино</w:t>
      </w:r>
    </w:p>
    <w:p w:rsidR="00CC4CF9" w:rsidRPr="00061AB7" w:rsidRDefault="00CC4CF9" w:rsidP="003463F3">
      <w:pPr>
        <w:pStyle w:val="ConsPlusCell"/>
        <w:jc w:val="both"/>
      </w:pPr>
      <w:r w:rsidRPr="00061AB7">
        <w:t>56 1220     5     Кресла /</w:t>
      </w:r>
    </w:p>
    <w:p w:rsidR="00CC4CF9" w:rsidRPr="00061AB7" w:rsidRDefault="00CC4CF9" w:rsidP="003463F3">
      <w:pPr>
        <w:pStyle w:val="ConsPlusCell"/>
        <w:jc w:val="both"/>
      </w:pPr>
      <w:r w:rsidRPr="00061AB7">
        <w:t>56 1221     0     - рабочие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56 1223     1     - для отдыха</w:t>
      </w:r>
    </w:p>
    <w:p w:rsidR="00CC4CF9" w:rsidRPr="00061AB7" w:rsidRDefault="00CC4CF9" w:rsidP="003463F3">
      <w:pPr>
        <w:pStyle w:val="ConsPlusCell"/>
        <w:jc w:val="both"/>
      </w:pPr>
      <w:r w:rsidRPr="00061AB7">
        <w:t>56 1224     7     - плетеные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1225     2     - на металлических каркасах</w:t>
      </w:r>
    </w:p>
    <w:p w:rsidR="00CC4CF9" w:rsidRPr="00061AB7" w:rsidRDefault="00CC4CF9" w:rsidP="003463F3">
      <w:pPr>
        <w:pStyle w:val="ConsPlusCell"/>
        <w:jc w:val="both"/>
      </w:pPr>
      <w:r w:rsidRPr="00061AB7">
        <w:t>56 1226     8     Кресла-качалки</w:t>
      </w:r>
    </w:p>
    <w:p w:rsidR="00CC4CF9" w:rsidRPr="00061AB7" w:rsidRDefault="00CC4CF9" w:rsidP="003463F3">
      <w:pPr>
        <w:pStyle w:val="ConsPlusCell"/>
        <w:jc w:val="both"/>
      </w:pPr>
      <w:r w:rsidRPr="00061AB7">
        <w:t>56 1227     3     Кресла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56 1230     0     Банкетки /</w:t>
      </w:r>
    </w:p>
    <w:p w:rsidR="00CC4CF9" w:rsidRPr="00061AB7" w:rsidRDefault="00CC4CF9" w:rsidP="003463F3">
      <w:pPr>
        <w:pStyle w:val="ConsPlusCell"/>
        <w:jc w:val="both"/>
      </w:pPr>
      <w:r w:rsidRPr="00061AB7">
        <w:t>56 1231     5     - жесткие</w:t>
      </w:r>
    </w:p>
    <w:p w:rsidR="00CC4CF9" w:rsidRPr="00061AB7" w:rsidRDefault="00CC4CF9" w:rsidP="003463F3">
      <w:pPr>
        <w:pStyle w:val="ConsPlusCell"/>
        <w:jc w:val="both"/>
      </w:pPr>
      <w:r w:rsidRPr="00061AB7">
        <w:t>56 1233     6     - мягкие</w:t>
      </w:r>
    </w:p>
    <w:p w:rsidR="00CC4CF9" w:rsidRPr="00061AB7" w:rsidRDefault="00CC4CF9" w:rsidP="003463F3">
      <w:pPr>
        <w:pStyle w:val="ConsPlusCell"/>
        <w:jc w:val="both"/>
      </w:pPr>
      <w:r w:rsidRPr="00061AB7">
        <w:t>56 1234     1     - плетеные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1240     4     Табуреты /</w:t>
      </w:r>
    </w:p>
    <w:p w:rsidR="00CC4CF9" w:rsidRPr="00061AB7" w:rsidRDefault="00CC4CF9" w:rsidP="003463F3">
      <w:pPr>
        <w:pStyle w:val="ConsPlusCell"/>
        <w:jc w:val="both"/>
      </w:pPr>
      <w:r w:rsidRPr="00061AB7">
        <w:t>56 1241     4     - кухонные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1242     5     -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56 1243     0     Табуреты-стремянки</w:t>
      </w:r>
    </w:p>
    <w:p w:rsidR="00CC4CF9" w:rsidRPr="00061AB7" w:rsidRDefault="00CC4CF9" w:rsidP="003463F3">
      <w:pPr>
        <w:pStyle w:val="ConsPlusCell"/>
        <w:jc w:val="both"/>
      </w:pPr>
      <w:r w:rsidRPr="00061AB7">
        <w:t>56 1250     9     Скамьи /</w:t>
      </w:r>
    </w:p>
    <w:p w:rsidR="00CC4CF9" w:rsidRPr="00061AB7" w:rsidRDefault="00CC4CF9" w:rsidP="003463F3">
      <w:pPr>
        <w:pStyle w:val="ConsPlusCell"/>
        <w:jc w:val="both"/>
      </w:pPr>
      <w:r w:rsidRPr="00061AB7">
        <w:t>56 1251     4     - жесткие</w:t>
      </w:r>
    </w:p>
    <w:p w:rsidR="00CC4CF9" w:rsidRPr="00061AB7" w:rsidRDefault="00CC4CF9" w:rsidP="003463F3">
      <w:pPr>
        <w:pStyle w:val="ConsPlusCell"/>
        <w:jc w:val="both"/>
      </w:pPr>
      <w:r w:rsidRPr="00061AB7">
        <w:t>56 1252     8     - мягкие</w:t>
      </w:r>
    </w:p>
    <w:p w:rsidR="00CC4CF9" w:rsidRPr="00061AB7" w:rsidRDefault="00CC4CF9" w:rsidP="003463F3">
      <w:pPr>
        <w:pStyle w:val="ConsPlusCell"/>
        <w:jc w:val="both"/>
      </w:pPr>
      <w:r w:rsidRPr="00061AB7">
        <w:t>56 1253     5     -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56 1300     7     Диваны, кушетки, тахты</w:t>
      </w:r>
    </w:p>
    <w:p w:rsidR="00CC4CF9" w:rsidRPr="00061AB7" w:rsidRDefault="00CC4CF9" w:rsidP="003463F3">
      <w:pPr>
        <w:pStyle w:val="ConsPlusCell"/>
        <w:jc w:val="both"/>
      </w:pPr>
      <w:r w:rsidRPr="00061AB7">
        <w:t>56 1310     4     Диваны /</w:t>
      </w:r>
    </w:p>
    <w:p w:rsidR="00CC4CF9" w:rsidRPr="00061AB7" w:rsidRDefault="00CC4CF9" w:rsidP="003463F3">
      <w:pPr>
        <w:pStyle w:val="ConsPlusCell"/>
        <w:jc w:val="both"/>
      </w:pPr>
      <w:r w:rsidRPr="00061AB7">
        <w:t>56 1311     0     - жесткие</w:t>
      </w:r>
    </w:p>
    <w:p w:rsidR="00CC4CF9" w:rsidRPr="00061AB7" w:rsidRDefault="00CC4CF9" w:rsidP="003463F3">
      <w:pPr>
        <w:pStyle w:val="ConsPlusCell"/>
        <w:jc w:val="both"/>
      </w:pPr>
      <w:r w:rsidRPr="00061AB7">
        <w:t>56 1313     0     - мягкие</w:t>
      </w:r>
    </w:p>
    <w:p w:rsidR="00CC4CF9" w:rsidRPr="00061AB7" w:rsidRDefault="00CC4CF9" w:rsidP="003463F3">
      <w:pPr>
        <w:pStyle w:val="ConsPlusCell"/>
        <w:jc w:val="both"/>
      </w:pPr>
      <w:r w:rsidRPr="00061AB7">
        <w:t>56 1314     6     - плетеные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1315     1     - на металлических каркасах</w:t>
      </w:r>
    </w:p>
    <w:p w:rsidR="00CC4CF9" w:rsidRPr="00061AB7" w:rsidRDefault="00CC4CF9" w:rsidP="003463F3">
      <w:pPr>
        <w:pStyle w:val="ConsPlusCell"/>
        <w:jc w:val="both"/>
      </w:pPr>
      <w:r w:rsidRPr="00061AB7">
        <w:t>56 1320     9     Кушетки /</w:t>
      </w:r>
    </w:p>
    <w:p w:rsidR="00CC4CF9" w:rsidRPr="00061AB7" w:rsidRDefault="00CC4CF9" w:rsidP="003463F3">
      <w:pPr>
        <w:pStyle w:val="ConsPlusCell"/>
        <w:jc w:val="both"/>
      </w:pPr>
      <w:r w:rsidRPr="00061AB7">
        <w:t>56 1321     4     - жесткие</w:t>
      </w:r>
    </w:p>
    <w:p w:rsidR="00CC4CF9" w:rsidRPr="00061AB7" w:rsidRDefault="00CC4CF9" w:rsidP="003463F3">
      <w:pPr>
        <w:pStyle w:val="ConsPlusCell"/>
        <w:jc w:val="both"/>
      </w:pPr>
      <w:r w:rsidRPr="00061AB7">
        <w:t>56 1323     5     - мягкие</w:t>
      </w:r>
    </w:p>
    <w:p w:rsidR="00CC4CF9" w:rsidRPr="00061AB7" w:rsidRDefault="00CC4CF9" w:rsidP="003463F3">
      <w:pPr>
        <w:pStyle w:val="ConsPlusCell"/>
        <w:jc w:val="both"/>
      </w:pPr>
      <w:r w:rsidRPr="00061AB7">
        <w:t>56 1330     3     Тахты /</w:t>
      </w:r>
    </w:p>
    <w:p w:rsidR="00CC4CF9" w:rsidRPr="00061AB7" w:rsidRDefault="00CC4CF9" w:rsidP="003463F3">
      <w:pPr>
        <w:pStyle w:val="ConsPlusCell"/>
        <w:jc w:val="both"/>
      </w:pPr>
      <w:r w:rsidRPr="00061AB7">
        <w:t>56 1332     4     - мягкие</w:t>
      </w:r>
    </w:p>
    <w:p w:rsidR="00CC4CF9" w:rsidRPr="00061AB7" w:rsidRDefault="00CC4CF9" w:rsidP="003463F3">
      <w:pPr>
        <w:pStyle w:val="ConsPlusCell"/>
        <w:jc w:val="both"/>
      </w:pPr>
      <w:r w:rsidRPr="00061AB7">
        <w:t>56 1400     3     Кресла-кровати, диваны-кровати, кровати,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матрацы</w:t>
      </w:r>
    </w:p>
    <w:p w:rsidR="00CC4CF9" w:rsidRPr="00061AB7" w:rsidRDefault="00CC4CF9" w:rsidP="003463F3">
      <w:pPr>
        <w:pStyle w:val="ConsPlusCell"/>
        <w:jc w:val="both"/>
      </w:pPr>
      <w:r w:rsidRPr="00061AB7">
        <w:t>56 1410     8     Кресла-кровати /</w:t>
      </w:r>
    </w:p>
    <w:p w:rsidR="00CC4CF9" w:rsidRPr="00061AB7" w:rsidRDefault="00CC4CF9" w:rsidP="003463F3">
      <w:pPr>
        <w:pStyle w:val="ConsPlusCell"/>
        <w:jc w:val="both"/>
      </w:pPr>
      <w:r w:rsidRPr="00061AB7">
        <w:t>56 1412     9     - мягкие</w:t>
      </w:r>
    </w:p>
    <w:p w:rsidR="00CC4CF9" w:rsidRPr="00061AB7" w:rsidRDefault="00CC4CF9" w:rsidP="003463F3">
      <w:pPr>
        <w:pStyle w:val="ConsPlusCell"/>
        <w:jc w:val="both"/>
      </w:pPr>
      <w:r w:rsidRPr="00061AB7">
        <w:t>56 1420     2     Диваны-кровати /</w:t>
      </w:r>
    </w:p>
    <w:p w:rsidR="00CC4CF9" w:rsidRPr="00061AB7" w:rsidRDefault="00CC4CF9" w:rsidP="003463F3">
      <w:pPr>
        <w:pStyle w:val="ConsPlusCell"/>
        <w:jc w:val="both"/>
      </w:pPr>
      <w:r w:rsidRPr="00061AB7">
        <w:t>56 1422     3     - мягкие</w:t>
      </w:r>
    </w:p>
    <w:p w:rsidR="00CC4CF9" w:rsidRPr="00061AB7" w:rsidRDefault="00CC4CF9" w:rsidP="003463F3">
      <w:pPr>
        <w:pStyle w:val="ConsPlusCell"/>
        <w:jc w:val="both"/>
      </w:pPr>
      <w:r w:rsidRPr="00061AB7">
        <w:t>56 1423     9     - детские и подростковые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56 1430     7     Кровати / деревянные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1431     2     -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1432     8     -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1433     3     -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56 1440     1     Матрацы /</w:t>
      </w:r>
    </w:p>
    <w:p w:rsidR="00CC4CF9" w:rsidRPr="00061AB7" w:rsidRDefault="00CC4CF9" w:rsidP="003463F3">
      <w:pPr>
        <w:pStyle w:val="ConsPlusCell"/>
        <w:jc w:val="both"/>
      </w:pPr>
      <w:r w:rsidRPr="00061AB7">
        <w:t>56 1441     7     - пружинные односторонней мягкости</w:t>
      </w:r>
    </w:p>
    <w:p w:rsidR="00CC4CF9" w:rsidRPr="00061AB7" w:rsidRDefault="00CC4CF9" w:rsidP="003463F3">
      <w:pPr>
        <w:pStyle w:val="ConsPlusCell"/>
        <w:jc w:val="both"/>
      </w:pPr>
      <w:r w:rsidRPr="00061AB7">
        <w:t>56 1442     2     - пружинные двусторонней мягкости</w:t>
      </w:r>
    </w:p>
    <w:p w:rsidR="00CC4CF9" w:rsidRPr="00061AB7" w:rsidRDefault="00CC4CF9" w:rsidP="003463F3">
      <w:pPr>
        <w:pStyle w:val="ConsPlusCell"/>
        <w:jc w:val="both"/>
      </w:pPr>
      <w:r w:rsidRPr="00061AB7">
        <w:t>56 1443     8     -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56 1444     3     - беспружинные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1500     7     Шкафы</w:t>
      </w:r>
    </w:p>
    <w:p w:rsidR="00CC4CF9" w:rsidRPr="00061AB7" w:rsidRDefault="00CC4CF9" w:rsidP="003463F3">
      <w:pPr>
        <w:pStyle w:val="ConsPlusCell"/>
        <w:jc w:val="both"/>
      </w:pPr>
      <w:r w:rsidRPr="00061AB7">
        <w:t>56 1501     2     Шкафы (без шкафов для посуды, сервантов) *</w:t>
      </w:r>
    </w:p>
    <w:p w:rsidR="00CC4CF9" w:rsidRPr="00061AB7" w:rsidRDefault="00CC4CF9" w:rsidP="003463F3">
      <w:pPr>
        <w:pStyle w:val="ConsPlusCell"/>
        <w:jc w:val="both"/>
      </w:pPr>
      <w:r w:rsidRPr="00061AB7">
        <w:t>56 1510     1     Шкафы для платья /</w:t>
      </w:r>
    </w:p>
    <w:p w:rsidR="00CC4CF9" w:rsidRPr="00061AB7" w:rsidRDefault="00CC4CF9" w:rsidP="003463F3">
      <w:pPr>
        <w:pStyle w:val="ConsPlusCell"/>
        <w:jc w:val="both"/>
      </w:pPr>
      <w:r w:rsidRPr="00061AB7">
        <w:t>56 1511     7     - однодверные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1512     2     - двухдверные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1513     8     - трехдверные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1514     3     - четырехдверные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1520     6     Шкафы для белья /</w:t>
      </w:r>
    </w:p>
    <w:p w:rsidR="00CC4CF9" w:rsidRPr="00061AB7" w:rsidRDefault="00CC4CF9" w:rsidP="003463F3">
      <w:pPr>
        <w:pStyle w:val="ConsPlusCell"/>
        <w:jc w:val="both"/>
      </w:pPr>
      <w:r w:rsidRPr="00061AB7">
        <w:t>56 1521     1     - однодверные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1522     7     - двухдверные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1530     0     Шкафы для книг /</w:t>
      </w:r>
    </w:p>
    <w:p w:rsidR="00CC4CF9" w:rsidRPr="00061AB7" w:rsidRDefault="00CC4CF9" w:rsidP="003463F3">
      <w:pPr>
        <w:pStyle w:val="ConsPlusCell"/>
        <w:jc w:val="both"/>
      </w:pPr>
      <w:r w:rsidRPr="00061AB7">
        <w:t>56 1531     6     - однокорпусные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1532     1     - двухкорпусные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1533     7     - многокорпусные (из секций)</w:t>
      </w:r>
    </w:p>
    <w:p w:rsidR="00CC4CF9" w:rsidRPr="00061AB7" w:rsidRDefault="00CC4CF9" w:rsidP="003463F3">
      <w:pPr>
        <w:pStyle w:val="ConsPlusCell"/>
        <w:jc w:val="both"/>
      </w:pPr>
      <w:r w:rsidRPr="00061AB7">
        <w:t>56 1534     2     - с секретером однокорпусные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1535     8     - с секретером двухкорпусные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1536     3     - с секретером многокорпусные (из секций)</w:t>
      </w:r>
    </w:p>
    <w:p w:rsidR="00CC4CF9" w:rsidRPr="00061AB7" w:rsidRDefault="00CC4CF9" w:rsidP="003463F3">
      <w:pPr>
        <w:pStyle w:val="ConsPlusCell"/>
        <w:jc w:val="both"/>
      </w:pPr>
      <w:r w:rsidRPr="00061AB7">
        <w:t>56 1537     9     Стеллажи</w:t>
      </w:r>
    </w:p>
    <w:p w:rsidR="00CC4CF9" w:rsidRPr="00061AB7" w:rsidRDefault="00CC4CF9" w:rsidP="003463F3">
      <w:pPr>
        <w:pStyle w:val="ConsPlusCell"/>
        <w:jc w:val="both"/>
      </w:pPr>
      <w:r w:rsidRPr="00061AB7">
        <w:t>56 1540     5     Шкафы кухонные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56 1541     0     - хозяйственные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1542     6     - для посуды</w:t>
      </w:r>
    </w:p>
    <w:p w:rsidR="00CC4CF9" w:rsidRPr="00061AB7" w:rsidRDefault="00CC4CF9" w:rsidP="003463F3">
      <w:pPr>
        <w:pStyle w:val="ConsPlusCell"/>
        <w:jc w:val="both"/>
      </w:pPr>
      <w:r w:rsidRPr="00061AB7">
        <w:t>56 1543     1     - под мойку</w:t>
      </w:r>
    </w:p>
    <w:p w:rsidR="00CC4CF9" w:rsidRPr="00061AB7" w:rsidRDefault="00CC4CF9" w:rsidP="003463F3">
      <w:pPr>
        <w:pStyle w:val="ConsPlusCell"/>
        <w:jc w:val="both"/>
      </w:pPr>
      <w:r w:rsidRPr="00061AB7">
        <w:t>56 1544     7     Шкафы-столы</w:t>
      </w:r>
    </w:p>
    <w:p w:rsidR="00CC4CF9" w:rsidRPr="00061AB7" w:rsidRDefault="00CC4CF9" w:rsidP="003463F3">
      <w:pPr>
        <w:pStyle w:val="ConsPlusCell"/>
        <w:jc w:val="both"/>
      </w:pPr>
      <w:r w:rsidRPr="00061AB7">
        <w:t>56 1550     0     Шкафы / многоцелевого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56 1552     0     - общего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56 1553     6     Секретеры</w:t>
      </w:r>
    </w:p>
    <w:p w:rsidR="00CC4CF9" w:rsidRPr="00061AB7" w:rsidRDefault="00CC4CF9" w:rsidP="003463F3">
      <w:pPr>
        <w:pStyle w:val="ConsPlusCell"/>
        <w:jc w:val="both"/>
      </w:pPr>
      <w:r w:rsidRPr="00061AB7">
        <w:t>56 1554     1     Шкафы-перегородки</w:t>
      </w:r>
    </w:p>
    <w:p w:rsidR="00CC4CF9" w:rsidRPr="00061AB7" w:rsidRDefault="00CC4CF9" w:rsidP="003463F3">
      <w:pPr>
        <w:pStyle w:val="ConsPlusCell"/>
        <w:jc w:val="both"/>
      </w:pPr>
      <w:r w:rsidRPr="00061AB7">
        <w:t>56 1560     4     Шкафы / для детских вещей</w:t>
      </w:r>
    </w:p>
    <w:p w:rsidR="00CC4CF9" w:rsidRPr="00061AB7" w:rsidRDefault="00CC4CF9" w:rsidP="003463F3">
      <w:pPr>
        <w:pStyle w:val="ConsPlusCell"/>
        <w:jc w:val="both"/>
      </w:pPr>
      <w:r w:rsidRPr="00061AB7">
        <w:t>56 1561     3     - для детского платья</w:t>
      </w:r>
    </w:p>
    <w:p w:rsidR="00CC4CF9" w:rsidRPr="00061AB7" w:rsidRDefault="00CC4CF9" w:rsidP="003463F3">
      <w:pPr>
        <w:pStyle w:val="ConsPlusCell"/>
        <w:jc w:val="both"/>
      </w:pPr>
      <w:r w:rsidRPr="00061AB7">
        <w:t>56 1562     5     - для детского белья</w:t>
      </w:r>
    </w:p>
    <w:p w:rsidR="00CC4CF9" w:rsidRPr="00061AB7" w:rsidRDefault="00CC4CF9" w:rsidP="003463F3">
      <w:pPr>
        <w:pStyle w:val="ConsPlusCell"/>
        <w:jc w:val="both"/>
      </w:pPr>
      <w:r w:rsidRPr="00061AB7">
        <w:t>56 1563     0     - для детских книг</w:t>
      </w:r>
    </w:p>
    <w:p w:rsidR="00CC4CF9" w:rsidRPr="00061AB7" w:rsidRDefault="00CC4CF9" w:rsidP="003463F3">
      <w:pPr>
        <w:pStyle w:val="ConsPlusCell"/>
        <w:jc w:val="both"/>
      </w:pPr>
      <w:r w:rsidRPr="00061AB7">
        <w:t>56 1564     6     - для игрушек</w:t>
      </w:r>
    </w:p>
    <w:p w:rsidR="00CC4CF9" w:rsidRPr="00061AB7" w:rsidRDefault="00CC4CF9" w:rsidP="003463F3">
      <w:pPr>
        <w:pStyle w:val="ConsPlusCell"/>
        <w:jc w:val="both"/>
      </w:pPr>
      <w:r w:rsidRPr="00061AB7">
        <w:t>56 1565     1     - для детских вещей комбинированные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1570     9     Шкафы для посуды, серванты</w:t>
      </w:r>
    </w:p>
    <w:p w:rsidR="00CC4CF9" w:rsidRPr="00061AB7" w:rsidRDefault="00CC4CF9" w:rsidP="003463F3">
      <w:pPr>
        <w:pStyle w:val="ConsPlusCell"/>
        <w:jc w:val="both"/>
      </w:pPr>
      <w:r w:rsidRPr="00061AB7">
        <w:t>56 1571     4     Шкафы для посуды</w:t>
      </w:r>
    </w:p>
    <w:p w:rsidR="00CC4CF9" w:rsidRPr="00061AB7" w:rsidRDefault="00CC4CF9" w:rsidP="003463F3">
      <w:pPr>
        <w:pStyle w:val="ConsPlusCell"/>
        <w:jc w:val="both"/>
      </w:pPr>
      <w:r w:rsidRPr="00061AB7">
        <w:t>56 1572     7     Серванты</w:t>
      </w:r>
    </w:p>
    <w:p w:rsidR="00CC4CF9" w:rsidRPr="00061AB7" w:rsidRDefault="00CC4CF9" w:rsidP="003463F3">
      <w:pPr>
        <w:pStyle w:val="ConsPlusCell"/>
        <w:jc w:val="both"/>
      </w:pPr>
      <w:r w:rsidRPr="00061AB7">
        <w:t>56 1580     3     Шкафы для платья и белья /</w:t>
      </w:r>
    </w:p>
    <w:p w:rsidR="00CC4CF9" w:rsidRPr="00061AB7" w:rsidRDefault="00CC4CF9" w:rsidP="003463F3">
      <w:pPr>
        <w:pStyle w:val="ConsPlusCell"/>
        <w:jc w:val="both"/>
      </w:pPr>
      <w:r w:rsidRPr="00061AB7">
        <w:t>56 1581     9     - однодверные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1582     4     - двухдверные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1583     0     - трехдверные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1584     5     - четырехдверные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1590     8     Шкафы / разного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56 1591     3     - для прихожей</w:t>
      </w:r>
    </w:p>
    <w:p w:rsidR="00CC4CF9" w:rsidRPr="00061AB7" w:rsidRDefault="00CC4CF9" w:rsidP="003463F3">
      <w:pPr>
        <w:pStyle w:val="ConsPlusCell"/>
        <w:jc w:val="both"/>
      </w:pPr>
      <w:r w:rsidRPr="00061AB7">
        <w:t>56 1592     9     - для ванной</w:t>
      </w:r>
    </w:p>
    <w:p w:rsidR="00CC4CF9" w:rsidRPr="00061AB7" w:rsidRDefault="00CC4CF9" w:rsidP="003463F3">
      <w:pPr>
        <w:pStyle w:val="ConsPlusCell"/>
        <w:jc w:val="both"/>
      </w:pPr>
      <w:r w:rsidRPr="00061AB7">
        <w:t>56 1593     4     - для террасы</w:t>
      </w:r>
    </w:p>
    <w:p w:rsidR="00CC4CF9" w:rsidRPr="00061AB7" w:rsidRDefault="00CC4CF9" w:rsidP="003463F3">
      <w:pPr>
        <w:pStyle w:val="ConsPlusCell"/>
        <w:jc w:val="both"/>
      </w:pPr>
      <w:r w:rsidRPr="00061AB7">
        <w:t>56 1594     4     Шкафы-антресоли</w:t>
      </w:r>
    </w:p>
    <w:p w:rsidR="00CC4CF9" w:rsidRPr="00061AB7" w:rsidRDefault="00CC4CF9" w:rsidP="003463F3">
      <w:pPr>
        <w:pStyle w:val="ConsPlusCell"/>
        <w:jc w:val="both"/>
      </w:pPr>
      <w:r w:rsidRPr="00061AB7">
        <w:t>56 1700     4     Гарнитуры, наборы мебельных изделий</w:t>
      </w:r>
    </w:p>
    <w:p w:rsidR="00CC4CF9" w:rsidRPr="00061AB7" w:rsidRDefault="00CC4CF9" w:rsidP="003463F3">
      <w:pPr>
        <w:pStyle w:val="ConsPlusCell"/>
        <w:jc w:val="both"/>
      </w:pPr>
      <w:r w:rsidRPr="00061AB7">
        <w:t>56 1701     6     Гарнитуры *</w:t>
      </w:r>
    </w:p>
    <w:p w:rsidR="00CC4CF9" w:rsidRPr="00061AB7" w:rsidRDefault="00CC4CF9" w:rsidP="003463F3">
      <w:pPr>
        <w:pStyle w:val="ConsPlusCell"/>
        <w:jc w:val="both"/>
      </w:pPr>
      <w:r w:rsidRPr="00061AB7">
        <w:t>56 1710     9     Гарнитуры мебели / для комнат</w:t>
      </w:r>
    </w:p>
    <w:p w:rsidR="00CC4CF9" w:rsidRPr="00061AB7" w:rsidRDefault="00CC4CF9" w:rsidP="003463F3">
      <w:pPr>
        <w:pStyle w:val="ConsPlusCell"/>
        <w:jc w:val="both"/>
      </w:pPr>
      <w:r w:rsidRPr="00061AB7">
        <w:t>56 1711     4     - для столовой</w:t>
      </w:r>
    </w:p>
    <w:p w:rsidR="00CC4CF9" w:rsidRPr="00061AB7" w:rsidRDefault="00CC4CF9" w:rsidP="003463F3">
      <w:pPr>
        <w:pStyle w:val="ConsPlusCell"/>
        <w:jc w:val="both"/>
      </w:pPr>
      <w:r w:rsidRPr="00061AB7">
        <w:t>56 1712     0     - для спальни</w:t>
      </w:r>
    </w:p>
    <w:p w:rsidR="00CC4CF9" w:rsidRPr="00061AB7" w:rsidRDefault="00CC4CF9" w:rsidP="003463F3">
      <w:pPr>
        <w:pStyle w:val="ConsPlusCell"/>
        <w:jc w:val="both"/>
      </w:pPr>
      <w:r w:rsidRPr="00061AB7">
        <w:t>56 1713     5     - для кабинета</w:t>
      </w:r>
    </w:p>
    <w:p w:rsidR="00CC4CF9" w:rsidRPr="00061AB7" w:rsidRDefault="00CC4CF9" w:rsidP="003463F3">
      <w:pPr>
        <w:pStyle w:val="ConsPlusCell"/>
        <w:jc w:val="both"/>
      </w:pPr>
      <w:r w:rsidRPr="00061AB7">
        <w:t>56 1714     0     - для гостиной</w:t>
      </w:r>
    </w:p>
    <w:p w:rsidR="00CC4CF9" w:rsidRPr="00061AB7" w:rsidRDefault="00CC4CF9" w:rsidP="003463F3">
      <w:pPr>
        <w:pStyle w:val="ConsPlusCell"/>
        <w:jc w:val="both"/>
      </w:pPr>
      <w:r w:rsidRPr="00061AB7">
        <w:t>56 1715     6     - для прихожей</w:t>
      </w:r>
    </w:p>
    <w:p w:rsidR="00CC4CF9" w:rsidRPr="00061AB7" w:rsidRDefault="00CC4CF9" w:rsidP="003463F3">
      <w:pPr>
        <w:pStyle w:val="ConsPlusCell"/>
        <w:jc w:val="both"/>
      </w:pPr>
      <w:r w:rsidRPr="00061AB7">
        <w:t>56 1716     1     - для ванной</w:t>
      </w:r>
    </w:p>
    <w:p w:rsidR="00CC4CF9" w:rsidRPr="00061AB7" w:rsidRDefault="00CC4CF9" w:rsidP="003463F3">
      <w:pPr>
        <w:pStyle w:val="ConsPlusCell"/>
        <w:jc w:val="both"/>
      </w:pPr>
      <w:r w:rsidRPr="00061AB7">
        <w:t>56 1720     3     Гарнитуры, наборы кухонные / в т.ч.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комплектующим оборудованием</w:t>
      </w:r>
    </w:p>
    <w:p w:rsidR="00CC4CF9" w:rsidRPr="00061AB7" w:rsidRDefault="00CC4CF9" w:rsidP="003463F3">
      <w:pPr>
        <w:pStyle w:val="ConsPlusCell"/>
        <w:jc w:val="both"/>
      </w:pPr>
      <w:r w:rsidRPr="00061AB7">
        <w:t>56 1721     9     - без комплектующего оборудования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56 1722     4     - с комплектующим оборудованием</w:t>
      </w:r>
    </w:p>
    <w:p w:rsidR="00CC4CF9" w:rsidRPr="00061AB7" w:rsidRDefault="00CC4CF9" w:rsidP="003463F3">
      <w:pPr>
        <w:pStyle w:val="ConsPlusCell"/>
        <w:jc w:val="both"/>
      </w:pPr>
      <w:r w:rsidRPr="00061AB7">
        <w:t>56 1730     8     Наборы мебели (комплектные) / для комнат</w:t>
      </w:r>
    </w:p>
    <w:p w:rsidR="00CC4CF9" w:rsidRPr="00061AB7" w:rsidRDefault="00CC4CF9" w:rsidP="003463F3">
      <w:pPr>
        <w:pStyle w:val="ConsPlusCell"/>
        <w:jc w:val="both"/>
      </w:pPr>
      <w:r w:rsidRPr="00061AB7">
        <w:t>56 1731     3     - для общей комнаты</w:t>
      </w:r>
    </w:p>
    <w:p w:rsidR="00CC4CF9" w:rsidRPr="00061AB7" w:rsidRDefault="00CC4CF9" w:rsidP="003463F3">
      <w:pPr>
        <w:pStyle w:val="ConsPlusCell"/>
        <w:jc w:val="both"/>
      </w:pPr>
      <w:r w:rsidRPr="00061AB7">
        <w:t>56 1732     9     - для столовой</w:t>
      </w:r>
    </w:p>
    <w:p w:rsidR="00CC4CF9" w:rsidRPr="00061AB7" w:rsidRDefault="00CC4CF9" w:rsidP="003463F3">
      <w:pPr>
        <w:pStyle w:val="ConsPlusCell"/>
        <w:jc w:val="both"/>
      </w:pPr>
      <w:r w:rsidRPr="00061AB7">
        <w:t>56 1733     4     - для спальни</w:t>
      </w:r>
    </w:p>
    <w:p w:rsidR="00CC4CF9" w:rsidRPr="00061AB7" w:rsidRDefault="00CC4CF9" w:rsidP="003463F3">
      <w:pPr>
        <w:pStyle w:val="ConsPlusCell"/>
        <w:jc w:val="both"/>
      </w:pPr>
      <w:r w:rsidRPr="00061AB7">
        <w:t>56 1734     7     - для квартиры</w:t>
      </w:r>
    </w:p>
    <w:p w:rsidR="00CC4CF9" w:rsidRPr="00061AB7" w:rsidRDefault="00CC4CF9" w:rsidP="003463F3">
      <w:pPr>
        <w:pStyle w:val="ConsPlusCell"/>
        <w:jc w:val="both"/>
      </w:pPr>
      <w:r w:rsidRPr="00061AB7">
        <w:t>56 1735     5     - для гостиной</w:t>
      </w:r>
    </w:p>
    <w:p w:rsidR="00CC4CF9" w:rsidRPr="00061AB7" w:rsidRDefault="00CC4CF9" w:rsidP="003463F3">
      <w:pPr>
        <w:pStyle w:val="ConsPlusCell"/>
        <w:jc w:val="both"/>
      </w:pPr>
      <w:r w:rsidRPr="00061AB7">
        <w:t>56 1736     0     - для кабинета</w:t>
      </w:r>
    </w:p>
    <w:p w:rsidR="00CC4CF9" w:rsidRPr="00061AB7" w:rsidRDefault="00CC4CF9" w:rsidP="003463F3">
      <w:pPr>
        <w:pStyle w:val="ConsPlusCell"/>
        <w:jc w:val="both"/>
      </w:pPr>
      <w:r w:rsidRPr="00061AB7">
        <w:t>56 1737     6     - для прихожей</w:t>
      </w:r>
    </w:p>
    <w:p w:rsidR="00CC4CF9" w:rsidRPr="00061AB7" w:rsidRDefault="00CC4CF9" w:rsidP="003463F3">
      <w:pPr>
        <w:pStyle w:val="ConsPlusCell"/>
        <w:jc w:val="both"/>
      </w:pPr>
      <w:r w:rsidRPr="00061AB7">
        <w:t>56 1738     1     - для ванной</w:t>
      </w:r>
    </w:p>
    <w:p w:rsidR="00CC4CF9" w:rsidRPr="00061AB7" w:rsidRDefault="00CC4CF9" w:rsidP="003463F3">
      <w:pPr>
        <w:pStyle w:val="ConsPlusCell"/>
        <w:jc w:val="both"/>
      </w:pPr>
      <w:r w:rsidRPr="00061AB7">
        <w:t>56 1739     7     - для террасы (балкона)</w:t>
      </w:r>
    </w:p>
    <w:p w:rsidR="00CC4CF9" w:rsidRPr="00061AB7" w:rsidRDefault="00CC4CF9" w:rsidP="003463F3">
      <w:pPr>
        <w:pStyle w:val="ConsPlusCell"/>
        <w:jc w:val="both"/>
      </w:pPr>
      <w:r w:rsidRPr="00061AB7">
        <w:t>56 1740     2     Наборы универсально-сборной мебели (УСМ)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комплектах /</w:t>
      </w:r>
    </w:p>
    <w:p w:rsidR="00CC4CF9" w:rsidRPr="00061AB7" w:rsidRDefault="00CC4CF9" w:rsidP="003463F3">
      <w:pPr>
        <w:pStyle w:val="ConsPlusCell"/>
        <w:jc w:val="both"/>
      </w:pPr>
      <w:r w:rsidRPr="00061AB7">
        <w:t>56 1741     8     - для столовой</w:t>
      </w:r>
    </w:p>
    <w:p w:rsidR="00CC4CF9" w:rsidRPr="00061AB7" w:rsidRDefault="00CC4CF9" w:rsidP="003463F3">
      <w:pPr>
        <w:pStyle w:val="ConsPlusCell"/>
        <w:jc w:val="both"/>
      </w:pPr>
      <w:r w:rsidRPr="00061AB7">
        <w:t>56 1742     3     - для кухни</w:t>
      </w:r>
    </w:p>
    <w:p w:rsidR="00CC4CF9" w:rsidRPr="00061AB7" w:rsidRDefault="00CC4CF9" w:rsidP="003463F3">
      <w:pPr>
        <w:pStyle w:val="ConsPlusCell"/>
        <w:jc w:val="both"/>
      </w:pPr>
      <w:r w:rsidRPr="00061AB7">
        <w:t>56 1743     9     -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56 1744     4     - для квартиры</w:t>
      </w:r>
    </w:p>
    <w:p w:rsidR="00CC4CF9" w:rsidRPr="00061AB7" w:rsidRDefault="00CC4CF9" w:rsidP="003463F3">
      <w:pPr>
        <w:pStyle w:val="ConsPlusCell"/>
        <w:jc w:val="both"/>
      </w:pPr>
      <w:r w:rsidRPr="00061AB7">
        <w:t>56 1745     0     - для прихожей</w:t>
      </w:r>
    </w:p>
    <w:p w:rsidR="00CC4CF9" w:rsidRPr="00061AB7" w:rsidRDefault="00CC4CF9" w:rsidP="003463F3">
      <w:pPr>
        <w:pStyle w:val="ConsPlusCell"/>
        <w:jc w:val="both"/>
      </w:pPr>
      <w:r w:rsidRPr="00061AB7">
        <w:t>56 1800     8     Мебель детская</w:t>
      </w:r>
    </w:p>
    <w:p w:rsidR="00CC4CF9" w:rsidRPr="00061AB7" w:rsidRDefault="00CC4CF9" w:rsidP="003463F3">
      <w:pPr>
        <w:pStyle w:val="ConsPlusCell"/>
        <w:jc w:val="both"/>
      </w:pPr>
      <w:r w:rsidRPr="00061AB7">
        <w:t>56 1810     2     Гарнитуры, наборы детской мебели</w:t>
      </w:r>
    </w:p>
    <w:p w:rsidR="00CC4CF9" w:rsidRPr="00061AB7" w:rsidRDefault="00CC4CF9" w:rsidP="003463F3">
      <w:pPr>
        <w:pStyle w:val="ConsPlusCell"/>
        <w:jc w:val="both"/>
      </w:pPr>
      <w:r w:rsidRPr="00061AB7">
        <w:t>56 1811     8     Гарнитуры детской мебели</w:t>
      </w:r>
    </w:p>
    <w:p w:rsidR="00CC4CF9" w:rsidRPr="00061AB7" w:rsidRDefault="00CC4CF9" w:rsidP="003463F3">
      <w:pPr>
        <w:pStyle w:val="ConsPlusCell"/>
        <w:jc w:val="both"/>
      </w:pPr>
      <w:r w:rsidRPr="00061AB7">
        <w:t>56 1812     3     Наборы детской мебели</w:t>
      </w:r>
    </w:p>
    <w:p w:rsidR="00CC4CF9" w:rsidRPr="00061AB7" w:rsidRDefault="00CC4CF9" w:rsidP="003463F3">
      <w:pPr>
        <w:pStyle w:val="ConsPlusCell"/>
        <w:jc w:val="both"/>
      </w:pPr>
      <w:r w:rsidRPr="00061AB7">
        <w:t>56 1890     9     Изделия детской мебели разные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1891     4     Манежи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56 1892     6     Ящики для игрушек</w:t>
      </w:r>
    </w:p>
    <w:p w:rsidR="00CC4CF9" w:rsidRPr="00061AB7" w:rsidRDefault="00CC4CF9" w:rsidP="003463F3">
      <w:pPr>
        <w:pStyle w:val="ConsPlusCell"/>
        <w:jc w:val="both"/>
      </w:pPr>
      <w:r w:rsidRPr="00061AB7">
        <w:t>56 1900     1     Изделия мебели разные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1910     6     Комоды, сундуки</w:t>
      </w:r>
    </w:p>
    <w:p w:rsidR="00CC4CF9" w:rsidRPr="00061AB7" w:rsidRDefault="00CC4CF9" w:rsidP="003463F3">
      <w:pPr>
        <w:pStyle w:val="ConsPlusCell"/>
        <w:jc w:val="both"/>
      </w:pPr>
      <w:r w:rsidRPr="00061AB7">
        <w:t>56 1911     1     Комоды</w:t>
      </w:r>
    </w:p>
    <w:p w:rsidR="00CC4CF9" w:rsidRPr="00061AB7" w:rsidRDefault="00CC4CF9" w:rsidP="003463F3">
      <w:pPr>
        <w:pStyle w:val="ConsPlusCell"/>
        <w:jc w:val="both"/>
      </w:pPr>
      <w:r w:rsidRPr="00061AB7">
        <w:t>56 1912     7     Сундуки</w:t>
      </w:r>
    </w:p>
    <w:p w:rsidR="00CC4CF9" w:rsidRPr="00061AB7" w:rsidRDefault="00CC4CF9" w:rsidP="003463F3">
      <w:pPr>
        <w:pStyle w:val="ConsPlusCell"/>
        <w:jc w:val="both"/>
      </w:pPr>
      <w:r w:rsidRPr="00061AB7">
        <w:t>56 1920     0     Этажерки, ширмы</w:t>
      </w:r>
    </w:p>
    <w:p w:rsidR="00CC4CF9" w:rsidRPr="00061AB7" w:rsidRDefault="00CC4CF9" w:rsidP="003463F3">
      <w:pPr>
        <w:pStyle w:val="ConsPlusCell"/>
        <w:jc w:val="both"/>
      </w:pPr>
      <w:r w:rsidRPr="00061AB7">
        <w:t>56 1921     6     Этажерки</w:t>
      </w:r>
    </w:p>
    <w:p w:rsidR="00CC4CF9" w:rsidRPr="00061AB7" w:rsidRDefault="00CC4CF9" w:rsidP="003463F3">
      <w:pPr>
        <w:pStyle w:val="ConsPlusCell"/>
        <w:jc w:val="both"/>
      </w:pPr>
      <w:r w:rsidRPr="00061AB7">
        <w:t>56 1922     1     Ширмы</w:t>
      </w:r>
    </w:p>
    <w:p w:rsidR="00CC4CF9" w:rsidRPr="00061AB7" w:rsidRDefault="00CC4CF9" w:rsidP="003463F3">
      <w:pPr>
        <w:pStyle w:val="ConsPlusCell"/>
        <w:jc w:val="both"/>
      </w:pPr>
      <w:r w:rsidRPr="00061AB7">
        <w:t>56 1930     5     Полки / и ящики</w:t>
      </w:r>
    </w:p>
    <w:p w:rsidR="00CC4CF9" w:rsidRPr="00061AB7" w:rsidRDefault="00CC4CF9" w:rsidP="003463F3">
      <w:pPr>
        <w:pStyle w:val="ConsPlusCell"/>
        <w:jc w:val="both"/>
      </w:pPr>
      <w:r w:rsidRPr="00061AB7">
        <w:t>56 1931     0     - для книг навесные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1932     6     - общего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56 1933     1     - кухонные открытые (настенные)</w:t>
      </w:r>
    </w:p>
    <w:p w:rsidR="00CC4CF9" w:rsidRPr="00061AB7" w:rsidRDefault="00CC4CF9" w:rsidP="003463F3">
      <w:pPr>
        <w:pStyle w:val="ConsPlusCell"/>
        <w:jc w:val="both"/>
      </w:pPr>
      <w:r w:rsidRPr="00061AB7">
        <w:t>56 1934     7     Ящики для обуви</w:t>
      </w:r>
    </w:p>
    <w:p w:rsidR="00CC4CF9" w:rsidRPr="00061AB7" w:rsidRDefault="00CC4CF9" w:rsidP="003463F3">
      <w:pPr>
        <w:pStyle w:val="ConsPlusCell"/>
        <w:jc w:val="both"/>
      </w:pPr>
      <w:r w:rsidRPr="00061AB7">
        <w:t>56 1940     5     Подставки</w:t>
      </w:r>
    </w:p>
    <w:p w:rsidR="00CC4CF9" w:rsidRPr="00061AB7" w:rsidRDefault="00CC4CF9" w:rsidP="003463F3">
      <w:pPr>
        <w:pStyle w:val="ConsPlusCell"/>
        <w:jc w:val="both"/>
      </w:pPr>
      <w:r w:rsidRPr="00061AB7">
        <w:t>56 1941     5     Подцветочницы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56 1942     0     Подставки разного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56 1950     4     Вешалки /</w:t>
      </w:r>
    </w:p>
    <w:p w:rsidR="00CC4CF9" w:rsidRPr="00061AB7" w:rsidRDefault="00CC4CF9" w:rsidP="003463F3">
      <w:pPr>
        <w:pStyle w:val="ConsPlusCell"/>
        <w:jc w:val="both"/>
      </w:pPr>
      <w:r w:rsidRPr="00061AB7">
        <w:t>56 1951     9     - напольные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1952     5     - навесные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1960     9     Трюмо и трельяжи</w:t>
      </w:r>
    </w:p>
    <w:p w:rsidR="00CC4CF9" w:rsidRPr="00061AB7" w:rsidRDefault="00CC4CF9" w:rsidP="003463F3">
      <w:pPr>
        <w:pStyle w:val="ConsPlusCell"/>
        <w:jc w:val="both"/>
      </w:pPr>
      <w:r w:rsidRPr="00061AB7">
        <w:t>56 1961     4     Трюмо</w:t>
      </w:r>
    </w:p>
    <w:p w:rsidR="00CC4CF9" w:rsidRPr="00061AB7" w:rsidRDefault="00CC4CF9" w:rsidP="003463F3">
      <w:pPr>
        <w:pStyle w:val="ConsPlusCell"/>
        <w:jc w:val="both"/>
      </w:pPr>
      <w:r w:rsidRPr="00061AB7">
        <w:t>56 1962     2     Трельяжи</w:t>
      </w:r>
    </w:p>
    <w:p w:rsidR="00CC4CF9" w:rsidRPr="00061AB7" w:rsidRDefault="00CC4CF9" w:rsidP="003463F3">
      <w:pPr>
        <w:pStyle w:val="ConsPlusCell"/>
        <w:jc w:val="both"/>
      </w:pPr>
      <w:r w:rsidRPr="00061AB7">
        <w:t>56 1970     3     Тумбы /</w:t>
      </w:r>
    </w:p>
    <w:p w:rsidR="00CC4CF9" w:rsidRPr="00061AB7" w:rsidRDefault="00CC4CF9" w:rsidP="003463F3">
      <w:pPr>
        <w:pStyle w:val="ConsPlusCell"/>
        <w:jc w:val="both"/>
      </w:pPr>
      <w:r w:rsidRPr="00061AB7">
        <w:t>56 1971     9     - прикроватные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1972     4     - туалетные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1973     6     - для постельных принадлежностей</w:t>
      </w:r>
    </w:p>
    <w:p w:rsidR="00CC4CF9" w:rsidRPr="00061AB7" w:rsidRDefault="00CC4CF9" w:rsidP="003463F3">
      <w:pPr>
        <w:pStyle w:val="ConsPlusCell"/>
        <w:jc w:val="both"/>
      </w:pPr>
      <w:r w:rsidRPr="00061AB7">
        <w:t>56 1974     5     - общего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56 1975     0     - для радиоаппаратуры</w:t>
      </w:r>
    </w:p>
    <w:p w:rsidR="00CC4CF9" w:rsidRPr="00061AB7" w:rsidRDefault="00CC4CF9" w:rsidP="003463F3">
      <w:pPr>
        <w:pStyle w:val="ConsPlusCell"/>
        <w:jc w:val="both"/>
      </w:pPr>
      <w:r w:rsidRPr="00061AB7">
        <w:t>56 1976     6     - для обуви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56 2000     1     Мебель специальная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56 2100     5     Мебель медицинская, лабораторная</w:t>
      </w:r>
    </w:p>
    <w:p w:rsidR="00CC4CF9" w:rsidRPr="00061AB7" w:rsidRDefault="00CC4CF9" w:rsidP="003463F3">
      <w:pPr>
        <w:pStyle w:val="ConsPlusCell"/>
        <w:jc w:val="both"/>
      </w:pPr>
      <w:r w:rsidRPr="00061AB7">
        <w:t>56 2110     7     Столы / для медицинских учреждений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56 2111     5     - палатные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2112     0     - для врача, дежурной медсестры</w:t>
      </w:r>
    </w:p>
    <w:p w:rsidR="00CC4CF9" w:rsidRPr="00061AB7" w:rsidRDefault="00CC4CF9" w:rsidP="003463F3">
      <w:pPr>
        <w:pStyle w:val="ConsPlusCell"/>
        <w:jc w:val="both"/>
      </w:pPr>
      <w:r w:rsidRPr="00061AB7">
        <w:t>56 2113     6     - для препараторской</w:t>
      </w:r>
    </w:p>
    <w:p w:rsidR="00CC4CF9" w:rsidRPr="00061AB7" w:rsidRDefault="00CC4CF9" w:rsidP="003463F3">
      <w:pPr>
        <w:pStyle w:val="ConsPlusCell"/>
        <w:jc w:val="both"/>
      </w:pPr>
      <w:r w:rsidRPr="00061AB7">
        <w:t>56 2114     1     - для аптек</w:t>
      </w:r>
    </w:p>
    <w:p w:rsidR="00CC4CF9" w:rsidRPr="00061AB7" w:rsidRDefault="00CC4CF9" w:rsidP="003463F3">
      <w:pPr>
        <w:pStyle w:val="ConsPlusCell"/>
        <w:jc w:val="both"/>
      </w:pPr>
      <w:r w:rsidRPr="00061AB7">
        <w:t>56 2115     7     - для медлабораторий</w:t>
      </w:r>
    </w:p>
    <w:p w:rsidR="00CC4CF9" w:rsidRPr="00061AB7" w:rsidRDefault="00CC4CF9" w:rsidP="003463F3">
      <w:pPr>
        <w:pStyle w:val="ConsPlusCell"/>
        <w:jc w:val="both"/>
      </w:pPr>
      <w:r w:rsidRPr="00061AB7">
        <w:t>56 2116     2     - манипуляторные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2117     8     Столы-подставки для медицинской аппаратуры</w:t>
      </w:r>
    </w:p>
    <w:p w:rsidR="00CC4CF9" w:rsidRPr="00061AB7" w:rsidRDefault="00CC4CF9" w:rsidP="003463F3">
      <w:pPr>
        <w:pStyle w:val="ConsPlusCell"/>
        <w:jc w:val="both"/>
      </w:pPr>
      <w:r w:rsidRPr="00061AB7">
        <w:t>56 2118     3     Столы-барьеры для медицинских учреждений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56 2120     4     Шкафы / для медицинских учреждений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56 2121     0     - для медикаментов</w:t>
      </w:r>
    </w:p>
    <w:p w:rsidR="00CC4CF9" w:rsidRPr="00061AB7" w:rsidRDefault="00CC4CF9" w:rsidP="003463F3">
      <w:pPr>
        <w:pStyle w:val="ConsPlusCell"/>
        <w:jc w:val="both"/>
      </w:pPr>
      <w:r w:rsidRPr="00061AB7">
        <w:t>56 2122     5     - для медицинских инструментов</w:t>
      </w:r>
    </w:p>
    <w:p w:rsidR="00CC4CF9" w:rsidRPr="00061AB7" w:rsidRDefault="00CC4CF9" w:rsidP="003463F3">
      <w:pPr>
        <w:pStyle w:val="ConsPlusCell"/>
        <w:jc w:val="both"/>
      </w:pPr>
      <w:r w:rsidRPr="00061AB7">
        <w:t>56 2123     0     - для кабинета врача</w:t>
      </w:r>
    </w:p>
    <w:p w:rsidR="00CC4CF9" w:rsidRPr="00061AB7" w:rsidRDefault="00CC4CF9" w:rsidP="003463F3">
      <w:pPr>
        <w:pStyle w:val="ConsPlusCell"/>
        <w:jc w:val="both"/>
      </w:pPr>
      <w:r w:rsidRPr="00061AB7">
        <w:t>56 2124     6     - для кабинетов личной гигиены</w:t>
      </w:r>
    </w:p>
    <w:p w:rsidR="00CC4CF9" w:rsidRPr="00061AB7" w:rsidRDefault="00CC4CF9" w:rsidP="003463F3">
      <w:pPr>
        <w:pStyle w:val="ConsPlusCell"/>
        <w:jc w:val="both"/>
      </w:pPr>
      <w:r w:rsidRPr="00061AB7">
        <w:t>56 2125     1     - для медлабораторий</w:t>
      </w:r>
    </w:p>
    <w:p w:rsidR="00CC4CF9" w:rsidRPr="00061AB7" w:rsidRDefault="00CC4CF9" w:rsidP="003463F3">
      <w:pPr>
        <w:pStyle w:val="ConsPlusCell"/>
        <w:jc w:val="both"/>
      </w:pPr>
      <w:r w:rsidRPr="00061AB7">
        <w:t>56 2126     7     - для аптек</w:t>
      </w:r>
    </w:p>
    <w:p w:rsidR="00CC4CF9" w:rsidRPr="00061AB7" w:rsidRDefault="00CC4CF9" w:rsidP="003463F3">
      <w:pPr>
        <w:pStyle w:val="ConsPlusCell"/>
        <w:jc w:val="both"/>
      </w:pPr>
      <w:r w:rsidRPr="00061AB7">
        <w:t>56 2127     2     - для белья и одежды</w:t>
      </w:r>
    </w:p>
    <w:p w:rsidR="00CC4CF9" w:rsidRPr="00061AB7" w:rsidRDefault="00CC4CF9" w:rsidP="003463F3">
      <w:pPr>
        <w:pStyle w:val="ConsPlusCell"/>
        <w:jc w:val="both"/>
      </w:pPr>
      <w:r w:rsidRPr="00061AB7">
        <w:t>56 2128     8     - для передач</w:t>
      </w:r>
    </w:p>
    <w:p w:rsidR="00CC4CF9" w:rsidRPr="00061AB7" w:rsidRDefault="00CC4CF9" w:rsidP="003463F3">
      <w:pPr>
        <w:pStyle w:val="ConsPlusCell"/>
        <w:jc w:val="both"/>
      </w:pPr>
      <w:r w:rsidRPr="00061AB7">
        <w:t>56 2130     9     Кушетки, лежаки для медицинских учреждений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56 2131     4     Кушетки смотровые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56 2132     4     Кушетки для массажа</w:t>
      </w:r>
    </w:p>
    <w:p w:rsidR="00CC4CF9" w:rsidRPr="00061AB7" w:rsidRDefault="00CC4CF9" w:rsidP="003463F3">
      <w:pPr>
        <w:pStyle w:val="ConsPlusCell"/>
        <w:jc w:val="both"/>
      </w:pPr>
      <w:r w:rsidRPr="00061AB7">
        <w:t>56 2133     5     Кушетки для теплолечения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56 2134     0     Лежаки медицинские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56 2140     3     Тумбы, подставки, ширмы медицинские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56 2141     9     Тумбы медицинские прикроватные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2142     4     Тумбы для медицинских инструментов</w:t>
      </w:r>
    </w:p>
    <w:p w:rsidR="00CC4CF9" w:rsidRPr="00061AB7" w:rsidRDefault="00CC4CF9" w:rsidP="003463F3">
      <w:pPr>
        <w:pStyle w:val="ConsPlusCell"/>
        <w:jc w:val="both"/>
      </w:pPr>
      <w:r w:rsidRPr="00061AB7">
        <w:t>56 2143     8     Подставки для медицинского оборудования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56 2144     5     Ширмы медицинские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56 2150     8     Наборы мебели / для медицинских учреждений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56 2151     3     - для лечебных учреждений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56 2152     9     - для препараторской</w:t>
      </w:r>
    </w:p>
    <w:p w:rsidR="00CC4CF9" w:rsidRPr="00061AB7" w:rsidRDefault="00CC4CF9" w:rsidP="003463F3">
      <w:pPr>
        <w:pStyle w:val="ConsPlusCell"/>
        <w:jc w:val="both"/>
      </w:pPr>
      <w:r w:rsidRPr="00061AB7">
        <w:t>56 2153     4     - для аптек</w:t>
      </w:r>
    </w:p>
    <w:p w:rsidR="00CC4CF9" w:rsidRPr="00061AB7" w:rsidRDefault="00CC4CF9" w:rsidP="003463F3">
      <w:pPr>
        <w:pStyle w:val="ConsPlusCell"/>
        <w:jc w:val="both"/>
      </w:pPr>
      <w:r w:rsidRPr="00061AB7">
        <w:t>56 2154     1     - для медлабораторий</w:t>
      </w:r>
    </w:p>
    <w:p w:rsidR="00CC4CF9" w:rsidRPr="00061AB7" w:rsidRDefault="00CC4CF9" w:rsidP="003463F3">
      <w:pPr>
        <w:pStyle w:val="ConsPlusCell"/>
        <w:jc w:val="both"/>
      </w:pPr>
      <w:r w:rsidRPr="00061AB7">
        <w:t>56 2200     9     Мебель для учебных заведений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56 2201     4     Мебель для общеобразовательных школ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учреждений просвещения, включая парты школьные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доски классные *</w:t>
      </w:r>
    </w:p>
    <w:p w:rsidR="00CC4CF9" w:rsidRPr="00061AB7" w:rsidRDefault="00CC4CF9" w:rsidP="003463F3">
      <w:pPr>
        <w:pStyle w:val="ConsPlusCell"/>
        <w:jc w:val="both"/>
      </w:pPr>
      <w:r w:rsidRPr="00061AB7">
        <w:t>56 2210     3     Столы / для учебных заведений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56 2211     9     - ученические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56 2212     4     - аудиторные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2213     4     - для преподавателя</w:t>
      </w:r>
    </w:p>
    <w:p w:rsidR="00CC4CF9" w:rsidRPr="00061AB7" w:rsidRDefault="00CC4CF9" w:rsidP="003463F3">
      <w:pPr>
        <w:pStyle w:val="ConsPlusCell"/>
        <w:jc w:val="both"/>
      </w:pPr>
      <w:r w:rsidRPr="00061AB7">
        <w:t>56 2214     5     - демонстрационные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2215     0     - лабораторные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2216     6     - чертежные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2220     8     Шкафы / для учебных заведений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56 2221     3     - для учебных пособий</w:t>
      </w:r>
    </w:p>
    <w:p w:rsidR="00CC4CF9" w:rsidRPr="00061AB7" w:rsidRDefault="00CC4CF9" w:rsidP="003463F3">
      <w:pPr>
        <w:pStyle w:val="ConsPlusCell"/>
        <w:jc w:val="both"/>
      </w:pPr>
      <w:r w:rsidRPr="00061AB7">
        <w:t>56 2222     9     Шкафы / комбинированные, секционные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2223     4     - для преподавательской</w:t>
      </w:r>
    </w:p>
    <w:p w:rsidR="00CC4CF9" w:rsidRPr="00061AB7" w:rsidRDefault="00CC4CF9" w:rsidP="003463F3">
      <w:pPr>
        <w:pStyle w:val="ConsPlusCell"/>
        <w:jc w:val="both"/>
      </w:pPr>
      <w:r w:rsidRPr="00061AB7">
        <w:t>56 2224     8     - лабораторные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2225     5     - для приборов, оборудования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56 2226     0     Шкафы-подставки для пособий и оборудования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56 2230     2     Стулья, кресла, скамьи для учебных заведений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56 2231     8     Стулья ученические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56 2232     3     Стулья, кресла аудиторные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2233     9     Скамьи аудиторные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2240     7     Подставки, тумбы для учебных заведений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56 2241     2     Подставки для наглядных пособий</w:t>
      </w:r>
    </w:p>
    <w:p w:rsidR="00CC4CF9" w:rsidRPr="00061AB7" w:rsidRDefault="00CC4CF9" w:rsidP="003463F3">
      <w:pPr>
        <w:pStyle w:val="ConsPlusCell"/>
        <w:jc w:val="both"/>
      </w:pPr>
      <w:r w:rsidRPr="00061AB7">
        <w:t>56 2242     8     Подставки-держатели для карт и таблиц</w:t>
      </w:r>
    </w:p>
    <w:p w:rsidR="00CC4CF9" w:rsidRPr="00061AB7" w:rsidRDefault="00CC4CF9" w:rsidP="003463F3">
      <w:pPr>
        <w:pStyle w:val="ConsPlusCell"/>
        <w:jc w:val="both"/>
      </w:pPr>
      <w:r w:rsidRPr="00061AB7">
        <w:t>56 2243     3     Подставки для учебно-производственного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оборудования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56 2244     9     Подставки для демонстрационного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проекционного оборудования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56 2245     4     Тумбы для учебных заведений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56 2250     1     Наборы мебели / для учебных заведений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56 2251     7     - ученические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56 2252     2     - для оборудования тематических кабинетов школ</w:t>
      </w:r>
    </w:p>
    <w:p w:rsidR="00CC4CF9" w:rsidRPr="00061AB7" w:rsidRDefault="00CC4CF9" w:rsidP="003463F3">
      <w:pPr>
        <w:pStyle w:val="ConsPlusCell"/>
        <w:jc w:val="both"/>
      </w:pPr>
      <w:r w:rsidRPr="00061AB7">
        <w:t>56 2253     8     - для кабинетов производственного обучения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56 2254     3     - для аудиторий</w:t>
      </w:r>
    </w:p>
    <w:p w:rsidR="00CC4CF9" w:rsidRPr="00061AB7" w:rsidRDefault="00CC4CF9" w:rsidP="003463F3">
      <w:pPr>
        <w:pStyle w:val="ConsPlusCell"/>
        <w:jc w:val="both"/>
      </w:pPr>
      <w:r w:rsidRPr="00061AB7">
        <w:t>56 2255     9     - для учебных лабораторий</w:t>
      </w:r>
    </w:p>
    <w:p w:rsidR="00CC4CF9" w:rsidRPr="00061AB7" w:rsidRDefault="00CC4CF9" w:rsidP="003463F3">
      <w:pPr>
        <w:pStyle w:val="ConsPlusCell"/>
        <w:jc w:val="both"/>
      </w:pPr>
      <w:r w:rsidRPr="00061AB7">
        <w:t>56 2256     4     - для комнат школ-интернатов</w:t>
      </w:r>
    </w:p>
    <w:p w:rsidR="00CC4CF9" w:rsidRPr="00061AB7" w:rsidRDefault="00CC4CF9" w:rsidP="003463F3">
      <w:pPr>
        <w:pStyle w:val="ConsPlusCell"/>
        <w:jc w:val="both"/>
      </w:pPr>
      <w:r w:rsidRPr="00061AB7">
        <w:t>56 2300     2     Мебель для дошкольных учреждений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56 2310     7     Столы / для дошкольных учреждений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56 2311     2     - двухместные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2312     8     - четырехместные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2313     3     - туалетно-пеленальные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2314     9     - для кормления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56 2315     4     - игровые, для уголков живой природы</w:t>
      </w:r>
    </w:p>
    <w:p w:rsidR="00CC4CF9" w:rsidRPr="00061AB7" w:rsidRDefault="00CC4CF9" w:rsidP="003463F3">
      <w:pPr>
        <w:pStyle w:val="ConsPlusCell"/>
        <w:jc w:val="both"/>
      </w:pPr>
      <w:r w:rsidRPr="00061AB7">
        <w:t>56 2316     1     Столы-секции ленточные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2317     5     Столы для воспитателя</w:t>
      </w:r>
    </w:p>
    <w:p w:rsidR="00CC4CF9" w:rsidRPr="00061AB7" w:rsidRDefault="00CC4CF9" w:rsidP="003463F3">
      <w:pPr>
        <w:pStyle w:val="ConsPlusCell"/>
        <w:jc w:val="both"/>
      </w:pPr>
      <w:r w:rsidRPr="00061AB7">
        <w:t>56 2320     1     Шкафы / для дошкольных учреждений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56 2321     7     - для детской одежды</w:t>
      </w:r>
    </w:p>
    <w:p w:rsidR="00CC4CF9" w:rsidRPr="00061AB7" w:rsidRDefault="00CC4CF9" w:rsidP="003463F3">
      <w:pPr>
        <w:pStyle w:val="ConsPlusCell"/>
        <w:jc w:val="both"/>
      </w:pPr>
      <w:r w:rsidRPr="00061AB7">
        <w:t>56 2322     2     - для детского белья, для комплектов белья</w:t>
      </w:r>
    </w:p>
    <w:p w:rsidR="00CC4CF9" w:rsidRPr="00061AB7" w:rsidRDefault="00CC4CF9" w:rsidP="003463F3">
      <w:pPr>
        <w:pStyle w:val="ConsPlusCell"/>
        <w:jc w:val="both"/>
      </w:pPr>
      <w:r w:rsidRPr="00061AB7">
        <w:t>56 2323     8     - для одежды матерей и персонала</w:t>
      </w:r>
    </w:p>
    <w:p w:rsidR="00CC4CF9" w:rsidRPr="00061AB7" w:rsidRDefault="00CC4CF9" w:rsidP="003463F3">
      <w:pPr>
        <w:pStyle w:val="ConsPlusCell"/>
        <w:jc w:val="both"/>
      </w:pPr>
      <w:r w:rsidRPr="00061AB7">
        <w:t>56 2324     3     - для игрушек и пособий</w:t>
      </w:r>
    </w:p>
    <w:p w:rsidR="00CC4CF9" w:rsidRPr="00061AB7" w:rsidRDefault="00CC4CF9" w:rsidP="003463F3">
      <w:pPr>
        <w:pStyle w:val="ConsPlusCell"/>
        <w:jc w:val="both"/>
      </w:pPr>
      <w:r w:rsidRPr="00061AB7">
        <w:t>56 2325     9     - для горшков</w:t>
      </w:r>
    </w:p>
    <w:p w:rsidR="00CC4CF9" w:rsidRPr="00061AB7" w:rsidRDefault="00CC4CF9" w:rsidP="003463F3">
      <w:pPr>
        <w:pStyle w:val="ConsPlusCell"/>
        <w:jc w:val="both"/>
      </w:pPr>
      <w:r w:rsidRPr="00061AB7">
        <w:t>56 2326     4     - с встроенными кроватями</w:t>
      </w:r>
    </w:p>
    <w:p w:rsidR="00CC4CF9" w:rsidRPr="00061AB7" w:rsidRDefault="00CC4CF9" w:rsidP="003463F3">
      <w:pPr>
        <w:pStyle w:val="ConsPlusCell"/>
        <w:jc w:val="both"/>
      </w:pPr>
      <w:r w:rsidRPr="00061AB7">
        <w:t>56 2327     5     - для спальных мешков и хозяйственного инвентаря</w:t>
      </w:r>
    </w:p>
    <w:p w:rsidR="00CC4CF9" w:rsidRPr="00061AB7" w:rsidRDefault="00CC4CF9" w:rsidP="003463F3">
      <w:pPr>
        <w:pStyle w:val="ConsPlusCell"/>
        <w:jc w:val="both"/>
      </w:pPr>
      <w:r w:rsidRPr="00061AB7">
        <w:t>56 2330     6     Наборы мебели / для дошкольных учреждений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56 2331     1     - для детских садов</w:t>
      </w:r>
    </w:p>
    <w:p w:rsidR="00CC4CF9" w:rsidRPr="00061AB7" w:rsidRDefault="00CC4CF9" w:rsidP="003463F3">
      <w:pPr>
        <w:pStyle w:val="ConsPlusCell"/>
        <w:jc w:val="both"/>
      </w:pPr>
      <w:r w:rsidRPr="00061AB7">
        <w:t>56 2332     7     - для яслей</w:t>
      </w:r>
    </w:p>
    <w:p w:rsidR="00CC4CF9" w:rsidRPr="00061AB7" w:rsidRDefault="00CC4CF9" w:rsidP="003463F3">
      <w:pPr>
        <w:pStyle w:val="ConsPlusCell"/>
        <w:jc w:val="both"/>
      </w:pPr>
      <w:r w:rsidRPr="00061AB7">
        <w:t>56 2333     2     - для комбинатов ясли-сад</w:t>
      </w:r>
    </w:p>
    <w:p w:rsidR="00CC4CF9" w:rsidRPr="00061AB7" w:rsidRDefault="00CC4CF9" w:rsidP="003463F3">
      <w:pPr>
        <w:pStyle w:val="ConsPlusCell"/>
        <w:jc w:val="both"/>
      </w:pPr>
      <w:r w:rsidRPr="00061AB7">
        <w:t>56 2334     8     - для детских игровых площадок</w:t>
      </w:r>
    </w:p>
    <w:p w:rsidR="00CC4CF9" w:rsidRPr="00061AB7" w:rsidRDefault="00CC4CF9" w:rsidP="003463F3">
      <w:pPr>
        <w:pStyle w:val="ConsPlusCell"/>
        <w:jc w:val="both"/>
      </w:pPr>
      <w:r w:rsidRPr="00061AB7">
        <w:t>56 2335     3     Наборы детской спортивной мебели</w:t>
      </w:r>
    </w:p>
    <w:p w:rsidR="00CC4CF9" w:rsidRPr="00061AB7" w:rsidRDefault="00CC4CF9" w:rsidP="003463F3">
      <w:pPr>
        <w:pStyle w:val="ConsPlusCell"/>
        <w:jc w:val="both"/>
      </w:pPr>
      <w:r w:rsidRPr="00061AB7">
        <w:t>56 2336     9     Наборы детской медицинской мебели</w:t>
      </w:r>
    </w:p>
    <w:p w:rsidR="00CC4CF9" w:rsidRPr="00061AB7" w:rsidRDefault="00CC4CF9" w:rsidP="003463F3">
      <w:pPr>
        <w:pStyle w:val="ConsPlusCell"/>
        <w:jc w:val="both"/>
      </w:pPr>
      <w:r w:rsidRPr="00061AB7">
        <w:t>56 2340     0     Изделия мебели для дошкольных учреждений разные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2341     6     Вешалки для детской одежды</w:t>
      </w:r>
    </w:p>
    <w:p w:rsidR="00CC4CF9" w:rsidRPr="00061AB7" w:rsidRDefault="00CC4CF9" w:rsidP="003463F3">
      <w:pPr>
        <w:pStyle w:val="ConsPlusCell"/>
        <w:jc w:val="both"/>
      </w:pPr>
      <w:r w:rsidRPr="00061AB7">
        <w:t>56 2342     1     Вешалки для полотенец</w:t>
      </w:r>
    </w:p>
    <w:p w:rsidR="00CC4CF9" w:rsidRPr="00061AB7" w:rsidRDefault="00CC4CF9" w:rsidP="003463F3">
      <w:pPr>
        <w:pStyle w:val="ConsPlusCell"/>
        <w:jc w:val="both"/>
      </w:pPr>
      <w:r w:rsidRPr="00061AB7">
        <w:t>56 2343     7     Доски меловые, грифельные и приколочные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2344     2     Скамьи, диваны для дошкольных учреждений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56 2345     8     Поставки, стойки, барьеры для дошкольных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учреждений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56 2346     3     Тумбы для дошкольных учреждений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56 2400     6     Мебель для предприятий торговли, общественного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питания и бытового обслуживания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56 2410     0     Столы / для предприятий торговли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общественного питания</w:t>
      </w:r>
    </w:p>
    <w:p w:rsidR="00CC4CF9" w:rsidRPr="00061AB7" w:rsidRDefault="00CC4CF9" w:rsidP="003463F3">
      <w:pPr>
        <w:pStyle w:val="ConsPlusCell"/>
        <w:jc w:val="both"/>
      </w:pPr>
      <w:r w:rsidRPr="00061AB7">
        <w:t>56 2411     6     - для торговых залов</w:t>
      </w:r>
    </w:p>
    <w:p w:rsidR="00CC4CF9" w:rsidRPr="00061AB7" w:rsidRDefault="00CC4CF9" w:rsidP="003463F3">
      <w:pPr>
        <w:pStyle w:val="ConsPlusCell"/>
        <w:jc w:val="both"/>
      </w:pPr>
      <w:r w:rsidRPr="00061AB7">
        <w:t>56 2412     1     - для предприятий общественного питания</w:t>
      </w:r>
    </w:p>
    <w:p w:rsidR="00CC4CF9" w:rsidRPr="00061AB7" w:rsidRDefault="00CC4CF9" w:rsidP="003463F3">
      <w:pPr>
        <w:pStyle w:val="ConsPlusCell"/>
        <w:jc w:val="both"/>
      </w:pPr>
      <w:r w:rsidRPr="00061AB7">
        <w:t>56 2413     7     - банкетные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2414     2     - производственные, разделочные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2415     8     - раздаточные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2420     5     Столы / для предприятий бытового обслуживания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56 2421     0     - для ремонтных мастерских</w:t>
      </w:r>
    </w:p>
    <w:p w:rsidR="00CC4CF9" w:rsidRPr="00061AB7" w:rsidRDefault="00CC4CF9" w:rsidP="003463F3">
      <w:pPr>
        <w:pStyle w:val="ConsPlusCell"/>
        <w:jc w:val="both"/>
      </w:pPr>
      <w:r w:rsidRPr="00061AB7">
        <w:t>56 2422     6     - для парикмахерских, маникюрные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2423     1     - для швейных мастерских (ателье)</w:t>
      </w:r>
    </w:p>
    <w:p w:rsidR="00CC4CF9" w:rsidRPr="00061AB7" w:rsidRDefault="00CC4CF9" w:rsidP="003463F3">
      <w:pPr>
        <w:pStyle w:val="ConsPlusCell"/>
        <w:jc w:val="both"/>
      </w:pPr>
      <w:r w:rsidRPr="00061AB7">
        <w:t>56 2424     7     - для фотоателье (фотолабораторий)</w:t>
      </w:r>
    </w:p>
    <w:p w:rsidR="00CC4CF9" w:rsidRPr="00061AB7" w:rsidRDefault="00CC4CF9" w:rsidP="003463F3">
      <w:pPr>
        <w:pStyle w:val="ConsPlusCell"/>
        <w:jc w:val="both"/>
      </w:pPr>
      <w:r w:rsidRPr="00061AB7">
        <w:t>56 2425     2     - для приема, выдачи и оформления заказов 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все виды бытовых услуг</w:t>
      </w:r>
    </w:p>
    <w:p w:rsidR="00CC4CF9" w:rsidRPr="00061AB7" w:rsidRDefault="00CC4CF9" w:rsidP="003463F3">
      <w:pPr>
        <w:pStyle w:val="ConsPlusCell"/>
        <w:jc w:val="both"/>
      </w:pPr>
      <w:r w:rsidRPr="00061AB7">
        <w:t>56 2430     6     Шкафы / для предприятий торговли,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общественного питания и бытового обслуживания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56 2431     5     - для хранения продуктов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56 2432     0     - для судков</w:t>
      </w:r>
    </w:p>
    <w:p w:rsidR="00CC4CF9" w:rsidRPr="00061AB7" w:rsidRDefault="00CC4CF9" w:rsidP="003463F3">
      <w:pPr>
        <w:pStyle w:val="ConsPlusCell"/>
        <w:jc w:val="both"/>
      </w:pPr>
      <w:r w:rsidRPr="00061AB7">
        <w:t>56 2433     6     - для посуды и сушки посуды</w:t>
      </w:r>
    </w:p>
    <w:p w:rsidR="00CC4CF9" w:rsidRPr="00061AB7" w:rsidRDefault="00CC4CF9" w:rsidP="003463F3">
      <w:pPr>
        <w:pStyle w:val="ConsPlusCell"/>
        <w:jc w:val="both"/>
      </w:pPr>
      <w:r w:rsidRPr="00061AB7">
        <w:t>56 2434     1     - для музыкальной аппаратуры</w:t>
      </w:r>
    </w:p>
    <w:p w:rsidR="00CC4CF9" w:rsidRPr="00061AB7" w:rsidRDefault="00CC4CF9" w:rsidP="003463F3">
      <w:pPr>
        <w:pStyle w:val="ConsPlusCell"/>
        <w:jc w:val="both"/>
      </w:pPr>
      <w:r w:rsidRPr="00061AB7">
        <w:t>56 2435     7     - для торговых залов</w:t>
      </w:r>
    </w:p>
    <w:p w:rsidR="00CC4CF9" w:rsidRPr="00061AB7" w:rsidRDefault="00CC4CF9" w:rsidP="003463F3">
      <w:pPr>
        <w:pStyle w:val="ConsPlusCell"/>
        <w:jc w:val="both"/>
      </w:pPr>
      <w:r w:rsidRPr="00061AB7">
        <w:t>56 2436     2     - кухонные с мойкой</w:t>
      </w:r>
    </w:p>
    <w:p w:rsidR="00CC4CF9" w:rsidRPr="00061AB7" w:rsidRDefault="00CC4CF9" w:rsidP="003463F3">
      <w:pPr>
        <w:pStyle w:val="ConsPlusCell"/>
        <w:jc w:val="both"/>
      </w:pPr>
      <w:r w:rsidRPr="00061AB7">
        <w:t>56 2437     8     Шкафы-бары</w:t>
      </w:r>
    </w:p>
    <w:p w:rsidR="00CC4CF9" w:rsidRPr="00061AB7" w:rsidRDefault="00CC4CF9" w:rsidP="003463F3">
      <w:pPr>
        <w:pStyle w:val="ConsPlusCell"/>
        <w:jc w:val="both"/>
      </w:pPr>
      <w:r w:rsidRPr="00061AB7">
        <w:t>56 2438     3     Серванты официантские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56 2439     9     Шкафы производственные для спецодежды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хозяйственного инвентаря</w:t>
      </w:r>
    </w:p>
    <w:p w:rsidR="00CC4CF9" w:rsidRPr="00061AB7" w:rsidRDefault="00CC4CF9" w:rsidP="003463F3">
      <w:pPr>
        <w:pStyle w:val="ConsPlusCell"/>
        <w:jc w:val="both"/>
      </w:pPr>
      <w:r w:rsidRPr="00061AB7">
        <w:t>56 2440     4     Стулья, кресла, табуреты, скамьи, банкетки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предприятий торговли, общественного питания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бытового обслуживания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56 2441     0     Стулья, табуреты для предприятий торговли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общественного питания</w:t>
      </w:r>
    </w:p>
    <w:p w:rsidR="00CC4CF9" w:rsidRPr="00061AB7" w:rsidRDefault="00CC4CF9" w:rsidP="003463F3">
      <w:pPr>
        <w:pStyle w:val="ConsPlusCell"/>
        <w:jc w:val="both"/>
      </w:pPr>
      <w:r w:rsidRPr="00061AB7">
        <w:t>56 2442     5     Кресла для кафе, ресторанов</w:t>
      </w:r>
    </w:p>
    <w:p w:rsidR="00CC4CF9" w:rsidRPr="00061AB7" w:rsidRDefault="00CC4CF9" w:rsidP="003463F3">
      <w:pPr>
        <w:pStyle w:val="ConsPlusCell"/>
        <w:jc w:val="both"/>
      </w:pPr>
      <w:r w:rsidRPr="00061AB7">
        <w:t>56 2443     0     Кресла, табуреты барные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2444     6     Табуреты рабочие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56 2445     1     Скамьи, скамьи-диваны для предприятий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общественного питания</w:t>
      </w:r>
    </w:p>
    <w:p w:rsidR="00CC4CF9" w:rsidRPr="00061AB7" w:rsidRDefault="00CC4CF9" w:rsidP="003463F3">
      <w:pPr>
        <w:pStyle w:val="ConsPlusCell"/>
        <w:jc w:val="both"/>
      </w:pPr>
      <w:r w:rsidRPr="00061AB7">
        <w:t>56 2446     7     Скамьи для бань</w:t>
      </w:r>
    </w:p>
    <w:p w:rsidR="00CC4CF9" w:rsidRPr="00061AB7" w:rsidRDefault="00CC4CF9" w:rsidP="003463F3">
      <w:pPr>
        <w:pStyle w:val="ConsPlusCell"/>
        <w:jc w:val="both"/>
      </w:pPr>
      <w:r w:rsidRPr="00061AB7">
        <w:t>56 2447     2     Кресла для парикмахерских</w:t>
      </w:r>
    </w:p>
    <w:p w:rsidR="00CC4CF9" w:rsidRPr="00061AB7" w:rsidRDefault="00CC4CF9" w:rsidP="003463F3">
      <w:pPr>
        <w:pStyle w:val="ConsPlusCell"/>
        <w:jc w:val="both"/>
      </w:pPr>
      <w:r w:rsidRPr="00061AB7">
        <w:t>56 2448     8     Банкетки для примерки обуви</w:t>
      </w:r>
    </w:p>
    <w:p w:rsidR="00CC4CF9" w:rsidRPr="00061AB7" w:rsidRDefault="00CC4CF9" w:rsidP="003463F3">
      <w:pPr>
        <w:pStyle w:val="ConsPlusCell"/>
        <w:jc w:val="both"/>
      </w:pPr>
      <w:r w:rsidRPr="00061AB7">
        <w:t>56 2450     9     Наборы мебели / для предприятий торговли,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общественного питания и  бытового обслуживания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56 2451     4     - для торговых залов</w:t>
      </w:r>
    </w:p>
    <w:p w:rsidR="00CC4CF9" w:rsidRPr="00061AB7" w:rsidRDefault="00CC4CF9" w:rsidP="003463F3">
      <w:pPr>
        <w:pStyle w:val="ConsPlusCell"/>
        <w:jc w:val="both"/>
      </w:pPr>
      <w:r w:rsidRPr="00061AB7">
        <w:t>56 2452     3     - для столовых и буфетов</w:t>
      </w:r>
    </w:p>
    <w:p w:rsidR="00CC4CF9" w:rsidRPr="00061AB7" w:rsidRDefault="00CC4CF9" w:rsidP="003463F3">
      <w:pPr>
        <w:pStyle w:val="ConsPlusCell"/>
        <w:jc w:val="both"/>
      </w:pPr>
      <w:r w:rsidRPr="00061AB7">
        <w:t>56 2453     5     - для кафе, ресторанов, баров</w:t>
      </w:r>
    </w:p>
    <w:p w:rsidR="00CC4CF9" w:rsidRPr="00061AB7" w:rsidRDefault="00CC4CF9" w:rsidP="003463F3">
      <w:pPr>
        <w:pStyle w:val="ConsPlusCell"/>
        <w:jc w:val="both"/>
      </w:pPr>
      <w:r w:rsidRPr="00061AB7">
        <w:t>56 2454     0     - для вспомогательных помещений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56 2455     6     - для комбинатов бытового обслуживания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56 2460     3     Горки, прилавки, секции для предприятий торговли</w:t>
      </w:r>
    </w:p>
    <w:p w:rsidR="00CC4CF9" w:rsidRPr="00061AB7" w:rsidRDefault="00CC4CF9" w:rsidP="003463F3">
      <w:pPr>
        <w:pStyle w:val="ConsPlusCell"/>
        <w:jc w:val="both"/>
      </w:pPr>
      <w:r w:rsidRPr="00061AB7">
        <w:t>56 2461     9     Горки</w:t>
      </w:r>
    </w:p>
    <w:p w:rsidR="00CC4CF9" w:rsidRPr="00061AB7" w:rsidRDefault="00CC4CF9" w:rsidP="003463F3">
      <w:pPr>
        <w:pStyle w:val="ConsPlusCell"/>
        <w:jc w:val="both"/>
      </w:pPr>
      <w:r w:rsidRPr="00061AB7">
        <w:t>56 2462     4     Прилавки</w:t>
      </w:r>
    </w:p>
    <w:p w:rsidR="00CC4CF9" w:rsidRPr="00061AB7" w:rsidRDefault="00CC4CF9" w:rsidP="003463F3">
      <w:pPr>
        <w:pStyle w:val="ConsPlusCell"/>
        <w:jc w:val="both"/>
      </w:pPr>
      <w:r w:rsidRPr="00061AB7">
        <w:t>56 2463     7     Секции замкнутых зон внутри торгового зала</w:t>
      </w:r>
    </w:p>
    <w:p w:rsidR="00CC4CF9" w:rsidRPr="00061AB7" w:rsidRDefault="00CC4CF9" w:rsidP="003463F3">
      <w:pPr>
        <w:pStyle w:val="ConsPlusCell"/>
        <w:jc w:val="both"/>
      </w:pPr>
      <w:r w:rsidRPr="00061AB7">
        <w:t>56 2470     8     Изделия мебели для предприятий торговли,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общественного питания и бытового обслуживания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разные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2471     3     Кабины кассовые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56 2472     9     Кабины для примерки одежды</w:t>
      </w:r>
    </w:p>
    <w:p w:rsidR="00CC4CF9" w:rsidRPr="00061AB7" w:rsidRDefault="00CC4CF9" w:rsidP="003463F3">
      <w:pPr>
        <w:pStyle w:val="ConsPlusCell"/>
        <w:jc w:val="both"/>
      </w:pPr>
      <w:r w:rsidRPr="00061AB7">
        <w:t>56 2473     4     Подставки, подиумы</w:t>
      </w:r>
    </w:p>
    <w:p w:rsidR="00CC4CF9" w:rsidRPr="00061AB7" w:rsidRDefault="00CC4CF9" w:rsidP="003463F3">
      <w:pPr>
        <w:pStyle w:val="ConsPlusCell"/>
        <w:jc w:val="both"/>
      </w:pPr>
      <w:r w:rsidRPr="00061AB7">
        <w:t>56 2474     0     Стенды, витрины</w:t>
      </w:r>
    </w:p>
    <w:p w:rsidR="00CC4CF9" w:rsidRPr="00061AB7" w:rsidRDefault="00CC4CF9" w:rsidP="003463F3">
      <w:pPr>
        <w:pStyle w:val="ConsPlusCell"/>
        <w:jc w:val="both"/>
      </w:pPr>
      <w:r w:rsidRPr="00061AB7">
        <w:t>56 2475     5     Вешалки для одежды</w:t>
      </w:r>
    </w:p>
    <w:p w:rsidR="00CC4CF9" w:rsidRPr="00061AB7" w:rsidRDefault="00CC4CF9" w:rsidP="003463F3">
      <w:pPr>
        <w:pStyle w:val="ConsPlusCell"/>
        <w:jc w:val="both"/>
      </w:pPr>
      <w:r w:rsidRPr="00061AB7">
        <w:t>56 2476     0     Стеллажи</w:t>
      </w:r>
    </w:p>
    <w:p w:rsidR="00CC4CF9" w:rsidRPr="00061AB7" w:rsidRDefault="00CC4CF9" w:rsidP="003463F3">
      <w:pPr>
        <w:pStyle w:val="ConsPlusCell"/>
        <w:jc w:val="both"/>
      </w:pPr>
      <w:r w:rsidRPr="00061AB7">
        <w:t>56 2500     2     Мебель для гостиниц и здравниц</w:t>
      </w:r>
    </w:p>
    <w:p w:rsidR="00CC4CF9" w:rsidRPr="00061AB7" w:rsidRDefault="00CC4CF9" w:rsidP="003463F3">
      <w:pPr>
        <w:pStyle w:val="ConsPlusCell"/>
        <w:jc w:val="both"/>
      </w:pPr>
      <w:r w:rsidRPr="00061AB7">
        <w:t>56 2510     4     Столы / для гостиниц и здравниц</w:t>
      </w:r>
    </w:p>
    <w:p w:rsidR="00CC4CF9" w:rsidRPr="00061AB7" w:rsidRDefault="00CC4CF9" w:rsidP="003463F3">
      <w:pPr>
        <w:pStyle w:val="ConsPlusCell"/>
        <w:jc w:val="both"/>
      </w:pPr>
      <w:r w:rsidRPr="00061AB7">
        <w:t>56 2511     6     - комбинированные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2512     5     - для тихих игр, шахматные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2513     0     - дежурного, администратора</w:t>
      </w:r>
    </w:p>
    <w:p w:rsidR="00CC4CF9" w:rsidRPr="00061AB7" w:rsidRDefault="00CC4CF9" w:rsidP="003463F3">
      <w:pPr>
        <w:pStyle w:val="ConsPlusCell"/>
        <w:jc w:val="both"/>
      </w:pPr>
      <w:r w:rsidRPr="00061AB7">
        <w:t>56 2520     9     Наборы мебели / для гостиниц и здравниц</w:t>
      </w:r>
    </w:p>
    <w:p w:rsidR="00CC4CF9" w:rsidRPr="00061AB7" w:rsidRDefault="00CC4CF9" w:rsidP="003463F3">
      <w:pPr>
        <w:pStyle w:val="ConsPlusCell"/>
        <w:jc w:val="both"/>
      </w:pPr>
      <w:r w:rsidRPr="00061AB7">
        <w:t>56 2521     4     - для спальных комнат</w:t>
      </w:r>
    </w:p>
    <w:p w:rsidR="00CC4CF9" w:rsidRPr="00061AB7" w:rsidRDefault="00CC4CF9" w:rsidP="003463F3">
      <w:pPr>
        <w:pStyle w:val="ConsPlusCell"/>
        <w:jc w:val="both"/>
      </w:pPr>
      <w:r w:rsidRPr="00061AB7">
        <w:t>56 2522     0     - для холлов</w:t>
      </w:r>
    </w:p>
    <w:p w:rsidR="00CC4CF9" w:rsidRPr="00061AB7" w:rsidRDefault="00CC4CF9" w:rsidP="003463F3">
      <w:pPr>
        <w:pStyle w:val="ConsPlusCell"/>
        <w:jc w:val="both"/>
      </w:pPr>
      <w:r w:rsidRPr="00061AB7">
        <w:t>56 2523     5     - для комнат общежития</w:t>
      </w:r>
    </w:p>
    <w:p w:rsidR="00CC4CF9" w:rsidRPr="00061AB7" w:rsidRDefault="00CC4CF9" w:rsidP="003463F3">
      <w:pPr>
        <w:pStyle w:val="ConsPlusCell"/>
        <w:jc w:val="both"/>
      </w:pPr>
      <w:r w:rsidRPr="00061AB7">
        <w:t>56 2524     0     - для вагон-домов</w:t>
      </w:r>
    </w:p>
    <w:p w:rsidR="00CC4CF9" w:rsidRPr="00061AB7" w:rsidRDefault="00CC4CF9" w:rsidP="003463F3">
      <w:pPr>
        <w:pStyle w:val="ConsPlusCell"/>
        <w:jc w:val="both"/>
      </w:pPr>
      <w:r w:rsidRPr="00061AB7">
        <w:t>56 2600     3     Мебель театрально-зрелищных предприятий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учреждений культуры</w:t>
      </w:r>
    </w:p>
    <w:p w:rsidR="00CC4CF9" w:rsidRPr="00061AB7" w:rsidRDefault="00CC4CF9" w:rsidP="003463F3">
      <w:pPr>
        <w:pStyle w:val="ConsPlusCell"/>
        <w:jc w:val="both"/>
      </w:pPr>
      <w:r w:rsidRPr="00061AB7">
        <w:t>56 2610     8     Столы / библиотечные и театральные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2611     3     - рабочие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56 2612     9     - читательские</w:t>
      </w:r>
    </w:p>
    <w:p w:rsidR="00CC4CF9" w:rsidRPr="00061AB7" w:rsidRDefault="00CC4CF9" w:rsidP="003463F3">
      <w:pPr>
        <w:pStyle w:val="ConsPlusCell"/>
        <w:jc w:val="both"/>
      </w:pPr>
      <w:r w:rsidRPr="00061AB7">
        <w:t>56 2613     4     - для газетных подшивок</w:t>
      </w:r>
    </w:p>
    <w:p w:rsidR="00CC4CF9" w:rsidRPr="00061AB7" w:rsidRDefault="00CC4CF9" w:rsidP="003463F3">
      <w:pPr>
        <w:pStyle w:val="ConsPlusCell"/>
        <w:jc w:val="both"/>
      </w:pPr>
      <w:r w:rsidRPr="00061AB7">
        <w:t>56 2614     3     - каталожные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2615     5     Столики гримировальные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2620     2     Стулья, банкетки библиотечные и театральные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2621     8     Стулья / жесткие</w:t>
      </w:r>
    </w:p>
    <w:p w:rsidR="00CC4CF9" w:rsidRPr="00061AB7" w:rsidRDefault="00CC4CF9" w:rsidP="003463F3">
      <w:pPr>
        <w:pStyle w:val="ConsPlusCell"/>
        <w:jc w:val="both"/>
      </w:pPr>
      <w:r w:rsidRPr="00061AB7">
        <w:t>56 2622     3     - полумягкие</w:t>
      </w:r>
    </w:p>
    <w:p w:rsidR="00CC4CF9" w:rsidRPr="00061AB7" w:rsidRDefault="00CC4CF9" w:rsidP="003463F3">
      <w:pPr>
        <w:pStyle w:val="ConsPlusCell"/>
        <w:jc w:val="both"/>
      </w:pPr>
      <w:r w:rsidRPr="00061AB7">
        <w:t>56 2623     9     - мягкие</w:t>
      </w:r>
    </w:p>
    <w:p w:rsidR="00CC4CF9" w:rsidRPr="00061AB7" w:rsidRDefault="00CC4CF9" w:rsidP="003463F3">
      <w:pPr>
        <w:pStyle w:val="ConsPlusCell"/>
        <w:jc w:val="both"/>
      </w:pPr>
      <w:r w:rsidRPr="00061AB7">
        <w:t>56 2624     4     Банкетки</w:t>
      </w:r>
    </w:p>
    <w:p w:rsidR="00CC4CF9" w:rsidRPr="00061AB7" w:rsidRDefault="00CC4CF9" w:rsidP="003463F3">
      <w:pPr>
        <w:pStyle w:val="ConsPlusCell"/>
        <w:jc w:val="both"/>
      </w:pPr>
      <w:r w:rsidRPr="00061AB7">
        <w:t>56 2630     7     Кресла / театральные и библиотечные, детали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узлы кресел</w:t>
      </w:r>
    </w:p>
    <w:p w:rsidR="00CC4CF9" w:rsidRPr="00061AB7" w:rsidRDefault="00CC4CF9" w:rsidP="003463F3">
      <w:pPr>
        <w:pStyle w:val="ConsPlusCell"/>
        <w:jc w:val="both"/>
      </w:pPr>
      <w:r w:rsidRPr="00061AB7">
        <w:t>56 2631     2     - для зрительного зала жесткие</w:t>
      </w:r>
    </w:p>
    <w:p w:rsidR="00CC4CF9" w:rsidRPr="00061AB7" w:rsidRDefault="00CC4CF9" w:rsidP="003463F3">
      <w:pPr>
        <w:pStyle w:val="ConsPlusCell"/>
        <w:jc w:val="both"/>
      </w:pPr>
      <w:r w:rsidRPr="00061AB7">
        <w:t>56 2632     8     - для зрительного зала полумягкие</w:t>
      </w:r>
    </w:p>
    <w:p w:rsidR="00CC4CF9" w:rsidRPr="00061AB7" w:rsidRDefault="00CC4CF9" w:rsidP="003463F3">
      <w:pPr>
        <w:pStyle w:val="ConsPlusCell"/>
        <w:jc w:val="both"/>
      </w:pPr>
      <w:r w:rsidRPr="00061AB7">
        <w:t>56 2633     3     - для зрительного зала мягкие</w:t>
      </w:r>
    </w:p>
    <w:p w:rsidR="00CC4CF9" w:rsidRPr="00061AB7" w:rsidRDefault="00CC4CF9" w:rsidP="003463F3">
      <w:pPr>
        <w:pStyle w:val="ConsPlusCell"/>
        <w:jc w:val="both"/>
      </w:pPr>
      <w:r w:rsidRPr="00061AB7">
        <w:t>56 2634     9     - для зон отдыха полумягкие</w:t>
      </w:r>
    </w:p>
    <w:p w:rsidR="00CC4CF9" w:rsidRPr="00061AB7" w:rsidRDefault="00CC4CF9" w:rsidP="003463F3">
      <w:pPr>
        <w:pStyle w:val="ConsPlusCell"/>
        <w:jc w:val="both"/>
      </w:pPr>
      <w:r w:rsidRPr="00061AB7">
        <w:t>56 2635     4     - для зон отдыха мягкие</w:t>
      </w:r>
    </w:p>
    <w:p w:rsidR="00CC4CF9" w:rsidRPr="00061AB7" w:rsidRDefault="00CC4CF9" w:rsidP="003463F3">
      <w:pPr>
        <w:pStyle w:val="ConsPlusCell"/>
        <w:jc w:val="both"/>
      </w:pPr>
      <w:r w:rsidRPr="00061AB7">
        <w:t>56 2636     0     Кресло для оператора</w:t>
      </w:r>
    </w:p>
    <w:p w:rsidR="00CC4CF9" w:rsidRPr="00061AB7" w:rsidRDefault="00CC4CF9" w:rsidP="003463F3">
      <w:pPr>
        <w:pStyle w:val="ConsPlusCell"/>
        <w:jc w:val="both"/>
      </w:pPr>
      <w:r w:rsidRPr="00061AB7">
        <w:t>56 2639     6     Детали, узлы кресел</w:t>
      </w:r>
    </w:p>
    <w:p w:rsidR="00CC4CF9" w:rsidRPr="00061AB7" w:rsidRDefault="00CC4CF9" w:rsidP="003463F3">
      <w:pPr>
        <w:pStyle w:val="ConsPlusCell"/>
        <w:jc w:val="both"/>
      </w:pPr>
      <w:r w:rsidRPr="00061AB7">
        <w:t>56 2650     6     Шкафы / библиотечные, детали и узлы шкафов</w:t>
      </w:r>
    </w:p>
    <w:p w:rsidR="00CC4CF9" w:rsidRPr="00061AB7" w:rsidRDefault="00CC4CF9" w:rsidP="003463F3">
      <w:pPr>
        <w:pStyle w:val="ConsPlusCell"/>
        <w:jc w:val="both"/>
      </w:pPr>
      <w:r w:rsidRPr="00061AB7">
        <w:t>56 2652     7     - для пункта выдачи книг</w:t>
      </w:r>
    </w:p>
    <w:p w:rsidR="00CC4CF9" w:rsidRPr="00061AB7" w:rsidRDefault="00CC4CF9" w:rsidP="003463F3">
      <w:pPr>
        <w:pStyle w:val="ConsPlusCell"/>
        <w:jc w:val="both"/>
      </w:pPr>
      <w:r w:rsidRPr="00061AB7">
        <w:t>56 2653     2     - для портфелей</w:t>
      </w:r>
    </w:p>
    <w:p w:rsidR="00CC4CF9" w:rsidRPr="00061AB7" w:rsidRDefault="00CC4CF9" w:rsidP="003463F3">
      <w:pPr>
        <w:pStyle w:val="ConsPlusCell"/>
        <w:jc w:val="both"/>
      </w:pPr>
      <w:r w:rsidRPr="00061AB7">
        <w:t>56 2654     8     - для газет</w:t>
      </w:r>
    </w:p>
    <w:p w:rsidR="00CC4CF9" w:rsidRPr="00061AB7" w:rsidRDefault="00CC4CF9" w:rsidP="003463F3">
      <w:pPr>
        <w:pStyle w:val="ConsPlusCell"/>
        <w:jc w:val="both"/>
      </w:pPr>
      <w:r w:rsidRPr="00061AB7">
        <w:t>56 2659     5     Детали и узлы шкафов</w:t>
      </w:r>
    </w:p>
    <w:p w:rsidR="00CC4CF9" w:rsidRPr="00061AB7" w:rsidRDefault="00CC4CF9" w:rsidP="003463F3">
      <w:pPr>
        <w:pStyle w:val="ConsPlusCell"/>
        <w:jc w:val="both"/>
      </w:pPr>
      <w:r w:rsidRPr="00061AB7">
        <w:t>56 2700     7     Мебель для административных помещений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56 2710     1     Столы / для административных помещений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56 2711     7     - рабочие (письменные)</w:t>
      </w:r>
    </w:p>
    <w:p w:rsidR="00CC4CF9" w:rsidRPr="00061AB7" w:rsidRDefault="00CC4CF9" w:rsidP="003463F3">
      <w:pPr>
        <w:pStyle w:val="ConsPlusCell"/>
        <w:jc w:val="both"/>
      </w:pPr>
      <w:r w:rsidRPr="00061AB7">
        <w:t>56 2712     2     - для машинистки, стенографистки</w:t>
      </w:r>
    </w:p>
    <w:p w:rsidR="00CC4CF9" w:rsidRPr="00061AB7" w:rsidRDefault="00CC4CF9" w:rsidP="003463F3">
      <w:pPr>
        <w:pStyle w:val="ConsPlusCell"/>
        <w:jc w:val="both"/>
      </w:pPr>
      <w:r w:rsidRPr="00061AB7">
        <w:t>56 2713     8     - для телефона, диктофона</w:t>
      </w:r>
    </w:p>
    <w:p w:rsidR="00CC4CF9" w:rsidRPr="00061AB7" w:rsidRDefault="00CC4CF9" w:rsidP="003463F3">
      <w:pPr>
        <w:pStyle w:val="ConsPlusCell"/>
        <w:jc w:val="both"/>
      </w:pPr>
      <w:r w:rsidRPr="00061AB7">
        <w:t>56 2714     3     - для заседаний (президиума)</w:t>
      </w:r>
    </w:p>
    <w:p w:rsidR="00CC4CF9" w:rsidRPr="00061AB7" w:rsidRDefault="00CC4CF9" w:rsidP="003463F3">
      <w:pPr>
        <w:pStyle w:val="ConsPlusCell"/>
        <w:jc w:val="both"/>
      </w:pPr>
      <w:r w:rsidRPr="00061AB7">
        <w:t>56 2715     9     Столы-приставки</w:t>
      </w:r>
    </w:p>
    <w:p w:rsidR="00CC4CF9" w:rsidRPr="00061AB7" w:rsidRDefault="00CC4CF9" w:rsidP="003463F3">
      <w:pPr>
        <w:pStyle w:val="ConsPlusCell"/>
        <w:jc w:val="both"/>
      </w:pPr>
      <w:r w:rsidRPr="00061AB7">
        <w:t>56 2716     4     Столы проектировщика</w:t>
      </w:r>
    </w:p>
    <w:p w:rsidR="00CC4CF9" w:rsidRPr="00061AB7" w:rsidRDefault="00CC4CF9" w:rsidP="003463F3">
      <w:pPr>
        <w:pStyle w:val="ConsPlusCell"/>
        <w:jc w:val="both"/>
      </w:pPr>
      <w:r w:rsidRPr="00061AB7">
        <w:t>56 2720     6     Шкафы / для административных помещений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56 2721     1     - для документации</w:t>
      </w:r>
    </w:p>
    <w:p w:rsidR="00CC4CF9" w:rsidRPr="00061AB7" w:rsidRDefault="00CC4CF9" w:rsidP="003463F3">
      <w:pPr>
        <w:pStyle w:val="ConsPlusCell"/>
        <w:jc w:val="both"/>
      </w:pPr>
      <w:r w:rsidRPr="00061AB7">
        <w:t>56 2722     7     - для чертежей</w:t>
      </w:r>
    </w:p>
    <w:p w:rsidR="00CC4CF9" w:rsidRPr="00061AB7" w:rsidRDefault="00CC4CF9" w:rsidP="003463F3">
      <w:pPr>
        <w:pStyle w:val="ConsPlusCell"/>
        <w:jc w:val="both"/>
      </w:pPr>
      <w:r w:rsidRPr="00061AB7">
        <w:t>56 2723     2     - для аппаратуры, приборов</w:t>
      </w:r>
    </w:p>
    <w:p w:rsidR="00CC4CF9" w:rsidRPr="00061AB7" w:rsidRDefault="00CC4CF9" w:rsidP="003463F3">
      <w:pPr>
        <w:pStyle w:val="ConsPlusCell"/>
        <w:jc w:val="both"/>
      </w:pPr>
      <w:r w:rsidRPr="00061AB7">
        <w:t>56 2724     8     - многоцелевого назначения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административных помещений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56 2730     0     Диваны, скамьи для административных помещений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56 2731     6     Диваны для административных помещений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56 2732     1     Скамьи для административных помещений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56 2740     5     Наборы мебели / для административных помещений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56 2741     0     - для рабочего места инженера</w:t>
      </w:r>
    </w:p>
    <w:p w:rsidR="00CC4CF9" w:rsidRPr="00061AB7" w:rsidRDefault="00CC4CF9" w:rsidP="003463F3">
      <w:pPr>
        <w:pStyle w:val="ConsPlusCell"/>
        <w:jc w:val="both"/>
      </w:pPr>
      <w:r w:rsidRPr="00061AB7">
        <w:t>56 2742     6     - для кабинета руководителя</w:t>
      </w:r>
    </w:p>
    <w:p w:rsidR="00CC4CF9" w:rsidRPr="00061AB7" w:rsidRDefault="00CC4CF9" w:rsidP="003463F3">
      <w:pPr>
        <w:pStyle w:val="ConsPlusCell"/>
        <w:jc w:val="both"/>
      </w:pPr>
      <w:r w:rsidRPr="00061AB7">
        <w:t>56 2743     1     - для секретаря-машинистки</w:t>
      </w:r>
    </w:p>
    <w:p w:rsidR="00CC4CF9" w:rsidRPr="00061AB7" w:rsidRDefault="00CC4CF9" w:rsidP="003463F3">
      <w:pPr>
        <w:pStyle w:val="ConsPlusCell"/>
        <w:jc w:val="both"/>
      </w:pPr>
      <w:r w:rsidRPr="00061AB7">
        <w:t>56 2744     7     - для оборудования рабочих мест в учреждениях</w:t>
      </w:r>
    </w:p>
    <w:p w:rsidR="00CC4CF9" w:rsidRPr="00061AB7" w:rsidRDefault="00CC4CF9" w:rsidP="003463F3">
      <w:pPr>
        <w:pStyle w:val="ConsPlusCell"/>
        <w:jc w:val="both"/>
      </w:pPr>
      <w:r w:rsidRPr="00061AB7">
        <w:t>56 2745     2     - для залов заседаний</w:t>
      </w:r>
    </w:p>
    <w:p w:rsidR="00CC4CF9" w:rsidRPr="00061AB7" w:rsidRDefault="00CC4CF9" w:rsidP="003463F3">
      <w:pPr>
        <w:pStyle w:val="ConsPlusCell"/>
        <w:jc w:val="both"/>
      </w:pPr>
      <w:r w:rsidRPr="00061AB7">
        <w:t>56 2750     5     Изделия мебели для административных помещений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разные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2751     5     Тумбы общего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56 2752     0     Секции антресольные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2753     6     Подставки для приборов, аппаратуры</w:t>
      </w:r>
    </w:p>
    <w:p w:rsidR="00CC4CF9" w:rsidRPr="00061AB7" w:rsidRDefault="00CC4CF9" w:rsidP="003463F3">
      <w:pPr>
        <w:pStyle w:val="ConsPlusCell"/>
        <w:jc w:val="both"/>
      </w:pPr>
      <w:r w:rsidRPr="00061AB7">
        <w:t>56 2800     0     Мебель для вокзалов, финансовых учреждений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предприятий связи</w:t>
      </w:r>
    </w:p>
    <w:p w:rsidR="00CC4CF9" w:rsidRPr="00061AB7" w:rsidRDefault="00CC4CF9" w:rsidP="003463F3">
      <w:pPr>
        <w:pStyle w:val="ConsPlusCell"/>
        <w:jc w:val="both"/>
      </w:pPr>
      <w:r w:rsidRPr="00061AB7">
        <w:t>56 2810     5     Столы / для вокзалов</w:t>
      </w:r>
    </w:p>
    <w:p w:rsidR="00CC4CF9" w:rsidRPr="00061AB7" w:rsidRDefault="00CC4CF9" w:rsidP="003463F3">
      <w:pPr>
        <w:pStyle w:val="ConsPlusCell"/>
        <w:jc w:val="both"/>
      </w:pPr>
      <w:r w:rsidRPr="00061AB7">
        <w:t>56 2811     0     - для кассира билетных касс</w:t>
      </w:r>
    </w:p>
    <w:p w:rsidR="00CC4CF9" w:rsidRPr="00061AB7" w:rsidRDefault="00CC4CF9" w:rsidP="003463F3">
      <w:pPr>
        <w:pStyle w:val="ConsPlusCell"/>
        <w:jc w:val="both"/>
      </w:pPr>
      <w:r w:rsidRPr="00061AB7">
        <w:t>56 2812     6     - диспетчера, оператора</w:t>
      </w:r>
    </w:p>
    <w:p w:rsidR="00CC4CF9" w:rsidRPr="00061AB7" w:rsidRDefault="00CC4CF9" w:rsidP="003463F3">
      <w:pPr>
        <w:pStyle w:val="ConsPlusCell"/>
        <w:jc w:val="both"/>
      </w:pPr>
      <w:r w:rsidRPr="00061AB7">
        <w:t>56 2813     1     - для залов таможенного досмотра</w:t>
      </w:r>
    </w:p>
    <w:p w:rsidR="00CC4CF9" w:rsidRPr="00061AB7" w:rsidRDefault="00CC4CF9" w:rsidP="003463F3">
      <w:pPr>
        <w:pStyle w:val="ConsPlusCell"/>
        <w:jc w:val="both"/>
      </w:pPr>
      <w:r w:rsidRPr="00061AB7">
        <w:t>56 2814     7     - для упаковки в камерах хранения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56 2820     1     Столы / для предприятий связи и финансовых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учреждений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56 2821     5     - для разбора корреспонденции</w:t>
      </w:r>
    </w:p>
    <w:p w:rsidR="00CC4CF9" w:rsidRPr="00061AB7" w:rsidRDefault="00CC4CF9" w:rsidP="003463F3">
      <w:pPr>
        <w:pStyle w:val="ConsPlusCell"/>
        <w:jc w:val="both"/>
      </w:pPr>
      <w:r w:rsidRPr="00061AB7">
        <w:t>56 2822     0     - для штемпелевания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56 2823     6     - для телеграфного и фототелеграфного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аппарата</w:t>
      </w:r>
    </w:p>
    <w:p w:rsidR="00CC4CF9" w:rsidRPr="00061AB7" w:rsidRDefault="00CC4CF9" w:rsidP="003463F3">
      <w:pPr>
        <w:pStyle w:val="ConsPlusCell"/>
        <w:jc w:val="both"/>
      </w:pPr>
      <w:r w:rsidRPr="00061AB7">
        <w:t>56 2824     1     - для телефонистки</w:t>
      </w:r>
    </w:p>
    <w:p w:rsidR="00CC4CF9" w:rsidRPr="00061AB7" w:rsidRDefault="00CC4CF9" w:rsidP="003463F3">
      <w:pPr>
        <w:pStyle w:val="ConsPlusCell"/>
        <w:jc w:val="both"/>
      </w:pPr>
      <w:r w:rsidRPr="00061AB7">
        <w:t>56 2825     7     - для упаковки посылок</w:t>
      </w:r>
    </w:p>
    <w:p w:rsidR="00CC4CF9" w:rsidRPr="00061AB7" w:rsidRDefault="00CC4CF9" w:rsidP="003463F3">
      <w:pPr>
        <w:pStyle w:val="ConsPlusCell"/>
        <w:jc w:val="both"/>
      </w:pPr>
      <w:r w:rsidRPr="00061AB7">
        <w:t>56 2826     2     - для клиентуры</w:t>
      </w:r>
    </w:p>
    <w:p w:rsidR="00CC4CF9" w:rsidRPr="00061AB7" w:rsidRDefault="00CC4CF9" w:rsidP="003463F3">
      <w:pPr>
        <w:pStyle w:val="ConsPlusCell"/>
        <w:jc w:val="both"/>
      </w:pPr>
      <w:r w:rsidRPr="00061AB7">
        <w:t>56 2827     8     - для регулировщика, наладчика</w:t>
      </w:r>
    </w:p>
    <w:p w:rsidR="00CC4CF9" w:rsidRPr="00061AB7" w:rsidRDefault="00CC4CF9" w:rsidP="003463F3">
      <w:pPr>
        <w:pStyle w:val="ConsPlusCell"/>
        <w:jc w:val="both"/>
      </w:pPr>
      <w:r w:rsidRPr="00061AB7">
        <w:t>56 2828     3     Столы-картотеки</w:t>
      </w:r>
    </w:p>
    <w:p w:rsidR="00CC4CF9" w:rsidRPr="00061AB7" w:rsidRDefault="00CC4CF9" w:rsidP="003463F3">
      <w:pPr>
        <w:pStyle w:val="ConsPlusCell"/>
        <w:jc w:val="both"/>
      </w:pPr>
      <w:r w:rsidRPr="00061AB7">
        <w:t>56 2830     4     Шкафы / для финансовых учреждений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предприятий связи</w:t>
      </w:r>
    </w:p>
    <w:p w:rsidR="00CC4CF9" w:rsidRPr="00061AB7" w:rsidRDefault="00CC4CF9" w:rsidP="003463F3">
      <w:pPr>
        <w:pStyle w:val="ConsPlusCell"/>
        <w:jc w:val="both"/>
      </w:pPr>
      <w:r w:rsidRPr="00061AB7">
        <w:t>56 2831     5     - сортировочные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2832     5     - абонентские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56 2833     0     Шкафы-надстройки к столам</w:t>
      </w:r>
    </w:p>
    <w:p w:rsidR="00CC4CF9" w:rsidRPr="00061AB7" w:rsidRDefault="00CC4CF9" w:rsidP="003463F3">
      <w:pPr>
        <w:pStyle w:val="ConsPlusCell"/>
        <w:jc w:val="both"/>
      </w:pPr>
      <w:r w:rsidRPr="00061AB7">
        <w:t>56 2840     9     Изделия мебели для вокзалов, финансовых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учреждений предприятий связи разные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2841     4     Диваны, кресла для залов ожидания</w:t>
      </w:r>
    </w:p>
    <w:p w:rsidR="00CC4CF9" w:rsidRPr="00061AB7" w:rsidRDefault="00CC4CF9" w:rsidP="003463F3">
      <w:pPr>
        <w:pStyle w:val="ConsPlusCell"/>
        <w:jc w:val="both"/>
      </w:pPr>
      <w:r w:rsidRPr="00061AB7">
        <w:t>56 2842     9     Скамьи для залов ожидания</w:t>
      </w:r>
    </w:p>
    <w:p w:rsidR="00CC4CF9" w:rsidRPr="00061AB7" w:rsidRDefault="00CC4CF9" w:rsidP="003463F3">
      <w:pPr>
        <w:pStyle w:val="ConsPlusCell"/>
        <w:jc w:val="both"/>
      </w:pPr>
      <w:r w:rsidRPr="00061AB7">
        <w:t>56 2843     5     Столы-подставки</w:t>
      </w:r>
    </w:p>
    <w:p w:rsidR="00CC4CF9" w:rsidRPr="00061AB7" w:rsidRDefault="00CC4CF9" w:rsidP="003463F3">
      <w:pPr>
        <w:pStyle w:val="ConsPlusCell"/>
        <w:jc w:val="both"/>
      </w:pPr>
      <w:r w:rsidRPr="00061AB7">
        <w:t>56 2844     0     Тумбы разного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56 2845     6     Барьеры, барьеры-ограждения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56 2846     1     Подставки, ящики</w:t>
      </w:r>
    </w:p>
    <w:p w:rsidR="00CC4CF9" w:rsidRPr="00061AB7" w:rsidRDefault="00CC4CF9" w:rsidP="003463F3">
      <w:pPr>
        <w:pStyle w:val="ConsPlusCell"/>
        <w:jc w:val="both"/>
      </w:pPr>
      <w:r w:rsidRPr="00061AB7">
        <w:t>56 2850     3     Наборы мебели / для вокзалов, финансовых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учреждений и предприятий связи</w:t>
      </w:r>
    </w:p>
    <w:p w:rsidR="00CC4CF9" w:rsidRPr="00061AB7" w:rsidRDefault="00CC4CF9" w:rsidP="003463F3">
      <w:pPr>
        <w:pStyle w:val="ConsPlusCell"/>
        <w:jc w:val="both"/>
      </w:pPr>
      <w:r w:rsidRPr="00061AB7">
        <w:t>56 2851     9     - для залов ожидания</w:t>
      </w:r>
    </w:p>
    <w:p w:rsidR="00CC4CF9" w:rsidRPr="00061AB7" w:rsidRDefault="00CC4CF9" w:rsidP="003463F3">
      <w:pPr>
        <w:pStyle w:val="ConsPlusCell"/>
        <w:jc w:val="both"/>
      </w:pPr>
      <w:r w:rsidRPr="00061AB7">
        <w:t>56 2852     4     - для финансовых учреждений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56 2853     2     - для предприятий связи</w:t>
      </w:r>
    </w:p>
    <w:p w:rsidR="00CC4CF9" w:rsidRPr="00061AB7" w:rsidRDefault="00CC4CF9" w:rsidP="003463F3">
      <w:pPr>
        <w:pStyle w:val="ConsPlusCell"/>
        <w:jc w:val="both"/>
      </w:pPr>
      <w:r w:rsidRPr="00061AB7">
        <w:t>56 2854     5     - для диспетчерских пунктов аэровокзалов</w:t>
      </w:r>
    </w:p>
    <w:p w:rsidR="00CC4CF9" w:rsidRPr="00061AB7" w:rsidRDefault="00CC4CF9" w:rsidP="003463F3">
      <w:pPr>
        <w:pStyle w:val="ConsPlusCell"/>
        <w:jc w:val="both"/>
      </w:pPr>
      <w:r w:rsidRPr="00061AB7">
        <w:t>56 2900     4     Мебель специальная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56 2910     9     Столы / универсального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56 2911     4     - для ремонтных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56 2912     5     - подсобные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2920     3     Стулья, полки, вешалки универсальные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2921     9     Стулья универсальные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2922     4     Полки навесные, откидные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2923     9     Вешалки гардеробные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56 3000     4     Мебель судовая и оборудование судовых помещений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56 3100     8     Шкафы судовые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56 3110     2     Шкафы для одежды и белья</w:t>
      </w:r>
    </w:p>
    <w:p w:rsidR="00CC4CF9" w:rsidRPr="00061AB7" w:rsidRDefault="00CC4CF9" w:rsidP="003463F3">
      <w:pPr>
        <w:pStyle w:val="ConsPlusCell"/>
        <w:jc w:val="both"/>
      </w:pPr>
      <w:r w:rsidRPr="00061AB7">
        <w:t>56 3120     7     Шкафы комбинированные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3140     6     Шкафы туалетные и для личных вещей</w:t>
      </w:r>
    </w:p>
    <w:p w:rsidR="00CC4CF9" w:rsidRPr="00061AB7" w:rsidRDefault="00CC4CF9" w:rsidP="003463F3">
      <w:pPr>
        <w:pStyle w:val="ConsPlusCell"/>
        <w:jc w:val="both"/>
      </w:pPr>
      <w:r w:rsidRPr="00061AB7">
        <w:t>56 3150     0     Шкафы книжные и канцелярские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56 3160     5     Буфеты и шкафы посудные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3200     1     Шкафы судовые специальные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3210     6     Шкафы камбузные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3220     0     Шкафы для продуктов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56 3230     5     Шкафы разного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56 3240     6     Шкафы медицинские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56 3250     4     Шкафы для приборов, инструмента, аппаратуры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спасательного имущества</w:t>
      </w:r>
    </w:p>
    <w:p w:rsidR="00CC4CF9" w:rsidRPr="00061AB7" w:rsidRDefault="00CC4CF9" w:rsidP="003463F3">
      <w:pPr>
        <w:pStyle w:val="ConsPlusCell"/>
        <w:jc w:val="both"/>
      </w:pPr>
      <w:r w:rsidRPr="00061AB7">
        <w:t>56 3260     9     Шкафы специальные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3400     9     Столы судовые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56 3410     3     Столы обеденные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3420     8     Столы письменные и для занятий</w:t>
      </w:r>
    </w:p>
    <w:p w:rsidR="00CC4CF9" w:rsidRPr="00061AB7" w:rsidRDefault="00CC4CF9" w:rsidP="003463F3">
      <w:pPr>
        <w:pStyle w:val="ConsPlusCell"/>
        <w:jc w:val="both"/>
      </w:pPr>
      <w:r w:rsidRPr="00061AB7">
        <w:t>56 3430     2     Столы культурно-бытового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(журнальные, шахматные, туалетные и др.)</w:t>
      </w:r>
    </w:p>
    <w:p w:rsidR="00CC4CF9" w:rsidRPr="00061AB7" w:rsidRDefault="00CC4CF9" w:rsidP="003463F3">
      <w:pPr>
        <w:pStyle w:val="ConsPlusCell"/>
        <w:jc w:val="both"/>
      </w:pPr>
      <w:r w:rsidRPr="00061AB7">
        <w:t>56 3440     7     Столы камбузные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3450     1     Столы складные и откидные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3460     6     Столы медицинские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56 3470     0     Столы специальные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3480     5     Столы разные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3600     6     Сидения и койки судовые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56 3610     0     Диваны и их секции</w:t>
      </w:r>
    </w:p>
    <w:p w:rsidR="00CC4CF9" w:rsidRPr="00061AB7" w:rsidRDefault="00CC4CF9" w:rsidP="003463F3">
      <w:pPr>
        <w:pStyle w:val="ConsPlusCell"/>
        <w:jc w:val="both"/>
      </w:pPr>
      <w:r w:rsidRPr="00061AB7">
        <w:t>56 3620     5     Кресла</w:t>
      </w:r>
    </w:p>
    <w:p w:rsidR="00CC4CF9" w:rsidRPr="00061AB7" w:rsidRDefault="00CC4CF9" w:rsidP="003463F3">
      <w:pPr>
        <w:pStyle w:val="ConsPlusCell"/>
        <w:jc w:val="both"/>
      </w:pPr>
      <w:r w:rsidRPr="00061AB7">
        <w:t>56 3630     1     Стулья</w:t>
      </w:r>
    </w:p>
    <w:p w:rsidR="00CC4CF9" w:rsidRPr="00061AB7" w:rsidRDefault="00CC4CF9" w:rsidP="003463F3">
      <w:pPr>
        <w:pStyle w:val="ConsPlusCell"/>
        <w:jc w:val="both"/>
      </w:pPr>
      <w:r w:rsidRPr="00061AB7">
        <w:t>56 3640     4     Табуреты, банкетки</w:t>
      </w:r>
    </w:p>
    <w:p w:rsidR="00CC4CF9" w:rsidRPr="00061AB7" w:rsidRDefault="00CC4CF9" w:rsidP="003463F3">
      <w:pPr>
        <w:pStyle w:val="ConsPlusCell"/>
        <w:jc w:val="both"/>
      </w:pPr>
      <w:r w:rsidRPr="00061AB7">
        <w:t>56 3650     9     Скамьи, рундуки</w:t>
      </w:r>
    </w:p>
    <w:p w:rsidR="00CC4CF9" w:rsidRPr="00061AB7" w:rsidRDefault="00CC4CF9" w:rsidP="003463F3">
      <w:pPr>
        <w:pStyle w:val="ConsPlusCell"/>
        <w:jc w:val="both"/>
      </w:pPr>
      <w:r w:rsidRPr="00061AB7">
        <w:t>56 3660     3     Койки, кровати, кушетки</w:t>
      </w:r>
    </w:p>
    <w:p w:rsidR="00CC4CF9" w:rsidRPr="00061AB7" w:rsidRDefault="00CC4CF9" w:rsidP="003463F3">
      <w:pPr>
        <w:pStyle w:val="ConsPlusCell"/>
        <w:jc w:val="both"/>
      </w:pPr>
      <w:r w:rsidRPr="00061AB7">
        <w:t>56 3680     2     Принадлежности сидений и коек (крепления,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ограждения, трапики и пр.)</w:t>
      </w:r>
    </w:p>
    <w:p w:rsidR="00CC4CF9" w:rsidRPr="00061AB7" w:rsidRDefault="00CC4CF9" w:rsidP="003463F3">
      <w:pPr>
        <w:pStyle w:val="ConsPlusCell"/>
        <w:jc w:val="both"/>
      </w:pPr>
      <w:r w:rsidRPr="00061AB7">
        <w:t>56 3700     8     Меблировка судовых помещений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56 3710     4     Полки</w:t>
      </w:r>
    </w:p>
    <w:p w:rsidR="00CC4CF9" w:rsidRPr="00061AB7" w:rsidRDefault="00CC4CF9" w:rsidP="003463F3">
      <w:pPr>
        <w:pStyle w:val="ConsPlusCell"/>
        <w:jc w:val="both"/>
      </w:pPr>
      <w:r w:rsidRPr="00061AB7">
        <w:t>56 3720     9     Рамки, доски</w:t>
      </w:r>
    </w:p>
    <w:p w:rsidR="00CC4CF9" w:rsidRPr="00061AB7" w:rsidRDefault="00CC4CF9" w:rsidP="003463F3">
      <w:pPr>
        <w:pStyle w:val="ConsPlusCell"/>
        <w:jc w:val="both"/>
      </w:pPr>
      <w:r w:rsidRPr="00061AB7">
        <w:t>56 3740     8     Ящики и ящики-сейфы</w:t>
      </w:r>
    </w:p>
    <w:p w:rsidR="00CC4CF9" w:rsidRPr="00061AB7" w:rsidRDefault="00CC4CF9" w:rsidP="003463F3">
      <w:pPr>
        <w:pStyle w:val="ConsPlusCell"/>
        <w:jc w:val="both"/>
      </w:pPr>
      <w:r w:rsidRPr="00061AB7">
        <w:t>56 3750     2     Предметы меблировки разные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3770     1     Меблировка специальных помещений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56 3780     6     Изделия для изоляции судовых помещений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56 8000     8     Составные части мебели (кроме гнуто-клееных)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56 8100     1     Секции, тумбы, приставки</w:t>
      </w:r>
    </w:p>
    <w:p w:rsidR="00CC4CF9" w:rsidRPr="00061AB7" w:rsidRDefault="00CC4CF9" w:rsidP="003463F3">
      <w:pPr>
        <w:pStyle w:val="ConsPlusCell"/>
        <w:jc w:val="both"/>
      </w:pPr>
      <w:r w:rsidRPr="00061AB7">
        <w:t>56 8110     6     Секции шкафов</w:t>
      </w:r>
    </w:p>
    <w:p w:rsidR="00CC4CF9" w:rsidRPr="00061AB7" w:rsidRDefault="00CC4CF9" w:rsidP="003463F3">
      <w:pPr>
        <w:pStyle w:val="ConsPlusCell"/>
        <w:jc w:val="both"/>
      </w:pPr>
      <w:r w:rsidRPr="00061AB7">
        <w:t>56 8120     0     Тумбы, приставки</w:t>
      </w:r>
    </w:p>
    <w:p w:rsidR="00CC4CF9" w:rsidRPr="00061AB7" w:rsidRDefault="00CC4CF9" w:rsidP="003463F3">
      <w:pPr>
        <w:pStyle w:val="ConsPlusCell"/>
        <w:jc w:val="both"/>
      </w:pPr>
      <w:r w:rsidRPr="00061AB7">
        <w:t>56 8200     5     Подставки, коробки, подстолья, скамейки, опоры,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ножки, каркасы металлические для мебели</w:t>
      </w:r>
    </w:p>
    <w:p w:rsidR="00CC4CF9" w:rsidRPr="00061AB7" w:rsidRDefault="00CC4CF9" w:rsidP="003463F3">
      <w:pPr>
        <w:pStyle w:val="ConsPlusCell"/>
        <w:jc w:val="both"/>
      </w:pPr>
      <w:r w:rsidRPr="00061AB7">
        <w:t>56 8210     0     Подставки, коробки, подстолья, скамейки</w:t>
      </w:r>
    </w:p>
    <w:p w:rsidR="00CC4CF9" w:rsidRPr="00061AB7" w:rsidRDefault="00CC4CF9" w:rsidP="003463F3">
      <w:pPr>
        <w:pStyle w:val="ConsPlusCell"/>
        <w:jc w:val="both"/>
      </w:pPr>
      <w:r w:rsidRPr="00061AB7">
        <w:t>56 8220     4     Опоры, ножки из древесины и древесных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56 8230     9     Каркасы металлические для мебели</w:t>
      </w:r>
    </w:p>
    <w:p w:rsidR="00CC4CF9" w:rsidRPr="00061AB7" w:rsidRDefault="00CC4CF9" w:rsidP="003463F3">
      <w:pPr>
        <w:pStyle w:val="ConsPlusCell"/>
        <w:jc w:val="both"/>
      </w:pPr>
      <w:r w:rsidRPr="00061AB7">
        <w:t>56 8300     9     Стенки, крышки, полукрышки, вкладыши, двери,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полки, панели</w:t>
      </w:r>
    </w:p>
    <w:p w:rsidR="00CC4CF9" w:rsidRPr="00061AB7" w:rsidRDefault="00CC4CF9" w:rsidP="003463F3">
      <w:pPr>
        <w:pStyle w:val="ConsPlusCell"/>
        <w:jc w:val="both"/>
      </w:pPr>
      <w:r w:rsidRPr="00061AB7">
        <w:t>56 8310     3     Стенки</w:t>
      </w:r>
    </w:p>
    <w:p w:rsidR="00CC4CF9" w:rsidRPr="00061AB7" w:rsidRDefault="00CC4CF9" w:rsidP="003463F3">
      <w:pPr>
        <w:pStyle w:val="ConsPlusCell"/>
        <w:jc w:val="both"/>
      </w:pPr>
      <w:r w:rsidRPr="00061AB7">
        <w:t>56 8320     8     Крышки, полукрышки, вкладыши</w:t>
      </w:r>
    </w:p>
    <w:p w:rsidR="00CC4CF9" w:rsidRPr="00061AB7" w:rsidRDefault="00CC4CF9" w:rsidP="003463F3">
      <w:pPr>
        <w:pStyle w:val="ConsPlusCell"/>
        <w:jc w:val="both"/>
      </w:pPr>
      <w:r w:rsidRPr="00061AB7">
        <w:t>56 8330     2     Двери, полки, панели</w:t>
      </w:r>
    </w:p>
    <w:p w:rsidR="00CC4CF9" w:rsidRPr="00061AB7" w:rsidRDefault="00CC4CF9" w:rsidP="003463F3">
      <w:pPr>
        <w:pStyle w:val="ConsPlusCell"/>
        <w:jc w:val="both"/>
      </w:pPr>
      <w:r w:rsidRPr="00061AB7">
        <w:t>56 8400     3     Сиденья, спинки, элементы мягкие, составные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части мягких элементов мебели</w:t>
      </w:r>
    </w:p>
    <w:p w:rsidR="00CC4CF9" w:rsidRPr="00061AB7" w:rsidRDefault="00CC4CF9" w:rsidP="003463F3">
      <w:pPr>
        <w:pStyle w:val="ConsPlusCell"/>
        <w:jc w:val="both"/>
      </w:pPr>
      <w:r w:rsidRPr="00061AB7">
        <w:t>56 8410     7     Сиденья, спинки</w:t>
      </w:r>
    </w:p>
    <w:p w:rsidR="00CC4CF9" w:rsidRPr="00061AB7" w:rsidRDefault="00CC4CF9" w:rsidP="003463F3">
      <w:pPr>
        <w:pStyle w:val="ConsPlusCell"/>
        <w:jc w:val="both"/>
      </w:pPr>
      <w:r w:rsidRPr="00061AB7">
        <w:t>56 8420     1     Элементы мягкие</w:t>
      </w:r>
    </w:p>
    <w:p w:rsidR="00CC4CF9" w:rsidRPr="00061AB7" w:rsidRDefault="00CC4CF9" w:rsidP="003463F3">
      <w:pPr>
        <w:pStyle w:val="ConsPlusCell"/>
        <w:jc w:val="both"/>
      </w:pPr>
      <w:r w:rsidRPr="00061AB7">
        <w:t>56 8430     6     Блоки пружинные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8440     0     Рамки, полурамки, основания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56 8450     5     Каркасы, детали и заготовки мягкой мебели,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формованные из полимерных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56 8500     6     Заготовки мебельные из тканей, искусственных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кож и настилочных материалов, комплекты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облицовочные, чехлы, наволочки для мебели</w:t>
      </w:r>
    </w:p>
    <w:p w:rsidR="00CC4CF9" w:rsidRPr="00061AB7" w:rsidRDefault="00CC4CF9" w:rsidP="003463F3">
      <w:pPr>
        <w:pStyle w:val="ConsPlusCell"/>
        <w:jc w:val="both"/>
      </w:pPr>
      <w:r w:rsidRPr="00061AB7">
        <w:t>56 8510     0     Заготовки мебельные из облицовочных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покровных тканей, искусственных кож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настилочных материалов, комплекты облицовочные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8520     5     Чехлы, наволочки для мягких элементов мебели</w:t>
      </w:r>
    </w:p>
    <w:p w:rsidR="00CC4CF9" w:rsidRPr="00061AB7" w:rsidRDefault="00CC4CF9" w:rsidP="003463F3">
      <w:pPr>
        <w:pStyle w:val="ConsPlusCell"/>
        <w:jc w:val="both"/>
      </w:pPr>
      <w:r w:rsidRPr="00061AB7">
        <w:t>56 8530     9     Детали облицовочных комплектов, чехлов,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наволочек для мебели - ремни, клапаны,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завязки, карманы, канты</w:t>
      </w:r>
    </w:p>
    <w:p w:rsidR="00CC4CF9" w:rsidRPr="00061AB7" w:rsidRDefault="00CC4CF9" w:rsidP="003463F3">
      <w:pPr>
        <w:pStyle w:val="ConsPlusCell"/>
        <w:jc w:val="both"/>
      </w:pPr>
      <w:r w:rsidRPr="00061AB7">
        <w:t>56 8600     5     Царги, проножки, бруски, планки, элементы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соединительные и фиксирующие</w:t>
      </w:r>
    </w:p>
    <w:p w:rsidR="00CC4CF9" w:rsidRPr="00061AB7" w:rsidRDefault="00CC4CF9" w:rsidP="003463F3">
      <w:pPr>
        <w:pStyle w:val="ConsPlusCell"/>
        <w:jc w:val="both"/>
      </w:pPr>
      <w:r w:rsidRPr="00061AB7">
        <w:t>56 8610     4     Царги, проножки, бруски, планки</w:t>
      </w:r>
    </w:p>
    <w:p w:rsidR="00CC4CF9" w:rsidRPr="00061AB7" w:rsidRDefault="00CC4CF9" w:rsidP="003463F3">
      <w:pPr>
        <w:pStyle w:val="ConsPlusCell"/>
        <w:jc w:val="both"/>
      </w:pPr>
      <w:r w:rsidRPr="00061AB7">
        <w:t>56 8620     9     Элементы соединительные из древесины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древесных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56 8630     3     Элементы фиксирующие</w:t>
      </w:r>
    </w:p>
    <w:p w:rsidR="00CC4CF9" w:rsidRPr="00061AB7" w:rsidRDefault="00CC4CF9" w:rsidP="003463F3">
      <w:pPr>
        <w:pStyle w:val="ConsPlusCell"/>
        <w:jc w:val="both"/>
      </w:pPr>
      <w:r w:rsidRPr="00061AB7">
        <w:t>56 8900     0     Части мебели составные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56 8910     5     Донья, заглушины, филенки, доски выдвижные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8920     4     Подлокотники, боковины, решетки, подножки,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ступеньки</w:t>
      </w:r>
    </w:p>
    <w:p w:rsidR="00CC4CF9" w:rsidRPr="00061AB7" w:rsidRDefault="00CC4CF9" w:rsidP="003463F3">
      <w:pPr>
        <w:pStyle w:val="ConsPlusCell"/>
        <w:jc w:val="both"/>
      </w:pPr>
      <w:r w:rsidRPr="00061AB7">
        <w:t>56 8930     4     Обкладки, прокладки</w:t>
      </w:r>
    </w:p>
    <w:p w:rsidR="00CC4CF9" w:rsidRPr="00061AB7" w:rsidRDefault="00CC4CF9" w:rsidP="003463F3">
      <w:pPr>
        <w:pStyle w:val="ConsPlusCell"/>
        <w:jc w:val="both"/>
      </w:pPr>
      <w:r w:rsidRPr="00061AB7">
        <w:t>56 8940     9     Элементы декоративные из древесины и древесных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материалов, стеклоизделия для мебели</w:t>
      </w:r>
    </w:p>
    <w:p w:rsidR="00CC4CF9" w:rsidRPr="00061AB7" w:rsidRDefault="00CC4CF9" w:rsidP="003463F3">
      <w:pPr>
        <w:pStyle w:val="ConsPlusCell"/>
        <w:jc w:val="both"/>
      </w:pPr>
      <w:r w:rsidRPr="00061AB7">
        <w:t>56 8950     3     Ящики, полуящики, лотки, кассеты из древесины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древесных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56 8960     8     Детали и заготовки получистовые для мебели,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каркасы столярных стульев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56 9000     0     Фурнитура мебельная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56 9100     4     Петли, механизмы трансформации, направляющие</w:t>
      </w:r>
    </w:p>
    <w:p w:rsidR="00CC4CF9" w:rsidRPr="00061AB7" w:rsidRDefault="00CC4CF9" w:rsidP="003463F3">
      <w:pPr>
        <w:pStyle w:val="ConsPlusCell"/>
        <w:jc w:val="both"/>
      </w:pPr>
      <w:r w:rsidRPr="00061AB7">
        <w:t>56 9110     9     Петли /</w:t>
      </w:r>
    </w:p>
    <w:p w:rsidR="00CC4CF9" w:rsidRPr="00061AB7" w:rsidRDefault="00CC4CF9" w:rsidP="003463F3">
      <w:pPr>
        <w:pStyle w:val="ConsPlusCell"/>
        <w:jc w:val="both"/>
      </w:pPr>
      <w:r w:rsidRPr="00061AB7">
        <w:t>56 9111     4     - карточные, в т.ч. рояльные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9112     3     - штыревые</w:t>
      </w:r>
    </w:p>
    <w:p w:rsidR="00CC4CF9" w:rsidRPr="00061AB7" w:rsidRDefault="00CC4CF9" w:rsidP="003463F3">
      <w:pPr>
        <w:pStyle w:val="ConsPlusCell"/>
        <w:jc w:val="both"/>
      </w:pPr>
      <w:r w:rsidRPr="00061AB7">
        <w:t>56 9113     5     - пятниковые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56 9114     0     - 4-шарнирные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9115     6     - 2-шарнирные, в т.ч. секретерные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9116     1     - трельяжные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9120     3     Механизмы трансформации /</w:t>
      </w:r>
    </w:p>
    <w:p w:rsidR="00CC4CF9" w:rsidRPr="00061AB7" w:rsidRDefault="00CC4CF9" w:rsidP="003463F3">
      <w:pPr>
        <w:pStyle w:val="ConsPlusCell"/>
        <w:jc w:val="both"/>
      </w:pPr>
      <w:r w:rsidRPr="00061AB7">
        <w:t>56 9121     9     - диванов-кроватей</w:t>
      </w:r>
    </w:p>
    <w:p w:rsidR="00CC4CF9" w:rsidRPr="00061AB7" w:rsidRDefault="00CC4CF9" w:rsidP="003463F3">
      <w:pPr>
        <w:pStyle w:val="ConsPlusCell"/>
        <w:jc w:val="both"/>
      </w:pPr>
      <w:r w:rsidRPr="00061AB7">
        <w:t>56 9122     4     - кресел-кроватей</w:t>
      </w:r>
    </w:p>
    <w:p w:rsidR="00CC4CF9" w:rsidRPr="00061AB7" w:rsidRDefault="00CC4CF9" w:rsidP="003463F3">
      <w:pPr>
        <w:pStyle w:val="ConsPlusCell"/>
        <w:jc w:val="both"/>
      </w:pPr>
      <w:r w:rsidRPr="00061AB7">
        <w:t>56 9123     7     - кроватей</w:t>
      </w:r>
    </w:p>
    <w:p w:rsidR="00CC4CF9" w:rsidRPr="00061AB7" w:rsidRDefault="00CC4CF9" w:rsidP="003463F3">
      <w:pPr>
        <w:pStyle w:val="ConsPlusCell"/>
        <w:jc w:val="both"/>
      </w:pPr>
      <w:r w:rsidRPr="00061AB7">
        <w:t>56 9124     5     - кресел и стульев</w:t>
      </w:r>
    </w:p>
    <w:p w:rsidR="00CC4CF9" w:rsidRPr="00061AB7" w:rsidRDefault="00CC4CF9" w:rsidP="003463F3">
      <w:pPr>
        <w:pStyle w:val="ConsPlusCell"/>
        <w:jc w:val="both"/>
      </w:pPr>
      <w:r w:rsidRPr="00061AB7">
        <w:t>56 9125     0     - изделий корпусной мебели</w:t>
      </w:r>
    </w:p>
    <w:p w:rsidR="00CC4CF9" w:rsidRPr="00061AB7" w:rsidRDefault="00CC4CF9" w:rsidP="003463F3">
      <w:pPr>
        <w:pStyle w:val="ConsPlusCell"/>
        <w:jc w:val="both"/>
      </w:pPr>
      <w:r w:rsidRPr="00061AB7">
        <w:t>56 9126     6     - столов</w:t>
      </w:r>
    </w:p>
    <w:p w:rsidR="00CC4CF9" w:rsidRPr="00061AB7" w:rsidRDefault="00CC4CF9" w:rsidP="003463F3">
      <w:pPr>
        <w:pStyle w:val="ConsPlusCell"/>
        <w:jc w:val="both"/>
      </w:pPr>
      <w:r w:rsidRPr="00061AB7">
        <w:t>56 9127     1     Механизмы подъема матраца</w:t>
      </w:r>
    </w:p>
    <w:p w:rsidR="00CC4CF9" w:rsidRPr="00061AB7" w:rsidRDefault="00CC4CF9" w:rsidP="003463F3">
      <w:pPr>
        <w:pStyle w:val="ConsPlusCell"/>
        <w:jc w:val="both"/>
      </w:pPr>
      <w:r w:rsidRPr="00061AB7">
        <w:t>56 9130     8     Направляющие /</w:t>
      </w:r>
    </w:p>
    <w:p w:rsidR="00CC4CF9" w:rsidRPr="00061AB7" w:rsidRDefault="00CC4CF9" w:rsidP="003463F3">
      <w:pPr>
        <w:pStyle w:val="ConsPlusCell"/>
        <w:jc w:val="both"/>
      </w:pPr>
      <w:r w:rsidRPr="00061AB7">
        <w:t>56 9131     3     - для дверей и стекол</w:t>
      </w:r>
    </w:p>
    <w:p w:rsidR="00CC4CF9" w:rsidRPr="00061AB7" w:rsidRDefault="00CC4CF9" w:rsidP="003463F3">
      <w:pPr>
        <w:pStyle w:val="ConsPlusCell"/>
        <w:jc w:val="both"/>
      </w:pPr>
      <w:r w:rsidRPr="00061AB7">
        <w:t>56 9132     9     - для ящиков, лотков и кассет</w:t>
      </w:r>
    </w:p>
    <w:p w:rsidR="00CC4CF9" w:rsidRPr="00061AB7" w:rsidRDefault="00CC4CF9" w:rsidP="003463F3">
      <w:pPr>
        <w:pStyle w:val="ConsPlusCell"/>
        <w:jc w:val="both"/>
      </w:pPr>
      <w:r w:rsidRPr="00061AB7">
        <w:t>56 9133     4     - для раздвижных крышек столов</w:t>
      </w:r>
    </w:p>
    <w:p w:rsidR="00CC4CF9" w:rsidRPr="00061AB7" w:rsidRDefault="00CC4CF9" w:rsidP="003463F3">
      <w:pPr>
        <w:pStyle w:val="ConsPlusCell"/>
        <w:jc w:val="both"/>
      </w:pPr>
      <w:r w:rsidRPr="00061AB7">
        <w:t>56 9200     8     Стяжки, изделия соединительные и крепежные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9210     2     Стяжки /</w:t>
      </w:r>
    </w:p>
    <w:p w:rsidR="00CC4CF9" w:rsidRPr="00061AB7" w:rsidRDefault="00CC4CF9" w:rsidP="003463F3">
      <w:pPr>
        <w:pStyle w:val="ConsPlusCell"/>
        <w:jc w:val="both"/>
      </w:pPr>
      <w:r w:rsidRPr="00061AB7">
        <w:t>56 9211     8     - винтовые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56 9212     3     - эксцентриковые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56 9213     9     - клиновые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56 9214     4     - рычажные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9215     0     - крючковые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56 9216     5     Стяжки-опоры</w:t>
      </w:r>
    </w:p>
    <w:p w:rsidR="00CC4CF9" w:rsidRPr="00061AB7" w:rsidRDefault="00CC4CF9" w:rsidP="003463F3">
      <w:pPr>
        <w:pStyle w:val="ConsPlusCell"/>
        <w:jc w:val="both"/>
      </w:pPr>
      <w:r w:rsidRPr="00061AB7">
        <w:t>56 9220     7     Изделия соединительные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9221     2     Угольники</w:t>
      </w:r>
    </w:p>
    <w:p w:rsidR="00CC4CF9" w:rsidRPr="00061AB7" w:rsidRDefault="00CC4CF9" w:rsidP="003463F3">
      <w:pPr>
        <w:pStyle w:val="ConsPlusCell"/>
        <w:jc w:val="both"/>
      </w:pPr>
      <w:r w:rsidRPr="00061AB7">
        <w:t>56 9222     8     Пластины</w:t>
      </w:r>
    </w:p>
    <w:p w:rsidR="00CC4CF9" w:rsidRPr="00061AB7" w:rsidRDefault="00CC4CF9" w:rsidP="003463F3">
      <w:pPr>
        <w:pStyle w:val="ConsPlusCell"/>
        <w:jc w:val="both"/>
      </w:pPr>
      <w:r w:rsidRPr="00061AB7">
        <w:t>56 9223     3     Бобышки</w:t>
      </w:r>
    </w:p>
    <w:p w:rsidR="00CC4CF9" w:rsidRPr="00061AB7" w:rsidRDefault="00CC4CF9" w:rsidP="003463F3">
      <w:pPr>
        <w:pStyle w:val="ConsPlusCell"/>
        <w:jc w:val="both"/>
      </w:pPr>
      <w:r w:rsidRPr="00061AB7">
        <w:t>56 9224     9     Фланцы</w:t>
      </w:r>
    </w:p>
    <w:p w:rsidR="00CC4CF9" w:rsidRPr="00061AB7" w:rsidRDefault="00CC4CF9" w:rsidP="003463F3">
      <w:pPr>
        <w:pStyle w:val="ConsPlusCell"/>
        <w:jc w:val="both"/>
      </w:pPr>
      <w:r w:rsidRPr="00061AB7">
        <w:t>56 9225     4     Колодки</w:t>
      </w:r>
    </w:p>
    <w:p w:rsidR="00CC4CF9" w:rsidRPr="00061AB7" w:rsidRDefault="00CC4CF9" w:rsidP="003463F3">
      <w:pPr>
        <w:pStyle w:val="ConsPlusCell"/>
        <w:jc w:val="both"/>
      </w:pPr>
      <w:r w:rsidRPr="00061AB7">
        <w:t>56 9226     4     Пружины отдельные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9227     5     Шканты, фиксаторы</w:t>
      </w:r>
    </w:p>
    <w:p w:rsidR="00CC4CF9" w:rsidRPr="00061AB7" w:rsidRDefault="00CC4CF9" w:rsidP="003463F3">
      <w:pPr>
        <w:pStyle w:val="ConsPlusCell"/>
        <w:jc w:val="both"/>
      </w:pPr>
      <w:r w:rsidRPr="00061AB7">
        <w:t>56 9230     1     Изделия крепежные для мебели винтовые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56 9231     7     Винты мебельные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9232     2     Болты мебельные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9233     8     Гайки мебельные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9234     3     Шпильки мебельные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9240     6     Изделия крепежные для мебели специальные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9241     1     Штифты мебельные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9242     7     Гвозди мебельные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9243     2     Пуговицы, кнопки, скрепки мебельные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9244     8     Пистоны мебельные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9245     3     Скобы мебельные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9246     9     Шайбы мебельные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9300     1     Замки, защелки, задвижки, планки ответные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мебели</w:t>
      </w:r>
    </w:p>
    <w:p w:rsidR="00CC4CF9" w:rsidRPr="00061AB7" w:rsidRDefault="00CC4CF9" w:rsidP="003463F3">
      <w:pPr>
        <w:pStyle w:val="ConsPlusCell"/>
        <w:jc w:val="both"/>
      </w:pPr>
      <w:r w:rsidRPr="00061AB7">
        <w:t>56 9310     6     Замки для мебели /</w:t>
      </w:r>
    </w:p>
    <w:p w:rsidR="00CC4CF9" w:rsidRPr="00061AB7" w:rsidRDefault="00CC4CF9" w:rsidP="003463F3">
      <w:pPr>
        <w:pStyle w:val="ConsPlusCell"/>
        <w:jc w:val="both"/>
      </w:pPr>
      <w:r w:rsidRPr="00061AB7">
        <w:t>56 9311     1     - с цилиндровыми механизмами</w:t>
      </w:r>
    </w:p>
    <w:p w:rsidR="00CC4CF9" w:rsidRPr="00061AB7" w:rsidRDefault="00CC4CF9" w:rsidP="003463F3">
      <w:pPr>
        <w:pStyle w:val="ConsPlusCell"/>
        <w:jc w:val="both"/>
      </w:pPr>
      <w:r w:rsidRPr="00061AB7">
        <w:t>56 9312     7     - сувальдные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9313     2     - со штангами</w:t>
      </w:r>
    </w:p>
    <w:p w:rsidR="00CC4CF9" w:rsidRPr="00061AB7" w:rsidRDefault="00CC4CF9" w:rsidP="003463F3">
      <w:pPr>
        <w:pStyle w:val="ConsPlusCell"/>
        <w:jc w:val="both"/>
      </w:pPr>
      <w:r w:rsidRPr="00061AB7">
        <w:t>56 9320     0     Защелки для мебели /</w:t>
      </w:r>
    </w:p>
    <w:p w:rsidR="00CC4CF9" w:rsidRPr="00061AB7" w:rsidRDefault="00CC4CF9" w:rsidP="003463F3">
      <w:pPr>
        <w:pStyle w:val="ConsPlusCell"/>
        <w:jc w:val="both"/>
      </w:pPr>
      <w:r w:rsidRPr="00061AB7">
        <w:t>56 9321     6     - пружинные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9322     1     - беспружинные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9323     7     - магнитные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9330     5     Задвижки для мебели /</w:t>
      </w:r>
    </w:p>
    <w:p w:rsidR="00CC4CF9" w:rsidRPr="00061AB7" w:rsidRDefault="00CC4CF9" w:rsidP="003463F3">
      <w:pPr>
        <w:pStyle w:val="ConsPlusCell"/>
        <w:jc w:val="both"/>
      </w:pPr>
      <w:r w:rsidRPr="00061AB7">
        <w:t>56 9331     0     - пружинные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9332     6     - беспружинные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9340     9     Планки ответные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56 9341     5     - замков</w:t>
      </w:r>
    </w:p>
    <w:p w:rsidR="00CC4CF9" w:rsidRPr="00061AB7" w:rsidRDefault="00CC4CF9" w:rsidP="003463F3">
      <w:pPr>
        <w:pStyle w:val="ConsPlusCell"/>
        <w:jc w:val="both"/>
      </w:pPr>
      <w:r w:rsidRPr="00061AB7">
        <w:t>56 9342     0     - задвижек, защелок</w:t>
      </w:r>
    </w:p>
    <w:p w:rsidR="00CC4CF9" w:rsidRPr="00061AB7" w:rsidRDefault="00CC4CF9" w:rsidP="003463F3">
      <w:pPr>
        <w:pStyle w:val="ConsPlusCell"/>
        <w:jc w:val="both"/>
      </w:pPr>
      <w:r w:rsidRPr="00061AB7">
        <w:t>56 9400     5     Ручки, ключи, элементы декоративные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9410     5     Ручки</w:t>
      </w:r>
    </w:p>
    <w:p w:rsidR="00CC4CF9" w:rsidRPr="00061AB7" w:rsidRDefault="00CC4CF9" w:rsidP="003463F3">
      <w:pPr>
        <w:pStyle w:val="ConsPlusCell"/>
        <w:jc w:val="both"/>
      </w:pPr>
      <w:r w:rsidRPr="00061AB7">
        <w:t>56 9411     5     Ручки-скобы</w:t>
      </w:r>
    </w:p>
    <w:p w:rsidR="00CC4CF9" w:rsidRPr="00061AB7" w:rsidRDefault="00CC4CF9" w:rsidP="003463F3">
      <w:pPr>
        <w:pStyle w:val="ConsPlusCell"/>
        <w:jc w:val="both"/>
      </w:pPr>
      <w:r w:rsidRPr="00061AB7">
        <w:t>56 9412     0     Ручки-кнопки</w:t>
      </w:r>
    </w:p>
    <w:p w:rsidR="00CC4CF9" w:rsidRPr="00061AB7" w:rsidRDefault="00CC4CF9" w:rsidP="003463F3">
      <w:pPr>
        <w:pStyle w:val="ConsPlusCell"/>
        <w:jc w:val="both"/>
      </w:pPr>
      <w:r w:rsidRPr="00061AB7">
        <w:t>56 9413     6     Ручки-раковины</w:t>
      </w:r>
    </w:p>
    <w:p w:rsidR="00CC4CF9" w:rsidRPr="00061AB7" w:rsidRDefault="00CC4CF9" w:rsidP="003463F3">
      <w:pPr>
        <w:pStyle w:val="ConsPlusCell"/>
        <w:jc w:val="both"/>
      </w:pPr>
      <w:r w:rsidRPr="00061AB7">
        <w:t>56 9414     1     Ручки-кольца</w:t>
      </w:r>
    </w:p>
    <w:p w:rsidR="00CC4CF9" w:rsidRPr="00061AB7" w:rsidRDefault="00CC4CF9" w:rsidP="003463F3">
      <w:pPr>
        <w:pStyle w:val="ConsPlusCell"/>
        <w:jc w:val="both"/>
      </w:pPr>
      <w:r w:rsidRPr="00061AB7">
        <w:t>56 9415     7     Ручки профильные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9420     4     Ключи /</w:t>
      </w:r>
    </w:p>
    <w:p w:rsidR="00CC4CF9" w:rsidRPr="00061AB7" w:rsidRDefault="00CC4CF9" w:rsidP="003463F3">
      <w:pPr>
        <w:pStyle w:val="ConsPlusCell"/>
        <w:jc w:val="both"/>
      </w:pPr>
      <w:r w:rsidRPr="00061AB7">
        <w:t>56 9421     9     - замков с цилиндровыми механизмами</w:t>
      </w:r>
    </w:p>
    <w:p w:rsidR="00CC4CF9" w:rsidRPr="00061AB7" w:rsidRDefault="00CC4CF9" w:rsidP="003463F3">
      <w:pPr>
        <w:pStyle w:val="ConsPlusCell"/>
        <w:jc w:val="both"/>
      </w:pPr>
      <w:r w:rsidRPr="00061AB7">
        <w:t>56 9422     5     - сувальдных замков</w:t>
      </w:r>
    </w:p>
    <w:p w:rsidR="00CC4CF9" w:rsidRPr="00061AB7" w:rsidRDefault="00CC4CF9" w:rsidP="003463F3">
      <w:pPr>
        <w:pStyle w:val="ConsPlusCell"/>
        <w:jc w:val="both"/>
      </w:pPr>
      <w:r w:rsidRPr="00061AB7">
        <w:t>56 9423     0     Ключи для стяжек</w:t>
      </w:r>
    </w:p>
    <w:p w:rsidR="00CC4CF9" w:rsidRPr="00061AB7" w:rsidRDefault="00CC4CF9" w:rsidP="003463F3">
      <w:pPr>
        <w:pStyle w:val="ConsPlusCell"/>
        <w:jc w:val="both"/>
      </w:pPr>
      <w:r w:rsidRPr="00061AB7">
        <w:t>56 9430     9     Элементы декоративные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9431     4     Розетки</w:t>
      </w:r>
    </w:p>
    <w:p w:rsidR="00CC4CF9" w:rsidRPr="00061AB7" w:rsidRDefault="00CC4CF9" w:rsidP="003463F3">
      <w:pPr>
        <w:pStyle w:val="ConsPlusCell"/>
        <w:jc w:val="both"/>
      </w:pPr>
      <w:r w:rsidRPr="00061AB7">
        <w:t>56 9432     2     Жилки</w:t>
      </w:r>
    </w:p>
    <w:p w:rsidR="00CC4CF9" w:rsidRPr="00061AB7" w:rsidRDefault="00CC4CF9" w:rsidP="003463F3">
      <w:pPr>
        <w:pStyle w:val="ConsPlusCell"/>
        <w:jc w:val="both"/>
      </w:pPr>
      <w:r w:rsidRPr="00061AB7">
        <w:t>56 9433     5     Орнаменты</w:t>
      </w:r>
    </w:p>
    <w:p w:rsidR="00CC4CF9" w:rsidRPr="00061AB7" w:rsidRDefault="00CC4CF9" w:rsidP="003463F3">
      <w:pPr>
        <w:pStyle w:val="ConsPlusCell"/>
        <w:jc w:val="both"/>
      </w:pPr>
      <w:r w:rsidRPr="00061AB7">
        <w:t>56 9434     0     Обрамления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56 9435     6     Решетки декоративные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9436     1     Ключевины</w:t>
      </w:r>
    </w:p>
    <w:p w:rsidR="00CC4CF9" w:rsidRPr="00061AB7" w:rsidRDefault="00CC4CF9" w:rsidP="003463F3">
      <w:pPr>
        <w:pStyle w:val="ConsPlusCell"/>
        <w:jc w:val="both"/>
      </w:pPr>
      <w:r w:rsidRPr="00061AB7">
        <w:t>56 9437     7     Накладки</w:t>
      </w:r>
    </w:p>
    <w:p w:rsidR="00CC4CF9" w:rsidRPr="00061AB7" w:rsidRDefault="00CC4CF9" w:rsidP="003463F3">
      <w:pPr>
        <w:pStyle w:val="ConsPlusCell"/>
        <w:jc w:val="both"/>
      </w:pPr>
      <w:r w:rsidRPr="00061AB7">
        <w:t>56 9500     9     Изделия внутреннего оборудования мебели</w:t>
      </w:r>
    </w:p>
    <w:p w:rsidR="00CC4CF9" w:rsidRPr="00061AB7" w:rsidRDefault="00CC4CF9" w:rsidP="003463F3">
      <w:pPr>
        <w:pStyle w:val="ConsPlusCell"/>
        <w:jc w:val="both"/>
      </w:pPr>
      <w:r w:rsidRPr="00061AB7">
        <w:t>56 9510     3     Емкости</w:t>
      </w:r>
    </w:p>
    <w:p w:rsidR="00CC4CF9" w:rsidRPr="00061AB7" w:rsidRDefault="00CC4CF9" w:rsidP="003463F3">
      <w:pPr>
        <w:pStyle w:val="ConsPlusCell"/>
        <w:jc w:val="both"/>
      </w:pPr>
      <w:r w:rsidRPr="00061AB7">
        <w:t>56 9511     9     Лотки</w:t>
      </w:r>
    </w:p>
    <w:p w:rsidR="00CC4CF9" w:rsidRPr="00061AB7" w:rsidRDefault="00CC4CF9" w:rsidP="003463F3">
      <w:pPr>
        <w:pStyle w:val="ConsPlusCell"/>
        <w:jc w:val="both"/>
      </w:pPr>
      <w:r w:rsidRPr="00061AB7">
        <w:t>56 9512     4     Ящики</w:t>
      </w:r>
    </w:p>
    <w:p w:rsidR="00CC4CF9" w:rsidRPr="00061AB7" w:rsidRDefault="00CC4CF9" w:rsidP="003463F3">
      <w:pPr>
        <w:pStyle w:val="ConsPlusCell"/>
        <w:jc w:val="both"/>
      </w:pPr>
      <w:r w:rsidRPr="00061AB7">
        <w:t>56 9513     2     Бачки</w:t>
      </w:r>
    </w:p>
    <w:p w:rsidR="00CC4CF9" w:rsidRPr="00061AB7" w:rsidRDefault="00CC4CF9" w:rsidP="003463F3">
      <w:pPr>
        <w:pStyle w:val="ConsPlusCell"/>
        <w:jc w:val="both"/>
      </w:pPr>
      <w:r w:rsidRPr="00061AB7">
        <w:t>56 9514     5     Емкости кухонной мебели</w:t>
      </w:r>
    </w:p>
    <w:p w:rsidR="00CC4CF9" w:rsidRPr="00061AB7" w:rsidRDefault="00CC4CF9" w:rsidP="003463F3">
      <w:pPr>
        <w:pStyle w:val="ConsPlusCell"/>
        <w:jc w:val="both"/>
      </w:pPr>
      <w:r w:rsidRPr="00061AB7">
        <w:t>56 9515     0     Элементы емкостей погонажные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9516     6     Перегородки емкостей</w:t>
      </w:r>
    </w:p>
    <w:p w:rsidR="00CC4CF9" w:rsidRPr="00061AB7" w:rsidRDefault="00CC4CF9" w:rsidP="003463F3">
      <w:pPr>
        <w:pStyle w:val="ConsPlusCell"/>
        <w:jc w:val="both"/>
      </w:pPr>
      <w:r w:rsidRPr="00061AB7">
        <w:t>56 9520     8     Штанги /</w:t>
      </w:r>
    </w:p>
    <w:p w:rsidR="00CC4CF9" w:rsidRPr="00061AB7" w:rsidRDefault="00CC4CF9" w:rsidP="003463F3">
      <w:pPr>
        <w:pStyle w:val="ConsPlusCell"/>
        <w:jc w:val="both"/>
      </w:pPr>
      <w:r w:rsidRPr="00061AB7">
        <w:t>56 9521     3     - стационарные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9522     9     - выдвижные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9523     4     - поворотные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9524     6     Штанги-галстукодержатели</w:t>
      </w:r>
    </w:p>
    <w:p w:rsidR="00CC4CF9" w:rsidRPr="00061AB7" w:rsidRDefault="00CC4CF9" w:rsidP="003463F3">
      <w:pPr>
        <w:pStyle w:val="ConsPlusCell"/>
        <w:jc w:val="both"/>
      </w:pPr>
      <w:r w:rsidRPr="00061AB7">
        <w:t>56 9530     2     Кассеты мебельные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56 9531     8     - выдвижные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9532     3     - навесные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9533     9     - поворотные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9534     4     - вкладные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9540     7     Крючки /</w:t>
      </w:r>
    </w:p>
    <w:p w:rsidR="00CC4CF9" w:rsidRPr="00061AB7" w:rsidRDefault="00CC4CF9" w:rsidP="003463F3">
      <w:pPr>
        <w:pStyle w:val="ConsPlusCell"/>
        <w:jc w:val="both"/>
      </w:pPr>
      <w:r w:rsidRPr="00061AB7">
        <w:t>56 9541     2     - однорожковые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56 9542     8     - многорожковые, в  т.ч. двухрожковые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56 9900     3     Изделия мебельной фурнитуры разные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9910     8     Опоры /</w:t>
      </w:r>
    </w:p>
    <w:p w:rsidR="00CC4CF9" w:rsidRPr="00061AB7" w:rsidRDefault="00CC4CF9" w:rsidP="003463F3">
      <w:pPr>
        <w:pStyle w:val="ConsPlusCell"/>
        <w:jc w:val="both"/>
      </w:pPr>
      <w:r w:rsidRPr="00061AB7">
        <w:t>56 9911     3     - нерегулируемые</w:t>
      </w:r>
    </w:p>
    <w:p w:rsidR="00CC4CF9" w:rsidRPr="00061AB7" w:rsidRDefault="00CC4CF9" w:rsidP="003463F3">
      <w:pPr>
        <w:pStyle w:val="ConsPlusCell"/>
        <w:jc w:val="both"/>
      </w:pPr>
      <w:r w:rsidRPr="00061AB7">
        <w:t>56 9912     9     - регулируемые</w:t>
      </w:r>
    </w:p>
    <w:p w:rsidR="00CC4CF9" w:rsidRPr="00061AB7" w:rsidRDefault="00CC4CF9" w:rsidP="003463F3">
      <w:pPr>
        <w:pStyle w:val="ConsPlusCell"/>
        <w:jc w:val="both"/>
      </w:pPr>
      <w:r w:rsidRPr="00061AB7">
        <w:t>56 9913     4     - качения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56 9914     1     Ножки подсадные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9915     5     Кнопки-опоры</w:t>
      </w:r>
    </w:p>
    <w:p w:rsidR="00CC4CF9" w:rsidRPr="00061AB7" w:rsidRDefault="00CC4CF9" w:rsidP="003463F3">
      <w:pPr>
        <w:pStyle w:val="ConsPlusCell"/>
        <w:jc w:val="both"/>
      </w:pPr>
      <w:r w:rsidRPr="00061AB7">
        <w:t>56 9916     0     Колпачки, пяты</w:t>
      </w:r>
    </w:p>
    <w:p w:rsidR="00CC4CF9" w:rsidRPr="00061AB7" w:rsidRDefault="00CC4CF9" w:rsidP="003463F3">
      <w:pPr>
        <w:pStyle w:val="ConsPlusCell"/>
        <w:jc w:val="both"/>
      </w:pPr>
      <w:r w:rsidRPr="00061AB7">
        <w:t>56 9917     6     Наконечники</w:t>
      </w:r>
    </w:p>
    <w:p w:rsidR="00CC4CF9" w:rsidRPr="00061AB7" w:rsidRDefault="00CC4CF9" w:rsidP="003463F3">
      <w:pPr>
        <w:pStyle w:val="ConsPlusCell"/>
        <w:jc w:val="both"/>
      </w:pPr>
      <w:r w:rsidRPr="00061AB7">
        <w:t>56 9918     1     Опоры роликовые (с одной осью вращения)</w:t>
      </w:r>
    </w:p>
    <w:p w:rsidR="00CC4CF9" w:rsidRPr="00061AB7" w:rsidRDefault="00CC4CF9" w:rsidP="003463F3">
      <w:pPr>
        <w:pStyle w:val="ConsPlusCell"/>
        <w:jc w:val="both"/>
      </w:pPr>
      <w:r w:rsidRPr="00061AB7">
        <w:t>56 9920     2     Подвески /</w:t>
      </w:r>
    </w:p>
    <w:p w:rsidR="00CC4CF9" w:rsidRPr="00061AB7" w:rsidRDefault="00CC4CF9" w:rsidP="003463F3">
      <w:pPr>
        <w:pStyle w:val="ConsPlusCell"/>
        <w:jc w:val="both"/>
      </w:pPr>
      <w:r w:rsidRPr="00061AB7">
        <w:t>56 9921     8     - нерегулируемые</w:t>
      </w:r>
    </w:p>
    <w:p w:rsidR="00CC4CF9" w:rsidRPr="00061AB7" w:rsidRDefault="00CC4CF9" w:rsidP="003463F3">
      <w:pPr>
        <w:pStyle w:val="ConsPlusCell"/>
        <w:jc w:val="both"/>
      </w:pPr>
      <w:r w:rsidRPr="00061AB7">
        <w:t>56 9922     3     - регулируемые</w:t>
      </w:r>
    </w:p>
    <w:p w:rsidR="00CC4CF9" w:rsidRPr="00061AB7" w:rsidRDefault="00CC4CF9" w:rsidP="003463F3">
      <w:pPr>
        <w:pStyle w:val="ConsPlusCell"/>
        <w:jc w:val="both"/>
      </w:pPr>
      <w:r w:rsidRPr="00061AB7">
        <w:t>56 9930     7     Кронштейны /</w:t>
      </w:r>
    </w:p>
    <w:p w:rsidR="00CC4CF9" w:rsidRPr="00061AB7" w:rsidRDefault="00CC4CF9" w:rsidP="003463F3">
      <w:pPr>
        <w:pStyle w:val="ConsPlusCell"/>
        <w:jc w:val="both"/>
      </w:pPr>
      <w:r w:rsidRPr="00061AB7">
        <w:t>56 9931     2     - гибкие</w:t>
      </w:r>
    </w:p>
    <w:p w:rsidR="00CC4CF9" w:rsidRPr="00061AB7" w:rsidRDefault="00CC4CF9" w:rsidP="003463F3">
      <w:pPr>
        <w:pStyle w:val="ConsPlusCell"/>
        <w:jc w:val="both"/>
      </w:pPr>
      <w:r w:rsidRPr="00061AB7">
        <w:t>56 9932     8     - с фиксатором</w:t>
      </w:r>
    </w:p>
    <w:p w:rsidR="00CC4CF9" w:rsidRPr="00061AB7" w:rsidRDefault="00CC4CF9" w:rsidP="003463F3">
      <w:pPr>
        <w:pStyle w:val="ConsPlusCell"/>
        <w:jc w:val="both"/>
      </w:pPr>
      <w:r w:rsidRPr="00061AB7">
        <w:t>56 9933     3     - без тормоза</w:t>
      </w:r>
    </w:p>
    <w:p w:rsidR="00CC4CF9" w:rsidRPr="00061AB7" w:rsidRDefault="00CC4CF9" w:rsidP="003463F3">
      <w:pPr>
        <w:pStyle w:val="ConsPlusCell"/>
        <w:jc w:val="both"/>
      </w:pPr>
      <w:r w:rsidRPr="00061AB7">
        <w:t>56 9934     9     - с тормозом</w:t>
      </w:r>
    </w:p>
    <w:p w:rsidR="00CC4CF9" w:rsidRPr="00061AB7" w:rsidRDefault="00CC4CF9" w:rsidP="003463F3">
      <w:pPr>
        <w:pStyle w:val="ConsPlusCell"/>
        <w:jc w:val="both"/>
      </w:pPr>
      <w:r w:rsidRPr="00061AB7">
        <w:t>56 9940     1     Держатели</w:t>
      </w:r>
    </w:p>
    <w:p w:rsidR="00CC4CF9" w:rsidRPr="00061AB7" w:rsidRDefault="00CC4CF9" w:rsidP="003463F3">
      <w:pPr>
        <w:pStyle w:val="ConsPlusCell"/>
        <w:jc w:val="both"/>
      </w:pPr>
      <w:r w:rsidRPr="00061AB7">
        <w:t>56 9941     7     Полкодержатели</w:t>
      </w:r>
    </w:p>
    <w:p w:rsidR="00CC4CF9" w:rsidRPr="00061AB7" w:rsidRDefault="00CC4CF9" w:rsidP="003463F3">
      <w:pPr>
        <w:pStyle w:val="ConsPlusCell"/>
        <w:jc w:val="both"/>
      </w:pPr>
      <w:r w:rsidRPr="00061AB7">
        <w:t>56 9942     2     Штангодержатели</w:t>
      </w:r>
    </w:p>
    <w:p w:rsidR="00CC4CF9" w:rsidRPr="00061AB7" w:rsidRDefault="00CC4CF9" w:rsidP="003463F3">
      <w:pPr>
        <w:pStyle w:val="ConsPlusCell"/>
        <w:jc w:val="both"/>
      </w:pPr>
      <w:r w:rsidRPr="00061AB7">
        <w:t>56 9943     8     Зеркалодержатели</w:t>
      </w:r>
    </w:p>
    <w:p w:rsidR="00CC4CF9" w:rsidRPr="00061AB7" w:rsidRDefault="00CC4CF9" w:rsidP="003463F3">
      <w:pPr>
        <w:pStyle w:val="ConsPlusCell"/>
        <w:jc w:val="both"/>
      </w:pPr>
      <w:r w:rsidRPr="00061AB7">
        <w:t>56 9944     3     Посудодержатели</w:t>
      </w:r>
    </w:p>
    <w:p w:rsidR="00CC4CF9" w:rsidRPr="00061AB7" w:rsidRDefault="00CC4CF9" w:rsidP="003463F3">
      <w:pPr>
        <w:pStyle w:val="ConsPlusCell"/>
        <w:jc w:val="both"/>
      </w:pPr>
      <w:r w:rsidRPr="00061AB7">
        <w:t>56 9945     9     Спинкодержатели</w:t>
      </w:r>
    </w:p>
    <w:p w:rsidR="00CC4CF9" w:rsidRPr="00061AB7" w:rsidRDefault="00CC4CF9" w:rsidP="003463F3">
      <w:pPr>
        <w:pStyle w:val="ConsPlusCell"/>
        <w:jc w:val="both"/>
      </w:pPr>
      <w:r w:rsidRPr="00061AB7">
        <w:t>56 9946     4     Держатели мягких элементов (эластичные)</w:t>
      </w:r>
    </w:p>
    <w:p w:rsidR="00CC4CF9" w:rsidRPr="00061AB7" w:rsidRDefault="00CC4CF9" w:rsidP="003463F3">
      <w:pPr>
        <w:pStyle w:val="ConsPlusCell"/>
        <w:jc w:val="both"/>
      </w:pPr>
      <w:r w:rsidRPr="00061AB7">
        <w:t>56 9950     6     Изделия фурнитуры для закрывания кромок,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щелей, проемов</w:t>
      </w:r>
    </w:p>
    <w:p w:rsidR="00CC4CF9" w:rsidRPr="00061AB7" w:rsidRDefault="00CC4CF9" w:rsidP="003463F3">
      <w:pPr>
        <w:pStyle w:val="ConsPlusCell"/>
        <w:jc w:val="both"/>
      </w:pPr>
      <w:r w:rsidRPr="00061AB7">
        <w:t>56 9951     1     Раскладки</w:t>
      </w:r>
    </w:p>
    <w:p w:rsidR="00CC4CF9" w:rsidRPr="00061AB7" w:rsidRDefault="00CC4CF9" w:rsidP="003463F3">
      <w:pPr>
        <w:pStyle w:val="ConsPlusCell"/>
        <w:jc w:val="both"/>
      </w:pPr>
      <w:r w:rsidRPr="00061AB7">
        <w:t>56 9952     7     Заглушки</w:t>
      </w:r>
    </w:p>
    <w:p w:rsidR="00CC4CF9" w:rsidRPr="00061AB7" w:rsidRDefault="00CC4CF9" w:rsidP="003463F3">
      <w:pPr>
        <w:pStyle w:val="ConsPlusCell"/>
        <w:jc w:val="both"/>
      </w:pPr>
      <w:r w:rsidRPr="00061AB7">
        <w:t>56 9953     2     Канты</w:t>
      </w:r>
    </w:p>
    <w:p w:rsidR="00CC4CF9" w:rsidRPr="00061AB7" w:rsidRDefault="00CC4CF9" w:rsidP="003463F3">
      <w:pPr>
        <w:pStyle w:val="ConsPlusCell"/>
        <w:jc w:val="both"/>
      </w:pPr>
      <w:r w:rsidRPr="00061AB7">
        <w:t>56 9954     8     Решетки вентиляционные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9955     3     Заполнители проемов</w:t>
      </w:r>
    </w:p>
    <w:p w:rsidR="00CC4CF9" w:rsidRPr="00061AB7" w:rsidRDefault="00CC4CF9" w:rsidP="003463F3">
      <w:pPr>
        <w:pStyle w:val="ConsPlusCell"/>
        <w:jc w:val="both"/>
      </w:pPr>
      <w:r w:rsidRPr="00061AB7">
        <w:t>56 9956     9     Профиль отбортовочный</w:t>
      </w:r>
    </w:p>
    <w:p w:rsidR="00CC4CF9" w:rsidRPr="00061AB7" w:rsidRDefault="00CC4CF9" w:rsidP="003463F3">
      <w:pPr>
        <w:pStyle w:val="ConsPlusCell"/>
        <w:jc w:val="both"/>
      </w:pPr>
      <w:r w:rsidRPr="00061AB7">
        <w:t>56 9957     4     Колпачки защитные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56 9960     0     Наборы мебельной фурнитуры</w:t>
      </w:r>
    </w:p>
    <w:p w:rsidR="00CC4CF9" w:rsidRPr="00061AB7" w:rsidRDefault="00CC4CF9" w:rsidP="003463F3">
      <w:pPr>
        <w:pStyle w:val="ConsPlusCell"/>
        <w:jc w:val="both"/>
      </w:pPr>
      <w:r w:rsidRPr="00061AB7">
        <w:t>56 9961     6     Наборы лицевой (наружной) фурнитуры</w:t>
      </w:r>
    </w:p>
    <w:p w:rsidR="00CC4CF9" w:rsidRPr="00061AB7" w:rsidRDefault="00CC4CF9" w:rsidP="003463F3">
      <w:pPr>
        <w:pStyle w:val="ConsPlusCell"/>
        <w:jc w:val="both"/>
      </w:pPr>
      <w:r w:rsidRPr="00061AB7">
        <w:t>56 9962     1     Наборы крепежной и соединительной фурнитуры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57 0000     8     МАТЕРИАЛЫ СТРОИТЕЛЬНЫЕ, КРОМЕ СБОРНЫХ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ЖЕЛЕЗОБЕТОННЫХ КОНСТРУКЦИЙ И ДЕТАЛЕЙ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57 1000     0     Материалы нерудные, заполнители пористые,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материалы облицовочные и дорожные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природного камня и другие материалы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57 1100     4     Материалы строительные нерудные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1101     7     Щебень и гравий из природного камня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песочно-гравийных материалов *</w:t>
      </w:r>
    </w:p>
    <w:p w:rsidR="00CC4CF9" w:rsidRPr="00061AB7" w:rsidRDefault="00CC4CF9" w:rsidP="003463F3">
      <w:pPr>
        <w:pStyle w:val="ConsPlusCell"/>
        <w:jc w:val="both"/>
      </w:pPr>
      <w:r w:rsidRPr="00061AB7">
        <w:t>57 1102     5     Щебень фракции от 5 до 20 мм *</w:t>
      </w:r>
    </w:p>
    <w:p w:rsidR="00CC4CF9" w:rsidRPr="00061AB7" w:rsidRDefault="00CC4CF9" w:rsidP="003463F3">
      <w:pPr>
        <w:pStyle w:val="ConsPlusCell"/>
        <w:jc w:val="both"/>
      </w:pPr>
      <w:r w:rsidRPr="00061AB7">
        <w:t>57 1103     0     Гравий фракции от 5 до 20 мм *</w:t>
      </w:r>
    </w:p>
    <w:p w:rsidR="00CC4CF9" w:rsidRPr="00061AB7" w:rsidRDefault="00CC4CF9" w:rsidP="003463F3">
      <w:pPr>
        <w:pStyle w:val="ConsPlusCell"/>
        <w:jc w:val="both"/>
      </w:pPr>
      <w:r w:rsidRPr="00061AB7">
        <w:t>57 1104     6     Песок строительный природный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классифицированный *</w:t>
      </w:r>
    </w:p>
    <w:p w:rsidR="00CC4CF9" w:rsidRPr="00061AB7" w:rsidRDefault="00CC4CF9" w:rsidP="003463F3">
      <w:pPr>
        <w:pStyle w:val="ConsPlusCell"/>
        <w:jc w:val="both"/>
      </w:pPr>
      <w:r w:rsidRPr="00061AB7">
        <w:t>57 1105     1     Камень бутовый (товарный) *</w:t>
      </w:r>
    </w:p>
    <w:p w:rsidR="00CC4CF9" w:rsidRPr="00061AB7" w:rsidRDefault="00CC4CF9" w:rsidP="003463F3">
      <w:pPr>
        <w:pStyle w:val="ConsPlusCell"/>
        <w:jc w:val="both"/>
      </w:pPr>
      <w:r w:rsidRPr="00061AB7">
        <w:t>57 1110     9     Щебень /</w:t>
      </w:r>
    </w:p>
    <w:p w:rsidR="00CC4CF9" w:rsidRPr="00061AB7" w:rsidRDefault="00CC4CF9" w:rsidP="003463F3">
      <w:pPr>
        <w:pStyle w:val="ConsPlusCell"/>
        <w:jc w:val="both"/>
      </w:pPr>
      <w:r w:rsidRPr="00061AB7">
        <w:t>57 1111     4     - из осадочных плотных горных пород мытый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68/2004 ОКП)</w:t>
      </w:r>
    </w:p>
    <w:p w:rsidR="00CC4CF9" w:rsidRPr="00061AB7" w:rsidRDefault="00CC4CF9" w:rsidP="003463F3">
      <w:pPr>
        <w:pStyle w:val="ConsPlusCell"/>
        <w:jc w:val="both"/>
      </w:pPr>
      <w:r w:rsidRPr="00061AB7">
        <w:t>57 1112     0     - из осадочных плотных горных пород немытый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68/2004 ОКП)</w:t>
      </w:r>
    </w:p>
    <w:p w:rsidR="00CC4CF9" w:rsidRPr="00061AB7" w:rsidRDefault="00CC4CF9" w:rsidP="003463F3">
      <w:pPr>
        <w:pStyle w:val="ConsPlusCell"/>
        <w:jc w:val="both"/>
      </w:pPr>
      <w:r w:rsidRPr="00061AB7">
        <w:t>57 1113     5     - из метаморфических плотных горных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мытый</w:t>
      </w:r>
    </w:p>
    <w:p w:rsidR="00CC4CF9" w:rsidRPr="00061AB7" w:rsidRDefault="00CC4CF9" w:rsidP="003463F3">
      <w:pPr>
        <w:pStyle w:val="ConsPlusCell"/>
        <w:jc w:val="both"/>
      </w:pPr>
      <w:r w:rsidRPr="00061AB7">
        <w:t>(код 57 1113 введен Изменением N 68/2004 ОКП)</w:t>
      </w:r>
    </w:p>
    <w:p w:rsidR="00CC4CF9" w:rsidRPr="00061AB7" w:rsidRDefault="00CC4CF9" w:rsidP="003463F3">
      <w:pPr>
        <w:pStyle w:val="ConsPlusCell"/>
        <w:jc w:val="both"/>
      </w:pPr>
      <w:r w:rsidRPr="00061AB7">
        <w:t>57 1114     0     - из метаморфических плотных горных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немытый</w:t>
      </w:r>
    </w:p>
    <w:p w:rsidR="00CC4CF9" w:rsidRPr="00061AB7" w:rsidRDefault="00CC4CF9" w:rsidP="003463F3">
      <w:pPr>
        <w:pStyle w:val="ConsPlusCell"/>
        <w:jc w:val="both"/>
      </w:pPr>
      <w:r w:rsidRPr="00061AB7">
        <w:t>(код 57 1114 введен Изменением N 68/2004 ОКП)</w:t>
      </w:r>
    </w:p>
    <w:p w:rsidR="00CC4CF9" w:rsidRPr="00061AB7" w:rsidRDefault="00CC4CF9" w:rsidP="003463F3">
      <w:pPr>
        <w:pStyle w:val="ConsPlusCell"/>
        <w:jc w:val="both"/>
      </w:pPr>
      <w:r w:rsidRPr="00061AB7">
        <w:t>57 1115     6     - из изверженных плотных горных пород мытый</w:t>
      </w:r>
    </w:p>
    <w:p w:rsidR="00CC4CF9" w:rsidRPr="00061AB7" w:rsidRDefault="00CC4CF9" w:rsidP="003463F3">
      <w:pPr>
        <w:pStyle w:val="ConsPlusCell"/>
        <w:jc w:val="both"/>
      </w:pPr>
      <w:r w:rsidRPr="00061AB7">
        <w:t>(код 57 1115 введен Изменением N 68/2004 ОКП)</w:t>
      </w:r>
    </w:p>
    <w:p w:rsidR="00CC4CF9" w:rsidRPr="00061AB7" w:rsidRDefault="00CC4CF9" w:rsidP="003463F3">
      <w:pPr>
        <w:pStyle w:val="ConsPlusCell"/>
        <w:jc w:val="both"/>
      </w:pPr>
      <w:r w:rsidRPr="00061AB7">
        <w:t>57 1116     1     - из изверженных плотных горных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немытый</w:t>
      </w:r>
    </w:p>
    <w:p w:rsidR="00CC4CF9" w:rsidRPr="00061AB7" w:rsidRDefault="00CC4CF9" w:rsidP="003463F3">
      <w:pPr>
        <w:pStyle w:val="ConsPlusCell"/>
        <w:jc w:val="both"/>
      </w:pPr>
      <w:r w:rsidRPr="00061AB7">
        <w:t>(код 57 1116 введен Изменением N 68/2004 ОКП)</w:t>
      </w:r>
    </w:p>
    <w:p w:rsidR="00CC4CF9" w:rsidRPr="00061AB7" w:rsidRDefault="00CC4CF9" w:rsidP="003463F3">
      <w:pPr>
        <w:pStyle w:val="ConsPlusCell"/>
        <w:jc w:val="both"/>
      </w:pPr>
      <w:r w:rsidRPr="00061AB7">
        <w:t>57 1117     7     - из гравия и валунов плотных горных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мытый</w:t>
      </w:r>
    </w:p>
    <w:p w:rsidR="00CC4CF9" w:rsidRPr="00061AB7" w:rsidRDefault="00CC4CF9" w:rsidP="003463F3">
      <w:pPr>
        <w:pStyle w:val="ConsPlusCell"/>
        <w:jc w:val="both"/>
      </w:pPr>
      <w:r w:rsidRPr="00061AB7">
        <w:t>(код 57 1117 введен Изменением N 68/2004 ОКП)</w:t>
      </w:r>
    </w:p>
    <w:p w:rsidR="00CC4CF9" w:rsidRPr="00061AB7" w:rsidRDefault="00CC4CF9" w:rsidP="003463F3">
      <w:pPr>
        <w:pStyle w:val="ConsPlusCell"/>
        <w:jc w:val="both"/>
      </w:pPr>
      <w:r w:rsidRPr="00061AB7">
        <w:t>57 1118     2     - из гравия и валунов плотных горных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немытый</w:t>
      </w:r>
    </w:p>
    <w:p w:rsidR="00CC4CF9" w:rsidRPr="00061AB7" w:rsidRDefault="00CC4CF9" w:rsidP="003463F3">
      <w:pPr>
        <w:pStyle w:val="ConsPlusCell"/>
        <w:jc w:val="both"/>
      </w:pPr>
      <w:r w:rsidRPr="00061AB7">
        <w:t>(код 57 1118 введен Изменением N 68/2004 ОКП)</w:t>
      </w:r>
    </w:p>
    <w:p w:rsidR="00CC4CF9" w:rsidRPr="00061AB7" w:rsidRDefault="00CC4CF9" w:rsidP="003463F3">
      <w:pPr>
        <w:pStyle w:val="ConsPlusCell"/>
        <w:jc w:val="both"/>
      </w:pPr>
      <w:r w:rsidRPr="00061AB7">
        <w:t>57 1120     3     Гравий /</w:t>
      </w:r>
    </w:p>
    <w:p w:rsidR="00CC4CF9" w:rsidRPr="00061AB7" w:rsidRDefault="00CC4CF9" w:rsidP="003463F3">
      <w:pPr>
        <w:pStyle w:val="ConsPlusCell"/>
        <w:jc w:val="both"/>
      </w:pPr>
      <w:r w:rsidRPr="00061AB7">
        <w:t>57 1121     9     - мытый</w:t>
      </w:r>
    </w:p>
    <w:p w:rsidR="00CC4CF9" w:rsidRPr="00061AB7" w:rsidRDefault="00CC4CF9" w:rsidP="003463F3">
      <w:pPr>
        <w:pStyle w:val="ConsPlusCell"/>
        <w:jc w:val="both"/>
      </w:pPr>
      <w:r w:rsidRPr="00061AB7">
        <w:t>57 1122     4     - немытый</w:t>
      </w:r>
    </w:p>
    <w:p w:rsidR="00CC4CF9" w:rsidRPr="00061AB7" w:rsidRDefault="00CC4CF9" w:rsidP="003463F3">
      <w:pPr>
        <w:pStyle w:val="ConsPlusCell"/>
        <w:jc w:val="both"/>
      </w:pPr>
      <w:r w:rsidRPr="00061AB7">
        <w:t>57 1130     8     Смесь песчано-гравийная (включая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песчано-гравийный балласт)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68/2004 ОКП)</w:t>
      </w:r>
    </w:p>
    <w:p w:rsidR="00CC4CF9" w:rsidRPr="00061AB7" w:rsidRDefault="00CC4CF9" w:rsidP="003463F3">
      <w:pPr>
        <w:pStyle w:val="ConsPlusCell"/>
        <w:jc w:val="both"/>
      </w:pPr>
      <w:r w:rsidRPr="00061AB7">
        <w:t>57 1131     3     Смесь песчано-гравийная/природная мытая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68/2004 ОКП)</w:t>
      </w:r>
    </w:p>
    <w:p w:rsidR="00CC4CF9" w:rsidRPr="00061AB7" w:rsidRDefault="00CC4CF9" w:rsidP="003463F3">
      <w:pPr>
        <w:pStyle w:val="ConsPlusCell"/>
        <w:jc w:val="both"/>
      </w:pPr>
      <w:r w:rsidRPr="00061AB7">
        <w:t>57 1132     9     - обогащенная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(код 57 1132 введен Изменением N 68/2004 ОКП)</w:t>
      </w:r>
    </w:p>
    <w:p w:rsidR="00CC4CF9" w:rsidRPr="00061AB7" w:rsidRDefault="00CC4CF9" w:rsidP="003463F3">
      <w:pPr>
        <w:pStyle w:val="ConsPlusCell"/>
        <w:jc w:val="both"/>
      </w:pPr>
      <w:r w:rsidRPr="00061AB7">
        <w:t>57 1133     4     Песчано-гравийный балласт</w:t>
      </w:r>
    </w:p>
    <w:p w:rsidR="00CC4CF9" w:rsidRPr="00061AB7" w:rsidRDefault="00CC4CF9" w:rsidP="003463F3">
      <w:pPr>
        <w:pStyle w:val="ConsPlusCell"/>
        <w:jc w:val="both"/>
      </w:pPr>
      <w:r w:rsidRPr="00061AB7">
        <w:t>(код 57 1133 введен Изменением N 68/2004 ОКП)</w:t>
      </w:r>
    </w:p>
    <w:p w:rsidR="00CC4CF9" w:rsidRPr="00061AB7" w:rsidRDefault="00CC4CF9" w:rsidP="003463F3">
      <w:pPr>
        <w:pStyle w:val="ConsPlusCell"/>
        <w:jc w:val="both"/>
      </w:pPr>
      <w:r w:rsidRPr="00061AB7">
        <w:t>57 1140     2     Песок строительный/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68/2004 ОКП)</w:t>
      </w:r>
    </w:p>
    <w:p w:rsidR="00CC4CF9" w:rsidRPr="00061AB7" w:rsidRDefault="00CC4CF9" w:rsidP="003463F3">
      <w:pPr>
        <w:pStyle w:val="ConsPlusCell"/>
        <w:jc w:val="both"/>
      </w:pPr>
      <w:r w:rsidRPr="00061AB7">
        <w:t>57 1141     8     - природный мытый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68/2004 ОКП)</w:t>
      </w:r>
    </w:p>
    <w:p w:rsidR="00CC4CF9" w:rsidRPr="00061AB7" w:rsidRDefault="00CC4CF9" w:rsidP="003463F3">
      <w:pPr>
        <w:pStyle w:val="ConsPlusCell"/>
        <w:jc w:val="both"/>
      </w:pPr>
      <w:r w:rsidRPr="00061AB7">
        <w:t>57 1142     3     - природный немытый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68/2004 ОКП)</w:t>
      </w:r>
    </w:p>
    <w:p w:rsidR="00CC4CF9" w:rsidRPr="00061AB7" w:rsidRDefault="00CC4CF9" w:rsidP="003463F3">
      <w:pPr>
        <w:pStyle w:val="ConsPlusCell"/>
        <w:jc w:val="both"/>
      </w:pPr>
      <w:r w:rsidRPr="00061AB7">
        <w:t>57 1143     9     - дробленый</w:t>
      </w:r>
    </w:p>
    <w:p w:rsidR="00CC4CF9" w:rsidRPr="00061AB7" w:rsidRDefault="00CC4CF9" w:rsidP="003463F3">
      <w:pPr>
        <w:pStyle w:val="ConsPlusCell"/>
        <w:jc w:val="both"/>
      </w:pPr>
      <w:r w:rsidRPr="00061AB7">
        <w:t>(код 57 1143 введен Изменением N 68/2004 ОКП)</w:t>
      </w:r>
    </w:p>
    <w:p w:rsidR="00CC4CF9" w:rsidRPr="00061AB7" w:rsidRDefault="00CC4CF9" w:rsidP="003463F3">
      <w:pPr>
        <w:pStyle w:val="ConsPlusCell"/>
        <w:jc w:val="both"/>
      </w:pPr>
      <w:r w:rsidRPr="00061AB7">
        <w:t>57 1144     4     - фракционированный</w:t>
      </w:r>
    </w:p>
    <w:p w:rsidR="00CC4CF9" w:rsidRPr="00061AB7" w:rsidRDefault="00CC4CF9" w:rsidP="003463F3">
      <w:pPr>
        <w:pStyle w:val="ConsPlusCell"/>
        <w:jc w:val="both"/>
      </w:pPr>
      <w:r w:rsidRPr="00061AB7">
        <w:t>(код 57 1144 введен Изменением N 68/2004 ОКП)</w:t>
      </w:r>
    </w:p>
    <w:p w:rsidR="00CC4CF9" w:rsidRPr="00061AB7" w:rsidRDefault="00CC4CF9" w:rsidP="003463F3">
      <w:pPr>
        <w:pStyle w:val="ConsPlusCell"/>
        <w:jc w:val="both"/>
      </w:pPr>
      <w:r w:rsidRPr="00061AB7">
        <w:t>57 1145     1     - из отсевов дробления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>(код 57 1145 введен Изменением N 68/2004 ОКП)</w:t>
      </w:r>
    </w:p>
    <w:p w:rsidR="00CC4CF9" w:rsidRPr="00061AB7" w:rsidRDefault="00CC4CF9" w:rsidP="003463F3">
      <w:pPr>
        <w:pStyle w:val="ConsPlusCell"/>
        <w:jc w:val="both"/>
      </w:pPr>
      <w:r w:rsidRPr="00061AB7">
        <w:t>57 1150     7     Камень бутовый</w:t>
      </w:r>
    </w:p>
    <w:p w:rsidR="00CC4CF9" w:rsidRPr="00061AB7" w:rsidRDefault="00CC4CF9" w:rsidP="003463F3">
      <w:pPr>
        <w:pStyle w:val="ConsPlusCell"/>
        <w:jc w:val="both"/>
      </w:pPr>
      <w:r w:rsidRPr="00061AB7">
        <w:t>57 1190     5     Материалы строительные нерудные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57 1191     0     Щебень и гравий из плотных горных пород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68/2004 ОКП)</w:t>
      </w:r>
    </w:p>
    <w:p w:rsidR="00CC4CF9" w:rsidRPr="00061AB7" w:rsidRDefault="00CC4CF9" w:rsidP="003463F3">
      <w:pPr>
        <w:pStyle w:val="ConsPlusCell"/>
        <w:jc w:val="both"/>
      </w:pPr>
      <w:r w:rsidRPr="00061AB7">
        <w:t>57 1192     6     Камни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57 1193     1     Пески из плотных горных пород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68/2004 ОКП)</w:t>
      </w:r>
    </w:p>
    <w:p w:rsidR="00CC4CF9" w:rsidRPr="00061AB7" w:rsidRDefault="00CC4CF9" w:rsidP="003463F3">
      <w:pPr>
        <w:pStyle w:val="ConsPlusCell"/>
        <w:jc w:val="both"/>
      </w:pPr>
      <w:r w:rsidRPr="00061AB7">
        <w:t>57 1194     7     Ракушка для производства нерудных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57 1200     8     Заполнители пористые</w:t>
      </w:r>
    </w:p>
    <w:p w:rsidR="00CC4CF9" w:rsidRPr="00061AB7" w:rsidRDefault="00CC4CF9" w:rsidP="003463F3">
      <w:pPr>
        <w:pStyle w:val="ConsPlusCell"/>
        <w:jc w:val="both"/>
      </w:pPr>
      <w:r w:rsidRPr="00061AB7">
        <w:t>57 1201     3     Заполнители пористые искусственные *</w:t>
      </w:r>
    </w:p>
    <w:p w:rsidR="00CC4CF9" w:rsidRPr="00061AB7" w:rsidRDefault="00CC4CF9" w:rsidP="003463F3">
      <w:pPr>
        <w:pStyle w:val="ConsPlusCell"/>
        <w:jc w:val="both"/>
      </w:pPr>
      <w:r w:rsidRPr="00061AB7">
        <w:t>57 1202     9     Гравий и аглопорит зольные *</w:t>
      </w:r>
    </w:p>
    <w:p w:rsidR="00CC4CF9" w:rsidRPr="00061AB7" w:rsidRDefault="00CC4CF9" w:rsidP="003463F3">
      <w:pPr>
        <w:pStyle w:val="ConsPlusCell"/>
        <w:jc w:val="both"/>
      </w:pPr>
      <w:r w:rsidRPr="00061AB7">
        <w:t>57 1210     2     Щебень и песок пористые из металлургического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шлака (шлаковая пемза)</w:t>
      </w:r>
    </w:p>
    <w:p w:rsidR="00CC4CF9" w:rsidRPr="00061AB7" w:rsidRDefault="00CC4CF9" w:rsidP="003463F3">
      <w:pPr>
        <w:pStyle w:val="ConsPlusCell"/>
        <w:jc w:val="both"/>
      </w:pPr>
      <w:r w:rsidRPr="00061AB7">
        <w:t>57 1211     8     Щебень из шлаковой пемзы (термозита)</w:t>
      </w:r>
    </w:p>
    <w:p w:rsidR="00CC4CF9" w:rsidRPr="00061AB7" w:rsidRDefault="00CC4CF9" w:rsidP="003463F3">
      <w:pPr>
        <w:pStyle w:val="ConsPlusCell"/>
        <w:jc w:val="both"/>
      </w:pPr>
      <w:r w:rsidRPr="00061AB7">
        <w:t>57 1212     3     Песок из шлаковой пемзы (термозита)</w:t>
      </w:r>
    </w:p>
    <w:p w:rsidR="00CC4CF9" w:rsidRPr="00061AB7" w:rsidRDefault="00CC4CF9" w:rsidP="003463F3">
      <w:pPr>
        <w:pStyle w:val="ConsPlusCell"/>
        <w:jc w:val="both"/>
      </w:pPr>
      <w:r w:rsidRPr="00061AB7">
        <w:t>57 1220     7     Керамзит, аглопорит, зольный гравий, шунгизит,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вермикулит вспученный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57 1221     2     Керамзит</w:t>
      </w:r>
    </w:p>
    <w:p w:rsidR="00CC4CF9" w:rsidRPr="00061AB7" w:rsidRDefault="00CC4CF9" w:rsidP="003463F3">
      <w:pPr>
        <w:pStyle w:val="ConsPlusCell"/>
        <w:jc w:val="both"/>
      </w:pPr>
      <w:r w:rsidRPr="00061AB7">
        <w:t>57 1222     8     Аглопорит</w:t>
      </w:r>
    </w:p>
    <w:p w:rsidR="00CC4CF9" w:rsidRPr="00061AB7" w:rsidRDefault="00CC4CF9" w:rsidP="003463F3">
      <w:pPr>
        <w:pStyle w:val="ConsPlusCell"/>
        <w:jc w:val="both"/>
      </w:pPr>
      <w:r w:rsidRPr="00061AB7">
        <w:t>57 1223     3     Гравий зольный</w:t>
      </w:r>
    </w:p>
    <w:p w:rsidR="00CC4CF9" w:rsidRPr="00061AB7" w:rsidRDefault="00CC4CF9" w:rsidP="003463F3">
      <w:pPr>
        <w:pStyle w:val="ConsPlusCell"/>
        <w:jc w:val="both"/>
      </w:pPr>
      <w:r w:rsidRPr="00061AB7">
        <w:t>57 1224     9     Шунгизит</w:t>
      </w:r>
    </w:p>
    <w:p w:rsidR="00CC4CF9" w:rsidRPr="00061AB7" w:rsidRDefault="00CC4CF9" w:rsidP="003463F3">
      <w:pPr>
        <w:pStyle w:val="ConsPlusCell"/>
        <w:jc w:val="both"/>
      </w:pPr>
      <w:r w:rsidRPr="00061AB7">
        <w:t>57 1225     4     Вермикулит вспученный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57 1228     0     Заполнители пористые искусственные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57 1230     1     Материалы и изделия из перлита вспученного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>57 1231     7     Щебень перлитовый фракционированный</w:t>
      </w:r>
    </w:p>
    <w:p w:rsidR="00CC4CF9" w:rsidRPr="00061AB7" w:rsidRDefault="00CC4CF9" w:rsidP="003463F3">
      <w:pPr>
        <w:pStyle w:val="ConsPlusCell"/>
        <w:jc w:val="both"/>
      </w:pPr>
      <w:r w:rsidRPr="00061AB7">
        <w:t>57 1232     2     Песок перлитовый фракционированный</w:t>
      </w:r>
    </w:p>
    <w:p w:rsidR="00CC4CF9" w:rsidRPr="00061AB7" w:rsidRDefault="00CC4CF9" w:rsidP="003463F3">
      <w:pPr>
        <w:pStyle w:val="ConsPlusCell"/>
        <w:jc w:val="both"/>
      </w:pPr>
      <w:r w:rsidRPr="00061AB7">
        <w:t>57 1234     3     Утеплитель перлитовый подпрессованный</w:t>
      </w:r>
    </w:p>
    <w:p w:rsidR="00CC4CF9" w:rsidRPr="00061AB7" w:rsidRDefault="00CC4CF9" w:rsidP="003463F3">
      <w:pPr>
        <w:pStyle w:val="ConsPlusCell"/>
        <w:jc w:val="both"/>
      </w:pPr>
      <w:r w:rsidRPr="00061AB7">
        <w:t>57 1260     5     Заполнители пористые природные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1261     0     Щебень и песок из пористых горных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57 1270     0     Заполнители пористые из отходов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57 1271     5     Золы и смеси золошлаковые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1400     5     Материалы и изделия облицовочные из природного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камня и материалы на основе природного камня</w:t>
      </w:r>
    </w:p>
    <w:p w:rsidR="00CC4CF9" w:rsidRPr="00061AB7" w:rsidRDefault="00CC4CF9" w:rsidP="003463F3">
      <w:pPr>
        <w:pStyle w:val="ConsPlusCell"/>
        <w:jc w:val="both"/>
      </w:pPr>
      <w:r w:rsidRPr="00061AB7">
        <w:t>57 1410     2     Блоки для производства облицовочных изделий /</w:t>
      </w:r>
    </w:p>
    <w:p w:rsidR="00CC4CF9" w:rsidRPr="00061AB7" w:rsidRDefault="00CC4CF9" w:rsidP="003463F3">
      <w:pPr>
        <w:pStyle w:val="ConsPlusCell"/>
        <w:jc w:val="both"/>
      </w:pPr>
      <w:r w:rsidRPr="00061AB7">
        <w:t>57 1411     5     - из гранита, сиенита, лабродорита и других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изверженных пород, а также кварцита</w:t>
      </w:r>
    </w:p>
    <w:p w:rsidR="00CC4CF9" w:rsidRPr="00061AB7" w:rsidRDefault="00CC4CF9" w:rsidP="003463F3">
      <w:pPr>
        <w:pStyle w:val="ConsPlusCell"/>
        <w:jc w:val="both"/>
      </w:pPr>
      <w:r w:rsidRPr="00061AB7">
        <w:t>57 1412     0     - из белого мрамора</w:t>
      </w:r>
    </w:p>
    <w:p w:rsidR="00CC4CF9" w:rsidRPr="00061AB7" w:rsidRDefault="00CC4CF9" w:rsidP="003463F3">
      <w:pPr>
        <w:pStyle w:val="ConsPlusCell"/>
        <w:jc w:val="both"/>
      </w:pPr>
      <w:r w:rsidRPr="00061AB7">
        <w:t>57 1413     6     - из цветного мрамора</w:t>
      </w:r>
    </w:p>
    <w:p w:rsidR="00CC4CF9" w:rsidRPr="00061AB7" w:rsidRDefault="00CC4CF9" w:rsidP="003463F3">
      <w:pPr>
        <w:pStyle w:val="ConsPlusCell"/>
        <w:jc w:val="both"/>
      </w:pPr>
      <w:r w:rsidRPr="00061AB7">
        <w:t>57 1414     1     - из известняка, доломита, гипса, травертина,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песчаника, туба вулканического,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известняка-ракушечника</w:t>
      </w:r>
    </w:p>
    <w:p w:rsidR="00CC4CF9" w:rsidRPr="00061AB7" w:rsidRDefault="00CC4CF9" w:rsidP="003463F3">
      <w:pPr>
        <w:pStyle w:val="ConsPlusCell"/>
        <w:jc w:val="both"/>
      </w:pPr>
      <w:r w:rsidRPr="00061AB7">
        <w:t>57 1417     8     - из прочих мягких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57 1430     9     Плиты облицовочные пиленые / из природного камня</w:t>
      </w:r>
    </w:p>
    <w:p w:rsidR="00CC4CF9" w:rsidRPr="00061AB7" w:rsidRDefault="00CC4CF9" w:rsidP="003463F3">
      <w:pPr>
        <w:pStyle w:val="ConsPlusCell"/>
        <w:jc w:val="both"/>
      </w:pPr>
      <w:r w:rsidRPr="00061AB7">
        <w:t>57 1431     4     - из гранита, диорита, сиенита, лабродорита,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габбро, базальта, диабаза, андезита</w:t>
      </w:r>
    </w:p>
    <w:p w:rsidR="00CC4CF9" w:rsidRPr="00061AB7" w:rsidRDefault="00CC4CF9" w:rsidP="003463F3">
      <w:pPr>
        <w:pStyle w:val="ConsPlusCell"/>
        <w:jc w:val="both"/>
      </w:pPr>
      <w:r w:rsidRPr="00061AB7">
        <w:t>57 1432     0     - из белого мрамора</w:t>
      </w:r>
    </w:p>
    <w:p w:rsidR="00CC4CF9" w:rsidRPr="00061AB7" w:rsidRDefault="00CC4CF9" w:rsidP="003463F3">
      <w:pPr>
        <w:pStyle w:val="ConsPlusCell"/>
        <w:jc w:val="both"/>
      </w:pPr>
      <w:r w:rsidRPr="00061AB7">
        <w:t>57 1433     5     - из цветного мрамора</w:t>
      </w:r>
    </w:p>
    <w:p w:rsidR="00CC4CF9" w:rsidRPr="00061AB7" w:rsidRDefault="00CC4CF9" w:rsidP="003463F3">
      <w:pPr>
        <w:pStyle w:val="ConsPlusCell"/>
        <w:jc w:val="both"/>
      </w:pPr>
      <w:r w:rsidRPr="00061AB7">
        <w:t>57 1434     0     - мраморизированного известняка, гипсового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камня, травертина</w:t>
      </w:r>
    </w:p>
    <w:p w:rsidR="00CC4CF9" w:rsidRPr="00061AB7" w:rsidRDefault="00CC4CF9" w:rsidP="003463F3">
      <w:pPr>
        <w:pStyle w:val="ConsPlusCell"/>
        <w:jc w:val="both"/>
      </w:pPr>
      <w:r w:rsidRPr="00061AB7">
        <w:t>57 1435     6     - из известняка, доломита, песчаника и туфа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вулканического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>57 1439     8     - из прочих мягких пород камня</w:t>
      </w:r>
    </w:p>
    <w:p w:rsidR="00CC4CF9" w:rsidRPr="00061AB7" w:rsidRDefault="00CC4CF9" w:rsidP="003463F3">
      <w:pPr>
        <w:pStyle w:val="ConsPlusCell"/>
        <w:jc w:val="both"/>
      </w:pPr>
      <w:r w:rsidRPr="00061AB7">
        <w:t>57 1440     3     Изделия архитектурно-строительные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природного камня /</w:t>
      </w:r>
    </w:p>
    <w:p w:rsidR="00CC4CF9" w:rsidRPr="00061AB7" w:rsidRDefault="00CC4CF9" w:rsidP="003463F3">
      <w:pPr>
        <w:pStyle w:val="ConsPlusCell"/>
        <w:jc w:val="both"/>
      </w:pPr>
      <w:r w:rsidRPr="00061AB7">
        <w:t>57 1441     9     - гранитные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1442     4     - мраморные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1443     3     - базальтовые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1444     5     - из вулканических туфов</w:t>
      </w:r>
    </w:p>
    <w:p w:rsidR="00CC4CF9" w:rsidRPr="00061AB7" w:rsidRDefault="00CC4CF9" w:rsidP="003463F3">
      <w:pPr>
        <w:pStyle w:val="ConsPlusCell"/>
        <w:jc w:val="both"/>
      </w:pPr>
      <w:r w:rsidRPr="00061AB7">
        <w:t>57 1447     1     - из прочих мягких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57 1450     8     Изделия декоративные на основе природного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камня /</w:t>
      </w:r>
    </w:p>
    <w:p w:rsidR="00CC4CF9" w:rsidRPr="00061AB7" w:rsidRDefault="00CC4CF9" w:rsidP="003463F3">
      <w:pPr>
        <w:pStyle w:val="ConsPlusCell"/>
        <w:jc w:val="both"/>
      </w:pPr>
      <w:r w:rsidRPr="00061AB7">
        <w:t>57 1451     3     - гранитные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1452     9     - мраморные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1453     4     - базальтовые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1457     6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57 1460     3     Камни и изделия строительные из туфов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базальтов</w:t>
      </w:r>
    </w:p>
    <w:p w:rsidR="00CC4CF9" w:rsidRPr="00061AB7" w:rsidRDefault="00CC4CF9" w:rsidP="003463F3">
      <w:pPr>
        <w:pStyle w:val="ConsPlusCell"/>
        <w:jc w:val="both"/>
      </w:pPr>
      <w:r w:rsidRPr="00061AB7">
        <w:t>57 1461     8     Камни строительные из туфа</w:t>
      </w:r>
    </w:p>
    <w:p w:rsidR="00CC4CF9" w:rsidRPr="00061AB7" w:rsidRDefault="00CC4CF9" w:rsidP="003463F3">
      <w:pPr>
        <w:pStyle w:val="ConsPlusCell"/>
        <w:jc w:val="both"/>
      </w:pPr>
      <w:r w:rsidRPr="00061AB7">
        <w:t>57 1462     3     Камни строительные из базальта</w:t>
      </w:r>
    </w:p>
    <w:p w:rsidR="00CC4CF9" w:rsidRPr="00061AB7" w:rsidRDefault="00CC4CF9" w:rsidP="003463F3">
      <w:pPr>
        <w:pStyle w:val="ConsPlusCell"/>
        <w:jc w:val="both"/>
      </w:pPr>
      <w:r w:rsidRPr="00061AB7">
        <w:t>57 1463     9     Плиты накрывочные из базальта</w:t>
      </w:r>
    </w:p>
    <w:p w:rsidR="00CC4CF9" w:rsidRPr="00061AB7" w:rsidRDefault="00CC4CF9" w:rsidP="003463F3">
      <w:pPr>
        <w:pStyle w:val="ConsPlusCell"/>
        <w:jc w:val="both"/>
      </w:pPr>
      <w:r w:rsidRPr="00061AB7">
        <w:t>57 1467     0     Камни и изделия строительные из прочих мягких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57 1470     7     Изделия строительные на основе каменных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57 1471     2     Плитки / дунитовые тротуарные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1472     8     - мозаичные для полов</w:t>
      </w:r>
    </w:p>
    <w:p w:rsidR="00CC4CF9" w:rsidRPr="00061AB7" w:rsidRDefault="00CC4CF9" w:rsidP="003463F3">
      <w:pPr>
        <w:pStyle w:val="ConsPlusCell"/>
        <w:jc w:val="both"/>
      </w:pPr>
      <w:r w:rsidRPr="00061AB7">
        <w:t>57 1473     3     - легкобетонные для перегородок</w:t>
      </w:r>
    </w:p>
    <w:p w:rsidR="00CC4CF9" w:rsidRPr="00061AB7" w:rsidRDefault="00CC4CF9" w:rsidP="003463F3">
      <w:pPr>
        <w:pStyle w:val="ConsPlusCell"/>
        <w:jc w:val="both"/>
      </w:pPr>
      <w:r w:rsidRPr="00061AB7">
        <w:t>57 1474     9     - камнелитые</w:t>
      </w:r>
    </w:p>
    <w:p w:rsidR="00CC4CF9" w:rsidRPr="00061AB7" w:rsidRDefault="00CC4CF9" w:rsidP="003463F3">
      <w:pPr>
        <w:pStyle w:val="ConsPlusCell"/>
        <w:jc w:val="both"/>
      </w:pPr>
      <w:r w:rsidRPr="00061AB7">
        <w:t>57 1475     4     Блоки из пенокамня</w:t>
      </w:r>
    </w:p>
    <w:p w:rsidR="00CC4CF9" w:rsidRPr="00061AB7" w:rsidRDefault="00CC4CF9" w:rsidP="003463F3">
      <w:pPr>
        <w:pStyle w:val="ConsPlusCell"/>
        <w:jc w:val="both"/>
      </w:pPr>
      <w:r w:rsidRPr="00061AB7">
        <w:t>57 1476     4     Изделия строительные из фосфатоперлитопласта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перлитостеклопласта</w:t>
      </w:r>
    </w:p>
    <w:p w:rsidR="00CC4CF9" w:rsidRPr="00061AB7" w:rsidRDefault="00CC4CF9" w:rsidP="003463F3">
      <w:pPr>
        <w:pStyle w:val="ConsPlusCell"/>
        <w:jc w:val="both"/>
      </w:pPr>
      <w:r w:rsidRPr="00061AB7">
        <w:t>57 1477     5     Колена камнелитые в металлической оболочке</w:t>
      </w:r>
    </w:p>
    <w:p w:rsidR="00CC4CF9" w:rsidRPr="00061AB7" w:rsidRDefault="00CC4CF9" w:rsidP="003463F3">
      <w:pPr>
        <w:pStyle w:val="ConsPlusCell"/>
        <w:jc w:val="both"/>
      </w:pPr>
      <w:r w:rsidRPr="00061AB7">
        <w:t>57 1479     6     Изделия строительные на основе каменных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57 1480     1     Изделия камнелитые для трубопроводов</w:t>
      </w:r>
    </w:p>
    <w:p w:rsidR="00CC4CF9" w:rsidRPr="00061AB7" w:rsidRDefault="00CC4CF9" w:rsidP="003463F3">
      <w:pPr>
        <w:pStyle w:val="ConsPlusCell"/>
        <w:jc w:val="both"/>
      </w:pPr>
      <w:r w:rsidRPr="00061AB7">
        <w:t>57 1481     7     Трубы камнелитые</w:t>
      </w:r>
    </w:p>
    <w:p w:rsidR="00CC4CF9" w:rsidRPr="00061AB7" w:rsidRDefault="00CC4CF9" w:rsidP="003463F3">
      <w:pPr>
        <w:pStyle w:val="ConsPlusCell"/>
        <w:jc w:val="both"/>
      </w:pPr>
      <w:r w:rsidRPr="00061AB7">
        <w:t>57 1489     0     Изделия камнелитые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57 1490     6     Материалы из природного камня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57 1500     9     Материалы дорожные из природного камня</w:t>
      </w:r>
    </w:p>
    <w:p w:rsidR="00CC4CF9" w:rsidRPr="00061AB7" w:rsidRDefault="00CC4CF9" w:rsidP="003463F3">
      <w:pPr>
        <w:pStyle w:val="ConsPlusCell"/>
        <w:jc w:val="both"/>
      </w:pPr>
      <w:r w:rsidRPr="00061AB7">
        <w:t>57 1510     3     Камни бортовые /</w:t>
      </w:r>
    </w:p>
    <w:p w:rsidR="00CC4CF9" w:rsidRPr="00061AB7" w:rsidRDefault="00CC4CF9" w:rsidP="003463F3">
      <w:pPr>
        <w:pStyle w:val="ConsPlusCell"/>
        <w:jc w:val="both"/>
      </w:pPr>
      <w:r w:rsidRPr="00061AB7">
        <w:t>57 1511     9     - из изверженных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57 1512     4     - из осадочных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57 1520     8     Камень брусчатый для дорожных покрытий /</w:t>
      </w:r>
    </w:p>
    <w:p w:rsidR="00CC4CF9" w:rsidRPr="00061AB7" w:rsidRDefault="00CC4CF9" w:rsidP="003463F3">
      <w:pPr>
        <w:pStyle w:val="ConsPlusCell"/>
        <w:jc w:val="both"/>
      </w:pPr>
      <w:r w:rsidRPr="00061AB7">
        <w:t>57 1521     3     - из изверженных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57 1522     9     - из осадочных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57 1530     2     Шашка для мозаиковой мостовой /</w:t>
      </w:r>
    </w:p>
    <w:p w:rsidR="00CC4CF9" w:rsidRPr="00061AB7" w:rsidRDefault="00CC4CF9" w:rsidP="003463F3">
      <w:pPr>
        <w:pStyle w:val="ConsPlusCell"/>
        <w:jc w:val="both"/>
      </w:pPr>
      <w:r w:rsidRPr="00061AB7">
        <w:t>57 1531     8     - из изверженных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57 1532     3     - из осадочных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57 1600     2     Порошок минеральный, заготовки и материалы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57 1610     7     Порошок минеральный и заготовки</w:t>
      </w:r>
    </w:p>
    <w:p w:rsidR="00CC4CF9" w:rsidRPr="00061AB7" w:rsidRDefault="00CC4CF9" w:rsidP="003463F3">
      <w:pPr>
        <w:pStyle w:val="ConsPlusCell"/>
        <w:jc w:val="both"/>
      </w:pPr>
      <w:r w:rsidRPr="00061AB7">
        <w:t>57 1611     2     Порошок минеральный</w:t>
      </w:r>
    </w:p>
    <w:p w:rsidR="00CC4CF9" w:rsidRPr="00061AB7" w:rsidRDefault="00CC4CF9" w:rsidP="003463F3">
      <w:pPr>
        <w:pStyle w:val="ConsPlusCell"/>
        <w:jc w:val="both"/>
      </w:pPr>
      <w:r w:rsidRPr="00061AB7">
        <w:t>57 1612     8     Доски мраморные электротехнические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57 1613     3     Заготовки гранитные для валов</w:t>
      </w:r>
    </w:p>
    <w:p w:rsidR="00CC4CF9" w:rsidRPr="00061AB7" w:rsidRDefault="00CC4CF9" w:rsidP="003463F3">
      <w:pPr>
        <w:pStyle w:val="ConsPlusCell"/>
        <w:jc w:val="both"/>
      </w:pPr>
      <w:r w:rsidRPr="00061AB7">
        <w:t>57 1614     9     Заготовки гранитные для вальцов, камни подовые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1615     4     Камни гранитные для бегунов</w:t>
      </w:r>
    </w:p>
    <w:p w:rsidR="00CC4CF9" w:rsidRPr="00061AB7" w:rsidRDefault="00CC4CF9" w:rsidP="003463F3">
      <w:pPr>
        <w:pStyle w:val="ConsPlusCell"/>
        <w:jc w:val="both"/>
      </w:pPr>
      <w:r w:rsidRPr="00061AB7">
        <w:t>57 1616     7     Шары гранитные для размола</w:t>
      </w:r>
    </w:p>
    <w:p w:rsidR="00CC4CF9" w:rsidRPr="00061AB7" w:rsidRDefault="00CC4CF9" w:rsidP="003463F3">
      <w:pPr>
        <w:pStyle w:val="ConsPlusCell"/>
        <w:jc w:val="both"/>
      </w:pPr>
      <w:r w:rsidRPr="00061AB7">
        <w:t>57 1617     5     Крошка мраморная строительная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57 1618     0     Крошка мраморная электротехническая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>57 1619     6     Материалы и изделия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57 1700     6     Сырье и материалы из перлитовых пород, кварца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доломита</w:t>
      </w:r>
    </w:p>
    <w:p w:rsidR="00CC4CF9" w:rsidRPr="00061AB7" w:rsidRDefault="00CC4CF9" w:rsidP="003463F3">
      <w:pPr>
        <w:pStyle w:val="ConsPlusCell"/>
        <w:jc w:val="both"/>
      </w:pPr>
      <w:r w:rsidRPr="00061AB7">
        <w:t>57 1710     0     Сырье перлитовое</w:t>
      </w:r>
    </w:p>
    <w:p w:rsidR="00CC4CF9" w:rsidRPr="00061AB7" w:rsidRDefault="00CC4CF9" w:rsidP="003463F3">
      <w:pPr>
        <w:pStyle w:val="ConsPlusCell"/>
        <w:jc w:val="both"/>
      </w:pPr>
      <w:r w:rsidRPr="00061AB7">
        <w:t>57 1711     6     Перлит кусковой</w:t>
      </w:r>
    </w:p>
    <w:p w:rsidR="00CC4CF9" w:rsidRPr="00061AB7" w:rsidRDefault="00CC4CF9" w:rsidP="003463F3">
      <w:pPr>
        <w:pStyle w:val="ConsPlusCell"/>
        <w:jc w:val="both"/>
      </w:pPr>
      <w:r w:rsidRPr="00061AB7">
        <w:t>57 1712     1     Перлит фракционированный</w:t>
      </w:r>
    </w:p>
    <w:p w:rsidR="00CC4CF9" w:rsidRPr="00061AB7" w:rsidRDefault="00CC4CF9" w:rsidP="003463F3">
      <w:pPr>
        <w:pStyle w:val="ConsPlusCell"/>
        <w:jc w:val="both"/>
      </w:pPr>
      <w:r w:rsidRPr="00061AB7">
        <w:t>57 1714     2     Перлит дробленый нефракционированный</w:t>
      </w:r>
    </w:p>
    <w:p w:rsidR="00CC4CF9" w:rsidRPr="00061AB7" w:rsidRDefault="00CC4CF9" w:rsidP="003463F3">
      <w:pPr>
        <w:pStyle w:val="ConsPlusCell"/>
        <w:jc w:val="both"/>
      </w:pPr>
      <w:r w:rsidRPr="00061AB7">
        <w:t>57 1720     5     Сырье для стекольной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57 1721     0     Стекло жидкое для каназита и цеолитов</w:t>
      </w:r>
    </w:p>
    <w:p w:rsidR="00CC4CF9" w:rsidRPr="00061AB7" w:rsidRDefault="00CC4CF9" w:rsidP="003463F3">
      <w:pPr>
        <w:pStyle w:val="ConsPlusCell"/>
        <w:jc w:val="both"/>
      </w:pPr>
      <w:r w:rsidRPr="00061AB7">
        <w:t>57 1722     6     Каназит состава / хрустального стекла</w:t>
      </w:r>
    </w:p>
    <w:p w:rsidR="00CC4CF9" w:rsidRPr="00061AB7" w:rsidRDefault="00CC4CF9" w:rsidP="003463F3">
      <w:pPr>
        <w:pStyle w:val="ConsPlusCell"/>
        <w:jc w:val="both"/>
      </w:pPr>
      <w:r w:rsidRPr="00061AB7">
        <w:t>57 1723     1     - тарного стекла</w:t>
      </w:r>
    </w:p>
    <w:p w:rsidR="00CC4CF9" w:rsidRPr="00061AB7" w:rsidRDefault="00CC4CF9" w:rsidP="003463F3">
      <w:pPr>
        <w:pStyle w:val="ConsPlusCell"/>
        <w:jc w:val="both"/>
      </w:pPr>
      <w:r w:rsidRPr="00061AB7">
        <w:t>57 1724     7     - оптического стекла</w:t>
      </w:r>
    </w:p>
    <w:p w:rsidR="00CC4CF9" w:rsidRPr="00061AB7" w:rsidRDefault="00CC4CF9" w:rsidP="003463F3">
      <w:pPr>
        <w:pStyle w:val="ConsPlusCell"/>
        <w:jc w:val="both"/>
      </w:pPr>
      <w:r w:rsidRPr="00061AB7">
        <w:t>57 1725     2     - строительного стекла</w:t>
      </w:r>
    </w:p>
    <w:p w:rsidR="00CC4CF9" w:rsidRPr="00061AB7" w:rsidRDefault="00CC4CF9" w:rsidP="003463F3">
      <w:pPr>
        <w:pStyle w:val="ConsPlusCell"/>
        <w:jc w:val="both"/>
      </w:pPr>
      <w:r w:rsidRPr="00061AB7">
        <w:t>57 1726     8     Кварц дробленый</w:t>
      </w:r>
    </w:p>
    <w:p w:rsidR="00CC4CF9" w:rsidRPr="00061AB7" w:rsidRDefault="00CC4CF9" w:rsidP="003463F3">
      <w:pPr>
        <w:pStyle w:val="ConsPlusCell"/>
        <w:jc w:val="both"/>
      </w:pPr>
      <w:r w:rsidRPr="00061AB7">
        <w:t>57 1727     3     Песок кварцевый</w:t>
      </w:r>
    </w:p>
    <w:p w:rsidR="00CC4CF9" w:rsidRPr="00061AB7" w:rsidRDefault="00CC4CF9" w:rsidP="003463F3">
      <w:pPr>
        <w:pStyle w:val="ConsPlusCell"/>
        <w:jc w:val="both"/>
      </w:pPr>
      <w:r w:rsidRPr="00061AB7">
        <w:t>57 1730     1     Сырье и материалы различного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57 1731     5     Карбосиликат кальция</w:t>
      </w:r>
    </w:p>
    <w:p w:rsidR="00CC4CF9" w:rsidRPr="00061AB7" w:rsidRDefault="00CC4CF9" w:rsidP="003463F3">
      <w:pPr>
        <w:pStyle w:val="ConsPlusCell"/>
        <w:jc w:val="both"/>
      </w:pPr>
      <w:r w:rsidRPr="00061AB7">
        <w:t>57 1732     0     Метасиликат натрия девятиводный</w:t>
      </w:r>
    </w:p>
    <w:p w:rsidR="00CC4CF9" w:rsidRPr="00061AB7" w:rsidRDefault="00CC4CF9" w:rsidP="003463F3">
      <w:pPr>
        <w:pStyle w:val="ConsPlusCell"/>
        <w:jc w:val="both"/>
      </w:pPr>
      <w:r w:rsidRPr="00061AB7">
        <w:t>57 1733     6     Цеолиты</w:t>
      </w:r>
    </w:p>
    <w:p w:rsidR="00CC4CF9" w:rsidRPr="00061AB7" w:rsidRDefault="00CC4CF9" w:rsidP="003463F3">
      <w:pPr>
        <w:pStyle w:val="ConsPlusCell"/>
        <w:jc w:val="both"/>
      </w:pPr>
      <w:r w:rsidRPr="00061AB7">
        <w:t>57 1734     1     Порошок фильтровальный перлитовый</w:t>
      </w:r>
    </w:p>
    <w:p w:rsidR="00CC4CF9" w:rsidRPr="00061AB7" w:rsidRDefault="00CC4CF9" w:rsidP="003463F3">
      <w:pPr>
        <w:pStyle w:val="ConsPlusCell"/>
        <w:jc w:val="both"/>
      </w:pPr>
      <w:r w:rsidRPr="00061AB7">
        <w:t>57 1735     7     Порошок кислотоупорный</w:t>
      </w:r>
    </w:p>
    <w:p w:rsidR="00CC4CF9" w:rsidRPr="00061AB7" w:rsidRDefault="00CC4CF9" w:rsidP="003463F3">
      <w:pPr>
        <w:pStyle w:val="ConsPlusCell"/>
        <w:jc w:val="both"/>
      </w:pPr>
      <w:r w:rsidRPr="00061AB7">
        <w:t>57 1736     1     Глины и сырье глинистое для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нерудных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57 1738     3     Сырье для производства нерудных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прочее</w:t>
      </w:r>
    </w:p>
    <w:p w:rsidR="00CC4CF9" w:rsidRPr="00061AB7" w:rsidRDefault="00CC4CF9" w:rsidP="003463F3">
      <w:pPr>
        <w:pStyle w:val="ConsPlusCell"/>
        <w:jc w:val="both"/>
      </w:pPr>
      <w:r w:rsidRPr="00061AB7">
        <w:t>57 1800     8     Материалы и изделия андезитовые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кислотоупорные, асфальтовые и дегтебетонные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дорожного покрытия</w:t>
      </w:r>
    </w:p>
    <w:p w:rsidR="00CC4CF9" w:rsidRPr="00061AB7" w:rsidRDefault="00CC4CF9" w:rsidP="003463F3">
      <w:pPr>
        <w:pStyle w:val="ConsPlusCell"/>
        <w:jc w:val="both"/>
      </w:pPr>
      <w:r w:rsidRPr="00061AB7">
        <w:t>57 1810     4     Материалы и изделия андезитовые кислотоупорные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1811     1     Щебень андезитовый</w:t>
      </w:r>
    </w:p>
    <w:p w:rsidR="00CC4CF9" w:rsidRPr="00061AB7" w:rsidRDefault="00CC4CF9" w:rsidP="003463F3">
      <w:pPr>
        <w:pStyle w:val="ConsPlusCell"/>
        <w:jc w:val="both"/>
      </w:pPr>
      <w:r w:rsidRPr="00061AB7">
        <w:t>57 1812     5     Мука андезитовая</w:t>
      </w:r>
    </w:p>
    <w:p w:rsidR="00CC4CF9" w:rsidRPr="00061AB7" w:rsidRDefault="00CC4CF9" w:rsidP="003463F3">
      <w:pPr>
        <w:pStyle w:val="ConsPlusCell"/>
        <w:jc w:val="both"/>
      </w:pPr>
      <w:r w:rsidRPr="00061AB7">
        <w:t>57 1813     0     Изделия андезитовые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1820     9     Материалы асфальтовые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1821     4     Асфальтит (асфальт)</w:t>
      </w:r>
    </w:p>
    <w:p w:rsidR="00CC4CF9" w:rsidRPr="00061AB7" w:rsidRDefault="00CC4CF9" w:rsidP="003463F3">
      <w:pPr>
        <w:pStyle w:val="ConsPlusCell"/>
        <w:jc w:val="both"/>
      </w:pPr>
      <w:r w:rsidRPr="00061AB7">
        <w:t>57 1822     5     Сплав битумный</w:t>
      </w:r>
    </w:p>
    <w:p w:rsidR="00CC4CF9" w:rsidRPr="00061AB7" w:rsidRDefault="00CC4CF9" w:rsidP="003463F3">
      <w:pPr>
        <w:pStyle w:val="ConsPlusCell"/>
        <w:jc w:val="both"/>
      </w:pPr>
      <w:r w:rsidRPr="00061AB7">
        <w:t>57 1823     5     Мастика асфальтовая</w:t>
      </w:r>
    </w:p>
    <w:p w:rsidR="00CC4CF9" w:rsidRPr="00061AB7" w:rsidRDefault="00CC4CF9" w:rsidP="003463F3">
      <w:pPr>
        <w:pStyle w:val="ConsPlusCell"/>
        <w:jc w:val="both"/>
      </w:pPr>
      <w:r w:rsidRPr="00061AB7">
        <w:t>57 1824     0     Смеси битумопесчаные и резинобитумные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1825     6     Плитки битумные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1830     3     Щебень шлаковый</w:t>
      </w:r>
    </w:p>
    <w:p w:rsidR="00CC4CF9" w:rsidRPr="00061AB7" w:rsidRDefault="00CC4CF9" w:rsidP="003463F3">
      <w:pPr>
        <w:pStyle w:val="ConsPlusCell"/>
        <w:jc w:val="both"/>
      </w:pPr>
      <w:r w:rsidRPr="00061AB7">
        <w:t>57 1831     9     Щебень шлаковый доменный и сталеплавильный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дорожного строительства</w:t>
      </w:r>
    </w:p>
    <w:p w:rsidR="00CC4CF9" w:rsidRPr="00061AB7" w:rsidRDefault="00CC4CF9" w:rsidP="003463F3">
      <w:pPr>
        <w:pStyle w:val="ConsPlusCell"/>
        <w:jc w:val="both"/>
      </w:pPr>
      <w:r w:rsidRPr="00061AB7">
        <w:t>57 1840     8     Смеси асфальтобетонные дорожные, аэродромные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асфальтобетон (горячие и теплые) /</w:t>
      </w:r>
    </w:p>
    <w:p w:rsidR="00CC4CF9" w:rsidRPr="00061AB7" w:rsidRDefault="00CC4CF9" w:rsidP="003463F3">
      <w:pPr>
        <w:pStyle w:val="ConsPlusCell"/>
        <w:jc w:val="both"/>
      </w:pPr>
      <w:r w:rsidRPr="00061AB7">
        <w:t>57 1841     3     - щебеночные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1842     9     - гравийные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1843     4     - песчаные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1850     2     Смеси асфальтобетонные дорожные аэродромные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асфальтобетон (холодные) /</w:t>
      </w:r>
    </w:p>
    <w:p w:rsidR="00CC4CF9" w:rsidRPr="00061AB7" w:rsidRDefault="00CC4CF9" w:rsidP="003463F3">
      <w:pPr>
        <w:pStyle w:val="ConsPlusCell"/>
        <w:jc w:val="both"/>
      </w:pPr>
      <w:r w:rsidRPr="00061AB7">
        <w:t>57 1851     8     - щебеночные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1852     3     - гравийные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1853     9     - песчаные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57 2000     3     Материалы неметаллорудные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57 2100     7     Асбест</w:t>
      </w:r>
    </w:p>
    <w:p w:rsidR="00CC4CF9" w:rsidRPr="00061AB7" w:rsidRDefault="00CC4CF9" w:rsidP="003463F3">
      <w:pPr>
        <w:pStyle w:val="ConsPlusCell"/>
        <w:jc w:val="both"/>
      </w:pPr>
      <w:r w:rsidRPr="00061AB7">
        <w:t>57 2101     2     Асбест хризотиловый *</w:t>
      </w:r>
    </w:p>
    <w:p w:rsidR="00CC4CF9" w:rsidRPr="00061AB7" w:rsidRDefault="00CC4CF9" w:rsidP="003463F3">
      <w:pPr>
        <w:pStyle w:val="ConsPlusCell"/>
        <w:jc w:val="both"/>
      </w:pPr>
      <w:r w:rsidRPr="00061AB7">
        <w:t>57 2102     8     Асбест хризотиловый (сортов от 1-го до 6-го,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кроме ломкого) *</w:t>
      </w:r>
    </w:p>
    <w:p w:rsidR="00CC4CF9" w:rsidRPr="00061AB7" w:rsidRDefault="00CC4CF9" w:rsidP="003463F3">
      <w:pPr>
        <w:pStyle w:val="ConsPlusCell"/>
        <w:jc w:val="both"/>
      </w:pPr>
      <w:r w:rsidRPr="00061AB7">
        <w:t>57 2110     1     Асбест хризотиловый / сортов от 0 до 6-го,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кроме ломкого</w:t>
      </w:r>
    </w:p>
    <w:p w:rsidR="00CC4CF9" w:rsidRPr="00061AB7" w:rsidRDefault="00CC4CF9" w:rsidP="003463F3">
      <w:pPr>
        <w:pStyle w:val="ConsPlusCell"/>
        <w:jc w:val="both"/>
      </w:pPr>
      <w:r w:rsidRPr="00061AB7">
        <w:t>57 2111     7     - группы 0</w:t>
      </w:r>
    </w:p>
    <w:p w:rsidR="00CC4CF9" w:rsidRPr="00061AB7" w:rsidRDefault="00CC4CF9" w:rsidP="003463F3">
      <w:pPr>
        <w:pStyle w:val="ConsPlusCell"/>
        <w:jc w:val="both"/>
      </w:pPr>
      <w:r w:rsidRPr="00061AB7">
        <w:t>57 2112     2     - группы 1</w:t>
      </w:r>
    </w:p>
    <w:p w:rsidR="00CC4CF9" w:rsidRPr="00061AB7" w:rsidRDefault="00CC4CF9" w:rsidP="003463F3">
      <w:pPr>
        <w:pStyle w:val="ConsPlusCell"/>
        <w:jc w:val="both"/>
      </w:pPr>
      <w:r w:rsidRPr="00061AB7">
        <w:t>57 2113     8     - группы 2</w:t>
      </w:r>
    </w:p>
    <w:p w:rsidR="00CC4CF9" w:rsidRPr="00061AB7" w:rsidRDefault="00CC4CF9" w:rsidP="003463F3">
      <w:pPr>
        <w:pStyle w:val="ConsPlusCell"/>
        <w:jc w:val="both"/>
      </w:pPr>
      <w:r w:rsidRPr="00061AB7">
        <w:t>57 2114     3     - группы 3</w:t>
      </w:r>
    </w:p>
    <w:p w:rsidR="00CC4CF9" w:rsidRPr="00061AB7" w:rsidRDefault="00CC4CF9" w:rsidP="003463F3">
      <w:pPr>
        <w:pStyle w:val="ConsPlusCell"/>
        <w:jc w:val="both"/>
      </w:pPr>
      <w:r w:rsidRPr="00061AB7">
        <w:t>57 2115     9     - группы 4</w:t>
      </w:r>
    </w:p>
    <w:p w:rsidR="00CC4CF9" w:rsidRPr="00061AB7" w:rsidRDefault="00CC4CF9" w:rsidP="003463F3">
      <w:pPr>
        <w:pStyle w:val="ConsPlusCell"/>
        <w:jc w:val="both"/>
      </w:pPr>
      <w:r w:rsidRPr="00061AB7">
        <w:t>57 2116     4     - группы 5</w:t>
      </w:r>
    </w:p>
    <w:p w:rsidR="00CC4CF9" w:rsidRPr="00061AB7" w:rsidRDefault="00CC4CF9" w:rsidP="003463F3">
      <w:pPr>
        <w:pStyle w:val="ConsPlusCell"/>
        <w:jc w:val="both"/>
      </w:pPr>
      <w:r w:rsidRPr="00061AB7">
        <w:t>57 2117     1     - группы 6 фабричный</w:t>
      </w:r>
    </w:p>
    <w:p w:rsidR="00CC4CF9" w:rsidRPr="00061AB7" w:rsidRDefault="00CC4CF9" w:rsidP="003463F3">
      <w:pPr>
        <w:pStyle w:val="ConsPlusCell"/>
        <w:jc w:val="both"/>
      </w:pPr>
      <w:r w:rsidRPr="00061AB7">
        <w:t>57 2118     5     - группы 6 камерный</w:t>
      </w:r>
    </w:p>
    <w:p w:rsidR="00CC4CF9" w:rsidRPr="00061AB7" w:rsidRDefault="00CC4CF9" w:rsidP="003463F3">
      <w:pPr>
        <w:pStyle w:val="ConsPlusCell"/>
        <w:jc w:val="both"/>
      </w:pPr>
      <w:r w:rsidRPr="00061AB7">
        <w:t>57 2120     6     Асбест хризотиловый / прочий</w:t>
      </w:r>
    </w:p>
    <w:p w:rsidR="00CC4CF9" w:rsidRPr="00061AB7" w:rsidRDefault="00CC4CF9" w:rsidP="003463F3">
      <w:pPr>
        <w:pStyle w:val="ConsPlusCell"/>
        <w:jc w:val="both"/>
      </w:pPr>
      <w:r w:rsidRPr="00061AB7">
        <w:t>57 2121     1     - группы 7</w:t>
      </w:r>
    </w:p>
    <w:p w:rsidR="00CC4CF9" w:rsidRPr="00061AB7" w:rsidRDefault="00CC4CF9" w:rsidP="003463F3">
      <w:pPr>
        <w:pStyle w:val="ConsPlusCell"/>
        <w:jc w:val="both"/>
      </w:pPr>
      <w:r w:rsidRPr="00061AB7">
        <w:t>57 2122     7     - порошкообразный</w:t>
      </w:r>
    </w:p>
    <w:p w:rsidR="00CC4CF9" w:rsidRPr="00061AB7" w:rsidRDefault="00CC4CF9" w:rsidP="003463F3">
      <w:pPr>
        <w:pStyle w:val="ConsPlusCell"/>
        <w:jc w:val="both"/>
      </w:pPr>
      <w:r w:rsidRPr="00061AB7">
        <w:t>57 2123     2     - обезжелезенный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57 2130     0     Асбест хризотиловый ломкий /</w:t>
      </w:r>
    </w:p>
    <w:p w:rsidR="00CC4CF9" w:rsidRPr="00061AB7" w:rsidRDefault="00CC4CF9" w:rsidP="003463F3">
      <w:pPr>
        <w:pStyle w:val="ConsPlusCell"/>
        <w:jc w:val="both"/>
      </w:pPr>
      <w:r w:rsidRPr="00061AB7">
        <w:t>57 2132     1     - сухого обогащения сорта 1</w:t>
      </w:r>
    </w:p>
    <w:p w:rsidR="00CC4CF9" w:rsidRPr="00061AB7" w:rsidRDefault="00CC4CF9" w:rsidP="003463F3">
      <w:pPr>
        <w:pStyle w:val="ConsPlusCell"/>
        <w:jc w:val="both"/>
      </w:pPr>
      <w:r w:rsidRPr="00061AB7">
        <w:t>57 2134     2     - мокрого обогащения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57 2140     5     Асбест антофилитовый /</w:t>
      </w:r>
    </w:p>
    <w:p w:rsidR="00CC4CF9" w:rsidRPr="00061AB7" w:rsidRDefault="00CC4CF9" w:rsidP="003463F3">
      <w:pPr>
        <w:pStyle w:val="ConsPlusCell"/>
        <w:jc w:val="both"/>
      </w:pPr>
      <w:r w:rsidRPr="00061AB7">
        <w:t>57 2141     0     - сорта 1</w:t>
      </w:r>
    </w:p>
    <w:p w:rsidR="00CC4CF9" w:rsidRPr="00061AB7" w:rsidRDefault="00CC4CF9" w:rsidP="003463F3">
      <w:pPr>
        <w:pStyle w:val="ConsPlusCell"/>
        <w:jc w:val="both"/>
      </w:pPr>
      <w:r w:rsidRPr="00061AB7">
        <w:t>57 2142     6     - сорта 2</w:t>
      </w:r>
    </w:p>
    <w:p w:rsidR="00CC4CF9" w:rsidRPr="00061AB7" w:rsidRDefault="00CC4CF9" w:rsidP="003463F3">
      <w:pPr>
        <w:pStyle w:val="ConsPlusCell"/>
        <w:jc w:val="both"/>
      </w:pPr>
      <w:r w:rsidRPr="00061AB7">
        <w:t>57 2150     6     Асбест голубой /</w:t>
      </w:r>
    </w:p>
    <w:p w:rsidR="00CC4CF9" w:rsidRPr="00061AB7" w:rsidRDefault="00CC4CF9" w:rsidP="003463F3">
      <w:pPr>
        <w:pStyle w:val="ConsPlusCell"/>
        <w:jc w:val="both"/>
      </w:pPr>
      <w:r w:rsidRPr="00061AB7">
        <w:t>57 2151     5     - сорта ДВ</w:t>
      </w:r>
    </w:p>
    <w:p w:rsidR="00CC4CF9" w:rsidRPr="00061AB7" w:rsidRDefault="00CC4CF9" w:rsidP="003463F3">
      <w:pPr>
        <w:pStyle w:val="ConsPlusCell"/>
        <w:jc w:val="both"/>
      </w:pPr>
      <w:r w:rsidRPr="00061AB7">
        <w:t>57 2152     0     - сорта АГМ-1</w:t>
      </w:r>
    </w:p>
    <w:p w:rsidR="00CC4CF9" w:rsidRPr="00061AB7" w:rsidRDefault="00CC4CF9" w:rsidP="003463F3">
      <w:pPr>
        <w:pStyle w:val="ConsPlusCell"/>
        <w:jc w:val="both"/>
      </w:pPr>
      <w:r w:rsidRPr="00061AB7">
        <w:t>57 2190     8     Отходы производства асбеста</w:t>
      </w:r>
    </w:p>
    <w:p w:rsidR="00CC4CF9" w:rsidRPr="00061AB7" w:rsidRDefault="00CC4CF9" w:rsidP="003463F3">
      <w:pPr>
        <w:pStyle w:val="ConsPlusCell"/>
        <w:jc w:val="both"/>
      </w:pPr>
      <w:r w:rsidRPr="00061AB7">
        <w:t>57 2200     0     Слюда-сырье и полуфабрикаты</w:t>
      </w:r>
    </w:p>
    <w:p w:rsidR="00CC4CF9" w:rsidRPr="00061AB7" w:rsidRDefault="00CC4CF9" w:rsidP="003463F3">
      <w:pPr>
        <w:pStyle w:val="ConsPlusCell"/>
        <w:jc w:val="both"/>
      </w:pPr>
      <w:r w:rsidRPr="00061AB7">
        <w:t>57 2210     5     Сырец промышленный и обогащенный / (слюда,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сырец промышленный)</w:t>
      </w:r>
    </w:p>
    <w:p w:rsidR="00CC4CF9" w:rsidRPr="00061AB7" w:rsidRDefault="00CC4CF9" w:rsidP="003463F3">
      <w:pPr>
        <w:pStyle w:val="ConsPlusCell"/>
        <w:jc w:val="both"/>
      </w:pPr>
      <w:r w:rsidRPr="00061AB7">
        <w:t>57 2211     0     - мусковит</w:t>
      </w:r>
    </w:p>
    <w:p w:rsidR="00CC4CF9" w:rsidRPr="00061AB7" w:rsidRDefault="00CC4CF9" w:rsidP="003463F3">
      <w:pPr>
        <w:pStyle w:val="ConsPlusCell"/>
        <w:jc w:val="both"/>
      </w:pPr>
      <w:r w:rsidRPr="00061AB7">
        <w:t>57 2212     6     - флогопит</w:t>
      </w:r>
    </w:p>
    <w:p w:rsidR="00CC4CF9" w:rsidRPr="00061AB7" w:rsidRDefault="00CC4CF9" w:rsidP="003463F3">
      <w:pPr>
        <w:pStyle w:val="ConsPlusCell"/>
        <w:jc w:val="both"/>
      </w:pPr>
      <w:r w:rsidRPr="00061AB7">
        <w:t>57 2220     2     Слюда / импортная</w:t>
      </w:r>
    </w:p>
    <w:p w:rsidR="00CC4CF9" w:rsidRPr="00061AB7" w:rsidRDefault="00CC4CF9" w:rsidP="003463F3">
      <w:pPr>
        <w:pStyle w:val="ConsPlusCell"/>
        <w:jc w:val="both"/>
      </w:pPr>
      <w:r w:rsidRPr="00061AB7">
        <w:t>57 2221     5     - в блоках</w:t>
      </w:r>
    </w:p>
    <w:p w:rsidR="00CC4CF9" w:rsidRPr="00061AB7" w:rsidRDefault="00CC4CF9" w:rsidP="003463F3">
      <w:pPr>
        <w:pStyle w:val="ConsPlusCell"/>
        <w:jc w:val="both"/>
      </w:pPr>
      <w:r w:rsidRPr="00061AB7">
        <w:t>57 2222     0     - конденсаторная в фильмах</w:t>
      </w:r>
    </w:p>
    <w:p w:rsidR="00CC4CF9" w:rsidRPr="00061AB7" w:rsidRDefault="00CC4CF9" w:rsidP="003463F3">
      <w:pPr>
        <w:pStyle w:val="ConsPlusCell"/>
        <w:jc w:val="both"/>
      </w:pPr>
      <w:r w:rsidRPr="00061AB7">
        <w:t>57 2223     6     - обрезная (из Индии)</w:t>
      </w:r>
    </w:p>
    <w:p w:rsidR="00CC4CF9" w:rsidRPr="00061AB7" w:rsidRDefault="00CC4CF9" w:rsidP="003463F3">
      <w:pPr>
        <w:pStyle w:val="ConsPlusCell"/>
        <w:jc w:val="both"/>
      </w:pPr>
      <w:r w:rsidRPr="00061AB7">
        <w:t>57 2230     4     Сырье для / слюдобумаг</w:t>
      </w:r>
    </w:p>
    <w:p w:rsidR="00CC4CF9" w:rsidRPr="00061AB7" w:rsidRDefault="00CC4CF9" w:rsidP="003463F3">
      <w:pPr>
        <w:pStyle w:val="ConsPlusCell"/>
        <w:jc w:val="both"/>
      </w:pPr>
      <w:r w:rsidRPr="00061AB7">
        <w:t>57 2231     6     - слюдопласта</w:t>
      </w:r>
    </w:p>
    <w:p w:rsidR="00CC4CF9" w:rsidRPr="00061AB7" w:rsidRDefault="00CC4CF9" w:rsidP="003463F3">
      <w:pPr>
        <w:pStyle w:val="ConsPlusCell"/>
        <w:jc w:val="both"/>
      </w:pPr>
      <w:r w:rsidRPr="00061AB7">
        <w:t>57 2232     5     - слюдинита</w:t>
      </w:r>
    </w:p>
    <w:p w:rsidR="00CC4CF9" w:rsidRPr="00061AB7" w:rsidRDefault="00CC4CF9" w:rsidP="003463F3">
      <w:pPr>
        <w:pStyle w:val="ConsPlusCell"/>
        <w:jc w:val="both"/>
      </w:pPr>
      <w:r w:rsidRPr="00061AB7">
        <w:t>57 2240     9     Сырье для молотой и дробленой слюды (чешуйки) /</w:t>
      </w:r>
    </w:p>
    <w:p w:rsidR="00CC4CF9" w:rsidRPr="00061AB7" w:rsidRDefault="00CC4CF9" w:rsidP="003463F3">
      <w:pPr>
        <w:pStyle w:val="ConsPlusCell"/>
        <w:jc w:val="both"/>
      </w:pPr>
      <w:r w:rsidRPr="00061AB7">
        <w:t>57 2241     4     - мусковит</w:t>
      </w:r>
    </w:p>
    <w:p w:rsidR="00CC4CF9" w:rsidRPr="00061AB7" w:rsidRDefault="00CC4CF9" w:rsidP="003463F3">
      <w:pPr>
        <w:pStyle w:val="ConsPlusCell"/>
        <w:jc w:val="both"/>
      </w:pPr>
      <w:r w:rsidRPr="00061AB7">
        <w:t>57 2242     0     - флогопит</w:t>
      </w:r>
    </w:p>
    <w:p w:rsidR="00CC4CF9" w:rsidRPr="00061AB7" w:rsidRDefault="00CC4CF9" w:rsidP="003463F3">
      <w:pPr>
        <w:pStyle w:val="ConsPlusCell"/>
        <w:jc w:val="both"/>
      </w:pPr>
      <w:r w:rsidRPr="00061AB7">
        <w:t>57 2243     5     - искусственной</w:t>
      </w:r>
    </w:p>
    <w:p w:rsidR="00CC4CF9" w:rsidRPr="00061AB7" w:rsidRDefault="00CC4CF9" w:rsidP="003463F3">
      <w:pPr>
        <w:pStyle w:val="ConsPlusCell"/>
        <w:jc w:val="both"/>
      </w:pPr>
      <w:r w:rsidRPr="00061AB7">
        <w:t>57 2250     3     Подборы из слюды /</w:t>
      </w:r>
    </w:p>
    <w:p w:rsidR="00CC4CF9" w:rsidRPr="00061AB7" w:rsidRDefault="00CC4CF9" w:rsidP="003463F3">
      <w:pPr>
        <w:pStyle w:val="ConsPlusCell"/>
        <w:jc w:val="both"/>
      </w:pPr>
      <w:r w:rsidRPr="00061AB7">
        <w:t>57 2251     9     - мусковит</w:t>
      </w:r>
    </w:p>
    <w:p w:rsidR="00CC4CF9" w:rsidRPr="00061AB7" w:rsidRDefault="00CC4CF9" w:rsidP="003463F3">
      <w:pPr>
        <w:pStyle w:val="ConsPlusCell"/>
        <w:jc w:val="both"/>
      </w:pPr>
      <w:r w:rsidRPr="00061AB7">
        <w:t>57 2252     4     - флогопит</w:t>
      </w:r>
    </w:p>
    <w:p w:rsidR="00CC4CF9" w:rsidRPr="00061AB7" w:rsidRDefault="00CC4CF9" w:rsidP="003463F3">
      <w:pPr>
        <w:pStyle w:val="ConsPlusCell"/>
        <w:jc w:val="both"/>
      </w:pPr>
      <w:r w:rsidRPr="00061AB7">
        <w:t>57 2253     3     - искусственной</w:t>
      </w:r>
    </w:p>
    <w:p w:rsidR="00CC4CF9" w:rsidRPr="00061AB7" w:rsidRDefault="00CC4CF9" w:rsidP="003463F3">
      <w:pPr>
        <w:pStyle w:val="ConsPlusCell"/>
        <w:jc w:val="both"/>
      </w:pPr>
      <w:r w:rsidRPr="00061AB7">
        <w:t>57 2260     8     Вермикулит</w:t>
      </w:r>
    </w:p>
    <w:p w:rsidR="00CC4CF9" w:rsidRPr="00061AB7" w:rsidRDefault="00CC4CF9" w:rsidP="003463F3">
      <w:pPr>
        <w:pStyle w:val="ConsPlusCell"/>
        <w:jc w:val="both"/>
      </w:pPr>
      <w:r w:rsidRPr="00061AB7">
        <w:t>57 2261     3     Руда вермикулитовая</w:t>
      </w:r>
    </w:p>
    <w:p w:rsidR="00CC4CF9" w:rsidRPr="00061AB7" w:rsidRDefault="00CC4CF9" w:rsidP="003463F3">
      <w:pPr>
        <w:pStyle w:val="ConsPlusCell"/>
        <w:jc w:val="both"/>
      </w:pPr>
      <w:r w:rsidRPr="00061AB7">
        <w:t>57 2262     9     Концентрат вермикулитовый</w:t>
      </w:r>
    </w:p>
    <w:p w:rsidR="00CC4CF9" w:rsidRPr="00061AB7" w:rsidRDefault="00CC4CF9" w:rsidP="003463F3">
      <w:pPr>
        <w:pStyle w:val="ConsPlusCell"/>
        <w:jc w:val="both"/>
      </w:pPr>
      <w:r w:rsidRPr="00061AB7">
        <w:t>57 2290     1     Отходы производства слюды</w:t>
      </w:r>
    </w:p>
    <w:p w:rsidR="00CC4CF9" w:rsidRPr="00061AB7" w:rsidRDefault="00CC4CF9" w:rsidP="003463F3">
      <w:pPr>
        <w:pStyle w:val="ConsPlusCell"/>
        <w:jc w:val="both"/>
      </w:pPr>
      <w:r w:rsidRPr="00061AB7">
        <w:t>57 2300     4     Слюда щипаная</w:t>
      </w:r>
    </w:p>
    <w:p w:rsidR="00CC4CF9" w:rsidRPr="00061AB7" w:rsidRDefault="00CC4CF9" w:rsidP="003463F3">
      <w:pPr>
        <w:pStyle w:val="ConsPlusCell"/>
        <w:jc w:val="both"/>
      </w:pPr>
      <w:r w:rsidRPr="00061AB7">
        <w:t>57 2310     9     Слюда щипаная мусковит /</w:t>
      </w:r>
    </w:p>
    <w:p w:rsidR="00CC4CF9" w:rsidRPr="00061AB7" w:rsidRDefault="00CC4CF9" w:rsidP="003463F3">
      <w:pPr>
        <w:pStyle w:val="ConsPlusCell"/>
        <w:jc w:val="both"/>
      </w:pPr>
      <w:r w:rsidRPr="00061AB7">
        <w:t>57 2311     4     - размера 50</w:t>
      </w:r>
    </w:p>
    <w:p w:rsidR="00CC4CF9" w:rsidRPr="00061AB7" w:rsidRDefault="00CC4CF9" w:rsidP="003463F3">
      <w:pPr>
        <w:pStyle w:val="ConsPlusCell"/>
        <w:jc w:val="both"/>
      </w:pPr>
      <w:r w:rsidRPr="00061AB7">
        <w:t>57 2312     6     - размера 40</w:t>
      </w:r>
    </w:p>
    <w:p w:rsidR="00CC4CF9" w:rsidRPr="00061AB7" w:rsidRDefault="00CC4CF9" w:rsidP="003463F3">
      <w:pPr>
        <w:pStyle w:val="ConsPlusCell"/>
        <w:jc w:val="both"/>
      </w:pPr>
      <w:r w:rsidRPr="00061AB7">
        <w:t>57 2313     5     - размера 30</w:t>
      </w:r>
    </w:p>
    <w:p w:rsidR="00CC4CF9" w:rsidRPr="00061AB7" w:rsidRDefault="00CC4CF9" w:rsidP="003463F3">
      <w:pPr>
        <w:pStyle w:val="ConsPlusCell"/>
        <w:jc w:val="both"/>
      </w:pPr>
      <w:r w:rsidRPr="00061AB7">
        <w:t>57 2314     0     - размера 20</w:t>
      </w:r>
    </w:p>
    <w:p w:rsidR="00CC4CF9" w:rsidRPr="00061AB7" w:rsidRDefault="00CC4CF9" w:rsidP="003463F3">
      <w:pPr>
        <w:pStyle w:val="ConsPlusCell"/>
        <w:jc w:val="both"/>
      </w:pPr>
      <w:r w:rsidRPr="00061AB7">
        <w:t>57 2315     6     - размера 15</w:t>
      </w:r>
    </w:p>
    <w:p w:rsidR="00CC4CF9" w:rsidRPr="00061AB7" w:rsidRDefault="00CC4CF9" w:rsidP="003463F3">
      <w:pPr>
        <w:pStyle w:val="ConsPlusCell"/>
        <w:jc w:val="both"/>
      </w:pPr>
      <w:r w:rsidRPr="00061AB7">
        <w:t>57 2316     1     - размера 10</w:t>
      </w:r>
    </w:p>
    <w:p w:rsidR="00CC4CF9" w:rsidRPr="00061AB7" w:rsidRDefault="00CC4CF9" w:rsidP="003463F3">
      <w:pPr>
        <w:pStyle w:val="ConsPlusCell"/>
        <w:jc w:val="both"/>
      </w:pPr>
      <w:r w:rsidRPr="00061AB7">
        <w:t>57 2317     7     - размера 6</w:t>
      </w:r>
    </w:p>
    <w:p w:rsidR="00CC4CF9" w:rsidRPr="00061AB7" w:rsidRDefault="00CC4CF9" w:rsidP="003463F3">
      <w:pPr>
        <w:pStyle w:val="ConsPlusCell"/>
        <w:jc w:val="both"/>
      </w:pPr>
      <w:r w:rsidRPr="00061AB7">
        <w:t>57 2318     2     - размера 4</w:t>
      </w:r>
    </w:p>
    <w:p w:rsidR="00CC4CF9" w:rsidRPr="00061AB7" w:rsidRDefault="00CC4CF9" w:rsidP="003463F3">
      <w:pPr>
        <w:pStyle w:val="ConsPlusCell"/>
        <w:jc w:val="both"/>
      </w:pPr>
      <w:r w:rsidRPr="00061AB7">
        <w:t>57 2319     8     - размера 0,5</w:t>
      </w:r>
    </w:p>
    <w:p w:rsidR="00CC4CF9" w:rsidRPr="00061AB7" w:rsidRDefault="00CC4CF9" w:rsidP="003463F3">
      <w:pPr>
        <w:pStyle w:val="ConsPlusCell"/>
        <w:jc w:val="both"/>
      </w:pPr>
      <w:r w:rsidRPr="00061AB7">
        <w:t>57 2320     3     Слюда щипаная флогопит /</w:t>
      </w:r>
    </w:p>
    <w:p w:rsidR="00CC4CF9" w:rsidRPr="00061AB7" w:rsidRDefault="00CC4CF9" w:rsidP="003463F3">
      <w:pPr>
        <w:pStyle w:val="ConsPlusCell"/>
        <w:jc w:val="both"/>
      </w:pPr>
      <w:r w:rsidRPr="00061AB7">
        <w:t>57 2321     9     - размера 50</w:t>
      </w:r>
    </w:p>
    <w:p w:rsidR="00CC4CF9" w:rsidRPr="00061AB7" w:rsidRDefault="00CC4CF9" w:rsidP="003463F3">
      <w:pPr>
        <w:pStyle w:val="ConsPlusCell"/>
        <w:jc w:val="both"/>
      </w:pPr>
      <w:r w:rsidRPr="00061AB7">
        <w:t>57 2322     4     - размера 40</w:t>
      </w:r>
    </w:p>
    <w:p w:rsidR="00CC4CF9" w:rsidRPr="00061AB7" w:rsidRDefault="00CC4CF9" w:rsidP="003463F3">
      <w:pPr>
        <w:pStyle w:val="ConsPlusCell"/>
        <w:jc w:val="both"/>
      </w:pPr>
      <w:r w:rsidRPr="00061AB7">
        <w:t>57 2323     0     - размера 30</w:t>
      </w:r>
    </w:p>
    <w:p w:rsidR="00CC4CF9" w:rsidRPr="00061AB7" w:rsidRDefault="00CC4CF9" w:rsidP="003463F3">
      <w:pPr>
        <w:pStyle w:val="ConsPlusCell"/>
        <w:jc w:val="both"/>
      </w:pPr>
      <w:r w:rsidRPr="00061AB7">
        <w:t>57 2324     5     - размера 20</w:t>
      </w:r>
    </w:p>
    <w:p w:rsidR="00CC4CF9" w:rsidRPr="00061AB7" w:rsidRDefault="00CC4CF9" w:rsidP="003463F3">
      <w:pPr>
        <w:pStyle w:val="ConsPlusCell"/>
        <w:jc w:val="both"/>
      </w:pPr>
      <w:r w:rsidRPr="00061AB7">
        <w:t>57 2325     0     - размера 15</w:t>
      </w:r>
    </w:p>
    <w:p w:rsidR="00CC4CF9" w:rsidRPr="00061AB7" w:rsidRDefault="00CC4CF9" w:rsidP="003463F3">
      <w:pPr>
        <w:pStyle w:val="ConsPlusCell"/>
        <w:jc w:val="both"/>
      </w:pPr>
      <w:r w:rsidRPr="00061AB7">
        <w:t>57 2326     6     - размера 10</w:t>
      </w:r>
    </w:p>
    <w:p w:rsidR="00CC4CF9" w:rsidRPr="00061AB7" w:rsidRDefault="00CC4CF9" w:rsidP="003463F3">
      <w:pPr>
        <w:pStyle w:val="ConsPlusCell"/>
        <w:jc w:val="both"/>
      </w:pPr>
      <w:r w:rsidRPr="00061AB7">
        <w:t>57 2327     1     - размера 6</w:t>
      </w:r>
    </w:p>
    <w:p w:rsidR="00CC4CF9" w:rsidRPr="00061AB7" w:rsidRDefault="00CC4CF9" w:rsidP="003463F3">
      <w:pPr>
        <w:pStyle w:val="ConsPlusCell"/>
        <w:jc w:val="both"/>
      </w:pPr>
      <w:r w:rsidRPr="00061AB7">
        <w:t>57 2328     7     - размера 4</w:t>
      </w:r>
    </w:p>
    <w:p w:rsidR="00CC4CF9" w:rsidRPr="00061AB7" w:rsidRDefault="00CC4CF9" w:rsidP="003463F3">
      <w:pPr>
        <w:pStyle w:val="ConsPlusCell"/>
        <w:jc w:val="both"/>
      </w:pPr>
      <w:r w:rsidRPr="00061AB7">
        <w:t>57 2329     2     - размера 0,5</w:t>
      </w:r>
    </w:p>
    <w:p w:rsidR="00CC4CF9" w:rsidRPr="00061AB7" w:rsidRDefault="00CC4CF9" w:rsidP="003463F3">
      <w:pPr>
        <w:pStyle w:val="ConsPlusCell"/>
        <w:jc w:val="both"/>
      </w:pPr>
      <w:r w:rsidRPr="00061AB7">
        <w:t>57 2330     8     Слюда искусственная щипаная (фторфлогопит) /</w:t>
      </w:r>
    </w:p>
    <w:p w:rsidR="00CC4CF9" w:rsidRPr="00061AB7" w:rsidRDefault="00CC4CF9" w:rsidP="003463F3">
      <w:pPr>
        <w:pStyle w:val="ConsPlusCell"/>
        <w:jc w:val="both"/>
      </w:pPr>
      <w:r w:rsidRPr="00061AB7">
        <w:t>57 2331     3     - размера 20</w:t>
      </w:r>
    </w:p>
    <w:p w:rsidR="00CC4CF9" w:rsidRPr="00061AB7" w:rsidRDefault="00CC4CF9" w:rsidP="003463F3">
      <w:pPr>
        <w:pStyle w:val="ConsPlusCell"/>
        <w:jc w:val="both"/>
      </w:pPr>
      <w:r w:rsidRPr="00061AB7">
        <w:t>57 2332     9     - размера 10</w:t>
      </w:r>
    </w:p>
    <w:p w:rsidR="00CC4CF9" w:rsidRPr="00061AB7" w:rsidRDefault="00CC4CF9" w:rsidP="003463F3">
      <w:pPr>
        <w:pStyle w:val="ConsPlusCell"/>
        <w:jc w:val="both"/>
      </w:pPr>
      <w:r w:rsidRPr="00061AB7">
        <w:t>57 2333     4     - размера 6</w:t>
      </w:r>
    </w:p>
    <w:p w:rsidR="00CC4CF9" w:rsidRPr="00061AB7" w:rsidRDefault="00CC4CF9" w:rsidP="003463F3">
      <w:pPr>
        <w:pStyle w:val="ConsPlusCell"/>
        <w:jc w:val="both"/>
      </w:pPr>
      <w:r w:rsidRPr="00061AB7">
        <w:t>57 2334     3     - размера 4</w:t>
      </w:r>
    </w:p>
    <w:p w:rsidR="00CC4CF9" w:rsidRPr="00061AB7" w:rsidRDefault="00CC4CF9" w:rsidP="003463F3">
      <w:pPr>
        <w:pStyle w:val="ConsPlusCell"/>
        <w:jc w:val="both"/>
      </w:pPr>
      <w:r w:rsidRPr="00061AB7">
        <w:t>57 2339     7     - размера 0,5</w:t>
      </w:r>
    </w:p>
    <w:p w:rsidR="00CC4CF9" w:rsidRPr="00061AB7" w:rsidRDefault="00CC4CF9" w:rsidP="003463F3">
      <w:pPr>
        <w:pStyle w:val="ConsPlusCell"/>
        <w:jc w:val="both"/>
      </w:pPr>
      <w:r w:rsidRPr="00061AB7">
        <w:t>57 2400     8     Изделия из слюды обрезные и штампованные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2410     2     Пластины из слюды прямоугольной формы</w:t>
      </w:r>
    </w:p>
    <w:p w:rsidR="00CC4CF9" w:rsidRPr="00061AB7" w:rsidRDefault="00CC4CF9" w:rsidP="003463F3">
      <w:pPr>
        <w:pStyle w:val="ConsPlusCell"/>
        <w:jc w:val="both"/>
      </w:pPr>
      <w:r w:rsidRPr="00061AB7">
        <w:t>57 2411     8     Слюда конденсаторная</w:t>
      </w:r>
    </w:p>
    <w:p w:rsidR="00CC4CF9" w:rsidRPr="00061AB7" w:rsidRDefault="00CC4CF9" w:rsidP="003463F3">
      <w:pPr>
        <w:pStyle w:val="ConsPlusCell"/>
        <w:jc w:val="both"/>
      </w:pPr>
      <w:r w:rsidRPr="00061AB7">
        <w:t>57 2412     3     Слюда телевизионная</w:t>
      </w:r>
    </w:p>
    <w:p w:rsidR="00CC4CF9" w:rsidRPr="00061AB7" w:rsidRDefault="00CC4CF9" w:rsidP="003463F3">
      <w:pPr>
        <w:pStyle w:val="ConsPlusCell"/>
        <w:jc w:val="both"/>
      </w:pPr>
      <w:r w:rsidRPr="00061AB7">
        <w:t>57 2413     9     Слюда стержневая и экранная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57 2414     4     Слюда прокладочная (гильотинная)</w:t>
      </w:r>
    </w:p>
    <w:p w:rsidR="00CC4CF9" w:rsidRPr="00061AB7" w:rsidRDefault="00CC4CF9" w:rsidP="003463F3">
      <w:pPr>
        <w:pStyle w:val="ConsPlusCell"/>
        <w:jc w:val="both"/>
      </w:pPr>
      <w:r w:rsidRPr="00061AB7">
        <w:t>57 2415     3     Слюда для водомерных колонок котлов высокого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давления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57 2416     5     Слюда для тепловых элементов</w:t>
      </w:r>
    </w:p>
    <w:p w:rsidR="00CC4CF9" w:rsidRPr="00061AB7" w:rsidRDefault="00CC4CF9" w:rsidP="003463F3">
      <w:pPr>
        <w:pStyle w:val="ConsPlusCell"/>
        <w:jc w:val="both"/>
      </w:pPr>
      <w:r w:rsidRPr="00061AB7">
        <w:t>57 2417     0     Слюда для смотровых окон промышленных печей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бытовых приборов (для керосинок)</w:t>
      </w:r>
    </w:p>
    <w:p w:rsidR="00CC4CF9" w:rsidRPr="00061AB7" w:rsidRDefault="00CC4CF9" w:rsidP="003463F3">
      <w:pPr>
        <w:pStyle w:val="ConsPlusCell"/>
        <w:jc w:val="both"/>
      </w:pPr>
      <w:r w:rsidRPr="00061AB7">
        <w:t>57 2419     1     Слюда обрезная и штампованная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57 2420     7     Изделия из слюды фасонные (штампованные)</w:t>
      </w:r>
    </w:p>
    <w:p w:rsidR="00CC4CF9" w:rsidRPr="00061AB7" w:rsidRDefault="00CC4CF9" w:rsidP="003463F3">
      <w:pPr>
        <w:pStyle w:val="ConsPlusCell"/>
        <w:jc w:val="both"/>
      </w:pPr>
      <w:r w:rsidRPr="00061AB7">
        <w:t>57 2421     2     Детали слюдяные для электронных приборов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(слюдяные радиодетали)</w:t>
      </w:r>
    </w:p>
    <w:p w:rsidR="00CC4CF9" w:rsidRPr="00061AB7" w:rsidRDefault="00CC4CF9" w:rsidP="003463F3">
      <w:pPr>
        <w:pStyle w:val="ConsPlusCell"/>
        <w:jc w:val="both"/>
      </w:pPr>
      <w:r w:rsidRPr="00061AB7">
        <w:t>57 2422     8     Шайбы и кольца слюдяные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2423     3     Клапаны для кислородно-дыхательных приборов</w:t>
      </w:r>
    </w:p>
    <w:p w:rsidR="00CC4CF9" w:rsidRPr="00061AB7" w:rsidRDefault="00CC4CF9" w:rsidP="003463F3">
      <w:pPr>
        <w:pStyle w:val="ConsPlusCell"/>
        <w:jc w:val="both"/>
      </w:pPr>
      <w:r w:rsidRPr="00061AB7">
        <w:t>57 2424     9     Пластины слюдяные для сверхминиатюрных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приемно-усилительных ламп</w:t>
      </w:r>
    </w:p>
    <w:p w:rsidR="00CC4CF9" w:rsidRPr="00061AB7" w:rsidRDefault="00CC4CF9" w:rsidP="003463F3">
      <w:pPr>
        <w:pStyle w:val="ConsPlusCell"/>
        <w:jc w:val="both"/>
      </w:pPr>
      <w:r w:rsidRPr="00061AB7">
        <w:t>57 2425     4     Диски слюдяные прокладочные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2426     7     Детали слюдяные прокладочные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2427     5     Теплоотражатели слюдяные для электрических ламп</w:t>
      </w:r>
    </w:p>
    <w:p w:rsidR="00CC4CF9" w:rsidRPr="00061AB7" w:rsidRDefault="00CC4CF9" w:rsidP="003463F3">
      <w:pPr>
        <w:pStyle w:val="ConsPlusCell"/>
        <w:jc w:val="both"/>
      </w:pPr>
      <w:r w:rsidRPr="00061AB7">
        <w:t>57 2429     6     Изделия фасонные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57 2500     1     Слюда измельченная и продукция на ее основе</w:t>
      </w:r>
    </w:p>
    <w:p w:rsidR="00CC4CF9" w:rsidRPr="00061AB7" w:rsidRDefault="00CC4CF9" w:rsidP="003463F3">
      <w:pPr>
        <w:pStyle w:val="ConsPlusCell"/>
        <w:jc w:val="both"/>
      </w:pPr>
      <w:r w:rsidRPr="00061AB7">
        <w:t>57 2510     6     Слюда молотая /</w:t>
      </w:r>
    </w:p>
    <w:p w:rsidR="00CC4CF9" w:rsidRPr="00061AB7" w:rsidRDefault="00CC4CF9" w:rsidP="003463F3">
      <w:pPr>
        <w:pStyle w:val="ConsPlusCell"/>
        <w:jc w:val="both"/>
      </w:pPr>
      <w:r w:rsidRPr="00061AB7">
        <w:t>57 2511     1     - мусковит</w:t>
      </w:r>
    </w:p>
    <w:p w:rsidR="00CC4CF9" w:rsidRPr="00061AB7" w:rsidRDefault="00CC4CF9" w:rsidP="003463F3">
      <w:pPr>
        <w:pStyle w:val="ConsPlusCell"/>
        <w:jc w:val="both"/>
      </w:pPr>
      <w:r w:rsidRPr="00061AB7">
        <w:t>57 2512     7     - флогопит</w:t>
      </w:r>
    </w:p>
    <w:p w:rsidR="00CC4CF9" w:rsidRPr="00061AB7" w:rsidRDefault="00CC4CF9" w:rsidP="003463F3">
      <w:pPr>
        <w:pStyle w:val="ConsPlusCell"/>
        <w:jc w:val="both"/>
      </w:pPr>
      <w:r w:rsidRPr="00061AB7">
        <w:t>57 2513     2     - искусственная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57 2520     0     Слюда дробленая (чешуйка) /</w:t>
      </w:r>
    </w:p>
    <w:p w:rsidR="00CC4CF9" w:rsidRPr="00061AB7" w:rsidRDefault="00CC4CF9" w:rsidP="003463F3">
      <w:pPr>
        <w:pStyle w:val="ConsPlusCell"/>
        <w:jc w:val="both"/>
      </w:pPr>
      <w:r w:rsidRPr="00061AB7">
        <w:t>57 2521     6     - мусковит</w:t>
      </w:r>
    </w:p>
    <w:p w:rsidR="00CC4CF9" w:rsidRPr="00061AB7" w:rsidRDefault="00CC4CF9" w:rsidP="003463F3">
      <w:pPr>
        <w:pStyle w:val="ConsPlusCell"/>
        <w:jc w:val="both"/>
      </w:pPr>
      <w:r w:rsidRPr="00061AB7">
        <w:t>57 2522     1     - флогопит</w:t>
      </w:r>
    </w:p>
    <w:p w:rsidR="00CC4CF9" w:rsidRPr="00061AB7" w:rsidRDefault="00CC4CF9" w:rsidP="003463F3">
      <w:pPr>
        <w:pStyle w:val="ConsPlusCell"/>
        <w:jc w:val="both"/>
      </w:pPr>
      <w:r w:rsidRPr="00061AB7">
        <w:t>57 2530     5     Микалекс /</w:t>
      </w:r>
    </w:p>
    <w:p w:rsidR="00CC4CF9" w:rsidRPr="00061AB7" w:rsidRDefault="00CC4CF9" w:rsidP="003463F3">
      <w:pPr>
        <w:pStyle w:val="ConsPlusCell"/>
        <w:jc w:val="both"/>
      </w:pPr>
      <w:r w:rsidRPr="00061AB7">
        <w:t>57 2531     0     - в пластинах</w:t>
      </w:r>
    </w:p>
    <w:p w:rsidR="00CC4CF9" w:rsidRPr="00061AB7" w:rsidRDefault="00CC4CF9" w:rsidP="003463F3">
      <w:pPr>
        <w:pStyle w:val="ConsPlusCell"/>
        <w:jc w:val="both"/>
      </w:pPr>
      <w:r w:rsidRPr="00061AB7">
        <w:t>57 2532     6     - в фасонных изделиях</w:t>
      </w:r>
    </w:p>
    <w:p w:rsidR="00CC4CF9" w:rsidRPr="00061AB7" w:rsidRDefault="00CC4CF9" w:rsidP="003463F3">
      <w:pPr>
        <w:pStyle w:val="ConsPlusCell"/>
        <w:jc w:val="both"/>
      </w:pPr>
      <w:r w:rsidRPr="00061AB7">
        <w:t>57 2540     1     Материал прессованный дугостойкий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искусственной слюды</w:t>
      </w:r>
    </w:p>
    <w:p w:rsidR="00CC4CF9" w:rsidRPr="00061AB7" w:rsidRDefault="00CC4CF9" w:rsidP="003463F3">
      <w:pPr>
        <w:pStyle w:val="ConsPlusCell"/>
        <w:jc w:val="both"/>
      </w:pPr>
      <w:r w:rsidRPr="00061AB7">
        <w:t>57 2590     2     Продукция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57 2591     8     Пигменты слюдяные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2600     5     Материалы полевошпатовые, кварцполевошпатовые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(пегматит), кварц</w:t>
      </w:r>
    </w:p>
    <w:p w:rsidR="00CC4CF9" w:rsidRPr="00061AB7" w:rsidRDefault="00CC4CF9" w:rsidP="003463F3">
      <w:pPr>
        <w:pStyle w:val="ConsPlusCell"/>
        <w:jc w:val="both"/>
      </w:pPr>
      <w:r w:rsidRPr="00061AB7">
        <w:t>57 2610     8     Материалы полевошпатовые /</w:t>
      </w:r>
    </w:p>
    <w:p w:rsidR="00CC4CF9" w:rsidRPr="00061AB7" w:rsidRDefault="00CC4CF9" w:rsidP="003463F3">
      <w:pPr>
        <w:pStyle w:val="ConsPlusCell"/>
        <w:jc w:val="both"/>
      </w:pPr>
      <w:r w:rsidRPr="00061AB7">
        <w:t>57 2611     5     - молотые</w:t>
      </w:r>
    </w:p>
    <w:p w:rsidR="00CC4CF9" w:rsidRPr="00061AB7" w:rsidRDefault="00CC4CF9" w:rsidP="003463F3">
      <w:pPr>
        <w:pStyle w:val="ConsPlusCell"/>
        <w:jc w:val="both"/>
      </w:pPr>
      <w:r w:rsidRPr="00061AB7">
        <w:t>57 2612     0     - кусковые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2620     4     Материалы кварцполевошпатовые (пегматит) /</w:t>
      </w:r>
    </w:p>
    <w:p w:rsidR="00CC4CF9" w:rsidRPr="00061AB7" w:rsidRDefault="00CC4CF9" w:rsidP="003463F3">
      <w:pPr>
        <w:pStyle w:val="ConsPlusCell"/>
        <w:jc w:val="both"/>
      </w:pPr>
      <w:r w:rsidRPr="00061AB7">
        <w:t>57 2621     1     - молотые</w:t>
      </w:r>
    </w:p>
    <w:p w:rsidR="00CC4CF9" w:rsidRPr="00061AB7" w:rsidRDefault="00CC4CF9" w:rsidP="003463F3">
      <w:pPr>
        <w:pStyle w:val="ConsPlusCell"/>
        <w:jc w:val="both"/>
      </w:pPr>
      <w:r w:rsidRPr="00061AB7">
        <w:t>57 2622     5     - кусковые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2630     9     Кварц (сырье)</w:t>
      </w:r>
    </w:p>
    <w:p w:rsidR="00CC4CF9" w:rsidRPr="00061AB7" w:rsidRDefault="00CC4CF9" w:rsidP="003463F3">
      <w:pPr>
        <w:pStyle w:val="ConsPlusCell"/>
        <w:jc w:val="both"/>
      </w:pPr>
      <w:r w:rsidRPr="00061AB7">
        <w:t>57 2631     4     Сырье кварцевое искусственное</w:t>
      </w:r>
    </w:p>
    <w:p w:rsidR="00CC4CF9" w:rsidRPr="00061AB7" w:rsidRDefault="00CC4CF9" w:rsidP="003463F3">
      <w:pPr>
        <w:pStyle w:val="ConsPlusCell"/>
        <w:jc w:val="both"/>
      </w:pPr>
      <w:r w:rsidRPr="00061AB7">
        <w:t>57 2632     5     Кварц (сырье) для плавки прозрачного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кварцевого стекла</w:t>
      </w:r>
    </w:p>
    <w:p w:rsidR="00CC4CF9" w:rsidRPr="00061AB7" w:rsidRDefault="00CC4CF9" w:rsidP="003463F3">
      <w:pPr>
        <w:pStyle w:val="ConsPlusCell"/>
        <w:jc w:val="both"/>
      </w:pPr>
      <w:r w:rsidRPr="00061AB7">
        <w:t>57 2633     5     Кварц (сырье) для варки технического стекла</w:t>
      </w:r>
    </w:p>
    <w:p w:rsidR="00CC4CF9" w:rsidRPr="00061AB7" w:rsidRDefault="00CC4CF9" w:rsidP="003463F3">
      <w:pPr>
        <w:pStyle w:val="ConsPlusCell"/>
        <w:jc w:val="both"/>
      </w:pPr>
      <w:r w:rsidRPr="00061AB7">
        <w:t>57 2634     0     Пьезокварц природный в сырье</w:t>
      </w:r>
    </w:p>
    <w:p w:rsidR="00CC4CF9" w:rsidRPr="00061AB7" w:rsidRDefault="00CC4CF9" w:rsidP="003463F3">
      <w:pPr>
        <w:pStyle w:val="ConsPlusCell"/>
        <w:jc w:val="both"/>
      </w:pPr>
      <w:r w:rsidRPr="00061AB7">
        <w:t>57 2635     6     Кварц (сырье) для прочих целей</w:t>
      </w:r>
    </w:p>
    <w:p w:rsidR="00CC4CF9" w:rsidRPr="00061AB7" w:rsidRDefault="00CC4CF9" w:rsidP="003463F3">
      <w:pPr>
        <w:pStyle w:val="ConsPlusCell"/>
        <w:jc w:val="both"/>
      </w:pPr>
      <w:r w:rsidRPr="00061AB7">
        <w:t>57 2640     3     Сырье минеральное для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строительных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57 2641     9     Диопсид</w:t>
      </w:r>
    </w:p>
    <w:p w:rsidR="00CC4CF9" w:rsidRPr="00061AB7" w:rsidRDefault="00CC4CF9" w:rsidP="003463F3">
      <w:pPr>
        <w:pStyle w:val="ConsPlusCell"/>
        <w:jc w:val="both"/>
      </w:pPr>
      <w:r w:rsidRPr="00061AB7">
        <w:t>57 2700     9     Тальк, талькомагнезит</w:t>
      </w:r>
    </w:p>
    <w:p w:rsidR="00CC4CF9" w:rsidRPr="00061AB7" w:rsidRDefault="00CC4CF9" w:rsidP="003463F3">
      <w:pPr>
        <w:pStyle w:val="ConsPlusCell"/>
        <w:jc w:val="both"/>
      </w:pPr>
      <w:r w:rsidRPr="00061AB7">
        <w:t>57 2701     4     Тальк молотый *</w:t>
      </w:r>
    </w:p>
    <w:p w:rsidR="00CC4CF9" w:rsidRPr="00061AB7" w:rsidRDefault="00CC4CF9" w:rsidP="003463F3">
      <w:pPr>
        <w:pStyle w:val="ConsPlusCell"/>
        <w:jc w:val="both"/>
      </w:pPr>
      <w:r w:rsidRPr="00061AB7">
        <w:t>57 2710     3     Тальк кусковой (руда тальковая товарная) /</w:t>
      </w:r>
    </w:p>
    <w:p w:rsidR="00CC4CF9" w:rsidRPr="00061AB7" w:rsidRDefault="00CC4CF9" w:rsidP="003463F3">
      <w:pPr>
        <w:pStyle w:val="ConsPlusCell"/>
        <w:jc w:val="both"/>
      </w:pPr>
      <w:r w:rsidRPr="00061AB7">
        <w:t>57 2711     9     - сорт "Экстра"</w:t>
      </w:r>
    </w:p>
    <w:p w:rsidR="00CC4CF9" w:rsidRPr="00061AB7" w:rsidRDefault="00CC4CF9" w:rsidP="003463F3">
      <w:pPr>
        <w:pStyle w:val="ConsPlusCell"/>
        <w:jc w:val="both"/>
      </w:pPr>
      <w:r w:rsidRPr="00061AB7">
        <w:t>57 2712     4     - сорт 1</w:t>
      </w:r>
    </w:p>
    <w:p w:rsidR="00CC4CF9" w:rsidRPr="00061AB7" w:rsidRDefault="00CC4CF9" w:rsidP="003463F3">
      <w:pPr>
        <w:pStyle w:val="ConsPlusCell"/>
        <w:jc w:val="both"/>
      </w:pPr>
      <w:r w:rsidRPr="00061AB7">
        <w:t>57 2713     5     - сорт 2</w:t>
      </w:r>
    </w:p>
    <w:p w:rsidR="00CC4CF9" w:rsidRPr="00061AB7" w:rsidRDefault="00CC4CF9" w:rsidP="003463F3">
      <w:pPr>
        <w:pStyle w:val="ConsPlusCell"/>
        <w:jc w:val="both"/>
      </w:pPr>
      <w:r w:rsidRPr="00061AB7">
        <w:t>57 2714     5     - сорт 3</w:t>
      </w:r>
    </w:p>
    <w:p w:rsidR="00CC4CF9" w:rsidRPr="00061AB7" w:rsidRDefault="00CC4CF9" w:rsidP="003463F3">
      <w:pPr>
        <w:pStyle w:val="ConsPlusCell"/>
        <w:jc w:val="both"/>
      </w:pPr>
      <w:r w:rsidRPr="00061AB7">
        <w:t>57 2720     8     Тальк молотый природный /</w:t>
      </w:r>
    </w:p>
    <w:p w:rsidR="00CC4CF9" w:rsidRPr="00061AB7" w:rsidRDefault="00CC4CF9" w:rsidP="003463F3">
      <w:pPr>
        <w:pStyle w:val="ConsPlusCell"/>
        <w:jc w:val="both"/>
      </w:pPr>
      <w:r w:rsidRPr="00061AB7">
        <w:t>57 2721     3     - карандашный</w:t>
      </w:r>
    </w:p>
    <w:p w:rsidR="00CC4CF9" w:rsidRPr="00061AB7" w:rsidRDefault="00CC4CF9" w:rsidP="003463F3">
      <w:pPr>
        <w:pStyle w:val="ConsPlusCell"/>
        <w:jc w:val="both"/>
      </w:pPr>
      <w:r w:rsidRPr="00061AB7">
        <w:t>57 2722     9     - кабельный</w:t>
      </w:r>
    </w:p>
    <w:p w:rsidR="00CC4CF9" w:rsidRPr="00061AB7" w:rsidRDefault="00CC4CF9" w:rsidP="003463F3">
      <w:pPr>
        <w:pStyle w:val="ConsPlusCell"/>
        <w:jc w:val="both"/>
      </w:pPr>
      <w:r w:rsidRPr="00061AB7">
        <w:t>57 2723     4     - из руд Онотского месторождения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57 2724     9     - из руд Шабровского месторождения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57 2730     2     Тальк молотый обогащенный /</w:t>
      </w:r>
    </w:p>
    <w:p w:rsidR="00CC4CF9" w:rsidRPr="00061AB7" w:rsidRDefault="00CC4CF9" w:rsidP="003463F3">
      <w:pPr>
        <w:pStyle w:val="ConsPlusCell"/>
        <w:jc w:val="both"/>
      </w:pPr>
      <w:r w:rsidRPr="00061AB7">
        <w:t>57 2731     8     - парфюмерный</w:t>
      </w:r>
    </w:p>
    <w:p w:rsidR="00CC4CF9" w:rsidRPr="00061AB7" w:rsidRDefault="00CC4CF9" w:rsidP="003463F3">
      <w:pPr>
        <w:pStyle w:val="ConsPlusCell"/>
        <w:jc w:val="both"/>
      </w:pPr>
      <w:r w:rsidRPr="00061AB7">
        <w:t>57 2732     3     - флотированный</w:t>
      </w:r>
    </w:p>
    <w:p w:rsidR="00CC4CF9" w:rsidRPr="00061AB7" w:rsidRDefault="00CC4CF9" w:rsidP="003463F3">
      <w:pPr>
        <w:pStyle w:val="ConsPlusCell"/>
        <w:jc w:val="both"/>
      </w:pPr>
      <w:r w:rsidRPr="00061AB7">
        <w:t>57 2733     9     Микротальк</w:t>
      </w:r>
    </w:p>
    <w:p w:rsidR="00CC4CF9" w:rsidRPr="00061AB7" w:rsidRDefault="00CC4CF9" w:rsidP="003463F3">
      <w:pPr>
        <w:pStyle w:val="ConsPlusCell"/>
        <w:jc w:val="both"/>
      </w:pPr>
      <w:r w:rsidRPr="00061AB7">
        <w:t>57 2740     7     Талькомагнезит /</w:t>
      </w:r>
    </w:p>
    <w:p w:rsidR="00CC4CF9" w:rsidRPr="00061AB7" w:rsidRDefault="00CC4CF9" w:rsidP="003463F3">
      <w:pPr>
        <w:pStyle w:val="ConsPlusCell"/>
        <w:jc w:val="both"/>
      </w:pPr>
      <w:r w:rsidRPr="00061AB7">
        <w:t>57 2741     2     - кусковой</w:t>
      </w:r>
    </w:p>
    <w:p w:rsidR="00CC4CF9" w:rsidRPr="00061AB7" w:rsidRDefault="00CC4CF9" w:rsidP="003463F3">
      <w:pPr>
        <w:pStyle w:val="ConsPlusCell"/>
        <w:jc w:val="both"/>
      </w:pPr>
      <w:r w:rsidRPr="00061AB7">
        <w:t>57 2742     8     - молотый</w:t>
      </w:r>
    </w:p>
    <w:p w:rsidR="00CC4CF9" w:rsidRPr="00061AB7" w:rsidRDefault="00CC4CF9" w:rsidP="003463F3">
      <w:pPr>
        <w:pStyle w:val="ConsPlusCell"/>
        <w:jc w:val="both"/>
      </w:pPr>
      <w:r w:rsidRPr="00061AB7">
        <w:t>57 2743     3     Кирпич талькомагнезитовый</w:t>
      </w:r>
    </w:p>
    <w:p w:rsidR="00CC4CF9" w:rsidRPr="00061AB7" w:rsidRDefault="00CC4CF9" w:rsidP="003463F3">
      <w:pPr>
        <w:pStyle w:val="ConsPlusCell"/>
        <w:jc w:val="both"/>
      </w:pPr>
      <w:r w:rsidRPr="00061AB7">
        <w:t>57 2790     4     Отходы производства талька</w:t>
      </w:r>
    </w:p>
    <w:p w:rsidR="00CC4CF9" w:rsidRPr="00061AB7" w:rsidRDefault="00CC4CF9" w:rsidP="003463F3">
      <w:pPr>
        <w:pStyle w:val="ConsPlusCell"/>
        <w:jc w:val="both"/>
      </w:pPr>
      <w:r w:rsidRPr="00061AB7">
        <w:t>57 2800     2     Графит</w:t>
      </w:r>
    </w:p>
    <w:p w:rsidR="00CC4CF9" w:rsidRPr="00061AB7" w:rsidRDefault="00CC4CF9" w:rsidP="003463F3">
      <w:pPr>
        <w:pStyle w:val="ConsPlusCell"/>
        <w:jc w:val="both"/>
      </w:pPr>
      <w:r w:rsidRPr="00061AB7">
        <w:t>57 2801     8     Руда графитовая (товарная) *</w:t>
      </w:r>
    </w:p>
    <w:p w:rsidR="00CC4CF9" w:rsidRPr="00061AB7" w:rsidRDefault="00CC4CF9" w:rsidP="003463F3">
      <w:pPr>
        <w:pStyle w:val="ConsPlusCell"/>
        <w:jc w:val="both"/>
      </w:pPr>
      <w:r w:rsidRPr="00061AB7">
        <w:t>57 2810     7     Руда графитовая /</w:t>
      </w:r>
    </w:p>
    <w:p w:rsidR="00CC4CF9" w:rsidRPr="00061AB7" w:rsidRDefault="00CC4CF9" w:rsidP="003463F3">
      <w:pPr>
        <w:pStyle w:val="ConsPlusCell"/>
        <w:jc w:val="both"/>
      </w:pPr>
      <w:r w:rsidRPr="00061AB7">
        <w:t>57 2811     2     - Ногинского месторождения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57 2812     8     - Потогольского месторождения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57 2820     1     Графит кристаллический /</w:t>
      </w:r>
    </w:p>
    <w:p w:rsidR="00CC4CF9" w:rsidRPr="00061AB7" w:rsidRDefault="00CC4CF9" w:rsidP="003463F3">
      <w:pPr>
        <w:pStyle w:val="ConsPlusCell"/>
        <w:jc w:val="both"/>
      </w:pPr>
      <w:r w:rsidRPr="00061AB7">
        <w:t>57 2821     7     - смазочный</w:t>
      </w:r>
    </w:p>
    <w:p w:rsidR="00CC4CF9" w:rsidRPr="00061AB7" w:rsidRDefault="00CC4CF9" w:rsidP="003463F3">
      <w:pPr>
        <w:pStyle w:val="ConsPlusCell"/>
        <w:jc w:val="both"/>
      </w:pPr>
      <w:r w:rsidRPr="00061AB7">
        <w:t>57 2822     2     - тигельный</w:t>
      </w:r>
    </w:p>
    <w:p w:rsidR="00CC4CF9" w:rsidRPr="00061AB7" w:rsidRDefault="00CC4CF9" w:rsidP="003463F3">
      <w:pPr>
        <w:pStyle w:val="ConsPlusCell"/>
        <w:jc w:val="both"/>
      </w:pPr>
      <w:r w:rsidRPr="00061AB7">
        <w:t>57 2823     8     - литейный</w:t>
      </w:r>
    </w:p>
    <w:p w:rsidR="00CC4CF9" w:rsidRPr="00061AB7" w:rsidRDefault="00CC4CF9" w:rsidP="003463F3">
      <w:pPr>
        <w:pStyle w:val="ConsPlusCell"/>
        <w:jc w:val="both"/>
      </w:pPr>
      <w:r w:rsidRPr="00061AB7">
        <w:t>57 2824     3     - аккумуляторный</w:t>
      </w:r>
    </w:p>
    <w:p w:rsidR="00CC4CF9" w:rsidRPr="00061AB7" w:rsidRDefault="00CC4CF9" w:rsidP="003463F3">
      <w:pPr>
        <w:pStyle w:val="ConsPlusCell"/>
        <w:jc w:val="both"/>
      </w:pPr>
      <w:r w:rsidRPr="00061AB7">
        <w:t>57 2825     9     - электроугольный</w:t>
      </w:r>
    </w:p>
    <w:p w:rsidR="00CC4CF9" w:rsidRPr="00061AB7" w:rsidRDefault="00CC4CF9" w:rsidP="003463F3">
      <w:pPr>
        <w:pStyle w:val="ConsPlusCell"/>
        <w:jc w:val="both"/>
      </w:pPr>
      <w:r w:rsidRPr="00061AB7">
        <w:t>57 2826     4     - элементный</w:t>
      </w:r>
    </w:p>
    <w:p w:rsidR="00CC4CF9" w:rsidRPr="00061AB7" w:rsidRDefault="00CC4CF9" w:rsidP="003463F3">
      <w:pPr>
        <w:pStyle w:val="ConsPlusCell"/>
        <w:jc w:val="both"/>
      </w:pPr>
      <w:r w:rsidRPr="00061AB7">
        <w:t>57 2827     6     - карандашный</w:t>
      </w:r>
    </w:p>
    <w:p w:rsidR="00CC4CF9" w:rsidRPr="00061AB7" w:rsidRDefault="00CC4CF9" w:rsidP="003463F3">
      <w:pPr>
        <w:pStyle w:val="ConsPlusCell"/>
        <w:jc w:val="both"/>
      </w:pPr>
      <w:r w:rsidRPr="00061AB7">
        <w:t>57 2828     5     - для специальных сталей</w:t>
      </w:r>
    </w:p>
    <w:p w:rsidR="00CC4CF9" w:rsidRPr="00061AB7" w:rsidRDefault="00CC4CF9" w:rsidP="003463F3">
      <w:pPr>
        <w:pStyle w:val="ConsPlusCell"/>
        <w:jc w:val="both"/>
      </w:pPr>
      <w:r w:rsidRPr="00061AB7">
        <w:t>57 2830     6     Графит скрытокристаллический (аморфный) /</w:t>
      </w:r>
    </w:p>
    <w:p w:rsidR="00CC4CF9" w:rsidRPr="00061AB7" w:rsidRDefault="00CC4CF9" w:rsidP="003463F3">
      <w:pPr>
        <w:pStyle w:val="ConsPlusCell"/>
        <w:jc w:val="both"/>
      </w:pPr>
      <w:r w:rsidRPr="00061AB7">
        <w:t>57 2831     1     - литейный</w:t>
      </w:r>
    </w:p>
    <w:p w:rsidR="00CC4CF9" w:rsidRPr="00061AB7" w:rsidRDefault="00CC4CF9" w:rsidP="003463F3">
      <w:pPr>
        <w:pStyle w:val="ConsPlusCell"/>
        <w:jc w:val="both"/>
      </w:pPr>
      <w:r w:rsidRPr="00061AB7">
        <w:t>57 2832     7     - электроугольный</w:t>
      </w:r>
    </w:p>
    <w:p w:rsidR="00CC4CF9" w:rsidRPr="00061AB7" w:rsidRDefault="00CC4CF9" w:rsidP="003463F3">
      <w:pPr>
        <w:pStyle w:val="ConsPlusCell"/>
        <w:jc w:val="both"/>
      </w:pPr>
      <w:r w:rsidRPr="00061AB7">
        <w:t>57 2850     5     Графит малозольный /</w:t>
      </w:r>
    </w:p>
    <w:p w:rsidR="00CC4CF9" w:rsidRPr="00061AB7" w:rsidRDefault="00CC4CF9" w:rsidP="003463F3">
      <w:pPr>
        <w:pStyle w:val="ConsPlusCell"/>
        <w:jc w:val="both"/>
      </w:pPr>
      <w:r w:rsidRPr="00061AB7">
        <w:t>57 2851     0     - завальевский</w:t>
      </w:r>
    </w:p>
    <w:p w:rsidR="00CC4CF9" w:rsidRPr="00061AB7" w:rsidRDefault="00CC4CF9" w:rsidP="003463F3">
      <w:pPr>
        <w:pStyle w:val="ConsPlusCell"/>
        <w:jc w:val="both"/>
      </w:pPr>
      <w:r w:rsidRPr="00061AB7">
        <w:t>57 2852     6     - скраповый</w:t>
      </w:r>
    </w:p>
    <w:p w:rsidR="00CC4CF9" w:rsidRPr="00061AB7" w:rsidRDefault="00CC4CF9" w:rsidP="003463F3">
      <w:pPr>
        <w:pStyle w:val="ConsPlusCell"/>
        <w:jc w:val="both"/>
      </w:pPr>
      <w:r w:rsidRPr="00061AB7">
        <w:t>57 2853     1     - специальный</w:t>
      </w:r>
    </w:p>
    <w:p w:rsidR="00CC4CF9" w:rsidRPr="00061AB7" w:rsidRDefault="00CC4CF9" w:rsidP="003463F3">
      <w:pPr>
        <w:pStyle w:val="ConsPlusCell"/>
        <w:jc w:val="both"/>
      </w:pPr>
      <w:r w:rsidRPr="00061AB7">
        <w:t>57 2860     0     Препараты коллоидно-графитовые /</w:t>
      </w:r>
    </w:p>
    <w:p w:rsidR="00CC4CF9" w:rsidRPr="00061AB7" w:rsidRDefault="00CC4CF9" w:rsidP="003463F3">
      <w:pPr>
        <w:pStyle w:val="ConsPlusCell"/>
        <w:jc w:val="both"/>
      </w:pPr>
      <w:r w:rsidRPr="00061AB7">
        <w:t>57 2861     5     - водные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2862     0     - из естественного графита</w:t>
      </w:r>
    </w:p>
    <w:p w:rsidR="00CC4CF9" w:rsidRPr="00061AB7" w:rsidRDefault="00CC4CF9" w:rsidP="003463F3">
      <w:pPr>
        <w:pStyle w:val="ConsPlusCell"/>
        <w:jc w:val="both"/>
      </w:pPr>
      <w:r w:rsidRPr="00061AB7">
        <w:t>57 2863     6     - масляные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2880     9     Изделия и материалы на основе естественного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графита</w:t>
      </w:r>
    </w:p>
    <w:p w:rsidR="00CC4CF9" w:rsidRPr="00061AB7" w:rsidRDefault="00CC4CF9" w:rsidP="003463F3">
      <w:pPr>
        <w:pStyle w:val="ConsPlusCell"/>
        <w:jc w:val="both"/>
      </w:pPr>
      <w:r w:rsidRPr="00061AB7">
        <w:t>57 2881     4     Изделия и материалы графитопластовые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2882     8     Изделия и материалы из силицированного графита</w:t>
      </w:r>
    </w:p>
    <w:p w:rsidR="00CC4CF9" w:rsidRPr="00061AB7" w:rsidRDefault="00CC4CF9" w:rsidP="003463F3">
      <w:pPr>
        <w:pStyle w:val="ConsPlusCell"/>
        <w:jc w:val="both"/>
      </w:pPr>
      <w:r w:rsidRPr="00061AB7">
        <w:t>57 2890     3     Отходы производства графита</w:t>
      </w:r>
    </w:p>
    <w:p w:rsidR="00CC4CF9" w:rsidRPr="00061AB7" w:rsidRDefault="00CC4CF9" w:rsidP="003463F3">
      <w:pPr>
        <w:pStyle w:val="ConsPlusCell"/>
        <w:jc w:val="both"/>
      </w:pPr>
      <w:r w:rsidRPr="00061AB7">
        <w:t>57 2900     6     Каолин</w:t>
      </w:r>
    </w:p>
    <w:p w:rsidR="00CC4CF9" w:rsidRPr="00061AB7" w:rsidRDefault="00CC4CF9" w:rsidP="003463F3">
      <w:pPr>
        <w:pStyle w:val="ConsPlusCell"/>
        <w:jc w:val="both"/>
      </w:pPr>
      <w:r w:rsidRPr="00061AB7">
        <w:t>57 2901     1     Руда каолиновая (товарная) *</w:t>
      </w:r>
    </w:p>
    <w:p w:rsidR="00CC4CF9" w:rsidRPr="00061AB7" w:rsidRDefault="00CC4CF9" w:rsidP="003463F3">
      <w:pPr>
        <w:pStyle w:val="ConsPlusCell"/>
        <w:jc w:val="both"/>
      </w:pPr>
      <w:r w:rsidRPr="00061AB7">
        <w:t>57 2910     0     Руда каолиновая</w:t>
      </w:r>
    </w:p>
    <w:p w:rsidR="00CC4CF9" w:rsidRPr="00061AB7" w:rsidRDefault="00CC4CF9" w:rsidP="003463F3">
      <w:pPr>
        <w:pStyle w:val="ConsPlusCell"/>
        <w:jc w:val="both"/>
      </w:pPr>
      <w:r w:rsidRPr="00061AB7">
        <w:t>57 2911     6     Руда каолиновая класса А</w:t>
      </w:r>
    </w:p>
    <w:p w:rsidR="00CC4CF9" w:rsidRPr="00061AB7" w:rsidRDefault="00CC4CF9" w:rsidP="003463F3">
      <w:pPr>
        <w:pStyle w:val="ConsPlusCell"/>
        <w:jc w:val="both"/>
      </w:pPr>
      <w:r w:rsidRPr="00061AB7">
        <w:t>57 2912     1     Руда каолиновая класса Б</w:t>
      </w:r>
    </w:p>
    <w:p w:rsidR="00CC4CF9" w:rsidRPr="00061AB7" w:rsidRDefault="00CC4CF9" w:rsidP="003463F3">
      <w:pPr>
        <w:pStyle w:val="ConsPlusCell"/>
        <w:jc w:val="both"/>
      </w:pPr>
      <w:r w:rsidRPr="00061AB7">
        <w:t>57 2920     5     Каолин / обогащенный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57 2921     0     - мокрого обогащения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57 2922     6     - сухого обогащения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57 2923     1     Каолин дегидратированный (обожженный)</w:t>
      </w:r>
    </w:p>
    <w:p w:rsidR="00CC4CF9" w:rsidRPr="00061AB7" w:rsidRDefault="00CC4CF9" w:rsidP="003463F3">
      <w:pPr>
        <w:pStyle w:val="ConsPlusCell"/>
        <w:jc w:val="both"/>
      </w:pPr>
      <w:r w:rsidRPr="00061AB7">
        <w:t>57 2990     7     отходы производства каолина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57 3000     6     Цемент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57 3001     1     Цемент тарированный *</w:t>
      </w:r>
    </w:p>
    <w:p w:rsidR="00CC4CF9" w:rsidRPr="00061AB7" w:rsidRDefault="00CC4CF9" w:rsidP="003463F3">
      <w:pPr>
        <w:pStyle w:val="ConsPlusCell"/>
        <w:jc w:val="both"/>
      </w:pPr>
      <w:r w:rsidRPr="00061AB7">
        <w:t>57 3002     7     Средняя марка  цемента *</w:t>
      </w:r>
    </w:p>
    <w:p w:rsidR="00CC4CF9" w:rsidRPr="00061AB7" w:rsidRDefault="00CC4CF9" w:rsidP="003463F3">
      <w:pPr>
        <w:pStyle w:val="ConsPlusCell"/>
        <w:jc w:val="both"/>
      </w:pPr>
      <w:r w:rsidRPr="00061AB7">
        <w:t>57 3003     2     Цемент марки 500 и свыше *</w:t>
      </w:r>
    </w:p>
    <w:p w:rsidR="00CC4CF9" w:rsidRPr="00061AB7" w:rsidRDefault="00CC4CF9" w:rsidP="003463F3">
      <w:pPr>
        <w:pStyle w:val="ConsPlusCell"/>
        <w:jc w:val="both"/>
      </w:pPr>
      <w:r w:rsidRPr="00061AB7">
        <w:t>57 3004     8     Цемент марки 550 *</w:t>
      </w:r>
    </w:p>
    <w:p w:rsidR="00CC4CF9" w:rsidRPr="00061AB7" w:rsidRDefault="00CC4CF9" w:rsidP="003463F3">
      <w:pPr>
        <w:pStyle w:val="ConsPlusCell"/>
        <w:jc w:val="both"/>
      </w:pPr>
      <w:r w:rsidRPr="00061AB7">
        <w:t>57 3005     3     Цемент марки 600 и выше *</w:t>
      </w:r>
    </w:p>
    <w:p w:rsidR="00CC4CF9" w:rsidRPr="00061AB7" w:rsidRDefault="00CC4CF9" w:rsidP="003463F3">
      <w:pPr>
        <w:pStyle w:val="ConsPlusCell"/>
        <w:jc w:val="both"/>
      </w:pPr>
      <w:r w:rsidRPr="00061AB7">
        <w:t>57 3006     9     Портландцемент *</w:t>
      </w:r>
    </w:p>
    <w:p w:rsidR="00CC4CF9" w:rsidRPr="00061AB7" w:rsidRDefault="00CC4CF9" w:rsidP="003463F3">
      <w:pPr>
        <w:pStyle w:val="ConsPlusCell"/>
        <w:jc w:val="both"/>
      </w:pPr>
      <w:r w:rsidRPr="00061AB7">
        <w:t>57 3007     4     Портландцемент с пластифицирующей добавкой *</w:t>
      </w:r>
    </w:p>
    <w:p w:rsidR="00CC4CF9" w:rsidRPr="00061AB7" w:rsidRDefault="00CC4CF9" w:rsidP="003463F3">
      <w:pPr>
        <w:pStyle w:val="ConsPlusCell"/>
        <w:jc w:val="both"/>
      </w:pPr>
      <w:r w:rsidRPr="00061AB7">
        <w:t>57 3008     1     Портландцемент с гидрофобизирующей добавкой *</w:t>
      </w:r>
    </w:p>
    <w:p w:rsidR="00CC4CF9" w:rsidRPr="00061AB7" w:rsidRDefault="00CC4CF9" w:rsidP="003463F3">
      <w:pPr>
        <w:pStyle w:val="ConsPlusCell"/>
        <w:jc w:val="both"/>
      </w:pPr>
      <w:r w:rsidRPr="00061AB7">
        <w:t>57 3009     5     Цемент высшей категории качества *</w:t>
      </w:r>
    </w:p>
    <w:p w:rsidR="00CC4CF9" w:rsidRPr="00061AB7" w:rsidRDefault="00CC4CF9" w:rsidP="003463F3">
      <w:pPr>
        <w:pStyle w:val="ConsPlusCell"/>
        <w:jc w:val="both"/>
      </w:pPr>
      <w:r w:rsidRPr="00061AB7">
        <w:t>57 3010     0     Цемент по сухому способу производства *</w:t>
      </w:r>
    </w:p>
    <w:p w:rsidR="00CC4CF9" w:rsidRPr="00061AB7" w:rsidRDefault="00CC4CF9" w:rsidP="003463F3">
      <w:pPr>
        <w:pStyle w:val="ConsPlusCell"/>
        <w:jc w:val="both"/>
      </w:pPr>
      <w:r w:rsidRPr="00061AB7">
        <w:t>57 3011     6     Клинкер по сухому способу производства *</w:t>
      </w:r>
    </w:p>
    <w:p w:rsidR="00CC4CF9" w:rsidRPr="00061AB7" w:rsidRDefault="00CC4CF9" w:rsidP="003463F3">
      <w:pPr>
        <w:pStyle w:val="ConsPlusCell"/>
        <w:jc w:val="both"/>
      </w:pPr>
      <w:r w:rsidRPr="00061AB7">
        <w:t>57 3012     1     Цемент марки 300 *</w:t>
      </w:r>
    </w:p>
    <w:p w:rsidR="00CC4CF9" w:rsidRPr="00061AB7" w:rsidRDefault="00CC4CF9" w:rsidP="003463F3">
      <w:pPr>
        <w:pStyle w:val="ConsPlusCell"/>
        <w:jc w:val="both"/>
      </w:pPr>
      <w:r w:rsidRPr="00061AB7">
        <w:t>57 3013     7     Цемент марки 400 *</w:t>
      </w:r>
    </w:p>
    <w:p w:rsidR="00CC4CF9" w:rsidRPr="00061AB7" w:rsidRDefault="00CC4CF9" w:rsidP="003463F3">
      <w:pPr>
        <w:pStyle w:val="ConsPlusCell"/>
        <w:jc w:val="both"/>
      </w:pPr>
      <w:r w:rsidRPr="00061AB7">
        <w:t>57 3014     2     Цемент марки 500 *</w:t>
      </w:r>
    </w:p>
    <w:p w:rsidR="00CC4CF9" w:rsidRPr="00061AB7" w:rsidRDefault="00CC4CF9" w:rsidP="003463F3">
      <w:pPr>
        <w:pStyle w:val="ConsPlusCell"/>
        <w:jc w:val="both"/>
      </w:pPr>
      <w:r w:rsidRPr="00061AB7">
        <w:t>57 3015     8     Портландцемент марки 300 *</w:t>
      </w:r>
    </w:p>
    <w:p w:rsidR="00CC4CF9" w:rsidRPr="00061AB7" w:rsidRDefault="00CC4CF9" w:rsidP="003463F3">
      <w:pPr>
        <w:pStyle w:val="ConsPlusCell"/>
        <w:jc w:val="both"/>
      </w:pPr>
      <w:r w:rsidRPr="00061AB7">
        <w:t>57 3016     3     Портландцемент марки 400 *</w:t>
      </w:r>
    </w:p>
    <w:p w:rsidR="00CC4CF9" w:rsidRPr="00061AB7" w:rsidRDefault="00CC4CF9" w:rsidP="003463F3">
      <w:pPr>
        <w:pStyle w:val="ConsPlusCell"/>
        <w:jc w:val="both"/>
      </w:pPr>
      <w:r w:rsidRPr="00061AB7">
        <w:t>57 3017     9     Портландцемент марки 500 *</w:t>
      </w:r>
    </w:p>
    <w:p w:rsidR="00CC4CF9" w:rsidRPr="00061AB7" w:rsidRDefault="00CC4CF9" w:rsidP="003463F3">
      <w:pPr>
        <w:pStyle w:val="ConsPlusCell"/>
        <w:jc w:val="both"/>
      </w:pPr>
      <w:r w:rsidRPr="00061AB7">
        <w:t>57 3018     4     Портландцемент марки 550 *</w:t>
      </w:r>
    </w:p>
    <w:p w:rsidR="00CC4CF9" w:rsidRPr="00061AB7" w:rsidRDefault="00CC4CF9" w:rsidP="003463F3">
      <w:pPr>
        <w:pStyle w:val="ConsPlusCell"/>
        <w:jc w:val="both"/>
      </w:pPr>
      <w:r w:rsidRPr="00061AB7">
        <w:t>57 3019     2     Портландцемент марки 600 *</w:t>
      </w:r>
    </w:p>
    <w:p w:rsidR="00CC4CF9" w:rsidRPr="00061AB7" w:rsidRDefault="00CC4CF9" w:rsidP="003463F3">
      <w:pPr>
        <w:pStyle w:val="ConsPlusCell"/>
        <w:jc w:val="both"/>
      </w:pPr>
      <w:r w:rsidRPr="00061AB7">
        <w:t>57 3020     5     Портландцемент для бетона дорожных покрытий 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основе клинкера нормированного состава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содержанием трехкальциевого алюмината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количестве не более 8% по массе *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46/2002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57 3022     6     Шлакопортландцемент марки 300 *</w:t>
      </w:r>
    </w:p>
    <w:p w:rsidR="00CC4CF9" w:rsidRPr="00061AB7" w:rsidRDefault="00CC4CF9" w:rsidP="003463F3">
      <w:pPr>
        <w:pStyle w:val="ConsPlusCell"/>
        <w:jc w:val="both"/>
      </w:pPr>
      <w:r w:rsidRPr="00061AB7">
        <w:t>57 3023     1     Шлакопортландцемент марки 400 *</w:t>
      </w:r>
    </w:p>
    <w:p w:rsidR="00CC4CF9" w:rsidRPr="00061AB7" w:rsidRDefault="00CC4CF9" w:rsidP="003463F3">
      <w:pPr>
        <w:pStyle w:val="ConsPlusCell"/>
        <w:jc w:val="both"/>
      </w:pPr>
      <w:r w:rsidRPr="00061AB7">
        <w:t>57 3026     8     Цемент с использованием белитовых шламов *</w:t>
      </w:r>
    </w:p>
    <w:p w:rsidR="00CC4CF9" w:rsidRPr="00061AB7" w:rsidRDefault="00CC4CF9" w:rsidP="003463F3">
      <w:pPr>
        <w:pStyle w:val="ConsPlusCell"/>
        <w:jc w:val="both"/>
      </w:pPr>
      <w:r w:rsidRPr="00061AB7">
        <w:t>57 3027     3     Цемент и его добавки *</w:t>
      </w:r>
    </w:p>
    <w:p w:rsidR="00CC4CF9" w:rsidRPr="00061AB7" w:rsidRDefault="00CC4CF9" w:rsidP="003463F3">
      <w:pPr>
        <w:pStyle w:val="ConsPlusCell"/>
        <w:jc w:val="both"/>
      </w:pPr>
      <w:r w:rsidRPr="00061AB7">
        <w:t>57 3028     9     Цемент для строительных растворов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(для кладки) *</w:t>
      </w:r>
    </w:p>
    <w:p w:rsidR="00CC4CF9" w:rsidRPr="00061AB7" w:rsidRDefault="00CC4CF9" w:rsidP="003463F3">
      <w:pPr>
        <w:pStyle w:val="ConsPlusCell"/>
        <w:jc w:val="both"/>
      </w:pPr>
      <w:r w:rsidRPr="00061AB7">
        <w:t>57 3029     4     Цемент для безопалубочного бетонирования *</w:t>
      </w:r>
    </w:p>
    <w:p w:rsidR="00CC4CF9" w:rsidRPr="00061AB7" w:rsidRDefault="00CC4CF9" w:rsidP="003463F3">
      <w:pPr>
        <w:pStyle w:val="ConsPlusCell"/>
        <w:jc w:val="both"/>
      </w:pPr>
      <w:r w:rsidRPr="00061AB7">
        <w:t>57 3100     9     Портландцемент без добавок</w:t>
      </w:r>
    </w:p>
    <w:p w:rsidR="00CC4CF9" w:rsidRPr="00061AB7" w:rsidRDefault="00CC4CF9" w:rsidP="003463F3">
      <w:pPr>
        <w:pStyle w:val="ConsPlusCell"/>
        <w:jc w:val="both"/>
      </w:pPr>
      <w:r w:rsidRPr="00061AB7">
        <w:t>57 3110     4     Портландцемент без минеральных добавок /</w:t>
      </w:r>
    </w:p>
    <w:p w:rsidR="00CC4CF9" w:rsidRPr="00061AB7" w:rsidRDefault="00CC4CF9" w:rsidP="003463F3">
      <w:pPr>
        <w:pStyle w:val="ConsPlusCell"/>
        <w:jc w:val="both"/>
      </w:pPr>
      <w:r w:rsidRPr="00061AB7">
        <w:t>57 3112     5     - марки 400</w:t>
      </w:r>
    </w:p>
    <w:p w:rsidR="00CC4CF9" w:rsidRPr="00061AB7" w:rsidRDefault="00CC4CF9" w:rsidP="003463F3">
      <w:pPr>
        <w:pStyle w:val="ConsPlusCell"/>
        <w:jc w:val="both"/>
      </w:pPr>
      <w:r w:rsidRPr="00061AB7">
        <w:t>57 3113     0     - марки 500</w:t>
      </w:r>
    </w:p>
    <w:p w:rsidR="00CC4CF9" w:rsidRPr="00061AB7" w:rsidRDefault="00CC4CF9" w:rsidP="003463F3">
      <w:pPr>
        <w:pStyle w:val="ConsPlusCell"/>
        <w:jc w:val="both"/>
      </w:pPr>
      <w:r w:rsidRPr="00061AB7">
        <w:t>57 3114     6     - марки 550</w:t>
      </w:r>
    </w:p>
    <w:p w:rsidR="00CC4CF9" w:rsidRPr="00061AB7" w:rsidRDefault="00CC4CF9" w:rsidP="003463F3">
      <w:pPr>
        <w:pStyle w:val="ConsPlusCell"/>
        <w:jc w:val="both"/>
      </w:pPr>
      <w:r w:rsidRPr="00061AB7">
        <w:t>57 3115     1     - марки 600</w:t>
      </w:r>
    </w:p>
    <w:p w:rsidR="00CC4CF9" w:rsidRPr="00061AB7" w:rsidRDefault="00CC4CF9" w:rsidP="003463F3">
      <w:pPr>
        <w:pStyle w:val="ConsPlusCell"/>
        <w:jc w:val="both"/>
      </w:pPr>
      <w:r w:rsidRPr="00061AB7">
        <w:t>57 3200     3     Портландцемент без добавок со специальными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требованиями</w:t>
      </w:r>
    </w:p>
    <w:p w:rsidR="00CC4CF9" w:rsidRPr="00061AB7" w:rsidRDefault="00CC4CF9" w:rsidP="003463F3">
      <w:pPr>
        <w:pStyle w:val="ConsPlusCell"/>
        <w:jc w:val="both"/>
      </w:pPr>
      <w:r w:rsidRPr="00061AB7">
        <w:t>57 3210     8     Портландцемент сульфатостойкий /</w:t>
      </w:r>
    </w:p>
    <w:p w:rsidR="00CC4CF9" w:rsidRPr="00061AB7" w:rsidRDefault="00CC4CF9" w:rsidP="003463F3">
      <w:pPr>
        <w:pStyle w:val="ConsPlusCell"/>
        <w:jc w:val="both"/>
      </w:pPr>
      <w:r w:rsidRPr="00061AB7">
        <w:t>57 3212     9     - марки 400</w:t>
      </w:r>
    </w:p>
    <w:p w:rsidR="00CC4CF9" w:rsidRPr="00061AB7" w:rsidRDefault="00CC4CF9" w:rsidP="003463F3">
      <w:pPr>
        <w:pStyle w:val="ConsPlusCell"/>
        <w:jc w:val="both"/>
      </w:pPr>
      <w:r w:rsidRPr="00061AB7">
        <w:t>57 3213     4     - марки 500</w:t>
      </w:r>
    </w:p>
    <w:p w:rsidR="00CC4CF9" w:rsidRPr="00061AB7" w:rsidRDefault="00CC4CF9" w:rsidP="003463F3">
      <w:pPr>
        <w:pStyle w:val="ConsPlusCell"/>
        <w:jc w:val="both"/>
      </w:pPr>
      <w:r w:rsidRPr="00061AB7">
        <w:t>57 3220     2     Портландцемент белый /</w:t>
      </w:r>
    </w:p>
    <w:p w:rsidR="00CC4CF9" w:rsidRPr="00061AB7" w:rsidRDefault="00CC4CF9" w:rsidP="003463F3">
      <w:pPr>
        <w:pStyle w:val="ConsPlusCell"/>
        <w:jc w:val="both"/>
      </w:pPr>
      <w:r w:rsidRPr="00061AB7">
        <w:t>57 3222     3     - марки 400</w:t>
      </w:r>
    </w:p>
    <w:p w:rsidR="00CC4CF9" w:rsidRPr="00061AB7" w:rsidRDefault="00CC4CF9" w:rsidP="003463F3">
      <w:pPr>
        <w:pStyle w:val="ConsPlusCell"/>
        <w:jc w:val="both"/>
      </w:pPr>
      <w:r w:rsidRPr="00061AB7">
        <w:t>57 3223     9     - марки 500</w:t>
      </w:r>
    </w:p>
    <w:p w:rsidR="00CC4CF9" w:rsidRPr="00061AB7" w:rsidRDefault="00CC4CF9" w:rsidP="003463F3">
      <w:pPr>
        <w:pStyle w:val="ConsPlusCell"/>
        <w:jc w:val="both"/>
      </w:pPr>
      <w:r w:rsidRPr="00061AB7">
        <w:t>57 3230     7     Портландцемент тампонажный /</w:t>
      </w:r>
    </w:p>
    <w:p w:rsidR="00CC4CF9" w:rsidRPr="00061AB7" w:rsidRDefault="00CC4CF9" w:rsidP="003463F3">
      <w:pPr>
        <w:pStyle w:val="ConsPlusCell"/>
        <w:jc w:val="both"/>
      </w:pPr>
      <w:r w:rsidRPr="00061AB7">
        <w:t>57 3231     2     - для низких и нормальных температур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46/2002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Код 57 3232 исключен. - Изменение N 46/2002 ОКП</w:t>
      </w:r>
    </w:p>
    <w:p w:rsidR="00CC4CF9" w:rsidRPr="00061AB7" w:rsidRDefault="00CC4CF9" w:rsidP="003463F3">
      <w:pPr>
        <w:pStyle w:val="ConsPlusCell"/>
        <w:jc w:val="both"/>
      </w:pPr>
      <w:r w:rsidRPr="00061AB7">
        <w:t>57 3233     3     - для умеренных температур</w:t>
      </w:r>
    </w:p>
    <w:p w:rsidR="00CC4CF9" w:rsidRPr="00061AB7" w:rsidRDefault="00CC4CF9" w:rsidP="003463F3">
      <w:pPr>
        <w:pStyle w:val="ConsPlusCell"/>
        <w:jc w:val="both"/>
      </w:pPr>
      <w:r w:rsidRPr="00061AB7">
        <w:t>57 3234     9     - для повышенных температур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 xml:space="preserve">    (коды 57 3240 - 57 3262 введены Изменением N 46/2002 ОКП)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57 3240     1     Портландцемент тампонажный с нормированными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требованиями при водоцементном отношении, равном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0,44 /</w:t>
      </w:r>
    </w:p>
    <w:p w:rsidR="00CC4CF9" w:rsidRPr="00061AB7" w:rsidRDefault="00CC4CF9" w:rsidP="003463F3">
      <w:pPr>
        <w:pStyle w:val="ConsPlusCell"/>
        <w:jc w:val="both"/>
      </w:pPr>
      <w:r w:rsidRPr="00061AB7">
        <w:t>57 3241     7     - высокой сульфатостойкости</w:t>
      </w:r>
    </w:p>
    <w:p w:rsidR="00CC4CF9" w:rsidRPr="00061AB7" w:rsidRDefault="00CC4CF9" w:rsidP="003463F3">
      <w:pPr>
        <w:pStyle w:val="ConsPlusCell"/>
        <w:jc w:val="both"/>
      </w:pPr>
      <w:r w:rsidRPr="00061AB7">
        <w:t>57 3242     2     - умеренной сульфатостойкости</w:t>
      </w:r>
    </w:p>
    <w:p w:rsidR="00CC4CF9" w:rsidRPr="00061AB7" w:rsidRDefault="00CC4CF9" w:rsidP="003463F3">
      <w:pPr>
        <w:pStyle w:val="ConsPlusCell"/>
        <w:jc w:val="both"/>
      </w:pPr>
      <w:r w:rsidRPr="00061AB7">
        <w:t>57 3250     6     Портландцемент тампонажный с нормированными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требованиями при водоцементном отношении,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равном 0,38 /</w:t>
      </w:r>
    </w:p>
    <w:p w:rsidR="00CC4CF9" w:rsidRPr="00061AB7" w:rsidRDefault="00CC4CF9" w:rsidP="003463F3">
      <w:pPr>
        <w:pStyle w:val="ConsPlusCell"/>
        <w:jc w:val="both"/>
      </w:pPr>
      <w:r w:rsidRPr="00061AB7">
        <w:t>57 3251     1     - высокой сульфатостойкости</w:t>
      </w:r>
    </w:p>
    <w:p w:rsidR="00CC4CF9" w:rsidRPr="00061AB7" w:rsidRDefault="00CC4CF9" w:rsidP="003463F3">
      <w:pPr>
        <w:pStyle w:val="ConsPlusCell"/>
        <w:jc w:val="both"/>
      </w:pPr>
      <w:r w:rsidRPr="00061AB7">
        <w:t>57 3252     7     - умеренной сульфатостойкости</w:t>
      </w:r>
    </w:p>
    <w:p w:rsidR="00CC4CF9" w:rsidRPr="00061AB7" w:rsidRDefault="00CC4CF9" w:rsidP="003463F3">
      <w:pPr>
        <w:pStyle w:val="ConsPlusCell"/>
        <w:jc w:val="both"/>
      </w:pPr>
      <w:r w:rsidRPr="00061AB7">
        <w:t>57 3260     0     Портландцемент на основе клинкера нормированного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состава с содержанием трехкальциевого алюмината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 количестве не более 8% /</w:t>
      </w:r>
    </w:p>
    <w:p w:rsidR="00CC4CF9" w:rsidRPr="00061AB7" w:rsidRDefault="00CC4CF9" w:rsidP="003463F3">
      <w:pPr>
        <w:pStyle w:val="ConsPlusCell"/>
        <w:jc w:val="both"/>
      </w:pPr>
      <w:r w:rsidRPr="00061AB7">
        <w:t>57 3261     6     - марки 400</w:t>
      </w:r>
    </w:p>
    <w:p w:rsidR="00CC4CF9" w:rsidRPr="00061AB7" w:rsidRDefault="00CC4CF9" w:rsidP="003463F3">
      <w:pPr>
        <w:pStyle w:val="ConsPlusCell"/>
        <w:jc w:val="both"/>
      </w:pPr>
      <w:r w:rsidRPr="00061AB7">
        <w:t>57 3262     1     - марки 500</w:t>
      </w:r>
    </w:p>
    <w:p w:rsidR="00CC4CF9" w:rsidRPr="00061AB7" w:rsidRDefault="00CC4CF9" w:rsidP="003463F3">
      <w:pPr>
        <w:pStyle w:val="ConsPlusCell"/>
        <w:jc w:val="both"/>
      </w:pPr>
      <w:r w:rsidRPr="00061AB7">
        <w:t>57 3300     7     Портландцемент с добавками</w:t>
      </w:r>
    </w:p>
    <w:p w:rsidR="00CC4CF9" w:rsidRPr="00061AB7" w:rsidRDefault="00CC4CF9" w:rsidP="003463F3">
      <w:pPr>
        <w:pStyle w:val="ConsPlusCell"/>
        <w:jc w:val="both"/>
      </w:pPr>
      <w:r w:rsidRPr="00061AB7">
        <w:t>57 3310     1     Портландцемент с минеральными добавками /</w:t>
      </w:r>
    </w:p>
    <w:p w:rsidR="00CC4CF9" w:rsidRPr="00061AB7" w:rsidRDefault="00CC4CF9" w:rsidP="003463F3">
      <w:pPr>
        <w:pStyle w:val="ConsPlusCell"/>
        <w:jc w:val="both"/>
      </w:pPr>
      <w:r w:rsidRPr="00061AB7">
        <w:t>57 3311     7     - марки 300</w:t>
      </w:r>
    </w:p>
    <w:p w:rsidR="00CC4CF9" w:rsidRPr="00061AB7" w:rsidRDefault="00CC4CF9" w:rsidP="003463F3">
      <w:pPr>
        <w:pStyle w:val="ConsPlusCell"/>
        <w:jc w:val="both"/>
      </w:pPr>
      <w:r w:rsidRPr="00061AB7">
        <w:t>57 3312     2     - марки 400</w:t>
      </w:r>
    </w:p>
    <w:p w:rsidR="00CC4CF9" w:rsidRPr="00061AB7" w:rsidRDefault="00CC4CF9" w:rsidP="003463F3">
      <w:pPr>
        <w:pStyle w:val="ConsPlusCell"/>
        <w:jc w:val="both"/>
      </w:pPr>
      <w:r w:rsidRPr="00061AB7">
        <w:t>57 3313     8     - марки 500</w:t>
      </w:r>
    </w:p>
    <w:p w:rsidR="00CC4CF9" w:rsidRPr="00061AB7" w:rsidRDefault="00CC4CF9" w:rsidP="003463F3">
      <w:pPr>
        <w:pStyle w:val="ConsPlusCell"/>
        <w:jc w:val="both"/>
      </w:pPr>
      <w:r w:rsidRPr="00061AB7">
        <w:t>57 3314     3     - марки 550</w:t>
      </w:r>
    </w:p>
    <w:p w:rsidR="00CC4CF9" w:rsidRPr="00061AB7" w:rsidRDefault="00CC4CF9" w:rsidP="003463F3">
      <w:pPr>
        <w:pStyle w:val="ConsPlusCell"/>
        <w:jc w:val="both"/>
      </w:pPr>
      <w:r w:rsidRPr="00061AB7">
        <w:t>57 3315     9     - марки 600</w:t>
      </w:r>
    </w:p>
    <w:p w:rsidR="00CC4CF9" w:rsidRPr="00061AB7" w:rsidRDefault="00CC4CF9" w:rsidP="003463F3">
      <w:pPr>
        <w:pStyle w:val="ConsPlusCell"/>
        <w:jc w:val="both"/>
      </w:pPr>
      <w:r w:rsidRPr="00061AB7">
        <w:t>57 3320     6     Портландцемент быстротвердеющий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минеральными добавками /</w:t>
      </w:r>
    </w:p>
    <w:p w:rsidR="00CC4CF9" w:rsidRPr="00061AB7" w:rsidRDefault="00CC4CF9" w:rsidP="003463F3">
      <w:pPr>
        <w:pStyle w:val="ConsPlusCell"/>
        <w:jc w:val="both"/>
      </w:pPr>
      <w:r w:rsidRPr="00061AB7">
        <w:t>57 3322     7     - марки 400</w:t>
      </w:r>
    </w:p>
    <w:p w:rsidR="00CC4CF9" w:rsidRPr="00061AB7" w:rsidRDefault="00CC4CF9" w:rsidP="003463F3">
      <w:pPr>
        <w:pStyle w:val="ConsPlusCell"/>
        <w:jc w:val="both"/>
      </w:pPr>
      <w:r w:rsidRPr="00061AB7">
        <w:t>57 3323     2     - марки 500</w:t>
      </w:r>
    </w:p>
    <w:p w:rsidR="00CC4CF9" w:rsidRPr="00061AB7" w:rsidRDefault="00CC4CF9" w:rsidP="003463F3">
      <w:pPr>
        <w:pStyle w:val="ConsPlusCell"/>
        <w:jc w:val="both"/>
      </w:pPr>
      <w:r w:rsidRPr="00061AB7">
        <w:t>57 3330     0     Портландцемент с добавками наполнителями /</w:t>
      </w:r>
    </w:p>
    <w:p w:rsidR="00CC4CF9" w:rsidRPr="00061AB7" w:rsidRDefault="00CC4CF9" w:rsidP="003463F3">
      <w:pPr>
        <w:pStyle w:val="ConsPlusCell"/>
        <w:jc w:val="both"/>
      </w:pPr>
      <w:r w:rsidRPr="00061AB7">
        <w:t>57 3331     6     - марки 300</w:t>
      </w:r>
    </w:p>
    <w:p w:rsidR="00CC4CF9" w:rsidRPr="00061AB7" w:rsidRDefault="00CC4CF9" w:rsidP="003463F3">
      <w:pPr>
        <w:pStyle w:val="ConsPlusCell"/>
        <w:jc w:val="both"/>
      </w:pPr>
      <w:r w:rsidRPr="00061AB7">
        <w:t>57 3332     1     - марки 400</w:t>
      </w:r>
    </w:p>
    <w:p w:rsidR="00CC4CF9" w:rsidRPr="00061AB7" w:rsidRDefault="00CC4CF9" w:rsidP="003463F3">
      <w:pPr>
        <w:pStyle w:val="ConsPlusCell"/>
        <w:jc w:val="both"/>
      </w:pPr>
      <w:r w:rsidRPr="00061AB7">
        <w:t>57 3333     7     - марки 500</w:t>
      </w:r>
    </w:p>
    <w:p w:rsidR="00CC4CF9" w:rsidRPr="00061AB7" w:rsidRDefault="00CC4CF9" w:rsidP="003463F3">
      <w:pPr>
        <w:pStyle w:val="ConsPlusCell"/>
        <w:jc w:val="both"/>
      </w:pPr>
      <w:r w:rsidRPr="00061AB7">
        <w:t>57 3340     5     Портландцемент сланцезольный /</w:t>
      </w:r>
    </w:p>
    <w:p w:rsidR="00CC4CF9" w:rsidRPr="00061AB7" w:rsidRDefault="00CC4CF9" w:rsidP="003463F3">
      <w:pPr>
        <w:pStyle w:val="ConsPlusCell"/>
        <w:jc w:val="both"/>
      </w:pPr>
      <w:r w:rsidRPr="00061AB7">
        <w:t>57 3342     6     - марки 400</w:t>
      </w:r>
    </w:p>
    <w:p w:rsidR="00CC4CF9" w:rsidRPr="00061AB7" w:rsidRDefault="00CC4CF9" w:rsidP="003463F3">
      <w:pPr>
        <w:pStyle w:val="ConsPlusCell"/>
        <w:jc w:val="both"/>
      </w:pPr>
      <w:r w:rsidRPr="00061AB7">
        <w:t>57 3343     1     - марки 500</w:t>
      </w:r>
    </w:p>
    <w:p w:rsidR="00CC4CF9" w:rsidRPr="00061AB7" w:rsidRDefault="00CC4CF9" w:rsidP="003463F3">
      <w:pPr>
        <w:pStyle w:val="ConsPlusCell"/>
        <w:jc w:val="both"/>
      </w:pPr>
      <w:r w:rsidRPr="00061AB7">
        <w:t>57 3344     7     - марки 550</w:t>
      </w:r>
    </w:p>
    <w:p w:rsidR="00CC4CF9" w:rsidRPr="00061AB7" w:rsidRDefault="00CC4CF9" w:rsidP="003463F3">
      <w:pPr>
        <w:pStyle w:val="ConsPlusCell"/>
        <w:jc w:val="both"/>
      </w:pPr>
      <w:r w:rsidRPr="00061AB7">
        <w:t>57 3345     2     - марки 600</w:t>
      </w:r>
    </w:p>
    <w:p w:rsidR="00CC4CF9" w:rsidRPr="00061AB7" w:rsidRDefault="00CC4CF9" w:rsidP="003463F3">
      <w:pPr>
        <w:pStyle w:val="ConsPlusCell"/>
        <w:jc w:val="both"/>
      </w:pPr>
      <w:r w:rsidRPr="00061AB7">
        <w:t>57 3400     0     Портландцемент с добавками со специальными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требованиями</w:t>
      </w:r>
    </w:p>
    <w:p w:rsidR="00CC4CF9" w:rsidRPr="00061AB7" w:rsidRDefault="00CC4CF9" w:rsidP="003463F3">
      <w:pPr>
        <w:pStyle w:val="ConsPlusCell"/>
        <w:jc w:val="both"/>
      </w:pPr>
      <w:r w:rsidRPr="00061AB7">
        <w:t>57 3410     5     Портландцемент сульфатостойкий с минеральными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добавками /</w:t>
      </w:r>
    </w:p>
    <w:p w:rsidR="00CC4CF9" w:rsidRPr="00061AB7" w:rsidRDefault="00CC4CF9" w:rsidP="003463F3">
      <w:pPr>
        <w:pStyle w:val="ConsPlusCell"/>
        <w:jc w:val="both"/>
      </w:pPr>
      <w:r w:rsidRPr="00061AB7">
        <w:t>57 3412     6     - марки 400</w:t>
      </w:r>
    </w:p>
    <w:p w:rsidR="00CC4CF9" w:rsidRPr="00061AB7" w:rsidRDefault="00CC4CF9" w:rsidP="003463F3">
      <w:pPr>
        <w:pStyle w:val="ConsPlusCell"/>
        <w:jc w:val="both"/>
      </w:pPr>
      <w:r w:rsidRPr="00061AB7">
        <w:t>57 3413     1     - марки 500</w:t>
      </w:r>
    </w:p>
    <w:p w:rsidR="00CC4CF9" w:rsidRPr="00061AB7" w:rsidRDefault="00CC4CF9" w:rsidP="003463F3">
      <w:pPr>
        <w:pStyle w:val="ConsPlusCell"/>
        <w:jc w:val="both"/>
      </w:pPr>
      <w:r w:rsidRPr="00061AB7">
        <w:t>57 3420     8     Портландцемент белый с минеральными добавками /</w:t>
      </w:r>
    </w:p>
    <w:p w:rsidR="00CC4CF9" w:rsidRPr="00061AB7" w:rsidRDefault="00CC4CF9" w:rsidP="003463F3">
      <w:pPr>
        <w:pStyle w:val="ConsPlusCell"/>
        <w:jc w:val="both"/>
      </w:pPr>
      <w:r w:rsidRPr="00061AB7">
        <w:t>57 3422     0     - марки 400</w:t>
      </w:r>
    </w:p>
    <w:p w:rsidR="00CC4CF9" w:rsidRPr="00061AB7" w:rsidRDefault="00CC4CF9" w:rsidP="003463F3">
      <w:pPr>
        <w:pStyle w:val="ConsPlusCell"/>
        <w:jc w:val="both"/>
      </w:pPr>
      <w:r w:rsidRPr="00061AB7">
        <w:t>57 3423     6     - марки 500</w:t>
      </w:r>
    </w:p>
    <w:p w:rsidR="00CC4CF9" w:rsidRPr="00061AB7" w:rsidRDefault="00CC4CF9" w:rsidP="003463F3">
      <w:pPr>
        <w:pStyle w:val="ConsPlusCell"/>
        <w:jc w:val="both"/>
      </w:pPr>
      <w:r w:rsidRPr="00061AB7">
        <w:t>57 3430     4     Портландцемент цветной с минеральными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добавками /</w:t>
      </w:r>
    </w:p>
    <w:p w:rsidR="00CC4CF9" w:rsidRPr="00061AB7" w:rsidRDefault="00CC4CF9" w:rsidP="003463F3">
      <w:pPr>
        <w:pStyle w:val="ConsPlusCell"/>
        <w:jc w:val="both"/>
      </w:pPr>
      <w:r w:rsidRPr="00061AB7">
        <w:t>57 3431     1     - марки 300</w:t>
      </w:r>
    </w:p>
    <w:p w:rsidR="00CC4CF9" w:rsidRPr="00061AB7" w:rsidRDefault="00CC4CF9" w:rsidP="003463F3">
      <w:pPr>
        <w:pStyle w:val="ConsPlusCell"/>
        <w:jc w:val="both"/>
      </w:pPr>
      <w:r w:rsidRPr="00061AB7">
        <w:t>57 3432     5     - марки 400</w:t>
      </w:r>
    </w:p>
    <w:p w:rsidR="00CC4CF9" w:rsidRPr="00061AB7" w:rsidRDefault="00CC4CF9" w:rsidP="003463F3">
      <w:pPr>
        <w:pStyle w:val="ConsPlusCell"/>
        <w:jc w:val="both"/>
      </w:pPr>
      <w:r w:rsidRPr="00061AB7">
        <w:t>57 3433     0     - марки 500</w:t>
      </w:r>
    </w:p>
    <w:p w:rsidR="00CC4CF9" w:rsidRPr="00061AB7" w:rsidRDefault="00CC4CF9" w:rsidP="003463F3">
      <w:pPr>
        <w:pStyle w:val="ConsPlusCell"/>
        <w:jc w:val="both"/>
      </w:pPr>
      <w:r w:rsidRPr="00061AB7">
        <w:t>57 3440     9     Портландцемент тампонажный с минеральными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добавками /</w:t>
      </w:r>
    </w:p>
    <w:p w:rsidR="00CC4CF9" w:rsidRPr="00061AB7" w:rsidRDefault="00CC4CF9" w:rsidP="003463F3">
      <w:pPr>
        <w:pStyle w:val="ConsPlusCell"/>
        <w:jc w:val="both"/>
      </w:pPr>
      <w:r w:rsidRPr="00061AB7">
        <w:t>57 3441     4     - для низких и нормальных температур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46/2002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Код 57 3442 исключен. - Изменение N 46/2002 ОКП</w:t>
      </w:r>
    </w:p>
    <w:p w:rsidR="00CC4CF9" w:rsidRPr="00061AB7" w:rsidRDefault="00CC4CF9" w:rsidP="003463F3">
      <w:pPr>
        <w:pStyle w:val="ConsPlusCell"/>
        <w:jc w:val="both"/>
      </w:pPr>
      <w:r w:rsidRPr="00061AB7">
        <w:t>57 3443     5     - для умеренных температур</w:t>
      </w:r>
    </w:p>
    <w:p w:rsidR="00CC4CF9" w:rsidRPr="00061AB7" w:rsidRDefault="00CC4CF9" w:rsidP="003463F3">
      <w:pPr>
        <w:pStyle w:val="ConsPlusCell"/>
        <w:jc w:val="both"/>
      </w:pPr>
      <w:r w:rsidRPr="00061AB7">
        <w:t>57 3444     0     - для повышенных температур</w:t>
      </w:r>
    </w:p>
    <w:p w:rsidR="00CC4CF9" w:rsidRPr="00061AB7" w:rsidRDefault="00CC4CF9" w:rsidP="003463F3">
      <w:pPr>
        <w:pStyle w:val="ConsPlusCell"/>
        <w:jc w:val="both"/>
      </w:pPr>
      <w:r w:rsidRPr="00061AB7">
        <w:t>(код 57 3444 введен Изменением N 46/2002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57 3450     3     Портландцемент тампонажный со специальными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добавками, регулирующими плотность цементного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теста /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46/2002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57 3451     9     - для низких и нормальных температур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46/2002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Код 57 3452 исключен. - Изменение N 46/2002 ОКП</w:t>
      </w:r>
    </w:p>
    <w:p w:rsidR="00CC4CF9" w:rsidRPr="00061AB7" w:rsidRDefault="00CC4CF9" w:rsidP="003463F3">
      <w:pPr>
        <w:pStyle w:val="ConsPlusCell"/>
        <w:jc w:val="both"/>
      </w:pPr>
      <w:r w:rsidRPr="00061AB7">
        <w:t>57 3453     9     - для умеренных температур</w:t>
      </w:r>
    </w:p>
    <w:p w:rsidR="00CC4CF9" w:rsidRPr="00061AB7" w:rsidRDefault="00CC4CF9" w:rsidP="003463F3">
      <w:pPr>
        <w:pStyle w:val="ConsPlusCell"/>
        <w:jc w:val="both"/>
      </w:pPr>
      <w:r w:rsidRPr="00061AB7">
        <w:t>57 3454     5     - для повышенных температур</w:t>
      </w:r>
    </w:p>
    <w:p w:rsidR="00CC4CF9" w:rsidRPr="00061AB7" w:rsidRDefault="00CC4CF9" w:rsidP="003463F3">
      <w:pPr>
        <w:pStyle w:val="ConsPlusCell"/>
        <w:jc w:val="both"/>
      </w:pPr>
      <w:r w:rsidRPr="00061AB7">
        <w:t>Коды 57 3455 - 57 3457 исключены. - Изменение N 46/2002 ОКП</w:t>
      </w:r>
    </w:p>
    <w:p w:rsidR="00CC4CF9" w:rsidRPr="00061AB7" w:rsidRDefault="00CC4CF9" w:rsidP="003463F3">
      <w:pPr>
        <w:pStyle w:val="ConsPlusCell"/>
        <w:jc w:val="both"/>
      </w:pPr>
      <w:r w:rsidRPr="00061AB7">
        <w:t>57 3460     8     Портландцемент безусадочный /</w:t>
      </w:r>
    </w:p>
    <w:p w:rsidR="00CC4CF9" w:rsidRPr="00061AB7" w:rsidRDefault="00CC4CF9" w:rsidP="003463F3">
      <w:pPr>
        <w:pStyle w:val="ConsPlusCell"/>
        <w:jc w:val="both"/>
      </w:pPr>
      <w:r w:rsidRPr="00061AB7">
        <w:t>57 3462     9     - марки 400</w:t>
      </w:r>
    </w:p>
    <w:p w:rsidR="00CC4CF9" w:rsidRPr="00061AB7" w:rsidRDefault="00CC4CF9" w:rsidP="003463F3">
      <w:pPr>
        <w:pStyle w:val="ConsPlusCell"/>
        <w:jc w:val="both"/>
      </w:pPr>
      <w:r w:rsidRPr="00061AB7">
        <w:t>57 3463     4     - марки 500</w:t>
      </w:r>
    </w:p>
    <w:p w:rsidR="00CC4CF9" w:rsidRPr="00061AB7" w:rsidRDefault="00CC4CF9" w:rsidP="003463F3">
      <w:pPr>
        <w:pStyle w:val="ConsPlusCell"/>
        <w:jc w:val="both"/>
      </w:pPr>
      <w:r w:rsidRPr="00061AB7">
        <w:t>57 3470     2     Портландцемент напрягающий /</w:t>
      </w:r>
    </w:p>
    <w:p w:rsidR="00CC4CF9" w:rsidRPr="00061AB7" w:rsidRDefault="00CC4CF9" w:rsidP="003463F3">
      <w:pPr>
        <w:pStyle w:val="ConsPlusCell"/>
        <w:jc w:val="both"/>
      </w:pPr>
      <w:r w:rsidRPr="00061AB7">
        <w:t>57 3472     3     - марки 400</w:t>
      </w:r>
    </w:p>
    <w:p w:rsidR="00CC4CF9" w:rsidRPr="00061AB7" w:rsidRDefault="00CC4CF9" w:rsidP="003463F3">
      <w:pPr>
        <w:pStyle w:val="ConsPlusCell"/>
        <w:jc w:val="both"/>
      </w:pPr>
      <w:r w:rsidRPr="00061AB7">
        <w:t>57 3473     9     - марки 500</w:t>
      </w:r>
    </w:p>
    <w:p w:rsidR="00CC4CF9" w:rsidRPr="00061AB7" w:rsidRDefault="00CC4CF9" w:rsidP="003463F3">
      <w:pPr>
        <w:pStyle w:val="ConsPlusCell"/>
        <w:jc w:val="both"/>
      </w:pPr>
      <w:r w:rsidRPr="00061AB7">
        <w:t>57 3480     7     Портландцемент расширяющийся /</w:t>
      </w:r>
    </w:p>
    <w:p w:rsidR="00CC4CF9" w:rsidRPr="00061AB7" w:rsidRDefault="00CC4CF9" w:rsidP="003463F3">
      <w:pPr>
        <w:pStyle w:val="ConsPlusCell"/>
        <w:jc w:val="both"/>
      </w:pPr>
      <w:r w:rsidRPr="00061AB7">
        <w:t>57 3482     8     - марки 400</w:t>
      </w:r>
    </w:p>
    <w:p w:rsidR="00CC4CF9" w:rsidRPr="00061AB7" w:rsidRDefault="00CC4CF9" w:rsidP="003463F3">
      <w:pPr>
        <w:pStyle w:val="ConsPlusCell"/>
        <w:jc w:val="both"/>
      </w:pPr>
      <w:r w:rsidRPr="00061AB7">
        <w:t>57 3483     3     - марки 500</w:t>
      </w:r>
    </w:p>
    <w:p w:rsidR="00CC4CF9" w:rsidRPr="00061AB7" w:rsidRDefault="00CC4CF9" w:rsidP="003463F3">
      <w:pPr>
        <w:pStyle w:val="ConsPlusCell"/>
        <w:jc w:val="both"/>
      </w:pPr>
      <w:r w:rsidRPr="00061AB7">
        <w:t>57 3500     4     Шлакопортландцемент и шлакопортландцемент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 специальными требованиями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46/2002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57 3510     9     Шлакопортландцемент /</w:t>
      </w:r>
    </w:p>
    <w:p w:rsidR="00CC4CF9" w:rsidRPr="00061AB7" w:rsidRDefault="00CC4CF9" w:rsidP="003463F3">
      <w:pPr>
        <w:pStyle w:val="ConsPlusCell"/>
        <w:jc w:val="both"/>
      </w:pPr>
      <w:r w:rsidRPr="00061AB7">
        <w:t>57 3511     4     - марки 300</w:t>
      </w:r>
    </w:p>
    <w:p w:rsidR="00CC4CF9" w:rsidRPr="00061AB7" w:rsidRDefault="00CC4CF9" w:rsidP="003463F3">
      <w:pPr>
        <w:pStyle w:val="ConsPlusCell"/>
        <w:jc w:val="both"/>
      </w:pPr>
      <w:r w:rsidRPr="00061AB7">
        <w:t>57 3512     1     - марки 400</w:t>
      </w:r>
    </w:p>
    <w:p w:rsidR="00CC4CF9" w:rsidRPr="00061AB7" w:rsidRDefault="00CC4CF9" w:rsidP="003463F3">
      <w:pPr>
        <w:pStyle w:val="ConsPlusCell"/>
        <w:jc w:val="both"/>
      </w:pPr>
      <w:r w:rsidRPr="00061AB7">
        <w:t>57 3513     5     - марки 500</w:t>
      </w:r>
    </w:p>
    <w:p w:rsidR="00CC4CF9" w:rsidRPr="00061AB7" w:rsidRDefault="00CC4CF9" w:rsidP="003463F3">
      <w:pPr>
        <w:pStyle w:val="ConsPlusCell"/>
        <w:jc w:val="both"/>
      </w:pPr>
      <w:r w:rsidRPr="00061AB7">
        <w:t>57 3520     3     Шлакопортландцемент быстротвердеющий /</w:t>
      </w:r>
    </w:p>
    <w:p w:rsidR="00CC4CF9" w:rsidRPr="00061AB7" w:rsidRDefault="00CC4CF9" w:rsidP="003463F3">
      <w:pPr>
        <w:pStyle w:val="ConsPlusCell"/>
        <w:jc w:val="both"/>
      </w:pPr>
      <w:r w:rsidRPr="00061AB7">
        <w:t>57 3522     4     - марки 400</w:t>
      </w:r>
    </w:p>
    <w:p w:rsidR="00CC4CF9" w:rsidRPr="00061AB7" w:rsidRDefault="00CC4CF9" w:rsidP="003463F3">
      <w:pPr>
        <w:pStyle w:val="ConsPlusCell"/>
        <w:jc w:val="both"/>
      </w:pPr>
      <w:r w:rsidRPr="00061AB7">
        <w:t>57 3530     8     Шлакопортландцемент сульфатостойкий /</w:t>
      </w:r>
    </w:p>
    <w:p w:rsidR="00CC4CF9" w:rsidRPr="00061AB7" w:rsidRDefault="00CC4CF9" w:rsidP="003463F3">
      <w:pPr>
        <w:pStyle w:val="ConsPlusCell"/>
        <w:jc w:val="both"/>
      </w:pPr>
      <w:r w:rsidRPr="00061AB7">
        <w:t>57 3531     3     - марки 300</w:t>
      </w:r>
    </w:p>
    <w:p w:rsidR="00CC4CF9" w:rsidRPr="00061AB7" w:rsidRDefault="00CC4CF9" w:rsidP="003463F3">
      <w:pPr>
        <w:pStyle w:val="ConsPlusCell"/>
        <w:jc w:val="both"/>
      </w:pPr>
      <w:r w:rsidRPr="00061AB7">
        <w:t>57 3532     9     - марки 400</w:t>
      </w:r>
    </w:p>
    <w:p w:rsidR="00CC4CF9" w:rsidRPr="00061AB7" w:rsidRDefault="00CC4CF9" w:rsidP="003463F3">
      <w:pPr>
        <w:pStyle w:val="ConsPlusCell"/>
        <w:jc w:val="both"/>
      </w:pPr>
      <w:r w:rsidRPr="00061AB7">
        <w:t>57 3600     8     Портландцемент пуццолановый и портландцемент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пуццолановый со специальными требованиями</w:t>
      </w:r>
    </w:p>
    <w:p w:rsidR="00CC4CF9" w:rsidRPr="00061AB7" w:rsidRDefault="00CC4CF9" w:rsidP="003463F3">
      <w:pPr>
        <w:pStyle w:val="ConsPlusCell"/>
        <w:jc w:val="both"/>
      </w:pPr>
      <w:r w:rsidRPr="00061AB7">
        <w:t>57 3610     2     Портландцемент пуццолановый /</w:t>
      </w:r>
    </w:p>
    <w:p w:rsidR="00CC4CF9" w:rsidRPr="00061AB7" w:rsidRDefault="00CC4CF9" w:rsidP="003463F3">
      <w:pPr>
        <w:pStyle w:val="ConsPlusCell"/>
        <w:jc w:val="both"/>
      </w:pPr>
      <w:r w:rsidRPr="00061AB7">
        <w:t>57 3611     8     - марки 300</w:t>
      </w:r>
    </w:p>
    <w:p w:rsidR="00CC4CF9" w:rsidRPr="00061AB7" w:rsidRDefault="00CC4CF9" w:rsidP="003463F3">
      <w:pPr>
        <w:pStyle w:val="ConsPlusCell"/>
        <w:jc w:val="both"/>
      </w:pPr>
      <w:r w:rsidRPr="00061AB7">
        <w:t>57 3612     3     - марки 400</w:t>
      </w:r>
    </w:p>
    <w:p w:rsidR="00CC4CF9" w:rsidRPr="00061AB7" w:rsidRDefault="00CC4CF9" w:rsidP="003463F3">
      <w:pPr>
        <w:pStyle w:val="ConsPlusCell"/>
        <w:jc w:val="both"/>
      </w:pPr>
      <w:r w:rsidRPr="00061AB7">
        <w:t>57 3700     1     Цемент глиноземистый и цемент глиноземистый со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специальными требованиями</w:t>
      </w:r>
    </w:p>
    <w:p w:rsidR="00CC4CF9" w:rsidRPr="00061AB7" w:rsidRDefault="00CC4CF9" w:rsidP="003463F3">
      <w:pPr>
        <w:pStyle w:val="ConsPlusCell"/>
        <w:jc w:val="both"/>
      </w:pPr>
      <w:r w:rsidRPr="00061AB7">
        <w:t>57 3710     6     Цемент глиноземистый /</w:t>
      </w:r>
    </w:p>
    <w:p w:rsidR="00CC4CF9" w:rsidRPr="00061AB7" w:rsidRDefault="00CC4CF9" w:rsidP="003463F3">
      <w:pPr>
        <w:pStyle w:val="ConsPlusCell"/>
        <w:jc w:val="both"/>
      </w:pPr>
      <w:r w:rsidRPr="00061AB7">
        <w:t>57 3712     7     - марки 400</w:t>
      </w:r>
    </w:p>
    <w:p w:rsidR="00CC4CF9" w:rsidRPr="00061AB7" w:rsidRDefault="00CC4CF9" w:rsidP="003463F3">
      <w:pPr>
        <w:pStyle w:val="ConsPlusCell"/>
        <w:jc w:val="both"/>
      </w:pPr>
      <w:r w:rsidRPr="00061AB7">
        <w:t>57 3713     2     - марки 500</w:t>
      </w:r>
    </w:p>
    <w:p w:rsidR="00CC4CF9" w:rsidRPr="00061AB7" w:rsidRDefault="00CC4CF9" w:rsidP="003463F3">
      <w:pPr>
        <w:pStyle w:val="ConsPlusCell"/>
        <w:jc w:val="both"/>
      </w:pPr>
      <w:r w:rsidRPr="00061AB7">
        <w:t>57 3715     3     - марки 600</w:t>
      </w:r>
    </w:p>
    <w:p w:rsidR="00CC4CF9" w:rsidRPr="00061AB7" w:rsidRDefault="00CC4CF9" w:rsidP="003463F3">
      <w:pPr>
        <w:pStyle w:val="ConsPlusCell"/>
        <w:jc w:val="both"/>
      </w:pPr>
      <w:r w:rsidRPr="00061AB7">
        <w:t>57 3720     0     Цемент гипсоглиноземистый /</w:t>
      </w:r>
    </w:p>
    <w:p w:rsidR="00CC4CF9" w:rsidRPr="00061AB7" w:rsidRDefault="00CC4CF9" w:rsidP="003463F3">
      <w:pPr>
        <w:pStyle w:val="ConsPlusCell"/>
        <w:jc w:val="both"/>
      </w:pPr>
      <w:r w:rsidRPr="00061AB7">
        <w:t>57 3722     1     - расширяющийся</w:t>
      </w:r>
    </w:p>
    <w:p w:rsidR="00CC4CF9" w:rsidRPr="00061AB7" w:rsidRDefault="00CC4CF9" w:rsidP="003463F3">
      <w:pPr>
        <w:pStyle w:val="ConsPlusCell"/>
        <w:jc w:val="both"/>
      </w:pPr>
      <w:r w:rsidRPr="00061AB7">
        <w:t>57 3730     5     Цемент высокоглиноземистый /</w:t>
      </w:r>
    </w:p>
    <w:p w:rsidR="00CC4CF9" w:rsidRPr="00061AB7" w:rsidRDefault="00CC4CF9" w:rsidP="003463F3">
      <w:pPr>
        <w:pStyle w:val="ConsPlusCell"/>
        <w:jc w:val="both"/>
      </w:pPr>
      <w:r w:rsidRPr="00061AB7">
        <w:t>57 3731     0     - тип I</w:t>
      </w:r>
    </w:p>
    <w:p w:rsidR="00CC4CF9" w:rsidRPr="00061AB7" w:rsidRDefault="00CC4CF9" w:rsidP="003463F3">
      <w:pPr>
        <w:pStyle w:val="ConsPlusCell"/>
        <w:jc w:val="both"/>
      </w:pPr>
      <w:r w:rsidRPr="00061AB7">
        <w:t>57 3732     6     - тип II</w:t>
      </w:r>
    </w:p>
    <w:p w:rsidR="00CC4CF9" w:rsidRPr="00061AB7" w:rsidRDefault="00CC4CF9" w:rsidP="003463F3">
      <w:pPr>
        <w:pStyle w:val="ConsPlusCell"/>
        <w:jc w:val="both"/>
      </w:pPr>
      <w:r w:rsidRPr="00061AB7">
        <w:t>57 3800     5     Прочие виды цемента</w:t>
      </w:r>
    </w:p>
    <w:p w:rsidR="00CC4CF9" w:rsidRPr="00061AB7" w:rsidRDefault="00CC4CF9" w:rsidP="003463F3">
      <w:pPr>
        <w:pStyle w:val="ConsPlusCell"/>
        <w:jc w:val="both"/>
      </w:pPr>
      <w:r w:rsidRPr="00061AB7">
        <w:t>57 3810     3     Цемент низкомарочный /</w:t>
      </w:r>
    </w:p>
    <w:p w:rsidR="00CC4CF9" w:rsidRPr="00061AB7" w:rsidRDefault="00CC4CF9" w:rsidP="003463F3">
      <w:pPr>
        <w:pStyle w:val="ConsPlusCell"/>
        <w:jc w:val="both"/>
      </w:pPr>
      <w:r w:rsidRPr="00061AB7">
        <w:t>57 3818     3     - марки менее 300</w:t>
      </w:r>
    </w:p>
    <w:p w:rsidR="00CC4CF9" w:rsidRPr="00061AB7" w:rsidRDefault="00CC4CF9" w:rsidP="003463F3">
      <w:pPr>
        <w:pStyle w:val="ConsPlusCell"/>
        <w:jc w:val="both"/>
      </w:pPr>
      <w:r w:rsidRPr="00061AB7">
        <w:t>57 3820     4     Цемент многокомпонентный тонкомолотый /</w:t>
      </w:r>
    </w:p>
    <w:p w:rsidR="00CC4CF9" w:rsidRPr="00061AB7" w:rsidRDefault="00CC4CF9" w:rsidP="003463F3">
      <w:pPr>
        <w:pStyle w:val="ConsPlusCell"/>
        <w:jc w:val="both"/>
      </w:pPr>
      <w:r w:rsidRPr="00061AB7">
        <w:t>57 3821     7     - марки 300</w:t>
      </w:r>
    </w:p>
    <w:p w:rsidR="00CC4CF9" w:rsidRPr="00061AB7" w:rsidRDefault="00CC4CF9" w:rsidP="003463F3">
      <w:pPr>
        <w:pStyle w:val="ConsPlusCell"/>
        <w:jc w:val="both"/>
      </w:pPr>
      <w:r w:rsidRPr="00061AB7">
        <w:t>57 3822     5     - марки 400</w:t>
      </w:r>
    </w:p>
    <w:p w:rsidR="00CC4CF9" w:rsidRPr="00061AB7" w:rsidRDefault="00CC4CF9" w:rsidP="003463F3">
      <w:pPr>
        <w:pStyle w:val="ConsPlusCell"/>
        <w:jc w:val="both"/>
      </w:pPr>
      <w:r w:rsidRPr="00061AB7">
        <w:t>57 3823     0     - марки 500</w:t>
      </w:r>
    </w:p>
    <w:p w:rsidR="00CC4CF9" w:rsidRPr="00061AB7" w:rsidRDefault="00CC4CF9" w:rsidP="003463F3">
      <w:pPr>
        <w:pStyle w:val="ConsPlusCell"/>
        <w:jc w:val="both"/>
      </w:pPr>
      <w:r w:rsidRPr="00061AB7">
        <w:t>57 3830     9     Цемент тампонажный малоклинкерный /</w:t>
      </w:r>
    </w:p>
    <w:p w:rsidR="00CC4CF9" w:rsidRPr="00061AB7" w:rsidRDefault="00CC4CF9" w:rsidP="003463F3">
      <w:pPr>
        <w:pStyle w:val="ConsPlusCell"/>
        <w:jc w:val="both"/>
      </w:pPr>
      <w:r w:rsidRPr="00061AB7">
        <w:t>57 3831     4     - для низких и нормальных температур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46/2002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Код 57 3832 исключен. - Изменение N 46/2002 ОКП</w:t>
      </w:r>
    </w:p>
    <w:p w:rsidR="00CC4CF9" w:rsidRPr="00061AB7" w:rsidRDefault="00CC4CF9" w:rsidP="003463F3">
      <w:pPr>
        <w:pStyle w:val="ConsPlusCell"/>
        <w:jc w:val="both"/>
      </w:pPr>
      <w:r w:rsidRPr="00061AB7">
        <w:t>57 3833     5     - для умеренных температур</w:t>
      </w:r>
    </w:p>
    <w:p w:rsidR="00CC4CF9" w:rsidRPr="00061AB7" w:rsidRDefault="00CC4CF9" w:rsidP="003463F3">
      <w:pPr>
        <w:pStyle w:val="ConsPlusCell"/>
        <w:jc w:val="both"/>
      </w:pPr>
      <w:r w:rsidRPr="00061AB7">
        <w:t>57 3834     0     - для повышенных температур</w:t>
      </w:r>
    </w:p>
    <w:p w:rsidR="00CC4CF9" w:rsidRPr="00061AB7" w:rsidRDefault="00CC4CF9" w:rsidP="003463F3">
      <w:pPr>
        <w:pStyle w:val="ConsPlusCell"/>
        <w:jc w:val="both"/>
      </w:pPr>
      <w:r w:rsidRPr="00061AB7">
        <w:t>Коды 57 3835 - 57 3837 исключены. - Изменение N 46/2002 ОКП</w:t>
      </w:r>
    </w:p>
    <w:p w:rsidR="00CC4CF9" w:rsidRPr="00061AB7" w:rsidRDefault="00CC4CF9" w:rsidP="003463F3">
      <w:pPr>
        <w:pStyle w:val="ConsPlusCell"/>
        <w:jc w:val="both"/>
      </w:pPr>
      <w:r w:rsidRPr="00061AB7">
        <w:t>57 3840     3     Цемент алинитовый /</w:t>
      </w:r>
    </w:p>
    <w:p w:rsidR="00CC4CF9" w:rsidRPr="00061AB7" w:rsidRDefault="00CC4CF9" w:rsidP="003463F3">
      <w:pPr>
        <w:pStyle w:val="ConsPlusCell"/>
        <w:jc w:val="both"/>
      </w:pPr>
      <w:r w:rsidRPr="00061AB7">
        <w:t>57 3841     9     - марки 300</w:t>
      </w:r>
    </w:p>
    <w:p w:rsidR="00CC4CF9" w:rsidRPr="00061AB7" w:rsidRDefault="00CC4CF9" w:rsidP="003463F3">
      <w:pPr>
        <w:pStyle w:val="ConsPlusCell"/>
        <w:jc w:val="both"/>
      </w:pPr>
      <w:r w:rsidRPr="00061AB7">
        <w:t>57 3842     4     - марки 400</w:t>
      </w:r>
    </w:p>
    <w:p w:rsidR="00CC4CF9" w:rsidRPr="00061AB7" w:rsidRDefault="00CC4CF9" w:rsidP="003463F3">
      <w:pPr>
        <w:pStyle w:val="ConsPlusCell"/>
        <w:jc w:val="both"/>
      </w:pPr>
      <w:r w:rsidRPr="00061AB7">
        <w:t>57 3843     4     - марки 500</w:t>
      </w:r>
    </w:p>
    <w:p w:rsidR="00CC4CF9" w:rsidRPr="00061AB7" w:rsidRDefault="00CC4CF9" w:rsidP="003463F3">
      <w:pPr>
        <w:pStyle w:val="ConsPlusCell"/>
        <w:jc w:val="both"/>
      </w:pPr>
      <w:r w:rsidRPr="00061AB7">
        <w:t>57 3900     9     Материалы цементного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57 3920     8     Отходы цементного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57 3921     3     Пыль цементная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57 4000     9     Материалы стеновые, перегородочные, вяжущие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сырье для них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57 4011     9     Гипс (включая гажу и ганч) *</w:t>
      </w:r>
    </w:p>
    <w:p w:rsidR="00CC4CF9" w:rsidRPr="00061AB7" w:rsidRDefault="00CC4CF9" w:rsidP="003463F3">
      <w:pPr>
        <w:pStyle w:val="ConsPlusCell"/>
        <w:jc w:val="both"/>
      </w:pPr>
      <w:r w:rsidRPr="00061AB7">
        <w:t>57 4100     2     Материалы стеновые (без стеновых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железобетонных панелей)</w:t>
      </w:r>
    </w:p>
    <w:p w:rsidR="00CC4CF9" w:rsidRPr="00061AB7" w:rsidRDefault="00CC4CF9" w:rsidP="003463F3">
      <w:pPr>
        <w:pStyle w:val="ConsPlusCell"/>
        <w:jc w:val="both"/>
      </w:pPr>
      <w:r w:rsidRPr="00061AB7">
        <w:t>57 4101     8     Крупные блоки из кирпича *</w:t>
      </w:r>
    </w:p>
    <w:p w:rsidR="00CC4CF9" w:rsidRPr="00061AB7" w:rsidRDefault="00CC4CF9" w:rsidP="003463F3">
      <w:pPr>
        <w:pStyle w:val="ConsPlusCell"/>
        <w:jc w:val="both"/>
      </w:pPr>
      <w:r w:rsidRPr="00061AB7">
        <w:t>57 4102     3     Кирпич лицевой *</w:t>
      </w:r>
    </w:p>
    <w:p w:rsidR="00CC4CF9" w:rsidRPr="00061AB7" w:rsidRDefault="00CC4CF9" w:rsidP="003463F3">
      <w:pPr>
        <w:pStyle w:val="ConsPlusCell"/>
        <w:jc w:val="both"/>
      </w:pPr>
      <w:r w:rsidRPr="00061AB7">
        <w:t>57 4103     9     Кирпич силикатный лицевой *</w:t>
      </w:r>
    </w:p>
    <w:p w:rsidR="00CC4CF9" w:rsidRPr="00061AB7" w:rsidRDefault="00CC4CF9" w:rsidP="003463F3">
      <w:pPr>
        <w:pStyle w:val="ConsPlusCell"/>
        <w:jc w:val="both"/>
      </w:pPr>
      <w:r w:rsidRPr="00061AB7">
        <w:t>57 4104     4     Кирпич и камни керамические пустотелые *</w:t>
      </w:r>
    </w:p>
    <w:p w:rsidR="00CC4CF9" w:rsidRPr="00061AB7" w:rsidRDefault="00CC4CF9" w:rsidP="003463F3">
      <w:pPr>
        <w:pStyle w:val="ConsPlusCell"/>
        <w:jc w:val="both"/>
      </w:pPr>
      <w:r w:rsidRPr="00061AB7">
        <w:t>57 4105     0     Блоки стеновые крупные бетонные и силикатные *</w:t>
      </w:r>
    </w:p>
    <w:p w:rsidR="00CC4CF9" w:rsidRPr="00061AB7" w:rsidRDefault="00CC4CF9" w:rsidP="003463F3">
      <w:pPr>
        <w:pStyle w:val="ConsPlusCell"/>
        <w:jc w:val="both"/>
      </w:pPr>
      <w:r w:rsidRPr="00061AB7">
        <w:t>57 4106     5     Блоки стен подвалов бетонные *</w:t>
      </w:r>
    </w:p>
    <w:p w:rsidR="00CC4CF9" w:rsidRPr="00061AB7" w:rsidRDefault="00CC4CF9" w:rsidP="003463F3">
      <w:pPr>
        <w:pStyle w:val="ConsPlusCell"/>
        <w:jc w:val="both"/>
      </w:pPr>
      <w:r w:rsidRPr="00061AB7">
        <w:t>57 4107     0     Блоки мелкие стеновые на цементном вяжущем *</w:t>
      </w:r>
    </w:p>
    <w:p w:rsidR="00CC4CF9" w:rsidRPr="00061AB7" w:rsidRDefault="00CC4CF9" w:rsidP="003463F3">
      <w:pPr>
        <w:pStyle w:val="ConsPlusCell"/>
        <w:jc w:val="both"/>
      </w:pPr>
      <w:r w:rsidRPr="00061AB7">
        <w:t>57 4110     7     Материалы стеновые из природного камня</w:t>
      </w:r>
    </w:p>
    <w:p w:rsidR="00CC4CF9" w:rsidRPr="00061AB7" w:rsidRDefault="00CC4CF9" w:rsidP="003463F3">
      <w:pPr>
        <w:pStyle w:val="ConsPlusCell"/>
        <w:jc w:val="both"/>
      </w:pPr>
      <w:r w:rsidRPr="00061AB7">
        <w:t>57 4111     2     Камни</w:t>
      </w:r>
    </w:p>
    <w:p w:rsidR="00CC4CF9" w:rsidRPr="00061AB7" w:rsidRDefault="00CC4CF9" w:rsidP="003463F3">
      <w:pPr>
        <w:pStyle w:val="ConsPlusCell"/>
        <w:jc w:val="both"/>
      </w:pPr>
      <w:r w:rsidRPr="00061AB7">
        <w:t>57 4112     8     Блоки</w:t>
      </w:r>
    </w:p>
    <w:p w:rsidR="00CC4CF9" w:rsidRPr="00061AB7" w:rsidRDefault="00CC4CF9" w:rsidP="003463F3">
      <w:pPr>
        <w:pStyle w:val="ConsPlusCell"/>
        <w:jc w:val="both"/>
      </w:pPr>
      <w:r w:rsidRPr="00061AB7">
        <w:t>57 4120     1     Кирпич строительный (включая камни)</w:t>
      </w:r>
    </w:p>
    <w:p w:rsidR="00CC4CF9" w:rsidRPr="00061AB7" w:rsidRDefault="00CC4CF9" w:rsidP="003463F3">
      <w:pPr>
        <w:pStyle w:val="ConsPlusCell"/>
        <w:jc w:val="both"/>
      </w:pPr>
      <w:r w:rsidRPr="00061AB7">
        <w:t>57 4121     7     Кирпич керамический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57 4124     3     Кирпич силикатный и шлаковый</w:t>
      </w:r>
    </w:p>
    <w:p w:rsidR="00CC4CF9" w:rsidRPr="00061AB7" w:rsidRDefault="00CC4CF9" w:rsidP="003463F3">
      <w:pPr>
        <w:pStyle w:val="ConsPlusCell"/>
        <w:jc w:val="both"/>
      </w:pPr>
      <w:r w:rsidRPr="00061AB7">
        <w:t>57 4126     4     Кирпич и камни строительные из трепелов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диатомитов</w:t>
      </w:r>
    </w:p>
    <w:p w:rsidR="00CC4CF9" w:rsidRPr="00061AB7" w:rsidRDefault="00CC4CF9" w:rsidP="003463F3">
      <w:pPr>
        <w:pStyle w:val="ConsPlusCell"/>
        <w:jc w:val="both"/>
      </w:pPr>
      <w:r w:rsidRPr="00061AB7">
        <w:t>57 4130     6     Блоки и камни мелкие стеновые /</w:t>
      </w:r>
    </w:p>
    <w:p w:rsidR="00CC4CF9" w:rsidRPr="00061AB7" w:rsidRDefault="00CC4CF9" w:rsidP="003463F3">
      <w:pPr>
        <w:pStyle w:val="ConsPlusCell"/>
        <w:jc w:val="both"/>
      </w:pPr>
      <w:r w:rsidRPr="00061AB7">
        <w:t>57 4131     1     - из тяжелых бетонов на цементном вяжущем</w:t>
      </w:r>
    </w:p>
    <w:p w:rsidR="00CC4CF9" w:rsidRPr="00061AB7" w:rsidRDefault="00CC4CF9" w:rsidP="003463F3">
      <w:pPr>
        <w:pStyle w:val="ConsPlusCell"/>
        <w:jc w:val="both"/>
      </w:pPr>
      <w:r w:rsidRPr="00061AB7">
        <w:t>57 4132     7     - из тяжелых бетонов на силикатном вяжущем</w:t>
      </w:r>
    </w:p>
    <w:p w:rsidR="00CC4CF9" w:rsidRPr="00061AB7" w:rsidRDefault="00CC4CF9" w:rsidP="003463F3">
      <w:pPr>
        <w:pStyle w:val="ConsPlusCell"/>
        <w:jc w:val="both"/>
      </w:pPr>
      <w:r w:rsidRPr="00061AB7">
        <w:t>57 4134     8     - из тяжелых бетонов на шлаковом вяжущем</w:t>
      </w:r>
    </w:p>
    <w:p w:rsidR="00CC4CF9" w:rsidRPr="00061AB7" w:rsidRDefault="00CC4CF9" w:rsidP="003463F3">
      <w:pPr>
        <w:pStyle w:val="ConsPlusCell"/>
        <w:jc w:val="both"/>
      </w:pPr>
      <w:r w:rsidRPr="00061AB7">
        <w:t>57 4135     3     - из облегченных бетонов на силикатном вяжущем</w:t>
      </w:r>
    </w:p>
    <w:p w:rsidR="00CC4CF9" w:rsidRPr="00061AB7" w:rsidRDefault="00CC4CF9" w:rsidP="003463F3">
      <w:pPr>
        <w:pStyle w:val="ConsPlusCell"/>
        <w:jc w:val="both"/>
      </w:pPr>
      <w:r w:rsidRPr="00061AB7">
        <w:t>57 4136     9     - из легких бетонов на шлаковом вяжущем</w:t>
      </w:r>
    </w:p>
    <w:p w:rsidR="00CC4CF9" w:rsidRPr="00061AB7" w:rsidRDefault="00CC4CF9" w:rsidP="003463F3">
      <w:pPr>
        <w:pStyle w:val="ConsPlusCell"/>
        <w:jc w:val="both"/>
      </w:pPr>
      <w:r w:rsidRPr="00061AB7">
        <w:t>57 4137     4     - из тяжелых бетонов на известковом вяжущем</w:t>
      </w:r>
    </w:p>
    <w:p w:rsidR="00CC4CF9" w:rsidRPr="00061AB7" w:rsidRDefault="00CC4CF9" w:rsidP="003463F3">
      <w:pPr>
        <w:pStyle w:val="ConsPlusCell"/>
        <w:jc w:val="both"/>
      </w:pPr>
      <w:r w:rsidRPr="00061AB7">
        <w:t>57 4138     0     - из легких бетонов на известковом вяжущем</w:t>
      </w:r>
    </w:p>
    <w:p w:rsidR="00CC4CF9" w:rsidRPr="00061AB7" w:rsidRDefault="00CC4CF9" w:rsidP="003463F3">
      <w:pPr>
        <w:pStyle w:val="ConsPlusCell"/>
        <w:jc w:val="both"/>
      </w:pPr>
      <w:r w:rsidRPr="00061AB7">
        <w:t>57 4140     0     Блоки мелкие стеновые из ячеистого бетона /</w:t>
      </w:r>
    </w:p>
    <w:p w:rsidR="00CC4CF9" w:rsidRPr="00061AB7" w:rsidRDefault="00CC4CF9" w:rsidP="003463F3">
      <w:pPr>
        <w:pStyle w:val="ConsPlusCell"/>
        <w:jc w:val="both"/>
      </w:pPr>
      <w:r w:rsidRPr="00061AB7">
        <w:t>57 4141     6     - для кладки на растворе</w:t>
      </w:r>
    </w:p>
    <w:p w:rsidR="00CC4CF9" w:rsidRPr="00061AB7" w:rsidRDefault="00CC4CF9" w:rsidP="003463F3">
      <w:pPr>
        <w:pStyle w:val="ConsPlusCell"/>
        <w:jc w:val="both"/>
      </w:pPr>
      <w:r w:rsidRPr="00061AB7">
        <w:t>57 4142     1     - для кладки на клею</w:t>
      </w:r>
    </w:p>
    <w:p w:rsidR="00CC4CF9" w:rsidRPr="00061AB7" w:rsidRDefault="00CC4CF9" w:rsidP="003463F3">
      <w:pPr>
        <w:pStyle w:val="ConsPlusCell"/>
        <w:jc w:val="both"/>
      </w:pPr>
      <w:r w:rsidRPr="00061AB7">
        <w:t>57 4150     5     Блоки крупные стеновые / (включая блоки стен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подвалов)</w:t>
      </w:r>
    </w:p>
    <w:p w:rsidR="00CC4CF9" w:rsidRPr="00061AB7" w:rsidRDefault="00CC4CF9" w:rsidP="003463F3">
      <w:pPr>
        <w:pStyle w:val="ConsPlusCell"/>
        <w:jc w:val="both"/>
      </w:pPr>
      <w:r w:rsidRPr="00061AB7">
        <w:t>57 4151     0     - из легкого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57 4152     6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57 4153     1     - из плотного силикатного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57 4154     7     - из керамзитобетона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57 4190     3     Отходы производства основных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57 4200     6     Материалы перегородочные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4201     1     Блоки и плиты гипсовые сборные *</w:t>
      </w:r>
    </w:p>
    <w:p w:rsidR="00CC4CF9" w:rsidRPr="00061AB7" w:rsidRDefault="00CC4CF9" w:rsidP="003463F3">
      <w:pPr>
        <w:pStyle w:val="ConsPlusCell"/>
        <w:jc w:val="both"/>
      </w:pPr>
      <w:r w:rsidRPr="00061AB7">
        <w:t>57 4202     7     Плиты и панели шлакобетонные сборные *</w:t>
      </w:r>
    </w:p>
    <w:p w:rsidR="00CC4CF9" w:rsidRPr="00061AB7" w:rsidRDefault="00CC4CF9" w:rsidP="003463F3">
      <w:pPr>
        <w:pStyle w:val="ConsPlusCell"/>
        <w:jc w:val="both"/>
      </w:pPr>
      <w:r w:rsidRPr="00061AB7">
        <w:t>57 4210     0     Материалы перегородочные на основе гипса</w:t>
      </w:r>
    </w:p>
    <w:p w:rsidR="00CC4CF9" w:rsidRPr="00061AB7" w:rsidRDefault="00CC4CF9" w:rsidP="003463F3">
      <w:pPr>
        <w:pStyle w:val="ConsPlusCell"/>
        <w:jc w:val="both"/>
      </w:pPr>
      <w:r w:rsidRPr="00061AB7">
        <w:t>57 4211     6     Плиты гипсовые для перегородок</w:t>
      </w:r>
    </w:p>
    <w:p w:rsidR="00CC4CF9" w:rsidRPr="00061AB7" w:rsidRDefault="00CC4CF9" w:rsidP="003463F3">
      <w:pPr>
        <w:pStyle w:val="ConsPlusCell"/>
        <w:jc w:val="both"/>
      </w:pPr>
      <w:r w:rsidRPr="00061AB7">
        <w:t>57 4212     1     Панели гипсобетонные для перегородок</w:t>
      </w:r>
    </w:p>
    <w:p w:rsidR="00CC4CF9" w:rsidRPr="00061AB7" w:rsidRDefault="00CC4CF9" w:rsidP="003463F3">
      <w:pPr>
        <w:pStyle w:val="ConsPlusCell"/>
        <w:jc w:val="both"/>
      </w:pPr>
      <w:r w:rsidRPr="00061AB7">
        <w:t>57 4213     7     Штукатурка сухая гипсовая (листы гипсовые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обшивочные)</w:t>
      </w:r>
    </w:p>
    <w:p w:rsidR="00CC4CF9" w:rsidRPr="00061AB7" w:rsidRDefault="00CC4CF9" w:rsidP="003463F3">
      <w:pPr>
        <w:pStyle w:val="ConsPlusCell"/>
        <w:jc w:val="both"/>
      </w:pPr>
      <w:r w:rsidRPr="00061AB7">
        <w:t>57 4280     2     Отходы производства материалов перегородочных</w:t>
      </w:r>
    </w:p>
    <w:p w:rsidR="00CC4CF9" w:rsidRPr="00061AB7" w:rsidRDefault="00CC4CF9" w:rsidP="003463F3">
      <w:pPr>
        <w:pStyle w:val="ConsPlusCell"/>
        <w:jc w:val="both"/>
      </w:pPr>
      <w:r w:rsidRPr="00061AB7">
        <w:t>57 4300     4     Мел природный, сырье для производства вяжущих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материалов. Мука известняковая и доломитовая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гипс сыромолотый</w:t>
      </w:r>
    </w:p>
    <w:p w:rsidR="00CC4CF9" w:rsidRPr="00061AB7" w:rsidRDefault="00CC4CF9" w:rsidP="003463F3">
      <w:pPr>
        <w:pStyle w:val="ConsPlusCell"/>
        <w:jc w:val="both"/>
      </w:pPr>
      <w:r w:rsidRPr="00061AB7">
        <w:t>57 4301     5     Камень гипсовый (товарный) *</w:t>
      </w:r>
    </w:p>
    <w:p w:rsidR="00CC4CF9" w:rsidRPr="00061AB7" w:rsidRDefault="00CC4CF9" w:rsidP="003463F3">
      <w:pPr>
        <w:pStyle w:val="ConsPlusCell"/>
        <w:jc w:val="both"/>
      </w:pPr>
      <w:r w:rsidRPr="00061AB7">
        <w:t>57 4310     4     Мел природный /</w:t>
      </w:r>
    </w:p>
    <w:p w:rsidR="00CC4CF9" w:rsidRPr="00061AB7" w:rsidRDefault="00CC4CF9" w:rsidP="003463F3">
      <w:pPr>
        <w:pStyle w:val="ConsPlusCell"/>
        <w:jc w:val="both"/>
      </w:pPr>
      <w:r w:rsidRPr="00061AB7">
        <w:t>57 4311     8     - комовый</w:t>
      </w:r>
    </w:p>
    <w:p w:rsidR="00CC4CF9" w:rsidRPr="00061AB7" w:rsidRDefault="00CC4CF9" w:rsidP="003463F3">
      <w:pPr>
        <w:pStyle w:val="ConsPlusCell"/>
        <w:jc w:val="both"/>
      </w:pPr>
      <w:r w:rsidRPr="00061AB7">
        <w:t>57 4312     5     - дробленый и молотый</w:t>
      </w:r>
    </w:p>
    <w:p w:rsidR="00CC4CF9" w:rsidRPr="00061AB7" w:rsidRDefault="00CC4CF9" w:rsidP="003463F3">
      <w:pPr>
        <w:pStyle w:val="ConsPlusCell"/>
        <w:jc w:val="both"/>
      </w:pPr>
      <w:r w:rsidRPr="00061AB7">
        <w:t>57 4313     0     - кормовой</w:t>
      </w:r>
    </w:p>
    <w:p w:rsidR="00CC4CF9" w:rsidRPr="00061AB7" w:rsidRDefault="00CC4CF9" w:rsidP="003463F3">
      <w:pPr>
        <w:pStyle w:val="ConsPlusCell"/>
        <w:jc w:val="both"/>
      </w:pPr>
      <w:r w:rsidRPr="00061AB7">
        <w:t>57 4314     6     - обогащенный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57 4320     9     Сырье для производства вяжущих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57 4321     4     Породы карбонатные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4322     1     Камень гипсовый</w:t>
      </w:r>
    </w:p>
    <w:p w:rsidR="00CC4CF9" w:rsidRPr="00061AB7" w:rsidRDefault="00CC4CF9" w:rsidP="003463F3">
      <w:pPr>
        <w:pStyle w:val="ConsPlusCell"/>
        <w:jc w:val="both"/>
      </w:pPr>
      <w:r w:rsidRPr="00061AB7">
        <w:t>57 4323     5     Гажа, ганч (низкосортное сырье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производства гипсовых вяжущих)</w:t>
      </w:r>
    </w:p>
    <w:p w:rsidR="00CC4CF9" w:rsidRPr="00061AB7" w:rsidRDefault="00CC4CF9" w:rsidP="003463F3">
      <w:pPr>
        <w:pStyle w:val="ConsPlusCell"/>
        <w:jc w:val="both"/>
      </w:pPr>
      <w:r w:rsidRPr="00061AB7">
        <w:t>57 4324     0     Клинкер</w:t>
      </w:r>
    </w:p>
    <w:p w:rsidR="00CC4CF9" w:rsidRPr="00061AB7" w:rsidRDefault="00CC4CF9" w:rsidP="003463F3">
      <w:pPr>
        <w:pStyle w:val="ConsPlusCell"/>
        <w:jc w:val="both"/>
      </w:pPr>
      <w:r w:rsidRPr="00061AB7">
        <w:t>57 4325     6     Добавки для производства цемента</w:t>
      </w:r>
    </w:p>
    <w:p w:rsidR="00CC4CF9" w:rsidRPr="00061AB7" w:rsidRDefault="00CC4CF9" w:rsidP="003463F3">
      <w:pPr>
        <w:pStyle w:val="ConsPlusCell"/>
        <w:jc w:val="both"/>
      </w:pPr>
      <w:r w:rsidRPr="00061AB7">
        <w:t>57 4330     3     Мука известняковая и доломитовая 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известкования кислых почв и гипс сыромолотый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солончаковых почв</w:t>
      </w:r>
    </w:p>
    <w:p w:rsidR="00CC4CF9" w:rsidRPr="00061AB7" w:rsidRDefault="00CC4CF9" w:rsidP="003463F3">
      <w:pPr>
        <w:pStyle w:val="ConsPlusCell"/>
        <w:jc w:val="both"/>
      </w:pPr>
      <w:r w:rsidRPr="00061AB7">
        <w:t>57 4331     9     Мука известняковая и доломитовая 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известкования кислых почв</w:t>
      </w:r>
    </w:p>
    <w:p w:rsidR="00CC4CF9" w:rsidRPr="00061AB7" w:rsidRDefault="00CC4CF9" w:rsidP="003463F3">
      <w:pPr>
        <w:pStyle w:val="ConsPlusCell"/>
        <w:jc w:val="both"/>
      </w:pPr>
      <w:r w:rsidRPr="00061AB7">
        <w:t>57 4332     4     Гипс сыромолотый для гипсования солончаковых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почв</w:t>
      </w:r>
    </w:p>
    <w:p w:rsidR="00CC4CF9" w:rsidRPr="00061AB7" w:rsidRDefault="00CC4CF9" w:rsidP="003463F3">
      <w:pPr>
        <w:pStyle w:val="ConsPlusCell"/>
        <w:jc w:val="both"/>
      </w:pPr>
      <w:r w:rsidRPr="00061AB7">
        <w:t>57 4390     0     Отходы производства механизированной добычи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породы карбонатной и камня гипсового</w:t>
      </w:r>
    </w:p>
    <w:p w:rsidR="00CC4CF9" w:rsidRPr="00061AB7" w:rsidRDefault="00CC4CF9" w:rsidP="003463F3">
      <w:pPr>
        <w:pStyle w:val="ConsPlusCell"/>
        <w:jc w:val="both"/>
      </w:pPr>
      <w:r w:rsidRPr="00061AB7">
        <w:t>57 4400     3     Известь, гипс и другие местные вяжущие</w:t>
      </w:r>
    </w:p>
    <w:p w:rsidR="00CC4CF9" w:rsidRPr="00061AB7" w:rsidRDefault="00CC4CF9" w:rsidP="003463F3">
      <w:pPr>
        <w:pStyle w:val="ConsPlusCell"/>
        <w:jc w:val="both"/>
      </w:pPr>
      <w:r w:rsidRPr="00061AB7">
        <w:t>57 4401     9     Гипс (товарный) *</w:t>
      </w:r>
    </w:p>
    <w:p w:rsidR="00CC4CF9" w:rsidRPr="00061AB7" w:rsidRDefault="00CC4CF9" w:rsidP="003463F3">
      <w:pPr>
        <w:pStyle w:val="ConsPlusCell"/>
        <w:jc w:val="both"/>
      </w:pPr>
      <w:r w:rsidRPr="00061AB7">
        <w:t>57 4402     4     Известь строительная и технологическая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производства строительных материалов *</w:t>
      </w:r>
    </w:p>
    <w:p w:rsidR="00CC4CF9" w:rsidRPr="00061AB7" w:rsidRDefault="00CC4CF9" w:rsidP="003463F3">
      <w:pPr>
        <w:pStyle w:val="ConsPlusCell"/>
        <w:jc w:val="both"/>
      </w:pPr>
      <w:r w:rsidRPr="00061AB7">
        <w:t>57 4410     8     Известь строительная /</w:t>
      </w:r>
    </w:p>
    <w:p w:rsidR="00CC4CF9" w:rsidRPr="00061AB7" w:rsidRDefault="00CC4CF9" w:rsidP="003463F3">
      <w:pPr>
        <w:pStyle w:val="ConsPlusCell"/>
        <w:jc w:val="both"/>
      </w:pPr>
      <w:r w:rsidRPr="00061AB7">
        <w:t>57 4411     3     - негашеная комовая</w:t>
      </w:r>
    </w:p>
    <w:p w:rsidR="00CC4CF9" w:rsidRPr="00061AB7" w:rsidRDefault="00CC4CF9" w:rsidP="003463F3">
      <w:pPr>
        <w:pStyle w:val="ConsPlusCell"/>
        <w:jc w:val="both"/>
      </w:pPr>
      <w:r w:rsidRPr="00061AB7">
        <w:t>57 4412     9     - негашеная молотая с минеральными добавками</w:t>
      </w:r>
    </w:p>
    <w:p w:rsidR="00CC4CF9" w:rsidRPr="00061AB7" w:rsidRDefault="00CC4CF9" w:rsidP="003463F3">
      <w:pPr>
        <w:pStyle w:val="ConsPlusCell"/>
        <w:jc w:val="both"/>
      </w:pPr>
      <w:r w:rsidRPr="00061AB7">
        <w:t>57 4413     4     - негашеная молотая без минеральных добавок</w:t>
      </w:r>
    </w:p>
    <w:p w:rsidR="00CC4CF9" w:rsidRPr="00061AB7" w:rsidRDefault="00CC4CF9" w:rsidP="003463F3">
      <w:pPr>
        <w:pStyle w:val="ConsPlusCell"/>
        <w:jc w:val="both"/>
      </w:pPr>
      <w:r w:rsidRPr="00061AB7">
        <w:t>57 4414     5     - гидратная с минеральными добавками (пушонка)</w:t>
      </w:r>
    </w:p>
    <w:p w:rsidR="00CC4CF9" w:rsidRPr="00061AB7" w:rsidRDefault="00CC4CF9" w:rsidP="003463F3">
      <w:pPr>
        <w:pStyle w:val="ConsPlusCell"/>
        <w:jc w:val="both"/>
      </w:pPr>
      <w:r w:rsidRPr="00061AB7">
        <w:t>57 4415     5     - гидратная без минеральных добавок (пушонка)</w:t>
      </w:r>
    </w:p>
    <w:p w:rsidR="00CC4CF9" w:rsidRPr="00061AB7" w:rsidRDefault="00CC4CF9" w:rsidP="003463F3">
      <w:pPr>
        <w:pStyle w:val="ConsPlusCell"/>
        <w:jc w:val="both"/>
      </w:pPr>
      <w:r w:rsidRPr="00061AB7">
        <w:t>57 4420     2     Известь технологическая /</w:t>
      </w:r>
    </w:p>
    <w:p w:rsidR="00CC4CF9" w:rsidRPr="00061AB7" w:rsidRDefault="00CC4CF9" w:rsidP="003463F3">
      <w:pPr>
        <w:pStyle w:val="ConsPlusCell"/>
        <w:jc w:val="both"/>
      </w:pPr>
      <w:r w:rsidRPr="00061AB7">
        <w:t>57 4421     8     - для производства силикатного кирпича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силикатобетонных изделий</w:t>
      </w:r>
    </w:p>
    <w:p w:rsidR="00CC4CF9" w:rsidRPr="00061AB7" w:rsidRDefault="00CC4CF9" w:rsidP="003463F3">
      <w:pPr>
        <w:pStyle w:val="ConsPlusCell"/>
        <w:jc w:val="both"/>
      </w:pPr>
      <w:r w:rsidRPr="00061AB7">
        <w:t>57 4422     3     - для других отраслей народного хозяйства</w:t>
      </w:r>
    </w:p>
    <w:p w:rsidR="00CC4CF9" w:rsidRPr="00061AB7" w:rsidRDefault="00CC4CF9" w:rsidP="003463F3">
      <w:pPr>
        <w:pStyle w:val="ConsPlusCell"/>
        <w:jc w:val="both"/>
      </w:pPr>
      <w:r w:rsidRPr="00061AB7">
        <w:t>57 4430     7     Гипс / (алебастр)</w:t>
      </w:r>
    </w:p>
    <w:p w:rsidR="00CC4CF9" w:rsidRPr="00061AB7" w:rsidRDefault="00CC4CF9" w:rsidP="003463F3">
      <w:pPr>
        <w:pStyle w:val="ConsPlusCell"/>
        <w:jc w:val="both"/>
      </w:pPr>
      <w:r w:rsidRPr="00061AB7">
        <w:t>57 4431     2     - строительный</w:t>
      </w:r>
    </w:p>
    <w:p w:rsidR="00CC4CF9" w:rsidRPr="00061AB7" w:rsidRDefault="00CC4CF9" w:rsidP="003463F3">
      <w:pPr>
        <w:pStyle w:val="ConsPlusCell"/>
        <w:jc w:val="both"/>
      </w:pPr>
      <w:r w:rsidRPr="00061AB7">
        <w:t>57 4432     8     - формовочный</w:t>
      </w:r>
    </w:p>
    <w:p w:rsidR="00CC4CF9" w:rsidRPr="00061AB7" w:rsidRDefault="00CC4CF9" w:rsidP="003463F3">
      <w:pPr>
        <w:pStyle w:val="ConsPlusCell"/>
        <w:jc w:val="both"/>
      </w:pPr>
      <w:r w:rsidRPr="00061AB7">
        <w:t>57 4433     3     - медицинский</w:t>
      </w:r>
    </w:p>
    <w:p w:rsidR="00CC4CF9" w:rsidRPr="00061AB7" w:rsidRDefault="00CC4CF9" w:rsidP="003463F3">
      <w:pPr>
        <w:pStyle w:val="ConsPlusCell"/>
        <w:jc w:val="both"/>
      </w:pPr>
      <w:r w:rsidRPr="00061AB7">
        <w:t>57 4434     9     - технический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57 4440     1     Материалы вяжущие / местные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57 4441     7     - известковые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4442     2     - гипсовые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4490     4     Отходы производства вяжущих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57 4500     7     Смеси бетонные и растворы строительные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4510     1     Смесь бетонная</w:t>
      </w:r>
    </w:p>
    <w:p w:rsidR="00CC4CF9" w:rsidRPr="00061AB7" w:rsidRDefault="00CC4CF9" w:rsidP="003463F3">
      <w:pPr>
        <w:pStyle w:val="ConsPlusCell"/>
        <w:jc w:val="both"/>
      </w:pPr>
      <w:r w:rsidRPr="00061AB7">
        <w:t>57 4520     6     Смесь песчаного (мелкозернистого)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57 4530     0     Смесь крупнопористого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57 4540     5     Смесь ячеисто-бетонная</w:t>
      </w:r>
    </w:p>
    <w:p w:rsidR="00CC4CF9" w:rsidRPr="00061AB7" w:rsidRDefault="00CC4CF9" w:rsidP="003463F3">
      <w:pPr>
        <w:pStyle w:val="ConsPlusCell"/>
        <w:jc w:val="both"/>
      </w:pPr>
      <w:r w:rsidRPr="00061AB7">
        <w:t>57 4550     7     Раствор строительный</w:t>
      </w:r>
    </w:p>
    <w:p w:rsidR="00CC4CF9" w:rsidRPr="00061AB7" w:rsidRDefault="00CC4CF9" w:rsidP="003463F3">
      <w:pPr>
        <w:pStyle w:val="ConsPlusCell"/>
        <w:jc w:val="both"/>
      </w:pPr>
      <w:r w:rsidRPr="00061AB7">
        <w:t>57 4560     4     Смесь бетонная жаростойкая</w:t>
      </w:r>
    </w:p>
    <w:p w:rsidR="00CC4CF9" w:rsidRPr="00061AB7" w:rsidRDefault="00CC4CF9" w:rsidP="003463F3">
      <w:pPr>
        <w:pStyle w:val="ConsPlusCell"/>
        <w:jc w:val="both"/>
      </w:pPr>
      <w:r w:rsidRPr="00061AB7">
        <w:t>57 4600     0     Изделия неармированные бетонные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4610     5     Стройдетали сборные неармированные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4611     0     Блоки сборные фундаментные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4612     6     Камни сборные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4613     1     Ступени сборные мозаичные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4614     7     Блоки мусоропроводов сборные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4615     2     Блоки опор мостов сборные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4616     8     Плиты бетонные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4619     4     Блоки сборные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57 4620     3     Трубы и кольца бетонные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4621     5     Трубы бетонные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4622     0     Кольца бетонные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4630     4     Трубофильтры бетонные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4690     1     Изделия из жаростойкого бетона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57 5000     1     Материалы и изделия строительные керамические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57 5100     5     Сырье глинистое для керамической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57 5110     4     Глины / тугоплавкие</w:t>
      </w:r>
    </w:p>
    <w:p w:rsidR="00CC4CF9" w:rsidRPr="00061AB7" w:rsidRDefault="00CC4CF9" w:rsidP="003463F3">
      <w:pPr>
        <w:pStyle w:val="ConsPlusCell"/>
        <w:jc w:val="both"/>
      </w:pPr>
      <w:r w:rsidRPr="00061AB7">
        <w:t>57 5111     5     - Артемовского месторождения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57 5112     0     - Никифоровского месторождения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57 5113     6     - Николаевского месторождения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57 5114     1     - Печерского месторождения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57 5115     7     - Лукошкинского месторождения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57 5116     2     - Кудиновского месторождения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57 5117     8     - Вороновского месторождения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57 5118     3     - Федоровского месторождения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57 5119     9     - прочих месторождений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57 5120     4     Глины монтмориллонитовые (бентонитовые)</w:t>
      </w:r>
    </w:p>
    <w:p w:rsidR="00CC4CF9" w:rsidRPr="00061AB7" w:rsidRDefault="00CC4CF9" w:rsidP="003463F3">
      <w:pPr>
        <w:pStyle w:val="ConsPlusCell"/>
        <w:jc w:val="both"/>
      </w:pPr>
      <w:r w:rsidRPr="00061AB7">
        <w:t>57 5121     8     Глина монтмориллонитовая (бентонитовая) /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Огланлинского месторождения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57 5122     5     - Асканского месторождения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57 5123     0     - Азкамарского месторождения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57 5124     6     - Келесского месторождения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57 5125     1     - Каменец-Подольского месторождения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57 5126     7     - Губерлинского месторождения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57 5127     2     - Кокянганского месторождения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57 5128     8     - Ханабадского месторождения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57 5129     3     - прочих месторождений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57 5130     9     Глины легкоплавкие</w:t>
      </w:r>
    </w:p>
    <w:p w:rsidR="00CC4CF9" w:rsidRPr="00061AB7" w:rsidRDefault="00CC4CF9" w:rsidP="003463F3">
      <w:pPr>
        <w:pStyle w:val="ConsPlusCell"/>
        <w:jc w:val="both"/>
      </w:pPr>
      <w:r w:rsidRPr="00061AB7">
        <w:t>57 5131     4     Глина легкоплавкая / Белоярского месторождения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57 5132     1     - Кильдинского и Шонгуйского месторождений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57 5133     5     - Коштырлинского месторождения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57 5134     0     - Краснодарского месторождения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57 5135     6     - Красноборского месторождения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57 5136     1     - Чкаловского месторождения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57 5137     7     - Чапаевского месторождения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57 5139     8     - прочих месторождений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57 5140     3     Порошки из глины /</w:t>
      </w:r>
    </w:p>
    <w:p w:rsidR="00CC4CF9" w:rsidRPr="00061AB7" w:rsidRDefault="00CC4CF9" w:rsidP="003463F3">
      <w:pPr>
        <w:pStyle w:val="ConsPlusCell"/>
        <w:jc w:val="both"/>
      </w:pPr>
      <w:r w:rsidRPr="00061AB7">
        <w:t>57 5141     9     - тугоплавкой</w:t>
      </w:r>
    </w:p>
    <w:p w:rsidR="00CC4CF9" w:rsidRPr="00061AB7" w:rsidRDefault="00CC4CF9" w:rsidP="003463F3">
      <w:pPr>
        <w:pStyle w:val="ConsPlusCell"/>
        <w:jc w:val="both"/>
      </w:pPr>
      <w:r w:rsidRPr="00061AB7">
        <w:t>57 5142     4     - легкоплавкой</w:t>
      </w:r>
    </w:p>
    <w:p w:rsidR="00CC4CF9" w:rsidRPr="00061AB7" w:rsidRDefault="00CC4CF9" w:rsidP="003463F3">
      <w:pPr>
        <w:pStyle w:val="ConsPlusCell"/>
        <w:jc w:val="both"/>
      </w:pPr>
      <w:r w:rsidRPr="00061AB7">
        <w:t>57 5200     9     Изделия керамические облицовочные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5201     4     Плитки керамические для полов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крупноразмерные *</w:t>
      </w:r>
    </w:p>
    <w:p w:rsidR="00CC4CF9" w:rsidRPr="00061AB7" w:rsidRDefault="00CC4CF9" w:rsidP="003463F3">
      <w:pPr>
        <w:pStyle w:val="ConsPlusCell"/>
        <w:jc w:val="both"/>
      </w:pPr>
      <w:r w:rsidRPr="00061AB7">
        <w:t>57 5202     8     Плитки керамические для полов крупноразмерные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узорчатые *</w:t>
      </w:r>
    </w:p>
    <w:p w:rsidR="00CC4CF9" w:rsidRPr="00061AB7" w:rsidRDefault="00CC4CF9" w:rsidP="003463F3">
      <w:pPr>
        <w:pStyle w:val="ConsPlusCell"/>
        <w:jc w:val="both"/>
      </w:pPr>
      <w:r w:rsidRPr="00061AB7">
        <w:t>57 5203     5     Плитки керамические для полов крупноразмерные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декорированные методом сериографии *</w:t>
      </w:r>
    </w:p>
    <w:p w:rsidR="00CC4CF9" w:rsidRPr="00061AB7" w:rsidRDefault="00CC4CF9" w:rsidP="003463F3">
      <w:pPr>
        <w:pStyle w:val="ConsPlusCell"/>
        <w:jc w:val="both"/>
      </w:pPr>
      <w:r w:rsidRPr="00061AB7">
        <w:t>57 5210     3     Плитки керамические глазурованные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внутренней облицовки стен  /</w:t>
      </w:r>
    </w:p>
    <w:p w:rsidR="00CC4CF9" w:rsidRPr="00061AB7" w:rsidRDefault="00CC4CF9" w:rsidP="003463F3">
      <w:pPr>
        <w:pStyle w:val="ConsPlusCell"/>
        <w:jc w:val="both"/>
      </w:pPr>
      <w:r w:rsidRPr="00061AB7">
        <w:t>57 5211     9     - белые</w:t>
      </w:r>
    </w:p>
    <w:p w:rsidR="00CC4CF9" w:rsidRPr="00061AB7" w:rsidRDefault="00CC4CF9" w:rsidP="003463F3">
      <w:pPr>
        <w:pStyle w:val="ConsPlusCell"/>
        <w:jc w:val="both"/>
      </w:pPr>
      <w:r w:rsidRPr="00061AB7">
        <w:t>57 5212     4     - цветные (одноцветные)</w:t>
      </w:r>
    </w:p>
    <w:p w:rsidR="00CC4CF9" w:rsidRPr="00061AB7" w:rsidRDefault="00CC4CF9" w:rsidP="003463F3">
      <w:pPr>
        <w:pStyle w:val="ConsPlusCell"/>
        <w:jc w:val="both"/>
      </w:pPr>
      <w:r w:rsidRPr="00061AB7">
        <w:t>57 5213     1     - декорированные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5219     2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57 5220     8     Плитки керамические фасадные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57 5221     3     - глазурованные (кроме литых)</w:t>
      </w:r>
    </w:p>
    <w:p w:rsidR="00CC4CF9" w:rsidRPr="00061AB7" w:rsidRDefault="00CC4CF9" w:rsidP="003463F3">
      <w:pPr>
        <w:pStyle w:val="ConsPlusCell"/>
        <w:jc w:val="both"/>
      </w:pPr>
      <w:r w:rsidRPr="00061AB7">
        <w:t>57 5222     9     - неглазурованные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5223     4     Плитки керамические литые</w:t>
      </w:r>
    </w:p>
    <w:p w:rsidR="00CC4CF9" w:rsidRPr="00061AB7" w:rsidRDefault="00CC4CF9" w:rsidP="003463F3">
      <w:pPr>
        <w:pStyle w:val="ConsPlusCell"/>
        <w:jc w:val="both"/>
      </w:pPr>
      <w:r w:rsidRPr="00061AB7">
        <w:t>57 5240     7     Плитки керамические для полов /</w:t>
      </w:r>
    </w:p>
    <w:p w:rsidR="00CC4CF9" w:rsidRPr="00061AB7" w:rsidRDefault="00CC4CF9" w:rsidP="003463F3">
      <w:pPr>
        <w:pStyle w:val="ConsPlusCell"/>
        <w:jc w:val="both"/>
      </w:pPr>
      <w:r w:rsidRPr="00061AB7">
        <w:t>57 5241     2     - глазурованные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5242     8     - неглазурованные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5250     1     Изразцы печные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57 5251     7     - глазурованные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5252     2     - неглазурованные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5290     0     Изделия / керамические облицовочные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57 5293     6     - фаянсовые облицовочные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57 5295     7     - полуфарфоровые облицовочные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57 5298     3     - фарфоровые облицовочные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57 5299     9     - шамотные облицовочные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57 5300     2     Изделия керамические кислотоупорные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5301     8     Плитки термокислотоупорные керамические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гидролизной промышленности *</w:t>
      </w:r>
    </w:p>
    <w:p w:rsidR="00CC4CF9" w:rsidRPr="00061AB7" w:rsidRDefault="00CC4CF9" w:rsidP="003463F3">
      <w:pPr>
        <w:pStyle w:val="ConsPlusCell"/>
        <w:jc w:val="both"/>
      </w:pPr>
      <w:r w:rsidRPr="00061AB7">
        <w:t>57 5302     3     Плитки термокислотоупорные керамические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футеровки целлюлозно-варочных котлов *</w:t>
      </w:r>
    </w:p>
    <w:p w:rsidR="00CC4CF9" w:rsidRPr="00061AB7" w:rsidRDefault="00CC4CF9" w:rsidP="003463F3">
      <w:pPr>
        <w:pStyle w:val="ConsPlusCell"/>
        <w:jc w:val="both"/>
      </w:pPr>
      <w:r w:rsidRPr="00061AB7">
        <w:t>57 5303     9     Насадки фарфоровые седловидные *</w:t>
      </w:r>
    </w:p>
    <w:p w:rsidR="00CC4CF9" w:rsidRPr="00061AB7" w:rsidRDefault="00CC4CF9" w:rsidP="003463F3">
      <w:pPr>
        <w:pStyle w:val="ConsPlusCell"/>
        <w:jc w:val="both"/>
      </w:pPr>
      <w:r w:rsidRPr="00061AB7">
        <w:t>57 5310     7     Плитки / кислотоупорные и термокислотоупорные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керамические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57 5311     2     - кислотоупорные керамические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57 5312     8     - термокислотоупорные керамические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57 5319     6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57 5320     1     Кирпич кислотоупорный /</w:t>
      </w:r>
    </w:p>
    <w:p w:rsidR="00CC4CF9" w:rsidRPr="00061AB7" w:rsidRDefault="00CC4CF9" w:rsidP="003463F3">
      <w:pPr>
        <w:pStyle w:val="ConsPlusCell"/>
        <w:jc w:val="both"/>
      </w:pPr>
      <w:r w:rsidRPr="00061AB7">
        <w:t>57 5321     7     - прямой, клиновой и радиальный</w:t>
      </w:r>
    </w:p>
    <w:p w:rsidR="00CC4CF9" w:rsidRPr="00061AB7" w:rsidRDefault="00CC4CF9" w:rsidP="003463F3">
      <w:pPr>
        <w:pStyle w:val="ConsPlusCell"/>
        <w:jc w:val="both"/>
      </w:pPr>
      <w:r w:rsidRPr="00061AB7">
        <w:t>57 5322     2     - фасонный</w:t>
      </w:r>
    </w:p>
    <w:p w:rsidR="00CC4CF9" w:rsidRPr="00061AB7" w:rsidRDefault="00CC4CF9" w:rsidP="003463F3">
      <w:pPr>
        <w:pStyle w:val="ConsPlusCell"/>
        <w:jc w:val="both"/>
      </w:pPr>
      <w:r w:rsidRPr="00061AB7">
        <w:t>57 5330     6     Насадки кислотоупорные / керамические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57 5335     3     - полуфарфоровые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5338     6     - фарфоровые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5339     5     - шамотные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5340     0     Изделия фасонные кислотоупорные керамические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57 5341     6     - для футеровки химических аппаратов</w:t>
      </w:r>
    </w:p>
    <w:p w:rsidR="00CC4CF9" w:rsidRPr="00061AB7" w:rsidRDefault="00CC4CF9" w:rsidP="003463F3">
      <w:pPr>
        <w:pStyle w:val="ConsPlusCell"/>
        <w:jc w:val="both"/>
      </w:pPr>
      <w:r w:rsidRPr="00061AB7">
        <w:t>57 5342     1     - для футеровки опорных конструкций</w:t>
      </w:r>
    </w:p>
    <w:p w:rsidR="00CC4CF9" w:rsidRPr="00061AB7" w:rsidRDefault="00CC4CF9" w:rsidP="003463F3">
      <w:pPr>
        <w:pStyle w:val="ConsPlusCell"/>
        <w:jc w:val="both"/>
      </w:pPr>
      <w:r w:rsidRPr="00061AB7">
        <w:t>57 5349     0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57 5350     5     Аппаратура химическая керамическая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кислотоупорная</w:t>
      </w:r>
    </w:p>
    <w:p w:rsidR="00CC4CF9" w:rsidRPr="00061AB7" w:rsidRDefault="00CC4CF9" w:rsidP="003463F3">
      <w:pPr>
        <w:pStyle w:val="ConsPlusCell"/>
        <w:jc w:val="both"/>
      </w:pPr>
      <w:r w:rsidRPr="00061AB7">
        <w:t>57 5351     0     Трубы керамические кислотоупорные и фасонные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части к ним</w:t>
      </w:r>
    </w:p>
    <w:p w:rsidR="00CC4CF9" w:rsidRPr="00061AB7" w:rsidRDefault="00CC4CF9" w:rsidP="003463F3">
      <w:pPr>
        <w:pStyle w:val="ConsPlusCell"/>
        <w:jc w:val="both"/>
      </w:pPr>
      <w:r w:rsidRPr="00061AB7">
        <w:t>57 5352     6     Тарелки керамические кислотоупорные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5353     1     Туриллы керамические кислотоупорные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5354     7     Ванны керамические кислотоупорные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5355     2     Нутч-фильтры керамические кислотоупорные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5356     8     Колонные керамические кислотоупорные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5357     3     Сборники, мерники, аппаратура с механическим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перемешивающим устройством керамические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кислотоупорные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5358     9     Аппараты и детали керамические кислотоупорные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5359     4     Аппаратура химическая керамическая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кислотоупорная прочая (экраны, колпачки,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детали для шлюзовых аппаратов и др.)</w:t>
      </w:r>
    </w:p>
    <w:p w:rsidR="00CC4CF9" w:rsidRPr="00061AB7" w:rsidRDefault="00CC4CF9" w:rsidP="003463F3">
      <w:pPr>
        <w:pStyle w:val="ConsPlusCell"/>
        <w:jc w:val="both"/>
      </w:pPr>
      <w:r w:rsidRPr="00061AB7">
        <w:t>57 5360     7     Оборудование химическое фарфоровое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кислотоупорное</w:t>
      </w:r>
    </w:p>
    <w:p w:rsidR="00CC4CF9" w:rsidRPr="00061AB7" w:rsidRDefault="00CC4CF9" w:rsidP="003463F3">
      <w:pPr>
        <w:pStyle w:val="ConsPlusCell"/>
        <w:jc w:val="both"/>
      </w:pPr>
      <w:r w:rsidRPr="00061AB7">
        <w:t>57 5361     5     Насосы центробежные фарфоровые кислотоупорные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5362     0     Вентили прямые бронированные фланцевые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фарфоровые кислотоупорные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5363     6     Краны проходные и трехходовые фарфоровые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кислотоупорные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5369     9     Оборудование химическое фарфоровое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кислотоупорное прочее</w:t>
      </w:r>
    </w:p>
    <w:p w:rsidR="00CC4CF9" w:rsidRPr="00061AB7" w:rsidRDefault="00CC4CF9" w:rsidP="003463F3">
      <w:pPr>
        <w:pStyle w:val="ConsPlusCell"/>
        <w:jc w:val="both"/>
      </w:pPr>
      <w:r w:rsidRPr="00061AB7">
        <w:t>57 5390     3     Изделия / керамические кислотоупорные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57 5391     9     - дунитовые кислотоупорные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57 5395     0     - полуфарфоровые кислотоупорные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57 5398     7     - фарфоровые кислотоупорные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57 5399     2     - шамотные кислотоупорные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57 5400     6     Изделия из пористой керамики (изделия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фильтросные)</w:t>
      </w:r>
    </w:p>
    <w:p w:rsidR="00CC4CF9" w:rsidRPr="00061AB7" w:rsidRDefault="00CC4CF9" w:rsidP="003463F3">
      <w:pPr>
        <w:pStyle w:val="ConsPlusCell"/>
        <w:jc w:val="both"/>
      </w:pPr>
      <w:r w:rsidRPr="00061AB7">
        <w:t>57 5410     0     Изделия шамотно- и песчано-силикатные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57 5411     6     - для фильтрации и аэрации</w:t>
      </w:r>
    </w:p>
    <w:p w:rsidR="00CC4CF9" w:rsidRPr="00061AB7" w:rsidRDefault="00CC4CF9" w:rsidP="003463F3">
      <w:pPr>
        <w:pStyle w:val="ConsPlusCell"/>
        <w:jc w:val="both"/>
      </w:pPr>
      <w:r w:rsidRPr="00061AB7">
        <w:t>57 5412     1     - для диффузии</w:t>
      </w:r>
    </w:p>
    <w:p w:rsidR="00CC4CF9" w:rsidRPr="00061AB7" w:rsidRDefault="00CC4CF9" w:rsidP="003463F3">
      <w:pPr>
        <w:pStyle w:val="ConsPlusCell"/>
        <w:jc w:val="both"/>
      </w:pPr>
      <w:r w:rsidRPr="00061AB7">
        <w:t>57 5430     3     Изделия из пористой керамики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керамзито-силикатные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57 5431     5     - для фильтрации</w:t>
      </w:r>
    </w:p>
    <w:p w:rsidR="00CC4CF9" w:rsidRPr="00061AB7" w:rsidRDefault="00CC4CF9" w:rsidP="003463F3">
      <w:pPr>
        <w:pStyle w:val="ConsPlusCell"/>
        <w:jc w:val="both"/>
      </w:pPr>
      <w:r w:rsidRPr="00061AB7">
        <w:t>57 5440     4     Изделия из пористой керамики фаянсовые /</w:t>
      </w:r>
    </w:p>
    <w:p w:rsidR="00CC4CF9" w:rsidRPr="00061AB7" w:rsidRDefault="00CC4CF9" w:rsidP="003463F3">
      <w:pPr>
        <w:pStyle w:val="ConsPlusCell"/>
        <w:jc w:val="both"/>
      </w:pPr>
      <w:r w:rsidRPr="00061AB7">
        <w:t>57 5441     7     - для фильтрации</w:t>
      </w:r>
    </w:p>
    <w:p w:rsidR="00CC4CF9" w:rsidRPr="00061AB7" w:rsidRDefault="00CC4CF9" w:rsidP="003463F3">
      <w:pPr>
        <w:pStyle w:val="ConsPlusCell"/>
        <w:jc w:val="both"/>
      </w:pPr>
      <w:r w:rsidRPr="00061AB7">
        <w:t>57 5443     0     - для диффузии</w:t>
      </w:r>
    </w:p>
    <w:p w:rsidR="00CC4CF9" w:rsidRPr="00061AB7" w:rsidRDefault="00CC4CF9" w:rsidP="003463F3">
      <w:pPr>
        <w:pStyle w:val="ConsPlusCell"/>
        <w:jc w:val="both"/>
      </w:pPr>
      <w:r w:rsidRPr="00061AB7">
        <w:t>57 5490     7     Изделия из пористой керамики прочие /</w:t>
      </w:r>
    </w:p>
    <w:p w:rsidR="00CC4CF9" w:rsidRPr="00061AB7" w:rsidRDefault="00CC4CF9" w:rsidP="003463F3">
      <w:pPr>
        <w:pStyle w:val="ConsPlusCell"/>
        <w:jc w:val="both"/>
      </w:pPr>
      <w:r w:rsidRPr="00061AB7">
        <w:t>57 5491     2     - для фильтрации и аэрации</w:t>
      </w:r>
    </w:p>
    <w:p w:rsidR="00CC4CF9" w:rsidRPr="00061AB7" w:rsidRDefault="00CC4CF9" w:rsidP="003463F3">
      <w:pPr>
        <w:pStyle w:val="ConsPlusCell"/>
        <w:jc w:val="both"/>
      </w:pPr>
      <w:r w:rsidRPr="00061AB7">
        <w:t>57 5492     8     - для диффузии</w:t>
      </w:r>
    </w:p>
    <w:p w:rsidR="00CC4CF9" w:rsidRPr="00061AB7" w:rsidRDefault="00CC4CF9" w:rsidP="003463F3">
      <w:pPr>
        <w:pStyle w:val="ConsPlusCell"/>
        <w:jc w:val="both"/>
      </w:pPr>
      <w:r w:rsidRPr="00061AB7">
        <w:t>57 5500     0     Трубы керамические канализационные, дренажные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колодезные и фасонные детали к ним</w:t>
      </w:r>
    </w:p>
    <w:p w:rsidR="00CC4CF9" w:rsidRPr="00061AB7" w:rsidRDefault="00CC4CF9" w:rsidP="003463F3">
      <w:pPr>
        <w:pStyle w:val="ConsPlusCell"/>
        <w:jc w:val="both"/>
      </w:pPr>
      <w:r w:rsidRPr="00061AB7">
        <w:t>57 5510     4     Трубы керамические канализационные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57 5511     3     - диаметром 150 мм</w:t>
      </w:r>
    </w:p>
    <w:p w:rsidR="00CC4CF9" w:rsidRPr="00061AB7" w:rsidRDefault="00CC4CF9" w:rsidP="003463F3">
      <w:pPr>
        <w:pStyle w:val="ConsPlusCell"/>
        <w:jc w:val="both"/>
      </w:pPr>
      <w:r w:rsidRPr="00061AB7">
        <w:t>57 5512     5     - диаметром 200 мм</w:t>
      </w:r>
    </w:p>
    <w:p w:rsidR="00CC4CF9" w:rsidRPr="00061AB7" w:rsidRDefault="00CC4CF9" w:rsidP="003463F3">
      <w:pPr>
        <w:pStyle w:val="ConsPlusCell"/>
        <w:jc w:val="both"/>
      </w:pPr>
      <w:r w:rsidRPr="00061AB7">
        <w:t>57 5513     0     - диаметром 250 мм</w:t>
      </w:r>
    </w:p>
    <w:p w:rsidR="00CC4CF9" w:rsidRPr="00061AB7" w:rsidRDefault="00CC4CF9" w:rsidP="003463F3">
      <w:pPr>
        <w:pStyle w:val="ConsPlusCell"/>
        <w:jc w:val="both"/>
      </w:pPr>
      <w:r w:rsidRPr="00061AB7">
        <w:t>57 5514     6     - диаметром 300 мм</w:t>
      </w:r>
    </w:p>
    <w:p w:rsidR="00CC4CF9" w:rsidRPr="00061AB7" w:rsidRDefault="00CC4CF9" w:rsidP="003463F3">
      <w:pPr>
        <w:pStyle w:val="ConsPlusCell"/>
        <w:jc w:val="both"/>
      </w:pPr>
      <w:r w:rsidRPr="00061AB7">
        <w:t>57 5515     1     - диаметром 350 мм</w:t>
      </w:r>
    </w:p>
    <w:p w:rsidR="00CC4CF9" w:rsidRPr="00061AB7" w:rsidRDefault="00CC4CF9" w:rsidP="003463F3">
      <w:pPr>
        <w:pStyle w:val="ConsPlusCell"/>
        <w:jc w:val="both"/>
      </w:pPr>
      <w:r w:rsidRPr="00061AB7">
        <w:t>57 5516     7     - диаметром 400 мм</w:t>
      </w:r>
    </w:p>
    <w:p w:rsidR="00CC4CF9" w:rsidRPr="00061AB7" w:rsidRDefault="00CC4CF9" w:rsidP="003463F3">
      <w:pPr>
        <w:pStyle w:val="ConsPlusCell"/>
        <w:jc w:val="both"/>
      </w:pPr>
      <w:r w:rsidRPr="00061AB7">
        <w:t>57 5517     2     - диаметром 450 мм</w:t>
      </w:r>
    </w:p>
    <w:p w:rsidR="00CC4CF9" w:rsidRPr="00061AB7" w:rsidRDefault="00CC4CF9" w:rsidP="003463F3">
      <w:pPr>
        <w:pStyle w:val="ConsPlusCell"/>
        <w:jc w:val="both"/>
      </w:pPr>
      <w:r w:rsidRPr="00061AB7">
        <w:t>57 5518     8     - диаметром 500 мм</w:t>
      </w:r>
    </w:p>
    <w:p w:rsidR="00CC4CF9" w:rsidRPr="00061AB7" w:rsidRDefault="00CC4CF9" w:rsidP="003463F3">
      <w:pPr>
        <w:pStyle w:val="ConsPlusCell"/>
        <w:jc w:val="both"/>
      </w:pPr>
      <w:r w:rsidRPr="00061AB7">
        <w:t>57 5519     3     - диаметром 550 мм и свыше</w:t>
      </w:r>
    </w:p>
    <w:p w:rsidR="00CC4CF9" w:rsidRPr="00061AB7" w:rsidRDefault="00CC4CF9" w:rsidP="003463F3">
      <w:pPr>
        <w:pStyle w:val="ConsPlusCell"/>
        <w:jc w:val="both"/>
      </w:pPr>
      <w:r w:rsidRPr="00061AB7">
        <w:t>57 5520     9     Трубы керамические дренажные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57 5521     4     - диаметром 50 мм</w:t>
      </w:r>
    </w:p>
    <w:p w:rsidR="00CC4CF9" w:rsidRPr="00061AB7" w:rsidRDefault="00CC4CF9" w:rsidP="003463F3">
      <w:pPr>
        <w:pStyle w:val="ConsPlusCell"/>
        <w:jc w:val="both"/>
      </w:pPr>
      <w:r w:rsidRPr="00061AB7">
        <w:t>57 5522     7     - диаметром 75 мм</w:t>
      </w:r>
    </w:p>
    <w:p w:rsidR="00CC4CF9" w:rsidRPr="00061AB7" w:rsidRDefault="00CC4CF9" w:rsidP="003463F3">
      <w:pPr>
        <w:pStyle w:val="ConsPlusCell"/>
        <w:jc w:val="both"/>
      </w:pPr>
      <w:r w:rsidRPr="00061AB7">
        <w:t>57 5523     5     - диаметром 100 мм</w:t>
      </w:r>
    </w:p>
    <w:p w:rsidR="00CC4CF9" w:rsidRPr="00061AB7" w:rsidRDefault="00CC4CF9" w:rsidP="003463F3">
      <w:pPr>
        <w:pStyle w:val="ConsPlusCell"/>
        <w:jc w:val="both"/>
      </w:pPr>
      <w:r w:rsidRPr="00061AB7">
        <w:t>57 5524     0     - диаметром 125 мм</w:t>
      </w:r>
    </w:p>
    <w:p w:rsidR="00CC4CF9" w:rsidRPr="00061AB7" w:rsidRDefault="00CC4CF9" w:rsidP="003463F3">
      <w:pPr>
        <w:pStyle w:val="ConsPlusCell"/>
        <w:jc w:val="both"/>
      </w:pPr>
      <w:r w:rsidRPr="00061AB7">
        <w:t>57 5525     6     - диаметром 150 мм</w:t>
      </w:r>
    </w:p>
    <w:p w:rsidR="00CC4CF9" w:rsidRPr="00061AB7" w:rsidRDefault="00CC4CF9" w:rsidP="003463F3">
      <w:pPr>
        <w:pStyle w:val="ConsPlusCell"/>
        <w:jc w:val="both"/>
      </w:pPr>
      <w:r w:rsidRPr="00061AB7">
        <w:t>57 5526     1     - диаметром 175 мм</w:t>
      </w:r>
    </w:p>
    <w:p w:rsidR="00CC4CF9" w:rsidRPr="00061AB7" w:rsidRDefault="00CC4CF9" w:rsidP="003463F3">
      <w:pPr>
        <w:pStyle w:val="ConsPlusCell"/>
        <w:jc w:val="both"/>
      </w:pPr>
      <w:r w:rsidRPr="00061AB7">
        <w:t>57 5527     7     - диаметром 200 мм</w:t>
      </w:r>
    </w:p>
    <w:p w:rsidR="00CC4CF9" w:rsidRPr="00061AB7" w:rsidRDefault="00CC4CF9" w:rsidP="003463F3">
      <w:pPr>
        <w:pStyle w:val="ConsPlusCell"/>
        <w:jc w:val="both"/>
      </w:pPr>
      <w:r w:rsidRPr="00061AB7">
        <w:t>57 5528     2     - диаметром 250 мм и свыше</w:t>
      </w:r>
    </w:p>
    <w:p w:rsidR="00CC4CF9" w:rsidRPr="00061AB7" w:rsidRDefault="00CC4CF9" w:rsidP="003463F3">
      <w:pPr>
        <w:pStyle w:val="ConsPlusCell"/>
        <w:jc w:val="both"/>
      </w:pPr>
      <w:r w:rsidRPr="00061AB7">
        <w:t>57 5529     8     - фасонные всех диаметров</w:t>
      </w:r>
    </w:p>
    <w:p w:rsidR="00CC4CF9" w:rsidRPr="00061AB7" w:rsidRDefault="00CC4CF9" w:rsidP="003463F3">
      <w:pPr>
        <w:pStyle w:val="ConsPlusCell"/>
        <w:jc w:val="both"/>
      </w:pPr>
      <w:r w:rsidRPr="00061AB7">
        <w:t>57 5540     8     Трубы керамические колодезные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5600     3     Черепица</w:t>
      </w:r>
    </w:p>
    <w:p w:rsidR="00CC4CF9" w:rsidRPr="00061AB7" w:rsidRDefault="00CC4CF9" w:rsidP="003463F3">
      <w:pPr>
        <w:pStyle w:val="ConsPlusCell"/>
        <w:jc w:val="both"/>
      </w:pPr>
      <w:r w:rsidRPr="00061AB7">
        <w:t>57 5610     8     Черепица глиняная /</w:t>
      </w:r>
    </w:p>
    <w:p w:rsidR="00CC4CF9" w:rsidRPr="00061AB7" w:rsidRDefault="00CC4CF9" w:rsidP="003463F3">
      <w:pPr>
        <w:pStyle w:val="ConsPlusCell"/>
        <w:jc w:val="both"/>
      </w:pPr>
      <w:r w:rsidRPr="00061AB7">
        <w:t>57 5611     3     - рядовая</w:t>
      </w:r>
    </w:p>
    <w:p w:rsidR="00CC4CF9" w:rsidRPr="00061AB7" w:rsidRDefault="00CC4CF9" w:rsidP="003463F3">
      <w:pPr>
        <w:pStyle w:val="ConsPlusCell"/>
        <w:jc w:val="both"/>
      </w:pPr>
      <w:r w:rsidRPr="00061AB7">
        <w:t>57 5612     9     - реставрационная</w:t>
      </w:r>
    </w:p>
    <w:p w:rsidR="00CC4CF9" w:rsidRPr="00061AB7" w:rsidRDefault="00CC4CF9" w:rsidP="003463F3">
      <w:pPr>
        <w:pStyle w:val="ConsPlusCell"/>
        <w:jc w:val="both"/>
      </w:pPr>
      <w:r w:rsidRPr="00061AB7">
        <w:t>57 5620     2     Черепица цементно-песчаная</w:t>
      </w:r>
    </w:p>
    <w:p w:rsidR="00CC4CF9" w:rsidRPr="00061AB7" w:rsidRDefault="00CC4CF9" w:rsidP="003463F3">
      <w:pPr>
        <w:pStyle w:val="ConsPlusCell"/>
        <w:jc w:val="both"/>
      </w:pPr>
      <w:r w:rsidRPr="00061AB7">
        <w:t>57 5700     7     Продукция керамическая для оборудования подачи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кормов в сельском хозяйстве и продукция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керамическая для садоводов</w:t>
      </w:r>
    </w:p>
    <w:p w:rsidR="00CC4CF9" w:rsidRPr="00061AB7" w:rsidRDefault="00CC4CF9" w:rsidP="003463F3">
      <w:pPr>
        <w:pStyle w:val="ConsPlusCell"/>
        <w:jc w:val="both"/>
      </w:pPr>
      <w:r w:rsidRPr="00061AB7">
        <w:t>57 5900     4     Изделия и материалы керамические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57 5910     9     Изделия бытового, производственного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медицинского назначения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57 5911     4     - дунитовые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5913     5     - фаянсовые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5915     6     - полуфарфоровые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5918     2     - фарфоровые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5919     8     - шамотные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5920     3     Материалы / керамические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57 5921     9     - для производства изделий санитарных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керамических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>57 5922     4     - для производства изделий керамических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облицовочных</w:t>
      </w:r>
    </w:p>
    <w:p w:rsidR="00CC4CF9" w:rsidRPr="00061AB7" w:rsidRDefault="00CC4CF9" w:rsidP="003463F3">
      <w:pPr>
        <w:pStyle w:val="ConsPlusCell"/>
        <w:jc w:val="both"/>
      </w:pPr>
      <w:r w:rsidRPr="00061AB7">
        <w:t>57 5923     6     - для производства изделий керамических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кислотоупорных</w:t>
      </w:r>
    </w:p>
    <w:p w:rsidR="00CC4CF9" w:rsidRPr="00061AB7" w:rsidRDefault="00CC4CF9" w:rsidP="003463F3">
      <w:pPr>
        <w:pStyle w:val="ConsPlusCell"/>
        <w:jc w:val="both"/>
      </w:pPr>
      <w:r w:rsidRPr="00061AB7">
        <w:t>57 5924     5     - для производства изделий из пористой керамики</w:t>
      </w:r>
    </w:p>
    <w:p w:rsidR="00CC4CF9" w:rsidRPr="00061AB7" w:rsidRDefault="00CC4CF9" w:rsidP="003463F3">
      <w:pPr>
        <w:pStyle w:val="ConsPlusCell"/>
        <w:jc w:val="both"/>
      </w:pPr>
      <w:r w:rsidRPr="00061AB7">
        <w:t>57 5925     0     - для производства труб керамических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канализационных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57 6000     4     Материалы тепло- и звукоизоляционные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57 6100     8     Материалы теплоизоляционные неорганические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рыхлые</w:t>
      </w:r>
    </w:p>
    <w:p w:rsidR="00CC4CF9" w:rsidRPr="00061AB7" w:rsidRDefault="00CC4CF9" w:rsidP="003463F3">
      <w:pPr>
        <w:pStyle w:val="ConsPlusCell"/>
        <w:jc w:val="both"/>
      </w:pPr>
      <w:r w:rsidRPr="00061AB7">
        <w:t>57 6101     3     Вата минеральная и изделия из нее (в пересчете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 сырую вату) *</w:t>
      </w:r>
    </w:p>
    <w:p w:rsidR="00CC4CF9" w:rsidRPr="00061AB7" w:rsidRDefault="00CC4CF9" w:rsidP="003463F3">
      <w:pPr>
        <w:pStyle w:val="ConsPlusCell"/>
        <w:jc w:val="both"/>
      </w:pPr>
      <w:r w:rsidRPr="00061AB7">
        <w:t>57 6102     9     Вата минеральная (товарная) *</w:t>
      </w:r>
    </w:p>
    <w:p w:rsidR="00CC4CF9" w:rsidRPr="00061AB7" w:rsidRDefault="00CC4CF9" w:rsidP="003463F3">
      <w:pPr>
        <w:pStyle w:val="ConsPlusCell"/>
        <w:jc w:val="both"/>
      </w:pPr>
      <w:r w:rsidRPr="00061AB7">
        <w:t>57 6110     2     Вата минеральная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57 6111     8     Вата минеральная обычная</w:t>
      </w:r>
    </w:p>
    <w:p w:rsidR="00CC4CF9" w:rsidRPr="00061AB7" w:rsidRDefault="00CC4CF9" w:rsidP="003463F3">
      <w:pPr>
        <w:pStyle w:val="ConsPlusCell"/>
        <w:jc w:val="both"/>
      </w:pPr>
      <w:r w:rsidRPr="00061AB7">
        <w:t>57 6112     3     Вата минеральная для промпереработки</w:t>
      </w:r>
    </w:p>
    <w:p w:rsidR="00CC4CF9" w:rsidRPr="00061AB7" w:rsidRDefault="00CC4CF9" w:rsidP="003463F3">
      <w:pPr>
        <w:pStyle w:val="ConsPlusCell"/>
        <w:jc w:val="both"/>
      </w:pPr>
      <w:r w:rsidRPr="00061AB7">
        <w:t>57 6113     9     Вата минеральная безмасляная</w:t>
      </w:r>
    </w:p>
    <w:p w:rsidR="00CC4CF9" w:rsidRPr="00061AB7" w:rsidRDefault="00CC4CF9" w:rsidP="003463F3">
      <w:pPr>
        <w:pStyle w:val="ConsPlusCell"/>
        <w:jc w:val="both"/>
      </w:pPr>
      <w:r w:rsidRPr="00061AB7">
        <w:t>57 6114     4     Вата из базальтового супертонкого волокна (БСТВ)</w:t>
      </w:r>
    </w:p>
    <w:p w:rsidR="00CC4CF9" w:rsidRPr="00061AB7" w:rsidRDefault="00CC4CF9" w:rsidP="003463F3">
      <w:pPr>
        <w:pStyle w:val="ConsPlusCell"/>
        <w:jc w:val="both"/>
      </w:pPr>
      <w:r w:rsidRPr="00061AB7">
        <w:t>57 6115     5     Вата минеральная фильерная</w:t>
      </w:r>
    </w:p>
    <w:p w:rsidR="00CC4CF9" w:rsidRPr="00061AB7" w:rsidRDefault="00CC4CF9" w:rsidP="003463F3">
      <w:pPr>
        <w:pStyle w:val="ConsPlusCell"/>
        <w:jc w:val="both"/>
      </w:pPr>
      <w:r w:rsidRPr="00061AB7">
        <w:t>57 6117     0     Вата каолиновая</w:t>
      </w:r>
    </w:p>
    <w:p w:rsidR="00CC4CF9" w:rsidRPr="00061AB7" w:rsidRDefault="00CC4CF9" w:rsidP="003463F3">
      <w:pPr>
        <w:pStyle w:val="ConsPlusCell"/>
        <w:jc w:val="both"/>
      </w:pPr>
      <w:r w:rsidRPr="00061AB7">
        <w:t>57 6120     7     Вата / стеклянная</w:t>
      </w:r>
    </w:p>
    <w:p w:rsidR="00CC4CF9" w:rsidRPr="00061AB7" w:rsidRDefault="00CC4CF9" w:rsidP="003463F3">
      <w:pPr>
        <w:pStyle w:val="ConsPlusCell"/>
        <w:jc w:val="both"/>
      </w:pPr>
      <w:r w:rsidRPr="00061AB7">
        <w:t>57 6121     2     - из стеклянного непрерывного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57 6122     8     - из стеклянного штапельного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57 6123     3     - из стеклянного супертонкого волокна (СТВ)</w:t>
      </w:r>
    </w:p>
    <w:p w:rsidR="00CC4CF9" w:rsidRPr="00061AB7" w:rsidRDefault="00CC4CF9" w:rsidP="003463F3">
      <w:pPr>
        <w:pStyle w:val="ConsPlusCell"/>
        <w:jc w:val="both"/>
      </w:pPr>
      <w:r w:rsidRPr="00061AB7">
        <w:t>57 6150     0     Диатомит (трепел) / измельченный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57 6151     6     - дробленый сырой</w:t>
      </w:r>
    </w:p>
    <w:p w:rsidR="00CC4CF9" w:rsidRPr="00061AB7" w:rsidRDefault="00CC4CF9" w:rsidP="003463F3">
      <w:pPr>
        <w:pStyle w:val="ConsPlusCell"/>
        <w:jc w:val="both"/>
      </w:pPr>
      <w:r w:rsidRPr="00061AB7">
        <w:t>57 6152     1     - комовый</w:t>
      </w:r>
    </w:p>
    <w:p w:rsidR="00CC4CF9" w:rsidRPr="00061AB7" w:rsidRDefault="00CC4CF9" w:rsidP="003463F3">
      <w:pPr>
        <w:pStyle w:val="ConsPlusCell"/>
        <w:jc w:val="both"/>
      </w:pPr>
      <w:r w:rsidRPr="00061AB7">
        <w:t>57 6153     7     Крошка диатомитовая (трепельная) обожженная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57 6160     5     Порошки асбестосодержащие</w:t>
      </w:r>
    </w:p>
    <w:p w:rsidR="00CC4CF9" w:rsidRPr="00061AB7" w:rsidRDefault="00CC4CF9" w:rsidP="003463F3">
      <w:pPr>
        <w:pStyle w:val="ConsPlusCell"/>
        <w:jc w:val="both"/>
      </w:pPr>
      <w:r w:rsidRPr="00061AB7">
        <w:t>57 6161     0     Асбозурит</w:t>
      </w:r>
    </w:p>
    <w:p w:rsidR="00CC4CF9" w:rsidRPr="00061AB7" w:rsidRDefault="00CC4CF9" w:rsidP="003463F3">
      <w:pPr>
        <w:pStyle w:val="ConsPlusCell"/>
        <w:jc w:val="both"/>
      </w:pPr>
      <w:r w:rsidRPr="00061AB7">
        <w:t>57 6162     6     Асботермит</w:t>
      </w:r>
    </w:p>
    <w:p w:rsidR="00CC4CF9" w:rsidRPr="00061AB7" w:rsidRDefault="00CC4CF9" w:rsidP="003463F3">
      <w:pPr>
        <w:pStyle w:val="ConsPlusCell"/>
        <w:jc w:val="both"/>
      </w:pPr>
      <w:r w:rsidRPr="00061AB7">
        <w:t>57 6163     1     Новоасбозурит</w:t>
      </w:r>
    </w:p>
    <w:p w:rsidR="00CC4CF9" w:rsidRPr="00061AB7" w:rsidRDefault="00CC4CF9" w:rsidP="003463F3">
      <w:pPr>
        <w:pStyle w:val="ConsPlusCell"/>
        <w:jc w:val="both"/>
      </w:pPr>
      <w:r w:rsidRPr="00061AB7">
        <w:t>57 6164     7     Порошок совелитовый /</w:t>
      </w:r>
    </w:p>
    <w:p w:rsidR="00CC4CF9" w:rsidRPr="00061AB7" w:rsidRDefault="00CC4CF9" w:rsidP="003463F3">
      <w:pPr>
        <w:pStyle w:val="ConsPlusCell"/>
        <w:jc w:val="both"/>
      </w:pPr>
      <w:r w:rsidRPr="00061AB7">
        <w:t>57 6165     2     - магнезия "Ньювель"</w:t>
      </w:r>
    </w:p>
    <w:p w:rsidR="00CC4CF9" w:rsidRPr="00061AB7" w:rsidRDefault="00CC4CF9" w:rsidP="003463F3">
      <w:pPr>
        <w:pStyle w:val="ConsPlusCell"/>
        <w:jc w:val="both"/>
      </w:pPr>
      <w:r w:rsidRPr="00061AB7">
        <w:t>57 6200     1     Изделия минераловатные тепло-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звукоизоляционные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6201     7     Маты из минеральной ваты армированные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металлической сеткой *</w:t>
      </w:r>
    </w:p>
    <w:p w:rsidR="00CC4CF9" w:rsidRPr="00061AB7" w:rsidRDefault="00CC4CF9" w:rsidP="003463F3">
      <w:pPr>
        <w:pStyle w:val="ConsPlusCell"/>
        <w:jc w:val="both"/>
      </w:pPr>
      <w:r w:rsidRPr="00061AB7">
        <w:t>57 6202     2     Изделия минераловатные на синтетическом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связующем *</w:t>
      </w:r>
    </w:p>
    <w:p w:rsidR="00CC4CF9" w:rsidRPr="00061AB7" w:rsidRDefault="00CC4CF9" w:rsidP="003463F3">
      <w:pPr>
        <w:pStyle w:val="ConsPlusCell"/>
        <w:jc w:val="both"/>
      </w:pPr>
      <w:r w:rsidRPr="00061AB7">
        <w:t>57 6203     8     Плиты минераловатные *</w:t>
      </w:r>
    </w:p>
    <w:p w:rsidR="00CC4CF9" w:rsidRPr="00061AB7" w:rsidRDefault="00CC4CF9" w:rsidP="003463F3">
      <w:pPr>
        <w:pStyle w:val="ConsPlusCell"/>
        <w:jc w:val="both"/>
      </w:pPr>
      <w:r w:rsidRPr="00061AB7">
        <w:t>57 6210     6     Маты минераловатные прошивные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57 6211     1     - без покровного материала</w:t>
      </w:r>
    </w:p>
    <w:p w:rsidR="00CC4CF9" w:rsidRPr="00061AB7" w:rsidRDefault="00CC4CF9" w:rsidP="003463F3">
      <w:pPr>
        <w:pStyle w:val="ConsPlusCell"/>
        <w:jc w:val="both"/>
      </w:pPr>
      <w:r w:rsidRPr="00061AB7">
        <w:t>57 6212     7     - с односторонними обкладками из проволочной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сетки, ткани асбестовой, стеклоткани</w:t>
      </w:r>
    </w:p>
    <w:p w:rsidR="00CC4CF9" w:rsidRPr="00061AB7" w:rsidRDefault="00CC4CF9" w:rsidP="003463F3">
      <w:pPr>
        <w:pStyle w:val="ConsPlusCell"/>
        <w:jc w:val="both"/>
      </w:pPr>
      <w:r w:rsidRPr="00061AB7">
        <w:t>57 6213     2     - с односторонними обкладками из бумажного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гофрированного картона или бумажного картона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 специальной отделкой поверхности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57 6214     8     - с односторонними обкладками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полиэтиленовой пленки</w:t>
      </w:r>
    </w:p>
    <w:p w:rsidR="00CC4CF9" w:rsidRPr="00061AB7" w:rsidRDefault="00CC4CF9" w:rsidP="003463F3">
      <w:pPr>
        <w:pStyle w:val="ConsPlusCell"/>
        <w:jc w:val="both"/>
      </w:pPr>
      <w:r w:rsidRPr="00061AB7">
        <w:t>57 6215     3     - с двусторонними обкладками из проволочной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сетки, ткани асбестовой, стеклоткани</w:t>
      </w:r>
    </w:p>
    <w:p w:rsidR="00CC4CF9" w:rsidRPr="00061AB7" w:rsidRDefault="00CC4CF9" w:rsidP="003463F3">
      <w:pPr>
        <w:pStyle w:val="ConsPlusCell"/>
        <w:jc w:val="both"/>
      </w:pPr>
      <w:r w:rsidRPr="00061AB7">
        <w:t>57 6216     9     - с двусторонними обкладками из бумажного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гофрированного картона или бумажного картона,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или бумажного картона со специальной отделкой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поверхностей</w:t>
      </w:r>
    </w:p>
    <w:p w:rsidR="00CC4CF9" w:rsidRPr="00061AB7" w:rsidRDefault="00CC4CF9" w:rsidP="003463F3">
      <w:pPr>
        <w:pStyle w:val="ConsPlusCell"/>
        <w:jc w:val="both"/>
      </w:pPr>
      <w:r w:rsidRPr="00061AB7">
        <w:t>57 6217     4     - с двусторонними обкладками из полиэтиленовой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пленки</w:t>
      </w:r>
    </w:p>
    <w:p w:rsidR="00CC4CF9" w:rsidRPr="00061AB7" w:rsidRDefault="00CC4CF9" w:rsidP="003463F3">
      <w:pPr>
        <w:pStyle w:val="ConsPlusCell"/>
        <w:jc w:val="both"/>
      </w:pPr>
      <w:r w:rsidRPr="00061AB7">
        <w:t>57 6220     0     Плиты минераловатные теплоизоляционные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57 6222     1     - на крахмальном связующем</w:t>
      </w:r>
    </w:p>
    <w:p w:rsidR="00CC4CF9" w:rsidRPr="00061AB7" w:rsidRDefault="00CC4CF9" w:rsidP="003463F3">
      <w:pPr>
        <w:pStyle w:val="ConsPlusCell"/>
        <w:jc w:val="both"/>
      </w:pPr>
      <w:r w:rsidRPr="00061AB7">
        <w:t>57 6223     7     - на битумной связке</w:t>
      </w:r>
    </w:p>
    <w:p w:rsidR="00CC4CF9" w:rsidRPr="00061AB7" w:rsidRDefault="00CC4CF9" w:rsidP="003463F3">
      <w:pPr>
        <w:pStyle w:val="ConsPlusCell"/>
        <w:jc w:val="both"/>
      </w:pPr>
      <w:r w:rsidRPr="00061AB7">
        <w:t>57 6224     2     - на синтетическом связующем</w:t>
      </w:r>
    </w:p>
    <w:p w:rsidR="00CC4CF9" w:rsidRPr="00061AB7" w:rsidRDefault="00CC4CF9" w:rsidP="003463F3">
      <w:pPr>
        <w:pStyle w:val="ConsPlusCell"/>
        <w:jc w:val="both"/>
      </w:pPr>
      <w:r w:rsidRPr="00061AB7">
        <w:t>57 6227     9     - на синтетическом связующем (из ваты фильерной)</w:t>
      </w:r>
    </w:p>
    <w:p w:rsidR="00CC4CF9" w:rsidRPr="00061AB7" w:rsidRDefault="00CC4CF9" w:rsidP="003463F3">
      <w:pPr>
        <w:pStyle w:val="ConsPlusCell"/>
        <w:jc w:val="both"/>
      </w:pPr>
      <w:r w:rsidRPr="00061AB7">
        <w:t>57 6228     4     - на поливинилацетатном связующем</w:t>
      </w:r>
    </w:p>
    <w:p w:rsidR="00CC4CF9" w:rsidRPr="00061AB7" w:rsidRDefault="00CC4CF9" w:rsidP="003463F3">
      <w:pPr>
        <w:pStyle w:val="ConsPlusCell"/>
        <w:jc w:val="both"/>
      </w:pPr>
      <w:r w:rsidRPr="00061AB7">
        <w:t>57 6229     6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57 6250     4     Плиты минераловатные акустические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57 6255     1     - на крахмальной связке типа "Акмигран"</w:t>
      </w:r>
    </w:p>
    <w:p w:rsidR="00CC4CF9" w:rsidRPr="00061AB7" w:rsidRDefault="00CC4CF9" w:rsidP="003463F3">
      <w:pPr>
        <w:pStyle w:val="ConsPlusCell"/>
        <w:jc w:val="both"/>
      </w:pPr>
      <w:r w:rsidRPr="00061AB7">
        <w:t>57 6256     7     - облицовочные на синтетическом связующем</w:t>
      </w:r>
    </w:p>
    <w:p w:rsidR="00CC4CF9" w:rsidRPr="00061AB7" w:rsidRDefault="00CC4CF9" w:rsidP="003463F3">
      <w:pPr>
        <w:pStyle w:val="ConsPlusCell"/>
        <w:jc w:val="both"/>
      </w:pPr>
      <w:r w:rsidRPr="00061AB7">
        <w:t>57 6260     9     Плиты минераловатные повышенной жесткости /</w:t>
      </w:r>
    </w:p>
    <w:p w:rsidR="00CC4CF9" w:rsidRPr="00061AB7" w:rsidRDefault="00CC4CF9" w:rsidP="003463F3">
      <w:pPr>
        <w:pStyle w:val="ConsPlusCell"/>
        <w:jc w:val="both"/>
      </w:pPr>
      <w:r w:rsidRPr="00061AB7">
        <w:t>57 6264     0     - на синтетическом связующем</w:t>
      </w:r>
    </w:p>
    <w:p w:rsidR="00CC4CF9" w:rsidRPr="00061AB7" w:rsidRDefault="00CC4CF9" w:rsidP="003463F3">
      <w:pPr>
        <w:pStyle w:val="ConsPlusCell"/>
        <w:jc w:val="both"/>
      </w:pPr>
      <w:r w:rsidRPr="00061AB7">
        <w:t>57 6270     3     Плиты минераловатные вертикально-слоистые</w:t>
      </w:r>
    </w:p>
    <w:p w:rsidR="00CC4CF9" w:rsidRPr="00061AB7" w:rsidRDefault="00CC4CF9" w:rsidP="003463F3">
      <w:pPr>
        <w:pStyle w:val="ConsPlusCell"/>
        <w:jc w:val="both"/>
      </w:pPr>
      <w:r w:rsidRPr="00061AB7">
        <w:t>57 6280     8     Маты минераловатные вертикально-слоистые</w:t>
      </w:r>
    </w:p>
    <w:p w:rsidR="00CC4CF9" w:rsidRPr="00061AB7" w:rsidRDefault="00CC4CF9" w:rsidP="003463F3">
      <w:pPr>
        <w:pStyle w:val="ConsPlusCell"/>
        <w:jc w:val="both"/>
      </w:pPr>
      <w:r w:rsidRPr="00061AB7">
        <w:t>57 6290     2     Изделия минераловатные тепло-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звукоизоляционные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57 6292     3     Цилиндры полые теплоизоляционные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минеральной ваты на синтетическом связующем</w:t>
      </w:r>
    </w:p>
    <w:p w:rsidR="00CC4CF9" w:rsidRPr="00061AB7" w:rsidRDefault="00CC4CF9" w:rsidP="003463F3">
      <w:pPr>
        <w:pStyle w:val="ConsPlusCell"/>
        <w:jc w:val="both"/>
      </w:pPr>
      <w:r w:rsidRPr="00061AB7">
        <w:t>57 6293     9     Полуцилиндры (скорлупы и сегменты) полые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теплоизоляционные из минеральной ваты 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синтетическом связующем</w:t>
      </w:r>
    </w:p>
    <w:p w:rsidR="00CC4CF9" w:rsidRPr="00061AB7" w:rsidRDefault="00CC4CF9" w:rsidP="003463F3">
      <w:pPr>
        <w:pStyle w:val="ConsPlusCell"/>
        <w:jc w:val="both"/>
      </w:pPr>
      <w:r w:rsidRPr="00061AB7">
        <w:t>57 6294     4     Утеплитель минераловатный</w:t>
      </w:r>
    </w:p>
    <w:p w:rsidR="00CC4CF9" w:rsidRPr="00061AB7" w:rsidRDefault="00CC4CF9" w:rsidP="003463F3">
      <w:pPr>
        <w:pStyle w:val="ConsPlusCell"/>
        <w:jc w:val="both"/>
      </w:pPr>
      <w:r w:rsidRPr="00061AB7">
        <w:t>57 6295     1     Пухшнур из минеральной ваты</w:t>
      </w:r>
    </w:p>
    <w:p w:rsidR="00CC4CF9" w:rsidRPr="00061AB7" w:rsidRDefault="00CC4CF9" w:rsidP="003463F3">
      <w:pPr>
        <w:pStyle w:val="ConsPlusCell"/>
        <w:jc w:val="both"/>
      </w:pPr>
      <w:r w:rsidRPr="00061AB7">
        <w:t>57 6297     0     Конструкции теплоизоляционные минераловатные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6300     5     Изделия тепло- и звукоизоляционные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стекловолокна и стекловаты</w:t>
      </w:r>
    </w:p>
    <w:p w:rsidR="00CC4CF9" w:rsidRPr="00061AB7" w:rsidRDefault="00CC4CF9" w:rsidP="003463F3">
      <w:pPr>
        <w:pStyle w:val="ConsPlusCell"/>
        <w:jc w:val="both"/>
      </w:pPr>
      <w:r w:rsidRPr="00061AB7">
        <w:t>57 6301     0     Изделия из стекловолокна для судостроения *</w:t>
      </w:r>
    </w:p>
    <w:p w:rsidR="00CC4CF9" w:rsidRPr="00061AB7" w:rsidRDefault="00CC4CF9" w:rsidP="003463F3">
      <w:pPr>
        <w:pStyle w:val="ConsPlusCell"/>
        <w:jc w:val="both"/>
      </w:pPr>
      <w:r w:rsidRPr="00061AB7">
        <w:t>57 6310     0     Маты / и полосы из стеклянного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57 6311     5     - из волокна ВРП для строительства</w:t>
      </w:r>
    </w:p>
    <w:p w:rsidR="00CC4CF9" w:rsidRPr="00061AB7" w:rsidRDefault="00CC4CF9" w:rsidP="003463F3">
      <w:pPr>
        <w:pStyle w:val="ConsPlusCell"/>
        <w:jc w:val="both"/>
      </w:pPr>
      <w:r w:rsidRPr="00061AB7">
        <w:t>57 6312     0     - из волокна ЦФД</w:t>
      </w:r>
    </w:p>
    <w:p w:rsidR="00CC4CF9" w:rsidRPr="00061AB7" w:rsidRDefault="00CC4CF9" w:rsidP="003463F3">
      <w:pPr>
        <w:pStyle w:val="ConsPlusCell"/>
        <w:jc w:val="both"/>
      </w:pPr>
      <w:r w:rsidRPr="00061AB7">
        <w:t>57 6313     6     - из волокна ВРП для холодильников (в рулонах)</w:t>
      </w:r>
    </w:p>
    <w:p w:rsidR="00CC4CF9" w:rsidRPr="00061AB7" w:rsidRDefault="00CC4CF9" w:rsidP="003463F3">
      <w:pPr>
        <w:pStyle w:val="ConsPlusCell"/>
        <w:jc w:val="both"/>
      </w:pPr>
      <w:r w:rsidRPr="00061AB7">
        <w:t>57 6314     1     - теплозвукоизоляционные из штапельного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стекловолокна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57 6315     7     - стекловолокнистые фольгированные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6316     2     - и полосы из стеклянного волокна (в рулонах)</w:t>
      </w:r>
    </w:p>
    <w:p w:rsidR="00CC4CF9" w:rsidRPr="00061AB7" w:rsidRDefault="00CC4CF9" w:rsidP="003463F3">
      <w:pPr>
        <w:pStyle w:val="ConsPlusCell"/>
        <w:jc w:val="both"/>
      </w:pPr>
      <w:r w:rsidRPr="00061AB7">
        <w:t>57 6330     9     Плиты / из стеклянного штапельного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57 6331     4     - из волокна ВРП для строительства</w:t>
      </w:r>
    </w:p>
    <w:p w:rsidR="00CC4CF9" w:rsidRPr="00061AB7" w:rsidRDefault="00CC4CF9" w:rsidP="003463F3">
      <w:pPr>
        <w:pStyle w:val="ConsPlusCell"/>
        <w:jc w:val="both"/>
      </w:pPr>
      <w:r w:rsidRPr="00061AB7">
        <w:t>57 6340     3     Плиты из волокна ВРП для судостроения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57 6341     9     - марки А</w:t>
      </w:r>
    </w:p>
    <w:p w:rsidR="00CC4CF9" w:rsidRPr="00061AB7" w:rsidRDefault="00CC4CF9" w:rsidP="003463F3">
      <w:pPr>
        <w:pStyle w:val="ConsPlusCell"/>
        <w:jc w:val="both"/>
      </w:pPr>
      <w:r w:rsidRPr="00061AB7">
        <w:t>57 6342     4     - марки Б</w:t>
      </w:r>
    </w:p>
    <w:p w:rsidR="00CC4CF9" w:rsidRPr="00061AB7" w:rsidRDefault="00CC4CF9" w:rsidP="003463F3">
      <w:pPr>
        <w:pStyle w:val="ConsPlusCell"/>
        <w:jc w:val="both"/>
      </w:pPr>
      <w:r w:rsidRPr="00061AB7">
        <w:t>57 6350     8     Маты и скорлупы из волокна ВРП для судостроения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57 6351     3     Маты из волокна ВРП для судостроения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57 6352     9     Скорлупы из волокна ВРП для судостроения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57 6390     6     Изделия тепло- и звукоизоляционные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стекловолокна и стекловаты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57 6391     1     Изделия звукоизоляционные из стекловолокна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57 6400     9     Изделия пенодиатомитовые, диатомитовые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трепельные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6410     3     Кирпич / пенодиатомитовый, диатомитовый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трепельный</w:t>
      </w:r>
    </w:p>
    <w:p w:rsidR="00CC4CF9" w:rsidRPr="00061AB7" w:rsidRDefault="00CC4CF9" w:rsidP="003463F3">
      <w:pPr>
        <w:pStyle w:val="ConsPlusCell"/>
        <w:jc w:val="both"/>
      </w:pPr>
      <w:r w:rsidRPr="00061AB7">
        <w:t>57 6411     9     - пенодиатомитовый</w:t>
      </w:r>
    </w:p>
    <w:p w:rsidR="00CC4CF9" w:rsidRPr="00061AB7" w:rsidRDefault="00CC4CF9" w:rsidP="003463F3">
      <w:pPr>
        <w:pStyle w:val="ConsPlusCell"/>
        <w:jc w:val="both"/>
      </w:pPr>
      <w:r w:rsidRPr="00061AB7">
        <w:t>57 6412     4     - диатомитовый</w:t>
      </w:r>
    </w:p>
    <w:p w:rsidR="00CC4CF9" w:rsidRPr="00061AB7" w:rsidRDefault="00CC4CF9" w:rsidP="003463F3">
      <w:pPr>
        <w:pStyle w:val="ConsPlusCell"/>
        <w:jc w:val="both"/>
      </w:pPr>
      <w:r w:rsidRPr="00061AB7">
        <w:t>57 6413     7     - трепельный</w:t>
      </w:r>
    </w:p>
    <w:p w:rsidR="00CC4CF9" w:rsidRPr="00061AB7" w:rsidRDefault="00CC4CF9" w:rsidP="003463F3">
      <w:pPr>
        <w:pStyle w:val="ConsPlusCell"/>
        <w:jc w:val="both"/>
      </w:pPr>
      <w:r w:rsidRPr="00061AB7">
        <w:t>57 6420     8     Блоки / пенодиатомитовые, диатомитовые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трепельные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6421     3     - пенодиатомитовые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6422     9     - диатомитовые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6423     4     - трепельные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6430     2     Скорлупы / пенодиатомитовые, диатомитовые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трепельные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6431     8     - пенодиатомитовые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6432     3     - диатомитовые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6433     9     - трепельные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6440     7     Сегменты / пенодиатомитовые, диатомитовые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трепельные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6441     2     - пенодиатомитовые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6442     8     - диатомитовые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6443     3     - трепельные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6500     2     Изделия тепло- и звукоизоляционные перлитовые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6510     7     Изделия теплоизоляционные / перлитовые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изоляции поверхностей, нагретых до температуры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200 град. С</w:t>
      </w:r>
    </w:p>
    <w:p w:rsidR="00CC4CF9" w:rsidRPr="00061AB7" w:rsidRDefault="00CC4CF9" w:rsidP="003463F3">
      <w:pPr>
        <w:pStyle w:val="ConsPlusCell"/>
        <w:jc w:val="both"/>
      </w:pPr>
      <w:r w:rsidRPr="00061AB7">
        <w:t>57 6511     2     - из вспученного перлита на битумном связующем</w:t>
      </w:r>
    </w:p>
    <w:p w:rsidR="00CC4CF9" w:rsidRPr="00061AB7" w:rsidRDefault="00CC4CF9" w:rsidP="003463F3">
      <w:pPr>
        <w:pStyle w:val="ConsPlusCell"/>
        <w:jc w:val="both"/>
      </w:pPr>
      <w:r w:rsidRPr="00061AB7">
        <w:t>57 6512     8     - перлитовые на синтетической связке</w:t>
      </w:r>
    </w:p>
    <w:p w:rsidR="00CC4CF9" w:rsidRPr="00061AB7" w:rsidRDefault="00CC4CF9" w:rsidP="003463F3">
      <w:pPr>
        <w:pStyle w:val="ConsPlusCell"/>
        <w:jc w:val="both"/>
      </w:pPr>
      <w:r w:rsidRPr="00061AB7">
        <w:t>57 6520     1     Изделия теплоизоляционные / перлитовые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изоляции поверхностей, нагретых до температуры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от 400 град. С до 700 град. С</w:t>
      </w:r>
    </w:p>
    <w:p w:rsidR="00CC4CF9" w:rsidRPr="00061AB7" w:rsidRDefault="00CC4CF9" w:rsidP="003463F3">
      <w:pPr>
        <w:pStyle w:val="ConsPlusCell"/>
        <w:jc w:val="both"/>
      </w:pPr>
      <w:r w:rsidRPr="00061AB7">
        <w:t>57 6522     2     - перлитоцементные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6523     8     - перлитопластбетонные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6525     9     - перлитофосфогелевые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6530     6     Изделия теплоизоляционные / перлитовые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изоляции поверхностей, нагретых до температуры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св. 800 град. С</w:t>
      </w:r>
    </w:p>
    <w:p w:rsidR="00CC4CF9" w:rsidRPr="00061AB7" w:rsidRDefault="00CC4CF9" w:rsidP="003463F3">
      <w:pPr>
        <w:pStyle w:val="ConsPlusCell"/>
        <w:jc w:val="both"/>
      </w:pPr>
      <w:r w:rsidRPr="00061AB7">
        <w:t>57 6533     2     - перлитокерамические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57 6540     0     Изделия перлитовые звукопоглощающие</w:t>
      </w:r>
    </w:p>
    <w:p w:rsidR="00CC4CF9" w:rsidRPr="00061AB7" w:rsidRDefault="00CC4CF9" w:rsidP="003463F3">
      <w:pPr>
        <w:pStyle w:val="ConsPlusCell"/>
        <w:jc w:val="both"/>
      </w:pPr>
      <w:r w:rsidRPr="00061AB7">
        <w:t>57 6541     6     Плиты перлитовые звукопоглощающие</w:t>
      </w:r>
    </w:p>
    <w:p w:rsidR="00CC4CF9" w:rsidRPr="00061AB7" w:rsidRDefault="00CC4CF9" w:rsidP="003463F3">
      <w:pPr>
        <w:pStyle w:val="ConsPlusCell"/>
        <w:jc w:val="both"/>
      </w:pPr>
      <w:r w:rsidRPr="00061AB7">
        <w:t>57 6550     5     Изделия перлитоволокнистые</w:t>
      </w:r>
    </w:p>
    <w:p w:rsidR="00CC4CF9" w:rsidRPr="00061AB7" w:rsidRDefault="00CC4CF9" w:rsidP="003463F3">
      <w:pPr>
        <w:pStyle w:val="ConsPlusCell"/>
        <w:jc w:val="both"/>
      </w:pPr>
      <w:r w:rsidRPr="00061AB7">
        <w:t>57 6551     0     Плиты перлитоволокнистые теплоизоляционные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6600     6     Изделия теплоизоляционные асбестосодержащие</w:t>
      </w:r>
    </w:p>
    <w:p w:rsidR="00CC4CF9" w:rsidRPr="00061AB7" w:rsidRDefault="00CC4CF9" w:rsidP="003463F3">
      <w:pPr>
        <w:pStyle w:val="ConsPlusCell"/>
        <w:jc w:val="both"/>
      </w:pPr>
      <w:r w:rsidRPr="00061AB7">
        <w:t>57 6610     0     Изделия асбестомагнезиальные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6611     6     Плиты асбестомагнезиальные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6612     1     Скорлупы асбестомагнезиальные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6613     7     Сегменты асбестомагнезиальные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6614     2     Шнур асбестомагнезиальный</w:t>
      </w:r>
    </w:p>
    <w:p w:rsidR="00CC4CF9" w:rsidRPr="00061AB7" w:rsidRDefault="00CC4CF9" w:rsidP="003463F3">
      <w:pPr>
        <w:pStyle w:val="ConsPlusCell"/>
        <w:jc w:val="both"/>
      </w:pPr>
      <w:r w:rsidRPr="00061AB7">
        <w:t>57 6620     5     Изделия совелитовые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6621     0     Плиты совелитовые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6622     6     Полуцилиндры (скорлупы) совелитовые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6623     1     Сегменты совелитовые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6630     9     Изделия асбестоцементные теплоизоляционные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6631     5     Плиты асбестоцементные теплоизоляционные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6632     0     Скорлупы асбестоцементные теплоизоляционные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6633     6     Сегменты асбестоцементные теплоизоляционные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6640     4     Изделия вулканитовые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6641     2     Плиты вулканитовые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6642     5     Полуцилиндры (скорлупы) вулканитовые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6643     0     Сегменты вулканитовые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6650     9     Асбослюда</w:t>
      </w:r>
    </w:p>
    <w:p w:rsidR="00CC4CF9" w:rsidRPr="00061AB7" w:rsidRDefault="00CC4CF9" w:rsidP="003463F3">
      <w:pPr>
        <w:pStyle w:val="ConsPlusCell"/>
        <w:jc w:val="both"/>
      </w:pPr>
      <w:r w:rsidRPr="00061AB7">
        <w:t>57 6651     4     Асбослюда общего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57 6700     5     Изделия тепло- и звукоизоляционные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неорганические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57 6710     4     Изделия асбестовермикулитовые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6711     9     Плиты асбестовермикулитовые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6712     5     Скорлупы асбестовермикулитовые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6713     0     Сегменты асбестовермикулитовые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6720     9     Изделия известково-кремнеземистые</w:t>
      </w:r>
    </w:p>
    <w:p w:rsidR="00CC4CF9" w:rsidRPr="00061AB7" w:rsidRDefault="00CC4CF9" w:rsidP="003463F3">
      <w:pPr>
        <w:pStyle w:val="ConsPlusCell"/>
        <w:jc w:val="both"/>
      </w:pPr>
      <w:r w:rsidRPr="00061AB7">
        <w:t>57 6721     4     Плиты известково-кремнеземистые</w:t>
      </w:r>
    </w:p>
    <w:p w:rsidR="00CC4CF9" w:rsidRPr="00061AB7" w:rsidRDefault="00CC4CF9" w:rsidP="003463F3">
      <w:pPr>
        <w:pStyle w:val="ConsPlusCell"/>
        <w:jc w:val="both"/>
      </w:pPr>
      <w:r w:rsidRPr="00061AB7">
        <w:t>57 6722     2     Скорлупы известково-кремнеземистые</w:t>
      </w:r>
    </w:p>
    <w:p w:rsidR="00CC4CF9" w:rsidRPr="00061AB7" w:rsidRDefault="00CC4CF9" w:rsidP="003463F3">
      <w:pPr>
        <w:pStyle w:val="ConsPlusCell"/>
        <w:jc w:val="both"/>
      </w:pPr>
      <w:r w:rsidRPr="00061AB7">
        <w:t>57 6723     5     Сегменты известково-кремнеземистые</w:t>
      </w:r>
    </w:p>
    <w:p w:rsidR="00CC4CF9" w:rsidRPr="00061AB7" w:rsidRDefault="00CC4CF9" w:rsidP="003463F3">
      <w:pPr>
        <w:pStyle w:val="ConsPlusCell"/>
        <w:jc w:val="both"/>
      </w:pPr>
      <w:r w:rsidRPr="00061AB7">
        <w:t>57 6724     0     Плиты звукопоглощающие "Силакпор"</w:t>
      </w:r>
    </w:p>
    <w:p w:rsidR="00CC4CF9" w:rsidRPr="00061AB7" w:rsidRDefault="00CC4CF9" w:rsidP="003463F3">
      <w:pPr>
        <w:pStyle w:val="ConsPlusCell"/>
        <w:jc w:val="both"/>
      </w:pPr>
      <w:r w:rsidRPr="00061AB7">
        <w:t>57 6730     3     Изделия из ячеистой керамики</w:t>
      </w:r>
    </w:p>
    <w:p w:rsidR="00CC4CF9" w:rsidRPr="00061AB7" w:rsidRDefault="00CC4CF9" w:rsidP="003463F3">
      <w:pPr>
        <w:pStyle w:val="ConsPlusCell"/>
        <w:jc w:val="both"/>
      </w:pPr>
      <w:r w:rsidRPr="00061AB7">
        <w:t>57 6731     9     Плиты из ячеистой керамики</w:t>
      </w:r>
    </w:p>
    <w:p w:rsidR="00CC4CF9" w:rsidRPr="00061AB7" w:rsidRDefault="00CC4CF9" w:rsidP="003463F3">
      <w:pPr>
        <w:pStyle w:val="ConsPlusCell"/>
        <w:jc w:val="both"/>
      </w:pPr>
      <w:r w:rsidRPr="00061AB7">
        <w:t>57 6732     4     Скорлупы из ячеистой керамики</w:t>
      </w:r>
    </w:p>
    <w:p w:rsidR="00CC4CF9" w:rsidRPr="00061AB7" w:rsidRDefault="00CC4CF9" w:rsidP="003463F3">
      <w:pPr>
        <w:pStyle w:val="ConsPlusCell"/>
        <w:jc w:val="both"/>
      </w:pPr>
      <w:r w:rsidRPr="00061AB7">
        <w:t>57 6733     6     Сегменты из ячеистой керамики</w:t>
      </w:r>
    </w:p>
    <w:p w:rsidR="00CC4CF9" w:rsidRPr="00061AB7" w:rsidRDefault="00CC4CF9" w:rsidP="003463F3">
      <w:pPr>
        <w:pStyle w:val="ConsPlusCell"/>
        <w:jc w:val="both"/>
      </w:pPr>
      <w:r w:rsidRPr="00061AB7">
        <w:t>57 6740     8     Изделия пеноглинистые</w:t>
      </w:r>
    </w:p>
    <w:p w:rsidR="00CC4CF9" w:rsidRPr="00061AB7" w:rsidRDefault="00CC4CF9" w:rsidP="003463F3">
      <w:pPr>
        <w:pStyle w:val="ConsPlusCell"/>
        <w:jc w:val="both"/>
      </w:pPr>
      <w:r w:rsidRPr="00061AB7">
        <w:t>57 6741     3     Плиты пеноглинистые</w:t>
      </w:r>
    </w:p>
    <w:p w:rsidR="00CC4CF9" w:rsidRPr="00061AB7" w:rsidRDefault="00CC4CF9" w:rsidP="003463F3">
      <w:pPr>
        <w:pStyle w:val="ConsPlusCell"/>
        <w:jc w:val="both"/>
      </w:pPr>
      <w:r w:rsidRPr="00061AB7">
        <w:t>57 6750     2     Изделия битумовермикулитовые и полимерные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20/99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57 6751     8     Плиты битумовермикулитовые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6752     3     Полуцилиндры из битумовермикулита</w:t>
      </w:r>
    </w:p>
    <w:p w:rsidR="00CC4CF9" w:rsidRPr="00061AB7" w:rsidRDefault="00CC4CF9" w:rsidP="003463F3">
      <w:pPr>
        <w:pStyle w:val="ConsPlusCell"/>
        <w:jc w:val="both"/>
      </w:pPr>
      <w:r w:rsidRPr="00061AB7">
        <w:t>57 6753     9     Сегменты из битумовермикулита</w:t>
      </w:r>
    </w:p>
    <w:p w:rsidR="00CC4CF9" w:rsidRPr="00061AB7" w:rsidRDefault="00CC4CF9" w:rsidP="003463F3">
      <w:pPr>
        <w:pStyle w:val="ConsPlusCell"/>
        <w:jc w:val="both"/>
      </w:pPr>
      <w:r w:rsidRPr="00061AB7">
        <w:t>57 6754     4     Плиты тепло- и звукоизоляционные полистирольные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57 6754 введен Изменением N 20/99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57 6760     7     Изделия из ячеистых бетонов</w:t>
      </w:r>
    </w:p>
    <w:p w:rsidR="00CC4CF9" w:rsidRPr="00061AB7" w:rsidRDefault="00CC4CF9" w:rsidP="003463F3">
      <w:pPr>
        <w:pStyle w:val="ConsPlusCell"/>
        <w:jc w:val="both"/>
      </w:pPr>
      <w:r w:rsidRPr="00061AB7">
        <w:t>57 6761     2     Плиты из ячеистых бетонов</w:t>
      </w:r>
    </w:p>
    <w:p w:rsidR="00CC4CF9" w:rsidRPr="00061AB7" w:rsidRDefault="00CC4CF9" w:rsidP="003463F3">
      <w:pPr>
        <w:pStyle w:val="ConsPlusCell"/>
        <w:jc w:val="both"/>
      </w:pPr>
      <w:r w:rsidRPr="00061AB7">
        <w:t>57 6770     1     Изделия гипсовые и гипсокартонные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звукопоглощающие</w:t>
      </w:r>
    </w:p>
    <w:p w:rsidR="00CC4CF9" w:rsidRPr="00061AB7" w:rsidRDefault="00CC4CF9" w:rsidP="003463F3">
      <w:pPr>
        <w:pStyle w:val="ConsPlusCell"/>
        <w:jc w:val="both"/>
      </w:pPr>
      <w:r w:rsidRPr="00061AB7">
        <w:t>57 6771     7     Плиты гипсовые литые звукопоглощающие</w:t>
      </w:r>
    </w:p>
    <w:p w:rsidR="00CC4CF9" w:rsidRPr="00061AB7" w:rsidRDefault="00CC4CF9" w:rsidP="003463F3">
      <w:pPr>
        <w:pStyle w:val="ConsPlusCell"/>
        <w:jc w:val="both"/>
      </w:pPr>
      <w:r w:rsidRPr="00061AB7">
        <w:t>57 6773     8     Плиты гипсокартонные звукопоглощающие</w:t>
      </w:r>
    </w:p>
    <w:p w:rsidR="00CC4CF9" w:rsidRPr="00061AB7" w:rsidRDefault="00CC4CF9" w:rsidP="003463F3">
      <w:pPr>
        <w:pStyle w:val="ConsPlusCell"/>
        <w:jc w:val="both"/>
      </w:pPr>
      <w:r w:rsidRPr="00061AB7">
        <w:t>57 6780     6     Изделия мулитокремнеземистые</w:t>
      </w:r>
    </w:p>
    <w:p w:rsidR="00CC4CF9" w:rsidRPr="00061AB7" w:rsidRDefault="00CC4CF9" w:rsidP="003463F3">
      <w:pPr>
        <w:pStyle w:val="ConsPlusCell"/>
        <w:jc w:val="both"/>
      </w:pPr>
      <w:r w:rsidRPr="00061AB7">
        <w:t>57 6781     1     Маты высокотемпературные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6782     7     Картон теплоизоляционный высокотемпературный</w:t>
      </w:r>
    </w:p>
    <w:p w:rsidR="00CC4CF9" w:rsidRPr="00061AB7" w:rsidRDefault="00CC4CF9" w:rsidP="003463F3">
      <w:pPr>
        <w:pStyle w:val="ConsPlusCell"/>
        <w:jc w:val="both"/>
      </w:pPr>
      <w:r w:rsidRPr="00061AB7">
        <w:t>57 6790     0     Отходы производства тепло- и звукоизоляционных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изделий</w:t>
      </w:r>
    </w:p>
    <w:p w:rsidR="00CC4CF9" w:rsidRPr="00061AB7" w:rsidRDefault="00CC4CF9" w:rsidP="003463F3">
      <w:pPr>
        <w:pStyle w:val="ConsPlusCell"/>
        <w:jc w:val="both"/>
      </w:pPr>
      <w:r w:rsidRPr="00061AB7">
        <w:t>57 6800     3     Изделия теплоизоляционные из органических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57 6810     8     Плиты торфяные теплоизоляционные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57 6811     3     - обыкновенные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6812     9     - водостойкие</w:t>
      </w:r>
    </w:p>
    <w:p w:rsidR="00CC4CF9" w:rsidRPr="00061AB7" w:rsidRDefault="00CC4CF9" w:rsidP="003463F3">
      <w:pPr>
        <w:pStyle w:val="ConsPlusCell"/>
        <w:jc w:val="both"/>
      </w:pPr>
      <w:r w:rsidRPr="00061AB7">
        <w:t>57 6813     4     - трудносгораемые</w:t>
      </w:r>
    </w:p>
    <w:p w:rsidR="00CC4CF9" w:rsidRPr="00061AB7" w:rsidRDefault="00CC4CF9" w:rsidP="003463F3">
      <w:pPr>
        <w:pStyle w:val="ConsPlusCell"/>
        <w:jc w:val="both"/>
      </w:pPr>
      <w:r w:rsidRPr="00061AB7">
        <w:t>57 6814     6     - биостойкие</w:t>
      </w:r>
    </w:p>
    <w:p w:rsidR="00CC4CF9" w:rsidRPr="00061AB7" w:rsidRDefault="00CC4CF9" w:rsidP="003463F3">
      <w:pPr>
        <w:pStyle w:val="ConsPlusCell"/>
        <w:jc w:val="both"/>
      </w:pPr>
      <w:r w:rsidRPr="00061AB7">
        <w:t>57 6815     5     - огнебиостойкие</w:t>
      </w:r>
    </w:p>
    <w:p w:rsidR="00CC4CF9" w:rsidRPr="00061AB7" w:rsidRDefault="00CC4CF9" w:rsidP="003463F3">
      <w:pPr>
        <w:pStyle w:val="ConsPlusCell"/>
        <w:jc w:val="both"/>
      </w:pPr>
      <w:r w:rsidRPr="00061AB7">
        <w:t>57 6816     0     - огневодостойкие</w:t>
      </w:r>
    </w:p>
    <w:p w:rsidR="00CC4CF9" w:rsidRPr="00061AB7" w:rsidRDefault="00CC4CF9" w:rsidP="003463F3">
      <w:pPr>
        <w:pStyle w:val="ConsPlusCell"/>
        <w:jc w:val="both"/>
      </w:pPr>
      <w:r w:rsidRPr="00061AB7">
        <w:t>57 6817     6     - биоводостойкие</w:t>
      </w:r>
    </w:p>
    <w:p w:rsidR="00CC4CF9" w:rsidRPr="00061AB7" w:rsidRDefault="00CC4CF9" w:rsidP="003463F3">
      <w:pPr>
        <w:pStyle w:val="ConsPlusCell"/>
        <w:jc w:val="both"/>
      </w:pPr>
      <w:r w:rsidRPr="00061AB7">
        <w:t>57 6818     1     - огнебиоводостойкие</w:t>
      </w:r>
    </w:p>
    <w:p w:rsidR="00CC4CF9" w:rsidRPr="00061AB7" w:rsidRDefault="00CC4CF9" w:rsidP="003463F3">
      <w:pPr>
        <w:pStyle w:val="ConsPlusCell"/>
        <w:jc w:val="both"/>
      </w:pPr>
      <w:r w:rsidRPr="00061AB7">
        <w:t>57 6820     2     Скорлупы и сегменты торфяные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6821     8     Скорлупы торфяные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6822     3     Сегменты торфяные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6830     7     Изделия из костры</w:t>
      </w:r>
    </w:p>
    <w:p w:rsidR="00CC4CF9" w:rsidRPr="00061AB7" w:rsidRDefault="00CC4CF9" w:rsidP="003463F3">
      <w:pPr>
        <w:pStyle w:val="ConsPlusCell"/>
        <w:jc w:val="both"/>
      </w:pPr>
      <w:r w:rsidRPr="00061AB7">
        <w:t>57 6831     2     Плиты из костры</w:t>
      </w:r>
    </w:p>
    <w:p w:rsidR="00CC4CF9" w:rsidRPr="00061AB7" w:rsidRDefault="00CC4CF9" w:rsidP="003463F3">
      <w:pPr>
        <w:pStyle w:val="ConsPlusCell"/>
        <w:jc w:val="both"/>
      </w:pPr>
      <w:r w:rsidRPr="00061AB7">
        <w:t>57 6840     1     Изделия камышитовые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6841     7     Плиты камышитовые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6842     2     Маты камышитовые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6849     0     Изделия камышитовые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57 6850     6     Изделия пробковые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6851     1     Плиты пробковые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6852     7     Скорлупы пробковые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6853     2     Сегменты пробковые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6860     0     Изделия теплоизоляционные из органических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57 6861     6     Плиты фибритные (арболитовые)</w:t>
      </w:r>
    </w:p>
    <w:p w:rsidR="00CC4CF9" w:rsidRPr="00061AB7" w:rsidRDefault="00CC4CF9" w:rsidP="003463F3">
      <w:pPr>
        <w:pStyle w:val="ConsPlusCell"/>
        <w:jc w:val="both"/>
      </w:pPr>
      <w:r w:rsidRPr="00061AB7">
        <w:t>57 6869     4     Материалы и изделия теплоизоляционные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пенополиуретанов</w:t>
      </w:r>
    </w:p>
    <w:p w:rsidR="00CC4CF9" w:rsidRPr="00061AB7" w:rsidRDefault="00CC4CF9" w:rsidP="003463F3">
      <w:pPr>
        <w:pStyle w:val="ConsPlusCell"/>
        <w:jc w:val="both"/>
      </w:pPr>
      <w:r w:rsidRPr="00061AB7">
        <w:t>57 6870     5     Изделия теплоизоляционные из хлопчатобумажной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ткани</w:t>
      </w:r>
    </w:p>
    <w:p w:rsidR="00CC4CF9" w:rsidRPr="00061AB7" w:rsidRDefault="00CC4CF9" w:rsidP="003463F3">
      <w:pPr>
        <w:pStyle w:val="ConsPlusCell"/>
        <w:jc w:val="both"/>
      </w:pPr>
      <w:r w:rsidRPr="00061AB7">
        <w:t>57 6871     0     Маты строительные из хлопчатобумажной ткани</w:t>
      </w:r>
    </w:p>
    <w:p w:rsidR="00CC4CF9" w:rsidRPr="00061AB7" w:rsidRDefault="00CC4CF9" w:rsidP="003463F3">
      <w:pPr>
        <w:pStyle w:val="ConsPlusCell"/>
        <w:jc w:val="both"/>
      </w:pPr>
      <w:r w:rsidRPr="00061AB7">
        <w:t>57 6890     4     Изделия теплоизоляционные из отходов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органических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57 6900     7     Изделия тепло- и звукоизоляционные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базальтового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57 6910     1     Изделия и материалы рулонные из базальтового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57 6911     7     Маты теплоизоляционные из базальтового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57 6912     2     Материал базальтовый рулонный</w:t>
      </w:r>
    </w:p>
    <w:p w:rsidR="00CC4CF9" w:rsidRPr="00061AB7" w:rsidRDefault="00CC4CF9" w:rsidP="003463F3">
      <w:pPr>
        <w:pStyle w:val="ConsPlusCell"/>
        <w:jc w:val="both"/>
      </w:pPr>
      <w:r w:rsidRPr="00061AB7">
        <w:t>57 6920     6     Плиты из базальтового волокна тепло-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звукоизоляционные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57 6921     1     - на неорганическом связующем</w:t>
      </w:r>
    </w:p>
    <w:p w:rsidR="00CC4CF9" w:rsidRPr="00061AB7" w:rsidRDefault="00CC4CF9" w:rsidP="003463F3">
      <w:pPr>
        <w:pStyle w:val="ConsPlusCell"/>
        <w:jc w:val="both"/>
      </w:pPr>
      <w:r w:rsidRPr="00061AB7">
        <w:t>57 6922     7     - на модифицированном связующем</w:t>
      </w:r>
    </w:p>
    <w:p w:rsidR="00CC4CF9" w:rsidRPr="00061AB7" w:rsidRDefault="00CC4CF9" w:rsidP="003463F3">
      <w:pPr>
        <w:pStyle w:val="ConsPlusCell"/>
        <w:jc w:val="both"/>
      </w:pPr>
      <w:r w:rsidRPr="00061AB7">
        <w:t>57 6923     2     - без связующего</w:t>
      </w:r>
    </w:p>
    <w:p w:rsidR="00CC4CF9" w:rsidRPr="00061AB7" w:rsidRDefault="00CC4CF9" w:rsidP="003463F3">
      <w:pPr>
        <w:pStyle w:val="ConsPlusCell"/>
        <w:jc w:val="both"/>
      </w:pPr>
      <w:r w:rsidRPr="00061AB7">
        <w:t>57 6929     5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57 6990     8     Изделия тепло- и звукоизоляционные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базальтового волокна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57 6991     3     Картон теплоизоляционный из базальтового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57 6993     4     Полуцилиндры базальтовые теплоизоляционные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6995     5     Шнуры базальтовые теплоизоляционные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57 7000     7     Материалы отделочные полимерные, кровельные,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гидроизоляционные и герметизирующие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57 7100     0     Линолеум (рулоны и плитки)</w:t>
      </w:r>
    </w:p>
    <w:p w:rsidR="00CC4CF9" w:rsidRPr="00061AB7" w:rsidRDefault="00CC4CF9" w:rsidP="003463F3">
      <w:pPr>
        <w:pStyle w:val="ConsPlusCell"/>
        <w:jc w:val="both"/>
      </w:pPr>
      <w:r w:rsidRPr="00061AB7">
        <w:t>57 7101     6     Линолеум (без линолеума на пергаминной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основе) *</w:t>
      </w:r>
    </w:p>
    <w:p w:rsidR="00CC4CF9" w:rsidRPr="00061AB7" w:rsidRDefault="00CC4CF9" w:rsidP="003463F3">
      <w:pPr>
        <w:pStyle w:val="ConsPlusCell"/>
        <w:jc w:val="both"/>
      </w:pPr>
      <w:r w:rsidRPr="00061AB7">
        <w:t>57 7102     1     Линолеум на тканевой основе *</w:t>
      </w:r>
    </w:p>
    <w:p w:rsidR="00CC4CF9" w:rsidRPr="00061AB7" w:rsidRDefault="00CC4CF9" w:rsidP="003463F3">
      <w:pPr>
        <w:pStyle w:val="ConsPlusCell"/>
        <w:jc w:val="both"/>
      </w:pPr>
      <w:r w:rsidRPr="00061AB7">
        <w:t>57 7103     7     Линолеум на тканевой основе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поливинилхлоридный *</w:t>
      </w:r>
    </w:p>
    <w:p w:rsidR="00CC4CF9" w:rsidRPr="00061AB7" w:rsidRDefault="00CC4CF9" w:rsidP="003463F3">
      <w:pPr>
        <w:pStyle w:val="ConsPlusCell"/>
        <w:jc w:val="both"/>
      </w:pPr>
      <w:r w:rsidRPr="00061AB7">
        <w:t>57 7110     5     Линолеум и плитки поливинилхлоридные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7111     0     Линолеум поливинилхлоридный без подосновы</w:t>
      </w:r>
    </w:p>
    <w:p w:rsidR="00CC4CF9" w:rsidRPr="00061AB7" w:rsidRDefault="00CC4CF9" w:rsidP="003463F3">
      <w:pPr>
        <w:pStyle w:val="ConsPlusCell"/>
        <w:jc w:val="both"/>
      </w:pPr>
      <w:r w:rsidRPr="00061AB7">
        <w:t>57 7112     6     Линолеум поливинилхлоридный без подосновы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57 7113     1     Линолеум поливинилхлоридный на тканевой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подоснове, включая вспененный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57 7114     7     Линолеум поливинилхлоридный рулонный 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теплозвукоизолирующей подоснове</w:t>
      </w:r>
    </w:p>
    <w:p w:rsidR="00CC4CF9" w:rsidRPr="00061AB7" w:rsidRDefault="00CC4CF9" w:rsidP="003463F3">
      <w:pPr>
        <w:pStyle w:val="ConsPlusCell"/>
        <w:jc w:val="both"/>
      </w:pPr>
      <w:r w:rsidRPr="00061AB7">
        <w:t>57 7116     8     Плитки поливинилхлоридные для полов</w:t>
      </w:r>
    </w:p>
    <w:p w:rsidR="00CC4CF9" w:rsidRPr="00061AB7" w:rsidRDefault="00CC4CF9" w:rsidP="003463F3">
      <w:pPr>
        <w:pStyle w:val="ConsPlusCell"/>
        <w:jc w:val="both"/>
      </w:pPr>
      <w:r w:rsidRPr="00061AB7">
        <w:t>57 7119     4     Линолеум и изделия поливинилхлоридные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применением отходов</w:t>
      </w:r>
    </w:p>
    <w:p w:rsidR="00CC4CF9" w:rsidRPr="00061AB7" w:rsidRDefault="00CC4CF9" w:rsidP="003463F3">
      <w:pPr>
        <w:pStyle w:val="ConsPlusCell"/>
        <w:jc w:val="both"/>
      </w:pPr>
      <w:r w:rsidRPr="00061AB7">
        <w:t>57 7120     0     Линолеум алкидный</w:t>
      </w:r>
    </w:p>
    <w:p w:rsidR="00CC4CF9" w:rsidRPr="00061AB7" w:rsidRDefault="00CC4CF9" w:rsidP="003463F3">
      <w:pPr>
        <w:pStyle w:val="ConsPlusCell"/>
        <w:jc w:val="both"/>
      </w:pPr>
      <w:r w:rsidRPr="00061AB7">
        <w:t>57 7123     6     Линолеум алкидный на тканевой подоснове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изделия из него</w:t>
      </w:r>
    </w:p>
    <w:p w:rsidR="00CC4CF9" w:rsidRPr="00061AB7" w:rsidRDefault="00CC4CF9" w:rsidP="003463F3">
      <w:pPr>
        <w:pStyle w:val="ConsPlusCell"/>
        <w:jc w:val="both"/>
      </w:pPr>
      <w:r w:rsidRPr="00061AB7">
        <w:t>57 7130     4     Нитролинолеум</w:t>
      </w:r>
    </w:p>
    <w:p w:rsidR="00CC4CF9" w:rsidRPr="00061AB7" w:rsidRDefault="00CC4CF9" w:rsidP="003463F3">
      <w:pPr>
        <w:pStyle w:val="ConsPlusCell"/>
        <w:jc w:val="both"/>
      </w:pPr>
      <w:r w:rsidRPr="00061AB7">
        <w:t>57 7131     3     Нитролинолеум без подосновы</w:t>
      </w:r>
    </w:p>
    <w:p w:rsidR="00CC4CF9" w:rsidRPr="00061AB7" w:rsidRDefault="00CC4CF9" w:rsidP="003463F3">
      <w:pPr>
        <w:pStyle w:val="ConsPlusCell"/>
        <w:jc w:val="both"/>
      </w:pPr>
      <w:r w:rsidRPr="00061AB7">
        <w:t>57 7132     5     Нитролинолеум на подоснове</w:t>
      </w:r>
    </w:p>
    <w:p w:rsidR="00CC4CF9" w:rsidRPr="00061AB7" w:rsidRDefault="00CC4CF9" w:rsidP="003463F3">
      <w:pPr>
        <w:pStyle w:val="ConsPlusCell"/>
        <w:jc w:val="both"/>
      </w:pPr>
      <w:r w:rsidRPr="00061AB7">
        <w:t>57 7140     9     Линолеум и плитки резиновые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7141     4     Линолеум резиновый рулонный безосновный</w:t>
      </w:r>
    </w:p>
    <w:p w:rsidR="00CC4CF9" w:rsidRPr="00061AB7" w:rsidRDefault="00CC4CF9" w:rsidP="003463F3">
      <w:pPr>
        <w:pStyle w:val="ConsPlusCell"/>
        <w:jc w:val="both"/>
      </w:pPr>
      <w:r w:rsidRPr="00061AB7">
        <w:t>57 7144     0     Линолеум резиновый рулонный 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теплозвукоизолирующей подоснове</w:t>
      </w:r>
    </w:p>
    <w:p w:rsidR="00CC4CF9" w:rsidRPr="00061AB7" w:rsidRDefault="00CC4CF9" w:rsidP="003463F3">
      <w:pPr>
        <w:pStyle w:val="ConsPlusCell"/>
        <w:jc w:val="both"/>
      </w:pPr>
      <w:r w:rsidRPr="00061AB7">
        <w:t>57 7146     1     Плитки резиновые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7148     2     Плиты резиновые для полов</w:t>
      </w:r>
    </w:p>
    <w:p w:rsidR="00CC4CF9" w:rsidRPr="00061AB7" w:rsidRDefault="00CC4CF9" w:rsidP="003463F3">
      <w:pPr>
        <w:pStyle w:val="ConsPlusCell"/>
        <w:jc w:val="both"/>
      </w:pPr>
      <w:r w:rsidRPr="00061AB7">
        <w:t>57 7150     3     Линолеум пергаминовый</w:t>
      </w:r>
    </w:p>
    <w:p w:rsidR="00CC4CF9" w:rsidRPr="00061AB7" w:rsidRDefault="00CC4CF9" w:rsidP="003463F3">
      <w:pPr>
        <w:pStyle w:val="ConsPlusCell"/>
        <w:jc w:val="both"/>
      </w:pPr>
      <w:r w:rsidRPr="00061AB7">
        <w:t>57 7155     0     Линолеум рулонный на подоснове из кровельного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картона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57 7158     7     Коврики из линолеума на подоснове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кровельного картона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57 7160     8     Линолеум полиуретановый</w:t>
      </w:r>
    </w:p>
    <w:p w:rsidR="00CC4CF9" w:rsidRPr="00061AB7" w:rsidRDefault="00CC4CF9" w:rsidP="003463F3">
      <w:pPr>
        <w:pStyle w:val="ConsPlusCell"/>
        <w:jc w:val="both"/>
      </w:pPr>
      <w:r w:rsidRPr="00061AB7">
        <w:t>57 7170     2     Линолеум полиэтиленовый</w:t>
      </w:r>
    </w:p>
    <w:p w:rsidR="00CC4CF9" w:rsidRPr="00061AB7" w:rsidRDefault="00CC4CF9" w:rsidP="003463F3">
      <w:pPr>
        <w:pStyle w:val="ConsPlusCell"/>
        <w:jc w:val="both"/>
      </w:pPr>
      <w:r w:rsidRPr="00061AB7">
        <w:t>57 7200     4     Материалы и изделия полимерные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57 7210     9     Изделия профильно-погонажные / из полимерных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57 7211     4     - поливинилхлоридные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7212     3     - полиметилметакрилатные и других полимеров</w:t>
      </w:r>
    </w:p>
    <w:p w:rsidR="00CC4CF9" w:rsidRPr="00061AB7" w:rsidRDefault="00CC4CF9" w:rsidP="003463F3">
      <w:pPr>
        <w:pStyle w:val="ConsPlusCell"/>
        <w:jc w:val="both"/>
      </w:pPr>
      <w:r w:rsidRPr="00061AB7">
        <w:t>57 7220     3     Материалы отделочные для стен</w:t>
      </w:r>
    </w:p>
    <w:p w:rsidR="00CC4CF9" w:rsidRPr="00061AB7" w:rsidRDefault="00CC4CF9" w:rsidP="003463F3">
      <w:pPr>
        <w:pStyle w:val="ConsPlusCell"/>
        <w:jc w:val="both"/>
      </w:pPr>
      <w:r w:rsidRPr="00061AB7">
        <w:t>57 7221     9     Линкруст</w:t>
      </w:r>
    </w:p>
    <w:p w:rsidR="00CC4CF9" w:rsidRPr="00061AB7" w:rsidRDefault="00CC4CF9" w:rsidP="003463F3">
      <w:pPr>
        <w:pStyle w:val="ConsPlusCell"/>
        <w:jc w:val="both"/>
      </w:pPr>
      <w:r w:rsidRPr="00061AB7">
        <w:t>57 7222     4     Пленки поливинилхлоридные декоративные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отделочные без подосновы</w:t>
      </w:r>
    </w:p>
    <w:p w:rsidR="00CC4CF9" w:rsidRPr="00061AB7" w:rsidRDefault="00CC4CF9" w:rsidP="003463F3">
      <w:pPr>
        <w:pStyle w:val="ConsPlusCell"/>
        <w:jc w:val="both"/>
      </w:pPr>
      <w:r w:rsidRPr="00061AB7">
        <w:t>57 7223     7     Пленки поливинилхлоридные отделочные 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бумажной и прочей подоснове</w:t>
      </w:r>
    </w:p>
    <w:p w:rsidR="00CC4CF9" w:rsidRPr="00061AB7" w:rsidRDefault="00CC4CF9" w:rsidP="003463F3">
      <w:pPr>
        <w:pStyle w:val="ConsPlusCell"/>
        <w:jc w:val="both"/>
      </w:pPr>
      <w:r w:rsidRPr="00061AB7">
        <w:t>57 7226     6     Материалы и изделия отделочные полистирольные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7227     1     Материалы и изделия отделочные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поливинилхлоридные (кроме пленок)</w:t>
      </w:r>
    </w:p>
    <w:p w:rsidR="00CC4CF9" w:rsidRPr="00061AB7" w:rsidRDefault="00CC4CF9" w:rsidP="003463F3">
      <w:pPr>
        <w:pStyle w:val="ConsPlusCell"/>
        <w:jc w:val="both"/>
      </w:pPr>
      <w:r w:rsidRPr="00061AB7">
        <w:t>57 7230     8     Плитки / для полов полимерные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57 7231     3     - асбестосмоляные кумароновые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7232     9     - асфальтовые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7233     4     - фенолитовые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7240     2     Мастики и клеи для крепления полимерных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отделочных материалов, шпатлевочные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грунтовочные составы</w:t>
      </w:r>
    </w:p>
    <w:p w:rsidR="00CC4CF9" w:rsidRPr="00061AB7" w:rsidRDefault="00CC4CF9" w:rsidP="003463F3">
      <w:pPr>
        <w:pStyle w:val="ConsPlusCell"/>
        <w:jc w:val="both"/>
      </w:pPr>
      <w:r w:rsidRPr="00061AB7">
        <w:t>57 7241     8     Мастики и клеи каучуковые, латексные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дисперсионные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7242     3     Мастики и клеи на основе синтетических смол</w:t>
      </w:r>
    </w:p>
    <w:p w:rsidR="00CC4CF9" w:rsidRPr="00061AB7" w:rsidRDefault="00CC4CF9" w:rsidP="003463F3">
      <w:pPr>
        <w:pStyle w:val="ConsPlusCell"/>
        <w:jc w:val="both"/>
      </w:pPr>
      <w:r w:rsidRPr="00061AB7">
        <w:t>57 7246     5     Составы шпатлевочные и грунтовочные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7250     7     Мастики и изделия для герметизации стыков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конструкций</w:t>
      </w:r>
    </w:p>
    <w:p w:rsidR="00CC4CF9" w:rsidRPr="00061AB7" w:rsidRDefault="00CC4CF9" w:rsidP="003463F3">
      <w:pPr>
        <w:pStyle w:val="ConsPlusCell"/>
        <w:jc w:val="both"/>
      </w:pPr>
      <w:r w:rsidRPr="00061AB7">
        <w:t>57 7251     2     Мастики герметизирующие нетвердеющие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строительные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7252     8     Изделия герметизирующие нетвердеющие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строительные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7400     1     Материалы рулонные кровельные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гидроизоляционные (материалы мягкие кровельные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изоляционные)</w:t>
      </w:r>
    </w:p>
    <w:p w:rsidR="00CC4CF9" w:rsidRPr="00061AB7" w:rsidRDefault="00CC4CF9" w:rsidP="003463F3">
      <w:pPr>
        <w:pStyle w:val="ConsPlusCell"/>
        <w:jc w:val="both"/>
      </w:pPr>
      <w:r w:rsidRPr="00061AB7">
        <w:t>57 7401     7     Рубероид (без подкладочного) *</w:t>
      </w:r>
    </w:p>
    <w:p w:rsidR="00CC4CF9" w:rsidRPr="00061AB7" w:rsidRDefault="00CC4CF9" w:rsidP="003463F3">
      <w:pPr>
        <w:pStyle w:val="ConsPlusCell"/>
        <w:jc w:val="both"/>
      </w:pPr>
      <w:r w:rsidRPr="00061AB7">
        <w:t>57 7402     2     Рубероид *</w:t>
      </w:r>
    </w:p>
    <w:p w:rsidR="00CC4CF9" w:rsidRPr="00061AB7" w:rsidRDefault="00CC4CF9" w:rsidP="003463F3">
      <w:pPr>
        <w:pStyle w:val="ConsPlusCell"/>
        <w:jc w:val="both"/>
      </w:pPr>
      <w:r w:rsidRPr="00061AB7">
        <w:t>57 7403     8     Изол (включая фольгоизол) *</w:t>
      </w:r>
    </w:p>
    <w:p w:rsidR="00CC4CF9" w:rsidRPr="00061AB7" w:rsidRDefault="00CC4CF9" w:rsidP="003463F3">
      <w:pPr>
        <w:pStyle w:val="ConsPlusCell"/>
        <w:jc w:val="both"/>
      </w:pPr>
      <w:r w:rsidRPr="00061AB7">
        <w:t>57 7404     3     Толь кровельный и толь-кожа *</w:t>
      </w:r>
    </w:p>
    <w:p w:rsidR="00CC4CF9" w:rsidRPr="00061AB7" w:rsidRDefault="00CC4CF9" w:rsidP="003463F3">
      <w:pPr>
        <w:pStyle w:val="ConsPlusCell"/>
        <w:jc w:val="both"/>
      </w:pPr>
      <w:r w:rsidRPr="00061AB7">
        <w:t>57 7405     9     Бризол *</w:t>
      </w:r>
    </w:p>
    <w:p w:rsidR="00CC4CF9" w:rsidRPr="00061AB7" w:rsidRDefault="00CC4CF9" w:rsidP="003463F3">
      <w:pPr>
        <w:pStyle w:val="ConsPlusCell"/>
        <w:jc w:val="both"/>
      </w:pPr>
      <w:r w:rsidRPr="00061AB7">
        <w:t>57 7410     6     Материалы битумные на картонной основе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(рубероид)</w:t>
      </w:r>
    </w:p>
    <w:p w:rsidR="00CC4CF9" w:rsidRPr="00061AB7" w:rsidRDefault="00CC4CF9" w:rsidP="003463F3">
      <w:pPr>
        <w:pStyle w:val="ConsPlusCell"/>
        <w:jc w:val="both"/>
      </w:pPr>
      <w:r w:rsidRPr="00061AB7">
        <w:t>57 7411     1     Рубероид / с крупнозернистой посыпкой</w:t>
      </w:r>
    </w:p>
    <w:p w:rsidR="00CC4CF9" w:rsidRPr="00061AB7" w:rsidRDefault="00CC4CF9" w:rsidP="003463F3">
      <w:pPr>
        <w:pStyle w:val="ConsPlusCell"/>
        <w:jc w:val="both"/>
      </w:pPr>
      <w:r w:rsidRPr="00061AB7">
        <w:t>57 7412     7     - с чешуйчатой посыпкой</w:t>
      </w:r>
    </w:p>
    <w:p w:rsidR="00CC4CF9" w:rsidRPr="00061AB7" w:rsidRDefault="00CC4CF9" w:rsidP="003463F3">
      <w:pPr>
        <w:pStyle w:val="ConsPlusCell"/>
        <w:jc w:val="both"/>
      </w:pPr>
      <w:r w:rsidRPr="00061AB7">
        <w:t>57 7413     2     - с пылевидной посыпкой</w:t>
      </w:r>
    </w:p>
    <w:p w:rsidR="00CC4CF9" w:rsidRPr="00061AB7" w:rsidRDefault="00CC4CF9" w:rsidP="003463F3">
      <w:pPr>
        <w:pStyle w:val="ConsPlusCell"/>
        <w:jc w:val="both"/>
      </w:pPr>
      <w:r w:rsidRPr="00061AB7">
        <w:t>57 7414     8     - подкладочный</w:t>
      </w:r>
    </w:p>
    <w:p w:rsidR="00CC4CF9" w:rsidRPr="00061AB7" w:rsidRDefault="00CC4CF9" w:rsidP="003463F3">
      <w:pPr>
        <w:pStyle w:val="ConsPlusCell"/>
        <w:jc w:val="both"/>
      </w:pPr>
      <w:r w:rsidRPr="00061AB7">
        <w:t>57 7416     9     - наплавляемый</w:t>
      </w:r>
    </w:p>
    <w:p w:rsidR="00CC4CF9" w:rsidRPr="00061AB7" w:rsidRDefault="00CC4CF9" w:rsidP="003463F3">
      <w:pPr>
        <w:pStyle w:val="ConsPlusCell"/>
        <w:jc w:val="both"/>
      </w:pPr>
      <w:r w:rsidRPr="00061AB7">
        <w:t>57 7420     0     Материалы дегтевые на картонной основе (толь)</w:t>
      </w:r>
    </w:p>
    <w:p w:rsidR="00CC4CF9" w:rsidRPr="00061AB7" w:rsidRDefault="00CC4CF9" w:rsidP="003463F3">
      <w:pPr>
        <w:pStyle w:val="ConsPlusCell"/>
        <w:jc w:val="both"/>
      </w:pPr>
      <w:r w:rsidRPr="00061AB7">
        <w:t>57 7421     6     Толь с крупнозернистой посыпкой</w:t>
      </w:r>
    </w:p>
    <w:p w:rsidR="00CC4CF9" w:rsidRPr="00061AB7" w:rsidRDefault="00CC4CF9" w:rsidP="003463F3">
      <w:pPr>
        <w:pStyle w:val="ConsPlusCell"/>
        <w:jc w:val="both"/>
      </w:pPr>
      <w:r w:rsidRPr="00061AB7">
        <w:t>57 7422     1     Толь с песочной посыпкой</w:t>
      </w:r>
    </w:p>
    <w:p w:rsidR="00CC4CF9" w:rsidRPr="00061AB7" w:rsidRDefault="00CC4CF9" w:rsidP="003463F3">
      <w:pPr>
        <w:pStyle w:val="ConsPlusCell"/>
        <w:jc w:val="both"/>
      </w:pPr>
      <w:r w:rsidRPr="00061AB7">
        <w:t>57 7423     7     Толь гидроизоляционный</w:t>
      </w:r>
    </w:p>
    <w:p w:rsidR="00CC4CF9" w:rsidRPr="00061AB7" w:rsidRDefault="00CC4CF9" w:rsidP="003463F3">
      <w:pPr>
        <w:pStyle w:val="ConsPlusCell"/>
        <w:jc w:val="both"/>
      </w:pPr>
      <w:r w:rsidRPr="00061AB7">
        <w:t>57 7430     5     Материалы беспокровные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7431     0     Пергамин</w:t>
      </w:r>
    </w:p>
    <w:p w:rsidR="00CC4CF9" w:rsidRPr="00061AB7" w:rsidRDefault="00CC4CF9" w:rsidP="003463F3">
      <w:pPr>
        <w:pStyle w:val="ConsPlusCell"/>
        <w:jc w:val="both"/>
      </w:pPr>
      <w:r w:rsidRPr="00061AB7">
        <w:t>57 7433     1     Гидростеклоизол</w:t>
      </w:r>
    </w:p>
    <w:p w:rsidR="00CC4CF9" w:rsidRPr="00061AB7" w:rsidRDefault="00CC4CF9" w:rsidP="003463F3">
      <w:pPr>
        <w:pStyle w:val="ConsPlusCell"/>
        <w:jc w:val="both"/>
      </w:pPr>
      <w:r w:rsidRPr="00061AB7">
        <w:t>57 7434     7     Гидроизол</w:t>
      </w:r>
    </w:p>
    <w:p w:rsidR="00CC4CF9" w:rsidRPr="00061AB7" w:rsidRDefault="00CC4CF9" w:rsidP="003463F3">
      <w:pPr>
        <w:pStyle w:val="ConsPlusCell"/>
        <w:jc w:val="both"/>
      </w:pPr>
      <w:r w:rsidRPr="00061AB7">
        <w:t>57 7440     9     Материалы на стекловолокнистой основе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(стеклорубероид)</w:t>
      </w:r>
    </w:p>
    <w:p w:rsidR="00CC4CF9" w:rsidRPr="00061AB7" w:rsidRDefault="00CC4CF9" w:rsidP="003463F3">
      <w:pPr>
        <w:pStyle w:val="ConsPlusCell"/>
        <w:jc w:val="both"/>
      </w:pPr>
      <w:r w:rsidRPr="00061AB7">
        <w:t>57 7441     5     Стеклорубероид / с крупнозернистой посыпкой</w:t>
      </w:r>
    </w:p>
    <w:p w:rsidR="00CC4CF9" w:rsidRPr="00061AB7" w:rsidRDefault="00CC4CF9" w:rsidP="003463F3">
      <w:pPr>
        <w:pStyle w:val="ConsPlusCell"/>
        <w:jc w:val="both"/>
      </w:pPr>
      <w:r w:rsidRPr="00061AB7">
        <w:t>57 7442     0     - с чешуйчатой посыпкой</w:t>
      </w:r>
    </w:p>
    <w:p w:rsidR="00CC4CF9" w:rsidRPr="00061AB7" w:rsidRDefault="00CC4CF9" w:rsidP="003463F3">
      <w:pPr>
        <w:pStyle w:val="ConsPlusCell"/>
        <w:jc w:val="both"/>
      </w:pPr>
      <w:r w:rsidRPr="00061AB7">
        <w:t>57 7443     6     - с минеральной посыпкой</w:t>
      </w:r>
    </w:p>
    <w:p w:rsidR="00CC4CF9" w:rsidRPr="00061AB7" w:rsidRDefault="00CC4CF9" w:rsidP="003463F3">
      <w:pPr>
        <w:pStyle w:val="ConsPlusCell"/>
        <w:jc w:val="both"/>
      </w:pPr>
      <w:r w:rsidRPr="00061AB7">
        <w:t>57 7450     4     Материалы с применением фольги</w:t>
      </w:r>
    </w:p>
    <w:p w:rsidR="00CC4CF9" w:rsidRPr="00061AB7" w:rsidRDefault="00CC4CF9" w:rsidP="003463F3">
      <w:pPr>
        <w:pStyle w:val="ConsPlusCell"/>
        <w:jc w:val="both"/>
      </w:pPr>
      <w:r w:rsidRPr="00061AB7">
        <w:t>57 7451     2     Фольгоизол</w:t>
      </w:r>
    </w:p>
    <w:p w:rsidR="00CC4CF9" w:rsidRPr="00061AB7" w:rsidRDefault="00CC4CF9" w:rsidP="003463F3">
      <w:pPr>
        <w:pStyle w:val="ConsPlusCell"/>
        <w:jc w:val="both"/>
      </w:pPr>
      <w:r w:rsidRPr="00061AB7">
        <w:t>57 7452     5     Фольгорубероид</w:t>
      </w:r>
    </w:p>
    <w:p w:rsidR="00CC4CF9" w:rsidRPr="00061AB7" w:rsidRDefault="00CC4CF9" w:rsidP="003463F3">
      <w:pPr>
        <w:pStyle w:val="ConsPlusCell"/>
        <w:jc w:val="both"/>
      </w:pPr>
      <w:r w:rsidRPr="00061AB7">
        <w:t>57 7460     9     Материалы безосновные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7461     4     Изол</w:t>
      </w:r>
    </w:p>
    <w:p w:rsidR="00CC4CF9" w:rsidRPr="00061AB7" w:rsidRDefault="00CC4CF9" w:rsidP="003463F3">
      <w:pPr>
        <w:pStyle w:val="ConsPlusCell"/>
        <w:jc w:val="both"/>
      </w:pPr>
      <w:r w:rsidRPr="00061AB7">
        <w:t>57 7463     5     Гидробутил</w:t>
      </w:r>
    </w:p>
    <w:p w:rsidR="00CC4CF9" w:rsidRPr="00061AB7" w:rsidRDefault="00CC4CF9" w:rsidP="003463F3">
      <w:pPr>
        <w:pStyle w:val="ConsPlusCell"/>
        <w:jc w:val="both"/>
      </w:pPr>
      <w:r w:rsidRPr="00061AB7">
        <w:t>57 7466     1     Пленки кровельные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оберточно-гидроизоляционные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7500     5     Мастики, пасты, составы для устройства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мастичной кровли, кровельные и гидроизоляционные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7510     5     Мастики, пасты, составы для устройства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безрулонной кровли,  гидро- и пароизоляции</w:t>
      </w:r>
    </w:p>
    <w:p w:rsidR="00CC4CF9" w:rsidRPr="00061AB7" w:rsidRDefault="00CC4CF9" w:rsidP="003463F3">
      <w:pPr>
        <w:pStyle w:val="ConsPlusCell"/>
        <w:jc w:val="both"/>
      </w:pPr>
      <w:r w:rsidRPr="00061AB7">
        <w:t>57 7511     5     Составы латексные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7512     0     Мастики хлорсульфополиэтиленовые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7513     6     Мастики битумно-бутилкаучуковые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7514     1     Пасты для гидроизоляции</w:t>
      </w:r>
    </w:p>
    <w:p w:rsidR="00CC4CF9" w:rsidRPr="00061AB7" w:rsidRDefault="00CC4CF9" w:rsidP="003463F3">
      <w:pPr>
        <w:pStyle w:val="ConsPlusCell"/>
        <w:jc w:val="both"/>
      </w:pPr>
      <w:r w:rsidRPr="00061AB7">
        <w:t>57 7515     7     Эмульсии битумно-полимерные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7520     4     Мастики кровельные / приклеивающие</w:t>
      </w:r>
    </w:p>
    <w:p w:rsidR="00CC4CF9" w:rsidRPr="00061AB7" w:rsidRDefault="00CC4CF9" w:rsidP="003463F3">
      <w:pPr>
        <w:pStyle w:val="ConsPlusCell"/>
        <w:jc w:val="both"/>
      </w:pPr>
      <w:r w:rsidRPr="00061AB7">
        <w:t>57 7521     9     - битумные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7523     0     - кукерсольные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7524     6     - битумно-латексные и битумно-резиновые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7530     9     Мастики гидроизоляционные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57 7531     4     - битумно-полимерные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7532     2     - "изол"</w:t>
      </w:r>
    </w:p>
    <w:p w:rsidR="00CC4CF9" w:rsidRPr="00061AB7" w:rsidRDefault="00CC4CF9" w:rsidP="003463F3">
      <w:pPr>
        <w:pStyle w:val="ConsPlusCell"/>
        <w:jc w:val="both"/>
      </w:pPr>
      <w:r w:rsidRPr="00061AB7">
        <w:t>57 7533     5     - резинобитумно-полимерные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7550     8     Прокладки уплотняющие /</w:t>
      </w:r>
    </w:p>
    <w:p w:rsidR="00CC4CF9" w:rsidRPr="00061AB7" w:rsidRDefault="00CC4CF9" w:rsidP="003463F3">
      <w:pPr>
        <w:pStyle w:val="ConsPlusCell"/>
        <w:jc w:val="both"/>
      </w:pPr>
      <w:r w:rsidRPr="00061AB7">
        <w:t>57 7551     3     - пороизоловые (пороизол)</w:t>
      </w:r>
    </w:p>
    <w:p w:rsidR="00CC4CF9" w:rsidRPr="00061AB7" w:rsidRDefault="00CC4CF9" w:rsidP="003463F3">
      <w:pPr>
        <w:pStyle w:val="ConsPlusCell"/>
        <w:jc w:val="both"/>
      </w:pPr>
      <w:r w:rsidRPr="00061AB7">
        <w:t>57 7552     9     - гернит</w:t>
      </w:r>
    </w:p>
    <w:p w:rsidR="00CC4CF9" w:rsidRPr="00061AB7" w:rsidRDefault="00CC4CF9" w:rsidP="003463F3">
      <w:pPr>
        <w:pStyle w:val="ConsPlusCell"/>
        <w:jc w:val="both"/>
      </w:pPr>
      <w:r w:rsidRPr="00061AB7">
        <w:t>57 7920     9     Посыпки и наполнители для кровельных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гидроизоляционных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57 7921     4     Посыпки для кровельных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57 7922     8     Наполнители для кровельных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57 7930     3     Материалы листовые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57 7931     9     Листы битумные, резино-битумные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резино-текстильные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57 8000     6     Изделия асбестоцементные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57 8100     3     Листы асбестоцементные (шифер)</w:t>
      </w:r>
    </w:p>
    <w:p w:rsidR="00CC4CF9" w:rsidRPr="00061AB7" w:rsidRDefault="00CC4CF9" w:rsidP="003463F3">
      <w:pPr>
        <w:pStyle w:val="ConsPlusCell"/>
        <w:jc w:val="both"/>
      </w:pPr>
      <w:r w:rsidRPr="00061AB7">
        <w:t>57 8101     9     Листы асбестоцементные, окрашенные селикатными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красками *</w:t>
      </w:r>
    </w:p>
    <w:p w:rsidR="00CC4CF9" w:rsidRPr="00061AB7" w:rsidRDefault="00CC4CF9" w:rsidP="003463F3">
      <w:pPr>
        <w:pStyle w:val="ConsPlusCell"/>
        <w:jc w:val="both"/>
      </w:pPr>
      <w:r w:rsidRPr="00061AB7">
        <w:t>57 8102     4     Листы крупноразмерные плоские и волнистые *</w:t>
      </w:r>
    </w:p>
    <w:p w:rsidR="00CC4CF9" w:rsidRPr="00061AB7" w:rsidRDefault="00CC4CF9" w:rsidP="003463F3">
      <w:pPr>
        <w:pStyle w:val="ConsPlusCell"/>
        <w:jc w:val="both"/>
      </w:pPr>
      <w:r w:rsidRPr="00061AB7">
        <w:t>57 8103     3     Листы асбестоцементные плоские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конструктивные *</w:t>
      </w:r>
    </w:p>
    <w:p w:rsidR="00CC4CF9" w:rsidRPr="00061AB7" w:rsidRDefault="00CC4CF9" w:rsidP="003463F3">
      <w:pPr>
        <w:pStyle w:val="ConsPlusCell"/>
        <w:jc w:val="both"/>
      </w:pPr>
      <w:r w:rsidRPr="00061AB7">
        <w:t>57 8104     5     Листы асбестоцементные кровельные волнистые,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 т.ч. "ВУ" *</w:t>
      </w:r>
    </w:p>
    <w:p w:rsidR="00CC4CF9" w:rsidRPr="00061AB7" w:rsidRDefault="00CC4CF9" w:rsidP="003463F3">
      <w:pPr>
        <w:pStyle w:val="ConsPlusCell"/>
        <w:jc w:val="both"/>
      </w:pPr>
      <w:r w:rsidRPr="00061AB7">
        <w:t>57 8105     0     Листы асбестоцементные конструктивные *</w:t>
      </w:r>
    </w:p>
    <w:p w:rsidR="00CC4CF9" w:rsidRPr="00061AB7" w:rsidRDefault="00CC4CF9" w:rsidP="003463F3">
      <w:pPr>
        <w:pStyle w:val="ConsPlusCell"/>
        <w:jc w:val="both"/>
      </w:pPr>
      <w:r w:rsidRPr="00061AB7">
        <w:t>57 8106     6     Листы асбестоцементные плоские *</w:t>
      </w:r>
    </w:p>
    <w:p w:rsidR="00CC4CF9" w:rsidRPr="00061AB7" w:rsidRDefault="00CC4CF9" w:rsidP="003463F3">
      <w:pPr>
        <w:pStyle w:val="ConsPlusCell"/>
        <w:jc w:val="both"/>
      </w:pPr>
      <w:r w:rsidRPr="00061AB7">
        <w:t>57 8107     1     Листы асбестоцементные волнистые окрашенные *</w:t>
      </w:r>
    </w:p>
    <w:p w:rsidR="00CC4CF9" w:rsidRPr="00061AB7" w:rsidRDefault="00CC4CF9" w:rsidP="003463F3">
      <w:pPr>
        <w:pStyle w:val="ConsPlusCell"/>
        <w:jc w:val="both"/>
      </w:pPr>
      <w:r w:rsidRPr="00061AB7">
        <w:t>57 8108     4     Листы асбестоцементные волнистые длиной 2,5 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более *</w:t>
      </w:r>
    </w:p>
    <w:p w:rsidR="00CC4CF9" w:rsidRPr="00061AB7" w:rsidRDefault="00CC4CF9" w:rsidP="003463F3">
      <w:pPr>
        <w:pStyle w:val="ConsPlusCell"/>
        <w:jc w:val="both"/>
      </w:pPr>
      <w:r w:rsidRPr="00061AB7">
        <w:t>57 8110     8     Листы асбестоцементные кровельные волнистые /</w:t>
      </w:r>
    </w:p>
    <w:p w:rsidR="00CC4CF9" w:rsidRPr="00061AB7" w:rsidRDefault="00CC4CF9" w:rsidP="003463F3">
      <w:pPr>
        <w:pStyle w:val="ConsPlusCell"/>
        <w:jc w:val="both"/>
      </w:pPr>
      <w:r w:rsidRPr="00061AB7">
        <w:t>57 8111     3     - обыкновенного профиля "ВО"</w:t>
      </w:r>
    </w:p>
    <w:p w:rsidR="00CC4CF9" w:rsidRPr="00061AB7" w:rsidRDefault="00CC4CF9" w:rsidP="003463F3">
      <w:pPr>
        <w:pStyle w:val="ConsPlusCell"/>
        <w:jc w:val="both"/>
      </w:pPr>
      <w:r w:rsidRPr="00061AB7">
        <w:t>57 8112     9     - унифицированного профиля 54/200-6</w:t>
      </w:r>
    </w:p>
    <w:p w:rsidR="00CC4CF9" w:rsidRPr="00061AB7" w:rsidRDefault="00CC4CF9" w:rsidP="003463F3">
      <w:pPr>
        <w:pStyle w:val="ConsPlusCell"/>
        <w:jc w:val="both"/>
      </w:pPr>
      <w:r w:rsidRPr="00061AB7">
        <w:t>57 8114     7     - высокого профиля 51/177</w:t>
      </w:r>
    </w:p>
    <w:p w:rsidR="00CC4CF9" w:rsidRPr="00061AB7" w:rsidRDefault="00CC4CF9" w:rsidP="003463F3">
      <w:pPr>
        <w:pStyle w:val="ConsPlusCell"/>
        <w:jc w:val="both"/>
      </w:pPr>
      <w:r w:rsidRPr="00061AB7">
        <w:t>57 8116     0     - среднего профиля 40/150</w:t>
      </w:r>
    </w:p>
    <w:p w:rsidR="00CC4CF9" w:rsidRPr="00061AB7" w:rsidRDefault="00CC4CF9" w:rsidP="003463F3">
      <w:pPr>
        <w:pStyle w:val="ConsPlusCell"/>
        <w:jc w:val="both"/>
      </w:pPr>
      <w:r w:rsidRPr="00061AB7">
        <w:t>57 8120     2     Листы асбестоцементные волнистые /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конструктивные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8121     8     - унифицированного профиля 54/200-7,5</w:t>
      </w:r>
    </w:p>
    <w:p w:rsidR="00CC4CF9" w:rsidRPr="00061AB7" w:rsidRDefault="00CC4CF9" w:rsidP="003463F3">
      <w:pPr>
        <w:pStyle w:val="ConsPlusCell"/>
        <w:jc w:val="both"/>
      </w:pPr>
      <w:r w:rsidRPr="00061AB7">
        <w:t>57 8123     9     - среднеевропейского профиля "СЕ-250"</w:t>
      </w:r>
    </w:p>
    <w:p w:rsidR="00CC4CF9" w:rsidRPr="00061AB7" w:rsidRDefault="00CC4CF9" w:rsidP="003463F3">
      <w:pPr>
        <w:pStyle w:val="ConsPlusCell"/>
        <w:jc w:val="both"/>
      </w:pPr>
      <w:r w:rsidRPr="00061AB7">
        <w:t>57 8125     0     - усиленного профиля "ВУ"</w:t>
      </w:r>
    </w:p>
    <w:p w:rsidR="00CC4CF9" w:rsidRPr="00061AB7" w:rsidRDefault="00CC4CF9" w:rsidP="003463F3">
      <w:pPr>
        <w:pStyle w:val="ConsPlusCell"/>
        <w:jc w:val="both"/>
      </w:pPr>
      <w:r w:rsidRPr="00061AB7">
        <w:t>57 8150     6     Листы асбестоцементные плоские прессованные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57 8152     7     - 3000 x 1500</w:t>
      </w:r>
    </w:p>
    <w:p w:rsidR="00CC4CF9" w:rsidRPr="00061AB7" w:rsidRDefault="00CC4CF9" w:rsidP="003463F3">
      <w:pPr>
        <w:pStyle w:val="ConsPlusCell"/>
        <w:jc w:val="both"/>
      </w:pPr>
      <w:r w:rsidRPr="00061AB7">
        <w:t>57 8153     2     - 1200 x 800</w:t>
      </w:r>
    </w:p>
    <w:p w:rsidR="00CC4CF9" w:rsidRPr="00061AB7" w:rsidRDefault="00CC4CF9" w:rsidP="003463F3">
      <w:pPr>
        <w:pStyle w:val="ConsPlusCell"/>
        <w:jc w:val="both"/>
      </w:pPr>
      <w:r w:rsidRPr="00061AB7">
        <w:t>57 8159     5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57 8160     0     Листы асбестоцементные плоские непрессованные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57 8162     1     - 3000 x 1500</w:t>
      </w:r>
    </w:p>
    <w:p w:rsidR="00CC4CF9" w:rsidRPr="00061AB7" w:rsidRDefault="00CC4CF9" w:rsidP="003463F3">
      <w:pPr>
        <w:pStyle w:val="ConsPlusCell"/>
        <w:jc w:val="both"/>
      </w:pPr>
      <w:r w:rsidRPr="00061AB7">
        <w:t>57 8163     7     - 1200 x 800</w:t>
      </w:r>
    </w:p>
    <w:p w:rsidR="00CC4CF9" w:rsidRPr="00061AB7" w:rsidRDefault="00CC4CF9" w:rsidP="003463F3">
      <w:pPr>
        <w:pStyle w:val="ConsPlusCell"/>
        <w:jc w:val="both"/>
      </w:pPr>
      <w:r w:rsidRPr="00061AB7">
        <w:t>57 8169     5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57 8180     2     Листы асбестоцементные плоские различного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57 8181     5     Листы асбестоцементные плоские для оросителей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градирен</w:t>
      </w:r>
    </w:p>
    <w:p w:rsidR="00CC4CF9" w:rsidRPr="00061AB7" w:rsidRDefault="00CC4CF9" w:rsidP="003463F3">
      <w:pPr>
        <w:pStyle w:val="ConsPlusCell"/>
        <w:jc w:val="both"/>
      </w:pPr>
      <w:r w:rsidRPr="00061AB7">
        <w:t>57 8182     0     Листы асбестоцементные для пометных настилов</w:t>
      </w:r>
    </w:p>
    <w:p w:rsidR="00CC4CF9" w:rsidRPr="00061AB7" w:rsidRDefault="00CC4CF9" w:rsidP="003463F3">
      <w:pPr>
        <w:pStyle w:val="ConsPlusCell"/>
        <w:jc w:val="both"/>
      </w:pPr>
      <w:r w:rsidRPr="00061AB7">
        <w:t>57 8184     1     Листы асбестоцементные перфорированные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8190     4     Конструкции из асбестоцементных листов</w:t>
      </w:r>
    </w:p>
    <w:p w:rsidR="00CC4CF9" w:rsidRPr="00061AB7" w:rsidRDefault="00CC4CF9" w:rsidP="003463F3">
      <w:pPr>
        <w:pStyle w:val="ConsPlusCell"/>
        <w:jc w:val="both"/>
      </w:pPr>
      <w:r w:rsidRPr="00061AB7">
        <w:t>57 8195     1     Панели асбестоцементные каркасные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8600     1     Трубы и муфты асбестоцементные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8610     6     Трубы и муфты асбестоцементные напорные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(водопроводные) /</w:t>
      </w:r>
    </w:p>
    <w:p w:rsidR="00CC4CF9" w:rsidRPr="00061AB7" w:rsidRDefault="00CC4CF9" w:rsidP="003463F3">
      <w:pPr>
        <w:pStyle w:val="ConsPlusCell"/>
        <w:jc w:val="both"/>
      </w:pPr>
      <w:r w:rsidRPr="00061AB7">
        <w:t>57 8611     1     - условным проходом 100 мм</w:t>
      </w:r>
    </w:p>
    <w:p w:rsidR="00CC4CF9" w:rsidRPr="00061AB7" w:rsidRDefault="00CC4CF9" w:rsidP="003463F3">
      <w:pPr>
        <w:pStyle w:val="ConsPlusCell"/>
        <w:jc w:val="both"/>
      </w:pPr>
      <w:r w:rsidRPr="00061AB7">
        <w:t>57 8612     7     - условным проходом 150 мм</w:t>
      </w:r>
    </w:p>
    <w:p w:rsidR="00CC4CF9" w:rsidRPr="00061AB7" w:rsidRDefault="00CC4CF9" w:rsidP="003463F3">
      <w:pPr>
        <w:pStyle w:val="ConsPlusCell"/>
        <w:jc w:val="both"/>
      </w:pPr>
      <w:r w:rsidRPr="00061AB7">
        <w:t>57 8613     2     - условным приходом 200 мм</w:t>
      </w:r>
    </w:p>
    <w:p w:rsidR="00CC4CF9" w:rsidRPr="00061AB7" w:rsidRDefault="00CC4CF9" w:rsidP="003463F3">
      <w:pPr>
        <w:pStyle w:val="ConsPlusCell"/>
        <w:jc w:val="both"/>
      </w:pPr>
      <w:r w:rsidRPr="00061AB7">
        <w:t>57 8614     8     - условным проходом 250 мм</w:t>
      </w:r>
    </w:p>
    <w:p w:rsidR="00CC4CF9" w:rsidRPr="00061AB7" w:rsidRDefault="00CC4CF9" w:rsidP="003463F3">
      <w:pPr>
        <w:pStyle w:val="ConsPlusCell"/>
        <w:jc w:val="both"/>
      </w:pPr>
      <w:r w:rsidRPr="00061AB7">
        <w:t>57 8615     3     - условным проходом 300 мм</w:t>
      </w:r>
    </w:p>
    <w:p w:rsidR="00CC4CF9" w:rsidRPr="00061AB7" w:rsidRDefault="00CC4CF9" w:rsidP="003463F3">
      <w:pPr>
        <w:pStyle w:val="ConsPlusCell"/>
        <w:jc w:val="both"/>
      </w:pPr>
      <w:r w:rsidRPr="00061AB7">
        <w:t>57 8616     9     - условным проходом 350 мм</w:t>
      </w:r>
    </w:p>
    <w:p w:rsidR="00CC4CF9" w:rsidRPr="00061AB7" w:rsidRDefault="00CC4CF9" w:rsidP="003463F3">
      <w:pPr>
        <w:pStyle w:val="ConsPlusCell"/>
        <w:jc w:val="both"/>
      </w:pPr>
      <w:r w:rsidRPr="00061AB7">
        <w:t>57 8617     4     - условным проходом 400 мм</w:t>
      </w:r>
    </w:p>
    <w:p w:rsidR="00CC4CF9" w:rsidRPr="00061AB7" w:rsidRDefault="00CC4CF9" w:rsidP="003463F3">
      <w:pPr>
        <w:pStyle w:val="ConsPlusCell"/>
        <w:jc w:val="both"/>
      </w:pPr>
      <w:r w:rsidRPr="00061AB7">
        <w:t>57 8618     3     - условным проходом 500 мм</w:t>
      </w:r>
    </w:p>
    <w:p w:rsidR="00CC4CF9" w:rsidRPr="00061AB7" w:rsidRDefault="00CC4CF9" w:rsidP="003463F3">
      <w:pPr>
        <w:pStyle w:val="ConsPlusCell"/>
        <w:jc w:val="both"/>
      </w:pPr>
      <w:r w:rsidRPr="00061AB7">
        <w:t>57 8630     5     Трубы и муфты асбестоцементные безнапорные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57 8631     0     - условным проходом 100 мм</w:t>
      </w:r>
    </w:p>
    <w:p w:rsidR="00CC4CF9" w:rsidRPr="00061AB7" w:rsidRDefault="00CC4CF9" w:rsidP="003463F3">
      <w:pPr>
        <w:pStyle w:val="ConsPlusCell"/>
        <w:jc w:val="both"/>
      </w:pPr>
      <w:r w:rsidRPr="00061AB7">
        <w:t>57 8632     6     - условным проходом 150 мм</w:t>
      </w:r>
    </w:p>
    <w:p w:rsidR="00CC4CF9" w:rsidRPr="00061AB7" w:rsidRDefault="00CC4CF9" w:rsidP="003463F3">
      <w:pPr>
        <w:pStyle w:val="ConsPlusCell"/>
        <w:jc w:val="both"/>
      </w:pPr>
      <w:r w:rsidRPr="00061AB7">
        <w:t>57 8633     1     - условным проходом 200 мм</w:t>
      </w:r>
    </w:p>
    <w:p w:rsidR="00CC4CF9" w:rsidRPr="00061AB7" w:rsidRDefault="00CC4CF9" w:rsidP="003463F3">
      <w:pPr>
        <w:pStyle w:val="ConsPlusCell"/>
        <w:jc w:val="both"/>
      </w:pPr>
      <w:r w:rsidRPr="00061AB7">
        <w:t>57 8634     7     - условным проходом 300 мм</w:t>
      </w:r>
    </w:p>
    <w:p w:rsidR="00CC4CF9" w:rsidRPr="00061AB7" w:rsidRDefault="00CC4CF9" w:rsidP="003463F3">
      <w:pPr>
        <w:pStyle w:val="ConsPlusCell"/>
        <w:jc w:val="both"/>
      </w:pPr>
      <w:r w:rsidRPr="00061AB7">
        <w:t>57 8635     2     - условным проходом 400 мм</w:t>
      </w:r>
    </w:p>
    <w:p w:rsidR="00CC4CF9" w:rsidRPr="00061AB7" w:rsidRDefault="00CC4CF9" w:rsidP="003463F3">
      <w:pPr>
        <w:pStyle w:val="ConsPlusCell"/>
        <w:jc w:val="both"/>
      </w:pPr>
      <w:r w:rsidRPr="00061AB7">
        <w:t>57 8900     2     Изделия из асбестоцемента прочие и отходы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асбестоцементного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57 8910     7     Доски асбестоцементные электротехнические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дугостойкие (АЦЭИД) /</w:t>
      </w:r>
    </w:p>
    <w:p w:rsidR="00CC4CF9" w:rsidRPr="00061AB7" w:rsidRDefault="00CC4CF9" w:rsidP="003463F3">
      <w:pPr>
        <w:pStyle w:val="ConsPlusCell"/>
        <w:jc w:val="both"/>
      </w:pPr>
      <w:r w:rsidRPr="00061AB7">
        <w:t>57 8912     8     - необработанные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8920     1     Короба асбестоцементные прямоугольного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сечения / и муфты к ним</w:t>
      </w:r>
    </w:p>
    <w:p w:rsidR="00CC4CF9" w:rsidRPr="00061AB7" w:rsidRDefault="00CC4CF9" w:rsidP="003463F3">
      <w:pPr>
        <w:pStyle w:val="ConsPlusCell"/>
        <w:jc w:val="both"/>
      </w:pPr>
      <w:r w:rsidRPr="00061AB7">
        <w:t>57 8921     7     - 150 x 200 и муфты к ним</w:t>
      </w:r>
    </w:p>
    <w:p w:rsidR="00CC4CF9" w:rsidRPr="00061AB7" w:rsidRDefault="00CC4CF9" w:rsidP="003463F3">
      <w:pPr>
        <w:pStyle w:val="ConsPlusCell"/>
        <w:jc w:val="both"/>
      </w:pPr>
      <w:r w:rsidRPr="00061AB7">
        <w:t>57 8922     2     - 150 x 300 и муфты к ним</w:t>
      </w:r>
    </w:p>
    <w:p w:rsidR="00CC4CF9" w:rsidRPr="00061AB7" w:rsidRDefault="00CC4CF9" w:rsidP="003463F3">
      <w:pPr>
        <w:pStyle w:val="ConsPlusCell"/>
        <w:jc w:val="both"/>
      </w:pPr>
      <w:r w:rsidRPr="00061AB7">
        <w:t>57 8923     8     - 200 x 200 и муфты к ним</w:t>
      </w:r>
    </w:p>
    <w:p w:rsidR="00CC4CF9" w:rsidRPr="00061AB7" w:rsidRDefault="00CC4CF9" w:rsidP="003463F3">
      <w:pPr>
        <w:pStyle w:val="ConsPlusCell"/>
        <w:jc w:val="both"/>
      </w:pPr>
      <w:r w:rsidRPr="00061AB7">
        <w:t>57 8924     3     - 200 x 300 и муфты к ним</w:t>
      </w:r>
    </w:p>
    <w:p w:rsidR="00CC4CF9" w:rsidRPr="00061AB7" w:rsidRDefault="00CC4CF9" w:rsidP="003463F3">
      <w:pPr>
        <w:pStyle w:val="ConsPlusCell"/>
        <w:jc w:val="both"/>
      </w:pPr>
      <w:r w:rsidRPr="00061AB7">
        <w:t>57 8940     0     Полуцилиндры асбестоцементные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57 8941     6     - безраструбные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8942     1     - раструбные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8950     5     Панели и плиты асбестоцементные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8951     0     Панели асбестоцементные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8952     6     Плиты асбестоцементные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8970     4     Изделия и детали архитектурно-строительные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(асбестоцементные)</w:t>
      </w:r>
    </w:p>
    <w:p w:rsidR="00CC4CF9" w:rsidRPr="00061AB7" w:rsidRDefault="00CC4CF9" w:rsidP="003463F3">
      <w:pPr>
        <w:pStyle w:val="ConsPlusCell"/>
        <w:jc w:val="both"/>
      </w:pPr>
      <w:r w:rsidRPr="00061AB7">
        <w:t>57 8971     7     Плиты подоконные асбестоцементные, кроме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экструзионных</w:t>
      </w:r>
    </w:p>
    <w:p w:rsidR="00CC4CF9" w:rsidRPr="00061AB7" w:rsidRDefault="00CC4CF9" w:rsidP="003463F3">
      <w:pPr>
        <w:pStyle w:val="ConsPlusCell"/>
        <w:jc w:val="both"/>
      </w:pPr>
      <w:r w:rsidRPr="00061AB7">
        <w:t>57 8972     5     Плиты подоконные асбестоцементные экструзионные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8973     0     Швеллеры асбестоцементные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8974     6     Детали архитектурного оформления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асбестоцементные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57 8976     7     Изделия и детали из асбестоцементных плоских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листов</w:t>
      </w:r>
    </w:p>
    <w:p w:rsidR="00CC4CF9" w:rsidRPr="00061AB7" w:rsidRDefault="00CC4CF9" w:rsidP="003463F3">
      <w:pPr>
        <w:pStyle w:val="ConsPlusCell"/>
        <w:jc w:val="both"/>
      </w:pPr>
      <w:r w:rsidRPr="00061AB7">
        <w:t>57 8979     3     Изделия строительные асбестоцементные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различного назначения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57 8990     3     Отходы асбестоцементного производства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58 0000     3     КОНСТРУКЦИИ И ДЕТАЛИ СБОРНЫЕ ЖЕЛЕЗОБЕТОННЫЕ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(включая армированные изделия из бесцементных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бетонов)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58 1000     2     Конструкции и детали фундаментов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58 1100     6     Блоки фундаментов</w:t>
      </w:r>
    </w:p>
    <w:p w:rsidR="00CC4CF9" w:rsidRPr="00061AB7" w:rsidRDefault="00CC4CF9" w:rsidP="003463F3">
      <w:pPr>
        <w:pStyle w:val="ConsPlusCell"/>
        <w:jc w:val="both"/>
      </w:pPr>
      <w:r w:rsidRPr="00061AB7">
        <w:t>58 1110     0     Блоки фундаментов преднапряженные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58 1111     6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1120     5     Блоки фундаментов с обычным армированием /</w:t>
      </w:r>
    </w:p>
    <w:p w:rsidR="00CC4CF9" w:rsidRPr="00061AB7" w:rsidRDefault="00CC4CF9" w:rsidP="003463F3">
      <w:pPr>
        <w:pStyle w:val="ConsPlusCell"/>
        <w:jc w:val="both"/>
      </w:pPr>
      <w:r w:rsidRPr="00061AB7">
        <w:t>58 1121     0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1200     9     Фундаменты стаканного типа и башмаки</w:t>
      </w:r>
    </w:p>
    <w:p w:rsidR="00CC4CF9" w:rsidRPr="00061AB7" w:rsidRDefault="00CC4CF9" w:rsidP="003463F3">
      <w:pPr>
        <w:pStyle w:val="ConsPlusCell"/>
        <w:jc w:val="both"/>
      </w:pPr>
      <w:r w:rsidRPr="00061AB7">
        <w:t>58 1220     9     Фундаменты стаканного типа и башмаки с обычным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армированием /</w:t>
      </w:r>
    </w:p>
    <w:p w:rsidR="00CC4CF9" w:rsidRPr="00061AB7" w:rsidRDefault="00CC4CF9" w:rsidP="003463F3">
      <w:pPr>
        <w:pStyle w:val="ConsPlusCell"/>
        <w:jc w:val="both"/>
      </w:pPr>
      <w:r w:rsidRPr="00061AB7">
        <w:t>58 1221     4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1300     3     Плиты фундаментов</w:t>
      </w:r>
    </w:p>
    <w:p w:rsidR="00CC4CF9" w:rsidRPr="00061AB7" w:rsidRDefault="00CC4CF9" w:rsidP="003463F3">
      <w:pPr>
        <w:pStyle w:val="ConsPlusCell"/>
        <w:jc w:val="both"/>
      </w:pPr>
      <w:r w:rsidRPr="00061AB7">
        <w:t>58 1310     8     Плиты фундаментов преднапряженные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58 1311     3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1320     2     Плиты фундаментов с обычным армированием /</w:t>
      </w:r>
    </w:p>
    <w:p w:rsidR="00CC4CF9" w:rsidRPr="00061AB7" w:rsidRDefault="00CC4CF9" w:rsidP="003463F3">
      <w:pPr>
        <w:pStyle w:val="ConsPlusCell"/>
        <w:jc w:val="both"/>
      </w:pPr>
      <w:r w:rsidRPr="00061AB7">
        <w:t>58 1321     8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1400     7     Детали ростверков</w:t>
      </w:r>
    </w:p>
    <w:p w:rsidR="00CC4CF9" w:rsidRPr="00061AB7" w:rsidRDefault="00CC4CF9" w:rsidP="003463F3">
      <w:pPr>
        <w:pStyle w:val="ConsPlusCell"/>
        <w:jc w:val="both"/>
      </w:pPr>
      <w:r w:rsidRPr="00061AB7">
        <w:t>58 1420     6     Детали ростверков с обычным армированием /</w:t>
      </w:r>
    </w:p>
    <w:p w:rsidR="00CC4CF9" w:rsidRPr="00061AB7" w:rsidRDefault="00CC4CF9" w:rsidP="003463F3">
      <w:pPr>
        <w:pStyle w:val="ConsPlusCell"/>
        <w:jc w:val="both"/>
      </w:pPr>
      <w:r w:rsidRPr="00061AB7">
        <w:t>58 1421     1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1700     8     Сваи</w:t>
      </w:r>
    </w:p>
    <w:p w:rsidR="00CC4CF9" w:rsidRPr="00061AB7" w:rsidRDefault="00CC4CF9" w:rsidP="003463F3">
      <w:pPr>
        <w:pStyle w:val="ConsPlusCell"/>
        <w:jc w:val="both"/>
      </w:pPr>
      <w:r w:rsidRPr="00061AB7">
        <w:t>58 1710     2     Сваи преднапряженные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58 1711     8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1720     7     Сваи с обычным армированием /</w:t>
      </w:r>
    </w:p>
    <w:p w:rsidR="00CC4CF9" w:rsidRPr="00061AB7" w:rsidRDefault="00CC4CF9" w:rsidP="003463F3">
      <w:pPr>
        <w:pStyle w:val="ConsPlusCell"/>
        <w:jc w:val="both"/>
      </w:pPr>
      <w:r w:rsidRPr="00061AB7">
        <w:t>58 1721     2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58 2000     5     Конструкции и детали каркаса зданий и сооружений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58 2100     9     Колонны</w:t>
      </w:r>
    </w:p>
    <w:p w:rsidR="00CC4CF9" w:rsidRPr="00061AB7" w:rsidRDefault="00CC4CF9" w:rsidP="003463F3">
      <w:pPr>
        <w:pStyle w:val="ConsPlusCell"/>
        <w:jc w:val="both"/>
      </w:pPr>
      <w:r w:rsidRPr="00061AB7">
        <w:t>58 2110     3     Колонны преднапряженные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58 2111     9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2120     8     Колонны с обычным армированием /</w:t>
      </w:r>
    </w:p>
    <w:p w:rsidR="00CC4CF9" w:rsidRPr="00061AB7" w:rsidRDefault="00CC4CF9" w:rsidP="003463F3">
      <w:pPr>
        <w:pStyle w:val="ConsPlusCell"/>
        <w:jc w:val="both"/>
      </w:pPr>
      <w:r w:rsidRPr="00061AB7">
        <w:t>58 2121     3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2200     2     Балки стропильные и подстропильные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58 2210     7     Балки стропильные и подстропильные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преднапряженные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58 2211     2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2220     1     Балки стропильные и подстропильные с обычным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армированием /</w:t>
      </w:r>
    </w:p>
    <w:p w:rsidR="00CC4CF9" w:rsidRPr="00061AB7" w:rsidRDefault="00CC4CF9" w:rsidP="003463F3">
      <w:pPr>
        <w:pStyle w:val="ConsPlusCell"/>
        <w:jc w:val="both"/>
      </w:pPr>
      <w:r w:rsidRPr="00061AB7">
        <w:t>58 2221     7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2300     6     Балки подкрановые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58 2310     0     Балки подкрановые преднапряженные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58 2311     6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2312     1     - из легкого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2320     5     Балки подкрановые с обычным армированием /</w:t>
      </w:r>
    </w:p>
    <w:p w:rsidR="00CC4CF9" w:rsidRPr="00061AB7" w:rsidRDefault="00CC4CF9" w:rsidP="003463F3">
      <w:pPr>
        <w:pStyle w:val="ConsPlusCell"/>
        <w:jc w:val="both"/>
      </w:pPr>
      <w:r w:rsidRPr="00061AB7">
        <w:t>58 2321     0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2400     4     Балки обвязочные, фундаментные и для сооружений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58 2410     4     Балки обвязочные, фундаментные и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сооружений преднапряженные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58 2411     8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2420     9     Балки обвязочные, фундаментные и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сооружений с обычным армированием /</w:t>
      </w:r>
    </w:p>
    <w:p w:rsidR="00CC4CF9" w:rsidRPr="00061AB7" w:rsidRDefault="00CC4CF9" w:rsidP="003463F3">
      <w:pPr>
        <w:pStyle w:val="ConsPlusCell"/>
        <w:jc w:val="both"/>
      </w:pPr>
      <w:r w:rsidRPr="00061AB7">
        <w:t>58 2421     4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2500     3     Ригели и прогоны</w:t>
      </w:r>
    </w:p>
    <w:p w:rsidR="00CC4CF9" w:rsidRPr="00061AB7" w:rsidRDefault="00CC4CF9" w:rsidP="003463F3">
      <w:pPr>
        <w:pStyle w:val="ConsPlusCell"/>
        <w:jc w:val="both"/>
      </w:pPr>
      <w:r w:rsidRPr="00061AB7">
        <w:t>58 2510     8     Ригели и прогоны преднапряженные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58 2511     3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2520     2     Ригели и прогоны с обычным армированием /</w:t>
      </w:r>
    </w:p>
    <w:p w:rsidR="00CC4CF9" w:rsidRPr="00061AB7" w:rsidRDefault="00CC4CF9" w:rsidP="003463F3">
      <w:pPr>
        <w:pStyle w:val="ConsPlusCell"/>
        <w:jc w:val="both"/>
      </w:pPr>
      <w:r w:rsidRPr="00061AB7">
        <w:t>58 2521     8     - 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2522     3     - из легкого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2600     7     Фермы</w:t>
      </w:r>
    </w:p>
    <w:p w:rsidR="00CC4CF9" w:rsidRPr="00061AB7" w:rsidRDefault="00CC4CF9" w:rsidP="003463F3">
      <w:pPr>
        <w:pStyle w:val="ConsPlusCell"/>
        <w:jc w:val="both"/>
      </w:pPr>
      <w:r w:rsidRPr="00061AB7">
        <w:t>58 2610     1     Фермы преднапряженные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58 2611     7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2612     2     - из легкого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2620     6     Фермы с обычным армированием /</w:t>
      </w:r>
    </w:p>
    <w:p w:rsidR="00CC4CF9" w:rsidRPr="00061AB7" w:rsidRDefault="00CC4CF9" w:rsidP="003463F3">
      <w:pPr>
        <w:pStyle w:val="ConsPlusCell"/>
        <w:jc w:val="both"/>
      </w:pPr>
      <w:r w:rsidRPr="00061AB7">
        <w:t>58 2621     1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2700     0     Элементы рам</w:t>
      </w:r>
    </w:p>
    <w:p w:rsidR="00CC4CF9" w:rsidRPr="00061AB7" w:rsidRDefault="00CC4CF9" w:rsidP="003463F3">
      <w:pPr>
        <w:pStyle w:val="ConsPlusCell"/>
        <w:jc w:val="both"/>
      </w:pPr>
      <w:r w:rsidRPr="00061AB7">
        <w:t>58 2710     5     Элементы рам преднапряженные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58 2711     0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2720     3     Элементы рам с обычным армированием /</w:t>
      </w:r>
    </w:p>
    <w:p w:rsidR="00CC4CF9" w:rsidRPr="00061AB7" w:rsidRDefault="00CC4CF9" w:rsidP="003463F3">
      <w:pPr>
        <w:pStyle w:val="ConsPlusCell"/>
        <w:jc w:val="both"/>
      </w:pPr>
      <w:r w:rsidRPr="00061AB7">
        <w:t>58 2721     5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2800     4     Перемычки</w:t>
      </w:r>
    </w:p>
    <w:p w:rsidR="00CC4CF9" w:rsidRPr="00061AB7" w:rsidRDefault="00CC4CF9" w:rsidP="003463F3">
      <w:pPr>
        <w:pStyle w:val="ConsPlusCell"/>
        <w:jc w:val="both"/>
      </w:pPr>
      <w:r w:rsidRPr="00061AB7">
        <w:t>58 2810     9     Перемычки преднапряженные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58 2811     4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2820     3     Перемычки с обычным армированием /</w:t>
      </w:r>
    </w:p>
    <w:p w:rsidR="00CC4CF9" w:rsidRPr="00061AB7" w:rsidRDefault="00CC4CF9" w:rsidP="003463F3">
      <w:pPr>
        <w:pStyle w:val="ConsPlusCell"/>
        <w:jc w:val="both"/>
      </w:pPr>
      <w:r w:rsidRPr="00061AB7">
        <w:t>58 2821     9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2826     6     - из ячеистого силикатного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2900     8     Распорки</w:t>
      </w:r>
    </w:p>
    <w:p w:rsidR="00CC4CF9" w:rsidRPr="00061AB7" w:rsidRDefault="00CC4CF9" w:rsidP="003463F3">
      <w:pPr>
        <w:pStyle w:val="ConsPlusCell"/>
        <w:jc w:val="both"/>
      </w:pPr>
      <w:r w:rsidRPr="00061AB7">
        <w:t>58 2910     2     Распорки преднапряженные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58 2911     8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2920     7     Распорки с обычным армированием /</w:t>
      </w:r>
    </w:p>
    <w:p w:rsidR="00CC4CF9" w:rsidRPr="00061AB7" w:rsidRDefault="00CC4CF9" w:rsidP="003463F3">
      <w:pPr>
        <w:pStyle w:val="ConsPlusCell"/>
        <w:jc w:val="both"/>
      </w:pPr>
      <w:r w:rsidRPr="00061AB7">
        <w:t>58 2921     2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2922     8     - из легкого цементного бетона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58 3000     8     Конструкции, детали стен и перегородки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58 3100     1     Панели стеновые наружные</w:t>
      </w:r>
    </w:p>
    <w:p w:rsidR="00CC4CF9" w:rsidRPr="00061AB7" w:rsidRDefault="00CC4CF9" w:rsidP="003463F3">
      <w:pPr>
        <w:pStyle w:val="ConsPlusCell"/>
        <w:jc w:val="both"/>
      </w:pPr>
      <w:r w:rsidRPr="00061AB7">
        <w:t>58 3110     6     Панели стеновые наружные преднапряженные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58 3111     1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3112     7     - из легкого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3113     2     - из ячеистого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3120     0     Панели стеновые наружные с обычным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армированием /</w:t>
      </w:r>
    </w:p>
    <w:p w:rsidR="00CC4CF9" w:rsidRPr="00061AB7" w:rsidRDefault="00CC4CF9" w:rsidP="003463F3">
      <w:pPr>
        <w:pStyle w:val="ConsPlusCell"/>
        <w:jc w:val="both"/>
      </w:pPr>
      <w:r w:rsidRPr="00061AB7">
        <w:t>58 3121     6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3122     1     - из легкого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3123     7     - из ячеистого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3124     2     - из тяжелого силикатного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3126     3     - из ячеистого силикатного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3127     9     - из бетона с теплозвукоизоляционными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материалами</w:t>
      </w:r>
    </w:p>
    <w:p w:rsidR="00CC4CF9" w:rsidRPr="00061AB7" w:rsidRDefault="00CC4CF9" w:rsidP="003463F3">
      <w:pPr>
        <w:pStyle w:val="ConsPlusCell"/>
        <w:jc w:val="both"/>
      </w:pPr>
      <w:r w:rsidRPr="00061AB7">
        <w:t>58 3200     5     Панели стеновые внутренние</w:t>
      </w:r>
    </w:p>
    <w:p w:rsidR="00CC4CF9" w:rsidRPr="00061AB7" w:rsidRDefault="00CC4CF9" w:rsidP="003463F3">
      <w:pPr>
        <w:pStyle w:val="ConsPlusCell"/>
        <w:jc w:val="both"/>
      </w:pPr>
      <w:r w:rsidRPr="00061AB7">
        <w:t>58 3210     4     Панели стеновые внутренние преднапряженные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58 3211     5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3212     0     - из легкого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3213     6     - из ячеистого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3220     4     Панели стеновые внутренние с обычным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армированием /</w:t>
      </w:r>
    </w:p>
    <w:p w:rsidR="00CC4CF9" w:rsidRPr="00061AB7" w:rsidRDefault="00CC4CF9" w:rsidP="003463F3">
      <w:pPr>
        <w:pStyle w:val="ConsPlusCell"/>
        <w:jc w:val="both"/>
      </w:pPr>
      <w:r w:rsidRPr="00061AB7">
        <w:t>58 3221     8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3222     5     - из легкого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3223     0     - из ячеистого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3224     6     - из тяжелого силикатного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3226     7     - из ячеистого силикатного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3300     9     Перегородки</w:t>
      </w:r>
    </w:p>
    <w:p w:rsidR="00CC4CF9" w:rsidRPr="00061AB7" w:rsidRDefault="00CC4CF9" w:rsidP="003463F3">
      <w:pPr>
        <w:pStyle w:val="ConsPlusCell"/>
        <w:jc w:val="both"/>
      </w:pPr>
      <w:r w:rsidRPr="00061AB7">
        <w:t>58 3310     3     Перегородки преднапряженные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58 3311     9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3320     8     Перегородки с обычным армированием /</w:t>
      </w:r>
    </w:p>
    <w:p w:rsidR="00CC4CF9" w:rsidRPr="00061AB7" w:rsidRDefault="00CC4CF9" w:rsidP="003463F3">
      <w:pPr>
        <w:pStyle w:val="ConsPlusCell"/>
        <w:jc w:val="both"/>
      </w:pPr>
      <w:r w:rsidRPr="00061AB7">
        <w:t>58 3321     3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3322     9     - из легкого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3323     4     - из ячеистого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3324     5     - из тяжелого силикатного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3326     0     - из ячеистого силикатного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3329     7     - из гипсоцементного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3500     6     Блоки стеновые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58 3510     0     Блоки стеновые преднапряженные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58 3512     1     - из легкого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3513     7     - из ячеистого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3520     5     Блоки стеновые с обычным армированием /</w:t>
      </w:r>
    </w:p>
    <w:p w:rsidR="00CC4CF9" w:rsidRPr="00061AB7" w:rsidRDefault="00CC4CF9" w:rsidP="003463F3">
      <w:pPr>
        <w:pStyle w:val="ConsPlusCell"/>
        <w:jc w:val="both"/>
      </w:pPr>
      <w:r w:rsidRPr="00061AB7">
        <w:t>58 3521     0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3522     6     - из легкого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3523     1     - из ячеистого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3524     7     - из тяжелого силикатного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3526     8     - из ячеистого силикатного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3529     4     - из гипсоцементного бетона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58 4000     0     Плиты, панели и настилы перекрытий и покрытий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58 4100     4     Плиты покрытий</w:t>
      </w:r>
    </w:p>
    <w:p w:rsidR="00CC4CF9" w:rsidRPr="00061AB7" w:rsidRDefault="00CC4CF9" w:rsidP="003463F3">
      <w:pPr>
        <w:pStyle w:val="ConsPlusCell"/>
        <w:jc w:val="both"/>
      </w:pPr>
      <w:r w:rsidRPr="00061AB7">
        <w:t>58 4110     9     Плиты покрытий преднапряженные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58 4111     4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4112     8     - из легкого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4114     0     - из тяжелого силикатного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4116     1     - из ячеистого силикатного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4120     3     Плиты покрытий с обычным армированием /</w:t>
      </w:r>
    </w:p>
    <w:p w:rsidR="00CC4CF9" w:rsidRPr="00061AB7" w:rsidRDefault="00CC4CF9" w:rsidP="003463F3">
      <w:pPr>
        <w:pStyle w:val="ConsPlusCell"/>
        <w:jc w:val="both"/>
      </w:pPr>
      <w:r w:rsidRPr="00061AB7">
        <w:t>58 4121     9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4122     4     - из легкого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4123     1     - из ячеистого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4126     6     - из ячеистого силикатного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4200     8     Плиты перекрытий</w:t>
      </w:r>
    </w:p>
    <w:p w:rsidR="00CC4CF9" w:rsidRPr="00061AB7" w:rsidRDefault="00CC4CF9" w:rsidP="003463F3">
      <w:pPr>
        <w:pStyle w:val="ConsPlusCell"/>
        <w:jc w:val="both"/>
      </w:pPr>
      <w:r w:rsidRPr="00061AB7">
        <w:t>58 4210     2     Плиты перекрытий преднапряженные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58 4211     8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4212     3     - из легкого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4214     4     - из тяжелого силикатного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4220     7     Плиты перекрытий с обычным армированием /</w:t>
      </w:r>
    </w:p>
    <w:p w:rsidR="00CC4CF9" w:rsidRPr="00061AB7" w:rsidRDefault="00CC4CF9" w:rsidP="003463F3">
      <w:pPr>
        <w:pStyle w:val="ConsPlusCell"/>
        <w:jc w:val="both"/>
      </w:pPr>
      <w:r w:rsidRPr="00061AB7">
        <w:t>58 4221     2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4222     8     - из легкого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4224     9     - из тяжелого силикатного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4600     2     Плиты дорожные</w:t>
      </w:r>
    </w:p>
    <w:p w:rsidR="00CC4CF9" w:rsidRPr="00061AB7" w:rsidRDefault="00CC4CF9" w:rsidP="003463F3">
      <w:pPr>
        <w:pStyle w:val="ConsPlusCell"/>
        <w:jc w:val="both"/>
      </w:pPr>
      <w:r w:rsidRPr="00061AB7">
        <w:t>58 4610     7     Плиты дорожные преднапряженные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58 4611     2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4620     1     Плиты дорожные с обычным армированием /</w:t>
      </w:r>
    </w:p>
    <w:p w:rsidR="00CC4CF9" w:rsidRPr="00061AB7" w:rsidRDefault="00CC4CF9" w:rsidP="003463F3">
      <w:pPr>
        <w:pStyle w:val="ConsPlusCell"/>
        <w:jc w:val="both"/>
      </w:pPr>
      <w:r w:rsidRPr="00061AB7">
        <w:t>58 4621     7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58 5000     3     Конструкции и детали инженерных сооружений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58 5100     7     Конструкции и детали пролетных строений мостов</w:t>
      </w:r>
    </w:p>
    <w:p w:rsidR="00CC4CF9" w:rsidRPr="00061AB7" w:rsidRDefault="00CC4CF9" w:rsidP="003463F3">
      <w:pPr>
        <w:pStyle w:val="ConsPlusCell"/>
        <w:jc w:val="both"/>
      </w:pPr>
      <w:r w:rsidRPr="00061AB7">
        <w:t>58 5110     1     Конструкции и детали пролетных строений мостов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преднапряженные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58 5111     7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5120     6     Конструкции и детали пролетных строений мостов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 обычным армированием /</w:t>
      </w:r>
    </w:p>
    <w:p w:rsidR="00CC4CF9" w:rsidRPr="00061AB7" w:rsidRDefault="00CC4CF9" w:rsidP="003463F3">
      <w:pPr>
        <w:pStyle w:val="ConsPlusCell"/>
        <w:jc w:val="both"/>
      </w:pPr>
      <w:r w:rsidRPr="00061AB7">
        <w:t>58 5121     1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5200     0     Конструкции и детали ГЭС</w:t>
      </w:r>
    </w:p>
    <w:p w:rsidR="00CC4CF9" w:rsidRPr="00061AB7" w:rsidRDefault="00CC4CF9" w:rsidP="003463F3">
      <w:pPr>
        <w:pStyle w:val="ConsPlusCell"/>
        <w:jc w:val="both"/>
      </w:pPr>
      <w:r w:rsidRPr="00061AB7">
        <w:t>58 5210     5     Конструкции и детали ГЭС преднапряженные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58 5211     0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5220     0     Конструкции и детали ГЭС с обычным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армированием /</w:t>
      </w:r>
    </w:p>
    <w:p w:rsidR="00CC4CF9" w:rsidRPr="00061AB7" w:rsidRDefault="00CC4CF9" w:rsidP="003463F3">
      <w:pPr>
        <w:pStyle w:val="ConsPlusCell"/>
        <w:jc w:val="both"/>
      </w:pPr>
      <w:r w:rsidRPr="00061AB7">
        <w:t>58 5221     5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5300     4     Детали водопропускных труб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Пояснение: включая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плиты днищ, блоки плитных перекрытий, оголовки</w:t>
      </w:r>
    </w:p>
    <w:p w:rsidR="00CC4CF9" w:rsidRPr="00061AB7" w:rsidRDefault="00CC4CF9" w:rsidP="003463F3">
      <w:pPr>
        <w:pStyle w:val="ConsPlusCell"/>
        <w:jc w:val="both"/>
      </w:pPr>
      <w:r w:rsidRPr="00061AB7">
        <w:t>58 5310     9     Детали водопропускных труб / преднапряженные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Пояснение: включая плиты днищ, блоки плитных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перекрытий, оголовки преднапряженные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58 5311     4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5320     3     Детали водопропускных труб / с обычным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армированием /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Пояснение: включая плиты днищ,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блоки плитных перекрытий, оголовки с обычным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армированием</w:t>
      </w:r>
    </w:p>
    <w:p w:rsidR="00CC4CF9" w:rsidRPr="00061AB7" w:rsidRDefault="00CC4CF9" w:rsidP="003463F3">
      <w:pPr>
        <w:pStyle w:val="ConsPlusCell"/>
        <w:jc w:val="both"/>
      </w:pPr>
      <w:r w:rsidRPr="00061AB7">
        <w:t>58 5321     9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5500     1     Детали смотровых колодцев</w:t>
      </w:r>
    </w:p>
    <w:p w:rsidR="00CC4CF9" w:rsidRPr="00061AB7" w:rsidRDefault="00CC4CF9" w:rsidP="003463F3">
      <w:pPr>
        <w:pStyle w:val="ConsPlusCell"/>
        <w:jc w:val="both"/>
      </w:pPr>
      <w:r w:rsidRPr="00061AB7">
        <w:t>58 5520     0     Детали смотровых колодцев с обычным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армированием /</w:t>
      </w:r>
    </w:p>
    <w:p w:rsidR="00CC4CF9" w:rsidRPr="00061AB7" w:rsidRDefault="00CC4CF9" w:rsidP="003463F3">
      <w:pPr>
        <w:pStyle w:val="ConsPlusCell"/>
        <w:jc w:val="both"/>
      </w:pPr>
      <w:r w:rsidRPr="00061AB7">
        <w:t>58 5521     6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5600     5     Конструкции и детали силосов и градирен</w:t>
      </w:r>
    </w:p>
    <w:p w:rsidR="00CC4CF9" w:rsidRPr="00061AB7" w:rsidRDefault="00CC4CF9" w:rsidP="003463F3">
      <w:pPr>
        <w:pStyle w:val="ConsPlusCell"/>
        <w:jc w:val="both"/>
      </w:pPr>
      <w:r w:rsidRPr="00061AB7">
        <w:t>58 5610     5     Конструкции и детали силосов и градирен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преднапряженные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58 5611     5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5620     4     Конструкции и детали силосов и градирен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обычным армированием /</w:t>
      </w:r>
    </w:p>
    <w:p w:rsidR="00CC4CF9" w:rsidRPr="00061AB7" w:rsidRDefault="00CC4CF9" w:rsidP="003463F3">
      <w:pPr>
        <w:pStyle w:val="ConsPlusCell"/>
        <w:jc w:val="both"/>
      </w:pPr>
      <w:r w:rsidRPr="00061AB7">
        <w:t>58 5621     9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5700     9     Элементы траверс трубопроводов</w:t>
      </w:r>
    </w:p>
    <w:p w:rsidR="00CC4CF9" w:rsidRPr="00061AB7" w:rsidRDefault="00CC4CF9" w:rsidP="003463F3">
      <w:pPr>
        <w:pStyle w:val="ConsPlusCell"/>
        <w:jc w:val="both"/>
      </w:pPr>
      <w:r w:rsidRPr="00061AB7">
        <w:t>58 5720     8     Элементы траверс трубопроводов с обычным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армированием /</w:t>
      </w:r>
    </w:p>
    <w:p w:rsidR="00CC4CF9" w:rsidRPr="00061AB7" w:rsidRDefault="00CC4CF9" w:rsidP="003463F3">
      <w:pPr>
        <w:pStyle w:val="ConsPlusCell"/>
        <w:jc w:val="both"/>
      </w:pPr>
      <w:r w:rsidRPr="00061AB7">
        <w:t>58 5721     3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5800     2     Конструкции и детали каналов и открытых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водоводов</w:t>
      </w:r>
    </w:p>
    <w:p w:rsidR="00CC4CF9" w:rsidRPr="00061AB7" w:rsidRDefault="00CC4CF9" w:rsidP="003463F3">
      <w:pPr>
        <w:pStyle w:val="ConsPlusCell"/>
        <w:jc w:val="both"/>
      </w:pPr>
      <w:r w:rsidRPr="00061AB7">
        <w:t>58 5810     7     Конструкции и детали каналов и открытых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водоводов преднапряженные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58 5811     2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5820     1     Конструкции и детали каналов и открытых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водоводов с обычным армированием /</w:t>
      </w:r>
    </w:p>
    <w:p w:rsidR="00CC4CF9" w:rsidRPr="00061AB7" w:rsidRDefault="00CC4CF9" w:rsidP="003463F3">
      <w:pPr>
        <w:pStyle w:val="ConsPlusCell"/>
        <w:jc w:val="both"/>
      </w:pPr>
      <w:r w:rsidRPr="00061AB7">
        <w:t>58 5821     7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5900     6     Конструкции и детали инженерных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гидротехнических сооружений прочие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58 6000     6     Конструкции и детали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Пояснение: включая специальный железобетон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58 6100     6     Трубы напорные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58 6110     4     Трубы напорные преднапряженные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58 6111     0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6117     2     - с металлическим цилиндром</w:t>
      </w:r>
    </w:p>
    <w:p w:rsidR="00CC4CF9" w:rsidRPr="00061AB7" w:rsidRDefault="00CC4CF9" w:rsidP="003463F3">
      <w:pPr>
        <w:pStyle w:val="ConsPlusCell"/>
        <w:jc w:val="both"/>
      </w:pPr>
      <w:r w:rsidRPr="00061AB7">
        <w:t>58 6200     3     Трубы безнапорные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58 6210     8     Трубы безнапорные преднапряженные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58 6211     3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6220     2     Трубы безнапорные с обычным армированием /</w:t>
      </w:r>
    </w:p>
    <w:p w:rsidR="00CC4CF9" w:rsidRPr="00061AB7" w:rsidRDefault="00CC4CF9" w:rsidP="003463F3">
      <w:pPr>
        <w:pStyle w:val="ConsPlusCell"/>
        <w:jc w:val="both"/>
      </w:pPr>
      <w:r w:rsidRPr="00061AB7">
        <w:t>58 6221     8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6300     7     Опоры ЛЭП, связи и элементы контактной сети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электрифицированных дорог осветительной сети</w:t>
      </w:r>
    </w:p>
    <w:p w:rsidR="00CC4CF9" w:rsidRPr="00061AB7" w:rsidRDefault="00CC4CF9" w:rsidP="003463F3">
      <w:pPr>
        <w:pStyle w:val="ConsPlusCell"/>
        <w:jc w:val="both"/>
      </w:pPr>
      <w:r w:rsidRPr="00061AB7">
        <w:t>58 6310     1     Опоры ЛЭП, связи и элементы контактной сети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электрифицированных дорог осветительной сети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преднапряженные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58 6311     7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6320     6     Опоры ЛЭП, связи и элементы контактной сети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электрифицированных дорог и осветительной сети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 обычным армированием /</w:t>
      </w:r>
    </w:p>
    <w:p w:rsidR="00CC4CF9" w:rsidRPr="00061AB7" w:rsidRDefault="00CC4CF9" w:rsidP="003463F3">
      <w:pPr>
        <w:pStyle w:val="ConsPlusCell"/>
        <w:jc w:val="both"/>
      </w:pPr>
      <w:r w:rsidRPr="00061AB7">
        <w:t>58 6321     1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6400     0     Шпалы</w:t>
      </w:r>
    </w:p>
    <w:p w:rsidR="00CC4CF9" w:rsidRPr="00061AB7" w:rsidRDefault="00CC4CF9" w:rsidP="003463F3">
      <w:pPr>
        <w:pStyle w:val="ConsPlusCell"/>
        <w:jc w:val="both"/>
      </w:pPr>
      <w:r w:rsidRPr="00061AB7">
        <w:t>58 6410     5     Шпалы преднапряженные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58 6411     0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6420     5     Шпалы с обычным армированием /</w:t>
      </w:r>
    </w:p>
    <w:p w:rsidR="00CC4CF9" w:rsidRPr="00061AB7" w:rsidRDefault="00CC4CF9" w:rsidP="003463F3">
      <w:pPr>
        <w:pStyle w:val="ConsPlusCell"/>
        <w:jc w:val="both"/>
      </w:pPr>
      <w:r w:rsidRPr="00061AB7">
        <w:t>58 6421     5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6500     4     Блоки и тюбинги для тоннелей и шахтная крепь</w:t>
      </w:r>
    </w:p>
    <w:p w:rsidR="00CC4CF9" w:rsidRPr="00061AB7" w:rsidRDefault="00CC4CF9" w:rsidP="003463F3">
      <w:pPr>
        <w:pStyle w:val="ConsPlusCell"/>
        <w:jc w:val="both"/>
      </w:pPr>
      <w:r w:rsidRPr="00061AB7">
        <w:t>58 6510     9     Блоки и тюбинги для тоннелей и шахтная крепь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преднапряженные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58 6511     4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6520     3     Блоки и тюбинги для тоннелей и шахтная крепь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обычным армированием /</w:t>
      </w:r>
    </w:p>
    <w:p w:rsidR="00CC4CF9" w:rsidRPr="00061AB7" w:rsidRDefault="00CC4CF9" w:rsidP="003463F3">
      <w:pPr>
        <w:pStyle w:val="ConsPlusCell"/>
        <w:jc w:val="both"/>
      </w:pPr>
      <w:r w:rsidRPr="00061AB7">
        <w:t>58 6521     9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6600     8     Амфоры</w:t>
      </w:r>
    </w:p>
    <w:p w:rsidR="00CC4CF9" w:rsidRPr="00061AB7" w:rsidRDefault="00CC4CF9" w:rsidP="003463F3">
      <w:pPr>
        <w:pStyle w:val="ConsPlusCell"/>
        <w:jc w:val="both"/>
      </w:pPr>
      <w:r w:rsidRPr="00061AB7">
        <w:t>58 6620     8     Амфоры с обычным армированием /</w:t>
      </w:r>
    </w:p>
    <w:p w:rsidR="00CC4CF9" w:rsidRPr="00061AB7" w:rsidRDefault="00CC4CF9" w:rsidP="003463F3">
      <w:pPr>
        <w:pStyle w:val="ConsPlusCell"/>
        <w:jc w:val="both"/>
      </w:pPr>
      <w:r w:rsidRPr="00061AB7">
        <w:t>58 6621     2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6700     1     Плиты специальные аэродромные</w:t>
      </w:r>
    </w:p>
    <w:p w:rsidR="00CC4CF9" w:rsidRPr="00061AB7" w:rsidRDefault="00CC4CF9" w:rsidP="003463F3">
      <w:pPr>
        <w:pStyle w:val="ConsPlusCell"/>
        <w:jc w:val="both"/>
      </w:pPr>
      <w:r w:rsidRPr="00061AB7">
        <w:t>58 6710     6     Плиты специальные аэродромные преднапряженные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58 6711     1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6800     5     Приставки и столбики шпалерные для ограждения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пастбищ</w:t>
      </w:r>
    </w:p>
    <w:p w:rsidR="00CC4CF9" w:rsidRPr="00061AB7" w:rsidRDefault="00CC4CF9" w:rsidP="003463F3">
      <w:pPr>
        <w:pStyle w:val="ConsPlusCell"/>
        <w:jc w:val="both"/>
      </w:pPr>
      <w:r w:rsidRPr="00061AB7">
        <w:t>58 6810     0     Приставки и столбики шпалерные для ограждения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пастбищ преднапряженные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58 6811     5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6820     4     Приставки и столбики шпалерные для ограждения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пастбищ с обычным армированием /</w:t>
      </w:r>
    </w:p>
    <w:p w:rsidR="00CC4CF9" w:rsidRPr="00061AB7" w:rsidRDefault="00CC4CF9" w:rsidP="003463F3">
      <w:pPr>
        <w:pStyle w:val="ConsPlusCell"/>
        <w:jc w:val="both"/>
      </w:pPr>
      <w:r w:rsidRPr="00061AB7">
        <w:t>58 6821     4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6900     9     Специальный железобетон жаростойкий и прочий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58 9000     4     Конструктивные и архитектурно-строительные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элементы зданий и сооружений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58 9100     8     Элементы лестниц</w:t>
      </w:r>
    </w:p>
    <w:p w:rsidR="00CC4CF9" w:rsidRPr="00061AB7" w:rsidRDefault="00CC4CF9" w:rsidP="003463F3">
      <w:pPr>
        <w:pStyle w:val="ConsPlusCell"/>
        <w:jc w:val="both"/>
      </w:pPr>
      <w:r w:rsidRPr="00061AB7">
        <w:t>58 9120     7     Элементы лестниц с обычным армированием /</w:t>
      </w:r>
    </w:p>
    <w:p w:rsidR="00CC4CF9" w:rsidRPr="00061AB7" w:rsidRDefault="00CC4CF9" w:rsidP="003463F3">
      <w:pPr>
        <w:pStyle w:val="ConsPlusCell"/>
        <w:jc w:val="both"/>
      </w:pPr>
      <w:r w:rsidRPr="00061AB7">
        <w:t>58 9121     2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9122     8     - из легкого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9300     5     Блоки коммуникаций</w:t>
      </w:r>
    </w:p>
    <w:p w:rsidR="00CC4CF9" w:rsidRPr="00061AB7" w:rsidRDefault="00CC4CF9" w:rsidP="003463F3">
      <w:pPr>
        <w:pStyle w:val="ConsPlusCell"/>
        <w:jc w:val="both"/>
      </w:pPr>
      <w:r w:rsidRPr="00061AB7">
        <w:t>58 9310     7     Блоки коммуникаций преднапряженные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58 9311     5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9320     4     Блоки коммуникаций с обычным армированием /</w:t>
      </w:r>
    </w:p>
    <w:p w:rsidR="00CC4CF9" w:rsidRPr="00061AB7" w:rsidRDefault="00CC4CF9" w:rsidP="003463F3">
      <w:pPr>
        <w:pStyle w:val="ConsPlusCell"/>
        <w:jc w:val="both"/>
      </w:pPr>
      <w:r w:rsidRPr="00061AB7">
        <w:t>58 9321     0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9400     9     Архитектурно-строительные элементы зданий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сооружений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58 9410     3     Архитектурно-строительные элементы зданий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сооружений преднапряженные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58 9411     9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9420     8     Архитектурно-строительные элементы зданий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сооружений с обычным армированием /</w:t>
      </w:r>
    </w:p>
    <w:p w:rsidR="00CC4CF9" w:rsidRPr="00061AB7" w:rsidRDefault="00CC4CF9" w:rsidP="003463F3">
      <w:pPr>
        <w:pStyle w:val="ConsPlusCell"/>
        <w:jc w:val="both"/>
      </w:pPr>
      <w:r w:rsidRPr="00061AB7">
        <w:t>58 9421     3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9422     9     - из легкого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9423     4     - из ячеистого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9424     8     - из тяжелого силикатного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9500     2     Элементы входов и приямков зданий</w:t>
      </w:r>
    </w:p>
    <w:p w:rsidR="00CC4CF9" w:rsidRPr="00061AB7" w:rsidRDefault="00CC4CF9" w:rsidP="003463F3">
      <w:pPr>
        <w:pStyle w:val="ConsPlusCell"/>
        <w:jc w:val="both"/>
      </w:pPr>
      <w:r w:rsidRPr="00061AB7">
        <w:t>58 9520     1     Элементы входов и приямков зданий с обычным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армированием /</w:t>
      </w:r>
    </w:p>
    <w:p w:rsidR="00CC4CF9" w:rsidRPr="00061AB7" w:rsidRDefault="00CC4CF9" w:rsidP="003463F3">
      <w:pPr>
        <w:pStyle w:val="ConsPlusCell"/>
        <w:jc w:val="both"/>
      </w:pPr>
      <w:r w:rsidRPr="00061AB7">
        <w:t>58 9521     7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9522     2     - из легкого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9600     6     Детали лифтовых и вентиляционных шахт</w:t>
      </w:r>
    </w:p>
    <w:p w:rsidR="00CC4CF9" w:rsidRPr="00061AB7" w:rsidRDefault="00CC4CF9" w:rsidP="003463F3">
      <w:pPr>
        <w:pStyle w:val="ConsPlusCell"/>
        <w:jc w:val="both"/>
      </w:pPr>
      <w:r w:rsidRPr="00061AB7">
        <w:t>58 9620     5     Детали лифтовых и вентиляционных шахт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обычным армированием /</w:t>
      </w:r>
    </w:p>
    <w:p w:rsidR="00CC4CF9" w:rsidRPr="00061AB7" w:rsidRDefault="00CC4CF9" w:rsidP="003463F3">
      <w:pPr>
        <w:pStyle w:val="ConsPlusCell"/>
        <w:jc w:val="both"/>
      </w:pPr>
      <w:r w:rsidRPr="00061AB7">
        <w:t>58 9621     0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9622     6     - из легкого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9629     4     - из бетона на гипсоцементно-пуццолановом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вяжущем</w:t>
      </w:r>
    </w:p>
    <w:p w:rsidR="00CC4CF9" w:rsidRPr="00061AB7" w:rsidRDefault="00CC4CF9" w:rsidP="003463F3">
      <w:pPr>
        <w:pStyle w:val="ConsPlusCell"/>
        <w:jc w:val="both"/>
      </w:pPr>
      <w:r w:rsidRPr="00061AB7">
        <w:t>58 9700     2     Санитарно-технические кабины</w:t>
      </w:r>
    </w:p>
    <w:p w:rsidR="00CC4CF9" w:rsidRPr="00061AB7" w:rsidRDefault="00CC4CF9" w:rsidP="003463F3">
      <w:pPr>
        <w:pStyle w:val="ConsPlusCell"/>
        <w:jc w:val="both"/>
      </w:pPr>
      <w:r w:rsidRPr="00061AB7">
        <w:t>58 9720     9     Санитарно-технические кабины с обычным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армированием /</w:t>
      </w:r>
    </w:p>
    <w:p w:rsidR="00CC4CF9" w:rsidRPr="00061AB7" w:rsidRDefault="00CC4CF9" w:rsidP="003463F3">
      <w:pPr>
        <w:pStyle w:val="ConsPlusCell"/>
        <w:jc w:val="both"/>
      </w:pPr>
      <w:r w:rsidRPr="00061AB7">
        <w:t>58 9721     4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9722     0     - из легкого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9729     8     - из гипсоцементного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9800     3     Элементы лоджий и балконов</w:t>
      </w:r>
    </w:p>
    <w:p w:rsidR="00CC4CF9" w:rsidRPr="00061AB7" w:rsidRDefault="00CC4CF9" w:rsidP="003463F3">
      <w:pPr>
        <w:pStyle w:val="ConsPlusCell"/>
        <w:jc w:val="both"/>
      </w:pPr>
      <w:r w:rsidRPr="00061AB7">
        <w:t>58 9810     8     Элементы лоджий и балконов преднапряженные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58 9811     3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9812     9     - из легкого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9820     2     Элементы лоджий и балконов с обычным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армированием /</w:t>
      </w:r>
    </w:p>
    <w:p w:rsidR="00CC4CF9" w:rsidRPr="00061AB7" w:rsidRDefault="00CC4CF9" w:rsidP="003463F3">
      <w:pPr>
        <w:pStyle w:val="ConsPlusCell"/>
        <w:jc w:val="both"/>
      </w:pPr>
      <w:r w:rsidRPr="00061AB7">
        <w:t>58 9821     8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9822     3     - из легкого цементного бетона</w:t>
      </w:r>
    </w:p>
    <w:p w:rsidR="00CC4CF9" w:rsidRPr="00061AB7" w:rsidRDefault="00CC4CF9" w:rsidP="003463F3">
      <w:pPr>
        <w:pStyle w:val="ConsPlusCell"/>
        <w:jc w:val="both"/>
      </w:pPr>
      <w:r w:rsidRPr="00061AB7">
        <w:t>58 9900     7     Элементы оград</w:t>
      </w:r>
    </w:p>
    <w:p w:rsidR="00CC4CF9" w:rsidRPr="00061AB7" w:rsidRDefault="00CC4CF9" w:rsidP="003463F3">
      <w:pPr>
        <w:pStyle w:val="ConsPlusCell"/>
        <w:jc w:val="both"/>
      </w:pPr>
      <w:r w:rsidRPr="00061AB7">
        <w:t>58 9920     6     Элементы оград с обычным армированием /</w:t>
      </w:r>
    </w:p>
    <w:p w:rsidR="00CC4CF9" w:rsidRPr="00061AB7" w:rsidRDefault="00CC4CF9" w:rsidP="003463F3">
      <w:pPr>
        <w:pStyle w:val="ConsPlusCell"/>
        <w:jc w:val="both"/>
      </w:pPr>
      <w:r w:rsidRPr="00061AB7">
        <w:t>58 9921     1     - из тяжелого цементного бетона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59 0000     1     ИЗДЕЛИЯ ИЗ СТЕКЛА, ФАРФОРА И ФАЯНСА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59 0001     7     Посуда стеклянная *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59 1000     4     Стекло строительное и материалы отделочные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стекла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59 1100     8     Стекло оконное (листовое)</w:t>
      </w:r>
    </w:p>
    <w:p w:rsidR="00CC4CF9" w:rsidRPr="00061AB7" w:rsidRDefault="00CC4CF9" w:rsidP="003463F3">
      <w:pPr>
        <w:pStyle w:val="ConsPlusCell"/>
        <w:jc w:val="both"/>
      </w:pPr>
      <w:r w:rsidRPr="00061AB7">
        <w:t>59 1120     7     Стекло оконное (заводской ассортимент) /</w:t>
      </w:r>
    </w:p>
    <w:p w:rsidR="00CC4CF9" w:rsidRPr="00061AB7" w:rsidRDefault="00CC4CF9" w:rsidP="003463F3">
      <w:pPr>
        <w:pStyle w:val="ConsPlusCell"/>
        <w:jc w:val="both"/>
      </w:pPr>
      <w:r w:rsidRPr="00061AB7">
        <w:t>59 1121     2     - 2 мм</w:t>
      </w:r>
    </w:p>
    <w:p w:rsidR="00CC4CF9" w:rsidRPr="00061AB7" w:rsidRDefault="00CC4CF9" w:rsidP="003463F3">
      <w:pPr>
        <w:pStyle w:val="ConsPlusCell"/>
        <w:jc w:val="both"/>
      </w:pPr>
      <w:r w:rsidRPr="00061AB7">
        <w:t>59 1122     8     - 2,5 мм</w:t>
      </w:r>
    </w:p>
    <w:p w:rsidR="00CC4CF9" w:rsidRPr="00061AB7" w:rsidRDefault="00CC4CF9" w:rsidP="003463F3">
      <w:pPr>
        <w:pStyle w:val="ConsPlusCell"/>
        <w:jc w:val="both"/>
      </w:pPr>
      <w:r w:rsidRPr="00061AB7">
        <w:t>59 1123     3     - 3 мм</w:t>
      </w:r>
    </w:p>
    <w:p w:rsidR="00CC4CF9" w:rsidRPr="00061AB7" w:rsidRDefault="00CC4CF9" w:rsidP="003463F3">
      <w:pPr>
        <w:pStyle w:val="ConsPlusCell"/>
        <w:jc w:val="both"/>
      </w:pPr>
      <w:r w:rsidRPr="00061AB7">
        <w:t>59 1124     9     - 4 мм</w:t>
      </w:r>
    </w:p>
    <w:p w:rsidR="00CC4CF9" w:rsidRPr="00061AB7" w:rsidRDefault="00CC4CF9" w:rsidP="003463F3">
      <w:pPr>
        <w:pStyle w:val="ConsPlusCell"/>
        <w:jc w:val="both"/>
      </w:pPr>
      <w:r w:rsidRPr="00061AB7">
        <w:t>59 1125     4     - 5 мм</w:t>
      </w:r>
    </w:p>
    <w:p w:rsidR="00CC4CF9" w:rsidRPr="00061AB7" w:rsidRDefault="00CC4CF9" w:rsidP="003463F3">
      <w:pPr>
        <w:pStyle w:val="ConsPlusCell"/>
        <w:jc w:val="both"/>
      </w:pPr>
      <w:r w:rsidRPr="00061AB7">
        <w:t>59 1126     3     - 6 мм</w:t>
      </w:r>
    </w:p>
    <w:p w:rsidR="00CC4CF9" w:rsidRPr="00061AB7" w:rsidRDefault="00CC4CF9" w:rsidP="003463F3">
      <w:pPr>
        <w:pStyle w:val="ConsPlusCell"/>
        <w:jc w:val="both"/>
      </w:pPr>
      <w:r w:rsidRPr="00061AB7">
        <w:t>59 1130     1     Стекло оконное мерное /</w:t>
      </w:r>
    </w:p>
    <w:p w:rsidR="00CC4CF9" w:rsidRPr="00061AB7" w:rsidRDefault="00CC4CF9" w:rsidP="003463F3">
      <w:pPr>
        <w:pStyle w:val="ConsPlusCell"/>
        <w:jc w:val="both"/>
      </w:pPr>
      <w:r w:rsidRPr="00061AB7">
        <w:t>59 1131     7     - 2 мм</w:t>
      </w:r>
    </w:p>
    <w:p w:rsidR="00CC4CF9" w:rsidRPr="00061AB7" w:rsidRDefault="00CC4CF9" w:rsidP="003463F3">
      <w:pPr>
        <w:pStyle w:val="ConsPlusCell"/>
        <w:jc w:val="both"/>
      </w:pPr>
      <w:r w:rsidRPr="00061AB7">
        <w:t>59 1132     2     - от 2,5 до 3 мм</w:t>
      </w:r>
    </w:p>
    <w:p w:rsidR="00CC4CF9" w:rsidRPr="00061AB7" w:rsidRDefault="00CC4CF9" w:rsidP="003463F3">
      <w:pPr>
        <w:pStyle w:val="ConsPlusCell"/>
        <w:jc w:val="both"/>
      </w:pPr>
      <w:r w:rsidRPr="00061AB7">
        <w:t>59 1140     6     Стекло утолщенное мерное (включая стекло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настольное) /</w:t>
      </w:r>
    </w:p>
    <w:p w:rsidR="00CC4CF9" w:rsidRPr="00061AB7" w:rsidRDefault="00CC4CF9" w:rsidP="003463F3">
      <w:pPr>
        <w:pStyle w:val="ConsPlusCell"/>
        <w:jc w:val="both"/>
      </w:pPr>
      <w:r w:rsidRPr="00061AB7">
        <w:t>59 1141     1     - 4 мм</w:t>
      </w:r>
    </w:p>
    <w:p w:rsidR="00CC4CF9" w:rsidRPr="00061AB7" w:rsidRDefault="00CC4CF9" w:rsidP="003463F3">
      <w:pPr>
        <w:pStyle w:val="ConsPlusCell"/>
        <w:jc w:val="both"/>
      </w:pPr>
      <w:r w:rsidRPr="00061AB7">
        <w:t>59 1142     7     - 5 мм</w:t>
      </w:r>
    </w:p>
    <w:p w:rsidR="00CC4CF9" w:rsidRPr="00061AB7" w:rsidRDefault="00CC4CF9" w:rsidP="003463F3">
      <w:pPr>
        <w:pStyle w:val="ConsPlusCell"/>
        <w:jc w:val="both"/>
      </w:pPr>
      <w:r w:rsidRPr="00061AB7">
        <w:t>59 1143     2     - 6 мм</w:t>
      </w:r>
    </w:p>
    <w:p w:rsidR="00CC4CF9" w:rsidRPr="00061AB7" w:rsidRDefault="00CC4CF9" w:rsidP="003463F3">
      <w:pPr>
        <w:pStyle w:val="ConsPlusCell"/>
        <w:jc w:val="both"/>
      </w:pPr>
      <w:r w:rsidRPr="00061AB7">
        <w:t>59 1144     8     - от 5 до 7 мм (настольное)</w:t>
      </w:r>
    </w:p>
    <w:p w:rsidR="00CC4CF9" w:rsidRPr="00061AB7" w:rsidRDefault="00CC4CF9" w:rsidP="003463F3">
      <w:pPr>
        <w:pStyle w:val="ConsPlusCell"/>
        <w:jc w:val="both"/>
      </w:pPr>
      <w:r w:rsidRPr="00061AB7">
        <w:t>59 1150     0     Стекло оконное для экспорта /</w:t>
      </w:r>
    </w:p>
    <w:p w:rsidR="00CC4CF9" w:rsidRPr="00061AB7" w:rsidRDefault="00CC4CF9" w:rsidP="003463F3">
      <w:pPr>
        <w:pStyle w:val="ConsPlusCell"/>
        <w:jc w:val="both"/>
      </w:pPr>
      <w:r w:rsidRPr="00061AB7">
        <w:t>59 1151     6     - 2 - 2,5 мм</w:t>
      </w:r>
    </w:p>
    <w:p w:rsidR="00CC4CF9" w:rsidRPr="00061AB7" w:rsidRDefault="00CC4CF9" w:rsidP="003463F3">
      <w:pPr>
        <w:pStyle w:val="ConsPlusCell"/>
        <w:jc w:val="both"/>
      </w:pPr>
      <w:r w:rsidRPr="00061AB7">
        <w:t>59 1152     1     - 3 мм</w:t>
      </w:r>
    </w:p>
    <w:p w:rsidR="00CC4CF9" w:rsidRPr="00061AB7" w:rsidRDefault="00CC4CF9" w:rsidP="003463F3">
      <w:pPr>
        <w:pStyle w:val="ConsPlusCell"/>
        <w:jc w:val="both"/>
      </w:pPr>
      <w:r w:rsidRPr="00061AB7">
        <w:t>59 1153     7     - 4 мм</w:t>
      </w:r>
    </w:p>
    <w:p w:rsidR="00CC4CF9" w:rsidRPr="00061AB7" w:rsidRDefault="00CC4CF9" w:rsidP="003463F3">
      <w:pPr>
        <w:pStyle w:val="ConsPlusCell"/>
        <w:jc w:val="both"/>
      </w:pPr>
      <w:r w:rsidRPr="00061AB7">
        <w:t>59 1154     2     - 5 - 6 мм</w:t>
      </w:r>
    </w:p>
    <w:p w:rsidR="00CC4CF9" w:rsidRPr="00061AB7" w:rsidRDefault="00CC4CF9" w:rsidP="003463F3">
      <w:pPr>
        <w:pStyle w:val="ConsPlusCell"/>
        <w:jc w:val="both"/>
      </w:pPr>
      <w:r w:rsidRPr="00061AB7">
        <w:t>59 1160     5     Стекло витринное неполированное /</w:t>
      </w:r>
    </w:p>
    <w:p w:rsidR="00CC4CF9" w:rsidRPr="00061AB7" w:rsidRDefault="00CC4CF9" w:rsidP="003463F3">
      <w:pPr>
        <w:pStyle w:val="ConsPlusCell"/>
        <w:jc w:val="both"/>
      </w:pPr>
      <w:r w:rsidRPr="00061AB7">
        <w:t>59 1161     0     - 6 мм</w:t>
      </w:r>
    </w:p>
    <w:p w:rsidR="00CC4CF9" w:rsidRPr="00061AB7" w:rsidRDefault="00CC4CF9" w:rsidP="003463F3">
      <w:pPr>
        <w:pStyle w:val="ConsPlusCell"/>
        <w:jc w:val="both"/>
      </w:pPr>
      <w:r w:rsidRPr="00061AB7">
        <w:t>59 1162     6     - 6,5 мм</w:t>
      </w:r>
    </w:p>
    <w:p w:rsidR="00CC4CF9" w:rsidRPr="00061AB7" w:rsidRDefault="00CC4CF9" w:rsidP="003463F3">
      <w:pPr>
        <w:pStyle w:val="ConsPlusCell"/>
        <w:jc w:val="both"/>
      </w:pPr>
      <w:r w:rsidRPr="00061AB7">
        <w:t>59 1170     1     Стекло для зеркал неполированное отборное /</w:t>
      </w:r>
    </w:p>
    <w:p w:rsidR="00CC4CF9" w:rsidRPr="00061AB7" w:rsidRDefault="00CC4CF9" w:rsidP="003463F3">
      <w:pPr>
        <w:pStyle w:val="ConsPlusCell"/>
        <w:jc w:val="both"/>
      </w:pPr>
      <w:r w:rsidRPr="00061AB7">
        <w:t>59 1171     5     - толщиной до 3 мм</w:t>
      </w:r>
    </w:p>
    <w:p w:rsidR="00CC4CF9" w:rsidRPr="00061AB7" w:rsidRDefault="00CC4CF9" w:rsidP="003463F3">
      <w:pPr>
        <w:pStyle w:val="ConsPlusCell"/>
        <w:jc w:val="both"/>
      </w:pPr>
      <w:r w:rsidRPr="00061AB7">
        <w:t>59 1172     0     - утолщенное</w:t>
      </w:r>
    </w:p>
    <w:p w:rsidR="00CC4CF9" w:rsidRPr="00061AB7" w:rsidRDefault="00CC4CF9" w:rsidP="003463F3">
      <w:pPr>
        <w:pStyle w:val="ConsPlusCell"/>
        <w:jc w:val="both"/>
      </w:pPr>
      <w:r w:rsidRPr="00061AB7">
        <w:t>59 1180     4     Стекло солнцезащитное /</w:t>
      </w:r>
    </w:p>
    <w:p w:rsidR="00CC4CF9" w:rsidRPr="00061AB7" w:rsidRDefault="00CC4CF9" w:rsidP="003463F3">
      <w:pPr>
        <w:pStyle w:val="ConsPlusCell"/>
        <w:jc w:val="both"/>
      </w:pPr>
      <w:r w:rsidRPr="00061AB7">
        <w:t>59 1181     5     - с нанесенной пленкой</w:t>
      </w:r>
    </w:p>
    <w:p w:rsidR="00CC4CF9" w:rsidRPr="00061AB7" w:rsidRDefault="00CC4CF9" w:rsidP="003463F3">
      <w:pPr>
        <w:pStyle w:val="ConsPlusCell"/>
        <w:jc w:val="both"/>
      </w:pPr>
      <w:r w:rsidRPr="00061AB7">
        <w:t>59 1182     5     - теплопоглощающее</w:t>
      </w:r>
    </w:p>
    <w:p w:rsidR="00CC4CF9" w:rsidRPr="00061AB7" w:rsidRDefault="00CC4CF9" w:rsidP="003463F3">
      <w:pPr>
        <w:pStyle w:val="ConsPlusCell"/>
        <w:jc w:val="both"/>
      </w:pPr>
      <w:r w:rsidRPr="00061AB7">
        <w:t>59 1190     9     Стекло агротехническое /</w:t>
      </w:r>
    </w:p>
    <w:p w:rsidR="00CC4CF9" w:rsidRPr="00061AB7" w:rsidRDefault="00CC4CF9" w:rsidP="003463F3">
      <w:pPr>
        <w:pStyle w:val="ConsPlusCell"/>
        <w:jc w:val="both"/>
      </w:pPr>
      <w:r w:rsidRPr="00061AB7">
        <w:t>59 1191     4     - для остекления растениеводческих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животноводческих построек</w:t>
      </w:r>
    </w:p>
    <w:p w:rsidR="00CC4CF9" w:rsidRPr="00061AB7" w:rsidRDefault="00CC4CF9" w:rsidP="003463F3">
      <w:pPr>
        <w:pStyle w:val="ConsPlusCell"/>
        <w:jc w:val="both"/>
      </w:pPr>
      <w:r w:rsidRPr="00061AB7">
        <w:t>59 1192     9     - для остекления помещений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подсобно-хозяйственного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59 1200     1     Стекло листовое прокатное</w:t>
      </w:r>
    </w:p>
    <w:p w:rsidR="00CC4CF9" w:rsidRPr="00061AB7" w:rsidRDefault="00CC4CF9" w:rsidP="003463F3">
      <w:pPr>
        <w:pStyle w:val="ConsPlusCell"/>
        <w:jc w:val="both"/>
      </w:pPr>
      <w:r w:rsidRPr="00061AB7">
        <w:t>59 1210     6     Стекло листовое армированное /</w:t>
      </w:r>
    </w:p>
    <w:p w:rsidR="00CC4CF9" w:rsidRPr="00061AB7" w:rsidRDefault="00CC4CF9" w:rsidP="003463F3">
      <w:pPr>
        <w:pStyle w:val="ConsPlusCell"/>
        <w:jc w:val="both"/>
      </w:pPr>
      <w:r w:rsidRPr="00061AB7">
        <w:t>59 1211     1     - бесцветное</w:t>
      </w:r>
    </w:p>
    <w:p w:rsidR="00CC4CF9" w:rsidRPr="00061AB7" w:rsidRDefault="00CC4CF9" w:rsidP="003463F3">
      <w:pPr>
        <w:pStyle w:val="ConsPlusCell"/>
        <w:jc w:val="both"/>
      </w:pPr>
      <w:r w:rsidRPr="00061AB7">
        <w:t>59 1212     7     - цветное</w:t>
      </w:r>
    </w:p>
    <w:p w:rsidR="00CC4CF9" w:rsidRPr="00061AB7" w:rsidRDefault="00CC4CF9" w:rsidP="003463F3">
      <w:pPr>
        <w:pStyle w:val="ConsPlusCell"/>
        <w:jc w:val="both"/>
      </w:pPr>
      <w:r w:rsidRPr="00061AB7">
        <w:t>59 1220     0     Стекло листовое узорчатое /</w:t>
      </w:r>
    </w:p>
    <w:p w:rsidR="00CC4CF9" w:rsidRPr="00061AB7" w:rsidRDefault="00CC4CF9" w:rsidP="003463F3">
      <w:pPr>
        <w:pStyle w:val="ConsPlusCell"/>
        <w:jc w:val="both"/>
      </w:pPr>
      <w:r w:rsidRPr="00061AB7">
        <w:t>59 1221     6     - бесцветное</w:t>
      </w:r>
    </w:p>
    <w:p w:rsidR="00CC4CF9" w:rsidRPr="00061AB7" w:rsidRDefault="00CC4CF9" w:rsidP="003463F3">
      <w:pPr>
        <w:pStyle w:val="ConsPlusCell"/>
        <w:jc w:val="both"/>
      </w:pPr>
      <w:r w:rsidRPr="00061AB7">
        <w:t>59 1222     1     - цветное</w:t>
      </w:r>
    </w:p>
    <w:p w:rsidR="00CC4CF9" w:rsidRPr="00061AB7" w:rsidRDefault="00CC4CF9" w:rsidP="003463F3">
      <w:pPr>
        <w:pStyle w:val="ConsPlusCell"/>
        <w:jc w:val="both"/>
      </w:pPr>
      <w:r w:rsidRPr="00061AB7">
        <w:t>59 1250     4     Стекло листовое / цветное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декоративно-художественных оформлений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59 1251     1     - глушеное белое</w:t>
      </w:r>
    </w:p>
    <w:p w:rsidR="00CC4CF9" w:rsidRPr="00061AB7" w:rsidRDefault="00CC4CF9" w:rsidP="003463F3">
      <w:pPr>
        <w:pStyle w:val="ConsPlusCell"/>
        <w:jc w:val="both"/>
      </w:pPr>
      <w:r w:rsidRPr="00061AB7">
        <w:t>59 1252     5     - цветное декоративное</w:t>
      </w:r>
    </w:p>
    <w:p w:rsidR="00CC4CF9" w:rsidRPr="00061AB7" w:rsidRDefault="00CC4CF9" w:rsidP="003463F3">
      <w:pPr>
        <w:pStyle w:val="ConsPlusCell"/>
        <w:jc w:val="both"/>
      </w:pPr>
      <w:r w:rsidRPr="00061AB7">
        <w:t>59 1253     0     - накладное</w:t>
      </w:r>
    </w:p>
    <w:p w:rsidR="00CC4CF9" w:rsidRPr="00061AB7" w:rsidRDefault="00CC4CF9" w:rsidP="003463F3">
      <w:pPr>
        <w:pStyle w:val="ConsPlusCell"/>
        <w:jc w:val="both"/>
      </w:pPr>
      <w:r w:rsidRPr="00061AB7">
        <w:t>59 1256     7     - для витражей</w:t>
      </w:r>
    </w:p>
    <w:p w:rsidR="00CC4CF9" w:rsidRPr="00061AB7" w:rsidRDefault="00CC4CF9" w:rsidP="003463F3">
      <w:pPr>
        <w:pStyle w:val="ConsPlusCell"/>
        <w:jc w:val="both"/>
      </w:pPr>
      <w:r w:rsidRPr="00061AB7">
        <w:t>59 1270     3     Стекло / листовое со светорассеивающими узорами</w:t>
      </w:r>
    </w:p>
    <w:p w:rsidR="00CC4CF9" w:rsidRPr="00061AB7" w:rsidRDefault="00CC4CF9" w:rsidP="003463F3">
      <w:pPr>
        <w:pStyle w:val="ConsPlusCell"/>
        <w:jc w:val="both"/>
      </w:pPr>
      <w:r w:rsidRPr="00061AB7">
        <w:t>59 1271     9     - "Мороз"</w:t>
      </w:r>
    </w:p>
    <w:p w:rsidR="00CC4CF9" w:rsidRPr="00061AB7" w:rsidRDefault="00CC4CF9" w:rsidP="003463F3">
      <w:pPr>
        <w:pStyle w:val="ConsPlusCell"/>
        <w:jc w:val="both"/>
      </w:pPr>
      <w:r w:rsidRPr="00061AB7">
        <w:t>59 1272     4     - "в полоску"</w:t>
      </w:r>
    </w:p>
    <w:p w:rsidR="00CC4CF9" w:rsidRPr="00061AB7" w:rsidRDefault="00CC4CF9" w:rsidP="003463F3">
      <w:pPr>
        <w:pStyle w:val="ConsPlusCell"/>
        <w:jc w:val="both"/>
      </w:pPr>
      <w:r w:rsidRPr="00061AB7">
        <w:t>59 1273     9     - "Метелица" (стекло архитектурно-строительное)</w:t>
      </w:r>
    </w:p>
    <w:p w:rsidR="00CC4CF9" w:rsidRPr="00061AB7" w:rsidRDefault="00CC4CF9" w:rsidP="003463F3">
      <w:pPr>
        <w:pStyle w:val="ConsPlusCell"/>
        <w:jc w:val="both"/>
      </w:pPr>
      <w:r w:rsidRPr="00061AB7">
        <w:t>59 1274     5     - матированное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59 1290     2     Стекло листовое разное</w:t>
      </w:r>
    </w:p>
    <w:p w:rsidR="00CC4CF9" w:rsidRPr="00061AB7" w:rsidRDefault="00CC4CF9" w:rsidP="003463F3">
      <w:pPr>
        <w:pStyle w:val="ConsPlusCell"/>
        <w:jc w:val="both"/>
      </w:pPr>
      <w:r w:rsidRPr="00061AB7">
        <w:t>59 1300     5     Стекло архитектурно-строительного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59 1310     4     Стекло профильное строительное /</w:t>
      </w:r>
    </w:p>
    <w:p w:rsidR="00CC4CF9" w:rsidRPr="00061AB7" w:rsidRDefault="00CC4CF9" w:rsidP="003463F3">
      <w:pPr>
        <w:pStyle w:val="ConsPlusCell"/>
        <w:jc w:val="both"/>
      </w:pPr>
      <w:r w:rsidRPr="00061AB7">
        <w:t>59 1311     5     - швеллерное</w:t>
      </w:r>
    </w:p>
    <w:p w:rsidR="00CC4CF9" w:rsidRPr="00061AB7" w:rsidRDefault="00CC4CF9" w:rsidP="003463F3">
      <w:pPr>
        <w:pStyle w:val="ConsPlusCell"/>
        <w:jc w:val="both"/>
      </w:pPr>
      <w:r w:rsidRPr="00061AB7">
        <w:t>59 1312     0     - коробчатое</w:t>
      </w:r>
    </w:p>
    <w:p w:rsidR="00CC4CF9" w:rsidRPr="00061AB7" w:rsidRDefault="00CC4CF9" w:rsidP="003463F3">
      <w:pPr>
        <w:pStyle w:val="ConsPlusCell"/>
        <w:jc w:val="both"/>
      </w:pPr>
      <w:r w:rsidRPr="00061AB7">
        <w:t>59 1313     6     - ребристое</w:t>
      </w:r>
    </w:p>
    <w:p w:rsidR="00CC4CF9" w:rsidRPr="00061AB7" w:rsidRDefault="00CC4CF9" w:rsidP="003463F3">
      <w:pPr>
        <w:pStyle w:val="ConsPlusCell"/>
        <w:jc w:val="both"/>
      </w:pPr>
      <w:r w:rsidRPr="00061AB7">
        <w:t>59 1320     4     Стеклопакеты /</w:t>
      </w:r>
    </w:p>
    <w:p w:rsidR="00CC4CF9" w:rsidRPr="00061AB7" w:rsidRDefault="00CC4CF9" w:rsidP="003463F3">
      <w:pPr>
        <w:pStyle w:val="ConsPlusCell"/>
        <w:jc w:val="both"/>
      </w:pPr>
      <w:r w:rsidRPr="00061AB7">
        <w:t>59 1321     8     - из неполированного стекла</w:t>
      </w:r>
    </w:p>
    <w:p w:rsidR="00CC4CF9" w:rsidRPr="00061AB7" w:rsidRDefault="00CC4CF9" w:rsidP="003463F3">
      <w:pPr>
        <w:pStyle w:val="ConsPlusCell"/>
        <w:jc w:val="both"/>
      </w:pPr>
      <w:r w:rsidRPr="00061AB7">
        <w:t>59 1322     5     - из полированного стекла</w:t>
      </w:r>
    </w:p>
    <w:p w:rsidR="00CC4CF9" w:rsidRPr="00061AB7" w:rsidRDefault="00CC4CF9" w:rsidP="003463F3">
      <w:pPr>
        <w:pStyle w:val="ConsPlusCell"/>
        <w:jc w:val="both"/>
      </w:pPr>
      <w:r w:rsidRPr="00061AB7">
        <w:t>59 1323     0     - из витринного неполированного стекла</w:t>
      </w:r>
    </w:p>
    <w:p w:rsidR="00CC4CF9" w:rsidRPr="00061AB7" w:rsidRDefault="00CC4CF9" w:rsidP="003463F3">
      <w:pPr>
        <w:pStyle w:val="ConsPlusCell"/>
        <w:jc w:val="both"/>
      </w:pPr>
      <w:r w:rsidRPr="00061AB7">
        <w:t>59 1324     6     - из витринного полированного стекла</w:t>
      </w:r>
    </w:p>
    <w:p w:rsidR="00CC4CF9" w:rsidRPr="00061AB7" w:rsidRDefault="00CC4CF9" w:rsidP="003463F3">
      <w:pPr>
        <w:pStyle w:val="ConsPlusCell"/>
        <w:jc w:val="both"/>
      </w:pPr>
      <w:r w:rsidRPr="00061AB7">
        <w:t>59 1325     1     - из термообработанного теплопоглощающего стекла</w:t>
      </w:r>
    </w:p>
    <w:p w:rsidR="00CC4CF9" w:rsidRPr="00061AB7" w:rsidRDefault="00CC4CF9" w:rsidP="003463F3">
      <w:pPr>
        <w:pStyle w:val="ConsPlusCell"/>
        <w:jc w:val="both"/>
      </w:pPr>
      <w:r w:rsidRPr="00061AB7">
        <w:t>59 1330     9     Блоки стеклянные пустотелые /</w:t>
      </w:r>
    </w:p>
    <w:p w:rsidR="00CC4CF9" w:rsidRPr="00061AB7" w:rsidRDefault="00CC4CF9" w:rsidP="003463F3">
      <w:pPr>
        <w:pStyle w:val="ConsPlusCell"/>
        <w:jc w:val="both"/>
      </w:pPr>
      <w:r w:rsidRPr="00061AB7">
        <w:t>59 1331     4     - квадратные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1332     1     - прямоугольные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1333     5     - фигурные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1400     9     Материалы отделочные из стекла, пеностекло</w:t>
      </w:r>
    </w:p>
    <w:p w:rsidR="00CC4CF9" w:rsidRPr="00061AB7" w:rsidRDefault="00CC4CF9" w:rsidP="003463F3">
      <w:pPr>
        <w:pStyle w:val="ConsPlusCell"/>
        <w:jc w:val="both"/>
      </w:pPr>
      <w:r w:rsidRPr="00061AB7">
        <w:t>59 1410     3     Плитки стеклянные облицовочные прокатные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59 1411     9     - квадратные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1412     4     - прямоугольные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1420     8     Плитки стеклянные облицовочные / эмалированные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с другими покрытиями</w:t>
      </w:r>
    </w:p>
    <w:p w:rsidR="00CC4CF9" w:rsidRPr="00061AB7" w:rsidRDefault="00CC4CF9" w:rsidP="003463F3">
      <w:pPr>
        <w:pStyle w:val="ConsPlusCell"/>
        <w:jc w:val="both"/>
      </w:pPr>
      <w:r w:rsidRPr="00061AB7">
        <w:t>59 1421     3     - эмалированные квадратные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1422     9     - эмалированные прямоугольные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1423     4     - с покрытием, квадратные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1424     5     - с покрытием, прямоугольные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1430     2     Плитки стеклянные облицовочные прессованные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59 1431     8     - квадратные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1432     3     - прямоугольные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1440     7     Плитки стеклянные облицовочные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коврово-мозаичные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59 1441     2     - прокатные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1442     8     - прессованные смальтовые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59 1443     3     - прессованные из стеклопорошка</w:t>
      </w:r>
    </w:p>
    <w:p w:rsidR="00CC4CF9" w:rsidRPr="00061AB7" w:rsidRDefault="00CC4CF9" w:rsidP="003463F3">
      <w:pPr>
        <w:pStyle w:val="ConsPlusCell"/>
        <w:jc w:val="both"/>
      </w:pPr>
      <w:r w:rsidRPr="00061AB7">
        <w:t>59 1450     1     Смальта /</w:t>
      </w:r>
    </w:p>
    <w:p w:rsidR="00CC4CF9" w:rsidRPr="00061AB7" w:rsidRDefault="00CC4CF9" w:rsidP="003463F3">
      <w:pPr>
        <w:pStyle w:val="ConsPlusCell"/>
        <w:jc w:val="both"/>
      </w:pPr>
      <w:r w:rsidRPr="00061AB7">
        <w:t>59 1453     8     - глушеная цветная</w:t>
      </w:r>
    </w:p>
    <w:p w:rsidR="00CC4CF9" w:rsidRPr="00061AB7" w:rsidRDefault="00CC4CF9" w:rsidP="003463F3">
      <w:pPr>
        <w:pStyle w:val="ConsPlusCell"/>
        <w:jc w:val="both"/>
      </w:pPr>
      <w:r w:rsidRPr="00061AB7">
        <w:t>59 1460     6     Стекло листовое эмалированное закаленное /</w:t>
      </w:r>
    </w:p>
    <w:p w:rsidR="00CC4CF9" w:rsidRPr="00061AB7" w:rsidRDefault="00CC4CF9" w:rsidP="003463F3">
      <w:pPr>
        <w:pStyle w:val="ConsPlusCell"/>
        <w:jc w:val="both"/>
      </w:pPr>
      <w:r w:rsidRPr="00061AB7">
        <w:t>59 1461     1     - неполированное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59 1470     0     Изделия из пеностекла (пеностекло)</w:t>
      </w:r>
    </w:p>
    <w:p w:rsidR="00CC4CF9" w:rsidRPr="00061AB7" w:rsidRDefault="00CC4CF9" w:rsidP="003463F3">
      <w:pPr>
        <w:pStyle w:val="ConsPlusCell"/>
        <w:jc w:val="both"/>
      </w:pPr>
      <w:r w:rsidRPr="00061AB7">
        <w:t>59 1471     6     Блоки прямоугольные из пеностекла</w:t>
      </w:r>
    </w:p>
    <w:p w:rsidR="00CC4CF9" w:rsidRPr="00061AB7" w:rsidRDefault="00CC4CF9" w:rsidP="003463F3">
      <w:pPr>
        <w:pStyle w:val="ConsPlusCell"/>
        <w:jc w:val="both"/>
      </w:pPr>
      <w:r w:rsidRPr="00061AB7">
        <w:t>59 1472     1     Блоки квадратные из пеностекла</w:t>
      </w:r>
    </w:p>
    <w:p w:rsidR="00CC4CF9" w:rsidRPr="00061AB7" w:rsidRDefault="00CC4CF9" w:rsidP="003463F3">
      <w:pPr>
        <w:pStyle w:val="ConsPlusCell"/>
        <w:jc w:val="both"/>
      </w:pPr>
      <w:r w:rsidRPr="00061AB7">
        <w:t>59 1473     7     Пенокрошка</w:t>
      </w:r>
    </w:p>
    <w:p w:rsidR="00CC4CF9" w:rsidRPr="00061AB7" w:rsidRDefault="00CC4CF9" w:rsidP="003463F3">
      <w:pPr>
        <w:pStyle w:val="ConsPlusCell"/>
        <w:jc w:val="both"/>
      </w:pPr>
      <w:r w:rsidRPr="00061AB7">
        <w:t>59 1480     5     Стеклокристаллические и другие отделочные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материалы</w:t>
      </w:r>
    </w:p>
    <w:p w:rsidR="00CC4CF9" w:rsidRPr="00061AB7" w:rsidRDefault="00CC4CF9" w:rsidP="003463F3">
      <w:pPr>
        <w:pStyle w:val="ConsPlusCell"/>
        <w:jc w:val="both"/>
      </w:pPr>
      <w:r w:rsidRPr="00061AB7">
        <w:t>59 1481     0     Декоративный марблит</w:t>
      </w:r>
    </w:p>
    <w:p w:rsidR="00CC4CF9" w:rsidRPr="00061AB7" w:rsidRDefault="00CC4CF9" w:rsidP="003463F3">
      <w:pPr>
        <w:pStyle w:val="ConsPlusCell"/>
        <w:jc w:val="both"/>
      </w:pPr>
      <w:r w:rsidRPr="00061AB7">
        <w:t>59 1482     6     Стекломрамор</w:t>
      </w:r>
    </w:p>
    <w:p w:rsidR="00CC4CF9" w:rsidRPr="00061AB7" w:rsidRDefault="00CC4CF9" w:rsidP="003463F3">
      <w:pPr>
        <w:pStyle w:val="ConsPlusCell"/>
        <w:jc w:val="both"/>
      </w:pPr>
      <w:r w:rsidRPr="00061AB7">
        <w:t>59 1483     1     Стеклокристаллит</w:t>
      </w:r>
    </w:p>
    <w:p w:rsidR="00CC4CF9" w:rsidRPr="00061AB7" w:rsidRDefault="00CC4CF9" w:rsidP="003463F3">
      <w:pPr>
        <w:pStyle w:val="ConsPlusCell"/>
        <w:jc w:val="both"/>
      </w:pPr>
      <w:r w:rsidRPr="00061AB7">
        <w:t>59 1484     7     Стеклокремнезит и художественно-декоративные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фрагменты из него</w:t>
      </w:r>
    </w:p>
    <w:p w:rsidR="00CC4CF9" w:rsidRPr="00061AB7" w:rsidRDefault="00CC4CF9" w:rsidP="003463F3">
      <w:pPr>
        <w:pStyle w:val="ConsPlusCell"/>
        <w:jc w:val="both"/>
      </w:pPr>
      <w:r w:rsidRPr="00061AB7">
        <w:t>59 1485     2     Стеклянная крошка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59 2000     7     Стекло техническое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59 2100     0     Заготовки из стекла для дальнейшего передела,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изделия из листового стекла</w:t>
      </w:r>
    </w:p>
    <w:p w:rsidR="00CC4CF9" w:rsidRPr="00061AB7" w:rsidRDefault="00CC4CF9" w:rsidP="003463F3">
      <w:pPr>
        <w:pStyle w:val="ConsPlusCell"/>
        <w:jc w:val="both"/>
      </w:pPr>
      <w:r w:rsidRPr="00061AB7">
        <w:t>59 2180     7     Силикаты натрия и калия растворимые</w:t>
      </w:r>
    </w:p>
    <w:p w:rsidR="00CC4CF9" w:rsidRPr="00061AB7" w:rsidRDefault="00CC4CF9" w:rsidP="003463F3">
      <w:pPr>
        <w:pStyle w:val="ConsPlusCell"/>
        <w:jc w:val="both"/>
      </w:pPr>
      <w:r w:rsidRPr="00061AB7">
        <w:t>59 2181     2     Силикат натрия растворимый содовый</w:t>
      </w:r>
    </w:p>
    <w:p w:rsidR="00CC4CF9" w:rsidRPr="00061AB7" w:rsidRDefault="00CC4CF9" w:rsidP="003463F3">
      <w:pPr>
        <w:pStyle w:val="ConsPlusCell"/>
        <w:jc w:val="both"/>
      </w:pPr>
      <w:r w:rsidRPr="00061AB7">
        <w:t>59 2182     8     Силикат калия растворимый</w:t>
      </w:r>
    </w:p>
    <w:p w:rsidR="00CC4CF9" w:rsidRPr="00061AB7" w:rsidRDefault="00CC4CF9" w:rsidP="003463F3">
      <w:pPr>
        <w:pStyle w:val="ConsPlusCell"/>
        <w:jc w:val="both"/>
      </w:pPr>
      <w:r w:rsidRPr="00061AB7">
        <w:t>59 2183     3     Силикат натриево-калиевый растворимый</w:t>
      </w:r>
    </w:p>
    <w:p w:rsidR="00CC4CF9" w:rsidRPr="00061AB7" w:rsidRDefault="00CC4CF9" w:rsidP="003463F3">
      <w:pPr>
        <w:pStyle w:val="ConsPlusCell"/>
        <w:jc w:val="both"/>
      </w:pPr>
      <w:r w:rsidRPr="00061AB7">
        <w:t>59 2184     9     Силикат калиево-натриевый растворимый</w:t>
      </w:r>
    </w:p>
    <w:p w:rsidR="00CC4CF9" w:rsidRPr="00061AB7" w:rsidRDefault="00CC4CF9" w:rsidP="003463F3">
      <w:pPr>
        <w:pStyle w:val="ConsPlusCell"/>
        <w:jc w:val="both"/>
      </w:pPr>
      <w:r w:rsidRPr="00061AB7">
        <w:t>59 2185     4     Силикат натрия растворимый содово-сульфатный</w:t>
      </w:r>
    </w:p>
    <w:p w:rsidR="00CC4CF9" w:rsidRPr="00061AB7" w:rsidRDefault="00CC4CF9" w:rsidP="003463F3">
      <w:pPr>
        <w:pStyle w:val="ConsPlusCell"/>
        <w:jc w:val="both"/>
      </w:pPr>
      <w:r w:rsidRPr="00061AB7">
        <w:t>59 2190     1     Изделия из листового стекла</w:t>
      </w:r>
    </w:p>
    <w:p w:rsidR="00CC4CF9" w:rsidRPr="00061AB7" w:rsidRDefault="00CC4CF9" w:rsidP="003463F3">
      <w:pPr>
        <w:pStyle w:val="ConsPlusCell"/>
        <w:jc w:val="both"/>
      </w:pPr>
      <w:r w:rsidRPr="00061AB7">
        <w:t>59 2191     7     Зеркала бытовые (зеркальные изделия)</w:t>
      </w:r>
    </w:p>
    <w:p w:rsidR="00CC4CF9" w:rsidRPr="00061AB7" w:rsidRDefault="00CC4CF9" w:rsidP="003463F3">
      <w:pPr>
        <w:pStyle w:val="ConsPlusCell"/>
        <w:jc w:val="both"/>
      </w:pPr>
      <w:r w:rsidRPr="00061AB7">
        <w:t>59 2192     2     Зеркала для мебели и интерьеров</w:t>
      </w:r>
    </w:p>
    <w:p w:rsidR="00CC4CF9" w:rsidRPr="00061AB7" w:rsidRDefault="00CC4CF9" w:rsidP="003463F3">
      <w:pPr>
        <w:pStyle w:val="ConsPlusCell"/>
        <w:jc w:val="both"/>
      </w:pPr>
      <w:r w:rsidRPr="00061AB7">
        <w:t>59 2200     4     Стекло листовое термополированное, силикатное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производства органического стекла</w:t>
      </w:r>
    </w:p>
    <w:p w:rsidR="00CC4CF9" w:rsidRPr="00061AB7" w:rsidRDefault="00CC4CF9" w:rsidP="003463F3">
      <w:pPr>
        <w:pStyle w:val="ConsPlusCell"/>
        <w:jc w:val="both"/>
      </w:pPr>
      <w:r w:rsidRPr="00061AB7">
        <w:t>59 2210     9     Стекло листовое термополированное /</w:t>
      </w:r>
    </w:p>
    <w:p w:rsidR="00CC4CF9" w:rsidRPr="00061AB7" w:rsidRDefault="00CC4CF9" w:rsidP="003463F3">
      <w:pPr>
        <w:pStyle w:val="ConsPlusCell"/>
        <w:jc w:val="both"/>
      </w:pPr>
      <w:r w:rsidRPr="00061AB7">
        <w:t>59 2211     4     - витринное</w:t>
      </w:r>
    </w:p>
    <w:p w:rsidR="00CC4CF9" w:rsidRPr="00061AB7" w:rsidRDefault="00CC4CF9" w:rsidP="003463F3">
      <w:pPr>
        <w:pStyle w:val="ConsPlusCell"/>
        <w:jc w:val="both"/>
      </w:pPr>
      <w:r w:rsidRPr="00061AB7">
        <w:t>59 2213     5     - для мебели</w:t>
      </w:r>
    </w:p>
    <w:p w:rsidR="00CC4CF9" w:rsidRPr="00061AB7" w:rsidRDefault="00CC4CF9" w:rsidP="003463F3">
      <w:pPr>
        <w:pStyle w:val="ConsPlusCell"/>
        <w:jc w:val="both"/>
      </w:pPr>
      <w:r w:rsidRPr="00061AB7">
        <w:t>59 2215     6     - кроме теплопоглощающего</w:t>
      </w:r>
    </w:p>
    <w:p w:rsidR="00CC4CF9" w:rsidRPr="00061AB7" w:rsidRDefault="00CC4CF9" w:rsidP="003463F3">
      <w:pPr>
        <w:pStyle w:val="ConsPlusCell"/>
        <w:jc w:val="both"/>
      </w:pPr>
      <w:r w:rsidRPr="00061AB7">
        <w:t>59 2217     7     - теплопоглощающее</w:t>
      </w:r>
    </w:p>
    <w:p w:rsidR="00CC4CF9" w:rsidRPr="00061AB7" w:rsidRDefault="00CC4CF9" w:rsidP="003463F3">
      <w:pPr>
        <w:pStyle w:val="ConsPlusCell"/>
        <w:jc w:val="both"/>
      </w:pPr>
      <w:r w:rsidRPr="00061AB7">
        <w:t>59 2219     8     - прочее</w:t>
      </w:r>
    </w:p>
    <w:p w:rsidR="00CC4CF9" w:rsidRPr="00061AB7" w:rsidRDefault="00CC4CF9" w:rsidP="003463F3">
      <w:pPr>
        <w:pStyle w:val="ConsPlusCell"/>
        <w:jc w:val="both"/>
      </w:pPr>
      <w:r w:rsidRPr="00061AB7">
        <w:t>59 2220     3     Стекло силикатное для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органического стекла /</w:t>
      </w:r>
    </w:p>
    <w:p w:rsidR="00CC4CF9" w:rsidRPr="00061AB7" w:rsidRDefault="00CC4CF9" w:rsidP="003463F3">
      <w:pPr>
        <w:pStyle w:val="ConsPlusCell"/>
        <w:jc w:val="both"/>
      </w:pPr>
      <w:r w:rsidRPr="00061AB7">
        <w:t>59 2221     9     - неполированное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59 2222     4     - полированное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59 2300     8     Стекло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59 2302     9     Стекло закаленное (сталинит) неполированное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гнутое *</w:t>
      </w:r>
    </w:p>
    <w:p w:rsidR="00CC4CF9" w:rsidRPr="00061AB7" w:rsidRDefault="00CC4CF9" w:rsidP="003463F3">
      <w:pPr>
        <w:pStyle w:val="ConsPlusCell"/>
        <w:jc w:val="both"/>
      </w:pPr>
      <w:r w:rsidRPr="00061AB7">
        <w:t>59 2303     4     Стекло закаленное (сталинит) полированное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гнутое *</w:t>
      </w:r>
    </w:p>
    <w:p w:rsidR="00CC4CF9" w:rsidRPr="00061AB7" w:rsidRDefault="00CC4CF9" w:rsidP="003463F3">
      <w:pPr>
        <w:pStyle w:val="ConsPlusCell"/>
        <w:jc w:val="both"/>
      </w:pPr>
      <w:r w:rsidRPr="00061AB7">
        <w:t>59 2304     1     Стекло трехслойное безосколочное (триплекс)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полированное гнутое *</w:t>
      </w:r>
    </w:p>
    <w:p w:rsidR="00CC4CF9" w:rsidRPr="00061AB7" w:rsidRDefault="00CC4CF9" w:rsidP="003463F3">
      <w:pPr>
        <w:pStyle w:val="ConsPlusCell"/>
        <w:jc w:val="both"/>
      </w:pPr>
      <w:r w:rsidRPr="00061AB7">
        <w:t>59 2310     2     Полотна дверные из закаленного стекла /</w:t>
      </w:r>
    </w:p>
    <w:p w:rsidR="00CC4CF9" w:rsidRPr="00061AB7" w:rsidRDefault="00CC4CF9" w:rsidP="003463F3">
      <w:pPr>
        <w:pStyle w:val="ConsPlusCell"/>
        <w:jc w:val="both"/>
      </w:pPr>
      <w:r w:rsidRPr="00061AB7">
        <w:t>59 2311     8     - неполированные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2312     3     - полированные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2320     7     Стекло закаленное (сталинит) /</w:t>
      </w:r>
    </w:p>
    <w:p w:rsidR="00CC4CF9" w:rsidRPr="00061AB7" w:rsidRDefault="00CC4CF9" w:rsidP="003463F3">
      <w:pPr>
        <w:pStyle w:val="ConsPlusCell"/>
        <w:jc w:val="both"/>
      </w:pPr>
      <w:r w:rsidRPr="00061AB7">
        <w:t>59 2321     2     - неполированное плоское</w:t>
      </w:r>
    </w:p>
    <w:p w:rsidR="00CC4CF9" w:rsidRPr="00061AB7" w:rsidRDefault="00CC4CF9" w:rsidP="003463F3">
      <w:pPr>
        <w:pStyle w:val="ConsPlusCell"/>
        <w:jc w:val="both"/>
      </w:pPr>
      <w:r w:rsidRPr="00061AB7">
        <w:t>59 2322     8     - неполированное гнутое</w:t>
      </w:r>
    </w:p>
    <w:p w:rsidR="00CC4CF9" w:rsidRPr="00061AB7" w:rsidRDefault="00CC4CF9" w:rsidP="003463F3">
      <w:pPr>
        <w:pStyle w:val="ConsPlusCell"/>
        <w:jc w:val="both"/>
      </w:pPr>
      <w:r w:rsidRPr="00061AB7">
        <w:t>59 2323     3     - полированное плоское</w:t>
      </w:r>
    </w:p>
    <w:p w:rsidR="00CC4CF9" w:rsidRPr="00061AB7" w:rsidRDefault="00CC4CF9" w:rsidP="003463F3">
      <w:pPr>
        <w:pStyle w:val="ConsPlusCell"/>
        <w:jc w:val="both"/>
      </w:pPr>
      <w:r w:rsidRPr="00061AB7">
        <w:t>59 2324     9     - полированное гнутое</w:t>
      </w:r>
    </w:p>
    <w:p w:rsidR="00CC4CF9" w:rsidRPr="00061AB7" w:rsidRDefault="00CC4CF9" w:rsidP="003463F3">
      <w:pPr>
        <w:pStyle w:val="ConsPlusCell"/>
        <w:jc w:val="both"/>
      </w:pPr>
      <w:r w:rsidRPr="00061AB7">
        <w:t>59 2329     6     - прочее</w:t>
      </w:r>
    </w:p>
    <w:p w:rsidR="00CC4CF9" w:rsidRPr="00061AB7" w:rsidRDefault="00CC4CF9" w:rsidP="003463F3">
      <w:pPr>
        <w:pStyle w:val="ConsPlusCell"/>
        <w:jc w:val="both"/>
      </w:pPr>
      <w:r w:rsidRPr="00061AB7">
        <w:t>59 2330     1     Стекло безопасное многослойное /</w:t>
      </w:r>
    </w:p>
    <w:p w:rsidR="00CC4CF9" w:rsidRPr="00061AB7" w:rsidRDefault="00CC4CF9" w:rsidP="003463F3">
      <w:pPr>
        <w:pStyle w:val="ConsPlusCell"/>
        <w:jc w:val="both"/>
      </w:pPr>
      <w:r w:rsidRPr="00061AB7">
        <w:t>59 2331     7     - неполированное плоское</w:t>
      </w:r>
    </w:p>
    <w:p w:rsidR="00CC4CF9" w:rsidRPr="00061AB7" w:rsidRDefault="00CC4CF9" w:rsidP="003463F3">
      <w:pPr>
        <w:pStyle w:val="ConsPlusCell"/>
        <w:jc w:val="both"/>
      </w:pPr>
      <w:r w:rsidRPr="00061AB7">
        <w:t>59 2332     2     - неполированное гнутое</w:t>
      </w:r>
    </w:p>
    <w:p w:rsidR="00CC4CF9" w:rsidRPr="00061AB7" w:rsidRDefault="00CC4CF9" w:rsidP="003463F3">
      <w:pPr>
        <w:pStyle w:val="ConsPlusCell"/>
        <w:jc w:val="both"/>
      </w:pPr>
      <w:r w:rsidRPr="00061AB7">
        <w:t>59 2333     8     - полированное плоское</w:t>
      </w:r>
    </w:p>
    <w:p w:rsidR="00CC4CF9" w:rsidRPr="00061AB7" w:rsidRDefault="00CC4CF9" w:rsidP="003463F3">
      <w:pPr>
        <w:pStyle w:val="ConsPlusCell"/>
        <w:jc w:val="both"/>
      </w:pPr>
      <w:r w:rsidRPr="00061AB7">
        <w:t>59 2334     3     - полированное гнутое</w:t>
      </w:r>
    </w:p>
    <w:p w:rsidR="00CC4CF9" w:rsidRPr="00061AB7" w:rsidRDefault="00CC4CF9" w:rsidP="003463F3">
      <w:pPr>
        <w:pStyle w:val="ConsPlusCell"/>
        <w:jc w:val="both"/>
      </w:pPr>
      <w:r w:rsidRPr="00061AB7">
        <w:t>59 2339     0     - прочее</w:t>
      </w:r>
    </w:p>
    <w:p w:rsidR="00CC4CF9" w:rsidRPr="00061AB7" w:rsidRDefault="00CC4CF9" w:rsidP="003463F3">
      <w:pPr>
        <w:pStyle w:val="ConsPlusCell"/>
        <w:jc w:val="both"/>
      </w:pPr>
      <w:r w:rsidRPr="00061AB7">
        <w:t>59 2340     6     Стекло фацетированное /</w:t>
      </w:r>
    </w:p>
    <w:p w:rsidR="00CC4CF9" w:rsidRPr="00061AB7" w:rsidRDefault="00CC4CF9" w:rsidP="003463F3">
      <w:pPr>
        <w:pStyle w:val="ConsPlusCell"/>
        <w:jc w:val="both"/>
      </w:pPr>
      <w:r w:rsidRPr="00061AB7">
        <w:t>59 2341     1     - неполированное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59 2342     7     - полированное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59 2343     2     - узорчатое</w:t>
      </w:r>
    </w:p>
    <w:p w:rsidR="00CC4CF9" w:rsidRPr="00061AB7" w:rsidRDefault="00CC4CF9" w:rsidP="003463F3">
      <w:pPr>
        <w:pStyle w:val="ConsPlusCell"/>
        <w:jc w:val="both"/>
      </w:pPr>
      <w:r w:rsidRPr="00061AB7">
        <w:t>59 2344     8     - с токопроводящим покрытием</w:t>
      </w:r>
    </w:p>
    <w:p w:rsidR="00CC4CF9" w:rsidRPr="00061AB7" w:rsidRDefault="00CC4CF9" w:rsidP="003463F3">
      <w:pPr>
        <w:pStyle w:val="ConsPlusCell"/>
        <w:jc w:val="both"/>
      </w:pPr>
      <w:r w:rsidRPr="00061AB7">
        <w:t>59 2349     5     - прочее</w:t>
      </w:r>
    </w:p>
    <w:p w:rsidR="00CC4CF9" w:rsidRPr="00061AB7" w:rsidRDefault="00CC4CF9" w:rsidP="003463F3">
      <w:pPr>
        <w:pStyle w:val="ConsPlusCell"/>
        <w:jc w:val="both"/>
      </w:pPr>
      <w:r w:rsidRPr="00061AB7">
        <w:t>59 2360     5     Стекло / для противогазов и защитных очков</w:t>
      </w:r>
    </w:p>
    <w:p w:rsidR="00CC4CF9" w:rsidRPr="00061AB7" w:rsidRDefault="00CC4CF9" w:rsidP="003463F3">
      <w:pPr>
        <w:pStyle w:val="ConsPlusCell"/>
        <w:jc w:val="both"/>
      </w:pPr>
      <w:r w:rsidRPr="00061AB7">
        <w:t>59 2361     0     - для противогазов</w:t>
      </w:r>
    </w:p>
    <w:p w:rsidR="00CC4CF9" w:rsidRPr="00061AB7" w:rsidRDefault="00CC4CF9" w:rsidP="003463F3">
      <w:pPr>
        <w:pStyle w:val="ConsPlusCell"/>
        <w:jc w:val="both"/>
      </w:pPr>
      <w:r w:rsidRPr="00061AB7">
        <w:t>59 2362     6     - для защитных очков</w:t>
      </w:r>
    </w:p>
    <w:p w:rsidR="00CC4CF9" w:rsidRPr="00061AB7" w:rsidRDefault="00CC4CF9" w:rsidP="003463F3">
      <w:pPr>
        <w:pStyle w:val="ConsPlusCell"/>
        <w:jc w:val="both"/>
      </w:pPr>
      <w:r w:rsidRPr="00061AB7">
        <w:t>59 2370     7     Стекла для указателей уровня жидкости /</w:t>
      </w:r>
    </w:p>
    <w:p w:rsidR="00CC4CF9" w:rsidRPr="00061AB7" w:rsidRDefault="00CC4CF9" w:rsidP="003463F3">
      <w:pPr>
        <w:pStyle w:val="ConsPlusCell"/>
        <w:jc w:val="both"/>
      </w:pPr>
      <w:r w:rsidRPr="00061AB7">
        <w:t>59 2371     5     - рифленые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2372     0     - гладкие</w:t>
      </w:r>
    </w:p>
    <w:p w:rsidR="00CC4CF9" w:rsidRPr="00061AB7" w:rsidRDefault="00CC4CF9" w:rsidP="003463F3">
      <w:pPr>
        <w:pStyle w:val="ConsPlusCell"/>
        <w:jc w:val="both"/>
      </w:pPr>
      <w:r w:rsidRPr="00061AB7">
        <w:t>59 2373     6     - циркониевые гладкие</w:t>
      </w:r>
    </w:p>
    <w:p w:rsidR="00CC4CF9" w:rsidRPr="00061AB7" w:rsidRDefault="00CC4CF9" w:rsidP="003463F3">
      <w:pPr>
        <w:pStyle w:val="ConsPlusCell"/>
        <w:jc w:val="both"/>
      </w:pPr>
      <w:r w:rsidRPr="00061AB7">
        <w:t>59 2379     9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59 2380     4     Стекла / смотровые для промышленных установок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для судовых иллюминаторов</w:t>
      </w:r>
    </w:p>
    <w:p w:rsidR="00CC4CF9" w:rsidRPr="00061AB7" w:rsidRDefault="00CC4CF9" w:rsidP="003463F3">
      <w:pPr>
        <w:pStyle w:val="ConsPlusCell"/>
        <w:jc w:val="both"/>
      </w:pPr>
      <w:r w:rsidRPr="00061AB7">
        <w:t>59 2381     0     - смотровые для промышленных установок</w:t>
      </w:r>
    </w:p>
    <w:p w:rsidR="00CC4CF9" w:rsidRPr="00061AB7" w:rsidRDefault="00CC4CF9" w:rsidP="003463F3">
      <w:pPr>
        <w:pStyle w:val="ConsPlusCell"/>
        <w:jc w:val="both"/>
      </w:pPr>
      <w:r w:rsidRPr="00061AB7">
        <w:t>59 2382     5     - для судовых иллюминаторов</w:t>
      </w:r>
    </w:p>
    <w:p w:rsidR="00CC4CF9" w:rsidRPr="00061AB7" w:rsidRDefault="00CC4CF9" w:rsidP="003463F3">
      <w:pPr>
        <w:pStyle w:val="ConsPlusCell"/>
        <w:jc w:val="both"/>
      </w:pPr>
      <w:r w:rsidRPr="00061AB7">
        <w:t>59 2390     9     Стекла / для остекления самолетов и судов</w:t>
      </w:r>
    </w:p>
    <w:p w:rsidR="00CC4CF9" w:rsidRPr="00061AB7" w:rsidRDefault="00CC4CF9" w:rsidP="003463F3">
      <w:pPr>
        <w:pStyle w:val="ConsPlusCell"/>
        <w:jc w:val="both"/>
      </w:pPr>
      <w:r w:rsidRPr="00061AB7">
        <w:t>59 2391     4     - для самолетов</w:t>
      </w:r>
    </w:p>
    <w:p w:rsidR="00CC4CF9" w:rsidRPr="00061AB7" w:rsidRDefault="00CC4CF9" w:rsidP="003463F3">
      <w:pPr>
        <w:pStyle w:val="ConsPlusCell"/>
        <w:jc w:val="both"/>
      </w:pPr>
      <w:r w:rsidRPr="00061AB7">
        <w:t>59 2392     4     - для судов</w:t>
      </w:r>
    </w:p>
    <w:p w:rsidR="00CC4CF9" w:rsidRPr="00061AB7" w:rsidRDefault="00CC4CF9" w:rsidP="003463F3">
      <w:pPr>
        <w:pStyle w:val="ConsPlusCell"/>
        <w:jc w:val="both"/>
      </w:pPr>
      <w:r w:rsidRPr="00061AB7">
        <w:t>59 2400     1     Стекла защитные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2410     6     Стекла защитные для приборов общепромышленного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применения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59 2411     1     - неполированные круглые</w:t>
      </w:r>
    </w:p>
    <w:p w:rsidR="00CC4CF9" w:rsidRPr="00061AB7" w:rsidRDefault="00CC4CF9" w:rsidP="003463F3">
      <w:pPr>
        <w:pStyle w:val="ConsPlusCell"/>
        <w:jc w:val="both"/>
      </w:pPr>
      <w:r w:rsidRPr="00061AB7">
        <w:t>59 2412     7     - неполированные фигурные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2413     2     - неполированные прямоугольные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2414     8     - полированные круглые</w:t>
      </w:r>
    </w:p>
    <w:p w:rsidR="00CC4CF9" w:rsidRPr="00061AB7" w:rsidRDefault="00CC4CF9" w:rsidP="003463F3">
      <w:pPr>
        <w:pStyle w:val="ConsPlusCell"/>
        <w:jc w:val="both"/>
      </w:pPr>
      <w:r w:rsidRPr="00061AB7">
        <w:t>59 2415     3     - полированные фигурные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2416     9     - полированные прямоугольные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2419     5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59 2420     0     Стекла / защитные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59 2421     6     - многослойные ударостойкие</w:t>
      </w:r>
    </w:p>
    <w:p w:rsidR="00CC4CF9" w:rsidRPr="00061AB7" w:rsidRDefault="00CC4CF9" w:rsidP="003463F3">
      <w:pPr>
        <w:pStyle w:val="ConsPlusCell"/>
        <w:jc w:val="both"/>
      </w:pPr>
      <w:r w:rsidRPr="00061AB7">
        <w:t>59 2422     1     - радиозащитные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2430     5     Светофильтры для защиты глаз на производстве /</w:t>
      </w:r>
    </w:p>
    <w:p w:rsidR="00CC4CF9" w:rsidRPr="00061AB7" w:rsidRDefault="00CC4CF9" w:rsidP="003463F3">
      <w:pPr>
        <w:pStyle w:val="ConsPlusCell"/>
        <w:jc w:val="both"/>
      </w:pPr>
      <w:r w:rsidRPr="00061AB7">
        <w:t>59 2431     0     - для электросварщиков</w:t>
      </w:r>
    </w:p>
    <w:p w:rsidR="00CC4CF9" w:rsidRPr="00061AB7" w:rsidRDefault="00CC4CF9" w:rsidP="003463F3">
      <w:pPr>
        <w:pStyle w:val="ConsPlusCell"/>
        <w:jc w:val="both"/>
      </w:pPr>
      <w:r w:rsidRPr="00061AB7">
        <w:t>59 2432     6     - для газосварщиков и газорезчиков</w:t>
      </w:r>
    </w:p>
    <w:p w:rsidR="00CC4CF9" w:rsidRPr="00061AB7" w:rsidRDefault="00CC4CF9" w:rsidP="003463F3">
      <w:pPr>
        <w:pStyle w:val="ConsPlusCell"/>
        <w:jc w:val="both"/>
      </w:pPr>
      <w:r w:rsidRPr="00061AB7">
        <w:t>59 2433     1     - для вспомогательных работ электросварщиков</w:t>
      </w:r>
    </w:p>
    <w:p w:rsidR="00CC4CF9" w:rsidRPr="00061AB7" w:rsidRDefault="00CC4CF9" w:rsidP="003463F3">
      <w:pPr>
        <w:pStyle w:val="ConsPlusCell"/>
        <w:jc w:val="both"/>
      </w:pPr>
      <w:r w:rsidRPr="00061AB7">
        <w:t>59 2434     7     - для работ у сталеплавильных печей</w:t>
      </w:r>
    </w:p>
    <w:p w:rsidR="00CC4CF9" w:rsidRPr="00061AB7" w:rsidRDefault="00CC4CF9" w:rsidP="003463F3">
      <w:pPr>
        <w:pStyle w:val="ConsPlusCell"/>
        <w:jc w:val="both"/>
      </w:pPr>
      <w:r w:rsidRPr="00061AB7">
        <w:t>59 2435     2     - для работ у доменных печей</w:t>
      </w:r>
    </w:p>
    <w:p w:rsidR="00CC4CF9" w:rsidRPr="00061AB7" w:rsidRDefault="00CC4CF9" w:rsidP="003463F3">
      <w:pPr>
        <w:pStyle w:val="ConsPlusCell"/>
        <w:jc w:val="both"/>
      </w:pPr>
      <w:r w:rsidRPr="00061AB7">
        <w:t>59 2500     5     Трубы стеклянные и фасонные части к ним</w:t>
      </w:r>
    </w:p>
    <w:p w:rsidR="00CC4CF9" w:rsidRPr="00061AB7" w:rsidRDefault="00CC4CF9" w:rsidP="003463F3">
      <w:pPr>
        <w:pStyle w:val="ConsPlusCell"/>
        <w:jc w:val="both"/>
      </w:pPr>
      <w:r w:rsidRPr="00061AB7">
        <w:t>59 2501     0     Части фасонные к трубам стеклянным *</w:t>
      </w:r>
    </w:p>
    <w:p w:rsidR="00CC4CF9" w:rsidRPr="00061AB7" w:rsidRDefault="00CC4CF9" w:rsidP="003463F3">
      <w:pPr>
        <w:pStyle w:val="ConsPlusCell"/>
        <w:jc w:val="both"/>
      </w:pPr>
      <w:r w:rsidRPr="00061AB7">
        <w:t>59 2510     0     Трубы стеклянные и фасонные части к ним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трубопроводов промышленного назначения и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аппаратов</w:t>
      </w:r>
    </w:p>
    <w:p w:rsidR="00CC4CF9" w:rsidRPr="00061AB7" w:rsidRDefault="00CC4CF9" w:rsidP="003463F3">
      <w:pPr>
        <w:pStyle w:val="ConsPlusCell"/>
        <w:jc w:val="both"/>
      </w:pPr>
      <w:r w:rsidRPr="00061AB7">
        <w:t>59 2511     5     Трубы</w:t>
      </w:r>
    </w:p>
    <w:p w:rsidR="00CC4CF9" w:rsidRPr="00061AB7" w:rsidRDefault="00CC4CF9" w:rsidP="003463F3">
      <w:pPr>
        <w:pStyle w:val="ConsPlusCell"/>
        <w:jc w:val="both"/>
      </w:pPr>
      <w:r w:rsidRPr="00061AB7">
        <w:t>59 2512     0     Тройники</w:t>
      </w:r>
    </w:p>
    <w:p w:rsidR="00CC4CF9" w:rsidRPr="00061AB7" w:rsidRDefault="00CC4CF9" w:rsidP="003463F3">
      <w:pPr>
        <w:pStyle w:val="ConsPlusCell"/>
        <w:jc w:val="both"/>
      </w:pPr>
      <w:r w:rsidRPr="00061AB7">
        <w:t>59 2513     6     Крестовины</w:t>
      </w:r>
    </w:p>
    <w:p w:rsidR="00CC4CF9" w:rsidRPr="00061AB7" w:rsidRDefault="00CC4CF9" w:rsidP="003463F3">
      <w:pPr>
        <w:pStyle w:val="ConsPlusCell"/>
        <w:jc w:val="both"/>
      </w:pPr>
      <w:r w:rsidRPr="00061AB7">
        <w:t>59 2514     1     Переходы</w:t>
      </w:r>
    </w:p>
    <w:p w:rsidR="00CC4CF9" w:rsidRPr="00061AB7" w:rsidRDefault="00CC4CF9" w:rsidP="003463F3">
      <w:pPr>
        <w:pStyle w:val="ConsPlusCell"/>
        <w:jc w:val="both"/>
      </w:pPr>
      <w:r w:rsidRPr="00061AB7">
        <w:t>59 2515     7     Отступы</w:t>
      </w:r>
    </w:p>
    <w:p w:rsidR="00CC4CF9" w:rsidRPr="00061AB7" w:rsidRDefault="00CC4CF9" w:rsidP="003463F3">
      <w:pPr>
        <w:pStyle w:val="ConsPlusCell"/>
        <w:jc w:val="both"/>
      </w:pPr>
      <w:r w:rsidRPr="00061AB7">
        <w:t>59 2516     2     Отводы двойные (калачи)</w:t>
      </w:r>
    </w:p>
    <w:p w:rsidR="00CC4CF9" w:rsidRPr="00061AB7" w:rsidRDefault="00CC4CF9" w:rsidP="003463F3">
      <w:pPr>
        <w:pStyle w:val="ConsPlusCell"/>
        <w:jc w:val="both"/>
      </w:pPr>
      <w:r w:rsidRPr="00061AB7">
        <w:t>59 2517     8     Отводы</w:t>
      </w:r>
    </w:p>
    <w:p w:rsidR="00CC4CF9" w:rsidRPr="00061AB7" w:rsidRDefault="00CC4CF9" w:rsidP="003463F3">
      <w:pPr>
        <w:pStyle w:val="ConsPlusCell"/>
        <w:jc w:val="both"/>
      </w:pPr>
      <w:r w:rsidRPr="00061AB7">
        <w:t>59 2700     2     Изделия стеклянные светотехнические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59 2701     8     Электроарматурное стекло *</w:t>
      </w:r>
    </w:p>
    <w:p w:rsidR="00CC4CF9" w:rsidRPr="00061AB7" w:rsidRDefault="00CC4CF9" w:rsidP="003463F3">
      <w:pPr>
        <w:pStyle w:val="ConsPlusCell"/>
        <w:jc w:val="both"/>
      </w:pPr>
      <w:r w:rsidRPr="00061AB7">
        <w:t>59 2710     7     Стекло для автотракторной, мотоциклетной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велосипедной осветительной и сигнальной арматуры</w:t>
      </w:r>
    </w:p>
    <w:p w:rsidR="00CC4CF9" w:rsidRPr="00061AB7" w:rsidRDefault="00CC4CF9" w:rsidP="003463F3">
      <w:pPr>
        <w:pStyle w:val="ConsPlusCell"/>
        <w:jc w:val="both"/>
      </w:pPr>
      <w:r w:rsidRPr="00061AB7">
        <w:t>59 2711     2     Рассеиватели</w:t>
      </w:r>
    </w:p>
    <w:p w:rsidR="00CC4CF9" w:rsidRPr="00061AB7" w:rsidRDefault="00CC4CF9" w:rsidP="003463F3">
      <w:pPr>
        <w:pStyle w:val="ConsPlusCell"/>
        <w:jc w:val="both"/>
      </w:pPr>
      <w:r w:rsidRPr="00061AB7">
        <w:t>59 2712     8     Линзы</w:t>
      </w:r>
    </w:p>
    <w:p w:rsidR="00CC4CF9" w:rsidRPr="00061AB7" w:rsidRDefault="00CC4CF9" w:rsidP="003463F3">
      <w:pPr>
        <w:pStyle w:val="ConsPlusCell"/>
        <w:jc w:val="both"/>
      </w:pPr>
      <w:r w:rsidRPr="00061AB7">
        <w:t>59 2713     3     Стекло для фар (включая стекло для автофар)</w:t>
      </w:r>
    </w:p>
    <w:p w:rsidR="00CC4CF9" w:rsidRPr="00061AB7" w:rsidRDefault="00CC4CF9" w:rsidP="003463F3">
      <w:pPr>
        <w:pStyle w:val="ConsPlusCell"/>
        <w:jc w:val="both"/>
      </w:pPr>
      <w:r w:rsidRPr="00061AB7">
        <w:t>59 2714     9     Стекло для подфарников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59 2715     4     Стекло для плафонов</w:t>
      </w:r>
    </w:p>
    <w:p w:rsidR="00CC4CF9" w:rsidRPr="00061AB7" w:rsidRDefault="00CC4CF9" w:rsidP="003463F3">
      <w:pPr>
        <w:pStyle w:val="ConsPlusCell"/>
        <w:jc w:val="both"/>
      </w:pPr>
      <w:r w:rsidRPr="00061AB7">
        <w:t>59 2716     4     Линзы боковые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59 2719     6     Изделия светотехнические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59 2720     1     Стекла для телевизоров /</w:t>
      </w:r>
    </w:p>
    <w:p w:rsidR="00CC4CF9" w:rsidRPr="00061AB7" w:rsidRDefault="00CC4CF9" w:rsidP="003463F3">
      <w:pPr>
        <w:pStyle w:val="ConsPlusCell"/>
        <w:jc w:val="both"/>
      </w:pPr>
      <w:r w:rsidRPr="00061AB7">
        <w:t>59 2721     7     - сферические закаленные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2730     6     Стекло сигнальное и стекло для сигнальной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арматуры</w:t>
      </w:r>
    </w:p>
    <w:p w:rsidR="00CC4CF9" w:rsidRPr="00061AB7" w:rsidRDefault="00CC4CF9" w:rsidP="003463F3">
      <w:pPr>
        <w:pStyle w:val="ConsPlusCell"/>
        <w:jc w:val="both"/>
      </w:pPr>
      <w:r w:rsidRPr="00061AB7">
        <w:t>59 2731     1     Линзы Френеля</w:t>
      </w:r>
    </w:p>
    <w:p w:rsidR="00CC4CF9" w:rsidRPr="00061AB7" w:rsidRDefault="00CC4CF9" w:rsidP="003463F3">
      <w:pPr>
        <w:pStyle w:val="ConsPlusCell"/>
        <w:jc w:val="both"/>
      </w:pPr>
      <w:r w:rsidRPr="00061AB7">
        <w:t>59 2732     7     Линзы сборные маячные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2733     2     Линзы бакенов</w:t>
      </w:r>
    </w:p>
    <w:p w:rsidR="00CC4CF9" w:rsidRPr="00061AB7" w:rsidRDefault="00CC4CF9" w:rsidP="003463F3">
      <w:pPr>
        <w:pStyle w:val="ConsPlusCell"/>
        <w:jc w:val="both"/>
      </w:pPr>
      <w:r w:rsidRPr="00061AB7">
        <w:t>59 2734     8     Линзы для прожекторных мачтовых светофоров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железнодорожного транспорта</w:t>
      </w:r>
    </w:p>
    <w:p w:rsidR="00CC4CF9" w:rsidRPr="00061AB7" w:rsidRDefault="00CC4CF9" w:rsidP="003463F3">
      <w:pPr>
        <w:pStyle w:val="ConsPlusCell"/>
        <w:jc w:val="both"/>
      </w:pPr>
      <w:r w:rsidRPr="00061AB7">
        <w:t>59 2735     3     Стекла для уличных и дорожных светофоров</w:t>
      </w:r>
    </w:p>
    <w:p w:rsidR="00CC4CF9" w:rsidRPr="00061AB7" w:rsidRDefault="00CC4CF9" w:rsidP="003463F3">
      <w:pPr>
        <w:pStyle w:val="ConsPlusCell"/>
        <w:jc w:val="both"/>
      </w:pPr>
      <w:r w:rsidRPr="00061AB7">
        <w:t>59 2736     9     Светофильтры сигнальные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2737     4     Линзы "стоп" и линзы педалеотражателей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59 2738     1     Линзочки стеклянные (кнопки) для телефонной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радиотехнической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59 2739     5     Стекло сигнальное листовое</w:t>
      </w:r>
    </w:p>
    <w:p w:rsidR="00CC4CF9" w:rsidRPr="00061AB7" w:rsidRDefault="00CC4CF9" w:rsidP="003463F3">
      <w:pPr>
        <w:pStyle w:val="ConsPlusCell"/>
        <w:jc w:val="both"/>
      </w:pPr>
      <w:r w:rsidRPr="00061AB7">
        <w:t>59 2740     0     Рефракторы призматические для различных типов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светильников уличного освещения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59 2741     6     - прессованные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2742     1     - выдувные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2750     5     Изделия из стекла для судовых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сигнально-отличительных фонарей</w:t>
      </w:r>
    </w:p>
    <w:p w:rsidR="00CC4CF9" w:rsidRPr="00061AB7" w:rsidRDefault="00CC4CF9" w:rsidP="003463F3">
      <w:pPr>
        <w:pStyle w:val="ConsPlusCell"/>
        <w:jc w:val="both"/>
      </w:pPr>
      <w:r w:rsidRPr="00061AB7">
        <w:t>59 2751     0     Линзы</w:t>
      </w:r>
    </w:p>
    <w:p w:rsidR="00CC4CF9" w:rsidRPr="00061AB7" w:rsidRDefault="00CC4CF9" w:rsidP="003463F3">
      <w:pPr>
        <w:pStyle w:val="ConsPlusCell"/>
        <w:jc w:val="both"/>
      </w:pPr>
      <w:r w:rsidRPr="00061AB7">
        <w:t>59 2752     6     Светофильтры</w:t>
      </w:r>
    </w:p>
    <w:p w:rsidR="00CC4CF9" w:rsidRPr="00061AB7" w:rsidRDefault="00CC4CF9" w:rsidP="003463F3">
      <w:pPr>
        <w:pStyle w:val="ConsPlusCell"/>
        <w:jc w:val="both"/>
      </w:pPr>
      <w:r w:rsidRPr="00061AB7">
        <w:t>59 2753     1     Стекло для фонаря</w:t>
      </w:r>
    </w:p>
    <w:p w:rsidR="00CC4CF9" w:rsidRPr="00061AB7" w:rsidRDefault="00CC4CF9" w:rsidP="003463F3">
      <w:pPr>
        <w:pStyle w:val="ConsPlusCell"/>
        <w:jc w:val="both"/>
      </w:pPr>
      <w:r w:rsidRPr="00061AB7">
        <w:t>59 2760     2     Изделия из стекла для комплектации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электроосветительной арматуры</w:t>
      </w:r>
    </w:p>
    <w:p w:rsidR="00CC4CF9" w:rsidRPr="00061AB7" w:rsidRDefault="00CC4CF9" w:rsidP="003463F3">
      <w:pPr>
        <w:pStyle w:val="ConsPlusCell"/>
        <w:jc w:val="both"/>
      </w:pPr>
      <w:r w:rsidRPr="00061AB7">
        <w:t>59 2761     5     Колпаки</w:t>
      </w:r>
    </w:p>
    <w:p w:rsidR="00CC4CF9" w:rsidRPr="00061AB7" w:rsidRDefault="00CC4CF9" w:rsidP="003463F3">
      <w:pPr>
        <w:pStyle w:val="ConsPlusCell"/>
        <w:jc w:val="both"/>
      </w:pPr>
      <w:r w:rsidRPr="00061AB7">
        <w:t>59 2762     0     Крышки к колпакам</w:t>
      </w:r>
    </w:p>
    <w:p w:rsidR="00CC4CF9" w:rsidRPr="00061AB7" w:rsidRDefault="00CC4CF9" w:rsidP="003463F3">
      <w:pPr>
        <w:pStyle w:val="ConsPlusCell"/>
        <w:jc w:val="both"/>
      </w:pPr>
      <w:r w:rsidRPr="00061AB7">
        <w:t>59 2763     6     Рассеиватели</w:t>
      </w:r>
    </w:p>
    <w:p w:rsidR="00CC4CF9" w:rsidRPr="00061AB7" w:rsidRDefault="00CC4CF9" w:rsidP="003463F3">
      <w:pPr>
        <w:pStyle w:val="ConsPlusCell"/>
        <w:jc w:val="both"/>
      </w:pPr>
      <w:r w:rsidRPr="00061AB7">
        <w:t>59 2764     1     Шары</w:t>
      </w:r>
    </w:p>
    <w:p w:rsidR="00CC4CF9" w:rsidRPr="00061AB7" w:rsidRDefault="00CC4CF9" w:rsidP="003463F3">
      <w:pPr>
        <w:pStyle w:val="ConsPlusCell"/>
        <w:jc w:val="both"/>
      </w:pPr>
      <w:r w:rsidRPr="00061AB7">
        <w:t>59 2765     7     Полушары-чаша</w:t>
      </w:r>
    </w:p>
    <w:p w:rsidR="00CC4CF9" w:rsidRPr="00061AB7" w:rsidRDefault="00CC4CF9" w:rsidP="003463F3">
      <w:pPr>
        <w:pStyle w:val="ConsPlusCell"/>
        <w:jc w:val="both"/>
      </w:pPr>
      <w:r w:rsidRPr="00061AB7">
        <w:t>59 2766     2     Люцетты</w:t>
      </w:r>
    </w:p>
    <w:p w:rsidR="00CC4CF9" w:rsidRPr="00061AB7" w:rsidRDefault="00CC4CF9" w:rsidP="003463F3">
      <w:pPr>
        <w:pStyle w:val="ConsPlusCell"/>
        <w:jc w:val="both"/>
      </w:pPr>
      <w:r w:rsidRPr="00061AB7">
        <w:t>59 2767     8     Абажуры к настольным лампам</w:t>
      </w:r>
    </w:p>
    <w:p w:rsidR="00CC4CF9" w:rsidRPr="00061AB7" w:rsidRDefault="00CC4CF9" w:rsidP="003463F3">
      <w:pPr>
        <w:pStyle w:val="ConsPlusCell"/>
        <w:jc w:val="both"/>
      </w:pPr>
      <w:r w:rsidRPr="00061AB7">
        <w:t>59 2768     3     Плафоны</w:t>
      </w:r>
    </w:p>
    <w:p w:rsidR="00CC4CF9" w:rsidRPr="00061AB7" w:rsidRDefault="00CC4CF9" w:rsidP="003463F3">
      <w:pPr>
        <w:pStyle w:val="ConsPlusCell"/>
        <w:jc w:val="both"/>
      </w:pPr>
      <w:r w:rsidRPr="00061AB7">
        <w:t>59 2770     4     Изделия из стекла для комплектации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электроосветительной арматуры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59 2771     6     Затемнители</w:t>
      </w:r>
    </w:p>
    <w:p w:rsidR="00CC4CF9" w:rsidRPr="00061AB7" w:rsidRDefault="00CC4CF9" w:rsidP="003463F3">
      <w:pPr>
        <w:pStyle w:val="ConsPlusCell"/>
        <w:jc w:val="both"/>
      </w:pPr>
      <w:r w:rsidRPr="00061AB7">
        <w:t>59 2772     5     Отражатели</w:t>
      </w:r>
    </w:p>
    <w:p w:rsidR="00CC4CF9" w:rsidRPr="00061AB7" w:rsidRDefault="00CC4CF9" w:rsidP="003463F3">
      <w:pPr>
        <w:pStyle w:val="ConsPlusCell"/>
        <w:jc w:val="both"/>
      </w:pPr>
      <w:r w:rsidRPr="00061AB7">
        <w:t>59 2773     0     Тюльпаны</w:t>
      </w:r>
    </w:p>
    <w:p w:rsidR="00CC4CF9" w:rsidRPr="00061AB7" w:rsidRDefault="00CC4CF9" w:rsidP="003463F3">
      <w:pPr>
        <w:pStyle w:val="ConsPlusCell"/>
        <w:jc w:val="both"/>
      </w:pPr>
      <w:r w:rsidRPr="00061AB7">
        <w:t>59 2780     9     Изделия стеклянные светотехнические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авиационной, судостроительной отраслей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промышленности (кроме стекол для фонарей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сигнально-отличительных)</w:t>
      </w:r>
    </w:p>
    <w:p w:rsidR="00CC4CF9" w:rsidRPr="00061AB7" w:rsidRDefault="00CC4CF9" w:rsidP="003463F3">
      <w:pPr>
        <w:pStyle w:val="ConsPlusCell"/>
        <w:jc w:val="both"/>
      </w:pPr>
      <w:r w:rsidRPr="00061AB7">
        <w:t>59 2781     4     Колпаки</w:t>
      </w:r>
    </w:p>
    <w:p w:rsidR="00CC4CF9" w:rsidRPr="00061AB7" w:rsidRDefault="00CC4CF9" w:rsidP="003463F3">
      <w:pPr>
        <w:pStyle w:val="ConsPlusCell"/>
        <w:jc w:val="both"/>
      </w:pPr>
      <w:r w:rsidRPr="00061AB7">
        <w:t>59 2782     0     Линзы</w:t>
      </w:r>
    </w:p>
    <w:p w:rsidR="00CC4CF9" w:rsidRPr="00061AB7" w:rsidRDefault="00CC4CF9" w:rsidP="003463F3">
      <w:pPr>
        <w:pStyle w:val="ConsPlusCell"/>
        <w:jc w:val="both"/>
      </w:pPr>
      <w:r w:rsidRPr="00061AB7">
        <w:t>59 2783     5     Преломлятели</w:t>
      </w:r>
    </w:p>
    <w:p w:rsidR="00CC4CF9" w:rsidRPr="00061AB7" w:rsidRDefault="00CC4CF9" w:rsidP="003463F3">
      <w:pPr>
        <w:pStyle w:val="ConsPlusCell"/>
        <w:jc w:val="both"/>
      </w:pPr>
      <w:r w:rsidRPr="00061AB7">
        <w:t>59 2784     0     Призмы</w:t>
      </w:r>
    </w:p>
    <w:p w:rsidR="00CC4CF9" w:rsidRPr="00061AB7" w:rsidRDefault="00CC4CF9" w:rsidP="003463F3">
      <w:pPr>
        <w:pStyle w:val="ConsPlusCell"/>
        <w:jc w:val="both"/>
      </w:pPr>
      <w:r w:rsidRPr="00061AB7">
        <w:t>59 2785     6     Рассеиватели</w:t>
      </w:r>
    </w:p>
    <w:p w:rsidR="00CC4CF9" w:rsidRPr="00061AB7" w:rsidRDefault="00CC4CF9" w:rsidP="003463F3">
      <w:pPr>
        <w:pStyle w:val="ConsPlusCell"/>
        <w:jc w:val="both"/>
      </w:pPr>
      <w:r w:rsidRPr="00061AB7">
        <w:t>59 2786     1     Светофильтры</w:t>
      </w:r>
    </w:p>
    <w:p w:rsidR="00CC4CF9" w:rsidRPr="00061AB7" w:rsidRDefault="00CC4CF9" w:rsidP="003463F3">
      <w:pPr>
        <w:pStyle w:val="ConsPlusCell"/>
        <w:jc w:val="both"/>
      </w:pPr>
      <w:r w:rsidRPr="00061AB7">
        <w:t>59 2787     7     Плафоны</w:t>
      </w:r>
    </w:p>
    <w:p w:rsidR="00CC4CF9" w:rsidRPr="00061AB7" w:rsidRDefault="00CC4CF9" w:rsidP="003463F3">
      <w:pPr>
        <w:pStyle w:val="ConsPlusCell"/>
        <w:jc w:val="both"/>
      </w:pPr>
      <w:r w:rsidRPr="00061AB7">
        <w:t>59 2788     2     Цилиндры</w:t>
      </w:r>
    </w:p>
    <w:p w:rsidR="00CC4CF9" w:rsidRPr="00061AB7" w:rsidRDefault="00CC4CF9" w:rsidP="003463F3">
      <w:pPr>
        <w:pStyle w:val="ConsPlusCell"/>
        <w:jc w:val="both"/>
      </w:pPr>
      <w:r w:rsidRPr="00061AB7">
        <w:t>59 2789     8     Стекла светотехнические разные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2800     6     Детали стеклянные различного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59 2810     0     Детали стеклянные машин и механизмов</w:t>
      </w:r>
    </w:p>
    <w:p w:rsidR="00CC4CF9" w:rsidRPr="00061AB7" w:rsidRDefault="00CC4CF9" w:rsidP="003463F3">
      <w:pPr>
        <w:pStyle w:val="ConsPlusCell"/>
        <w:jc w:val="both"/>
      </w:pPr>
      <w:r w:rsidRPr="00061AB7">
        <w:t>59 2811     6     Бензоотстойники</w:t>
      </w:r>
    </w:p>
    <w:p w:rsidR="00CC4CF9" w:rsidRPr="00061AB7" w:rsidRDefault="00CC4CF9" w:rsidP="003463F3">
      <w:pPr>
        <w:pStyle w:val="ConsPlusCell"/>
        <w:jc w:val="both"/>
      </w:pPr>
      <w:r w:rsidRPr="00061AB7">
        <w:t>59 2812     1     Стекла бензоколонок мерные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2813     7     Пылесборники</w:t>
      </w:r>
    </w:p>
    <w:p w:rsidR="00CC4CF9" w:rsidRPr="00061AB7" w:rsidRDefault="00CC4CF9" w:rsidP="003463F3">
      <w:pPr>
        <w:pStyle w:val="ConsPlusCell"/>
        <w:jc w:val="both"/>
      </w:pPr>
      <w:r w:rsidRPr="00061AB7">
        <w:t>59 2814     2     Тарелки разбрызгивающие</w:t>
      </w:r>
    </w:p>
    <w:p w:rsidR="00CC4CF9" w:rsidRPr="00061AB7" w:rsidRDefault="00CC4CF9" w:rsidP="003463F3">
      <w:pPr>
        <w:pStyle w:val="ConsPlusCell"/>
        <w:jc w:val="both"/>
      </w:pPr>
      <w:r w:rsidRPr="00061AB7">
        <w:t>59 2815     8     Насадки гидравлические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59 2816     3     Детали стеклянные фасонные для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химического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59 2817     9     Детали стеклянные ректификационных колонн</w:t>
      </w:r>
    </w:p>
    <w:p w:rsidR="00CC4CF9" w:rsidRPr="00061AB7" w:rsidRDefault="00CC4CF9" w:rsidP="003463F3">
      <w:pPr>
        <w:pStyle w:val="ConsPlusCell"/>
        <w:jc w:val="both"/>
      </w:pPr>
      <w:r w:rsidRPr="00061AB7">
        <w:t>59 2818     4     Колпачки ЛАУ</w:t>
      </w:r>
    </w:p>
    <w:p w:rsidR="00CC4CF9" w:rsidRPr="00061AB7" w:rsidRDefault="00CC4CF9" w:rsidP="003463F3">
      <w:pPr>
        <w:pStyle w:val="ConsPlusCell"/>
        <w:jc w:val="both"/>
      </w:pPr>
      <w:r w:rsidRPr="00061AB7">
        <w:t>59 2819     1     Детали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59 2820     5     Стекла шахтные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2821     0     Стекла цилиндрические для горелок шахтных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лампочек</w:t>
      </w:r>
    </w:p>
    <w:p w:rsidR="00CC4CF9" w:rsidRPr="00061AB7" w:rsidRDefault="00CC4CF9" w:rsidP="003463F3">
      <w:pPr>
        <w:pStyle w:val="ConsPlusCell"/>
        <w:jc w:val="both"/>
      </w:pPr>
      <w:r w:rsidRPr="00061AB7">
        <w:t>59 2822     6     Колпачки стеклянные для электрических шахтных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лампочек</w:t>
      </w:r>
    </w:p>
    <w:p w:rsidR="00CC4CF9" w:rsidRPr="00061AB7" w:rsidRDefault="00CC4CF9" w:rsidP="003463F3">
      <w:pPr>
        <w:pStyle w:val="ConsPlusCell"/>
        <w:jc w:val="both"/>
      </w:pPr>
      <w:r w:rsidRPr="00061AB7">
        <w:t>59 2830     9     Детали стеклянные разные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2831     5     Колбы и ампулы 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59 2832     0     Ампулы и стаканы для огнетушителей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59 2833     6     Колпачки взрывобезопасные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2835     7     Розетки стеклянные для градирен</w:t>
      </w:r>
    </w:p>
    <w:p w:rsidR="00CC4CF9" w:rsidRPr="00061AB7" w:rsidRDefault="00CC4CF9" w:rsidP="003463F3">
      <w:pPr>
        <w:pStyle w:val="ConsPlusCell"/>
        <w:jc w:val="both"/>
      </w:pPr>
      <w:r w:rsidRPr="00061AB7">
        <w:t>59 2836     2     Сосуды стеклянные для аккумуляторов</w:t>
      </w:r>
    </w:p>
    <w:p w:rsidR="00CC4CF9" w:rsidRPr="00061AB7" w:rsidRDefault="00CC4CF9" w:rsidP="003463F3">
      <w:pPr>
        <w:pStyle w:val="ConsPlusCell"/>
        <w:jc w:val="both"/>
      </w:pPr>
      <w:r w:rsidRPr="00061AB7">
        <w:t>59 2837     8     Оболочки стеклянные для перфораторов</w:t>
      </w:r>
    </w:p>
    <w:p w:rsidR="00CC4CF9" w:rsidRPr="00061AB7" w:rsidRDefault="00CC4CF9" w:rsidP="003463F3">
      <w:pPr>
        <w:pStyle w:val="ConsPlusCell"/>
        <w:jc w:val="both"/>
      </w:pPr>
      <w:r w:rsidRPr="00061AB7">
        <w:t>59 2838     3     Детали стеклянные для мельничного оборудования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59 2840     4     Стекла / приборные, часовые, для шкал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радиоприемников, медицинские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59 2841     2     - приборные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2842     5     - часовые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59 2843     0     - для шкал радиоприемников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59 2850     9     Элементы из стекла конструктивные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2851     4     Ручки-кнопки для дверных приборов</w:t>
      </w:r>
    </w:p>
    <w:p w:rsidR="00CC4CF9" w:rsidRPr="00061AB7" w:rsidRDefault="00CC4CF9" w:rsidP="003463F3">
      <w:pPr>
        <w:pStyle w:val="ConsPlusCell"/>
        <w:jc w:val="both"/>
      </w:pPr>
      <w:r w:rsidRPr="00061AB7">
        <w:t>59 2900     5     Изделия стеклянные технические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59 2910     4     Зеркала технические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59 2911     9     - полированные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2912     5     - неполированные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2918     8     Зеркала для солнечных электрических станций</w:t>
      </w:r>
    </w:p>
    <w:p w:rsidR="00CC4CF9" w:rsidRPr="00061AB7" w:rsidRDefault="00CC4CF9" w:rsidP="003463F3">
      <w:pPr>
        <w:pStyle w:val="ConsPlusCell"/>
        <w:jc w:val="both"/>
      </w:pPr>
      <w:r w:rsidRPr="00061AB7">
        <w:t>59 2920     9     Изделия из стекла к маячным светооптическим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приборам</w:t>
      </w:r>
    </w:p>
    <w:p w:rsidR="00CC4CF9" w:rsidRPr="00061AB7" w:rsidRDefault="00CC4CF9" w:rsidP="003463F3">
      <w:pPr>
        <w:pStyle w:val="ConsPlusCell"/>
        <w:jc w:val="both"/>
      </w:pPr>
      <w:r w:rsidRPr="00061AB7">
        <w:t>59 2921     4     Отражатели</w:t>
      </w:r>
    </w:p>
    <w:p w:rsidR="00CC4CF9" w:rsidRPr="00061AB7" w:rsidRDefault="00CC4CF9" w:rsidP="003463F3">
      <w:pPr>
        <w:pStyle w:val="ConsPlusCell"/>
        <w:jc w:val="both"/>
      </w:pPr>
      <w:r w:rsidRPr="00061AB7">
        <w:t>59 2922     2     Стекла защитные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2923     5     Светофильтры</w:t>
      </w:r>
    </w:p>
    <w:p w:rsidR="00CC4CF9" w:rsidRPr="00061AB7" w:rsidRDefault="00CC4CF9" w:rsidP="003463F3">
      <w:pPr>
        <w:pStyle w:val="ConsPlusCell"/>
        <w:jc w:val="both"/>
      </w:pPr>
      <w:r w:rsidRPr="00061AB7">
        <w:t>59 2930     3     Стекла для фотографических пластинок /</w:t>
      </w:r>
    </w:p>
    <w:p w:rsidR="00CC4CF9" w:rsidRPr="00061AB7" w:rsidRDefault="00CC4CF9" w:rsidP="003463F3">
      <w:pPr>
        <w:pStyle w:val="ConsPlusCell"/>
        <w:jc w:val="both"/>
      </w:pPr>
      <w:r w:rsidRPr="00061AB7">
        <w:t>59 2931     9     - неполированное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59 2932     4     - полированное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59 2940     8     Стекло для светокопировальных аппаратов</w:t>
      </w:r>
    </w:p>
    <w:p w:rsidR="00CC4CF9" w:rsidRPr="00061AB7" w:rsidRDefault="00CC4CF9" w:rsidP="003463F3">
      <w:pPr>
        <w:pStyle w:val="ConsPlusCell"/>
        <w:jc w:val="both"/>
      </w:pPr>
      <w:r w:rsidRPr="00061AB7">
        <w:t>59 2941     3     Цилиндры</w:t>
      </w:r>
    </w:p>
    <w:p w:rsidR="00CC4CF9" w:rsidRPr="00061AB7" w:rsidRDefault="00CC4CF9" w:rsidP="003463F3">
      <w:pPr>
        <w:pStyle w:val="ConsPlusCell"/>
        <w:jc w:val="both"/>
      </w:pPr>
      <w:r w:rsidRPr="00061AB7">
        <w:t>59 2950     2     Флюсы сварочные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59 2951     8     - электроплавленные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2952     3     - плавленные в пламенных печах</w:t>
      </w:r>
    </w:p>
    <w:p w:rsidR="00CC4CF9" w:rsidRPr="00061AB7" w:rsidRDefault="00CC4CF9" w:rsidP="003463F3">
      <w:pPr>
        <w:pStyle w:val="ConsPlusCell"/>
        <w:jc w:val="both"/>
      </w:pPr>
      <w:r w:rsidRPr="00061AB7">
        <w:t>59 2960     7     Гранулят стекла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59 3000     0     Стекло кварцевое и изделия из него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59 3100     3     Стекло кварцевое непрозрачное</w:t>
      </w:r>
    </w:p>
    <w:p w:rsidR="00CC4CF9" w:rsidRPr="00061AB7" w:rsidRDefault="00CC4CF9" w:rsidP="003463F3">
      <w:pPr>
        <w:pStyle w:val="ConsPlusCell"/>
        <w:jc w:val="both"/>
      </w:pPr>
      <w:r w:rsidRPr="00061AB7">
        <w:t>59 3110     8     Изделия из стекла кварцевого непрозрачного</w:t>
      </w:r>
    </w:p>
    <w:p w:rsidR="00CC4CF9" w:rsidRPr="00061AB7" w:rsidRDefault="00CC4CF9" w:rsidP="003463F3">
      <w:pPr>
        <w:pStyle w:val="ConsPlusCell"/>
        <w:jc w:val="both"/>
      </w:pPr>
      <w:r w:rsidRPr="00061AB7">
        <w:t>59 3111     3     Изоляторы</w:t>
      </w:r>
    </w:p>
    <w:p w:rsidR="00CC4CF9" w:rsidRPr="00061AB7" w:rsidRDefault="00CC4CF9" w:rsidP="003463F3">
      <w:pPr>
        <w:pStyle w:val="ConsPlusCell"/>
        <w:jc w:val="both"/>
      </w:pPr>
      <w:r w:rsidRPr="00061AB7">
        <w:t>59 3112     9     Кольца</w:t>
      </w:r>
    </w:p>
    <w:p w:rsidR="00CC4CF9" w:rsidRPr="00061AB7" w:rsidRDefault="00CC4CF9" w:rsidP="003463F3">
      <w:pPr>
        <w:pStyle w:val="ConsPlusCell"/>
        <w:jc w:val="both"/>
      </w:pPr>
      <w:r w:rsidRPr="00061AB7">
        <w:t>59 3113     4     Колпаки</w:t>
      </w:r>
    </w:p>
    <w:p w:rsidR="00CC4CF9" w:rsidRPr="00061AB7" w:rsidRDefault="00CC4CF9" w:rsidP="003463F3">
      <w:pPr>
        <w:pStyle w:val="ConsPlusCell"/>
        <w:jc w:val="both"/>
      </w:pPr>
      <w:r w:rsidRPr="00061AB7">
        <w:t>59 3114     1     Муфели</w:t>
      </w:r>
    </w:p>
    <w:p w:rsidR="00CC4CF9" w:rsidRPr="00061AB7" w:rsidRDefault="00CC4CF9" w:rsidP="003463F3">
      <w:pPr>
        <w:pStyle w:val="ConsPlusCell"/>
        <w:jc w:val="both"/>
      </w:pPr>
      <w:r w:rsidRPr="00061AB7">
        <w:t>59 3115     5     Муфты</w:t>
      </w:r>
    </w:p>
    <w:p w:rsidR="00CC4CF9" w:rsidRPr="00061AB7" w:rsidRDefault="00CC4CF9" w:rsidP="003463F3">
      <w:pPr>
        <w:pStyle w:val="ConsPlusCell"/>
        <w:jc w:val="both"/>
      </w:pPr>
      <w:r w:rsidRPr="00061AB7">
        <w:t>59 3116     0     Трубы</w:t>
      </w:r>
    </w:p>
    <w:p w:rsidR="00CC4CF9" w:rsidRPr="00061AB7" w:rsidRDefault="00CC4CF9" w:rsidP="003463F3">
      <w:pPr>
        <w:pStyle w:val="ConsPlusCell"/>
        <w:jc w:val="both"/>
      </w:pPr>
      <w:r w:rsidRPr="00061AB7">
        <w:t>59 3117     6     Трубки</w:t>
      </w:r>
    </w:p>
    <w:p w:rsidR="00CC4CF9" w:rsidRPr="00061AB7" w:rsidRDefault="00CC4CF9" w:rsidP="003463F3">
      <w:pPr>
        <w:pStyle w:val="ConsPlusCell"/>
        <w:jc w:val="both"/>
      </w:pPr>
      <w:r w:rsidRPr="00061AB7">
        <w:t>59 3118     1     Стеклобрус</w:t>
      </w:r>
    </w:p>
    <w:p w:rsidR="00CC4CF9" w:rsidRPr="00061AB7" w:rsidRDefault="00CC4CF9" w:rsidP="003463F3">
      <w:pPr>
        <w:pStyle w:val="ConsPlusCell"/>
        <w:jc w:val="both"/>
      </w:pPr>
      <w:r w:rsidRPr="00061AB7">
        <w:t>59 3119     7     Изделия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59 3120     2     Химическая посуда из стекла кварцевого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непрозрачного</w:t>
      </w:r>
    </w:p>
    <w:p w:rsidR="00CC4CF9" w:rsidRPr="00061AB7" w:rsidRDefault="00CC4CF9" w:rsidP="003463F3">
      <w:pPr>
        <w:pStyle w:val="ConsPlusCell"/>
        <w:jc w:val="both"/>
      </w:pPr>
      <w:r w:rsidRPr="00061AB7">
        <w:t>59 3121     8     Ванны</w:t>
      </w:r>
    </w:p>
    <w:p w:rsidR="00CC4CF9" w:rsidRPr="00061AB7" w:rsidRDefault="00CC4CF9" w:rsidP="003463F3">
      <w:pPr>
        <w:pStyle w:val="ConsPlusCell"/>
        <w:jc w:val="both"/>
      </w:pPr>
      <w:r w:rsidRPr="00061AB7">
        <w:t>59 3122     3     Кюветы</w:t>
      </w:r>
    </w:p>
    <w:p w:rsidR="00CC4CF9" w:rsidRPr="00061AB7" w:rsidRDefault="00CC4CF9" w:rsidP="003463F3">
      <w:pPr>
        <w:pStyle w:val="ConsPlusCell"/>
        <w:jc w:val="both"/>
      </w:pPr>
      <w:r w:rsidRPr="00061AB7">
        <w:t>59 3123     9     Крышки</w:t>
      </w:r>
    </w:p>
    <w:p w:rsidR="00CC4CF9" w:rsidRPr="00061AB7" w:rsidRDefault="00CC4CF9" w:rsidP="003463F3">
      <w:pPr>
        <w:pStyle w:val="ConsPlusCell"/>
        <w:jc w:val="both"/>
      </w:pPr>
      <w:r w:rsidRPr="00061AB7">
        <w:t>59 3124     4     Колбы</w:t>
      </w:r>
    </w:p>
    <w:p w:rsidR="00CC4CF9" w:rsidRPr="00061AB7" w:rsidRDefault="00CC4CF9" w:rsidP="003463F3">
      <w:pPr>
        <w:pStyle w:val="ConsPlusCell"/>
        <w:jc w:val="both"/>
      </w:pPr>
      <w:r w:rsidRPr="00061AB7">
        <w:t>59 3125     5     Сосуды цилиндрические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59 3126     5     Тигли</w:t>
      </w:r>
    </w:p>
    <w:p w:rsidR="00CC4CF9" w:rsidRPr="00061AB7" w:rsidRDefault="00CC4CF9" w:rsidP="003463F3">
      <w:pPr>
        <w:pStyle w:val="ConsPlusCell"/>
        <w:jc w:val="both"/>
      </w:pPr>
      <w:r w:rsidRPr="00061AB7">
        <w:t>59 3127     0     Чашки</w:t>
      </w:r>
    </w:p>
    <w:p w:rsidR="00CC4CF9" w:rsidRPr="00061AB7" w:rsidRDefault="00CC4CF9" w:rsidP="003463F3">
      <w:pPr>
        <w:pStyle w:val="ConsPlusCell"/>
        <w:jc w:val="both"/>
      </w:pPr>
      <w:r w:rsidRPr="00061AB7">
        <w:t>59 3200     7     Стекло кварцевое прозрачное</w:t>
      </w:r>
    </w:p>
    <w:p w:rsidR="00CC4CF9" w:rsidRPr="00061AB7" w:rsidRDefault="00CC4CF9" w:rsidP="003463F3">
      <w:pPr>
        <w:pStyle w:val="ConsPlusCell"/>
        <w:jc w:val="both"/>
      </w:pPr>
      <w:r w:rsidRPr="00061AB7">
        <w:t>59 3210     1     Изделия из стекла кварцевого прозрачного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оптического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>59 3211     7     Заготовки</w:t>
      </w:r>
    </w:p>
    <w:p w:rsidR="00CC4CF9" w:rsidRPr="00061AB7" w:rsidRDefault="00CC4CF9" w:rsidP="003463F3">
      <w:pPr>
        <w:pStyle w:val="ConsPlusCell"/>
        <w:jc w:val="both"/>
      </w:pPr>
      <w:r w:rsidRPr="00061AB7">
        <w:t>59 3212     2     Стекла смотровые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59 3214     3     Трубы</w:t>
      </w:r>
    </w:p>
    <w:p w:rsidR="00CC4CF9" w:rsidRPr="00061AB7" w:rsidRDefault="00CC4CF9" w:rsidP="003463F3">
      <w:pPr>
        <w:pStyle w:val="ConsPlusCell"/>
        <w:jc w:val="both"/>
      </w:pPr>
      <w:r w:rsidRPr="00061AB7">
        <w:t>59 3216     4     Волокно</w:t>
      </w:r>
    </w:p>
    <w:p w:rsidR="00CC4CF9" w:rsidRPr="00061AB7" w:rsidRDefault="00CC4CF9" w:rsidP="003463F3">
      <w:pPr>
        <w:pStyle w:val="ConsPlusCell"/>
        <w:jc w:val="both"/>
      </w:pPr>
      <w:r w:rsidRPr="00061AB7">
        <w:t>59 3220     6     Изделия из стекла кварцевого прозрачного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технического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>59 3221     1     Трубы из различных марок кварцевого стекла</w:t>
      </w:r>
    </w:p>
    <w:p w:rsidR="00CC4CF9" w:rsidRPr="00061AB7" w:rsidRDefault="00CC4CF9" w:rsidP="003463F3">
      <w:pPr>
        <w:pStyle w:val="ConsPlusCell"/>
        <w:jc w:val="both"/>
      </w:pPr>
      <w:r w:rsidRPr="00061AB7">
        <w:t>59 3222     7     Трубы для работ в кислых и нейтральных средах</w:t>
      </w:r>
    </w:p>
    <w:p w:rsidR="00CC4CF9" w:rsidRPr="00061AB7" w:rsidRDefault="00CC4CF9" w:rsidP="003463F3">
      <w:pPr>
        <w:pStyle w:val="ConsPlusCell"/>
        <w:jc w:val="both"/>
      </w:pPr>
      <w:r w:rsidRPr="00061AB7">
        <w:t>59 3223     2     Трубы для электровакуумной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59 3224     8     Трубы из прозрачного кварцевого стекла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источников света и электровакуумных приборов</w:t>
      </w:r>
    </w:p>
    <w:p w:rsidR="00CC4CF9" w:rsidRPr="00061AB7" w:rsidRDefault="00CC4CF9" w:rsidP="003463F3">
      <w:pPr>
        <w:pStyle w:val="ConsPlusCell"/>
        <w:jc w:val="both"/>
      </w:pPr>
      <w:r w:rsidRPr="00061AB7">
        <w:t>59 3226     9     Трубы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59 3227     4     Штоки</w:t>
      </w:r>
    </w:p>
    <w:p w:rsidR="00CC4CF9" w:rsidRPr="00061AB7" w:rsidRDefault="00CC4CF9" w:rsidP="003463F3">
      <w:pPr>
        <w:pStyle w:val="ConsPlusCell"/>
        <w:jc w:val="both"/>
      </w:pPr>
      <w:r w:rsidRPr="00061AB7">
        <w:t>59 3228     2     Стержни</w:t>
      </w:r>
    </w:p>
    <w:p w:rsidR="00CC4CF9" w:rsidRPr="00061AB7" w:rsidRDefault="00CC4CF9" w:rsidP="003463F3">
      <w:pPr>
        <w:pStyle w:val="ConsPlusCell"/>
        <w:jc w:val="both"/>
      </w:pPr>
      <w:r w:rsidRPr="00061AB7">
        <w:t>59 3230     0     Химическая посуда из стекла кварцевого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прозрачного технического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>59 3231     6     Тигли</w:t>
      </w:r>
    </w:p>
    <w:p w:rsidR="00CC4CF9" w:rsidRPr="00061AB7" w:rsidRDefault="00CC4CF9" w:rsidP="003463F3">
      <w:pPr>
        <w:pStyle w:val="ConsPlusCell"/>
        <w:jc w:val="both"/>
      </w:pPr>
      <w:r w:rsidRPr="00061AB7">
        <w:t>59 3232     1     Чаши</w:t>
      </w:r>
    </w:p>
    <w:p w:rsidR="00CC4CF9" w:rsidRPr="00061AB7" w:rsidRDefault="00CC4CF9" w:rsidP="003463F3">
      <w:pPr>
        <w:pStyle w:val="ConsPlusCell"/>
        <w:jc w:val="both"/>
      </w:pPr>
      <w:r w:rsidRPr="00061AB7">
        <w:t>59 3233     7     Стаканы</w:t>
      </w:r>
    </w:p>
    <w:p w:rsidR="00CC4CF9" w:rsidRPr="00061AB7" w:rsidRDefault="00CC4CF9" w:rsidP="003463F3">
      <w:pPr>
        <w:pStyle w:val="ConsPlusCell"/>
        <w:jc w:val="both"/>
      </w:pPr>
      <w:r w:rsidRPr="00061AB7">
        <w:t>59 3234     2     Колбы</w:t>
      </w:r>
    </w:p>
    <w:p w:rsidR="00CC4CF9" w:rsidRPr="00061AB7" w:rsidRDefault="00CC4CF9" w:rsidP="003463F3">
      <w:pPr>
        <w:pStyle w:val="ConsPlusCell"/>
        <w:jc w:val="both"/>
      </w:pPr>
      <w:r w:rsidRPr="00061AB7">
        <w:t>59 3235     8     Воронки</w:t>
      </w:r>
    </w:p>
    <w:p w:rsidR="00CC4CF9" w:rsidRPr="00061AB7" w:rsidRDefault="00CC4CF9" w:rsidP="003463F3">
      <w:pPr>
        <w:pStyle w:val="ConsPlusCell"/>
        <w:jc w:val="both"/>
      </w:pPr>
      <w:r w:rsidRPr="00061AB7">
        <w:t>59 3236     3     Пробирки</w:t>
      </w:r>
    </w:p>
    <w:p w:rsidR="00CC4CF9" w:rsidRPr="00061AB7" w:rsidRDefault="00CC4CF9" w:rsidP="003463F3">
      <w:pPr>
        <w:pStyle w:val="ConsPlusCell"/>
        <w:jc w:val="both"/>
      </w:pPr>
      <w:r w:rsidRPr="00061AB7">
        <w:t>59 3237     9     Колпаки</w:t>
      </w:r>
    </w:p>
    <w:p w:rsidR="00CC4CF9" w:rsidRPr="00061AB7" w:rsidRDefault="00CC4CF9" w:rsidP="003463F3">
      <w:pPr>
        <w:pStyle w:val="ConsPlusCell"/>
        <w:jc w:val="both"/>
      </w:pPr>
      <w:r w:rsidRPr="00061AB7">
        <w:t>59 3238     4     Цилиндры</w:t>
      </w:r>
    </w:p>
    <w:p w:rsidR="00CC4CF9" w:rsidRPr="00061AB7" w:rsidRDefault="00CC4CF9" w:rsidP="003463F3">
      <w:pPr>
        <w:pStyle w:val="ConsPlusCell"/>
        <w:jc w:val="both"/>
      </w:pPr>
      <w:r w:rsidRPr="00061AB7">
        <w:t>59 3239     6     Химическая посуда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59 3240     5     Аппаратура из стекла кварцевого прозрачного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технического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>59 3241     0     Ампулы</w:t>
      </w:r>
    </w:p>
    <w:p w:rsidR="00CC4CF9" w:rsidRPr="00061AB7" w:rsidRDefault="00CC4CF9" w:rsidP="003463F3">
      <w:pPr>
        <w:pStyle w:val="ConsPlusCell"/>
        <w:jc w:val="both"/>
      </w:pPr>
      <w:r w:rsidRPr="00061AB7">
        <w:t>59 3242     6     Изоляторы</w:t>
      </w:r>
    </w:p>
    <w:p w:rsidR="00CC4CF9" w:rsidRPr="00061AB7" w:rsidRDefault="00CC4CF9" w:rsidP="003463F3">
      <w:pPr>
        <w:pStyle w:val="ConsPlusCell"/>
        <w:jc w:val="both"/>
      </w:pPr>
      <w:r w:rsidRPr="00061AB7">
        <w:t>59 3243     1     Колена</w:t>
      </w:r>
    </w:p>
    <w:p w:rsidR="00CC4CF9" w:rsidRPr="00061AB7" w:rsidRDefault="00CC4CF9" w:rsidP="003463F3">
      <w:pPr>
        <w:pStyle w:val="ConsPlusCell"/>
        <w:jc w:val="both"/>
      </w:pPr>
      <w:r w:rsidRPr="00061AB7">
        <w:t>59 3244     7     Колонки</w:t>
      </w:r>
    </w:p>
    <w:p w:rsidR="00CC4CF9" w:rsidRPr="00061AB7" w:rsidRDefault="00CC4CF9" w:rsidP="003463F3">
      <w:pPr>
        <w:pStyle w:val="ConsPlusCell"/>
        <w:jc w:val="both"/>
      </w:pPr>
      <w:r w:rsidRPr="00061AB7">
        <w:t>59 3245     2     Шлифы</w:t>
      </w:r>
    </w:p>
    <w:p w:rsidR="00CC4CF9" w:rsidRPr="00061AB7" w:rsidRDefault="00CC4CF9" w:rsidP="003463F3">
      <w:pPr>
        <w:pStyle w:val="ConsPlusCell"/>
        <w:jc w:val="both"/>
      </w:pPr>
      <w:r w:rsidRPr="00061AB7">
        <w:t>59 3246     8     Аппаратура по специальным техническим условиям</w:t>
      </w:r>
    </w:p>
    <w:p w:rsidR="00CC4CF9" w:rsidRPr="00061AB7" w:rsidRDefault="00CC4CF9" w:rsidP="003463F3">
      <w:pPr>
        <w:pStyle w:val="ConsPlusCell"/>
        <w:jc w:val="both"/>
      </w:pPr>
      <w:r w:rsidRPr="00061AB7">
        <w:t>59 3247     3     Аппаратура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59 3248     9     Детали аппаратуры</w:t>
      </w:r>
    </w:p>
    <w:p w:rsidR="00CC4CF9" w:rsidRPr="00061AB7" w:rsidRDefault="00CC4CF9" w:rsidP="003463F3">
      <w:pPr>
        <w:pStyle w:val="ConsPlusCell"/>
        <w:jc w:val="both"/>
      </w:pPr>
      <w:r w:rsidRPr="00061AB7">
        <w:t>59 3300     0     Стекло кварцевое химически чистое</w:t>
      </w:r>
    </w:p>
    <w:p w:rsidR="00CC4CF9" w:rsidRPr="00061AB7" w:rsidRDefault="00CC4CF9" w:rsidP="003463F3">
      <w:pPr>
        <w:pStyle w:val="ConsPlusCell"/>
        <w:jc w:val="both"/>
      </w:pPr>
      <w:r w:rsidRPr="00061AB7">
        <w:t>59 3310     5     Изделия из стекла кварцевого химически чистого</w:t>
      </w:r>
    </w:p>
    <w:p w:rsidR="00CC4CF9" w:rsidRPr="00061AB7" w:rsidRDefault="00CC4CF9" w:rsidP="003463F3">
      <w:pPr>
        <w:pStyle w:val="ConsPlusCell"/>
        <w:jc w:val="both"/>
      </w:pPr>
      <w:r w:rsidRPr="00061AB7">
        <w:t>59 3311     0     Тигли кварцевые синтетические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59 3312     6     Трубы прямые из прозрачного синтетического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кремнеземного стекла</w:t>
      </w:r>
    </w:p>
    <w:p w:rsidR="00CC4CF9" w:rsidRPr="00061AB7" w:rsidRDefault="00CC4CF9" w:rsidP="003463F3">
      <w:pPr>
        <w:pStyle w:val="ConsPlusCell"/>
        <w:jc w:val="both"/>
      </w:pPr>
      <w:r w:rsidRPr="00061AB7">
        <w:t>59 3400     4     Стекло кварцевое легированное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59 3410     9     Изделия из стекла кварцевого легированного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>59 3411     4     Трубы</w:t>
      </w:r>
    </w:p>
    <w:p w:rsidR="00CC4CF9" w:rsidRPr="00061AB7" w:rsidRDefault="00CC4CF9" w:rsidP="003463F3">
      <w:pPr>
        <w:pStyle w:val="ConsPlusCell"/>
        <w:jc w:val="both"/>
      </w:pPr>
      <w:r w:rsidRPr="00061AB7">
        <w:t>59 3500     8     Керамика кварцевая</w:t>
      </w:r>
    </w:p>
    <w:p w:rsidR="00CC4CF9" w:rsidRPr="00061AB7" w:rsidRDefault="00CC4CF9" w:rsidP="003463F3">
      <w:pPr>
        <w:pStyle w:val="ConsPlusCell"/>
        <w:jc w:val="both"/>
      </w:pPr>
      <w:r w:rsidRPr="00061AB7">
        <w:t>59 3510     2     Изделия из кварцевой керамики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59 5000     5     Стекловолокно и изделия из него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59 5100     9     Шарики стеклянные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5110     3     Шарики стеклянные щелочные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59 5111     9     - для производства непрерывного стеклянного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59 5112     4     - для производства штапельного стеклянного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5905119     2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59 5120     8     Шарики стеклянные бесщелочные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59 5121     3     - для производства непрерывного стеклянного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59 5122     9     - для производства штапельного стеклянного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59 5129     7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59 5130     2     Шарики стеклянные специальные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59 5131     8     - для производства непрерывного стеклянного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59 5139     1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59 5140     7     Микросферы стеклянные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59 5141     2     - для производства композиционных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59 5200     2     Стекловолокно непрерывное и изделия из него</w:t>
      </w:r>
    </w:p>
    <w:p w:rsidR="00CC4CF9" w:rsidRPr="00061AB7" w:rsidRDefault="00CC4CF9" w:rsidP="003463F3">
      <w:pPr>
        <w:pStyle w:val="ConsPlusCell"/>
        <w:jc w:val="both"/>
      </w:pPr>
      <w:r w:rsidRPr="00061AB7">
        <w:t>59 5201     8     Ткани и сетки стеклянные *</w:t>
      </w:r>
    </w:p>
    <w:p w:rsidR="00CC4CF9" w:rsidRPr="00061AB7" w:rsidRDefault="00CC4CF9" w:rsidP="003463F3">
      <w:pPr>
        <w:pStyle w:val="ConsPlusCell"/>
        <w:jc w:val="both"/>
      </w:pPr>
      <w:r w:rsidRPr="00061AB7">
        <w:t>59 5202     3     Ткани стеклянные и сетки электроизоляционного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назначения *</w:t>
      </w:r>
    </w:p>
    <w:p w:rsidR="00CC4CF9" w:rsidRPr="00061AB7" w:rsidRDefault="00CC4CF9" w:rsidP="003463F3">
      <w:pPr>
        <w:pStyle w:val="ConsPlusCell"/>
        <w:jc w:val="both"/>
      </w:pPr>
      <w:r w:rsidRPr="00061AB7">
        <w:t>59 5210     7     Нити и волокна стеклянные однонаправленные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59 5211     2     - фильтровальные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5213     3     - теплоизоляционные и теплозвукоизоляционные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5216     0     - конструкционные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5219     6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59 5220     1     Нити стеклянные крученые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59 5222     2     - электроизоляционные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5225     9     - специальные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5226     4     - конструкционные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5229     0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59 5230     6     Ровинг стеклянный /</w:t>
      </w:r>
    </w:p>
    <w:p w:rsidR="00CC4CF9" w:rsidRPr="00061AB7" w:rsidRDefault="00CC4CF9" w:rsidP="003463F3">
      <w:pPr>
        <w:pStyle w:val="ConsPlusCell"/>
        <w:jc w:val="both"/>
      </w:pPr>
      <w:r w:rsidRPr="00061AB7">
        <w:t>59 5235     3     - специальный</w:t>
      </w:r>
    </w:p>
    <w:p w:rsidR="00CC4CF9" w:rsidRPr="00061AB7" w:rsidRDefault="00CC4CF9" w:rsidP="003463F3">
      <w:pPr>
        <w:pStyle w:val="ConsPlusCell"/>
        <w:jc w:val="both"/>
      </w:pPr>
      <w:r w:rsidRPr="00061AB7">
        <w:t>59 5236     9     - конструкционный</w:t>
      </w:r>
    </w:p>
    <w:p w:rsidR="00CC4CF9" w:rsidRPr="00061AB7" w:rsidRDefault="00CC4CF9" w:rsidP="003463F3">
      <w:pPr>
        <w:pStyle w:val="ConsPlusCell"/>
        <w:jc w:val="both"/>
      </w:pPr>
      <w:r w:rsidRPr="00061AB7">
        <w:t>59 5239     5     - прочий</w:t>
      </w:r>
    </w:p>
    <w:p w:rsidR="00CC4CF9" w:rsidRPr="00061AB7" w:rsidRDefault="00CC4CF9" w:rsidP="003463F3">
      <w:pPr>
        <w:pStyle w:val="ConsPlusCell"/>
        <w:jc w:val="both"/>
      </w:pPr>
      <w:r w:rsidRPr="00061AB7">
        <w:t>59 5240     0     Ткани стеклянные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59 5241     6     - фильтровальные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5242     1     - электроизоляционные с челночных станков</w:t>
      </w:r>
    </w:p>
    <w:p w:rsidR="00CC4CF9" w:rsidRPr="00061AB7" w:rsidRDefault="00CC4CF9" w:rsidP="003463F3">
      <w:pPr>
        <w:pStyle w:val="ConsPlusCell"/>
        <w:jc w:val="both"/>
      </w:pPr>
      <w:r w:rsidRPr="00061AB7">
        <w:t>59 5243     7     - теплоизоляционные и теплозвукоизоляционные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челночных станков</w:t>
      </w:r>
    </w:p>
    <w:p w:rsidR="00CC4CF9" w:rsidRPr="00061AB7" w:rsidRDefault="00CC4CF9" w:rsidP="003463F3">
      <w:pPr>
        <w:pStyle w:val="ConsPlusCell"/>
        <w:jc w:val="both"/>
      </w:pPr>
      <w:r w:rsidRPr="00061AB7">
        <w:t>59 5244     2     - радиотехнические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59 5245     8     - электроизоляционные с бесчелночных станков</w:t>
      </w:r>
    </w:p>
    <w:p w:rsidR="00CC4CF9" w:rsidRPr="00061AB7" w:rsidRDefault="00CC4CF9" w:rsidP="003463F3">
      <w:pPr>
        <w:pStyle w:val="ConsPlusCell"/>
        <w:jc w:val="both"/>
      </w:pPr>
      <w:r w:rsidRPr="00061AB7">
        <w:t>59 5246     3     - конструкционные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5247     9     - строительные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5248     4     - теплоизоляционные и теплозвукоизоляционные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бесчелночных станков</w:t>
      </w:r>
    </w:p>
    <w:p w:rsidR="00CC4CF9" w:rsidRPr="00061AB7" w:rsidRDefault="00CC4CF9" w:rsidP="003463F3">
      <w:pPr>
        <w:pStyle w:val="ConsPlusCell"/>
        <w:jc w:val="both"/>
      </w:pPr>
      <w:r w:rsidRPr="00061AB7">
        <w:t>59 5249     1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59 5260     9     Ленты стеклянные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59 5262     0     - электроизоляционные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5265     7     - специальные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5266     2     - конструкционные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5269     9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59 5270     4     Сетки стеклянные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59 5271     2     - фильтровальные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5272     5     - электроизоляционные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5274     6     - радиотехнические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59 5275     1     - специальные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5276     7     - конструкционные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5277     2     - строительные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5279     3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59 5280     9     Материалы нетканые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59 5281     4     - фильтровальные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5282     6     - электроизоляционные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5283     5     - теплоизоляционные и теплозвукоизоляционные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5284     0     - радиотехнические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59 5285     6     - специальные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5286     1     - конструкционные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5287     7     - строительные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5289     8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59 5290     3     Изделия из непрерывного стеклянного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59 5291     9     Изделия из непрерывного стеклянного волокна /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фильтровальные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5292     4     - электроизоляционные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5293     0     - теплоизоляционные и теплозвукоизоляционные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5294     5     - радиотехнические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59 5295     0     - специальные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5296     6     - конструкционные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5297     1     - строительные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5299     2     Материалы из непрерывного стеклянного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прочие, кроме перечисленных выше</w:t>
      </w:r>
    </w:p>
    <w:p w:rsidR="00CC4CF9" w:rsidRPr="00061AB7" w:rsidRDefault="00CC4CF9" w:rsidP="003463F3">
      <w:pPr>
        <w:pStyle w:val="ConsPlusCell"/>
        <w:jc w:val="both"/>
      </w:pPr>
      <w:r w:rsidRPr="00061AB7">
        <w:t>59 5300     6     Изделия из штапельного стекловолокна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59 5310     0     Холсты /</w:t>
      </w:r>
    </w:p>
    <w:p w:rsidR="00CC4CF9" w:rsidRPr="00061AB7" w:rsidRDefault="00CC4CF9" w:rsidP="003463F3">
      <w:pPr>
        <w:pStyle w:val="ConsPlusCell"/>
        <w:jc w:val="both"/>
      </w:pPr>
      <w:r w:rsidRPr="00061AB7">
        <w:t>59 5311     6     - из супертонкого стекловолокна (СТВ)</w:t>
      </w:r>
    </w:p>
    <w:p w:rsidR="00CC4CF9" w:rsidRPr="00061AB7" w:rsidRDefault="00CC4CF9" w:rsidP="003463F3">
      <w:pPr>
        <w:pStyle w:val="ConsPlusCell"/>
        <w:jc w:val="both"/>
      </w:pPr>
      <w:r w:rsidRPr="00061AB7">
        <w:t>59 5312     1     - для бытовых холодильников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59 5313     7     - стекловолокнистые гидроизоляционные (ВВГ)</w:t>
      </w:r>
    </w:p>
    <w:p w:rsidR="00CC4CF9" w:rsidRPr="00061AB7" w:rsidRDefault="00CC4CF9" w:rsidP="003463F3">
      <w:pPr>
        <w:pStyle w:val="ConsPlusCell"/>
        <w:jc w:val="both"/>
      </w:pPr>
      <w:r w:rsidRPr="00061AB7">
        <w:t>59 5314     2     - для мягкой кровли</w:t>
      </w:r>
    </w:p>
    <w:p w:rsidR="00CC4CF9" w:rsidRPr="00061AB7" w:rsidRDefault="00CC4CF9" w:rsidP="003463F3">
      <w:pPr>
        <w:pStyle w:val="ConsPlusCell"/>
        <w:jc w:val="both"/>
      </w:pPr>
      <w:r w:rsidRPr="00061AB7">
        <w:t>59 5315     8     - для стеклопластиков</w:t>
      </w:r>
    </w:p>
    <w:p w:rsidR="00CC4CF9" w:rsidRPr="00061AB7" w:rsidRDefault="00CC4CF9" w:rsidP="003463F3">
      <w:pPr>
        <w:pStyle w:val="ConsPlusCell"/>
        <w:jc w:val="both"/>
      </w:pPr>
      <w:r w:rsidRPr="00061AB7">
        <w:t>59 5900     8     Стекловолокно и изделия из него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59 5990     9     Отходы стекловолокна и изделий из него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59 6000     8     Изделия из ситаллов и шлакоситаллов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59 6100     1     Изделия из ситаллов (без изделий на основе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электровакуумного стекла)</w:t>
      </w:r>
    </w:p>
    <w:p w:rsidR="00CC4CF9" w:rsidRPr="00061AB7" w:rsidRDefault="00CC4CF9" w:rsidP="003463F3">
      <w:pPr>
        <w:pStyle w:val="ConsPlusCell"/>
        <w:jc w:val="both"/>
      </w:pPr>
      <w:r w:rsidRPr="00061AB7">
        <w:t>59 6110     6     Трубы из ситаллов и фасонные части к ним</w:t>
      </w:r>
    </w:p>
    <w:p w:rsidR="00CC4CF9" w:rsidRPr="00061AB7" w:rsidRDefault="00CC4CF9" w:rsidP="003463F3">
      <w:pPr>
        <w:pStyle w:val="ConsPlusCell"/>
        <w:jc w:val="both"/>
      </w:pPr>
      <w:r w:rsidRPr="00061AB7">
        <w:t>59 6111     1     Трубы</w:t>
      </w:r>
    </w:p>
    <w:p w:rsidR="00CC4CF9" w:rsidRPr="00061AB7" w:rsidRDefault="00CC4CF9" w:rsidP="003463F3">
      <w:pPr>
        <w:pStyle w:val="ConsPlusCell"/>
        <w:jc w:val="both"/>
      </w:pPr>
      <w:r w:rsidRPr="00061AB7">
        <w:t>59 6112     7     Тройники</w:t>
      </w:r>
    </w:p>
    <w:p w:rsidR="00CC4CF9" w:rsidRPr="00061AB7" w:rsidRDefault="00CC4CF9" w:rsidP="003463F3">
      <w:pPr>
        <w:pStyle w:val="ConsPlusCell"/>
        <w:jc w:val="both"/>
      </w:pPr>
      <w:r w:rsidRPr="00061AB7">
        <w:t>59 6113     2     Крестовины</w:t>
      </w:r>
    </w:p>
    <w:p w:rsidR="00CC4CF9" w:rsidRPr="00061AB7" w:rsidRDefault="00CC4CF9" w:rsidP="003463F3">
      <w:pPr>
        <w:pStyle w:val="ConsPlusCell"/>
        <w:jc w:val="both"/>
      </w:pPr>
      <w:r w:rsidRPr="00061AB7">
        <w:t>59 6114     8     Муфты</w:t>
      </w:r>
    </w:p>
    <w:p w:rsidR="00CC4CF9" w:rsidRPr="00061AB7" w:rsidRDefault="00CC4CF9" w:rsidP="003463F3">
      <w:pPr>
        <w:pStyle w:val="ConsPlusCell"/>
        <w:jc w:val="both"/>
      </w:pPr>
      <w:r w:rsidRPr="00061AB7">
        <w:t>59 6115     3     Отступы</w:t>
      </w:r>
    </w:p>
    <w:p w:rsidR="00CC4CF9" w:rsidRPr="00061AB7" w:rsidRDefault="00CC4CF9" w:rsidP="003463F3">
      <w:pPr>
        <w:pStyle w:val="ConsPlusCell"/>
        <w:jc w:val="both"/>
      </w:pPr>
      <w:r w:rsidRPr="00061AB7">
        <w:t>59 6120     0     Детали к текстильным машинам</w:t>
      </w:r>
    </w:p>
    <w:p w:rsidR="00CC4CF9" w:rsidRPr="00061AB7" w:rsidRDefault="00CC4CF9" w:rsidP="003463F3">
      <w:pPr>
        <w:pStyle w:val="ConsPlusCell"/>
        <w:jc w:val="both"/>
      </w:pPr>
      <w:r w:rsidRPr="00061AB7">
        <w:t>59 6121     6     Гарнитура нитепроводящая</w:t>
      </w:r>
    </w:p>
    <w:p w:rsidR="00CC4CF9" w:rsidRPr="00061AB7" w:rsidRDefault="00CC4CF9" w:rsidP="003463F3">
      <w:pPr>
        <w:pStyle w:val="ConsPlusCell"/>
        <w:jc w:val="both"/>
      </w:pPr>
      <w:r w:rsidRPr="00061AB7">
        <w:t>59 6122     1     Диски замасливающие и прядильные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6130     5     Детали электроизоляционные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6131     0     Вставки дугогасительные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6132     6     Изоляторы аппаратурные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6133     1     Изоляторы электрических установок</w:t>
      </w:r>
    </w:p>
    <w:p w:rsidR="00CC4CF9" w:rsidRPr="00061AB7" w:rsidRDefault="00CC4CF9" w:rsidP="003463F3">
      <w:pPr>
        <w:pStyle w:val="ConsPlusCell"/>
        <w:jc w:val="both"/>
      </w:pPr>
      <w:r w:rsidRPr="00061AB7">
        <w:t>59 6140     5     Детали для радиоэлектронной техники</w:t>
      </w:r>
    </w:p>
    <w:p w:rsidR="00CC4CF9" w:rsidRPr="00061AB7" w:rsidRDefault="00CC4CF9" w:rsidP="003463F3">
      <w:pPr>
        <w:pStyle w:val="ConsPlusCell"/>
        <w:jc w:val="both"/>
      </w:pPr>
      <w:r w:rsidRPr="00061AB7">
        <w:t>59 6141     5     Подкладки для интегральных схем</w:t>
      </w:r>
    </w:p>
    <w:p w:rsidR="00CC4CF9" w:rsidRPr="00061AB7" w:rsidRDefault="00CC4CF9" w:rsidP="003463F3">
      <w:pPr>
        <w:pStyle w:val="ConsPlusCell"/>
        <w:jc w:val="both"/>
      </w:pPr>
      <w:r w:rsidRPr="00061AB7">
        <w:t>59 6150     4     Плитки прессованные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59 6151     9     - ситалловые квадратные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6160     9     Детали для приборов из ситалла</w:t>
      </w:r>
    </w:p>
    <w:p w:rsidR="00CC4CF9" w:rsidRPr="00061AB7" w:rsidRDefault="00CC4CF9" w:rsidP="003463F3">
      <w:pPr>
        <w:pStyle w:val="ConsPlusCell"/>
        <w:jc w:val="both"/>
      </w:pPr>
      <w:r w:rsidRPr="00061AB7">
        <w:t>59 6200     5     Изделия из шлакоситаллов</w:t>
      </w:r>
    </w:p>
    <w:p w:rsidR="00CC4CF9" w:rsidRPr="00061AB7" w:rsidRDefault="00CC4CF9" w:rsidP="003463F3">
      <w:pPr>
        <w:pStyle w:val="ConsPlusCell"/>
        <w:jc w:val="both"/>
      </w:pPr>
      <w:r w:rsidRPr="00061AB7">
        <w:t>59 6210     1     Плиты из шлакоситаллов /</w:t>
      </w:r>
    </w:p>
    <w:p w:rsidR="00CC4CF9" w:rsidRPr="00061AB7" w:rsidRDefault="00CC4CF9" w:rsidP="003463F3">
      <w:pPr>
        <w:pStyle w:val="ConsPlusCell"/>
        <w:jc w:val="both"/>
      </w:pPr>
      <w:r w:rsidRPr="00061AB7">
        <w:t>59 6211     5     - прессованные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6212     0     - прокатные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6220     4     Листы из шлакоситаллов /</w:t>
      </w:r>
    </w:p>
    <w:p w:rsidR="00CC4CF9" w:rsidRPr="00061AB7" w:rsidRDefault="00CC4CF9" w:rsidP="003463F3">
      <w:pPr>
        <w:pStyle w:val="ConsPlusCell"/>
        <w:jc w:val="both"/>
      </w:pPr>
      <w:r w:rsidRPr="00061AB7">
        <w:t>59 6221     5     - прокатные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6230     9     Изделия технического назначения из шлакоситаллов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59 7000     0     Посуда сортовая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59 7002     1     Изделия из хрусталя *</w:t>
      </w:r>
    </w:p>
    <w:p w:rsidR="00CC4CF9" w:rsidRPr="00061AB7" w:rsidRDefault="00CC4CF9" w:rsidP="003463F3">
      <w:pPr>
        <w:pStyle w:val="ConsPlusCell"/>
        <w:jc w:val="both"/>
      </w:pPr>
      <w:r w:rsidRPr="00061AB7">
        <w:t>59 7003     7     Посуда выдувная *</w:t>
      </w:r>
    </w:p>
    <w:p w:rsidR="00CC4CF9" w:rsidRPr="00061AB7" w:rsidRDefault="00CC4CF9" w:rsidP="003463F3">
      <w:pPr>
        <w:pStyle w:val="ConsPlusCell"/>
        <w:jc w:val="both"/>
      </w:pPr>
      <w:r w:rsidRPr="00061AB7">
        <w:t>59 7005     8     Бокальчики *</w:t>
      </w:r>
    </w:p>
    <w:p w:rsidR="00CC4CF9" w:rsidRPr="00061AB7" w:rsidRDefault="00CC4CF9" w:rsidP="003463F3">
      <w:pPr>
        <w:pStyle w:val="ConsPlusCell"/>
        <w:jc w:val="both"/>
      </w:pPr>
      <w:r w:rsidRPr="00061AB7">
        <w:t>59 7006     3     Рюмки *</w:t>
      </w:r>
    </w:p>
    <w:p w:rsidR="00CC4CF9" w:rsidRPr="00061AB7" w:rsidRDefault="00CC4CF9" w:rsidP="003463F3">
      <w:pPr>
        <w:pStyle w:val="ConsPlusCell"/>
        <w:jc w:val="both"/>
      </w:pPr>
      <w:r w:rsidRPr="00061AB7">
        <w:t>59 7007     9     Фужеры *</w:t>
      </w:r>
    </w:p>
    <w:p w:rsidR="00CC4CF9" w:rsidRPr="00061AB7" w:rsidRDefault="00CC4CF9" w:rsidP="003463F3">
      <w:pPr>
        <w:pStyle w:val="ConsPlusCell"/>
        <w:jc w:val="both"/>
      </w:pPr>
      <w:r w:rsidRPr="00061AB7">
        <w:t>59 7008     4     Блюдца *</w:t>
      </w:r>
    </w:p>
    <w:p w:rsidR="00CC4CF9" w:rsidRPr="00061AB7" w:rsidRDefault="00CC4CF9" w:rsidP="003463F3">
      <w:pPr>
        <w:pStyle w:val="ConsPlusCell"/>
        <w:jc w:val="both"/>
      </w:pPr>
      <w:r w:rsidRPr="00061AB7">
        <w:t>59 7010     5     Стаканы разные *</w:t>
      </w:r>
    </w:p>
    <w:p w:rsidR="00CC4CF9" w:rsidRPr="00061AB7" w:rsidRDefault="00CC4CF9" w:rsidP="003463F3">
      <w:pPr>
        <w:pStyle w:val="ConsPlusCell"/>
        <w:jc w:val="both"/>
      </w:pPr>
      <w:r w:rsidRPr="00061AB7">
        <w:t>59 7011     0     Стаканы выдувные *</w:t>
      </w:r>
    </w:p>
    <w:p w:rsidR="00CC4CF9" w:rsidRPr="00061AB7" w:rsidRDefault="00CC4CF9" w:rsidP="003463F3">
      <w:pPr>
        <w:pStyle w:val="ConsPlusCell"/>
        <w:jc w:val="both"/>
      </w:pPr>
      <w:r w:rsidRPr="00061AB7">
        <w:t>59 7012     6     Стаканы чайные *</w:t>
      </w:r>
    </w:p>
    <w:p w:rsidR="00CC4CF9" w:rsidRPr="00061AB7" w:rsidRDefault="00CC4CF9" w:rsidP="003463F3">
      <w:pPr>
        <w:pStyle w:val="ConsPlusCell"/>
        <w:jc w:val="both"/>
      </w:pPr>
      <w:r w:rsidRPr="00061AB7">
        <w:t>59 7100     4     Стеклоизделия бытовые и художественные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бесцветного, окрашенного и накладного стекла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(кроме стекла, окрашенного окислами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редкоземельных элементов), выдувные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7110     9     Стаканы / разные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7111     4     - ручной выработки для вина</w:t>
      </w:r>
    </w:p>
    <w:p w:rsidR="00CC4CF9" w:rsidRPr="00061AB7" w:rsidRDefault="00CC4CF9" w:rsidP="003463F3">
      <w:pPr>
        <w:pStyle w:val="ConsPlusCell"/>
        <w:jc w:val="both"/>
      </w:pPr>
      <w:r w:rsidRPr="00061AB7">
        <w:t>59 7112     5     - механизированной выработки для вина</w:t>
      </w:r>
    </w:p>
    <w:p w:rsidR="00CC4CF9" w:rsidRPr="00061AB7" w:rsidRDefault="00CC4CF9" w:rsidP="003463F3">
      <w:pPr>
        <w:pStyle w:val="ConsPlusCell"/>
        <w:jc w:val="both"/>
      </w:pPr>
      <w:r w:rsidRPr="00061AB7">
        <w:t>59 7113     5     - для воды, пива и коктейлей</w:t>
      </w:r>
    </w:p>
    <w:p w:rsidR="00CC4CF9" w:rsidRPr="00061AB7" w:rsidRDefault="00CC4CF9" w:rsidP="003463F3">
      <w:pPr>
        <w:pStyle w:val="ConsPlusCell"/>
        <w:jc w:val="both"/>
      </w:pPr>
      <w:r w:rsidRPr="00061AB7">
        <w:t>59 7114     0     - для карандашей</w:t>
      </w:r>
    </w:p>
    <w:p w:rsidR="00CC4CF9" w:rsidRPr="00061AB7" w:rsidRDefault="00CC4CF9" w:rsidP="003463F3">
      <w:pPr>
        <w:pStyle w:val="ConsPlusCell"/>
        <w:jc w:val="both"/>
      </w:pPr>
      <w:r w:rsidRPr="00061AB7">
        <w:t>59 7115     6     - дорожные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7116     1     - ручной выработки для чая</w:t>
      </w:r>
    </w:p>
    <w:p w:rsidR="00CC4CF9" w:rsidRPr="00061AB7" w:rsidRDefault="00CC4CF9" w:rsidP="003463F3">
      <w:pPr>
        <w:pStyle w:val="ConsPlusCell"/>
        <w:jc w:val="both"/>
      </w:pPr>
      <w:r w:rsidRPr="00061AB7">
        <w:t>59 7117     7     - механизированной выработки для чая</w:t>
      </w:r>
    </w:p>
    <w:p w:rsidR="00CC4CF9" w:rsidRPr="00061AB7" w:rsidRDefault="00CC4CF9" w:rsidP="003463F3">
      <w:pPr>
        <w:pStyle w:val="ConsPlusCell"/>
        <w:jc w:val="both"/>
      </w:pPr>
      <w:r w:rsidRPr="00061AB7">
        <w:t>59 7118     2     - сувенирные (в т.ч. келыхи)</w:t>
      </w:r>
    </w:p>
    <w:p w:rsidR="00CC4CF9" w:rsidRPr="00061AB7" w:rsidRDefault="00CC4CF9" w:rsidP="003463F3">
      <w:pPr>
        <w:pStyle w:val="ConsPlusCell"/>
        <w:jc w:val="both"/>
      </w:pPr>
      <w:r w:rsidRPr="00061AB7">
        <w:t>59 7120     3     Изделия на ножке</w:t>
      </w:r>
    </w:p>
    <w:p w:rsidR="00CC4CF9" w:rsidRPr="00061AB7" w:rsidRDefault="00CC4CF9" w:rsidP="003463F3">
      <w:pPr>
        <w:pStyle w:val="ConsPlusCell"/>
        <w:jc w:val="both"/>
      </w:pPr>
      <w:r w:rsidRPr="00061AB7">
        <w:t>59 7121     9     Бокальчики на нешлифованной ножке</w:t>
      </w:r>
    </w:p>
    <w:p w:rsidR="00CC4CF9" w:rsidRPr="00061AB7" w:rsidRDefault="00CC4CF9" w:rsidP="003463F3">
      <w:pPr>
        <w:pStyle w:val="ConsPlusCell"/>
        <w:jc w:val="both"/>
      </w:pPr>
      <w:r w:rsidRPr="00061AB7">
        <w:t>59 7122     4     Бокальчики на шлифованной ножке</w:t>
      </w:r>
    </w:p>
    <w:p w:rsidR="00CC4CF9" w:rsidRPr="00061AB7" w:rsidRDefault="00CC4CF9" w:rsidP="003463F3">
      <w:pPr>
        <w:pStyle w:val="ConsPlusCell"/>
        <w:jc w:val="both"/>
      </w:pPr>
      <w:r w:rsidRPr="00061AB7">
        <w:t>59 7123     9     Бокалы на нешлифованной ножке</w:t>
      </w:r>
    </w:p>
    <w:p w:rsidR="00CC4CF9" w:rsidRPr="00061AB7" w:rsidRDefault="00CC4CF9" w:rsidP="003463F3">
      <w:pPr>
        <w:pStyle w:val="ConsPlusCell"/>
        <w:jc w:val="both"/>
      </w:pPr>
      <w:r w:rsidRPr="00061AB7">
        <w:t>59 7124     5     Бокалы на шлифованной ножке</w:t>
      </w:r>
    </w:p>
    <w:p w:rsidR="00CC4CF9" w:rsidRPr="00061AB7" w:rsidRDefault="00CC4CF9" w:rsidP="003463F3">
      <w:pPr>
        <w:pStyle w:val="ConsPlusCell"/>
        <w:jc w:val="both"/>
      </w:pPr>
      <w:r w:rsidRPr="00061AB7">
        <w:t>59 7125     0     Изделия сувенирные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7126     6     Рюмки на нешлифованной ножке</w:t>
      </w:r>
    </w:p>
    <w:p w:rsidR="00CC4CF9" w:rsidRPr="00061AB7" w:rsidRDefault="00CC4CF9" w:rsidP="003463F3">
      <w:pPr>
        <w:pStyle w:val="ConsPlusCell"/>
        <w:jc w:val="both"/>
      </w:pPr>
      <w:r w:rsidRPr="00061AB7">
        <w:t>59 7127     1     Рюмки на шлифованной ножке</w:t>
      </w:r>
    </w:p>
    <w:p w:rsidR="00CC4CF9" w:rsidRPr="00061AB7" w:rsidRDefault="00CC4CF9" w:rsidP="003463F3">
      <w:pPr>
        <w:pStyle w:val="ConsPlusCell"/>
        <w:jc w:val="both"/>
      </w:pPr>
      <w:r w:rsidRPr="00061AB7">
        <w:t>59 7128     7     Фужеры на нешлифованной ножке</w:t>
      </w:r>
    </w:p>
    <w:p w:rsidR="00CC4CF9" w:rsidRPr="00061AB7" w:rsidRDefault="00CC4CF9" w:rsidP="003463F3">
      <w:pPr>
        <w:pStyle w:val="ConsPlusCell"/>
        <w:jc w:val="both"/>
      </w:pPr>
      <w:r w:rsidRPr="00061AB7">
        <w:t>59 7129     2     Фужеры на шлифованной ножке</w:t>
      </w:r>
    </w:p>
    <w:p w:rsidR="00CC4CF9" w:rsidRPr="00061AB7" w:rsidRDefault="00CC4CF9" w:rsidP="003463F3">
      <w:pPr>
        <w:pStyle w:val="ConsPlusCell"/>
        <w:jc w:val="both"/>
      </w:pPr>
      <w:r w:rsidRPr="00061AB7">
        <w:t>59 7130     8     Вазы / разные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7131     3     - для печенья и конфет</w:t>
      </w:r>
    </w:p>
    <w:p w:rsidR="00CC4CF9" w:rsidRPr="00061AB7" w:rsidRDefault="00CC4CF9" w:rsidP="003463F3">
      <w:pPr>
        <w:pStyle w:val="ConsPlusCell"/>
        <w:jc w:val="both"/>
      </w:pPr>
      <w:r w:rsidRPr="00061AB7">
        <w:t>59 7134     2     - для варенья, крема и мороженого</w:t>
      </w:r>
    </w:p>
    <w:p w:rsidR="00CC4CF9" w:rsidRPr="00061AB7" w:rsidRDefault="00CC4CF9" w:rsidP="003463F3">
      <w:pPr>
        <w:pStyle w:val="ConsPlusCell"/>
        <w:jc w:val="both"/>
      </w:pPr>
      <w:r w:rsidRPr="00061AB7">
        <w:t>59 7136     0     - для фруктов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59 7137     6     - первой сложности для цветов (имеющие плавную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линию корпуса без резко выраженного горла или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 горлом высотой до 40 мм)</w:t>
      </w:r>
    </w:p>
    <w:p w:rsidR="00CC4CF9" w:rsidRPr="00061AB7" w:rsidRDefault="00CC4CF9" w:rsidP="003463F3">
      <w:pPr>
        <w:pStyle w:val="ConsPlusCell"/>
        <w:jc w:val="both"/>
      </w:pPr>
      <w:r w:rsidRPr="00061AB7">
        <w:t>59 7138     1     - второй сложности для цветов (на выдувном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поддоне, с резко выраженным горлом; без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поддона с горлом высотой 50 мм и свыше,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выступами на корпусе, на приставном поддоне)</w:t>
      </w:r>
    </w:p>
    <w:p w:rsidR="00CC4CF9" w:rsidRPr="00061AB7" w:rsidRDefault="00CC4CF9" w:rsidP="003463F3">
      <w:pPr>
        <w:pStyle w:val="ConsPlusCell"/>
        <w:jc w:val="both"/>
      </w:pPr>
      <w:r w:rsidRPr="00061AB7">
        <w:t>59 7139     7     - третьей сложности для цветов (на прилепной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или выдувной ножке с заливом; на массивном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лепном поддоне; с прилепами по корпусу или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лепными ручками)</w:t>
      </w:r>
    </w:p>
    <w:p w:rsidR="00CC4CF9" w:rsidRPr="00061AB7" w:rsidRDefault="00CC4CF9" w:rsidP="003463F3">
      <w:pPr>
        <w:pStyle w:val="ConsPlusCell"/>
        <w:jc w:val="both"/>
      </w:pPr>
      <w:r w:rsidRPr="00061AB7">
        <w:t>59 7140     2     Посуда для сервировки чайного стола</w:t>
      </w:r>
    </w:p>
    <w:p w:rsidR="00CC4CF9" w:rsidRPr="00061AB7" w:rsidRDefault="00CC4CF9" w:rsidP="003463F3">
      <w:pPr>
        <w:pStyle w:val="ConsPlusCell"/>
        <w:jc w:val="both"/>
      </w:pPr>
      <w:r w:rsidRPr="00061AB7">
        <w:t>59 7141     8     Блюдца для чая</w:t>
      </w:r>
    </w:p>
    <w:p w:rsidR="00CC4CF9" w:rsidRPr="00061AB7" w:rsidRDefault="00CC4CF9" w:rsidP="003463F3">
      <w:pPr>
        <w:pStyle w:val="ConsPlusCell"/>
        <w:jc w:val="both"/>
      </w:pPr>
      <w:r w:rsidRPr="00061AB7">
        <w:t>59 7142     3     Блюдца для варенья</w:t>
      </w:r>
    </w:p>
    <w:p w:rsidR="00CC4CF9" w:rsidRPr="00061AB7" w:rsidRDefault="00CC4CF9" w:rsidP="003463F3">
      <w:pPr>
        <w:pStyle w:val="ConsPlusCell"/>
        <w:jc w:val="both"/>
      </w:pPr>
      <w:r w:rsidRPr="00061AB7">
        <w:t>59 7143     9     Чашки</w:t>
      </w:r>
    </w:p>
    <w:p w:rsidR="00CC4CF9" w:rsidRPr="00061AB7" w:rsidRDefault="00CC4CF9" w:rsidP="003463F3">
      <w:pPr>
        <w:pStyle w:val="ConsPlusCell"/>
        <w:jc w:val="both"/>
      </w:pPr>
      <w:r w:rsidRPr="00061AB7">
        <w:t>59 7144     4     Колпаки для сыра</w:t>
      </w:r>
    </w:p>
    <w:p w:rsidR="00CC4CF9" w:rsidRPr="00061AB7" w:rsidRDefault="00CC4CF9" w:rsidP="003463F3">
      <w:pPr>
        <w:pStyle w:val="ConsPlusCell"/>
        <w:jc w:val="both"/>
      </w:pPr>
      <w:r w:rsidRPr="00061AB7">
        <w:t>59 7145     6     Сухарницы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7146     5     Сахарницы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7147     0     Масленки</w:t>
      </w:r>
    </w:p>
    <w:p w:rsidR="00CC4CF9" w:rsidRPr="00061AB7" w:rsidRDefault="00CC4CF9" w:rsidP="003463F3">
      <w:pPr>
        <w:pStyle w:val="ConsPlusCell"/>
        <w:jc w:val="both"/>
      </w:pPr>
      <w:r w:rsidRPr="00061AB7">
        <w:t>59 7148     6     Молочники</w:t>
      </w:r>
    </w:p>
    <w:p w:rsidR="00CC4CF9" w:rsidRPr="00061AB7" w:rsidRDefault="00CC4CF9" w:rsidP="003463F3">
      <w:pPr>
        <w:pStyle w:val="ConsPlusCell"/>
        <w:jc w:val="both"/>
      </w:pPr>
      <w:r w:rsidRPr="00061AB7">
        <w:t>59 7149     1     Чайницы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7150     7     Посуда для сервировки обеденного стола</w:t>
      </w:r>
    </w:p>
    <w:p w:rsidR="00CC4CF9" w:rsidRPr="00061AB7" w:rsidRDefault="00CC4CF9" w:rsidP="003463F3">
      <w:pPr>
        <w:pStyle w:val="ConsPlusCell"/>
        <w:jc w:val="both"/>
      </w:pPr>
      <w:r w:rsidRPr="00061AB7">
        <w:t>59 7151     2     Блюда для фруктов и тортов</w:t>
      </w:r>
    </w:p>
    <w:p w:rsidR="00CC4CF9" w:rsidRPr="00061AB7" w:rsidRDefault="00CC4CF9" w:rsidP="003463F3">
      <w:pPr>
        <w:pStyle w:val="ConsPlusCell"/>
        <w:jc w:val="both"/>
      </w:pPr>
      <w:r w:rsidRPr="00061AB7">
        <w:t>59 7152     8     Графины для вина (в т.ч. штофы)</w:t>
      </w:r>
    </w:p>
    <w:p w:rsidR="00CC4CF9" w:rsidRPr="00061AB7" w:rsidRDefault="00CC4CF9" w:rsidP="003463F3">
      <w:pPr>
        <w:pStyle w:val="ConsPlusCell"/>
        <w:jc w:val="both"/>
      </w:pPr>
      <w:r w:rsidRPr="00061AB7">
        <w:t>59 7153     3     Графины для воды</w:t>
      </w:r>
    </w:p>
    <w:p w:rsidR="00CC4CF9" w:rsidRPr="00061AB7" w:rsidRDefault="00CC4CF9" w:rsidP="003463F3">
      <w:pPr>
        <w:pStyle w:val="ConsPlusCell"/>
        <w:jc w:val="both"/>
      </w:pPr>
      <w:r w:rsidRPr="00061AB7">
        <w:t>59 7154     9     Подносы</w:t>
      </w:r>
    </w:p>
    <w:p w:rsidR="00CC4CF9" w:rsidRPr="00061AB7" w:rsidRDefault="00CC4CF9" w:rsidP="003463F3">
      <w:pPr>
        <w:pStyle w:val="ConsPlusCell"/>
        <w:jc w:val="both"/>
      </w:pPr>
      <w:r w:rsidRPr="00061AB7">
        <w:t>59 7155     4     Полоскательницы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7156     0     Кувшины</w:t>
      </w:r>
    </w:p>
    <w:p w:rsidR="00CC4CF9" w:rsidRPr="00061AB7" w:rsidRDefault="00CC4CF9" w:rsidP="003463F3">
      <w:pPr>
        <w:pStyle w:val="ConsPlusCell"/>
        <w:jc w:val="both"/>
      </w:pPr>
      <w:r w:rsidRPr="00061AB7">
        <w:t>59 7157     5     Салатники</w:t>
      </w:r>
    </w:p>
    <w:p w:rsidR="00CC4CF9" w:rsidRPr="00061AB7" w:rsidRDefault="00CC4CF9" w:rsidP="003463F3">
      <w:pPr>
        <w:pStyle w:val="ConsPlusCell"/>
        <w:jc w:val="both"/>
      </w:pPr>
      <w:r w:rsidRPr="00061AB7">
        <w:t>59 7158     0     Солонки</w:t>
      </w:r>
    </w:p>
    <w:p w:rsidR="00CC4CF9" w:rsidRPr="00061AB7" w:rsidRDefault="00CC4CF9" w:rsidP="003463F3">
      <w:pPr>
        <w:pStyle w:val="ConsPlusCell"/>
        <w:jc w:val="both"/>
      </w:pPr>
      <w:r w:rsidRPr="00061AB7">
        <w:t>59 7159     6     Тарелки</w:t>
      </w:r>
    </w:p>
    <w:p w:rsidR="00CC4CF9" w:rsidRPr="00061AB7" w:rsidRDefault="00CC4CF9" w:rsidP="003463F3">
      <w:pPr>
        <w:pStyle w:val="ConsPlusCell"/>
        <w:jc w:val="both"/>
      </w:pPr>
      <w:r w:rsidRPr="00061AB7">
        <w:t>59 7160     1     Приборы (наборы) /</w:t>
      </w:r>
    </w:p>
    <w:p w:rsidR="00CC4CF9" w:rsidRPr="00061AB7" w:rsidRDefault="00CC4CF9" w:rsidP="003463F3">
      <w:pPr>
        <w:pStyle w:val="ConsPlusCell"/>
        <w:jc w:val="both"/>
      </w:pPr>
      <w:r w:rsidRPr="00061AB7">
        <w:t>59 7161     7     - для варенья, десерта, крема, мороженого,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ягод, компота и крюшона</w:t>
      </w:r>
    </w:p>
    <w:p w:rsidR="00CC4CF9" w:rsidRPr="00061AB7" w:rsidRDefault="00CC4CF9" w:rsidP="003463F3">
      <w:pPr>
        <w:pStyle w:val="ConsPlusCell"/>
        <w:jc w:val="both"/>
      </w:pPr>
      <w:r w:rsidRPr="00061AB7">
        <w:t>59 7162     2     - для воды, молока, соков и чая</w:t>
      </w:r>
    </w:p>
    <w:p w:rsidR="00CC4CF9" w:rsidRPr="00061AB7" w:rsidRDefault="00CC4CF9" w:rsidP="003463F3">
      <w:pPr>
        <w:pStyle w:val="ConsPlusCell"/>
        <w:jc w:val="both"/>
      </w:pPr>
      <w:r w:rsidRPr="00061AB7">
        <w:t>59 7163     8     - для вина и водки</w:t>
      </w:r>
    </w:p>
    <w:p w:rsidR="00CC4CF9" w:rsidRPr="00061AB7" w:rsidRDefault="00CC4CF9" w:rsidP="003463F3">
      <w:pPr>
        <w:pStyle w:val="ConsPlusCell"/>
        <w:jc w:val="both"/>
      </w:pPr>
      <w:r w:rsidRPr="00061AB7">
        <w:t>59 7166     4     - для салата, блинов и гарниров</w:t>
      </w:r>
    </w:p>
    <w:p w:rsidR="00CC4CF9" w:rsidRPr="00061AB7" w:rsidRDefault="00CC4CF9" w:rsidP="003463F3">
      <w:pPr>
        <w:pStyle w:val="ConsPlusCell"/>
        <w:jc w:val="both"/>
      </w:pPr>
      <w:r w:rsidRPr="00061AB7">
        <w:t>59 7168     5     - туалетные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7170     6     Наборы и сервизы /</w:t>
      </w:r>
    </w:p>
    <w:p w:rsidR="00CC4CF9" w:rsidRPr="00061AB7" w:rsidRDefault="00CC4CF9" w:rsidP="003463F3">
      <w:pPr>
        <w:pStyle w:val="ConsPlusCell"/>
        <w:jc w:val="both"/>
      </w:pPr>
      <w:r w:rsidRPr="00061AB7">
        <w:t>59 7171     1     - для вина (в т.ч. бокалов, рюмок, фужеров,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стаканов)</w:t>
      </w:r>
    </w:p>
    <w:p w:rsidR="00CC4CF9" w:rsidRPr="00061AB7" w:rsidRDefault="00CC4CF9" w:rsidP="003463F3">
      <w:pPr>
        <w:pStyle w:val="ConsPlusCell"/>
        <w:jc w:val="both"/>
      </w:pPr>
      <w:r w:rsidRPr="00061AB7">
        <w:t>59 7179     5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59 7180     0     Посуда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59 7181     6     Бонбоньерки</w:t>
      </w:r>
    </w:p>
    <w:p w:rsidR="00CC4CF9" w:rsidRPr="00061AB7" w:rsidRDefault="00CC4CF9" w:rsidP="003463F3">
      <w:pPr>
        <w:pStyle w:val="ConsPlusCell"/>
        <w:jc w:val="both"/>
      </w:pPr>
      <w:r w:rsidRPr="00061AB7">
        <w:t>59 7183     7     Кружки</w:t>
      </w:r>
    </w:p>
    <w:p w:rsidR="00CC4CF9" w:rsidRPr="00061AB7" w:rsidRDefault="00CC4CF9" w:rsidP="003463F3">
      <w:pPr>
        <w:pStyle w:val="ConsPlusCell"/>
        <w:jc w:val="both"/>
      </w:pPr>
      <w:r w:rsidRPr="00061AB7">
        <w:t>59 7185     8     Салфетницы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7200     8     Стеклоизделия бытовые из бесцветного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окрашенного стекла (кроме стекла, окрашенного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окислами редкоземельных элементов) прессованные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7210     2     Стаканы / разные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7211     8     - для вина</w:t>
      </w:r>
    </w:p>
    <w:p w:rsidR="00CC4CF9" w:rsidRPr="00061AB7" w:rsidRDefault="00CC4CF9" w:rsidP="003463F3">
      <w:pPr>
        <w:pStyle w:val="ConsPlusCell"/>
        <w:jc w:val="both"/>
      </w:pPr>
      <w:r w:rsidRPr="00061AB7">
        <w:t>59 7213     9     - для воды, пива и коктейлей</w:t>
      </w:r>
    </w:p>
    <w:p w:rsidR="00CC4CF9" w:rsidRPr="00061AB7" w:rsidRDefault="00CC4CF9" w:rsidP="003463F3">
      <w:pPr>
        <w:pStyle w:val="ConsPlusCell"/>
        <w:jc w:val="both"/>
      </w:pPr>
      <w:r w:rsidRPr="00061AB7">
        <w:t>59 7214     4     - для карандашей</w:t>
      </w:r>
    </w:p>
    <w:p w:rsidR="00CC4CF9" w:rsidRPr="00061AB7" w:rsidRDefault="00CC4CF9" w:rsidP="003463F3">
      <w:pPr>
        <w:pStyle w:val="ConsPlusCell"/>
        <w:jc w:val="both"/>
      </w:pPr>
      <w:r w:rsidRPr="00061AB7">
        <w:t>59 7215     2     - дорожные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7216     5     - для чая</w:t>
      </w:r>
    </w:p>
    <w:p w:rsidR="00CC4CF9" w:rsidRPr="00061AB7" w:rsidRDefault="00CC4CF9" w:rsidP="003463F3">
      <w:pPr>
        <w:pStyle w:val="ConsPlusCell"/>
        <w:jc w:val="both"/>
      </w:pPr>
      <w:r w:rsidRPr="00061AB7">
        <w:t>59 7220     7     Изделия на ножке</w:t>
      </w:r>
    </w:p>
    <w:p w:rsidR="00CC4CF9" w:rsidRPr="00061AB7" w:rsidRDefault="00CC4CF9" w:rsidP="003463F3">
      <w:pPr>
        <w:pStyle w:val="ConsPlusCell"/>
        <w:jc w:val="both"/>
      </w:pPr>
      <w:r w:rsidRPr="00061AB7">
        <w:t>59 7226     6     Рюмки</w:t>
      </w:r>
    </w:p>
    <w:p w:rsidR="00CC4CF9" w:rsidRPr="00061AB7" w:rsidRDefault="00CC4CF9" w:rsidP="003463F3">
      <w:pPr>
        <w:pStyle w:val="ConsPlusCell"/>
        <w:jc w:val="both"/>
      </w:pPr>
      <w:r w:rsidRPr="00061AB7">
        <w:t>59 7230     1     Вазы / разные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7231     7     - для печенья и конфет</w:t>
      </w:r>
    </w:p>
    <w:p w:rsidR="00CC4CF9" w:rsidRPr="00061AB7" w:rsidRDefault="00CC4CF9" w:rsidP="003463F3">
      <w:pPr>
        <w:pStyle w:val="ConsPlusCell"/>
        <w:jc w:val="both"/>
      </w:pPr>
      <w:r w:rsidRPr="00061AB7">
        <w:t>59 7234     3     - для варенья и крема</w:t>
      </w:r>
    </w:p>
    <w:p w:rsidR="00CC4CF9" w:rsidRPr="00061AB7" w:rsidRDefault="00CC4CF9" w:rsidP="003463F3">
      <w:pPr>
        <w:pStyle w:val="ConsPlusCell"/>
        <w:jc w:val="both"/>
      </w:pPr>
      <w:r w:rsidRPr="00061AB7">
        <w:t>59 7236     4     - для фруктов и тортов</w:t>
      </w:r>
    </w:p>
    <w:p w:rsidR="00CC4CF9" w:rsidRPr="00061AB7" w:rsidRDefault="00CC4CF9" w:rsidP="003463F3">
      <w:pPr>
        <w:pStyle w:val="ConsPlusCell"/>
        <w:jc w:val="both"/>
      </w:pPr>
      <w:r w:rsidRPr="00061AB7">
        <w:t>59 7237     0     - для цветов</w:t>
      </w:r>
    </w:p>
    <w:p w:rsidR="00CC4CF9" w:rsidRPr="00061AB7" w:rsidRDefault="00CC4CF9" w:rsidP="003463F3">
      <w:pPr>
        <w:pStyle w:val="ConsPlusCell"/>
        <w:jc w:val="both"/>
      </w:pPr>
      <w:r w:rsidRPr="00061AB7">
        <w:t>59 7240     6     Посуда для сервировки чайного стола</w:t>
      </w:r>
    </w:p>
    <w:p w:rsidR="00CC4CF9" w:rsidRPr="00061AB7" w:rsidRDefault="00CC4CF9" w:rsidP="003463F3">
      <w:pPr>
        <w:pStyle w:val="ConsPlusCell"/>
        <w:jc w:val="both"/>
      </w:pPr>
      <w:r w:rsidRPr="00061AB7">
        <w:t>59 7241     1     Блюдца для чая</w:t>
      </w:r>
    </w:p>
    <w:p w:rsidR="00CC4CF9" w:rsidRPr="00061AB7" w:rsidRDefault="00CC4CF9" w:rsidP="003463F3">
      <w:pPr>
        <w:pStyle w:val="ConsPlusCell"/>
        <w:jc w:val="both"/>
      </w:pPr>
      <w:r w:rsidRPr="00061AB7">
        <w:t>59 7242     7     Блюдца для варенья</w:t>
      </w:r>
    </w:p>
    <w:p w:rsidR="00CC4CF9" w:rsidRPr="00061AB7" w:rsidRDefault="00CC4CF9" w:rsidP="003463F3">
      <w:pPr>
        <w:pStyle w:val="ConsPlusCell"/>
        <w:jc w:val="both"/>
      </w:pPr>
      <w:r w:rsidRPr="00061AB7">
        <w:t>59 7245     3     Сухарницы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7246     9     Сахарницы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7247     4     Масленки</w:t>
      </w:r>
    </w:p>
    <w:p w:rsidR="00CC4CF9" w:rsidRPr="00061AB7" w:rsidRDefault="00CC4CF9" w:rsidP="003463F3">
      <w:pPr>
        <w:pStyle w:val="ConsPlusCell"/>
        <w:jc w:val="both"/>
      </w:pPr>
      <w:r w:rsidRPr="00061AB7">
        <w:t>59 7248     3     Молочники</w:t>
      </w:r>
    </w:p>
    <w:p w:rsidR="00CC4CF9" w:rsidRPr="00061AB7" w:rsidRDefault="00CC4CF9" w:rsidP="003463F3">
      <w:pPr>
        <w:pStyle w:val="ConsPlusCell"/>
        <w:jc w:val="both"/>
      </w:pPr>
      <w:r w:rsidRPr="00061AB7">
        <w:t>59 7250     0     Посуда для сервировки обеденного стола</w:t>
      </w:r>
    </w:p>
    <w:p w:rsidR="00CC4CF9" w:rsidRPr="00061AB7" w:rsidRDefault="00CC4CF9" w:rsidP="003463F3">
      <w:pPr>
        <w:pStyle w:val="ConsPlusCell"/>
        <w:jc w:val="both"/>
      </w:pPr>
      <w:r w:rsidRPr="00061AB7">
        <w:t>59 7251     6     Блюда для фруктов и тортов</w:t>
      </w:r>
    </w:p>
    <w:p w:rsidR="00CC4CF9" w:rsidRPr="00061AB7" w:rsidRDefault="00CC4CF9" w:rsidP="003463F3">
      <w:pPr>
        <w:pStyle w:val="ConsPlusCell"/>
        <w:jc w:val="both"/>
      </w:pPr>
      <w:r w:rsidRPr="00061AB7">
        <w:t>59 7254     2     Подносы</w:t>
      </w:r>
    </w:p>
    <w:p w:rsidR="00CC4CF9" w:rsidRPr="00061AB7" w:rsidRDefault="00CC4CF9" w:rsidP="003463F3">
      <w:pPr>
        <w:pStyle w:val="ConsPlusCell"/>
        <w:jc w:val="both"/>
      </w:pPr>
      <w:r w:rsidRPr="00061AB7">
        <w:t>59 7257     9     Салатники</w:t>
      </w:r>
    </w:p>
    <w:p w:rsidR="00CC4CF9" w:rsidRPr="00061AB7" w:rsidRDefault="00CC4CF9" w:rsidP="003463F3">
      <w:pPr>
        <w:pStyle w:val="ConsPlusCell"/>
        <w:jc w:val="both"/>
      </w:pPr>
      <w:r w:rsidRPr="00061AB7">
        <w:t>59 7258     4     Солонки</w:t>
      </w:r>
    </w:p>
    <w:p w:rsidR="00CC4CF9" w:rsidRPr="00061AB7" w:rsidRDefault="00CC4CF9" w:rsidP="003463F3">
      <w:pPr>
        <w:pStyle w:val="ConsPlusCell"/>
        <w:jc w:val="both"/>
      </w:pPr>
      <w:r w:rsidRPr="00061AB7">
        <w:t>59 7259     7     Тарелки</w:t>
      </w:r>
    </w:p>
    <w:p w:rsidR="00CC4CF9" w:rsidRPr="00061AB7" w:rsidRDefault="00CC4CF9" w:rsidP="003463F3">
      <w:pPr>
        <w:pStyle w:val="ConsPlusCell"/>
        <w:jc w:val="both"/>
      </w:pPr>
      <w:r w:rsidRPr="00061AB7">
        <w:t>59 7260     5     Приборы (наборы) /</w:t>
      </w:r>
    </w:p>
    <w:p w:rsidR="00CC4CF9" w:rsidRPr="00061AB7" w:rsidRDefault="00CC4CF9" w:rsidP="003463F3">
      <w:pPr>
        <w:pStyle w:val="ConsPlusCell"/>
        <w:jc w:val="both"/>
      </w:pPr>
      <w:r w:rsidRPr="00061AB7">
        <w:t>59 7261     0     - для варенья</w:t>
      </w:r>
    </w:p>
    <w:p w:rsidR="00CC4CF9" w:rsidRPr="00061AB7" w:rsidRDefault="00CC4CF9" w:rsidP="003463F3">
      <w:pPr>
        <w:pStyle w:val="ConsPlusCell"/>
        <w:jc w:val="both"/>
      </w:pPr>
      <w:r w:rsidRPr="00061AB7">
        <w:t>59 7264     7     - письменные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7266     8     - для гарниров</w:t>
      </w:r>
    </w:p>
    <w:p w:rsidR="00CC4CF9" w:rsidRPr="00061AB7" w:rsidRDefault="00CC4CF9" w:rsidP="003463F3">
      <w:pPr>
        <w:pStyle w:val="ConsPlusCell"/>
        <w:jc w:val="both"/>
      </w:pPr>
      <w:r w:rsidRPr="00061AB7">
        <w:t>59 7267     3     - курительные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7280     4     Посуда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59 7281     8     Бонбоньерки</w:t>
      </w:r>
    </w:p>
    <w:p w:rsidR="00CC4CF9" w:rsidRPr="00061AB7" w:rsidRDefault="00CC4CF9" w:rsidP="003463F3">
      <w:pPr>
        <w:pStyle w:val="ConsPlusCell"/>
        <w:jc w:val="both"/>
      </w:pPr>
      <w:r w:rsidRPr="00061AB7">
        <w:t>59 7282     5     Икорницы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7283     0     Кружки</w:t>
      </w:r>
    </w:p>
    <w:p w:rsidR="00CC4CF9" w:rsidRPr="00061AB7" w:rsidRDefault="00CC4CF9" w:rsidP="003463F3">
      <w:pPr>
        <w:pStyle w:val="ConsPlusCell"/>
        <w:jc w:val="both"/>
      </w:pPr>
      <w:r w:rsidRPr="00061AB7">
        <w:t>59 7284     6     Менажницы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7285     1     Салфетницы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7286     7     Соковыжималки для цитрусовых</w:t>
      </w:r>
    </w:p>
    <w:p w:rsidR="00CC4CF9" w:rsidRPr="00061AB7" w:rsidRDefault="00CC4CF9" w:rsidP="003463F3">
      <w:pPr>
        <w:pStyle w:val="ConsPlusCell"/>
        <w:jc w:val="both"/>
      </w:pPr>
      <w:r w:rsidRPr="00061AB7">
        <w:t>59 7287     2     Хренницы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7289     3     Селедочницы-шпротницы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7400     5     Стеклоизделия бытовые из стекла, окрашенного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окислами редкоземельных элементов, выдувные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7410     7     Стаканы / разные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7411     5     - для вина</w:t>
      </w:r>
    </w:p>
    <w:p w:rsidR="00CC4CF9" w:rsidRPr="00061AB7" w:rsidRDefault="00CC4CF9" w:rsidP="003463F3">
      <w:pPr>
        <w:pStyle w:val="ConsPlusCell"/>
        <w:jc w:val="both"/>
      </w:pPr>
      <w:r w:rsidRPr="00061AB7">
        <w:t>59 7413     6     - для воды, пива и коктейлей</w:t>
      </w:r>
    </w:p>
    <w:p w:rsidR="00CC4CF9" w:rsidRPr="00061AB7" w:rsidRDefault="00CC4CF9" w:rsidP="003463F3">
      <w:pPr>
        <w:pStyle w:val="ConsPlusCell"/>
        <w:jc w:val="both"/>
      </w:pPr>
      <w:r w:rsidRPr="00061AB7">
        <w:t>59 7414     1     - для карандашей</w:t>
      </w:r>
    </w:p>
    <w:p w:rsidR="00CC4CF9" w:rsidRPr="00061AB7" w:rsidRDefault="00CC4CF9" w:rsidP="003463F3">
      <w:pPr>
        <w:pStyle w:val="ConsPlusCell"/>
        <w:jc w:val="both"/>
      </w:pPr>
      <w:r w:rsidRPr="00061AB7">
        <w:t>59 7415     7     - дорожные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7419     9     - сувенирные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7420     4     Изделия на ножке</w:t>
      </w:r>
    </w:p>
    <w:p w:rsidR="00CC4CF9" w:rsidRPr="00061AB7" w:rsidRDefault="00CC4CF9" w:rsidP="003463F3">
      <w:pPr>
        <w:pStyle w:val="ConsPlusCell"/>
        <w:jc w:val="both"/>
      </w:pPr>
      <w:r w:rsidRPr="00061AB7">
        <w:t>59 7421     0     Бокальчики</w:t>
      </w:r>
    </w:p>
    <w:p w:rsidR="00CC4CF9" w:rsidRPr="00061AB7" w:rsidRDefault="00CC4CF9" w:rsidP="003463F3">
      <w:pPr>
        <w:pStyle w:val="ConsPlusCell"/>
        <w:jc w:val="both"/>
      </w:pPr>
      <w:r w:rsidRPr="00061AB7">
        <w:t>59 7424     6     Бокалы</w:t>
      </w:r>
    </w:p>
    <w:p w:rsidR="00CC4CF9" w:rsidRPr="00061AB7" w:rsidRDefault="00CC4CF9" w:rsidP="003463F3">
      <w:pPr>
        <w:pStyle w:val="ConsPlusCell"/>
        <w:jc w:val="both"/>
      </w:pPr>
      <w:r w:rsidRPr="00061AB7">
        <w:t>59 7426     7     Рюмки</w:t>
      </w:r>
    </w:p>
    <w:p w:rsidR="00CC4CF9" w:rsidRPr="00061AB7" w:rsidRDefault="00CC4CF9" w:rsidP="003463F3">
      <w:pPr>
        <w:pStyle w:val="ConsPlusCell"/>
        <w:jc w:val="both"/>
      </w:pPr>
      <w:r w:rsidRPr="00061AB7">
        <w:t>59 7428     8     Фужеры</w:t>
      </w:r>
    </w:p>
    <w:p w:rsidR="00CC4CF9" w:rsidRPr="00061AB7" w:rsidRDefault="00CC4CF9" w:rsidP="003463F3">
      <w:pPr>
        <w:pStyle w:val="ConsPlusCell"/>
        <w:jc w:val="both"/>
      </w:pPr>
      <w:r w:rsidRPr="00061AB7">
        <w:t>59 7430     9     Вазы / разные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7431     4     - для печенья и конфет</w:t>
      </w:r>
    </w:p>
    <w:p w:rsidR="00CC4CF9" w:rsidRPr="00061AB7" w:rsidRDefault="00CC4CF9" w:rsidP="003463F3">
      <w:pPr>
        <w:pStyle w:val="ConsPlusCell"/>
        <w:jc w:val="both"/>
      </w:pPr>
      <w:r w:rsidRPr="00061AB7">
        <w:t>59 7434     0     - для крема и варенья</w:t>
      </w:r>
    </w:p>
    <w:p w:rsidR="00CC4CF9" w:rsidRPr="00061AB7" w:rsidRDefault="00CC4CF9" w:rsidP="003463F3">
      <w:pPr>
        <w:pStyle w:val="ConsPlusCell"/>
        <w:jc w:val="both"/>
      </w:pPr>
      <w:r w:rsidRPr="00061AB7">
        <w:t>59 7436     1     - для фруктов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59 7437     7     - для цветов</w:t>
      </w:r>
    </w:p>
    <w:p w:rsidR="00CC4CF9" w:rsidRPr="00061AB7" w:rsidRDefault="00CC4CF9" w:rsidP="003463F3">
      <w:pPr>
        <w:pStyle w:val="ConsPlusCell"/>
        <w:jc w:val="both"/>
      </w:pPr>
      <w:r w:rsidRPr="00061AB7">
        <w:t>59 7440     3     Посуда для сервировки чайного стола</w:t>
      </w:r>
    </w:p>
    <w:p w:rsidR="00CC4CF9" w:rsidRPr="00061AB7" w:rsidRDefault="00CC4CF9" w:rsidP="003463F3">
      <w:pPr>
        <w:pStyle w:val="ConsPlusCell"/>
        <w:jc w:val="both"/>
      </w:pPr>
      <w:r w:rsidRPr="00061AB7">
        <w:t>59 7442     4     Блюдца для варенья</w:t>
      </w:r>
    </w:p>
    <w:p w:rsidR="00CC4CF9" w:rsidRPr="00061AB7" w:rsidRDefault="00CC4CF9" w:rsidP="003463F3">
      <w:pPr>
        <w:pStyle w:val="ConsPlusCell"/>
        <w:jc w:val="both"/>
      </w:pPr>
      <w:r w:rsidRPr="00061AB7">
        <w:t>59 7443     8     Чашки</w:t>
      </w:r>
    </w:p>
    <w:p w:rsidR="00CC4CF9" w:rsidRPr="00061AB7" w:rsidRDefault="00CC4CF9" w:rsidP="003463F3">
      <w:pPr>
        <w:pStyle w:val="ConsPlusCell"/>
        <w:jc w:val="both"/>
      </w:pPr>
      <w:r w:rsidRPr="00061AB7">
        <w:t>59 7449     2     Чайницы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7450     8     Посуда для сервировки обеденного стола</w:t>
      </w:r>
    </w:p>
    <w:p w:rsidR="00CC4CF9" w:rsidRPr="00061AB7" w:rsidRDefault="00CC4CF9" w:rsidP="003463F3">
      <w:pPr>
        <w:pStyle w:val="ConsPlusCell"/>
        <w:jc w:val="both"/>
      </w:pPr>
      <w:r w:rsidRPr="00061AB7">
        <w:t>59 7452     9     Графины для вина (в т.ч. штофы)</w:t>
      </w:r>
    </w:p>
    <w:p w:rsidR="00CC4CF9" w:rsidRPr="00061AB7" w:rsidRDefault="00CC4CF9" w:rsidP="003463F3">
      <w:pPr>
        <w:pStyle w:val="ConsPlusCell"/>
        <w:jc w:val="both"/>
      </w:pPr>
      <w:r w:rsidRPr="00061AB7">
        <w:t>59 7455     5     Полоскательницы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7456     0     Кувшины</w:t>
      </w:r>
    </w:p>
    <w:p w:rsidR="00CC4CF9" w:rsidRPr="00061AB7" w:rsidRDefault="00CC4CF9" w:rsidP="003463F3">
      <w:pPr>
        <w:pStyle w:val="ConsPlusCell"/>
        <w:jc w:val="both"/>
      </w:pPr>
      <w:r w:rsidRPr="00061AB7">
        <w:t>59 7457     6     Салатники</w:t>
      </w:r>
    </w:p>
    <w:p w:rsidR="00CC4CF9" w:rsidRPr="00061AB7" w:rsidRDefault="00CC4CF9" w:rsidP="003463F3">
      <w:pPr>
        <w:pStyle w:val="ConsPlusCell"/>
        <w:jc w:val="both"/>
      </w:pPr>
      <w:r w:rsidRPr="00061AB7">
        <w:t>59 7460     2     Приборы (наборы) /</w:t>
      </w:r>
    </w:p>
    <w:p w:rsidR="00CC4CF9" w:rsidRPr="00061AB7" w:rsidRDefault="00CC4CF9" w:rsidP="003463F3">
      <w:pPr>
        <w:pStyle w:val="ConsPlusCell"/>
        <w:jc w:val="both"/>
      </w:pPr>
      <w:r w:rsidRPr="00061AB7">
        <w:t>59 7461     8     - для варенья, десерта, компота и крюшона</w:t>
      </w:r>
    </w:p>
    <w:p w:rsidR="00CC4CF9" w:rsidRPr="00061AB7" w:rsidRDefault="00CC4CF9" w:rsidP="003463F3">
      <w:pPr>
        <w:pStyle w:val="ConsPlusCell"/>
        <w:jc w:val="both"/>
      </w:pPr>
      <w:r w:rsidRPr="00061AB7">
        <w:t>59 7462     3     - для воды и соков</w:t>
      </w:r>
    </w:p>
    <w:p w:rsidR="00CC4CF9" w:rsidRPr="00061AB7" w:rsidRDefault="00CC4CF9" w:rsidP="003463F3">
      <w:pPr>
        <w:pStyle w:val="ConsPlusCell"/>
        <w:jc w:val="both"/>
      </w:pPr>
      <w:r w:rsidRPr="00061AB7">
        <w:t>59 7463     9     - для вина и водки</w:t>
      </w:r>
    </w:p>
    <w:p w:rsidR="00CC4CF9" w:rsidRPr="00061AB7" w:rsidRDefault="00CC4CF9" w:rsidP="003463F3">
      <w:pPr>
        <w:pStyle w:val="ConsPlusCell"/>
        <w:jc w:val="both"/>
      </w:pPr>
      <w:r w:rsidRPr="00061AB7">
        <w:t>59 7467     0     - курительные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7470     7     Наборы / (в т.ч. бокалов, рюмок, фужеров,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стаканов)</w:t>
      </w:r>
    </w:p>
    <w:p w:rsidR="00CC4CF9" w:rsidRPr="00061AB7" w:rsidRDefault="00CC4CF9" w:rsidP="003463F3">
      <w:pPr>
        <w:pStyle w:val="ConsPlusCell"/>
        <w:jc w:val="both"/>
      </w:pPr>
      <w:r w:rsidRPr="00061AB7">
        <w:t>59 7471     2     - для вина</w:t>
      </w:r>
    </w:p>
    <w:p w:rsidR="00CC4CF9" w:rsidRPr="00061AB7" w:rsidRDefault="00CC4CF9" w:rsidP="003463F3">
      <w:pPr>
        <w:pStyle w:val="ConsPlusCell"/>
        <w:jc w:val="both"/>
      </w:pPr>
      <w:r w:rsidRPr="00061AB7">
        <w:t>59 7480     1     Посуда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59 7483     8     Кружки</w:t>
      </w:r>
    </w:p>
    <w:p w:rsidR="00CC4CF9" w:rsidRPr="00061AB7" w:rsidRDefault="00CC4CF9" w:rsidP="003463F3">
      <w:pPr>
        <w:pStyle w:val="ConsPlusCell"/>
        <w:jc w:val="both"/>
      </w:pPr>
      <w:r w:rsidRPr="00061AB7">
        <w:t>59 7500     9     Стеклоизделия бытовые из хрусталя, выдувные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7510     3     Стаканы / разные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7511     9     - для вина</w:t>
      </w:r>
    </w:p>
    <w:p w:rsidR="00CC4CF9" w:rsidRPr="00061AB7" w:rsidRDefault="00CC4CF9" w:rsidP="003463F3">
      <w:pPr>
        <w:pStyle w:val="ConsPlusCell"/>
        <w:jc w:val="both"/>
      </w:pPr>
      <w:r w:rsidRPr="00061AB7">
        <w:t>59 7513     4     - для воды, пива, коктейлей</w:t>
      </w:r>
    </w:p>
    <w:p w:rsidR="00CC4CF9" w:rsidRPr="00061AB7" w:rsidRDefault="00CC4CF9" w:rsidP="003463F3">
      <w:pPr>
        <w:pStyle w:val="ConsPlusCell"/>
        <w:jc w:val="both"/>
      </w:pPr>
      <w:r w:rsidRPr="00061AB7">
        <w:t>59 7514     5     - для карандашей</w:t>
      </w:r>
    </w:p>
    <w:p w:rsidR="00CC4CF9" w:rsidRPr="00061AB7" w:rsidRDefault="00CC4CF9" w:rsidP="003463F3">
      <w:pPr>
        <w:pStyle w:val="ConsPlusCell"/>
        <w:jc w:val="both"/>
      </w:pPr>
      <w:r w:rsidRPr="00061AB7">
        <w:t>59 7516     6     - для чая</w:t>
      </w:r>
    </w:p>
    <w:p w:rsidR="00CC4CF9" w:rsidRPr="00061AB7" w:rsidRDefault="00CC4CF9" w:rsidP="003463F3">
      <w:pPr>
        <w:pStyle w:val="ConsPlusCell"/>
        <w:jc w:val="both"/>
      </w:pPr>
      <w:r w:rsidRPr="00061AB7">
        <w:t>59 7520     8     Изделия на ножке</w:t>
      </w:r>
    </w:p>
    <w:p w:rsidR="00CC4CF9" w:rsidRPr="00061AB7" w:rsidRDefault="00CC4CF9" w:rsidP="003463F3">
      <w:pPr>
        <w:pStyle w:val="ConsPlusCell"/>
        <w:jc w:val="both"/>
      </w:pPr>
      <w:r w:rsidRPr="00061AB7">
        <w:t>59 7522     9     Бокальчики</w:t>
      </w:r>
    </w:p>
    <w:p w:rsidR="00CC4CF9" w:rsidRPr="00061AB7" w:rsidRDefault="00CC4CF9" w:rsidP="003463F3">
      <w:pPr>
        <w:pStyle w:val="ConsPlusCell"/>
        <w:jc w:val="both"/>
      </w:pPr>
      <w:r w:rsidRPr="00061AB7">
        <w:t>59 7524     8     Бокалы</w:t>
      </w:r>
    </w:p>
    <w:p w:rsidR="00CC4CF9" w:rsidRPr="00061AB7" w:rsidRDefault="00CC4CF9" w:rsidP="003463F3">
      <w:pPr>
        <w:pStyle w:val="ConsPlusCell"/>
        <w:jc w:val="both"/>
      </w:pPr>
      <w:r w:rsidRPr="00061AB7">
        <w:t>59 7526     0     Рюмки на низкой ножке</w:t>
      </w:r>
    </w:p>
    <w:p w:rsidR="00CC4CF9" w:rsidRPr="00061AB7" w:rsidRDefault="00CC4CF9" w:rsidP="003463F3">
      <w:pPr>
        <w:pStyle w:val="ConsPlusCell"/>
        <w:jc w:val="both"/>
      </w:pPr>
      <w:r w:rsidRPr="00061AB7">
        <w:t>59 7527     6     Рюмки на высокой шлифованной ножке</w:t>
      </w:r>
    </w:p>
    <w:p w:rsidR="00CC4CF9" w:rsidRPr="00061AB7" w:rsidRDefault="00CC4CF9" w:rsidP="003463F3">
      <w:pPr>
        <w:pStyle w:val="ConsPlusCell"/>
        <w:jc w:val="both"/>
      </w:pPr>
      <w:r w:rsidRPr="00061AB7">
        <w:t>59 7528     1     Фужеры на нешлифованной ножке</w:t>
      </w:r>
    </w:p>
    <w:p w:rsidR="00CC4CF9" w:rsidRPr="00061AB7" w:rsidRDefault="00CC4CF9" w:rsidP="003463F3">
      <w:pPr>
        <w:pStyle w:val="ConsPlusCell"/>
        <w:jc w:val="both"/>
      </w:pPr>
      <w:r w:rsidRPr="00061AB7">
        <w:t>59 7529     7     Фужеры на шлифованной ножке</w:t>
      </w:r>
    </w:p>
    <w:p w:rsidR="00CC4CF9" w:rsidRPr="00061AB7" w:rsidRDefault="00CC4CF9" w:rsidP="003463F3">
      <w:pPr>
        <w:pStyle w:val="ConsPlusCell"/>
        <w:jc w:val="both"/>
      </w:pPr>
      <w:r w:rsidRPr="00061AB7">
        <w:t>59 7530     2     Вазы / разные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7531     8     - для конфет и печенья</w:t>
      </w:r>
    </w:p>
    <w:p w:rsidR="00CC4CF9" w:rsidRPr="00061AB7" w:rsidRDefault="00CC4CF9" w:rsidP="003463F3">
      <w:pPr>
        <w:pStyle w:val="ConsPlusCell"/>
        <w:jc w:val="both"/>
      </w:pPr>
      <w:r w:rsidRPr="00061AB7">
        <w:t>59 7534     4     - для крема и варенья</w:t>
      </w:r>
    </w:p>
    <w:p w:rsidR="00CC4CF9" w:rsidRPr="00061AB7" w:rsidRDefault="00CC4CF9" w:rsidP="003463F3">
      <w:pPr>
        <w:pStyle w:val="ConsPlusCell"/>
        <w:jc w:val="both"/>
      </w:pPr>
      <w:r w:rsidRPr="00061AB7">
        <w:t>59 7536     5     - для фруктов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59 7537     0     - первый сложности для цветов</w:t>
      </w:r>
    </w:p>
    <w:p w:rsidR="00CC4CF9" w:rsidRPr="00061AB7" w:rsidRDefault="00CC4CF9" w:rsidP="003463F3">
      <w:pPr>
        <w:pStyle w:val="ConsPlusCell"/>
        <w:jc w:val="both"/>
      </w:pPr>
      <w:r w:rsidRPr="00061AB7">
        <w:t>59 7538     6     - второй сложности для цветов</w:t>
      </w:r>
    </w:p>
    <w:p w:rsidR="00CC4CF9" w:rsidRPr="00061AB7" w:rsidRDefault="00CC4CF9" w:rsidP="003463F3">
      <w:pPr>
        <w:pStyle w:val="ConsPlusCell"/>
        <w:jc w:val="both"/>
      </w:pPr>
      <w:r w:rsidRPr="00061AB7">
        <w:t>59 7539     1     - третьей сложности для цветов</w:t>
      </w:r>
    </w:p>
    <w:p w:rsidR="00CC4CF9" w:rsidRPr="00061AB7" w:rsidRDefault="00CC4CF9" w:rsidP="003463F3">
      <w:pPr>
        <w:pStyle w:val="ConsPlusCell"/>
        <w:jc w:val="both"/>
      </w:pPr>
      <w:r w:rsidRPr="00061AB7">
        <w:t>59 7540     7     Посуда для сервировки чайного стола</w:t>
      </w:r>
    </w:p>
    <w:p w:rsidR="00CC4CF9" w:rsidRPr="00061AB7" w:rsidRDefault="00CC4CF9" w:rsidP="003463F3">
      <w:pPr>
        <w:pStyle w:val="ConsPlusCell"/>
        <w:jc w:val="both"/>
      </w:pPr>
      <w:r w:rsidRPr="00061AB7">
        <w:t>59 7543     3     Чашки и пиалы</w:t>
      </w:r>
    </w:p>
    <w:p w:rsidR="00CC4CF9" w:rsidRPr="00061AB7" w:rsidRDefault="00CC4CF9" w:rsidP="003463F3">
      <w:pPr>
        <w:pStyle w:val="ConsPlusCell"/>
        <w:jc w:val="both"/>
      </w:pPr>
      <w:r w:rsidRPr="00061AB7">
        <w:t>59 7545     4     Сухарницы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7546     5     Сахарницы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7547     5     Масленки</w:t>
      </w:r>
    </w:p>
    <w:p w:rsidR="00CC4CF9" w:rsidRPr="00061AB7" w:rsidRDefault="00CC4CF9" w:rsidP="003463F3">
      <w:pPr>
        <w:pStyle w:val="ConsPlusCell"/>
        <w:jc w:val="both"/>
      </w:pPr>
      <w:r w:rsidRPr="00061AB7">
        <w:t>59 7550     1     Посуда для сервировки обеденного стола</w:t>
      </w:r>
    </w:p>
    <w:p w:rsidR="00CC4CF9" w:rsidRPr="00061AB7" w:rsidRDefault="00CC4CF9" w:rsidP="003463F3">
      <w:pPr>
        <w:pStyle w:val="ConsPlusCell"/>
        <w:jc w:val="both"/>
      </w:pPr>
      <w:r w:rsidRPr="00061AB7">
        <w:t>59 7551     7     Блюда для фруктов и тортов</w:t>
      </w:r>
    </w:p>
    <w:p w:rsidR="00CC4CF9" w:rsidRPr="00061AB7" w:rsidRDefault="00CC4CF9" w:rsidP="003463F3">
      <w:pPr>
        <w:pStyle w:val="ConsPlusCell"/>
        <w:jc w:val="both"/>
      </w:pPr>
      <w:r w:rsidRPr="00061AB7">
        <w:t>59 7552     2     Графины для вина (в т.ч. штофы)</w:t>
      </w:r>
    </w:p>
    <w:p w:rsidR="00CC4CF9" w:rsidRPr="00061AB7" w:rsidRDefault="00CC4CF9" w:rsidP="003463F3">
      <w:pPr>
        <w:pStyle w:val="ConsPlusCell"/>
        <w:jc w:val="both"/>
      </w:pPr>
      <w:r w:rsidRPr="00061AB7">
        <w:t>59 7553     8     Графины для воды</w:t>
      </w:r>
    </w:p>
    <w:p w:rsidR="00CC4CF9" w:rsidRPr="00061AB7" w:rsidRDefault="00CC4CF9" w:rsidP="003463F3">
      <w:pPr>
        <w:pStyle w:val="ConsPlusCell"/>
        <w:jc w:val="both"/>
      </w:pPr>
      <w:r w:rsidRPr="00061AB7">
        <w:t>59 7554     3     Подносы</w:t>
      </w:r>
    </w:p>
    <w:p w:rsidR="00CC4CF9" w:rsidRPr="00061AB7" w:rsidRDefault="00CC4CF9" w:rsidP="003463F3">
      <w:pPr>
        <w:pStyle w:val="ConsPlusCell"/>
        <w:jc w:val="both"/>
      </w:pPr>
      <w:r w:rsidRPr="00061AB7">
        <w:t>59 7555     9     Полоскательницы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7556     4     Кувшины</w:t>
      </w:r>
    </w:p>
    <w:p w:rsidR="00CC4CF9" w:rsidRPr="00061AB7" w:rsidRDefault="00CC4CF9" w:rsidP="003463F3">
      <w:pPr>
        <w:pStyle w:val="ConsPlusCell"/>
        <w:jc w:val="both"/>
      </w:pPr>
      <w:r w:rsidRPr="00061AB7">
        <w:t>59 7557     9     Салатники</w:t>
      </w:r>
    </w:p>
    <w:p w:rsidR="00CC4CF9" w:rsidRPr="00061AB7" w:rsidRDefault="00CC4CF9" w:rsidP="003463F3">
      <w:pPr>
        <w:pStyle w:val="ConsPlusCell"/>
        <w:jc w:val="both"/>
      </w:pPr>
      <w:r w:rsidRPr="00061AB7">
        <w:t>59 7559     0     Тарелки</w:t>
      </w:r>
    </w:p>
    <w:p w:rsidR="00CC4CF9" w:rsidRPr="00061AB7" w:rsidRDefault="00CC4CF9" w:rsidP="003463F3">
      <w:pPr>
        <w:pStyle w:val="ConsPlusCell"/>
        <w:jc w:val="both"/>
      </w:pPr>
      <w:r w:rsidRPr="00061AB7">
        <w:t>59 7560     6     Приборы (наборы) /</w:t>
      </w:r>
    </w:p>
    <w:p w:rsidR="00CC4CF9" w:rsidRPr="00061AB7" w:rsidRDefault="00CC4CF9" w:rsidP="003463F3">
      <w:pPr>
        <w:pStyle w:val="ConsPlusCell"/>
        <w:jc w:val="both"/>
      </w:pPr>
      <w:r w:rsidRPr="00061AB7">
        <w:t>59 7561     1     - для десерта, варенья, ягод, крема,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мороженого, компота, крюшона</w:t>
      </w:r>
    </w:p>
    <w:p w:rsidR="00CC4CF9" w:rsidRPr="00061AB7" w:rsidRDefault="00CC4CF9" w:rsidP="003463F3">
      <w:pPr>
        <w:pStyle w:val="ConsPlusCell"/>
        <w:jc w:val="both"/>
      </w:pPr>
      <w:r w:rsidRPr="00061AB7">
        <w:t>59 7562     7     - для воды, соков</w:t>
      </w:r>
    </w:p>
    <w:p w:rsidR="00CC4CF9" w:rsidRPr="00061AB7" w:rsidRDefault="00CC4CF9" w:rsidP="003463F3">
      <w:pPr>
        <w:pStyle w:val="ConsPlusCell"/>
        <w:jc w:val="both"/>
      </w:pPr>
      <w:r w:rsidRPr="00061AB7">
        <w:t>59 7563     2     - для вина и водки</w:t>
      </w:r>
    </w:p>
    <w:p w:rsidR="00CC4CF9" w:rsidRPr="00061AB7" w:rsidRDefault="00CC4CF9" w:rsidP="003463F3">
      <w:pPr>
        <w:pStyle w:val="ConsPlusCell"/>
        <w:jc w:val="both"/>
      </w:pPr>
      <w:r w:rsidRPr="00061AB7">
        <w:t>59 7567     4     - курительные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7568     2     - туалетные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7570     0     Наборы / (в т.ч. бокалов, рюмок, фужеров,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стаканов)</w:t>
      </w:r>
    </w:p>
    <w:p w:rsidR="00CC4CF9" w:rsidRPr="00061AB7" w:rsidRDefault="00CC4CF9" w:rsidP="003463F3">
      <w:pPr>
        <w:pStyle w:val="ConsPlusCell"/>
        <w:jc w:val="both"/>
      </w:pPr>
      <w:r w:rsidRPr="00061AB7">
        <w:t>59 7571     6     - для вина и водки</w:t>
      </w:r>
    </w:p>
    <w:p w:rsidR="00CC4CF9" w:rsidRPr="00061AB7" w:rsidRDefault="00CC4CF9" w:rsidP="003463F3">
      <w:pPr>
        <w:pStyle w:val="ConsPlusCell"/>
        <w:jc w:val="both"/>
      </w:pPr>
      <w:r w:rsidRPr="00061AB7">
        <w:t>59 7579     6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59 7580     5     Посуда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59 7583     1     Кружки</w:t>
      </w:r>
    </w:p>
    <w:p w:rsidR="00CC4CF9" w:rsidRPr="00061AB7" w:rsidRDefault="00CC4CF9" w:rsidP="003463F3">
      <w:pPr>
        <w:pStyle w:val="ConsPlusCell"/>
        <w:jc w:val="both"/>
      </w:pPr>
      <w:r w:rsidRPr="00061AB7">
        <w:t>59 7589     4     Селедочницы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7600     2     Стеклоизделия бытовые из свинцового хрусталя,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прессованные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7610     7     Стаканы / разные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7611     2     - для вина</w:t>
      </w:r>
    </w:p>
    <w:p w:rsidR="00CC4CF9" w:rsidRPr="00061AB7" w:rsidRDefault="00CC4CF9" w:rsidP="003463F3">
      <w:pPr>
        <w:pStyle w:val="ConsPlusCell"/>
        <w:jc w:val="both"/>
      </w:pPr>
      <w:r w:rsidRPr="00061AB7">
        <w:t>59 7630     6     Вазы / разные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7631     1     - для конфет и печенья</w:t>
      </w:r>
    </w:p>
    <w:p w:rsidR="00CC4CF9" w:rsidRPr="00061AB7" w:rsidRDefault="00CC4CF9" w:rsidP="003463F3">
      <w:pPr>
        <w:pStyle w:val="ConsPlusCell"/>
        <w:jc w:val="both"/>
      </w:pPr>
      <w:r w:rsidRPr="00061AB7">
        <w:t>59 7634     8     - для варенья и крема</w:t>
      </w:r>
    </w:p>
    <w:p w:rsidR="00CC4CF9" w:rsidRPr="00061AB7" w:rsidRDefault="00CC4CF9" w:rsidP="003463F3">
      <w:pPr>
        <w:pStyle w:val="ConsPlusCell"/>
        <w:jc w:val="both"/>
      </w:pPr>
      <w:r w:rsidRPr="00061AB7">
        <w:t>59 7636     9     - для фруктов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59 7637     4     - для цветов</w:t>
      </w:r>
    </w:p>
    <w:p w:rsidR="00CC4CF9" w:rsidRPr="00061AB7" w:rsidRDefault="00CC4CF9" w:rsidP="003463F3">
      <w:pPr>
        <w:pStyle w:val="ConsPlusCell"/>
        <w:jc w:val="both"/>
      </w:pPr>
      <w:r w:rsidRPr="00061AB7">
        <w:t>59 7640     0     Посуда для сервировки чайного стола</w:t>
      </w:r>
    </w:p>
    <w:p w:rsidR="00CC4CF9" w:rsidRPr="00061AB7" w:rsidRDefault="00CC4CF9" w:rsidP="003463F3">
      <w:pPr>
        <w:pStyle w:val="ConsPlusCell"/>
        <w:jc w:val="both"/>
      </w:pPr>
      <w:r w:rsidRPr="00061AB7">
        <w:t>59 7642     1     Блюдца для варенья</w:t>
      </w:r>
    </w:p>
    <w:p w:rsidR="00CC4CF9" w:rsidRPr="00061AB7" w:rsidRDefault="00CC4CF9" w:rsidP="003463F3">
      <w:pPr>
        <w:pStyle w:val="ConsPlusCell"/>
        <w:jc w:val="both"/>
      </w:pPr>
      <w:r w:rsidRPr="00061AB7">
        <w:t>59 7646     3     Сахарницы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7647     9     Масленки</w:t>
      </w:r>
    </w:p>
    <w:p w:rsidR="00CC4CF9" w:rsidRPr="00061AB7" w:rsidRDefault="00CC4CF9" w:rsidP="003463F3">
      <w:pPr>
        <w:pStyle w:val="ConsPlusCell"/>
        <w:jc w:val="both"/>
      </w:pPr>
      <w:r w:rsidRPr="00061AB7">
        <w:t>59 7650     5     Посуда для сервировки обеденного стола</w:t>
      </w:r>
    </w:p>
    <w:p w:rsidR="00CC4CF9" w:rsidRPr="00061AB7" w:rsidRDefault="00CC4CF9" w:rsidP="003463F3">
      <w:pPr>
        <w:pStyle w:val="ConsPlusCell"/>
        <w:jc w:val="both"/>
      </w:pPr>
      <w:r w:rsidRPr="00061AB7">
        <w:t>59 7651     0     Блюдца для фруктов и тортов</w:t>
      </w:r>
    </w:p>
    <w:p w:rsidR="00CC4CF9" w:rsidRPr="00061AB7" w:rsidRDefault="00CC4CF9" w:rsidP="003463F3">
      <w:pPr>
        <w:pStyle w:val="ConsPlusCell"/>
        <w:jc w:val="both"/>
      </w:pPr>
      <w:r w:rsidRPr="00061AB7">
        <w:t>59 7654     7     Подносы</w:t>
      </w:r>
    </w:p>
    <w:p w:rsidR="00CC4CF9" w:rsidRPr="00061AB7" w:rsidRDefault="00CC4CF9" w:rsidP="003463F3">
      <w:pPr>
        <w:pStyle w:val="ConsPlusCell"/>
        <w:jc w:val="both"/>
      </w:pPr>
      <w:r w:rsidRPr="00061AB7">
        <w:t>59 7657     3     Салатники</w:t>
      </w:r>
    </w:p>
    <w:p w:rsidR="00CC4CF9" w:rsidRPr="00061AB7" w:rsidRDefault="00CC4CF9" w:rsidP="003463F3">
      <w:pPr>
        <w:pStyle w:val="ConsPlusCell"/>
        <w:jc w:val="both"/>
      </w:pPr>
      <w:r w:rsidRPr="00061AB7">
        <w:t>59 7658     9     Солонки</w:t>
      </w:r>
    </w:p>
    <w:p w:rsidR="00CC4CF9" w:rsidRPr="00061AB7" w:rsidRDefault="00CC4CF9" w:rsidP="003463F3">
      <w:pPr>
        <w:pStyle w:val="ConsPlusCell"/>
        <w:jc w:val="both"/>
      </w:pPr>
      <w:r w:rsidRPr="00061AB7">
        <w:t>59 7659     4     Тарелки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59 8000     3     Изделия из стекла прочие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59 8100     7     Изделия декоративные, кроме изделий, входящих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 итог сортовой посуды</w:t>
      </w:r>
    </w:p>
    <w:p w:rsidR="00CC4CF9" w:rsidRPr="00061AB7" w:rsidRDefault="00CC4CF9" w:rsidP="003463F3">
      <w:pPr>
        <w:pStyle w:val="ConsPlusCell"/>
        <w:jc w:val="both"/>
      </w:pPr>
      <w:r w:rsidRPr="00061AB7">
        <w:t>59 8110     1     Изделия декоративные из бесцветного,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окрашенного, накладного стекла выдувные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8111     7     Аквариумы</w:t>
      </w:r>
    </w:p>
    <w:p w:rsidR="00CC4CF9" w:rsidRPr="00061AB7" w:rsidRDefault="00CC4CF9" w:rsidP="003463F3">
      <w:pPr>
        <w:pStyle w:val="ConsPlusCell"/>
        <w:jc w:val="both"/>
      </w:pPr>
      <w:r w:rsidRPr="00061AB7">
        <w:t>59 8113     8     Пепельницы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8114     3     Подсвечники</w:t>
      </w:r>
    </w:p>
    <w:p w:rsidR="00CC4CF9" w:rsidRPr="00061AB7" w:rsidRDefault="00CC4CF9" w:rsidP="003463F3">
      <w:pPr>
        <w:pStyle w:val="ConsPlusCell"/>
        <w:jc w:val="both"/>
      </w:pPr>
      <w:r w:rsidRPr="00061AB7">
        <w:t>59 8115     9     Рога охотничьи</w:t>
      </w:r>
    </w:p>
    <w:p w:rsidR="00CC4CF9" w:rsidRPr="00061AB7" w:rsidRDefault="00CC4CF9" w:rsidP="003463F3">
      <w:pPr>
        <w:pStyle w:val="ConsPlusCell"/>
        <w:jc w:val="both"/>
      </w:pPr>
      <w:r w:rsidRPr="00061AB7">
        <w:t>59 8116     4     Пудреницы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8117     6     Лотки к туалетным приборам</w:t>
      </w:r>
    </w:p>
    <w:p w:rsidR="00CC4CF9" w:rsidRPr="00061AB7" w:rsidRDefault="00CC4CF9" w:rsidP="003463F3">
      <w:pPr>
        <w:pStyle w:val="ConsPlusCell"/>
        <w:jc w:val="both"/>
      </w:pPr>
      <w:r w:rsidRPr="00061AB7">
        <w:t>59 8118     5     Флаконы к туалетным приборам, в том числе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пульверизаторов</w:t>
      </w:r>
    </w:p>
    <w:p w:rsidR="00CC4CF9" w:rsidRPr="00061AB7" w:rsidRDefault="00CC4CF9" w:rsidP="003463F3">
      <w:pPr>
        <w:pStyle w:val="ConsPlusCell"/>
        <w:jc w:val="both"/>
      </w:pPr>
      <w:r w:rsidRPr="00061AB7">
        <w:t>59 8120     6     Изделия декоративные из бесцветного,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окрашенного, накладного стекла, прессованные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8123     2     Пепельницы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8124     8     Подсвечники</w:t>
      </w:r>
    </w:p>
    <w:p w:rsidR="00CC4CF9" w:rsidRPr="00061AB7" w:rsidRDefault="00CC4CF9" w:rsidP="003463F3">
      <w:pPr>
        <w:pStyle w:val="ConsPlusCell"/>
        <w:jc w:val="both"/>
      </w:pPr>
      <w:r w:rsidRPr="00061AB7">
        <w:t>59 8126     9     Пудреницы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8127     4     Лотки к туалетным приборам</w:t>
      </w:r>
    </w:p>
    <w:p w:rsidR="00CC4CF9" w:rsidRPr="00061AB7" w:rsidRDefault="00CC4CF9" w:rsidP="003463F3">
      <w:pPr>
        <w:pStyle w:val="ConsPlusCell"/>
        <w:jc w:val="both"/>
      </w:pPr>
      <w:r w:rsidRPr="00061AB7">
        <w:t>59 8140     5     Изделия декоративные из стекла, окрашенного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окислами редкоземельных элементов, выдувные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8143     1     Пепельницы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8144     7     Подсвечники</w:t>
      </w:r>
    </w:p>
    <w:p w:rsidR="00CC4CF9" w:rsidRPr="00061AB7" w:rsidRDefault="00CC4CF9" w:rsidP="003463F3">
      <w:pPr>
        <w:pStyle w:val="ConsPlusCell"/>
        <w:jc w:val="both"/>
      </w:pPr>
      <w:r w:rsidRPr="00061AB7">
        <w:t>59 8145     2     Рога охотничьи</w:t>
      </w:r>
    </w:p>
    <w:p w:rsidR="00CC4CF9" w:rsidRPr="00061AB7" w:rsidRDefault="00CC4CF9" w:rsidP="003463F3">
      <w:pPr>
        <w:pStyle w:val="ConsPlusCell"/>
        <w:jc w:val="both"/>
      </w:pPr>
      <w:r w:rsidRPr="00061AB7">
        <w:t>59 8146     8     Пудреницы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8147     3     Лотки к туалетным приборам</w:t>
      </w:r>
    </w:p>
    <w:p w:rsidR="00CC4CF9" w:rsidRPr="00061AB7" w:rsidRDefault="00CC4CF9" w:rsidP="003463F3">
      <w:pPr>
        <w:pStyle w:val="ConsPlusCell"/>
        <w:jc w:val="both"/>
      </w:pPr>
      <w:r w:rsidRPr="00061AB7">
        <w:t>59 8148     9     Флаконы к туалетным приборам, в том числе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пульверизаторов</w:t>
      </w:r>
    </w:p>
    <w:p w:rsidR="00CC4CF9" w:rsidRPr="00061AB7" w:rsidRDefault="00CC4CF9" w:rsidP="003463F3">
      <w:pPr>
        <w:pStyle w:val="ConsPlusCell"/>
        <w:jc w:val="both"/>
      </w:pPr>
      <w:r w:rsidRPr="00061AB7">
        <w:t>59 8150     0     Изделия декоративные из хрусталя, выдувные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8153     6     Пепельницы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8154     1     Подсвечники</w:t>
      </w:r>
    </w:p>
    <w:p w:rsidR="00CC4CF9" w:rsidRPr="00061AB7" w:rsidRDefault="00CC4CF9" w:rsidP="003463F3">
      <w:pPr>
        <w:pStyle w:val="ConsPlusCell"/>
        <w:jc w:val="both"/>
      </w:pPr>
      <w:r w:rsidRPr="00061AB7">
        <w:t>59 8155     7     Рога охотничьи</w:t>
      </w:r>
    </w:p>
    <w:p w:rsidR="00CC4CF9" w:rsidRPr="00061AB7" w:rsidRDefault="00CC4CF9" w:rsidP="003463F3">
      <w:pPr>
        <w:pStyle w:val="ConsPlusCell"/>
        <w:jc w:val="both"/>
      </w:pPr>
      <w:r w:rsidRPr="00061AB7">
        <w:t>59 8156     2     Пудреницы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8157     8     Лотки к туалетным приборам</w:t>
      </w:r>
    </w:p>
    <w:p w:rsidR="00CC4CF9" w:rsidRPr="00061AB7" w:rsidRDefault="00CC4CF9" w:rsidP="003463F3">
      <w:pPr>
        <w:pStyle w:val="ConsPlusCell"/>
        <w:jc w:val="both"/>
      </w:pPr>
      <w:r w:rsidRPr="00061AB7">
        <w:t>59 8158     3     Флаконы</w:t>
      </w:r>
    </w:p>
    <w:p w:rsidR="00CC4CF9" w:rsidRPr="00061AB7" w:rsidRDefault="00CC4CF9" w:rsidP="003463F3">
      <w:pPr>
        <w:pStyle w:val="ConsPlusCell"/>
        <w:jc w:val="both"/>
      </w:pPr>
      <w:r w:rsidRPr="00061AB7">
        <w:t>59 8160     4     Изделия декоративные из хрусталя, прессованные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8163     0     Пепельницы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8164     6     Подсвечники</w:t>
      </w:r>
    </w:p>
    <w:p w:rsidR="00CC4CF9" w:rsidRPr="00061AB7" w:rsidRDefault="00CC4CF9" w:rsidP="003463F3">
      <w:pPr>
        <w:pStyle w:val="ConsPlusCell"/>
        <w:jc w:val="both"/>
      </w:pPr>
      <w:r w:rsidRPr="00061AB7">
        <w:t>59 8166     7     Пудреницы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8167     2     Лотки к туалетным приборам</w:t>
      </w:r>
    </w:p>
    <w:p w:rsidR="00CC4CF9" w:rsidRPr="00061AB7" w:rsidRDefault="00CC4CF9" w:rsidP="003463F3">
      <w:pPr>
        <w:pStyle w:val="ConsPlusCell"/>
        <w:jc w:val="both"/>
      </w:pPr>
      <w:r w:rsidRPr="00061AB7">
        <w:t>59 8200     0     Посуда хозяйственная, термосы и колбы, изделия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ламповые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59 8210     5     Посуда хозяйственная (без посуды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жаростойкого стекла)</w:t>
      </w:r>
    </w:p>
    <w:p w:rsidR="00CC4CF9" w:rsidRPr="00061AB7" w:rsidRDefault="00CC4CF9" w:rsidP="003463F3">
      <w:pPr>
        <w:pStyle w:val="ConsPlusCell"/>
        <w:jc w:val="both"/>
      </w:pPr>
      <w:r w:rsidRPr="00061AB7">
        <w:t>59 8211     0     Банки для домашнего консервирования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59 8212     6     Сифоны</w:t>
      </w:r>
    </w:p>
    <w:p w:rsidR="00CC4CF9" w:rsidRPr="00061AB7" w:rsidRDefault="00CC4CF9" w:rsidP="003463F3">
      <w:pPr>
        <w:pStyle w:val="ConsPlusCell"/>
        <w:jc w:val="both"/>
      </w:pPr>
      <w:r w:rsidRPr="00061AB7">
        <w:t>59 8213     1     Детали к сифонам</w:t>
      </w:r>
    </w:p>
    <w:p w:rsidR="00CC4CF9" w:rsidRPr="00061AB7" w:rsidRDefault="00CC4CF9" w:rsidP="003463F3">
      <w:pPr>
        <w:pStyle w:val="ConsPlusCell"/>
        <w:jc w:val="both"/>
      </w:pPr>
      <w:r w:rsidRPr="00061AB7">
        <w:t>59 8214     7     Сосуды для комплектации бытовых кухонных машин</w:t>
      </w:r>
    </w:p>
    <w:p w:rsidR="00CC4CF9" w:rsidRPr="00061AB7" w:rsidRDefault="00CC4CF9" w:rsidP="003463F3">
      <w:pPr>
        <w:pStyle w:val="ConsPlusCell"/>
        <w:jc w:val="both"/>
      </w:pPr>
      <w:r w:rsidRPr="00061AB7">
        <w:t>59 8215     2     Крышки стеклянные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8216     8     Судки столовые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59 8220     7     Посуда хозяйственная из бесцветного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жаростойкого стекла</w:t>
      </w:r>
    </w:p>
    <w:p w:rsidR="00CC4CF9" w:rsidRPr="00061AB7" w:rsidRDefault="00CC4CF9" w:rsidP="003463F3">
      <w:pPr>
        <w:pStyle w:val="ConsPlusCell"/>
        <w:jc w:val="both"/>
      </w:pPr>
      <w:r w:rsidRPr="00061AB7">
        <w:t>59 8221     5     Кастрюли</w:t>
      </w:r>
    </w:p>
    <w:p w:rsidR="00CC4CF9" w:rsidRPr="00061AB7" w:rsidRDefault="00CC4CF9" w:rsidP="003463F3">
      <w:pPr>
        <w:pStyle w:val="ConsPlusCell"/>
        <w:jc w:val="both"/>
      </w:pPr>
      <w:r w:rsidRPr="00061AB7">
        <w:t>59 8222     0     Кружки</w:t>
      </w:r>
    </w:p>
    <w:p w:rsidR="00CC4CF9" w:rsidRPr="00061AB7" w:rsidRDefault="00CC4CF9" w:rsidP="003463F3">
      <w:pPr>
        <w:pStyle w:val="ConsPlusCell"/>
        <w:jc w:val="both"/>
      </w:pPr>
      <w:r w:rsidRPr="00061AB7">
        <w:t>59 8223     6     Жаровни</w:t>
      </w:r>
    </w:p>
    <w:p w:rsidR="00CC4CF9" w:rsidRPr="00061AB7" w:rsidRDefault="00CC4CF9" w:rsidP="003463F3">
      <w:pPr>
        <w:pStyle w:val="ConsPlusCell"/>
        <w:jc w:val="both"/>
      </w:pPr>
      <w:r w:rsidRPr="00061AB7">
        <w:t>59 8224     1     Миски</w:t>
      </w:r>
    </w:p>
    <w:p w:rsidR="00CC4CF9" w:rsidRPr="00061AB7" w:rsidRDefault="00CC4CF9" w:rsidP="003463F3">
      <w:pPr>
        <w:pStyle w:val="ConsPlusCell"/>
        <w:jc w:val="both"/>
      </w:pPr>
      <w:r w:rsidRPr="00061AB7">
        <w:t>59 8225     7     Сковородки</w:t>
      </w:r>
    </w:p>
    <w:p w:rsidR="00CC4CF9" w:rsidRPr="00061AB7" w:rsidRDefault="00CC4CF9" w:rsidP="003463F3">
      <w:pPr>
        <w:pStyle w:val="ConsPlusCell"/>
        <w:jc w:val="both"/>
      </w:pPr>
      <w:r w:rsidRPr="00061AB7">
        <w:t>59 8226     2     Формы для запекания</w:t>
      </w:r>
    </w:p>
    <w:p w:rsidR="00CC4CF9" w:rsidRPr="00061AB7" w:rsidRDefault="00CC4CF9" w:rsidP="003463F3">
      <w:pPr>
        <w:pStyle w:val="ConsPlusCell"/>
        <w:jc w:val="both"/>
      </w:pPr>
      <w:r w:rsidRPr="00061AB7">
        <w:t>59 8227     8     Тазы</w:t>
      </w:r>
    </w:p>
    <w:p w:rsidR="00CC4CF9" w:rsidRPr="00061AB7" w:rsidRDefault="00CC4CF9" w:rsidP="003463F3">
      <w:pPr>
        <w:pStyle w:val="ConsPlusCell"/>
        <w:jc w:val="both"/>
      </w:pPr>
      <w:r w:rsidRPr="00061AB7">
        <w:t>59 8228     3     Чайники, кофейники</w:t>
      </w:r>
    </w:p>
    <w:p w:rsidR="00CC4CF9" w:rsidRPr="00061AB7" w:rsidRDefault="00CC4CF9" w:rsidP="003463F3">
      <w:pPr>
        <w:pStyle w:val="ConsPlusCell"/>
        <w:jc w:val="both"/>
      </w:pPr>
      <w:r w:rsidRPr="00061AB7">
        <w:t>59 8229     9     Молочники</w:t>
      </w:r>
    </w:p>
    <w:p w:rsidR="00CC4CF9" w:rsidRPr="00061AB7" w:rsidRDefault="00CC4CF9" w:rsidP="003463F3">
      <w:pPr>
        <w:pStyle w:val="ConsPlusCell"/>
        <w:jc w:val="both"/>
      </w:pPr>
      <w:r w:rsidRPr="00061AB7">
        <w:t>59 8230     4     Посуда хозяйственная из ситаллов</w:t>
      </w:r>
    </w:p>
    <w:p w:rsidR="00CC4CF9" w:rsidRPr="00061AB7" w:rsidRDefault="00CC4CF9" w:rsidP="003463F3">
      <w:pPr>
        <w:pStyle w:val="ConsPlusCell"/>
        <w:jc w:val="both"/>
      </w:pPr>
      <w:r w:rsidRPr="00061AB7">
        <w:t>59 8231     0     Сотейники</w:t>
      </w:r>
    </w:p>
    <w:p w:rsidR="00CC4CF9" w:rsidRPr="00061AB7" w:rsidRDefault="00CC4CF9" w:rsidP="003463F3">
      <w:pPr>
        <w:pStyle w:val="ConsPlusCell"/>
        <w:jc w:val="both"/>
      </w:pPr>
      <w:r w:rsidRPr="00061AB7">
        <w:t>59 8232     5     Утятницы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8240     9     Термосы /</w:t>
      </w:r>
    </w:p>
    <w:p w:rsidR="00CC4CF9" w:rsidRPr="00061AB7" w:rsidRDefault="00CC4CF9" w:rsidP="003463F3">
      <w:pPr>
        <w:pStyle w:val="ConsPlusCell"/>
        <w:jc w:val="both"/>
      </w:pPr>
      <w:r w:rsidRPr="00061AB7">
        <w:t>59 8241     4     - для жидкости</w:t>
      </w:r>
    </w:p>
    <w:p w:rsidR="00CC4CF9" w:rsidRPr="00061AB7" w:rsidRDefault="00CC4CF9" w:rsidP="003463F3">
      <w:pPr>
        <w:pStyle w:val="ConsPlusCell"/>
        <w:jc w:val="both"/>
      </w:pPr>
      <w:r w:rsidRPr="00061AB7">
        <w:t>59 8242     4     - для пищи</w:t>
      </w:r>
    </w:p>
    <w:p w:rsidR="00CC4CF9" w:rsidRPr="00061AB7" w:rsidRDefault="00CC4CF9" w:rsidP="003463F3">
      <w:pPr>
        <w:pStyle w:val="ConsPlusCell"/>
        <w:jc w:val="both"/>
      </w:pPr>
      <w:r w:rsidRPr="00061AB7">
        <w:t>59 8250     3     Колбы / для термосов</w:t>
      </w:r>
    </w:p>
    <w:p w:rsidR="00CC4CF9" w:rsidRPr="00061AB7" w:rsidRDefault="00CC4CF9" w:rsidP="003463F3">
      <w:pPr>
        <w:pStyle w:val="ConsPlusCell"/>
        <w:jc w:val="both"/>
      </w:pPr>
      <w:r w:rsidRPr="00061AB7">
        <w:t>59 8251     9     - для жидкости</w:t>
      </w:r>
    </w:p>
    <w:p w:rsidR="00CC4CF9" w:rsidRPr="00061AB7" w:rsidRDefault="00CC4CF9" w:rsidP="003463F3">
      <w:pPr>
        <w:pStyle w:val="ConsPlusCell"/>
        <w:jc w:val="both"/>
      </w:pPr>
      <w:r w:rsidRPr="00061AB7">
        <w:t>59 8252     4     - для пищи</w:t>
      </w:r>
    </w:p>
    <w:p w:rsidR="00CC4CF9" w:rsidRPr="00061AB7" w:rsidRDefault="00CC4CF9" w:rsidP="003463F3">
      <w:pPr>
        <w:pStyle w:val="ConsPlusCell"/>
        <w:jc w:val="both"/>
      </w:pPr>
      <w:r w:rsidRPr="00061AB7">
        <w:t>59 8260     8     Стекла ламповые /</w:t>
      </w:r>
    </w:p>
    <w:p w:rsidR="00CC4CF9" w:rsidRPr="00061AB7" w:rsidRDefault="00CC4CF9" w:rsidP="003463F3">
      <w:pPr>
        <w:pStyle w:val="ConsPlusCell"/>
        <w:jc w:val="both"/>
      </w:pPr>
      <w:r w:rsidRPr="00061AB7">
        <w:t>59 8261     3     - разные (в т.ч. для ламп плоского и круглого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горения)</w:t>
      </w:r>
    </w:p>
    <w:p w:rsidR="00CC4CF9" w:rsidRPr="00061AB7" w:rsidRDefault="00CC4CF9" w:rsidP="003463F3">
      <w:pPr>
        <w:pStyle w:val="ConsPlusCell"/>
        <w:jc w:val="both"/>
      </w:pPr>
      <w:r w:rsidRPr="00061AB7">
        <w:t>59 8262     9     - для ветроустойчивых фонарей</w:t>
      </w:r>
    </w:p>
    <w:p w:rsidR="00CC4CF9" w:rsidRPr="00061AB7" w:rsidRDefault="00CC4CF9" w:rsidP="003463F3">
      <w:pPr>
        <w:pStyle w:val="ConsPlusCell"/>
        <w:jc w:val="both"/>
      </w:pPr>
      <w:r w:rsidRPr="00061AB7">
        <w:t>59 8270     2     Резервуары ламповые /</w:t>
      </w:r>
    </w:p>
    <w:p w:rsidR="00CC4CF9" w:rsidRPr="00061AB7" w:rsidRDefault="00CC4CF9" w:rsidP="003463F3">
      <w:pPr>
        <w:pStyle w:val="ConsPlusCell"/>
        <w:jc w:val="both"/>
      </w:pPr>
      <w:r w:rsidRPr="00061AB7">
        <w:t>59 8271     8     - для настенных ламп</w:t>
      </w:r>
    </w:p>
    <w:p w:rsidR="00CC4CF9" w:rsidRPr="00061AB7" w:rsidRDefault="00CC4CF9" w:rsidP="003463F3">
      <w:pPr>
        <w:pStyle w:val="ConsPlusCell"/>
        <w:jc w:val="both"/>
      </w:pPr>
      <w:r w:rsidRPr="00061AB7">
        <w:t>59 8272     3     - для висячих ламп</w:t>
      </w:r>
    </w:p>
    <w:p w:rsidR="00CC4CF9" w:rsidRPr="00061AB7" w:rsidRDefault="00CC4CF9" w:rsidP="003463F3">
      <w:pPr>
        <w:pStyle w:val="ConsPlusCell"/>
        <w:jc w:val="both"/>
      </w:pPr>
      <w:r w:rsidRPr="00061AB7">
        <w:t>59 8280     7     Лампы столовые /</w:t>
      </w:r>
    </w:p>
    <w:p w:rsidR="00CC4CF9" w:rsidRPr="00061AB7" w:rsidRDefault="00CC4CF9" w:rsidP="003463F3">
      <w:pPr>
        <w:pStyle w:val="ConsPlusCell"/>
        <w:jc w:val="both"/>
      </w:pPr>
      <w:r w:rsidRPr="00061AB7">
        <w:t>59 8281     2     - на ножке</w:t>
      </w:r>
    </w:p>
    <w:p w:rsidR="00CC4CF9" w:rsidRPr="00061AB7" w:rsidRDefault="00CC4CF9" w:rsidP="003463F3">
      <w:pPr>
        <w:pStyle w:val="ConsPlusCell"/>
        <w:jc w:val="both"/>
      </w:pPr>
      <w:r w:rsidRPr="00061AB7">
        <w:t>59 8282     8     - с подставкой</w:t>
      </w:r>
    </w:p>
    <w:p w:rsidR="00CC4CF9" w:rsidRPr="00061AB7" w:rsidRDefault="00CC4CF9" w:rsidP="003463F3">
      <w:pPr>
        <w:pStyle w:val="ConsPlusCell"/>
        <w:jc w:val="both"/>
      </w:pPr>
      <w:r w:rsidRPr="00061AB7">
        <w:t>59 8300     4     Стекла, имитирующие драгоценные камни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ювелирных изделиях</w:t>
      </w:r>
    </w:p>
    <w:p w:rsidR="00CC4CF9" w:rsidRPr="00061AB7" w:rsidRDefault="00CC4CF9" w:rsidP="003463F3">
      <w:pPr>
        <w:pStyle w:val="ConsPlusCell"/>
        <w:jc w:val="both"/>
      </w:pPr>
      <w:r w:rsidRPr="00061AB7">
        <w:t>59 8310     9     Дроты /</w:t>
      </w:r>
    </w:p>
    <w:p w:rsidR="00CC4CF9" w:rsidRPr="00061AB7" w:rsidRDefault="00CC4CF9" w:rsidP="003463F3">
      <w:pPr>
        <w:pStyle w:val="ConsPlusCell"/>
        <w:jc w:val="both"/>
      </w:pPr>
      <w:r w:rsidRPr="00061AB7">
        <w:t>59 8311     4     - разных размеров</w:t>
      </w:r>
    </w:p>
    <w:p w:rsidR="00CC4CF9" w:rsidRPr="00061AB7" w:rsidRDefault="00CC4CF9" w:rsidP="003463F3">
      <w:pPr>
        <w:pStyle w:val="ConsPlusCell"/>
        <w:jc w:val="both"/>
      </w:pPr>
      <w:r w:rsidRPr="00061AB7">
        <w:t>59 8320     3     Заготовки / разных форм</w:t>
      </w:r>
    </w:p>
    <w:p w:rsidR="00CC4CF9" w:rsidRPr="00061AB7" w:rsidRDefault="00CC4CF9" w:rsidP="003463F3">
      <w:pPr>
        <w:pStyle w:val="ConsPlusCell"/>
        <w:jc w:val="both"/>
      </w:pPr>
      <w:r w:rsidRPr="00061AB7">
        <w:t>59 8321     9     - шариков</w:t>
      </w:r>
    </w:p>
    <w:p w:rsidR="00CC4CF9" w:rsidRPr="00061AB7" w:rsidRDefault="00CC4CF9" w:rsidP="003463F3">
      <w:pPr>
        <w:pStyle w:val="ConsPlusCell"/>
        <w:jc w:val="both"/>
      </w:pPr>
      <w:r w:rsidRPr="00061AB7">
        <w:t>59 8322     4     - двухстороннего конуса</w:t>
      </w:r>
    </w:p>
    <w:p w:rsidR="00CC4CF9" w:rsidRPr="00061AB7" w:rsidRDefault="00CC4CF9" w:rsidP="003463F3">
      <w:pPr>
        <w:pStyle w:val="ConsPlusCell"/>
        <w:jc w:val="both"/>
      </w:pPr>
      <w:r w:rsidRPr="00061AB7">
        <w:t>59 8323     4     - многогранников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59 8330     8     Плитки /</w:t>
      </w:r>
    </w:p>
    <w:p w:rsidR="00CC4CF9" w:rsidRPr="00061AB7" w:rsidRDefault="00CC4CF9" w:rsidP="003463F3">
      <w:pPr>
        <w:pStyle w:val="ConsPlusCell"/>
        <w:jc w:val="both"/>
      </w:pPr>
      <w:r w:rsidRPr="00061AB7">
        <w:t>59 8331     3     - разных диаметров</w:t>
      </w:r>
    </w:p>
    <w:p w:rsidR="00CC4CF9" w:rsidRPr="00061AB7" w:rsidRDefault="00CC4CF9" w:rsidP="003463F3">
      <w:pPr>
        <w:pStyle w:val="ConsPlusCell"/>
        <w:jc w:val="both"/>
      </w:pPr>
      <w:r w:rsidRPr="00061AB7">
        <w:t>59 8400     8     Скульптуры и памятные медали</w:t>
      </w:r>
    </w:p>
    <w:p w:rsidR="00CC4CF9" w:rsidRPr="00061AB7" w:rsidRDefault="00CC4CF9" w:rsidP="003463F3">
      <w:pPr>
        <w:pStyle w:val="ConsPlusCell"/>
        <w:jc w:val="both"/>
      </w:pPr>
      <w:r w:rsidRPr="00061AB7">
        <w:t>59 8410     2     Скульптуры /</w:t>
      </w:r>
    </w:p>
    <w:p w:rsidR="00CC4CF9" w:rsidRPr="00061AB7" w:rsidRDefault="00CC4CF9" w:rsidP="003463F3">
      <w:pPr>
        <w:pStyle w:val="ConsPlusCell"/>
        <w:jc w:val="both"/>
      </w:pPr>
      <w:r w:rsidRPr="00061AB7">
        <w:t>59 8411     8     - из дрота</w:t>
      </w:r>
    </w:p>
    <w:p w:rsidR="00CC4CF9" w:rsidRPr="00061AB7" w:rsidRDefault="00CC4CF9" w:rsidP="003463F3">
      <w:pPr>
        <w:pStyle w:val="ConsPlusCell"/>
        <w:jc w:val="both"/>
      </w:pPr>
      <w:r w:rsidRPr="00061AB7">
        <w:t>59 8412     3     - свободного выдувания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59 8413     9     - прессованные с дополнительной обработкой</w:t>
      </w:r>
    </w:p>
    <w:p w:rsidR="00CC4CF9" w:rsidRPr="00061AB7" w:rsidRDefault="00CC4CF9" w:rsidP="003463F3">
      <w:pPr>
        <w:pStyle w:val="ConsPlusCell"/>
        <w:jc w:val="both"/>
      </w:pPr>
      <w:r w:rsidRPr="00061AB7">
        <w:t>59 8420     7     Медали /</w:t>
      </w:r>
    </w:p>
    <w:p w:rsidR="00CC4CF9" w:rsidRPr="00061AB7" w:rsidRDefault="00CC4CF9" w:rsidP="003463F3">
      <w:pPr>
        <w:pStyle w:val="ConsPlusCell"/>
        <w:jc w:val="both"/>
      </w:pPr>
      <w:r w:rsidRPr="00061AB7">
        <w:t>59 8421     2     - разные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8500     1     Тара для парфюмерно-косметической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59 8600     5     Тара стеклянная консервная</w:t>
      </w:r>
    </w:p>
    <w:p w:rsidR="00CC4CF9" w:rsidRPr="00061AB7" w:rsidRDefault="00CC4CF9" w:rsidP="003463F3">
      <w:pPr>
        <w:pStyle w:val="ConsPlusCell"/>
        <w:jc w:val="both"/>
      </w:pPr>
      <w:r w:rsidRPr="00061AB7">
        <w:t>59 8610     2     Банки</w:t>
      </w:r>
    </w:p>
    <w:p w:rsidR="00CC4CF9" w:rsidRPr="00061AB7" w:rsidRDefault="00CC4CF9" w:rsidP="003463F3">
      <w:pPr>
        <w:pStyle w:val="ConsPlusCell"/>
        <w:jc w:val="both"/>
      </w:pPr>
      <w:r w:rsidRPr="00061AB7">
        <w:t>59 8611     5     Банки емкостью / до 500 мл</w:t>
      </w:r>
    </w:p>
    <w:p w:rsidR="00CC4CF9" w:rsidRPr="00061AB7" w:rsidRDefault="00CC4CF9" w:rsidP="003463F3">
      <w:pPr>
        <w:pStyle w:val="ConsPlusCell"/>
        <w:jc w:val="both"/>
      </w:pPr>
      <w:r w:rsidRPr="00061AB7">
        <w:t>59 8612     0     - 500 мл</w:t>
      </w:r>
    </w:p>
    <w:p w:rsidR="00CC4CF9" w:rsidRPr="00061AB7" w:rsidRDefault="00CC4CF9" w:rsidP="003463F3">
      <w:pPr>
        <w:pStyle w:val="ConsPlusCell"/>
        <w:jc w:val="both"/>
      </w:pPr>
      <w:r w:rsidRPr="00061AB7">
        <w:t>59 8613     6     - 650 мл</w:t>
      </w:r>
    </w:p>
    <w:p w:rsidR="00CC4CF9" w:rsidRPr="00061AB7" w:rsidRDefault="00CC4CF9" w:rsidP="003463F3">
      <w:pPr>
        <w:pStyle w:val="ConsPlusCell"/>
        <w:jc w:val="both"/>
      </w:pPr>
      <w:r w:rsidRPr="00061AB7">
        <w:t>59 8614     1     - 800 мл</w:t>
      </w:r>
    </w:p>
    <w:p w:rsidR="00CC4CF9" w:rsidRPr="00061AB7" w:rsidRDefault="00CC4CF9" w:rsidP="003463F3">
      <w:pPr>
        <w:pStyle w:val="ConsPlusCell"/>
        <w:jc w:val="both"/>
      </w:pPr>
      <w:r w:rsidRPr="00061AB7">
        <w:t>59 8615     7     - 1000 мл</w:t>
      </w:r>
    </w:p>
    <w:p w:rsidR="00CC4CF9" w:rsidRPr="00061AB7" w:rsidRDefault="00CC4CF9" w:rsidP="003463F3">
      <w:pPr>
        <w:pStyle w:val="ConsPlusCell"/>
        <w:jc w:val="both"/>
      </w:pPr>
      <w:r w:rsidRPr="00061AB7">
        <w:t>59 8616     2     - 2000 мл</w:t>
      </w:r>
    </w:p>
    <w:p w:rsidR="00CC4CF9" w:rsidRPr="00061AB7" w:rsidRDefault="00CC4CF9" w:rsidP="003463F3">
      <w:pPr>
        <w:pStyle w:val="ConsPlusCell"/>
        <w:jc w:val="both"/>
      </w:pPr>
      <w:r w:rsidRPr="00061AB7">
        <w:t>59 8617     8     - 3000 мл</w:t>
      </w:r>
    </w:p>
    <w:p w:rsidR="00CC4CF9" w:rsidRPr="00061AB7" w:rsidRDefault="00CC4CF9" w:rsidP="003463F3">
      <w:pPr>
        <w:pStyle w:val="ConsPlusCell"/>
        <w:jc w:val="both"/>
      </w:pPr>
      <w:r w:rsidRPr="00061AB7">
        <w:t>59 8618     3     - 5000 мл</w:t>
      </w:r>
    </w:p>
    <w:p w:rsidR="00CC4CF9" w:rsidRPr="00061AB7" w:rsidRDefault="00CC4CF9" w:rsidP="003463F3">
      <w:pPr>
        <w:pStyle w:val="ConsPlusCell"/>
        <w:jc w:val="both"/>
      </w:pPr>
      <w:r w:rsidRPr="00061AB7">
        <w:t>59 8619     9     - 10000 мл</w:t>
      </w:r>
    </w:p>
    <w:p w:rsidR="00CC4CF9" w:rsidRPr="00061AB7" w:rsidRDefault="00CC4CF9" w:rsidP="003463F3">
      <w:pPr>
        <w:pStyle w:val="ConsPlusCell"/>
        <w:jc w:val="both"/>
      </w:pPr>
      <w:r w:rsidRPr="00061AB7">
        <w:t>59 8690     6     Тара стеклянная консервная /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59 8691     1     - для механизированной кремосбивалки</w:t>
      </w:r>
    </w:p>
    <w:p w:rsidR="00CC4CF9" w:rsidRPr="00061AB7" w:rsidRDefault="00CC4CF9" w:rsidP="003463F3">
      <w:pPr>
        <w:pStyle w:val="ConsPlusCell"/>
        <w:jc w:val="both"/>
      </w:pPr>
      <w:r w:rsidRPr="00061AB7">
        <w:t>59 8700     9     Бутылки</w:t>
      </w:r>
    </w:p>
    <w:p w:rsidR="00CC4CF9" w:rsidRPr="00061AB7" w:rsidRDefault="00CC4CF9" w:rsidP="003463F3">
      <w:pPr>
        <w:pStyle w:val="ConsPlusCell"/>
        <w:jc w:val="both"/>
      </w:pPr>
      <w:r w:rsidRPr="00061AB7">
        <w:t>59 8710     3     Бутылки / для алкогольных напитков</w:t>
      </w:r>
    </w:p>
    <w:p w:rsidR="00CC4CF9" w:rsidRPr="00061AB7" w:rsidRDefault="00CC4CF9" w:rsidP="003463F3">
      <w:pPr>
        <w:pStyle w:val="ConsPlusCell"/>
        <w:jc w:val="both"/>
      </w:pPr>
      <w:r w:rsidRPr="00061AB7">
        <w:t>59 8711     9     - для виноградных, плодово-ягодных, марочных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вин</w:t>
      </w:r>
    </w:p>
    <w:p w:rsidR="00CC4CF9" w:rsidRPr="00061AB7" w:rsidRDefault="00CC4CF9" w:rsidP="003463F3">
      <w:pPr>
        <w:pStyle w:val="ConsPlusCell"/>
        <w:jc w:val="both"/>
      </w:pPr>
      <w:r w:rsidRPr="00061AB7">
        <w:t>59 8712     4     - для шампанских вин</w:t>
      </w:r>
    </w:p>
    <w:p w:rsidR="00CC4CF9" w:rsidRPr="00061AB7" w:rsidRDefault="00CC4CF9" w:rsidP="003463F3">
      <w:pPr>
        <w:pStyle w:val="ConsPlusCell"/>
        <w:jc w:val="both"/>
      </w:pPr>
      <w:r w:rsidRPr="00061AB7">
        <w:t>59 8713     0     - для водки и коньяка</w:t>
      </w:r>
    </w:p>
    <w:p w:rsidR="00CC4CF9" w:rsidRPr="00061AB7" w:rsidRDefault="00CC4CF9" w:rsidP="003463F3">
      <w:pPr>
        <w:pStyle w:val="ConsPlusCell"/>
        <w:jc w:val="both"/>
      </w:pPr>
      <w:r w:rsidRPr="00061AB7">
        <w:t>59 8720     8     Бутылки / для безалкогольных напитков</w:t>
      </w:r>
    </w:p>
    <w:p w:rsidR="00CC4CF9" w:rsidRPr="00061AB7" w:rsidRDefault="00CC4CF9" w:rsidP="003463F3">
      <w:pPr>
        <w:pStyle w:val="ConsPlusCell"/>
        <w:jc w:val="both"/>
      </w:pPr>
      <w:r w:rsidRPr="00061AB7">
        <w:t>59 8725     5     - для пива и минеральных вод</w:t>
      </w:r>
    </w:p>
    <w:p w:rsidR="00CC4CF9" w:rsidRPr="00061AB7" w:rsidRDefault="00CC4CF9" w:rsidP="003463F3">
      <w:pPr>
        <w:pStyle w:val="ConsPlusCell"/>
        <w:jc w:val="both"/>
      </w:pPr>
      <w:r w:rsidRPr="00061AB7">
        <w:t>59 8726     0     - для соков, сиропов, включая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59 8730     2     Бутылки, включая детские,/ для молочных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продуктов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59 8731     8     - для стерилизуемого молока</w:t>
      </w:r>
    </w:p>
    <w:p w:rsidR="00CC4CF9" w:rsidRPr="00061AB7" w:rsidRDefault="00CC4CF9" w:rsidP="003463F3">
      <w:pPr>
        <w:pStyle w:val="ConsPlusCell"/>
        <w:jc w:val="both"/>
      </w:pPr>
      <w:r w:rsidRPr="00061AB7">
        <w:t>59 8732     3     - для пастеризованного молока</w:t>
      </w:r>
    </w:p>
    <w:p w:rsidR="00CC4CF9" w:rsidRPr="00061AB7" w:rsidRDefault="00CC4CF9" w:rsidP="003463F3">
      <w:pPr>
        <w:pStyle w:val="ConsPlusCell"/>
        <w:jc w:val="both"/>
      </w:pPr>
      <w:r w:rsidRPr="00061AB7">
        <w:t>59 8733     9     - для кумыса</w:t>
      </w:r>
    </w:p>
    <w:p w:rsidR="00CC4CF9" w:rsidRPr="00061AB7" w:rsidRDefault="00CC4CF9" w:rsidP="003463F3">
      <w:pPr>
        <w:pStyle w:val="ConsPlusCell"/>
        <w:jc w:val="both"/>
      </w:pPr>
      <w:r w:rsidRPr="00061AB7">
        <w:t>59 8734     4     - для диетических продуктов и сметаны</w:t>
      </w:r>
    </w:p>
    <w:p w:rsidR="00CC4CF9" w:rsidRPr="00061AB7" w:rsidRDefault="00CC4CF9" w:rsidP="003463F3">
      <w:pPr>
        <w:pStyle w:val="ConsPlusCell"/>
        <w:jc w:val="both"/>
      </w:pPr>
      <w:r w:rsidRPr="00061AB7">
        <w:t>59 8740     7     Бутылки / для масла</w:t>
      </w:r>
    </w:p>
    <w:p w:rsidR="00CC4CF9" w:rsidRPr="00061AB7" w:rsidRDefault="00CC4CF9" w:rsidP="003463F3">
      <w:pPr>
        <w:pStyle w:val="ConsPlusCell"/>
        <w:jc w:val="both"/>
      </w:pPr>
      <w:r w:rsidRPr="00061AB7">
        <w:t>59 8741     2     - для растительных масел</w:t>
      </w:r>
    </w:p>
    <w:p w:rsidR="00CC4CF9" w:rsidRPr="00061AB7" w:rsidRDefault="00CC4CF9" w:rsidP="003463F3">
      <w:pPr>
        <w:pStyle w:val="ConsPlusCell"/>
        <w:jc w:val="both"/>
      </w:pPr>
      <w:r w:rsidRPr="00061AB7">
        <w:t>59 8750     1     Бутылки-сувениры и фигурные /</w:t>
      </w:r>
    </w:p>
    <w:p w:rsidR="00CC4CF9" w:rsidRPr="00061AB7" w:rsidRDefault="00CC4CF9" w:rsidP="003463F3">
      <w:pPr>
        <w:pStyle w:val="ConsPlusCell"/>
        <w:jc w:val="both"/>
      </w:pPr>
      <w:r w:rsidRPr="00061AB7">
        <w:t>59 8751     7     - для вина</w:t>
      </w:r>
    </w:p>
    <w:p w:rsidR="00CC4CF9" w:rsidRPr="00061AB7" w:rsidRDefault="00CC4CF9" w:rsidP="003463F3">
      <w:pPr>
        <w:pStyle w:val="ConsPlusCell"/>
        <w:jc w:val="both"/>
      </w:pPr>
      <w:r w:rsidRPr="00061AB7">
        <w:t>59 8753     8     - для водки и коньяка</w:t>
      </w:r>
    </w:p>
    <w:p w:rsidR="00CC4CF9" w:rsidRPr="00061AB7" w:rsidRDefault="00CC4CF9" w:rsidP="003463F3">
      <w:pPr>
        <w:pStyle w:val="ConsPlusCell"/>
        <w:jc w:val="both"/>
      </w:pPr>
      <w:r w:rsidRPr="00061AB7">
        <w:t>59 8755     9     - для пива и прохладительных напитков</w:t>
      </w:r>
    </w:p>
    <w:p w:rsidR="00CC4CF9" w:rsidRPr="00061AB7" w:rsidRDefault="00CC4CF9" w:rsidP="003463F3">
      <w:pPr>
        <w:pStyle w:val="ConsPlusCell"/>
        <w:jc w:val="both"/>
      </w:pPr>
      <w:r w:rsidRPr="00061AB7">
        <w:t>59 8758     5     - для настоек и наливок</w:t>
      </w:r>
    </w:p>
    <w:p w:rsidR="00CC4CF9" w:rsidRPr="00061AB7" w:rsidRDefault="00CC4CF9" w:rsidP="003463F3">
      <w:pPr>
        <w:pStyle w:val="ConsPlusCell"/>
        <w:jc w:val="both"/>
      </w:pPr>
      <w:r w:rsidRPr="00061AB7">
        <w:t>59 8770     0     Бутылки / для экспортной продукции</w:t>
      </w:r>
    </w:p>
    <w:p w:rsidR="00CC4CF9" w:rsidRPr="00061AB7" w:rsidRDefault="00CC4CF9" w:rsidP="003463F3">
      <w:pPr>
        <w:pStyle w:val="ConsPlusCell"/>
        <w:jc w:val="both"/>
      </w:pPr>
      <w:r w:rsidRPr="00061AB7">
        <w:t>59 8772     1     - для шампанских вин</w:t>
      </w:r>
    </w:p>
    <w:p w:rsidR="00CC4CF9" w:rsidRPr="00061AB7" w:rsidRDefault="00CC4CF9" w:rsidP="003463F3">
      <w:pPr>
        <w:pStyle w:val="ConsPlusCell"/>
        <w:jc w:val="both"/>
      </w:pPr>
      <w:r w:rsidRPr="00061AB7">
        <w:t>59 8773     7     - для водки и коньяка</w:t>
      </w:r>
    </w:p>
    <w:p w:rsidR="00CC4CF9" w:rsidRPr="00061AB7" w:rsidRDefault="00CC4CF9" w:rsidP="003463F3">
      <w:pPr>
        <w:pStyle w:val="ConsPlusCell"/>
        <w:jc w:val="both"/>
      </w:pPr>
      <w:r w:rsidRPr="00061AB7">
        <w:t>59 8780     5     Бутылки с керамическими несмываемыми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этикетками /</w:t>
      </w:r>
    </w:p>
    <w:p w:rsidR="00CC4CF9" w:rsidRPr="00061AB7" w:rsidRDefault="00CC4CF9" w:rsidP="003463F3">
      <w:pPr>
        <w:pStyle w:val="ConsPlusCell"/>
        <w:jc w:val="both"/>
      </w:pPr>
      <w:r w:rsidRPr="00061AB7">
        <w:t>59 8783     1     - для водки</w:t>
      </w:r>
    </w:p>
    <w:p w:rsidR="00CC4CF9" w:rsidRPr="00061AB7" w:rsidRDefault="00CC4CF9" w:rsidP="003463F3">
      <w:pPr>
        <w:pStyle w:val="ConsPlusCell"/>
        <w:jc w:val="both"/>
      </w:pPr>
      <w:r w:rsidRPr="00061AB7">
        <w:t>59 8785     2     - для пива</w:t>
      </w:r>
    </w:p>
    <w:p w:rsidR="00CC4CF9" w:rsidRPr="00061AB7" w:rsidRDefault="00CC4CF9" w:rsidP="003463F3">
      <w:pPr>
        <w:pStyle w:val="ConsPlusCell"/>
        <w:jc w:val="both"/>
      </w:pPr>
      <w:r w:rsidRPr="00061AB7">
        <w:t>59 8787     3     - для ликеров</w:t>
      </w:r>
    </w:p>
    <w:p w:rsidR="00CC4CF9" w:rsidRPr="00061AB7" w:rsidRDefault="00CC4CF9" w:rsidP="003463F3">
      <w:pPr>
        <w:pStyle w:val="ConsPlusCell"/>
        <w:jc w:val="both"/>
      </w:pPr>
      <w:r w:rsidRPr="00061AB7">
        <w:t>59 8800     2     Тара стеклянная для химических продуктов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59 8810     7     Банки / для непищевых продуктов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59 8811     2     - для препаратов бытовой химии</w:t>
      </w:r>
    </w:p>
    <w:p w:rsidR="00CC4CF9" w:rsidRPr="00061AB7" w:rsidRDefault="00CC4CF9" w:rsidP="003463F3">
      <w:pPr>
        <w:pStyle w:val="ConsPlusCell"/>
        <w:jc w:val="both"/>
      </w:pPr>
      <w:r w:rsidRPr="00061AB7">
        <w:t>59 8812     8     - для жировых смазок</w:t>
      </w:r>
    </w:p>
    <w:p w:rsidR="00CC4CF9" w:rsidRPr="00061AB7" w:rsidRDefault="00CC4CF9" w:rsidP="003463F3">
      <w:pPr>
        <w:pStyle w:val="ConsPlusCell"/>
        <w:jc w:val="both"/>
      </w:pPr>
      <w:r w:rsidRPr="00061AB7">
        <w:t>59 8820     1     Бутылки / для непищевых продуктов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59 8821     7     - для препаратов бытовой химии</w:t>
      </w:r>
    </w:p>
    <w:p w:rsidR="00CC4CF9" w:rsidRPr="00061AB7" w:rsidRDefault="00CC4CF9" w:rsidP="003463F3">
      <w:pPr>
        <w:pStyle w:val="ConsPlusCell"/>
        <w:jc w:val="both"/>
      </w:pPr>
      <w:r w:rsidRPr="00061AB7">
        <w:t>59 8822     2     - для технических жидкостей</w:t>
      </w:r>
    </w:p>
    <w:p w:rsidR="00CC4CF9" w:rsidRPr="00061AB7" w:rsidRDefault="00CC4CF9" w:rsidP="003463F3">
      <w:pPr>
        <w:pStyle w:val="ConsPlusCell"/>
        <w:jc w:val="both"/>
      </w:pPr>
      <w:r w:rsidRPr="00061AB7">
        <w:t>59 8830     6     Флаконы / для непищевых продуктов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59 8831     1     - для препаратов бытовой химии</w:t>
      </w:r>
    </w:p>
    <w:p w:rsidR="00CC4CF9" w:rsidRPr="00061AB7" w:rsidRDefault="00CC4CF9" w:rsidP="003463F3">
      <w:pPr>
        <w:pStyle w:val="ConsPlusCell"/>
        <w:jc w:val="both"/>
      </w:pPr>
      <w:r w:rsidRPr="00061AB7">
        <w:t>59 8832     7     - для технических жидкостей</w:t>
      </w:r>
    </w:p>
    <w:p w:rsidR="00CC4CF9" w:rsidRPr="00061AB7" w:rsidRDefault="00CC4CF9" w:rsidP="003463F3">
      <w:pPr>
        <w:pStyle w:val="ConsPlusCell"/>
        <w:jc w:val="both"/>
      </w:pPr>
      <w:r w:rsidRPr="00061AB7">
        <w:t>59 8833     2     - для чернил, туши, клея, красок</w:t>
      </w:r>
    </w:p>
    <w:p w:rsidR="00CC4CF9" w:rsidRPr="00061AB7" w:rsidRDefault="00CC4CF9" w:rsidP="003463F3">
      <w:pPr>
        <w:pStyle w:val="ConsPlusCell"/>
        <w:jc w:val="both"/>
      </w:pPr>
      <w:r w:rsidRPr="00061AB7">
        <w:t>59 8834     8     - для пятновыводителей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59 8835     3     - для бактериологических удобрений</w:t>
      </w:r>
    </w:p>
    <w:p w:rsidR="00CC4CF9" w:rsidRPr="00061AB7" w:rsidRDefault="00CC4CF9" w:rsidP="003463F3">
      <w:pPr>
        <w:pStyle w:val="ConsPlusCell"/>
        <w:jc w:val="both"/>
      </w:pPr>
      <w:r w:rsidRPr="00061AB7">
        <w:t>59 8900     6     Стеклобой</w:t>
      </w:r>
    </w:p>
    <w:p w:rsidR="00CC4CF9" w:rsidRPr="00061AB7" w:rsidRDefault="00CC4CF9" w:rsidP="003463F3">
      <w:pPr>
        <w:pStyle w:val="ConsPlusCell"/>
        <w:jc w:val="both"/>
      </w:pPr>
      <w:r w:rsidRPr="00061AB7">
        <w:t>59 8910     0     Стеклобой / сортовых заводов</w:t>
      </w:r>
    </w:p>
    <w:p w:rsidR="00CC4CF9" w:rsidRPr="00061AB7" w:rsidRDefault="00CC4CF9" w:rsidP="003463F3">
      <w:pPr>
        <w:pStyle w:val="ConsPlusCell"/>
        <w:jc w:val="both"/>
      </w:pPr>
      <w:r w:rsidRPr="00061AB7">
        <w:t>59 8911     6     - бесцветного (бессвинцового) стекла</w:t>
      </w:r>
    </w:p>
    <w:p w:rsidR="00CC4CF9" w:rsidRPr="00061AB7" w:rsidRDefault="00CC4CF9" w:rsidP="003463F3">
      <w:pPr>
        <w:pStyle w:val="ConsPlusCell"/>
        <w:jc w:val="both"/>
      </w:pPr>
      <w:r w:rsidRPr="00061AB7">
        <w:t>59 8912     1     - цветного (бессвинцового) стекла</w:t>
      </w:r>
    </w:p>
    <w:p w:rsidR="00CC4CF9" w:rsidRPr="00061AB7" w:rsidRDefault="00CC4CF9" w:rsidP="003463F3">
      <w:pPr>
        <w:pStyle w:val="ConsPlusCell"/>
        <w:jc w:val="both"/>
      </w:pPr>
      <w:r w:rsidRPr="00061AB7">
        <w:t>59 8913     7     - бессвинцового стекла, окрашенного окислами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редкоземельных элементов</w:t>
      </w:r>
    </w:p>
    <w:p w:rsidR="00CC4CF9" w:rsidRPr="00061AB7" w:rsidRDefault="00CC4CF9" w:rsidP="003463F3">
      <w:pPr>
        <w:pStyle w:val="ConsPlusCell"/>
        <w:jc w:val="both"/>
      </w:pPr>
      <w:r w:rsidRPr="00061AB7">
        <w:t>59 8914     2     - свинцового хрусталя бесцветного</w:t>
      </w:r>
    </w:p>
    <w:p w:rsidR="00CC4CF9" w:rsidRPr="00061AB7" w:rsidRDefault="00CC4CF9" w:rsidP="003463F3">
      <w:pPr>
        <w:pStyle w:val="ConsPlusCell"/>
        <w:jc w:val="both"/>
      </w:pPr>
      <w:r w:rsidRPr="00061AB7">
        <w:t>59 8915     8     - свинцового хрусталя окрашенного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>59 8916     3     - накладного стекла</w:t>
      </w:r>
    </w:p>
    <w:p w:rsidR="00CC4CF9" w:rsidRPr="00061AB7" w:rsidRDefault="00CC4CF9" w:rsidP="003463F3">
      <w:pPr>
        <w:pStyle w:val="ConsPlusCell"/>
        <w:jc w:val="both"/>
      </w:pPr>
      <w:r w:rsidRPr="00061AB7">
        <w:t>59 8920     5     Стеклобой / прочий</w:t>
      </w:r>
    </w:p>
    <w:p w:rsidR="00CC4CF9" w:rsidRPr="00061AB7" w:rsidRDefault="00CC4CF9" w:rsidP="003463F3">
      <w:pPr>
        <w:pStyle w:val="ConsPlusCell"/>
        <w:jc w:val="both"/>
      </w:pPr>
      <w:r w:rsidRPr="00061AB7">
        <w:t>59 8921     0     - обесцвеченный тарный</w:t>
      </w:r>
    </w:p>
    <w:p w:rsidR="00CC4CF9" w:rsidRPr="00061AB7" w:rsidRDefault="00CC4CF9" w:rsidP="003463F3">
      <w:pPr>
        <w:pStyle w:val="ConsPlusCell"/>
        <w:jc w:val="both"/>
      </w:pPr>
      <w:r w:rsidRPr="00061AB7">
        <w:t>59 8922     6     - полубелый тарный</w:t>
      </w:r>
    </w:p>
    <w:p w:rsidR="00CC4CF9" w:rsidRPr="00061AB7" w:rsidRDefault="00CC4CF9" w:rsidP="003463F3">
      <w:pPr>
        <w:pStyle w:val="ConsPlusCell"/>
        <w:jc w:val="both"/>
      </w:pPr>
      <w:r w:rsidRPr="00061AB7">
        <w:t>59 8923     1     - темно-зеленый бутылочный</w:t>
      </w:r>
    </w:p>
    <w:p w:rsidR="00CC4CF9" w:rsidRPr="00061AB7" w:rsidRDefault="00CC4CF9" w:rsidP="003463F3">
      <w:pPr>
        <w:pStyle w:val="ConsPlusCell"/>
        <w:jc w:val="both"/>
      </w:pPr>
      <w:r w:rsidRPr="00061AB7">
        <w:t>59 8924     7     - оранжевый тарный</w:t>
      </w:r>
    </w:p>
    <w:p w:rsidR="00CC4CF9" w:rsidRPr="00061AB7" w:rsidRDefault="00CC4CF9" w:rsidP="003463F3">
      <w:pPr>
        <w:pStyle w:val="ConsPlusCell"/>
        <w:jc w:val="both"/>
      </w:pPr>
      <w:r w:rsidRPr="00061AB7">
        <w:t>59 8925     2     - листового стекла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59 9000     6     Изделия из фарфора, фаянса, полуфарфора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майолики (кроме медицинского, санитарного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фаянса и химико-лабораторной посуды)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59 9010     0     Посуда фарфоро-фаянсовая и майоликовая *</w:t>
      </w:r>
    </w:p>
    <w:p w:rsidR="00CC4CF9" w:rsidRPr="00061AB7" w:rsidRDefault="00CC4CF9" w:rsidP="003463F3">
      <w:pPr>
        <w:pStyle w:val="ConsPlusCell"/>
        <w:jc w:val="both"/>
      </w:pPr>
      <w:r w:rsidRPr="00061AB7">
        <w:t>59 9011     6     Сервизы фарфоровые *</w:t>
      </w:r>
    </w:p>
    <w:p w:rsidR="00CC4CF9" w:rsidRPr="00061AB7" w:rsidRDefault="00CC4CF9" w:rsidP="003463F3">
      <w:pPr>
        <w:pStyle w:val="ConsPlusCell"/>
        <w:jc w:val="both"/>
      </w:pPr>
      <w:r w:rsidRPr="00061AB7">
        <w:t>59 9020     5     Посуда фарфоро-фаянсовая *</w:t>
      </w:r>
    </w:p>
    <w:p w:rsidR="00CC4CF9" w:rsidRPr="00061AB7" w:rsidRDefault="00CC4CF9" w:rsidP="003463F3">
      <w:pPr>
        <w:pStyle w:val="ConsPlusCell"/>
        <w:jc w:val="both"/>
      </w:pPr>
      <w:r w:rsidRPr="00061AB7">
        <w:t>59 9028     9     Сервизы чайные и кофейные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фарфоро-фаянсовые *</w:t>
      </w:r>
    </w:p>
    <w:p w:rsidR="00CC4CF9" w:rsidRPr="00061AB7" w:rsidRDefault="00CC4CF9" w:rsidP="003463F3">
      <w:pPr>
        <w:pStyle w:val="ConsPlusCell"/>
        <w:jc w:val="both"/>
      </w:pPr>
      <w:r w:rsidRPr="00061AB7">
        <w:t>59 9100     3     Посуда фарфоровая, включая детскую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59 9110     4     Посуда фарфоровая столовая</w:t>
      </w:r>
    </w:p>
    <w:p w:rsidR="00CC4CF9" w:rsidRPr="00061AB7" w:rsidRDefault="00CC4CF9" w:rsidP="003463F3">
      <w:pPr>
        <w:pStyle w:val="ConsPlusCell"/>
        <w:jc w:val="both"/>
      </w:pPr>
      <w:r w:rsidRPr="00061AB7">
        <w:t>59 9111     7     Блюда</w:t>
      </w:r>
    </w:p>
    <w:p w:rsidR="00CC4CF9" w:rsidRPr="00061AB7" w:rsidRDefault="00CC4CF9" w:rsidP="003463F3">
      <w:pPr>
        <w:pStyle w:val="ConsPlusCell"/>
        <w:jc w:val="both"/>
      </w:pPr>
      <w:r w:rsidRPr="00061AB7">
        <w:t>59 9112     5     Масленки</w:t>
      </w:r>
    </w:p>
    <w:p w:rsidR="00CC4CF9" w:rsidRPr="00061AB7" w:rsidRDefault="00CC4CF9" w:rsidP="003463F3">
      <w:pPr>
        <w:pStyle w:val="ConsPlusCell"/>
        <w:jc w:val="both"/>
      </w:pPr>
      <w:r w:rsidRPr="00061AB7">
        <w:t>59 9113     0     Тарелки</w:t>
      </w:r>
    </w:p>
    <w:p w:rsidR="00CC4CF9" w:rsidRPr="00061AB7" w:rsidRDefault="00CC4CF9" w:rsidP="003463F3">
      <w:pPr>
        <w:pStyle w:val="ConsPlusCell"/>
        <w:jc w:val="both"/>
      </w:pPr>
      <w:r w:rsidRPr="00061AB7">
        <w:t>59 9114     6     Вазы для супа, бульона, компота</w:t>
      </w:r>
    </w:p>
    <w:p w:rsidR="00CC4CF9" w:rsidRPr="00061AB7" w:rsidRDefault="00CC4CF9" w:rsidP="003463F3">
      <w:pPr>
        <w:pStyle w:val="ConsPlusCell"/>
        <w:jc w:val="both"/>
      </w:pPr>
      <w:r w:rsidRPr="00061AB7">
        <w:t>59 9116     7     Салатники</w:t>
      </w:r>
    </w:p>
    <w:p w:rsidR="00CC4CF9" w:rsidRPr="00061AB7" w:rsidRDefault="00CC4CF9" w:rsidP="003463F3">
      <w:pPr>
        <w:pStyle w:val="ConsPlusCell"/>
        <w:jc w:val="both"/>
      </w:pPr>
      <w:r w:rsidRPr="00061AB7">
        <w:t>59 9117     2     Селедочницы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9118     8     Миски</w:t>
      </w:r>
    </w:p>
    <w:p w:rsidR="00CC4CF9" w:rsidRPr="00061AB7" w:rsidRDefault="00CC4CF9" w:rsidP="003463F3">
      <w:pPr>
        <w:pStyle w:val="ConsPlusCell"/>
        <w:jc w:val="both"/>
      </w:pPr>
      <w:r w:rsidRPr="00061AB7">
        <w:t>59 9119     3     Сервизы</w:t>
      </w:r>
    </w:p>
    <w:p w:rsidR="00CC4CF9" w:rsidRPr="00061AB7" w:rsidRDefault="00CC4CF9" w:rsidP="003463F3">
      <w:pPr>
        <w:pStyle w:val="ConsPlusCell"/>
        <w:jc w:val="both"/>
      </w:pPr>
      <w:r w:rsidRPr="00061AB7">
        <w:t>59 9120     9     Посуда фарфоровая чайная</w:t>
      </w:r>
    </w:p>
    <w:p w:rsidR="00CC4CF9" w:rsidRPr="00061AB7" w:rsidRDefault="00CC4CF9" w:rsidP="003463F3">
      <w:pPr>
        <w:pStyle w:val="ConsPlusCell"/>
        <w:jc w:val="both"/>
      </w:pPr>
      <w:r w:rsidRPr="00061AB7">
        <w:t>59 9121     4     Блюдца чайные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9122     0     Чашки чайные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9123     5     Чашки с блюдцами</w:t>
      </w:r>
    </w:p>
    <w:p w:rsidR="00CC4CF9" w:rsidRPr="00061AB7" w:rsidRDefault="00CC4CF9" w:rsidP="003463F3">
      <w:pPr>
        <w:pStyle w:val="ConsPlusCell"/>
        <w:jc w:val="both"/>
      </w:pPr>
      <w:r w:rsidRPr="00061AB7">
        <w:t>59 9124     0     Полоскательницы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9125     6     Сахарницы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9126     1     Чайники</w:t>
      </w:r>
    </w:p>
    <w:p w:rsidR="00CC4CF9" w:rsidRPr="00061AB7" w:rsidRDefault="00CC4CF9" w:rsidP="003463F3">
      <w:pPr>
        <w:pStyle w:val="ConsPlusCell"/>
        <w:jc w:val="both"/>
      </w:pPr>
      <w:r w:rsidRPr="00061AB7">
        <w:t>59 9127     7     Пиалы</w:t>
      </w:r>
    </w:p>
    <w:p w:rsidR="00CC4CF9" w:rsidRPr="00061AB7" w:rsidRDefault="00CC4CF9" w:rsidP="003463F3">
      <w:pPr>
        <w:pStyle w:val="ConsPlusCell"/>
        <w:jc w:val="both"/>
      </w:pPr>
      <w:r w:rsidRPr="00061AB7">
        <w:t>59 9128     2     Вазы для фруктов, варенья, конфет</w:t>
      </w:r>
    </w:p>
    <w:p w:rsidR="00CC4CF9" w:rsidRPr="00061AB7" w:rsidRDefault="00CC4CF9" w:rsidP="003463F3">
      <w:pPr>
        <w:pStyle w:val="ConsPlusCell"/>
        <w:jc w:val="both"/>
      </w:pPr>
      <w:r w:rsidRPr="00061AB7">
        <w:t>59 9129     8     Сервизы чайные и чайно-кофейные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9130     3     Посуда фарфоровая кофейная</w:t>
      </w:r>
    </w:p>
    <w:p w:rsidR="00CC4CF9" w:rsidRPr="00061AB7" w:rsidRDefault="00CC4CF9" w:rsidP="003463F3">
      <w:pPr>
        <w:pStyle w:val="ConsPlusCell"/>
        <w:jc w:val="both"/>
      </w:pPr>
      <w:r w:rsidRPr="00061AB7">
        <w:t>59 9131     9     Блюдца кофейные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9132     4     Чашки кофейные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9133     4     Чашки кофейные с блюдцами</w:t>
      </w:r>
    </w:p>
    <w:p w:rsidR="00CC4CF9" w:rsidRPr="00061AB7" w:rsidRDefault="00CC4CF9" w:rsidP="003463F3">
      <w:pPr>
        <w:pStyle w:val="ConsPlusCell"/>
        <w:jc w:val="both"/>
      </w:pPr>
      <w:r w:rsidRPr="00061AB7">
        <w:t>59 9136     6     Кофейники</w:t>
      </w:r>
    </w:p>
    <w:p w:rsidR="00CC4CF9" w:rsidRPr="00061AB7" w:rsidRDefault="00CC4CF9" w:rsidP="003463F3">
      <w:pPr>
        <w:pStyle w:val="ConsPlusCell"/>
        <w:jc w:val="both"/>
      </w:pPr>
      <w:r w:rsidRPr="00061AB7">
        <w:t>59 9139     2     Сервизы кофейные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9140     8     Посуда фарфоровая для специй</w:t>
      </w:r>
    </w:p>
    <w:p w:rsidR="00CC4CF9" w:rsidRPr="00061AB7" w:rsidRDefault="00CC4CF9" w:rsidP="003463F3">
      <w:pPr>
        <w:pStyle w:val="ConsPlusCell"/>
        <w:jc w:val="both"/>
      </w:pPr>
      <w:r w:rsidRPr="00061AB7">
        <w:t>59 9141     3     Горчичницы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9142     9     Перечницы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9143     4     Солонки</w:t>
      </w:r>
    </w:p>
    <w:p w:rsidR="00CC4CF9" w:rsidRPr="00061AB7" w:rsidRDefault="00CC4CF9" w:rsidP="003463F3">
      <w:pPr>
        <w:pStyle w:val="ConsPlusCell"/>
        <w:jc w:val="both"/>
      </w:pPr>
      <w:r w:rsidRPr="00061AB7">
        <w:t>59 9144     8     Хренницы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9145     5     Судки и приборы</w:t>
      </w:r>
    </w:p>
    <w:p w:rsidR="00CC4CF9" w:rsidRPr="00061AB7" w:rsidRDefault="00CC4CF9" w:rsidP="003463F3">
      <w:pPr>
        <w:pStyle w:val="ConsPlusCell"/>
        <w:jc w:val="both"/>
      </w:pPr>
      <w:r w:rsidRPr="00061AB7">
        <w:t>59 9146     0     Подливочники</w:t>
      </w:r>
    </w:p>
    <w:p w:rsidR="00CC4CF9" w:rsidRPr="00061AB7" w:rsidRDefault="00CC4CF9" w:rsidP="003463F3">
      <w:pPr>
        <w:pStyle w:val="ConsPlusCell"/>
        <w:jc w:val="both"/>
      </w:pPr>
      <w:r w:rsidRPr="00061AB7">
        <w:t>59 9150     2     Посуда фарфоровая кухонная и столовые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принадлежности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59 9151     8     Банки</w:t>
      </w:r>
    </w:p>
    <w:p w:rsidR="00CC4CF9" w:rsidRPr="00061AB7" w:rsidRDefault="00CC4CF9" w:rsidP="003463F3">
      <w:pPr>
        <w:pStyle w:val="ConsPlusCell"/>
        <w:jc w:val="both"/>
      </w:pPr>
      <w:r w:rsidRPr="00061AB7">
        <w:t>59 9152     3     Горшки</w:t>
      </w:r>
    </w:p>
    <w:p w:rsidR="00CC4CF9" w:rsidRPr="00061AB7" w:rsidRDefault="00CC4CF9" w:rsidP="003463F3">
      <w:pPr>
        <w:pStyle w:val="ConsPlusCell"/>
        <w:jc w:val="both"/>
      </w:pPr>
      <w:r w:rsidRPr="00061AB7">
        <w:t>59 9154     4     Чайницы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9155     1     Салфетницы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9156     5     Сырницы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9157     0     Молочники и сливочники</w:t>
      </w:r>
    </w:p>
    <w:p w:rsidR="00CC4CF9" w:rsidRPr="00061AB7" w:rsidRDefault="00CC4CF9" w:rsidP="003463F3">
      <w:pPr>
        <w:pStyle w:val="ConsPlusCell"/>
        <w:jc w:val="both"/>
      </w:pPr>
      <w:r w:rsidRPr="00061AB7">
        <w:t>59 9158     6     Сметанницы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9160     7     Посуда фарфоровая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59 9161     2     Кувшины, графины и сосуды</w:t>
      </w:r>
    </w:p>
    <w:p w:rsidR="00CC4CF9" w:rsidRPr="00061AB7" w:rsidRDefault="00CC4CF9" w:rsidP="003463F3">
      <w:pPr>
        <w:pStyle w:val="ConsPlusCell"/>
        <w:jc w:val="both"/>
      </w:pPr>
      <w:r w:rsidRPr="00061AB7">
        <w:t>59 9163     3     Сухарницы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9164     9     Рюмки для яиц</w:t>
      </w:r>
    </w:p>
    <w:p w:rsidR="00CC4CF9" w:rsidRPr="00061AB7" w:rsidRDefault="00CC4CF9" w:rsidP="003463F3">
      <w:pPr>
        <w:pStyle w:val="ConsPlusCell"/>
        <w:jc w:val="both"/>
      </w:pPr>
      <w:r w:rsidRPr="00061AB7">
        <w:t>59 9165     4     Икорницы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9166     5     Бокалы, стаканы</w:t>
      </w:r>
    </w:p>
    <w:p w:rsidR="00CC4CF9" w:rsidRPr="00061AB7" w:rsidRDefault="00CC4CF9" w:rsidP="003463F3">
      <w:pPr>
        <w:pStyle w:val="ConsPlusCell"/>
        <w:jc w:val="both"/>
      </w:pPr>
      <w:r w:rsidRPr="00061AB7">
        <w:t>59 9167     5     Кружки (включая полукружки)</w:t>
      </w:r>
    </w:p>
    <w:p w:rsidR="00CC4CF9" w:rsidRPr="00061AB7" w:rsidRDefault="00CC4CF9" w:rsidP="003463F3">
      <w:pPr>
        <w:pStyle w:val="ConsPlusCell"/>
        <w:jc w:val="both"/>
      </w:pPr>
      <w:r w:rsidRPr="00061AB7">
        <w:t>59 9168     0     Бокалы, стаканы, кружки (с блюдцами)</w:t>
      </w:r>
    </w:p>
    <w:p w:rsidR="00CC4CF9" w:rsidRPr="00061AB7" w:rsidRDefault="00CC4CF9" w:rsidP="003463F3">
      <w:pPr>
        <w:pStyle w:val="ConsPlusCell"/>
        <w:jc w:val="both"/>
      </w:pPr>
      <w:r w:rsidRPr="00061AB7">
        <w:t>59 9169     6     Розетки, пробки и т.д.</w:t>
      </w:r>
    </w:p>
    <w:p w:rsidR="00CC4CF9" w:rsidRPr="00061AB7" w:rsidRDefault="00CC4CF9" w:rsidP="003463F3">
      <w:pPr>
        <w:pStyle w:val="ConsPlusCell"/>
        <w:jc w:val="both"/>
      </w:pPr>
      <w:r w:rsidRPr="00061AB7">
        <w:t>59 9170     1     Наборы, комплекты и гарнитуры фарфоровые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59 9171     7     Наборы из чайного сервиза и столовой посуды</w:t>
      </w:r>
    </w:p>
    <w:p w:rsidR="00CC4CF9" w:rsidRPr="00061AB7" w:rsidRDefault="00CC4CF9" w:rsidP="003463F3">
      <w:pPr>
        <w:pStyle w:val="ConsPlusCell"/>
        <w:jc w:val="both"/>
      </w:pPr>
      <w:r w:rsidRPr="00061AB7">
        <w:t>59 9172     2     Наборы детской посуды</w:t>
      </w:r>
    </w:p>
    <w:p w:rsidR="00CC4CF9" w:rsidRPr="00061AB7" w:rsidRDefault="00CC4CF9" w:rsidP="003463F3">
      <w:pPr>
        <w:pStyle w:val="ConsPlusCell"/>
        <w:jc w:val="both"/>
      </w:pPr>
      <w:r w:rsidRPr="00061AB7">
        <w:t>59 9173     8     Наборы десертной посуды</w:t>
      </w:r>
    </w:p>
    <w:p w:rsidR="00CC4CF9" w:rsidRPr="00061AB7" w:rsidRDefault="00CC4CF9" w:rsidP="003463F3">
      <w:pPr>
        <w:pStyle w:val="ConsPlusCell"/>
        <w:jc w:val="both"/>
      </w:pPr>
      <w:r w:rsidRPr="00061AB7">
        <w:t>59 9174     3     Наборы столовой посуды</w:t>
      </w:r>
    </w:p>
    <w:p w:rsidR="00CC4CF9" w:rsidRPr="00061AB7" w:rsidRDefault="00CC4CF9" w:rsidP="003463F3">
      <w:pPr>
        <w:pStyle w:val="ConsPlusCell"/>
        <w:jc w:val="both"/>
      </w:pPr>
      <w:r w:rsidRPr="00061AB7">
        <w:t>59 9175     9     Наборы винные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9176     4     Наборы для молока и т.д.</w:t>
      </w:r>
    </w:p>
    <w:p w:rsidR="00CC4CF9" w:rsidRPr="00061AB7" w:rsidRDefault="00CC4CF9" w:rsidP="003463F3">
      <w:pPr>
        <w:pStyle w:val="ConsPlusCell"/>
        <w:jc w:val="both"/>
      </w:pPr>
      <w:r w:rsidRPr="00061AB7">
        <w:t>59 9177     9     Наборы прочие ("Восточный" и т.д.)</w:t>
      </w:r>
    </w:p>
    <w:p w:rsidR="00CC4CF9" w:rsidRPr="00061AB7" w:rsidRDefault="00CC4CF9" w:rsidP="003463F3">
      <w:pPr>
        <w:pStyle w:val="ConsPlusCell"/>
        <w:jc w:val="both"/>
      </w:pPr>
      <w:r w:rsidRPr="00061AB7">
        <w:t>59 9178     5     Комплекты подарочные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9179     0     Гарнитуры кофейные и чайные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9200     3     Посуда фаянсовая, включая детскую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59 9210     8     Посуда фаянсовая столовая</w:t>
      </w:r>
    </w:p>
    <w:p w:rsidR="00CC4CF9" w:rsidRPr="00061AB7" w:rsidRDefault="00CC4CF9" w:rsidP="003463F3">
      <w:pPr>
        <w:pStyle w:val="ConsPlusCell"/>
        <w:jc w:val="both"/>
      </w:pPr>
      <w:r w:rsidRPr="00061AB7">
        <w:t>59 9211     3     Блюда</w:t>
      </w:r>
    </w:p>
    <w:p w:rsidR="00CC4CF9" w:rsidRPr="00061AB7" w:rsidRDefault="00CC4CF9" w:rsidP="003463F3">
      <w:pPr>
        <w:pStyle w:val="ConsPlusCell"/>
        <w:jc w:val="both"/>
      </w:pPr>
      <w:r w:rsidRPr="00061AB7">
        <w:t>59 9212     9     Масленки</w:t>
      </w:r>
    </w:p>
    <w:p w:rsidR="00CC4CF9" w:rsidRPr="00061AB7" w:rsidRDefault="00CC4CF9" w:rsidP="003463F3">
      <w:pPr>
        <w:pStyle w:val="ConsPlusCell"/>
        <w:jc w:val="both"/>
      </w:pPr>
      <w:r w:rsidRPr="00061AB7">
        <w:t>59 9213     4     Тарелки</w:t>
      </w:r>
    </w:p>
    <w:p w:rsidR="00CC4CF9" w:rsidRPr="00061AB7" w:rsidRDefault="00CC4CF9" w:rsidP="003463F3">
      <w:pPr>
        <w:pStyle w:val="ConsPlusCell"/>
        <w:jc w:val="both"/>
      </w:pPr>
      <w:r w:rsidRPr="00061AB7">
        <w:t>59 9214     4     Вазы для супа, бульона, компота, соуса, пловницы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9216     0     Салатники</w:t>
      </w:r>
    </w:p>
    <w:p w:rsidR="00CC4CF9" w:rsidRPr="00061AB7" w:rsidRDefault="00CC4CF9" w:rsidP="003463F3">
      <w:pPr>
        <w:pStyle w:val="ConsPlusCell"/>
        <w:jc w:val="both"/>
      </w:pPr>
      <w:r w:rsidRPr="00061AB7">
        <w:t>59 9217     6     Селедочницы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9218     1     Миски</w:t>
      </w:r>
    </w:p>
    <w:p w:rsidR="00CC4CF9" w:rsidRPr="00061AB7" w:rsidRDefault="00CC4CF9" w:rsidP="003463F3">
      <w:pPr>
        <w:pStyle w:val="ConsPlusCell"/>
        <w:jc w:val="both"/>
      </w:pPr>
      <w:r w:rsidRPr="00061AB7">
        <w:t>59 9219     7     Сервизы</w:t>
      </w:r>
    </w:p>
    <w:p w:rsidR="00CC4CF9" w:rsidRPr="00061AB7" w:rsidRDefault="00CC4CF9" w:rsidP="003463F3">
      <w:pPr>
        <w:pStyle w:val="ConsPlusCell"/>
        <w:jc w:val="both"/>
      </w:pPr>
      <w:r w:rsidRPr="00061AB7">
        <w:t>59 9220     2     Посуда фаянсовая чайная</w:t>
      </w:r>
    </w:p>
    <w:p w:rsidR="00CC4CF9" w:rsidRPr="00061AB7" w:rsidRDefault="00CC4CF9" w:rsidP="003463F3">
      <w:pPr>
        <w:pStyle w:val="ConsPlusCell"/>
        <w:jc w:val="both"/>
      </w:pPr>
      <w:r w:rsidRPr="00061AB7">
        <w:t>59 9221     8     Блюдца чайные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9223     9     Чашки с блюдцами</w:t>
      </w:r>
    </w:p>
    <w:p w:rsidR="00CC4CF9" w:rsidRPr="00061AB7" w:rsidRDefault="00CC4CF9" w:rsidP="003463F3">
      <w:pPr>
        <w:pStyle w:val="ConsPlusCell"/>
        <w:jc w:val="both"/>
      </w:pPr>
      <w:r w:rsidRPr="00061AB7">
        <w:t>59 9224     4     Полоскательницы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9225     8     Сахарницы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9227     0     Пиалы</w:t>
      </w:r>
    </w:p>
    <w:p w:rsidR="00CC4CF9" w:rsidRPr="00061AB7" w:rsidRDefault="00CC4CF9" w:rsidP="003463F3">
      <w:pPr>
        <w:pStyle w:val="ConsPlusCell"/>
        <w:jc w:val="both"/>
      </w:pPr>
      <w:r w:rsidRPr="00061AB7">
        <w:t>59 9228     6     Вазы для фруктов, варенья, конфет</w:t>
      </w:r>
    </w:p>
    <w:p w:rsidR="00CC4CF9" w:rsidRPr="00061AB7" w:rsidRDefault="00CC4CF9" w:rsidP="003463F3">
      <w:pPr>
        <w:pStyle w:val="ConsPlusCell"/>
        <w:jc w:val="both"/>
      </w:pPr>
      <w:r w:rsidRPr="00061AB7">
        <w:t>59 9229     1     Сервизы чайные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9230     7     Посуда фаянсовая кофейная</w:t>
      </w:r>
    </w:p>
    <w:p w:rsidR="00CC4CF9" w:rsidRPr="00061AB7" w:rsidRDefault="00CC4CF9" w:rsidP="003463F3">
      <w:pPr>
        <w:pStyle w:val="ConsPlusCell"/>
        <w:jc w:val="both"/>
      </w:pPr>
      <w:r w:rsidRPr="00061AB7">
        <w:t>59 9239     6     Сервизы кофейные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9240     1     Посуда фаянсовая для специй</w:t>
      </w:r>
    </w:p>
    <w:p w:rsidR="00CC4CF9" w:rsidRPr="00061AB7" w:rsidRDefault="00CC4CF9" w:rsidP="003463F3">
      <w:pPr>
        <w:pStyle w:val="ConsPlusCell"/>
        <w:jc w:val="both"/>
      </w:pPr>
      <w:r w:rsidRPr="00061AB7">
        <w:t>59 9241     7     Горчичницы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9242     2     Перечницы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9243     8     Солонки</w:t>
      </w:r>
    </w:p>
    <w:p w:rsidR="00CC4CF9" w:rsidRPr="00061AB7" w:rsidRDefault="00CC4CF9" w:rsidP="003463F3">
      <w:pPr>
        <w:pStyle w:val="ConsPlusCell"/>
        <w:jc w:val="both"/>
      </w:pPr>
      <w:r w:rsidRPr="00061AB7">
        <w:t>59 9244     3     Хренницы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9245     9     Судки и приборы</w:t>
      </w:r>
    </w:p>
    <w:p w:rsidR="00CC4CF9" w:rsidRPr="00061AB7" w:rsidRDefault="00CC4CF9" w:rsidP="003463F3">
      <w:pPr>
        <w:pStyle w:val="ConsPlusCell"/>
        <w:jc w:val="both"/>
      </w:pPr>
      <w:r w:rsidRPr="00061AB7">
        <w:t>59 9246     4     Подливочники</w:t>
      </w:r>
    </w:p>
    <w:p w:rsidR="00CC4CF9" w:rsidRPr="00061AB7" w:rsidRDefault="00CC4CF9" w:rsidP="003463F3">
      <w:pPr>
        <w:pStyle w:val="ConsPlusCell"/>
        <w:jc w:val="both"/>
      </w:pPr>
      <w:r w:rsidRPr="00061AB7">
        <w:t>59 9250     6     Посуда фаянсовая кухонная и столовые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принадлежности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59 9251     1     Банки</w:t>
      </w:r>
    </w:p>
    <w:p w:rsidR="00CC4CF9" w:rsidRPr="00061AB7" w:rsidRDefault="00CC4CF9" w:rsidP="003463F3">
      <w:pPr>
        <w:pStyle w:val="ConsPlusCell"/>
        <w:jc w:val="both"/>
      </w:pPr>
      <w:r w:rsidRPr="00061AB7">
        <w:t>59 9252     7     Горшки</w:t>
      </w:r>
    </w:p>
    <w:p w:rsidR="00CC4CF9" w:rsidRPr="00061AB7" w:rsidRDefault="00CC4CF9" w:rsidP="003463F3">
      <w:pPr>
        <w:pStyle w:val="ConsPlusCell"/>
        <w:jc w:val="both"/>
      </w:pPr>
      <w:r w:rsidRPr="00061AB7">
        <w:t>59 9253     2     Хлебницы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9255     3     Салфетницы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9256     9     Сырницы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9257     4     Молочники, сливочники</w:t>
      </w:r>
    </w:p>
    <w:p w:rsidR="00CC4CF9" w:rsidRPr="00061AB7" w:rsidRDefault="00CC4CF9" w:rsidP="003463F3">
      <w:pPr>
        <w:pStyle w:val="ConsPlusCell"/>
        <w:jc w:val="both"/>
      </w:pPr>
      <w:r w:rsidRPr="00061AB7">
        <w:t>59 9258     9     Сметанницы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9260     0     Посуда фаянсовая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59 9261     6     Кувшины, графины</w:t>
      </w:r>
    </w:p>
    <w:p w:rsidR="00CC4CF9" w:rsidRPr="00061AB7" w:rsidRDefault="00CC4CF9" w:rsidP="003463F3">
      <w:pPr>
        <w:pStyle w:val="ConsPlusCell"/>
        <w:jc w:val="both"/>
      </w:pPr>
      <w:r w:rsidRPr="00061AB7">
        <w:t>59 9262     1     Подносы и подставки</w:t>
      </w:r>
    </w:p>
    <w:p w:rsidR="00CC4CF9" w:rsidRPr="00061AB7" w:rsidRDefault="00CC4CF9" w:rsidP="003463F3">
      <w:pPr>
        <w:pStyle w:val="ConsPlusCell"/>
        <w:jc w:val="both"/>
      </w:pPr>
      <w:r w:rsidRPr="00061AB7">
        <w:t>59 9263     7     Сухарницы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9264     2     Рюмки для яиц</w:t>
      </w:r>
    </w:p>
    <w:p w:rsidR="00CC4CF9" w:rsidRPr="00061AB7" w:rsidRDefault="00CC4CF9" w:rsidP="003463F3">
      <w:pPr>
        <w:pStyle w:val="ConsPlusCell"/>
        <w:jc w:val="both"/>
      </w:pPr>
      <w:r w:rsidRPr="00061AB7">
        <w:t>59 9266     3     Бокалы (стаканы)</w:t>
      </w:r>
    </w:p>
    <w:p w:rsidR="00CC4CF9" w:rsidRPr="00061AB7" w:rsidRDefault="00CC4CF9" w:rsidP="003463F3">
      <w:pPr>
        <w:pStyle w:val="ConsPlusCell"/>
        <w:jc w:val="both"/>
      </w:pPr>
      <w:r w:rsidRPr="00061AB7">
        <w:t>59 9267     9     Кружки (включая полукружки)</w:t>
      </w:r>
    </w:p>
    <w:p w:rsidR="00CC4CF9" w:rsidRPr="00061AB7" w:rsidRDefault="00CC4CF9" w:rsidP="003463F3">
      <w:pPr>
        <w:pStyle w:val="ConsPlusCell"/>
        <w:jc w:val="both"/>
      </w:pPr>
      <w:r w:rsidRPr="00061AB7">
        <w:t>59 9268     4     Бочонки</w:t>
      </w:r>
    </w:p>
    <w:p w:rsidR="00CC4CF9" w:rsidRPr="00061AB7" w:rsidRDefault="00CC4CF9" w:rsidP="003463F3">
      <w:pPr>
        <w:pStyle w:val="ConsPlusCell"/>
        <w:jc w:val="both"/>
      </w:pPr>
      <w:r w:rsidRPr="00061AB7">
        <w:t>59 9270     5     Наборы и комплекты фаянсовые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59 9272     6     Наборы детской посуды</w:t>
      </w:r>
    </w:p>
    <w:p w:rsidR="00CC4CF9" w:rsidRPr="00061AB7" w:rsidRDefault="00CC4CF9" w:rsidP="003463F3">
      <w:pPr>
        <w:pStyle w:val="ConsPlusCell"/>
        <w:jc w:val="both"/>
      </w:pPr>
      <w:r w:rsidRPr="00061AB7">
        <w:t>59 9273     1     Наборы десертной посуды</w:t>
      </w:r>
    </w:p>
    <w:p w:rsidR="00CC4CF9" w:rsidRPr="00061AB7" w:rsidRDefault="00CC4CF9" w:rsidP="003463F3">
      <w:pPr>
        <w:pStyle w:val="ConsPlusCell"/>
        <w:jc w:val="both"/>
      </w:pPr>
      <w:r w:rsidRPr="00061AB7">
        <w:t>59 9275     2     Наборы для напитков</w:t>
      </w:r>
    </w:p>
    <w:p w:rsidR="00CC4CF9" w:rsidRPr="00061AB7" w:rsidRDefault="00CC4CF9" w:rsidP="003463F3">
      <w:pPr>
        <w:pStyle w:val="ConsPlusCell"/>
        <w:jc w:val="both"/>
      </w:pPr>
      <w:r w:rsidRPr="00061AB7">
        <w:t>59 9277     3     Наборы прочие (салатников и т.д.)</w:t>
      </w:r>
    </w:p>
    <w:p w:rsidR="00CC4CF9" w:rsidRPr="00061AB7" w:rsidRDefault="00CC4CF9" w:rsidP="003463F3">
      <w:pPr>
        <w:pStyle w:val="ConsPlusCell"/>
        <w:jc w:val="both"/>
      </w:pPr>
      <w:r w:rsidRPr="00061AB7">
        <w:t>59 9300     7     Посуда полуфарфоровая, включая детскую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59 9310     1     Посуда полуфарфоровая столовая</w:t>
      </w:r>
    </w:p>
    <w:p w:rsidR="00CC4CF9" w:rsidRPr="00061AB7" w:rsidRDefault="00CC4CF9" w:rsidP="003463F3">
      <w:pPr>
        <w:pStyle w:val="ConsPlusCell"/>
        <w:jc w:val="both"/>
      </w:pPr>
      <w:r w:rsidRPr="00061AB7">
        <w:t>59 9312     2     Масленки</w:t>
      </w:r>
    </w:p>
    <w:p w:rsidR="00CC4CF9" w:rsidRPr="00061AB7" w:rsidRDefault="00CC4CF9" w:rsidP="003463F3">
      <w:pPr>
        <w:pStyle w:val="ConsPlusCell"/>
        <w:jc w:val="both"/>
      </w:pPr>
      <w:r w:rsidRPr="00061AB7">
        <w:t>59 9213     8     Тарелки</w:t>
      </w:r>
    </w:p>
    <w:p w:rsidR="00CC4CF9" w:rsidRPr="00061AB7" w:rsidRDefault="00CC4CF9" w:rsidP="003463F3">
      <w:pPr>
        <w:pStyle w:val="ConsPlusCell"/>
        <w:jc w:val="both"/>
      </w:pPr>
      <w:r w:rsidRPr="00061AB7">
        <w:t>59 9314     3     Вазы для супа, бульона, компота, соуса</w:t>
      </w:r>
    </w:p>
    <w:p w:rsidR="00CC4CF9" w:rsidRPr="00061AB7" w:rsidRDefault="00CC4CF9" w:rsidP="003463F3">
      <w:pPr>
        <w:pStyle w:val="ConsPlusCell"/>
        <w:jc w:val="both"/>
      </w:pPr>
      <w:r w:rsidRPr="00061AB7">
        <w:t>59 9316     4     Салатники</w:t>
      </w:r>
    </w:p>
    <w:p w:rsidR="00CC4CF9" w:rsidRPr="00061AB7" w:rsidRDefault="00CC4CF9" w:rsidP="003463F3">
      <w:pPr>
        <w:pStyle w:val="ConsPlusCell"/>
        <w:jc w:val="both"/>
      </w:pPr>
      <w:r w:rsidRPr="00061AB7">
        <w:t>59 9318     5     Миски</w:t>
      </w:r>
    </w:p>
    <w:p w:rsidR="00CC4CF9" w:rsidRPr="00061AB7" w:rsidRDefault="00CC4CF9" w:rsidP="003463F3">
      <w:pPr>
        <w:pStyle w:val="ConsPlusCell"/>
        <w:jc w:val="both"/>
      </w:pPr>
      <w:r w:rsidRPr="00061AB7">
        <w:t>59 9320     6     Посуда полуфарфоровая чайная</w:t>
      </w:r>
    </w:p>
    <w:p w:rsidR="00CC4CF9" w:rsidRPr="00061AB7" w:rsidRDefault="00CC4CF9" w:rsidP="003463F3">
      <w:pPr>
        <w:pStyle w:val="ConsPlusCell"/>
        <w:jc w:val="both"/>
      </w:pPr>
      <w:r w:rsidRPr="00061AB7">
        <w:t>59 9323     2     Чашки с блюдцами</w:t>
      </w:r>
    </w:p>
    <w:p w:rsidR="00CC4CF9" w:rsidRPr="00061AB7" w:rsidRDefault="00CC4CF9" w:rsidP="003463F3">
      <w:pPr>
        <w:pStyle w:val="ConsPlusCell"/>
        <w:jc w:val="both"/>
      </w:pPr>
      <w:r w:rsidRPr="00061AB7">
        <w:t>59 9324     8     Полоскательницы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9325     3     Сахарницы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9326     9     Чайники</w:t>
      </w:r>
    </w:p>
    <w:p w:rsidR="00CC4CF9" w:rsidRPr="00061AB7" w:rsidRDefault="00CC4CF9" w:rsidP="003463F3">
      <w:pPr>
        <w:pStyle w:val="ConsPlusCell"/>
        <w:jc w:val="both"/>
      </w:pPr>
      <w:r w:rsidRPr="00061AB7">
        <w:t>59 9328     5     Вазы для конфет (конфетницы)</w:t>
      </w:r>
    </w:p>
    <w:p w:rsidR="00CC4CF9" w:rsidRPr="00061AB7" w:rsidRDefault="00CC4CF9" w:rsidP="003463F3">
      <w:pPr>
        <w:pStyle w:val="ConsPlusCell"/>
        <w:jc w:val="both"/>
      </w:pPr>
      <w:r w:rsidRPr="00061AB7">
        <w:t>59 9330     0     Посуда полуфарфоровая кофейная</w:t>
      </w:r>
    </w:p>
    <w:p w:rsidR="00CC4CF9" w:rsidRPr="00061AB7" w:rsidRDefault="00CC4CF9" w:rsidP="003463F3">
      <w:pPr>
        <w:pStyle w:val="ConsPlusCell"/>
        <w:jc w:val="both"/>
      </w:pPr>
      <w:r w:rsidRPr="00061AB7">
        <w:t>59 9336     3     Кофейники</w:t>
      </w:r>
    </w:p>
    <w:p w:rsidR="00CC4CF9" w:rsidRPr="00061AB7" w:rsidRDefault="00CC4CF9" w:rsidP="003463F3">
      <w:pPr>
        <w:pStyle w:val="ConsPlusCell"/>
        <w:jc w:val="both"/>
      </w:pPr>
      <w:r w:rsidRPr="00061AB7">
        <w:t>59 9340     5     Посуда полуфарфоровая для специй</w:t>
      </w:r>
    </w:p>
    <w:p w:rsidR="00CC4CF9" w:rsidRPr="00061AB7" w:rsidRDefault="00CC4CF9" w:rsidP="003463F3">
      <w:pPr>
        <w:pStyle w:val="ConsPlusCell"/>
        <w:jc w:val="both"/>
      </w:pPr>
      <w:r w:rsidRPr="00061AB7">
        <w:t>59 9342     6     Перечницы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9343     1     Солонки</w:t>
      </w:r>
    </w:p>
    <w:p w:rsidR="00CC4CF9" w:rsidRPr="00061AB7" w:rsidRDefault="00CC4CF9" w:rsidP="003463F3">
      <w:pPr>
        <w:pStyle w:val="ConsPlusCell"/>
        <w:jc w:val="both"/>
      </w:pPr>
      <w:r w:rsidRPr="00061AB7">
        <w:t>59 9348     9     Подливочники, соусники</w:t>
      </w:r>
    </w:p>
    <w:p w:rsidR="00CC4CF9" w:rsidRPr="00061AB7" w:rsidRDefault="00CC4CF9" w:rsidP="003463F3">
      <w:pPr>
        <w:pStyle w:val="ConsPlusCell"/>
        <w:jc w:val="both"/>
      </w:pPr>
      <w:r w:rsidRPr="00061AB7">
        <w:t>59 9350     6     Посуда полуфарфоровая кухонная и столовые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принадлежности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59 9352     0     Горшки</w:t>
      </w:r>
    </w:p>
    <w:p w:rsidR="00CC4CF9" w:rsidRPr="00061AB7" w:rsidRDefault="00CC4CF9" w:rsidP="003463F3">
      <w:pPr>
        <w:pStyle w:val="ConsPlusCell"/>
        <w:jc w:val="both"/>
      </w:pPr>
      <w:r w:rsidRPr="00061AB7">
        <w:t>59 9357     8     Молочники, сливочники</w:t>
      </w:r>
    </w:p>
    <w:p w:rsidR="00CC4CF9" w:rsidRPr="00061AB7" w:rsidRDefault="00CC4CF9" w:rsidP="003463F3">
      <w:pPr>
        <w:pStyle w:val="ConsPlusCell"/>
        <w:jc w:val="both"/>
      </w:pPr>
      <w:r w:rsidRPr="00061AB7">
        <w:t>59 9360     4     Посуда полуфарфоровая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59 9361     0     Кувшины и сосуды</w:t>
      </w:r>
    </w:p>
    <w:p w:rsidR="00CC4CF9" w:rsidRPr="00061AB7" w:rsidRDefault="00CC4CF9" w:rsidP="003463F3">
      <w:pPr>
        <w:pStyle w:val="ConsPlusCell"/>
        <w:jc w:val="both"/>
      </w:pPr>
      <w:r w:rsidRPr="00061AB7">
        <w:t>59 9366     7     Бокалы (стаканы)</w:t>
      </w:r>
    </w:p>
    <w:p w:rsidR="00CC4CF9" w:rsidRPr="00061AB7" w:rsidRDefault="00CC4CF9" w:rsidP="003463F3">
      <w:pPr>
        <w:pStyle w:val="ConsPlusCell"/>
        <w:jc w:val="both"/>
      </w:pPr>
      <w:r w:rsidRPr="00061AB7">
        <w:t>59 9367     2     Кружки (включая полукружки)</w:t>
      </w:r>
    </w:p>
    <w:p w:rsidR="00CC4CF9" w:rsidRPr="00061AB7" w:rsidRDefault="00CC4CF9" w:rsidP="003463F3">
      <w:pPr>
        <w:pStyle w:val="ConsPlusCell"/>
        <w:jc w:val="both"/>
      </w:pPr>
      <w:r w:rsidRPr="00061AB7">
        <w:t>59 9368     8     Бочонки</w:t>
      </w:r>
    </w:p>
    <w:p w:rsidR="00CC4CF9" w:rsidRPr="00061AB7" w:rsidRDefault="00CC4CF9" w:rsidP="003463F3">
      <w:pPr>
        <w:pStyle w:val="ConsPlusCell"/>
        <w:jc w:val="both"/>
      </w:pPr>
      <w:r w:rsidRPr="00061AB7">
        <w:t>59 9370     9     Наборы, комплекты полуфарфоровые /</w:t>
      </w:r>
    </w:p>
    <w:p w:rsidR="00CC4CF9" w:rsidRPr="00061AB7" w:rsidRDefault="00CC4CF9" w:rsidP="003463F3">
      <w:pPr>
        <w:pStyle w:val="ConsPlusCell"/>
        <w:jc w:val="both"/>
      </w:pPr>
      <w:r w:rsidRPr="00061AB7">
        <w:t>59 9377     7     - прочие (пепельницы и т.д.)</w:t>
      </w:r>
    </w:p>
    <w:p w:rsidR="00CC4CF9" w:rsidRPr="00061AB7" w:rsidRDefault="00CC4CF9" w:rsidP="003463F3">
      <w:pPr>
        <w:pStyle w:val="ConsPlusCell"/>
        <w:jc w:val="both"/>
      </w:pPr>
      <w:r w:rsidRPr="00061AB7">
        <w:t>59 9400     0     Посуда майоликовая, включая детскую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59 9410     5     Посуда майоликовая столовая</w:t>
      </w:r>
    </w:p>
    <w:p w:rsidR="00CC4CF9" w:rsidRPr="00061AB7" w:rsidRDefault="00CC4CF9" w:rsidP="003463F3">
      <w:pPr>
        <w:pStyle w:val="ConsPlusCell"/>
        <w:jc w:val="both"/>
      </w:pPr>
      <w:r w:rsidRPr="00061AB7">
        <w:t>59 9411     0     Блюда</w:t>
      </w:r>
    </w:p>
    <w:p w:rsidR="00CC4CF9" w:rsidRPr="00061AB7" w:rsidRDefault="00CC4CF9" w:rsidP="003463F3">
      <w:pPr>
        <w:pStyle w:val="ConsPlusCell"/>
        <w:jc w:val="both"/>
      </w:pPr>
      <w:r w:rsidRPr="00061AB7">
        <w:t>59 9412     6     Масленки</w:t>
      </w:r>
    </w:p>
    <w:p w:rsidR="00CC4CF9" w:rsidRPr="00061AB7" w:rsidRDefault="00CC4CF9" w:rsidP="003463F3">
      <w:pPr>
        <w:pStyle w:val="ConsPlusCell"/>
        <w:jc w:val="both"/>
      </w:pPr>
      <w:r w:rsidRPr="00061AB7">
        <w:t>59 9413     1     Тарелки</w:t>
      </w:r>
    </w:p>
    <w:p w:rsidR="00CC4CF9" w:rsidRPr="00061AB7" w:rsidRDefault="00CC4CF9" w:rsidP="003463F3">
      <w:pPr>
        <w:pStyle w:val="ConsPlusCell"/>
        <w:jc w:val="both"/>
      </w:pPr>
      <w:r w:rsidRPr="00061AB7">
        <w:t>59 9414     7     Вазы для супа, бульона, компота</w:t>
      </w:r>
    </w:p>
    <w:p w:rsidR="00CC4CF9" w:rsidRPr="00061AB7" w:rsidRDefault="00CC4CF9" w:rsidP="003463F3">
      <w:pPr>
        <w:pStyle w:val="ConsPlusCell"/>
        <w:jc w:val="both"/>
      </w:pPr>
      <w:r w:rsidRPr="00061AB7">
        <w:t>59 9415     2     Макитры</w:t>
      </w:r>
    </w:p>
    <w:p w:rsidR="00CC4CF9" w:rsidRPr="00061AB7" w:rsidRDefault="00CC4CF9" w:rsidP="003463F3">
      <w:pPr>
        <w:pStyle w:val="ConsPlusCell"/>
        <w:jc w:val="both"/>
      </w:pPr>
      <w:r w:rsidRPr="00061AB7">
        <w:t>59 9417     3     Селедочницы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9418     9     Миски</w:t>
      </w:r>
    </w:p>
    <w:p w:rsidR="00CC4CF9" w:rsidRPr="00061AB7" w:rsidRDefault="00CC4CF9" w:rsidP="003463F3">
      <w:pPr>
        <w:pStyle w:val="ConsPlusCell"/>
        <w:jc w:val="both"/>
      </w:pPr>
      <w:r w:rsidRPr="00061AB7">
        <w:t>59 9420     2     Посуда майоликовая чайная</w:t>
      </w:r>
    </w:p>
    <w:p w:rsidR="00CC4CF9" w:rsidRPr="00061AB7" w:rsidRDefault="00CC4CF9" w:rsidP="003463F3">
      <w:pPr>
        <w:pStyle w:val="ConsPlusCell"/>
        <w:jc w:val="both"/>
      </w:pPr>
      <w:r w:rsidRPr="00061AB7">
        <w:t>59 9421     5     Блюдца чайные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9422     0     Чашки чайные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9425     7     Сахарницы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9427     8     Пиалы</w:t>
      </w:r>
    </w:p>
    <w:p w:rsidR="00CC4CF9" w:rsidRPr="00061AB7" w:rsidRDefault="00CC4CF9" w:rsidP="003463F3">
      <w:pPr>
        <w:pStyle w:val="ConsPlusCell"/>
        <w:jc w:val="both"/>
      </w:pPr>
      <w:r w:rsidRPr="00061AB7">
        <w:t>59 9428     3     Вазы для конфет, варенья, печенья и фруктов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59 9429     9     Сервизы чайные и чайно-кофейные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9430     4     Посуда майоликовая кофейная</w:t>
      </w:r>
    </w:p>
    <w:p w:rsidR="00CC4CF9" w:rsidRPr="00061AB7" w:rsidRDefault="00CC4CF9" w:rsidP="003463F3">
      <w:pPr>
        <w:pStyle w:val="ConsPlusCell"/>
        <w:jc w:val="both"/>
      </w:pPr>
      <w:r w:rsidRPr="00061AB7">
        <w:t>59 9436     7     Кофейники</w:t>
      </w:r>
    </w:p>
    <w:p w:rsidR="00CC4CF9" w:rsidRPr="00061AB7" w:rsidRDefault="00CC4CF9" w:rsidP="003463F3">
      <w:pPr>
        <w:pStyle w:val="ConsPlusCell"/>
        <w:jc w:val="both"/>
      </w:pPr>
      <w:r w:rsidRPr="00061AB7">
        <w:t>59 9439     3     Сервизы кофейные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9440     9     Посуда майоликовая для специй</w:t>
      </w:r>
    </w:p>
    <w:p w:rsidR="00CC4CF9" w:rsidRPr="00061AB7" w:rsidRDefault="00CC4CF9" w:rsidP="003463F3">
      <w:pPr>
        <w:pStyle w:val="ConsPlusCell"/>
        <w:jc w:val="both"/>
      </w:pPr>
      <w:r w:rsidRPr="00061AB7">
        <w:t>59 9441     4     Горчичницы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9442     0     Перечницы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9443     5     Солонки</w:t>
      </w:r>
    </w:p>
    <w:p w:rsidR="00CC4CF9" w:rsidRPr="00061AB7" w:rsidRDefault="00CC4CF9" w:rsidP="003463F3">
      <w:pPr>
        <w:pStyle w:val="ConsPlusCell"/>
        <w:jc w:val="both"/>
      </w:pPr>
      <w:r w:rsidRPr="00061AB7">
        <w:t>59 9448     2     Соусники</w:t>
      </w:r>
    </w:p>
    <w:p w:rsidR="00CC4CF9" w:rsidRPr="00061AB7" w:rsidRDefault="00CC4CF9" w:rsidP="003463F3">
      <w:pPr>
        <w:pStyle w:val="ConsPlusCell"/>
        <w:jc w:val="both"/>
      </w:pPr>
      <w:r w:rsidRPr="00061AB7">
        <w:t>59 9450     3     Посуда майоликовая кухонная и столовые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принадлежности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59 9452     4     Горшки и горшочки</w:t>
      </w:r>
    </w:p>
    <w:p w:rsidR="00CC4CF9" w:rsidRPr="00061AB7" w:rsidRDefault="00CC4CF9" w:rsidP="003463F3">
      <w:pPr>
        <w:pStyle w:val="ConsPlusCell"/>
        <w:jc w:val="both"/>
      </w:pPr>
      <w:r w:rsidRPr="00061AB7">
        <w:t>59 9453     3     Хлебницы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9455     0     Салфетницы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9456     6     Сырницы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9457     1     Молочники, сливочники</w:t>
      </w:r>
    </w:p>
    <w:p w:rsidR="00CC4CF9" w:rsidRPr="00061AB7" w:rsidRDefault="00CC4CF9" w:rsidP="003463F3">
      <w:pPr>
        <w:pStyle w:val="ConsPlusCell"/>
        <w:jc w:val="both"/>
      </w:pPr>
      <w:r w:rsidRPr="00061AB7">
        <w:t>59 9458     7     Сметанницы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9460     8     Посуда майоликовая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59 9461     3     Кувшины и сосуды</w:t>
      </w:r>
    </w:p>
    <w:p w:rsidR="00CC4CF9" w:rsidRPr="00061AB7" w:rsidRDefault="00CC4CF9" w:rsidP="003463F3">
      <w:pPr>
        <w:pStyle w:val="ConsPlusCell"/>
        <w:jc w:val="both"/>
      </w:pPr>
      <w:r w:rsidRPr="00061AB7">
        <w:t>59 9462     9     Подносы и подставки</w:t>
      </w:r>
    </w:p>
    <w:p w:rsidR="00CC4CF9" w:rsidRPr="00061AB7" w:rsidRDefault="00CC4CF9" w:rsidP="003463F3">
      <w:pPr>
        <w:pStyle w:val="ConsPlusCell"/>
        <w:jc w:val="both"/>
      </w:pPr>
      <w:r w:rsidRPr="00061AB7">
        <w:t>59 9463     4     Сухарницы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9464     7     Ступа с пестиком</w:t>
      </w:r>
    </w:p>
    <w:p w:rsidR="00CC4CF9" w:rsidRPr="00061AB7" w:rsidRDefault="00CC4CF9" w:rsidP="003463F3">
      <w:pPr>
        <w:pStyle w:val="ConsPlusCell"/>
        <w:jc w:val="both"/>
      </w:pPr>
      <w:r w:rsidRPr="00061AB7">
        <w:t>59 9466     0     Бокалы (стаканы)</w:t>
      </w:r>
    </w:p>
    <w:p w:rsidR="00CC4CF9" w:rsidRPr="00061AB7" w:rsidRDefault="00CC4CF9" w:rsidP="003463F3">
      <w:pPr>
        <w:pStyle w:val="ConsPlusCell"/>
        <w:jc w:val="both"/>
      </w:pPr>
      <w:r w:rsidRPr="00061AB7">
        <w:t>59 9467     6     Кружки</w:t>
      </w:r>
    </w:p>
    <w:p w:rsidR="00CC4CF9" w:rsidRPr="00061AB7" w:rsidRDefault="00CC4CF9" w:rsidP="003463F3">
      <w:pPr>
        <w:pStyle w:val="ConsPlusCell"/>
        <w:jc w:val="both"/>
      </w:pPr>
      <w:r w:rsidRPr="00061AB7">
        <w:t>59 9469     7     Пепельницы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9470     2     Приборы, наборы, комплекты и сервизы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майоликовые /</w:t>
      </w:r>
    </w:p>
    <w:p w:rsidR="00CC4CF9" w:rsidRPr="00061AB7" w:rsidRDefault="00CC4CF9" w:rsidP="003463F3">
      <w:pPr>
        <w:pStyle w:val="ConsPlusCell"/>
        <w:jc w:val="both"/>
      </w:pPr>
      <w:r w:rsidRPr="00061AB7">
        <w:t>59 9473     9     - десертные для фруктов, для завтрака</w:t>
      </w:r>
    </w:p>
    <w:p w:rsidR="00CC4CF9" w:rsidRPr="00061AB7" w:rsidRDefault="00CC4CF9" w:rsidP="003463F3">
      <w:pPr>
        <w:pStyle w:val="ConsPlusCell"/>
        <w:jc w:val="both"/>
      </w:pPr>
      <w:r w:rsidRPr="00061AB7">
        <w:t>59 9474     4     - столовые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59 9475     0     - для вина, ликера</w:t>
      </w:r>
    </w:p>
    <w:p w:rsidR="00CC4CF9" w:rsidRPr="00061AB7" w:rsidRDefault="00CC4CF9" w:rsidP="003463F3">
      <w:pPr>
        <w:pStyle w:val="ConsPlusCell"/>
        <w:jc w:val="both"/>
      </w:pPr>
      <w:r w:rsidRPr="00061AB7">
        <w:t>59 9476     5     - для напитков, воды, кваса</w:t>
      </w:r>
    </w:p>
    <w:p w:rsidR="00CC4CF9" w:rsidRPr="00061AB7" w:rsidRDefault="00CC4CF9" w:rsidP="003463F3">
      <w:pPr>
        <w:pStyle w:val="ConsPlusCell"/>
        <w:jc w:val="both"/>
      </w:pPr>
      <w:r w:rsidRPr="00061AB7">
        <w:t>59 9477     0     - для салатов, блинов, пельменей, вареников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59 9479     1     - прочие (комплекты пепельниц, приборы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ряженки и т.д.)</w:t>
      </w:r>
    </w:p>
    <w:p w:rsidR="00CC4CF9" w:rsidRPr="00061AB7" w:rsidRDefault="00CC4CF9" w:rsidP="003463F3">
      <w:pPr>
        <w:pStyle w:val="ConsPlusCell"/>
        <w:jc w:val="both"/>
      </w:pPr>
      <w:r w:rsidRPr="00061AB7">
        <w:t>59 9500     4     Посуда из костяного фарфора</w:t>
      </w:r>
    </w:p>
    <w:p w:rsidR="00CC4CF9" w:rsidRPr="00061AB7" w:rsidRDefault="00CC4CF9" w:rsidP="003463F3">
      <w:pPr>
        <w:pStyle w:val="ConsPlusCell"/>
        <w:jc w:val="both"/>
      </w:pPr>
      <w:r w:rsidRPr="00061AB7">
        <w:t>59 9510     9     Посуда из костяного фарфора столовая</w:t>
      </w:r>
    </w:p>
    <w:p w:rsidR="00CC4CF9" w:rsidRPr="00061AB7" w:rsidRDefault="00CC4CF9" w:rsidP="003463F3">
      <w:pPr>
        <w:pStyle w:val="ConsPlusCell"/>
        <w:jc w:val="both"/>
      </w:pPr>
      <w:r w:rsidRPr="00061AB7">
        <w:t>59 9513     5     Тарелки</w:t>
      </w:r>
    </w:p>
    <w:p w:rsidR="00CC4CF9" w:rsidRPr="00061AB7" w:rsidRDefault="00CC4CF9" w:rsidP="003463F3">
      <w:pPr>
        <w:pStyle w:val="ConsPlusCell"/>
        <w:jc w:val="both"/>
      </w:pPr>
      <w:r w:rsidRPr="00061AB7">
        <w:t>59 9520     3     Посуда из костяного фарфора чайная</w:t>
      </w:r>
    </w:p>
    <w:p w:rsidR="00CC4CF9" w:rsidRPr="00061AB7" w:rsidRDefault="00CC4CF9" w:rsidP="003463F3">
      <w:pPr>
        <w:pStyle w:val="ConsPlusCell"/>
        <w:jc w:val="both"/>
      </w:pPr>
      <w:r w:rsidRPr="00061AB7">
        <w:t>59 9522     4     Чашки чайные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9523     0     Чашки чайные с блюдцами</w:t>
      </w:r>
    </w:p>
    <w:p w:rsidR="00CC4CF9" w:rsidRPr="00061AB7" w:rsidRDefault="00CC4CF9" w:rsidP="003463F3">
      <w:pPr>
        <w:pStyle w:val="ConsPlusCell"/>
        <w:jc w:val="both"/>
      </w:pPr>
      <w:r w:rsidRPr="00061AB7">
        <w:t>59 9529     2     Сервизы чайные и чайно-кофейные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9530     8     Посуда из костяного фарфора кофейная</w:t>
      </w:r>
    </w:p>
    <w:p w:rsidR="00CC4CF9" w:rsidRPr="00061AB7" w:rsidRDefault="00CC4CF9" w:rsidP="003463F3">
      <w:pPr>
        <w:pStyle w:val="ConsPlusCell"/>
        <w:jc w:val="both"/>
      </w:pPr>
      <w:r w:rsidRPr="00061AB7">
        <w:t>59 9532     9     Чашки кофейные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9539     7     Сервизы кофейные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9560     1     Посуда из костяного фарфора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59 9566     4     Бокалы (стаканы, стопки)</w:t>
      </w:r>
    </w:p>
    <w:p w:rsidR="00CC4CF9" w:rsidRPr="00061AB7" w:rsidRDefault="00CC4CF9" w:rsidP="003463F3">
      <w:pPr>
        <w:pStyle w:val="ConsPlusCell"/>
        <w:jc w:val="both"/>
      </w:pPr>
      <w:r w:rsidRPr="00061AB7">
        <w:t>59 9570     6     Наборы и комплекты из костяного фарфора</w:t>
      </w:r>
    </w:p>
    <w:p w:rsidR="00CC4CF9" w:rsidRPr="00061AB7" w:rsidRDefault="00CC4CF9" w:rsidP="003463F3">
      <w:pPr>
        <w:pStyle w:val="ConsPlusCell"/>
        <w:jc w:val="both"/>
      </w:pPr>
      <w:r w:rsidRPr="00061AB7">
        <w:t>59 9678     8     Комплекты подарочные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9600     8     Изделия художественно-декоративные, подарочные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сувенирные фарфоровые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59 9610     2     Скульптура фарфоровая /</w:t>
      </w:r>
    </w:p>
    <w:p w:rsidR="00CC4CF9" w:rsidRPr="00061AB7" w:rsidRDefault="00CC4CF9" w:rsidP="003463F3">
      <w:pPr>
        <w:pStyle w:val="ConsPlusCell"/>
        <w:jc w:val="both"/>
      </w:pPr>
      <w:r w:rsidRPr="00061AB7">
        <w:t>59 9611     8     - людей</w:t>
      </w:r>
    </w:p>
    <w:p w:rsidR="00CC4CF9" w:rsidRPr="00061AB7" w:rsidRDefault="00CC4CF9" w:rsidP="003463F3">
      <w:pPr>
        <w:pStyle w:val="ConsPlusCell"/>
        <w:jc w:val="both"/>
      </w:pPr>
      <w:r w:rsidRPr="00061AB7">
        <w:t>59 9612     3     - животных, птиц, рыб</w:t>
      </w:r>
    </w:p>
    <w:p w:rsidR="00CC4CF9" w:rsidRPr="00061AB7" w:rsidRDefault="00CC4CF9" w:rsidP="003463F3">
      <w:pPr>
        <w:pStyle w:val="ConsPlusCell"/>
        <w:jc w:val="both"/>
      </w:pPr>
      <w:r w:rsidRPr="00061AB7">
        <w:t>59 9613     9     Бюсты</w:t>
      </w:r>
    </w:p>
    <w:p w:rsidR="00CC4CF9" w:rsidRPr="00061AB7" w:rsidRDefault="00CC4CF9" w:rsidP="003463F3">
      <w:pPr>
        <w:pStyle w:val="ConsPlusCell"/>
        <w:jc w:val="both"/>
      </w:pPr>
      <w:r w:rsidRPr="00061AB7">
        <w:t>59 9620     7     Вазы фарфоровые /</w:t>
      </w:r>
    </w:p>
    <w:p w:rsidR="00CC4CF9" w:rsidRPr="00061AB7" w:rsidRDefault="00CC4CF9" w:rsidP="003463F3">
      <w:pPr>
        <w:pStyle w:val="ConsPlusCell"/>
        <w:jc w:val="both"/>
      </w:pPr>
      <w:r w:rsidRPr="00061AB7">
        <w:t>59 9621     2     - для цветов</w:t>
      </w:r>
    </w:p>
    <w:p w:rsidR="00CC4CF9" w:rsidRPr="00061AB7" w:rsidRDefault="00CC4CF9" w:rsidP="003463F3">
      <w:pPr>
        <w:pStyle w:val="ConsPlusCell"/>
        <w:jc w:val="both"/>
      </w:pPr>
      <w:r w:rsidRPr="00061AB7">
        <w:t>59 9622     8     - декоративные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9623     3     - настенные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9624     9     - сувенирные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9626     7     - для конфет</w:t>
      </w:r>
    </w:p>
    <w:p w:rsidR="00CC4CF9" w:rsidRPr="00061AB7" w:rsidRDefault="00CC4CF9" w:rsidP="003463F3">
      <w:pPr>
        <w:pStyle w:val="ConsPlusCell"/>
        <w:jc w:val="both"/>
      </w:pPr>
      <w:r w:rsidRPr="00061AB7">
        <w:t>59 9627     5     - для пирожных, сухарей</w:t>
      </w:r>
    </w:p>
    <w:p w:rsidR="00CC4CF9" w:rsidRPr="00061AB7" w:rsidRDefault="00CC4CF9" w:rsidP="003463F3">
      <w:pPr>
        <w:pStyle w:val="ConsPlusCell"/>
        <w:jc w:val="both"/>
      </w:pPr>
      <w:r w:rsidRPr="00061AB7">
        <w:t>59 9630     1     Приборы, наборы подарочные и сувенирные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фарфоровые /</w:t>
      </w:r>
    </w:p>
    <w:p w:rsidR="00CC4CF9" w:rsidRPr="00061AB7" w:rsidRDefault="00CC4CF9" w:rsidP="003463F3">
      <w:pPr>
        <w:pStyle w:val="ConsPlusCell"/>
        <w:jc w:val="both"/>
      </w:pPr>
      <w:r w:rsidRPr="00061AB7">
        <w:t>59 9631     7     - туалетные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9633     8     - для напитков, вина, ликеров и т.д.</w:t>
      </w:r>
    </w:p>
    <w:p w:rsidR="00CC4CF9" w:rsidRPr="00061AB7" w:rsidRDefault="00CC4CF9" w:rsidP="003463F3">
      <w:pPr>
        <w:pStyle w:val="ConsPlusCell"/>
        <w:jc w:val="both"/>
      </w:pPr>
      <w:r w:rsidRPr="00061AB7">
        <w:t>59 9634     3     - чайные и кофейные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9639     0     - разные (свадебные, детские и т.д.)</w:t>
      </w:r>
    </w:p>
    <w:p w:rsidR="00CC4CF9" w:rsidRPr="00061AB7" w:rsidRDefault="00CC4CF9" w:rsidP="003463F3">
      <w:pPr>
        <w:pStyle w:val="ConsPlusCell"/>
        <w:jc w:val="both"/>
      </w:pPr>
      <w:r w:rsidRPr="00061AB7">
        <w:t>59 9640     6     Посуда художественная фарфоровая</w:t>
      </w:r>
    </w:p>
    <w:p w:rsidR="00CC4CF9" w:rsidRPr="00061AB7" w:rsidRDefault="00CC4CF9" w:rsidP="003463F3">
      <w:pPr>
        <w:pStyle w:val="ConsPlusCell"/>
        <w:jc w:val="both"/>
      </w:pPr>
      <w:r w:rsidRPr="00061AB7">
        <w:t>59 9641     1     Чайницы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9642     7     Чашки</w:t>
      </w:r>
    </w:p>
    <w:p w:rsidR="00CC4CF9" w:rsidRPr="00061AB7" w:rsidRDefault="00CC4CF9" w:rsidP="003463F3">
      <w:pPr>
        <w:pStyle w:val="ConsPlusCell"/>
        <w:jc w:val="both"/>
      </w:pPr>
      <w:r w:rsidRPr="00061AB7">
        <w:t>59 9643     2     Чашки с блюдцами</w:t>
      </w:r>
    </w:p>
    <w:p w:rsidR="00CC4CF9" w:rsidRPr="00061AB7" w:rsidRDefault="00CC4CF9" w:rsidP="003463F3">
      <w:pPr>
        <w:pStyle w:val="ConsPlusCell"/>
        <w:jc w:val="both"/>
      </w:pPr>
      <w:r w:rsidRPr="00061AB7">
        <w:t>59 9644     8     Чайники</w:t>
      </w:r>
    </w:p>
    <w:p w:rsidR="00CC4CF9" w:rsidRPr="00061AB7" w:rsidRDefault="00CC4CF9" w:rsidP="003463F3">
      <w:pPr>
        <w:pStyle w:val="ConsPlusCell"/>
        <w:jc w:val="both"/>
      </w:pPr>
      <w:r w:rsidRPr="00061AB7">
        <w:t>59 9645     3     Кружки, бокалы</w:t>
      </w:r>
    </w:p>
    <w:p w:rsidR="00CC4CF9" w:rsidRPr="00061AB7" w:rsidRDefault="00CC4CF9" w:rsidP="003463F3">
      <w:pPr>
        <w:pStyle w:val="ConsPlusCell"/>
        <w:jc w:val="both"/>
      </w:pPr>
      <w:r w:rsidRPr="00061AB7">
        <w:t>59 9646     9     Кувшины, графины</w:t>
      </w:r>
    </w:p>
    <w:p w:rsidR="00CC4CF9" w:rsidRPr="00061AB7" w:rsidRDefault="00CC4CF9" w:rsidP="003463F3">
      <w:pPr>
        <w:pStyle w:val="ConsPlusCell"/>
        <w:jc w:val="both"/>
      </w:pPr>
      <w:r w:rsidRPr="00061AB7">
        <w:t>59 9647     4     Молочники, сливочники</w:t>
      </w:r>
    </w:p>
    <w:p w:rsidR="00CC4CF9" w:rsidRPr="00061AB7" w:rsidRDefault="00CC4CF9" w:rsidP="003463F3">
      <w:pPr>
        <w:pStyle w:val="ConsPlusCell"/>
        <w:jc w:val="both"/>
      </w:pPr>
      <w:r w:rsidRPr="00061AB7">
        <w:t>59 9648     4     Миски, мисочки</w:t>
      </w:r>
    </w:p>
    <w:p w:rsidR="00CC4CF9" w:rsidRPr="00061AB7" w:rsidRDefault="00CC4CF9" w:rsidP="003463F3">
      <w:pPr>
        <w:pStyle w:val="ConsPlusCell"/>
        <w:jc w:val="both"/>
      </w:pPr>
      <w:r w:rsidRPr="00061AB7">
        <w:t>59 9649     5     Посуда прочая (подставки для яиц, сахарницы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т.д.)</w:t>
      </w:r>
    </w:p>
    <w:p w:rsidR="00CC4CF9" w:rsidRPr="00061AB7" w:rsidRDefault="00CC4CF9" w:rsidP="003463F3">
      <w:pPr>
        <w:pStyle w:val="ConsPlusCell"/>
        <w:jc w:val="both"/>
      </w:pPr>
      <w:r w:rsidRPr="00061AB7">
        <w:t>59 9650     0     Изделия подарочные и сувенирные разные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фарфоровые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59 9651     6     Пудреницы и коробки туалетные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9652     1     Медальоны</w:t>
      </w:r>
    </w:p>
    <w:p w:rsidR="00CC4CF9" w:rsidRPr="00061AB7" w:rsidRDefault="00CC4CF9" w:rsidP="003463F3">
      <w:pPr>
        <w:pStyle w:val="ConsPlusCell"/>
        <w:jc w:val="both"/>
      </w:pPr>
      <w:r w:rsidRPr="00061AB7">
        <w:t>59 9653     7     Флаконы туалетные для духов</w:t>
      </w:r>
    </w:p>
    <w:p w:rsidR="00CC4CF9" w:rsidRPr="00061AB7" w:rsidRDefault="00CC4CF9" w:rsidP="003463F3">
      <w:pPr>
        <w:pStyle w:val="ConsPlusCell"/>
        <w:jc w:val="both"/>
      </w:pPr>
      <w:r w:rsidRPr="00061AB7">
        <w:t>59 9654     2     Шкатулки, коробки, карандашницы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9655     8     Тарелки и блюда настенные и декоративные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9656     3     Стопки (стаканы)</w:t>
      </w:r>
    </w:p>
    <w:p w:rsidR="00CC4CF9" w:rsidRPr="00061AB7" w:rsidRDefault="00CC4CF9" w:rsidP="003463F3">
      <w:pPr>
        <w:pStyle w:val="ConsPlusCell"/>
        <w:jc w:val="both"/>
      </w:pPr>
      <w:r w:rsidRPr="00061AB7">
        <w:t>59 9658     4     Пепельницы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9659     8     Сувениры</w:t>
      </w:r>
    </w:p>
    <w:p w:rsidR="00CC4CF9" w:rsidRPr="00061AB7" w:rsidRDefault="00CC4CF9" w:rsidP="003463F3">
      <w:pPr>
        <w:pStyle w:val="ConsPlusCell"/>
        <w:jc w:val="both"/>
      </w:pPr>
      <w:r w:rsidRPr="00061AB7">
        <w:t>59 9660     5     Барельефы фарфоровые /</w:t>
      </w:r>
    </w:p>
    <w:p w:rsidR="00CC4CF9" w:rsidRPr="00061AB7" w:rsidRDefault="00CC4CF9" w:rsidP="003463F3">
      <w:pPr>
        <w:pStyle w:val="ConsPlusCell"/>
        <w:jc w:val="both"/>
      </w:pPr>
      <w:r w:rsidRPr="00061AB7">
        <w:t>59 9661     0     - настенные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9662     6     - настольные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9700     1     Изделия художественно-декоративные, подарочные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сувенирные фаянсовые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59 9710     6     Скульптура фаянсовая /</w:t>
      </w:r>
    </w:p>
    <w:p w:rsidR="00CC4CF9" w:rsidRPr="00061AB7" w:rsidRDefault="00CC4CF9" w:rsidP="003463F3">
      <w:pPr>
        <w:pStyle w:val="ConsPlusCell"/>
        <w:jc w:val="both"/>
      </w:pPr>
      <w:r w:rsidRPr="00061AB7">
        <w:t>59 9711     1     - людей</w:t>
      </w:r>
    </w:p>
    <w:p w:rsidR="00CC4CF9" w:rsidRPr="00061AB7" w:rsidRDefault="00CC4CF9" w:rsidP="003463F3">
      <w:pPr>
        <w:pStyle w:val="ConsPlusCell"/>
        <w:jc w:val="both"/>
      </w:pPr>
      <w:r w:rsidRPr="00061AB7">
        <w:t>59 9712     7     - животных, птиц, рыб</w:t>
      </w:r>
    </w:p>
    <w:p w:rsidR="00CC4CF9" w:rsidRPr="00061AB7" w:rsidRDefault="00CC4CF9" w:rsidP="003463F3">
      <w:pPr>
        <w:pStyle w:val="ConsPlusCell"/>
        <w:jc w:val="both"/>
      </w:pPr>
      <w:r w:rsidRPr="00061AB7">
        <w:t>59 9720     0     Вазы фаянсовые /</w:t>
      </w:r>
    </w:p>
    <w:p w:rsidR="00CC4CF9" w:rsidRPr="00061AB7" w:rsidRDefault="00CC4CF9" w:rsidP="003463F3">
      <w:pPr>
        <w:pStyle w:val="ConsPlusCell"/>
        <w:jc w:val="both"/>
      </w:pPr>
      <w:r w:rsidRPr="00061AB7">
        <w:t>59 9721     6     - для цветов</w:t>
      </w:r>
    </w:p>
    <w:p w:rsidR="00CC4CF9" w:rsidRPr="00061AB7" w:rsidRDefault="00CC4CF9" w:rsidP="003463F3">
      <w:pPr>
        <w:pStyle w:val="ConsPlusCell"/>
        <w:jc w:val="both"/>
      </w:pPr>
      <w:r w:rsidRPr="00061AB7">
        <w:t>59 9723     7     - настенные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9724     2     - сувенирные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9725     8     - для фруктов, варенья и конфет</w:t>
      </w:r>
    </w:p>
    <w:p w:rsidR="00CC4CF9" w:rsidRPr="00061AB7" w:rsidRDefault="00CC4CF9" w:rsidP="003463F3">
      <w:pPr>
        <w:pStyle w:val="ConsPlusCell"/>
        <w:jc w:val="both"/>
      </w:pPr>
      <w:r w:rsidRPr="00061AB7">
        <w:t>59 9728     4     - для пирожных, печенья, сухарей</w:t>
      </w:r>
    </w:p>
    <w:p w:rsidR="00CC4CF9" w:rsidRPr="00061AB7" w:rsidRDefault="00CC4CF9" w:rsidP="003463F3">
      <w:pPr>
        <w:pStyle w:val="ConsPlusCell"/>
        <w:jc w:val="both"/>
      </w:pPr>
      <w:r w:rsidRPr="00061AB7">
        <w:t>59 9730     5     Приборы и наборы подарочные и сувенирные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фаянсовые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59 9733     1     Приборы и наборы подарочные и сувенирные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фаянсовые для напитков, кваса, пива и др.</w:t>
      </w:r>
    </w:p>
    <w:p w:rsidR="00CC4CF9" w:rsidRPr="00061AB7" w:rsidRDefault="00CC4CF9" w:rsidP="003463F3">
      <w:pPr>
        <w:pStyle w:val="ConsPlusCell"/>
        <w:jc w:val="both"/>
      </w:pPr>
      <w:r w:rsidRPr="00061AB7">
        <w:t>59 9734     7     Наборы кофейные и чайные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9739     4     Приборы и наборы подарочные и сувенирные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фаянсовые прочие (салатников, для вареников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т.д.)</w:t>
      </w:r>
    </w:p>
    <w:p w:rsidR="00CC4CF9" w:rsidRPr="00061AB7" w:rsidRDefault="00CC4CF9" w:rsidP="003463F3">
      <w:pPr>
        <w:pStyle w:val="ConsPlusCell"/>
        <w:jc w:val="both"/>
      </w:pPr>
      <w:r w:rsidRPr="00061AB7">
        <w:t>59 9740     1     Посуда художественная фаянсовая</w:t>
      </w:r>
    </w:p>
    <w:p w:rsidR="00CC4CF9" w:rsidRPr="00061AB7" w:rsidRDefault="00CC4CF9" w:rsidP="003463F3">
      <w:pPr>
        <w:pStyle w:val="ConsPlusCell"/>
        <w:jc w:val="both"/>
      </w:pPr>
      <w:r w:rsidRPr="00061AB7">
        <w:t>59 9743     6     Чашки с блюдцами</w:t>
      </w:r>
    </w:p>
    <w:p w:rsidR="00CC4CF9" w:rsidRPr="00061AB7" w:rsidRDefault="00CC4CF9" w:rsidP="003463F3">
      <w:pPr>
        <w:pStyle w:val="ConsPlusCell"/>
        <w:jc w:val="both"/>
      </w:pPr>
      <w:r w:rsidRPr="00061AB7">
        <w:t>59 9745     7     Кружки, бокалы</w:t>
      </w:r>
    </w:p>
    <w:p w:rsidR="00CC4CF9" w:rsidRPr="00061AB7" w:rsidRDefault="00CC4CF9" w:rsidP="003463F3">
      <w:pPr>
        <w:pStyle w:val="ConsPlusCell"/>
        <w:jc w:val="both"/>
      </w:pPr>
      <w:r w:rsidRPr="00061AB7">
        <w:t>59 9746     2     Кувшины, графины</w:t>
      </w:r>
    </w:p>
    <w:p w:rsidR="00CC4CF9" w:rsidRPr="00061AB7" w:rsidRDefault="00CC4CF9" w:rsidP="003463F3">
      <w:pPr>
        <w:pStyle w:val="ConsPlusCell"/>
        <w:jc w:val="both"/>
      </w:pPr>
      <w:r w:rsidRPr="00061AB7">
        <w:t>59 9747     8     Молочники, сливочники</w:t>
      </w:r>
    </w:p>
    <w:p w:rsidR="00CC4CF9" w:rsidRPr="00061AB7" w:rsidRDefault="00CC4CF9" w:rsidP="003463F3">
      <w:pPr>
        <w:pStyle w:val="ConsPlusCell"/>
        <w:jc w:val="both"/>
      </w:pPr>
      <w:r w:rsidRPr="00061AB7">
        <w:t>59 9748     3     Миски</w:t>
      </w:r>
    </w:p>
    <w:p w:rsidR="00CC4CF9" w:rsidRPr="00061AB7" w:rsidRDefault="00CC4CF9" w:rsidP="003463F3">
      <w:pPr>
        <w:pStyle w:val="ConsPlusCell"/>
        <w:jc w:val="both"/>
      </w:pPr>
      <w:r w:rsidRPr="00061AB7">
        <w:t>59 9749     9     Посуда прочая (бочонок и т.д.)</w:t>
      </w:r>
    </w:p>
    <w:p w:rsidR="00CC4CF9" w:rsidRPr="00061AB7" w:rsidRDefault="00CC4CF9" w:rsidP="003463F3">
      <w:pPr>
        <w:pStyle w:val="ConsPlusCell"/>
        <w:jc w:val="both"/>
      </w:pPr>
      <w:r w:rsidRPr="00061AB7">
        <w:t>59 9750     4     Изделия подарочные и сувенирные разные фаянсовые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59 9754     6     Карандашницы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9758     8     Пепельницы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9759     3     Сувениры (барыльце и т.д.)</w:t>
      </w:r>
    </w:p>
    <w:p w:rsidR="00CC4CF9" w:rsidRPr="00061AB7" w:rsidRDefault="00CC4CF9" w:rsidP="003463F3">
      <w:pPr>
        <w:pStyle w:val="ConsPlusCell"/>
        <w:jc w:val="both"/>
      </w:pPr>
      <w:r w:rsidRPr="00061AB7">
        <w:t>59 9800     5     Изделия художественно-декоративные, подарочные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сувенирные полуфарфоровые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59 9810     8     Скульптура полуфарфоровая /</w:t>
      </w:r>
    </w:p>
    <w:p w:rsidR="00CC4CF9" w:rsidRPr="00061AB7" w:rsidRDefault="00CC4CF9" w:rsidP="003463F3">
      <w:pPr>
        <w:pStyle w:val="ConsPlusCell"/>
        <w:jc w:val="both"/>
      </w:pPr>
      <w:r w:rsidRPr="00061AB7">
        <w:t>59 9812     0     - животных, птиц, рыб</w:t>
      </w:r>
    </w:p>
    <w:p w:rsidR="00CC4CF9" w:rsidRPr="00061AB7" w:rsidRDefault="00CC4CF9" w:rsidP="003463F3">
      <w:pPr>
        <w:pStyle w:val="ConsPlusCell"/>
        <w:jc w:val="both"/>
      </w:pPr>
      <w:r w:rsidRPr="00061AB7">
        <w:t>59 9820     4     Вазы полуфарфоровые /</w:t>
      </w:r>
    </w:p>
    <w:p w:rsidR="00CC4CF9" w:rsidRPr="00061AB7" w:rsidRDefault="00CC4CF9" w:rsidP="003463F3">
      <w:pPr>
        <w:pStyle w:val="ConsPlusCell"/>
        <w:jc w:val="both"/>
      </w:pPr>
      <w:r w:rsidRPr="00061AB7">
        <w:t>59 9821     1     - для цветов</w:t>
      </w:r>
    </w:p>
    <w:p w:rsidR="00CC4CF9" w:rsidRPr="00061AB7" w:rsidRDefault="00CC4CF9" w:rsidP="003463F3">
      <w:pPr>
        <w:pStyle w:val="ConsPlusCell"/>
        <w:jc w:val="both"/>
      </w:pPr>
      <w:r w:rsidRPr="00061AB7">
        <w:t>59 9822     5     - декоративные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9823     0     - настенные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9827     2     - для фруктов, варенья, конфет</w:t>
      </w:r>
    </w:p>
    <w:p w:rsidR="00CC4CF9" w:rsidRPr="00061AB7" w:rsidRDefault="00CC4CF9" w:rsidP="003463F3">
      <w:pPr>
        <w:pStyle w:val="ConsPlusCell"/>
        <w:jc w:val="both"/>
      </w:pPr>
      <w:r w:rsidRPr="00061AB7">
        <w:t>59 9830     9     Приборы, наборы подарочные и сувенирные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полуфарфоровые /</w:t>
      </w:r>
    </w:p>
    <w:p w:rsidR="00CC4CF9" w:rsidRPr="00061AB7" w:rsidRDefault="00CC4CF9" w:rsidP="003463F3">
      <w:pPr>
        <w:pStyle w:val="ConsPlusCell"/>
        <w:jc w:val="both"/>
      </w:pPr>
      <w:r w:rsidRPr="00061AB7">
        <w:t>59 9831     4     - туалетные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9832     5     - курительные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9833     5     - для напитков</w:t>
      </w:r>
    </w:p>
    <w:p w:rsidR="00CC4CF9" w:rsidRPr="00061AB7" w:rsidRDefault="00CC4CF9" w:rsidP="003463F3">
      <w:pPr>
        <w:pStyle w:val="ConsPlusCell"/>
        <w:jc w:val="both"/>
      </w:pPr>
      <w:r w:rsidRPr="00061AB7">
        <w:t>59 9839     8     - прочие (детские и т.д.)</w:t>
      </w:r>
    </w:p>
    <w:p w:rsidR="00CC4CF9" w:rsidRPr="00061AB7" w:rsidRDefault="00CC4CF9" w:rsidP="003463F3">
      <w:pPr>
        <w:pStyle w:val="ConsPlusCell"/>
        <w:jc w:val="both"/>
      </w:pPr>
      <w:r w:rsidRPr="00061AB7">
        <w:t>59 9840     3     Посуда художественная полуфарфоровая</w:t>
      </w:r>
    </w:p>
    <w:p w:rsidR="00CC4CF9" w:rsidRPr="00061AB7" w:rsidRDefault="00CC4CF9" w:rsidP="003463F3">
      <w:pPr>
        <w:pStyle w:val="ConsPlusCell"/>
        <w:jc w:val="both"/>
      </w:pPr>
      <w:r w:rsidRPr="00061AB7">
        <w:t>59 9844     5     Чайники, кофейники</w:t>
      </w:r>
    </w:p>
    <w:p w:rsidR="00CC4CF9" w:rsidRPr="00061AB7" w:rsidRDefault="00CC4CF9" w:rsidP="003463F3">
      <w:pPr>
        <w:pStyle w:val="ConsPlusCell"/>
        <w:jc w:val="both"/>
      </w:pPr>
      <w:r w:rsidRPr="00061AB7">
        <w:t>59 9845     0     Кружки, стаканы, бокалы</w:t>
      </w:r>
    </w:p>
    <w:p w:rsidR="00CC4CF9" w:rsidRPr="00061AB7" w:rsidRDefault="00CC4CF9" w:rsidP="003463F3">
      <w:pPr>
        <w:pStyle w:val="ConsPlusCell"/>
        <w:jc w:val="both"/>
      </w:pPr>
      <w:r w:rsidRPr="00061AB7">
        <w:t>59 9846     6     Кувшины</w:t>
      </w:r>
    </w:p>
    <w:p w:rsidR="00CC4CF9" w:rsidRPr="00061AB7" w:rsidRDefault="00CC4CF9" w:rsidP="003463F3">
      <w:pPr>
        <w:pStyle w:val="ConsPlusCell"/>
        <w:jc w:val="both"/>
      </w:pPr>
      <w:r w:rsidRPr="00061AB7">
        <w:t>59 8947     1     Молочники, сливочники</w:t>
      </w:r>
    </w:p>
    <w:p w:rsidR="00CC4CF9" w:rsidRPr="00061AB7" w:rsidRDefault="00CC4CF9" w:rsidP="003463F3">
      <w:pPr>
        <w:pStyle w:val="ConsPlusCell"/>
        <w:jc w:val="both"/>
      </w:pPr>
      <w:r w:rsidRPr="00061AB7">
        <w:t>59 9848     7     Мисочки</w:t>
      </w:r>
    </w:p>
    <w:p w:rsidR="00CC4CF9" w:rsidRPr="00061AB7" w:rsidRDefault="00CC4CF9" w:rsidP="003463F3">
      <w:pPr>
        <w:pStyle w:val="ConsPlusCell"/>
        <w:jc w:val="both"/>
      </w:pPr>
      <w:r w:rsidRPr="00061AB7">
        <w:t>59 9849     2     Посуда прочая (банки и т.д.)</w:t>
      </w:r>
    </w:p>
    <w:p w:rsidR="00CC4CF9" w:rsidRPr="00061AB7" w:rsidRDefault="00CC4CF9" w:rsidP="003463F3">
      <w:pPr>
        <w:pStyle w:val="ConsPlusCell"/>
        <w:jc w:val="both"/>
      </w:pPr>
      <w:r w:rsidRPr="00061AB7">
        <w:t>59 9850     8     Изделия подарочные и сувенирные полуфарфоровые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59 9858     1     Пепельницы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9859     7     Сувениры</w:t>
      </w:r>
    </w:p>
    <w:p w:rsidR="00CC4CF9" w:rsidRPr="00061AB7" w:rsidRDefault="00CC4CF9" w:rsidP="003463F3">
      <w:pPr>
        <w:pStyle w:val="ConsPlusCell"/>
        <w:jc w:val="both"/>
      </w:pPr>
      <w:r w:rsidRPr="00061AB7">
        <w:t>59 9900     9     Изделия художественно-декоративные, подарочные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сувенирные майоликовые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59 9910     3     Скульптура майоликовая /</w:t>
      </w:r>
    </w:p>
    <w:p w:rsidR="00CC4CF9" w:rsidRPr="00061AB7" w:rsidRDefault="00CC4CF9" w:rsidP="003463F3">
      <w:pPr>
        <w:pStyle w:val="ConsPlusCell"/>
        <w:jc w:val="both"/>
      </w:pPr>
      <w:r w:rsidRPr="00061AB7">
        <w:t>59 9911     9     - людей</w:t>
      </w:r>
    </w:p>
    <w:p w:rsidR="00CC4CF9" w:rsidRPr="00061AB7" w:rsidRDefault="00CC4CF9" w:rsidP="003463F3">
      <w:pPr>
        <w:pStyle w:val="ConsPlusCell"/>
        <w:jc w:val="both"/>
      </w:pPr>
      <w:r w:rsidRPr="00061AB7">
        <w:t>59 9912     4     - животных, птиц, рыб</w:t>
      </w:r>
    </w:p>
    <w:p w:rsidR="00CC4CF9" w:rsidRPr="00061AB7" w:rsidRDefault="00CC4CF9" w:rsidP="003463F3">
      <w:pPr>
        <w:pStyle w:val="ConsPlusCell"/>
        <w:jc w:val="both"/>
      </w:pPr>
      <w:r w:rsidRPr="00061AB7">
        <w:t>59 9920     8     Вазы майоликовые /</w:t>
      </w:r>
    </w:p>
    <w:p w:rsidR="00CC4CF9" w:rsidRPr="00061AB7" w:rsidRDefault="00CC4CF9" w:rsidP="003463F3">
      <w:pPr>
        <w:pStyle w:val="ConsPlusCell"/>
        <w:jc w:val="both"/>
      </w:pPr>
      <w:r w:rsidRPr="00061AB7">
        <w:t>59 9921     3     - для цветов</w:t>
      </w:r>
    </w:p>
    <w:p w:rsidR="00CC4CF9" w:rsidRPr="00061AB7" w:rsidRDefault="00CC4CF9" w:rsidP="003463F3">
      <w:pPr>
        <w:pStyle w:val="ConsPlusCell"/>
        <w:jc w:val="both"/>
      </w:pPr>
      <w:r w:rsidRPr="00061AB7">
        <w:t>59 9922     9     - декоративные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9923     4     - настенные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9925     5     - групповые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59 9926     0     Кашпо</w:t>
      </w:r>
    </w:p>
    <w:p w:rsidR="00CC4CF9" w:rsidRPr="00061AB7" w:rsidRDefault="00CC4CF9" w:rsidP="003463F3">
      <w:pPr>
        <w:pStyle w:val="ConsPlusCell"/>
        <w:jc w:val="both"/>
      </w:pPr>
      <w:r w:rsidRPr="00061AB7">
        <w:t>59 9927     6     Вазы майоликовые для фруктов, варенья, конфет</w:t>
      </w:r>
    </w:p>
    <w:p w:rsidR="00CC4CF9" w:rsidRPr="00061AB7" w:rsidRDefault="00CC4CF9" w:rsidP="003463F3">
      <w:pPr>
        <w:pStyle w:val="ConsPlusCell"/>
        <w:jc w:val="both"/>
      </w:pPr>
      <w:r w:rsidRPr="00061AB7">
        <w:t>59 9928     1     Вазы майоликовые для печенья, сухарей, пирожных</w:t>
      </w:r>
    </w:p>
    <w:p w:rsidR="00CC4CF9" w:rsidRPr="00061AB7" w:rsidRDefault="00CC4CF9" w:rsidP="003463F3">
      <w:pPr>
        <w:pStyle w:val="ConsPlusCell"/>
        <w:jc w:val="both"/>
      </w:pPr>
      <w:r w:rsidRPr="00061AB7">
        <w:t>59 9930     2     Приборы, комплекты, наборы подарочные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сувенирные майоликовые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59 9932     3     Пепельницы курительные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9933     9     Приборы, комплекты, наборы подарочные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сувенирные майоликовые / для напитков, пива</w:t>
      </w:r>
    </w:p>
    <w:p w:rsidR="00CC4CF9" w:rsidRPr="00061AB7" w:rsidRDefault="00CC4CF9" w:rsidP="003463F3">
      <w:pPr>
        <w:pStyle w:val="ConsPlusCell"/>
        <w:jc w:val="both"/>
      </w:pPr>
      <w:r w:rsidRPr="00061AB7">
        <w:t>59 9934     4     - для ликера, водки, вина</w:t>
      </w:r>
    </w:p>
    <w:p w:rsidR="00CC4CF9" w:rsidRPr="00061AB7" w:rsidRDefault="00CC4CF9" w:rsidP="003463F3">
      <w:pPr>
        <w:pStyle w:val="ConsPlusCell"/>
        <w:jc w:val="both"/>
      </w:pPr>
      <w:r w:rsidRPr="00061AB7">
        <w:t>59 9935     2     - кофейные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9939     1     - разные (для фруктов, завтрака и т.д.)</w:t>
      </w:r>
    </w:p>
    <w:p w:rsidR="00CC4CF9" w:rsidRPr="00061AB7" w:rsidRDefault="00CC4CF9" w:rsidP="003463F3">
      <w:pPr>
        <w:pStyle w:val="ConsPlusCell"/>
        <w:jc w:val="both"/>
      </w:pPr>
      <w:r w:rsidRPr="00061AB7">
        <w:t>59 9940     7     Посуда художественная майоликовая</w:t>
      </w:r>
    </w:p>
    <w:p w:rsidR="00CC4CF9" w:rsidRPr="00061AB7" w:rsidRDefault="00CC4CF9" w:rsidP="003463F3">
      <w:pPr>
        <w:pStyle w:val="ConsPlusCell"/>
        <w:jc w:val="both"/>
      </w:pPr>
      <w:r w:rsidRPr="00061AB7">
        <w:t>59 9941     2     Чинчила</w:t>
      </w:r>
    </w:p>
    <w:p w:rsidR="00CC4CF9" w:rsidRPr="00061AB7" w:rsidRDefault="00CC4CF9" w:rsidP="003463F3">
      <w:pPr>
        <w:pStyle w:val="ConsPlusCell"/>
        <w:jc w:val="both"/>
      </w:pPr>
      <w:r w:rsidRPr="00061AB7">
        <w:t>59 9942     8     Пиалы, чашки, чаши</w:t>
      </w:r>
    </w:p>
    <w:p w:rsidR="00CC4CF9" w:rsidRPr="00061AB7" w:rsidRDefault="00CC4CF9" w:rsidP="003463F3">
      <w:pPr>
        <w:pStyle w:val="ConsPlusCell"/>
        <w:jc w:val="both"/>
      </w:pPr>
      <w:r w:rsidRPr="00061AB7">
        <w:t>59 9945     4     Бокалы, стаканы, кружки</w:t>
      </w:r>
    </w:p>
    <w:p w:rsidR="00CC4CF9" w:rsidRPr="00061AB7" w:rsidRDefault="00CC4CF9" w:rsidP="003463F3">
      <w:pPr>
        <w:pStyle w:val="ConsPlusCell"/>
        <w:jc w:val="both"/>
      </w:pPr>
      <w:r w:rsidRPr="00061AB7">
        <w:t>59 9946     6     Кувшины, крюшонницы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9948     0     Миски</w:t>
      </w:r>
    </w:p>
    <w:p w:rsidR="00CC4CF9" w:rsidRPr="00061AB7" w:rsidRDefault="00CC4CF9" w:rsidP="003463F3">
      <w:pPr>
        <w:pStyle w:val="ConsPlusCell"/>
        <w:jc w:val="both"/>
      </w:pPr>
      <w:r w:rsidRPr="00061AB7">
        <w:t>59 9949     6     Посуда разная (банки для варенья и т.д.)</w:t>
      </w:r>
    </w:p>
    <w:p w:rsidR="00CC4CF9" w:rsidRPr="00061AB7" w:rsidRDefault="00CC4CF9" w:rsidP="003463F3">
      <w:pPr>
        <w:pStyle w:val="ConsPlusCell"/>
        <w:jc w:val="both"/>
      </w:pPr>
      <w:r w:rsidRPr="00061AB7">
        <w:t>59 9950     1     Изделия подарочные и сувенирные разные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майоликовые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59 9952     2     Медальоны, пластинки, поддоны</w:t>
      </w:r>
    </w:p>
    <w:p w:rsidR="00CC4CF9" w:rsidRPr="00061AB7" w:rsidRDefault="00CC4CF9" w:rsidP="003463F3">
      <w:pPr>
        <w:pStyle w:val="ConsPlusCell"/>
        <w:jc w:val="both"/>
      </w:pPr>
      <w:r w:rsidRPr="00061AB7">
        <w:t>59 9954     3     Карандашницы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9955     9     Тарелки настенные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59 9958     5     Пепельницы</w:t>
      </w:r>
    </w:p>
    <w:p w:rsidR="00CC4CF9" w:rsidRPr="00061AB7" w:rsidRDefault="00CC4CF9" w:rsidP="003463F3">
      <w:pPr>
        <w:pStyle w:val="ConsPlusCell"/>
        <w:jc w:val="both"/>
      </w:pPr>
      <w:r w:rsidRPr="00061AB7">
        <w:t>59 9959     0     Сувениры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60 0000     6     РЕЗИСТОРЫ ПОСТОЯННЫЕ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60 1000     9     Резисторы постоянные непроволочные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60 2000     1     Резисторы постоянные непроволочные (2)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60 3000     4     Резисторы постоянные непроволочные (3)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60 6000     2     Резисторы постоянные проволочные и фольговые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60 7000     5     Резисторы постоянные проволочные и фольговые (2)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61 0000     8     РЕЗИСТОРЫ ПЕРЕМЕННЫЕ И ПРОЧИЕ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61 1000     0     Резисторы переменные непроволочные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61 2000     3     Резисторы переменные непроволочные (2)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61 5000     1     Резисторы переменные проволочные и фольговые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61 6000     4     Резисторы переменные проволочные и фольговые (2)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61 9000     2     Резисторы прочие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61 9100     6     Резисторы полупроводниковые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61 9900     5     Резисторы разные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62 0000     4     КОНДЕНСАТОРЫ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62 1000     2     Конденсаторы постоянной емкости керамические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62 3000     8     Конденсаторы постоянной емкости на основе стекла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62 4000     0     Конденсаторы постоянной емкости слюдяные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62 6000     6     Конденсаторы постоянной емкости пленочные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органическим синтетическим диэлектриком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62 7000     9     Конденсаторы постоянной емкости оксидные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62 8000     1     Конденсаторы прочие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62 8100     5     Конденсаторы постоянной емкости бумажные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62 8200     9     Конденсаторы постоянной емкости тонкопленочные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 неорганическим диэлектриком</w:t>
      </w:r>
    </w:p>
    <w:p w:rsidR="00CC4CF9" w:rsidRPr="00061AB7" w:rsidRDefault="00CC4CF9" w:rsidP="003463F3">
      <w:pPr>
        <w:pStyle w:val="ConsPlusCell"/>
        <w:jc w:val="both"/>
      </w:pPr>
      <w:r w:rsidRPr="00061AB7">
        <w:t>62 8300     2     Конденсаторы постоянной емкости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газообразным диэлектриком и вакуумные</w:t>
      </w:r>
    </w:p>
    <w:p w:rsidR="00CC4CF9" w:rsidRPr="00061AB7" w:rsidRDefault="00CC4CF9" w:rsidP="003463F3">
      <w:pPr>
        <w:pStyle w:val="ConsPlusCell"/>
        <w:jc w:val="both"/>
      </w:pPr>
      <w:r w:rsidRPr="00061AB7">
        <w:t>62 8600     3     Конденсаторы переменной емкости</w:t>
      </w:r>
    </w:p>
    <w:p w:rsidR="00CC4CF9" w:rsidRPr="00061AB7" w:rsidRDefault="00CC4CF9" w:rsidP="003463F3">
      <w:pPr>
        <w:pStyle w:val="ConsPlusCell"/>
        <w:jc w:val="both"/>
      </w:pPr>
      <w:r w:rsidRPr="00061AB7">
        <w:t>62 8900     4     Конденсаторы разные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63 0000     1     ЭЛЕКТРОННАЯ ТЕХНИКА, КРОМЕ РЕЗИСТОРОВ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КОНДЕНСАТОРОВ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63 1000     4     Радиокомпоненты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63 1100     8     Изделия моточные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63 1300     5     Соединители</w:t>
      </w:r>
    </w:p>
    <w:p w:rsidR="00CC4CF9" w:rsidRPr="00061AB7" w:rsidRDefault="00CC4CF9" w:rsidP="003463F3">
      <w:pPr>
        <w:pStyle w:val="ConsPlusCell"/>
        <w:jc w:val="both"/>
      </w:pPr>
      <w:r w:rsidRPr="00061AB7">
        <w:t>63 1500     2     Изделия коммутационные и установочные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63 1900     7     Радиокомпоненты разные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63 2000     7     Приборы электронные-пьезоэлектрические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63 2100     0     Резонаторы пьезоэлектрические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63 2200     4     Резонаторы пьезоэлектрические (2)</w:t>
      </w:r>
    </w:p>
    <w:p w:rsidR="00CC4CF9" w:rsidRPr="00061AB7" w:rsidRDefault="00CC4CF9" w:rsidP="003463F3">
      <w:pPr>
        <w:pStyle w:val="ConsPlusCell"/>
        <w:jc w:val="both"/>
      </w:pPr>
      <w:r w:rsidRPr="00061AB7">
        <w:t>63 2500     5     Фильтры пьезоэлектрические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63 2900     6     Приборы пьезоэлектрические разные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63 3000     1     Приборы электронные-микросхемы интегральные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63 3100     3     Микросхемы интегральные полупроводниковые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63 3300     0     Микросхемы интегральные гибридные</w:t>
      </w:r>
    </w:p>
    <w:p w:rsidR="00CC4CF9" w:rsidRPr="00061AB7" w:rsidRDefault="00CC4CF9" w:rsidP="003463F3">
      <w:pPr>
        <w:pStyle w:val="ConsPlusCell"/>
        <w:jc w:val="both"/>
      </w:pPr>
      <w:r w:rsidRPr="00061AB7">
        <w:t>63 3900     2     Микросхемы интегральные разные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63 4000     2     Приборы электронные, кроме микросхем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интегральных и приборов пьезоэлектрических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63 4011     2     Диоды полупроводниковые *</w:t>
      </w:r>
    </w:p>
    <w:p w:rsidR="00CC4CF9" w:rsidRPr="00061AB7" w:rsidRDefault="00CC4CF9" w:rsidP="003463F3">
      <w:pPr>
        <w:pStyle w:val="ConsPlusCell"/>
        <w:jc w:val="both"/>
      </w:pPr>
      <w:r w:rsidRPr="00061AB7">
        <w:t>63 4012     8     Транзисторы *</w:t>
      </w:r>
    </w:p>
    <w:p w:rsidR="00CC4CF9" w:rsidRPr="00061AB7" w:rsidRDefault="00CC4CF9" w:rsidP="003463F3">
      <w:pPr>
        <w:pStyle w:val="ConsPlusCell"/>
        <w:jc w:val="both"/>
      </w:pPr>
      <w:r w:rsidRPr="00061AB7">
        <w:t>63 4014     9     Тиристоры *</w:t>
      </w:r>
    </w:p>
    <w:p w:rsidR="00CC4CF9" w:rsidRPr="00061AB7" w:rsidRDefault="00CC4CF9" w:rsidP="003463F3">
      <w:pPr>
        <w:pStyle w:val="ConsPlusCell"/>
        <w:jc w:val="both"/>
      </w:pPr>
      <w:r w:rsidRPr="00061AB7">
        <w:t>63 4031     1     Приемно-усилительные лампы *</w:t>
      </w:r>
    </w:p>
    <w:p w:rsidR="00CC4CF9" w:rsidRPr="00061AB7" w:rsidRDefault="00CC4CF9" w:rsidP="003463F3">
      <w:pPr>
        <w:pStyle w:val="ConsPlusCell"/>
        <w:jc w:val="both"/>
      </w:pPr>
      <w:r w:rsidRPr="00061AB7">
        <w:t>63 4033     2     Кинескопы всех видов *</w:t>
      </w:r>
    </w:p>
    <w:p w:rsidR="00CC4CF9" w:rsidRPr="00061AB7" w:rsidRDefault="00CC4CF9" w:rsidP="003463F3">
      <w:pPr>
        <w:pStyle w:val="ConsPlusCell"/>
        <w:jc w:val="both"/>
      </w:pPr>
      <w:r w:rsidRPr="00061AB7">
        <w:t>63 4095     0     Оптоэлектронные элементы полупроводниковые *</w:t>
      </w:r>
    </w:p>
    <w:p w:rsidR="00CC4CF9" w:rsidRPr="00061AB7" w:rsidRDefault="00CC4CF9" w:rsidP="003463F3">
      <w:pPr>
        <w:pStyle w:val="ConsPlusCell"/>
        <w:jc w:val="both"/>
      </w:pPr>
      <w:r w:rsidRPr="00061AB7">
        <w:t>63 4100     6     Приборы полупроводниковые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63 4200     7     Изделия квантовой электроники</w:t>
      </w:r>
    </w:p>
    <w:p w:rsidR="00CC4CF9" w:rsidRPr="00061AB7" w:rsidRDefault="00CC4CF9" w:rsidP="003463F3">
      <w:pPr>
        <w:pStyle w:val="ConsPlusCell"/>
        <w:jc w:val="both"/>
      </w:pPr>
      <w:r w:rsidRPr="00061AB7">
        <w:t>63 4300     3     Приборы электровакуумные, кроме приборов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электровакуумных СВЧ</w:t>
      </w:r>
    </w:p>
    <w:p w:rsidR="00CC4CF9" w:rsidRPr="00061AB7" w:rsidRDefault="00CC4CF9" w:rsidP="003463F3">
      <w:pPr>
        <w:pStyle w:val="ConsPlusCell"/>
        <w:jc w:val="both"/>
      </w:pPr>
      <w:r w:rsidRPr="00061AB7">
        <w:t>63 4400     7     Приборы электровакуумные СВЧ</w:t>
      </w:r>
    </w:p>
    <w:p w:rsidR="00CC4CF9" w:rsidRPr="00061AB7" w:rsidRDefault="00CC4CF9" w:rsidP="003463F3">
      <w:pPr>
        <w:pStyle w:val="ConsPlusCell"/>
        <w:jc w:val="both"/>
      </w:pPr>
      <w:r w:rsidRPr="00061AB7">
        <w:t>63 4500     0     Блоки и модули полупроводниковые СВЧ</w:t>
      </w:r>
    </w:p>
    <w:p w:rsidR="00CC4CF9" w:rsidRPr="00061AB7" w:rsidRDefault="00CC4CF9" w:rsidP="003463F3">
      <w:pPr>
        <w:pStyle w:val="ConsPlusCell"/>
        <w:jc w:val="both"/>
      </w:pPr>
      <w:r w:rsidRPr="00061AB7">
        <w:t>63 4600     4     Приборы ферритовые СВЧ</w:t>
      </w:r>
    </w:p>
    <w:p w:rsidR="00CC4CF9" w:rsidRPr="00061AB7" w:rsidRDefault="00CC4CF9" w:rsidP="003463F3">
      <w:pPr>
        <w:pStyle w:val="ConsPlusCell"/>
        <w:jc w:val="both"/>
      </w:pPr>
      <w:r w:rsidRPr="00061AB7">
        <w:t>63 4900     5     Приборы электронные разные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63 6000     8     Специальная продукция для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электронной техники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63 6100     1     Специальное технологическое оборудование</w:t>
      </w:r>
    </w:p>
    <w:p w:rsidR="00CC4CF9" w:rsidRPr="00061AB7" w:rsidRDefault="00CC4CF9" w:rsidP="003463F3">
      <w:pPr>
        <w:pStyle w:val="ConsPlusCell"/>
        <w:jc w:val="both"/>
      </w:pPr>
      <w:r w:rsidRPr="00061AB7">
        <w:t>63 6300     9     Специальные инструменты и оснастка</w:t>
      </w:r>
    </w:p>
    <w:p w:rsidR="00CC4CF9" w:rsidRPr="00061AB7" w:rsidRDefault="00CC4CF9" w:rsidP="003463F3">
      <w:pPr>
        <w:pStyle w:val="ConsPlusCell"/>
        <w:jc w:val="both"/>
      </w:pPr>
      <w:r w:rsidRPr="00061AB7">
        <w:t>63 6500     6     Специальные материалы и полуфабрикаты</w:t>
      </w:r>
    </w:p>
    <w:p w:rsidR="00CC4CF9" w:rsidRPr="00061AB7" w:rsidRDefault="00CC4CF9" w:rsidP="003463F3">
      <w:pPr>
        <w:pStyle w:val="ConsPlusCell"/>
        <w:jc w:val="both"/>
      </w:pPr>
      <w:r w:rsidRPr="00061AB7">
        <w:t>63 6600     8     Специальные материалы и полуфабрикаты (2)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63 7000     0     Комплектующие и запасные части изделий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электронной техники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63 9000     6     Электронная техника прочая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63 9100     4     Магнитопроводы и магниты</w:t>
      </w:r>
    </w:p>
    <w:p w:rsidR="00CC4CF9" w:rsidRPr="00061AB7" w:rsidRDefault="00CC4CF9" w:rsidP="003463F3">
      <w:pPr>
        <w:pStyle w:val="ConsPlusCell"/>
        <w:jc w:val="both"/>
      </w:pPr>
      <w:r w:rsidRPr="00061AB7">
        <w:t>63 9800     5     Изделия электронной техники разные</w:t>
      </w:r>
    </w:p>
    <w:p w:rsidR="00CC4CF9" w:rsidRPr="00061AB7" w:rsidRDefault="00CC4CF9" w:rsidP="003463F3">
      <w:pPr>
        <w:pStyle w:val="ConsPlusCell"/>
        <w:jc w:val="both"/>
      </w:pPr>
      <w:r w:rsidRPr="00061AB7">
        <w:t>63 9900     9     Изделия электронной техники разные (2)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64 0000     3     СУДОВОЕ ОБОРУДОВАНИЕ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64 1000     6     Судовые устройства и палубные механизмы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64 1100     1     Якорные, шлюпочные, спасательные, грузовые,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мачтовые и рулевые устройства, рангоут и такелаж</w:t>
      </w:r>
    </w:p>
    <w:p w:rsidR="00CC4CF9" w:rsidRPr="00061AB7" w:rsidRDefault="00CC4CF9" w:rsidP="003463F3">
      <w:pPr>
        <w:pStyle w:val="ConsPlusCell"/>
        <w:jc w:val="both"/>
      </w:pPr>
      <w:r w:rsidRPr="00061AB7">
        <w:t>64 1110     4     Якорные устройства</w:t>
      </w:r>
    </w:p>
    <w:p w:rsidR="00CC4CF9" w:rsidRPr="00061AB7" w:rsidRDefault="00CC4CF9" w:rsidP="003463F3">
      <w:pPr>
        <w:pStyle w:val="ConsPlusCell"/>
        <w:jc w:val="both"/>
      </w:pPr>
      <w:r w:rsidRPr="00061AB7">
        <w:t>64 1120     9     Шлюпочные и спасательные устройства</w:t>
      </w:r>
    </w:p>
    <w:p w:rsidR="00CC4CF9" w:rsidRPr="00061AB7" w:rsidRDefault="00CC4CF9" w:rsidP="003463F3">
      <w:pPr>
        <w:pStyle w:val="ConsPlusCell"/>
        <w:jc w:val="both"/>
      </w:pPr>
      <w:r w:rsidRPr="00061AB7">
        <w:t>64 1130     3     Грузовые и мачтовые устройства судовые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64 1140     8     Рангоут и такелаж</w:t>
      </w:r>
    </w:p>
    <w:p w:rsidR="00CC4CF9" w:rsidRPr="00061AB7" w:rsidRDefault="00CC4CF9" w:rsidP="003463F3">
      <w:pPr>
        <w:pStyle w:val="ConsPlusCell"/>
        <w:jc w:val="both"/>
      </w:pPr>
      <w:r w:rsidRPr="00061AB7">
        <w:t>64 1160     7     Рулевые устройства судовые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64 1170     1     Парусное вооружение</w:t>
      </w:r>
    </w:p>
    <w:p w:rsidR="00CC4CF9" w:rsidRPr="00061AB7" w:rsidRDefault="00CC4CF9" w:rsidP="003463F3">
      <w:pPr>
        <w:pStyle w:val="ConsPlusCell"/>
        <w:jc w:val="both"/>
      </w:pPr>
      <w:r w:rsidRPr="00061AB7">
        <w:t>64 1200     3     Швартовно-буксирные, леерные и тентовые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устройства</w:t>
      </w:r>
    </w:p>
    <w:p w:rsidR="00CC4CF9" w:rsidRPr="00061AB7" w:rsidRDefault="00CC4CF9" w:rsidP="003463F3">
      <w:pPr>
        <w:pStyle w:val="ConsPlusCell"/>
        <w:jc w:val="both"/>
      </w:pPr>
      <w:r w:rsidRPr="00061AB7">
        <w:t>64 1210     8     Кнехты, утки, роульсы, киповые планки</w:t>
      </w:r>
    </w:p>
    <w:p w:rsidR="00CC4CF9" w:rsidRPr="00061AB7" w:rsidRDefault="00CC4CF9" w:rsidP="003463F3">
      <w:pPr>
        <w:pStyle w:val="ConsPlusCell"/>
        <w:jc w:val="both"/>
      </w:pPr>
      <w:r w:rsidRPr="00061AB7">
        <w:t>64 1220     2     Клюзы, стопоры, вьюшки</w:t>
      </w:r>
    </w:p>
    <w:p w:rsidR="00CC4CF9" w:rsidRPr="00061AB7" w:rsidRDefault="00CC4CF9" w:rsidP="003463F3">
      <w:pPr>
        <w:pStyle w:val="ConsPlusCell"/>
        <w:jc w:val="both"/>
      </w:pPr>
      <w:r w:rsidRPr="00061AB7">
        <w:t>64 1230     7     Гаки</w:t>
      </w:r>
    </w:p>
    <w:p w:rsidR="00CC4CF9" w:rsidRPr="00061AB7" w:rsidRDefault="00CC4CF9" w:rsidP="003463F3">
      <w:pPr>
        <w:pStyle w:val="ConsPlusCell"/>
        <w:jc w:val="both"/>
      </w:pPr>
      <w:r w:rsidRPr="00061AB7">
        <w:t>64 1240     1     Изделия швартовно-буксирные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64 1250     6     Стойки леерные и тентовые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64 1260     0     Лееры, поручни, планширы, сетки и решетки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леерных ограждений</w:t>
      </w:r>
    </w:p>
    <w:p w:rsidR="00CC4CF9" w:rsidRPr="00061AB7" w:rsidRDefault="00CC4CF9" w:rsidP="003463F3">
      <w:pPr>
        <w:pStyle w:val="ConsPlusCell"/>
        <w:jc w:val="both"/>
      </w:pPr>
      <w:r w:rsidRPr="00061AB7">
        <w:t>64 1270     5     Контрфорсы</w:t>
      </w:r>
    </w:p>
    <w:p w:rsidR="00CC4CF9" w:rsidRPr="00061AB7" w:rsidRDefault="00CC4CF9" w:rsidP="003463F3">
      <w:pPr>
        <w:pStyle w:val="ConsPlusCell"/>
        <w:jc w:val="both"/>
      </w:pPr>
      <w:r w:rsidRPr="00061AB7">
        <w:t>64 1300     7     Шпили и брашпили</w:t>
      </w:r>
    </w:p>
    <w:p w:rsidR="00CC4CF9" w:rsidRPr="00061AB7" w:rsidRDefault="00CC4CF9" w:rsidP="003463F3">
      <w:pPr>
        <w:pStyle w:val="ConsPlusCell"/>
        <w:jc w:val="both"/>
      </w:pPr>
      <w:r w:rsidRPr="00061AB7">
        <w:t>64 1310     1     Шпили ручные</w:t>
      </w:r>
    </w:p>
    <w:p w:rsidR="00CC4CF9" w:rsidRPr="00061AB7" w:rsidRDefault="00CC4CF9" w:rsidP="003463F3">
      <w:pPr>
        <w:pStyle w:val="ConsPlusCell"/>
        <w:jc w:val="both"/>
      </w:pPr>
      <w:r w:rsidRPr="00061AB7">
        <w:t>64 1320     6     Шпили паровые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64 1330     0     Шпили электрические и электрогидравлические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64 1340     5     Брашпили ручные и паровые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64 1360     4     Брашпили электрические и электрогидравлические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64 1390     8     ЗИП шпилей и брашпилей</w:t>
      </w:r>
    </w:p>
    <w:p w:rsidR="00CC4CF9" w:rsidRPr="00061AB7" w:rsidRDefault="00CC4CF9" w:rsidP="003463F3">
      <w:pPr>
        <w:pStyle w:val="ConsPlusCell"/>
        <w:jc w:val="both"/>
      </w:pPr>
      <w:r w:rsidRPr="00061AB7">
        <w:t>64 1400     0     Рулевые машины судовые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64 1410     5     Рулевые машины судовые электрические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64 1420     0     Рулевые машины судовые электрогидравлические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64 1490     1     ЗИП рулевых машин судовых</w:t>
      </w:r>
    </w:p>
    <w:p w:rsidR="00CC4CF9" w:rsidRPr="00061AB7" w:rsidRDefault="00CC4CF9" w:rsidP="003463F3">
      <w:pPr>
        <w:pStyle w:val="ConsPlusCell"/>
        <w:jc w:val="both"/>
      </w:pPr>
      <w:r w:rsidRPr="00061AB7">
        <w:t>64 1500     4     Лебедки, краны, конвейеры судовые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64 1510     9     Лебедки и вьюшки судовые ручные</w:t>
      </w:r>
    </w:p>
    <w:p w:rsidR="00CC4CF9" w:rsidRPr="00061AB7" w:rsidRDefault="00CC4CF9" w:rsidP="003463F3">
      <w:pPr>
        <w:pStyle w:val="ConsPlusCell"/>
        <w:jc w:val="both"/>
      </w:pPr>
      <w:r w:rsidRPr="00061AB7">
        <w:t>64 1520     3     Лебедки судовые паровые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64 1530     8     Лебедки и вьюшки судовые электрические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электрогидравлические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64 1540     2     Лебедки траловые, шлюпочные, швартовные и др.</w:t>
      </w:r>
    </w:p>
    <w:p w:rsidR="00CC4CF9" w:rsidRPr="00061AB7" w:rsidRDefault="00CC4CF9" w:rsidP="003463F3">
      <w:pPr>
        <w:pStyle w:val="ConsPlusCell"/>
        <w:jc w:val="both"/>
      </w:pPr>
      <w:r w:rsidRPr="00061AB7">
        <w:t>64 1550     7     Лебедки топенантные, буксирные, спасательные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др.</w:t>
      </w:r>
    </w:p>
    <w:p w:rsidR="00CC4CF9" w:rsidRPr="00061AB7" w:rsidRDefault="00CC4CF9" w:rsidP="003463F3">
      <w:pPr>
        <w:pStyle w:val="ConsPlusCell"/>
        <w:jc w:val="both"/>
      </w:pPr>
      <w:r w:rsidRPr="00061AB7">
        <w:t>64 1560     1     Краны, кран-балки, тельферы судовые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64 1570     6     Конвейеры (транспортеры) судовые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64 1580     0     Элеваторы и другие погрузочно-разгрузочные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механизмы судовые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64 1590     5     ЗИП лебедок, кранов, конвейеров судовых</w:t>
      </w:r>
    </w:p>
    <w:p w:rsidR="00CC4CF9" w:rsidRPr="00061AB7" w:rsidRDefault="00CC4CF9" w:rsidP="003463F3">
      <w:pPr>
        <w:pStyle w:val="ConsPlusCell"/>
        <w:jc w:val="both"/>
      </w:pPr>
      <w:r w:rsidRPr="00061AB7">
        <w:t>64 1600     8     Устройства специальные судовые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64 1620     7     Средства активного управления судами</w:t>
      </w:r>
    </w:p>
    <w:p w:rsidR="00CC4CF9" w:rsidRPr="00061AB7" w:rsidRDefault="00CC4CF9" w:rsidP="003463F3">
      <w:pPr>
        <w:pStyle w:val="ConsPlusCell"/>
        <w:jc w:val="both"/>
      </w:pPr>
      <w:r w:rsidRPr="00061AB7">
        <w:t>64 1640     6     Успокоители качки</w:t>
      </w:r>
    </w:p>
    <w:p w:rsidR="00CC4CF9" w:rsidRPr="00061AB7" w:rsidRDefault="00CC4CF9" w:rsidP="003463F3">
      <w:pPr>
        <w:pStyle w:val="ConsPlusCell"/>
        <w:jc w:val="both"/>
      </w:pPr>
      <w:r w:rsidRPr="00061AB7">
        <w:t>64 1650     0     Устройства специальные промысловых судов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(блоки, роульсы, клюзы и др.)</w:t>
      </w:r>
    </w:p>
    <w:p w:rsidR="00CC4CF9" w:rsidRPr="00061AB7" w:rsidRDefault="00CC4CF9" w:rsidP="003463F3">
      <w:pPr>
        <w:pStyle w:val="ConsPlusCell"/>
        <w:jc w:val="both"/>
      </w:pPr>
      <w:r w:rsidRPr="00061AB7">
        <w:t>64 1660     5     Устройства специальные промысловых судов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(тросы, гаки, скобы, балки, стопоры и др.)</w:t>
      </w:r>
    </w:p>
    <w:p w:rsidR="00CC4CF9" w:rsidRPr="00061AB7" w:rsidRDefault="00CC4CF9" w:rsidP="003463F3">
      <w:pPr>
        <w:pStyle w:val="ConsPlusCell"/>
        <w:jc w:val="both"/>
      </w:pPr>
      <w:r w:rsidRPr="00061AB7">
        <w:t>64 1670     3     Устройства специальные промысловых судов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(траловые дуги, обухи и др.)</w:t>
      </w:r>
    </w:p>
    <w:p w:rsidR="00CC4CF9" w:rsidRPr="00061AB7" w:rsidRDefault="00CC4CF9" w:rsidP="003463F3">
      <w:pPr>
        <w:pStyle w:val="ConsPlusCell"/>
        <w:jc w:val="both"/>
      </w:pPr>
      <w:r w:rsidRPr="00061AB7">
        <w:t>64 1680     4     Устройства для передачи грузов и людей между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судами в море</w:t>
      </w:r>
    </w:p>
    <w:p w:rsidR="00CC4CF9" w:rsidRPr="00061AB7" w:rsidRDefault="00CC4CF9" w:rsidP="003463F3">
      <w:pPr>
        <w:pStyle w:val="ConsPlusCell"/>
        <w:jc w:val="both"/>
      </w:pPr>
      <w:r w:rsidRPr="00061AB7">
        <w:t>64 1700     1     Устройства, оборудование и снабжение катерные</w:t>
      </w:r>
    </w:p>
    <w:p w:rsidR="00CC4CF9" w:rsidRPr="00061AB7" w:rsidRDefault="00CC4CF9" w:rsidP="003463F3">
      <w:pPr>
        <w:pStyle w:val="ConsPlusCell"/>
        <w:jc w:val="both"/>
      </w:pPr>
      <w:r w:rsidRPr="00061AB7">
        <w:t>64 1710     6     Устройства катерные</w:t>
      </w:r>
    </w:p>
    <w:p w:rsidR="00CC4CF9" w:rsidRPr="00061AB7" w:rsidRDefault="00CC4CF9" w:rsidP="003463F3">
      <w:pPr>
        <w:pStyle w:val="ConsPlusCell"/>
        <w:jc w:val="both"/>
      </w:pPr>
      <w:r w:rsidRPr="00061AB7">
        <w:t>64 1720     0     Гаки подъемные для дистанционной отдачи катерные</w:t>
      </w:r>
    </w:p>
    <w:p w:rsidR="00CC4CF9" w:rsidRPr="00061AB7" w:rsidRDefault="00CC4CF9" w:rsidP="003463F3">
      <w:pPr>
        <w:pStyle w:val="ConsPlusCell"/>
        <w:jc w:val="both"/>
      </w:pPr>
      <w:r w:rsidRPr="00061AB7">
        <w:t>64 1730     5     Крышки, горловины, люки катерные</w:t>
      </w:r>
    </w:p>
    <w:p w:rsidR="00CC4CF9" w:rsidRPr="00061AB7" w:rsidRDefault="00CC4CF9" w:rsidP="003463F3">
      <w:pPr>
        <w:pStyle w:val="ConsPlusCell"/>
        <w:jc w:val="both"/>
      </w:pPr>
      <w:r w:rsidRPr="00061AB7">
        <w:t>64 1760     9     Оборудование механическое и приспособления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катерные</w:t>
      </w:r>
    </w:p>
    <w:p w:rsidR="00CC4CF9" w:rsidRPr="00061AB7" w:rsidRDefault="00CC4CF9" w:rsidP="003463F3">
      <w:pPr>
        <w:pStyle w:val="ConsPlusCell"/>
        <w:jc w:val="both"/>
      </w:pPr>
      <w:r w:rsidRPr="00061AB7">
        <w:t>64 1770     3     Оборудование электрическое катерное</w:t>
      </w:r>
    </w:p>
    <w:p w:rsidR="00CC4CF9" w:rsidRPr="00061AB7" w:rsidRDefault="00CC4CF9" w:rsidP="003463F3">
      <w:pPr>
        <w:pStyle w:val="ConsPlusCell"/>
        <w:jc w:val="both"/>
      </w:pPr>
      <w:r w:rsidRPr="00061AB7">
        <w:t>64 1780     8     Снабжение катерное и шлюпочное</w:t>
      </w:r>
    </w:p>
    <w:p w:rsidR="00CC4CF9" w:rsidRPr="00061AB7" w:rsidRDefault="00CC4CF9" w:rsidP="003463F3">
      <w:pPr>
        <w:pStyle w:val="ConsPlusCell"/>
        <w:jc w:val="both"/>
      </w:pPr>
      <w:r w:rsidRPr="00061AB7">
        <w:t>64 1800     5     Судовое снабжение</w:t>
      </w:r>
    </w:p>
    <w:p w:rsidR="00CC4CF9" w:rsidRPr="00061AB7" w:rsidRDefault="00CC4CF9" w:rsidP="003463F3">
      <w:pPr>
        <w:pStyle w:val="ConsPlusCell"/>
        <w:jc w:val="both"/>
      </w:pPr>
      <w:r w:rsidRPr="00061AB7">
        <w:t>64 1810     6     Трапы и сходни забортные переносные</w:t>
      </w:r>
    </w:p>
    <w:p w:rsidR="00CC4CF9" w:rsidRPr="00061AB7" w:rsidRDefault="00CC4CF9" w:rsidP="003463F3">
      <w:pPr>
        <w:pStyle w:val="ConsPlusCell"/>
        <w:jc w:val="both"/>
      </w:pPr>
      <w:r w:rsidRPr="00061AB7">
        <w:t>64 1820     4     Шкиперское имущество</w:t>
      </w:r>
    </w:p>
    <w:p w:rsidR="00CC4CF9" w:rsidRPr="00061AB7" w:rsidRDefault="00CC4CF9" w:rsidP="003463F3">
      <w:pPr>
        <w:pStyle w:val="ConsPlusCell"/>
        <w:jc w:val="both"/>
      </w:pPr>
      <w:r w:rsidRPr="00061AB7">
        <w:t>64 1830     9     Аварийно-спасательное и противопожарное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имущество судовое</w:t>
      </w:r>
    </w:p>
    <w:p w:rsidR="00CC4CF9" w:rsidRPr="00061AB7" w:rsidRDefault="00CC4CF9" w:rsidP="003463F3">
      <w:pPr>
        <w:pStyle w:val="ConsPlusCell"/>
        <w:jc w:val="both"/>
      </w:pPr>
      <w:r w:rsidRPr="00061AB7">
        <w:t>64 1840     3     Имущество инвентарное электромеханическое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судовое</w:t>
      </w:r>
    </w:p>
    <w:p w:rsidR="00CC4CF9" w:rsidRPr="00061AB7" w:rsidRDefault="00CC4CF9" w:rsidP="003463F3">
      <w:pPr>
        <w:pStyle w:val="ConsPlusCell"/>
        <w:jc w:val="both"/>
      </w:pPr>
      <w:r w:rsidRPr="00061AB7">
        <w:t>64 1850     8     Имущество инвентарное электротехническое,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связи, управления и штурманское судовое</w:t>
      </w:r>
    </w:p>
    <w:p w:rsidR="00CC4CF9" w:rsidRPr="00061AB7" w:rsidRDefault="00CC4CF9" w:rsidP="003463F3">
      <w:pPr>
        <w:pStyle w:val="ConsPlusCell"/>
        <w:jc w:val="both"/>
      </w:pPr>
      <w:r w:rsidRPr="00061AB7">
        <w:t>64 1870     7     Водолазное оборудование и имущество</w:t>
      </w:r>
    </w:p>
    <w:p w:rsidR="00CC4CF9" w:rsidRPr="00061AB7" w:rsidRDefault="00CC4CF9" w:rsidP="003463F3">
      <w:pPr>
        <w:pStyle w:val="ConsPlusCell"/>
        <w:jc w:val="both"/>
      </w:pPr>
      <w:r w:rsidRPr="00061AB7">
        <w:t>64 1880     1     Судоподъемное оборудование и имущество</w:t>
      </w:r>
    </w:p>
    <w:p w:rsidR="00CC4CF9" w:rsidRPr="00061AB7" w:rsidRDefault="00CC4CF9" w:rsidP="003463F3">
      <w:pPr>
        <w:pStyle w:val="ConsPlusCell"/>
        <w:jc w:val="both"/>
      </w:pPr>
      <w:r w:rsidRPr="00061AB7">
        <w:t>64 1900     9     Изделия и арматура судовых систем гидравлики</w:t>
      </w:r>
    </w:p>
    <w:p w:rsidR="00CC4CF9" w:rsidRPr="00061AB7" w:rsidRDefault="00CC4CF9" w:rsidP="003463F3">
      <w:pPr>
        <w:pStyle w:val="ConsPlusCell"/>
        <w:jc w:val="both"/>
      </w:pPr>
      <w:r w:rsidRPr="00061AB7">
        <w:t>64 1910     3     Гидромоторы судовые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64 1920     8     Насосные агрегаты судовые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64 1930     2     Манипуляторы судовые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64 1940     7     Золотники, клапаны судовых систем гидравлики</w:t>
      </w:r>
    </w:p>
    <w:p w:rsidR="00CC4CF9" w:rsidRPr="00061AB7" w:rsidRDefault="00CC4CF9" w:rsidP="003463F3">
      <w:pPr>
        <w:pStyle w:val="ConsPlusCell"/>
        <w:jc w:val="both"/>
      </w:pPr>
      <w:r w:rsidRPr="00061AB7">
        <w:t>64 1950     1     Переключатели, дроссели судовые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64 1960     6     Пневмогидроаккумуляторы, гидромашинки,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гидроцилиндры судовые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64 1970     0     Фильтры гидравлические и гидрооборудование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прочее судовые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64 1990     2     ЗИП судовых систем гидравлики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64 2000     9     Дельные вещи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64 2100     2     Иллюминаторы судовые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64 2200     6     Двери судовые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64 2300     7     Крышки, люки, горловины судовые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64 2400     3     Трапы стационарные судовые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64 2600     0     Закрытия и приводы люков судовые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64 2800     8     Мелкие дельные вещи (дверцы, форточки, шторки,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др.)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64 4000     4     Судовые котлы, вспомогательные механизмы,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валопроводы, движители, электрооборудование,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внутрисудовая связь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64 4200     1     Котлы паровые судовые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64 4300     5     Фильтры судовые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64 4400     9     Оборудование кондиционирования воздуха,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сантехническое, камбузное, медицинское и др.</w:t>
      </w:r>
    </w:p>
    <w:p w:rsidR="00CC4CF9" w:rsidRPr="00061AB7" w:rsidRDefault="00CC4CF9" w:rsidP="003463F3">
      <w:pPr>
        <w:pStyle w:val="ConsPlusCell"/>
        <w:jc w:val="both"/>
      </w:pPr>
      <w:r w:rsidRPr="00061AB7">
        <w:t>64 4500     2     Турбогенераторы,     паротурбинные     установки,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опреснительные и теплообменные устройства судовые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(в   ред.   Изменения   N   97/2014  ОКП, утв. Приказом Росстандарта</w:t>
      </w:r>
    </w:p>
    <w:p w:rsidR="00CC4CF9" w:rsidRPr="00061AB7" w:rsidRDefault="00CC4CF9" w:rsidP="003463F3">
      <w:pPr>
        <w:pStyle w:val="ConsPlusCell"/>
        <w:jc w:val="both"/>
      </w:pPr>
      <w:r w:rsidRPr="00061AB7">
        <w:t>от 22.10.2014 N 1389-ст)</w:t>
      </w:r>
    </w:p>
    <w:p w:rsidR="00CC4CF9" w:rsidRPr="00061AB7" w:rsidRDefault="00CC4CF9" w:rsidP="003463F3">
      <w:pPr>
        <w:pStyle w:val="ConsPlusCell"/>
        <w:jc w:val="both"/>
      </w:pPr>
      <w:r w:rsidRPr="00061AB7">
        <w:t>64 4600     6     Валопроводы, винты гребные регулируемого шага,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крыльчатые и водометные движители</w:t>
      </w:r>
    </w:p>
    <w:p w:rsidR="00CC4CF9" w:rsidRPr="00061AB7" w:rsidRDefault="00CC4CF9" w:rsidP="003463F3">
      <w:pPr>
        <w:pStyle w:val="ConsPlusCell"/>
        <w:jc w:val="both"/>
      </w:pPr>
      <w:r w:rsidRPr="00061AB7">
        <w:t>64 4700     8     Винты гребные фиксированного шага</w:t>
      </w:r>
    </w:p>
    <w:p w:rsidR="00CC4CF9" w:rsidRPr="00061AB7" w:rsidRDefault="00CC4CF9" w:rsidP="003463F3">
      <w:pPr>
        <w:pStyle w:val="ConsPlusCell"/>
        <w:jc w:val="both"/>
      </w:pPr>
      <w:r w:rsidRPr="00061AB7">
        <w:t>64 4800     3     Электровентиляторы судовые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64 4900     7     Внутрисудовая связь и сигнализация,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электромонтажные изделия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64 6000     9     Судовое электротехническое оборудование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64 6100     3     Судовые электрораспределительные устройства</w:t>
      </w:r>
    </w:p>
    <w:p w:rsidR="00CC4CF9" w:rsidRPr="00061AB7" w:rsidRDefault="00CC4CF9" w:rsidP="003463F3">
      <w:pPr>
        <w:pStyle w:val="ConsPlusCell"/>
        <w:jc w:val="both"/>
      </w:pPr>
      <w:r w:rsidRPr="00061AB7">
        <w:t>64 6200     7     Судовая электросиловая аппаратура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соединительные устройства</w:t>
      </w:r>
    </w:p>
    <w:p w:rsidR="00CC4CF9" w:rsidRPr="00061AB7" w:rsidRDefault="00CC4CF9" w:rsidP="003463F3">
      <w:pPr>
        <w:pStyle w:val="ConsPlusCell"/>
        <w:jc w:val="both"/>
      </w:pPr>
      <w:r w:rsidRPr="00061AB7">
        <w:t>64 6300     0     Судовое светотехническое оборудование</w:t>
      </w:r>
    </w:p>
    <w:p w:rsidR="00CC4CF9" w:rsidRPr="00061AB7" w:rsidRDefault="00CC4CF9" w:rsidP="003463F3">
      <w:pPr>
        <w:pStyle w:val="ConsPlusCell"/>
        <w:jc w:val="both"/>
      </w:pPr>
      <w:r w:rsidRPr="00061AB7">
        <w:t>64 6700     5     Судовое электронагревательное оборудование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64 8000     5     Судовые приборы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64 8500     3     Гидроакустические средства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64 8560     0     Гидроакустические средства для поиска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обеспечения добычи полезных ископаемых</w:t>
      </w:r>
    </w:p>
    <w:p w:rsidR="00CC4CF9" w:rsidRPr="00061AB7" w:rsidRDefault="00CC4CF9" w:rsidP="003463F3">
      <w:pPr>
        <w:pStyle w:val="ConsPlusCell"/>
        <w:jc w:val="both"/>
      </w:pPr>
      <w:r w:rsidRPr="00061AB7">
        <w:t>64 8580     6     Рыбопоисковые гидроакустические комплексы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станции</w:t>
      </w:r>
    </w:p>
    <w:p w:rsidR="00CC4CF9" w:rsidRPr="00061AB7" w:rsidRDefault="00CC4CF9" w:rsidP="003463F3">
      <w:pPr>
        <w:pStyle w:val="ConsPlusCell"/>
        <w:jc w:val="both"/>
      </w:pPr>
      <w:r w:rsidRPr="00061AB7">
        <w:t>64 8700     0     Навигационное оборудование судов</w:t>
      </w:r>
    </w:p>
    <w:p w:rsidR="00CC4CF9" w:rsidRPr="00061AB7" w:rsidRDefault="00CC4CF9" w:rsidP="003463F3">
      <w:pPr>
        <w:pStyle w:val="ConsPlusCell"/>
        <w:jc w:val="both"/>
      </w:pPr>
      <w:r w:rsidRPr="00061AB7">
        <w:t>64 8720     9     Навигационные системы судовые (гидрокомпасы,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лаги, автопрокладчики)</w:t>
      </w:r>
    </w:p>
    <w:p w:rsidR="00CC4CF9" w:rsidRPr="00061AB7" w:rsidRDefault="00CC4CF9" w:rsidP="003463F3">
      <w:pPr>
        <w:pStyle w:val="ConsPlusCell"/>
        <w:jc w:val="both"/>
      </w:pPr>
      <w:r w:rsidRPr="00061AB7">
        <w:t>64 8730     4     Магнитные компасы и мореходные инструменты</w:t>
      </w:r>
    </w:p>
    <w:p w:rsidR="00CC4CF9" w:rsidRPr="00061AB7" w:rsidRDefault="00CC4CF9" w:rsidP="003463F3">
      <w:pPr>
        <w:pStyle w:val="ConsPlusCell"/>
        <w:jc w:val="both"/>
      </w:pPr>
      <w:r w:rsidRPr="00061AB7">
        <w:t>64 8740     9     Навигационные приборы судовые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64 8750     3     Средства навигационного оборудования водных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путей</w:t>
      </w:r>
    </w:p>
    <w:p w:rsidR="00CC4CF9" w:rsidRPr="00061AB7" w:rsidRDefault="00CC4CF9" w:rsidP="003463F3">
      <w:pPr>
        <w:pStyle w:val="ConsPlusCell"/>
        <w:jc w:val="both"/>
      </w:pPr>
      <w:r w:rsidRPr="00061AB7">
        <w:t>64 8790     1     Комплектующие и запасные части навигационного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оборудования судов</w:t>
      </w:r>
    </w:p>
    <w:p w:rsidR="00CC4CF9" w:rsidRPr="00061AB7" w:rsidRDefault="00CC4CF9" w:rsidP="003463F3">
      <w:pPr>
        <w:pStyle w:val="ConsPlusCell"/>
        <w:jc w:val="both"/>
      </w:pPr>
      <w:r w:rsidRPr="00061AB7">
        <w:t>64 8800     4     Приборы управления и тренировочная техника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судовые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64 8830     8     Учебно-тренировочная техника судовая</w:t>
      </w:r>
    </w:p>
    <w:p w:rsidR="00CC4CF9" w:rsidRPr="00061AB7" w:rsidRDefault="00CC4CF9" w:rsidP="003463F3">
      <w:pPr>
        <w:pStyle w:val="ConsPlusCell"/>
        <w:jc w:val="both"/>
      </w:pPr>
      <w:r w:rsidRPr="00061AB7">
        <w:t>64 8860     1     Системы пожаротушения судовые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64 8870     6     Пульты управления средствами судовождения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64 9000     8     Системы управления судами и механизмами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64 9100     1     Системы и приборы управления движением судов</w:t>
      </w:r>
    </w:p>
    <w:p w:rsidR="00CC4CF9" w:rsidRPr="00061AB7" w:rsidRDefault="00CC4CF9" w:rsidP="003463F3">
      <w:pPr>
        <w:pStyle w:val="ConsPlusCell"/>
        <w:jc w:val="both"/>
      </w:pPr>
      <w:r w:rsidRPr="00061AB7">
        <w:t>64 9160     9     Аппаратура автоматического управления курсом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судовая</w:t>
      </w:r>
    </w:p>
    <w:p w:rsidR="00CC4CF9" w:rsidRPr="00061AB7" w:rsidRDefault="00CC4CF9" w:rsidP="003463F3">
      <w:pPr>
        <w:pStyle w:val="ConsPlusCell"/>
        <w:jc w:val="both"/>
      </w:pPr>
      <w:r w:rsidRPr="00061AB7">
        <w:t>64 9180     8     Система управления движителями и средствами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активного управления судами</w:t>
      </w:r>
    </w:p>
    <w:p w:rsidR="00CC4CF9" w:rsidRPr="00061AB7" w:rsidRDefault="00CC4CF9" w:rsidP="003463F3">
      <w:pPr>
        <w:pStyle w:val="ConsPlusCell"/>
        <w:jc w:val="both"/>
      </w:pPr>
      <w:r w:rsidRPr="00061AB7">
        <w:t>64 9190     2     Комплектующие и запасные части систем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приборов управления движением судов</w:t>
      </w:r>
    </w:p>
    <w:p w:rsidR="00CC4CF9" w:rsidRPr="00061AB7" w:rsidRDefault="00CC4CF9" w:rsidP="003463F3">
      <w:pPr>
        <w:pStyle w:val="ConsPlusCell"/>
        <w:jc w:val="both"/>
      </w:pPr>
      <w:r w:rsidRPr="00061AB7">
        <w:t>64 9200     5     Системы и аппаратура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дистанционно-автоматизированного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управления главными двигателями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установками судовые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64 9230     9     Системы и аппаратура управления и защиты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главных двигателей судовые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64 9240     3     Системы и аппаратура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дистанционно-автоматизированного управления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защиты главных котельных установок судовые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64 9260     2     Системы управления электроэнергетическими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установками судовые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64 9280     1     Системы управления успокоителями качки</w:t>
      </w:r>
    </w:p>
    <w:p w:rsidR="00CC4CF9" w:rsidRPr="00061AB7" w:rsidRDefault="00CC4CF9" w:rsidP="003463F3">
      <w:pPr>
        <w:pStyle w:val="ConsPlusCell"/>
        <w:jc w:val="both"/>
      </w:pPr>
      <w:r w:rsidRPr="00061AB7">
        <w:t>64 9290     6     Комплектующие и запасные части судовых систем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аппаратуры дистанционно-автоматизированного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управления главными двигателями и установками</w:t>
      </w:r>
    </w:p>
    <w:p w:rsidR="00CC4CF9" w:rsidRPr="00061AB7" w:rsidRDefault="00CC4CF9" w:rsidP="003463F3">
      <w:pPr>
        <w:pStyle w:val="ConsPlusCell"/>
        <w:jc w:val="both"/>
      </w:pPr>
      <w:r w:rsidRPr="00061AB7">
        <w:t>64 9300     9     Системы и аппаратура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дистанционно-автоматизированного управления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вспомогательными механизмами, установками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устройствами судовые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64 9310     3     Системы управления дизель- и турбогенераторами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судовые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64 9320     8     Системы управления вспомогательными котельными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установками судовые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64 9330     2     Автоматические устройства обслуживания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электроэнергетических установок судовые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64 9340     7     Системы управления механизмами и устройствами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судовые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64 9360     6     Системы управления вентиляцией,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кондиционированием, регенерацией и очисткой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воздуха судовые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64 9380     5     Устройства, приборы и блоки систем автоматики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судовые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64 9390     6     Комплектующие и запасные части судовых систем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аппаратуры управления вспомогательными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механизмами, установками и устройствами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65 0000     5     СРЕДСТВА РАДИОСВЯЗИ, РАДИОВЕЩАНИЯ И ТЕЛЕВИДЕНИЯ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65 7000     4     Средства радиосвязи, радиовещания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телевидения общего применения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65 7100     8     Радиостанции и радиоприемники связные общего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применения</w:t>
      </w:r>
    </w:p>
    <w:p w:rsidR="00CC4CF9" w:rsidRPr="00061AB7" w:rsidRDefault="00CC4CF9" w:rsidP="003463F3">
      <w:pPr>
        <w:pStyle w:val="ConsPlusCell"/>
        <w:jc w:val="both"/>
      </w:pPr>
      <w:r w:rsidRPr="00061AB7">
        <w:t>65 7110     2     Радиостанции приемо-передающие стационарные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65 7120     7     Радиостанции приемо-передающие судовые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береговые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65 7130     1     Радиостанции приемо-передающие железнодорожные</w:t>
      </w:r>
    </w:p>
    <w:p w:rsidR="00CC4CF9" w:rsidRPr="00061AB7" w:rsidRDefault="00CC4CF9" w:rsidP="003463F3">
      <w:pPr>
        <w:pStyle w:val="ConsPlusCell"/>
        <w:jc w:val="both"/>
      </w:pPr>
      <w:r w:rsidRPr="00061AB7">
        <w:t>65 7140     6     Радиостанции приемо-передающие носимые</w:t>
      </w:r>
    </w:p>
    <w:p w:rsidR="00CC4CF9" w:rsidRPr="00061AB7" w:rsidRDefault="00CC4CF9" w:rsidP="003463F3">
      <w:pPr>
        <w:pStyle w:val="ConsPlusCell"/>
        <w:jc w:val="both"/>
      </w:pPr>
      <w:r w:rsidRPr="00061AB7">
        <w:t>65 7150     0     Радиостанции приемо-передающие автомобильные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мотоциклетные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>65 7160     5     Радиоприемники связные</w:t>
      </w:r>
    </w:p>
    <w:p w:rsidR="00CC4CF9" w:rsidRPr="00061AB7" w:rsidRDefault="00CC4CF9" w:rsidP="003463F3">
      <w:pPr>
        <w:pStyle w:val="ConsPlusCell"/>
        <w:jc w:val="both"/>
      </w:pPr>
      <w:r w:rsidRPr="00061AB7">
        <w:t>65 7170     7     Радиостанции приемо-передающие авиационные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65 7180     4     Аппаратура приемо-передающая</w:t>
      </w:r>
    </w:p>
    <w:p w:rsidR="00CC4CF9" w:rsidRPr="00061AB7" w:rsidRDefault="00CC4CF9" w:rsidP="003463F3">
      <w:pPr>
        <w:pStyle w:val="ConsPlusCell"/>
        <w:jc w:val="both"/>
      </w:pPr>
      <w:r w:rsidRPr="00061AB7">
        <w:t>65 7200     1     Радиорелейные станции</w:t>
      </w:r>
    </w:p>
    <w:p w:rsidR="00CC4CF9" w:rsidRPr="00061AB7" w:rsidRDefault="00CC4CF9" w:rsidP="003463F3">
      <w:pPr>
        <w:pStyle w:val="ConsPlusCell"/>
        <w:jc w:val="both"/>
      </w:pPr>
      <w:r w:rsidRPr="00061AB7">
        <w:t>65 7300     5     Аппаратура радиовещательная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65 7310     0     Устройства звукоусилительные и узлы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трансляционные. Усилители линейные. Установки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командно-вещательные. Микшеры</w:t>
      </w:r>
    </w:p>
    <w:p w:rsidR="00CC4CF9" w:rsidRPr="00061AB7" w:rsidRDefault="00CC4CF9" w:rsidP="003463F3">
      <w:pPr>
        <w:pStyle w:val="ConsPlusCell"/>
        <w:jc w:val="both"/>
      </w:pPr>
      <w:r w:rsidRPr="00061AB7">
        <w:t>65 7320     4     Устройства перевода речи и аппараты слуховые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электронные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65 7330     9     Микрофоны</w:t>
      </w:r>
    </w:p>
    <w:p w:rsidR="00CC4CF9" w:rsidRPr="00061AB7" w:rsidRDefault="00CC4CF9" w:rsidP="003463F3">
      <w:pPr>
        <w:pStyle w:val="ConsPlusCell"/>
        <w:jc w:val="both"/>
      </w:pPr>
      <w:r w:rsidRPr="00061AB7">
        <w:t>65 7340     3     Аппаратура звукозаписывающая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звуковоспроизводящая</w:t>
      </w:r>
    </w:p>
    <w:p w:rsidR="00CC4CF9" w:rsidRPr="00061AB7" w:rsidRDefault="00CC4CF9" w:rsidP="003463F3">
      <w:pPr>
        <w:pStyle w:val="ConsPlusCell"/>
        <w:jc w:val="both"/>
      </w:pPr>
      <w:r w:rsidRPr="00061AB7">
        <w:t>65 7350     8     Устройства выходные акустические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65 7360     2     Аппаратура радиовещательная студийная</w:t>
      </w:r>
    </w:p>
    <w:p w:rsidR="00CC4CF9" w:rsidRPr="00061AB7" w:rsidRDefault="00CC4CF9" w:rsidP="003463F3">
      <w:pPr>
        <w:pStyle w:val="ConsPlusCell"/>
        <w:jc w:val="both"/>
      </w:pPr>
      <w:r w:rsidRPr="00061AB7">
        <w:t>65 7380     1     Приборы контрольно-испытательные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аппаратуры радиовещательной</w:t>
      </w:r>
    </w:p>
    <w:p w:rsidR="00CC4CF9" w:rsidRPr="00061AB7" w:rsidRDefault="00CC4CF9" w:rsidP="003463F3">
      <w:pPr>
        <w:pStyle w:val="ConsPlusCell"/>
        <w:jc w:val="both"/>
      </w:pPr>
      <w:r w:rsidRPr="00061AB7">
        <w:t>65 7400     9     Аппаратура и оборудование телевизионные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65 7410     3     Аппаратура приемо-передающая телевизионная</w:t>
      </w:r>
    </w:p>
    <w:p w:rsidR="00CC4CF9" w:rsidRPr="00061AB7" w:rsidRDefault="00CC4CF9" w:rsidP="003463F3">
      <w:pPr>
        <w:pStyle w:val="ConsPlusCell"/>
        <w:jc w:val="both"/>
      </w:pPr>
      <w:r w:rsidRPr="00061AB7">
        <w:t>65 7420     8     Аппаратура и оборудование телевизионных центров</w:t>
      </w:r>
    </w:p>
    <w:p w:rsidR="00CC4CF9" w:rsidRPr="00061AB7" w:rsidRDefault="00CC4CF9" w:rsidP="003463F3">
      <w:pPr>
        <w:pStyle w:val="ConsPlusCell"/>
        <w:jc w:val="both"/>
      </w:pPr>
      <w:r w:rsidRPr="00061AB7">
        <w:t>65 7430     2     Аппаратные телевизионные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65 7440     7     Аппаратура и оборудование телевизионных студий</w:t>
      </w:r>
    </w:p>
    <w:p w:rsidR="00CC4CF9" w:rsidRPr="00061AB7" w:rsidRDefault="00CC4CF9" w:rsidP="003463F3">
      <w:pPr>
        <w:pStyle w:val="ConsPlusCell"/>
        <w:jc w:val="both"/>
      </w:pPr>
      <w:r w:rsidRPr="00061AB7">
        <w:t>65 7450     1     Аппаратура телекинопроекционная</w:t>
      </w:r>
    </w:p>
    <w:p w:rsidR="00CC4CF9" w:rsidRPr="00061AB7" w:rsidRDefault="00CC4CF9" w:rsidP="003463F3">
      <w:pPr>
        <w:pStyle w:val="ConsPlusCell"/>
        <w:jc w:val="both"/>
      </w:pPr>
      <w:r w:rsidRPr="00061AB7">
        <w:t>65 7460     6     Телевизионные установки</w:t>
      </w:r>
    </w:p>
    <w:p w:rsidR="00CC4CF9" w:rsidRPr="00061AB7" w:rsidRDefault="00CC4CF9" w:rsidP="003463F3">
      <w:pPr>
        <w:pStyle w:val="ConsPlusCell"/>
        <w:jc w:val="both"/>
      </w:pPr>
      <w:r w:rsidRPr="00061AB7">
        <w:t>65 7470     0     Аппаратура видеозаписи и воспроизведения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общего применения</w:t>
      </w:r>
    </w:p>
    <w:p w:rsidR="00CC4CF9" w:rsidRPr="00061AB7" w:rsidRDefault="00CC4CF9" w:rsidP="003463F3">
      <w:pPr>
        <w:pStyle w:val="ConsPlusCell"/>
        <w:jc w:val="both"/>
      </w:pPr>
      <w:r w:rsidRPr="00061AB7">
        <w:t>65 7480     5     Аппаратура телевизионная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контрольно-измерительная (испытательная)</w:t>
      </w:r>
    </w:p>
    <w:p w:rsidR="00CC4CF9" w:rsidRPr="00061AB7" w:rsidRDefault="00CC4CF9" w:rsidP="003463F3">
      <w:pPr>
        <w:pStyle w:val="ConsPlusCell"/>
        <w:jc w:val="both"/>
      </w:pPr>
      <w:r w:rsidRPr="00061AB7">
        <w:t>65 7700     5     Антенны радиосвязи, радиовещательные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телевизионные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65 7710     4     Антенны радиовещательные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65 7730     3     Антенны телевизионные и устройства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антенно-фидерных трактов</w:t>
      </w:r>
    </w:p>
    <w:p w:rsidR="00CC4CF9" w:rsidRPr="00061AB7" w:rsidRDefault="00CC4CF9" w:rsidP="003463F3">
      <w:pPr>
        <w:pStyle w:val="ConsPlusCell"/>
        <w:jc w:val="both"/>
      </w:pPr>
      <w:r w:rsidRPr="00061AB7">
        <w:t>65 7740     8     Антенные устройства радиосвязи, коммутаторы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переключатели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65 8000     7     Аппаратура радиоэлектронная бытовая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65 8100     0     Телевизоры</w:t>
      </w:r>
    </w:p>
    <w:p w:rsidR="00CC4CF9" w:rsidRPr="00061AB7" w:rsidRDefault="00CC4CF9" w:rsidP="003463F3">
      <w:pPr>
        <w:pStyle w:val="ConsPlusCell"/>
        <w:jc w:val="both"/>
      </w:pPr>
      <w:r w:rsidRPr="00061AB7">
        <w:t>65 8110     5     Телевизоры черно-белого изображения</w:t>
      </w:r>
    </w:p>
    <w:p w:rsidR="00CC4CF9" w:rsidRPr="00061AB7" w:rsidRDefault="00CC4CF9" w:rsidP="003463F3">
      <w:pPr>
        <w:pStyle w:val="ConsPlusCell"/>
        <w:jc w:val="both"/>
      </w:pPr>
      <w:r w:rsidRPr="00061AB7">
        <w:t>65 8120     0     Телевизоры цветного изображения</w:t>
      </w:r>
    </w:p>
    <w:p w:rsidR="00CC4CF9" w:rsidRPr="00061AB7" w:rsidRDefault="00CC4CF9" w:rsidP="003463F3">
      <w:pPr>
        <w:pStyle w:val="ConsPlusCell"/>
        <w:jc w:val="both"/>
      </w:pPr>
      <w:r w:rsidRPr="00061AB7">
        <w:t>65 8130     3     Аппаратура телевизионная комбинированная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65 8190     1     Комплектующие изделия и запасные части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телевизоров</w:t>
      </w:r>
    </w:p>
    <w:p w:rsidR="00CC4CF9" w:rsidRPr="00061AB7" w:rsidRDefault="00CC4CF9" w:rsidP="003463F3">
      <w:pPr>
        <w:pStyle w:val="ConsPlusCell"/>
        <w:jc w:val="both"/>
      </w:pPr>
      <w:r w:rsidRPr="00061AB7">
        <w:t>65 8200     4     Устройства радиоприемные</w:t>
      </w:r>
    </w:p>
    <w:p w:rsidR="00CC4CF9" w:rsidRPr="00061AB7" w:rsidRDefault="00CC4CF9" w:rsidP="003463F3">
      <w:pPr>
        <w:pStyle w:val="ConsPlusCell"/>
        <w:jc w:val="both"/>
      </w:pPr>
      <w:r w:rsidRPr="00061AB7">
        <w:t>65 8210     9     Радиоприемники</w:t>
      </w:r>
    </w:p>
    <w:p w:rsidR="00CC4CF9" w:rsidRPr="00061AB7" w:rsidRDefault="00CC4CF9" w:rsidP="003463F3">
      <w:pPr>
        <w:pStyle w:val="ConsPlusCell"/>
        <w:jc w:val="both"/>
      </w:pPr>
      <w:r w:rsidRPr="00061AB7">
        <w:t>65 8230     8     Радиолы</w:t>
      </w:r>
    </w:p>
    <w:p w:rsidR="00CC4CF9" w:rsidRPr="00061AB7" w:rsidRDefault="00CC4CF9" w:rsidP="003463F3">
      <w:pPr>
        <w:pStyle w:val="ConsPlusCell"/>
        <w:jc w:val="both"/>
      </w:pPr>
      <w:r w:rsidRPr="00061AB7">
        <w:t>65 8240     2     Магниторадиолы</w:t>
      </w:r>
    </w:p>
    <w:p w:rsidR="00CC4CF9" w:rsidRPr="00061AB7" w:rsidRDefault="00CC4CF9" w:rsidP="003463F3">
      <w:pPr>
        <w:pStyle w:val="ConsPlusCell"/>
        <w:jc w:val="both"/>
      </w:pPr>
      <w:r w:rsidRPr="00061AB7">
        <w:t>65 8250     7     Магнитолы</w:t>
      </w:r>
    </w:p>
    <w:p w:rsidR="00CC4CF9" w:rsidRPr="00061AB7" w:rsidRDefault="00CC4CF9" w:rsidP="003463F3">
      <w:pPr>
        <w:pStyle w:val="ConsPlusCell"/>
        <w:jc w:val="both"/>
      </w:pPr>
      <w:r w:rsidRPr="00061AB7">
        <w:t>65 8260     1     Устройства радиоприемные комбинированные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65 8270     6     Тюнеры</w:t>
      </w:r>
    </w:p>
    <w:p w:rsidR="00CC4CF9" w:rsidRPr="00061AB7" w:rsidRDefault="00CC4CF9" w:rsidP="003463F3">
      <w:pPr>
        <w:pStyle w:val="ConsPlusCell"/>
        <w:jc w:val="both"/>
      </w:pPr>
      <w:r w:rsidRPr="00061AB7">
        <w:t>65 8280     0     Радиокомплексы</w:t>
      </w:r>
    </w:p>
    <w:p w:rsidR="00CC4CF9" w:rsidRPr="00061AB7" w:rsidRDefault="00CC4CF9" w:rsidP="003463F3">
      <w:pPr>
        <w:pStyle w:val="ConsPlusCell"/>
        <w:jc w:val="both"/>
      </w:pPr>
      <w:r w:rsidRPr="00061AB7">
        <w:t>65 8290     5     Комплектующие изделия и запасные части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устройств радиоприемных</w:t>
      </w:r>
    </w:p>
    <w:p w:rsidR="00CC4CF9" w:rsidRPr="00061AB7" w:rsidRDefault="00CC4CF9" w:rsidP="003463F3">
      <w:pPr>
        <w:pStyle w:val="ConsPlusCell"/>
        <w:jc w:val="both"/>
      </w:pPr>
      <w:r w:rsidRPr="00061AB7">
        <w:t>65 8300     8     Магнитофоны и магнитофоны-приставки</w:t>
      </w:r>
    </w:p>
    <w:p w:rsidR="00CC4CF9" w:rsidRPr="00061AB7" w:rsidRDefault="00CC4CF9" w:rsidP="003463F3">
      <w:pPr>
        <w:pStyle w:val="ConsPlusCell"/>
        <w:jc w:val="both"/>
      </w:pPr>
      <w:r w:rsidRPr="00061AB7">
        <w:t>65 8310     2     Магнитофоны катушечные</w:t>
      </w:r>
    </w:p>
    <w:p w:rsidR="00CC4CF9" w:rsidRPr="00061AB7" w:rsidRDefault="00CC4CF9" w:rsidP="003463F3">
      <w:pPr>
        <w:pStyle w:val="ConsPlusCell"/>
        <w:jc w:val="both"/>
      </w:pPr>
      <w:r w:rsidRPr="00061AB7">
        <w:t>65 8320     7     Магнитофоны кассетные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>65 8330     1     Магнитофоны-приставки катушечные</w:t>
      </w:r>
    </w:p>
    <w:p w:rsidR="00CC4CF9" w:rsidRPr="00061AB7" w:rsidRDefault="00CC4CF9" w:rsidP="003463F3">
      <w:pPr>
        <w:pStyle w:val="ConsPlusCell"/>
        <w:jc w:val="both"/>
      </w:pPr>
      <w:r w:rsidRPr="00061AB7">
        <w:t>65 8340     6     Магнитофоны-приставки кассетные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>65 8350     7     Магнитофоны-проигрыватели</w:t>
      </w:r>
    </w:p>
    <w:p w:rsidR="00CC4CF9" w:rsidRPr="00061AB7" w:rsidRDefault="00CC4CF9" w:rsidP="003463F3">
      <w:pPr>
        <w:pStyle w:val="ConsPlusCell"/>
        <w:jc w:val="both"/>
      </w:pPr>
      <w:r w:rsidRPr="00061AB7">
        <w:t>65 8390     9     Комплектующие изделия и запасные части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магнитофонов, магнитофонов-приставок</w:t>
      </w:r>
    </w:p>
    <w:p w:rsidR="00CC4CF9" w:rsidRPr="00061AB7" w:rsidRDefault="00CC4CF9" w:rsidP="003463F3">
      <w:pPr>
        <w:pStyle w:val="ConsPlusCell"/>
        <w:jc w:val="both"/>
      </w:pPr>
      <w:r w:rsidRPr="00061AB7">
        <w:t>65 8400     1     Аппаратура видеозаписи и воспроизведения бытовая</w:t>
      </w:r>
    </w:p>
    <w:p w:rsidR="00CC4CF9" w:rsidRPr="00061AB7" w:rsidRDefault="00CC4CF9" w:rsidP="003463F3">
      <w:pPr>
        <w:pStyle w:val="ConsPlusCell"/>
        <w:jc w:val="both"/>
      </w:pPr>
      <w:r w:rsidRPr="00061AB7">
        <w:t>65 8410     6     Видеомагнитофоны черно-белого изображения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бытовые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65 8420     0     Видеомагнитофоны цветного изображения бытовые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65 8450     4     Видеопроигрыватели бытовые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65 8460     9     Телевизионные камеры бытовые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65 8480     8     Оборудование измерительное, испытательное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тренировочное для производства аппаратуры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видеозаписи и воспроизведения бытовой</w:t>
      </w:r>
    </w:p>
    <w:p w:rsidR="00CC4CF9" w:rsidRPr="00061AB7" w:rsidRDefault="00CC4CF9" w:rsidP="003463F3">
      <w:pPr>
        <w:pStyle w:val="ConsPlusCell"/>
        <w:jc w:val="both"/>
      </w:pPr>
      <w:r w:rsidRPr="00061AB7">
        <w:t>65 8490     2     Комплектующие и запасные части аппаратуры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видеозаписи и воспроизведения бытовой</w:t>
      </w:r>
    </w:p>
    <w:p w:rsidR="00CC4CF9" w:rsidRPr="00061AB7" w:rsidRDefault="00CC4CF9" w:rsidP="003463F3">
      <w:pPr>
        <w:pStyle w:val="ConsPlusCell"/>
        <w:jc w:val="both"/>
      </w:pPr>
      <w:r w:rsidRPr="00061AB7">
        <w:t>65 8500     5     Электрофоны и электропроигрыватели</w:t>
      </w:r>
    </w:p>
    <w:p w:rsidR="00CC4CF9" w:rsidRPr="00061AB7" w:rsidRDefault="00CC4CF9" w:rsidP="003463F3">
      <w:pPr>
        <w:pStyle w:val="ConsPlusCell"/>
        <w:jc w:val="both"/>
      </w:pPr>
      <w:r w:rsidRPr="00061AB7">
        <w:t>65 8510     5     Электрофоны монофонические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65 8520     4     Электрофоны стереофонические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65 8530     9     Электрофоны квадрофонические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65 8560     2     Электропроигрыватели</w:t>
      </w:r>
    </w:p>
    <w:p w:rsidR="00CC4CF9" w:rsidRPr="00061AB7" w:rsidRDefault="00CC4CF9" w:rsidP="003463F3">
      <w:pPr>
        <w:pStyle w:val="ConsPlusCell"/>
        <w:jc w:val="both"/>
      </w:pPr>
      <w:r w:rsidRPr="00061AB7">
        <w:t>65 8590     6     Комплектующие изделия и запасные части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электрофонов и электропроигрывателей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65 8600     9     Громкоговорители абонентские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65 8610     3     Громкоговорители многопрограммные</w:t>
      </w:r>
    </w:p>
    <w:p w:rsidR="00CC4CF9" w:rsidRPr="00061AB7" w:rsidRDefault="00CC4CF9" w:rsidP="003463F3">
      <w:pPr>
        <w:pStyle w:val="ConsPlusCell"/>
        <w:jc w:val="both"/>
      </w:pPr>
      <w:r w:rsidRPr="00061AB7">
        <w:t>65 8620     8     Громкоговорители однопрограммные</w:t>
      </w:r>
    </w:p>
    <w:p w:rsidR="00CC4CF9" w:rsidRPr="00061AB7" w:rsidRDefault="00CC4CF9" w:rsidP="003463F3">
      <w:pPr>
        <w:pStyle w:val="ConsPlusCell"/>
        <w:jc w:val="both"/>
      </w:pPr>
      <w:r w:rsidRPr="00061AB7">
        <w:t>65 8640     2     Стереотелефоны</w:t>
      </w:r>
    </w:p>
    <w:p w:rsidR="00CC4CF9" w:rsidRPr="00061AB7" w:rsidRDefault="00CC4CF9" w:rsidP="003463F3">
      <w:pPr>
        <w:pStyle w:val="ConsPlusCell"/>
        <w:jc w:val="both"/>
      </w:pPr>
      <w:r w:rsidRPr="00061AB7">
        <w:t>65 8690     1     Комплектующие изделия и запасные части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громкоговорителей абонентских</w:t>
      </w:r>
    </w:p>
    <w:p w:rsidR="00CC4CF9" w:rsidRPr="00061AB7" w:rsidRDefault="00CC4CF9" w:rsidP="003463F3">
      <w:pPr>
        <w:pStyle w:val="ConsPlusCell"/>
        <w:jc w:val="both"/>
      </w:pPr>
      <w:r w:rsidRPr="00061AB7">
        <w:t>65 8700     2     Усилители низкой частоты автономные</w:t>
      </w:r>
    </w:p>
    <w:p w:rsidR="00CC4CF9" w:rsidRPr="00061AB7" w:rsidRDefault="00CC4CF9" w:rsidP="003463F3">
      <w:pPr>
        <w:pStyle w:val="ConsPlusCell"/>
        <w:jc w:val="both"/>
      </w:pPr>
      <w:r w:rsidRPr="00061AB7">
        <w:t>65 8710     7     Усилители низкой частоты автономные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монофонические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65 8720     1     Усилители низкой частоты автономные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стереофонические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65 8730     6     Усилители низкой частоты автономные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квадрофонические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65 8790     3     Комплектующие изделия и запасные части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усилителей низкой частоты автономных</w:t>
      </w:r>
    </w:p>
    <w:p w:rsidR="00CC4CF9" w:rsidRPr="00061AB7" w:rsidRDefault="00CC4CF9" w:rsidP="003463F3">
      <w:pPr>
        <w:pStyle w:val="ConsPlusCell"/>
        <w:jc w:val="both"/>
      </w:pPr>
      <w:r w:rsidRPr="00061AB7">
        <w:t>65 8800     6     Приборы контрольно-измерительные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(испытательные)</w:t>
      </w:r>
    </w:p>
    <w:p w:rsidR="00CC4CF9" w:rsidRPr="00061AB7" w:rsidRDefault="00CC4CF9" w:rsidP="003463F3">
      <w:pPr>
        <w:pStyle w:val="ConsPlusCell"/>
        <w:jc w:val="both"/>
      </w:pPr>
      <w:r w:rsidRPr="00061AB7">
        <w:t>65 8900     0     Узлы, элементы и принадлежности бытовой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радиоэлектронной аппаратуры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66 0000     7     СРЕДСТВА ПРОВОДНОЙ СВЯЗИ И АППАРАТУРА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РАДИОСВЯЗИ ОКОНЕЧНАЯ И ПРОМЕЖУТОЧНАЯ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66 5000     0     Аппаратура проводной связи общего применения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66 5100     4     Станции телефонные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66 5110     9     Станции телефонные автоматические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66 5130     8     Станции телефонные междугородные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автоматические и полуавтоматические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66 5140     2     Станции телефонные ручные</w:t>
      </w:r>
    </w:p>
    <w:p w:rsidR="00CC4CF9" w:rsidRPr="00061AB7" w:rsidRDefault="00CC4CF9" w:rsidP="003463F3">
      <w:pPr>
        <w:pStyle w:val="ConsPlusCell"/>
        <w:jc w:val="both"/>
      </w:pPr>
      <w:r w:rsidRPr="00061AB7">
        <w:t>66 5150     7     Коммутаторы телефонные ручные</w:t>
      </w:r>
    </w:p>
    <w:p w:rsidR="00CC4CF9" w:rsidRPr="00061AB7" w:rsidRDefault="00CC4CF9" w:rsidP="003463F3">
      <w:pPr>
        <w:pStyle w:val="ConsPlusCell"/>
        <w:jc w:val="both"/>
      </w:pPr>
      <w:r w:rsidRPr="00061AB7">
        <w:t>66 5160     1     Промежуточное и дополнительное оборудование к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станциям телефонным</w:t>
      </w:r>
    </w:p>
    <w:p w:rsidR="00CC4CF9" w:rsidRPr="00061AB7" w:rsidRDefault="00CC4CF9" w:rsidP="003463F3">
      <w:pPr>
        <w:pStyle w:val="ConsPlusCell"/>
        <w:jc w:val="both"/>
      </w:pPr>
      <w:r w:rsidRPr="00061AB7">
        <w:t>66 5200     8     Аппаратура оперативной, диспетчерской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громкоговорящей связи</w:t>
      </w:r>
    </w:p>
    <w:p w:rsidR="00CC4CF9" w:rsidRPr="00061AB7" w:rsidRDefault="00CC4CF9" w:rsidP="003463F3">
      <w:pPr>
        <w:pStyle w:val="ConsPlusCell"/>
        <w:jc w:val="both"/>
      </w:pPr>
      <w:r w:rsidRPr="00061AB7">
        <w:t>66 5210     2     Аппаратура оперативной, секретарской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диспетчерской связи для учреждений и предприятий</w:t>
      </w:r>
    </w:p>
    <w:p w:rsidR="00CC4CF9" w:rsidRPr="00061AB7" w:rsidRDefault="00CC4CF9" w:rsidP="003463F3">
      <w:pPr>
        <w:pStyle w:val="ConsPlusCell"/>
        <w:jc w:val="both"/>
      </w:pPr>
      <w:r w:rsidRPr="00061AB7">
        <w:t>66 5230     1     Аппаратура громкоговорящая</w:t>
      </w:r>
    </w:p>
    <w:p w:rsidR="00CC4CF9" w:rsidRPr="00061AB7" w:rsidRDefault="00CC4CF9" w:rsidP="003463F3">
      <w:pPr>
        <w:pStyle w:val="ConsPlusCell"/>
        <w:jc w:val="both"/>
      </w:pPr>
      <w:r w:rsidRPr="00061AB7">
        <w:t>66 5250     0     Аппаратура диспетчерская для железнодорожной,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судовой, береговой связи и для энергосистем</w:t>
      </w:r>
    </w:p>
    <w:p w:rsidR="00CC4CF9" w:rsidRPr="00061AB7" w:rsidRDefault="00CC4CF9" w:rsidP="003463F3">
      <w:pPr>
        <w:pStyle w:val="ConsPlusCell"/>
        <w:jc w:val="both"/>
      </w:pPr>
      <w:r w:rsidRPr="00061AB7">
        <w:t>66 5300     1     Аппаратура сигнализации (кроме охранной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пожарной)</w:t>
      </w:r>
    </w:p>
    <w:p w:rsidR="00CC4CF9" w:rsidRPr="00061AB7" w:rsidRDefault="00CC4CF9" w:rsidP="003463F3">
      <w:pPr>
        <w:pStyle w:val="ConsPlusCell"/>
        <w:jc w:val="both"/>
      </w:pPr>
      <w:r w:rsidRPr="00061AB7">
        <w:t>66 5400     5     Аппаратура и абонентские устройства телефонные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66 5500     9     Аппаратура телеграфная и фототелеграфная</w:t>
      </w:r>
    </w:p>
    <w:p w:rsidR="00CC4CF9" w:rsidRPr="00061AB7" w:rsidRDefault="00CC4CF9" w:rsidP="003463F3">
      <w:pPr>
        <w:pStyle w:val="ConsPlusCell"/>
        <w:jc w:val="both"/>
      </w:pPr>
      <w:r w:rsidRPr="00061AB7">
        <w:t>66 5510     3     Станции телеграфные коммутационные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66 5520     8     Оборудование телеграфное коммутационное</w:t>
      </w:r>
    </w:p>
    <w:p w:rsidR="00CC4CF9" w:rsidRPr="00061AB7" w:rsidRDefault="00CC4CF9" w:rsidP="003463F3">
      <w:pPr>
        <w:pStyle w:val="ConsPlusCell"/>
        <w:jc w:val="both"/>
      </w:pPr>
      <w:r w:rsidRPr="00061AB7">
        <w:t>66 5540     7     Аппаратура телеграфная, работающая кодом Морзе</w:t>
      </w:r>
    </w:p>
    <w:p w:rsidR="00CC4CF9" w:rsidRPr="00061AB7" w:rsidRDefault="00CC4CF9" w:rsidP="003463F3">
      <w:pPr>
        <w:pStyle w:val="ConsPlusCell"/>
        <w:jc w:val="both"/>
      </w:pPr>
      <w:r w:rsidRPr="00061AB7">
        <w:t>66 5550     1     Аппараты телеграфные буквопечатающие</w:t>
      </w:r>
    </w:p>
    <w:p w:rsidR="00CC4CF9" w:rsidRPr="00061AB7" w:rsidRDefault="00CC4CF9" w:rsidP="003463F3">
      <w:pPr>
        <w:pStyle w:val="ConsPlusCell"/>
        <w:jc w:val="both"/>
      </w:pPr>
      <w:r w:rsidRPr="00061AB7">
        <w:t>66 5560     6     Приборы автоматики к телеграфным аппаратам</w:t>
      </w:r>
    </w:p>
    <w:p w:rsidR="00CC4CF9" w:rsidRPr="00061AB7" w:rsidRDefault="00CC4CF9" w:rsidP="003463F3">
      <w:pPr>
        <w:pStyle w:val="ConsPlusCell"/>
        <w:jc w:val="both"/>
      </w:pPr>
      <w:r w:rsidRPr="00061AB7">
        <w:t>66 5570     0     Аппараты фототелеграфные и факсимильные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общего применения</w:t>
      </w:r>
    </w:p>
    <w:p w:rsidR="00CC4CF9" w:rsidRPr="00061AB7" w:rsidRDefault="00CC4CF9" w:rsidP="003463F3">
      <w:pPr>
        <w:pStyle w:val="ConsPlusCell"/>
        <w:jc w:val="both"/>
      </w:pPr>
      <w:r w:rsidRPr="00061AB7">
        <w:t>66 5600     2     Комплексы, оборудование, аппаратура систем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передачи данных</w:t>
      </w:r>
    </w:p>
    <w:p w:rsidR="00CC4CF9" w:rsidRPr="00061AB7" w:rsidRDefault="00CC4CF9" w:rsidP="003463F3">
      <w:pPr>
        <w:pStyle w:val="ConsPlusCell"/>
        <w:jc w:val="both"/>
      </w:pPr>
      <w:r w:rsidRPr="00061AB7">
        <w:t>66 5700     6     Аппаратура связи по линиям электропередач (ЛЭП)</w:t>
      </w:r>
    </w:p>
    <w:p w:rsidR="00CC4CF9" w:rsidRPr="00061AB7" w:rsidRDefault="00CC4CF9" w:rsidP="003463F3">
      <w:pPr>
        <w:pStyle w:val="ConsPlusCell"/>
        <w:jc w:val="both"/>
      </w:pPr>
      <w:r w:rsidRPr="00061AB7">
        <w:t>66 5710     0     Аппаратура высокочастотной связи по ЛЭП</w:t>
      </w:r>
    </w:p>
    <w:p w:rsidR="00CC4CF9" w:rsidRPr="00061AB7" w:rsidRDefault="00CC4CF9" w:rsidP="003463F3">
      <w:pPr>
        <w:pStyle w:val="ConsPlusCell"/>
        <w:jc w:val="both"/>
      </w:pPr>
      <w:r w:rsidRPr="00061AB7">
        <w:t>66 5730     9     Аппаратура телемеханики и телесигнализации по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ЛЭП</w:t>
      </w:r>
    </w:p>
    <w:p w:rsidR="00CC4CF9" w:rsidRPr="00061AB7" w:rsidRDefault="00CC4CF9" w:rsidP="003463F3">
      <w:pPr>
        <w:pStyle w:val="ConsPlusCell"/>
        <w:jc w:val="both"/>
      </w:pPr>
      <w:r w:rsidRPr="00061AB7">
        <w:t>66 5740     4     Аппаратура высокочастотной защиты на ЛЭП</w:t>
      </w:r>
    </w:p>
    <w:p w:rsidR="00CC4CF9" w:rsidRPr="00061AB7" w:rsidRDefault="00CC4CF9" w:rsidP="003463F3">
      <w:pPr>
        <w:pStyle w:val="ConsPlusCell"/>
        <w:jc w:val="both"/>
      </w:pPr>
      <w:r w:rsidRPr="00061AB7">
        <w:t>66 5800     5     Аппаратура контрольно-испытательная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измерительная устройств проводной связи</w:t>
      </w:r>
    </w:p>
    <w:p w:rsidR="00CC4CF9" w:rsidRPr="00061AB7" w:rsidRDefault="00CC4CF9" w:rsidP="003463F3">
      <w:pPr>
        <w:pStyle w:val="ConsPlusCell"/>
        <w:jc w:val="both"/>
      </w:pPr>
      <w:r w:rsidRPr="00061AB7">
        <w:t>66 5810     4     Пульты, стативы и комплексы измерительные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66 5820     9     Генераторы</w:t>
      </w:r>
    </w:p>
    <w:p w:rsidR="00CC4CF9" w:rsidRPr="00061AB7" w:rsidRDefault="00CC4CF9" w:rsidP="003463F3">
      <w:pPr>
        <w:pStyle w:val="ConsPlusCell"/>
        <w:jc w:val="both"/>
      </w:pPr>
      <w:r w:rsidRPr="00061AB7">
        <w:t>66 5830     3     Измерители уровня затухания и времени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запаздывания, псофометры</w:t>
      </w:r>
    </w:p>
    <w:p w:rsidR="00CC4CF9" w:rsidRPr="00061AB7" w:rsidRDefault="00CC4CF9" w:rsidP="003463F3">
      <w:pPr>
        <w:pStyle w:val="ConsPlusCell"/>
        <w:jc w:val="both"/>
      </w:pPr>
      <w:r w:rsidRPr="00061AB7">
        <w:t>66 5840     8     Искатели, мегомметры, мосты постоянного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переменного тока и измерители расстояния до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мест повреждения кабеля</w:t>
      </w:r>
    </w:p>
    <w:p w:rsidR="00CC4CF9" w:rsidRPr="00061AB7" w:rsidRDefault="00CC4CF9" w:rsidP="003463F3">
      <w:pPr>
        <w:pStyle w:val="ConsPlusCell"/>
        <w:jc w:val="both"/>
      </w:pPr>
      <w:r w:rsidRPr="00061AB7">
        <w:t>66 5850     2     Приставки, магазины затухания, трансформаторы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симметрирующие и экранирующие, точкодаватели</w:t>
      </w:r>
    </w:p>
    <w:p w:rsidR="00CC4CF9" w:rsidRPr="00061AB7" w:rsidRDefault="00CC4CF9" w:rsidP="003463F3">
      <w:pPr>
        <w:pStyle w:val="ConsPlusCell"/>
        <w:jc w:val="both"/>
      </w:pPr>
      <w:r w:rsidRPr="00061AB7">
        <w:t>66 5900     3     Усилители, щиты и источники питания</w:t>
      </w:r>
    </w:p>
    <w:p w:rsidR="00CC4CF9" w:rsidRPr="00061AB7" w:rsidRDefault="00CC4CF9" w:rsidP="003463F3">
      <w:pPr>
        <w:pStyle w:val="ConsPlusCell"/>
        <w:jc w:val="both"/>
      </w:pPr>
      <w:r w:rsidRPr="00061AB7">
        <w:t>66 5910     8     Усилители</w:t>
      </w:r>
    </w:p>
    <w:p w:rsidR="00CC4CF9" w:rsidRPr="00061AB7" w:rsidRDefault="00CC4CF9" w:rsidP="003463F3">
      <w:pPr>
        <w:pStyle w:val="ConsPlusCell"/>
        <w:jc w:val="both"/>
      </w:pPr>
      <w:r w:rsidRPr="00061AB7">
        <w:t>66 5930     7     Источники питания</w:t>
      </w:r>
    </w:p>
    <w:p w:rsidR="00CC4CF9" w:rsidRPr="00061AB7" w:rsidRDefault="00CC4CF9" w:rsidP="003463F3">
      <w:pPr>
        <w:pStyle w:val="ConsPlusCell"/>
        <w:jc w:val="both"/>
      </w:pPr>
      <w:r w:rsidRPr="00061AB7">
        <w:t>66 5950     6     Щиты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66 6000     3     Аппаратура систем передачи линий связи общего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применения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66 6100     7     Аппаратура систем передачи с частотным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разделением каналов малоканальная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66 6200     0     Аппаратура систем передачи с частотным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разделением каналов многоканальная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66 6300     4     Аппаратура выделения каналов связи и транзита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групповых трактов</w:t>
      </w:r>
    </w:p>
    <w:p w:rsidR="00CC4CF9" w:rsidRPr="00061AB7" w:rsidRDefault="00CC4CF9" w:rsidP="003463F3">
      <w:pPr>
        <w:pStyle w:val="ConsPlusCell"/>
        <w:jc w:val="both"/>
      </w:pPr>
      <w:r w:rsidRPr="00061AB7">
        <w:t>66 6500     1     Аппаратура систем передачи с временным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разделением каналов и световодных систем связи</w:t>
      </w:r>
    </w:p>
    <w:p w:rsidR="00CC4CF9" w:rsidRPr="00061AB7" w:rsidRDefault="00CC4CF9" w:rsidP="003463F3">
      <w:pPr>
        <w:pStyle w:val="ConsPlusCell"/>
        <w:jc w:val="both"/>
      </w:pPr>
      <w:r w:rsidRPr="00061AB7">
        <w:t>66 6600     5     Оборудование линейно-аппаратных залов,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усилители и стойки низкочастотные</w:t>
      </w:r>
    </w:p>
    <w:p w:rsidR="00CC4CF9" w:rsidRPr="00061AB7" w:rsidRDefault="00CC4CF9" w:rsidP="003463F3">
      <w:pPr>
        <w:pStyle w:val="ConsPlusCell"/>
        <w:jc w:val="both"/>
      </w:pPr>
      <w:r w:rsidRPr="00061AB7">
        <w:t>66 6800     2     Аппаратура канального преобразования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66 7000     6     Узлы и элементы проводной связи общего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применения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66 7100     6     Реле слаботочные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66 7110     4     Реле слаботочные электромагнитные</w:t>
      </w:r>
    </w:p>
    <w:p w:rsidR="00CC4CF9" w:rsidRPr="00061AB7" w:rsidRDefault="00CC4CF9" w:rsidP="003463F3">
      <w:pPr>
        <w:pStyle w:val="ConsPlusCell"/>
        <w:jc w:val="both"/>
      </w:pPr>
      <w:r w:rsidRPr="00061AB7">
        <w:t>66 7130     3     Реле слаботочные магнитоэлектрические,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электротермические и на магнитоуправляемых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контактах</w:t>
      </w:r>
    </w:p>
    <w:p w:rsidR="00CC4CF9" w:rsidRPr="00061AB7" w:rsidRDefault="00CC4CF9" w:rsidP="003463F3">
      <w:pPr>
        <w:pStyle w:val="ConsPlusCell"/>
        <w:jc w:val="both"/>
      </w:pPr>
      <w:r w:rsidRPr="00061AB7">
        <w:t>66 7150     2     Реле телефонные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66 7170     1     Колодки и группы контактные для реле</w:t>
      </w:r>
    </w:p>
    <w:p w:rsidR="00CC4CF9" w:rsidRPr="00061AB7" w:rsidRDefault="00CC4CF9" w:rsidP="003463F3">
      <w:pPr>
        <w:pStyle w:val="ConsPlusCell"/>
        <w:jc w:val="both"/>
      </w:pPr>
      <w:r w:rsidRPr="00061AB7">
        <w:t>66 7200     3     Приборы коммутационные, элементы телефонных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станций</w:t>
      </w:r>
    </w:p>
    <w:p w:rsidR="00CC4CF9" w:rsidRPr="00061AB7" w:rsidRDefault="00CC4CF9" w:rsidP="003463F3">
      <w:pPr>
        <w:pStyle w:val="ConsPlusCell"/>
        <w:jc w:val="both"/>
      </w:pPr>
      <w:r w:rsidRPr="00061AB7">
        <w:t>66 7210     8     Номеронабиратели, ключи селекторные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66 7220     2     Ключи телефонные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66 7230     7     Переключатели кнопочные для коммутации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электрических цепей связи</w:t>
      </w:r>
    </w:p>
    <w:p w:rsidR="00CC4CF9" w:rsidRPr="00061AB7" w:rsidRDefault="00CC4CF9" w:rsidP="003463F3">
      <w:pPr>
        <w:pStyle w:val="ConsPlusCell"/>
        <w:jc w:val="both"/>
      </w:pPr>
      <w:r w:rsidRPr="00061AB7">
        <w:t>66 7240     1     Рамки коммутаторные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66 7250     6     Штепсели, гнезда, розетки, вилки, колодки,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вставки штепсельные телефонные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66 7260     0     Искатели шаговые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66 7270     5     Соединители стационарных автоматических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телефонных станций координатной системы</w:t>
      </w:r>
    </w:p>
    <w:p w:rsidR="00CC4CF9" w:rsidRPr="00061AB7" w:rsidRDefault="00CC4CF9" w:rsidP="003463F3">
      <w:pPr>
        <w:pStyle w:val="ConsPlusCell"/>
        <w:jc w:val="both"/>
      </w:pPr>
      <w:r w:rsidRPr="00061AB7">
        <w:t>66 7300     7     Телефоны, микрофоны капсюльные, микротелефоны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ларингофоны</w:t>
      </w:r>
    </w:p>
    <w:p w:rsidR="00CC4CF9" w:rsidRPr="00061AB7" w:rsidRDefault="00CC4CF9" w:rsidP="003463F3">
      <w:pPr>
        <w:pStyle w:val="ConsPlusCell"/>
        <w:jc w:val="both"/>
      </w:pPr>
      <w:r w:rsidRPr="00061AB7">
        <w:t>66 7310     1     Телефоны</w:t>
      </w:r>
    </w:p>
    <w:p w:rsidR="00CC4CF9" w:rsidRPr="00061AB7" w:rsidRDefault="00CC4CF9" w:rsidP="003463F3">
      <w:pPr>
        <w:pStyle w:val="ConsPlusCell"/>
        <w:jc w:val="both"/>
      </w:pPr>
      <w:r w:rsidRPr="00061AB7">
        <w:t>66 7330     0     Микротелефоны и гарнитуры микротелефонные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66 7350     9     Ларингофоны и микрофоны капсюльные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66 7700     1     Устройства защитные для радиоаппаратуры</w:t>
      </w:r>
    </w:p>
    <w:p w:rsidR="00CC4CF9" w:rsidRPr="00061AB7" w:rsidRDefault="00CC4CF9" w:rsidP="003463F3">
      <w:pPr>
        <w:pStyle w:val="ConsPlusCell"/>
        <w:jc w:val="both"/>
      </w:pPr>
      <w:r w:rsidRPr="00061AB7">
        <w:t>66 7710     6     Катушки термические, термоограничители</w:t>
      </w:r>
    </w:p>
    <w:p w:rsidR="00CC4CF9" w:rsidRPr="00061AB7" w:rsidRDefault="00CC4CF9" w:rsidP="003463F3">
      <w:pPr>
        <w:pStyle w:val="ConsPlusCell"/>
        <w:jc w:val="both"/>
      </w:pPr>
      <w:r w:rsidRPr="00061AB7">
        <w:t>66 7730     5     Полосы и устройства грозозащитные станционные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линейные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66 7750     4     Устройства и элементы защитные абонентские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66 7770     3     Станции катодной защиты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66 8000     9     Приборы радиоизмерительные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66 8100     2     Приборы для измерения силы тока, напряжения,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параметров цепей с сосредоточенными постоянными</w:t>
      </w:r>
    </w:p>
    <w:p w:rsidR="00CC4CF9" w:rsidRPr="00061AB7" w:rsidRDefault="00CC4CF9" w:rsidP="003463F3">
      <w:pPr>
        <w:pStyle w:val="ConsPlusCell"/>
        <w:jc w:val="both"/>
      </w:pPr>
      <w:r w:rsidRPr="00061AB7">
        <w:t>66 8110     7     Приборы для измерения силы тока</w:t>
      </w:r>
    </w:p>
    <w:p w:rsidR="00CC4CF9" w:rsidRPr="00061AB7" w:rsidRDefault="00CC4CF9" w:rsidP="003463F3">
      <w:pPr>
        <w:pStyle w:val="ConsPlusCell"/>
        <w:jc w:val="both"/>
      </w:pPr>
      <w:r w:rsidRPr="00061AB7">
        <w:t>66 8120     1     Приборы для измерения напряжения</w:t>
      </w:r>
    </w:p>
    <w:p w:rsidR="00CC4CF9" w:rsidRPr="00061AB7" w:rsidRDefault="00CC4CF9" w:rsidP="003463F3">
      <w:pPr>
        <w:pStyle w:val="ConsPlusCell"/>
        <w:jc w:val="both"/>
      </w:pPr>
      <w:r w:rsidRPr="00061AB7">
        <w:t>66 8130     6     Приборы для измерения параметров цепей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сосредоточенными постоянными</w:t>
      </w:r>
    </w:p>
    <w:p w:rsidR="00CC4CF9" w:rsidRPr="00061AB7" w:rsidRDefault="00CC4CF9" w:rsidP="003463F3">
      <w:pPr>
        <w:pStyle w:val="ConsPlusCell"/>
        <w:jc w:val="both"/>
      </w:pPr>
      <w:r w:rsidRPr="00061AB7">
        <w:t>66 8140     0     Приборы для измерения силы тока и напряжения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комбинированные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66 8200     6     Приборы для измерения мощности, параметров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трактов с распределенными постоянными</w:t>
      </w:r>
    </w:p>
    <w:p w:rsidR="00CC4CF9" w:rsidRPr="00061AB7" w:rsidRDefault="00CC4CF9" w:rsidP="003463F3">
      <w:pPr>
        <w:pStyle w:val="ConsPlusCell"/>
        <w:jc w:val="both"/>
      </w:pPr>
      <w:r w:rsidRPr="00061AB7">
        <w:t>66 8210     0     Приборы для измерения мощности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66 8220     5     Приборы для измерения параметров трактов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распределенными постоянными</w:t>
      </w:r>
    </w:p>
    <w:p w:rsidR="00CC4CF9" w:rsidRPr="00061AB7" w:rsidRDefault="00CC4CF9" w:rsidP="003463F3">
      <w:pPr>
        <w:pStyle w:val="ConsPlusCell"/>
        <w:jc w:val="both"/>
      </w:pPr>
      <w:r w:rsidRPr="00061AB7">
        <w:t>66 8230     7     Калибраторы измерительные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66 8300     1     Приборы для частотных и фазовых измерений</w:t>
      </w:r>
    </w:p>
    <w:p w:rsidR="00CC4CF9" w:rsidRPr="00061AB7" w:rsidRDefault="00CC4CF9" w:rsidP="003463F3">
      <w:pPr>
        <w:pStyle w:val="ConsPlusCell"/>
        <w:jc w:val="both"/>
      </w:pPr>
      <w:r w:rsidRPr="00061AB7">
        <w:t>66 8310     4     Приборы для частотных измерений</w:t>
      </w:r>
    </w:p>
    <w:p w:rsidR="00CC4CF9" w:rsidRPr="00061AB7" w:rsidRDefault="00CC4CF9" w:rsidP="003463F3">
      <w:pPr>
        <w:pStyle w:val="ConsPlusCell"/>
        <w:jc w:val="both"/>
      </w:pPr>
      <w:r w:rsidRPr="00061AB7">
        <w:t>66 8320     9     Приборы для измерения разности фаз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группового времени запаздывания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66 8330     4     Анализаторы сигналов</w:t>
      </w:r>
    </w:p>
    <w:p w:rsidR="00CC4CF9" w:rsidRPr="00061AB7" w:rsidRDefault="00CC4CF9" w:rsidP="003463F3">
      <w:pPr>
        <w:pStyle w:val="ConsPlusCell"/>
        <w:jc w:val="both"/>
      </w:pPr>
      <w:r w:rsidRPr="00061AB7">
        <w:t>66 8400     3     Приборы для наблюдения, измерения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исследования формы сигнала и спектра,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характеристик радиоустройств и импульсных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измерений</w:t>
      </w:r>
    </w:p>
    <w:p w:rsidR="00CC4CF9" w:rsidRPr="00061AB7" w:rsidRDefault="00CC4CF9" w:rsidP="003463F3">
      <w:pPr>
        <w:pStyle w:val="ConsPlusCell"/>
        <w:jc w:val="both"/>
      </w:pPr>
      <w:r w:rsidRPr="00061AB7">
        <w:t>66 8410     8     Приборы для наблюдения, измерения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исследования формы сигнала и спектра</w:t>
      </w:r>
    </w:p>
    <w:p w:rsidR="00CC4CF9" w:rsidRPr="00061AB7" w:rsidRDefault="00CC4CF9" w:rsidP="003463F3">
      <w:pPr>
        <w:pStyle w:val="ConsPlusCell"/>
        <w:jc w:val="both"/>
      </w:pPr>
      <w:r w:rsidRPr="00061AB7">
        <w:t>66 8420     2     Приборы для измерения и исследования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характеристик радиоустройств</w:t>
      </w:r>
    </w:p>
    <w:p w:rsidR="00CC4CF9" w:rsidRPr="00061AB7" w:rsidRDefault="00CC4CF9" w:rsidP="003463F3">
      <w:pPr>
        <w:pStyle w:val="ConsPlusCell"/>
        <w:jc w:val="both"/>
      </w:pPr>
      <w:r w:rsidRPr="00061AB7">
        <w:t>66 8430     7     Приборы для импульсных измерений</w:t>
      </w:r>
    </w:p>
    <w:p w:rsidR="00CC4CF9" w:rsidRPr="00061AB7" w:rsidRDefault="00CC4CF9" w:rsidP="003463F3">
      <w:pPr>
        <w:pStyle w:val="ConsPlusCell"/>
        <w:jc w:val="both"/>
      </w:pPr>
      <w:r w:rsidRPr="00061AB7">
        <w:t>66 8500     7     Приборы для измерения напряженности поля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радиопомех, усилители измерительные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66 8510     1     Приборы для измерения напряженности поля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радиопомех</w:t>
      </w:r>
    </w:p>
    <w:p w:rsidR="00CC4CF9" w:rsidRPr="00061AB7" w:rsidRDefault="00CC4CF9" w:rsidP="003463F3">
      <w:pPr>
        <w:pStyle w:val="ConsPlusCell"/>
        <w:jc w:val="both"/>
      </w:pPr>
      <w:r w:rsidRPr="00061AB7">
        <w:t>66 8520     6     Усилители радиоизмерительные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66 8600     0     Генераторы радиоизмерительные, аттенюаторы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приборы для измерения ослаблений</w:t>
      </w:r>
    </w:p>
    <w:p w:rsidR="00CC4CF9" w:rsidRPr="00061AB7" w:rsidRDefault="00CC4CF9" w:rsidP="003463F3">
      <w:pPr>
        <w:pStyle w:val="ConsPlusCell"/>
        <w:jc w:val="both"/>
      </w:pPr>
      <w:r w:rsidRPr="00061AB7">
        <w:t>66 8610     5     Генераторы радиоизмерительные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66 8620     0     Аттенюаторы и приборы для измерения ослаблений</w:t>
      </w:r>
    </w:p>
    <w:p w:rsidR="00CC4CF9" w:rsidRPr="00061AB7" w:rsidRDefault="00CC4CF9" w:rsidP="003463F3">
      <w:pPr>
        <w:pStyle w:val="ConsPlusCell"/>
        <w:jc w:val="both"/>
      </w:pPr>
      <w:r w:rsidRPr="00061AB7">
        <w:t>66 8700     4     Средства измерения параметров электронных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приборов, электрических и магнитных свойств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 и комплексные</w:t>
      </w:r>
    </w:p>
    <w:p w:rsidR="00CC4CF9" w:rsidRPr="00061AB7" w:rsidRDefault="00CC4CF9" w:rsidP="003463F3">
      <w:pPr>
        <w:pStyle w:val="ConsPlusCell"/>
        <w:jc w:val="both"/>
      </w:pPr>
      <w:r w:rsidRPr="00061AB7">
        <w:t>66 8710     9     Комплексные радиоизмерительные установки</w:t>
      </w:r>
    </w:p>
    <w:p w:rsidR="00CC4CF9" w:rsidRPr="00061AB7" w:rsidRDefault="00CC4CF9" w:rsidP="003463F3">
      <w:pPr>
        <w:pStyle w:val="ConsPlusCell"/>
        <w:jc w:val="both"/>
      </w:pPr>
      <w:r w:rsidRPr="00061AB7">
        <w:t>66 8720     3     Средства измерения параметров электронных ламп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полупроводниковых приборов</w:t>
      </w:r>
    </w:p>
    <w:p w:rsidR="00CC4CF9" w:rsidRPr="00061AB7" w:rsidRDefault="00CC4CF9" w:rsidP="003463F3">
      <w:pPr>
        <w:pStyle w:val="ConsPlusCell"/>
        <w:jc w:val="both"/>
      </w:pPr>
      <w:r w:rsidRPr="00061AB7">
        <w:t>66 8730     8     Приборы для измерения электрических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магнитных свойств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66 8740     2     Информационные радиоизмерительные системы</w:t>
      </w:r>
    </w:p>
    <w:p w:rsidR="00CC4CF9" w:rsidRPr="00061AB7" w:rsidRDefault="00CC4CF9" w:rsidP="003463F3">
      <w:pPr>
        <w:pStyle w:val="ConsPlusCell"/>
        <w:jc w:val="both"/>
      </w:pPr>
      <w:r w:rsidRPr="00061AB7">
        <w:t>66 8800     8     Блоки радиоизмерительных приборов,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измерительные устройства коаксиальных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волноводных трактов, источники питания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радиоизмерительных приборов</w:t>
      </w:r>
    </w:p>
    <w:p w:rsidR="00CC4CF9" w:rsidRPr="00061AB7" w:rsidRDefault="00CC4CF9" w:rsidP="003463F3">
      <w:pPr>
        <w:pStyle w:val="ConsPlusCell"/>
        <w:jc w:val="both"/>
      </w:pPr>
      <w:r w:rsidRPr="00061AB7">
        <w:t>66 8810     2     Блоки радиоизмерительных приборов</w:t>
      </w:r>
    </w:p>
    <w:p w:rsidR="00CC4CF9" w:rsidRPr="00061AB7" w:rsidRDefault="00CC4CF9" w:rsidP="003463F3">
      <w:pPr>
        <w:pStyle w:val="ConsPlusCell"/>
        <w:jc w:val="both"/>
      </w:pPr>
      <w:r w:rsidRPr="00061AB7">
        <w:t>66 8820     7     Измерительные устройства коаксиальных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волноводных трактов</w:t>
      </w:r>
    </w:p>
    <w:p w:rsidR="00CC4CF9" w:rsidRPr="00061AB7" w:rsidRDefault="00CC4CF9" w:rsidP="003463F3">
      <w:pPr>
        <w:pStyle w:val="ConsPlusCell"/>
        <w:jc w:val="both"/>
      </w:pPr>
      <w:r w:rsidRPr="00061AB7">
        <w:t>66 8830     1     Источники питания радиоизмерительных приборов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66 9000     1     Унифицированные устройства, детали, материалы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полуфабрикаты к средствам связи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66 9100     5     Устройства и детали средств связи механические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66 9110     1     Устройства и детали средств связи, передающие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движение</w:t>
      </w:r>
    </w:p>
    <w:p w:rsidR="00CC4CF9" w:rsidRPr="00061AB7" w:rsidRDefault="00CC4CF9" w:rsidP="003463F3">
      <w:pPr>
        <w:pStyle w:val="ConsPlusCell"/>
        <w:jc w:val="both"/>
      </w:pPr>
      <w:r w:rsidRPr="00061AB7">
        <w:t>66 9120     4     Устройства и детали средств связи,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направляющие движение</w:t>
      </w:r>
    </w:p>
    <w:p w:rsidR="00CC4CF9" w:rsidRPr="00061AB7" w:rsidRDefault="00CC4CF9" w:rsidP="003463F3">
      <w:pPr>
        <w:pStyle w:val="ConsPlusCell"/>
        <w:jc w:val="both"/>
      </w:pPr>
      <w:r w:rsidRPr="00061AB7">
        <w:t>66 9130     9     Устройства и детали средств связи,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ограничивающие движение</w:t>
      </w:r>
    </w:p>
    <w:p w:rsidR="00CC4CF9" w:rsidRPr="00061AB7" w:rsidRDefault="00CC4CF9" w:rsidP="003463F3">
      <w:pPr>
        <w:pStyle w:val="ConsPlusCell"/>
        <w:jc w:val="both"/>
      </w:pPr>
      <w:r w:rsidRPr="00061AB7">
        <w:t>66 9140     3     Устройства и детали средств связи,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направляющие и ограничивающие движение</w:t>
      </w:r>
    </w:p>
    <w:p w:rsidR="00CC4CF9" w:rsidRPr="00061AB7" w:rsidRDefault="00CC4CF9" w:rsidP="003463F3">
      <w:pPr>
        <w:pStyle w:val="ConsPlusCell"/>
        <w:jc w:val="both"/>
      </w:pPr>
      <w:r w:rsidRPr="00061AB7">
        <w:t>66 9200     9     Устройства, детали и элементы средств связи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соединительные, коммутационные, технологические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инструменты</w:t>
      </w:r>
    </w:p>
    <w:p w:rsidR="00CC4CF9" w:rsidRPr="00061AB7" w:rsidRDefault="00CC4CF9" w:rsidP="003463F3">
      <w:pPr>
        <w:pStyle w:val="ConsPlusCell"/>
        <w:jc w:val="both"/>
      </w:pPr>
      <w:r w:rsidRPr="00061AB7">
        <w:t>66 9210     3     Устройства и детали средств связи соединительные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66 9220     8     Детали и элементы средств связи коммутационные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66 9230     2     Детали и элементы средств связи технологические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66 9240     7     Инструменты и приспособления средств связи</w:t>
      </w:r>
    </w:p>
    <w:p w:rsidR="00CC4CF9" w:rsidRPr="00061AB7" w:rsidRDefault="00CC4CF9" w:rsidP="003463F3">
      <w:pPr>
        <w:pStyle w:val="ConsPlusCell"/>
        <w:jc w:val="both"/>
      </w:pPr>
      <w:r w:rsidRPr="00061AB7">
        <w:t>66 9300     2     Устройства и детали базовые и крепления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средств связи</w:t>
      </w:r>
    </w:p>
    <w:p w:rsidR="00CC4CF9" w:rsidRPr="00061AB7" w:rsidRDefault="00CC4CF9" w:rsidP="003463F3">
      <w:pPr>
        <w:pStyle w:val="ConsPlusCell"/>
        <w:jc w:val="both"/>
      </w:pPr>
      <w:r w:rsidRPr="00061AB7">
        <w:t>66 9310     7     Устройства и детали базовые средств связи</w:t>
      </w:r>
    </w:p>
    <w:p w:rsidR="00CC4CF9" w:rsidRPr="00061AB7" w:rsidRDefault="00CC4CF9" w:rsidP="003463F3">
      <w:pPr>
        <w:pStyle w:val="ConsPlusCell"/>
        <w:jc w:val="both"/>
      </w:pPr>
      <w:r w:rsidRPr="00061AB7">
        <w:t>66 9320     1     Устройства и детали крепления средств связи</w:t>
      </w:r>
    </w:p>
    <w:p w:rsidR="00CC4CF9" w:rsidRPr="00061AB7" w:rsidRDefault="00CC4CF9" w:rsidP="003463F3">
      <w:pPr>
        <w:pStyle w:val="ConsPlusCell"/>
        <w:jc w:val="both"/>
      </w:pPr>
      <w:r w:rsidRPr="00061AB7">
        <w:t>66 9330     6     Элементы жесткости средств связи</w:t>
      </w:r>
    </w:p>
    <w:p w:rsidR="00CC4CF9" w:rsidRPr="00061AB7" w:rsidRDefault="00CC4CF9" w:rsidP="003463F3">
      <w:pPr>
        <w:pStyle w:val="ConsPlusCell"/>
        <w:jc w:val="both"/>
      </w:pPr>
      <w:r w:rsidRPr="00061AB7">
        <w:t>66 9340     0     Детали и элементы крепежные средств связи</w:t>
      </w:r>
    </w:p>
    <w:p w:rsidR="00CC4CF9" w:rsidRPr="00061AB7" w:rsidRDefault="00CC4CF9" w:rsidP="003463F3">
      <w:pPr>
        <w:pStyle w:val="ConsPlusCell"/>
        <w:jc w:val="both"/>
      </w:pPr>
      <w:r w:rsidRPr="00061AB7">
        <w:t>66 9400     6     Устройства и детали средств связи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указательные, отсчетные, облицовочные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уплотнительные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66 9410     0     Устройства и детали средств связи указательные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66 9420     5     Устройства и детали средств связи отсчетные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>66 9430     0     Устройства и детали средств связи обрамляющие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облицовочные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66 9440     4     Устройства и детали средств связи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уплотнительные и амортизационные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66 9500     7     Фильтры электрические и устройства согласующие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средств связи</w:t>
      </w:r>
    </w:p>
    <w:p w:rsidR="00CC4CF9" w:rsidRPr="00061AB7" w:rsidRDefault="00CC4CF9" w:rsidP="003463F3">
      <w:pPr>
        <w:pStyle w:val="ConsPlusCell"/>
        <w:jc w:val="both"/>
      </w:pPr>
      <w:r w:rsidRPr="00061AB7">
        <w:t>66 9510     4     Фильтры линейные средств связи</w:t>
      </w:r>
    </w:p>
    <w:p w:rsidR="00CC4CF9" w:rsidRPr="00061AB7" w:rsidRDefault="00CC4CF9" w:rsidP="003463F3">
      <w:pPr>
        <w:pStyle w:val="ConsPlusCell"/>
        <w:jc w:val="both"/>
      </w:pPr>
      <w:r w:rsidRPr="00061AB7">
        <w:t>66 9530     3     Фильтры сетевые помехоподавляющие средств связи</w:t>
      </w:r>
    </w:p>
    <w:p w:rsidR="00CC4CF9" w:rsidRPr="00061AB7" w:rsidRDefault="00CC4CF9" w:rsidP="003463F3">
      <w:pPr>
        <w:pStyle w:val="ConsPlusCell"/>
        <w:jc w:val="both"/>
      </w:pPr>
      <w:r w:rsidRPr="00061AB7">
        <w:t>66 9560     7     Устройства согласующие средств связи</w:t>
      </w:r>
    </w:p>
    <w:p w:rsidR="00CC4CF9" w:rsidRPr="00061AB7" w:rsidRDefault="00CC4CF9" w:rsidP="003463F3">
      <w:pPr>
        <w:pStyle w:val="ConsPlusCell"/>
        <w:jc w:val="both"/>
      </w:pPr>
      <w:r w:rsidRPr="00061AB7">
        <w:t>66 9600     3     Оборудование вспомогательное и тара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средств связи</w:t>
      </w:r>
    </w:p>
    <w:p w:rsidR="00CC4CF9" w:rsidRPr="00061AB7" w:rsidRDefault="00CC4CF9" w:rsidP="003463F3">
      <w:pPr>
        <w:pStyle w:val="ConsPlusCell"/>
        <w:jc w:val="both"/>
      </w:pPr>
      <w:r w:rsidRPr="00061AB7">
        <w:t>66 9610     8     Оборудование вспомогательное для обслуживания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средств связи</w:t>
      </w:r>
    </w:p>
    <w:p w:rsidR="00CC4CF9" w:rsidRPr="00061AB7" w:rsidRDefault="00CC4CF9" w:rsidP="003463F3">
      <w:pPr>
        <w:pStyle w:val="ConsPlusCell"/>
        <w:jc w:val="both"/>
      </w:pPr>
      <w:r w:rsidRPr="00061AB7">
        <w:t>66 9620     2     Тара и емкости средств связи</w:t>
      </w:r>
    </w:p>
    <w:p w:rsidR="00CC4CF9" w:rsidRPr="00061AB7" w:rsidRDefault="00CC4CF9" w:rsidP="003463F3">
      <w:pPr>
        <w:pStyle w:val="ConsPlusCell"/>
        <w:jc w:val="both"/>
      </w:pPr>
      <w:r w:rsidRPr="00061AB7">
        <w:t>66 9700     3     Специальные материалы и полуфабрикаты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производства средств связи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67 0000     9     СРЕДСТВА РАДИОЛОКАЦИОННЫЕ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67 4000     0     Средства радиолокационные метеоразведки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67 4400     4     РЛС метеоразведки</w:t>
      </w:r>
    </w:p>
    <w:p w:rsidR="00CC4CF9" w:rsidRPr="00061AB7" w:rsidRDefault="00CC4CF9" w:rsidP="003463F3">
      <w:pPr>
        <w:pStyle w:val="ConsPlusCell"/>
        <w:jc w:val="both"/>
      </w:pPr>
      <w:r w:rsidRPr="00061AB7">
        <w:t>67 4410     9     РЛС ветрового зондирования приземного слоя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атмосферы</w:t>
      </w:r>
    </w:p>
    <w:p w:rsidR="00CC4CF9" w:rsidRPr="00061AB7" w:rsidRDefault="00CC4CF9" w:rsidP="003463F3">
      <w:pPr>
        <w:pStyle w:val="ConsPlusCell"/>
        <w:jc w:val="both"/>
      </w:pPr>
      <w:r w:rsidRPr="00061AB7">
        <w:t>67 4420     3     РЛС комплексного зондирования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67 4430     8     РЛС обнаружения дожде-градоносных облаков</w:t>
      </w:r>
    </w:p>
    <w:p w:rsidR="00CC4CF9" w:rsidRPr="00061AB7" w:rsidRDefault="00CC4CF9" w:rsidP="003463F3">
      <w:pPr>
        <w:pStyle w:val="ConsPlusCell"/>
        <w:jc w:val="both"/>
      </w:pPr>
      <w:r w:rsidRPr="00061AB7">
        <w:t>67 4440     2     РЛС метеорологического обзора земной поверхности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67 4490     6     Комплектующие и запасные части РЛС метеоразведки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68 0000     0     СРЕДСТВА РАДИОНАВИГАЦИИ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68 1000     3     Средства радионавигации самолетов, вертолетов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судов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68 1100     7     Аппаратура радионавигации</w:t>
      </w:r>
    </w:p>
    <w:p w:rsidR="00CC4CF9" w:rsidRPr="00061AB7" w:rsidRDefault="00CC4CF9" w:rsidP="003463F3">
      <w:pPr>
        <w:pStyle w:val="ConsPlusCell"/>
        <w:jc w:val="both"/>
      </w:pPr>
      <w:r w:rsidRPr="00061AB7">
        <w:t>68 1120     6     Аппаратура радионавигации самолетов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вертолетов бортовая</w:t>
      </w:r>
    </w:p>
    <w:p w:rsidR="00CC4CF9" w:rsidRPr="00061AB7" w:rsidRDefault="00CC4CF9" w:rsidP="003463F3">
      <w:pPr>
        <w:pStyle w:val="ConsPlusCell"/>
        <w:jc w:val="both"/>
      </w:pPr>
      <w:r w:rsidRPr="00061AB7">
        <w:t>68 1130     0     Аппаратура радионавигации самолетов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вертолетов наземная</w:t>
      </w:r>
    </w:p>
    <w:p w:rsidR="00CC4CF9" w:rsidRPr="00061AB7" w:rsidRDefault="00CC4CF9" w:rsidP="003463F3">
      <w:pPr>
        <w:pStyle w:val="ConsPlusCell"/>
        <w:jc w:val="both"/>
      </w:pPr>
      <w:r w:rsidRPr="00061AB7">
        <w:t>68 1140     5     Аппаратура радионавигации судовая</w:t>
      </w:r>
    </w:p>
    <w:p w:rsidR="00CC4CF9" w:rsidRPr="00061AB7" w:rsidRDefault="00CC4CF9" w:rsidP="003463F3">
      <w:pPr>
        <w:pStyle w:val="ConsPlusCell"/>
        <w:jc w:val="both"/>
      </w:pPr>
      <w:r w:rsidRPr="00061AB7">
        <w:t>68 1190     8     Комплектующие и запасные части аппаратуры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радионавигации</w:t>
      </w:r>
    </w:p>
    <w:p w:rsidR="00CC4CF9" w:rsidRPr="00061AB7" w:rsidRDefault="00CC4CF9" w:rsidP="003463F3">
      <w:pPr>
        <w:pStyle w:val="ConsPlusCell"/>
        <w:jc w:val="both"/>
      </w:pPr>
      <w:r w:rsidRPr="00061AB7">
        <w:t>68 1200     0     Средства радиотехнические управления воздушным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движением</w:t>
      </w:r>
    </w:p>
    <w:p w:rsidR="00CC4CF9" w:rsidRPr="00061AB7" w:rsidRDefault="00CC4CF9" w:rsidP="003463F3">
      <w:pPr>
        <w:pStyle w:val="ConsPlusCell"/>
        <w:jc w:val="both"/>
      </w:pPr>
      <w:r w:rsidRPr="00061AB7">
        <w:t>68 1210     5     Средства радиотехнические УВД аэроузла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трассовые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68 1220     4     РЛС диспетчерские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68 1230     4     РЛС обзора летного поля</w:t>
      </w:r>
    </w:p>
    <w:p w:rsidR="00CC4CF9" w:rsidRPr="00061AB7" w:rsidRDefault="00CC4CF9" w:rsidP="003463F3">
      <w:pPr>
        <w:pStyle w:val="ConsPlusCell"/>
        <w:jc w:val="both"/>
      </w:pPr>
      <w:r w:rsidRPr="00061AB7">
        <w:t>68 1240     9     Станции вторичной радиолокации</w:t>
      </w:r>
    </w:p>
    <w:p w:rsidR="00CC4CF9" w:rsidRPr="00061AB7" w:rsidRDefault="00CC4CF9" w:rsidP="003463F3">
      <w:pPr>
        <w:pStyle w:val="ConsPlusCell"/>
        <w:jc w:val="both"/>
      </w:pPr>
      <w:r w:rsidRPr="00061AB7">
        <w:t>68 1250     3     Ответчики радиолокационные самолетные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>68 1290     1     Комплектующие и запасные части средств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радиотехнических УВД</w:t>
      </w:r>
    </w:p>
    <w:p w:rsidR="00CC4CF9" w:rsidRPr="00061AB7" w:rsidRDefault="00CC4CF9" w:rsidP="003463F3">
      <w:pPr>
        <w:pStyle w:val="ConsPlusCell"/>
        <w:jc w:val="both"/>
      </w:pPr>
      <w:r w:rsidRPr="00061AB7">
        <w:t>68 1300     4     Средства радиотехнические посадки самолетов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вертолетов</w:t>
      </w:r>
    </w:p>
    <w:p w:rsidR="00CC4CF9" w:rsidRPr="00061AB7" w:rsidRDefault="00CC4CF9" w:rsidP="003463F3">
      <w:pPr>
        <w:pStyle w:val="ConsPlusCell"/>
        <w:jc w:val="both"/>
      </w:pPr>
      <w:r w:rsidRPr="00061AB7">
        <w:t>68 1310     9     Аппаратура радиотехническая посадки самолетов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вертолетов наземная</w:t>
      </w:r>
    </w:p>
    <w:p w:rsidR="00CC4CF9" w:rsidRPr="00061AB7" w:rsidRDefault="00CC4CF9" w:rsidP="003463F3">
      <w:pPr>
        <w:pStyle w:val="ConsPlusCell"/>
        <w:jc w:val="both"/>
      </w:pPr>
      <w:r w:rsidRPr="00061AB7">
        <w:t>68 1320     3     Аппаратура радиотехническая посадки самолетов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вертолетов бортовая</w:t>
      </w:r>
    </w:p>
    <w:p w:rsidR="00CC4CF9" w:rsidRPr="00061AB7" w:rsidRDefault="00CC4CF9" w:rsidP="003463F3">
      <w:pPr>
        <w:pStyle w:val="ConsPlusCell"/>
        <w:jc w:val="both"/>
      </w:pPr>
      <w:r w:rsidRPr="00061AB7">
        <w:t>68 1340     2     РЛС систем посадки самолетов и вертолетов</w:t>
      </w:r>
    </w:p>
    <w:p w:rsidR="00CC4CF9" w:rsidRPr="00061AB7" w:rsidRDefault="00CC4CF9" w:rsidP="003463F3">
      <w:pPr>
        <w:pStyle w:val="ConsPlusCell"/>
        <w:jc w:val="both"/>
      </w:pPr>
      <w:r w:rsidRPr="00061AB7">
        <w:t>68 1350     7     Радиомаяки систем посадки самолетов и вертолетов</w:t>
      </w:r>
    </w:p>
    <w:p w:rsidR="00CC4CF9" w:rsidRPr="00061AB7" w:rsidRDefault="00CC4CF9" w:rsidP="003463F3">
      <w:pPr>
        <w:pStyle w:val="ConsPlusCell"/>
        <w:jc w:val="both"/>
      </w:pPr>
      <w:r w:rsidRPr="00061AB7">
        <w:t>68 1390     5     Комплектующие и запасные части средств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радиотехнических  посадки самолетов и вертолетов</w:t>
      </w:r>
    </w:p>
    <w:p w:rsidR="00CC4CF9" w:rsidRPr="00061AB7" w:rsidRDefault="00CC4CF9" w:rsidP="003463F3">
      <w:pPr>
        <w:pStyle w:val="ConsPlusCell"/>
        <w:jc w:val="both"/>
      </w:pPr>
      <w:r w:rsidRPr="00061AB7">
        <w:t>68 1400     8     Измерители скорости и угла сноса допплеровские,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радиовысотомеры</w:t>
      </w:r>
    </w:p>
    <w:p w:rsidR="00CC4CF9" w:rsidRPr="00061AB7" w:rsidRDefault="00CC4CF9" w:rsidP="003463F3">
      <w:pPr>
        <w:pStyle w:val="ConsPlusCell"/>
        <w:jc w:val="both"/>
      </w:pPr>
      <w:r w:rsidRPr="00061AB7">
        <w:t>68 1410     2     ДИССы самолетные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>68 1420     7     ДИССы вертолетные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>68 1430     1     ДИССы наземные</w:t>
      </w:r>
    </w:p>
    <w:p w:rsidR="00CC4CF9" w:rsidRPr="00061AB7" w:rsidRDefault="00CC4CF9" w:rsidP="003463F3">
      <w:pPr>
        <w:pStyle w:val="ConsPlusCell"/>
        <w:jc w:val="both"/>
      </w:pPr>
      <w:r w:rsidRPr="00061AB7">
        <w:t>68 1450     0     Радиовысотомеры самолетные и вертолетные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>68 1490     9     Комплектующие и запасные части ДИСС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радиовысотомеров</w:t>
      </w:r>
    </w:p>
    <w:p w:rsidR="00CC4CF9" w:rsidRPr="00061AB7" w:rsidRDefault="00CC4CF9" w:rsidP="003463F3">
      <w:pPr>
        <w:pStyle w:val="ConsPlusCell"/>
        <w:jc w:val="both"/>
      </w:pPr>
      <w:r w:rsidRPr="00061AB7">
        <w:t>68 1500     1     Радиокомпасы и радиопеленгаторы</w:t>
      </w:r>
    </w:p>
    <w:p w:rsidR="00CC4CF9" w:rsidRPr="00061AB7" w:rsidRDefault="00CC4CF9" w:rsidP="003463F3">
      <w:pPr>
        <w:pStyle w:val="ConsPlusCell"/>
        <w:jc w:val="both"/>
      </w:pPr>
      <w:r w:rsidRPr="00061AB7">
        <w:t>68 1510     6     Радиокомпасы самолетные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>68 1540     3     Радиопеленгаторы аэродромные</w:t>
      </w:r>
    </w:p>
    <w:p w:rsidR="00CC4CF9" w:rsidRPr="00061AB7" w:rsidRDefault="00CC4CF9" w:rsidP="003463F3">
      <w:pPr>
        <w:pStyle w:val="ConsPlusCell"/>
        <w:jc w:val="both"/>
      </w:pPr>
      <w:r w:rsidRPr="00061AB7">
        <w:t>68 1550     4     Радиопеленгаторы судовые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68 1590     2     Комплектующие и запасные части радиокомпасов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радиопеленгаторов</w:t>
      </w:r>
    </w:p>
    <w:p w:rsidR="00CC4CF9" w:rsidRPr="00061AB7" w:rsidRDefault="00CC4CF9" w:rsidP="003463F3">
      <w:pPr>
        <w:pStyle w:val="ConsPlusCell"/>
        <w:jc w:val="both"/>
      </w:pPr>
      <w:r w:rsidRPr="00061AB7">
        <w:t>68 1700     9     Средства службы единого времени</w:t>
      </w:r>
    </w:p>
    <w:p w:rsidR="00CC4CF9" w:rsidRPr="00061AB7" w:rsidRDefault="00CC4CF9" w:rsidP="003463F3">
      <w:pPr>
        <w:pStyle w:val="ConsPlusCell"/>
        <w:jc w:val="both"/>
      </w:pPr>
      <w:r w:rsidRPr="00061AB7">
        <w:t>68 1720     8     Средства СЕВ самолетные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>68 1730     2     Средства СЕВ наземные</w:t>
      </w:r>
    </w:p>
    <w:p w:rsidR="00CC4CF9" w:rsidRPr="00061AB7" w:rsidRDefault="00CC4CF9" w:rsidP="003463F3">
      <w:pPr>
        <w:pStyle w:val="ConsPlusCell"/>
        <w:jc w:val="both"/>
      </w:pPr>
      <w:r w:rsidRPr="00061AB7">
        <w:t>68 1740     7     Средства СЕВ судовые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68 1790     6     Комплектующие и запасные части средств СЕВ</w:t>
      </w:r>
    </w:p>
    <w:p w:rsidR="00CC4CF9" w:rsidRPr="00061AB7" w:rsidRDefault="00CC4CF9" w:rsidP="003463F3">
      <w:pPr>
        <w:pStyle w:val="ConsPlusCell"/>
        <w:jc w:val="both"/>
      </w:pPr>
      <w:r w:rsidRPr="00061AB7">
        <w:t>68 1800     2     Средства обслуживания, контроля и учебные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радионавигационные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68 1810     7     Средства технического обслуживания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радионавигационные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68 1820     1     Средства контрольно-проверочные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радионавигационные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68 1830     6     Средства учебно-тренировочные радиолокационные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УВД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69 0000     2     ТЕХНИКА АТОМНАЯ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69 1000     5     Ускорители заряженных частиц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69 1100     9     Ускорители прямого действия</w:t>
      </w:r>
    </w:p>
    <w:p w:rsidR="00CC4CF9" w:rsidRPr="00061AB7" w:rsidRDefault="00CC4CF9" w:rsidP="003463F3">
      <w:pPr>
        <w:pStyle w:val="ConsPlusCell"/>
        <w:jc w:val="both"/>
      </w:pPr>
      <w:r w:rsidRPr="00061AB7">
        <w:t>69 1120     8     Ускорители электростатические с перезарядкой</w:t>
      </w:r>
    </w:p>
    <w:p w:rsidR="00CC4CF9" w:rsidRPr="00061AB7" w:rsidRDefault="00CC4CF9" w:rsidP="003463F3">
      <w:pPr>
        <w:pStyle w:val="ConsPlusCell"/>
        <w:jc w:val="both"/>
      </w:pPr>
      <w:r w:rsidRPr="00061AB7">
        <w:t>69 1130     2     Генераторы каскадные</w:t>
      </w:r>
    </w:p>
    <w:p w:rsidR="00CC4CF9" w:rsidRPr="00061AB7" w:rsidRDefault="00CC4CF9" w:rsidP="003463F3">
      <w:pPr>
        <w:pStyle w:val="ConsPlusCell"/>
        <w:jc w:val="both"/>
      </w:pPr>
      <w:r w:rsidRPr="00061AB7">
        <w:t>69 1140     7     Ускорители-генераторы нейтронные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69 1150     1     Ускорители импульсные прямого действия</w:t>
      </w:r>
    </w:p>
    <w:p w:rsidR="00CC4CF9" w:rsidRPr="00061AB7" w:rsidRDefault="00CC4CF9" w:rsidP="003463F3">
      <w:pPr>
        <w:pStyle w:val="ConsPlusCell"/>
        <w:jc w:val="both"/>
      </w:pPr>
      <w:r w:rsidRPr="00061AB7">
        <w:t>69 1160     6     Ускорители на основе трансформаторов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разделенной вторичной обмоткой</w:t>
      </w:r>
    </w:p>
    <w:p w:rsidR="00CC4CF9" w:rsidRPr="00061AB7" w:rsidRDefault="00CC4CF9" w:rsidP="003463F3">
      <w:pPr>
        <w:pStyle w:val="ConsPlusCell"/>
        <w:jc w:val="both"/>
      </w:pPr>
      <w:r w:rsidRPr="00061AB7">
        <w:t>69 1170     0     Ускорители на основе резонансного трансформатора</w:t>
      </w:r>
    </w:p>
    <w:p w:rsidR="00CC4CF9" w:rsidRPr="00061AB7" w:rsidRDefault="00CC4CF9" w:rsidP="003463F3">
      <w:pPr>
        <w:pStyle w:val="ConsPlusCell"/>
        <w:jc w:val="both"/>
      </w:pPr>
      <w:r w:rsidRPr="00061AB7">
        <w:t>69 1200     2     Ускорители линейные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69 1210     7     Ускорители электронов (позитронов) линейные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высокочастотные волноводные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69 1220     1     Ускорители электронов (позитронов) линейные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высокочастотные резонаторные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69 1230     6     Ускорители протонов линейные высокочастотные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резонаторные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69 1240     0     Ускорители электронов линейные индукционные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69 1250     5     Ускорители протонов линейные индукционные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69 1300     6     Ускорители циклические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69 1310     0     Синхротроны протонные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69 1320     5     Синхротроны электронные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69 1330     0     Накопители ускоренных частиц</w:t>
      </w:r>
    </w:p>
    <w:p w:rsidR="00CC4CF9" w:rsidRPr="00061AB7" w:rsidRDefault="00CC4CF9" w:rsidP="003463F3">
      <w:pPr>
        <w:pStyle w:val="ConsPlusCell"/>
        <w:jc w:val="both"/>
      </w:pPr>
      <w:r w:rsidRPr="00061AB7">
        <w:t>69 1340     4     Бустеры</w:t>
      </w:r>
    </w:p>
    <w:p w:rsidR="00CC4CF9" w:rsidRPr="00061AB7" w:rsidRDefault="00CC4CF9" w:rsidP="003463F3">
      <w:pPr>
        <w:pStyle w:val="ConsPlusCell"/>
        <w:jc w:val="both"/>
      </w:pPr>
      <w:r w:rsidRPr="00061AB7">
        <w:t>69 1350     9     Циклотроны</w:t>
      </w:r>
    </w:p>
    <w:p w:rsidR="00CC4CF9" w:rsidRPr="00061AB7" w:rsidRDefault="00CC4CF9" w:rsidP="003463F3">
      <w:pPr>
        <w:pStyle w:val="ConsPlusCell"/>
        <w:jc w:val="both"/>
      </w:pPr>
      <w:r w:rsidRPr="00061AB7">
        <w:t>69 1360     3     Синхроциклотроны</w:t>
      </w:r>
    </w:p>
    <w:p w:rsidR="00CC4CF9" w:rsidRPr="00061AB7" w:rsidRDefault="00CC4CF9" w:rsidP="003463F3">
      <w:pPr>
        <w:pStyle w:val="ConsPlusCell"/>
        <w:jc w:val="both"/>
      </w:pPr>
      <w:r w:rsidRPr="00061AB7">
        <w:t>69 1370     8     Микротроны</w:t>
      </w:r>
    </w:p>
    <w:p w:rsidR="00CC4CF9" w:rsidRPr="00061AB7" w:rsidRDefault="00CC4CF9" w:rsidP="003463F3">
      <w:pPr>
        <w:pStyle w:val="ConsPlusCell"/>
        <w:jc w:val="both"/>
      </w:pPr>
      <w:r w:rsidRPr="00061AB7">
        <w:t>69 1380     2     Бетатроны</w:t>
      </w:r>
    </w:p>
    <w:p w:rsidR="00CC4CF9" w:rsidRPr="00061AB7" w:rsidRDefault="00CC4CF9" w:rsidP="003463F3">
      <w:pPr>
        <w:pStyle w:val="ConsPlusCell"/>
        <w:jc w:val="both"/>
      </w:pPr>
      <w:r w:rsidRPr="00061AB7">
        <w:t>69 1390     7     Фазотроны, синхрофазотроны</w:t>
      </w:r>
    </w:p>
    <w:p w:rsidR="00CC4CF9" w:rsidRPr="00061AB7" w:rsidRDefault="00CC4CF9" w:rsidP="003463F3">
      <w:pPr>
        <w:pStyle w:val="ConsPlusCell"/>
        <w:jc w:val="both"/>
      </w:pPr>
      <w:r w:rsidRPr="00061AB7">
        <w:t>69 1400     6     Ускорители с использованием коллективных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методов и плазменные ускорители</w:t>
      </w:r>
    </w:p>
    <w:p w:rsidR="00CC4CF9" w:rsidRPr="00061AB7" w:rsidRDefault="00CC4CF9" w:rsidP="003463F3">
      <w:pPr>
        <w:pStyle w:val="ConsPlusCell"/>
        <w:jc w:val="both"/>
      </w:pPr>
      <w:r w:rsidRPr="00061AB7">
        <w:t>69 1410     4     Ускорители с использованием коллективных методов</w:t>
      </w:r>
    </w:p>
    <w:p w:rsidR="00CC4CF9" w:rsidRPr="00061AB7" w:rsidRDefault="00CC4CF9" w:rsidP="003463F3">
      <w:pPr>
        <w:pStyle w:val="ConsPlusCell"/>
        <w:jc w:val="both"/>
      </w:pPr>
      <w:r w:rsidRPr="00061AB7">
        <w:t>69 1420     9     Ускорители плазменные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69 1500     3     Источники частиц, системы обеспечения работы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управления ускорителями</w:t>
      </w:r>
    </w:p>
    <w:p w:rsidR="00CC4CF9" w:rsidRPr="00061AB7" w:rsidRDefault="00CC4CF9" w:rsidP="003463F3">
      <w:pPr>
        <w:pStyle w:val="ConsPlusCell"/>
        <w:jc w:val="both"/>
      </w:pPr>
      <w:r w:rsidRPr="00061AB7">
        <w:t>69 1510     8     Источники элементарных частиц</w:t>
      </w:r>
    </w:p>
    <w:p w:rsidR="00CC4CF9" w:rsidRPr="00061AB7" w:rsidRDefault="00CC4CF9" w:rsidP="003463F3">
      <w:pPr>
        <w:pStyle w:val="ConsPlusCell"/>
        <w:jc w:val="both"/>
      </w:pPr>
      <w:r w:rsidRPr="00061AB7">
        <w:t>69 1520     2     Элементы вакуумных систем</w:t>
      </w:r>
    </w:p>
    <w:p w:rsidR="00CC4CF9" w:rsidRPr="00061AB7" w:rsidRDefault="00CC4CF9" w:rsidP="003463F3">
      <w:pPr>
        <w:pStyle w:val="ConsPlusCell"/>
        <w:jc w:val="both"/>
      </w:pPr>
      <w:r w:rsidRPr="00061AB7">
        <w:t>69 1530     7     Устройства систем питания</w:t>
      </w:r>
    </w:p>
    <w:p w:rsidR="00CC4CF9" w:rsidRPr="00061AB7" w:rsidRDefault="00CC4CF9" w:rsidP="003463F3">
      <w:pPr>
        <w:pStyle w:val="ConsPlusCell"/>
        <w:jc w:val="both"/>
      </w:pPr>
      <w:r w:rsidRPr="00061AB7">
        <w:t>69 1540     1     Системы стабилизации параметров пучка</w:t>
      </w:r>
    </w:p>
    <w:p w:rsidR="00CC4CF9" w:rsidRPr="00061AB7" w:rsidRDefault="00CC4CF9" w:rsidP="003463F3">
      <w:pPr>
        <w:pStyle w:val="ConsPlusCell"/>
        <w:jc w:val="both"/>
      </w:pPr>
      <w:r w:rsidRPr="00061AB7">
        <w:t>69 1550     6     Системы управления ускорителями</w:t>
      </w:r>
    </w:p>
    <w:p w:rsidR="00CC4CF9" w:rsidRPr="00061AB7" w:rsidRDefault="00CC4CF9" w:rsidP="003463F3">
      <w:pPr>
        <w:pStyle w:val="ConsPlusCell"/>
        <w:jc w:val="both"/>
      </w:pPr>
      <w:r w:rsidRPr="00061AB7">
        <w:t>69 1560     0     Конверторы позитронные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69 1570     5     Генераторы</w:t>
      </w:r>
    </w:p>
    <w:p w:rsidR="00CC4CF9" w:rsidRPr="00061AB7" w:rsidRDefault="00CC4CF9" w:rsidP="003463F3">
      <w:pPr>
        <w:pStyle w:val="ConsPlusCell"/>
        <w:jc w:val="both"/>
      </w:pPr>
      <w:r w:rsidRPr="00061AB7">
        <w:t>69 1600     7     Оборудование для транспортирования и коммутации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пучка</w:t>
      </w:r>
    </w:p>
    <w:p w:rsidR="00CC4CF9" w:rsidRPr="00061AB7" w:rsidRDefault="00CC4CF9" w:rsidP="003463F3">
      <w:pPr>
        <w:pStyle w:val="ConsPlusCell"/>
        <w:jc w:val="both"/>
      </w:pPr>
      <w:r w:rsidRPr="00061AB7">
        <w:t>69 1610     1     Электромагниты для транспортирования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коммутации пучка</w:t>
      </w:r>
    </w:p>
    <w:p w:rsidR="00CC4CF9" w:rsidRPr="00061AB7" w:rsidRDefault="00CC4CF9" w:rsidP="003463F3">
      <w:pPr>
        <w:pStyle w:val="ConsPlusCell"/>
        <w:jc w:val="both"/>
      </w:pPr>
      <w:r w:rsidRPr="00061AB7">
        <w:t>69 1620     6     Линзы электромагнитные</w:t>
      </w:r>
    </w:p>
    <w:p w:rsidR="00CC4CF9" w:rsidRPr="00061AB7" w:rsidRDefault="00CC4CF9" w:rsidP="003463F3">
      <w:pPr>
        <w:pStyle w:val="ConsPlusCell"/>
        <w:jc w:val="both"/>
      </w:pPr>
      <w:r w:rsidRPr="00061AB7">
        <w:t>69 1630     0     Устройства развертывающие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транспортирования и коммутации пучка</w:t>
      </w:r>
    </w:p>
    <w:p w:rsidR="00CC4CF9" w:rsidRPr="00061AB7" w:rsidRDefault="00CC4CF9" w:rsidP="003463F3">
      <w:pPr>
        <w:pStyle w:val="ConsPlusCell"/>
        <w:jc w:val="both"/>
      </w:pPr>
      <w:r w:rsidRPr="00061AB7">
        <w:t>69 1640     5     Монохроматроны</w:t>
      </w:r>
    </w:p>
    <w:p w:rsidR="00CC4CF9" w:rsidRPr="00061AB7" w:rsidRDefault="00CC4CF9" w:rsidP="003463F3">
      <w:pPr>
        <w:pStyle w:val="ConsPlusCell"/>
        <w:jc w:val="both"/>
      </w:pPr>
      <w:r w:rsidRPr="00061AB7">
        <w:t>69 1650     9     Корректоры для транспортировки и коммутации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пучка</w:t>
      </w:r>
    </w:p>
    <w:p w:rsidR="00CC4CF9" w:rsidRPr="00061AB7" w:rsidRDefault="00CC4CF9" w:rsidP="003463F3">
      <w:pPr>
        <w:pStyle w:val="ConsPlusCell"/>
        <w:jc w:val="both"/>
      </w:pPr>
      <w:r w:rsidRPr="00061AB7">
        <w:t>69 1660     4     Системы измерения параметров пучка</w:t>
      </w:r>
    </w:p>
    <w:p w:rsidR="00CC4CF9" w:rsidRPr="00061AB7" w:rsidRDefault="00CC4CF9" w:rsidP="003463F3">
      <w:pPr>
        <w:pStyle w:val="ConsPlusCell"/>
        <w:jc w:val="both"/>
      </w:pPr>
      <w:r w:rsidRPr="00061AB7">
        <w:t>69 1670     9     Аппаратура для магнитных измерений</w:t>
      </w:r>
    </w:p>
    <w:p w:rsidR="00CC4CF9" w:rsidRPr="00061AB7" w:rsidRDefault="00CC4CF9" w:rsidP="003463F3">
      <w:pPr>
        <w:pStyle w:val="ConsPlusCell"/>
        <w:jc w:val="both"/>
      </w:pPr>
      <w:r w:rsidRPr="00061AB7">
        <w:t>69 1680     3     Коллиматоры для транспортировки и коммутации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пучка</w:t>
      </w:r>
    </w:p>
    <w:p w:rsidR="00CC4CF9" w:rsidRPr="00061AB7" w:rsidRDefault="00CC4CF9" w:rsidP="003463F3">
      <w:pPr>
        <w:pStyle w:val="ConsPlusCell"/>
        <w:jc w:val="both"/>
      </w:pPr>
      <w:r w:rsidRPr="00061AB7">
        <w:t>69 1690     8     Затворы пучковые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69 1700     0     Оборудование для физических исследований</w:t>
      </w:r>
    </w:p>
    <w:p w:rsidR="00CC4CF9" w:rsidRPr="00061AB7" w:rsidRDefault="00CC4CF9" w:rsidP="003463F3">
      <w:pPr>
        <w:pStyle w:val="ConsPlusCell"/>
        <w:jc w:val="both"/>
      </w:pPr>
      <w:r w:rsidRPr="00061AB7">
        <w:t>69 1710     5     Анализаторы частиц</w:t>
      </w:r>
    </w:p>
    <w:p w:rsidR="00CC4CF9" w:rsidRPr="00061AB7" w:rsidRDefault="00CC4CF9" w:rsidP="003463F3">
      <w:pPr>
        <w:pStyle w:val="ConsPlusCell"/>
        <w:jc w:val="both"/>
      </w:pPr>
      <w:r w:rsidRPr="00061AB7">
        <w:t>69 1720     5     Сепараторы для разделения частиц по энергиям</w:t>
      </w:r>
    </w:p>
    <w:p w:rsidR="00CC4CF9" w:rsidRPr="00061AB7" w:rsidRDefault="00CC4CF9" w:rsidP="003463F3">
      <w:pPr>
        <w:pStyle w:val="ConsPlusCell"/>
        <w:jc w:val="both"/>
      </w:pPr>
      <w:r w:rsidRPr="00061AB7">
        <w:t>69 1730     4     Устройства на выходе линейных ускорителей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электронов</w:t>
      </w:r>
    </w:p>
    <w:p w:rsidR="00CC4CF9" w:rsidRPr="00061AB7" w:rsidRDefault="00CC4CF9" w:rsidP="003463F3">
      <w:pPr>
        <w:pStyle w:val="ConsPlusCell"/>
        <w:jc w:val="both"/>
      </w:pPr>
      <w:r w:rsidRPr="00061AB7">
        <w:t>69 1740     9     Мишени для физических исследований</w:t>
      </w:r>
    </w:p>
    <w:p w:rsidR="00CC4CF9" w:rsidRPr="00061AB7" w:rsidRDefault="00CC4CF9" w:rsidP="003463F3">
      <w:pPr>
        <w:pStyle w:val="ConsPlusCell"/>
        <w:jc w:val="both"/>
      </w:pPr>
      <w:r w:rsidRPr="00061AB7">
        <w:t>69 1750     3     Камеры для физических исследований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69 2000     8     Установки ядерные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69 2700     3     Установки термоядерные и плазменные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69 2710     8     Установки термоядерные лазерные с прямыми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системами</w:t>
      </w:r>
    </w:p>
    <w:p w:rsidR="00CC4CF9" w:rsidRPr="00061AB7" w:rsidRDefault="00CC4CF9" w:rsidP="003463F3">
      <w:pPr>
        <w:pStyle w:val="ConsPlusCell"/>
        <w:jc w:val="both"/>
      </w:pPr>
      <w:r w:rsidRPr="00061AB7">
        <w:t>69 2720     2     Установки термоядерные с тороидальными системами</w:t>
      </w:r>
    </w:p>
    <w:p w:rsidR="00CC4CF9" w:rsidRPr="00061AB7" w:rsidRDefault="00CC4CF9" w:rsidP="003463F3">
      <w:pPr>
        <w:pStyle w:val="ConsPlusCell"/>
        <w:jc w:val="both"/>
      </w:pPr>
      <w:r w:rsidRPr="00061AB7">
        <w:t>69 2730     7     Аппаратура для диагностики плазмы</w:t>
      </w:r>
    </w:p>
    <w:p w:rsidR="00CC4CF9" w:rsidRPr="00061AB7" w:rsidRDefault="00CC4CF9" w:rsidP="003463F3">
      <w:pPr>
        <w:pStyle w:val="ConsPlusCell"/>
        <w:jc w:val="both"/>
      </w:pPr>
      <w:r w:rsidRPr="00061AB7">
        <w:t>69 2740     1     Инжекторы частиц для плазменных экспериментов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69 3000     0     Реакторы ядерные и оборудование атомных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электростанций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69 3100     4     Реакторы ядерные</w:t>
      </w:r>
    </w:p>
    <w:p w:rsidR="00CC4CF9" w:rsidRPr="00061AB7" w:rsidRDefault="00CC4CF9" w:rsidP="003463F3">
      <w:pPr>
        <w:pStyle w:val="ConsPlusCell"/>
        <w:jc w:val="both"/>
      </w:pPr>
      <w:r w:rsidRPr="00061AB7">
        <w:t>69 3400     5     Оборудование теплообменное</w:t>
      </w:r>
    </w:p>
    <w:p w:rsidR="00CC4CF9" w:rsidRPr="00061AB7" w:rsidRDefault="00CC4CF9" w:rsidP="003463F3">
      <w:pPr>
        <w:pStyle w:val="ConsPlusCell"/>
        <w:jc w:val="both"/>
      </w:pPr>
      <w:r w:rsidRPr="00061AB7">
        <w:t>69 3410     1     Парогенераторы стационарных установок</w:t>
      </w:r>
    </w:p>
    <w:p w:rsidR="00CC4CF9" w:rsidRPr="00061AB7" w:rsidRDefault="00CC4CF9" w:rsidP="003463F3">
      <w:pPr>
        <w:pStyle w:val="ConsPlusCell"/>
        <w:jc w:val="both"/>
      </w:pPr>
      <w:r w:rsidRPr="00061AB7">
        <w:t>69 3420     4     Парогенераторы, системы трубные и узлы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парогенераторов транспортных установок</w:t>
      </w:r>
    </w:p>
    <w:p w:rsidR="00CC4CF9" w:rsidRPr="00061AB7" w:rsidRDefault="00CC4CF9" w:rsidP="003463F3">
      <w:pPr>
        <w:pStyle w:val="ConsPlusCell"/>
        <w:jc w:val="both"/>
      </w:pPr>
      <w:r w:rsidRPr="00061AB7">
        <w:t>69 3430     9     Аппараты теплообменные стационарных установок</w:t>
      </w:r>
    </w:p>
    <w:p w:rsidR="00CC4CF9" w:rsidRPr="00061AB7" w:rsidRDefault="00CC4CF9" w:rsidP="003463F3">
      <w:pPr>
        <w:pStyle w:val="ConsPlusCell"/>
        <w:jc w:val="both"/>
      </w:pPr>
      <w:r w:rsidRPr="00061AB7">
        <w:t>69 3440     3     Аппараты теплообменные транспортных установок</w:t>
      </w:r>
    </w:p>
    <w:p w:rsidR="00CC4CF9" w:rsidRPr="00061AB7" w:rsidRDefault="00CC4CF9" w:rsidP="003463F3">
      <w:pPr>
        <w:pStyle w:val="ConsPlusCell"/>
        <w:jc w:val="both"/>
      </w:pPr>
      <w:r w:rsidRPr="00061AB7">
        <w:t>69 3450     8     Конденсаторы</w:t>
      </w:r>
    </w:p>
    <w:p w:rsidR="00CC4CF9" w:rsidRPr="00061AB7" w:rsidRDefault="00CC4CF9" w:rsidP="003463F3">
      <w:pPr>
        <w:pStyle w:val="ConsPlusCell"/>
        <w:jc w:val="both"/>
      </w:pPr>
      <w:r w:rsidRPr="00061AB7">
        <w:t>69 3460     2     Испарители пароперегреватели парогенераторов</w:t>
      </w:r>
    </w:p>
    <w:p w:rsidR="00CC4CF9" w:rsidRPr="00061AB7" w:rsidRDefault="00CC4CF9" w:rsidP="003463F3">
      <w:pPr>
        <w:pStyle w:val="ConsPlusCell"/>
        <w:jc w:val="both"/>
      </w:pPr>
      <w:r w:rsidRPr="00061AB7">
        <w:t>69 3470     7     Нагреватели</w:t>
      </w:r>
    </w:p>
    <w:p w:rsidR="00CC4CF9" w:rsidRPr="00061AB7" w:rsidRDefault="00CC4CF9" w:rsidP="003463F3">
      <w:pPr>
        <w:pStyle w:val="ConsPlusCell"/>
        <w:jc w:val="both"/>
      </w:pPr>
      <w:r w:rsidRPr="00061AB7">
        <w:t>69 3480     1     Аппараты теплообменные для космических объектов</w:t>
      </w:r>
    </w:p>
    <w:p w:rsidR="00CC4CF9" w:rsidRPr="00061AB7" w:rsidRDefault="00CC4CF9" w:rsidP="003463F3">
      <w:pPr>
        <w:pStyle w:val="ConsPlusCell"/>
        <w:jc w:val="both"/>
      </w:pPr>
      <w:r w:rsidRPr="00061AB7">
        <w:t>69 3490     6     Оборудование прочее и аппараты</w:t>
      </w:r>
    </w:p>
    <w:p w:rsidR="00CC4CF9" w:rsidRPr="00061AB7" w:rsidRDefault="00CC4CF9" w:rsidP="003463F3">
      <w:pPr>
        <w:pStyle w:val="ConsPlusCell"/>
        <w:jc w:val="both"/>
      </w:pPr>
      <w:r w:rsidRPr="00061AB7">
        <w:t>69 3700     6     Оборудование эксплуатационное для АЭС</w:t>
      </w:r>
    </w:p>
    <w:p w:rsidR="00CC4CF9" w:rsidRPr="00061AB7" w:rsidRDefault="00CC4CF9" w:rsidP="003463F3">
      <w:pPr>
        <w:pStyle w:val="ConsPlusCell"/>
        <w:jc w:val="both"/>
      </w:pPr>
      <w:r w:rsidRPr="00061AB7">
        <w:t>69 3710     0     Трубопроводы специальные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69 3720     5     Оборудование биологической и тепловой защиты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АЭС</w:t>
      </w:r>
    </w:p>
    <w:p w:rsidR="00CC4CF9" w:rsidRPr="00061AB7" w:rsidRDefault="00CC4CF9" w:rsidP="003463F3">
      <w:pPr>
        <w:pStyle w:val="ConsPlusCell"/>
        <w:jc w:val="both"/>
      </w:pPr>
      <w:r w:rsidRPr="00061AB7">
        <w:t>69 3730     0     Оборудование для обслуживания ядерных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реакторов АЭС</w:t>
      </w:r>
    </w:p>
    <w:p w:rsidR="00CC4CF9" w:rsidRPr="00061AB7" w:rsidRDefault="00CC4CF9" w:rsidP="003463F3">
      <w:pPr>
        <w:pStyle w:val="ConsPlusCell"/>
        <w:jc w:val="both"/>
      </w:pPr>
      <w:r w:rsidRPr="00061AB7">
        <w:t>69 3740     4     Оборудование транспортно-технологическое АЭС</w:t>
      </w:r>
    </w:p>
    <w:p w:rsidR="00CC4CF9" w:rsidRPr="00061AB7" w:rsidRDefault="00CC4CF9" w:rsidP="003463F3">
      <w:pPr>
        <w:pStyle w:val="ConsPlusCell"/>
        <w:jc w:val="both"/>
      </w:pPr>
      <w:r w:rsidRPr="00061AB7">
        <w:t>69 3750     9     Оборудование вспомогательное АЭС</w:t>
      </w:r>
    </w:p>
    <w:p w:rsidR="00CC4CF9" w:rsidRPr="00061AB7" w:rsidRDefault="00CC4CF9" w:rsidP="003463F3">
      <w:pPr>
        <w:pStyle w:val="ConsPlusCell"/>
        <w:jc w:val="both"/>
      </w:pPr>
      <w:r w:rsidRPr="00061AB7">
        <w:t>69 3800     7     Насосы для ядерных установок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радиохимического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69 3810     4     Насосы для воды I и II контуров</w:t>
      </w:r>
    </w:p>
    <w:p w:rsidR="00CC4CF9" w:rsidRPr="00061AB7" w:rsidRDefault="00CC4CF9" w:rsidP="003463F3">
      <w:pPr>
        <w:pStyle w:val="ConsPlusCell"/>
        <w:jc w:val="both"/>
      </w:pPr>
      <w:r w:rsidRPr="00061AB7">
        <w:t>69 3830     3     Насосы для радиохимического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69 3840     8     Насосы для жидкого металла электромагнитные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постоянного тока</w:t>
      </w:r>
    </w:p>
    <w:p w:rsidR="00CC4CF9" w:rsidRPr="00061AB7" w:rsidRDefault="00CC4CF9" w:rsidP="003463F3">
      <w:pPr>
        <w:pStyle w:val="ConsPlusCell"/>
        <w:jc w:val="both"/>
      </w:pPr>
      <w:r w:rsidRPr="00061AB7">
        <w:t>69 3850     7     Насосы для жидкого металла индукционные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69 4000     3     Техника радиационная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69 4100     7     Аппараты радиационные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69 4110     1     Установки радиационные для химического синтеза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полимеризации</w:t>
      </w:r>
    </w:p>
    <w:p w:rsidR="00CC4CF9" w:rsidRPr="00061AB7" w:rsidRDefault="00CC4CF9" w:rsidP="003463F3">
      <w:pPr>
        <w:pStyle w:val="ConsPlusCell"/>
        <w:jc w:val="both"/>
      </w:pPr>
      <w:r w:rsidRPr="00061AB7">
        <w:t>69 4120     6     Установки радиационные химической модификации</w:t>
      </w:r>
    </w:p>
    <w:p w:rsidR="00CC4CF9" w:rsidRPr="00061AB7" w:rsidRDefault="00CC4CF9" w:rsidP="003463F3">
      <w:pPr>
        <w:pStyle w:val="ConsPlusCell"/>
        <w:jc w:val="both"/>
      </w:pPr>
      <w:r w:rsidRPr="00061AB7">
        <w:t>69 4130     0     Установки радиационные для стерилизации</w:t>
      </w:r>
    </w:p>
    <w:p w:rsidR="00CC4CF9" w:rsidRPr="00061AB7" w:rsidRDefault="00CC4CF9" w:rsidP="003463F3">
      <w:pPr>
        <w:pStyle w:val="ConsPlusCell"/>
        <w:jc w:val="both"/>
      </w:pPr>
      <w:r w:rsidRPr="00061AB7">
        <w:t>69 4140     5     Установки радиационные медицинские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69 4150     5     Установки радиационные для обработки пищевых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продуктов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69 4160     4     Установки радиационные для сельского хозяйства</w:t>
      </w:r>
    </w:p>
    <w:p w:rsidR="00CC4CF9" w:rsidRPr="00061AB7" w:rsidRDefault="00CC4CF9" w:rsidP="003463F3">
      <w:pPr>
        <w:pStyle w:val="ConsPlusCell"/>
        <w:jc w:val="both"/>
      </w:pPr>
      <w:r w:rsidRPr="00061AB7">
        <w:t>69 4170     9     Установки радиационные для проведения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исследований</w:t>
      </w:r>
    </w:p>
    <w:p w:rsidR="00CC4CF9" w:rsidRPr="00061AB7" w:rsidRDefault="00CC4CF9" w:rsidP="003463F3">
      <w:pPr>
        <w:pStyle w:val="ConsPlusCell"/>
        <w:jc w:val="both"/>
      </w:pPr>
      <w:r w:rsidRPr="00061AB7">
        <w:t>69 4180     3     Установки радиационно-физические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69 4200     0     Устройства радионуклидные энергетические (РЭУ)</w:t>
      </w:r>
    </w:p>
    <w:p w:rsidR="00CC4CF9" w:rsidRPr="00061AB7" w:rsidRDefault="00CC4CF9" w:rsidP="003463F3">
      <w:pPr>
        <w:pStyle w:val="ConsPlusCell"/>
        <w:jc w:val="both"/>
      </w:pPr>
      <w:r w:rsidRPr="00061AB7">
        <w:t>69 4210     5     Устройства радионуклидные энергетические (РЭУ)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электрической энергии</w:t>
      </w:r>
    </w:p>
    <w:p w:rsidR="00CC4CF9" w:rsidRPr="00061AB7" w:rsidRDefault="00CC4CF9" w:rsidP="003463F3">
      <w:pPr>
        <w:pStyle w:val="ConsPlusCell"/>
        <w:jc w:val="both"/>
      </w:pPr>
      <w:r w:rsidRPr="00061AB7">
        <w:t>69 4220     1     Устройства радионуклидные энергетические (РЭУ)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тепловой энергии</w:t>
      </w:r>
    </w:p>
    <w:p w:rsidR="00CC4CF9" w:rsidRPr="00061AB7" w:rsidRDefault="00CC4CF9" w:rsidP="003463F3">
      <w:pPr>
        <w:pStyle w:val="ConsPlusCell"/>
        <w:jc w:val="both"/>
      </w:pPr>
      <w:r w:rsidRPr="00061AB7">
        <w:t>69 4230     4     Устройства радионуклидные энергетические (РЭУ)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механической энергии</w:t>
      </w:r>
    </w:p>
    <w:p w:rsidR="00CC4CF9" w:rsidRPr="00061AB7" w:rsidRDefault="00CC4CF9" w:rsidP="003463F3">
      <w:pPr>
        <w:pStyle w:val="ConsPlusCell"/>
        <w:jc w:val="both"/>
      </w:pPr>
      <w:r w:rsidRPr="00061AB7">
        <w:t>69 4240     9     Устройства радионуклидные энергетические (РЭУ)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световой энергии</w:t>
      </w:r>
    </w:p>
    <w:p w:rsidR="00CC4CF9" w:rsidRPr="00061AB7" w:rsidRDefault="00CC4CF9" w:rsidP="003463F3">
      <w:pPr>
        <w:pStyle w:val="ConsPlusCell"/>
        <w:jc w:val="both"/>
      </w:pPr>
      <w:r w:rsidRPr="00061AB7">
        <w:t>69 4250     3     Устройства радионуклидные энергетические (РЭУ)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акустической энергии</w:t>
      </w:r>
    </w:p>
    <w:p w:rsidR="00CC4CF9" w:rsidRPr="00061AB7" w:rsidRDefault="00CC4CF9" w:rsidP="003463F3">
      <w:pPr>
        <w:pStyle w:val="ConsPlusCell"/>
        <w:jc w:val="both"/>
      </w:pPr>
      <w:r w:rsidRPr="00061AB7">
        <w:t>69 4290     1     Комплекты ЗИП, составные части, КИА</w:t>
      </w:r>
    </w:p>
    <w:p w:rsidR="00CC4CF9" w:rsidRPr="00061AB7" w:rsidRDefault="00CC4CF9" w:rsidP="003463F3">
      <w:pPr>
        <w:pStyle w:val="ConsPlusCell"/>
        <w:jc w:val="both"/>
      </w:pPr>
      <w:r w:rsidRPr="00061AB7">
        <w:t>69 4300     4     Приборы ядерные аналитические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69 4310     9     Приборы для активационного анализа</w:t>
      </w:r>
    </w:p>
    <w:p w:rsidR="00CC4CF9" w:rsidRPr="00061AB7" w:rsidRDefault="00CC4CF9" w:rsidP="003463F3">
      <w:pPr>
        <w:pStyle w:val="ConsPlusCell"/>
        <w:jc w:val="both"/>
      </w:pPr>
      <w:r w:rsidRPr="00061AB7">
        <w:t>69 4320     3     Приборы рентгенорадиометрические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69 4330     8     Приборы для радиометрического анализа</w:t>
      </w:r>
    </w:p>
    <w:p w:rsidR="00CC4CF9" w:rsidRPr="00061AB7" w:rsidRDefault="00CC4CF9" w:rsidP="003463F3">
      <w:pPr>
        <w:pStyle w:val="ConsPlusCell"/>
        <w:jc w:val="both"/>
      </w:pPr>
      <w:r w:rsidRPr="00061AB7">
        <w:t>69 4340     2     Приборы для абсорбционного анализа</w:t>
      </w:r>
    </w:p>
    <w:p w:rsidR="00CC4CF9" w:rsidRPr="00061AB7" w:rsidRDefault="00CC4CF9" w:rsidP="003463F3">
      <w:pPr>
        <w:pStyle w:val="ConsPlusCell"/>
        <w:jc w:val="both"/>
      </w:pPr>
      <w:r w:rsidRPr="00061AB7">
        <w:t>69 4350     7     Приборы для анализа по рассеянному излучению</w:t>
      </w:r>
    </w:p>
    <w:p w:rsidR="00CC4CF9" w:rsidRPr="00061AB7" w:rsidRDefault="00CC4CF9" w:rsidP="003463F3">
      <w:pPr>
        <w:pStyle w:val="ConsPlusCell"/>
        <w:jc w:val="both"/>
      </w:pPr>
      <w:r w:rsidRPr="00061AB7">
        <w:t>69 4380     0     Установки масс - спектрометрические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технологические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69 4390     5     Узлы функциональные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69 4600     5     Приборы и установки радиационные диагностические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69 4610     7     Дефектоскопы с получением информации из объема</w:t>
      </w:r>
    </w:p>
    <w:p w:rsidR="00CC4CF9" w:rsidRPr="00061AB7" w:rsidRDefault="00CC4CF9" w:rsidP="003463F3">
      <w:pPr>
        <w:pStyle w:val="ConsPlusCell"/>
        <w:jc w:val="both"/>
      </w:pPr>
      <w:r w:rsidRPr="00061AB7">
        <w:t>69 4640     3     Аппараты универсальные радиационные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69 4680     1     Принадлежности к аппаратам</w:t>
      </w:r>
    </w:p>
    <w:p w:rsidR="00CC4CF9" w:rsidRPr="00061AB7" w:rsidRDefault="00CC4CF9" w:rsidP="003463F3">
      <w:pPr>
        <w:pStyle w:val="ConsPlusCell"/>
        <w:jc w:val="both"/>
      </w:pPr>
      <w:r w:rsidRPr="00061AB7">
        <w:t>69 4690     6     Изделия комплектующие и ЗИП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69 5000     6     Средства технические для подземного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выщелачивания, последующей очистки и обогащения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69 5100     8     Трубы</w:t>
      </w:r>
    </w:p>
    <w:p w:rsidR="00CC4CF9" w:rsidRPr="00061AB7" w:rsidRDefault="00CC4CF9" w:rsidP="003463F3">
      <w:pPr>
        <w:pStyle w:val="ConsPlusCell"/>
        <w:jc w:val="both"/>
      </w:pPr>
      <w:r w:rsidRPr="00061AB7">
        <w:t>69 5110     4     Трубы напорные полиэтиленовые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69 5120     9     Трубы металлопластовые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69 5130     3     Трубы стеклопластиковые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69 5200     3     Шланги</w:t>
      </w:r>
    </w:p>
    <w:p w:rsidR="00CC4CF9" w:rsidRPr="00061AB7" w:rsidRDefault="00CC4CF9" w:rsidP="003463F3">
      <w:pPr>
        <w:pStyle w:val="ConsPlusCell"/>
        <w:jc w:val="both"/>
      </w:pPr>
      <w:r w:rsidRPr="00061AB7">
        <w:t>69 5210     3     Шланги полиэтиленовые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69 5220     3     Шланги металлопластовые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69 5300     7     Арматура трубопроводная</w:t>
      </w:r>
    </w:p>
    <w:p w:rsidR="00CC4CF9" w:rsidRPr="00061AB7" w:rsidRDefault="00CC4CF9" w:rsidP="003463F3">
      <w:pPr>
        <w:pStyle w:val="ConsPlusCell"/>
        <w:jc w:val="both"/>
      </w:pPr>
      <w:r w:rsidRPr="00061AB7">
        <w:t>69 5310     1     Детали соединительные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69 5320     6     Арматура запорная</w:t>
      </w:r>
    </w:p>
    <w:p w:rsidR="00CC4CF9" w:rsidRPr="00061AB7" w:rsidRDefault="00CC4CF9" w:rsidP="003463F3">
      <w:pPr>
        <w:pStyle w:val="ConsPlusCell"/>
        <w:jc w:val="both"/>
      </w:pPr>
      <w:r w:rsidRPr="00061AB7">
        <w:t>69 5330     0     Устройства контрольно-измерительные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69 5400     0     Оголовки</w:t>
      </w:r>
    </w:p>
    <w:p w:rsidR="00CC4CF9" w:rsidRPr="00061AB7" w:rsidRDefault="00CC4CF9" w:rsidP="003463F3">
      <w:pPr>
        <w:pStyle w:val="ConsPlusCell"/>
        <w:jc w:val="both"/>
      </w:pPr>
      <w:r w:rsidRPr="00061AB7">
        <w:t>69 5410     5     Нагнетатели скважин</w:t>
      </w:r>
    </w:p>
    <w:p w:rsidR="00CC4CF9" w:rsidRPr="00061AB7" w:rsidRDefault="00CC4CF9" w:rsidP="003463F3">
      <w:pPr>
        <w:pStyle w:val="ConsPlusCell"/>
        <w:jc w:val="both"/>
      </w:pPr>
      <w:r w:rsidRPr="00061AB7">
        <w:t>69 5420     7     Нагнетатели откачных скважин</w:t>
      </w:r>
    </w:p>
    <w:p w:rsidR="00CC4CF9" w:rsidRPr="00061AB7" w:rsidRDefault="00CC4CF9" w:rsidP="003463F3">
      <w:pPr>
        <w:pStyle w:val="ConsPlusCell"/>
        <w:jc w:val="both"/>
      </w:pPr>
      <w:r w:rsidRPr="00061AB7">
        <w:t>69 5500     4     Фильтры</w:t>
      </w:r>
    </w:p>
    <w:p w:rsidR="00CC4CF9" w:rsidRPr="00061AB7" w:rsidRDefault="00CC4CF9" w:rsidP="003463F3">
      <w:pPr>
        <w:pStyle w:val="ConsPlusCell"/>
        <w:jc w:val="both"/>
      </w:pPr>
      <w:r w:rsidRPr="00061AB7">
        <w:t>69 5510     9     Фильтры скважные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69 5520     3     Фильтры предварительной очистки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технологических растворов</w:t>
      </w:r>
    </w:p>
    <w:p w:rsidR="00CC4CF9" w:rsidRPr="00061AB7" w:rsidRDefault="00CC4CF9" w:rsidP="003463F3">
      <w:pPr>
        <w:pStyle w:val="ConsPlusCell"/>
        <w:jc w:val="both"/>
      </w:pPr>
      <w:r w:rsidRPr="00061AB7">
        <w:t>69 5530     8     Фильтры мембранные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69 5540     2     Фильтры ионообменные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69 5600     8     Пакеры</w:t>
      </w:r>
    </w:p>
    <w:p w:rsidR="00CC4CF9" w:rsidRPr="00061AB7" w:rsidRDefault="00CC4CF9" w:rsidP="003463F3">
      <w:pPr>
        <w:pStyle w:val="ConsPlusCell"/>
        <w:jc w:val="both"/>
      </w:pPr>
      <w:r w:rsidRPr="00061AB7">
        <w:t>69 5610     2     Пакеры заколонные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69 5620     7     Пакеры внутриколонные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69 5700     1     Материалы прочие и изделия для оснащения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эксплуатации технических средств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подземного выщелачивания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69 5710     6     Материалы и изделия из пластических масс</w:t>
      </w:r>
    </w:p>
    <w:p w:rsidR="00CC4CF9" w:rsidRPr="00061AB7" w:rsidRDefault="00CC4CF9" w:rsidP="003463F3">
      <w:pPr>
        <w:pStyle w:val="ConsPlusCell"/>
        <w:jc w:val="both"/>
      </w:pPr>
      <w:r w:rsidRPr="00061AB7">
        <w:t>69 5720     0     Материалы стеновые и изделия</w:t>
      </w:r>
    </w:p>
    <w:p w:rsidR="00CC4CF9" w:rsidRPr="00061AB7" w:rsidRDefault="00CC4CF9" w:rsidP="003463F3">
      <w:pPr>
        <w:pStyle w:val="ConsPlusCell"/>
        <w:jc w:val="both"/>
      </w:pPr>
      <w:r w:rsidRPr="00061AB7">
        <w:t>69 5730     5     Материалы и изделия из древесины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69 6000     9     Техника по разделению изотопов и обслуживанию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ядерных установок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69 6300     3     Насосы турбомолекулярные глубокого вакуума</w:t>
      </w:r>
    </w:p>
    <w:p w:rsidR="00CC4CF9" w:rsidRPr="00061AB7" w:rsidRDefault="00CC4CF9" w:rsidP="003463F3">
      <w:pPr>
        <w:pStyle w:val="ConsPlusCell"/>
        <w:jc w:val="both"/>
      </w:pPr>
      <w:r w:rsidRPr="00061AB7">
        <w:t>69 6310     4     Насосы турбомолекулярные горизонтальные со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встроенным электродвигателем</w:t>
      </w:r>
    </w:p>
    <w:p w:rsidR="00CC4CF9" w:rsidRPr="00061AB7" w:rsidRDefault="00CC4CF9" w:rsidP="003463F3">
      <w:pPr>
        <w:pStyle w:val="ConsPlusCell"/>
        <w:jc w:val="both"/>
      </w:pPr>
      <w:r w:rsidRPr="00061AB7">
        <w:t>69 6320     9     Насосы турбомолекулярные вертикальные со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встроенным электродвигателем</w:t>
      </w:r>
    </w:p>
    <w:p w:rsidR="00CC4CF9" w:rsidRPr="00061AB7" w:rsidRDefault="00CC4CF9" w:rsidP="003463F3">
      <w:pPr>
        <w:pStyle w:val="ConsPlusCell"/>
        <w:jc w:val="both"/>
      </w:pPr>
      <w:r w:rsidRPr="00061AB7">
        <w:t>69 6800     8     Изделия радиационно-защитной техники</w:t>
      </w:r>
    </w:p>
    <w:p w:rsidR="00CC4CF9" w:rsidRPr="00061AB7" w:rsidRDefault="00CC4CF9" w:rsidP="003463F3">
      <w:pPr>
        <w:pStyle w:val="ConsPlusCell"/>
        <w:jc w:val="both"/>
      </w:pPr>
      <w:r w:rsidRPr="00061AB7">
        <w:t>69 6810     2     Оборудование технологическое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радиационно-защитное</w:t>
      </w:r>
    </w:p>
    <w:p w:rsidR="00CC4CF9" w:rsidRPr="00061AB7" w:rsidRDefault="00CC4CF9" w:rsidP="003463F3">
      <w:pPr>
        <w:pStyle w:val="ConsPlusCell"/>
        <w:jc w:val="both"/>
      </w:pPr>
      <w:r w:rsidRPr="00061AB7">
        <w:t>69 6820     7     Средства радиационной защиты</w:t>
      </w:r>
    </w:p>
    <w:p w:rsidR="00CC4CF9" w:rsidRPr="00061AB7" w:rsidRDefault="00CC4CF9" w:rsidP="003463F3">
      <w:pPr>
        <w:pStyle w:val="ConsPlusCell"/>
        <w:jc w:val="both"/>
      </w:pPr>
      <w:r w:rsidRPr="00061AB7">
        <w:t>69 6830     1     Устройства для дистанционной работы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радиоактивными веществами</w:t>
      </w:r>
    </w:p>
    <w:p w:rsidR="00CC4CF9" w:rsidRPr="00061AB7" w:rsidRDefault="00CC4CF9" w:rsidP="003463F3">
      <w:pPr>
        <w:pStyle w:val="ConsPlusCell"/>
        <w:jc w:val="both"/>
      </w:pPr>
      <w:r w:rsidRPr="00061AB7">
        <w:t>69 6840     6     Средства транспортные для радиоактивных веществ</w:t>
      </w:r>
    </w:p>
    <w:p w:rsidR="00CC4CF9" w:rsidRPr="00061AB7" w:rsidRDefault="00CC4CF9" w:rsidP="003463F3">
      <w:pPr>
        <w:pStyle w:val="ConsPlusCell"/>
        <w:jc w:val="both"/>
      </w:pPr>
      <w:r w:rsidRPr="00061AB7">
        <w:t>69 6850     0     Оборудование для радиоактивных отходов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дезактивации</w:t>
      </w:r>
    </w:p>
    <w:p w:rsidR="00CC4CF9" w:rsidRPr="00061AB7" w:rsidRDefault="00CC4CF9" w:rsidP="003463F3">
      <w:pPr>
        <w:pStyle w:val="ConsPlusCell"/>
        <w:jc w:val="both"/>
      </w:pPr>
      <w:r w:rsidRPr="00061AB7">
        <w:t>69 6860     5     Устройства радиационно-защищенные и защитные</w:t>
      </w:r>
    </w:p>
    <w:p w:rsidR="00CC4CF9" w:rsidRPr="00061AB7" w:rsidRDefault="00CC4CF9" w:rsidP="003463F3">
      <w:pPr>
        <w:pStyle w:val="ConsPlusCell"/>
        <w:jc w:val="both"/>
      </w:pPr>
      <w:r w:rsidRPr="00061AB7">
        <w:t>69 6870     5     Мебель лабораторная для работы с радиоактивными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веществами</w:t>
      </w:r>
    </w:p>
    <w:p w:rsidR="00CC4CF9" w:rsidRPr="00061AB7" w:rsidRDefault="00CC4CF9" w:rsidP="003463F3">
      <w:pPr>
        <w:pStyle w:val="ConsPlusCell"/>
        <w:jc w:val="both"/>
      </w:pPr>
      <w:r w:rsidRPr="00061AB7">
        <w:t>69 6880     4     Оборудование санитарно-техническое для работы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 радиоактивными веществами</w:t>
      </w:r>
    </w:p>
    <w:p w:rsidR="00CC4CF9" w:rsidRPr="00061AB7" w:rsidRDefault="00CC4CF9" w:rsidP="003463F3">
      <w:pPr>
        <w:pStyle w:val="ConsPlusCell"/>
        <w:jc w:val="both"/>
      </w:pPr>
      <w:r w:rsidRPr="00061AB7">
        <w:t>69 6890     9     Средства индивидуальной защиты от радиоактивных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веществ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69 8000     4     Оборудование вспомогательное и прочее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специального назначения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69 8100     8     Оборудование технологическое специальное</w:t>
      </w:r>
    </w:p>
    <w:p w:rsidR="00CC4CF9" w:rsidRPr="00061AB7" w:rsidRDefault="00CC4CF9" w:rsidP="003463F3">
      <w:pPr>
        <w:pStyle w:val="ConsPlusCell"/>
        <w:jc w:val="both"/>
      </w:pPr>
      <w:r w:rsidRPr="00061AB7">
        <w:t>69 8110     2     Оборудование технологическое</w:t>
      </w:r>
    </w:p>
    <w:p w:rsidR="00CC4CF9" w:rsidRPr="00061AB7" w:rsidRDefault="00CC4CF9" w:rsidP="003463F3">
      <w:pPr>
        <w:pStyle w:val="ConsPlusCell"/>
        <w:jc w:val="both"/>
      </w:pPr>
      <w:r w:rsidRPr="00061AB7">
        <w:t>69 8120     7     Транспорт специальный</w:t>
      </w:r>
    </w:p>
    <w:p w:rsidR="00CC4CF9" w:rsidRPr="00061AB7" w:rsidRDefault="00CC4CF9" w:rsidP="003463F3">
      <w:pPr>
        <w:pStyle w:val="ConsPlusCell"/>
        <w:jc w:val="both"/>
      </w:pPr>
      <w:r w:rsidRPr="00061AB7">
        <w:t>69 8130     1     Арматура специальная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69 8140     6     Оборудование для обслуживания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69 8150     0     Устройства грузоподъемные</w:t>
      </w:r>
    </w:p>
    <w:p w:rsidR="00CC4CF9" w:rsidRPr="00061AB7" w:rsidRDefault="00CC4CF9" w:rsidP="003463F3">
      <w:pPr>
        <w:pStyle w:val="ConsPlusCell"/>
        <w:jc w:val="both"/>
      </w:pPr>
      <w:r w:rsidRPr="00061AB7">
        <w:t>69 8160     5     Металлоконструкции специальные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69 8170     6     Металлоизделия промышленного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69 8190     9     Оборудование вспомогательное и прочее</w:t>
      </w:r>
    </w:p>
    <w:p w:rsidR="00CC4CF9" w:rsidRPr="00061AB7" w:rsidRDefault="00CC4CF9" w:rsidP="003463F3">
      <w:pPr>
        <w:pStyle w:val="ConsPlusCell"/>
        <w:jc w:val="both"/>
      </w:pPr>
      <w:r w:rsidRPr="00061AB7">
        <w:t>69 8500     2     Оргоснастка</w:t>
      </w:r>
    </w:p>
    <w:p w:rsidR="00CC4CF9" w:rsidRPr="00061AB7" w:rsidRDefault="00CC4CF9" w:rsidP="003463F3">
      <w:pPr>
        <w:pStyle w:val="ConsPlusCell"/>
        <w:jc w:val="both"/>
      </w:pPr>
      <w:r w:rsidRPr="00061AB7">
        <w:t>69 8510     7     Столы производственные для рабочих</w:t>
      </w:r>
    </w:p>
    <w:p w:rsidR="00CC4CF9" w:rsidRPr="00061AB7" w:rsidRDefault="00CC4CF9" w:rsidP="003463F3">
      <w:pPr>
        <w:pStyle w:val="ConsPlusCell"/>
        <w:jc w:val="both"/>
      </w:pPr>
      <w:r w:rsidRPr="00061AB7">
        <w:t>69 8520     1     Шкафы производственные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69 8530     6     Стулья, кресла, табуретки и банкетки</w:t>
      </w:r>
    </w:p>
    <w:p w:rsidR="00CC4CF9" w:rsidRPr="00061AB7" w:rsidRDefault="00CC4CF9" w:rsidP="003463F3">
      <w:pPr>
        <w:pStyle w:val="ConsPlusCell"/>
        <w:jc w:val="both"/>
      </w:pPr>
      <w:r w:rsidRPr="00061AB7">
        <w:t>69 8540     0     Стеллажи производственные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69 8550     5     Тумбочки (тумбы) производственные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69 8560     1     Тележки производственные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69 8570     4     Столы производственные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инженерно-технических работников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69 8580     9     Комплекты оргоснастки для оснащения рабочих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мест инженерно-технических и управленческих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работников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69 8590     3     Комплекты оргоснастки для рабочих мест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производственных участков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 xml:space="preserve">    (коды 69 9000 - 69 9400 введены Изменением N 36/2001 ОКП)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69 9000     7     Покрытия полимерные защитные для улучшения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радиационной обстановки, материалы и изделия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69 9100     0     Покрытия полимерные защитные изолирующие,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локализирующие, дезактивирующие и аккумулирующие</w:t>
      </w:r>
    </w:p>
    <w:p w:rsidR="00CC4CF9" w:rsidRPr="00061AB7" w:rsidRDefault="00CC4CF9" w:rsidP="003463F3">
      <w:pPr>
        <w:pStyle w:val="ConsPlusCell"/>
        <w:jc w:val="both"/>
      </w:pPr>
      <w:r w:rsidRPr="00061AB7">
        <w:t>69 9200     4     Покрытия полимерные защитные дезактивируемые</w:t>
      </w:r>
    </w:p>
    <w:p w:rsidR="00CC4CF9" w:rsidRPr="00061AB7" w:rsidRDefault="00CC4CF9" w:rsidP="003463F3">
      <w:pPr>
        <w:pStyle w:val="ConsPlusCell"/>
        <w:jc w:val="both"/>
      </w:pPr>
      <w:r w:rsidRPr="00061AB7">
        <w:t>69 9300     8     Покрытия полимерные защитные пылеподавляющие</w:t>
      </w:r>
    </w:p>
    <w:p w:rsidR="00CC4CF9" w:rsidRPr="00061AB7" w:rsidRDefault="00CC4CF9" w:rsidP="003463F3">
      <w:pPr>
        <w:pStyle w:val="ConsPlusCell"/>
        <w:jc w:val="both"/>
      </w:pPr>
      <w:r w:rsidRPr="00061AB7">
        <w:t>69 9400     1     Материалы и изделия теплоизоляционные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улучшения радиационной обстановки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70 0000     7     ПРОДУКЦИЯ АТОМНОЙ ПРОМЫШЛЕННОСТИ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70 1000     4     Продукция изотопная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70 1100     3     Соединения и изделия с радиоактивными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изотопами (кроме редкоземельных элементов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актинидов)</w:t>
      </w:r>
    </w:p>
    <w:p w:rsidR="00CC4CF9" w:rsidRPr="00061AB7" w:rsidRDefault="00CC4CF9" w:rsidP="003463F3">
      <w:pPr>
        <w:pStyle w:val="ConsPlusCell"/>
        <w:jc w:val="both"/>
      </w:pPr>
      <w:r w:rsidRPr="00061AB7">
        <w:t>70 1110     8     Соединения и изделия с радиоактивными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изотопами элементов I группы периодической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системы Д.И. Менделеева</w:t>
      </w:r>
    </w:p>
    <w:p w:rsidR="00CC4CF9" w:rsidRPr="00061AB7" w:rsidRDefault="00CC4CF9" w:rsidP="003463F3">
      <w:pPr>
        <w:pStyle w:val="ConsPlusCell"/>
        <w:jc w:val="both"/>
      </w:pPr>
      <w:r w:rsidRPr="00061AB7">
        <w:t>70 1120     2     Соединения и изделия с радиоактивными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изотопами элементов II группы периодической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система Д.И. Менделеева</w:t>
      </w:r>
    </w:p>
    <w:p w:rsidR="00CC4CF9" w:rsidRPr="00061AB7" w:rsidRDefault="00CC4CF9" w:rsidP="003463F3">
      <w:pPr>
        <w:pStyle w:val="ConsPlusCell"/>
        <w:jc w:val="both"/>
      </w:pPr>
      <w:r w:rsidRPr="00061AB7">
        <w:t>70 1130     7     Соединения и изделия с радиоактивными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изотопами элементов III группы периодической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системы Д.И. Менделеева</w:t>
      </w:r>
    </w:p>
    <w:p w:rsidR="00CC4CF9" w:rsidRPr="00061AB7" w:rsidRDefault="00CC4CF9" w:rsidP="003463F3">
      <w:pPr>
        <w:pStyle w:val="ConsPlusCell"/>
        <w:jc w:val="both"/>
      </w:pPr>
      <w:r w:rsidRPr="00061AB7">
        <w:t>70 1140     1     Соединения и изделия с радиоактивными изотопами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элементов IV группы периодической системы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Д.И. Менделеева</w:t>
      </w:r>
    </w:p>
    <w:p w:rsidR="00CC4CF9" w:rsidRPr="00061AB7" w:rsidRDefault="00CC4CF9" w:rsidP="003463F3">
      <w:pPr>
        <w:pStyle w:val="ConsPlusCell"/>
        <w:jc w:val="both"/>
      </w:pPr>
      <w:r w:rsidRPr="00061AB7">
        <w:t>70 1150     6     Соединения и изделия с радиоактивными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изотопами элементов V группы периодической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системы Д.И. Менделеева</w:t>
      </w:r>
    </w:p>
    <w:p w:rsidR="00CC4CF9" w:rsidRPr="00061AB7" w:rsidRDefault="00CC4CF9" w:rsidP="003463F3">
      <w:pPr>
        <w:pStyle w:val="ConsPlusCell"/>
        <w:jc w:val="both"/>
      </w:pPr>
      <w:r w:rsidRPr="00061AB7">
        <w:t>70 1160     0     Соединения и изделия с радиоактивными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изотопами элементов VI группы периодической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системы Д.И. Менделеева</w:t>
      </w:r>
    </w:p>
    <w:p w:rsidR="00CC4CF9" w:rsidRPr="00061AB7" w:rsidRDefault="00CC4CF9" w:rsidP="003463F3">
      <w:pPr>
        <w:pStyle w:val="ConsPlusCell"/>
        <w:jc w:val="both"/>
      </w:pPr>
      <w:r w:rsidRPr="00061AB7">
        <w:t>70 1170     5     Соединения и изделия с радиоактивными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изотопами элементов VII группы периодической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системы Д.И. Менделеева</w:t>
      </w:r>
    </w:p>
    <w:p w:rsidR="00CC4CF9" w:rsidRPr="00061AB7" w:rsidRDefault="00CC4CF9" w:rsidP="003463F3">
      <w:pPr>
        <w:pStyle w:val="ConsPlusCell"/>
        <w:jc w:val="both"/>
      </w:pPr>
      <w:r w:rsidRPr="00061AB7">
        <w:t>70 1180     0     Соединения и изделия с радиоактивными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изотопами элементов VIII группы периодической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системы Д.И. Менделеева</w:t>
      </w:r>
    </w:p>
    <w:p w:rsidR="00CC4CF9" w:rsidRPr="00061AB7" w:rsidRDefault="00CC4CF9" w:rsidP="003463F3">
      <w:pPr>
        <w:pStyle w:val="ConsPlusCell"/>
        <w:jc w:val="both"/>
      </w:pPr>
      <w:r w:rsidRPr="00061AB7">
        <w:t>70 1190     4     Соединения и изделия с радиоактивными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изотопами элементов нулевой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периодической системы Д.И. Менделеева</w:t>
      </w:r>
    </w:p>
    <w:p w:rsidR="00CC4CF9" w:rsidRPr="00061AB7" w:rsidRDefault="00CC4CF9" w:rsidP="003463F3">
      <w:pPr>
        <w:pStyle w:val="ConsPlusCell"/>
        <w:jc w:val="both"/>
      </w:pPr>
      <w:r w:rsidRPr="00061AB7">
        <w:t>70 1200     7     Соединения и изделия с радиоактивными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изотопами редкоземельных элементов и актинидов</w:t>
      </w:r>
    </w:p>
    <w:p w:rsidR="00CC4CF9" w:rsidRPr="00061AB7" w:rsidRDefault="00CC4CF9" w:rsidP="003463F3">
      <w:pPr>
        <w:pStyle w:val="ConsPlusCell"/>
        <w:jc w:val="both"/>
      </w:pPr>
      <w:r w:rsidRPr="00061AB7">
        <w:t>70 1210     1     Соединения и изделия с радиоактивными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изотопами редкоземельных элементов цериевой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>70 1220     6     Соединения и изделия с радиоактивными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изотопами редкоземельных элементов иттриевой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>70 1230     0     Соединения и изделия с радиоактивными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изотопами актинидов</w:t>
      </w:r>
    </w:p>
    <w:p w:rsidR="00CC4CF9" w:rsidRPr="00061AB7" w:rsidRDefault="00CC4CF9" w:rsidP="003463F3">
      <w:pPr>
        <w:pStyle w:val="ConsPlusCell"/>
        <w:jc w:val="both"/>
      </w:pPr>
      <w:r w:rsidRPr="00061AB7">
        <w:t>70 1300     0     Соединения и изделия со стабильными изотопами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(кроме редкоземельных элементов)</w:t>
      </w:r>
    </w:p>
    <w:p w:rsidR="00CC4CF9" w:rsidRPr="00061AB7" w:rsidRDefault="00CC4CF9" w:rsidP="003463F3">
      <w:pPr>
        <w:pStyle w:val="ConsPlusCell"/>
        <w:jc w:val="both"/>
      </w:pPr>
      <w:r w:rsidRPr="00061AB7">
        <w:t>70 1310     5     Соединения и изделия со стабильными изотопами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элементов I группы периодической системы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Д.И. Менделеева</w:t>
      </w:r>
    </w:p>
    <w:p w:rsidR="00CC4CF9" w:rsidRPr="00061AB7" w:rsidRDefault="00CC4CF9" w:rsidP="003463F3">
      <w:pPr>
        <w:pStyle w:val="ConsPlusCell"/>
        <w:jc w:val="both"/>
      </w:pPr>
      <w:r w:rsidRPr="00061AB7">
        <w:t>70 1320     3     Соединения и изделия со стабильными изотопами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элементов II группы периодической системы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Д.И. Менделеева</w:t>
      </w:r>
    </w:p>
    <w:p w:rsidR="00CC4CF9" w:rsidRPr="00061AB7" w:rsidRDefault="00CC4CF9" w:rsidP="003463F3">
      <w:pPr>
        <w:pStyle w:val="ConsPlusCell"/>
        <w:jc w:val="both"/>
      </w:pPr>
      <w:r w:rsidRPr="00061AB7">
        <w:t>70 1330     4     Соединения и изделия со стабильными изотопами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элементов III группы периодической системы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Д.И. Менделеева</w:t>
      </w:r>
    </w:p>
    <w:p w:rsidR="00CC4CF9" w:rsidRPr="00061AB7" w:rsidRDefault="00CC4CF9" w:rsidP="003463F3">
      <w:pPr>
        <w:pStyle w:val="ConsPlusCell"/>
        <w:jc w:val="both"/>
      </w:pPr>
      <w:r w:rsidRPr="00061AB7">
        <w:t>70 1340     9     Соединения и изделия со стабильными изотопами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элементов IV группы периодической системы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Д.И. Менделеева</w:t>
      </w:r>
    </w:p>
    <w:p w:rsidR="00CC4CF9" w:rsidRPr="00061AB7" w:rsidRDefault="00CC4CF9" w:rsidP="003463F3">
      <w:pPr>
        <w:pStyle w:val="ConsPlusCell"/>
        <w:jc w:val="both"/>
      </w:pPr>
      <w:r w:rsidRPr="00061AB7">
        <w:t>70 1350     3     Соединения и изделия со стабильными изотопами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элементов V группы периодической системы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Д.И. Менделеева</w:t>
      </w:r>
    </w:p>
    <w:p w:rsidR="00CC4CF9" w:rsidRPr="00061AB7" w:rsidRDefault="00CC4CF9" w:rsidP="003463F3">
      <w:pPr>
        <w:pStyle w:val="ConsPlusCell"/>
        <w:jc w:val="both"/>
      </w:pPr>
      <w:r w:rsidRPr="00061AB7">
        <w:t>70 1360     8     Соединения и изделия со стабильными изотопами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элементов VI группы периодической системы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Д.И. Менделеева</w:t>
      </w:r>
    </w:p>
    <w:p w:rsidR="00CC4CF9" w:rsidRPr="00061AB7" w:rsidRDefault="00CC4CF9" w:rsidP="003463F3">
      <w:pPr>
        <w:pStyle w:val="ConsPlusCell"/>
        <w:jc w:val="both"/>
      </w:pPr>
      <w:r w:rsidRPr="00061AB7">
        <w:t>70 1370     2     Соединения и изделия со стабильными изотопами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элементов VII группы периодической системы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Д.И. Менделеева</w:t>
      </w:r>
    </w:p>
    <w:p w:rsidR="00CC4CF9" w:rsidRPr="00061AB7" w:rsidRDefault="00CC4CF9" w:rsidP="003463F3">
      <w:pPr>
        <w:pStyle w:val="ConsPlusCell"/>
        <w:jc w:val="both"/>
      </w:pPr>
      <w:r w:rsidRPr="00061AB7">
        <w:t>70 1380     7     Соединения и изделия со стабильными изотопами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элементов VIII группы периодической системы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Д.И. Менделеева</w:t>
      </w:r>
    </w:p>
    <w:p w:rsidR="00CC4CF9" w:rsidRPr="00061AB7" w:rsidRDefault="00CC4CF9" w:rsidP="003463F3">
      <w:pPr>
        <w:pStyle w:val="ConsPlusCell"/>
        <w:jc w:val="both"/>
      </w:pPr>
      <w:r w:rsidRPr="00061AB7">
        <w:t>70 1390     1     Соединения и изделия со стабильными изотопами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элементов нулевой группы периодической системы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Д.И. Менделеева</w:t>
      </w:r>
    </w:p>
    <w:p w:rsidR="00CC4CF9" w:rsidRPr="00061AB7" w:rsidRDefault="00CC4CF9" w:rsidP="003463F3">
      <w:pPr>
        <w:pStyle w:val="ConsPlusCell"/>
        <w:jc w:val="both"/>
      </w:pPr>
      <w:r w:rsidRPr="00061AB7">
        <w:t>70 1400     4     Соединения и изделия со стабильными изотопами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редкоземельных элементов</w:t>
      </w:r>
    </w:p>
    <w:p w:rsidR="00CC4CF9" w:rsidRPr="00061AB7" w:rsidRDefault="00CC4CF9" w:rsidP="003463F3">
      <w:pPr>
        <w:pStyle w:val="ConsPlusCell"/>
        <w:jc w:val="both"/>
      </w:pPr>
      <w:r w:rsidRPr="00061AB7">
        <w:t>70 1410     9     Соединения и изделия со стабильными изотопами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редкоземельных элементов цериевой подгруппы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>70 1420     3     Соединения и изделия со стабильными изотопами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редкоземельных элементов иттриевой подгруппы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>70 1500     8     Источники альфа- и нейтронного излучения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70 1510     2     Источники альфа-излучения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70 1520     7     Источники нейтронного излучения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70 1600     1     Источники бета-излучения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70 1610     6     Источники бета-излучения на основе изотопов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элементов I группы периодической системы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Д.И. Менделеева</w:t>
      </w:r>
    </w:p>
    <w:p w:rsidR="00CC4CF9" w:rsidRPr="00061AB7" w:rsidRDefault="00CC4CF9" w:rsidP="003463F3">
      <w:pPr>
        <w:pStyle w:val="ConsPlusCell"/>
        <w:jc w:val="both"/>
      </w:pPr>
      <w:r w:rsidRPr="00061AB7">
        <w:t>70 1620     0     Источники бета-излучения на основе изотопов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элементов II группы периодической системы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Д.И. Менделеева</w:t>
      </w:r>
    </w:p>
    <w:p w:rsidR="00CC4CF9" w:rsidRPr="00061AB7" w:rsidRDefault="00CC4CF9" w:rsidP="003463F3">
      <w:pPr>
        <w:pStyle w:val="ConsPlusCell"/>
        <w:jc w:val="both"/>
      </w:pPr>
      <w:r w:rsidRPr="00061AB7">
        <w:t>70 1630     5     Источники бета-излучения на основе изотопов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элементов III группы периодической системы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Д.И. Менделеева</w:t>
      </w:r>
    </w:p>
    <w:p w:rsidR="00CC4CF9" w:rsidRPr="00061AB7" w:rsidRDefault="00CC4CF9" w:rsidP="003463F3">
      <w:pPr>
        <w:pStyle w:val="ConsPlusCell"/>
        <w:jc w:val="both"/>
      </w:pPr>
      <w:r w:rsidRPr="00061AB7">
        <w:t>70 1640     2     Источники бета-излучения на основе изотопов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элементов IV группы периодической системы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Д.И. Менделеева</w:t>
      </w:r>
    </w:p>
    <w:p w:rsidR="00CC4CF9" w:rsidRPr="00061AB7" w:rsidRDefault="00CC4CF9" w:rsidP="003463F3">
      <w:pPr>
        <w:pStyle w:val="ConsPlusCell"/>
        <w:jc w:val="both"/>
      </w:pPr>
      <w:r w:rsidRPr="00061AB7">
        <w:t>70 1650     4     Источники бета-излучения на основе изотопов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элементов V группы периодической системы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Д.И. Менделеева</w:t>
      </w:r>
    </w:p>
    <w:p w:rsidR="00CC4CF9" w:rsidRPr="00061AB7" w:rsidRDefault="00CC4CF9" w:rsidP="003463F3">
      <w:pPr>
        <w:pStyle w:val="ConsPlusCell"/>
        <w:jc w:val="both"/>
      </w:pPr>
      <w:r w:rsidRPr="00061AB7">
        <w:t>70 1660     9     Источники бета-излучения на основе изотопов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элементов VI группы периодической системы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Д.И. Менделеева</w:t>
      </w:r>
    </w:p>
    <w:p w:rsidR="00CC4CF9" w:rsidRPr="00061AB7" w:rsidRDefault="00CC4CF9" w:rsidP="003463F3">
      <w:pPr>
        <w:pStyle w:val="ConsPlusCell"/>
        <w:jc w:val="both"/>
      </w:pPr>
      <w:r w:rsidRPr="00061AB7">
        <w:t>70 1670     3     Источники бета-излучения на основе изотопов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элементов VII группы периодической системы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Д.И. Менделеева</w:t>
      </w:r>
    </w:p>
    <w:p w:rsidR="00CC4CF9" w:rsidRPr="00061AB7" w:rsidRDefault="00CC4CF9" w:rsidP="003463F3">
      <w:pPr>
        <w:pStyle w:val="ConsPlusCell"/>
        <w:jc w:val="both"/>
      </w:pPr>
      <w:r w:rsidRPr="00061AB7">
        <w:t>70 1680     8     Источники бета-излучения на основе изотопов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элементов VIII группы периодической системы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Д.И. Менделеева</w:t>
      </w:r>
    </w:p>
    <w:p w:rsidR="00CC4CF9" w:rsidRPr="00061AB7" w:rsidRDefault="00CC4CF9" w:rsidP="003463F3">
      <w:pPr>
        <w:pStyle w:val="ConsPlusCell"/>
        <w:jc w:val="both"/>
      </w:pPr>
      <w:r w:rsidRPr="00061AB7">
        <w:t>70 1690     2     Источники бета-излучения на основе изотопов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элементов нулевой группы периодической системы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Д.И. Менделеева</w:t>
      </w:r>
    </w:p>
    <w:p w:rsidR="00CC4CF9" w:rsidRPr="00061AB7" w:rsidRDefault="00CC4CF9" w:rsidP="003463F3">
      <w:pPr>
        <w:pStyle w:val="ConsPlusCell"/>
        <w:jc w:val="both"/>
      </w:pPr>
      <w:r w:rsidRPr="00061AB7">
        <w:t>70 1700     5     Источники гамма- и тормозного излучений</w:t>
      </w:r>
    </w:p>
    <w:p w:rsidR="00CC4CF9" w:rsidRPr="00061AB7" w:rsidRDefault="00CC4CF9" w:rsidP="003463F3">
      <w:pPr>
        <w:pStyle w:val="ConsPlusCell"/>
        <w:jc w:val="both"/>
      </w:pPr>
      <w:r w:rsidRPr="00061AB7">
        <w:t>70 1710     9     Источники гамма- и тормозного излучений 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основе изотопов элементов I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периодической системы Д.И. Менделеева</w:t>
      </w:r>
    </w:p>
    <w:p w:rsidR="00CC4CF9" w:rsidRPr="00061AB7" w:rsidRDefault="00CC4CF9" w:rsidP="003463F3">
      <w:pPr>
        <w:pStyle w:val="ConsPlusCell"/>
        <w:jc w:val="both"/>
      </w:pPr>
      <w:r w:rsidRPr="00061AB7">
        <w:t>70 1720     4     Источники гамма- и тормозного излучений 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основе изотопов элементов II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периодической системы Д.И. Менделеева</w:t>
      </w:r>
    </w:p>
    <w:p w:rsidR="00CC4CF9" w:rsidRPr="00061AB7" w:rsidRDefault="00CC4CF9" w:rsidP="003463F3">
      <w:pPr>
        <w:pStyle w:val="ConsPlusCell"/>
        <w:jc w:val="both"/>
      </w:pPr>
      <w:r w:rsidRPr="00061AB7">
        <w:t>70 1730     9     Источники гамма- и тормозного излучений 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основе изотопов элементов III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периодической системы Д.И. Менделеева</w:t>
      </w:r>
    </w:p>
    <w:p w:rsidR="00CC4CF9" w:rsidRPr="00061AB7" w:rsidRDefault="00CC4CF9" w:rsidP="003463F3">
      <w:pPr>
        <w:pStyle w:val="ConsPlusCell"/>
        <w:jc w:val="both"/>
      </w:pPr>
      <w:r w:rsidRPr="00061AB7">
        <w:t>70 1740     3     Источники гамма- и тормозного излучений 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основе изотопов элементов IV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периодической системы Д.И. Менделеева</w:t>
      </w:r>
    </w:p>
    <w:p w:rsidR="00CC4CF9" w:rsidRPr="00061AB7" w:rsidRDefault="00CC4CF9" w:rsidP="003463F3">
      <w:pPr>
        <w:pStyle w:val="ConsPlusCell"/>
        <w:jc w:val="both"/>
      </w:pPr>
      <w:r w:rsidRPr="00061AB7">
        <w:t>70 1750     8     Источники гамма- и тормозного излучений 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основе изотопов элементов V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периодической системы Д.И. Менделеева</w:t>
      </w:r>
    </w:p>
    <w:p w:rsidR="00CC4CF9" w:rsidRPr="00061AB7" w:rsidRDefault="00CC4CF9" w:rsidP="003463F3">
      <w:pPr>
        <w:pStyle w:val="ConsPlusCell"/>
        <w:jc w:val="both"/>
      </w:pPr>
      <w:r w:rsidRPr="00061AB7">
        <w:t>70 1760     2     Источники гамма- и тормозного излучений 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основе изотопов элементов VI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периодической системы Д.И. Менделеева</w:t>
      </w:r>
    </w:p>
    <w:p w:rsidR="00CC4CF9" w:rsidRPr="00061AB7" w:rsidRDefault="00CC4CF9" w:rsidP="003463F3">
      <w:pPr>
        <w:pStyle w:val="ConsPlusCell"/>
        <w:jc w:val="both"/>
      </w:pPr>
      <w:r w:rsidRPr="00061AB7">
        <w:t>70 1770     7     Источники гамма- и тормозного излучений 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основе изотопов элементов VII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периодической системы Д.И. Менделеева</w:t>
      </w:r>
    </w:p>
    <w:p w:rsidR="00CC4CF9" w:rsidRPr="00061AB7" w:rsidRDefault="00CC4CF9" w:rsidP="003463F3">
      <w:pPr>
        <w:pStyle w:val="ConsPlusCell"/>
        <w:jc w:val="both"/>
      </w:pPr>
      <w:r w:rsidRPr="00061AB7">
        <w:t>70 1780     1     Источники гамма- и тормозного излучений 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основе изотопов элементов VIII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периодической системы Д.И. Менделеева</w:t>
      </w:r>
    </w:p>
    <w:p w:rsidR="00CC4CF9" w:rsidRPr="00061AB7" w:rsidRDefault="00CC4CF9" w:rsidP="003463F3">
      <w:pPr>
        <w:pStyle w:val="ConsPlusCell"/>
        <w:jc w:val="both"/>
      </w:pPr>
      <w:r w:rsidRPr="00061AB7">
        <w:t>70 1800     9     Источники образцовые</w:t>
      </w:r>
    </w:p>
    <w:p w:rsidR="00CC4CF9" w:rsidRPr="00061AB7" w:rsidRDefault="00CC4CF9" w:rsidP="003463F3">
      <w:pPr>
        <w:pStyle w:val="ConsPlusCell"/>
        <w:jc w:val="both"/>
      </w:pPr>
      <w:r w:rsidRPr="00061AB7">
        <w:t>70 1810     3     Источники образцовые альфа-излучения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70 1820     8     Источники образцовые бета-излучения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70 1830     2     Источники гамма-излучения (на основе изотопов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цезия, кобальта)</w:t>
      </w:r>
    </w:p>
    <w:p w:rsidR="00CC4CF9" w:rsidRPr="00061AB7" w:rsidRDefault="00CC4CF9" w:rsidP="003463F3">
      <w:pPr>
        <w:pStyle w:val="ConsPlusCell"/>
        <w:jc w:val="both"/>
      </w:pPr>
      <w:r w:rsidRPr="00061AB7">
        <w:t>70 1850     1     Растворы образцовые</w:t>
      </w:r>
    </w:p>
    <w:p w:rsidR="00CC4CF9" w:rsidRPr="00061AB7" w:rsidRDefault="00CC4CF9" w:rsidP="003463F3">
      <w:pPr>
        <w:pStyle w:val="ConsPlusCell"/>
        <w:jc w:val="both"/>
      </w:pPr>
      <w:r w:rsidRPr="00061AB7">
        <w:t>70 1860     6     Источники образцовые рентгеновского излучения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70 1900     2     Источники тепла закрытые радионуклидные</w:t>
      </w:r>
    </w:p>
    <w:p w:rsidR="00CC4CF9" w:rsidRPr="00061AB7" w:rsidRDefault="00CC4CF9" w:rsidP="003463F3">
      <w:pPr>
        <w:pStyle w:val="ConsPlusCell"/>
        <w:jc w:val="both"/>
      </w:pPr>
      <w:r w:rsidRPr="00061AB7">
        <w:t>70 1910     7     Источники тепла закрытые радионуклидные 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основе радионуклидов альфа-излучения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70 1920     1     Источники тепла закрытые радионуклидные 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основе радионуклидов бета-излучения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70 3000     5     Средства охраны технические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70 3100     9     Комплексы и системы технических средств</w:t>
      </w:r>
    </w:p>
    <w:p w:rsidR="00CC4CF9" w:rsidRPr="00061AB7" w:rsidRDefault="00CC4CF9" w:rsidP="003463F3">
      <w:pPr>
        <w:pStyle w:val="ConsPlusCell"/>
        <w:jc w:val="both"/>
      </w:pPr>
      <w:r w:rsidRPr="00061AB7">
        <w:t>70 3130     2     Комплексы охранной сигнализации протяженных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объектов</w:t>
      </w:r>
    </w:p>
    <w:p w:rsidR="00CC4CF9" w:rsidRPr="00061AB7" w:rsidRDefault="00CC4CF9" w:rsidP="003463F3">
      <w:pPr>
        <w:pStyle w:val="ConsPlusCell"/>
        <w:jc w:val="both"/>
      </w:pPr>
      <w:r w:rsidRPr="00061AB7">
        <w:t>70 3140     2     Комплексы охранной сигнализации локальных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объектов</w:t>
      </w:r>
    </w:p>
    <w:p w:rsidR="00CC4CF9" w:rsidRPr="00061AB7" w:rsidRDefault="00CC4CF9" w:rsidP="003463F3">
      <w:pPr>
        <w:pStyle w:val="ConsPlusCell"/>
        <w:jc w:val="both"/>
      </w:pPr>
      <w:r w:rsidRPr="00061AB7">
        <w:t>70 3150     1     Система сбора и обработки информации с каналом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передачи проводным</w:t>
      </w:r>
    </w:p>
    <w:p w:rsidR="00CC4CF9" w:rsidRPr="00061AB7" w:rsidRDefault="00CC4CF9" w:rsidP="003463F3">
      <w:pPr>
        <w:pStyle w:val="ConsPlusCell"/>
        <w:jc w:val="both"/>
      </w:pPr>
      <w:r w:rsidRPr="00061AB7">
        <w:t>70 3180     5     Части составные</w:t>
      </w:r>
    </w:p>
    <w:p w:rsidR="00CC4CF9" w:rsidRPr="00061AB7" w:rsidRDefault="00CC4CF9" w:rsidP="003463F3">
      <w:pPr>
        <w:pStyle w:val="ConsPlusCell"/>
        <w:jc w:val="both"/>
      </w:pPr>
      <w:r w:rsidRPr="00061AB7">
        <w:t>70 3200     2     Средства технические охранные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70 3210     7     Средства наблюдения технические стационарные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70 3240     0     Средства обнаружения активные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70 3250     5     Средства обнаружения пассивные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70 3300     6     Средства управления охранные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70 3310     0     Средства запирающие специальные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дистанционным контролем и дистанционным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управлением</w:t>
      </w:r>
    </w:p>
    <w:p w:rsidR="00CC4CF9" w:rsidRPr="00061AB7" w:rsidRDefault="00CC4CF9" w:rsidP="003463F3">
      <w:pPr>
        <w:pStyle w:val="ConsPlusCell"/>
        <w:jc w:val="both"/>
      </w:pPr>
      <w:r w:rsidRPr="00061AB7">
        <w:t>70 3330     9     Средства запирающие специальные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дистанционным контролем</w:t>
      </w:r>
    </w:p>
    <w:p w:rsidR="00CC4CF9" w:rsidRPr="00061AB7" w:rsidRDefault="00CC4CF9" w:rsidP="003463F3">
      <w:pPr>
        <w:pStyle w:val="ConsPlusCell"/>
        <w:jc w:val="both"/>
      </w:pPr>
      <w:r w:rsidRPr="00061AB7">
        <w:t>70 3340     4     Средства запирающие специальные без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дистанционного контроля и управления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>70 3390     7     Оборудование специальное для восстановления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запирающих устройств (ЗУ), инструменты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специальные и приспособления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71 0000     9     Оружие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71 8000     0     Оружие гражданское и служебное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71 8100     4     Оружие гражданское и его основные части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71 8110     9     Оружие самообороны/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71 8111     4     - огнестрельное гладкоствольное длинноствольное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71 8112     6     - огнестрельное ограниченного поражения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(пистолеты, револьверы, бесствольные устройства)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71 8113     5     - газовые пистолеты и револьверы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71 8114     0     - механические распылители, аэрозольные и другие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устройства, снаряженные слезоточивыми или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раздражающими веществами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71 8115     6     - электрошоковые устройства и искровые разрядники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71 8120     3     Спортивное оружие/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71 8121     9     - огнестрельное с нарезным стволом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71 8122     4     - огнестрельное гладкоствольное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71 8123     5     - холодное клинковое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71 8124     5     - метательное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71 8125     0     - пневматическое с дульной энергией свыше 3 Дж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71 8130     8     Охотничье оружие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71 8131     3     - огнестрельное длинноствольное с нарезным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 стволом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71 8132     9     - огнестрельное гладкоствольное длинноствольное,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 том числе с длиной нарезной части не более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140 мм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71 8133     4     - огнестрельное комбинированное (нарезное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гладкоствольное) длинноствольное, в том числе со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сменными и вкладными нарезными стволами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71 8134     0     - пневматическое с дульной энергией не более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25 Дж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71 8135     5     - холодное клинковое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71 8140     6     Сигнальное оружие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71 8150     7     Холодное клинковое оружие, предназначенное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ношения с казачьей формой, а также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национальными костюмами народов Российской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Федерации, атрибутика которых определяется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Правительством Российской Федерации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71 8160     2     Основные части гражданского огнестрельного оружия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71 8161     7     Вкладные нарезные стволы для огнестрельного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гладкоствольного длинноствольного оружия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71 8170     6     Запасные части (кроме основных частей),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принадлежности, инструмент и испытательное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оборудование гражданского оружия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71 8180     0     Изделия, конструктивно сходные с оружием/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71 8181     6     - огнестрельным (кроме производственного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назначения)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71 8182     1     - пневматическим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71 8183     7     - холодным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71 8184     2     - метательным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71 8185     8     - огнестрельным производственного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71 8190     7     Оружие, производимое только для экспорта,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отвечающее требованиям стран-импортеров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71 8200     8     Оружие служебное и его основные части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71 8210     2     Оружие огнестрельное/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71 8211     8     - гладкоствольное и нарезное короткоствольное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 дульной энергией не более 300 Дж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71 8212     3     - гладкоствольное длинноствольное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71 8213     9     - ограниченного поражения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71 8220     7     Основные части служебного огнестрельного оружия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71 8230     1     Запасные части (кроме основных частей),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принадлежности, инструмент и испытательное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оборудование  служебного оружия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71 8240     исключен. - Изменение  N 90/2012 ОКП,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Росстандарта от 22.04.2012 N 55-ст</w:t>
      </w:r>
    </w:p>
    <w:p w:rsidR="00CC4CF9" w:rsidRPr="00061AB7" w:rsidRDefault="00CC4CF9" w:rsidP="003463F3">
      <w:pPr>
        <w:pStyle w:val="ConsPlusCell"/>
        <w:jc w:val="both"/>
      </w:pPr>
      <w:r w:rsidRPr="00061AB7">
        <w:t>71 8290     исключен. - Изменение  N 90/2012 ОКП,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Росстандарта от 22.04.2012 N 55-ст</w:t>
      </w:r>
    </w:p>
    <w:p w:rsidR="00CC4CF9" w:rsidRPr="00061AB7" w:rsidRDefault="00CC4CF9" w:rsidP="003463F3">
      <w:pPr>
        <w:pStyle w:val="ConsPlusCell"/>
        <w:jc w:val="both"/>
      </w:pPr>
      <w:r w:rsidRPr="00061AB7">
        <w:t>71 8300     исключен. - Изменение  N 90/2012 ОКП,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Росстандарта от 22.04.2012 N 55-ст</w:t>
      </w:r>
    </w:p>
    <w:p w:rsidR="00CC4CF9" w:rsidRPr="00061AB7" w:rsidRDefault="00CC4CF9" w:rsidP="003463F3">
      <w:pPr>
        <w:pStyle w:val="ConsPlusCell"/>
        <w:jc w:val="both"/>
      </w:pPr>
      <w:r w:rsidRPr="00061AB7">
        <w:t>71 8350     исключен. - Изменение  N 90/2012 ОКП,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Росстандарта от 22.04.2012 N 55-ст</w:t>
      </w:r>
    </w:p>
    <w:p w:rsidR="00CC4CF9" w:rsidRPr="00061AB7" w:rsidRDefault="00CC4CF9" w:rsidP="003463F3">
      <w:pPr>
        <w:pStyle w:val="ConsPlusCell"/>
        <w:jc w:val="both"/>
      </w:pPr>
      <w:r w:rsidRPr="00061AB7">
        <w:t>71 8370     исключен. - Изменение  N 90/2012 ОКП,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Росстандарта от 22.04.2012 N 55-ст</w:t>
      </w:r>
    </w:p>
    <w:p w:rsidR="00CC4CF9" w:rsidRPr="00061AB7" w:rsidRDefault="00CC4CF9" w:rsidP="003463F3">
      <w:pPr>
        <w:pStyle w:val="ConsPlusCell"/>
        <w:jc w:val="both"/>
      </w:pPr>
      <w:r w:rsidRPr="00061AB7">
        <w:t>71 8380     исключен. - Изменение  N 90/2012 ОКП,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Росстандарта от 22.04.2012 N 55-ст</w:t>
      </w:r>
    </w:p>
    <w:p w:rsidR="00CC4CF9" w:rsidRPr="00061AB7" w:rsidRDefault="00CC4CF9" w:rsidP="003463F3">
      <w:pPr>
        <w:pStyle w:val="ConsPlusCell"/>
        <w:jc w:val="both"/>
      </w:pPr>
      <w:r w:rsidRPr="00061AB7">
        <w:t>71 8390     исключен. - Изменение  N 90/2012 ОКП,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Росстандарта от 22.04.2012 N 55-ст</w:t>
      </w:r>
    </w:p>
    <w:p w:rsidR="00CC4CF9" w:rsidRPr="00061AB7" w:rsidRDefault="00CC4CF9" w:rsidP="003463F3">
      <w:pPr>
        <w:pStyle w:val="ConsPlusCell"/>
        <w:jc w:val="both"/>
      </w:pPr>
      <w:r w:rsidRPr="00061AB7">
        <w:t>71 8400     исключен. - Изменение  N 90/2012 ОКП,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Росстандарта от 22.04.2012 N 55-ст</w:t>
      </w:r>
    </w:p>
    <w:p w:rsidR="00CC4CF9" w:rsidRPr="00061AB7" w:rsidRDefault="00CC4CF9" w:rsidP="003463F3">
      <w:pPr>
        <w:pStyle w:val="ConsPlusCell"/>
        <w:jc w:val="both"/>
      </w:pPr>
      <w:r w:rsidRPr="00061AB7">
        <w:t>71 8410     исключен. - Изменение  N 90/2012 ОКП,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Росстандарта от 22.04.2012 N 55-ст</w:t>
      </w:r>
    </w:p>
    <w:p w:rsidR="00CC4CF9" w:rsidRPr="00061AB7" w:rsidRDefault="00CC4CF9" w:rsidP="003463F3">
      <w:pPr>
        <w:pStyle w:val="ConsPlusCell"/>
        <w:jc w:val="both"/>
      </w:pPr>
      <w:r w:rsidRPr="00061AB7">
        <w:t>71 8420     исключен. - Изменение  N 90/2012 ОКП,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Росстандарта от 22.04.2012 N 55-ст</w:t>
      </w:r>
    </w:p>
    <w:p w:rsidR="00CC4CF9" w:rsidRPr="00061AB7" w:rsidRDefault="00CC4CF9" w:rsidP="003463F3">
      <w:pPr>
        <w:pStyle w:val="ConsPlusCell"/>
        <w:jc w:val="both"/>
      </w:pPr>
      <w:r w:rsidRPr="00061AB7">
        <w:t>71 8430     исключен. - Изменение  N 90/2012 ОКП,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Росстандарта от 22.04.2012 N 55-ст</w:t>
      </w:r>
    </w:p>
    <w:p w:rsidR="00CC4CF9" w:rsidRPr="00061AB7" w:rsidRDefault="00CC4CF9" w:rsidP="003463F3">
      <w:pPr>
        <w:pStyle w:val="ConsPlusCell"/>
        <w:jc w:val="both"/>
      </w:pPr>
      <w:r w:rsidRPr="00061AB7">
        <w:t>71 8440     исключен. - Изменение  N 90/2012 ОКП,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Росстандарта от 22.04.2012 N 55-ст</w:t>
      </w:r>
    </w:p>
    <w:p w:rsidR="00CC4CF9" w:rsidRPr="00061AB7" w:rsidRDefault="00CC4CF9" w:rsidP="003463F3">
      <w:pPr>
        <w:pStyle w:val="ConsPlusCell"/>
        <w:jc w:val="both"/>
      </w:pPr>
      <w:r w:rsidRPr="00061AB7">
        <w:t>71 8450     исключен. - Изменение  N 90/2012 ОКП,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Росстандарта от 22.04.2012 N 55-ст</w:t>
      </w:r>
    </w:p>
    <w:p w:rsidR="00CC4CF9" w:rsidRPr="00061AB7" w:rsidRDefault="00CC4CF9" w:rsidP="003463F3">
      <w:pPr>
        <w:pStyle w:val="ConsPlusCell"/>
        <w:jc w:val="both"/>
      </w:pPr>
      <w:r w:rsidRPr="00061AB7">
        <w:t>71 8460 - 71 8465  исключены. - Изменение  N  90/2012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Росстандарта от 22.04.2012 N 55-ст</w:t>
      </w:r>
    </w:p>
    <w:p w:rsidR="00CC4CF9" w:rsidRPr="00061AB7" w:rsidRDefault="00CC4CF9" w:rsidP="003463F3">
      <w:pPr>
        <w:pStyle w:val="ConsPlusCell"/>
        <w:jc w:val="both"/>
      </w:pPr>
      <w:r w:rsidRPr="00061AB7">
        <w:t>71 8470     исключен. - Изменение  N 90/2012 ОКП,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Росстандарта от 22.04.2012 N 55-ст</w:t>
      </w:r>
    </w:p>
    <w:p w:rsidR="00CC4CF9" w:rsidRPr="00061AB7" w:rsidRDefault="00CC4CF9" w:rsidP="003463F3">
      <w:pPr>
        <w:pStyle w:val="ConsPlusCell"/>
        <w:jc w:val="both"/>
      </w:pPr>
      <w:r w:rsidRPr="00061AB7">
        <w:t>71 8480 - 71 8481  исключены. - Изменение  N  90/2012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Росстандарта от 22.04.2012 N 55-ст</w:t>
      </w:r>
    </w:p>
    <w:p w:rsidR="00CC4CF9" w:rsidRPr="00061AB7" w:rsidRDefault="00CC4CF9" w:rsidP="003463F3">
      <w:pPr>
        <w:pStyle w:val="ConsPlusCell"/>
        <w:jc w:val="both"/>
      </w:pPr>
      <w:r w:rsidRPr="00061AB7">
        <w:t>71 8485 - 71 8486  исключены. - Изменение  N  90/2012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Росстандарта от 22.04.2012 N 55-ст</w:t>
      </w:r>
    </w:p>
    <w:p w:rsidR="00CC4CF9" w:rsidRPr="00061AB7" w:rsidRDefault="00CC4CF9" w:rsidP="003463F3">
      <w:pPr>
        <w:pStyle w:val="ConsPlusCell"/>
        <w:jc w:val="both"/>
      </w:pPr>
      <w:r w:rsidRPr="00061AB7">
        <w:t>71 8490     исключен. - Изменение  N 90/2012 ОКП,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Росстандарта от 22.04.2012 N 55-ст</w:t>
      </w:r>
    </w:p>
    <w:p w:rsidR="00CC4CF9" w:rsidRPr="00061AB7" w:rsidRDefault="00CC4CF9" w:rsidP="003463F3">
      <w:pPr>
        <w:pStyle w:val="ConsPlusCell"/>
        <w:jc w:val="both"/>
      </w:pPr>
      <w:r w:rsidRPr="00061AB7">
        <w:t>71 8500     исключен. - Изменение  N 90/2012 ОКП,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Росстандарта от 22.04.2012 N 55-ст</w:t>
      </w:r>
    </w:p>
    <w:p w:rsidR="00CC4CF9" w:rsidRPr="00061AB7" w:rsidRDefault="00CC4CF9" w:rsidP="003463F3">
      <w:pPr>
        <w:pStyle w:val="ConsPlusCell"/>
        <w:jc w:val="both"/>
      </w:pPr>
      <w:r w:rsidRPr="00061AB7">
        <w:t>71 8520     исключен. - Изменение  N 90/2012 ОКП,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Росстандарта от 22.04.2012 N 55-ст</w:t>
      </w:r>
    </w:p>
    <w:p w:rsidR="00CC4CF9" w:rsidRPr="00061AB7" w:rsidRDefault="00CC4CF9" w:rsidP="003463F3">
      <w:pPr>
        <w:pStyle w:val="ConsPlusCell"/>
        <w:jc w:val="both"/>
      </w:pPr>
      <w:r w:rsidRPr="00061AB7">
        <w:t>71 8530     исключен. - Изменение  N 90/2012 ОКП,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Росстандарта от 22.04.2012 N 55-ст</w:t>
      </w:r>
    </w:p>
    <w:p w:rsidR="00CC4CF9" w:rsidRPr="00061AB7" w:rsidRDefault="00CC4CF9" w:rsidP="003463F3">
      <w:pPr>
        <w:pStyle w:val="ConsPlusCell"/>
        <w:jc w:val="both"/>
      </w:pPr>
      <w:r w:rsidRPr="00061AB7">
        <w:t>71 8540     исключен. - Изменение  N 90/2012 ОКП,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Росстандарта от 22.04.2012 N 55-ст</w:t>
      </w:r>
    </w:p>
    <w:p w:rsidR="00CC4CF9" w:rsidRPr="00061AB7" w:rsidRDefault="00CC4CF9" w:rsidP="003463F3">
      <w:pPr>
        <w:pStyle w:val="ConsPlusCell"/>
        <w:jc w:val="both"/>
      </w:pPr>
      <w:r w:rsidRPr="00061AB7">
        <w:t>71 8550     исключен. - Изменение  N 90/2012 ОКП,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Росстандарта от 22.04.2012 N 55-ст</w:t>
      </w:r>
    </w:p>
    <w:p w:rsidR="00CC4CF9" w:rsidRPr="00061AB7" w:rsidRDefault="00CC4CF9" w:rsidP="003463F3">
      <w:pPr>
        <w:pStyle w:val="ConsPlusCell"/>
        <w:jc w:val="both"/>
      </w:pPr>
      <w:r w:rsidRPr="00061AB7">
        <w:t>71 8560     исключен. - Изменение  N 90/2012 ОКП,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Росстандарта от 22.04.2012 N 55-ст</w:t>
      </w:r>
    </w:p>
    <w:p w:rsidR="00CC4CF9" w:rsidRPr="00061AB7" w:rsidRDefault="00CC4CF9" w:rsidP="003463F3">
      <w:pPr>
        <w:pStyle w:val="ConsPlusCell"/>
        <w:jc w:val="both"/>
      </w:pPr>
      <w:r w:rsidRPr="00061AB7">
        <w:t>71 8570     исключен. - Изменение  N 90/2012 ОКП,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Росстандарта от 22.04.2012 N 55-ст</w:t>
      </w:r>
    </w:p>
    <w:p w:rsidR="00CC4CF9" w:rsidRPr="00061AB7" w:rsidRDefault="00CC4CF9" w:rsidP="003463F3">
      <w:pPr>
        <w:pStyle w:val="ConsPlusCell"/>
        <w:jc w:val="both"/>
      </w:pPr>
      <w:r w:rsidRPr="00061AB7">
        <w:t>71 8580     исключен. - Изменение  N 90/2012 ОКП,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Росстандарта от 22.04.2012 N 55-ст</w:t>
      </w:r>
    </w:p>
    <w:p w:rsidR="00CC4CF9" w:rsidRPr="00061AB7" w:rsidRDefault="00CC4CF9" w:rsidP="003463F3">
      <w:pPr>
        <w:pStyle w:val="ConsPlusCell"/>
        <w:jc w:val="both"/>
      </w:pPr>
      <w:r w:rsidRPr="00061AB7">
        <w:t>71 8590     исключен. - Изменение  N 90/2012 ОКП,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Росстандарта от 22.04.2012 N 55-ст</w:t>
      </w:r>
    </w:p>
    <w:p w:rsidR="00CC4CF9" w:rsidRPr="00061AB7" w:rsidRDefault="00CC4CF9" w:rsidP="003463F3">
      <w:pPr>
        <w:pStyle w:val="ConsPlusCell"/>
        <w:jc w:val="both"/>
      </w:pPr>
      <w:r w:rsidRPr="00061AB7">
        <w:t>71 8600     исключен. - Изменение  N 90/2012 ОКП,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Росстандарта от 22.04.2012 N 55-ст</w:t>
      </w:r>
    </w:p>
    <w:p w:rsidR="00CC4CF9" w:rsidRPr="00061AB7" w:rsidRDefault="00CC4CF9" w:rsidP="003463F3">
      <w:pPr>
        <w:pStyle w:val="ConsPlusCell"/>
        <w:jc w:val="both"/>
      </w:pPr>
      <w:r w:rsidRPr="00061AB7">
        <w:t>71 8630     исключен. - Изменение  N 90/2012 ОКП,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Росстандарта от 22.04.2012 N 55-ст</w:t>
      </w:r>
    </w:p>
    <w:p w:rsidR="00CC4CF9" w:rsidRPr="00061AB7" w:rsidRDefault="00CC4CF9" w:rsidP="003463F3">
      <w:pPr>
        <w:pStyle w:val="ConsPlusCell"/>
        <w:jc w:val="both"/>
      </w:pPr>
      <w:r w:rsidRPr="00061AB7">
        <w:t>71 8640     исключен. - Изменение  N 90/2012 ОКП,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Росстандарта от 22.04.2012 N 55-ст</w:t>
      </w:r>
    </w:p>
    <w:p w:rsidR="00CC4CF9" w:rsidRPr="00061AB7" w:rsidRDefault="00CC4CF9" w:rsidP="003463F3">
      <w:pPr>
        <w:pStyle w:val="ConsPlusCell"/>
        <w:jc w:val="both"/>
      </w:pPr>
      <w:r w:rsidRPr="00061AB7">
        <w:t>71 8650     исключен. - Изменение  N 90/2012 ОКП,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Росстандарта от 22.04.2012 N 55-ст</w:t>
      </w:r>
    </w:p>
    <w:p w:rsidR="00CC4CF9" w:rsidRPr="00061AB7" w:rsidRDefault="00CC4CF9" w:rsidP="003463F3">
      <w:pPr>
        <w:pStyle w:val="ConsPlusCell"/>
        <w:jc w:val="both"/>
      </w:pPr>
      <w:r w:rsidRPr="00061AB7">
        <w:t>71 8680     исключен. - Изменение  N 90/2012 ОКП,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Росстандарта от 22.04.2012 N 55-ст</w:t>
      </w:r>
    </w:p>
    <w:p w:rsidR="00CC4CF9" w:rsidRPr="00061AB7" w:rsidRDefault="00CC4CF9" w:rsidP="003463F3">
      <w:pPr>
        <w:pStyle w:val="ConsPlusCell"/>
        <w:jc w:val="both"/>
      </w:pPr>
      <w:r w:rsidRPr="00061AB7">
        <w:t>71 8690     исключен. - Изменение  N 90/2012 ОКП,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Росстандарта от 22.04.2012 N 55-ст</w:t>
      </w:r>
    </w:p>
    <w:p w:rsidR="00CC4CF9" w:rsidRPr="00061AB7" w:rsidRDefault="00CC4CF9" w:rsidP="003463F3">
      <w:pPr>
        <w:pStyle w:val="ConsPlusCell"/>
        <w:jc w:val="both"/>
      </w:pPr>
      <w:r w:rsidRPr="00061AB7">
        <w:t>71 8700     исключен. - Изменение  N 90/2012 ОКП,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Росстандарта от 22.04.2012 N 55-ст</w:t>
      </w:r>
    </w:p>
    <w:p w:rsidR="00CC4CF9" w:rsidRPr="00061AB7" w:rsidRDefault="00CC4CF9" w:rsidP="003463F3">
      <w:pPr>
        <w:pStyle w:val="ConsPlusCell"/>
        <w:jc w:val="both"/>
      </w:pPr>
      <w:r w:rsidRPr="00061AB7">
        <w:t>71 8730     исключен. - Изменение  N 90/2012 ОКП,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Росстандарта от 22.04.2012 N 55-ст</w:t>
      </w:r>
    </w:p>
    <w:p w:rsidR="00CC4CF9" w:rsidRPr="00061AB7" w:rsidRDefault="00CC4CF9" w:rsidP="003463F3">
      <w:pPr>
        <w:pStyle w:val="ConsPlusCell"/>
        <w:jc w:val="both"/>
      </w:pPr>
      <w:r w:rsidRPr="00061AB7">
        <w:t>71 8740     исключен. - Изменение  N 90/2012 ОКП,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Росстандарта от 22.04.2012 N 55-ст</w:t>
      </w:r>
    </w:p>
    <w:p w:rsidR="00CC4CF9" w:rsidRPr="00061AB7" w:rsidRDefault="00CC4CF9" w:rsidP="003463F3">
      <w:pPr>
        <w:pStyle w:val="ConsPlusCell"/>
        <w:jc w:val="both"/>
      </w:pPr>
      <w:r w:rsidRPr="00061AB7">
        <w:t>71 8750     исключен. - Изменение  N 90/2012 ОКП,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Росстандарта от 22.04.2012 N 55-ст</w:t>
      </w:r>
    </w:p>
    <w:p w:rsidR="00CC4CF9" w:rsidRPr="00061AB7" w:rsidRDefault="00CC4CF9" w:rsidP="003463F3">
      <w:pPr>
        <w:pStyle w:val="ConsPlusCell"/>
        <w:jc w:val="both"/>
      </w:pPr>
      <w:r w:rsidRPr="00061AB7">
        <w:t>71 8760     исключен. - Изменение  N 90/2012 ОКП,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Росстандарта от 22.04.2012 N 55-ст</w:t>
      </w:r>
    </w:p>
    <w:p w:rsidR="00CC4CF9" w:rsidRPr="00061AB7" w:rsidRDefault="00CC4CF9" w:rsidP="003463F3">
      <w:pPr>
        <w:pStyle w:val="ConsPlusCell"/>
        <w:jc w:val="both"/>
      </w:pPr>
      <w:r w:rsidRPr="00061AB7">
        <w:t>71 8800     исключен. - Изменение  N 90/2012 ОКП,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Росстандарта от 22.04.2012 N 55-ст</w:t>
      </w:r>
    </w:p>
    <w:p w:rsidR="00CC4CF9" w:rsidRPr="00061AB7" w:rsidRDefault="00CC4CF9" w:rsidP="003463F3">
      <w:pPr>
        <w:pStyle w:val="ConsPlusCell"/>
        <w:jc w:val="both"/>
      </w:pPr>
      <w:r w:rsidRPr="00061AB7">
        <w:t>71 8810     исключен. - Изменение  N 90/2012 ОКП,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Росстандарта от 22.04.2012 N 55-ст</w:t>
      </w:r>
    </w:p>
    <w:p w:rsidR="00CC4CF9" w:rsidRPr="00061AB7" w:rsidRDefault="00CC4CF9" w:rsidP="003463F3">
      <w:pPr>
        <w:pStyle w:val="ConsPlusCell"/>
        <w:jc w:val="both"/>
      </w:pPr>
      <w:r w:rsidRPr="00061AB7">
        <w:t>71 8820     исключен. - Изменение  N 90/2012 ОКП,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Росстандарта от 22.04.2012 N 55-ст</w:t>
      </w:r>
    </w:p>
    <w:p w:rsidR="00CC4CF9" w:rsidRPr="00061AB7" w:rsidRDefault="00CC4CF9" w:rsidP="003463F3">
      <w:pPr>
        <w:pStyle w:val="ConsPlusCell"/>
        <w:jc w:val="both"/>
      </w:pPr>
      <w:r w:rsidRPr="00061AB7">
        <w:t>71 8850     исключен. - Изменение  N 90/2012 ОКП,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Росстандарта от 22.04.2012 N 55-ст</w:t>
      </w:r>
    </w:p>
    <w:p w:rsidR="00CC4CF9" w:rsidRPr="00061AB7" w:rsidRDefault="00CC4CF9" w:rsidP="003463F3">
      <w:pPr>
        <w:pStyle w:val="ConsPlusCell"/>
        <w:jc w:val="both"/>
      </w:pPr>
      <w:r w:rsidRPr="00061AB7">
        <w:t>71 8860     исключен. - Изменение  N 90/2012 ОКП,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Росстандарта от 22.04.2012 N 55-ст</w:t>
      </w:r>
    </w:p>
    <w:p w:rsidR="00CC4CF9" w:rsidRPr="00061AB7" w:rsidRDefault="00CC4CF9" w:rsidP="003463F3">
      <w:pPr>
        <w:pStyle w:val="ConsPlusCell"/>
        <w:jc w:val="both"/>
      </w:pPr>
      <w:r w:rsidRPr="00061AB7">
        <w:t>71 8870     исключен. - Изменение  N 90/2012 ОКП,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Росстандарта от 22.04.2012 N 55-ст</w:t>
      </w:r>
    </w:p>
    <w:p w:rsidR="00CC4CF9" w:rsidRPr="00061AB7" w:rsidRDefault="00CC4CF9" w:rsidP="003463F3">
      <w:pPr>
        <w:pStyle w:val="ConsPlusCell"/>
        <w:jc w:val="both"/>
      </w:pPr>
      <w:r w:rsidRPr="00061AB7">
        <w:t>71 8900     исключен. - Изменение  N 90/2012 ОКП,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Росстандарта от 22.04.2012 N 55-ст</w:t>
      </w:r>
    </w:p>
    <w:p w:rsidR="00CC4CF9" w:rsidRPr="00061AB7" w:rsidRDefault="00CC4CF9" w:rsidP="003463F3">
      <w:pPr>
        <w:pStyle w:val="ConsPlusCell"/>
        <w:jc w:val="both"/>
      </w:pPr>
      <w:r w:rsidRPr="00061AB7">
        <w:t>71 8910     исключен. - Изменение  N 90/2012 ОКП,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Росстандарта от 22.04.2012 N 55-ст</w:t>
      </w:r>
    </w:p>
    <w:p w:rsidR="00CC4CF9" w:rsidRPr="00061AB7" w:rsidRDefault="00CC4CF9" w:rsidP="003463F3">
      <w:pPr>
        <w:pStyle w:val="ConsPlusCell"/>
        <w:jc w:val="both"/>
      </w:pPr>
      <w:r w:rsidRPr="00061AB7">
        <w:t>71 8920     исключен. - Изменение  N 90/2012 ОКП,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Росстандарта от 22.04.2012 N 55-ст</w:t>
      </w:r>
    </w:p>
    <w:p w:rsidR="00CC4CF9" w:rsidRPr="00061AB7" w:rsidRDefault="00CC4CF9" w:rsidP="003463F3">
      <w:pPr>
        <w:pStyle w:val="ConsPlusCell"/>
        <w:jc w:val="both"/>
      </w:pPr>
      <w:r w:rsidRPr="00061AB7">
        <w:t>71 8960     исключен. - Изменение  N 90/2012 ОКП,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Росстандарта от 22.04.2012 N 55-ст</w:t>
      </w:r>
    </w:p>
    <w:p w:rsidR="00CC4CF9" w:rsidRPr="00061AB7" w:rsidRDefault="00CC4CF9" w:rsidP="003463F3">
      <w:pPr>
        <w:pStyle w:val="ConsPlusCell"/>
        <w:jc w:val="both"/>
      </w:pPr>
      <w:r w:rsidRPr="00061AB7">
        <w:t>71 8970     исключен. - Изменение  N 90/2012 ОКП,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Росстандарта от 22.04.2012 N 55-ст</w:t>
      </w:r>
    </w:p>
    <w:p w:rsidR="00CC4CF9" w:rsidRPr="00061AB7" w:rsidRDefault="00CC4CF9" w:rsidP="003463F3">
      <w:pPr>
        <w:pStyle w:val="ConsPlusCell"/>
        <w:jc w:val="both"/>
      </w:pPr>
      <w:r w:rsidRPr="00061AB7">
        <w:t>71 8980     исключен. - Изменение  N 90/2012 ОКП,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Росстандарта от 22.04.2012 N 55-ст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72 0000     0     ВЗРЫВНЫЕ УСТРОЙСТВА И ВЗРЫВЧАТЫЕ ВЕЩЕСТВА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НАРОДНОХОЗЯЙСТВЕННОГО НАЗНАЧЕНИЯ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72 7000     9     Патроны, средства пиротехнические, пороха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72 7200     7     Патроны к гражданскому и служебному оружию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72 7210     1     Патроны к гражданскому оружию самообороны/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72 7211     7     - травматического действия к огнестрельному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 гладкоствольному длинноствольному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72 7212     2     - травматического действия к огнестрельному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ограниченного поражения (пистолетам,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револьверам, бесствольным устройствам)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72 7213     8     - газового действия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72 7220     6     Патроны светозвукового действия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72 7230     0      Патроны к гражданскому спортивному и охотничьему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 оружию/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72 7231     6      - огнестрельному с нарезным стволом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72 7232     1     - огнестрельному гладкоствольному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72 7233     2     - пневматическому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72 7234 - 72 7235  исключены. - Изменение  N  90/2012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Росстандарта от 22.04.2012 N 55-ст</w:t>
      </w:r>
    </w:p>
    <w:p w:rsidR="00CC4CF9" w:rsidRPr="00061AB7" w:rsidRDefault="00CC4CF9" w:rsidP="003463F3">
      <w:pPr>
        <w:pStyle w:val="ConsPlusCell"/>
        <w:jc w:val="both"/>
      </w:pPr>
      <w:r w:rsidRPr="00061AB7">
        <w:t>72 7238     исключен. - Изменение  N 90/2012  ОКП,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Росстандарта от 22.04.2012 N 55-ст</w:t>
      </w:r>
    </w:p>
    <w:p w:rsidR="00CC4CF9" w:rsidRPr="00061AB7" w:rsidRDefault="00CC4CF9" w:rsidP="003463F3">
      <w:pPr>
        <w:pStyle w:val="ConsPlusCell"/>
        <w:jc w:val="both"/>
      </w:pPr>
      <w:r w:rsidRPr="00061AB7">
        <w:t>72 7240     5      Патроны сигнальные к оружию/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72 7241     4     - огнестрельному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72 7242     6     - сигнальному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72 7250     2      Патроны к огнестрельным изделиям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 производственного назначения, конструктивно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 сходным с огнестрельным оружием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72 7260     4     Патроны к служебному огнестрельному оружию/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72 7261     2     - гладкоствольному и нарезному короткоствольному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72 7262     5     - ограниченного поражения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72 7270     9     Патроны, производимые только для экспорта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соответствии с техническими требованиями стран-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импортеров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72 7280     3     Составные части патронов к гражданскому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служебному оружию (кроме средств инициирования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порохов) /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37/2001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72 7281     9     - гильзы</w:t>
      </w:r>
    </w:p>
    <w:p w:rsidR="00CC4CF9" w:rsidRPr="00061AB7" w:rsidRDefault="00CC4CF9" w:rsidP="003463F3">
      <w:pPr>
        <w:pStyle w:val="ConsPlusCell"/>
        <w:jc w:val="both"/>
      </w:pPr>
      <w:r w:rsidRPr="00061AB7">
        <w:t>(код 72 7281 введен Изменением N 37/2001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72 7282     4     - пули</w:t>
      </w:r>
    </w:p>
    <w:p w:rsidR="00CC4CF9" w:rsidRPr="00061AB7" w:rsidRDefault="00CC4CF9" w:rsidP="003463F3">
      <w:pPr>
        <w:pStyle w:val="ConsPlusCell"/>
        <w:jc w:val="both"/>
      </w:pPr>
      <w:r w:rsidRPr="00061AB7">
        <w:t>(код 72 7282 введен Изменением N 37/2001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72 7283     2     - дробь</w:t>
      </w:r>
    </w:p>
    <w:p w:rsidR="00CC4CF9" w:rsidRPr="00061AB7" w:rsidRDefault="00CC4CF9" w:rsidP="003463F3">
      <w:pPr>
        <w:pStyle w:val="ConsPlusCell"/>
        <w:jc w:val="both"/>
      </w:pPr>
      <w:r w:rsidRPr="00061AB7">
        <w:t>(код 72 7283 введен Изменением N 37/2001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72 7284     5     - картечь</w:t>
      </w:r>
    </w:p>
    <w:p w:rsidR="00CC4CF9" w:rsidRPr="00061AB7" w:rsidRDefault="00CC4CF9" w:rsidP="003463F3">
      <w:pPr>
        <w:pStyle w:val="ConsPlusCell"/>
        <w:jc w:val="both"/>
      </w:pPr>
      <w:r w:rsidRPr="00061AB7">
        <w:t>(код 72 7284 введен Изменением N 37/2001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72 7289     2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72 7289 введен Изменением N 37/2001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72 7290     8     Патроны испытательные/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72 7291     3     - для оружия с нарезным стволом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72 7292     9     - для гладкоствольного оружия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90/2012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22.04.2012 N 55-ст)</w:t>
      </w:r>
    </w:p>
    <w:p w:rsidR="00CC4CF9" w:rsidRPr="00061AB7" w:rsidRDefault="00CC4CF9" w:rsidP="003463F3">
      <w:pPr>
        <w:pStyle w:val="ConsPlusCell"/>
        <w:jc w:val="both"/>
      </w:pPr>
      <w:r w:rsidRPr="00061AB7">
        <w:t>72 7500     8     Средства пиротехнические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72 7510     2     Средства термитные, шнуры огнепроводные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стопиновые</w:t>
      </w:r>
    </w:p>
    <w:p w:rsidR="00CC4CF9" w:rsidRPr="00061AB7" w:rsidRDefault="00CC4CF9" w:rsidP="003463F3">
      <w:pPr>
        <w:pStyle w:val="ConsPlusCell"/>
        <w:jc w:val="both"/>
      </w:pPr>
      <w:r w:rsidRPr="00061AB7">
        <w:t>72 7520     7     Средства осветительные и фотоосветительные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72 7530     1     Средства сигнальные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72 7540     6     Средства фейерверочные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72 7550     0     Средства дымовые</w:t>
      </w:r>
    </w:p>
    <w:p w:rsidR="00CC4CF9" w:rsidRPr="00061AB7" w:rsidRDefault="00CC4CF9" w:rsidP="003463F3">
      <w:pPr>
        <w:pStyle w:val="ConsPlusCell"/>
        <w:jc w:val="both"/>
      </w:pPr>
      <w:r w:rsidRPr="00061AB7">
        <w:t>72 7560     5     Средства пироавтоматики</w:t>
      </w:r>
    </w:p>
    <w:p w:rsidR="00CC4CF9" w:rsidRPr="00061AB7" w:rsidRDefault="00CC4CF9" w:rsidP="003463F3">
      <w:pPr>
        <w:pStyle w:val="ConsPlusCell"/>
        <w:jc w:val="both"/>
      </w:pPr>
      <w:r w:rsidRPr="00061AB7">
        <w:t>72 7580     4     Средства воздействия на природу</w:t>
      </w:r>
    </w:p>
    <w:p w:rsidR="00CC4CF9" w:rsidRPr="00061AB7" w:rsidRDefault="00CC4CF9" w:rsidP="003463F3">
      <w:pPr>
        <w:pStyle w:val="ConsPlusCell"/>
        <w:jc w:val="both"/>
      </w:pPr>
      <w:r w:rsidRPr="00061AB7">
        <w:t>72 7590     9     Средства пиротехнические имитационные,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учебно-имитационные 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72 7600     1     Взрывчатые вещества</w:t>
      </w:r>
    </w:p>
    <w:p w:rsidR="00CC4CF9" w:rsidRPr="00061AB7" w:rsidRDefault="00CC4CF9" w:rsidP="003463F3">
      <w:pPr>
        <w:pStyle w:val="ConsPlusCell"/>
        <w:jc w:val="both"/>
      </w:pPr>
      <w:r w:rsidRPr="00061AB7">
        <w:t>72 7700     5     Пороха</w:t>
      </w:r>
    </w:p>
    <w:p w:rsidR="00CC4CF9" w:rsidRPr="00061AB7" w:rsidRDefault="00CC4CF9" w:rsidP="003463F3">
      <w:pPr>
        <w:pStyle w:val="ConsPlusCell"/>
        <w:jc w:val="both"/>
      </w:pPr>
      <w:r w:rsidRPr="00061AB7">
        <w:t>72 7740     3     Пороха пироксилиновые</w:t>
      </w:r>
    </w:p>
    <w:p w:rsidR="00CC4CF9" w:rsidRPr="00061AB7" w:rsidRDefault="00CC4CF9" w:rsidP="003463F3">
      <w:pPr>
        <w:pStyle w:val="ConsPlusCell"/>
        <w:jc w:val="both"/>
      </w:pPr>
      <w:r w:rsidRPr="00061AB7">
        <w:t>72 7750     8     Пороха дымные</w:t>
      </w:r>
    </w:p>
    <w:p w:rsidR="00CC4CF9" w:rsidRPr="00061AB7" w:rsidRDefault="00CC4CF9" w:rsidP="003463F3">
      <w:pPr>
        <w:pStyle w:val="ConsPlusCell"/>
        <w:jc w:val="both"/>
      </w:pPr>
      <w:r w:rsidRPr="00061AB7">
        <w:t>72 7790     6     Пороха прочие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72 8000     2     Составные части взрывных устройств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72 8400     7     Заряды твердотопливные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72 8470     9     Заряды твердотопливные двигателей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промышленного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72 8700     8     Средства инициирования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72 8710     2     Средства воспламенения механического действия</w:t>
      </w:r>
    </w:p>
    <w:p w:rsidR="00CC4CF9" w:rsidRPr="00061AB7" w:rsidRDefault="00CC4CF9" w:rsidP="003463F3">
      <w:pPr>
        <w:pStyle w:val="ConsPlusCell"/>
        <w:jc w:val="both"/>
      </w:pPr>
      <w:r w:rsidRPr="00061AB7">
        <w:t>72 8730     1     Средства детонирования механического действия</w:t>
      </w:r>
    </w:p>
    <w:p w:rsidR="00CC4CF9" w:rsidRPr="00061AB7" w:rsidRDefault="00CC4CF9" w:rsidP="003463F3">
      <w:pPr>
        <w:pStyle w:val="ConsPlusCell"/>
        <w:jc w:val="both"/>
      </w:pPr>
      <w:r w:rsidRPr="00061AB7">
        <w:t>72 8780     4     Исполнительные механизмы на основе средств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инициирования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72 8800     1     Снаряжение и составные части взрывных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устройств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72 8810     6     Шашки снаряжательные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72 8820     0     Шашки (детонаторы)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 xml:space="preserve">    (коды 73 9000 - 73 9960 введены Изменениями N 1 - 11 ОКП)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73 9000     7     Агрегаты, узлы и детали бронетанковой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гусеничной техники. Оборудование и материалы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специализированные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73 9900     0     Оборудование и материалы специализированные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73 9920     9     Бронезащита для транспортных средств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Пояснение: в данную группировку включается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продукция, поставляемая в качестве покупных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изделий</w:t>
      </w:r>
    </w:p>
    <w:p w:rsidR="00CC4CF9" w:rsidRPr="00061AB7" w:rsidRDefault="00CC4CF9" w:rsidP="003463F3">
      <w:pPr>
        <w:pStyle w:val="ConsPlusCell"/>
        <w:jc w:val="both"/>
      </w:pPr>
      <w:r w:rsidRPr="00061AB7">
        <w:t>73 9930     3     Банковское оборудование (включая хранилища,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кабины кассира и шлюзовые, сейфы, запирающие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устройства, передаточные кассовые узлы)</w:t>
      </w:r>
    </w:p>
    <w:p w:rsidR="00CC4CF9" w:rsidRPr="00061AB7" w:rsidRDefault="00CC4CF9" w:rsidP="003463F3">
      <w:pPr>
        <w:pStyle w:val="ConsPlusCell"/>
        <w:jc w:val="both"/>
      </w:pPr>
      <w:r w:rsidRPr="00061AB7">
        <w:t>73 9940     8     Двери и металлоконструкции бронированные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73 9950     2     Средства индивидуальной защиты (включая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бронеодежду, бронешлемы, бронещиты)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38/2001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73 9960     7     Материалы для бронезащиты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74 0000     4     СУДА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74 1000     7     Суда транспортные, технические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вспомогательные морские и рейдовые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74 1100     0     Суда сухогрузные самоходные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1110     5     Суда сухогрузные общего назначения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1140     9     Лесовозы и хлопковозы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1150     3     Суда для навалочных грузов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1160     8     Паромы железнодорожные,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автомобильно-транспортные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1170     2     Суда специализированные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(контейнеровозы, трейлеровозы, лихтеровозы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др.)</w:t>
      </w:r>
    </w:p>
    <w:p w:rsidR="00CC4CF9" w:rsidRPr="00061AB7" w:rsidRDefault="00CC4CF9" w:rsidP="003463F3">
      <w:pPr>
        <w:pStyle w:val="ConsPlusCell"/>
        <w:jc w:val="both"/>
      </w:pPr>
      <w:r w:rsidRPr="00061AB7">
        <w:t>74 1180     7     Суда ледокольно-транспортные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1200     4     Суда наливные и комбинированные самоходные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1210     9     Суда для нефти и нефтепродуктов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1220     3     Бункеровщики жидким топливом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1240     2     Суда для химических продуктов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1250     7     Газовозы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1260     1     Суда комбинированные морские (нефтерудовозы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др.)</w:t>
      </w:r>
    </w:p>
    <w:p w:rsidR="00CC4CF9" w:rsidRPr="00061AB7" w:rsidRDefault="00CC4CF9" w:rsidP="003463F3">
      <w:pPr>
        <w:pStyle w:val="ConsPlusCell"/>
        <w:jc w:val="both"/>
      </w:pPr>
      <w:r w:rsidRPr="00061AB7">
        <w:t>74 1270     6     Суда для пищевых продуктов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1300     8     Суда пассажирские и грузопассажирские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1310     2     Суда пассажирские водоизмещающие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1340     6     Суда пассажирские на подводных крыльях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1370     0     Суда пассажирские на воздушной подушке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1380     4     Суда грузопассажирские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1400     1     Суда буксирные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1410     6     Буксиры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1440     6     Буксиры рейдовые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74 1450     4     Буксиры портовые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74 1470     3     Буксиры спасательные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1500     5     Суда технические самоходные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1510     2     Суда крановые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1520     4     Краны плавучие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1530     9     Перегружатели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1540     3     Землесосы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1550     8     Землечерпалки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1560     2     Шаланды грунтоотвозные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1570     7     Мотозавозни, краны завозные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1580     1     Суда буровые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1600     9     Суда вспомогательные самоходные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1610     3     Ледоколы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1620     8     Суда лоцманские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1630     2     Суда пожарные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1640     7     Суда водолазные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1650     1     Нефтемусоросборщики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1660     6     Баржи и плашкоуты самоходные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1670     0     Суда служебно-разъездные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1680     5     Суда научно-исследовательские,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промышленно-хозяйственные,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учебно-производственные и др.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1700     2     Суда сухогрузные и наливные несамоходные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1710     7     Баржи сухогрузные и несамоходные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1730     6     Баржи наливные, водолеи несамоходные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1750     5     Плашкоуты сухогрузные несамоходные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1760     5     Плашкоуты наливные несамоходные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1780     9     Лихтеры сухогрузные и наливные несамоходные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1800     6     Суда технические и вспомогательные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несамоходные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1810     0     Доки плавучие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1820     5     Краны плавучие несамоходные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1830     1     Мастерские технические, станции зачистные,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электростанции плавучие несамоходные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1840     4     Брандвахты, дебаркадеры, маяки плавучие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1850     9     Установки буровые плавучие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1860     3     Причалы плавучие, понтоны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1870     8     Шаланды грунтоотвозные несамоходные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1880     2     Суда научно-исследовательские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промышленно-хозяйственные несамоходные морские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74 2000     3     Суда транспортные, технические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вспомогательные речные и озерные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74 2100     3     Суда сухогрузные самоходные речные и озерные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2200     7     Суда наливные самоходные речные и озерные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2300     0     Суда пассажирские и грузопассажирские речные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озерные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2310     5     Суда пассажирские водоизмещающие речные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озерные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2350     3     Суда пассажирские на подводных крыльях речные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2370     2     Суда пассажирские на воздушной подушке речные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2380     7     Суда грузопассажирские речные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2400     4     Суда буксирные речные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2410     9     Буксиры речные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2430     8     Буксиры-толкачи речные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2500     8     Суда технические самоходные речные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2510     2     Краны плавучие речные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2530     1     Земснаряды речные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2570     5     Шаланды грунтоотвозные речные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2580     4     Мотозавозни речные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2590     9     Станции насосные и очистные,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нефтемусоросборщики и др. речные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2600     1     Суда вспомогательные самоходные речные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2610     6     Паромы речные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2620     0     Суда водолазные речные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2630     5     Ледоколы речные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2640     1     Суда спасательные речные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2660     9     Суда, обслуживающие водные пути, речные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2680     8     Суда служебно-разъездные речные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2700     5     Суда сухогрузные несамоходные речные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2710     8     Баржи сухогрузные несамоходные речные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2720     4     Баржи-площадки, баржи-секции, баржи-составы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несамоходные речные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2800     9     Суда наливные несамоходные речные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2900     2     Суда технические и вспомогательные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несамоходные речные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2910     7     Краны плавучие несамоходные речные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2920     1     Паромы несамоходные речные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2930     6     Земснаряды несамоходные речные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2940     0     Доки плавучие речные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2950     5     Суда и плавсредства, обслуживающие речной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флот, несамоходные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2960     0     Суда и плавсредства промышленно-хозяйственные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несамоходные речные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2970     4     Дебаркадеры, брандвахты, рестораны плавучие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речные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2980     9     Причалы плавучие, понтоны речные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2990     3     Суда спасательные несамоходные речные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74 3000     2     Суда промысловые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74 3100     6     Суда морские добывающие самоходные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3110     0     Траулеры</w:t>
      </w:r>
    </w:p>
    <w:p w:rsidR="00CC4CF9" w:rsidRPr="00061AB7" w:rsidRDefault="00CC4CF9" w:rsidP="003463F3">
      <w:pPr>
        <w:pStyle w:val="ConsPlusCell"/>
        <w:jc w:val="both"/>
      </w:pPr>
      <w:r w:rsidRPr="00061AB7">
        <w:t>74 3140     4     Сейнеры рыболовные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3170     8     Суда для лова тунца и креветок</w:t>
      </w:r>
    </w:p>
    <w:p w:rsidR="00CC4CF9" w:rsidRPr="00061AB7" w:rsidRDefault="00CC4CF9" w:rsidP="003463F3">
      <w:pPr>
        <w:pStyle w:val="ConsPlusCell"/>
        <w:jc w:val="both"/>
      </w:pPr>
      <w:r w:rsidRPr="00061AB7">
        <w:t>74 3180     2     Суда рыбомучные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3200     9     Суда морские добывающие самоходные (2)</w:t>
      </w:r>
    </w:p>
    <w:p w:rsidR="00CC4CF9" w:rsidRPr="00061AB7" w:rsidRDefault="00CC4CF9" w:rsidP="003463F3">
      <w:pPr>
        <w:pStyle w:val="ConsPlusCell"/>
        <w:jc w:val="both"/>
      </w:pPr>
      <w:r w:rsidRPr="00061AB7">
        <w:t>74 3210     4     Боты рыболовные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3230     3     Мотоботы рыболовные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3240     8     Суда зверобойные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3260     7     Суда китобойные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3280     6     Суда для добычи водорослей и других морских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продуктов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74 3300     3     Суда морские обрабатывающие самоходные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3310     8     Базы рыбообрабатывающие</w:t>
      </w:r>
    </w:p>
    <w:p w:rsidR="00CC4CF9" w:rsidRPr="00061AB7" w:rsidRDefault="00CC4CF9" w:rsidP="003463F3">
      <w:pPr>
        <w:pStyle w:val="ConsPlusCell"/>
        <w:jc w:val="both"/>
      </w:pPr>
      <w:r w:rsidRPr="00061AB7">
        <w:t>74 3330     7     Заводы краболовные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3350     6     Рефрижераторы производственные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3370     5     Базы для переработки морского зверя</w:t>
      </w:r>
    </w:p>
    <w:p w:rsidR="00CC4CF9" w:rsidRPr="00061AB7" w:rsidRDefault="00CC4CF9" w:rsidP="003463F3">
      <w:pPr>
        <w:pStyle w:val="ConsPlusCell"/>
        <w:jc w:val="both"/>
      </w:pPr>
      <w:r w:rsidRPr="00061AB7">
        <w:t>74 3380     5     Базы рыбомучные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3400     7     Суда морские приемно-транспортные самоходные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3410     1     Рефрижераторы приемно-транспортные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3430     0     Рефрижераторы транспортные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3450     1     Суда приемно-транспортные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3500     0     Суда промысловые прибрежного плавания самоходные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3510     5     Суда добывающие (мотоневодники)</w:t>
      </w:r>
    </w:p>
    <w:p w:rsidR="00CC4CF9" w:rsidRPr="00061AB7" w:rsidRDefault="00CC4CF9" w:rsidP="003463F3">
      <w:pPr>
        <w:pStyle w:val="ConsPlusCell"/>
        <w:jc w:val="both"/>
      </w:pPr>
      <w:r w:rsidRPr="00061AB7">
        <w:t>74 3520     8     Мотолодки промысловые</w:t>
      </w:r>
    </w:p>
    <w:p w:rsidR="00CC4CF9" w:rsidRPr="00061AB7" w:rsidRDefault="00CC4CF9" w:rsidP="003463F3">
      <w:pPr>
        <w:pStyle w:val="ConsPlusCell"/>
        <w:jc w:val="both"/>
      </w:pPr>
      <w:r w:rsidRPr="00061AB7">
        <w:t>74 3530     4     Катера и баркасы промысловые</w:t>
      </w:r>
    </w:p>
    <w:p w:rsidR="00CC4CF9" w:rsidRPr="00061AB7" w:rsidRDefault="00CC4CF9" w:rsidP="003463F3">
      <w:pPr>
        <w:pStyle w:val="ConsPlusCell"/>
        <w:jc w:val="both"/>
      </w:pPr>
      <w:r w:rsidRPr="00061AB7">
        <w:t>74 3550     3     Суда обрабатывающие</w:t>
      </w:r>
    </w:p>
    <w:p w:rsidR="00CC4CF9" w:rsidRPr="00061AB7" w:rsidRDefault="00CC4CF9" w:rsidP="003463F3">
      <w:pPr>
        <w:pStyle w:val="ConsPlusCell"/>
        <w:jc w:val="both"/>
      </w:pPr>
      <w:r w:rsidRPr="00061AB7">
        <w:t>74 3570     2     Суда приемно-транспортные каботажные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3600     4     Суда технические и вспомогательные самоходные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промысловые</w:t>
      </w:r>
    </w:p>
    <w:p w:rsidR="00CC4CF9" w:rsidRPr="00061AB7" w:rsidRDefault="00CC4CF9" w:rsidP="003463F3">
      <w:pPr>
        <w:pStyle w:val="ConsPlusCell"/>
        <w:jc w:val="both"/>
      </w:pPr>
      <w:r w:rsidRPr="00061AB7">
        <w:t>74 3610     9     Суда промыслово-поисковые самоходные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3640     2     Суда научно-исследовательские самоходные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промысловые</w:t>
      </w:r>
    </w:p>
    <w:p w:rsidR="00CC4CF9" w:rsidRPr="00061AB7" w:rsidRDefault="00CC4CF9" w:rsidP="003463F3">
      <w:pPr>
        <w:pStyle w:val="ConsPlusCell"/>
        <w:jc w:val="both"/>
      </w:pPr>
      <w:r w:rsidRPr="00061AB7">
        <w:t>74 3700     8     Суда добывающие, обрабатывающие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приемно-транспортные несамоходные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3710     2     Лодки рыбацкие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3730     1     Суда парусные рыбацкие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3750     0     Суда обрабатывающие несамоходные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3770     0     Плашкоуты, баржи приемно-транспортные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промысловые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74 4000     5     Суда спортивные, туристские и прогулочные,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катера, лодки и прочие плавсредства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74 4100     9     Суда моторные спортивные, туристские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прогулочные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4110     3     Суда моторные спортивные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4120     8     Устройства, оборудование и снабжение судов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моторных спортивных</w:t>
      </w:r>
    </w:p>
    <w:p w:rsidR="00CC4CF9" w:rsidRPr="00061AB7" w:rsidRDefault="00CC4CF9" w:rsidP="003463F3">
      <w:pPr>
        <w:pStyle w:val="ConsPlusCell"/>
        <w:jc w:val="both"/>
      </w:pPr>
      <w:r w:rsidRPr="00061AB7">
        <w:t>74 4130     2     Суда моторные туристские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4140     7     Устройства, оборудование и снабжение судов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моторных туристских</w:t>
      </w:r>
    </w:p>
    <w:p w:rsidR="00CC4CF9" w:rsidRPr="00061AB7" w:rsidRDefault="00CC4CF9" w:rsidP="003463F3">
      <w:pPr>
        <w:pStyle w:val="ConsPlusCell"/>
        <w:jc w:val="both"/>
      </w:pPr>
      <w:r w:rsidRPr="00061AB7">
        <w:t>74 4150     1     Суда моторные прогулочные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4300     6     Суда парусные спортивные, туристские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прогулочные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4310     0     Суда парусные спортивные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4330     8     Суда парусные туристские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4350     9     Суда парусные прогулочные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4500     3     Суда гребные спортивные, туристские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прогулочные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4510     8     Суда гребные спортивные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4530     7     Суда гребные туристские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4550     6     Суда гребные прогулочные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4700     0     Катера судовые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74 4710     5     Катера судовые служебно-разъездные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4730     4     Катера судовые рабочие</w:t>
      </w:r>
    </w:p>
    <w:p w:rsidR="00CC4CF9" w:rsidRPr="00061AB7" w:rsidRDefault="00CC4CF9" w:rsidP="003463F3">
      <w:pPr>
        <w:pStyle w:val="ConsPlusCell"/>
        <w:jc w:val="both"/>
      </w:pPr>
      <w:r w:rsidRPr="00061AB7">
        <w:t>74 4760     8     Катера судовые спасательные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4780     7     Катера судовые буксирные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4800     4     Спасательные и рабочие шлюпки, плоты, лодки,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индивидуальные спасательные плавсредства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74 4810     9     Шлюпки спасательные, баркасы и ялы</w:t>
      </w:r>
    </w:p>
    <w:p w:rsidR="00CC4CF9" w:rsidRPr="00061AB7" w:rsidRDefault="00CC4CF9" w:rsidP="003463F3">
      <w:pPr>
        <w:pStyle w:val="ConsPlusCell"/>
        <w:jc w:val="both"/>
      </w:pPr>
      <w:r w:rsidRPr="00061AB7">
        <w:t>74 4830     8     Спасательные плоты и плотики</w:t>
      </w:r>
    </w:p>
    <w:p w:rsidR="00CC4CF9" w:rsidRPr="00061AB7" w:rsidRDefault="00CC4CF9" w:rsidP="003463F3">
      <w:pPr>
        <w:pStyle w:val="ConsPlusCell"/>
        <w:jc w:val="both"/>
      </w:pPr>
      <w:r w:rsidRPr="00061AB7">
        <w:t>74 4860     1     Шлюпки рабочие и лодки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74 4870     6     Шлюпки рабочие и лодки речные и озерные</w:t>
      </w:r>
    </w:p>
    <w:p w:rsidR="00CC4CF9" w:rsidRPr="00061AB7" w:rsidRDefault="00CC4CF9" w:rsidP="003463F3">
      <w:pPr>
        <w:pStyle w:val="ConsPlusCell"/>
        <w:jc w:val="both"/>
      </w:pPr>
      <w:r w:rsidRPr="00061AB7">
        <w:t>74 4890     5     Индивидуальные спасательные плавсредства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75 0000     6     ТЕХНИКА АВИАЦИОННАЯ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75 2000     1     Самолеты, вертолеты, планеры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воздухоплавательные аппараты гражданские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75 2100     5     Самолеты пассажирские магистральные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2110     3     Самолеты магистральные средние</w:t>
      </w:r>
    </w:p>
    <w:p w:rsidR="00CC4CF9" w:rsidRPr="00061AB7" w:rsidRDefault="00CC4CF9" w:rsidP="003463F3">
      <w:pPr>
        <w:pStyle w:val="ConsPlusCell"/>
        <w:jc w:val="both"/>
      </w:pPr>
      <w:r w:rsidRPr="00061AB7">
        <w:t>75 2200     9     Самолеты пассажирские местных линий</w:t>
      </w:r>
    </w:p>
    <w:p w:rsidR="00CC4CF9" w:rsidRPr="00061AB7" w:rsidRDefault="00CC4CF9" w:rsidP="003463F3">
      <w:pPr>
        <w:pStyle w:val="ConsPlusCell"/>
        <w:jc w:val="both"/>
      </w:pPr>
      <w:r w:rsidRPr="00061AB7">
        <w:t>75 2210     4     Самолеты пассажирские местных линий легкие</w:t>
      </w:r>
    </w:p>
    <w:p w:rsidR="00CC4CF9" w:rsidRPr="00061AB7" w:rsidRDefault="00CC4CF9" w:rsidP="003463F3">
      <w:pPr>
        <w:pStyle w:val="ConsPlusCell"/>
        <w:jc w:val="both"/>
      </w:pPr>
      <w:r w:rsidRPr="00061AB7">
        <w:t>75 2260     3     Самолеты пассажирские местных линий средние</w:t>
      </w:r>
    </w:p>
    <w:p w:rsidR="00CC4CF9" w:rsidRPr="00061AB7" w:rsidRDefault="00CC4CF9" w:rsidP="003463F3">
      <w:pPr>
        <w:pStyle w:val="ConsPlusCell"/>
        <w:jc w:val="both"/>
      </w:pPr>
      <w:r w:rsidRPr="00061AB7">
        <w:t>75 2400     6     Самолеты специализированные гражданские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75 2410     0     Самолеты специализированные гражданские легкие</w:t>
      </w:r>
    </w:p>
    <w:p w:rsidR="00CC4CF9" w:rsidRPr="00061AB7" w:rsidRDefault="00CC4CF9" w:rsidP="003463F3">
      <w:pPr>
        <w:pStyle w:val="ConsPlusCell"/>
        <w:jc w:val="both"/>
      </w:pPr>
      <w:r w:rsidRPr="00061AB7">
        <w:t>75 2430     8     Самолеты специализированные гражданские средние</w:t>
      </w:r>
    </w:p>
    <w:p w:rsidR="00CC4CF9" w:rsidRPr="00061AB7" w:rsidRDefault="00CC4CF9" w:rsidP="003463F3">
      <w:pPr>
        <w:pStyle w:val="ConsPlusCell"/>
        <w:jc w:val="both"/>
      </w:pPr>
      <w:r w:rsidRPr="00061AB7">
        <w:t>75 2500     4     Самолеты учебно-тренировочные и спортивные,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планеры, воздухоплавательные аппараты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гражданские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75 2510     4     Самолеты учебно-тренировочные первоначального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обучения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75 2530     3     Самолеты спортивные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2540     8     Планеры</w:t>
      </w:r>
    </w:p>
    <w:p w:rsidR="00CC4CF9" w:rsidRPr="00061AB7" w:rsidRDefault="00CC4CF9" w:rsidP="003463F3">
      <w:pPr>
        <w:pStyle w:val="ConsPlusCell"/>
        <w:jc w:val="both"/>
      </w:pPr>
      <w:r w:rsidRPr="00061AB7">
        <w:t>75 2550     2     Аэростаты</w:t>
      </w:r>
    </w:p>
    <w:p w:rsidR="00CC4CF9" w:rsidRPr="00061AB7" w:rsidRDefault="00CC4CF9" w:rsidP="003463F3">
      <w:pPr>
        <w:pStyle w:val="ConsPlusCell"/>
        <w:jc w:val="both"/>
      </w:pPr>
      <w:r w:rsidRPr="00061AB7">
        <w:t>75 2560     7     Дирижабли</w:t>
      </w:r>
    </w:p>
    <w:p w:rsidR="00CC4CF9" w:rsidRPr="00061AB7" w:rsidRDefault="00CC4CF9" w:rsidP="003463F3">
      <w:pPr>
        <w:pStyle w:val="ConsPlusCell"/>
        <w:jc w:val="both"/>
      </w:pPr>
      <w:r w:rsidRPr="00061AB7">
        <w:t>75 2600     3     Самолеты транспортно-грузовые</w:t>
      </w:r>
    </w:p>
    <w:p w:rsidR="00CC4CF9" w:rsidRPr="00061AB7" w:rsidRDefault="00CC4CF9" w:rsidP="003463F3">
      <w:pPr>
        <w:pStyle w:val="ConsPlusCell"/>
        <w:jc w:val="both"/>
      </w:pPr>
      <w:r w:rsidRPr="00061AB7">
        <w:t>75 2610     8     Самолеты транспортно-грузовые легкие</w:t>
      </w:r>
    </w:p>
    <w:p w:rsidR="00CC4CF9" w:rsidRPr="00061AB7" w:rsidRDefault="00CC4CF9" w:rsidP="003463F3">
      <w:pPr>
        <w:pStyle w:val="ConsPlusCell"/>
        <w:jc w:val="both"/>
      </w:pPr>
      <w:r w:rsidRPr="00061AB7">
        <w:t>75 2620     2     Самолеты транспортно-грузовые средние</w:t>
      </w:r>
    </w:p>
    <w:p w:rsidR="00CC4CF9" w:rsidRPr="00061AB7" w:rsidRDefault="00CC4CF9" w:rsidP="003463F3">
      <w:pPr>
        <w:pStyle w:val="ConsPlusCell"/>
        <w:jc w:val="both"/>
      </w:pPr>
      <w:r w:rsidRPr="00061AB7">
        <w:t>75 2800     0     Вертолеты гражданские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75 2810     5     Вертолеты пассажирские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75 2830     4     Вертолеты транспортно-грузовые гражданские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75 2850     3     Вертолеты специализированные гражданские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75 2900     4     Запасные части самолетов, вертолетов, планеров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воздухоплавательных аппаратов гражданских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75 3000     4     Двигатели авиационные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75 3100     8     Двигатели турбореактивные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3110     2     Двигатели турбореактивные одновальные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3140     6     Двигатели турбореактивные двухвальные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3300     5     Двигатели турбореактивные двухконтурные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3320     4     Двигатели турбореактивные двухконтурные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двухвальные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3500     2     Двигатели турбовинтовые и турбовальные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3510     7     Двигатели турбовинтовые одновальные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3540     0     Двигатели турбовинтовые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75 3560     7     Двигатели турбовальные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3800     3     Двигатели поршневые</w:t>
      </w:r>
    </w:p>
    <w:p w:rsidR="00CC4CF9" w:rsidRPr="00061AB7" w:rsidRDefault="00CC4CF9" w:rsidP="003463F3">
      <w:pPr>
        <w:pStyle w:val="ConsPlusCell"/>
        <w:jc w:val="both"/>
      </w:pPr>
      <w:r w:rsidRPr="00061AB7">
        <w:t>75 3900     7     Запасные части двигателей авиационных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75 4000     7     Системы и приборы летательных аппаратов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75 4100     0     Системы и приборы пилотажно-навигационные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4110     5     Системы пилотажно-навигационные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4120     4     Аппаратура и приборы преобразования информации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пилотажно-навигационные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4130     4     Исполнительные устройства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пилотажно-навигационные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4300     8     Системы и приборы управления и контроля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силовых установок авиационные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4310     2     Системы управления силовыми установками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авиационные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4320     7     Приборы управления силовыми установками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авиационные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4330     1     Системы и приборы контроля силовых установок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авиационные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4340     6     Системы и приборы аварийной сигнализации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силовых установок авиационные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4370     7     Датчики силовых установок авиационные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4500     5     Приборы и устройства авиационные унифицированные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4510     0     Приборы, датчики и сигнализаторы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пилотажно-навигационных параметров</w:t>
      </w:r>
    </w:p>
    <w:p w:rsidR="00CC4CF9" w:rsidRPr="00061AB7" w:rsidRDefault="00CC4CF9" w:rsidP="003463F3">
      <w:pPr>
        <w:pStyle w:val="ConsPlusCell"/>
        <w:jc w:val="both"/>
      </w:pPr>
      <w:r w:rsidRPr="00061AB7">
        <w:t>75 4520     4     Пилотажно-навигационные указатели и индикаторы</w:t>
      </w:r>
    </w:p>
    <w:p w:rsidR="00CC4CF9" w:rsidRPr="00061AB7" w:rsidRDefault="00CC4CF9" w:rsidP="003463F3">
      <w:pPr>
        <w:pStyle w:val="ConsPlusCell"/>
        <w:jc w:val="both"/>
      </w:pPr>
      <w:r w:rsidRPr="00061AB7">
        <w:t>75 4530     9     Усилительно-преобразующие устройства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авиационные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4540     3     Электромеханические преобразующие,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распределительные и исполнительные устройства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авиационные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4550     8     Элементы электромеханических приборов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авиационные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4700     2     Системы и приборы автоматизированного контроля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авиационные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4710     7     Системы автоматизированного контроля авиационные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4720     1     Приборы автоматизированного контроля авиационные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4900     5     Запасные части систем и приборов летательных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аппаратов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75 5000     0     Агрегаты летательных аппаратов и их двигателей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75 5100     3     Агрегаты гидравлические, пневматические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топливные авиационные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5110     8     Агрегаты и устройства подачи жидкостей и газов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авиационные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5130     7     Приводы гидравлические и пневматические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авиационные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5150     6     Агрегаты и устройства регулирования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распределения жидкостей и газов авиационные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5160     0     Агрегаты и устройства перекрытия, переключения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перепуска жидкостей и газов авиационные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5170     5     Агрегаты и устройства хранения, охлаждения,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очистки жидкостей и газов авиационные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5180     7     Агрегаты и устройства управления работой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силовых установок авиационные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5300     0     Агрегаты электрические летательных аппаратов</w:t>
      </w:r>
    </w:p>
    <w:p w:rsidR="00CC4CF9" w:rsidRPr="00061AB7" w:rsidRDefault="00CC4CF9" w:rsidP="003463F3">
      <w:pPr>
        <w:pStyle w:val="ConsPlusCell"/>
        <w:jc w:val="both"/>
      </w:pPr>
      <w:r w:rsidRPr="00061AB7">
        <w:t>75 5310     5     Источники электрической энергии авиационные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5320     0     Аппаратура запуска, регулирования и защиты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источников питания авиационная</w:t>
      </w:r>
    </w:p>
    <w:p w:rsidR="00CC4CF9" w:rsidRPr="00061AB7" w:rsidRDefault="00CC4CF9" w:rsidP="003463F3">
      <w:pPr>
        <w:pStyle w:val="ConsPlusCell"/>
        <w:jc w:val="both"/>
      </w:pPr>
      <w:r w:rsidRPr="00061AB7">
        <w:t>75 5330     4     Преобразователи электрической энергии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авиационные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5340     9     Электродвигатели бортовые авиационные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5350     3     Электромеханизмы авиационные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5360     8     Элементы систем электротехники авиационные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5370     2     Аппаратура зажигания авиационная</w:t>
      </w:r>
    </w:p>
    <w:p w:rsidR="00CC4CF9" w:rsidRPr="00061AB7" w:rsidRDefault="00CC4CF9" w:rsidP="003463F3">
      <w:pPr>
        <w:pStyle w:val="ConsPlusCell"/>
        <w:jc w:val="both"/>
      </w:pPr>
      <w:r w:rsidRPr="00061AB7">
        <w:t>75 5380     7     Реле, контакторы авиационные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5390     1     Выключатели, переключатели, кнопки авиационные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5400     4     Агрегаты коммутационные и светотехнические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авиационные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5410     9     Микровыключатели авиационные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5420     3     Аппаратура защиты сети авиационная</w:t>
      </w:r>
    </w:p>
    <w:p w:rsidR="00CC4CF9" w:rsidRPr="00061AB7" w:rsidRDefault="00CC4CF9" w:rsidP="003463F3">
      <w:pPr>
        <w:pStyle w:val="ConsPlusCell"/>
        <w:jc w:val="both"/>
      </w:pPr>
      <w:r w:rsidRPr="00061AB7">
        <w:t>75 5430     8     Огни световые наружные авиационные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5440     2     Устройства осветительные внутренние авиационные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5450     7     Устройства сигнальные внутренние авиационные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5500     8     Агрегаты взлетно-посадочные и винты воздушные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самолетов и вертолетов</w:t>
      </w:r>
    </w:p>
    <w:p w:rsidR="00CC4CF9" w:rsidRPr="00061AB7" w:rsidRDefault="00CC4CF9" w:rsidP="003463F3">
      <w:pPr>
        <w:pStyle w:val="ConsPlusCell"/>
        <w:jc w:val="both"/>
      </w:pPr>
      <w:r w:rsidRPr="00061AB7">
        <w:t>75 5510     2     Шасси самолетов и вертолетов</w:t>
      </w:r>
    </w:p>
    <w:p w:rsidR="00CC4CF9" w:rsidRPr="00061AB7" w:rsidRDefault="00CC4CF9" w:rsidP="003463F3">
      <w:pPr>
        <w:pStyle w:val="ConsPlusCell"/>
        <w:jc w:val="both"/>
      </w:pPr>
      <w:r w:rsidRPr="00061AB7">
        <w:t>75 5520     7     Передвижные устройства шасси самолетов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вертолетов</w:t>
      </w:r>
    </w:p>
    <w:p w:rsidR="00CC4CF9" w:rsidRPr="00061AB7" w:rsidRDefault="00CC4CF9" w:rsidP="003463F3">
      <w:pPr>
        <w:pStyle w:val="ConsPlusCell"/>
        <w:jc w:val="both"/>
      </w:pPr>
      <w:r w:rsidRPr="00061AB7">
        <w:t>75 5530     1     Составные части шасси (кроме передвижных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устройств) самолетов и вертолетов</w:t>
      </w:r>
    </w:p>
    <w:p w:rsidR="00CC4CF9" w:rsidRPr="00061AB7" w:rsidRDefault="00CC4CF9" w:rsidP="003463F3">
      <w:pPr>
        <w:pStyle w:val="ConsPlusCell"/>
        <w:jc w:val="both"/>
      </w:pPr>
      <w:r w:rsidRPr="00061AB7">
        <w:t>75 5540     6     Агрегаты управления шасси и тормозных систем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самолетов и вертолетов</w:t>
      </w:r>
    </w:p>
    <w:p w:rsidR="00CC4CF9" w:rsidRPr="00061AB7" w:rsidRDefault="00CC4CF9" w:rsidP="003463F3">
      <w:pPr>
        <w:pStyle w:val="ConsPlusCell"/>
        <w:jc w:val="both"/>
      </w:pPr>
      <w:r w:rsidRPr="00061AB7">
        <w:t>75 5550     0     Винты воздушные самолетов и вертолетов</w:t>
      </w:r>
    </w:p>
    <w:p w:rsidR="00CC4CF9" w:rsidRPr="00061AB7" w:rsidRDefault="00CC4CF9" w:rsidP="003463F3">
      <w:pPr>
        <w:pStyle w:val="ConsPlusCell"/>
        <w:jc w:val="both"/>
      </w:pPr>
      <w:r w:rsidRPr="00061AB7">
        <w:t>75 5560     5     Агрегаты силовых установок самолетов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вертолетов</w:t>
      </w:r>
    </w:p>
    <w:p w:rsidR="00CC4CF9" w:rsidRPr="00061AB7" w:rsidRDefault="00CC4CF9" w:rsidP="003463F3">
      <w:pPr>
        <w:pStyle w:val="ConsPlusCell"/>
        <w:jc w:val="both"/>
      </w:pPr>
      <w:r w:rsidRPr="00061AB7">
        <w:t>75 5600     1     Средства спасения и десантирования авиационные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5610     6     Средства спасения</w:t>
      </w:r>
    </w:p>
    <w:p w:rsidR="00CC4CF9" w:rsidRPr="00061AB7" w:rsidRDefault="00CC4CF9" w:rsidP="003463F3">
      <w:pPr>
        <w:pStyle w:val="ConsPlusCell"/>
        <w:jc w:val="both"/>
      </w:pPr>
      <w:r w:rsidRPr="00061AB7">
        <w:t>75 5630     5     Парашюты людские</w:t>
      </w:r>
    </w:p>
    <w:p w:rsidR="00CC4CF9" w:rsidRPr="00061AB7" w:rsidRDefault="00CC4CF9" w:rsidP="003463F3">
      <w:pPr>
        <w:pStyle w:val="ConsPlusCell"/>
        <w:jc w:val="both"/>
      </w:pPr>
      <w:r w:rsidRPr="00061AB7">
        <w:t>75 5650     4     Парашюты грузовые</w:t>
      </w:r>
    </w:p>
    <w:p w:rsidR="00CC4CF9" w:rsidRPr="00061AB7" w:rsidRDefault="00CC4CF9" w:rsidP="003463F3">
      <w:pPr>
        <w:pStyle w:val="ConsPlusCell"/>
        <w:jc w:val="both"/>
      </w:pPr>
      <w:r w:rsidRPr="00061AB7">
        <w:t>75 5700     5     Системы и агрегаты противообледенения,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жизнеобеспечения авиационные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5710     5     Системы и агрегаты противообледенения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авиационные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5730     9     Агрегаты и устройства кондиционирования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авиационные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5750     8     Системы и агрегаты противопожарной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безопасности авиационные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5900     2     Запасные части агрегатов летательных аппаратов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их двигателей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75 6000     2     Оборудование аэродромное и средства наземного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обслуживания авиационной техники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75 6100     6     Оборудование аэродромное эксплуатационное</w:t>
      </w:r>
    </w:p>
    <w:p w:rsidR="00CC4CF9" w:rsidRPr="00061AB7" w:rsidRDefault="00CC4CF9" w:rsidP="003463F3">
      <w:pPr>
        <w:pStyle w:val="ConsPlusCell"/>
        <w:jc w:val="both"/>
      </w:pPr>
      <w:r w:rsidRPr="00061AB7">
        <w:t>75 6110     0     Машины заправочные аэродромные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6120     5     Источники энергии наземные авиационные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6130     0     Машины теплотехнические аэродромные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6140     4     Средства уборки, очистки летательных аппаратов</w:t>
      </w:r>
    </w:p>
    <w:p w:rsidR="00CC4CF9" w:rsidRPr="00061AB7" w:rsidRDefault="00CC4CF9" w:rsidP="003463F3">
      <w:pPr>
        <w:pStyle w:val="ConsPlusCell"/>
        <w:jc w:val="both"/>
      </w:pPr>
      <w:r w:rsidRPr="00061AB7">
        <w:t>75 6150     9     Средства подъемно-транспортные аэродромные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(трапы самоходные, подъемники грузовые и др.)</w:t>
      </w:r>
    </w:p>
    <w:p w:rsidR="00CC4CF9" w:rsidRPr="00061AB7" w:rsidRDefault="00CC4CF9" w:rsidP="003463F3">
      <w:pPr>
        <w:pStyle w:val="ConsPlusCell"/>
        <w:jc w:val="both"/>
      </w:pPr>
      <w:r w:rsidRPr="00061AB7">
        <w:t>75 6170     8     Средства торможения и удержания аэродромные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6180     2     Оборудование аэродромное прочее</w:t>
      </w:r>
    </w:p>
    <w:p w:rsidR="00CC4CF9" w:rsidRPr="00061AB7" w:rsidRDefault="00CC4CF9" w:rsidP="003463F3">
      <w:pPr>
        <w:pStyle w:val="ConsPlusCell"/>
        <w:jc w:val="both"/>
      </w:pPr>
      <w:r w:rsidRPr="00061AB7">
        <w:t>75 6300     3     Средства наземного обслуживания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75 6310     8     Средства доступа авиационные (лестницы,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стремянки и др.)</w:t>
      </w:r>
    </w:p>
    <w:p w:rsidR="00CC4CF9" w:rsidRPr="00061AB7" w:rsidRDefault="00CC4CF9" w:rsidP="003463F3">
      <w:pPr>
        <w:pStyle w:val="ConsPlusCell"/>
        <w:jc w:val="both"/>
      </w:pPr>
      <w:r w:rsidRPr="00061AB7">
        <w:t>75 6320     2     Средства подъемные авиационные (домкраты,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краны и др.)</w:t>
      </w:r>
    </w:p>
    <w:p w:rsidR="00CC4CF9" w:rsidRPr="00061AB7" w:rsidRDefault="00CC4CF9" w:rsidP="003463F3">
      <w:pPr>
        <w:pStyle w:val="ConsPlusCell"/>
        <w:jc w:val="both"/>
      </w:pPr>
      <w:r w:rsidRPr="00061AB7">
        <w:t>75 6330     7     Средства буксировки и швартовки аэродромные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6340     1     Средства монтажа и демонтажа аэродромные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6350     6     Средства проверки и измерения аэродромные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6360     0     Средства защиты летательных аппаратов и 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двигателей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75 6370     5     Инвентарь эксплуатационный аэродромный</w:t>
      </w:r>
    </w:p>
    <w:p w:rsidR="00CC4CF9" w:rsidRPr="00061AB7" w:rsidRDefault="00CC4CF9" w:rsidP="003463F3">
      <w:pPr>
        <w:pStyle w:val="ConsPlusCell"/>
        <w:jc w:val="both"/>
      </w:pPr>
      <w:r w:rsidRPr="00061AB7">
        <w:t>75 6380     2     Элементы средств наземного обслуживания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авиационной техники</w:t>
      </w:r>
    </w:p>
    <w:p w:rsidR="00CC4CF9" w:rsidRPr="00061AB7" w:rsidRDefault="00CC4CF9" w:rsidP="003463F3">
      <w:pPr>
        <w:pStyle w:val="ConsPlusCell"/>
        <w:jc w:val="both"/>
      </w:pPr>
      <w:r w:rsidRPr="00061AB7">
        <w:t>75 6900     5     Запасные части оборудования аэродромного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средств наземного обслуживания авиационной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техники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75 7000     5     Узлы и детали, оборудование бытовое авиационное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75 7200     2     Узлы и детали самолетов и вертолетов гражданских</w:t>
      </w:r>
    </w:p>
    <w:p w:rsidR="00CC4CF9" w:rsidRPr="00061AB7" w:rsidRDefault="00CC4CF9" w:rsidP="003463F3">
      <w:pPr>
        <w:pStyle w:val="ConsPlusCell"/>
        <w:jc w:val="both"/>
      </w:pPr>
      <w:r w:rsidRPr="00061AB7">
        <w:t>75 7300     6     Узлы и детали двигателей авиационных</w:t>
      </w:r>
    </w:p>
    <w:p w:rsidR="00CC4CF9" w:rsidRPr="00061AB7" w:rsidRDefault="00CC4CF9" w:rsidP="003463F3">
      <w:pPr>
        <w:pStyle w:val="ConsPlusCell"/>
        <w:jc w:val="both"/>
      </w:pPr>
      <w:r w:rsidRPr="00061AB7">
        <w:t>75 7400     1     Узлы и детали приборов летательных аппаратов</w:t>
      </w:r>
    </w:p>
    <w:p w:rsidR="00CC4CF9" w:rsidRPr="00061AB7" w:rsidRDefault="00CC4CF9" w:rsidP="003463F3">
      <w:pPr>
        <w:pStyle w:val="ConsPlusCell"/>
        <w:jc w:val="both"/>
      </w:pPr>
      <w:r w:rsidRPr="00061AB7">
        <w:t>75 7500     3     Узлы и детали агрегатов летательных аппаратов</w:t>
      </w:r>
    </w:p>
    <w:p w:rsidR="00CC4CF9" w:rsidRPr="00061AB7" w:rsidRDefault="00CC4CF9" w:rsidP="003463F3">
      <w:pPr>
        <w:pStyle w:val="ConsPlusCell"/>
        <w:jc w:val="both"/>
      </w:pPr>
      <w:r w:rsidRPr="00061AB7">
        <w:t>75 7600     7     Узлы и детали средств наземного обслуживания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авиационной техники</w:t>
      </w:r>
    </w:p>
    <w:p w:rsidR="00CC4CF9" w:rsidRPr="00061AB7" w:rsidRDefault="00CC4CF9" w:rsidP="003463F3">
      <w:pPr>
        <w:pStyle w:val="ConsPlusCell"/>
        <w:jc w:val="both"/>
      </w:pPr>
      <w:r w:rsidRPr="00061AB7">
        <w:t>75 7800     4     Оборудование бытовое авиационное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75 7810     9     Оборудование буфетно-кухонное авиационное</w:t>
      </w:r>
    </w:p>
    <w:p w:rsidR="00CC4CF9" w:rsidRPr="00061AB7" w:rsidRDefault="00CC4CF9" w:rsidP="003463F3">
      <w:pPr>
        <w:pStyle w:val="ConsPlusCell"/>
        <w:jc w:val="both"/>
      </w:pPr>
      <w:r w:rsidRPr="00061AB7">
        <w:t>75 7820     3     Оборудование пассажирское и экипажное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авиационное</w:t>
      </w:r>
    </w:p>
    <w:p w:rsidR="00CC4CF9" w:rsidRPr="00061AB7" w:rsidRDefault="00CC4CF9" w:rsidP="003463F3">
      <w:pPr>
        <w:pStyle w:val="ConsPlusCell"/>
        <w:jc w:val="both"/>
      </w:pPr>
      <w:r w:rsidRPr="00061AB7">
        <w:t>75 7830     8     Оборудование санитарно-техническое авиационное</w:t>
      </w:r>
    </w:p>
    <w:p w:rsidR="00CC4CF9" w:rsidRPr="00061AB7" w:rsidRDefault="00CC4CF9" w:rsidP="003463F3">
      <w:pPr>
        <w:pStyle w:val="ConsPlusCell"/>
        <w:jc w:val="both"/>
      </w:pPr>
      <w:r w:rsidRPr="00061AB7">
        <w:t>75 7840     2     Оборудование аварийно-спасательное авиационное</w:t>
      </w:r>
    </w:p>
    <w:p w:rsidR="00CC4CF9" w:rsidRPr="00061AB7" w:rsidRDefault="00CC4CF9" w:rsidP="003463F3">
      <w:pPr>
        <w:pStyle w:val="ConsPlusCell"/>
        <w:jc w:val="both"/>
      </w:pPr>
      <w:r w:rsidRPr="00061AB7">
        <w:t>75 7850     7     Оборудование багажно-грузовое авиационное</w:t>
      </w:r>
    </w:p>
    <w:p w:rsidR="00CC4CF9" w:rsidRPr="00061AB7" w:rsidRDefault="00CC4CF9" w:rsidP="003463F3">
      <w:pPr>
        <w:pStyle w:val="ConsPlusCell"/>
        <w:jc w:val="both"/>
      </w:pPr>
      <w:r w:rsidRPr="00061AB7">
        <w:t>75 7860     1     Замки и фурнитура авиационные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75 8000     8     Узлы и детали авиационные нормализованные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75 8100     1     Детали крепежные авиационные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8200     5     Детали крепежные авиационные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75 8300     9     Арматура, узлы и детали приборов 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электрооборудования авиационных</w:t>
      </w:r>
    </w:p>
    <w:p w:rsidR="00CC4CF9" w:rsidRPr="00061AB7" w:rsidRDefault="00CC4CF9" w:rsidP="003463F3">
      <w:pPr>
        <w:pStyle w:val="ConsPlusCell"/>
        <w:jc w:val="both"/>
      </w:pPr>
      <w:r w:rsidRPr="00061AB7">
        <w:t>75 8400     2     Узлы и детали уплотнительные авиационные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8500     6     Трубопроводы гибкие авиационные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8600     7     Трубопроводы гибкие авиационные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8700     3     Полуфабрикаты авиационные (штамповки, поковки,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литье и др.)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75 9000     0     Узлы и детали авиационные стандартизованные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75 9100     4     Болты авиационные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9200     8     Винты, шурупы авиационные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9300     1     Заклепки, шпильки, штифты, валики авиационные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9400     5     Гайки, шайбы, кольца авиационные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9500     9     Аппаратура, узлы и детали приборов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оборудования авиационных</w:t>
      </w:r>
    </w:p>
    <w:p w:rsidR="00CC4CF9" w:rsidRPr="00061AB7" w:rsidRDefault="00CC4CF9" w:rsidP="003463F3">
      <w:pPr>
        <w:pStyle w:val="ConsPlusCell"/>
        <w:jc w:val="both"/>
      </w:pPr>
      <w:r w:rsidRPr="00061AB7">
        <w:t>75 9600     2     Узлы и детали уплотнительные авиационные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9700     6     Рукава соединительные авиационные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9800     2     Рукава соединительные авиационные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75 9900     3     Узлы и детали авиационные прочие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 xml:space="preserve">    (коды 80 0000 - 80 8500 введены Изменениями N 1 - 11 ОКП)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80 0000     8     АВАРИЙНО-СПАСАТЕЛЬНЫЕ СРЕДСТВА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СПЕЦИАЛИЗИРОВАННЫЕ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80 1000     0     Транспортные средства, предназначенные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аварийно-спасательных работ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80 1100     4     Авиационная техника, предназначенная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аварийно-спасательных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1110     9     Самолеты, предназначенные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аварийно-спасательных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1120     3     Вертолеты, предназначенные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аварийно-спасательных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1130     8     Аварийно-спасательные средства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десантирования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80 1200     8     Автомобильная техника, предназначенная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аварийно-спасательных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1210     2     Автомобили, предназначенные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аварийно-спасательных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1300     1     Тракторы, бульдозеры, предназначенные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аварийно-спасательных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1310     6     Тракторы, предназначенные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аварийно-спасательных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1320     0     Бульдозеры, предназначенные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аварийно-спасательных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1400     5     Водный транспорт и плавательные средства,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предназначенные для аварийно-спасательных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1410     0     Катера, предназначенные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аварийно-спасательных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1470     7     Плоты, предназначенные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аварийно-спасательных работ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80 2000     3     Оборудование, установки, комплексы, снаряжение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ведения аварийно-спасательных работ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80 2100     7     Оборудование поисково-спасательное</w:t>
      </w:r>
    </w:p>
    <w:p w:rsidR="00CC4CF9" w:rsidRPr="00061AB7" w:rsidRDefault="00CC4CF9" w:rsidP="003463F3">
      <w:pPr>
        <w:pStyle w:val="ConsPlusCell"/>
        <w:jc w:val="both"/>
      </w:pPr>
      <w:r w:rsidRPr="00061AB7">
        <w:t>80 2200     0     Оборудование горноспасательное</w:t>
      </w:r>
    </w:p>
    <w:p w:rsidR="00CC4CF9" w:rsidRPr="00061AB7" w:rsidRDefault="00CC4CF9" w:rsidP="003463F3">
      <w:pPr>
        <w:pStyle w:val="ConsPlusCell"/>
        <w:jc w:val="both"/>
      </w:pPr>
      <w:r w:rsidRPr="00061AB7">
        <w:t>80 2210     5     Аппараты горноспасательные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80 2220     0     Компрессоры кислородные, применяемые для ведения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аварийно-спасательных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2230     4     Оборудование для ведения горноспасательных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2300     4     Оборудование газоспасательное специализированное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80 2400     8     Оборудование противопожарное специализированное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ведения аварийно-спасательных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2410     2     Гидранты для ведения аварийно-спасательных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2420     7     Установки пожаротушения для ведения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аварийно-спасательных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2500     1     Оборудование противофонтанное для ведения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аварийно-спасательных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2600     5     Установки, комплексы для ведения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аварийно-спасательных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2610     0     Установки по производству дезинфицирующих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средств для ведения аварийно-спасательных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2620     4     Комплексы локализации и нейтрализации нефтяных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пятен на грунте и воде, предназначенные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аварийно-спасательных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2630     9     Комплексы средств для сбора сыпучих токсичных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материалов, предназначенные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аварийно-спасательных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2640     3     Роботы для ликвидации последствий после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радиационных аварий</w:t>
      </w:r>
    </w:p>
    <w:p w:rsidR="00CC4CF9" w:rsidRPr="00061AB7" w:rsidRDefault="00CC4CF9" w:rsidP="003463F3">
      <w:pPr>
        <w:pStyle w:val="ConsPlusCell"/>
        <w:jc w:val="both"/>
      </w:pPr>
      <w:r w:rsidRPr="00061AB7">
        <w:t>80 2700     9     Снаряжение специализированное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аварийно-спасательных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2710     3     Комплекты защитной одежды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аварийно-спасательных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2720     8     Дыхательные аппараты для ведения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аварийно-спасательных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2800     2     Оборудование и изделия медицинские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санитарно-гигиенические предметы,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предназначенные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аварийно-спасательных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2810     7     Медицинское оборудование и изделия,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предназначенные для аварийно-спасательных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2820     1     Санитарно-гигиенические предметы,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предназначенные для аварийно-спасательных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работ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80 3000     6     Средства связи и управления, системы и приборы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ведения аварийно-спасательных работ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80 3100     0     Системы и приборы контрольные для ведения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аварийно-спасательных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3110     4     Приборы газового контроля, предназначенные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аварийно-спасательных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3120     9     Приборы проверки герметичности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специализированных костюмов и шлемов,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предназначенные для аварийно-спасательных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3200     3     Сигнализаторы для ведения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аварийно-спасательных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3210     8     Сигнализаторы спасателей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80 3300     7     Акустические и тепловые приборы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аварийно-спасательных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3310     1     Приборы акустические для аварийно-спасательных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3320     6     Приборы тепловые для аварийно-спасательных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работ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80 4000     9     Агрегаты и их составные части для ведения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аварийно-спасательных работ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80 4100     2     Агрегаты гидравлические и их составные части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ведения аварийно-спасательных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4110     7     Насосные установки для ведения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аварийно-спасательных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4140     0     Насосы, применяемые для аварийно-спасательных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4200     6     Агрегаты пневматические и их составные части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ведения аварийно-спасательных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4210     0     Компрессоры для ведения аварийно-спасательных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4290     7     Баллоны высокого давления, предназначенные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аварийно-спасательных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4300     0     Агрегаты электрические и их составные части,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предназначенные для аварийно-спасательных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4310     4     Электроагрегаты дизельные, предназначенные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аварийно-спасательных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4330     3     Электродвигатели, предназначенные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аварийно-спасательных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4390     0     Осветительное оборудование для ведения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аварийно-спасательных работ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80 5000     1     Комплекты аварийно-спасательные, инструмент,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приспособления и их составные части, материалы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80 5100     5     Комплекты аварийно-спасательные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80 5110     0     Гидравлические комплекты аварийно-спасательные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80 5200     9     Инструмент аварийно-спасательный</w:t>
      </w:r>
    </w:p>
    <w:p w:rsidR="00CC4CF9" w:rsidRPr="00061AB7" w:rsidRDefault="00CC4CF9" w:rsidP="003463F3">
      <w:pPr>
        <w:pStyle w:val="ConsPlusCell"/>
        <w:jc w:val="both"/>
      </w:pPr>
      <w:r w:rsidRPr="00061AB7">
        <w:t>80 5210     3     Инструмент для резки металла, применяемый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аварийно-спасательных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5220     8     Инструмент для сверления отверстий, применяемый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аварийно-спасательных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5300     2     Домкраты, расширители, цилиндры силовые,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толкатели для ведения аварийно-спасательных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5310     7     Домкраты для ведения аварийно-спасательных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5320     1     Расширители для ведения аварийно-спасательных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5330     6     Цилиндры силовые для ведения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аварийно-спасательных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5340     0     Толкатели для ведения аварийно-спасательных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5900     4     Шланги, удлинители, катушки для ведения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аварийно-спасательных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5910     9     Шланги армированные для ведения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аварийно-спасательных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5920     3     Удлинители для ведения аварийно-спасательных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5930     8     Катушки, применяемые для аварийно-спасательных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работ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80 6000     4     Узлы и детали для аварийно-спасательных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специализированные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80 6100     8     Крепежные детали, предназначенные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аварийно-спасательных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6110     2     Болты, предназначенные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аварийно-спасательных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6120     7     Гайки, предназначенные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аварийно-спасательных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6130     1     Шайбы, предназначенные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аварийно-спасательных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6200     1     Арматура трубопроводная, предназначенная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аварийно-спасательных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6210     6     Штуцера, предназначенные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аварийно-спасательных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6220     0     Уплотнители, предназначенные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аварийно-спасательных работ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80 7000     7     Видео-, кино-, фотоматериалы, пособия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учебно-наглядные, программно-технические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комплексы по тематике аварийно-спасательных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работ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80 7100     0     Пособия экранные по тематике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аварийно-спасательных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7110     5     Видеофильмы по тематике аварийно-спасательных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7120     0     Кинофильмы, кинофрагменты, диафильмы по тематике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аварийно-спасательных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7200     4     Пособия учебно-наглядные</w:t>
      </w:r>
    </w:p>
    <w:p w:rsidR="00CC4CF9" w:rsidRPr="00061AB7" w:rsidRDefault="00CC4CF9" w:rsidP="003463F3">
      <w:pPr>
        <w:pStyle w:val="ConsPlusCell"/>
        <w:jc w:val="both"/>
      </w:pPr>
      <w:r w:rsidRPr="00061AB7">
        <w:t>80 7210     9     Оборудование для обучения специалистов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аварийно-спасательных служб</w:t>
      </w:r>
    </w:p>
    <w:p w:rsidR="00CC4CF9" w:rsidRPr="00061AB7" w:rsidRDefault="00CC4CF9" w:rsidP="003463F3">
      <w:pPr>
        <w:pStyle w:val="ConsPlusCell"/>
        <w:jc w:val="both"/>
      </w:pPr>
      <w:r w:rsidRPr="00061AB7">
        <w:t>80 7220     3     Оборудование лабораторное и тренажеры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обучения специалистов аварийно-спасательных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служб</w:t>
      </w:r>
    </w:p>
    <w:p w:rsidR="00CC4CF9" w:rsidRPr="00061AB7" w:rsidRDefault="00CC4CF9" w:rsidP="003463F3">
      <w:pPr>
        <w:pStyle w:val="ConsPlusCell"/>
        <w:jc w:val="both"/>
      </w:pPr>
      <w:r w:rsidRPr="00061AB7">
        <w:t>80 7230     8     Средства обучения печатные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80 7240     2     Средства обучения экранно-звуковые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80 8000     0     Узлы, детали, запасные части к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аварийно-спасательным средствам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80 8100     3     Узлы, детали, запасные части к транспортным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аварийно-спасательным средствам</w:t>
      </w:r>
    </w:p>
    <w:p w:rsidR="00CC4CF9" w:rsidRPr="00061AB7" w:rsidRDefault="00CC4CF9" w:rsidP="003463F3">
      <w:pPr>
        <w:pStyle w:val="ConsPlusCell"/>
        <w:jc w:val="both"/>
      </w:pPr>
      <w:r w:rsidRPr="00061AB7">
        <w:t>80 8200     7     Узлы, детали, запасные части к оборудованию,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установкам, комплексам и снаряжению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специализированному для аварийно-спасательных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8300     0     Узлы, детали, запасные части к средствам связи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управления, системам и приборам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специализированным для аварийно-спасательных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80 8400     4     Узлы, детали, запасные части к агрегатам и 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составным частям</w:t>
      </w:r>
    </w:p>
    <w:p w:rsidR="00CC4CF9" w:rsidRPr="00061AB7" w:rsidRDefault="00CC4CF9" w:rsidP="003463F3">
      <w:pPr>
        <w:pStyle w:val="ConsPlusCell"/>
        <w:jc w:val="both"/>
      </w:pPr>
      <w:r w:rsidRPr="00061AB7">
        <w:t>80 8500     8     Узлы, детали, запасные части к комплектам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аварийно-спасательным, инструменту,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приспособлениям и их составным частям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81 0000     6     ПРОДУКЦИЯ ТЕКСТИЛЬНОЙ ПРОМЫШЛЕННОСТИ (БЕЗ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ПРЯЖИ, ТКАНЕЙ, НЕТКАНЫХ МАТЕРИАЛОВ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ТРИКОТАЖНЫХ ИЗДЕЛИЙ)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81 1000     2     Продукция переработки растительных и животных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волокон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81 1100     6     Волокно хлопковое и линт хлопковый</w:t>
      </w:r>
    </w:p>
    <w:p w:rsidR="00CC4CF9" w:rsidRPr="00061AB7" w:rsidRDefault="00CC4CF9" w:rsidP="003463F3">
      <w:pPr>
        <w:pStyle w:val="ConsPlusCell"/>
        <w:jc w:val="both"/>
      </w:pPr>
      <w:r w:rsidRPr="00061AB7">
        <w:t>81 1110     0     Волокно хлопковое /</w:t>
      </w:r>
    </w:p>
    <w:p w:rsidR="00CC4CF9" w:rsidRPr="00061AB7" w:rsidRDefault="00CC4CF9" w:rsidP="003463F3">
      <w:pPr>
        <w:pStyle w:val="ConsPlusCell"/>
        <w:jc w:val="both"/>
      </w:pPr>
      <w:r w:rsidRPr="00061AB7">
        <w:t>81 1111     6     - тонковолокнистых сортов хлопчатника</w:t>
      </w:r>
    </w:p>
    <w:p w:rsidR="00CC4CF9" w:rsidRPr="00061AB7" w:rsidRDefault="00CC4CF9" w:rsidP="003463F3">
      <w:pPr>
        <w:pStyle w:val="ConsPlusCell"/>
        <w:jc w:val="both"/>
      </w:pPr>
      <w:r w:rsidRPr="00061AB7">
        <w:t>81 1112     1     - средневолокнистых сортов хлопчатника</w:t>
      </w:r>
    </w:p>
    <w:p w:rsidR="00CC4CF9" w:rsidRPr="00061AB7" w:rsidRDefault="00CC4CF9" w:rsidP="003463F3">
      <w:pPr>
        <w:pStyle w:val="ConsPlusCell"/>
        <w:jc w:val="both"/>
      </w:pPr>
      <w:r w:rsidRPr="00061AB7">
        <w:t>81 1130     5     Линт хлопковый /</w:t>
      </w:r>
    </w:p>
    <w:p w:rsidR="00CC4CF9" w:rsidRPr="00061AB7" w:rsidRDefault="00CC4CF9" w:rsidP="003463F3">
      <w:pPr>
        <w:pStyle w:val="ConsPlusCell"/>
        <w:jc w:val="both"/>
      </w:pPr>
      <w:r w:rsidRPr="00061AB7">
        <w:t>81 1131     5     - I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81 1132     0     - II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81 1133     6     - III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81 1134     1     - IV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81 1200     1     Волокна льняные, конопли, кенафа и джута</w:t>
      </w:r>
    </w:p>
    <w:p w:rsidR="00CC4CF9" w:rsidRPr="00061AB7" w:rsidRDefault="00CC4CF9" w:rsidP="003463F3">
      <w:pPr>
        <w:pStyle w:val="ConsPlusCell"/>
        <w:jc w:val="both"/>
      </w:pPr>
      <w:r w:rsidRPr="00061AB7">
        <w:t>81 1210     4     Волокно льняное (включая луб)</w:t>
      </w:r>
    </w:p>
    <w:p w:rsidR="00CC4CF9" w:rsidRPr="00061AB7" w:rsidRDefault="00CC4CF9" w:rsidP="003463F3">
      <w:pPr>
        <w:pStyle w:val="ConsPlusCell"/>
        <w:jc w:val="both"/>
      </w:pPr>
      <w:r w:rsidRPr="00061AB7">
        <w:t>81 1211     5     Волокно льняное длинное</w:t>
      </w:r>
    </w:p>
    <w:p w:rsidR="00CC4CF9" w:rsidRPr="00061AB7" w:rsidRDefault="00CC4CF9" w:rsidP="003463F3">
      <w:pPr>
        <w:pStyle w:val="ConsPlusCell"/>
        <w:jc w:val="both"/>
      </w:pPr>
      <w:r w:rsidRPr="00061AB7">
        <w:t>81 1212     5     Волокно льняное короткое</w:t>
      </w:r>
    </w:p>
    <w:p w:rsidR="00CC4CF9" w:rsidRPr="00061AB7" w:rsidRDefault="00CC4CF9" w:rsidP="003463F3">
      <w:pPr>
        <w:pStyle w:val="ConsPlusCell"/>
        <w:jc w:val="both"/>
      </w:pPr>
      <w:r w:rsidRPr="00061AB7">
        <w:t>81 1213     0     Луб льняной длинный</w:t>
      </w:r>
    </w:p>
    <w:p w:rsidR="00CC4CF9" w:rsidRPr="00061AB7" w:rsidRDefault="00CC4CF9" w:rsidP="003463F3">
      <w:pPr>
        <w:pStyle w:val="ConsPlusCell"/>
        <w:jc w:val="both"/>
      </w:pPr>
      <w:r w:rsidRPr="00061AB7">
        <w:t>81 1214     6     Луб льняной короткий</w:t>
      </w:r>
    </w:p>
    <w:p w:rsidR="00CC4CF9" w:rsidRPr="00061AB7" w:rsidRDefault="00CC4CF9" w:rsidP="003463F3">
      <w:pPr>
        <w:pStyle w:val="ConsPlusCell"/>
        <w:jc w:val="both"/>
      </w:pPr>
      <w:r w:rsidRPr="00061AB7">
        <w:t>81 1215     1     Лента льняная лубяная</w:t>
      </w:r>
    </w:p>
    <w:p w:rsidR="00CC4CF9" w:rsidRPr="00061AB7" w:rsidRDefault="00CC4CF9" w:rsidP="003463F3">
      <w:pPr>
        <w:pStyle w:val="ConsPlusCell"/>
        <w:jc w:val="both"/>
      </w:pPr>
      <w:r w:rsidRPr="00061AB7">
        <w:t>81 1216     7     Лента из льняного короткого или длинного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81 1220     9     Волокно конопли (пеньковое) /</w:t>
      </w:r>
    </w:p>
    <w:p w:rsidR="00CC4CF9" w:rsidRPr="00061AB7" w:rsidRDefault="00CC4CF9" w:rsidP="003463F3">
      <w:pPr>
        <w:pStyle w:val="ConsPlusCell"/>
        <w:jc w:val="both"/>
      </w:pPr>
      <w:r w:rsidRPr="00061AB7">
        <w:t>81 1221     4     - длинное</w:t>
      </w:r>
    </w:p>
    <w:p w:rsidR="00CC4CF9" w:rsidRPr="00061AB7" w:rsidRDefault="00CC4CF9" w:rsidP="003463F3">
      <w:pPr>
        <w:pStyle w:val="ConsPlusCell"/>
        <w:jc w:val="both"/>
      </w:pPr>
      <w:r w:rsidRPr="00061AB7">
        <w:t>81 1222     9     - короткое</w:t>
      </w:r>
    </w:p>
    <w:p w:rsidR="00CC4CF9" w:rsidRPr="00061AB7" w:rsidRDefault="00CC4CF9" w:rsidP="003463F3">
      <w:pPr>
        <w:pStyle w:val="ConsPlusCell"/>
        <w:jc w:val="both"/>
      </w:pPr>
      <w:r w:rsidRPr="00061AB7">
        <w:t>81 1225     6     Лента из короткой пеньки</w:t>
      </w:r>
    </w:p>
    <w:p w:rsidR="00CC4CF9" w:rsidRPr="00061AB7" w:rsidRDefault="00CC4CF9" w:rsidP="003463F3">
      <w:pPr>
        <w:pStyle w:val="ConsPlusCell"/>
        <w:jc w:val="both"/>
      </w:pPr>
      <w:r w:rsidRPr="00061AB7">
        <w:t>81 1230     3     Волокно кенафа и джута /</w:t>
      </w:r>
    </w:p>
    <w:p w:rsidR="00CC4CF9" w:rsidRPr="00061AB7" w:rsidRDefault="00CC4CF9" w:rsidP="003463F3">
      <w:pPr>
        <w:pStyle w:val="ConsPlusCell"/>
        <w:jc w:val="both"/>
      </w:pPr>
      <w:r w:rsidRPr="00061AB7">
        <w:t>81 1231     9     - длинное</w:t>
      </w:r>
    </w:p>
    <w:p w:rsidR="00CC4CF9" w:rsidRPr="00061AB7" w:rsidRDefault="00CC4CF9" w:rsidP="003463F3">
      <w:pPr>
        <w:pStyle w:val="ConsPlusCell"/>
        <w:jc w:val="both"/>
      </w:pPr>
      <w:r w:rsidRPr="00061AB7">
        <w:t>81 1232     4     - короткое</w:t>
      </w:r>
    </w:p>
    <w:p w:rsidR="00CC4CF9" w:rsidRPr="00061AB7" w:rsidRDefault="00CC4CF9" w:rsidP="003463F3">
      <w:pPr>
        <w:pStyle w:val="ConsPlusCell"/>
        <w:jc w:val="both"/>
      </w:pPr>
      <w:r w:rsidRPr="00061AB7">
        <w:t>81 1300     3     Материалы чесаные лубоволокнистые</w:t>
      </w:r>
    </w:p>
    <w:p w:rsidR="00CC4CF9" w:rsidRPr="00061AB7" w:rsidRDefault="00CC4CF9" w:rsidP="003463F3">
      <w:pPr>
        <w:pStyle w:val="ConsPlusCell"/>
        <w:jc w:val="both"/>
      </w:pPr>
      <w:r w:rsidRPr="00061AB7">
        <w:t>81 1310     8     Льноматериалы чесаные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1311     3     Лен чесаный</w:t>
      </w:r>
    </w:p>
    <w:p w:rsidR="00CC4CF9" w:rsidRPr="00061AB7" w:rsidRDefault="00CC4CF9" w:rsidP="003463F3">
      <w:pPr>
        <w:pStyle w:val="ConsPlusCell"/>
        <w:jc w:val="both"/>
      </w:pPr>
      <w:r w:rsidRPr="00061AB7">
        <w:t>81 1312     9     Очесы льна</w:t>
      </w:r>
    </w:p>
    <w:p w:rsidR="00CC4CF9" w:rsidRPr="00061AB7" w:rsidRDefault="00CC4CF9" w:rsidP="003463F3">
      <w:pPr>
        <w:pStyle w:val="ConsPlusCell"/>
        <w:jc w:val="both"/>
      </w:pPr>
      <w:r w:rsidRPr="00061AB7">
        <w:t>81 1313     4     Луб льняной чесаный</w:t>
      </w:r>
    </w:p>
    <w:p w:rsidR="00CC4CF9" w:rsidRPr="00061AB7" w:rsidRDefault="00CC4CF9" w:rsidP="003463F3">
      <w:pPr>
        <w:pStyle w:val="ConsPlusCell"/>
        <w:jc w:val="both"/>
      </w:pPr>
      <w:r w:rsidRPr="00061AB7">
        <w:t>81 1314     2     Очесы луба</w:t>
      </w:r>
    </w:p>
    <w:p w:rsidR="00CC4CF9" w:rsidRPr="00061AB7" w:rsidRDefault="00CC4CF9" w:rsidP="003463F3">
      <w:pPr>
        <w:pStyle w:val="ConsPlusCell"/>
        <w:jc w:val="both"/>
      </w:pPr>
      <w:r w:rsidRPr="00061AB7">
        <w:t>81 1320     2     Пенька чесаная и очесы пеньковые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81 1321     8     Пенька чесаная</w:t>
      </w:r>
    </w:p>
    <w:p w:rsidR="00CC4CF9" w:rsidRPr="00061AB7" w:rsidRDefault="00CC4CF9" w:rsidP="003463F3">
      <w:pPr>
        <w:pStyle w:val="ConsPlusCell"/>
        <w:jc w:val="both"/>
      </w:pPr>
      <w:r w:rsidRPr="00061AB7">
        <w:t>81 1322     3     Очесы пеньковые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81 1330     7     Джут чесаный и очесы джута</w:t>
      </w:r>
    </w:p>
    <w:p w:rsidR="00CC4CF9" w:rsidRPr="00061AB7" w:rsidRDefault="00CC4CF9" w:rsidP="003463F3">
      <w:pPr>
        <w:pStyle w:val="ConsPlusCell"/>
        <w:jc w:val="both"/>
      </w:pPr>
      <w:r w:rsidRPr="00061AB7">
        <w:t>81 1331     2     Джут чесаный</w:t>
      </w:r>
    </w:p>
    <w:p w:rsidR="00CC4CF9" w:rsidRPr="00061AB7" w:rsidRDefault="00CC4CF9" w:rsidP="003463F3">
      <w:pPr>
        <w:pStyle w:val="ConsPlusCell"/>
        <w:jc w:val="both"/>
      </w:pPr>
      <w:r w:rsidRPr="00061AB7">
        <w:t>81 1332     8     Очесы джута</w:t>
      </w:r>
    </w:p>
    <w:p w:rsidR="00CC4CF9" w:rsidRPr="00061AB7" w:rsidRDefault="00CC4CF9" w:rsidP="003463F3">
      <w:pPr>
        <w:pStyle w:val="ConsPlusCell"/>
        <w:jc w:val="both"/>
      </w:pPr>
      <w:r w:rsidRPr="00061AB7">
        <w:t>81 1400     7     Шерсть мытая</w:t>
      </w:r>
    </w:p>
    <w:p w:rsidR="00CC4CF9" w:rsidRPr="00061AB7" w:rsidRDefault="00CC4CF9" w:rsidP="003463F3">
      <w:pPr>
        <w:pStyle w:val="ConsPlusCell"/>
        <w:jc w:val="both"/>
      </w:pPr>
      <w:r w:rsidRPr="00061AB7">
        <w:t>81 1410     1     Шерсть мытая натуральная /</w:t>
      </w:r>
    </w:p>
    <w:p w:rsidR="00CC4CF9" w:rsidRPr="00061AB7" w:rsidRDefault="00CC4CF9" w:rsidP="003463F3">
      <w:pPr>
        <w:pStyle w:val="ConsPlusCell"/>
        <w:jc w:val="both"/>
      </w:pPr>
      <w:r w:rsidRPr="00061AB7">
        <w:t>81 1411     7     - тонкая</w:t>
      </w:r>
    </w:p>
    <w:p w:rsidR="00CC4CF9" w:rsidRPr="00061AB7" w:rsidRDefault="00CC4CF9" w:rsidP="003463F3">
      <w:pPr>
        <w:pStyle w:val="ConsPlusCell"/>
        <w:jc w:val="both"/>
      </w:pPr>
      <w:r w:rsidRPr="00061AB7">
        <w:t>81 1412     2     - полутонкая</w:t>
      </w:r>
    </w:p>
    <w:p w:rsidR="00CC4CF9" w:rsidRPr="00061AB7" w:rsidRDefault="00CC4CF9" w:rsidP="003463F3">
      <w:pPr>
        <w:pStyle w:val="ConsPlusCell"/>
        <w:jc w:val="both"/>
      </w:pPr>
      <w:r w:rsidRPr="00061AB7">
        <w:t>81 1413     8     - полугрубая</w:t>
      </w:r>
    </w:p>
    <w:p w:rsidR="00CC4CF9" w:rsidRPr="00061AB7" w:rsidRDefault="00CC4CF9" w:rsidP="003463F3">
      <w:pPr>
        <w:pStyle w:val="ConsPlusCell"/>
        <w:jc w:val="both"/>
      </w:pPr>
      <w:r w:rsidRPr="00061AB7">
        <w:t>81 1414     3     - грубая</w:t>
      </w:r>
    </w:p>
    <w:p w:rsidR="00CC4CF9" w:rsidRPr="00061AB7" w:rsidRDefault="00CC4CF9" w:rsidP="003463F3">
      <w:pPr>
        <w:pStyle w:val="ConsPlusCell"/>
        <w:jc w:val="both"/>
      </w:pPr>
      <w:r w:rsidRPr="00061AB7">
        <w:t>81 1430     0     Шерсть мытая "овчинная стрижка" (незаводская) /</w:t>
      </w:r>
    </w:p>
    <w:p w:rsidR="00CC4CF9" w:rsidRPr="00061AB7" w:rsidRDefault="00CC4CF9" w:rsidP="003463F3">
      <w:pPr>
        <w:pStyle w:val="ConsPlusCell"/>
        <w:jc w:val="both"/>
      </w:pPr>
      <w:r w:rsidRPr="00061AB7">
        <w:t>81 1431     6     - тонкая</w:t>
      </w:r>
    </w:p>
    <w:p w:rsidR="00CC4CF9" w:rsidRPr="00061AB7" w:rsidRDefault="00CC4CF9" w:rsidP="003463F3">
      <w:pPr>
        <w:pStyle w:val="ConsPlusCell"/>
        <w:jc w:val="both"/>
      </w:pPr>
      <w:r w:rsidRPr="00061AB7">
        <w:t>81 1432     1     - полутонкая</w:t>
      </w:r>
    </w:p>
    <w:p w:rsidR="00CC4CF9" w:rsidRPr="00061AB7" w:rsidRDefault="00CC4CF9" w:rsidP="003463F3">
      <w:pPr>
        <w:pStyle w:val="ConsPlusCell"/>
        <w:jc w:val="both"/>
      </w:pPr>
      <w:r w:rsidRPr="00061AB7">
        <w:t>81 1433     7     - полугрубая</w:t>
      </w:r>
    </w:p>
    <w:p w:rsidR="00CC4CF9" w:rsidRPr="00061AB7" w:rsidRDefault="00CC4CF9" w:rsidP="003463F3">
      <w:pPr>
        <w:pStyle w:val="ConsPlusCell"/>
        <w:jc w:val="both"/>
      </w:pPr>
      <w:r w:rsidRPr="00061AB7">
        <w:t>81 1434     2     - грубая</w:t>
      </w:r>
    </w:p>
    <w:p w:rsidR="00CC4CF9" w:rsidRPr="00061AB7" w:rsidRDefault="00CC4CF9" w:rsidP="003463F3">
      <w:pPr>
        <w:pStyle w:val="ConsPlusCell"/>
        <w:jc w:val="both"/>
      </w:pPr>
      <w:r w:rsidRPr="00061AB7">
        <w:t>81 1440     5     Шерсть мытая заводская /</w:t>
      </w:r>
    </w:p>
    <w:p w:rsidR="00CC4CF9" w:rsidRPr="00061AB7" w:rsidRDefault="00CC4CF9" w:rsidP="003463F3">
      <w:pPr>
        <w:pStyle w:val="ConsPlusCell"/>
        <w:jc w:val="both"/>
      </w:pPr>
      <w:r w:rsidRPr="00061AB7">
        <w:t>81 1441     0     - с предприятий меховой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81 1442     6     - с предприятий кожевенной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81 1500     0     Шерсть восстановления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81 1510     5     Шерсть восстановления, выработанная по схеме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"в волокно" /</w:t>
      </w:r>
    </w:p>
    <w:p w:rsidR="00CC4CF9" w:rsidRPr="00061AB7" w:rsidRDefault="00CC4CF9" w:rsidP="003463F3">
      <w:pPr>
        <w:pStyle w:val="ConsPlusCell"/>
        <w:jc w:val="both"/>
      </w:pPr>
      <w:r w:rsidRPr="00061AB7">
        <w:t>81 1511     0     - из тряпья</w:t>
      </w:r>
    </w:p>
    <w:p w:rsidR="00CC4CF9" w:rsidRPr="00061AB7" w:rsidRDefault="00CC4CF9" w:rsidP="003463F3">
      <w:pPr>
        <w:pStyle w:val="ConsPlusCell"/>
        <w:jc w:val="both"/>
      </w:pPr>
      <w:r w:rsidRPr="00061AB7">
        <w:t>81 1512     6     - из обрезков</w:t>
      </w:r>
    </w:p>
    <w:p w:rsidR="00CC4CF9" w:rsidRPr="00061AB7" w:rsidRDefault="00CC4CF9" w:rsidP="003463F3">
      <w:pPr>
        <w:pStyle w:val="ConsPlusCell"/>
        <w:jc w:val="both"/>
      </w:pPr>
      <w:r w:rsidRPr="00061AB7">
        <w:t>81 1520     0     Шерсть восстановленная, выработанная по схеме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"нитка - волокно" /</w:t>
      </w:r>
    </w:p>
    <w:p w:rsidR="00CC4CF9" w:rsidRPr="00061AB7" w:rsidRDefault="00CC4CF9" w:rsidP="003463F3">
      <w:pPr>
        <w:pStyle w:val="ConsPlusCell"/>
        <w:jc w:val="both"/>
      </w:pPr>
      <w:r w:rsidRPr="00061AB7">
        <w:t>81 1521     5     - из тряпья</w:t>
      </w:r>
    </w:p>
    <w:p w:rsidR="00CC4CF9" w:rsidRPr="00061AB7" w:rsidRDefault="00CC4CF9" w:rsidP="003463F3">
      <w:pPr>
        <w:pStyle w:val="ConsPlusCell"/>
        <w:jc w:val="both"/>
      </w:pPr>
      <w:r w:rsidRPr="00061AB7">
        <w:t>81 1522     0     - из обрезков</w:t>
      </w:r>
    </w:p>
    <w:p w:rsidR="00CC4CF9" w:rsidRPr="00061AB7" w:rsidRDefault="00CC4CF9" w:rsidP="003463F3">
      <w:pPr>
        <w:pStyle w:val="ConsPlusCell"/>
        <w:jc w:val="both"/>
      </w:pPr>
      <w:r w:rsidRPr="00061AB7">
        <w:t>81 1550     3     Шерсть восстановленная для строительного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войлока /</w:t>
      </w:r>
    </w:p>
    <w:p w:rsidR="00CC4CF9" w:rsidRPr="00061AB7" w:rsidRDefault="00CC4CF9" w:rsidP="003463F3">
      <w:pPr>
        <w:pStyle w:val="ConsPlusCell"/>
        <w:jc w:val="both"/>
      </w:pPr>
      <w:r w:rsidRPr="00061AB7">
        <w:t>81 1551     9     - из тряпья</w:t>
      </w:r>
    </w:p>
    <w:p w:rsidR="00CC4CF9" w:rsidRPr="00061AB7" w:rsidRDefault="00CC4CF9" w:rsidP="003463F3">
      <w:pPr>
        <w:pStyle w:val="ConsPlusCell"/>
        <w:jc w:val="both"/>
      </w:pPr>
      <w:r w:rsidRPr="00061AB7">
        <w:t>81 1552     4     - из обрезков</w:t>
      </w:r>
    </w:p>
    <w:p w:rsidR="00CC4CF9" w:rsidRPr="00061AB7" w:rsidRDefault="00CC4CF9" w:rsidP="003463F3">
      <w:pPr>
        <w:pStyle w:val="ConsPlusCell"/>
        <w:jc w:val="both"/>
      </w:pPr>
      <w:r w:rsidRPr="00061AB7">
        <w:t>81 1554     5     - из старых валяльно-войлочных изделий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81 2000     5     Изделия крученые, кроме пряжи, ниток и изделий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крученых шелковых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81 2100     9     Изделия канатные (без мочальных)</w:t>
      </w:r>
    </w:p>
    <w:p w:rsidR="00CC4CF9" w:rsidRPr="00061AB7" w:rsidRDefault="00CC4CF9" w:rsidP="003463F3">
      <w:pPr>
        <w:pStyle w:val="ConsPlusCell"/>
        <w:jc w:val="both"/>
      </w:pPr>
      <w:r w:rsidRPr="00061AB7">
        <w:t>81 2110     3     Канаты /</w:t>
      </w:r>
    </w:p>
    <w:p w:rsidR="00CC4CF9" w:rsidRPr="00061AB7" w:rsidRDefault="00CC4CF9" w:rsidP="003463F3">
      <w:pPr>
        <w:pStyle w:val="ConsPlusCell"/>
        <w:jc w:val="both"/>
      </w:pPr>
      <w:r w:rsidRPr="00061AB7">
        <w:t>81 2111     9     - хлопчатобумажные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2112     4     - капроновые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81 2113     9     - капрон-сталь, полипропилен-сталь</w:t>
      </w:r>
    </w:p>
    <w:p w:rsidR="00CC4CF9" w:rsidRPr="00061AB7" w:rsidRDefault="00CC4CF9" w:rsidP="003463F3">
      <w:pPr>
        <w:pStyle w:val="ConsPlusCell"/>
        <w:jc w:val="both"/>
      </w:pPr>
      <w:r w:rsidRPr="00061AB7">
        <w:t>81 2114     5     - пеньковые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81 2115     0     - их химических волокон или нитей (без капрона)</w:t>
      </w:r>
    </w:p>
    <w:p w:rsidR="00CC4CF9" w:rsidRPr="00061AB7" w:rsidRDefault="00CC4CF9" w:rsidP="003463F3">
      <w:pPr>
        <w:pStyle w:val="ConsPlusCell"/>
        <w:jc w:val="both"/>
      </w:pPr>
      <w:r w:rsidRPr="00061AB7">
        <w:t>81 2116     6     - пенька-сталь, сизаль-сталь</w:t>
      </w:r>
    </w:p>
    <w:p w:rsidR="00CC4CF9" w:rsidRPr="00061AB7" w:rsidRDefault="00CC4CF9" w:rsidP="003463F3">
      <w:pPr>
        <w:pStyle w:val="ConsPlusCell"/>
        <w:jc w:val="both"/>
      </w:pPr>
      <w:r w:rsidRPr="00061AB7">
        <w:t>81 2117     1     - сизальские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81 2118     7     - манильские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81 2119     2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81 2120     8     Сердечники для стальных канатов /</w:t>
      </w:r>
    </w:p>
    <w:p w:rsidR="00CC4CF9" w:rsidRPr="00061AB7" w:rsidRDefault="00CC4CF9" w:rsidP="003463F3">
      <w:pPr>
        <w:pStyle w:val="ConsPlusCell"/>
        <w:jc w:val="both"/>
      </w:pPr>
      <w:r w:rsidRPr="00061AB7">
        <w:t>81 2124     2     - пеньковые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81 2125     5     - пропиленовые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81 2127     6     - сизальские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81 2130     2     Лини морские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81 2132     3     - капроновые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81 2134     4     - пеньковые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81 2135     6     - полипропиленовые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81 2140     7     Веревка сельфакторная /</w:t>
      </w:r>
    </w:p>
    <w:p w:rsidR="00CC4CF9" w:rsidRPr="00061AB7" w:rsidRDefault="00CC4CF9" w:rsidP="003463F3">
      <w:pPr>
        <w:pStyle w:val="ConsPlusCell"/>
        <w:jc w:val="both"/>
      </w:pPr>
      <w:r w:rsidRPr="00061AB7">
        <w:t>81 2141     2     - хлопчатобумажная</w:t>
      </w:r>
    </w:p>
    <w:p w:rsidR="00CC4CF9" w:rsidRPr="00061AB7" w:rsidRDefault="00CC4CF9" w:rsidP="003463F3">
      <w:pPr>
        <w:pStyle w:val="ConsPlusCell"/>
        <w:jc w:val="both"/>
      </w:pPr>
      <w:r w:rsidRPr="00061AB7">
        <w:t>81 2200     2     Веревки, канатики, шнуры и шпагат</w:t>
      </w:r>
    </w:p>
    <w:p w:rsidR="00CC4CF9" w:rsidRPr="00061AB7" w:rsidRDefault="00CC4CF9" w:rsidP="003463F3">
      <w:pPr>
        <w:pStyle w:val="ConsPlusCell"/>
        <w:jc w:val="both"/>
      </w:pPr>
      <w:r w:rsidRPr="00061AB7">
        <w:t>81 2210     7     Веревка (без мочальной) /</w:t>
      </w:r>
    </w:p>
    <w:p w:rsidR="00CC4CF9" w:rsidRPr="00061AB7" w:rsidRDefault="00CC4CF9" w:rsidP="003463F3">
      <w:pPr>
        <w:pStyle w:val="ConsPlusCell"/>
        <w:jc w:val="both"/>
      </w:pPr>
      <w:r w:rsidRPr="00061AB7">
        <w:t>81 2211     2     - хлопчатобумажная</w:t>
      </w:r>
    </w:p>
    <w:p w:rsidR="00CC4CF9" w:rsidRPr="00061AB7" w:rsidRDefault="00CC4CF9" w:rsidP="003463F3">
      <w:pPr>
        <w:pStyle w:val="ConsPlusCell"/>
        <w:jc w:val="both"/>
      </w:pPr>
      <w:r w:rsidRPr="00061AB7">
        <w:t>81 2212     8     - капроновая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81 2215     4     - из химических волокон (без капрона)</w:t>
      </w:r>
    </w:p>
    <w:p w:rsidR="00CC4CF9" w:rsidRPr="00061AB7" w:rsidRDefault="00CC4CF9" w:rsidP="003463F3">
      <w:pPr>
        <w:pStyle w:val="ConsPlusCell"/>
        <w:jc w:val="both"/>
      </w:pPr>
      <w:r w:rsidRPr="00061AB7">
        <w:t>81 2216     6     - из лубяных волокон в смеси с химическими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81 2217     5     - из лубяных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>81 2218     0     - из луба конопли</w:t>
      </w:r>
    </w:p>
    <w:p w:rsidR="00CC4CF9" w:rsidRPr="00061AB7" w:rsidRDefault="00CC4CF9" w:rsidP="003463F3">
      <w:pPr>
        <w:pStyle w:val="ConsPlusCell"/>
        <w:jc w:val="both"/>
      </w:pPr>
      <w:r w:rsidRPr="00061AB7">
        <w:t>81 2219     6     -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81 2220     1     Канатики /</w:t>
      </w:r>
    </w:p>
    <w:p w:rsidR="00CC4CF9" w:rsidRPr="00061AB7" w:rsidRDefault="00CC4CF9" w:rsidP="003463F3">
      <w:pPr>
        <w:pStyle w:val="ConsPlusCell"/>
        <w:jc w:val="both"/>
      </w:pPr>
      <w:r w:rsidRPr="00061AB7">
        <w:t>81 2223     8     - льняные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2240     0     Шнуры крученые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81 2241     6     - хлопчатобумажные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2243     7     - льняные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2244     2     - пеньковые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81 2245     8     - из химических нитей</w:t>
      </w:r>
    </w:p>
    <w:p w:rsidR="00CC4CF9" w:rsidRPr="00061AB7" w:rsidRDefault="00CC4CF9" w:rsidP="003463F3">
      <w:pPr>
        <w:pStyle w:val="ConsPlusCell"/>
        <w:jc w:val="both"/>
      </w:pPr>
      <w:r w:rsidRPr="00061AB7">
        <w:t>81 2246     3     - из лубяных волокон в смеси с химическими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нитями</w:t>
      </w:r>
    </w:p>
    <w:p w:rsidR="00CC4CF9" w:rsidRPr="00061AB7" w:rsidRDefault="00CC4CF9" w:rsidP="003463F3">
      <w:pPr>
        <w:pStyle w:val="ConsPlusCell"/>
        <w:jc w:val="both"/>
      </w:pPr>
      <w:r w:rsidRPr="00061AB7">
        <w:t>81 2247     9     - из лубяных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>81 2249     7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81 2250     5     Шпагат / (включая бумажный)</w:t>
      </w:r>
    </w:p>
    <w:p w:rsidR="00CC4CF9" w:rsidRPr="00061AB7" w:rsidRDefault="00CC4CF9" w:rsidP="003463F3">
      <w:pPr>
        <w:pStyle w:val="ConsPlusCell"/>
        <w:jc w:val="both"/>
      </w:pPr>
      <w:r w:rsidRPr="00061AB7">
        <w:t>81 2252     6     - из капроновых нитей</w:t>
      </w:r>
    </w:p>
    <w:p w:rsidR="00CC4CF9" w:rsidRPr="00061AB7" w:rsidRDefault="00CC4CF9" w:rsidP="003463F3">
      <w:pPr>
        <w:pStyle w:val="ConsPlusCell"/>
        <w:jc w:val="both"/>
      </w:pPr>
      <w:r w:rsidRPr="00061AB7">
        <w:t>81 2255     2     - из химических волокон или нитей (без капрона)</w:t>
      </w:r>
    </w:p>
    <w:p w:rsidR="00CC4CF9" w:rsidRPr="00061AB7" w:rsidRDefault="00CC4CF9" w:rsidP="003463F3">
      <w:pPr>
        <w:pStyle w:val="ConsPlusCell"/>
        <w:jc w:val="both"/>
      </w:pPr>
      <w:r w:rsidRPr="00061AB7">
        <w:t>81 2256     8     - из смеси лубяных и химических волокон или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нитей</w:t>
      </w:r>
    </w:p>
    <w:p w:rsidR="00CC4CF9" w:rsidRPr="00061AB7" w:rsidRDefault="00CC4CF9" w:rsidP="003463F3">
      <w:pPr>
        <w:pStyle w:val="ConsPlusCell"/>
        <w:jc w:val="both"/>
      </w:pPr>
      <w:r w:rsidRPr="00061AB7">
        <w:t>81 2257     3     - из лубяных волокон (льнопеньковый)</w:t>
      </w:r>
    </w:p>
    <w:p w:rsidR="00CC4CF9" w:rsidRPr="00061AB7" w:rsidRDefault="00CC4CF9" w:rsidP="003463F3">
      <w:pPr>
        <w:pStyle w:val="ConsPlusCell"/>
        <w:jc w:val="both"/>
      </w:pPr>
      <w:r w:rsidRPr="00061AB7">
        <w:t>81 2259     4     - из бумаги</w:t>
      </w:r>
    </w:p>
    <w:p w:rsidR="00CC4CF9" w:rsidRPr="00061AB7" w:rsidRDefault="00CC4CF9" w:rsidP="003463F3">
      <w:pPr>
        <w:pStyle w:val="ConsPlusCell"/>
        <w:jc w:val="both"/>
      </w:pPr>
      <w:r w:rsidRPr="00061AB7">
        <w:t>81 2290     3     Изделия крученые /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81 2292     4     - капроновые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81 2293     5     - льняные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2294     5     - пеньковые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81 3000     8     Изделия крученые шелковые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81 3100     1     Изделия крученые шелковые бытовые однониточные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3160     9     Изделия крученые шелковые бытовые однониточные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искусственных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81 3161     4     - высокой креповой крутки</w:t>
      </w:r>
    </w:p>
    <w:p w:rsidR="00CC4CF9" w:rsidRPr="00061AB7" w:rsidRDefault="00CC4CF9" w:rsidP="003463F3">
      <w:pPr>
        <w:pStyle w:val="ConsPlusCell"/>
        <w:jc w:val="both"/>
      </w:pPr>
      <w:r w:rsidRPr="00061AB7">
        <w:t>81 3164     0     - средних и муслиновой круток</w:t>
      </w:r>
    </w:p>
    <w:p w:rsidR="00CC4CF9" w:rsidRPr="00061AB7" w:rsidRDefault="00CC4CF9" w:rsidP="003463F3">
      <w:pPr>
        <w:pStyle w:val="ConsPlusCell"/>
        <w:jc w:val="both"/>
      </w:pPr>
      <w:r w:rsidRPr="00061AB7">
        <w:t>81 3170     3     Изделия крученые белковые бытовые однониточные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шелковых натуральных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81 3171     9     - высокой креповой крутки</w:t>
      </w:r>
    </w:p>
    <w:p w:rsidR="00CC4CF9" w:rsidRPr="00061AB7" w:rsidRDefault="00CC4CF9" w:rsidP="003463F3">
      <w:pPr>
        <w:pStyle w:val="ConsPlusCell"/>
        <w:jc w:val="both"/>
      </w:pPr>
      <w:r w:rsidRPr="00061AB7">
        <w:t>81 3174     5     - средних и муслиновой круток</w:t>
      </w:r>
    </w:p>
    <w:p w:rsidR="00CC4CF9" w:rsidRPr="00061AB7" w:rsidRDefault="00CC4CF9" w:rsidP="003463F3">
      <w:pPr>
        <w:pStyle w:val="ConsPlusCell"/>
        <w:jc w:val="both"/>
      </w:pPr>
      <w:r w:rsidRPr="00061AB7">
        <w:t>81 3180     8     Изделия крученые шелковые бытовые однониточные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синтетических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81 3184     5     - средних и муслиновой круток</w:t>
      </w:r>
    </w:p>
    <w:p w:rsidR="00CC4CF9" w:rsidRPr="00061AB7" w:rsidRDefault="00CC4CF9" w:rsidP="003463F3">
      <w:pPr>
        <w:pStyle w:val="ConsPlusCell"/>
        <w:jc w:val="both"/>
      </w:pPr>
      <w:r w:rsidRPr="00061AB7">
        <w:t>81 3185     5     - пологой крутки</w:t>
      </w:r>
    </w:p>
    <w:p w:rsidR="00CC4CF9" w:rsidRPr="00061AB7" w:rsidRDefault="00CC4CF9" w:rsidP="003463F3">
      <w:pPr>
        <w:pStyle w:val="ConsPlusCell"/>
        <w:jc w:val="both"/>
      </w:pPr>
      <w:r w:rsidRPr="00061AB7">
        <w:t>81 3186     0     - текстурированных</w:t>
      </w:r>
    </w:p>
    <w:p w:rsidR="00CC4CF9" w:rsidRPr="00061AB7" w:rsidRDefault="00CC4CF9" w:rsidP="003463F3">
      <w:pPr>
        <w:pStyle w:val="ConsPlusCell"/>
        <w:jc w:val="both"/>
      </w:pPr>
      <w:r w:rsidRPr="00061AB7">
        <w:t>81 3187     6     - "Шелон"</w:t>
      </w:r>
    </w:p>
    <w:p w:rsidR="00CC4CF9" w:rsidRPr="00061AB7" w:rsidRDefault="00CC4CF9" w:rsidP="003463F3">
      <w:pPr>
        <w:pStyle w:val="ConsPlusCell"/>
        <w:jc w:val="both"/>
      </w:pPr>
      <w:r w:rsidRPr="00061AB7">
        <w:t>81 3200     5     Изделия крученые шелковые бытовые многониточные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3210     7     Изделия крученые шелковые бытовые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многониточные из шелковых натуральных нитей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другими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81 3211     5     - высокой креповой крутки</w:t>
      </w:r>
    </w:p>
    <w:p w:rsidR="00CC4CF9" w:rsidRPr="00061AB7" w:rsidRDefault="00CC4CF9" w:rsidP="003463F3">
      <w:pPr>
        <w:pStyle w:val="ConsPlusCell"/>
        <w:jc w:val="both"/>
      </w:pPr>
      <w:r w:rsidRPr="00061AB7">
        <w:t>81 3213     6     - фасонной крутки</w:t>
      </w:r>
    </w:p>
    <w:p w:rsidR="00CC4CF9" w:rsidRPr="00061AB7" w:rsidRDefault="00CC4CF9" w:rsidP="003463F3">
      <w:pPr>
        <w:pStyle w:val="ConsPlusCell"/>
        <w:jc w:val="both"/>
      </w:pPr>
      <w:r w:rsidRPr="00061AB7">
        <w:t>81 3214     1     - средних и муслиновой круток</w:t>
      </w:r>
    </w:p>
    <w:p w:rsidR="00CC4CF9" w:rsidRPr="00061AB7" w:rsidRDefault="00CC4CF9" w:rsidP="003463F3">
      <w:pPr>
        <w:pStyle w:val="ConsPlusCell"/>
        <w:jc w:val="both"/>
      </w:pPr>
      <w:r w:rsidRPr="00061AB7">
        <w:t>81 3215     7     - пологой крутки</w:t>
      </w:r>
    </w:p>
    <w:p w:rsidR="00CC4CF9" w:rsidRPr="00061AB7" w:rsidRDefault="00CC4CF9" w:rsidP="003463F3">
      <w:pPr>
        <w:pStyle w:val="ConsPlusCell"/>
        <w:jc w:val="both"/>
      </w:pPr>
      <w:r w:rsidRPr="00061AB7">
        <w:t>81 3220     4     Изделия крученые шелковые бытовые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многониточные из искусственных нитей с другими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81 3223     0     - фасонной крутки</w:t>
      </w:r>
    </w:p>
    <w:p w:rsidR="00CC4CF9" w:rsidRPr="00061AB7" w:rsidRDefault="00CC4CF9" w:rsidP="003463F3">
      <w:pPr>
        <w:pStyle w:val="ConsPlusCell"/>
        <w:jc w:val="both"/>
      </w:pPr>
      <w:r w:rsidRPr="00061AB7">
        <w:t>81 3224     6     - средних и муслиновой круток</w:t>
      </w:r>
    </w:p>
    <w:p w:rsidR="00CC4CF9" w:rsidRPr="00061AB7" w:rsidRDefault="00CC4CF9" w:rsidP="003463F3">
      <w:pPr>
        <w:pStyle w:val="ConsPlusCell"/>
        <w:jc w:val="both"/>
      </w:pPr>
      <w:r w:rsidRPr="00061AB7">
        <w:t>81 3225     1     - пологой крутки</w:t>
      </w:r>
    </w:p>
    <w:p w:rsidR="00CC4CF9" w:rsidRPr="00061AB7" w:rsidRDefault="00CC4CF9" w:rsidP="003463F3">
      <w:pPr>
        <w:pStyle w:val="ConsPlusCell"/>
        <w:jc w:val="both"/>
      </w:pPr>
      <w:r w:rsidRPr="00061AB7">
        <w:t>81 3226     7     - текстурированных</w:t>
      </w:r>
    </w:p>
    <w:p w:rsidR="00CC4CF9" w:rsidRPr="00061AB7" w:rsidRDefault="00CC4CF9" w:rsidP="003463F3">
      <w:pPr>
        <w:pStyle w:val="ConsPlusCell"/>
        <w:jc w:val="both"/>
      </w:pPr>
      <w:r w:rsidRPr="00061AB7">
        <w:t>81 3230     9     Изделия крученые шелковые бытовые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многониточные из синтетических нитей с другими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81 3233     5     - фасонной крутки</w:t>
      </w:r>
    </w:p>
    <w:p w:rsidR="00CC4CF9" w:rsidRPr="00061AB7" w:rsidRDefault="00CC4CF9" w:rsidP="003463F3">
      <w:pPr>
        <w:pStyle w:val="ConsPlusCell"/>
        <w:jc w:val="both"/>
      </w:pPr>
      <w:r w:rsidRPr="00061AB7">
        <w:t>81 3234     0     - средних и муслиновой круток</w:t>
      </w:r>
    </w:p>
    <w:p w:rsidR="00CC4CF9" w:rsidRPr="00061AB7" w:rsidRDefault="00CC4CF9" w:rsidP="003463F3">
      <w:pPr>
        <w:pStyle w:val="ConsPlusCell"/>
        <w:jc w:val="both"/>
      </w:pPr>
      <w:r w:rsidRPr="00061AB7">
        <w:t>81 3235     6     - пологой крутки</w:t>
      </w:r>
    </w:p>
    <w:p w:rsidR="00CC4CF9" w:rsidRPr="00061AB7" w:rsidRDefault="00CC4CF9" w:rsidP="003463F3">
      <w:pPr>
        <w:pStyle w:val="ConsPlusCell"/>
        <w:jc w:val="both"/>
      </w:pPr>
      <w:r w:rsidRPr="00061AB7">
        <w:t>81 3236     1     - текстурированных</w:t>
      </w:r>
    </w:p>
    <w:p w:rsidR="00CC4CF9" w:rsidRPr="00061AB7" w:rsidRDefault="00CC4CF9" w:rsidP="003463F3">
      <w:pPr>
        <w:pStyle w:val="ConsPlusCell"/>
        <w:jc w:val="both"/>
      </w:pPr>
      <w:r w:rsidRPr="00061AB7">
        <w:t>81 3238     2     - текстурированных петельных и нитей сложной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крутки</w:t>
      </w:r>
    </w:p>
    <w:p w:rsidR="00CC4CF9" w:rsidRPr="00061AB7" w:rsidRDefault="00CC4CF9" w:rsidP="003463F3">
      <w:pPr>
        <w:pStyle w:val="ConsPlusCell"/>
        <w:jc w:val="both"/>
      </w:pPr>
      <w:r w:rsidRPr="00061AB7">
        <w:t>81 3260     2     Изделия крученые шелковые бытовые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многониточные из искусственных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81 3261     8     - высокой креповой крутки</w:t>
      </w:r>
    </w:p>
    <w:p w:rsidR="00CC4CF9" w:rsidRPr="00061AB7" w:rsidRDefault="00CC4CF9" w:rsidP="003463F3">
      <w:pPr>
        <w:pStyle w:val="ConsPlusCell"/>
        <w:jc w:val="both"/>
      </w:pPr>
      <w:r w:rsidRPr="00061AB7">
        <w:t>81 3262     3     - моноскреповой крутки</w:t>
      </w:r>
    </w:p>
    <w:p w:rsidR="00CC4CF9" w:rsidRPr="00061AB7" w:rsidRDefault="00CC4CF9" w:rsidP="003463F3">
      <w:pPr>
        <w:pStyle w:val="ConsPlusCell"/>
        <w:jc w:val="both"/>
      </w:pPr>
      <w:r w:rsidRPr="00061AB7">
        <w:t>81 3263     9     - фасонной крутки</w:t>
      </w:r>
    </w:p>
    <w:p w:rsidR="00CC4CF9" w:rsidRPr="00061AB7" w:rsidRDefault="00CC4CF9" w:rsidP="003463F3">
      <w:pPr>
        <w:pStyle w:val="ConsPlusCell"/>
        <w:jc w:val="both"/>
      </w:pPr>
      <w:r w:rsidRPr="00061AB7">
        <w:t>81 3264     4     - средних и муслиновой круток</w:t>
      </w:r>
    </w:p>
    <w:p w:rsidR="00CC4CF9" w:rsidRPr="00061AB7" w:rsidRDefault="00CC4CF9" w:rsidP="003463F3">
      <w:pPr>
        <w:pStyle w:val="ConsPlusCell"/>
        <w:jc w:val="both"/>
      </w:pPr>
      <w:r w:rsidRPr="00061AB7">
        <w:t>81 3265     5     - пологой крутки</w:t>
      </w:r>
    </w:p>
    <w:p w:rsidR="00CC4CF9" w:rsidRPr="00061AB7" w:rsidRDefault="00CC4CF9" w:rsidP="003463F3">
      <w:pPr>
        <w:pStyle w:val="ConsPlusCell"/>
        <w:jc w:val="both"/>
      </w:pPr>
      <w:r w:rsidRPr="00061AB7">
        <w:t>81 3266     5     - текстурированных</w:t>
      </w:r>
    </w:p>
    <w:p w:rsidR="00CC4CF9" w:rsidRPr="00061AB7" w:rsidRDefault="00CC4CF9" w:rsidP="003463F3">
      <w:pPr>
        <w:pStyle w:val="ConsPlusCell"/>
        <w:jc w:val="both"/>
      </w:pPr>
      <w:r w:rsidRPr="00061AB7">
        <w:t>81 3268     6     - текстурированных петельных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>81 3270     7     Изделия крученые шелковые бытовые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многониточные из шелковых натуральных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81 3271     2     - высокой креповой крутки</w:t>
      </w:r>
    </w:p>
    <w:p w:rsidR="00CC4CF9" w:rsidRPr="00061AB7" w:rsidRDefault="00CC4CF9" w:rsidP="003463F3">
      <w:pPr>
        <w:pStyle w:val="ConsPlusCell"/>
        <w:jc w:val="both"/>
      </w:pPr>
      <w:r w:rsidRPr="00061AB7">
        <w:t>81 3274     9     - средних и муслиновой круток</w:t>
      </w:r>
    </w:p>
    <w:p w:rsidR="00CC4CF9" w:rsidRPr="00061AB7" w:rsidRDefault="00CC4CF9" w:rsidP="003463F3">
      <w:pPr>
        <w:pStyle w:val="ConsPlusCell"/>
        <w:jc w:val="both"/>
      </w:pPr>
      <w:r w:rsidRPr="00061AB7">
        <w:t>81 3275     4     - пологой крутки</w:t>
      </w:r>
    </w:p>
    <w:p w:rsidR="00CC4CF9" w:rsidRPr="00061AB7" w:rsidRDefault="00CC4CF9" w:rsidP="003463F3">
      <w:pPr>
        <w:pStyle w:val="ConsPlusCell"/>
        <w:jc w:val="both"/>
      </w:pPr>
      <w:r w:rsidRPr="00061AB7">
        <w:t>81 3280     1     Изделия крученые шелковые бытовые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многониточные из синтетических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81 3283     8     - фасонной крутки</w:t>
      </w:r>
    </w:p>
    <w:p w:rsidR="00CC4CF9" w:rsidRPr="00061AB7" w:rsidRDefault="00CC4CF9" w:rsidP="003463F3">
      <w:pPr>
        <w:pStyle w:val="ConsPlusCell"/>
        <w:jc w:val="both"/>
      </w:pPr>
      <w:r w:rsidRPr="00061AB7">
        <w:t>81 3284     3     - средних и муслиновой круток</w:t>
      </w:r>
    </w:p>
    <w:p w:rsidR="00CC4CF9" w:rsidRPr="00061AB7" w:rsidRDefault="00CC4CF9" w:rsidP="003463F3">
      <w:pPr>
        <w:pStyle w:val="ConsPlusCell"/>
        <w:jc w:val="both"/>
      </w:pPr>
      <w:r w:rsidRPr="00061AB7">
        <w:t>81 3285     9     - пологой крутки</w:t>
      </w:r>
    </w:p>
    <w:p w:rsidR="00CC4CF9" w:rsidRPr="00061AB7" w:rsidRDefault="00CC4CF9" w:rsidP="003463F3">
      <w:pPr>
        <w:pStyle w:val="ConsPlusCell"/>
        <w:jc w:val="both"/>
      </w:pPr>
      <w:r w:rsidRPr="00061AB7">
        <w:t>81 3286     4     - текстурированных</w:t>
      </w:r>
    </w:p>
    <w:p w:rsidR="00CC4CF9" w:rsidRPr="00061AB7" w:rsidRDefault="00CC4CF9" w:rsidP="003463F3">
      <w:pPr>
        <w:pStyle w:val="ConsPlusCell"/>
        <w:jc w:val="both"/>
      </w:pPr>
      <w:r w:rsidRPr="00061AB7">
        <w:t>81 3287     2     - "Шелон"</w:t>
      </w:r>
    </w:p>
    <w:p w:rsidR="00CC4CF9" w:rsidRPr="00061AB7" w:rsidRDefault="00CC4CF9" w:rsidP="003463F3">
      <w:pPr>
        <w:pStyle w:val="ConsPlusCell"/>
        <w:jc w:val="both"/>
      </w:pPr>
      <w:r w:rsidRPr="00061AB7">
        <w:t>81 3288     5     - текстурированных петельных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>81 3290     6     Изделия крученые шелковые бытовые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многониточные из искусственных и синтетических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81 3293     2     - фасонной крутки</w:t>
      </w:r>
    </w:p>
    <w:p w:rsidR="00CC4CF9" w:rsidRPr="00061AB7" w:rsidRDefault="00CC4CF9" w:rsidP="003463F3">
      <w:pPr>
        <w:pStyle w:val="ConsPlusCell"/>
        <w:jc w:val="both"/>
      </w:pPr>
      <w:r w:rsidRPr="00061AB7">
        <w:t>81 3294     8     - средних и муслиновой круток</w:t>
      </w:r>
    </w:p>
    <w:p w:rsidR="00CC4CF9" w:rsidRPr="00061AB7" w:rsidRDefault="00CC4CF9" w:rsidP="003463F3">
      <w:pPr>
        <w:pStyle w:val="ConsPlusCell"/>
        <w:jc w:val="both"/>
      </w:pPr>
      <w:r w:rsidRPr="00061AB7">
        <w:t>81 3295     3     - пологой крутки</w:t>
      </w:r>
    </w:p>
    <w:p w:rsidR="00CC4CF9" w:rsidRPr="00061AB7" w:rsidRDefault="00CC4CF9" w:rsidP="003463F3">
      <w:pPr>
        <w:pStyle w:val="ConsPlusCell"/>
        <w:jc w:val="both"/>
      </w:pPr>
      <w:r w:rsidRPr="00061AB7">
        <w:t>81 3296     9     - текстурированных</w:t>
      </w:r>
    </w:p>
    <w:p w:rsidR="00CC4CF9" w:rsidRPr="00061AB7" w:rsidRDefault="00CC4CF9" w:rsidP="003463F3">
      <w:pPr>
        <w:pStyle w:val="ConsPlusCell"/>
        <w:jc w:val="both"/>
      </w:pPr>
      <w:r w:rsidRPr="00061AB7">
        <w:t>81 3298     6     - текстурированных петельных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>81 3300     9     Изделия крученые шелковые 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однониточные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3330     2     Изделия крученые шелковые 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однониточные из синтетических нитей с другими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81 3335     1     - пологой крутки</w:t>
      </w:r>
    </w:p>
    <w:p w:rsidR="00CC4CF9" w:rsidRPr="00061AB7" w:rsidRDefault="00CC4CF9" w:rsidP="003463F3">
      <w:pPr>
        <w:pStyle w:val="ConsPlusCell"/>
        <w:jc w:val="both"/>
      </w:pPr>
      <w:r w:rsidRPr="00061AB7">
        <w:t>81 3370     0     Изделия крученые шелковые 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однониточные из шелковых натуральных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81 3374     2     - средних и муслиновой круток</w:t>
      </w:r>
    </w:p>
    <w:p w:rsidR="00CC4CF9" w:rsidRPr="00061AB7" w:rsidRDefault="00CC4CF9" w:rsidP="003463F3">
      <w:pPr>
        <w:pStyle w:val="ConsPlusCell"/>
        <w:jc w:val="both"/>
      </w:pPr>
      <w:r w:rsidRPr="00061AB7">
        <w:t>81 3380     5     Изделия крученые шелковые 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однониточные из синтетических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81 3384     7     - средних и муслиновой круток</w:t>
      </w:r>
    </w:p>
    <w:p w:rsidR="00CC4CF9" w:rsidRPr="00061AB7" w:rsidRDefault="00CC4CF9" w:rsidP="003463F3">
      <w:pPr>
        <w:pStyle w:val="ConsPlusCell"/>
        <w:jc w:val="both"/>
      </w:pPr>
      <w:r w:rsidRPr="00061AB7">
        <w:t>81 3385     2     - пологой крутки</w:t>
      </w:r>
    </w:p>
    <w:p w:rsidR="00CC4CF9" w:rsidRPr="00061AB7" w:rsidRDefault="00CC4CF9" w:rsidP="003463F3">
      <w:pPr>
        <w:pStyle w:val="ConsPlusCell"/>
        <w:jc w:val="both"/>
      </w:pPr>
      <w:r w:rsidRPr="00061AB7">
        <w:t>81 3400     2     Изделия крученые шелковые 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многониточные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3430     6     Изделия крученые шелковые 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многониточные из синтетических нитей с другими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81 3435     3     - пологой крутки</w:t>
      </w:r>
    </w:p>
    <w:p w:rsidR="00CC4CF9" w:rsidRPr="00061AB7" w:rsidRDefault="00CC4CF9" w:rsidP="003463F3">
      <w:pPr>
        <w:pStyle w:val="ConsPlusCell"/>
        <w:jc w:val="both"/>
      </w:pPr>
      <w:r w:rsidRPr="00061AB7">
        <w:t>81 3460     0     Изделия крученые шелковые 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многониточные из искусственных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81 3465     7     - пологой крутки</w:t>
      </w:r>
    </w:p>
    <w:p w:rsidR="00CC4CF9" w:rsidRPr="00061AB7" w:rsidRDefault="00CC4CF9" w:rsidP="003463F3">
      <w:pPr>
        <w:pStyle w:val="ConsPlusCell"/>
        <w:jc w:val="both"/>
      </w:pPr>
      <w:r w:rsidRPr="00061AB7">
        <w:t>81 3470     4     Изделия крученые шелковые 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многониточные из шелковых натуральных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81 3474     6     - средних и муслиновой круток</w:t>
      </w:r>
    </w:p>
    <w:p w:rsidR="00CC4CF9" w:rsidRPr="00061AB7" w:rsidRDefault="00CC4CF9" w:rsidP="003463F3">
      <w:pPr>
        <w:pStyle w:val="ConsPlusCell"/>
        <w:jc w:val="both"/>
      </w:pPr>
      <w:r w:rsidRPr="00061AB7">
        <w:t>81 3475     1     - пологой крутки</w:t>
      </w:r>
    </w:p>
    <w:p w:rsidR="00CC4CF9" w:rsidRPr="00061AB7" w:rsidRDefault="00CC4CF9" w:rsidP="003463F3">
      <w:pPr>
        <w:pStyle w:val="ConsPlusCell"/>
        <w:jc w:val="both"/>
      </w:pPr>
      <w:r w:rsidRPr="00061AB7">
        <w:t>81 3480     9     Изделия крученые шелковые 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многониточные из синтетических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81 3484     0     - средних и муслиновой круток</w:t>
      </w:r>
    </w:p>
    <w:p w:rsidR="00CC4CF9" w:rsidRPr="00061AB7" w:rsidRDefault="00CC4CF9" w:rsidP="003463F3">
      <w:pPr>
        <w:pStyle w:val="ConsPlusCell"/>
        <w:jc w:val="both"/>
      </w:pPr>
      <w:r w:rsidRPr="00061AB7">
        <w:t>81 3485     6     - пологой крутки</w:t>
      </w:r>
    </w:p>
    <w:p w:rsidR="00CC4CF9" w:rsidRPr="00061AB7" w:rsidRDefault="00CC4CF9" w:rsidP="003463F3">
      <w:pPr>
        <w:pStyle w:val="ConsPlusCell"/>
        <w:jc w:val="both"/>
      </w:pPr>
      <w:r w:rsidRPr="00061AB7">
        <w:t>81 3486     1     - текстурированных</w:t>
      </w:r>
    </w:p>
    <w:p w:rsidR="00CC4CF9" w:rsidRPr="00061AB7" w:rsidRDefault="00CC4CF9" w:rsidP="003463F3">
      <w:pPr>
        <w:pStyle w:val="ConsPlusCell"/>
        <w:jc w:val="both"/>
      </w:pPr>
      <w:r w:rsidRPr="00061AB7">
        <w:t>81 3500     6     Изделия крученые шелковые ситовые однониточные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3570     8     Изделия крученые шелковые ситовые однониточные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шелковых натуральных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81 3574     0     - средних и муслиновой круток</w:t>
      </w:r>
    </w:p>
    <w:p w:rsidR="00CC4CF9" w:rsidRPr="00061AB7" w:rsidRDefault="00CC4CF9" w:rsidP="003463F3">
      <w:pPr>
        <w:pStyle w:val="ConsPlusCell"/>
        <w:jc w:val="both"/>
      </w:pPr>
      <w:r w:rsidRPr="00061AB7">
        <w:t>81 3600     2     Изделия крученые шелковые ситовые многониточные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3670     1     Изделия крученые шелковые ситовые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многониточные из шелковых натуральных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81 3674     3     - средних и муслиновой круток</w:t>
      </w:r>
    </w:p>
    <w:p w:rsidR="00CC4CF9" w:rsidRPr="00061AB7" w:rsidRDefault="00CC4CF9" w:rsidP="003463F3">
      <w:pPr>
        <w:pStyle w:val="ConsPlusCell"/>
        <w:jc w:val="both"/>
      </w:pPr>
      <w:r w:rsidRPr="00061AB7">
        <w:t>81 3675     9     - пологой крутки</w:t>
      </w:r>
    </w:p>
    <w:p w:rsidR="00CC4CF9" w:rsidRPr="00061AB7" w:rsidRDefault="00CC4CF9" w:rsidP="003463F3">
      <w:pPr>
        <w:pStyle w:val="ConsPlusCell"/>
        <w:jc w:val="both"/>
      </w:pPr>
      <w:r w:rsidRPr="00061AB7">
        <w:t>81 3700     3     Изделия крученые шелковые для транспортерных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лент однониточные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3760     0     Изделия крученые шелковые для транспортерных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лент однониточные из искусственных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81 3765     8     - пологой крутки</w:t>
      </w:r>
    </w:p>
    <w:p w:rsidR="00CC4CF9" w:rsidRPr="00061AB7" w:rsidRDefault="00CC4CF9" w:rsidP="003463F3">
      <w:pPr>
        <w:pStyle w:val="ConsPlusCell"/>
        <w:jc w:val="both"/>
      </w:pPr>
      <w:r w:rsidRPr="00061AB7">
        <w:t>81 3780     9     Изделия крученые шелковые для транспортерных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лент однониточные из синтетических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81 3785     7     - пологой крутки</w:t>
      </w:r>
    </w:p>
    <w:p w:rsidR="00CC4CF9" w:rsidRPr="00061AB7" w:rsidRDefault="00CC4CF9" w:rsidP="003463F3">
      <w:pPr>
        <w:pStyle w:val="ConsPlusCell"/>
        <w:jc w:val="both"/>
      </w:pPr>
      <w:r w:rsidRPr="00061AB7">
        <w:t>81 3800     7     Изделия крученые шелковые для транспортерных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лент многониточные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3830     0     Изделия крученые шелковые для транспортерных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лент многониточные из синтетических нитей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другими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81 3835     8     - пологой крутки</w:t>
      </w:r>
    </w:p>
    <w:p w:rsidR="00CC4CF9" w:rsidRPr="00061AB7" w:rsidRDefault="00CC4CF9" w:rsidP="003463F3">
      <w:pPr>
        <w:pStyle w:val="ConsPlusCell"/>
        <w:jc w:val="both"/>
      </w:pPr>
      <w:r w:rsidRPr="00061AB7">
        <w:t>81 3860     4     Изделия крученые шелковые для транспортерных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лент многониточные из искусственных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81 3865     1     - пологой крутки</w:t>
      </w:r>
    </w:p>
    <w:p w:rsidR="00CC4CF9" w:rsidRPr="00061AB7" w:rsidRDefault="00CC4CF9" w:rsidP="003463F3">
      <w:pPr>
        <w:pStyle w:val="ConsPlusCell"/>
        <w:jc w:val="both"/>
      </w:pPr>
      <w:r w:rsidRPr="00061AB7">
        <w:t>81 3880     3     Изделия крученые шелковые для транспортерных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лент многониточные из синтетических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81 3885     0     - пологой крутки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81 4000     0     Нитки и изделия ниточные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81 4027     3     Нитки хлопчатобумажные и шелковые *</w:t>
      </w:r>
    </w:p>
    <w:p w:rsidR="00CC4CF9" w:rsidRPr="00061AB7" w:rsidRDefault="00CC4CF9" w:rsidP="003463F3">
      <w:pPr>
        <w:pStyle w:val="ConsPlusCell"/>
        <w:jc w:val="both"/>
      </w:pPr>
      <w:r w:rsidRPr="00061AB7">
        <w:t>81 4100     4     Нитки и изделия ниточные хлопчатобумажные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4103     0     Нитки хлопчатобумажные в торговой намотке *</w:t>
      </w:r>
    </w:p>
    <w:p w:rsidR="00CC4CF9" w:rsidRPr="00061AB7" w:rsidRDefault="00CC4CF9" w:rsidP="003463F3">
      <w:pPr>
        <w:pStyle w:val="ConsPlusCell"/>
        <w:jc w:val="both"/>
      </w:pPr>
      <w:r w:rsidRPr="00061AB7">
        <w:t>81 4110     9     Нитки хлопчатобумажные швейные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81 4111     4     - "Экстра" (в 3 сложения)</w:t>
      </w:r>
    </w:p>
    <w:p w:rsidR="00CC4CF9" w:rsidRPr="00061AB7" w:rsidRDefault="00CC4CF9" w:rsidP="003463F3">
      <w:pPr>
        <w:pStyle w:val="ConsPlusCell"/>
        <w:jc w:val="both"/>
      </w:pPr>
      <w:r w:rsidRPr="00061AB7">
        <w:t>81 4112     0     - "Прима" (в 3 сложения)</w:t>
      </w:r>
    </w:p>
    <w:p w:rsidR="00CC4CF9" w:rsidRPr="00061AB7" w:rsidRDefault="00CC4CF9" w:rsidP="003463F3">
      <w:pPr>
        <w:pStyle w:val="ConsPlusCell"/>
        <w:jc w:val="both"/>
      </w:pPr>
      <w:r w:rsidRPr="00061AB7">
        <w:t>81 4113     5     - прочные (в 6 сложений)</w:t>
      </w:r>
    </w:p>
    <w:p w:rsidR="00CC4CF9" w:rsidRPr="00061AB7" w:rsidRDefault="00CC4CF9" w:rsidP="003463F3">
      <w:pPr>
        <w:pStyle w:val="ConsPlusCell"/>
        <w:jc w:val="both"/>
      </w:pPr>
      <w:r w:rsidRPr="00061AB7">
        <w:t>81 4114     0     - прочные (в 4 сложения)</w:t>
      </w:r>
    </w:p>
    <w:p w:rsidR="00CC4CF9" w:rsidRPr="00061AB7" w:rsidRDefault="00CC4CF9" w:rsidP="003463F3">
      <w:pPr>
        <w:pStyle w:val="ConsPlusCell"/>
        <w:jc w:val="both"/>
      </w:pPr>
      <w:r w:rsidRPr="00061AB7">
        <w:t>81 4115     6     - особопрочные (в 9 и 12 сложений)</w:t>
      </w:r>
    </w:p>
    <w:p w:rsidR="00CC4CF9" w:rsidRPr="00061AB7" w:rsidRDefault="00CC4CF9" w:rsidP="003463F3">
      <w:pPr>
        <w:pStyle w:val="ConsPlusCell"/>
        <w:jc w:val="both"/>
      </w:pPr>
      <w:r w:rsidRPr="00061AB7">
        <w:t>81 4117     7     - в 3 сложения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81 4120     3     Нитки хлопчатобумажные для трикотажной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промышленности /</w:t>
      </w:r>
    </w:p>
    <w:p w:rsidR="00CC4CF9" w:rsidRPr="00061AB7" w:rsidRDefault="00CC4CF9" w:rsidP="003463F3">
      <w:pPr>
        <w:pStyle w:val="ConsPlusCell"/>
        <w:jc w:val="both"/>
      </w:pPr>
      <w:r w:rsidRPr="00061AB7">
        <w:t>81 4121     9     - в 3 сложения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81 4130     8     Нитки хлопчатобумажные вышивальные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81 4131     3     - мулине (в 12 сложений)</w:t>
      </w:r>
    </w:p>
    <w:p w:rsidR="00CC4CF9" w:rsidRPr="00061AB7" w:rsidRDefault="00CC4CF9" w:rsidP="003463F3">
      <w:pPr>
        <w:pStyle w:val="ConsPlusCell"/>
        <w:jc w:val="both"/>
      </w:pPr>
      <w:r w:rsidRPr="00061AB7">
        <w:t>81 4132     9     - мулине (в 2 сложения)</w:t>
      </w:r>
    </w:p>
    <w:p w:rsidR="00CC4CF9" w:rsidRPr="00061AB7" w:rsidRDefault="00CC4CF9" w:rsidP="003463F3">
      <w:pPr>
        <w:pStyle w:val="ConsPlusCell"/>
        <w:jc w:val="both"/>
      </w:pPr>
      <w:r w:rsidRPr="00061AB7">
        <w:t>81 4140     2     Нитки хлопчатобумажные вязальные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81 4141     8     - в 2 сложения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81 4142     3     - в 3 сложения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81 4143     9     - в 4 сложения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81 4150     7     Нитки хлопчатобумажные штопальные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81 4151     2     - в 4 сложения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81 4160     1     Наборы ниток /</w:t>
      </w:r>
    </w:p>
    <w:p w:rsidR="00CC4CF9" w:rsidRPr="00061AB7" w:rsidRDefault="00CC4CF9" w:rsidP="003463F3">
      <w:pPr>
        <w:pStyle w:val="ConsPlusCell"/>
        <w:jc w:val="both"/>
      </w:pPr>
      <w:r w:rsidRPr="00061AB7">
        <w:t>81 4161     7     - вязально-вышивальных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>81 4162     2     - вязальных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>81 4163     8     - швейных</w:t>
      </w:r>
    </w:p>
    <w:p w:rsidR="00CC4CF9" w:rsidRPr="00061AB7" w:rsidRDefault="00CC4CF9" w:rsidP="003463F3">
      <w:pPr>
        <w:pStyle w:val="ConsPlusCell"/>
        <w:jc w:val="both"/>
      </w:pPr>
      <w:r w:rsidRPr="00061AB7">
        <w:t>81 4190     5     Нитки хлопчатобумажные каркасные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(армированные) /</w:t>
      </w:r>
    </w:p>
    <w:p w:rsidR="00CC4CF9" w:rsidRPr="00061AB7" w:rsidRDefault="00CC4CF9" w:rsidP="003463F3">
      <w:pPr>
        <w:pStyle w:val="ConsPlusCell"/>
        <w:jc w:val="both"/>
      </w:pPr>
      <w:r w:rsidRPr="00061AB7">
        <w:t>81 4191     0     - ЛХ</w:t>
      </w:r>
    </w:p>
    <w:p w:rsidR="00CC4CF9" w:rsidRPr="00061AB7" w:rsidRDefault="00CC4CF9" w:rsidP="003463F3">
      <w:pPr>
        <w:pStyle w:val="ConsPlusCell"/>
        <w:jc w:val="both"/>
      </w:pPr>
      <w:r w:rsidRPr="00061AB7">
        <w:t>81 4192     6     - ЛХ-1</w:t>
      </w:r>
    </w:p>
    <w:p w:rsidR="00CC4CF9" w:rsidRPr="00061AB7" w:rsidRDefault="00CC4CF9" w:rsidP="003463F3">
      <w:pPr>
        <w:pStyle w:val="ConsPlusCell"/>
        <w:jc w:val="both"/>
      </w:pPr>
      <w:r w:rsidRPr="00061AB7">
        <w:t>81 4300     1     Нитки льняные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4310     6     Нитки льняные однократного кручения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81 4311     1     - из льняной пряжи мокрого прядения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81 4312     7     - из льняной пряжи сухого прядения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81 4313     2     - из льняной пряжи полумокрого прядения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81 4314     8     - маккей</w:t>
      </w:r>
    </w:p>
    <w:p w:rsidR="00CC4CF9" w:rsidRPr="00061AB7" w:rsidRDefault="00CC4CF9" w:rsidP="003463F3">
      <w:pPr>
        <w:pStyle w:val="ConsPlusCell"/>
        <w:jc w:val="both"/>
      </w:pPr>
      <w:r w:rsidRPr="00061AB7">
        <w:t>81 4315     3     - из оческовой пряжи мокрого прядения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81 4318     5     - из льняной пряжи мокрого прядения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химическими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81 4320     0     Нитки льняные многокруточные (аркат) /</w:t>
      </w:r>
    </w:p>
    <w:p w:rsidR="00CC4CF9" w:rsidRPr="00061AB7" w:rsidRDefault="00CC4CF9" w:rsidP="003463F3">
      <w:pPr>
        <w:pStyle w:val="ConsPlusCell"/>
        <w:jc w:val="both"/>
      </w:pPr>
      <w:r w:rsidRPr="00061AB7">
        <w:t>81 4321     6     - из льняной пряжи мокрого прядения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81 4328     4     - из льняной пряжи мокрого прядения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химическими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81 4400     5     Нитки льно-джуто-кенафные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4410     2     Нитки джутовые /</w:t>
      </w:r>
    </w:p>
    <w:p w:rsidR="00CC4CF9" w:rsidRPr="00061AB7" w:rsidRDefault="00CC4CF9" w:rsidP="003463F3">
      <w:pPr>
        <w:pStyle w:val="ConsPlusCell"/>
        <w:jc w:val="both"/>
      </w:pPr>
      <w:r w:rsidRPr="00061AB7">
        <w:t>81 4411     5     - из пряжи короткого прядения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81 4500     9     Нитки из шерсти</w:t>
      </w:r>
    </w:p>
    <w:p w:rsidR="00CC4CF9" w:rsidRPr="00061AB7" w:rsidRDefault="00CC4CF9" w:rsidP="003463F3">
      <w:pPr>
        <w:pStyle w:val="ConsPlusCell"/>
        <w:jc w:val="both"/>
      </w:pPr>
      <w:r w:rsidRPr="00061AB7">
        <w:t>81 4510     3     Нитки швейные из шерсти</w:t>
      </w:r>
    </w:p>
    <w:p w:rsidR="00CC4CF9" w:rsidRPr="00061AB7" w:rsidRDefault="00CC4CF9" w:rsidP="003463F3">
      <w:pPr>
        <w:pStyle w:val="ConsPlusCell"/>
        <w:jc w:val="both"/>
      </w:pPr>
      <w:r w:rsidRPr="00061AB7">
        <w:t>81 4540     7     Нитки вязальные из шерсти</w:t>
      </w:r>
    </w:p>
    <w:p w:rsidR="00CC4CF9" w:rsidRPr="00061AB7" w:rsidRDefault="00CC4CF9" w:rsidP="003463F3">
      <w:pPr>
        <w:pStyle w:val="ConsPlusCell"/>
        <w:jc w:val="both"/>
      </w:pPr>
      <w:r w:rsidRPr="00061AB7">
        <w:t>81 4700     6     Нитки шелковые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81 4702     7     Нитки шелковые в торговой упаковке *</w:t>
      </w:r>
    </w:p>
    <w:p w:rsidR="00CC4CF9" w:rsidRPr="00061AB7" w:rsidRDefault="00CC4CF9" w:rsidP="003463F3">
      <w:pPr>
        <w:pStyle w:val="ConsPlusCell"/>
        <w:jc w:val="both"/>
      </w:pPr>
      <w:r w:rsidRPr="00061AB7">
        <w:t>81 4710     0     Нитки шелковые швейные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81 4711     6     - из натуральных шелковых нитей с другими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81 4717     9     - из натуральных шелковых нитей</w:t>
      </w:r>
    </w:p>
    <w:p w:rsidR="00CC4CF9" w:rsidRPr="00061AB7" w:rsidRDefault="00CC4CF9" w:rsidP="003463F3">
      <w:pPr>
        <w:pStyle w:val="ConsPlusCell"/>
        <w:jc w:val="both"/>
      </w:pPr>
      <w:r w:rsidRPr="00061AB7">
        <w:t>81 4718     4     - из синтетических нитей</w:t>
      </w:r>
    </w:p>
    <w:p w:rsidR="00CC4CF9" w:rsidRPr="00061AB7" w:rsidRDefault="00CC4CF9" w:rsidP="003463F3">
      <w:pPr>
        <w:pStyle w:val="ConsPlusCell"/>
        <w:jc w:val="both"/>
      </w:pPr>
      <w:r w:rsidRPr="00061AB7">
        <w:t>81 4730     1     Нитки шелковые вышивальные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81 4738     3     - из синтетических нитей</w:t>
      </w:r>
    </w:p>
    <w:p w:rsidR="00CC4CF9" w:rsidRPr="00061AB7" w:rsidRDefault="00CC4CF9" w:rsidP="003463F3">
      <w:pPr>
        <w:pStyle w:val="ConsPlusCell"/>
        <w:jc w:val="both"/>
      </w:pPr>
      <w:r w:rsidRPr="00061AB7">
        <w:t>81 4760     3     Нитки шелковые хирургические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81 4767     1     - из натуральных шелковых нитей</w:t>
      </w:r>
    </w:p>
    <w:p w:rsidR="00CC4CF9" w:rsidRPr="00061AB7" w:rsidRDefault="00CC4CF9" w:rsidP="003463F3">
      <w:pPr>
        <w:pStyle w:val="ConsPlusCell"/>
        <w:jc w:val="both"/>
      </w:pPr>
      <w:r w:rsidRPr="00061AB7">
        <w:t>81 4768     7     - из синтетических нитей</w:t>
      </w:r>
    </w:p>
    <w:p w:rsidR="00CC4CF9" w:rsidRPr="00061AB7" w:rsidRDefault="00CC4CF9" w:rsidP="003463F3">
      <w:pPr>
        <w:pStyle w:val="ConsPlusCell"/>
        <w:jc w:val="both"/>
      </w:pPr>
      <w:r w:rsidRPr="00061AB7">
        <w:t>81 4770     8     Нитки шелковые галантерейные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81 4776     0     - из натуральных нитей</w:t>
      </w:r>
    </w:p>
    <w:p w:rsidR="00CC4CF9" w:rsidRPr="00061AB7" w:rsidRDefault="00CC4CF9" w:rsidP="003463F3">
      <w:pPr>
        <w:pStyle w:val="ConsPlusCell"/>
        <w:jc w:val="both"/>
      </w:pPr>
      <w:r w:rsidRPr="00061AB7">
        <w:t>81 4777     6     - из натуральных шелковых нитей</w:t>
      </w:r>
    </w:p>
    <w:p w:rsidR="00CC4CF9" w:rsidRPr="00061AB7" w:rsidRDefault="00CC4CF9" w:rsidP="003463F3">
      <w:pPr>
        <w:pStyle w:val="ConsPlusCell"/>
        <w:jc w:val="both"/>
      </w:pPr>
      <w:r w:rsidRPr="00061AB7">
        <w:t>81 4778     1     - из синтетических нитей</w:t>
      </w:r>
    </w:p>
    <w:p w:rsidR="00CC4CF9" w:rsidRPr="00061AB7" w:rsidRDefault="00CC4CF9" w:rsidP="003463F3">
      <w:pPr>
        <w:pStyle w:val="ConsPlusCell"/>
        <w:jc w:val="both"/>
      </w:pPr>
      <w:r w:rsidRPr="00061AB7">
        <w:t>81 4790     7     Нитки шелковые специальные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81 4793     3     - из синтетических нитей с другими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81 4797     5     - из натуральных шелковых нитей</w:t>
      </w:r>
    </w:p>
    <w:p w:rsidR="00CC4CF9" w:rsidRPr="00061AB7" w:rsidRDefault="00CC4CF9" w:rsidP="003463F3">
      <w:pPr>
        <w:pStyle w:val="ConsPlusCell"/>
        <w:jc w:val="both"/>
      </w:pPr>
      <w:r w:rsidRPr="00061AB7">
        <w:t>81 4798     0     - из синтетических нитей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81 5000     3     Галантерея текстильная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81 5010     8     Тюлегардинные и кружевные изделия *</w:t>
      </w:r>
    </w:p>
    <w:p w:rsidR="00CC4CF9" w:rsidRPr="00061AB7" w:rsidRDefault="00CC4CF9" w:rsidP="003463F3">
      <w:pPr>
        <w:pStyle w:val="ConsPlusCell"/>
        <w:jc w:val="both"/>
      </w:pPr>
      <w:r w:rsidRPr="00061AB7">
        <w:t>81 5100     7     Ленты</w:t>
      </w:r>
    </w:p>
    <w:p w:rsidR="00CC4CF9" w:rsidRPr="00061AB7" w:rsidRDefault="00CC4CF9" w:rsidP="003463F3">
      <w:pPr>
        <w:pStyle w:val="ConsPlusCell"/>
        <w:jc w:val="both"/>
      </w:pPr>
      <w:r w:rsidRPr="00061AB7">
        <w:t>81 5110     1     Ленты тканые широкого потребления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81 5111     7     - отделочные (без эластичных и бархатных)</w:t>
      </w:r>
    </w:p>
    <w:p w:rsidR="00CC4CF9" w:rsidRPr="00061AB7" w:rsidRDefault="00CC4CF9" w:rsidP="003463F3">
      <w:pPr>
        <w:pStyle w:val="ConsPlusCell"/>
        <w:jc w:val="both"/>
      </w:pPr>
      <w:r w:rsidRPr="00061AB7">
        <w:t>81 5112     2     - бельевые (без эластичных и бархатных)</w:t>
      </w:r>
    </w:p>
    <w:p w:rsidR="00CC4CF9" w:rsidRPr="00061AB7" w:rsidRDefault="00CC4CF9" w:rsidP="003463F3">
      <w:pPr>
        <w:pStyle w:val="ConsPlusCell"/>
        <w:jc w:val="both"/>
      </w:pPr>
      <w:r w:rsidRPr="00061AB7">
        <w:t>81 5113     8     - шляпные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5114     3     - декоративные для бантов</w:t>
      </w:r>
    </w:p>
    <w:p w:rsidR="00CC4CF9" w:rsidRPr="00061AB7" w:rsidRDefault="00CC4CF9" w:rsidP="003463F3">
      <w:pPr>
        <w:pStyle w:val="ConsPlusCell"/>
        <w:jc w:val="both"/>
      </w:pPr>
      <w:r w:rsidRPr="00061AB7">
        <w:t>81 5115     9     - подарочные  (парфюмерные, атласные)</w:t>
      </w:r>
    </w:p>
    <w:p w:rsidR="00CC4CF9" w:rsidRPr="00061AB7" w:rsidRDefault="00CC4CF9" w:rsidP="003463F3">
      <w:pPr>
        <w:pStyle w:val="ConsPlusCell"/>
        <w:jc w:val="both"/>
      </w:pPr>
      <w:r w:rsidRPr="00061AB7">
        <w:t>81 5116     4     - отделочные и бельевые бархатные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5117     1     - корсажные (для юбок и брюк)</w:t>
      </w:r>
    </w:p>
    <w:p w:rsidR="00CC4CF9" w:rsidRPr="00061AB7" w:rsidRDefault="00CC4CF9" w:rsidP="003463F3">
      <w:pPr>
        <w:pStyle w:val="ConsPlusCell"/>
        <w:jc w:val="both"/>
      </w:pPr>
      <w:r w:rsidRPr="00061AB7">
        <w:t>81 5118     5     - брючные (для низа брюк)</w:t>
      </w:r>
    </w:p>
    <w:p w:rsidR="00CC4CF9" w:rsidRPr="00061AB7" w:rsidRDefault="00CC4CF9" w:rsidP="003463F3">
      <w:pPr>
        <w:pStyle w:val="ConsPlusCell"/>
        <w:jc w:val="both"/>
      </w:pPr>
      <w:r w:rsidRPr="00061AB7">
        <w:t>81 5119     0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81 5120     6     Ленты тканые эластичные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81 5121     1     - подвязочные (резина подвязочная)</w:t>
      </w:r>
    </w:p>
    <w:p w:rsidR="00CC4CF9" w:rsidRPr="00061AB7" w:rsidRDefault="00CC4CF9" w:rsidP="003463F3">
      <w:pPr>
        <w:pStyle w:val="ConsPlusCell"/>
        <w:jc w:val="both"/>
      </w:pPr>
      <w:r w:rsidRPr="00061AB7">
        <w:t>81 5122     7     - корсетные (резина корсетная)</w:t>
      </w:r>
    </w:p>
    <w:p w:rsidR="00CC4CF9" w:rsidRPr="00061AB7" w:rsidRDefault="00CC4CF9" w:rsidP="003463F3">
      <w:pPr>
        <w:pStyle w:val="ConsPlusCell"/>
        <w:jc w:val="both"/>
      </w:pPr>
      <w:r w:rsidRPr="00061AB7">
        <w:t>81 5123     2     - бандажные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5124     8     - башмачные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5125     3     - помочные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5126     9     - поясные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5127     4     - отделочные и бельевые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81 5128     5     - 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81 5129     5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81 5140     5     Ленты тканые технические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81 5141     0     - ременные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5142     6     - кабельные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5143     1     - для застежек "молния"</w:t>
      </w:r>
    </w:p>
    <w:p w:rsidR="00CC4CF9" w:rsidRPr="00061AB7" w:rsidRDefault="00CC4CF9" w:rsidP="003463F3">
      <w:pPr>
        <w:pStyle w:val="ConsPlusCell"/>
        <w:jc w:val="both"/>
      </w:pPr>
      <w:r w:rsidRPr="00061AB7">
        <w:t>81 5144     7     - для ремней безопасности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81 5145     2     - для фотоаппаратов</w:t>
      </w:r>
    </w:p>
    <w:p w:rsidR="00CC4CF9" w:rsidRPr="00061AB7" w:rsidRDefault="00CC4CF9" w:rsidP="003463F3">
      <w:pPr>
        <w:pStyle w:val="ConsPlusCell"/>
        <w:jc w:val="both"/>
      </w:pPr>
      <w:r w:rsidRPr="00061AB7">
        <w:t>81 5146     8     - для пишущих и вычислительных машин</w:t>
      </w:r>
    </w:p>
    <w:p w:rsidR="00CC4CF9" w:rsidRPr="00061AB7" w:rsidRDefault="00CC4CF9" w:rsidP="003463F3">
      <w:pPr>
        <w:pStyle w:val="ConsPlusCell"/>
        <w:jc w:val="both"/>
      </w:pPr>
      <w:r w:rsidRPr="00061AB7">
        <w:t>81 5149     4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81 5150     6     Ленты тканые для промышленности /</w:t>
      </w:r>
    </w:p>
    <w:p w:rsidR="00CC4CF9" w:rsidRPr="00061AB7" w:rsidRDefault="00CC4CF9" w:rsidP="003463F3">
      <w:pPr>
        <w:pStyle w:val="ConsPlusCell"/>
        <w:jc w:val="both"/>
      </w:pPr>
      <w:r w:rsidRPr="00061AB7">
        <w:t>81 5151     5     - текстильной</w:t>
      </w:r>
    </w:p>
    <w:p w:rsidR="00CC4CF9" w:rsidRPr="00061AB7" w:rsidRDefault="00CC4CF9" w:rsidP="003463F3">
      <w:pPr>
        <w:pStyle w:val="ConsPlusCell"/>
        <w:jc w:val="both"/>
      </w:pPr>
      <w:r w:rsidRPr="00061AB7">
        <w:t>81 5152     0     - швейной</w:t>
      </w:r>
    </w:p>
    <w:p w:rsidR="00CC4CF9" w:rsidRPr="00061AB7" w:rsidRDefault="00CC4CF9" w:rsidP="003463F3">
      <w:pPr>
        <w:pStyle w:val="ConsPlusCell"/>
        <w:jc w:val="both"/>
      </w:pPr>
      <w:r w:rsidRPr="00061AB7">
        <w:t>81 5153     6     - обувной (без эластичных)</w:t>
      </w:r>
    </w:p>
    <w:p w:rsidR="00CC4CF9" w:rsidRPr="00061AB7" w:rsidRDefault="00CC4CF9" w:rsidP="003463F3">
      <w:pPr>
        <w:pStyle w:val="ConsPlusCell"/>
        <w:jc w:val="both"/>
      </w:pPr>
      <w:r w:rsidRPr="00061AB7">
        <w:t>81 5154     1     - автомобильной</w:t>
      </w:r>
    </w:p>
    <w:p w:rsidR="00CC4CF9" w:rsidRPr="00061AB7" w:rsidRDefault="00CC4CF9" w:rsidP="003463F3">
      <w:pPr>
        <w:pStyle w:val="ConsPlusCell"/>
        <w:jc w:val="both"/>
      </w:pPr>
      <w:r w:rsidRPr="00061AB7">
        <w:t>81 5155     7     - полиграфической</w:t>
      </w:r>
    </w:p>
    <w:p w:rsidR="00CC4CF9" w:rsidRPr="00061AB7" w:rsidRDefault="00CC4CF9" w:rsidP="003463F3">
      <w:pPr>
        <w:pStyle w:val="ConsPlusCell"/>
        <w:jc w:val="both"/>
      </w:pPr>
      <w:r w:rsidRPr="00061AB7">
        <w:t>81 5156     2     - электротехнической</w:t>
      </w:r>
    </w:p>
    <w:p w:rsidR="00CC4CF9" w:rsidRPr="00061AB7" w:rsidRDefault="00CC4CF9" w:rsidP="003463F3">
      <w:pPr>
        <w:pStyle w:val="ConsPlusCell"/>
        <w:jc w:val="both"/>
      </w:pPr>
      <w:r w:rsidRPr="00061AB7">
        <w:t>81 5157     8     - маркировочные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5159     9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81 5160     4     Ленты тканые специального назначения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81 5161     0     - комплектовочные (типов ЛХБ, ЛХХ, ЛПЛ, ЛЛ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т.п.)</w:t>
      </w:r>
    </w:p>
    <w:p w:rsidR="00CC4CF9" w:rsidRPr="00061AB7" w:rsidRDefault="00CC4CF9" w:rsidP="003463F3">
      <w:pPr>
        <w:pStyle w:val="ConsPlusCell"/>
        <w:jc w:val="both"/>
      </w:pPr>
      <w:r w:rsidRPr="00061AB7">
        <w:t>81 5162     5     - комплектовочные (типа ЛТК и т.п.)</w:t>
      </w:r>
    </w:p>
    <w:p w:rsidR="00CC4CF9" w:rsidRPr="00061AB7" w:rsidRDefault="00CC4CF9" w:rsidP="003463F3">
      <w:pPr>
        <w:pStyle w:val="ConsPlusCell"/>
        <w:jc w:val="both"/>
      </w:pPr>
      <w:r w:rsidRPr="00061AB7">
        <w:t>81 5163     0     - орденские к знаменам, орденам и медалям</w:t>
      </w:r>
    </w:p>
    <w:p w:rsidR="00CC4CF9" w:rsidRPr="00061AB7" w:rsidRDefault="00CC4CF9" w:rsidP="003463F3">
      <w:pPr>
        <w:pStyle w:val="ConsPlusCell"/>
        <w:jc w:val="both"/>
      </w:pPr>
      <w:r w:rsidRPr="00061AB7">
        <w:t>81 5169     3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81 5170     9     Ленты клееные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81 5171     4     - из нитей</w:t>
      </w:r>
    </w:p>
    <w:p w:rsidR="00CC4CF9" w:rsidRPr="00061AB7" w:rsidRDefault="00CC4CF9" w:rsidP="003463F3">
      <w:pPr>
        <w:pStyle w:val="ConsPlusCell"/>
        <w:jc w:val="both"/>
      </w:pPr>
      <w:r w:rsidRPr="00061AB7">
        <w:t>81 5172     3     - из нетканого полотна</w:t>
      </w:r>
    </w:p>
    <w:p w:rsidR="00CC4CF9" w:rsidRPr="00061AB7" w:rsidRDefault="00CC4CF9" w:rsidP="003463F3">
      <w:pPr>
        <w:pStyle w:val="ConsPlusCell"/>
        <w:jc w:val="both"/>
      </w:pPr>
      <w:r w:rsidRPr="00061AB7">
        <w:t>81 5180     3     Ленты резаные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81 5181     9     - из ткани</w:t>
      </w:r>
    </w:p>
    <w:p w:rsidR="00CC4CF9" w:rsidRPr="00061AB7" w:rsidRDefault="00CC4CF9" w:rsidP="003463F3">
      <w:pPr>
        <w:pStyle w:val="ConsPlusCell"/>
        <w:jc w:val="both"/>
      </w:pPr>
      <w:r w:rsidRPr="00061AB7">
        <w:t>81 5182     4     - из нетканого полотна</w:t>
      </w:r>
    </w:p>
    <w:p w:rsidR="00CC4CF9" w:rsidRPr="00061AB7" w:rsidRDefault="00CC4CF9" w:rsidP="003463F3">
      <w:pPr>
        <w:pStyle w:val="ConsPlusCell"/>
        <w:jc w:val="both"/>
      </w:pPr>
      <w:r w:rsidRPr="00061AB7">
        <w:t>81 5190     8     Изделия штучные из лент (без эластичных)</w:t>
      </w:r>
    </w:p>
    <w:p w:rsidR="00CC4CF9" w:rsidRPr="00061AB7" w:rsidRDefault="00CC4CF9" w:rsidP="003463F3">
      <w:pPr>
        <w:pStyle w:val="ConsPlusCell"/>
        <w:jc w:val="both"/>
      </w:pPr>
      <w:r w:rsidRPr="00061AB7">
        <w:t>81 5191     3     Шнурки обувные тканые с наконечниками</w:t>
      </w:r>
    </w:p>
    <w:p w:rsidR="00CC4CF9" w:rsidRPr="00061AB7" w:rsidRDefault="00CC4CF9" w:rsidP="003463F3">
      <w:pPr>
        <w:pStyle w:val="ConsPlusCell"/>
        <w:jc w:val="both"/>
      </w:pPr>
      <w:r w:rsidRPr="00061AB7">
        <w:t>81 5192     9     Фитили</w:t>
      </w:r>
    </w:p>
    <w:p w:rsidR="00CC4CF9" w:rsidRPr="00061AB7" w:rsidRDefault="00CC4CF9" w:rsidP="003463F3">
      <w:pPr>
        <w:pStyle w:val="ConsPlusCell"/>
        <w:jc w:val="both"/>
      </w:pPr>
      <w:r w:rsidRPr="00061AB7">
        <w:t>81 5193     4     Фирменные знаки, эмблемы</w:t>
      </w:r>
    </w:p>
    <w:p w:rsidR="00CC4CF9" w:rsidRPr="00061AB7" w:rsidRDefault="00CC4CF9" w:rsidP="003463F3">
      <w:pPr>
        <w:pStyle w:val="ConsPlusCell"/>
        <w:jc w:val="both"/>
      </w:pPr>
      <w:r w:rsidRPr="00061AB7">
        <w:t>81 5194     0     Банты декоративные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5199     7    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81 5200     0     Тесьма</w:t>
      </w:r>
    </w:p>
    <w:p w:rsidR="00CC4CF9" w:rsidRPr="00061AB7" w:rsidRDefault="00CC4CF9" w:rsidP="003463F3">
      <w:pPr>
        <w:pStyle w:val="ConsPlusCell"/>
        <w:jc w:val="both"/>
      </w:pPr>
      <w:r w:rsidRPr="00061AB7">
        <w:t>81 5210     5     Тесьма плетеная /</w:t>
      </w:r>
    </w:p>
    <w:p w:rsidR="00CC4CF9" w:rsidRPr="00061AB7" w:rsidRDefault="00CC4CF9" w:rsidP="003463F3">
      <w:pPr>
        <w:pStyle w:val="ConsPlusCell"/>
        <w:jc w:val="both"/>
      </w:pPr>
      <w:r w:rsidRPr="00061AB7">
        <w:t>81 5211     0     - отделочная</w:t>
      </w:r>
    </w:p>
    <w:p w:rsidR="00CC4CF9" w:rsidRPr="00061AB7" w:rsidRDefault="00CC4CF9" w:rsidP="003463F3">
      <w:pPr>
        <w:pStyle w:val="ConsPlusCell"/>
        <w:jc w:val="both"/>
      </w:pPr>
      <w:r w:rsidRPr="00061AB7">
        <w:t>81 5212     6     - эластичная (резина продержечная)</w:t>
      </w:r>
    </w:p>
    <w:p w:rsidR="00CC4CF9" w:rsidRPr="00061AB7" w:rsidRDefault="00CC4CF9" w:rsidP="003463F3">
      <w:pPr>
        <w:pStyle w:val="ConsPlusCell"/>
        <w:jc w:val="both"/>
      </w:pPr>
      <w:r w:rsidRPr="00061AB7">
        <w:t>81 5214     7     - прикладная (для швейных, обувных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трикотажных изделий)</w:t>
      </w:r>
    </w:p>
    <w:p w:rsidR="00CC4CF9" w:rsidRPr="00061AB7" w:rsidRDefault="00CC4CF9" w:rsidP="003463F3">
      <w:pPr>
        <w:pStyle w:val="ConsPlusCell"/>
        <w:jc w:val="both"/>
      </w:pPr>
      <w:r w:rsidRPr="00061AB7">
        <w:t>81 5215     2     - упаковочная</w:t>
      </w:r>
    </w:p>
    <w:p w:rsidR="00CC4CF9" w:rsidRPr="00061AB7" w:rsidRDefault="00CC4CF9" w:rsidP="003463F3">
      <w:pPr>
        <w:pStyle w:val="ConsPlusCell"/>
        <w:jc w:val="both"/>
      </w:pPr>
      <w:r w:rsidRPr="00061AB7">
        <w:t>81 5216     8     - шляпная</w:t>
      </w:r>
    </w:p>
    <w:p w:rsidR="00CC4CF9" w:rsidRPr="00061AB7" w:rsidRDefault="00CC4CF9" w:rsidP="003463F3">
      <w:pPr>
        <w:pStyle w:val="ConsPlusCell"/>
        <w:jc w:val="both"/>
      </w:pPr>
      <w:r w:rsidRPr="00061AB7">
        <w:t>81 5219     4     -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81 5220     2     Тесьма вязаная /</w:t>
      </w:r>
    </w:p>
    <w:p w:rsidR="00CC4CF9" w:rsidRPr="00061AB7" w:rsidRDefault="00CC4CF9" w:rsidP="003463F3">
      <w:pPr>
        <w:pStyle w:val="ConsPlusCell"/>
        <w:jc w:val="both"/>
      </w:pPr>
      <w:r w:rsidRPr="00061AB7">
        <w:t>81 5221     5     - отделочная</w:t>
      </w:r>
    </w:p>
    <w:p w:rsidR="00CC4CF9" w:rsidRPr="00061AB7" w:rsidRDefault="00CC4CF9" w:rsidP="003463F3">
      <w:pPr>
        <w:pStyle w:val="ConsPlusCell"/>
        <w:jc w:val="both"/>
      </w:pPr>
      <w:r w:rsidRPr="00061AB7">
        <w:t>81 5222     0     - шляпная</w:t>
      </w:r>
    </w:p>
    <w:p w:rsidR="00CC4CF9" w:rsidRPr="00061AB7" w:rsidRDefault="00CC4CF9" w:rsidP="003463F3">
      <w:pPr>
        <w:pStyle w:val="ConsPlusCell"/>
        <w:jc w:val="both"/>
      </w:pPr>
      <w:r w:rsidRPr="00061AB7">
        <w:t>81 5223     6     - прикладная (для швейных, обувных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трикотажных изделий)</w:t>
      </w:r>
    </w:p>
    <w:p w:rsidR="00CC4CF9" w:rsidRPr="00061AB7" w:rsidRDefault="00CC4CF9" w:rsidP="003463F3">
      <w:pPr>
        <w:pStyle w:val="ConsPlusCell"/>
        <w:jc w:val="both"/>
      </w:pPr>
      <w:r w:rsidRPr="00061AB7">
        <w:t>81 5224     1     - упаковочная</w:t>
      </w:r>
    </w:p>
    <w:p w:rsidR="00CC4CF9" w:rsidRPr="00061AB7" w:rsidRDefault="00CC4CF9" w:rsidP="003463F3">
      <w:pPr>
        <w:pStyle w:val="ConsPlusCell"/>
        <w:jc w:val="both"/>
      </w:pPr>
      <w:r w:rsidRPr="00061AB7">
        <w:t>81 5225     7     - эластичная (для швейных, обувных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трикотажных изделий)</w:t>
      </w:r>
    </w:p>
    <w:p w:rsidR="00CC4CF9" w:rsidRPr="00061AB7" w:rsidRDefault="00CC4CF9" w:rsidP="003463F3">
      <w:pPr>
        <w:pStyle w:val="ConsPlusCell"/>
        <w:jc w:val="both"/>
      </w:pPr>
      <w:r w:rsidRPr="00061AB7">
        <w:t>81 5229     9     -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81 5300     4     Шнуры</w:t>
      </w:r>
    </w:p>
    <w:p w:rsidR="00CC4CF9" w:rsidRPr="00061AB7" w:rsidRDefault="00CC4CF9" w:rsidP="003463F3">
      <w:pPr>
        <w:pStyle w:val="ConsPlusCell"/>
        <w:jc w:val="both"/>
      </w:pPr>
      <w:r w:rsidRPr="00061AB7">
        <w:t>81 5310     9     Шнуры плетеные широкого потребления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81 5311     4     - отделочные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5312     6     - обувные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5313     5     - бытовые (абажурные, шторные, хозяйственные)</w:t>
      </w:r>
    </w:p>
    <w:p w:rsidR="00CC4CF9" w:rsidRPr="00061AB7" w:rsidRDefault="00CC4CF9" w:rsidP="003463F3">
      <w:pPr>
        <w:pStyle w:val="ConsPlusCell"/>
        <w:jc w:val="both"/>
      </w:pPr>
      <w:r w:rsidRPr="00061AB7">
        <w:t>81 5315     6     - эластичные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5316     1     - прикладные (для швейных изделий)</w:t>
      </w:r>
    </w:p>
    <w:p w:rsidR="00CC4CF9" w:rsidRPr="00061AB7" w:rsidRDefault="00CC4CF9" w:rsidP="003463F3">
      <w:pPr>
        <w:pStyle w:val="ConsPlusCell"/>
        <w:jc w:val="both"/>
      </w:pPr>
      <w:r w:rsidRPr="00061AB7">
        <w:t>81 5319     8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81 5320     3     Шнуры плетеные специальные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81 5321     9     - комплектовочные (типов ШХБ, ШШ и т.п.)</w:t>
      </w:r>
    </w:p>
    <w:p w:rsidR="00CC4CF9" w:rsidRPr="00061AB7" w:rsidRDefault="00CC4CF9" w:rsidP="003463F3">
      <w:pPr>
        <w:pStyle w:val="ConsPlusCell"/>
        <w:jc w:val="both"/>
      </w:pPr>
      <w:r w:rsidRPr="00061AB7">
        <w:t>81 5322     4     - комплектовочные (типа ШКП и т.п.)</w:t>
      </w:r>
    </w:p>
    <w:p w:rsidR="00CC4CF9" w:rsidRPr="00061AB7" w:rsidRDefault="00CC4CF9" w:rsidP="003463F3">
      <w:pPr>
        <w:pStyle w:val="ConsPlusCell"/>
        <w:jc w:val="both"/>
      </w:pPr>
      <w:r w:rsidRPr="00061AB7">
        <w:t>81 5329     2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81 5330     8     Шнуры плетеные технические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81 5331     3     - веретенные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5332     9     - шнур-чулок</w:t>
      </w:r>
    </w:p>
    <w:p w:rsidR="00CC4CF9" w:rsidRPr="00061AB7" w:rsidRDefault="00CC4CF9" w:rsidP="003463F3">
      <w:pPr>
        <w:pStyle w:val="ConsPlusCell"/>
        <w:jc w:val="both"/>
      </w:pPr>
      <w:r w:rsidRPr="00061AB7">
        <w:t>81 5333     4     - для радиоприемников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81 5334     3     - для пылесосов</w:t>
      </w:r>
    </w:p>
    <w:p w:rsidR="00CC4CF9" w:rsidRPr="00061AB7" w:rsidRDefault="00CC4CF9" w:rsidP="003463F3">
      <w:pPr>
        <w:pStyle w:val="ConsPlusCell"/>
        <w:jc w:val="both"/>
      </w:pPr>
      <w:r w:rsidRPr="00061AB7">
        <w:t>81 5335     5     - строительные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5336     0     - эластичные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5338     1     - для застежки "молния"</w:t>
      </w:r>
    </w:p>
    <w:p w:rsidR="00CC4CF9" w:rsidRPr="00061AB7" w:rsidRDefault="00CC4CF9" w:rsidP="003463F3">
      <w:pPr>
        <w:pStyle w:val="ConsPlusCell"/>
        <w:jc w:val="both"/>
      </w:pPr>
      <w:r w:rsidRPr="00061AB7">
        <w:t>81 5339     7     - прочие (демпферные, рояльные и др.)</w:t>
      </w:r>
    </w:p>
    <w:p w:rsidR="00CC4CF9" w:rsidRPr="00061AB7" w:rsidRDefault="00CC4CF9" w:rsidP="003463F3">
      <w:pPr>
        <w:pStyle w:val="ConsPlusCell"/>
        <w:jc w:val="both"/>
      </w:pPr>
      <w:r w:rsidRPr="00061AB7">
        <w:t>81 5340     2     Шнуры витые широкого потребления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81 5341     8     - декоративные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5344     4     - кордные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5349     1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81 5350     7     Шнуры вязаные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81 5351     2     - обувные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5352     8     - отделочные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5353     3     - бытовые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81 5359     6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81 5390     5     Изделия штучные из шнура</w:t>
      </w:r>
    </w:p>
    <w:p w:rsidR="00CC4CF9" w:rsidRPr="00061AB7" w:rsidRDefault="00CC4CF9" w:rsidP="003463F3">
      <w:pPr>
        <w:pStyle w:val="ConsPlusCell"/>
        <w:jc w:val="both"/>
      </w:pPr>
      <w:r w:rsidRPr="00061AB7">
        <w:t>81 5391     0     Шнурки обувные вязаные с наконечниками</w:t>
      </w:r>
    </w:p>
    <w:p w:rsidR="00CC4CF9" w:rsidRPr="00061AB7" w:rsidRDefault="00CC4CF9" w:rsidP="003463F3">
      <w:pPr>
        <w:pStyle w:val="ConsPlusCell"/>
        <w:jc w:val="both"/>
      </w:pPr>
      <w:r w:rsidRPr="00061AB7">
        <w:t>81 5392     6     Шнурки обувные плетеные с наконечниками</w:t>
      </w:r>
    </w:p>
    <w:p w:rsidR="00CC4CF9" w:rsidRPr="00061AB7" w:rsidRDefault="00CC4CF9" w:rsidP="003463F3">
      <w:pPr>
        <w:pStyle w:val="ConsPlusCell"/>
        <w:jc w:val="both"/>
      </w:pPr>
      <w:r w:rsidRPr="00061AB7">
        <w:t>81 5400     8     Изделия бахромные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5410     2     Бахрома /</w:t>
      </w:r>
    </w:p>
    <w:p w:rsidR="00CC4CF9" w:rsidRPr="00061AB7" w:rsidRDefault="00CC4CF9" w:rsidP="003463F3">
      <w:pPr>
        <w:pStyle w:val="ConsPlusCell"/>
        <w:jc w:val="both"/>
      </w:pPr>
      <w:r w:rsidRPr="00061AB7">
        <w:t>81 5411     8     - вязаная</w:t>
      </w:r>
    </w:p>
    <w:p w:rsidR="00CC4CF9" w:rsidRPr="00061AB7" w:rsidRDefault="00CC4CF9" w:rsidP="003463F3">
      <w:pPr>
        <w:pStyle w:val="ConsPlusCell"/>
        <w:jc w:val="both"/>
      </w:pPr>
      <w:r w:rsidRPr="00061AB7">
        <w:t>81 5412     3     - тканая</w:t>
      </w:r>
    </w:p>
    <w:p w:rsidR="00CC4CF9" w:rsidRPr="00061AB7" w:rsidRDefault="00CC4CF9" w:rsidP="003463F3">
      <w:pPr>
        <w:pStyle w:val="ConsPlusCell"/>
        <w:jc w:val="both"/>
      </w:pPr>
      <w:r w:rsidRPr="00061AB7">
        <w:t>81 5413     9     - изготовленная вручную</w:t>
      </w:r>
    </w:p>
    <w:p w:rsidR="00CC4CF9" w:rsidRPr="00061AB7" w:rsidRDefault="00CC4CF9" w:rsidP="003463F3">
      <w:pPr>
        <w:pStyle w:val="ConsPlusCell"/>
        <w:jc w:val="both"/>
      </w:pPr>
      <w:r w:rsidRPr="00061AB7">
        <w:t>81 5500     1     Изделия гардинно-тюлевые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81 5510     6     Полотно / гардинно-тюлевое</w:t>
      </w:r>
    </w:p>
    <w:p w:rsidR="00CC4CF9" w:rsidRPr="00061AB7" w:rsidRDefault="00CC4CF9" w:rsidP="003463F3">
      <w:pPr>
        <w:pStyle w:val="ConsPlusCell"/>
        <w:jc w:val="both"/>
      </w:pPr>
      <w:r w:rsidRPr="00061AB7">
        <w:t>81 5511     1     - тюлевое</w:t>
      </w:r>
    </w:p>
    <w:p w:rsidR="00CC4CF9" w:rsidRPr="00061AB7" w:rsidRDefault="00CC4CF9" w:rsidP="003463F3">
      <w:pPr>
        <w:pStyle w:val="ConsPlusCell"/>
        <w:jc w:val="both"/>
      </w:pPr>
      <w:r w:rsidRPr="00061AB7">
        <w:t>81 5512     7     - перевивочное</w:t>
      </w:r>
    </w:p>
    <w:p w:rsidR="00CC4CF9" w:rsidRPr="00061AB7" w:rsidRDefault="00CC4CF9" w:rsidP="003463F3">
      <w:pPr>
        <w:pStyle w:val="ConsPlusCell"/>
        <w:jc w:val="both"/>
      </w:pPr>
      <w:r w:rsidRPr="00061AB7">
        <w:t>81 5513     2     - уточновязаное</w:t>
      </w:r>
    </w:p>
    <w:p w:rsidR="00CC4CF9" w:rsidRPr="00061AB7" w:rsidRDefault="00CC4CF9" w:rsidP="003463F3">
      <w:pPr>
        <w:pStyle w:val="ConsPlusCell"/>
        <w:jc w:val="both"/>
      </w:pPr>
      <w:r w:rsidRPr="00061AB7">
        <w:t>81 5514     8     - вязаное</w:t>
      </w:r>
    </w:p>
    <w:p w:rsidR="00CC4CF9" w:rsidRPr="00061AB7" w:rsidRDefault="00CC4CF9" w:rsidP="003463F3">
      <w:pPr>
        <w:pStyle w:val="ConsPlusCell"/>
        <w:jc w:val="both"/>
      </w:pPr>
      <w:r w:rsidRPr="00061AB7">
        <w:t>81 5515     3     - основовязаное</w:t>
      </w:r>
    </w:p>
    <w:p w:rsidR="00CC4CF9" w:rsidRPr="00061AB7" w:rsidRDefault="00CC4CF9" w:rsidP="003463F3">
      <w:pPr>
        <w:pStyle w:val="ConsPlusCell"/>
        <w:jc w:val="both"/>
      </w:pPr>
      <w:r w:rsidRPr="00061AB7">
        <w:t>81 5518     0     - техническое и специальное</w:t>
      </w:r>
    </w:p>
    <w:p w:rsidR="00CC4CF9" w:rsidRPr="00061AB7" w:rsidRDefault="00CC4CF9" w:rsidP="003463F3">
      <w:pPr>
        <w:pStyle w:val="ConsPlusCell"/>
        <w:jc w:val="both"/>
      </w:pPr>
      <w:r w:rsidRPr="00061AB7">
        <w:t>81 5519     5     - прочее</w:t>
      </w:r>
    </w:p>
    <w:p w:rsidR="00CC4CF9" w:rsidRPr="00061AB7" w:rsidRDefault="00CC4CF9" w:rsidP="003463F3">
      <w:pPr>
        <w:pStyle w:val="ConsPlusCell"/>
        <w:jc w:val="both"/>
      </w:pPr>
      <w:r w:rsidRPr="00061AB7">
        <w:t>81 5520     0     Изделия штучные гардинно-тюлевые (выработанные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 машине)</w:t>
      </w:r>
    </w:p>
    <w:p w:rsidR="00CC4CF9" w:rsidRPr="00061AB7" w:rsidRDefault="00CC4CF9" w:rsidP="003463F3">
      <w:pPr>
        <w:pStyle w:val="ConsPlusCell"/>
        <w:jc w:val="both"/>
      </w:pPr>
      <w:r w:rsidRPr="00061AB7">
        <w:t>81 5521     6     Накидки</w:t>
      </w:r>
    </w:p>
    <w:p w:rsidR="00CC4CF9" w:rsidRPr="00061AB7" w:rsidRDefault="00CC4CF9" w:rsidP="003463F3">
      <w:pPr>
        <w:pStyle w:val="ConsPlusCell"/>
        <w:jc w:val="both"/>
      </w:pPr>
      <w:r w:rsidRPr="00061AB7">
        <w:t>81 5522     1     Покрывала</w:t>
      </w:r>
    </w:p>
    <w:p w:rsidR="00CC4CF9" w:rsidRPr="00061AB7" w:rsidRDefault="00CC4CF9" w:rsidP="003463F3">
      <w:pPr>
        <w:pStyle w:val="ConsPlusCell"/>
        <w:jc w:val="both"/>
      </w:pPr>
      <w:r w:rsidRPr="00061AB7">
        <w:t>81 5523     7     Шторы</w:t>
      </w:r>
    </w:p>
    <w:p w:rsidR="00CC4CF9" w:rsidRPr="00061AB7" w:rsidRDefault="00CC4CF9" w:rsidP="003463F3">
      <w:pPr>
        <w:pStyle w:val="ConsPlusCell"/>
        <w:jc w:val="both"/>
      </w:pPr>
      <w:r w:rsidRPr="00061AB7">
        <w:t>81 5524     2     Занавески</w:t>
      </w:r>
    </w:p>
    <w:p w:rsidR="00CC4CF9" w:rsidRPr="00061AB7" w:rsidRDefault="00CC4CF9" w:rsidP="003463F3">
      <w:pPr>
        <w:pStyle w:val="ConsPlusCell"/>
        <w:jc w:val="both"/>
      </w:pPr>
      <w:r w:rsidRPr="00061AB7">
        <w:t>81 5525     8     Дорожки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81 5529     4     Изделия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81 5530     5     Лоскут мерный /</w:t>
      </w:r>
    </w:p>
    <w:p w:rsidR="00CC4CF9" w:rsidRPr="00061AB7" w:rsidRDefault="00CC4CF9" w:rsidP="003463F3">
      <w:pPr>
        <w:pStyle w:val="ConsPlusCell"/>
        <w:jc w:val="both"/>
      </w:pPr>
      <w:r w:rsidRPr="00061AB7">
        <w:t>81 5531     0     - гардинный</w:t>
      </w:r>
    </w:p>
    <w:p w:rsidR="00CC4CF9" w:rsidRPr="00061AB7" w:rsidRDefault="00CC4CF9" w:rsidP="003463F3">
      <w:pPr>
        <w:pStyle w:val="ConsPlusCell"/>
        <w:jc w:val="both"/>
      </w:pPr>
      <w:r w:rsidRPr="00061AB7">
        <w:t>81 5532     6     - тюлевый</w:t>
      </w:r>
    </w:p>
    <w:p w:rsidR="00CC4CF9" w:rsidRPr="00061AB7" w:rsidRDefault="00CC4CF9" w:rsidP="003463F3">
      <w:pPr>
        <w:pStyle w:val="ConsPlusCell"/>
        <w:jc w:val="both"/>
      </w:pPr>
      <w:r w:rsidRPr="00061AB7">
        <w:t>81 5533     1     - кружевной</w:t>
      </w:r>
    </w:p>
    <w:p w:rsidR="00CC4CF9" w:rsidRPr="00061AB7" w:rsidRDefault="00CC4CF9" w:rsidP="003463F3">
      <w:pPr>
        <w:pStyle w:val="ConsPlusCell"/>
        <w:jc w:val="both"/>
      </w:pPr>
      <w:r w:rsidRPr="00061AB7">
        <w:t>81 5600     5     Полотно кружевное, кружева и изделия кружевные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5610     8     Полотно кружевное /</w:t>
      </w:r>
    </w:p>
    <w:p w:rsidR="00CC4CF9" w:rsidRPr="00061AB7" w:rsidRDefault="00CC4CF9" w:rsidP="003463F3">
      <w:pPr>
        <w:pStyle w:val="ConsPlusCell"/>
        <w:jc w:val="both"/>
      </w:pPr>
      <w:r w:rsidRPr="00061AB7">
        <w:t>81 5612     0     - гипюр</w:t>
      </w:r>
    </w:p>
    <w:p w:rsidR="00CC4CF9" w:rsidRPr="00061AB7" w:rsidRDefault="00CC4CF9" w:rsidP="003463F3">
      <w:pPr>
        <w:pStyle w:val="ConsPlusCell"/>
        <w:jc w:val="both"/>
      </w:pPr>
      <w:r w:rsidRPr="00061AB7">
        <w:t>81 5613     6     - вязаное</w:t>
      </w:r>
    </w:p>
    <w:p w:rsidR="00CC4CF9" w:rsidRPr="00061AB7" w:rsidRDefault="00CC4CF9" w:rsidP="003463F3">
      <w:pPr>
        <w:pStyle w:val="ConsPlusCell"/>
        <w:jc w:val="both"/>
      </w:pPr>
      <w:r w:rsidRPr="00061AB7">
        <w:t>81 5614     1     - вышитое</w:t>
      </w:r>
    </w:p>
    <w:p w:rsidR="00CC4CF9" w:rsidRPr="00061AB7" w:rsidRDefault="00CC4CF9" w:rsidP="003463F3">
      <w:pPr>
        <w:pStyle w:val="ConsPlusCell"/>
        <w:jc w:val="both"/>
      </w:pPr>
      <w:r w:rsidRPr="00061AB7">
        <w:t>81 5619     9     - прочее</w:t>
      </w:r>
    </w:p>
    <w:p w:rsidR="00CC4CF9" w:rsidRPr="00061AB7" w:rsidRDefault="00CC4CF9" w:rsidP="003463F3">
      <w:pPr>
        <w:pStyle w:val="ConsPlusCell"/>
        <w:jc w:val="both"/>
      </w:pPr>
      <w:r w:rsidRPr="00061AB7">
        <w:t>81 5620     4     Кружева /</w:t>
      </w:r>
    </w:p>
    <w:p w:rsidR="00CC4CF9" w:rsidRPr="00061AB7" w:rsidRDefault="00CC4CF9" w:rsidP="003463F3">
      <w:pPr>
        <w:pStyle w:val="ConsPlusCell"/>
        <w:jc w:val="both"/>
      </w:pPr>
      <w:r w:rsidRPr="00061AB7">
        <w:t>81 5622     5     - вязаные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5623     0     - плетеные (басонные)</w:t>
      </w:r>
    </w:p>
    <w:p w:rsidR="00CC4CF9" w:rsidRPr="00061AB7" w:rsidRDefault="00CC4CF9" w:rsidP="003463F3">
      <w:pPr>
        <w:pStyle w:val="ConsPlusCell"/>
        <w:jc w:val="both"/>
      </w:pPr>
      <w:r w:rsidRPr="00061AB7">
        <w:t>81 5624     6     - вышитые (без шитья)</w:t>
      </w:r>
    </w:p>
    <w:p w:rsidR="00CC4CF9" w:rsidRPr="00061AB7" w:rsidRDefault="00CC4CF9" w:rsidP="003463F3">
      <w:pPr>
        <w:pStyle w:val="ConsPlusCell"/>
        <w:jc w:val="both"/>
      </w:pPr>
      <w:r w:rsidRPr="00061AB7">
        <w:t>81 5625     1     Шитье</w:t>
      </w:r>
    </w:p>
    <w:p w:rsidR="00CC4CF9" w:rsidRPr="00061AB7" w:rsidRDefault="00CC4CF9" w:rsidP="003463F3">
      <w:pPr>
        <w:pStyle w:val="ConsPlusCell"/>
        <w:jc w:val="both"/>
      </w:pPr>
      <w:r w:rsidRPr="00061AB7">
        <w:t>81 5629     3     Кружева и шитье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81 5630     9     Кружева и изделия кружевные ручного плетения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81 5631     4     Кружева ручного плетения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81 5632     5     Косынки</w:t>
      </w:r>
    </w:p>
    <w:p w:rsidR="00CC4CF9" w:rsidRPr="00061AB7" w:rsidRDefault="00CC4CF9" w:rsidP="003463F3">
      <w:pPr>
        <w:pStyle w:val="ConsPlusCell"/>
        <w:jc w:val="both"/>
      </w:pPr>
      <w:r w:rsidRPr="00061AB7">
        <w:t>81 5633     5     Шарфы</w:t>
      </w:r>
    </w:p>
    <w:p w:rsidR="00CC4CF9" w:rsidRPr="00061AB7" w:rsidRDefault="00CC4CF9" w:rsidP="003463F3">
      <w:pPr>
        <w:pStyle w:val="ConsPlusCell"/>
        <w:jc w:val="both"/>
      </w:pPr>
      <w:r w:rsidRPr="00061AB7">
        <w:t>81 5634     0     Вставки</w:t>
      </w:r>
    </w:p>
    <w:p w:rsidR="00CC4CF9" w:rsidRPr="00061AB7" w:rsidRDefault="00CC4CF9" w:rsidP="003463F3">
      <w:pPr>
        <w:pStyle w:val="ConsPlusCell"/>
        <w:jc w:val="both"/>
      </w:pPr>
      <w:r w:rsidRPr="00061AB7">
        <w:t>81 5635     6     Воротнички</w:t>
      </w:r>
    </w:p>
    <w:p w:rsidR="00CC4CF9" w:rsidRPr="00061AB7" w:rsidRDefault="00CC4CF9" w:rsidP="003463F3">
      <w:pPr>
        <w:pStyle w:val="ConsPlusCell"/>
        <w:jc w:val="both"/>
      </w:pPr>
      <w:r w:rsidRPr="00061AB7">
        <w:t>81 5636     1     Манжеты</w:t>
      </w:r>
    </w:p>
    <w:p w:rsidR="00CC4CF9" w:rsidRPr="00061AB7" w:rsidRDefault="00CC4CF9" w:rsidP="003463F3">
      <w:pPr>
        <w:pStyle w:val="ConsPlusCell"/>
        <w:jc w:val="both"/>
      </w:pPr>
      <w:r w:rsidRPr="00061AB7">
        <w:t>81 5637     7     Дорожки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81 5638     2     Салфетки</w:t>
      </w:r>
    </w:p>
    <w:p w:rsidR="00CC4CF9" w:rsidRPr="00061AB7" w:rsidRDefault="00CC4CF9" w:rsidP="003463F3">
      <w:pPr>
        <w:pStyle w:val="ConsPlusCell"/>
        <w:jc w:val="both"/>
      </w:pPr>
      <w:r w:rsidRPr="00061AB7">
        <w:t>81 5639     8     Изделия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81 5640     3     Изделия штучные из кружевного полотна</w:t>
      </w:r>
    </w:p>
    <w:p w:rsidR="00CC4CF9" w:rsidRPr="00061AB7" w:rsidRDefault="00CC4CF9" w:rsidP="003463F3">
      <w:pPr>
        <w:pStyle w:val="ConsPlusCell"/>
        <w:jc w:val="both"/>
      </w:pPr>
      <w:r w:rsidRPr="00061AB7">
        <w:t>81 5641     9     Накидки</w:t>
      </w:r>
    </w:p>
    <w:p w:rsidR="00CC4CF9" w:rsidRPr="00061AB7" w:rsidRDefault="00CC4CF9" w:rsidP="003463F3">
      <w:pPr>
        <w:pStyle w:val="ConsPlusCell"/>
        <w:jc w:val="both"/>
      </w:pPr>
      <w:r w:rsidRPr="00061AB7">
        <w:t>81 5642     4     Покрывала</w:t>
      </w:r>
    </w:p>
    <w:p w:rsidR="00CC4CF9" w:rsidRPr="00061AB7" w:rsidRDefault="00CC4CF9" w:rsidP="003463F3">
      <w:pPr>
        <w:pStyle w:val="ConsPlusCell"/>
        <w:jc w:val="both"/>
      </w:pPr>
      <w:r w:rsidRPr="00061AB7">
        <w:t>81 5643     9     Шторы</w:t>
      </w:r>
    </w:p>
    <w:p w:rsidR="00CC4CF9" w:rsidRPr="00061AB7" w:rsidRDefault="00CC4CF9" w:rsidP="003463F3">
      <w:pPr>
        <w:pStyle w:val="ConsPlusCell"/>
        <w:jc w:val="both"/>
      </w:pPr>
      <w:r w:rsidRPr="00061AB7">
        <w:t>81 5644     5     Занавески</w:t>
      </w:r>
    </w:p>
    <w:p w:rsidR="00CC4CF9" w:rsidRPr="00061AB7" w:rsidRDefault="00CC4CF9" w:rsidP="003463F3">
      <w:pPr>
        <w:pStyle w:val="ConsPlusCell"/>
        <w:jc w:val="both"/>
      </w:pPr>
      <w:r w:rsidRPr="00061AB7">
        <w:t>81 5649     2     Изделия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81 5700     9     Изделия штучные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5701     4     Зонты складные *</w:t>
      </w:r>
    </w:p>
    <w:p w:rsidR="00CC4CF9" w:rsidRPr="00061AB7" w:rsidRDefault="00CC4CF9" w:rsidP="003463F3">
      <w:pPr>
        <w:pStyle w:val="ConsPlusCell"/>
        <w:jc w:val="both"/>
      </w:pPr>
      <w:r w:rsidRPr="00061AB7">
        <w:t>81 5710     3     Изделия штучные тканые эластичные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5711     9     Помочи</w:t>
      </w:r>
    </w:p>
    <w:p w:rsidR="00CC4CF9" w:rsidRPr="00061AB7" w:rsidRDefault="00CC4CF9" w:rsidP="003463F3">
      <w:pPr>
        <w:pStyle w:val="ConsPlusCell"/>
        <w:jc w:val="both"/>
      </w:pPr>
      <w:r w:rsidRPr="00061AB7">
        <w:t>81 5712     4     Подвязки</w:t>
      </w:r>
    </w:p>
    <w:p w:rsidR="00CC4CF9" w:rsidRPr="00061AB7" w:rsidRDefault="00CC4CF9" w:rsidP="003463F3">
      <w:pPr>
        <w:pStyle w:val="ConsPlusCell"/>
        <w:jc w:val="both"/>
      </w:pPr>
      <w:r w:rsidRPr="00061AB7">
        <w:t>81 5713     5     Гарнитуры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81 5714     5     Рукаводержатели</w:t>
      </w:r>
    </w:p>
    <w:p w:rsidR="00CC4CF9" w:rsidRPr="00061AB7" w:rsidRDefault="00CC4CF9" w:rsidP="003463F3">
      <w:pPr>
        <w:pStyle w:val="ConsPlusCell"/>
        <w:jc w:val="both"/>
      </w:pPr>
      <w:r w:rsidRPr="00061AB7">
        <w:t>81 5715     0     Пояса</w:t>
      </w:r>
    </w:p>
    <w:p w:rsidR="00CC4CF9" w:rsidRPr="00061AB7" w:rsidRDefault="00CC4CF9" w:rsidP="003463F3">
      <w:pPr>
        <w:pStyle w:val="ConsPlusCell"/>
        <w:jc w:val="both"/>
      </w:pPr>
      <w:r w:rsidRPr="00061AB7">
        <w:t>81 5716     6     Бинты</w:t>
      </w:r>
    </w:p>
    <w:p w:rsidR="00CC4CF9" w:rsidRPr="00061AB7" w:rsidRDefault="00CC4CF9" w:rsidP="003463F3">
      <w:pPr>
        <w:pStyle w:val="ConsPlusCell"/>
        <w:jc w:val="both"/>
      </w:pPr>
      <w:r w:rsidRPr="00061AB7">
        <w:t>81 5719     2     Изделия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81 5720     8     Изделия штучные тканые (шириной до 40 см)</w:t>
      </w:r>
    </w:p>
    <w:p w:rsidR="00CC4CF9" w:rsidRPr="00061AB7" w:rsidRDefault="00CC4CF9" w:rsidP="003463F3">
      <w:pPr>
        <w:pStyle w:val="ConsPlusCell"/>
        <w:jc w:val="both"/>
      </w:pPr>
      <w:r w:rsidRPr="00061AB7">
        <w:t>81 5721     3     Шарфы, кашне</w:t>
      </w:r>
    </w:p>
    <w:p w:rsidR="00CC4CF9" w:rsidRPr="00061AB7" w:rsidRDefault="00CC4CF9" w:rsidP="003463F3">
      <w:pPr>
        <w:pStyle w:val="ConsPlusCell"/>
        <w:jc w:val="both"/>
      </w:pPr>
      <w:r w:rsidRPr="00061AB7">
        <w:t>81 5722     9     Палантины</w:t>
      </w:r>
    </w:p>
    <w:p w:rsidR="00CC4CF9" w:rsidRPr="00061AB7" w:rsidRDefault="00CC4CF9" w:rsidP="003463F3">
      <w:pPr>
        <w:pStyle w:val="ConsPlusCell"/>
        <w:jc w:val="both"/>
      </w:pPr>
      <w:r w:rsidRPr="00061AB7">
        <w:t>81 5723     4     Платки карманные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5729     7     Изделия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81 5730     2     Изделия штучные с художественной росписью</w:t>
      </w:r>
    </w:p>
    <w:p w:rsidR="00CC4CF9" w:rsidRPr="00061AB7" w:rsidRDefault="00CC4CF9" w:rsidP="003463F3">
      <w:pPr>
        <w:pStyle w:val="ConsPlusCell"/>
        <w:jc w:val="both"/>
      </w:pPr>
      <w:r w:rsidRPr="00061AB7">
        <w:t>81 5731     8     Платки головные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5732     3     Шарфы, кашне</w:t>
      </w:r>
    </w:p>
    <w:p w:rsidR="00CC4CF9" w:rsidRPr="00061AB7" w:rsidRDefault="00CC4CF9" w:rsidP="003463F3">
      <w:pPr>
        <w:pStyle w:val="ConsPlusCell"/>
        <w:jc w:val="both"/>
      </w:pPr>
      <w:r w:rsidRPr="00061AB7">
        <w:t>81 5733     9     Косынки</w:t>
      </w:r>
    </w:p>
    <w:p w:rsidR="00CC4CF9" w:rsidRPr="00061AB7" w:rsidRDefault="00CC4CF9" w:rsidP="003463F3">
      <w:pPr>
        <w:pStyle w:val="ConsPlusCell"/>
        <w:jc w:val="both"/>
      </w:pPr>
      <w:r w:rsidRPr="00061AB7">
        <w:t>81 5734     4     Платки абажурные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5735     2     Платки карманные и носовые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81 5736     5     Скатерти</w:t>
      </w:r>
    </w:p>
    <w:p w:rsidR="00CC4CF9" w:rsidRPr="00061AB7" w:rsidRDefault="00CC4CF9" w:rsidP="003463F3">
      <w:pPr>
        <w:pStyle w:val="ConsPlusCell"/>
        <w:jc w:val="both"/>
      </w:pPr>
      <w:r w:rsidRPr="00061AB7">
        <w:t>81 5737     0     Коврики</w:t>
      </w:r>
    </w:p>
    <w:p w:rsidR="00CC4CF9" w:rsidRPr="00061AB7" w:rsidRDefault="00CC4CF9" w:rsidP="003463F3">
      <w:pPr>
        <w:pStyle w:val="ConsPlusCell"/>
        <w:jc w:val="both"/>
      </w:pPr>
      <w:r w:rsidRPr="00061AB7">
        <w:t>81 5738     6     Накидки</w:t>
      </w:r>
    </w:p>
    <w:p w:rsidR="00CC4CF9" w:rsidRPr="00061AB7" w:rsidRDefault="00CC4CF9" w:rsidP="003463F3">
      <w:pPr>
        <w:pStyle w:val="ConsPlusCell"/>
        <w:jc w:val="both"/>
      </w:pPr>
      <w:r w:rsidRPr="00061AB7">
        <w:t>81 5739     1     Изделия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81 5740     7     Изделия штучные с подшивкой сторон оверлочной,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краевой или мережечной строчкой, осыпкой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сторон или с прошивкой бахромы</w:t>
      </w:r>
    </w:p>
    <w:p w:rsidR="00CC4CF9" w:rsidRPr="00061AB7" w:rsidRDefault="00CC4CF9" w:rsidP="003463F3">
      <w:pPr>
        <w:pStyle w:val="ConsPlusCell"/>
        <w:jc w:val="both"/>
      </w:pPr>
      <w:r w:rsidRPr="00061AB7">
        <w:t>81 5741     2     Шарфы, кашне</w:t>
      </w:r>
    </w:p>
    <w:p w:rsidR="00CC4CF9" w:rsidRPr="00061AB7" w:rsidRDefault="00CC4CF9" w:rsidP="003463F3">
      <w:pPr>
        <w:pStyle w:val="ConsPlusCell"/>
        <w:jc w:val="both"/>
      </w:pPr>
      <w:r w:rsidRPr="00061AB7">
        <w:t>81 5742     8     Косынки, платки головные, включая национальные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5743     3     Скатерти</w:t>
      </w:r>
    </w:p>
    <w:p w:rsidR="00CC4CF9" w:rsidRPr="00061AB7" w:rsidRDefault="00CC4CF9" w:rsidP="003463F3">
      <w:pPr>
        <w:pStyle w:val="ConsPlusCell"/>
        <w:jc w:val="both"/>
      </w:pPr>
      <w:r w:rsidRPr="00061AB7">
        <w:t>81 5744     9     Платки карманные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5745     4     Платки абажурные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5746     6     Накидки</w:t>
      </w:r>
    </w:p>
    <w:p w:rsidR="00CC4CF9" w:rsidRPr="00061AB7" w:rsidRDefault="00CC4CF9" w:rsidP="003463F3">
      <w:pPr>
        <w:pStyle w:val="ConsPlusCell"/>
        <w:jc w:val="both"/>
      </w:pPr>
      <w:r w:rsidRPr="00061AB7">
        <w:t>81 5747     5     Покрывала</w:t>
      </w:r>
    </w:p>
    <w:p w:rsidR="00CC4CF9" w:rsidRPr="00061AB7" w:rsidRDefault="00CC4CF9" w:rsidP="003463F3">
      <w:pPr>
        <w:pStyle w:val="ConsPlusCell"/>
        <w:jc w:val="both"/>
      </w:pPr>
      <w:r w:rsidRPr="00061AB7">
        <w:t>81 5748     0     Шторы</w:t>
      </w:r>
    </w:p>
    <w:p w:rsidR="00CC4CF9" w:rsidRPr="00061AB7" w:rsidRDefault="00CC4CF9" w:rsidP="003463F3">
      <w:pPr>
        <w:pStyle w:val="ConsPlusCell"/>
        <w:jc w:val="both"/>
      </w:pPr>
      <w:r w:rsidRPr="00061AB7">
        <w:t>81 5749     6     Изделия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81 5750     1     Изделия штучные строчевышитые (кроме швейных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изделий, подвергающихся вышивке)</w:t>
      </w:r>
    </w:p>
    <w:p w:rsidR="00CC4CF9" w:rsidRPr="00061AB7" w:rsidRDefault="00CC4CF9" w:rsidP="003463F3">
      <w:pPr>
        <w:pStyle w:val="ConsPlusCell"/>
        <w:jc w:val="both"/>
      </w:pPr>
      <w:r w:rsidRPr="00061AB7">
        <w:t>81 5751     7     Скатерти</w:t>
      </w:r>
    </w:p>
    <w:p w:rsidR="00CC4CF9" w:rsidRPr="00061AB7" w:rsidRDefault="00CC4CF9" w:rsidP="003463F3">
      <w:pPr>
        <w:pStyle w:val="ConsPlusCell"/>
        <w:jc w:val="both"/>
      </w:pPr>
      <w:r w:rsidRPr="00061AB7">
        <w:t>81 5752     2     Салфетки</w:t>
      </w:r>
    </w:p>
    <w:p w:rsidR="00CC4CF9" w:rsidRPr="00061AB7" w:rsidRDefault="00CC4CF9" w:rsidP="003463F3">
      <w:pPr>
        <w:pStyle w:val="ConsPlusCell"/>
        <w:jc w:val="both"/>
      </w:pPr>
      <w:r w:rsidRPr="00061AB7">
        <w:t>81 5753     8     Дорожки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81 5754     3     Наволочки</w:t>
      </w:r>
    </w:p>
    <w:p w:rsidR="00CC4CF9" w:rsidRPr="00061AB7" w:rsidRDefault="00CC4CF9" w:rsidP="003463F3">
      <w:pPr>
        <w:pStyle w:val="ConsPlusCell"/>
        <w:jc w:val="both"/>
      </w:pPr>
      <w:r w:rsidRPr="00061AB7">
        <w:t>81 5755     9     Накидки</w:t>
      </w:r>
    </w:p>
    <w:p w:rsidR="00CC4CF9" w:rsidRPr="00061AB7" w:rsidRDefault="00CC4CF9" w:rsidP="003463F3">
      <w:pPr>
        <w:pStyle w:val="ConsPlusCell"/>
        <w:jc w:val="both"/>
      </w:pPr>
      <w:r w:rsidRPr="00061AB7">
        <w:t>81 5756     4     Коврики</w:t>
      </w:r>
    </w:p>
    <w:p w:rsidR="00CC4CF9" w:rsidRPr="00061AB7" w:rsidRDefault="00CC4CF9" w:rsidP="003463F3">
      <w:pPr>
        <w:pStyle w:val="ConsPlusCell"/>
        <w:jc w:val="both"/>
      </w:pPr>
      <w:r w:rsidRPr="00061AB7">
        <w:t>81 5757     0     Воротнички</w:t>
      </w:r>
    </w:p>
    <w:p w:rsidR="00CC4CF9" w:rsidRPr="00061AB7" w:rsidRDefault="00CC4CF9" w:rsidP="003463F3">
      <w:pPr>
        <w:pStyle w:val="ConsPlusCell"/>
        <w:jc w:val="both"/>
      </w:pPr>
      <w:r w:rsidRPr="00061AB7">
        <w:t>81 5758     5     Шторы</w:t>
      </w:r>
    </w:p>
    <w:p w:rsidR="00CC4CF9" w:rsidRPr="00061AB7" w:rsidRDefault="00CC4CF9" w:rsidP="003463F3">
      <w:pPr>
        <w:pStyle w:val="ConsPlusCell"/>
        <w:jc w:val="both"/>
      </w:pPr>
      <w:r w:rsidRPr="00061AB7">
        <w:t>81 5759     0     Изделия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81 5770     0     Изделия штучные из ткани и полотен</w:t>
      </w:r>
    </w:p>
    <w:p w:rsidR="00CC4CF9" w:rsidRPr="00061AB7" w:rsidRDefault="00CC4CF9" w:rsidP="003463F3">
      <w:pPr>
        <w:pStyle w:val="ConsPlusCell"/>
        <w:jc w:val="both"/>
      </w:pPr>
      <w:r w:rsidRPr="00061AB7">
        <w:t>81 5771     6     Галстуки пионерские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81 5772     1     Флажки пионерские и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81 5773     7     Флаги</w:t>
      </w:r>
    </w:p>
    <w:p w:rsidR="00CC4CF9" w:rsidRPr="00061AB7" w:rsidRDefault="00CC4CF9" w:rsidP="003463F3">
      <w:pPr>
        <w:pStyle w:val="ConsPlusCell"/>
        <w:jc w:val="both"/>
      </w:pPr>
      <w:r w:rsidRPr="00061AB7">
        <w:t>81 5774     2     Знамена</w:t>
      </w:r>
    </w:p>
    <w:p w:rsidR="00CC4CF9" w:rsidRPr="00061AB7" w:rsidRDefault="00CC4CF9" w:rsidP="003463F3">
      <w:pPr>
        <w:pStyle w:val="ConsPlusCell"/>
        <w:jc w:val="both"/>
      </w:pPr>
      <w:r w:rsidRPr="00061AB7">
        <w:t>81 5775     8     Вымпелы</w:t>
      </w:r>
    </w:p>
    <w:p w:rsidR="00CC4CF9" w:rsidRPr="00061AB7" w:rsidRDefault="00CC4CF9" w:rsidP="003463F3">
      <w:pPr>
        <w:pStyle w:val="ConsPlusCell"/>
        <w:jc w:val="both"/>
      </w:pPr>
      <w:r w:rsidRPr="00061AB7">
        <w:t>81 5777     9     Зонты и чехлы для зонтов</w:t>
      </w:r>
    </w:p>
    <w:p w:rsidR="00CC4CF9" w:rsidRPr="00061AB7" w:rsidRDefault="00CC4CF9" w:rsidP="003463F3">
      <w:pPr>
        <w:pStyle w:val="ConsPlusCell"/>
        <w:jc w:val="both"/>
      </w:pPr>
      <w:r w:rsidRPr="00061AB7">
        <w:t>81 5779     7     Изделия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81 5780     5     Галстуки (без пионерских) /</w:t>
      </w:r>
    </w:p>
    <w:p w:rsidR="00CC4CF9" w:rsidRPr="00061AB7" w:rsidRDefault="00CC4CF9" w:rsidP="003463F3">
      <w:pPr>
        <w:pStyle w:val="ConsPlusCell"/>
        <w:jc w:val="both"/>
      </w:pPr>
      <w:r w:rsidRPr="00061AB7">
        <w:t>81 5781     0     - из ткани</w:t>
      </w:r>
    </w:p>
    <w:p w:rsidR="00CC4CF9" w:rsidRPr="00061AB7" w:rsidRDefault="00CC4CF9" w:rsidP="003463F3">
      <w:pPr>
        <w:pStyle w:val="ConsPlusCell"/>
        <w:jc w:val="both"/>
      </w:pPr>
      <w:r w:rsidRPr="00061AB7">
        <w:t>81 5782     6     - трикотажные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5783     1     - плетеные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5784     7     - тканые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5789     4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81 5790     4     Изделия штучные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81 5791     5     Вставки, манжеты, воротнички, жабо, фата</w:t>
      </w:r>
    </w:p>
    <w:p w:rsidR="00CC4CF9" w:rsidRPr="00061AB7" w:rsidRDefault="00CC4CF9" w:rsidP="003463F3">
      <w:pPr>
        <w:pStyle w:val="ConsPlusCell"/>
        <w:jc w:val="both"/>
      </w:pPr>
      <w:r w:rsidRPr="00061AB7">
        <w:t>81 5792     0     Сумки хозяйственные плетеные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5794     1     Абажуры</w:t>
      </w:r>
    </w:p>
    <w:p w:rsidR="00CC4CF9" w:rsidRPr="00061AB7" w:rsidRDefault="00CC4CF9" w:rsidP="003463F3">
      <w:pPr>
        <w:pStyle w:val="ConsPlusCell"/>
        <w:jc w:val="both"/>
      </w:pPr>
      <w:r w:rsidRPr="00061AB7">
        <w:t>81 5795     7     Цветы искусственные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5796     2     Гамаки и сетки (спортивные, кроватные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велосетки)</w:t>
      </w:r>
    </w:p>
    <w:p w:rsidR="00CC4CF9" w:rsidRPr="00061AB7" w:rsidRDefault="00CC4CF9" w:rsidP="003463F3">
      <w:pPr>
        <w:pStyle w:val="ConsPlusCell"/>
        <w:jc w:val="both"/>
      </w:pPr>
      <w:r w:rsidRPr="00061AB7">
        <w:t>81 5797     8     Бортовка с волосом (шириной до 40 см)</w:t>
      </w:r>
    </w:p>
    <w:p w:rsidR="00CC4CF9" w:rsidRPr="00061AB7" w:rsidRDefault="00CC4CF9" w:rsidP="003463F3">
      <w:pPr>
        <w:pStyle w:val="ConsPlusCell"/>
        <w:jc w:val="both"/>
      </w:pPr>
      <w:r w:rsidRPr="00061AB7">
        <w:t>81 5798     3     Вуалетки для шляп и сетки для волос</w:t>
      </w:r>
    </w:p>
    <w:p w:rsidR="00CC4CF9" w:rsidRPr="00061AB7" w:rsidRDefault="00CC4CF9" w:rsidP="003463F3">
      <w:pPr>
        <w:pStyle w:val="ConsPlusCell"/>
        <w:jc w:val="both"/>
      </w:pPr>
      <w:r w:rsidRPr="00061AB7">
        <w:t>81 5799     9     Изделия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81 5800     2     Изделия медицинские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81 5810     7     Изделия медицинские метражные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5811     2     Нити хирургические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81 5820     1     Изделия медицинские штучные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5821     7     Бинты</w:t>
      </w:r>
    </w:p>
    <w:p w:rsidR="00CC4CF9" w:rsidRPr="00061AB7" w:rsidRDefault="00CC4CF9" w:rsidP="003463F3">
      <w:pPr>
        <w:pStyle w:val="ConsPlusCell"/>
        <w:jc w:val="both"/>
      </w:pPr>
      <w:r w:rsidRPr="00061AB7">
        <w:t>81 5822     2     Тампоны хирургические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81 5823     8     Салфетки (повязки)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81 6000     6     Войлок и изделия войлочные, детали войлочные,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головные уборы и полуфабрикаты фетровые, обувь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валяная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81 6100     9     Войлок (без войлока из утиля)</w:t>
      </w:r>
    </w:p>
    <w:p w:rsidR="00CC4CF9" w:rsidRPr="00061AB7" w:rsidRDefault="00CC4CF9" w:rsidP="003463F3">
      <w:pPr>
        <w:pStyle w:val="ConsPlusCell"/>
        <w:jc w:val="both"/>
      </w:pPr>
      <w:r w:rsidRPr="00061AB7">
        <w:t>81 6110     4     Войлок тонкошерстный /</w:t>
      </w:r>
    </w:p>
    <w:p w:rsidR="00CC4CF9" w:rsidRPr="00061AB7" w:rsidRDefault="00CC4CF9" w:rsidP="003463F3">
      <w:pPr>
        <w:pStyle w:val="ConsPlusCell"/>
        <w:jc w:val="both"/>
      </w:pPr>
      <w:r w:rsidRPr="00061AB7">
        <w:t>81 6111     2     - технический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81 6112     5     - для музыкальных клавишных инструментов</w:t>
      </w:r>
    </w:p>
    <w:p w:rsidR="00CC4CF9" w:rsidRPr="00061AB7" w:rsidRDefault="00CC4CF9" w:rsidP="003463F3">
      <w:pPr>
        <w:pStyle w:val="ConsPlusCell"/>
        <w:jc w:val="both"/>
      </w:pPr>
      <w:r w:rsidRPr="00061AB7">
        <w:t>81 6113     0     - амортизационный</w:t>
      </w:r>
    </w:p>
    <w:p w:rsidR="00CC4CF9" w:rsidRPr="00061AB7" w:rsidRDefault="00CC4CF9" w:rsidP="003463F3">
      <w:pPr>
        <w:pStyle w:val="ConsPlusCell"/>
        <w:jc w:val="both"/>
      </w:pPr>
      <w:r w:rsidRPr="00061AB7">
        <w:t>81 6114     6     - для игольчатой ленты</w:t>
      </w:r>
    </w:p>
    <w:p w:rsidR="00CC4CF9" w:rsidRPr="00061AB7" w:rsidRDefault="00CC4CF9" w:rsidP="003463F3">
      <w:pPr>
        <w:pStyle w:val="ConsPlusCell"/>
        <w:jc w:val="both"/>
      </w:pPr>
      <w:r w:rsidRPr="00061AB7">
        <w:t>81 6115     1     - фильтрационный</w:t>
      </w:r>
    </w:p>
    <w:p w:rsidR="00CC4CF9" w:rsidRPr="00061AB7" w:rsidRDefault="00CC4CF9" w:rsidP="003463F3">
      <w:pPr>
        <w:pStyle w:val="ConsPlusCell"/>
        <w:jc w:val="both"/>
      </w:pPr>
      <w:r w:rsidRPr="00061AB7">
        <w:t>81 6116     7     - для электрооборудования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81 6117     2     - протезный</w:t>
      </w:r>
    </w:p>
    <w:p w:rsidR="00CC4CF9" w:rsidRPr="00061AB7" w:rsidRDefault="00CC4CF9" w:rsidP="003463F3">
      <w:pPr>
        <w:pStyle w:val="ConsPlusCell"/>
        <w:jc w:val="both"/>
      </w:pPr>
      <w:r w:rsidRPr="00061AB7">
        <w:t>81 6118     8     - теплоизоляционный</w:t>
      </w:r>
    </w:p>
    <w:p w:rsidR="00CC4CF9" w:rsidRPr="00061AB7" w:rsidRDefault="00CC4CF9" w:rsidP="003463F3">
      <w:pPr>
        <w:pStyle w:val="ConsPlusCell"/>
        <w:jc w:val="both"/>
      </w:pPr>
      <w:r w:rsidRPr="00061AB7">
        <w:t>81 6119     3     - обувной и для прочих целей</w:t>
      </w:r>
    </w:p>
    <w:p w:rsidR="00CC4CF9" w:rsidRPr="00061AB7" w:rsidRDefault="00CC4CF9" w:rsidP="003463F3">
      <w:pPr>
        <w:pStyle w:val="ConsPlusCell"/>
        <w:jc w:val="both"/>
      </w:pPr>
      <w:r w:rsidRPr="00061AB7">
        <w:t>81 6120     9     Войлок полугрубошерстный /</w:t>
      </w:r>
    </w:p>
    <w:p w:rsidR="00CC4CF9" w:rsidRPr="00061AB7" w:rsidRDefault="00CC4CF9" w:rsidP="003463F3">
      <w:pPr>
        <w:pStyle w:val="ConsPlusCell"/>
        <w:jc w:val="both"/>
      </w:pPr>
      <w:r w:rsidRPr="00061AB7">
        <w:t>81 6121     4     - технический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81 6122     6     - седельный</w:t>
      </w:r>
    </w:p>
    <w:p w:rsidR="00CC4CF9" w:rsidRPr="00061AB7" w:rsidRDefault="00CC4CF9" w:rsidP="003463F3">
      <w:pPr>
        <w:pStyle w:val="ConsPlusCell"/>
        <w:jc w:val="both"/>
      </w:pPr>
      <w:r w:rsidRPr="00061AB7">
        <w:t>81 6123     5     - отеплительный</w:t>
      </w:r>
    </w:p>
    <w:p w:rsidR="00CC4CF9" w:rsidRPr="00061AB7" w:rsidRDefault="00CC4CF9" w:rsidP="003463F3">
      <w:pPr>
        <w:pStyle w:val="ConsPlusCell"/>
        <w:jc w:val="both"/>
      </w:pPr>
      <w:r w:rsidRPr="00061AB7">
        <w:t>81 6124     0     - обивочный</w:t>
      </w:r>
    </w:p>
    <w:p w:rsidR="00CC4CF9" w:rsidRPr="00061AB7" w:rsidRDefault="00CC4CF9" w:rsidP="003463F3">
      <w:pPr>
        <w:pStyle w:val="ConsPlusCell"/>
        <w:jc w:val="both"/>
      </w:pPr>
      <w:r w:rsidRPr="00061AB7">
        <w:t>81 6129     8     - для прочих целей</w:t>
      </w:r>
    </w:p>
    <w:p w:rsidR="00CC4CF9" w:rsidRPr="00061AB7" w:rsidRDefault="00CC4CF9" w:rsidP="003463F3">
      <w:pPr>
        <w:pStyle w:val="ConsPlusCell"/>
        <w:jc w:val="both"/>
      </w:pPr>
      <w:r w:rsidRPr="00061AB7">
        <w:t>81 6130     3     Войлок грубошерстный /</w:t>
      </w:r>
    </w:p>
    <w:p w:rsidR="00CC4CF9" w:rsidRPr="00061AB7" w:rsidRDefault="00CC4CF9" w:rsidP="003463F3">
      <w:pPr>
        <w:pStyle w:val="ConsPlusCell"/>
        <w:jc w:val="both"/>
      </w:pPr>
      <w:r w:rsidRPr="00061AB7">
        <w:t>81 6131     9     - технический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81 6132     4     - подошвенный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81 6133     0     - подошвенный армейский</w:t>
      </w:r>
    </w:p>
    <w:p w:rsidR="00CC4CF9" w:rsidRPr="00061AB7" w:rsidRDefault="00CC4CF9" w:rsidP="003463F3">
      <w:pPr>
        <w:pStyle w:val="ConsPlusCell"/>
        <w:jc w:val="both"/>
      </w:pPr>
      <w:r w:rsidRPr="00061AB7">
        <w:t>81 6134     5     - шорный подхомутный</w:t>
      </w:r>
    </w:p>
    <w:p w:rsidR="00CC4CF9" w:rsidRPr="00061AB7" w:rsidRDefault="00CC4CF9" w:rsidP="003463F3">
      <w:pPr>
        <w:pStyle w:val="ConsPlusCell"/>
        <w:jc w:val="both"/>
      </w:pPr>
      <w:r w:rsidRPr="00061AB7">
        <w:t>81 6135     0     - шорный потниковый</w:t>
      </w:r>
    </w:p>
    <w:p w:rsidR="00CC4CF9" w:rsidRPr="00061AB7" w:rsidRDefault="00CC4CF9" w:rsidP="003463F3">
      <w:pPr>
        <w:pStyle w:val="ConsPlusCell"/>
        <w:jc w:val="both"/>
      </w:pPr>
      <w:r w:rsidRPr="00061AB7">
        <w:t>81 6136     6     - юртовый</w:t>
      </w:r>
    </w:p>
    <w:p w:rsidR="00CC4CF9" w:rsidRPr="00061AB7" w:rsidRDefault="00CC4CF9" w:rsidP="003463F3">
      <w:pPr>
        <w:pStyle w:val="ConsPlusCell"/>
        <w:jc w:val="both"/>
      </w:pPr>
      <w:r w:rsidRPr="00061AB7">
        <w:t>81 6137     1     - строительный</w:t>
      </w:r>
    </w:p>
    <w:p w:rsidR="00CC4CF9" w:rsidRPr="00061AB7" w:rsidRDefault="00CC4CF9" w:rsidP="003463F3">
      <w:pPr>
        <w:pStyle w:val="ConsPlusCell"/>
        <w:jc w:val="both"/>
      </w:pPr>
      <w:r w:rsidRPr="00061AB7">
        <w:t>81 6138     7     - щитковый</w:t>
      </w:r>
    </w:p>
    <w:p w:rsidR="00CC4CF9" w:rsidRPr="00061AB7" w:rsidRDefault="00CC4CF9" w:rsidP="003463F3">
      <w:pPr>
        <w:pStyle w:val="ConsPlusCell"/>
        <w:jc w:val="both"/>
      </w:pPr>
      <w:r w:rsidRPr="00061AB7">
        <w:t>81 6139     2     - для прочих целей</w:t>
      </w:r>
    </w:p>
    <w:p w:rsidR="00CC4CF9" w:rsidRPr="00061AB7" w:rsidRDefault="00CC4CF9" w:rsidP="003463F3">
      <w:pPr>
        <w:pStyle w:val="ConsPlusCell"/>
        <w:jc w:val="both"/>
      </w:pPr>
      <w:r w:rsidRPr="00061AB7">
        <w:t>81 6200     3     Круги войлочные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6210     8     Круги тонкошерстные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81 6211     3     - для обработки металлических изделий</w:t>
      </w:r>
    </w:p>
    <w:p w:rsidR="00CC4CF9" w:rsidRPr="00061AB7" w:rsidRDefault="00CC4CF9" w:rsidP="003463F3">
      <w:pPr>
        <w:pStyle w:val="ConsPlusCell"/>
        <w:jc w:val="both"/>
      </w:pPr>
      <w:r w:rsidRPr="00061AB7">
        <w:t>81 6220     2     Круги полугрубошерстные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81 6221     8     - для обработки металлических изделий</w:t>
      </w:r>
    </w:p>
    <w:p w:rsidR="00CC4CF9" w:rsidRPr="00061AB7" w:rsidRDefault="00CC4CF9" w:rsidP="003463F3">
      <w:pPr>
        <w:pStyle w:val="ConsPlusCell"/>
        <w:jc w:val="both"/>
      </w:pPr>
      <w:r w:rsidRPr="00061AB7">
        <w:t>81 6222     3     - для полировки стекла</w:t>
      </w:r>
    </w:p>
    <w:p w:rsidR="00CC4CF9" w:rsidRPr="00061AB7" w:rsidRDefault="00CC4CF9" w:rsidP="003463F3">
      <w:pPr>
        <w:pStyle w:val="ConsPlusCell"/>
        <w:jc w:val="both"/>
      </w:pPr>
      <w:r w:rsidRPr="00061AB7">
        <w:t>81 6230     7     Круги грубошерстные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81 6231     2     - для обработки металлических изделий</w:t>
      </w:r>
    </w:p>
    <w:p w:rsidR="00CC4CF9" w:rsidRPr="00061AB7" w:rsidRDefault="00CC4CF9" w:rsidP="003463F3">
      <w:pPr>
        <w:pStyle w:val="ConsPlusCell"/>
        <w:jc w:val="both"/>
      </w:pPr>
      <w:r w:rsidRPr="00061AB7">
        <w:t>81 6300     7     Детали и изделия войлочные (без войлочных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кругов)</w:t>
      </w:r>
    </w:p>
    <w:p w:rsidR="00CC4CF9" w:rsidRPr="00061AB7" w:rsidRDefault="00CC4CF9" w:rsidP="003463F3">
      <w:pPr>
        <w:pStyle w:val="ConsPlusCell"/>
        <w:jc w:val="both"/>
      </w:pPr>
      <w:r w:rsidRPr="00061AB7">
        <w:t>81 6310     1     Детали из тонкошерстного войлока</w:t>
      </w:r>
    </w:p>
    <w:p w:rsidR="00CC4CF9" w:rsidRPr="00061AB7" w:rsidRDefault="00CC4CF9" w:rsidP="003463F3">
      <w:pPr>
        <w:pStyle w:val="ConsPlusCell"/>
        <w:jc w:val="both"/>
      </w:pPr>
      <w:r w:rsidRPr="00061AB7">
        <w:t>81 6311     7     Кольца</w:t>
      </w:r>
    </w:p>
    <w:p w:rsidR="00CC4CF9" w:rsidRPr="00061AB7" w:rsidRDefault="00CC4CF9" w:rsidP="003463F3">
      <w:pPr>
        <w:pStyle w:val="ConsPlusCell"/>
        <w:jc w:val="both"/>
      </w:pPr>
      <w:r w:rsidRPr="00061AB7">
        <w:t>81 6312     2     Ленты</w:t>
      </w:r>
    </w:p>
    <w:p w:rsidR="00CC4CF9" w:rsidRPr="00061AB7" w:rsidRDefault="00CC4CF9" w:rsidP="003463F3">
      <w:pPr>
        <w:pStyle w:val="ConsPlusCell"/>
        <w:jc w:val="both"/>
      </w:pPr>
      <w:r w:rsidRPr="00061AB7">
        <w:t>81 6313     8     Пластины</w:t>
      </w:r>
    </w:p>
    <w:p w:rsidR="00CC4CF9" w:rsidRPr="00061AB7" w:rsidRDefault="00CC4CF9" w:rsidP="003463F3">
      <w:pPr>
        <w:pStyle w:val="ConsPlusCell"/>
        <w:jc w:val="both"/>
      </w:pPr>
      <w:r w:rsidRPr="00061AB7">
        <w:t>81 6315     9     Детали фигурные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6317     7     Цилиндры войлочные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6318     5     Фитили</w:t>
      </w:r>
    </w:p>
    <w:p w:rsidR="00CC4CF9" w:rsidRPr="00061AB7" w:rsidRDefault="00CC4CF9" w:rsidP="003463F3">
      <w:pPr>
        <w:pStyle w:val="ConsPlusCell"/>
        <w:jc w:val="both"/>
      </w:pPr>
      <w:r w:rsidRPr="00061AB7">
        <w:t>81 6320     6     Детали из полугрубошерстного технического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войлока</w:t>
      </w:r>
    </w:p>
    <w:p w:rsidR="00CC4CF9" w:rsidRPr="00061AB7" w:rsidRDefault="00CC4CF9" w:rsidP="003463F3">
      <w:pPr>
        <w:pStyle w:val="ConsPlusCell"/>
        <w:jc w:val="both"/>
      </w:pPr>
      <w:r w:rsidRPr="00061AB7">
        <w:t>81 6321     1     Кольца</w:t>
      </w:r>
    </w:p>
    <w:p w:rsidR="00CC4CF9" w:rsidRPr="00061AB7" w:rsidRDefault="00CC4CF9" w:rsidP="003463F3">
      <w:pPr>
        <w:pStyle w:val="ConsPlusCell"/>
        <w:jc w:val="both"/>
      </w:pPr>
      <w:r w:rsidRPr="00061AB7">
        <w:t>81 6322     7     Ленты</w:t>
      </w:r>
    </w:p>
    <w:p w:rsidR="00CC4CF9" w:rsidRPr="00061AB7" w:rsidRDefault="00CC4CF9" w:rsidP="003463F3">
      <w:pPr>
        <w:pStyle w:val="ConsPlusCell"/>
        <w:jc w:val="both"/>
      </w:pPr>
      <w:r w:rsidRPr="00061AB7">
        <w:t>81 6323     2     Пластины</w:t>
      </w:r>
    </w:p>
    <w:p w:rsidR="00CC4CF9" w:rsidRPr="00061AB7" w:rsidRDefault="00CC4CF9" w:rsidP="003463F3">
      <w:pPr>
        <w:pStyle w:val="ConsPlusCell"/>
        <w:jc w:val="both"/>
      </w:pPr>
      <w:r w:rsidRPr="00061AB7">
        <w:t>81 6325     3     Детали фигурные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6330     0     Детали из грубошерстного войлока</w:t>
      </w:r>
    </w:p>
    <w:p w:rsidR="00CC4CF9" w:rsidRPr="00061AB7" w:rsidRDefault="00CC4CF9" w:rsidP="003463F3">
      <w:pPr>
        <w:pStyle w:val="ConsPlusCell"/>
        <w:jc w:val="both"/>
      </w:pPr>
      <w:r w:rsidRPr="00061AB7">
        <w:t>81 6331     6     Кольца</w:t>
      </w:r>
    </w:p>
    <w:p w:rsidR="00CC4CF9" w:rsidRPr="00061AB7" w:rsidRDefault="00CC4CF9" w:rsidP="003463F3">
      <w:pPr>
        <w:pStyle w:val="ConsPlusCell"/>
        <w:jc w:val="both"/>
      </w:pPr>
      <w:r w:rsidRPr="00061AB7">
        <w:t>81 6332     1     Ленты</w:t>
      </w:r>
    </w:p>
    <w:p w:rsidR="00CC4CF9" w:rsidRPr="00061AB7" w:rsidRDefault="00CC4CF9" w:rsidP="003463F3">
      <w:pPr>
        <w:pStyle w:val="ConsPlusCell"/>
        <w:jc w:val="both"/>
      </w:pPr>
      <w:r w:rsidRPr="00061AB7">
        <w:t>81 6333     7     Пластины</w:t>
      </w:r>
    </w:p>
    <w:p w:rsidR="00CC4CF9" w:rsidRPr="00061AB7" w:rsidRDefault="00CC4CF9" w:rsidP="003463F3">
      <w:pPr>
        <w:pStyle w:val="ConsPlusCell"/>
        <w:jc w:val="both"/>
      </w:pPr>
      <w:r w:rsidRPr="00061AB7">
        <w:t>81 6335     8     Детали фигурные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6500     4     Головные уборы фетровые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81 6510     9     Шляпы /</w:t>
      </w:r>
    </w:p>
    <w:p w:rsidR="00CC4CF9" w:rsidRPr="00061AB7" w:rsidRDefault="00CC4CF9" w:rsidP="003463F3">
      <w:pPr>
        <w:pStyle w:val="ConsPlusCell"/>
        <w:jc w:val="both"/>
      </w:pPr>
      <w:r w:rsidRPr="00061AB7">
        <w:t>81 6511     4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81 6512     1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81 6513     5     - для девочек</w:t>
      </w:r>
    </w:p>
    <w:p w:rsidR="00CC4CF9" w:rsidRPr="00061AB7" w:rsidRDefault="00CC4CF9" w:rsidP="003463F3">
      <w:pPr>
        <w:pStyle w:val="ConsPlusCell"/>
        <w:jc w:val="both"/>
      </w:pPr>
      <w:r w:rsidRPr="00061AB7">
        <w:t>81 6514     0     - для рабочих горячих цехов</w:t>
      </w:r>
    </w:p>
    <w:p w:rsidR="00CC4CF9" w:rsidRPr="00061AB7" w:rsidRDefault="00CC4CF9" w:rsidP="003463F3">
      <w:pPr>
        <w:pStyle w:val="ConsPlusCell"/>
        <w:jc w:val="both"/>
      </w:pPr>
      <w:r w:rsidRPr="00061AB7">
        <w:t>81 6520     3     Береты /</w:t>
      </w:r>
    </w:p>
    <w:p w:rsidR="00CC4CF9" w:rsidRPr="00061AB7" w:rsidRDefault="00CC4CF9" w:rsidP="003463F3">
      <w:pPr>
        <w:pStyle w:val="ConsPlusCell"/>
        <w:jc w:val="both"/>
      </w:pPr>
      <w:r w:rsidRPr="00061AB7">
        <w:t>81 6521     9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81 6522     4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81 6523     5     -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81 6600     8     Полуфабрикаты фетровые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81 6610     2     Колпаки фетровые /</w:t>
      </w:r>
    </w:p>
    <w:p w:rsidR="00CC4CF9" w:rsidRPr="00061AB7" w:rsidRDefault="00CC4CF9" w:rsidP="003463F3">
      <w:pPr>
        <w:pStyle w:val="ConsPlusCell"/>
        <w:jc w:val="both"/>
      </w:pPr>
      <w:r w:rsidRPr="00061AB7">
        <w:t>81 6611     8     - для мужских шляп</w:t>
      </w:r>
    </w:p>
    <w:p w:rsidR="00CC4CF9" w:rsidRPr="00061AB7" w:rsidRDefault="00CC4CF9" w:rsidP="003463F3">
      <w:pPr>
        <w:pStyle w:val="ConsPlusCell"/>
        <w:jc w:val="both"/>
      </w:pPr>
      <w:r w:rsidRPr="00061AB7">
        <w:t>81 6612     3     - для женских шляп</w:t>
      </w:r>
    </w:p>
    <w:p w:rsidR="00CC4CF9" w:rsidRPr="00061AB7" w:rsidRDefault="00CC4CF9" w:rsidP="003463F3">
      <w:pPr>
        <w:pStyle w:val="ConsPlusCell"/>
        <w:jc w:val="both"/>
      </w:pPr>
      <w:r w:rsidRPr="00061AB7">
        <w:t>81 6700     1     Обувь валяная</w:t>
      </w:r>
    </w:p>
    <w:p w:rsidR="00CC4CF9" w:rsidRPr="00061AB7" w:rsidRDefault="00CC4CF9" w:rsidP="003463F3">
      <w:pPr>
        <w:pStyle w:val="ConsPlusCell"/>
        <w:jc w:val="both"/>
      </w:pPr>
      <w:r w:rsidRPr="00061AB7">
        <w:t>81 6706     5     Обувь валяная (включая фетровую) детская *</w:t>
      </w:r>
    </w:p>
    <w:p w:rsidR="00CC4CF9" w:rsidRPr="00061AB7" w:rsidRDefault="00CC4CF9" w:rsidP="003463F3">
      <w:pPr>
        <w:pStyle w:val="ConsPlusCell"/>
        <w:jc w:val="both"/>
      </w:pPr>
      <w:r w:rsidRPr="00061AB7">
        <w:t>81 6710     6     Обувь валяная грубошерстная /</w:t>
      </w:r>
    </w:p>
    <w:p w:rsidR="00CC4CF9" w:rsidRPr="00061AB7" w:rsidRDefault="00CC4CF9" w:rsidP="003463F3">
      <w:pPr>
        <w:pStyle w:val="ConsPlusCell"/>
        <w:jc w:val="both"/>
      </w:pPr>
      <w:r w:rsidRPr="00061AB7">
        <w:t>81 6711     1     - мужская</w:t>
      </w:r>
    </w:p>
    <w:p w:rsidR="00CC4CF9" w:rsidRPr="00061AB7" w:rsidRDefault="00CC4CF9" w:rsidP="003463F3">
      <w:pPr>
        <w:pStyle w:val="ConsPlusCell"/>
        <w:jc w:val="both"/>
      </w:pPr>
      <w:r w:rsidRPr="00061AB7">
        <w:t>81 6712     7     - женская</w:t>
      </w:r>
    </w:p>
    <w:p w:rsidR="00CC4CF9" w:rsidRPr="00061AB7" w:rsidRDefault="00CC4CF9" w:rsidP="003463F3">
      <w:pPr>
        <w:pStyle w:val="ConsPlusCell"/>
        <w:jc w:val="both"/>
      </w:pPr>
      <w:r w:rsidRPr="00061AB7">
        <w:t>81 6713     2     - детская школьная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81 6714     8     - детская дошкольная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81 6720     0     Обувь валяная полугрубошерстная /</w:t>
      </w:r>
    </w:p>
    <w:p w:rsidR="00CC4CF9" w:rsidRPr="00061AB7" w:rsidRDefault="00CC4CF9" w:rsidP="003463F3">
      <w:pPr>
        <w:pStyle w:val="ConsPlusCell"/>
        <w:jc w:val="both"/>
      </w:pPr>
      <w:r w:rsidRPr="00061AB7">
        <w:t>81 6721     6     - мужская</w:t>
      </w:r>
    </w:p>
    <w:p w:rsidR="00CC4CF9" w:rsidRPr="00061AB7" w:rsidRDefault="00CC4CF9" w:rsidP="003463F3">
      <w:pPr>
        <w:pStyle w:val="ConsPlusCell"/>
        <w:jc w:val="both"/>
      </w:pPr>
      <w:r w:rsidRPr="00061AB7">
        <w:t>81 6722     1     - женская</w:t>
      </w:r>
    </w:p>
    <w:p w:rsidR="00CC4CF9" w:rsidRPr="00061AB7" w:rsidRDefault="00CC4CF9" w:rsidP="003463F3">
      <w:pPr>
        <w:pStyle w:val="ConsPlusCell"/>
        <w:jc w:val="both"/>
      </w:pPr>
      <w:r w:rsidRPr="00061AB7">
        <w:t>81 6723     7     - детская школьная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81 6724     2     - детская дошкольная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81 6730     5     Обувь валяная фетровая /</w:t>
      </w:r>
    </w:p>
    <w:p w:rsidR="00CC4CF9" w:rsidRPr="00061AB7" w:rsidRDefault="00CC4CF9" w:rsidP="003463F3">
      <w:pPr>
        <w:pStyle w:val="ConsPlusCell"/>
        <w:jc w:val="both"/>
      </w:pPr>
      <w:r w:rsidRPr="00061AB7">
        <w:t>81 6731     0     - мужская</w:t>
      </w:r>
    </w:p>
    <w:p w:rsidR="00CC4CF9" w:rsidRPr="00061AB7" w:rsidRDefault="00CC4CF9" w:rsidP="003463F3">
      <w:pPr>
        <w:pStyle w:val="ConsPlusCell"/>
        <w:jc w:val="both"/>
      </w:pPr>
      <w:r w:rsidRPr="00061AB7">
        <w:t>81 6732     6     - женская</w:t>
      </w:r>
    </w:p>
    <w:p w:rsidR="00CC4CF9" w:rsidRPr="00061AB7" w:rsidRDefault="00CC4CF9" w:rsidP="003463F3">
      <w:pPr>
        <w:pStyle w:val="ConsPlusCell"/>
        <w:jc w:val="both"/>
      </w:pPr>
      <w:r w:rsidRPr="00061AB7">
        <w:t>81 6733     1     - детская школьная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81 6734     7     - детская дошкольная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81 6740     7     Обувь валяная с резиновым низом /</w:t>
      </w:r>
    </w:p>
    <w:p w:rsidR="00CC4CF9" w:rsidRPr="00061AB7" w:rsidRDefault="00CC4CF9" w:rsidP="003463F3">
      <w:pPr>
        <w:pStyle w:val="ConsPlusCell"/>
        <w:jc w:val="both"/>
      </w:pPr>
      <w:r w:rsidRPr="00061AB7">
        <w:t>81 6741     5     - мужская</w:t>
      </w:r>
    </w:p>
    <w:p w:rsidR="00CC4CF9" w:rsidRPr="00061AB7" w:rsidRDefault="00CC4CF9" w:rsidP="003463F3">
      <w:pPr>
        <w:pStyle w:val="ConsPlusCell"/>
        <w:jc w:val="both"/>
      </w:pPr>
      <w:r w:rsidRPr="00061AB7">
        <w:t>81 6742     0     - женская</w:t>
      </w:r>
    </w:p>
    <w:p w:rsidR="00CC4CF9" w:rsidRPr="00061AB7" w:rsidRDefault="00CC4CF9" w:rsidP="003463F3">
      <w:pPr>
        <w:pStyle w:val="ConsPlusCell"/>
        <w:jc w:val="both"/>
      </w:pPr>
      <w:r w:rsidRPr="00061AB7">
        <w:t>81 6743     6     - детская школьная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81 6744     1     - детская дошкольная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81 6750     4     Обувь валяная специальная /</w:t>
      </w:r>
    </w:p>
    <w:p w:rsidR="00CC4CF9" w:rsidRPr="00061AB7" w:rsidRDefault="00CC4CF9" w:rsidP="003463F3">
      <w:pPr>
        <w:pStyle w:val="ConsPlusCell"/>
        <w:jc w:val="both"/>
      </w:pPr>
      <w:r w:rsidRPr="00061AB7">
        <w:t>81 6751     0     - мужская</w:t>
      </w:r>
    </w:p>
    <w:p w:rsidR="00CC4CF9" w:rsidRPr="00061AB7" w:rsidRDefault="00CC4CF9" w:rsidP="003463F3">
      <w:pPr>
        <w:pStyle w:val="ConsPlusCell"/>
        <w:jc w:val="both"/>
      </w:pPr>
      <w:r w:rsidRPr="00061AB7">
        <w:t>81 6752     5     - женская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81 7000     9     Ковры и изделия ковровые, дорожки напольные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81 7100     2     Ковры и изделия ковровые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81 7110     7     Ковры /</w:t>
      </w:r>
    </w:p>
    <w:p w:rsidR="00CC4CF9" w:rsidRPr="00061AB7" w:rsidRDefault="00CC4CF9" w:rsidP="003463F3">
      <w:pPr>
        <w:pStyle w:val="ConsPlusCell"/>
        <w:jc w:val="both"/>
      </w:pPr>
      <w:r w:rsidRPr="00061AB7">
        <w:t>81 7111     2     - тафтинговые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81 7112     8     - прутковые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81 7113     3     - прутковые гладкие</w:t>
      </w:r>
    </w:p>
    <w:p w:rsidR="00CC4CF9" w:rsidRPr="00061AB7" w:rsidRDefault="00CC4CF9" w:rsidP="003463F3">
      <w:pPr>
        <w:pStyle w:val="ConsPlusCell"/>
        <w:jc w:val="both"/>
      </w:pPr>
      <w:r w:rsidRPr="00061AB7">
        <w:t>81 7114     9     - аксминстерские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81 7115     4     - двухполотные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81 7116     3     - ленточные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7117     5     - безворсовые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81 7118     0     - нетканые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7119     6     - ручной выработки</w:t>
      </w:r>
    </w:p>
    <w:p w:rsidR="00CC4CF9" w:rsidRPr="00061AB7" w:rsidRDefault="00CC4CF9" w:rsidP="003463F3">
      <w:pPr>
        <w:pStyle w:val="ConsPlusCell"/>
        <w:jc w:val="both"/>
      </w:pPr>
      <w:r w:rsidRPr="00061AB7">
        <w:t>81 7120     1     Дорожки ковровые /</w:t>
      </w:r>
    </w:p>
    <w:p w:rsidR="00CC4CF9" w:rsidRPr="00061AB7" w:rsidRDefault="00CC4CF9" w:rsidP="003463F3">
      <w:pPr>
        <w:pStyle w:val="ConsPlusCell"/>
        <w:jc w:val="both"/>
      </w:pPr>
      <w:r w:rsidRPr="00061AB7">
        <w:t>81 7121     7     - прошивные тафтинговые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81 7122     2     - прутковые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81 7123     8     - прутковые гладкие</w:t>
      </w:r>
    </w:p>
    <w:p w:rsidR="00CC4CF9" w:rsidRPr="00061AB7" w:rsidRDefault="00CC4CF9" w:rsidP="003463F3">
      <w:pPr>
        <w:pStyle w:val="ConsPlusCell"/>
        <w:jc w:val="both"/>
      </w:pPr>
      <w:r w:rsidRPr="00061AB7">
        <w:t>81 7124     3     - аксминстерские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81 7125     9     - иглопробивные латексные и ворсолиновые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81 7126     4     - вязально-прошивные (типа малимо)</w:t>
      </w:r>
    </w:p>
    <w:p w:rsidR="00CC4CF9" w:rsidRPr="00061AB7" w:rsidRDefault="00CC4CF9" w:rsidP="003463F3">
      <w:pPr>
        <w:pStyle w:val="ConsPlusCell"/>
        <w:jc w:val="both"/>
      </w:pPr>
      <w:r w:rsidRPr="00061AB7">
        <w:t>81 7127     7     - с гладкой поверхностью (безворсовые)</w:t>
      </w:r>
    </w:p>
    <w:p w:rsidR="00CC4CF9" w:rsidRPr="00061AB7" w:rsidRDefault="00CC4CF9" w:rsidP="003463F3">
      <w:pPr>
        <w:pStyle w:val="ConsPlusCell"/>
        <w:jc w:val="both"/>
      </w:pPr>
      <w:r w:rsidRPr="00061AB7">
        <w:t>81 7128     5     - трикотажные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7129     0     - перевивочные (буклированные)</w:t>
      </w:r>
    </w:p>
    <w:p w:rsidR="00CC4CF9" w:rsidRPr="00061AB7" w:rsidRDefault="00CC4CF9" w:rsidP="003463F3">
      <w:pPr>
        <w:pStyle w:val="ConsPlusCell"/>
        <w:jc w:val="both"/>
      </w:pPr>
      <w:r w:rsidRPr="00061AB7">
        <w:t>81 7160     1     Лоскут / ковровый мерный</w:t>
      </w:r>
    </w:p>
    <w:p w:rsidR="00CC4CF9" w:rsidRPr="00061AB7" w:rsidRDefault="00CC4CF9" w:rsidP="003463F3">
      <w:pPr>
        <w:pStyle w:val="ConsPlusCell"/>
        <w:jc w:val="both"/>
      </w:pPr>
      <w:r w:rsidRPr="00061AB7">
        <w:t>81 7161     5     - от ковров</w:t>
      </w:r>
    </w:p>
    <w:p w:rsidR="00CC4CF9" w:rsidRPr="00061AB7" w:rsidRDefault="00CC4CF9" w:rsidP="003463F3">
      <w:pPr>
        <w:pStyle w:val="ConsPlusCell"/>
        <w:jc w:val="both"/>
      </w:pPr>
      <w:r w:rsidRPr="00061AB7">
        <w:t>81 7162     0     - от дорожек ковровых</w:t>
      </w:r>
    </w:p>
    <w:p w:rsidR="00CC4CF9" w:rsidRPr="00061AB7" w:rsidRDefault="00CC4CF9" w:rsidP="003463F3">
      <w:pPr>
        <w:pStyle w:val="ConsPlusCell"/>
        <w:jc w:val="both"/>
      </w:pPr>
      <w:r w:rsidRPr="00061AB7">
        <w:t>81 7200     6     Дорожки напольные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7210     0     Дорожки напольные хлопчатобумажные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81 7217     9     - безворсовые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81 7218     4     - трикотажные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7230     8     Дорожки напольные льняные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81 7237     8     - безворсовые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81 7238     3     - трикотажные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81 8000     1     Отходы текстильной и трикотажной промышленности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81 8100     5     Отходы хлопчатобумажной и хлопкоочистительной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81 8110     4     Отходы / хлопчатобумажного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81 8111     5     - прядения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81 8112     0     - ткачества</w:t>
      </w:r>
    </w:p>
    <w:p w:rsidR="00CC4CF9" w:rsidRPr="00061AB7" w:rsidRDefault="00CC4CF9" w:rsidP="003463F3">
      <w:pPr>
        <w:pStyle w:val="ConsPlusCell"/>
        <w:jc w:val="both"/>
      </w:pPr>
      <w:r w:rsidRPr="00061AB7">
        <w:t>81 8113     6     - отделки</w:t>
      </w:r>
    </w:p>
    <w:p w:rsidR="00CC4CF9" w:rsidRPr="00061AB7" w:rsidRDefault="00CC4CF9" w:rsidP="003463F3">
      <w:pPr>
        <w:pStyle w:val="ConsPlusCell"/>
        <w:jc w:val="both"/>
      </w:pPr>
      <w:r w:rsidRPr="00061AB7">
        <w:t>81 8114     1     - ватного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81 8115     7     - разные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8120     4     Лоскут весовой тканей из хлопковых волокон /</w:t>
      </w:r>
    </w:p>
    <w:p w:rsidR="00CC4CF9" w:rsidRPr="00061AB7" w:rsidRDefault="00CC4CF9" w:rsidP="003463F3">
      <w:pPr>
        <w:pStyle w:val="ConsPlusCell"/>
        <w:jc w:val="both"/>
      </w:pPr>
      <w:r w:rsidRPr="00061AB7">
        <w:t>81 8121     8     - I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>81 8122     5     - II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>81 8123     0     - III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>81 8124     6     - от марли</w:t>
      </w:r>
    </w:p>
    <w:p w:rsidR="00CC4CF9" w:rsidRPr="00061AB7" w:rsidRDefault="00CC4CF9" w:rsidP="003463F3">
      <w:pPr>
        <w:pStyle w:val="ConsPlusCell"/>
        <w:jc w:val="both"/>
      </w:pPr>
      <w:r w:rsidRPr="00061AB7">
        <w:t>81 8130     9     Отходы волокнистые хлопкозаводов</w:t>
      </w:r>
    </w:p>
    <w:p w:rsidR="00CC4CF9" w:rsidRPr="00061AB7" w:rsidRDefault="00CC4CF9" w:rsidP="003463F3">
      <w:pPr>
        <w:pStyle w:val="ConsPlusCell"/>
        <w:jc w:val="both"/>
      </w:pPr>
      <w:r w:rsidRPr="00061AB7">
        <w:t>81 8132     1     Улюк волокнистый</w:t>
      </w:r>
    </w:p>
    <w:p w:rsidR="00CC4CF9" w:rsidRPr="00061AB7" w:rsidRDefault="00CC4CF9" w:rsidP="003463F3">
      <w:pPr>
        <w:pStyle w:val="ConsPlusCell"/>
        <w:jc w:val="both"/>
      </w:pPr>
      <w:r w:rsidRPr="00061AB7">
        <w:t>81 8133     5     Волокно хлопковое регенерированное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81 8134     0     Пух хлопковый</w:t>
      </w:r>
    </w:p>
    <w:p w:rsidR="00CC4CF9" w:rsidRPr="00061AB7" w:rsidRDefault="00CC4CF9" w:rsidP="003463F3">
      <w:pPr>
        <w:pStyle w:val="ConsPlusCell"/>
        <w:jc w:val="both"/>
      </w:pPr>
      <w:r w:rsidRPr="00061AB7">
        <w:t>81 8135     6     Подбор волокна хлопкового</w:t>
      </w:r>
    </w:p>
    <w:p w:rsidR="00CC4CF9" w:rsidRPr="00061AB7" w:rsidRDefault="00CC4CF9" w:rsidP="003463F3">
      <w:pPr>
        <w:pStyle w:val="ConsPlusCell"/>
        <w:jc w:val="both"/>
      </w:pPr>
      <w:r w:rsidRPr="00061AB7">
        <w:t>81 8136     1     Окрайки волокна хлопкового</w:t>
      </w:r>
    </w:p>
    <w:p w:rsidR="00CC4CF9" w:rsidRPr="00061AB7" w:rsidRDefault="00CC4CF9" w:rsidP="003463F3">
      <w:pPr>
        <w:pStyle w:val="ConsPlusCell"/>
        <w:jc w:val="both"/>
      </w:pPr>
      <w:r w:rsidRPr="00061AB7">
        <w:t>81 8200     9     Отходы гардинного, тюлевого и кружевного полотна</w:t>
      </w:r>
    </w:p>
    <w:p w:rsidR="00CC4CF9" w:rsidRPr="00061AB7" w:rsidRDefault="00CC4CF9" w:rsidP="003463F3">
      <w:pPr>
        <w:pStyle w:val="ConsPlusCell"/>
        <w:jc w:val="both"/>
      </w:pPr>
      <w:r w:rsidRPr="00061AB7">
        <w:t>81 8220     8     Лоскут весовой / гардинного, тюлевого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кружевного полотна</w:t>
      </w:r>
    </w:p>
    <w:p w:rsidR="00CC4CF9" w:rsidRPr="00061AB7" w:rsidRDefault="00CC4CF9" w:rsidP="003463F3">
      <w:pPr>
        <w:pStyle w:val="ConsPlusCell"/>
        <w:jc w:val="both"/>
      </w:pPr>
      <w:r w:rsidRPr="00061AB7">
        <w:t>81 8221     3     - тюля гардинного перевивочного</w:t>
      </w:r>
    </w:p>
    <w:p w:rsidR="00CC4CF9" w:rsidRPr="00061AB7" w:rsidRDefault="00CC4CF9" w:rsidP="003463F3">
      <w:pPr>
        <w:pStyle w:val="ConsPlusCell"/>
        <w:jc w:val="both"/>
      </w:pPr>
      <w:r w:rsidRPr="00061AB7">
        <w:t>81 8223     4     - полотна гардинного вязаного</w:t>
      </w:r>
    </w:p>
    <w:p w:rsidR="00CC4CF9" w:rsidRPr="00061AB7" w:rsidRDefault="00CC4CF9" w:rsidP="003463F3">
      <w:pPr>
        <w:pStyle w:val="ConsPlusCell"/>
        <w:jc w:val="both"/>
      </w:pPr>
      <w:r w:rsidRPr="00061AB7">
        <w:t>81 8224     5     - полотна гардинного уточновязаного</w:t>
      </w:r>
    </w:p>
    <w:p w:rsidR="00CC4CF9" w:rsidRPr="00061AB7" w:rsidRDefault="00CC4CF9" w:rsidP="003463F3">
      <w:pPr>
        <w:pStyle w:val="ConsPlusCell"/>
        <w:jc w:val="both"/>
      </w:pPr>
      <w:r w:rsidRPr="00061AB7">
        <w:t>81 8225     5     - полотна гардинного сетевязаного</w:t>
      </w:r>
    </w:p>
    <w:p w:rsidR="00CC4CF9" w:rsidRPr="00061AB7" w:rsidRDefault="00CC4CF9" w:rsidP="003463F3">
      <w:pPr>
        <w:pStyle w:val="ConsPlusCell"/>
        <w:jc w:val="both"/>
      </w:pPr>
      <w:r w:rsidRPr="00061AB7">
        <w:t>81 8226     0     - полотна гардинного основовязаного</w:t>
      </w:r>
    </w:p>
    <w:p w:rsidR="00CC4CF9" w:rsidRPr="00061AB7" w:rsidRDefault="00CC4CF9" w:rsidP="003463F3">
      <w:pPr>
        <w:pStyle w:val="ConsPlusCell"/>
        <w:jc w:val="both"/>
      </w:pPr>
      <w:r w:rsidRPr="00061AB7">
        <w:t>81 8227     6     - полотна тюлевого гладкого</w:t>
      </w:r>
    </w:p>
    <w:p w:rsidR="00CC4CF9" w:rsidRPr="00061AB7" w:rsidRDefault="00CC4CF9" w:rsidP="003463F3">
      <w:pPr>
        <w:pStyle w:val="ConsPlusCell"/>
        <w:jc w:val="both"/>
      </w:pPr>
      <w:r w:rsidRPr="00061AB7">
        <w:t>81 8228     1     - полотна кружевного</w:t>
      </w:r>
    </w:p>
    <w:p w:rsidR="00CC4CF9" w:rsidRPr="00061AB7" w:rsidRDefault="00CC4CF9" w:rsidP="003463F3">
      <w:pPr>
        <w:pStyle w:val="ConsPlusCell"/>
        <w:jc w:val="both"/>
      </w:pPr>
      <w:r w:rsidRPr="00061AB7">
        <w:t>81 8300     2     Отходы льняной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81 8320     1     Лоскут весовой / тканей</w:t>
      </w:r>
    </w:p>
    <w:p w:rsidR="00CC4CF9" w:rsidRPr="00061AB7" w:rsidRDefault="00CC4CF9" w:rsidP="003463F3">
      <w:pPr>
        <w:pStyle w:val="ConsPlusCell"/>
        <w:jc w:val="both"/>
      </w:pPr>
      <w:r w:rsidRPr="00061AB7">
        <w:t>81 8321     7     - тканей и изделий от 1-й до 8-й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включительно</w:t>
      </w:r>
    </w:p>
    <w:p w:rsidR="00CC4CF9" w:rsidRPr="00061AB7" w:rsidRDefault="00CC4CF9" w:rsidP="003463F3">
      <w:pPr>
        <w:pStyle w:val="ConsPlusCell"/>
        <w:jc w:val="both"/>
      </w:pPr>
      <w:r w:rsidRPr="00061AB7">
        <w:t>81 8322     2     - тканей и изделий от 9-й до 15-й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включительно</w:t>
      </w:r>
    </w:p>
    <w:p w:rsidR="00CC4CF9" w:rsidRPr="00061AB7" w:rsidRDefault="00CC4CF9" w:rsidP="003463F3">
      <w:pPr>
        <w:pStyle w:val="ConsPlusCell"/>
        <w:jc w:val="both"/>
      </w:pPr>
      <w:r w:rsidRPr="00061AB7">
        <w:t>81 8330     6     Угары необработанные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81 8333     2     - льняные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8338     6     - грубоволокнистые лубяных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81 8340     0     Угары обработанные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81 8343     7     - льняные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8348     4     - грубоволокнистые лубяных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81 8390     3     Отходы льняной промышленности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81 8391     9     Костра лубяных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>81 8500     0     Отходы шерстяной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81 8520     9     Лоскут весовой / шерстяной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(включая ковровое производство)</w:t>
      </w:r>
    </w:p>
    <w:p w:rsidR="00CC4CF9" w:rsidRPr="00061AB7" w:rsidRDefault="00CC4CF9" w:rsidP="003463F3">
      <w:pPr>
        <w:pStyle w:val="ConsPlusCell"/>
        <w:jc w:val="both"/>
      </w:pPr>
      <w:r w:rsidRPr="00061AB7">
        <w:t>81 8521     4     - камвольного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81 8523     5     - суконного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81 8524     0     - от ковров и ковровых изделий всех видов,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кроме жаккардовых и аксминстерских</w:t>
      </w:r>
    </w:p>
    <w:p w:rsidR="00CC4CF9" w:rsidRPr="00061AB7" w:rsidRDefault="00CC4CF9" w:rsidP="003463F3">
      <w:pPr>
        <w:pStyle w:val="ConsPlusCell"/>
        <w:jc w:val="both"/>
      </w:pPr>
      <w:r w:rsidRPr="00061AB7">
        <w:t>81 8526     1     - от ковров и ковровых изделий жаккардовых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аксминстерских</w:t>
      </w:r>
    </w:p>
    <w:p w:rsidR="00CC4CF9" w:rsidRPr="00061AB7" w:rsidRDefault="00CC4CF9" w:rsidP="003463F3">
      <w:pPr>
        <w:pStyle w:val="ConsPlusCell"/>
        <w:jc w:val="both"/>
      </w:pPr>
      <w:r w:rsidRPr="00061AB7">
        <w:t>81 8530     3     Отходы прядомые /</w:t>
      </w:r>
    </w:p>
    <w:p w:rsidR="00CC4CF9" w:rsidRPr="00061AB7" w:rsidRDefault="00CC4CF9" w:rsidP="003463F3">
      <w:pPr>
        <w:pStyle w:val="ConsPlusCell"/>
        <w:jc w:val="both"/>
      </w:pPr>
      <w:r w:rsidRPr="00061AB7">
        <w:t>81 8532     4     - от прядения и ткачества камвольного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производства (включая ковровое производство)</w:t>
      </w:r>
    </w:p>
    <w:p w:rsidR="00CC4CF9" w:rsidRPr="00061AB7" w:rsidRDefault="00CC4CF9" w:rsidP="003463F3">
      <w:pPr>
        <w:pStyle w:val="ConsPlusCell"/>
        <w:jc w:val="both"/>
      </w:pPr>
      <w:r w:rsidRPr="00061AB7">
        <w:t>81 8534     5     - производства технических сукон</w:t>
      </w:r>
    </w:p>
    <w:p w:rsidR="00CC4CF9" w:rsidRPr="00061AB7" w:rsidRDefault="00CC4CF9" w:rsidP="003463F3">
      <w:pPr>
        <w:pStyle w:val="ConsPlusCell"/>
        <w:jc w:val="both"/>
      </w:pPr>
      <w:r w:rsidRPr="00061AB7">
        <w:t>81 8535     0     - тонкосуконного производства (включая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ковровое производство)</w:t>
      </w:r>
    </w:p>
    <w:p w:rsidR="00CC4CF9" w:rsidRPr="00061AB7" w:rsidRDefault="00CC4CF9" w:rsidP="003463F3">
      <w:pPr>
        <w:pStyle w:val="ConsPlusCell"/>
        <w:jc w:val="both"/>
      </w:pPr>
      <w:r w:rsidRPr="00061AB7">
        <w:t>81 8536     6     - грубосуконного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81 8540     8     Отходы непрядомые /</w:t>
      </w:r>
    </w:p>
    <w:p w:rsidR="00CC4CF9" w:rsidRPr="00061AB7" w:rsidRDefault="00CC4CF9" w:rsidP="003463F3">
      <w:pPr>
        <w:pStyle w:val="ConsPlusCell"/>
        <w:jc w:val="both"/>
      </w:pPr>
      <w:r w:rsidRPr="00061AB7">
        <w:t>81 8541     3     - шерстомоечного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81 8542     9     - от прядения и ткачества камвольного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производства (включая ковровое производство)</w:t>
      </w:r>
    </w:p>
    <w:p w:rsidR="00CC4CF9" w:rsidRPr="00061AB7" w:rsidRDefault="00CC4CF9" w:rsidP="003463F3">
      <w:pPr>
        <w:pStyle w:val="ConsPlusCell"/>
        <w:jc w:val="both"/>
      </w:pPr>
      <w:r w:rsidRPr="00061AB7">
        <w:t>81 8543     4     - красильно-аппретурного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81 8544     4     - производства технических сукон</w:t>
      </w:r>
    </w:p>
    <w:p w:rsidR="00CC4CF9" w:rsidRPr="00061AB7" w:rsidRDefault="00CC4CF9" w:rsidP="003463F3">
      <w:pPr>
        <w:pStyle w:val="ConsPlusCell"/>
        <w:jc w:val="both"/>
      </w:pPr>
      <w:r w:rsidRPr="00061AB7">
        <w:t>81 8545     5     - тонкосуконного производства (включая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ковровое производство)</w:t>
      </w:r>
    </w:p>
    <w:p w:rsidR="00CC4CF9" w:rsidRPr="00061AB7" w:rsidRDefault="00CC4CF9" w:rsidP="003463F3">
      <w:pPr>
        <w:pStyle w:val="ConsPlusCell"/>
        <w:jc w:val="both"/>
      </w:pPr>
      <w:r w:rsidRPr="00061AB7">
        <w:t>81 8546     0     - грубосуконного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81 8600     3     Отходы трикотажной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81 8610     8     Отходы перемотки и вязания</w:t>
      </w:r>
    </w:p>
    <w:p w:rsidR="00CC4CF9" w:rsidRPr="00061AB7" w:rsidRDefault="00CC4CF9" w:rsidP="003463F3">
      <w:pPr>
        <w:pStyle w:val="ConsPlusCell"/>
        <w:jc w:val="both"/>
      </w:pPr>
      <w:r w:rsidRPr="00061AB7">
        <w:t>81 8611     3     Путанка и концы</w:t>
      </w:r>
    </w:p>
    <w:p w:rsidR="00CC4CF9" w:rsidRPr="00061AB7" w:rsidRDefault="00CC4CF9" w:rsidP="003463F3">
      <w:pPr>
        <w:pStyle w:val="ConsPlusCell"/>
        <w:jc w:val="both"/>
      </w:pPr>
      <w:r w:rsidRPr="00061AB7">
        <w:t>81 8612     9     Концы</w:t>
      </w:r>
    </w:p>
    <w:p w:rsidR="00CC4CF9" w:rsidRPr="00061AB7" w:rsidRDefault="00CC4CF9" w:rsidP="003463F3">
      <w:pPr>
        <w:pStyle w:val="ConsPlusCell"/>
        <w:jc w:val="both"/>
      </w:pPr>
      <w:r w:rsidRPr="00061AB7">
        <w:t>81 8620     2     Отходы чулочные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8621     8     Срыв, не подлежащий роспуску</w:t>
      </w:r>
    </w:p>
    <w:p w:rsidR="00CC4CF9" w:rsidRPr="00061AB7" w:rsidRDefault="00CC4CF9" w:rsidP="003463F3">
      <w:pPr>
        <w:pStyle w:val="ConsPlusCell"/>
        <w:jc w:val="both"/>
      </w:pPr>
      <w:r w:rsidRPr="00061AB7">
        <w:t>81 8622     3     Срыв-роспуск</w:t>
      </w:r>
    </w:p>
    <w:p w:rsidR="00CC4CF9" w:rsidRPr="00061AB7" w:rsidRDefault="00CC4CF9" w:rsidP="003463F3">
      <w:pPr>
        <w:pStyle w:val="ConsPlusCell"/>
        <w:jc w:val="both"/>
      </w:pPr>
      <w:r w:rsidRPr="00061AB7">
        <w:t>81 8623     9     Срыв крупный</w:t>
      </w:r>
    </w:p>
    <w:p w:rsidR="00CC4CF9" w:rsidRPr="00061AB7" w:rsidRDefault="00CC4CF9" w:rsidP="003463F3">
      <w:pPr>
        <w:pStyle w:val="ConsPlusCell"/>
        <w:jc w:val="both"/>
      </w:pPr>
      <w:r w:rsidRPr="00061AB7">
        <w:t>81 8624     4     Срыв мелкий</w:t>
      </w:r>
    </w:p>
    <w:p w:rsidR="00CC4CF9" w:rsidRPr="00061AB7" w:rsidRDefault="00CC4CF9" w:rsidP="003463F3">
      <w:pPr>
        <w:pStyle w:val="ConsPlusCell"/>
        <w:jc w:val="both"/>
      </w:pPr>
      <w:r w:rsidRPr="00061AB7">
        <w:t>81 8625     4     Кеттельная обрезь (стрижка)</w:t>
      </w:r>
    </w:p>
    <w:p w:rsidR="00CC4CF9" w:rsidRPr="00061AB7" w:rsidRDefault="00CC4CF9" w:rsidP="003463F3">
      <w:pPr>
        <w:pStyle w:val="ConsPlusCell"/>
        <w:jc w:val="both"/>
      </w:pPr>
      <w:r w:rsidRPr="00061AB7">
        <w:t>81 8630     7     Отходы закройно-швейные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8631     2     Обрезь шириной до 1 см</w:t>
      </w:r>
    </w:p>
    <w:p w:rsidR="00CC4CF9" w:rsidRPr="00061AB7" w:rsidRDefault="00CC4CF9" w:rsidP="003463F3">
      <w:pPr>
        <w:pStyle w:val="ConsPlusCell"/>
        <w:jc w:val="both"/>
      </w:pPr>
      <w:r w:rsidRPr="00061AB7">
        <w:t>81 8632     8     Обрезь шириной до 3 см</w:t>
      </w:r>
    </w:p>
    <w:p w:rsidR="00CC4CF9" w:rsidRPr="00061AB7" w:rsidRDefault="00CC4CF9" w:rsidP="003463F3">
      <w:pPr>
        <w:pStyle w:val="ConsPlusCell"/>
        <w:jc w:val="both"/>
      </w:pPr>
      <w:r w:rsidRPr="00061AB7">
        <w:t>81 8633     3     Обрезки</w:t>
      </w:r>
    </w:p>
    <w:p w:rsidR="00CC4CF9" w:rsidRPr="00061AB7" w:rsidRDefault="00CC4CF9" w:rsidP="003463F3">
      <w:pPr>
        <w:pStyle w:val="ConsPlusCell"/>
        <w:jc w:val="both"/>
      </w:pPr>
      <w:r w:rsidRPr="00061AB7">
        <w:t>81 8634     9     Лоскут мелкий (шириной от 10 до 20 см)</w:t>
      </w:r>
    </w:p>
    <w:p w:rsidR="00CC4CF9" w:rsidRPr="00061AB7" w:rsidRDefault="00CC4CF9" w:rsidP="003463F3">
      <w:pPr>
        <w:pStyle w:val="ConsPlusCell"/>
        <w:jc w:val="both"/>
      </w:pPr>
      <w:r w:rsidRPr="00061AB7">
        <w:t>81 8635     4     Лоскут средний (шириной от 20 до 35 см)</w:t>
      </w:r>
    </w:p>
    <w:p w:rsidR="00CC4CF9" w:rsidRPr="00061AB7" w:rsidRDefault="00CC4CF9" w:rsidP="003463F3">
      <w:pPr>
        <w:pStyle w:val="ConsPlusCell"/>
        <w:jc w:val="both"/>
      </w:pPr>
      <w:r w:rsidRPr="00061AB7">
        <w:t>81 8636     8     Лоскут крупный (шириной от 35 до 50 см)</w:t>
      </w:r>
    </w:p>
    <w:p w:rsidR="00CC4CF9" w:rsidRPr="00061AB7" w:rsidRDefault="00CC4CF9" w:rsidP="003463F3">
      <w:pPr>
        <w:pStyle w:val="ConsPlusCell"/>
        <w:jc w:val="both"/>
      </w:pPr>
      <w:r w:rsidRPr="00061AB7">
        <w:t>81 8640     1     Угары общие</w:t>
      </w:r>
    </w:p>
    <w:p w:rsidR="00CC4CF9" w:rsidRPr="00061AB7" w:rsidRDefault="00CC4CF9" w:rsidP="003463F3">
      <w:pPr>
        <w:pStyle w:val="ConsPlusCell"/>
        <w:jc w:val="both"/>
      </w:pPr>
      <w:r w:rsidRPr="00061AB7">
        <w:t>81 8641     7     Подметь</w:t>
      </w:r>
    </w:p>
    <w:p w:rsidR="00CC4CF9" w:rsidRPr="00061AB7" w:rsidRDefault="00CC4CF9" w:rsidP="003463F3">
      <w:pPr>
        <w:pStyle w:val="ConsPlusCell"/>
        <w:jc w:val="both"/>
      </w:pPr>
      <w:r w:rsidRPr="00061AB7">
        <w:t>81 8642     2     Пух ворсовальный</w:t>
      </w:r>
    </w:p>
    <w:p w:rsidR="00CC4CF9" w:rsidRPr="00061AB7" w:rsidRDefault="00CC4CF9" w:rsidP="003463F3">
      <w:pPr>
        <w:pStyle w:val="ConsPlusCell"/>
        <w:jc w:val="both"/>
      </w:pPr>
      <w:r w:rsidRPr="00061AB7">
        <w:t>81 8643     8     Материал обтирочный</w:t>
      </w:r>
    </w:p>
    <w:p w:rsidR="00CC4CF9" w:rsidRPr="00061AB7" w:rsidRDefault="00CC4CF9" w:rsidP="003463F3">
      <w:pPr>
        <w:pStyle w:val="ConsPlusCell"/>
        <w:jc w:val="both"/>
      </w:pPr>
      <w:r w:rsidRPr="00061AB7">
        <w:t>81 8700     7     Отходы и лоскут весовой шелковой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81 8710     1     Отходы / шелкового производства (угары)</w:t>
      </w:r>
    </w:p>
    <w:p w:rsidR="00CC4CF9" w:rsidRPr="00061AB7" w:rsidRDefault="00CC4CF9" w:rsidP="003463F3">
      <w:pPr>
        <w:pStyle w:val="ConsPlusCell"/>
        <w:jc w:val="both"/>
      </w:pPr>
      <w:r w:rsidRPr="00061AB7">
        <w:t>81 8711     7     - коконные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8712     2     - кокономотания</w:t>
      </w:r>
    </w:p>
    <w:p w:rsidR="00CC4CF9" w:rsidRPr="00061AB7" w:rsidRDefault="00CC4CF9" w:rsidP="003463F3">
      <w:pPr>
        <w:pStyle w:val="ConsPlusCell"/>
        <w:jc w:val="both"/>
      </w:pPr>
      <w:r w:rsidRPr="00061AB7">
        <w:t>81 8713     8     - шелкопрядения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81 8715     9     - кручения и ткачества</w:t>
      </w:r>
    </w:p>
    <w:p w:rsidR="00CC4CF9" w:rsidRPr="00061AB7" w:rsidRDefault="00CC4CF9" w:rsidP="003463F3">
      <w:pPr>
        <w:pStyle w:val="ConsPlusCell"/>
        <w:jc w:val="both"/>
      </w:pPr>
      <w:r w:rsidRPr="00061AB7">
        <w:t>81 8717     8     - крашения и отделки</w:t>
      </w:r>
    </w:p>
    <w:p w:rsidR="00CC4CF9" w:rsidRPr="00061AB7" w:rsidRDefault="00CC4CF9" w:rsidP="003463F3">
      <w:pPr>
        <w:pStyle w:val="ConsPlusCell"/>
        <w:jc w:val="both"/>
      </w:pPr>
      <w:r w:rsidRPr="00061AB7">
        <w:t>81 8720     6     Лоскут весовой тканей / из шелковых нитей</w:t>
      </w:r>
    </w:p>
    <w:p w:rsidR="00CC4CF9" w:rsidRPr="00061AB7" w:rsidRDefault="00CC4CF9" w:rsidP="003463F3">
      <w:pPr>
        <w:pStyle w:val="ConsPlusCell"/>
        <w:jc w:val="both"/>
      </w:pPr>
      <w:r w:rsidRPr="00061AB7">
        <w:t>81 8721     1     - из шелковых натуральных нитей</w:t>
      </w:r>
    </w:p>
    <w:p w:rsidR="00CC4CF9" w:rsidRPr="00061AB7" w:rsidRDefault="00CC4CF9" w:rsidP="003463F3">
      <w:pPr>
        <w:pStyle w:val="ConsPlusCell"/>
        <w:jc w:val="both"/>
      </w:pPr>
      <w:r w:rsidRPr="00061AB7">
        <w:t>81 8722     7     - из шелковых натуральных нитей с другими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81 8723     2     - из искусственных нитей</w:t>
      </w:r>
    </w:p>
    <w:p w:rsidR="00CC4CF9" w:rsidRPr="00061AB7" w:rsidRDefault="00CC4CF9" w:rsidP="003463F3">
      <w:pPr>
        <w:pStyle w:val="ConsPlusCell"/>
        <w:jc w:val="both"/>
      </w:pPr>
      <w:r w:rsidRPr="00061AB7">
        <w:t>81 8724     8     - из искусственных нитей с другими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81 8725     3     - из синтетических нитей</w:t>
      </w:r>
    </w:p>
    <w:p w:rsidR="00CC4CF9" w:rsidRPr="00061AB7" w:rsidRDefault="00CC4CF9" w:rsidP="003463F3">
      <w:pPr>
        <w:pStyle w:val="ConsPlusCell"/>
        <w:jc w:val="both"/>
      </w:pPr>
      <w:r w:rsidRPr="00061AB7">
        <w:t>81 8726     9     - из синтетических нитей с другими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81 8800     0     Отходы производства пряжи и тканей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химических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>81 8810     5     Отходы прядильного производства /</w:t>
      </w:r>
    </w:p>
    <w:p w:rsidR="00CC4CF9" w:rsidRPr="00061AB7" w:rsidRDefault="00CC4CF9" w:rsidP="003463F3">
      <w:pPr>
        <w:pStyle w:val="ConsPlusCell"/>
        <w:jc w:val="both"/>
      </w:pPr>
      <w:r w:rsidRPr="00061AB7">
        <w:t>81 8811     0     - I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>81 8812     6     - II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>81 8813     1     - ватные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8814     7     - низкосортные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8815     2     Обраты</w:t>
      </w:r>
    </w:p>
    <w:p w:rsidR="00CC4CF9" w:rsidRPr="00061AB7" w:rsidRDefault="00CC4CF9" w:rsidP="003463F3">
      <w:pPr>
        <w:pStyle w:val="ConsPlusCell"/>
        <w:jc w:val="both"/>
      </w:pPr>
      <w:r w:rsidRPr="00061AB7">
        <w:t>81 8820     9     Отходы ткацкого производства /</w:t>
      </w:r>
    </w:p>
    <w:p w:rsidR="00CC4CF9" w:rsidRPr="00061AB7" w:rsidRDefault="00CC4CF9" w:rsidP="003463F3">
      <w:pPr>
        <w:pStyle w:val="ConsPlusCell"/>
        <w:jc w:val="both"/>
      </w:pPr>
      <w:r w:rsidRPr="00061AB7">
        <w:t>81 8821     5     - при перемотке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>81 8822     0     - при шлихтовании, проборке и привязывании основ</w:t>
      </w:r>
    </w:p>
    <w:p w:rsidR="00CC4CF9" w:rsidRPr="00061AB7" w:rsidRDefault="00CC4CF9" w:rsidP="003463F3">
      <w:pPr>
        <w:pStyle w:val="ConsPlusCell"/>
        <w:jc w:val="both"/>
      </w:pPr>
      <w:r w:rsidRPr="00061AB7">
        <w:t>81 8823     6     - при перезаправке ткацких станков</w:t>
      </w:r>
    </w:p>
    <w:p w:rsidR="00CC4CF9" w:rsidRPr="00061AB7" w:rsidRDefault="00CC4CF9" w:rsidP="003463F3">
      <w:pPr>
        <w:pStyle w:val="ConsPlusCell"/>
        <w:jc w:val="both"/>
      </w:pPr>
      <w:r w:rsidRPr="00061AB7">
        <w:t>81 8824     1     - низкосортные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8830     4     Отходы отделочного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81 8831     2     Лоскут весовой</w:t>
      </w:r>
    </w:p>
    <w:p w:rsidR="00CC4CF9" w:rsidRPr="00061AB7" w:rsidRDefault="00CC4CF9" w:rsidP="003463F3">
      <w:pPr>
        <w:pStyle w:val="ConsPlusCell"/>
        <w:jc w:val="both"/>
      </w:pPr>
      <w:r w:rsidRPr="00061AB7">
        <w:t>81 8832     5     Лоскут "лапша"</w:t>
      </w:r>
    </w:p>
    <w:p w:rsidR="00CC4CF9" w:rsidRPr="00061AB7" w:rsidRDefault="00CC4CF9" w:rsidP="003463F3">
      <w:pPr>
        <w:pStyle w:val="ConsPlusCell"/>
        <w:jc w:val="both"/>
      </w:pPr>
      <w:r w:rsidRPr="00061AB7">
        <w:t>81 8900     4     Сырье вторичное текстильное и изделия с его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использованием</w:t>
      </w:r>
    </w:p>
    <w:p w:rsidR="00CC4CF9" w:rsidRPr="00061AB7" w:rsidRDefault="00CC4CF9" w:rsidP="003463F3">
      <w:pPr>
        <w:pStyle w:val="ConsPlusCell"/>
        <w:jc w:val="both"/>
      </w:pPr>
      <w:r w:rsidRPr="00061AB7">
        <w:t>81 8910     9     Отходы производства текстильные сортированные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81 8911     4     - хлопчатобумажных и смешанных текстильных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81 8912     2     - льняных и полульняных тканей</w:t>
      </w:r>
    </w:p>
    <w:p w:rsidR="00CC4CF9" w:rsidRPr="00061AB7" w:rsidRDefault="00CC4CF9" w:rsidP="003463F3">
      <w:pPr>
        <w:pStyle w:val="ConsPlusCell"/>
        <w:jc w:val="both"/>
      </w:pPr>
      <w:r w:rsidRPr="00061AB7">
        <w:t>81 8913     5     - шерстяных и полушерстяных (смешанных)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текстильных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81 8920     3     Сырье вторичное текстильное сортированное /</w:t>
      </w:r>
    </w:p>
    <w:p w:rsidR="00CC4CF9" w:rsidRPr="00061AB7" w:rsidRDefault="00CC4CF9" w:rsidP="003463F3">
      <w:pPr>
        <w:pStyle w:val="ConsPlusCell"/>
        <w:jc w:val="both"/>
      </w:pPr>
      <w:r w:rsidRPr="00061AB7">
        <w:t>81 8921     9     - хлопчатобумажное</w:t>
      </w:r>
    </w:p>
    <w:p w:rsidR="00CC4CF9" w:rsidRPr="00061AB7" w:rsidRDefault="00CC4CF9" w:rsidP="003463F3">
      <w:pPr>
        <w:pStyle w:val="ConsPlusCell"/>
        <w:jc w:val="both"/>
      </w:pPr>
      <w:r w:rsidRPr="00061AB7">
        <w:t>81 8922     4     - из смешанных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>81 8923     6     - шерстяное и полушерстяное (смешанное)</w:t>
      </w:r>
    </w:p>
    <w:p w:rsidR="00CC4CF9" w:rsidRPr="00061AB7" w:rsidRDefault="00CC4CF9" w:rsidP="003463F3">
      <w:pPr>
        <w:pStyle w:val="ConsPlusCell"/>
        <w:jc w:val="both"/>
      </w:pPr>
      <w:r w:rsidRPr="00061AB7">
        <w:t>81 8924     5     Изделия шубные и валяльно-войлочные старые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сортированные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8930     8     Угары прядильно-ткацкие /</w:t>
      </w:r>
    </w:p>
    <w:p w:rsidR="00CC4CF9" w:rsidRPr="00061AB7" w:rsidRDefault="00CC4CF9" w:rsidP="003463F3">
      <w:pPr>
        <w:pStyle w:val="ConsPlusCell"/>
        <w:jc w:val="both"/>
      </w:pPr>
      <w:r w:rsidRPr="00061AB7">
        <w:t>81 8931     3     - льняные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8932     9     - хлопчатобумажные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8940     2     Волокно регенерированное /</w:t>
      </w:r>
    </w:p>
    <w:p w:rsidR="00CC4CF9" w:rsidRPr="00061AB7" w:rsidRDefault="00CC4CF9" w:rsidP="003463F3">
      <w:pPr>
        <w:pStyle w:val="ConsPlusCell"/>
        <w:jc w:val="both"/>
      </w:pPr>
      <w:r w:rsidRPr="00061AB7">
        <w:t>81 8941     8     - из обрезков текстильных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81 8942     3     - полушерстяное (смешанное), отделяемое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конденсором</w:t>
      </w:r>
    </w:p>
    <w:p w:rsidR="00CC4CF9" w:rsidRPr="00061AB7" w:rsidRDefault="00CC4CF9" w:rsidP="003463F3">
      <w:pPr>
        <w:pStyle w:val="ConsPlusCell"/>
        <w:jc w:val="both"/>
      </w:pPr>
      <w:r w:rsidRPr="00061AB7">
        <w:t>81 8943     9     - из отходов химических нитей (волокон)</w:t>
      </w:r>
    </w:p>
    <w:p w:rsidR="00CC4CF9" w:rsidRPr="00061AB7" w:rsidRDefault="00CC4CF9" w:rsidP="003463F3">
      <w:pPr>
        <w:pStyle w:val="ConsPlusCell"/>
        <w:jc w:val="both"/>
      </w:pPr>
      <w:r w:rsidRPr="00061AB7">
        <w:t>81 8944     4     Капропласт</w:t>
      </w:r>
    </w:p>
    <w:p w:rsidR="00CC4CF9" w:rsidRPr="00061AB7" w:rsidRDefault="00CC4CF9" w:rsidP="003463F3">
      <w:pPr>
        <w:pStyle w:val="ConsPlusCell"/>
        <w:jc w:val="both"/>
      </w:pPr>
      <w:r w:rsidRPr="00061AB7">
        <w:t>81 8950     7     Изделия штучные бытового назначения из отходов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81 8960     1     Изделия промышленного и строительного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назначения из отходов</w:t>
      </w:r>
    </w:p>
    <w:p w:rsidR="00CC4CF9" w:rsidRPr="00061AB7" w:rsidRDefault="00CC4CF9" w:rsidP="003463F3">
      <w:pPr>
        <w:pStyle w:val="ConsPlusCell"/>
        <w:jc w:val="both"/>
      </w:pPr>
      <w:r w:rsidRPr="00061AB7">
        <w:t>81 8961     7     Материалы обтирочные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8969     0     Изделия промышленного и строительного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назначения из отходов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81 8970     6     Сырье вторичное текстильное необработанное /</w:t>
      </w:r>
    </w:p>
    <w:p w:rsidR="00CC4CF9" w:rsidRPr="00061AB7" w:rsidRDefault="00CC4CF9" w:rsidP="003463F3">
      <w:pPr>
        <w:pStyle w:val="ConsPlusCell"/>
        <w:jc w:val="both"/>
      </w:pPr>
      <w:r w:rsidRPr="00061AB7">
        <w:t>81 8971     1     - хлопчатобумажное</w:t>
      </w:r>
    </w:p>
    <w:p w:rsidR="00CC4CF9" w:rsidRPr="00061AB7" w:rsidRDefault="00CC4CF9" w:rsidP="003463F3">
      <w:pPr>
        <w:pStyle w:val="ConsPlusCell"/>
        <w:jc w:val="both"/>
      </w:pPr>
      <w:r w:rsidRPr="00061AB7">
        <w:t>81 8972     7     - льняное и полульняное</w:t>
      </w:r>
    </w:p>
    <w:p w:rsidR="00CC4CF9" w:rsidRPr="00061AB7" w:rsidRDefault="00CC4CF9" w:rsidP="003463F3">
      <w:pPr>
        <w:pStyle w:val="ConsPlusCell"/>
        <w:jc w:val="both"/>
      </w:pPr>
      <w:r w:rsidRPr="00061AB7">
        <w:t>81 8973     2     - шерстяное и полушерстяное (смешанное)</w:t>
      </w:r>
    </w:p>
    <w:p w:rsidR="00CC4CF9" w:rsidRPr="00061AB7" w:rsidRDefault="00CC4CF9" w:rsidP="003463F3">
      <w:pPr>
        <w:pStyle w:val="ConsPlusCell"/>
        <w:jc w:val="both"/>
      </w:pPr>
      <w:r w:rsidRPr="00061AB7">
        <w:t>81 8974     8     - из химических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>81 8975     3     - прочее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81 9000     4     Продукция текстильная прочая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81 9100     8     Продукция хлопчатобумажной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81 9110     2     Ремни хлопчатобумажные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81 9111     8     - однослойные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9112     3     - двухслойные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9114     4     - четырехслойные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9116     5     - шестислойные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9118     6     - восьмислойные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9119     1     - бесконечные (шитые)</w:t>
      </w:r>
    </w:p>
    <w:p w:rsidR="00CC4CF9" w:rsidRPr="00061AB7" w:rsidRDefault="00CC4CF9" w:rsidP="003463F3">
      <w:pPr>
        <w:pStyle w:val="ConsPlusCell"/>
        <w:jc w:val="both"/>
      </w:pPr>
      <w:r w:rsidRPr="00061AB7">
        <w:t>81 9120     7     Ленты хлопчатобумажные транспортерные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81 9122     8     - двухслойные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9123     3     - трехслойные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9124     9     - четырехслойные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9126     9     - шестислойные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9128     0     - восьмислойные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9129     6     - бесконечные (шитые)</w:t>
      </w:r>
    </w:p>
    <w:p w:rsidR="00CC4CF9" w:rsidRPr="00061AB7" w:rsidRDefault="00CC4CF9" w:rsidP="003463F3">
      <w:pPr>
        <w:pStyle w:val="ConsPlusCell"/>
        <w:jc w:val="both"/>
      </w:pPr>
      <w:r w:rsidRPr="00061AB7">
        <w:t>81 9130     1     Изделия хлопчатобумажные технические, кроме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ремней и лент</w:t>
      </w:r>
    </w:p>
    <w:p w:rsidR="00CC4CF9" w:rsidRPr="00061AB7" w:rsidRDefault="00CC4CF9" w:rsidP="003463F3">
      <w:pPr>
        <w:pStyle w:val="ConsPlusCell"/>
        <w:jc w:val="both"/>
      </w:pPr>
      <w:r w:rsidRPr="00061AB7">
        <w:t>81 9131     7     Детали для прядильного оборудования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81 9132     2     Элементы фильтрующие</w:t>
      </w:r>
    </w:p>
    <w:p w:rsidR="00CC4CF9" w:rsidRPr="00061AB7" w:rsidRDefault="00CC4CF9" w:rsidP="003463F3">
      <w:pPr>
        <w:pStyle w:val="ConsPlusCell"/>
        <w:jc w:val="both"/>
      </w:pPr>
      <w:r w:rsidRPr="00061AB7">
        <w:t>81 9133     8     Ленты-трубки защитные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9134     3     Тесьма техническая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>81 9135     9     Нити крученые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9139     0     Изделия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81 9140     6     Марлевые изделия готовые хлопчатобумажные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81 9142     7     - отбеленные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9300     5     Продукция льняного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81 9310     0     Рукава рыбонасосные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81 9313     6     - льняные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9320     4     Рукава пожарные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81 9321     3     - полульняные с хлопковым волокном</w:t>
      </w:r>
    </w:p>
    <w:p w:rsidR="00CC4CF9" w:rsidRPr="00061AB7" w:rsidRDefault="00CC4CF9" w:rsidP="003463F3">
      <w:pPr>
        <w:pStyle w:val="ConsPlusCell"/>
        <w:jc w:val="both"/>
      </w:pPr>
      <w:r w:rsidRPr="00061AB7">
        <w:t>81 9322     5     - полукапроновые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81 9323     0     - льняные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9325     1     - из химических нитей (без капрона)</w:t>
      </w:r>
    </w:p>
    <w:p w:rsidR="00CC4CF9" w:rsidRPr="00061AB7" w:rsidRDefault="00CC4CF9" w:rsidP="003463F3">
      <w:pPr>
        <w:pStyle w:val="ConsPlusCell"/>
        <w:jc w:val="both"/>
      </w:pPr>
      <w:r w:rsidRPr="00061AB7">
        <w:t>81 9326     7     - из смеси льняных волокон с другими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растительными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81 9328     8     - капроновые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81 9330     9     Чехлы для пожарных рукавов /</w:t>
      </w:r>
    </w:p>
    <w:p w:rsidR="00CC4CF9" w:rsidRPr="00061AB7" w:rsidRDefault="00CC4CF9" w:rsidP="003463F3">
      <w:pPr>
        <w:pStyle w:val="ConsPlusCell"/>
        <w:jc w:val="both"/>
      </w:pPr>
      <w:r w:rsidRPr="00061AB7">
        <w:t>81 9331     4     - полульняные с хлопковым волокном</w:t>
      </w:r>
    </w:p>
    <w:p w:rsidR="00CC4CF9" w:rsidRPr="00061AB7" w:rsidRDefault="00CC4CF9" w:rsidP="003463F3">
      <w:pPr>
        <w:pStyle w:val="ConsPlusCell"/>
        <w:jc w:val="both"/>
      </w:pPr>
      <w:r w:rsidRPr="00061AB7">
        <w:t>81 9332     7     - полукапроновые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81 9335     6     - из синтетических нитей (без капрона)</w:t>
      </w:r>
    </w:p>
    <w:p w:rsidR="00CC4CF9" w:rsidRPr="00061AB7" w:rsidRDefault="00CC4CF9" w:rsidP="003463F3">
      <w:pPr>
        <w:pStyle w:val="ConsPlusCell"/>
        <w:jc w:val="both"/>
      </w:pPr>
      <w:r w:rsidRPr="00061AB7">
        <w:t>81 9338     2     - капроновые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81 9340     3     Ленты транспортерные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81 9341     9     - полульняные с хлопковым волокном</w:t>
      </w:r>
    </w:p>
    <w:p w:rsidR="00CC4CF9" w:rsidRPr="00061AB7" w:rsidRDefault="00CC4CF9" w:rsidP="003463F3">
      <w:pPr>
        <w:pStyle w:val="ConsPlusCell"/>
        <w:jc w:val="both"/>
      </w:pPr>
      <w:r w:rsidRPr="00061AB7">
        <w:t>81 9344     5     - из смеси льно-джуто-кенафных и химических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волокон или нитей</w:t>
      </w:r>
    </w:p>
    <w:p w:rsidR="00CC4CF9" w:rsidRPr="00061AB7" w:rsidRDefault="00CC4CF9" w:rsidP="003463F3">
      <w:pPr>
        <w:pStyle w:val="ConsPlusCell"/>
        <w:jc w:val="both"/>
      </w:pPr>
      <w:r w:rsidRPr="00061AB7">
        <w:t>81 9345     0     - джутовые в смеси с химическими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81 9349     2     - из прочих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81 9400     9     Продукция пенько-джутового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81 9410     3     Ленты /</w:t>
      </w:r>
    </w:p>
    <w:p w:rsidR="00CC4CF9" w:rsidRPr="00061AB7" w:rsidRDefault="00CC4CF9" w:rsidP="003463F3">
      <w:pPr>
        <w:pStyle w:val="ConsPlusCell"/>
        <w:jc w:val="both"/>
      </w:pPr>
      <w:r w:rsidRPr="00061AB7">
        <w:t>81 9411     9     - джутовые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81 9420     8     Прядь /</w:t>
      </w:r>
    </w:p>
    <w:p w:rsidR="00CC4CF9" w:rsidRPr="00061AB7" w:rsidRDefault="00CC4CF9" w:rsidP="003463F3">
      <w:pPr>
        <w:pStyle w:val="ConsPlusCell"/>
        <w:jc w:val="both"/>
      </w:pPr>
      <w:r w:rsidRPr="00061AB7">
        <w:t>81 9424     0     - из лубяных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>81 9430     2     Пакля ленточная /</w:t>
      </w:r>
    </w:p>
    <w:p w:rsidR="00CC4CF9" w:rsidRPr="00061AB7" w:rsidRDefault="00CC4CF9" w:rsidP="003463F3">
      <w:pPr>
        <w:pStyle w:val="ConsPlusCell"/>
        <w:jc w:val="both"/>
      </w:pPr>
      <w:r w:rsidRPr="00061AB7">
        <w:t>81 9434     4     - из лубяных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>81 9500     2     Вата и изделия ватные (из хлопковых,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химических и шерстяных волокон)</w:t>
      </w:r>
    </w:p>
    <w:p w:rsidR="00CC4CF9" w:rsidRPr="00061AB7" w:rsidRDefault="00CC4CF9" w:rsidP="003463F3">
      <w:pPr>
        <w:pStyle w:val="ConsPlusCell"/>
        <w:jc w:val="both"/>
      </w:pPr>
      <w:r w:rsidRPr="00061AB7">
        <w:t>81 9501     8     Вата хлопчатобумажная (без ваты и утиля) *</w:t>
      </w:r>
    </w:p>
    <w:p w:rsidR="00CC4CF9" w:rsidRPr="00061AB7" w:rsidRDefault="00CC4CF9" w:rsidP="003463F3">
      <w:pPr>
        <w:pStyle w:val="ConsPlusCell"/>
        <w:jc w:val="both"/>
      </w:pPr>
      <w:r w:rsidRPr="00061AB7">
        <w:t>81 9510     7     Вата гигроскопическая /</w:t>
      </w:r>
    </w:p>
    <w:p w:rsidR="00CC4CF9" w:rsidRPr="00061AB7" w:rsidRDefault="00CC4CF9" w:rsidP="003463F3">
      <w:pPr>
        <w:pStyle w:val="ConsPlusCell"/>
        <w:jc w:val="both"/>
      </w:pPr>
      <w:r w:rsidRPr="00061AB7">
        <w:t>81 9511     2     - глазная</w:t>
      </w:r>
    </w:p>
    <w:p w:rsidR="00CC4CF9" w:rsidRPr="00061AB7" w:rsidRDefault="00CC4CF9" w:rsidP="003463F3">
      <w:pPr>
        <w:pStyle w:val="ConsPlusCell"/>
        <w:jc w:val="both"/>
      </w:pPr>
      <w:r w:rsidRPr="00061AB7">
        <w:t>81 9512     8     - хирургическая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>81 9513     3     - гигиеническая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>81 9514     9     - оптическая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>81 9520     1     Вата медицинская компрессная /</w:t>
      </w:r>
    </w:p>
    <w:p w:rsidR="00CC4CF9" w:rsidRPr="00061AB7" w:rsidRDefault="00CC4CF9" w:rsidP="003463F3">
      <w:pPr>
        <w:pStyle w:val="ConsPlusCell"/>
        <w:jc w:val="both"/>
      </w:pPr>
      <w:r w:rsidRPr="00061AB7">
        <w:t>81 9521     7     - нерасфасованная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81 9522     2     - расфасованная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81 9530     6     Вата одежная /</w:t>
      </w:r>
    </w:p>
    <w:p w:rsidR="00CC4CF9" w:rsidRPr="00061AB7" w:rsidRDefault="00CC4CF9" w:rsidP="003463F3">
      <w:pPr>
        <w:pStyle w:val="ConsPlusCell"/>
        <w:jc w:val="both"/>
      </w:pPr>
      <w:r w:rsidRPr="00061AB7">
        <w:t>81 9531     1     - люкс</w:t>
      </w:r>
    </w:p>
    <w:p w:rsidR="00CC4CF9" w:rsidRPr="00061AB7" w:rsidRDefault="00CC4CF9" w:rsidP="003463F3">
      <w:pPr>
        <w:pStyle w:val="ConsPlusCell"/>
        <w:jc w:val="both"/>
      </w:pPr>
      <w:r w:rsidRPr="00061AB7">
        <w:t>81 9532     7     - прима</w:t>
      </w:r>
    </w:p>
    <w:p w:rsidR="00CC4CF9" w:rsidRPr="00061AB7" w:rsidRDefault="00CC4CF9" w:rsidP="003463F3">
      <w:pPr>
        <w:pStyle w:val="ConsPlusCell"/>
        <w:jc w:val="both"/>
      </w:pPr>
      <w:r w:rsidRPr="00061AB7">
        <w:t>81 9533     2     - швейная</w:t>
      </w:r>
    </w:p>
    <w:p w:rsidR="00CC4CF9" w:rsidRPr="00061AB7" w:rsidRDefault="00CC4CF9" w:rsidP="003463F3">
      <w:pPr>
        <w:pStyle w:val="ConsPlusCell"/>
        <w:jc w:val="both"/>
      </w:pPr>
      <w:r w:rsidRPr="00061AB7">
        <w:t>81 9540     0     Вата и набивка для мебели</w:t>
      </w:r>
    </w:p>
    <w:p w:rsidR="00CC4CF9" w:rsidRPr="00061AB7" w:rsidRDefault="00CC4CF9" w:rsidP="003463F3">
      <w:pPr>
        <w:pStyle w:val="ConsPlusCell"/>
        <w:jc w:val="both"/>
      </w:pPr>
      <w:r w:rsidRPr="00061AB7">
        <w:t>81 9541     6     Вата мебельная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81 9542     1     Вата тюфячная</w:t>
      </w:r>
    </w:p>
    <w:p w:rsidR="00CC4CF9" w:rsidRPr="00061AB7" w:rsidRDefault="00CC4CF9" w:rsidP="003463F3">
      <w:pPr>
        <w:pStyle w:val="ConsPlusCell"/>
        <w:jc w:val="both"/>
      </w:pPr>
      <w:r w:rsidRPr="00061AB7">
        <w:t>81 9543     7     Набивка мебельная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81 9550     5     Вата бытового и технического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81 9551     0     Вата с огнестойкой пропиткой</w:t>
      </w:r>
    </w:p>
    <w:p w:rsidR="00CC4CF9" w:rsidRPr="00061AB7" w:rsidRDefault="00CC4CF9" w:rsidP="003463F3">
      <w:pPr>
        <w:pStyle w:val="ConsPlusCell"/>
        <w:jc w:val="both"/>
      </w:pPr>
      <w:r w:rsidRPr="00061AB7">
        <w:t>81 9553     1     Вата С-2</w:t>
      </w:r>
    </w:p>
    <w:p w:rsidR="00CC4CF9" w:rsidRPr="00061AB7" w:rsidRDefault="00CC4CF9" w:rsidP="003463F3">
      <w:pPr>
        <w:pStyle w:val="ConsPlusCell"/>
        <w:jc w:val="both"/>
      </w:pPr>
      <w:r w:rsidRPr="00061AB7">
        <w:t>81 9554     7     Вата техническая для упаковки вьющихся изделий</w:t>
      </w:r>
    </w:p>
    <w:p w:rsidR="00CC4CF9" w:rsidRPr="00061AB7" w:rsidRDefault="00CC4CF9" w:rsidP="003463F3">
      <w:pPr>
        <w:pStyle w:val="ConsPlusCell"/>
        <w:jc w:val="both"/>
      </w:pPr>
      <w:r w:rsidRPr="00061AB7">
        <w:t>81 9555     2     Вата техническая гигроскопическая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>81 9560     2     Фильтры /</w:t>
      </w:r>
    </w:p>
    <w:p w:rsidR="00CC4CF9" w:rsidRPr="00061AB7" w:rsidRDefault="00CC4CF9" w:rsidP="003463F3">
      <w:pPr>
        <w:pStyle w:val="ConsPlusCell"/>
        <w:jc w:val="both"/>
      </w:pPr>
      <w:r w:rsidRPr="00061AB7">
        <w:t>81 9561     5     - ватные для молока</w:t>
      </w:r>
    </w:p>
    <w:p w:rsidR="00CC4CF9" w:rsidRPr="00061AB7" w:rsidRDefault="00CC4CF9" w:rsidP="003463F3">
      <w:pPr>
        <w:pStyle w:val="ConsPlusCell"/>
        <w:jc w:val="both"/>
      </w:pPr>
      <w:r w:rsidRPr="00061AB7">
        <w:t>81 9562     0     - ватные лабораторные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9563     6     - для химических растворов</w:t>
      </w:r>
    </w:p>
    <w:p w:rsidR="00CC4CF9" w:rsidRPr="00061AB7" w:rsidRDefault="00CC4CF9" w:rsidP="003463F3">
      <w:pPr>
        <w:pStyle w:val="ConsPlusCell"/>
        <w:jc w:val="both"/>
      </w:pPr>
      <w:r w:rsidRPr="00061AB7">
        <w:t>81 9570     4     Изделия ватные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9571     6     Ватники хлопчатобумажные (автопрокладка)</w:t>
      </w:r>
    </w:p>
    <w:p w:rsidR="00CC4CF9" w:rsidRPr="00061AB7" w:rsidRDefault="00CC4CF9" w:rsidP="003463F3">
      <w:pPr>
        <w:pStyle w:val="ConsPlusCell"/>
        <w:jc w:val="both"/>
      </w:pPr>
      <w:r w:rsidRPr="00061AB7">
        <w:t>81 9573     0     Материал теплозвукоизоляционный ВТ4С</w:t>
      </w:r>
    </w:p>
    <w:p w:rsidR="00CC4CF9" w:rsidRPr="00061AB7" w:rsidRDefault="00CC4CF9" w:rsidP="003463F3">
      <w:pPr>
        <w:pStyle w:val="ConsPlusCell"/>
        <w:jc w:val="both"/>
      </w:pPr>
      <w:r w:rsidRPr="00061AB7">
        <w:t>81 9575     1     Материал настилочный и прокладочный</w:t>
      </w:r>
    </w:p>
    <w:p w:rsidR="00CC4CF9" w:rsidRPr="00061AB7" w:rsidRDefault="00CC4CF9" w:rsidP="003463F3">
      <w:pPr>
        <w:pStyle w:val="ConsPlusCell"/>
        <w:jc w:val="both"/>
      </w:pPr>
      <w:r w:rsidRPr="00061AB7">
        <w:t>81 9590     3     Вата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81 9591     9     Вата бытовая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81 9800     3     Материалы рыболовные из текстильных нитей</w:t>
      </w:r>
    </w:p>
    <w:p w:rsidR="00CC4CF9" w:rsidRPr="00061AB7" w:rsidRDefault="00CC4CF9" w:rsidP="003463F3">
      <w:pPr>
        <w:pStyle w:val="ConsPlusCell"/>
        <w:jc w:val="both"/>
      </w:pPr>
      <w:r w:rsidRPr="00061AB7">
        <w:t>81 9810     8     Нитки рыболовные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81 9811     3     - крученые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9820     2     Веревки рыболовные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81 9821     8     - крученые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9822     3     Веревки поделочные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9830     7     Шнуры рыболовные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81 9833     3     - плетеные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9840     1     Сети рыболовные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81 9844     3     - узловые из крученых ниток</w:t>
      </w:r>
    </w:p>
    <w:p w:rsidR="00CC4CF9" w:rsidRPr="00061AB7" w:rsidRDefault="00CC4CF9" w:rsidP="003463F3">
      <w:pPr>
        <w:pStyle w:val="ConsPlusCell"/>
        <w:jc w:val="both"/>
      </w:pPr>
      <w:r w:rsidRPr="00061AB7">
        <w:t>81 9848     5     - трикотажные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9850     6     Дели рыболовные ниточные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81 9854     8     - узловые из крученых ниток</w:t>
      </w:r>
    </w:p>
    <w:p w:rsidR="00CC4CF9" w:rsidRPr="00061AB7" w:rsidRDefault="00CC4CF9" w:rsidP="003463F3">
      <w:pPr>
        <w:pStyle w:val="ConsPlusCell"/>
        <w:jc w:val="both"/>
      </w:pPr>
      <w:r w:rsidRPr="00061AB7">
        <w:t>81 9858     0     - трикотажные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9860     0     Дели рыболовные веревочные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81 9864     2     - узловые из крученых веревок</w:t>
      </w:r>
    </w:p>
    <w:p w:rsidR="00CC4CF9" w:rsidRPr="00061AB7" w:rsidRDefault="00CC4CF9" w:rsidP="003463F3">
      <w:pPr>
        <w:pStyle w:val="ConsPlusCell"/>
        <w:jc w:val="both"/>
      </w:pPr>
      <w:r w:rsidRPr="00061AB7">
        <w:t>81 9865     8     - узловые шнуровые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81 9870     5     Пластины сетные рыболовные ниточные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81 9874     7     - узловые из крученых ниток</w:t>
      </w:r>
    </w:p>
    <w:p w:rsidR="00CC4CF9" w:rsidRPr="00061AB7" w:rsidRDefault="00CC4CF9" w:rsidP="003463F3">
      <w:pPr>
        <w:pStyle w:val="ConsPlusCell"/>
        <w:jc w:val="both"/>
      </w:pPr>
      <w:r w:rsidRPr="00061AB7">
        <w:t>81 9890     4     Нитевидные и сетевидные материалы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производственно-технического и бытового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81 9891     5     Нитки крученые поделочные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9894     6     Дели тарные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81 9899     3     Отходы производства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82 0000     1     ПРОДУКЦИЯ ТЕКСТИЛЬНОЙ ПРОМЫШЛЕННОСТИ - ТКАНИ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СУРОВЫЕ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82 0100     5     Ткани суровые шелковые (включая штапельные) *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82 1000     4     Ткани и изделия штучные суровые хлопчатобумажные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82 1100     8     Ткани суровые хлопчатобумажные, включая ткани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миткалевой, бязевой, сатиновой,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подкладочной, ворсовой, суровой, тарной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паковочной и марлевой групп</w:t>
      </w:r>
    </w:p>
    <w:p w:rsidR="00CC4CF9" w:rsidRPr="00061AB7" w:rsidRDefault="00CC4CF9" w:rsidP="003463F3">
      <w:pPr>
        <w:pStyle w:val="ConsPlusCell"/>
        <w:jc w:val="both"/>
      </w:pPr>
      <w:r w:rsidRPr="00061AB7">
        <w:t>82 1110     2     Ткани суровые хлопчатобумажные миткалевой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группы /</w:t>
      </w:r>
    </w:p>
    <w:p w:rsidR="00CC4CF9" w:rsidRPr="00061AB7" w:rsidRDefault="00CC4CF9" w:rsidP="003463F3">
      <w:pPr>
        <w:pStyle w:val="ConsPlusCell"/>
        <w:jc w:val="both"/>
      </w:pPr>
      <w:r w:rsidRPr="00061AB7">
        <w:t>82 1111     8     - хлопчатобумажные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1120     7     Ткани суровые хлопчатобумажные бязевой группы /</w:t>
      </w:r>
    </w:p>
    <w:p w:rsidR="00CC4CF9" w:rsidRPr="00061AB7" w:rsidRDefault="00CC4CF9" w:rsidP="003463F3">
      <w:pPr>
        <w:pStyle w:val="ConsPlusCell"/>
        <w:jc w:val="both"/>
      </w:pPr>
      <w:r w:rsidRPr="00061AB7">
        <w:t>82 1121     2     - хлопчатобумажные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1130     1     Ткани суровые хлопчатобумажные сатиновой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группы /</w:t>
      </w:r>
    </w:p>
    <w:p w:rsidR="00CC4CF9" w:rsidRPr="00061AB7" w:rsidRDefault="00CC4CF9" w:rsidP="003463F3">
      <w:pPr>
        <w:pStyle w:val="ConsPlusCell"/>
        <w:jc w:val="both"/>
      </w:pPr>
      <w:r w:rsidRPr="00061AB7">
        <w:t>82 1131     7     - хлопчатобумажные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1132     2     - с химическими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1140     6     Ткани суровые хлопчатобумажные подкладочной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группы /</w:t>
      </w:r>
    </w:p>
    <w:p w:rsidR="00CC4CF9" w:rsidRPr="00061AB7" w:rsidRDefault="00CC4CF9" w:rsidP="003463F3">
      <w:pPr>
        <w:pStyle w:val="ConsPlusCell"/>
        <w:jc w:val="both"/>
      </w:pPr>
      <w:r w:rsidRPr="00061AB7">
        <w:t>82 1141     1     - хлопчатобумажные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1142     7     - с химическими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1150     0     Ткани суровые хлопчатобумажные ворсовой группы /</w:t>
      </w:r>
    </w:p>
    <w:p w:rsidR="00CC4CF9" w:rsidRPr="00061AB7" w:rsidRDefault="00CC4CF9" w:rsidP="003463F3">
      <w:pPr>
        <w:pStyle w:val="ConsPlusCell"/>
        <w:jc w:val="both"/>
      </w:pPr>
      <w:r w:rsidRPr="00061AB7">
        <w:t>82 1151     6     - хлопчатобумажные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1152     1     - с химическими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1160     5     Ткани суровые хлопчатобумажные суровой группы /</w:t>
      </w:r>
    </w:p>
    <w:p w:rsidR="00CC4CF9" w:rsidRPr="00061AB7" w:rsidRDefault="00CC4CF9" w:rsidP="003463F3">
      <w:pPr>
        <w:pStyle w:val="ConsPlusCell"/>
        <w:jc w:val="both"/>
      </w:pPr>
      <w:r w:rsidRPr="00061AB7">
        <w:t>82 1161     0     - хлопчатобумажные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1170     4     Ткани суровые хлопчатобумажные тарной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паковочной группы /</w:t>
      </w:r>
    </w:p>
    <w:p w:rsidR="00CC4CF9" w:rsidRPr="00061AB7" w:rsidRDefault="00CC4CF9" w:rsidP="003463F3">
      <w:pPr>
        <w:pStyle w:val="ConsPlusCell"/>
        <w:jc w:val="both"/>
      </w:pPr>
      <w:r w:rsidRPr="00061AB7">
        <w:t>82 1171     5     - хлопчатобумажные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1180     4     Ткани суровые хлопчатобумажные марлевой группы /</w:t>
      </w:r>
    </w:p>
    <w:p w:rsidR="00CC4CF9" w:rsidRPr="00061AB7" w:rsidRDefault="00CC4CF9" w:rsidP="003463F3">
      <w:pPr>
        <w:pStyle w:val="ConsPlusCell"/>
        <w:jc w:val="both"/>
      </w:pPr>
      <w:r w:rsidRPr="00061AB7">
        <w:t>82 1181     8     - хлопчатобумажные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1182     5     - с химическими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1200     1     Ткани суровые хлопчатобумажные бельевой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>82 1210     6     Ткани суровые хлопчатобумажные бельевой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бязевой подгруппы /</w:t>
      </w:r>
    </w:p>
    <w:p w:rsidR="00CC4CF9" w:rsidRPr="00061AB7" w:rsidRDefault="00CC4CF9" w:rsidP="003463F3">
      <w:pPr>
        <w:pStyle w:val="ConsPlusCell"/>
        <w:jc w:val="both"/>
      </w:pPr>
      <w:r w:rsidRPr="00061AB7">
        <w:t>82 1211     1     - хлопчатобумажные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1220     0     Ткани суровые хлопчатобумажные бельевой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миткалевой подгруппы /</w:t>
      </w:r>
    </w:p>
    <w:p w:rsidR="00CC4CF9" w:rsidRPr="00061AB7" w:rsidRDefault="00CC4CF9" w:rsidP="003463F3">
      <w:pPr>
        <w:pStyle w:val="ConsPlusCell"/>
        <w:jc w:val="both"/>
      </w:pPr>
      <w:r w:rsidRPr="00061AB7">
        <w:t>82 1221     6     - хлопчатобумажные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1230     5     Ткани суровые хлопчатобумажные бельевой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специальной подгруппы /</w:t>
      </w:r>
    </w:p>
    <w:p w:rsidR="00CC4CF9" w:rsidRPr="00061AB7" w:rsidRDefault="00CC4CF9" w:rsidP="003463F3">
      <w:pPr>
        <w:pStyle w:val="ConsPlusCell"/>
        <w:jc w:val="both"/>
      </w:pPr>
      <w:r w:rsidRPr="00061AB7">
        <w:t>82 1231     0     - хлопчатобумажные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1300     5     Ткани суровые хлопчатобумажные плательной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>82 1310     7     Ткани суровые хлопчатобумажной плательной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группы демисезонной подгруппы /</w:t>
      </w:r>
    </w:p>
    <w:p w:rsidR="00CC4CF9" w:rsidRPr="00061AB7" w:rsidRDefault="00CC4CF9" w:rsidP="003463F3">
      <w:pPr>
        <w:pStyle w:val="ConsPlusCell"/>
        <w:jc w:val="both"/>
      </w:pPr>
      <w:r w:rsidRPr="00061AB7">
        <w:t>82 1311     5     - хлопчатобумажные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1312     0     - с химическими волокнами, пряжей или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комплексными нитями</w:t>
      </w:r>
    </w:p>
    <w:p w:rsidR="00CC4CF9" w:rsidRPr="00061AB7" w:rsidRDefault="00CC4CF9" w:rsidP="003463F3">
      <w:pPr>
        <w:pStyle w:val="ConsPlusCell"/>
        <w:jc w:val="both"/>
      </w:pPr>
      <w:r w:rsidRPr="00061AB7">
        <w:t>82 1320     4     Ткани суровые хлопчатобумажные плательной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группы летней подгруппы /</w:t>
      </w:r>
    </w:p>
    <w:p w:rsidR="00CC4CF9" w:rsidRPr="00061AB7" w:rsidRDefault="00CC4CF9" w:rsidP="003463F3">
      <w:pPr>
        <w:pStyle w:val="ConsPlusCell"/>
        <w:jc w:val="both"/>
      </w:pPr>
      <w:r w:rsidRPr="00061AB7">
        <w:t>82 1321     0     - хлопчатобумажные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1330     9     Ткани суровые хлопчатобумажные плательной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группы зимней подгруппы /</w:t>
      </w:r>
    </w:p>
    <w:p w:rsidR="00CC4CF9" w:rsidRPr="00061AB7" w:rsidRDefault="00CC4CF9" w:rsidP="003463F3">
      <w:pPr>
        <w:pStyle w:val="ConsPlusCell"/>
        <w:jc w:val="both"/>
      </w:pPr>
      <w:r w:rsidRPr="00061AB7">
        <w:t>82 1331     4     - хлопчатобумажные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1332     4     - с химическими волокнами или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1340     3     Ткани суровые хлопчатобумажные плательной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группы подгруппы с филаментным шелком /</w:t>
      </w:r>
    </w:p>
    <w:p w:rsidR="00CC4CF9" w:rsidRPr="00061AB7" w:rsidRDefault="00CC4CF9" w:rsidP="003463F3">
      <w:pPr>
        <w:pStyle w:val="ConsPlusCell"/>
        <w:jc w:val="both"/>
      </w:pPr>
      <w:r w:rsidRPr="00061AB7">
        <w:t>82 1342     4     - с химическими волокнами или комплексными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нитями</w:t>
      </w:r>
    </w:p>
    <w:p w:rsidR="00CC4CF9" w:rsidRPr="00061AB7" w:rsidRDefault="00CC4CF9" w:rsidP="003463F3">
      <w:pPr>
        <w:pStyle w:val="ConsPlusCell"/>
        <w:jc w:val="both"/>
      </w:pPr>
      <w:r w:rsidRPr="00061AB7">
        <w:t>82 1400     9     Ткани суровые хлопчатобумажные одежной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>82 1410     3     Ткани суровые хлопчатобумажные одежной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подгруппы для гладкого крашения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82 1411     9     - хлопчатобумажные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1412     4     - с химическими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1420     8     Ткани суровые хлопчатобумажные одежной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специальной подгруппы /</w:t>
      </w:r>
    </w:p>
    <w:p w:rsidR="00CC4CF9" w:rsidRPr="00061AB7" w:rsidRDefault="00CC4CF9" w:rsidP="003463F3">
      <w:pPr>
        <w:pStyle w:val="ConsPlusCell"/>
        <w:jc w:val="both"/>
      </w:pPr>
      <w:r w:rsidRPr="00061AB7">
        <w:t>82 1421     3     - хлопчатобумажные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1422     9     - с химическими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1430     2     Ткани суровые хлопчатобумажные одежной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меланжевой и пестротканой подгруппы /</w:t>
      </w:r>
    </w:p>
    <w:p w:rsidR="00CC4CF9" w:rsidRPr="00061AB7" w:rsidRDefault="00CC4CF9" w:rsidP="003463F3">
      <w:pPr>
        <w:pStyle w:val="ConsPlusCell"/>
        <w:jc w:val="both"/>
      </w:pPr>
      <w:r w:rsidRPr="00061AB7">
        <w:t>82 1431     8     - хлопчатобумажные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1432     3     - с химическими волокнами или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1440     7     Ткани суровые хлопчатобумажные одежной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зимней подгруппы /</w:t>
      </w:r>
    </w:p>
    <w:p w:rsidR="00CC4CF9" w:rsidRPr="00061AB7" w:rsidRDefault="00CC4CF9" w:rsidP="003463F3">
      <w:pPr>
        <w:pStyle w:val="ConsPlusCell"/>
        <w:jc w:val="both"/>
      </w:pPr>
      <w:r w:rsidRPr="00061AB7">
        <w:t>82 1441     2     - хлопчатобумажные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1442     8     - с химическими волокнами или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1500     2     Ткани суровые хлопчатобумажные платочной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>82 1510     7     Ткани суровые хлопчатобумажные платочной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группы для головных платков /</w:t>
      </w:r>
    </w:p>
    <w:p w:rsidR="00CC4CF9" w:rsidRPr="00061AB7" w:rsidRDefault="00CC4CF9" w:rsidP="003463F3">
      <w:pPr>
        <w:pStyle w:val="ConsPlusCell"/>
        <w:jc w:val="both"/>
      </w:pPr>
      <w:r w:rsidRPr="00061AB7">
        <w:t>82 1511     2     - хлопчатобумажные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1512     8     - с химическими волокнами, пряжей или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комплексными нитями</w:t>
      </w:r>
    </w:p>
    <w:p w:rsidR="00CC4CF9" w:rsidRPr="00061AB7" w:rsidRDefault="00CC4CF9" w:rsidP="003463F3">
      <w:pPr>
        <w:pStyle w:val="ConsPlusCell"/>
        <w:jc w:val="both"/>
      </w:pPr>
      <w:r w:rsidRPr="00061AB7">
        <w:t>82 1520     1     Ткани суровые хлопчатобумажные платочной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группы для носовых платков /</w:t>
      </w:r>
    </w:p>
    <w:p w:rsidR="00CC4CF9" w:rsidRPr="00061AB7" w:rsidRDefault="00CC4CF9" w:rsidP="003463F3">
      <w:pPr>
        <w:pStyle w:val="ConsPlusCell"/>
        <w:jc w:val="both"/>
      </w:pPr>
      <w:r w:rsidRPr="00061AB7">
        <w:t>82 1521     7     - хлопчатобумажные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1600     6     Ткани и изделия суровые хлопчатобумажные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полотенечной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>82 1610     0     Ткани суровые хлопчатобумажные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мебельно-декоративные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82 1611     6     - хлопчатобумажные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1612     1     - с химическими волокнами, пряжей или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комплексными нитями</w:t>
      </w:r>
    </w:p>
    <w:p w:rsidR="00CC4CF9" w:rsidRPr="00061AB7" w:rsidRDefault="00CC4CF9" w:rsidP="003463F3">
      <w:pPr>
        <w:pStyle w:val="ConsPlusCell"/>
        <w:jc w:val="both"/>
      </w:pPr>
      <w:r w:rsidRPr="00061AB7">
        <w:t>82 1619     9     - с прочими волокнами или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1620     5     Изделия штучные суровые хлопчатобумажные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декоративные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82 1621     0     - хлопчатобумажные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1622     6     - с химическими волокнами, пряжей или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комплексными нитями</w:t>
      </w:r>
    </w:p>
    <w:p w:rsidR="00CC4CF9" w:rsidRPr="00061AB7" w:rsidRDefault="00CC4CF9" w:rsidP="003463F3">
      <w:pPr>
        <w:pStyle w:val="ConsPlusCell"/>
        <w:jc w:val="both"/>
      </w:pPr>
      <w:r w:rsidRPr="00061AB7">
        <w:t>82 1630     6     Ткани суровые хлопчатобумажные тиковой группы /</w:t>
      </w:r>
    </w:p>
    <w:p w:rsidR="00CC4CF9" w:rsidRPr="00061AB7" w:rsidRDefault="00CC4CF9" w:rsidP="003463F3">
      <w:pPr>
        <w:pStyle w:val="ConsPlusCell"/>
        <w:jc w:val="both"/>
      </w:pPr>
      <w:r w:rsidRPr="00061AB7">
        <w:t>82 1631     5     - хлопчатобумажные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1632     0     - с химическими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1700     2     Ткани и изделия штучные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хлопчатобумажные полотенечные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1710     4     Ткани и изделия штучные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хлопчатобумажные полотенечной группы махровые /</w:t>
      </w:r>
    </w:p>
    <w:p w:rsidR="00CC4CF9" w:rsidRPr="00061AB7" w:rsidRDefault="00CC4CF9" w:rsidP="003463F3">
      <w:pPr>
        <w:pStyle w:val="ConsPlusCell"/>
        <w:jc w:val="both"/>
      </w:pPr>
      <w:r w:rsidRPr="00061AB7">
        <w:t>82 1711     6     - хлопчатобумажные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1712     5     - с химическими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1720     9     Ткани и изделия штучные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хлопчатобумажные полотенечной группы, кроме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махровых /</w:t>
      </w:r>
    </w:p>
    <w:p w:rsidR="00CC4CF9" w:rsidRPr="00061AB7" w:rsidRDefault="00CC4CF9" w:rsidP="003463F3">
      <w:pPr>
        <w:pStyle w:val="ConsPlusCell"/>
        <w:jc w:val="both"/>
      </w:pPr>
      <w:r w:rsidRPr="00061AB7">
        <w:t>82 1721     4     - хлопчатобумажные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1722     0     - с химическими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1726     1     - с искусственными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1800     3     Ткани суровые хлопчатобумажные 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82 1810     8     Ткани хлопчатобумажные технические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резинотехнической и шинной промышленности /</w:t>
      </w:r>
    </w:p>
    <w:p w:rsidR="00CC4CF9" w:rsidRPr="00061AB7" w:rsidRDefault="00CC4CF9" w:rsidP="003463F3">
      <w:pPr>
        <w:pStyle w:val="ConsPlusCell"/>
        <w:jc w:val="both"/>
      </w:pPr>
      <w:r w:rsidRPr="00061AB7">
        <w:t>82 1811     3     - хлопчатобумажные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1820     2     Ткани фильтрующие /</w:t>
      </w:r>
    </w:p>
    <w:p w:rsidR="00CC4CF9" w:rsidRPr="00061AB7" w:rsidRDefault="00CC4CF9" w:rsidP="003463F3">
      <w:pPr>
        <w:pStyle w:val="ConsPlusCell"/>
        <w:jc w:val="both"/>
      </w:pPr>
      <w:r w:rsidRPr="00061AB7">
        <w:t>82 1821     8     - хлопчатобумажные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1830     7     Ткани хлопчатобумажные технические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авиационной, автомобильной, станкостроительной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инструментальной промышленности /</w:t>
      </w:r>
    </w:p>
    <w:p w:rsidR="00CC4CF9" w:rsidRPr="00061AB7" w:rsidRDefault="00CC4CF9" w:rsidP="003463F3">
      <w:pPr>
        <w:pStyle w:val="ConsPlusCell"/>
        <w:jc w:val="both"/>
      </w:pPr>
      <w:r w:rsidRPr="00061AB7">
        <w:t>82 1831     2     - хлопчатобумажные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1840     1     Ткани хлопчатобумажные технические для легкой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промышленности /</w:t>
      </w:r>
    </w:p>
    <w:p w:rsidR="00CC4CF9" w:rsidRPr="00061AB7" w:rsidRDefault="00CC4CF9" w:rsidP="003463F3">
      <w:pPr>
        <w:pStyle w:val="ConsPlusCell"/>
        <w:jc w:val="both"/>
      </w:pPr>
      <w:r w:rsidRPr="00061AB7">
        <w:t>82 1841     7     - хлопчатобумажные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1844     3     - с искусственными и синтетическими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1846     4     - с искусственными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1847     4     - с синтетическими нитями</w:t>
      </w:r>
    </w:p>
    <w:p w:rsidR="00CC4CF9" w:rsidRPr="00061AB7" w:rsidRDefault="00CC4CF9" w:rsidP="003463F3">
      <w:pPr>
        <w:pStyle w:val="ConsPlusCell"/>
        <w:jc w:val="both"/>
      </w:pPr>
      <w:r w:rsidRPr="00061AB7">
        <w:t>82 1848     5     - с синтетическими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1850     6     Ткани хлопчатобумажные технические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полиграфической и целлюлозно-бумажной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промышленности /</w:t>
      </w:r>
    </w:p>
    <w:p w:rsidR="00CC4CF9" w:rsidRPr="00061AB7" w:rsidRDefault="00CC4CF9" w:rsidP="003463F3">
      <w:pPr>
        <w:pStyle w:val="ConsPlusCell"/>
        <w:jc w:val="both"/>
      </w:pPr>
      <w:r w:rsidRPr="00061AB7">
        <w:t>82 1851     1     - хлопчатобумажные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1860     0     Ткани хлопчатобумажные технические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электротехнической промышленности /</w:t>
      </w:r>
    </w:p>
    <w:p w:rsidR="00CC4CF9" w:rsidRPr="00061AB7" w:rsidRDefault="00CC4CF9" w:rsidP="003463F3">
      <w:pPr>
        <w:pStyle w:val="ConsPlusCell"/>
        <w:jc w:val="both"/>
      </w:pPr>
      <w:r w:rsidRPr="00061AB7">
        <w:t>82 1861     6     - хлопчатобумажные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1869     1     - с микропроводом</w:t>
      </w:r>
    </w:p>
    <w:p w:rsidR="00CC4CF9" w:rsidRPr="00061AB7" w:rsidRDefault="00CC4CF9" w:rsidP="003463F3">
      <w:pPr>
        <w:pStyle w:val="ConsPlusCell"/>
        <w:jc w:val="both"/>
      </w:pPr>
      <w:r w:rsidRPr="00061AB7">
        <w:t>82 1880     9     Ткани хлопчатобумажные 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специального назначения для технических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промышленных целей /</w:t>
      </w:r>
    </w:p>
    <w:p w:rsidR="00CC4CF9" w:rsidRPr="00061AB7" w:rsidRDefault="00CC4CF9" w:rsidP="003463F3">
      <w:pPr>
        <w:pStyle w:val="ConsPlusCell"/>
        <w:jc w:val="both"/>
      </w:pPr>
      <w:r w:rsidRPr="00061AB7">
        <w:t>82 1881     5     - хлопчатобумажные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1886     2     - с искусственными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1888     3     - с синтетическими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1900     7     Одеяла суровые хлопчатобумажные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1910     1     Одеяла суровые хлопчатобумажные байковые /</w:t>
      </w:r>
    </w:p>
    <w:p w:rsidR="00CC4CF9" w:rsidRPr="00061AB7" w:rsidRDefault="00CC4CF9" w:rsidP="003463F3">
      <w:pPr>
        <w:pStyle w:val="ConsPlusCell"/>
        <w:jc w:val="both"/>
      </w:pPr>
      <w:r w:rsidRPr="00061AB7">
        <w:t>82 1911     7     - хлопчатобумажные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1912     2     - с химическими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1920     6     Одеяла суровые хлопчатобумажные летние /</w:t>
      </w:r>
    </w:p>
    <w:p w:rsidR="00CC4CF9" w:rsidRPr="00061AB7" w:rsidRDefault="00CC4CF9" w:rsidP="003463F3">
      <w:pPr>
        <w:pStyle w:val="ConsPlusCell"/>
        <w:jc w:val="both"/>
      </w:pPr>
      <w:r w:rsidRPr="00061AB7">
        <w:t>82 1921     1     - хлопчатобумажные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82 3000     3     Ткани суровые льняные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82 3100     3     Ткани суровые льняные плательно-бельевые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3110     8     Ткани льняные плательно-бельевые жаккардовые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кареточные широкие /</w:t>
      </w:r>
    </w:p>
    <w:p w:rsidR="00CC4CF9" w:rsidRPr="00061AB7" w:rsidRDefault="00CC4CF9" w:rsidP="003463F3">
      <w:pPr>
        <w:pStyle w:val="ConsPlusCell"/>
        <w:jc w:val="both"/>
      </w:pPr>
      <w:r w:rsidRPr="00061AB7">
        <w:t>82 3111     3     - полульняные с хлопковым волокном</w:t>
      </w:r>
    </w:p>
    <w:p w:rsidR="00CC4CF9" w:rsidRPr="00061AB7" w:rsidRDefault="00CC4CF9" w:rsidP="003463F3">
      <w:pPr>
        <w:pStyle w:val="ConsPlusCell"/>
        <w:jc w:val="both"/>
      </w:pPr>
      <w:r w:rsidRPr="00061AB7">
        <w:t>82 3112     9     - полульняные с химическими волокнами или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нитями (без лавсана)</w:t>
      </w:r>
    </w:p>
    <w:p w:rsidR="00CC4CF9" w:rsidRPr="00061AB7" w:rsidRDefault="00CC4CF9" w:rsidP="003463F3">
      <w:pPr>
        <w:pStyle w:val="ConsPlusCell"/>
        <w:jc w:val="both"/>
      </w:pPr>
      <w:r w:rsidRPr="00061AB7">
        <w:t>82 3113     4     - льняные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3118     1     - полульняные с лавсановым волокном или нитями</w:t>
      </w:r>
    </w:p>
    <w:p w:rsidR="00CC4CF9" w:rsidRPr="00061AB7" w:rsidRDefault="00CC4CF9" w:rsidP="003463F3">
      <w:pPr>
        <w:pStyle w:val="ConsPlusCell"/>
        <w:jc w:val="both"/>
      </w:pPr>
      <w:r w:rsidRPr="00061AB7">
        <w:t>82 3120     2     Ткани льняные плательно-бельевые жаккардовые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кареточные узкие /</w:t>
      </w:r>
    </w:p>
    <w:p w:rsidR="00CC4CF9" w:rsidRPr="00061AB7" w:rsidRDefault="00CC4CF9" w:rsidP="003463F3">
      <w:pPr>
        <w:pStyle w:val="ConsPlusCell"/>
        <w:jc w:val="both"/>
      </w:pPr>
      <w:r w:rsidRPr="00061AB7">
        <w:t>82 3121     8     - полульняные с хлопковым волокном</w:t>
      </w:r>
    </w:p>
    <w:p w:rsidR="00CC4CF9" w:rsidRPr="00061AB7" w:rsidRDefault="00CC4CF9" w:rsidP="003463F3">
      <w:pPr>
        <w:pStyle w:val="ConsPlusCell"/>
        <w:jc w:val="both"/>
      </w:pPr>
      <w:r w:rsidRPr="00061AB7">
        <w:t>82 3123     9     - льняные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3130     7     Холсты и полотенца гладкие /</w:t>
      </w:r>
    </w:p>
    <w:p w:rsidR="00CC4CF9" w:rsidRPr="00061AB7" w:rsidRDefault="00CC4CF9" w:rsidP="003463F3">
      <w:pPr>
        <w:pStyle w:val="ConsPlusCell"/>
        <w:jc w:val="both"/>
      </w:pPr>
      <w:r w:rsidRPr="00061AB7">
        <w:t>82 3131     2     - полульняные с хлопковым волокном</w:t>
      </w:r>
    </w:p>
    <w:p w:rsidR="00CC4CF9" w:rsidRPr="00061AB7" w:rsidRDefault="00CC4CF9" w:rsidP="003463F3">
      <w:pPr>
        <w:pStyle w:val="ConsPlusCell"/>
        <w:jc w:val="both"/>
      </w:pPr>
      <w:r w:rsidRPr="00061AB7">
        <w:t>82 3133     3     - льняные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3140     1     Полотна узкие белые и полубелые /</w:t>
      </w:r>
    </w:p>
    <w:p w:rsidR="00CC4CF9" w:rsidRPr="00061AB7" w:rsidRDefault="00CC4CF9" w:rsidP="003463F3">
      <w:pPr>
        <w:pStyle w:val="ConsPlusCell"/>
        <w:jc w:val="both"/>
      </w:pPr>
      <w:r w:rsidRPr="00061AB7">
        <w:t>82 3141     7     - полульняные с хлопковым волокном</w:t>
      </w:r>
    </w:p>
    <w:p w:rsidR="00CC4CF9" w:rsidRPr="00061AB7" w:rsidRDefault="00CC4CF9" w:rsidP="003463F3">
      <w:pPr>
        <w:pStyle w:val="ConsPlusCell"/>
        <w:jc w:val="both"/>
      </w:pPr>
      <w:r w:rsidRPr="00061AB7">
        <w:t>82 3142     2     - полульняные с химическими волокнами или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нитями (без лавсана)</w:t>
      </w:r>
    </w:p>
    <w:p w:rsidR="00CC4CF9" w:rsidRPr="00061AB7" w:rsidRDefault="00CC4CF9" w:rsidP="003463F3">
      <w:pPr>
        <w:pStyle w:val="ConsPlusCell"/>
        <w:jc w:val="both"/>
      </w:pPr>
      <w:r w:rsidRPr="00061AB7">
        <w:t>82 3143     8     - льняные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3150     6     Полотна широкие белые и полубелые /</w:t>
      </w:r>
    </w:p>
    <w:p w:rsidR="00CC4CF9" w:rsidRPr="00061AB7" w:rsidRDefault="00CC4CF9" w:rsidP="003463F3">
      <w:pPr>
        <w:pStyle w:val="ConsPlusCell"/>
        <w:jc w:val="both"/>
      </w:pPr>
      <w:r w:rsidRPr="00061AB7">
        <w:t>82 3151     1     - полульняные с хлопковым волокном</w:t>
      </w:r>
    </w:p>
    <w:p w:rsidR="00CC4CF9" w:rsidRPr="00061AB7" w:rsidRDefault="00CC4CF9" w:rsidP="003463F3">
      <w:pPr>
        <w:pStyle w:val="ConsPlusCell"/>
        <w:jc w:val="both"/>
      </w:pPr>
      <w:r w:rsidRPr="00061AB7">
        <w:t>82 3152     7     - полульняные с химическими волокнами или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нитями (без лавсана)</w:t>
      </w:r>
    </w:p>
    <w:p w:rsidR="00CC4CF9" w:rsidRPr="00061AB7" w:rsidRDefault="00CC4CF9" w:rsidP="003463F3">
      <w:pPr>
        <w:pStyle w:val="ConsPlusCell"/>
        <w:jc w:val="both"/>
      </w:pPr>
      <w:r w:rsidRPr="00061AB7">
        <w:t>82 3153     2     - льняные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3158     9     - полульняные с лавсановым волокном или нитями</w:t>
      </w:r>
    </w:p>
    <w:p w:rsidR="00CC4CF9" w:rsidRPr="00061AB7" w:rsidRDefault="00CC4CF9" w:rsidP="003463F3">
      <w:pPr>
        <w:pStyle w:val="ConsPlusCell"/>
        <w:jc w:val="both"/>
      </w:pPr>
      <w:r w:rsidRPr="00061AB7">
        <w:t>82 3160     0     Ткани льняные плательно-бельевые,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костюмно-плательные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82 3161     6     - полульняные с хлопковым волокном</w:t>
      </w:r>
    </w:p>
    <w:p w:rsidR="00CC4CF9" w:rsidRPr="00061AB7" w:rsidRDefault="00CC4CF9" w:rsidP="003463F3">
      <w:pPr>
        <w:pStyle w:val="ConsPlusCell"/>
        <w:jc w:val="both"/>
      </w:pPr>
      <w:r w:rsidRPr="00061AB7">
        <w:t>82 3162     1     - полульняные с химическими волокнами или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нитями (без лавсана)</w:t>
      </w:r>
    </w:p>
    <w:p w:rsidR="00CC4CF9" w:rsidRPr="00061AB7" w:rsidRDefault="00CC4CF9" w:rsidP="003463F3">
      <w:pPr>
        <w:pStyle w:val="ConsPlusCell"/>
        <w:jc w:val="both"/>
      </w:pPr>
      <w:r w:rsidRPr="00061AB7">
        <w:t>82 3163     7     - льняные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3168     4     - полульняные с лавсановым волокном или нитями</w:t>
      </w:r>
    </w:p>
    <w:p w:rsidR="00CC4CF9" w:rsidRPr="00061AB7" w:rsidRDefault="00CC4CF9" w:rsidP="003463F3">
      <w:pPr>
        <w:pStyle w:val="ConsPlusCell"/>
        <w:jc w:val="both"/>
      </w:pPr>
      <w:r w:rsidRPr="00061AB7">
        <w:t>82 3170     5     Полотна суровые тонкие /</w:t>
      </w:r>
    </w:p>
    <w:p w:rsidR="00CC4CF9" w:rsidRPr="00061AB7" w:rsidRDefault="00CC4CF9" w:rsidP="003463F3">
      <w:pPr>
        <w:pStyle w:val="ConsPlusCell"/>
        <w:jc w:val="both"/>
      </w:pPr>
      <w:r w:rsidRPr="00061AB7">
        <w:t>82 3171     0     - полульняные с хлопковым волокном</w:t>
      </w:r>
    </w:p>
    <w:p w:rsidR="00CC4CF9" w:rsidRPr="00061AB7" w:rsidRDefault="00CC4CF9" w:rsidP="003463F3">
      <w:pPr>
        <w:pStyle w:val="ConsPlusCell"/>
        <w:jc w:val="both"/>
      </w:pPr>
      <w:r w:rsidRPr="00061AB7">
        <w:t>82 3172     6     - полульняные с химическими волокнами или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нитями (без лавсана)</w:t>
      </w:r>
    </w:p>
    <w:p w:rsidR="00CC4CF9" w:rsidRPr="00061AB7" w:rsidRDefault="00CC4CF9" w:rsidP="003463F3">
      <w:pPr>
        <w:pStyle w:val="ConsPlusCell"/>
        <w:jc w:val="both"/>
      </w:pPr>
      <w:r w:rsidRPr="00061AB7">
        <w:t>82 3173     1     - льняные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3178     9     - полульняные с лавсановым волокном или нитями</w:t>
      </w:r>
    </w:p>
    <w:p w:rsidR="00CC4CF9" w:rsidRPr="00061AB7" w:rsidRDefault="00CC4CF9" w:rsidP="003463F3">
      <w:pPr>
        <w:pStyle w:val="ConsPlusCell"/>
        <w:jc w:val="both"/>
      </w:pPr>
      <w:r w:rsidRPr="00061AB7">
        <w:t>82 3180     0     Полотна пестротканые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82 3181     5     - полульняные с хлопковым волокном</w:t>
      </w:r>
    </w:p>
    <w:p w:rsidR="00CC4CF9" w:rsidRPr="00061AB7" w:rsidRDefault="00CC4CF9" w:rsidP="003463F3">
      <w:pPr>
        <w:pStyle w:val="ConsPlusCell"/>
        <w:jc w:val="both"/>
      </w:pPr>
      <w:r w:rsidRPr="00061AB7">
        <w:t>82 3182     0     - полульняные с химическими волокнами или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нитями (без лавсана)</w:t>
      </w:r>
    </w:p>
    <w:p w:rsidR="00CC4CF9" w:rsidRPr="00061AB7" w:rsidRDefault="00CC4CF9" w:rsidP="003463F3">
      <w:pPr>
        <w:pStyle w:val="ConsPlusCell"/>
        <w:jc w:val="both"/>
      </w:pPr>
      <w:r w:rsidRPr="00061AB7">
        <w:t>82 3183     6     - льняные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3188     3     - полульняные с лавсановым волокном или нитями</w:t>
      </w:r>
    </w:p>
    <w:p w:rsidR="00CC4CF9" w:rsidRPr="00061AB7" w:rsidRDefault="00CC4CF9" w:rsidP="003463F3">
      <w:pPr>
        <w:pStyle w:val="ConsPlusCell"/>
        <w:jc w:val="both"/>
      </w:pPr>
      <w:r w:rsidRPr="00061AB7">
        <w:t>82 3700     5     Ткани суровые льняные тарные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3710     8     Ткани льняные паковочные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82 3711     5     - полульняные с хлопковым волокном</w:t>
      </w:r>
    </w:p>
    <w:p w:rsidR="00CC4CF9" w:rsidRPr="00061AB7" w:rsidRDefault="00CC4CF9" w:rsidP="003463F3">
      <w:pPr>
        <w:pStyle w:val="ConsPlusCell"/>
        <w:jc w:val="both"/>
      </w:pPr>
      <w:r w:rsidRPr="00061AB7">
        <w:t>82 3712     0     - полульняные с химическими волокнами или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нитями (без лавсана)</w:t>
      </w:r>
    </w:p>
    <w:p w:rsidR="00CC4CF9" w:rsidRPr="00061AB7" w:rsidRDefault="00CC4CF9" w:rsidP="003463F3">
      <w:pPr>
        <w:pStyle w:val="ConsPlusCell"/>
        <w:jc w:val="both"/>
      </w:pPr>
      <w:r w:rsidRPr="00061AB7">
        <w:t>82 3713     6     - льняные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3720     4     Ткани льняные мешочные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82 3721     1     - полульняные с хлопковым волокном</w:t>
      </w:r>
    </w:p>
    <w:p w:rsidR="00CC4CF9" w:rsidRPr="00061AB7" w:rsidRDefault="00CC4CF9" w:rsidP="003463F3">
      <w:pPr>
        <w:pStyle w:val="ConsPlusCell"/>
        <w:jc w:val="both"/>
      </w:pPr>
      <w:r w:rsidRPr="00061AB7">
        <w:t>82 3722     5     - полульняные с химическими волокнами или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нитями (без лавсана)</w:t>
      </w:r>
    </w:p>
    <w:p w:rsidR="00CC4CF9" w:rsidRPr="00061AB7" w:rsidRDefault="00CC4CF9" w:rsidP="003463F3">
      <w:pPr>
        <w:pStyle w:val="ConsPlusCell"/>
        <w:jc w:val="both"/>
      </w:pPr>
      <w:r w:rsidRPr="00061AB7">
        <w:t>82 3723     0     - льняные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3725     1     - полульняные с пленочными нитями</w:t>
      </w:r>
    </w:p>
    <w:p w:rsidR="00CC4CF9" w:rsidRPr="00061AB7" w:rsidRDefault="00CC4CF9" w:rsidP="003463F3">
      <w:pPr>
        <w:pStyle w:val="ConsPlusCell"/>
        <w:jc w:val="both"/>
      </w:pPr>
      <w:r w:rsidRPr="00061AB7">
        <w:t>82 3726     7     - из пленочных нитей</w:t>
      </w:r>
    </w:p>
    <w:p w:rsidR="00CC4CF9" w:rsidRPr="00061AB7" w:rsidRDefault="00CC4CF9" w:rsidP="003463F3">
      <w:pPr>
        <w:pStyle w:val="ConsPlusCell"/>
        <w:jc w:val="both"/>
      </w:pPr>
      <w:r w:rsidRPr="00061AB7">
        <w:t>82 3800     9     Ткани суровые льняные 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82 3810     3     Ткани льняные технические бортовые (бортовка) /</w:t>
      </w:r>
    </w:p>
    <w:p w:rsidR="00CC4CF9" w:rsidRPr="00061AB7" w:rsidRDefault="00CC4CF9" w:rsidP="003463F3">
      <w:pPr>
        <w:pStyle w:val="ConsPlusCell"/>
        <w:jc w:val="both"/>
      </w:pPr>
      <w:r w:rsidRPr="00061AB7">
        <w:t>82 3811     9     - полульняные с хлопковым волокном</w:t>
      </w:r>
    </w:p>
    <w:p w:rsidR="00CC4CF9" w:rsidRPr="00061AB7" w:rsidRDefault="00CC4CF9" w:rsidP="003463F3">
      <w:pPr>
        <w:pStyle w:val="ConsPlusCell"/>
        <w:jc w:val="both"/>
      </w:pPr>
      <w:r w:rsidRPr="00061AB7">
        <w:t>82 3812     4     - полульняные с химическими волокнами или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нитями (без лавсана)</w:t>
      </w:r>
    </w:p>
    <w:p w:rsidR="00CC4CF9" w:rsidRPr="00061AB7" w:rsidRDefault="00CC4CF9" w:rsidP="003463F3">
      <w:pPr>
        <w:pStyle w:val="ConsPlusCell"/>
        <w:jc w:val="both"/>
      </w:pPr>
      <w:r w:rsidRPr="00061AB7">
        <w:t>82 3813     5     - льняные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3818     7     - полульняные с лавсановым волокном или нитями</w:t>
      </w:r>
    </w:p>
    <w:p w:rsidR="00CC4CF9" w:rsidRPr="00061AB7" w:rsidRDefault="00CC4CF9" w:rsidP="003463F3">
      <w:pPr>
        <w:pStyle w:val="ConsPlusCell"/>
        <w:jc w:val="both"/>
      </w:pPr>
      <w:r w:rsidRPr="00061AB7">
        <w:t>82 3820     8     Парусины (брезент) технические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82 3821     3     - полульняные с хлопковым волокном</w:t>
      </w:r>
    </w:p>
    <w:p w:rsidR="00CC4CF9" w:rsidRPr="00061AB7" w:rsidRDefault="00CC4CF9" w:rsidP="003463F3">
      <w:pPr>
        <w:pStyle w:val="ConsPlusCell"/>
        <w:jc w:val="both"/>
      </w:pPr>
      <w:r w:rsidRPr="00061AB7">
        <w:t>82 3822     9     - полульняные с химическими волокнами или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нитями (без лавсана)</w:t>
      </w:r>
    </w:p>
    <w:p w:rsidR="00CC4CF9" w:rsidRPr="00061AB7" w:rsidRDefault="00CC4CF9" w:rsidP="003463F3">
      <w:pPr>
        <w:pStyle w:val="ConsPlusCell"/>
        <w:jc w:val="both"/>
      </w:pPr>
      <w:r w:rsidRPr="00061AB7">
        <w:t>82 3823     4     - льняные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3824     9     - полульняные с хлопковым волокном,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химическими волокнами или нитями</w:t>
      </w:r>
    </w:p>
    <w:p w:rsidR="00CC4CF9" w:rsidRPr="00061AB7" w:rsidRDefault="00CC4CF9" w:rsidP="003463F3">
      <w:pPr>
        <w:pStyle w:val="ConsPlusCell"/>
        <w:jc w:val="both"/>
      </w:pPr>
      <w:r w:rsidRPr="00061AB7">
        <w:t>82 3828     1     - полульняные с лавсановым волокном или нитями</w:t>
      </w:r>
    </w:p>
    <w:p w:rsidR="00CC4CF9" w:rsidRPr="00061AB7" w:rsidRDefault="00CC4CF9" w:rsidP="003463F3">
      <w:pPr>
        <w:pStyle w:val="ConsPlusCell"/>
        <w:jc w:val="both"/>
      </w:pPr>
      <w:r w:rsidRPr="00061AB7">
        <w:t>82 3830     2     Двунитки технические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82 3831     8     - полульняные с хлопковым волокном</w:t>
      </w:r>
    </w:p>
    <w:p w:rsidR="00CC4CF9" w:rsidRPr="00061AB7" w:rsidRDefault="00CC4CF9" w:rsidP="003463F3">
      <w:pPr>
        <w:pStyle w:val="ConsPlusCell"/>
        <w:jc w:val="both"/>
      </w:pPr>
      <w:r w:rsidRPr="00061AB7">
        <w:t>82 3832     3     - полульняные с химическими волокнами или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нитями (без лавсана)</w:t>
      </w:r>
    </w:p>
    <w:p w:rsidR="00CC4CF9" w:rsidRPr="00061AB7" w:rsidRDefault="00CC4CF9" w:rsidP="003463F3">
      <w:pPr>
        <w:pStyle w:val="ConsPlusCell"/>
        <w:jc w:val="both"/>
      </w:pPr>
      <w:r w:rsidRPr="00061AB7">
        <w:t>82 3833     9     - льняные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3838     6     - полульняные с лавсановым волокном или нитями</w:t>
      </w:r>
    </w:p>
    <w:p w:rsidR="00CC4CF9" w:rsidRPr="00061AB7" w:rsidRDefault="00CC4CF9" w:rsidP="003463F3">
      <w:pPr>
        <w:pStyle w:val="ConsPlusCell"/>
        <w:jc w:val="both"/>
      </w:pPr>
      <w:r w:rsidRPr="00061AB7">
        <w:t>82 3840     7     Равентухи технические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82 3841     2     - полульняные с хлопковым волокном</w:t>
      </w:r>
    </w:p>
    <w:p w:rsidR="00CC4CF9" w:rsidRPr="00061AB7" w:rsidRDefault="00CC4CF9" w:rsidP="003463F3">
      <w:pPr>
        <w:pStyle w:val="ConsPlusCell"/>
        <w:jc w:val="both"/>
      </w:pPr>
      <w:r w:rsidRPr="00061AB7">
        <w:t>82 3842     8     - полульняные с химическими волокнами или нитями</w:t>
      </w:r>
    </w:p>
    <w:p w:rsidR="00CC4CF9" w:rsidRPr="00061AB7" w:rsidRDefault="00CC4CF9" w:rsidP="003463F3">
      <w:pPr>
        <w:pStyle w:val="ConsPlusCell"/>
        <w:jc w:val="both"/>
      </w:pPr>
      <w:r w:rsidRPr="00061AB7">
        <w:t>82 3843     3     - льняные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3850     1     Полотна суровые грубые технические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82 3851     7     - полульняные с хлопковым волокном</w:t>
      </w:r>
    </w:p>
    <w:p w:rsidR="00CC4CF9" w:rsidRPr="00061AB7" w:rsidRDefault="00CC4CF9" w:rsidP="003463F3">
      <w:pPr>
        <w:pStyle w:val="ConsPlusCell"/>
        <w:jc w:val="both"/>
      </w:pPr>
      <w:r w:rsidRPr="00061AB7">
        <w:t>82 3853     8     - льняные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3858     5     - полульняные с лавсановым волокном или нитями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82 5000     5     Ткани суровые шерстяные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82 5100     9     Ткани суровые шерстяные плательные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5110     3     Ткани шерстяные плательные камвольные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82 5111     9     - чистошерстяные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5112     4     - с искусственными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5113     6     - с синтетическими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5114     5     - с искусственными и синтетическими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5115     0     - с искусственными волокнами и хлопчатобумажной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5116     6     - с синтетическими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5117     1     - с искусственными, синтетическими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5130     2     Ткани шерстяные плательные тонкосуконные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82 5131     8     - чистошерстяные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5132     3     - с искусственными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5133     9     - с синтетическими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5134     4     - с искусственными и синтетическими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5135     3     - с искусственными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5136     5     - с синтетическими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5137     0     - с искусственными, синтетическими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5138     6     - с искусственными волокнами и восстановленной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шерстью</w:t>
      </w:r>
    </w:p>
    <w:p w:rsidR="00CC4CF9" w:rsidRPr="00061AB7" w:rsidRDefault="00CC4CF9" w:rsidP="003463F3">
      <w:pPr>
        <w:pStyle w:val="ConsPlusCell"/>
        <w:jc w:val="both"/>
      </w:pPr>
      <w:r w:rsidRPr="00061AB7">
        <w:t>82 5139     1     - с синтетическими волокнами и восстановленной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шерстью или с искусственными, синтетическими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 и восстановленной шерстью</w:t>
      </w:r>
    </w:p>
    <w:p w:rsidR="00CC4CF9" w:rsidRPr="00061AB7" w:rsidRDefault="00CC4CF9" w:rsidP="003463F3">
      <w:pPr>
        <w:pStyle w:val="ConsPlusCell"/>
        <w:jc w:val="both"/>
      </w:pPr>
      <w:r w:rsidRPr="00061AB7">
        <w:t>82 5200     2     Ткани суровые шерстяные костюмные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5210     7     Ткани шерстяные костюмные камвольные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82 5211     2     - чистошерстяные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5212     8     - с искусственными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5213     3     - с синтетическими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5214     9     - с искусственными и синтетическими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5215     4     - с искусственными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5216     3     - с синтетическими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5217     5     - с искусственными, синтетическими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5230     6     Ткани шерстяные костюмные тонкосуконные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82 5231     1     - чистошерстяные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5232     7     - с искусственными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5233     2     - с синтетическими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5234     8     - с искусственными и синтетическими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5235     3     - с искусственными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5236     9     - с синтетическими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5237     4     - с искусственными, синтетическими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5238     0     - с искусственными волокнами и восстановленной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шерстью</w:t>
      </w:r>
    </w:p>
    <w:p w:rsidR="00CC4CF9" w:rsidRPr="00061AB7" w:rsidRDefault="00CC4CF9" w:rsidP="003463F3">
      <w:pPr>
        <w:pStyle w:val="ConsPlusCell"/>
        <w:jc w:val="both"/>
      </w:pPr>
      <w:r w:rsidRPr="00061AB7">
        <w:t>82 5239     5     - с синтетическими волокнами и восстановленной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шерстью или с искусственными, синтетическими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 и восстановленной шерстью</w:t>
      </w:r>
    </w:p>
    <w:p w:rsidR="00CC4CF9" w:rsidRPr="00061AB7" w:rsidRDefault="00CC4CF9" w:rsidP="003463F3">
      <w:pPr>
        <w:pStyle w:val="ConsPlusCell"/>
        <w:jc w:val="both"/>
      </w:pPr>
      <w:r w:rsidRPr="00061AB7">
        <w:t>82 5300     6     Ткани суровые шерстяные пальтовые (без драпов)</w:t>
      </w:r>
    </w:p>
    <w:p w:rsidR="00CC4CF9" w:rsidRPr="00061AB7" w:rsidRDefault="00CC4CF9" w:rsidP="003463F3">
      <w:pPr>
        <w:pStyle w:val="ConsPlusCell"/>
        <w:jc w:val="both"/>
      </w:pPr>
      <w:r w:rsidRPr="00061AB7">
        <w:t>82 5310     0     Ткани шерстяные пальтовые (без драпов)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камвольные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82 5311     6     - чистошерстяные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5312     1     - с искусственными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5313     7     - с синтетическими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5314     2     - с искусственными и синтетическими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5315     8     - с искусственными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5316     3     - с синтетическими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5317     9     - с искусственными, синтетическими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5330     8     Ткани шерстяные пальтовые (без драпов)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тонкосуконные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82 5331     5     - чистошерстяные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5332     0     - с искусственными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5333     6     - с синтетическими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5334     1     - с искусственными и синтетическими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5335     7     - с искусственными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5336     2     - с синтетическими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5337     8     - с искусственными, синтетическими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5338     3     - с искусственными волокнами и восстановленной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шерстью</w:t>
      </w:r>
    </w:p>
    <w:p w:rsidR="00CC4CF9" w:rsidRPr="00061AB7" w:rsidRDefault="00CC4CF9" w:rsidP="003463F3">
      <w:pPr>
        <w:pStyle w:val="ConsPlusCell"/>
        <w:jc w:val="both"/>
      </w:pPr>
      <w:r w:rsidRPr="00061AB7">
        <w:t>82 5339     9     - с синтетическими волокнами и восстановленной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шерстью или с искусственными, синтетическими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 и восстановленной шерстью</w:t>
      </w:r>
    </w:p>
    <w:p w:rsidR="00CC4CF9" w:rsidRPr="00061AB7" w:rsidRDefault="00CC4CF9" w:rsidP="003463F3">
      <w:pPr>
        <w:pStyle w:val="ConsPlusCell"/>
        <w:jc w:val="both"/>
      </w:pPr>
      <w:r w:rsidRPr="00061AB7">
        <w:t>82 5350     9     Ткани шерстяные пальтовые (без драпов)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грубосуконные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82 5351     4     - чистошерстяные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5352     5     - с искусственными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5353     5     - с синтетическими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5354     0     - с искусственными и синтетическими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5355     6     - с искусственными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5356     1     - с синтетическими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5357     7     - с искусственными, синтетическими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5358     2     - с искусственными волокнами и восстановленной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шерстью</w:t>
      </w:r>
    </w:p>
    <w:p w:rsidR="00CC4CF9" w:rsidRPr="00061AB7" w:rsidRDefault="00CC4CF9" w:rsidP="003463F3">
      <w:pPr>
        <w:pStyle w:val="ConsPlusCell"/>
        <w:jc w:val="both"/>
      </w:pPr>
      <w:r w:rsidRPr="00061AB7">
        <w:t>82 5359     8     - с синтетическими волокнами и восстановленной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шерстью или с искусственными, синтетическими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 и восстановленной шерстью</w:t>
      </w:r>
    </w:p>
    <w:p w:rsidR="00CC4CF9" w:rsidRPr="00061AB7" w:rsidRDefault="00CC4CF9" w:rsidP="003463F3">
      <w:pPr>
        <w:pStyle w:val="ConsPlusCell"/>
        <w:jc w:val="both"/>
      </w:pPr>
      <w:r w:rsidRPr="00061AB7">
        <w:t>82 5400     4     Ткани суровые шерстяные - драпы</w:t>
      </w:r>
    </w:p>
    <w:p w:rsidR="00CC4CF9" w:rsidRPr="00061AB7" w:rsidRDefault="00CC4CF9" w:rsidP="003463F3">
      <w:pPr>
        <w:pStyle w:val="ConsPlusCell"/>
        <w:jc w:val="both"/>
      </w:pPr>
      <w:r w:rsidRPr="00061AB7">
        <w:t>82 5430     3     Ткани шерстяные - драпы тонкосуконные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82 5431     9     - чистошерстяные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5432     4     - с искусственными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5433     5     - с синтетическими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5434     5     - с искусственными и синтетическими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5435     0     - с искусственными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5436     6     - с синтетическими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5437     1     - с искусственными, синтетическими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5438     7     - с искусственными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восстановленной шерстью</w:t>
      </w:r>
    </w:p>
    <w:p w:rsidR="00CC4CF9" w:rsidRPr="00061AB7" w:rsidRDefault="00CC4CF9" w:rsidP="003463F3">
      <w:pPr>
        <w:pStyle w:val="ConsPlusCell"/>
        <w:jc w:val="both"/>
      </w:pPr>
      <w:r w:rsidRPr="00061AB7">
        <w:t>82 5439     2     - с синтетическими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восстановленной шерстью или с искусственными,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синтетическими волокнами и восстановленной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шерстью</w:t>
      </w:r>
    </w:p>
    <w:p w:rsidR="00CC4CF9" w:rsidRPr="00061AB7" w:rsidRDefault="00CC4CF9" w:rsidP="003463F3">
      <w:pPr>
        <w:pStyle w:val="ConsPlusCell"/>
        <w:jc w:val="both"/>
      </w:pPr>
      <w:r w:rsidRPr="00061AB7">
        <w:t>82 5500     3     Ткани суровые шерстяные платочные, обувные,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мебельные, подкладочные, для спецодежды,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обивочные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5510     8     Ткани шерстяные платочные, обувные, мебельные,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подкладочные, для спецодежды, обивочные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камвольные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82 5511     3     - чистошерстяные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5512     9     - с искусственными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5513     4     - с синтетическими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5514     5     - с искусственными и синтетическими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5515     5     - с искусственными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5516     0     - с синтетическими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5517     6     - с искусственными, синтетическими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5530     7     Ткани шерстяные платочные, обувные, мебельные,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подкладочные, для спецодежды, обивочные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тонкосуконные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82 5531     2     - чистошерстяные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5532     8     - с искусственными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5533     3     - с синтетическими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5534     9     - с искусственными и синтетическими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5535     4     - с искусственными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5536     2     - с синтетическими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5537     5     - с искусственными, синтетическими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5538     0     - с искусственными волокнами и восстановленной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шерстью</w:t>
      </w:r>
    </w:p>
    <w:p w:rsidR="00CC4CF9" w:rsidRPr="00061AB7" w:rsidRDefault="00CC4CF9" w:rsidP="003463F3">
      <w:pPr>
        <w:pStyle w:val="ConsPlusCell"/>
        <w:jc w:val="both"/>
      </w:pPr>
      <w:r w:rsidRPr="00061AB7">
        <w:t>82 5539     6     - с синтетическими волокнами и восстановленной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шерстью или с искусственными, синтетическими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 и восстановленной шерстью</w:t>
      </w:r>
    </w:p>
    <w:p w:rsidR="00CC4CF9" w:rsidRPr="00061AB7" w:rsidRDefault="00CC4CF9" w:rsidP="003463F3">
      <w:pPr>
        <w:pStyle w:val="ConsPlusCell"/>
        <w:jc w:val="both"/>
      </w:pPr>
      <w:r w:rsidRPr="00061AB7">
        <w:t>82 5550     6     Ткани шерстяные платочные, обувные, мебельные,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подкладочные, для спецодежды, обивочные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грубосуконные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82 5551     1     - чистошерстяные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5552     7     - с искусственными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5553     2     - с синтетическими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5554     8     - с искусственными и синтетическими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5555     3     - с искусственными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5556     9     - с синтетическими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5557     4     - с искусственными, синтетическими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5558     0     - с искусственными волокнами и восстановленной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шерстью</w:t>
      </w:r>
    </w:p>
    <w:p w:rsidR="00CC4CF9" w:rsidRPr="00061AB7" w:rsidRDefault="00CC4CF9" w:rsidP="003463F3">
      <w:pPr>
        <w:pStyle w:val="ConsPlusCell"/>
        <w:jc w:val="both"/>
      </w:pPr>
      <w:r w:rsidRPr="00061AB7">
        <w:t>82 5559     5     - с синтетическими волокнами и восстановленной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шерстью или с искусственными, синтетическими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 и восстановленной шерстью</w:t>
      </w:r>
    </w:p>
    <w:p w:rsidR="00CC4CF9" w:rsidRPr="00061AB7" w:rsidRDefault="00CC4CF9" w:rsidP="003463F3">
      <w:pPr>
        <w:pStyle w:val="ConsPlusCell"/>
        <w:jc w:val="both"/>
      </w:pPr>
      <w:r w:rsidRPr="00061AB7">
        <w:t>82 5600     7     Ткани суровые шерстяные специальные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5610     1     Ткани шерстяные специальные камвольные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82 5611     7     - чистошерстяные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5612     2     - с искусственными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5613     8     - с синтетическими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5614     3     - с искусственными и синтетическими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5615     9     - с искусственными волокнами и хлопчатобумажной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5616     4     - с синтетическими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5617     2     - с искусственными, синтетическими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5630     0     Ткани шерстяные специальные тонкосуконные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82 5631     6     - чистошерстяные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5632     1     - с искусственными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5633     7     - с синтетическими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5634     2     - с искусственными и синтетическими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5635     8     - с искусственными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5636     3     - с синтетическими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5637     9     - с искусственными, синтетическими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5638     4     - с искусственными волокнами и восстановленной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шерстью</w:t>
      </w:r>
    </w:p>
    <w:p w:rsidR="00CC4CF9" w:rsidRPr="00061AB7" w:rsidRDefault="00CC4CF9" w:rsidP="003463F3">
      <w:pPr>
        <w:pStyle w:val="ConsPlusCell"/>
        <w:jc w:val="both"/>
      </w:pPr>
      <w:r w:rsidRPr="00061AB7">
        <w:t>82 5639     0     - с синтетическими волокнами и восстановленной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шерстью или с искусственными, синтетическими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 и восстановленной шерстью</w:t>
      </w:r>
    </w:p>
    <w:p w:rsidR="00CC4CF9" w:rsidRPr="00061AB7" w:rsidRDefault="00CC4CF9" w:rsidP="003463F3">
      <w:pPr>
        <w:pStyle w:val="ConsPlusCell"/>
        <w:jc w:val="both"/>
      </w:pPr>
      <w:r w:rsidRPr="00061AB7">
        <w:t>82 5650     7     Ткани шерстяные специальные грубосуконные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82 5651     5     - чистошерстяные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5652     0     - с искусственными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5653     6     - с синтетическими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5654     1     - с искусственными и синтетическими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5655     7     - с искусственными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5656     2     - с синтетическими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5657     8     - с искусственными, синтетическими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5658     3     - с искусственными волокнами и восстановленной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шерстью</w:t>
      </w:r>
    </w:p>
    <w:p w:rsidR="00CC4CF9" w:rsidRPr="00061AB7" w:rsidRDefault="00CC4CF9" w:rsidP="003463F3">
      <w:pPr>
        <w:pStyle w:val="ConsPlusCell"/>
        <w:jc w:val="both"/>
      </w:pPr>
      <w:r w:rsidRPr="00061AB7">
        <w:t>82 5659     9     - с синтетическими волокнами и восстановленной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шерстью или с искусственными, синтетическими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 и восстановленной шерстью</w:t>
      </w:r>
    </w:p>
    <w:p w:rsidR="00CC4CF9" w:rsidRPr="00061AB7" w:rsidRDefault="00CC4CF9" w:rsidP="003463F3">
      <w:pPr>
        <w:pStyle w:val="ConsPlusCell"/>
        <w:jc w:val="both"/>
      </w:pPr>
      <w:r w:rsidRPr="00061AB7">
        <w:t>82 5700     0     Ткани суровые шерстяные 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82 5730     4     Ткани шерстяные технические тонкосуконные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82 5731     7     - чистошерстяные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5732     5     - с искусственными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5733     0     - с синтетическими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5734     6     - с искусственными и синтетическими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5735     1     - с искусственными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5736     7     - с синтетическими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5737     2     - с искусственными, синтетическими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5738     8     - из химических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>82 5739     3     - с синтетическими волокнами и восстановленной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шерстью или с искусственными, синтетическими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 и восстановленной шерстью</w:t>
      </w:r>
    </w:p>
    <w:p w:rsidR="00CC4CF9" w:rsidRPr="00061AB7" w:rsidRDefault="00CC4CF9" w:rsidP="003463F3">
      <w:pPr>
        <w:pStyle w:val="ConsPlusCell"/>
        <w:jc w:val="both"/>
      </w:pPr>
      <w:r w:rsidRPr="00061AB7">
        <w:t>82 5800     4     Одеяла суровые, шерстяные, включая пледы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(шерстяные одеяльные ткани)</w:t>
      </w:r>
    </w:p>
    <w:p w:rsidR="00CC4CF9" w:rsidRPr="00061AB7" w:rsidRDefault="00CC4CF9" w:rsidP="003463F3">
      <w:pPr>
        <w:pStyle w:val="ConsPlusCell"/>
        <w:jc w:val="both"/>
      </w:pPr>
      <w:r w:rsidRPr="00061AB7">
        <w:t>82 5830     8     Одеяла шерстяные (включая пледы) тонкосуконные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82 5831     3     - чистошерстяные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5832     9     - с искусственными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5833     4     - с синтетическими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5834     4     - с искусственными и синтетическими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5835     5     - с искусственными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5836     0     - с синтетическими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5837     6     - с искусственными, синтетическими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5838     1     - с искусственными волокнами и восстановленной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шерстью</w:t>
      </w:r>
    </w:p>
    <w:p w:rsidR="00CC4CF9" w:rsidRPr="00061AB7" w:rsidRDefault="00CC4CF9" w:rsidP="003463F3">
      <w:pPr>
        <w:pStyle w:val="ConsPlusCell"/>
        <w:jc w:val="both"/>
      </w:pPr>
      <w:r w:rsidRPr="00061AB7">
        <w:t>82 5839     7     - с синтетическими волокнами и восстановленной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шерстью или с искусственными, синтетическими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 и восстановленной шерстью</w:t>
      </w:r>
    </w:p>
    <w:p w:rsidR="00CC4CF9" w:rsidRPr="00061AB7" w:rsidRDefault="00CC4CF9" w:rsidP="003463F3">
      <w:pPr>
        <w:pStyle w:val="ConsPlusCell"/>
        <w:jc w:val="both"/>
      </w:pPr>
      <w:r w:rsidRPr="00061AB7">
        <w:t>82 5850     7     Одеяла шерстяные (включая пледы) грубосуконные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82 5851     2     - чистошерстяные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5852     8     - с искусственными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5853     3     - с синтетическими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5854     9     - с искусственными и синтетическими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5855     4     - с искусственными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5856     1     - с синтетическими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5857     5     - с искусственными, синтетическими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5858     0     - с искусственными волокнами и восстановленной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шерстью</w:t>
      </w:r>
    </w:p>
    <w:p w:rsidR="00CC4CF9" w:rsidRPr="00061AB7" w:rsidRDefault="00CC4CF9" w:rsidP="003463F3">
      <w:pPr>
        <w:pStyle w:val="ConsPlusCell"/>
        <w:jc w:val="both"/>
      </w:pPr>
      <w:r w:rsidRPr="00061AB7">
        <w:t>82 5859     6     - с синтетическими волокнами и восстановленной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шерстью или с искусственными, синтетическими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 и восстановленной шерстью</w:t>
      </w:r>
    </w:p>
    <w:p w:rsidR="00CC4CF9" w:rsidRPr="00061AB7" w:rsidRDefault="00CC4CF9" w:rsidP="003463F3">
      <w:pPr>
        <w:pStyle w:val="ConsPlusCell"/>
        <w:jc w:val="both"/>
      </w:pPr>
      <w:r w:rsidRPr="00061AB7">
        <w:t>82 5900     8     Товары платочные шерстяные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5910     2     Товары платочные камвольные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82 5911     8     - чистошерстяные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5912     3     - с искусственными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5913     9     - с синтетическими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5914     4     - с искусственными и синтетическими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5915     4     - с искусственными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5916     5     - с синтетическими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5917     0     - с искусственными, синтетическими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5930     1     Товары платочные тонкосуконные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82 5931     7     - чистошерстяные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5932     2     - с искусственными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5933     8     - с синтетическими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5934     3     - с искусственными и синтетическими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5935     9     - с искусственными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5936     4     - с синтетическими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5937     1     - с искусственными, синтетическими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5938     5     - с искусственными волокнами и восстановленной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шерстью</w:t>
      </w:r>
    </w:p>
    <w:p w:rsidR="00CC4CF9" w:rsidRPr="00061AB7" w:rsidRDefault="00CC4CF9" w:rsidP="003463F3">
      <w:pPr>
        <w:pStyle w:val="ConsPlusCell"/>
        <w:jc w:val="both"/>
      </w:pPr>
      <w:r w:rsidRPr="00061AB7">
        <w:t>82 5939     0     - с синтетическими волокнами и восстановленной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шерстью или с искусственными, синтетическими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 и восстановленной шерстью</w:t>
      </w:r>
    </w:p>
    <w:p w:rsidR="00CC4CF9" w:rsidRPr="00061AB7" w:rsidRDefault="00CC4CF9" w:rsidP="003463F3">
      <w:pPr>
        <w:pStyle w:val="ConsPlusCell"/>
        <w:jc w:val="both"/>
      </w:pPr>
      <w:r w:rsidRPr="00061AB7">
        <w:t>82 5950     0     Товары платочные грубосуконные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82 5951     6     - чистошерстяные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5952     1     - с искусственными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5953     7     - с синтетическими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5954     2     - с искусственными и синтетическими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5955     8     - с искусственными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5956     3     - с синтетическими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5957     9     - с искусственными, синтетическими волокнами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82 5958     4     - с искусственными волокнами и восстановленной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шерстью</w:t>
      </w:r>
    </w:p>
    <w:p w:rsidR="00CC4CF9" w:rsidRPr="00061AB7" w:rsidRDefault="00CC4CF9" w:rsidP="003463F3">
      <w:pPr>
        <w:pStyle w:val="ConsPlusCell"/>
        <w:jc w:val="both"/>
      </w:pPr>
      <w:r w:rsidRPr="00061AB7">
        <w:t>82 5959     9     - с синтетическими волокнами и восстановленной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шерстью или с искусственными, синтетическими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 и восстановленной шерстью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82 7000     0     Ткани суровые шелковые (без штапельных)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82 7100     4     Ткани суровые шелковые плательные, блузочные,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костюмные (без ворсовых)</w:t>
      </w:r>
    </w:p>
    <w:p w:rsidR="00CC4CF9" w:rsidRPr="00061AB7" w:rsidRDefault="00CC4CF9" w:rsidP="003463F3">
      <w:pPr>
        <w:pStyle w:val="ConsPlusCell"/>
        <w:jc w:val="both"/>
      </w:pPr>
      <w:r w:rsidRPr="00061AB7">
        <w:t>82 7110     9     Ткани суровые шелковые платьевые, блузочные,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костюмные из шелковых натуральных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82 7111     4     - креповые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7112     8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7113     5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7114     0     - атласные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7120     3     Ткани суровые шелковые плательные, блузочные,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костюмные из шелковых натуральных нитей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другими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82 7121     9     - креповые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7122     4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7123     1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7124     5     - атласные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7130     8     Ткани суровые шелковые плательные, блузочные,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костюмные из искусственных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82 7131     3     - креповые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7132     9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7133     4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7134     5     - атласные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7140     2     Ткани суровые шелковые плательные, блузочные,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костюмные из искусственных нитей с другими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82 7141     8     - креповые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7142     3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7143     9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7144     4     - атласные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7150     7     Ткани суровые шелковые плательные, блузочные,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костюмные из синтетических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82 7151     2     - креповые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7152     8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7153     3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7160     1     Ткани суровые шелковые плательные, блузочные,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костюмные из синтетических нитей с другими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82 7161     7     - креповые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7162     2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7163     8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7164     3     - атласные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7200     8     Ткани суровые шелковые бельевые (корсетные)</w:t>
      </w:r>
    </w:p>
    <w:p w:rsidR="00CC4CF9" w:rsidRPr="00061AB7" w:rsidRDefault="00CC4CF9" w:rsidP="003463F3">
      <w:pPr>
        <w:pStyle w:val="ConsPlusCell"/>
        <w:jc w:val="both"/>
      </w:pPr>
      <w:r w:rsidRPr="00061AB7">
        <w:t>82 7220     7     Ткани суровые шелковые бельевые (корсетные)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шелковых натуральных нитей с другими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82 7222     8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7223     3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7230     1     Ткани суровые шелковые бельевые (корсетные)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82 7232     2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7233     8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7234     3     - атласные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7240     6     Ткани суровые шелковые бельевые (корсетные)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нитей с другими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82 7242     7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7243     2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7244     8     - атласные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7250     0     Ткани суровые шелковые бельевые (корсетные)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82 7252     1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7253     7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7260     5     Ткани суровые шелковые бельевые (корсетные)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синтетических нитей с другими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82 7262     6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7263     1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7300     1     Ткани суровые шелковые сорочечные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7310     6     Ткани суровые шелковые сорочечные из шелковых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натуральных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82 7312     7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7320     0     Ткани суровые шелковые сорочечные из шелковых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натуральных нитей с другими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82 7322     1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7330     5     Ткани суровые шелковые сорочечные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82 7331     0     - креповые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7332     6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7340     3     Ткани суровые шелковые сорочечные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нитей с другими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82 7342     0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7343     6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7350     4     Ткани суровые шелковые сорочечные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82 7351     7     - креповые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7352     5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7360     9     Ткани суровые шелковые сорочечные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синтетических нитей с другими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82 7361     4     - креповые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7362     0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7363     5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7400     5     Ткани суровые шелковые декоративные (портьерные)</w:t>
      </w:r>
    </w:p>
    <w:p w:rsidR="00CC4CF9" w:rsidRPr="00061AB7" w:rsidRDefault="00CC4CF9" w:rsidP="003463F3">
      <w:pPr>
        <w:pStyle w:val="ConsPlusCell"/>
        <w:jc w:val="both"/>
      </w:pPr>
      <w:r w:rsidRPr="00061AB7">
        <w:t>82 7410     0     Ткани суровые шелковые декоративные (портьерные)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шелковых натуральных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82 7412     0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7413     6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7420     4     Ткани суровые шелковые декоративные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(портьерные) из шелковых натуральных нитей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другими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82 7422     5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7423     0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7430     9     Ткани суровые шелковые декоративные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(портьерные) из искусственных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82 7432     7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7433     5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7440     3     Ткани суровые шелковые декоративные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(портьерные) из искусственных нитей с другими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82 7442     4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7443     0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7450     8     Ткани суровые шелковые декоративные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(портьерные) из синтетических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82 7452     9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7453     4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7460     2     Ткани суровые шелковые  декоративные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(портьерные) из синтетических нитей с другими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82 7462     3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7463     9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7500     9     Ткани суровые шелковые подкладочные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7530     2     Ткани суровые шелковые подкладочные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82 7532     3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7533     9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7534     4     - атласные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7540     7     Ткани суровые шелковые подкладочные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нитей с другими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82 7542     8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7543     3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7544     9     - атласные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7550     1     Ткани суровые шелковые подкладочные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82 7552     2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7560     6     Ткани суровые шелковые подкладочные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синтетических нитей с другими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82 7562     7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7563     2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7600     2     Ткани суровые шелковые ворсовые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7610     7     Ткани суровые шелковые ворсовые из шелковых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натуральных нитей</w:t>
      </w:r>
    </w:p>
    <w:p w:rsidR="00CC4CF9" w:rsidRPr="00061AB7" w:rsidRDefault="00CC4CF9" w:rsidP="003463F3">
      <w:pPr>
        <w:pStyle w:val="ConsPlusCell"/>
        <w:jc w:val="both"/>
      </w:pPr>
      <w:r w:rsidRPr="00061AB7">
        <w:t>82 7611     2     Бархат</w:t>
      </w:r>
    </w:p>
    <w:p w:rsidR="00CC4CF9" w:rsidRPr="00061AB7" w:rsidRDefault="00CC4CF9" w:rsidP="003463F3">
      <w:pPr>
        <w:pStyle w:val="ConsPlusCell"/>
        <w:jc w:val="both"/>
      </w:pPr>
      <w:r w:rsidRPr="00061AB7">
        <w:t>82 7620     1     Ткани суровые шелковые ворсовые из шелковых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натуральных нитей с другими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7621     7     Бархат</w:t>
      </w:r>
    </w:p>
    <w:p w:rsidR="00CC4CF9" w:rsidRPr="00061AB7" w:rsidRDefault="00CC4CF9" w:rsidP="003463F3">
      <w:pPr>
        <w:pStyle w:val="ConsPlusCell"/>
        <w:jc w:val="both"/>
      </w:pPr>
      <w:r w:rsidRPr="00061AB7">
        <w:t>82 7622     2     Плюш одежный</w:t>
      </w:r>
    </w:p>
    <w:p w:rsidR="00CC4CF9" w:rsidRPr="00061AB7" w:rsidRDefault="00CC4CF9" w:rsidP="003463F3">
      <w:pPr>
        <w:pStyle w:val="ConsPlusCell"/>
        <w:jc w:val="both"/>
      </w:pPr>
      <w:r w:rsidRPr="00061AB7">
        <w:t>82 7630     6     Ткани суровые шелковые ворсовые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нитей</w:t>
      </w:r>
    </w:p>
    <w:p w:rsidR="00CC4CF9" w:rsidRPr="00061AB7" w:rsidRDefault="00CC4CF9" w:rsidP="003463F3">
      <w:pPr>
        <w:pStyle w:val="ConsPlusCell"/>
        <w:jc w:val="both"/>
      </w:pPr>
      <w:r w:rsidRPr="00061AB7">
        <w:t>82 7631     1     Бархат</w:t>
      </w:r>
    </w:p>
    <w:p w:rsidR="00CC4CF9" w:rsidRPr="00061AB7" w:rsidRDefault="00CC4CF9" w:rsidP="003463F3">
      <w:pPr>
        <w:pStyle w:val="ConsPlusCell"/>
        <w:jc w:val="both"/>
      </w:pPr>
      <w:r w:rsidRPr="00061AB7">
        <w:t>82 7632     7     Плюш одежный</w:t>
      </w:r>
    </w:p>
    <w:p w:rsidR="00CC4CF9" w:rsidRPr="00061AB7" w:rsidRDefault="00CC4CF9" w:rsidP="003463F3">
      <w:pPr>
        <w:pStyle w:val="ConsPlusCell"/>
        <w:jc w:val="both"/>
      </w:pPr>
      <w:r w:rsidRPr="00061AB7">
        <w:t>82 7633     2     Плюш для игрушек</w:t>
      </w:r>
    </w:p>
    <w:p w:rsidR="00CC4CF9" w:rsidRPr="00061AB7" w:rsidRDefault="00CC4CF9" w:rsidP="003463F3">
      <w:pPr>
        <w:pStyle w:val="ConsPlusCell"/>
        <w:jc w:val="both"/>
      </w:pPr>
      <w:r w:rsidRPr="00061AB7">
        <w:t>82 7634     8     Мех искусственный одежный</w:t>
      </w:r>
    </w:p>
    <w:p w:rsidR="00CC4CF9" w:rsidRPr="00061AB7" w:rsidRDefault="00CC4CF9" w:rsidP="003463F3">
      <w:pPr>
        <w:pStyle w:val="ConsPlusCell"/>
        <w:jc w:val="both"/>
      </w:pPr>
      <w:r w:rsidRPr="00061AB7">
        <w:t>82 7636     9     Мех искусственный для игрушек</w:t>
      </w:r>
    </w:p>
    <w:p w:rsidR="00CC4CF9" w:rsidRPr="00061AB7" w:rsidRDefault="00CC4CF9" w:rsidP="003463F3">
      <w:pPr>
        <w:pStyle w:val="ConsPlusCell"/>
        <w:jc w:val="both"/>
      </w:pPr>
      <w:r w:rsidRPr="00061AB7">
        <w:t>82 7637     4     Мех искусственный технический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82 7639     5     Ткани ворсовые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82 7640     0     Ткани суровые шелковые ворсовые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нитей с другими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7641     6     Бархат</w:t>
      </w:r>
    </w:p>
    <w:p w:rsidR="00CC4CF9" w:rsidRPr="00061AB7" w:rsidRDefault="00CC4CF9" w:rsidP="003463F3">
      <w:pPr>
        <w:pStyle w:val="ConsPlusCell"/>
        <w:jc w:val="both"/>
      </w:pPr>
      <w:r w:rsidRPr="00061AB7">
        <w:t>82 7642     1     Плюш одежный</w:t>
      </w:r>
    </w:p>
    <w:p w:rsidR="00CC4CF9" w:rsidRPr="00061AB7" w:rsidRDefault="00CC4CF9" w:rsidP="003463F3">
      <w:pPr>
        <w:pStyle w:val="ConsPlusCell"/>
        <w:jc w:val="both"/>
      </w:pPr>
      <w:r w:rsidRPr="00061AB7">
        <w:t>82 7643     7     Плюш для игрушек</w:t>
      </w:r>
    </w:p>
    <w:p w:rsidR="00CC4CF9" w:rsidRPr="00061AB7" w:rsidRDefault="00CC4CF9" w:rsidP="003463F3">
      <w:pPr>
        <w:pStyle w:val="ConsPlusCell"/>
        <w:jc w:val="both"/>
      </w:pPr>
      <w:r w:rsidRPr="00061AB7">
        <w:t>82 7644     2     Мех искусственный одежный</w:t>
      </w:r>
    </w:p>
    <w:p w:rsidR="00CC4CF9" w:rsidRPr="00061AB7" w:rsidRDefault="00CC4CF9" w:rsidP="003463F3">
      <w:pPr>
        <w:pStyle w:val="ConsPlusCell"/>
        <w:jc w:val="both"/>
      </w:pPr>
      <w:r w:rsidRPr="00061AB7">
        <w:t>82 7646     3     Мех искусственный для игрушек</w:t>
      </w:r>
    </w:p>
    <w:p w:rsidR="00CC4CF9" w:rsidRPr="00061AB7" w:rsidRDefault="00CC4CF9" w:rsidP="003463F3">
      <w:pPr>
        <w:pStyle w:val="ConsPlusCell"/>
        <w:jc w:val="both"/>
      </w:pPr>
      <w:r w:rsidRPr="00061AB7">
        <w:t>82 7648     4     Бархат для обуви</w:t>
      </w:r>
    </w:p>
    <w:p w:rsidR="00CC4CF9" w:rsidRPr="00061AB7" w:rsidRDefault="00CC4CF9" w:rsidP="003463F3">
      <w:pPr>
        <w:pStyle w:val="ConsPlusCell"/>
        <w:jc w:val="both"/>
      </w:pPr>
      <w:r w:rsidRPr="00061AB7">
        <w:t>82 7650     5     Ткани суровые шелковые ворсовые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синтетических нитей</w:t>
      </w:r>
    </w:p>
    <w:p w:rsidR="00CC4CF9" w:rsidRPr="00061AB7" w:rsidRDefault="00CC4CF9" w:rsidP="003463F3">
      <w:pPr>
        <w:pStyle w:val="ConsPlusCell"/>
        <w:jc w:val="both"/>
      </w:pPr>
      <w:r w:rsidRPr="00061AB7">
        <w:t>82 7651     0     Бархат</w:t>
      </w:r>
    </w:p>
    <w:p w:rsidR="00CC4CF9" w:rsidRPr="00061AB7" w:rsidRDefault="00CC4CF9" w:rsidP="003463F3">
      <w:pPr>
        <w:pStyle w:val="ConsPlusCell"/>
        <w:jc w:val="both"/>
      </w:pPr>
      <w:r w:rsidRPr="00061AB7">
        <w:t>82 7657     3     Мех искусственный технический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82 7660     2     Ткани суровые шелковые ворсовые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синтетических нитей с другими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82 7661     5     Бархат</w:t>
      </w:r>
    </w:p>
    <w:p w:rsidR="00CC4CF9" w:rsidRPr="00061AB7" w:rsidRDefault="00CC4CF9" w:rsidP="003463F3">
      <w:pPr>
        <w:pStyle w:val="ConsPlusCell"/>
        <w:jc w:val="both"/>
      </w:pPr>
      <w:r w:rsidRPr="00061AB7">
        <w:t>82 7664     1     Мех искусственный одежный</w:t>
      </w:r>
    </w:p>
    <w:p w:rsidR="00CC4CF9" w:rsidRPr="00061AB7" w:rsidRDefault="00CC4CF9" w:rsidP="003463F3">
      <w:pPr>
        <w:pStyle w:val="ConsPlusCell"/>
        <w:jc w:val="both"/>
      </w:pPr>
      <w:r w:rsidRPr="00061AB7">
        <w:t>82 7665     7     Мех искусственный для обуви</w:t>
      </w:r>
    </w:p>
    <w:p w:rsidR="00CC4CF9" w:rsidRPr="00061AB7" w:rsidRDefault="00CC4CF9" w:rsidP="003463F3">
      <w:pPr>
        <w:pStyle w:val="ConsPlusCell"/>
        <w:jc w:val="both"/>
      </w:pPr>
      <w:r w:rsidRPr="00061AB7">
        <w:t>82 7667     8     Мех искусственный технический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82 7668     3     Бархат для обуви</w:t>
      </w:r>
    </w:p>
    <w:p w:rsidR="00CC4CF9" w:rsidRPr="00061AB7" w:rsidRDefault="00CC4CF9" w:rsidP="003463F3">
      <w:pPr>
        <w:pStyle w:val="ConsPlusCell"/>
        <w:jc w:val="both"/>
      </w:pPr>
      <w:r w:rsidRPr="00061AB7">
        <w:t>82 7669     9    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82 7690     3     Ткани суровые шелковые ворсовые из прочих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видов сырья</w:t>
      </w:r>
    </w:p>
    <w:p w:rsidR="00CC4CF9" w:rsidRPr="00061AB7" w:rsidRDefault="00CC4CF9" w:rsidP="003463F3">
      <w:pPr>
        <w:pStyle w:val="ConsPlusCell"/>
        <w:jc w:val="both"/>
      </w:pPr>
      <w:r w:rsidRPr="00061AB7">
        <w:t>82 7697     1     Мех искусственный технический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82 7700     6     Ткани суровые шелковые плащевые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7720     5     Ткани суровые шелковые плащевые из шелковых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натуральных нитей с другими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82 7722     6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7730     9     Ткани суровые шелковые плащевые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82 7732     0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7740     4     Ткани суровые шелковые плащевые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нитей с другими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82 7742     5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7750     9     Ткани суровые шелковые плащевые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82 7752     6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7760     3     Ткани суровые шелковые плащевые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синтетических нитей с другими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82 7762     4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7800     5     Ткани суровые шелковые технические (без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ворсовых)</w:t>
      </w:r>
    </w:p>
    <w:p w:rsidR="00CC4CF9" w:rsidRPr="00061AB7" w:rsidRDefault="00CC4CF9" w:rsidP="003463F3">
      <w:pPr>
        <w:pStyle w:val="ConsPlusCell"/>
        <w:jc w:val="both"/>
      </w:pPr>
      <w:r w:rsidRPr="00061AB7">
        <w:t>82 7810     4     Ткани суровые шелковые технические из шелковых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натуральных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82 7812     5     - гладьевые (без ситовых)</w:t>
      </w:r>
    </w:p>
    <w:p w:rsidR="00CC4CF9" w:rsidRPr="00061AB7" w:rsidRDefault="00CC4CF9" w:rsidP="003463F3">
      <w:pPr>
        <w:pStyle w:val="ConsPlusCell"/>
        <w:jc w:val="both"/>
      </w:pPr>
      <w:r w:rsidRPr="00061AB7">
        <w:t>82 7816     7     - гладьевые для сит</w:t>
      </w:r>
    </w:p>
    <w:p w:rsidR="00CC4CF9" w:rsidRPr="00061AB7" w:rsidRDefault="00CC4CF9" w:rsidP="003463F3">
      <w:pPr>
        <w:pStyle w:val="ConsPlusCell"/>
        <w:jc w:val="both"/>
      </w:pPr>
      <w:r w:rsidRPr="00061AB7">
        <w:t>82 7820     9     Ткани суровые шелковые технические из шелковых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натуральных нитей с другими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82 7822     2     - гладьевые (без ситовых)</w:t>
      </w:r>
    </w:p>
    <w:p w:rsidR="00CC4CF9" w:rsidRPr="00061AB7" w:rsidRDefault="00CC4CF9" w:rsidP="003463F3">
      <w:pPr>
        <w:pStyle w:val="ConsPlusCell"/>
        <w:jc w:val="both"/>
      </w:pPr>
      <w:r w:rsidRPr="00061AB7">
        <w:t>82 7830     3     Ткани суровые шелковые технические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82 7832     4     - гладьевые (без ситовых)</w:t>
      </w:r>
    </w:p>
    <w:p w:rsidR="00CC4CF9" w:rsidRPr="00061AB7" w:rsidRDefault="00CC4CF9" w:rsidP="003463F3">
      <w:pPr>
        <w:pStyle w:val="ConsPlusCell"/>
        <w:jc w:val="both"/>
      </w:pPr>
      <w:r w:rsidRPr="00061AB7">
        <w:t>82 7840     8     Ткани суровые шелковые технические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нитей с другими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82 7842     9     - гладьевые (без ситовых)</w:t>
      </w:r>
    </w:p>
    <w:p w:rsidR="00CC4CF9" w:rsidRPr="00061AB7" w:rsidRDefault="00CC4CF9" w:rsidP="003463F3">
      <w:pPr>
        <w:pStyle w:val="ConsPlusCell"/>
        <w:jc w:val="both"/>
      </w:pPr>
      <w:r w:rsidRPr="00061AB7">
        <w:t>82 7850     2     Ткани суровые шелковые технические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82 7852     3     - гладьевые (без ситовых)</w:t>
      </w:r>
    </w:p>
    <w:p w:rsidR="00CC4CF9" w:rsidRPr="00061AB7" w:rsidRDefault="00CC4CF9" w:rsidP="003463F3">
      <w:pPr>
        <w:pStyle w:val="ConsPlusCell"/>
        <w:jc w:val="both"/>
      </w:pPr>
      <w:r w:rsidRPr="00061AB7">
        <w:t>82 7856     5     - гладьевые для сит</w:t>
      </w:r>
    </w:p>
    <w:p w:rsidR="00CC4CF9" w:rsidRPr="00061AB7" w:rsidRDefault="00CC4CF9" w:rsidP="003463F3">
      <w:pPr>
        <w:pStyle w:val="ConsPlusCell"/>
        <w:jc w:val="both"/>
      </w:pPr>
      <w:r w:rsidRPr="00061AB7">
        <w:t>82 7860     7     Ткани суровые шелковые технические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синтетических нитей с другими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82 7862     8     - гладьевые (без ситовых)</w:t>
      </w:r>
    </w:p>
    <w:p w:rsidR="00CC4CF9" w:rsidRPr="00061AB7" w:rsidRDefault="00CC4CF9" w:rsidP="003463F3">
      <w:pPr>
        <w:pStyle w:val="ConsPlusCell"/>
        <w:jc w:val="both"/>
      </w:pPr>
      <w:r w:rsidRPr="00061AB7">
        <w:t>82 7900     3     Ткани суровые шелковые прочие (галантерейные,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зонтичные, одеяльные и штучные изделия)</w:t>
      </w:r>
    </w:p>
    <w:p w:rsidR="00CC4CF9" w:rsidRPr="00061AB7" w:rsidRDefault="00CC4CF9" w:rsidP="003463F3">
      <w:pPr>
        <w:pStyle w:val="ConsPlusCell"/>
        <w:jc w:val="both"/>
      </w:pPr>
      <w:r w:rsidRPr="00061AB7">
        <w:t>82 7910     8     Ткани суровые шелковые прочие из шелковых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натуральных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82 7912     9     - галантерейные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7916     0     -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82 7919     7     Изделия штучные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7920     2     Ткани суровые шелковые прочие из шелковых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натуральных нитей с другими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82 7922     3     - галантерейные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7924     4     - одеяльные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7925     0     - галстучные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7926     5     -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82 7929     1     Изделия штучные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7930     7     Ткани суровые шелковые прочие из искусственных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82 7931     2     - зонтичные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7932     8     - галантерейные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7933     3     - обувные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7934     9     - одеяльные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7935     4     - галстучные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7936     3     -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82 7939     6     Изделия штучные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7940     1     Ткани суровые шелковые прочие из искусственных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нитей с другими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82 7942     2     - галантерейные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7943     8     - обувные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7944     3     - одеяльные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7946     4     -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82 7949     0     Изделия штучные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7950     6     Ткани суровые шелковые прочие из синтетических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82 7951     1     - зонтичные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7952     7     - галантерейные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7953     2     - обувные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7955     3     - галстучные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7956     9     -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82 7959     5     Изделия штучные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7960     0     Ткани суровые шелковые прочие из синтетических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нитей с другими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82 7962     1     - галантерейные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7963     7     - обувные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82 8000     3     Ткани суровые из химических волокон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82 8100     7     Ткани суровые из химических волокон костюмные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8130     0     Ткани костюмные из искусственных волокон /</w:t>
      </w:r>
    </w:p>
    <w:p w:rsidR="00CC4CF9" w:rsidRPr="00061AB7" w:rsidRDefault="00CC4CF9" w:rsidP="003463F3">
      <w:pPr>
        <w:pStyle w:val="ConsPlusCell"/>
        <w:jc w:val="both"/>
      </w:pPr>
      <w:r w:rsidRPr="00061AB7">
        <w:t>82 8132     1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8140     5     Ткани костюмные из искусственных волокон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искусственными и синтетическими нитями /</w:t>
      </w:r>
    </w:p>
    <w:p w:rsidR="00CC4CF9" w:rsidRPr="00061AB7" w:rsidRDefault="00CC4CF9" w:rsidP="003463F3">
      <w:pPr>
        <w:pStyle w:val="ConsPlusCell"/>
        <w:jc w:val="both"/>
      </w:pPr>
      <w:r w:rsidRPr="00061AB7">
        <w:t>82 8142     6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8150     3     Ткани костюмные из искусственных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синтетических волокон с искусственными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синтетическими нитями /</w:t>
      </w:r>
    </w:p>
    <w:p w:rsidR="00CC4CF9" w:rsidRPr="00061AB7" w:rsidRDefault="00CC4CF9" w:rsidP="003463F3">
      <w:pPr>
        <w:pStyle w:val="ConsPlusCell"/>
        <w:jc w:val="both"/>
      </w:pPr>
      <w:r w:rsidRPr="00061AB7">
        <w:t>82 8152     0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8170     9     Ткани костюмные из синтетических волокон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смеси с искусственными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82 8172     0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8173     5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8200     0     Ткани суровые из химических волокон плательные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пижамные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8230     4     Ткани плательные и пижамные из искусственных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волокон /</w:t>
      </w:r>
    </w:p>
    <w:p w:rsidR="00CC4CF9" w:rsidRPr="00061AB7" w:rsidRDefault="00CC4CF9" w:rsidP="003463F3">
      <w:pPr>
        <w:pStyle w:val="ConsPlusCell"/>
        <w:jc w:val="both"/>
      </w:pPr>
      <w:r w:rsidRPr="00061AB7">
        <w:t>82 8232     5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8240     9     Ткани плательные и пижамные из искусственных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волокон с искусственными и синтетическими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нитями /</w:t>
      </w:r>
    </w:p>
    <w:p w:rsidR="00CC4CF9" w:rsidRPr="00061AB7" w:rsidRDefault="00CC4CF9" w:rsidP="003463F3">
      <w:pPr>
        <w:pStyle w:val="ConsPlusCell"/>
        <w:jc w:val="both"/>
      </w:pPr>
      <w:r w:rsidRPr="00061AB7">
        <w:t>82 8242     7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8250     3     Ткани плательные и пижамные из искусственных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синтетических волокон с искусственными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синтетическими нитями /</w:t>
      </w:r>
    </w:p>
    <w:p w:rsidR="00CC4CF9" w:rsidRPr="00061AB7" w:rsidRDefault="00CC4CF9" w:rsidP="003463F3">
      <w:pPr>
        <w:pStyle w:val="ConsPlusCell"/>
        <w:jc w:val="both"/>
      </w:pPr>
      <w:r w:rsidRPr="00061AB7">
        <w:t>82 8252     4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8270     2     Ткани плательные и пижамные из синтетических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волокон в смеси с искусственными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82 8272     3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8280     7     Ткани плательные и пижамные из синтетических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волокон в смеси с хлопком /</w:t>
      </w:r>
    </w:p>
    <w:p w:rsidR="00CC4CF9" w:rsidRPr="00061AB7" w:rsidRDefault="00CC4CF9" w:rsidP="003463F3">
      <w:pPr>
        <w:pStyle w:val="ConsPlusCell"/>
        <w:jc w:val="both"/>
      </w:pPr>
      <w:r w:rsidRPr="00061AB7">
        <w:t>82 8282     8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8300     4     Ткани суровые из химических волокон сорочечные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8340     2     Ткани сорочечные из искусственных волокон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искусственными и синтетическими нитями /</w:t>
      </w:r>
    </w:p>
    <w:p w:rsidR="00CC4CF9" w:rsidRPr="00061AB7" w:rsidRDefault="00CC4CF9" w:rsidP="003463F3">
      <w:pPr>
        <w:pStyle w:val="ConsPlusCell"/>
        <w:jc w:val="both"/>
      </w:pPr>
      <w:r w:rsidRPr="00061AB7">
        <w:t>82 8342     3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8350     7     Ткани сорочечные из искусственных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синтетических волокон с искусственными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синтетическими нитями /</w:t>
      </w:r>
    </w:p>
    <w:p w:rsidR="00CC4CF9" w:rsidRPr="00061AB7" w:rsidRDefault="00CC4CF9" w:rsidP="003463F3">
      <w:pPr>
        <w:pStyle w:val="ConsPlusCell"/>
        <w:jc w:val="both"/>
      </w:pPr>
      <w:r w:rsidRPr="00061AB7">
        <w:t>82 8352     8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8370     6     Ткани сорочечные из синтетических волокон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смеси с искусственными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82 8372     7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8373     2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8380     0     Ткани сорочечные из синтетических волокон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смеси с хлопком /</w:t>
      </w:r>
    </w:p>
    <w:p w:rsidR="00CC4CF9" w:rsidRPr="00061AB7" w:rsidRDefault="00CC4CF9" w:rsidP="003463F3">
      <w:pPr>
        <w:pStyle w:val="ConsPlusCell"/>
        <w:jc w:val="both"/>
      </w:pPr>
      <w:r w:rsidRPr="00061AB7">
        <w:t>82 8382     1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8400     8     Ткани суровые из химических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декоративные (портьерные)</w:t>
      </w:r>
    </w:p>
    <w:p w:rsidR="00CC4CF9" w:rsidRPr="00061AB7" w:rsidRDefault="00CC4CF9" w:rsidP="003463F3">
      <w:pPr>
        <w:pStyle w:val="ConsPlusCell"/>
        <w:jc w:val="both"/>
      </w:pPr>
      <w:r w:rsidRPr="00061AB7">
        <w:t>82 8430     1     Ткани декоративные (портьерные)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волокон /</w:t>
      </w:r>
    </w:p>
    <w:p w:rsidR="00CC4CF9" w:rsidRPr="00061AB7" w:rsidRDefault="00CC4CF9" w:rsidP="003463F3">
      <w:pPr>
        <w:pStyle w:val="ConsPlusCell"/>
        <w:jc w:val="both"/>
      </w:pPr>
      <w:r w:rsidRPr="00061AB7">
        <w:t>82 8432     2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8433     8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8440     6     Ткани декоративные (портьерные)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волокон с искусственными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синтетическими нитями /</w:t>
      </w:r>
    </w:p>
    <w:p w:rsidR="00CC4CF9" w:rsidRPr="00061AB7" w:rsidRDefault="00CC4CF9" w:rsidP="003463F3">
      <w:pPr>
        <w:pStyle w:val="ConsPlusCell"/>
        <w:jc w:val="both"/>
      </w:pPr>
      <w:r w:rsidRPr="00061AB7">
        <w:t>82 8442     7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8443     2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8445     3     - тканевязаные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8450     0     Ткани декоративные (портьерные)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и синтетических волокон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искусственными и синтетическими нитями /</w:t>
      </w:r>
    </w:p>
    <w:p w:rsidR="00CC4CF9" w:rsidRPr="00061AB7" w:rsidRDefault="00CC4CF9" w:rsidP="003463F3">
      <w:pPr>
        <w:pStyle w:val="ConsPlusCell"/>
        <w:jc w:val="both"/>
      </w:pPr>
      <w:r w:rsidRPr="00061AB7">
        <w:t>82 8452     1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8453     7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8460     5     Ткани декоративные (портьерные)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синтетических волокон /</w:t>
      </w:r>
    </w:p>
    <w:p w:rsidR="00CC4CF9" w:rsidRPr="00061AB7" w:rsidRDefault="00CC4CF9" w:rsidP="003463F3">
      <w:pPr>
        <w:pStyle w:val="ConsPlusCell"/>
        <w:jc w:val="both"/>
      </w:pPr>
      <w:r w:rsidRPr="00061AB7">
        <w:t>82 8462     6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8464     7     - ворсовые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8470     2     Ткани декоративные (портьерные)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синтетических волокон в смеси с искусственными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82 8472     0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8473     6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8500     1     Ткани суровые из химических волокон подкладочные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8530     5     Ткани подкладочные из искусственных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(саржа) /</w:t>
      </w:r>
    </w:p>
    <w:p w:rsidR="00CC4CF9" w:rsidRPr="00061AB7" w:rsidRDefault="00CC4CF9" w:rsidP="003463F3">
      <w:pPr>
        <w:pStyle w:val="ConsPlusCell"/>
        <w:jc w:val="both"/>
      </w:pPr>
      <w:r w:rsidRPr="00061AB7">
        <w:t>82 8532     6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8560     9     Ткани подкладочные из синтетических волокон /</w:t>
      </w:r>
    </w:p>
    <w:p w:rsidR="00CC4CF9" w:rsidRPr="00061AB7" w:rsidRDefault="00CC4CF9" w:rsidP="003463F3">
      <w:pPr>
        <w:pStyle w:val="ConsPlusCell"/>
        <w:jc w:val="both"/>
      </w:pPr>
      <w:r w:rsidRPr="00061AB7">
        <w:t>82 8564     0     - ворсовые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8600     5     Ткани суровые из химических волокон обувные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82 8630     9     Ткани обувные из искусственных волокон /</w:t>
      </w:r>
    </w:p>
    <w:p w:rsidR="00CC4CF9" w:rsidRPr="00061AB7" w:rsidRDefault="00CC4CF9" w:rsidP="003463F3">
      <w:pPr>
        <w:pStyle w:val="ConsPlusCell"/>
        <w:jc w:val="both"/>
      </w:pPr>
      <w:r w:rsidRPr="00061AB7">
        <w:t>82 8632     2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8633     5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8640     3     Ткани прочего назначения из искусственных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волокон с искусственными и синтетическими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нитями /</w:t>
      </w:r>
    </w:p>
    <w:p w:rsidR="00CC4CF9" w:rsidRPr="00061AB7" w:rsidRDefault="00CC4CF9" w:rsidP="003463F3">
      <w:pPr>
        <w:pStyle w:val="ConsPlusCell"/>
        <w:jc w:val="both"/>
      </w:pPr>
      <w:r w:rsidRPr="00061AB7">
        <w:t>82 8642     4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8643     6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8650     8     Ткани прочего назначения из искусственных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синтетических волокон с синтетическими нитями /</w:t>
      </w:r>
    </w:p>
    <w:p w:rsidR="00CC4CF9" w:rsidRPr="00061AB7" w:rsidRDefault="00CC4CF9" w:rsidP="003463F3">
      <w:pPr>
        <w:pStyle w:val="ConsPlusCell"/>
        <w:jc w:val="both"/>
      </w:pPr>
      <w:r w:rsidRPr="00061AB7">
        <w:t>82 8652     9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8670     7     Ткани обувные из синтетических волокон в смеси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 искусственными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82 8672     8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8674     9     - ворсовые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8680     1     Ткани обувные из синтетических волокон в смеси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 хлопком /</w:t>
      </w:r>
    </w:p>
    <w:p w:rsidR="00CC4CF9" w:rsidRPr="00061AB7" w:rsidRDefault="00CC4CF9" w:rsidP="003463F3">
      <w:pPr>
        <w:pStyle w:val="ConsPlusCell"/>
        <w:jc w:val="both"/>
      </w:pPr>
      <w:r w:rsidRPr="00061AB7">
        <w:t>82 8682     2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8700     9     Ткани суровые из химических волокон плащевые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8750     1     Ткани плащевые из искусственных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синтетических волокон с искусственными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синтетическими нитями /</w:t>
      </w:r>
    </w:p>
    <w:p w:rsidR="00CC4CF9" w:rsidRPr="00061AB7" w:rsidRDefault="00CC4CF9" w:rsidP="003463F3">
      <w:pPr>
        <w:pStyle w:val="ConsPlusCell"/>
        <w:jc w:val="both"/>
      </w:pPr>
      <w:r w:rsidRPr="00061AB7">
        <w:t>82 8752     2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8770     0     Ткани плащевые из синтетических волокон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смеси с искусственными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82 8772     1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8780     5     Ткани плащевые из синтетических волокон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смеси с хлопком /</w:t>
      </w:r>
    </w:p>
    <w:p w:rsidR="00CC4CF9" w:rsidRPr="00061AB7" w:rsidRDefault="00CC4CF9" w:rsidP="003463F3">
      <w:pPr>
        <w:pStyle w:val="ConsPlusCell"/>
        <w:jc w:val="both"/>
      </w:pPr>
      <w:r w:rsidRPr="00061AB7">
        <w:t>82 8782     6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8800     2     Ткани суровые из химических волокон 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82 8840     0     Ткани технические из искусственных волокон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искусственными и синтетическими нитями /</w:t>
      </w:r>
    </w:p>
    <w:p w:rsidR="00CC4CF9" w:rsidRPr="00061AB7" w:rsidRDefault="00CC4CF9" w:rsidP="003463F3">
      <w:pPr>
        <w:pStyle w:val="ConsPlusCell"/>
        <w:jc w:val="both"/>
      </w:pPr>
      <w:r w:rsidRPr="00061AB7">
        <w:t>82 8842     1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8870     4     Ткани технические из синтетических волокон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смеси с искусственными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82 8872     5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8880     9     Ткани технические из синтетических волокон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смеси с хлопком /</w:t>
      </w:r>
    </w:p>
    <w:p w:rsidR="00CC4CF9" w:rsidRPr="00061AB7" w:rsidRDefault="00CC4CF9" w:rsidP="003463F3">
      <w:pPr>
        <w:pStyle w:val="ConsPlusCell"/>
        <w:jc w:val="both"/>
      </w:pPr>
      <w:r w:rsidRPr="00061AB7">
        <w:t>82 8882     5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8890     3     Ткани технические из разных видов волокон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82 8892     4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8894     5     - ворсовые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8900     6     Изделия штучные из химических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>82 8930     4     Изделия штучные из искусственных волокон /</w:t>
      </w:r>
    </w:p>
    <w:p w:rsidR="00CC4CF9" w:rsidRPr="00061AB7" w:rsidRDefault="00CC4CF9" w:rsidP="003463F3">
      <w:pPr>
        <w:pStyle w:val="ConsPlusCell"/>
        <w:jc w:val="both"/>
      </w:pPr>
      <w:r w:rsidRPr="00061AB7">
        <w:t>82 8932     0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8933     6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8940     4     Изделия штучные из искусственных волокон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искусственными и синтетическими нитями /</w:t>
      </w:r>
    </w:p>
    <w:p w:rsidR="00CC4CF9" w:rsidRPr="00061AB7" w:rsidRDefault="00CC4CF9" w:rsidP="003463F3">
      <w:pPr>
        <w:pStyle w:val="ConsPlusCell"/>
        <w:jc w:val="both"/>
      </w:pPr>
      <w:r w:rsidRPr="00061AB7">
        <w:t>82 8943     0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8950     9     Изделия штучные из искусственных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синтетических волокон с искусственными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синтетическими нитями /</w:t>
      </w:r>
    </w:p>
    <w:p w:rsidR="00CC4CF9" w:rsidRPr="00061AB7" w:rsidRDefault="00CC4CF9" w:rsidP="003463F3">
      <w:pPr>
        <w:pStyle w:val="ConsPlusCell"/>
        <w:jc w:val="both"/>
      </w:pPr>
      <w:r w:rsidRPr="00061AB7">
        <w:t>82 8953     5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8960     3     Изделия штучные из синтетических волокон /</w:t>
      </w:r>
    </w:p>
    <w:p w:rsidR="00CC4CF9" w:rsidRPr="00061AB7" w:rsidRDefault="00CC4CF9" w:rsidP="003463F3">
      <w:pPr>
        <w:pStyle w:val="ConsPlusCell"/>
        <w:jc w:val="both"/>
      </w:pPr>
      <w:r w:rsidRPr="00061AB7">
        <w:t>82 8963     5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8970     8     Изделия штучные из синтетических волокон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смеси с искусственными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82 8972     9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8973     4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8980     2     Изделия штучные из искусственных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синтетических волокон в смеси с хлопком /</w:t>
      </w:r>
    </w:p>
    <w:p w:rsidR="00CC4CF9" w:rsidRPr="00061AB7" w:rsidRDefault="00CC4CF9" w:rsidP="003463F3">
      <w:pPr>
        <w:pStyle w:val="ConsPlusCell"/>
        <w:jc w:val="both"/>
      </w:pPr>
      <w:r w:rsidRPr="00061AB7">
        <w:t>82 8982     3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82 8983     9     - жаккардовые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83 0000     3     ПРОДУКЦИЯ ТЕКСТИЛЬНОЙ ПРОМЫШЛЕННОСТИ - ТКАНИ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ГОТОВЫЕ И МАТЕРИАЛЫ НЕТКАНЫЕ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83 0001     9     Ткани готовые (всего) (без мешков льняных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пенько-джутовых, ваты листовой и ватина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нетканого) *</w:t>
      </w:r>
    </w:p>
    <w:p w:rsidR="00CC4CF9" w:rsidRPr="00061AB7" w:rsidRDefault="00CC4CF9" w:rsidP="003463F3">
      <w:pPr>
        <w:pStyle w:val="ConsPlusCell"/>
        <w:jc w:val="both"/>
      </w:pPr>
      <w:r w:rsidRPr="00061AB7">
        <w:t>83 0340     2     Ткани паковочные льняные и пенько-джутовые *</w:t>
      </w:r>
    </w:p>
    <w:p w:rsidR="00CC4CF9" w:rsidRPr="00061AB7" w:rsidRDefault="00CC4CF9" w:rsidP="003463F3">
      <w:pPr>
        <w:pStyle w:val="ConsPlusCell"/>
        <w:jc w:val="both"/>
      </w:pPr>
      <w:r w:rsidRPr="00061AB7">
        <w:t>83 0350     7     Ткани готовые льняные и пенько-джутовые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прочие *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83 1000     6     Ткани и штучные изделия готовые хлопчатобумажные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83 1009     5     Ткани готовые хлопчатобумажные с водоупорной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противогнилостной пропиткой *</w:t>
      </w:r>
    </w:p>
    <w:p w:rsidR="00CC4CF9" w:rsidRPr="00061AB7" w:rsidRDefault="00CC4CF9" w:rsidP="003463F3">
      <w:pPr>
        <w:pStyle w:val="ConsPlusCell"/>
        <w:jc w:val="both"/>
      </w:pPr>
      <w:r w:rsidRPr="00061AB7">
        <w:t>83 1010     0     Ткани готовые хлопчатобумажные с применением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химических волокон *</w:t>
      </w:r>
    </w:p>
    <w:p w:rsidR="00CC4CF9" w:rsidRPr="00061AB7" w:rsidRDefault="00CC4CF9" w:rsidP="003463F3">
      <w:pPr>
        <w:pStyle w:val="ConsPlusCell"/>
        <w:jc w:val="both"/>
      </w:pPr>
      <w:r w:rsidRPr="00061AB7">
        <w:t>83 1011     6     Ткани готовые хлопчатобумажные устойчивого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лощения, шелковистые и с серебристой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отделкой *</w:t>
      </w:r>
    </w:p>
    <w:p w:rsidR="00CC4CF9" w:rsidRPr="00061AB7" w:rsidRDefault="00CC4CF9" w:rsidP="003463F3">
      <w:pPr>
        <w:pStyle w:val="ConsPlusCell"/>
        <w:jc w:val="both"/>
      </w:pPr>
      <w:r w:rsidRPr="00061AB7">
        <w:t>83 1100     3     Ткани готовые хлопчатобумажные, включая ткани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ситцевой, бязевой, сатиновой, подкладочной,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ворсовой, суровой, тарной, паковочной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марлевой групп, лоскут мерный тканей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хлопчатобумажных</w:t>
      </w:r>
    </w:p>
    <w:p w:rsidR="00CC4CF9" w:rsidRPr="00061AB7" w:rsidRDefault="00CC4CF9" w:rsidP="003463F3">
      <w:pPr>
        <w:pStyle w:val="ConsPlusCell"/>
        <w:jc w:val="both"/>
      </w:pPr>
      <w:r w:rsidRPr="00061AB7">
        <w:t>83 1110     4     Ткани  готовые хлопчатобумажные ситцевой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группы /</w:t>
      </w:r>
    </w:p>
    <w:p w:rsidR="00CC4CF9" w:rsidRPr="00061AB7" w:rsidRDefault="00CC4CF9" w:rsidP="003463F3">
      <w:pPr>
        <w:pStyle w:val="ConsPlusCell"/>
        <w:jc w:val="both"/>
      </w:pPr>
      <w:r w:rsidRPr="00061AB7">
        <w:t>83 1113     0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1115     1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1120     9     Ткани готовые хлопчатобумажные бязевой группы /</w:t>
      </w:r>
    </w:p>
    <w:p w:rsidR="00CC4CF9" w:rsidRPr="00061AB7" w:rsidRDefault="00CC4CF9" w:rsidP="003463F3">
      <w:pPr>
        <w:pStyle w:val="ConsPlusCell"/>
        <w:jc w:val="both"/>
      </w:pPr>
      <w:r w:rsidRPr="00061AB7">
        <w:t>83 1123     5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1124     0     - пестротканые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1125     6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1130     3     Ткани готовые хлопчатобумажные сатиновой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группы /</w:t>
      </w:r>
    </w:p>
    <w:p w:rsidR="00CC4CF9" w:rsidRPr="00061AB7" w:rsidRDefault="00CC4CF9" w:rsidP="003463F3">
      <w:pPr>
        <w:pStyle w:val="ConsPlusCell"/>
        <w:jc w:val="both"/>
      </w:pPr>
      <w:r w:rsidRPr="00061AB7">
        <w:t>83 1132     4     - отбеленные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1133     4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1135     0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1140     8     Ткани готовые хлопчатобумажные подкладочной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группы /</w:t>
      </w:r>
    </w:p>
    <w:p w:rsidR="00CC4CF9" w:rsidRPr="00061AB7" w:rsidRDefault="00CC4CF9" w:rsidP="003463F3">
      <w:pPr>
        <w:pStyle w:val="ConsPlusCell"/>
        <w:jc w:val="both"/>
      </w:pPr>
      <w:r w:rsidRPr="00061AB7">
        <w:t>83 1142     9     - отбеленные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1143     4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1145     5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1150     2     Ткани готовые хлопчатобумажные ворсовой группы /</w:t>
      </w:r>
    </w:p>
    <w:p w:rsidR="00CC4CF9" w:rsidRPr="00061AB7" w:rsidRDefault="00CC4CF9" w:rsidP="003463F3">
      <w:pPr>
        <w:pStyle w:val="ConsPlusCell"/>
        <w:jc w:val="both"/>
      </w:pPr>
      <w:r w:rsidRPr="00061AB7">
        <w:t>83 1153     9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1155     1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1160     7     Ткани готовые хлопчатобумажные суровой группы /</w:t>
      </w:r>
    </w:p>
    <w:p w:rsidR="00CC4CF9" w:rsidRPr="00061AB7" w:rsidRDefault="00CC4CF9" w:rsidP="003463F3">
      <w:pPr>
        <w:pStyle w:val="ConsPlusCell"/>
        <w:jc w:val="both"/>
      </w:pPr>
      <w:r w:rsidRPr="00061AB7">
        <w:t>83 1161     2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1170     1     Ткани готовые хлопчатобумажные тарной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паковочной группы /</w:t>
      </w:r>
    </w:p>
    <w:p w:rsidR="00CC4CF9" w:rsidRPr="00061AB7" w:rsidRDefault="00CC4CF9" w:rsidP="003463F3">
      <w:pPr>
        <w:pStyle w:val="ConsPlusCell"/>
        <w:jc w:val="both"/>
      </w:pPr>
      <w:r w:rsidRPr="00061AB7">
        <w:t>83 1171     7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1172     2     - отбеленные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1175     9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1180     6     Ткани готовые хлопчатобумажные марлевой группы /</w:t>
      </w:r>
    </w:p>
    <w:p w:rsidR="00CC4CF9" w:rsidRPr="00061AB7" w:rsidRDefault="00CC4CF9" w:rsidP="003463F3">
      <w:pPr>
        <w:pStyle w:val="ConsPlusCell"/>
        <w:jc w:val="both"/>
      </w:pPr>
      <w:r w:rsidRPr="00061AB7">
        <w:t>83 1181     1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1182     7     - отбеленные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1185     3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1190     0     Лоскут мерный тканей хлопчатобумажных /</w:t>
      </w:r>
    </w:p>
    <w:p w:rsidR="00CC4CF9" w:rsidRPr="00061AB7" w:rsidRDefault="00CC4CF9" w:rsidP="003463F3">
      <w:pPr>
        <w:pStyle w:val="ConsPlusCell"/>
        <w:jc w:val="both"/>
      </w:pPr>
      <w:r w:rsidRPr="00061AB7">
        <w:t>83 1191     6     - длиной от 0,7 до 3 м в тканях шириной до 65 см</w:t>
      </w:r>
    </w:p>
    <w:p w:rsidR="00CC4CF9" w:rsidRPr="00061AB7" w:rsidRDefault="00CC4CF9" w:rsidP="003463F3">
      <w:pPr>
        <w:pStyle w:val="ConsPlusCell"/>
        <w:jc w:val="both"/>
      </w:pPr>
      <w:r w:rsidRPr="00061AB7">
        <w:t>83 1192     1     - длиной от 0,7 до 2,5 м в тканях шириной от 66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до 80 см включ.</w:t>
      </w:r>
    </w:p>
    <w:p w:rsidR="00CC4CF9" w:rsidRPr="00061AB7" w:rsidRDefault="00CC4CF9" w:rsidP="003463F3">
      <w:pPr>
        <w:pStyle w:val="ConsPlusCell"/>
        <w:jc w:val="both"/>
      </w:pPr>
      <w:r w:rsidRPr="00061AB7">
        <w:t>83 1193     7     - длиной от 0,7 до 1,5 м в тканях шириной от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81 см и более</w:t>
      </w:r>
    </w:p>
    <w:p w:rsidR="00CC4CF9" w:rsidRPr="00061AB7" w:rsidRDefault="00CC4CF9" w:rsidP="003463F3">
      <w:pPr>
        <w:pStyle w:val="ConsPlusCell"/>
        <w:jc w:val="both"/>
      </w:pPr>
      <w:r w:rsidRPr="00061AB7">
        <w:t>83 1194     2     - длиной от 0,5 до 2,25 м в тканях шириной от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140 см и более</w:t>
      </w:r>
    </w:p>
    <w:p w:rsidR="00CC4CF9" w:rsidRPr="00061AB7" w:rsidRDefault="00CC4CF9" w:rsidP="003463F3">
      <w:pPr>
        <w:pStyle w:val="ConsPlusCell"/>
        <w:jc w:val="both"/>
      </w:pPr>
      <w:r w:rsidRPr="00061AB7">
        <w:t>83 1200     3     Ткани готовые хлопчатобумажные бельевой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>83 1210     8     Ткани готовые хлопчатобумажные бельевой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бязевой подгруппы /</w:t>
      </w:r>
    </w:p>
    <w:p w:rsidR="00CC4CF9" w:rsidRPr="00061AB7" w:rsidRDefault="00CC4CF9" w:rsidP="003463F3">
      <w:pPr>
        <w:pStyle w:val="ConsPlusCell"/>
        <w:jc w:val="both"/>
      </w:pPr>
      <w:r w:rsidRPr="00061AB7">
        <w:t>83 1212     9     - отбеленные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1213     4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1214     4     - пестротканые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1215     5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1220     2     Ткани готовые хлопчатобумажные бельевой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миткалевой подгруппы /</w:t>
      </w:r>
    </w:p>
    <w:p w:rsidR="00CC4CF9" w:rsidRPr="00061AB7" w:rsidRDefault="00CC4CF9" w:rsidP="003463F3">
      <w:pPr>
        <w:pStyle w:val="ConsPlusCell"/>
        <w:jc w:val="both"/>
      </w:pPr>
      <w:r w:rsidRPr="00061AB7">
        <w:t>83 1221     8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1222     3     - отбеленные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1225     8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1230     7     Ткани готовые хлопчатобумажные бельевой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специальной подгруппы /</w:t>
      </w:r>
    </w:p>
    <w:p w:rsidR="00CC4CF9" w:rsidRPr="00061AB7" w:rsidRDefault="00CC4CF9" w:rsidP="003463F3">
      <w:pPr>
        <w:pStyle w:val="ConsPlusCell"/>
        <w:jc w:val="both"/>
      </w:pPr>
      <w:r w:rsidRPr="00061AB7">
        <w:t>83 1232     8     - отбеленные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1300     7     Ткани готовые хлопчатобумажные плательной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>83 1310     1     Ткани готовые хлопчатобумажные плательной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группы демисезонной подгруппы /</w:t>
      </w:r>
    </w:p>
    <w:p w:rsidR="00CC4CF9" w:rsidRPr="00061AB7" w:rsidRDefault="00CC4CF9" w:rsidP="003463F3">
      <w:pPr>
        <w:pStyle w:val="ConsPlusCell"/>
        <w:jc w:val="both"/>
      </w:pPr>
      <w:r w:rsidRPr="00061AB7">
        <w:t>83 1312     2     - отбеленные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1313     8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1314     3     - пестротканые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1315     9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1316     4     - меланжевые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1320     6     Ткани готовые хлопчатобумажные плательной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группы летней подгруппы /</w:t>
      </w:r>
    </w:p>
    <w:p w:rsidR="00CC4CF9" w:rsidRPr="00061AB7" w:rsidRDefault="00CC4CF9" w:rsidP="003463F3">
      <w:pPr>
        <w:pStyle w:val="ConsPlusCell"/>
        <w:jc w:val="both"/>
      </w:pPr>
      <w:r w:rsidRPr="00061AB7">
        <w:t>83 1321     1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1322     7     - отбеленные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1323     2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1324     8     - пестротканые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1325     3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1330     0     Ткани готовые хлопчатобумажные плательной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зимней подгруппы /</w:t>
      </w:r>
    </w:p>
    <w:p w:rsidR="00CC4CF9" w:rsidRPr="00061AB7" w:rsidRDefault="00CC4CF9" w:rsidP="003463F3">
      <w:pPr>
        <w:pStyle w:val="ConsPlusCell"/>
        <w:jc w:val="both"/>
      </w:pPr>
      <w:r w:rsidRPr="00061AB7">
        <w:t>83 1331     6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1332     1     - отбеленные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1333     7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1334     2     - пестротканые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1335     8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1340     5     Ткани готовые хлопчатобумажные плательной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подгруппы с филаментным шелком /</w:t>
      </w:r>
    </w:p>
    <w:p w:rsidR="00CC4CF9" w:rsidRPr="00061AB7" w:rsidRDefault="00CC4CF9" w:rsidP="003463F3">
      <w:pPr>
        <w:pStyle w:val="ConsPlusCell"/>
        <w:jc w:val="both"/>
      </w:pPr>
      <w:r w:rsidRPr="00061AB7">
        <w:t>83 1342     6     - отбеленные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1343     1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1345     2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1400     0     Ткани готовые хлопчатобумажные одежной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>83 1410     5     Ткани готовые хлопчатобумажные одежной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гладкокрашеной подгруппы /</w:t>
      </w:r>
    </w:p>
    <w:p w:rsidR="00CC4CF9" w:rsidRPr="00061AB7" w:rsidRDefault="00CC4CF9" w:rsidP="003463F3">
      <w:pPr>
        <w:pStyle w:val="ConsPlusCell"/>
        <w:jc w:val="both"/>
      </w:pPr>
      <w:r w:rsidRPr="00061AB7">
        <w:t>83 1411     0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1412     6     - отбеленные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1413     1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1415     2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1416     8     - меланжевые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1418     9     - отваренные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1420     2     Ткани готовые хлопчатобумажные одежной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специальной подгруппы /</w:t>
      </w:r>
    </w:p>
    <w:p w:rsidR="00CC4CF9" w:rsidRPr="00061AB7" w:rsidRDefault="00CC4CF9" w:rsidP="003463F3">
      <w:pPr>
        <w:pStyle w:val="ConsPlusCell"/>
        <w:jc w:val="both"/>
      </w:pPr>
      <w:r w:rsidRPr="00061AB7">
        <w:t>83 1421     5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1422     0     - отбеленные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1423     6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1425     7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1426     2     - меланжевые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1430     4     Ткани готовые хлопчатобумажные одежной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меланжевой и пестротканой подгруппы /</w:t>
      </w:r>
    </w:p>
    <w:p w:rsidR="00CC4CF9" w:rsidRPr="00061AB7" w:rsidRDefault="00CC4CF9" w:rsidP="003463F3">
      <w:pPr>
        <w:pStyle w:val="ConsPlusCell"/>
        <w:jc w:val="both"/>
      </w:pPr>
      <w:r w:rsidRPr="00061AB7">
        <w:t>83 1433     0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1434     6     - пестротканые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1435     1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1436     7     - меланжевые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1440     9     Ткани готовые хлопчатобумажные одежной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зимней подгруппы /</w:t>
      </w:r>
    </w:p>
    <w:p w:rsidR="00CC4CF9" w:rsidRPr="00061AB7" w:rsidRDefault="00CC4CF9" w:rsidP="003463F3">
      <w:pPr>
        <w:pStyle w:val="ConsPlusCell"/>
        <w:jc w:val="both"/>
      </w:pPr>
      <w:r w:rsidRPr="00061AB7">
        <w:t>83 1441     4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1443     5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1445     6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1446     1     - меланжевые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1500     4     Ткани и штучные изделия готовые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хлопчатобумажные платочной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>83 1510     9     Платки готовые хлопчатобумажные головные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83 1513     5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1514     0     - пестротканые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1520     3     Ткани готовые хлопчатобумажные для платков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носовых /</w:t>
      </w:r>
    </w:p>
    <w:p w:rsidR="00CC4CF9" w:rsidRPr="00061AB7" w:rsidRDefault="00CC4CF9" w:rsidP="003463F3">
      <w:pPr>
        <w:pStyle w:val="ConsPlusCell"/>
        <w:jc w:val="both"/>
      </w:pPr>
      <w:r w:rsidRPr="00061AB7">
        <w:t>83 1522     4     - отбеленные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1523     0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1524     5     - пестротканые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1525     0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1600     8     Ткани и штучные изделия готовые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хлопчатобумажные мебельно-декоративной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тиковой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>83 1610     2     Ткани готовые хлопчатобумажные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мебельно-декоративные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83 1611     8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1612     3     - отбеленные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1613     9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1614     4     - пестротканые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1615     3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1616     5     - меланжевые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1620     7     Одеяла хлопчатобумажные летние /</w:t>
      </w:r>
    </w:p>
    <w:p w:rsidR="00CC4CF9" w:rsidRPr="00061AB7" w:rsidRDefault="00CC4CF9" w:rsidP="003463F3">
      <w:pPr>
        <w:pStyle w:val="ConsPlusCell"/>
        <w:jc w:val="both"/>
      </w:pPr>
      <w:r w:rsidRPr="00061AB7">
        <w:t>83 1622     8     - отбеленные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1623     3     - отбеленные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  Изменением   N  95/2014  ОКП,  утв.  Приказом Росстандарта</w:t>
      </w:r>
    </w:p>
    <w:p w:rsidR="00CC4CF9" w:rsidRPr="00061AB7" w:rsidRDefault="00CC4CF9" w:rsidP="003463F3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 w:rsidP="003463F3">
      <w:pPr>
        <w:pStyle w:val="ConsPlusCell"/>
        <w:jc w:val="both"/>
      </w:pPr>
      <w:r w:rsidRPr="00061AB7">
        <w:t>83 1624     9     - пестротканые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1625    4    - пестротканые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  Изменением   N  95/2014  ОКП,  утв.  Приказом Росстандарта</w:t>
      </w:r>
    </w:p>
    <w:p w:rsidR="00CC4CF9" w:rsidRPr="00061AB7" w:rsidRDefault="00CC4CF9" w:rsidP="003463F3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 w:rsidP="003463F3">
      <w:pPr>
        <w:pStyle w:val="ConsPlusCell"/>
        <w:jc w:val="both"/>
      </w:pPr>
      <w:r w:rsidRPr="00061AB7">
        <w:t>83 1630     1     Ткани готовые хлопчатобумажные тиковой группы /</w:t>
      </w:r>
    </w:p>
    <w:p w:rsidR="00CC4CF9" w:rsidRPr="00061AB7" w:rsidRDefault="00CC4CF9" w:rsidP="003463F3">
      <w:pPr>
        <w:pStyle w:val="ConsPlusCell"/>
        <w:jc w:val="both"/>
      </w:pPr>
      <w:r w:rsidRPr="00061AB7">
        <w:t>83 1632     2     - отбеленные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1633     8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1634     3     - пестротканые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1635     9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1700     1     Ткани и штучные изделия готовые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хлопчатобумажные полотенечной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>83 1701     7     Полотенца махровые *</w:t>
      </w:r>
    </w:p>
    <w:p w:rsidR="00CC4CF9" w:rsidRPr="00061AB7" w:rsidRDefault="00CC4CF9" w:rsidP="003463F3">
      <w:pPr>
        <w:pStyle w:val="ConsPlusCell"/>
        <w:jc w:val="both"/>
      </w:pPr>
      <w:r w:rsidRPr="00061AB7">
        <w:t>83 1710     6     Ткани (включая штучные изделия)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хлопчатобумажные полотенечные махровые /</w:t>
      </w:r>
    </w:p>
    <w:p w:rsidR="00CC4CF9" w:rsidRPr="00061AB7" w:rsidRDefault="00CC4CF9" w:rsidP="003463F3">
      <w:pPr>
        <w:pStyle w:val="ConsPlusCell"/>
        <w:jc w:val="both"/>
      </w:pPr>
      <w:r w:rsidRPr="00061AB7">
        <w:t>83 1712     7     - отбеленные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1713     2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1714     8     - пестротканые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1715     3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1720     0     Ткани и штучные изделия готовые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хлопчатобумажные полотенечной группы, кроме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махровых /</w:t>
      </w:r>
    </w:p>
    <w:p w:rsidR="00CC4CF9" w:rsidRPr="00061AB7" w:rsidRDefault="00CC4CF9" w:rsidP="003463F3">
      <w:pPr>
        <w:pStyle w:val="ConsPlusCell"/>
        <w:jc w:val="both"/>
      </w:pPr>
      <w:r w:rsidRPr="00061AB7">
        <w:t>83 1722     1     - отбеленные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1723     7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1724     2     - пестротканые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1800     5     Ткани готовые хлопчатобумажные 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83 1804     7     Ткани готовые хлопчатобумажные 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тяжелые *</w:t>
      </w:r>
    </w:p>
    <w:p w:rsidR="00CC4CF9" w:rsidRPr="00061AB7" w:rsidRDefault="00CC4CF9" w:rsidP="003463F3">
      <w:pPr>
        <w:pStyle w:val="ConsPlusCell"/>
        <w:jc w:val="both"/>
      </w:pPr>
      <w:r w:rsidRPr="00061AB7">
        <w:t>83 1810     8     Ткани для резинотехнической и шинной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промышленности /</w:t>
      </w:r>
    </w:p>
    <w:p w:rsidR="00CC4CF9" w:rsidRPr="00061AB7" w:rsidRDefault="00CC4CF9" w:rsidP="003463F3">
      <w:pPr>
        <w:pStyle w:val="ConsPlusCell"/>
        <w:jc w:val="both"/>
      </w:pPr>
      <w:r w:rsidRPr="00061AB7">
        <w:t>83 1811     5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1812     0     - отбеленные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1813     6     - каландрованные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1814     1     - аппретированные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1815     7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1816     2     - мерсеризованные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1817     8     - расшлихтованные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1819     9     - комбинированной отделки</w:t>
      </w:r>
    </w:p>
    <w:p w:rsidR="00CC4CF9" w:rsidRPr="00061AB7" w:rsidRDefault="00CC4CF9" w:rsidP="003463F3">
      <w:pPr>
        <w:pStyle w:val="ConsPlusCell"/>
        <w:jc w:val="both"/>
      </w:pPr>
      <w:r w:rsidRPr="00061AB7">
        <w:t>83 1820     4     Ткани фильтрующие /</w:t>
      </w:r>
    </w:p>
    <w:p w:rsidR="00CC4CF9" w:rsidRPr="00061AB7" w:rsidRDefault="00CC4CF9" w:rsidP="003463F3">
      <w:pPr>
        <w:pStyle w:val="ConsPlusCell"/>
        <w:jc w:val="both"/>
      </w:pPr>
      <w:r w:rsidRPr="00061AB7">
        <w:t>83 1821     1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1827     2     - расшлихтованные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1828     8     - ворсовые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1829     3     - комбинированной отделки</w:t>
      </w:r>
    </w:p>
    <w:p w:rsidR="00CC4CF9" w:rsidRPr="00061AB7" w:rsidRDefault="00CC4CF9" w:rsidP="003463F3">
      <w:pPr>
        <w:pStyle w:val="ConsPlusCell"/>
        <w:jc w:val="both"/>
      </w:pPr>
      <w:r w:rsidRPr="00061AB7">
        <w:t>83 1830     9     Ткани хлопчатобумажные технические специальные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(тяжелые) /</w:t>
      </w:r>
    </w:p>
    <w:p w:rsidR="00CC4CF9" w:rsidRPr="00061AB7" w:rsidRDefault="00CC4CF9" w:rsidP="003463F3">
      <w:pPr>
        <w:pStyle w:val="ConsPlusCell"/>
        <w:jc w:val="both"/>
      </w:pPr>
      <w:r w:rsidRPr="00061AB7">
        <w:t>83 1831     4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1833     5     - каландрованные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1834     0     - аппретированные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1835     6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1836     1     - мерсеризованные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1837     7     - расшлихтованные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1839     8     - комбинированной отделки</w:t>
      </w:r>
    </w:p>
    <w:p w:rsidR="00CC4CF9" w:rsidRPr="00061AB7" w:rsidRDefault="00CC4CF9" w:rsidP="003463F3">
      <w:pPr>
        <w:pStyle w:val="ConsPlusCell"/>
        <w:jc w:val="both"/>
      </w:pPr>
      <w:r w:rsidRPr="00061AB7">
        <w:t>83 1840     3     Ткани для легкой промышленности /</w:t>
      </w:r>
    </w:p>
    <w:p w:rsidR="00CC4CF9" w:rsidRPr="00061AB7" w:rsidRDefault="00CC4CF9" w:rsidP="003463F3">
      <w:pPr>
        <w:pStyle w:val="ConsPlusCell"/>
        <w:jc w:val="both"/>
      </w:pPr>
      <w:r w:rsidRPr="00061AB7">
        <w:t>83 1841     9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1842     4     - отбеленные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1843     9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1844     5     - аппретированные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1845     0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1846     6     - наждакованные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1848     7     - ворсовые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1849     2     - комбинированной отделки</w:t>
      </w:r>
    </w:p>
    <w:p w:rsidR="00CC4CF9" w:rsidRPr="00061AB7" w:rsidRDefault="00CC4CF9" w:rsidP="003463F3">
      <w:pPr>
        <w:pStyle w:val="ConsPlusCell"/>
        <w:jc w:val="both"/>
      </w:pPr>
      <w:r w:rsidRPr="00061AB7">
        <w:t>83 1850     8     Ткани для полиграфической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целлюлозно-бумажной промышленности /</w:t>
      </w:r>
    </w:p>
    <w:p w:rsidR="00CC4CF9" w:rsidRPr="00061AB7" w:rsidRDefault="00CC4CF9" w:rsidP="003463F3">
      <w:pPr>
        <w:pStyle w:val="ConsPlusCell"/>
        <w:jc w:val="both"/>
      </w:pPr>
      <w:r w:rsidRPr="00061AB7">
        <w:t>83 1851     3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1852     9     - отбеленные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1854     2     - аппретированные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1856     0     - мерсеризованные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1859     7     - комбинированной отделки</w:t>
      </w:r>
    </w:p>
    <w:p w:rsidR="00CC4CF9" w:rsidRPr="00061AB7" w:rsidRDefault="00CC4CF9" w:rsidP="003463F3">
      <w:pPr>
        <w:pStyle w:val="ConsPlusCell"/>
        <w:jc w:val="both"/>
      </w:pPr>
      <w:r w:rsidRPr="00061AB7">
        <w:t>83 1860     2     Ткани для электротехнической промышленности /</w:t>
      </w:r>
    </w:p>
    <w:p w:rsidR="00CC4CF9" w:rsidRPr="00061AB7" w:rsidRDefault="00CC4CF9" w:rsidP="003463F3">
      <w:pPr>
        <w:pStyle w:val="ConsPlusCell"/>
        <w:jc w:val="both"/>
      </w:pPr>
      <w:r w:rsidRPr="00061AB7">
        <w:t>83 1861     8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1865     6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1867     0     - расшлихтованные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1868     6     - отваренные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1869     1     - комбинированной отделки</w:t>
      </w:r>
    </w:p>
    <w:p w:rsidR="00CC4CF9" w:rsidRPr="00061AB7" w:rsidRDefault="00CC4CF9" w:rsidP="003463F3">
      <w:pPr>
        <w:pStyle w:val="ConsPlusCell"/>
        <w:jc w:val="both"/>
      </w:pPr>
      <w:r w:rsidRPr="00061AB7">
        <w:t>83 1880     1     Ткани специального назначения для технических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промышленных целей /</w:t>
      </w:r>
    </w:p>
    <w:p w:rsidR="00CC4CF9" w:rsidRPr="00061AB7" w:rsidRDefault="00CC4CF9" w:rsidP="003463F3">
      <w:pPr>
        <w:pStyle w:val="ConsPlusCell"/>
        <w:jc w:val="both"/>
      </w:pPr>
      <w:r w:rsidRPr="00061AB7">
        <w:t>83 1881     7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1882     2     - отбеленные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1883     8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1884     3     - аппретированные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1885     9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1887     3     - расшлихтованные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1888     5     - ворсовые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1889     0     - комбинированной и специальной отделок</w:t>
      </w:r>
    </w:p>
    <w:p w:rsidR="00CC4CF9" w:rsidRPr="00061AB7" w:rsidRDefault="00CC4CF9" w:rsidP="003463F3">
      <w:pPr>
        <w:pStyle w:val="ConsPlusCell"/>
        <w:jc w:val="both"/>
      </w:pPr>
      <w:r w:rsidRPr="00061AB7">
        <w:t>83 1900     9     Ткани готовые хлопчатобумажные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83 1910     3     Одеяла готовые хлопчатобумажные байковые /</w:t>
      </w:r>
    </w:p>
    <w:p w:rsidR="00CC4CF9" w:rsidRPr="00061AB7" w:rsidRDefault="00CC4CF9" w:rsidP="003463F3">
      <w:pPr>
        <w:pStyle w:val="ConsPlusCell"/>
        <w:jc w:val="both"/>
      </w:pPr>
      <w:r w:rsidRPr="00061AB7">
        <w:t>83 1913     5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1914     5     - пестротканые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1916     6     - меланжевые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1920     8     Ткани хлопчатобумажные бязевые /</w:t>
      </w:r>
    </w:p>
    <w:p w:rsidR="00CC4CF9" w:rsidRPr="00061AB7" w:rsidRDefault="00CC4CF9" w:rsidP="003463F3">
      <w:pPr>
        <w:pStyle w:val="ConsPlusCell"/>
        <w:jc w:val="both"/>
      </w:pPr>
      <w:r w:rsidRPr="00061AB7">
        <w:t>83 1922     9     - отбеленные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1924     9     - пестротканые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83 2000     9     Мешки льняные и пенько-джутовые (пошитые 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ткацких фабриках)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83 2300     9     Мешки льняные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2310     4     Мешки льняные продуктовые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2320     9     Мешки льняные для асбеста</w:t>
      </w:r>
    </w:p>
    <w:p w:rsidR="00CC4CF9" w:rsidRPr="00061AB7" w:rsidRDefault="00CC4CF9" w:rsidP="003463F3">
      <w:pPr>
        <w:pStyle w:val="ConsPlusCell"/>
        <w:jc w:val="both"/>
      </w:pPr>
      <w:r w:rsidRPr="00061AB7">
        <w:t>83 2400     3     Мешки пенько-джутовые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2410     8     Мешки пенько-джутовые для сахара с уплотненной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кромкой</w:t>
      </w:r>
    </w:p>
    <w:p w:rsidR="00CC4CF9" w:rsidRPr="00061AB7" w:rsidRDefault="00CC4CF9" w:rsidP="003463F3">
      <w:pPr>
        <w:pStyle w:val="ConsPlusCell"/>
        <w:jc w:val="both"/>
      </w:pPr>
      <w:r w:rsidRPr="00061AB7">
        <w:t>83 2420     2     Мешки пенько-джутовые для сахара повышенной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83 2430     7     Мешки пенько-джутовые для руды</w:t>
      </w:r>
    </w:p>
    <w:p w:rsidR="00CC4CF9" w:rsidRPr="00061AB7" w:rsidRDefault="00CC4CF9" w:rsidP="003463F3">
      <w:pPr>
        <w:pStyle w:val="ConsPlusCell"/>
        <w:jc w:val="both"/>
      </w:pPr>
      <w:r w:rsidRPr="00061AB7">
        <w:t>83 2440     1     Мешки пенько-джутовые для свекловичных семян</w:t>
      </w:r>
    </w:p>
    <w:p w:rsidR="00CC4CF9" w:rsidRPr="00061AB7" w:rsidRDefault="00CC4CF9" w:rsidP="003463F3">
      <w:pPr>
        <w:pStyle w:val="ConsPlusCell"/>
        <w:jc w:val="both"/>
      </w:pPr>
      <w:r w:rsidRPr="00061AB7">
        <w:t>83 2450     6     Мешки джутовые для сахара</w:t>
      </w:r>
    </w:p>
    <w:p w:rsidR="00CC4CF9" w:rsidRPr="00061AB7" w:rsidRDefault="00CC4CF9" w:rsidP="003463F3">
      <w:pPr>
        <w:pStyle w:val="ConsPlusCell"/>
        <w:jc w:val="both"/>
      </w:pPr>
      <w:r w:rsidRPr="00061AB7">
        <w:t>83 2460     0     Мешки джутовые хозяйственные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2470     5     Мешки джутовые для продуктов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83 2900     1     Мешки из прочих тканей и нетканых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83 2910     6     Мешки тканые хозяйственные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83 3000     1     Ткани готовые льняные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83 3040     2     Ткани тарные льняные и пенько-джутовые *</w:t>
      </w:r>
    </w:p>
    <w:p w:rsidR="00CC4CF9" w:rsidRPr="00061AB7" w:rsidRDefault="00CC4CF9" w:rsidP="003463F3">
      <w:pPr>
        <w:pStyle w:val="ConsPlusCell"/>
        <w:jc w:val="both"/>
      </w:pPr>
      <w:r w:rsidRPr="00061AB7">
        <w:t>83 3100     5     Ткани готовые льняные плательно-бельевые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3110     9     Ткани льняные плательно-бельевые жаккардовые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кареточные широкие /</w:t>
      </w:r>
    </w:p>
    <w:p w:rsidR="00CC4CF9" w:rsidRPr="00061AB7" w:rsidRDefault="00CC4CF9" w:rsidP="003463F3">
      <w:pPr>
        <w:pStyle w:val="ConsPlusCell"/>
        <w:jc w:val="both"/>
      </w:pPr>
      <w:r w:rsidRPr="00061AB7">
        <w:t>83 3111     5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3112     0     - белые (беленые)</w:t>
      </w:r>
    </w:p>
    <w:p w:rsidR="00CC4CF9" w:rsidRPr="00061AB7" w:rsidRDefault="00CC4CF9" w:rsidP="003463F3">
      <w:pPr>
        <w:pStyle w:val="ConsPlusCell"/>
        <w:jc w:val="both"/>
      </w:pPr>
      <w:r w:rsidRPr="00061AB7">
        <w:t>83 3113     6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3114     1     - пестротканые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3115     7     - гладкокрашеные (цветные)</w:t>
      </w:r>
    </w:p>
    <w:p w:rsidR="00CC4CF9" w:rsidRPr="00061AB7" w:rsidRDefault="00CC4CF9" w:rsidP="003463F3">
      <w:pPr>
        <w:pStyle w:val="ConsPlusCell"/>
        <w:jc w:val="both"/>
      </w:pPr>
      <w:r w:rsidRPr="00061AB7">
        <w:t>83 3120     4     Ткани льняные плательно-бельевые жаккардовые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кареточные узкие /</w:t>
      </w:r>
    </w:p>
    <w:p w:rsidR="00CC4CF9" w:rsidRPr="00061AB7" w:rsidRDefault="00CC4CF9" w:rsidP="003463F3">
      <w:pPr>
        <w:pStyle w:val="ConsPlusCell"/>
        <w:jc w:val="both"/>
      </w:pPr>
      <w:r w:rsidRPr="00061AB7">
        <w:t>83 3121     2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3122     5     - белые (беленые)</w:t>
      </w:r>
    </w:p>
    <w:p w:rsidR="00CC4CF9" w:rsidRPr="00061AB7" w:rsidRDefault="00CC4CF9" w:rsidP="003463F3">
      <w:pPr>
        <w:pStyle w:val="ConsPlusCell"/>
        <w:jc w:val="both"/>
      </w:pPr>
      <w:r w:rsidRPr="00061AB7">
        <w:t>83 3123     0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3124     6     - пестротканые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3125     1     - гладкокрашеные (цветные)</w:t>
      </w:r>
    </w:p>
    <w:p w:rsidR="00CC4CF9" w:rsidRPr="00061AB7" w:rsidRDefault="00CC4CF9" w:rsidP="003463F3">
      <w:pPr>
        <w:pStyle w:val="ConsPlusCell"/>
        <w:jc w:val="both"/>
      </w:pPr>
      <w:r w:rsidRPr="00061AB7">
        <w:t>83 3129     3     - полубелые</w:t>
      </w:r>
    </w:p>
    <w:p w:rsidR="00CC4CF9" w:rsidRPr="00061AB7" w:rsidRDefault="00CC4CF9" w:rsidP="003463F3">
      <w:pPr>
        <w:pStyle w:val="ConsPlusCell"/>
        <w:jc w:val="both"/>
      </w:pPr>
      <w:r w:rsidRPr="00061AB7">
        <w:t>83 3130     9     Холсты и полотенца льняные гладкие /</w:t>
      </w:r>
    </w:p>
    <w:p w:rsidR="00CC4CF9" w:rsidRPr="00061AB7" w:rsidRDefault="00CC4CF9" w:rsidP="003463F3">
      <w:pPr>
        <w:pStyle w:val="ConsPlusCell"/>
        <w:jc w:val="both"/>
      </w:pPr>
      <w:r w:rsidRPr="00061AB7">
        <w:t>83 3131     4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3132     6     - белые (беленые)</w:t>
      </w:r>
    </w:p>
    <w:p w:rsidR="00CC4CF9" w:rsidRPr="00061AB7" w:rsidRDefault="00CC4CF9" w:rsidP="003463F3">
      <w:pPr>
        <w:pStyle w:val="ConsPlusCell"/>
        <w:jc w:val="both"/>
      </w:pPr>
      <w:r w:rsidRPr="00061AB7">
        <w:t>83 3133     5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3134     0     - пестротканые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3135     6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3139     8     - полубелые</w:t>
      </w:r>
    </w:p>
    <w:p w:rsidR="00CC4CF9" w:rsidRPr="00061AB7" w:rsidRDefault="00CC4CF9" w:rsidP="003463F3">
      <w:pPr>
        <w:pStyle w:val="ConsPlusCell"/>
        <w:jc w:val="both"/>
      </w:pPr>
      <w:r w:rsidRPr="00061AB7">
        <w:t>83 3140     3     Полотна льняные узкие / белые и полубелые</w:t>
      </w:r>
    </w:p>
    <w:p w:rsidR="00CC4CF9" w:rsidRPr="00061AB7" w:rsidRDefault="00CC4CF9" w:rsidP="003463F3">
      <w:pPr>
        <w:pStyle w:val="ConsPlusCell"/>
        <w:jc w:val="both"/>
      </w:pPr>
      <w:r w:rsidRPr="00061AB7">
        <w:t>83 3142     4     - белые (беленые)</w:t>
      </w:r>
    </w:p>
    <w:p w:rsidR="00CC4CF9" w:rsidRPr="00061AB7" w:rsidRDefault="00CC4CF9" w:rsidP="003463F3">
      <w:pPr>
        <w:pStyle w:val="ConsPlusCell"/>
        <w:jc w:val="both"/>
      </w:pPr>
      <w:r w:rsidRPr="00061AB7">
        <w:t>83 3143     0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3144     5     - пестротканые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3145     0     - гладкокрашеные (цветные)</w:t>
      </w:r>
    </w:p>
    <w:p w:rsidR="00CC4CF9" w:rsidRPr="00061AB7" w:rsidRDefault="00CC4CF9" w:rsidP="003463F3">
      <w:pPr>
        <w:pStyle w:val="ConsPlusCell"/>
        <w:jc w:val="both"/>
      </w:pPr>
      <w:r w:rsidRPr="00061AB7">
        <w:t>83 3149     2     - полубелые</w:t>
      </w:r>
    </w:p>
    <w:p w:rsidR="00CC4CF9" w:rsidRPr="00061AB7" w:rsidRDefault="00CC4CF9" w:rsidP="003463F3">
      <w:pPr>
        <w:pStyle w:val="ConsPlusCell"/>
        <w:jc w:val="both"/>
      </w:pPr>
      <w:r w:rsidRPr="00061AB7">
        <w:t>83 3150     8     Полотна льняные широкие / белые и полубелые</w:t>
      </w:r>
    </w:p>
    <w:p w:rsidR="00CC4CF9" w:rsidRPr="00061AB7" w:rsidRDefault="00CC4CF9" w:rsidP="003463F3">
      <w:pPr>
        <w:pStyle w:val="ConsPlusCell"/>
        <w:jc w:val="both"/>
      </w:pPr>
      <w:r w:rsidRPr="00061AB7">
        <w:t>83 3152     9     - белые (беленые)</w:t>
      </w:r>
    </w:p>
    <w:p w:rsidR="00CC4CF9" w:rsidRPr="00061AB7" w:rsidRDefault="00CC4CF9" w:rsidP="003463F3">
      <w:pPr>
        <w:pStyle w:val="ConsPlusCell"/>
        <w:jc w:val="both"/>
      </w:pPr>
      <w:r w:rsidRPr="00061AB7">
        <w:t>83 3153     4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3154     3     - пестротканые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3155     5     - гладкокрашеные (цветные)</w:t>
      </w:r>
    </w:p>
    <w:p w:rsidR="00CC4CF9" w:rsidRPr="00061AB7" w:rsidRDefault="00CC4CF9" w:rsidP="003463F3">
      <w:pPr>
        <w:pStyle w:val="ConsPlusCell"/>
        <w:jc w:val="both"/>
      </w:pPr>
      <w:r w:rsidRPr="00061AB7">
        <w:t>83 3159     7     - полубелые</w:t>
      </w:r>
    </w:p>
    <w:p w:rsidR="00CC4CF9" w:rsidRPr="00061AB7" w:rsidRDefault="00CC4CF9" w:rsidP="003463F3">
      <w:pPr>
        <w:pStyle w:val="ConsPlusCell"/>
        <w:jc w:val="both"/>
      </w:pPr>
      <w:r w:rsidRPr="00061AB7">
        <w:t>83 3160     2     Полотна льняные костюмно-платьевые /</w:t>
      </w:r>
    </w:p>
    <w:p w:rsidR="00CC4CF9" w:rsidRPr="00061AB7" w:rsidRDefault="00CC4CF9" w:rsidP="003463F3">
      <w:pPr>
        <w:pStyle w:val="ConsPlusCell"/>
        <w:jc w:val="both"/>
      </w:pPr>
      <w:r w:rsidRPr="00061AB7">
        <w:t>83 3161     8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3162     3     - белые (беленые)</w:t>
      </w:r>
    </w:p>
    <w:p w:rsidR="00CC4CF9" w:rsidRPr="00061AB7" w:rsidRDefault="00CC4CF9" w:rsidP="003463F3">
      <w:pPr>
        <w:pStyle w:val="ConsPlusCell"/>
        <w:jc w:val="both"/>
      </w:pPr>
      <w:r w:rsidRPr="00061AB7">
        <w:t>83 3163     9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3164     4     - пестротканые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3165     7     - гладкокрашеные (цветные)</w:t>
      </w:r>
    </w:p>
    <w:p w:rsidR="00CC4CF9" w:rsidRPr="00061AB7" w:rsidRDefault="00CC4CF9" w:rsidP="003463F3">
      <w:pPr>
        <w:pStyle w:val="ConsPlusCell"/>
        <w:jc w:val="both"/>
      </w:pPr>
      <w:r w:rsidRPr="00061AB7">
        <w:t>83 3169     1     - полубелые</w:t>
      </w:r>
    </w:p>
    <w:p w:rsidR="00CC4CF9" w:rsidRPr="00061AB7" w:rsidRDefault="00CC4CF9" w:rsidP="003463F3">
      <w:pPr>
        <w:pStyle w:val="ConsPlusCell"/>
        <w:jc w:val="both"/>
      </w:pPr>
      <w:r w:rsidRPr="00061AB7">
        <w:t>83 3170     7     Полотна льняные суровые тонкие /</w:t>
      </w:r>
    </w:p>
    <w:p w:rsidR="00CC4CF9" w:rsidRPr="00061AB7" w:rsidRDefault="00CC4CF9" w:rsidP="003463F3">
      <w:pPr>
        <w:pStyle w:val="ConsPlusCell"/>
        <w:jc w:val="both"/>
      </w:pPr>
      <w:r w:rsidRPr="00061AB7">
        <w:t>83 3171     2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3173     3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3174     9     - пестротканые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3180     1     Полотна льняные пестротканые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83 3184     3     - пестротканые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3700     7     Ткани готовые льняные тарные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3710     1     Ткани льняные паковочные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83 3717     2     - сухой отделки</w:t>
      </w:r>
    </w:p>
    <w:p w:rsidR="00CC4CF9" w:rsidRPr="00061AB7" w:rsidRDefault="00CC4CF9" w:rsidP="003463F3">
      <w:pPr>
        <w:pStyle w:val="ConsPlusCell"/>
        <w:jc w:val="both"/>
      </w:pPr>
      <w:r w:rsidRPr="00061AB7">
        <w:t>83 3720     6     Ткани льняные мешочные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83 3727     4     - сухой отделки</w:t>
      </w:r>
    </w:p>
    <w:p w:rsidR="00CC4CF9" w:rsidRPr="00061AB7" w:rsidRDefault="00CC4CF9" w:rsidP="003463F3">
      <w:pPr>
        <w:pStyle w:val="ConsPlusCell"/>
        <w:jc w:val="both"/>
      </w:pPr>
      <w:r w:rsidRPr="00061AB7">
        <w:t>83 3800     0     Ткани готовые льняные 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83 3810     5     Ткани льняные технические бортовые (бортовка) /</w:t>
      </w:r>
    </w:p>
    <w:p w:rsidR="00CC4CF9" w:rsidRPr="00061AB7" w:rsidRDefault="00CC4CF9" w:rsidP="003463F3">
      <w:pPr>
        <w:pStyle w:val="ConsPlusCell"/>
        <w:jc w:val="both"/>
      </w:pPr>
      <w:r w:rsidRPr="00061AB7">
        <w:t>83 3811     0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3820     3     Парусины (брезент) льняные технические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83 3821     5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3825     7     - гладкокрашеные (цветные)</w:t>
      </w:r>
    </w:p>
    <w:p w:rsidR="00CC4CF9" w:rsidRPr="00061AB7" w:rsidRDefault="00CC4CF9" w:rsidP="003463F3">
      <w:pPr>
        <w:pStyle w:val="ConsPlusCell"/>
        <w:jc w:val="both"/>
      </w:pPr>
      <w:r w:rsidRPr="00061AB7">
        <w:t>83 3830     4     Двунитки льняные технические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83 3831     7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3840     9     Ревентухи льняные технические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83 3841     4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3849     8     - полубелые</w:t>
      </w:r>
    </w:p>
    <w:p w:rsidR="00CC4CF9" w:rsidRPr="00061AB7" w:rsidRDefault="00CC4CF9" w:rsidP="003463F3">
      <w:pPr>
        <w:pStyle w:val="ConsPlusCell"/>
        <w:jc w:val="both"/>
      </w:pPr>
      <w:r w:rsidRPr="00061AB7">
        <w:t>83 3850     3     Полотна льняные технические суровые грубые /</w:t>
      </w:r>
    </w:p>
    <w:p w:rsidR="00CC4CF9" w:rsidRPr="00061AB7" w:rsidRDefault="00CC4CF9" w:rsidP="003463F3">
      <w:pPr>
        <w:pStyle w:val="ConsPlusCell"/>
        <w:jc w:val="both"/>
      </w:pPr>
      <w:r w:rsidRPr="00061AB7">
        <w:t>83 3851     9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3855     0     - гладкокрашеные (цветные)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83 4000     4     Ткани готовые пенько-джутовые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83 4600     6     Ткани готовые пенько-джутовые мешочные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4610     0     Ткани для мешков под сахар с уплотненной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кромкой /</w:t>
      </w:r>
    </w:p>
    <w:p w:rsidR="00CC4CF9" w:rsidRPr="00061AB7" w:rsidRDefault="00CC4CF9" w:rsidP="003463F3">
      <w:pPr>
        <w:pStyle w:val="ConsPlusCell"/>
        <w:jc w:val="both"/>
      </w:pPr>
      <w:r w:rsidRPr="00061AB7">
        <w:t>83 4617     9     - сухой отделки</w:t>
      </w:r>
    </w:p>
    <w:p w:rsidR="00CC4CF9" w:rsidRPr="00061AB7" w:rsidRDefault="00CC4CF9" w:rsidP="003463F3">
      <w:pPr>
        <w:pStyle w:val="ConsPlusCell"/>
        <w:jc w:val="both"/>
      </w:pPr>
      <w:r w:rsidRPr="00061AB7">
        <w:t>83 4620     5     Ткани для мешков под сахар повышенной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прочности /</w:t>
      </w:r>
    </w:p>
    <w:p w:rsidR="00CC4CF9" w:rsidRPr="00061AB7" w:rsidRDefault="00CC4CF9" w:rsidP="003463F3">
      <w:pPr>
        <w:pStyle w:val="ConsPlusCell"/>
        <w:jc w:val="both"/>
      </w:pPr>
      <w:r w:rsidRPr="00061AB7">
        <w:t>83 4627     3     - сухой отделки</w:t>
      </w:r>
    </w:p>
    <w:p w:rsidR="00CC4CF9" w:rsidRPr="00061AB7" w:rsidRDefault="00CC4CF9" w:rsidP="003463F3">
      <w:pPr>
        <w:pStyle w:val="ConsPlusCell"/>
        <w:jc w:val="both"/>
      </w:pPr>
      <w:r w:rsidRPr="00061AB7">
        <w:t>83 4630     3     Ткани для мешков под руду /</w:t>
      </w:r>
    </w:p>
    <w:p w:rsidR="00CC4CF9" w:rsidRPr="00061AB7" w:rsidRDefault="00CC4CF9" w:rsidP="003463F3">
      <w:pPr>
        <w:pStyle w:val="ConsPlusCell"/>
        <w:jc w:val="both"/>
      </w:pPr>
      <w:r w:rsidRPr="00061AB7">
        <w:t>83 4637     8     - сухой отделки</w:t>
      </w:r>
    </w:p>
    <w:p w:rsidR="00CC4CF9" w:rsidRPr="00061AB7" w:rsidRDefault="00CC4CF9" w:rsidP="003463F3">
      <w:pPr>
        <w:pStyle w:val="ConsPlusCell"/>
        <w:jc w:val="both"/>
      </w:pPr>
      <w:r w:rsidRPr="00061AB7">
        <w:t>83 4640     4     Ткани для мешков под свекловичные семена /</w:t>
      </w:r>
    </w:p>
    <w:p w:rsidR="00CC4CF9" w:rsidRPr="00061AB7" w:rsidRDefault="00CC4CF9" w:rsidP="003463F3">
      <w:pPr>
        <w:pStyle w:val="ConsPlusCell"/>
        <w:jc w:val="both"/>
      </w:pPr>
      <w:r w:rsidRPr="00061AB7">
        <w:t>83 4647     2     - сухой отделки</w:t>
      </w:r>
    </w:p>
    <w:p w:rsidR="00CC4CF9" w:rsidRPr="00061AB7" w:rsidRDefault="00CC4CF9" w:rsidP="003463F3">
      <w:pPr>
        <w:pStyle w:val="ConsPlusCell"/>
        <w:jc w:val="both"/>
      </w:pPr>
      <w:r w:rsidRPr="00061AB7">
        <w:t>83 4650     9     Ткани для мешков под продукты прочие /</w:t>
      </w:r>
    </w:p>
    <w:p w:rsidR="00CC4CF9" w:rsidRPr="00061AB7" w:rsidRDefault="00CC4CF9" w:rsidP="003463F3">
      <w:pPr>
        <w:pStyle w:val="ConsPlusCell"/>
        <w:jc w:val="both"/>
      </w:pPr>
      <w:r w:rsidRPr="00061AB7">
        <w:t>83 4657     7     - сухой отделки</w:t>
      </w:r>
    </w:p>
    <w:p w:rsidR="00CC4CF9" w:rsidRPr="00061AB7" w:rsidRDefault="00CC4CF9" w:rsidP="003463F3">
      <w:pPr>
        <w:pStyle w:val="ConsPlusCell"/>
        <w:jc w:val="both"/>
      </w:pPr>
      <w:r w:rsidRPr="00061AB7">
        <w:t>83 4700     0     Ткани готовые пенько-джутовые паковочные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4710     4     Ткани пенько-джутовые паковочные для упаковки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хмеля /</w:t>
      </w:r>
    </w:p>
    <w:p w:rsidR="00CC4CF9" w:rsidRPr="00061AB7" w:rsidRDefault="00CC4CF9" w:rsidP="003463F3">
      <w:pPr>
        <w:pStyle w:val="ConsPlusCell"/>
        <w:jc w:val="both"/>
      </w:pPr>
      <w:r w:rsidRPr="00061AB7">
        <w:t>83 4717     2     - сухой отделки</w:t>
      </w:r>
    </w:p>
    <w:p w:rsidR="00CC4CF9" w:rsidRPr="00061AB7" w:rsidRDefault="00CC4CF9" w:rsidP="003463F3">
      <w:pPr>
        <w:pStyle w:val="ConsPlusCell"/>
        <w:jc w:val="both"/>
      </w:pPr>
      <w:r w:rsidRPr="00061AB7">
        <w:t>83 4720     9     Ткани пенько-джутовые паковочные прочего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назначения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83 4727     7     - сухой отделки</w:t>
      </w:r>
    </w:p>
    <w:p w:rsidR="00CC4CF9" w:rsidRPr="00061AB7" w:rsidRDefault="00CC4CF9" w:rsidP="003463F3">
      <w:pPr>
        <w:pStyle w:val="ConsPlusCell"/>
        <w:jc w:val="both"/>
      </w:pPr>
      <w:r w:rsidRPr="00061AB7">
        <w:t>83 4800     3     Ткани готовые пенько-джутовые 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83 4810     8     Ткани пенько-джутовые технические для обувного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гранитоля /</w:t>
      </w:r>
    </w:p>
    <w:p w:rsidR="00CC4CF9" w:rsidRPr="00061AB7" w:rsidRDefault="00CC4CF9" w:rsidP="003463F3">
      <w:pPr>
        <w:pStyle w:val="ConsPlusCell"/>
        <w:jc w:val="both"/>
      </w:pPr>
      <w:r w:rsidRPr="00061AB7">
        <w:t>83 4817     6     - сухой отделки</w:t>
      </w:r>
    </w:p>
    <w:p w:rsidR="00CC4CF9" w:rsidRPr="00061AB7" w:rsidRDefault="00CC4CF9" w:rsidP="003463F3">
      <w:pPr>
        <w:pStyle w:val="ConsPlusCell"/>
        <w:jc w:val="both"/>
      </w:pPr>
      <w:r w:rsidRPr="00061AB7">
        <w:t>83 4820     2     Ткани пенько-джутовые технические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линолеума /</w:t>
      </w:r>
    </w:p>
    <w:p w:rsidR="00CC4CF9" w:rsidRPr="00061AB7" w:rsidRDefault="00CC4CF9" w:rsidP="003463F3">
      <w:pPr>
        <w:pStyle w:val="ConsPlusCell"/>
        <w:jc w:val="both"/>
      </w:pPr>
      <w:r w:rsidRPr="00061AB7">
        <w:t>83 4827     0     - сухой отделки</w:t>
      </w:r>
    </w:p>
    <w:p w:rsidR="00CC4CF9" w:rsidRPr="00061AB7" w:rsidRDefault="00CC4CF9" w:rsidP="003463F3">
      <w:pPr>
        <w:pStyle w:val="ConsPlusCell"/>
        <w:jc w:val="both"/>
      </w:pPr>
      <w:r w:rsidRPr="00061AB7">
        <w:t>83 4830     7     Ткани пенько-джутовые технические прочего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назначения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83 4837     5     - сухой отделки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83 5000     7     Ткани готовые шерстяные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83 5010     1     Ткани камвольные *</w:t>
      </w:r>
    </w:p>
    <w:p w:rsidR="00CC4CF9" w:rsidRPr="00061AB7" w:rsidRDefault="00CC4CF9" w:rsidP="003463F3">
      <w:pPr>
        <w:pStyle w:val="ConsPlusCell"/>
        <w:jc w:val="both"/>
      </w:pPr>
      <w:r w:rsidRPr="00061AB7">
        <w:t>83 5011     7     Ткани камвольные чистошерстяные *</w:t>
      </w:r>
    </w:p>
    <w:p w:rsidR="00CC4CF9" w:rsidRPr="00061AB7" w:rsidRDefault="00CC4CF9" w:rsidP="003463F3">
      <w:pPr>
        <w:pStyle w:val="ConsPlusCell"/>
        <w:jc w:val="both"/>
      </w:pPr>
      <w:r w:rsidRPr="00061AB7">
        <w:t>83 5012     2     Ткани камвольные полушерстяные *</w:t>
      </w:r>
    </w:p>
    <w:p w:rsidR="00CC4CF9" w:rsidRPr="00061AB7" w:rsidRDefault="00CC4CF9" w:rsidP="003463F3">
      <w:pPr>
        <w:pStyle w:val="ConsPlusCell"/>
        <w:jc w:val="both"/>
      </w:pPr>
      <w:r w:rsidRPr="00061AB7">
        <w:t>83 5021     1     Ткани тонкосуконные чистошерстяные *</w:t>
      </w:r>
    </w:p>
    <w:p w:rsidR="00CC4CF9" w:rsidRPr="00061AB7" w:rsidRDefault="00CC4CF9" w:rsidP="003463F3">
      <w:pPr>
        <w:pStyle w:val="ConsPlusCell"/>
        <w:jc w:val="both"/>
      </w:pPr>
      <w:r w:rsidRPr="00061AB7">
        <w:t>83 5022     7     Ткани тонкосуконные полушерстяные *</w:t>
      </w:r>
    </w:p>
    <w:p w:rsidR="00CC4CF9" w:rsidRPr="00061AB7" w:rsidRDefault="00CC4CF9" w:rsidP="003463F3">
      <w:pPr>
        <w:pStyle w:val="ConsPlusCell"/>
        <w:jc w:val="both"/>
      </w:pPr>
      <w:r w:rsidRPr="00061AB7">
        <w:t>83 5030     0     Ткани грубосуконные *</w:t>
      </w:r>
    </w:p>
    <w:p w:rsidR="00CC4CF9" w:rsidRPr="00061AB7" w:rsidRDefault="00CC4CF9" w:rsidP="003463F3">
      <w:pPr>
        <w:pStyle w:val="ConsPlusCell"/>
        <w:jc w:val="both"/>
      </w:pPr>
      <w:r w:rsidRPr="00061AB7">
        <w:t>83 5031     6     Ткани грубосуконные чистошерстяные *</w:t>
      </w:r>
    </w:p>
    <w:p w:rsidR="00CC4CF9" w:rsidRPr="00061AB7" w:rsidRDefault="00CC4CF9" w:rsidP="003463F3">
      <w:pPr>
        <w:pStyle w:val="ConsPlusCell"/>
        <w:jc w:val="both"/>
      </w:pPr>
      <w:r w:rsidRPr="00061AB7">
        <w:t>83 5032     1     Ткани грубосуконные полушерстяные *</w:t>
      </w:r>
    </w:p>
    <w:p w:rsidR="00CC4CF9" w:rsidRPr="00061AB7" w:rsidRDefault="00CC4CF9" w:rsidP="003463F3">
      <w:pPr>
        <w:pStyle w:val="ConsPlusCell"/>
        <w:jc w:val="both"/>
      </w:pPr>
      <w:r w:rsidRPr="00061AB7">
        <w:t>83 5100     0     Ткани готовые шерстяные плательные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5110     5     Ткани плательные камвольные чистошерстяные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83 5113     1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5114     7     - пестротканые и фасонные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5115     2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5120     4     Ткани плательные камвольные полушерстяные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83 5123     6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5124     1     - пестротканые и фасонные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5125     7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5130     4     Ткани плательные тонкосуконные чистошерстяные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83 5133     0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5134     6     - пестротканые и фасонные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5135     1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5140     9     Ткани плательные тонкосуконные полушерстяные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83 5143     5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5144     0     - пестротканые и фасонные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5145     6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5200     4     Ткани готовые шерстяные костюмные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5201     4     Шевиоты тонкосуконные полушерстяные *</w:t>
      </w:r>
    </w:p>
    <w:p w:rsidR="00CC4CF9" w:rsidRPr="00061AB7" w:rsidRDefault="00CC4CF9" w:rsidP="003463F3">
      <w:pPr>
        <w:pStyle w:val="ConsPlusCell"/>
        <w:jc w:val="both"/>
      </w:pPr>
      <w:r w:rsidRPr="00061AB7">
        <w:t>83 5210     9     Ткани костюмные камвольные чистошерстяные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83 5214     0     - пестротканые и фасонные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5215     6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5220     3     Ткани костюмные камвольные полушерстяные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83 5224     5     - пестротканые и фасонные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5225     0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5230     8     Ткани костюмные тонкосуконные чистошерстяные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83 5234     5     - пестротканые и фасонные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5235     5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5240     2     Ткани костюмные тонкосуконные полушерстяные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83 5244     4     - пестротканые и фасонные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5245     9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5300     8     Ткани готовые шерстяные пальтовые (без драпов)</w:t>
      </w:r>
    </w:p>
    <w:p w:rsidR="00CC4CF9" w:rsidRPr="00061AB7" w:rsidRDefault="00CC4CF9" w:rsidP="003463F3">
      <w:pPr>
        <w:pStyle w:val="ConsPlusCell"/>
        <w:jc w:val="both"/>
      </w:pPr>
      <w:r w:rsidRPr="00061AB7">
        <w:t>83 5302     9     Ткани пальтовые (без сукон, драпов и ворсовых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тканей) тонкосуконные полушерстяные *</w:t>
      </w:r>
    </w:p>
    <w:p w:rsidR="00CC4CF9" w:rsidRPr="00061AB7" w:rsidRDefault="00CC4CF9" w:rsidP="003463F3">
      <w:pPr>
        <w:pStyle w:val="ConsPlusCell"/>
        <w:jc w:val="both"/>
      </w:pPr>
      <w:r w:rsidRPr="00061AB7">
        <w:t>83 5303     4     Сукна тонкосуконные полушерстяные *</w:t>
      </w:r>
    </w:p>
    <w:p w:rsidR="00CC4CF9" w:rsidRPr="00061AB7" w:rsidRDefault="00CC4CF9" w:rsidP="003463F3">
      <w:pPr>
        <w:pStyle w:val="ConsPlusCell"/>
        <w:jc w:val="both"/>
      </w:pPr>
      <w:r w:rsidRPr="00061AB7">
        <w:t>83 5304     1     Сукна грубосуконные полушерстяные *</w:t>
      </w:r>
    </w:p>
    <w:p w:rsidR="00CC4CF9" w:rsidRPr="00061AB7" w:rsidRDefault="00CC4CF9" w:rsidP="003463F3">
      <w:pPr>
        <w:pStyle w:val="ConsPlusCell"/>
        <w:jc w:val="both"/>
      </w:pPr>
      <w:r w:rsidRPr="00061AB7">
        <w:t>83 5306     0     Ткани ворсовые тонкосуконные полушерстяные *</w:t>
      </w:r>
    </w:p>
    <w:p w:rsidR="00CC4CF9" w:rsidRPr="00061AB7" w:rsidRDefault="00CC4CF9" w:rsidP="003463F3">
      <w:pPr>
        <w:pStyle w:val="ConsPlusCell"/>
        <w:jc w:val="both"/>
      </w:pPr>
      <w:r w:rsidRPr="00061AB7">
        <w:t>83 5310     2     Ткани пальтовые камвольные чистошерстяные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83 5314     4     - пестротканые и фасонные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5315     5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5320     7     Ткани пальтовые камвольные полушерстяные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83 5324     9     - пестротканые и фасонные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5325     4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5330     1     Ткани пальтовые тонкосуконные чистошерстяные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83 5334     3     - пестротканые и фасонные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5335     9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5340     6     Ткани пальтовые тонкосуконные полушерстяные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83 5344     8     - пестротканые и фасонные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5345     3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5350     0     Ткани пальтовые грубосуконные чистошерстяные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83 5354     2     - пестротканые и фасонные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5355     8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5360     5     Ткани пальтовые грубосуконные полушерстяные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83 5364     7     - пестротканые и фасонные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6365     2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5400     1     Ткани готовые шерстяные - драпы</w:t>
      </w:r>
    </w:p>
    <w:p w:rsidR="00CC4CF9" w:rsidRPr="00061AB7" w:rsidRDefault="00CC4CF9" w:rsidP="003463F3">
      <w:pPr>
        <w:pStyle w:val="ConsPlusCell"/>
        <w:jc w:val="both"/>
      </w:pPr>
      <w:r w:rsidRPr="00061AB7">
        <w:t>83 5430     5     Драпы тонкосуконные чистошерстяные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83 5434     7     - пестротканые и фасонные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5435     2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5440     3     Драпы тонкосуконные полушерстяные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83 5444     1     - пестротканые и фасонные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5445     7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5500     5     Ткани готовые шерстяные платочные, обувные,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мебельные, подкладочные, для спецодежды,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обивочные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5502     6     Ткани готовые шерстяные обувные тонкосуконные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полушерстяные *</w:t>
      </w:r>
    </w:p>
    <w:p w:rsidR="00CC4CF9" w:rsidRPr="00061AB7" w:rsidRDefault="00CC4CF9" w:rsidP="003463F3">
      <w:pPr>
        <w:pStyle w:val="ConsPlusCell"/>
        <w:jc w:val="both"/>
      </w:pPr>
      <w:r w:rsidRPr="00061AB7">
        <w:t>83 5504     7     Ткани готовые шерстяные обувные грубосуконные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полушерстяные *</w:t>
      </w:r>
    </w:p>
    <w:p w:rsidR="00CC4CF9" w:rsidRPr="00061AB7" w:rsidRDefault="00CC4CF9" w:rsidP="003463F3">
      <w:pPr>
        <w:pStyle w:val="ConsPlusCell"/>
        <w:jc w:val="both"/>
      </w:pPr>
      <w:r w:rsidRPr="00061AB7">
        <w:t>83 5510     0     Ткани платочные, обувные, мебельные,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подкладочные, для спецодежды, обивочные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камвольные чистошерстяные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83 5513     6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5514     1     - пестротканые и фасонные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5515     7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5520     4     Ткани платочные, обувные, мебельные,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подкладочные, для спецодежды, обивочные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камвольные полушерстяные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83 5523     0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5524     6     - пестротканые и фасонные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5525     1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5530     9     Ткани платочные, обувные, мебельные,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подкладочные, для спецодежды, обивочные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тонкосуконные чистошерстяные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83 5533     5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5534     0     - пестротканые и фасонные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5535     6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5540     3     Ткани платочные, обувные, мебельные,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подкладочные, для спецодежды, обивочные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тонкосуконные полушерстяные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83 5543     0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5544     5     - пестротканые и фасонные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5545     0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5550     8     Ткани платочные, обувные, мебельные,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подкладочные, для спецодежды, обивочные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грубосуконные чистошерстяные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83 5553     4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5554     4     - пестротканые и фасонные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5555     5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5560     2     Ткани платочные, обувные, мебельные,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подкладочные, для спецодежды, обивочные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грубосуконные полушерстяные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83 5563     9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5564     4     - пестротканые и фасонные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5565     8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5600     9     Ткани готовые шерстяные специальные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5610     3     Ткани специальные камвольные чистошерстяные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83 5614     5     - пестротканые и фасонные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5615     0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5620     8     Ткани специальные камвольные полушерстяные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83 5624     0     - пестротканые и фасонные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5625     5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5630     2     Ткани специальные тонкосуконные чистошерстяные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83 5634     4     - пестротканые и фасонные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5635     4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5640     7     Ткани специальные тонкосуконные полушерстяные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83 5644     9     - пестротканые и фасонные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5645     4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5650     1     Ткани специальные грубосуконные чистошерстяные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83 5654     3     - пестротканые и фасонные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5655     9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5660     6     Ткани специальные грубосуконные полушерстяные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83 5664     8     - пестротканые и фасонные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5665     3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5700     2     Ткани готовые шерстяные 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83 5730     6     Ткани технические тонкосуконные чистошерстяные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83 5731     1     - некрашеные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5735     3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5740     0     Ткани технические тонкосуконные полушерстяные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83 5741     6     - некрашеные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5745     8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5800     6     Одеяла шерстяные, включая пледы (шерстяные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одеяльные ткани)</w:t>
      </w:r>
    </w:p>
    <w:p w:rsidR="00CC4CF9" w:rsidRPr="00061AB7" w:rsidRDefault="00CC4CF9" w:rsidP="003463F3">
      <w:pPr>
        <w:pStyle w:val="ConsPlusCell"/>
        <w:jc w:val="both"/>
      </w:pPr>
      <w:r w:rsidRPr="00061AB7">
        <w:t>83 5830     9     Одеяла (включая пледы) тонкосуконные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чистошерстяные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83 5833     6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5834     1     - пестротканые и фасонные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5835     7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5840     4     Одеяла (включая пледы) тонкосуконные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полушерстяные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83 5843     0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5844     6     - пестротканые и фасонные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5845     1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5860     3     Одеяла (включая пледы) грубосуконные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полушерстяные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83 5863     0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5864     5     - пестротканые и фасонные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5865     0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5890     7     Одеяла шерстяные, включая пледы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  Изменением   N  95/2014  ОКП,  утв.  Приказом Росстандарта</w:t>
      </w:r>
    </w:p>
    <w:p w:rsidR="00CC4CF9" w:rsidRPr="00061AB7" w:rsidRDefault="00CC4CF9" w:rsidP="003463F3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 w:rsidP="003463F3">
      <w:pPr>
        <w:pStyle w:val="ConsPlusCell"/>
        <w:jc w:val="both"/>
      </w:pPr>
      <w:r w:rsidRPr="00061AB7">
        <w:t>83 5900     5     Товары платочные шерстяные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5910     4     Товары платочные камвольные чистошерстяные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83 5913     0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5914     6     - пестротканые и фасонные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5915     1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5916     7     - гладкие с каймой</w:t>
      </w:r>
    </w:p>
    <w:p w:rsidR="00CC4CF9" w:rsidRPr="00061AB7" w:rsidRDefault="00CC4CF9" w:rsidP="003463F3">
      <w:pPr>
        <w:pStyle w:val="ConsPlusCell"/>
        <w:jc w:val="both"/>
      </w:pPr>
      <w:r w:rsidRPr="00061AB7">
        <w:t>83 5917     2     - вышитые</w:t>
      </w:r>
    </w:p>
    <w:p w:rsidR="00CC4CF9" w:rsidRPr="00061AB7" w:rsidRDefault="00CC4CF9" w:rsidP="003463F3">
      <w:pPr>
        <w:pStyle w:val="ConsPlusCell"/>
        <w:jc w:val="both"/>
      </w:pPr>
      <w:r w:rsidRPr="00061AB7">
        <w:t>83 5920     9     Товары платочные камвольные полушерстяные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83 5923     5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5924     0     - пестротканые и фасонные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5925     6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5926     1     - гладкие с каймой</w:t>
      </w:r>
    </w:p>
    <w:p w:rsidR="00CC4CF9" w:rsidRPr="00061AB7" w:rsidRDefault="00CC4CF9" w:rsidP="003463F3">
      <w:pPr>
        <w:pStyle w:val="ConsPlusCell"/>
        <w:jc w:val="both"/>
      </w:pPr>
      <w:r w:rsidRPr="00061AB7">
        <w:t>83 5927     7     - вышитые</w:t>
      </w:r>
    </w:p>
    <w:p w:rsidR="00CC4CF9" w:rsidRPr="00061AB7" w:rsidRDefault="00CC4CF9" w:rsidP="003463F3">
      <w:pPr>
        <w:pStyle w:val="ConsPlusCell"/>
        <w:jc w:val="both"/>
      </w:pPr>
      <w:r w:rsidRPr="00061AB7">
        <w:t>83 5930     3     Товары платочные тонкосуконные чистошерстяные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83 5933     6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5934     5     - пестротканые и фасонные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5935     0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5936     6     - гладкие с каймой</w:t>
      </w:r>
    </w:p>
    <w:p w:rsidR="00CC4CF9" w:rsidRPr="00061AB7" w:rsidRDefault="00CC4CF9" w:rsidP="003463F3">
      <w:pPr>
        <w:pStyle w:val="ConsPlusCell"/>
        <w:jc w:val="both"/>
      </w:pPr>
      <w:r w:rsidRPr="00061AB7">
        <w:t>83 5937     1     - вышитые</w:t>
      </w:r>
    </w:p>
    <w:p w:rsidR="00CC4CF9" w:rsidRPr="00061AB7" w:rsidRDefault="00CC4CF9" w:rsidP="003463F3">
      <w:pPr>
        <w:pStyle w:val="ConsPlusCell"/>
        <w:jc w:val="both"/>
      </w:pPr>
      <w:r w:rsidRPr="00061AB7">
        <w:t>83 5940     8     Товары платочные тонкосуконные полушерстяные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83 5943     4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5944     0     - пестротканые и фасонные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5945     5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5946     0     - гладкие с каймой</w:t>
      </w:r>
    </w:p>
    <w:p w:rsidR="00CC4CF9" w:rsidRPr="00061AB7" w:rsidRDefault="00CC4CF9" w:rsidP="003463F3">
      <w:pPr>
        <w:pStyle w:val="ConsPlusCell"/>
        <w:jc w:val="both"/>
      </w:pPr>
      <w:r w:rsidRPr="00061AB7">
        <w:t>83 5947     6     - вышитые</w:t>
      </w:r>
    </w:p>
    <w:p w:rsidR="00CC4CF9" w:rsidRPr="00061AB7" w:rsidRDefault="00CC4CF9" w:rsidP="003463F3">
      <w:pPr>
        <w:pStyle w:val="ConsPlusCell"/>
        <w:jc w:val="both"/>
      </w:pPr>
      <w:r w:rsidRPr="00061AB7">
        <w:t>83 5960     7     Товары платочные грубосуконные полушерстяные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83 5963     3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5964     9     - пестротканые и фасонные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5965     4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5966     7     - гладкие с каймой</w:t>
      </w:r>
    </w:p>
    <w:p w:rsidR="00CC4CF9" w:rsidRPr="00061AB7" w:rsidRDefault="00CC4CF9" w:rsidP="003463F3">
      <w:pPr>
        <w:pStyle w:val="ConsPlusCell"/>
        <w:jc w:val="both"/>
      </w:pPr>
      <w:r w:rsidRPr="00061AB7">
        <w:t>83 5967     5     - вышитые</w:t>
      </w:r>
    </w:p>
    <w:p w:rsidR="00CC4CF9" w:rsidRPr="00061AB7" w:rsidRDefault="00CC4CF9" w:rsidP="003463F3">
      <w:pPr>
        <w:pStyle w:val="ConsPlusCell"/>
        <w:jc w:val="both"/>
      </w:pPr>
      <w:r w:rsidRPr="00061AB7">
        <w:t>83 5990     0     Товары платочные шерстяные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  Изменением   N  95/2014  ОКП,  утв.  Приказом Росстандарта</w:t>
      </w:r>
    </w:p>
    <w:p w:rsidR="00CC4CF9" w:rsidRPr="00061AB7" w:rsidRDefault="00CC4CF9" w:rsidP="003463F3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83 7000     2     Ткани готовые шелковые (без штапельных)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83 7041     6     Искусственный мех (из шелковых тканей) *</w:t>
      </w:r>
    </w:p>
    <w:p w:rsidR="00CC4CF9" w:rsidRPr="00061AB7" w:rsidRDefault="00CC4CF9" w:rsidP="003463F3">
      <w:pPr>
        <w:pStyle w:val="ConsPlusCell"/>
        <w:jc w:val="both"/>
      </w:pPr>
      <w:r w:rsidRPr="00061AB7">
        <w:t>83 7042     1     Ткани галантерейные из всех видов сырья *</w:t>
      </w:r>
    </w:p>
    <w:p w:rsidR="00CC4CF9" w:rsidRPr="00061AB7" w:rsidRDefault="00CC4CF9" w:rsidP="003463F3">
      <w:pPr>
        <w:pStyle w:val="ConsPlusCell"/>
        <w:jc w:val="both"/>
      </w:pPr>
      <w:r w:rsidRPr="00061AB7">
        <w:t>83 7043     7     Ткани зонтичные из всех видов сырья *</w:t>
      </w:r>
    </w:p>
    <w:p w:rsidR="00CC4CF9" w:rsidRPr="00061AB7" w:rsidRDefault="00CC4CF9" w:rsidP="003463F3">
      <w:pPr>
        <w:pStyle w:val="ConsPlusCell"/>
        <w:jc w:val="both"/>
      </w:pPr>
      <w:r w:rsidRPr="00061AB7">
        <w:t>83 7044     2     Ткани специального назначения из всех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сырья *</w:t>
      </w:r>
    </w:p>
    <w:p w:rsidR="00CC4CF9" w:rsidRPr="00061AB7" w:rsidRDefault="00CC4CF9" w:rsidP="003463F3">
      <w:pPr>
        <w:pStyle w:val="ConsPlusCell"/>
        <w:jc w:val="both"/>
      </w:pPr>
      <w:r w:rsidRPr="00061AB7">
        <w:t>83 7046     3     Атласы одеяльные из всех видов сырья *</w:t>
      </w:r>
    </w:p>
    <w:p w:rsidR="00CC4CF9" w:rsidRPr="00061AB7" w:rsidRDefault="00CC4CF9" w:rsidP="003463F3">
      <w:pPr>
        <w:pStyle w:val="ConsPlusCell"/>
        <w:jc w:val="both"/>
      </w:pPr>
      <w:r w:rsidRPr="00061AB7">
        <w:t>83 7100     6     Ткани готовые шелковые плательные, блузочные,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костюмные (без ворсовых)</w:t>
      </w:r>
    </w:p>
    <w:p w:rsidR="00CC4CF9" w:rsidRPr="00061AB7" w:rsidRDefault="00CC4CF9" w:rsidP="003463F3">
      <w:pPr>
        <w:pStyle w:val="ConsPlusCell"/>
        <w:jc w:val="both"/>
      </w:pPr>
      <w:r w:rsidRPr="00061AB7">
        <w:t>83 7110     0     Ткани готовые шелковые плательные, блузочные,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костюмные из шелковых натуральных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83 7111     6     - креповые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7112     1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7113     7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7114     2     - атласные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7119     2     - импортные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7120     5     Ткани готовые шелковые плательные, блузочные,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костюмные из шелковых натуральных нитей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другими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83 7121     0     - креповые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7122     6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7123     1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7124     7     - атласные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7130     0     Ткани готовые шелковые плательные, блузочные,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костюмные из искусственных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83 7131     5     - креповые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7132     0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7133     6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7134     1     - атласные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7139     9     - импортные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7140     4     Ткани готовые шелковые плательные, блузочные,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костюмные из искусственных нитей с другими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83 7141     3     - креповые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7142     5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7143     0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7144     6     - атласные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7150     9     Ткани готовые шелковые плательные, блузочные,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костюмные, из синтетических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83 7151     4     - креповые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7152     7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7153     5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7159     8     - импортные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7160     3     Ткани готовые шелковые плательные, блузочные,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костюмные из синтетических нитей с другими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83 7161     9     - креповые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7162     4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7163     0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7164     5     - атласные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7165     0     - трикоткани</w:t>
      </w:r>
    </w:p>
    <w:p w:rsidR="00CC4CF9" w:rsidRPr="00061AB7" w:rsidRDefault="00CC4CF9" w:rsidP="003463F3">
      <w:pPr>
        <w:pStyle w:val="ConsPlusCell"/>
        <w:jc w:val="both"/>
      </w:pPr>
      <w:r w:rsidRPr="00061AB7">
        <w:t>83 7169     2     - импортные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7200     6     Ткани готовые шелковые бельевые (корсетные)</w:t>
      </w:r>
    </w:p>
    <w:p w:rsidR="00CC4CF9" w:rsidRPr="00061AB7" w:rsidRDefault="00CC4CF9" w:rsidP="003463F3">
      <w:pPr>
        <w:pStyle w:val="ConsPlusCell"/>
        <w:jc w:val="both"/>
      </w:pPr>
      <w:r w:rsidRPr="00061AB7">
        <w:t>83 7220     9     Ткани готовые шелковые бельевые (корсетные)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шелковых натуральных нитей с другими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83 7222     3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7223     5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7230     3     Ткани готовые шелковые бельевые (корсетные)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83 7232     4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7233     7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7234     5     - атласные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7240     8     Ткани готовые шелковые бельевые (корсетные)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нитей с другими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83 7242     9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7243     4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7244     0     - атласные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7250     2     Ткани готовые шелковые бельевые (корсетные)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83 7252     3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7253     9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7260     7     Ткани шелковые бельевые (корсетные)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синтетических нитей с другими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83 7262     8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7263     3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7300     3     Ткани готовые шелковые сорочечные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7310     8     Ткани шелковые сорочечные из шелковых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натуральных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83 7312     9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7320     2     Ткани готовые шелковые сорочечные из шелковых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натуральных нитей с другими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83 7322     3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7330     7     Ткани готовые шелковые сорочечные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83 7331     2     - креповые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7332     8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7340     1     Ткани готовые шелковые сорочечные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нитей с другими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83 7342     2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7343     8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7350     6     Ткани готовые шелковые сорочечные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83 7351     1     - креповые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7352     7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7359     5     - импортные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7360     0     Ткани готовые шелковые сорочечные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синтетических нитей с другими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83 7361     6     - креповые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7362     1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7363     7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7369     5     - импортные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7400     7     Ткани готовые шелковые декоративные (в т.ч.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портьерные)</w:t>
      </w:r>
    </w:p>
    <w:p w:rsidR="00CC4CF9" w:rsidRPr="00061AB7" w:rsidRDefault="00CC4CF9" w:rsidP="003463F3">
      <w:pPr>
        <w:pStyle w:val="ConsPlusCell"/>
        <w:jc w:val="both"/>
      </w:pPr>
      <w:r w:rsidRPr="00061AB7">
        <w:t>83 7410     1     Ткани готовые шелковые декоративные (в т.ч.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портьерные) из шелковых натуральных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83 7412     2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7413     8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7420     6     Ткани готовые шелковые декоративные (в т.ч.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портьерные) из шелковых натуральных нитей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другими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83 7422     7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7423     2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7430     0     Ткани готовые шелковые декоративные (в т.ч.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портьерные) из искусственных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83 7432     1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7433     7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7439     1     - импортные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7440     5     Ткани готовые шелковые декоративные (в т.ч.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портьерные) из искусственных нитей с другими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83 7442     6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7443     1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7444     7     - атласные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7450     9     Ткани готовые шелковые декоративные (в т.ч.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портьерные) из синтетических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83 7452     0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7453     6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7454     1     - атласные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7459     9     - импортные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7460     4     Ткани готовые шелковые декоративные (в т.ч.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портьерные) из синтетических нитей с другими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83 7462     5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7463     0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7500     0     Ткани готовые шелковые подкладочные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7530     4     Ткани готовые шелковые подкладочные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83 7532     5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7533     0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7534     6     - атласные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7540     9     Ткани готовые шелковые подкладочные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нитей с другими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83 7542     2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7543     5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7544     0     - атласные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7550     3     Ткани готовые шелковые подкладочные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83 7552     4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7555     0     - трикоткани</w:t>
      </w:r>
    </w:p>
    <w:p w:rsidR="00CC4CF9" w:rsidRPr="00061AB7" w:rsidRDefault="00CC4CF9" w:rsidP="003463F3">
      <w:pPr>
        <w:pStyle w:val="ConsPlusCell"/>
        <w:jc w:val="both"/>
      </w:pPr>
      <w:r w:rsidRPr="00061AB7">
        <w:t>83 7559     2     - импортные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7560     8     Ткани готовые шелковые подкладочные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синтетических нитей с другими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83 7562     9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7563     4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7600     4     Ткани готовые шелковые ворсовые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7601     6     Ткани готовые шелковые ворсовые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натурального шелка (включая ткани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натурального шелка с другими волокнами) *</w:t>
      </w:r>
    </w:p>
    <w:p w:rsidR="00CC4CF9" w:rsidRPr="00061AB7" w:rsidRDefault="00CC4CF9" w:rsidP="003463F3">
      <w:pPr>
        <w:pStyle w:val="ConsPlusCell"/>
        <w:jc w:val="both"/>
      </w:pPr>
      <w:r w:rsidRPr="00061AB7">
        <w:t>83 7610     9     Ткани готовые шелковые ворсовые из шелковых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натуральных нитей</w:t>
      </w:r>
    </w:p>
    <w:p w:rsidR="00CC4CF9" w:rsidRPr="00061AB7" w:rsidRDefault="00CC4CF9" w:rsidP="003463F3">
      <w:pPr>
        <w:pStyle w:val="ConsPlusCell"/>
        <w:jc w:val="both"/>
      </w:pPr>
      <w:r w:rsidRPr="00061AB7">
        <w:t>83 7611     4     Бархат</w:t>
      </w:r>
    </w:p>
    <w:p w:rsidR="00CC4CF9" w:rsidRPr="00061AB7" w:rsidRDefault="00CC4CF9" w:rsidP="003463F3">
      <w:pPr>
        <w:pStyle w:val="ConsPlusCell"/>
        <w:jc w:val="both"/>
      </w:pPr>
      <w:r w:rsidRPr="00061AB7">
        <w:t>83 7620     3     Ткани готовые шелковые ворсовые из шелковых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натуральных нитей с другими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83 7621     9     Бархат</w:t>
      </w:r>
    </w:p>
    <w:p w:rsidR="00CC4CF9" w:rsidRPr="00061AB7" w:rsidRDefault="00CC4CF9" w:rsidP="003463F3">
      <w:pPr>
        <w:pStyle w:val="ConsPlusCell"/>
        <w:jc w:val="both"/>
      </w:pPr>
      <w:r w:rsidRPr="00061AB7">
        <w:t>83 7622     4     Плюш одежный</w:t>
      </w:r>
    </w:p>
    <w:p w:rsidR="00CC4CF9" w:rsidRPr="00061AB7" w:rsidRDefault="00CC4CF9" w:rsidP="003463F3">
      <w:pPr>
        <w:pStyle w:val="ConsPlusCell"/>
        <w:jc w:val="both"/>
      </w:pPr>
      <w:r w:rsidRPr="00061AB7">
        <w:t>83 7630     8     Ткани готовые шелковые ворсовые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нитей</w:t>
      </w:r>
    </w:p>
    <w:p w:rsidR="00CC4CF9" w:rsidRPr="00061AB7" w:rsidRDefault="00CC4CF9" w:rsidP="003463F3">
      <w:pPr>
        <w:pStyle w:val="ConsPlusCell"/>
        <w:jc w:val="both"/>
      </w:pPr>
      <w:r w:rsidRPr="00061AB7">
        <w:t>83 7631     3     Бархат</w:t>
      </w:r>
    </w:p>
    <w:p w:rsidR="00CC4CF9" w:rsidRPr="00061AB7" w:rsidRDefault="00CC4CF9" w:rsidP="003463F3">
      <w:pPr>
        <w:pStyle w:val="ConsPlusCell"/>
        <w:jc w:val="both"/>
      </w:pPr>
      <w:r w:rsidRPr="00061AB7">
        <w:t>83 7632     9     Плюш одежный</w:t>
      </w:r>
    </w:p>
    <w:p w:rsidR="00CC4CF9" w:rsidRPr="00061AB7" w:rsidRDefault="00CC4CF9" w:rsidP="003463F3">
      <w:pPr>
        <w:pStyle w:val="ConsPlusCell"/>
        <w:jc w:val="both"/>
      </w:pPr>
      <w:r w:rsidRPr="00061AB7">
        <w:t>83 7633     4     Плюш для игрушек</w:t>
      </w:r>
    </w:p>
    <w:p w:rsidR="00CC4CF9" w:rsidRPr="00061AB7" w:rsidRDefault="00CC4CF9" w:rsidP="003463F3">
      <w:pPr>
        <w:pStyle w:val="ConsPlusCell"/>
        <w:jc w:val="both"/>
      </w:pPr>
      <w:r w:rsidRPr="00061AB7">
        <w:t>83 7634     6     Мех искусственный одежный</w:t>
      </w:r>
    </w:p>
    <w:p w:rsidR="00CC4CF9" w:rsidRPr="00061AB7" w:rsidRDefault="00CC4CF9" w:rsidP="003463F3">
      <w:pPr>
        <w:pStyle w:val="ConsPlusCell"/>
        <w:jc w:val="both"/>
      </w:pPr>
      <w:r w:rsidRPr="00061AB7">
        <w:t>83 7636     0     Мех искусственный для игрушек</w:t>
      </w:r>
    </w:p>
    <w:p w:rsidR="00CC4CF9" w:rsidRPr="00061AB7" w:rsidRDefault="00CC4CF9" w:rsidP="003463F3">
      <w:pPr>
        <w:pStyle w:val="ConsPlusCell"/>
        <w:jc w:val="both"/>
      </w:pPr>
      <w:r w:rsidRPr="00061AB7">
        <w:t>83 7637     6     Мех искусственный технический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83 7639     7     Ткани прочие ворсовые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7640     2     Ткани готовые шелковые ворсовые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нитей с другими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83 7641     8     Бархат</w:t>
      </w:r>
    </w:p>
    <w:p w:rsidR="00CC4CF9" w:rsidRPr="00061AB7" w:rsidRDefault="00CC4CF9" w:rsidP="003463F3">
      <w:pPr>
        <w:pStyle w:val="ConsPlusCell"/>
        <w:jc w:val="both"/>
      </w:pPr>
      <w:r w:rsidRPr="00061AB7">
        <w:t>83 7642     3     Плюш одежный</w:t>
      </w:r>
    </w:p>
    <w:p w:rsidR="00CC4CF9" w:rsidRPr="00061AB7" w:rsidRDefault="00CC4CF9" w:rsidP="003463F3">
      <w:pPr>
        <w:pStyle w:val="ConsPlusCell"/>
        <w:jc w:val="both"/>
      </w:pPr>
      <w:r w:rsidRPr="00061AB7">
        <w:t>83 7643     9     Плюш для игрушек</w:t>
      </w:r>
    </w:p>
    <w:p w:rsidR="00CC4CF9" w:rsidRPr="00061AB7" w:rsidRDefault="00CC4CF9" w:rsidP="003463F3">
      <w:pPr>
        <w:pStyle w:val="ConsPlusCell"/>
        <w:jc w:val="both"/>
      </w:pPr>
      <w:r w:rsidRPr="00061AB7">
        <w:t>83 7644     4     Мех искусственный одежный</w:t>
      </w:r>
    </w:p>
    <w:p w:rsidR="00CC4CF9" w:rsidRPr="00061AB7" w:rsidRDefault="00CC4CF9" w:rsidP="003463F3">
      <w:pPr>
        <w:pStyle w:val="ConsPlusCell"/>
        <w:jc w:val="both"/>
      </w:pPr>
      <w:r w:rsidRPr="00061AB7">
        <w:t>83 7646     5     Мех искусственный для игрушек</w:t>
      </w:r>
    </w:p>
    <w:p w:rsidR="00CC4CF9" w:rsidRPr="00061AB7" w:rsidRDefault="00CC4CF9" w:rsidP="003463F3">
      <w:pPr>
        <w:pStyle w:val="ConsPlusCell"/>
        <w:jc w:val="both"/>
      </w:pPr>
      <w:r w:rsidRPr="00061AB7">
        <w:t>83 7647     0     Мех искусственный технический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83 7648     6     Бархат для обуви</w:t>
      </w:r>
    </w:p>
    <w:p w:rsidR="00CC4CF9" w:rsidRPr="00061AB7" w:rsidRDefault="00CC4CF9" w:rsidP="003463F3">
      <w:pPr>
        <w:pStyle w:val="ConsPlusCell"/>
        <w:jc w:val="both"/>
      </w:pPr>
      <w:r w:rsidRPr="00061AB7">
        <w:t>83 7649     1     Ткани импортные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7650     7     Ткани готовые шелковые ворсовые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синтетических нитей</w:t>
      </w:r>
    </w:p>
    <w:p w:rsidR="00CC4CF9" w:rsidRPr="00061AB7" w:rsidRDefault="00CC4CF9" w:rsidP="003463F3">
      <w:pPr>
        <w:pStyle w:val="ConsPlusCell"/>
        <w:jc w:val="both"/>
      </w:pPr>
      <w:r w:rsidRPr="00061AB7">
        <w:t>83 7651     2     Бархат</w:t>
      </w:r>
    </w:p>
    <w:p w:rsidR="00CC4CF9" w:rsidRPr="00061AB7" w:rsidRDefault="00CC4CF9" w:rsidP="003463F3">
      <w:pPr>
        <w:pStyle w:val="ConsPlusCell"/>
        <w:jc w:val="both"/>
      </w:pPr>
      <w:r w:rsidRPr="00061AB7">
        <w:t>83 7657     5     Мех искусственный технический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83 7659     6     Ткани импортные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7660     1     Ткани готовые шелковые ворсовые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синтетических нитей с другими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83 7661     7     Бархат</w:t>
      </w:r>
    </w:p>
    <w:p w:rsidR="00CC4CF9" w:rsidRPr="00061AB7" w:rsidRDefault="00CC4CF9" w:rsidP="003463F3">
      <w:pPr>
        <w:pStyle w:val="ConsPlusCell"/>
        <w:jc w:val="both"/>
      </w:pPr>
      <w:r w:rsidRPr="00061AB7">
        <w:t>83 7664     3     Мех искусственный одежный</w:t>
      </w:r>
    </w:p>
    <w:p w:rsidR="00CC4CF9" w:rsidRPr="00061AB7" w:rsidRDefault="00CC4CF9" w:rsidP="003463F3">
      <w:pPr>
        <w:pStyle w:val="ConsPlusCell"/>
        <w:jc w:val="both"/>
      </w:pPr>
      <w:r w:rsidRPr="00061AB7">
        <w:t>83 7665     9     Мех искусственный для обуви</w:t>
      </w:r>
    </w:p>
    <w:p w:rsidR="00CC4CF9" w:rsidRPr="00061AB7" w:rsidRDefault="00CC4CF9" w:rsidP="003463F3">
      <w:pPr>
        <w:pStyle w:val="ConsPlusCell"/>
        <w:jc w:val="both"/>
      </w:pPr>
      <w:r w:rsidRPr="00061AB7">
        <w:t>83 7667     7     Мех искусственный технический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83 7668     5     Бархат для обуви</w:t>
      </w:r>
    </w:p>
    <w:p w:rsidR="00CC4CF9" w:rsidRPr="00061AB7" w:rsidRDefault="00CC4CF9" w:rsidP="003463F3">
      <w:pPr>
        <w:pStyle w:val="ConsPlusCell"/>
        <w:jc w:val="both"/>
      </w:pPr>
      <w:r w:rsidRPr="00061AB7">
        <w:t>83 7670     6     Ткани готовые шелковые ворсовые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синтетической пряжи с другими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83 7674     8     Мех искусственный одежный</w:t>
      </w:r>
    </w:p>
    <w:p w:rsidR="00CC4CF9" w:rsidRPr="00061AB7" w:rsidRDefault="00CC4CF9" w:rsidP="003463F3">
      <w:pPr>
        <w:pStyle w:val="ConsPlusCell"/>
        <w:jc w:val="both"/>
      </w:pPr>
      <w:r w:rsidRPr="00061AB7">
        <w:t>83 7675     3     Мех искусственный для обуви</w:t>
      </w:r>
    </w:p>
    <w:p w:rsidR="00CC4CF9" w:rsidRPr="00061AB7" w:rsidRDefault="00CC4CF9" w:rsidP="003463F3">
      <w:pPr>
        <w:pStyle w:val="ConsPlusCell"/>
        <w:jc w:val="both"/>
      </w:pPr>
      <w:r w:rsidRPr="00061AB7">
        <w:t>83 7700     8     Ткани готовые шелковые плащевые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7720     7     Ткани готовые шелковые плащевые из шелковых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натуральных нитей с другими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83 7722     8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7730     1     Ткани готовые шелковые плащевые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83 7732     2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7740     6     Ткани готовые шелковые плащевые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нитей с другими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83 7742     7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7750     0     Ткани готовые шелковые плащевые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83 7752     1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7759     0     - импортные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7760     5     Ткани готовые шелковые плащевые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синтетических нитей с другими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83 7762     6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7800     1     Ткани готовые шелковые технические (без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ворсовых)</w:t>
      </w:r>
    </w:p>
    <w:p w:rsidR="00CC4CF9" w:rsidRPr="00061AB7" w:rsidRDefault="00CC4CF9" w:rsidP="003463F3">
      <w:pPr>
        <w:pStyle w:val="ConsPlusCell"/>
        <w:jc w:val="both"/>
      </w:pPr>
      <w:r w:rsidRPr="00061AB7">
        <w:t>83 7810     6     Ткани готовые шелковые технические из шелковых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натуральных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83 7812     7     - гладьевые (без ситовых)</w:t>
      </w:r>
    </w:p>
    <w:p w:rsidR="00CC4CF9" w:rsidRPr="00061AB7" w:rsidRDefault="00CC4CF9" w:rsidP="003463F3">
      <w:pPr>
        <w:pStyle w:val="ConsPlusCell"/>
        <w:jc w:val="both"/>
      </w:pPr>
      <w:r w:rsidRPr="00061AB7">
        <w:t>83 7816     9     - гладьевые ситовые (утяжеленные)</w:t>
      </w:r>
    </w:p>
    <w:p w:rsidR="00CC4CF9" w:rsidRPr="00061AB7" w:rsidRDefault="00CC4CF9" w:rsidP="003463F3">
      <w:pPr>
        <w:pStyle w:val="ConsPlusCell"/>
        <w:jc w:val="both"/>
      </w:pPr>
      <w:r w:rsidRPr="00061AB7">
        <w:t>83 7820     0     Ткани готовые шелковые технические из шелковых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натуральных нитей с другими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83 7822     1     - гладьевые (без ситовых)</w:t>
      </w:r>
    </w:p>
    <w:p w:rsidR="00CC4CF9" w:rsidRPr="00061AB7" w:rsidRDefault="00CC4CF9" w:rsidP="003463F3">
      <w:pPr>
        <w:pStyle w:val="ConsPlusCell"/>
        <w:jc w:val="both"/>
      </w:pPr>
      <w:r w:rsidRPr="00061AB7">
        <w:t>83 7830     5     Ткани готовые шелковые технические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83 7832     6     - гладьевые (без ситовых)</w:t>
      </w:r>
    </w:p>
    <w:p w:rsidR="00CC4CF9" w:rsidRPr="00061AB7" w:rsidRDefault="00CC4CF9" w:rsidP="003463F3">
      <w:pPr>
        <w:pStyle w:val="ConsPlusCell"/>
        <w:jc w:val="both"/>
      </w:pPr>
      <w:r w:rsidRPr="00061AB7">
        <w:t>83 7840     4     Ткани готовые шелковые технические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нитей с другими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83 7842     0     - гладьевые (без ситовых)</w:t>
      </w:r>
    </w:p>
    <w:p w:rsidR="00CC4CF9" w:rsidRPr="00061AB7" w:rsidRDefault="00CC4CF9" w:rsidP="003463F3">
      <w:pPr>
        <w:pStyle w:val="ConsPlusCell"/>
        <w:jc w:val="both"/>
      </w:pPr>
      <w:r w:rsidRPr="00061AB7">
        <w:t>83 7850     4     Ткани готовые шелковые технические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83 7852     5     - гладьевые (без ситовых)</w:t>
      </w:r>
    </w:p>
    <w:p w:rsidR="00CC4CF9" w:rsidRPr="00061AB7" w:rsidRDefault="00CC4CF9" w:rsidP="003463F3">
      <w:pPr>
        <w:pStyle w:val="ConsPlusCell"/>
        <w:jc w:val="both"/>
      </w:pPr>
      <w:r w:rsidRPr="00061AB7">
        <w:t>83 7860     9     Ткани готовые шелковые технические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синтетических нитей с другими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83 7862     1     - гладьевые (без ситовых)</w:t>
      </w:r>
    </w:p>
    <w:p w:rsidR="00CC4CF9" w:rsidRPr="00061AB7" w:rsidRDefault="00CC4CF9" w:rsidP="003463F3">
      <w:pPr>
        <w:pStyle w:val="ConsPlusCell"/>
        <w:jc w:val="both"/>
      </w:pPr>
      <w:r w:rsidRPr="00061AB7">
        <w:t>83 7900     5     Ткани готовые шелковые прочие (галантерейные,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зонтичные, одеяльные ткани и штучные изделия)</w:t>
      </w:r>
    </w:p>
    <w:p w:rsidR="00CC4CF9" w:rsidRPr="00061AB7" w:rsidRDefault="00CC4CF9" w:rsidP="003463F3">
      <w:pPr>
        <w:pStyle w:val="ConsPlusCell"/>
        <w:jc w:val="both"/>
      </w:pPr>
      <w:r w:rsidRPr="00061AB7">
        <w:t>83 7910     0     Ткани готовые шелковые прочие из шелковых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натуральных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83 7912     0     - галантерейные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7914     1     - одеяльные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7916     2     -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83 7918     3     Изделия штучные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7920     4     Ткани готовые шелковые прочие из шелковых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натуральных нитей с другими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83 7922     5     - галантерейные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7924     6     - одеяльные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7925     1     - галстучные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7926     7     -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83 7928     8     Изделия штучные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7930     9     Ткани шелковые прочие из искусственных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83 7931     4     - зонтичные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7932     8     - галантерейные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7933     5     - обувные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7934     0     - одеяльные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7935     6     - галстучные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7936     1     -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83 7938     2     Изделия штучные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7940     3     Ткани готовые шелковые прочие из искусственных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нитей с другими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83 7942     4     - галантерейные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7943     1     - обувные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7944     5     - одеяльные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7945     0     - галстучные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7946     6     -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83 7948     7     Изделия штучные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7950     8     Ткани готовые шелковые прочие из синтетических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83 7951     3     - зонтичные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7952     9     - галантерейные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7953     4     - обувные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7955     5     - галстучные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7956     0     -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83 7958     1     Изделия штучные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7959     7     Изделия импортные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7960     2     Ткани готовые шелковые прочие из синтетических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нитей с другими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83 7962     3     - галантерейные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7963     9     - обувные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7966     5     -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83 7968     6     Изделия штучные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7969     1     Изделия импортные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7990     6     Изделия готовые шелковые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  Изменением   N  95/2014  ОКП,  утв.  Приказом Росстандарта</w:t>
      </w:r>
    </w:p>
    <w:p w:rsidR="00CC4CF9" w:rsidRPr="00061AB7" w:rsidRDefault="00CC4CF9" w:rsidP="003463F3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83 8000     5     Ткани готовые из химических волокон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83 8100     9     Ткани готовые из химических волокон костюмные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8130     2     Ткани готовые костюмные из искусственного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(вискозного) волокна /</w:t>
      </w:r>
    </w:p>
    <w:p w:rsidR="00CC4CF9" w:rsidRPr="00061AB7" w:rsidRDefault="00CC4CF9" w:rsidP="003463F3">
      <w:pPr>
        <w:pStyle w:val="ConsPlusCell"/>
        <w:jc w:val="both"/>
      </w:pPr>
      <w:r w:rsidRPr="00061AB7">
        <w:t>83 8132     3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8140     7     Ткани готовые костюмные из искусственного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 в смеси с другими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83 8142     8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8150     1     Ткани костюмные из искусственных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синтетических волокон с искусственными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синтетическими нитями /</w:t>
      </w:r>
    </w:p>
    <w:p w:rsidR="00CC4CF9" w:rsidRPr="00061AB7" w:rsidRDefault="00CC4CF9" w:rsidP="003463F3">
      <w:pPr>
        <w:pStyle w:val="ConsPlusCell"/>
        <w:jc w:val="both"/>
      </w:pPr>
      <w:r w:rsidRPr="00061AB7">
        <w:t>83 8152     2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8160     6     Ткани костюмные из синтетических волокон /</w:t>
      </w:r>
    </w:p>
    <w:p w:rsidR="00CC4CF9" w:rsidRPr="00061AB7" w:rsidRDefault="00CC4CF9" w:rsidP="003463F3">
      <w:pPr>
        <w:pStyle w:val="ConsPlusCell"/>
        <w:jc w:val="both"/>
      </w:pPr>
      <w:r w:rsidRPr="00061AB7">
        <w:t>83 8162     7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8170     0     Ткани костюмные из синтетических волокон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смеси с искусственными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83 8172     1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8173     7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8200     2     Ткани готовые из химических волокон плательные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пижамные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8220     1     Ткани плательные и пижамные из смеси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волокон с натуральными /</w:t>
      </w:r>
    </w:p>
    <w:p w:rsidR="00CC4CF9" w:rsidRPr="00061AB7" w:rsidRDefault="00CC4CF9" w:rsidP="003463F3">
      <w:pPr>
        <w:pStyle w:val="ConsPlusCell"/>
        <w:jc w:val="both"/>
      </w:pPr>
      <w:r w:rsidRPr="00061AB7">
        <w:t>83 8222     2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8230     6     Ткани плательные и пижамные из искусственного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 /</w:t>
      </w:r>
    </w:p>
    <w:p w:rsidR="00CC4CF9" w:rsidRPr="00061AB7" w:rsidRDefault="00CC4CF9" w:rsidP="003463F3">
      <w:pPr>
        <w:pStyle w:val="ConsPlusCell"/>
        <w:jc w:val="both"/>
      </w:pPr>
      <w:r w:rsidRPr="00061AB7">
        <w:t>83 8232     7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8240     0     Ткани плательные и пижамные из искусственного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 в смеси с другими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83 8242     1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8250     5     Ткани плательные и пижамные из искусственных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синтетических волокон с искусственными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синтетическими нитями /</w:t>
      </w:r>
    </w:p>
    <w:p w:rsidR="00CC4CF9" w:rsidRPr="00061AB7" w:rsidRDefault="00CC4CF9" w:rsidP="003463F3">
      <w:pPr>
        <w:pStyle w:val="ConsPlusCell"/>
        <w:jc w:val="both"/>
      </w:pPr>
      <w:r w:rsidRPr="00061AB7">
        <w:t>83 8252     6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8260     9     Ткани плательные и пижамные из синтетических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волокон /</w:t>
      </w:r>
    </w:p>
    <w:p w:rsidR="00CC4CF9" w:rsidRPr="00061AB7" w:rsidRDefault="00CC4CF9" w:rsidP="003463F3">
      <w:pPr>
        <w:pStyle w:val="ConsPlusCell"/>
        <w:jc w:val="both"/>
      </w:pPr>
      <w:r w:rsidRPr="00061AB7">
        <w:t>83 8262     0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8270     4     Ткани плательные и пижамные из синтетических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волокон в смеси с искусственными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83 8272     5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8280     9     Ткани плательные и пижамные из синтетического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полиэфирного волокна в смеси с хлопком /</w:t>
      </w:r>
    </w:p>
    <w:p w:rsidR="00CC4CF9" w:rsidRPr="00061AB7" w:rsidRDefault="00CC4CF9" w:rsidP="003463F3">
      <w:pPr>
        <w:pStyle w:val="ConsPlusCell"/>
        <w:jc w:val="both"/>
      </w:pPr>
      <w:r w:rsidRPr="00061AB7">
        <w:t>83 8282     6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8300     6     Ткани готовые из химических (штапельных)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волокон сорочечные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8330     5     Ткани готовые сорочечные из искусственного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(вискозного) волокна /</w:t>
      </w:r>
    </w:p>
    <w:p w:rsidR="00CC4CF9" w:rsidRPr="00061AB7" w:rsidRDefault="00CC4CF9" w:rsidP="003463F3">
      <w:pPr>
        <w:pStyle w:val="ConsPlusCell"/>
        <w:jc w:val="both"/>
      </w:pPr>
      <w:r w:rsidRPr="00061AB7">
        <w:t>83 8332     0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8340     4     Ткани готовые сорочечные из искусственного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 в смеси с другими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83 8342     5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8350     9     Ткани готовые сорочечные из искусственных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синтетических волокон с искусственными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синтетическими нитями /</w:t>
      </w:r>
    </w:p>
    <w:p w:rsidR="00CC4CF9" w:rsidRPr="00061AB7" w:rsidRDefault="00CC4CF9" w:rsidP="003463F3">
      <w:pPr>
        <w:pStyle w:val="ConsPlusCell"/>
        <w:jc w:val="both"/>
      </w:pPr>
      <w:r w:rsidRPr="00061AB7">
        <w:t>83 8352     2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8370     8     Ткани готовые сорочечные из синтетических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волокон в смеси с искусственными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83 8372     9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8373     4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8380     2     Ткани готовые сорочечные из синтетического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 "Лавсан" в смеси с хлопком /</w:t>
      </w:r>
    </w:p>
    <w:p w:rsidR="00CC4CF9" w:rsidRPr="00061AB7" w:rsidRDefault="00CC4CF9" w:rsidP="003463F3">
      <w:pPr>
        <w:pStyle w:val="ConsPlusCell"/>
        <w:jc w:val="both"/>
      </w:pPr>
      <w:r w:rsidRPr="00061AB7">
        <w:t>83 8382     3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8400     1     Ткани готовые из химических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декоративные (портьерные)</w:t>
      </w:r>
    </w:p>
    <w:p w:rsidR="00CC4CF9" w:rsidRPr="00061AB7" w:rsidRDefault="00CC4CF9" w:rsidP="003463F3">
      <w:pPr>
        <w:pStyle w:val="ConsPlusCell"/>
        <w:jc w:val="both"/>
      </w:pPr>
      <w:r w:rsidRPr="00061AB7">
        <w:t>83 8430     3     Ткани готовые декоративные (портьерные)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искусственного (вискозного) волокна /</w:t>
      </w:r>
    </w:p>
    <w:p w:rsidR="00CC4CF9" w:rsidRPr="00061AB7" w:rsidRDefault="00CC4CF9" w:rsidP="003463F3">
      <w:pPr>
        <w:pStyle w:val="ConsPlusCell"/>
        <w:jc w:val="both"/>
      </w:pPr>
      <w:r w:rsidRPr="00061AB7">
        <w:t>83 8432     4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8433     2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8440     8     Ткани декоративные (портьерные)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искусственного волокна с искусственными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синтетическими нитями /</w:t>
      </w:r>
    </w:p>
    <w:p w:rsidR="00CC4CF9" w:rsidRPr="00061AB7" w:rsidRDefault="00CC4CF9" w:rsidP="003463F3">
      <w:pPr>
        <w:pStyle w:val="ConsPlusCell"/>
        <w:jc w:val="both"/>
      </w:pPr>
      <w:r w:rsidRPr="00061AB7">
        <w:t>83 8442     9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8445     5     - тканевязаные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8450     2     Ткани декоративные (портьерные)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и синтетических волокон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искусственными и синтетическими нитями /</w:t>
      </w:r>
    </w:p>
    <w:p w:rsidR="00CC4CF9" w:rsidRPr="00061AB7" w:rsidRDefault="00CC4CF9" w:rsidP="003463F3">
      <w:pPr>
        <w:pStyle w:val="ConsPlusCell"/>
        <w:jc w:val="both"/>
      </w:pPr>
      <w:r w:rsidRPr="00061AB7">
        <w:t>83 8452     3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8453     9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8460     7     Ткани готовые декоративные (портьерные)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синтетических волокон /</w:t>
      </w:r>
    </w:p>
    <w:p w:rsidR="00CC4CF9" w:rsidRPr="00061AB7" w:rsidRDefault="00CC4CF9" w:rsidP="003463F3">
      <w:pPr>
        <w:pStyle w:val="ConsPlusCell"/>
        <w:jc w:val="both"/>
      </w:pPr>
      <w:r w:rsidRPr="00061AB7">
        <w:t>83 8462     8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8464     9     - ворсовые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8470     1     Ткани декоративные (портьерные)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синтетических волокон в смеси с искусственными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83 8472     2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8473     8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8500     3     Ткани готовые из химических волокон подкладочные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8530     7     Ткани готовые подкладочные из искусственного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(вискозного) волокна /</w:t>
      </w:r>
    </w:p>
    <w:p w:rsidR="00CC4CF9" w:rsidRPr="00061AB7" w:rsidRDefault="00CC4CF9" w:rsidP="003463F3">
      <w:pPr>
        <w:pStyle w:val="ConsPlusCell"/>
        <w:jc w:val="both"/>
      </w:pPr>
      <w:r w:rsidRPr="00061AB7">
        <w:t>83 8532     8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8560     0     Ткани готовые подкладочные из синтетических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волокон /</w:t>
      </w:r>
    </w:p>
    <w:p w:rsidR="00CC4CF9" w:rsidRPr="00061AB7" w:rsidRDefault="00CC4CF9" w:rsidP="003463F3">
      <w:pPr>
        <w:pStyle w:val="ConsPlusCell"/>
        <w:jc w:val="both"/>
      </w:pPr>
      <w:r w:rsidRPr="00061AB7">
        <w:t>83 8562     1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8564     2     - ворсовые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8570     5     Ткани подкладочные из синтетических волокон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смеси с искусственными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83 8574     7     - ворсовые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8600     7     Ткани готовые из химических волокон обувные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8630     0     Ткани обувные из искусственных волокон /</w:t>
      </w:r>
    </w:p>
    <w:p w:rsidR="00CC4CF9" w:rsidRPr="00061AB7" w:rsidRDefault="00CC4CF9" w:rsidP="003463F3">
      <w:pPr>
        <w:pStyle w:val="ConsPlusCell"/>
        <w:jc w:val="both"/>
      </w:pPr>
      <w:r w:rsidRPr="00061AB7">
        <w:t>83 8632     1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8633     7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8640     5     Ткани готовые прочего назначения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искусственного волокна в смеси с другими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83 8642     6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8643     1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8650     4     Ткани обувные из искусственных и синтетических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волокон с искусственными и синтетическими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нитями /</w:t>
      </w:r>
    </w:p>
    <w:p w:rsidR="00CC4CF9" w:rsidRPr="00061AB7" w:rsidRDefault="00CC4CF9" w:rsidP="003463F3">
      <w:pPr>
        <w:pStyle w:val="ConsPlusCell"/>
        <w:jc w:val="both"/>
      </w:pPr>
      <w:r w:rsidRPr="00061AB7">
        <w:t>83 8652     0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8670     9     Ткани обувные из синтетических волокон в смеси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 искусственными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83 8672     1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8680     3     Ткани обувные из синтетических волокон в смеси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 хлопком /</w:t>
      </w:r>
    </w:p>
    <w:p w:rsidR="00CC4CF9" w:rsidRPr="00061AB7" w:rsidRDefault="00CC4CF9" w:rsidP="003463F3">
      <w:pPr>
        <w:pStyle w:val="ConsPlusCell"/>
        <w:jc w:val="both"/>
      </w:pPr>
      <w:r w:rsidRPr="00061AB7">
        <w:t>83 8682     4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8700     0     Ткани готовые из химических волокон плащевые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8750     3     Ткани плащевые из искусственных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синтетических волокон с искусственными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синтетическими нитями /</w:t>
      </w:r>
    </w:p>
    <w:p w:rsidR="00CC4CF9" w:rsidRPr="00061AB7" w:rsidRDefault="00CC4CF9" w:rsidP="003463F3">
      <w:pPr>
        <w:pStyle w:val="ConsPlusCell"/>
        <w:jc w:val="both"/>
      </w:pPr>
      <w:r w:rsidRPr="00061AB7">
        <w:t>83 8752     4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8770     2     Ткани плащевые из синтетических волокон в смеси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 искусственными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83 8772     3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8780     7     Ткани готовые плащевые из синтетического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 "Лавсан" в смеси с хлопком /</w:t>
      </w:r>
    </w:p>
    <w:p w:rsidR="00CC4CF9" w:rsidRPr="00061AB7" w:rsidRDefault="00CC4CF9" w:rsidP="003463F3">
      <w:pPr>
        <w:pStyle w:val="ConsPlusCell"/>
        <w:jc w:val="both"/>
      </w:pPr>
      <w:r w:rsidRPr="00061AB7">
        <w:t>83 8782     8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8800     4     Ткани готовые из химических (штапельных)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волокон 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83 8840     2     Ткани технические из искусственного волокна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искусственными и синтетическими нитями /</w:t>
      </w:r>
    </w:p>
    <w:p w:rsidR="00CC4CF9" w:rsidRPr="00061AB7" w:rsidRDefault="00CC4CF9" w:rsidP="003463F3">
      <w:pPr>
        <w:pStyle w:val="ConsPlusCell"/>
        <w:jc w:val="both"/>
      </w:pPr>
      <w:r w:rsidRPr="00061AB7">
        <w:t>83 8842     3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8860     1     Ткани штапельные технические из синтетических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волокон /</w:t>
      </w:r>
    </w:p>
    <w:p w:rsidR="00CC4CF9" w:rsidRPr="00061AB7" w:rsidRDefault="00CC4CF9" w:rsidP="003463F3">
      <w:pPr>
        <w:pStyle w:val="ConsPlusCell"/>
        <w:jc w:val="both"/>
      </w:pPr>
      <w:r w:rsidRPr="00061AB7">
        <w:t>83 8862     2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8870     6     Ткани технические из синтетических волокон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смеси с искусственными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83 8872     7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8880     0     Ткани технические из синтетических волокон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смеси с хлопком /</w:t>
      </w:r>
    </w:p>
    <w:p w:rsidR="00CC4CF9" w:rsidRPr="00061AB7" w:rsidRDefault="00CC4CF9" w:rsidP="003463F3">
      <w:pPr>
        <w:pStyle w:val="ConsPlusCell"/>
        <w:jc w:val="both"/>
      </w:pPr>
      <w:r w:rsidRPr="00061AB7">
        <w:t>83 8882     1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8890     5     Ткани готовые технические из разных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волокон и нитей /</w:t>
      </w:r>
    </w:p>
    <w:p w:rsidR="00CC4CF9" w:rsidRPr="00061AB7" w:rsidRDefault="00CC4CF9" w:rsidP="003463F3">
      <w:pPr>
        <w:pStyle w:val="ConsPlusCell"/>
        <w:jc w:val="both"/>
      </w:pPr>
      <w:r w:rsidRPr="00061AB7">
        <w:t>83 8892     6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8900     8     Изделия штучные из химических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>83 8930     1     Изделия штучные из искусственных волокон /</w:t>
      </w:r>
    </w:p>
    <w:p w:rsidR="00CC4CF9" w:rsidRPr="00061AB7" w:rsidRDefault="00CC4CF9" w:rsidP="003463F3">
      <w:pPr>
        <w:pStyle w:val="ConsPlusCell"/>
        <w:jc w:val="both"/>
      </w:pPr>
      <w:r w:rsidRPr="00061AB7">
        <w:t>83 8932     2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8933     8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8940     6     Изделия штучные из искусственных волокон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искусственными и синтетическими нитями /</w:t>
      </w:r>
    </w:p>
    <w:p w:rsidR="00CC4CF9" w:rsidRPr="00061AB7" w:rsidRDefault="00CC4CF9" w:rsidP="003463F3">
      <w:pPr>
        <w:pStyle w:val="ConsPlusCell"/>
        <w:jc w:val="both"/>
      </w:pPr>
      <w:r w:rsidRPr="00061AB7">
        <w:t>83 8943     2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8950     0     Изделия штучные из искусственных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синтетических волокон с искусственными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синтетическими нитями /</w:t>
      </w:r>
    </w:p>
    <w:p w:rsidR="00CC4CF9" w:rsidRPr="00061AB7" w:rsidRDefault="00CC4CF9" w:rsidP="003463F3">
      <w:pPr>
        <w:pStyle w:val="ConsPlusCell"/>
        <w:jc w:val="both"/>
      </w:pPr>
      <w:r w:rsidRPr="00061AB7">
        <w:t>83 8953     7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8960     5     Изделия штучные из синтетических волокон /</w:t>
      </w:r>
    </w:p>
    <w:p w:rsidR="00CC4CF9" w:rsidRPr="00061AB7" w:rsidRDefault="00CC4CF9" w:rsidP="003463F3">
      <w:pPr>
        <w:pStyle w:val="ConsPlusCell"/>
        <w:jc w:val="both"/>
      </w:pPr>
      <w:r w:rsidRPr="00061AB7">
        <w:t>83 8963     1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8970     3     Изделия штучные из синтетических волокон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смеси с искусственными волокнами /</w:t>
      </w:r>
    </w:p>
    <w:p w:rsidR="00CC4CF9" w:rsidRPr="00061AB7" w:rsidRDefault="00CC4CF9" w:rsidP="003463F3">
      <w:pPr>
        <w:pStyle w:val="ConsPlusCell"/>
        <w:jc w:val="both"/>
      </w:pPr>
      <w:r w:rsidRPr="00061AB7">
        <w:t>83 8972     0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8973     6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8980     4     Изделия штучные из искусственных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синтетических волокон в смеси с хлопком /</w:t>
      </w:r>
    </w:p>
    <w:p w:rsidR="00CC4CF9" w:rsidRPr="00061AB7" w:rsidRDefault="00CC4CF9" w:rsidP="003463F3">
      <w:pPr>
        <w:pStyle w:val="ConsPlusCell"/>
        <w:jc w:val="both"/>
      </w:pPr>
      <w:r w:rsidRPr="00061AB7">
        <w:t>83 8982     5     - гладьевые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8983     0     - жаккардовые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8990     9     Изделия штучные из химических волокон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  Изменением   N  95/2014  ОКП,  утв.  Приказом Росстандарта</w:t>
      </w:r>
    </w:p>
    <w:p w:rsidR="00CC4CF9" w:rsidRPr="00061AB7" w:rsidRDefault="00CC4CF9" w:rsidP="003463F3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83 9000     8     Материалы нетканые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83 9010     2     Материалы нетканые типа тканей *</w:t>
      </w:r>
    </w:p>
    <w:p w:rsidR="00CC4CF9" w:rsidRPr="00061AB7" w:rsidRDefault="00CC4CF9" w:rsidP="003463F3">
      <w:pPr>
        <w:pStyle w:val="ConsPlusCell"/>
        <w:jc w:val="both"/>
      </w:pPr>
      <w:r w:rsidRPr="00061AB7">
        <w:t>83 9017     0     Мех искусственный нетканый *</w:t>
      </w:r>
    </w:p>
    <w:p w:rsidR="00CC4CF9" w:rsidRPr="00061AB7" w:rsidRDefault="00CC4CF9" w:rsidP="003463F3">
      <w:pPr>
        <w:pStyle w:val="ConsPlusCell"/>
        <w:jc w:val="both"/>
      </w:pPr>
      <w:r w:rsidRPr="00061AB7">
        <w:t>83 9100     1     Полотна нетканые бытовые одежные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9102     2     Полотна махровые (без полотенец) *</w:t>
      </w:r>
    </w:p>
    <w:p w:rsidR="00CC4CF9" w:rsidRPr="00061AB7" w:rsidRDefault="00CC4CF9" w:rsidP="003463F3">
      <w:pPr>
        <w:pStyle w:val="ConsPlusCell"/>
        <w:jc w:val="both"/>
      </w:pPr>
      <w:r w:rsidRPr="00061AB7">
        <w:t>83 9110     6     Полотна нетканые одежные бытовые типа тканей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хлопчатобумажных /</w:t>
      </w:r>
    </w:p>
    <w:p w:rsidR="00CC4CF9" w:rsidRPr="00061AB7" w:rsidRDefault="00CC4CF9" w:rsidP="003463F3">
      <w:pPr>
        <w:pStyle w:val="ConsPlusCell"/>
        <w:jc w:val="both"/>
      </w:pPr>
      <w:r w:rsidRPr="00061AB7">
        <w:t>83 9111     1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9112     7     - отбеленные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9113     2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9114     8     - пестротканые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9115     3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9130     5     Полотна нетканые одежные бытовые типа тканей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льняных /</w:t>
      </w:r>
    </w:p>
    <w:p w:rsidR="00CC4CF9" w:rsidRPr="00061AB7" w:rsidRDefault="00CC4CF9" w:rsidP="003463F3">
      <w:pPr>
        <w:pStyle w:val="ConsPlusCell"/>
        <w:jc w:val="both"/>
      </w:pPr>
      <w:r w:rsidRPr="00061AB7">
        <w:t>83 9131     0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9132     6     - отбеленные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9133     1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9134     7     - пестротканые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9135     2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9150     4     Полотна нетканые одежные бытовые типа тканей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шерстяных /</w:t>
      </w:r>
    </w:p>
    <w:p w:rsidR="00CC4CF9" w:rsidRPr="00061AB7" w:rsidRDefault="00CC4CF9" w:rsidP="003463F3">
      <w:pPr>
        <w:pStyle w:val="ConsPlusCell"/>
        <w:jc w:val="both"/>
      </w:pPr>
      <w:r w:rsidRPr="00061AB7">
        <w:t>83 9151     9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9152     5     - отбеленные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9153     0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9154     6     - пестротканые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9155     1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9170     3     Полотна нетканые одежные бытового типа тканей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шелковых /</w:t>
      </w:r>
    </w:p>
    <w:p w:rsidR="00CC4CF9" w:rsidRPr="00061AB7" w:rsidRDefault="00CC4CF9" w:rsidP="003463F3">
      <w:pPr>
        <w:pStyle w:val="ConsPlusCell"/>
        <w:jc w:val="both"/>
      </w:pPr>
      <w:r w:rsidRPr="00061AB7">
        <w:t>83 9171     9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9172     4     - отбеленные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9173     6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9174     5     - пестротканые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9175     0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9200     5     Полотна нетканые бытовые прочие (без  бытовых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одежных)</w:t>
      </w:r>
    </w:p>
    <w:p w:rsidR="00CC4CF9" w:rsidRPr="00061AB7" w:rsidRDefault="00CC4CF9" w:rsidP="003463F3">
      <w:pPr>
        <w:pStyle w:val="ConsPlusCell"/>
        <w:jc w:val="both"/>
      </w:pPr>
      <w:r w:rsidRPr="00061AB7">
        <w:t>83 9210     1     Полотна нетканые бытовые прочие (без бытовых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одежных) типа тканей хлопчатобумажных /</w:t>
      </w:r>
    </w:p>
    <w:p w:rsidR="00CC4CF9" w:rsidRPr="00061AB7" w:rsidRDefault="00CC4CF9" w:rsidP="003463F3">
      <w:pPr>
        <w:pStyle w:val="ConsPlusCell"/>
        <w:jc w:val="both"/>
      </w:pPr>
      <w:r w:rsidRPr="00061AB7">
        <w:t>83 9211     5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9212     0     - отбеленные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9213     6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9214     1     - пестротканые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9215     7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9230     9     Полотна нетканые бытовые прочие (без бытовых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одежных) типа тканей льняных /</w:t>
      </w:r>
    </w:p>
    <w:p w:rsidR="00CC4CF9" w:rsidRPr="00061AB7" w:rsidRDefault="00CC4CF9" w:rsidP="003463F3">
      <w:pPr>
        <w:pStyle w:val="ConsPlusCell"/>
        <w:jc w:val="both"/>
      </w:pPr>
      <w:r w:rsidRPr="00061AB7">
        <w:t>83 9231     4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9232     9     - отбеленные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9233     5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9234     0     - пестротканые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9235     6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9250     8     Полотна нетканые бытовые прочие (без бытовых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одежных) типа тканей шерстяных /</w:t>
      </w:r>
    </w:p>
    <w:p w:rsidR="00CC4CF9" w:rsidRPr="00061AB7" w:rsidRDefault="00CC4CF9" w:rsidP="003463F3">
      <w:pPr>
        <w:pStyle w:val="ConsPlusCell"/>
        <w:jc w:val="both"/>
      </w:pPr>
      <w:r w:rsidRPr="00061AB7">
        <w:t>83 9251     3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9252     9     - отбеленные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9253     4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9254     6     - пестротканые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9255     5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9270     7     Полотна нетканые бытовые прочие (без бытовых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одежных) типа тканей шелковых /</w:t>
      </w:r>
    </w:p>
    <w:p w:rsidR="00CC4CF9" w:rsidRPr="00061AB7" w:rsidRDefault="00CC4CF9" w:rsidP="003463F3">
      <w:pPr>
        <w:pStyle w:val="ConsPlusCell"/>
        <w:jc w:val="both"/>
      </w:pPr>
      <w:r w:rsidRPr="00061AB7">
        <w:t>83 9271     2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9272     8     - отбеленные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9273     3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9274     9     - пестротканые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9275     4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9400     2     Полотна нетканые одеяльные,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мебельно-декоративные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9410     7     Полотна нетканые одеяльные,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мебельно-декоративные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типа тканей хлопчатобумажных /</w:t>
      </w:r>
    </w:p>
    <w:p w:rsidR="00CC4CF9" w:rsidRPr="00061AB7" w:rsidRDefault="00CC4CF9" w:rsidP="003463F3">
      <w:pPr>
        <w:pStyle w:val="ConsPlusCell"/>
        <w:jc w:val="both"/>
      </w:pPr>
      <w:r w:rsidRPr="00061AB7">
        <w:t>83 9411     2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9412     8     - отбеленные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9413     3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9414     9     - пестротканые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9415     4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9430     6     Полотна нетканые одеяльные,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мебельно-декоративные типа тканей льняных /</w:t>
      </w:r>
    </w:p>
    <w:p w:rsidR="00CC4CF9" w:rsidRPr="00061AB7" w:rsidRDefault="00CC4CF9" w:rsidP="003463F3">
      <w:pPr>
        <w:pStyle w:val="ConsPlusCell"/>
        <w:jc w:val="both"/>
      </w:pPr>
      <w:r w:rsidRPr="00061AB7">
        <w:t>83 9431     1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9432     7     - отбеленные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9434     8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9435     3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9450     5     Полотна нетканые одеяльные,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мебельно-декоративные типа тканей шерстяных /</w:t>
      </w:r>
    </w:p>
    <w:p w:rsidR="00CC4CF9" w:rsidRPr="00061AB7" w:rsidRDefault="00CC4CF9" w:rsidP="003463F3">
      <w:pPr>
        <w:pStyle w:val="ConsPlusCell"/>
        <w:jc w:val="both"/>
      </w:pPr>
      <w:r w:rsidRPr="00061AB7">
        <w:t>83 9451     0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9452     6     - отбеленные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9453     1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9454     7     - пестротканые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9455     2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9470     4     Полотна нетканые одеяльные,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мебельно-декоративные типа тканей шелковых /</w:t>
      </w:r>
    </w:p>
    <w:p w:rsidR="00CC4CF9" w:rsidRPr="00061AB7" w:rsidRDefault="00CC4CF9" w:rsidP="003463F3">
      <w:pPr>
        <w:pStyle w:val="ConsPlusCell"/>
        <w:jc w:val="both"/>
      </w:pPr>
      <w:r w:rsidRPr="00061AB7">
        <w:t>83 9471     8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9472     5     - отбеленные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9473     0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9474     6     - пестротканые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9475     1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9490     3     Полотна нетканые одеяльные,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мебельно-декоративные типа тканей из отходов /</w:t>
      </w:r>
    </w:p>
    <w:p w:rsidR="00CC4CF9" w:rsidRPr="00061AB7" w:rsidRDefault="00CC4CF9" w:rsidP="003463F3">
      <w:pPr>
        <w:pStyle w:val="ConsPlusCell"/>
        <w:jc w:val="both"/>
      </w:pPr>
      <w:r w:rsidRPr="00061AB7">
        <w:t>83 9491     9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9500     6     Полотна нетканые обувные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9510     0     Полотна нетканые обувные типа тканей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хлопчатобумажных /</w:t>
      </w:r>
    </w:p>
    <w:p w:rsidR="00CC4CF9" w:rsidRPr="00061AB7" w:rsidRDefault="00CC4CF9" w:rsidP="003463F3">
      <w:pPr>
        <w:pStyle w:val="ConsPlusCell"/>
        <w:jc w:val="both"/>
      </w:pPr>
      <w:r w:rsidRPr="00061AB7">
        <w:t>83 9511     6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9512     1     - отбеленные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9513     7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9514     2     - пестротканые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9515     8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9530     0     Полотна нетканые обувные типа тканей льняных /</w:t>
      </w:r>
    </w:p>
    <w:p w:rsidR="00CC4CF9" w:rsidRPr="00061AB7" w:rsidRDefault="00CC4CF9" w:rsidP="003463F3">
      <w:pPr>
        <w:pStyle w:val="ConsPlusCell"/>
        <w:jc w:val="both"/>
      </w:pPr>
      <w:r w:rsidRPr="00061AB7">
        <w:t>83 9531     5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9532     0     - отбеленные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9533     6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9534     1     - пестротканые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9535     7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9550     9     Полотна нетканые обувные типа тканей шерстяных /</w:t>
      </w:r>
    </w:p>
    <w:p w:rsidR="00CC4CF9" w:rsidRPr="00061AB7" w:rsidRDefault="00CC4CF9" w:rsidP="003463F3">
      <w:pPr>
        <w:pStyle w:val="ConsPlusCell"/>
        <w:jc w:val="both"/>
      </w:pPr>
      <w:r w:rsidRPr="00061AB7">
        <w:t>83 9551     4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9552     8     - отбеленные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9553     5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9554     0     - пестротканые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9555     6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9570     8     Полотна нетканые обувные типа тканей шелковых /</w:t>
      </w:r>
    </w:p>
    <w:p w:rsidR="00CC4CF9" w:rsidRPr="00061AB7" w:rsidRDefault="00CC4CF9" w:rsidP="003463F3">
      <w:pPr>
        <w:pStyle w:val="ConsPlusCell"/>
        <w:jc w:val="both"/>
      </w:pPr>
      <w:r w:rsidRPr="00061AB7">
        <w:t>83 9571     3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9572     9     - отбеленные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9573     4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9574     5     - пестротканые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9575     5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9590     7     Полотна нетканые обувные типа тканей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отходов /</w:t>
      </w:r>
    </w:p>
    <w:p w:rsidR="00CC4CF9" w:rsidRPr="00061AB7" w:rsidRDefault="00CC4CF9" w:rsidP="003463F3">
      <w:pPr>
        <w:pStyle w:val="ConsPlusCell"/>
        <w:jc w:val="both"/>
      </w:pPr>
      <w:r w:rsidRPr="00061AB7">
        <w:t>83 9591     2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9600     7     Полотна нетканые обтирочные, тарные, паковочные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9610     4     Полотна нетканые обтирочные, тарные,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паковочные типа тканей хлопчатобумажных /</w:t>
      </w:r>
    </w:p>
    <w:p w:rsidR="00CC4CF9" w:rsidRPr="00061AB7" w:rsidRDefault="00CC4CF9" w:rsidP="003463F3">
      <w:pPr>
        <w:pStyle w:val="ConsPlusCell"/>
        <w:jc w:val="both"/>
      </w:pPr>
      <w:r w:rsidRPr="00061AB7">
        <w:t>83 9611     0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9670     1     Полотна нетканые обтирочные, тарные,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паковочные типа тканей шелковых /</w:t>
      </w:r>
    </w:p>
    <w:p w:rsidR="00CC4CF9" w:rsidRPr="00061AB7" w:rsidRDefault="00CC4CF9" w:rsidP="003463F3">
      <w:pPr>
        <w:pStyle w:val="ConsPlusCell"/>
        <w:jc w:val="both"/>
      </w:pPr>
      <w:r w:rsidRPr="00061AB7">
        <w:t>83 9671     7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9700     3     Полотна нетканые 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83 9710     8     Полотна нетканые технические типа тканей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хлопчатобумажных /</w:t>
      </w:r>
    </w:p>
    <w:p w:rsidR="00CC4CF9" w:rsidRPr="00061AB7" w:rsidRDefault="00CC4CF9" w:rsidP="003463F3">
      <w:pPr>
        <w:pStyle w:val="ConsPlusCell"/>
        <w:jc w:val="both"/>
      </w:pPr>
      <w:r w:rsidRPr="00061AB7">
        <w:t>83 9711     3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9712     9     - отбеленные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9713     4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9714     8     - пестротканые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9715     5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9730     7     Полотна нетканые технические типа тканей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льняных /</w:t>
      </w:r>
    </w:p>
    <w:p w:rsidR="00CC4CF9" w:rsidRPr="00061AB7" w:rsidRDefault="00CC4CF9" w:rsidP="003463F3">
      <w:pPr>
        <w:pStyle w:val="ConsPlusCell"/>
        <w:jc w:val="both"/>
      </w:pPr>
      <w:r w:rsidRPr="00061AB7">
        <w:t>83 9731     2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9732     8     - отбеленные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9733     3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9734     9     - пестротканые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9735     4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9750     6     Полотна нетканые технические типа тканей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шерстяных /</w:t>
      </w:r>
    </w:p>
    <w:p w:rsidR="00CC4CF9" w:rsidRPr="00061AB7" w:rsidRDefault="00CC4CF9" w:rsidP="003463F3">
      <w:pPr>
        <w:pStyle w:val="ConsPlusCell"/>
        <w:jc w:val="both"/>
      </w:pPr>
      <w:r w:rsidRPr="00061AB7">
        <w:t>83 9751     1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9752     7     - отбеленные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9753     2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9754     8     - пестротканые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9755     3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9770     5     Полотна нетканые технические типа тканей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шелковых /</w:t>
      </w:r>
    </w:p>
    <w:p w:rsidR="00CC4CF9" w:rsidRPr="00061AB7" w:rsidRDefault="00CC4CF9" w:rsidP="003463F3">
      <w:pPr>
        <w:pStyle w:val="ConsPlusCell"/>
        <w:jc w:val="both"/>
      </w:pPr>
      <w:r w:rsidRPr="00061AB7">
        <w:t>83 9771     0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9772     6     - отбеленные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9773     1     - набивные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9774     7     - пестротканые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9775     2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9790     4     Полотна нетканые технические типа тканей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отходов /</w:t>
      </w:r>
    </w:p>
    <w:p w:rsidR="00CC4CF9" w:rsidRPr="00061AB7" w:rsidRDefault="00CC4CF9" w:rsidP="003463F3">
      <w:pPr>
        <w:pStyle w:val="ConsPlusCell"/>
        <w:jc w:val="both"/>
      </w:pPr>
      <w:r w:rsidRPr="00061AB7">
        <w:t>83 9791     7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9800     7     Вата листовая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83 9830     0     Вата листовая льняная /</w:t>
      </w:r>
    </w:p>
    <w:p w:rsidR="00CC4CF9" w:rsidRPr="00061AB7" w:rsidRDefault="00CC4CF9" w:rsidP="003463F3">
      <w:pPr>
        <w:pStyle w:val="ConsPlusCell"/>
        <w:jc w:val="both"/>
      </w:pPr>
      <w:r w:rsidRPr="00061AB7">
        <w:t>83 9831     6     - суровая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83 9900     0     Ватины нетканые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9910     5     Ватины нетканые хлопчатобумажные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83 9911     0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9930     4     Ватины нетканые льняные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83 9931     0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9950     3     Ватины нетканые шерстяные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83 9951     9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9955     0     - гладкокрашеные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83 9970     2     Ватины нетканые шелковые /</w:t>
      </w:r>
    </w:p>
    <w:p w:rsidR="00CC4CF9" w:rsidRPr="00061AB7" w:rsidRDefault="00CC4CF9" w:rsidP="003463F3">
      <w:pPr>
        <w:pStyle w:val="ConsPlusCell"/>
        <w:jc w:val="both"/>
      </w:pPr>
      <w:r w:rsidRPr="00061AB7">
        <w:t>83 9971     8     - суровые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83 9980     7     Ватины из химических волокон нетканые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83 9984     9     - пестротканые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84 0000     5     ПРОДУКЦИЯ ТРИКОТАЖНОЙ ПРОМЫШЛЕННОСТИ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84 0110     3     Трикотаж бельевой и верхний *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84 1000     8     Изделия бельевые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84 1016     5     Изделия бельевые из искусственных нитей *</w:t>
      </w:r>
    </w:p>
    <w:p w:rsidR="00CC4CF9" w:rsidRPr="00061AB7" w:rsidRDefault="00CC4CF9" w:rsidP="003463F3">
      <w:pPr>
        <w:pStyle w:val="ConsPlusCell"/>
        <w:jc w:val="both"/>
      </w:pPr>
      <w:r w:rsidRPr="00061AB7">
        <w:t>84 1018     6     Изделия бельевые из синтетических нитей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пряжи *</w:t>
      </w:r>
    </w:p>
    <w:p w:rsidR="00CC4CF9" w:rsidRPr="00061AB7" w:rsidRDefault="00CC4CF9" w:rsidP="003463F3">
      <w:pPr>
        <w:pStyle w:val="ConsPlusCell"/>
        <w:jc w:val="both"/>
      </w:pPr>
      <w:r w:rsidRPr="00061AB7">
        <w:t>84 1022     8     Изделия бельевые из синтетической объемной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пряжи *</w:t>
      </w:r>
    </w:p>
    <w:p w:rsidR="00CC4CF9" w:rsidRPr="00061AB7" w:rsidRDefault="00CC4CF9" w:rsidP="003463F3">
      <w:pPr>
        <w:pStyle w:val="ConsPlusCell"/>
        <w:jc w:val="both"/>
      </w:pPr>
      <w:r w:rsidRPr="00061AB7">
        <w:t>84 1032     2     Изделия бельевые мужские *</w:t>
      </w:r>
    </w:p>
    <w:p w:rsidR="00CC4CF9" w:rsidRPr="00061AB7" w:rsidRDefault="00CC4CF9" w:rsidP="003463F3">
      <w:pPr>
        <w:pStyle w:val="ConsPlusCell"/>
        <w:jc w:val="both"/>
      </w:pPr>
      <w:r w:rsidRPr="00061AB7">
        <w:t>84 1033     8     Изделия бельевые мужские из хлопчатобумажной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пряжи *</w:t>
      </w:r>
    </w:p>
    <w:p w:rsidR="00CC4CF9" w:rsidRPr="00061AB7" w:rsidRDefault="00CC4CF9" w:rsidP="003463F3">
      <w:pPr>
        <w:pStyle w:val="ConsPlusCell"/>
        <w:jc w:val="both"/>
      </w:pPr>
      <w:r w:rsidRPr="00061AB7">
        <w:t>84 1039     0     Изделия бельевые мужские из начесного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полотна *</w:t>
      </w:r>
    </w:p>
    <w:p w:rsidR="00CC4CF9" w:rsidRPr="00061AB7" w:rsidRDefault="00CC4CF9" w:rsidP="003463F3">
      <w:pPr>
        <w:pStyle w:val="ConsPlusCell"/>
        <w:jc w:val="both"/>
      </w:pPr>
      <w:r w:rsidRPr="00061AB7">
        <w:t>84 1043     2     Изделия бельевые женские *</w:t>
      </w:r>
    </w:p>
    <w:p w:rsidR="00CC4CF9" w:rsidRPr="00061AB7" w:rsidRDefault="00CC4CF9" w:rsidP="003463F3">
      <w:pPr>
        <w:pStyle w:val="ConsPlusCell"/>
        <w:jc w:val="both"/>
      </w:pPr>
      <w:r w:rsidRPr="00061AB7">
        <w:t>84 1044     8     Изделия бельевые женские из хлопчатобумажной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пряжи *</w:t>
      </w:r>
    </w:p>
    <w:p w:rsidR="00CC4CF9" w:rsidRPr="00061AB7" w:rsidRDefault="00CC4CF9" w:rsidP="003463F3">
      <w:pPr>
        <w:pStyle w:val="ConsPlusCell"/>
        <w:jc w:val="both"/>
      </w:pPr>
      <w:r w:rsidRPr="00061AB7">
        <w:t>84 1049     5     Изделия бельевые женские из начесного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полотна *</w:t>
      </w:r>
    </w:p>
    <w:p w:rsidR="00CC4CF9" w:rsidRPr="00061AB7" w:rsidRDefault="00CC4CF9" w:rsidP="003463F3">
      <w:pPr>
        <w:pStyle w:val="ConsPlusCell"/>
        <w:jc w:val="both"/>
      </w:pPr>
      <w:r w:rsidRPr="00061AB7">
        <w:t>84 1053     7     Изделия бельевые детские *</w:t>
      </w:r>
    </w:p>
    <w:p w:rsidR="00CC4CF9" w:rsidRPr="00061AB7" w:rsidRDefault="00CC4CF9" w:rsidP="003463F3">
      <w:pPr>
        <w:pStyle w:val="ConsPlusCell"/>
        <w:jc w:val="both"/>
      </w:pPr>
      <w:r w:rsidRPr="00061AB7">
        <w:t>84 1054     2     Изделия бельевые детские из хлопчатобумажной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пряжи *</w:t>
      </w:r>
    </w:p>
    <w:p w:rsidR="00CC4CF9" w:rsidRPr="00061AB7" w:rsidRDefault="00CC4CF9" w:rsidP="003463F3">
      <w:pPr>
        <w:pStyle w:val="ConsPlusCell"/>
        <w:jc w:val="both"/>
      </w:pPr>
      <w:r w:rsidRPr="00061AB7">
        <w:t>84 1056     3     Изделия бельевые детские из начесного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полотна *</w:t>
      </w:r>
    </w:p>
    <w:p w:rsidR="00CC4CF9" w:rsidRPr="00061AB7" w:rsidRDefault="00CC4CF9" w:rsidP="003463F3">
      <w:pPr>
        <w:pStyle w:val="ConsPlusCell"/>
        <w:jc w:val="both"/>
      </w:pPr>
      <w:r w:rsidRPr="00061AB7">
        <w:t>84 1059     9     Изделия бельевые для детей ясельного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возраста *</w:t>
      </w:r>
    </w:p>
    <w:p w:rsidR="00CC4CF9" w:rsidRPr="00061AB7" w:rsidRDefault="00CC4CF9" w:rsidP="003463F3">
      <w:pPr>
        <w:pStyle w:val="ConsPlusCell"/>
        <w:jc w:val="both"/>
      </w:pPr>
      <w:r w:rsidRPr="00061AB7">
        <w:t>84 1061     0     Изделия бельевые спортивные для взрослых *</w:t>
      </w:r>
    </w:p>
    <w:p w:rsidR="00CC4CF9" w:rsidRPr="00061AB7" w:rsidRDefault="00CC4CF9" w:rsidP="003463F3">
      <w:pPr>
        <w:pStyle w:val="ConsPlusCell"/>
        <w:jc w:val="both"/>
      </w:pPr>
      <w:r w:rsidRPr="00061AB7">
        <w:t>84 1072     0     Изделия бельевые из отходов (пошитые в цехах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ширпотреба) *</w:t>
      </w:r>
    </w:p>
    <w:p w:rsidR="00CC4CF9" w:rsidRPr="00061AB7" w:rsidRDefault="00CC4CF9" w:rsidP="003463F3">
      <w:pPr>
        <w:pStyle w:val="ConsPlusCell"/>
        <w:jc w:val="both"/>
      </w:pPr>
      <w:r w:rsidRPr="00061AB7">
        <w:t>84 1073     6     Изделия бельевые, пошитые на швейных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предприятиях *</w:t>
      </w:r>
    </w:p>
    <w:p w:rsidR="00CC4CF9" w:rsidRPr="00061AB7" w:rsidRDefault="00CC4CF9" w:rsidP="003463F3">
      <w:pPr>
        <w:pStyle w:val="ConsPlusCell"/>
        <w:jc w:val="both"/>
      </w:pPr>
      <w:r w:rsidRPr="00061AB7">
        <w:t>84 1081     0     Трикотаж бельевой из хлопчатобумажной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смесовой пряжи *</w:t>
      </w:r>
    </w:p>
    <w:p w:rsidR="00CC4CF9" w:rsidRPr="00061AB7" w:rsidRDefault="00CC4CF9" w:rsidP="003463F3">
      <w:pPr>
        <w:pStyle w:val="ConsPlusCell"/>
        <w:jc w:val="both"/>
      </w:pPr>
      <w:r w:rsidRPr="00061AB7">
        <w:t>84 1082     5     Трикотаж из хлопчатобумажной и смесовой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детей *</w:t>
      </w:r>
    </w:p>
    <w:p w:rsidR="00CC4CF9" w:rsidRPr="00061AB7" w:rsidRDefault="00CC4CF9" w:rsidP="003463F3">
      <w:pPr>
        <w:pStyle w:val="ConsPlusCell"/>
        <w:jc w:val="both"/>
      </w:pPr>
      <w:r w:rsidRPr="00061AB7">
        <w:t>84 1100     1     Изделия бельевые из хлопчатобумажной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>84 1110     6     Изделия бельевые из хлопчатобумажной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1111     1     Кальсоны</w:t>
      </w:r>
    </w:p>
    <w:p w:rsidR="00CC4CF9" w:rsidRPr="00061AB7" w:rsidRDefault="00CC4CF9" w:rsidP="003463F3">
      <w:pPr>
        <w:pStyle w:val="ConsPlusCell"/>
        <w:jc w:val="both"/>
      </w:pPr>
      <w:r w:rsidRPr="00061AB7">
        <w:t>84 1112     7     Трусы</w:t>
      </w:r>
    </w:p>
    <w:p w:rsidR="00CC4CF9" w:rsidRPr="00061AB7" w:rsidRDefault="00CC4CF9" w:rsidP="003463F3">
      <w:pPr>
        <w:pStyle w:val="ConsPlusCell"/>
        <w:jc w:val="both"/>
      </w:pPr>
      <w:r w:rsidRPr="00061AB7">
        <w:t>84 1113     2     Фуфайки</w:t>
      </w:r>
    </w:p>
    <w:p w:rsidR="00CC4CF9" w:rsidRPr="00061AB7" w:rsidRDefault="00CC4CF9" w:rsidP="003463F3">
      <w:pPr>
        <w:pStyle w:val="ConsPlusCell"/>
        <w:jc w:val="both"/>
      </w:pPr>
      <w:r w:rsidRPr="00061AB7">
        <w:t>84 1114     8     Сорочки</w:t>
      </w:r>
    </w:p>
    <w:p w:rsidR="00CC4CF9" w:rsidRPr="00061AB7" w:rsidRDefault="00CC4CF9" w:rsidP="003463F3">
      <w:pPr>
        <w:pStyle w:val="ConsPlusCell"/>
        <w:jc w:val="both"/>
      </w:pPr>
      <w:r w:rsidRPr="00061AB7">
        <w:t>84 1116     9     Пижамы</w:t>
      </w:r>
    </w:p>
    <w:p w:rsidR="00CC4CF9" w:rsidRPr="00061AB7" w:rsidRDefault="00CC4CF9" w:rsidP="003463F3">
      <w:pPr>
        <w:pStyle w:val="ConsPlusCell"/>
        <w:jc w:val="both"/>
      </w:pPr>
      <w:r w:rsidRPr="00061AB7">
        <w:t>84 1118     1     Гарнитуры</w:t>
      </w:r>
    </w:p>
    <w:p w:rsidR="00CC4CF9" w:rsidRPr="00061AB7" w:rsidRDefault="00CC4CF9" w:rsidP="003463F3">
      <w:pPr>
        <w:pStyle w:val="ConsPlusCell"/>
        <w:jc w:val="both"/>
      </w:pPr>
      <w:r w:rsidRPr="00061AB7">
        <w:t>84 1120     0     Изделия бельевые из хлопчатобумажной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1122     1     Панталоны</w:t>
      </w:r>
    </w:p>
    <w:p w:rsidR="00CC4CF9" w:rsidRPr="00061AB7" w:rsidRDefault="00CC4CF9" w:rsidP="003463F3">
      <w:pPr>
        <w:pStyle w:val="ConsPlusCell"/>
        <w:jc w:val="both"/>
      </w:pPr>
      <w:r w:rsidRPr="00061AB7">
        <w:t>84 1124     2     Сорочки (без ночных)</w:t>
      </w:r>
    </w:p>
    <w:p w:rsidR="00CC4CF9" w:rsidRPr="00061AB7" w:rsidRDefault="00CC4CF9" w:rsidP="003463F3">
      <w:pPr>
        <w:pStyle w:val="ConsPlusCell"/>
        <w:jc w:val="both"/>
      </w:pPr>
      <w:r w:rsidRPr="00061AB7">
        <w:t>84 1125     8     Сорочки ночные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1126     3     Пижамы</w:t>
      </w:r>
    </w:p>
    <w:p w:rsidR="00CC4CF9" w:rsidRPr="00061AB7" w:rsidRDefault="00CC4CF9" w:rsidP="003463F3">
      <w:pPr>
        <w:pStyle w:val="ConsPlusCell"/>
        <w:jc w:val="both"/>
      </w:pPr>
      <w:r w:rsidRPr="00061AB7">
        <w:t>84 1128     4     Гарнитуры</w:t>
      </w:r>
    </w:p>
    <w:p w:rsidR="00CC4CF9" w:rsidRPr="00061AB7" w:rsidRDefault="00CC4CF9" w:rsidP="003463F3">
      <w:pPr>
        <w:pStyle w:val="ConsPlusCell"/>
        <w:jc w:val="both"/>
      </w:pPr>
      <w:r w:rsidRPr="00061AB7">
        <w:t>84 1129     5    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84 1130     5     Изделия бельевые из хлопчатобумажной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детские (без изделий для новорожденных и детей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ясельного возраста)</w:t>
      </w:r>
    </w:p>
    <w:p w:rsidR="00CC4CF9" w:rsidRPr="00061AB7" w:rsidRDefault="00CC4CF9" w:rsidP="003463F3">
      <w:pPr>
        <w:pStyle w:val="ConsPlusCell"/>
        <w:jc w:val="both"/>
      </w:pPr>
      <w:r w:rsidRPr="00061AB7">
        <w:t>84 1131     0     Кальсоны</w:t>
      </w:r>
    </w:p>
    <w:p w:rsidR="00CC4CF9" w:rsidRPr="00061AB7" w:rsidRDefault="00CC4CF9" w:rsidP="003463F3">
      <w:pPr>
        <w:pStyle w:val="ConsPlusCell"/>
        <w:jc w:val="both"/>
      </w:pPr>
      <w:r w:rsidRPr="00061AB7">
        <w:t>84 1132     6     Панталоны</w:t>
      </w:r>
    </w:p>
    <w:p w:rsidR="00CC4CF9" w:rsidRPr="00061AB7" w:rsidRDefault="00CC4CF9" w:rsidP="003463F3">
      <w:pPr>
        <w:pStyle w:val="ConsPlusCell"/>
        <w:jc w:val="both"/>
      </w:pPr>
      <w:r w:rsidRPr="00061AB7">
        <w:t>84 1133     1     Фуфайки для мальчиков</w:t>
      </w:r>
    </w:p>
    <w:p w:rsidR="00CC4CF9" w:rsidRPr="00061AB7" w:rsidRDefault="00CC4CF9" w:rsidP="003463F3">
      <w:pPr>
        <w:pStyle w:val="ConsPlusCell"/>
        <w:jc w:val="both"/>
      </w:pPr>
      <w:r w:rsidRPr="00061AB7">
        <w:t>84 1134     7     Сорочки для мальчиков</w:t>
      </w:r>
    </w:p>
    <w:p w:rsidR="00CC4CF9" w:rsidRPr="00061AB7" w:rsidRDefault="00CC4CF9" w:rsidP="003463F3">
      <w:pPr>
        <w:pStyle w:val="ConsPlusCell"/>
        <w:jc w:val="both"/>
      </w:pPr>
      <w:r w:rsidRPr="00061AB7">
        <w:t>84 1135     2     Сорочки ночные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1136     8     Пижамы</w:t>
      </w:r>
    </w:p>
    <w:p w:rsidR="00CC4CF9" w:rsidRPr="00061AB7" w:rsidRDefault="00CC4CF9" w:rsidP="003463F3">
      <w:pPr>
        <w:pStyle w:val="ConsPlusCell"/>
        <w:jc w:val="both"/>
      </w:pPr>
      <w:r w:rsidRPr="00061AB7">
        <w:t>84 1137     3     Комбинации, сорочки (без ночных) для девочек</w:t>
      </w:r>
    </w:p>
    <w:p w:rsidR="00CC4CF9" w:rsidRPr="00061AB7" w:rsidRDefault="00CC4CF9" w:rsidP="003463F3">
      <w:pPr>
        <w:pStyle w:val="ConsPlusCell"/>
        <w:jc w:val="both"/>
      </w:pPr>
      <w:r w:rsidRPr="00061AB7">
        <w:t>84 1138     9     Гарнитуры</w:t>
      </w:r>
    </w:p>
    <w:p w:rsidR="00CC4CF9" w:rsidRPr="00061AB7" w:rsidRDefault="00CC4CF9" w:rsidP="003463F3">
      <w:pPr>
        <w:pStyle w:val="ConsPlusCell"/>
        <w:jc w:val="both"/>
      </w:pPr>
      <w:r w:rsidRPr="00061AB7">
        <w:t>84 1140     2     Изделия бельевые из хлопчатобумажной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детские (для новорожденных и детей ясельного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возраста)</w:t>
      </w:r>
    </w:p>
    <w:p w:rsidR="00CC4CF9" w:rsidRPr="00061AB7" w:rsidRDefault="00CC4CF9" w:rsidP="003463F3">
      <w:pPr>
        <w:pStyle w:val="ConsPlusCell"/>
        <w:jc w:val="both"/>
      </w:pPr>
      <w:r w:rsidRPr="00061AB7">
        <w:t>84 1141     5     Ползунки</w:t>
      </w:r>
    </w:p>
    <w:p w:rsidR="00CC4CF9" w:rsidRPr="00061AB7" w:rsidRDefault="00CC4CF9" w:rsidP="003463F3">
      <w:pPr>
        <w:pStyle w:val="ConsPlusCell"/>
        <w:jc w:val="both"/>
      </w:pPr>
      <w:r w:rsidRPr="00061AB7">
        <w:t>84 1143     6     Комбинезоны</w:t>
      </w:r>
    </w:p>
    <w:p w:rsidR="00CC4CF9" w:rsidRPr="00061AB7" w:rsidRDefault="00CC4CF9" w:rsidP="003463F3">
      <w:pPr>
        <w:pStyle w:val="ConsPlusCell"/>
        <w:jc w:val="both"/>
      </w:pPr>
      <w:r w:rsidRPr="00061AB7">
        <w:t>84 1144     1     Распашонки</w:t>
      </w:r>
    </w:p>
    <w:p w:rsidR="00CC4CF9" w:rsidRPr="00061AB7" w:rsidRDefault="00CC4CF9" w:rsidP="003463F3">
      <w:pPr>
        <w:pStyle w:val="ConsPlusCell"/>
        <w:jc w:val="both"/>
      </w:pPr>
      <w:r w:rsidRPr="00061AB7">
        <w:t>84 1145     7     Кофточки</w:t>
      </w:r>
    </w:p>
    <w:p w:rsidR="00CC4CF9" w:rsidRPr="00061AB7" w:rsidRDefault="00CC4CF9" w:rsidP="003463F3">
      <w:pPr>
        <w:pStyle w:val="ConsPlusCell"/>
        <w:jc w:val="both"/>
      </w:pPr>
      <w:r w:rsidRPr="00061AB7">
        <w:t>84 1148     3     Гарнитуры</w:t>
      </w:r>
    </w:p>
    <w:p w:rsidR="00CC4CF9" w:rsidRPr="00061AB7" w:rsidRDefault="00CC4CF9" w:rsidP="003463F3">
      <w:pPr>
        <w:pStyle w:val="ConsPlusCell"/>
        <w:jc w:val="both"/>
      </w:pPr>
      <w:r w:rsidRPr="00061AB7">
        <w:t>84 1149     9     Песочницы 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84 1150     4     Изделия бельевые из хлопчатобумажной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спортивного назначения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84 1151     6     Трусы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1152     5     Майки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1153     0     Фуфайки спортивные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1154     6     Майки мужские (в т.ч. майки-тельняшки)</w:t>
      </w:r>
    </w:p>
    <w:p w:rsidR="00CC4CF9" w:rsidRPr="00061AB7" w:rsidRDefault="00CC4CF9" w:rsidP="003463F3">
      <w:pPr>
        <w:pStyle w:val="ConsPlusCell"/>
        <w:jc w:val="both"/>
      </w:pPr>
      <w:r w:rsidRPr="00061AB7">
        <w:t>84 1155     1     Фуфайки мужские спортивные (в т.ч.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фуфайки-тельняшки, рубашки для велоспорта)</w:t>
      </w:r>
    </w:p>
    <w:p w:rsidR="00CC4CF9" w:rsidRPr="00061AB7" w:rsidRDefault="00CC4CF9" w:rsidP="003463F3">
      <w:pPr>
        <w:pStyle w:val="ConsPlusCell"/>
        <w:jc w:val="both"/>
      </w:pPr>
      <w:r w:rsidRPr="00061AB7">
        <w:t>84 1156     7     Костюмы купальные мужские (трусы-плавки)</w:t>
      </w:r>
    </w:p>
    <w:p w:rsidR="00CC4CF9" w:rsidRPr="00061AB7" w:rsidRDefault="00CC4CF9" w:rsidP="003463F3">
      <w:pPr>
        <w:pStyle w:val="ConsPlusCell"/>
        <w:jc w:val="both"/>
      </w:pPr>
      <w:r w:rsidRPr="00061AB7">
        <w:t>84 1157     2     Костюмы купальные женские (цельнокроеные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двухпредметные)</w:t>
      </w:r>
    </w:p>
    <w:p w:rsidR="00CC4CF9" w:rsidRPr="00061AB7" w:rsidRDefault="00CC4CF9" w:rsidP="003463F3">
      <w:pPr>
        <w:pStyle w:val="ConsPlusCell"/>
        <w:jc w:val="both"/>
      </w:pPr>
      <w:r w:rsidRPr="00061AB7">
        <w:t>84 1159     3     Трико, шорты женские 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84 1160     9     Изделия бельевые из хлопчатобумажной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спортивного назначения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1161     4     Трусы</w:t>
      </w:r>
    </w:p>
    <w:p w:rsidR="00CC4CF9" w:rsidRPr="00061AB7" w:rsidRDefault="00CC4CF9" w:rsidP="003463F3">
      <w:pPr>
        <w:pStyle w:val="ConsPlusCell"/>
        <w:jc w:val="both"/>
      </w:pPr>
      <w:r w:rsidRPr="00061AB7">
        <w:t>84 1162     0     Майки</w:t>
      </w:r>
    </w:p>
    <w:p w:rsidR="00CC4CF9" w:rsidRPr="00061AB7" w:rsidRDefault="00CC4CF9" w:rsidP="003463F3">
      <w:pPr>
        <w:pStyle w:val="ConsPlusCell"/>
        <w:jc w:val="both"/>
      </w:pPr>
      <w:r w:rsidRPr="00061AB7">
        <w:t>84 1163     5     Фуфайки спортивные (в т.ч. фуфайки-тельняшки)</w:t>
      </w:r>
    </w:p>
    <w:p w:rsidR="00CC4CF9" w:rsidRPr="00061AB7" w:rsidRDefault="00CC4CF9" w:rsidP="003463F3">
      <w:pPr>
        <w:pStyle w:val="ConsPlusCell"/>
        <w:jc w:val="both"/>
      </w:pPr>
      <w:r w:rsidRPr="00061AB7">
        <w:t>84 1166     1     Костюмы купальные для мальчиков (трусы-плавки)</w:t>
      </w:r>
    </w:p>
    <w:p w:rsidR="00CC4CF9" w:rsidRPr="00061AB7" w:rsidRDefault="00CC4CF9" w:rsidP="003463F3">
      <w:pPr>
        <w:pStyle w:val="ConsPlusCell"/>
        <w:jc w:val="both"/>
      </w:pPr>
      <w:r w:rsidRPr="00061AB7">
        <w:t>84 1167     7     Костюмы купальные для девочек (цельнокроеные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двухпредметные)</w:t>
      </w:r>
    </w:p>
    <w:p w:rsidR="00CC4CF9" w:rsidRPr="00061AB7" w:rsidRDefault="00CC4CF9" w:rsidP="003463F3">
      <w:pPr>
        <w:pStyle w:val="ConsPlusCell"/>
        <w:jc w:val="both"/>
      </w:pPr>
      <w:r w:rsidRPr="00061AB7">
        <w:t>84 1169     8     Трико 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84 1200     5     Изделия бельевые из чистошерстяной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>84 1210     9     Изделия бельевые из чистошерстяной пряжи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1211     5     Кальсоны</w:t>
      </w:r>
    </w:p>
    <w:p w:rsidR="00CC4CF9" w:rsidRPr="00061AB7" w:rsidRDefault="00CC4CF9" w:rsidP="003463F3">
      <w:pPr>
        <w:pStyle w:val="ConsPlusCell"/>
        <w:jc w:val="both"/>
      </w:pPr>
      <w:r w:rsidRPr="00061AB7">
        <w:t>84 1213     6     Фуфайки</w:t>
      </w:r>
    </w:p>
    <w:p w:rsidR="00CC4CF9" w:rsidRPr="00061AB7" w:rsidRDefault="00CC4CF9" w:rsidP="003463F3">
      <w:pPr>
        <w:pStyle w:val="ConsPlusCell"/>
        <w:jc w:val="both"/>
      </w:pPr>
      <w:r w:rsidRPr="00061AB7">
        <w:t>84 1214     1     Сорочки</w:t>
      </w:r>
    </w:p>
    <w:p w:rsidR="00CC4CF9" w:rsidRPr="00061AB7" w:rsidRDefault="00CC4CF9" w:rsidP="003463F3">
      <w:pPr>
        <w:pStyle w:val="ConsPlusCell"/>
        <w:jc w:val="both"/>
      </w:pPr>
      <w:r w:rsidRPr="00061AB7">
        <w:t>84 1220     4     Изделия бельевые из чистошерстяной пряжи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1222     5     Панталоны</w:t>
      </w:r>
    </w:p>
    <w:p w:rsidR="00CC4CF9" w:rsidRPr="00061AB7" w:rsidRDefault="00CC4CF9" w:rsidP="003463F3">
      <w:pPr>
        <w:pStyle w:val="ConsPlusCell"/>
        <w:jc w:val="both"/>
      </w:pPr>
      <w:r w:rsidRPr="00061AB7">
        <w:t>84 1224     6     Сорочки</w:t>
      </w:r>
    </w:p>
    <w:p w:rsidR="00CC4CF9" w:rsidRPr="00061AB7" w:rsidRDefault="00CC4CF9" w:rsidP="003463F3">
      <w:pPr>
        <w:pStyle w:val="ConsPlusCell"/>
        <w:jc w:val="both"/>
      </w:pPr>
      <w:r w:rsidRPr="00061AB7">
        <w:t>84 1230     9     Изделия бельевые из чистошерстяной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детские (без изделий для новорожденных и детей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ясельного возраста)</w:t>
      </w:r>
    </w:p>
    <w:p w:rsidR="00CC4CF9" w:rsidRPr="00061AB7" w:rsidRDefault="00CC4CF9" w:rsidP="003463F3">
      <w:pPr>
        <w:pStyle w:val="ConsPlusCell"/>
        <w:jc w:val="both"/>
      </w:pPr>
      <w:r w:rsidRPr="00061AB7">
        <w:t>84 1232     6     Панталоны</w:t>
      </w:r>
    </w:p>
    <w:p w:rsidR="00CC4CF9" w:rsidRPr="00061AB7" w:rsidRDefault="00CC4CF9" w:rsidP="003463F3">
      <w:pPr>
        <w:pStyle w:val="ConsPlusCell"/>
        <w:jc w:val="both"/>
      </w:pPr>
      <w:r w:rsidRPr="00061AB7">
        <w:t>84 1237     7     Комбинации, сорочки (без ночных) для девочек</w:t>
      </w:r>
    </w:p>
    <w:p w:rsidR="00CC4CF9" w:rsidRPr="00061AB7" w:rsidRDefault="00CC4CF9" w:rsidP="003463F3">
      <w:pPr>
        <w:pStyle w:val="ConsPlusCell"/>
        <w:jc w:val="both"/>
      </w:pPr>
      <w:r w:rsidRPr="00061AB7">
        <w:t>84 1240     3     Изделия бельевые из чистошерстяной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детские (для новорожденных и детей ясельного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возраста)</w:t>
      </w:r>
    </w:p>
    <w:p w:rsidR="00CC4CF9" w:rsidRPr="00061AB7" w:rsidRDefault="00CC4CF9" w:rsidP="003463F3">
      <w:pPr>
        <w:pStyle w:val="ConsPlusCell"/>
        <w:jc w:val="both"/>
      </w:pPr>
      <w:r w:rsidRPr="00061AB7">
        <w:t>84 1241     9     Ползунки</w:t>
      </w:r>
    </w:p>
    <w:p w:rsidR="00CC4CF9" w:rsidRPr="00061AB7" w:rsidRDefault="00CC4CF9" w:rsidP="003463F3">
      <w:pPr>
        <w:pStyle w:val="ConsPlusCell"/>
        <w:jc w:val="both"/>
      </w:pPr>
      <w:r w:rsidRPr="00061AB7">
        <w:t>84 1243     0     Комбинезоны</w:t>
      </w:r>
    </w:p>
    <w:p w:rsidR="00CC4CF9" w:rsidRPr="00061AB7" w:rsidRDefault="00CC4CF9" w:rsidP="003463F3">
      <w:pPr>
        <w:pStyle w:val="ConsPlusCell"/>
        <w:jc w:val="both"/>
      </w:pPr>
      <w:r w:rsidRPr="00061AB7">
        <w:t>84 1245     0     Кофточки</w:t>
      </w:r>
    </w:p>
    <w:p w:rsidR="00CC4CF9" w:rsidRPr="00061AB7" w:rsidRDefault="00CC4CF9" w:rsidP="003463F3">
      <w:pPr>
        <w:pStyle w:val="ConsPlusCell"/>
        <w:jc w:val="both"/>
      </w:pPr>
      <w:r w:rsidRPr="00061AB7">
        <w:t>84 1248     7     Гарнитуры</w:t>
      </w:r>
    </w:p>
    <w:p w:rsidR="00CC4CF9" w:rsidRPr="00061AB7" w:rsidRDefault="00CC4CF9" w:rsidP="003463F3">
      <w:pPr>
        <w:pStyle w:val="ConsPlusCell"/>
        <w:jc w:val="both"/>
      </w:pPr>
      <w:r w:rsidRPr="00061AB7">
        <w:t>84 1250     8     Изделия бельевые из чистошерстяной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спортивного назначения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84 1251     3     Трусы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1253     4     Фуфайки спортивные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1254     3     Майки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1255     5     Фуфайки спортивные мужские (в т.ч. рубашки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велоспорта)</w:t>
      </w:r>
    </w:p>
    <w:p w:rsidR="00CC4CF9" w:rsidRPr="00061AB7" w:rsidRDefault="00CC4CF9" w:rsidP="003463F3">
      <w:pPr>
        <w:pStyle w:val="ConsPlusCell"/>
        <w:jc w:val="both"/>
      </w:pPr>
      <w:r w:rsidRPr="00061AB7">
        <w:t>84 1256     0     Костюмы купальные мужские (трусы-плавки)</w:t>
      </w:r>
    </w:p>
    <w:p w:rsidR="00CC4CF9" w:rsidRPr="00061AB7" w:rsidRDefault="00CC4CF9" w:rsidP="003463F3">
      <w:pPr>
        <w:pStyle w:val="ConsPlusCell"/>
        <w:jc w:val="both"/>
      </w:pPr>
      <w:r w:rsidRPr="00061AB7">
        <w:t>84 1257     6     Костюмы купальные женские (цельнокроеные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двухпредметные)</w:t>
      </w:r>
    </w:p>
    <w:p w:rsidR="00CC4CF9" w:rsidRPr="00061AB7" w:rsidRDefault="00CC4CF9" w:rsidP="003463F3">
      <w:pPr>
        <w:pStyle w:val="ConsPlusCell"/>
        <w:jc w:val="both"/>
      </w:pPr>
      <w:r w:rsidRPr="00061AB7">
        <w:t>84 1259     7     Трико 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84 1260     2     Изделия бельевые из чистошерстяной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спортивного назначения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1261     8     Трусы</w:t>
      </w:r>
    </w:p>
    <w:p w:rsidR="00CC4CF9" w:rsidRPr="00061AB7" w:rsidRDefault="00CC4CF9" w:rsidP="003463F3">
      <w:pPr>
        <w:pStyle w:val="ConsPlusCell"/>
        <w:jc w:val="both"/>
      </w:pPr>
      <w:r w:rsidRPr="00061AB7">
        <w:t>84 1262     3     Майки</w:t>
      </w:r>
    </w:p>
    <w:p w:rsidR="00CC4CF9" w:rsidRPr="00061AB7" w:rsidRDefault="00CC4CF9" w:rsidP="003463F3">
      <w:pPr>
        <w:pStyle w:val="ConsPlusCell"/>
        <w:jc w:val="both"/>
      </w:pPr>
      <w:r w:rsidRPr="00061AB7">
        <w:t>84 1263     9     Фуфайки спортивные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1266     5     Костюмы купальные для мальчиков (трусы-плавки)</w:t>
      </w:r>
    </w:p>
    <w:p w:rsidR="00CC4CF9" w:rsidRPr="00061AB7" w:rsidRDefault="00CC4CF9" w:rsidP="003463F3">
      <w:pPr>
        <w:pStyle w:val="ConsPlusCell"/>
        <w:jc w:val="both"/>
      </w:pPr>
      <w:r w:rsidRPr="00061AB7">
        <w:t>84 1267     0     Костюмы купальные для девочек (цельнокроеные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двухпредметные)</w:t>
      </w:r>
    </w:p>
    <w:p w:rsidR="00CC4CF9" w:rsidRPr="00061AB7" w:rsidRDefault="00CC4CF9" w:rsidP="003463F3">
      <w:pPr>
        <w:pStyle w:val="ConsPlusCell"/>
        <w:jc w:val="both"/>
      </w:pPr>
      <w:r w:rsidRPr="00061AB7">
        <w:t>84 1269     1     Трико</w:t>
      </w:r>
    </w:p>
    <w:p w:rsidR="00CC4CF9" w:rsidRPr="00061AB7" w:rsidRDefault="00CC4CF9" w:rsidP="003463F3">
      <w:pPr>
        <w:pStyle w:val="ConsPlusCell"/>
        <w:jc w:val="both"/>
      </w:pPr>
      <w:r w:rsidRPr="00061AB7">
        <w:t>84 1300     9     Изделия бельевые из искусственной пряжи и нитей</w:t>
      </w:r>
    </w:p>
    <w:p w:rsidR="00CC4CF9" w:rsidRPr="00061AB7" w:rsidRDefault="00CC4CF9" w:rsidP="003463F3">
      <w:pPr>
        <w:pStyle w:val="ConsPlusCell"/>
        <w:jc w:val="both"/>
      </w:pPr>
      <w:r w:rsidRPr="00061AB7">
        <w:t>84 1310     3     Изделия бельевые из искусственной пряжи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нитей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1311     9     Кальсоны</w:t>
      </w:r>
    </w:p>
    <w:p w:rsidR="00CC4CF9" w:rsidRPr="00061AB7" w:rsidRDefault="00CC4CF9" w:rsidP="003463F3">
      <w:pPr>
        <w:pStyle w:val="ConsPlusCell"/>
        <w:jc w:val="both"/>
      </w:pPr>
      <w:r w:rsidRPr="00061AB7">
        <w:t>84 1312     4     Трусы</w:t>
      </w:r>
    </w:p>
    <w:p w:rsidR="00CC4CF9" w:rsidRPr="00061AB7" w:rsidRDefault="00CC4CF9" w:rsidP="003463F3">
      <w:pPr>
        <w:pStyle w:val="ConsPlusCell"/>
        <w:jc w:val="both"/>
      </w:pPr>
      <w:r w:rsidRPr="00061AB7">
        <w:t>84 1313     6     Фуфайки</w:t>
      </w:r>
    </w:p>
    <w:p w:rsidR="00CC4CF9" w:rsidRPr="00061AB7" w:rsidRDefault="00CC4CF9" w:rsidP="003463F3">
      <w:pPr>
        <w:pStyle w:val="ConsPlusCell"/>
        <w:jc w:val="both"/>
      </w:pPr>
      <w:r w:rsidRPr="00061AB7">
        <w:t>84 1314     5     Сорочки</w:t>
      </w:r>
    </w:p>
    <w:p w:rsidR="00CC4CF9" w:rsidRPr="00061AB7" w:rsidRDefault="00CC4CF9" w:rsidP="003463F3">
      <w:pPr>
        <w:pStyle w:val="ConsPlusCell"/>
        <w:jc w:val="both"/>
      </w:pPr>
      <w:r w:rsidRPr="00061AB7">
        <w:t>84 1316     6     Пижамы</w:t>
      </w:r>
    </w:p>
    <w:p w:rsidR="00CC4CF9" w:rsidRPr="00061AB7" w:rsidRDefault="00CC4CF9" w:rsidP="003463F3">
      <w:pPr>
        <w:pStyle w:val="ConsPlusCell"/>
        <w:jc w:val="both"/>
      </w:pPr>
      <w:r w:rsidRPr="00061AB7">
        <w:t>84 1320     8     Изделия бельевые из искусственной пряжи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нитей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1321     3     Юбки (нижние)</w:t>
      </w:r>
    </w:p>
    <w:p w:rsidR="00CC4CF9" w:rsidRPr="00061AB7" w:rsidRDefault="00CC4CF9" w:rsidP="003463F3">
      <w:pPr>
        <w:pStyle w:val="ConsPlusCell"/>
        <w:jc w:val="both"/>
      </w:pPr>
      <w:r w:rsidRPr="00061AB7">
        <w:t>84 1322     9     Панталоны</w:t>
      </w:r>
    </w:p>
    <w:p w:rsidR="00CC4CF9" w:rsidRPr="00061AB7" w:rsidRDefault="00CC4CF9" w:rsidP="003463F3">
      <w:pPr>
        <w:pStyle w:val="ConsPlusCell"/>
        <w:jc w:val="both"/>
      </w:pPr>
      <w:r w:rsidRPr="00061AB7">
        <w:t>84 1324     0     Сорочки (без ночных)</w:t>
      </w:r>
    </w:p>
    <w:p w:rsidR="00CC4CF9" w:rsidRPr="00061AB7" w:rsidRDefault="00CC4CF9" w:rsidP="003463F3">
      <w:pPr>
        <w:pStyle w:val="ConsPlusCell"/>
        <w:jc w:val="both"/>
      </w:pPr>
      <w:r w:rsidRPr="00061AB7">
        <w:t>84 1325     5     Сорочки ночные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1326     0     Пижамы</w:t>
      </w:r>
    </w:p>
    <w:p w:rsidR="00CC4CF9" w:rsidRPr="00061AB7" w:rsidRDefault="00CC4CF9" w:rsidP="003463F3">
      <w:pPr>
        <w:pStyle w:val="ConsPlusCell"/>
        <w:jc w:val="both"/>
      </w:pPr>
      <w:r w:rsidRPr="00061AB7">
        <w:t>84 1327     6     Комбинации</w:t>
      </w:r>
    </w:p>
    <w:p w:rsidR="00CC4CF9" w:rsidRPr="00061AB7" w:rsidRDefault="00CC4CF9" w:rsidP="003463F3">
      <w:pPr>
        <w:pStyle w:val="ConsPlusCell"/>
        <w:jc w:val="both"/>
      </w:pPr>
      <w:r w:rsidRPr="00061AB7">
        <w:t>84 1328     1     Гарнитуры</w:t>
      </w:r>
    </w:p>
    <w:p w:rsidR="00CC4CF9" w:rsidRPr="00061AB7" w:rsidRDefault="00CC4CF9" w:rsidP="003463F3">
      <w:pPr>
        <w:pStyle w:val="ConsPlusCell"/>
        <w:jc w:val="both"/>
      </w:pPr>
      <w:r w:rsidRPr="00061AB7">
        <w:t>84 1329     7     Пеньюары 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84 1330     2     Изделия бельевые из искусственной пряжи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нитей детские (без изделий для новорожденных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детей ясельного возраста)</w:t>
      </w:r>
    </w:p>
    <w:p w:rsidR="00CC4CF9" w:rsidRPr="00061AB7" w:rsidRDefault="00CC4CF9" w:rsidP="003463F3">
      <w:pPr>
        <w:pStyle w:val="ConsPlusCell"/>
        <w:jc w:val="both"/>
      </w:pPr>
      <w:r w:rsidRPr="00061AB7">
        <w:t>84 1331     8     Кальсоны</w:t>
      </w:r>
    </w:p>
    <w:p w:rsidR="00CC4CF9" w:rsidRPr="00061AB7" w:rsidRDefault="00CC4CF9" w:rsidP="003463F3">
      <w:pPr>
        <w:pStyle w:val="ConsPlusCell"/>
        <w:jc w:val="both"/>
      </w:pPr>
      <w:r w:rsidRPr="00061AB7">
        <w:t>84 1332     3     Панталоны</w:t>
      </w:r>
    </w:p>
    <w:p w:rsidR="00CC4CF9" w:rsidRPr="00061AB7" w:rsidRDefault="00CC4CF9" w:rsidP="003463F3">
      <w:pPr>
        <w:pStyle w:val="ConsPlusCell"/>
        <w:jc w:val="both"/>
      </w:pPr>
      <w:r w:rsidRPr="00061AB7">
        <w:t>84 1333     9     Фуфайки для мальчиков</w:t>
      </w:r>
    </w:p>
    <w:p w:rsidR="00CC4CF9" w:rsidRPr="00061AB7" w:rsidRDefault="00CC4CF9" w:rsidP="003463F3">
      <w:pPr>
        <w:pStyle w:val="ConsPlusCell"/>
        <w:jc w:val="both"/>
      </w:pPr>
      <w:r w:rsidRPr="00061AB7">
        <w:t>84 1334     4     Сорочки для мальчиков</w:t>
      </w:r>
    </w:p>
    <w:p w:rsidR="00CC4CF9" w:rsidRPr="00061AB7" w:rsidRDefault="00CC4CF9" w:rsidP="003463F3">
      <w:pPr>
        <w:pStyle w:val="ConsPlusCell"/>
        <w:jc w:val="both"/>
      </w:pPr>
      <w:r w:rsidRPr="00061AB7">
        <w:t>84 1335     3     Сорочки ночные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1336     5     Пижамы</w:t>
      </w:r>
    </w:p>
    <w:p w:rsidR="00CC4CF9" w:rsidRPr="00061AB7" w:rsidRDefault="00CC4CF9" w:rsidP="003463F3">
      <w:pPr>
        <w:pStyle w:val="ConsPlusCell"/>
        <w:jc w:val="both"/>
      </w:pPr>
      <w:r w:rsidRPr="00061AB7">
        <w:t>84 1337     0     Комбинации, сорочки (без ночных) для девочек</w:t>
      </w:r>
    </w:p>
    <w:p w:rsidR="00CC4CF9" w:rsidRPr="00061AB7" w:rsidRDefault="00CC4CF9" w:rsidP="003463F3">
      <w:pPr>
        <w:pStyle w:val="ConsPlusCell"/>
        <w:jc w:val="both"/>
      </w:pPr>
      <w:r w:rsidRPr="00061AB7">
        <w:t>84 1338     6     Гарнитуры</w:t>
      </w:r>
    </w:p>
    <w:p w:rsidR="00CC4CF9" w:rsidRPr="00061AB7" w:rsidRDefault="00CC4CF9" w:rsidP="003463F3">
      <w:pPr>
        <w:pStyle w:val="ConsPlusCell"/>
        <w:jc w:val="both"/>
      </w:pPr>
      <w:r w:rsidRPr="00061AB7">
        <w:t>84 1339     1    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84 1340     7     Изделия бельевые из искусственной пряжи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нитей детские (для новорожденных и детей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ясельного возраста)</w:t>
      </w:r>
    </w:p>
    <w:p w:rsidR="00CC4CF9" w:rsidRPr="00061AB7" w:rsidRDefault="00CC4CF9" w:rsidP="003463F3">
      <w:pPr>
        <w:pStyle w:val="ConsPlusCell"/>
        <w:jc w:val="both"/>
      </w:pPr>
      <w:r w:rsidRPr="00061AB7">
        <w:t>84 1341     2     Ползунки</w:t>
      </w:r>
    </w:p>
    <w:p w:rsidR="00CC4CF9" w:rsidRPr="00061AB7" w:rsidRDefault="00CC4CF9" w:rsidP="003463F3">
      <w:pPr>
        <w:pStyle w:val="ConsPlusCell"/>
        <w:jc w:val="both"/>
      </w:pPr>
      <w:r w:rsidRPr="00061AB7">
        <w:t>84 1343     3     Комбинезоны</w:t>
      </w:r>
    </w:p>
    <w:p w:rsidR="00CC4CF9" w:rsidRPr="00061AB7" w:rsidRDefault="00CC4CF9" w:rsidP="003463F3">
      <w:pPr>
        <w:pStyle w:val="ConsPlusCell"/>
        <w:jc w:val="both"/>
      </w:pPr>
      <w:r w:rsidRPr="00061AB7">
        <w:t>84 1344     9     Распашонки</w:t>
      </w:r>
    </w:p>
    <w:p w:rsidR="00CC4CF9" w:rsidRPr="00061AB7" w:rsidRDefault="00CC4CF9" w:rsidP="003463F3">
      <w:pPr>
        <w:pStyle w:val="ConsPlusCell"/>
        <w:jc w:val="both"/>
      </w:pPr>
      <w:r w:rsidRPr="00061AB7">
        <w:t>84 1345     4     Кофточки</w:t>
      </w:r>
    </w:p>
    <w:p w:rsidR="00CC4CF9" w:rsidRPr="00061AB7" w:rsidRDefault="00CC4CF9" w:rsidP="003463F3">
      <w:pPr>
        <w:pStyle w:val="ConsPlusCell"/>
        <w:jc w:val="both"/>
      </w:pPr>
      <w:r w:rsidRPr="00061AB7">
        <w:t>84 1348     0     Гарнитуры</w:t>
      </w:r>
    </w:p>
    <w:p w:rsidR="00CC4CF9" w:rsidRPr="00061AB7" w:rsidRDefault="00CC4CF9" w:rsidP="003463F3">
      <w:pPr>
        <w:pStyle w:val="ConsPlusCell"/>
        <w:jc w:val="both"/>
      </w:pPr>
      <w:r w:rsidRPr="00061AB7">
        <w:t>84 1349     6     Песочницы 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84 1350     1     Изделия бельевые из искусственной пряжи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нитей спортивного назначения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84 1351     7     Трусы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1352     2     Майки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1353     8     Фуфайки спортивные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1354     3     Майки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1355     9     Фуфайки спортивные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1360     6     Изделия бельевые из искусственной пряжи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нитей спортивного назначения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1361     1     Трусы</w:t>
      </w:r>
    </w:p>
    <w:p w:rsidR="00CC4CF9" w:rsidRPr="00061AB7" w:rsidRDefault="00CC4CF9" w:rsidP="003463F3">
      <w:pPr>
        <w:pStyle w:val="ConsPlusCell"/>
        <w:jc w:val="both"/>
      </w:pPr>
      <w:r w:rsidRPr="00061AB7">
        <w:t>84 1362     7     Майки</w:t>
      </w:r>
    </w:p>
    <w:p w:rsidR="00CC4CF9" w:rsidRPr="00061AB7" w:rsidRDefault="00CC4CF9" w:rsidP="003463F3">
      <w:pPr>
        <w:pStyle w:val="ConsPlusCell"/>
        <w:jc w:val="both"/>
      </w:pPr>
      <w:r w:rsidRPr="00061AB7">
        <w:t>84 1363     2     Фуфайки</w:t>
      </w:r>
    </w:p>
    <w:p w:rsidR="00CC4CF9" w:rsidRPr="00061AB7" w:rsidRDefault="00CC4CF9" w:rsidP="003463F3">
      <w:pPr>
        <w:pStyle w:val="ConsPlusCell"/>
        <w:jc w:val="both"/>
      </w:pPr>
      <w:r w:rsidRPr="00061AB7">
        <w:t>84 1400     2     Изделия бельевые из синтетической пряжи и нитей</w:t>
      </w:r>
    </w:p>
    <w:p w:rsidR="00CC4CF9" w:rsidRPr="00061AB7" w:rsidRDefault="00CC4CF9" w:rsidP="003463F3">
      <w:pPr>
        <w:pStyle w:val="ConsPlusCell"/>
        <w:jc w:val="both"/>
      </w:pPr>
      <w:r w:rsidRPr="00061AB7">
        <w:t>84 1410     7     Изделия бельевые из синтетической пряжи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нитей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1411     2     Кальсоны</w:t>
      </w:r>
    </w:p>
    <w:p w:rsidR="00CC4CF9" w:rsidRPr="00061AB7" w:rsidRDefault="00CC4CF9" w:rsidP="003463F3">
      <w:pPr>
        <w:pStyle w:val="ConsPlusCell"/>
        <w:jc w:val="both"/>
      </w:pPr>
      <w:r w:rsidRPr="00061AB7">
        <w:t>84 1413     3     Фуфайки</w:t>
      </w:r>
    </w:p>
    <w:p w:rsidR="00CC4CF9" w:rsidRPr="00061AB7" w:rsidRDefault="00CC4CF9" w:rsidP="003463F3">
      <w:pPr>
        <w:pStyle w:val="ConsPlusCell"/>
        <w:jc w:val="both"/>
      </w:pPr>
      <w:r w:rsidRPr="00061AB7">
        <w:t>84 1414     9     Сорочки</w:t>
      </w:r>
    </w:p>
    <w:p w:rsidR="00CC4CF9" w:rsidRPr="00061AB7" w:rsidRDefault="00CC4CF9" w:rsidP="003463F3">
      <w:pPr>
        <w:pStyle w:val="ConsPlusCell"/>
        <w:jc w:val="both"/>
      </w:pPr>
      <w:r w:rsidRPr="00061AB7">
        <w:t>84 1416     3     Пижамы</w:t>
      </w:r>
    </w:p>
    <w:p w:rsidR="00CC4CF9" w:rsidRPr="00061AB7" w:rsidRDefault="00CC4CF9" w:rsidP="003463F3">
      <w:pPr>
        <w:pStyle w:val="ConsPlusCell"/>
        <w:jc w:val="both"/>
      </w:pPr>
      <w:r w:rsidRPr="00061AB7">
        <w:t>84 1420     1     Изделия бельевые из синтетической пряжи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нитей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1421     7     Юбки нижние</w:t>
      </w:r>
    </w:p>
    <w:p w:rsidR="00CC4CF9" w:rsidRPr="00061AB7" w:rsidRDefault="00CC4CF9" w:rsidP="003463F3">
      <w:pPr>
        <w:pStyle w:val="ConsPlusCell"/>
        <w:jc w:val="both"/>
      </w:pPr>
      <w:r w:rsidRPr="00061AB7">
        <w:t>84 1422     2     Панталоны</w:t>
      </w:r>
    </w:p>
    <w:p w:rsidR="00CC4CF9" w:rsidRPr="00061AB7" w:rsidRDefault="00CC4CF9" w:rsidP="003463F3">
      <w:pPr>
        <w:pStyle w:val="ConsPlusCell"/>
        <w:jc w:val="both"/>
      </w:pPr>
      <w:r w:rsidRPr="00061AB7">
        <w:t>84 1423     8     Халаты</w:t>
      </w:r>
    </w:p>
    <w:p w:rsidR="00CC4CF9" w:rsidRPr="00061AB7" w:rsidRDefault="00CC4CF9" w:rsidP="003463F3">
      <w:pPr>
        <w:pStyle w:val="ConsPlusCell"/>
        <w:jc w:val="both"/>
      </w:pPr>
      <w:r w:rsidRPr="00061AB7">
        <w:t>84 1424     3     Сорочки (без ночных)</w:t>
      </w:r>
    </w:p>
    <w:p w:rsidR="00CC4CF9" w:rsidRPr="00061AB7" w:rsidRDefault="00CC4CF9" w:rsidP="003463F3">
      <w:pPr>
        <w:pStyle w:val="ConsPlusCell"/>
        <w:jc w:val="both"/>
      </w:pPr>
      <w:r w:rsidRPr="00061AB7">
        <w:t>84 1425     9     Сорочки ночные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1426     4     Пижамы</w:t>
      </w:r>
    </w:p>
    <w:p w:rsidR="00CC4CF9" w:rsidRPr="00061AB7" w:rsidRDefault="00CC4CF9" w:rsidP="003463F3">
      <w:pPr>
        <w:pStyle w:val="ConsPlusCell"/>
        <w:jc w:val="both"/>
      </w:pPr>
      <w:r w:rsidRPr="00061AB7">
        <w:t>84 1427     7     Комбинации</w:t>
      </w:r>
    </w:p>
    <w:p w:rsidR="00CC4CF9" w:rsidRPr="00061AB7" w:rsidRDefault="00CC4CF9" w:rsidP="003463F3">
      <w:pPr>
        <w:pStyle w:val="ConsPlusCell"/>
        <w:jc w:val="both"/>
      </w:pPr>
      <w:r w:rsidRPr="00061AB7">
        <w:t>84 1428     5     Гарнитуры</w:t>
      </w:r>
    </w:p>
    <w:p w:rsidR="00CC4CF9" w:rsidRPr="00061AB7" w:rsidRDefault="00CC4CF9" w:rsidP="003463F3">
      <w:pPr>
        <w:pStyle w:val="ConsPlusCell"/>
        <w:jc w:val="both"/>
      </w:pPr>
      <w:r w:rsidRPr="00061AB7">
        <w:t>84 1429     0     Пеньюары 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84 1430     6     Изделия бельевые из синтетической пряжи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нитей детские (без изделий для новорожденных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детей ясельного возраста)</w:t>
      </w:r>
    </w:p>
    <w:p w:rsidR="00CC4CF9" w:rsidRPr="00061AB7" w:rsidRDefault="00CC4CF9" w:rsidP="003463F3">
      <w:pPr>
        <w:pStyle w:val="ConsPlusCell"/>
        <w:jc w:val="both"/>
      </w:pPr>
      <w:r w:rsidRPr="00061AB7">
        <w:t>84 1432     7     Панталоны</w:t>
      </w:r>
    </w:p>
    <w:p w:rsidR="00CC4CF9" w:rsidRPr="00061AB7" w:rsidRDefault="00CC4CF9" w:rsidP="003463F3">
      <w:pPr>
        <w:pStyle w:val="ConsPlusCell"/>
        <w:jc w:val="both"/>
      </w:pPr>
      <w:r w:rsidRPr="00061AB7">
        <w:t>84 1434     8     Сорочки для мальчиков</w:t>
      </w:r>
    </w:p>
    <w:p w:rsidR="00CC4CF9" w:rsidRPr="00061AB7" w:rsidRDefault="00CC4CF9" w:rsidP="003463F3">
      <w:pPr>
        <w:pStyle w:val="ConsPlusCell"/>
        <w:jc w:val="both"/>
      </w:pPr>
      <w:r w:rsidRPr="00061AB7">
        <w:t>84 1438     0     Гарнитуры</w:t>
      </w:r>
    </w:p>
    <w:p w:rsidR="00CC4CF9" w:rsidRPr="00061AB7" w:rsidRDefault="00CC4CF9" w:rsidP="003463F3">
      <w:pPr>
        <w:pStyle w:val="ConsPlusCell"/>
        <w:jc w:val="both"/>
      </w:pPr>
      <w:r w:rsidRPr="00061AB7">
        <w:t>84 1450     5     Изделия бельевые из синтетической пряжи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нитей спортивного назначения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84 1451     0     Трусы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1453     1     Фуфайки спортивные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1455     2     Фуфайки спортивные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1456     8     Костюмы купальные мужские (трусы-плавки)</w:t>
      </w:r>
    </w:p>
    <w:p w:rsidR="00CC4CF9" w:rsidRPr="00061AB7" w:rsidRDefault="00CC4CF9" w:rsidP="003463F3">
      <w:pPr>
        <w:pStyle w:val="ConsPlusCell"/>
        <w:jc w:val="both"/>
      </w:pPr>
      <w:r w:rsidRPr="00061AB7">
        <w:t>84 1457     3     Костюмы купальные женские (цельнокроеные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двухпредметные)</w:t>
      </w:r>
    </w:p>
    <w:p w:rsidR="00CC4CF9" w:rsidRPr="00061AB7" w:rsidRDefault="00CC4CF9" w:rsidP="003463F3">
      <w:pPr>
        <w:pStyle w:val="ConsPlusCell"/>
        <w:jc w:val="both"/>
      </w:pPr>
      <w:r w:rsidRPr="00061AB7">
        <w:t>84 1458     9     Шорты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1459     4     Трико 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84 1460     1     Изделия бельевые из синтетической пряжи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нитей спортивного назначения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1461     5     Трусы</w:t>
      </w:r>
    </w:p>
    <w:p w:rsidR="00CC4CF9" w:rsidRPr="00061AB7" w:rsidRDefault="00CC4CF9" w:rsidP="003463F3">
      <w:pPr>
        <w:pStyle w:val="ConsPlusCell"/>
        <w:jc w:val="both"/>
      </w:pPr>
      <w:r w:rsidRPr="00061AB7">
        <w:t>84 1463     6     Фуфайки спортивные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1466     2     Костюмы купальные для мальчиков (трусы-плавки)</w:t>
      </w:r>
    </w:p>
    <w:p w:rsidR="00CC4CF9" w:rsidRPr="00061AB7" w:rsidRDefault="00CC4CF9" w:rsidP="003463F3">
      <w:pPr>
        <w:pStyle w:val="ConsPlusCell"/>
        <w:jc w:val="both"/>
      </w:pPr>
      <w:r w:rsidRPr="00061AB7">
        <w:t>84 1467     8     Костюмы купальные для девочек (цельнокроеные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двухпредметные)</w:t>
      </w:r>
    </w:p>
    <w:p w:rsidR="00CC4CF9" w:rsidRPr="00061AB7" w:rsidRDefault="00CC4CF9" w:rsidP="003463F3">
      <w:pPr>
        <w:pStyle w:val="ConsPlusCell"/>
        <w:jc w:val="both"/>
      </w:pPr>
      <w:r w:rsidRPr="00061AB7">
        <w:t>84 1469     9    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84 1470     4     Изделия бельевые из синтетической пряжи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нитей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84 1500     6     Изделия бельевые из чистошерстяной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полушерстяной пряжи в смеси с другими нитями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(пряжей)</w:t>
      </w:r>
    </w:p>
    <w:p w:rsidR="00CC4CF9" w:rsidRPr="00061AB7" w:rsidRDefault="00CC4CF9" w:rsidP="003463F3">
      <w:pPr>
        <w:pStyle w:val="ConsPlusCell"/>
        <w:jc w:val="both"/>
      </w:pPr>
      <w:r w:rsidRPr="00061AB7">
        <w:t>84 1510     0     Изделия бельевые из полушерстяной пряжи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1511     6     Кальсоны</w:t>
      </w:r>
    </w:p>
    <w:p w:rsidR="00CC4CF9" w:rsidRPr="00061AB7" w:rsidRDefault="00CC4CF9" w:rsidP="003463F3">
      <w:pPr>
        <w:pStyle w:val="ConsPlusCell"/>
        <w:jc w:val="both"/>
      </w:pPr>
      <w:r w:rsidRPr="00061AB7">
        <w:t>84 1512     1     Трусы</w:t>
      </w:r>
    </w:p>
    <w:p w:rsidR="00CC4CF9" w:rsidRPr="00061AB7" w:rsidRDefault="00CC4CF9" w:rsidP="003463F3">
      <w:pPr>
        <w:pStyle w:val="ConsPlusCell"/>
        <w:jc w:val="both"/>
      </w:pPr>
      <w:r w:rsidRPr="00061AB7">
        <w:t>84 1513     7     Фуфайки</w:t>
      </w:r>
    </w:p>
    <w:p w:rsidR="00CC4CF9" w:rsidRPr="00061AB7" w:rsidRDefault="00CC4CF9" w:rsidP="003463F3">
      <w:pPr>
        <w:pStyle w:val="ConsPlusCell"/>
        <w:jc w:val="both"/>
      </w:pPr>
      <w:r w:rsidRPr="00061AB7">
        <w:t>84 1514     2     Сорочки</w:t>
      </w:r>
    </w:p>
    <w:p w:rsidR="00CC4CF9" w:rsidRPr="00061AB7" w:rsidRDefault="00CC4CF9" w:rsidP="003463F3">
      <w:pPr>
        <w:pStyle w:val="ConsPlusCell"/>
        <w:jc w:val="both"/>
      </w:pPr>
      <w:r w:rsidRPr="00061AB7">
        <w:t>84 1520     5     Изделия бельевые из полушерстяной пряжи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1522     6     Панталоны</w:t>
      </w:r>
    </w:p>
    <w:p w:rsidR="00CC4CF9" w:rsidRPr="00061AB7" w:rsidRDefault="00CC4CF9" w:rsidP="003463F3">
      <w:pPr>
        <w:pStyle w:val="ConsPlusCell"/>
        <w:jc w:val="both"/>
      </w:pPr>
      <w:r w:rsidRPr="00061AB7">
        <w:t>84 1524     7     Сорочки (без ночных)</w:t>
      </w:r>
    </w:p>
    <w:p w:rsidR="00CC4CF9" w:rsidRPr="00061AB7" w:rsidRDefault="00CC4CF9" w:rsidP="003463F3">
      <w:pPr>
        <w:pStyle w:val="ConsPlusCell"/>
        <w:jc w:val="both"/>
      </w:pPr>
      <w:r w:rsidRPr="00061AB7">
        <w:t>84 1529     4    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84 1530     8     Изделия бельевые из полушерстяной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детские (без изделий для новорожденных и детей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ясельного возраста)</w:t>
      </w:r>
    </w:p>
    <w:p w:rsidR="00CC4CF9" w:rsidRPr="00061AB7" w:rsidRDefault="00CC4CF9" w:rsidP="003463F3">
      <w:pPr>
        <w:pStyle w:val="ConsPlusCell"/>
        <w:jc w:val="both"/>
      </w:pPr>
      <w:r w:rsidRPr="00061AB7">
        <w:t>84 1531     5     Кальсоны</w:t>
      </w:r>
    </w:p>
    <w:p w:rsidR="00CC4CF9" w:rsidRPr="00061AB7" w:rsidRDefault="00CC4CF9" w:rsidP="003463F3">
      <w:pPr>
        <w:pStyle w:val="ConsPlusCell"/>
        <w:jc w:val="both"/>
      </w:pPr>
      <w:r w:rsidRPr="00061AB7">
        <w:t>84 1532     0     Панталоны</w:t>
      </w:r>
    </w:p>
    <w:p w:rsidR="00CC4CF9" w:rsidRPr="00061AB7" w:rsidRDefault="00CC4CF9" w:rsidP="003463F3">
      <w:pPr>
        <w:pStyle w:val="ConsPlusCell"/>
        <w:jc w:val="both"/>
      </w:pPr>
      <w:r w:rsidRPr="00061AB7">
        <w:t>84 1533     6     Фуфайки для мальчиков</w:t>
      </w:r>
    </w:p>
    <w:p w:rsidR="00CC4CF9" w:rsidRPr="00061AB7" w:rsidRDefault="00CC4CF9" w:rsidP="003463F3">
      <w:pPr>
        <w:pStyle w:val="ConsPlusCell"/>
        <w:jc w:val="both"/>
      </w:pPr>
      <w:r w:rsidRPr="00061AB7">
        <w:t>84 1536     2     Пижамы</w:t>
      </w:r>
    </w:p>
    <w:p w:rsidR="00CC4CF9" w:rsidRPr="00061AB7" w:rsidRDefault="00CC4CF9" w:rsidP="003463F3">
      <w:pPr>
        <w:pStyle w:val="ConsPlusCell"/>
        <w:jc w:val="both"/>
      </w:pPr>
      <w:r w:rsidRPr="00061AB7">
        <w:t>84 1537     8     Комбинации, сорочки (без ночных) для девочек</w:t>
      </w:r>
    </w:p>
    <w:p w:rsidR="00CC4CF9" w:rsidRPr="00061AB7" w:rsidRDefault="00CC4CF9" w:rsidP="003463F3">
      <w:pPr>
        <w:pStyle w:val="ConsPlusCell"/>
        <w:jc w:val="both"/>
      </w:pPr>
      <w:r w:rsidRPr="00061AB7">
        <w:t>84 1539     9    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84 1540     4     Изделия бельевые из полушерстяной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детские (для новорожденных и детей ясельного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возраста)</w:t>
      </w:r>
    </w:p>
    <w:p w:rsidR="00CC4CF9" w:rsidRPr="00061AB7" w:rsidRDefault="00CC4CF9" w:rsidP="003463F3">
      <w:pPr>
        <w:pStyle w:val="ConsPlusCell"/>
        <w:jc w:val="both"/>
      </w:pPr>
      <w:r w:rsidRPr="00061AB7">
        <w:t>84 1541     1     Ползунки</w:t>
      </w:r>
    </w:p>
    <w:p w:rsidR="00CC4CF9" w:rsidRPr="00061AB7" w:rsidRDefault="00CC4CF9" w:rsidP="003463F3">
      <w:pPr>
        <w:pStyle w:val="ConsPlusCell"/>
        <w:jc w:val="both"/>
      </w:pPr>
      <w:r w:rsidRPr="00061AB7">
        <w:t>84 1543     0     Комбинезоны, конверты</w:t>
      </w:r>
    </w:p>
    <w:p w:rsidR="00CC4CF9" w:rsidRPr="00061AB7" w:rsidRDefault="00CC4CF9" w:rsidP="003463F3">
      <w:pPr>
        <w:pStyle w:val="ConsPlusCell"/>
        <w:jc w:val="both"/>
      </w:pPr>
      <w:r w:rsidRPr="00061AB7">
        <w:t>84 1545     1     Кофточки</w:t>
      </w:r>
    </w:p>
    <w:p w:rsidR="00CC4CF9" w:rsidRPr="00061AB7" w:rsidRDefault="00CC4CF9" w:rsidP="003463F3">
      <w:pPr>
        <w:pStyle w:val="ConsPlusCell"/>
        <w:jc w:val="both"/>
      </w:pPr>
      <w:r w:rsidRPr="00061AB7">
        <w:t>84 1548     8     Гарнитуры</w:t>
      </w:r>
    </w:p>
    <w:p w:rsidR="00CC4CF9" w:rsidRPr="00061AB7" w:rsidRDefault="00CC4CF9" w:rsidP="003463F3">
      <w:pPr>
        <w:pStyle w:val="ConsPlusCell"/>
        <w:jc w:val="both"/>
      </w:pPr>
      <w:r w:rsidRPr="00061AB7">
        <w:t>84 1550     9     Изделия бельевые из полушерстяной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спортивного назначения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84 1551     4     Трусы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1553     5     Фуфайки спортивные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1554     0     Майки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1555     6     Фуфайки спортивные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1556     1     Костюмы купальные мужские (трусы-плавки)</w:t>
      </w:r>
    </w:p>
    <w:p w:rsidR="00CC4CF9" w:rsidRPr="00061AB7" w:rsidRDefault="00CC4CF9" w:rsidP="003463F3">
      <w:pPr>
        <w:pStyle w:val="ConsPlusCell"/>
        <w:jc w:val="both"/>
      </w:pPr>
      <w:r w:rsidRPr="00061AB7">
        <w:t>84 1557     7     Костюмы купальные женские (цельнокроеные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двухпредметные)</w:t>
      </w:r>
    </w:p>
    <w:p w:rsidR="00CC4CF9" w:rsidRPr="00061AB7" w:rsidRDefault="00CC4CF9" w:rsidP="003463F3">
      <w:pPr>
        <w:pStyle w:val="ConsPlusCell"/>
        <w:jc w:val="both"/>
      </w:pPr>
      <w:r w:rsidRPr="00061AB7">
        <w:t>84 1560     3     Изделия бельевые из полушерстяной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спортивного назначения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1561     9     Трусы</w:t>
      </w:r>
    </w:p>
    <w:p w:rsidR="00CC4CF9" w:rsidRPr="00061AB7" w:rsidRDefault="00CC4CF9" w:rsidP="003463F3">
      <w:pPr>
        <w:pStyle w:val="ConsPlusCell"/>
        <w:jc w:val="both"/>
      </w:pPr>
      <w:r w:rsidRPr="00061AB7">
        <w:t>84 1563     9     Фуфайки спортивные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1566     6     Костюмы купальные для мальчиков (трусы-плавки)</w:t>
      </w:r>
    </w:p>
    <w:p w:rsidR="00CC4CF9" w:rsidRPr="00061AB7" w:rsidRDefault="00CC4CF9" w:rsidP="003463F3">
      <w:pPr>
        <w:pStyle w:val="ConsPlusCell"/>
        <w:jc w:val="both"/>
      </w:pPr>
      <w:r w:rsidRPr="00061AB7">
        <w:t>84 1570     8     Изделия бельевые из полушерстяной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84 1600     4     Изделия бельевые из хлопкового волокна (пряжи)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>84 1610     4     Изделия бельевые из хлопкового волокна (пряжи)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 смеси с другими волокнами (нитями)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1611     8     Кальсоны</w:t>
      </w:r>
    </w:p>
    <w:p w:rsidR="00CC4CF9" w:rsidRPr="00061AB7" w:rsidRDefault="00CC4CF9" w:rsidP="003463F3">
      <w:pPr>
        <w:pStyle w:val="ConsPlusCell"/>
        <w:jc w:val="both"/>
      </w:pPr>
      <w:r w:rsidRPr="00061AB7">
        <w:t>84 1612     5     Трусы</w:t>
      </w:r>
    </w:p>
    <w:p w:rsidR="00CC4CF9" w:rsidRPr="00061AB7" w:rsidRDefault="00CC4CF9" w:rsidP="003463F3">
      <w:pPr>
        <w:pStyle w:val="ConsPlusCell"/>
        <w:jc w:val="both"/>
      </w:pPr>
      <w:r w:rsidRPr="00061AB7">
        <w:t>84 1613     0     Фуфайки</w:t>
      </w:r>
    </w:p>
    <w:p w:rsidR="00CC4CF9" w:rsidRPr="00061AB7" w:rsidRDefault="00CC4CF9" w:rsidP="003463F3">
      <w:pPr>
        <w:pStyle w:val="ConsPlusCell"/>
        <w:jc w:val="both"/>
      </w:pPr>
      <w:r w:rsidRPr="00061AB7">
        <w:t>84 1614     6     Сорочки</w:t>
      </w:r>
    </w:p>
    <w:p w:rsidR="00CC4CF9" w:rsidRPr="00061AB7" w:rsidRDefault="00CC4CF9" w:rsidP="003463F3">
      <w:pPr>
        <w:pStyle w:val="ConsPlusCell"/>
        <w:jc w:val="both"/>
      </w:pPr>
      <w:r w:rsidRPr="00061AB7">
        <w:t>84 1616     7     Пижамы</w:t>
      </w:r>
    </w:p>
    <w:p w:rsidR="00CC4CF9" w:rsidRPr="00061AB7" w:rsidRDefault="00CC4CF9" w:rsidP="003463F3">
      <w:pPr>
        <w:pStyle w:val="ConsPlusCell"/>
        <w:jc w:val="both"/>
      </w:pPr>
      <w:r w:rsidRPr="00061AB7">
        <w:t>84 1618     8     Гарнитуры</w:t>
      </w:r>
    </w:p>
    <w:p w:rsidR="00CC4CF9" w:rsidRPr="00061AB7" w:rsidRDefault="00CC4CF9" w:rsidP="003463F3">
      <w:pPr>
        <w:pStyle w:val="ConsPlusCell"/>
        <w:jc w:val="both"/>
      </w:pPr>
      <w:r w:rsidRPr="00061AB7">
        <w:t>84 1619     3    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84 1620     9     Изделия бельевые из хлопкового волокна (пряжи)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 смеси с другими волокнами (нитями)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1621     4     Юбки нижние</w:t>
      </w:r>
    </w:p>
    <w:p w:rsidR="00CC4CF9" w:rsidRPr="00061AB7" w:rsidRDefault="00CC4CF9" w:rsidP="003463F3">
      <w:pPr>
        <w:pStyle w:val="ConsPlusCell"/>
        <w:jc w:val="both"/>
      </w:pPr>
      <w:r w:rsidRPr="00061AB7">
        <w:t>84 1622     1     Панталоны</w:t>
      </w:r>
    </w:p>
    <w:p w:rsidR="00CC4CF9" w:rsidRPr="00061AB7" w:rsidRDefault="00CC4CF9" w:rsidP="003463F3">
      <w:pPr>
        <w:pStyle w:val="ConsPlusCell"/>
        <w:jc w:val="both"/>
      </w:pPr>
      <w:r w:rsidRPr="00061AB7">
        <w:t>84 1624     0     Сорочки (без ночных)</w:t>
      </w:r>
    </w:p>
    <w:p w:rsidR="00CC4CF9" w:rsidRPr="00061AB7" w:rsidRDefault="00CC4CF9" w:rsidP="003463F3">
      <w:pPr>
        <w:pStyle w:val="ConsPlusCell"/>
        <w:jc w:val="both"/>
      </w:pPr>
      <w:r w:rsidRPr="00061AB7">
        <w:t>84 1625     6     Сорочки ночные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1626     1     Пижамы</w:t>
      </w:r>
    </w:p>
    <w:p w:rsidR="00CC4CF9" w:rsidRPr="00061AB7" w:rsidRDefault="00CC4CF9" w:rsidP="003463F3">
      <w:pPr>
        <w:pStyle w:val="ConsPlusCell"/>
        <w:jc w:val="both"/>
      </w:pPr>
      <w:r w:rsidRPr="00061AB7">
        <w:t>84 1627     7     Комбинации</w:t>
      </w:r>
    </w:p>
    <w:p w:rsidR="00CC4CF9" w:rsidRPr="00061AB7" w:rsidRDefault="00CC4CF9" w:rsidP="003463F3">
      <w:pPr>
        <w:pStyle w:val="ConsPlusCell"/>
        <w:jc w:val="both"/>
      </w:pPr>
      <w:r w:rsidRPr="00061AB7">
        <w:t>84 1628     2     Гарнитуры</w:t>
      </w:r>
    </w:p>
    <w:p w:rsidR="00CC4CF9" w:rsidRPr="00061AB7" w:rsidRDefault="00CC4CF9" w:rsidP="003463F3">
      <w:pPr>
        <w:pStyle w:val="ConsPlusCell"/>
        <w:jc w:val="both"/>
      </w:pPr>
      <w:r w:rsidRPr="00061AB7">
        <w:t>84 1629     8    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84 1630     3     Изделия бельевые из хлопкового волокна (пряжи)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 смеси с другими волокнами (нитями)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1631     9     Кальсоны</w:t>
      </w:r>
    </w:p>
    <w:p w:rsidR="00CC4CF9" w:rsidRPr="00061AB7" w:rsidRDefault="00CC4CF9" w:rsidP="003463F3">
      <w:pPr>
        <w:pStyle w:val="ConsPlusCell"/>
        <w:jc w:val="both"/>
      </w:pPr>
      <w:r w:rsidRPr="00061AB7">
        <w:t>84 1632     4     Панталоны</w:t>
      </w:r>
    </w:p>
    <w:p w:rsidR="00CC4CF9" w:rsidRPr="00061AB7" w:rsidRDefault="00CC4CF9" w:rsidP="003463F3">
      <w:pPr>
        <w:pStyle w:val="ConsPlusCell"/>
        <w:jc w:val="both"/>
      </w:pPr>
      <w:r w:rsidRPr="00061AB7">
        <w:t>84 1633     5     Фуфайки для мальчиков</w:t>
      </w:r>
    </w:p>
    <w:p w:rsidR="00CC4CF9" w:rsidRPr="00061AB7" w:rsidRDefault="00CC4CF9" w:rsidP="003463F3">
      <w:pPr>
        <w:pStyle w:val="ConsPlusCell"/>
        <w:jc w:val="both"/>
      </w:pPr>
      <w:r w:rsidRPr="00061AB7">
        <w:t>84 1634     5     Сорочки для мальчиков</w:t>
      </w:r>
    </w:p>
    <w:p w:rsidR="00CC4CF9" w:rsidRPr="00061AB7" w:rsidRDefault="00CC4CF9" w:rsidP="003463F3">
      <w:pPr>
        <w:pStyle w:val="ConsPlusCell"/>
        <w:jc w:val="both"/>
      </w:pPr>
      <w:r w:rsidRPr="00061AB7">
        <w:t>84 1635     0     Сорочки ночные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1636     6     Пижамы</w:t>
      </w:r>
    </w:p>
    <w:p w:rsidR="00CC4CF9" w:rsidRPr="00061AB7" w:rsidRDefault="00CC4CF9" w:rsidP="003463F3">
      <w:pPr>
        <w:pStyle w:val="ConsPlusCell"/>
        <w:jc w:val="both"/>
      </w:pPr>
      <w:r w:rsidRPr="00061AB7">
        <w:t>84 1637     1     Комбинации и сорочки (без ночных) для девочек</w:t>
      </w:r>
    </w:p>
    <w:p w:rsidR="00CC4CF9" w:rsidRPr="00061AB7" w:rsidRDefault="00CC4CF9" w:rsidP="003463F3">
      <w:pPr>
        <w:pStyle w:val="ConsPlusCell"/>
        <w:jc w:val="both"/>
      </w:pPr>
      <w:r w:rsidRPr="00061AB7">
        <w:t>84 1638     7     Гарнитуры</w:t>
      </w:r>
    </w:p>
    <w:p w:rsidR="00CC4CF9" w:rsidRPr="00061AB7" w:rsidRDefault="00CC4CF9" w:rsidP="003463F3">
      <w:pPr>
        <w:pStyle w:val="ConsPlusCell"/>
        <w:jc w:val="both"/>
      </w:pPr>
      <w:r w:rsidRPr="00061AB7">
        <w:t>84 1640     8     Изделия бельевые из хлопкового волокна (пряжи)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 смеси с другими волокнами (нитями)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(для новорожденных и детей ясельного возраста)</w:t>
      </w:r>
    </w:p>
    <w:p w:rsidR="00CC4CF9" w:rsidRPr="00061AB7" w:rsidRDefault="00CC4CF9" w:rsidP="003463F3">
      <w:pPr>
        <w:pStyle w:val="ConsPlusCell"/>
        <w:jc w:val="both"/>
      </w:pPr>
      <w:r w:rsidRPr="00061AB7">
        <w:t>84 1641     3     Ползунки</w:t>
      </w:r>
    </w:p>
    <w:p w:rsidR="00CC4CF9" w:rsidRPr="00061AB7" w:rsidRDefault="00CC4CF9" w:rsidP="003463F3">
      <w:pPr>
        <w:pStyle w:val="ConsPlusCell"/>
        <w:jc w:val="both"/>
      </w:pPr>
      <w:r w:rsidRPr="00061AB7">
        <w:t>84 1643     4     Комбинезоны</w:t>
      </w:r>
    </w:p>
    <w:p w:rsidR="00CC4CF9" w:rsidRPr="00061AB7" w:rsidRDefault="00CC4CF9" w:rsidP="003463F3">
      <w:pPr>
        <w:pStyle w:val="ConsPlusCell"/>
        <w:jc w:val="both"/>
      </w:pPr>
      <w:r w:rsidRPr="00061AB7">
        <w:t>84 1644     9     Распашонки</w:t>
      </w:r>
    </w:p>
    <w:p w:rsidR="00CC4CF9" w:rsidRPr="00061AB7" w:rsidRDefault="00CC4CF9" w:rsidP="003463F3">
      <w:pPr>
        <w:pStyle w:val="ConsPlusCell"/>
        <w:jc w:val="both"/>
      </w:pPr>
      <w:r w:rsidRPr="00061AB7">
        <w:t>84 1645     5     Кофточки</w:t>
      </w:r>
    </w:p>
    <w:p w:rsidR="00CC4CF9" w:rsidRPr="00061AB7" w:rsidRDefault="00CC4CF9" w:rsidP="003463F3">
      <w:pPr>
        <w:pStyle w:val="ConsPlusCell"/>
        <w:jc w:val="both"/>
      </w:pPr>
      <w:r w:rsidRPr="00061AB7">
        <w:t>84 1648     1     Гарнитуры</w:t>
      </w:r>
    </w:p>
    <w:p w:rsidR="00CC4CF9" w:rsidRPr="00061AB7" w:rsidRDefault="00CC4CF9" w:rsidP="003463F3">
      <w:pPr>
        <w:pStyle w:val="ConsPlusCell"/>
        <w:jc w:val="both"/>
      </w:pPr>
      <w:r w:rsidRPr="00061AB7">
        <w:t>84 1649     7     Песочницы 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84 1650     2     Изделия бельевые из хлопкового волокна (пряжи)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спортивного назначения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84 1651     8     Трусы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1652     3     Майки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1653     9     Фуфайки спортивные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1654     4     Майки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1655     2     Фуфайки спортивные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1656     5     Костюмы купальные мужские (трусы-плавки)</w:t>
      </w:r>
    </w:p>
    <w:p w:rsidR="00CC4CF9" w:rsidRPr="00061AB7" w:rsidRDefault="00CC4CF9" w:rsidP="003463F3">
      <w:pPr>
        <w:pStyle w:val="ConsPlusCell"/>
        <w:jc w:val="both"/>
      </w:pPr>
      <w:r w:rsidRPr="00061AB7">
        <w:t>84 1657     0     Костюмы купальные женские (цельнокроеные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двухпредметные)</w:t>
      </w:r>
    </w:p>
    <w:p w:rsidR="00CC4CF9" w:rsidRPr="00061AB7" w:rsidRDefault="00CC4CF9" w:rsidP="003463F3">
      <w:pPr>
        <w:pStyle w:val="ConsPlusCell"/>
        <w:jc w:val="both"/>
      </w:pPr>
      <w:r w:rsidRPr="00061AB7">
        <w:t>84 1659     1    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84 1660     7     Изделия бельевые из хлопкового волокна (пряжи)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спортивного назначения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1661     2     Трусы</w:t>
      </w:r>
    </w:p>
    <w:p w:rsidR="00CC4CF9" w:rsidRPr="00061AB7" w:rsidRDefault="00CC4CF9" w:rsidP="003463F3">
      <w:pPr>
        <w:pStyle w:val="ConsPlusCell"/>
        <w:jc w:val="both"/>
      </w:pPr>
      <w:r w:rsidRPr="00061AB7">
        <w:t>84 1662     8     Майки</w:t>
      </w:r>
    </w:p>
    <w:p w:rsidR="00CC4CF9" w:rsidRPr="00061AB7" w:rsidRDefault="00CC4CF9" w:rsidP="003463F3">
      <w:pPr>
        <w:pStyle w:val="ConsPlusCell"/>
        <w:jc w:val="both"/>
      </w:pPr>
      <w:r w:rsidRPr="00061AB7">
        <w:t>84 1663     3     Фуфайки спортивные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1666     6     Костюмы купальные для мальчиков (трусы-плавки)</w:t>
      </w:r>
    </w:p>
    <w:p w:rsidR="00CC4CF9" w:rsidRPr="00061AB7" w:rsidRDefault="00CC4CF9" w:rsidP="003463F3">
      <w:pPr>
        <w:pStyle w:val="ConsPlusCell"/>
        <w:jc w:val="both"/>
      </w:pPr>
      <w:r w:rsidRPr="00061AB7">
        <w:t>84 1667     5     Костюмы купальные для девочек (цельнокроеные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двухпредметные)</w:t>
      </w:r>
    </w:p>
    <w:p w:rsidR="00CC4CF9" w:rsidRPr="00061AB7" w:rsidRDefault="00CC4CF9" w:rsidP="003463F3">
      <w:pPr>
        <w:pStyle w:val="ConsPlusCell"/>
        <w:jc w:val="both"/>
      </w:pPr>
      <w:r w:rsidRPr="00061AB7">
        <w:t>84 1669     6    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84 1670     1     Изделия бельевые из хлопкового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(хлопчатобумажной пряжи) в смеси с другими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 (нитями)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84 1677     0     Трико</w:t>
      </w:r>
    </w:p>
    <w:p w:rsidR="00CC4CF9" w:rsidRPr="00061AB7" w:rsidRDefault="00CC4CF9" w:rsidP="003463F3">
      <w:pPr>
        <w:pStyle w:val="ConsPlusCell"/>
        <w:jc w:val="both"/>
      </w:pPr>
      <w:r w:rsidRPr="00061AB7">
        <w:t>84 1700     3     Изделия бельевые из искусственных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(нитей)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>84 1710     8     Изделия бельевые из искусственных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(нитей)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1711     3     Кальсоны</w:t>
      </w:r>
    </w:p>
    <w:p w:rsidR="00CC4CF9" w:rsidRPr="00061AB7" w:rsidRDefault="00CC4CF9" w:rsidP="003463F3">
      <w:pPr>
        <w:pStyle w:val="ConsPlusCell"/>
        <w:jc w:val="both"/>
      </w:pPr>
      <w:r w:rsidRPr="00061AB7">
        <w:t>84 1712     9     Трусы</w:t>
      </w:r>
    </w:p>
    <w:p w:rsidR="00CC4CF9" w:rsidRPr="00061AB7" w:rsidRDefault="00CC4CF9" w:rsidP="003463F3">
      <w:pPr>
        <w:pStyle w:val="ConsPlusCell"/>
        <w:jc w:val="both"/>
      </w:pPr>
      <w:r w:rsidRPr="00061AB7">
        <w:t>84 1713     4     Фуфайки</w:t>
      </w:r>
    </w:p>
    <w:p w:rsidR="00CC4CF9" w:rsidRPr="00061AB7" w:rsidRDefault="00CC4CF9" w:rsidP="003463F3">
      <w:pPr>
        <w:pStyle w:val="ConsPlusCell"/>
        <w:jc w:val="both"/>
      </w:pPr>
      <w:r w:rsidRPr="00061AB7">
        <w:t>84 1714     5     Сорочки</w:t>
      </w:r>
    </w:p>
    <w:p w:rsidR="00CC4CF9" w:rsidRPr="00061AB7" w:rsidRDefault="00CC4CF9" w:rsidP="003463F3">
      <w:pPr>
        <w:pStyle w:val="ConsPlusCell"/>
        <w:jc w:val="both"/>
      </w:pPr>
      <w:r w:rsidRPr="00061AB7">
        <w:t>84 1716     0     Пижамы</w:t>
      </w:r>
    </w:p>
    <w:p w:rsidR="00CC4CF9" w:rsidRPr="00061AB7" w:rsidRDefault="00CC4CF9" w:rsidP="003463F3">
      <w:pPr>
        <w:pStyle w:val="ConsPlusCell"/>
        <w:jc w:val="both"/>
      </w:pPr>
      <w:r w:rsidRPr="00061AB7">
        <w:t>84 1720     2     Изделия бельевые из искусственных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(нитей)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1721     8     Юбки нижние</w:t>
      </w:r>
    </w:p>
    <w:p w:rsidR="00CC4CF9" w:rsidRPr="00061AB7" w:rsidRDefault="00CC4CF9" w:rsidP="003463F3">
      <w:pPr>
        <w:pStyle w:val="ConsPlusCell"/>
        <w:jc w:val="both"/>
      </w:pPr>
      <w:r w:rsidRPr="00061AB7">
        <w:t>84 1722     3     Панталоны</w:t>
      </w:r>
    </w:p>
    <w:p w:rsidR="00CC4CF9" w:rsidRPr="00061AB7" w:rsidRDefault="00CC4CF9" w:rsidP="003463F3">
      <w:pPr>
        <w:pStyle w:val="ConsPlusCell"/>
        <w:jc w:val="both"/>
      </w:pPr>
      <w:r w:rsidRPr="00061AB7">
        <w:t>84 1724     4     Сорочки (без ночных)</w:t>
      </w:r>
    </w:p>
    <w:p w:rsidR="00CC4CF9" w:rsidRPr="00061AB7" w:rsidRDefault="00CC4CF9" w:rsidP="003463F3">
      <w:pPr>
        <w:pStyle w:val="ConsPlusCell"/>
        <w:jc w:val="both"/>
      </w:pPr>
      <w:r w:rsidRPr="00061AB7">
        <w:t>84 1725     9     Сорочки ночные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1726     5     Пижамы</w:t>
      </w:r>
    </w:p>
    <w:p w:rsidR="00CC4CF9" w:rsidRPr="00061AB7" w:rsidRDefault="00CC4CF9" w:rsidP="003463F3">
      <w:pPr>
        <w:pStyle w:val="ConsPlusCell"/>
        <w:jc w:val="both"/>
      </w:pPr>
      <w:r w:rsidRPr="00061AB7">
        <w:t>84 1727     0     Комбинации</w:t>
      </w:r>
    </w:p>
    <w:p w:rsidR="00CC4CF9" w:rsidRPr="00061AB7" w:rsidRDefault="00CC4CF9" w:rsidP="003463F3">
      <w:pPr>
        <w:pStyle w:val="ConsPlusCell"/>
        <w:jc w:val="both"/>
      </w:pPr>
      <w:r w:rsidRPr="00061AB7">
        <w:t>84 1728     6     Гарнитуры</w:t>
      </w:r>
    </w:p>
    <w:p w:rsidR="00CC4CF9" w:rsidRPr="00061AB7" w:rsidRDefault="00CC4CF9" w:rsidP="003463F3">
      <w:pPr>
        <w:pStyle w:val="ConsPlusCell"/>
        <w:jc w:val="both"/>
      </w:pPr>
      <w:r w:rsidRPr="00061AB7">
        <w:t>84 1729     1     Пеньюары 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84 1730     7     Изделия бельевые из искусственных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(нитей)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1731     2     Кальсоны</w:t>
      </w:r>
    </w:p>
    <w:p w:rsidR="00CC4CF9" w:rsidRPr="00061AB7" w:rsidRDefault="00CC4CF9" w:rsidP="003463F3">
      <w:pPr>
        <w:pStyle w:val="ConsPlusCell"/>
        <w:jc w:val="both"/>
      </w:pPr>
      <w:r w:rsidRPr="00061AB7">
        <w:t>84 1732     8     Панталоны</w:t>
      </w:r>
    </w:p>
    <w:p w:rsidR="00CC4CF9" w:rsidRPr="00061AB7" w:rsidRDefault="00CC4CF9" w:rsidP="003463F3">
      <w:pPr>
        <w:pStyle w:val="ConsPlusCell"/>
        <w:jc w:val="both"/>
      </w:pPr>
      <w:r w:rsidRPr="00061AB7">
        <w:t>84 1733     3     Фуфайки для мальчиков</w:t>
      </w:r>
    </w:p>
    <w:p w:rsidR="00CC4CF9" w:rsidRPr="00061AB7" w:rsidRDefault="00CC4CF9" w:rsidP="003463F3">
      <w:pPr>
        <w:pStyle w:val="ConsPlusCell"/>
        <w:jc w:val="both"/>
      </w:pPr>
      <w:r w:rsidRPr="00061AB7">
        <w:t>84 1734     9     Сорочки для мальчиков</w:t>
      </w:r>
    </w:p>
    <w:p w:rsidR="00CC4CF9" w:rsidRPr="00061AB7" w:rsidRDefault="00CC4CF9" w:rsidP="003463F3">
      <w:pPr>
        <w:pStyle w:val="ConsPlusCell"/>
        <w:jc w:val="both"/>
      </w:pPr>
      <w:r w:rsidRPr="00061AB7">
        <w:t>84 1735     4     Сорочки ночные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1736     2     Пижамы</w:t>
      </w:r>
    </w:p>
    <w:p w:rsidR="00CC4CF9" w:rsidRPr="00061AB7" w:rsidRDefault="00CC4CF9" w:rsidP="003463F3">
      <w:pPr>
        <w:pStyle w:val="ConsPlusCell"/>
        <w:jc w:val="both"/>
      </w:pPr>
      <w:r w:rsidRPr="00061AB7">
        <w:t>84 1737     5     Комбинации, сорочки (без ночных) для девочек</w:t>
      </w:r>
    </w:p>
    <w:p w:rsidR="00CC4CF9" w:rsidRPr="00061AB7" w:rsidRDefault="00CC4CF9" w:rsidP="003463F3">
      <w:pPr>
        <w:pStyle w:val="ConsPlusCell"/>
        <w:jc w:val="both"/>
      </w:pPr>
      <w:r w:rsidRPr="00061AB7">
        <w:t>84 1738     0     Гарнитуры</w:t>
      </w:r>
    </w:p>
    <w:p w:rsidR="00CC4CF9" w:rsidRPr="00061AB7" w:rsidRDefault="00CC4CF9" w:rsidP="003463F3">
      <w:pPr>
        <w:pStyle w:val="ConsPlusCell"/>
        <w:jc w:val="both"/>
      </w:pPr>
      <w:r w:rsidRPr="00061AB7">
        <w:t>84 1739     6    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84 1740     1     Изделия бельевые из искусственных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(нитей)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детские (для новорожденных и детей ясельного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возраста)</w:t>
      </w:r>
    </w:p>
    <w:p w:rsidR="00CC4CF9" w:rsidRPr="00061AB7" w:rsidRDefault="00CC4CF9" w:rsidP="003463F3">
      <w:pPr>
        <w:pStyle w:val="ConsPlusCell"/>
        <w:jc w:val="both"/>
      </w:pPr>
      <w:r w:rsidRPr="00061AB7">
        <w:t>84 1741     7     Ползунки</w:t>
      </w:r>
    </w:p>
    <w:p w:rsidR="00CC4CF9" w:rsidRPr="00061AB7" w:rsidRDefault="00CC4CF9" w:rsidP="003463F3">
      <w:pPr>
        <w:pStyle w:val="ConsPlusCell"/>
        <w:jc w:val="both"/>
      </w:pPr>
      <w:r w:rsidRPr="00061AB7">
        <w:t>84 1743     8     Комбинезоны</w:t>
      </w:r>
    </w:p>
    <w:p w:rsidR="00CC4CF9" w:rsidRPr="00061AB7" w:rsidRDefault="00CC4CF9" w:rsidP="003463F3">
      <w:pPr>
        <w:pStyle w:val="ConsPlusCell"/>
        <w:jc w:val="both"/>
      </w:pPr>
      <w:r w:rsidRPr="00061AB7">
        <w:t>84 1744     3     Распашонки</w:t>
      </w:r>
    </w:p>
    <w:p w:rsidR="00CC4CF9" w:rsidRPr="00061AB7" w:rsidRDefault="00CC4CF9" w:rsidP="003463F3">
      <w:pPr>
        <w:pStyle w:val="ConsPlusCell"/>
        <w:jc w:val="both"/>
      </w:pPr>
      <w:r w:rsidRPr="00061AB7">
        <w:t>84 1745     9     Кофточки</w:t>
      </w:r>
    </w:p>
    <w:p w:rsidR="00CC4CF9" w:rsidRPr="00061AB7" w:rsidRDefault="00CC4CF9" w:rsidP="003463F3">
      <w:pPr>
        <w:pStyle w:val="ConsPlusCell"/>
        <w:jc w:val="both"/>
      </w:pPr>
      <w:r w:rsidRPr="00061AB7">
        <w:t>84 1748     5     Гарнитуры</w:t>
      </w:r>
    </w:p>
    <w:p w:rsidR="00CC4CF9" w:rsidRPr="00061AB7" w:rsidRDefault="00CC4CF9" w:rsidP="003463F3">
      <w:pPr>
        <w:pStyle w:val="ConsPlusCell"/>
        <w:jc w:val="both"/>
      </w:pPr>
      <w:r w:rsidRPr="00061AB7">
        <w:t>84 1749     0     Песочницы 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84 1750     6     Изделия бельевые из искусственных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(нитей)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спортивного назначения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84 1751     1     Трусы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1752     7     Майки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1753     2     Фуфайки спортивные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1754     8     Майки мужские (в т.ч. майки-тельняшки)</w:t>
      </w:r>
    </w:p>
    <w:p w:rsidR="00CC4CF9" w:rsidRPr="00061AB7" w:rsidRDefault="00CC4CF9" w:rsidP="003463F3">
      <w:pPr>
        <w:pStyle w:val="ConsPlusCell"/>
        <w:jc w:val="both"/>
      </w:pPr>
      <w:r w:rsidRPr="00061AB7">
        <w:t>84 1755     3     Фуфайки мужские спортивные (в т.ч.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фуфайки-тельняшки, рубашки для велоспорта)</w:t>
      </w:r>
    </w:p>
    <w:p w:rsidR="00CC4CF9" w:rsidRPr="00061AB7" w:rsidRDefault="00CC4CF9" w:rsidP="003463F3">
      <w:pPr>
        <w:pStyle w:val="ConsPlusCell"/>
        <w:jc w:val="both"/>
      </w:pPr>
      <w:r w:rsidRPr="00061AB7">
        <w:t>84 1756     9     Костюмы купальные мужские (трусы-плавки)</w:t>
      </w:r>
    </w:p>
    <w:p w:rsidR="00CC4CF9" w:rsidRPr="00061AB7" w:rsidRDefault="00CC4CF9" w:rsidP="003463F3">
      <w:pPr>
        <w:pStyle w:val="ConsPlusCell"/>
        <w:jc w:val="both"/>
      </w:pPr>
      <w:r w:rsidRPr="00061AB7">
        <w:t>84 1757     4     Костюмы купальные женские (цельнокроеные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двухпредметные)</w:t>
      </w:r>
    </w:p>
    <w:p w:rsidR="00CC4CF9" w:rsidRPr="00061AB7" w:rsidRDefault="00CC4CF9" w:rsidP="003463F3">
      <w:pPr>
        <w:pStyle w:val="ConsPlusCell"/>
        <w:jc w:val="both"/>
      </w:pPr>
      <w:r w:rsidRPr="00061AB7">
        <w:t>84 1760     0     Изделия бельевые из искусственных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(нитей)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спортивного назначения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1761     6     Трусы</w:t>
      </w:r>
    </w:p>
    <w:p w:rsidR="00CC4CF9" w:rsidRPr="00061AB7" w:rsidRDefault="00CC4CF9" w:rsidP="003463F3">
      <w:pPr>
        <w:pStyle w:val="ConsPlusCell"/>
        <w:jc w:val="both"/>
      </w:pPr>
      <w:r w:rsidRPr="00061AB7">
        <w:t>84 1762     1     Майки</w:t>
      </w:r>
    </w:p>
    <w:p w:rsidR="00CC4CF9" w:rsidRPr="00061AB7" w:rsidRDefault="00CC4CF9" w:rsidP="003463F3">
      <w:pPr>
        <w:pStyle w:val="ConsPlusCell"/>
        <w:jc w:val="both"/>
      </w:pPr>
      <w:r w:rsidRPr="00061AB7">
        <w:t>84 1763     7     Фуфайки</w:t>
      </w:r>
    </w:p>
    <w:p w:rsidR="00CC4CF9" w:rsidRPr="00061AB7" w:rsidRDefault="00CC4CF9" w:rsidP="003463F3">
      <w:pPr>
        <w:pStyle w:val="ConsPlusCell"/>
        <w:jc w:val="both"/>
      </w:pPr>
      <w:r w:rsidRPr="00061AB7">
        <w:t>84 1766     3     Костюмы купальные для мальчиков (трусы-плавки)</w:t>
      </w:r>
    </w:p>
    <w:p w:rsidR="00CC4CF9" w:rsidRPr="00061AB7" w:rsidRDefault="00CC4CF9" w:rsidP="003463F3">
      <w:pPr>
        <w:pStyle w:val="ConsPlusCell"/>
        <w:jc w:val="both"/>
      </w:pPr>
      <w:r w:rsidRPr="00061AB7">
        <w:t>84 1767     9     Костюмы купальные для девочек (цельнокроеные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двухпредметные)</w:t>
      </w:r>
    </w:p>
    <w:p w:rsidR="00CC4CF9" w:rsidRPr="00061AB7" w:rsidRDefault="00CC4CF9" w:rsidP="003463F3">
      <w:pPr>
        <w:pStyle w:val="ConsPlusCell"/>
        <w:jc w:val="both"/>
      </w:pPr>
      <w:r w:rsidRPr="00061AB7">
        <w:t>84 1770     5     Изделия бельевые из искусственных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(нитей) в смеси с натуральными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синтетическими волокнами (нитями) специального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84 1800     7     Изделия бельевые из синтетических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(нитей)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>84 1810     1     Изделия бельевые из синтетических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(нитей)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1811     7     Кальсоны</w:t>
      </w:r>
    </w:p>
    <w:p w:rsidR="00CC4CF9" w:rsidRPr="00061AB7" w:rsidRDefault="00CC4CF9" w:rsidP="003463F3">
      <w:pPr>
        <w:pStyle w:val="ConsPlusCell"/>
        <w:jc w:val="both"/>
      </w:pPr>
      <w:r w:rsidRPr="00061AB7">
        <w:t>84 1812     2     Трусы</w:t>
      </w:r>
    </w:p>
    <w:p w:rsidR="00CC4CF9" w:rsidRPr="00061AB7" w:rsidRDefault="00CC4CF9" w:rsidP="003463F3">
      <w:pPr>
        <w:pStyle w:val="ConsPlusCell"/>
        <w:jc w:val="both"/>
      </w:pPr>
      <w:r w:rsidRPr="00061AB7">
        <w:t>84 1813     8     Фуфайки</w:t>
      </w:r>
    </w:p>
    <w:p w:rsidR="00CC4CF9" w:rsidRPr="00061AB7" w:rsidRDefault="00CC4CF9" w:rsidP="003463F3">
      <w:pPr>
        <w:pStyle w:val="ConsPlusCell"/>
        <w:jc w:val="both"/>
      </w:pPr>
      <w:r w:rsidRPr="00061AB7">
        <w:t>84 1814     3     Сорочки</w:t>
      </w:r>
    </w:p>
    <w:p w:rsidR="00CC4CF9" w:rsidRPr="00061AB7" w:rsidRDefault="00CC4CF9" w:rsidP="003463F3">
      <w:pPr>
        <w:pStyle w:val="ConsPlusCell"/>
        <w:jc w:val="both"/>
      </w:pPr>
      <w:r w:rsidRPr="00061AB7">
        <w:t>84 1816     4     Пижамы</w:t>
      </w:r>
    </w:p>
    <w:p w:rsidR="00CC4CF9" w:rsidRPr="00061AB7" w:rsidRDefault="00CC4CF9" w:rsidP="003463F3">
      <w:pPr>
        <w:pStyle w:val="ConsPlusCell"/>
        <w:jc w:val="both"/>
      </w:pPr>
      <w:r w:rsidRPr="00061AB7">
        <w:t>84 1819     0    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84 1820     6     Изделия бельевые из синтетических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(нитей)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1821     1     Юбки (нижние)</w:t>
      </w:r>
    </w:p>
    <w:p w:rsidR="00CC4CF9" w:rsidRPr="00061AB7" w:rsidRDefault="00CC4CF9" w:rsidP="003463F3">
      <w:pPr>
        <w:pStyle w:val="ConsPlusCell"/>
        <w:jc w:val="both"/>
      </w:pPr>
      <w:r w:rsidRPr="00061AB7">
        <w:t>84 1822     7     Панталоны</w:t>
      </w:r>
    </w:p>
    <w:p w:rsidR="00CC4CF9" w:rsidRPr="00061AB7" w:rsidRDefault="00CC4CF9" w:rsidP="003463F3">
      <w:pPr>
        <w:pStyle w:val="ConsPlusCell"/>
        <w:jc w:val="both"/>
      </w:pPr>
      <w:r w:rsidRPr="00061AB7">
        <w:t>84 1824     8     Сорочки (кроме ночных)</w:t>
      </w:r>
    </w:p>
    <w:p w:rsidR="00CC4CF9" w:rsidRPr="00061AB7" w:rsidRDefault="00CC4CF9" w:rsidP="003463F3">
      <w:pPr>
        <w:pStyle w:val="ConsPlusCell"/>
        <w:jc w:val="both"/>
      </w:pPr>
      <w:r w:rsidRPr="00061AB7">
        <w:t>84 1825     3     Сорочки ночные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1826     9     Пижамы</w:t>
      </w:r>
    </w:p>
    <w:p w:rsidR="00CC4CF9" w:rsidRPr="00061AB7" w:rsidRDefault="00CC4CF9" w:rsidP="003463F3">
      <w:pPr>
        <w:pStyle w:val="ConsPlusCell"/>
        <w:jc w:val="both"/>
      </w:pPr>
      <w:r w:rsidRPr="00061AB7">
        <w:t>84 1827     4     Комбинации</w:t>
      </w:r>
    </w:p>
    <w:p w:rsidR="00CC4CF9" w:rsidRPr="00061AB7" w:rsidRDefault="00CC4CF9" w:rsidP="003463F3">
      <w:pPr>
        <w:pStyle w:val="ConsPlusCell"/>
        <w:jc w:val="both"/>
      </w:pPr>
      <w:r w:rsidRPr="00061AB7">
        <w:t>84 1828     6     Гарнитуры</w:t>
      </w:r>
    </w:p>
    <w:p w:rsidR="00CC4CF9" w:rsidRPr="00061AB7" w:rsidRDefault="00CC4CF9" w:rsidP="003463F3">
      <w:pPr>
        <w:pStyle w:val="ConsPlusCell"/>
        <w:jc w:val="both"/>
      </w:pPr>
      <w:r w:rsidRPr="00061AB7">
        <w:t>84 1829     5     Пеньюары 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84 1830     0     Изделия бельевые из синтетических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(нитей)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1832     1     Панталоны</w:t>
      </w:r>
    </w:p>
    <w:p w:rsidR="00CC4CF9" w:rsidRPr="00061AB7" w:rsidRDefault="00CC4CF9" w:rsidP="003463F3">
      <w:pPr>
        <w:pStyle w:val="ConsPlusCell"/>
        <w:jc w:val="both"/>
      </w:pPr>
      <w:r w:rsidRPr="00061AB7">
        <w:t>84 1834     2     Сорочки для мальчиков</w:t>
      </w:r>
    </w:p>
    <w:p w:rsidR="00CC4CF9" w:rsidRPr="00061AB7" w:rsidRDefault="00CC4CF9" w:rsidP="003463F3">
      <w:pPr>
        <w:pStyle w:val="ConsPlusCell"/>
        <w:jc w:val="both"/>
      </w:pPr>
      <w:r w:rsidRPr="00061AB7">
        <w:t>84 1837     9     Сорочки и комбинации для девочек</w:t>
      </w:r>
    </w:p>
    <w:p w:rsidR="00CC4CF9" w:rsidRPr="00061AB7" w:rsidRDefault="00CC4CF9" w:rsidP="003463F3">
      <w:pPr>
        <w:pStyle w:val="ConsPlusCell"/>
        <w:jc w:val="both"/>
      </w:pPr>
      <w:r w:rsidRPr="00061AB7">
        <w:t>84 1840     5     Изделия бельевые из смеси синтетических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волокон (нитей)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детские (для новорожденных и детей ясельного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возраста)</w:t>
      </w:r>
    </w:p>
    <w:p w:rsidR="00CC4CF9" w:rsidRPr="00061AB7" w:rsidRDefault="00CC4CF9" w:rsidP="003463F3">
      <w:pPr>
        <w:pStyle w:val="ConsPlusCell"/>
        <w:jc w:val="both"/>
      </w:pPr>
      <w:r w:rsidRPr="00061AB7">
        <w:t>84 1847     3     Сорочки</w:t>
      </w:r>
    </w:p>
    <w:p w:rsidR="00CC4CF9" w:rsidRPr="00061AB7" w:rsidRDefault="00CC4CF9" w:rsidP="003463F3">
      <w:pPr>
        <w:pStyle w:val="ConsPlusCell"/>
        <w:jc w:val="both"/>
      </w:pPr>
      <w:r w:rsidRPr="00061AB7">
        <w:t>84 1850     7     Изделия бельевые из синтетических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(нитей)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спортивного назначения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84 1851     5     Трусы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1852     0     Майки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1853     6     Фуфайки спортивные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1854     1     Майки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1855     7     Фуфайки спортивные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1856     2     Костюмы купальные мужские (трусы-плавки)</w:t>
      </w:r>
    </w:p>
    <w:p w:rsidR="00CC4CF9" w:rsidRPr="00061AB7" w:rsidRDefault="00CC4CF9" w:rsidP="003463F3">
      <w:pPr>
        <w:pStyle w:val="ConsPlusCell"/>
        <w:jc w:val="both"/>
      </w:pPr>
      <w:r w:rsidRPr="00061AB7">
        <w:t>84 1857     8     Костюмы купальные женские (цельнокроеные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двухпредметные)</w:t>
      </w:r>
    </w:p>
    <w:p w:rsidR="00CC4CF9" w:rsidRPr="00061AB7" w:rsidRDefault="00CC4CF9" w:rsidP="003463F3">
      <w:pPr>
        <w:pStyle w:val="ConsPlusCell"/>
        <w:jc w:val="both"/>
      </w:pPr>
      <w:r w:rsidRPr="00061AB7">
        <w:t>84 1859     9    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84 1860     4     Изделия бельевые из синтетических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(нитей)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спортивного назначения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1861     0     Трусы</w:t>
      </w:r>
    </w:p>
    <w:p w:rsidR="00CC4CF9" w:rsidRPr="00061AB7" w:rsidRDefault="00CC4CF9" w:rsidP="003463F3">
      <w:pPr>
        <w:pStyle w:val="ConsPlusCell"/>
        <w:jc w:val="both"/>
      </w:pPr>
      <w:r w:rsidRPr="00061AB7">
        <w:t>84 1862     5     Майки</w:t>
      </w:r>
    </w:p>
    <w:p w:rsidR="00CC4CF9" w:rsidRPr="00061AB7" w:rsidRDefault="00CC4CF9" w:rsidP="003463F3">
      <w:pPr>
        <w:pStyle w:val="ConsPlusCell"/>
        <w:jc w:val="both"/>
      </w:pPr>
      <w:r w:rsidRPr="00061AB7">
        <w:t>84 1863     0     Фуфайки</w:t>
      </w:r>
    </w:p>
    <w:p w:rsidR="00CC4CF9" w:rsidRPr="00061AB7" w:rsidRDefault="00CC4CF9" w:rsidP="003463F3">
      <w:pPr>
        <w:pStyle w:val="ConsPlusCell"/>
        <w:jc w:val="both"/>
      </w:pPr>
      <w:r w:rsidRPr="00061AB7">
        <w:t>84 1866     7     Костюмы купальные для мальчиков (трусы-плавки)</w:t>
      </w:r>
    </w:p>
    <w:p w:rsidR="00CC4CF9" w:rsidRPr="00061AB7" w:rsidRDefault="00CC4CF9" w:rsidP="003463F3">
      <w:pPr>
        <w:pStyle w:val="ConsPlusCell"/>
        <w:jc w:val="both"/>
      </w:pPr>
      <w:r w:rsidRPr="00061AB7">
        <w:t>84 1867     2     Костюмы купальные для девочек (цельнокроеные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двухпредметные)</w:t>
      </w:r>
    </w:p>
    <w:p w:rsidR="00CC4CF9" w:rsidRPr="00061AB7" w:rsidRDefault="00CC4CF9" w:rsidP="003463F3">
      <w:pPr>
        <w:pStyle w:val="ConsPlusCell"/>
        <w:jc w:val="both"/>
      </w:pPr>
      <w:r w:rsidRPr="00061AB7">
        <w:t>84 1869     3    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84 1870     9     Изделия бельевые из синтетических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(нитей) в смеси с натуральными,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искусственными, синтетическими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(нитями)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84 1900     0     Изделия бельевые из разных видов сырья</w:t>
      </w:r>
    </w:p>
    <w:p w:rsidR="00CC4CF9" w:rsidRPr="00061AB7" w:rsidRDefault="00CC4CF9" w:rsidP="003463F3">
      <w:pPr>
        <w:pStyle w:val="ConsPlusCell"/>
        <w:jc w:val="both"/>
      </w:pPr>
      <w:r w:rsidRPr="00061AB7">
        <w:t>84 1920     3     Изделия бельевые из разных видов сырья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1922     0     Панталоны</w:t>
      </w:r>
    </w:p>
    <w:p w:rsidR="00CC4CF9" w:rsidRPr="00061AB7" w:rsidRDefault="00CC4CF9" w:rsidP="003463F3">
      <w:pPr>
        <w:pStyle w:val="ConsPlusCell"/>
        <w:jc w:val="both"/>
      </w:pPr>
      <w:r w:rsidRPr="00061AB7">
        <w:t>84 1925     7     Сорочки ночные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1927     8     Комбинации</w:t>
      </w:r>
    </w:p>
    <w:p w:rsidR="00CC4CF9" w:rsidRPr="00061AB7" w:rsidRDefault="00CC4CF9" w:rsidP="003463F3">
      <w:pPr>
        <w:pStyle w:val="ConsPlusCell"/>
        <w:jc w:val="both"/>
      </w:pPr>
      <w:r w:rsidRPr="00061AB7">
        <w:t>84 1930     4     Изделия бельевые из разных видов сырья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1932     5     Панталоны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84 2000     0     Изделия верхние (верхний трикотаж)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84 2100     4     Изделия верхние из хлопчатобумажной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>84 2110     9     Изделия верхние из хлопчатобумажной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2111     4     Жакеты</w:t>
      </w:r>
    </w:p>
    <w:p w:rsidR="00CC4CF9" w:rsidRPr="00061AB7" w:rsidRDefault="00CC4CF9" w:rsidP="003463F3">
      <w:pPr>
        <w:pStyle w:val="ConsPlusCell"/>
        <w:jc w:val="both"/>
      </w:pPr>
      <w:r w:rsidRPr="00061AB7">
        <w:t>84 2112     2     Джемперы</w:t>
      </w:r>
    </w:p>
    <w:p w:rsidR="00CC4CF9" w:rsidRPr="00061AB7" w:rsidRDefault="00CC4CF9" w:rsidP="003463F3">
      <w:pPr>
        <w:pStyle w:val="ConsPlusCell"/>
        <w:jc w:val="both"/>
      </w:pPr>
      <w:r w:rsidRPr="00061AB7">
        <w:t>84 2119     8    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84 2120     3     Изделия верхние из хлопчатобумажной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2121     9     Жакеты</w:t>
      </w:r>
    </w:p>
    <w:p w:rsidR="00CC4CF9" w:rsidRPr="00061AB7" w:rsidRDefault="00CC4CF9" w:rsidP="003463F3">
      <w:pPr>
        <w:pStyle w:val="ConsPlusCell"/>
        <w:jc w:val="both"/>
      </w:pPr>
      <w:r w:rsidRPr="00061AB7">
        <w:t>84 2122     4     Джемперы</w:t>
      </w:r>
    </w:p>
    <w:p w:rsidR="00CC4CF9" w:rsidRPr="00061AB7" w:rsidRDefault="00CC4CF9" w:rsidP="003463F3">
      <w:pPr>
        <w:pStyle w:val="ConsPlusCell"/>
        <w:jc w:val="both"/>
      </w:pPr>
      <w:r w:rsidRPr="00061AB7">
        <w:t>84 2123     6     Жилеты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84 2124     5     Костюмы</w:t>
      </w:r>
    </w:p>
    <w:p w:rsidR="00CC4CF9" w:rsidRPr="00061AB7" w:rsidRDefault="00CC4CF9" w:rsidP="003463F3">
      <w:pPr>
        <w:pStyle w:val="ConsPlusCell"/>
        <w:jc w:val="both"/>
      </w:pPr>
      <w:r w:rsidRPr="00061AB7">
        <w:t>84 2125     0     Блузки</w:t>
      </w:r>
    </w:p>
    <w:p w:rsidR="00CC4CF9" w:rsidRPr="00061AB7" w:rsidRDefault="00CC4CF9" w:rsidP="003463F3">
      <w:pPr>
        <w:pStyle w:val="ConsPlusCell"/>
        <w:jc w:val="both"/>
      </w:pPr>
      <w:r w:rsidRPr="00061AB7">
        <w:t>84 2126     6     Юбки</w:t>
      </w:r>
    </w:p>
    <w:p w:rsidR="00CC4CF9" w:rsidRPr="00061AB7" w:rsidRDefault="00CC4CF9" w:rsidP="003463F3">
      <w:pPr>
        <w:pStyle w:val="ConsPlusCell"/>
        <w:jc w:val="both"/>
      </w:pPr>
      <w:r w:rsidRPr="00061AB7">
        <w:t>84 2127     1     Платья</w:t>
      </w:r>
    </w:p>
    <w:p w:rsidR="00CC4CF9" w:rsidRPr="00061AB7" w:rsidRDefault="00CC4CF9" w:rsidP="003463F3">
      <w:pPr>
        <w:pStyle w:val="ConsPlusCell"/>
        <w:jc w:val="both"/>
      </w:pPr>
      <w:r w:rsidRPr="00061AB7">
        <w:t>84 2130     8     Изделия верхние из хлопчатобумажной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2134     0     Комплекты</w:t>
      </w:r>
    </w:p>
    <w:p w:rsidR="00CC4CF9" w:rsidRPr="00061AB7" w:rsidRDefault="00CC4CF9" w:rsidP="003463F3">
      <w:pPr>
        <w:pStyle w:val="ConsPlusCell"/>
        <w:jc w:val="both"/>
      </w:pPr>
      <w:r w:rsidRPr="00061AB7">
        <w:t>84 2135     5     Халаты</w:t>
      </w:r>
    </w:p>
    <w:p w:rsidR="00CC4CF9" w:rsidRPr="00061AB7" w:rsidRDefault="00CC4CF9" w:rsidP="003463F3">
      <w:pPr>
        <w:pStyle w:val="ConsPlusCell"/>
        <w:jc w:val="both"/>
      </w:pPr>
      <w:r w:rsidRPr="00061AB7">
        <w:t>84 2139     7    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84 2140     2     Изделия верхние из хлопчатобумажной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2141     8     Жакеты</w:t>
      </w:r>
    </w:p>
    <w:p w:rsidR="00CC4CF9" w:rsidRPr="00061AB7" w:rsidRDefault="00CC4CF9" w:rsidP="003463F3">
      <w:pPr>
        <w:pStyle w:val="ConsPlusCell"/>
        <w:jc w:val="both"/>
      </w:pPr>
      <w:r w:rsidRPr="00061AB7">
        <w:t>84 2142     3     Джемперы</w:t>
      </w:r>
    </w:p>
    <w:p w:rsidR="00CC4CF9" w:rsidRPr="00061AB7" w:rsidRDefault="00CC4CF9" w:rsidP="003463F3">
      <w:pPr>
        <w:pStyle w:val="ConsPlusCell"/>
        <w:jc w:val="both"/>
      </w:pPr>
      <w:r w:rsidRPr="00061AB7">
        <w:t>84 2144     4     Костюмы</w:t>
      </w:r>
    </w:p>
    <w:p w:rsidR="00CC4CF9" w:rsidRPr="00061AB7" w:rsidRDefault="00CC4CF9" w:rsidP="003463F3">
      <w:pPr>
        <w:pStyle w:val="ConsPlusCell"/>
        <w:jc w:val="both"/>
      </w:pPr>
      <w:r w:rsidRPr="00061AB7">
        <w:t>84 2146     5     Юбки</w:t>
      </w:r>
    </w:p>
    <w:p w:rsidR="00CC4CF9" w:rsidRPr="00061AB7" w:rsidRDefault="00CC4CF9" w:rsidP="003463F3">
      <w:pPr>
        <w:pStyle w:val="ConsPlusCell"/>
        <w:jc w:val="both"/>
      </w:pPr>
      <w:r w:rsidRPr="00061AB7">
        <w:t>84 2147     0     Платья</w:t>
      </w:r>
    </w:p>
    <w:p w:rsidR="00CC4CF9" w:rsidRPr="00061AB7" w:rsidRDefault="00CC4CF9" w:rsidP="003463F3">
      <w:pPr>
        <w:pStyle w:val="ConsPlusCell"/>
        <w:jc w:val="both"/>
      </w:pPr>
      <w:r w:rsidRPr="00061AB7">
        <w:t>84 2148     6     Гарнитуры (в т.ч. комплекты)</w:t>
      </w:r>
    </w:p>
    <w:p w:rsidR="00CC4CF9" w:rsidRPr="00061AB7" w:rsidRDefault="00CC4CF9" w:rsidP="003463F3">
      <w:pPr>
        <w:pStyle w:val="ConsPlusCell"/>
        <w:jc w:val="both"/>
      </w:pPr>
      <w:r w:rsidRPr="00061AB7">
        <w:t>84 2149     1     Штанишки</w:t>
      </w:r>
    </w:p>
    <w:p w:rsidR="00CC4CF9" w:rsidRPr="00061AB7" w:rsidRDefault="00CC4CF9" w:rsidP="003463F3">
      <w:pPr>
        <w:pStyle w:val="ConsPlusCell"/>
        <w:jc w:val="both"/>
      </w:pPr>
      <w:r w:rsidRPr="00061AB7">
        <w:t>84 2150     7     Изделия верхние из хлопчатобумажной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2151     2     Куртки</w:t>
      </w:r>
    </w:p>
    <w:p w:rsidR="00CC4CF9" w:rsidRPr="00061AB7" w:rsidRDefault="00CC4CF9" w:rsidP="003463F3">
      <w:pPr>
        <w:pStyle w:val="ConsPlusCell"/>
        <w:jc w:val="both"/>
      </w:pPr>
      <w:r w:rsidRPr="00061AB7">
        <w:t>84 2156     7     Брюки</w:t>
      </w:r>
    </w:p>
    <w:p w:rsidR="00CC4CF9" w:rsidRPr="00061AB7" w:rsidRDefault="00CC4CF9" w:rsidP="003463F3">
      <w:pPr>
        <w:pStyle w:val="ConsPlusCell"/>
        <w:jc w:val="both"/>
      </w:pPr>
      <w:r w:rsidRPr="00061AB7">
        <w:t>84 2157     5     Пальто</w:t>
      </w:r>
    </w:p>
    <w:p w:rsidR="00CC4CF9" w:rsidRPr="00061AB7" w:rsidRDefault="00CC4CF9" w:rsidP="003463F3">
      <w:pPr>
        <w:pStyle w:val="ConsPlusCell"/>
        <w:jc w:val="both"/>
      </w:pPr>
      <w:r w:rsidRPr="00061AB7">
        <w:t>84 2158     0     Сарафаны</w:t>
      </w:r>
    </w:p>
    <w:p w:rsidR="00CC4CF9" w:rsidRPr="00061AB7" w:rsidRDefault="00CC4CF9" w:rsidP="003463F3">
      <w:pPr>
        <w:pStyle w:val="ConsPlusCell"/>
        <w:jc w:val="both"/>
      </w:pPr>
      <w:r w:rsidRPr="00061AB7">
        <w:t>84 2159     6     Шорты 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84 2160     1     Изделия верхние из хлопчатобумажной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спортивного назначения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84 2161     7     Свитеры</w:t>
      </w:r>
    </w:p>
    <w:p w:rsidR="00CC4CF9" w:rsidRPr="00061AB7" w:rsidRDefault="00CC4CF9" w:rsidP="003463F3">
      <w:pPr>
        <w:pStyle w:val="ConsPlusCell"/>
        <w:jc w:val="both"/>
      </w:pPr>
      <w:r w:rsidRPr="00061AB7">
        <w:t>84 2162     2     Джемперы типа свитера</w:t>
      </w:r>
    </w:p>
    <w:p w:rsidR="00CC4CF9" w:rsidRPr="00061AB7" w:rsidRDefault="00CC4CF9" w:rsidP="003463F3">
      <w:pPr>
        <w:pStyle w:val="ConsPlusCell"/>
        <w:jc w:val="both"/>
      </w:pPr>
      <w:r w:rsidRPr="00061AB7">
        <w:t>84 2163     8     Костюмы тренировочные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2164     3     Костюмы лыжные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2165     9     Брюки тренировочные (в т.ч. гимнастические)</w:t>
      </w:r>
    </w:p>
    <w:p w:rsidR="00CC4CF9" w:rsidRPr="00061AB7" w:rsidRDefault="00CC4CF9" w:rsidP="003463F3">
      <w:pPr>
        <w:pStyle w:val="ConsPlusCell"/>
        <w:jc w:val="both"/>
      </w:pPr>
      <w:r w:rsidRPr="00061AB7">
        <w:t>84 2166     4     Брюки лыжные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2167     0     Куртки</w:t>
      </w:r>
    </w:p>
    <w:p w:rsidR="00CC4CF9" w:rsidRPr="00061AB7" w:rsidRDefault="00CC4CF9" w:rsidP="003463F3">
      <w:pPr>
        <w:pStyle w:val="ConsPlusCell"/>
        <w:jc w:val="both"/>
      </w:pPr>
      <w:r w:rsidRPr="00061AB7">
        <w:t>84 2169     0     Рейтузы 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84 2180     0     Изделия верхние из хлопчатобумажной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спортивного назначения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2181     6     Свитеры</w:t>
      </w:r>
    </w:p>
    <w:p w:rsidR="00CC4CF9" w:rsidRPr="00061AB7" w:rsidRDefault="00CC4CF9" w:rsidP="003463F3">
      <w:pPr>
        <w:pStyle w:val="ConsPlusCell"/>
        <w:jc w:val="both"/>
      </w:pPr>
      <w:r w:rsidRPr="00061AB7">
        <w:t>84 2183     7     Костюмы тренировочные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2185     8     Брюки тренировочные (в т.ч. гимнастические)</w:t>
      </w:r>
    </w:p>
    <w:p w:rsidR="00CC4CF9" w:rsidRPr="00061AB7" w:rsidRDefault="00CC4CF9" w:rsidP="003463F3">
      <w:pPr>
        <w:pStyle w:val="ConsPlusCell"/>
        <w:jc w:val="both"/>
      </w:pPr>
      <w:r w:rsidRPr="00061AB7">
        <w:t>84 2186     3     Брюки лыжные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2189     8     Рейтузы 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84 2200     8     Изделия верхние из чистошерстяной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>84 2210     2     Изделия верхние из чистошерстяной пряжи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2211     8     Жакеты</w:t>
      </w:r>
    </w:p>
    <w:p w:rsidR="00CC4CF9" w:rsidRPr="00061AB7" w:rsidRDefault="00CC4CF9" w:rsidP="003463F3">
      <w:pPr>
        <w:pStyle w:val="ConsPlusCell"/>
        <w:jc w:val="both"/>
      </w:pPr>
      <w:r w:rsidRPr="00061AB7">
        <w:t>84 2212     3     Джемперы</w:t>
      </w:r>
    </w:p>
    <w:p w:rsidR="00CC4CF9" w:rsidRPr="00061AB7" w:rsidRDefault="00CC4CF9" w:rsidP="003463F3">
      <w:pPr>
        <w:pStyle w:val="ConsPlusCell"/>
        <w:jc w:val="both"/>
      </w:pPr>
      <w:r w:rsidRPr="00061AB7">
        <w:t>84 2213     9     Жилеты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84 2218     6     Куртки</w:t>
      </w:r>
    </w:p>
    <w:p w:rsidR="00CC4CF9" w:rsidRPr="00061AB7" w:rsidRDefault="00CC4CF9" w:rsidP="003463F3">
      <w:pPr>
        <w:pStyle w:val="ConsPlusCell"/>
        <w:jc w:val="both"/>
      </w:pPr>
      <w:r w:rsidRPr="00061AB7">
        <w:t>84 2220     7     Изделия верхние из чистошерстяной пряжи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2221     2     Жакеты</w:t>
      </w:r>
    </w:p>
    <w:p w:rsidR="00CC4CF9" w:rsidRPr="00061AB7" w:rsidRDefault="00CC4CF9" w:rsidP="003463F3">
      <w:pPr>
        <w:pStyle w:val="ConsPlusCell"/>
        <w:jc w:val="both"/>
      </w:pPr>
      <w:r w:rsidRPr="00061AB7">
        <w:t>84 2222     8     Джемперы</w:t>
      </w:r>
    </w:p>
    <w:p w:rsidR="00CC4CF9" w:rsidRPr="00061AB7" w:rsidRDefault="00CC4CF9" w:rsidP="003463F3">
      <w:pPr>
        <w:pStyle w:val="ConsPlusCell"/>
        <w:jc w:val="both"/>
      </w:pPr>
      <w:r w:rsidRPr="00061AB7">
        <w:t>84 2223     3     Жилеты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84 2224     9     Костюмы</w:t>
      </w:r>
    </w:p>
    <w:p w:rsidR="00CC4CF9" w:rsidRPr="00061AB7" w:rsidRDefault="00CC4CF9" w:rsidP="003463F3">
      <w:pPr>
        <w:pStyle w:val="ConsPlusCell"/>
        <w:jc w:val="both"/>
      </w:pPr>
      <w:r w:rsidRPr="00061AB7">
        <w:t>84 2226     3     Юбки</w:t>
      </w:r>
    </w:p>
    <w:p w:rsidR="00CC4CF9" w:rsidRPr="00061AB7" w:rsidRDefault="00CC4CF9" w:rsidP="003463F3">
      <w:pPr>
        <w:pStyle w:val="ConsPlusCell"/>
        <w:jc w:val="both"/>
      </w:pPr>
      <w:r w:rsidRPr="00061AB7">
        <w:t>84 2227     5     Платья</w:t>
      </w:r>
    </w:p>
    <w:p w:rsidR="00CC4CF9" w:rsidRPr="00061AB7" w:rsidRDefault="00CC4CF9" w:rsidP="003463F3">
      <w:pPr>
        <w:pStyle w:val="ConsPlusCell"/>
        <w:jc w:val="both"/>
      </w:pPr>
      <w:r w:rsidRPr="00061AB7">
        <w:t>84 2230     1     Изделия верхние из чистошерстяной пряжи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2233     8     Пелерины</w:t>
      </w:r>
    </w:p>
    <w:p w:rsidR="00CC4CF9" w:rsidRPr="00061AB7" w:rsidRDefault="00CC4CF9" w:rsidP="003463F3">
      <w:pPr>
        <w:pStyle w:val="ConsPlusCell"/>
        <w:jc w:val="both"/>
      </w:pPr>
      <w:r w:rsidRPr="00061AB7">
        <w:t>84 2234     3     Комплекты</w:t>
      </w:r>
    </w:p>
    <w:p w:rsidR="00CC4CF9" w:rsidRPr="00061AB7" w:rsidRDefault="00CC4CF9" w:rsidP="003463F3">
      <w:pPr>
        <w:pStyle w:val="ConsPlusCell"/>
        <w:jc w:val="both"/>
      </w:pPr>
      <w:r w:rsidRPr="00061AB7">
        <w:t>84 2236     4     Брюки</w:t>
      </w:r>
    </w:p>
    <w:p w:rsidR="00CC4CF9" w:rsidRPr="00061AB7" w:rsidRDefault="00CC4CF9" w:rsidP="003463F3">
      <w:pPr>
        <w:pStyle w:val="ConsPlusCell"/>
        <w:jc w:val="both"/>
      </w:pPr>
      <w:r w:rsidRPr="00061AB7">
        <w:t>84 2238     5     Сарафаны</w:t>
      </w:r>
    </w:p>
    <w:p w:rsidR="00CC4CF9" w:rsidRPr="00061AB7" w:rsidRDefault="00CC4CF9" w:rsidP="003463F3">
      <w:pPr>
        <w:pStyle w:val="ConsPlusCell"/>
        <w:jc w:val="both"/>
      </w:pPr>
      <w:r w:rsidRPr="00061AB7">
        <w:t>84 2240     6     Изделия верхние из чистошерстяной пряжи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2241     1     Жакеты</w:t>
      </w:r>
    </w:p>
    <w:p w:rsidR="00CC4CF9" w:rsidRPr="00061AB7" w:rsidRDefault="00CC4CF9" w:rsidP="003463F3">
      <w:pPr>
        <w:pStyle w:val="ConsPlusCell"/>
        <w:jc w:val="both"/>
      </w:pPr>
      <w:r w:rsidRPr="00061AB7">
        <w:t>84 2242     7     Джемперы</w:t>
      </w:r>
    </w:p>
    <w:p w:rsidR="00CC4CF9" w:rsidRPr="00061AB7" w:rsidRDefault="00CC4CF9" w:rsidP="003463F3">
      <w:pPr>
        <w:pStyle w:val="ConsPlusCell"/>
        <w:jc w:val="both"/>
      </w:pPr>
      <w:r w:rsidRPr="00061AB7">
        <w:t>84 2243     2     Жилеты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84 2244     8     Костюмы</w:t>
      </w:r>
    </w:p>
    <w:p w:rsidR="00CC4CF9" w:rsidRPr="00061AB7" w:rsidRDefault="00CC4CF9" w:rsidP="003463F3">
      <w:pPr>
        <w:pStyle w:val="ConsPlusCell"/>
        <w:jc w:val="both"/>
      </w:pPr>
      <w:r w:rsidRPr="00061AB7">
        <w:t>84 2246     9     Юбки</w:t>
      </w:r>
    </w:p>
    <w:p w:rsidR="00CC4CF9" w:rsidRPr="00061AB7" w:rsidRDefault="00CC4CF9" w:rsidP="003463F3">
      <w:pPr>
        <w:pStyle w:val="ConsPlusCell"/>
        <w:jc w:val="both"/>
      </w:pPr>
      <w:r w:rsidRPr="00061AB7">
        <w:t>84 2247     4     Платья</w:t>
      </w:r>
    </w:p>
    <w:p w:rsidR="00CC4CF9" w:rsidRPr="00061AB7" w:rsidRDefault="00CC4CF9" w:rsidP="003463F3">
      <w:pPr>
        <w:pStyle w:val="ConsPlusCell"/>
        <w:jc w:val="both"/>
      </w:pPr>
      <w:r w:rsidRPr="00061AB7">
        <w:t>84 2248     0     Гарнитуры (в т.ч. комплекты)</w:t>
      </w:r>
    </w:p>
    <w:p w:rsidR="00CC4CF9" w:rsidRPr="00061AB7" w:rsidRDefault="00CC4CF9" w:rsidP="003463F3">
      <w:pPr>
        <w:pStyle w:val="ConsPlusCell"/>
        <w:jc w:val="both"/>
      </w:pPr>
      <w:r w:rsidRPr="00061AB7">
        <w:t>84 2249     5     Штанишки</w:t>
      </w:r>
    </w:p>
    <w:p w:rsidR="00CC4CF9" w:rsidRPr="00061AB7" w:rsidRDefault="00CC4CF9" w:rsidP="003463F3">
      <w:pPr>
        <w:pStyle w:val="ConsPlusCell"/>
        <w:jc w:val="both"/>
      </w:pPr>
      <w:r w:rsidRPr="00061AB7">
        <w:t>84 2250     0     Изделия верхние из чистошерстяной пряжи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2251     6     Куртки</w:t>
      </w:r>
    </w:p>
    <w:p w:rsidR="00CC4CF9" w:rsidRPr="00061AB7" w:rsidRDefault="00CC4CF9" w:rsidP="003463F3">
      <w:pPr>
        <w:pStyle w:val="ConsPlusCell"/>
        <w:jc w:val="both"/>
      </w:pPr>
      <w:r w:rsidRPr="00061AB7">
        <w:t>84 2254     2     Комбинезоны</w:t>
      </w:r>
    </w:p>
    <w:p w:rsidR="00CC4CF9" w:rsidRPr="00061AB7" w:rsidRDefault="00CC4CF9" w:rsidP="003463F3">
      <w:pPr>
        <w:pStyle w:val="ConsPlusCell"/>
        <w:jc w:val="both"/>
      </w:pPr>
      <w:r w:rsidRPr="00061AB7">
        <w:t>84 2256     3     Брюки</w:t>
      </w:r>
    </w:p>
    <w:p w:rsidR="00CC4CF9" w:rsidRPr="00061AB7" w:rsidRDefault="00CC4CF9" w:rsidP="003463F3">
      <w:pPr>
        <w:pStyle w:val="ConsPlusCell"/>
        <w:jc w:val="both"/>
      </w:pPr>
      <w:r w:rsidRPr="00061AB7">
        <w:t>84 2257     9     Пальто</w:t>
      </w:r>
    </w:p>
    <w:p w:rsidR="00CC4CF9" w:rsidRPr="00061AB7" w:rsidRDefault="00CC4CF9" w:rsidP="003463F3">
      <w:pPr>
        <w:pStyle w:val="ConsPlusCell"/>
        <w:jc w:val="both"/>
      </w:pPr>
      <w:r w:rsidRPr="00061AB7">
        <w:t>84 2258     4     Сарафаны</w:t>
      </w:r>
    </w:p>
    <w:p w:rsidR="00CC4CF9" w:rsidRPr="00061AB7" w:rsidRDefault="00CC4CF9" w:rsidP="003463F3">
      <w:pPr>
        <w:pStyle w:val="ConsPlusCell"/>
        <w:jc w:val="both"/>
      </w:pPr>
      <w:r w:rsidRPr="00061AB7">
        <w:t>84 2260     5     Изделия верхние из чистошерстяной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спортивного назначения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84 2261     0     Свитеры</w:t>
      </w:r>
    </w:p>
    <w:p w:rsidR="00CC4CF9" w:rsidRPr="00061AB7" w:rsidRDefault="00CC4CF9" w:rsidP="003463F3">
      <w:pPr>
        <w:pStyle w:val="ConsPlusCell"/>
        <w:jc w:val="both"/>
      </w:pPr>
      <w:r w:rsidRPr="00061AB7">
        <w:t>84 2262     6     Джемперы типа свитера</w:t>
      </w:r>
    </w:p>
    <w:p w:rsidR="00CC4CF9" w:rsidRPr="00061AB7" w:rsidRDefault="00CC4CF9" w:rsidP="003463F3">
      <w:pPr>
        <w:pStyle w:val="ConsPlusCell"/>
        <w:jc w:val="both"/>
      </w:pPr>
      <w:r w:rsidRPr="00061AB7">
        <w:t>84 2263     1     Костюмы тренировочные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2264     7     Костюмы лыжные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2265     2     Брюки тренировочные (в т.ч. гимнастические)</w:t>
      </w:r>
    </w:p>
    <w:p w:rsidR="00CC4CF9" w:rsidRPr="00061AB7" w:rsidRDefault="00CC4CF9" w:rsidP="003463F3">
      <w:pPr>
        <w:pStyle w:val="ConsPlusCell"/>
        <w:jc w:val="both"/>
      </w:pPr>
      <w:r w:rsidRPr="00061AB7">
        <w:t>84 2267     3     Куртки</w:t>
      </w:r>
    </w:p>
    <w:p w:rsidR="00CC4CF9" w:rsidRPr="00061AB7" w:rsidRDefault="00CC4CF9" w:rsidP="003463F3">
      <w:pPr>
        <w:pStyle w:val="ConsPlusCell"/>
        <w:jc w:val="both"/>
      </w:pPr>
      <w:r w:rsidRPr="00061AB7">
        <w:t>84 2268     9     Гарнитуры</w:t>
      </w:r>
    </w:p>
    <w:p w:rsidR="00CC4CF9" w:rsidRPr="00061AB7" w:rsidRDefault="00CC4CF9" w:rsidP="003463F3">
      <w:pPr>
        <w:pStyle w:val="ConsPlusCell"/>
        <w:jc w:val="both"/>
      </w:pPr>
      <w:r w:rsidRPr="00061AB7">
        <w:t>84 2269     4     Рейтузы 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84 2280     4     Изделия верхние из чистошерстяной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спортивного назначения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2281     5     Свитеры</w:t>
      </w:r>
    </w:p>
    <w:p w:rsidR="00CC4CF9" w:rsidRPr="00061AB7" w:rsidRDefault="00CC4CF9" w:rsidP="003463F3">
      <w:pPr>
        <w:pStyle w:val="ConsPlusCell"/>
        <w:jc w:val="both"/>
      </w:pPr>
      <w:r w:rsidRPr="00061AB7">
        <w:t>84 2285     1     Брюки тренировочные (в т.ч. гимнастические)</w:t>
      </w:r>
    </w:p>
    <w:p w:rsidR="00CC4CF9" w:rsidRPr="00061AB7" w:rsidRDefault="00CC4CF9" w:rsidP="003463F3">
      <w:pPr>
        <w:pStyle w:val="ConsPlusCell"/>
        <w:jc w:val="both"/>
      </w:pPr>
      <w:r w:rsidRPr="00061AB7">
        <w:t>84 2289     3     Рейтузы 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84 2300     1     Изделия верхние из искусственных нитей и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>84 2320     0     Изделия верхние из искусственных нитей и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2322     1     Джемперы</w:t>
      </w:r>
    </w:p>
    <w:p w:rsidR="00CC4CF9" w:rsidRPr="00061AB7" w:rsidRDefault="00CC4CF9" w:rsidP="003463F3">
      <w:pPr>
        <w:pStyle w:val="ConsPlusCell"/>
        <w:jc w:val="both"/>
      </w:pPr>
      <w:r w:rsidRPr="00061AB7">
        <w:t>84 2324     2     Костюмы</w:t>
      </w:r>
    </w:p>
    <w:p w:rsidR="00CC4CF9" w:rsidRPr="00061AB7" w:rsidRDefault="00CC4CF9" w:rsidP="003463F3">
      <w:pPr>
        <w:pStyle w:val="ConsPlusCell"/>
        <w:jc w:val="both"/>
      </w:pPr>
      <w:r w:rsidRPr="00061AB7">
        <w:t>84 2325     8     Блузки</w:t>
      </w:r>
    </w:p>
    <w:p w:rsidR="00CC4CF9" w:rsidRPr="00061AB7" w:rsidRDefault="00CC4CF9" w:rsidP="003463F3">
      <w:pPr>
        <w:pStyle w:val="ConsPlusCell"/>
        <w:jc w:val="both"/>
      </w:pPr>
      <w:r w:rsidRPr="00061AB7">
        <w:t>84 2326     3     Юбки</w:t>
      </w:r>
    </w:p>
    <w:p w:rsidR="00CC4CF9" w:rsidRPr="00061AB7" w:rsidRDefault="00CC4CF9" w:rsidP="003463F3">
      <w:pPr>
        <w:pStyle w:val="ConsPlusCell"/>
        <w:jc w:val="both"/>
      </w:pPr>
      <w:r w:rsidRPr="00061AB7">
        <w:t>84 2327     9     Платья</w:t>
      </w:r>
    </w:p>
    <w:p w:rsidR="00CC4CF9" w:rsidRPr="00061AB7" w:rsidRDefault="00CC4CF9" w:rsidP="003463F3">
      <w:pPr>
        <w:pStyle w:val="ConsPlusCell"/>
        <w:jc w:val="both"/>
      </w:pPr>
      <w:r w:rsidRPr="00061AB7">
        <w:t>84 2330     5     Изделия верхние из искусственных нитей и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2334     7     Комплекты</w:t>
      </w:r>
    </w:p>
    <w:p w:rsidR="00CC4CF9" w:rsidRPr="00061AB7" w:rsidRDefault="00CC4CF9" w:rsidP="003463F3">
      <w:pPr>
        <w:pStyle w:val="ConsPlusCell"/>
        <w:jc w:val="both"/>
      </w:pPr>
      <w:r w:rsidRPr="00061AB7">
        <w:t>84 2340     8     Изделия верхние из искусственных нитей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пряжи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2342     0     Джемперы</w:t>
      </w:r>
    </w:p>
    <w:p w:rsidR="00CC4CF9" w:rsidRPr="00061AB7" w:rsidRDefault="00CC4CF9" w:rsidP="003463F3">
      <w:pPr>
        <w:pStyle w:val="ConsPlusCell"/>
        <w:jc w:val="both"/>
      </w:pPr>
      <w:r w:rsidRPr="00061AB7">
        <w:t>84 2344     1     Костюмы</w:t>
      </w:r>
    </w:p>
    <w:p w:rsidR="00CC4CF9" w:rsidRPr="00061AB7" w:rsidRDefault="00CC4CF9" w:rsidP="003463F3">
      <w:pPr>
        <w:pStyle w:val="ConsPlusCell"/>
        <w:jc w:val="both"/>
      </w:pPr>
      <w:r w:rsidRPr="00061AB7">
        <w:t>84 2345     7     Блузки</w:t>
      </w:r>
    </w:p>
    <w:p w:rsidR="00CC4CF9" w:rsidRPr="00061AB7" w:rsidRDefault="00CC4CF9" w:rsidP="003463F3">
      <w:pPr>
        <w:pStyle w:val="ConsPlusCell"/>
        <w:jc w:val="both"/>
      </w:pPr>
      <w:r w:rsidRPr="00061AB7">
        <w:t>84 2346     2     Юбки</w:t>
      </w:r>
    </w:p>
    <w:p w:rsidR="00CC4CF9" w:rsidRPr="00061AB7" w:rsidRDefault="00CC4CF9" w:rsidP="003463F3">
      <w:pPr>
        <w:pStyle w:val="ConsPlusCell"/>
        <w:jc w:val="both"/>
      </w:pPr>
      <w:r w:rsidRPr="00061AB7">
        <w:t>84 2347     8     Платья</w:t>
      </w:r>
    </w:p>
    <w:p w:rsidR="00CC4CF9" w:rsidRPr="00061AB7" w:rsidRDefault="00CC4CF9" w:rsidP="003463F3">
      <w:pPr>
        <w:pStyle w:val="ConsPlusCell"/>
        <w:jc w:val="both"/>
      </w:pPr>
      <w:r w:rsidRPr="00061AB7">
        <w:t>84 2350     4     Изделия верхние из искусственных нитей и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2351     1     Куртки</w:t>
      </w:r>
    </w:p>
    <w:p w:rsidR="00CC4CF9" w:rsidRPr="00061AB7" w:rsidRDefault="00CC4CF9" w:rsidP="003463F3">
      <w:pPr>
        <w:pStyle w:val="ConsPlusCell"/>
        <w:jc w:val="both"/>
      </w:pPr>
      <w:r w:rsidRPr="00061AB7">
        <w:t>84 2356     7     Брюки</w:t>
      </w:r>
    </w:p>
    <w:p w:rsidR="00CC4CF9" w:rsidRPr="00061AB7" w:rsidRDefault="00CC4CF9" w:rsidP="003463F3">
      <w:pPr>
        <w:pStyle w:val="ConsPlusCell"/>
        <w:jc w:val="both"/>
      </w:pPr>
      <w:r w:rsidRPr="00061AB7">
        <w:t>84 2400     5     Изделия верхние из синтетической пряжи и нитей</w:t>
      </w:r>
    </w:p>
    <w:p w:rsidR="00CC4CF9" w:rsidRPr="00061AB7" w:rsidRDefault="00CC4CF9" w:rsidP="003463F3">
      <w:pPr>
        <w:pStyle w:val="ConsPlusCell"/>
        <w:jc w:val="both"/>
      </w:pPr>
      <w:r w:rsidRPr="00061AB7">
        <w:t>84 2410     4     Изделия верхние из синтетической пряжи и нитей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2411     5     Жакеты</w:t>
      </w:r>
    </w:p>
    <w:p w:rsidR="00CC4CF9" w:rsidRPr="00061AB7" w:rsidRDefault="00CC4CF9" w:rsidP="003463F3">
      <w:pPr>
        <w:pStyle w:val="ConsPlusCell"/>
        <w:jc w:val="both"/>
      </w:pPr>
      <w:r w:rsidRPr="00061AB7">
        <w:t>84 2412     0     Джемперы</w:t>
      </w:r>
    </w:p>
    <w:p w:rsidR="00CC4CF9" w:rsidRPr="00061AB7" w:rsidRDefault="00CC4CF9" w:rsidP="003463F3">
      <w:pPr>
        <w:pStyle w:val="ConsPlusCell"/>
        <w:jc w:val="both"/>
      </w:pPr>
      <w:r w:rsidRPr="00061AB7">
        <w:t>84 2419     9     Шорты 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84 2420     4     Изделия верхние из синтетической пряжи и нитей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2421     8     Жакеты</w:t>
      </w:r>
    </w:p>
    <w:p w:rsidR="00CC4CF9" w:rsidRPr="00061AB7" w:rsidRDefault="00CC4CF9" w:rsidP="003463F3">
      <w:pPr>
        <w:pStyle w:val="ConsPlusCell"/>
        <w:jc w:val="both"/>
      </w:pPr>
      <w:r w:rsidRPr="00061AB7">
        <w:t>84 2422     5     Джемперы</w:t>
      </w:r>
    </w:p>
    <w:p w:rsidR="00CC4CF9" w:rsidRPr="00061AB7" w:rsidRDefault="00CC4CF9" w:rsidP="003463F3">
      <w:pPr>
        <w:pStyle w:val="ConsPlusCell"/>
        <w:jc w:val="both"/>
      </w:pPr>
      <w:r w:rsidRPr="00061AB7">
        <w:t>84 2423     0     Жилеты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84 2424     6     Костюмы</w:t>
      </w:r>
    </w:p>
    <w:p w:rsidR="00CC4CF9" w:rsidRPr="00061AB7" w:rsidRDefault="00CC4CF9" w:rsidP="003463F3">
      <w:pPr>
        <w:pStyle w:val="ConsPlusCell"/>
        <w:jc w:val="both"/>
      </w:pPr>
      <w:r w:rsidRPr="00061AB7">
        <w:t>84 2425     1     Блузки</w:t>
      </w:r>
    </w:p>
    <w:p w:rsidR="00CC4CF9" w:rsidRPr="00061AB7" w:rsidRDefault="00CC4CF9" w:rsidP="003463F3">
      <w:pPr>
        <w:pStyle w:val="ConsPlusCell"/>
        <w:jc w:val="both"/>
      </w:pPr>
      <w:r w:rsidRPr="00061AB7">
        <w:t>84 2426     7     Юбки</w:t>
      </w:r>
    </w:p>
    <w:p w:rsidR="00CC4CF9" w:rsidRPr="00061AB7" w:rsidRDefault="00CC4CF9" w:rsidP="003463F3">
      <w:pPr>
        <w:pStyle w:val="ConsPlusCell"/>
        <w:jc w:val="both"/>
      </w:pPr>
      <w:r w:rsidRPr="00061AB7">
        <w:t>84 2427     2     Платья</w:t>
      </w:r>
    </w:p>
    <w:p w:rsidR="00CC4CF9" w:rsidRPr="00061AB7" w:rsidRDefault="00CC4CF9" w:rsidP="003463F3">
      <w:pPr>
        <w:pStyle w:val="ConsPlusCell"/>
        <w:jc w:val="both"/>
      </w:pPr>
      <w:r w:rsidRPr="00061AB7">
        <w:t>84 2430     9     Изделия верхние из синтетической пряжи и нитей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2433     5     Пелерины</w:t>
      </w:r>
    </w:p>
    <w:p w:rsidR="00CC4CF9" w:rsidRPr="00061AB7" w:rsidRDefault="00CC4CF9" w:rsidP="003463F3">
      <w:pPr>
        <w:pStyle w:val="ConsPlusCell"/>
        <w:jc w:val="both"/>
      </w:pPr>
      <w:r w:rsidRPr="00061AB7">
        <w:t>84 2434     0     Комплекты</w:t>
      </w:r>
    </w:p>
    <w:p w:rsidR="00CC4CF9" w:rsidRPr="00061AB7" w:rsidRDefault="00CC4CF9" w:rsidP="003463F3">
      <w:pPr>
        <w:pStyle w:val="ConsPlusCell"/>
        <w:jc w:val="both"/>
      </w:pPr>
      <w:r w:rsidRPr="00061AB7">
        <w:t>84 2436     1     Брюки</w:t>
      </w:r>
    </w:p>
    <w:p w:rsidR="00CC4CF9" w:rsidRPr="00061AB7" w:rsidRDefault="00CC4CF9" w:rsidP="003463F3">
      <w:pPr>
        <w:pStyle w:val="ConsPlusCell"/>
        <w:jc w:val="both"/>
      </w:pPr>
      <w:r w:rsidRPr="00061AB7">
        <w:t>84 2438     2     Сарафаны</w:t>
      </w:r>
    </w:p>
    <w:p w:rsidR="00CC4CF9" w:rsidRPr="00061AB7" w:rsidRDefault="00CC4CF9" w:rsidP="003463F3">
      <w:pPr>
        <w:pStyle w:val="ConsPlusCell"/>
        <w:jc w:val="both"/>
      </w:pPr>
      <w:r w:rsidRPr="00061AB7">
        <w:t>84 2440     3     Изделия верхние из синтетической пряжи и нитей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2441     9     Жакеты</w:t>
      </w:r>
    </w:p>
    <w:p w:rsidR="00CC4CF9" w:rsidRPr="00061AB7" w:rsidRDefault="00CC4CF9" w:rsidP="003463F3">
      <w:pPr>
        <w:pStyle w:val="ConsPlusCell"/>
        <w:jc w:val="both"/>
      </w:pPr>
      <w:r w:rsidRPr="00061AB7">
        <w:t>84 2442     4     Джемперы</w:t>
      </w:r>
    </w:p>
    <w:p w:rsidR="00CC4CF9" w:rsidRPr="00061AB7" w:rsidRDefault="00CC4CF9" w:rsidP="003463F3">
      <w:pPr>
        <w:pStyle w:val="ConsPlusCell"/>
        <w:jc w:val="both"/>
      </w:pPr>
      <w:r w:rsidRPr="00061AB7">
        <w:t>84 2443     5     Жилеты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84 2444     5     Костюмы</w:t>
      </w:r>
    </w:p>
    <w:p w:rsidR="00CC4CF9" w:rsidRPr="00061AB7" w:rsidRDefault="00CC4CF9" w:rsidP="003463F3">
      <w:pPr>
        <w:pStyle w:val="ConsPlusCell"/>
        <w:jc w:val="both"/>
      </w:pPr>
      <w:r w:rsidRPr="00061AB7">
        <w:t>84 2446     6     Юбки</w:t>
      </w:r>
    </w:p>
    <w:p w:rsidR="00CC4CF9" w:rsidRPr="00061AB7" w:rsidRDefault="00CC4CF9" w:rsidP="003463F3">
      <w:pPr>
        <w:pStyle w:val="ConsPlusCell"/>
        <w:jc w:val="both"/>
      </w:pPr>
      <w:r w:rsidRPr="00061AB7">
        <w:t>84 2447     1     Платья</w:t>
      </w:r>
    </w:p>
    <w:p w:rsidR="00CC4CF9" w:rsidRPr="00061AB7" w:rsidRDefault="00CC4CF9" w:rsidP="003463F3">
      <w:pPr>
        <w:pStyle w:val="ConsPlusCell"/>
        <w:jc w:val="both"/>
      </w:pPr>
      <w:r w:rsidRPr="00061AB7">
        <w:t>84 2448     7     Гарнитуры (в т.ч. комплекты)</w:t>
      </w:r>
    </w:p>
    <w:p w:rsidR="00CC4CF9" w:rsidRPr="00061AB7" w:rsidRDefault="00CC4CF9" w:rsidP="003463F3">
      <w:pPr>
        <w:pStyle w:val="ConsPlusCell"/>
        <w:jc w:val="both"/>
      </w:pPr>
      <w:r w:rsidRPr="00061AB7">
        <w:t>84 2449     2     Штанишки</w:t>
      </w:r>
    </w:p>
    <w:p w:rsidR="00CC4CF9" w:rsidRPr="00061AB7" w:rsidRDefault="00CC4CF9" w:rsidP="003463F3">
      <w:pPr>
        <w:pStyle w:val="ConsPlusCell"/>
        <w:jc w:val="both"/>
      </w:pPr>
      <w:r w:rsidRPr="00061AB7">
        <w:t>84 2450     8     Изделия верхние из синтетической пряжи и нитей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2451     3     Куртки</w:t>
      </w:r>
    </w:p>
    <w:p w:rsidR="00CC4CF9" w:rsidRPr="00061AB7" w:rsidRDefault="00CC4CF9" w:rsidP="003463F3">
      <w:pPr>
        <w:pStyle w:val="ConsPlusCell"/>
        <w:jc w:val="both"/>
      </w:pPr>
      <w:r w:rsidRPr="00061AB7">
        <w:t>84 2453     4     Пелерины</w:t>
      </w:r>
    </w:p>
    <w:p w:rsidR="00CC4CF9" w:rsidRPr="00061AB7" w:rsidRDefault="00CC4CF9" w:rsidP="003463F3">
      <w:pPr>
        <w:pStyle w:val="ConsPlusCell"/>
        <w:jc w:val="both"/>
      </w:pPr>
      <w:r w:rsidRPr="00061AB7">
        <w:t>84 2454     9     Комбинезоны</w:t>
      </w:r>
    </w:p>
    <w:p w:rsidR="00CC4CF9" w:rsidRPr="00061AB7" w:rsidRDefault="00CC4CF9" w:rsidP="003463F3">
      <w:pPr>
        <w:pStyle w:val="ConsPlusCell"/>
        <w:jc w:val="both"/>
      </w:pPr>
      <w:r w:rsidRPr="00061AB7">
        <w:t>84 2456     0     Брюки</w:t>
      </w:r>
    </w:p>
    <w:p w:rsidR="00CC4CF9" w:rsidRPr="00061AB7" w:rsidRDefault="00CC4CF9" w:rsidP="003463F3">
      <w:pPr>
        <w:pStyle w:val="ConsPlusCell"/>
        <w:jc w:val="both"/>
      </w:pPr>
      <w:r w:rsidRPr="00061AB7">
        <w:t>84 2458     1     Сарафаны</w:t>
      </w:r>
    </w:p>
    <w:p w:rsidR="00CC4CF9" w:rsidRPr="00061AB7" w:rsidRDefault="00CC4CF9" w:rsidP="003463F3">
      <w:pPr>
        <w:pStyle w:val="ConsPlusCell"/>
        <w:jc w:val="both"/>
      </w:pPr>
      <w:r w:rsidRPr="00061AB7">
        <w:t>84 2459     7     Шорты 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84 2460     2     Изделия верхние из синтетической пряжи и нитей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спортивного назначения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84 2461     8     Свитеры</w:t>
      </w:r>
    </w:p>
    <w:p w:rsidR="00CC4CF9" w:rsidRPr="00061AB7" w:rsidRDefault="00CC4CF9" w:rsidP="003463F3">
      <w:pPr>
        <w:pStyle w:val="ConsPlusCell"/>
        <w:jc w:val="both"/>
      </w:pPr>
      <w:r w:rsidRPr="00061AB7">
        <w:t>84 2462     3     Джемперы типа свитера</w:t>
      </w:r>
    </w:p>
    <w:p w:rsidR="00CC4CF9" w:rsidRPr="00061AB7" w:rsidRDefault="00CC4CF9" w:rsidP="003463F3">
      <w:pPr>
        <w:pStyle w:val="ConsPlusCell"/>
        <w:jc w:val="both"/>
      </w:pPr>
      <w:r w:rsidRPr="00061AB7">
        <w:t>84 2463     9     Костюмы тренировочные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2465     2     Брюки тренировочные (в т.ч. гимнастические)</w:t>
      </w:r>
    </w:p>
    <w:p w:rsidR="00CC4CF9" w:rsidRPr="00061AB7" w:rsidRDefault="00CC4CF9" w:rsidP="003463F3">
      <w:pPr>
        <w:pStyle w:val="ConsPlusCell"/>
        <w:jc w:val="both"/>
      </w:pPr>
      <w:r w:rsidRPr="00061AB7">
        <w:t>84 2467     0     Куртки</w:t>
      </w:r>
    </w:p>
    <w:p w:rsidR="00CC4CF9" w:rsidRPr="00061AB7" w:rsidRDefault="00CC4CF9" w:rsidP="003463F3">
      <w:pPr>
        <w:pStyle w:val="ConsPlusCell"/>
        <w:jc w:val="both"/>
      </w:pPr>
      <w:r w:rsidRPr="00061AB7">
        <w:t>84 2469     1     Рейтузы 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84 2480     1     Изделия верхние из синтетической пряжи и нитей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спортивного назначения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2481     7     Свитеры</w:t>
      </w:r>
    </w:p>
    <w:p w:rsidR="00CC4CF9" w:rsidRPr="00061AB7" w:rsidRDefault="00CC4CF9" w:rsidP="003463F3">
      <w:pPr>
        <w:pStyle w:val="ConsPlusCell"/>
        <w:jc w:val="both"/>
      </w:pPr>
      <w:r w:rsidRPr="00061AB7">
        <w:t>84 2483     8     Костюмы тренировочные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2485     9     Брюки тренировочные (в т.ч. гимнастические)</w:t>
      </w:r>
    </w:p>
    <w:p w:rsidR="00CC4CF9" w:rsidRPr="00061AB7" w:rsidRDefault="00CC4CF9" w:rsidP="003463F3">
      <w:pPr>
        <w:pStyle w:val="ConsPlusCell"/>
        <w:jc w:val="both"/>
      </w:pPr>
      <w:r w:rsidRPr="00061AB7">
        <w:t>84 2489     0     Рейтузы 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84 2500     9     Изделия верхние из чистошерстяной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полушерстяной пряжи в смеси с другими нитями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(пряжей)</w:t>
      </w:r>
    </w:p>
    <w:p w:rsidR="00CC4CF9" w:rsidRPr="00061AB7" w:rsidRDefault="00CC4CF9" w:rsidP="003463F3">
      <w:pPr>
        <w:pStyle w:val="ConsPlusCell"/>
        <w:jc w:val="both"/>
      </w:pPr>
      <w:r w:rsidRPr="00061AB7">
        <w:t>84 2510     3     Изделия верхние из полушерстяной пряжи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2511     9     Жакеты</w:t>
      </w:r>
    </w:p>
    <w:p w:rsidR="00CC4CF9" w:rsidRPr="00061AB7" w:rsidRDefault="00CC4CF9" w:rsidP="003463F3">
      <w:pPr>
        <w:pStyle w:val="ConsPlusCell"/>
        <w:jc w:val="both"/>
      </w:pPr>
      <w:r w:rsidRPr="00061AB7">
        <w:t>84 2512     4     Джемперы</w:t>
      </w:r>
    </w:p>
    <w:p w:rsidR="00CC4CF9" w:rsidRPr="00061AB7" w:rsidRDefault="00CC4CF9" w:rsidP="003463F3">
      <w:pPr>
        <w:pStyle w:val="ConsPlusCell"/>
        <w:jc w:val="both"/>
      </w:pPr>
      <w:r w:rsidRPr="00061AB7">
        <w:t>84 2513     1     Жилеты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84 2516     6     Брюки</w:t>
      </w:r>
    </w:p>
    <w:p w:rsidR="00CC4CF9" w:rsidRPr="00061AB7" w:rsidRDefault="00CC4CF9" w:rsidP="003463F3">
      <w:pPr>
        <w:pStyle w:val="ConsPlusCell"/>
        <w:jc w:val="both"/>
      </w:pPr>
      <w:r w:rsidRPr="00061AB7">
        <w:t>84 2518     7     Куртки</w:t>
      </w:r>
    </w:p>
    <w:p w:rsidR="00CC4CF9" w:rsidRPr="00061AB7" w:rsidRDefault="00CC4CF9" w:rsidP="003463F3">
      <w:pPr>
        <w:pStyle w:val="ConsPlusCell"/>
        <w:jc w:val="both"/>
      </w:pPr>
      <w:r w:rsidRPr="00061AB7">
        <w:t>84 2520     8     Изделия верхние из полушерстяной пряжи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2521     3     Жакеты</w:t>
      </w:r>
    </w:p>
    <w:p w:rsidR="00CC4CF9" w:rsidRPr="00061AB7" w:rsidRDefault="00CC4CF9" w:rsidP="003463F3">
      <w:pPr>
        <w:pStyle w:val="ConsPlusCell"/>
        <w:jc w:val="both"/>
      </w:pPr>
      <w:r w:rsidRPr="00061AB7">
        <w:t>84 2522     9     Джемперы</w:t>
      </w:r>
    </w:p>
    <w:p w:rsidR="00CC4CF9" w:rsidRPr="00061AB7" w:rsidRDefault="00CC4CF9" w:rsidP="003463F3">
      <w:pPr>
        <w:pStyle w:val="ConsPlusCell"/>
        <w:jc w:val="both"/>
      </w:pPr>
      <w:r w:rsidRPr="00061AB7">
        <w:t>84 2523     4     Жилеты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84 2524     5     Костюмы</w:t>
      </w:r>
    </w:p>
    <w:p w:rsidR="00CC4CF9" w:rsidRPr="00061AB7" w:rsidRDefault="00CC4CF9" w:rsidP="003463F3">
      <w:pPr>
        <w:pStyle w:val="ConsPlusCell"/>
        <w:jc w:val="both"/>
      </w:pPr>
      <w:r w:rsidRPr="00061AB7">
        <w:t>84 2526     0     Юбки</w:t>
      </w:r>
    </w:p>
    <w:p w:rsidR="00CC4CF9" w:rsidRPr="00061AB7" w:rsidRDefault="00CC4CF9" w:rsidP="003463F3">
      <w:pPr>
        <w:pStyle w:val="ConsPlusCell"/>
        <w:jc w:val="both"/>
      </w:pPr>
      <w:r w:rsidRPr="00061AB7">
        <w:t>84 2527     6     Платья</w:t>
      </w:r>
    </w:p>
    <w:p w:rsidR="00CC4CF9" w:rsidRPr="00061AB7" w:rsidRDefault="00CC4CF9" w:rsidP="003463F3">
      <w:pPr>
        <w:pStyle w:val="ConsPlusCell"/>
        <w:jc w:val="both"/>
      </w:pPr>
      <w:r w:rsidRPr="00061AB7">
        <w:t>84 2530     2     Изделия верхние из полушерстяной пряжи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2533     9     Пелерины</w:t>
      </w:r>
    </w:p>
    <w:p w:rsidR="00CC4CF9" w:rsidRPr="00061AB7" w:rsidRDefault="00CC4CF9" w:rsidP="003463F3">
      <w:pPr>
        <w:pStyle w:val="ConsPlusCell"/>
        <w:jc w:val="both"/>
      </w:pPr>
      <w:r w:rsidRPr="00061AB7">
        <w:t>84 2534     4     Комплекты</w:t>
      </w:r>
    </w:p>
    <w:p w:rsidR="00CC4CF9" w:rsidRPr="00061AB7" w:rsidRDefault="00CC4CF9" w:rsidP="003463F3">
      <w:pPr>
        <w:pStyle w:val="ConsPlusCell"/>
        <w:jc w:val="both"/>
      </w:pPr>
      <w:r w:rsidRPr="00061AB7">
        <w:t>84 2536     5     Брюки</w:t>
      </w:r>
    </w:p>
    <w:p w:rsidR="00CC4CF9" w:rsidRPr="00061AB7" w:rsidRDefault="00CC4CF9" w:rsidP="003463F3">
      <w:pPr>
        <w:pStyle w:val="ConsPlusCell"/>
        <w:jc w:val="both"/>
      </w:pPr>
      <w:r w:rsidRPr="00061AB7">
        <w:t>84 2538     6     Сарафаны</w:t>
      </w:r>
    </w:p>
    <w:p w:rsidR="00CC4CF9" w:rsidRPr="00061AB7" w:rsidRDefault="00CC4CF9" w:rsidP="003463F3">
      <w:pPr>
        <w:pStyle w:val="ConsPlusCell"/>
        <w:jc w:val="both"/>
      </w:pPr>
      <w:r w:rsidRPr="00061AB7">
        <w:t>84 2540     7     Изделия верхние из полушерстяной пряжи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2541     2     Жакеты</w:t>
      </w:r>
    </w:p>
    <w:p w:rsidR="00CC4CF9" w:rsidRPr="00061AB7" w:rsidRDefault="00CC4CF9" w:rsidP="003463F3">
      <w:pPr>
        <w:pStyle w:val="ConsPlusCell"/>
        <w:jc w:val="both"/>
      </w:pPr>
      <w:r w:rsidRPr="00061AB7">
        <w:t>84 2542     8     Джемперы</w:t>
      </w:r>
    </w:p>
    <w:p w:rsidR="00CC4CF9" w:rsidRPr="00061AB7" w:rsidRDefault="00CC4CF9" w:rsidP="003463F3">
      <w:pPr>
        <w:pStyle w:val="ConsPlusCell"/>
        <w:jc w:val="both"/>
      </w:pPr>
      <w:r w:rsidRPr="00061AB7">
        <w:t>84 2543     3     Жилеты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84 2544     9     Костюмы</w:t>
      </w:r>
    </w:p>
    <w:p w:rsidR="00CC4CF9" w:rsidRPr="00061AB7" w:rsidRDefault="00CC4CF9" w:rsidP="003463F3">
      <w:pPr>
        <w:pStyle w:val="ConsPlusCell"/>
        <w:jc w:val="both"/>
      </w:pPr>
      <w:r w:rsidRPr="00061AB7">
        <w:t>84 2546     2     Юбки</w:t>
      </w:r>
    </w:p>
    <w:p w:rsidR="00CC4CF9" w:rsidRPr="00061AB7" w:rsidRDefault="00CC4CF9" w:rsidP="003463F3">
      <w:pPr>
        <w:pStyle w:val="ConsPlusCell"/>
        <w:jc w:val="both"/>
      </w:pPr>
      <w:r w:rsidRPr="00061AB7">
        <w:t>84 2547     5     Платья</w:t>
      </w:r>
    </w:p>
    <w:p w:rsidR="00CC4CF9" w:rsidRPr="00061AB7" w:rsidRDefault="00CC4CF9" w:rsidP="003463F3">
      <w:pPr>
        <w:pStyle w:val="ConsPlusCell"/>
        <w:jc w:val="both"/>
      </w:pPr>
      <w:r w:rsidRPr="00061AB7">
        <w:t>84 2548     0     Гарнитуры (в т.ч. комплекты)</w:t>
      </w:r>
    </w:p>
    <w:p w:rsidR="00CC4CF9" w:rsidRPr="00061AB7" w:rsidRDefault="00CC4CF9" w:rsidP="003463F3">
      <w:pPr>
        <w:pStyle w:val="ConsPlusCell"/>
        <w:jc w:val="both"/>
      </w:pPr>
      <w:r w:rsidRPr="00061AB7">
        <w:t>84 2549     6     Штанишки</w:t>
      </w:r>
    </w:p>
    <w:p w:rsidR="00CC4CF9" w:rsidRPr="00061AB7" w:rsidRDefault="00CC4CF9" w:rsidP="003463F3">
      <w:pPr>
        <w:pStyle w:val="ConsPlusCell"/>
        <w:jc w:val="both"/>
      </w:pPr>
      <w:r w:rsidRPr="00061AB7">
        <w:t>84 2550     1     Изделия верхние из полушерстяной пряжи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2551     7     Куртки</w:t>
      </w:r>
    </w:p>
    <w:p w:rsidR="00CC4CF9" w:rsidRPr="00061AB7" w:rsidRDefault="00CC4CF9" w:rsidP="003463F3">
      <w:pPr>
        <w:pStyle w:val="ConsPlusCell"/>
        <w:jc w:val="both"/>
      </w:pPr>
      <w:r w:rsidRPr="00061AB7">
        <w:t>84 2553     8     Пелерины</w:t>
      </w:r>
    </w:p>
    <w:p w:rsidR="00CC4CF9" w:rsidRPr="00061AB7" w:rsidRDefault="00CC4CF9" w:rsidP="003463F3">
      <w:pPr>
        <w:pStyle w:val="ConsPlusCell"/>
        <w:jc w:val="both"/>
      </w:pPr>
      <w:r w:rsidRPr="00061AB7">
        <w:t>84 2554     3     Комбинезоны</w:t>
      </w:r>
    </w:p>
    <w:p w:rsidR="00CC4CF9" w:rsidRPr="00061AB7" w:rsidRDefault="00CC4CF9" w:rsidP="003463F3">
      <w:pPr>
        <w:pStyle w:val="ConsPlusCell"/>
        <w:jc w:val="both"/>
      </w:pPr>
      <w:r w:rsidRPr="00061AB7">
        <w:t>84 2556     4     Брюки</w:t>
      </w:r>
    </w:p>
    <w:p w:rsidR="00CC4CF9" w:rsidRPr="00061AB7" w:rsidRDefault="00CC4CF9" w:rsidP="003463F3">
      <w:pPr>
        <w:pStyle w:val="ConsPlusCell"/>
        <w:jc w:val="both"/>
      </w:pPr>
      <w:r w:rsidRPr="00061AB7">
        <w:t>84 2557     6     Пальто</w:t>
      </w:r>
    </w:p>
    <w:p w:rsidR="00CC4CF9" w:rsidRPr="00061AB7" w:rsidRDefault="00CC4CF9" w:rsidP="003463F3">
      <w:pPr>
        <w:pStyle w:val="ConsPlusCell"/>
        <w:jc w:val="both"/>
      </w:pPr>
      <w:r w:rsidRPr="00061AB7">
        <w:t>84 2558     5     Сарафаны</w:t>
      </w:r>
    </w:p>
    <w:p w:rsidR="00CC4CF9" w:rsidRPr="00061AB7" w:rsidRDefault="00CC4CF9" w:rsidP="003463F3">
      <w:pPr>
        <w:pStyle w:val="ConsPlusCell"/>
        <w:jc w:val="both"/>
      </w:pPr>
      <w:r w:rsidRPr="00061AB7">
        <w:t>84 2560     6     Изделия верхние из полушерстяной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спортивного назначения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84 2561     1     Свитеры</w:t>
      </w:r>
    </w:p>
    <w:p w:rsidR="00CC4CF9" w:rsidRPr="00061AB7" w:rsidRDefault="00CC4CF9" w:rsidP="003463F3">
      <w:pPr>
        <w:pStyle w:val="ConsPlusCell"/>
        <w:jc w:val="both"/>
      </w:pPr>
      <w:r w:rsidRPr="00061AB7">
        <w:t>84 2562     7     Джемперы типа свитера</w:t>
      </w:r>
    </w:p>
    <w:p w:rsidR="00CC4CF9" w:rsidRPr="00061AB7" w:rsidRDefault="00CC4CF9" w:rsidP="003463F3">
      <w:pPr>
        <w:pStyle w:val="ConsPlusCell"/>
        <w:jc w:val="both"/>
      </w:pPr>
      <w:r w:rsidRPr="00061AB7">
        <w:t>84 2563     2     Костюмы тренировочные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2564     8     Костюмы лыжные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2565     3     Брюки тренировочные (в т.ч. гимнастические)</w:t>
      </w:r>
    </w:p>
    <w:p w:rsidR="00CC4CF9" w:rsidRPr="00061AB7" w:rsidRDefault="00CC4CF9" w:rsidP="003463F3">
      <w:pPr>
        <w:pStyle w:val="ConsPlusCell"/>
        <w:jc w:val="both"/>
      </w:pPr>
      <w:r w:rsidRPr="00061AB7">
        <w:t>84 2566     9     Брюки лыжные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2567     4     Куртки</w:t>
      </w:r>
    </w:p>
    <w:p w:rsidR="00CC4CF9" w:rsidRPr="00061AB7" w:rsidRDefault="00CC4CF9" w:rsidP="003463F3">
      <w:pPr>
        <w:pStyle w:val="ConsPlusCell"/>
        <w:jc w:val="both"/>
      </w:pPr>
      <w:r w:rsidRPr="00061AB7">
        <w:t>84 2569     5     Рейтузы 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84 2580     5     Изделия верхние из полушерстяной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спортивного назначения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2581     0     Свитеры</w:t>
      </w:r>
    </w:p>
    <w:p w:rsidR="00CC4CF9" w:rsidRPr="00061AB7" w:rsidRDefault="00CC4CF9" w:rsidP="003463F3">
      <w:pPr>
        <w:pStyle w:val="ConsPlusCell"/>
        <w:jc w:val="both"/>
      </w:pPr>
      <w:r w:rsidRPr="00061AB7">
        <w:t>84 2583     1     Костюмы тренировочные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2586     8     Брюки лыжные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2589     4     Рейтузы 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84 2600     2     Изделия верхние из хлопкового волокна (пряжи)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>84 2610     7     Изделия верхние из хлопкового волокна (пряжи)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 смеси с другими волокнами (нитями)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2611     2     Жакеты</w:t>
      </w:r>
    </w:p>
    <w:p w:rsidR="00CC4CF9" w:rsidRPr="00061AB7" w:rsidRDefault="00CC4CF9" w:rsidP="003463F3">
      <w:pPr>
        <w:pStyle w:val="ConsPlusCell"/>
        <w:jc w:val="both"/>
      </w:pPr>
      <w:r w:rsidRPr="00061AB7">
        <w:t>84 2612     8     Джемперы</w:t>
      </w:r>
    </w:p>
    <w:p w:rsidR="00CC4CF9" w:rsidRPr="00061AB7" w:rsidRDefault="00CC4CF9" w:rsidP="003463F3">
      <w:pPr>
        <w:pStyle w:val="ConsPlusCell"/>
        <w:jc w:val="both"/>
      </w:pPr>
      <w:r w:rsidRPr="00061AB7">
        <w:t>84 2620     1     Изделия верхние из хлопкового волокна (пряжи)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 смеси с другими волокнами (нитями)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2621     7     Жакеты</w:t>
      </w:r>
    </w:p>
    <w:p w:rsidR="00CC4CF9" w:rsidRPr="00061AB7" w:rsidRDefault="00CC4CF9" w:rsidP="003463F3">
      <w:pPr>
        <w:pStyle w:val="ConsPlusCell"/>
        <w:jc w:val="both"/>
      </w:pPr>
      <w:r w:rsidRPr="00061AB7">
        <w:t>84 2622     2     Джемперы</w:t>
      </w:r>
    </w:p>
    <w:p w:rsidR="00CC4CF9" w:rsidRPr="00061AB7" w:rsidRDefault="00CC4CF9" w:rsidP="003463F3">
      <w:pPr>
        <w:pStyle w:val="ConsPlusCell"/>
        <w:jc w:val="both"/>
      </w:pPr>
      <w:r w:rsidRPr="00061AB7">
        <w:t>84 2624     3     Костюмы</w:t>
      </w:r>
    </w:p>
    <w:p w:rsidR="00CC4CF9" w:rsidRPr="00061AB7" w:rsidRDefault="00CC4CF9" w:rsidP="003463F3">
      <w:pPr>
        <w:pStyle w:val="ConsPlusCell"/>
        <w:jc w:val="both"/>
      </w:pPr>
      <w:r w:rsidRPr="00061AB7">
        <w:t>84 2625     9     Блузки</w:t>
      </w:r>
    </w:p>
    <w:p w:rsidR="00CC4CF9" w:rsidRPr="00061AB7" w:rsidRDefault="00CC4CF9" w:rsidP="003463F3">
      <w:pPr>
        <w:pStyle w:val="ConsPlusCell"/>
        <w:jc w:val="both"/>
      </w:pPr>
      <w:r w:rsidRPr="00061AB7">
        <w:t>84 2626     4     Юбки</w:t>
      </w:r>
    </w:p>
    <w:p w:rsidR="00CC4CF9" w:rsidRPr="00061AB7" w:rsidRDefault="00CC4CF9" w:rsidP="003463F3">
      <w:pPr>
        <w:pStyle w:val="ConsPlusCell"/>
        <w:jc w:val="both"/>
      </w:pPr>
      <w:r w:rsidRPr="00061AB7">
        <w:t>84 2627     2     Платья</w:t>
      </w:r>
    </w:p>
    <w:p w:rsidR="00CC4CF9" w:rsidRPr="00061AB7" w:rsidRDefault="00CC4CF9" w:rsidP="003463F3">
      <w:pPr>
        <w:pStyle w:val="ConsPlusCell"/>
        <w:jc w:val="both"/>
      </w:pPr>
      <w:r w:rsidRPr="00061AB7">
        <w:t>84 2630     6     Изделия верхние из хлопкового волокна (пряжи)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 смеси с другими волокнами (нитями)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2634     8     Комплекты</w:t>
      </w:r>
    </w:p>
    <w:p w:rsidR="00CC4CF9" w:rsidRPr="00061AB7" w:rsidRDefault="00CC4CF9" w:rsidP="003463F3">
      <w:pPr>
        <w:pStyle w:val="ConsPlusCell"/>
        <w:jc w:val="both"/>
      </w:pPr>
      <w:r w:rsidRPr="00061AB7">
        <w:t>84 2635     3     Халаты</w:t>
      </w:r>
    </w:p>
    <w:p w:rsidR="00CC4CF9" w:rsidRPr="00061AB7" w:rsidRDefault="00CC4CF9" w:rsidP="003463F3">
      <w:pPr>
        <w:pStyle w:val="ConsPlusCell"/>
        <w:jc w:val="both"/>
      </w:pPr>
      <w:r w:rsidRPr="00061AB7">
        <w:t>84 2638     6     Сарафаны</w:t>
      </w:r>
    </w:p>
    <w:p w:rsidR="00CC4CF9" w:rsidRPr="00061AB7" w:rsidRDefault="00CC4CF9" w:rsidP="003463F3">
      <w:pPr>
        <w:pStyle w:val="ConsPlusCell"/>
        <w:jc w:val="both"/>
      </w:pPr>
      <w:r w:rsidRPr="00061AB7">
        <w:t>84 2640     0     Изделия верхние из хлопкового волокна (пряжи)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 смеси с другими волокнами (нитями)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2641     6     Жакеты</w:t>
      </w:r>
    </w:p>
    <w:p w:rsidR="00CC4CF9" w:rsidRPr="00061AB7" w:rsidRDefault="00CC4CF9" w:rsidP="003463F3">
      <w:pPr>
        <w:pStyle w:val="ConsPlusCell"/>
        <w:jc w:val="both"/>
      </w:pPr>
      <w:r w:rsidRPr="00061AB7">
        <w:t>84 2642     1     Джемперы</w:t>
      </w:r>
    </w:p>
    <w:p w:rsidR="00CC4CF9" w:rsidRPr="00061AB7" w:rsidRDefault="00CC4CF9" w:rsidP="003463F3">
      <w:pPr>
        <w:pStyle w:val="ConsPlusCell"/>
        <w:jc w:val="both"/>
      </w:pPr>
      <w:r w:rsidRPr="00061AB7">
        <w:t>84 2644     2     Костюмы</w:t>
      </w:r>
    </w:p>
    <w:p w:rsidR="00CC4CF9" w:rsidRPr="00061AB7" w:rsidRDefault="00CC4CF9" w:rsidP="003463F3">
      <w:pPr>
        <w:pStyle w:val="ConsPlusCell"/>
        <w:jc w:val="both"/>
      </w:pPr>
      <w:r w:rsidRPr="00061AB7">
        <w:t>84 2646     3     Юбки</w:t>
      </w:r>
    </w:p>
    <w:p w:rsidR="00CC4CF9" w:rsidRPr="00061AB7" w:rsidRDefault="00CC4CF9" w:rsidP="003463F3">
      <w:pPr>
        <w:pStyle w:val="ConsPlusCell"/>
        <w:jc w:val="both"/>
      </w:pPr>
      <w:r w:rsidRPr="00061AB7">
        <w:t>84 2649     0     Штанишки</w:t>
      </w:r>
    </w:p>
    <w:p w:rsidR="00CC4CF9" w:rsidRPr="00061AB7" w:rsidRDefault="00CC4CF9" w:rsidP="003463F3">
      <w:pPr>
        <w:pStyle w:val="ConsPlusCell"/>
        <w:jc w:val="both"/>
      </w:pPr>
      <w:r w:rsidRPr="00061AB7">
        <w:t>84 2650     5     Изделия верхние из хлопкового волокна (пряжи)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 смеси с другими волокнами (нитями)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2651     0     Куртки</w:t>
      </w:r>
    </w:p>
    <w:p w:rsidR="00CC4CF9" w:rsidRPr="00061AB7" w:rsidRDefault="00CC4CF9" w:rsidP="003463F3">
      <w:pPr>
        <w:pStyle w:val="ConsPlusCell"/>
        <w:jc w:val="both"/>
      </w:pPr>
      <w:r w:rsidRPr="00061AB7">
        <w:t>84 2657     3     Пальто</w:t>
      </w:r>
    </w:p>
    <w:p w:rsidR="00CC4CF9" w:rsidRPr="00061AB7" w:rsidRDefault="00CC4CF9" w:rsidP="003463F3">
      <w:pPr>
        <w:pStyle w:val="ConsPlusCell"/>
        <w:jc w:val="both"/>
      </w:pPr>
      <w:r w:rsidRPr="00061AB7">
        <w:t>84 2660     7     Изделия верхние из хлопкового волокна (пряжи)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спортивного назначения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84 2661     5     Свитеры</w:t>
      </w:r>
    </w:p>
    <w:p w:rsidR="00CC4CF9" w:rsidRPr="00061AB7" w:rsidRDefault="00CC4CF9" w:rsidP="003463F3">
      <w:pPr>
        <w:pStyle w:val="ConsPlusCell"/>
        <w:jc w:val="both"/>
      </w:pPr>
      <w:r w:rsidRPr="00061AB7">
        <w:t>84 2662     0     Джемперы типа свитера</w:t>
      </w:r>
    </w:p>
    <w:p w:rsidR="00CC4CF9" w:rsidRPr="00061AB7" w:rsidRDefault="00CC4CF9" w:rsidP="003463F3">
      <w:pPr>
        <w:pStyle w:val="ConsPlusCell"/>
        <w:jc w:val="both"/>
      </w:pPr>
      <w:r w:rsidRPr="00061AB7">
        <w:t>84 2663     6     Костюмы тренировочные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2664     1     Костюмы лыжные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2665     7     Брюки тренировочные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2666     2     Брюки лыжные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2667     8     Куртки</w:t>
      </w:r>
    </w:p>
    <w:p w:rsidR="00CC4CF9" w:rsidRPr="00061AB7" w:rsidRDefault="00CC4CF9" w:rsidP="003463F3">
      <w:pPr>
        <w:pStyle w:val="ConsPlusCell"/>
        <w:jc w:val="both"/>
      </w:pPr>
      <w:r w:rsidRPr="00061AB7">
        <w:t>84 2670     4     Изделия верхние из хлопкового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(хлопчатобумажной пряжи) в смеси с другими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 (нитями)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84 2680     9     Изделия верхние из хлопкового волокна (пряжи)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спортивного назначения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2681     4     Свитеры</w:t>
      </w:r>
    </w:p>
    <w:p w:rsidR="00CC4CF9" w:rsidRPr="00061AB7" w:rsidRDefault="00CC4CF9" w:rsidP="003463F3">
      <w:pPr>
        <w:pStyle w:val="ConsPlusCell"/>
        <w:jc w:val="both"/>
      </w:pPr>
      <w:r w:rsidRPr="00061AB7">
        <w:t>84 2685     6     Брюки тренировочные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2686     1     Брюки лыжные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2689     8     Рейтузы 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84 2700     6     Изделия верхние из искусственных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(нитей)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>84 2710     0     Изделия верхние из искусственных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(нитей)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2711     6     Жакеты</w:t>
      </w:r>
    </w:p>
    <w:p w:rsidR="00CC4CF9" w:rsidRPr="00061AB7" w:rsidRDefault="00CC4CF9" w:rsidP="003463F3">
      <w:pPr>
        <w:pStyle w:val="ConsPlusCell"/>
        <w:jc w:val="both"/>
      </w:pPr>
      <w:r w:rsidRPr="00061AB7">
        <w:t>84 2712     1     Джемперы</w:t>
      </w:r>
    </w:p>
    <w:p w:rsidR="00CC4CF9" w:rsidRPr="00061AB7" w:rsidRDefault="00CC4CF9" w:rsidP="003463F3">
      <w:pPr>
        <w:pStyle w:val="ConsPlusCell"/>
        <w:jc w:val="both"/>
      </w:pPr>
      <w:r w:rsidRPr="00061AB7">
        <w:t>84 2719     6    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84 2720     5     Изделия верхние из искусственных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(нитей)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2721     0     Жакеты</w:t>
      </w:r>
    </w:p>
    <w:p w:rsidR="00CC4CF9" w:rsidRPr="00061AB7" w:rsidRDefault="00CC4CF9" w:rsidP="003463F3">
      <w:pPr>
        <w:pStyle w:val="ConsPlusCell"/>
        <w:jc w:val="both"/>
      </w:pPr>
      <w:r w:rsidRPr="00061AB7">
        <w:t>84 2722     6     Джемперы</w:t>
      </w:r>
    </w:p>
    <w:p w:rsidR="00CC4CF9" w:rsidRPr="00061AB7" w:rsidRDefault="00CC4CF9" w:rsidP="003463F3">
      <w:pPr>
        <w:pStyle w:val="ConsPlusCell"/>
        <w:jc w:val="both"/>
      </w:pPr>
      <w:r w:rsidRPr="00061AB7">
        <w:t>84 2724     7     Костюмы</w:t>
      </w:r>
    </w:p>
    <w:p w:rsidR="00CC4CF9" w:rsidRPr="00061AB7" w:rsidRDefault="00CC4CF9" w:rsidP="003463F3">
      <w:pPr>
        <w:pStyle w:val="ConsPlusCell"/>
        <w:jc w:val="both"/>
      </w:pPr>
      <w:r w:rsidRPr="00061AB7">
        <w:t>84 2725     2     Блузки</w:t>
      </w:r>
    </w:p>
    <w:p w:rsidR="00CC4CF9" w:rsidRPr="00061AB7" w:rsidRDefault="00CC4CF9" w:rsidP="003463F3">
      <w:pPr>
        <w:pStyle w:val="ConsPlusCell"/>
        <w:jc w:val="both"/>
      </w:pPr>
      <w:r w:rsidRPr="00061AB7">
        <w:t>84 2726     8     Юбки</w:t>
      </w:r>
    </w:p>
    <w:p w:rsidR="00CC4CF9" w:rsidRPr="00061AB7" w:rsidRDefault="00CC4CF9" w:rsidP="003463F3">
      <w:pPr>
        <w:pStyle w:val="ConsPlusCell"/>
        <w:jc w:val="both"/>
      </w:pPr>
      <w:r w:rsidRPr="00061AB7">
        <w:t>84 2727     3     Платья</w:t>
      </w:r>
    </w:p>
    <w:p w:rsidR="00CC4CF9" w:rsidRPr="00061AB7" w:rsidRDefault="00CC4CF9" w:rsidP="003463F3">
      <w:pPr>
        <w:pStyle w:val="ConsPlusCell"/>
        <w:jc w:val="both"/>
      </w:pPr>
      <w:r w:rsidRPr="00061AB7">
        <w:t>84 2730     3     Изделия верхние из искусственных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(нитей)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2733     6     Пелерины</w:t>
      </w:r>
    </w:p>
    <w:p w:rsidR="00CC4CF9" w:rsidRPr="00061AB7" w:rsidRDefault="00CC4CF9" w:rsidP="003463F3">
      <w:pPr>
        <w:pStyle w:val="ConsPlusCell"/>
        <w:jc w:val="both"/>
      </w:pPr>
      <w:r w:rsidRPr="00061AB7">
        <w:t>84 2734     1     Комплекты</w:t>
      </w:r>
    </w:p>
    <w:p w:rsidR="00CC4CF9" w:rsidRPr="00061AB7" w:rsidRDefault="00CC4CF9" w:rsidP="003463F3">
      <w:pPr>
        <w:pStyle w:val="ConsPlusCell"/>
        <w:jc w:val="both"/>
      </w:pPr>
      <w:r w:rsidRPr="00061AB7">
        <w:t>84 2735     7     Халаты</w:t>
      </w:r>
    </w:p>
    <w:p w:rsidR="00CC4CF9" w:rsidRPr="00061AB7" w:rsidRDefault="00CC4CF9" w:rsidP="003463F3">
      <w:pPr>
        <w:pStyle w:val="ConsPlusCell"/>
        <w:jc w:val="both"/>
      </w:pPr>
      <w:r w:rsidRPr="00061AB7">
        <w:t>84 2736     2     Брюки</w:t>
      </w:r>
    </w:p>
    <w:p w:rsidR="00CC4CF9" w:rsidRPr="00061AB7" w:rsidRDefault="00CC4CF9" w:rsidP="003463F3">
      <w:pPr>
        <w:pStyle w:val="ConsPlusCell"/>
        <w:jc w:val="both"/>
      </w:pPr>
      <w:r w:rsidRPr="00061AB7">
        <w:t>84 2739     9    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84 2740     4     Изделия верхние из искусственных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(нитей)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2741     7     Жакеты</w:t>
      </w:r>
    </w:p>
    <w:p w:rsidR="00CC4CF9" w:rsidRPr="00061AB7" w:rsidRDefault="00CC4CF9" w:rsidP="003463F3">
      <w:pPr>
        <w:pStyle w:val="ConsPlusCell"/>
        <w:jc w:val="both"/>
      </w:pPr>
      <w:r w:rsidRPr="00061AB7">
        <w:t>84 2742     5     Джемперы</w:t>
      </w:r>
    </w:p>
    <w:p w:rsidR="00CC4CF9" w:rsidRPr="00061AB7" w:rsidRDefault="00CC4CF9" w:rsidP="003463F3">
      <w:pPr>
        <w:pStyle w:val="ConsPlusCell"/>
        <w:jc w:val="both"/>
      </w:pPr>
      <w:r w:rsidRPr="00061AB7">
        <w:t>84 2743     0     Жилеты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84 2744     6     Костюмы</w:t>
      </w:r>
    </w:p>
    <w:p w:rsidR="00CC4CF9" w:rsidRPr="00061AB7" w:rsidRDefault="00CC4CF9" w:rsidP="003463F3">
      <w:pPr>
        <w:pStyle w:val="ConsPlusCell"/>
        <w:jc w:val="both"/>
      </w:pPr>
      <w:r w:rsidRPr="00061AB7">
        <w:t>84 2745     1     Блузки</w:t>
      </w:r>
    </w:p>
    <w:p w:rsidR="00CC4CF9" w:rsidRPr="00061AB7" w:rsidRDefault="00CC4CF9" w:rsidP="003463F3">
      <w:pPr>
        <w:pStyle w:val="ConsPlusCell"/>
        <w:jc w:val="both"/>
      </w:pPr>
      <w:r w:rsidRPr="00061AB7">
        <w:t>84 2747     2     Платья</w:t>
      </w:r>
    </w:p>
    <w:p w:rsidR="00CC4CF9" w:rsidRPr="00061AB7" w:rsidRDefault="00CC4CF9" w:rsidP="003463F3">
      <w:pPr>
        <w:pStyle w:val="ConsPlusCell"/>
        <w:jc w:val="both"/>
      </w:pPr>
      <w:r w:rsidRPr="00061AB7">
        <w:t>84 2749     3     Штанишки</w:t>
      </w:r>
    </w:p>
    <w:p w:rsidR="00CC4CF9" w:rsidRPr="00061AB7" w:rsidRDefault="00CC4CF9" w:rsidP="003463F3">
      <w:pPr>
        <w:pStyle w:val="ConsPlusCell"/>
        <w:jc w:val="both"/>
      </w:pPr>
      <w:r w:rsidRPr="00061AB7">
        <w:t>84 2750     9     Изделия верхние из искусственных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(нитей)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2751     4     Куртки</w:t>
      </w:r>
    </w:p>
    <w:p w:rsidR="00CC4CF9" w:rsidRPr="00061AB7" w:rsidRDefault="00CC4CF9" w:rsidP="003463F3">
      <w:pPr>
        <w:pStyle w:val="ConsPlusCell"/>
        <w:jc w:val="both"/>
      </w:pPr>
      <w:r w:rsidRPr="00061AB7">
        <w:t>84 2756     1     Брюки</w:t>
      </w:r>
    </w:p>
    <w:p w:rsidR="00CC4CF9" w:rsidRPr="00061AB7" w:rsidRDefault="00CC4CF9" w:rsidP="003463F3">
      <w:pPr>
        <w:pStyle w:val="ConsPlusCell"/>
        <w:jc w:val="both"/>
      </w:pPr>
      <w:r w:rsidRPr="00061AB7">
        <w:t>84 2757     7     Пальто</w:t>
      </w:r>
    </w:p>
    <w:p w:rsidR="00CC4CF9" w:rsidRPr="00061AB7" w:rsidRDefault="00CC4CF9" w:rsidP="003463F3">
      <w:pPr>
        <w:pStyle w:val="ConsPlusCell"/>
        <w:jc w:val="both"/>
      </w:pPr>
      <w:r w:rsidRPr="00061AB7">
        <w:t>84 2758     2     Сарафаны</w:t>
      </w:r>
    </w:p>
    <w:p w:rsidR="00CC4CF9" w:rsidRPr="00061AB7" w:rsidRDefault="00CC4CF9" w:rsidP="003463F3">
      <w:pPr>
        <w:pStyle w:val="ConsPlusCell"/>
        <w:jc w:val="both"/>
      </w:pPr>
      <w:r w:rsidRPr="00061AB7">
        <w:t>84 2759     8    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84 2760     3     Изделия верхние из искусственных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(нитей)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спортивного назначения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84 2761     9     Свитеры</w:t>
      </w:r>
    </w:p>
    <w:p w:rsidR="00CC4CF9" w:rsidRPr="00061AB7" w:rsidRDefault="00CC4CF9" w:rsidP="003463F3">
      <w:pPr>
        <w:pStyle w:val="ConsPlusCell"/>
        <w:jc w:val="both"/>
      </w:pPr>
      <w:r w:rsidRPr="00061AB7">
        <w:t>84 2762     4     Джемперы типа свитера</w:t>
      </w:r>
    </w:p>
    <w:p w:rsidR="00CC4CF9" w:rsidRPr="00061AB7" w:rsidRDefault="00CC4CF9" w:rsidP="003463F3">
      <w:pPr>
        <w:pStyle w:val="ConsPlusCell"/>
        <w:jc w:val="both"/>
      </w:pPr>
      <w:r w:rsidRPr="00061AB7">
        <w:t>84 2767     1     Куртки</w:t>
      </w:r>
    </w:p>
    <w:p w:rsidR="00CC4CF9" w:rsidRPr="00061AB7" w:rsidRDefault="00CC4CF9" w:rsidP="003463F3">
      <w:pPr>
        <w:pStyle w:val="ConsPlusCell"/>
        <w:jc w:val="both"/>
      </w:pPr>
      <w:r w:rsidRPr="00061AB7">
        <w:t>84 2769     2    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84 2770     8     Изделия верхние из искусственных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(нитей)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84 2780     2     Изделия верхние из искусственных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(нитей)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спортивного назначения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2781     8     Свитеры</w:t>
      </w:r>
    </w:p>
    <w:p w:rsidR="00CC4CF9" w:rsidRPr="00061AB7" w:rsidRDefault="00CC4CF9" w:rsidP="003463F3">
      <w:pPr>
        <w:pStyle w:val="ConsPlusCell"/>
        <w:jc w:val="both"/>
      </w:pPr>
      <w:r w:rsidRPr="00061AB7">
        <w:t>84 2786     5     Брюки лыжные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2800     0     Изделия верхние из синтетических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(нитей)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>84 2810     4     Изделия верхние из синтетических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(нитей)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2812     5     Джемперы</w:t>
      </w:r>
    </w:p>
    <w:p w:rsidR="00CC4CF9" w:rsidRPr="00061AB7" w:rsidRDefault="00CC4CF9" w:rsidP="003463F3">
      <w:pPr>
        <w:pStyle w:val="ConsPlusCell"/>
        <w:jc w:val="both"/>
      </w:pPr>
      <w:r w:rsidRPr="00061AB7">
        <w:t>84 2820     9     Изделия верхние из синтетических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(нитей)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2821     4     Жакеты</w:t>
      </w:r>
    </w:p>
    <w:p w:rsidR="00CC4CF9" w:rsidRPr="00061AB7" w:rsidRDefault="00CC4CF9" w:rsidP="003463F3">
      <w:pPr>
        <w:pStyle w:val="ConsPlusCell"/>
        <w:jc w:val="both"/>
      </w:pPr>
      <w:r w:rsidRPr="00061AB7">
        <w:t>84 2822     7     Джемперы</w:t>
      </w:r>
    </w:p>
    <w:p w:rsidR="00CC4CF9" w:rsidRPr="00061AB7" w:rsidRDefault="00CC4CF9" w:rsidP="003463F3">
      <w:pPr>
        <w:pStyle w:val="ConsPlusCell"/>
        <w:jc w:val="both"/>
      </w:pPr>
      <w:r w:rsidRPr="00061AB7">
        <w:t>84 2824     0     Костюмы</w:t>
      </w:r>
    </w:p>
    <w:p w:rsidR="00CC4CF9" w:rsidRPr="00061AB7" w:rsidRDefault="00CC4CF9" w:rsidP="003463F3">
      <w:pPr>
        <w:pStyle w:val="ConsPlusCell"/>
        <w:jc w:val="both"/>
      </w:pPr>
      <w:r w:rsidRPr="00061AB7">
        <w:t>84 2825     6     Блузки</w:t>
      </w:r>
    </w:p>
    <w:p w:rsidR="00CC4CF9" w:rsidRPr="00061AB7" w:rsidRDefault="00CC4CF9" w:rsidP="003463F3">
      <w:pPr>
        <w:pStyle w:val="ConsPlusCell"/>
        <w:jc w:val="both"/>
      </w:pPr>
      <w:r w:rsidRPr="00061AB7">
        <w:t>84 2826     1     Юбки</w:t>
      </w:r>
    </w:p>
    <w:p w:rsidR="00CC4CF9" w:rsidRPr="00061AB7" w:rsidRDefault="00CC4CF9" w:rsidP="003463F3">
      <w:pPr>
        <w:pStyle w:val="ConsPlusCell"/>
        <w:jc w:val="both"/>
      </w:pPr>
      <w:r w:rsidRPr="00061AB7">
        <w:t>84 2827     7     Платья</w:t>
      </w:r>
    </w:p>
    <w:p w:rsidR="00CC4CF9" w:rsidRPr="00061AB7" w:rsidRDefault="00CC4CF9" w:rsidP="003463F3">
      <w:pPr>
        <w:pStyle w:val="ConsPlusCell"/>
        <w:jc w:val="both"/>
      </w:pPr>
      <w:r w:rsidRPr="00061AB7">
        <w:t>84 2830     3     Изделия верхние из синтетических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(нитей)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2835     0     Халаты</w:t>
      </w:r>
    </w:p>
    <w:p w:rsidR="00CC4CF9" w:rsidRPr="00061AB7" w:rsidRDefault="00CC4CF9" w:rsidP="003463F3">
      <w:pPr>
        <w:pStyle w:val="ConsPlusCell"/>
        <w:jc w:val="both"/>
      </w:pPr>
      <w:r w:rsidRPr="00061AB7">
        <w:t>84 2840     8     Изделия верхние из синтетических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(нитей)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2841     3     Жакеты</w:t>
      </w:r>
    </w:p>
    <w:p w:rsidR="00CC4CF9" w:rsidRPr="00061AB7" w:rsidRDefault="00CC4CF9" w:rsidP="003463F3">
      <w:pPr>
        <w:pStyle w:val="ConsPlusCell"/>
        <w:jc w:val="both"/>
      </w:pPr>
      <w:r w:rsidRPr="00061AB7">
        <w:t>84 2842     9     Джемперы</w:t>
      </w:r>
    </w:p>
    <w:p w:rsidR="00CC4CF9" w:rsidRPr="00061AB7" w:rsidRDefault="00CC4CF9" w:rsidP="003463F3">
      <w:pPr>
        <w:pStyle w:val="ConsPlusCell"/>
        <w:jc w:val="both"/>
      </w:pPr>
      <w:r w:rsidRPr="00061AB7">
        <w:t>84 2843     4     Жилеты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84 2844     4     Костюмы</w:t>
      </w:r>
    </w:p>
    <w:p w:rsidR="00CC4CF9" w:rsidRPr="00061AB7" w:rsidRDefault="00CC4CF9" w:rsidP="003463F3">
      <w:pPr>
        <w:pStyle w:val="ConsPlusCell"/>
        <w:jc w:val="both"/>
      </w:pPr>
      <w:r w:rsidRPr="00061AB7">
        <w:t>84 2845     5     Блузки</w:t>
      </w:r>
    </w:p>
    <w:p w:rsidR="00CC4CF9" w:rsidRPr="00061AB7" w:rsidRDefault="00CC4CF9" w:rsidP="003463F3">
      <w:pPr>
        <w:pStyle w:val="ConsPlusCell"/>
        <w:jc w:val="both"/>
      </w:pPr>
      <w:r w:rsidRPr="00061AB7">
        <w:t>84 2847     6     Платья</w:t>
      </w:r>
    </w:p>
    <w:p w:rsidR="00CC4CF9" w:rsidRPr="00061AB7" w:rsidRDefault="00CC4CF9" w:rsidP="003463F3">
      <w:pPr>
        <w:pStyle w:val="ConsPlusCell"/>
        <w:jc w:val="both"/>
      </w:pPr>
      <w:r w:rsidRPr="00061AB7">
        <w:t>84 2848     1     Гарнитуры (в т.ч. комплекты)</w:t>
      </w:r>
    </w:p>
    <w:p w:rsidR="00CC4CF9" w:rsidRPr="00061AB7" w:rsidRDefault="00CC4CF9" w:rsidP="003463F3">
      <w:pPr>
        <w:pStyle w:val="ConsPlusCell"/>
        <w:jc w:val="both"/>
      </w:pPr>
      <w:r w:rsidRPr="00061AB7">
        <w:t>84 2849     7     Штанишки</w:t>
      </w:r>
    </w:p>
    <w:p w:rsidR="00CC4CF9" w:rsidRPr="00061AB7" w:rsidRDefault="00CC4CF9" w:rsidP="003463F3">
      <w:pPr>
        <w:pStyle w:val="ConsPlusCell"/>
        <w:jc w:val="both"/>
      </w:pPr>
      <w:r w:rsidRPr="00061AB7">
        <w:t>84 2850     2     Изделия верхние из синтетических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(нитей)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2851     8     Куртки</w:t>
      </w:r>
    </w:p>
    <w:p w:rsidR="00CC4CF9" w:rsidRPr="00061AB7" w:rsidRDefault="00CC4CF9" w:rsidP="003463F3">
      <w:pPr>
        <w:pStyle w:val="ConsPlusCell"/>
        <w:jc w:val="both"/>
      </w:pPr>
      <w:r w:rsidRPr="00061AB7">
        <w:t>84 2856     5     Брюки</w:t>
      </w:r>
    </w:p>
    <w:p w:rsidR="00CC4CF9" w:rsidRPr="00061AB7" w:rsidRDefault="00CC4CF9" w:rsidP="003463F3">
      <w:pPr>
        <w:pStyle w:val="ConsPlusCell"/>
        <w:jc w:val="both"/>
      </w:pPr>
      <w:r w:rsidRPr="00061AB7">
        <w:t>84 2857     0     Пальто</w:t>
      </w:r>
    </w:p>
    <w:p w:rsidR="00CC4CF9" w:rsidRPr="00061AB7" w:rsidRDefault="00CC4CF9" w:rsidP="003463F3">
      <w:pPr>
        <w:pStyle w:val="ConsPlusCell"/>
        <w:jc w:val="both"/>
      </w:pPr>
      <w:r w:rsidRPr="00061AB7">
        <w:t>84 2860     7     Изделия верхние из синтетических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(нитей)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спортивного назначения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84 2861     2     Свитеры</w:t>
      </w:r>
    </w:p>
    <w:p w:rsidR="00CC4CF9" w:rsidRPr="00061AB7" w:rsidRDefault="00CC4CF9" w:rsidP="003463F3">
      <w:pPr>
        <w:pStyle w:val="ConsPlusCell"/>
        <w:jc w:val="both"/>
      </w:pPr>
      <w:r w:rsidRPr="00061AB7">
        <w:t>84 2862     8     Джемперы типа свитера</w:t>
      </w:r>
    </w:p>
    <w:p w:rsidR="00CC4CF9" w:rsidRPr="00061AB7" w:rsidRDefault="00CC4CF9" w:rsidP="003463F3">
      <w:pPr>
        <w:pStyle w:val="ConsPlusCell"/>
        <w:jc w:val="both"/>
      </w:pPr>
      <w:r w:rsidRPr="00061AB7">
        <w:t>84 2863     3     Костюмы тренировочные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2865     4     Брюки тренировочные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2867     5     Куртки</w:t>
      </w:r>
    </w:p>
    <w:p w:rsidR="00CC4CF9" w:rsidRPr="00061AB7" w:rsidRDefault="00CC4CF9" w:rsidP="003463F3">
      <w:pPr>
        <w:pStyle w:val="ConsPlusCell"/>
        <w:jc w:val="both"/>
      </w:pPr>
      <w:r w:rsidRPr="00061AB7">
        <w:t>84 2869     6     Рейтузы 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84 2880     6     Изделия верхние из синтетических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(нитей)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спортивного назначения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2881     1     Свитеры</w:t>
      </w:r>
    </w:p>
    <w:p w:rsidR="00CC4CF9" w:rsidRPr="00061AB7" w:rsidRDefault="00CC4CF9" w:rsidP="003463F3">
      <w:pPr>
        <w:pStyle w:val="ConsPlusCell"/>
        <w:jc w:val="both"/>
      </w:pPr>
      <w:r w:rsidRPr="00061AB7">
        <w:t>84 2885     3     Брюки тренировочные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2886     9     Брюки лыжные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2889     5     Рейтузы и прочие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84 3000     3     Изделия чулочно-носочные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84 3037     5     Колготки детские *</w:t>
      </w:r>
    </w:p>
    <w:p w:rsidR="00CC4CF9" w:rsidRPr="00061AB7" w:rsidRDefault="00CC4CF9" w:rsidP="003463F3">
      <w:pPr>
        <w:pStyle w:val="ConsPlusCell"/>
        <w:jc w:val="both"/>
      </w:pPr>
      <w:r w:rsidRPr="00061AB7">
        <w:t>84 3056     9     Носки женские *</w:t>
      </w:r>
    </w:p>
    <w:p w:rsidR="00CC4CF9" w:rsidRPr="00061AB7" w:rsidRDefault="00CC4CF9" w:rsidP="003463F3">
      <w:pPr>
        <w:pStyle w:val="ConsPlusCell"/>
        <w:jc w:val="both"/>
      </w:pPr>
      <w:r w:rsidRPr="00061AB7">
        <w:t>84 3061     6     Колготки женские *</w:t>
      </w:r>
    </w:p>
    <w:p w:rsidR="00CC4CF9" w:rsidRPr="00061AB7" w:rsidRDefault="00CC4CF9" w:rsidP="003463F3">
      <w:pPr>
        <w:pStyle w:val="ConsPlusCell"/>
        <w:jc w:val="both"/>
      </w:pPr>
      <w:r w:rsidRPr="00061AB7">
        <w:t>84 3062     1     Носки мужские *</w:t>
      </w:r>
    </w:p>
    <w:p w:rsidR="00CC4CF9" w:rsidRPr="00061AB7" w:rsidRDefault="00CC4CF9" w:rsidP="003463F3">
      <w:pPr>
        <w:pStyle w:val="ConsPlusCell"/>
        <w:jc w:val="both"/>
      </w:pPr>
      <w:r w:rsidRPr="00061AB7">
        <w:t>84 3085     7     Изделия чулочно-носочные для детей *</w:t>
      </w:r>
    </w:p>
    <w:p w:rsidR="00CC4CF9" w:rsidRPr="00061AB7" w:rsidRDefault="00CC4CF9" w:rsidP="003463F3">
      <w:pPr>
        <w:pStyle w:val="ConsPlusCell"/>
        <w:jc w:val="both"/>
      </w:pPr>
      <w:r w:rsidRPr="00061AB7">
        <w:t>84 3100     7     Изделия чулочно-носочные из хлопчатобумажной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>84 3110     1     Изделия чулочно-носочные из хлопчатобумажной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пряжи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3113     8     Получулки</w:t>
      </w:r>
    </w:p>
    <w:p w:rsidR="00CC4CF9" w:rsidRPr="00061AB7" w:rsidRDefault="00CC4CF9" w:rsidP="003463F3">
      <w:pPr>
        <w:pStyle w:val="ConsPlusCell"/>
        <w:jc w:val="both"/>
      </w:pPr>
      <w:r w:rsidRPr="00061AB7">
        <w:t>84 3114     3     Носки</w:t>
      </w:r>
    </w:p>
    <w:p w:rsidR="00CC4CF9" w:rsidRPr="00061AB7" w:rsidRDefault="00CC4CF9" w:rsidP="003463F3">
      <w:pPr>
        <w:pStyle w:val="ConsPlusCell"/>
        <w:jc w:val="both"/>
      </w:pPr>
      <w:r w:rsidRPr="00061AB7">
        <w:t>84 3120     6     Изделия чулочно-носочные из хлопчатобумажной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пряжи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3121     1     Рейтузы со следом</w:t>
      </w:r>
    </w:p>
    <w:p w:rsidR="00CC4CF9" w:rsidRPr="00061AB7" w:rsidRDefault="00CC4CF9" w:rsidP="003463F3">
      <w:pPr>
        <w:pStyle w:val="ConsPlusCell"/>
        <w:jc w:val="both"/>
      </w:pPr>
      <w:r w:rsidRPr="00061AB7">
        <w:t>84 3122     7     Чулки</w:t>
      </w:r>
    </w:p>
    <w:p w:rsidR="00CC4CF9" w:rsidRPr="00061AB7" w:rsidRDefault="00CC4CF9" w:rsidP="003463F3">
      <w:pPr>
        <w:pStyle w:val="ConsPlusCell"/>
        <w:jc w:val="both"/>
      </w:pPr>
      <w:r w:rsidRPr="00061AB7">
        <w:t>84 3123     2     Получулки</w:t>
      </w:r>
    </w:p>
    <w:p w:rsidR="00CC4CF9" w:rsidRPr="00061AB7" w:rsidRDefault="00CC4CF9" w:rsidP="003463F3">
      <w:pPr>
        <w:pStyle w:val="ConsPlusCell"/>
        <w:jc w:val="both"/>
      </w:pPr>
      <w:r w:rsidRPr="00061AB7">
        <w:t>84 3124     8     Носки</w:t>
      </w:r>
    </w:p>
    <w:p w:rsidR="00CC4CF9" w:rsidRPr="00061AB7" w:rsidRDefault="00CC4CF9" w:rsidP="003463F3">
      <w:pPr>
        <w:pStyle w:val="ConsPlusCell"/>
        <w:jc w:val="both"/>
      </w:pPr>
      <w:r w:rsidRPr="00061AB7">
        <w:t>84 3130     0     Изделия чулочно-носочные из хлопчатобумажной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пряжи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3131     6     Рейтузы со следом</w:t>
      </w:r>
    </w:p>
    <w:p w:rsidR="00CC4CF9" w:rsidRPr="00061AB7" w:rsidRDefault="00CC4CF9" w:rsidP="003463F3">
      <w:pPr>
        <w:pStyle w:val="ConsPlusCell"/>
        <w:jc w:val="both"/>
      </w:pPr>
      <w:r w:rsidRPr="00061AB7">
        <w:t>84 3132     1     Чулки</w:t>
      </w:r>
    </w:p>
    <w:p w:rsidR="00CC4CF9" w:rsidRPr="00061AB7" w:rsidRDefault="00CC4CF9" w:rsidP="003463F3">
      <w:pPr>
        <w:pStyle w:val="ConsPlusCell"/>
        <w:jc w:val="both"/>
      </w:pPr>
      <w:r w:rsidRPr="00061AB7">
        <w:t>84 3133     7     Получулки</w:t>
      </w:r>
    </w:p>
    <w:p w:rsidR="00CC4CF9" w:rsidRPr="00061AB7" w:rsidRDefault="00CC4CF9" w:rsidP="003463F3">
      <w:pPr>
        <w:pStyle w:val="ConsPlusCell"/>
        <w:jc w:val="both"/>
      </w:pPr>
      <w:r w:rsidRPr="00061AB7">
        <w:t>84 3134     2     Носки</w:t>
      </w:r>
    </w:p>
    <w:p w:rsidR="00CC4CF9" w:rsidRPr="00061AB7" w:rsidRDefault="00CC4CF9" w:rsidP="003463F3">
      <w:pPr>
        <w:pStyle w:val="ConsPlusCell"/>
        <w:jc w:val="both"/>
      </w:pPr>
      <w:r w:rsidRPr="00061AB7">
        <w:t>84 3150     8     Изделия чулочно-носочные из хлопчатобумажной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пряжи спортивного назначения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84 3153     6     Получулки</w:t>
      </w:r>
    </w:p>
    <w:p w:rsidR="00CC4CF9" w:rsidRPr="00061AB7" w:rsidRDefault="00CC4CF9" w:rsidP="003463F3">
      <w:pPr>
        <w:pStyle w:val="ConsPlusCell"/>
        <w:jc w:val="both"/>
      </w:pPr>
      <w:r w:rsidRPr="00061AB7">
        <w:t>84 3158     3     Гетры</w:t>
      </w:r>
    </w:p>
    <w:p w:rsidR="00CC4CF9" w:rsidRPr="00061AB7" w:rsidRDefault="00CC4CF9" w:rsidP="003463F3">
      <w:pPr>
        <w:pStyle w:val="ConsPlusCell"/>
        <w:jc w:val="both"/>
      </w:pPr>
      <w:r w:rsidRPr="00061AB7">
        <w:t>84 3200     0     Изделия чулочно-носочные из чистошерстяной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>84 3210     5     Изделия чулочно-носочные из чистошерстяной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пряжи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3214     7     Носки</w:t>
      </w:r>
    </w:p>
    <w:p w:rsidR="00CC4CF9" w:rsidRPr="00061AB7" w:rsidRDefault="00CC4CF9" w:rsidP="003463F3">
      <w:pPr>
        <w:pStyle w:val="ConsPlusCell"/>
        <w:jc w:val="both"/>
      </w:pPr>
      <w:r w:rsidRPr="00061AB7">
        <w:t>84 3220     4     Изделия чулочно-носочные из чистошерстяной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пряжи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3222     0     Чулки</w:t>
      </w:r>
    </w:p>
    <w:p w:rsidR="00CC4CF9" w:rsidRPr="00061AB7" w:rsidRDefault="00CC4CF9" w:rsidP="003463F3">
      <w:pPr>
        <w:pStyle w:val="ConsPlusCell"/>
        <w:jc w:val="both"/>
      </w:pPr>
      <w:r w:rsidRPr="00061AB7">
        <w:t>84 3224     1     Носки</w:t>
      </w:r>
    </w:p>
    <w:p w:rsidR="00CC4CF9" w:rsidRPr="00061AB7" w:rsidRDefault="00CC4CF9" w:rsidP="003463F3">
      <w:pPr>
        <w:pStyle w:val="ConsPlusCell"/>
        <w:jc w:val="both"/>
      </w:pPr>
      <w:r w:rsidRPr="00061AB7">
        <w:t>84 3230     4     Изделия чулочно-носочные из чистошерстяной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пряжи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3232     5     Чулки</w:t>
      </w:r>
    </w:p>
    <w:p w:rsidR="00CC4CF9" w:rsidRPr="00061AB7" w:rsidRDefault="00CC4CF9" w:rsidP="003463F3">
      <w:pPr>
        <w:pStyle w:val="ConsPlusCell"/>
        <w:jc w:val="both"/>
      </w:pPr>
      <w:r w:rsidRPr="00061AB7">
        <w:t>84 3234     6     Носки</w:t>
      </w:r>
    </w:p>
    <w:p w:rsidR="00CC4CF9" w:rsidRPr="00061AB7" w:rsidRDefault="00CC4CF9" w:rsidP="003463F3">
      <w:pPr>
        <w:pStyle w:val="ConsPlusCell"/>
        <w:jc w:val="both"/>
      </w:pPr>
      <w:r w:rsidRPr="00061AB7">
        <w:t>84 3250     3     Изделия чулочно-носочные из чистошерстяной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пряжи спортивного назначения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84 3253     5     Получулки</w:t>
      </w:r>
    </w:p>
    <w:p w:rsidR="00CC4CF9" w:rsidRPr="00061AB7" w:rsidRDefault="00CC4CF9" w:rsidP="003463F3">
      <w:pPr>
        <w:pStyle w:val="ConsPlusCell"/>
        <w:jc w:val="both"/>
      </w:pPr>
      <w:r w:rsidRPr="00061AB7">
        <w:t>84 3258     7     Гетры</w:t>
      </w:r>
    </w:p>
    <w:p w:rsidR="00CC4CF9" w:rsidRPr="00061AB7" w:rsidRDefault="00CC4CF9" w:rsidP="003463F3">
      <w:pPr>
        <w:pStyle w:val="ConsPlusCell"/>
        <w:jc w:val="both"/>
      </w:pPr>
      <w:r w:rsidRPr="00061AB7">
        <w:t>84 3400     8     Изделия чулочно-носочные из синтетической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пряжи и нитей</w:t>
      </w:r>
    </w:p>
    <w:p w:rsidR="00CC4CF9" w:rsidRPr="00061AB7" w:rsidRDefault="00CC4CF9" w:rsidP="003463F3">
      <w:pPr>
        <w:pStyle w:val="ConsPlusCell"/>
        <w:jc w:val="both"/>
      </w:pPr>
      <w:r w:rsidRPr="00061AB7">
        <w:t>84 3410     2     Изделия чулочно-носочные из синтетической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пряжи и нитей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3413     9     Получулки</w:t>
      </w:r>
    </w:p>
    <w:p w:rsidR="00CC4CF9" w:rsidRPr="00061AB7" w:rsidRDefault="00CC4CF9" w:rsidP="003463F3">
      <w:pPr>
        <w:pStyle w:val="ConsPlusCell"/>
        <w:jc w:val="both"/>
      </w:pPr>
      <w:r w:rsidRPr="00061AB7">
        <w:t>84 3414     4     Носки</w:t>
      </w:r>
    </w:p>
    <w:p w:rsidR="00CC4CF9" w:rsidRPr="00061AB7" w:rsidRDefault="00CC4CF9" w:rsidP="003463F3">
      <w:pPr>
        <w:pStyle w:val="ConsPlusCell"/>
        <w:jc w:val="both"/>
      </w:pPr>
      <w:r w:rsidRPr="00061AB7">
        <w:t>84 3420     7     Изделия чулочно-носочные из синтетической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пряжи и нитей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3421     2     Рейтузы со следом</w:t>
      </w:r>
    </w:p>
    <w:p w:rsidR="00CC4CF9" w:rsidRPr="00061AB7" w:rsidRDefault="00CC4CF9" w:rsidP="003463F3">
      <w:pPr>
        <w:pStyle w:val="ConsPlusCell"/>
        <w:jc w:val="both"/>
      </w:pPr>
      <w:r w:rsidRPr="00061AB7">
        <w:t>84 3422     8     Чулки</w:t>
      </w:r>
    </w:p>
    <w:p w:rsidR="00CC4CF9" w:rsidRPr="00061AB7" w:rsidRDefault="00CC4CF9" w:rsidP="003463F3">
      <w:pPr>
        <w:pStyle w:val="ConsPlusCell"/>
        <w:jc w:val="both"/>
      </w:pPr>
      <w:r w:rsidRPr="00061AB7">
        <w:t>84 3423     3     Получулки</w:t>
      </w:r>
    </w:p>
    <w:p w:rsidR="00CC4CF9" w:rsidRPr="00061AB7" w:rsidRDefault="00CC4CF9" w:rsidP="003463F3">
      <w:pPr>
        <w:pStyle w:val="ConsPlusCell"/>
        <w:jc w:val="both"/>
      </w:pPr>
      <w:r w:rsidRPr="00061AB7">
        <w:t>84 3424     9     Носки</w:t>
      </w:r>
    </w:p>
    <w:p w:rsidR="00CC4CF9" w:rsidRPr="00061AB7" w:rsidRDefault="00CC4CF9" w:rsidP="003463F3">
      <w:pPr>
        <w:pStyle w:val="ConsPlusCell"/>
        <w:jc w:val="both"/>
      </w:pPr>
      <w:r w:rsidRPr="00061AB7">
        <w:t>84 3425     4     Подследники</w:t>
      </w:r>
    </w:p>
    <w:p w:rsidR="00CC4CF9" w:rsidRPr="00061AB7" w:rsidRDefault="00CC4CF9" w:rsidP="003463F3">
      <w:pPr>
        <w:pStyle w:val="ConsPlusCell"/>
        <w:jc w:val="both"/>
      </w:pPr>
      <w:r w:rsidRPr="00061AB7">
        <w:t>84 3430     1     Изделия чулочно-носочные из синтетической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пряжи и нитей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3431     7     Рейтузы со следом</w:t>
      </w:r>
    </w:p>
    <w:p w:rsidR="00CC4CF9" w:rsidRPr="00061AB7" w:rsidRDefault="00CC4CF9" w:rsidP="003463F3">
      <w:pPr>
        <w:pStyle w:val="ConsPlusCell"/>
        <w:jc w:val="both"/>
      </w:pPr>
      <w:r w:rsidRPr="00061AB7">
        <w:t>84 3432     2     Чулки</w:t>
      </w:r>
    </w:p>
    <w:p w:rsidR="00CC4CF9" w:rsidRPr="00061AB7" w:rsidRDefault="00CC4CF9" w:rsidP="003463F3">
      <w:pPr>
        <w:pStyle w:val="ConsPlusCell"/>
        <w:jc w:val="both"/>
      </w:pPr>
      <w:r w:rsidRPr="00061AB7">
        <w:t>84 3433     8     Получулки</w:t>
      </w:r>
    </w:p>
    <w:p w:rsidR="00CC4CF9" w:rsidRPr="00061AB7" w:rsidRDefault="00CC4CF9" w:rsidP="003463F3">
      <w:pPr>
        <w:pStyle w:val="ConsPlusCell"/>
        <w:jc w:val="both"/>
      </w:pPr>
      <w:r w:rsidRPr="00061AB7">
        <w:t>84 3434     3     Носки</w:t>
      </w:r>
    </w:p>
    <w:p w:rsidR="00CC4CF9" w:rsidRPr="00061AB7" w:rsidRDefault="00CC4CF9" w:rsidP="003463F3">
      <w:pPr>
        <w:pStyle w:val="ConsPlusCell"/>
        <w:jc w:val="both"/>
      </w:pPr>
      <w:r w:rsidRPr="00061AB7">
        <w:t>84 3450     0     Изделия чулочно-носочные из синтетической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пряжи и нитей спортивного назначения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84 3458     4     Гетры</w:t>
      </w:r>
    </w:p>
    <w:p w:rsidR="00CC4CF9" w:rsidRPr="00061AB7" w:rsidRDefault="00CC4CF9" w:rsidP="003463F3">
      <w:pPr>
        <w:pStyle w:val="ConsPlusCell"/>
        <w:jc w:val="both"/>
      </w:pPr>
      <w:r w:rsidRPr="00061AB7">
        <w:t>84 3490     9     Изделия чулочно-носочные из синтетической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пряжи и нитей медицинского назначения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3492     4     Чулки</w:t>
      </w:r>
    </w:p>
    <w:p w:rsidR="00CC4CF9" w:rsidRPr="00061AB7" w:rsidRDefault="00CC4CF9" w:rsidP="003463F3">
      <w:pPr>
        <w:pStyle w:val="ConsPlusCell"/>
        <w:jc w:val="both"/>
      </w:pPr>
      <w:r w:rsidRPr="00061AB7">
        <w:t>84 3500     1     Изделия чулочно-носочные из чистошерстяной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полушерстяной пряжи в смеси с другими нитями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(пряжей)</w:t>
      </w:r>
    </w:p>
    <w:p w:rsidR="00CC4CF9" w:rsidRPr="00061AB7" w:rsidRDefault="00CC4CF9" w:rsidP="003463F3">
      <w:pPr>
        <w:pStyle w:val="ConsPlusCell"/>
        <w:jc w:val="both"/>
      </w:pPr>
      <w:r w:rsidRPr="00061AB7">
        <w:t>84 3510     6     Изделия чулочно-носочные из полушерстяной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пряжи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3513     2     Получулки</w:t>
      </w:r>
    </w:p>
    <w:p w:rsidR="00CC4CF9" w:rsidRPr="00061AB7" w:rsidRDefault="00CC4CF9" w:rsidP="003463F3">
      <w:pPr>
        <w:pStyle w:val="ConsPlusCell"/>
        <w:jc w:val="both"/>
      </w:pPr>
      <w:r w:rsidRPr="00061AB7">
        <w:t>84 3514     8     Носки</w:t>
      </w:r>
    </w:p>
    <w:p w:rsidR="00CC4CF9" w:rsidRPr="00061AB7" w:rsidRDefault="00CC4CF9" w:rsidP="003463F3">
      <w:pPr>
        <w:pStyle w:val="ConsPlusCell"/>
        <w:jc w:val="both"/>
      </w:pPr>
      <w:r w:rsidRPr="00061AB7">
        <w:t>84 3520     0     Изделия чулочно-носочные из полушерстяной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пряжи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3521     6     Рейтузы со следом</w:t>
      </w:r>
    </w:p>
    <w:p w:rsidR="00CC4CF9" w:rsidRPr="00061AB7" w:rsidRDefault="00CC4CF9" w:rsidP="003463F3">
      <w:pPr>
        <w:pStyle w:val="ConsPlusCell"/>
        <w:jc w:val="both"/>
      </w:pPr>
      <w:r w:rsidRPr="00061AB7">
        <w:t>84 3522     1     Чулки</w:t>
      </w:r>
    </w:p>
    <w:p w:rsidR="00CC4CF9" w:rsidRPr="00061AB7" w:rsidRDefault="00CC4CF9" w:rsidP="003463F3">
      <w:pPr>
        <w:pStyle w:val="ConsPlusCell"/>
        <w:jc w:val="both"/>
      </w:pPr>
      <w:r w:rsidRPr="00061AB7">
        <w:t>84 3523     7     Получулки</w:t>
      </w:r>
    </w:p>
    <w:p w:rsidR="00CC4CF9" w:rsidRPr="00061AB7" w:rsidRDefault="00CC4CF9" w:rsidP="003463F3">
      <w:pPr>
        <w:pStyle w:val="ConsPlusCell"/>
        <w:jc w:val="both"/>
      </w:pPr>
      <w:r w:rsidRPr="00061AB7">
        <w:t>84 3524     2     Носки</w:t>
      </w:r>
    </w:p>
    <w:p w:rsidR="00CC4CF9" w:rsidRPr="00061AB7" w:rsidRDefault="00CC4CF9" w:rsidP="003463F3">
      <w:pPr>
        <w:pStyle w:val="ConsPlusCell"/>
        <w:jc w:val="both"/>
      </w:pPr>
      <w:r w:rsidRPr="00061AB7">
        <w:t>84 3530     5     Изделия чулочно-носочные из полушерстяной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пряжи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3531     0     Рейтузы со следом</w:t>
      </w:r>
    </w:p>
    <w:p w:rsidR="00CC4CF9" w:rsidRPr="00061AB7" w:rsidRDefault="00CC4CF9" w:rsidP="003463F3">
      <w:pPr>
        <w:pStyle w:val="ConsPlusCell"/>
        <w:jc w:val="both"/>
      </w:pPr>
      <w:r w:rsidRPr="00061AB7">
        <w:t>84 3532     6     Чулки</w:t>
      </w:r>
    </w:p>
    <w:p w:rsidR="00CC4CF9" w:rsidRPr="00061AB7" w:rsidRDefault="00CC4CF9" w:rsidP="003463F3">
      <w:pPr>
        <w:pStyle w:val="ConsPlusCell"/>
        <w:jc w:val="both"/>
      </w:pPr>
      <w:r w:rsidRPr="00061AB7">
        <w:t>84 3533     1     Получулки</w:t>
      </w:r>
    </w:p>
    <w:p w:rsidR="00CC4CF9" w:rsidRPr="00061AB7" w:rsidRDefault="00CC4CF9" w:rsidP="003463F3">
      <w:pPr>
        <w:pStyle w:val="ConsPlusCell"/>
        <w:jc w:val="both"/>
      </w:pPr>
      <w:r w:rsidRPr="00061AB7">
        <w:t>84 3534     7     Носки</w:t>
      </w:r>
    </w:p>
    <w:p w:rsidR="00CC4CF9" w:rsidRPr="00061AB7" w:rsidRDefault="00CC4CF9" w:rsidP="003463F3">
      <w:pPr>
        <w:pStyle w:val="ConsPlusCell"/>
        <w:jc w:val="both"/>
      </w:pPr>
      <w:r w:rsidRPr="00061AB7">
        <w:t>84 3550     4     Изделия чулочно-носочные из полушерстяной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пряжи спортивного назначения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84 3553     0     Получулки</w:t>
      </w:r>
    </w:p>
    <w:p w:rsidR="00CC4CF9" w:rsidRPr="00061AB7" w:rsidRDefault="00CC4CF9" w:rsidP="003463F3">
      <w:pPr>
        <w:pStyle w:val="ConsPlusCell"/>
        <w:jc w:val="both"/>
      </w:pPr>
      <w:r w:rsidRPr="00061AB7">
        <w:t>84 3554     6     Носки</w:t>
      </w:r>
    </w:p>
    <w:p w:rsidR="00CC4CF9" w:rsidRPr="00061AB7" w:rsidRDefault="00CC4CF9" w:rsidP="003463F3">
      <w:pPr>
        <w:pStyle w:val="ConsPlusCell"/>
        <w:jc w:val="both"/>
      </w:pPr>
      <w:r w:rsidRPr="00061AB7">
        <w:t>84 3558     8     Гетры</w:t>
      </w:r>
    </w:p>
    <w:p w:rsidR="00CC4CF9" w:rsidRPr="00061AB7" w:rsidRDefault="00CC4CF9" w:rsidP="003463F3">
      <w:pPr>
        <w:pStyle w:val="ConsPlusCell"/>
        <w:jc w:val="both"/>
      </w:pPr>
      <w:r w:rsidRPr="00061AB7">
        <w:t>84 3600     5     Изделия чулочно-носочные из хлопкового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(пряжи)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>84 3610     0     Изделия чулочно-носочные из хлопкового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(пряжи)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3613     6     Получулки</w:t>
      </w:r>
    </w:p>
    <w:p w:rsidR="00CC4CF9" w:rsidRPr="00061AB7" w:rsidRDefault="00CC4CF9" w:rsidP="003463F3">
      <w:pPr>
        <w:pStyle w:val="ConsPlusCell"/>
        <w:jc w:val="both"/>
      </w:pPr>
      <w:r w:rsidRPr="00061AB7">
        <w:t>84 3614     1     Носки</w:t>
      </w:r>
    </w:p>
    <w:p w:rsidR="00CC4CF9" w:rsidRPr="00061AB7" w:rsidRDefault="00CC4CF9" w:rsidP="003463F3">
      <w:pPr>
        <w:pStyle w:val="ConsPlusCell"/>
        <w:jc w:val="both"/>
      </w:pPr>
      <w:r w:rsidRPr="00061AB7">
        <w:t>84 3620     4     Изделия чулочно-носочные из хлопкового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(пряжи)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3621     3     Рейтузы со следом</w:t>
      </w:r>
    </w:p>
    <w:p w:rsidR="00CC4CF9" w:rsidRPr="00061AB7" w:rsidRDefault="00CC4CF9" w:rsidP="003463F3">
      <w:pPr>
        <w:pStyle w:val="ConsPlusCell"/>
        <w:jc w:val="both"/>
      </w:pPr>
      <w:r w:rsidRPr="00061AB7">
        <w:t>84 3622     5     Чулки</w:t>
      </w:r>
    </w:p>
    <w:p w:rsidR="00CC4CF9" w:rsidRPr="00061AB7" w:rsidRDefault="00CC4CF9" w:rsidP="003463F3">
      <w:pPr>
        <w:pStyle w:val="ConsPlusCell"/>
        <w:jc w:val="both"/>
      </w:pPr>
      <w:r w:rsidRPr="00061AB7">
        <w:t>84 3623     0     Получулки</w:t>
      </w:r>
    </w:p>
    <w:p w:rsidR="00CC4CF9" w:rsidRPr="00061AB7" w:rsidRDefault="00CC4CF9" w:rsidP="003463F3">
      <w:pPr>
        <w:pStyle w:val="ConsPlusCell"/>
        <w:jc w:val="both"/>
      </w:pPr>
      <w:r w:rsidRPr="00061AB7">
        <w:t>84 3624     6     Носки</w:t>
      </w:r>
    </w:p>
    <w:p w:rsidR="00CC4CF9" w:rsidRPr="00061AB7" w:rsidRDefault="00CC4CF9" w:rsidP="003463F3">
      <w:pPr>
        <w:pStyle w:val="ConsPlusCell"/>
        <w:jc w:val="both"/>
      </w:pPr>
      <w:r w:rsidRPr="00061AB7">
        <w:t>84 3630     9     Изделия чулочно-носочные из хлопкового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(пряжи)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3631     4     Рейтузы со следом</w:t>
      </w:r>
    </w:p>
    <w:p w:rsidR="00CC4CF9" w:rsidRPr="00061AB7" w:rsidRDefault="00CC4CF9" w:rsidP="003463F3">
      <w:pPr>
        <w:pStyle w:val="ConsPlusCell"/>
        <w:jc w:val="both"/>
      </w:pPr>
      <w:r w:rsidRPr="00061AB7">
        <w:t>84 3632     7     Чулки</w:t>
      </w:r>
    </w:p>
    <w:p w:rsidR="00CC4CF9" w:rsidRPr="00061AB7" w:rsidRDefault="00CC4CF9" w:rsidP="003463F3">
      <w:pPr>
        <w:pStyle w:val="ConsPlusCell"/>
        <w:jc w:val="both"/>
      </w:pPr>
      <w:r w:rsidRPr="00061AB7">
        <w:t>84 3633     5     Получулки</w:t>
      </w:r>
    </w:p>
    <w:p w:rsidR="00CC4CF9" w:rsidRPr="00061AB7" w:rsidRDefault="00CC4CF9" w:rsidP="003463F3">
      <w:pPr>
        <w:pStyle w:val="ConsPlusCell"/>
        <w:jc w:val="both"/>
      </w:pPr>
      <w:r w:rsidRPr="00061AB7">
        <w:t>84 3634     0     Носки</w:t>
      </w:r>
    </w:p>
    <w:p w:rsidR="00CC4CF9" w:rsidRPr="00061AB7" w:rsidRDefault="00CC4CF9" w:rsidP="003463F3">
      <w:pPr>
        <w:pStyle w:val="ConsPlusCell"/>
        <w:jc w:val="both"/>
      </w:pPr>
      <w:r w:rsidRPr="00061AB7">
        <w:t>84 3650     8     Изделия чулочно-носочные из хлопкового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(пряжи)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спортивного назначения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84 3654     4     Носки</w:t>
      </w:r>
    </w:p>
    <w:p w:rsidR="00CC4CF9" w:rsidRPr="00061AB7" w:rsidRDefault="00CC4CF9" w:rsidP="003463F3">
      <w:pPr>
        <w:pStyle w:val="ConsPlusCell"/>
        <w:jc w:val="both"/>
      </w:pPr>
      <w:r w:rsidRPr="00061AB7">
        <w:t>84 3658     1     Гетры</w:t>
      </w:r>
    </w:p>
    <w:p w:rsidR="00CC4CF9" w:rsidRPr="00061AB7" w:rsidRDefault="00CC4CF9" w:rsidP="003463F3">
      <w:pPr>
        <w:pStyle w:val="ConsPlusCell"/>
        <w:jc w:val="both"/>
      </w:pPr>
      <w:r w:rsidRPr="00061AB7">
        <w:t>84 3670     7     Изделия чулочно-носочные из хлопкового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(хлопчатобумажной пряжи) в смеси с другими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 (нитями)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84 3690     6     Изделия чулочно-носочные из хлопкового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(пряжи)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медицинского назначения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3692     7     Чулки</w:t>
      </w:r>
    </w:p>
    <w:p w:rsidR="00CC4CF9" w:rsidRPr="00061AB7" w:rsidRDefault="00CC4CF9" w:rsidP="003463F3">
      <w:pPr>
        <w:pStyle w:val="ConsPlusCell"/>
        <w:jc w:val="both"/>
      </w:pPr>
      <w:r w:rsidRPr="00061AB7">
        <w:t>84 3700     9     Изделия чулочно-носочные из искусственных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волокон (нитей) в смеси с другими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>84 3710     3     Изделия чулочно-носочные из искусственных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волокон (нитей) в смеси с другими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(нитями)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3714     5     Носки</w:t>
      </w:r>
    </w:p>
    <w:p w:rsidR="00CC4CF9" w:rsidRPr="00061AB7" w:rsidRDefault="00CC4CF9" w:rsidP="003463F3">
      <w:pPr>
        <w:pStyle w:val="ConsPlusCell"/>
        <w:jc w:val="both"/>
      </w:pPr>
      <w:r w:rsidRPr="00061AB7">
        <w:t>84 3720     8     Изделия чулочно-носочные из искусственных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волокон (нитей) в смеси с другими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(нитями)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3722     9     Чулки</w:t>
      </w:r>
    </w:p>
    <w:p w:rsidR="00CC4CF9" w:rsidRPr="00061AB7" w:rsidRDefault="00CC4CF9" w:rsidP="003463F3">
      <w:pPr>
        <w:pStyle w:val="ConsPlusCell"/>
        <w:jc w:val="both"/>
      </w:pPr>
      <w:r w:rsidRPr="00061AB7">
        <w:t>84 3723     4     Получулки</w:t>
      </w:r>
    </w:p>
    <w:p w:rsidR="00CC4CF9" w:rsidRPr="00061AB7" w:rsidRDefault="00CC4CF9" w:rsidP="003463F3">
      <w:pPr>
        <w:pStyle w:val="ConsPlusCell"/>
        <w:jc w:val="both"/>
      </w:pPr>
      <w:r w:rsidRPr="00061AB7">
        <w:t>84 3724     0     Носки</w:t>
      </w:r>
    </w:p>
    <w:p w:rsidR="00CC4CF9" w:rsidRPr="00061AB7" w:rsidRDefault="00CC4CF9" w:rsidP="003463F3">
      <w:pPr>
        <w:pStyle w:val="ConsPlusCell"/>
        <w:jc w:val="both"/>
      </w:pPr>
      <w:r w:rsidRPr="00061AB7">
        <w:t>84 3800     2     Изделия чулочно-носочные из синтетических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волокон (нитей) в смеси с другими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>84 3810     7     Изделия чулочно-носочные из синтетических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волокон (нитей) в смеси с другими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(нитями)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3813     3     Получулки</w:t>
      </w:r>
    </w:p>
    <w:p w:rsidR="00CC4CF9" w:rsidRPr="00061AB7" w:rsidRDefault="00CC4CF9" w:rsidP="003463F3">
      <w:pPr>
        <w:pStyle w:val="ConsPlusCell"/>
        <w:jc w:val="both"/>
      </w:pPr>
      <w:r w:rsidRPr="00061AB7">
        <w:t>84 3814     9     Носки</w:t>
      </w:r>
    </w:p>
    <w:p w:rsidR="00CC4CF9" w:rsidRPr="00061AB7" w:rsidRDefault="00CC4CF9" w:rsidP="003463F3">
      <w:pPr>
        <w:pStyle w:val="ConsPlusCell"/>
        <w:jc w:val="both"/>
      </w:pPr>
      <w:r w:rsidRPr="00061AB7">
        <w:t>84 3820     1     Изделия чулочно-носочные из синтетических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волокон (нитей) в смеси с другими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(нитями)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3821     7     Рейтузы со следом</w:t>
      </w:r>
    </w:p>
    <w:p w:rsidR="00CC4CF9" w:rsidRPr="00061AB7" w:rsidRDefault="00CC4CF9" w:rsidP="003463F3">
      <w:pPr>
        <w:pStyle w:val="ConsPlusCell"/>
        <w:jc w:val="both"/>
      </w:pPr>
      <w:r w:rsidRPr="00061AB7">
        <w:t>84 3822     2     Чулки</w:t>
      </w:r>
    </w:p>
    <w:p w:rsidR="00CC4CF9" w:rsidRPr="00061AB7" w:rsidRDefault="00CC4CF9" w:rsidP="003463F3">
      <w:pPr>
        <w:pStyle w:val="ConsPlusCell"/>
        <w:jc w:val="both"/>
      </w:pPr>
      <w:r w:rsidRPr="00061AB7">
        <w:t>84 3823     8     Получулки</w:t>
      </w:r>
    </w:p>
    <w:p w:rsidR="00CC4CF9" w:rsidRPr="00061AB7" w:rsidRDefault="00CC4CF9" w:rsidP="003463F3">
      <w:pPr>
        <w:pStyle w:val="ConsPlusCell"/>
        <w:jc w:val="both"/>
      </w:pPr>
      <w:r w:rsidRPr="00061AB7">
        <w:t>84 3824     3     Носки</w:t>
      </w:r>
    </w:p>
    <w:p w:rsidR="00CC4CF9" w:rsidRPr="00061AB7" w:rsidRDefault="00CC4CF9" w:rsidP="003463F3">
      <w:pPr>
        <w:pStyle w:val="ConsPlusCell"/>
        <w:jc w:val="both"/>
      </w:pPr>
      <w:r w:rsidRPr="00061AB7">
        <w:t>84 3830     6     Изделия чулочно-носочные из синтетических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волокон (нитей) в смеси с другими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(нитями)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3831     1     Рейтузы со следом</w:t>
      </w:r>
    </w:p>
    <w:p w:rsidR="00CC4CF9" w:rsidRPr="00061AB7" w:rsidRDefault="00CC4CF9" w:rsidP="003463F3">
      <w:pPr>
        <w:pStyle w:val="ConsPlusCell"/>
        <w:jc w:val="both"/>
      </w:pPr>
      <w:r w:rsidRPr="00061AB7">
        <w:t>84 3832     7     Чулки</w:t>
      </w:r>
    </w:p>
    <w:p w:rsidR="00CC4CF9" w:rsidRPr="00061AB7" w:rsidRDefault="00CC4CF9" w:rsidP="003463F3">
      <w:pPr>
        <w:pStyle w:val="ConsPlusCell"/>
        <w:jc w:val="both"/>
      </w:pPr>
      <w:r w:rsidRPr="00061AB7">
        <w:t>84 3833     2     Получулки</w:t>
      </w:r>
    </w:p>
    <w:p w:rsidR="00CC4CF9" w:rsidRPr="00061AB7" w:rsidRDefault="00CC4CF9" w:rsidP="003463F3">
      <w:pPr>
        <w:pStyle w:val="ConsPlusCell"/>
        <w:jc w:val="both"/>
      </w:pPr>
      <w:r w:rsidRPr="00061AB7">
        <w:t>84 3834     8     Носки</w:t>
      </w:r>
    </w:p>
    <w:p w:rsidR="00CC4CF9" w:rsidRPr="00061AB7" w:rsidRDefault="00CC4CF9" w:rsidP="003463F3">
      <w:pPr>
        <w:pStyle w:val="ConsPlusCell"/>
        <w:jc w:val="both"/>
      </w:pPr>
      <w:r w:rsidRPr="00061AB7">
        <w:t>84 3870     4     Изделия чулочно-носочные из синтетических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волокон (нитей) в смеси с другими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(нитями)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84 3900     6     Изделия чулочно-носочные из разных видов сырья</w:t>
      </w:r>
    </w:p>
    <w:p w:rsidR="00CC4CF9" w:rsidRPr="00061AB7" w:rsidRDefault="00CC4CF9" w:rsidP="003463F3">
      <w:pPr>
        <w:pStyle w:val="ConsPlusCell"/>
        <w:jc w:val="both"/>
      </w:pPr>
      <w:r w:rsidRPr="00061AB7">
        <w:t>84 3910     0     Изделия чулочно-носочные из разных видов сырья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3914     2     Носки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84 4000     6     Изделия перчаточные трикотажные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(перчатки-варежки)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84 4100     0     Изделия перчаточные из хлопчатобумажной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>84 4110     4     Изделия перчаточные из хлопчатобумажной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4111     4     Перчатки вязаные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4112     5     Перчатки вязаные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4113     0     Перчатки кроеные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4114     6     Перчатки кроеные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4116     7     Варежки вязаные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4118     8     Варежки кроеные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4120     9     Изделия перчаточные из хлопчатобумажной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4121     4     Перчатки вязаные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4122     8     Перчатки вязаные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4123     5     Перчатки кроеные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4124     0     Перчатки кроеные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4126     1     Варежки вязаные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4128     2     Варежки кроеные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4130     3     Изделия перчаточные из хлопчатобумажной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4131     9     Перчатки вязаные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4132     4     Перчатки вязаные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4133     1     Перчатки кроеные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4134     5     Перчатки кроеные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4136     6     Варежки вязаные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4138     7     Варежки кроеные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4180     6     Изделия перчаточные из хлопчатобумажной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производственные для защиты от физических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факторов</w:t>
      </w:r>
    </w:p>
    <w:p w:rsidR="00CC4CF9" w:rsidRPr="00061AB7" w:rsidRDefault="00CC4CF9" w:rsidP="003463F3">
      <w:pPr>
        <w:pStyle w:val="ConsPlusCell"/>
        <w:jc w:val="both"/>
      </w:pPr>
      <w:r w:rsidRPr="00061AB7">
        <w:t>84 4181     1     Перчатки вязаные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4182     7     Перчатки вязаные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4190     0     Изделия перчаточные из хлопчатобумажной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производственные для защиты от химических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факторов</w:t>
      </w:r>
    </w:p>
    <w:p w:rsidR="00CC4CF9" w:rsidRPr="00061AB7" w:rsidRDefault="00CC4CF9" w:rsidP="003463F3">
      <w:pPr>
        <w:pStyle w:val="ConsPlusCell"/>
        <w:jc w:val="both"/>
      </w:pPr>
      <w:r w:rsidRPr="00061AB7">
        <w:t>84 4191     6     Перчатки вязаные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4200     3     Изделия перчаточные из чистошерстяной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>84 4210     8     Изделия перчаточные из чистошерстяной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4211     3     Перчатки вязаные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4212     9     Перчатки вязаные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4213     4     Перчатки кроеные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4215     5     Варежки вязаные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4216     0     Варежки вязаные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4217     6     Варежки кроеные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4219     7    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84 4220     2     Изделия перчаточные из чистошерстяной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4221     8     Перчатки вязаные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4222     3     Перчатки вязаные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4223     9     Перчатки кроеные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4225     5     Варежки вязаные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4226     5     Варежки вязаные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4227     0     Варежки кроеные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4229     1    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84 4230     7     Изделия перчаточные из чистошерстяной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4231     2     Перчатки вязаные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4232     8     Перчатки вязаные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4233     3     Перчатки кроеные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4235     4     Варежки вязаные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4236     9     Варежки вязаные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4237     5     Варежки кроеные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4280     7     Изделия перчаточные из чистошерстяной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производственные для защиты от физических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факторов</w:t>
      </w:r>
    </w:p>
    <w:p w:rsidR="00CC4CF9" w:rsidRPr="00061AB7" w:rsidRDefault="00CC4CF9" w:rsidP="003463F3">
      <w:pPr>
        <w:pStyle w:val="ConsPlusCell"/>
        <w:jc w:val="both"/>
      </w:pPr>
      <w:r w:rsidRPr="00061AB7">
        <w:t>84 4282     0     Перчатки вязаные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4300     7     Изделия перчаточные из искусственных нитей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>84 4310     1     Изделия перчаточные из искусственных нитей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пряжи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4313     8     Перчатки кроеные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4314     3     Перчатки кроеные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4320     6     Изделия перчаточные из искусственных нитей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пряжи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4323     2     Перчатки кроеные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4324     8     Перчатки кроеные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4330     0     Изделия перчаточные из искусственных нитей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пряжи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4333     7     Перчатки кроеные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4334     2     Перчатки кроеные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4380     3     Изделия перчаточные из искусственных нитей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пряжи производственные для защиты от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физических факторов</w:t>
      </w:r>
    </w:p>
    <w:p w:rsidR="00CC4CF9" w:rsidRPr="00061AB7" w:rsidRDefault="00CC4CF9" w:rsidP="003463F3">
      <w:pPr>
        <w:pStyle w:val="ConsPlusCell"/>
        <w:jc w:val="both"/>
      </w:pPr>
      <w:r w:rsidRPr="00061AB7">
        <w:t>84 4383     4     Перчатки кроеные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4400     0     Изделия перчаточные из синтетической пряжи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нитей</w:t>
      </w:r>
    </w:p>
    <w:p w:rsidR="00CC4CF9" w:rsidRPr="00061AB7" w:rsidRDefault="00CC4CF9" w:rsidP="003463F3">
      <w:pPr>
        <w:pStyle w:val="ConsPlusCell"/>
        <w:jc w:val="both"/>
      </w:pPr>
      <w:r w:rsidRPr="00061AB7">
        <w:t>84 4410     5     Изделия перчаточные из синтетической пряжи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нитей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4411     0     Перчатки вязаные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4413     1     Перчатки кроеные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4414     7     Перчатки кроеные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4415     2     Варежки вязаные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4416     8     Варежки вязаные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4418     9     Варежки кроеные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4420     0     Изделия перчаточные из синтетической пряжи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нитей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4421     5     Перчатки вязаные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4423     6     Перчатки кроеные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4424     1     Перчатки кроеные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4425     7     Варежки вязаные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4426     2     Варежки вязаные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4428     3     Варежки кроеные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4430     4     Изделия перчаточные из синтетической пряжи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нитей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4431     3     Перчатки вязаные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4433     0     Перчатки кроеные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4434     6     Перчатки кроеные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4435     1     Варежки вязаные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4436     7     Варежки вязаные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4438     8     Варежки кроеные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4480     7     Изделия перчаточные из синтетической пряжи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нитей производственные для защиты от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физических факторов</w:t>
      </w:r>
    </w:p>
    <w:p w:rsidR="00CC4CF9" w:rsidRPr="00061AB7" w:rsidRDefault="00CC4CF9" w:rsidP="003463F3">
      <w:pPr>
        <w:pStyle w:val="ConsPlusCell"/>
        <w:jc w:val="both"/>
      </w:pPr>
      <w:r w:rsidRPr="00061AB7">
        <w:t>84 4483     3     Перчатки кроеные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4500     4     Изделия перчаточные из чистошерстяной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полушерстяной пряжи в смеси с другими нитями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(пряжей)</w:t>
      </w:r>
    </w:p>
    <w:p w:rsidR="00CC4CF9" w:rsidRPr="00061AB7" w:rsidRDefault="00CC4CF9" w:rsidP="003463F3">
      <w:pPr>
        <w:pStyle w:val="ConsPlusCell"/>
        <w:jc w:val="both"/>
      </w:pPr>
      <w:r w:rsidRPr="00061AB7">
        <w:t>84 4510     9     Изделия перчаточные из полушерстяной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4511     4     Перчатки вязаные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4512     3     Перчатки вязаные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4515     6     Варежки вязаные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4516     1     Варежки вязаные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4518     2     Варежки кроеные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4519     8    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84 4520     3     Изделия перчаточные из полушерстяной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4521     9     Перчатки вязаные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4522     4     Перчатки вязаные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4525     0     Варежки вязаные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4526     6     Варежки вязаные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4528     7     Варежки кроеные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4529     2    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84 4530     8     Изделия перчаточные из полушерстяной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4531     3     Перчатки вязаные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4532     9     Перчатки вязаные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4535     5     Варежки вязаные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4536     0     Варежки вязаные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4538     1     Варежки кроеные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4539     7    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84 4570     6     Изделия перчаточные из полушерстяной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84 4580     0     Изделия перчаточные из полушерстяной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производственные для защиты от физических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факторов</w:t>
      </w:r>
    </w:p>
    <w:p w:rsidR="00CC4CF9" w:rsidRPr="00061AB7" w:rsidRDefault="00CC4CF9" w:rsidP="003463F3">
      <w:pPr>
        <w:pStyle w:val="ConsPlusCell"/>
        <w:jc w:val="both"/>
      </w:pPr>
      <w:r w:rsidRPr="00061AB7">
        <w:t>84 4583     7     Перчатки кроеные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4600     8     Изделия перчаточные из хлопкового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(пряжи)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>84 4610     2     Изделия перчаточные из хлопкового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(пряжи)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4613     9     Перчатки кроеные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4614     4     Перчатки кроеные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4617     0     Варежки кроеные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4618     6     Варежки кроеные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4620     7     Изделия перчаточные из хлопкового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(пряжи)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4623     3     Перчатки кроеные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4624     9     Перчатки кроеные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4627     5     Варежки кроеные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4628     0     Варежки кроеные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4630     1     Изделия перчаточные из хлопкового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(пряжи)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4633     8     Перчатки кроеные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4634     3     Перчатки кроеные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4637     8     Варежки кроеные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4638     5     Варежки кроеные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4670     2     Изделия перчаточные из хлопкового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(хлопчатобумажной пряжи) в смеси с другими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 (нитями)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84 4680     4     Изделия перчаточные из хлопкового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(пряжи)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производственные для защиты от физических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факторов</w:t>
      </w:r>
    </w:p>
    <w:p w:rsidR="00CC4CF9" w:rsidRPr="00061AB7" w:rsidRDefault="00CC4CF9" w:rsidP="003463F3">
      <w:pPr>
        <w:pStyle w:val="ConsPlusCell"/>
        <w:jc w:val="both"/>
      </w:pPr>
      <w:r w:rsidRPr="00061AB7">
        <w:t>84 4681     6     Перчатки вязаные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4682     5     Перчатки вязаные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4683     0     Перчатки кроеные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4690     9     Изделия перчаточные из хлопкового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(пряжи)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производственные для защиты от химических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факторов</w:t>
      </w:r>
    </w:p>
    <w:p w:rsidR="00CC4CF9" w:rsidRPr="00061AB7" w:rsidRDefault="00CC4CF9" w:rsidP="003463F3">
      <w:pPr>
        <w:pStyle w:val="ConsPlusCell"/>
        <w:jc w:val="both"/>
      </w:pPr>
      <w:r w:rsidRPr="00061AB7">
        <w:t>84 4691     4     Перчатки вязаные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4700     1     Изделия перчаточные из искусственных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(нитей)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>84 4710     6     Изделия перчаточные из искусственных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(нитей)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4713     2     Перчатки кроеные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4720     0     Изделия перчаточные из искусственных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(нитей)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4723     7     Перчатки кроеные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4730     5     Изделия перчаточные из искусственных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(нитей)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4733     1     Перчатки кроеные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4770     3     Изделия перчаточные из искусственных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(нитей)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84 4800     5     Изделия перчаточные из синтетических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(нитей)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>84 4810     5     Изделия перчаточные из синтетических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(нитей)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4813     6     Перчатки кроеные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4814     1     Перчатки кроеные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4818     3     Варежки кроеные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4820     4     Изделия перчаточные из синтетических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(нитей)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4823     0     Перчатки кроеные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4824     6     Перчатки кроеные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4828     8     Варежки кроеные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4830     9     Изделия перчаточные из синтетических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(нитей)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4833     5     Перчатки кроеные одинарные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4834     0     Перчатки кроеные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4838     2     Варежки кроеные двойные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4880     1     Изделия перчаточные из синтетических волокон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смеси с другими волокнами производственные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защиты от физических факторов</w:t>
      </w:r>
    </w:p>
    <w:p w:rsidR="00CC4CF9" w:rsidRPr="00061AB7" w:rsidRDefault="00CC4CF9" w:rsidP="003463F3">
      <w:pPr>
        <w:pStyle w:val="ConsPlusCell"/>
        <w:jc w:val="both"/>
      </w:pPr>
      <w:r w:rsidRPr="00061AB7">
        <w:t>84 4883     8     Перчатки кроеные одинарные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84 5000     9     Изделия платочно-шарфовые и головные уборы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84 5100     2     Изделия платочно-шарфовые и головные уборы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>84 5110     7     Изделия платочно-шарфовые и головные уборы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пряжи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84 5112     8     Платки, косынки</w:t>
      </w:r>
    </w:p>
    <w:p w:rsidR="00CC4CF9" w:rsidRPr="00061AB7" w:rsidRDefault="00CC4CF9" w:rsidP="003463F3">
      <w:pPr>
        <w:pStyle w:val="ConsPlusCell"/>
        <w:jc w:val="both"/>
      </w:pPr>
      <w:r w:rsidRPr="00061AB7">
        <w:t>84 5130     6     Изделия платочно-шарфовые и головные уборы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хлопчатобумажной пряжи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5132     7     Чепчики</w:t>
      </w:r>
    </w:p>
    <w:p w:rsidR="00CC4CF9" w:rsidRPr="00061AB7" w:rsidRDefault="00CC4CF9" w:rsidP="003463F3">
      <w:pPr>
        <w:pStyle w:val="ConsPlusCell"/>
        <w:jc w:val="both"/>
      </w:pPr>
      <w:r w:rsidRPr="00061AB7">
        <w:t>84 5234     8     Шапочки кроеные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5200     6     Изделия платочно-шарфовые и головные уборы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чистошерстяной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>84 5210     0     Изделия платочно-шарфовые и головные уборы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чистошерстяной пряжи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84 5211     6     Шарфы</w:t>
      </w:r>
    </w:p>
    <w:p w:rsidR="00CC4CF9" w:rsidRPr="00061AB7" w:rsidRDefault="00CC4CF9" w:rsidP="003463F3">
      <w:pPr>
        <w:pStyle w:val="ConsPlusCell"/>
        <w:jc w:val="both"/>
      </w:pPr>
      <w:r w:rsidRPr="00061AB7">
        <w:t>84 5212     1     Платки, косынки</w:t>
      </w:r>
    </w:p>
    <w:p w:rsidR="00CC4CF9" w:rsidRPr="00061AB7" w:rsidRDefault="00CC4CF9" w:rsidP="003463F3">
      <w:pPr>
        <w:pStyle w:val="ConsPlusCell"/>
        <w:jc w:val="both"/>
      </w:pPr>
      <w:r w:rsidRPr="00061AB7">
        <w:t>84 5213     7     Шапочки вязаные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5214     2     Шапочки кроеные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5230     0     Изделия платочно-шарфовые и головные уборы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чистошерстяной пряжи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5232     0     Чепчики</w:t>
      </w:r>
    </w:p>
    <w:p w:rsidR="00CC4CF9" w:rsidRPr="00061AB7" w:rsidRDefault="00CC4CF9" w:rsidP="003463F3">
      <w:pPr>
        <w:pStyle w:val="ConsPlusCell"/>
        <w:jc w:val="both"/>
      </w:pPr>
      <w:r w:rsidRPr="00061AB7">
        <w:t>84 5233     6     Шапочки вязаные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5234     1     Шапочки кроеные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5300     6     Изделия платочно-шарфовые и головные уборы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нитей и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>84 5310     4     Изделия платочно-шарфовые и головные уборы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нитей и пряжи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84 5311     0     Шарфы</w:t>
      </w:r>
    </w:p>
    <w:p w:rsidR="00CC4CF9" w:rsidRPr="00061AB7" w:rsidRDefault="00CC4CF9" w:rsidP="003463F3">
      <w:pPr>
        <w:pStyle w:val="ConsPlusCell"/>
        <w:jc w:val="both"/>
      </w:pPr>
      <w:r w:rsidRPr="00061AB7">
        <w:t>84 5330     3     Изделия платочно-шарфовые и головные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уборы из искусственных нитей и пряжи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5332     4     Чепчики</w:t>
      </w:r>
    </w:p>
    <w:p w:rsidR="00CC4CF9" w:rsidRPr="00061AB7" w:rsidRDefault="00CC4CF9" w:rsidP="003463F3">
      <w:pPr>
        <w:pStyle w:val="ConsPlusCell"/>
        <w:jc w:val="both"/>
      </w:pPr>
      <w:r w:rsidRPr="00061AB7">
        <w:t>84 5400     3     Изделия платочно-шарфовые и головные уборы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синтетической пряжи и нитей</w:t>
      </w:r>
    </w:p>
    <w:p w:rsidR="00CC4CF9" w:rsidRPr="00061AB7" w:rsidRDefault="00CC4CF9" w:rsidP="003463F3">
      <w:pPr>
        <w:pStyle w:val="ConsPlusCell"/>
        <w:jc w:val="both"/>
      </w:pPr>
      <w:r w:rsidRPr="00061AB7">
        <w:t>84 5410     8     Изделия платочно-шарфовые и головные уборы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синтетической пряжи и нитей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84 5411     3     Шарфы</w:t>
      </w:r>
    </w:p>
    <w:p w:rsidR="00CC4CF9" w:rsidRPr="00061AB7" w:rsidRDefault="00CC4CF9" w:rsidP="003463F3">
      <w:pPr>
        <w:pStyle w:val="ConsPlusCell"/>
        <w:jc w:val="both"/>
      </w:pPr>
      <w:r w:rsidRPr="00061AB7">
        <w:t>84 5412     9     Платки, косынки</w:t>
      </w:r>
    </w:p>
    <w:p w:rsidR="00CC4CF9" w:rsidRPr="00061AB7" w:rsidRDefault="00CC4CF9" w:rsidP="003463F3">
      <w:pPr>
        <w:pStyle w:val="ConsPlusCell"/>
        <w:jc w:val="both"/>
      </w:pPr>
      <w:r w:rsidRPr="00061AB7">
        <w:t>84 5413     4     Шапочки вязаные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5414     7     Шапочки кроеные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5415     5     Береты</w:t>
      </w:r>
    </w:p>
    <w:p w:rsidR="00CC4CF9" w:rsidRPr="00061AB7" w:rsidRDefault="00CC4CF9" w:rsidP="003463F3">
      <w:pPr>
        <w:pStyle w:val="ConsPlusCell"/>
        <w:jc w:val="both"/>
      </w:pPr>
      <w:r w:rsidRPr="00061AB7">
        <w:t>84 5430     7     Изделия платочно-шарфовые и головные уборы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синтетической пряжи и нитей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5433     3     Шапочки вязаные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5434     9     Шапочки кроеные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5435     4     Береты</w:t>
      </w:r>
    </w:p>
    <w:p w:rsidR="00CC4CF9" w:rsidRPr="00061AB7" w:rsidRDefault="00CC4CF9" w:rsidP="003463F3">
      <w:pPr>
        <w:pStyle w:val="ConsPlusCell"/>
        <w:jc w:val="both"/>
      </w:pPr>
      <w:r w:rsidRPr="00061AB7">
        <w:t>84 5438     0     Гарнитуры</w:t>
      </w:r>
    </w:p>
    <w:p w:rsidR="00CC4CF9" w:rsidRPr="00061AB7" w:rsidRDefault="00CC4CF9" w:rsidP="003463F3">
      <w:pPr>
        <w:pStyle w:val="ConsPlusCell"/>
        <w:jc w:val="both"/>
      </w:pPr>
      <w:r w:rsidRPr="00061AB7">
        <w:t>84 5500     7     Изделия платочно-шарфовые и головные уборы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чистошерстяной и полушерстяной пряжи в смеси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другими нитями (пряжей)</w:t>
      </w:r>
    </w:p>
    <w:p w:rsidR="00CC4CF9" w:rsidRPr="00061AB7" w:rsidRDefault="00CC4CF9" w:rsidP="003463F3">
      <w:pPr>
        <w:pStyle w:val="ConsPlusCell"/>
        <w:jc w:val="both"/>
      </w:pPr>
      <w:r w:rsidRPr="00061AB7">
        <w:t>84 5510     1     Изделия платочно-шарфовые и головные уборы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полушерстяной пряжи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84 5511     7     Шарфы</w:t>
      </w:r>
    </w:p>
    <w:p w:rsidR="00CC4CF9" w:rsidRPr="00061AB7" w:rsidRDefault="00CC4CF9" w:rsidP="003463F3">
      <w:pPr>
        <w:pStyle w:val="ConsPlusCell"/>
        <w:jc w:val="both"/>
      </w:pPr>
      <w:r w:rsidRPr="00061AB7">
        <w:t>84 5512     2     Платки, косынки</w:t>
      </w:r>
    </w:p>
    <w:p w:rsidR="00CC4CF9" w:rsidRPr="00061AB7" w:rsidRDefault="00CC4CF9" w:rsidP="003463F3">
      <w:pPr>
        <w:pStyle w:val="ConsPlusCell"/>
        <w:jc w:val="both"/>
      </w:pPr>
      <w:r w:rsidRPr="00061AB7">
        <w:t>84 5513     8     Шапочки вязаные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5514     3     Шапочки кроеные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5530     0     Изделия платочно-шарфовые и головные уборы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полушерстяной пряжи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5532     1     Чепчики</w:t>
      </w:r>
    </w:p>
    <w:p w:rsidR="00CC4CF9" w:rsidRPr="00061AB7" w:rsidRDefault="00CC4CF9" w:rsidP="003463F3">
      <w:pPr>
        <w:pStyle w:val="ConsPlusCell"/>
        <w:jc w:val="both"/>
      </w:pPr>
      <w:r w:rsidRPr="00061AB7">
        <w:t>84 5533     7     Шапочки вязаные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5534     2     Шапочки кроеные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5535     8     Береты</w:t>
      </w:r>
    </w:p>
    <w:p w:rsidR="00CC4CF9" w:rsidRPr="00061AB7" w:rsidRDefault="00CC4CF9" w:rsidP="003463F3">
      <w:pPr>
        <w:pStyle w:val="ConsPlusCell"/>
        <w:jc w:val="both"/>
      </w:pPr>
      <w:r w:rsidRPr="00061AB7">
        <w:t>84 5600     0     Изделия платочно-шарфовые и головные уборы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хлопкового волокна (пряжи) в смеси с другими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>84 5630     4     Изделия платочно-шарфовые и головные уборы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хлопкового волокна (пряжи) в смеси с другими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 (нитями)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5632     5     Чепчики</w:t>
      </w:r>
    </w:p>
    <w:p w:rsidR="00CC4CF9" w:rsidRPr="00061AB7" w:rsidRDefault="00CC4CF9" w:rsidP="003463F3">
      <w:pPr>
        <w:pStyle w:val="ConsPlusCell"/>
        <w:jc w:val="both"/>
      </w:pPr>
      <w:r w:rsidRPr="00061AB7">
        <w:t>84 5700     4     Изделия платочно-шарфовые и головные уборы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волокон (нитей) в смеси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>84 5710     9     Изделия платочно-шарфовые и головные уборы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волокон (нитей) в смеси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другими волокнами (нитями)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84 5711     4     Шарфы</w:t>
      </w:r>
    </w:p>
    <w:p w:rsidR="00CC4CF9" w:rsidRPr="00061AB7" w:rsidRDefault="00CC4CF9" w:rsidP="003463F3">
      <w:pPr>
        <w:pStyle w:val="ConsPlusCell"/>
        <w:jc w:val="both"/>
      </w:pPr>
      <w:r w:rsidRPr="00061AB7">
        <w:t>84 5712     9     Платки, косынки</w:t>
      </w:r>
    </w:p>
    <w:p w:rsidR="00CC4CF9" w:rsidRPr="00061AB7" w:rsidRDefault="00CC4CF9" w:rsidP="003463F3">
      <w:pPr>
        <w:pStyle w:val="ConsPlusCell"/>
        <w:jc w:val="both"/>
      </w:pPr>
      <w:r w:rsidRPr="00061AB7">
        <w:t>84 5730     8     Изделия платочно-шарфовые и головные уборы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волокон (нитей) в смеси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другими волокнами (нитями)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5732     9     Чепчики</w:t>
      </w:r>
    </w:p>
    <w:p w:rsidR="00CC4CF9" w:rsidRPr="00061AB7" w:rsidRDefault="00CC4CF9" w:rsidP="003463F3">
      <w:pPr>
        <w:pStyle w:val="ConsPlusCell"/>
        <w:jc w:val="both"/>
      </w:pPr>
      <w:r w:rsidRPr="00061AB7">
        <w:t>84 5800     8     Изделия платочно-шарфовые и головные уборы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синтетических волокон (нитей) в смеси с другими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>84 5810     2     Изделия платочно-шарфовые и головные уборы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синтетических волокон (нитей) в смеси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другими волокнами (нитями)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84 5811     8     Шарфы</w:t>
      </w:r>
    </w:p>
    <w:p w:rsidR="00CC4CF9" w:rsidRPr="00061AB7" w:rsidRDefault="00CC4CF9" w:rsidP="003463F3">
      <w:pPr>
        <w:pStyle w:val="ConsPlusCell"/>
        <w:jc w:val="both"/>
      </w:pPr>
      <w:r w:rsidRPr="00061AB7">
        <w:t>84 5812     3     Платки, косынки</w:t>
      </w:r>
    </w:p>
    <w:p w:rsidR="00CC4CF9" w:rsidRPr="00061AB7" w:rsidRDefault="00CC4CF9" w:rsidP="003463F3">
      <w:pPr>
        <w:pStyle w:val="ConsPlusCell"/>
        <w:jc w:val="both"/>
      </w:pPr>
      <w:r w:rsidRPr="00061AB7">
        <w:t>84 5813     9     Шапочки вязаные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5814     4     Шапочки кроеные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5830     1     Изделия платочно-шарфовые и головные уборы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синтетических волокон (нитей) в смеси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другими волокнами (нитями)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84 5833     8     Шапочки вязаные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5834     3     Шапочки кроеные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84 6000     1     Изделия медицинские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84 6100     5     Изделия медицинские из хлопчатобумажной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>84 6110     6     Изделия медицинские из хлопчатобумажной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общего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84 6111     5     Бинты</w:t>
      </w:r>
    </w:p>
    <w:p w:rsidR="00CC4CF9" w:rsidRPr="00061AB7" w:rsidRDefault="00CC4CF9" w:rsidP="003463F3">
      <w:pPr>
        <w:pStyle w:val="ConsPlusCell"/>
        <w:jc w:val="both"/>
      </w:pPr>
      <w:r w:rsidRPr="00061AB7">
        <w:t>84 6114     1     Наколенники</w:t>
      </w:r>
    </w:p>
    <w:p w:rsidR="00CC4CF9" w:rsidRPr="00061AB7" w:rsidRDefault="00CC4CF9" w:rsidP="003463F3">
      <w:pPr>
        <w:pStyle w:val="ConsPlusCell"/>
        <w:jc w:val="both"/>
      </w:pPr>
      <w:r w:rsidRPr="00061AB7">
        <w:t>84 6116     2     Голеностопы</w:t>
      </w:r>
    </w:p>
    <w:p w:rsidR="00CC4CF9" w:rsidRPr="00061AB7" w:rsidRDefault="00CC4CF9" w:rsidP="003463F3">
      <w:pPr>
        <w:pStyle w:val="ConsPlusCell"/>
        <w:jc w:val="both"/>
      </w:pPr>
      <w:r w:rsidRPr="00061AB7">
        <w:t>84 6117     8     Чехлы для культей</w:t>
      </w:r>
    </w:p>
    <w:p w:rsidR="00CC4CF9" w:rsidRPr="00061AB7" w:rsidRDefault="00CC4CF9" w:rsidP="003463F3">
      <w:pPr>
        <w:pStyle w:val="ConsPlusCell"/>
        <w:jc w:val="both"/>
      </w:pPr>
      <w:r w:rsidRPr="00061AB7">
        <w:t>84 6300     2     Изделия медицинские из искусственных нитей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>84 6310     7     Изделия медицинские из искусственных нитей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пряжи общего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84 6311     2     Бинты</w:t>
      </w:r>
    </w:p>
    <w:p w:rsidR="00CC4CF9" w:rsidRPr="00061AB7" w:rsidRDefault="00CC4CF9" w:rsidP="003463F3">
      <w:pPr>
        <w:pStyle w:val="ConsPlusCell"/>
        <w:jc w:val="both"/>
      </w:pPr>
      <w:r w:rsidRPr="00061AB7">
        <w:t>84 6400     6     Изделия медицинские из синтетической пряжи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нитей</w:t>
      </w:r>
    </w:p>
    <w:p w:rsidR="00CC4CF9" w:rsidRPr="00061AB7" w:rsidRDefault="00CC4CF9" w:rsidP="003463F3">
      <w:pPr>
        <w:pStyle w:val="ConsPlusCell"/>
        <w:jc w:val="both"/>
      </w:pPr>
      <w:r w:rsidRPr="00061AB7">
        <w:t>84 6410     0     Изделия медицинские из синтетической пряжи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нитей общего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84 6413     7     Оболочки для протезов</w:t>
      </w:r>
    </w:p>
    <w:p w:rsidR="00CC4CF9" w:rsidRPr="00061AB7" w:rsidRDefault="00CC4CF9" w:rsidP="003463F3">
      <w:pPr>
        <w:pStyle w:val="ConsPlusCell"/>
        <w:jc w:val="both"/>
      </w:pPr>
      <w:r w:rsidRPr="00061AB7">
        <w:t>84 6414     2     Наколенники</w:t>
      </w:r>
    </w:p>
    <w:p w:rsidR="00CC4CF9" w:rsidRPr="00061AB7" w:rsidRDefault="00CC4CF9" w:rsidP="003463F3">
      <w:pPr>
        <w:pStyle w:val="ConsPlusCell"/>
        <w:jc w:val="both"/>
      </w:pPr>
      <w:r w:rsidRPr="00061AB7">
        <w:t>84 6415     8     Налокотники</w:t>
      </w:r>
    </w:p>
    <w:p w:rsidR="00CC4CF9" w:rsidRPr="00061AB7" w:rsidRDefault="00CC4CF9" w:rsidP="003463F3">
      <w:pPr>
        <w:pStyle w:val="ConsPlusCell"/>
        <w:jc w:val="both"/>
      </w:pPr>
      <w:r w:rsidRPr="00061AB7">
        <w:t>84 6416     3     Голеностопы</w:t>
      </w:r>
    </w:p>
    <w:p w:rsidR="00CC4CF9" w:rsidRPr="00061AB7" w:rsidRDefault="00CC4CF9" w:rsidP="003463F3">
      <w:pPr>
        <w:pStyle w:val="ConsPlusCell"/>
        <w:jc w:val="both"/>
      </w:pPr>
      <w:r w:rsidRPr="00061AB7">
        <w:t>84 6417     9     Чехлы для культей</w:t>
      </w:r>
    </w:p>
    <w:p w:rsidR="00CC4CF9" w:rsidRPr="00061AB7" w:rsidRDefault="00CC4CF9" w:rsidP="003463F3">
      <w:pPr>
        <w:pStyle w:val="ConsPlusCell"/>
        <w:jc w:val="both"/>
      </w:pPr>
      <w:r w:rsidRPr="00061AB7">
        <w:t>84 6418     4     Напульсники</w:t>
      </w:r>
    </w:p>
    <w:p w:rsidR="00CC4CF9" w:rsidRPr="00061AB7" w:rsidRDefault="00CC4CF9" w:rsidP="003463F3">
      <w:pPr>
        <w:pStyle w:val="ConsPlusCell"/>
        <w:jc w:val="both"/>
      </w:pPr>
      <w:r w:rsidRPr="00061AB7">
        <w:t>84 6419     8     Фиксирующие повязки</w:t>
      </w:r>
    </w:p>
    <w:p w:rsidR="00CC4CF9" w:rsidRPr="00061AB7" w:rsidRDefault="00CC4CF9" w:rsidP="003463F3">
      <w:pPr>
        <w:pStyle w:val="ConsPlusCell"/>
        <w:jc w:val="both"/>
      </w:pPr>
      <w:r w:rsidRPr="00061AB7">
        <w:t>84 6500     1     Изделия медицинские из чистошерстяной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полушерстяной пряжи в смеси с другими нитями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(пряжей)</w:t>
      </w:r>
    </w:p>
    <w:p w:rsidR="00CC4CF9" w:rsidRPr="00061AB7" w:rsidRDefault="00CC4CF9" w:rsidP="003463F3">
      <w:pPr>
        <w:pStyle w:val="ConsPlusCell"/>
        <w:jc w:val="both"/>
      </w:pPr>
      <w:r w:rsidRPr="00061AB7">
        <w:t>84 6510     4     Изделия медицинские из полушерстяной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общего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84 6517     2     Чехлы для культей</w:t>
      </w:r>
    </w:p>
    <w:p w:rsidR="00CC4CF9" w:rsidRPr="00061AB7" w:rsidRDefault="00CC4CF9" w:rsidP="003463F3">
      <w:pPr>
        <w:pStyle w:val="ConsPlusCell"/>
        <w:jc w:val="both"/>
      </w:pPr>
      <w:r w:rsidRPr="00061AB7">
        <w:t>84 6600     3     Изделия медицинские из хлопкового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(пряжи)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>84 6610     8     Изделия медицинские из хлопкового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(пряжи)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общего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84 6611     3     Бинты</w:t>
      </w:r>
    </w:p>
    <w:p w:rsidR="00CC4CF9" w:rsidRPr="00061AB7" w:rsidRDefault="00CC4CF9" w:rsidP="003463F3">
      <w:pPr>
        <w:pStyle w:val="ConsPlusCell"/>
        <w:jc w:val="both"/>
      </w:pPr>
      <w:r w:rsidRPr="00061AB7">
        <w:t>84 6617     6     Чехлы для культей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84 7000     4     Полотна трикотажные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84 7011     4     Полотно трикотажное (без ватина) *</w:t>
      </w:r>
    </w:p>
    <w:p w:rsidR="00CC4CF9" w:rsidRPr="00061AB7" w:rsidRDefault="00CC4CF9" w:rsidP="003463F3">
      <w:pPr>
        <w:pStyle w:val="ConsPlusCell"/>
        <w:jc w:val="both"/>
      </w:pPr>
      <w:r w:rsidRPr="00061AB7">
        <w:t>84 7100     8     Полотна трикотажные из хлопчатобумажной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>84 7110     2     Полотна трикотажные из хлопчатобумажной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переработки на предприятиях трикотажной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промышленности /</w:t>
      </w:r>
    </w:p>
    <w:p w:rsidR="00CC4CF9" w:rsidRPr="00061AB7" w:rsidRDefault="00CC4CF9" w:rsidP="003463F3">
      <w:pPr>
        <w:pStyle w:val="ConsPlusCell"/>
        <w:jc w:val="both"/>
      </w:pPr>
      <w:r w:rsidRPr="00061AB7">
        <w:t>84 7111     8     - кулирные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7112     3     - футерованные (начесные)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7113     9     - двухластичные (интерлочные)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7114     4     - тонколастичные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7115     7     - основовязаные (вертелочные и рашелевые)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7117     0     - фанговые (ластичные, фанговые, жаккардовые)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7120     7     Полотна трикотажные из хлопчатобумажной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переработки на других предприятиях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различных отраслей промышленности (товарные) /</w:t>
      </w:r>
    </w:p>
    <w:p w:rsidR="00CC4CF9" w:rsidRPr="00061AB7" w:rsidRDefault="00CC4CF9" w:rsidP="003463F3">
      <w:pPr>
        <w:pStyle w:val="ConsPlusCell"/>
        <w:jc w:val="both"/>
      </w:pPr>
      <w:r w:rsidRPr="00061AB7">
        <w:t>84 7121     2     - кулирные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7122     8     - футерованные (начесные)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7123     3     - двухластичные (интерлочные)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7124     9     - тонколастичные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7125     4     - основовязаные (вертелочные, рашелевые)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7127     5     - фанговые (ластичные, фанговые, жаккардовые)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7200     1     Полотна трикотажные из чистошерстяной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>84 7210     6     Полотна трикотажные из чистошерстяной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переработки на предприятиях трикотажной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промышленности /</w:t>
      </w:r>
    </w:p>
    <w:p w:rsidR="00CC4CF9" w:rsidRPr="00061AB7" w:rsidRDefault="00CC4CF9" w:rsidP="003463F3">
      <w:pPr>
        <w:pStyle w:val="ConsPlusCell"/>
        <w:jc w:val="both"/>
      </w:pPr>
      <w:r w:rsidRPr="00061AB7">
        <w:t>84 7211     1     - кулирные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7212     7     - футерованные (начесные)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7213     2     - двухластичные (интерлочные)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7214     8     - тонколастичные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7215     3     - основовязаные (вертелочные, рашелевые)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7217     4     - фанговые (ластичные, фанговые, жаккардовые)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7220     0     Полотна трикотажные из чистошерстяной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переработки на других предприятиях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различных отраслей промышленности (товарные) /</w:t>
      </w:r>
    </w:p>
    <w:p w:rsidR="00CC4CF9" w:rsidRPr="00061AB7" w:rsidRDefault="00CC4CF9" w:rsidP="003463F3">
      <w:pPr>
        <w:pStyle w:val="ConsPlusCell"/>
        <w:jc w:val="both"/>
      </w:pPr>
      <w:r w:rsidRPr="00061AB7">
        <w:t>84 7221     6     - кулирные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7222     1     - футерованные (начесные)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7223     7     - двухластичные (интерлочные)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7224     2     - тонколастичные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7225     8     - основовязаные (вертелочные, рашелевые)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7227     9     - фанговые (ластичные, фанговые, жаккардовые)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7300     5     Полотна трикотажные из искусственных нитей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>84 7310     1     Полотна трикотажные из искусственных нитей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пряжи для переработки на предприятиях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трикотажной промышленности /</w:t>
      </w:r>
    </w:p>
    <w:p w:rsidR="00CC4CF9" w:rsidRPr="00061AB7" w:rsidRDefault="00CC4CF9" w:rsidP="003463F3">
      <w:pPr>
        <w:pStyle w:val="ConsPlusCell"/>
        <w:jc w:val="both"/>
      </w:pPr>
      <w:r w:rsidRPr="00061AB7">
        <w:t>84 7311     5     - кулирные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7312     0     - футерованные (начесные)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7313     6     - двухластичные (интерлочные)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7314     1     - тонколастичные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7315     7     - основовязаные (вертелочные, рашелевые)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7317     8     - фанговые (ластичные, фанговые, жаккардовые)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7320     4     Полотна трикотажные из искусственных нитей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пряжи для переработки на других предприятиях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различных отраслей промышленности (товарные) /</w:t>
      </w:r>
    </w:p>
    <w:p w:rsidR="00CC4CF9" w:rsidRPr="00061AB7" w:rsidRDefault="00CC4CF9" w:rsidP="003463F3">
      <w:pPr>
        <w:pStyle w:val="ConsPlusCell"/>
        <w:jc w:val="both"/>
      </w:pPr>
      <w:r w:rsidRPr="00061AB7">
        <w:t>84 7321     5     - кулирные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7322     5     - футерованные (начесные)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7323     0     - двухластичные (интерлочные)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7324     6     - тонколастичные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7325     1     - основовязаные (вертелочные, рашелевые)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7327     2     - фанговые (ластичные, фанговые, жаккардовые)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7400     9     Полотна трикотажные из синтетической пряжи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нитей</w:t>
      </w:r>
    </w:p>
    <w:p w:rsidR="00CC4CF9" w:rsidRPr="00061AB7" w:rsidRDefault="00CC4CF9" w:rsidP="003463F3">
      <w:pPr>
        <w:pStyle w:val="ConsPlusCell"/>
        <w:jc w:val="both"/>
      </w:pPr>
      <w:r w:rsidRPr="00061AB7">
        <w:t>84 7410     3     Полотна трикотажные из синтетической пряжи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нитей для переработки на предприятиях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трикотажной промышленности /</w:t>
      </w:r>
    </w:p>
    <w:p w:rsidR="00CC4CF9" w:rsidRPr="00061AB7" w:rsidRDefault="00CC4CF9" w:rsidP="003463F3">
      <w:pPr>
        <w:pStyle w:val="ConsPlusCell"/>
        <w:jc w:val="both"/>
      </w:pPr>
      <w:r w:rsidRPr="00061AB7">
        <w:t>84 7411     9     - кулирные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7412     4     - футерованные (начесные)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7413     9     - двухластичные (интерлочные)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7414     5     - тонколастичные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7415     0     - основовязаные (вертелочные, рашелевые)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7417     1     - фанговые (ластичные, фанговые, жаккардовые)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7420     8     Полотна трикотажные из синтетической пряжи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нитей для переработки на других предприятиях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различных отраслей промышленности (товарные) /</w:t>
      </w:r>
    </w:p>
    <w:p w:rsidR="00CC4CF9" w:rsidRPr="00061AB7" w:rsidRDefault="00CC4CF9" w:rsidP="003463F3">
      <w:pPr>
        <w:pStyle w:val="ConsPlusCell"/>
        <w:jc w:val="both"/>
      </w:pPr>
      <w:r w:rsidRPr="00061AB7">
        <w:t>84 7421     3     - кулирные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7422     9     - футерованные (начесные)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7423     4     - двухластичные (интерлочные)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7424     2     - тонколастичные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7425     5     - основовязаные (вертелочные, рашелевые)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7427     6     - фанговые (ластичные, фанговые, жаккардовые)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7500     2     Полотна трикотажные из полушерстяной пряжи или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сочетания чистошерстяной или полушерстяной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пряжи с другими нитями (пряжей)</w:t>
      </w:r>
    </w:p>
    <w:p w:rsidR="00CC4CF9" w:rsidRPr="00061AB7" w:rsidRDefault="00CC4CF9" w:rsidP="003463F3">
      <w:pPr>
        <w:pStyle w:val="ConsPlusCell"/>
        <w:jc w:val="both"/>
      </w:pPr>
      <w:r w:rsidRPr="00061AB7">
        <w:t>84 7510     7     Полотна трикотажные из чистошерстяной или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полушерстяной пряжи в смеси с другими нитями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(пряжей) для переработки на предприятиях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трикотажной промышленности /</w:t>
      </w:r>
    </w:p>
    <w:p w:rsidR="00CC4CF9" w:rsidRPr="00061AB7" w:rsidRDefault="00CC4CF9" w:rsidP="003463F3">
      <w:pPr>
        <w:pStyle w:val="ConsPlusCell"/>
        <w:jc w:val="both"/>
      </w:pPr>
      <w:r w:rsidRPr="00061AB7">
        <w:t>84 7511     2     - кулирные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7512     8     - футерованные (начесные)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7513     3     - двухластичные (интерлочные)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7514     9     - тонколастичные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7515     4     - основовязаные (вертелочные, рашелевые)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7517     5     - фанговые (ластичные, фанговые, жаккардовые)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7520     1     Полотна трикотажные из чистошерстяной или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полушерстяной пряжи в смеси с другими нитями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(пряжей) для переработки на других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предприятиях различных отраслей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(товарные) /</w:t>
      </w:r>
    </w:p>
    <w:p w:rsidR="00CC4CF9" w:rsidRPr="00061AB7" w:rsidRDefault="00CC4CF9" w:rsidP="003463F3">
      <w:pPr>
        <w:pStyle w:val="ConsPlusCell"/>
        <w:jc w:val="both"/>
      </w:pPr>
      <w:r w:rsidRPr="00061AB7">
        <w:t>84 7521     7     - кулирные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7522     2     - футерованные (начесные)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7523     8     - двухластичные (интерлочные)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7524     3     - тонколастичные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7525     9     - основовязаные (вертелочные, рашелевые)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7527     0     - фанговые (ластичные, фанговые, жаккардовые)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7540     0     Ватин трикотажный (вязаный полушерстяной)</w:t>
      </w:r>
    </w:p>
    <w:p w:rsidR="00CC4CF9" w:rsidRPr="00061AB7" w:rsidRDefault="00CC4CF9" w:rsidP="003463F3">
      <w:pPr>
        <w:pStyle w:val="ConsPlusCell"/>
        <w:jc w:val="both"/>
      </w:pPr>
      <w:r w:rsidRPr="00061AB7">
        <w:t>84 7545     8     Ватин основовязаный (вертелочный, рашелевый)</w:t>
      </w:r>
    </w:p>
    <w:p w:rsidR="00CC4CF9" w:rsidRPr="00061AB7" w:rsidRDefault="00CC4CF9" w:rsidP="003463F3">
      <w:pPr>
        <w:pStyle w:val="ConsPlusCell"/>
        <w:jc w:val="both"/>
      </w:pPr>
      <w:r w:rsidRPr="00061AB7">
        <w:t>84 7600     6     Полотна трикотажные из хлопкового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(пряжи)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>84 7610     0     Полотна трикотажные из хлопкового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(пряжи)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переработки на предприятиях трикотажной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промышленности /</w:t>
      </w:r>
    </w:p>
    <w:p w:rsidR="00CC4CF9" w:rsidRPr="00061AB7" w:rsidRDefault="00CC4CF9" w:rsidP="003463F3">
      <w:pPr>
        <w:pStyle w:val="ConsPlusCell"/>
        <w:jc w:val="both"/>
      </w:pPr>
      <w:r w:rsidRPr="00061AB7">
        <w:t>84 7611     6     - кулирные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7612     1     - футерованные (начесные)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7613     7     - двухластичные (интерлочные)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7614     2     - тонколастичные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7615     8     - основовязаные (вертелочные, рашелевые)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7617     9     - фанговые (ластичные, фанговые, жаккардовые)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7620     5     Полотна трикотажные из хлопкового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(пряжи)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переработки на других предприятиях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различных отраслей промышленности (товарные) /</w:t>
      </w:r>
    </w:p>
    <w:p w:rsidR="00CC4CF9" w:rsidRPr="00061AB7" w:rsidRDefault="00CC4CF9" w:rsidP="003463F3">
      <w:pPr>
        <w:pStyle w:val="ConsPlusCell"/>
        <w:jc w:val="both"/>
      </w:pPr>
      <w:r w:rsidRPr="00061AB7">
        <w:t>84 7621     0     - кулирные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7622     6     - футерованные (начесные)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7623     1     - двухластичные (интерлочные)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7624     7     - тонколастичные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7625     2     - основовязаные (вертелочные, рашелевые)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7627     3     - фанговые (ластичные, фанговые, жаккардовые)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7700     7     Полотна трикотажные из искусственных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(нитей)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>84 7710     4     Полотна трикотажные из искусственных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(нитей)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переработки на предприятиях трикотажной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промышленности /</w:t>
      </w:r>
    </w:p>
    <w:p w:rsidR="00CC4CF9" w:rsidRPr="00061AB7" w:rsidRDefault="00CC4CF9" w:rsidP="003463F3">
      <w:pPr>
        <w:pStyle w:val="ConsPlusCell"/>
        <w:jc w:val="both"/>
      </w:pPr>
      <w:r w:rsidRPr="00061AB7">
        <w:t>84 7711     0     - кулирные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7712     5     - футерованные (начесные)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7713     0     - двухластичные (интерлочные)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7714     6     - тонколастичные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7715     1     - основовязаные (вертелочные, рашелевые)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7717     2     - фанговые (ластичные, фанговые, жаккардовые)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7720     9     Полотна трикотажные из искусственных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(нитей) в смеси с другими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(нитями) для переработки на предприятиях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различных отраслей промышленности (товарные) /</w:t>
      </w:r>
    </w:p>
    <w:p w:rsidR="00CC4CF9" w:rsidRPr="00061AB7" w:rsidRDefault="00CC4CF9" w:rsidP="003463F3">
      <w:pPr>
        <w:pStyle w:val="ConsPlusCell"/>
        <w:jc w:val="both"/>
      </w:pPr>
      <w:r w:rsidRPr="00061AB7">
        <w:t>84 7721     4     - кулирные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7722     4     - футерованные (начесные)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7723     5     - двухластичные (интерлочные)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7724     0     - тонколастичные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7725     6     - основовязаные (вертелочные, рашелевые)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7727     7     - фанговые (ластичные, фанговые, жаккардовые)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7800     3     Полотна трикотажные из синтетических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(нитей)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>84 7810     8     Полотна трикотажные из синтетических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(нитей)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переработки на предприятиях трикотажной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промышленности /</w:t>
      </w:r>
    </w:p>
    <w:p w:rsidR="00CC4CF9" w:rsidRPr="00061AB7" w:rsidRDefault="00CC4CF9" w:rsidP="003463F3">
      <w:pPr>
        <w:pStyle w:val="ConsPlusCell"/>
        <w:jc w:val="both"/>
      </w:pPr>
      <w:r w:rsidRPr="00061AB7">
        <w:t>84 7811     3     - кулирные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7812     9     - футерованные (начесные)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7813     4     - двухластичные (интерлочные)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7814     8     - тонколастичные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7815     5     - основовязаные (вертелочные, рашелевые)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7817     6     - фанговые (ластичные, фанговые, жаккардовые)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7820     2     Полотна трикотажные из синтетических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(нитей)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переработки на других предприятиях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различных отраслей промышленности (товарные) /</w:t>
      </w:r>
    </w:p>
    <w:p w:rsidR="00CC4CF9" w:rsidRPr="00061AB7" w:rsidRDefault="00CC4CF9" w:rsidP="003463F3">
      <w:pPr>
        <w:pStyle w:val="ConsPlusCell"/>
        <w:jc w:val="both"/>
      </w:pPr>
      <w:r w:rsidRPr="00061AB7">
        <w:t>84 7821     8     - кулирные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7822     3     - футерованные (начесные)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7823     9     - двухластичные (интерлочные)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7824     4     - тонколастичные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84 7825     1     - основовязаные (вертелочные, рашелевые)</w:t>
      </w:r>
    </w:p>
    <w:p w:rsidR="00CC4CF9" w:rsidRPr="00061AB7" w:rsidRDefault="00CC4CF9" w:rsidP="003463F3">
      <w:pPr>
        <w:pStyle w:val="ConsPlusCell"/>
        <w:jc w:val="both"/>
      </w:pPr>
      <w:r w:rsidRPr="00061AB7">
        <w:t>84 7827     0     - фанговые (ластичные, фанговые, жаккардовые)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84 8000     7     Мех искусственный трикотажный (мех искусственный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 трикотажной основе)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84 8200     4     Мех из чистошерстяной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>84 8210     9     Мех из чистошерстяной пряжи общего назначения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84 8212     5     - для подкладки разных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84 8400     1     Мех из синтетической пряжи и нитей</w:t>
      </w:r>
    </w:p>
    <w:p w:rsidR="00CC4CF9" w:rsidRPr="00061AB7" w:rsidRDefault="00CC4CF9" w:rsidP="003463F3">
      <w:pPr>
        <w:pStyle w:val="ConsPlusCell"/>
        <w:jc w:val="both"/>
      </w:pPr>
      <w:r w:rsidRPr="00061AB7">
        <w:t>84 8410     6     Мех из синтетической пряжи и нитей общего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назначения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84 8411     1     - для верхних изделий, воротников, отделки</w:t>
      </w:r>
    </w:p>
    <w:p w:rsidR="00CC4CF9" w:rsidRPr="00061AB7" w:rsidRDefault="00CC4CF9" w:rsidP="003463F3">
      <w:pPr>
        <w:pStyle w:val="ConsPlusCell"/>
        <w:jc w:val="both"/>
      </w:pPr>
      <w:r w:rsidRPr="00061AB7">
        <w:t>84 8412     7     - для подкладки разных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84 8413     2     - для игрушек</w:t>
      </w:r>
    </w:p>
    <w:p w:rsidR="00CC4CF9" w:rsidRPr="00061AB7" w:rsidRDefault="00CC4CF9" w:rsidP="003463F3">
      <w:pPr>
        <w:pStyle w:val="ConsPlusCell"/>
        <w:jc w:val="both"/>
      </w:pPr>
      <w:r w:rsidRPr="00061AB7">
        <w:t>84 8415     3     - для головных уборов</w:t>
      </w:r>
    </w:p>
    <w:p w:rsidR="00CC4CF9" w:rsidRPr="00061AB7" w:rsidRDefault="00CC4CF9" w:rsidP="003463F3">
      <w:pPr>
        <w:pStyle w:val="ConsPlusCell"/>
        <w:jc w:val="both"/>
      </w:pPr>
      <w:r w:rsidRPr="00061AB7">
        <w:t>84 8416     9     - декоративного назначения (в т.ч. пледы)</w:t>
      </w:r>
    </w:p>
    <w:p w:rsidR="00CC4CF9" w:rsidRPr="00061AB7" w:rsidRDefault="00CC4CF9" w:rsidP="003463F3">
      <w:pPr>
        <w:pStyle w:val="ConsPlusCell"/>
        <w:jc w:val="both"/>
      </w:pPr>
      <w:r w:rsidRPr="00061AB7">
        <w:t>84 8500     5     Мех из полушерстяной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>84 8510     7     Мех из полушерстяной пряжи общего назначения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84 8512     0     - для подкладки разных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84 8700     2     Мех из искусственных волокон (нитей) в смеси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>84 8710     7     Мех из искусственных волокон (нитей) в смеси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другими волокнами (нитями) общего назначения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84 8712     8     - для подкладки разных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84 8713     3     - для игрушек</w:t>
      </w:r>
    </w:p>
    <w:p w:rsidR="00CC4CF9" w:rsidRPr="00061AB7" w:rsidRDefault="00CC4CF9" w:rsidP="003463F3">
      <w:pPr>
        <w:pStyle w:val="ConsPlusCell"/>
        <w:jc w:val="both"/>
      </w:pPr>
      <w:r w:rsidRPr="00061AB7">
        <w:t>84 8800     6     Мех из синтетических волокон (нитей) в смеси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>84 8810     0     Мех из синтетических волокон (нитей) в смеси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другими волокнами (нитями) общего назначения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84 8811     6     - для верхних изделий, воротников, отделки</w:t>
      </w:r>
    </w:p>
    <w:p w:rsidR="00CC4CF9" w:rsidRPr="00061AB7" w:rsidRDefault="00CC4CF9" w:rsidP="003463F3">
      <w:pPr>
        <w:pStyle w:val="ConsPlusCell"/>
        <w:jc w:val="both"/>
      </w:pPr>
      <w:r w:rsidRPr="00061AB7">
        <w:t>84 8812     1     - для подкладки разных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84 8813     7     - для игрушек</w:t>
      </w:r>
    </w:p>
    <w:p w:rsidR="00CC4CF9" w:rsidRPr="00061AB7" w:rsidRDefault="00CC4CF9" w:rsidP="003463F3">
      <w:pPr>
        <w:pStyle w:val="ConsPlusCell"/>
        <w:jc w:val="both"/>
      </w:pPr>
      <w:r w:rsidRPr="00061AB7">
        <w:t>84 8814     2     - для технических целей</w:t>
      </w:r>
    </w:p>
    <w:p w:rsidR="00CC4CF9" w:rsidRPr="00061AB7" w:rsidRDefault="00CC4CF9" w:rsidP="003463F3">
      <w:pPr>
        <w:pStyle w:val="ConsPlusCell"/>
        <w:jc w:val="both"/>
      </w:pPr>
      <w:r w:rsidRPr="00061AB7">
        <w:t>84 8815     8     - для головных уборов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84 9000     8     Изделия прочие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84 9100     3     Изделия прочие из хлопчатобумажной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>84 9120     2     Изделия прочие из хлопчатобумажной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технического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84 9127     0     Трубка трикотажная</w:t>
      </w:r>
    </w:p>
    <w:p w:rsidR="00CC4CF9" w:rsidRPr="00061AB7" w:rsidRDefault="00CC4CF9" w:rsidP="003463F3">
      <w:pPr>
        <w:pStyle w:val="ConsPlusCell"/>
        <w:jc w:val="both"/>
      </w:pPr>
      <w:r w:rsidRPr="00061AB7">
        <w:t>84 9128     6     Чехлы</w:t>
      </w:r>
    </w:p>
    <w:p w:rsidR="00CC4CF9" w:rsidRPr="00061AB7" w:rsidRDefault="00CC4CF9" w:rsidP="003463F3">
      <w:pPr>
        <w:pStyle w:val="ConsPlusCell"/>
        <w:jc w:val="both"/>
      </w:pPr>
      <w:r w:rsidRPr="00061AB7">
        <w:t>84 9200     7     Изделия прочие из чистошерстяной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>84 9210     1     Изделия прочие из чистошерстяной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бытового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84 9211     7     Воротники</w:t>
      </w:r>
    </w:p>
    <w:p w:rsidR="00CC4CF9" w:rsidRPr="00061AB7" w:rsidRDefault="00CC4CF9" w:rsidP="003463F3">
      <w:pPr>
        <w:pStyle w:val="ConsPlusCell"/>
        <w:jc w:val="both"/>
      </w:pPr>
      <w:r w:rsidRPr="00061AB7">
        <w:t>84 9212     2     Манжеты</w:t>
      </w:r>
    </w:p>
    <w:p w:rsidR="00CC4CF9" w:rsidRPr="00061AB7" w:rsidRDefault="00CC4CF9" w:rsidP="003463F3">
      <w:pPr>
        <w:pStyle w:val="ConsPlusCell"/>
        <w:jc w:val="both"/>
      </w:pPr>
      <w:r w:rsidRPr="00061AB7">
        <w:t>84 9400     4     Изделия прочие из синтетической пряжи и нитей</w:t>
      </w:r>
    </w:p>
    <w:p w:rsidR="00CC4CF9" w:rsidRPr="00061AB7" w:rsidRDefault="00CC4CF9" w:rsidP="003463F3">
      <w:pPr>
        <w:pStyle w:val="ConsPlusCell"/>
        <w:jc w:val="both"/>
      </w:pPr>
      <w:r w:rsidRPr="00061AB7">
        <w:t>84 9420     3     Изделия прочие из синтетической пряжи и нитей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технического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84 9427     1     Трубка трикотажная</w:t>
      </w:r>
    </w:p>
    <w:p w:rsidR="00CC4CF9" w:rsidRPr="00061AB7" w:rsidRDefault="00CC4CF9" w:rsidP="003463F3">
      <w:pPr>
        <w:pStyle w:val="ConsPlusCell"/>
        <w:jc w:val="both"/>
      </w:pPr>
      <w:r w:rsidRPr="00061AB7">
        <w:t>84 9800     9     Изделия прочие из синтетических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(нитей)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>84 9820     8     Изделия прочие из синтетических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(нитей) в смеси с другими волокнами (нитями)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технического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84 9827     6     Трубка трикотажная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85 0000     7     ИЗДЕЛИЯ ШВЕЙНЫЕ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85 0136     4     Куртки спортивные утепленные детские *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85 1000     5     Одежда верхняя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85 1061     2     Плащи из смесовых тканей для детей *</w:t>
      </w:r>
    </w:p>
    <w:p w:rsidR="00CC4CF9" w:rsidRPr="00061AB7" w:rsidRDefault="00CC4CF9" w:rsidP="003463F3">
      <w:pPr>
        <w:pStyle w:val="ConsPlusCell"/>
        <w:jc w:val="both"/>
      </w:pPr>
      <w:r w:rsidRPr="00061AB7">
        <w:t>85 1065     4     Куртки из хлопчатобумажных тканей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взрослых *</w:t>
      </w:r>
    </w:p>
    <w:p w:rsidR="00CC4CF9" w:rsidRPr="00061AB7" w:rsidRDefault="00CC4CF9" w:rsidP="003463F3">
      <w:pPr>
        <w:pStyle w:val="ConsPlusCell"/>
        <w:jc w:val="both"/>
      </w:pPr>
      <w:r w:rsidRPr="00061AB7">
        <w:t>85 1066     7     Куртки из хлопчатобумажных тканей для детей *</w:t>
      </w:r>
    </w:p>
    <w:p w:rsidR="00CC4CF9" w:rsidRPr="00061AB7" w:rsidRDefault="00CC4CF9" w:rsidP="003463F3">
      <w:pPr>
        <w:pStyle w:val="ConsPlusCell"/>
        <w:jc w:val="both"/>
      </w:pPr>
      <w:r w:rsidRPr="00061AB7">
        <w:t>85 1082     7     Пальто, плащи и куртки из смесовых тканей *</w:t>
      </w:r>
    </w:p>
    <w:p w:rsidR="00CC4CF9" w:rsidRPr="00061AB7" w:rsidRDefault="00CC4CF9" w:rsidP="003463F3">
      <w:pPr>
        <w:pStyle w:val="ConsPlusCell"/>
        <w:jc w:val="both"/>
      </w:pPr>
      <w:r w:rsidRPr="00061AB7">
        <w:t>85 1100     3     Пальто и полупальто</w:t>
      </w:r>
    </w:p>
    <w:p w:rsidR="00CC4CF9" w:rsidRPr="00061AB7" w:rsidRDefault="00CC4CF9" w:rsidP="003463F3">
      <w:pPr>
        <w:pStyle w:val="ConsPlusCell"/>
        <w:jc w:val="both"/>
      </w:pPr>
      <w:r w:rsidRPr="00061AB7">
        <w:t>85 1108     7     Пальто из шерстяных тканей детские *</w:t>
      </w:r>
    </w:p>
    <w:p w:rsidR="00CC4CF9" w:rsidRPr="00061AB7" w:rsidRDefault="00CC4CF9" w:rsidP="003463F3">
      <w:pPr>
        <w:pStyle w:val="ConsPlusCell"/>
        <w:jc w:val="both"/>
      </w:pPr>
      <w:r w:rsidRPr="00061AB7">
        <w:t>85 1110     8     Пальто и полупальто из хлопчатобумажных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1111     3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1112     9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1114     6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1116     0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1120     2     Пальто и полупальто из трикотажного полотна /</w:t>
      </w:r>
    </w:p>
    <w:p w:rsidR="00CC4CF9" w:rsidRPr="00061AB7" w:rsidRDefault="00CC4CF9" w:rsidP="003463F3">
      <w:pPr>
        <w:pStyle w:val="ConsPlusCell"/>
        <w:jc w:val="both"/>
      </w:pPr>
      <w:r w:rsidRPr="00061AB7">
        <w:t>85 1121     8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1122     3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1123     9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1124     4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1126     5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1130     7     Пальто и полупальто из льняных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1132     8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1140     1     Пальто и полупальто из искусственных кож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(без пленочных) /</w:t>
      </w:r>
    </w:p>
    <w:p w:rsidR="00CC4CF9" w:rsidRPr="00061AB7" w:rsidRDefault="00CC4CF9" w:rsidP="003463F3">
      <w:pPr>
        <w:pStyle w:val="ConsPlusCell"/>
        <w:jc w:val="both"/>
      </w:pPr>
      <w:r w:rsidRPr="00061AB7">
        <w:t>85 1141     7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1142     2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1143     8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1144     3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1145     9     - для мальчиков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1146     4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1150     6     Пальто и полупальто из шерстяных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1151     1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1152     7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1153     2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1154     8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1155     3     - для мальчиков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1156     9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1160     0     Пальто и полупальто из искусственного меха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искусственного каракуля /</w:t>
      </w:r>
    </w:p>
    <w:p w:rsidR="00CC4CF9" w:rsidRPr="00061AB7" w:rsidRDefault="00CC4CF9" w:rsidP="003463F3">
      <w:pPr>
        <w:pStyle w:val="ConsPlusCell"/>
        <w:jc w:val="both"/>
      </w:pPr>
      <w:r w:rsidRPr="00061AB7">
        <w:t>85 1161     6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1162     1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1163     7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1164     2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1165     8     - для мальчиков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1166     3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1170     5     Пальто и полупальто из шелковых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1171     0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1172     6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1173     1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1174     7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1175     2     - для мальчиков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1176     8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1180     1     Пальто и полупальто из пленочных материалов /</w:t>
      </w:r>
    </w:p>
    <w:p w:rsidR="00CC4CF9" w:rsidRPr="00061AB7" w:rsidRDefault="00CC4CF9" w:rsidP="003463F3">
      <w:pPr>
        <w:pStyle w:val="ConsPlusCell"/>
        <w:jc w:val="both"/>
      </w:pPr>
      <w:r w:rsidRPr="00061AB7">
        <w:t>85 1181     5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1182     0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1190     4     Пальто и полупальто из нетканых материалов /</w:t>
      </w:r>
    </w:p>
    <w:p w:rsidR="00CC4CF9" w:rsidRPr="00061AB7" w:rsidRDefault="00CC4CF9" w:rsidP="003463F3">
      <w:pPr>
        <w:pStyle w:val="ConsPlusCell"/>
        <w:jc w:val="both"/>
      </w:pPr>
      <w:r w:rsidRPr="00061AB7">
        <w:t>85 1191     5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1192     5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1200     7     Плащи (включая накидки)</w:t>
      </w:r>
    </w:p>
    <w:p w:rsidR="00CC4CF9" w:rsidRPr="00061AB7" w:rsidRDefault="00CC4CF9" w:rsidP="003463F3">
      <w:pPr>
        <w:pStyle w:val="ConsPlusCell"/>
        <w:jc w:val="both"/>
      </w:pPr>
      <w:r w:rsidRPr="00061AB7">
        <w:t>85 1201     2     Плащи (включая накидки) детские (всего) *</w:t>
      </w:r>
    </w:p>
    <w:p w:rsidR="00CC4CF9" w:rsidRPr="00061AB7" w:rsidRDefault="00CC4CF9" w:rsidP="003463F3">
      <w:pPr>
        <w:pStyle w:val="ConsPlusCell"/>
        <w:jc w:val="both"/>
      </w:pPr>
      <w:r w:rsidRPr="00061AB7">
        <w:t>85 1210     1     Плащи (включая накидки) из хлопчатобумажных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1211     7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1212     2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1213     8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1214     3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1215     9     - для мальчиков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1216     4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1250     8     Плащи (включая накидки) из шерстяных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1251     5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1252     0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1253     6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1254     1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1270     9     Плащи (включая накидки) из шелковых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1271     4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1272     5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1273     5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1274     0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1275     6     - для мальчиков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1276     1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1280     3     Плащи (включая накидки) из пленочных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 /</w:t>
      </w:r>
    </w:p>
    <w:p w:rsidR="00CC4CF9" w:rsidRPr="00061AB7" w:rsidRDefault="00CC4CF9" w:rsidP="003463F3">
      <w:pPr>
        <w:pStyle w:val="ConsPlusCell"/>
        <w:jc w:val="both"/>
      </w:pPr>
      <w:r w:rsidRPr="00061AB7">
        <w:t>85 1281     9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1282     4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1283     9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1284     5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1285     0     - для мальчиков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1286     6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1300     0     Куртки спортивные утепленные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85 1301     6     Куртки всего *</w:t>
      </w:r>
    </w:p>
    <w:p w:rsidR="00CC4CF9" w:rsidRPr="00061AB7" w:rsidRDefault="00CC4CF9" w:rsidP="003463F3">
      <w:pPr>
        <w:pStyle w:val="ConsPlusCell"/>
        <w:jc w:val="both"/>
      </w:pPr>
      <w:r w:rsidRPr="00061AB7">
        <w:t>85 1305     3     Куртки из искусственной кожи *</w:t>
      </w:r>
    </w:p>
    <w:p w:rsidR="00CC4CF9" w:rsidRPr="00061AB7" w:rsidRDefault="00CC4CF9" w:rsidP="003463F3">
      <w:pPr>
        <w:pStyle w:val="ConsPlusCell"/>
        <w:jc w:val="both"/>
      </w:pPr>
      <w:r w:rsidRPr="00061AB7">
        <w:t>85 1370     2     Куртки спортивные утепленные из шелковых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1371     8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1372     3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1373     9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1374     4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1375     2     - для мальчиков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1376     5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1380     7     Куртки спортивные утепленные из пленочных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 /</w:t>
      </w:r>
    </w:p>
    <w:p w:rsidR="00CC4CF9" w:rsidRPr="00061AB7" w:rsidRDefault="00CC4CF9" w:rsidP="003463F3">
      <w:pPr>
        <w:pStyle w:val="ConsPlusCell"/>
        <w:jc w:val="both"/>
      </w:pPr>
      <w:r w:rsidRPr="00061AB7">
        <w:t>85 1381     2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1382     8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1383     3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1384     9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1400     4     Комбинезоны повседневные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85 1410     9     Комбинезоны повседневные из хлопчатобумажных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1419     8     - для детей</w:t>
      </w:r>
    </w:p>
    <w:p w:rsidR="00CC4CF9" w:rsidRPr="00061AB7" w:rsidRDefault="00CC4CF9" w:rsidP="003463F3">
      <w:pPr>
        <w:pStyle w:val="ConsPlusCell"/>
        <w:jc w:val="both"/>
      </w:pPr>
      <w:r w:rsidRPr="00061AB7">
        <w:t>85 1470     6     Комбинезоны повседневные из шелковых тканей</w:t>
      </w:r>
    </w:p>
    <w:p w:rsidR="00CC4CF9" w:rsidRPr="00061AB7" w:rsidRDefault="00CC4CF9" w:rsidP="003463F3">
      <w:pPr>
        <w:pStyle w:val="ConsPlusCell"/>
        <w:jc w:val="both"/>
      </w:pPr>
      <w:r w:rsidRPr="00061AB7">
        <w:t>85 1480     0     Комбинезоны из пленочных материалов /</w:t>
      </w:r>
    </w:p>
    <w:p w:rsidR="00CC4CF9" w:rsidRPr="00061AB7" w:rsidRDefault="00CC4CF9" w:rsidP="003463F3">
      <w:pPr>
        <w:pStyle w:val="ConsPlusCell"/>
        <w:jc w:val="both"/>
      </w:pPr>
      <w:r w:rsidRPr="00061AB7">
        <w:t>85 1481     6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1489     2     - для детей</w:t>
      </w:r>
    </w:p>
    <w:p w:rsidR="00CC4CF9" w:rsidRPr="00061AB7" w:rsidRDefault="00CC4CF9" w:rsidP="003463F3">
      <w:pPr>
        <w:pStyle w:val="ConsPlusCell"/>
        <w:jc w:val="both"/>
      </w:pPr>
      <w:r w:rsidRPr="00061AB7">
        <w:t>85 1500     8     Полукомбинезоны повседневные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85 1510     2     Полукомбинезоны повседневные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1519     1     - для детей</w:t>
      </w:r>
    </w:p>
    <w:p w:rsidR="00CC4CF9" w:rsidRPr="00061AB7" w:rsidRDefault="00CC4CF9" w:rsidP="003463F3">
      <w:pPr>
        <w:pStyle w:val="ConsPlusCell"/>
        <w:jc w:val="both"/>
      </w:pPr>
      <w:r w:rsidRPr="00061AB7">
        <w:t>85 1550     0     Полукомбинезоны повседневные из шерстяных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1559     0     - для детей</w:t>
      </w:r>
    </w:p>
    <w:p w:rsidR="00CC4CF9" w:rsidRPr="00061AB7" w:rsidRDefault="00CC4CF9" w:rsidP="003463F3">
      <w:pPr>
        <w:pStyle w:val="ConsPlusCell"/>
        <w:jc w:val="both"/>
      </w:pPr>
      <w:r w:rsidRPr="00061AB7">
        <w:t>85 1570     7     Полукомбинезоны повседневные из шелковых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1579     9     - для детей</w:t>
      </w:r>
    </w:p>
    <w:p w:rsidR="00CC4CF9" w:rsidRPr="00061AB7" w:rsidRDefault="00CC4CF9" w:rsidP="003463F3">
      <w:pPr>
        <w:pStyle w:val="ConsPlusCell"/>
        <w:jc w:val="both"/>
      </w:pPr>
      <w:r w:rsidRPr="00061AB7">
        <w:t>85 1700     5     Куртки (кроме курток спортивных утепленных)</w:t>
      </w:r>
    </w:p>
    <w:p w:rsidR="00CC4CF9" w:rsidRPr="00061AB7" w:rsidRDefault="00CC4CF9" w:rsidP="003463F3">
      <w:pPr>
        <w:pStyle w:val="ConsPlusCell"/>
        <w:jc w:val="both"/>
      </w:pPr>
      <w:r w:rsidRPr="00061AB7">
        <w:t>85 1710     0     Куртки (кроме курток спортивных утепленных)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1711     5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1712     0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1713     6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1714     1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1715     7     - для мальчиков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1716     2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1720     4     Куртки (кроме курток спортивных утепленных)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трикотажного полотна /</w:t>
      </w:r>
    </w:p>
    <w:p w:rsidR="00CC4CF9" w:rsidRPr="00061AB7" w:rsidRDefault="00CC4CF9" w:rsidP="003463F3">
      <w:pPr>
        <w:pStyle w:val="ConsPlusCell"/>
        <w:jc w:val="both"/>
      </w:pPr>
      <w:r w:rsidRPr="00061AB7">
        <w:t>85 1721     3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1722     5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1730     9     Куртки (кроме курток спортивных утепленных)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льняных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1731     4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1732     7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1733     5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1734     0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1740     3     Куртки (кроме курток спортивных утепленных)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кож (без пленочных) /</w:t>
      </w:r>
    </w:p>
    <w:p w:rsidR="00CC4CF9" w:rsidRPr="00061AB7" w:rsidRDefault="00CC4CF9" w:rsidP="003463F3">
      <w:pPr>
        <w:pStyle w:val="ConsPlusCell"/>
        <w:jc w:val="both"/>
      </w:pPr>
      <w:r w:rsidRPr="00061AB7">
        <w:t>85 1741     9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1742     4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1743     0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1744     5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1745     0     - для мальчиков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1750     8     Куртки (кроме курток спортивных утепленных)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шерстяных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1751     3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1752     9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1753     4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1754     4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1755     5     - для мальчиков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1756     0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1760     2     Куртки (кроме курток спортивных утепленных)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искусственного меха и искусственного каракуля /</w:t>
      </w:r>
    </w:p>
    <w:p w:rsidR="00CC4CF9" w:rsidRPr="00061AB7" w:rsidRDefault="00CC4CF9" w:rsidP="003463F3">
      <w:pPr>
        <w:pStyle w:val="ConsPlusCell"/>
        <w:jc w:val="both"/>
      </w:pPr>
      <w:r w:rsidRPr="00061AB7">
        <w:t>85 1761     8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1762     3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1770     7     Куртки (кроме курток спортивных утепленных)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шелковых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1771     2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1772     8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1773     3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1774     9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1780     1     Куртки (кроме курток спортивных утепленных)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пленочных материалов /</w:t>
      </w:r>
    </w:p>
    <w:p w:rsidR="00CC4CF9" w:rsidRPr="00061AB7" w:rsidRDefault="00CC4CF9" w:rsidP="003463F3">
      <w:pPr>
        <w:pStyle w:val="ConsPlusCell"/>
        <w:jc w:val="both"/>
      </w:pPr>
      <w:r w:rsidRPr="00061AB7">
        <w:t>85 1781     7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1782     2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1790     6     Куртки (кроме курток спортивных утепленных)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нетканых материалов /</w:t>
      </w:r>
    </w:p>
    <w:p w:rsidR="00CC4CF9" w:rsidRPr="00061AB7" w:rsidRDefault="00CC4CF9" w:rsidP="003463F3">
      <w:pPr>
        <w:pStyle w:val="ConsPlusCell"/>
        <w:jc w:val="both"/>
      </w:pPr>
      <w:r w:rsidRPr="00061AB7">
        <w:t>85 1791     1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1792     7     - женские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85 2000     2     Изделия костюмные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85 2011     2     Костюмы без подкладки хлопчатобумажные *</w:t>
      </w:r>
    </w:p>
    <w:p w:rsidR="00CC4CF9" w:rsidRPr="00061AB7" w:rsidRDefault="00CC4CF9" w:rsidP="003463F3">
      <w:pPr>
        <w:pStyle w:val="ConsPlusCell"/>
        <w:jc w:val="both"/>
      </w:pPr>
      <w:r w:rsidRPr="00061AB7">
        <w:t>85 2014     9     Костюмы из шерстяных тканей для детей *</w:t>
      </w:r>
    </w:p>
    <w:p w:rsidR="00CC4CF9" w:rsidRPr="00061AB7" w:rsidRDefault="00CC4CF9" w:rsidP="003463F3">
      <w:pPr>
        <w:pStyle w:val="ConsPlusCell"/>
        <w:jc w:val="both"/>
      </w:pPr>
      <w:r w:rsidRPr="00061AB7">
        <w:t>85 2024     3     Костюмы детские всего *</w:t>
      </w:r>
    </w:p>
    <w:p w:rsidR="00CC4CF9" w:rsidRPr="00061AB7" w:rsidRDefault="00CC4CF9" w:rsidP="003463F3">
      <w:pPr>
        <w:pStyle w:val="ConsPlusCell"/>
        <w:jc w:val="both"/>
      </w:pPr>
      <w:r w:rsidRPr="00061AB7">
        <w:t>85 2048     4     Шорты *</w:t>
      </w:r>
    </w:p>
    <w:p w:rsidR="00CC4CF9" w:rsidRPr="00061AB7" w:rsidRDefault="00CC4CF9" w:rsidP="003463F3">
      <w:pPr>
        <w:pStyle w:val="ConsPlusCell"/>
        <w:jc w:val="both"/>
      </w:pPr>
      <w:r w:rsidRPr="00061AB7">
        <w:t>85 2058     9     Брюки (включая женские) детские *</w:t>
      </w:r>
    </w:p>
    <w:p w:rsidR="00CC4CF9" w:rsidRPr="00061AB7" w:rsidRDefault="00CC4CF9" w:rsidP="003463F3">
      <w:pPr>
        <w:pStyle w:val="ConsPlusCell"/>
        <w:jc w:val="both"/>
      </w:pPr>
      <w:r w:rsidRPr="00061AB7">
        <w:t>85 2100     6     Костюмы</w:t>
      </w:r>
    </w:p>
    <w:p w:rsidR="00CC4CF9" w:rsidRPr="00061AB7" w:rsidRDefault="00CC4CF9" w:rsidP="003463F3">
      <w:pPr>
        <w:pStyle w:val="ConsPlusCell"/>
        <w:jc w:val="both"/>
      </w:pPr>
      <w:r w:rsidRPr="00061AB7">
        <w:t>85 2104     8     Костюмы из хлопчатобумажных  тканей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детей *</w:t>
      </w:r>
    </w:p>
    <w:p w:rsidR="00CC4CF9" w:rsidRPr="00061AB7" w:rsidRDefault="00CC4CF9" w:rsidP="003463F3">
      <w:pPr>
        <w:pStyle w:val="ConsPlusCell"/>
        <w:jc w:val="both"/>
      </w:pPr>
      <w:r w:rsidRPr="00061AB7">
        <w:t>85 2110     0     Костюмы  из хлопчатобумажных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2111     6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2112     1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2113     7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2114     2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2115     8     - для мальчиков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2116     3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2120     5     Костюмы из трикотажного полотна /</w:t>
      </w:r>
    </w:p>
    <w:p w:rsidR="00CC4CF9" w:rsidRPr="00061AB7" w:rsidRDefault="00CC4CF9" w:rsidP="003463F3">
      <w:pPr>
        <w:pStyle w:val="ConsPlusCell"/>
        <w:jc w:val="both"/>
      </w:pPr>
      <w:r w:rsidRPr="00061AB7">
        <w:t>85 2121     0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2130     4     Костюмы из льняных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2131     5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2132     0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2133     6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2134     1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2135     7     - для мальчиков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2136     2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2150     9     Костюмы из шерстяных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2151     4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2152     1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2153     5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2154     0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2155     6     - для мальчиков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2156     1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2170     8     Костюмы из шелковых тканей</w:t>
      </w:r>
    </w:p>
    <w:p w:rsidR="00CC4CF9" w:rsidRPr="00061AB7" w:rsidRDefault="00CC4CF9" w:rsidP="003463F3">
      <w:pPr>
        <w:pStyle w:val="ConsPlusCell"/>
        <w:jc w:val="both"/>
      </w:pPr>
      <w:r w:rsidRPr="00061AB7">
        <w:t>85 2171     3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2172     9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2173     4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2174     9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2175     5     - для мальчиков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2176     0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2180     2     Костюмы из пленочных материалов /</w:t>
      </w:r>
    </w:p>
    <w:p w:rsidR="00CC4CF9" w:rsidRPr="00061AB7" w:rsidRDefault="00CC4CF9" w:rsidP="003463F3">
      <w:pPr>
        <w:pStyle w:val="ConsPlusCell"/>
        <w:jc w:val="both"/>
      </w:pPr>
      <w:r w:rsidRPr="00061AB7">
        <w:t>85 2181     8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2190     7     Костюмы из нетканых материалов /</w:t>
      </w:r>
    </w:p>
    <w:p w:rsidR="00CC4CF9" w:rsidRPr="00061AB7" w:rsidRDefault="00CC4CF9" w:rsidP="003463F3">
      <w:pPr>
        <w:pStyle w:val="ConsPlusCell"/>
        <w:jc w:val="both"/>
      </w:pPr>
      <w:r w:rsidRPr="00061AB7">
        <w:t>85 2191     2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2192     8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2193     3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2194     9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2200     0     Пиджаки (жакеты, куртки типа пиджаков)</w:t>
      </w:r>
    </w:p>
    <w:p w:rsidR="00CC4CF9" w:rsidRPr="00061AB7" w:rsidRDefault="00CC4CF9" w:rsidP="003463F3">
      <w:pPr>
        <w:pStyle w:val="ConsPlusCell"/>
        <w:jc w:val="both"/>
      </w:pPr>
      <w:r w:rsidRPr="00061AB7">
        <w:t>85 2202     0     Пиджаки шерстяные мужские и детские *</w:t>
      </w:r>
    </w:p>
    <w:p w:rsidR="00CC4CF9" w:rsidRPr="00061AB7" w:rsidRDefault="00CC4CF9" w:rsidP="003463F3">
      <w:pPr>
        <w:pStyle w:val="ConsPlusCell"/>
        <w:jc w:val="both"/>
      </w:pPr>
      <w:r w:rsidRPr="00061AB7">
        <w:t>85 2210     4     Пиджаки (жакеты, куртки типа пиджаков)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2211     4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2212     5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2213     0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2214     6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2215     1     - для мальчиков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2216     7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2220     9     Пиджаки (жакеты, куртки типа пиджаков)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трикотажного полотна /</w:t>
      </w:r>
    </w:p>
    <w:p w:rsidR="00CC4CF9" w:rsidRPr="00061AB7" w:rsidRDefault="00CC4CF9" w:rsidP="003463F3">
      <w:pPr>
        <w:pStyle w:val="ConsPlusCell"/>
        <w:jc w:val="both"/>
      </w:pPr>
      <w:r w:rsidRPr="00061AB7">
        <w:t>85 2221     4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2222     8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2226     1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2230     3     Пиджаки (жакеты, куртки типа пиджаков)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льняных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2231     9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2232     4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2233     1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2234     5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2235     0     - для мальчиков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2236     6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2240     8     Пиджаки (жакеты, куртки типа пиджаков)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кож /</w:t>
      </w:r>
    </w:p>
    <w:p w:rsidR="00CC4CF9" w:rsidRPr="00061AB7" w:rsidRDefault="00CC4CF9" w:rsidP="003463F3">
      <w:pPr>
        <w:pStyle w:val="ConsPlusCell"/>
        <w:jc w:val="both"/>
      </w:pPr>
      <w:r w:rsidRPr="00061AB7">
        <w:t>85 2241     3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2242     9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2243     4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2244     5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2250     2     Пиджаки (жакеты, куртки типа пиджаков)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шерстяных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2251     8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2252     3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2253     9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2254     4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2255     9     - для мальчиков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2256     5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2270     1     Пиджаки (жакеты, куртки типа пиджаков)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шелковых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2271     7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2272     2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2273     8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2274     3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2275     9     - для мальчиков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2276     4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2500     0     Брюки</w:t>
      </w:r>
    </w:p>
    <w:p w:rsidR="00CC4CF9" w:rsidRPr="00061AB7" w:rsidRDefault="00CC4CF9" w:rsidP="003463F3">
      <w:pPr>
        <w:pStyle w:val="ConsPlusCell"/>
        <w:jc w:val="both"/>
      </w:pPr>
      <w:r w:rsidRPr="00061AB7">
        <w:t>85 2501     6     Брюки шерстяные для детей *</w:t>
      </w:r>
    </w:p>
    <w:p w:rsidR="00CC4CF9" w:rsidRPr="00061AB7" w:rsidRDefault="00CC4CF9" w:rsidP="003463F3">
      <w:pPr>
        <w:pStyle w:val="ConsPlusCell"/>
        <w:jc w:val="both"/>
      </w:pPr>
      <w:r w:rsidRPr="00061AB7">
        <w:t>85 2508     9     Брюки хлопчатобумажные для детей *</w:t>
      </w:r>
    </w:p>
    <w:p w:rsidR="00CC4CF9" w:rsidRPr="00061AB7" w:rsidRDefault="00CC4CF9" w:rsidP="003463F3">
      <w:pPr>
        <w:pStyle w:val="ConsPlusCell"/>
        <w:jc w:val="both"/>
      </w:pPr>
      <w:r w:rsidRPr="00061AB7">
        <w:t>85 2510     5     Брюки из хлопчатобумажных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2511     0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2512     6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2513     1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2514     7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2515     2     - для мальчиков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2516     8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2520     0     Брюки из трикотажного полотна /</w:t>
      </w:r>
    </w:p>
    <w:p w:rsidR="00CC4CF9" w:rsidRPr="00061AB7" w:rsidRDefault="00CC4CF9" w:rsidP="003463F3">
      <w:pPr>
        <w:pStyle w:val="ConsPlusCell"/>
        <w:jc w:val="both"/>
      </w:pPr>
      <w:r w:rsidRPr="00061AB7">
        <w:t>85 2521     5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2522     0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2530     4     Брюки из льняных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2531     3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2532     5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2533     0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2534     6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2535     1     - для мальчиков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2536     7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2540     9     Брюки из искусственных кож (без пленочных) /</w:t>
      </w:r>
    </w:p>
    <w:p w:rsidR="00CC4CF9" w:rsidRPr="00061AB7" w:rsidRDefault="00CC4CF9" w:rsidP="003463F3">
      <w:pPr>
        <w:pStyle w:val="ConsPlusCell"/>
        <w:jc w:val="both"/>
      </w:pPr>
      <w:r w:rsidRPr="00061AB7">
        <w:t>85 2541     4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2542     7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2543     5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2544     0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2545     6     - для мальчиков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2550     3     Брюки из шерстяных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2551     9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2552     4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2553     0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2554     5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2555     0     - для мальчиков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2556     6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2570     2     Брюки из шелковых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2571     8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2572     3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2573     9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2574     4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2575     8     - для мальчиков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2576     5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2580     7     Брюки из пленочных материалов /</w:t>
      </w:r>
    </w:p>
    <w:p w:rsidR="00CC4CF9" w:rsidRPr="00061AB7" w:rsidRDefault="00CC4CF9" w:rsidP="003463F3">
      <w:pPr>
        <w:pStyle w:val="ConsPlusCell"/>
        <w:jc w:val="both"/>
      </w:pPr>
      <w:r w:rsidRPr="00061AB7">
        <w:t>85 2581     2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2582     8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2583     3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2584     9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2600     4     Одежда домашняя верхняя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85 3000     5     Изделия плательные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85 3018     3     Платья и сарафаны из хлопчатобумажных тканей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детские *</w:t>
      </w:r>
    </w:p>
    <w:p w:rsidR="00CC4CF9" w:rsidRPr="00061AB7" w:rsidRDefault="00CC4CF9" w:rsidP="003463F3">
      <w:pPr>
        <w:pStyle w:val="ConsPlusCell"/>
        <w:jc w:val="both"/>
      </w:pPr>
      <w:r w:rsidRPr="00061AB7">
        <w:t>85 3025     1     Платья из шелковых тканей детские *</w:t>
      </w:r>
    </w:p>
    <w:p w:rsidR="00CC4CF9" w:rsidRPr="00061AB7" w:rsidRDefault="00CC4CF9" w:rsidP="003463F3">
      <w:pPr>
        <w:pStyle w:val="ConsPlusCell"/>
        <w:jc w:val="both"/>
      </w:pPr>
      <w:r w:rsidRPr="00061AB7">
        <w:t>85 3100     9     Платья (включая сарафаны, халаты)</w:t>
      </w:r>
    </w:p>
    <w:p w:rsidR="00CC4CF9" w:rsidRPr="00061AB7" w:rsidRDefault="00CC4CF9" w:rsidP="003463F3">
      <w:pPr>
        <w:pStyle w:val="ConsPlusCell"/>
        <w:jc w:val="both"/>
      </w:pPr>
      <w:r w:rsidRPr="00061AB7">
        <w:t>85 3106     1     Платья шерстяные для девочек *</w:t>
      </w:r>
    </w:p>
    <w:p w:rsidR="00CC4CF9" w:rsidRPr="00061AB7" w:rsidRDefault="00CC4CF9" w:rsidP="003463F3">
      <w:pPr>
        <w:pStyle w:val="ConsPlusCell"/>
        <w:jc w:val="both"/>
      </w:pPr>
      <w:r w:rsidRPr="00061AB7">
        <w:t>85 3110     3     Платья (включая сарафаны, халаты)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3111     9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3112     4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3114     5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3116     6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3120     8     Платья (включая сарафаны, халаты)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трикотажного полотна /</w:t>
      </w:r>
    </w:p>
    <w:p w:rsidR="00CC4CF9" w:rsidRPr="00061AB7" w:rsidRDefault="00CC4CF9" w:rsidP="003463F3">
      <w:pPr>
        <w:pStyle w:val="ConsPlusCell"/>
        <w:jc w:val="both"/>
      </w:pPr>
      <w:r w:rsidRPr="00061AB7">
        <w:t>85 3121     3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3122     9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3130     2     Платья (включая сарафаны, халаты) из льняных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3131     8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3132     3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3134     4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3136     5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3140     7     Платья (включая сарафаны, халаты)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кож /</w:t>
      </w:r>
    </w:p>
    <w:p w:rsidR="00CC4CF9" w:rsidRPr="00061AB7" w:rsidRDefault="00CC4CF9" w:rsidP="003463F3">
      <w:pPr>
        <w:pStyle w:val="ConsPlusCell"/>
        <w:jc w:val="both"/>
      </w:pPr>
      <w:r w:rsidRPr="00061AB7">
        <w:t>85 3142     8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3144     9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3150     1     Платья (включая сарафаны, халаты) из шерстяных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3151     7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3152     2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3154     3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3156     4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3170     0     Платья (включая сарафаны, халаты) из шелковых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3171     6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3172     1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3173     7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3174     2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3176     3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3190     7     Платья (включая сарафаны, халаты) из нетканых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 /</w:t>
      </w:r>
    </w:p>
    <w:p w:rsidR="00CC4CF9" w:rsidRPr="00061AB7" w:rsidRDefault="00CC4CF9" w:rsidP="003463F3">
      <w:pPr>
        <w:pStyle w:val="ConsPlusCell"/>
        <w:jc w:val="both"/>
      </w:pPr>
      <w:r w:rsidRPr="00061AB7">
        <w:t>85 3194     1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3196     2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3200     2     Юбки</w:t>
      </w:r>
    </w:p>
    <w:p w:rsidR="00CC4CF9" w:rsidRPr="00061AB7" w:rsidRDefault="00CC4CF9" w:rsidP="003463F3">
      <w:pPr>
        <w:pStyle w:val="ConsPlusCell"/>
        <w:jc w:val="both"/>
      </w:pPr>
      <w:r w:rsidRPr="00061AB7">
        <w:t>85 3203     9     Юбки из шерстяных тканей детские *</w:t>
      </w:r>
    </w:p>
    <w:p w:rsidR="00CC4CF9" w:rsidRPr="00061AB7" w:rsidRDefault="00CC4CF9" w:rsidP="003463F3">
      <w:pPr>
        <w:pStyle w:val="ConsPlusCell"/>
        <w:jc w:val="both"/>
      </w:pPr>
      <w:r w:rsidRPr="00061AB7">
        <w:t>85 3210     7     Юбки из хлопчатобумажных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3212     8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3214     9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3216     5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3220     1     Юбки из трикотажного полотна /</w:t>
      </w:r>
    </w:p>
    <w:p w:rsidR="00CC4CF9" w:rsidRPr="00061AB7" w:rsidRDefault="00CC4CF9" w:rsidP="003463F3">
      <w:pPr>
        <w:pStyle w:val="ConsPlusCell"/>
        <w:jc w:val="both"/>
      </w:pPr>
      <w:r w:rsidRPr="00061AB7">
        <w:t>85 3222     2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3230     6     Юбки из льняных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3232     7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3234     8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3236     9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3240     0     Юбки из искусственных кож /</w:t>
      </w:r>
    </w:p>
    <w:p w:rsidR="00CC4CF9" w:rsidRPr="00061AB7" w:rsidRDefault="00CC4CF9" w:rsidP="003463F3">
      <w:pPr>
        <w:pStyle w:val="ConsPlusCell"/>
        <w:jc w:val="both"/>
      </w:pPr>
      <w:r w:rsidRPr="00061AB7">
        <w:t>85 3242     1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3244     2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3250     5     Юбки из шерстяных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3252     6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3254     7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3256     8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3270     4     Юбки из шелковых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3272     5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3274     6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3276     7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3300     6     Блузки</w:t>
      </w:r>
    </w:p>
    <w:p w:rsidR="00CC4CF9" w:rsidRPr="00061AB7" w:rsidRDefault="00CC4CF9" w:rsidP="003463F3">
      <w:pPr>
        <w:pStyle w:val="ConsPlusCell"/>
        <w:jc w:val="both"/>
      </w:pPr>
      <w:r w:rsidRPr="00061AB7">
        <w:t>85 3310     0     Блузки их хлопчатобумажных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3312     1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3314     2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3316     3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3320     5     Блузки из трикотажного полотна /</w:t>
      </w:r>
    </w:p>
    <w:p w:rsidR="00CC4CF9" w:rsidRPr="00061AB7" w:rsidRDefault="00CC4CF9" w:rsidP="003463F3">
      <w:pPr>
        <w:pStyle w:val="ConsPlusCell"/>
        <w:jc w:val="both"/>
      </w:pPr>
      <w:r w:rsidRPr="00061AB7">
        <w:t>85 3322     6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3330     0     Блузки из льняных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3332     0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3334     1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3336     2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3350     9     Блузки из шерстяных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3352     7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3354     0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3356     1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3370     8     Блузки из шелковых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3372     9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3374     4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3376     0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3400     6     Жилеты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85 3410     4     Жилеты из хлопчатобумажных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3412     5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3414     6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3416     7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3420     9     Жилеты из трикотажного полотна /</w:t>
      </w:r>
    </w:p>
    <w:p w:rsidR="00CC4CF9" w:rsidRPr="00061AB7" w:rsidRDefault="00CC4CF9" w:rsidP="003463F3">
      <w:pPr>
        <w:pStyle w:val="ConsPlusCell"/>
        <w:jc w:val="both"/>
      </w:pPr>
      <w:r w:rsidRPr="00061AB7">
        <w:t>85 3421     4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3422     3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3430     3     Жилеты из льняных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3432     4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3434     5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3436     6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3440     8     Жилеты из искусственных кож (без пленочных) /</w:t>
      </w:r>
    </w:p>
    <w:p w:rsidR="00CC4CF9" w:rsidRPr="00061AB7" w:rsidRDefault="00CC4CF9" w:rsidP="003463F3">
      <w:pPr>
        <w:pStyle w:val="ConsPlusCell"/>
        <w:jc w:val="both"/>
      </w:pPr>
      <w:r w:rsidRPr="00061AB7">
        <w:t>85 3441     3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3442     9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3443     4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3444     0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3450     2     Жилеты из шерстяных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3451     8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3452     3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3453     9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3454     4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3456     5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3470     1     Жилеты из шелковых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3472     2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3474     3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3476     4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3500     3     Фартуки</w:t>
      </w:r>
    </w:p>
    <w:p w:rsidR="00CC4CF9" w:rsidRPr="00061AB7" w:rsidRDefault="00CC4CF9" w:rsidP="003463F3">
      <w:pPr>
        <w:pStyle w:val="ConsPlusCell"/>
        <w:jc w:val="both"/>
      </w:pPr>
      <w:r w:rsidRPr="00061AB7">
        <w:t>85 3510     8     Фартуки из хлопчатобумажных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3511     3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3512     9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3513     4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3514     7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3515     5     - для мальчиков дошкольного и ясельного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3516     0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3530     7     Фартуки из льняных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3532     8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3534     9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3536     4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3550     6     Фартуки из шерстяных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3554     8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3556     9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3570     5     Фартуки из шелковых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3572     6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3574     7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3576     8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3590     4     Фартуки из нетканых материалов /</w:t>
      </w:r>
    </w:p>
    <w:p w:rsidR="00CC4CF9" w:rsidRPr="00061AB7" w:rsidRDefault="00CC4CF9" w:rsidP="003463F3">
      <w:pPr>
        <w:pStyle w:val="ConsPlusCell"/>
        <w:jc w:val="both"/>
      </w:pPr>
      <w:r w:rsidRPr="00061AB7">
        <w:t>85 3591     6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3593     0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3595     1     - для мальчиков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3600     7     Брючные комплекты</w:t>
      </w:r>
    </w:p>
    <w:p w:rsidR="00CC4CF9" w:rsidRPr="00061AB7" w:rsidRDefault="00CC4CF9" w:rsidP="003463F3">
      <w:pPr>
        <w:pStyle w:val="ConsPlusCell"/>
        <w:jc w:val="both"/>
      </w:pPr>
      <w:r w:rsidRPr="00061AB7">
        <w:t>85 3610     1     Брючные комплекты из хлопчатобумажных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3612     2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3615     9     - для мальчиков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3630     0     Брючные комплекты из льняных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3632     1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3634     2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3636     3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3650     9     Брючные комплекты из шерстяных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3652     0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3653     6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3654     1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3655     7     - для мальчиков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3656     2     - для девочек дошкольного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3670     9     Брючные комплекты из шелковых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3672     6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3674     0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85 4000     8     Изделия бельевые и одеяла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85 4100     1     Сорочки верхние (мужские и для мальчиков)</w:t>
      </w:r>
    </w:p>
    <w:p w:rsidR="00CC4CF9" w:rsidRPr="00061AB7" w:rsidRDefault="00CC4CF9" w:rsidP="003463F3">
      <w:pPr>
        <w:pStyle w:val="ConsPlusCell"/>
        <w:jc w:val="both"/>
      </w:pPr>
      <w:r w:rsidRPr="00061AB7">
        <w:t>85 4110     6     Сорочки верхние из хлопчатобумажных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4111     1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4113     2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4115     3     - для мальчиков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4130     5     Сорочки верхние из льняных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4131     0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4133     1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4135     2     - для мальчиков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4150     4     Сорочки верхние из шерстяных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4151     3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4153     0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4155     1     - для мальчиков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4170     3     Сорочки верхние из шелковых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4171     9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4173     0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4175     0     - для мальчиков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4190     2     Рубашки верхние из нетканых материалов /</w:t>
      </w:r>
    </w:p>
    <w:p w:rsidR="00CC4CF9" w:rsidRPr="00061AB7" w:rsidRDefault="00CC4CF9" w:rsidP="003463F3">
      <w:pPr>
        <w:pStyle w:val="ConsPlusCell"/>
        <w:jc w:val="both"/>
      </w:pPr>
      <w:r w:rsidRPr="00061AB7">
        <w:t>85 4191     8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4193     9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4195     8     - для мальчиков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4200     5     Белье нательное (кроме пижам)</w:t>
      </w:r>
    </w:p>
    <w:p w:rsidR="00CC4CF9" w:rsidRPr="00061AB7" w:rsidRDefault="00CC4CF9" w:rsidP="003463F3">
      <w:pPr>
        <w:pStyle w:val="ConsPlusCell"/>
        <w:jc w:val="both"/>
      </w:pPr>
      <w:r w:rsidRPr="00061AB7">
        <w:t>85 4205     2     Белье нательное из хлопчатобумажных тканей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разного для детей ясельного возраста *</w:t>
      </w:r>
    </w:p>
    <w:p w:rsidR="00CC4CF9" w:rsidRPr="00061AB7" w:rsidRDefault="00CC4CF9" w:rsidP="003463F3">
      <w:pPr>
        <w:pStyle w:val="ConsPlusCell"/>
        <w:jc w:val="both"/>
      </w:pPr>
      <w:r w:rsidRPr="00061AB7">
        <w:t>85 4206     8     Трусы для взрослых из хлопчатобумажных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тканей *</w:t>
      </w:r>
    </w:p>
    <w:p w:rsidR="00CC4CF9" w:rsidRPr="00061AB7" w:rsidRDefault="00CC4CF9" w:rsidP="003463F3">
      <w:pPr>
        <w:pStyle w:val="ConsPlusCell"/>
        <w:jc w:val="both"/>
      </w:pPr>
      <w:r w:rsidRPr="00061AB7">
        <w:t>85 4210     6     Белье нательное из хлопчатобумажных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4211     5     - мужское</w:t>
      </w:r>
    </w:p>
    <w:p w:rsidR="00CC4CF9" w:rsidRPr="00061AB7" w:rsidRDefault="00CC4CF9" w:rsidP="003463F3">
      <w:pPr>
        <w:pStyle w:val="ConsPlusCell"/>
        <w:jc w:val="both"/>
      </w:pPr>
      <w:r w:rsidRPr="00061AB7">
        <w:t>85 4212     0     - женское</w:t>
      </w:r>
    </w:p>
    <w:p w:rsidR="00CC4CF9" w:rsidRPr="00061AB7" w:rsidRDefault="00CC4CF9" w:rsidP="003463F3">
      <w:pPr>
        <w:pStyle w:val="ConsPlusCell"/>
        <w:jc w:val="both"/>
      </w:pPr>
      <w:r w:rsidRPr="00061AB7">
        <w:t>85 4213     6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4214     1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4215     7     - для мальчиков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4216     2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4217     8     - для новорожденных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>85 4230     9     Белье нательное из льняных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4231     4     - мужское</w:t>
      </w:r>
    </w:p>
    <w:p w:rsidR="00CC4CF9" w:rsidRPr="00061AB7" w:rsidRDefault="00CC4CF9" w:rsidP="003463F3">
      <w:pPr>
        <w:pStyle w:val="ConsPlusCell"/>
        <w:jc w:val="both"/>
      </w:pPr>
      <w:r w:rsidRPr="00061AB7">
        <w:t>85 4232     3     - женское</w:t>
      </w:r>
    </w:p>
    <w:p w:rsidR="00CC4CF9" w:rsidRPr="00061AB7" w:rsidRDefault="00CC4CF9" w:rsidP="003463F3">
      <w:pPr>
        <w:pStyle w:val="ConsPlusCell"/>
        <w:jc w:val="both"/>
      </w:pPr>
      <w:r w:rsidRPr="00061AB7">
        <w:t>85 4233     5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4234     0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4235     6     - для мальчиков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4236     1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4237     7     - для новорожденных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>85 4270     7     Белье нательное из шелковых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4271     2     - мужское</w:t>
      </w:r>
    </w:p>
    <w:p w:rsidR="00CC4CF9" w:rsidRPr="00061AB7" w:rsidRDefault="00CC4CF9" w:rsidP="003463F3">
      <w:pPr>
        <w:pStyle w:val="ConsPlusCell"/>
        <w:jc w:val="both"/>
      </w:pPr>
      <w:r w:rsidRPr="00061AB7">
        <w:t>85 4272     8     - женское</w:t>
      </w:r>
    </w:p>
    <w:p w:rsidR="00CC4CF9" w:rsidRPr="00061AB7" w:rsidRDefault="00CC4CF9" w:rsidP="003463F3">
      <w:pPr>
        <w:pStyle w:val="ConsPlusCell"/>
        <w:jc w:val="both"/>
      </w:pPr>
      <w:r w:rsidRPr="00061AB7">
        <w:t>85 4273     3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4275     4     - для мальчиков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4276     8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4277     5     - для новорожденных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>85 4290     6     Белье нательное из нетканых материалов /</w:t>
      </w:r>
    </w:p>
    <w:p w:rsidR="00CC4CF9" w:rsidRPr="00061AB7" w:rsidRDefault="00CC4CF9" w:rsidP="003463F3">
      <w:pPr>
        <w:pStyle w:val="ConsPlusCell"/>
        <w:jc w:val="both"/>
      </w:pPr>
      <w:r w:rsidRPr="00061AB7">
        <w:t>85 4291     1     - мужское</w:t>
      </w:r>
    </w:p>
    <w:p w:rsidR="00CC4CF9" w:rsidRPr="00061AB7" w:rsidRDefault="00CC4CF9" w:rsidP="003463F3">
      <w:pPr>
        <w:pStyle w:val="ConsPlusCell"/>
        <w:jc w:val="both"/>
      </w:pPr>
      <w:r w:rsidRPr="00061AB7">
        <w:t>85 4292     7     - женское</w:t>
      </w:r>
    </w:p>
    <w:p w:rsidR="00CC4CF9" w:rsidRPr="00061AB7" w:rsidRDefault="00CC4CF9" w:rsidP="003463F3">
      <w:pPr>
        <w:pStyle w:val="ConsPlusCell"/>
        <w:jc w:val="both"/>
      </w:pPr>
      <w:r w:rsidRPr="00061AB7">
        <w:t>85 4293     2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4295     3     - для мальчиков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4296     9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4297     4     - для новорожденных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>85 4300     9     Белье постельное</w:t>
      </w:r>
    </w:p>
    <w:p w:rsidR="00CC4CF9" w:rsidRPr="00061AB7" w:rsidRDefault="00CC4CF9" w:rsidP="003463F3">
      <w:pPr>
        <w:pStyle w:val="ConsPlusCell"/>
        <w:jc w:val="both"/>
      </w:pPr>
      <w:r w:rsidRPr="00061AB7">
        <w:t>85 4310     3     Белье постельное из хлопчатобумажных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4317     1     - для новорожденных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>85 4318     7     -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85 4319     2     - для детей (без новорожденных)</w:t>
      </w:r>
    </w:p>
    <w:p w:rsidR="00CC4CF9" w:rsidRPr="00061AB7" w:rsidRDefault="00CC4CF9" w:rsidP="003463F3">
      <w:pPr>
        <w:pStyle w:val="ConsPlusCell"/>
        <w:jc w:val="both"/>
      </w:pPr>
      <w:r w:rsidRPr="00061AB7">
        <w:t>85 4330     2     Белье постельное из льняных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4337     0     - для новорожденных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>85 4338     6     -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85 4339     1     - для детей (без новорожденных)</w:t>
      </w:r>
    </w:p>
    <w:p w:rsidR="00CC4CF9" w:rsidRPr="00061AB7" w:rsidRDefault="00CC4CF9" w:rsidP="003463F3">
      <w:pPr>
        <w:pStyle w:val="ConsPlusCell"/>
        <w:jc w:val="both"/>
      </w:pPr>
      <w:r w:rsidRPr="00061AB7">
        <w:t>85 4350     1     Белье постельное из шерстяных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4357     8     - для новорожденных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>85 4370     0     Белье постельное из шелковых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4377     9     - для новорожденных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>85 4378     4     -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85 4379     5     - для детей (без новорожденных)</w:t>
      </w:r>
    </w:p>
    <w:p w:rsidR="00CC4CF9" w:rsidRPr="00061AB7" w:rsidRDefault="00CC4CF9" w:rsidP="003463F3">
      <w:pPr>
        <w:pStyle w:val="ConsPlusCell"/>
        <w:jc w:val="both"/>
      </w:pPr>
      <w:r w:rsidRPr="00061AB7">
        <w:t>85 4390     2     Белье постельное из нетканых материалов /</w:t>
      </w:r>
    </w:p>
    <w:p w:rsidR="00CC4CF9" w:rsidRPr="00061AB7" w:rsidRDefault="00CC4CF9" w:rsidP="003463F3">
      <w:pPr>
        <w:pStyle w:val="ConsPlusCell"/>
        <w:jc w:val="both"/>
      </w:pPr>
      <w:r w:rsidRPr="00061AB7">
        <w:t>85 4397     8     - для новорожденных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>85 4398     3     -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85 4399     9     - для детей (без новорожденных)</w:t>
      </w:r>
    </w:p>
    <w:p w:rsidR="00CC4CF9" w:rsidRPr="00061AB7" w:rsidRDefault="00CC4CF9" w:rsidP="003463F3">
      <w:pPr>
        <w:pStyle w:val="ConsPlusCell"/>
        <w:jc w:val="both"/>
      </w:pPr>
      <w:r w:rsidRPr="00061AB7">
        <w:t>85 4400     2     Пижамы</w:t>
      </w:r>
    </w:p>
    <w:p w:rsidR="00CC4CF9" w:rsidRPr="00061AB7" w:rsidRDefault="00CC4CF9" w:rsidP="003463F3">
      <w:pPr>
        <w:pStyle w:val="ConsPlusCell"/>
        <w:jc w:val="both"/>
      </w:pPr>
      <w:r w:rsidRPr="00061AB7">
        <w:t>85 4410     7     Пижамы из хлопчатобумажных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4411     2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4412     8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4413     3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4414     9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4415     4     - для мальчиков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4416     0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4430     6     Пижамы из льняных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4431     1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4432     7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4450     5     Пижамы из шерстяных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4451     0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4470     4     Пижамы из шелковых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4471     2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4472     5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4473     0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4475     1     - для мальчиков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4490     3     Пижамы из нетканых материалов /</w:t>
      </w:r>
    </w:p>
    <w:p w:rsidR="00CC4CF9" w:rsidRPr="00061AB7" w:rsidRDefault="00CC4CF9" w:rsidP="003463F3">
      <w:pPr>
        <w:pStyle w:val="ConsPlusCell"/>
        <w:jc w:val="both"/>
      </w:pPr>
      <w:r w:rsidRPr="00061AB7">
        <w:t>85 4491     9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4492     4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4493     0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4494     5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4495     0     - для мальчиков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4496     6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4500     6     Костюмы купальные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85 4510     0     Костюмы купальные из хлопчатобумажных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4512     1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4514     2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4519     8     - для детей</w:t>
      </w:r>
    </w:p>
    <w:p w:rsidR="00CC4CF9" w:rsidRPr="00061AB7" w:rsidRDefault="00CC4CF9" w:rsidP="003463F3">
      <w:pPr>
        <w:pStyle w:val="ConsPlusCell"/>
        <w:jc w:val="both"/>
      </w:pPr>
      <w:r w:rsidRPr="00061AB7">
        <w:t>85 4530     5     Костюмы купальные из льняных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4532     0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4534     1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4550     9     Костюмы купальные из шерстяных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4552     2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4570     8     Костюмы купальные из шелковых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4572     9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4574     0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4600     1     Предметы женского туалета</w:t>
      </w:r>
    </w:p>
    <w:p w:rsidR="00CC4CF9" w:rsidRPr="00061AB7" w:rsidRDefault="00CC4CF9" w:rsidP="003463F3">
      <w:pPr>
        <w:pStyle w:val="ConsPlusCell"/>
        <w:jc w:val="both"/>
      </w:pPr>
      <w:r w:rsidRPr="00061AB7">
        <w:t>85 4610     4     Предметы туалета из хлопчатобумажных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4612     5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4614     6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4630     3     Предметы туалета из льняных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4632     4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4634     5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4660     7     Предметы туалета из эластичного трикотажного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полотна /</w:t>
      </w:r>
    </w:p>
    <w:p w:rsidR="00CC4CF9" w:rsidRPr="00061AB7" w:rsidRDefault="00CC4CF9" w:rsidP="003463F3">
      <w:pPr>
        <w:pStyle w:val="ConsPlusCell"/>
        <w:jc w:val="both"/>
      </w:pPr>
      <w:r w:rsidRPr="00061AB7">
        <w:t>85 4662     8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4664     9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4670     1     Предметы туалета из шелковых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4672     2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4674     3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4700     3     Одеяла стеганые</w:t>
      </w:r>
    </w:p>
    <w:p w:rsidR="00CC4CF9" w:rsidRPr="00061AB7" w:rsidRDefault="00CC4CF9" w:rsidP="003463F3">
      <w:pPr>
        <w:pStyle w:val="ConsPlusCell"/>
        <w:jc w:val="both"/>
      </w:pPr>
      <w:r w:rsidRPr="00061AB7">
        <w:t>85 4701     9     Одеяла стеганые ватные *</w:t>
      </w:r>
    </w:p>
    <w:p w:rsidR="00CC4CF9" w:rsidRPr="00061AB7" w:rsidRDefault="00CC4CF9" w:rsidP="003463F3">
      <w:pPr>
        <w:pStyle w:val="ConsPlusCell"/>
        <w:jc w:val="both"/>
      </w:pPr>
      <w:r w:rsidRPr="00061AB7">
        <w:t>85 4710     8     Одеяла стеганые из хлопчатобумажных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4718     1     -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85 4719     7     - для детей</w:t>
      </w:r>
    </w:p>
    <w:p w:rsidR="00CC4CF9" w:rsidRPr="00061AB7" w:rsidRDefault="00CC4CF9" w:rsidP="003463F3">
      <w:pPr>
        <w:pStyle w:val="ConsPlusCell"/>
        <w:jc w:val="both"/>
      </w:pPr>
      <w:r w:rsidRPr="00061AB7">
        <w:t>85 4760     0     Одеяла стеганые из синтетических трикотажных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полотен /</w:t>
      </w:r>
    </w:p>
    <w:p w:rsidR="00CC4CF9" w:rsidRPr="00061AB7" w:rsidRDefault="00CC4CF9" w:rsidP="003463F3">
      <w:pPr>
        <w:pStyle w:val="ConsPlusCell"/>
        <w:jc w:val="both"/>
      </w:pPr>
      <w:r w:rsidRPr="00061AB7">
        <w:t>85 4768     4     -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85 4770     5     Одеяла стеганые из шелковых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4778     9     -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85 4779     4     - для детей</w:t>
      </w:r>
    </w:p>
    <w:p w:rsidR="00CC4CF9" w:rsidRPr="00061AB7" w:rsidRDefault="00CC4CF9" w:rsidP="003463F3">
      <w:pPr>
        <w:pStyle w:val="ConsPlusCell"/>
        <w:jc w:val="both"/>
      </w:pPr>
      <w:r w:rsidRPr="00061AB7">
        <w:t>85 4800     7     Изделия бельевые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85 4810     1     Изделия бельевые из хлопчатобумажных тканей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прочие /</w:t>
      </w:r>
    </w:p>
    <w:p w:rsidR="00CC4CF9" w:rsidRPr="00061AB7" w:rsidRDefault="00CC4CF9" w:rsidP="003463F3">
      <w:pPr>
        <w:pStyle w:val="ConsPlusCell"/>
        <w:jc w:val="both"/>
      </w:pPr>
      <w:r w:rsidRPr="00061AB7">
        <w:t>85 4818     5     -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85 4819     0     - для детей</w:t>
      </w:r>
    </w:p>
    <w:p w:rsidR="00CC4CF9" w:rsidRPr="00061AB7" w:rsidRDefault="00CC4CF9" w:rsidP="003463F3">
      <w:pPr>
        <w:pStyle w:val="ConsPlusCell"/>
        <w:jc w:val="both"/>
      </w:pPr>
      <w:r w:rsidRPr="00061AB7">
        <w:t>85 4830     0     Изделия бельевые из льняных тканей прочие /</w:t>
      </w:r>
    </w:p>
    <w:p w:rsidR="00CC4CF9" w:rsidRPr="00061AB7" w:rsidRDefault="00CC4CF9" w:rsidP="003463F3">
      <w:pPr>
        <w:pStyle w:val="ConsPlusCell"/>
        <w:jc w:val="both"/>
      </w:pPr>
      <w:r w:rsidRPr="00061AB7">
        <w:t>85 4838     4     -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85 4839     7     - для детей</w:t>
      </w:r>
    </w:p>
    <w:p w:rsidR="00CC4CF9" w:rsidRPr="00061AB7" w:rsidRDefault="00CC4CF9" w:rsidP="003463F3">
      <w:pPr>
        <w:pStyle w:val="ConsPlusCell"/>
        <w:jc w:val="both"/>
      </w:pPr>
      <w:r w:rsidRPr="00061AB7">
        <w:t>85 4870     9     Изделия бельевые из шелковых тканей прочие /</w:t>
      </w:r>
    </w:p>
    <w:p w:rsidR="00CC4CF9" w:rsidRPr="00061AB7" w:rsidRDefault="00CC4CF9" w:rsidP="003463F3">
      <w:pPr>
        <w:pStyle w:val="ConsPlusCell"/>
        <w:jc w:val="both"/>
      </w:pPr>
      <w:r w:rsidRPr="00061AB7">
        <w:t>85 4878     2     -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85 4879     8     - для детей</w:t>
      </w:r>
    </w:p>
    <w:p w:rsidR="00CC4CF9" w:rsidRPr="00061AB7" w:rsidRDefault="00CC4CF9" w:rsidP="003463F3">
      <w:pPr>
        <w:pStyle w:val="ConsPlusCell"/>
        <w:jc w:val="both"/>
      </w:pPr>
      <w:r w:rsidRPr="00061AB7">
        <w:t>85 4890     8     Изделия бельевые из нетканых материалов прочие /</w:t>
      </w:r>
    </w:p>
    <w:p w:rsidR="00CC4CF9" w:rsidRPr="00061AB7" w:rsidRDefault="00CC4CF9" w:rsidP="003463F3">
      <w:pPr>
        <w:pStyle w:val="ConsPlusCell"/>
        <w:jc w:val="both"/>
      </w:pPr>
      <w:r w:rsidRPr="00061AB7">
        <w:t>85 4898     1     -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85 4900     0     Комплекты</w:t>
      </w:r>
    </w:p>
    <w:p w:rsidR="00CC4CF9" w:rsidRPr="00061AB7" w:rsidRDefault="00CC4CF9" w:rsidP="003463F3">
      <w:pPr>
        <w:pStyle w:val="ConsPlusCell"/>
        <w:jc w:val="both"/>
      </w:pPr>
      <w:r w:rsidRPr="00061AB7">
        <w:t>85 4910     5     Комплекты из хлопчатобумажных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4917     3     - для новорожденных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>85 4918     9     -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85 4970     2     Комплекты из шелковых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4977     0     - для новорожденных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85 5000     0     Одежда форменная (кроме военной и милицейской)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85 5100     4     Пальто и полупальто форменные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85 5110     9     Пальто и полупальто форменные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5111     4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5112     0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5150     7     Пальто и полупальто форменные из шерстяных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5151     2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5152     8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5253     3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5154     9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5200     8     Плащи (включая накидки) форменные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85 5210     2     Плащи (включая накидки) форменные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5211     8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5212     3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5250     0     Плащи (включая накидки) форменные из шерстяных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5251     6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5252     1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5270     9     Плащи (включая накидки) форменные из шелковых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5272     0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5300     1     Шинели, бушлаты форменные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85 5310     6     Шинели, бушлаты форменные из хлопчатобумажных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5311     1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5312     7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5350     4     Шинели, бушлаты форменные из шерстяных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5351     9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5352     5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5353     0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5354     6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5400     5     Костюмы форменные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85 5410     1     Костюмы форменные из хлопчатобумажных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5411     5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5412     0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5430     9     Костюмы форменные из льняных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5431     4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5432     9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5450     8     Костюмы форменные из шерстяных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5451     3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5452     9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5453     4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5500     9     Брюки форменные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85 5510     3     Брюки форменные из хлопчатобумажных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5511     9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5512     4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5513     9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5550     1     Брюки форменные из шерстяных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5551     7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5552     2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5553     8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5600     2     Гимнастерки, фланелевки и форменки</w:t>
      </w:r>
    </w:p>
    <w:p w:rsidR="00CC4CF9" w:rsidRPr="00061AB7" w:rsidRDefault="00CC4CF9" w:rsidP="003463F3">
      <w:pPr>
        <w:pStyle w:val="ConsPlusCell"/>
        <w:jc w:val="both"/>
      </w:pPr>
      <w:r w:rsidRPr="00061AB7">
        <w:t>85 5610     7     Гимнастерки, фланелевки и форменки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5611     2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5613     3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5630     6     Гимнастерки, фланелевки и форменки из льняных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5631     1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5633     2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5650     5     Гимнастерки, фланелевки и форменки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шерстяных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5651     0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5653     1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5700     6     Кители, тужурки и куртки типа пиджаков форменные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85 5710     0     Кители, тужурки и куртки типа пиджаков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форменные из хлопчатобумажных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5711     6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5712     1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5713     7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5730     0     Кители, тужурки и куртки типа пиджаков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форменные из льняных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5731     5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5740     4     Кители, тужурки и куртки типа пиджаков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форменные из искусственных кож /</w:t>
      </w:r>
    </w:p>
    <w:p w:rsidR="00CC4CF9" w:rsidRPr="00061AB7" w:rsidRDefault="00CC4CF9" w:rsidP="003463F3">
      <w:pPr>
        <w:pStyle w:val="ConsPlusCell"/>
        <w:jc w:val="both"/>
      </w:pPr>
      <w:r w:rsidRPr="00061AB7">
        <w:t>85 5741     4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5750     9     Кители, тужурки и куртки типа пиджаков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форменные из шерстяных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5751     4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5753     5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5800     7     Платья (включая сарафаны, халаты) форменные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85 5810     4     Платья (включая сарафаны, халаты) форменные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5812     5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5814     6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5830     3     Платья (включая сарафаны, халаты) форменные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льняных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5832     4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5850     2     Платья (включая сарафаны, халаты) форменные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шерстяных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5852     3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5854     4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5870     1     Платья (включая сарафаны, халаты) форменные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шелковых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5872     2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5900     3     Сорочки, блузки, жилеты, юбки форменные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85 5910     8     Сорочки, блузки, жилеты, юбки форменные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5911     3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5912     9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5913     4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5950     6     Сорочки, блузки, жилеты, юбки форменные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шерстяных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5952     7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5970     5     Сорочки, блузки, жилеты, юбки форменные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шелковых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5971     0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5972     6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5973     1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85 6000     3     Головные уборы (кроме фетровых и трикотажных)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85 6011     3     Головные уборы швейные *</w:t>
      </w:r>
    </w:p>
    <w:p w:rsidR="00CC4CF9" w:rsidRPr="00061AB7" w:rsidRDefault="00CC4CF9" w:rsidP="003463F3">
      <w:pPr>
        <w:pStyle w:val="ConsPlusCell"/>
        <w:jc w:val="both"/>
      </w:pPr>
      <w:r w:rsidRPr="00061AB7">
        <w:t>85 6100     7     Фуражки и кепи</w:t>
      </w:r>
    </w:p>
    <w:p w:rsidR="00CC4CF9" w:rsidRPr="00061AB7" w:rsidRDefault="00CC4CF9" w:rsidP="003463F3">
      <w:pPr>
        <w:pStyle w:val="ConsPlusCell"/>
        <w:jc w:val="both"/>
      </w:pPr>
      <w:r w:rsidRPr="00061AB7">
        <w:t>85 6110     1     Фуражки и кепи из хлопчатобумажных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6111     7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6112     2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6113     8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6130     0     Фуражки и кепи из льняных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6131     6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6133     7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6135     8     - для мальчиков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6140     5     Фуражки и кепи из искусственных кож (без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пленочных) /</w:t>
      </w:r>
    </w:p>
    <w:p w:rsidR="00CC4CF9" w:rsidRPr="00061AB7" w:rsidRDefault="00CC4CF9" w:rsidP="003463F3">
      <w:pPr>
        <w:pStyle w:val="ConsPlusCell"/>
        <w:jc w:val="both"/>
      </w:pPr>
      <w:r w:rsidRPr="00061AB7">
        <w:t>85 6141     0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6143     1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6150     5     Фуражки и кепи из шерстяных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6151     5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6153     6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6155     7     - для мальчиков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6160     4     Фуражки и кепи из искусственного меха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искусственного каракуля /</w:t>
      </w:r>
    </w:p>
    <w:p w:rsidR="00CC4CF9" w:rsidRPr="00061AB7" w:rsidRDefault="00CC4CF9" w:rsidP="003463F3">
      <w:pPr>
        <w:pStyle w:val="ConsPlusCell"/>
        <w:jc w:val="both"/>
      </w:pPr>
      <w:r w:rsidRPr="00061AB7">
        <w:t>85 6161     9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6163     0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6165     1     - для мальчиков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6170     9     Фуражки и кепи из шелковых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6171     4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6172     2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6173     5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6175     6     - для мальчиков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6180     3     Фуражки и кепи из пленочных материалов /</w:t>
      </w:r>
    </w:p>
    <w:p w:rsidR="00CC4CF9" w:rsidRPr="00061AB7" w:rsidRDefault="00CC4CF9" w:rsidP="003463F3">
      <w:pPr>
        <w:pStyle w:val="ConsPlusCell"/>
        <w:jc w:val="both"/>
      </w:pPr>
      <w:r w:rsidRPr="00061AB7">
        <w:t>85 6181     9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6200     0     Шапки</w:t>
      </w:r>
    </w:p>
    <w:p w:rsidR="00CC4CF9" w:rsidRPr="00061AB7" w:rsidRDefault="00CC4CF9" w:rsidP="003463F3">
      <w:pPr>
        <w:pStyle w:val="ConsPlusCell"/>
        <w:jc w:val="both"/>
      </w:pPr>
      <w:r w:rsidRPr="00061AB7">
        <w:t>85 6210     5     Шапки из хлопчатобумажных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6211     0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6213     1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6230     4     Шапки из льняных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6231     5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6240     9     Шапки из искусственных кож (без пленочных) /</w:t>
      </w:r>
    </w:p>
    <w:p w:rsidR="00CC4CF9" w:rsidRPr="00061AB7" w:rsidRDefault="00CC4CF9" w:rsidP="003463F3">
      <w:pPr>
        <w:pStyle w:val="ConsPlusCell"/>
        <w:jc w:val="both"/>
      </w:pPr>
      <w:r w:rsidRPr="00061AB7">
        <w:t>85 6241     4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6250     3     Шапки из шерстяных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6251     9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6253     2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6255     0     - для мальчиков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6256     6     - для девочек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6260     8     Шапки из искусственного меха и искусственного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каракуля /</w:t>
      </w:r>
    </w:p>
    <w:p w:rsidR="00CC4CF9" w:rsidRPr="00061AB7" w:rsidRDefault="00CC4CF9" w:rsidP="003463F3">
      <w:pPr>
        <w:pStyle w:val="ConsPlusCell"/>
        <w:jc w:val="both"/>
      </w:pPr>
      <w:r w:rsidRPr="00061AB7">
        <w:t>85 6261     3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6263     4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6265     5     - для мальчиков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6270     2     Шапки из шелковых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6271     8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6273     9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6275     0     - для мальчиков дошкольного и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6300     4     Шляпы и панамы</w:t>
      </w:r>
    </w:p>
    <w:p w:rsidR="00CC4CF9" w:rsidRPr="00061AB7" w:rsidRDefault="00CC4CF9" w:rsidP="003463F3">
      <w:pPr>
        <w:pStyle w:val="ConsPlusCell"/>
        <w:jc w:val="both"/>
      </w:pPr>
      <w:r w:rsidRPr="00061AB7">
        <w:t>85 6310     9     Шляпы и панамы из хлопчатобумажных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6311     4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6312     5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6319     8     - для детей</w:t>
      </w:r>
    </w:p>
    <w:p w:rsidR="00CC4CF9" w:rsidRPr="00061AB7" w:rsidRDefault="00CC4CF9" w:rsidP="003463F3">
      <w:pPr>
        <w:pStyle w:val="ConsPlusCell"/>
        <w:jc w:val="both"/>
      </w:pPr>
      <w:r w:rsidRPr="00061AB7">
        <w:t>85 6320     3     Шляпы и панамы из соломенной тесьмы /</w:t>
      </w:r>
    </w:p>
    <w:p w:rsidR="00CC4CF9" w:rsidRPr="00061AB7" w:rsidRDefault="00CC4CF9" w:rsidP="003463F3">
      <w:pPr>
        <w:pStyle w:val="ConsPlusCell"/>
        <w:jc w:val="both"/>
      </w:pPr>
      <w:r w:rsidRPr="00061AB7">
        <w:t>85 6321     9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6322     4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6329     2     - для детей</w:t>
      </w:r>
    </w:p>
    <w:p w:rsidR="00CC4CF9" w:rsidRPr="00061AB7" w:rsidRDefault="00CC4CF9" w:rsidP="003463F3">
      <w:pPr>
        <w:pStyle w:val="ConsPlusCell"/>
        <w:jc w:val="both"/>
      </w:pPr>
      <w:r w:rsidRPr="00061AB7">
        <w:t>85 6330     8     Шляпы и панамы из льняных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6339     7     - для детей</w:t>
      </w:r>
    </w:p>
    <w:p w:rsidR="00CC4CF9" w:rsidRPr="00061AB7" w:rsidRDefault="00CC4CF9" w:rsidP="003463F3">
      <w:pPr>
        <w:pStyle w:val="ConsPlusCell"/>
        <w:jc w:val="both"/>
      </w:pPr>
      <w:r w:rsidRPr="00061AB7">
        <w:t>85 6340     2     Шляпы и панамы из искусственных кож (без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пленочных) /</w:t>
      </w:r>
    </w:p>
    <w:p w:rsidR="00CC4CF9" w:rsidRPr="00061AB7" w:rsidRDefault="00CC4CF9" w:rsidP="003463F3">
      <w:pPr>
        <w:pStyle w:val="ConsPlusCell"/>
        <w:jc w:val="both"/>
      </w:pPr>
      <w:r w:rsidRPr="00061AB7">
        <w:t>85 6341     8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6350     7     Шляпы и панамы из шерстяных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6351     2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6352     8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6359     6     - для детей</w:t>
      </w:r>
    </w:p>
    <w:p w:rsidR="00CC4CF9" w:rsidRPr="00061AB7" w:rsidRDefault="00CC4CF9" w:rsidP="003463F3">
      <w:pPr>
        <w:pStyle w:val="ConsPlusCell"/>
        <w:jc w:val="both"/>
      </w:pPr>
      <w:r w:rsidRPr="00061AB7">
        <w:t>85 6360     1     Шляпы из искусственного меха и искусственного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каракуля /</w:t>
      </w:r>
    </w:p>
    <w:p w:rsidR="00CC4CF9" w:rsidRPr="00061AB7" w:rsidRDefault="00CC4CF9" w:rsidP="003463F3">
      <w:pPr>
        <w:pStyle w:val="ConsPlusCell"/>
        <w:jc w:val="both"/>
      </w:pPr>
      <w:r w:rsidRPr="00061AB7">
        <w:t>85 6361     7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6362     2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6370     6     Шляпы и панамы из шелковых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6372     7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6379     5     - для детей</w:t>
      </w:r>
    </w:p>
    <w:p w:rsidR="00CC4CF9" w:rsidRPr="00061AB7" w:rsidRDefault="00CC4CF9" w:rsidP="003463F3">
      <w:pPr>
        <w:pStyle w:val="ConsPlusCell"/>
        <w:jc w:val="both"/>
      </w:pPr>
      <w:r w:rsidRPr="00061AB7">
        <w:t>85 6400     8     Береты</w:t>
      </w:r>
    </w:p>
    <w:p w:rsidR="00CC4CF9" w:rsidRPr="00061AB7" w:rsidRDefault="00CC4CF9" w:rsidP="003463F3">
      <w:pPr>
        <w:pStyle w:val="ConsPlusCell"/>
        <w:jc w:val="both"/>
      </w:pPr>
      <w:r w:rsidRPr="00061AB7">
        <w:t>85 6410     2     Береты из хлопчатобумажных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6412     3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6419     1     - для детей</w:t>
      </w:r>
    </w:p>
    <w:p w:rsidR="00CC4CF9" w:rsidRPr="00061AB7" w:rsidRDefault="00CC4CF9" w:rsidP="003463F3">
      <w:pPr>
        <w:pStyle w:val="ConsPlusCell"/>
        <w:jc w:val="both"/>
      </w:pPr>
      <w:r w:rsidRPr="00061AB7">
        <w:t>85 6450     0     Береты из шерстяных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6451     6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6452     1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6459     7     - для детей</w:t>
      </w:r>
    </w:p>
    <w:p w:rsidR="00CC4CF9" w:rsidRPr="00061AB7" w:rsidRDefault="00CC4CF9" w:rsidP="003463F3">
      <w:pPr>
        <w:pStyle w:val="ConsPlusCell"/>
        <w:jc w:val="both"/>
      </w:pPr>
      <w:r w:rsidRPr="00061AB7">
        <w:t>85 6460     5     Береты из искусственного меха и искусственного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каракуля /</w:t>
      </w:r>
    </w:p>
    <w:p w:rsidR="00CC4CF9" w:rsidRPr="00061AB7" w:rsidRDefault="00CC4CF9" w:rsidP="003463F3">
      <w:pPr>
        <w:pStyle w:val="ConsPlusCell"/>
        <w:jc w:val="both"/>
      </w:pPr>
      <w:r w:rsidRPr="00061AB7">
        <w:t>85 6461     0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6462     6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6469     4     - для детей</w:t>
      </w:r>
    </w:p>
    <w:p w:rsidR="00CC4CF9" w:rsidRPr="00061AB7" w:rsidRDefault="00CC4CF9" w:rsidP="003463F3">
      <w:pPr>
        <w:pStyle w:val="ConsPlusCell"/>
        <w:jc w:val="both"/>
      </w:pPr>
      <w:r w:rsidRPr="00061AB7">
        <w:t>85 6470     4     Береты из шелковых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6471     5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6500     1     Тюбетейки</w:t>
      </w:r>
    </w:p>
    <w:p w:rsidR="00CC4CF9" w:rsidRPr="00061AB7" w:rsidRDefault="00CC4CF9" w:rsidP="003463F3">
      <w:pPr>
        <w:pStyle w:val="ConsPlusCell"/>
        <w:jc w:val="both"/>
      </w:pPr>
      <w:r w:rsidRPr="00061AB7">
        <w:t>85 6510     6     Тюбетейки из хлопчатобумажных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6511     1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6512     7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6550     4     Тюбетейки из шерстяных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6558     8     -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85 6570     3     Тюбетейки из шелковых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6578     7     -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85 6579     2     - для детей</w:t>
      </w:r>
    </w:p>
    <w:p w:rsidR="00CC4CF9" w:rsidRPr="00061AB7" w:rsidRDefault="00CC4CF9" w:rsidP="003463F3">
      <w:pPr>
        <w:pStyle w:val="ConsPlusCell"/>
        <w:jc w:val="both"/>
      </w:pPr>
      <w:r w:rsidRPr="00061AB7">
        <w:t>85 6600     5     Шлемики, капоры, шапочки и капюшоны</w:t>
      </w:r>
    </w:p>
    <w:p w:rsidR="00CC4CF9" w:rsidRPr="00061AB7" w:rsidRDefault="00CC4CF9" w:rsidP="003463F3">
      <w:pPr>
        <w:pStyle w:val="ConsPlusCell"/>
        <w:jc w:val="both"/>
      </w:pPr>
      <w:r w:rsidRPr="00061AB7">
        <w:t>85 6610     7     Шлемики, капоры, шапочки и капюшоны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6619     9     - для детей</w:t>
      </w:r>
    </w:p>
    <w:p w:rsidR="00CC4CF9" w:rsidRPr="00061AB7" w:rsidRDefault="00CC4CF9" w:rsidP="003463F3">
      <w:pPr>
        <w:pStyle w:val="ConsPlusCell"/>
        <w:jc w:val="both"/>
      </w:pPr>
      <w:r w:rsidRPr="00061AB7">
        <w:t>85 6650     8     Шлемики, капоры, шапочки и капюшоны из шерстяных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6659     7     - для детей</w:t>
      </w:r>
    </w:p>
    <w:p w:rsidR="00CC4CF9" w:rsidRPr="00061AB7" w:rsidRDefault="00CC4CF9" w:rsidP="003463F3">
      <w:pPr>
        <w:pStyle w:val="ConsPlusCell"/>
        <w:jc w:val="both"/>
      </w:pPr>
      <w:r w:rsidRPr="00061AB7">
        <w:t>85 6660     2     Шлемики, капоры, шапочки, капюшоны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искусственного меха и искусственного каракуля /</w:t>
      </w:r>
    </w:p>
    <w:p w:rsidR="00CC4CF9" w:rsidRPr="00061AB7" w:rsidRDefault="00CC4CF9" w:rsidP="003463F3">
      <w:pPr>
        <w:pStyle w:val="ConsPlusCell"/>
        <w:jc w:val="both"/>
      </w:pPr>
      <w:r w:rsidRPr="00061AB7">
        <w:t>85 6669     1     - для детей</w:t>
      </w:r>
    </w:p>
    <w:p w:rsidR="00CC4CF9" w:rsidRPr="00061AB7" w:rsidRDefault="00CC4CF9" w:rsidP="003463F3">
      <w:pPr>
        <w:pStyle w:val="ConsPlusCell"/>
        <w:jc w:val="both"/>
      </w:pPr>
      <w:r w:rsidRPr="00061AB7">
        <w:t>85 6670     7     Шлемики, капоры, шапочки, капюшоны из шелковых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6679     6     - для детей</w:t>
      </w:r>
    </w:p>
    <w:p w:rsidR="00CC4CF9" w:rsidRPr="00061AB7" w:rsidRDefault="00CC4CF9" w:rsidP="003463F3">
      <w:pPr>
        <w:pStyle w:val="ConsPlusCell"/>
        <w:jc w:val="both"/>
      </w:pPr>
      <w:r w:rsidRPr="00061AB7">
        <w:t>85 6680     1     Шлемики, капоры, шапочки, чепчики, капюшоны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пленочных материалов /</w:t>
      </w:r>
    </w:p>
    <w:p w:rsidR="00CC4CF9" w:rsidRPr="00061AB7" w:rsidRDefault="00CC4CF9" w:rsidP="003463F3">
      <w:pPr>
        <w:pStyle w:val="ConsPlusCell"/>
        <w:jc w:val="both"/>
      </w:pPr>
      <w:r w:rsidRPr="00061AB7">
        <w:t>85 6681     7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6682     2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6689     0     - для детей</w:t>
      </w:r>
    </w:p>
    <w:p w:rsidR="00CC4CF9" w:rsidRPr="00061AB7" w:rsidRDefault="00CC4CF9" w:rsidP="003463F3">
      <w:pPr>
        <w:pStyle w:val="ConsPlusCell"/>
        <w:jc w:val="both"/>
      </w:pPr>
      <w:r w:rsidRPr="00061AB7">
        <w:t>85 6700     9     Головные уборы летние</w:t>
      </w:r>
    </w:p>
    <w:p w:rsidR="00CC4CF9" w:rsidRPr="00061AB7" w:rsidRDefault="00CC4CF9" w:rsidP="003463F3">
      <w:pPr>
        <w:pStyle w:val="ConsPlusCell"/>
        <w:jc w:val="both"/>
      </w:pPr>
      <w:r w:rsidRPr="00061AB7">
        <w:t>85 6701     4     Головные уборы летние детские *</w:t>
      </w:r>
    </w:p>
    <w:p w:rsidR="00CC4CF9" w:rsidRPr="00061AB7" w:rsidRDefault="00CC4CF9" w:rsidP="003463F3">
      <w:pPr>
        <w:pStyle w:val="ConsPlusCell"/>
        <w:jc w:val="both"/>
      </w:pPr>
      <w:r w:rsidRPr="00061AB7">
        <w:t>85 6710     3     Головные уборы летние из хлопчатобумажных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6718     7     -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85 6720     8     Головные уборы летние из тесьмы или плетки /</w:t>
      </w:r>
    </w:p>
    <w:p w:rsidR="00CC4CF9" w:rsidRPr="00061AB7" w:rsidRDefault="00CC4CF9" w:rsidP="003463F3">
      <w:pPr>
        <w:pStyle w:val="ConsPlusCell"/>
        <w:jc w:val="both"/>
      </w:pPr>
      <w:r w:rsidRPr="00061AB7">
        <w:t>85 6728     1     -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85 6729     7     - для детей</w:t>
      </w:r>
    </w:p>
    <w:p w:rsidR="00CC4CF9" w:rsidRPr="00061AB7" w:rsidRDefault="00CC4CF9" w:rsidP="003463F3">
      <w:pPr>
        <w:pStyle w:val="ConsPlusCell"/>
        <w:jc w:val="both"/>
      </w:pPr>
      <w:r w:rsidRPr="00061AB7">
        <w:t>85 6730     2     Головные уборы летние из льняных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6738     6     -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85 6739     1     - для детей</w:t>
      </w:r>
    </w:p>
    <w:p w:rsidR="00CC4CF9" w:rsidRPr="00061AB7" w:rsidRDefault="00CC4CF9" w:rsidP="003463F3">
      <w:pPr>
        <w:pStyle w:val="ConsPlusCell"/>
        <w:jc w:val="both"/>
      </w:pPr>
      <w:r w:rsidRPr="00061AB7">
        <w:t>85 6800     2     Фуражки, чехлы к фуражкам, береты форменные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(ведомственные)</w:t>
      </w:r>
    </w:p>
    <w:p w:rsidR="00CC4CF9" w:rsidRPr="00061AB7" w:rsidRDefault="00CC4CF9" w:rsidP="003463F3">
      <w:pPr>
        <w:pStyle w:val="ConsPlusCell"/>
        <w:jc w:val="both"/>
      </w:pPr>
      <w:r w:rsidRPr="00061AB7">
        <w:t>85 6810     7     Фуражки, чехлы к фуражкам, береты форменные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(ведомственные) из хлопчатобумажных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6811     2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6850     5     Фуражки, чехлы к фуражкам, береты форменные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(ведомственные) из шерстяных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6851     0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6853     1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6860     0     Фуражки, чехлы к фуражкам, береты форменные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(ведомственные) из искусственного меха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искусственного каракуля /</w:t>
      </w:r>
    </w:p>
    <w:p w:rsidR="00CC4CF9" w:rsidRPr="00061AB7" w:rsidRDefault="00CC4CF9" w:rsidP="003463F3">
      <w:pPr>
        <w:pStyle w:val="ConsPlusCell"/>
        <w:jc w:val="both"/>
      </w:pPr>
      <w:r w:rsidRPr="00061AB7">
        <w:t>85 6861     5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6863     6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6900     6     Шапки форменные (ведомственные)</w:t>
      </w:r>
    </w:p>
    <w:p w:rsidR="00CC4CF9" w:rsidRPr="00061AB7" w:rsidRDefault="00CC4CF9" w:rsidP="003463F3">
      <w:pPr>
        <w:pStyle w:val="ConsPlusCell"/>
        <w:jc w:val="both"/>
      </w:pPr>
      <w:r w:rsidRPr="00061AB7">
        <w:t>85 6910     0     Шапки форменные (ведомственные)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6913     7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6960     3     Шапки форменные (ведомственные)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искусственного меха и искусственного каракуля /</w:t>
      </w:r>
    </w:p>
    <w:p w:rsidR="00CC4CF9" w:rsidRPr="00061AB7" w:rsidRDefault="00CC4CF9" w:rsidP="003463F3">
      <w:pPr>
        <w:pStyle w:val="ConsPlusCell"/>
        <w:jc w:val="both"/>
      </w:pPr>
      <w:r w:rsidRPr="00061AB7">
        <w:t>85 6961     9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6963     7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85 7000     6     Изделия рабочие и специального назначения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85 7100     8     Пальто, полупальто и плащи рабочие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85 7110     4     Пальто, полупальто и плащи рабочие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специального назначения из хлопчатобумажных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7111     1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7112     5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7130     3     Пальто, полупальто и плащи рабочие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специального назначения из льняных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7131     9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7140     8     Пальто, полупальто и плащи рабочие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специального назначения из искусственных кож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(без пленочных) /</w:t>
      </w:r>
    </w:p>
    <w:p w:rsidR="00CC4CF9" w:rsidRPr="00061AB7" w:rsidRDefault="00CC4CF9" w:rsidP="003463F3">
      <w:pPr>
        <w:pStyle w:val="ConsPlusCell"/>
        <w:jc w:val="both"/>
      </w:pPr>
      <w:r w:rsidRPr="00061AB7">
        <w:t>85 7141     3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7170     1     Пальто, полупальто и плащи рабочие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специального назначения из шелковых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7171     7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7200     3     Костюмы рабочие и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85 7210     8     Костюмы рабочие и специального назначения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7211     3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7212     9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7213     4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7214     9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7230     7     Костюмы рабочие и специального назначения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льняных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7231     2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7232     8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7240     1     Костюмы рабочие и специального назначения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кож (без пленочных) /</w:t>
      </w:r>
    </w:p>
    <w:p w:rsidR="00CC4CF9" w:rsidRPr="00061AB7" w:rsidRDefault="00CC4CF9" w:rsidP="003463F3">
      <w:pPr>
        <w:pStyle w:val="ConsPlusCell"/>
        <w:jc w:val="both"/>
      </w:pPr>
      <w:r w:rsidRPr="00061AB7">
        <w:t>85 7241     7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7242     2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7250     6     Костюмы рабочие и специального назначения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шерстяных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7251     1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7252     7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7270     5     Костюмы рабочие и специального назначения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шелковых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7271     0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7272     6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7300     7     Куртки рабочие и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85 7301     2     Куртки ватные рабочие *</w:t>
      </w:r>
    </w:p>
    <w:p w:rsidR="00CC4CF9" w:rsidRPr="00061AB7" w:rsidRDefault="00CC4CF9" w:rsidP="003463F3">
      <w:pPr>
        <w:pStyle w:val="ConsPlusCell"/>
        <w:jc w:val="both"/>
      </w:pPr>
      <w:r w:rsidRPr="00061AB7">
        <w:t>85 7303     3     Куртки ватные рабочие из хлопчатобумажных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тканей *</w:t>
      </w:r>
    </w:p>
    <w:p w:rsidR="00CC4CF9" w:rsidRPr="00061AB7" w:rsidRDefault="00CC4CF9" w:rsidP="003463F3">
      <w:pPr>
        <w:pStyle w:val="ConsPlusCell"/>
        <w:jc w:val="both"/>
      </w:pPr>
      <w:r w:rsidRPr="00061AB7">
        <w:t>85 7310     1     Куртки рабочие и специального назначения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7311     7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7312     2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7313     8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7314     3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7330     0     Куртки рабочие и специального назначения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льняных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7331     6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7332     1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7340     5     Куртки рабочие и специального назначения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кож (без пленочных) /</w:t>
      </w:r>
    </w:p>
    <w:p w:rsidR="00CC4CF9" w:rsidRPr="00061AB7" w:rsidRDefault="00CC4CF9" w:rsidP="003463F3">
      <w:pPr>
        <w:pStyle w:val="ConsPlusCell"/>
        <w:jc w:val="both"/>
      </w:pPr>
      <w:r w:rsidRPr="00061AB7">
        <w:t>85 7341     0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7342     6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7350     0     Куртки рабочие и специального назначения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шерстяных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7351     5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7352     0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7370     9     Куртки рабочие и специального назначения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шелковых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7371     4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7400     0     Брюки рабочие и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85 7410     5     Брюки рабочие и специального назначения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7411     0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7412     6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7413     1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7414     7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7430     4     Брюки рабочие и специального назначения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льняных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7431     0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7432     5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7440     9     Брюки рабочие и специального назначения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кож (без пленочных) /</w:t>
      </w:r>
    </w:p>
    <w:p w:rsidR="00CC4CF9" w:rsidRPr="00061AB7" w:rsidRDefault="00CC4CF9" w:rsidP="003463F3">
      <w:pPr>
        <w:pStyle w:val="ConsPlusCell"/>
        <w:jc w:val="both"/>
      </w:pPr>
      <w:r w:rsidRPr="00061AB7">
        <w:t>85 7441     4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7442     4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7450     3     Брюки рабочие и специального назначения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шерстяных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7451     9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7452     4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7500     4     Комбинезоны рабочие и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85 7510     9     Комбинезоны рабочие и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хлопчатобумажных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7511     4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7512     0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7513     5     - для мальчиков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7530     8     Комбинезоны рабочие и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льняных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7531     3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7540     2     Комбинезоны рабочие и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искусственных кож (без пленочных) /</w:t>
      </w:r>
    </w:p>
    <w:p w:rsidR="00CC4CF9" w:rsidRPr="00061AB7" w:rsidRDefault="00CC4CF9" w:rsidP="003463F3">
      <w:pPr>
        <w:pStyle w:val="ConsPlusCell"/>
        <w:jc w:val="both"/>
      </w:pPr>
      <w:r w:rsidRPr="00061AB7">
        <w:t>85 7541     8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7542     3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7570     6     Комбинезоны рабочие и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шелковых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7571     1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7572     7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7580     0     Комбинезоны рабочие и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пленочных материалов /</w:t>
      </w:r>
    </w:p>
    <w:p w:rsidR="00CC4CF9" w:rsidRPr="00061AB7" w:rsidRDefault="00CC4CF9" w:rsidP="003463F3">
      <w:pPr>
        <w:pStyle w:val="ConsPlusCell"/>
        <w:jc w:val="both"/>
      </w:pPr>
      <w:r w:rsidRPr="00061AB7">
        <w:t>85 7581     6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7600     8     Полукомбинезоны рабочие и специального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85 7610     2     Полукомбинезоны рабочие и специального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назначения из хлопчатобумажных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7611     8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7612     3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7630     1     Полукомбинезоны рабочие и специального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назначения из льняных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7631     7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7670     0     Полукомбинезоны рабочие и специального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назначения из шелковых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7671     5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7672     0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7700     1     Юбки, халаты, блузки, фартуки, жилеты, платья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сорочки рабочие и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85 7710     6     Юбки, халаты, блузки, фартуки, жилеты, платья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сорочки рабочие и специального назначения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7711     1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7712     7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7714     8     - для девочек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85 7730     5     Юбки, халаты, блузки, фартуки, жилеты, платья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сорочки рабочие и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льняных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7731     0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7732     6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7740     6     Юбки, халаты, блузки, фартуки, жилеты, платья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сорочки рабочие и специального назначения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кож (без пленочных) /</w:t>
      </w:r>
    </w:p>
    <w:p w:rsidR="00CC4CF9" w:rsidRPr="00061AB7" w:rsidRDefault="00CC4CF9" w:rsidP="003463F3">
      <w:pPr>
        <w:pStyle w:val="ConsPlusCell"/>
        <w:jc w:val="both"/>
      </w:pPr>
      <w:r w:rsidRPr="00061AB7">
        <w:t>85 7741     5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7742     0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7750     4     Юбки, халаты, блузки, фартуки, жилеты, платья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сорочки рабочие и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шерстяных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7751     0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7770     3     Юбки, халаты, блузки, жилеты, платья и сорочки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рабочие и специального назначения из шелковых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7771     9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7772     4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7780     8     Юбки, халаты, блузки, фартуки, жилеты, платья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сорочки рабочие и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пленочных материалов /</w:t>
      </w:r>
    </w:p>
    <w:p w:rsidR="00CC4CF9" w:rsidRPr="00061AB7" w:rsidRDefault="00CC4CF9" w:rsidP="003463F3">
      <w:pPr>
        <w:pStyle w:val="ConsPlusCell"/>
        <w:jc w:val="both"/>
      </w:pPr>
      <w:r w:rsidRPr="00061AB7">
        <w:t>85 7781     3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7800     5     Рукавицы, перчатки и другие рабочие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принадлежности и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85 7810     2     Рукавицы, перчатки и другие рабочие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принадлежности и специального назначения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7818     3     -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85 7830     9     Рукавицы, перчатки и другие рабочие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принадлежности и специального назначения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льняных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7838     2     -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85 7850     8     Рукавицы, перчатки и другие рабочие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принадлежности и специального назначения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шерстяных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7858     1     -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85 7870     7     Рукавицы, перчатки и другие рабочие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принадлежности и специального назначения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шелковых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7878     0     -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85 7880     1     Рукавицы, перчатки и другие рабочие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принадлежности и специального назначения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пленочных материалов /</w:t>
      </w:r>
    </w:p>
    <w:p w:rsidR="00CC4CF9" w:rsidRPr="00061AB7" w:rsidRDefault="00CC4CF9" w:rsidP="003463F3">
      <w:pPr>
        <w:pStyle w:val="ConsPlusCell"/>
        <w:jc w:val="both"/>
      </w:pPr>
      <w:r w:rsidRPr="00061AB7">
        <w:t>85 7888     5     -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85 7890     6     Рукавицы, перчатки и другие рабочие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принадлежности и специального назначения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нетканых материалов /</w:t>
      </w:r>
    </w:p>
    <w:p w:rsidR="00CC4CF9" w:rsidRPr="00061AB7" w:rsidRDefault="00CC4CF9" w:rsidP="003463F3">
      <w:pPr>
        <w:pStyle w:val="ConsPlusCell"/>
        <w:jc w:val="both"/>
      </w:pPr>
      <w:r w:rsidRPr="00061AB7">
        <w:t>85 7898     1     -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85 7900     9     Головные уборы рабочие и специального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85 7910     3     Головные уборы рабочие и специального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назначения из хлопчатобумажных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7918     7     -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85 7930     2     Головные уборы рабочие и специального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назначения из льняных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7938     6     -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85 7940     7     Головные уборы рабочие и специального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назначения из искусственных кож (без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пленочных) /</w:t>
      </w:r>
    </w:p>
    <w:p w:rsidR="00CC4CF9" w:rsidRPr="00061AB7" w:rsidRDefault="00CC4CF9" w:rsidP="003463F3">
      <w:pPr>
        <w:pStyle w:val="ConsPlusCell"/>
        <w:jc w:val="both"/>
      </w:pPr>
      <w:r w:rsidRPr="00061AB7">
        <w:t>85 7948     0     -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85 7950     1     Головные уборы рабочие и специального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назначения из шерстяных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7958     5     -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85 7970     0     Головные уборы рабочие и специального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назначения из шелковых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7978     4     - для взрослых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85 9000     1     Изделия швейные прочие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85 9100     5     Мешки спальные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85 9110     3     Мешки спальные из хлопчатобумажных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9118     3     -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85 9160     2     Мешки спальные из импортных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9168     6     -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85 9170     7     Мешки спальные из шелковых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9178     0     -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85 9200     9     Вкладыши к спальным мешкам</w:t>
      </w:r>
    </w:p>
    <w:p w:rsidR="00CC4CF9" w:rsidRPr="00061AB7" w:rsidRDefault="00CC4CF9" w:rsidP="003463F3">
      <w:pPr>
        <w:pStyle w:val="ConsPlusCell"/>
        <w:jc w:val="both"/>
      </w:pPr>
      <w:r w:rsidRPr="00061AB7">
        <w:t>85 9210     3     Вкладыши к спальным мешкам из хлопчатобумажных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тканей /</w:t>
      </w:r>
    </w:p>
    <w:p w:rsidR="00CC4CF9" w:rsidRPr="00061AB7" w:rsidRDefault="00CC4CF9" w:rsidP="003463F3">
      <w:pPr>
        <w:pStyle w:val="ConsPlusCell"/>
        <w:jc w:val="both"/>
      </w:pPr>
      <w:r w:rsidRPr="00061AB7">
        <w:t>85 9218     7     - для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>85 9300     2     Чехлы</w:t>
      </w:r>
    </w:p>
    <w:p w:rsidR="00CC4CF9" w:rsidRPr="00061AB7" w:rsidRDefault="00CC4CF9" w:rsidP="003463F3">
      <w:pPr>
        <w:pStyle w:val="ConsPlusCell"/>
        <w:jc w:val="both"/>
      </w:pPr>
      <w:r w:rsidRPr="00061AB7">
        <w:t>85 9310     7     Чехлы из хлопчатобумажных тканей</w:t>
      </w:r>
    </w:p>
    <w:p w:rsidR="00CC4CF9" w:rsidRPr="00061AB7" w:rsidRDefault="00CC4CF9" w:rsidP="003463F3">
      <w:pPr>
        <w:pStyle w:val="ConsPlusCell"/>
        <w:jc w:val="both"/>
      </w:pPr>
      <w:r w:rsidRPr="00061AB7">
        <w:t>85 9340     0     Чехлы из искусственных кож (без пленочных)</w:t>
      </w:r>
    </w:p>
    <w:p w:rsidR="00CC4CF9" w:rsidRPr="00061AB7" w:rsidRDefault="00CC4CF9" w:rsidP="003463F3">
      <w:pPr>
        <w:pStyle w:val="ConsPlusCell"/>
        <w:jc w:val="both"/>
      </w:pPr>
      <w:r w:rsidRPr="00061AB7">
        <w:t>85 9350     5     Чехлы из шерстяных тканей</w:t>
      </w:r>
    </w:p>
    <w:p w:rsidR="00CC4CF9" w:rsidRPr="00061AB7" w:rsidRDefault="00CC4CF9" w:rsidP="003463F3">
      <w:pPr>
        <w:pStyle w:val="ConsPlusCell"/>
        <w:jc w:val="both"/>
      </w:pPr>
      <w:r w:rsidRPr="00061AB7">
        <w:t>85 9370     4     Чехлы из шелковых тканей</w:t>
      </w:r>
    </w:p>
    <w:p w:rsidR="00CC4CF9" w:rsidRPr="00061AB7" w:rsidRDefault="00CC4CF9" w:rsidP="003463F3">
      <w:pPr>
        <w:pStyle w:val="ConsPlusCell"/>
        <w:jc w:val="both"/>
      </w:pPr>
      <w:r w:rsidRPr="00061AB7">
        <w:t>85 9500     9     Воротники</w:t>
      </w:r>
    </w:p>
    <w:p w:rsidR="00CC4CF9" w:rsidRPr="00061AB7" w:rsidRDefault="00CC4CF9" w:rsidP="003463F3">
      <w:pPr>
        <w:pStyle w:val="ConsPlusCell"/>
        <w:jc w:val="both"/>
      </w:pPr>
      <w:r w:rsidRPr="00061AB7">
        <w:t>85 9560     7     Воротники из искусственного меха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искусственного каракуля /</w:t>
      </w:r>
    </w:p>
    <w:p w:rsidR="00CC4CF9" w:rsidRPr="00061AB7" w:rsidRDefault="00CC4CF9" w:rsidP="003463F3">
      <w:pPr>
        <w:pStyle w:val="ConsPlusCell"/>
        <w:jc w:val="both"/>
      </w:pPr>
      <w:r w:rsidRPr="00061AB7">
        <w:t>85 9561     2     -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9562     8     -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85 9569     6     - для детей</w:t>
      </w:r>
    </w:p>
    <w:p w:rsidR="00CC4CF9" w:rsidRPr="00061AB7" w:rsidRDefault="00CC4CF9" w:rsidP="003463F3">
      <w:pPr>
        <w:pStyle w:val="ConsPlusCell"/>
        <w:jc w:val="both"/>
      </w:pPr>
      <w:r w:rsidRPr="00061AB7">
        <w:t>85 9900     4     Изделия швейные технические и бытовые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85 9910     9     Изделия швейные технические и бытовые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хлопчатобумажных тканей</w:t>
      </w:r>
    </w:p>
    <w:p w:rsidR="00CC4CF9" w:rsidRPr="00061AB7" w:rsidRDefault="00CC4CF9" w:rsidP="003463F3">
      <w:pPr>
        <w:pStyle w:val="ConsPlusCell"/>
        <w:jc w:val="both"/>
      </w:pPr>
      <w:r w:rsidRPr="00061AB7">
        <w:t>85 9911     4     Изделия  швейные  бытовые прочие детские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хлопчатобумажных тканей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  Изменением   N  95/2014  ОКП,  утв.  Приказом Росстандарта</w:t>
      </w:r>
    </w:p>
    <w:p w:rsidR="00CC4CF9" w:rsidRPr="00061AB7" w:rsidRDefault="00CC4CF9" w:rsidP="003463F3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 w:rsidP="003463F3">
      <w:pPr>
        <w:pStyle w:val="ConsPlusCell"/>
        <w:jc w:val="both"/>
      </w:pPr>
      <w:r w:rsidRPr="00061AB7">
        <w:t>85 9920     3     Изделия швейные технические и бытовые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трикотажного полотна</w:t>
      </w:r>
    </w:p>
    <w:p w:rsidR="00CC4CF9" w:rsidRPr="00061AB7" w:rsidRDefault="00CC4CF9" w:rsidP="003463F3">
      <w:pPr>
        <w:pStyle w:val="ConsPlusCell"/>
        <w:jc w:val="both"/>
      </w:pPr>
      <w:r w:rsidRPr="00061AB7">
        <w:t>85 9921     9     Изделия швейные бытовые прочие детские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трикотажного полотна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  Изменением   N  95/2014  ОКП,  утв.  Приказом Росстандарта</w:t>
      </w:r>
    </w:p>
    <w:p w:rsidR="00CC4CF9" w:rsidRPr="00061AB7" w:rsidRDefault="00CC4CF9" w:rsidP="003463F3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 w:rsidP="003463F3">
      <w:pPr>
        <w:pStyle w:val="ConsPlusCell"/>
        <w:jc w:val="both"/>
      </w:pPr>
      <w:r w:rsidRPr="00061AB7">
        <w:t>85 9930     8     Изделия швейные технические и бытовые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льняных тканей</w:t>
      </w:r>
    </w:p>
    <w:p w:rsidR="00CC4CF9" w:rsidRPr="00061AB7" w:rsidRDefault="00CC4CF9" w:rsidP="003463F3">
      <w:pPr>
        <w:pStyle w:val="ConsPlusCell"/>
        <w:jc w:val="both"/>
      </w:pPr>
      <w:r w:rsidRPr="00061AB7">
        <w:t>85 9931     3     Изделия швейные бытовые прочие детские из льняных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тканей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  Изменением   N  95/2014  ОКП,  утв.  Приказом Росстандарта</w:t>
      </w:r>
    </w:p>
    <w:p w:rsidR="00CC4CF9" w:rsidRPr="00061AB7" w:rsidRDefault="00CC4CF9" w:rsidP="003463F3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 w:rsidP="003463F3">
      <w:pPr>
        <w:pStyle w:val="ConsPlusCell"/>
        <w:jc w:val="both"/>
      </w:pPr>
      <w:r w:rsidRPr="00061AB7">
        <w:t>85 9940     2     Изделия швейные технические и бытовые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искусственных кож (без пленочных)</w:t>
      </w:r>
    </w:p>
    <w:p w:rsidR="00CC4CF9" w:rsidRPr="00061AB7" w:rsidRDefault="00CC4CF9" w:rsidP="003463F3">
      <w:pPr>
        <w:pStyle w:val="ConsPlusCell"/>
        <w:jc w:val="both"/>
      </w:pPr>
      <w:r w:rsidRPr="00061AB7">
        <w:t>85 9941     8     Изделия швейные бытовые прочие детские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кож (без пленочных)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  Изменением   N  95/2014  ОКП,  утв.  Приказом Росстандарта</w:t>
      </w:r>
    </w:p>
    <w:p w:rsidR="00CC4CF9" w:rsidRPr="00061AB7" w:rsidRDefault="00CC4CF9" w:rsidP="003463F3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 w:rsidP="003463F3">
      <w:pPr>
        <w:pStyle w:val="ConsPlusCell"/>
        <w:jc w:val="both"/>
      </w:pPr>
      <w:r w:rsidRPr="00061AB7">
        <w:t>85 9950     7     Изделия швейные технические и бытовые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шерстяных тканей</w:t>
      </w:r>
    </w:p>
    <w:p w:rsidR="00CC4CF9" w:rsidRPr="00061AB7" w:rsidRDefault="00CC4CF9" w:rsidP="003463F3">
      <w:pPr>
        <w:pStyle w:val="ConsPlusCell"/>
        <w:jc w:val="both"/>
      </w:pPr>
      <w:r w:rsidRPr="00061AB7">
        <w:t>85 9951     2     Изделия швейные бытовые прочие детские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шерстяных тканей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  Изменением   N  95/2014  ОКП,  утв.  Приказом Росстандарта</w:t>
      </w:r>
    </w:p>
    <w:p w:rsidR="00CC4CF9" w:rsidRPr="00061AB7" w:rsidRDefault="00CC4CF9" w:rsidP="003463F3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 w:rsidP="003463F3">
      <w:pPr>
        <w:pStyle w:val="ConsPlusCell"/>
        <w:jc w:val="both"/>
      </w:pPr>
      <w:r w:rsidRPr="00061AB7">
        <w:t>85 9960     1     Изделия швейные технические и бытовые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импортных тканей</w:t>
      </w:r>
    </w:p>
    <w:p w:rsidR="00CC4CF9" w:rsidRPr="00061AB7" w:rsidRDefault="00CC4CF9" w:rsidP="003463F3">
      <w:pPr>
        <w:pStyle w:val="ConsPlusCell"/>
        <w:jc w:val="both"/>
      </w:pPr>
      <w:r w:rsidRPr="00061AB7">
        <w:t>85 9961     7     Изделия швейные бытовые прочие детские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импортных тканей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  Изменением   N  95/2014  ОКП,  утв.  Приказом Росстандарта</w:t>
      </w:r>
    </w:p>
    <w:p w:rsidR="00CC4CF9" w:rsidRPr="00061AB7" w:rsidRDefault="00CC4CF9" w:rsidP="003463F3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 w:rsidP="003463F3">
      <w:pPr>
        <w:pStyle w:val="ConsPlusCell"/>
        <w:jc w:val="both"/>
      </w:pPr>
      <w:r w:rsidRPr="00061AB7">
        <w:t>85 9970     6     Изделия швейные технические и бытовые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шелковых тканей</w:t>
      </w:r>
    </w:p>
    <w:p w:rsidR="00CC4CF9" w:rsidRPr="00061AB7" w:rsidRDefault="00CC4CF9" w:rsidP="003463F3">
      <w:pPr>
        <w:pStyle w:val="ConsPlusCell"/>
        <w:jc w:val="both"/>
      </w:pPr>
      <w:r w:rsidRPr="00061AB7">
        <w:t>85 9971     1     Изделия швейные бытовые прочие детские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шелковых тканей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  Изменением   N  95/2014  ОКП,  утв.  Приказом Росстандарта</w:t>
      </w:r>
    </w:p>
    <w:p w:rsidR="00CC4CF9" w:rsidRPr="00061AB7" w:rsidRDefault="00CC4CF9" w:rsidP="003463F3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 w:rsidP="003463F3">
      <w:pPr>
        <w:pStyle w:val="ConsPlusCell"/>
        <w:jc w:val="both"/>
      </w:pPr>
      <w:r w:rsidRPr="00061AB7">
        <w:t>85 9990     5     Изделия швейные технические и бытовые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нетканых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85 9991     0     Изделия швейные бытовые прочие детские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нетканых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  Изменением   N  95/2014  ОКП,  утв.  Приказом Росстандарта</w:t>
      </w:r>
    </w:p>
    <w:p w:rsidR="00CC4CF9" w:rsidRPr="00061AB7" w:rsidRDefault="00CC4CF9" w:rsidP="003463F3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86 0000     9     ПРОДУКЦИЯ КОЖЕВЕННОЙ ПРОМЫШЛЕННОСТИ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86 1000     1     Кожи (кожтовары) жесткие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86 1100     5     Кожи жесткие для низа обуви винтового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гвоздевого методов крепления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86 1200     9     Кожи жесткие для низа обуви ниточных методов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крепления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86 1300     2     Кожи жесткие для низа обуви клеевого метода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крепления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86 1400     6     Кожи жесткие для низа обуви метода горячей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вулканизации</w:t>
      </w:r>
    </w:p>
    <w:p w:rsidR="00CC4CF9" w:rsidRPr="00061AB7" w:rsidRDefault="00CC4CF9" w:rsidP="003463F3">
      <w:pPr>
        <w:pStyle w:val="ConsPlusCell"/>
        <w:jc w:val="both"/>
      </w:pPr>
      <w:r w:rsidRPr="00061AB7">
        <w:t>86 1500     6     Кожи жесткие для низа обуви выворотного метода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крепления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86 1600     3     Кожи жесткие для низа обуви ниточного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клеевого методов крепления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86 1700     7     Кожи жесткие шорно-седельные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86 1800     0     Кожи жесткие технические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86 2000     4     Кожи (кожтовары) юфтевые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86 2100     8     Кожи юфтевые для верха обуви</w:t>
      </w:r>
    </w:p>
    <w:p w:rsidR="00CC4CF9" w:rsidRPr="00061AB7" w:rsidRDefault="00CC4CF9" w:rsidP="003463F3">
      <w:pPr>
        <w:pStyle w:val="ConsPlusCell"/>
        <w:jc w:val="both"/>
      </w:pPr>
      <w:r w:rsidRPr="00061AB7">
        <w:t>86 2400     9     Кожи юфтевые для верха и низа местной обуви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восточных районов Российской Федерации</w:t>
      </w:r>
    </w:p>
    <w:p w:rsidR="00CC4CF9" w:rsidRPr="00061AB7" w:rsidRDefault="00CC4CF9" w:rsidP="003463F3">
      <w:pPr>
        <w:pStyle w:val="ConsPlusCell"/>
        <w:jc w:val="both"/>
      </w:pPr>
      <w:r w:rsidRPr="00061AB7">
        <w:t>86 2600     7     Кожи юфтевые для рукавиц</w:t>
      </w:r>
    </w:p>
    <w:p w:rsidR="00CC4CF9" w:rsidRPr="00061AB7" w:rsidRDefault="00CC4CF9" w:rsidP="003463F3">
      <w:pPr>
        <w:pStyle w:val="ConsPlusCell"/>
        <w:jc w:val="both"/>
      </w:pPr>
      <w:r w:rsidRPr="00061AB7">
        <w:t>86 2700     1     Кожи юфтевые шорно-седельные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86 2800     3     Кожи юфтевые технические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86 3000     7     Кожи (кожтовары) хромовые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86 3100     0     Кожи хромовые для верха обуви</w:t>
      </w:r>
    </w:p>
    <w:p w:rsidR="00CC4CF9" w:rsidRPr="00061AB7" w:rsidRDefault="00CC4CF9" w:rsidP="003463F3">
      <w:pPr>
        <w:pStyle w:val="ConsPlusCell"/>
        <w:jc w:val="both"/>
      </w:pPr>
      <w:r w:rsidRPr="00061AB7">
        <w:t>86 3200     4     Кожи хромовые подкладочные для обуви</w:t>
      </w:r>
    </w:p>
    <w:p w:rsidR="00CC4CF9" w:rsidRPr="00061AB7" w:rsidRDefault="00CC4CF9" w:rsidP="003463F3">
      <w:pPr>
        <w:pStyle w:val="ConsPlusCell"/>
        <w:jc w:val="both"/>
      </w:pPr>
      <w:r w:rsidRPr="00061AB7">
        <w:t>86 3400     1     Кожи хромовые для одежды и для головных уборов</w:t>
      </w:r>
    </w:p>
    <w:p w:rsidR="00CC4CF9" w:rsidRPr="00061AB7" w:rsidRDefault="00CC4CF9" w:rsidP="003463F3">
      <w:pPr>
        <w:pStyle w:val="ConsPlusCell"/>
        <w:jc w:val="both"/>
      </w:pPr>
      <w:r w:rsidRPr="00061AB7">
        <w:t>86 3500     5     Кожи хромовые галантерейные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86 3600     9     Кожи хромовые для перчаток и рукавиц</w:t>
      </w:r>
    </w:p>
    <w:p w:rsidR="00CC4CF9" w:rsidRPr="00061AB7" w:rsidRDefault="00CC4CF9" w:rsidP="003463F3">
      <w:pPr>
        <w:pStyle w:val="ConsPlusCell"/>
        <w:jc w:val="both"/>
      </w:pPr>
      <w:r w:rsidRPr="00061AB7">
        <w:t>86 3700     2     Кожи хромовые для протезно-ортопедических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изделий</w:t>
      </w:r>
    </w:p>
    <w:p w:rsidR="00CC4CF9" w:rsidRPr="00061AB7" w:rsidRDefault="00CC4CF9" w:rsidP="003463F3">
      <w:pPr>
        <w:pStyle w:val="ConsPlusCell"/>
        <w:jc w:val="both"/>
      </w:pPr>
      <w:r w:rsidRPr="00061AB7">
        <w:t>86 3800     6     Кожи хромовые технические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86 4000     2     Кожи из бахтармяного спилка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86 4100     3     Кожи из бахтармяного спилка для верха обуви</w:t>
      </w:r>
    </w:p>
    <w:p w:rsidR="00CC4CF9" w:rsidRPr="00061AB7" w:rsidRDefault="00CC4CF9" w:rsidP="003463F3">
      <w:pPr>
        <w:pStyle w:val="ConsPlusCell"/>
        <w:jc w:val="both"/>
      </w:pPr>
      <w:r w:rsidRPr="00061AB7">
        <w:t>86 4200     7     Кожи из бахтармяного спилка для подкладки обуви</w:t>
      </w:r>
    </w:p>
    <w:p w:rsidR="00CC4CF9" w:rsidRPr="00061AB7" w:rsidRDefault="00CC4CF9" w:rsidP="003463F3">
      <w:pPr>
        <w:pStyle w:val="ConsPlusCell"/>
        <w:jc w:val="both"/>
      </w:pPr>
      <w:r w:rsidRPr="00061AB7">
        <w:t>86 4300     0     Кожи из бахтармяного спилка для галантерейных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изделий</w:t>
      </w:r>
    </w:p>
    <w:p w:rsidR="00CC4CF9" w:rsidRPr="00061AB7" w:rsidRDefault="00CC4CF9" w:rsidP="003463F3">
      <w:pPr>
        <w:pStyle w:val="ConsPlusCell"/>
        <w:jc w:val="both"/>
      </w:pPr>
      <w:r w:rsidRPr="00061AB7">
        <w:t>86 4400     4     Кожи из бахтармяного спилка для  перчаток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рукавиц</w:t>
      </w:r>
    </w:p>
    <w:p w:rsidR="00CC4CF9" w:rsidRPr="00061AB7" w:rsidRDefault="00CC4CF9" w:rsidP="003463F3">
      <w:pPr>
        <w:pStyle w:val="ConsPlusCell"/>
        <w:jc w:val="both"/>
      </w:pPr>
      <w:r w:rsidRPr="00061AB7">
        <w:t>86 4500     8     Кожи из бахтармяного спилка для одежды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головных уборов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86 5000     2     Кожи сыромятные (сыромять)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86 5700     8     Кожи сыромятные для шорно-седельных изделий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86 6000     5     Куски (включая кожи-куски) всех видов кож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86 6100     9     Куски (включая кожи-куски) жестких, юфтевых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хромовых кож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86 7000     8     Продукция кожевенной промышленности прочая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86 7013     9     Кожи, выработанные из нестандартного сырья,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жесткие *</w:t>
      </w:r>
    </w:p>
    <w:p w:rsidR="00CC4CF9" w:rsidRPr="00061AB7" w:rsidRDefault="00CC4CF9" w:rsidP="003463F3">
      <w:pPr>
        <w:pStyle w:val="ConsPlusCell"/>
        <w:jc w:val="both"/>
      </w:pPr>
      <w:r w:rsidRPr="00061AB7">
        <w:t>86 7014     3     Кожи, выработанные из нестандартного сырья,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юфтевые *</w:t>
      </w:r>
    </w:p>
    <w:p w:rsidR="00CC4CF9" w:rsidRPr="00061AB7" w:rsidRDefault="00CC4CF9" w:rsidP="003463F3">
      <w:pPr>
        <w:pStyle w:val="ConsPlusCell"/>
        <w:jc w:val="both"/>
      </w:pPr>
      <w:r w:rsidRPr="00061AB7">
        <w:t>86 7015     9     Кожи, выработанные из нестандартного сырья,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хромовые *</w:t>
      </w:r>
    </w:p>
    <w:p w:rsidR="00CC4CF9" w:rsidRPr="00061AB7" w:rsidRDefault="00CC4CF9" w:rsidP="003463F3">
      <w:pPr>
        <w:pStyle w:val="ConsPlusCell"/>
        <w:jc w:val="both"/>
      </w:pPr>
      <w:r w:rsidRPr="00061AB7">
        <w:t>86 7100     1     Кожи, выработанные из нестандартного сырья</w:t>
      </w:r>
    </w:p>
    <w:p w:rsidR="00CC4CF9" w:rsidRPr="00061AB7" w:rsidRDefault="00CC4CF9" w:rsidP="003463F3">
      <w:pPr>
        <w:pStyle w:val="ConsPlusCell"/>
        <w:jc w:val="both"/>
      </w:pPr>
      <w:r w:rsidRPr="00061AB7">
        <w:t>86 7200     5     Изделия из кожи</w:t>
      </w:r>
    </w:p>
    <w:p w:rsidR="00CC4CF9" w:rsidRPr="00061AB7" w:rsidRDefault="00CC4CF9" w:rsidP="003463F3">
      <w:pPr>
        <w:pStyle w:val="ConsPlusCell"/>
        <w:jc w:val="both"/>
      </w:pPr>
      <w:r w:rsidRPr="00061AB7">
        <w:t>86 7400     2     Лоскут кожевенный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86 7500     6     Стружка кожевенная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86 9000     3     Полуфабрикаты кожевенные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86 9100     7     Полуфабрикаты кожевенные для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жестких кож</w:t>
      </w:r>
    </w:p>
    <w:p w:rsidR="00CC4CF9" w:rsidRPr="00061AB7" w:rsidRDefault="00CC4CF9" w:rsidP="003463F3">
      <w:pPr>
        <w:pStyle w:val="ConsPlusCell"/>
        <w:jc w:val="both"/>
      </w:pPr>
      <w:r w:rsidRPr="00061AB7">
        <w:t>86 9200     0     Полуфабрикаты кожевенные для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хромовых кож</w:t>
      </w:r>
    </w:p>
    <w:p w:rsidR="00CC4CF9" w:rsidRPr="00061AB7" w:rsidRDefault="00CC4CF9" w:rsidP="003463F3">
      <w:pPr>
        <w:pStyle w:val="ConsPlusCell"/>
        <w:jc w:val="both"/>
      </w:pPr>
      <w:r w:rsidRPr="00061AB7">
        <w:t>86 9700     9     Спилок-полуфабрикат</w:t>
      </w:r>
    </w:p>
    <w:p w:rsidR="00CC4CF9" w:rsidRPr="00061AB7" w:rsidRDefault="00CC4CF9" w:rsidP="003463F3">
      <w:pPr>
        <w:pStyle w:val="ConsPlusCell"/>
        <w:jc w:val="both"/>
      </w:pPr>
      <w:r w:rsidRPr="00061AB7">
        <w:t>86 9900     6     Куски от полуфабрикатов кожевенных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87 0000     0     ПРОДУКЦИЯ ПРОМЫШЛЕННОСТИ ИСКУССТВЕННЫХ КОЖ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ПЛЕНОЧНЫХ МАТЕРИАЛОВ, ИЗДЕЛИЯ КОЖГАЛАНТЕРЕЙНЫЕ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ШОРНО-СЕДЕЛЬНЫЕ ИЗ ВСЕХ ВИДОВ КОЖ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87 1000     3     Кожи искусственные мягкие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87 1110     1     Кожи искусственные мягкие на волокнистой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основе с поливинилхлоридным покрытием /</w:t>
      </w:r>
    </w:p>
    <w:p w:rsidR="00CC4CF9" w:rsidRPr="00061AB7" w:rsidRDefault="00CC4CF9" w:rsidP="003463F3">
      <w:pPr>
        <w:pStyle w:val="ConsPlusCell"/>
        <w:jc w:val="both"/>
      </w:pPr>
      <w:r w:rsidRPr="00061AB7">
        <w:t>87 1111     7     - галантерейные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1112     2     - обувные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1114     3     - обивочные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1120     6     Кожи искусственные мягкие на волокнистой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основе с каучуковым покрытием /</w:t>
      </w:r>
    </w:p>
    <w:p w:rsidR="00CC4CF9" w:rsidRPr="00061AB7" w:rsidRDefault="00CC4CF9" w:rsidP="003463F3">
      <w:pPr>
        <w:pStyle w:val="ConsPlusCell"/>
        <w:jc w:val="both"/>
      </w:pPr>
      <w:r w:rsidRPr="00061AB7">
        <w:t>87 1122     7     - обувные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1130     0     Кожи искусственные мягкие на волокнистой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основе с латексным покрытием /</w:t>
      </w:r>
    </w:p>
    <w:p w:rsidR="00CC4CF9" w:rsidRPr="00061AB7" w:rsidRDefault="00CC4CF9" w:rsidP="003463F3">
      <w:pPr>
        <w:pStyle w:val="ConsPlusCell"/>
        <w:jc w:val="both"/>
      </w:pPr>
      <w:r w:rsidRPr="00061AB7">
        <w:t>87 1132     1     - обувные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1150     0     Кожи искусственные мягкие на волокнистой основе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 полиэфируретановым покрытием /</w:t>
      </w:r>
    </w:p>
    <w:p w:rsidR="00CC4CF9" w:rsidRPr="00061AB7" w:rsidRDefault="00CC4CF9" w:rsidP="003463F3">
      <w:pPr>
        <w:pStyle w:val="ConsPlusCell"/>
        <w:jc w:val="both"/>
      </w:pPr>
      <w:r w:rsidRPr="00061AB7">
        <w:t>87 1151     5     - галантерейные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1152     0     - обувные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1156     2     - 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87 1159     9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87 1200     0     Кожи искусственные мягкие на волокнистой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прошитой основе</w:t>
      </w:r>
    </w:p>
    <w:p w:rsidR="00CC4CF9" w:rsidRPr="00061AB7" w:rsidRDefault="00CC4CF9" w:rsidP="003463F3">
      <w:pPr>
        <w:pStyle w:val="ConsPlusCell"/>
        <w:jc w:val="both"/>
      </w:pPr>
      <w:r w:rsidRPr="00061AB7">
        <w:t>87 1210     5     Кожи искусственные мягкие на волокнистой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прошитой основе с поливинилхлоридным покрытием /</w:t>
      </w:r>
    </w:p>
    <w:p w:rsidR="00CC4CF9" w:rsidRPr="00061AB7" w:rsidRDefault="00CC4CF9" w:rsidP="003463F3">
      <w:pPr>
        <w:pStyle w:val="ConsPlusCell"/>
        <w:jc w:val="both"/>
      </w:pPr>
      <w:r w:rsidRPr="00061AB7">
        <w:t>87 1211     0     - галантерейные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1212     6     - обувные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1214     7     - обивочные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1240     9     Кожи искусственные мягкие на волокнистой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прошитой основе с полиамидным покрытием /</w:t>
      </w:r>
    </w:p>
    <w:p w:rsidR="00CC4CF9" w:rsidRPr="00061AB7" w:rsidRDefault="00CC4CF9" w:rsidP="003463F3">
      <w:pPr>
        <w:pStyle w:val="ConsPlusCell"/>
        <w:jc w:val="both"/>
      </w:pPr>
      <w:r w:rsidRPr="00061AB7">
        <w:t>87 1242     3     - обувные (подкладочные)</w:t>
      </w:r>
    </w:p>
    <w:p w:rsidR="00CC4CF9" w:rsidRPr="00061AB7" w:rsidRDefault="00CC4CF9" w:rsidP="003463F3">
      <w:pPr>
        <w:pStyle w:val="ConsPlusCell"/>
        <w:jc w:val="both"/>
      </w:pPr>
      <w:r w:rsidRPr="00061AB7">
        <w:t>87 1250     3     Кожи искусственные мягкие на волокнистой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прошитой основе с полиэфируретановым покрытием /</w:t>
      </w:r>
    </w:p>
    <w:p w:rsidR="00CC4CF9" w:rsidRPr="00061AB7" w:rsidRDefault="00CC4CF9" w:rsidP="003463F3">
      <w:pPr>
        <w:pStyle w:val="ConsPlusCell"/>
        <w:jc w:val="both"/>
      </w:pPr>
      <w:r w:rsidRPr="00061AB7">
        <w:t>87 1252     4     - обувные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1280     7     Кожи искусственные мягкие на волокнистой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прошитой основе с поливинилэластопокрытием /</w:t>
      </w:r>
    </w:p>
    <w:p w:rsidR="00CC4CF9" w:rsidRPr="00061AB7" w:rsidRDefault="00CC4CF9" w:rsidP="003463F3">
      <w:pPr>
        <w:pStyle w:val="ConsPlusCell"/>
        <w:jc w:val="both"/>
      </w:pPr>
      <w:r w:rsidRPr="00061AB7">
        <w:t>87 1281     2     - галантерейные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1300     4     Кожи искусственные мягкие на тканевой основе</w:t>
      </w:r>
    </w:p>
    <w:p w:rsidR="00CC4CF9" w:rsidRPr="00061AB7" w:rsidRDefault="00CC4CF9" w:rsidP="003463F3">
      <w:pPr>
        <w:pStyle w:val="ConsPlusCell"/>
        <w:jc w:val="both"/>
      </w:pPr>
      <w:r w:rsidRPr="00061AB7">
        <w:t>87 1310     9     Кожи искусственные мягкие на тканевой основе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поливинилхлоридным покрытием /</w:t>
      </w:r>
    </w:p>
    <w:p w:rsidR="00CC4CF9" w:rsidRPr="00061AB7" w:rsidRDefault="00CC4CF9" w:rsidP="003463F3">
      <w:pPr>
        <w:pStyle w:val="ConsPlusCell"/>
        <w:jc w:val="both"/>
      </w:pPr>
      <w:r w:rsidRPr="00061AB7">
        <w:t>87 1311     4     - галантерейные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1312     0     - обувные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1313     5     - одежные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1314     0     - обивочные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1319     8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87 1320     3     Кожи искусственные мягкие на тканевой основе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каучуковым покрытием /</w:t>
      </w:r>
    </w:p>
    <w:p w:rsidR="00CC4CF9" w:rsidRPr="00061AB7" w:rsidRDefault="00CC4CF9" w:rsidP="003463F3">
      <w:pPr>
        <w:pStyle w:val="ConsPlusCell"/>
        <w:jc w:val="both"/>
      </w:pPr>
      <w:r w:rsidRPr="00061AB7">
        <w:t>87 1321     9     - галантерейные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1322     4     - обувные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1323     3     - одежные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1329     2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87 1330     8     Кожи искусственные мягкие на тканевой основе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латексным покрытием /</w:t>
      </w:r>
    </w:p>
    <w:p w:rsidR="00CC4CF9" w:rsidRPr="00061AB7" w:rsidRDefault="00CC4CF9" w:rsidP="003463F3">
      <w:pPr>
        <w:pStyle w:val="ConsPlusCell"/>
        <w:jc w:val="both"/>
      </w:pPr>
      <w:r w:rsidRPr="00061AB7">
        <w:t>87 1331     3     - галантерейные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1332     9     - обувные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1333     4     - одежные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1340     2     Кожи искусственные мягкие на тканевой основе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полиамидным покрытием /</w:t>
      </w:r>
    </w:p>
    <w:p w:rsidR="00CC4CF9" w:rsidRPr="00061AB7" w:rsidRDefault="00CC4CF9" w:rsidP="003463F3">
      <w:pPr>
        <w:pStyle w:val="ConsPlusCell"/>
        <w:jc w:val="both"/>
      </w:pPr>
      <w:r w:rsidRPr="00061AB7">
        <w:t>87 1342     3     - обувные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1350     7     Кожи искусственные мягкие на тканевой основе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полиэфируретановым покрытием /</w:t>
      </w:r>
    </w:p>
    <w:p w:rsidR="00CC4CF9" w:rsidRPr="00061AB7" w:rsidRDefault="00CC4CF9" w:rsidP="003463F3">
      <w:pPr>
        <w:pStyle w:val="ConsPlusCell"/>
        <w:jc w:val="both"/>
      </w:pPr>
      <w:r w:rsidRPr="00061AB7">
        <w:t>87 1351     2     - галантерейные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1352     8     - обувные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1353     3     - одежные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1359     6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87 1360     1     Кожи искусственные мягкие на тканевой основе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нитроцеллюлозным покрытием (нитропокрытие) /</w:t>
      </w:r>
    </w:p>
    <w:p w:rsidR="00CC4CF9" w:rsidRPr="00061AB7" w:rsidRDefault="00CC4CF9" w:rsidP="003463F3">
      <w:pPr>
        <w:pStyle w:val="ConsPlusCell"/>
        <w:jc w:val="both"/>
      </w:pPr>
      <w:r w:rsidRPr="00061AB7">
        <w:t>87 1361     7     - галантерейные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1362     2     - обувные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1363     8     - одежные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1364     3     - обивочные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1369     0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87 1370     6     Кожи искусственные мягкие на тканевой основе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поливинилуретановым покрытием /</w:t>
      </w:r>
    </w:p>
    <w:p w:rsidR="00CC4CF9" w:rsidRPr="00061AB7" w:rsidRDefault="00CC4CF9" w:rsidP="003463F3">
      <w:pPr>
        <w:pStyle w:val="ConsPlusCell"/>
        <w:jc w:val="both"/>
      </w:pPr>
      <w:r w:rsidRPr="00061AB7">
        <w:t>87 1371     1     - галантерейные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1372     7     - обувные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1373     2     - одежные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1400     8     Кожи искусственные мягкие на трикотажной основе</w:t>
      </w:r>
    </w:p>
    <w:p w:rsidR="00CC4CF9" w:rsidRPr="00061AB7" w:rsidRDefault="00CC4CF9" w:rsidP="003463F3">
      <w:pPr>
        <w:pStyle w:val="ConsPlusCell"/>
        <w:jc w:val="both"/>
      </w:pPr>
      <w:r w:rsidRPr="00061AB7">
        <w:t>87 1410     2     Кожи искусственные мягкие на трикотажной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основе с поливинилхлоридным покрытием /</w:t>
      </w:r>
    </w:p>
    <w:p w:rsidR="00CC4CF9" w:rsidRPr="00061AB7" w:rsidRDefault="00CC4CF9" w:rsidP="003463F3">
      <w:pPr>
        <w:pStyle w:val="ConsPlusCell"/>
        <w:jc w:val="both"/>
      </w:pPr>
      <w:r w:rsidRPr="00061AB7">
        <w:t>87 1411     8     - галантерейные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1412     3     - обувные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1413     9     - одежные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1414     4     - обивочные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1420     7     Кожи искусственные мягкие на трикотажной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основе с каучуковым покрытием /</w:t>
      </w:r>
    </w:p>
    <w:p w:rsidR="00CC4CF9" w:rsidRPr="00061AB7" w:rsidRDefault="00CC4CF9" w:rsidP="003463F3">
      <w:pPr>
        <w:pStyle w:val="ConsPlusCell"/>
        <w:jc w:val="both"/>
      </w:pPr>
      <w:r w:rsidRPr="00061AB7">
        <w:t>87 1423     3     - одежные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1450     0     Кожи искусственные мягкие на трикотажной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основе с полиэфируретановым покрытием /</w:t>
      </w:r>
    </w:p>
    <w:p w:rsidR="00CC4CF9" w:rsidRPr="00061AB7" w:rsidRDefault="00CC4CF9" w:rsidP="003463F3">
      <w:pPr>
        <w:pStyle w:val="ConsPlusCell"/>
        <w:jc w:val="both"/>
      </w:pPr>
      <w:r w:rsidRPr="00061AB7">
        <w:t>87 1453     7     - одежные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1470     9     Кожи искусственные мягкие на трикотажной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основе с поливинилуретановым покрытием /</w:t>
      </w:r>
    </w:p>
    <w:p w:rsidR="00CC4CF9" w:rsidRPr="00061AB7" w:rsidRDefault="00CC4CF9" w:rsidP="003463F3">
      <w:pPr>
        <w:pStyle w:val="ConsPlusCell"/>
        <w:jc w:val="both"/>
      </w:pPr>
      <w:r w:rsidRPr="00061AB7">
        <w:t>87 1471     5     - галантерейные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1472     0     - обувные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1473     6     - одежные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1479     9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87 1500     1     Кожи искусственные мягкие на синтетической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основе</w:t>
      </w:r>
    </w:p>
    <w:p w:rsidR="00CC4CF9" w:rsidRPr="00061AB7" w:rsidRDefault="00CC4CF9" w:rsidP="003463F3">
      <w:pPr>
        <w:pStyle w:val="ConsPlusCell"/>
        <w:jc w:val="both"/>
      </w:pPr>
      <w:r w:rsidRPr="00061AB7">
        <w:t>87 1550     4     Кожи искусственные мягкие на синтетической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основе с полиэфируретановым покрытием /</w:t>
      </w:r>
    </w:p>
    <w:p w:rsidR="00CC4CF9" w:rsidRPr="00061AB7" w:rsidRDefault="00CC4CF9" w:rsidP="003463F3">
      <w:pPr>
        <w:pStyle w:val="ConsPlusCell"/>
        <w:jc w:val="both"/>
      </w:pPr>
      <w:r w:rsidRPr="00061AB7">
        <w:t>87 1552     5     - обувные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87 2000     6     Материалы пленочные технического и бытового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назначения (не вошедшие в подклассы 87 1000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87 4000)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87 2100     2     Материалы пленочные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2110     4     Материалы пленочные поливинилхлоридные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87 2111     6     - галантерейные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2112     5     - обувные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2113     0     - одежные (плащевые)</w:t>
      </w:r>
    </w:p>
    <w:p w:rsidR="00CC4CF9" w:rsidRPr="00061AB7" w:rsidRDefault="00CC4CF9" w:rsidP="003463F3">
      <w:pPr>
        <w:pStyle w:val="ConsPlusCell"/>
        <w:jc w:val="both"/>
      </w:pPr>
      <w:r w:rsidRPr="00061AB7">
        <w:t>87 2115     1     - декоративно-хозяйственные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2116     7     - 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87 2119     3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87 2180     6     Материалы пленочные полиэтиленовые /</w:t>
      </w:r>
    </w:p>
    <w:p w:rsidR="00CC4CF9" w:rsidRPr="00061AB7" w:rsidRDefault="00CC4CF9" w:rsidP="003463F3">
      <w:pPr>
        <w:pStyle w:val="ConsPlusCell"/>
        <w:jc w:val="both"/>
      </w:pPr>
      <w:r w:rsidRPr="00061AB7">
        <w:t>87 2181     1     - галантерейные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2182     7     - обувные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2183     2     - одежные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2185     3     - декоративно-хозяйственные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2186     9     - 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87 2189     5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87 2200     3     Материалы переплетные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2210     8     Материалы переплетные с поливинилхлоридным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покрытием /</w:t>
      </w:r>
    </w:p>
    <w:p w:rsidR="00CC4CF9" w:rsidRPr="00061AB7" w:rsidRDefault="00CC4CF9" w:rsidP="003463F3">
      <w:pPr>
        <w:pStyle w:val="ConsPlusCell"/>
        <w:jc w:val="both"/>
      </w:pPr>
      <w:r w:rsidRPr="00061AB7">
        <w:t>87 2211     3     - на бумажной основе</w:t>
      </w:r>
    </w:p>
    <w:p w:rsidR="00CC4CF9" w:rsidRPr="00061AB7" w:rsidRDefault="00CC4CF9" w:rsidP="003463F3">
      <w:pPr>
        <w:pStyle w:val="ConsPlusCell"/>
        <w:jc w:val="both"/>
      </w:pPr>
      <w:r w:rsidRPr="00061AB7">
        <w:t>87 2212     9     - на тканевой основе</w:t>
      </w:r>
    </w:p>
    <w:p w:rsidR="00CC4CF9" w:rsidRPr="00061AB7" w:rsidRDefault="00CC4CF9" w:rsidP="003463F3">
      <w:pPr>
        <w:pStyle w:val="ConsPlusCell"/>
        <w:jc w:val="both"/>
      </w:pPr>
      <w:r w:rsidRPr="00061AB7">
        <w:t>87 2214     3     - на нетканой основе</w:t>
      </w:r>
    </w:p>
    <w:p w:rsidR="00CC4CF9" w:rsidRPr="00061AB7" w:rsidRDefault="00CC4CF9" w:rsidP="003463F3">
      <w:pPr>
        <w:pStyle w:val="ConsPlusCell"/>
        <w:jc w:val="both"/>
      </w:pPr>
      <w:r w:rsidRPr="00061AB7">
        <w:t>87 2240     1     Материалы переплетные с полиамидным покрытием /</w:t>
      </w:r>
    </w:p>
    <w:p w:rsidR="00CC4CF9" w:rsidRPr="00061AB7" w:rsidRDefault="00CC4CF9" w:rsidP="003463F3">
      <w:pPr>
        <w:pStyle w:val="ConsPlusCell"/>
        <w:jc w:val="both"/>
      </w:pPr>
      <w:r w:rsidRPr="00061AB7">
        <w:t>87 2241     7     - на бумажной основе</w:t>
      </w:r>
    </w:p>
    <w:p w:rsidR="00CC4CF9" w:rsidRPr="00061AB7" w:rsidRDefault="00CC4CF9" w:rsidP="003463F3">
      <w:pPr>
        <w:pStyle w:val="ConsPlusCell"/>
        <w:jc w:val="both"/>
      </w:pPr>
      <w:r w:rsidRPr="00061AB7">
        <w:t>87 2260     0     Материалы переплетные с нитроцеллюлозным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покрытием /</w:t>
      </w:r>
    </w:p>
    <w:p w:rsidR="00CC4CF9" w:rsidRPr="00061AB7" w:rsidRDefault="00CC4CF9" w:rsidP="003463F3">
      <w:pPr>
        <w:pStyle w:val="ConsPlusCell"/>
        <w:jc w:val="both"/>
      </w:pPr>
      <w:r w:rsidRPr="00061AB7">
        <w:t>87 2262     1     - вид А (типа ледерина)</w:t>
      </w:r>
    </w:p>
    <w:p w:rsidR="00CC4CF9" w:rsidRPr="00061AB7" w:rsidRDefault="00CC4CF9" w:rsidP="003463F3">
      <w:pPr>
        <w:pStyle w:val="ConsPlusCell"/>
        <w:jc w:val="both"/>
      </w:pPr>
      <w:r w:rsidRPr="00061AB7">
        <w:t>87 2267     9     - для изданий долгосрочного пользования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87 2268     4     - вид В (коленкор с нитропокрытием)</w:t>
      </w:r>
    </w:p>
    <w:p w:rsidR="00CC4CF9" w:rsidRPr="00061AB7" w:rsidRDefault="00CC4CF9" w:rsidP="003463F3">
      <w:pPr>
        <w:pStyle w:val="ConsPlusCell"/>
        <w:jc w:val="both"/>
      </w:pPr>
      <w:r w:rsidRPr="00061AB7">
        <w:t>87 2290     4     Материалы переплетные с крахмально-каолиновым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покрытием /</w:t>
      </w:r>
    </w:p>
    <w:p w:rsidR="00CC4CF9" w:rsidRPr="00061AB7" w:rsidRDefault="00CC4CF9" w:rsidP="003463F3">
      <w:pPr>
        <w:pStyle w:val="ConsPlusCell"/>
        <w:jc w:val="both"/>
      </w:pPr>
      <w:r w:rsidRPr="00061AB7">
        <w:t>87 2294     6     - типа коленкора</w:t>
      </w:r>
    </w:p>
    <w:p w:rsidR="00CC4CF9" w:rsidRPr="00061AB7" w:rsidRDefault="00CC4CF9" w:rsidP="003463F3">
      <w:pPr>
        <w:pStyle w:val="ConsPlusCell"/>
        <w:jc w:val="both"/>
      </w:pPr>
      <w:r w:rsidRPr="00061AB7">
        <w:t>87 2297     2     - с открытой ткацкой фактурой</w:t>
      </w:r>
    </w:p>
    <w:p w:rsidR="00CC4CF9" w:rsidRPr="00061AB7" w:rsidRDefault="00CC4CF9" w:rsidP="003463F3">
      <w:pPr>
        <w:pStyle w:val="ConsPlusCell"/>
        <w:jc w:val="both"/>
      </w:pPr>
      <w:r w:rsidRPr="00061AB7">
        <w:t>87 2298     8     - "Модерн"</w:t>
      </w:r>
    </w:p>
    <w:p w:rsidR="00CC4CF9" w:rsidRPr="00061AB7" w:rsidRDefault="00CC4CF9" w:rsidP="003463F3">
      <w:pPr>
        <w:pStyle w:val="ConsPlusCell"/>
        <w:jc w:val="both"/>
      </w:pPr>
      <w:r w:rsidRPr="00061AB7">
        <w:t>87 2299     3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87 2300     7     Клеенка на тканевой основе</w:t>
      </w:r>
    </w:p>
    <w:p w:rsidR="00CC4CF9" w:rsidRPr="00061AB7" w:rsidRDefault="00CC4CF9" w:rsidP="003463F3">
      <w:pPr>
        <w:pStyle w:val="ConsPlusCell"/>
        <w:jc w:val="both"/>
      </w:pPr>
      <w:r w:rsidRPr="00061AB7">
        <w:t>87 2301     2     Клеенка столовая *</w:t>
      </w:r>
    </w:p>
    <w:p w:rsidR="00CC4CF9" w:rsidRPr="00061AB7" w:rsidRDefault="00CC4CF9" w:rsidP="003463F3">
      <w:pPr>
        <w:pStyle w:val="ConsPlusCell"/>
        <w:jc w:val="both"/>
      </w:pPr>
      <w:r w:rsidRPr="00061AB7">
        <w:t>87 2310     1     Клеенка на тканевой основе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поливинилхлоридным покрытием /</w:t>
      </w:r>
    </w:p>
    <w:p w:rsidR="00CC4CF9" w:rsidRPr="00061AB7" w:rsidRDefault="00CC4CF9" w:rsidP="003463F3">
      <w:pPr>
        <w:pStyle w:val="ConsPlusCell"/>
        <w:jc w:val="both"/>
      </w:pPr>
      <w:r w:rsidRPr="00061AB7">
        <w:t>87 2311     7     - столовая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87 2312     2     - типографская</w:t>
      </w:r>
    </w:p>
    <w:p w:rsidR="00CC4CF9" w:rsidRPr="00061AB7" w:rsidRDefault="00CC4CF9" w:rsidP="003463F3">
      <w:pPr>
        <w:pStyle w:val="ConsPlusCell"/>
        <w:jc w:val="both"/>
      </w:pPr>
      <w:r w:rsidRPr="00061AB7">
        <w:t>87 2330     0     Клеенка на тканевой основе с латексным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покрытием /</w:t>
      </w:r>
    </w:p>
    <w:p w:rsidR="00CC4CF9" w:rsidRPr="00061AB7" w:rsidRDefault="00CC4CF9" w:rsidP="003463F3">
      <w:pPr>
        <w:pStyle w:val="ConsPlusCell"/>
        <w:jc w:val="both"/>
      </w:pPr>
      <w:r w:rsidRPr="00061AB7">
        <w:t>87 2331     6     - столовая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87 2333     7     - техническая (на ткани бельтинг)</w:t>
      </w:r>
    </w:p>
    <w:p w:rsidR="00CC4CF9" w:rsidRPr="00061AB7" w:rsidRDefault="00CC4CF9" w:rsidP="003463F3">
      <w:pPr>
        <w:pStyle w:val="ConsPlusCell"/>
        <w:jc w:val="both"/>
      </w:pPr>
      <w:r w:rsidRPr="00061AB7">
        <w:t>87 2370     9     Клеенка на тканевой основе с масляным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покрытием /</w:t>
      </w:r>
    </w:p>
    <w:p w:rsidR="00CC4CF9" w:rsidRPr="00061AB7" w:rsidRDefault="00CC4CF9" w:rsidP="003463F3">
      <w:pPr>
        <w:pStyle w:val="ConsPlusCell"/>
        <w:jc w:val="both"/>
      </w:pPr>
      <w:r w:rsidRPr="00061AB7">
        <w:t>87 2371     4     - столовая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87 2374     0     - с двухсторонним наложением грунта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(перфорированная)</w:t>
      </w:r>
    </w:p>
    <w:p w:rsidR="00CC4CF9" w:rsidRPr="00061AB7" w:rsidRDefault="00CC4CF9" w:rsidP="003463F3">
      <w:pPr>
        <w:pStyle w:val="ConsPlusCell"/>
        <w:jc w:val="both"/>
      </w:pPr>
      <w:r w:rsidRPr="00061AB7">
        <w:t>87 2380     3     Клеенка на тканевой основе с полиэтиленовым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покрытием /</w:t>
      </w:r>
    </w:p>
    <w:p w:rsidR="00CC4CF9" w:rsidRPr="00061AB7" w:rsidRDefault="00CC4CF9" w:rsidP="003463F3">
      <w:pPr>
        <w:pStyle w:val="ConsPlusCell"/>
        <w:jc w:val="both"/>
      </w:pPr>
      <w:r w:rsidRPr="00061AB7">
        <w:t>87 2381     9     - столовая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87 2400     0     Клеенка на нетканой основе</w:t>
      </w:r>
    </w:p>
    <w:p w:rsidR="00CC4CF9" w:rsidRPr="00061AB7" w:rsidRDefault="00CC4CF9" w:rsidP="003463F3">
      <w:pPr>
        <w:pStyle w:val="ConsPlusCell"/>
        <w:jc w:val="both"/>
      </w:pPr>
      <w:r w:rsidRPr="00061AB7">
        <w:t>87 2410     5     Клеенка на нетканой основе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поливинилхлоридным покрытием /</w:t>
      </w:r>
    </w:p>
    <w:p w:rsidR="00CC4CF9" w:rsidRPr="00061AB7" w:rsidRDefault="00CC4CF9" w:rsidP="003463F3">
      <w:pPr>
        <w:pStyle w:val="ConsPlusCell"/>
        <w:jc w:val="both"/>
      </w:pPr>
      <w:r w:rsidRPr="00061AB7">
        <w:t>87 2411     0     - столовая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87 2500     4     Материалы прорезиненные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2510     9     Материалы прорезиненные односторонние /</w:t>
      </w:r>
    </w:p>
    <w:p w:rsidR="00CC4CF9" w:rsidRPr="00061AB7" w:rsidRDefault="00CC4CF9" w:rsidP="003463F3">
      <w:pPr>
        <w:pStyle w:val="ConsPlusCell"/>
        <w:jc w:val="both"/>
      </w:pPr>
      <w:r w:rsidRPr="00061AB7">
        <w:t>87 2518     2     - плащевые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87 2520     3     Материалы прорезиненные двухсторонние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(дублированные) /</w:t>
      </w:r>
    </w:p>
    <w:p w:rsidR="00CC4CF9" w:rsidRPr="00061AB7" w:rsidRDefault="00CC4CF9" w:rsidP="003463F3">
      <w:pPr>
        <w:pStyle w:val="ConsPlusCell"/>
        <w:jc w:val="both"/>
      </w:pPr>
      <w:r w:rsidRPr="00061AB7">
        <w:t>87 2528     7     - плащевые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87 2530     8     Материалы прорезиненные с пленочным покрытием /</w:t>
      </w:r>
    </w:p>
    <w:p w:rsidR="00CC4CF9" w:rsidRPr="00061AB7" w:rsidRDefault="00CC4CF9" w:rsidP="003463F3">
      <w:pPr>
        <w:pStyle w:val="ConsPlusCell"/>
        <w:jc w:val="both"/>
      </w:pPr>
      <w:r w:rsidRPr="00061AB7">
        <w:t>87 2538     1     - плащевые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87 2600     8     Материалы дублированные, триплированные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2610     2     Материалы дублированные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87 2611     8     - галантерейные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2612     3     - обувные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2613     9     - одежные (утепленные)</w:t>
      </w:r>
    </w:p>
    <w:p w:rsidR="00CC4CF9" w:rsidRPr="00061AB7" w:rsidRDefault="00CC4CF9" w:rsidP="003463F3">
      <w:pPr>
        <w:pStyle w:val="ConsPlusCell"/>
        <w:jc w:val="both"/>
      </w:pPr>
      <w:r w:rsidRPr="00061AB7">
        <w:t>87 2614     4     - обивочные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2619     1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87 2620     7     Материалы триплированные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87 2621     2     - галантерейные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2622     8     - обувные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2623     3     - одежные (утепленные)</w:t>
      </w:r>
    </w:p>
    <w:p w:rsidR="00CC4CF9" w:rsidRPr="00061AB7" w:rsidRDefault="00CC4CF9" w:rsidP="003463F3">
      <w:pPr>
        <w:pStyle w:val="ConsPlusCell"/>
        <w:jc w:val="both"/>
      </w:pPr>
      <w:r w:rsidRPr="00061AB7">
        <w:t>87 2624     9     - обивочные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2800     5     Искусственный мех</w:t>
      </w:r>
    </w:p>
    <w:p w:rsidR="00CC4CF9" w:rsidRPr="00061AB7" w:rsidRDefault="00CC4CF9" w:rsidP="003463F3">
      <w:pPr>
        <w:pStyle w:val="ConsPlusCell"/>
        <w:jc w:val="both"/>
      </w:pPr>
      <w:r w:rsidRPr="00061AB7">
        <w:t>87 2810     7     Смушка /</w:t>
      </w:r>
    </w:p>
    <w:p w:rsidR="00CC4CF9" w:rsidRPr="00061AB7" w:rsidRDefault="00CC4CF9" w:rsidP="003463F3">
      <w:pPr>
        <w:pStyle w:val="ConsPlusCell"/>
        <w:jc w:val="both"/>
      </w:pPr>
      <w:r w:rsidRPr="00061AB7">
        <w:t>87 2812     0     - одежная</w:t>
      </w:r>
    </w:p>
    <w:p w:rsidR="00CC4CF9" w:rsidRPr="00061AB7" w:rsidRDefault="00CC4CF9" w:rsidP="003463F3">
      <w:pPr>
        <w:pStyle w:val="ConsPlusCell"/>
        <w:jc w:val="both"/>
      </w:pPr>
      <w:r w:rsidRPr="00061AB7">
        <w:t>87 2820     4     Каракуль /</w:t>
      </w:r>
    </w:p>
    <w:p w:rsidR="00CC4CF9" w:rsidRPr="00061AB7" w:rsidRDefault="00CC4CF9" w:rsidP="003463F3">
      <w:pPr>
        <w:pStyle w:val="ConsPlusCell"/>
        <w:jc w:val="both"/>
      </w:pPr>
      <w:r w:rsidRPr="00061AB7">
        <w:t>87 2822     5     - одежный</w:t>
      </w:r>
    </w:p>
    <w:p w:rsidR="00CC4CF9" w:rsidRPr="00061AB7" w:rsidRDefault="00CC4CF9" w:rsidP="003463F3">
      <w:pPr>
        <w:pStyle w:val="ConsPlusCell"/>
        <w:jc w:val="both"/>
      </w:pPr>
      <w:r w:rsidRPr="00061AB7">
        <w:t>87 2900     9     Материалы технического и бытового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прочие (не вошедшие в подклассы 87 1000,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87 4000)</w:t>
      </w:r>
    </w:p>
    <w:p w:rsidR="00CC4CF9" w:rsidRPr="00061AB7" w:rsidRDefault="00CC4CF9" w:rsidP="003463F3">
      <w:pPr>
        <w:pStyle w:val="ConsPlusCell"/>
        <w:jc w:val="both"/>
      </w:pPr>
      <w:r w:rsidRPr="00061AB7">
        <w:t>87 2910     3     Материалы технического и бытового назначения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поливинилхлоридным покрытием /</w:t>
      </w:r>
    </w:p>
    <w:p w:rsidR="00CC4CF9" w:rsidRPr="00061AB7" w:rsidRDefault="00CC4CF9" w:rsidP="003463F3">
      <w:pPr>
        <w:pStyle w:val="ConsPlusCell"/>
        <w:jc w:val="both"/>
      </w:pPr>
      <w:r w:rsidRPr="00061AB7">
        <w:t>87 2912     4     - обувные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2916     6     - 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87 2919     2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87 2920     8     Материалы технического и бытового назначения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каучуковым покрытием /</w:t>
      </w:r>
    </w:p>
    <w:p w:rsidR="00CC4CF9" w:rsidRPr="00061AB7" w:rsidRDefault="00CC4CF9" w:rsidP="003463F3">
      <w:pPr>
        <w:pStyle w:val="ConsPlusCell"/>
        <w:jc w:val="both"/>
      </w:pPr>
      <w:r w:rsidRPr="00061AB7">
        <w:t>87 2921     3     - галантерейные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2922     9     - обувные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2923     4     - одежные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2926     0     - 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87 2929     7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87 2930     2     Материалы технического и бытового назначения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латексным покрытием /</w:t>
      </w:r>
    </w:p>
    <w:p w:rsidR="00CC4CF9" w:rsidRPr="00061AB7" w:rsidRDefault="00CC4CF9" w:rsidP="003463F3">
      <w:pPr>
        <w:pStyle w:val="ConsPlusCell"/>
        <w:jc w:val="both"/>
      </w:pPr>
      <w:r w:rsidRPr="00061AB7">
        <w:t>87 2932     3     - обувные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2933     9     - одежные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2940     7     Материалы технического и бытового назначения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полиамидным покрытием /</w:t>
      </w:r>
    </w:p>
    <w:p w:rsidR="00CC4CF9" w:rsidRPr="00061AB7" w:rsidRDefault="00CC4CF9" w:rsidP="003463F3">
      <w:pPr>
        <w:pStyle w:val="ConsPlusCell"/>
        <w:jc w:val="both"/>
      </w:pPr>
      <w:r w:rsidRPr="00061AB7">
        <w:t>87 2942     8     - обувные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2943     3     - одежные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2046     5     - 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87 2950     1     Материалы технического и бытового назначения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полиэфируретановым покрытием /</w:t>
      </w:r>
    </w:p>
    <w:p w:rsidR="00CC4CF9" w:rsidRPr="00061AB7" w:rsidRDefault="00CC4CF9" w:rsidP="003463F3">
      <w:pPr>
        <w:pStyle w:val="ConsPlusCell"/>
        <w:jc w:val="both"/>
      </w:pPr>
      <w:r w:rsidRPr="00061AB7">
        <w:t>87 2959     0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87 2960     6     Материалы технического и бытового назначения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нитроцеллюлозным покрытием /</w:t>
      </w:r>
    </w:p>
    <w:p w:rsidR="00CC4CF9" w:rsidRPr="00061AB7" w:rsidRDefault="00CC4CF9" w:rsidP="003463F3">
      <w:pPr>
        <w:pStyle w:val="ConsPlusCell"/>
        <w:jc w:val="both"/>
      </w:pPr>
      <w:r w:rsidRPr="00061AB7">
        <w:t>87 2962     7     - обувные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2963     2     - одежные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2964     8     - облицовочные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2966     9     - 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87 2969     5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87 2980     5     Материалы технического и бытового назначения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полиэтиленовым покрытием /</w:t>
      </w:r>
    </w:p>
    <w:p w:rsidR="00CC4CF9" w:rsidRPr="00061AB7" w:rsidRDefault="00CC4CF9" w:rsidP="003463F3">
      <w:pPr>
        <w:pStyle w:val="ConsPlusCell"/>
        <w:jc w:val="both"/>
      </w:pPr>
      <w:r w:rsidRPr="00061AB7">
        <w:t>87 2981     0     - галантерейные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2982     6     - обувные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2983     1     - одежные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2990     3     Материалы технического и бытового назначения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крахмально-каолиновым покрытием /</w:t>
      </w:r>
    </w:p>
    <w:p w:rsidR="00CC4CF9" w:rsidRPr="00061AB7" w:rsidRDefault="00CC4CF9" w:rsidP="003463F3">
      <w:pPr>
        <w:pStyle w:val="ConsPlusCell"/>
        <w:jc w:val="both"/>
      </w:pPr>
      <w:r w:rsidRPr="00061AB7">
        <w:t>87 2993     6     - одежные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2999     9     - прочие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87 3000     9     Кожи искусственные жесткие типа картона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87 3200     6     Детали из картона кожеподобного</w:t>
      </w:r>
    </w:p>
    <w:p w:rsidR="00CC4CF9" w:rsidRPr="00061AB7" w:rsidRDefault="00CC4CF9" w:rsidP="003463F3">
      <w:pPr>
        <w:pStyle w:val="ConsPlusCell"/>
        <w:jc w:val="both"/>
      </w:pPr>
      <w:r w:rsidRPr="00061AB7">
        <w:t>87 3210     0     Детали однослойного отлива формованные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3212     1     Задники</w:t>
      </w:r>
    </w:p>
    <w:p w:rsidR="00CC4CF9" w:rsidRPr="00061AB7" w:rsidRDefault="00CC4CF9" w:rsidP="003463F3">
      <w:pPr>
        <w:pStyle w:val="ConsPlusCell"/>
        <w:jc w:val="both"/>
      </w:pPr>
      <w:r w:rsidRPr="00061AB7">
        <w:t>87 3213     7     Стельки</w:t>
      </w:r>
    </w:p>
    <w:p w:rsidR="00CC4CF9" w:rsidRPr="00061AB7" w:rsidRDefault="00CC4CF9" w:rsidP="003463F3">
      <w:pPr>
        <w:pStyle w:val="ConsPlusCell"/>
        <w:jc w:val="both"/>
      </w:pPr>
      <w:r w:rsidRPr="00061AB7">
        <w:t>87 3220     5     Детали однослойного отлива неформованные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3222     6     Задники</w:t>
      </w:r>
    </w:p>
    <w:p w:rsidR="00CC4CF9" w:rsidRPr="00061AB7" w:rsidRDefault="00CC4CF9" w:rsidP="003463F3">
      <w:pPr>
        <w:pStyle w:val="ConsPlusCell"/>
        <w:jc w:val="both"/>
      </w:pPr>
      <w:r w:rsidRPr="00061AB7">
        <w:t>87 3224     7     Простилки</w:t>
      </w:r>
    </w:p>
    <w:p w:rsidR="00CC4CF9" w:rsidRPr="00061AB7" w:rsidRDefault="00CC4CF9" w:rsidP="003463F3">
      <w:pPr>
        <w:pStyle w:val="ConsPlusCell"/>
        <w:jc w:val="both"/>
      </w:pPr>
      <w:r w:rsidRPr="00061AB7">
        <w:t>87 3226     8     Подковки</w:t>
      </w:r>
    </w:p>
    <w:p w:rsidR="00CC4CF9" w:rsidRPr="00061AB7" w:rsidRDefault="00CC4CF9" w:rsidP="003463F3">
      <w:pPr>
        <w:pStyle w:val="ConsPlusCell"/>
        <w:jc w:val="both"/>
      </w:pPr>
      <w:r w:rsidRPr="00061AB7">
        <w:t>87 3227     3     Подпяточники</w:t>
      </w:r>
    </w:p>
    <w:p w:rsidR="00CC4CF9" w:rsidRPr="00061AB7" w:rsidRDefault="00CC4CF9" w:rsidP="003463F3">
      <w:pPr>
        <w:pStyle w:val="ConsPlusCell"/>
        <w:jc w:val="both"/>
      </w:pPr>
      <w:r w:rsidRPr="00061AB7">
        <w:t>87 3230     1     Детали однослойного отлива рубленые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3233     6     Стельки</w:t>
      </w:r>
    </w:p>
    <w:p w:rsidR="00CC4CF9" w:rsidRPr="00061AB7" w:rsidRDefault="00CC4CF9" w:rsidP="003463F3">
      <w:pPr>
        <w:pStyle w:val="ConsPlusCell"/>
        <w:jc w:val="both"/>
      </w:pPr>
      <w:r w:rsidRPr="00061AB7">
        <w:t>87 3235     7     Вкладыши</w:t>
      </w:r>
    </w:p>
    <w:p w:rsidR="00CC4CF9" w:rsidRPr="00061AB7" w:rsidRDefault="00CC4CF9" w:rsidP="003463F3">
      <w:pPr>
        <w:pStyle w:val="ConsPlusCell"/>
        <w:jc w:val="both"/>
      </w:pPr>
      <w:r w:rsidRPr="00061AB7">
        <w:t>87 3240     4     Детали многослойного отлива формованные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3242     5     Задники</w:t>
      </w:r>
    </w:p>
    <w:p w:rsidR="00CC4CF9" w:rsidRPr="00061AB7" w:rsidRDefault="00CC4CF9" w:rsidP="003463F3">
      <w:pPr>
        <w:pStyle w:val="ConsPlusCell"/>
        <w:jc w:val="both"/>
      </w:pPr>
      <w:r w:rsidRPr="00061AB7">
        <w:t>87 3243     0     Стельки</w:t>
      </w:r>
    </w:p>
    <w:p w:rsidR="00CC4CF9" w:rsidRPr="00061AB7" w:rsidRDefault="00CC4CF9" w:rsidP="003463F3">
      <w:pPr>
        <w:pStyle w:val="ConsPlusCell"/>
        <w:jc w:val="both"/>
      </w:pPr>
      <w:r w:rsidRPr="00061AB7">
        <w:t>87 3245     1     Детали многослойного отлива формованные вкладные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3250     9     Детали многослойные отлива неформованные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3252     9     Задники</w:t>
      </w:r>
    </w:p>
    <w:p w:rsidR="00CC4CF9" w:rsidRPr="00061AB7" w:rsidRDefault="00CC4CF9" w:rsidP="003463F3">
      <w:pPr>
        <w:pStyle w:val="ConsPlusCell"/>
        <w:jc w:val="both"/>
      </w:pPr>
      <w:r w:rsidRPr="00061AB7">
        <w:t>87 3254     0     Простилки</w:t>
      </w:r>
    </w:p>
    <w:p w:rsidR="00CC4CF9" w:rsidRPr="00061AB7" w:rsidRDefault="00CC4CF9" w:rsidP="003463F3">
      <w:pPr>
        <w:pStyle w:val="ConsPlusCell"/>
        <w:jc w:val="both"/>
      </w:pPr>
      <w:r w:rsidRPr="00061AB7">
        <w:t>87 3258     2     Геленки</w:t>
      </w:r>
    </w:p>
    <w:p w:rsidR="00CC4CF9" w:rsidRPr="00061AB7" w:rsidRDefault="00CC4CF9" w:rsidP="003463F3">
      <w:pPr>
        <w:pStyle w:val="ConsPlusCell"/>
        <w:jc w:val="both"/>
      </w:pPr>
      <w:r w:rsidRPr="00061AB7">
        <w:t>87 3260     3     Детали многослойного отлива рубленые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3263     2     Стельки</w:t>
      </w:r>
    </w:p>
    <w:p w:rsidR="00CC4CF9" w:rsidRPr="00061AB7" w:rsidRDefault="00CC4CF9" w:rsidP="003463F3">
      <w:pPr>
        <w:pStyle w:val="ConsPlusCell"/>
        <w:jc w:val="both"/>
      </w:pPr>
      <w:r w:rsidRPr="00061AB7">
        <w:t>87 3265     0     Вкладыши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87 4000     1     Резина подошвенная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87 4100     5     Резина подошвенная пористая (микропористая)</w:t>
      </w:r>
    </w:p>
    <w:p w:rsidR="00CC4CF9" w:rsidRPr="00061AB7" w:rsidRDefault="00CC4CF9" w:rsidP="003463F3">
      <w:pPr>
        <w:pStyle w:val="ConsPlusCell"/>
        <w:jc w:val="both"/>
      </w:pPr>
      <w:r w:rsidRPr="00061AB7">
        <w:t>87 4110     8     Резина подошвенная пористая черная</w:t>
      </w:r>
    </w:p>
    <w:p w:rsidR="00CC4CF9" w:rsidRPr="00061AB7" w:rsidRDefault="00CC4CF9" w:rsidP="003463F3">
      <w:pPr>
        <w:pStyle w:val="ConsPlusCell"/>
        <w:jc w:val="both"/>
      </w:pPr>
      <w:r w:rsidRPr="00061AB7">
        <w:t>87 4111     5     Изделия из резины пористой черной / марки Б и БШ</w:t>
      </w:r>
    </w:p>
    <w:p w:rsidR="00CC4CF9" w:rsidRPr="00061AB7" w:rsidRDefault="00CC4CF9" w:rsidP="003463F3">
      <w:pPr>
        <w:pStyle w:val="ConsPlusCell"/>
        <w:jc w:val="both"/>
      </w:pPr>
      <w:r w:rsidRPr="00061AB7">
        <w:t>87 4113     6     - марки В и ВШ</w:t>
      </w:r>
    </w:p>
    <w:p w:rsidR="00CC4CF9" w:rsidRPr="00061AB7" w:rsidRDefault="00CC4CF9" w:rsidP="003463F3">
      <w:pPr>
        <w:pStyle w:val="ConsPlusCell"/>
        <w:jc w:val="both"/>
      </w:pPr>
      <w:r w:rsidRPr="00061AB7">
        <w:t>87 4115     7     - марки Г и ИШ</w:t>
      </w:r>
    </w:p>
    <w:p w:rsidR="00CC4CF9" w:rsidRPr="00061AB7" w:rsidRDefault="00CC4CF9" w:rsidP="003463F3">
      <w:pPr>
        <w:pStyle w:val="ConsPlusCell"/>
        <w:jc w:val="both"/>
      </w:pPr>
      <w:r w:rsidRPr="00061AB7">
        <w:t>87 4116     2     - марки Д и ДШ</w:t>
      </w:r>
    </w:p>
    <w:p w:rsidR="00CC4CF9" w:rsidRPr="00061AB7" w:rsidRDefault="00CC4CF9" w:rsidP="003463F3">
      <w:pPr>
        <w:pStyle w:val="ConsPlusCell"/>
        <w:jc w:val="both"/>
      </w:pPr>
      <w:r w:rsidRPr="00061AB7">
        <w:t>87 4118     3     - "кожволон"</w:t>
      </w:r>
    </w:p>
    <w:p w:rsidR="00CC4CF9" w:rsidRPr="00061AB7" w:rsidRDefault="00CC4CF9" w:rsidP="003463F3">
      <w:pPr>
        <w:pStyle w:val="ConsPlusCell"/>
        <w:jc w:val="both"/>
      </w:pPr>
      <w:r w:rsidRPr="00061AB7">
        <w:t>87 4119     9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87 4120     4     Резина подошвенная пористая цветная</w:t>
      </w:r>
    </w:p>
    <w:p w:rsidR="00CC4CF9" w:rsidRPr="00061AB7" w:rsidRDefault="00CC4CF9" w:rsidP="003463F3">
      <w:pPr>
        <w:pStyle w:val="ConsPlusCell"/>
        <w:jc w:val="both"/>
      </w:pPr>
      <w:r w:rsidRPr="00061AB7">
        <w:t>87 4121     1     Изделия из резины пористой цветной / марки Б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БШ</w:t>
      </w:r>
    </w:p>
    <w:p w:rsidR="00CC4CF9" w:rsidRPr="00061AB7" w:rsidRDefault="00CC4CF9" w:rsidP="003463F3">
      <w:pPr>
        <w:pStyle w:val="ConsPlusCell"/>
        <w:jc w:val="both"/>
      </w:pPr>
      <w:r w:rsidRPr="00061AB7">
        <w:t>87 4122     5     - "малыш"</w:t>
      </w:r>
    </w:p>
    <w:p w:rsidR="00CC4CF9" w:rsidRPr="00061AB7" w:rsidRDefault="00CC4CF9" w:rsidP="003463F3">
      <w:pPr>
        <w:pStyle w:val="ConsPlusCell"/>
        <w:jc w:val="both"/>
      </w:pPr>
      <w:r w:rsidRPr="00061AB7">
        <w:t>87 4123     0     - марки В и ВШ</w:t>
      </w:r>
    </w:p>
    <w:p w:rsidR="00CC4CF9" w:rsidRPr="00061AB7" w:rsidRDefault="00CC4CF9" w:rsidP="003463F3">
      <w:pPr>
        <w:pStyle w:val="ConsPlusCell"/>
        <w:jc w:val="both"/>
      </w:pPr>
      <w:r w:rsidRPr="00061AB7">
        <w:t>87 4124     6     - "депора"</w:t>
      </w:r>
    </w:p>
    <w:p w:rsidR="00CC4CF9" w:rsidRPr="00061AB7" w:rsidRDefault="00CC4CF9" w:rsidP="003463F3">
      <w:pPr>
        <w:pStyle w:val="ConsPlusCell"/>
        <w:jc w:val="both"/>
      </w:pPr>
      <w:r w:rsidRPr="00061AB7">
        <w:t>87 4125     1     - марки Г и ИШ</w:t>
      </w:r>
    </w:p>
    <w:p w:rsidR="00CC4CF9" w:rsidRPr="00061AB7" w:rsidRDefault="00CC4CF9" w:rsidP="003463F3">
      <w:pPr>
        <w:pStyle w:val="ConsPlusCell"/>
        <w:jc w:val="both"/>
      </w:pPr>
      <w:r w:rsidRPr="00061AB7">
        <w:t>87 4126     7     - марки Д и ДШ</w:t>
      </w:r>
    </w:p>
    <w:p w:rsidR="00CC4CF9" w:rsidRPr="00061AB7" w:rsidRDefault="00CC4CF9" w:rsidP="003463F3">
      <w:pPr>
        <w:pStyle w:val="ConsPlusCell"/>
        <w:jc w:val="both"/>
      </w:pPr>
      <w:r w:rsidRPr="00061AB7">
        <w:t>87 4127     2     - марки Е и ЕШ</w:t>
      </w:r>
    </w:p>
    <w:p w:rsidR="00CC4CF9" w:rsidRPr="00061AB7" w:rsidRDefault="00CC4CF9" w:rsidP="003463F3">
      <w:pPr>
        <w:pStyle w:val="ConsPlusCell"/>
        <w:jc w:val="both"/>
      </w:pPr>
      <w:r w:rsidRPr="00061AB7">
        <w:t>87 4128     8     - "кожволон"</w:t>
      </w:r>
    </w:p>
    <w:p w:rsidR="00CC4CF9" w:rsidRPr="00061AB7" w:rsidRDefault="00CC4CF9" w:rsidP="003463F3">
      <w:pPr>
        <w:pStyle w:val="ConsPlusCell"/>
        <w:jc w:val="both"/>
      </w:pPr>
      <w:r w:rsidRPr="00061AB7">
        <w:t>87 4129     3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87 4130     9     Резина подошвенная пористая под пробку</w:t>
      </w:r>
    </w:p>
    <w:p w:rsidR="00CC4CF9" w:rsidRPr="00061AB7" w:rsidRDefault="00CC4CF9" w:rsidP="003463F3">
      <w:pPr>
        <w:pStyle w:val="ConsPlusCell"/>
        <w:jc w:val="both"/>
      </w:pPr>
      <w:r w:rsidRPr="00061AB7">
        <w:t>87 4200     9     Резина подошвенная непористая</w:t>
      </w:r>
    </w:p>
    <w:p w:rsidR="00CC4CF9" w:rsidRPr="00061AB7" w:rsidRDefault="00CC4CF9" w:rsidP="003463F3">
      <w:pPr>
        <w:pStyle w:val="ConsPlusCell"/>
        <w:jc w:val="both"/>
      </w:pPr>
      <w:r w:rsidRPr="00061AB7">
        <w:t>87 4210     3     Резина подошвенная непористая черная</w:t>
      </w:r>
    </w:p>
    <w:p w:rsidR="00CC4CF9" w:rsidRPr="00061AB7" w:rsidRDefault="00CC4CF9" w:rsidP="003463F3">
      <w:pPr>
        <w:pStyle w:val="ConsPlusCell"/>
        <w:jc w:val="both"/>
      </w:pPr>
      <w:r w:rsidRPr="00061AB7">
        <w:t>87 4211     9     Изделия из резины непористой черной / вида 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(винтового и гвоздевого методов крепления)</w:t>
      </w:r>
    </w:p>
    <w:p w:rsidR="00CC4CF9" w:rsidRPr="00061AB7" w:rsidRDefault="00CC4CF9" w:rsidP="003463F3">
      <w:pPr>
        <w:pStyle w:val="ConsPlusCell"/>
        <w:jc w:val="both"/>
      </w:pPr>
      <w:r w:rsidRPr="00061AB7">
        <w:t>87 4212     4     - вида Б (ниточного метода крепления)</w:t>
      </w:r>
    </w:p>
    <w:p w:rsidR="00CC4CF9" w:rsidRPr="00061AB7" w:rsidRDefault="00CC4CF9" w:rsidP="003463F3">
      <w:pPr>
        <w:pStyle w:val="ConsPlusCell"/>
        <w:jc w:val="both"/>
      </w:pPr>
      <w:r w:rsidRPr="00061AB7">
        <w:t>87 4213     5     - вида В (клеевого метода крепления)</w:t>
      </w:r>
    </w:p>
    <w:p w:rsidR="00CC4CF9" w:rsidRPr="00061AB7" w:rsidRDefault="00CC4CF9" w:rsidP="003463F3">
      <w:pPr>
        <w:pStyle w:val="ConsPlusCell"/>
        <w:jc w:val="both"/>
      </w:pPr>
      <w:r w:rsidRPr="00061AB7">
        <w:t>87 4214     5     - вида Е</w:t>
      </w:r>
    </w:p>
    <w:p w:rsidR="00CC4CF9" w:rsidRPr="00061AB7" w:rsidRDefault="00CC4CF9" w:rsidP="003463F3">
      <w:pPr>
        <w:pStyle w:val="ConsPlusCell"/>
        <w:jc w:val="both"/>
      </w:pPr>
      <w:r w:rsidRPr="00061AB7">
        <w:t>87 4215     0     - вида Г</w:t>
      </w:r>
    </w:p>
    <w:p w:rsidR="00CC4CF9" w:rsidRPr="00061AB7" w:rsidRDefault="00CC4CF9" w:rsidP="003463F3">
      <w:pPr>
        <w:pStyle w:val="ConsPlusCell"/>
        <w:jc w:val="both"/>
      </w:pPr>
      <w:r w:rsidRPr="00061AB7">
        <w:t>87 4216     6     - "стиронип"</w:t>
      </w:r>
    </w:p>
    <w:p w:rsidR="00CC4CF9" w:rsidRPr="00061AB7" w:rsidRDefault="00CC4CF9" w:rsidP="003463F3">
      <w:pPr>
        <w:pStyle w:val="ConsPlusCell"/>
        <w:jc w:val="both"/>
      </w:pPr>
      <w:r w:rsidRPr="00061AB7">
        <w:t>87 4217     1     - вида Д</w:t>
      </w:r>
    </w:p>
    <w:p w:rsidR="00CC4CF9" w:rsidRPr="00061AB7" w:rsidRDefault="00CC4CF9" w:rsidP="003463F3">
      <w:pPr>
        <w:pStyle w:val="ConsPlusCell"/>
        <w:jc w:val="both"/>
      </w:pPr>
      <w:r w:rsidRPr="00061AB7">
        <w:t>87 4219     2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87 4220     8     Резина подошвенная непористая цветная</w:t>
      </w:r>
    </w:p>
    <w:p w:rsidR="00CC4CF9" w:rsidRPr="00061AB7" w:rsidRDefault="00CC4CF9" w:rsidP="003463F3">
      <w:pPr>
        <w:pStyle w:val="ConsPlusCell"/>
        <w:jc w:val="both"/>
      </w:pPr>
      <w:r w:rsidRPr="00061AB7">
        <w:t>87 4222     9     Изделия из резины непористой цветной / вида Б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(ниточного метода крепления)</w:t>
      </w:r>
    </w:p>
    <w:p w:rsidR="00CC4CF9" w:rsidRPr="00061AB7" w:rsidRDefault="00CC4CF9" w:rsidP="003463F3">
      <w:pPr>
        <w:pStyle w:val="ConsPlusCell"/>
        <w:jc w:val="both"/>
      </w:pPr>
      <w:r w:rsidRPr="00061AB7">
        <w:t>87 4223     4     - вида В (клеевого метода крепления)</w:t>
      </w:r>
    </w:p>
    <w:p w:rsidR="00CC4CF9" w:rsidRPr="00061AB7" w:rsidRDefault="00CC4CF9" w:rsidP="003463F3">
      <w:pPr>
        <w:pStyle w:val="ConsPlusCell"/>
        <w:jc w:val="both"/>
      </w:pPr>
      <w:r w:rsidRPr="00061AB7">
        <w:t>87 4224     9     - вида Е</w:t>
      </w:r>
    </w:p>
    <w:p w:rsidR="00CC4CF9" w:rsidRPr="00061AB7" w:rsidRDefault="00CC4CF9" w:rsidP="003463F3">
      <w:pPr>
        <w:pStyle w:val="ConsPlusCell"/>
        <w:jc w:val="both"/>
      </w:pPr>
      <w:r w:rsidRPr="00061AB7">
        <w:t>87 4225     5     - вида Г</w:t>
      </w:r>
    </w:p>
    <w:p w:rsidR="00CC4CF9" w:rsidRPr="00061AB7" w:rsidRDefault="00CC4CF9" w:rsidP="003463F3">
      <w:pPr>
        <w:pStyle w:val="ConsPlusCell"/>
        <w:jc w:val="both"/>
      </w:pPr>
      <w:r w:rsidRPr="00061AB7">
        <w:t>87 4226     0     - "стиронип"</w:t>
      </w:r>
    </w:p>
    <w:p w:rsidR="00CC4CF9" w:rsidRPr="00061AB7" w:rsidRDefault="00CC4CF9" w:rsidP="003463F3">
      <w:pPr>
        <w:pStyle w:val="ConsPlusCell"/>
        <w:jc w:val="both"/>
      </w:pPr>
      <w:r w:rsidRPr="00061AB7">
        <w:t>87 4227     6     - вида Д</w:t>
      </w:r>
    </w:p>
    <w:p w:rsidR="00CC4CF9" w:rsidRPr="00061AB7" w:rsidRDefault="00CC4CF9" w:rsidP="003463F3">
      <w:pPr>
        <w:pStyle w:val="ConsPlusCell"/>
        <w:jc w:val="both"/>
      </w:pPr>
      <w:r w:rsidRPr="00061AB7">
        <w:t>87 4229     7     - прочие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87 8000     2     Изделия кожгалантерейные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87 8100     6     Портфели, папки, ранцы</w:t>
      </w:r>
    </w:p>
    <w:p w:rsidR="00CC4CF9" w:rsidRPr="00061AB7" w:rsidRDefault="00CC4CF9" w:rsidP="003463F3">
      <w:pPr>
        <w:pStyle w:val="ConsPlusCell"/>
        <w:jc w:val="both"/>
      </w:pPr>
      <w:r w:rsidRPr="00061AB7">
        <w:t>87 8110     0     Портфели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87 8120     5     Портфели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87 8130     9     Портфели ученические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87 8140     4     Портфели специальные (для следственных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органов, для хранения документов,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портфель-саквояж)</w:t>
      </w:r>
    </w:p>
    <w:p w:rsidR="00CC4CF9" w:rsidRPr="00061AB7" w:rsidRDefault="00CC4CF9" w:rsidP="003463F3">
      <w:pPr>
        <w:pStyle w:val="ConsPlusCell"/>
        <w:jc w:val="both"/>
      </w:pPr>
      <w:r w:rsidRPr="00061AB7">
        <w:t>87 8150     9     Портфели- сумки</w:t>
      </w:r>
    </w:p>
    <w:p w:rsidR="00CC4CF9" w:rsidRPr="00061AB7" w:rsidRDefault="00CC4CF9" w:rsidP="003463F3">
      <w:pPr>
        <w:pStyle w:val="ConsPlusCell"/>
        <w:jc w:val="both"/>
      </w:pPr>
      <w:r w:rsidRPr="00061AB7">
        <w:t>87 8160     3     Портфели-ранцы ученические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87 8180     2     Ранцы ученические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87 8190     7     Папки (деловые, бюварные, адресные,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ученические, папки-портфели, папки-сумки,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папки для блокнотов и др.)</w:t>
      </w:r>
    </w:p>
    <w:p w:rsidR="00CC4CF9" w:rsidRPr="00061AB7" w:rsidRDefault="00CC4CF9" w:rsidP="003463F3">
      <w:pPr>
        <w:pStyle w:val="ConsPlusCell"/>
        <w:jc w:val="both"/>
      </w:pPr>
      <w:r w:rsidRPr="00061AB7">
        <w:t>87 8200     5     Сумки</w:t>
      </w:r>
    </w:p>
    <w:p w:rsidR="00CC4CF9" w:rsidRPr="00061AB7" w:rsidRDefault="00CC4CF9" w:rsidP="003463F3">
      <w:pPr>
        <w:pStyle w:val="ConsPlusCell"/>
        <w:jc w:val="both"/>
      </w:pPr>
      <w:r w:rsidRPr="00061AB7">
        <w:t>87 8201     5     Сумки хозяйственные и женские *</w:t>
      </w:r>
    </w:p>
    <w:p w:rsidR="00CC4CF9" w:rsidRPr="00061AB7" w:rsidRDefault="00CC4CF9" w:rsidP="003463F3">
      <w:pPr>
        <w:pStyle w:val="ConsPlusCell"/>
        <w:jc w:val="both"/>
      </w:pPr>
      <w:r w:rsidRPr="00061AB7">
        <w:t>87 8205     7     Сумки (без детских, полевых и специальных)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натуральных кож *</w:t>
      </w:r>
    </w:p>
    <w:p w:rsidR="00CC4CF9" w:rsidRPr="00061AB7" w:rsidRDefault="00CC4CF9" w:rsidP="003463F3">
      <w:pPr>
        <w:pStyle w:val="ConsPlusCell"/>
        <w:jc w:val="both"/>
      </w:pPr>
      <w:r w:rsidRPr="00061AB7">
        <w:t>87 8210     4     Сумки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87 8220     9     Сумки дорожные, хозяйственные и пляжные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8250     2     Сумки спортивные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8260     7     Сумки для детей дошкольного и младшего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87 8270     1     Сумки полевые</w:t>
      </w:r>
    </w:p>
    <w:p w:rsidR="00CC4CF9" w:rsidRPr="00061AB7" w:rsidRDefault="00CC4CF9" w:rsidP="003463F3">
      <w:pPr>
        <w:pStyle w:val="ConsPlusCell"/>
        <w:jc w:val="both"/>
      </w:pPr>
      <w:r w:rsidRPr="00061AB7">
        <w:t>87 8280     6     Сумки специальные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8290     0     Сумки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87 8300     3     Изделия мелкой кожгалантереи</w:t>
      </w:r>
    </w:p>
    <w:p w:rsidR="00CC4CF9" w:rsidRPr="00061AB7" w:rsidRDefault="00CC4CF9" w:rsidP="003463F3">
      <w:pPr>
        <w:pStyle w:val="ConsPlusCell"/>
        <w:jc w:val="both"/>
      </w:pPr>
      <w:r w:rsidRPr="00061AB7">
        <w:t>87 8310     8     Бумажники</w:t>
      </w:r>
    </w:p>
    <w:p w:rsidR="00CC4CF9" w:rsidRPr="00061AB7" w:rsidRDefault="00CC4CF9" w:rsidP="003463F3">
      <w:pPr>
        <w:pStyle w:val="ConsPlusCell"/>
        <w:jc w:val="both"/>
      </w:pPr>
      <w:r w:rsidRPr="00061AB7">
        <w:t>87 8320     2     Портмоне</w:t>
      </w:r>
    </w:p>
    <w:p w:rsidR="00CC4CF9" w:rsidRPr="00061AB7" w:rsidRDefault="00CC4CF9" w:rsidP="003463F3">
      <w:pPr>
        <w:pStyle w:val="ConsPlusCell"/>
        <w:jc w:val="both"/>
      </w:pPr>
      <w:r w:rsidRPr="00061AB7">
        <w:t>87 8330     7     Кошельки</w:t>
      </w:r>
    </w:p>
    <w:p w:rsidR="00CC4CF9" w:rsidRPr="00061AB7" w:rsidRDefault="00CC4CF9" w:rsidP="003463F3">
      <w:pPr>
        <w:pStyle w:val="ConsPlusCell"/>
        <w:jc w:val="both"/>
      </w:pPr>
      <w:r w:rsidRPr="00061AB7">
        <w:t>87 8340     1     Обложки разные (для документов, книг и др.)</w:t>
      </w:r>
    </w:p>
    <w:p w:rsidR="00CC4CF9" w:rsidRPr="00061AB7" w:rsidRDefault="00CC4CF9" w:rsidP="003463F3">
      <w:pPr>
        <w:pStyle w:val="ConsPlusCell"/>
        <w:jc w:val="both"/>
      </w:pPr>
      <w:r w:rsidRPr="00061AB7">
        <w:t>87 8350     6     Футляры разные (для очков, ключей, расчесок,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иголок и др.)</w:t>
      </w:r>
    </w:p>
    <w:p w:rsidR="00CC4CF9" w:rsidRPr="00061AB7" w:rsidRDefault="00CC4CF9" w:rsidP="003463F3">
      <w:pPr>
        <w:pStyle w:val="ConsPlusCell"/>
        <w:jc w:val="both"/>
      </w:pPr>
      <w:r w:rsidRPr="00061AB7">
        <w:t>87 8360     0     Несессеры (дорожные, маникюрные, швейные,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рукоделия и др.)</w:t>
      </w:r>
    </w:p>
    <w:p w:rsidR="00CC4CF9" w:rsidRPr="00061AB7" w:rsidRDefault="00CC4CF9" w:rsidP="003463F3">
      <w:pPr>
        <w:pStyle w:val="ConsPlusCell"/>
        <w:jc w:val="both"/>
      </w:pPr>
      <w:r w:rsidRPr="00061AB7">
        <w:t>87 8370     5     Портсигары</w:t>
      </w:r>
    </w:p>
    <w:p w:rsidR="00CC4CF9" w:rsidRPr="00061AB7" w:rsidRDefault="00CC4CF9" w:rsidP="003463F3">
      <w:pPr>
        <w:pStyle w:val="ConsPlusCell"/>
        <w:jc w:val="both"/>
      </w:pPr>
      <w:r w:rsidRPr="00061AB7">
        <w:t>87 8380     1     Изделия сувенирные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8390     4     Изделия мелкой кожгалантереи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  Изменением   N  95/2014  ОКП,  утв.  Приказом Росстандарта</w:t>
      </w:r>
    </w:p>
    <w:p w:rsidR="00CC4CF9" w:rsidRPr="00061AB7" w:rsidRDefault="00CC4CF9" w:rsidP="003463F3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 w:rsidP="003463F3">
      <w:pPr>
        <w:pStyle w:val="ConsPlusCell"/>
        <w:jc w:val="both"/>
      </w:pPr>
      <w:r w:rsidRPr="00061AB7">
        <w:t>87 8400     7     Перчатки</w:t>
      </w:r>
    </w:p>
    <w:p w:rsidR="00CC4CF9" w:rsidRPr="00061AB7" w:rsidRDefault="00CC4CF9" w:rsidP="003463F3">
      <w:pPr>
        <w:pStyle w:val="ConsPlusCell"/>
        <w:jc w:val="both"/>
      </w:pPr>
      <w:r w:rsidRPr="00061AB7">
        <w:t>87 8410     1     Перчатки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87 8420     6     Перчатки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87 8430     0     Перчатки рабочие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87 8440     5     Перчатки спортивные (кроме боксерских)</w:t>
      </w:r>
    </w:p>
    <w:p w:rsidR="00CC4CF9" w:rsidRPr="00061AB7" w:rsidRDefault="00CC4CF9" w:rsidP="003463F3">
      <w:pPr>
        <w:pStyle w:val="ConsPlusCell"/>
        <w:jc w:val="both"/>
      </w:pPr>
      <w:r w:rsidRPr="00061AB7">
        <w:t>87 8450     8     Перчатки боксерские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87 8460     4     Перчатки специальные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8470     9     Перчатки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87 8500     0     Рукавицы и вачеги</w:t>
      </w:r>
    </w:p>
    <w:p w:rsidR="00CC4CF9" w:rsidRPr="00061AB7" w:rsidRDefault="00CC4CF9" w:rsidP="003463F3">
      <w:pPr>
        <w:pStyle w:val="ConsPlusCell"/>
        <w:jc w:val="both"/>
      </w:pPr>
      <w:r w:rsidRPr="00061AB7">
        <w:t>87 8502     1     Рукавицы кожаные *</w:t>
      </w:r>
    </w:p>
    <w:p w:rsidR="00CC4CF9" w:rsidRPr="00061AB7" w:rsidRDefault="00CC4CF9" w:rsidP="003463F3">
      <w:pPr>
        <w:pStyle w:val="ConsPlusCell"/>
        <w:jc w:val="both"/>
      </w:pPr>
      <w:r w:rsidRPr="00061AB7">
        <w:t>87 8510     5     Рукавицы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87 8520     4     Рукавицы женские, подростковые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87 8540     9     Рукавицы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87 8550     3     Рукавицы спортивные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Пояснение: не включаются рукавицы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швейно-трикотажные, которые кодируются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группе 85 7800</w:t>
      </w:r>
    </w:p>
    <w:p w:rsidR="00CC4CF9" w:rsidRPr="00061AB7" w:rsidRDefault="00CC4CF9" w:rsidP="003463F3">
      <w:pPr>
        <w:pStyle w:val="ConsPlusCell"/>
        <w:jc w:val="both"/>
      </w:pPr>
      <w:r w:rsidRPr="00061AB7">
        <w:t>87 8560     8     Рукавицы рабочие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87 8590     1     Вачеги</w:t>
      </w:r>
    </w:p>
    <w:p w:rsidR="00CC4CF9" w:rsidRPr="00061AB7" w:rsidRDefault="00CC4CF9" w:rsidP="003463F3">
      <w:pPr>
        <w:pStyle w:val="ConsPlusCell"/>
        <w:jc w:val="both"/>
      </w:pPr>
      <w:r w:rsidRPr="00061AB7">
        <w:t>87 8600     4     Ремни</w:t>
      </w:r>
    </w:p>
    <w:p w:rsidR="00CC4CF9" w:rsidRPr="00061AB7" w:rsidRDefault="00CC4CF9" w:rsidP="003463F3">
      <w:pPr>
        <w:pStyle w:val="ConsPlusCell"/>
        <w:jc w:val="both"/>
      </w:pPr>
      <w:r w:rsidRPr="00061AB7">
        <w:t>87 8610     9     Ремни поясные мужские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87 8620     3     Ремни поясные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87 8630     8     Ремни поясные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87 8640     2     Ремни поясные специальные (школьные,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спортивные, для учащихся ПТУ, для учащихся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мореходных училищ)</w:t>
      </w:r>
    </w:p>
    <w:p w:rsidR="00CC4CF9" w:rsidRPr="00061AB7" w:rsidRDefault="00CC4CF9" w:rsidP="003463F3">
      <w:pPr>
        <w:pStyle w:val="ConsPlusCell"/>
        <w:jc w:val="both"/>
      </w:pPr>
      <w:r w:rsidRPr="00061AB7">
        <w:t>87 8660     1     Ремешки для часов</w:t>
      </w:r>
    </w:p>
    <w:p w:rsidR="00CC4CF9" w:rsidRPr="00061AB7" w:rsidRDefault="00CC4CF9" w:rsidP="003463F3">
      <w:pPr>
        <w:pStyle w:val="ConsPlusCell"/>
        <w:jc w:val="both"/>
      </w:pPr>
      <w:r w:rsidRPr="00061AB7">
        <w:t>87 8670     6     Ремни багажные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8680     0     Ремни разные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8681     6     Ремни разные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  Изменением   N  95/2014  ОКП,  утв.  Приказом Росстандарта</w:t>
      </w:r>
    </w:p>
    <w:p w:rsidR="00CC4CF9" w:rsidRPr="00061AB7" w:rsidRDefault="00CC4CF9" w:rsidP="003463F3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 w:rsidP="003463F3">
      <w:pPr>
        <w:pStyle w:val="ConsPlusCell"/>
        <w:jc w:val="both"/>
      </w:pPr>
      <w:r w:rsidRPr="00061AB7">
        <w:t>87 8700     8     Изделия дорожные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8710     2     Чемоданы</w:t>
      </w:r>
    </w:p>
    <w:p w:rsidR="00CC4CF9" w:rsidRPr="00061AB7" w:rsidRDefault="00CC4CF9" w:rsidP="003463F3">
      <w:pPr>
        <w:pStyle w:val="ConsPlusCell"/>
        <w:jc w:val="both"/>
      </w:pPr>
      <w:r w:rsidRPr="00061AB7">
        <w:t>87 8730     1     Саквояжи</w:t>
      </w:r>
    </w:p>
    <w:p w:rsidR="00CC4CF9" w:rsidRPr="00061AB7" w:rsidRDefault="00CC4CF9" w:rsidP="003463F3">
      <w:pPr>
        <w:pStyle w:val="ConsPlusCell"/>
        <w:jc w:val="both"/>
      </w:pPr>
      <w:r w:rsidRPr="00061AB7">
        <w:t>87 8740     6     Мешки дорожные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8750     0     Чехлы для чемоданов и саквояжей</w:t>
      </w:r>
    </w:p>
    <w:p w:rsidR="00CC4CF9" w:rsidRPr="00061AB7" w:rsidRDefault="00CC4CF9" w:rsidP="003463F3">
      <w:pPr>
        <w:pStyle w:val="ConsPlusCell"/>
        <w:jc w:val="both"/>
      </w:pPr>
      <w:r w:rsidRPr="00061AB7">
        <w:t>87 8760     5     Чехлы разные (чехол-гардероб для хранения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верхней одежды, чехол для обуви и др.)</w:t>
      </w:r>
    </w:p>
    <w:p w:rsidR="00CC4CF9" w:rsidRPr="00061AB7" w:rsidRDefault="00CC4CF9" w:rsidP="003463F3">
      <w:pPr>
        <w:pStyle w:val="ConsPlusCell"/>
        <w:jc w:val="both"/>
      </w:pPr>
      <w:r w:rsidRPr="00061AB7">
        <w:t>87 8800     1     Футляры разные и изделия прочие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внерыночных потребителей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87 8810     6     Футляры разные для внерыночных потребителей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87 8820     0     Изделия прочие для внерыночных потребителей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87 8830     5     Покрышки седел велосипедов</w:t>
      </w:r>
    </w:p>
    <w:p w:rsidR="00CC4CF9" w:rsidRPr="00061AB7" w:rsidRDefault="00CC4CF9" w:rsidP="003463F3">
      <w:pPr>
        <w:pStyle w:val="ConsPlusCell"/>
        <w:jc w:val="both"/>
      </w:pPr>
      <w:r w:rsidRPr="00061AB7">
        <w:t>87 8900     5     Спортивно-охотничьи изделия</w:t>
      </w:r>
    </w:p>
    <w:p w:rsidR="00CC4CF9" w:rsidRPr="00061AB7" w:rsidRDefault="00CC4CF9" w:rsidP="003463F3">
      <w:pPr>
        <w:pStyle w:val="ConsPlusCell"/>
        <w:jc w:val="both"/>
      </w:pPr>
      <w:r w:rsidRPr="00061AB7">
        <w:t>87 8901     0     Мячи футбольные *</w:t>
      </w:r>
    </w:p>
    <w:p w:rsidR="00CC4CF9" w:rsidRPr="00061AB7" w:rsidRDefault="00CC4CF9" w:rsidP="003463F3">
      <w:pPr>
        <w:pStyle w:val="ConsPlusCell"/>
        <w:jc w:val="both"/>
      </w:pPr>
      <w:r w:rsidRPr="00061AB7">
        <w:t>87 8902     6     Мячи волейбольные *</w:t>
      </w:r>
    </w:p>
    <w:p w:rsidR="00CC4CF9" w:rsidRPr="00061AB7" w:rsidRDefault="00CC4CF9" w:rsidP="003463F3">
      <w:pPr>
        <w:pStyle w:val="ConsPlusCell"/>
        <w:jc w:val="both"/>
      </w:pPr>
      <w:r w:rsidRPr="00061AB7">
        <w:t>87 8904     7     Мячи для гандбола, водного поло, регби *</w:t>
      </w:r>
    </w:p>
    <w:p w:rsidR="00CC4CF9" w:rsidRPr="00061AB7" w:rsidRDefault="00CC4CF9" w:rsidP="003463F3">
      <w:pPr>
        <w:pStyle w:val="ConsPlusCell"/>
        <w:jc w:val="both"/>
      </w:pPr>
      <w:r w:rsidRPr="00061AB7">
        <w:t>87 8910     0     Мячи спортивные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8920     4     Покрышки для спортивных мячей</w:t>
      </w:r>
    </w:p>
    <w:p w:rsidR="00CC4CF9" w:rsidRPr="00061AB7" w:rsidRDefault="00CC4CF9" w:rsidP="003463F3">
      <w:pPr>
        <w:pStyle w:val="ConsPlusCell"/>
        <w:jc w:val="both"/>
      </w:pPr>
      <w:r w:rsidRPr="00061AB7">
        <w:t>87 8930     9     Рюкзаки</w:t>
      </w:r>
    </w:p>
    <w:p w:rsidR="00CC4CF9" w:rsidRPr="00061AB7" w:rsidRDefault="00CC4CF9" w:rsidP="003463F3">
      <w:pPr>
        <w:pStyle w:val="ConsPlusCell"/>
        <w:jc w:val="both"/>
      </w:pPr>
      <w:r w:rsidRPr="00061AB7">
        <w:t>87 8940     3     Палатки</w:t>
      </w:r>
    </w:p>
    <w:p w:rsidR="00CC4CF9" w:rsidRPr="00061AB7" w:rsidRDefault="00CC4CF9" w:rsidP="003463F3">
      <w:pPr>
        <w:pStyle w:val="ConsPlusCell"/>
        <w:jc w:val="both"/>
      </w:pPr>
      <w:r w:rsidRPr="00061AB7">
        <w:t>87 8950     8     Изделия охотничьи (патронташи, ремни ружейные,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сумки болотные, ягдташи)</w:t>
      </w:r>
    </w:p>
    <w:p w:rsidR="00CC4CF9" w:rsidRPr="00061AB7" w:rsidRDefault="00CC4CF9" w:rsidP="003463F3">
      <w:pPr>
        <w:pStyle w:val="ConsPlusCell"/>
        <w:jc w:val="both"/>
      </w:pPr>
      <w:r w:rsidRPr="00061AB7">
        <w:t>87 8960     2     Снаряжение защитное спортивное</w:t>
      </w:r>
    </w:p>
    <w:p w:rsidR="00CC4CF9" w:rsidRPr="00061AB7" w:rsidRDefault="00CC4CF9" w:rsidP="003463F3">
      <w:pPr>
        <w:pStyle w:val="ConsPlusCell"/>
        <w:jc w:val="both"/>
      </w:pPr>
      <w:r w:rsidRPr="00061AB7">
        <w:t>87 8970     7     Чехлы спортивные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8980     1     Изделия разные спортивные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8990     6     Снаряжение для собак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87 9000     5     Изделия шорно-седельные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87 9100     9     Упряжь</w:t>
      </w:r>
    </w:p>
    <w:p w:rsidR="00CC4CF9" w:rsidRPr="00061AB7" w:rsidRDefault="00CC4CF9" w:rsidP="003463F3">
      <w:pPr>
        <w:pStyle w:val="ConsPlusCell"/>
        <w:jc w:val="both"/>
      </w:pPr>
      <w:r w:rsidRPr="00061AB7">
        <w:t>87 9110     3     Упряжь одноконная /</w:t>
      </w:r>
    </w:p>
    <w:p w:rsidR="00CC4CF9" w:rsidRPr="00061AB7" w:rsidRDefault="00CC4CF9" w:rsidP="003463F3">
      <w:pPr>
        <w:pStyle w:val="ConsPlusCell"/>
        <w:jc w:val="both"/>
      </w:pPr>
      <w:r w:rsidRPr="00061AB7">
        <w:t>87 9111     9     - сельскохозяйственная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87 9112     4     - транспортная (для тяжеловозов)</w:t>
      </w:r>
    </w:p>
    <w:p w:rsidR="00CC4CF9" w:rsidRPr="00061AB7" w:rsidRDefault="00CC4CF9" w:rsidP="003463F3">
      <w:pPr>
        <w:pStyle w:val="ConsPlusCell"/>
        <w:jc w:val="both"/>
      </w:pPr>
      <w:r w:rsidRPr="00061AB7">
        <w:t>87 9113     2     - выездная без набора</w:t>
      </w:r>
    </w:p>
    <w:p w:rsidR="00CC4CF9" w:rsidRPr="00061AB7" w:rsidRDefault="00CC4CF9" w:rsidP="003463F3">
      <w:pPr>
        <w:pStyle w:val="ConsPlusCell"/>
        <w:jc w:val="both"/>
      </w:pPr>
      <w:r w:rsidRPr="00061AB7">
        <w:t>87 9114     5     - выездная с набором</w:t>
      </w:r>
    </w:p>
    <w:p w:rsidR="00CC4CF9" w:rsidRPr="00061AB7" w:rsidRDefault="00CC4CF9" w:rsidP="003463F3">
      <w:pPr>
        <w:pStyle w:val="ConsPlusCell"/>
        <w:jc w:val="both"/>
      </w:pPr>
      <w:r w:rsidRPr="00061AB7">
        <w:t>87 9115     0     - обозная</w:t>
      </w:r>
    </w:p>
    <w:p w:rsidR="00CC4CF9" w:rsidRPr="00061AB7" w:rsidRDefault="00CC4CF9" w:rsidP="003463F3">
      <w:pPr>
        <w:pStyle w:val="ConsPlusCell"/>
        <w:jc w:val="both"/>
      </w:pPr>
      <w:r w:rsidRPr="00061AB7">
        <w:t>87 9120     8     Упряжь пароконная /</w:t>
      </w:r>
    </w:p>
    <w:p w:rsidR="00CC4CF9" w:rsidRPr="00061AB7" w:rsidRDefault="00CC4CF9" w:rsidP="003463F3">
      <w:pPr>
        <w:pStyle w:val="ConsPlusCell"/>
        <w:jc w:val="both"/>
      </w:pPr>
      <w:r w:rsidRPr="00061AB7">
        <w:t>87 9121     3     - сельскохозяйственная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87 9123     4     - выездная без набора</w:t>
      </w:r>
    </w:p>
    <w:p w:rsidR="00CC4CF9" w:rsidRPr="00061AB7" w:rsidRDefault="00CC4CF9" w:rsidP="003463F3">
      <w:pPr>
        <w:pStyle w:val="ConsPlusCell"/>
        <w:jc w:val="both"/>
      </w:pPr>
      <w:r w:rsidRPr="00061AB7">
        <w:t>87 9124     6     - выездная с набором</w:t>
      </w:r>
    </w:p>
    <w:p w:rsidR="00CC4CF9" w:rsidRPr="00061AB7" w:rsidRDefault="00CC4CF9" w:rsidP="003463F3">
      <w:pPr>
        <w:pStyle w:val="ConsPlusCell"/>
        <w:jc w:val="both"/>
      </w:pPr>
      <w:r w:rsidRPr="00061AB7">
        <w:t>87 9125     5     - обозная</w:t>
      </w:r>
    </w:p>
    <w:p w:rsidR="00CC4CF9" w:rsidRPr="00061AB7" w:rsidRDefault="00CC4CF9" w:rsidP="003463F3">
      <w:pPr>
        <w:pStyle w:val="ConsPlusCell"/>
        <w:jc w:val="both"/>
      </w:pPr>
      <w:r w:rsidRPr="00061AB7">
        <w:t>87 9130     2     Упряжь пристяжная /</w:t>
      </w:r>
    </w:p>
    <w:p w:rsidR="00CC4CF9" w:rsidRPr="00061AB7" w:rsidRDefault="00CC4CF9" w:rsidP="003463F3">
      <w:pPr>
        <w:pStyle w:val="ConsPlusCell"/>
        <w:jc w:val="both"/>
      </w:pPr>
      <w:r w:rsidRPr="00061AB7">
        <w:t>87 9135     0     - обозная</w:t>
      </w:r>
    </w:p>
    <w:p w:rsidR="00CC4CF9" w:rsidRPr="00061AB7" w:rsidRDefault="00CC4CF9" w:rsidP="003463F3">
      <w:pPr>
        <w:pStyle w:val="ConsPlusCell"/>
        <w:jc w:val="both"/>
      </w:pPr>
      <w:r w:rsidRPr="00061AB7">
        <w:t>87 9140     7     Упряжь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87 9146     3     Предметы ухода за племенными быками</w:t>
      </w:r>
    </w:p>
    <w:p w:rsidR="00CC4CF9" w:rsidRPr="00061AB7" w:rsidRDefault="00CC4CF9" w:rsidP="003463F3">
      <w:pPr>
        <w:pStyle w:val="ConsPlusCell"/>
        <w:jc w:val="both"/>
      </w:pPr>
      <w:r w:rsidRPr="00061AB7">
        <w:t>87 9147     5     Упряжь для собак</w:t>
      </w:r>
    </w:p>
    <w:p w:rsidR="00CC4CF9" w:rsidRPr="00061AB7" w:rsidRDefault="00CC4CF9" w:rsidP="003463F3">
      <w:pPr>
        <w:pStyle w:val="ConsPlusCell"/>
        <w:jc w:val="both"/>
      </w:pPr>
      <w:r w:rsidRPr="00061AB7">
        <w:t>87 9148     0     Упряжь для верблюдов</w:t>
      </w:r>
    </w:p>
    <w:p w:rsidR="00CC4CF9" w:rsidRPr="00061AB7" w:rsidRDefault="00CC4CF9" w:rsidP="003463F3">
      <w:pPr>
        <w:pStyle w:val="ConsPlusCell"/>
        <w:jc w:val="both"/>
      </w:pPr>
      <w:r w:rsidRPr="00061AB7">
        <w:t>87 9149     6     Упряжь для оленей</w:t>
      </w:r>
    </w:p>
    <w:p w:rsidR="00CC4CF9" w:rsidRPr="00061AB7" w:rsidRDefault="00CC4CF9" w:rsidP="003463F3">
      <w:pPr>
        <w:pStyle w:val="ConsPlusCell"/>
        <w:jc w:val="both"/>
      </w:pPr>
      <w:r w:rsidRPr="00061AB7">
        <w:t>87 9200     2     Седла</w:t>
      </w:r>
    </w:p>
    <w:p w:rsidR="00CC4CF9" w:rsidRPr="00061AB7" w:rsidRDefault="00CC4CF9" w:rsidP="003463F3">
      <w:pPr>
        <w:pStyle w:val="ConsPlusCell"/>
        <w:jc w:val="both"/>
      </w:pPr>
      <w:r w:rsidRPr="00061AB7">
        <w:t>87 9210     7     Седла без вьючных приспособлений</w:t>
      </w:r>
    </w:p>
    <w:p w:rsidR="00CC4CF9" w:rsidRPr="00061AB7" w:rsidRDefault="00CC4CF9" w:rsidP="003463F3">
      <w:pPr>
        <w:pStyle w:val="ConsPlusCell"/>
        <w:jc w:val="both"/>
      </w:pPr>
      <w:r w:rsidRPr="00061AB7">
        <w:t>87 9220     1     Седла с вьючными приспособлениями</w:t>
      </w:r>
    </w:p>
    <w:p w:rsidR="00CC4CF9" w:rsidRPr="00061AB7" w:rsidRDefault="00CC4CF9" w:rsidP="003463F3">
      <w:pPr>
        <w:pStyle w:val="ConsPlusCell"/>
        <w:jc w:val="both"/>
      </w:pPr>
      <w:r w:rsidRPr="00061AB7">
        <w:t>87 9230     6     Вьюки</w:t>
      </w:r>
    </w:p>
    <w:p w:rsidR="00CC4CF9" w:rsidRPr="00061AB7" w:rsidRDefault="00CC4CF9" w:rsidP="003463F3">
      <w:pPr>
        <w:pStyle w:val="ConsPlusCell"/>
        <w:jc w:val="both"/>
      </w:pPr>
      <w:r w:rsidRPr="00061AB7">
        <w:t>87 9300     6     Детали ремонтные, крой сыромятный, изделия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87 9310     0     Детали ремонтные /</w:t>
      </w:r>
    </w:p>
    <w:p w:rsidR="00CC4CF9" w:rsidRPr="00061AB7" w:rsidRDefault="00CC4CF9" w:rsidP="003463F3">
      <w:pPr>
        <w:pStyle w:val="ConsPlusCell"/>
        <w:jc w:val="both"/>
      </w:pPr>
      <w:r w:rsidRPr="00061AB7">
        <w:t>87 9311     6     - из натуральных кож, кроме сыромятных</w:t>
      </w:r>
    </w:p>
    <w:p w:rsidR="00CC4CF9" w:rsidRPr="00061AB7" w:rsidRDefault="00CC4CF9" w:rsidP="003463F3">
      <w:pPr>
        <w:pStyle w:val="ConsPlusCell"/>
        <w:jc w:val="both"/>
      </w:pPr>
      <w:r w:rsidRPr="00061AB7">
        <w:t>87 9312     1     - из искусственных кож</w:t>
      </w:r>
    </w:p>
    <w:p w:rsidR="00CC4CF9" w:rsidRPr="00061AB7" w:rsidRDefault="00CC4CF9" w:rsidP="003463F3">
      <w:pPr>
        <w:pStyle w:val="ConsPlusCell"/>
        <w:jc w:val="both"/>
      </w:pPr>
      <w:r w:rsidRPr="00061AB7">
        <w:t>87 9314     2     - из войлока</w:t>
      </w:r>
    </w:p>
    <w:p w:rsidR="00CC4CF9" w:rsidRPr="00061AB7" w:rsidRDefault="00CC4CF9" w:rsidP="003463F3">
      <w:pPr>
        <w:pStyle w:val="ConsPlusCell"/>
        <w:jc w:val="both"/>
      </w:pPr>
      <w:r w:rsidRPr="00061AB7">
        <w:t>87 9317     9     - комбинированные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87 9320     5     Крой сыромятный /</w:t>
      </w:r>
    </w:p>
    <w:p w:rsidR="00CC4CF9" w:rsidRPr="00061AB7" w:rsidRDefault="00CC4CF9" w:rsidP="003463F3">
      <w:pPr>
        <w:pStyle w:val="ConsPlusCell"/>
        <w:jc w:val="both"/>
      </w:pPr>
      <w:r w:rsidRPr="00061AB7">
        <w:t>87 9323     1     - из натуральных (сыромятных) кож</w:t>
      </w:r>
    </w:p>
    <w:p w:rsidR="00CC4CF9" w:rsidRPr="00061AB7" w:rsidRDefault="00CC4CF9" w:rsidP="003463F3">
      <w:pPr>
        <w:pStyle w:val="ConsPlusCell"/>
        <w:jc w:val="both"/>
      </w:pPr>
      <w:r w:rsidRPr="00061AB7">
        <w:t>87 9330     4     Изделия прочие /</w:t>
      </w:r>
    </w:p>
    <w:p w:rsidR="00CC4CF9" w:rsidRPr="00061AB7" w:rsidRDefault="00CC4CF9" w:rsidP="003463F3">
      <w:pPr>
        <w:pStyle w:val="ConsPlusCell"/>
        <w:jc w:val="both"/>
      </w:pPr>
      <w:r w:rsidRPr="00061AB7">
        <w:t>87 9333     6     - из сыромятных кож</w:t>
      </w:r>
    </w:p>
    <w:p w:rsidR="00CC4CF9" w:rsidRPr="00061AB7" w:rsidRDefault="00CC4CF9" w:rsidP="003463F3">
      <w:pPr>
        <w:pStyle w:val="ConsPlusCell"/>
        <w:jc w:val="both"/>
      </w:pPr>
      <w:r w:rsidRPr="00061AB7">
        <w:t>87 9334     1     - из войлока</w:t>
      </w:r>
    </w:p>
    <w:p w:rsidR="00CC4CF9" w:rsidRPr="00061AB7" w:rsidRDefault="00CC4CF9" w:rsidP="003463F3">
      <w:pPr>
        <w:pStyle w:val="ConsPlusCell"/>
        <w:jc w:val="both"/>
      </w:pPr>
      <w:r w:rsidRPr="00061AB7">
        <w:t>87 9338     3     - из хлопчатобумажной ленты ЛРТ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88 0000     2     ОБУВЬ КОЖАНАЯ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88 0011     2     Обувь кожаная (без пинеток) *</w:t>
      </w:r>
    </w:p>
    <w:p w:rsidR="00CC4CF9" w:rsidRPr="00061AB7" w:rsidRDefault="00CC4CF9" w:rsidP="003463F3">
      <w:pPr>
        <w:pStyle w:val="ConsPlusCell"/>
        <w:jc w:val="both"/>
      </w:pPr>
      <w:r w:rsidRPr="00061AB7">
        <w:t>88 0012     8     Обувь с верхом из натуральных кож *</w:t>
      </w:r>
    </w:p>
    <w:p w:rsidR="00CC4CF9" w:rsidRPr="00061AB7" w:rsidRDefault="00CC4CF9" w:rsidP="003463F3">
      <w:pPr>
        <w:pStyle w:val="ConsPlusCell"/>
        <w:jc w:val="both"/>
      </w:pPr>
      <w:r w:rsidRPr="00061AB7">
        <w:t>88 0016     1     Обувь с верхом из текстиля *</w:t>
      </w:r>
    </w:p>
    <w:p w:rsidR="00CC4CF9" w:rsidRPr="00061AB7" w:rsidRDefault="00CC4CF9" w:rsidP="003463F3">
      <w:pPr>
        <w:pStyle w:val="ConsPlusCell"/>
        <w:jc w:val="both"/>
      </w:pPr>
      <w:r w:rsidRPr="00061AB7">
        <w:t>88 0017     5     Обувь текстильная и комбинированная *</w:t>
      </w:r>
    </w:p>
    <w:p w:rsidR="00CC4CF9" w:rsidRPr="00061AB7" w:rsidRDefault="00CC4CF9" w:rsidP="003463F3">
      <w:pPr>
        <w:pStyle w:val="ConsPlusCell"/>
        <w:jc w:val="both"/>
      </w:pPr>
      <w:r w:rsidRPr="00061AB7">
        <w:t>88 0020     1     Обувь модельная *</w:t>
      </w:r>
    </w:p>
    <w:p w:rsidR="00CC4CF9" w:rsidRPr="00061AB7" w:rsidRDefault="00CC4CF9" w:rsidP="003463F3">
      <w:pPr>
        <w:pStyle w:val="ConsPlusCell"/>
        <w:jc w:val="both"/>
      </w:pPr>
      <w:r w:rsidRPr="00061AB7">
        <w:t>88 0030     6     Обувь спортивная *</w:t>
      </w:r>
    </w:p>
    <w:p w:rsidR="00CC4CF9" w:rsidRPr="00061AB7" w:rsidRDefault="00CC4CF9" w:rsidP="003463F3">
      <w:pPr>
        <w:pStyle w:val="ConsPlusCell"/>
        <w:jc w:val="both"/>
      </w:pPr>
      <w:r w:rsidRPr="00061AB7">
        <w:t>88 0031     1     Обувь кожаная на кожаной подошве *</w:t>
      </w:r>
    </w:p>
    <w:p w:rsidR="00CC4CF9" w:rsidRPr="00061AB7" w:rsidRDefault="00CC4CF9" w:rsidP="003463F3">
      <w:pPr>
        <w:pStyle w:val="ConsPlusCell"/>
        <w:jc w:val="both"/>
      </w:pPr>
      <w:r w:rsidRPr="00061AB7">
        <w:t>88 0040     0     Обувь легкая *</w:t>
      </w:r>
    </w:p>
    <w:p w:rsidR="00CC4CF9" w:rsidRPr="00061AB7" w:rsidRDefault="00CC4CF9" w:rsidP="003463F3">
      <w:pPr>
        <w:pStyle w:val="ConsPlusCell"/>
        <w:jc w:val="both"/>
      </w:pPr>
      <w:r w:rsidRPr="00061AB7">
        <w:t>88 0056     8     Обувь детская по размер 24,5 включ. *</w:t>
      </w:r>
    </w:p>
    <w:p w:rsidR="00CC4CF9" w:rsidRPr="00061AB7" w:rsidRDefault="00CC4CF9" w:rsidP="003463F3">
      <w:pPr>
        <w:pStyle w:val="ConsPlusCell"/>
        <w:jc w:val="both"/>
      </w:pPr>
      <w:r w:rsidRPr="00061AB7">
        <w:t>88 0064     1     Ботинки хоккейные *</w:t>
      </w:r>
    </w:p>
    <w:p w:rsidR="00CC4CF9" w:rsidRPr="00061AB7" w:rsidRDefault="00CC4CF9" w:rsidP="003463F3">
      <w:pPr>
        <w:pStyle w:val="ConsPlusCell"/>
        <w:jc w:val="both"/>
      </w:pPr>
      <w:r w:rsidRPr="00061AB7">
        <w:t>88 0065     7     Ботинки для фигурного катания *</w:t>
      </w:r>
    </w:p>
    <w:p w:rsidR="00CC4CF9" w:rsidRPr="00061AB7" w:rsidRDefault="00CC4CF9" w:rsidP="003463F3">
      <w:pPr>
        <w:pStyle w:val="ConsPlusCell"/>
        <w:jc w:val="both"/>
      </w:pPr>
      <w:r w:rsidRPr="00061AB7">
        <w:t>88 0073     0     Туфли легкоатлетические *</w:t>
      </w:r>
    </w:p>
    <w:p w:rsidR="00CC4CF9" w:rsidRPr="00061AB7" w:rsidRDefault="00CC4CF9" w:rsidP="003463F3">
      <w:pPr>
        <w:pStyle w:val="ConsPlusCell"/>
        <w:jc w:val="both"/>
      </w:pPr>
      <w:r w:rsidRPr="00061AB7">
        <w:t>88 0076     7     Туфли кроссовые *</w:t>
      </w:r>
    </w:p>
    <w:p w:rsidR="00CC4CF9" w:rsidRPr="00061AB7" w:rsidRDefault="00CC4CF9" w:rsidP="003463F3">
      <w:pPr>
        <w:pStyle w:val="ConsPlusCell"/>
        <w:jc w:val="both"/>
      </w:pPr>
      <w:r w:rsidRPr="00061AB7">
        <w:t>88 0083     5     Сапожки, полусапожки *</w:t>
      </w:r>
    </w:p>
    <w:p w:rsidR="00CC4CF9" w:rsidRPr="00061AB7" w:rsidRDefault="00CC4CF9" w:rsidP="003463F3">
      <w:pPr>
        <w:pStyle w:val="ConsPlusCell"/>
        <w:jc w:val="both"/>
      </w:pPr>
      <w:r w:rsidRPr="00061AB7">
        <w:t>88 0100     6     Обувь мужская *</w:t>
      </w:r>
    </w:p>
    <w:p w:rsidR="00CC4CF9" w:rsidRPr="00061AB7" w:rsidRDefault="00CC4CF9" w:rsidP="003463F3">
      <w:pPr>
        <w:pStyle w:val="ConsPlusCell"/>
        <w:jc w:val="both"/>
      </w:pPr>
      <w:r w:rsidRPr="00061AB7">
        <w:t>88 0200     2     Обувь женская *</w:t>
      </w:r>
    </w:p>
    <w:p w:rsidR="00CC4CF9" w:rsidRPr="00061AB7" w:rsidRDefault="00CC4CF9" w:rsidP="003463F3">
      <w:pPr>
        <w:pStyle w:val="ConsPlusCell"/>
        <w:jc w:val="both"/>
      </w:pPr>
      <w:r w:rsidRPr="00061AB7">
        <w:t>88 0909     4     Пинетки *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88 1000     5     Обувь юфтевая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88 1001     0     Сапоги юфтевые *</w:t>
      </w:r>
    </w:p>
    <w:p w:rsidR="00CC4CF9" w:rsidRPr="00061AB7" w:rsidRDefault="00CC4CF9" w:rsidP="003463F3">
      <w:pPr>
        <w:pStyle w:val="ConsPlusCell"/>
        <w:jc w:val="both"/>
      </w:pPr>
      <w:r w:rsidRPr="00061AB7">
        <w:t>88 1011     5     Обувь утепленная юфтевая *</w:t>
      </w:r>
    </w:p>
    <w:p w:rsidR="00CC4CF9" w:rsidRPr="00061AB7" w:rsidRDefault="00CC4CF9" w:rsidP="003463F3">
      <w:pPr>
        <w:pStyle w:val="ConsPlusCell"/>
        <w:jc w:val="both"/>
      </w:pPr>
      <w:r w:rsidRPr="00061AB7">
        <w:t>88 1013     6     Сапоги юфтевые с кирзовыми голенищами *</w:t>
      </w:r>
    </w:p>
    <w:p w:rsidR="00CC4CF9" w:rsidRPr="00061AB7" w:rsidRDefault="00CC4CF9" w:rsidP="003463F3">
      <w:pPr>
        <w:pStyle w:val="ConsPlusCell"/>
        <w:jc w:val="both"/>
      </w:pPr>
      <w:r w:rsidRPr="00061AB7">
        <w:t>88 1030     9     Обувь юфтевая спортивная *</w:t>
      </w:r>
    </w:p>
    <w:p w:rsidR="00CC4CF9" w:rsidRPr="00061AB7" w:rsidRDefault="00CC4CF9" w:rsidP="003463F3">
      <w:pPr>
        <w:pStyle w:val="ConsPlusCell"/>
        <w:jc w:val="both"/>
      </w:pPr>
      <w:r w:rsidRPr="00061AB7">
        <w:t>88 1040     3     Обувь юфтевая легкая *</w:t>
      </w:r>
    </w:p>
    <w:p w:rsidR="00CC4CF9" w:rsidRPr="00061AB7" w:rsidRDefault="00CC4CF9" w:rsidP="003463F3">
      <w:pPr>
        <w:pStyle w:val="ConsPlusCell"/>
        <w:jc w:val="both"/>
      </w:pPr>
      <w:r w:rsidRPr="00061AB7">
        <w:t>88 1100     9     Обувь юфтевая мужская (размеры 24,0 - 30,5)</w:t>
      </w:r>
    </w:p>
    <w:p w:rsidR="00CC4CF9" w:rsidRPr="00061AB7" w:rsidRDefault="00CC4CF9" w:rsidP="003463F3">
      <w:pPr>
        <w:pStyle w:val="ConsPlusCell"/>
        <w:jc w:val="both"/>
      </w:pPr>
      <w:r w:rsidRPr="00061AB7">
        <w:t>88 1110     3     Обувь юфтевая мужская повседневная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1111     9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88 1112     4     Полусапоги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88 1113     0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1115     0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1130     2     Обувь юфтевая мужская спортивная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1132     3     Ботинки лыжные и высокогорные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1133     9     Ботинки лыжные и высокогорные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1134     4     Ботинки для конькобежных видов спорта</w:t>
      </w:r>
    </w:p>
    <w:p w:rsidR="00CC4CF9" w:rsidRPr="00061AB7" w:rsidRDefault="00CC4CF9" w:rsidP="003463F3">
      <w:pPr>
        <w:pStyle w:val="ConsPlusCell"/>
        <w:jc w:val="both"/>
      </w:pPr>
      <w:r w:rsidRPr="00061AB7">
        <w:t>88 1135     7     Ботинки для футболистов</w:t>
      </w:r>
    </w:p>
    <w:p w:rsidR="00CC4CF9" w:rsidRPr="00061AB7" w:rsidRDefault="00CC4CF9" w:rsidP="003463F3">
      <w:pPr>
        <w:pStyle w:val="ConsPlusCell"/>
        <w:jc w:val="both"/>
      </w:pPr>
      <w:r w:rsidRPr="00061AB7">
        <w:t>88 1136     5     Ботинки для туристов и альпинистов</w:t>
      </w:r>
    </w:p>
    <w:p w:rsidR="00CC4CF9" w:rsidRPr="00061AB7" w:rsidRDefault="00CC4CF9" w:rsidP="003463F3">
      <w:pPr>
        <w:pStyle w:val="ConsPlusCell"/>
        <w:jc w:val="both"/>
      </w:pPr>
      <w:r w:rsidRPr="00061AB7">
        <w:t>88 1138     6     Обувь юфтевая мужская спортивная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88 1139     1     Обувь юфтевая мужская спортивная для мастеров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спорта</w:t>
      </w:r>
    </w:p>
    <w:p w:rsidR="00CC4CF9" w:rsidRPr="00061AB7" w:rsidRDefault="00CC4CF9" w:rsidP="003463F3">
      <w:pPr>
        <w:pStyle w:val="ConsPlusCell"/>
        <w:jc w:val="both"/>
      </w:pPr>
      <w:r w:rsidRPr="00061AB7">
        <w:t>88 1140     7     Обувь юфтевая мужская легкая</w:t>
      </w:r>
    </w:p>
    <w:p w:rsidR="00CC4CF9" w:rsidRPr="00061AB7" w:rsidRDefault="00CC4CF9" w:rsidP="003463F3">
      <w:pPr>
        <w:pStyle w:val="ConsPlusCell"/>
        <w:jc w:val="both"/>
      </w:pPr>
      <w:r w:rsidRPr="00061AB7">
        <w:t>88 1142     8     Сандалии</w:t>
      </w:r>
    </w:p>
    <w:p w:rsidR="00CC4CF9" w:rsidRPr="00061AB7" w:rsidRDefault="00CC4CF9" w:rsidP="003463F3">
      <w:pPr>
        <w:pStyle w:val="ConsPlusCell"/>
        <w:jc w:val="both"/>
      </w:pPr>
      <w:r w:rsidRPr="00061AB7">
        <w:t>88 1143     3     Чувяки</w:t>
      </w:r>
    </w:p>
    <w:p w:rsidR="00CC4CF9" w:rsidRPr="00061AB7" w:rsidRDefault="00CC4CF9" w:rsidP="003463F3">
      <w:pPr>
        <w:pStyle w:val="ConsPlusCell"/>
        <w:jc w:val="both"/>
      </w:pPr>
      <w:r w:rsidRPr="00061AB7">
        <w:t>88 1160     6     Обувь юфтевая мужская производственная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1161     1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88 1162     7     Полусапоги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88 1163     2     Унты</w:t>
      </w:r>
    </w:p>
    <w:p w:rsidR="00CC4CF9" w:rsidRPr="00061AB7" w:rsidRDefault="00CC4CF9" w:rsidP="003463F3">
      <w:pPr>
        <w:pStyle w:val="ConsPlusCell"/>
        <w:jc w:val="both"/>
      </w:pPr>
      <w:r w:rsidRPr="00061AB7">
        <w:t>88 1164     8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1165     3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1170     0     Обувь юфтевая мужская национальная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1172     1     Бахилы</w:t>
      </w:r>
    </w:p>
    <w:p w:rsidR="00CC4CF9" w:rsidRPr="00061AB7" w:rsidRDefault="00CC4CF9" w:rsidP="003463F3">
      <w:pPr>
        <w:pStyle w:val="ConsPlusCell"/>
        <w:jc w:val="both"/>
      </w:pPr>
      <w:r w:rsidRPr="00061AB7">
        <w:t>88 1173     7     Полубахилы</w:t>
      </w:r>
    </w:p>
    <w:p w:rsidR="00CC4CF9" w:rsidRPr="00061AB7" w:rsidRDefault="00CC4CF9" w:rsidP="003463F3">
      <w:pPr>
        <w:pStyle w:val="ConsPlusCell"/>
        <w:jc w:val="both"/>
      </w:pPr>
      <w:r w:rsidRPr="00061AB7">
        <w:t>88 1174     2     Поршни</w:t>
      </w:r>
    </w:p>
    <w:p w:rsidR="00CC4CF9" w:rsidRPr="00061AB7" w:rsidRDefault="00CC4CF9" w:rsidP="003463F3">
      <w:pPr>
        <w:pStyle w:val="ConsPlusCell"/>
        <w:jc w:val="both"/>
      </w:pPr>
      <w:r w:rsidRPr="00061AB7">
        <w:t>88 1175     8     Ичиги</w:t>
      </w:r>
    </w:p>
    <w:p w:rsidR="00CC4CF9" w:rsidRPr="00061AB7" w:rsidRDefault="00CC4CF9" w:rsidP="003463F3">
      <w:pPr>
        <w:pStyle w:val="ConsPlusCell"/>
        <w:jc w:val="both"/>
      </w:pPr>
      <w:r w:rsidRPr="00061AB7">
        <w:t>88 1200     2     Обувь юфтевая женская (размеры 21,5 - 28,5)</w:t>
      </w:r>
    </w:p>
    <w:p w:rsidR="00CC4CF9" w:rsidRPr="00061AB7" w:rsidRDefault="00CC4CF9" w:rsidP="003463F3">
      <w:pPr>
        <w:pStyle w:val="ConsPlusCell"/>
        <w:jc w:val="both"/>
      </w:pPr>
      <w:r w:rsidRPr="00061AB7">
        <w:t>88 1210     7     Обувь юфтевая женская повседневная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1211     2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88 1212     8     Полусапоги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88 1213     3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1214     9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1215     4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1230     6     Обувь юфтевая женская спортивная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1232     7     Ботинки лыжные и высокогорные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1233     2     Полуботинки лыжные и высокогорные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1234     8     Ботинки для конькобежных видов спорта</w:t>
      </w:r>
    </w:p>
    <w:p w:rsidR="00CC4CF9" w:rsidRPr="00061AB7" w:rsidRDefault="00CC4CF9" w:rsidP="003463F3">
      <w:pPr>
        <w:pStyle w:val="ConsPlusCell"/>
        <w:jc w:val="both"/>
      </w:pPr>
      <w:r w:rsidRPr="00061AB7">
        <w:t>88 1236     9     Ботинки для туристов и альпинистов</w:t>
      </w:r>
    </w:p>
    <w:p w:rsidR="00CC4CF9" w:rsidRPr="00061AB7" w:rsidRDefault="00CC4CF9" w:rsidP="003463F3">
      <w:pPr>
        <w:pStyle w:val="ConsPlusCell"/>
        <w:jc w:val="both"/>
      </w:pPr>
      <w:r w:rsidRPr="00061AB7">
        <w:t>88 1239     5     Обувь юфтевая женская спортивная для мастеров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спорта</w:t>
      </w:r>
    </w:p>
    <w:p w:rsidR="00CC4CF9" w:rsidRPr="00061AB7" w:rsidRDefault="00CC4CF9" w:rsidP="003463F3">
      <w:pPr>
        <w:pStyle w:val="ConsPlusCell"/>
        <w:jc w:val="both"/>
      </w:pPr>
      <w:r w:rsidRPr="00061AB7">
        <w:t>88 1240     0     Обувь юфтевая женская легкая</w:t>
      </w:r>
    </w:p>
    <w:p w:rsidR="00CC4CF9" w:rsidRPr="00061AB7" w:rsidRDefault="00CC4CF9" w:rsidP="003463F3">
      <w:pPr>
        <w:pStyle w:val="ConsPlusCell"/>
        <w:jc w:val="both"/>
      </w:pPr>
      <w:r w:rsidRPr="00061AB7">
        <w:t>88 1242     1     Сандалии</w:t>
      </w:r>
    </w:p>
    <w:p w:rsidR="00CC4CF9" w:rsidRPr="00061AB7" w:rsidRDefault="00CC4CF9" w:rsidP="003463F3">
      <w:pPr>
        <w:pStyle w:val="ConsPlusCell"/>
        <w:jc w:val="both"/>
      </w:pPr>
      <w:r w:rsidRPr="00061AB7">
        <w:t>88 1243     7     Чувяки</w:t>
      </w:r>
    </w:p>
    <w:p w:rsidR="00CC4CF9" w:rsidRPr="00061AB7" w:rsidRDefault="00CC4CF9" w:rsidP="003463F3">
      <w:pPr>
        <w:pStyle w:val="ConsPlusCell"/>
        <w:jc w:val="both"/>
      </w:pPr>
      <w:r w:rsidRPr="00061AB7">
        <w:t>88 1245     8     Туфли спортивные бытовые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88 1260     5     Обувь юфтевая женская производственная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1262     0     Полусапоги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88 1265     7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1270     4     Обувь юфтевая женская национальная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1275     1     Ичиги</w:t>
      </w:r>
    </w:p>
    <w:p w:rsidR="00CC4CF9" w:rsidRPr="00061AB7" w:rsidRDefault="00CC4CF9" w:rsidP="003463F3">
      <w:pPr>
        <w:pStyle w:val="ConsPlusCell"/>
        <w:jc w:val="both"/>
      </w:pPr>
      <w:r w:rsidRPr="00061AB7">
        <w:t>88 1300     6     Обувь юфтевая мальчиковая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1310     0     Обувь юфтевая мальчиковая повседневная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1311     6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88 1312     1     Полусапоги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88 1314     2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1315     8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1330     1     Обувь юфтевая мальчиковая спортивная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1332     0     Ботинки лыжные и высокогорные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1333     6     Полуботинки лыжные и высокогорные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1334     1     Ботинки для конькобежных видов спорта</w:t>
      </w:r>
    </w:p>
    <w:p w:rsidR="00CC4CF9" w:rsidRPr="00061AB7" w:rsidRDefault="00CC4CF9" w:rsidP="003463F3">
      <w:pPr>
        <w:pStyle w:val="ConsPlusCell"/>
        <w:jc w:val="both"/>
      </w:pPr>
      <w:r w:rsidRPr="00061AB7">
        <w:t>88 1335     7     Ботинки для футболистов</w:t>
      </w:r>
    </w:p>
    <w:p w:rsidR="00CC4CF9" w:rsidRPr="00061AB7" w:rsidRDefault="00CC4CF9" w:rsidP="003463F3">
      <w:pPr>
        <w:pStyle w:val="ConsPlusCell"/>
        <w:jc w:val="both"/>
      </w:pPr>
      <w:r w:rsidRPr="00061AB7">
        <w:t>88 1336     2     Ботинки для туристов и альпинистов</w:t>
      </w:r>
    </w:p>
    <w:p w:rsidR="00CC4CF9" w:rsidRPr="00061AB7" w:rsidRDefault="00CC4CF9" w:rsidP="003463F3">
      <w:pPr>
        <w:pStyle w:val="ConsPlusCell"/>
        <w:jc w:val="both"/>
      </w:pPr>
      <w:r w:rsidRPr="00061AB7">
        <w:t>88 1338     3     Обувь юфтевая мальчиковая спортивная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88 1339     9     Обувь юфтевая мальчиковая спортивная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мастеров спорта</w:t>
      </w:r>
    </w:p>
    <w:p w:rsidR="00CC4CF9" w:rsidRPr="00061AB7" w:rsidRDefault="00CC4CF9" w:rsidP="003463F3">
      <w:pPr>
        <w:pStyle w:val="ConsPlusCell"/>
        <w:jc w:val="both"/>
      </w:pPr>
      <w:r w:rsidRPr="00061AB7">
        <w:t>88 1340     4     Обувь юфтевая мальчиковая легкая</w:t>
      </w:r>
    </w:p>
    <w:p w:rsidR="00CC4CF9" w:rsidRPr="00061AB7" w:rsidRDefault="00CC4CF9" w:rsidP="003463F3">
      <w:pPr>
        <w:pStyle w:val="ConsPlusCell"/>
        <w:jc w:val="both"/>
      </w:pPr>
      <w:r w:rsidRPr="00061AB7">
        <w:t>88 1342     5     Сандалии</w:t>
      </w:r>
    </w:p>
    <w:p w:rsidR="00CC4CF9" w:rsidRPr="00061AB7" w:rsidRDefault="00CC4CF9" w:rsidP="003463F3">
      <w:pPr>
        <w:pStyle w:val="ConsPlusCell"/>
        <w:jc w:val="both"/>
      </w:pPr>
      <w:r w:rsidRPr="00061AB7">
        <w:t>88 1343     0     Чувяки</w:t>
      </w:r>
    </w:p>
    <w:p w:rsidR="00CC4CF9" w:rsidRPr="00061AB7" w:rsidRDefault="00CC4CF9" w:rsidP="003463F3">
      <w:pPr>
        <w:pStyle w:val="ConsPlusCell"/>
        <w:jc w:val="both"/>
      </w:pPr>
      <w:r w:rsidRPr="00061AB7">
        <w:t>88 1344     6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1345     1     Туфли спортивные бытовые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88 1346     7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1347     2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1348     8     Туфли открытые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1400     8     Обувь юфтевая девичья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1410     4     Обувь юфтевая девичья повседневная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1411     1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1412     5     Полусапоги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1413     0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1414     6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1440     8     Обувь юфтевая девичья легкая</w:t>
      </w:r>
    </w:p>
    <w:p w:rsidR="00CC4CF9" w:rsidRPr="00061AB7" w:rsidRDefault="00CC4CF9" w:rsidP="003463F3">
      <w:pPr>
        <w:pStyle w:val="ConsPlusCell"/>
        <w:jc w:val="both"/>
      </w:pPr>
      <w:r w:rsidRPr="00061AB7">
        <w:t>88 1442     9     Сандалии</w:t>
      </w:r>
    </w:p>
    <w:p w:rsidR="00CC4CF9" w:rsidRPr="00061AB7" w:rsidRDefault="00CC4CF9" w:rsidP="003463F3">
      <w:pPr>
        <w:pStyle w:val="ConsPlusCell"/>
        <w:jc w:val="both"/>
      </w:pPr>
      <w:r w:rsidRPr="00061AB7">
        <w:t>88 1443     4     Чувяки</w:t>
      </w:r>
    </w:p>
    <w:p w:rsidR="00CC4CF9" w:rsidRPr="00061AB7" w:rsidRDefault="00CC4CF9" w:rsidP="003463F3">
      <w:pPr>
        <w:pStyle w:val="ConsPlusCell"/>
        <w:jc w:val="both"/>
      </w:pPr>
      <w:r w:rsidRPr="00061AB7">
        <w:t>88 1444     2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1445     5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1446     0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1447     6     Туфли открытые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1500     3     Обувь юфтевая для школьников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1510     8     Обувь юфтевая для школьников повседневная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1511     3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88 1512     9     Полусапоги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88 1514     9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1515     5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1530     7     Обувь юфтевая школьная спортивная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1532     8     Ботинки лыжные и высокогорные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1533     3     Полуботинки лыжные и высокогорные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1534     9     Ботинки для конькобежных видов спорта</w:t>
      </w:r>
    </w:p>
    <w:p w:rsidR="00CC4CF9" w:rsidRPr="00061AB7" w:rsidRDefault="00CC4CF9" w:rsidP="003463F3">
      <w:pPr>
        <w:pStyle w:val="ConsPlusCell"/>
        <w:jc w:val="both"/>
      </w:pPr>
      <w:r w:rsidRPr="00061AB7">
        <w:t>88 1535     4     Ботинки для футболистов</w:t>
      </w:r>
    </w:p>
    <w:p w:rsidR="00CC4CF9" w:rsidRPr="00061AB7" w:rsidRDefault="00CC4CF9" w:rsidP="003463F3">
      <w:pPr>
        <w:pStyle w:val="ConsPlusCell"/>
        <w:jc w:val="both"/>
      </w:pPr>
      <w:r w:rsidRPr="00061AB7">
        <w:t>88 1536     6     Ботинки для туристов и альпинистов</w:t>
      </w:r>
    </w:p>
    <w:p w:rsidR="00CC4CF9" w:rsidRPr="00061AB7" w:rsidRDefault="00CC4CF9" w:rsidP="003463F3">
      <w:pPr>
        <w:pStyle w:val="ConsPlusCell"/>
        <w:jc w:val="both"/>
      </w:pPr>
      <w:r w:rsidRPr="00061AB7">
        <w:t>88 1539     6     Обувь юфтевая школьная спортивная для мастеров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спорта</w:t>
      </w:r>
    </w:p>
    <w:p w:rsidR="00CC4CF9" w:rsidRPr="00061AB7" w:rsidRDefault="00CC4CF9" w:rsidP="003463F3">
      <w:pPr>
        <w:pStyle w:val="ConsPlusCell"/>
        <w:jc w:val="both"/>
      </w:pPr>
      <w:r w:rsidRPr="00061AB7">
        <w:t>88 1540     1     Обувь юфтевая для школьников легкая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1542     2     Сандалии</w:t>
      </w:r>
    </w:p>
    <w:p w:rsidR="00CC4CF9" w:rsidRPr="00061AB7" w:rsidRDefault="00CC4CF9" w:rsidP="003463F3">
      <w:pPr>
        <w:pStyle w:val="ConsPlusCell"/>
        <w:jc w:val="both"/>
      </w:pPr>
      <w:r w:rsidRPr="00061AB7">
        <w:t>88 1543     8     Чувяки</w:t>
      </w:r>
    </w:p>
    <w:p w:rsidR="00CC4CF9" w:rsidRPr="00061AB7" w:rsidRDefault="00CC4CF9" w:rsidP="003463F3">
      <w:pPr>
        <w:pStyle w:val="ConsPlusCell"/>
        <w:jc w:val="both"/>
      </w:pPr>
      <w:r w:rsidRPr="00061AB7">
        <w:t>88 1544     3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1545     9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1546     4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1547     0     Туфли открытые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1600     7     Обувь юфтевая дошкольная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1610     1     Обувь юфтевая дошкольная повседневная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1611     7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88 1612     2     Полусапоги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1613     8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1614     3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1630     0     Обувь юфтевая детская спортивная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1635     8     Ботинки для футболистов</w:t>
      </w:r>
    </w:p>
    <w:p w:rsidR="00CC4CF9" w:rsidRPr="00061AB7" w:rsidRDefault="00CC4CF9" w:rsidP="003463F3">
      <w:pPr>
        <w:pStyle w:val="ConsPlusCell"/>
        <w:jc w:val="both"/>
      </w:pPr>
      <w:r w:rsidRPr="00061AB7">
        <w:t>88 1640     5     Обувь юфтевая дошкольная легкая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1642     6     Сандалии</w:t>
      </w:r>
    </w:p>
    <w:p w:rsidR="00CC4CF9" w:rsidRPr="00061AB7" w:rsidRDefault="00CC4CF9" w:rsidP="003463F3">
      <w:pPr>
        <w:pStyle w:val="ConsPlusCell"/>
        <w:jc w:val="both"/>
      </w:pPr>
      <w:r w:rsidRPr="00061AB7">
        <w:t>88 1643     1     Чувяки</w:t>
      </w:r>
    </w:p>
    <w:p w:rsidR="00CC4CF9" w:rsidRPr="00061AB7" w:rsidRDefault="00CC4CF9" w:rsidP="003463F3">
      <w:pPr>
        <w:pStyle w:val="ConsPlusCell"/>
        <w:jc w:val="both"/>
      </w:pPr>
      <w:r w:rsidRPr="00061AB7">
        <w:t>88 1644     7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1645     2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1646     8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1647     3     Туфли открытые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1700     0     Обувь юфтевая малодетская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1740     9     Обувь юфтевая малодетская легкая</w:t>
      </w:r>
    </w:p>
    <w:p w:rsidR="00CC4CF9" w:rsidRPr="00061AB7" w:rsidRDefault="00CC4CF9" w:rsidP="003463F3">
      <w:pPr>
        <w:pStyle w:val="ConsPlusCell"/>
        <w:jc w:val="both"/>
      </w:pPr>
      <w:r w:rsidRPr="00061AB7">
        <w:t>88 1742     4     Сандалии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88 2000     8     Обувь хромовая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88 2003     4     Сапожки хромовые *</w:t>
      </w:r>
    </w:p>
    <w:p w:rsidR="00CC4CF9" w:rsidRPr="00061AB7" w:rsidRDefault="00CC4CF9" w:rsidP="003463F3">
      <w:pPr>
        <w:pStyle w:val="ConsPlusCell"/>
        <w:jc w:val="both"/>
      </w:pPr>
      <w:r w:rsidRPr="00061AB7">
        <w:t>88 2030     1     Обувь хромовая спортивная *</w:t>
      </w:r>
    </w:p>
    <w:p w:rsidR="00CC4CF9" w:rsidRPr="00061AB7" w:rsidRDefault="00CC4CF9" w:rsidP="003463F3">
      <w:pPr>
        <w:pStyle w:val="ConsPlusCell"/>
        <w:jc w:val="both"/>
      </w:pPr>
      <w:r w:rsidRPr="00061AB7">
        <w:t>88 2040     6     Обувь хромовая легкая *</w:t>
      </w:r>
    </w:p>
    <w:p w:rsidR="00CC4CF9" w:rsidRPr="00061AB7" w:rsidRDefault="00CC4CF9" w:rsidP="003463F3">
      <w:pPr>
        <w:pStyle w:val="ConsPlusCell"/>
        <w:jc w:val="both"/>
      </w:pPr>
      <w:r w:rsidRPr="00061AB7">
        <w:t>88 2050     0     Обувь хромовая домашняя *</w:t>
      </w:r>
    </w:p>
    <w:p w:rsidR="00CC4CF9" w:rsidRPr="00061AB7" w:rsidRDefault="00CC4CF9" w:rsidP="003463F3">
      <w:pPr>
        <w:pStyle w:val="ConsPlusCell"/>
        <w:jc w:val="both"/>
      </w:pPr>
      <w:r w:rsidRPr="00061AB7">
        <w:t>88 2100     1     Обувь хромовая мужская (размеры 24,5 - 30,5)</w:t>
      </w:r>
    </w:p>
    <w:p w:rsidR="00CC4CF9" w:rsidRPr="00061AB7" w:rsidRDefault="00CC4CF9" w:rsidP="003463F3">
      <w:pPr>
        <w:pStyle w:val="ConsPlusCell"/>
        <w:jc w:val="both"/>
      </w:pPr>
      <w:r w:rsidRPr="00061AB7">
        <w:t>88 2110     6     Обувь хромовая мужская повседневная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2111     1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88 2113     2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2114     8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2115     3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2116     9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2117     4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88 2118     0     Туфли летние и сандалеты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88 2120     0     Обувь хромовая мужская модельная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2121     6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88 2123     7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2124     2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2125     8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2126     3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2127     9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88 2128     4     Туфли летние и сандалеты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88 2130     5     Обувь хромовая мужская спортивная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2132     6     Ботинки лыжные и высокогорные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2133     1     Полуботинки лыжные и высокогорные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2134     7     Ботинки для конькобежных видов спорта</w:t>
      </w:r>
    </w:p>
    <w:p w:rsidR="00CC4CF9" w:rsidRPr="00061AB7" w:rsidRDefault="00CC4CF9" w:rsidP="003463F3">
      <w:pPr>
        <w:pStyle w:val="ConsPlusCell"/>
        <w:jc w:val="both"/>
      </w:pPr>
      <w:r w:rsidRPr="00061AB7">
        <w:t>88 2135     2     Ботинки для футболистов</w:t>
      </w:r>
    </w:p>
    <w:p w:rsidR="00CC4CF9" w:rsidRPr="00061AB7" w:rsidRDefault="00CC4CF9" w:rsidP="003463F3">
      <w:pPr>
        <w:pStyle w:val="ConsPlusCell"/>
        <w:jc w:val="both"/>
      </w:pPr>
      <w:r w:rsidRPr="00061AB7">
        <w:t>88 2136     8     Ботинки для туристов и альпинистов</w:t>
      </w:r>
    </w:p>
    <w:p w:rsidR="00CC4CF9" w:rsidRPr="00061AB7" w:rsidRDefault="00CC4CF9" w:rsidP="003463F3">
      <w:pPr>
        <w:pStyle w:val="ConsPlusCell"/>
        <w:jc w:val="both"/>
      </w:pPr>
      <w:r w:rsidRPr="00061AB7">
        <w:t>88 2137     3     Ботинки для боксеров, борцов и тяжелоатлетов</w:t>
      </w:r>
    </w:p>
    <w:p w:rsidR="00CC4CF9" w:rsidRPr="00061AB7" w:rsidRDefault="00CC4CF9" w:rsidP="003463F3">
      <w:pPr>
        <w:pStyle w:val="ConsPlusCell"/>
        <w:jc w:val="both"/>
      </w:pPr>
      <w:r w:rsidRPr="00061AB7">
        <w:t>88 2138     9     Обувь хромовая мужская спортивная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88 2139     4     Обувь хромовая мужская спортивная для мастеров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спорта</w:t>
      </w:r>
    </w:p>
    <w:p w:rsidR="00CC4CF9" w:rsidRPr="00061AB7" w:rsidRDefault="00CC4CF9" w:rsidP="003463F3">
      <w:pPr>
        <w:pStyle w:val="ConsPlusCell"/>
        <w:jc w:val="both"/>
      </w:pPr>
      <w:r w:rsidRPr="00061AB7">
        <w:t>88 2140     1     Обувь хромовая мужская легкая</w:t>
      </w:r>
    </w:p>
    <w:p w:rsidR="00CC4CF9" w:rsidRPr="00061AB7" w:rsidRDefault="00CC4CF9" w:rsidP="003463F3">
      <w:pPr>
        <w:pStyle w:val="ConsPlusCell"/>
        <w:jc w:val="both"/>
      </w:pPr>
      <w:r w:rsidRPr="00061AB7">
        <w:t>88 2142     0     Сандалии</w:t>
      </w:r>
    </w:p>
    <w:p w:rsidR="00CC4CF9" w:rsidRPr="00061AB7" w:rsidRDefault="00CC4CF9" w:rsidP="003463F3">
      <w:pPr>
        <w:pStyle w:val="ConsPlusCell"/>
        <w:jc w:val="both"/>
      </w:pPr>
      <w:r w:rsidRPr="00061AB7">
        <w:t>88 2143     6     Чувяки</w:t>
      </w:r>
    </w:p>
    <w:p w:rsidR="00CC4CF9" w:rsidRPr="00061AB7" w:rsidRDefault="00CC4CF9" w:rsidP="003463F3">
      <w:pPr>
        <w:pStyle w:val="ConsPlusCell"/>
        <w:jc w:val="both"/>
      </w:pPr>
      <w:r w:rsidRPr="00061AB7">
        <w:t>88 2144     1     Туфли дорожные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2145     7     Туфли спортивные бытовые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88 2146     2     Туфли больничные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2150     4     Обувь хромовая мужская домашняя</w:t>
      </w:r>
    </w:p>
    <w:p w:rsidR="00CC4CF9" w:rsidRPr="00061AB7" w:rsidRDefault="00CC4CF9" w:rsidP="003463F3">
      <w:pPr>
        <w:pStyle w:val="ConsPlusCell"/>
        <w:jc w:val="both"/>
      </w:pPr>
      <w:r w:rsidRPr="00061AB7">
        <w:t>88 2157     2     Туфли комнатные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2160     9     Обувь хромовая мужская производственная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2161     4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88 2162     9     Полусапоги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88 2165     6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2166     1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2167     7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88 2169     8     Чувяки</w:t>
      </w:r>
    </w:p>
    <w:p w:rsidR="00CC4CF9" w:rsidRPr="00061AB7" w:rsidRDefault="00CC4CF9" w:rsidP="003463F3">
      <w:pPr>
        <w:pStyle w:val="ConsPlusCell"/>
        <w:jc w:val="both"/>
      </w:pPr>
      <w:r w:rsidRPr="00061AB7">
        <w:t>88 2170     3     Обувь хромовая мужская национальная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2175     0     Ичиги</w:t>
      </w:r>
    </w:p>
    <w:p w:rsidR="00CC4CF9" w:rsidRPr="00061AB7" w:rsidRDefault="00CC4CF9" w:rsidP="003463F3">
      <w:pPr>
        <w:pStyle w:val="ConsPlusCell"/>
        <w:jc w:val="both"/>
      </w:pPr>
      <w:r w:rsidRPr="00061AB7">
        <w:t>88 2180     8     Обувь хромовая мужская ортопедическая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>88 2181     3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88 2183     4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2184     6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2185     5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2186     0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2187     6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88 2188     1     Туфли летние и сандалеты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88 2189     7     Туфли комнатные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2200     5     Обувь хромовая женская (размеры 21,5 - 27,5)</w:t>
      </w:r>
    </w:p>
    <w:p w:rsidR="00CC4CF9" w:rsidRPr="00061AB7" w:rsidRDefault="00CC4CF9" w:rsidP="003463F3">
      <w:pPr>
        <w:pStyle w:val="ConsPlusCell"/>
        <w:jc w:val="both"/>
      </w:pPr>
      <w:r w:rsidRPr="00061AB7">
        <w:t>88 2210     8     Обувь хромовая женская повседневная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2211     5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88 2213     6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2214     1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2215     7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2216     2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2217     8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88 2218     3     Туфли летние и сандалеты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88 2220     4     Обувь хромовая женская модельная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2223     0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2224     6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2225     1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2226     7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2227     2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88 2228     8     Туфли летние и сандалеты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88 2230     9     Обувь хромовая женская спортивная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2232     5     Ботинки лыжные и высокогорные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2233     5     Полуботинки лыжные и высокогорные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2234     0     Ботинки для конькобежных видов спорта</w:t>
      </w:r>
    </w:p>
    <w:p w:rsidR="00CC4CF9" w:rsidRPr="00061AB7" w:rsidRDefault="00CC4CF9" w:rsidP="003463F3">
      <w:pPr>
        <w:pStyle w:val="ConsPlusCell"/>
        <w:jc w:val="both"/>
      </w:pPr>
      <w:r w:rsidRPr="00061AB7">
        <w:t>88 2236     1     Ботинки для туристов и альпинистов</w:t>
      </w:r>
    </w:p>
    <w:p w:rsidR="00CC4CF9" w:rsidRPr="00061AB7" w:rsidRDefault="00CC4CF9" w:rsidP="003463F3">
      <w:pPr>
        <w:pStyle w:val="ConsPlusCell"/>
        <w:jc w:val="both"/>
      </w:pPr>
      <w:r w:rsidRPr="00061AB7">
        <w:t>88 2238     2     Обувь хромовая женская спортивная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88 2239     8     Обувь хромовая женская спортивная для мастеров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спорта</w:t>
      </w:r>
    </w:p>
    <w:p w:rsidR="00CC4CF9" w:rsidRPr="00061AB7" w:rsidRDefault="00CC4CF9" w:rsidP="003463F3">
      <w:pPr>
        <w:pStyle w:val="ConsPlusCell"/>
        <w:jc w:val="both"/>
      </w:pPr>
      <w:r w:rsidRPr="00061AB7">
        <w:t>88 2240     3     Обувь хромовая женская легкая</w:t>
      </w:r>
    </w:p>
    <w:p w:rsidR="00CC4CF9" w:rsidRPr="00061AB7" w:rsidRDefault="00CC4CF9" w:rsidP="003463F3">
      <w:pPr>
        <w:pStyle w:val="ConsPlusCell"/>
        <w:jc w:val="both"/>
      </w:pPr>
      <w:r w:rsidRPr="00061AB7">
        <w:t>88 2242     4     Сандалии</w:t>
      </w:r>
    </w:p>
    <w:p w:rsidR="00CC4CF9" w:rsidRPr="00061AB7" w:rsidRDefault="00CC4CF9" w:rsidP="003463F3">
      <w:pPr>
        <w:pStyle w:val="ConsPlusCell"/>
        <w:jc w:val="both"/>
      </w:pPr>
      <w:r w:rsidRPr="00061AB7">
        <w:t>88 2243     9     Чувяки</w:t>
      </w:r>
    </w:p>
    <w:p w:rsidR="00CC4CF9" w:rsidRPr="00061AB7" w:rsidRDefault="00CC4CF9" w:rsidP="003463F3">
      <w:pPr>
        <w:pStyle w:val="ConsPlusCell"/>
        <w:jc w:val="both"/>
      </w:pPr>
      <w:r w:rsidRPr="00061AB7">
        <w:t>88 2244     5     Туфли дорожные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2245     0     Туфли спортивные бытовые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88 2246     6     Туфли больничные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2250     8     Обувь хромовая женская домашняя</w:t>
      </w:r>
    </w:p>
    <w:p w:rsidR="00CC4CF9" w:rsidRPr="00061AB7" w:rsidRDefault="00CC4CF9" w:rsidP="003463F3">
      <w:pPr>
        <w:pStyle w:val="ConsPlusCell"/>
        <w:jc w:val="both"/>
      </w:pPr>
      <w:r w:rsidRPr="00061AB7">
        <w:t>88 2257     6     Туфли комнатные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2260     2     Обувь хромовая женская производственная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2261     8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88 2262     3     Полусапоги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88 2265     6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2266     5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2267     0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88 2269     1     Чувяки</w:t>
      </w:r>
    </w:p>
    <w:p w:rsidR="00CC4CF9" w:rsidRPr="00061AB7" w:rsidRDefault="00CC4CF9" w:rsidP="003463F3">
      <w:pPr>
        <w:pStyle w:val="ConsPlusCell"/>
        <w:jc w:val="both"/>
      </w:pPr>
      <w:r w:rsidRPr="00061AB7">
        <w:t>88 2270     7     Обувь хромовая женская национальная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2275     4     Ичиги</w:t>
      </w:r>
    </w:p>
    <w:p w:rsidR="00CC4CF9" w:rsidRPr="00061AB7" w:rsidRDefault="00CC4CF9" w:rsidP="003463F3">
      <w:pPr>
        <w:pStyle w:val="ConsPlusCell"/>
        <w:jc w:val="both"/>
      </w:pPr>
      <w:r w:rsidRPr="00061AB7">
        <w:t>88 2280     1     Обувь хромовая женская ортопедическая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>88 2281     7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88 2283     8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2284     3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2285     9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2286     4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2287     3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88 2288     5     Туфли летние и сандалеты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88 2289     0     Туфли комнатные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2300     9     Обувь хромовая мальчиковая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2310     3     Обувь хромовая мальчиковая повседневная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2311     9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88 2312     4     Полусапоги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2313     5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2314     5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2315     0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2316     6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2317     1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88 2318     7     Туфли летние и сандалеты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88 2330     2     Обувь хромовая мальчиковая спортивная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2332     3     Ботинки лыжные и высокогорные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2333     9     Полуботинки лыжные и высокогорные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2334     4     Ботинки для конькобежных видов спорта</w:t>
      </w:r>
    </w:p>
    <w:p w:rsidR="00CC4CF9" w:rsidRPr="00061AB7" w:rsidRDefault="00CC4CF9" w:rsidP="003463F3">
      <w:pPr>
        <w:pStyle w:val="ConsPlusCell"/>
        <w:jc w:val="both"/>
      </w:pPr>
      <w:r w:rsidRPr="00061AB7">
        <w:t>88 2335     2     Ботинки для футболистов</w:t>
      </w:r>
    </w:p>
    <w:p w:rsidR="00CC4CF9" w:rsidRPr="00061AB7" w:rsidRDefault="00CC4CF9" w:rsidP="003463F3">
      <w:pPr>
        <w:pStyle w:val="ConsPlusCell"/>
        <w:jc w:val="both"/>
      </w:pPr>
      <w:r w:rsidRPr="00061AB7">
        <w:t>88 2336     5     Ботинки для туристов и альпинистов</w:t>
      </w:r>
    </w:p>
    <w:p w:rsidR="00CC4CF9" w:rsidRPr="00061AB7" w:rsidRDefault="00CC4CF9" w:rsidP="003463F3">
      <w:pPr>
        <w:pStyle w:val="ConsPlusCell"/>
        <w:jc w:val="both"/>
      </w:pPr>
      <w:r w:rsidRPr="00061AB7">
        <w:t>88 2337     0     Ботинки для боксеров, борцов, тяжелоатлетов</w:t>
      </w:r>
    </w:p>
    <w:p w:rsidR="00CC4CF9" w:rsidRPr="00061AB7" w:rsidRDefault="00CC4CF9" w:rsidP="003463F3">
      <w:pPr>
        <w:pStyle w:val="ConsPlusCell"/>
        <w:jc w:val="both"/>
      </w:pPr>
      <w:r w:rsidRPr="00061AB7">
        <w:t>88 2338     6     Обувь хромовая мальчиковая спортивная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88 2339     1     Обувь хромовая мальчиковая спортивная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мастеров спорта</w:t>
      </w:r>
    </w:p>
    <w:p w:rsidR="00CC4CF9" w:rsidRPr="00061AB7" w:rsidRDefault="00CC4CF9" w:rsidP="003463F3">
      <w:pPr>
        <w:pStyle w:val="ConsPlusCell"/>
        <w:jc w:val="both"/>
      </w:pPr>
      <w:r w:rsidRPr="00061AB7">
        <w:t>88 2340     7     Обувь хромовая мальчиковая легкая</w:t>
      </w:r>
    </w:p>
    <w:p w:rsidR="00CC4CF9" w:rsidRPr="00061AB7" w:rsidRDefault="00CC4CF9" w:rsidP="003463F3">
      <w:pPr>
        <w:pStyle w:val="ConsPlusCell"/>
        <w:jc w:val="both"/>
      </w:pPr>
      <w:r w:rsidRPr="00061AB7">
        <w:t>88 2341     2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2342     8     Сандалии</w:t>
      </w:r>
    </w:p>
    <w:p w:rsidR="00CC4CF9" w:rsidRPr="00061AB7" w:rsidRDefault="00CC4CF9" w:rsidP="003463F3">
      <w:pPr>
        <w:pStyle w:val="ConsPlusCell"/>
        <w:jc w:val="both"/>
      </w:pPr>
      <w:r w:rsidRPr="00061AB7">
        <w:t>88 2343     3     Чувяки</w:t>
      </w:r>
    </w:p>
    <w:p w:rsidR="00CC4CF9" w:rsidRPr="00061AB7" w:rsidRDefault="00CC4CF9" w:rsidP="003463F3">
      <w:pPr>
        <w:pStyle w:val="ConsPlusCell"/>
        <w:jc w:val="both"/>
      </w:pPr>
      <w:r w:rsidRPr="00061AB7">
        <w:t>88 2344     9     Туфли дорожные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2345     4     Туфли спортивные бытовые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88 2346     6     Туфли больничные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2347     5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2348     0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2349     6     Туфли открытые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2350     1     Обувь хромовая мальчиковая домашняя</w:t>
      </w:r>
    </w:p>
    <w:p w:rsidR="00CC4CF9" w:rsidRPr="00061AB7" w:rsidRDefault="00CC4CF9" w:rsidP="003463F3">
      <w:pPr>
        <w:pStyle w:val="ConsPlusCell"/>
        <w:jc w:val="both"/>
      </w:pPr>
      <w:r w:rsidRPr="00061AB7">
        <w:t>88 2357     0     Туфли комнатные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2358     5     Пантолеты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2370     0     Обувь хромовая мальчиковая национальная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2375     8     Ичиги</w:t>
      </w:r>
    </w:p>
    <w:p w:rsidR="00CC4CF9" w:rsidRPr="00061AB7" w:rsidRDefault="00CC4CF9" w:rsidP="003463F3">
      <w:pPr>
        <w:pStyle w:val="ConsPlusCell"/>
        <w:jc w:val="both"/>
      </w:pPr>
      <w:r w:rsidRPr="00061AB7">
        <w:t>88 2380     5     Обувь хромовая мальчиковая ортопедическая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>88 2381     0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88 2383     1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2384     7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2385     2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2386     8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2387     3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88 2388     9     Туфли летние и сандалеты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88 2389     4     Туфли комнатные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2400     2     Обувь хромовая девичья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2410     7     Обувь хромовая девичья повседневная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2411     2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2412     8     Полусапоги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2413     3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2414     9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2415     4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2416     2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2417     5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88 2418     0     Туфли летние и сандалеты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88 2430     6     Обувь хромовая девичья спортивная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2434     8     Ботинки для конькобежных видов спорта</w:t>
      </w:r>
    </w:p>
    <w:p w:rsidR="00CC4CF9" w:rsidRPr="00061AB7" w:rsidRDefault="00CC4CF9" w:rsidP="003463F3">
      <w:pPr>
        <w:pStyle w:val="ConsPlusCell"/>
        <w:jc w:val="both"/>
      </w:pPr>
      <w:r w:rsidRPr="00061AB7">
        <w:t>88 2438     0     Обувь хромовая девичья спортивная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88 2440     0     Обувь хромовая девичья легкая</w:t>
      </w:r>
    </w:p>
    <w:p w:rsidR="00CC4CF9" w:rsidRPr="00061AB7" w:rsidRDefault="00CC4CF9" w:rsidP="003463F3">
      <w:pPr>
        <w:pStyle w:val="ConsPlusCell"/>
        <w:jc w:val="both"/>
      </w:pPr>
      <w:r w:rsidRPr="00061AB7">
        <w:t>88 2441     6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2442     1     Сандалии</w:t>
      </w:r>
    </w:p>
    <w:p w:rsidR="00CC4CF9" w:rsidRPr="00061AB7" w:rsidRDefault="00CC4CF9" w:rsidP="003463F3">
      <w:pPr>
        <w:pStyle w:val="ConsPlusCell"/>
        <w:jc w:val="both"/>
      </w:pPr>
      <w:r w:rsidRPr="00061AB7">
        <w:t>88 2443     7     Чувяки</w:t>
      </w:r>
    </w:p>
    <w:p w:rsidR="00CC4CF9" w:rsidRPr="00061AB7" w:rsidRDefault="00CC4CF9" w:rsidP="003463F3">
      <w:pPr>
        <w:pStyle w:val="ConsPlusCell"/>
        <w:jc w:val="both"/>
      </w:pPr>
      <w:r w:rsidRPr="00061AB7">
        <w:t>88 2444     2     Туфли дорожные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2445     8     Туфли спортивные бытовые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88 2446     3     Туфли больничные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2447     9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2448     4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2449     3     Туфли открытые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2450     5     Обувь хромовая девичья домашняя</w:t>
      </w:r>
    </w:p>
    <w:p w:rsidR="00CC4CF9" w:rsidRPr="00061AB7" w:rsidRDefault="00CC4CF9" w:rsidP="003463F3">
      <w:pPr>
        <w:pStyle w:val="ConsPlusCell"/>
        <w:jc w:val="both"/>
      </w:pPr>
      <w:r w:rsidRPr="00061AB7">
        <w:t>88 2457     3     Туфли комнатные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2458     9     Пантолеты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2470     4     Обувь хромовая девичья национальная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2475     1     Ичиги</w:t>
      </w:r>
    </w:p>
    <w:p w:rsidR="00CC4CF9" w:rsidRPr="00061AB7" w:rsidRDefault="00CC4CF9" w:rsidP="003463F3">
      <w:pPr>
        <w:pStyle w:val="ConsPlusCell"/>
        <w:jc w:val="both"/>
      </w:pPr>
      <w:r w:rsidRPr="00061AB7">
        <w:t>88 2480     9     Обувь хромовая девичья ортопедическая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>88 2481     4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88 2483     5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2484     0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2485     6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2486     1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2487     7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88 2488     2     Туфли летние и сандалеты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88 2490     3     Обувь хромовая девичья нарядная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2491     9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2492     4     Полусапоги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2493     1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2494     5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2495     0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2496     6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2497     1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88 2498     7     Туфли летние и сандалеты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2500     6     Обувь хромовая для школьников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2510     0     Обувь хромовая для школьников повседневная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2511     6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88 2512     1     Полусапоги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2513     7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2514     2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2515     8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2516     3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2517     9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88 2518     4     Туфли летние и сандалеты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88 2530     7     Обувь хромовая школьная спортивная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2532     0     Ботинки лыжные и высокогорные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2533     6     Полуботинки лыжные и высокогорные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2534     1     Ботинки для конькобежных видов спорта</w:t>
      </w:r>
    </w:p>
    <w:p w:rsidR="00CC4CF9" w:rsidRPr="00061AB7" w:rsidRDefault="00CC4CF9" w:rsidP="003463F3">
      <w:pPr>
        <w:pStyle w:val="ConsPlusCell"/>
        <w:jc w:val="both"/>
      </w:pPr>
      <w:r w:rsidRPr="00061AB7">
        <w:t>88 2535     7     Ботинки для футболистов</w:t>
      </w:r>
    </w:p>
    <w:p w:rsidR="00CC4CF9" w:rsidRPr="00061AB7" w:rsidRDefault="00CC4CF9" w:rsidP="003463F3">
      <w:pPr>
        <w:pStyle w:val="ConsPlusCell"/>
        <w:jc w:val="both"/>
      </w:pPr>
      <w:r w:rsidRPr="00061AB7">
        <w:t>88 2536     2     Ботинки для туристов и альпинистов</w:t>
      </w:r>
    </w:p>
    <w:p w:rsidR="00CC4CF9" w:rsidRPr="00061AB7" w:rsidRDefault="00CC4CF9" w:rsidP="003463F3">
      <w:pPr>
        <w:pStyle w:val="ConsPlusCell"/>
        <w:jc w:val="both"/>
      </w:pPr>
      <w:r w:rsidRPr="00061AB7">
        <w:t>88 2538     3     Обувь хромовая школьная спортивная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88 2539     9     Обувь хромовая школьная спортивная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мастеров спорта</w:t>
      </w:r>
    </w:p>
    <w:p w:rsidR="00CC4CF9" w:rsidRPr="00061AB7" w:rsidRDefault="00CC4CF9" w:rsidP="003463F3">
      <w:pPr>
        <w:pStyle w:val="ConsPlusCell"/>
        <w:jc w:val="both"/>
      </w:pPr>
      <w:r w:rsidRPr="00061AB7">
        <w:t>88 2540     4     Обувь хромовая для школьников легкая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2541     0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2542     5     Сандалии</w:t>
      </w:r>
    </w:p>
    <w:p w:rsidR="00CC4CF9" w:rsidRPr="00061AB7" w:rsidRDefault="00CC4CF9" w:rsidP="003463F3">
      <w:pPr>
        <w:pStyle w:val="ConsPlusCell"/>
        <w:jc w:val="both"/>
      </w:pPr>
      <w:r w:rsidRPr="00061AB7">
        <w:t>88 2543     0     Чувяки</w:t>
      </w:r>
    </w:p>
    <w:p w:rsidR="00CC4CF9" w:rsidRPr="00061AB7" w:rsidRDefault="00CC4CF9" w:rsidP="003463F3">
      <w:pPr>
        <w:pStyle w:val="ConsPlusCell"/>
        <w:jc w:val="both"/>
      </w:pPr>
      <w:r w:rsidRPr="00061AB7">
        <w:t>88 2544     6     Туфли дорожные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2545     1     Туфли спортивные бытовые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88 2546     7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2547     2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2548     8     Туфли открытые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2550     9     Обувь хромовая для школьников домашняя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2557     7     Туфли комнатные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2558     2     Пантолеты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2570     8     Обувь хромовая школьная национальная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2575     5     Ичиги</w:t>
      </w:r>
    </w:p>
    <w:p w:rsidR="00CC4CF9" w:rsidRPr="00061AB7" w:rsidRDefault="00CC4CF9" w:rsidP="003463F3">
      <w:pPr>
        <w:pStyle w:val="ConsPlusCell"/>
        <w:jc w:val="both"/>
      </w:pPr>
      <w:r w:rsidRPr="00061AB7">
        <w:t>88 2580     2     Обувь хромовая школьная ортопедическая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>88 2585     5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2586     5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2587     0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88 2588     6     Туфли летние и сандалеты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88 2590     7     Обувь хромовая для школьников нарядная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2591     2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2592     8     Полусапоги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2593     3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2595     4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2596     9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2597     5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88 2598     0     Туфли летние и сандалеты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88 2600     3     Обувь хромовая дошкольная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2610     4     Обувь хромовая дошкольная повседневная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2611     7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88 2613     0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2614     6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2615     1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2616     7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2617     2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88 2618     8     Туфли летние и сандалеты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88 2630     3     Обувь хромовая детская спортивная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2634     5     Ботинки для конькобежных видов спорта</w:t>
      </w:r>
    </w:p>
    <w:p w:rsidR="00CC4CF9" w:rsidRPr="00061AB7" w:rsidRDefault="00CC4CF9" w:rsidP="003463F3">
      <w:pPr>
        <w:pStyle w:val="ConsPlusCell"/>
        <w:jc w:val="both"/>
      </w:pPr>
      <w:r w:rsidRPr="00061AB7">
        <w:t>88 2638     7     Обувь хромовая детская спортивная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88 2639     2     Обувь хромовая детская спортивная для мастеров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спорта</w:t>
      </w:r>
    </w:p>
    <w:p w:rsidR="00CC4CF9" w:rsidRPr="00061AB7" w:rsidRDefault="00CC4CF9" w:rsidP="003463F3">
      <w:pPr>
        <w:pStyle w:val="ConsPlusCell"/>
        <w:jc w:val="both"/>
      </w:pPr>
      <w:r w:rsidRPr="00061AB7">
        <w:t>88 2640     8     Обувь хромовая дошкольная легкая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2641     3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2642     9     Сандалии</w:t>
      </w:r>
    </w:p>
    <w:p w:rsidR="00CC4CF9" w:rsidRPr="00061AB7" w:rsidRDefault="00CC4CF9" w:rsidP="003463F3">
      <w:pPr>
        <w:pStyle w:val="ConsPlusCell"/>
        <w:jc w:val="both"/>
      </w:pPr>
      <w:r w:rsidRPr="00061AB7">
        <w:t>88 2643     4     Чувяки</w:t>
      </w:r>
    </w:p>
    <w:p w:rsidR="00CC4CF9" w:rsidRPr="00061AB7" w:rsidRDefault="00CC4CF9" w:rsidP="003463F3">
      <w:pPr>
        <w:pStyle w:val="ConsPlusCell"/>
        <w:jc w:val="both"/>
      </w:pPr>
      <w:r w:rsidRPr="00061AB7">
        <w:t>88 2644     8     Туфли дорожные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2645     5     Туфли спортивные бытовые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88 2646     0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2647     6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2648     1     Туфли открытые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2650     2     Обувь хромовая дошкольная домашняя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2657     0     Туфли комнатные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2670     1     Обувь хромовая детская национальная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2675     9     Ичиги</w:t>
      </w:r>
    </w:p>
    <w:p w:rsidR="00CC4CF9" w:rsidRPr="00061AB7" w:rsidRDefault="00CC4CF9" w:rsidP="003463F3">
      <w:pPr>
        <w:pStyle w:val="ConsPlusCell"/>
        <w:jc w:val="both"/>
      </w:pPr>
      <w:r w:rsidRPr="00061AB7">
        <w:t>88 2680     6     Обувь хромовая детская ортопедическая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>88 2685     3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2686     9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2687     4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88 2688     2     Туфли летние и сандалеты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88 2690     0     Обувь хромовая дошкольная нарядная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2693     7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2694     2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2695     8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2696     3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2697     9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88 2698     4     Туфли летние и сандалеты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88 2700     3     Обувь хромовая малодетская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2710     8     Обувь хромовая малодетская повседневная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2713     4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2714     4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2715     5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2716     0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2717     6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88 2718     1     Туфли летние и сандалеты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88 2740     1     Обувь хромовая малодетская легкая</w:t>
      </w:r>
    </w:p>
    <w:p w:rsidR="00CC4CF9" w:rsidRPr="00061AB7" w:rsidRDefault="00CC4CF9" w:rsidP="003463F3">
      <w:pPr>
        <w:pStyle w:val="ConsPlusCell"/>
        <w:jc w:val="both"/>
      </w:pPr>
      <w:r w:rsidRPr="00061AB7">
        <w:t>88 2741     7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2742     2     Сандалии</w:t>
      </w:r>
    </w:p>
    <w:p w:rsidR="00CC4CF9" w:rsidRPr="00061AB7" w:rsidRDefault="00CC4CF9" w:rsidP="003463F3">
      <w:pPr>
        <w:pStyle w:val="ConsPlusCell"/>
        <w:jc w:val="both"/>
      </w:pPr>
      <w:r w:rsidRPr="00061AB7">
        <w:t>88 2743     8     Чувяки</w:t>
      </w:r>
    </w:p>
    <w:p w:rsidR="00CC4CF9" w:rsidRPr="00061AB7" w:rsidRDefault="00CC4CF9" w:rsidP="003463F3">
      <w:pPr>
        <w:pStyle w:val="ConsPlusCell"/>
        <w:jc w:val="both"/>
      </w:pPr>
      <w:r w:rsidRPr="00061AB7">
        <w:t>88 2744     3     Туфли дорожные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2745     9     Туфли спортивные бытовые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88 2746     4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2747     5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2748     5     Туфли открытые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2750     6     Обувь хромовая малодетская домашняя</w:t>
      </w:r>
    </w:p>
    <w:p w:rsidR="00CC4CF9" w:rsidRPr="00061AB7" w:rsidRDefault="00CC4CF9" w:rsidP="003463F3">
      <w:pPr>
        <w:pStyle w:val="ConsPlusCell"/>
        <w:jc w:val="both"/>
      </w:pPr>
      <w:r w:rsidRPr="00061AB7">
        <w:t>88 2757     4     Туфли комнатные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2780     0     Обувь хромовая малодетская ортопедическая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>88 2785     7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2786     2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2787     8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88 2788     3     Туфли летние и сандалеты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88 2790     4     Обувь хромовая малодетская нарядная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2793     0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2894     6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2795     1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2896     7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2797     2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88 2798     8     Туфли летние и сандалеты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88 2900     0     Обувь хромовая для ясельного возраста и пинетки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2910     5     Обувь хромовая для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повседневная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2913     1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2915     2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2916     8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2917     3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88 2918     9     Туфли летние и сандалеты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88 2919     исключен. - Изменение  N 86/2011 ОКП,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Росстандарта от 30.09.2011 N 418-ст</w:t>
      </w:r>
    </w:p>
    <w:p w:rsidR="00CC4CF9" w:rsidRPr="00061AB7" w:rsidRDefault="00CC4CF9" w:rsidP="003463F3">
      <w:pPr>
        <w:pStyle w:val="ConsPlusCell"/>
        <w:jc w:val="both"/>
      </w:pPr>
      <w:r w:rsidRPr="00061AB7">
        <w:t>88 2940     9     Обувь хромовая для ясельного возраста легкая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пинетки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2942     0     Сандалии</w:t>
      </w:r>
    </w:p>
    <w:p w:rsidR="00CC4CF9" w:rsidRPr="00061AB7" w:rsidRDefault="00CC4CF9" w:rsidP="003463F3">
      <w:pPr>
        <w:pStyle w:val="ConsPlusCell"/>
        <w:jc w:val="both"/>
      </w:pPr>
      <w:r w:rsidRPr="00061AB7">
        <w:t>88 2950     3     Обувь хромовая для ясельного возраста домашняя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пинетки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2951     9     Туфли комнатные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2952     4     Пинетки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2990     1     Обувь хромовая для ясельного возраста нарядная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2993     8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2995     9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2996     4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2997     8     Туфли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88 3000     0     Обувь с верхом из текстильных материалов,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войлока или фетра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88 3100     4     Обувь с верхом из текстильных материалов,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войлока или фетра мужские (размеры 24,5 - 30,5)</w:t>
      </w:r>
    </w:p>
    <w:p w:rsidR="00CC4CF9" w:rsidRPr="00061AB7" w:rsidRDefault="00CC4CF9" w:rsidP="003463F3">
      <w:pPr>
        <w:pStyle w:val="ConsPlusCell"/>
        <w:jc w:val="both"/>
      </w:pPr>
      <w:r w:rsidRPr="00061AB7">
        <w:t>88 3110     9     Обувь с верхом из текстильных материалов,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войлока или фетра мужская повседневная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3111     4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88 3113     5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3114     0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3115     6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3116     1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3120     3     Обувь с верхом из текстильных материалов,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войлока или фетра мужская модельная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3126     6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3130     8     Обувь с верхом из текстильных материалов,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войлока или фетра мужская спортивная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3137     6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88 3138     1     Обувь с верхом из текстильных материалов,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войлока или фетра мужская спортивная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88 3150     7     Обувь с верхом их текстильных материалов,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войлока или фетра мужская домашняя</w:t>
      </w:r>
    </w:p>
    <w:p w:rsidR="00CC4CF9" w:rsidRPr="00061AB7" w:rsidRDefault="00CC4CF9" w:rsidP="003463F3">
      <w:pPr>
        <w:pStyle w:val="ConsPlusCell"/>
        <w:jc w:val="both"/>
      </w:pPr>
      <w:r w:rsidRPr="00061AB7">
        <w:t>88 3157     5     Туфли комнатные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3160     1     Обувь с верхом из текстильных материалов,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войлока или фетра мужская производственная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3165     9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3200     8     Обувь с верхом из текстильных материалов,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войлока или фетра женская (размеры 21,5 - 27,5)</w:t>
      </w:r>
    </w:p>
    <w:p w:rsidR="00CC4CF9" w:rsidRPr="00061AB7" w:rsidRDefault="00CC4CF9" w:rsidP="003463F3">
      <w:pPr>
        <w:pStyle w:val="ConsPlusCell"/>
        <w:jc w:val="both"/>
      </w:pPr>
      <w:r w:rsidRPr="00061AB7">
        <w:t>88 3210     2     Обувь с верхом из текстильных материалов,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войлока или фетра женская повседневная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3213     9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3214     4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3215     9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3216     5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3217     0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88 3218     6     Туфли летние и сандалеты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88 3220     7     Обувь с верхом из текстильных материалов,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войлока или фетра женская модельная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3223     3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3226     2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3227     5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88 3228     0     Туфли летние и сандалеты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88 3230     1     Обувь с верхом из текстильных материалов,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войлока или фетра женская спортивная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3237     6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88 3238     5     Обувь с верхом из текстильных материалов,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войлока или фетра женская спортивная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88 3240     6     Обувь с верхом из текстильных материалов,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войлока или фетра женская легкая</w:t>
      </w:r>
    </w:p>
    <w:p w:rsidR="00CC4CF9" w:rsidRPr="00061AB7" w:rsidRDefault="00CC4CF9" w:rsidP="003463F3">
      <w:pPr>
        <w:pStyle w:val="ConsPlusCell"/>
        <w:jc w:val="both"/>
      </w:pPr>
      <w:r w:rsidRPr="00061AB7">
        <w:t>88 3244     8     Туфли дорожные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3250     0     Обувь с верхом из текстильных материалов,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войлока или фетра женская домашняя</w:t>
      </w:r>
    </w:p>
    <w:p w:rsidR="00CC4CF9" w:rsidRPr="00061AB7" w:rsidRDefault="00CC4CF9" w:rsidP="003463F3">
      <w:pPr>
        <w:pStyle w:val="ConsPlusCell"/>
        <w:jc w:val="both"/>
      </w:pPr>
      <w:r w:rsidRPr="00061AB7">
        <w:t>88 3257     9     Туфли комнатные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3260     5     Обувь с верхом из текстильных материалов,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войлока или фетра женская производственная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3266     8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3300     1     Обувь с верхом из текстильных материалов,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войлока или фетра мальчиковая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3310     6     Обувь с верхом из текстильных материалов,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войлока или фетра мальчиковая повседневная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3311     1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3312     7     Полусапоги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3313     2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3315     3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3316     9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3317     4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3318     6     Туфли летние и сандалеты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88 3340     7     Обувь с верхом из текстильных материалов,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войлока или фетра мальчиковая легкая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3341     5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3342     0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3343     6     Чувяки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3344     1     Туфли дорожные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3345     7     Туфли больничные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3346     2     Туфли открытые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3347     8     Сандалии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3350     4     Обувь с верхом из текстильных материалов,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войлока или фетра мальчиковая домашняя</w:t>
      </w:r>
    </w:p>
    <w:p w:rsidR="00CC4CF9" w:rsidRPr="00061AB7" w:rsidRDefault="00CC4CF9" w:rsidP="003463F3">
      <w:pPr>
        <w:pStyle w:val="ConsPlusCell"/>
        <w:jc w:val="both"/>
      </w:pPr>
      <w:r w:rsidRPr="00061AB7">
        <w:t>88 3357     2     Туфли комнатные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3358     8     Пантолеты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3400     5     Обувь с верхом из текстильных материалов,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войлока или фетра девичья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3410     3     Обувь с верхом из текстильных материалов,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войлока или фетра девичья повседневная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3411     5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3412     0     Полусапоги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3413     6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3414     1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3415     7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3416     2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3417     8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88 3418     3     Туфли летние и сандалеты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88 3440     3     Обувь с верхом из текстильных материалов,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войлока или фетра девичья легкая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3441     9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3442     4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3443     4     Чувяки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3444     5     Туфли дорожные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3445     0     Туфли больничные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3446     6     Туфли открытые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3447     1     Сандалии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3450     8     Обувь с верхом из текстильных материалов,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войлока или фетра девичья домашняя</w:t>
      </w:r>
    </w:p>
    <w:p w:rsidR="00CC4CF9" w:rsidRPr="00061AB7" w:rsidRDefault="00CC4CF9" w:rsidP="003463F3">
      <w:pPr>
        <w:pStyle w:val="ConsPlusCell"/>
        <w:jc w:val="both"/>
      </w:pPr>
      <w:r w:rsidRPr="00061AB7">
        <w:t>88 3457     6     Туфли комнатные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3458     1     Пантолеты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3500     9     Обувь с верхом из текстильных материалов,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войлока или фетра для школьников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3510     3     Обувь с верхом из текстильных материалов,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войлока или фетра для школьников повседневная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3511     9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3512     4     Полусапоги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3513     0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3514     5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3515     0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3516     6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3517     1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88 3518     7     Туфли летние и сандалеты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88 3540     7     Обувь с верхом из текстильных материалов,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войлока или фетра для школьников легкая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3541     2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3542     8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3543     3     Чувяки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3544     9     Туфли дорожные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3545     4     Туфли больничные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3546     1     Туфли открытые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3547     5     Сандалии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3550     1     Обувь с верхом из текстильных материалов,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войлока или фетра для школьников домашняя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3557     5     Туфли комнатные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3558     5     Пантолеты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3600     2     Обувь с верхом из текстильных материалов,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войлока или фетра дошкольная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3610     7     Обувь с верхом из текстильных материалов,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войлока или фетра дошкольная повседневная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3611     2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3612     8     Полусапоги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3613     3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3614     9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3615     4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3616     8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3617     5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88 3618     0     Туфли летние и сандалеты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88 3640     0     Обувь с верхом из текстильных материалов,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войлока или фетра дошкольная легкая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3641     6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3642     1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3643     7     Чувяки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3644     2     Туфли дорожные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3646     3     Туфли открытые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3647     9     Сандалии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3650     5     Обувь с верхом из текстильных материалов,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войлока или фетра дошкольная домашняя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3657     3     Туфли комнатные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3700     6     Обувь с верхом из текстильных материалов,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войлока или фетра малодетская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3710     0     Обувь с верхом из текстильных материалов,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войлока или фетра малодетская повседневная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3711     6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3712     1     Полусапоги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3713     7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3714     2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3715     8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3716     3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3717     9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88 3718     4     Туфли летние и сандалеты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88 3740     4     Обувь с верхом из текстильных материалов,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войлока или фетра малодетская легкая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3741     6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3742     5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3743     0     Чувяки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3744     6     Туфли дорожные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3746     7     Туфли открытые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3747     2     Сандалии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3750     9     Обувь с верхом из текстильных материалов,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войлока или фетра малодетская домашняя</w:t>
      </w:r>
    </w:p>
    <w:p w:rsidR="00CC4CF9" w:rsidRPr="00061AB7" w:rsidRDefault="00CC4CF9" w:rsidP="003463F3">
      <w:pPr>
        <w:pStyle w:val="ConsPlusCell"/>
        <w:jc w:val="both"/>
      </w:pPr>
      <w:r w:rsidRPr="00061AB7">
        <w:t>88 3757     7     Туфли комнатные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3900     3     Обувь с верхом из текстильных материалов,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войлока или фетра для ясельного возраста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пинетки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3910     8     Обувь с верхом из текстильных материалов,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войлока или фетра для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повседневная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3913     4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3914     0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3915     5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3916     0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3917     6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88 3919     исключен. - Изменение  N 86/2011 ОКП,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Росстандарта от 30.09.2011 N 418-ст</w:t>
      </w:r>
    </w:p>
    <w:p w:rsidR="00CC4CF9" w:rsidRPr="00061AB7" w:rsidRDefault="00CC4CF9" w:rsidP="003463F3">
      <w:pPr>
        <w:pStyle w:val="ConsPlusCell"/>
        <w:jc w:val="both"/>
      </w:pPr>
      <w:r w:rsidRPr="00061AB7">
        <w:t>88 3950     6     Обувь с верхом из текстильных материалов,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войлока или фетра для ясельного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домашняя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3951     1     Пинетки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3957     4     Туфли комнатные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88 4000     3     Обувь с верхом из синтетических кож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88 4100     7     Обувь с верхом из синтетических кож мужская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(размеры 24,5 - 30,5)</w:t>
      </w:r>
    </w:p>
    <w:p w:rsidR="00CC4CF9" w:rsidRPr="00061AB7" w:rsidRDefault="00CC4CF9" w:rsidP="003463F3">
      <w:pPr>
        <w:pStyle w:val="ConsPlusCell"/>
        <w:jc w:val="both"/>
      </w:pPr>
      <w:r w:rsidRPr="00061AB7">
        <w:t>88 4110     1     Обувь с верхом из синтетических кож мужская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повседневная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4113     8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4114     3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4115     9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4116     4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4118     5     Туфли летние и сандалеты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88 4120     6     Обувь с верхом из синтетических кож мужская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модельная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4123     2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4124     8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4125     3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4126     9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4128     6     Туфли летние и сандалеты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88 4130     0     Обувь с верхом из синтетических кож мужская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спортивная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4138     4     Обувь с верхом из синтетических кож мужская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спортивная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88 4160     4     Обувь с верхом из синтетических кож мужская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производственная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4166     7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4200     0     Обувь с верхом из синтетических кож женская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(размеры 21,5 - 27,5)</w:t>
      </w:r>
    </w:p>
    <w:p w:rsidR="00CC4CF9" w:rsidRPr="00061AB7" w:rsidRDefault="00CC4CF9" w:rsidP="003463F3">
      <w:pPr>
        <w:pStyle w:val="ConsPlusCell"/>
        <w:jc w:val="both"/>
      </w:pPr>
      <w:r w:rsidRPr="00061AB7">
        <w:t>88 4210     5     Обувь с верхом из синтетических кож женская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повседневная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4213     1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4214     7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4215     2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4216     8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4217     3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88 4218     9     Туфли летние и сандалеты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88 4220     3     Обувь с верхом из синтетических кож женская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модельная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4223     6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4226     2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4227     8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88 4228     3     Туфли летние и сандалеты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88 4230     4     Обувь с верхом из синтетических кож женская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спортивная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4238     8     Обувь с верхом из синтетических кож женская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спортивная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88 4260     8     Обувь с верхом из синтетических кож женская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производственная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4268     1     Туфли летние и сандалеты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88 4300     4     Обувь с верхом из синтетических кож мальчиковая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4310     9     Обувь с верхом из синтетических кож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мальчиковая повседневная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4311     4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4312     7     Полусапоги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4313     5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4314     0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4316     1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4317     7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4318     2     Туфли летние и сандалеты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88 4330     8     Обувь с верхом из синтетических кож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мальчиковая спортивная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4338     1     Обувь с верхом из синтетических кож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мальчиковая спортивная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88 4340     2     Обувь с верхом из синтетических кож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мальчиковая легкая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4341     8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4342     3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4343     9     Чувяки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4344     4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4346     5     Туфли открытые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4347     0     Сандалии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4400     8     Обувь с верхом из синтетических кож девичья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4410     2     Обувь с верхом из синтетических кож девичья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повседневная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4411     8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4412     3     Полусапоги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4413     9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4414     4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4415     4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4416     5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4417     0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88 4418     6     Туфли летние и сандалеты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88 4440     6     Обувь с верхом из синтетических кож девичья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легкая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4441     1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4442     7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4443     2     Чувяки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4444     8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4446     9     Туфли открытые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4447     4     Сандалии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4450     0     Обувь с верхом из синтетических кож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девичья домашняя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4451     6     Туфли комнатные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4452     1     Пантолеты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4500     1     Обувь с верхом из синтетических кож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школьников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4510     6     Обувь с верхом из синтетических кож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школьников повседневная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4511     1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4512     7     Полусапоги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4513     2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4514     8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4515     3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4516     9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4518     1     Туфли летние и сандалеты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88 4540     2     Обувь с верхом из синтетических кож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школьников легкая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4541     5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4542     0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4543     6     Чувяки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4544     1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4546     2     Туфли открытые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4547     8     Сандалии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4550     4     Обувь с верхом из синтетических кож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школьников домашняя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4551     6     Туфли комнатные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4552     5     Пантолеты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4600     5     Обувь с верхом из синтетических кож дошкольная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4610     9     Обувь с верхом из синтетических кож дошкольная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повседневная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4611     5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4612     0     Полусапоги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4613     6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4614     1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4615     7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4616     2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4617     8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4618     3     Туфли летние и сандалеты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88 4640     3     Обувь с верхом из синтетических кож дошкольная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легкая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4641     9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4642     4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4643     0     Чувяки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4644     5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4646     6     Туфли открытые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4647     1     Сандалии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4650     8     Обувь с верхом из синтетических кож дошкольная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домашняя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4651     3     Туфли комнатные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88 5000     6     Обувь с верхом из искусственных кож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88 5100     0     Обувь с верхом из искусственных кож мужская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(размеры 24,5 - 30,5)</w:t>
      </w:r>
    </w:p>
    <w:p w:rsidR="00CC4CF9" w:rsidRPr="00061AB7" w:rsidRDefault="00CC4CF9" w:rsidP="003463F3">
      <w:pPr>
        <w:pStyle w:val="ConsPlusCell"/>
        <w:jc w:val="both"/>
      </w:pPr>
      <w:r w:rsidRPr="00061AB7">
        <w:t>88 5110     4     Обувь с верхом из искусственных кож мужская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повседневная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5111     3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88 5114     6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5115     1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5116     7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5117     2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88 5118     8     Туфли летние и сандалеты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88 5120     9     Обувь с верхом из искусственных кож мужская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модельная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5127     7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88 5140     8     Обувь с верхом из искусственных кож мужская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легкая</w:t>
      </w:r>
    </w:p>
    <w:p w:rsidR="00CC4CF9" w:rsidRPr="00061AB7" w:rsidRDefault="00CC4CF9" w:rsidP="003463F3">
      <w:pPr>
        <w:pStyle w:val="ConsPlusCell"/>
        <w:jc w:val="both"/>
      </w:pPr>
      <w:r w:rsidRPr="00061AB7">
        <w:t>88 5142     9     Сандалии</w:t>
      </w:r>
    </w:p>
    <w:p w:rsidR="00CC4CF9" w:rsidRPr="00061AB7" w:rsidRDefault="00CC4CF9" w:rsidP="003463F3">
      <w:pPr>
        <w:pStyle w:val="ConsPlusCell"/>
        <w:jc w:val="both"/>
      </w:pPr>
      <w:r w:rsidRPr="00061AB7">
        <w:t>88 5144     4     Туфли дорожные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5150     2     Обувь с верхом из искусственных кож мужская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домашняя</w:t>
      </w:r>
    </w:p>
    <w:p w:rsidR="00CC4CF9" w:rsidRPr="00061AB7" w:rsidRDefault="00CC4CF9" w:rsidP="003463F3">
      <w:pPr>
        <w:pStyle w:val="ConsPlusCell"/>
        <w:jc w:val="both"/>
      </w:pPr>
      <w:r w:rsidRPr="00061AB7">
        <w:t>88 5157     0     Туфли комнатные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5200     3     Обувь с верхом из искусственных кож женская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(размеры 21,5 - 27,5)</w:t>
      </w:r>
    </w:p>
    <w:p w:rsidR="00CC4CF9" w:rsidRPr="00061AB7" w:rsidRDefault="00CC4CF9" w:rsidP="003463F3">
      <w:pPr>
        <w:pStyle w:val="ConsPlusCell"/>
        <w:jc w:val="both"/>
      </w:pPr>
      <w:r w:rsidRPr="00061AB7">
        <w:t>88 5210     8     Обувь с верхом из искусственных кож женская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повседневная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5213     4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5214     0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5215     5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5216     0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5217     6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88 5218     1     Туфли летние и сандалеты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88 5220     2     Обувь с верхом из искусственных кож женская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модельная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5223     9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5224     4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5226     5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5227     0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88 5228     6     Туфли летние и сандалеты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88 5240     1     Обувь с верхом из искусственных кож женская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легкая</w:t>
      </w:r>
    </w:p>
    <w:p w:rsidR="00CC4CF9" w:rsidRPr="00061AB7" w:rsidRDefault="00CC4CF9" w:rsidP="003463F3">
      <w:pPr>
        <w:pStyle w:val="ConsPlusCell"/>
        <w:jc w:val="both"/>
      </w:pPr>
      <w:r w:rsidRPr="00061AB7">
        <w:t>88 5242     2     Сандалии</w:t>
      </w:r>
    </w:p>
    <w:p w:rsidR="00CC4CF9" w:rsidRPr="00061AB7" w:rsidRDefault="00CC4CF9" w:rsidP="003463F3">
      <w:pPr>
        <w:pStyle w:val="ConsPlusCell"/>
        <w:jc w:val="both"/>
      </w:pPr>
      <w:r w:rsidRPr="00061AB7">
        <w:t>88 5244     3     Туфли дорожные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5250     6     Обувь с верхом из искусственных кож женская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домашняя</w:t>
      </w:r>
    </w:p>
    <w:p w:rsidR="00CC4CF9" w:rsidRPr="00061AB7" w:rsidRDefault="00CC4CF9" w:rsidP="003463F3">
      <w:pPr>
        <w:pStyle w:val="ConsPlusCell"/>
        <w:jc w:val="both"/>
      </w:pPr>
      <w:r w:rsidRPr="00061AB7">
        <w:t>88 5257     4     Туфли комнатные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5300     7     Обувь с верхом из искусственных кож мальчиковая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5310     1     Обувь с верхом из искусственных кож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мальчиковая повседневная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5311     7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5312     2     Полусапоги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5313     8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5314     3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5315     9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5316     4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5317     8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88 5318     5     Туфли летние и сандалеты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88 5340     5     Обувь с верхом из искусственных кож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мальчиковая легкая</w:t>
      </w:r>
    </w:p>
    <w:p w:rsidR="00CC4CF9" w:rsidRPr="00061AB7" w:rsidRDefault="00CC4CF9" w:rsidP="003463F3">
      <w:pPr>
        <w:pStyle w:val="ConsPlusCell"/>
        <w:jc w:val="both"/>
      </w:pPr>
      <w:r w:rsidRPr="00061AB7">
        <w:t>88 5341     0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5342     6     Сандалии</w:t>
      </w:r>
    </w:p>
    <w:p w:rsidR="00CC4CF9" w:rsidRPr="00061AB7" w:rsidRDefault="00CC4CF9" w:rsidP="003463F3">
      <w:pPr>
        <w:pStyle w:val="ConsPlusCell"/>
        <w:jc w:val="both"/>
      </w:pPr>
      <w:r w:rsidRPr="00061AB7">
        <w:t>88 5343     1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5344     7     Туфли дорожные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5345     2     Чувяки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5346     8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5347     3     Туфли открытые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5350     2     Обувь с верхом из искусственных кож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мальчиковая домашняя</w:t>
      </w:r>
    </w:p>
    <w:p w:rsidR="00CC4CF9" w:rsidRPr="00061AB7" w:rsidRDefault="00CC4CF9" w:rsidP="003463F3">
      <w:pPr>
        <w:pStyle w:val="ConsPlusCell"/>
        <w:jc w:val="both"/>
      </w:pPr>
      <w:r w:rsidRPr="00061AB7">
        <w:t>88 5357     8     Туфли комнатные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5358     3     Пантолеты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5400     0     Обувь с верхом из искусственных кож девичья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5410     5     Обувь с верхом из искусственных кож девичья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повседневная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5411     0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5412     6     Полусапоги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5413     1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5414     7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5415     2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5416     8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5417     3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88 5418     9     Туфли летние и сандалеты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88 5440     9     Обувь с верхом из искусственных кож девичья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легкая</w:t>
      </w:r>
    </w:p>
    <w:p w:rsidR="00CC4CF9" w:rsidRPr="00061AB7" w:rsidRDefault="00CC4CF9" w:rsidP="003463F3">
      <w:pPr>
        <w:pStyle w:val="ConsPlusCell"/>
        <w:jc w:val="both"/>
      </w:pPr>
      <w:r w:rsidRPr="00061AB7">
        <w:t>88 5441     4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5442     6     Сандалии</w:t>
      </w:r>
    </w:p>
    <w:p w:rsidR="00CC4CF9" w:rsidRPr="00061AB7" w:rsidRDefault="00CC4CF9" w:rsidP="003463F3">
      <w:pPr>
        <w:pStyle w:val="ConsPlusCell"/>
        <w:jc w:val="both"/>
      </w:pPr>
      <w:r w:rsidRPr="00061AB7">
        <w:t>88 5443     5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5444     0     Туфли дорожные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5445     6     Чувяки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5446     1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5447     7     Туфли открытые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5450     3     Обувь с верхом из искусственных кож девичья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домашняя</w:t>
      </w:r>
    </w:p>
    <w:p w:rsidR="00CC4CF9" w:rsidRPr="00061AB7" w:rsidRDefault="00CC4CF9" w:rsidP="003463F3">
      <w:pPr>
        <w:pStyle w:val="ConsPlusCell"/>
        <w:jc w:val="both"/>
      </w:pPr>
      <w:r w:rsidRPr="00061AB7">
        <w:t>88 5457     1     Туфли комнатные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5458     7     Пантолеты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5500     4     Обувь с верхом из искусственных кож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школьников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5510     9     Обувь с верхом из искусственных кож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школьников повседневная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5511     4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5512     2     Полусапоги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5513     5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5514     0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5515     6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5516     1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5517     7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88 5518     2     Туфли летние и сандалеты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88 5540     2     Обувь с верхом из искусственных кож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школьников легкая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5541     8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5542     3     Сандалии</w:t>
      </w:r>
    </w:p>
    <w:p w:rsidR="00CC4CF9" w:rsidRPr="00061AB7" w:rsidRDefault="00CC4CF9" w:rsidP="003463F3">
      <w:pPr>
        <w:pStyle w:val="ConsPlusCell"/>
        <w:jc w:val="both"/>
      </w:pPr>
      <w:r w:rsidRPr="00061AB7">
        <w:t>88 5543     9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5544     4     Туфли дорожные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5545     3     Чувяки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5546     5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5547     0     Туфли открытые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5550     7     Обувь с верхом из искусственных кож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школьников домашняя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5557     5     Туфли комнатные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5558     0     Пантолеты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88 6000     9     Обувь комбинированная с верхом из юфтевых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кож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88 6100     2     Обувь комбинированная с верхом из юфтевых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кож мужская (размеры 24,0 - 30,7)</w:t>
      </w:r>
    </w:p>
    <w:p w:rsidR="00CC4CF9" w:rsidRPr="00061AB7" w:rsidRDefault="00CC4CF9" w:rsidP="003463F3">
      <w:pPr>
        <w:pStyle w:val="ConsPlusCell"/>
        <w:jc w:val="both"/>
      </w:pPr>
      <w:r w:rsidRPr="00061AB7">
        <w:t>88 6110     7     Обувь комбинированная с верхом из юфтевых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кож мужская повседневная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6111     2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88 6112     8     Полусапоги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88 6115     4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6160     2     Обувь комбинированная с верхом из юфтевых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кож мужская производственная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6161     5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88 6162     0     Полусапоги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88 6200     6     Обувь комбинированная с верхом из юфтевых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кож женская (размеры 21,5 - 27,5)</w:t>
      </w:r>
    </w:p>
    <w:p w:rsidR="00CC4CF9" w:rsidRPr="00061AB7" w:rsidRDefault="00CC4CF9" w:rsidP="003463F3">
      <w:pPr>
        <w:pStyle w:val="ConsPlusCell"/>
        <w:jc w:val="both"/>
      </w:pPr>
      <w:r w:rsidRPr="00061AB7">
        <w:t>88 6210     0     Обувь комбинированная с верхом из юфтевых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кож женская повседневная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6211     6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88 6212     1     Полусапоги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88 6215     8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6260     3     Обувь комбинированная с верхом из юфтевых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кож женская производственная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6262     4     Полусапоги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88 6300     5     Обувь комбинированная с верхом из юфтевых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кож мальчиковая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6310     4     Обувь комбинированная с верхом из юфтевых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кож мальчиковая повседневная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6311     9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88 6312     5     Полусапоги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88 6313     0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6314     6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6315     1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6500     7     Обувь комбинированная с верхом из юфтевых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кож для школьников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6510     1     Обувь комбинированная с верхом из юфтевых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кож для школьников повседневная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6511     7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88 6512     2     Полусапоги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88 6513     8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6514     3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6515     9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6600     0     Обувь комбинированная с верхом из юфтевых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кож дошкольная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6610     5     Обувь комбинированная с верхом из юфтевых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кож дошкольная повседневная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6611     0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88 6612     6     Полусапоги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6613     1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6614     7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6615     2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88 7000     1     Обувь комбинированная с верхом из хромовых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или синтетических кож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88 7100     5     Обувь комбинированная с верхом из хромовых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или синтетических кож мужская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(размеры 24,5 - 30,5)</w:t>
      </w:r>
    </w:p>
    <w:p w:rsidR="00CC4CF9" w:rsidRPr="00061AB7" w:rsidRDefault="00CC4CF9" w:rsidP="003463F3">
      <w:pPr>
        <w:pStyle w:val="ConsPlusCell"/>
        <w:jc w:val="both"/>
      </w:pPr>
      <w:r w:rsidRPr="00061AB7">
        <w:t>88 7110     5     Обувь комбинированная с верхом из хромовых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или синтетических кож мужская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повседневная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7111     5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88 7113     6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7114     1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7115     7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7116     2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7200     9     Обувь комбинированная с верхом из хромовых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или синтетических кож женская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(размеры 21,5 - 27,5)</w:t>
      </w:r>
    </w:p>
    <w:p w:rsidR="00CC4CF9" w:rsidRPr="00061AB7" w:rsidRDefault="00CC4CF9" w:rsidP="003463F3">
      <w:pPr>
        <w:pStyle w:val="ConsPlusCell"/>
        <w:jc w:val="both"/>
      </w:pPr>
      <w:r w:rsidRPr="00061AB7">
        <w:t>88 7210     3     Обувь комбинированная с верхом из хромовых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или синтетических кож женская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повседневная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7211     9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88 7213     2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7214     5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7215     0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7220     8     Обувь комбинированная с верхом из хромовых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или синтетических кож женская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модельная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7223     4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7224     6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7227     6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88 7300     2     Обувь комбинированная с верхом из хромовых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или синтетических кож мальчиковая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7310     7     Обувь комбинированная с верхом из хромовых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или синтетических кож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мальчиковая повседневная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7311     2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88 7312     8     Полусапоги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7313     3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7314     9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7315     4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7316     0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7317     5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7318     0     Туфли летние и сандалеты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7400     6     Обувь комбинированная с верхом из хромовых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или синтетических кож девичья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7410     0     Обувь комбинированная с верхом из хромовых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или синтетических кож девичья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повседневная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7411     6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7412     1     Полусапоги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7413     7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7414     2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7415     8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7416     3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7417     9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88 7418     4     Туфли летние и сандалеты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7500     0     Обувь комбинированная с верхом из хромовых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или синтетических кож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школьников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7510     4     Обувь комбинированная с верхом из хромовых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или синтетических кож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школьников повседневная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7511     4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88 7512     5     Полусапоги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7513     0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7514     6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7515     1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7516     7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7517     2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7518     8     Туфли летние и сандалеты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7600     3     Обувь комбинированная с верхом из хромовых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или синтетических кож дошкольная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7610     8     Обувь комбинированная с верхом из хромовых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или синтетических кож дошкольная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повседневная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7611     3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88 7612     9     Полусапоги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7613     4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7614     1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7615     5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7616     0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7617     6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7618     1     Туфли летние и сандалеты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7700     7     Обувь комбинированная с верхом из хромовых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или синтетических кож малодетская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7710     1     Обувь комбинированная с верхом из хромовых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или синтетических кож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малодетская повседневная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7711     7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7713     8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7715     9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7716     4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7717     9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7718     5     Туфли летние и сандалеты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88 8000     4     Обувь комбинированная с верхом из текстильных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материалов, войлока, фетра и кожи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88 8100     8     Обувь комбинированная с верхом из текстильных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материалов, войлока, фетра и кожи мужская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(размеры 24,5 - 30,5)</w:t>
      </w:r>
    </w:p>
    <w:p w:rsidR="00CC4CF9" w:rsidRPr="00061AB7" w:rsidRDefault="00CC4CF9" w:rsidP="003463F3">
      <w:pPr>
        <w:pStyle w:val="ConsPlusCell"/>
        <w:jc w:val="both"/>
      </w:pPr>
      <w:r w:rsidRPr="00061AB7">
        <w:t>88 8110     2     Обувь комбинированная с верхом из текстильных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материалов, войлока, фетра и кожи мужская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повседневная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8111     8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88 8113     9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8114     4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8115     6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8116     5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8120     7     Обувь комбинированная с верхом из текстильных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материалов, войлока, фетра и кожи мужская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модельная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8127     5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88 8140     6     Обувь комбинированная с верхом из текстильных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материалов, войлока, фетра и кожи мужская легкая</w:t>
      </w:r>
    </w:p>
    <w:p w:rsidR="00CC4CF9" w:rsidRPr="00061AB7" w:rsidRDefault="00CC4CF9" w:rsidP="003463F3">
      <w:pPr>
        <w:pStyle w:val="ConsPlusCell"/>
        <w:jc w:val="both"/>
      </w:pPr>
      <w:r w:rsidRPr="00061AB7">
        <w:t>88 8144     8     Туфли дорожные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8150     0     Обувь комбинированная с верхом из текстильных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материалов, войлока, фетра и кожи мужская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домашняя</w:t>
      </w:r>
    </w:p>
    <w:p w:rsidR="00CC4CF9" w:rsidRPr="00061AB7" w:rsidRDefault="00CC4CF9" w:rsidP="003463F3">
      <w:pPr>
        <w:pStyle w:val="ConsPlusCell"/>
        <w:jc w:val="both"/>
      </w:pPr>
      <w:r w:rsidRPr="00061AB7">
        <w:t>88 8157     9     Туфли комнатные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8200     1     Обувь комбинированная с верхом из текстильных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материалов, войлока, фетра и кожи женская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(размеры 21,5 - 27,5)</w:t>
      </w:r>
    </w:p>
    <w:p w:rsidR="00CC4CF9" w:rsidRPr="00061AB7" w:rsidRDefault="00CC4CF9" w:rsidP="003463F3">
      <w:pPr>
        <w:pStyle w:val="ConsPlusCell"/>
        <w:jc w:val="both"/>
      </w:pPr>
      <w:r w:rsidRPr="00061AB7">
        <w:t>88 8210     6     Обувь комбинированная с верхом из текстильных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материалов, войлока, фетра и кожи женская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повседневная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8211     1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88 8213     2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8214     8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8215     3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8216     9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8217     4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88 8220     0     Обувь комбинированная с верхом из текстильных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материалов, войлока, фетра и кожи женская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модельная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8223     7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8226     3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8227     9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88 8228     4     Туфли летние и сандалеты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88 8240     4     Обувь комбинированная с верхом из текстильных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материалов, войлока, фетра и кожи женская легкая</w:t>
      </w:r>
    </w:p>
    <w:p w:rsidR="00CC4CF9" w:rsidRPr="00061AB7" w:rsidRDefault="00CC4CF9" w:rsidP="003463F3">
      <w:pPr>
        <w:pStyle w:val="ConsPlusCell"/>
        <w:jc w:val="both"/>
      </w:pPr>
      <w:r w:rsidRPr="00061AB7">
        <w:t>88 8244     1     Туфли дорожные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8250     4     Обувь комбинированная с верхом из текстильных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материалов, войлока, фетра и кожи женская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домашняя</w:t>
      </w:r>
    </w:p>
    <w:p w:rsidR="00CC4CF9" w:rsidRPr="00061AB7" w:rsidRDefault="00CC4CF9" w:rsidP="003463F3">
      <w:pPr>
        <w:pStyle w:val="ConsPlusCell"/>
        <w:jc w:val="both"/>
      </w:pPr>
      <w:r w:rsidRPr="00061AB7">
        <w:t>88 8257     2     Туфли комнатные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8300     5     Обувь комбинированная с верхом из текстильных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материалов, войлока, фетра и кожи мальчиковая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8310     0     Обувь комбинированная с верхом из текстильных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материалов, войлока, фетра и кожи мальчиковая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повседневная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8311     5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88 8312     0     Полусапоги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8313     6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8314     1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8315     7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8316     2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8317     8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8340     3     Обувь комбинированная с верхом из текстильных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материалов, войлока, фетра и кожи мальчиковая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легкая</w:t>
      </w:r>
    </w:p>
    <w:p w:rsidR="00CC4CF9" w:rsidRPr="00061AB7" w:rsidRDefault="00CC4CF9" w:rsidP="003463F3">
      <w:pPr>
        <w:pStyle w:val="ConsPlusCell"/>
        <w:jc w:val="both"/>
      </w:pPr>
      <w:r w:rsidRPr="00061AB7">
        <w:t>88 8341     9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8342     4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8343     1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8344     5     Туфли дорожные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8350     8     Обувь комбинированная с верхом из текстильных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материалов, войлока, фетра и кожи мальчиковая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домашняя</w:t>
      </w:r>
    </w:p>
    <w:p w:rsidR="00CC4CF9" w:rsidRPr="00061AB7" w:rsidRDefault="00CC4CF9" w:rsidP="003463F3">
      <w:pPr>
        <w:pStyle w:val="ConsPlusCell"/>
        <w:jc w:val="both"/>
      </w:pPr>
      <w:r w:rsidRPr="00061AB7">
        <w:t>88 8357     6     Туфли комнатные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8358     1     Пантолеты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8400     9     Обувь комбинированная с верхом из текстильных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материалов, войлока, фетра и кожи девичья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8410     3     Обувь комбинированная с верхом из текстильных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материалов, войлока, фетра и кожи девичья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повседневная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8411     9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8412     4     Полусапоги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8413     8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8414     5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8415     0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8416     6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8417     1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88 8440     7     Обувь комбинированная с верхом из текстильных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материалов, войлока, фетра и кожи девичья легкая</w:t>
      </w:r>
    </w:p>
    <w:p w:rsidR="00CC4CF9" w:rsidRPr="00061AB7" w:rsidRDefault="00CC4CF9" w:rsidP="003463F3">
      <w:pPr>
        <w:pStyle w:val="ConsPlusCell"/>
        <w:jc w:val="both"/>
      </w:pPr>
      <w:r w:rsidRPr="00061AB7">
        <w:t>88 8441     2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8442     8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8443     3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8444     9     Туфли дорожные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8450     1     Обувь комбинированная с верхом из текстильных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материалов, войлока, фетра и кожи девичья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домашняя</w:t>
      </w:r>
    </w:p>
    <w:p w:rsidR="00CC4CF9" w:rsidRPr="00061AB7" w:rsidRDefault="00CC4CF9" w:rsidP="003463F3">
      <w:pPr>
        <w:pStyle w:val="ConsPlusCell"/>
        <w:jc w:val="both"/>
      </w:pPr>
      <w:r w:rsidRPr="00061AB7">
        <w:t>88 8457     2     Туфли комнатные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8458     5     Пантолеты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8500     2     Обувь комбинированная с верхом из текстильных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материалов, войлока, фетра и кожи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школьников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8510     7     Обувь комбинированная с верхом из текстильных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материалов, войлока, фетра и кожи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школьников повседневная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8511     2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88 8512     8     Полусапоги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8513     3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8514     9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8515     4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8516     5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8517     5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88 8540     0     Обувь комбинированная с верхом из текстильных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материалов, войлока, фетра и кожи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школьников легкая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8541     6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8542     1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8543     7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8544     2     Туфли дорожные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8550     5     Обувь комбинированная с верхом из текстильных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материалов, войлока, фетра и кожи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школьников домашняя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8557     3     Туфли комнатные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8558     9     Пантолеты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8600     6     Обувь комбинированная с верхом из текстильных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материалов, войлока, фетра и кожи дошкольная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8610     0     Обувь комбинированная с верхом из текстильных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материалов, войлока, фетра и кожи дошкольная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повседневная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8611     6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88 8612     1     Полусапоги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8613     7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8614     2     Полусапожки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8615     8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8616     3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8617     9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88 8640     4     Обувь комбинированная с верхом из текстильных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материалов, войлока, фетра и кожи дошкольная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легкая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8641     3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8642     5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8643     0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8650     9     Обувь комбинированная с верхом из текстильных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материалов, войлока, фетра и кожи дошкольная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домашняя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8657     7     Туфли комнатные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8700     6     Обувь комбинированная с верхом из текстильных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материалов, войлока, фетра и кожи малодетская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8710     4     Обувь комбинированная с верхом из текстильных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материалов, войлока, фетра и кожи малодетская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повседневная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88 8711     0     Сапоги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8713     0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8715     1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8716     7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8717     2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88 8740     8     Обувь комбинированная с верхом из текстильных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материалов, войлока, фетра и кожи малодетская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легкая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8741     3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8742     9     Полуботинки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8743     4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8750     2     Обувь комбинированная с верхом из текстильных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материалов, войлока, фетра и кожи малодетская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домашняя</w:t>
      </w:r>
    </w:p>
    <w:p w:rsidR="00CC4CF9" w:rsidRPr="00061AB7" w:rsidRDefault="00CC4CF9" w:rsidP="003463F3">
      <w:pPr>
        <w:pStyle w:val="ConsPlusCell"/>
        <w:jc w:val="both"/>
      </w:pPr>
      <w:r w:rsidRPr="00061AB7">
        <w:t>88 8757     0     Туфли комнатные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88 8900     7     Обувь комбинированная с верхом из текстильных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материалов, войлока, фетра и кожи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ясельного возраста и пинетки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8910     1     Обувь комбинированная с верхом из текстильных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материалов, войлока, фетра и кожи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ясельного возраста повседневная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8913     8     Сапожки</w:t>
      </w:r>
    </w:p>
    <w:p w:rsidR="00CC4CF9" w:rsidRPr="00061AB7" w:rsidRDefault="00CC4CF9" w:rsidP="003463F3">
      <w:pPr>
        <w:pStyle w:val="ConsPlusCell"/>
        <w:jc w:val="both"/>
      </w:pPr>
      <w:r w:rsidRPr="00061AB7">
        <w:t>88 8915     9     Ботинки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88 8917     4     Туфли</w:t>
      </w:r>
    </w:p>
    <w:p w:rsidR="00CC4CF9" w:rsidRPr="00061AB7" w:rsidRDefault="00CC4CF9" w:rsidP="003463F3">
      <w:pPr>
        <w:pStyle w:val="ConsPlusCell"/>
        <w:jc w:val="both"/>
      </w:pPr>
      <w:r w:rsidRPr="00061AB7">
        <w:t>88 8919     исключен. - Изменение  N 86/2011 ОКП,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Росстандарта от 30.09.2011 N 418-ст</w:t>
      </w:r>
    </w:p>
    <w:p w:rsidR="00CC4CF9" w:rsidRPr="00061AB7" w:rsidRDefault="00CC4CF9" w:rsidP="003463F3">
      <w:pPr>
        <w:pStyle w:val="ConsPlusCell"/>
        <w:jc w:val="both"/>
      </w:pPr>
      <w:r w:rsidRPr="00061AB7">
        <w:t>88 8950     2     Обувь комбинированная с верхом из текстильных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материалов, войлока, фетра и кожи для ясельного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возраста домашняя и пинетки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88 8959     9     Пинетки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418-ст)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89 0000     4     МЕХА, МЕХОВЫЕ И ОВЧИННО-ШУБНЫЕ ИЗДЕЛИЯ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89 0100     8     Меха и изделия меховые *</w:t>
      </w:r>
    </w:p>
    <w:p w:rsidR="00CC4CF9" w:rsidRPr="00061AB7" w:rsidRDefault="00CC4CF9" w:rsidP="003463F3">
      <w:pPr>
        <w:pStyle w:val="ConsPlusCell"/>
        <w:jc w:val="both"/>
      </w:pPr>
      <w:r w:rsidRPr="00061AB7">
        <w:t>89 0200     1     Изделия овчинно-шубные *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89 1000     7     Шкурки выделанные (полуфабрикат пушно-меховой)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89 1100     0     Каракулево-смушковая группа</w:t>
      </w:r>
    </w:p>
    <w:p w:rsidR="00CC4CF9" w:rsidRPr="00061AB7" w:rsidRDefault="00CC4CF9" w:rsidP="003463F3">
      <w:pPr>
        <w:pStyle w:val="ConsPlusCell"/>
        <w:jc w:val="both"/>
      </w:pPr>
      <w:r w:rsidRPr="00061AB7">
        <w:t>89 1110     5     Каракуль черный /</w:t>
      </w:r>
    </w:p>
    <w:p w:rsidR="00CC4CF9" w:rsidRPr="00061AB7" w:rsidRDefault="00CC4CF9" w:rsidP="003463F3">
      <w:pPr>
        <w:pStyle w:val="ConsPlusCell"/>
        <w:jc w:val="both"/>
      </w:pPr>
      <w:r w:rsidRPr="00061AB7">
        <w:t>89 1111     0     - чистопородный</w:t>
      </w:r>
    </w:p>
    <w:p w:rsidR="00CC4CF9" w:rsidRPr="00061AB7" w:rsidRDefault="00CC4CF9" w:rsidP="003463F3">
      <w:pPr>
        <w:pStyle w:val="ConsPlusCell"/>
        <w:jc w:val="both"/>
      </w:pPr>
      <w:r w:rsidRPr="00061AB7">
        <w:t>89 1112     6     - метисный</w:t>
      </w:r>
    </w:p>
    <w:p w:rsidR="00CC4CF9" w:rsidRPr="00061AB7" w:rsidRDefault="00CC4CF9" w:rsidP="003463F3">
      <w:pPr>
        <w:pStyle w:val="ConsPlusCell"/>
        <w:jc w:val="both"/>
      </w:pPr>
      <w:r w:rsidRPr="00061AB7">
        <w:t>89 1120     8     Каракуль серый /</w:t>
      </w:r>
    </w:p>
    <w:p w:rsidR="00CC4CF9" w:rsidRPr="00061AB7" w:rsidRDefault="00CC4CF9" w:rsidP="003463F3">
      <w:pPr>
        <w:pStyle w:val="ConsPlusCell"/>
        <w:jc w:val="both"/>
      </w:pPr>
      <w:r w:rsidRPr="00061AB7">
        <w:t>89 1121     5     - чистопородный</w:t>
      </w:r>
    </w:p>
    <w:p w:rsidR="00CC4CF9" w:rsidRPr="00061AB7" w:rsidRDefault="00CC4CF9" w:rsidP="003463F3">
      <w:pPr>
        <w:pStyle w:val="ConsPlusCell"/>
        <w:jc w:val="both"/>
      </w:pPr>
      <w:r w:rsidRPr="00061AB7">
        <w:t>89 1122     0     - метисный</w:t>
      </w:r>
    </w:p>
    <w:p w:rsidR="00CC4CF9" w:rsidRPr="00061AB7" w:rsidRDefault="00CC4CF9" w:rsidP="003463F3">
      <w:pPr>
        <w:pStyle w:val="ConsPlusCell"/>
        <w:jc w:val="both"/>
      </w:pPr>
      <w:r w:rsidRPr="00061AB7">
        <w:t>89 1130     4     Каракуль цветной /</w:t>
      </w:r>
    </w:p>
    <w:p w:rsidR="00CC4CF9" w:rsidRPr="00061AB7" w:rsidRDefault="00CC4CF9" w:rsidP="003463F3">
      <w:pPr>
        <w:pStyle w:val="ConsPlusCell"/>
        <w:jc w:val="both"/>
      </w:pPr>
      <w:r w:rsidRPr="00061AB7">
        <w:t>89 1131     1     - чистопородный</w:t>
      </w:r>
    </w:p>
    <w:p w:rsidR="00CC4CF9" w:rsidRPr="00061AB7" w:rsidRDefault="00CC4CF9" w:rsidP="003463F3">
      <w:pPr>
        <w:pStyle w:val="ConsPlusCell"/>
        <w:jc w:val="both"/>
      </w:pPr>
      <w:r w:rsidRPr="00061AB7">
        <w:t>89 1132     5     - метисный</w:t>
      </w:r>
    </w:p>
    <w:p w:rsidR="00CC4CF9" w:rsidRPr="00061AB7" w:rsidRDefault="00CC4CF9" w:rsidP="003463F3">
      <w:pPr>
        <w:pStyle w:val="ConsPlusCell"/>
        <w:jc w:val="both"/>
      </w:pPr>
      <w:r w:rsidRPr="00061AB7">
        <w:t>89 1140     9     Каракуль-каракульча /</w:t>
      </w:r>
    </w:p>
    <w:p w:rsidR="00CC4CF9" w:rsidRPr="00061AB7" w:rsidRDefault="00CC4CF9" w:rsidP="003463F3">
      <w:pPr>
        <w:pStyle w:val="ConsPlusCell"/>
        <w:jc w:val="both"/>
      </w:pPr>
      <w:r w:rsidRPr="00061AB7">
        <w:t>89 1141     4     - чистопородная</w:t>
      </w:r>
    </w:p>
    <w:p w:rsidR="00CC4CF9" w:rsidRPr="00061AB7" w:rsidRDefault="00CC4CF9" w:rsidP="003463F3">
      <w:pPr>
        <w:pStyle w:val="ConsPlusCell"/>
        <w:jc w:val="both"/>
      </w:pPr>
      <w:r w:rsidRPr="00061AB7">
        <w:t>89 1142     5     - метисная</w:t>
      </w:r>
    </w:p>
    <w:p w:rsidR="00CC4CF9" w:rsidRPr="00061AB7" w:rsidRDefault="00CC4CF9" w:rsidP="003463F3">
      <w:pPr>
        <w:pStyle w:val="ConsPlusCell"/>
        <w:jc w:val="both"/>
      </w:pPr>
      <w:r w:rsidRPr="00061AB7">
        <w:t>89 1150     3     Каракульча /</w:t>
      </w:r>
    </w:p>
    <w:p w:rsidR="00CC4CF9" w:rsidRPr="00061AB7" w:rsidRDefault="00CC4CF9" w:rsidP="003463F3">
      <w:pPr>
        <w:pStyle w:val="ConsPlusCell"/>
        <w:jc w:val="both"/>
      </w:pPr>
      <w:r w:rsidRPr="00061AB7">
        <w:t>89 1151     9     - чистопородная</w:t>
      </w:r>
    </w:p>
    <w:p w:rsidR="00CC4CF9" w:rsidRPr="00061AB7" w:rsidRDefault="00CC4CF9" w:rsidP="003463F3">
      <w:pPr>
        <w:pStyle w:val="ConsPlusCell"/>
        <w:jc w:val="both"/>
      </w:pPr>
      <w:r w:rsidRPr="00061AB7">
        <w:t>89 1152     4     - метисная</w:t>
      </w:r>
    </w:p>
    <w:p w:rsidR="00CC4CF9" w:rsidRPr="00061AB7" w:rsidRDefault="00CC4CF9" w:rsidP="003463F3">
      <w:pPr>
        <w:pStyle w:val="ConsPlusCell"/>
        <w:jc w:val="both"/>
      </w:pPr>
      <w:r w:rsidRPr="00061AB7">
        <w:t>89 1160     8     Голяк каракульский /</w:t>
      </w:r>
    </w:p>
    <w:p w:rsidR="00CC4CF9" w:rsidRPr="00061AB7" w:rsidRDefault="00CC4CF9" w:rsidP="003463F3">
      <w:pPr>
        <w:pStyle w:val="ConsPlusCell"/>
        <w:jc w:val="both"/>
      </w:pPr>
      <w:r w:rsidRPr="00061AB7">
        <w:t>89 1161     3     - чистопородный</w:t>
      </w:r>
    </w:p>
    <w:p w:rsidR="00CC4CF9" w:rsidRPr="00061AB7" w:rsidRDefault="00CC4CF9" w:rsidP="003463F3">
      <w:pPr>
        <w:pStyle w:val="ConsPlusCell"/>
        <w:jc w:val="both"/>
      </w:pPr>
      <w:r w:rsidRPr="00061AB7">
        <w:t>89 1162     9     - метисный</w:t>
      </w:r>
    </w:p>
    <w:p w:rsidR="00CC4CF9" w:rsidRPr="00061AB7" w:rsidRDefault="00CC4CF9" w:rsidP="003463F3">
      <w:pPr>
        <w:pStyle w:val="ConsPlusCell"/>
        <w:jc w:val="both"/>
      </w:pPr>
      <w:r w:rsidRPr="00061AB7">
        <w:t>89 1170     2     Смушка /</w:t>
      </w:r>
    </w:p>
    <w:p w:rsidR="00CC4CF9" w:rsidRPr="00061AB7" w:rsidRDefault="00CC4CF9" w:rsidP="003463F3">
      <w:pPr>
        <w:pStyle w:val="ConsPlusCell"/>
        <w:jc w:val="both"/>
      </w:pPr>
      <w:r w:rsidRPr="00061AB7">
        <w:t>89 1173     9     - без указания породности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89 1180     7     Яхобаб /</w:t>
      </w:r>
    </w:p>
    <w:p w:rsidR="00CC4CF9" w:rsidRPr="00061AB7" w:rsidRDefault="00CC4CF9" w:rsidP="003463F3">
      <w:pPr>
        <w:pStyle w:val="ConsPlusCell"/>
        <w:jc w:val="both"/>
      </w:pPr>
      <w:r w:rsidRPr="00061AB7">
        <w:t>89 1181     2     - чистопородный</w:t>
      </w:r>
    </w:p>
    <w:p w:rsidR="00CC4CF9" w:rsidRPr="00061AB7" w:rsidRDefault="00CC4CF9" w:rsidP="003463F3">
      <w:pPr>
        <w:pStyle w:val="ConsPlusCell"/>
        <w:jc w:val="both"/>
      </w:pPr>
      <w:r w:rsidRPr="00061AB7">
        <w:t>89 1182     8     - метисный</w:t>
      </w:r>
    </w:p>
    <w:p w:rsidR="00CC4CF9" w:rsidRPr="00061AB7" w:rsidRDefault="00CC4CF9" w:rsidP="003463F3">
      <w:pPr>
        <w:pStyle w:val="ConsPlusCell"/>
        <w:jc w:val="both"/>
      </w:pPr>
      <w:r w:rsidRPr="00061AB7">
        <w:t>89 1200     4     Шкурки ягнят всех пород овец (кроме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каракулево-смушковой) и козлят</w:t>
      </w:r>
    </w:p>
    <w:p w:rsidR="00CC4CF9" w:rsidRPr="00061AB7" w:rsidRDefault="00CC4CF9" w:rsidP="003463F3">
      <w:pPr>
        <w:pStyle w:val="ConsPlusCell"/>
        <w:jc w:val="both"/>
      </w:pPr>
      <w:r w:rsidRPr="00061AB7">
        <w:t>89 1210     9     Мерлушка, клям, муаре</w:t>
      </w:r>
    </w:p>
    <w:p w:rsidR="00CC4CF9" w:rsidRPr="00061AB7" w:rsidRDefault="00CC4CF9" w:rsidP="003463F3">
      <w:pPr>
        <w:pStyle w:val="ConsPlusCell"/>
        <w:jc w:val="both"/>
      </w:pPr>
      <w:r w:rsidRPr="00061AB7">
        <w:t>89 1211     4     Мерлушка</w:t>
      </w:r>
    </w:p>
    <w:p w:rsidR="00CC4CF9" w:rsidRPr="00061AB7" w:rsidRDefault="00CC4CF9" w:rsidP="003463F3">
      <w:pPr>
        <w:pStyle w:val="ConsPlusCell"/>
        <w:jc w:val="both"/>
      </w:pPr>
      <w:r w:rsidRPr="00061AB7">
        <w:t>89 1212     1     Клям</w:t>
      </w:r>
    </w:p>
    <w:p w:rsidR="00CC4CF9" w:rsidRPr="00061AB7" w:rsidRDefault="00CC4CF9" w:rsidP="003463F3">
      <w:pPr>
        <w:pStyle w:val="ConsPlusCell"/>
        <w:jc w:val="both"/>
      </w:pPr>
      <w:r w:rsidRPr="00061AB7">
        <w:t>89 1213     5     Муаре</w:t>
      </w:r>
    </w:p>
    <w:p w:rsidR="00CC4CF9" w:rsidRPr="00061AB7" w:rsidRDefault="00CC4CF9" w:rsidP="003463F3">
      <w:pPr>
        <w:pStyle w:val="ConsPlusCell"/>
        <w:jc w:val="both"/>
      </w:pPr>
      <w:r w:rsidRPr="00061AB7">
        <w:t>89 1230     8     Трясок и сак-сак</w:t>
      </w:r>
    </w:p>
    <w:p w:rsidR="00CC4CF9" w:rsidRPr="00061AB7" w:rsidRDefault="00CC4CF9" w:rsidP="003463F3">
      <w:pPr>
        <w:pStyle w:val="ConsPlusCell"/>
        <w:jc w:val="both"/>
      </w:pPr>
      <w:r w:rsidRPr="00061AB7">
        <w:t>89 1231     3     Трясок</w:t>
      </w:r>
    </w:p>
    <w:p w:rsidR="00CC4CF9" w:rsidRPr="00061AB7" w:rsidRDefault="00CC4CF9" w:rsidP="003463F3">
      <w:pPr>
        <w:pStyle w:val="ConsPlusCell"/>
        <w:jc w:val="both"/>
      </w:pPr>
      <w:r w:rsidRPr="00061AB7">
        <w:t>89 1232     9     Сак-сак</w:t>
      </w:r>
    </w:p>
    <w:p w:rsidR="00CC4CF9" w:rsidRPr="00061AB7" w:rsidRDefault="00CC4CF9" w:rsidP="003463F3">
      <w:pPr>
        <w:pStyle w:val="ConsPlusCell"/>
        <w:jc w:val="both"/>
      </w:pPr>
      <w:r w:rsidRPr="00061AB7">
        <w:t>89 1250     7     Лямка, козлик меховой</w:t>
      </w:r>
    </w:p>
    <w:p w:rsidR="00CC4CF9" w:rsidRPr="00061AB7" w:rsidRDefault="00CC4CF9" w:rsidP="003463F3">
      <w:pPr>
        <w:pStyle w:val="ConsPlusCell"/>
        <w:jc w:val="both"/>
      </w:pPr>
      <w:r w:rsidRPr="00061AB7">
        <w:t>89 1251     2     Лямка</w:t>
      </w:r>
    </w:p>
    <w:p w:rsidR="00CC4CF9" w:rsidRPr="00061AB7" w:rsidRDefault="00CC4CF9" w:rsidP="003463F3">
      <w:pPr>
        <w:pStyle w:val="ConsPlusCell"/>
        <w:jc w:val="both"/>
      </w:pPr>
      <w:r w:rsidRPr="00061AB7">
        <w:t>89 1252     8     Козлик меховой</w:t>
      </w:r>
    </w:p>
    <w:p w:rsidR="00CC4CF9" w:rsidRPr="00061AB7" w:rsidRDefault="00CC4CF9" w:rsidP="003463F3">
      <w:pPr>
        <w:pStyle w:val="ConsPlusCell"/>
        <w:jc w:val="both"/>
      </w:pPr>
      <w:r w:rsidRPr="00061AB7">
        <w:t>89 1300     8     Шкуры животных меховые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89 1310     2     Овчина меховая /</w:t>
      </w:r>
    </w:p>
    <w:p w:rsidR="00CC4CF9" w:rsidRPr="00061AB7" w:rsidRDefault="00CC4CF9" w:rsidP="003463F3">
      <w:pPr>
        <w:pStyle w:val="ConsPlusCell"/>
        <w:jc w:val="both"/>
      </w:pPr>
      <w:r w:rsidRPr="00061AB7">
        <w:t>89 1311     8     - тонкорунная</w:t>
      </w:r>
    </w:p>
    <w:p w:rsidR="00CC4CF9" w:rsidRPr="00061AB7" w:rsidRDefault="00CC4CF9" w:rsidP="003463F3">
      <w:pPr>
        <w:pStyle w:val="ConsPlusCell"/>
        <w:jc w:val="both"/>
      </w:pPr>
      <w:r w:rsidRPr="00061AB7">
        <w:t>89 1312     3     - полутонкорунная</w:t>
      </w:r>
    </w:p>
    <w:p w:rsidR="00CC4CF9" w:rsidRPr="00061AB7" w:rsidRDefault="00CC4CF9" w:rsidP="003463F3">
      <w:pPr>
        <w:pStyle w:val="ConsPlusCell"/>
        <w:jc w:val="both"/>
      </w:pPr>
      <w:r w:rsidRPr="00061AB7">
        <w:t>89 1313     9     - полугрубая</w:t>
      </w:r>
    </w:p>
    <w:p w:rsidR="00CC4CF9" w:rsidRPr="00061AB7" w:rsidRDefault="00CC4CF9" w:rsidP="003463F3">
      <w:pPr>
        <w:pStyle w:val="ConsPlusCell"/>
        <w:jc w:val="both"/>
      </w:pPr>
      <w:r w:rsidRPr="00061AB7">
        <w:t>89 1315     9     - "голяк"</w:t>
      </w:r>
    </w:p>
    <w:p w:rsidR="00CC4CF9" w:rsidRPr="00061AB7" w:rsidRDefault="00CC4CF9" w:rsidP="003463F3">
      <w:pPr>
        <w:pStyle w:val="ConsPlusCell"/>
        <w:jc w:val="both"/>
      </w:pPr>
      <w:r w:rsidRPr="00061AB7">
        <w:t>89 1330     1     Овчина шубная /</w:t>
      </w:r>
    </w:p>
    <w:p w:rsidR="00CC4CF9" w:rsidRPr="00061AB7" w:rsidRDefault="00CC4CF9" w:rsidP="003463F3">
      <w:pPr>
        <w:pStyle w:val="ConsPlusCell"/>
        <w:jc w:val="both"/>
      </w:pPr>
      <w:r w:rsidRPr="00061AB7">
        <w:t>89 1331     7     - русская</w:t>
      </w:r>
    </w:p>
    <w:p w:rsidR="00CC4CF9" w:rsidRPr="00061AB7" w:rsidRDefault="00CC4CF9" w:rsidP="003463F3">
      <w:pPr>
        <w:pStyle w:val="ConsPlusCell"/>
        <w:jc w:val="both"/>
      </w:pPr>
      <w:r w:rsidRPr="00061AB7">
        <w:t>89 1332     2     - степная</w:t>
      </w:r>
    </w:p>
    <w:p w:rsidR="00CC4CF9" w:rsidRPr="00061AB7" w:rsidRDefault="00CC4CF9" w:rsidP="003463F3">
      <w:pPr>
        <w:pStyle w:val="ConsPlusCell"/>
        <w:jc w:val="both"/>
      </w:pPr>
      <w:r w:rsidRPr="00061AB7">
        <w:t>89 1333     8     - монгольская</w:t>
      </w:r>
    </w:p>
    <w:p w:rsidR="00CC4CF9" w:rsidRPr="00061AB7" w:rsidRDefault="00CC4CF9" w:rsidP="003463F3">
      <w:pPr>
        <w:pStyle w:val="ConsPlusCell"/>
        <w:jc w:val="both"/>
      </w:pPr>
      <w:r w:rsidRPr="00061AB7">
        <w:t>89 1334     3     - романовская 1-й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>89 1335     9     - романовская 2-й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>89 1336     4     - каракульская</w:t>
      </w:r>
    </w:p>
    <w:p w:rsidR="00CC4CF9" w:rsidRPr="00061AB7" w:rsidRDefault="00CC4CF9" w:rsidP="003463F3">
      <w:pPr>
        <w:pStyle w:val="ConsPlusCell"/>
        <w:jc w:val="both"/>
      </w:pPr>
      <w:r w:rsidRPr="00061AB7">
        <w:t>89 1340     6     Шкурки / кролика, домашней кошки, собаки</w:t>
      </w:r>
    </w:p>
    <w:p w:rsidR="00CC4CF9" w:rsidRPr="00061AB7" w:rsidRDefault="00CC4CF9" w:rsidP="003463F3">
      <w:pPr>
        <w:pStyle w:val="ConsPlusCell"/>
        <w:jc w:val="both"/>
      </w:pPr>
      <w:r w:rsidRPr="00061AB7">
        <w:t>89 1341     1     - кролика</w:t>
      </w:r>
    </w:p>
    <w:p w:rsidR="00CC4CF9" w:rsidRPr="00061AB7" w:rsidRDefault="00CC4CF9" w:rsidP="003463F3">
      <w:pPr>
        <w:pStyle w:val="ConsPlusCell"/>
        <w:jc w:val="both"/>
      </w:pPr>
      <w:r w:rsidRPr="00061AB7">
        <w:t>89 1342     7     - домашней кошки</w:t>
      </w:r>
    </w:p>
    <w:p w:rsidR="00CC4CF9" w:rsidRPr="00061AB7" w:rsidRDefault="00CC4CF9" w:rsidP="003463F3">
      <w:pPr>
        <w:pStyle w:val="ConsPlusCell"/>
        <w:jc w:val="both"/>
      </w:pPr>
      <w:r w:rsidRPr="00061AB7">
        <w:t>89 1343     2     - собаки</w:t>
      </w:r>
    </w:p>
    <w:p w:rsidR="00CC4CF9" w:rsidRPr="00061AB7" w:rsidRDefault="00CC4CF9" w:rsidP="003463F3">
      <w:pPr>
        <w:pStyle w:val="ConsPlusCell"/>
        <w:jc w:val="both"/>
      </w:pPr>
      <w:r w:rsidRPr="00061AB7">
        <w:t>89 1350     0     Шкуры / северного оленя, конские, коз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(козлина), лосей, кабанов, косуль, верблюдов</w:t>
      </w:r>
    </w:p>
    <w:p w:rsidR="00CC4CF9" w:rsidRPr="00061AB7" w:rsidRDefault="00CC4CF9" w:rsidP="003463F3">
      <w:pPr>
        <w:pStyle w:val="ConsPlusCell"/>
        <w:jc w:val="both"/>
      </w:pPr>
      <w:r w:rsidRPr="00061AB7">
        <w:t>89 1351     6     - северного оленя</w:t>
      </w:r>
    </w:p>
    <w:p w:rsidR="00CC4CF9" w:rsidRPr="00061AB7" w:rsidRDefault="00CC4CF9" w:rsidP="003463F3">
      <w:pPr>
        <w:pStyle w:val="ConsPlusCell"/>
        <w:jc w:val="both"/>
      </w:pPr>
      <w:r w:rsidRPr="00061AB7">
        <w:t>89 1352     1     - конские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89 1353     7     - коз (козлина)</w:t>
      </w:r>
    </w:p>
    <w:p w:rsidR="00CC4CF9" w:rsidRPr="00061AB7" w:rsidRDefault="00CC4CF9" w:rsidP="003463F3">
      <w:pPr>
        <w:pStyle w:val="ConsPlusCell"/>
        <w:jc w:val="both"/>
      </w:pPr>
      <w:r w:rsidRPr="00061AB7">
        <w:t>89 1354     2     - лосей</w:t>
      </w:r>
    </w:p>
    <w:p w:rsidR="00CC4CF9" w:rsidRPr="00061AB7" w:rsidRDefault="00CC4CF9" w:rsidP="003463F3">
      <w:pPr>
        <w:pStyle w:val="ConsPlusCell"/>
        <w:jc w:val="both"/>
      </w:pPr>
      <w:r w:rsidRPr="00061AB7">
        <w:t>89 1355     8     - кабанов</w:t>
      </w:r>
    </w:p>
    <w:p w:rsidR="00CC4CF9" w:rsidRPr="00061AB7" w:rsidRDefault="00CC4CF9" w:rsidP="003463F3">
      <w:pPr>
        <w:pStyle w:val="ConsPlusCell"/>
        <w:jc w:val="both"/>
      </w:pPr>
      <w:r w:rsidRPr="00061AB7">
        <w:t>89 1356     3     - косуль</w:t>
      </w:r>
    </w:p>
    <w:p w:rsidR="00CC4CF9" w:rsidRPr="00061AB7" w:rsidRDefault="00CC4CF9" w:rsidP="003463F3">
      <w:pPr>
        <w:pStyle w:val="ConsPlusCell"/>
        <w:jc w:val="both"/>
      </w:pPr>
      <w:r w:rsidRPr="00061AB7">
        <w:t>89 1357     9     - верблюдов</w:t>
      </w:r>
    </w:p>
    <w:p w:rsidR="00CC4CF9" w:rsidRPr="00061AB7" w:rsidRDefault="00CC4CF9" w:rsidP="003463F3">
      <w:pPr>
        <w:pStyle w:val="ConsPlusCell"/>
        <w:jc w:val="both"/>
      </w:pPr>
      <w:r w:rsidRPr="00061AB7">
        <w:t>89 1370     0     Опоек меховой</w:t>
      </w:r>
    </w:p>
    <w:p w:rsidR="00CC4CF9" w:rsidRPr="00061AB7" w:rsidRDefault="00CC4CF9" w:rsidP="003463F3">
      <w:pPr>
        <w:pStyle w:val="ConsPlusCell"/>
        <w:jc w:val="both"/>
      </w:pPr>
      <w:r w:rsidRPr="00061AB7">
        <w:t>89 1371     5     Опоек-склизок</w:t>
      </w:r>
    </w:p>
    <w:p w:rsidR="00CC4CF9" w:rsidRPr="00061AB7" w:rsidRDefault="00CC4CF9" w:rsidP="003463F3">
      <w:pPr>
        <w:pStyle w:val="ConsPlusCell"/>
        <w:jc w:val="both"/>
      </w:pPr>
      <w:r w:rsidRPr="00061AB7">
        <w:t>89 1372     0     Опоек</w:t>
      </w:r>
    </w:p>
    <w:p w:rsidR="00CC4CF9" w:rsidRPr="00061AB7" w:rsidRDefault="00CC4CF9" w:rsidP="003463F3">
      <w:pPr>
        <w:pStyle w:val="ConsPlusCell"/>
        <w:jc w:val="both"/>
      </w:pPr>
      <w:r w:rsidRPr="00061AB7">
        <w:t>89 1380     4     Жеребок меховой</w:t>
      </w:r>
    </w:p>
    <w:p w:rsidR="00CC4CF9" w:rsidRPr="00061AB7" w:rsidRDefault="00CC4CF9" w:rsidP="003463F3">
      <w:pPr>
        <w:pStyle w:val="ConsPlusCell"/>
        <w:jc w:val="both"/>
      </w:pPr>
      <w:r w:rsidRPr="00061AB7">
        <w:t>89 1381     4     Жеребок-склизок</w:t>
      </w:r>
    </w:p>
    <w:p w:rsidR="00CC4CF9" w:rsidRPr="00061AB7" w:rsidRDefault="00CC4CF9" w:rsidP="003463F3">
      <w:pPr>
        <w:pStyle w:val="ConsPlusCell"/>
        <w:jc w:val="both"/>
      </w:pPr>
      <w:r w:rsidRPr="00061AB7">
        <w:t>89 1382     5     Жеребок</w:t>
      </w:r>
    </w:p>
    <w:p w:rsidR="00CC4CF9" w:rsidRPr="00061AB7" w:rsidRDefault="00CC4CF9" w:rsidP="003463F3">
      <w:pPr>
        <w:pStyle w:val="ConsPlusCell"/>
        <w:jc w:val="both"/>
      </w:pPr>
      <w:r w:rsidRPr="00061AB7">
        <w:t>89 1383     0     Жеребок-уросток</w:t>
      </w:r>
    </w:p>
    <w:p w:rsidR="00CC4CF9" w:rsidRPr="00061AB7" w:rsidRDefault="00CC4CF9" w:rsidP="003463F3">
      <w:pPr>
        <w:pStyle w:val="ConsPlusCell"/>
        <w:jc w:val="both"/>
      </w:pPr>
      <w:r w:rsidRPr="00061AB7">
        <w:t>89 1390     9     Шкурки телят северного оленя</w:t>
      </w:r>
    </w:p>
    <w:p w:rsidR="00CC4CF9" w:rsidRPr="00061AB7" w:rsidRDefault="00CC4CF9" w:rsidP="003463F3">
      <w:pPr>
        <w:pStyle w:val="ConsPlusCell"/>
        <w:jc w:val="both"/>
      </w:pPr>
      <w:r w:rsidRPr="00061AB7">
        <w:t>89 1391     4     Выпороток</w:t>
      </w:r>
    </w:p>
    <w:p w:rsidR="00CC4CF9" w:rsidRPr="00061AB7" w:rsidRDefault="00CC4CF9" w:rsidP="003463F3">
      <w:pPr>
        <w:pStyle w:val="ConsPlusCell"/>
        <w:jc w:val="both"/>
      </w:pPr>
      <w:r w:rsidRPr="00061AB7">
        <w:t>89 1392     8     Пыжик</w:t>
      </w:r>
    </w:p>
    <w:p w:rsidR="00CC4CF9" w:rsidRPr="00061AB7" w:rsidRDefault="00CC4CF9" w:rsidP="003463F3">
      <w:pPr>
        <w:pStyle w:val="ConsPlusCell"/>
        <w:jc w:val="both"/>
      </w:pPr>
      <w:r w:rsidRPr="00061AB7">
        <w:t>89 1393     5     Неблюй</w:t>
      </w:r>
    </w:p>
    <w:p w:rsidR="00CC4CF9" w:rsidRPr="00061AB7" w:rsidRDefault="00CC4CF9" w:rsidP="003463F3">
      <w:pPr>
        <w:pStyle w:val="ConsPlusCell"/>
        <w:jc w:val="both"/>
      </w:pPr>
      <w:r w:rsidRPr="00061AB7">
        <w:t>89 1400     1     Шкуры морских животных меховые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89 1410     6     Шкуры / морского и серебристого морского котика</w:t>
      </w:r>
    </w:p>
    <w:p w:rsidR="00CC4CF9" w:rsidRPr="00061AB7" w:rsidRDefault="00CC4CF9" w:rsidP="003463F3">
      <w:pPr>
        <w:pStyle w:val="ConsPlusCell"/>
        <w:jc w:val="both"/>
      </w:pPr>
      <w:r w:rsidRPr="00061AB7">
        <w:t>89 1411     1     - морского котика</w:t>
      </w:r>
    </w:p>
    <w:p w:rsidR="00CC4CF9" w:rsidRPr="00061AB7" w:rsidRDefault="00CC4CF9" w:rsidP="003463F3">
      <w:pPr>
        <w:pStyle w:val="ConsPlusCell"/>
        <w:jc w:val="both"/>
      </w:pPr>
      <w:r w:rsidRPr="00061AB7">
        <w:t>89 1412     7     - серебристого морского котика</w:t>
      </w:r>
    </w:p>
    <w:p w:rsidR="00CC4CF9" w:rsidRPr="00061AB7" w:rsidRDefault="00CC4CF9" w:rsidP="003463F3">
      <w:pPr>
        <w:pStyle w:val="ConsPlusCell"/>
        <w:jc w:val="both"/>
      </w:pPr>
      <w:r w:rsidRPr="00061AB7">
        <w:t>89 1420     0     Шкуры тюленей меховые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89 1422     1     Белек</w:t>
      </w:r>
    </w:p>
    <w:p w:rsidR="00CC4CF9" w:rsidRPr="00061AB7" w:rsidRDefault="00CC4CF9" w:rsidP="003463F3">
      <w:pPr>
        <w:pStyle w:val="ConsPlusCell"/>
        <w:jc w:val="both"/>
      </w:pPr>
      <w:r w:rsidRPr="00061AB7">
        <w:t>89 1423     7     Хохлачонок</w:t>
      </w:r>
    </w:p>
    <w:p w:rsidR="00CC4CF9" w:rsidRPr="00061AB7" w:rsidRDefault="00CC4CF9" w:rsidP="003463F3">
      <w:pPr>
        <w:pStyle w:val="ConsPlusCell"/>
        <w:jc w:val="both"/>
      </w:pPr>
      <w:r w:rsidRPr="00061AB7">
        <w:t>89 1424     2     Лахтачонок</w:t>
      </w:r>
    </w:p>
    <w:p w:rsidR="00CC4CF9" w:rsidRPr="00061AB7" w:rsidRDefault="00CC4CF9" w:rsidP="003463F3">
      <w:pPr>
        <w:pStyle w:val="ConsPlusCell"/>
        <w:jc w:val="both"/>
      </w:pPr>
      <w:r w:rsidRPr="00061AB7">
        <w:t>89 1425     8     Сиварь</w:t>
      </w:r>
    </w:p>
    <w:p w:rsidR="00CC4CF9" w:rsidRPr="00061AB7" w:rsidRDefault="00CC4CF9" w:rsidP="003463F3">
      <w:pPr>
        <w:pStyle w:val="ConsPlusCell"/>
        <w:jc w:val="both"/>
      </w:pPr>
      <w:r w:rsidRPr="00061AB7">
        <w:t>89 1426     3     Серка</w:t>
      </w:r>
    </w:p>
    <w:p w:rsidR="00CC4CF9" w:rsidRPr="00061AB7" w:rsidRDefault="00CC4CF9" w:rsidP="003463F3">
      <w:pPr>
        <w:pStyle w:val="ConsPlusCell"/>
        <w:jc w:val="both"/>
      </w:pPr>
      <w:r w:rsidRPr="00061AB7">
        <w:t>89 1427     9     Нерпа</w:t>
      </w:r>
    </w:p>
    <w:p w:rsidR="00CC4CF9" w:rsidRPr="00061AB7" w:rsidRDefault="00CC4CF9" w:rsidP="003463F3">
      <w:pPr>
        <w:pStyle w:val="ConsPlusCell"/>
        <w:jc w:val="both"/>
      </w:pPr>
      <w:r w:rsidRPr="00061AB7">
        <w:t>89 1428     4     Серка беломорская вольерная</w:t>
      </w:r>
    </w:p>
    <w:p w:rsidR="00CC4CF9" w:rsidRPr="00061AB7" w:rsidRDefault="00CC4CF9" w:rsidP="003463F3">
      <w:pPr>
        <w:pStyle w:val="ConsPlusCell"/>
        <w:jc w:val="both"/>
      </w:pPr>
      <w:r w:rsidRPr="00061AB7">
        <w:t>89 1500     5     Весенние виды пушнины</w:t>
      </w:r>
    </w:p>
    <w:p w:rsidR="00CC4CF9" w:rsidRPr="00061AB7" w:rsidRDefault="00CC4CF9" w:rsidP="003463F3">
      <w:pPr>
        <w:pStyle w:val="ConsPlusCell"/>
        <w:jc w:val="both"/>
      </w:pPr>
      <w:r w:rsidRPr="00061AB7">
        <w:t>89 1510     3     Шкурки / сурка и тарбагана</w:t>
      </w:r>
    </w:p>
    <w:p w:rsidR="00CC4CF9" w:rsidRPr="00061AB7" w:rsidRDefault="00CC4CF9" w:rsidP="003463F3">
      <w:pPr>
        <w:pStyle w:val="ConsPlusCell"/>
        <w:jc w:val="both"/>
      </w:pPr>
      <w:r w:rsidRPr="00061AB7">
        <w:t>89 1511     5     - сурка</w:t>
      </w:r>
    </w:p>
    <w:p w:rsidR="00CC4CF9" w:rsidRPr="00061AB7" w:rsidRDefault="00CC4CF9" w:rsidP="003463F3">
      <w:pPr>
        <w:pStyle w:val="ConsPlusCell"/>
        <w:jc w:val="both"/>
      </w:pPr>
      <w:r w:rsidRPr="00061AB7">
        <w:t>89 1512     0     - тарбагана</w:t>
      </w:r>
    </w:p>
    <w:p w:rsidR="00CC4CF9" w:rsidRPr="00061AB7" w:rsidRDefault="00CC4CF9" w:rsidP="003463F3">
      <w:pPr>
        <w:pStyle w:val="ConsPlusCell"/>
        <w:jc w:val="both"/>
      </w:pPr>
      <w:r w:rsidRPr="00061AB7">
        <w:t>89 1530     9     Шкурки / суслика-песчаника, крота</w:t>
      </w:r>
    </w:p>
    <w:p w:rsidR="00CC4CF9" w:rsidRPr="00061AB7" w:rsidRDefault="00CC4CF9" w:rsidP="003463F3">
      <w:pPr>
        <w:pStyle w:val="ConsPlusCell"/>
        <w:jc w:val="both"/>
      </w:pPr>
      <w:r w:rsidRPr="00061AB7">
        <w:t>89 1531     4     - суслика-песчаника</w:t>
      </w:r>
    </w:p>
    <w:p w:rsidR="00CC4CF9" w:rsidRPr="00061AB7" w:rsidRDefault="00CC4CF9" w:rsidP="003463F3">
      <w:pPr>
        <w:pStyle w:val="ConsPlusCell"/>
        <w:jc w:val="both"/>
      </w:pPr>
      <w:r w:rsidRPr="00061AB7">
        <w:t>89 1532     0     - крота</w:t>
      </w:r>
    </w:p>
    <w:p w:rsidR="00CC4CF9" w:rsidRPr="00061AB7" w:rsidRDefault="00CC4CF9" w:rsidP="003463F3">
      <w:pPr>
        <w:pStyle w:val="ConsPlusCell"/>
        <w:jc w:val="both"/>
      </w:pPr>
      <w:r w:rsidRPr="00061AB7">
        <w:t>89 1540     3     Шкурки / мелких грызунов</w:t>
      </w:r>
    </w:p>
    <w:p w:rsidR="00CC4CF9" w:rsidRPr="00061AB7" w:rsidRDefault="00CC4CF9" w:rsidP="003463F3">
      <w:pPr>
        <w:pStyle w:val="ConsPlusCell"/>
        <w:jc w:val="both"/>
      </w:pPr>
      <w:r w:rsidRPr="00061AB7">
        <w:t>89 1541     9     - суслика</w:t>
      </w:r>
    </w:p>
    <w:p w:rsidR="00CC4CF9" w:rsidRPr="00061AB7" w:rsidRDefault="00CC4CF9" w:rsidP="003463F3">
      <w:pPr>
        <w:pStyle w:val="ConsPlusCell"/>
        <w:jc w:val="both"/>
      </w:pPr>
      <w:r w:rsidRPr="00061AB7">
        <w:t>89 1542     4     - бурундука</w:t>
      </w:r>
    </w:p>
    <w:p w:rsidR="00CC4CF9" w:rsidRPr="00061AB7" w:rsidRDefault="00CC4CF9" w:rsidP="003463F3">
      <w:pPr>
        <w:pStyle w:val="ConsPlusCell"/>
        <w:jc w:val="both"/>
      </w:pPr>
      <w:r w:rsidRPr="00061AB7">
        <w:t>89 1543     4     - хомяка</w:t>
      </w:r>
    </w:p>
    <w:p w:rsidR="00CC4CF9" w:rsidRPr="00061AB7" w:rsidRDefault="00CC4CF9" w:rsidP="003463F3">
      <w:pPr>
        <w:pStyle w:val="ConsPlusCell"/>
        <w:jc w:val="both"/>
      </w:pPr>
      <w:r w:rsidRPr="00061AB7">
        <w:t>89 1544     5     - водяной крысы</w:t>
      </w:r>
    </w:p>
    <w:p w:rsidR="00CC4CF9" w:rsidRPr="00061AB7" w:rsidRDefault="00CC4CF9" w:rsidP="003463F3">
      <w:pPr>
        <w:pStyle w:val="ConsPlusCell"/>
        <w:jc w:val="both"/>
      </w:pPr>
      <w:r w:rsidRPr="00061AB7">
        <w:t>89 1545     0     - сони-полчек</w:t>
      </w:r>
    </w:p>
    <w:p w:rsidR="00CC4CF9" w:rsidRPr="00061AB7" w:rsidRDefault="00CC4CF9" w:rsidP="003463F3">
      <w:pPr>
        <w:pStyle w:val="ConsPlusCell"/>
        <w:jc w:val="both"/>
      </w:pPr>
      <w:r w:rsidRPr="00061AB7">
        <w:t>89 1600     9     Зимние виды пушнины - грызунов и насекомоядных</w:t>
      </w:r>
    </w:p>
    <w:p w:rsidR="00CC4CF9" w:rsidRPr="00061AB7" w:rsidRDefault="00CC4CF9" w:rsidP="003463F3">
      <w:pPr>
        <w:pStyle w:val="ConsPlusCell"/>
        <w:jc w:val="both"/>
      </w:pPr>
      <w:r w:rsidRPr="00061AB7">
        <w:t>89 1610     3     Шкурки / белки, зайца-беляка</w:t>
      </w:r>
    </w:p>
    <w:p w:rsidR="00CC4CF9" w:rsidRPr="00061AB7" w:rsidRDefault="00CC4CF9" w:rsidP="003463F3">
      <w:pPr>
        <w:pStyle w:val="ConsPlusCell"/>
        <w:jc w:val="both"/>
      </w:pPr>
      <w:r w:rsidRPr="00061AB7">
        <w:t>89 1611     9     - белки</w:t>
      </w:r>
    </w:p>
    <w:p w:rsidR="00CC4CF9" w:rsidRPr="00061AB7" w:rsidRDefault="00CC4CF9" w:rsidP="003463F3">
      <w:pPr>
        <w:pStyle w:val="ConsPlusCell"/>
        <w:jc w:val="both"/>
      </w:pPr>
      <w:r w:rsidRPr="00061AB7">
        <w:t>89 1612     4     - зайца-беляка</w:t>
      </w:r>
    </w:p>
    <w:p w:rsidR="00CC4CF9" w:rsidRPr="00061AB7" w:rsidRDefault="00CC4CF9" w:rsidP="003463F3">
      <w:pPr>
        <w:pStyle w:val="ConsPlusCell"/>
        <w:jc w:val="both"/>
      </w:pPr>
      <w:r w:rsidRPr="00061AB7">
        <w:t>89 1630     2     Шкурки / нутрии, ондатры</w:t>
      </w:r>
    </w:p>
    <w:p w:rsidR="00CC4CF9" w:rsidRPr="00061AB7" w:rsidRDefault="00CC4CF9" w:rsidP="003463F3">
      <w:pPr>
        <w:pStyle w:val="ConsPlusCell"/>
        <w:jc w:val="both"/>
      </w:pPr>
      <w:r w:rsidRPr="00061AB7">
        <w:t>89 1631     8     - нутрии</w:t>
      </w:r>
    </w:p>
    <w:p w:rsidR="00CC4CF9" w:rsidRPr="00061AB7" w:rsidRDefault="00CC4CF9" w:rsidP="003463F3">
      <w:pPr>
        <w:pStyle w:val="ConsPlusCell"/>
        <w:jc w:val="both"/>
      </w:pPr>
      <w:r w:rsidRPr="00061AB7">
        <w:t>89 1632     3     - ондатры</w:t>
      </w:r>
    </w:p>
    <w:p w:rsidR="00CC4CF9" w:rsidRPr="00061AB7" w:rsidRDefault="00CC4CF9" w:rsidP="003463F3">
      <w:pPr>
        <w:pStyle w:val="ConsPlusCell"/>
        <w:jc w:val="both"/>
      </w:pPr>
      <w:r w:rsidRPr="00061AB7">
        <w:t>89 1660     6     Шкурки / речного бобра, выхухоля</w:t>
      </w:r>
    </w:p>
    <w:p w:rsidR="00CC4CF9" w:rsidRPr="00061AB7" w:rsidRDefault="00CC4CF9" w:rsidP="003463F3">
      <w:pPr>
        <w:pStyle w:val="ConsPlusCell"/>
        <w:jc w:val="both"/>
      </w:pPr>
      <w:r w:rsidRPr="00061AB7">
        <w:t>89 1661     1     - речного бобра</w:t>
      </w:r>
    </w:p>
    <w:p w:rsidR="00CC4CF9" w:rsidRPr="00061AB7" w:rsidRDefault="00CC4CF9" w:rsidP="003463F3">
      <w:pPr>
        <w:pStyle w:val="ConsPlusCell"/>
        <w:jc w:val="both"/>
      </w:pPr>
      <w:r w:rsidRPr="00061AB7">
        <w:t>89 1662     7     - выхухоли</w:t>
      </w:r>
    </w:p>
    <w:p w:rsidR="00CC4CF9" w:rsidRPr="00061AB7" w:rsidRDefault="00CC4CF9" w:rsidP="003463F3">
      <w:pPr>
        <w:pStyle w:val="ConsPlusCell"/>
        <w:jc w:val="both"/>
      </w:pPr>
      <w:r w:rsidRPr="00061AB7">
        <w:t>89 1700     2     Зимние виды пушнины - собачьи, кошачьи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медвежьи</w:t>
      </w:r>
    </w:p>
    <w:p w:rsidR="00CC4CF9" w:rsidRPr="00061AB7" w:rsidRDefault="00CC4CF9" w:rsidP="003463F3">
      <w:pPr>
        <w:pStyle w:val="ConsPlusCell"/>
        <w:jc w:val="both"/>
      </w:pPr>
      <w:r w:rsidRPr="00061AB7">
        <w:t>89 1710     7     Шкуры / волка, шакала, енота</w:t>
      </w:r>
    </w:p>
    <w:p w:rsidR="00CC4CF9" w:rsidRPr="00061AB7" w:rsidRDefault="00CC4CF9" w:rsidP="003463F3">
      <w:pPr>
        <w:pStyle w:val="ConsPlusCell"/>
        <w:jc w:val="both"/>
      </w:pPr>
      <w:r w:rsidRPr="00061AB7">
        <w:t>89 1711     2     - волка</w:t>
      </w:r>
    </w:p>
    <w:p w:rsidR="00CC4CF9" w:rsidRPr="00061AB7" w:rsidRDefault="00CC4CF9" w:rsidP="003463F3">
      <w:pPr>
        <w:pStyle w:val="ConsPlusCell"/>
        <w:jc w:val="both"/>
      </w:pPr>
      <w:r w:rsidRPr="00061AB7">
        <w:t>89 1712     8     - волчат</w:t>
      </w:r>
    </w:p>
    <w:p w:rsidR="00CC4CF9" w:rsidRPr="00061AB7" w:rsidRDefault="00CC4CF9" w:rsidP="003463F3">
      <w:pPr>
        <w:pStyle w:val="ConsPlusCell"/>
        <w:jc w:val="both"/>
      </w:pPr>
      <w:r w:rsidRPr="00061AB7">
        <w:t>89 1713     3     - шакала</w:t>
      </w:r>
    </w:p>
    <w:p w:rsidR="00CC4CF9" w:rsidRPr="00061AB7" w:rsidRDefault="00CC4CF9" w:rsidP="003463F3">
      <w:pPr>
        <w:pStyle w:val="ConsPlusCell"/>
        <w:jc w:val="both"/>
      </w:pPr>
      <w:r w:rsidRPr="00061AB7">
        <w:t>89 1714     9     - енота</w:t>
      </w:r>
    </w:p>
    <w:p w:rsidR="00CC4CF9" w:rsidRPr="00061AB7" w:rsidRDefault="00CC4CF9" w:rsidP="003463F3">
      <w:pPr>
        <w:pStyle w:val="ConsPlusCell"/>
        <w:jc w:val="both"/>
      </w:pPr>
      <w:r w:rsidRPr="00061AB7">
        <w:t>89 1740     0     Шкурки песца /</w:t>
      </w:r>
    </w:p>
    <w:p w:rsidR="00CC4CF9" w:rsidRPr="00061AB7" w:rsidRDefault="00CC4CF9" w:rsidP="003463F3">
      <w:pPr>
        <w:pStyle w:val="ConsPlusCell"/>
        <w:jc w:val="both"/>
      </w:pPr>
      <w:r w:rsidRPr="00061AB7">
        <w:t>89 1741     6     - белого</w:t>
      </w:r>
    </w:p>
    <w:p w:rsidR="00CC4CF9" w:rsidRPr="00061AB7" w:rsidRDefault="00CC4CF9" w:rsidP="003463F3">
      <w:pPr>
        <w:pStyle w:val="ConsPlusCell"/>
        <w:jc w:val="both"/>
      </w:pPr>
      <w:r w:rsidRPr="00061AB7">
        <w:t>89 1742     1     - голубого</w:t>
      </w:r>
    </w:p>
    <w:p w:rsidR="00CC4CF9" w:rsidRPr="00061AB7" w:rsidRDefault="00CC4CF9" w:rsidP="003463F3">
      <w:pPr>
        <w:pStyle w:val="ConsPlusCell"/>
        <w:jc w:val="both"/>
      </w:pPr>
      <w:r w:rsidRPr="00061AB7">
        <w:t>89 1750     5     Шкурки / красной лисицы, лисицы-сиводушки,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лисицы-крестовки и корсака</w:t>
      </w:r>
    </w:p>
    <w:p w:rsidR="00CC4CF9" w:rsidRPr="00061AB7" w:rsidRDefault="00CC4CF9" w:rsidP="003463F3">
      <w:pPr>
        <w:pStyle w:val="ConsPlusCell"/>
        <w:jc w:val="both"/>
      </w:pPr>
      <w:r w:rsidRPr="00061AB7">
        <w:t>89 1751     0     - красной лисицы</w:t>
      </w:r>
    </w:p>
    <w:p w:rsidR="00CC4CF9" w:rsidRPr="00061AB7" w:rsidRDefault="00CC4CF9" w:rsidP="003463F3">
      <w:pPr>
        <w:pStyle w:val="ConsPlusCell"/>
        <w:jc w:val="both"/>
      </w:pPr>
      <w:r w:rsidRPr="00061AB7">
        <w:t>89 1752     6     - лисицы-сиводушки</w:t>
      </w:r>
    </w:p>
    <w:p w:rsidR="00CC4CF9" w:rsidRPr="00061AB7" w:rsidRDefault="00CC4CF9" w:rsidP="003463F3">
      <w:pPr>
        <w:pStyle w:val="ConsPlusCell"/>
        <w:jc w:val="both"/>
      </w:pPr>
      <w:r w:rsidRPr="00061AB7">
        <w:t>89 1753     1     - лисицы-крестовки</w:t>
      </w:r>
    </w:p>
    <w:p w:rsidR="00CC4CF9" w:rsidRPr="00061AB7" w:rsidRDefault="00CC4CF9" w:rsidP="003463F3">
      <w:pPr>
        <w:pStyle w:val="ConsPlusCell"/>
        <w:jc w:val="both"/>
      </w:pPr>
      <w:r w:rsidRPr="00061AB7">
        <w:t>89 1754     7     - корсака</w:t>
      </w:r>
    </w:p>
    <w:p w:rsidR="00CC4CF9" w:rsidRPr="00061AB7" w:rsidRDefault="00CC4CF9" w:rsidP="003463F3">
      <w:pPr>
        <w:pStyle w:val="ConsPlusCell"/>
        <w:jc w:val="both"/>
      </w:pPr>
      <w:r w:rsidRPr="00061AB7">
        <w:t>89 1760     6     Шкурки / серебристо-черных, платиновых,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снежных и черно-бурых лисиц</w:t>
      </w:r>
    </w:p>
    <w:p w:rsidR="00CC4CF9" w:rsidRPr="00061AB7" w:rsidRDefault="00CC4CF9" w:rsidP="003463F3">
      <w:pPr>
        <w:pStyle w:val="ConsPlusCell"/>
        <w:jc w:val="both"/>
      </w:pPr>
      <w:r w:rsidRPr="00061AB7">
        <w:t>89 1761     5     - серебристо-черной лисицы</w:t>
      </w:r>
    </w:p>
    <w:p w:rsidR="00CC4CF9" w:rsidRPr="00061AB7" w:rsidRDefault="00CC4CF9" w:rsidP="003463F3">
      <w:pPr>
        <w:pStyle w:val="ConsPlusCell"/>
        <w:jc w:val="both"/>
      </w:pPr>
      <w:r w:rsidRPr="00061AB7">
        <w:t>89 1762     0     - серебристо-черной беломордой лисицы</w:t>
      </w:r>
    </w:p>
    <w:p w:rsidR="00CC4CF9" w:rsidRPr="00061AB7" w:rsidRDefault="00CC4CF9" w:rsidP="003463F3">
      <w:pPr>
        <w:pStyle w:val="ConsPlusCell"/>
        <w:jc w:val="both"/>
      </w:pPr>
      <w:r w:rsidRPr="00061AB7">
        <w:t>89 1763     6     - платиновой лисицы</w:t>
      </w:r>
    </w:p>
    <w:p w:rsidR="00CC4CF9" w:rsidRPr="00061AB7" w:rsidRDefault="00CC4CF9" w:rsidP="003463F3">
      <w:pPr>
        <w:pStyle w:val="ConsPlusCell"/>
        <w:jc w:val="both"/>
      </w:pPr>
      <w:r w:rsidRPr="00061AB7">
        <w:t>89 1764     1     - платиновой беломордой лисицы</w:t>
      </w:r>
    </w:p>
    <w:p w:rsidR="00CC4CF9" w:rsidRPr="00061AB7" w:rsidRDefault="00CC4CF9" w:rsidP="003463F3">
      <w:pPr>
        <w:pStyle w:val="ConsPlusCell"/>
        <w:jc w:val="both"/>
      </w:pPr>
      <w:r w:rsidRPr="00061AB7">
        <w:t>89 1765     7     - снежной лисицы</w:t>
      </w:r>
    </w:p>
    <w:p w:rsidR="00CC4CF9" w:rsidRPr="00061AB7" w:rsidRDefault="00CC4CF9" w:rsidP="003463F3">
      <w:pPr>
        <w:pStyle w:val="ConsPlusCell"/>
        <w:jc w:val="both"/>
      </w:pPr>
      <w:r w:rsidRPr="00061AB7">
        <w:t>89 1766     2     - черно-бурой лисицы</w:t>
      </w:r>
    </w:p>
    <w:p w:rsidR="00CC4CF9" w:rsidRPr="00061AB7" w:rsidRDefault="00CC4CF9" w:rsidP="003463F3">
      <w:pPr>
        <w:pStyle w:val="ConsPlusCell"/>
        <w:jc w:val="both"/>
      </w:pPr>
      <w:r w:rsidRPr="00061AB7">
        <w:t>89 1770     4     Шкурки дикой кошки /</w:t>
      </w:r>
    </w:p>
    <w:p w:rsidR="00CC4CF9" w:rsidRPr="00061AB7" w:rsidRDefault="00CC4CF9" w:rsidP="003463F3">
      <w:pPr>
        <w:pStyle w:val="ConsPlusCell"/>
        <w:jc w:val="both"/>
      </w:pPr>
      <w:r w:rsidRPr="00061AB7">
        <w:t>89 1771     0     - амурской</w:t>
      </w:r>
    </w:p>
    <w:p w:rsidR="00CC4CF9" w:rsidRPr="00061AB7" w:rsidRDefault="00CC4CF9" w:rsidP="003463F3">
      <w:pPr>
        <w:pStyle w:val="ConsPlusCell"/>
        <w:jc w:val="both"/>
      </w:pPr>
      <w:r w:rsidRPr="00061AB7">
        <w:t>89 1772     5     - камышовой</w:t>
      </w:r>
    </w:p>
    <w:p w:rsidR="00CC4CF9" w:rsidRPr="00061AB7" w:rsidRDefault="00CC4CF9" w:rsidP="003463F3">
      <w:pPr>
        <w:pStyle w:val="ConsPlusCell"/>
        <w:jc w:val="both"/>
      </w:pPr>
      <w:r w:rsidRPr="00061AB7">
        <w:t>89 1773     0     - караклак (каракал)</w:t>
      </w:r>
    </w:p>
    <w:p w:rsidR="00CC4CF9" w:rsidRPr="00061AB7" w:rsidRDefault="00CC4CF9" w:rsidP="003463F3">
      <w:pPr>
        <w:pStyle w:val="ConsPlusCell"/>
        <w:jc w:val="both"/>
      </w:pPr>
      <w:r w:rsidRPr="00061AB7">
        <w:t>89 1774     6     - лесной</w:t>
      </w:r>
    </w:p>
    <w:p w:rsidR="00CC4CF9" w:rsidRPr="00061AB7" w:rsidRDefault="00CC4CF9" w:rsidP="003463F3">
      <w:pPr>
        <w:pStyle w:val="ConsPlusCell"/>
        <w:jc w:val="both"/>
      </w:pPr>
      <w:r w:rsidRPr="00061AB7">
        <w:t>89 1775     1     - манул</w:t>
      </w:r>
    </w:p>
    <w:p w:rsidR="00CC4CF9" w:rsidRPr="00061AB7" w:rsidRDefault="00CC4CF9" w:rsidP="003463F3">
      <w:pPr>
        <w:pStyle w:val="ConsPlusCell"/>
        <w:jc w:val="both"/>
      </w:pPr>
      <w:r w:rsidRPr="00061AB7">
        <w:t>89 1776     7     - степной</w:t>
      </w:r>
    </w:p>
    <w:p w:rsidR="00CC4CF9" w:rsidRPr="00061AB7" w:rsidRDefault="00CC4CF9" w:rsidP="003463F3">
      <w:pPr>
        <w:pStyle w:val="ConsPlusCell"/>
        <w:jc w:val="both"/>
      </w:pPr>
      <w:r w:rsidRPr="00061AB7">
        <w:t>89 1780     9     Шкуры / барса, леопарда, рыси и тигра</w:t>
      </w:r>
    </w:p>
    <w:p w:rsidR="00CC4CF9" w:rsidRPr="00061AB7" w:rsidRDefault="00CC4CF9" w:rsidP="003463F3">
      <w:pPr>
        <w:pStyle w:val="ConsPlusCell"/>
        <w:jc w:val="both"/>
      </w:pPr>
      <w:r w:rsidRPr="00061AB7">
        <w:t>89 1781     4     - барса</w:t>
      </w:r>
    </w:p>
    <w:p w:rsidR="00CC4CF9" w:rsidRPr="00061AB7" w:rsidRDefault="00CC4CF9" w:rsidP="003463F3">
      <w:pPr>
        <w:pStyle w:val="ConsPlusCell"/>
        <w:jc w:val="both"/>
      </w:pPr>
      <w:r w:rsidRPr="00061AB7">
        <w:t>89 1782     3     - леопарда</w:t>
      </w:r>
    </w:p>
    <w:p w:rsidR="00CC4CF9" w:rsidRPr="00061AB7" w:rsidRDefault="00CC4CF9" w:rsidP="003463F3">
      <w:pPr>
        <w:pStyle w:val="ConsPlusCell"/>
        <w:jc w:val="both"/>
      </w:pPr>
      <w:r w:rsidRPr="00061AB7">
        <w:t>89 1783     5     - рыси</w:t>
      </w:r>
    </w:p>
    <w:p w:rsidR="00CC4CF9" w:rsidRPr="00061AB7" w:rsidRDefault="00CC4CF9" w:rsidP="003463F3">
      <w:pPr>
        <w:pStyle w:val="ConsPlusCell"/>
        <w:jc w:val="both"/>
      </w:pPr>
      <w:r w:rsidRPr="00061AB7">
        <w:t>89 1784     0     - тигра</w:t>
      </w:r>
    </w:p>
    <w:p w:rsidR="00CC4CF9" w:rsidRPr="00061AB7" w:rsidRDefault="00CC4CF9" w:rsidP="003463F3">
      <w:pPr>
        <w:pStyle w:val="ConsPlusCell"/>
        <w:jc w:val="both"/>
      </w:pPr>
      <w:r w:rsidRPr="00061AB7">
        <w:t>89 1790     3     Шкуры медведя /</w:t>
      </w:r>
    </w:p>
    <w:p w:rsidR="00CC4CF9" w:rsidRPr="00061AB7" w:rsidRDefault="00CC4CF9" w:rsidP="003463F3">
      <w:pPr>
        <w:pStyle w:val="ConsPlusCell"/>
        <w:jc w:val="both"/>
      </w:pPr>
      <w:r w:rsidRPr="00061AB7">
        <w:t>89 1791     9     - белого</w:t>
      </w:r>
    </w:p>
    <w:p w:rsidR="00CC4CF9" w:rsidRPr="00061AB7" w:rsidRDefault="00CC4CF9" w:rsidP="003463F3">
      <w:pPr>
        <w:pStyle w:val="ConsPlusCell"/>
        <w:jc w:val="both"/>
      </w:pPr>
      <w:r w:rsidRPr="00061AB7">
        <w:t>89 1792     4     - лесного</w:t>
      </w:r>
    </w:p>
    <w:p w:rsidR="00CC4CF9" w:rsidRPr="00061AB7" w:rsidRDefault="00CC4CF9" w:rsidP="003463F3">
      <w:pPr>
        <w:pStyle w:val="ConsPlusCell"/>
        <w:jc w:val="both"/>
      </w:pPr>
      <w:r w:rsidRPr="00061AB7">
        <w:t>89 1900     9     Зимние виды пушнины - куньи</w:t>
      </w:r>
    </w:p>
    <w:p w:rsidR="00CC4CF9" w:rsidRPr="00061AB7" w:rsidRDefault="00CC4CF9" w:rsidP="003463F3">
      <w:pPr>
        <w:pStyle w:val="ConsPlusCell"/>
        <w:jc w:val="both"/>
      </w:pPr>
      <w:r w:rsidRPr="00061AB7">
        <w:t>89 1910     4     Шкурки соболя /</w:t>
      </w:r>
    </w:p>
    <w:p w:rsidR="00CC4CF9" w:rsidRPr="00061AB7" w:rsidRDefault="00CC4CF9" w:rsidP="003463F3">
      <w:pPr>
        <w:pStyle w:val="ConsPlusCell"/>
        <w:jc w:val="both"/>
      </w:pPr>
      <w:r w:rsidRPr="00061AB7">
        <w:t>89 1911     2     - клеточного разведения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89 1912     5     - добываемого охотой</w:t>
      </w:r>
    </w:p>
    <w:p w:rsidR="00CC4CF9" w:rsidRPr="00061AB7" w:rsidRDefault="00CC4CF9" w:rsidP="003463F3">
      <w:pPr>
        <w:pStyle w:val="ConsPlusCell"/>
        <w:jc w:val="both"/>
      </w:pPr>
      <w:r w:rsidRPr="00061AB7">
        <w:t>89 1920     9     Шкурки / куницы, кидуса, харзы</w:t>
      </w:r>
    </w:p>
    <w:p w:rsidR="00CC4CF9" w:rsidRPr="00061AB7" w:rsidRDefault="00CC4CF9" w:rsidP="003463F3">
      <w:pPr>
        <w:pStyle w:val="ConsPlusCell"/>
        <w:jc w:val="both"/>
      </w:pPr>
      <w:r w:rsidRPr="00061AB7">
        <w:t>89 1921     4     - мягкой куницы</w:t>
      </w:r>
    </w:p>
    <w:p w:rsidR="00CC4CF9" w:rsidRPr="00061AB7" w:rsidRDefault="00CC4CF9" w:rsidP="003463F3">
      <w:pPr>
        <w:pStyle w:val="ConsPlusCell"/>
        <w:jc w:val="both"/>
      </w:pPr>
      <w:r w:rsidRPr="00061AB7">
        <w:t>89 1922     6     - горской куницы</w:t>
      </w:r>
    </w:p>
    <w:p w:rsidR="00CC4CF9" w:rsidRPr="00061AB7" w:rsidRDefault="00CC4CF9" w:rsidP="003463F3">
      <w:pPr>
        <w:pStyle w:val="ConsPlusCell"/>
        <w:jc w:val="both"/>
      </w:pPr>
      <w:r w:rsidRPr="00061AB7">
        <w:t>89 1923     5     - кидуса</w:t>
      </w:r>
    </w:p>
    <w:p w:rsidR="00CC4CF9" w:rsidRPr="00061AB7" w:rsidRDefault="00CC4CF9" w:rsidP="003463F3">
      <w:pPr>
        <w:pStyle w:val="ConsPlusCell"/>
        <w:jc w:val="both"/>
      </w:pPr>
      <w:r w:rsidRPr="00061AB7">
        <w:t>89 1924     0     - харзы</w:t>
      </w:r>
    </w:p>
    <w:p w:rsidR="00CC4CF9" w:rsidRPr="00061AB7" w:rsidRDefault="00CC4CF9" w:rsidP="003463F3">
      <w:pPr>
        <w:pStyle w:val="ConsPlusCell"/>
        <w:jc w:val="both"/>
      </w:pPr>
      <w:r w:rsidRPr="00061AB7">
        <w:t>89 1930     3     Шкурки норки /</w:t>
      </w:r>
    </w:p>
    <w:p w:rsidR="00CC4CF9" w:rsidRPr="00061AB7" w:rsidRDefault="00CC4CF9" w:rsidP="003463F3">
      <w:pPr>
        <w:pStyle w:val="ConsPlusCell"/>
        <w:jc w:val="both"/>
      </w:pPr>
      <w:r w:rsidRPr="00061AB7">
        <w:t>89 1931     9     - клеточного разведения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>89 1932     4     - добываемой охотой</w:t>
      </w:r>
    </w:p>
    <w:p w:rsidR="00CC4CF9" w:rsidRPr="00061AB7" w:rsidRDefault="00CC4CF9" w:rsidP="003463F3">
      <w:pPr>
        <w:pStyle w:val="ConsPlusCell"/>
        <w:jc w:val="both"/>
      </w:pPr>
      <w:r w:rsidRPr="00061AB7">
        <w:t>89 1937     1     - низкозачетные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>89 1940     8     Шкурки / колонка и солонгоя</w:t>
      </w:r>
    </w:p>
    <w:p w:rsidR="00CC4CF9" w:rsidRPr="00061AB7" w:rsidRDefault="00CC4CF9" w:rsidP="003463F3">
      <w:pPr>
        <w:pStyle w:val="ConsPlusCell"/>
        <w:jc w:val="both"/>
      </w:pPr>
      <w:r w:rsidRPr="00061AB7">
        <w:t>89 1941     3     - колонка</w:t>
      </w:r>
    </w:p>
    <w:p w:rsidR="00CC4CF9" w:rsidRPr="00061AB7" w:rsidRDefault="00CC4CF9" w:rsidP="003463F3">
      <w:pPr>
        <w:pStyle w:val="ConsPlusCell"/>
        <w:jc w:val="both"/>
      </w:pPr>
      <w:r w:rsidRPr="00061AB7">
        <w:t>89 1942     9     - солонгоя</w:t>
      </w:r>
    </w:p>
    <w:p w:rsidR="00CC4CF9" w:rsidRPr="00061AB7" w:rsidRDefault="00CC4CF9" w:rsidP="003463F3">
      <w:pPr>
        <w:pStyle w:val="ConsPlusCell"/>
        <w:jc w:val="both"/>
      </w:pPr>
      <w:r w:rsidRPr="00061AB7">
        <w:t>89 1950     2     Шкурки / горностая и ласки</w:t>
      </w:r>
    </w:p>
    <w:p w:rsidR="00CC4CF9" w:rsidRPr="00061AB7" w:rsidRDefault="00CC4CF9" w:rsidP="003463F3">
      <w:pPr>
        <w:pStyle w:val="ConsPlusCell"/>
        <w:jc w:val="both"/>
      </w:pPr>
      <w:r w:rsidRPr="00061AB7">
        <w:t>89 1951     8     - горностая</w:t>
      </w:r>
    </w:p>
    <w:p w:rsidR="00CC4CF9" w:rsidRPr="00061AB7" w:rsidRDefault="00CC4CF9" w:rsidP="003463F3">
      <w:pPr>
        <w:pStyle w:val="ConsPlusCell"/>
        <w:jc w:val="both"/>
      </w:pPr>
      <w:r w:rsidRPr="00061AB7">
        <w:t>89 1952     3     - ласки</w:t>
      </w:r>
    </w:p>
    <w:p w:rsidR="00CC4CF9" w:rsidRPr="00061AB7" w:rsidRDefault="00CC4CF9" w:rsidP="003463F3">
      <w:pPr>
        <w:pStyle w:val="ConsPlusCell"/>
        <w:jc w:val="both"/>
      </w:pPr>
      <w:r w:rsidRPr="00061AB7">
        <w:t>89 1970     1     Шкурки хоря /</w:t>
      </w:r>
    </w:p>
    <w:p w:rsidR="00CC4CF9" w:rsidRPr="00061AB7" w:rsidRDefault="00CC4CF9" w:rsidP="003463F3">
      <w:pPr>
        <w:pStyle w:val="ConsPlusCell"/>
        <w:jc w:val="both"/>
      </w:pPr>
      <w:r w:rsidRPr="00061AB7">
        <w:t>89 1971     7     - белого</w:t>
      </w:r>
    </w:p>
    <w:p w:rsidR="00CC4CF9" w:rsidRPr="00061AB7" w:rsidRDefault="00CC4CF9" w:rsidP="003463F3">
      <w:pPr>
        <w:pStyle w:val="ConsPlusCell"/>
        <w:jc w:val="both"/>
      </w:pPr>
      <w:r w:rsidRPr="00061AB7">
        <w:t>89 1972     2     - черного</w:t>
      </w:r>
    </w:p>
    <w:p w:rsidR="00CC4CF9" w:rsidRPr="00061AB7" w:rsidRDefault="00CC4CF9" w:rsidP="003463F3">
      <w:pPr>
        <w:pStyle w:val="ConsPlusCell"/>
        <w:jc w:val="both"/>
      </w:pPr>
      <w:r w:rsidRPr="00061AB7">
        <w:t>89 1973     8     - перевязки</w:t>
      </w:r>
    </w:p>
    <w:p w:rsidR="00CC4CF9" w:rsidRPr="00061AB7" w:rsidRDefault="00CC4CF9" w:rsidP="003463F3">
      <w:pPr>
        <w:pStyle w:val="ConsPlusCell"/>
        <w:jc w:val="both"/>
      </w:pPr>
      <w:r w:rsidRPr="00061AB7">
        <w:t>89 1980     6     Шкурки / росомахи, выдры, калана</w:t>
      </w:r>
    </w:p>
    <w:p w:rsidR="00CC4CF9" w:rsidRPr="00061AB7" w:rsidRDefault="00CC4CF9" w:rsidP="003463F3">
      <w:pPr>
        <w:pStyle w:val="ConsPlusCell"/>
        <w:jc w:val="both"/>
      </w:pPr>
      <w:r w:rsidRPr="00061AB7">
        <w:t>89 1981     1     - росомахи</w:t>
      </w:r>
    </w:p>
    <w:p w:rsidR="00CC4CF9" w:rsidRPr="00061AB7" w:rsidRDefault="00CC4CF9" w:rsidP="003463F3">
      <w:pPr>
        <w:pStyle w:val="ConsPlusCell"/>
        <w:jc w:val="both"/>
      </w:pPr>
      <w:r w:rsidRPr="00061AB7">
        <w:t>89 1982     7     - выдры</w:t>
      </w:r>
    </w:p>
    <w:p w:rsidR="00CC4CF9" w:rsidRPr="00061AB7" w:rsidRDefault="00CC4CF9" w:rsidP="003463F3">
      <w:pPr>
        <w:pStyle w:val="ConsPlusCell"/>
        <w:jc w:val="both"/>
      </w:pPr>
      <w:r w:rsidRPr="00061AB7">
        <w:t>89 1983     2     - калана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89 2000     4     Одежда меховая и овчинно-шубная верхняя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89 2100     3     Пальто</w:t>
      </w:r>
    </w:p>
    <w:p w:rsidR="00CC4CF9" w:rsidRPr="00061AB7" w:rsidRDefault="00CC4CF9" w:rsidP="003463F3">
      <w:pPr>
        <w:pStyle w:val="ConsPlusCell"/>
        <w:jc w:val="both"/>
      </w:pPr>
      <w:r w:rsidRPr="00061AB7">
        <w:t>89 2110     8     Пальто мужские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89 2111     3     - с верхом из натурального меха</w:t>
      </w:r>
    </w:p>
    <w:p w:rsidR="00CC4CF9" w:rsidRPr="00061AB7" w:rsidRDefault="00CC4CF9" w:rsidP="003463F3">
      <w:pPr>
        <w:pStyle w:val="ConsPlusCell"/>
        <w:jc w:val="both"/>
      </w:pPr>
      <w:r w:rsidRPr="00061AB7">
        <w:t>89 2113     4     - с верхом из натуральной кожи, подкладка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меховая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89 2114     5     - с верхом из хлопчатобумажных тканей,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подкладка меховая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89 2115     5     - с верхом из шерстяных тканей, подкладка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меховая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89 2117     6     - нагольные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89 2118     1     - с верхом из хлопчатобумажных тканей,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подкладка из шубной овчины</w:t>
      </w:r>
    </w:p>
    <w:p w:rsidR="00CC4CF9" w:rsidRPr="00061AB7" w:rsidRDefault="00CC4CF9" w:rsidP="003463F3">
      <w:pPr>
        <w:pStyle w:val="ConsPlusCell"/>
        <w:jc w:val="both"/>
      </w:pPr>
      <w:r w:rsidRPr="00061AB7">
        <w:t>89 2119     7     - с верхом из меха, комбинированного с другими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материалами</w:t>
      </w:r>
    </w:p>
    <w:p w:rsidR="00CC4CF9" w:rsidRPr="00061AB7" w:rsidRDefault="00CC4CF9" w:rsidP="003463F3">
      <w:pPr>
        <w:pStyle w:val="ConsPlusCell"/>
        <w:jc w:val="both"/>
      </w:pPr>
      <w:r w:rsidRPr="00061AB7">
        <w:t>89 2120     2     Пальто женские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89 2121     8     - с верхом из натурального меха</w:t>
      </w:r>
    </w:p>
    <w:p w:rsidR="00CC4CF9" w:rsidRPr="00061AB7" w:rsidRDefault="00CC4CF9" w:rsidP="003463F3">
      <w:pPr>
        <w:pStyle w:val="ConsPlusCell"/>
        <w:jc w:val="both"/>
      </w:pPr>
      <w:r w:rsidRPr="00061AB7">
        <w:t>89 2123     9     - с верхом из натуральной кожи, подкладка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меховая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89 2124     4     - с верхом из хлопчатобумажных тканей,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подкладка меховая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89 2125     9     - с верхом из шерстяных тканей, подкладка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меховая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89 2127     0     - нагольные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89 2128     6     - с верхом из хлопчатобумажных тканей,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подкладка из шубной овчины</w:t>
      </w:r>
    </w:p>
    <w:p w:rsidR="00CC4CF9" w:rsidRPr="00061AB7" w:rsidRDefault="00CC4CF9" w:rsidP="003463F3">
      <w:pPr>
        <w:pStyle w:val="ConsPlusCell"/>
        <w:jc w:val="both"/>
      </w:pPr>
      <w:r w:rsidRPr="00061AB7">
        <w:t>89 2129     1     - с верхом из меха, комбинированного с другими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материалами</w:t>
      </w:r>
    </w:p>
    <w:p w:rsidR="00CC4CF9" w:rsidRPr="00061AB7" w:rsidRDefault="00CC4CF9" w:rsidP="003463F3">
      <w:pPr>
        <w:pStyle w:val="ConsPlusCell"/>
        <w:jc w:val="both"/>
      </w:pPr>
      <w:r w:rsidRPr="00061AB7">
        <w:t>89 2140     1     Пальто детские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89 2141     7     - с верхом из натурального меха</w:t>
      </w:r>
    </w:p>
    <w:p w:rsidR="00CC4CF9" w:rsidRPr="00061AB7" w:rsidRDefault="00CC4CF9" w:rsidP="003463F3">
      <w:pPr>
        <w:pStyle w:val="ConsPlusCell"/>
        <w:jc w:val="both"/>
      </w:pPr>
      <w:r w:rsidRPr="00061AB7">
        <w:t>89 2144     3     - с верхом из хлопчатобумажных тканей,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подкладка меховая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89 2147     6     - нагольные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89 2148     5     - с верхом из хлопчатобумажных тканей,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подкладка из шубной овчины</w:t>
      </w:r>
    </w:p>
    <w:p w:rsidR="00CC4CF9" w:rsidRPr="00061AB7" w:rsidRDefault="00CC4CF9" w:rsidP="003463F3">
      <w:pPr>
        <w:pStyle w:val="ConsPlusCell"/>
        <w:jc w:val="both"/>
      </w:pPr>
      <w:r w:rsidRPr="00061AB7">
        <w:t>89 2149     0     - с верхом из меха, комбинированного с другими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материалами</w:t>
      </w:r>
    </w:p>
    <w:p w:rsidR="00CC4CF9" w:rsidRPr="00061AB7" w:rsidRDefault="00CC4CF9" w:rsidP="003463F3">
      <w:pPr>
        <w:pStyle w:val="ConsPlusCell"/>
        <w:jc w:val="both"/>
      </w:pPr>
      <w:r w:rsidRPr="00061AB7">
        <w:t>89 2200     7     Полупальто</w:t>
      </w:r>
    </w:p>
    <w:p w:rsidR="00CC4CF9" w:rsidRPr="00061AB7" w:rsidRDefault="00CC4CF9" w:rsidP="003463F3">
      <w:pPr>
        <w:pStyle w:val="ConsPlusCell"/>
        <w:jc w:val="both"/>
      </w:pPr>
      <w:r w:rsidRPr="00061AB7">
        <w:t>89 2210     1     Полупальто мужские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89 2211     7     - с верхом из натурального меха</w:t>
      </w:r>
    </w:p>
    <w:p w:rsidR="00CC4CF9" w:rsidRPr="00061AB7" w:rsidRDefault="00CC4CF9" w:rsidP="003463F3">
      <w:pPr>
        <w:pStyle w:val="ConsPlusCell"/>
        <w:jc w:val="both"/>
      </w:pPr>
      <w:r w:rsidRPr="00061AB7">
        <w:t>89 2213     8     - с верхом из натуральной кожи, подкладка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меховая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89 2214     3     - с верхом из хлопчатобумажных тканей,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подкладка меховая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89 2215     9     - с верхом из шерстяных тканей, подкладка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меховая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89 2217     2     - нагольные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89 2218     5     - с верхом из хлопчатобумажных тканей,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подкладка из шубной овчины</w:t>
      </w:r>
    </w:p>
    <w:p w:rsidR="00CC4CF9" w:rsidRPr="00061AB7" w:rsidRDefault="00CC4CF9" w:rsidP="003463F3">
      <w:pPr>
        <w:pStyle w:val="ConsPlusCell"/>
        <w:jc w:val="both"/>
      </w:pPr>
      <w:r w:rsidRPr="00061AB7">
        <w:t>89 2219     0     - с верхом из меха, комбинированного с другими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материалами</w:t>
      </w:r>
    </w:p>
    <w:p w:rsidR="00CC4CF9" w:rsidRPr="00061AB7" w:rsidRDefault="00CC4CF9" w:rsidP="003463F3">
      <w:pPr>
        <w:pStyle w:val="ConsPlusCell"/>
        <w:jc w:val="both"/>
      </w:pPr>
      <w:r w:rsidRPr="00061AB7">
        <w:t>89 2220     6     Полупальто женские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89 2221     1     - с верхом из натурального меха</w:t>
      </w:r>
    </w:p>
    <w:p w:rsidR="00CC4CF9" w:rsidRPr="00061AB7" w:rsidRDefault="00CC4CF9" w:rsidP="003463F3">
      <w:pPr>
        <w:pStyle w:val="ConsPlusCell"/>
        <w:jc w:val="both"/>
      </w:pPr>
      <w:r w:rsidRPr="00061AB7">
        <w:t>89 2223     2     - с верхом из натуральной кожи, подкладка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меховая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89 2224     8     - с верхом из хлопчатобумажных тканей,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подкладка меховая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89 2225     3     - с верхом из шерстяных тканей, подкладка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меховая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89 2227     4     - нагольные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89 2228     6     - с верхом из хлопчатобумажных тканей,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подкладка из шубной овчины</w:t>
      </w:r>
    </w:p>
    <w:p w:rsidR="00CC4CF9" w:rsidRPr="00061AB7" w:rsidRDefault="00CC4CF9" w:rsidP="003463F3">
      <w:pPr>
        <w:pStyle w:val="ConsPlusCell"/>
        <w:jc w:val="both"/>
      </w:pPr>
      <w:r w:rsidRPr="00061AB7">
        <w:t>89 2229     5     - с верхом из меха, комбинированного с другими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материалами</w:t>
      </w:r>
    </w:p>
    <w:p w:rsidR="00CC4CF9" w:rsidRPr="00061AB7" w:rsidRDefault="00CC4CF9" w:rsidP="003463F3">
      <w:pPr>
        <w:pStyle w:val="ConsPlusCell"/>
        <w:jc w:val="both"/>
      </w:pPr>
      <w:r w:rsidRPr="00061AB7">
        <w:t>89 2300     0     Пиджаки, жакеты</w:t>
      </w:r>
    </w:p>
    <w:p w:rsidR="00CC4CF9" w:rsidRPr="00061AB7" w:rsidRDefault="00CC4CF9" w:rsidP="003463F3">
      <w:pPr>
        <w:pStyle w:val="ConsPlusCell"/>
        <w:jc w:val="both"/>
      </w:pPr>
      <w:r w:rsidRPr="00061AB7">
        <w:t>89 2310     5     Пиджаки мужские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89 2311     0     - с верхом из натурального меха</w:t>
      </w:r>
    </w:p>
    <w:p w:rsidR="00CC4CF9" w:rsidRPr="00061AB7" w:rsidRDefault="00CC4CF9" w:rsidP="003463F3">
      <w:pPr>
        <w:pStyle w:val="ConsPlusCell"/>
        <w:jc w:val="both"/>
      </w:pPr>
      <w:r w:rsidRPr="00061AB7">
        <w:t>89 2314     7     - с верхом из хлопчатобумажных тканей,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подкладка меховая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89 2315     2     - с верхом из шерстяных тканей, подкладка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меховая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89 2317     3     - нагольные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89 2318     9     - с верхом из хлопчатобумажных тканей,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подкладка из шубной овчины</w:t>
      </w:r>
    </w:p>
    <w:p w:rsidR="00CC4CF9" w:rsidRPr="00061AB7" w:rsidRDefault="00CC4CF9" w:rsidP="003463F3">
      <w:pPr>
        <w:pStyle w:val="ConsPlusCell"/>
        <w:jc w:val="both"/>
      </w:pPr>
      <w:r w:rsidRPr="00061AB7">
        <w:t>89 2319     4     - с верхом из меха, комбинированного с другими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материалами</w:t>
      </w:r>
    </w:p>
    <w:p w:rsidR="00CC4CF9" w:rsidRPr="00061AB7" w:rsidRDefault="00CC4CF9" w:rsidP="003463F3">
      <w:pPr>
        <w:pStyle w:val="ConsPlusCell"/>
        <w:jc w:val="both"/>
      </w:pPr>
      <w:r w:rsidRPr="00061AB7">
        <w:t>89 2320     3     Жакеты женские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89 2321     5     - с верхом из натурального меха</w:t>
      </w:r>
    </w:p>
    <w:p w:rsidR="00CC4CF9" w:rsidRPr="00061AB7" w:rsidRDefault="00CC4CF9" w:rsidP="003463F3">
      <w:pPr>
        <w:pStyle w:val="ConsPlusCell"/>
        <w:jc w:val="both"/>
      </w:pPr>
      <w:r w:rsidRPr="00061AB7">
        <w:t>89 2324     1     - с верхом из хлопчатобумажных тканей,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подкладка меховая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89 2325     7     - с верхом из шерстяных тканей, подкладка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меховая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89 2327     8     - нагольные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89 2328     3     - с верхом из хлопчатобумажных тканей,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подкладка из шубной овчины</w:t>
      </w:r>
    </w:p>
    <w:p w:rsidR="00CC4CF9" w:rsidRPr="00061AB7" w:rsidRDefault="00CC4CF9" w:rsidP="003463F3">
      <w:pPr>
        <w:pStyle w:val="ConsPlusCell"/>
        <w:jc w:val="both"/>
      </w:pPr>
      <w:r w:rsidRPr="00061AB7">
        <w:t>89 2329     9     - с верхом из меха, комбинированного с другими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материалами</w:t>
      </w:r>
    </w:p>
    <w:p w:rsidR="00CC4CF9" w:rsidRPr="00061AB7" w:rsidRDefault="00CC4CF9" w:rsidP="003463F3">
      <w:pPr>
        <w:pStyle w:val="ConsPlusCell"/>
        <w:jc w:val="both"/>
      </w:pPr>
      <w:r w:rsidRPr="00061AB7">
        <w:t>89 2340     9     Пиджаки детские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89 2341     4     - с верхом из натурального меха</w:t>
      </w:r>
    </w:p>
    <w:p w:rsidR="00CC4CF9" w:rsidRPr="00061AB7" w:rsidRDefault="00CC4CF9" w:rsidP="003463F3">
      <w:pPr>
        <w:pStyle w:val="ConsPlusCell"/>
        <w:jc w:val="both"/>
      </w:pPr>
      <w:r w:rsidRPr="00061AB7">
        <w:t>89 2344     0     - с верхом из хлопчатобумажных тканей,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подкладка меховая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89 2347     7     - нагольные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89 2348     2     - с верхом из хлопчатобумажных тканей,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подкладка из шубной овчины</w:t>
      </w:r>
    </w:p>
    <w:p w:rsidR="00CC4CF9" w:rsidRPr="00061AB7" w:rsidRDefault="00CC4CF9" w:rsidP="003463F3">
      <w:pPr>
        <w:pStyle w:val="ConsPlusCell"/>
        <w:jc w:val="both"/>
      </w:pPr>
      <w:r w:rsidRPr="00061AB7">
        <w:t>89 2349     8     - с верхом из меха, комбинированного с другими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материалами</w:t>
      </w:r>
    </w:p>
    <w:p w:rsidR="00CC4CF9" w:rsidRPr="00061AB7" w:rsidRDefault="00CC4CF9" w:rsidP="003463F3">
      <w:pPr>
        <w:pStyle w:val="ConsPlusCell"/>
        <w:jc w:val="both"/>
      </w:pPr>
      <w:r w:rsidRPr="00061AB7">
        <w:t>89 2400     4     Жилеты</w:t>
      </w:r>
    </w:p>
    <w:p w:rsidR="00CC4CF9" w:rsidRPr="00061AB7" w:rsidRDefault="00CC4CF9" w:rsidP="003463F3">
      <w:pPr>
        <w:pStyle w:val="ConsPlusCell"/>
        <w:jc w:val="both"/>
      </w:pPr>
      <w:r w:rsidRPr="00061AB7">
        <w:t>89 2410     9     Жилеты мужские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89 2411     4     - с верхом из натурального меха</w:t>
      </w:r>
    </w:p>
    <w:p w:rsidR="00CC4CF9" w:rsidRPr="00061AB7" w:rsidRDefault="00CC4CF9" w:rsidP="003463F3">
      <w:pPr>
        <w:pStyle w:val="ConsPlusCell"/>
        <w:jc w:val="both"/>
      </w:pPr>
      <w:r w:rsidRPr="00061AB7">
        <w:t>89 2413     5     - с верхом из натуральной кожи, подкладка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меховая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89 2414     0     - с верхом из хлопчатобумажных тканей,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подкладка меховая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89 2415     6     - с верхом из шерстяных тканей, подкладка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меховая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89 2417     7     - нагольные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89 2418     2     - с верхом из хлопчатобумажных тканей,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подкладка из шубной овчины</w:t>
      </w:r>
    </w:p>
    <w:p w:rsidR="00CC4CF9" w:rsidRPr="00061AB7" w:rsidRDefault="00CC4CF9" w:rsidP="003463F3">
      <w:pPr>
        <w:pStyle w:val="ConsPlusCell"/>
        <w:jc w:val="both"/>
      </w:pPr>
      <w:r w:rsidRPr="00061AB7">
        <w:t>89 2419     8     - с верхом из меха, комбинированного с другими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материалами</w:t>
      </w:r>
    </w:p>
    <w:p w:rsidR="00CC4CF9" w:rsidRPr="00061AB7" w:rsidRDefault="00CC4CF9" w:rsidP="003463F3">
      <w:pPr>
        <w:pStyle w:val="ConsPlusCell"/>
        <w:jc w:val="both"/>
      </w:pPr>
      <w:r w:rsidRPr="00061AB7">
        <w:t>89 2420     3     Жилеты женские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89 2421     9     - с верхом из натурального меха</w:t>
      </w:r>
    </w:p>
    <w:p w:rsidR="00CC4CF9" w:rsidRPr="00061AB7" w:rsidRDefault="00CC4CF9" w:rsidP="003463F3">
      <w:pPr>
        <w:pStyle w:val="ConsPlusCell"/>
        <w:jc w:val="both"/>
      </w:pPr>
      <w:r w:rsidRPr="00061AB7">
        <w:t>89 2423     0     - с верхом из натуральной кожи, подкладка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меховая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89 2424     5     - с верхом из хлопчатобумажных тканей,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подкладка меховая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89 2425     0     - с верхом из шерстяных тканей, подкладка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меховая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89 2427     1     - нагольные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89 2428     7     - с верхом из хлопчатобумажных тканей,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подкладка из шубной овчины</w:t>
      </w:r>
    </w:p>
    <w:p w:rsidR="00CC4CF9" w:rsidRPr="00061AB7" w:rsidRDefault="00CC4CF9" w:rsidP="003463F3">
      <w:pPr>
        <w:pStyle w:val="ConsPlusCell"/>
        <w:jc w:val="both"/>
      </w:pPr>
      <w:r w:rsidRPr="00061AB7">
        <w:t>89 2429     2     - с верхом из меха, комбинированного с другими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материалами</w:t>
      </w:r>
    </w:p>
    <w:p w:rsidR="00CC4CF9" w:rsidRPr="00061AB7" w:rsidRDefault="00CC4CF9" w:rsidP="003463F3">
      <w:pPr>
        <w:pStyle w:val="ConsPlusCell"/>
        <w:jc w:val="both"/>
      </w:pPr>
      <w:r w:rsidRPr="00061AB7">
        <w:t>89 2440     2     Жилеты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  Изменением   N  95/2014  ОКП,  утв.  Приказом Росстандарта</w:t>
      </w:r>
    </w:p>
    <w:p w:rsidR="00CC4CF9" w:rsidRPr="00061AB7" w:rsidRDefault="00CC4CF9" w:rsidP="003463F3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 w:rsidP="003463F3">
      <w:pPr>
        <w:pStyle w:val="ConsPlusCell"/>
        <w:jc w:val="both"/>
      </w:pPr>
      <w:r w:rsidRPr="00061AB7">
        <w:t>89 2500     8     Куртки</w:t>
      </w:r>
    </w:p>
    <w:p w:rsidR="00CC4CF9" w:rsidRPr="00061AB7" w:rsidRDefault="00CC4CF9" w:rsidP="003463F3">
      <w:pPr>
        <w:pStyle w:val="ConsPlusCell"/>
        <w:jc w:val="both"/>
      </w:pPr>
      <w:r w:rsidRPr="00061AB7">
        <w:t>89 2501     3     Куртки меховые *</w:t>
      </w:r>
    </w:p>
    <w:p w:rsidR="00CC4CF9" w:rsidRPr="00061AB7" w:rsidRDefault="00CC4CF9" w:rsidP="003463F3">
      <w:pPr>
        <w:pStyle w:val="ConsPlusCell"/>
        <w:jc w:val="both"/>
      </w:pPr>
      <w:r w:rsidRPr="00061AB7">
        <w:t>89 2510     2     Куртки мужские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89 2513     9     - с верхом из натуральной кожи, подкладка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меховая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89 2514     4     - с верхом из хлопчатобумажных тканей,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подкладка меховая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89 2515     4     - с верхом из шерстяных тканей, подкладка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меховая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89 2516     5     - с верхом из синтетической ткани, подкладка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меховая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89 2517     0     - нагольные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89 2518     6     - с верхом из хлопчатобумажных тканей,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подкладка из шубной овчины</w:t>
      </w:r>
    </w:p>
    <w:p w:rsidR="00CC4CF9" w:rsidRPr="00061AB7" w:rsidRDefault="00CC4CF9" w:rsidP="003463F3">
      <w:pPr>
        <w:pStyle w:val="ConsPlusCell"/>
        <w:jc w:val="both"/>
      </w:pPr>
      <w:r w:rsidRPr="00061AB7">
        <w:t>89 2519     1     - с верхом из меха, комбинированного с другими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материалами</w:t>
      </w:r>
    </w:p>
    <w:p w:rsidR="00CC4CF9" w:rsidRPr="00061AB7" w:rsidRDefault="00CC4CF9" w:rsidP="003463F3">
      <w:pPr>
        <w:pStyle w:val="ConsPlusCell"/>
        <w:jc w:val="both"/>
      </w:pPr>
      <w:r w:rsidRPr="00061AB7">
        <w:t>89 2520     7     Куртки женские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89 2521     2     - с верхом из натурального меха</w:t>
      </w:r>
    </w:p>
    <w:p w:rsidR="00CC4CF9" w:rsidRPr="00061AB7" w:rsidRDefault="00CC4CF9" w:rsidP="003463F3">
      <w:pPr>
        <w:pStyle w:val="ConsPlusCell"/>
        <w:jc w:val="both"/>
      </w:pPr>
      <w:r w:rsidRPr="00061AB7">
        <w:t>89 2524     9     - с верхом из хлопчатобумажных тканей,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подкладка меховая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89 2525     4     - с верхом из шерстяных тканей, подкладка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меховая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89 2526     8     - с верхом из синтетической ткани, подкладка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меховая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89 2527     5     - нагольные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89 2528     0     - с верхом из хлопчатобумажных тканей,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подкладка из шубной овчины</w:t>
      </w:r>
    </w:p>
    <w:p w:rsidR="00CC4CF9" w:rsidRPr="00061AB7" w:rsidRDefault="00CC4CF9" w:rsidP="003463F3">
      <w:pPr>
        <w:pStyle w:val="ConsPlusCell"/>
        <w:jc w:val="both"/>
      </w:pPr>
      <w:r w:rsidRPr="00061AB7">
        <w:t>89 2529     6     - с верхом из меха, комбинированного с другими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материалами</w:t>
      </w:r>
    </w:p>
    <w:p w:rsidR="00CC4CF9" w:rsidRPr="00061AB7" w:rsidRDefault="00CC4CF9" w:rsidP="003463F3">
      <w:pPr>
        <w:pStyle w:val="ConsPlusCell"/>
        <w:jc w:val="both"/>
      </w:pPr>
      <w:r w:rsidRPr="00061AB7">
        <w:t>89 2540     6     Куртки детские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89 2544     8     - с верхом из хлопчатобумажных тканей,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подкладка меховая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89 2547     4     - нагольные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89 2548     5     - с верхом из хлопчатобумажных тканей,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подкладка из шубной овчины</w:t>
      </w:r>
    </w:p>
    <w:p w:rsidR="00CC4CF9" w:rsidRPr="00061AB7" w:rsidRDefault="00CC4CF9" w:rsidP="003463F3">
      <w:pPr>
        <w:pStyle w:val="ConsPlusCell"/>
        <w:jc w:val="both"/>
      </w:pPr>
      <w:r w:rsidRPr="00061AB7">
        <w:t>89 2549     5     - с верхом из меха, комбинированного с другими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материалами</w:t>
      </w:r>
    </w:p>
    <w:p w:rsidR="00CC4CF9" w:rsidRPr="00061AB7" w:rsidRDefault="00CC4CF9" w:rsidP="003463F3">
      <w:pPr>
        <w:pStyle w:val="ConsPlusCell"/>
        <w:jc w:val="both"/>
      </w:pPr>
      <w:r w:rsidRPr="00061AB7">
        <w:t>89 2700     5     Полушубки, бекеши, тулупы</w:t>
      </w:r>
    </w:p>
    <w:p w:rsidR="00CC4CF9" w:rsidRPr="00061AB7" w:rsidRDefault="00CC4CF9" w:rsidP="003463F3">
      <w:pPr>
        <w:pStyle w:val="ConsPlusCell"/>
        <w:jc w:val="both"/>
      </w:pPr>
      <w:r w:rsidRPr="00061AB7">
        <w:t>89 2750     8     Полушубки /</w:t>
      </w:r>
    </w:p>
    <w:p w:rsidR="00CC4CF9" w:rsidRPr="00061AB7" w:rsidRDefault="00CC4CF9" w:rsidP="003463F3">
      <w:pPr>
        <w:pStyle w:val="ConsPlusCell"/>
        <w:jc w:val="both"/>
      </w:pPr>
      <w:r w:rsidRPr="00061AB7">
        <w:t>89 2757     6     - нагольные овчинно-шубные</w:t>
      </w:r>
    </w:p>
    <w:p w:rsidR="00CC4CF9" w:rsidRPr="00061AB7" w:rsidRDefault="00CC4CF9" w:rsidP="003463F3">
      <w:pPr>
        <w:pStyle w:val="ConsPlusCell"/>
        <w:jc w:val="both"/>
      </w:pPr>
      <w:r w:rsidRPr="00061AB7">
        <w:t>89 2758     1     - с верхом из хлопчатобумажных тканей,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подкладка из шубной овчины</w:t>
      </w:r>
    </w:p>
    <w:p w:rsidR="00CC4CF9" w:rsidRPr="00061AB7" w:rsidRDefault="00CC4CF9" w:rsidP="003463F3">
      <w:pPr>
        <w:pStyle w:val="ConsPlusCell"/>
        <w:jc w:val="both"/>
      </w:pPr>
      <w:r w:rsidRPr="00061AB7">
        <w:t>89 2760     2     Бекеши /</w:t>
      </w:r>
    </w:p>
    <w:p w:rsidR="00CC4CF9" w:rsidRPr="00061AB7" w:rsidRDefault="00CC4CF9" w:rsidP="003463F3">
      <w:pPr>
        <w:pStyle w:val="ConsPlusCell"/>
        <w:jc w:val="both"/>
      </w:pPr>
      <w:r w:rsidRPr="00061AB7">
        <w:t>89 2767     0     - нагольные овчинно-шубные</w:t>
      </w:r>
    </w:p>
    <w:p w:rsidR="00CC4CF9" w:rsidRPr="00061AB7" w:rsidRDefault="00CC4CF9" w:rsidP="003463F3">
      <w:pPr>
        <w:pStyle w:val="ConsPlusCell"/>
        <w:jc w:val="both"/>
      </w:pPr>
      <w:r w:rsidRPr="00061AB7">
        <w:t>89 2780     1     Тулупы /</w:t>
      </w:r>
    </w:p>
    <w:p w:rsidR="00CC4CF9" w:rsidRPr="00061AB7" w:rsidRDefault="00CC4CF9" w:rsidP="003463F3">
      <w:pPr>
        <w:pStyle w:val="ConsPlusCell"/>
        <w:jc w:val="both"/>
      </w:pPr>
      <w:r w:rsidRPr="00061AB7">
        <w:t>89 2787     4     - нагольные овчинно-шубные</w:t>
      </w:r>
    </w:p>
    <w:p w:rsidR="00CC4CF9" w:rsidRPr="00061AB7" w:rsidRDefault="00CC4CF9" w:rsidP="003463F3">
      <w:pPr>
        <w:pStyle w:val="ConsPlusCell"/>
        <w:jc w:val="both"/>
      </w:pPr>
      <w:r w:rsidRPr="00061AB7">
        <w:t>89 2800     9     Костюмы</w:t>
      </w:r>
    </w:p>
    <w:p w:rsidR="00CC4CF9" w:rsidRPr="00061AB7" w:rsidRDefault="00CC4CF9" w:rsidP="003463F3">
      <w:pPr>
        <w:pStyle w:val="ConsPlusCell"/>
        <w:jc w:val="both"/>
      </w:pPr>
      <w:r w:rsidRPr="00061AB7">
        <w:t>89 2810     3     Костюмы мужские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89 2814     5     - с верхом из хлопчатобумажных тканей,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подкладка меховая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89 3000     2     Головные уборы меховые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89 3001     4     Головные уборы детские (включая подростковые)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шкурок кролика *</w:t>
      </w:r>
    </w:p>
    <w:p w:rsidR="00CC4CF9" w:rsidRPr="00061AB7" w:rsidRDefault="00CC4CF9" w:rsidP="003463F3">
      <w:pPr>
        <w:pStyle w:val="ConsPlusCell"/>
        <w:jc w:val="both"/>
      </w:pPr>
      <w:r w:rsidRPr="00061AB7">
        <w:t>89 3100     6     Головные уборы гражданские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89 3103     2     Головные уборы детские (включая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подростковые) *</w:t>
      </w:r>
    </w:p>
    <w:p w:rsidR="00CC4CF9" w:rsidRPr="00061AB7" w:rsidRDefault="00CC4CF9" w:rsidP="003463F3">
      <w:pPr>
        <w:pStyle w:val="ConsPlusCell"/>
        <w:jc w:val="both"/>
      </w:pPr>
      <w:r w:rsidRPr="00061AB7">
        <w:t>89 3110     0     Головные уборы мужские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89 3111     6     - цельномеховые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89 3112     1     - комбинированные с искусственной кожей</w:t>
      </w:r>
    </w:p>
    <w:p w:rsidR="00CC4CF9" w:rsidRPr="00061AB7" w:rsidRDefault="00CC4CF9" w:rsidP="003463F3">
      <w:pPr>
        <w:pStyle w:val="ConsPlusCell"/>
        <w:jc w:val="both"/>
      </w:pPr>
      <w:r w:rsidRPr="00061AB7">
        <w:t>89 3113     7     - комбинированные с натуральной кожей</w:t>
      </w:r>
    </w:p>
    <w:p w:rsidR="00CC4CF9" w:rsidRPr="00061AB7" w:rsidRDefault="00CC4CF9" w:rsidP="003463F3">
      <w:pPr>
        <w:pStyle w:val="ConsPlusCell"/>
        <w:jc w:val="both"/>
      </w:pPr>
      <w:r w:rsidRPr="00061AB7">
        <w:t>89 3114     2     - комбинированные с хлопчатобумажными тканями</w:t>
      </w:r>
    </w:p>
    <w:p w:rsidR="00CC4CF9" w:rsidRPr="00061AB7" w:rsidRDefault="00CC4CF9" w:rsidP="003463F3">
      <w:pPr>
        <w:pStyle w:val="ConsPlusCell"/>
        <w:jc w:val="both"/>
      </w:pPr>
      <w:r w:rsidRPr="00061AB7">
        <w:t>89 3115     8     - комбинированные с шерстяными тканями (сукном)</w:t>
      </w:r>
    </w:p>
    <w:p w:rsidR="00CC4CF9" w:rsidRPr="00061AB7" w:rsidRDefault="00CC4CF9" w:rsidP="003463F3">
      <w:pPr>
        <w:pStyle w:val="ConsPlusCell"/>
        <w:jc w:val="both"/>
      </w:pPr>
      <w:r w:rsidRPr="00061AB7">
        <w:t>89 3116     3     - комбинированные с искусственным мехом</w:t>
      </w:r>
    </w:p>
    <w:p w:rsidR="00CC4CF9" w:rsidRPr="00061AB7" w:rsidRDefault="00CC4CF9" w:rsidP="003463F3">
      <w:pPr>
        <w:pStyle w:val="ConsPlusCell"/>
        <w:jc w:val="both"/>
      </w:pPr>
      <w:r w:rsidRPr="00061AB7">
        <w:t>89 3117     9     - из шкурок кожевой тканью вверх</w:t>
      </w:r>
    </w:p>
    <w:p w:rsidR="00CC4CF9" w:rsidRPr="00061AB7" w:rsidRDefault="00CC4CF9" w:rsidP="003463F3">
      <w:pPr>
        <w:pStyle w:val="ConsPlusCell"/>
        <w:jc w:val="both"/>
      </w:pPr>
      <w:r w:rsidRPr="00061AB7">
        <w:t>89 3119     6     - комбинированные с другими материалами</w:t>
      </w:r>
    </w:p>
    <w:p w:rsidR="00CC4CF9" w:rsidRPr="00061AB7" w:rsidRDefault="00CC4CF9" w:rsidP="003463F3">
      <w:pPr>
        <w:pStyle w:val="ConsPlusCell"/>
        <w:jc w:val="both"/>
      </w:pPr>
      <w:r w:rsidRPr="00061AB7">
        <w:t>89 3120     5     Головные уборы женские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89 3121     0     - цельномеховые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89 3123     1     - комбинированные с натуральной кожей</w:t>
      </w:r>
    </w:p>
    <w:p w:rsidR="00CC4CF9" w:rsidRPr="00061AB7" w:rsidRDefault="00CC4CF9" w:rsidP="003463F3">
      <w:pPr>
        <w:pStyle w:val="ConsPlusCell"/>
        <w:jc w:val="both"/>
      </w:pPr>
      <w:r w:rsidRPr="00061AB7">
        <w:t>89 3126     8     - комбинированные с искусственным мехом</w:t>
      </w:r>
    </w:p>
    <w:p w:rsidR="00CC4CF9" w:rsidRPr="00061AB7" w:rsidRDefault="00CC4CF9" w:rsidP="003463F3">
      <w:pPr>
        <w:pStyle w:val="ConsPlusCell"/>
        <w:jc w:val="both"/>
      </w:pPr>
      <w:r w:rsidRPr="00061AB7">
        <w:t>89 3127     3     - из шкурок кожевой тканью вверх</w:t>
      </w:r>
    </w:p>
    <w:p w:rsidR="00CC4CF9" w:rsidRPr="00061AB7" w:rsidRDefault="00CC4CF9" w:rsidP="003463F3">
      <w:pPr>
        <w:pStyle w:val="ConsPlusCell"/>
        <w:jc w:val="both"/>
      </w:pPr>
      <w:r w:rsidRPr="00061AB7">
        <w:t>89 3129     4     - комбинированные с другими материалами</w:t>
      </w:r>
    </w:p>
    <w:p w:rsidR="00CC4CF9" w:rsidRPr="00061AB7" w:rsidRDefault="00CC4CF9" w:rsidP="003463F3">
      <w:pPr>
        <w:pStyle w:val="ConsPlusCell"/>
        <w:jc w:val="both"/>
      </w:pPr>
      <w:r w:rsidRPr="00061AB7">
        <w:t>89 3130     3     Головные уборы подростковые /</w:t>
      </w:r>
    </w:p>
    <w:p w:rsidR="00CC4CF9" w:rsidRPr="00061AB7" w:rsidRDefault="00CC4CF9" w:rsidP="003463F3">
      <w:pPr>
        <w:pStyle w:val="ConsPlusCell"/>
        <w:jc w:val="both"/>
      </w:pPr>
      <w:r w:rsidRPr="00061AB7">
        <w:t>89 3131     5     - цельномеховые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89 3133     6     - комбинированные с натуральной кожей</w:t>
      </w:r>
    </w:p>
    <w:p w:rsidR="00CC4CF9" w:rsidRPr="00061AB7" w:rsidRDefault="00CC4CF9" w:rsidP="003463F3">
      <w:pPr>
        <w:pStyle w:val="ConsPlusCell"/>
        <w:jc w:val="both"/>
      </w:pPr>
      <w:r w:rsidRPr="00061AB7">
        <w:t>89 3134     1     - комбинированные с хлопчатобумажными тканями</w:t>
      </w:r>
    </w:p>
    <w:p w:rsidR="00CC4CF9" w:rsidRPr="00061AB7" w:rsidRDefault="00CC4CF9" w:rsidP="003463F3">
      <w:pPr>
        <w:pStyle w:val="ConsPlusCell"/>
        <w:jc w:val="both"/>
      </w:pPr>
      <w:r w:rsidRPr="00061AB7">
        <w:t>89 3135     7     - комбинированные с шерстяными тканями (сукном)</w:t>
      </w:r>
    </w:p>
    <w:p w:rsidR="00CC4CF9" w:rsidRPr="00061AB7" w:rsidRDefault="00CC4CF9" w:rsidP="003463F3">
      <w:pPr>
        <w:pStyle w:val="ConsPlusCell"/>
        <w:jc w:val="both"/>
      </w:pPr>
      <w:r w:rsidRPr="00061AB7">
        <w:t>89 3136     2     - комбинированные с искусственным мехом</w:t>
      </w:r>
    </w:p>
    <w:p w:rsidR="00CC4CF9" w:rsidRPr="00061AB7" w:rsidRDefault="00CC4CF9" w:rsidP="003463F3">
      <w:pPr>
        <w:pStyle w:val="ConsPlusCell"/>
        <w:jc w:val="both"/>
      </w:pPr>
      <w:r w:rsidRPr="00061AB7">
        <w:t>89 3137     8     - из шкурок кожевой тканью вверх</w:t>
      </w:r>
    </w:p>
    <w:p w:rsidR="00CC4CF9" w:rsidRPr="00061AB7" w:rsidRDefault="00CC4CF9" w:rsidP="003463F3">
      <w:pPr>
        <w:pStyle w:val="ConsPlusCell"/>
        <w:jc w:val="both"/>
      </w:pPr>
      <w:r w:rsidRPr="00061AB7">
        <w:t>89 3139     9     - комбинированные с другими материалами</w:t>
      </w:r>
    </w:p>
    <w:p w:rsidR="00CC4CF9" w:rsidRPr="00061AB7" w:rsidRDefault="00CC4CF9" w:rsidP="003463F3">
      <w:pPr>
        <w:pStyle w:val="ConsPlusCell"/>
        <w:jc w:val="both"/>
      </w:pPr>
      <w:r w:rsidRPr="00061AB7">
        <w:t>89 3140     4     Головные уборы детские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89 3141     7     - цельномеховые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89 3143     0     - комбинированные с натуральной кожей</w:t>
      </w:r>
    </w:p>
    <w:p w:rsidR="00CC4CF9" w:rsidRPr="00061AB7" w:rsidRDefault="00CC4CF9" w:rsidP="003463F3">
      <w:pPr>
        <w:pStyle w:val="ConsPlusCell"/>
        <w:jc w:val="both"/>
      </w:pPr>
      <w:r w:rsidRPr="00061AB7">
        <w:t>89 3144     6     - комбинированные с хлопчатобумажными тканями</w:t>
      </w:r>
    </w:p>
    <w:p w:rsidR="00CC4CF9" w:rsidRPr="00061AB7" w:rsidRDefault="00CC4CF9" w:rsidP="003463F3">
      <w:pPr>
        <w:pStyle w:val="ConsPlusCell"/>
        <w:jc w:val="both"/>
      </w:pPr>
      <w:r w:rsidRPr="00061AB7">
        <w:t>89 3145     1     - комбинированные с шерстяными тканями (сукном)</w:t>
      </w:r>
    </w:p>
    <w:p w:rsidR="00CC4CF9" w:rsidRPr="00061AB7" w:rsidRDefault="00CC4CF9" w:rsidP="003463F3">
      <w:pPr>
        <w:pStyle w:val="ConsPlusCell"/>
        <w:jc w:val="both"/>
      </w:pPr>
      <w:r w:rsidRPr="00061AB7">
        <w:t>89 3146     7     - комбинированные с искусственным мехом</w:t>
      </w:r>
    </w:p>
    <w:p w:rsidR="00CC4CF9" w:rsidRPr="00061AB7" w:rsidRDefault="00CC4CF9" w:rsidP="003463F3">
      <w:pPr>
        <w:pStyle w:val="ConsPlusCell"/>
        <w:jc w:val="both"/>
      </w:pPr>
      <w:r w:rsidRPr="00061AB7">
        <w:t>89 3147     2     - из шкурок кожевой тканью вверх</w:t>
      </w:r>
    </w:p>
    <w:p w:rsidR="00CC4CF9" w:rsidRPr="00061AB7" w:rsidRDefault="00CC4CF9" w:rsidP="003463F3">
      <w:pPr>
        <w:pStyle w:val="ConsPlusCell"/>
        <w:jc w:val="both"/>
      </w:pPr>
      <w:r w:rsidRPr="00061AB7">
        <w:t>89 3149     3     - комбинированные с другими материалами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89 4000     5     Воротники, меха, пластины, скрои, женские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меховые уборы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89 4100     9     Воротники меховые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89 4110     3     Воротники мужские *</w:t>
      </w:r>
    </w:p>
    <w:p w:rsidR="00CC4CF9" w:rsidRPr="00061AB7" w:rsidRDefault="00CC4CF9" w:rsidP="003463F3">
      <w:pPr>
        <w:pStyle w:val="ConsPlusCell"/>
        <w:jc w:val="both"/>
      </w:pPr>
      <w:r w:rsidRPr="00061AB7">
        <w:t>89 4111     9     - из натурального меха</w:t>
      </w:r>
    </w:p>
    <w:p w:rsidR="00CC4CF9" w:rsidRPr="00061AB7" w:rsidRDefault="00CC4CF9" w:rsidP="003463F3">
      <w:pPr>
        <w:pStyle w:val="ConsPlusCell"/>
        <w:jc w:val="both"/>
      </w:pPr>
      <w:r w:rsidRPr="00061AB7">
        <w:t>89 4120     8     Воротники женские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89 4121     3     - из натурального меха</w:t>
      </w:r>
    </w:p>
    <w:p w:rsidR="00CC4CF9" w:rsidRPr="00061AB7" w:rsidRDefault="00CC4CF9" w:rsidP="003463F3">
      <w:pPr>
        <w:pStyle w:val="ConsPlusCell"/>
        <w:jc w:val="both"/>
      </w:pPr>
      <w:r w:rsidRPr="00061AB7">
        <w:t>89 4140     7     Воротники детские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89 4141     2     - из натурального меха</w:t>
      </w:r>
    </w:p>
    <w:p w:rsidR="00CC4CF9" w:rsidRPr="00061AB7" w:rsidRDefault="00CC4CF9" w:rsidP="003463F3">
      <w:pPr>
        <w:pStyle w:val="ConsPlusCell"/>
        <w:jc w:val="both"/>
      </w:pPr>
      <w:r w:rsidRPr="00061AB7">
        <w:t>89 4200     2     Меха, пластины, скрои меховые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89 4210     7     Меха, пластины меховые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89 4211     2     Меха</w:t>
      </w:r>
    </w:p>
    <w:p w:rsidR="00CC4CF9" w:rsidRPr="00061AB7" w:rsidRDefault="00CC4CF9" w:rsidP="003463F3">
      <w:pPr>
        <w:pStyle w:val="ConsPlusCell"/>
        <w:jc w:val="both"/>
      </w:pPr>
      <w:r w:rsidRPr="00061AB7">
        <w:t>89 4212     8     Пластины меховые на искусственной основе</w:t>
      </w:r>
    </w:p>
    <w:p w:rsidR="00CC4CF9" w:rsidRPr="00061AB7" w:rsidRDefault="00CC4CF9" w:rsidP="003463F3">
      <w:pPr>
        <w:pStyle w:val="ConsPlusCell"/>
        <w:jc w:val="both"/>
      </w:pPr>
      <w:r w:rsidRPr="00061AB7">
        <w:t>89 4213     3     Пластины из шкурок и их частей</w:t>
      </w:r>
    </w:p>
    <w:p w:rsidR="00CC4CF9" w:rsidRPr="00061AB7" w:rsidRDefault="00CC4CF9" w:rsidP="003463F3">
      <w:pPr>
        <w:pStyle w:val="ConsPlusCell"/>
        <w:jc w:val="both"/>
      </w:pPr>
      <w:r w:rsidRPr="00061AB7">
        <w:t>89 4220     1     Скрои / меховые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89 4222     2     - для подкладок к пальто, курткам, бекешам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т.д.</w:t>
      </w:r>
    </w:p>
    <w:p w:rsidR="00CC4CF9" w:rsidRPr="00061AB7" w:rsidRDefault="00CC4CF9" w:rsidP="003463F3">
      <w:pPr>
        <w:pStyle w:val="ConsPlusCell"/>
        <w:jc w:val="both"/>
      </w:pPr>
      <w:r w:rsidRPr="00061AB7">
        <w:t>89 4223     8     - головных уборов</w:t>
      </w:r>
    </w:p>
    <w:p w:rsidR="00CC4CF9" w:rsidRPr="00061AB7" w:rsidRDefault="00CC4CF9" w:rsidP="003463F3">
      <w:pPr>
        <w:pStyle w:val="ConsPlusCell"/>
        <w:jc w:val="both"/>
      </w:pPr>
      <w:r w:rsidRPr="00061AB7">
        <w:t>89 4225     9     - для унтов</w:t>
      </w:r>
    </w:p>
    <w:p w:rsidR="00CC4CF9" w:rsidRPr="00061AB7" w:rsidRDefault="00CC4CF9" w:rsidP="003463F3">
      <w:pPr>
        <w:pStyle w:val="ConsPlusCell"/>
        <w:jc w:val="both"/>
      </w:pPr>
      <w:r w:rsidRPr="00061AB7">
        <w:t>89 4226     4     - для рукавиц</w:t>
      </w:r>
    </w:p>
    <w:p w:rsidR="00CC4CF9" w:rsidRPr="00061AB7" w:rsidRDefault="00CC4CF9" w:rsidP="003463F3">
      <w:pPr>
        <w:pStyle w:val="ConsPlusCell"/>
        <w:jc w:val="both"/>
      </w:pPr>
      <w:r w:rsidRPr="00061AB7">
        <w:t>89 4227     8     - опуши для обуви</w:t>
      </w:r>
    </w:p>
    <w:p w:rsidR="00CC4CF9" w:rsidRPr="00061AB7" w:rsidRDefault="00CC4CF9" w:rsidP="003463F3">
      <w:pPr>
        <w:pStyle w:val="ConsPlusCell"/>
        <w:jc w:val="both"/>
      </w:pPr>
      <w:r w:rsidRPr="00061AB7">
        <w:t>89 4228     5     - манжет и отделок к одежде</w:t>
      </w:r>
    </w:p>
    <w:p w:rsidR="00CC4CF9" w:rsidRPr="00061AB7" w:rsidRDefault="00CC4CF9" w:rsidP="003463F3">
      <w:pPr>
        <w:pStyle w:val="ConsPlusCell"/>
        <w:jc w:val="both"/>
      </w:pPr>
      <w:r w:rsidRPr="00061AB7">
        <w:t>89 4300     6     Подкладки меховые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89 4310     0     Подкладки / для мужских швейных изделий</w:t>
      </w:r>
    </w:p>
    <w:p w:rsidR="00CC4CF9" w:rsidRPr="00061AB7" w:rsidRDefault="00CC4CF9" w:rsidP="003463F3">
      <w:pPr>
        <w:pStyle w:val="ConsPlusCell"/>
        <w:jc w:val="both"/>
      </w:pPr>
      <w:r w:rsidRPr="00061AB7">
        <w:t>89 4311     6     - для пальто из натурального меха</w:t>
      </w:r>
    </w:p>
    <w:p w:rsidR="00CC4CF9" w:rsidRPr="00061AB7" w:rsidRDefault="00CC4CF9" w:rsidP="003463F3">
      <w:pPr>
        <w:pStyle w:val="ConsPlusCell"/>
        <w:jc w:val="both"/>
      </w:pPr>
      <w:r w:rsidRPr="00061AB7">
        <w:t>89 4400     5     Женские меховые уборы</w:t>
      </w:r>
    </w:p>
    <w:p w:rsidR="00CC4CF9" w:rsidRPr="00061AB7" w:rsidRDefault="00CC4CF9" w:rsidP="003463F3">
      <w:pPr>
        <w:pStyle w:val="ConsPlusCell"/>
        <w:jc w:val="both"/>
      </w:pPr>
      <w:r w:rsidRPr="00061AB7">
        <w:t>89 4410     4     Горжеты, воротники на подкладке из тканей, муфты</w:t>
      </w:r>
    </w:p>
    <w:p w:rsidR="00CC4CF9" w:rsidRPr="00061AB7" w:rsidRDefault="00CC4CF9" w:rsidP="003463F3">
      <w:pPr>
        <w:pStyle w:val="ConsPlusCell"/>
        <w:jc w:val="both"/>
      </w:pPr>
      <w:r w:rsidRPr="00061AB7">
        <w:t>89 4411     9     Горжеты</w:t>
      </w:r>
    </w:p>
    <w:p w:rsidR="00CC4CF9" w:rsidRPr="00061AB7" w:rsidRDefault="00CC4CF9" w:rsidP="003463F3">
      <w:pPr>
        <w:pStyle w:val="ConsPlusCell"/>
        <w:jc w:val="both"/>
      </w:pPr>
      <w:r w:rsidRPr="00061AB7">
        <w:t>89 4412     5     Воротники на подкладке из тканей</w:t>
      </w:r>
    </w:p>
    <w:p w:rsidR="00CC4CF9" w:rsidRPr="00061AB7" w:rsidRDefault="00CC4CF9" w:rsidP="003463F3">
      <w:pPr>
        <w:pStyle w:val="ConsPlusCell"/>
        <w:jc w:val="both"/>
      </w:pPr>
      <w:r w:rsidRPr="00061AB7">
        <w:t>89 4413     0     Муфты</w:t>
      </w:r>
    </w:p>
    <w:p w:rsidR="00CC4CF9" w:rsidRPr="00061AB7" w:rsidRDefault="00CC4CF9" w:rsidP="003463F3">
      <w:pPr>
        <w:pStyle w:val="ConsPlusCell"/>
        <w:jc w:val="both"/>
      </w:pPr>
      <w:r w:rsidRPr="00061AB7">
        <w:t>89 4420     9     Палантины и шарфы меховые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89 4421     4     Палантины</w:t>
      </w:r>
    </w:p>
    <w:p w:rsidR="00CC4CF9" w:rsidRPr="00061AB7" w:rsidRDefault="00CC4CF9" w:rsidP="003463F3">
      <w:pPr>
        <w:pStyle w:val="ConsPlusCell"/>
        <w:jc w:val="both"/>
      </w:pPr>
      <w:r w:rsidRPr="00061AB7">
        <w:t>89 4422     2     Шарфы</w:t>
      </w:r>
    </w:p>
    <w:p w:rsidR="00CC4CF9" w:rsidRPr="00061AB7" w:rsidRDefault="00CC4CF9" w:rsidP="003463F3">
      <w:pPr>
        <w:pStyle w:val="ConsPlusCell"/>
        <w:jc w:val="both"/>
      </w:pPr>
      <w:r w:rsidRPr="00061AB7">
        <w:t>89 4430     3     Пелерины и полупелерины меховые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89 4431     9     Пелерины</w:t>
      </w:r>
    </w:p>
    <w:p w:rsidR="00CC4CF9" w:rsidRPr="00061AB7" w:rsidRDefault="00CC4CF9" w:rsidP="003463F3">
      <w:pPr>
        <w:pStyle w:val="ConsPlusCell"/>
        <w:jc w:val="both"/>
      </w:pPr>
      <w:r w:rsidRPr="00061AB7">
        <w:t>89 4432     4     Полупелерины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89 5000     8     Рукавицы и перчатки меховые и овчинно-шубные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89 5100     2     Рукавицы меховые и овчинно-шубные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89 5100 введен Изменением N 14/98 ОКП)</w:t>
      </w:r>
    </w:p>
    <w:p w:rsidR="00CC4CF9" w:rsidRPr="00061AB7" w:rsidRDefault="00CC4CF9" w:rsidP="003463F3">
      <w:pPr>
        <w:pStyle w:val="ConsPlusCell"/>
        <w:jc w:val="both"/>
      </w:pPr>
      <w:r w:rsidRPr="00061AB7">
        <w:t>89 5110     6     Рукавицы мужские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89 5113     2     - с верхом из натуральной кожи, подкладка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меховая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89 5114     8     - с верхом из хлопчатобумажных тканей,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подкладка меховая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89 5115     3     - с верхом из шерстяных тканей, подкладка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меховая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89 5117     4     - нагольные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89 5118     8     - с верхом из хлопчатобумажных тканей,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подкладка из шубной овчины</w:t>
      </w:r>
    </w:p>
    <w:p w:rsidR="00CC4CF9" w:rsidRPr="00061AB7" w:rsidRDefault="00CC4CF9" w:rsidP="003463F3">
      <w:pPr>
        <w:pStyle w:val="ConsPlusCell"/>
        <w:jc w:val="both"/>
      </w:pPr>
      <w:r w:rsidRPr="00061AB7">
        <w:t>89 5120     0     Рукавицы женские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89 5123     7     - с верхом из натуральной кожи, подкладка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меховая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89 5124     2     - с верхом из хлопчатобумажных тканей,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подкладка меховая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89 5125     8     - с верхом из шерстяных тканей, подкладка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меховая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89 5127     9     - нагольные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89 5128     4     - с верхом из хлопчатобумажных тканей,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подкладка из шубной овчины</w:t>
      </w:r>
    </w:p>
    <w:p w:rsidR="00CC4CF9" w:rsidRPr="00061AB7" w:rsidRDefault="00CC4CF9" w:rsidP="003463F3">
      <w:pPr>
        <w:pStyle w:val="ConsPlusCell"/>
        <w:jc w:val="both"/>
      </w:pPr>
      <w:r w:rsidRPr="00061AB7">
        <w:t>89 5140     9     Рукавицы детские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89 5143     6     - с верхом из натуральной кожи, подкладка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меховая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89 5144     1     - с верхом из хлопчатобумажных тканей,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подкладка меховая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89 5145     7     - с верхом из шерстяных тканей, подкладка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меховая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89 5147     8     - нагольные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89 5200     5     Перчатки меховые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89 5210     5     Перчатки мужские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89 5213     6     - с верхом из натуральной кожи, подкладка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меховая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89 5217     8     - нагольные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89 5220     4     Перчатки женские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89 5223     0     - с верхом из натуральной кожи, подкладка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меховая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89 5227     2     - нагольные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89 5230     7     Перчатки детские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  Изменением   N  95/2014  ОКП,  утв.  Приказом Росстандарта</w:t>
      </w:r>
    </w:p>
    <w:p w:rsidR="00CC4CF9" w:rsidRPr="00061AB7" w:rsidRDefault="00CC4CF9" w:rsidP="003463F3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 w:rsidP="003463F3">
      <w:pPr>
        <w:pStyle w:val="ConsPlusCell"/>
        <w:jc w:val="both"/>
      </w:pPr>
      <w:r w:rsidRPr="00061AB7">
        <w:t>89 5231     5     - с верхом из натуральной кожи, подкладка меховая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  Изменением   N  95/2014  ОКП,  утв.  Приказом Росстандарта</w:t>
      </w:r>
    </w:p>
    <w:p w:rsidR="00CC4CF9" w:rsidRPr="00061AB7" w:rsidRDefault="00CC4CF9" w:rsidP="003463F3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 w:rsidP="003463F3">
      <w:pPr>
        <w:pStyle w:val="ConsPlusCell"/>
        <w:jc w:val="both"/>
      </w:pPr>
      <w:r w:rsidRPr="00061AB7">
        <w:t>89 5237     9     - нагольные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  Изменением   N  95/2014  ОКП,  утв.  Приказом Росстандарта</w:t>
      </w:r>
    </w:p>
    <w:p w:rsidR="00CC4CF9" w:rsidRPr="00061AB7" w:rsidRDefault="00CC4CF9" w:rsidP="003463F3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89 6000     0     Изделия меховые и овчинно-шубные прочие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89 6100     4     Мешки спальные меховые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89 6180     0     Мешки спальные меховые для взрослых /</w:t>
      </w:r>
    </w:p>
    <w:p w:rsidR="00CC4CF9" w:rsidRPr="00061AB7" w:rsidRDefault="00CC4CF9" w:rsidP="003463F3">
      <w:pPr>
        <w:pStyle w:val="ConsPlusCell"/>
        <w:jc w:val="both"/>
      </w:pPr>
      <w:r w:rsidRPr="00061AB7">
        <w:t>89 6184     2     - с верхом из тканей</w:t>
      </w:r>
    </w:p>
    <w:p w:rsidR="00CC4CF9" w:rsidRPr="00061AB7" w:rsidRDefault="00CC4CF9" w:rsidP="003463F3">
      <w:pPr>
        <w:pStyle w:val="ConsPlusCell"/>
        <w:jc w:val="both"/>
      </w:pPr>
      <w:r w:rsidRPr="00061AB7">
        <w:t>89 6400     5     Чулки меховые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89 6410     0     Чулки мужские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89 6414     1     - с верхом из хлопчатобумажных тканей,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подкладка меховая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89 6417     8     - нагольные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89 6500     9     Носки меховые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89 6510     3     Носки мужские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89 6514     5     - с верхом из хлопчатобумажных тканей,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подкладка меховая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89 6517     1     - нагольные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89 6520     8     Носки женские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89 6524     1     - с верхом из хлопчатобумажных тканей,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подкладка меховая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89 6527     6     - нагольные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89 6540     7     Носки детские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89 6544     9     - с верхом из хлопчатобумажных тканей,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подкладка меховая</w:t>
      </w:r>
    </w:p>
    <w:p w:rsidR="00CC4CF9" w:rsidRPr="00061AB7" w:rsidRDefault="00CC4CF9" w:rsidP="003463F3">
      <w:pPr>
        <w:pStyle w:val="ConsPlusCell"/>
        <w:jc w:val="both"/>
      </w:pPr>
      <w:r w:rsidRPr="00061AB7">
        <w:t>89 6547     5     - нагольные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89 6700     6     Ковры, сувениры, украшения, покрывала,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подушки, попоны, чехлы на сиденья автомашин,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доски меховые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89 6710     0     Ковры меховые /</w:t>
      </w:r>
    </w:p>
    <w:p w:rsidR="00CC4CF9" w:rsidRPr="00061AB7" w:rsidRDefault="00CC4CF9" w:rsidP="003463F3">
      <w:pPr>
        <w:pStyle w:val="ConsPlusCell"/>
        <w:jc w:val="both"/>
      </w:pPr>
      <w:r w:rsidRPr="00061AB7">
        <w:t>89 6711     6     - без подкладки</w:t>
      </w:r>
    </w:p>
    <w:p w:rsidR="00CC4CF9" w:rsidRPr="00061AB7" w:rsidRDefault="00CC4CF9" w:rsidP="003463F3">
      <w:pPr>
        <w:pStyle w:val="ConsPlusCell"/>
        <w:jc w:val="both"/>
      </w:pPr>
      <w:r w:rsidRPr="00061AB7">
        <w:t>89 6714     2     - на подкладке из тканей</w:t>
      </w:r>
    </w:p>
    <w:p w:rsidR="00CC4CF9" w:rsidRPr="00061AB7" w:rsidRDefault="00CC4CF9" w:rsidP="003463F3">
      <w:pPr>
        <w:pStyle w:val="ConsPlusCell"/>
        <w:jc w:val="both"/>
      </w:pPr>
      <w:r w:rsidRPr="00061AB7">
        <w:t>89 6720     5     Сувениры, украшения из меха</w:t>
      </w:r>
    </w:p>
    <w:p w:rsidR="00CC4CF9" w:rsidRPr="00061AB7" w:rsidRDefault="00CC4CF9" w:rsidP="003463F3">
      <w:pPr>
        <w:pStyle w:val="ConsPlusCell"/>
        <w:jc w:val="both"/>
      </w:pPr>
      <w:r w:rsidRPr="00061AB7">
        <w:t>89 6721     0     Цветы меховые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89 6722     6     Украшения из меха</w:t>
      </w:r>
    </w:p>
    <w:p w:rsidR="00CC4CF9" w:rsidRPr="00061AB7" w:rsidRDefault="00CC4CF9" w:rsidP="003463F3">
      <w:pPr>
        <w:pStyle w:val="ConsPlusCell"/>
        <w:jc w:val="both"/>
      </w:pPr>
      <w:r w:rsidRPr="00061AB7">
        <w:t>89 6723     1     Фигурки шаржированные (животных, птиц, людей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т.п.)</w:t>
      </w:r>
    </w:p>
    <w:p w:rsidR="00CC4CF9" w:rsidRPr="00061AB7" w:rsidRDefault="00CC4CF9" w:rsidP="003463F3">
      <w:pPr>
        <w:pStyle w:val="ConsPlusCell"/>
        <w:jc w:val="both"/>
      </w:pPr>
      <w:r w:rsidRPr="00061AB7">
        <w:t>89 6730     0     Покрывала, подушки, попоны, чехлы на сиденья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автомашин, диски меховые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89 6731     5     Покрывала меховые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89 6732     0     Подушки меховые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89 6734     1     Чехлы на сиденья автомашин меховые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89 6736     2     Диски для полирования меховые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89 6737     8     Стельки меховые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89 6738     3     Детали для оборудования меховые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89 6800     6     Тапочки (меховые, шубные)</w:t>
      </w:r>
    </w:p>
    <w:p w:rsidR="00CC4CF9" w:rsidRPr="00061AB7" w:rsidRDefault="00CC4CF9" w:rsidP="003463F3">
      <w:pPr>
        <w:pStyle w:val="ConsPlusCell"/>
        <w:jc w:val="both"/>
      </w:pPr>
      <w:r w:rsidRPr="00061AB7">
        <w:t>89 6810     4     Тапочки мужские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89 6811     0     - меховые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89 6817     2     - шубные</w:t>
      </w:r>
    </w:p>
    <w:p w:rsidR="00CC4CF9" w:rsidRPr="00061AB7" w:rsidRDefault="00CC4CF9" w:rsidP="003463F3">
      <w:pPr>
        <w:pStyle w:val="ConsPlusCell"/>
        <w:jc w:val="both"/>
      </w:pPr>
      <w:r w:rsidRPr="00061AB7">
        <w:t>89 6820     9     Тапочки женские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89 6821     4     - меховые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89 6827     7     - шубные</w:t>
      </w:r>
    </w:p>
    <w:p w:rsidR="00CC4CF9" w:rsidRPr="00061AB7" w:rsidRDefault="00CC4CF9" w:rsidP="003463F3">
      <w:pPr>
        <w:pStyle w:val="ConsPlusCell"/>
        <w:jc w:val="both"/>
      </w:pPr>
      <w:r w:rsidRPr="00061AB7">
        <w:t>89 6840     8     Тапочки детские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89 6841     3     - меховые</w:t>
      </w:r>
    </w:p>
    <w:p w:rsidR="00CC4CF9" w:rsidRPr="00061AB7" w:rsidRDefault="00CC4CF9" w:rsidP="003463F3">
      <w:pPr>
        <w:pStyle w:val="ConsPlusCell"/>
        <w:jc w:val="both"/>
      </w:pPr>
      <w:r w:rsidRPr="00061AB7">
        <w:t>89 6847     6     - шубные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89 7000     3     Части шкурок, лоскут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89 7100     7     Части шкурок - лапы и полулапы</w:t>
      </w:r>
    </w:p>
    <w:p w:rsidR="00CC4CF9" w:rsidRPr="00061AB7" w:rsidRDefault="00CC4CF9" w:rsidP="003463F3">
      <w:pPr>
        <w:pStyle w:val="ConsPlusCell"/>
        <w:jc w:val="both"/>
      </w:pPr>
      <w:r w:rsidRPr="00061AB7">
        <w:t>89 7110     1     Лапы и полулапы шкурок / каракулево-смушковой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>89 7111     7     - каракуля черного</w:t>
      </w:r>
    </w:p>
    <w:p w:rsidR="00CC4CF9" w:rsidRPr="00061AB7" w:rsidRDefault="00CC4CF9" w:rsidP="003463F3">
      <w:pPr>
        <w:pStyle w:val="ConsPlusCell"/>
        <w:jc w:val="both"/>
      </w:pPr>
      <w:r w:rsidRPr="00061AB7">
        <w:t>89 7113     8     - каракуля серого</w:t>
      </w:r>
    </w:p>
    <w:p w:rsidR="00CC4CF9" w:rsidRPr="00061AB7" w:rsidRDefault="00CC4CF9" w:rsidP="003463F3">
      <w:pPr>
        <w:pStyle w:val="ConsPlusCell"/>
        <w:jc w:val="both"/>
      </w:pPr>
      <w:r w:rsidRPr="00061AB7">
        <w:t>89 7114     3     - каракуля цветного</w:t>
      </w:r>
    </w:p>
    <w:p w:rsidR="00CC4CF9" w:rsidRPr="00061AB7" w:rsidRDefault="00CC4CF9" w:rsidP="003463F3">
      <w:pPr>
        <w:pStyle w:val="ConsPlusCell"/>
        <w:jc w:val="both"/>
      </w:pPr>
      <w:r w:rsidRPr="00061AB7">
        <w:t>89 7117     0     - смушки</w:t>
      </w:r>
    </w:p>
    <w:p w:rsidR="00CC4CF9" w:rsidRPr="00061AB7" w:rsidRDefault="00CC4CF9" w:rsidP="003463F3">
      <w:pPr>
        <w:pStyle w:val="ConsPlusCell"/>
        <w:jc w:val="both"/>
      </w:pPr>
      <w:r w:rsidRPr="00061AB7">
        <w:t>89 7118     5     - яхобаба</w:t>
      </w:r>
    </w:p>
    <w:p w:rsidR="00CC4CF9" w:rsidRPr="00061AB7" w:rsidRDefault="00CC4CF9" w:rsidP="003463F3">
      <w:pPr>
        <w:pStyle w:val="ConsPlusCell"/>
        <w:jc w:val="both"/>
      </w:pPr>
      <w:r w:rsidRPr="00061AB7">
        <w:t>89 7120     6     Лапы и полулапы / шкурок ягнят и домашних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животных</w:t>
      </w:r>
    </w:p>
    <w:p w:rsidR="00CC4CF9" w:rsidRPr="00061AB7" w:rsidRDefault="00CC4CF9" w:rsidP="003463F3">
      <w:pPr>
        <w:pStyle w:val="ConsPlusCell"/>
        <w:jc w:val="both"/>
      </w:pPr>
      <w:r w:rsidRPr="00061AB7">
        <w:t>89 7121     1     - мерлушки</w:t>
      </w:r>
    </w:p>
    <w:p w:rsidR="00CC4CF9" w:rsidRPr="00061AB7" w:rsidRDefault="00CC4CF9" w:rsidP="003463F3">
      <w:pPr>
        <w:pStyle w:val="ConsPlusCell"/>
        <w:jc w:val="both"/>
      </w:pPr>
      <w:r w:rsidRPr="00061AB7">
        <w:t>89 7122     7     - от шкур крупного рогатого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89 7123     2     - конских шкур</w:t>
      </w:r>
    </w:p>
    <w:p w:rsidR="00CC4CF9" w:rsidRPr="00061AB7" w:rsidRDefault="00CC4CF9" w:rsidP="003463F3">
      <w:pPr>
        <w:pStyle w:val="ConsPlusCell"/>
        <w:jc w:val="both"/>
      </w:pPr>
      <w:r w:rsidRPr="00061AB7">
        <w:t>89 7126     9     - от шкур северного оленя (камас)</w:t>
      </w:r>
    </w:p>
    <w:p w:rsidR="00CC4CF9" w:rsidRPr="00061AB7" w:rsidRDefault="00CC4CF9" w:rsidP="003463F3">
      <w:pPr>
        <w:pStyle w:val="ConsPlusCell"/>
        <w:jc w:val="both"/>
      </w:pPr>
      <w:r w:rsidRPr="00061AB7">
        <w:t>89 7127     4     - опойка</w:t>
      </w:r>
    </w:p>
    <w:p w:rsidR="00CC4CF9" w:rsidRPr="00061AB7" w:rsidRDefault="00CC4CF9" w:rsidP="003463F3">
      <w:pPr>
        <w:pStyle w:val="ConsPlusCell"/>
        <w:jc w:val="both"/>
      </w:pPr>
      <w:r w:rsidRPr="00061AB7">
        <w:t>89 7128     3     - жеребка</w:t>
      </w:r>
    </w:p>
    <w:p w:rsidR="00CC4CF9" w:rsidRPr="00061AB7" w:rsidRDefault="00CC4CF9" w:rsidP="003463F3">
      <w:pPr>
        <w:pStyle w:val="ConsPlusCell"/>
        <w:jc w:val="both"/>
      </w:pPr>
      <w:r w:rsidRPr="00061AB7">
        <w:t>89 7129     5     - пыжика</w:t>
      </w:r>
    </w:p>
    <w:p w:rsidR="00CC4CF9" w:rsidRPr="00061AB7" w:rsidRDefault="00CC4CF9" w:rsidP="003463F3">
      <w:pPr>
        <w:pStyle w:val="ConsPlusCell"/>
        <w:jc w:val="both"/>
      </w:pPr>
      <w:r w:rsidRPr="00061AB7">
        <w:t>89 7170     9     Лапы и полулапы шкурок / зимних видов пушнины -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собачьих и кошачьих</w:t>
      </w:r>
    </w:p>
    <w:p w:rsidR="00CC4CF9" w:rsidRPr="00061AB7" w:rsidRDefault="00CC4CF9" w:rsidP="003463F3">
      <w:pPr>
        <w:pStyle w:val="ConsPlusCell"/>
        <w:jc w:val="both"/>
      </w:pPr>
      <w:r w:rsidRPr="00061AB7">
        <w:t>89 7174     0     - песца</w:t>
      </w:r>
    </w:p>
    <w:p w:rsidR="00CC4CF9" w:rsidRPr="00061AB7" w:rsidRDefault="00CC4CF9" w:rsidP="003463F3">
      <w:pPr>
        <w:pStyle w:val="ConsPlusCell"/>
        <w:jc w:val="both"/>
      </w:pPr>
      <w:r w:rsidRPr="00061AB7">
        <w:t>89 7175     6     - красной лисицы, крестовки, сиводушки и корсака</w:t>
      </w:r>
    </w:p>
    <w:p w:rsidR="00CC4CF9" w:rsidRPr="00061AB7" w:rsidRDefault="00CC4CF9" w:rsidP="003463F3">
      <w:pPr>
        <w:pStyle w:val="ConsPlusCell"/>
        <w:jc w:val="both"/>
      </w:pPr>
      <w:r w:rsidRPr="00061AB7">
        <w:t>89 7176     1     - серебристо-черной, беломордой, черно-бурой,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снежной, платиновой лисицы</w:t>
      </w:r>
    </w:p>
    <w:p w:rsidR="00CC4CF9" w:rsidRPr="00061AB7" w:rsidRDefault="00CC4CF9" w:rsidP="003463F3">
      <w:pPr>
        <w:pStyle w:val="ConsPlusCell"/>
        <w:jc w:val="both"/>
      </w:pPr>
      <w:r w:rsidRPr="00061AB7">
        <w:t>89 7178     2     - рыси</w:t>
      </w:r>
    </w:p>
    <w:p w:rsidR="00CC4CF9" w:rsidRPr="00061AB7" w:rsidRDefault="00CC4CF9" w:rsidP="003463F3">
      <w:pPr>
        <w:pStyle w:val="ConsPlusCell"/>
        <w:jc w:val="both"/>
      </w:pPr>
      <w:r w:rsidRPr="00061AB7">
        <w:t>89 7190     8     Лапы и полулапы шкурок / зимних видов пушнины -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куньих</w:t>
      </w:r>
    </w:p>
    <w:p w:rsidR="00CC4CF9" w:rsidRPr="00061AB7" w:rsidRDefault="00CC4CF9" w:rsidP="003463F3">
      <w:pPr>
        <w:pStyle w:val="ConsPlusCell"/>
        <w:jc w:val="both"/>
      </w:pPr>
      <w:r w:rsidRPr="00061AB7">
        <w:t>89 7191     3     - соболя</w:t>
      </w:r>
    </w:p>
    <w:p w:rsidR="00CC4CF9" w:rsidRPr="00061AB7" w:rsidRDefault="00CC4CF9" w:rsidP="003463F3">
      <w:pPr>
        <w:pStyle w:val="ConsPlusCell"/>
        <w:jc w:val="both"/>
      </w:pPr>
      <w:r w:rsidRPr="00061AB7">
        <w:t>89 7192     9     - куницы</w:t>
      </w:r>
    </w:p>
    <w:p w:rsidR="00CC4CF9" w:rsidRPr="00061AB7" w:rsidRDefault="00CC4CF9" w:rsidP="003463F3">
      <w:pPr>
        <w:pStyle w:val="ConsPlusCell"/>
        <w:jc w:val="both"/>
      </w:pPr>
      <w:r w:rsidRPr="00061AB7">
        <w:t>89 7193     4     - норки</w:t>
      </w:r>
    </w:p>
    <w:p w:rsidR="00CC4CF9" w:rsidRPr="00061AB7" w:rsidRDefault="00CC4CF9" w:rsidP="003463F3">
      <w:pPr>
        <w:pStyle w:val="ConsPlusCell"/>
        <w:jc w:val="both"/>
      </w:pPr>
      <w:r w:rsidRPr="00061AB7">
        <w:t>89 7194     9     - колонка</w:t>
      </w:r>
    </w:p>
    <w:p w:rsidR="00CC4CF9" w:rsidRPr="00061AB7" w:rsidRDefault="00CC4CF9" w:rsidP="003463F3">
      <w:pPr>
        <w:pStyle w:val="ConsPlusCell"/>
        <w:jc w:val="both"/>
      </w:pPr>
      <w:r w:rsidRPr="00061AB7">
        <w:t>89 7197     6     - хоря</w:t>
      </w:r>
    </w:p>
    <w:p w:rsidR="00CC4CF9" w:rsidRPr="00061AB7" w:rsidRDefault="00CC4CF9" w:rsidP="003463F3">
      <w:pPr>
        <w:pStyle w:val="ConsPlusCell"/>
        <w:jc w:val="both"/>
      </w:pPr>
      <w:r w:rsidRPr="00061AB7">
        <w:t>89 7200     0     Части шкурок - хвосты</w:t>
      </w:r>
    </w:p>
    <w:p w:rsidR="00CC4CF9" w:rsidRPr="00061AB7" w:rsidRDefault="00CC4CF9" w:rsidP="003463F3">
      <w:pPr>
        <w:pStyle w:val="ConsPlusCell"/>
        <w:jc w:val="both"/>
      </w:pPr>
      <w:r w:rsidRPr="00061AB7">
        <w:t>89 7260     8     Хвосты шкурок / зимних видов пушнины - грызунов</w:t>
      </w:r>
    </w:p>
    <w:p w:rsidR="00CC4CF9" w:rsidRPr="00061AB7" w:rsidRDefault="00CC4CF9" w:rsidP="003463F3">
      <w:pPr>
        <w:pStyle w:val="ConsPlusCell"/>
        <w:jc w:val="both"/>
      </w:pPr>
      <w:r w:rsidRPr="00061AB7">
        <w:t>89 7261     3     - белки</w:t>
      </w:r>
    </w:p>
    <w:p w:rsidR="00CC4CF9" w:rsidRPr="00061AB7" w:rsidRDefault="00CC4CF9" w:rsidP="003463F3">
      <w:pPr>
        <w:pStyle w:val="ConsPlusCell"/>
        <w:jc w:val="both"/>
      </w:pPr>
      <w:r w:rsidRPr="00061AB7">
        <w:t>89 7270     2     Хвосты шкурок / зимних видов пушнины -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собачьих и кошачьих</w:t>
      </w:r>
    </w:p>
    <w:p w:rsidR="00CC4CF9" w:rsidRPr="00061AB7" w:rsidRDefault="00CC4CF9" w:rsidP="003463F3">
      <w:pPr>
        <w:pStyle w:val="ConsPlusCell"/>
        <w:jc w:val="both"/>
      </w:pPr>
      <w:r w:rsidRPr="00061AB7">
        <w:t>89 7271     8     - енота</w:t>
      </w:r>
    </w:p>
    <w:p w:rsidR="00CC4CF9" w:rsidRPr="00061AB7" w:rsidRDefault="00CC4CF9" w:rsidP="003463F3">
      <w:pPr>
        <w:pStyle w:val="ConsPlusCell"/>
        <w:jc w:val="both"/>
      </w:pPr>
      <w:r w:rsidRPr="00061AB7">
        <w:t>89 7274     4     - песца</w:t>
      </w:r>
    </w:p>
    <w:p w:rsidR="00CC4CF9" w:rsidRPr="00061AB7" w:rsidRDefault="00CC4CF9" w:rsidP="003463F3">
      <w:pPr>
        <w:pStyle w:val="ConsPlusCell"/>
        <w:jc w:val="both"/>
      </w:pPr>
      <w:r w:rsidRPr="00061AB7">
        <w:t>89 7275     9     - красной лисицы, сиводушки, крестовки, корсака</w:t>
      </w:r>
    </w:p>
    <w:p w:rsidR="00CC4CF9" w:rsidRPr="00061AB7" w:rsidRDefault="00CC4CF9" w:rsidP="003463F3">
      <w:pPr>
        <w:pStyle w:val="ConsPlusCell"/>
        <w:jc w:val="both"/>
      </w:pPr>
      <w:r w:rsidRPr="00061AB7">
        <w:t>89 7276     5     - серебристо-черной, беломордой, черно-бурой,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снежной, платиновой лисицы</w:t>
      </w:r>
    </w:p>
    <w:p w:rsidR="00CC4CF9" w:rsidRPr="00061AB7" w:rsidRDefault="00CC4CF9" w:rsidP="003463F3">
      <w:pPr>
        <w:pStyle w:val="ConsPlusCell"/>
        <w:jc w:val="both"/>
      </w:pPr>
      <w:r w:rsidRPr="00061AB7">
        <w:t>89 7278     6     - рыси</w:t>
      </w:r>
    </w:p>
    <w:p w:rsidR="00CC4CF9" w:rsidRPr="00061AB7" w:rsidRDefault="00CC4CF9" w:rsidP="003463F3">
      <w:pPr>
        <w:pStyle w:val="ConsPlusCell"/>
        <w:jc w:val="both"/>
      </w:pPr>
      <w:r w:rsidRPr="00061AB7">
        <w:t>89 7290     1     Хвосты шкурок / зимних видов пушнины - куньих</w:t>
      </w:r>
    </w:p>
    <w:p w:rsidR="00CC4CF9" w:rsidRPr="00061AB7" w:rsidRDefault="00CC4CF9" w:rsidP="003463F3">
      <w:pPr>
        <w:pStyle w:val="ConsPlusCell"/>
        <w:jc w:val="both"/>
      </w:pPr>
      <w:r w:rsidRPr="00061AB7">
        <w:t>89 7291     7     - соболя</w:t>
      </w:r>
    </w:p>
    <w:p w:rsidR="00CC4CF9" w:rsidRPr="00061AB7" w:rsidRDefault="00CC4CF9" w:rsidP="003463F3">
      <w:pPr>
        <w:pStyle w:val="ConsPlusCell"/>
        <w:jc w:val="both"/>
      </w:pPr>
      <w:r w:rsidRPr="00061AB7">
        <w:t>89 7292     2     - куницы</w:t>
      </w:r>
    </w:p>
    <w:p w:rsidR="00CC4CF9" w:rsidRPr="00061AB7" w:rsidRDefault="00CC4CF9" w:rsidP="003463F3">
      <w:pPr>
        <w:pStyle w:val="ConsPlusCell"/>
        <w:jc w:val="both"/>
      </w:pPr>
      <w:r w:rsidRPr="00061AB7">
        <w:t>89 7293     8     - норки</w:t>
      </w:r>
    </w:p>
    <w:p w:rsidR="00CC4CF9" w:rsidRPr="00061AB7" w:rsidRDefault="00CC4CF9" w:rsidP="003463F3">
      <w:pPr>
        <w:pStyle w:val="ConsPlusCell"/>
        <w:jc w:val="both"/>
      </w:pPr>
      <w:r w:rsidRPr="00061AB7">
        <w:t>89 7294     3     - колонка</w:t>
      </w:r>
    </w:p>
    <w:p w:rsidR="00CC4CF9" w:rsidRPr="00061AB7" w:rsidRDefault="00CC4CF9" w:rsidP="003463F3">
      <w:pPr>
        <w:pStyle w:val="ConsPlusCell"/>
        <w:jc w:val="both"/>
      </w:pPr>
      <w:r w:rsidRPr="00061AB7">
        <w:t>89 7295     9     - горностая</w:t>
      </w:r>
    </w:p>
    <w:p w:rsidR="00CC4CF9" w:rsidRPr="00061AB7" w:rsidRDefault="00CC4CF9" w:rsidP="003463F3">
      <w:pPr>
        <w:pStyle w:val="ConsPlusCell"/>
        <w:jc w:val="both"/>
      </w:pPr>
      <w:r w:rsidRPr="00061AB7">
        <w:t>89 7297     6     - хоря</w:t>
      </w:r>
    </w:p>
    <w:p w:rsidR="00CC4CF9" w:rsidRPr="00061AB7" w:rsidRDefault="00CC4CF9" w:rsidP="003463F3">
      <w:pPr>
        <w:pStyle w:val="ConsPlusCell"/>
        <w:jc w:val="both"/>
      </w:pPr>
      <w:r w:rsidRPr="00061AB7">
        <w:t>89 7298     5     - росомахи</w:t>
      </w:r>
    </w:p>
    <w:p w:rsidR="00CC4CF9" w:rsidRPr="00061AB7" w:rsidRDefault="00CC4CF9" w:rsidP="003463F3">
      <w:pPr>
        <w:pStyle w:val="ConsPlusCell"/>
        <w:jc w:val="both"/>
      </w:pPr>
      <w:r w:rsidRPr="00061AB7">
        <w:t>89 7300     4     Части шкурок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89 7310     9     Бочки шкурок /</w:t>
      </w:r>
    </w:p>
    <w:p w:rsidR="00CC4CF9" w:rsidRPr="00061AB7" w:rsidRDefault="00CC4CF9" w:rsidP="003463F3">
      <w:pPr>
        <w:pStyle w:val="ConsPlusCell"/>
        <w:jc w:val="both"/>
      </w:pPr>
      <w:r w:rsidRPr="00061AB7">
        <w:t>89 7311     4     - кролика</w:t>
      </w:r>
    </w:p>
    <w:p w:rsidR="00CC4CF9" w:rsidRPr="00061AB7" w:rsidRDefault="00CC4CF9" w:rsidP="003463F3">
      <w:pPr>
        <w:pStyle w:val="ConsPlusCell"/>
        <w:jc w:val="both"/>
      </w:pPr>
      <w:r w:rsidRPr="00061AB7">
        <w:t>89 7312     4     - домашней кошки</w:t>
      </w:r>
    </w:p>
    <w:p w:rsidR="00CC4CF9" w:rsidRPr="00061AB7" w:rsidRDefault="00CC4CF9" w:rsidP="003463F3">
      <w:pPr>
        <w:pStyle w:val="ConsPlusCell"/>
        <w:jc w:val="both"/>
      </w:pPr>
      <w:r w:rsidRPr="00061AB7">
        <w:t>89 7313     5     - лисицы</w:t>
      </w:r>
    </w:p>
    <w:p w:rsidR="00CC4CF9" w:rsidRPr="00061AB7" w:rsidRDefault="00CC4CF9" w:rsidP="003463F3">
      <w:pPr>
        <w:pStyle w:val="ConsPlusCell"/>
        <w:jc w:val="both"/>
      </w:pPr>
      <w:r w:rsidRPr="00061AB7">
        <w:t>89 7314     0     - ондатры</w:t>
      </w:r>
    </w:p>
    <w:p w:rsidR="00CC4CF9" w:rsidRPr="00061AB7" w:rsidRDefault="00CC4CF9" w:rsidP="003463F3">
      <w:pPr>
        <w:pStyle w:val="ConsPlusCell"/>
        <w:jc w:val="both"/>
      </w:pPr>
      <w:r w:rsidRPr="00061AB7">
        <w:t>89 7315     6     - хомяка</w:t>
      </w:r>
    </w:p>
    <w:p w:rsidR="00CC4CF9" w:rsidRPr="00061AB7" w:rsidRDefault="00CC4CF9" w:rsidP="003463F3">
      <w:pPr>
        <w:pStyle w:val="ConsPlusCell"/>
        <w:jc w:val="both"/>
      </w:pPr>
      <w:r w:rsidRPr="00061AB7">
        <w:t>89 7320     3     Бедерки шкурок /</w:t>
      </w:r>
    </w:p>
    <w:p w:rsidR="00CC4CF9" w:rsidRPr="00061AB7" w:rsidRDefault="00CC4CF9" w:rsidP="003463F3">
      <w:pPr>
        <w:pStyle w:val="ConsPlusCell"/>
        <w:jc w:val="both"/>
      </w:pPr>
      <w:r w:rsidRPr="00061AB7">
        <w:t>89 7321     9     - белки</w:t>
      </w:r>
    </w:p>
    <w:p w:rsidR="00CC4CF9" w:rsidRPr="00061AB7" w:rsidRDefault="00CC4CF9" w:rsidP="003463F3">
      <w:pPr>
        <w:pStyle w:val="ConsPlusCell"/>
        <w:jc w:val="both"/>
      </w:pPr>
      <w:r w:rsidRPr="00061AB7">
        <w:t>89 7330     8     Грудцы шкурок /</w:t>
      </w:r>
    </w:p>
    <w:p w:rsidR="00CC4CF9" w:rsidRPr="00061AB7" w:rsidRDefault="00CC4CF9" w:rsidP="003463F3">
      <w:pPr>
        <w:pStyle w:val="ConsPlusCell"/>
        <w:jc w:val="both"/>
      </w:pPr>
      <w:r w:rsidRPr="00061AB7">
        <w:t>89 7331     3     - белки</w:t>
      </w:r>
    </w:p>
    <w:p w:rsidR="00CC4CF9" w:rsidRPr="00061AB7" w:rsidRDefault="00CC4CF9" w:rsidP="003463F3">
      <w:pPr>
        <w:pStyle w:val="ConsPlusCell"/>
        <w:jc w:val="both"/>
      </w:pPr>
      <w:r w:rsidRPr="00061AB7">
        <w:t>89 7340     2     Репки шкурок /</w:t>
      </w:r>
    </w:p>
    <w:p w:rsidR="00CC4CF9" w:rsidRPr="00061AB7" w:rsidRDefault="00CC4CF9" w:rsidP="003463F3">
      <w:pPr>
        <w:pStyle w:val="ConsPlusCell"/>
        <w:jc w:val="both"/>
      </w:pPr>
      <w:r w:rsidRPr="00061AB7">
        <w:t>89 7341     8     - белки</w:t>
      </w:r>
    </w:p>
    <w:p w:rsidR="00CC4CF9" w:rsidRPr="00061AB7" w:rsidRDefault="00CC4CF9" w:rsidP="003463F3">
      <w:pPr>
        <w:pStyle w:val="ConsPlusCell"/>
        <w:jc w:val="both"/>
      </w:pPr>
      <w:r w:rsidRPr="00061AB7">
        <w:t>89 7350     7     Душки шкурок /</w:t>
      </w:r>
    </w:p>
    <w:p w:rsidR="00CC4CF9" w:rsidRPr="00061AB7" w:rsidRDefault="00CC4CF9" w:rsidP="003463F3">
      <w:pPr>
        <w:pStyle w:val="ConsPlusCell"/>
        <w:jc w:val="both"/>
      </w:pPr>
      <w:r w:rsidRPr="00061AB7">
        <w:t>89 7351     2     - белки</w:t>
      </w:r>
    </w:p>
    <w:p w:rsidR="00CC4CF9" w:rsidRPr="00061AB7" w:rsidRDefault="00CC4CF9" w:rsidP="003463F3">
      <w:pPr>
        <w:pStyle w:val="ConsPlusCell"/>
        <w:jc w:val="both"/>
      </w:pPr>
      <w:r w:rsidRPr="00061AB7">
        <w:t>89 7352     8     - куницы</w:t>
      </w:r>
    </w:p>
    <w:p w:rsidR="00CC4CF9" w:rsidRPr="00061AB7" w:rsidRDefault="00CC4CF9" w:rsidP="003463F3">
      <w:pPr>
        <w:pStyle w:val="ConsPlusCell"/>
        <w:jc w:val="both"/>
      </w:pPr>
      <w:r w:rsidRPr="00061AB7">
        <w:t>89 7360     1     Головки шкурок /</w:t>
      </w:r>
    </w:p>
    <w:p w:rsidR="00CC4CF9" w:rsidRPr="00061AB7" w:rsidRDefault="00CC4CF9" w:rsidP="003463F3">
      <w:pPr>
        <w:pStyle w:val="ConsPlusCell"/>
        <w:jc w:val="both"/>
      </w:pPr>
      <w:r w:rsidRPr="00061AB7">
        <w:t>89 7366     4     - оленя северного</w:t>
      </w:r>
    </w:p>
    <w:p w:rsidR="00CC4CF9" w:rsidRPr="00061AB7" w:rsidRDefault="00CC4CF9" w:rsidP="003463F3">
      <w:pPr>
        <w:pStyle w:val="ConsPlusCell"/>
        <w:jc w:val="both"/>
      </w:pPr>
      <w:r w:rsidRPr="00061AB7">
        <w:t>89 7370     6     Лобики шкурок /</w:t>
      </w:r>
    </w:p>
    <w:p w:rsidR="00CC4CF9" w:rsidRPr="00061AB7" w:rsidRDefault="00CC4CF9" w:rsidP="003463F3">
      <w:pPr>
        <w:pStyle w:val="ConsPlusCell"/>
        <w:jc w:val="both"/>
      </w:pPr>
      <w:r w:rsidRPr="00061AB7">
        <w:t>89 7371     1     - норки</w:t>
      </w:r>
    </w:p>
    <w:p w:rsidR="00CC4CF9" w:rsidRPr="00061AB7" w:rsidRDefault="00CC4CF9" w:rsidP="003463F3">
      <w:pPr>
        <w:pStyle w:val="ConsPlusCell"/>
        <w:jc w:val="both"/>
      </w:pPr>
      <w:r w:rsidRPr="00061AB7">
        <w:t>89 7372     7     - серебристо-черной лисицы</w:t>
      </w:r>
    </w:p>
    <w:p w:rsidR="00CC4CF9" w:rsidRPr="00061AB7" w:rsidRDefault="00CC4CF9" w:rsidP="003463F3">
      <w:pPr>
        <w:pStyle w:val="ConsPlusCell"/>
        <w:jc w:val="both"/>
      </w:pPr>
      <w:r w:rsidRPr="00061AB7">
        <w:t>89 7373     2     - белки</w:t>
      </w:r>
    </w:p>
    <w:p w:rsidR="00CC4CF9" w:rsidRPr="00061AB7" w:rsidRDefault="00CC4CF9" w:rsidP="003463F3">
      <w:pPr>
        <w:pStyle w:val="ConsPlusCell"/>
        <w:jc w:val="both"/>
      </w:pPr>
      <w:r w:rsidRPr="00061AB7">
        <w:t>89 7380     0     Шейки шкурок /</w:t>
      </w:r>
    </w:p>
    <w:p w:rsidR="00CC4CF9" w:rsidRPr="00061AB7" w:rsidRDefault="00CC4CF9" w:rsidP="003463F3">
      <w:pPr>
        <w:pStyle w:val="ConsPlusCell"/>
        <w:jc w:val="both"/>
      </w:pPr>
      <w:r w:rsidRPr="00061AB7">
        <w:t>89 7382     1     - каракуля</w:t>
      </w:r>
    </w:p>
    <w:p w:rsidR="00CC4CF9" w:rsidRPr="00061AB7" w:rsidRDefault="00CC4CF9" w:rsidP="003463F3">
      <w:pPr>
        <w:pStyle w:val="ConsPlusCell"/>
        <w:jc w:val="both"/>
      </w:pPr>
      <w:r w:rsidRPr="00061AB7">
        <w:t>89 7400     8     Лоскут скорняжный</w:t>
      </w:r>
    </w:p>
    <w:p w:rsidR="00CC4CF9" w:rsidRPr="00061AB7" w:rsidRDefault="00CC4CF9" w:rsidP="003463F3">
      <w:pPr>
        <w:pStyle w:val="ConsPlusCell"/>
        <w:jc w:val="both"/>
      </w:pPr>
      <w:r w:rsidRPr="00061AB7">
        <w:t>89 7410     2     Лоскут скорняжный от / шкурок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каракулево-смушковой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>89 7411     8     - черного каракуля</w:t>
      </w:r>
    </w:p>
    <w:p w:rsidR="00CC4CF9" w:rsidRPr="00061AB7" w:rsidRDefault="00CC4CF9" w:rsidP="003463F3">
      <w:pPr>
        <w:pStyle w:val="ConsPlusCell"/>
        <w:jc w:val="both"/>
      </w:pPr>
      <w:r w:rsidRPr="00061AB7">
        <w:t>89 7413     9     - серого каракуля</w:t>
      </w:r>
    </w:p>
    <w:p w:rsidR="00CC4CF9" w:rsidRPr="00061AB7" w:rsidRDefault="00CC4CF9" w:rsidP="003463F3">
      <w:pPr>
        <w:pStyle w:val="ConsPlusCell"/>
        <w:jc w:val="both"/>
      </w:pPr>
      <w:r w:rsidRPr="00061AB7">
        <w:t>89 7414     4     - цветного каракуля</w:t>
      </w:r>
    </w:p>
    <w:p w:rsidR="00CC4CF9" w:rsidRPr="00061AB7" w:rsidRDefault="00CC4CF9" w:rsidP="003463F3">
      <w:pPr>
        <w:pStyle w:val="ConsPlusCell"/>
        <w:jc w:val="both"/>
      </w:pPr>
      <w:r w:rsidRPr="00061AB7">
        <w:t>89 7415     1     - каракульчи</w:t>
      </w:r>
    </w:p>
    <w:p w:rsidR="00CC4CF9" w:rsidRPr="00061AB7" w:rsidRDefault="00CC4CF9" w:rsidP="003463F3">
      <w:pPr>
        <w:pStyle w:val="ConsPlusCell"/>
        <w:jc w:val="both"/>
      </w:pPr>
      <w:r w:rsidRPr="00061AB7">
        <w:t>89 7417     0     - смушки</w:t>
      </w:r>
    </w:p>
    <w:p w:rsidR="00CC4CF9" w:rsidRPr="00061AB7" w:rsidRDefault="00CC4CF9" w:rsidP="003463F3">
      <w:pPr>
        <w:pStyle w:val="ConsPlusCell"/>
        <w:jc w:val="both"/>
      </w:pPr>
      <w:r w:rsidRPr="00061AB7">
        <w:t>89 7418     6     - яхобаба</w:t>
      </w:r>
    </w:p>
    <w:p w:rsidR="00CC4CF9" w:rsidRPr="00061AB7" w:rsidRDefault="00CC4CF9" w:rsidP="003463F3">
      <w:pPr>
        <w:pStyle w:val="ConsPlusCell"/>
        <w:jc w:val="both"/>
      </w:pPr>
      <w:r w:rsidRPr="00061AB7">
        <w:t>89 7420     7     Лоскут скорняжный от шкурок / ягнят всех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овец (кроме каракулево-смушковых) и козлят</w:t>
      </w:r>
    </w:p>
    <w:p w:rsidR="00CC4CF9" w:rsidRPr="00061AB7" w:rsidRDefault="00CC4CF9" w:rsidP="003463F3">
      <w:pPr>
        <w:pStyle w:val="ConsPlusCell"/>
        <w:jc w:val="both"/>
      </w:pPr>
      <w:r w:rsidRPr="00061AB7">
        <w:t>89 7421     2     - мерлушки</w:t>
      </w:r>
    </w:p>
    <w:p w:rsidR="00CC4CF9" w:rsidRPr="00061AB7" w:rsidRDefault="00CC4CF9" w:rsidP="003463F3">
      <w:pPr>
        <w:pStyle w:val="ConsPlusCell"/>
        <w:jc w:val="both"/>
      </w:pPr>
      <w:r w:rsidRPr="00061AB7">
        <w:t>89 7425     4     - лямки</w:t>
      </w:r>
    </w:p>
    <w:p w:rsidR="00CC4CF9" w:rsidRPr="00061AB7" w:rsidRDefault="00CC4CF9" w:rsidP="003463F3">
      <w:pPr>
        <w:pStyle w:val="ConsPlusCell"/>
        <w:jc w:val="both"/>
      </w:pPr>
      <w:r w:rsidRPr="00061AB7">
        <w:t>89 7426     5     - тряска и сак-сака</w:t>
      </w:r>
    </w:p>
    <w:p w:rsidR="00CC4CF9" w:rsidRPr="00061AB7" w:rsidRDefault="00CC4CF9" w:rsidP="003463F3">
      <w:pPr>
        <w:pStyle w:val="ConsPlusCell"/>
        <w:jc w:val="both"/>
      </w:pPr>
      <w:r w:rsidRPr="00061AB7">
        <w:t>89 7427     5     - козлика</w:t>
      </w:r>
    </w:p>
    <w:p w:rsidR="00CC4CF9" w:rsidRPr="00061AB7" w:rsidRDefault="00CC4CF9" w:rsidP="003463F3">
      <w:pPr>
        <w:pStyle w:val="ConsPlusCell"/>
        <w:jc w:val="both"/>
      </w:pPr>
      <w:r w:rsidRPr="00061AB7">
        <w:t>89 7430     1     Лоскут скорняжный от шкурок / домашних животных</w:t>
      </w:r>
    </w:p>
    <w:p w:rsidR="00CC4CF9" w:rsidRPr="00061AB7" w:rsidRDefault="00CC4CF9" w:rsidP="003463F3">
      <w:pPr>
        <w:pStyle w:val="ConsPlusCell"/>
        <w:jc w:val="both"/>
      </w:pPr>
      <w:r w:rsidRPr="00061AB7">
        <w:t>89 7431     7     - меховой овчины</w:t>
      </w:r>
    </w:p>
    <w:p w:rsidR="00CC4CF9" w:rsidRPr="00061AB7" w:rsidRDefault="00CC4CF9" w:rsidP="003463F3">
      <w:pPr>
        <w:pStyle w:val="ConsPlusCell"/>
        <w:jc w:val="both"/>
      </w:pPr>
      <w:r w:rsidRPr="00061AB7">
        <w:t>89 7432     2     - от пластин из натурального меха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искусственной основой</w:t>
      </w:r>
    </w:p>
    <w:p w:rsidR="00CC4CF9" w:rsidRPr="00061AB7" w:rsidRDefault="00CC4CF9" w:rsidP="003463F3">
      <w:pPr>
        <w:pStyle w:val="ConsPlusCell"/>
        <w:jc w:val="both"/>
      </w:pPr>
      <w:r w:rsidRPr="00061AB7">
        <w:t>89 7433     8     - шубной овчины</w:t>
      </w:r>
    </w:p>
    <w:p w:rsidR="00CC4CF9" w:rsidRPr="00061AB7" w:rsidRDefault="00CC4CF9" w:rsidP="003463F3">
      <w:pPr>
        <w:pStyle w:val="ConsPlusCell"/>
        <w:jc w:val="both"/>
      </w:pPr>
      <w:r w:rsidRPr="00061AB7">
        <w:t>89 7434     3     - кролика</w:t>
      </w:r>
    </w:p>
    <w:p w:rsidR="00CC4CF9" w:rsidRPr="00061AB7" w:rsidRDefault="00CC4CF9" w:rsidP="003463F3">
      <w:pPr>
        <w:pStyle w:val="ConsPlusCell"/>
        <w:jc w:val="both"/>
      </w:pPr>
      <w:r w:rsidRPr="00061AB7">
        <w:t>89 7435     9     - домашней кошки</w:t>
      </w:r>
    </w:p>
    <w:p w:rsidR="00CC4CF9" w:rsidRPr="00061AB7" w:rsidRDefault="00CC4CF9" w:rsidP="003463F3">
      <w:pPr>
        <w:pStyle w:val="ConsPlusCell"/>
        <w:jc w:val="both"/>
      </w:pPr>
      <w:r w:rsidRPr="00061AB7">
        <w:t>89 7436     4     - собаки</w:t>
      </w:r>
    </w:p>
    <w:p w:rsidR="00CC4CF9" w:rsidRPr="00061AB7" w:rsidRDefault="00CC4CF9" w:rsidP="003463F3">
      <w:pPr>
        <w:pStyle w:val="ConsPlusCell"/>
        <w:jc w:val="both"/>
      </w:pPr>
      <w:r w:rsidRPr="00061AB7">
        <w:t>89 7437     9     - опойка</w:t>
      </w:r>
    </w:p>
    <w:p w:rsidR="00CC4CF9" w:rsidRPr="00061AB7" w:rsidRDefault="00CC4CF9" w:rsidP="003463F3">
      <w:pPr>
        <w:pStyle w:val="ConsPlusCell"/>
        <w:jc w:val="both"/>
      </w:pPr>
      <w:r w:rsidRPr="00061AB7">
        <w:t>89 7438     5     - жеребка</w:t>
      </w:r>
    </w:p>
    <w:p w:rsidR="00CC4CF9" w:rsidRPr="00061AB7" w:rsidRDefault="00CC4CF9" w:rsidP="003463F3">
      <w:pPr>
        <w:pStyle w:val="ConsPlusCell"/>
        <w:jc w:val="both"/>
      </w:pPr>
      <w:r w:rsidRPr="00061AB7">
        <w:t>89 7439     0     - пыжика, неблюя, выпоротка</w:t>
      </w:r>
    </w:p>
    <w:p w:rsidR="00CC4CF9" w:rsidRPr="00061AB7" w:rsidRDefault="00CC4CF9" w:rsidP="003463F3">
      <w:pPr>
        <w:pStyle w:val="ConsPlusCell"/>
        <w:jc w:val="both"/>
      </w:pPr>
      <w:r w:rsidRPr="00061AB7">
        <w:t>89 7440     6     Лоскут скорняжный от шкурок / морских животных</w:t>
      </w:r>
    </w:p>
    <w:p w:rsidR="00CC4CF9" w:rsidRPr="00061AB7" w:rsidRDefault="00CC4CF9" w:rsidP="003463F3">
      <w:pPr>
        <w:pStyle w:val="ConsPlusCell"/>
        <w:jc w:val="both"/>
      </w:pPr>
      <w:r w:rsidRPr="00061AB7">
        <w:t>89 7441     1     - морского котика</w:t>
      </w:r>
    </w:p>
    <w:p w:rsidR="00CC4CF9" w:rsidRPr="00061AB7" w:rsidRDefault="00CC4CF9" w:rsidP="003463F3">
      <w:pPr>
        <w:pStyle w:val="ConsPlusCell"/>
        <w:jc w:val="both"/>
      </w:pPr>
      <w:r w:rsidRPr="00061AB7">
        <w:t>89 7442     7     - белька</w:t>
      </w:r>
    </w:p>
    <w:p w:rsidR="00CC4CF9" w:rsidRPr="00061AB7" w:rsidRDefault="00CC4CF9" w:rsidP="003463F3">
      <w:pPr>
        <w:pStyle w:val="ConsPlusCell"/>
        <w:jc w:val="both"/>
      </w:pPr>
      <w:r w:rsidRPr="00061AB7">
        <w:t>89 7443     2     - нерпы, серки, сиваря</w:t>
      </w:r>
    </w:p>
    <w:p w:rsidR="00CC4CF9" w:rsidRPr="00061AB7" w:rsidRDefault="00CC4CF9" w:rsidP="003463F3">
      <w:pPr>
        <w:pStyle w:val="ConsPlusCell"/>
        <w:jc w:val="both"/>
      </w:pPr>
      <w:r w:rsidRPr="00061AB7">
        <w:t>89 7450     0     Лоскут скорняжный от шкурок / весенних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пушнины</w:t>
      </w:r>
    </w:p>
    <w:p w:rsidR="00CC4CF9" w:rsidRPr="00061AB7" w:rsidRDefault="00CC4CF9" w:rsidP="003463F3">
      <w:pPr>
        <w:pStyle w:val="ConsPlusCell"/>
        <w:jc w:val="both"/>
      </w:pPr>
      <w:r w:rsidRPr="00061AB7">
        <w:t>89 7451     6     - сурка и тарбагана</w:t>
      </w:r>
    </w:p>
    <w:p w:rsidR="00CC4CF9" w:rsidRPr="00061AB7" w:rsidRDefault="00CC4CF9" w:rsidP="003463F3">
      <w:pPr>
        <w:pStyle w:val="ConsPlusCell"/>
        <w:jc w:val="both"/>
      </w:pPr>
      <w:r w:rsidRPr="00061AB7">
        <w:t>89 7453     7     - суслика-песчаника</w:t>
      </w:r>
    </w:p>
    <w:p w:rsidR="00CC4CF9" w:rsidRPr="00061AB7" w:rsidRDefault="00CC4CF9" w:rsidP="003463F3">
      <w:pPr>
        <w:pStyle w:val="ConsPlusCell"/>
        <w:jc w:val="both"/>
      </w:pPr>
      <w:r w:rsidRPr="00061AB7">
        <w:t>89 7454     2     - обыкновенного суслика</w:t>
      </w:r>
    </w:p>
    <w:p w:rsidR="00CC4CF9" w:rsidRPr="00061AB7" w:rsidRDefault="00CC4CF9" w:rsidP="003463F3">
      <w:pPr>
        <w:pStyle w:val="ConsPlusCell"/>
        <w:jc w:val="both"/>
      </w:pPr>
      <w:r w:rsidRPr="00061AB7">
        <w:t>89 7455     8     - бурундука</w:t>
      </w:r>
    </w:p>
    <w:p w:rsidR="00CC4CF9" w:rsidRPr="00061AB7" w:rsidRDefault="00CC4CF9" w:rsidP="003463F3">
      <w:pPr>
        <w:pStyle w:val="ConsPlusCell"/>
        <w:jc w:val="both"/>
      </w:pPr>
      <w:r w:rsidRPr="00061AB7">
        <w:t>89 7456     3     - хомяка</w:t>
      </w:r>
    </w:p>
    <w:p w:rsidR="00CC4CF9" w:rsidRPr="00061AB7" w:rsidRDefault="00CC4CF9" w:rsidP="003463F3">
      <w:pPr>
        <w:pStyle w:val="ConsPlusCell"/>
        <w:jc w:val="both"/>
      </w:pPr>
      <w:r w:rsidRPr="00061AB7">
        <w:t>89 7457     9     - водяной крысы</w:t>
      </w:r>
    </w:p>
    <w:p w:rsidR="00CC4CF9" w:rsidRPr="00061AB7" w:rsidRDefault="00CC4CF9" w:rsidP="003463F3">
      <w:pPr>
        <w:pStyle w:val="ConsPlusCell"/>
        <w:jc w:val="both"/>
      </w:pPr>
      <w:r w:rsidRPr="00061AB7">
        <w:t>89 7458     4     - сони-полчек</w:t>
      </w:r>
    </w:p>
    <w:p w:rsidR="00CC4CF9" w:rsidRPr="00061AB7" w:rsidRDefault="00CC4CF9" w:rsidP="003463F3">
      <w:pPr>
        <w:pStyle w:val="ConsPlusCell"/>
        <w:jc w:val="both"/>
      </w:pPr>
      <w:r w:rsidRPr="00061AB7">
        <w:t>89 7459     6     - крота</w:t>
      </w:r>
    </w:p>
    <w:p w:rsidR="00CC4CF9" w:rsidRPr="00061AB7" w:rsidRDefault="00CC4CF9" w:rsidP="003463F3">
      <w:pPr>
        <w:pStyle w:val="ConsPlusCell"/>
        <w:jc w:val="both"/>
      </w:pPr>
      <w:r w:rsidRPr="00061AB7">
        <w:t>89 7460     5     Лоскут скорняжный от шкурок / зимних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пушнины - грызунов</w:t>
      </w:r>
    </w:p>
    <w:p w:rsidR="00CC4CF9" w:rsidRPr="00061AB7" w:rsidRDefault="00CC4CF9" w:rsidP="003463F3">
      <w:pPr>
        <w:pStyle w:val="ConsPlusCell"/>
        <w:jc w:val="both"/>
      </w:pPr>
      <w:r w:rsidRPr="00061AB7">
        <w:t>89 7461     0     - белки</w:t>
      </w:r>
    </w:p>
    <w:p w:rsidR="00CC4CF9" w:rsidRPr="00061AB7" w:rsidRDefault="00CC4CF9" w:rsidP="003463F3">
      <w:pPr>
        <w:pStyle w:val="ConsPlusCell"/>
        <w:jc w:val="both"/>
      </w:pPr>
      <w:r w:rsidRPr="00061AB7">
        <w:t>89 7463     1     - зайца-беляка</w:t>
      </w:r>
    </w:p>
    <w:p w:rsidR="00CC4CF9" w:rsidRPr="00061AB7" w:rsidRDefault="00CC4CF9" w:rsidP="003463F3">
      <w:pPr>
        <w:pStyle w:val="ConsPlusCell"/>
        <w:jc w:val="both"/>
      </w:pPr>
      <w:r w:rsidRPr="00061AB7">
        <w:t>89 7464     7     - нутрии</w:t>
      </w:r>
    </w:p>
    <w:p w:rsidR="00CC4CF9" w:rsidRPr="00061AB7" w:rsidRDefault="00CC4CF9" w:rsidP="003463F3">
      <w:pPr>
        <w:pStyle w:val="ConsPlusCell"/>
        <w:jc w:val="both"/>
      </w:pPr>
      <w:r w:rsidRPr="00061AB7">
        <w:t>89 7465     2     - ондатры</w:t>
      </w:r>
    </w:p>
    <w:p w:rsidR="00CC4CF9" w:rsidRPr="00061AB7" w:rsidRDefault="00CC4CF9" w:rsidP="003463F3">
      <w:pPr>
        <w:pStyle w:val="ConsPlusCell"/>
        <w:jc w:val="both"/>
      </w:pPr>
      <w:r w:rsidRPr="00061AB7">
        <w:t>89 7466     8     - речного бобра</w:t>
      </w:r>
    </w:p>
    <w:p w:rsidR="00CC4CF9" w:rsidRPr="00061AB7" w:rsidRDefault="00CC4CF9" w:rsidP="003463F3">
      <w:pPr>
        <w:pStyle w:val="ConsPlusCell"/>
        <w:jc w:val="both"/>
      </w:pPr>
      <w:r w:rsidRPr="00061AB7">
        <w:t>89 7467     3     - выхухоля</w:t>
      </w:r>
    </w:p>
    <w:p w:rsidR="00CC4CF9" w:rsidRPr="00061AB7" w:rsidRDefault="00CC4CF9" w:rsidP="003463F3">
      <w:pPr>
        <w:pStyle w:val="ConsPlusCell"/>
        <w:jc w:val="both"/>
      </w:pPr>
      <w:r w:rsidRPr="00061AB7">
        <w:t>89 7470     3     Лоскут скорняжный от шкурок / зимних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пушнины - собачьих и кошачьих</w:t>
      </w:r>
    </w:p>
    <w:p w:rsidR="00CC4CF9" w:rsidRPr="00061AB7" w:rsidRDefault="00CC4CF9" w:rsidP="003463F3">
      <w:pPr>
        <w:pStyle w:val="ConsPlusCell"/>
        <w:jc w:val="both"/>
      </w:pPr>
      <w:r w:rsidRPr="00061AB7">
        <w:t>89 7471     5     - волка</w:t>
      </w:r>
    </w:p>
    <w:p w:rsidR="00CC4CF9" w:rsidRPr="00061AB7" w:rsidRDefault="00CC4CF9" w:rsidP="003463F3">
      <w:pPr>
        <w:pStyle w:val="ConsPlusCell"/>
        <w:jc w:val="both"/>
      </w:pPr>
      <w:r w:rsidRPr="00061AB7">
        <w:t>89 7472     0     - шакала</w:t>
      </w:r>
    </w:p>
    <w:p w:rsidR="00CC4CF9" w:rsidRPr="00061AB7" w:rsidRDefault="00CC4CF9" w:rsidP="003463F3">
      <w:pPr>
        <w:pStyle w:val="ConsPlusCell"/>
        <w:jc w:val="both"/>
      </w:pPr>
      <w:r w:rsidRPr="00061AB7">
        <w:t>89 7473     6     - енота</w:t>
      </w:r>
    </w:p>
    <w:p w:rsidR="00CC4CF9" w:rsidRPr="00061AB7" w:rsidRDefault="00CC4CF9" w:rsidP="003463F3">
      <w:pPr>
        <w:pStyle w:val="ConsPlusCell"/>
        <w:jc w:val="both"/>
      </w:pPr>
      <w:r w:rsidRPr="00061AB7">
        <w:t>89 7474     1     - песца</w:t>
      </w:r>
    </w:p>
    <w:p w:rsidR="00CC4CF9" w:rsidRPr="00061AB7" w:rsidRDefault="00CC4CF9" w:rsidP="003463F3">
      <w:pPr>
        <w:pStyle w:val="ConsPlusCell"/>
        <w:jc w:val="both"/>
      </w:pPr>
      <w:r w:rsidRPr="00061AB7">
        <w:t>89 7475     7     - красной лисицы, сиводушки, крестовки и корсака</w:t>
      </w:r>
    </w:p>
    <w:p w:rsidR="00CC4CF9" w:rsidRPr="00061AB7" w:rsidRDefault="00CC4CF9" w:rsidP="003463F3">
      <w:pPr>
        <w:pStyle w:val="ConsPlusCell"/>
        <w:jc w:val="both"/>
      </w:pPr>
      <w:r w:rsidRPr="00061AB7">
        <w:t>89 7476     2     - серебристо-черной, беломордой, черно-бурой,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снежной, платиновой лисицы</w:t>
      </w:r>
    </w:p>
    <w:p w:rsidR="00CC4CF9" w:rsidRPr="00061AB7" w:rsidRDefault="00CC4CF9" w:rsidP="003463F3">
      <w:pPr>
        <w:pStyle w:val="ConsPlusCell"/>
        <w:jc w:val="both"/>
      </w:pPr>
      <w:r w:rsidRPr="00061AB7">
        <w:t>89 7477     8     - дикой кошки</w:t>
      </w:r>
    </w:p>
    <w:p w:rsidR="00CC4CF9" w:rsidRPr="00061AB7" w:rsidRDefault="00CC4CF9" w:rsidP="003463F3">
      <w:pPr>
        <w:pStyle w:val="ConsPlusCell"/>
        <w:jc w:val="both"/>
      </w:pPr>
      <w:r w:rsidRPr="00061AB7">
        <w:t>89 7478     3     - рыси</w:t>
      </w:r>
    </w:p>
    <w:p w:rsidR="00CC4CF9" w:rsidRPr="00061AB7" w:rsidRDefault="00CC4CF9" w:rsidP="003463F3">
      <w:pPr>
        <w:pStyle w:val="ConsPlusCell"/>
        <w:jc w:val="both"/>
      </w:pPr>
      <w:r w:rsidRPr="00061AB7">
        <w:t>89 7490     9     Лоскут скорняжный от шкурок / зимних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пушнины - куньих</w:t>
      </w:r>
    </w:p>
    <w:p w:rsidR="00CC4CF9" w:rsidRPr="00061AB7" w:rsidRDefault="00CC4CF9" w:rsidP="003463F3">
      <w:pPr>
        <w:pStyle w:val="ConsPlusCell"/>
        <w:jc w:val="both"/>
      </w:pPr>
      <w:r w:rsidRPr="00061AB7">
        <w:t>89 7491     4     - соболя</w:t>
      </w:r>
    </w:p>
    <w:p w:rsidR="00CC4CF9" w:rsidRPr="00061AB7" w:rsidRDefault="00CC4CF9" w:rsidP="003463F3">
      <w:pPr>
        <w:pStyle w:val="ConsPlusCell"/>
        <w:jc w:val="both"/>
      </w:pPr>
      <w:r w:rsidRPr="00061AB7">
        <w:t>89 7492     0     - куницы</w:t>
      </w:r>
    </w:p>
    <w:p w:rsidR="00CC4CF9" w:rsidRPr="00061AB7" w:rsidRDefault="00CC4CF9" w:rsidP="003463F3">
      <w:pPr>
        <w:pStyle w:val="ConsPlusCell"/>
        <w:jc w:val="both"/>
      </w:pPr>
      <w:r w:rsidRPr="00061AB7">
        <w:t>89 7493     5     - норки</w:t>
      </w:r>
    </w:p>
    <w:p w:rsidR="00CC4CF9" w:rsidRPr="00061AB7" w:rsidRDefault="00CC4CF9" w:rsidP="003463F3">
      <w:pPr>
        <w:pStyle w:val="ConsPlusCell"/>
        <w:jc w:val="both"/>
      </w:pPr>
      <w:r w:rsidRPr="00061AB7">
        <w:t>89 7494     0     - колонка</w:t>
      </w:r>
    </w:p>
    <w:p w:rsidR="00CC4CF9" w:rsidRPr="00061AB7" w:rsidRDefault="00CC4CF9" w:rsidP="003463F3">
      <w:pPr>
        <w:pStyle w:val="ConsPlusCell"/>
        <w:jc w:val="both"/>
      </w:pPr>
      <w:r w:rsidRPr="00061AB7">
        <w:t>89 7495     6     - горностая</w:t>
      </w:r>
    </w:p>
    <w:p w:rsidR="00CC4CF9" w:rsidRPr="00061AB7" w:rsidRDefault="00CC4CF9" w:rsidP="003463F3">
      <w:pPr>
        <w:pStyle w:val="ConsPlusCell"/>
        <w:jc w:val="both"/>
      </w:pPr>
      <w:r w:rsidRPr="00061AB7">
        <w:t>89 7497     7     - хоря</w:t>
      </w:r>
    </w:p>
    <w:p w:rsidR="00CC4CF9" w:rsidRPr="00061AB7" w:rsidRDefault="00CC4CF9" w:rsidP="003463F3">
      <w:pPr>
        <w:pStyle w:val="ConsPlusCell"/>
        <w:jc w:val="both"/>
      </w:pPr>
      <w:r w:rsidRPr="00061AB7">
        <w:t>89 7498     2     - росомахи</w:t>
      </w:r>
    </w:p>
    <w:p w:rsidR="00CC4CF9" w:rsidRPr="00061AB7" w:rsidRDefault="00CC4CF9" w:rsidP="003463F3">
      <w:pPr>
        <w:pStyle w:val="ConsPlusCell"/>
        <w:jc w:val="both"/>
      </w:pPr>
      <w:r w:rsidRPr="00061AB7">
        <w:t>89 7499     8     - выдры</w:t>
      </w:r>
    </w:p>
    <w:p w:rsidR="00CC4CF9" w:rsidRPr="00061AB7" w:rsidRDefault="00CC4CF9" w:rsidP="003463F3">
      <w:pPr>
        <w:pStyle w:val="ConsPlusCell"/>
        <w:jc w:val="both"/>
      </w:pPr>
      <w:r w:rsidRPr="00061AB7">
        <w:t>89 7500     1     Лоскут подножный</w:t>
      </w:r>
    </w:p>
    <w:p w:rsidR="00CC4CF9" w:rsidRPr="00061AB7" w:rsidRDefault="00CC4CF9" w:rsidP="003463F3">
      <w:pPr>
        <w:pStyle w:val="ConsPlusCell"/>
        <w:jc w:val="both"/>
      </w:pPr>
      <w:r w:rsidRPr="00061AB7">
        <w:t>89 7510     6     Лоскут подножный от / шкурок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каракулево-смушковой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>89 7511     1     - черного каракуля</w:t>
      </w:r>
    </w:p>
    <w:p w:rsidR="00CC4CF9" w:rsidRPr="00061AB7" w:rsidRDefault="00CC4CF9" w:rsidP="003463F3">
      <w:pPr>
        <w:pStyle w:val="ConsPlusCell"/>
        <w:jc w:val="both"/>
      </w:pPr>
      <w:r w:rsidRPr="00061AB7">
        <w:t>89 7513     2     - серого каракуля</w:t>
      </w:r>
    </w:p>
    <w:p w:rsidR="00CC4CF9" w:rsidRPr="00061AB7" w:rsidRDefault="00CC4CF9" w:rsidP="003463F3">
      <w:pPr>
        <w:pStyle w:val="ConsPlusCell"/>
        <w:jc w:val="both"/>
      </w:pPr>
      <w:r w:rsidRPr="00061AB7">
        <w:t>89 7514     8     - цветного каракуля</w:t>
      </w:r>
    </w:p>
    <w:p w:rsidR="00CC4CF9" w:rsidRPr="00061AB7" w:rsidRDefault="00CC4CF9" w:rsidP="003463F3">
      <w:pPr>
        <w:pStyle w:val="ConsPlusCell"/>
        <w:jc w:val="both"/>
      </w:pPr>
      <w:r w:rsidRPr="00061AB7">
        <w:t>89 7515     3     - каракульчи</w:t>
      </w:r>
    </w:p>
    <w:p w:rsidR="00CC4CF9" w:rsidRPr="00061AB7" w:rsidRDefault="00CC4CF9" w:rsidP="003463F3">
      <w:pPr>
        <w:pStyle w:val="ConsPlusCell"/>
        <w:jc w:val="both"/>
      </w:pPr>
      <w:r w:rsidRPr="00061AB7">
        <w:t>89 7517     4     - смушки</w:t>
      </w:r>
    </w:p>
    <w:p w:rsidR="00CC4CF9" w:rsidRPr="00061AB7" w:rsidRDefault="00CC4CF9" w:rsidP="003463F3">
      <w:pPr>
        <w:pStyle w:val="ConsPlusCell"/>
        <w:jc w:val="both"/>
      </w:pPr>
      <w:r w:rsidRPr="00061AB7">
        <w:t>89 7518     9     - яхобаба</w:t>
      </w:r>
    </w:p>
    <w:p w:rsidR="00CC4CF9" w:rsidRPr="00061AB7" w:rsidRDefault="00CC4CF9" w:rsidP="003463F3">
      <w:pPr>
        <w:pStyle w:val="ConsPlusCell"/>
        <w:jc w:val="both"/>
      </w:pPr>
      <w:r w:rsidRPr="00061AB7">
        <w:t>89 7520     0     Лоскут подножный от шкурок / ягнят всех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овец (кроме каракулево-смушковых) и козлят</w:t>
      </w:r>
    </w:p>
    <w:p w:rsidR="00CC4CF9" w:rsidRPr="00061AB7" w:rsidRDefault="00CC4CF9" w:rsidP="003463F3">
      <w:pPr>
        <w:pStyle w:val="ConsPlusCell"/>
        <w:jc w:val="both"/>
      </w:pPr>
      <w:r w:rsidRPr="00061AB7">
        <w:t>89 7521     6     - мерлушки</w:t>
      </w:r>
    </w:p>
    <w:p w:rsidR="00CC4CF9" w:rsidRPr="00061AB7" w:rsidRDefault="00CC4CF9" w:rsidP="003463F3">
      <w:pPr>
        <w:pStyle w:val="ConsPlusCell"/>
        <w:jc w:val="both"/>
      </w:pPr>
      <w:r w:rsidRPr="00061AB7">
        <w:t>89 7525     8     - лямки</w:t>
      </w:r>
    </w:p>
    <w:p w:rsidR="00CC4CF9" w:rsidRPr="00061AB7" w:rsidRDefault="00CC4CF9" w:rsidP="003463F3">
      <w:pPr>
        <w:pStyle w:val="ConsPlusCell"/>
        <w:jc w:val="both"/>
      </w:pPr>
      <w:r w:rsidRPr="00061AB7">
        <w:t>89 7526     3     - тряска и сак-сака</w:t>
      </w:r>
    </w:p>
    <w:p w:rsidR="00CC4CF9" w:rsidRPr="00061AB7" w:rsidRDefault="00CC4CF9" w:rsidP="003463F3">
      <w:pPr>
        <w:pStyle w:val="ConsPlusCell"/>
        <w:jc w:val="both"/>
      </w:pPr>
      <w:r w:rsidRPr="00061AB7">
        <w:t>89 7527     9     - козлика</w:t>
      </w:r>
    </w:p>
    <w:p w:rsidR="00CC4CF9" w:rsidRPr="00061AB7" w:rsidRDefault="00CC4CF9" w:rsidP="003463F3">
      <w:pPr>
        <w:pStyle w:val="ConsPlusCell"/>
        <w:jc w:val="both"/>
      </w:pPr>
      <w:r w:rsidRPr="00061AB7">
        <w:t>89 7530     5     Лоскут подножный от шкурок / домашних животных</w:t>
      </w:r>
    </w:p>
    <w:p w:rsidR="00CC4CF9" w:rsidRPr="00061AB7" w:rsidRDefault="00CC4CF9" w:rsidP="003463F3">
      <w:pPr>
        <w:pStyle w:val="ConsPlusCell"/>
        <w:jc w:val="both"/>
      </w:pPr>
      <w:r w:rsidRPr="00061AB7">
        <w:t>89 7531     0     - меховой овчины</w:t>
      </w:r>
    </w:p>
    <w:p w:rsidR="00CC4CF9" w:rsidRPr="00061AB7" w:rsidRDefault="00CC4CF9" w:rsidP="003463F3">
      <w:pPr>
        <w:pStyle w:val="ConsPlusCell"/>
        <w:jc w:val="both"/>
      </w:pPr>
      <w:r w:rsidRPr="00061AB7">
        <w:t>89 7532     6     - от пластин из натурального меха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искусственной основой</w:t>
      </w:r>
    </w:p>
    <w:p w:rsidR="00CC4CF9" w:rsidRPr="00061AB7" w:rsidRDefault="00CC4CF9" w:rsidP="003463F3">
      <w:pPr>
        <w:pStyle w:val="ConsPlusCell"/>
        <w:jc w:val="both"/>
      </w:pPr>
      <w:r w:rsidRPr="00061AB7">
        <w:t>89 7533     1     - шубной овчины</w:t>
      </w:r>
    </w:p>
    <w:p w:rsidR="00CC4CF9" w:rsidRPr="00061AB7" w:rsidRDefault="00CC4CF9" w:rsidP="003463F3">
      <w:pPr>
        <w:pStyle w:val="ConsPlusCell"/>
        <w:jc w:val="both"/>
      </w:pPr>
      <w:r w:rsidRPr="00061AB7">
        <w:t>89 7534     7     - кролика</w:t>
      </w:r>
    </w:p>
    <w:p w:rsidR="00CC4CF9" w:rsidRPr="00061AB7" w:rsidRDefault="00CC4CF9" w:rsidP="003463F3">
      <w:pPr>
        <w:pStyle w:val="ConsPlusCell"/>
        <w:jc w:val="both"/>
      </w:pPr>
      <w:r w:rsidRPr="00061AB7">
        <w:t>89 7535     2     - домашней кошки</w:t>
      </w:r>
    </w:p>
    <w:p w:rsidR="00CC4CF9" w:rsidRPr="00061AB7" w:rsidRDefault="00CC4CF9" w:rsidP="003463F3">
      <w:pPr>
        <w:pStyle w:val="ConsPlusCell"/>
        <w:jc w:val="both"/>
      </w:pPr>
      <w:r w:rsidRPr="00061AB7">
        <w:t>89 7536     8     - собаки</w:t>
      </w:r>
    </w:p>
    <w:p w:rsidR="00CC4CF9" w:rsidRPr="00061AB7" w:rsidRDefault="00CC4CF9" w:rsidP="003463F3">
      <w:pPr>
        <w:pStyle w:val="ConsPlusCell"/>
        <w:jc w:val="both"/>
      </w:pPr>
      <w:r w:rsidRPr="00061AB7">
        <w:t>89 7537     3     - опойка</w:t>
      </w:r>
    </w:p>
    <w:p w:rsidR="00CC4CF9" w:rsidRPr="00061AB7" w:rsidRDefault="00CC4CF9" w:rsidP="003463F3">
      <w:pPr>
        <w:pStyle w:val="ConsPlusCell"/>
        <w:jc w:val="both"/>
      </w:pPr>
      <w:r w:rsidRPr="00061AB7">
        <w:t>89 7538     9     - жеребка</w:t>
      </w:r>
    </w:p>
    <w:p w:rsidR="00CC4CF9" w:rsidRPr="00061AB7" w:rsidRDefault="00CC4CF9" w:rsidP="003463F3">
      <w:pPr>
        <w:pStyle w:val="ConsPlusCell"/>
        <w:jc w:val="both"/>
      </w:pPr>
      <w:r w:rsidRPr="00061AB7">
        <w:t>89 7539     4     - пыжика</w:t>
      </w:r>
    </w:p>
    <w:p w:rsidR="00CC4CF9" w:rsidRPr="00061AB7" w:rsidRDefault="00CC4CF9" w:rsidP="003463F3">
      <w:pPr>
        <w:pStyle w:val="ConsPlusCell"/>
        <w:jc w:val="both"/>
      </w:pPr>
      <w:r w:rsidRPr="00061AB7">
        <w:t>89 7540     0     Лоскут подножный от шкурок / морских животных</w:t>
      </w:r>
    </w:p>
    <w:p w:rsidR="00CC4CF9" w:rsidRPr="00061AB7" w:rsidRDefault="00CC4CF9" w:rsidP="003463F3">
      <w:pPr>
        <w:pStyle w:val="ConsPlusCell"/>
        <w:jc w:val="both"/>
      </w:pPr>
      <w:r w:rsidRPr="00061AB7">
        <w:t>89 7541     5     - морского котика</w:t>
      </w:r>
    </w:p>
    <w:p w:rsidR="00CC4CF9" w:rsidRPr="00061AB7" w:rsidRDefault="00CC4CF9" w:rsidP="003463F3">
      <w:pPr>
        <w:pStyle w:val="ConsPlusCell"/>
        <w:jc w:val="both"/>
      </w:pPr>
      <w:r w:rsidRPr="00061AB7">
        <w:t>89 7542     0     - белька</w:t>
      </w:r>
    </w:p>
    <w:p w:rsidR="00CC4CF9" w:rsidRPr="00061AB7" w:rsidRDefault="00CC4CF9" w:rsidP="003463F3">
      <w:pPr>
        <w:pStyle w:val="ConsPlusCell"/>
        <w:jc w:val="both"/>
      </w:pPr>
      <w:r w:rsidRPr="00061AB7">
        <w:t>89 7543     6     - нерпы</w:t>
      </w:r>
    </w:p>
    <w:p w:rsidR="00CC4CF9" w:rsidRPr="00061AB7" w:rsidRDefault="00CC4CF9" w:rsidP="003463F3">
      <w:pPr>
        <w:pStyle w:val="ConsPlusCell"/>
        <w:jc w:val="both"/>
      </w:pPr>
      <w:r w:rsidRPr="00061AB7">
        <w:t>89 7550     4     Лоскут подножный от шкурок / весенних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пушнины</w:t>
      </w:r>
    </w:p>
    <w:p w:rsidR="00CC4CF9" w:rsidRPr="00061AB7" w:rsidRDefault="00CC4CF9" w:rsidP="003463F3">
      <w:pPr>
        <w:pStyle w:val="ConsPlusCell"/>
        <w:jc w:val="both"/>
      </w:pPr>
      <w:r w:rsidRPr="00061AB7">
        <w:t>89 7551     3     - сурка и тарбагана</w:t>
      </w:r>
    </w:p>
    <w:p w:rsidR="00CC4CF9" w:rsidRPr="00061AB7" w:rsidRDefault="00CC4CF9" w:rsidP="003463F3">
      <w:pPr>
        <w:pStyle w:val="ConsPlusCell"/>
        <w:jc w:val="both"/>
      </w:pPr>
      <w:r w:rsidRPr="00061AB7">
        <w:t>89 7553     0     - суслика-песчаника</w:t>
      </w:r>
    </w:p>
    <w:p w:rsidR="00CC4CF9" w:rsidRPr="00061AB7" w:rsidRDefault="00CC4CF9" w:rsidP="003463F3">
      <w:pPr>
        <w:pStyle w:val="ConsPlusCell"/>
        <w:jc w:val="both"/>
      </w:pPr>
      <w:r w:rsidRPr="00061AB7">
        <w:t>89 7554     6     - обыкновенного суслика</w:t>
      </w:r>
    </w:p>
    <w:p w:rsidR="00CC4CF9" w:rsidRPr="00061AB7" w:rsidRDefault="00CC4CF9" w:rsidP="003463F3">
      <w:pPr>
        <w:pStyle w:val="ConsPlusCell"/>
        <w:jc w:val="both"/>
      </w:pPr>
      <w:r w:rsidRPr="00061AB7">
        <w:t>89 7555     1     - бурундука</w:t>
      </w:r>
    </w:p>
    <w:p w:rsidR="00CC4CF9" w:rsidRPr="00061AB7" w:rsidRDefault="00CC4CF9" w:rsidP="003463F3">
      <w:pPr>
        <w:pStyle w:val="ConsPlusCell"/>
        <w:jc w:val="both"/>
      </w:pPr>
      <w:r w:rsidRPr="00061AB7">
        <w:t>89 7556     7     - хомяка</w:t>
      </w:r>
    </w:p>
    <w:p w:rsidR="00CC4CF9" w:rsidRPr="00061AB7" w:rsidRDefault="00CC4CF9" w:rsidP="003463F3">
      <w:pPr>
        <w:pStyle w:val="ConsPlusCell"/>
        <w:jc w:val="both"/>
      </w:pPr>
      <w:r w:rsidRPr="00061AB7">
        <w:t>89 7557     2     - водяной крысы</w:t>
      </w:r>
    </w:p>
    <w:p w:rsidR="00CC4CF9" w:rsidRPr="00061AB7" w:rsidRDefault="00CC4CF9" w:rsidP="003463F3">
      <w:pPr>
        <w:pStyle w:val="ConsPlusCell"/>
        <w:jc w:val="both"/>
      </w:pPr>
      <w:r w:rsidRPr="00061AB7">
        <w:t>89 7558     8     - сони-полчек</w:t>
      </w:r>
    </w:p>
    <w:p w:rsidR="00CC4CF9" w:rsidRPr="00061AB7" w:rsidRDefault="00CC4CF9" w:rsidP="003463F3">
      <w:pPr>
        <w:pStyle w:val="ConsPlusCell"/>
        <w:jc w:val="both"/>
      </w:pPr>
      <w:r w:rsidRPr="00061AB7">
        <w:t>89 7559     3     - крота</w:t>
      </w:r>
    </w:p>
    <w:p w:rsidR="00CC4CF9" w:rsidRPr="00061AB7" w:rsidRDefault="00CC4CF9" w:rsidP="003463F3">
      <w:pPr>
        <w:pStyle w:val="ConsPlusCell"/>
        <w:jc w:val="both"/>
      </w:pPr>
      <w:r w:rsidRPr="00061AB7">
        <w:t>89 7560     9     Лоскут подножный от шкурок / зимних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пушнины-грызунов</w:t>
      </w:r>
    </w:p>
    <w:p w:rsidR="00CC4CF9" w:rsidRPr="00061AB7" w:rsidRDefault="00CC4CF9" w:rsidP="003463F3">
      <w:pPr>
        <w:pStyle w:val="ConsPlusCell"/>
        <w:jc w:val="both"/>
      </w:pPr>
      <w:r w:rsidRPr="00061AB7">
        <w:t>89 7561     4     - белки</w:t>
      </w:r>
    </w:p>
    <w:p w:rsidR="00CC4CF9" w:rsidRPr="00061AB7" w:rsidRDefault="00CC4CF9" w:rsidP="003463F3">
      <w:pPr>
        <w:pStyle w:val="ConsPlusCell"/>
        <w:jc w:val="both"/>
      </w:pPr>
      <w:r w:rsidRPr="00061AB7">
        <w:t>89 7563     5     - зайца-беляка</w:t>
      </w:r>
    </w:p>
    <w:p w:rsidR="00CC4CF9" w:rsidRPr="00061AB7" w:rsidRDefault="00CC4CF9" w:rsidP="003463F3">
      <w:pPr>
        <w:pStyle w:val="ConsPlusCell"/>
        <w:jc w:val="both"/>
      </w:pPr>
      <w:r w:rsidRPr="00061AB7">
        <w:t>89 7564     0     - нутрии</w:t>
      </w:r>
    </w:p>
    <w:p w:rsidR="00CC4CF9" w:rsidRPr="00061AB7" w:rsidRDefault="00CC4CF9" w:rsidP="003463F3">
      <w:pPr>
        <w:pStyle w:val="ConsPlusCell"/>
        <w:jc w:val="both"/>
      </w:pPr>
      <w:r w:rsidRPr="00061AB7">
        <w:t>89 7565     6     - ондатры</w:t>
      </w:r>
    </w:p>
    <w:p w:rsidR="00CC4CF9" w:rsidRPr="00061AB7" w:rsidRDefault="00CC4CF9" w:rsidP="003463F3">
      <w:pPr>
        <w:pStyle w:val="ConsPlusCell"/>
        <w:jc w:val="both"/>
      </w:pPr>
      <w:r w:rsidRPr="00061AB7">
        <w:t>89 7566     1     - речного бобра</w:t>
      </w:r>
    </w:p>
    <w:p w:rsidR="00CC4CF9" w:rsidRPr="00061AB7" w:rsidRDefault="00CC4CF9" w:rsidP="003463F3">
      <w:pPr>
        <w:pStyle w:val="ConsPlusCell"/>
        <w:jc w:val="both"/>
      </w:pPr>
      <w:r w:rsidRPr="00061AB7">
        <w:t>89 7567     7     - выхухоли</w:t>
      </w:r>
    </w:p>
    <w:p w:rsidR="00CC4CF9" w:rsidRPr="00061AB7" w:rsidRDefault="00CC4CF9" w:rsidP="003463F3">
      <w:pPr>
        <w:pStyle w:val="ConsPlusCell"/>
        <w:jc w:val="both"/>
      </w:pPr>
      <w:r w:rsidRPr="00061AB7">
        <w:t>89 7570     3     Лоскут подножный от шкурок / зимних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пушнины - собачьих и кошачьих</w:t>
      </w:r>
    </w:p>
    <w:p w:rsidR="00CC4CF9" w:rsidRPr="00061AB7" w:rsidRDefault="00CC4CF9" w:rsidP="003463F3">
      <w:pPr>
        <w:pStyle w:val="ConsPlusCell"/>
        <w:jc w:val="both"/>
      </w:pPr>
      <w:r w:rsidRPr="00061AB7">
        <w:t>89 7571     9     - волка</w:t>
      </w:r>
    </w:p>
    <w:p w:rsidR="00CC4CF9" w:rsidRPr="00061AB7" w:rsidRDefault="00CC4CF9" w:rsidP="003463F3">
      <w:pPr>
        <w:pStyle w:val="ConsPlusCell"/>
        <w:jc w:val="both"/>
      </w:pPr>
      <w:r w:rsidRPr="00061AB7">
        <w:t>89 7572     4     - шакала</w:t>
      </w:r>
    </w:p>
    <w:p w:rsidR="00CC4CF9" w:rsidRPr="00061AB7" w:rsidRDefault="00CC4CF9" w:rsidP="003463F3">
      <w:pPr>
        <w:pStyle w:val="ConsPlusCell"/>
        <w:jc w:val="both"/>
      </w:pPr>
      <w:r w:rsidRPr="00061AB7">
        <w:t>89 7573     0     - енота</w:t>
      </w:r>
    </w:p>
    <w:p w:rsidR="00CC4CF9" w:rsidRPr="00061AB7" w:rsidRDefault="00CC4CF9" w:rsidP="003463F3">
      <w:pPr>
        <w:pStyle w:val="ConsPlusCell"/>
        <w:jc w:val="both"/>
      </w:pPr>
      <w:r w:rsidRPr="00061AB7">
        <w:t>89 7574     5     - песца</w:t>
      </w:r>
    </w:p>
    <w:p w:rsidR="00CC4CF9" w:rsidRPr="00061AB7" w:rsidRDefault="00CC4CF9" w:rsidP="003463F3">
      <w:pPr>
        <w:pStyle w:val="ConsPlusCell"/>
        <w:jc w:val="both"/>
      </w:pPr>
      <w:r w:rsidRPr="00061AB7">
        <w:t>89 7575     0     - красной лисицы, сиводушки, крестовки, корсака</w:t>
      </w:r>
    </w:p>
    <w:p w:rsidR="00CC4CF9" w:rsidRPr="00061AB7" w:rsidRDefault="00CC4CF9" w:rsidP="003463F3">
      <w:pPr>
        <w:pStyle w:val="ConsPlusCell"/>
        <w:jc w:val="both"/>
      </w:pPr>
      <w:r w:rsidRPr="00061AB7">
        <w:t>89 7576     6     - серебристо-черной, беломордой, черно-бурой,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снежной, платиновой лисицы</w:t>
      </w:r>
    </w:p>
    <w:p w:rsidR="00CC4CF9" w:rsidRPr="00061AB7" w:rsidRDefault="00CC4CF9" w:rsidP="003463F3">
      <w:pPr>
        <w:pStyle w:val="ConsPlusCell"/>
        <w:jc w:val="both"/>
      </w:pPr>
      <w:r w:rsidRPr="00061AB7">
        <w:t>89 7577     1     - дикой кошки</w:t>
      </w:r>
    </w:p>
    <w:p w:rsidR="00CC4CF9" w:rsidRPr="00061AB7" w:rsidRDefault="00CC4CF9" w:rsidP="003463F3">
      <w:pPr>
        <w:pStyle w:val="ConsPlusCell"/>
        <w:jc w:val="both"/>
      </w:pPr>
      <w:r w:rsidRPr="00061AB7">
        <w:t>89 7578     7     - рыси</w:t>
      </w:r>
    </w:p>
    <w:p w:rsidR="00CC4CF9" w:rsidRPr="00061AB7" w:rsidRDefault="00CC4CF9" w:rsidP="003463F3">
      <w:pPr>
        <w:pStyle w:val="ConsPlusCell"/>
        <w:jc w:val="both"/>
      </w:pPr>
      <w:r w:rsidRPr="00061AB7">
        <w:t>89 7590     2     Лоскут подножный от шкурок / зимних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пушнины - куньих</w:t>
      </w:r>
    </w:p>
    <w:p w:rsidR="00CC4CF9" w:rsidRPr="00061AB7" w:rsidRDefault="00CC4CF9" w:rsidP="003463F3">
      <w:pPr>
        <w:pStyle w:val="ConsPlusCell"/>
        <w:jc w:val="both"/>
      </w:pPr>
      <w:r w:rsidRPr="00061AB7">
        <w:t>89 7592     3     - куницы</w:t>
      </w:r>
    </w:p>
    <w:p w:rsidR="00CC4CF9" w:rsidRPr="00061AB7" w:rsidRDefault="00CC4CF9" w:rsidP="003463F3">
      <w:pPr>
        <w:pStyle w:val="ConsPlusCell"/>
        <w:jc w:val="both"/>
      </w:pPr>
      <w:r w:rsidRPr="00061AB7">
        <w:t>89 7593     9     - норки</w:t>
      </w:r>
    </w:p>
    <w:p w:rsidR="00CC4CF9" w:rsidRPr="00061AB7" w:rsidRDefault="00CC4CF9" w:rsidP="003463F3">
      <w:pPr>
        <w:pStyle w:val="ConsPlusCell"/>
        <w:jc w:val="both"/>
      </w:pPr>
      <w:r w:rsidRPr="00061AB7">
        <w:t>89 7594     4     - колонка</w:t>
      </w:r>
    </w:p>
    <w:p w:rsidR="00CC4CF9" w:rsidRPr="00061AB7" w:rsidRDefault="00CC4CF9" w:rsidP="003463F3">
      <w:pPr>
        <w:pStyle w:val="ConsPlusCell"/>
        <w:jc w:val="both"/>
      </w:pPr>
      <w:r w:rsidRPr="00061AB7">
        <w:t>89 7595     8     - горностая</w:t>
      </w:r>
    </w:p>
    <w:p w:rsidR="00CC4CF9" w:rsidRPr="00061AB7" w:rsidRDefault="00CC4CF9" w:rsidP="003463F3">
      <w:pPr>
        <w:pStyle w:val="ConsPlusCell"/>
        <w:jc w:val="both"/>
      </w:pPr>
      <w:r w:rsidRPr="00061AB7">
        <w:t>89 7597     0     - хоря</w:t>
      </w:r>
    </w:p>
    <w:p w:rsidR="00CC4CF9" w:rsidRPr="00061AB7" w:rsidRDefault="00CC4CF9" w:rsidP="003463F3">
      <w:pPr>
        <w:pStyle w:val="ConsPlusCell"/>
        <w:jc w:val="both"/>
      </w:pPr>
      <w:r w:rsidRPr="00061AB7">
        <w:t>89 7598     6     - росомахи</w:t>
      </w:r>
    </w:p>
    <w:p w:rsidR="00CC4CF9" w:rsidRPr="00061AB7" w:rsidRDefault="00CC4CF9" w:rsidP="003463F3">
      <w:pPr>
        <w:pStyle w:val="ConsPlusCell"/>
        <w:jc w:val="both"/>
      </w:pPr>
      <w:r w:rsidRPr="00061AB7">
        <w:t>89 7599     1     - выдры</w:t>
      </w:r>
    </w:p>
    <w:p w:rsidR="00CC4CF9" w:rsidRPr="00061AB7" w:rsidRDefault="00CC4CF9" w:rsidP="003463F3">
      <w:pPr>
        <w:pStyle w:val="ConsPlusCell"/>
        <w:jc w:val="both"/>
      </w:pPr>
      <w:r w:rsidRPr="00061AB7">
        <w:t>89 7800     2     Части, лоскут и прочие отходы от невыделанных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меховых шкурок</w:t>
      </w:r>
    </w:p>
    <w:p w:rsidR="00CC4CF9" w:rsidRPr="00061AB7" w:rsidRDefault="00CC4CF9" w:rsidP="003463F3">
      <w:pPr>
        <w:pStyle w:val="ConsPlusCell"/>
        <w:jc w:val="both"/>
      </w:pPr>
      <w:r w:rsidRPr="00061AB7">
        <w:t>89 7810     7     Части от невыделанных меховых шкурок</w:t>
      </w:r>
    </w:p>
    <w:p w:rsidR="00CC4CF9" w:rsidRPr="00061AB7" w:rsidRDefault="00CC4CF9" w:rsidP="003463F3">
      <w:pPr>
        <w:pStyle w:val="ConsPlusCell"/>
        <w:jc w:val="both"/>
      </w:pPr>
      <w:r w:rsidRPr="00061AB7">
        <w:t>89 7811     2     Головки, лапы и другие обрезки от различных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участков шкурок всех видов сырья (кроме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каракулево-смушковой группы, пыжика, лисицы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других ценных видов), полученные при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обработке сырья</w:t>
      </w:r>
    </w:p>
    <w:p w:rsidR="00CC4CF9" w:rsidRPr="00061AB7" w:rsidRDefault="00CC4CF9" w:rsidP="003463F3">
      <w:pPr>
        <w:pStyle w:val="ConsPlusCell"/>
        <w:jc w:val="both"/>
      </w:pPr>
      <w:r w:rsidRPr="00061AB7">
        <w:t>89 7812     8     Хвосты от шкурок белки</w:t>
      </w:r>
    </w:p>
    <w:p w:rsidR="00CC4CF9" w:rsidRPr="00061AB7" w:rsidRDefault="00CC4CF9" w:rsidP="003463F3">
      <w:pPr>
        <w:pStyle w:val="ConsPlusCell"/>
        <w:jc w:val="both"/>
      </w:pPr>
      <w:r w:rsidRPr="00061AB7">
        <w:t>89 7813     3     Хвосты от шкурок колонка размером св. 12 см</w:t>
      </w:r>
    </w:p>
    <w:p w:rsidR="00CC4CF9" w:rsidRPr="00061AB7" w:rsidRDefault="00CC4CF9" w:rsidP="003463F3">
      <w:pPr>
        <w:pStyle w:val="ConsPlusCell"/>
        <w:jc w:val="both"/>
      </w:pPr>
      <w:r w:rsidRPr="00061AB7">
        <w:t>89 7814     9     Хвосты от шкурок колонка размером до 12 см</w:t>
      </w:r>
    </w:p>
    <w:p w:rsidR="00CC4CF9" w:rsidRPr="00061AB7" w:rsidRDefault="00CC4CF9" w:rsidP="003463F3">
      <w:pPr>
        <w:pStyle w:val="ConsPlusCell"/>
        <w:jc w:val="both"/>
      </w:pPr>
      <w:r w:rsidRPr="00061AB7">
        <w:t>89 7820     1     Лоскут и прочие отходы от невыделанных меховых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шкурок</w:t>
      </w:r>
    </w:p>
    <w:p w:rsidR="00CC4CF9" w:rsidRPr="00061AB7" w:rsidRDefault="00CC4CF9" w:rsidP="003463F3">
      <w:pPr>
        <w:pStyle w:val="ConsPlusCell"/>
        <w:jc w:val="both"/>
      </w:pPr>
      <w:r w:rsidRPr="00061AB7">
        <w:t>89 7821     7     Лоскут, образуемый при подмездривании (резге)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чистопородных и метисных каракуля, каракульчи,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яхобаба, смушки (площадью менее 4 см2)</w:t>
      </w:r>
    </w:p>
    <w:p w:rsidR="00CC4CF9" w:rsidRPr="00061AB7" w:rsidRDefault="00CC4CF9" w:rsidP="003463F3">
      <w:pPr>
        <w:pStyle w:val="ConsPlusCell"/>
        <w:jc w:val="both"/>
      </w:pPr>
      <w:r w:rsidRPr="00061AB7">
        <w:t>89 7822     2     Мездра, стружка и пленка от всех видов шкурок</w:t>
      </w:r>
    </w:p>
    <w:p w:rsidR="00CC4CF9" w:rsidRPr="00061AB7" w:rsidRDefault="00CC4CF9" w:rsidP="003463F3">
      <w:pPr>
        <w:pStyle w:val="ConsPlusCell"/>
        <w:jc w:val="both"/>
      </w:pPr>
      <w:r w:rsidRPr="00061AB7">
        <w:t>89 7823     8     Спилок морского зверя</w:t>
      </w:r>
    </w:p>
    <w:p w:rsidR="00CC4CF9" w:rsidRPr="00061AB7" w:rsidRDefault="00CC4CF9" w:rsidP="003463F3">
      <w:pPr>
        <w:pStyle w:val="ConsPlusCell"/>
        <w:jc w:val="both"/>
      </w:pPr>
      <w:r w:rsidRPr="00061AB7">
        <w:t>89 7824     3     Спилок морского котика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90 0000     9     ПРОДУКЦИЯ ТЕКСТИЛЬНОЙ ПРОМЫШЛЕННОСТИ - ПРЯЖА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90 0010     3     Пряжа объемная *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90 1000     1     Пряжа хлопчатобумажная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90 1100     5     Пряжа хлопчатобумажная одиночная</w:t>
      </w:r>
    </w:p>
    <w:p w:rsidR="00CC4CF9" w:rsidRPr="00061AB7" w:rsidRDefault="00CC4CF9" w:rsidP="003463F3">
      <w:pPr>
        <w:pStyle w:val="ConsPlusCell"/>
        <w:jc w:val="both"/>
      </w:pPr>
      <w:r w:rsidRPr="00061AB7">
        <w:t>90 1110     1     Пряжа хлопчатобумажная одиночная кардная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кольцевого способа прядения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90 1111     5     - из хлопкового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90 1112     0     - из смеси хлопкового волокна с химическими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90 1119     9     - из смеси хлопкового волокна с прочими нитями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90 1120     4     Пряжа хлопчатобумажная одиночная кардная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пневмомеханического способа прядения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90 1121     5     - из хлопкового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90 1122     5     - из смеси хлопкового волокна с химическими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90 1129     3     - из смеси хлопкового волокна с прочими нитями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или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90 1130     9     Пряжа хлопчатобумажная одиночная кардная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роторного способа прядения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90 1131     4     - из хлопкового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90 1132     9     - из смеси хлопкового волокна с химическими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90 1140     3     Пряжа хлопчатобумажная одиночная гребенная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90 1141     9     - из хлопкового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90 1142     4     - из смеси хлопкового волокна с химическими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90 1150     8     Пряжа  хлопчатобумажная одиночная аппаратная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90 1151     3     - из хлопкового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90 1152     9     - из смеси хлопкового волокна с химическими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90 1160     2     Пряжа хлопчатобумажная одиночная ровничная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90 1161     8     - из хлопкового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90 1170     7     Пряжа (нить) хлопчатобумажная одиночная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90 1172     8     - из смеси хлопкового волокна с химическими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90 1180     1     Пряжа хлопчатобумажная одиночная кардная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аэромеханического способа прядения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90 1182     2     - из смеси хлопкового волокна с химическими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90 1188     5     - из смеси хлопкового волокна с отходами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хлопкопрядильного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90 1200     9     Пряжа хлопчатобумажная крученая в 2 нити</w:t>
      </w:r>
    </w:p>
    <w:p w:rsidR="00CC4CF9" w:rsidRPr="00061AB7" w:rsidRDefault="00CC4CF9" w:rsidP="003463F3">
      <w:pPr>
        <w:pStyle w:val="ConsPlusCell"/>
        <w:jc w:val="both"/>
      </w:pPr>
      <w:r w:rsidRPr="00061AB7">
        <w:t>90 1210     3     Пряжа хлопчатобумажная крученая в 2 нити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кардная кольцевого способа прядения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90 1211     9     - из хлопкового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90 1212     4     - из смеси хлопкового волокна с химическими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90 1219     2     - из смеси хлопкового волокна с прочими нитями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90 1220     8     Пряжа хлопчатобумажная крученая в 2 нити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кардная пневмомеханического способа прядения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90 1221     3     - из хлопкового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90 1222     9     - из смеси хлопкового волокна с химическими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90 1229     7     - из смеси хлопкового волокна с прочими нитями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или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90 1240     7     Пряжа хлопчатобумажная крученая в 2 нити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гребенная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90 1241     2     - из хлопкового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90 1242     8     - из смеси хлопкового волокна с химическими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90 1270     0     Пряжа (нить) хлопчатобумажная крученая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2 нити /</w:t>
      </w:r>
    </w:p>
    <w:p w:rsidR="00CC4CF9" w:rsidRPr="00061AB7" w:rsidRDefault="00CC4CF9" w:rsidP="003463F3">
      <w:pPr>
        <w:pStyle w:val="ConsPlusCell"/>
        <w:jc w:val="both"/>
      </w:pPr>
      <w:r w:rsidRPr="00061AB7">
        <w:t>90 1271     6     - из хлопкового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90 1272     1     - из смеси хлопкового волокна с химическими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90 1280     5     Пряжа хлопчатобумажная крученая в 2 нити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машин двойного кручения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90 1281     0     - из хлопкового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90 1290     8     Пряжа хлопчатобумажная крученая в 2 нити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прядильно-крутильных машин /</w:t>
      </w:r>
    </w:p>
    <w:p w:rsidR="00CC4CF9" w:rsidRPr="00061AB7" w:rsidRDefault="00CC4CF9" w:rsidP="003463F3">
      <w:pPr>
        <w:pStyle w:val="ConsPlusCell"/>
        <w:jc w:val="both"/>
      </w:pPr>
      <w:r w:rsidRPr="00061AB7">
        <w:t>90 1291     5     - из хлопкового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90 1292     0     - из смеси хлопкового волокна с химическими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90 1300     2     Пряжа хлопчатобумажная крученая в 3 нити</w:t>
      </w:r>
    </w:p>
    <w:p w:rsidR="00CC4CF9" w:rsidRPr="00061AB7" w:rsidRDefault="00CC4CF9" w:rsidP="003463F3">
      <w:pPr>
        <w:pStyle w:val="ConsPlusCell"/>
        <w:jc w:val="both"/>
      </w:pPr>
      <w:r w:rsidRPr="00061AB7">
        <w:t>90 1310     7     Пряжа хлопчатобумажная крученая в 3 нити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кардная кольцевого способа прядения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90 1311     2     - из хлопкового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90 1312     8     - из смеси хлопкового волокна с химическими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90 1320     1     Пряжа хлопчатобумажная крученая в 3 нити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кардная пневмомеханического способа прядения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90 1322     2     - из смеси хлопкового волокна с химическими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90 1340     0     Пряжа хлопчатобумажная крученая в 3 нити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гребенная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90 1341     6     - из хлопкового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90 1370     4     Пряжа (нить) хлопчатобумажная крученая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3 нити /</w:t>
      </w:r>
    </w:p>
    <w:p w:rsidR="00CC4CF9" w:rsidRPr="00061AB7" w:rsidRDefault="00CC4CF9" w:rsidP="003463F3">
      <w:pPr>
        <w:pStyle w:val="ConsPlusCell"/>
        <w:jc w:val="both"/>
      </w:pPr>
      <w:r w:rsidRPr="00061AB7">
        <w:t>90 1372     5     - из смеси хлопкового волокна с химическими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90 1400     6     Пряжа хлопчатобумажная крученая многониточная,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 4 и более нитей (кроме пряжи для швейных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ниток)</w:t>
      </w:r>
    </w:p>
    <w:p w:rsidR="00CC4CF9" w:rsidRPr="00061AB7" w:rsidRDefault="00CC4CF9" w:rsidP="003463F3">
      <w:pPr>
        <w:pStyle w:val="ConsPlusCell"/>
        <w:jc w:val="both"/>
      </w:pPr>
      <w:r w:rsidRPr="00061AB7">
        <w:t>90 1410     0     Пряжа хлопчатобумажная крученая многониточная,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 4 и более нитей (кроме пряжи для швейных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ниток), кардная кольцевого способа прядения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90 1411     6     - из хлопкового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90 1420     5     Пряжа хлопчатобумажная крученая многониточная,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 4 и более нитей (кроме пряжи для швейных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ниток), кардная пневмомеханического способа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прядения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90 1421     0     - из хлопкового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90 1422     6     - из смеси хлопкового волокна с химическими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90 1440     4     Пряжа хлопчатобумажная крученая многониточная,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 4 и более нитей (кроме пряжи для швейных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ниток), гребенная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90 1441     4     - для хлопкового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90 1470     8     Пряжа (нить) хлопчатобумажная крученая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многониточная, в 4 и более нитей (кроме 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швейных ниток) /</w:t>
      </w:r>
    </w:p>
    <w:p w:rsidR="00CC4CF9" w:rsidRPr="00061AB7" w:rsidRDefault="00CC4CF9" w:rsidP="003463F3">
      <w:pPr>
        <w:pStyle w:val="ConsPlusCell"/>
        <w:jc w:val="both"/>
      </w:pPr>
      <w:r w:rsidRPr="00061AB7">
        <w:t>90 1471     3     - из хлопкового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90 1472     9     - из смеси хлопкового волокна с химическими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90 1500     7     Пряжа хлопчатобумажная трощеная</w:t>
      </w:r>
    </w:p>
    <w:p w:rsidR="00CC4CF9" w:rsidRPr="00061AB7" w:rsidRDefault="00CC4CF9" w:rsidP="003463F3">
      <w:pPr>
        <w:pStyle w:val="ConsPlusCell"/>
        <w:jc w:val="both"/>
      </w:pPr>
      <w:r w:rsidRPr="00061AB7">
        <w:t>90 1510     4     Пряжа хлопчатобумажная трощеная кардная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кольцевого способа прядения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90 1511     0     - из хлопкового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90 1520     9     Пряжа хлопчатобумажная трощеная кардная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пневмомеханического способа прядения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90 1521     4     - из хлопкового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90 1540     8     Пряжа хлопчатобумажная трощеная гребенная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90 1541     3     - из хлопкового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90 1590     0     Пряжа хлопчатобумажная трощеная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прядильно-крутильных машин /</w:t>
      </w:r>
    </w:p>
    <w:p w:rsidR="00CC4CF9" w:rsidRPr="00061AB7" w:rsidRDefault="00CC4CF9" w:rsidP="003463F3">
      <w:pPr>
        <w:pStyle w:val="ConsPlusCell"/>
        <w:jc w:val="both"/>
      </w:pPr>
      <w:r w:rsidRPr="00061AB7">
        <w:t>90 1591     6     - из хлопкового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90 1600     3     Пряжа хлопчатобумажная крученая в 6 нитей</w:t>
      </w:r>
    </w:p>
    <w:p w:rsidR="00CC4CF9" w:rsidRPr="00061AB7" w:rsidRDefault="00CC4CF9" w:rsidP="003463F3">
      <w:pPr>
        <w:pStyle w:val="ConsPlusCell"/>
        <w:jc w:val="both"/>
      </w:pPr>
      <w:r w:rsidRPr="00061AB7">
        <w:t>90 1640     1     Пряжа хлопчатобумажная крученая в 6 нитей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гребенная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90 1641     7     - из хлопкового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90 1700     7     Пряжа хлопчатобумажная крученая в 9 нитей</w:t>
      </w:r>
    </w:p>
    <w:p w:rsidR="00CC4CF9" w:rsidRPr="00061AB7" w:rsidRDefault="00CC4CF9" w:rsidP="003463F3">
      <w:pPr>
        <w:pStyle w:val="ConsPlusCell"/>
        <w:jc w:val="both"/>
      </w:pPr>
      <w:r w:rsidRPr="00061AB7">
        <w:t>90 1740     5     Пряжа хлопчатобумажная крученая в 9 нитей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гребенная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90 1741     0     - из хлопкового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90 1800     0     Пряжа хлопчатобумажная крученая в 12 нитей</w:t>
      </w:r>
    </w:p>
    <w:p w:rsidR="00CC4CF9" w:rsidRPr="00061AB7" w:rsidRDefault="00CC4CF9" w:rsidP="003463F3">
      <w:pPr>
        <w:pStyle w:val="ConsPlusCell"/>
        <w:jc w:val="both"/>
      </w:pPr>
      <w:r w:rsidRPr="00061AB7">
        <w:t>90 1840     9     Пряжа хлопчатобумажная крученая в 12 нитей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гребенная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90 1841     4     - из хлопкового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90 1900     4     Пряжа хлопчатобумажная фасонного кручения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90 1910     9     Пряжа хлопчатобумажная фасонного кручения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кольцевого способа прядения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90 1911     4     - из хлопкового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90 1919     8     - из смеси хлопкового волокна с прочими нитями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или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90 1920     3     Пряжа хлопчатобумажная фасонного кручения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пневмомеханического способа прядения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90 1921     9     - из хлопкового волокна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90 3000     7     Пряжа, вырабатываемая льняной промышленностью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90 3100     0     Пряжа одиночная</w:t>
      </w:r>
    </w:p>
    <w:p w:rsidR="00CC4CF9" w:rsidRPr="00061AB7" w:rsidRDefault="00CC4CF9" w:rsidP="003463F3">
      <w:pPr>
        <w:pStyle w:val="ConsPlusCell"/>
        <w:jc w:val="both"/>
      </w:pPr>
      <w:r w:rsidRPr="00061AB7">
        <w:t>90 3120     7     Пряжа одиночная мокрого прядения гребенная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90 3121     5     - из длинного льняного волокна (чесаного или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трепаного льна или луба-льняная)</w:t>
      </w:r>
    </w:p>
    <w:p w:rsidR="00CC4CF9" w:rsidRPr="00061AB7" w:rsidRDefault="00CC4CF9" w:rsidP="003463F3">
      <w:pPr>
        <w:pStyle w:val="ConsPlusCell"/>
        <w:jc w:val="both"/>
      </w:pPr>
      <w:r w:rsidRPr="00061AB7">
        <w:t>90 3122     0     - из льняного очеса и короткого льноволокна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(оческовая)</w:t>
      </w:r>
    </w:p>
    <w:p w:rsidR="00CC4CF9" w:rsidRPr="00061AB7" w:rsidRDefault="00CC4CF9" w:rsidP="003463F3">
      <w:pPr>
        <w:pStyle w:val="ConsPlusCell"/>
        <w:jc w:val="both"/>
      </w:pPr>
      <w:r w:rsidRPr="00061AB7">
        <w:t>90 3123     6     - из смеси длинного льняного волокна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химическими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90 3124     1     - смеси льняного очеса и короткого льноволокна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 химическими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90 3130     4     Пряжа одиночная сухого прядения гребенная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90 3131     0     - из длинного льняного волокна (чесаного или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трепаного льна или луба-льняная)</w:t>
      </w:r>
    </w:p>
    <w:p w:rsidR="00CC4CF9" w:rsidRPr="00061AB7" w:rsidRDefault="00CC4CF9" w:rsidP="003463F3">
      <w:pPr>
        <w:pStyle w:val="ConsPlusCell"/>
        <w:jc w:val="both"/>
      </w:pPr>
      <w:r w:rsidRPr="00061AB7">
        <w:t>90 3132     5     - из льняного очеса и короткого льноволокна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(оческовая)</w:t>
      </w:r>
    </w:p>
    <w:p w:rsidR="00CC4CF9" w:rsidRPr="00061AB7" w:rsidRDefault="00CC4CF9" w:rsidP="003463F3">
      <w:pPr>
        <w:pStyle w:val="ConsPlusCell"/>
        <w:jc w:val="both"/>
      </w:pPr>
      <w:r w:rsidRPr="00061AB7">
        <w:t>90 3133     0     - из смеси длинного льняного волокна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химическими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90 3134     6     - из смеси льняного очеса и короткого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льноволокна с химическими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90 3150     3     Пряжа одиночная мокрого прядения без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гребнечесания /</w:t>
      </w:r>
    </w:p>
    <w:p w:rsidR="00CC4CF9" w:rsidRPr="00061AB7" w:rsidRDefault="00CC4CF9" w:rsidP="003463F3">
      <w:pPr>
        <w:pStyle w:val="ConsPlusCell"/>
        <w:jc w:val="both"/>
      </w:pPr>
      <w:r w:rsidRPr="00061AB7">
        <w:t>90 3151     9     - из длинного льняного волокна (чесаного или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трепаного льна или луба-льняная)</w:t>
      </w:r>
    </w:p>
    <w:p w:rsidR="00CC4CF9" w:rsidRPr="00061AB7" w:rsidRDefault="00CC4CF9" w:rsidP="003463F3">
      <w:pPr>
        <w:pStyle w:val="ConsPlusCell"/>
        <w:jc w:val="both"/>
      </w:pPr>
      <w:r w:rsidRPr="00061AB7">
        <w:t>90 3152     4     - из льняного очеса и короткого льноволокна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(оческовая)</w:t>
      </w:r>
    </w:p>
    <w:p w:rsidR="00CC4CF9" w:rsidRPr="00061AB7" w:rsidRDefault="00CC4CF9" w:rsidP="003463F3">
      <w:pPr>
        <w:pStyle w:val="ConsPlusCell"/>
        <w:jc w:val="both"/>
      </w:pPr>
      <w:r w:rsidRPr="00061AB7">
        <w:t>90 3153     8     - из смеси длинного льняного волокна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химическими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90 3154     5     - из смеси льняного очеса и короткого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льноволокна с химическими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90 3155     0     - из смеси льняных волокон с другими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растительными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90 3156     6     - из смеси льняных волокон с другими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растительными и химическими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90 3160     8     Пряжа одиночная сухого прядения без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гребнечесания /</w:t>
      </w:r>
    </w:p>
    <w:p w:rsidR="00CC4CF9" w:rsidRPr="00061AB7" w:rsidRDefault="00CC4CF9" w:rsidP="003463F3">
      <w:pPr>
        <w:pStyle w:val="ConsPlusCell"/>
        <w:jc w:val="both"/>
      </w:pPr>
      <w:r w:rsidRPr="00061AB7">
        <w:t>90 3161     3     - из длинного льняного волокна (чесанного или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трепаного льна или луба-льняная)</w:t>
      </w:r>
    </w:p>
    <w:p w:rsidR="00CC4CF9" w:rsidRPr="00061AB7" w:rsidRDefault="00CC4CF9" w:rsidP="003463F3">
      <w:pPr>
        <w:pStyle w:val="ConsPlusCell"/>
        <w:jc w:val="both"/>
      </w:pPr>
      <w:r w:rsidRPr="00061AB7">
        <w:t>90 3162     9     - из льняного очеса и короткого льноволокна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(оческовая)</w:t>
      </w:r>
    </w:p>
    <w:p w:rsidR="00CC4CF9" w:rsidRPr="00061AB7" w:rsidRDefault="00CC4CF9" w:rsidP="003463F3">
      <w:pPr>
        <w:pStyle w:val="ConsPlusCell"/>
        <w:jc w:val="both"/>
      </w:pPr>
      <w:r w:rsidRPr="00061AB7">
        <w:t>90 3163     4     - из смеси длинного льняного волокна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химическими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90 3164     1     - из смеси льняного очеса и короткого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льноволокна с химическими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90 3165     5     - угарная (от отходов льнопрядильного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производства)</w:t>
      </w:r>
    </w:p>
    <w:p w:rsidR="00CC4CF9" w:rsidRPr="00061AB7" w:rsidRDefault="00CC4CF9" w:rsidP="003463F3">
      <w:pPr>
        <w:pStyle w:val="ConsPlusCell"/>
        <w:jc w:val="both"/>
      </w:pPr>
      <w:r w:rsidRPr="00061AB7">
        <w:t>90 3166     0     - из смеси льняных волокон с другими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растительными и химическими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90 3167     6     - из смеси льняных волокон с другими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растительными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90 3170     2     Пряжа одиночная полумокрого прядения без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гребнечесания /</w:t>
      </w:r>
    </w:p>
    <w:p w:rsidR="00CC4CF9" w:rsidRPr="00061AB7" w:rsidRDefault="00CC4CF9" w:rsidP="003463F3">
      <w:pPr>
        <w:pStyle w:val="ConsPlusCell"/>
        <w:jc w:val="both"/>
      </w:pPr>
      <w:r w:rsidRPr="00061AB7">
        <w:t>90 3171     8     - из длинного льняного волокна (чесаного или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трепаного льна или луба-льняная)</w:t>
      </w:r>
    </w:p>
    <w:p w:rsidR="00CC4CF9" w:rsidRPr="00061AB7" w:rsidRDefault="00CC4CF9" w:rsidP="003463F3">
      <w:pPr>
        <w:pStyle w:val="ConsPlusCell"/>
        <w:jc w:val="both"/>
      </w:pPr>
      <w:r w:rsidRPr="00061AB7">
        <w:t>90 3200     4     Пряжа крученая</w:t>
      </w:r>
    </w:p>
    <w:p w:rsidR="00CC4CF9" w:rsidRPr="00061AB7" w:rsidRDefault="00CC4CF9" w:rsidP="003463F3">
      <w:pPr>
        <w:pStyle w:val="ConsPlusCell"/>
        <w:jc w:val="both"/>
      </w:pPr>
      <w:r w:rsidRPr="00061AB7">
        <w:t>90 3250     7     Пряжа крученая мокрого прядения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90 3251     2     - из длинного льняного волокна (чесаного или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трепаного льна или луба-льняная)</w:t>
      </w:r>
    </w:p>
    <w:p w:rsidR="00CC4CF9" w:rsidRPr="00061AB7" w:rsidRDefault="00CC4CF9" w:rsidP="003463F3">
      <w:pPr>
        <w:pStyle w:val="ConsPlusCell"/>
        <w:jc w:val="both"/>
      </w:pPr>
      <w:r w:rsidRPr="00061AB7">
        <w:t>90 3253     3     - из длинного льняного волокна с химическими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 или нитями и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90 3254     9     - из льняного очеса и короткого льноволокна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химическими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90 3255     4     - из смеси льняных волокон с другими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растительными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90 3256     5     - из смеси льняных волокон с другими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растительными и химическими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90 3260     1     Пряжа крученая сухого прядения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90 3261     7     - из длинного волокна (чесаного или трепаного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льна или луба-льняная)</w:t>
      </w:r>
    </w:p>
    <w:p w:rsidR="00CC4CF9" w:rsidRPr="00061AB7" w:rsidRDefault="00CC4CF9" w:rsidP="003463F3">
      <w:pPr>
        <w:pStyle w:val="ConsPlusCell"/>
        <w:jc w:val="both"/>
      </w:pPr>
      <w:r w:rsidRPr="00061AB7">
        <w:t>90 3262     2     - из льняного очеса и короткого льноволокна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(оческовая)</w:t>
      </w:r>
    </w:p>
    <w:p w:rsidR="00CC4CF9" w:rsidRPr="00061AB7" w:rsidRDefault="00CC4CF9" w:rsidP="003463F3">
      <w:pPr>
        <w:pStyle w:val="ConsPlusCell"/>
        <w:jc w:val="both"/>
      </w:pPr>
      <w:r w:rsidRPr="00061AB7">
        <w:t>90 3263     8     - из длинного льняного волокна с химическими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волокнами и (или) хлопчатобумажной пряжей</w:t>
      </w:r>
    </w:p>
    <w:p w:rsidR="00CC4CF9" w:rsidRPr="00061AB7" w:rsidRDefault="00CC4CF9" w:rsidP="003463F3">
      <w:pPr>
        <w:pStyle w:val="ConsPlusCell"/>
        <w:jc w:val="both"/>
      </w:pPr>
      <w:r w:rsidRPr="00061AB7">
        <w:t>90 3264     3     - из смеси льняного очеса и короткого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льноволокна с химическими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90 3265     9     - из смеси льняных волокон с другими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растительными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90 3266     4     - из смеси льняных волокон с другими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растительными и химическими волокнами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90 4000     3     Пряжа, вырабатываемая пенько-джутовой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промышленностью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90 4100     3     Пряжа одиночная</w:t>
      </w:r>
    </w:p>
    <w:p w:rsidR="00CC4CF9" w:rsidRPr="00061AB7" w:rsidRDefault="00CC4CF9" w:rsidP="003463F3">
      <w:pPr>
        <w:pStyle w:val="ConsPlusCell"/>
        <w:jc w:val="both"/>
      </w:pPr>
      <w:r w:rsidRPr="00061AB7">
        <w:t>90 4170     5     Пряжа одиночная мокрого прядения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90 4171     0     - пеньковая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90 4173     1     - льно-джуто-кенафная</w:t>
      </w:r>
    </w:p>
    <w:p w:rsidR="00CC4CF9" w:rsidRPr="00061AB7" w:rsidRDefault="00CC4CF9" w:rsidP="003463F3">
      <w:pPr>
        <w:pStyle w:val="ConsPlusCell"/>
        <w:jc w:val="both"/>
      </w:pPr>
      <w:r w:rsidRPr="00061AB7">
        <w:t>90 4179     4     -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90 4180     0     Пряжа одиночная длинного прядения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90 4181     5     - пеньковая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90 4182     0     - джутовая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90 4183     6     - джутовая с химическими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90 4190     4     Пряжа одиночная короткого прядения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90 4191     3     - пеньковая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90 4192     5     - льнопеньковая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90 4193     0     - льно-джуто-кенафная</w:t>
      </w:r>
    </w:p>
    <w:p w:rsidR="00CC4CF9" w:rsidRPr="00061AB7" w:rsidRDefault="00CC4CF9" w:rsidP="003463F3">
      <w:pPr>
        <w:pStyle w:val="ConsPlusCell"/>
        <w:jc w:val="both"/>
      </w:pPr>
      <w:r w:rsidRPr="00061AB7">
        <w:t>90 4194     6     - из грубых лубяных волокон или их смеси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химическими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90 4195     1     - джутовая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90 4200     7     Пряжа пенько-джутовая крученая</w:t>
      </w:r>
    </w:p>
    <w:p w:rsidR="00CC4CF9" w:rsidRPr="00061AB7" w:rsidRDefault="00CC4CF9" w:rsidP="003463F3">
      <w:pPr>
        <w:pStyle w:val="ConsPlusCell"/>
        <w:jc w:val="both"/>
      </w:pPr>
      <w:r w:rsidRPr="00061AB7">
        <w:t>90 4290     8     Пряжа крученая короткого прядения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90 4293     4     - льно-джуто-кенафная</w:t>
      </w:r>
    </w:p>
    <w:p w:rsidR="00CC4CF9" w:rsidRPr="00061AB7" w:rsidRDefault="00CC4CF9" w:rsidP="003463F3">
      <w:pPr>
        <w:pStyle w:val="ConsPlusCell"/>
        <w:jc w:val="both"/>
      </w:pPr>
      <w:r w:rsidRPr="00061AB7">
        <w:t>90 4294     0     - джутовая с химическими волокнами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90 5000     2     Пряжа шерстяная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90 5100     6     Пряжа шерстяная одиночная</w:t>
      </w:r>
    </w:p>
    <w:p w:rsidR="00CC4CF9" w:rsidRPr="00061AB7" w:rsidRDefault="00CC4CF9" w:rsidP="003463F3">
      <w:pPr>
        <w:pStyle w:val="ConsPlusCell"/>
        <w:jc w:val="both"/>
      </w:pPr>
      <w:r w:rsidRPr="00061AB7">
        <w:t>90 5120     5     Пряжа одиночная тонкогребенного прядения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шерсти /</w:t>
      </w:r>
    </w:p>
    <w:p w:rsidR="00CC4CF9" w:rsidRPr="00061AB7" w:rsidRDefault="00CC4CF9" w:rsidP="003463F3">
      <w:pPr>
        <w:pStyle w:val="ConsPlusCell"/>
        <w:jc w:val="both"/>
      </w:pPr>
      <w:r w:rsidRPr="00061AB7">
        <w:t>90 5121     0     - с вложением искусственного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90 5122     6     - с вложением синтетического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90 5123     1     - с вложением искусственного и синтетического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 (смешанная)</w:t>
      </w:r>
    </w:p>
    <w:p w:rsidR="00CC4CF9" w:rsidRPr="00061AB7" w:rsidRDefault="00CC4CF9" w:rsidP="003463F3">
      <w:pPr>
        <w:pStyle w:val="ConsPlusCell"/>
        <w:jc w:val="both"/>
      </w:pPr>
      <w:r w:rsidRPr="00061AB7">
        <w:t>90 5125     2     - чистошерстяная</w:t>
      </w:r>
    </w:p>
    <w:p w:rsidR="00CC4CF9" w:rsidRPr="00061AB7" w:rsidRDefault="00CC4CF9" w:rsidP="003463F3">
      <w:pPr>
        <w:pStyle w:val="ConsPlusCell"/>
        <w:jc w:val="both"/>
      </w:pPr>
      <w:r w:rsidRPr="00061AB7">
        <w:t>90 5130     2     Пряжа одиночная грубогребенного прядения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шерсти /</w:t>
      </w:r>
    </w:p>
    <w:p w:rsidR="00CC4CF9" w:rsidRPr="00061AB7" w:rsidRDefault="00CC4CF9" w:rsidP="003463F3">
      <w:pPr>
        <w:pStyle w:val="ConsPlusCell"/>
        <w:jc w:val="both"/>
      </w:pPr>
      <w:r w:rsidRPr="00061AB7">
        <w:t>90 5131     5     - с вложением искусственного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90 5132     0     - с вложением синтетического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90 5133     6     - с вложением искусственного и синтетического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 (смешанная)</w:t>
      </w:r>
    </w:p>
    <w:p w:rsidR="00CC4CF9" w:rsidRPr="00061AB7" w:rsidRDefault="00CC4CF9" w:rsidP="003463F3">
      <w:pPr>
        <w:pStyle w:val="ConsPlusCell"/>
        <w:jc w:val="both"/>
      </w:pPr>
      <w:r w:rsidRPr="00061AB7">
        <w:t>90 5135     7     - чистошерстяная</w:t>
      </w:r>
    </w:p>
    <w:p w:rsidR="00CC4CF9" w:rsidRPr="00061AB7" w:rsidRDefault="00CC4CF9" w:rsidP="003463F3">
      <w:pPr>
        <w:pStyle w:val="ConsPlusCell"/>
        <w:jc w:val="both"/>
      </w:pPr>
      <w:r w:rsidRPr="00061AB7">
        <w:t>90 5140     4     Пряжа одиночная аппаратная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90 5141     6     - с вложением искусственного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90 5142     5     - с вложением синтетического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90 5143     0     - с вложением искусственного и синтетического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 (смешанная)</w:t>
      </w:r>
    </w:p>
    <w:p w:rsidR="00CC4CF9" w:rsidRPr="00061AB7" w:rsidRDefault="00CC4CF9" w:rsidP="003463F3">
      <w:pPr>
        <w:pStyle w:val="ConsPlusCell"/>
        <w:jc w:val="both"/>
      </w:pPr>
      <w:r w:rsidRPr="00061AB7">
        <w:t>90 5144     6     - с вложением искусственного, синтетического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хлопкового волокна (смешанная)</w:t>
      </w:r>
    </w:p>
    <w:p w:rsidR="00CC4CF9" w:rsidRPr="00061AB7" w:rsidRDefault="00CC4CF9" w:rsidP="003463F3">
      <w:pPr>
        <w:pStyle w:val="ConsPlusCell"/>
        <w:jc w:val="both"/>
      </w:pPr>
      <w:r w:rsidRPr="00061AB7">
        <w:t>90 5145     1     - чистошерстяная</w:t>
      </w:r>
    </w:p>
    <w:p w:rsidR="00CC4CF9" w:rsidRPr="00061AB7" w:rsidRDefault="00CC4CF9" w:rsidP="003463F3">
      <w:pPr>
        <w:pStyle w:val="ConsPlusCell"/>
        <w:jc w:val="both"/>
      </w:pPr>
      <w:r w:rsidRPr="00061AB7">
        <w:t>90 5148     8     - типа шерстяной (химическая)</w:t>
      </w:r>
    </w:p>
    <w:p w:rsidR="00CC4CF9" w:rsidRPr="00061AB7" w:rsidRDefault="00CC4CF9" w:rsidP="003463F3">
      <w:pPr>
        <w:pStyle w:val="ConsPlusCell"/>
        <w:jc w:val="both"/>
      </w:pPr>
      <w:r w:rsidRPr="00061AB7">
        <w:t>90 5200     9     Пряжа шерстяная крученая</w:t>
      </w:r>
    </w:p>
    <w:p w:rsidR="00CC4CF9" w:rsidRPr="00061AB7" w:rsidRDefault="00CC4CF9" w:rsidP="003463F3">
      <w:pPr>
        <w:pStyle w:val="ConsPlusCell"/>
        <w:jc w:val="both"/>
      </w:pPr>
      <w:r w:rsidRPr="00061AB7">
        <w:t>90 5220     9     Пряжа крученая тонкогребенного прядения шерсти /</w:t>
      </w:r>
    </w:p>
    <w:p w:rsidR="00CC4CF9" w:rsidRPr="00061AB7" w:rsidRDefault="00CC4CF9" w:rsidP="003463F3">
      <w:pPr>
        <w:pStyle w:val="ConsPlusCell"/>
        <w:jc w:val="both"/>
      </w:pPr>
      <w:r w:rsidRPr="00061AB7">
        <w:t>90 5221     4     - с вложением искусственного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90 5222     6     - с вложением синтетического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90 5223     5     - с вложением искусственного и синтетического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 (смешанная)</w:t>
      </w:r>
    </w:p>
    <w:p w:rsidR="00CC4CF9" w:rsidRPr="00061AB7" w:rsidRDefault="00CC4CF9" w:rsidP="003463F3">
      <w:pPr>
        <w:pStyle w:val="ConsPlusCell"/>
        <w:jc w:val="both"/>
      </w:pPr>
      <w:r w:rsidRPr="00061AB7">
        <w:t>90 5225     6     - чистошерстяная</w:t>
      </w:r>
    </w:p>
    <w:p w:rsidR="00CC4CF9" w:rsidRPr="00061AB7" w:rsidRDefault="00CC4CF9" w:rsidP="003463F3">
      <w:pPr>
        <w:pStyle w:val="ConsPlusCell"/>
        <w:jc w:val="both"/>
      </w:pPr>
      <w:r w:rsidRPr="00061AB7">
        <w:t>90 5226     1     - чистошерстяная с прикруткой хлопчатобумажной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или вискозной пряжи, искусственной или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синтетической нити</w:t>
      </w:r>
    </w:p>
    <w:p w:rsidR="00CC4CF9" w:rsidRPr="00061AB7" w:rsidRDefault="00CC4CF9" w:rsidP="003463F3">
      <w:pPr>
        <w:pStyle w:val="ConsPlusCell"/>
        <w:jc w:val="both"/>
      </w:pPr>
      <w:r w:rsidRPr="00061AB7">
        <w:t>90 5227     7     - смешанная с прикруткой  хлопчатобумажной или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вискозной пряжи, искусственной или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синтетической нити</w:t>
      </w:r>
    </w:p>
    <w:p w:rsidR="00CC4CF9" w:rsidRPr="00061AB7" w:rsidRDefault="00CC4CF9" w:rsidP="003463F3">
      <w:pPr>
        <w:pStyle w:val="ConsPlusCell"/>
        <w:jc w:val="both"/>
      </w:pPr>
      <w:r w:rsidRPr="00061AB7">
        <w:t>90 5229     8     - с вложением других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>90 5230     3     Пряжа крученая грубогребенного прядения шерсти /</w:t>
      </w:r>
    </w:p>
    <w:p w:rsidR="00CC4CF9" w:rsidRPr="00061AB7" w:rsidRDefault="00CC4CF9" w:rsidP="003463F3">
      <w:pPr>
        <w:pStyle w:val="ConsPlusCell"/>
        <w:jc w:val="both"/>
      </w:pPr>
      <w:r w:rsidRPr="00061AB7">
        <w:t>90 5231     9     - с вложением искусственного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90 5232     4     - с вложением синтетического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90 5233     0     - с вложением искусственного и синтетического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 (смешанная)</w:t>
      </w:r>
    </w:p>
    <w:p w:rsidR="00CC4CF9" w:rsidRPr="00061AB7" w:rsidRDefault="00CC4CF9" w:rsidP="003463F3">
      <w:pPr>
        <w:pStyle w:val="ConsPlusCell"/>
        <w:jc w:val="both"/>
      </w:pPr>
      <w:r w:rsidRPr="00061AB7">
        <w:t>90 5235     0     - чистошерстяная</w:t>
      </w:r>
    </w:p>
    <w:p w:rsidR="00CC4CF9" w:rsidRPr="00061AB7" w:rsidRDefault="00CC4CF9" w:rsidP="003463F3">
      <w:pPr>
        <w:pStyle w:val="ConsPlusCell"/>
        <w:jc w:val="both"/>
      </w:pPr>
      <w:r w:rsidRPr="00061AB7">
        <w:t>90 5236     6     - чистошерстяная с прикруткой хлопчатобумажной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или вискозной пряжи, искусственной или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синтетической нити</w:t>
      </w:r>
    </w:p>
    <w:p w:rsidR="00CC4CF9" w:rsidRPr="00061AB7" w:rsidRDefault="00CC4CF9" w:rsidP="003463F3">
      <w:pPr>
        <w:pStyle w:val="ConsPlusCell"/>
        <w:jc w:val="both"/>
      </w:pPr>
      <w:r w:rsidRPr="00061AB7">
        <w:t>90 5240     8     Пряжа крученая аппаратная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90 5241     3     - с вложением искусственного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90 5242     9     - с вложением синтетического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90 5243     4     - с вложением искусственного и синтетического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волокна (смешанная)</w:t>
      </w:r>
    </w:p>
    <w:p w:rsidR="00CC4CF9" w:rsidRPr="00061AB7" w:rsidRDefault="00CC4CF9" w:rsidP="003463F3">
      <w:pPr>
        <w:pStyle w:val="ConsPlusCell"/>
        <w:jc w:val="both"/>
      </w:pPr>
      <w:r w:rsidRPr="00061AB7">
        <w:t>90 5245     5     - чистошерстяная</w:t>
      </w:r>
    </w:p>
    <w:p w:rsidR="00CC4CF9" w:rsidRPr="00061AB7" w:rsidRDefault="00CC4CF9" w:rsidP="003463F3">
      <w:pPr>
        <w:pStyle w:val="ConsPlusCell"/>
        <w:jc w:val="both"/>
      </w:pPr>
      <w:r w:rsidRPr="00061AB7">
        <w:t>90 5248     1     - типа шерстяной (химическая)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90 7000     8     Пряжа шелковая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90 7100     1     Пряжа шелковая одиночная</w:t>
      </w:r>
    </w:p>
    <w:p w:rsidR="00CC4CF9" w:rsidRPr="00061AB7" w:rsidRDefault="00CC4CF9" w:rsidP="003463F3">
      <w:pPr>
        <w:pStyle w:val="ConsPlusCell"/>
        <w:jc w:val="both"/>
      </w:pPr>
      <w:r w:rsidRPr="00061AB7">
        <w:t>90 7140     8     Пряжа одиночная аппаратная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90 7142     0     - из натурального шелкового волокна в смеси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синтетическим</w:t>
      </w:r>
    </w:p>
    <w:p w:rsidR="00CC4CF9" w:rsidRPr="00061AB7" w:rsidRDefault="00CC4CF9" w:rsidP="003463F3">
      <w:pPr>
        <w:pStyle w:val="ConsPlusCell"/>
        <w:jc w:val="both"/>
      </w:pPr>
      <w:r w:rsidRPr="00061AB7">
        <w:t>90 7147     8     - из натурального шелкового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90 7200     5     Пряжа шелковая крученая</w:t>
      </w:r>
    </w:p>
    <w:p w:rsidR="00CC4CF9" w:rsidRPr="00061AB7" w:rsidRDefault="00CC4CF9" w:rsidP="003463F3">
      <w:pPr>
        <w:pStyle w:val="ConsPlusCell"/>
        <w:jc w:val="both"/>
      </w:pPr>
      <w:r w:rsidRPr="00061AB7">
        <w:t>90 7220     4     Пряжа крученая гребенного прядения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90 7222     5     - из натурального шелкового волокна в смеси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синтетическим</w:t>
      </w:r>
    </w:p>
    <w:p w:rsidR="00CC4CF9" w:rsidRPr="00061AB7" w:rsidRDefault="00CC4CF9" w:rsidP="003463F3">
      <w:pPr>
        <w:pStyle w:val="ConsPlusCell"/>
        <w:jc w:val="both"/>
      </w:pPr>
      <w:r w:rsidRPr="00061AB7">
        <w:t>90 7227     2     - из натурального шелкового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90 7240     3     Пряжа крученая аппаратная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90 7242     4     - из натурального шелкового волокна в смеси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синтетическим</w:t>
      </w:r>
    </w:p>
    <w:p w:rsidR="00CC4CF9" w:rsidRPr="00061AB7" w:rsidRDefault="00CC4CF9" w:rsidP="003463F3">
      <w:pPr>
        <w:pStyle w:val="ConsPlusCell"/>
        <w:jc w:val="both"/>
      </w:pPr>
      <w:r w:rsidRPr="00061AB7">
        <w:t>90 7247     1     - из натурального шелкового волокна</w:t>
      </w:r>
    </w:p>
    <w:p w:rsidR="00CC4CF9" w:rsidRPr="00061AB7" w:rsidRDefault="00CC4CF9" w:rsidP="003463F3">
      <w:pPr>
        <w:pStyle w:val="ConsPlusCell"/>
        <w:jc w:val="both"/>
      </w:pPr>
      <w:r w:rsidRPr="00061AB7">
        <w:t>90 7260     2     Пряжа крученая с круглочесальных машин /</w:t>
      </w:r>
    </w:p>
    <w:p w:rsidR="00CC4CF9" w:rsidRPr="00061AB7" w:rsidRDefault="00CC4CF9" w:rsidP="003463F3">
      <w:pPr>
        <w:pStyle w:val="ConsPlusCell"/>
        <w:jc w:val="both"/>
      </w:pPr>
      <w:r w:rsidRPr="00061AB7">
        <w:t>90 7267     0     - из натурального шелкового волокна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90 8000     0     Пряжа из химических волокон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90 8100     4     Пряжа из химических волокон одиночная</w:t>
      </w:r>
    </w:p>
    <w:p w:rsidR="00CC4CF9" w:rsidRPr="00061AB7" w:rsidRDefault="00CC4CF9" w:rsidP="003463F3">
      <w:pPr>
        <w:pStyle w:val="ConsPlusCell"/>
        <w:jc w:val="both"/>
      </w:pPr>
      <w:r w:rsidRPr="00061AB7">
        <w:t>90 8110     9     Пряжа одиночная кардная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90 8111     4     - из искусственных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>90 8112     8     - из синтетических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>90 8113     5     - из смеси искусственных (более 50%)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>90 8114     0     - из искусственных волокон в смеси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синтетическими и натуральными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90 8115     6     - из смеси синтетических и натуральных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>90 8117     7     - из смеси синтетических (более 50%)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>90 8120     3     Пряжа одиночная гребенная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90 8123     1     - из смеси искусственных и синтетических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>90 8130     8     Пряжа одиночная льняного способа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90 8140     2     Пряжа одиночная аппаратная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90 8141     8     - из искусственных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>90 8142     3     - из синтетических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>90 8143     9     - из смеси искусственных и синтетических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>90 8144     4     - из искусственных волокон в смеси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синтетическими и натуральными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90 8150     7     Пряжа одиночная камвольная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90 8152     8     - из синтетических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>90 8153     3     - из смеси искусственных и синтетических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>90 8160     1     Пряжа одиночная конверторная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90 8162     2     - из синтетических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>90 8170     6     Пряжа одиночная с пневмомеханических машин /</w:t>
      </w:r>
    </w:p>
    <w:p w:rsidR="00CC4CF9" w:rsidRPr="00061AB7" w:rsidRDefault="00CC4CF9" w:rsidP="003463F3">
      <w:pPr>
        <w:pStyle w:val="ConsPlusCell"/>
        <w:jc w:val="both"/>
      </w:pPr>
      <w:r w:rsidRPr="00061AB7">
        <w:t>90 8171     1     - из искусственных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>90 8172     7     - из синтетических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>90 8173     2     - из смеси искусственных и синтетических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>90 8174     8     - из искусственных волокон в смеси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синтетическими и натуральными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90 8175     3     - из смеси синтетических и натуральных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>90 8178     0     - из синтетических волокон в смеси с хлопком</w:t>
      </w:r>
    </w:p>
    <w:p w:rsidR="00CC4CF9" w:rsidRPr="00061AB7" w:rsidRDefault="00CC4CF9" w:rsidP="003463F3">
      <w:pPr>
        <w:pStyle w:val="ConsPlusCell"/>
        <w:jc w:val="both"/>
      </w:pPr>
      <w:r w:rsidRPr="00061AB7">
        <w:t>90 8200     8     Пряжа из химических волокон крученая</w:t>
      </w:r>
    </w:p>
    <w:p w:rsidR="00CC4CF9" w:rsidRPr="00061AB7" w:rsidRDefault="00CC4CF9" w:rsidP="003463F3">
      <w:pPr>
        <w:pStyle w:val="ConsPlusCell"/>
        <w:jc w:val="both"/>
      </w:pPr>
      <w:r w:rsidRPr="00061AB7">
        <w:t>90 8210     2     Пряжа крученая кардная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90 8211     8     - из искусственных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>90 8212     3     - из синтетических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>90 8213     9     - из смеси искусственных (более 50%)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>90 8214     4     - из искусственных волокон в смеси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синтетическими и натуральными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90 8215     5     - из смеси синтетических и натуральных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>90 8217     0     - из смеси синтетических (более 50%)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>90 8220     7     Пряжа крученая гребенная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90 8223     3     - из смеси искусственных и синтетических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>90 8240     6     Пряжа крученая аппаратная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90 8242     7     - из синтетических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>90 8243     2     - из смеси искусственных и синтетических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>90 8244     8     - из искусственных волокон в смеси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синтетическими и натуральными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90 8250     0     Пряжа крученая камвольная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90 8252     1     - из синтетических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>90 8253     7     - из смеси искусственных и синтетических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>90 8260     5     Пряжа крученая конверторная  /</w:t>
      </w:r>
    </w:p>
    <w:p w:rsidR="00CC4CF9" w:rsidRPr="00061AB7" w:rsidRDefault="00CC4CF9" w:rsidP="003463F3">
      <w:pPr>
        <w:pStyle w:val="ConsPlusCell"/>
        <w:jc w:val="both"/>
      </w:pPr>
      <w:r w:rsidRPr="00061AB7">
        <w:t>90 8262     6     - из синтетических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>90 8270     7     Пряжа крученая с пневмомеханических машин /</w:t>
      </w:r>
    </w:p>
    <w:p w:rsidR="00CC4CF9" w:rsidRPr="00061AB7" w:rsidRDefault="00CC4CF9" w:rsidP="003463F3">
      <w:pPr>
        <w:pStyle w:val="ConsPlusCell"/>
        <w:jc w:val="both"/>
      </w:pPr>
      <w:r w:rsidRPr="00061AB7">
        <w:t>90 8271     5     - из искусственных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>90 8272     0     - из синтетических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>90 8273     6     - из смеси искусственных и синтетических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>90 8274     1     - из искусственных волокон в смеси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синтетическими и натуральными волокнами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90 8275     7     - из смеси синтетических и натуральных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>90 8500     9     Пряжа из химических волокон трощеная</w:t>
      </w:r>
    </w:p>
    <w:p w:rsidR="00CC4CF9" w:rsidRPr="00061AB7" w:rsidRDefault="00CC4CF9" w:rsidP="003463F3">
      <w:pPr>
        <w:pStyle w:val="ConsPlusCell"/>
        <w:jc w:val="both"/>
      </w:pPr>
      <w:r w:rsidRPr="00061AB7">
        <w:t>90 8510     3     Пряжа трощеная кардная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90 8511     9     - из искусственных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>90 8550     1     Пряжа трощеная камвольная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90 8552     2     - из синтетических волокон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90 9000     3     Пряжа объемная из химических волокон и прочая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90 9100     7     Пряжа объемная из химических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трикотажная одиночная</w:t>
      </w:r>
    </w:p>
    <w:p w:rsidR="00CC4CF9" w:rsidRPr="00061AB7" w:rsidRDefault="00CC4CF9" w:rsidP="003463F3">
      <w:pPr>
        <w:pStyle w:val="ConsPlusCell"/>
        <w:jc w:val="both"/>
      </w:pPr>
      <w:r w:rsidRPr="00061AB7">
        <w:t>90 9110     1     Пряжа трикотажная одиночная гребенная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стабилизированная из синтетических волокон /</w:t>
      </w:r>
    </w:p>
    <w:p w:rsidR="00CC4CF9" w:rsidRPr="00061AB7" w:rsidRDefault="00CC4CF9" w:rsidP="003463F3">
      <w:pPr>
        <w:pStyle w:val="ConsPlusCell"/>
        <w:jc w:val="both"/>
      </w:pPr>
      <w:r w:rsidRPr="00061AB7">
        <w:t>90 9111     7     - суровая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90 9112     2     - отбеленная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90 9113     8     - крашеная</w:t>
      </w:r>
    </w:p>
    <w:p w:rsidR="00CC4CF9" w:rsidRPr="00061AB7" w:rsidRDefault="00CC4CF9" w:rsidP="003463F3">
      <w:pPr>
        <w:pStyle w:val="ConsPlusCell"/>
        <w:jc w:val="both"/>
      </w:pPr>
      <w:r w:rsidRPr="00061AB7">
        <w:t>90 9120     6     Пряжа трикотажная одиночная гребенная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нестабилизированная из синтетических волокон /</w:t>
      </w:r>
    </w:p>
    <w:p w:rsidR="00CC4CF9" w:rsidRPr="00061AB7" w:rsidRDefault="00CC4CF9" w:rsidP="003463F3">
      <w:pPr>
        <w:pStyle w:val="ConsPlusCell"/>
        <w:jc w:val="both"/>
      </w:pPr>
      <w:r w:rsidRPr="00061AB7">
        <w:t>90 9121     1     - суровая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90 9122     7     - отбеленная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90 9123     2     - крашеная</w:t>
      </w:r>
    </w:p>
    <w:p w:rsidR="00CC4CF9" w:rsidRPr="00061AB7" w:rsidRDefault="00CC4CF9" w:rsidP="003463F3">
      <w:pPr>
        <w:pStyle w:val="ConsPlusCell"/>
        <w:jc w:val="both"/>
      </w:pPr>
      <w:r w:rsidRPr="00061AB7">
        <w:t>90 9200     0     Пряжа объемная из химических волокон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трикотажная крученая</w:t>
      </w:r>
    </w:p>
    <w:p w:rsidR="00CC4CF9" w:rsidRPr="00061AB7" w:rsidRDefault="00CC4CF9" w:rsidP="003463F3">
      <w:pPr>
        <w:pStyle w:val="ConsPlusCell"/>
        <w:jc w:val="both"/>
      </w:pPr>
      <w:r w:rsidRPr="00061AB7">
        <w:t>90 9210     5     Пряжа трикотажная крученая гребенная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стабилизированная из синтетических волокон /</w:t>
      </w:r>
    </w:p>
    <w:p w:rsidR="00CC4CF9" w:rsidRPr="00061AB7" w:rsidRDefault="00CC4CF9" w:rsidP="003463F3">
      <w:pPr>
        <w:pStyle w:val="ConsPlusCell"/>
        <w:jc w:val="both"/>
      </w:pPr>
      <w:r w:rsidRPr="00061AB7">
        <w:t>90 9211     0     - суровая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90 9212     6     - отбеленная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90 9213     1     - крашеная</w:t>
      </w:r>
    </w:p>
    <w:p w:rsidR="00CC4CF9" w:rsidRPr="00061AB7" w:rsidRDefault="00CC4CF9" w:rsidP="003463F3">
      <w:pPr>
        <w:pStyle w:val="ConsPlusCell"/>
        <w:jc w:val="both"/>
      </w:pPr>
      <w:r w:rsidRPr="00061AB7">
        <w:t>90 9220     0     Пряжа трикотажная крученая гребенная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нестабилизированная из синтетических волокон /</w:t>
      </w:r>
    </w:p>
    <w:p w:rsidR="00CC4CF9" w:rsidRPr="00061AB7" w:rsidRDefault="00CC4CF9" w:rsidP="003463F3">
      <w:pPr>
        <w:pStyle w:val="ConsPlusCell"/>
        <w:jc w:val="both"/>
      </w:pPr>
      <w:r w:rsidRPr="00061AB7">
        <w:t>90 9221     5     - суровая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90 9222     0     - отбеленная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90 9223     6     - крашеная</w:t>
      </w:r>
    </w:p>
    <w:p w:rsidR="00CC4CF9" w:rsidRPr="00061AB7" w:rsidRDefault="00CC4CF9" w:rsidP="003463F3">
      <w:pPr>
        <w:pStyle w:val="ConsPlusCell"/>
        <w:jc w:val="both"/>
      </w:pPr>
      <w:r w:rsidRPr="00061AB7">
        <w:t>90 9300     4     Пряжа объемная из химических волокон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ткачества одиночная</w:t>
      </w:r>
    </w:p>
    <w:p w:rsidR="00CC4CF9" w:rsidRPr="00061AB7" w:rsidRDefault="00CC4CF9" w:rsidP="003463F3">
      <w:pPr>
        <w:pStyle w:val="ConsPlusCell"/>
        <w:jc w:val="both"/>
      </w:pPr>
      <w:r w:rsidRPr="00061AB7">
        <w:t>90 9310     9     Пряжа для ткачества одиночная гребенная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стабилизированная из синтетических волокон /</w:t>
      </w:r>
    </w:p>
    <w:p w:rsidR="00CC4CF9" w:rsidRPr="00061AB7" w:rsidRDefault="00CC4CF9" w:rsidP="003463F3">
      <w:pPr>
        <w:pStyle w:val="ConsPlusCell"/>
        <w:jc w:val="both"/>
      </w:pPr>
      <w:r w:rsidRPr="00061AB7">
        <w:t>90 9311     4     - суровая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90 9312     3     - отбеленная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90 9313     5     - крашеная</w:t>
      </w:r>
    </w:p>
    <w:p w:rsidR="00CC4CF9" w:rsidRPr="00061AB7" w:rsidRDefault="00CC4CF9" w:rsidP="003463F3">
      <w:pPr>
        <w:pStyle w:val="ConsPlusCell"/>
        <w:jc w:val="both"/>
      </w:pPr>
      <w:r w:rsidRPr="00061AB7">
        <w:t>90 9320     3     Пряжа для ткачества одиночная гребенная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нестабилизированная из синтетических волокон /</w:t>
      </w:r>
    </w:p>
    <w:p w:rsidR="00CC4CF9" w:rsidRPr="00061AB7" w:rsidRDefault="00CC4CF9" w:rsidP="003463F3">
      <w:pPr>
        <w:pStyle w:val="ConsPlusCell"/>
        <w:jc w:val="both"/>
      </w:pPr>
      <w:r w:rsidRPr="00061AB7">
        <w:t>90 9321     9     - суровая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90 9322     4     - отбеленная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90 9323     7     - крашеная</w:t>
      </w:r>
    </w:p>
    <w:p w:rsidR="00CC4CF9" w:rsidRPr="00061AB7" w:rsidRDefault="00CC4CF9" w:rsidP="003463F3">
      <w:pPr>
        <w:pStyle w:val="ConsPlusCell"/>
        <w:jc w:val="both"/>
      </w:pPr>
      <w:r w:rsidRPr="00061AB7">
        <w:t>90 9400     8     Пряжа объемная из химических волокон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ткачества крученая</w:t>
      </w:r>
    </w:p>
    <w:p w:rsidR="00CC4CF9" w:rsidRPr="00061AB7" w:rsidRDefault="00CC4CF9" w:rsidP="003463F3">
      <w:pPr>
        <w:pStyle w:val="ConsPlusCell"/>
        <w:jc w:val="both"/>
      </w:pPr>
      <w:r w:rsidRPr="00061AB7">
        <w:t>90 9410     2     Пряжа для ткачества крученая гребенная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стабилизированная из синтетических волокон /</w:t>
      </w:r>
    </w:p>
    <w:p w:rsidR="00CC4CF9" w:rsidRPr="00061AB7" w:rsidRDefault="00CC4CF9" w:rsidP="003463F3">
      <w:pPr>
        <w:pStyle w:val="ConsPlusCell"/>
        <w:jc w:val="both"/>
      </w:pPr>
      <w:r w:rsidRPr="00061AB7">
        <w:t>90 9411     8     - суровая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90 9412     3     - отбеленная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90 9413     9     - крашеная</w:t>
      </w:r>
    </w:p>
    <w:p w:rsidR="00CC4CF9" w:rsidRPr="00061AB7" w:rsidRDefault="00CC4CF9" w:rsidP="003463F3">
      <w:pPr>
        <w:pStyle w:val="ConsPlusCell"/>
        <w:jc w:val="both"/>
      </w:pPr>
      <w:r w:rsidRPr="00061AB7">
        <w:t>90 9420     7     Пряжа для ткачества крученая гребенная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нестабилизированная из синтетических волокон /</w:t>
      </w:r>
    </w:p>
    <w:p w:rsidR="00CC4CF9" w:rsidRPr="00061AB7" w:rsidRDefault="00CC4CF9" w:rsidP="003463F3">
      <w:pPr>
        <w:pStyle w:val="ConsPlusCell"/>
        <w:jc w:val="both"/>
      </w:pPr>
      <w:r w:rsidRPr="00061AB7">
        <w:t>90 9421     2     - суровая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90 9422     8     - отбеленная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90 9423     3     - крашеная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91 0000     0     ПРОДУКЦИЯ ПИЩЕВОЙ ПРОМЫШЛЕННОСТИ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91 0011     0     Кондитерские изделия (всего) *</w:t>
      </w:r>
    </w:p>
    <w:p w:rsidR="00CC4CF9" w:rsidRPr="00061AB7" w:rsidRDefault="00CC4CF9" w:rsidP="003463F3">
      <w:pPr>
        <w:pStyle w:val="ConsPlusCell"/>
        <w:jc w:val="both"/>
      </w:pPr>
      <w:r w:rsidRPr="00061AB7">
        <w:t>91 0012     6     Кондитерские изделия в завертке и расфасовке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(всего) *</w:t>
      </w:r>
    </w:p>
    <w:p w:rsidR="00CC4CF9" w:rsidRPr="00061AB7" w:rsidRDefault="00CC4CF9" w:rsidP="003463F3">
      <w:pPr>
        <w:pStyle w:val="ConsPlusCell"/>
        <w:jc w:val="both"/>
      </w:pPr>
      <w:r w:rsidRPr="00061AB7">
        <w:t>91 0013     1     Кондитерские изделия диетические *</w:t>
      </w:r>
    </w:p>
    <w:p w:rsidR="00CC4CF9" w:rsidRPr="00061AB7" w:rsidRDefault="00CC4CF9" w:rsidP="003463F3">
      <w:pPr>
        <w:pStyle w:val="ConsPlusCell"/>
        <w:jc w:val="both"/>
      </w:pPr>
      <w:r w:rsidRPr="00061AB7">
        <w:t>91 0014     7     Кондитерские изделия диабетические *</w:t>
      </w:r>
    </w:p>
    <w:p w:rsidR="00CC4CF9" w:rsidRPr="00061AB7" w:rsidRDefault="00CC4CF9" w:rsidP="003463F3">
      <w:pPr>
        <w:pStyle w:val="ConsPlusCell"/>
        <w:jc w:val="both"/>
      </w:pPr>
      <w:r w:rsidRPr="00061AB7">
        <w:t>91 0015     2     Кондитерские изделия завернутые (всего) *</w:t>
      </w:r>
    </w:p>
    <w:p w:rsidR="00CC4CF9" w:rsidRPr="00061AB7" w:rsidRDefault="00CC4CF9" w:rsidP="003463F3">
      <w:pPr>
        <w:pStyle w:val="ConsPlusCell"/>
        <w:jc w:val="both"/>
      </w:pPr>
      <w:r w:rsidRPr="00061AB7">
        <w:t>91 0016     8     Кондитерские изделия расфасованные (всего) *</w:t>
      </w:r>
    </w:p>
    <w:p w:rsidR="00CC4CF9" w:rsidRPr="00061AB7" w:rsidRDefault="00CC4CF9" w:rsidP="003463F3">
      <w:pPr>
        <w:pStyle w:val="ConsPlusCell"/>
        <w:jc w:val="both"/>
      </w:pPr>
      <w:r w:rsidRPr="00061AB7">
        <w:t>91 0017     3     Кондитерские изделия расфасованные в коробки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(всего) *</w:t>
      </w:r>
    </w:p>
    <w:p w:rsidR="00CC4CF9" w:rsidRPr="00061AB7" w:rsidRDefault="00CC4CF9" w:rsidP="003463F3">
      <w:pPr>
        <w:pStyle w:val="ConsPlusCell"/>
        <w:jc w:val="both"/>
      </w:pPr>
      <w:r w:rsidRPr="00061AB7">
        <w:t>91 0021     5     Консервы (всего) *</w:t>
      </w:r>
    </w:p>
    <w:p w:rsidR="00CC4CF9" w:rsidRPr="00061AB7" w:rsidRDefault="00CC4CF9" w:rsidP="003463F3">
      <w:pPr>
        <w:pStyle w:val="ConsPlusCell"/>
        <w:jc w:val="both"/>
      </w:pPr>
      <w:r w:rsidRPr="00061AB7">
        <w:t>91 0022     0     Консервы прочие *</w:t>
      </w:r>
    </w:p>
    <w:p w:rsidR="00CC4CF9" w:rsidRPr="00061AB7" w:rsidRDefault="00CC4CF9" w:rsidP="003463F3">
      <w:pPr>
        <w:pStyle w:val="ConsPlusCell"/>
        <w:jc w:val="both"/>
      </w:pPr>
      <w:r w:rsidRPr="00061AB7">
        <w:t>91 0023     6     Консервы плодоовощные *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91 1000     3     Продукция сахарной и хлебопекарной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промышленности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91 1001     9     Сахар (кроме сахара-сырца, технического,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жидкого сахара и сахарной пудры) *</w:t>
      </w:r>
    </w:p>
    <w:p w:rsidR="00CC4CF9" w:rsidRPr="00061AB7" w:rsidRDefault="00CC4CF9" w:rsidP="003463F3">
      <w:pPr>
        <w:pStyle w:val="ConsPlusCell"/>
        <w:jc w:val="both"/>
      </w:pPr>
      <w:r w:rsidRPr="00061AB7">
        <w:t>91 1002     4     Сахар жидкий в пересчете на сахар-рафинад *</w:t>
      </w:r>
    </w:p>
    <w:p w:rsidR="00CC4CF9" w:rsidRPr="00061AB7" w:rsidRDefault="00CC4CF9" w:rsidP="003463F3">
      <w:pPr>
        <w:pStyle w:val="ConsPlusCell"/>
        <w:jc w:val="both"/>
      </w:pPr>
      <w:r w:rsidRPr="00061AB7">
        <w:t>91 1005     0     Хлеб и хлебобулочные изделия (всего) *</w:t>
      </w:r>
    </w:p>
    <w:p w:rsidR="00CC4CF9" w:rsidRPr="00061AB7" w:rsidRDefault="00CC4CF9" w:rsidP="003463F3">
      <w:pPr>
        <w:pStyle w:val="ConsPlusCell"/>
        <w:jc w:val="both"/>
      </w:pPr>
      <w:r w:rsidRPr="00061AB7">
        <w:t>91 1006     6     Хлеб и хлебобулочные изделия в завертке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обертке бандеролью *</w:t>
      </w:r>
    </w:p>
    <w:p w:rsidR="00CC4CF9" w:rsidRPr="00061AB7" w:rsidRDefault="00CC4CF9" w:rsidP="003463F3">
      <w:pPr>
        <w:pStyle w:val="ConsPlusCell"/>
        <w:jc w:val="both"/>
      </w:pPr>
      <w:r w:rsidRPr="00061AB7">
        <w:t>91 1007     1     Хлеб и хлебобулочные изделия, обогащенные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белками, витаминами и другими добавками *</w:t>
      </w:r>
    </w:p>
    <w:p w:rsidR="00CC4CF9" w:rsidRPr="00061AB7" w:rsidRDefault="00CC4CF9" w:rsidP="003463F3">
      <w:pPr>
        <w:pStyle w:val="ConsPlusCell"/>
        <w:jc w:val="both"/>
      </w:pPr>
      <w:r w:rsidRPr="00061AB7">
        <w:t>91 1008     7     Хлеб и хлебобулочные изделия диетические *</w:t>
      </w:r>
    </w:p>
    <w:p w:rsidR="00CC4CF9" w:rsidRPr="00061AB7" w:rsidRDefault="00CC4CF9" w:rsidP="003463F3">
      <w:pPr>
        <w:pStyle w:val="ConsPlusCell"/>
        <w:jc w:val="both"/>
      </w:pPr>
      <w:r w:rsidRPr="00061AB7">
        <w:t>91 1009     2     Хлеб и хлебобулочные изделия диабетические *</w:t>
      </w:r>
    </w:p>
    <w:p w:rsidR="00CC4CF9" w:rsidRPr="00061AB7" w:rsidRDefault="00CC4CF9" w:rsidP="003463F3">
      <w:pPr>
        <w:pStyle w:val="ConsPlusCell"/>
        <w:jc w:val="both"/>
      </w:pPr>
      <w:r w:rsidRPr="00061AB7">
        <w:t>91 1100     7     Сахар</w:t>
      </w:r>
    </w:p>
    <w:p w:rsidR="00CC4CF9" w:rsidRPr="00061AB7" w:rsidRDefault="00CC4CF9" w:rsidP="003463F3">
      <w:pPr>
        <w:pStyle w:val="ConsPlusCell"/>
        <w:jc w:val="both"/>
      </w:pPr>
      <w:r w:rsidRPr="00061AB7">
        <w:t>91 1101     2     Сахар-песок нерафинированный в пакетах *</w:t>
      </w:r>
    </w:p>
    <w:p w:rsidR="00CC4CF9" w:rsidRPr="00061AB7" w:rsidRDefault="00CC4CF9" w:rsidP="003463F3">
      <w:pPr>
        <w:pStyle w:val="ConsPlusCell"/>
        <w:jc w:val="both"/>
      </w:pPr>
      <w:r w:rsidRPr="00061AB7">
        <w:t>91 1102     8     Сахар-рафинад в мелкой расфасовке *</w:t>
      </w:r>
    </w:p>
    <w:p w:rsidR="00CC4CF9" w:rsidRPr="00061AB7" w:rsidRDefault="00CC4CF9" w:rsidP="003463F3">
      <w:pPr>
        <w:pStyle w:val="ConsPlusCell"/>
        <w:jc w:val="both"/>
      </w:pPr>
      <w:r w:rsidRPr="00061AB7">
        <w:t>91 1103     3     Сахар-рафинад прессованный в пачках *</w:t>
      </w:r>
    </w:p>
    <w:p w:rsidR="00CC4CF9" w:rsidRPr="00061AB7" w:rsidRDefault="00CC4CF9" w:rsidP="003463F3">
      <w:pPr>
        <w:pStyle w:val="ConsPlusCell"/>
        <w:jc w:val="both"/>
      </w:pPr>
      <w:r w:rsidRPr="00061AB7">
        <w:t>91 1104     9     Сахар-рафинад прессованный насыпью *</w:t>
      </w:r>
    </w:p>
    <w:p w:rsidR="00CC4CF9" w:rsidRPr="00061AB7" w:rsidRDefault="00CC4CF9" w:rsidP="003463F3">
      <w:pPr>
        <w:pStyle w:val="ConsPlusCell"/>
        <w:jc w:val="both"/>
      </w:pPr>
      <w:r w:rsidRPr="00061AB7">
        <w:t>91 1105     4     Сахар-песок рафинированный в мелкой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расфасовке *</w:t>
      </w:r>
    </w:p>
    <w:p w:rsidR="00CC4CF9" w:rsidRPr="00061AB7" w:rsidRDefault="00CC4CF9" w:rsidP="003463F3">
      <w:pPr>
        <w:pStyle w:val="ConsPlusCell"/>
        <w:jc w:val="both"/>
      </w:pPr>
      <w:r w:rsidRPr="00061AB7">
        <w:t>91 1106     2     Пудра рафинадная в пачках *</w:t>
      </w:r>
    </w:p>
    <w:p w:rsidR="00CC4CF9" w:rsidRPr="00061AB7" w:rsidRDefault="00CC4CF9" w:rsidP="003463F3">
      <w:pPr>
        <w:pStyle w:val="ConsPlusCell"/>
        <w:jc w:val="both"/>
      </w:pPr>
      <w:r w:rsidRPr="00061AB7">
        <w:t>91 1107     5     Пудра рафинадная в мешках *</w:t>
      </w:r>
    </w:p>
    <w:p w:rsidR="00CC4CF9" w:rsidRPr="00061AB7" w:rsidRDefault="00CC4CF9" w:rsidP="003463F3">
      <w:pPr>
        <w:pStyle w:val="ConsPlusCell"/>
        <w:jc w:val="both"/>
      </w:pPr>
      <w:r w:rsidRPr="00061AB7">
        <w:t>91 1108     0     Сахар-рафинад колотый *</w:t>
      </w:r>
    </w:p>
    <w:p w:rsidR="00CC4CF9" w:rsidRPr="00061AB7" w:rsidRDefault="00CC4CF9" w:rsidP="003463F3">
      <w:pPr>
        <w:pStyle w:val="ConsPlusCell"/>
        <w:jc w:val="both"/>
      </w:pPr>
      <w:r w:rsidRPr="00061AB7">
        <w:t>91 1109     6     Сахар-песок рафинированный в мешках *</w:t>
      </w:r>
    </w:p>
    <w:p w:rsidR="00CC4CF9" w:rsidRPr="00061AB7" w:rsidRDefault="00CC4CF9" w:rsidP="003463F3">
      <w:pPr>
        <w:pStyle w:val="ConsPlusCell"/>
        <w:jc w:val="both"/>
      </w:pPr>
      <w:r w:rsidRPr="00061AB7">
        <w:t>91 1110     1     Сахар-сырец /</w:t>
      </w:r>
    </w:p>
    <w:p w:rsidR="00CC4CF9" w:rsidRPr="00061AB7" w:rsidRDefault="00CC4CF9" w:rsidP="003463F3">
      <w:pPr>
        <w:pStyle w:val="ConsPlusCell"/>
        <w:jc w:val="both"/>
      </w:pPr>
      <w:r w:rsidRPr="00061AB7">
        <w:t>91 1111     7     - свекловичный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1112     2     - тростниковый</w:t>
      </w:r>
    </w:p>
    <w:p w:rsidR="00CC4CF9" w:rsidRPr="00061AB7" w:rsidRDefault="00CC4CF9" w:rsidP="003463F3">
      <w:pPr>
        <w:pStyle w:val="ConsPlusCell"/>
        <w:jc w:val="both"/>
      </w:pPr>
      <w:r w:rsidRPr="00061AB7">
        <w:t>91 1120     6     Сахар-песок /</w:t>
      </w:r>
    </w:p>
    <w:p w:rsidR="00CC4CF9" w:rsidRPr="00061AB7" w:rsidRDefault="00CC4CF9" w:rsidP="003463F3">
      <w:pPr>
        <w:pStyle w:val="ConsPlusCell"/>
        <w:jc w:val="both"/>
      </w:pPr>
      <w:r w:rsidRPr="00061AB7">
        <w:t>91 1121     1     - из сахарной свеклы</w:t>
      </w:r>
    </w:p>
    <w:p w:rsidR="00CC4CF9" w:rsidRPr="00061AB7" w:rsidRDefault="00CC4CF9" w:rsidP="003463F3">
      <w:pPr>
        <w:pStyle w:val="ConsPlusCell"/>
        <w:jc w:val="both"/>
      </w:pPr>
      <w:r w:rsidRPr="00061AB7">
        <w:t>91 1122     7     - из тростникового сахара-сырца</w:t>
      </w:r>
    </w:p>
    <w:p w:rsidR="00CC4CF9" w:rsidRPr="00061AB7" w:rsidRDefault="00CC4CF9" w:rsidP="003463F3">
      <w:pPr>
        <w:pStyle w:val="ConsPlusCell"/>
        <w:jc w:val="both"/>
      </w:pPr>
      <w:r w:rsidRPr="00061AB7">
        <w:t>91 1123     2     Пудра сахарная</w:t>
      </w:r>
    </w:p>
    <w:p w:rsidR="00CC4CF9" w:rsidRPr="00061AB7" w:rsidRDefault="00CC4CF9" w:rsidP="003463F3">
      <w:pPr>
        <w:pStyle w:val="ConsPlusCell"/>
        <w:jc w:val="both"/>
      </w:pPr>
      <w:r w:rsidRPr="00061AB7">
        <w:t>91 1130     0     Сахар-рафинад /</w:t>
      </w:r>
    </w:p>
    <w:p w:rsidR="00CC4CF9" w:rsidRPr="00061AB7" w:rsidRDefault="00CC4CF9" w:rsidP="003463F3">
      <w:pPr>
        <w:pStyle w:val="ConsPlusCell"/>
        <w:jc w:val="both"/>
      </w:pPr>
      <w:r w:rsidRPr="00061AB7">
        <w:t>91 1131     6     - кусковой прессованный колотый</w:t>
      </w:r>
    </w:p>
    <w:p w:rsidR="00CC4CF9" w:rsidRPr="00061AB7" w:rsidRDefault="00CC4CF9" w:rsidP="003463F3">
      <w:pPr>
        <w:pStyle w:val="ConsPlusCell"/>
        <w:jc w:val="both"/>
      </w:pPr>
      <w:r w:rsidRPr="00061AB7">
        <w:t>91 1132     1     - прессованный в кубиках</w:t>
      </w:r>
    </w:p>
    <w:p w:rsidR="00CC4CF9" w:rsidRPr="00061AB7" w:rsidRDefault="00CC4CF9" w:rsidP="003463F3">
      <w:pPr>
        <w:pStyle w:val="ConsPlusCell"/>
        <w:jc w:val="both"/>
      </w:pPr>
      <w:r w:rsidRPr="00061AB7">
        <w:t>91 1133     7     - прессованный быстрорастворимый</w:t>
      </w:r>
    </w:p>
    <w:p w:rsidR="00CC4CF9" w:rsidRPr="00061AB7" w:rsidRDefault="00CC4CF9" w:rsidP="003463F3">
      <w:pPr>
        <w:pStyle w:val="ConsPlusCell"/>
        <w:jc w:val="both"/>
      </w:pPr>
      <w:r w:rsidRPr="00061AB7">
        <w:t>91 1134     2     - кусковой прессованный в мелкой расфасовке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(дорожный)</w:t>
      </w:r>
    </w:p>
    <w:p w:rsidR="00CC4CF9" w:rsidRPr="00061AB7" w:rsidRDefault="00CC4CF9" w:rsidP="003463F3">
      <w:pPr>
        <w:pStyle w:val="ConsPlusCell"/>
        <w:jc w:val="both"/>
      </w:pPr>
      <w:r w:rsidRPr="00061AB7">
        <w:t>91 1135     8     - витаминизированный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1136     3     Сахар-песок рафинированный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1137     9     Пудра рафинадная</w:t>
      </w:r>
    </w:p>
    <w:p w:rsidR="00CC4CF9" w:rsidRPr="00061AB7" w:rsidRDefault="00CC4CF9" w:rsidP="003463F3">
      <w:pPr>
        <w:pStyle w:val="ConsPlusCell"/>
        <w:jc w:val="both"/>
      </w:pPr>
      <w:r w:rsidRPr="00061AB7">
        <w:t>91 1138     4     Сахароза для шампанского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>91 1139     3     Сахар-рафинад литой в головках</w:t>
      </w:r>
    </w:p>
    <w:p w:rsidR="00CC4CF9" w:rsidRPr="00061AB7" w:rsidRDefault="00CC4CF9" w:rsidP="003463F3">
      <w:pPr>
        <w:pStyle w:val="ConsPlusCell"/>
        <w:jc w:val="both"/>
      </w:pPr>
      <w:r w:rsidRPr="00061AB7">
        <w:t>91 1140     5     Сахар жидкий /</w:t>
      </w:r>
    </w:p>
    <w:p w:rsidR="00CC4CF9" w:rsidRPr="00061AB7" w:rsidRDefault="00CC4CF9" w:rsidP="003463F3">
      <w:pPr>
        <w:pStyle w:val="ConsPlusCell"/>
        <w:jc w:val="both"/>
      </w:pPr>
      <w:r w:rsidRPr="00061AB7">
        <w:t>91 1141     0     - высшего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91 1142     6     - первого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91 1143     1     - второго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91 1144     7     Сироп пищевой</w:t>
      </w:r>
    </w:p>
    <w:p w:rsidR="00CC4CF9" w:rsidRPr="00061AB7" w:rsidRDefault="00CC4CF9" w:rsidP="003463F3">
      <w:pPr>
        <w:pStyle w:val="ConsPlusCell"/>
        <w:jc w:val="both"/>
      </w:pPr>
      <w:r w:rsidRPr="00061AB7">
        <w:t>91 1190     8     Прочие виды сахара</w:t>
      </w:r>
    </w:p>
    <w:p w:rsidR="00CC4CF9" w:rsidRPr="00061AB7" w:rsidRDefault="00CC4CF9" w:rsidP="003463F3">
      <w:pPr>
        <w:pStyle w:val="ConsPlusCell"/>
        <w:jc w:val="both"/>
      </w:pPr>
      <w:r w:rsidRPr="00061AB7">
        <w:t>91 1191     3     Сахар лимонниковый</w:t>
      </w:r>
    </w:p>
    <w:p w:rsidR="00CC4CF9" w:rsidRPr="00061AB7" w:rsidRDefault="00CC4CF9" w:rsidP="003463F3">
      <w:pPr>
        <w:pStyle w:val="ConsPlusCell"/>
        <w:jc w:val="both"/>
      </w:pPr>
      <w:r w:rsidRPr="00061AB7">
        <w:t>91 1200     0     Продукция сахарной промышленности прочая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отходы ее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91 1201     6     Патока (меласса) *</w:t>
      </w:r>
    </w:p>
    <w:p w:rsidR="00CC4CF9" w:rsidRPr="00061AB7" w:rsidRDefault="00CC4CF9" w:rsidP="003463F3">
      <w:pPr>
        <w:pStyle w:val="ConsPlusCell"/>
        <w:jc w:val="both"/>
      </w:pPr>
      <w:r w:rsidRPr="00061AB7">
        <w:t>91 1210     5     Меласса /</w:t>
      </w:r>
    </w:p>
    <w:p w:rsidR="00CC4CF9" w:rsidRPr="00061AB7" w:rsidRDefault="00CC4CF9" w:rsidP="003463F3">
      <w:pPr>
        <w:pStyle w:val="ConsPlusCell"/>
        <w:jc w:val="both"/>
      </w:pPr>
      <w:r w:rsidRPr="00061AB7">
        <w:t>91 1211     0     - свекловичная</w:t>
      </w:r>
    </w:p>
    <w:p w:rsidR="00CC4CF9" w:rsidRPr="00061AB7" w:rsidRDefault="00CC4CF9" w:rsidP="003463F3">
      <w:pPr>
        <w:pStyle w:val="ConsPlusCell"/>
        <w:jc w:val="both"/>
      </w:pPr>
      <w:r w:rsidRPr="00061AB7">
        <w:t>91 1212     6     - из тростникового сахара-сырца</w:t>
      </w:r>
    </w:p>
    <w:p w:rsidR="00CC4CF9" w:rsidRPr="00061AB7" w:rsidRDefault="00CC4CF9" w:rsidP="003463F3">
      <w:pPr>
        <w:pStyle w:val="ConsPlusCell"/>
        <w:jc w:val="both"/>
      </w:pPr>
      <w:r w:rsidRPr="00061AB7">
        <w:t>91 1213     1     - (патока) рафинадная</w:t>
      </w:r>
    </w:p>
    <w:p w:rsidR="00CC4CF9" w:rsidRPr="00061AB7" w:rsidRDefault="00CC4CF9" w:rsidP="003463F3">
      <w:pPr>
        <w:pStyle w:val="ConsPlusCell"/>
        <w:jc w:val="both"/>
      </w:pPr>
      <w:r w:rsidRPr="00061AB7">
        <w:t>91 1220     7     Жом /</w:t>
      </w:r>
    </w:p>
    <w:p w:rsidR="00CC4CF9" w:rsidRPr="00061AB7" w:rsidRDefault="00CC4CF9" w:rsidP="003463F3">
      <w:pPr>
        <w:pStyle w:val="ConsPlusCell"/>
        <w:jc w:val="both"/>
      </w:pPr>
      <w:r w:rsidRPr="00061AB7">
        <w:t>91 1221     5     - свежий</w:t>
      </w:r>
    </w:p>
    <w:p w:rsidR="00CC4CF9" w:rsidRPr="00061AB7" w:rsidRDefault="00CC4CF9" w:rsidP="003463F3">
      <w:pPr>
        <w:pStyle w:val="ConsPlusCell"/>
        <w:jc w:val="both"/>
      </w:pPr>
      <w:r w:rsidRPr="00061AB7">
        <w:t>91 1222     0     - кислый</w:t>
      </w:r>
    </w:p>
    <w:p w:rsidR="00CC4CF9" w:rsidRPr="00061AB7" w:rsidRDefault="00CC4CF9" w:rsidP="003463F3">
      <w:pPr>
        <w:pStyle w:val="ConsPlusCell"/>
        <w:jc w:val="both"/>
      </w:pPr>
      <w:r w:rsidRPr="00061AB7">
        <w:t>91 1223     6     - сушеный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1224     1     - сушеный мелассированный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1225     7     - сушеный бардяной</w:t>
      </w:r>
    </w:p>
    <w:p w:rsidR="00CC4CF9" w:rsidRPr="00061AB7" w:rsidRDefault="00CC4CF9" w:rsidP="003463F3">
      <w:pPr>
        <w:pStyle w:val="ConsPlusCell"/>
        <w:jc w:val="both"/>
      </w:pPr>
      <w:r w:rsidRPr="00061AB7">
        <w:t>91 1226     2     - сушеный амидный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1227     8     - сушеный амидоминеральный гранулированный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1230     4     Кислоты пищевые органические и их производные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1231     0     L-глутаминовая кислота (техническая)</w:t>
      </w:r>
    </w:p>
    <w:p w:rsidR="00CC4CF9" w:rsidRPr="00061AB7" w:rsidRDefault="00CC4CF9" w:rsidP="003463F3">
      <w:pPr>
        <w:pStyle w:val="ConsPlusCell"/>
        <w:jc w:val="both"/>
      </w:pPr>
      <w:r w:rsidRPr="00061AB7">
        <w:t>91 1232     5     Глутаминат натрия</w:t>
      </w:r>
    </w:p>
    <w:p w:rsidR="00CC4CF9" w:rsidRPr="00061AB7" w:rsidRDefault="00CC4CF9" w:rsidP="003463F3">
      <w:pPr>
        <w:pStyle w:val="ConsPlusCell"/>
        <w:jc w:val="both"/>
      </w:pPr>
      <w:r w:rsidRPr="00061AB7">
        <w:t>91 1240     9     Отходы сахарного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91 1241     4     Стоки регенерационные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1242     4     Фильтрационный осадок</w:t>
      </w:r>
    </w:p>
    <w:p w:rsidR="00CC4CF9" w:rsidRPr="00061AB7" w:rsidRDefault="00CC4CF9" w:rsidP="003463F3">
      <w:pPr>
        <w:pStyle w:val="ConsPlusCell"/>
        <w:jc w:val="both"/>
      </w:pPr>
      <w:r w:rsidRPr="00061AB7">
        <w:t>91 1243     5     Сметки сахара</w:t>
      </w:r>
    </w:p>
    <w:p w:rsidR="00CC4CF9" w:rsidRPr="00061AB7" w:rsidRDefault="00CC4CF9" w:rsidP="003463F3">
      <w:pPr>
        <w:pStyle w:val="ConsPlusCell"/>
        <w:jc w:val="both"/>
      </w:pPr>
      <w:r w:rsidRPr="00061AB7">
        <w:t>91 1300     4     Хлеб из ржаной муки и из смеси разных сортов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муки</w:t>
      </w:r>
    </w:p>
    <w:p w:rsidR="00CC4CF9" w:rsidRPr="00061AB7" w:rsidRDefault="00CC4CF9" w:rsidP="003463F3">
      <w:pPr>
        <w:pStyle w:val="ConsPlusCell"/>
        <w:jc w:val="both"/>
      </w:pPr>
      <w:r w:rsidRPr="00061AB7">
        <w:t>91 1301     7     Хлеб из ржаной муки *</w:t>
      </w:r>
    </w:p>
    <w:p w:rsidR="00CC4CF9" w:rsidRPr="00061AB7" w:rsidRDefault="00CC4CF9" w:rsidP="003463F3">
      <w:pPr>
        <w:pStyle w:val="ConsPlusCell"/>
        <w:jc w:val="both"/>
      </w:pPr>
      <w:r w:rsidRPr="00061AB7">
        <w:t>91 1302     5     Хлеб подовой из ржаной обойной муки *</w:t>
      </w:r>
    </w:p>
    <w:p w:rsidR="00CC4CF9" w:rsidRPr="00061AB7" w:rsidRDefault="00CC4CF9" w:rsidP="003463F3">
      <w:pPr>
        <w:pStyle w:val="ConsPlusCell"/>
        <w:jc w:val="both"/>
      </w:pPr>
      <w:r w:rsidRPr="00061AB7">
        <w:t>91 1303     0     Хлеб ржаной из обдирной и сеяной муки, включая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хлеб из муки смешанной валки *</w:t>
      </w:r>
    </w:p>
    <w:p w:rsidR="00CC4CF9" w:rsidRPr="00061AB7" w:rsidRDefault="00CC4CF9" w:rsidP="003463F3">
      <w:pPr>
        <w:pStyle w:val="ConsPlusCell"/>
        <w:jc w:val="both"/>
      </w:pPr>
      <w:r w:rsidRPr="00061AB7">
        <w:t>91 1304     6     Хлеб подовой ржаной из обдирной и сеяной муки,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включая хлеб из муки смешанной валки *</w:t>
      </w:r>
    </w:p>
    <w:p w:rsidR="00CC4CF9" w:rsidRPr="00061AB7" w:rsidRDefault="00CC4CF9" w:rsidP="003463F3">
      <w:pPr>
        <w:pStyle w:val="ConsPlusCell"/>
        <w:jc w:val="both"/>
      </w:pPr>
      <w:r w:rsidRPr="00061AB7">
        <w:t>91 1305     1     Улучшенные сорта ржаного хлеба из обойной,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обдирной и сеяной муки *</w:t>
      </w:r>
    </w:p>
    <w:p w:rsidR="00CC4CF9" w:rsidRPr="00061AB7" w:rsidRDefault="00CC4CF9" w:rsidP="003463F3">
      <w:pPr>
        <w:pStyle w:val="ConsPlusCell"/>
        <w:jc w:val="both"/>
      </w:pPr>
      <w:r w:rsidRPr="00061AB7">
        <w:t>91 1306     7     Хлеб подовой ржано-пшеничный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пшенично-ржаной из обойной муки *</w:t>
      </w:r>
    </w:p>
    <w:p w:rsidR="00CC4CF9" w:rsidRPr="00061AB7" w:rsidRDefault="00CC4CF9" w:rsidP="003463F3">
      <w:pPr>
        <w:pStyle w:val="ConsPlusCell"/>
        <w:jc w:val="both"/>
      </w:pPr>
      <w:r w:rsidRPr="00061AB7">
        <w:t>91 1310     9     Хлеб ржаной из сеяной муки /</w:t>
      </w:r>
    </w:p>
    <w:p w:rsidR="00CC4CF9" w:rsidRPr="00061AB7" w:rsidRDefault="00CC4CF9" w:rsidP="003463F3">
      <w:pPr>
        <w:pStyle w:val="ConsPlusCell"/>
        <w:jc w:val="both"/>
      </w:pPr>
      <w:r w:rsidRPr="00061AB7">
        <w:t>91 1311     4     - формовой простой, необогащенный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1312     0     - формовой улучшенный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1315     6     - подвой простой, необогащенный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1316     1     - подовой улучшенный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1318     2     - обогащенный белками, витаминами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1320     3     Хлеб ржаной из обдирной муки /</w:t>
      </w:r>
    </w:p>
    <w:p w:rsidR="00CC4CF9" w:rsidRPr="00061AB7" w:rsidRDefault="00CC4CF9" w:rsidP="003463F3">
      <w:pPr>
        <w:pStyle w:val="ConsPlusCell"/>
        <w:jc w:val="both"/>
      </w:pPr>
      <w:r w:rsidRPr="00061AB7">
        <w:t>91 1321     9     - формовой простой, необогащенный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1322     4     - формовой улучшенный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1325     0     - подовой простой, необогащенный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1326     6     - подовой улучшенный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1328     7     - обогащенный белками, витаминами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1330     8     Хлеб ржаной из обойной муки /</w:t>
      </w:r>
    </w:p>
    <w:p w:rsidR="00CC4CF9" w:rsidRPr="00061AB7" w:rsidRDefault="00CC4CF9" w:rsidP="003463F3">
      <w:pPr>
        <w:pStyle w:val="ConsPlusCell"/>
        <w:jc w:val="both"/>
      </w:pPr>
      <w:r w:rsidRPr="00061AB7">
        <w:t>91 1331     3     - формовой простой, необогащенный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1332     9     - формовой улучшенный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1333     4     - формовой в завертке, необогащенный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1334     8     - диетический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91 1335     5     - подовой простой, необогащенный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1336     0     - подовой улучшенный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1337     6     - подовой в завертке, необогащенный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1338     1     - обогащенный белками, витаминами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1340     2     Хлеб ржано-пшеничный и пшенично-ржаной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обойной муки /</w:t>
      </w:r>
    </w:p>
    <w:p w:rsidR="00CC4CF9" w:rsidRPr="00061AB7" w:rsidRDefault="00CC4CF9" w:rsidP="003463F3">
      <w:pPr>
        <w:pStyle w:val="ConsPlusCell"/>
        <w:jc w:val="both"/>
      </w:pPr>
      <w:r w:rsidRPr="00061AB7">
        <w:t>91 1341     8     - формовой простой, необогащенный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1342     3     - формовой улучшенный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1343     9     - формовой в завертке, необогащенный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1345     1     - подовой простой, необогащенный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1346     5     - подовой улучшенный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1348     6     - обогащенный белками, витаминами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1350     7     Хлеб из смеси разных сортов ржаной и пшеничной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муки /</w:t>
      </w:r>
    </w:p>
    <w:p w:rsidR="00CC4CF9" w:rsidRPr="00061AB7" w:rsidRDefault="00CC4CF9" w:rsidP="003463F3">
      <w:pPr>
        <w:pStyle w:val="ConsPlusCell"/>
        <w:jc w:val="both"/>
      </w:pPr>
      <w:r w:rsidRPr="00061AB7">
        <w:t>91 1351     2     - формовой простой, необогащенный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1352     8     - формовой улучшенный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1353     3     - формовой в завертке, необогащенный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1354     9     - диетический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91 1355     4     - подовой простой, необогащенный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1356     5     - подовой улучшенный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1357     5     - подовой в завертке, необогащенный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1358     0     - обогащенный белками, витаминами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1400     8     Хлеб из пшеничной муки</w:t>
      </w:r>
    </w:p>
    <w:p w:rsidR="00CC4CF9" w:rsidRPr="00061AB7" w:rsidRDefault="00CC4CF9" w:rsidP="003463F3">
      <w:pPr>
        <w:pStyle w:val="ConsPlusCell"/>
        <w:jc w:val="both"/>
      </w:pPr>
      <w:r w:rsidRPr="00061AB7">
        <w:t>91 1401     3     Хлеб пшеничный из муки высшего сорта (масса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изделия св. 500 г) подовой *</w:t>
      </w:r>
    </w:p>
    <w:p w:rsidR="00CC4CF9" w:rsidRPr="00061AB7" w:rsidRDefault="00CC4CF9" w:rsidP="003463F3">
      <w:pPr>
        <w:pStyle w:val="ConsPlusCell"/>
        <w:jc w:val="both"/>
      </w:pPr>
      <w:r w:rsidRPr="00061AB7">
        <w:t>91 1402     9     Хлеб пшеничный из муки первого сорта (масса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изделия св. 500 г) подовой *</w:t>
      </w:r>
    </w:p>
    <w:p w:rsidR="00CC4CF9" w:rsidRPr="00061AB7" w:rsidRDefault="00CC4CF9" w:rsidP="003463F3">
      <w:pPr>
        <w:pStyle w:val="ConsPlusCell"/>
        <w:jc w:val="both"/>
      </w:pPr>
      <w:r w:rsidRPr="00061AB7">
        <w:t>91 1403     4     Хлеб пшеничный из муки второго сорта (масса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изделия св. 500 г) подовой *</w:t>
      </w:r>
    </w:p>
    <w:p w:rsidR="00CC4CF9" w:rsidRPr="00061AB7" w:rsidRDefault="00CC4CF9" w:rsidP="003463F3">
      <w:pPr>
        <w:pStyle w:val="ConsPlusCell"/>
        <w:jc w:val="both"/>
      </w:pPr>
      <w:r w:rsidRPr="00061AB7">
        <w:t>91 1450     0     Хлеб из смеси разных сортов пшеничной муки /</w:t>
      </w:r>
    </w:p>
    <w:p w:rsidR="00CC4CF9" w:rsidRPr="00061AB7" w:rsidRDefault="00CC4CF9" w:rsidP="003463F3">
      <w:pPr>
        <w:pStyle w:val="ConsPlusCell"/>
        <w:jc w:val="both"/>
      </w:pPr>
      <w:r w:rsidRPr="00061AB7">
        <w:t>91 1451     6     - формовой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91 1453     7     - формовой в завертке</w:t>
      </w:r>
    </w:p>
    <w:p w:rsidR="00CC4CF9" w:rsidRPr="00061AB7" w:rsidRDefault="00CC4CF9" w:rsidP="003463F3">
      <w:pPr>
        <w:pStyle w:val="ConsPlusCell"/>
        <w:jc w:val="both"/>
      </w:pPr>
      <w:r w:rsidRPr="00061AB7">
        <w:t>91 1454     2     - типа лепешек</w:t>
      </w:r>
    </w:p>
    <w:p w:rsidR="00CC4CF9" w:rsidRPr="00061AB7" w:rsidRDefault="00CC4CF9" w:rsidP="003463F3">
      <w:pPr>
        <w:pStyle w:val="ConsPlusCell"/>
        <w:jc w:val="both"/>
      </w:pPr>
      <w:r w:rsidRPr="00061AB7">
        <w:t>91 1455     8     - подовой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91 1456     3     - диетический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91 1457     9     - подовой в завертке</w:t>
      </w:r>
    </w:p>
    <w:p w:rsidR="00CC4CF9" w:rsidRPr="00061AB7" w:rsidRDefault="00CC4CF9" w:rsidP="003463F3">
      <w:pPr>
        <w:pStyle w:val="ConsPlusCell"/>
        <w:jc w:val="both"/>
      </w:pPr>
      <w:r w:rsidRPr="00061AB7">
        <w:t>91 1458     4     - обогащенный белками, витаминами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1460     5     Хлеб пшеничный из муки высшего сорта / (масса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изделия св. 500 г)</w:t>
      </w:r>
    </w:p>
    <w:p w:rsidR="00CC4CF9" w:rsidRPr="00061AB7" w:rsidRDefault="00CC4CF9" w:rsidP="003463F3">
      <w:pPr>
        <w:pStyle w:val="ConsPlusCell"/>
        <w:jc w:val="both"/>
      </w:pPr>
      <w:r w:rsidRPr="00061AB7">
        <w:t>91 1461     0     - формовой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91 1463     1     - формовой в завертке</w:t>
      </w:r>
    </w:p>
    <w:p w:rsidR="00CC4CF9" w:rsidRPr="00061AB7" w:rsidRDefault="00CC4CF9" w:rsidP="003463F3">
      <w:pPr>
        <w:pStyle w:val="ConsPlusCell"/>
        <w:jc w:val="both"/>
      </w:pPr>
      <w:r w:rsidRPr="00061AB7">
        <w:t>91 1464     7     - типа лепешек</w:t>
      </w:r>
    </w:p>
    <w:p w:rsidR="00CC4CF9" w:rsidRPr="00061AB7" w:rsidRDefault="00CC4CF9" w:rsidP="003463F3">
      <w:pPr>
        <w:pStyle w:val="ConsPlusCell"/>
        <w:jc w:val="both"/>
      </w:pPr>
      <w:r w:rsidRPr="00061AB7">
        <w:t>91 1465     2     - подовой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91 1466     8     - диетический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91 1467     3     - подовой в завертке</w:t>
      </w:r>
    </w:p>
    <w:p w:rsidR="00CC4CF9" w:rsidRPr="00061AB7" w:rsidRDefault="00CC4CF9" w:rsidP="003463F3">
      <w:pPr>
        <w:pStyle w:val="ConsPlusCell"/>
        <w:jc w:val="both"/>
      </w:pPr>
      <w:r w:rsidRPr="00061AB7">
        <w:t>91 1468     9     - обогащенный белками, витаминами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1470     0     Хлеб пшеничный из муки первого сорта / (масса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изделия св. 500 г)</w:t>
      </w:r>
    </w:p>
    <w:p w:rsidR="00CC4CF9" w:rsidRPr="00061AB7" w:rsidRDefault="00CC4CF9" w:rsidP="003463F3">
      <w:pPr>
        <w:pStyle w:val="ConsPlusCell"/>
        <w:jc w:val="both"/>
      </w:pPr>
      <w:r w:rsidRPr="00061AB7">
        <w:t>91 1471     5     - формовой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91 1473     6     - формовой в завертке</w:t>
      </w:r>
    </w:p>
    <w:p w:rsidR="00CC4CF9" w:rsidRPr="00061AB7" w:rsidRDefault="00CC4CF9" w:rsidP="003463F3">
      <w:pPr>
        <w:pStyle w:val="ConsPlusCell"/>
        <w:jc w:val="both"/>
      </w:pPr>
      <w:r w:rsidRPr="00061AB7">
        <w:t>91 1474     1     - типа лепешек</w:t>
      </w:r>
    </w:p>
    <w:p w:rsidR="00CC4CF9" w:rsidRPr="00061AB7" w:rsidRDefault="00CC4CF9" w:rsidP="003463F3">
      <w:pPr>
        <w:pStyle w:val="ConsPlusCell"/>
        <w:jc w:val="both"/>
      </w:pPr>
      <w:r w:rsidRPr="00061AB7">
        <w:t>91 1475     7     - подовой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91 1476     2     - диетический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91 1477     8     - подовой в завертке</w:t>
      </w:r>
    </w:p>
    <w:p w:rsidR="00CC4CF9" w:rsidRPr="00061AB7" w:rsidRDefault="00CC4CF9" w:rsidP="003463F3">
      <w:pPr>
        <w:pStyle w:val="ConsPlusCell"/>
        <w:jc w:val="both"/>
      </w:pPr>
      <w:r w:rsidRPr="00061AB7">
        <w:t>91 1478     3     - обогащенный белками, витаминами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1480     4     Хлеб пшеничный из муки второго сорта / (масса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изделия св. 500 г)</w:t>
      </w:r>
    </w:p>
    <w:p w:rsidR="00CC4CF9" w:rsidRPr="00061AB7" w:rsidRDefault="00CC4CF9" w:rsidP="003463F3">
      <w:pPr>
        <w:pStyle w:val="ConsPlusCell"/>
        <w:jc w:val="both"/>
      </w:pPr>
      <w:r w:rsidRPr="00061AB7">
        <w:t>91 1481     3     - формовой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91 1483     0     - формовой в завертке</w:t>
      </w:r>
    </w:p>
    <w:p w:rsidR="00CC4CF9" w:rsidRPr="00061AB7" w:rsidRDefault="00CC4CF9" w:rsidP="003463F3">
      <w:pPr>
        <w:pStyle w:val="ConsPlusCell"/>
        <w:jc w:val="both"/>
      </w:pPr>
      <w:r w:rsidRPr="00061AB7">
        <w:t>91 1484     6     - типа лепешек</w:t>
      </w:r>
    </w:p>
    <w:p w:rsidR="00CC4CF9" w:rsidRPr="00061AB7" w:rsidRDefault="00CC4CF9" w:rsidP="003463F3">
      <w:pPr>
        <w:pStyle w:val="ConsPlusCell"/>
        <w:jc w:val="both"/>
      </w:pPr>
      <w:r w:rsidRPr="00061AB7">
        <w:t>91 1485     1     - подовой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91 1486     7     - диетический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91 1487     2     - подовой в завертке</w:t>
      </w:r>
    </w:p>
    <w:p w:rsidR="00CC4CF9" w:rsidRPr="00061AB7" w:rsidRDefault="00CC4CF9" w:rsidP="003463F3">
      <w:pPr>
        <w:pStyle w:val="ConsPlusCell"/>
        <w:jc w:val="both"/>
      </w:pPr>
      <w:r w:rsidRPr="00061AB7">
        <w:t>91 1488     8     - обогащенный белками, витаминами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1490     9     Хлеб из пшеничный муки обойной / (любого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развеса)</w:t>
      </w:r>
    </w:p>
    <w:p w:rsidR="00CC4CF9" w:rsidRPr="00061AB7" w:rsidRDefault="00CC4CF9" w:rsidP="003463F3">
      <w:pPr>
        <w:pStyle w:val="ConsPlusCell"/>
        <w:jc w:val="both"/>
      </w:pPr>
      <w:r w:rsidRPr="00061AB7">
        <w:t>91 1491     4     - формовой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91 1493     5     - формовой в завертке</w:t>
      </w:r>
    </w:p>
    <w:p w:rsidR="00CC4CF9" w:rsidRPr="00061AB7" w:rsidRDefault="00CC4CF9" w:rsidP="003463F3">
      <w:pPr>
        <w:pStyle w:val="ConsPlusCell"/>
        <w:jc w:val="both"/>
      </w:pPr>
      <w:r w:rsidRPr="00061AB7">
        <w:t>91 1494     0     - типа лепешек</w:t>
      </w:r>
    </w:p>
    <w:p w:rsidR="00CC4CF9" w:rsidRPr="00061AB7" w:rsidRDefault="00CC4CF9" w:rsidP="003463F3">
      <w:pPr>
        <w:pStyle w:val="ConsPlusCell"/>
        <w:jc w:val="both"/>
      </w:pPr>
      <w:r w:rsidRPr="00061AB7">
        <w:t>91 1495     6     - подовой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91 1496     1     - диетический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91 1498     2     - обогащенный белками, витаминами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1500     1     Изделия булочные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1501     7     Батоны из пшеничной муки первого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(масса изделия до 500 г) *</w:t>
      </w:r>
    </w:p>
    <w:p w:rsidR="00CC4CF9" w:rsidRPr="00061AB7" w:rsidRDefault="00CC4CF9" w:rsidP="003463F3">
      <w:pPr>
        <w:pStyle w:val="ConsPlusCell"/>
        <w:jc w:val="both"/>
      </w:pPr>
      <w:r w:rsidRPr="00061AB7">
        <w:t>91 1502     2     Булочные изделия массой до 300 г из пшеничной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муки первого сорта *</w:t>
      </w:r>
    </w:p>
    <w:p w:rsidR="00CC4CF9" w:rsidRPr="00061AB7" w:rsidRDefault="00CC4CF9" w:rsidP="003463F3">
      <w:pPr>
        <w:pStyle w:val="ConsPlusCell"/>
        <w:jc w:val="both"/>
      </w:pPr>
      <w:r w:rsidRPr="00061AB7">
        <w:t>91 1503     8     Городские булки из пшеничной муки первого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сорта *</w:t>
      </w:r>
    </w:p>
    <w:p w:rsidR="00CC4CF9" w:rsidRPr="00061AB7" w:rsidRDefault="00CC4CF9" w:rsidP="003463F3">
      <w:pPr>
        <w:pStyle w:val="ConsPlusCell"/>
        <w:jc w:val="both"/>
      </w:pPr>
      <w:r w:rsidRPr="00061AB7">
        <w:t>91 1504     3     Булочки из пшеничной муки первого сорта массой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от 50 до 70 г *</w:t>
      </w:r>
    </w:p>
    <w:p w:rsidR="00CC4CF9" w:rsidRPr="00061AB7" w:rsidRDefault="00CC4CF9" w:rsidP="003463F3">
      <w:pPr>
        <w:pStyle w:val="ConsPlusCell"/>
        <w:jc w:val="both"/>
      </w:pPr>
      <w:r w:rsidRPr="00061AB7">
        <w:t>91 1505     9     Батоны из пшеничной муки высшего сорта (масса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изделия до 500 г) *</w:t>
      </w:r>
    </w:p>
    <w:p w:rsidR="00CC4CF9" w:rsidRPr="00061AB7" w:rsidRDefault="00CC4CF9" w:rsidP="003463F3">
      <w:pPr>
        <w:pStyle w:val="ConsPlusCell"/>
        <w:jc w:val="both"/>
      </w:pPr>
      <w:r w:rsidRPr="00061AB7">
        <w:t>91 1506     4     Булочные изделия массой до 300 г из пшеничной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муки высшего сорта *</w:t>
      </w:r>
    </w:p>
    <w:p w:rsidR="00CC4CF9" w:rsidRPr="00061AB7" w:rsidRDefault="00CC4CF9" w:rsidP="003463F3">
      <w:pPr>
        <w:pStyle w:val="ConsPlusCell"/>
        <w:jc w:val="both"/>
      </w:pPr>
      <w:r w:rsidRPr="00061AB7">
        <w:t>91 1507     1     Булочки массой от 50 до 70 г из пшеничной муки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высшего сорта *</w:t>
      </w:r>
    </w:p>
    <w:p w:rsidR="00CC4CF9" w:rsidRPr="00061AB7" w:rsidRDefault="00CC4CF9" w:rsidP="003463F3">
      <w:pPr>
        <w:pStyle w:val="ConsPlusCell"/>
        <w:jc w:val="both"/>
      </w:pPr>
      <w:r w:rsidRPr="00061AB7">
        <w:t>91 1550     4     Изделия булочные из смеси разных сортов ржаной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пшеничной муки (масса изделия до 500 г) /</w:t>
      </w:r>
    </w:p>
    <w:p w:rsidR="00CC4CF9" w:rsidRPr="00061AB7" w:rsidRDefault="00CC4CF9" w:rsidP="003463F3">
      <w:pPr>
        <w:pStyle w:val="ConsPlusCell"/>
        <w:jc w:val="both"/>
      </w:pPr>
      <w:r w:rsidRPr="00061AB7">
        <w:t>91 1551     0     - массой от 0,3 до 0,5 кг</w:t>
      </w:r>
    </w:p>
    <w:p w:rsidR="00CC4CF9" w:rsidRPr="00061AB7" w:rsidRDefault="00CC4CF9" w:rsidP="003463F3">
      <w:pPr>
        <w:pStyle w:val="ConsPlusCell"/>
        <w:jc w:val="both"/>
      </w:pPr>
      <w:r w:rsidRPr="00061AB7">
        <w:t>91 1552     5     - массой от 0,08 до 0,3 кг</w:t>
      </w:r>
    </w:p>
    <w:p w:rsidR="00CC4CF9" w:rsidRPr="00061AB7" w:rsidRDefault="00CC4CF9" w:rsidP="003463F3">
      <w:pPr>
        <w:pStyle w:val="ConsPlusCell"/>
        <w:jc w:val="both"/>
      </w:pPr>
      <w:r w:rsidRPr="00061AB7">
        <w:t>91 1553     0     - в завертке</w:t>
      </w:r>
    </w:p>
    <w:p w:rsidR="00CC4CF9" w:rsidRPr="00061AB7" w:rsidRDefault="00CC4CF9" w:rsidP="003463F3">
      <w:pPr>
        <w:pStyle w:val="ConsPlusCell"/>
        <w:jc w:val="both"/>
      </w:pPr>
      <w:r w:rsidRPr="00061AB7">
        <w:t>91 1554     6     - типа лепешек</w:t>
      </w:r>
    </w:p>
    <w:p w:rsidR="00CC4CF9" w:rsidRPr="00061AB7" w:rsidRDefault="00CC4CF9" w:rsidP="003463F3">
      <w:pPr>
        <w:pStyle w:val="ConsPlusCell"/>
        <w:jc w:val="both"/>
      </w:pPr>
      <w:r w:rsidRPr="00061AB7">
        <w:t>91 1555     1     - массой до 0,08 кг</w:t>
      </w:r>
    </w:p>
    <w:p w:rsidR="00CC4CF9" w:rsidRPr="00061AB7" w:rsidRDefault="00CC4CF9" w:rsidP="003463F3">
      <w:pPr>
        <w:pStyle w:val="ConsPlusCell"/>
        <w:jc w:val="both"/>
      </w:pPr>
      <w:r w:rsidRPr="00061AB7">
        <w:t>91 1556     7     - диетические незавернутые</w:t>
      </w:r>
    </w:p>
    <w:p w:rsidR="00CC4CF9" w:rsidRPr="00061AB7" w:rsidRDefault="00CC4CF9" w:rsidP="003463F3">
      <w:pPr>
        <w:pStyle w:val="ConsPlusCell"/>
        <w:jc w:val="both"/>
      </w:pPr>
      <w:r w:rsidRPr="00061AB7">
        <w:t>91 1557     2     - диетические в завертке</w:t>
      </w:r>
    </w:p>
    <w:p w:rsidR="00CC4CF9" w:rsidRPr="00061AB7" w:rsidRDefault="00CC4CF9" w:rsidP="003463F3">
      <w:pPr>
        <w:pStyle w:val="ConsPlusCell"/>
        <w:jc w:val="both"/>
      </w:pPr>
      <w:r w:rsidRPr="00061AB7">
        <w:t>91 1558     8     - обогащенные белками, витаминами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1560     9     Изделия булочные из пшеничной муки высшего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сорта / (масса изделия до 500 г)</w:t>
      </w:r>
    </w:p>
    <w:p w:rsidR="00CC4CF9" w:rsidRPr="00061AB7" w:rsidRDefault="00CC4CF9" w:rsidP="003463F3">
      <w:pPr>
        <w:pStyle w:val="ConsPlusCell"/>
        <w:jc w:val="both"/>
      </w:pPr>
      <w:r w:rsidRPr="00061AB7">
        <w:t>91 1561     4     - массой от 0,3 до 0,5 кг</w:t>
      </w:r>
    </w:p>
    <w:p w:rsidR="00CC4CF9" w:rsidRPr="00061AB7" w:rsidRDefault="00CC4CF9" w:rsidP="003463F3">
      <w:pPr>
        <w:pStyle w:val="ConsPlusCell"/>
        <w:jc w:val="both"/>
      </w:pPr>
      <w:r w:rsidRPr="00061AB7">
        <w:t>91 1562     3     - массой от 0,08 до 0,3 кг</w:t>
      </w:r>
    </w:p>
    <w:p w:rsidR="00CC4CF9" w:rsidRPr="00061AB7" w:rsidRDefault="00CC4CF9" w:rsidP="003463F3">
      <w:pPr>
        <w:pStyle w:val="ConsPlusCell"/>
        <w:jc w:val="both"/>
      </w:pPr>
      <w:r w:rsidRPr="00061AB7">
        <w:t>91 1563     5     - в завертке</w:t>
      </w:r>
    </w:p>
    <w:p w:rsidR="00CC4CF9" w:rsidRPr="00061AB7" w:rsidRDefault="00CC4CF9" w:rsidP="003463F3">
      <w:pPr>
        <w:pStyle w:val="ConsPlusCell"/>
        <w:jc w:val="both"/>
      </w:pPr>
      <w:r w:rsidRPr="00061AB7">
        <w:t>91 1564     0     - типа лепешек</w:t>
      </w:r>
    </w:p>
    <w:p w:rsidR="00CC4CF9" w:rsidRPr="00061AB7" w:rsidRDefault="00CC4CF9" w:rsidP="003463F3">
      <w:pPr>
        <w:pStyle w:val="ConsPlusCell"/>
        <w:jc w:val="both"/>
      </w:pPr>
      <w:r w:rsidRPr="00061AB7">
        <w:t>91 1565     6     - массой до 0,08 кг</w:t>
      </w:r>
    </w:p>
    <w:p w:rsidR="00CC4CF9" w:rsidRPr="00061AB7" w:rsidRDefault="00CC4CF9" w:rsidP="003463F3">
      <w:pPr>
        <w:pStyle w:val="ConsPlusCell"/>
        <w:jc w:val="both"/>
      </w:pPr>
      <w:r w:rsidRPr="00061AB7">
        <w:t>91 1566     1     - диетические незавернутые</w:t>
      </w:r>
    </w:p>
    <w:p w:rsidR="00CC4CF9" w:rsidRPr="00061AB7" w:rsidRDefault="00CC4CF9" w:rsidP="003463F3">
      <w:pPr>
        <w:pStyle w:val="ConsPlusCell"/>
        <w:jc w:val="both"/>
      </w:pPr>
      <w:r w:rsidRPr="00061AB7">
        <w:t>91 1567     7     - диетические в завертке</w:t>
      </w:r>
    </w:p>
    <w:p w:rsidR="00CC4CF9" w:rsidRPr="00061AB7" w:rsidRDefault="00CC4CF9" w:rsidP="003463F3">
      <w:pPr>
        <w:pStyle w:val="ConsPlusCell"/>
        <w:jc w:val="both"/>
      </w:pPr>
      <w:r w:rsidRPr="00061AB7">
        <w:t>91 1568     2     - обогащенные белками, витаминами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1570     3     Изделия булочные из пшеничной муки первого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сорта / (масса изделия до 500 г)</w:t>
      </w:r>
    </w:p>
    <w:p w:rsidR="00CC4CF9" w:rsidRPr="00061AB7" w:rsidRDefault="00CC4CF9" w:rsidP="003463F3">
      <w:pPr>
        <w:pStyle w:val="ConsPlusCell"/>
        <w:jc w:val="both"/>
      </w:pPr>
      <w:r w:rsidRPr="00061AB7">
        <w:t>91 1571     9     - массой от 0,3 до 0,5 кг</w:t>
      </w:r>
    </w:p>
    <w:p w:rsidR="00CC4CF9" w:rsidRPr="00061AB7" w:rsidRDefault="00CC4CF9" w:rsidP="003463F3">
      <w:pPr>
        <w:pStyle w:val="ConsPlusCell"/>
        <w:jc w:val="both"/>
      </w:pPr>
      <w:r w:rsidRPr="00061AB7">
        <w:t>91 1572     4     - массой от 0,08 до 0,3 кг</w:t>
      </w:r>
    </w:p>
    <w:p w:rsidR="00CC4CF9" w:rsidRPr="00061AB7" w:rsidRDefault="00CC4CF9" w:rsidP="003463F3">
      <w:pPr>
        <w:pStyle w:val="ConsPlusCell"/>
        <w:jc w:val="both"/>
      </w:pPr>
      <w:r w:rsidRPr="00061AB7">
        <w:t>91 1573     7     - в завертке</w:t>
      </w:r>
    </w:p>
    <w:p w:rsidR="00CC4CF9" w:rsidRPr="00061AB7" w:rsidRDefault="00CC4CF9" w:rsidP="003463F3">
      <w:pPr>
        <w:pStyle w:val="ConsPlusCell"/>
        <w:jc w:val="both"/>
      </w:pPr>
      <w:r w:rsidRPr="00061AB7">
        <w:t>91 1574     5     - типа лепешек</w:t>
      </w:r>
    </w:p>
    <w:p w:rsidR="00CC4CF9" w:rsidRPr="00061AB7" w:rsidRDefault="00CC4CF9" w:rsidP="003463F3">
      <w:pPr>
        <w:pStyle w:val="ConsPlusCell"/>
        <w:jc w:val="both"/>
      </w:pPr>
      <w:r w:rsidRPr="00061AB7">
        <w:t>91 1575     0     - массой до 0,08 кг</w:t>
      </w:r>
    </w:p>
    <w:p w:rsidR="00CC4CF9" w:rsidRPr="00061AB7" w:rsidRDefault="00CC4CF9" w:rsidP="003463F3">
      <w:pPr>
        <w:pStyle w:val="ConsPlusCell"/>
        <w:jc w:val="both"/>
      </w:pPr>
      <w:r w:rsidRPr="00061AB7">
        <w:t>91 1576     6     - диетические незавернутые</w:t>
      </w:r>
    </w:p>
    <w:p w:rsidR="00CC4CF9" w:rsidRPr="00061AB7" w:rsidRDefault="00CC4CF9" w:rsidP="003463F3">
      <w:pPr>
        <w:pStyle w:val="ConsPlusCell"/>
        <w:jc w:val="both"/>
      </w:pPr>
      <w:r w:rsidRPr="00061AB7">
        <w:t>91 1577     1     - диетические в завертке</w:t>
      </w:r>
    </w:p>
    <w:p w:rsidR="00CC4CF9" w:rsidRPr="00061AB7" w:rsidRDefault="00CC4CF9" w:rsidP="003463F3">
      <w:pPr>
        <w:pStyle w:val="ConsPlusCell"/>
        <w:jc w:val="both"/>
      </w:pPr>
      <w:r w:rsidRPr="00061AB7">
        <w:t>91 1578     7     - обогащенные белками, витаминами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1580     8     Изделия булочные из пшеничной муки второго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сорта / (масса изделия до 500 г)</w:t>
      </w:r>
    </w:p>
    <w:p w:rsidR="00CC4CF9" w:rsidRPr="00061AB7" w:rsidRDefault="00CC4CF9" w:rsidP="003463F3">
      <w:pPr>
        <w:pStyle w:val="ConsPlusCell"/>
        <w:jc w:val="both"/>
      </w:pPr>
      <w:r w:rsidRPr="00061AB7">
        <w:t>91 1581     3     - массой от 0,3 до 0,5 кг</w:t>
      </w:r>
    </w:p>
    <w:p w:rsidR="00CC4CF9" w:rsidRPr="00061AB7" w:rsidRDefault="00CC4CF9" w:rsidP="003463F3">
      <w:pPr>
        <w:pStyle w:val="ConsPlusCell"/>
        <w:jc w:val="both"/>
      </w:pPr>
      <w:r w:rsidRPr="00061AB7">
        <w:t>91 1582     9     - массой до 0,3 кг</w:t>
      </w:r>
    </w:p>
    <w:p w:rsidR="00CC4CF9" w:rsidRPr="00061AB7" w:rsidRDefault="00CC4CF9" w:rsidP="003463F3">
      <w:pPr>
        <w:pStyle w:val="ConsPlusCell"/>
        <w:jc w:val="both"/>
      </w:pPr>
      <w:r w:rsidRPr="00061AB7">
        <w:t>91 1584     0     - типа лепешек</w:t>
      </w:r>
    </w:p>
    <w:p w:rsidR="00CC4CF9" w:rsidRPr="00061AB7" w:rsidRDefault="00CC4CF9" w:rsidP="003463F3">
      <w:pPr>
        <w:pStyle w:val="ConsPlusCell"/>
        <w:jc w:val="both"/>
      </w:pPr>
      <w:r w:rsidRPr="00061AB7">
        <w:t>91 1586     0     - диетические незавернутые</w:t>
      </w:r>
    </w:p>
    <w:p w:rsidR="00CC4CF9" w:rsidRPr="00061AB7" w:rsidRDefault="00CC4CF9" w:rsidP="003463F3">
      <w:pPr>
        <w:pStyle w:val="ConsPlusCell"/>
        <w:jc w:val="both"/>
      </w:pPr>
      <w:r w:rsidRPr="00061AB7">
        <w:t>91 1587     6     - диетические в завертке</w:t>
      </w:r>
    </w:p>
    <w:p w:rsidR="00CC4CF9" w:rsidRPr="00061AB7" w:rsidRDefault="00CC4CF9" w:rsidP="003463F3">
      <w:pPr>
        <w:pStyle w:val="ConsPlusCell"/>
        <w:jc w:val="both"/>
      </w:pPr>
      <w:r w:rsidRPr="00061AB7">
        <w:t>91 1588     1     - обогащенные белками, витаминами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1600     5     Изделия сдобные хлебобулочные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1650     8     Изделия сдобные из смеси разных сортов муки /</w:t>
      </w:r>
    </w:p>
    <w:p w:rsidR="00CC4CF9" w:rsidRPr="00061AB7" w:rsidRDefault="00CC4CF9" w:rsidP="003463F3">
      <w:pPr>
        <w:pStyle w:val="ConsPlusCell"/>
        <w:jc w:val="both"/>
      </w:pPr>
      <w:r w:rsidRPr="00061AB7">
        <w:t>91 1651     3     - массой св. 0,3 кг</w:t>
      </w:r>
    </w:p>
    <w:p w:rsidR="00CC4CF9" w:rsidRPr="00061AB7" w:rsidRDefault="00CC4CF9" w:rsidP="003463F3">
      <w:pPr>
        <w:pStyle w:val="ConsPlusCell"/>
        <w:jc w:val="both"/>
      </w:pPr>
      <w:r w:rsidRPr="00061AB7">
        <w:t>91 1652     9     - массой до 0,3 кг</w:t>
      </w:r>
    </w:p>
    <w:p w:rsidR="00CC4CF9" w:rsidRPr="00061AB7" w:rsidRDefault="00CC4CF9" w:rsidP="003463F3">
      <w:pPr>
        <w:pStyle w:val="ConsPlusCell"/>
        <w:jc w:val="both"/>
      </w:pPr>
      <w:r w:rsidRPr="00061AB7">
        <w:t>91 1653     4     - в завертке</w:t>
      </w:r>
    </w:p>
    <w:p w:rsidR="00CC4CF9" w:rsidRPr="00061AB7" w:rsidRDefault="00CC4CF9" w:rsidP="003463F3">
      <w:pPr>
        <w:pStyle w:val="ConsPlusCell"/>
        <w:jc w:val="both"/>
      </w:pPr>
      <w:r w:rsidRPr="00061AB7">
        <w:t>91 1660     2     Изделия сдобные из пшеничной муки высшего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сорта /</w:t>
      </w:r>
    </w:p>
    <w:p w:rsidR="00CC4CF9" w:rsidRPr="00061AB7" w:rsidRDefault="00CC4CF9" w:rsidP="003463F3">
      <w:pPr>
        <w:pStyle w:val="ConsPlusCell"/>
        <w:jc w:val="both"/>
      </w:pPr>
      <w:r w:rsidRPr="00061AB7">
        <w:t>91 1661     8     - массой св. 0,3 кг</w:t>
      </w:r>
    </w:p>
    <w:p w:rsidR="00CC4CF9" w:rsidRPr="00061AB7" w:rsidRDefault="00CC4CF9" w:rsidP="003463F3">
      <w:pPr>
        <w:pStyle w:val="ConsPlusCell"/>
        <w:jc w:val="both"/>
      </w:pPr>
      <w:r w:rsidRPr="00061AB7">
        <w:t>91 1662     3     - массой от 0,08 до 0,3 кг</w:t>
      </w:r>
    </w:p>
    <w:p w:rsidR="00CC4CF9" w:rsidRPr="00061AB7" w:rsidRDefault="00CC4CF9" w:rsidP="003463F3">
      <w:pPr>
        <w:pStyle w:val="ConsPlusCell"/>
        <w:jc w:val="both"/>
      </w:pPr>
      <w:r w:rsidRPr="00061AB7">
        <w:t>91 1663     9     - в завертке</w:t>
      </w:r>
    </w:p>
    <w:p w:rsidR="00CC4CF9" w:rsidRPr="00061AB7" w:rsidRDefault="00CC4CF9" w:rsidP="003463F3">
      <w:pPr>
        <w:pStyle w:val="ConsPlusCell"/>
        <w:jc w:val="both"/>
      </w:pPr>
      <w:r w:rsidRPr="00061AB7">
        <w:t>91 1664     4     - типа лепешек</w:t>
      </w:r>
    </w:p>
    <w:p w:rsidR="00CC4CF9" w:rsidRPr="00061AB7" w:rsidRDefault="00CC4CF9" w:rsidP="003463F3">
      <w:pPr>
        <w:pStyle w:val="ConsPlusCell"/>
        <w:jc w:val="both"/>
      </w:pPr>
      <w:r w:rsidRPr="00061AB7">
        <w:t>91 1665     0     - массой до 0,08 кг</w:t>
      </w:r>
    </w:p>
    <w:p w:rsidR="00CC4CF9" w:rsidRPr="00061AB7" w:rsidRDefault="00CC4CF9" w:rsidP="003463F3">
      <w:pPr>
        <w:pStyle w:val="ConsPlusCell"/>
        <w:jc w:val="both"/>
      </w:pPr>
      <w:r w:rsidRPr="00061AB7">
        <w:t>91 1670     7     Изделия сдобные из пшеничной муки первого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сорта /</w:t>
      </w:r>
    </w:p>
    <w:p w:rsidR="00CC4CF9" w:rsidRPr="00061AB7" w:rsidRDefault="00CC4CF9" w:rsidP="003463F3">
      <w:pPr>
        <w:pStyle w:val="ConsPlusCell"/>
        <w:jc w:val="both"/>
      </w:pPr>
      <w:r w:rsidRPr="00061AB7">
        <w:t>91 1671     2     - массой св. 0,3 кг</w:t>
      </w:r>
    </w:p>
    <w:p w:rsidR="00CC4CF9" w:rsidRPr="00061AB7" w:rsidRDefault="00CC4CF9" w:rsidP="003463F3">
      <w:pPr>
        <w:pStyle w:val="ConsPlusCell"/>
        <w:jc w:val="both"/>
      </w:pPr>
      <w:r w:rsidRPr="00061AB7">
        <w:t>91 1672     8     - массой от 0,08 до 0,3 кг</w:t>
      </w:r>
    </w:p>
    <w:p w:rsidR="00CC4CF9" w:rsidRPr="00061AB7" w:rsidRDefault="00CC4CF9" w:rsidP="003463F3">
      <w:pPr>
        <w:pStyle w:val="ConsPlusCell"/>
        <w:jc w:val="both"/>
      </w:pPr>
      <w:r w:rsidRPr="00061AB7">
        <w:t>91 1673     3     - в завертке</w:t>
      </w:r>
    </w:p>
    <w:p w:rsidR="00CC4CF9" w:rsidRPr="00061AB7" w:rsidRDefault="00CC4CF9" w:rsidP="003463F3">
      <w:pPr>
        <w:pStyle w:val="ConsPlusCell"/>
        <w:jc w:val="both"/>
      </w:pPr>
      <w:r w:rsidRPr="00061AB7">
        <w:t>91 1674     9     - типа лепешек</w:t>
      </w:r>
    </w:p>
    <w:p w:rsidR="00CC4CF9" w:rsidRPr="00061AB7" w:rsidRDefault="00CC4CF9" w:rsidP="003463F3">
      <w:pPr>
        <w:pStyle w:val="ConsPlusCell"/>
        <w:jc w:val="both"/>
      </w:pPr>
      <w:r w:rsidRPr="00061AB7">
        <w:t>91 1675     4     - массой до 0,08 кг</w:t>
      </w:r>
    </w:p>
    <w:p w:rsidR="00CC4CF9" w:rsidRPr="00061AB7" w:rsidRDefault="00CC4CF9" w:rsidP="003463F3">
      <w:pPr>
        <w:pStyle w:val="ConsPlusCell"/>
        <w:jc w:val="both"/>
      </w:pPr>
      <w:r w:rsidRPr="00061AB7">
        <w:t>91 1680     1     Изделия сдобные из пшеничной муки второго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сорта /</w:t>
      </w:r>
    </w:p>
    <w:p w:rsidR="00CC4CF9" w:rsidRPr="00061AB7" w:rsidRDefault="00CC4CF9" w:rsidP="003463F3">
      <w:pPr>
        <w:pStyle w:val="ConsPlusCell"/>
        <w:jc w:val="both"/>
      </w:pPr>
      <w:r w:rsidRPr="00061AB7">
        <w:t>91 1681     7     - массой св. 0,1 кг</w:t>
      </w:r>
    </w:p>
    <w:p w:rsidR="00CC4CF9" w:rsidRPr="00061AB7" w:rsidRDefault="00CC4CF9" w:rsidP="003463F3">
      <w:pPr>
        <w:pStyle w:val="ConsPlusCell"/>
        <w:jc w:val="both"/>
      </w:pPr>
      <w:r w:rsidRPr="00061AB7">
        <w:t>91 1682     2     - массой до 0,1 кг</w:t>
      </w:r>
    </w:p>
    <w:p w:rsidR="00CC4CF9" w:rsidRPr="00061AB7" w:rsidRDefault="00CC4CF9" w:rsidP="003463F3">
      <w:pPr>
        <w:pStyle w:val="ConsPlusCell"/>
        <w:jc w:val="both"/>
      </w:pPr>
      <w:r w:rsidRPr="00061AB7">
        <w:t>91 1683     8     - в завертке</w:t>
      </w:r>
    </w:p>
    <w:p w:rsidR="00CC4CF9" w:rsidRPr="00061AB7" w:rsidRDefault="00CC4CF9" w:rsidP="003463F3">
      <w:pPr>
        <w:pStyle w:val="ConsPlusCell"/>
        <w:jc w:val="both"/>
      </w:pPr>
      <w:r w:rsidRPr="00061AB7">
        <w:t>91 1700     9     Изделия бараночные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1760     6     Изделия бараночные из пшеничной муки высшего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91 1761     1     Бублики из пшеничной муки высшего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91 1762     7     Баранки из пшеничной муки высшего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91 1763     2     Сушки из пшеничной муки высшего сорта /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фасованные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1764     8     - весовые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1765     3     Соломка, хлебные палочки из пшеничной муки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высшего сорта весовые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1766     9     Изделия бараночные из пшеничной муки высшего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сорта диетические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91 1767     4     Соломка и хлебные палочки из пшеничной муки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высшего сорта фасованные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1768     8     Изделия бараночные из пшеничной муки высшего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сорта, обогащенные белками, витаминами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1770     0     Изделия бараночные из пшеничной муки первого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91 1771     6     Бублики из пшеничной муки первого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91 1772     1     Баранки из пшеничной муки первого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91 1773     7     Сушки из пшеничной муки первого сорта /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фасованные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1774     2     - весовые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1775     8     Соломка, хлебные палочные из пшеничной муки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первого сорта весовые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1776     3     Изделия бараночные из пшеничной муки первого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сорта диетические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91 1777     9     Соломка, хлебные палочки из пшеничной муки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первого сорта фасованные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1778     4     Изделия бараночные из пшеничной муки первого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сорта, обогащенные белками, витаминами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1780     5     Изделия бараночные из пшеничной муки второго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91 1781     0     Бублики из пшеничной муки второго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91 1782     6     Баранки из пшеничной муки второго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91 1783     1     Сушки из пшеничной муки второго сорта /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фасованные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1784     7     - весовые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1785     2     Соломка, хлебные палочки из пшеничной муки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второго сорта весовые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1786     8     Изделия бараночные из пшеничной муки второго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сорта диетические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91 1787     3     Соломка, хлебные палочки из пшеничной муки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второго сорта фасованные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1788     9     Изделия бараночные из пшеничной муки второго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сорта, обогащенные белками, витаминами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1800     2     Изделия сухарные (сухари, гренки, хрустящие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хлебцы)</w:t>
      </w:r>
    </w:p>
    <w:p w:rsidR="00CC4CF9" w:rsidRPr="00061AB7" w:rsidRDefault="00CC4CF9" w:rsidP="003463F3">
      <w:pPr>
        <w:pStyle w:val="ConsPlusCell"/>
        <w:jc w:val="both"/>
      </w:pPr>
      <w:r w:rsidRPr="00061AB7">
        <w:t>91 1801     8     Сухари сдобные *</w:t>
      </w:r>
    </w:p>
    <w:p w:rsidR="00CC4CF9" w:rsidRPr="00061AB7" w:rsidRDefault="00CC4CF9" w:rsidP="003463F3">
      <w:pPr>
        <w:pStyle w:val="ConsPlusCell"/>
        <w:jc w:val="both"/>
      </w:pPr>
      <w:r w:rsidRPr="00061AB7">
        <w:t>91 1820     1     Изделия сухарные из смеси пшеничных сортов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муки /</w:t>
      </w:r>
    </w:p>
    <w:p w:rsidR="00CC4CF9" w:rsidRPr="00061AB7" w:rsidRDefault="00CC4CF9" w:rsidP="003463F3">
      <w:pPr>
        <w:pStyle w:val="ConsPlusCell"/>
        <w:jc w:val="both"/>
      </w:pPr>
      <w:r w:rsidRPr="00061AB7">
        <w:t>91 1821     7     - простые весовые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1830     6     Изделия сухарные из ржаной обойной муки /</w:t>
      </w:r>
    </w:p>
    <w:p w:rsidR="00CC4CF9" w:rsidRPr="00061AB7" w:rsidRDefault="00CC4CF9" w:rsidP="003463F3">
      <w:pPr>
        <w:pStyle w:val="ConsPlusCell"/>
        <w:jc w:val="both"/>
      </w:pPr>
      <w:r w:rsidRPr="00061AB7">
        <w:t>91 1831     1     - простые весовые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1833     2     - простые фасованные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1837     4     Хлебцы хрустящие из ржаной обойной муки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фасованные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1840     0     Изделия сухарные из смеси обойных сортов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ржаной и пшеничной муки /</w:t>
      </w:r>
    </w:p>
    <w:p w:rsidR="00CC4CF9" w:rsidRPr="00061AB7" w:rsidRDefault="00CC4CF9" w:rsidP="003463F3">
      <w:pPr>
        <w:pStyle w:val="ConsPlusCell"/>
        <w:jc w:val="both"/>
      </w:pPr>
      <w:r w:rsidRPr="00061AB7">
        <w:t>91 1841     6     - простые весовые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1843     7     - простые фасованные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1850     5     Изделия сухарные из смеси сортов ржаной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пшеничной муки /</w:t>
      </w:r>
    </w:p>
    <w:p w:rsidR="00CC4CF9" w:rsidRPr="00061AB7" w:rsidRDefault="00CC4CF9" w:rsidP="003463F3">
      <w:pPr>
        <w:pStyle w:val="ConsPlusCell"/>
        <w:jc w:val="both"/>
      </w:pPr>
      <w:r w:rsidRPr="00061AB7">
        <w:t>91 1851     0     - простые весовые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1857     3     Хлебцы хрустящие из смеси разных сортов ржаной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пшеничной муки фасованные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1860     5     Изделия сухарные из пшеничной муки высшего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сорта /</w:t>
      </w:r>
    </w:p>
    <w:p w:rsidR="00CC4CF9" w:rsidRPr="00061AB7" w:rsidRDefault="00CC4CF9" w:rsidP="003463F3">
      <w:pPr>
        <w:pStyle w:val="ConsPlusCell"/>
        <w:jc w:val="both"/>
      </w:pPr>
      <w:r w:rsidRPr="00061AB7">
        <w:t>91 1861     5     - простые весовые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1862     0     - сдобные весовые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1863     6     - простые фасованные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1866     2     - диетические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91 1867     8     - сдобные фасованные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1870     4     Изделия сухарные из пшеничной муки первого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сорта /</w:t>
      </w:r>
    </w:p>
    <w:p w:rsidR="00CC4CF9" w:rsidRPr="00061AB7" w:rsidRDefault="00CC4CF9" w:rsidP="003463F3">
      <w:pPr>
        <w:pStyle w:val="ConsPlusCell"/>
        <w:jc w:val="both"/>
      </w:pPr>
      <w:r w:rsidRPr="00061AB7">
        <w:t>91 1871     9     - простые весовые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1872     5     - сдобные весовые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1873     0     - простые фасованные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1876     7     - диетические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91 1877     2     - сдобные фасованные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1880     9     Изделия сухарные из пшеничной муки второго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сорта /</w:t>
      </w:r>
    </w:p>
    <w:p w:rsidR="00CC4CF9" w:rsidRPr="00061AB7" w:rsidRDefault="00CC4CF9" w:rsidP="003463F3">
      <w:pPr>
        <w:pStyle w:val="ConsPlusCell"/>
        <w:jc w:val="both"/>
      </w:pPr>
      <w:r w:rsidRPr="00061AB7">
        <w:t>91 1881     4     - простые весовые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1882     2     - сдобные весовые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1883     5     - простые фасованные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1886     1     - диетические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91 1887     7     - сдобные фасованные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1890     3     Изделия сухарные из пшеничной муки обойной /</w:t>
      </w:r>
    </w:p>
    <w:p w:rsidR="00CC4CF9" w:rsidRPr="00061AB7" w:rsidRDefault="00CC4CF9" w:rsidP="003463F3">
      <w:pPr>
        <w:pStyle w:val="ConsPlusCell"/>
        <w:jc w:val="both"/>
      </w:pPr>
      <w:r w:rsidRPr="00061AB7">
        <w:t>91 1891     9     - простые весовые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1893     6     - простые фасованные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1896     6     - диетические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91 1900     6     Пироги, пирожки и пончики</w:t>
      </w:r>
    </w:p>
    <w:p w:rsidR="00CC4CF9" w:rsidRPr="00061AB7" w:rsidRDefault="00CC4CF9" w:rsidP="003463F3">
      <w:pPr>
        <w:pStyle w:val="ConsPlusCell"/>
        <w:jc w:val="both"/>
      </w:pPr>
      <w:r w:rsidRPr="00061AB7">
        <w:t>91 1960     3     Пироги, пирожки и пончики из пшеничной муки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высшего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91 1961     9     Пироги из пшеничной муки высшего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91 1962     4     Пирожки печеные из пшеничной муки высшего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91 1965     0     Пирожки жареные и пончики из пшеничной муки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высшего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91 1970     8     Пироги, пирожки и пончики из пшеничной муки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первого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91 1971     3     Пироги из пшеничной муки первого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91 1972     9     Пирожки печеные из пшеничной муки первого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91 1975     5     Пирожки жареные и пончики из пшеничной муки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первого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91 1980     2     Пироги, пирожки и пончики из пшеничной муки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второго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91 1981     8     Пироги из пшеничной муки второго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91 1982     3     Пирожки печеные из пшеничной муки второго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91 1985     0     Пирожки жареные и пончики из пшеничной муки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второго сорта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91 2000     6     Изделия кондитерские сахаристые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91 2001     1     Карамель и драже (всего) *</w:t>
      </w:r>
    </w:p>
    <w:p w:rsidR="00CC4CF9" w:rsidRPr="00061AB7" w:rsidRDefault="00CC4CF9" w:rsidP="003463F3">
      <w:pPr>
        <w:pStyle w:val="ConsPlusCell"/>
        <w:jc w:val="both"/>
      </w:pPr>
      <w:r w:rsidRPr="00061AB7">
        <w:t>91 2002     7     Конфеты (всего) *</w:t>
      </w:r>
    </w:p>
    <w:p w:rsidR="00CC4CF9" w:rsidRPr="00061AB7" w:rsidRDefault="00CC4CF9" w:rsidP="003463F3">
      <w:pPr>
        <w:pStyle w:val="ConsPlusCell"/>
        <w:jc w:val="both"/>
      </w:pPr>
      <w:r w:rsidRPr="00061AB7">
        <w:t>91 2003     2     Карамель глазированная шоколадной глазурью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(шоколадом) *</w:t>
      </w:r>
    </w:p>
    <w:p w:rsidR="00CC4CF9" w:rsidRPr="00061AB7" w:rsidRDefault="00CC4CF9" w:rsidP="003463F3">
      <w:pPr>
        <w:pStyle w:val="ConsPlusCell"/>
        <w:jc w:val="both"/>
      </w:pPr>
      <w:r w:rsidRPr="00061AB7">
        <w:t>91 2004     8     Шоколад натуральный *</w:t>
      </w:r>
    </w:p>
    <w:p w:rsidR="00CC4CF9" w:rsidRPr="00061AB7" w:rsidRDefault="00CC4CF9" w:rsidP="003463F3">
      <w:pPr>
        <w:pStyle w:val="ConsPlusCell"/>
        <w:jc w:val="both"/>
      </w:pPr>
      <w:r w:rsidRPr="00061AB7">
        <w:t>91 2005     3     Пастила и зефир (всего) *</w:t>
      </w:r>
    </w:p>
    <w:p w:rsidR="00CC4CF9" w:rsidRPr="00061AB7" w:rsidRDefault="00CC4CF9" w:rsidP="003463F3">
      <w:pPr>
        <w:pStyle w:val="ConsPlusCell"/>
        <w:jc w:val="both"/>
      </w:pPr>
      <w:r w:rsidRPr="00061AB7">
        <w:t>91 2006     9     Мармелад (всего) *</w:t>
      </w:r>
    </w:p>
    <w:p w:rsidR="00CC4CF9" w:rsidRPr="00061AB7" w:rsidRDefault="00CC4CF9" w:rsidP="003463F3">
      <w:pPr>
        <w:pStyle w:val="ConsPlusCell"/>
        <w:jc w:val="both"/>
      </w:pPr>
      <w:r w:rsidRPr="00061AB7">
        <w:t>91 2100     3     Карамель</w:t>
      </w:r>
    </w:p>
    <w:p w:rsidR="00CC4CF9" w:rsidRPr="00061AB7" w:rsidRDefault="00CC4CF9" w:rsidP="003463F3">
      <w:pPr>
        <w:pStyle w:val="ConsPlusCell"/>
        <w:jc w:val="both"/>
      </w:pPr>
      <w:r w:rsidRPr="00061AB7">
        <w:t>91 2110     4     Карамель леденцовая /</w:t>
      </w:r>
    </w:p>
    <w:p w:rsidR="00CC4CF9" w:rsidRPr="00061AB7" w:rsidRDefault="00CC4CF9" w:rsidP="003463F3">
      <w:pPr>
        <w:pStyle w:val="ConsPlusCell"/>
        <w:jc w:val="both"/>
      </w:pPr>
      <w:r w:rsidRPr="00061AB7">
        <w:t>91 2111     7     - монпансье и другая мелкая фигурная</w:t>
      </w:r>
    </w:p>
    <w:p w:rsidR="00CC4CF9" w:rsidRPr="00061AB7" w:rsidRDefault="00CC4CF9" w:rsidP="003463F3">
      <w:pPr>
        <w:pStyle w:val="ConsPlusCell"/>
        <w:jc w:val="both"/>
      </w:pPr>
      <w:r w:rsidRPr="00061AB7">
        <w:t>91 2112     5     - обыкновенная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91 2113     0     - фигурная</w:t>
      </w:r>
    </w:p>
    <w:p w:rsidR="00CC4CF9" w:rsidRPr="00061AB7" w:rsidRDefault="00CC4CF9" w:rsidP="003463F3">
      <w:pPr>
        <w:pStyle w:val="ConsPlusCell"/>
        <w:jc w:val="both"/>
      </w:pPr>
      <w:r w:rsidRPr="00061AB7">
        <w:t>91 2114     6     - в тюбиках</w:t>
      </w:r>
    </w:p>
    <w:p w:rsidR="00CC4CF9" w:rsidRPr="00061AB7" w:rsidRDefault="00CC4CF9" w:rsidP="003463F3">
      <w:pPr>
        <w:pStyle w:val="ConsPlusCell"/>
        <w:jc w:val="both"/>
      </w:pPr>
      <w:r w:rsidRPr="00061AB7">
        <w:t>91 2115     1     - типа соломки и батонов</w:t>
      </w:r>
    </w:p>
    <w:p w:rsidR="00CC4CF9" w:rsidRPr="00061AB7" w:rsidRDefault="00CC4CF9" w:rsidP="003463F3">
      <w:pPr>
        <w:pStyle w:val="ConsPlusCell"/>
        <w:jc w:val="both"/>
      </w:pPr>
      <w:r w:rsidRPr="00061AB7">
        <w:t>91 2118     8     - витаминизированная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лечебно-профилактическая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91 2119     3     -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91 2120     9     Карамель / с фруктовыми, ягодными,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фруктово-ягодными и желейными начинками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2121     4     - с фруктово-ликерными, фруктово-медовыми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начинками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2123     5     - с ягодными и ягодно-молочными начинками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2124     0     - с фруктово-ягодными начинками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2125     6     - с желейными начинками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2127     7     - с фруктовыми, ягодными, фруктово-ягодными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желейными начинками, глазированная шоколадной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глазурью</w:t>
      </w:r>
    </w:p>
    <w:p w:rsidR="00CC4CF9" w:rsidRPr="00061AB7" w:rsidRDefault="00CC4CF9" w:rsidP="003463F3">
      <w:pPr>
        <w:pStyle w:val="ConsPlusCell"/>
        <w:jc w:val="both"/>
      </w:pPr>
      <w:r w:rsidRPr="00061AB7">
        <w:t>91 2128     2     - с фруктовыми, ягодными, фруктово-ягодными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желейными начинками, витаминизированная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лечебно-профилактическая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91 2129     8     - с фруктовыми, ягодными, фруктово-ягодными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желейными начинками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91 2130     3     Карамель / с ликерными и медовыми начинками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2131     9     - с ликерными, ликерно-молочными,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ликерно-фруктовыми, ликерно-шоколадными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начинками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2135     0     - с медовыми начинками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2137     1     - с ликерными и медовыми начинками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глазированная шоколадной глазурью</w:t>
      </w:r>
    </w:p>
    <w:p w:rsidR="00CC4CF9" w:rsidRPr="00061AB7" w:rsidRDefault="00CC4CF9" w:rsidP="003463F3">
      <w:pPr>
        <w:pStyle w:val="ConsPlusCell"/>
        <w:jc w:val="both"/>
      </w:pPr>
      <w:r w:rsidRPr="00061AB7">
        <w:t>91 2138     7     - с ликерными и медовыми начинками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витаминизированная и лечебно-профилактическая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91 2139     2     - с ликерными и медовыми начинками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91 2140     8     Карамель / с молочными и молочно-ореховыми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начинками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2141     3     - с молочными, молочно-кофейными,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молочно-помадными, молочно-ликерными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начинками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2143     4     - с молочно-ореховыми начинками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2145     5     - с молочно-шоколадными начинками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2147     6     - с молочными и молочно-ореховыми начинками,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глазированная шоколадной глазурью</w:t>
      </w:r>
    </w:p>
    <w:p w:rsidR="00CC4CF9" w:rsidRPr="00061AB7" w:rsidRDefault="00CC4CF9" w:rsidP="003463F3">
      <w:pPr>
        <w:pStyle w:val="ConsPlusCell"/>
        <w:jc w:val="both"/>
      </w:pPr>
      <w:r w:rsidRPr="00061AB7">
        <w:t>91 2148     1     - с молочными и молочно-ореховыми начинками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витаминизированная и лечебно-профилактическая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91 2149     7     - с молочными и молочно-ореховыми начинками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91 2150     2     Карамель / с помадными и помадно-фруктовыми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начинками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2151     8     - с помадными начинками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2152     3     - с помадно-фруктовыми начинками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2158     6     - с помадными и помадно-фруктовыми начинками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витаминизированная и лечебно-профилактическая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91 2159     1     - с помадными и помадно-фруктовыми начинками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91 2160     7     Карамель / с марципановыми, ореховыми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шоколадными начинками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2161     2     - с марципановыми начинками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2162     8     - с ореховыми, орехово-молочными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орехово-пралиновыми начинками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2165     4     - с шоколадно-ореховыми начинками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2167     5     - с марципановыми, ореховыми и шоколадными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начинками глазированная шоколадной глазурью</w:t>
      </w:r>
    </w:p>
    <w:p w:rsidR="00CC4CF9" w:rsidRPr="00061AB7" w:rsidRDefault="00CC4CF9" w:rsidP="003463F3">
      <w:pPr>
        <w:pStyle w:val="ConsPlusCell"/>
        <w:jc w:val="both"/>
      </w:pPr>
      <w:r w:rsidRPr="00061AB7">
        <w:t>91 2168     0     - с марципановыми, ореховыми и шоколадными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начинками витаминизированная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лечебно-профилактическая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91 2169     6     - с марципановыми, ореховыми и шоколадными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начинками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91 2170     1     Карамель / с масляно-сахарными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(прохладительными) и сбивными начинками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2171     7     - с масляно-сахарными (прохладительными)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начинками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2172     2     - с кремово-сбивными начинками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2173     8     - со сбивными начинками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2177     9     - с масляно-сахарными (прохладительными)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сбивными начинками, глазированная шоколадной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глазурью</w:t>
      </w:r>
    </w:p>
    <w:p w:rsidR="00CC4CF9" w:rsidRPr="00061AB7" w:rsidRDefault="00CC4CF9" w:rsidP="003463F3">
      <w:pPr>
        <w:pStyle w:val="ConsPlusCell"/>
        <w:jc w:val="both"/>
      </w:pPr>
      <w:r w:rsidRPr="00061AB7">
        <w:t>91 2178     5     - с масляно-сахарными (прохладительными)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сбивными начинками витаминизированная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лечебно-профилактическая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91 2179     0     - с масляно-сахарными (прохладительными)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сбивными начинками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91 2190     0     Виды карамели другие</w:t>
      </w:r>
    </w:p>
    <w:p w:rsidR="00CC4CF9" w:rsidRPr="00061AB7" w:rsidRDefault="00CC4CF9" w:rsidP="003463F3">
      <w:pPr>
        <w:pStyle w:val="ConsPlusCell"/>
        <w:jc w:val="both"/>
      </w:pPr>
      <w:r w:rsidRPr="00061AB7">
        <w:t>91 2191     6     Карамель / с двойными начинками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2193     7     - глазированная жировой глазурью</w:t>
      </w:r>
    </w:p>
    <w:p w:rsidR="00CC4CF9" w:rsidRPr="00061AB7" w:rsidRDefault="00CC4CF9" w:rsidP="003463F3">
      <w:pPr>
        <w:pStyle w:val="ConsPlusCell"/>
        <w:jc w:val="both"/>
      </w:pPr>
      <w:r w:rsidRPr="00061AB7">
        <w:t>91 2195     8     - с шоколадно-подсолнечными и кукурузными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начинками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2196     3     - смеси</w:t>
      </w:r>
    </w:p>
    <w:p w:rsidR="00CC4CF9" w:rsidRPr="00061AB7" w:rsidRDefault="00CC4CF9" w:rsidP="003463F3">
      <w:pPr>
        <w:pStyle w:val="ConsPlusCell"/>
        <w:jc w:val="both"/>
      </w:pPr>
      <w:r w:rsidRPr="00061AB7">
        <w:t>91 2197     9     Виды карамели, глазированные шоколадной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глазурью, другие</w:t>
      </w:r>
    </w:p>
    <w:p w:rsidR="00CC4CF9" w:rsidRPr="00061AB7" w:rsidRDefault="00CC4CF9" w:rsidP="003463F3">
      <w:pPr>
        <w:pStyle w:val="ConsPlusCell"/>
        <w:jc w:val="both"/>
      </w:pPr>
      <w:r w:rsidRPr="00061AB7">
        <w:t>91 2198     4     Виды карамели витаминизированные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лечебно-профилактические другие</w:t>
      </w:r>
    </w:p>
    <w:p w:rsidR="00CC4CF9" w:rsidRPr="00061AB7" w:rsidRDefault="00CC4CF9" w:rsidP="003463F3">
      <w:pPr>
        <w:pStyle w:val="ConsPlusCell"/>
        <w:jc w:val="both"/>
      </w:pPr>
      <w:r w:rsidRPr="00061AB7">
        <w:t>91 2199     6     Карамель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91 2200     3     Драже</w:t>
      </w:r>
    </w:p>
    <w:p w:rsidR="00CC4CF9" w:rsidRPr="00061AB7" w:rsidRDefault="00CC4CF9" w:rsidP="003463F3">
      <w:pPr>
        <w:pStyle w:val="ConsPlusCell"/>
        <w:jc w:val="both"/>
      </w:pPr>
      <w:r w:rsidRPr="00061AB7">
        <w:t>91 2210     8     Драже с желейным и желейно-фруктовым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корпусом /</w:t>
      </w:r>
    </w:p>
    <w:p w:rsidR="00CC4CF9" w:rsidRPr="00061AB7" w:rsidRDefault="00CC4CF9" w:rsidP="003463F3">
      <w:pPr>
        <w:pStyle w:val="ConsPlusCell"/>
        <w:jc w:val="both"/>
      </w:pPr>
      <w:r w:rsidRPr="00061AB7">
        <w:t>91 2211     3     - обыкновенное</w:t>
      </w:r>
    </w:p>
    <w:p w:rsidR="00CC4CF9" w:rsidRPr="00061AB7" w:rsidRDefault="00CC4CF9" w:rsidP="003463F3">
      <w:pPr>
        <w:pStyle w:val="ConsPlusCell"/>
        <w:jc w:val="both"/>
      </w:pPr>
      <w:r w:rsidRPr="00061AB7">
        <w:t>91 2217     6     - глазированное шоколадной глазурью</w:t>
      </w:r>
    </w:p>
    <w:p w:rsidR="00CC4CF9" w:rsidRPr="00061AB7" w:rsidRDefault="00CC4CF9" w:rsidP="003463F3">
      <w:pPr>
        <w:pStyle w:val="ConsPlusCell"/>
        <w:jc w:val="both"/>
      </w:pPr>
      <w:r w:rsidRPr="00061AB7">
        <w:t>91 2218     1     - витаминизированное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лечебно-профилактическое</w:t>
      </w:r>
    </w:p>
    <w:p w:rsidR="00CC4CF9" w:rsidRPr="00061AB7" w:rsidRDefault="00CC4CF9" w:rsidP="003463F3">
      <w:pPr>
        <w:pStyle w:val="ConsPlusCell"/>
        <w:jc w:val="both"/>
      </w:pPr>
      <w:r w:rsidRPr="00061AB7">
        <w:t>91 2220     2     Драже с карамельным корпусом /</w:t>
      </w:r>
    </w:p>
    <w:p w:rsidR="00CC4CF9" w:rsidRPr="00061AB7" w:rsidRDefault="00CC4CF9" w:rsidP="003463F3">
      <w:pPr>
        <w:pStyle w:val="ConsPlusCell"/>
        <w:jc w:val="both"/>
      </w:pPr>
      <w:r w:rsidRPr="00061AB7">
        <w:t>91 2221     8     - обыкновенное</w:t>
      </w:r>
    </w:p>
    <w:p w:rsidR="00CC4CF9" w:rsidRPr="00061AB7" w:rsidRDefault="00CC4CF9" w:rsidP="003463F3">
      <w:pPr>
        <w:pStyle w:val="ConsPlusCell"/>
        <w:jc w:val="both"/>
      </w:pPr>
      <w:r w:rsidRPr="00061AB7">
        <w:t>91 2227     0     - глазированное шоколадной глазурью</w:t>
      </w:r>
    </w:p>
    <w:p w:rsidR="00CC4CF9" w:rsidRPr="00061AB7" w:rsidRDefault="00CC4CF9" w:rsidP="003463F3">
      <w:pPr>
        <w:pStyle w:val="ConsPlusCell"/>
        <w:jc w:val="both"/>
      </w:pPr>
      <w:r w:rsidRPr="00061AB7">
        <w:t>91 2228     6     - витаминизированное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лечебно-профилактическое</w:t>
      </w:r>
    </w:p>
    <w:p w:rsidR="00CC4CF9" w:rsidRPr="00061AB7" w:rsidRDefault="00CC4CF9" w:rsidP="003463F3">
      <w:pPr>
        <w:pStyle w:val="ConsPlusCell"/>
        <w:jc w:val="both"/>
      </w:pPr>
      <w:r w:rsidRPr="00061AB7">
        <w:t>91 2230     7     Драже с ликерным корпусом /</w:t>
      </w:r>
    </w:p>
    <w:p w:rsidR="00CC4CF9" w:rsidRPr="00061AB7" w:rsidRDefault="00CC4CF9" w:rsidP="003463F3">
      <w:pPr>
        <w:pStyle w:val="ConsPlusCell"/>
        <w:jc w:val="both"/>
      </w:pPr>
      <w:r w:rsidRPr="00061AB7">
        <w:t>91 2231     2     - обыкновенное</w:t>
      </w:r>
    </w:p>
    <w:p w:rsidR="00CC4CF9" w:rsidRPr="00061AB7" w:rsidRDefault="00CC4CF9" w:rsidP="003463F3">
      <w:pPr>
        <w:pStyle w:val="ConsPlusCell"/>
        <w:jc w:val="both"/>
      </w:pPr>
      <w:r w:rsidRPr="00061AB7">
        <w:t>91 2237     5     - глазированное шоколадной глазурью</w:t>
      </w:r>
    </w:p>
    <w:p w:rsidR="00CC4CF9" w:rsidRPr="00061AB7" w:rsidRDefault="00CC4CF9" w:rsidP="003463F3">
      <w:pPr>
        <w:pStyle w:val="ConsPlusCell"/>
        <w:jc w:val="both"/>
      </w:pPr>
      <w:r w:rsidRPr="00061AB7">
        <w:t>91 2238     0     - витаминизированное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лечебно-профилактическое</w:t>
      </w:r>
    </w:p>
    <w:p w:rsidR="00CC4CF9" w:rsidRPr="00061AB7" w:rsidRDefault="00CC4CF9" w:rsidP="003463F3">
      <w:pPr>
        <w:pStyle w:val="ConsPlusCell"/>
        <w:jc w:val="both"/>
      </w:pPr>
      <w:r w:rsidRPr="00061AB7">
        <w:t>91 2240     1     Драже сахарное (без отделяемого от накатки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корпуса) /</w:t>
      </w:r>
    </w:p>
    <w:p w:rsidR="00CC4CF9" w:rsidRPr="00061AB7" w:rsidRDefault="00CC4CF9" w:rsidP="003463F3">
      <w:pPr>
        <w:pStyle w:val="ConsPlusCell"/>
        <w:jc w:val="both"/>
      </w:pPr>
      <w:r w:rsidRPr="00061AB7">
        <w:t>91 2241     7     - обыкновенное</w:t>
      </w:r>
    </w:p>
    <w:p w:rsidR="00CC4CF9" w:rsidRPr="00061AB7" w:rsidRDefault="00CC4CF9" w:rsidP="003463F3">
      <w:pPr>
        <w:pStyle w:val="ConsPlusCell"/>
        <w:jc w:val="both"/>
      </w:pPr>
      <w:r w:rsidRPr="00061AB7">
        <w:t>91 2247     5     - глазированное шоколадной глазурью</w:t>
      </w:r>
    </w:p>
    <w:p w:rsidR="00CC4CF9" w:rsidRPr="00061AB7" w:rsidRDefault="00CC4CF9" w:rsidP="003463F3">
      <w:pPr>
        <w:pStyle w:val="ConsPlusCell"/>
        <w:jc w:val="both"/>
      </w:pPr>
      <w:r w:rsidRPr="00061AB7">
        <w:t>91 2248     5     - витаминизированное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лечебно-профилактическое</w:t>
      </w:r>
    </w:p>
    <w:p w:rsidR="00CC4CF9" w:rsidRPr="00061AB7" w:rsidRDefault="00CC4CF9" w:rsidP="003463F3">
      <w:pPr>
        <w:pStyle w:val="ConsPlusCell"/>
        <w:jc w:val="both"/>
      </w:pPr>
      <w:r w:rsidRPr="00061AB7">
        <w:t>91 2250     6     Драже / с пралиновыми, марципановыми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корпусами, корпусом из ядра ореха и зерновое</w:t>
      </w:r>
    </w:p>
    <w:p w:rsidR="00CC4CF9" w:rsidRPr="00061AB7" w:rsidRDefault="00CC4CF9" w:rsidP="003463F3">
      <w:pPr>
        <w:pStyle w:val="ConsPlusCell"/>
        <w:jc w:val="both"/>
      </w:pPr>
      <w:r w:rsidRPr="00061AB7">
        <w:t>91 2251     1     - с марципановым корпусом</w:t>
      </w:r>
    </w:p>
    <w:p w:rsidR="00CC4CF9" w:rsidRPr="00061AB7" w:rsidRDefault="00CC4CF9" w:rsidP="003463F3">
      <w:pPr>
        <w:pStyle w:val="ConsPlusCell"/>
        <w:jc w:val="both"/>
      </w:pPr>
      <w:r w:rsidRPr="00061AB7">
        <w:t>91 2252     7     - с корпусом из ядра ореха</w:t>
      </w:r>
    </w:p>
    <w:p w:rsidR="00CC4CF9" w:rsidRPr="00061AB7" w:rsidRDefault="00CC4CF9" w:rsidP="003463F3">
      <w:pPr>
        <w:pStyle w:val="ConsPlusCell"/>
        <w:jc w:val="both"/>
      </w:pPr>
      <w:r w:rsidRPr="00061AB7">
        <w:t>91 2253     2     - зерновое</w:t>
      </w:r>
    </w:p>
    <w:p w:rsidR="00CC4CF9" w:rsidRPr="00061AB7" w:rsidRDefault="00CC4CF9" w:rsidP="003463F3">
      <w:pPr>
        <w:pStyle w:val="ConsPlusCell"/>
        <w:jc w:val="both"/>
      </w:pPr>
      <w:r w:rsidRPr="00061AB7">
        <w:t>91 2257     4     - с пралиновыми, марципановыми корпусами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корпусом из ядра ореха, глазированное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шоколадной глазурью</w:t>
      </w:r>
    </w:p>
    <w:p w:rsidR="00CC4CF9" w:rsidRPr="00061AB7" w:rsidRDefault="00CC4CF9" w:rsidP="003463F3">
      <w:pPr>
        <w:pStyle w:val="ConsPlusCell"/>
        <w:jc w:val="both"/>
      </w:pPr>
      <w:r w:rsidRPr="00061AB7">
        <w:t>91 2258     9     - с пралиновыми, марципановыми корпусами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корпусом из ядра ореха витаминизированное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лечебно-профилактическое</w:t>
      </w:r>
    </w:p>
    <w:p w:rsidR="00CC4CF9" w:rsidRPr="00061AB7" w:rsidRDefault="00CC4CF9" w:rsidP="003463F3">
      <w:pPr>
        <w:pStyle w:val="ConsPlusCell"/>
        <w:jc w:val="both"/>
      </w:pPr>
      <w:r w:rsidRPr="00061AB7">
        <w:t>91 2260     0     Драже с помадным корпусом /</w:t>
      </w:r>
    </w:p>
    <w:p w:rsidR="00CC4CF9" w:rsidRPr="00061AB7" w:rsidRDefault="00CC4CF9" w:rsidP="003463F3">
      <w:pPr>
        <w:pStyle w:val="ConsPlusCell"/>
        <w:jc w:val="both"/>
      </w:pPr>
      <w:r w:rsidRPr="00061AB7">
        <w:t>91 2261     6     - обыкновенное</w:t>
      </w:r>
    </w:p>
    <w:p w:rsidR="00CC4CF9" w:rsidRPr="00061AB7" w:rsidRDefault="00CC4CF9" w:rsidP="003463F3">
      <w:pPr>
        <w:pStyle w:val="ConsPlusCell"/>
        <w:jc w:val="both"/>
      </w:pPr>
      <w:r w:rsidRPr="00061AB7">
        <w:t>91 2267     9     - глазированное шоколадной глазурью</w:t>
      </w:r>
    </w:p>
    <w:p w:rsidR="00CC4CF9" w:rsidRPr="00061AB7" w:rsidRDefault="00CC4CF9" w:rsidP="003463F3">
      <w:pPr>
        <w:pStyle w:val="ConsPlusCell"/>
        <w:jc w:val="both"/>
      </w:pPr>
      <w:r w:rsidRPr="00061AB7">
        <w:t>91 2268     4     - витаминизированное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лечебно-профилактическое</w:t>
      </w:r>
    </w:p>
    <w:p w:rsidR="00CC4CF9" w:rsidRPr="00061AB7" w:rsidRDefault="00CC4CF9" w:rsidP="003463F3">
      <w:pPr>
        <w:pStyle w:val="ConsPlusCell"/>
        <w:jc w:val="both"/>
      </w:pPr>
      <w:r w:rsidRPr="00061AB7">
        <w:t>91 2270     5     Драже с корпусом из цукатов /, заспиртованных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или сгущенных плодов и ягод</w:t>
      </w:r>
    </w:p>
    <w:p w:rsidR="00CC4CF9" w:rsidRPr="00061AB7" w:rsidRDefault="00CC4CF9" w:rsidP="003463F3">
      <w:pPr>
        <w:pStyle w:val="ConsPlusCell"/>
        <w:jc w:val="both"/>
      </w:pPr>
      <w:r w:rsidRPr="00061AB7">
        <w:t>91 2271     0     - обыкновенное</w:t>
      </w:r>
    </w:p>
    <w:p w:rsidR="00CC4CF9" w:rsidRPr="00061AB7" w:rsidRDefault="00CC4CF9" w:rsidP="003463F3">
      <w:pPr>
        <w:pStyle w:val="ConsPlusCell"/>
        <w:jc w:val="both"/>
      </w:pPr>
      <w:r w:rsidRPr="00061AB7">
        <w:t>91 2273     1     - глазированное шоколадной глазурью</w:t>
      </w:r>
    </w:p>
    <w:p w:rsidR="00CC4CF9" w:rsidRPr="00061AB7" w:rsidRDefault="00CC4CF9" w:rsidP="003463F3">
      <w:pPr>
        <w:pStyle w:val="ConsPlusCell"/>
        <w:jc w:val="both"/>
      </w:pPr>
      <w:r w:rsidRPr="00061AB7">
        <w:t>91 2278     9     - витаминизированное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лечебно-профилактическое</w:t>
      </w:r>
    </w:p>
    <w:p w:rsidR="00CC4CF9" w:rsidRPr="00061AB7" w:rsidRDefault="00CC4CF9" w:rsidP="003463F3">
      <w:pPr>
        <w:pStyle w:val="ConsPlusCell"/>
        <w:jc w:val="both"/>
      </w:pPr>
      <w:r w:rsidRPr="00061AB7">
        <w:t>91 2300     7     Конфеты глазированные (шоколадной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шоколадно-молочной глазурью)</w:t>
      </w:r>
    </w:p>
    <w:p w:rsidR="00CC4CF9" w:rsidRPr="00061AB7" w:rsidRDefault="00CC4CF9" w:rsidP="003463F3">
      <w:pPr>
        <w:pStyle w:val="ConsPlusCell"/>
        <w:jc w:val="both"/>
      </w:pPr>
      <w:r w:rsidRPr="00061AB7">
        <w:t>91 2310     1     Конфеты / с помадным корпусом</w:t>
      </w:r>
    </w:p>
    <w:p w:rsidR="00CC4CF9" w:rsidRPr="00061AB7" w:rsidRDefault="00CC4CF9" w:rsidP="003463F3">
      <w:pPr>
        <w:pStyle w:val="ConsPlusCell"/>
        <w:jc w:val="both"/>
      </w:pPr>
      <w:r w:rsidRPr="00061AB7">
        <w:t>91 2311     7     - из сахарной помады</w:t>
      </w:r>
    </w:p>
    <w:p w:rsidR="00CC4CF9" w:rsidRPr="00061AB7" w:rsidRDefault="00CC4CF9" w:rsidP="003463F3">
      <w:pPr>
        <w:pStyle w:val="ConsPlusCell"/>
        <w:jc w:val="both"/>
      </w:pPr>
      <w:r w:rsidRPr="00061AB7">
        <w:t>91 2312     2     - из молочной помады</w:t>
      </w:r>
    </w:p>
    <w:p w:rsidR="00CC4CF9" w:rsidRPr="00061AB7" w:rsidRDefault="00CC4CF9" w:rsidP="003463F3">
      <w:pPr>
        <w:pStyle w:val="ConsPlusCell"/>
        <w:jc w:val="both"/>
      </w:pPr>
      <w:r w:rsidRPr="00061AB7">
        <w:t>91 2313     8     - из фруктовой помады</w:t>
      </w:r>
    </w:p>
    <w:p w:rsidR="00CC4CF9" w:rsidRPr="00061AB7" w:rsidRDefault="00CC4CF9" w:rsidP="003463F3">
      <w:pPr>
        <w:pStyle w:val="ConsPlusCell"/>
        <w:jc w:val="both"/>
      </w:pPr>
      <w:r w:rsidRPr="00061AB7">
        <w:t>91 2314     3     - из молочно-фруктовой помады</w:t>
      </w:r>
    </w:p>
    <w:p w:rsidR="00CC4CF9" w:rsidRPr="00061AB7" w:rsidRDefault="00CC4CF9" w:rsidP="003463F3">
      <w:pPr>
        <w:pStyle w:val="ConsPlusCell"/>
        <w:jc w:val="both"/>
      </w:pPr>
      <w:r w:rsidRPr="00061AB7">
        <w:t>91 2315     9     - из сахарной и молочной помады</w:t>
      </w:r>
    </w:p>
    <w:p w:rsidR="00CC4CF9" w:rsidRPr="00061AB7" w:rsidRDefault="00CC4CF9" w:rsidP="003463F3">
      <w:pPr>
        <w:pStyle w:val="ConsPlusCell"/>
        <w:jc w:val="both"/>
      </w:pPr>
      <w:r w:rsidRPr="00061AB7">
        <w:t>91 2318     5     - витаминизированные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лечебно-профилактические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91 2319     0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91 2320     6     Конфеты / с ликерными, молочными и фруктовыми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корпусами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2321     1     - с ликерными и ликерно-желейными корпусами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2323     2     - с молочными, молочно-фруктовыми,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молочно-шоколадными и молочно-марципановыми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корпусами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2326     9     - с фруктовыми и желейно-фруктовыми корпусами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2328     5     - с ликерными, молочными и фруктовыми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корпусами витаминизированные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лечебно-профилактические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91 2329     5     - с ликерными, молочными и фруктовыми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корпусами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91 2330     0     Конфеты / с кремовыми и сбивными корпусами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2331     6     - с кремовыми корпусами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2333     7     - с кремово-сбивными корпусами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2334     2     - со сбивными корпусами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2338     4     - с кремовыми и сбивными корпусами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витаминизированные и лечебно-профилактические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91 2339     9     - с кремовыми и сбивными корпусами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91 2340     5     Конфеты с начинками между слоями вафель /</w:t>
      </w:r>
    </w:p>
    <w:p w:rsidR="00CC4CF9" w:rsidRPr="00061AB7" w:rsidRDefault="00CC4CF9" w:rsidP="003463F3">
      <w:pPr>
        <w:pStyle w:val="ConsPlusCell"/>
        <w:jc w:val="both"/>
      </w:pPr>
      <w:r w:rsidRPr="00061AB7">
        <w:t>91 2341     0     - из молочно-шоколадной помады</w:t>
      </w:r>
    </w:p>
    <w:p w:rsidR="00CC4CF9" w:rsidRPr="00061AB7" w:rsidRDefault="00CC4CF9" w:rsidP="003463F3">
      <w:pPr>
        <w:pStyle w:val="ConsPlusCell"/>
        <w:jc w:val="both"/>
      </w:pPr>
      <w:r w:rsidRPr="00061AB7">
        <w:t>91 2342     6     - кремовой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91 2343     1     - из орехового пралине</w:t>
      </w:r>
    </w:p>
    <w:p w:rsidR="00CC4CF9" w:rsidRPr="00061AB7" w:rsidRDefault="00CC4CF9" w:rsidP="003463F3">
      <w:pPr>
        <w:pStyle w:val="ConsPlusCell"/>
        <w:jc w:val="both"/>
      </w:pPr>
      <w:r w:rsidRPr="00061AB7">
        <w:t>91 2344     7     - фруктовой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91 2345     2     - из шоколадно-орехового пралине</w:t>
      </w:r>
    </w:p>
    <w:p w:rsidR="00CC4CF9" w:rsidRPr="00061AB7" w:rsidRDefault="00CC4CF9" w:rsidP="003463F3">
      <w:pPr>
        <w:pStyle w:val="ConsPlusCell"/>
        <w:jc w:val="both"/>
      </w:pPr>
      <w:r w:rsidRPr="00061AB7">
        <w:t>91 2348     9     - витаминизированные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лечебно-профилактические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91 2349     4     - с прочими начинками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2350     6     Конфеты / с марципановыми, ореховыми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пралиновыми корпусами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2351     5     - с марципановыми корпусами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2352     0     - с ореховыми и шоколадно-ореховыми корпусами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2353     6     - с пралиновыми корпусами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2354     1     - с кукурузно-пралиновыми корпусами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2358     3     - с марципановыми, ореховыми и пралиновыми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корпусами витаминизированные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лечебно-профилактические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91 2360     4     Конфеты / с грильяжными корпусами и корпусами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 карамельной основе</w:t>
      </w:r>
    </w:p>
    <w:p w:rsidR="00CC4CF9" w:rsidRPr="00061AB7" w:rsidRDefault="00CC4CF9" w:rsidP="003463F3">
      <w:pPr>
        <w:pStyle w:val="ConsPlusCell"/>
        <w:jc w:val="both"/>
      </w:pPr>
      <w:r w:rsidRPr="00061AB7">
        <w:t>91 2361     0     - с грильяжными и желейно-грильяжными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корпусами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2362     5     - с корпусами на карамельной основе</w:t>
      </w:r>
    </w:p>
    <w:p w:rsidR="00CC4CF9" w:rsidRPr="00061AB7" w:rsidRDefault="00CC4CF9" w:rsidP="003463F3">
      <w:pPr>
        <w:pStyle w:val="ConsPlusCell"/>
        <w:jc w:val="both"/>
      </w:pPr>
      <w:r w:rsidRPr="00061AB7">
        <w:t>91 2368     8     - с грильяжными корпусами и корпусами 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карамельной основе витаминизированные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лечебно-профилактические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91 2369     3     - с грильяжными корпусами и корпусами 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карамельной основе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91 2370     9     Конфеты / с комбинированными корпусами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шоколадными слоями</w:t>
      </w:r>
    </w:p>
    <w:p w:rsidR="00CC4CF9" w:rsidRPr="00061AB7" w:rsidRDefault="00CC4CF9" w:rsidP="003463F3">
      <w:pPr>
        <w:pStyle w:val="ConsPlusCell"/>
        <w:jc w:val="both"/>
      </w:pPr>
      <w:r w:rsidRPr="00061AB7">
        <w:t>91 2371     4     - с комбинированными корпусами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2375     6     - с шоколадными слоями</w:t>
      </w:r>
    </w:p>
    <w:p w:rsidR="00CC4CF9" w:rsidRPr="00061AB7" w:rsidRDefault="00CC4CF9" w:rsidP="003463F3">
      <w:pPr>
        <w:pStyle w:val="ConsPlusCell"/>
        <w:jc w:val="both"/>
      </w:pPr>
      <w:r w:rsidRPr="00061AB7">
        <w:t>91 2390     8     Виды конфет другие</w:t>
      </w:r>
    </w:p>
    <w:p w:rsidR="00CC4CF9" w:rsidRPr="00061AB7" w:rsidRDefault="00CC4CF9" w:rsidP="003463F3">
      <w:pPr>
        <w:pStyle w:val="ConsPlusCell"/>
        <w:jc w:val="both"/>
      </w:pPr>
      <w:r w:rsidRPr="00061AB7">
        <w:t>91 2391     3     Фрукты, ягоды, цукаты в шоколаде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(глазированные фрукты)</w:t>
      </w:r>
    </w:p>
    <w:p w:rsidR="00CC4CF9" w:rsidRPr="00061AB7" w:rsidRDefault="00CC4CF9" w:rsidP="003463F3">
      <w:pPr>
        <w:pStyle w:val="ConsPlusCell"/>
        <w:jc w:val="both"/>
      </w:pPr>
      <w:r w:rsidRPr="00061AB7">
        <w:t>91 2392     9     Наборы</w:t>
      </w:r>
    </w:p>
    <w:p w:rsidR="00CC4CF9" w:rsidRPr="00061AB7" w:rsidRDefault="00CC4CF9" w:rsidP="003463F3">
      <w:pPr>
        <w:pStyle w:val="ConsPlusCell"/>
        <w:jc w:val="both"/>
      </w:pPr>
      <w:r w:rsidRPr="00061AB7">
        <w:t>91 2394     0     Ассорти</w:t>
      </w:r>
    </w:p>
    <w:p w:rsidR="00CC4CF9" w:rsidRPr="00061AB7" w:rsidRDefault="00CC4CF9" w:rsidP="003463F3">
      <w:pPr>
        <w:pStyle w:val="ConsPlusCell"/>
        <w:jc w:val="both"/>
      </w:pPr>
      <w:r w:rsidRPr="00061AB7">
        <w:t>91 2396     0     Смеси</w:t>
      </w:r>
    </w:p>
    <w:p w:rsidR="00CC4CF9" w:rsidRPr="00061AB7" w:rsidRDefault="00CC4CF9" w:rsidP="003463F3">
      <w:pPr>
        <w:pStyle w:val="ConsPlusCell"/>
        <w:jc w:val="both"/>
      </w:pPr>
      <w:r w:rsidRPr="00061AB7">
        <w:t>91 2398     1     Виды конфет витаминизированные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лечебно-профилактические другие</w:t>
      </w:r>
    </w:p>
    <w:p w:rsidR="00CC4CF9" w:rsidRPr="00061AB7" w:rsidRDefault="00CC4CF9" w:rsidP="003463F3">
      <w:pPr>
        <w:pStyle w:val="ConsPlusCell"/>
        <w:jc w:val="both"/>
      </w:pPr>
      <w:r w:rsidRPr="00061AB7">
        <w:t>91 2400     0     Конфеты глазированные помадой, сахарной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жировой глазурью и неглазированные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2401     6     Конфеты мягкие, не глазированные шоколадной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глазурью *</w:t>
      </w:r>
    </w:p>
    <w:p w:rsidR="00CC4CF9" w:rsidRPr="00061AB7" w:rsidRDefault="00CC4CF9" w:rsidP="003463F3">
      <w:pPr>
        <w:pStyle w:val="ConsPlusCell"/>
        <w:jc w:val="both"/>
      </w:pPr>
      <w:r w:rsidRPr="00061AB7">
        <w:t>91 2410     5     Конфеты неглазированные / помадные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2411     0     - из молочной помады</w:t>
      </w:r>
    </w:p>
    <w:p w:rsidR="00CC4CF9" w:rsidRPr="00061AB7" w:rsidRDefault="00CC4CF9" w:rsidP="003463F3">
      <w:pPr>
        <w:pStyle w:val="ConsPlusCell"/>
        <w:jc w:val="both"/>
      </w:pPr>
      <w:r w:rsidRPr="00061AB7">
        <w:t>91 2412     6     - из молочно-шоколадной помады</w:t>
      </w:r>
    </w:p>
    <w:p w:rsidR="00CC4CF9" w:rsidRPr="00061AB7" w:rsidRDefault="00CC4CF9" w:rsidP="003463F3">
      <w:pPr>
        <w:pStyle w:val="ConsPlusCell"/>
        <w:jc w:val="both"/>
      </w:pPr>
      <w:r w:rsidRPr="00061AB7">
        <w:t>91 2413     1     - из сахарной помады</w:t>
      </w:r>
    </w:p>
    <w:p w:rsidR="00CC4CF9" w:rsidRPr="00061AB7" w:rsidRDefault="00CC4CF9" w:rsidP="003463F3">
      <w:pPr>
        <w:pStyle w:val="ConsPlusCell"/>
        <w:jc w:val="both"/>
      </w:pPr>
      <w:r w:rsidRPr="00061AB7">
        <w:t>91 2414     7     - из сливочной помады</w:t>
      </w:r>
    </w:p>
    <w:p w:rsidR="00CC4CF9" w:rsidRPr="00061AB7" w:rsidRDefault="00CC4CF9" w:rsidP="003463F3">
      <w:pPr>
        <w:pStyle w:val="ConsPlusCell"/>
        <w:jc w:val="both"/>
      </w:pPr>
      <w:r w:rsidRPr="00061AB7">
        <w:t>91 2418     9     - витаминизированные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лечебно-профилактические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91 2419     4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91 2420     2     Конфеты неглазированные / молочные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2421     5     - из молочной помады</w:t>
      </w:r>
    </w:p>
    <w:p w:rsidR="00CC4CF9" w:rsidRPr="00061AB7" w:rsidRDefault="00CC4CF9" w:rsidP="003463F3">
      <w:pPr>
        <w:pStyle w:val="ConsPlusCell"/>
        <w:jc w:val="both"/>
      </w:pPr>
      <w:r w:rsidRPr="00061AB7">
        <w:t>91 2422     0     - из молочной помады с добавлениями</w:t>
      </w:r>
    </w:p>
    <w:p w:rsidR="00CC4CF9" w:rsidRPr="00061AB7" w:rsidRDefault="00CC4CF9" w:rsidP="003463F3">
      <w:pPr>
        <w:pStyle w:val="ConsPlusCell"/>
        <w:jc w:val="both"/>
      </w:pPr>
      <w:r w:rsidRPr="00061AB7">
        <w:t>91 2425     7     - с начинкой</w:t>
      </w:r>
    </w:p>
    <w:p w:rsidR="00CC4CF9" w:rsidRPr="00061AB7" w:rsidRDefault="00CC4CF9" w:rsidP="003463F3">
      <w:pPr>
        <w:pStyle w:val="ConsPlusCell"/>
        <w:jc w:val="both"/>
      </w:pPr>
      <w:r w:rsidRPr="00061AB7">
        <w:t>91 2428     3     - витаминизированные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лечебно-профилактические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91 2429     9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91 2430     4     Конфеты неглазированные / грильяжные,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марципановые, ореховые и на шоколадной основе</w:t>
      </w:r>
    </w:p>
    <w:p w:rsidR="00CC4CF9" w:rsidRPr="00061AB7" w:rsidRDefault="00CC4CF9" w:rsidP="003463F3">
      <w:pPr>
        <w:pStyle w:val="ConsPlusCell"/>
        <w:jc w:val="both"/>
      </w:pPr>
      <w:r w:rsidRPr="00061AB7">
        <w:t>91 2431     6     - грильяжные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2432     5     - марципановые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2433     0     - ореховые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2434     6     - на шоколадной основе</w:t>
      </w:r>
    </w:p>
    <w:p w:rsidR="00CC4CF9" w:rsidRPr="00061AB7" w:rsidRDefault="00CC4CF9" w:rsidP="003463F3">
      <w:pPr>
        <w:pStyle w:val="ConsPlusCell"/>
        <w:jc w:val="both"/>
      </w:pPr>
      <w:r w:rsidRPr="00061AB7">
        <w:t>91 2438     8     - грильяжные, марципановые, ореховые и 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шоколадной основе витаминизированные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лечебно-профилактические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91 2439     3     - грильяжные, марципановые, ореховые и 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шоколадной основе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91 2440     9     Конфеты неглазированные / сбивные и слоеные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2441     4     - сбивные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2442     0     - слоеные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2448     2     - сбивные и слоеные витаминизированные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лечебно-профилактические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91 2449     8     - сбивные и слоеные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91 2450     3     Батончики неглазированные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91 2451     9     - из молочно-орехового пралине на кондитерском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жире</w:t>
      </w:r>
    </w:p>
    <w:p w:rsidR="00CC4CF9" w:rsidRPr="00061AB7" w:rsidRDefault="00CC4CF9" w:rsidP="003463F3">
      <w:pPr>
        <w:pStyle w:val="ConsPlusCell"/>
        <w:jc w:val="both"/>
      </w:pPr>
      <w:r w:rsidRPr="00061AB7">
        <w:t>91 2452     4     - из орехового пралине на кондитерском жире</w:t>
      </w:r>
    </w:p>
    <w:p w:rsidR="00CC4CF9" w:rsidRPr="00061AB7" w:rsidRDefault="00CC4CF9" w:rsidP="003463F3">
      <w:pPr>
        <w:pStyle w:val="ConsPlusCell"/>
        <w:jc w:val="both"/>
      </w:pPr>
      <w:r w:rsidRPr="00061AB7">
        <w:t>91 2453     3     - из шоколадно-орехового пралине</w:t>
      </w:r>
    </w:p>
    <w:p w:rsidR="00CC4CF9" w:rsidRPr="00061AB7" w:rsidRDefault="00CC4CF9" w:rsidP="003463F3">
      <w:pPr>
        <w:pStyle w:val="ConsPlusCell"/>
        <w:jc w:val="both"/>
      </w:pPr>
      <w:r w:rsidRPr="00061AB7">
        <w:t>91 2454     5     - из кукурузно-молочного пралине</w:t>
      </w:r>
    </w:p>
    <w:p w:rsidR="00CC4CF9" w:rsidRPr="00061AB7" w:rsidRDefault="00CC4CF9" w:rsidP="003463F3">
      <w:pPr>
        <w:pStyle w:val="ConsPlusCell"/>
        <w:jc w:val="both"/>
      </w:pPr>
      <w:r w:rsidRPr="00061AB7">
        <w:t>91 2455     0     - из соево-молочного пралине</w:t>
      </w:r>
    </w:p>
    <w:p w:rsidR="00CC4CF9" w:rsidRPr="00061AB7" w:rsidRDefault="00CC4CF9" w:rsidP="003463F3">
      <w:pPr>
        <w:pStyle w:val="ConsPlusCell"/>
        <w:jc w:val="both"/>
      </w:pPr>
      <w:r w:rsidRPr="00061AB7">
        <w:t>91 2458     7     - витаминизированные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лечебно-профилактические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91 2459     2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91 2470     2     Конфеты, глазированные жировой глазурью /</w:t>
      </w:r>
    </w:p>
    <w:p w:rsidR="00CC4CF9" w:rsidRPr="00061AB7" w:rsidRDefault="00CC4CF9" w:rsidP="003463F3">
      <w:pPr>
        <w:pStyle w:val="ConsPlusCell"/>
        <w:jc w:val="both"/>
      </w:pPr>
      <w:r w:rsidRPr="00061AB7">
        <w:t>91 2471     8     - с помадными корпусами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2472     3     - с молочными корпусами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2473     9     - с грильяжными, марципановыми, ореховыми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корпусами и корпусами на карамельной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шоколадной основе</w:t>
      </w:r>
    </w:p>
    <w:p w:rsidR="00CC4CF9" w:rsidRPr="00061AB7" w:rsidRDefault="00CC4CF9" w:rsidP="003463F3">
      <w:pPr>
        <w:pStyle w:val="ConsPlusCell"/>
        <w:jc w:val="both"/>
      </w:pPr>
      <w:r w:rsidRPr="00061AB7">
        <w:t>91 2474     4     - со сбивными и слоеными корпусами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2475     0     - с желейными корпусами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2490     1     Конфеты другие</w:t>
      </w:r>
    </w:p>
    <w:p w:rsidR="00CC4CF9" w:rsidRPr="00061AB7" w:rsidRDefault="00CC4CF9" w:rsidP="003463F3">
      <w:pPr>
        <w:pStyle w:val="ConsPlusCell"/>
        <w:jc w:val="both"/>
      </w:pPr>
      <w:r w:rsidRPr="00061AB7">
        <w:t>91 2491     7     Конфеты, глазированные помадой и сахарной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глазурью</w:t>
      </w:r>
    </w:p>
    <w:p w:rsidR="00CC4CF9" w:rsidRPr="00061AB7" w:rsidRDefault="00CC4CF9" w:rsidP="003463F3">
      <w:pPr>
        <w:pStyle w:val="ConsPlusCell"/>
        <w:jc w:val="both"/>
      </w:pPr>
      <w:r w:rsidRPr="00061AB7">
        <w:t>91 2493     8     Клюква в сахарной пудре</w:t>
      </w:r>
    </w:p>
    <w:p w:rsidR="00CC4CF9" w:rsidRPr="00061AB7" w:rsidRDefault="00CC4CF9" w:rsidP="003463F3">
      <w:pPr>
        <w:pStyle w:val="ConsPlusCell"/>
        <w:jc w:val="both"/>
      </w:pPr>
      <w:r w:rsidRPr="00061AB7">
        <w:t>91 2495     9     Конфеты таблетированные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2499     0     Конфеты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91 2500     4     Шоколад и шоколадные изделия</w:t>
      </w:r>
    </w:p>
    <w:p w:rsidR="00CC4CF9" w:rsidRPr="00061AB7" w:rsidRDefault="00CC4CF9" w:rsidP="003463F3">
      <w:pPr>
        <w:pStyle w:val="ConsPlusCell"/>
        <w:jc w:val="both"/>
      </w:pPr>
      <w:r w:rsidRPr="00061AB7">
        <w:t>91 2510     9     Шоколад обыкновенный / без добавлений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витаминизированный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2511     4     - без добавлений</w:t>
      </w:r>
    </w:p>
    <w:p w:rsidR="00CC4CF9" w:rsidRPr="00061AB7" w:rsidRDefault="00CC4CF9" w:rsidP="003463F3">
      <w:pPr>
        <w:pStyle w:val="ConsPlusCell"/>
        <w:jc w:val="both"/>
      </w:pPr>
      <w:r w:rsidRPr="00061AB7">
        <w:t>91 2518     2     - без добавлений витаминизированный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лечебно-профилактический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91 2520     3     Шоколад обыкновенный / с добавлениями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витаминизированный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2521     9     - с добавлением сухого молока</w:t>
      </w:r>
    </w:p>
    <w:p w:rsidR="00CC4CF9" w:rsidRPr="00061AB7" w:rsidRDefault="00CC4CF9" w:rsidP="003463F3">
      <w:pPr>
        <w:pStyle w:val="ConsPlusCell"/>
        <w:jc w:val="both"/>
      </w:pPr>
      <w:r w:rsidRPr="00061AB7">
        <w:t>91 2522     4     - с добавлением сухого молока и орехов</w:t>
      </w:r>
    </w:p>
    <w:p w:rsidR="00CC4CF9" w:rsidRPr="00061AB7" w:rsidRDefault="00CC4CF9" w:rsidP="003463F3">
      <w:pPr>
        <w:pStyle w:val="ConsPlusCell"/>
        <w:jc w:val="both"/>
      </w:pPr>
      <w:r w:rsidRPr="00061AB7">
        <w:t>91 2523     0     - с добавлением сухого молока и других добавок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(кофе, изюм, корица)</w:t>
      </w:r>
    </w:p>
    <w:p w:rsidR="00CC4CF9" w:rsidRPr="00061AB7" w:rsidRDefault="00CC4CF9" w:rsidP="003463F3">
      <w:pPr>
        <w:pStyle w:val="ConsPlusCell"/>
        <w:jc w:val="both"/>
      </w:pPr>
      <w:r w:rsidRPr="00061AB7">
        <w:t>91 2524     5     - с добавлением цукатов, изюма, меда, кофе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т.п.</w:t>
      </w:r>
    </w:p>
    <w:p w:rsidR="00CC4CF9" w:rsidRPr="00061AB7" w:rsidRDefault="00CC4CF9" w:rsidP="003463F3">
      <w:pPr>
        <w:pStyle w:val="ConsPlusCell"/>
        <w:jc w:val="both"/>
      </w:pPr>
      <w:r w:rsidRPr="00061AB7">
        <w:t>91 2525     0     - с добавлением сухого обезжиренного молока</w:t>
      </w:r>
    </w:p>
    <w:p w:rsidR="00CC4CF9" w:rsidRPr="00061AB7" w:rsidRDefault="00CC4CF9" w:rsidP="003463F3">
      <w:pPr>
        <w:pStyle w:val="ConsPlusCell"/>
        <w:jc w:val="both"/>
      </w:pPr>
      <w:r w:rsidRPr="00061AB7">
        <w:t>91 2528     7     - с добавлениями витаминизированный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лечебно-профилактический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91 2529     2     - с добавлениями и витаминизированный прочий</w:t>
      </w:r>
    </w:p>
    <w:p w:rsidR="00CC4CF9" w:rsidRPr="00061AB7" w:rsidRDefault="00CC4CF9" w:rsidP="003463F3">
      <w:pPr>
        <w:pStyle w:val="ConsPlusCell"/>
        <w:jc w:val="both"/>
      </w:pPr>
      <w:r w:rsidRPr="00061AB7">
        <w:t>91 2530     8     Шоколад десертный без добавлений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витаминизированный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2531     3     Шоколад десертный без добавлений</w:t>
      </w:r>
    </w:p>
    <w:p w:rsidR="00CC4CF9" w:rsidRPr="00061AB7" w:rsidRDefault="00CC4CF9" w:rsidP="003463F3">
      <w:pPr>
        <w:pStyle w:val="ConsPlusCell"/>
        <w:jc w:val="both"/>
      </w:pPr>
      <w:r w:rsidRPr="00061AB7">
        <w:t>91 2532     9     Медали шоколадные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2535     5     Фигуры шоколадные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2538     1     Шоколад десертный без добавлений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витаминизированный и лечебно-профилактический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91 2540     2     Шоколад десертный / с добавлениями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витаминизированный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2541     8     - с добавлением сухого молока и сливок</w:t>
      </w:r>
    </w:p>
    <w:p w:rsidR="00CC4CF9" w:rsidRPr="00061AB7" w:rsidRDefault="00CC4CF9" w:rsidP="003463F3">
      <w:pPr>
        <w:pStyle w:val="ConsPlusCell"/>
        <w:jc w:val="both"/>
      </w:pPr>
      <w:r w:rsidRPr="00061AB7">
        <w:t>91 2542     3     - с добавлением сухого молока и орехов</w:t>
      </w:r>
    </w:p>
    <w:p w:rsidR="00CC4CF9" w:rsidRPr="00061AB7" w:rsidRDefault="00CC4CF9" w:rsidP="003463F3">
      <w:pPr>
        <w:pStyle w:val="ConsPlusCell"/>
        <w:jc w:val="both"/>
      </w:pPr>
      <w:r w:rsidRPr="00061AB7">
        <w:t>91 2543     9     - с добавлением сухого молока и других добавок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(кофе, корица, цитрусовая корочка и т.п.)</w:t>
      </w:r>
    </w:p>
    <w:p w:rsidR="00CC4CF9" w:rsidRPr="00061AB7" w:rsidRDefault="00CC4CF9" w:rsidP="003463F3">
      <w:pPr>
        <w:pStyle w:val="ConsPlusCell"/>
        <w:jc w:val="both"/>
      </w:pPr>
      <w:r w:rsidRPr="00061AB7">
        <w:t>91 2544     4     - с добавлением орехов, карамельной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вафельной крошки и т.п.</w:t>
      </w:r>
    </w:p>
    <w:p w:rsidR="00CC4CF9" w:rsidRPr="00061AB7" w:rsidRDefault="00CC4CF9" w:rsidP="003463F3">
      <w:pPr>
        <w:pStyle w:val="ConsPlusCell"/>
        <w:jc w:val="both"/>
      </w:pPr>
      <w:r w:rsidRPr="00061AB7">
        <w:t>91 2545     7     Фигуры шоколадные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2546     5     Шоколад десертный с добавлением сгущенного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молока</w:t>
      </w:r>
    </w:p>
    <w:p w:rsidR="00CC4CF9" w:rsidRPr="00061AB7" w:rsidRDefault="00CC4CF9" w:rsidP="003463F3">
      <w:pPr>
        <w:pStyle w:val="ConsPlusCell"/>
        <w:jc w:val="both"/>
      </w:pPr>
      <w:r w:rsidRPr="00061AB7">
        <w:t>91 2548     6     Шоколад десертный с добавлением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витаминизированный и лечебно-профилактический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91 2549     1     Шоколад десертный с добавлением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витаминизированный прочий</w:t>
      </w:r>
    </w:p>
    <w:p w:rsidR="00CC4CF9" w:rsidRPr="00061AB7" w:rsidRDefault="00CC4CF9" w:rsidP="003463F3">
      <w:pPr>
        <w:pStyle w:val="ConsPlusCell"/>
        <w:jc w:val="both"/>
      </w:pPr>
      <w:r w:rsidRPr="00061AB7">
        <w:t>91 2550     7     Шоколад пористый десертный /</w:t>
      </w:r>
    </w:p>
    <w:p w:rsidR="00CC4CF9" w:rsidRPr="00061AB7" w:rsidRDefault="00CC4CF9" w:rsidP="003463F3">
      <w:pPr>
        <w:pStyle w:val="ConsPlusCell"/>
        <w:jc w:val="both"/>
      </w:pPr>
      <w:r w:rsidRPr="00061AB7">
        <w:t>91 2551     2     - без добавлений</w:t>
      </w:r>
    </w:p>
    <w:p w:rsidR="00CC4CF9" w:rsidRPr="00061AB7" w:rsidRDefault="00CC4CF9" w:rsidP="003463F3">
      <w:pPr>
        <w:pStyle w:val="ConsPlusCell"/>
        <w:jc w:val="both"/>
      </w:pPr>
      <w:r w:rsidRPr="00061AB7">
        <w:t>91 2552     8     - с добавлениями</w:t>
      </w:r>
    </w:p>
    <w:p w:rsidR="00CC4CF9" w:rsidRPr="00061AB7" w:rsidRDefault="00CC4CF9" w:rsidP="003463F3">
      <w:pPr>
        <w:pStyle w:val="ConsPlusCell"/>
        <w:jc w:val="both"/>
      </w:pPr>
      <w:r w:rsidRPr="00061AB7">
        <w:t>91 2560     1     Шоколад с начинками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2561     7     Шоколад с начинками молочный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2562     2     Батоны шоколадные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2564     3     Шоколад обыкновенный с начинками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2565     9     Фигуры шоколадные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2568     5     Шоколад с начинками витаминизированный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лечебно-профилактический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91 2569     0     Шоколад с начинками прочий</w:t>
      </w:r>
    </w:p>
    <w:p w:rsidR="00CC4CF9" w:rsidRPr="00061AB7" w:rsidRDefault="00CC4CF9" w:rsidP="003463F3">
      <w:pPr>
        <w:pStyle w:val="ConsPlusCell"/>
        <w:jc w:val="both"/>
      </w:pPr>
      <w:r w:rsidRPr="00061AB7">
        <w:t>91 2570     6     Какао-порошок /</w:t>
      </w:r>
    </w:p>
    <w:p w:rsidR="00CC4CF9" w:rsidRPr="00061AB7" w:rsidRDefault="00CC4CF9" w:rsidP="003463F3">
      <w:pPr>
        <w:pStyle w:val="ConsPlusCell"/>
        <w:jc w:val="both"/>
      </w:pPr>
      <w:r w:rsidRPr="00061AB7">
        <w:t>91 2571     1     - товарный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2580     0     Полуфабрикаты шоколадные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2581     6     Глазурь жировая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91 2582     1     Глазурь шоколадная</w:t>
      </w:r>
    </w:p>
    <w:p w:rsidR="00CC4CF9" w:rsidRPr="00061AB7" w:rsidRDefault="00CC4CF9" w:rsidP="003463F3">
      <w:pPr>
        <w:pStyle w:val="ConsPlusCell"/>
        <w:jc w:val="both"/>
      </w:pPr>
      <w:r w:rsidRPr="00061AB7">
        <w:t>91 2583     7     Пралине шоколадно-ореховое</w:t>
      </w:r>
    </w:p>
    <w:p w:rsidR="00CC4CF9" w:rsidRPr="00061AB7" w:rsidRDefault="00CC4CF9" w:rsidP="003463F3">
      <w:pPr>
        <w:pStyle w:val="ConsPlusCell"/>
        <w:jc w:val="both"/>
      </w:pPr>
      <w:r w:rsidRPr="00061AB7">
        <w:t>91 2584     2     Какао-порошок производственный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2588     4     Полуфабрикаты лечебно-профилактические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91 2589     1     Виды полуфабрикатов другие</w:t>
      </w:r>
    </w:p>
    <w:p w:rsidR="00CC4CF9" w:rsidRPr="00061AB7" w:rsidRDefault="00CC4CF9" w:rsidP="003463F3">
      <w:pPr>
        <w:pStyle w:val="ConsPlusCell"/>
        <w:jc w:val="both"/>
      </w:pPr>
      <w:r w:rsidRPr="00061AB7">
        <w:t>91 2590     5     Виды шоколадных изделий другие</w:t>
      </w:r>
    </w:p>
    <w:p w:rsidR="00CC4CF9" w:rsidRPr="00061AB7" w:rsidRDefault="00CC4CF9" w:rsidP="003463F3">
      <w:pPr>
        <w:pStyle w:val="ConsPlusCell"/>
        <w:jc w:val="both"/>
      </w:pPr>
      <w:r w:rsidRPr="00061AB7">
        <w:t>91 2591     0     Шоколад в порошке</w:t>
      </w:r>
    </w:p>
    <w:p w:rsidR="00CC4CF9" w:rsidRPr="00061AB7" w:rsidRDefault="00CC4CF9" w:rsidP="003463F3">
      <w:pPr>
        <w:pStyle w:val="ConsPlusCell"/>
        <w:jc w:val="both"/>
      </w:pPr>
      <w:r w:rsidRPr="00061AB7">
        <w:t>91 2592     6     Пасты шоколадные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2593     1     Шоколад /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91 2595     2     - белый</w:t>
      </w:r>
    </w:p>
    <w:p w:rsidR="00CC4CF9" w:rsidRPr="00061AB7" w:rsidRDefault="00CC4CF9" w:rsidP="003463F3">
      <w:pPr>
        <w:pStyle w:val="ConsPlusCell"/>
        <w:jc w:val="both"/>
      </w:pPr>
      <w:r w:rsidRPr="00061AB7">
        <w:t>91 2596     8     - соевый</w:t>
      </w:r>
    </w:p>
    <w:p w:rsidR="00CC4CF9" w:rsidRPr="00061AB7" w:rsidRDefault="00CC4CF9" w:rsidP="003463F3">
      <w:pPr>
        <w:pStyle w:val="ConsPlusCell"/>
        <w:jc w:val="both"/>
      </w:pPr>
      <w:r w:rsidRPr="00061AB7">
        <w:t>91 2598     9     - в порошке лечебно-профилактический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91 2599     4     - на кондитерском жире соевый и сладкие плитки</w:t>
      </w:r>
    </w:p>
    <w:p w:rsidR="00CC4CF9" w:rsidRPr="00061AB7" w:rsidRDefault="00CC4CF9" w:rsidP="003463F3">
      <w:pPr>
        <w:pStyle w:val="ConsPlusCell"/>
        <w:jc w:val="both"/>
      </w:pPr>
      <w:r w:rsidRPr="00061AB7">
        <w:t>91 2600     8     Ирис</w:t>
      </w:r>
    </w:p>
    <w:p w:rsidR="00CC4CF9" w:rsidRPr="00061AB7" w:rsidRDefault="00CC4CF9" w:rsidP="003463F3">
      <w:pPr>
        <w:pStyle w:val="ConsPlusCell"/>
        <w:jc w:val="both"/>
      </w:pPr>
      <w:r w:rsidRPr="00061AB7">
        <w:t>91 2610     2     Ирис полутвердый /</w:t>
      </w:r>
    </w:p>
    <w:p w:rsidR="00CC4CF9" w:rsidRPr="00061AB7" w:rsidRDefault="00CC4CF9" w:rsidP="003463F3">
      <w:pPr>
        <w:pStyle w:val="ConsPlusCell"/>
        <w:jc w:val="both"/>
      </w:pPr>
      <w:r w:rsidRPr="00061AB7">
        <w:t>91 2611     8     - молочный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2612     3     - молочный с добавлениями</w:t>
      </w:r>
    </w:p>
    <w:p w:rsidR="00CC4CF9" w:rsidRPr="00061AB7" w:rsidRDefault="00CC4CF9" w:rsidP="003463F3">
      <w:pPr>
        <w:pStyle w:val="ConsPlusCell"/>
        <w:jc w:val="both"/>
      </w:pPr>
      <w:r w:rsidRPr="00061AB7">
        <w:t>91 2613     9     - соевый</w:t>
      </w:r>
    </w:p>
    <w:p w:rsidR="00CC4CF9" w:rsidRPr="00061AB7" w:rsidRDefault="00CC4CF9" w:rsidP="003463F3">
      <w:pPr>
        <w:pStyle w:val="ConsPlusCell"/>
        <w:jc w:val="both"/>
      </w:pPr>
      <w:r w:rsidRPr="00061AB7">
        <w:t>91 2614     4     - с начинкой</w:t>
      </w:r>
    </w:p>
    <w:p w:rsidR="00CC4CF9" w:rsidRPr="00061AB7" w:rsidRDefault="00CC4CF9" w:rsidP="003463F3">
      <w:pPr>
        <w:pStyle w:val="ConsPlusCell"/>
        <w:jc w:val="both"/>
      </w:pPr>
      <w:r w:rsidRPr="00061AB7">
        <w:t>91 2615     3     - с добавлениями (без молока)</w:t>
      </w:r>
    </w:p>
    <w:p w:rsidR="00CC4CF9" w:rsidRPr="00061AB7" w:rsidRDefault="00CC4CF9" w:rsidP="003463F3">
      <w:pPr>
        <w:pStyle w:val="ConsPlusCell"/>
        <w:jc w:val="both"/>
      </w:pPr>
      <w:r w:rsidRPr="00061AB7">
        <w:t>91 2618     6     - витаминизированный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лечебно-профилактический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91 2619     1     - прочий</w:t>
      </w:r>
    </w:p>
    <w:p w:rsidR="00CC4CF9" w:rsidRPr="00061AB7" w:rsidRDefault="00CC4CF9" w:rsidP="003463F3">
      <w:pPr>
        <w:pStyle w:val="ConsPlusCell"/>
        <w:jc w:val="both"/>
      </w:pPr>
      <w:r w:rsidRPr="00061AB7">
        <w:t>91 2620     7     Ирис полутвердый тираженный /</w:t>
      </w:r>
    </w:p>
    <w:p w:rsidR="00CC4CF9" w:rsidRPr="00061AB7" w:rsidRDefault="00CC4CF9" w:rsidP="003463F3">
      <w:pPr>
        <w:pStyle w:val="ConsPlusCell"/>
        <w:jc w:val="both"/>
      </w:pPr>
      <w:r w:rsidRPr="00061AB7">
        <w:t>91 2621     2     - молочный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2622     8     - молочный с добавлениями</w:t>
      </w:r>
    </w:p>
    <w:p w:rsidR="00CC4CF9" w:rsidRPr="00061AB7" w:rsidRDefault="00CC4CF9" w:rsidP="003463F3">
      <w:pPr>
        <w:pStyle w:val="ConsPlusCell"/>
        <w:jc w:val="both"/>
      </w:pPr>
      <w:r w:rsidRPr="00061AB7">
        <w:t>91 2625     4     - с добавлениями (без молока)</w:t>
      </w:r>
    </w:p>
    <w:p w:rsidR="00CC4CF9" w:rsidRPr="00061AB7" w:rsidRDefault="00CC4CF9" w:rsidP="003463F3">
      <w:pPr>
        <w:pStyle w:val="ConsPlusCell"/>
        <w:jc w:val="both"/>
      </w:pPr>
      <w:r w:rsidRPr="00061AB7">
        <w:t>91 2628     0     - витаминизированный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лечебно-профилактический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91 2629     6     - прочий</w:t>
      </w:r>
    </w:p>
    <w:p w:rsidR="00CC4CF9" w:rsidRPr="00061AB7" w:rsidRDefault="00CC4CF9" w:rsidP="003463F3">
      <w:pPr>
        <w:pStyle w:val="ConsPlusCell"/>
        <w:jc w:val="both"/>
      </w:pPr>
      <w:r w:rsidRPr="00061AB7">
        <w:t>91 2630     1     Ирис тираженный мягкий /</w:t>
      </w:r>
    </w:p>
    <w:p w:rsidR="00CC4CF9" w:rsidRPr="00061AB7" w:rsidRDefault="00CC4CF9" w:rsidP="003463F3">
      <w:pPr>
        <w:pStyle w:val="ConsPlusCell"/>
        <w:jc w:val="both"/>
      </w:pPr>
      <w:r w:rsidRPr="00061AB7">
        <w:t>91 2631     7     - молочный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2632     2     - молочный с добавлениями</w:t>
      </w:r>
    </w:p>
    <w:p w:rsidR="00CC4CF9" w:rsidRPr="00061AB7" w:rsidRDefault="00CC4CF9" w:rsidP="003463F3">
      <w:pPr>
        <w:pStyle w:val="ConsPlusCell"/>
        <w:jc w:val="both"/>
      </w:pPr>
      <w:r w:rsidRPr="00061AB7">
        <w:t>91 2639     0     - прочий</w:t>
      </w:r>
    </w:p>
    <w:p w:rsidR="00CC4CF9" w:rsidRPr="00061AB7" w:rsidRDefault="00CC4CF9" w:rsidP="003463F3">
      <w:pPr>
        <w:pStyle w:val="ConsPlusCell"/>
        <w:jc w:val="both"/>
      </w:pPr>
      <w:r w:rsidRPr="00061AB7">
        <w:t>91 2640     6     Ирис тираженный тягучий /</w:t>
      </w:r>
    </w:p>
    <w:p w:rsidR="00CC4CF9" w:rsidRPr="00061AB7" w:rsidRDefault="00CC4CF9" w:rsidP="003463F3">
      <w:pPr>
        <w:pStyle w:val="ConsPlusCell"/>
        <w:jc w:val="both"/>
      </w:pPr>
      <w:r w:rsidRPr="00061AB7">
        <w:t>91 2641     1     - любительский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91 2649     5     - прочий</w:t>
      </w:r>
    </w:p>
    <w:p w:rsidR="00CC4CF9" w:rsidRPr="00061AB7" w:rsidRDefault="00CC4CF9" w:rsidP="003463F3">
      <w:pPr>
        <w:pStyle w:val="ConsPlusCell"/>
        <w:jc w:val="both"/>
      </w:pPr>
      <w:r w:rsidRPr="00061AB7">
        <w:t>91 2700     1     Халва</w:t>
      </w:r>
    </w:p>
    <w:p w:rsidR="00CC4CF9" w:rsidRPr="00061AB7" w:rsidRDefault="00CC4CF9" w:rsidP="003463F3">
      <w:pPr>
        <w:pStyle w:val="ConsPlusCell"/>
        <w:jc w:val="both"/>
      </w:pPr>
      <w:r w:rsidRPr="00061AB7">
        <w:t>91 2710     6     Халва кунжутная (тахинная) /</w:t>
      </w:r>
    </w:p>
    <w:p w:rsidR="00CC4CF9" w:rsidRPr="00061AB7" w:rsidRDefault="00CC4CF9" w:rsidP="003463F3">
      <w:pPr>
        <w:pStyle w:val="ConsPlusCell"/>
        <w:jc w:val="both"/>
      </w:pPr>
      <w:r w:rsidRPr="00061AB7">
        <w:t>91 2711     1     - без добавлений</w:t>
      </w:r>
    </w:p>
    <w:p w:rsidR="00CC4CF9" w:rsidRPr="00061AB7" w:rsidRDefault="00CC4CF9" w:rsidP="003463F3">
      <w:pPr>
        <w:pStyle w:val="ConsPlusCell"/>
        <w:jc w:val="both"/>
      </w:pPr>
      <w:r w:rsidRPr="00061AB7">
        <w:t>91 2712     7     - с добавлениями</w:t>
      </w:r>
    </w:p>
    <w:p w:rsidR="00CC4CF9" w:rsidRPr="00061AB7" w:rsidRDefault="00CC4CF9" w:rsidP="003463F3">
      <w:pPr>
        <w:pStyle w:val="ConsPlusCell"/>
        <w:jc w:val="both"/>
      </w:pPr>
      <w:r w:rsidRPr="00061AB7">
        <w:t>91 2717     4     - глазированная шоколадной глазурью</w:t>
      </w:r>
    </w:p>
    <w:p w:rsidR="00CC4CF9" w:rsidRPr="00061AB7" w:rsidRDefault="00CC4CF9" w:rsidP="003463F3">
      <w:pPr>
        <w:pStyle w:val="ConsPlusCell"/>
        <w:jc w:val="both"/>
      </w:pPr>
      <w:r w:rsidRPr="00061AB7">
        <w:t>91 2718     0     - витаминизированная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91 2719     5     -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91 2720     0     Халва подсолнечная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91 2721     6     - без добавлений</w:t>
      </w:r>
    </w:p>
    <w:p w:rsidR="00CC4CF9" w:rsidRPr="00061AB7" w:rsidRDefault="00CC4CF9" w:rsidP="003463F3">
      <w:pPr>
        <w:pStyle w:val="ConsPlusCell"/>
        <w:jc w:val="both"/>
      </w:pPr>
      <w:r w:rsidRPr="00061AB7">
        <w:t>91 2722     1     - с добавлениями</w:t>
      </w:r>
    </w:p>
    <w:p w:rsidR="00CC4CF9" w:rsidRPr="00061AB7" w:rsidRDefault="00CC4CF9" w:rsidP="003463F3">
      <w:pPr>
        <w:pStyle w:val="ConsPlusCell"/>
        <w:jc w:val="both"/>
      </w:pPr>
      <w:r w:rsidRPr="00061AB7">
        <w:t>91 2728     4     - витаминизированная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91 2729     4     -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91 2730     5     Халва ореховая /</w:t>
      </w:r>
    </w:p>
    <w:p w:rsidR="00CC4CF9" w:rsidRPr="00061AB7" w:rsidRDefault="00CC4CF9" w:rsidP="003463F3">
      <w:pPr>
        <w:pStyle w:val="ConsPlusCell"/>
        <w:jc w:val="both"/>
      </w:pPr>
      <w:r w:rsidRPr="00061AB7">
        <w:t>91 2731     0     - без добавлений</w:t>
      </w:r>
    </w:p>
    <w:p w:rsidR="00CC4CF9" w:rsidRPr="00061AB7" w:rsidRDefault="00CC4CF9" w:rsidP="003463F3">
      <w:pPr>
        <w:pStyle w:val="ConsPlusCell"/>
        <w:jc w:val="both"/>
      </w:pPr>
      <w:r w:rsidRPr="00061AB7">
        <w:t>91 2732     6     - с добавлениями</w:t>
      </w:r>
    </w:p>
    <w:p w:rsidR="00CC4CF9" w:rsidRPr="00061AB7" w:rsidRDefault="00CC4CF9" w:rsidP="003463F3">
      <w:pPr>
        <w:pStyle w:val="ConsPlusCell"/>
        <w:jc w:val="both"/>
      </w:pPr>
      <w:r w:rsidRPr="00061AB7">
        <w:t>91 2739     4     -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91 2740     1     Халва арахисовая /</w:t>
      </w:r>
    </w:p>
    <w:p w:rsidR="00CC4CF9" w:rsidRPr="00061AB7" w:rsidRDefault="00CC4CF9" w:rsidP="003463F3">
      <w:pPr>
        <w:pStyle w:val="ConsPlusCell"/>
        <w:jc w:val="both"/>
      </w:pPr>
      <w:r w:rsidRPr="00061AB7">
        <w:t>91 2741     5     - без добавлений</w:t>
      </w:r>
    </w:p>
    <w:p w:rsidR="00CC4CF9" w:rsidRPr="00061AB7" w:rsidRDefault="00CC4CF9" w:rsidP="003463F3">
      <w:pPr>
        <w:pStyle w:val="ConsPlusCell"/>
        <w:jc w:val="both"/>
      </w:pPr>
      <w:r w:rsidRPr="00061AB7">
        <w:t>91 2742     0     - с добавлениями</w:t>
      </w:r>
    </w:p>
    <w:p w:rsidR="00CC4CF9" w:rsidRPr="00061AB7" w:rsidRDefault="00CC4CF9" w:rsidP="003463F3">
      <w:pPr>
        <w:pStyle w:val="ConsPlusCell"/>
        <w:jc w:val="both"/>
      </w:pPr>
      <w:r w:rsidRPr="00061AB7">
        <w:t>91 2749     9     -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91 2750     4     Халва комбинированная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91 2751     5     - из кунжута и арахиса</w:t>
      </w:r>
    </w:p>
    <w:p w:rsidR="00CC4CF9" w:rsidRPr="00061AB7" w:rsidRDefault="00CC4CF9" w:rsidP="003463F3">
      <w:pPr>
        <w:pStyle w:val="ConsPlusCell"/>
        <w:jc w:val="both"/>
      </w:pPr>
      <w:r w:rsidRPr="00061AB7">
        <w:t>91 2752     5     - из кунжута и кешью</w:t>
      </w:r>
    </w:p>
    <w:p w:rsidR="00CC4CF9" w:rsidRPr="00061AB7" w:rsidRDefault="00CC4CF9" w:rsidP="003463F3">
      <w:pPr>
        <w:pStyle w:val="ConsPlusCell"/>
        <w:jc w:val="both"/>
      </w:pPr>
      <w:r w:rsidRPr="00061AB7">
        <w:t>91 2759     3     -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91 2800     5     Мармелад и пастильные изделия</w:t>
      </w:r>
    </w:p>
    <w:p w:rsidR="00CC4CF9" w:rsidRPr="00061AB7" w:rsidRDefault="00CC4CF9" w:rsidP="003463F3">
      <w:pPr>
        <w:pStyle w:val="ConsPlusCell"/>
        <w:jc w:val="both"/>
      </w:pPr>
      <w:r w:rsidRPr="00061AB7">
        <w:t>91 2810     8     Мармелад фруктово-ягодный /</w:t>
      </w:r>
    </w:p>
    <w:p w:rsidR="00CC4CF9" w:rsidRPr="00061AB7" w:rsidRDefault="00CC4CF9" w:rsidP="003463F3">
      <w:pPr>
        <w:pStyle w:val="ConsPlusCell"/>
        <w:jc w:val="both"/>
      </w:pPr>
      <w:r w:rsidRPr="00061AB7">
        <w:t>91 2811     5     - формовой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91 2812     0     - резной</w:t>
      </w:r>
    </w:p>
    <w:p w:rsidR="00CC4CF9" w:rsidRPr="00061AB7" w:rsidRDefault="00CC4CF9" w:rsidP="003463F3">
      <w:pPr>
        <w:pStyle w:val="ConsPlusCell"/>
        <w:jc w:val="both"/>
      </w:pPr>
      <w:r w:rsidRPr="00061AB7">
        <w:t>91 2813     6     - пластовой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91 2814     1     - паты</w:t>
      </w:r>
    </w:p>
    <w:p w:rsidR="00CC4CF9" w:rsidRPr="00061AB7" w:rsidRDefault="00CC4CF9" w:rsidP="003463F3">
      <w:pPr>
        <w:pStyle w:val="ConsPlusCell"/>
        <w:jc w:val="both"/>
      </w:pPr>
      <w:r w:rsidRPr="00061AB7">
        <w:t>91 2817     8     - глазированный шоколадной глазурью</w:t>
      </w:r>
    </w:p>
    <w:p w:rsidR="00CC4CF9" w:rsidRPr="00061AB7" w:rsidRDefault="00CC4CF9" w:rsidP="003463F3">
      <w:pPr>
        <w:pStyle w:val="ConsPlusCell"/>
        <w:jc w:val="both"/>
      </w:pPr>
      <w:r w:rsidRPr="00061AB7">
        <w:t>91 2818     3     - витаминизированный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лечебно-профилактический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91 2820     4     Мармелад желейный /</w:t>
      </w:r>
    </w:p>
    <w:p w:rsidR="00CC4CF9" w:rsidRPr="00061AB7" w:rsidRDefault="00CC4CF9" w:rsidP="003463F3">
      <w:pPr>
        <w:pStyle w:val="ConsPlusCell"/>
        <w:jc w:val="both"/>
      </w:pPr>
      <w:r w:rsidRPr="00061AB7">
        <w:t>91 2821     1     - формовой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91 2822     5     - резной</w:t>
      </w:r>
    </w:p>
    <w:p w:rsidR="00CC4CF9" w:rsidRPr="00061AB7" w:rsidRDefault="00CC4CF9" w:rsidP="003463F3">
      <w:pPr>
        <w:pStyle w:val="ConsPlusCell"/>
        <w:jc w:val="both"/>
      </w:pPr>
      <w:r w:rsidRPr="00061AB7">
        <w:t>91 2825     1     - фигурный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2827     2     - глазированный шоколадной глазурью</w:t>
      </w:r>
    </w:p>
    <w:p w:rsidR="00CC4CF9" w:rsidRPr="00061AB7" w:rsidRDefault="00CC4CF9" w:rsidP="003463F3">
      <w:pPr>
        <w:pStyle w:val="ConsPlusCell"/>
        <w:jc w:val="both"/>
      </w:pPr>
      <w:r w:rsidRPr="00061AB7">
        <w:t>91 2828     8     - витаминизированный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лечебно-профилактический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91 2850     8     Пастила /</w:t>
      </w:r>
    </w:p>
    <w:p w:rsidR="00CC4CF9" w:rsidRPr="00061AB7" w:rsidRDefault="00CC4CF9" w:rsidP="003463F3">
      <w:pPr>
        <w:pStyle w:val="ConsPlusCell"/>
        <w:jc w:val="both"/>
      </w:pPr>
      <w:r w:rsidRPr="00061AB7">
        <w:t>91 2851     3     - обыкновенная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91 2857     6     - глазированная шоколадной глазурью</w:t>
      </w:r>
    </w:p>
    <w:p w:rsidR="00CC4CF9" w:rsidRPr="00061AB7" w:rsidRDefault="00CC4CF9" w:rsidP="003463F3">
      <w:pPr>
        <w:pStyle w:val="ConsPlusCell"/>
        <w:jc w:val="both"/>
      </w:pPr>
      <w:r w:rsidRPr="00061AB7">
        <w:t>91 2858     1     - лечебно-профилактическая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91 2860     2     Зефир /</w:t>
      </w:r>
    </w:p>
    <w:p w:rsidR="00CC4CF9" w:rsidRPr="00061AB7" w:rsidRDefault="00CC4CF9" w:rsidP="003463F3">
      <w:pPr>
        <w:pStyle w:val="ConsPlusCell"/>
        <w:jc w:val="both"/>
      </w:pPr>
      <w:r w:rsidRPr="00061AB7">
        <w:t>91 2861     8     - обыкновенный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2867     0     - глазированный шоколадной глазурью</w:t>
      </w:r>
    </w:p>
    <w:p w:rsidR="00CC4CF9" w:rsidRPr="00061AB7" w:rsidRDefault="00CC4CF9" w:rsidP="003463F3">
      <w:pPr>
        <w:pStyle w:val="ConsPlusCell"/>
        <w:jc w:val="both"/>
      </w:pPr>
      <w:r w:rsidRPr="00061AB7">
        <w:t>91 2868     6     - лечебно-профилактический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91 2890     6     Мармелад и пастильные изделия другие</w:t>
      </w:r>
    </w:p>
    <w:p w:rsidR="00CC4CF9" w:rsidRPr="00061AB7" w:rsidRDefault="00CC4CF9" w:rsidP="003463F3">
      <w:pPr>
        <w:pStyle w:val="ConsPlusCell"/>
        <w:jc w:val="both"/>
      </w:pPr>
      <w:r w:rsidRPr="00061AB7">
        <w:t>91 2891     1     Мармелад</w:t>
      </w:r>
    </w:p>
    <w:p w:rsidR="00CC4CF9" w:rsidRPr="00061AB7" w:rsidRDefault="00CC4CF9" w:rsidP="003463F3">
      <w:pPr>
        <w:pStyle w:val="ConsPlusCell"/>
        <w:jc w:val="both"/>
      </w:pPr>
      <w:r w:rsidRPr="00061AB7">
        <w:t>91 2892     7     Наборы</w:t>
      </w:r>
    </w:p>
    <w:p w:rsidR="00CC4CF9" w:rsidRPr="00061AB7" w:rsidRDefault="00CC4CF9" w:rsidP="003463F3">
      <w:pPr>
        <w:pStyle w:val="ConsPlusCell"/>
        <w:jc w:val="both"/>
      </w:pPr>
      <w:r w:rsidRPr="00061AB7">
        <w:t>91 2900     9     Сладости восточные и прочие сахаристые изделия</w:t>
      </w:r>
    </w:p>
    <w:p w:rsidR="00CC4CF9" w:rsidRPr="00061AB7" w:rsidRDefault="00CC4CF9" w:rsidP="003463F3">
      <w:pPr>
        <w:pStyle w:val="ConsPlusCell"/>
        <w:jc w:val="both"/>
      </w:pPr>
      <w:r w:rsidRPr="00061AB7">
        <w:t>91 2910     3     Сладости восточные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91 2911     9     - типа карамели</w:t>
      </w:r>
    </w:p>
    <w:p w:rsidR="00CC4CF9" w:rsidRPr="00061AB7" w:rsidRDefault="00CC4CF9" w:rsidP="003463F3">
      <w:pPr>
        <w:pStyle w:val="ConsPlusCell"/>
        <w:jc w:val="both"/>
      </w:pPr>
      <w:r w:rsidRPr="00061AB7">
        <w:t>91 2912     4     - типа мягких конфет</w:t>
      </w:r>
    </w:p>
    <w:p w:rsidR="00CC4CF9" w:rsidRPr="00061AB7" w:rsidRDefault="00CC4CF9" w:rsidP="003463F3">
      <w:pPr>
        <w:pStyle w:val="ConsPlusCell"/>
        <w:jc w:val="both"/>
      </w:pPr>
      <w:r w:rsidRPr="00061AB7">
        <w:t>91 2920     8     Лукумы /</w:t>
      </w:r>
    </w:p>
    <w:p w:rsidR="00CC4CF9" w:rsidRPr="00061AB7" w:rsidRDefault="00CC4CF9" w:rsidP="003463F3">
      <w:pPr>
        <w:pStyle w:val="ConsPlusCell"/>
        <w:jc w:val="both"/>
      </w:pPr>
      <w:r w:rsidRPr="00061AB7">
        <w:t>91 2921     3     - обыкновенные без добавлений</w:t>
      </w:r>
    </w:p>
    <w:p w:rsidR="00CC4CF9" w:rsidRPr="00061AB7" w:rsidRDefault="00CC4CF9" w:rsidP="003463F3">
      <w:pPr>
        <w:pStyle w:val="ConsPlusCell"/>
        <w:jc w:val="both"/>
      </w:pPr>
      <w:r w:rsidRPr="00061AB7">
        <w:t>91 2922     9     - экстра без добавлений</w:t>
      </w:r>
    </w:p>
    <w:p w:rsidR="00CC4CF9" w:rsidRPr="00061AB7" w:rsidRDefault="00CC4CF9" w:rsidP="003463F3">
      <w:pPr>
        <w:pStyle w:val="ConsPlusCell"/>
        <w:jc w:val="both"/>
      </w:pPr>
      <w:r w:rsidRPr="00061AB7">
        <w:t>91 2923     4     Мед-лукум с добавлением (кофе, мед)</w:t>
      </w:r>
    </w:p>
    <w:p w:rsidR="00CC4CF9" w:rsidRPr="00061AB7" w:rsidRDefault="00CC4CF9" w:rsidP="003463F3">
      <w:pPr>
        <w:pStyle w:val="ConsPlusCell"/>
        <w:jc w:val="both"/>
      </w:pPr>
      <w:r w:rsidRPr="00061AB7">
        <w:t>91 2928     1     Лукумы витаминизированные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2950     1     Жевательная резинка</w:t>
      </w:r>
    </w:p>
    <w:p w:rsidR="00CC4CF9" w:rsidRPr="00061AB7" w:rsidRDefault="00CC4CF9" w:rsidP="003463F3">
      <w:pPr>
        <w:pStyle w:val="ConsPlusCell"/>
        <w:jc w:val="both"/>
      </w:pPr>
      <w:r w:rsidRPr="00061AB7">
        <w:t>91 2951     7     Жевательная резинка без начинки</w:t>
      </w:r>
    </w:p>
    <w:p w:rsidR="00CC4CF9" w:rsidRPr="00061AB7" w:rsidRDefault="00CC4CF9" w:rsidP="003463F3">
      <w:pPr>
        <w:pStyle w:val="ConsPlusCell"/>
        <w:jc w:val="both"/>
      </w:pPr>
      <w:r w:rsidRPr="00061AB7">
        <w:t>91 2952     2     Жевательная резинка с начинкой</w:t>
      </w:r>
    </w:p>
    <w:p w:rsidR="00CC4CF9" w:rsidRPr="00061AB7" w:rsidRDefault="00CC4CF9" w:rsidP="003463F3">
      <w:pPr>
        <w:pStyle w:val="ConsPlusCell"/>
        <w:jc w:val="both"/>
      </w:pPr>
      <w:r w:rsidRPr="00061AB7">
        <w:t>91 2970     0     Изделия сахаристые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91 2971     6     Изделия кондитерские желейные (кроме мармелада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желейного)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91 3000     9     Изделия кондитерские мучные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91 3031     8     Печенье, галеты, крекеры *</w:t>
      </w:r>
    </w:p>
    <w:p w:rsidR="00CC4CF9" w:rsidRPr="00061AB7" w:rsidRDefault="00CC4CF9" w:rsidP="003463F3">
      <w:pPr>
        <w:pStyle w:val="ConsPlusCell"/>
        <w:jc w:val="both"/>
      </w:pPr>
      <w:r w:rsidRPr="00061AB7">
        <w:t>91 3034     4     Торты и пирожные *</w:t>
      </w:r>
    </w:p>
    <w:p w:rsidR="00CC4CF9" w:rsidRPr="00061AB7" w:rsidRDefault="00CC4CF9" w:rsidP="003463F3">
      <w:pPr>
        <w:pStyle w:val="ConsPlusCell"/>
        <w:jc w:val="both"/>
      </w:pPr>
      <w:r w:rsidRPr="00061AB7">
        <w:t>91 3035     8     Торты, пирожные, кексы, баба, рулеты *</w:t>
      </w:r>
    </w:p>
    <w:p w:rsidR="00CC4CF9" w:rsidRPr="00061AB7" w:rsidRDefault="00CC4CF9" w:rsidP="003463F3">
      <w:pPr>
        <w:pStyle w:val="ConsPlusCell"/>
        <w:jc w:val="both"/>
      </w:pPr>
      <w:r w:rsidRPr="00061AB7">
        <w:t>91 3037     0     Вафли и прочие мучные *</w:t>
      </w:r>
    </w:p>
    <w:p w:rsidR="00CC4CF9" w:rsidRPr="00061AB7" w:rsidRDefault="00CC4CF9" w:rsidP="003463F3">
      <w:pPr>
        <w:pStyle w:val="ConsPlusCell"/>
        <w:jc w:val="both"/>
      </w:pPr>
      <w:r w:rsidRPr="00061AB7">
        <w:t>91 3100     2     Печенье</w:t>
      </w:r>
    </w:p>
    <w:p w:rsidR="00CC4CF9" w:rsidRPr="00061AB7" w:rsidRDefault="00CC4CF9" w:rsidP="003463F3">
      <w:pPr>
        <w:pStyle w:val="ConsPlusCell"/>
        <w:jc w:val="both"/>
      </w:pPr>
      <w:r w:rsidRPr="00061AB7">
        <w:t>91 3110     7     Печенье сахарное /</w:t>
      </w:r>
    </w:p>
    <w:p w:rsidR="00CC4CF9" w:rsidRPr="00061AB7" w:rsidRDefault="00CC4CF9" w:rsidP="003463F3">
      <w:pPr>
        <w:pStyle w:val="ConsPlusCell"/>
        <w:jc w:val="both"/>
      </w:pPr>
      <w:r w:rsidRPr="00061AB7">
        <w:t>91 3111     2     - из муки второго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91 3112     8     - из муки первого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91 3113     3     - из муки высшего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91 3114     2     - в наборах и смесях</w:t>
      </w:r>
    </w:p>
    <w:p w:rsidR="00CC4CF9" w:rsidRPr="00061AB7" w:rsidRDefault="00CC4CF9" w:rsidP="003463F3">
      <w:pPr>
        <w:pStyle w:val="ConsPlusCell"/>
        <w:jc w:val="both"/>
      </w:pPr>
      <w:r w:rsidRPr="00061AB7">
        <w:t>91 3117     9     - глазированное шоколадной глазурью</w:t>
      </w:r>
    </w:p>
    <w:p w:rsidR="00CC4CF9" w:rsidRPr="00061AB7" w:rsidRDefault="00CC4CF9" w:rsidP="003463F3">
      <w:pPr>
        <w:pStyle w:val="ConsPlusCell"/>
        <w:jc w:val="both"/>
      </w:pPr>
      <w:r w:rsidRPr="00061AB7">
        <w:t>91 3118     5     - витаминизированное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лечебно-профилактическое</w:t>
      </w:r>
    </w:p>
    <w:p w:rsidR="00CC4CF9" w:rsidRPr="00061AB7" w:rsidRDefault="00CC4CF9" w:rsidP="003463F3">
      <w:pPr>
        <w:pStyle w:val="ConsPlusCell"/>
        <w:jc w:val="both"/>
      </w:pPr>
      <w:r w:rsidRPr="00061AB7">
        <w:t>91 3119     0     - прочее</w:t>
      </w:r>
    </w:p>
    <w:p w:rsidR="00CC4CF9" w:rsidRPr="00061AB7" w:rsidRDefault="00CC4CF9" w:rsidP="003463F3">
      <w:pPr>
        <w:pStyle w:val="ConsPlusCell"/>
        <w:jc w:val="both"/>
      </w:pPr>
      <w:r w:rsidRPr="00061AB7">
        <w:t>91 3120     6     Печенье сдобное /</w:t>
      </w:r>
    </w:p>
    <w:p w:rsidR="00CC4CF9" w:rsidRPr="00061AB7" w:rsidRDefault="00CC4CF9" w:rsidP="003463F3">
      <w:pPr>
        <w:pStyle w:val="ConsPlusCell"/>
        <w:jc w:val="both"/>
      </w:pPr>
      <w:r w:rsidRPr="00061AB7">
        <w:t>91 3122     1     - из муки первого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91 3123     8     - из муки высшего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91 3124     3     - в наборах и смесях</w:t>
      </w:r>
    </w:p>
    <w:p w:rsidR="00CC4CF9" w:rsidRPr="00061AB7" w:rsidRDefault="00CC4CF9" w:rsidP="003463F3">
      <w:pPr>
        <w:pStyle w:val="ConsPlusCell"/>
        <w:jc w:val="both"/>
      </w:pPr>
      <w:r w:rsidRPr="00061AB7">
        <w:t>91 3125     9     - из муки высшего сорта с начинкой</w:t>
      </w:r>
    </w:p>
    <w:p w:rsidR="00CC4CF9" w:rsidRPr="00061AB7" w:rsidRDefault="00CC4CF9" w:rsidP="003463F3">
      <w:pPr>
        <w:pStyle w:val="ConsPlusCell"/>
        <w:jc w:val="both"/>
      </w:pPr>
      <w:r w:rsidRPr="00061AB7">
        <w:t>91 3126     4     - глазированное сахарной глазурью</w:t>
      </w:r>
    </w:p>
    <w:p w:rsidR="00CC4CF9" w:rsidRPr="00061AB7" w:rsidRDefault="00CC4CF9" w:rsidP="003463F3">
      <w:pPr>
        <w:pStyle w:val="ConsPlusCell"/>
        <w:jc w:val="both"/>
      </w:pPr>
      <w:r w:rsidRPr="00061AB7">
        <w:t>91 3127     1     - глазированное шоколадной глазурью</w:t>
      </w:r>
    </w:p>
    <w:p w:rsidR="00CC4CF9" w:rsidRPr="00061AB7" w:rsidRDefault="00CC4CF9" w:rsidP="003463F3">
      <w:pPr>
        <w:pStyle w:val="ConsPlusCell"/>
        <w:jc w:val="both"/>
      </w:pPr>
      <w:r w:rsidRPr="00061AB7">
        <w:t>91 3128     5     - витаминизированное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лечебно-профилактическое</w:t>
      </w:r>
    </w:p>
    <w:p w:rsidR="00CC4CF9" w:rsidRPr="00061AB7" w:rsidRDefault="00CC4CF9" w:rsidP="003463F3">
      <w:pPr>
        <w:pStyle w:val="ConsPlusCell"/>
        <w:jc w:val="both"/>
      </w:pPr>
      <w:r w:rsidRPr="00061AB7">
        <w:t>91 3129     0     - прочее</w:t>
      </w:r>
    </w:p>
    <w:p w:rsidR="00CC4CF9" w:rsidRPr="00061AB7" w:rsidRDefault="00CC4CF9" w:rsidP="003463F3">
      <w:pPr>
        <w:pStyle w:val="ConsPlusCell"/>
        <w:jc w:val="both"/>
      </w:pPr>
      <w:r w:rsidRPr="00061AB7">
        <w:t>91 3130     6     Печенье затяжное /</w:t>
      </w:r>
    </w:p>
    <w:p w:rsidR="00CC4CF9" w:rsidRPr="00061AB7" w:rsidRDefault="00CC4CF9" w:rsidP="003463F3">
      <w:pPr>
        <w:pStyle w:val="ConsPlusCell"/>
        <w:jc w:val="both"/>
      </w:pPr>
      <w:r w:rsidRPr="00061AB7">
        <w:t>91 3131     1     - из муки второго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91 3132     7     - из муки первого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91 3133     2     - из муки высшего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91 3134     8     - в наборах и смесях</w:t>
      </w:r>
    </w:p>
    <w:p w:rsidR="00CC4CF9" w:rsidRPr="00061AB7" w:rsidRDefault="00CC4CF9" w:rsidP="003463F3">
      <w:pPr>
        <w:pStyle w:val="ConsPlusCell"/>
        <w:jc w:val="both"/>
      </w:pPr>
      <w:r w:rsidRPr="00061AB7">
        <w:t>91 3138     5     - витаминизированное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лечебно-профилактическое</w:t>
      </w:r>
    </w:p>
    <w:p w:rsidR="00CC4CF9" w:rsidRPr="00061AB7" w:rsidRDefault="00CC4CF9" w:rsidP="003463F3">
      <w:pPr>
        <w:pStyle w:val="ConsPlusCell"/>
        <w:jc w:val="both"/>
      </w:pPr>
      <w:r w:rsidRPr="00061AB7">
        <w:t>91 3139     5     - прочее</w:t>
      </w:r>
    </w:p>
    <w:p w:rsidR="00CC4CF9" w:rsidRPr="00061AB7" w:rsidRDefault="00CC4CF9" w:rsidP="003463F3">
      <w:pPr>
        <w:pStyle w:val="ConsPlusCell"/>
        <w:jc w:val="both"/>
      </w:pPr>
      <w:r w:rsidRPr="00061AB7">
        <w:t>91 3140     0     Печенье слоеное /</w:t>
      </w:r>
    </w:p>
    <w:p w:rsidR="00CC4CF9" w:rsidRPr="00061AB7" w:rsidRDefault="00CC4CF9" w:rsidP="003463F3">
      <w:pPr>
        <w:pStyle w:val="ConsPlusCell"/>
        <w:jc w:val="both"/>
      </w:pPr>
      <w:r w:rsidRPr="00061AB7">
        <w:t>91 3141     6     - из муки высшего сорта с кремовой начинкой</w:t>
      </w:r>
    </w:p>
    <w:p w:rsidR="00CC4CF9" w:rsidRPr="00061AB7" w:rsidRDefault="00CC4CF9" w:rsidP="003463F3">
      <w:pPr>
        <w:pStyle w:val="ConsPlusCell"/>
        <w:jc w:val="both"/>
      </w:pPr>
      <w:r w:rsidRPr="00061AB7">
        <w:t>91 3142     1     - из муки высшего сорта с фруктовой начинкой</w:t>
      </w:r>
    </w:p>
    <w:p w:rsidR="00CC4CF9" w:rsidRPr="00061AB7" w:rsidRDefault="00CC4CF9" w:rsidP="003463F3">
      <w:pPr>
        <w:pStyle w:val="ConsPlusCell"/>
        <w:jc w:val="both"/>
      </w:pPr>
      <w:r w:rsidRPr="00061AB7">
        <w:t>91 3143     7     - из муки высшего сорта с сыром</w:t>
      </w:r>
    </w:p>
    <w:p w:rsidR="00CC4CF9" w:rsidRPr="00061AB7" w:rsidRDefault="00CC4CF9" w:rsidP="003463F3">
      <w:pPr>
        <w:pStyle w:val="ConsPlusCell"/>
        <w:jc w:val="both"/>
      </w:pPr>
      <w:r w:rsidRPr="00061AB7">
        <w:t>91 3145     8     - из муки высшего сорта с помадной начинкой</w:t>
      </w:r>
    </w:p>
    <w:p w:rsidR="00CC4CF9" w:rsidRPr="00061AB7" w:rsidRDefault="00CC4CF9" w:rsidP="003463F3">
      <w:pPr>
        <w:pStyle w:val="ConsPlusCell"/>
        <w:jc w:val="both"/>
      </w:pPr>
      <w:r w:rsidRPr="00061AB7">
        <w:t>91 3149     9     - прочее</w:t>
      </w:r>
    </w:p>
    <w:p w:rsidR="00CC4CF9" w:rsidRPr="00061AB7" w:rsidRDefault="00CC4CF9" w:rsidP="003463F3">
      <w:pPr>
        <w:pStyle w:val="ConsPlusCell"/>
        <w:jc w:val="both"/>
      </w:pPr>
      <w:r w:rsidRPr="00061AB7">
        <w:t>91 3200     6     Галеты и крекеры</w:t>
      </w:r>
    </w:p>
    <w:p w:rsidR="00CC4CF9" w:rsidRPr="00061AB7" w:rsidRDefault="00CC4CF9" w:rsidP="003463F3">
      <w:pPr>
        <w:pStyle w:val="ConsPlusCell"/>
        <w:jc w:val="both"/>
      </w:pPr>
      <w:r w:rsidRPr="00061AB7">
        <w:t>91 3210     0     Галеты /</w:t>
      </w:r>
    </w:p>
    <w:p w:rsidR="00CC4CF9" w:rsidRPr="00061AB7" w:rsidRDefault="00CC4CF9" w:rsidP="003463F3">
      <w:pPr>
        <w:pStyle w:val="ConsPlusCell"/>
        <w:jc w:val="both"/>
      </w:pPr>
      <w:r w:rsidRPr="00061AB7">
        <w:t>91 3211     6     - из муки второго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91 3212     1     - из муки первого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91 3213     7     - из муки высшего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91 3215     8     - из обойной пшеничной муки</w:t>
      </w:r>
    </w:p>
    <w:p w:rsidR="00CC4CF9" w:rsidRPr="00061AB7" w:rsidRDefault="00CC4CF9" w:rsidP="003463F3">
      <w:pPr>
        <w:pStyle w:val="ConsPlusCell"/>
        <w:jc w:val="both"/>
      </w:pPr>
      <w:r w:rsidRPr="00061AB7">
        <w:t>91 3219     5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91 3220     5     Крекеры /</w:t>
      </w:r>
    </w:p>
    <w:p w:rsidR="00CC4CF9" w:rsidRPr="00061AB7" w:rsidRDefault="00CC4CF9" w:rsidP="003463F3">
      <w:pPr>
        <w:pStyle w:val="ConsPlusCell"/>
        <w:jc w:val="both"/>
      </w:pPr>
      <w:r w:rsidRPr="00061AB7">
        <w:t>91 3222     6     - из муки первого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91 3223     1     - из муки высшего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91 3229     4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91 3300     9     Пряники и коврижки</w:t>
      </w:r>
    </w:p>
    <w:p w:rsidR="00CC4CF9" w:rsidRPr="00061AB7" w:rsidRDefault="00CC4CF9" w:rsidP="003463F3">
      <w:pPr>
        <w:pStyle w:val="ConsPlusCell"/>
        <w:jc w:val="both"/>
      </w:pPr>
      <w:r w:rsidRPr="00061AB7">
        <w:t>91 3310     4     Пряники сырцовые /</w:t>
      </w:r>
    </w:p>
    <w:p w:rsidR="00CC4CF9" w:rsidRPr="00061AB7" w:rsidRDefault="00CC4CF9" w:rsidP="003463F3">
      <w:pPr>
        <w:pStyle w:val="ConsPlusCell"/>
        <w:jc w:val="both"/>
      </w:pPr>
      <w:r w:rsidRPr="00061AB7">
        <w:t>91 3311     2     - из муки второго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91 3312     5     - из муки первого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91 3313     0     - из муки высшего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91 3315     1     - из смеси пшеничной и ржаной муки</w:t>
      </w:r>
    </w:p>
    <w:p w:rsidR="00CC4CF9" w:rsidRPr="00061AB7" w:rsidRDefault="00CC4CF9" w:rsidP="003463F3">
      <w:pPr>
        <w:pStyle w:val="ConsPlusCell"/>
        <w:jc w:val="both"/>
      </w:pPr>
      <w:r w:rsidRPr="00061AB7">
        <w:t>91 3318     8     - витаминизированные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3319     3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91 3320     9     Пряники заварные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91 3321     4     - из муки второго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91 3322     6     - из муки первого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91 3323     5     - из муки высшего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91 3325     6     - из смеси пшеничной и ржаной муки</w:t>
      </w:r>
    </w:p>
    <w:p w:rsidR="00CC4CF9" w:rsidRPr="00061AB7" w:rsidRDefault="00CC4CF9" w:rsidP="003463F3">
      <w:pPr>
        <w:pStyle w:val="ConsPlusCell"/>
        <w:jc w:val="both"/>
      </w:pPr>
      <w:r w:rsidRPr="00061AB7">
        <w:t>91 3328     2     - витаминизированные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3329     8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91 3330     3     Коврижки /</w:t>
      </w:r>
    </w:p>
    <w:p w:rsidR="00CC4CF9" w:rsidRPr="00061AB7" w:rsidRDefault="00CC4CF9" w:rsidP="003463F3">
      <w:pPr>
        <w:pStyle w:val="ConsPlusCell"/>
        <w:jc w:val="both"/>
      </w:pPr>
      <w:r w:rsidRPr="00061AB7">
        <w:t>91 3331     9     - сырцовые из муки второго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91 3335     0     - из смеси пшеничной и ржаной муки</w:t>
      </w:r>
    </w:p>
    <w:p w:rsidR="00CC4CF9" w:rsidRPr="00061AB7" w:rsidRDefault="00CC4CF9" w:rsidP="003463F3">
      <w:pPr>
        <w:pStyle w:val="ConsPlusCell"/>
        <w:jc w:val="both"/>
      </w:pPr>
      <w:r w:rsidRPr="00061AB7">
        <w:t>91 3336     6     - заварные из муки первого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91 3339     2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91 3390     0     Виды пряников и коврижек другие</w:t>
      </w:r>
    </w:p>
    <w:p w:rsidR="00CC4CF9" w:rsidRPr="00061AB7" w:rsidRDefault="00CC4CF9" w:rsidP="003463F3">
      <w:pPr>
        <w:pStyle w:val="ConsPlusCell"/>
        <w:jc w:val="both"/>
      </w:pPr>
      <w:r w:rsidRPr="00061AB7">
        <w:t>91 3393     7     Пряники из обрезков от пирожных</w:t>
      </w:r>
    </w:p>
    <w:p w:rsidR="00CC4CF9" w:rsidRPr="00061AB7" w:rsidRDefault="00CC4CF9" w:rsidP="003463F3">
      <w:pPr>
        <w:pStyle w:val="ConsPlusCell"/>
        <w:jc w:val="both"/>
      </w:pPr>
      <w:r w:rsidRPr="00061AB7">
        <w:t>91 3396     3     Коржики</w:t>
      </w:r>
    </w:p>
    <w:p w:rsidR="00CC4CF9" w:rsidRPr="00061AB7" w:rsidRDefault="00CC4CF9" w:rsidP="003463F3">
      <w:pPr>
        <w:pStyle w:val="ConsPlusCell"/>
        <w:jc w:val="both"/>
      </w:pPr>
      <w:r w:rsidRPr="00061AB7">
        <w:t>91 3400     3     Торты</w:t>
      </w:r>
    </w:p>
    <w:p w:rsidR="00CC4CF9" w:rsidRPr="00061AB7" w:rsidRDefault="00CC4CF9" w:rsidP="003463F3">
      <w:pPr>
        <w:pStyle w:val="ConsPlusCell"/>
        <w:jc w:val="both"/>
      </w:pPr>
      <w:r w:rsidRPr="00061AB7">
        <w:t>91 3410     8     Торты бисквитные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91 3411     3     - прослоенные сливочным кремом</w:t>
      </w:r>
    </w:p>
    <w:p w:rsidR="00CC4CF9" w:rsidRPr="00061AB7" w:rsidRDefault="00CC4CF9" w:rsidP="003463F3">
      <w:pPr>
        <w:pStyle w:val="ConsPlusCell"/>
        <w:jc w:val="both"/>
      </w:pPr>
      <w:r w:rsidRPr="00061AB7">
        <w:t>91 3412     9     - прослоенные сливочным кремом с добавлениями</w:t>
      </w:r>
    </w:p>
    <w:p w:rsidR="00CC4CF9" w:rsidRPr="00061AB7" w:rsidRDefault="00CC4CF9" w:rsidP="003463F3">
      <w:pPr>
        <w:pStyle w:val="ConsPlusCell"/>
        <w:jc w:val="both"/>
      </w:pPr>
      <w:r w:rsidRPr="00061AB7">
        <w:t>91 3413     4     - прослоенные сбивным кремом с добавлениями</w:t>
      </w:r>
    </w:p>
    <w:p w:rsidR="00CC4CF9" w:rsidRPr="00061AB7" w:rsidRDefault="00CC4CF9" w:rsidP="003463F3">
      <w:pPr>
        <w:pStyle w:val="ConsPlusCell"/>
        <w:jc w:val="both"/>
      </w:pPr>
      <w:r w:rsidRPr="00061AB7">
        <w:t>91 3415     5     - прослоенные фруктовой начинкой</w:t>
      </w:r>
    </w:p>
    <w:p w:rsidR="00CC4CF9" w:rsidRPr="00061AB7" w:rsidRDefault="00CC4CF9" w:rsidP="003463F3">
      <w:pPr>
        <w:pStyle w:val="ConsPlusCell"/>
        <w:jc w:val="both"/>
      </w:pPr>
      <w:r w:rsidRPr="00061AB7">
        <w:t>91 3416     0     - прослоенные кремом и фруктовой начинкой</w:t>
      </w:r>
    </w:p>
    <w:p w:rsidR="00CC4CF9" w:rsidRPr="00061AB7" w:rsidRDefault="00CC4CF9" w:rsidP="003463F3">
      <w:pPr>
        <w:pStyle w:val="ConsPlusCell"/>
        <w:jc w:val="both"/>
      </w:pPr>
      <w:r w:rsidRPr="00061AB7">
        <w:t>91 3417     6     - глазированные шоколадной глазурью</w:t>
      </w:r>
    </w:p>
    <w:p w:rsidR="00CC4CF9" w:rsidRPr="00061AB7" w:rsidRDefault="00CC4CF9" w:rsidP="003463F3">
      <w:pPr>
        <w:pStyle w:val="ConsPlusCell"/>
        <w:jc w:val="both"/>
      </w:pPr>
      <w:r w:rsidRPr="00061AB7">
        <w:t>91 3419     7     - с другими видами прослоек</w:t>
      </w:r>
    </w:p>
    <w:p w:rsidR="00CC4CF9" w:rsidRPr="00061AB7" w:rsidRDefault="00CC4CF9" w:rsidP="003463F3">
      <w:pPr>
        <w:pStyle w:val="ConsPlusCell"/>
        <w:jc w:val="both"/>
      </w:pPr>
      <w:r w:rsidRPr="00061AB7">
        <w:t>91 3420     2     Торты песочные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91 3421     8     - прослоенные сливочным кремом</w:t>
      </w:r>
    </w:p>
    <w:p w:rsidR="00CC4CF9" w:rsidRPr="00061AB7" w:rsidRDefault="00CC4CF9" w:rsidP="003463F3">
      <w:pPr>
        <w:pStyle w:val="ConsPlusCell"/>
        <w:jc w:val="both"/>
      </w:pPr>
      <w:r w:rsidRPr="00061AB7">
        <w:t>91 3422     3     - прослоенные сливочным кремом с добавлениями</w:t>
      </w:r>
    </w:p>
    <w:p w:rsidR="00CC4CF9" w:rsidRPr="00061AB7" w:rsidRDefault="00CC4CF9" w:rsidP="003463F3">
      <w:pPr>
        <w:pStyle w:val="ConsPlusCell"/>
        <w:jc w:val="both"/>
      </w:pPr>
      <w:r w:rsidRPr="00061AB7">
        <w:t>91 3425     3     - прослоенные фруктовой начинкой</w:t>
      </w:r>
    </w:p>
    <w:p w:rsidR="00CC4CF9" w:rsidRPr="00061AB7" w:rsidRDefault="00CC4CF9" w:rsidP="003463F3">
      <w:pPr>
        <w:pStyle w:val="ConsPlusCell"/>
        <w:jc w:val="both"/>
      </w:pPr>
      <w:r w:rsidRPr="00061AB7">
        <w:t>91 3426     5     - прослоенные кремом и фруктовой начинкой</w:t>
      </w:r>
    </w:p>
    <w:p w:rsidR="00CC4CF9" w:rsidRPr="00061AB7" w:rsidRDefault="00CC4CF9" w:rsidP="003463F3">
      <w:pPr>
        <w:pStyle w:val="ConsPlusCell"/>
        <w:jc w:val="both"/>
      </w:pPr>
      <w:r w:rsidRPr="00061AB7">
        <w:t>91 3427     0     - глазированные шоколадной глазурью</w:t>
      </w:r>
    </w:p>
    <w:p w:rsidR="00CC4CF9" w:rsidRPr="00061AB7" w:rsidRDefault="00CC4CF9" w:rsidP="003463F3">
      <w:pPr>
        <w:pStyle w:val="ConsPlusCell"/>
        <w:jc w:val="both"/>
      </w:pPr>
      <w:r w:rsidRPr="00061AB7">
        <w:t>91 3429     1     - с другими видами прослоек</w:t>
      </w:r>
    </w:p>
    <w:p w:rsidR="00CC4CF9" w:rsidRPr="00061AB7" w:rsidRDefault="00CC4CF9" w:rsidP="003463F3">
      <w:pPr>
        <w:pStyle w:val="ConsPlusCell"/>
        <w:jc w:val="both"/>
      </w:pPr>
      <w:r w:rsidRPr="00061AB7">
        <w:t>91 3430     7     Торты вафельные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91 3431     2     - прослоенные начинкой пралине</w:t>
      </w:r>
    </w:p>
    <w:p w:rsidR="00CC4CF9" w:rsidRPr="00061AB7" w:rsidRDefault="00CC4CF9" w:rsidP="003463F3">
      <w:pPr>
        <w:pStyle w:val="ConsPlusCell"/>
        <w:jc w:val="both"/>
      </w:pPr>
      <w:r w:rsidRPr="00061AB7">
        <w:t>91 3432     8     - прослоенные жировой начинкой</w:t>
      </w:r>
    </w:p>
    <w:p w:rsidR="00CC4CF9" w:rsidRPr="00061AB7" w:rsidRDefault="00CC4CF9" w:rsidP="003463F3">
      <w:pPr>
        <w:pStyle w:val="ConsPlusCell"/>
        <w:jc w:val="both"/>
      </w:pPr>
      <w:r w:rsidRPr="00061AB7">
        <w:t>91 3437     5     - глазированные шоколадной глазурью</w:t>
      </w:r>
    </w:p>
    <w:p w:rsidR="00CC4CF9" w:rsidRPr="00061AB7" w:rsidRDefault="00CC4CF9" w:rsidP="003463F3">
      <w:pPr>
        <w:pStyle w:val="ConsPlusCell"/>
        <w:jc w:val="both"/>
      </w:pPr>
      <w:r w:rsidRPr="00061AB7">
        <w:t>91 3438     0     - диетические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91 3439     6     - с другими видами прослоек</w:t>
      </w:r>
    </w:p>
    <w:p w:rsidR="00CC4CF9" w:rsidRPr="00061AB7" w:rsidRDefault="00CC4CF9" w:rsidP="003463F3">
      <w:pPr>
        <w:pStyle w:val="ConsPlusCell"/>
        <w:jc w:val="both"/>
      </w:pPr>
      <w:r w:rsidRPr="00061AB7">
        <w:t>91 3440     1     Торты миндальные и другие ореховые /</w:t>
      </w:r>
    </w:p>
    <w:p w:rsidR="00CC4CF9" w:rsidRPr="00061AB7" w:rsidRDefault="00CC4CF9" w:rsidP="003463F3">
      <w:pPr>
        <w:pStyle w:val="ConsPlusCell"/>
        <w:jc w:val="both"/>
      </w:pPr>
      <w:r w:rsidRPr="00061AB7">
        <w:t>91 3441     7     - прослоенные сливочным кремом</w:t>
      </w:r>
    </w:p>
    <w:p w:rsidR="00CC4CF9" w:rsidRPr="00061AB7" w:rsidRDefault="00CC4CF9" w:rsidP="003463F3">
      <w:pPr>
        <w:pStyle w:val="ConsPlusCell"/>
        <w:jc w:val="both"/>
      </w:pPr>
      <w:r w:rsidRPr="00061AB7">
        <w:t>91 3442     2     - прослоенные сливочным кремом с добавлениями</w:t>
      </w:r>
    </w:p>
    <w:p w:rsidR="00CC4CF9" w:rsidRPr="00061AB7" w:rsidRDefault="00CC4CF9" w:rsidP="003463F3">
      <w:pPr>
        <w:pStyle w:val="ConsPlusCell"/>
        <w:jc w:val="both"/>
      </w:pPr>
      <w:r w:rsidRPr="00061AB7">
        <w:t>91 3445     9     - прослоенные фруктовой начинкой</w:t>
      </w:r>
    </w:p>
    <w:p w:rsidR="00CC4CF9" w:rsidRPr="00061AB7" w:rsidRDefault="00CC4CF9" w:rsidP="003463F3">
      <w:pPr>
        <w:pStyle w:val="ConsPlusCell"/>
        <w:jc w:val="both"/>
      </w:pPr>
      <w:r w:rsidRPr="00061AB7">
        <w:t>91 3447     0     - глазированные шоколадной глазурью</w:t>
      </w:r>
    </w:p>
    <w:p w:rsidR="00CC4CF9" w:rsidRPr="00061AB7" w:rsidRDefault="00CC4CF9" w:rsidP="003463F3">
      <w:pPr>
        <w:pStyle w:val="ConsPlusCell"/>
        <w:jc w:val="both"/>
      </w:pPr>
      <w:r w:rsidRPr="00061AB7">
        <w:t>91 3448     5     - диетические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91 3449     0     - с другими видами прослоек</w:t>
      </w:r>
    </w:p>
    <w:p w:rsidR="00CC4CF9" w:rsidRPr="00061AB7" w:rsidRDefault="00CC4CF9" w:rsidP="003463F3">
      <w:pPr>
        <w:pStyle w:val="ConsPlusCell"/>
        <w:jc w:val="both"/>
      </w:pPr>
      <w:r w:rsidRPr="00061AB7">
        <w:t>91 3450     6     Торты слоеные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91 3451     1     - прослоенные сливочным кремом</w:t>
      </w:r>
    </w:p>
    <w:p w:rsidR="00CC4CF9" w:rsidRPr="00061AB7" w:rsidRDefault="00CC4CF9" w:rsidP="003463F3">
      <w:pPr>
        <w:pStyle w:val="ConsPlusCell"/>
        <w:jc w:val="both"/>
      </w:pPr>
      <w:r w:rsidRPr="00061AB7">
        <w:t>91 3452     7     - прослоенные сливочным кремом с добавлениями</w:t>
      </w:r>
    </w:p>
    <w:p w:rsidR="00CC4CF9" w:rsidRPr="00061AB7" w:rsidRDefault="00CC4CF9" w:rsidP="003463F3">
      <w:pPr>
        <w:pStyle w:val="ConsPlusCell"/>
        <w:jc w:val="both"/>
      </w:pPr>
      <w:r w:rsidRPr="00061AB7">
        <w:t>91 3455     3     - прослоенные фруктовой начинкой</w:t>
      </w:r>
    </w:p>
    <w:p w:rsidR="00CC4CF9" w:rsidRPr="00061AB7" w:rsidRDefault="00CC4CF9" w:rsidP="003463F3">
      <w:pPr>
        <w:pStyle w:val="ConsPlusCell"/>
        <w:jc w:val="both"/>
      </w:pPr>
      <w:r w:rsidRPr="00061AB7">
        <w:t>91 3456     9     - прослоенные кремом и фруктовой начинкой</w:t>
      </w:r>
    </w:p>
    <w:p w:rsidR="00CC4CF9" w:rsidRPr="00061AB7" w:rsidRDefault="00CC4CF9" w:rsidP="003463F3">
      <w:pPr>
        <w:pStyle w:val="ConsPlusCell"/>
        <w:jc w:val="both"/>
      </w:pPr>
      <w:r w:rsidRPr="00061AB7">
        <w:t>91 3459     5     - с другими видами прослоек</w:t>
      </w:r>
    </w:p>
    <w:p w:rsidR="00CC4CF9" w:rsidRPr="00061AB7" w:rsidRDefault="00CC4CF9" w:rsidP="003463F3">
      <w:pPr>
        <w:pStyle w:val="ConsPlusCell"/>
        <w:jc w:val="both"/>
      </w:pPr>
      <w:r w:rsidRPr="00061AB7">
        <w:t>91 3460     0     Торты воздушные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91 3461     6     - прослоенные сливочным кремом</w:t>
      </w:r>
    </w:p>
    <w:p w:rsidR="00CC4CF9" w:rsidRPr="00061AB7" w:rsidRDefault="00CC4CF9" w:rsidP="003463F3">
      <w:pPr>
        <w:pStyle w:val="ConsPlusCell"/>
        <w:jc w:val="both"/>
      </w:pPr>
      <w:r w:rsidRPr="00061AB7">
        <w:t>91 3462     1     - прослоенные сливочным кремом с добавлениями</w:t>
      </w:r>
    </w:p>
    <w:p w:rsidR="00CC4CF9" w:rsidRPr="00061AB7" w:rsidRDefault="00CC4CF9" w:rsidP="003463F3">
      <w:pPr>
        <w:pStyle w:val="ConsPlusCell"/>
        <w:jc w:val="both"/>
      </w:pPr>
      <w:r w:rsidRPr="00061AB7">
        <w:t>91 3469     8     - с другими видами прослоек</w:t>
      </w:r>
    </w:p>
    <w:p w:rsidR="00CC4CF9" w:rsidRPr="00061AB7" w:rsidRDefault="00CC4CF9" w:rsidP="003463F3">
      <w:pPr>
        <w:pStyle w:val="ConsPlusCell"/>
        <w:jc w:val="both"/>
      </w:pPr>
      <w:r w:rsidRPr="00061AB7">
        <w:t>91 3470     5     Торты комбинированные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91 3471     0     - прослоенные сливочным кремом</w:t>
      </w:r>
    </w:p>
    <w:p w:rsidR="00CC4CF9" w:rsidRPr="00061AB7" w:rsidRDefault="00CC4CF9" w:rsidP="003463F3">
      <w:pPr>
        <w:pStyle w:val="ConsPlusCell"/>
        <w:jc w:val="both"/>
      </w:pPr>
      <w:r w:rsidRPr="00061AB7">
        <w:t>91 3472     6     - прослоенные сливочным кремом с добавлениями</w:t>
      </w:r>
    </w:p>
    <w:p w:rsidR="00CC4CF9" w:rsidRPr="00061AB7" w:rsidRDefault="00CC4CF9" w:rsidP="003463F3">
      <w:pPr>
        <w:pStyle w:val="ConsPlusCell"/>
        <w:jc w:val="both"/>
      </w:pPr>
      <w:r w:rsidRPr="00061AB7">
        <w:t>91 3475     2     - прослоенные кремом с фруктовой начинкой</w:t>
      </w:r>
    </w:p>
    <w:p w:rsidR="00CC4CF9" w:rsidRPr="00061AB7" w:rsidRDefault="00CC4CF9" w:rsidP="003463F3">
      <w:pPr>
        <w:pStyle w:val="ConsPlusCell"/>
        <w:jc w:val="both"/>
      </w:pPr>
      <w:r w:rsidRPr="00061AB7">
        <w:t>91 3476     8     - прослоенные фруктовой начинкой</w:t>
      </w:r>
    </w:p>
    <w:p w:rsidR="00CC4CF9" w:rsidRPr="00061AB7" w:rsidRDefault="00CC4CF9" w:rsidP="003463F3">
      <w:pPr>
        <w:pStyle w:val="ConsPlusCell"/>
        <w:jc w:val="both"/>
      </w:pPr>
      <w:r w:rsidRPr="00061AB7">
        <w:t>91 3478     9     - диетические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91 3479     4     - с другими видами прослоек</w:t>
      </w:r>
    </w:p>
    <w:p w:rsidR="00CC4CF9" w:rsidRPr="00061AB7" w:rsidRDefault="00CC4CF9" w:rsidP="003463F3">
      <w:pPr>
        <w:pStyle w:val="ConsPlusCell"/>
        <w:jc w:val="both"/>
      </w:pPr>
      <w:r w:rsidRPr="00061AB7">
        <w:t>91 3480     5     Полуфабрикаты /</w:t>
      </w:r>
    </w:p>
    <w:p w:rsidR="00CC4CF9" w:rsidRPr="00061AB7" w:rsidRDefault="00CC4CF9" w:rsidP="003463F3">
      <w:pPr>
        <w:pStyle w:val="ConsPlusCell"/>
        <w:jc w:val="both"/>
      </w:pPr>
      <w:r w:rsidRPr="00061AB7">
        <w:t>91 3481     5     - тортов бисквитных</w:t>
      </w:r>
    </w:p>
    <w:p w:rsidR="00CC4CF9" w:rsidRPr="00061AB7" w:rsidRDefault="00CC4CF9" w:rsidP="003463F3">
      <w:pPr>
        <w:pStyle w:val="ConsPlusCell"/>
        <w:jc w:val="both"/>
      </w:pPr>
      <w:r w:rsidRPr="00061AB7">
        <w:t>91 3482     0     - тортов песочных</w:t>
      </w:r>
    </w:p>
    <w:p w:rsidR="00CC4CF9" w:rsidRPr="00061AB7" w:rsidRDefault="00CC4CF9" w:rsidP="003463F3">
      <w:pPr>
        <w:pStyle w:val="ConsPlusCell"/>
        <w:jc w:val="both"/>
      </w:pPr>
      <w:r w:rsidRPr="00061AB7">
        <w:t>91 3484     1     - тортов миндальных и других ореховых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91 3485     7     - тортов слоеных</w:t>
      </w:r>
    </w:p>
    <w:p w:rsidR="00CC4CF9" w:rsidRPr="00061AB7" w:rsidRDefault="00CC4CF9" w:rsidP="003463F3">
      <w:pPr>
        <w:pStyle w:val="ConsPlusCell"/>
        <w:jc w:val="both"/>
      </w:pPr>
      <w:r w:rsidRPr="00061AB7">
        <w:t>91 3486     2     - тортов воздушных</w:t>
      </w:r>
    </w:p>
    <w:p w:rsidR="00CC4CF9" w:rsidRPr="00061AB7" w:rsidRDefault="00CC4CF9" w:rsidP="003463F3">
      <w:pPr>
        <w:pStyle w:val="ConsPlusCell"/>
        <w:jc w:val="both"/>
      </w:pPr>
      <w:r w:rsidRPr="00061AB7">
        <w:t>91 3490     4     Торты / другие</w:t>
      </w:r>
    </w:p>
    <w:p w:rsidR="00CC4CF9" w:rsidRPr="00061AB7" w:rsidRDefault="00CC4CF9" w:rsidP="003463F3">
      <w:pPr>
        <w:pStyle w:val="ConsPlusCell"/>
        <w:jc w:val="both"/>
      </w:pPr>
      <w:r w:rsidRPr="00061AB7">
        <w:t>91 3491     9     - желейные и ликерно-желейные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3492     5     - зефирные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3493     0     - заварные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3494     6     - крошковые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3497     2     - глазированные шоколадной глазурью другие</w:t>
      </w:r>
    </w:p>
    <w:p w:rsidR="00CC4CF9" w:rsidRPr="00061AB7" w:rsidRDefault="00CC4CF9" w:rsidP="003463F3">
      <w:pPr>
        <w:pStyle w:val="ConsPlusCell"/>
        <w:jc w:val="both"/>
      </w:pPr>
      <w:r w:rsidRPr="00061AB7">
        <w:t>91 3500     7     Пирожные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3510     1     Пирожные бисквитные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91 3511     7     - прослоенные сливочным кремом</w:t>
      </w:r>
    </w:p>
    <w:p w:rsidR="00CC4CF9" w:rsidRPr="00061AB7" w:rsidRDefault="00CC4CF9" w:rsidP="003463F3">
      <w:pPr>
        <w:pStyle w:val="ConsPlusCell"/>
        <w:jc w:val="both"/>
      </w:pPr>
      <w:r w:rsidRPr="00061AB7">
        <w:t>91 3512     2     - прослоенные сливочным кремом с добавлениями</w:t>
      </w:r>
    </w:p>
    <w:p w:rsidR="00CC4CF9" w:rsidRPr="00061AB7" w:rsidRDefault="00CC4CF9" w:rsidP="003463F3">
      <w:pPr>
        <w:pStyle w:val="ConsPlusCell"/>
        <w:jc w:val="both"/>
      </w:pPr>
      <w:r w:rsidRPr="00061AB7">
        <w:t>91 3515     9     - прослоенные фруктовой начинкой</w:t>
      </w:r>
    </w:p>
    <w:p w:rsidR="00CC4CF9" w:rsidRPr="00061AB7" w:rsidRDefault="00CC4CF9" w:rsidP="003463F3">
      <w:pPr>
        <w:pStyle w:val="ConsPlusCell"/>
        <w:jc w:val="both"/>
      </w:pPr>
      <w:r w:rsidRPr="00061AB7">
        <w:t>91 3517     7     - глазированные шоколадной глазурью</w:t>
      </w:r>
    </w:p>
    <w:p w:rsidR="00CC4CF9" w:rsidRPr="00061AB7" w:rsidRDefault="00CC4CF9" w:rsidP="003463F3">
      <w:pPr>
        <w:pStyle w:val="ConsPlusCell"/>
        <w:jc w:val="both"/>
      </w:pPr>
      <w:r w:rsidRPr="00061AB7">
        <w:t>91 3518     5     - диетические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91 3519     0     - с другими видами прослоек</w:t>
      </w:r>
    </w:p>
    <w:p w:rsidR="00CC4CF9" w:rsidRPr="00061AB7" w:rsidRDefault="00CC4CF9" w:rsidP="003463F3">
      <w:pPr>
        <w:pStyle w:val="ConsPlusCell"/>
        <w:jc w:val="both"/>
      </w:pPr>
      <w:r w:rsidRPr="00061AB7">
        <w:t>91 3520     6     Пирожные песочные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91 3521     1     - прослоенные сливочным кремом</w:t>
      </w:r>
    </w:p>
    <w:p w:rsidR="00CC4CF9" w:rsidRPr="00061AB7" w:rsidRDefault="00CC4CF9" w:rsidP="003463F3">
      <w:pPr>
        <w:pStyle w:val="ConsPlusCell"/>
        <w:jc w:val="both"/>
      </w:pPr>
      <w:r w:rsidRPr="00061AB7">
        <w:t>91 3523     2     - без прослоек</w:t>
      </w:r>
    </w:p>
    <w:p w:rsidR="00CC4CF9" w:rsidRPr="00061AB7" w:rsidRDefault="00CC4CF9" w:rsidP="003463F3">
      <w:pPr>
        <w:pStyle w:val="ConsPlusCell"/>
        <w:jc w:val="both"/>
      </w:pPr>
      <w:r w:rsidRPr="00061AB7">
        <w:t>91 3525     3     - прослоенные фруктовой начинкой</w:t>
      </w:r>
    </w:p>
    <w:p w:rsidR="00CC4CF9" w:rsidRPr="00061AB7" w:rsidRDefault="00CC4CF9" w:rsidP="003463F3">
      <w:pPr>
        <w:pStyle w:val="ConsPlusCell"/>
        <w:jc w:val="both"/>
      </w:pPr>
      <w:r w:rsidRPr="00061AB7">
        <w:t>91 3526     9     - прослоенные кремом и фруктовой начинкой</w:t>
      </w:r>
    </w:p>
    <w:p w:rsidR="00CC4CF9" w:rsidRPr="00061AB7" w:rsidRDefault="00CC4CF9" w:rsidP="003463F3">
      <w:pPr>
        <w:pStyle w:val="ConsPlusCell"/>
        <w:jc w:val="both"/>
      </w:pPr>
      <w:r w:rsidRPr="00061AB7">
        <w:t>91 3527     4     - глазированные шоколадной глазурью</w:t>
      </w:r>
    </w:p>
    <w:p w:rsidR="00CC4CF9" w:rsidRPr="00061AB7" w:rsidRDefault="00CC4CF9" w:rsidP="003463F3">
      <w:pPr>
        <w:pStyle w:val="ConsPlusCell"/>
        <w:jc w:val="both"/>
      </w:pPr>
      <w:r w:rsidRPr="00061AB7">
        <w:t>91 3529     5     - с другими видами прослоек</w:t>
      </w:r>
    </w:p>
    <w:p w:rsidR="00CC4CF9" w:rsidRPr="00061AB7" w:rsidRDefault="00CC4CF9" w:rsidP="003463F3">
      <w:pPr>
        <w:pStyle w:val="ConsPlusCell"/>
        <w:jc w:val="both"/>
      </w:pPr>
      <w:r w:rsidRPr="00061AB7">
        <w:t>91 3530     0     Пирожные воздушные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91 3531     6     - прослоенные сливочным кремом</w:t>
      </w:r>
    </w:p>
    <w:p w:rsidR="00CC4CF9" w:rsidRPr="00061AB7" w:rsidRDefault="00CC4CF9" w:rsidP="003463F3">
      <w:pPr>
        <w:pStyle w:val="ConsPlusCell"/>
        <w:jc w:val="both"/>
      </w:pPr>
      <w:r w:rsidRPr="00061AB7">
        <w:t>91 3532     1     - прослоенные сливочным кремом с добавлениями</w:t>
      </w:r>
    </w:p>
    <w:p w:rsidR="00CC4CF9" w:rsidRPr="00061AB7" w:rsidRDefault="00CC4CF9" w:rsidP="003463F3">
      <w:pPr>
        <w:pStyle w:val="ConsPlusCell"/>
        <w:jc w:val="both"/>
      </w:pPr>
      <w:r w:rsidRPr="00061AB7">
        <w:t>91 3539     4     - с другими видами прослоек</w:t>
      </w:r>
    </w:p>
    <w:p w:rsidR="00CC4CF9" w:rsidRPr="00061AB7" w:rsidRDefault="00CC4CF9" w:rsidP="003463F3">
      <w:pPr>
        <w:pStyle w:val="ConsPlusCell"/>
        <w:jc w:val="both"/>
      </w:pPr>
      <w:r w:rsidRPr="00061AB7">
        <w:t>91 3540     5     Пирожные заварные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91 3541     0     - заполненные сливочным кремом</w:t>
      </w:r>
    </w:p>
    <w:p w:rsidR="00CC4CF9" w:rsidRPr="00061AB7" w:rsidRDefault="00CC4CF9" w:rsidP="003463F3">
      <w:pPr>
        <w:pStyle w:val="ConsPlusCell"/>
        <w:jc w:val="both"/>
      </w:pPr>
      <w:r w:rsidRPr="00061AB7">
        <w:t>91 3542     6     - заполненные сливочным кремом с добавлениями</w:t>
      </w:r>
    </w:p>
    <w:p w:rsidR="00CC4CF9" w:rsidRPr="00061AB7" w:rsidRDefault="00CC4CF9" w:rsidP="003463F3">
      <w:pPr>
        <w:pStyle w:val="ConsPlusCell"/>
        <w:jc w:val="both"/>
      </w:pPr>
      <w:r w:rsidRPr="00061AB7">
        <w:t>91 3545     2     - заполненные фруктовой начинкой</w:t>
      </w:r>
    </w:p>
    <w:p w:rsidR="00CC4CF9" w:rsidRPr="00061AB7" w:rsidRDefault="00CC4CF9" w:rsidP="003463F3">
      <w:pPr>
        <w:pStyle w:val="ConsPlusCell"/>
        <w:jc w:val="both"/>
      </w:pPr>
      <w:r w:rsidRPr="00061AB7">
        <w:t>91 3547     3     - глазированные шоколадной глазурью</w:t>
      </w:r>
    </w:p>
    <w:p w:rsidR="00CC4CF9" w:rsidRPr="00061AB7" w:rsidRDefault="00CC4CF9" w:rsidP="003463F3">
      <w:pPr>
        <w:pStyle w:val="ConsPlusCell"/>
        <w:jc w:val="both"/>
      </w:pPr>
      <w:r w:rsidRPr="00061AB7">
        <w:t>91 3549     4     - с другими видами наполнителей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91 3550     1     Пирожные слоеные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91 3551     5     - прослоенные сливочным кремом</w:t>
      </w:r>
    </w:p>
    <w:p w:rsidR="00CC4CF9" w:rsidRPr="00061AB7" w:rsidRDefault="00CC4CF9" w:rsidP="003463F3">
      <w:pPr>
        <w:pStyle w:val="ConsPlusCell"/>
        <w:jc w:val="both"/>
      </w:pPr>
      <w:r w:rsidRPr="00061AB7">
        <w:t>91 3552     0     - прослоенные сливочным кремом с добавлениями</w:t>
      </w:r>
    </w:p>
    <w:p w:rsidR="00CC4CF9" w:rsidRPr="00061AB7" w:rsidRDefault="00CC4CF9" w:rsidP="003463F3">
      <w:pPr>
        <w:pStyle w:val="ConsPlusCell"/>
        <w:jc w:val="both"/>
      </w:pPr>
      <w:r w:rsidRPr="00061AB7">
        <w:t>91 3555     7     - прослоенные фруктовой начинкой</w:t>
      </w:r>
    </w:p>
    <w:p w:rsidR="00CC4CF9" w:rsidRPr="00061AB7" w:rsidRDefault="00CC4CF9" w:rsidP="003463F3">
      <w:pPr>
        <w:pStyle w:val="ConsPlusCell"/>
        <w:jc w:val="both"/>
      </w:pPr>
      <w:r w:rsidRPr="00061AB7">
        <w:t>91 3559     9     - с другими видами прослоек</w:t>
      </w:r>
    </w:p>
    <w:p w:rsidR="00CC4CF9" w:rsidRPr="00061AB7" w:rsidRDefault="00CC4CF9" w:rsidP="003463F3">
      <w:pPr>
        <w:pStyle w:val="ConsPlusCell"/>
        <w:jc w:val="both"/>
      </w:pPr>
      <w:r w:rsidRPr="00061AB7">
        <w:t>91 3560     4     Пирожные миндальные и другие ореховые /</w:t>
      </w:r>
    </w:p>
    <w:p w:rsidR="00CC4CF9" w:rsidRPr="00061AB7" w:rsidRDefault="00CC4CF9" w:rsidP="003463F3">
      <w:pPr>
        <w:pStyle w:val="ConsPlusCell"/>
        <w:jc w:val="both"/>
      </w:pPr>
      <w:r w:rsidRPr="00061AB7">
        <w:t>91 3562     5     - прослоенные сливочным кремом с добавлениями</w:t>
      </w:r>
    </w:p>
    <w:p w:rsidR="00CC4CF9" w:rsidRPr="00061AB7" w:rsidRDefault="00CC4CF9" w:rsidP="003463F3">
      <w:pPr>
        <w:pStyle w:val="ConsPlusCell"/>
        <w:jc w:val="both"/>
      </w:pPr>
      <w:r w:rsidRPr="00061AB7">
        <w:t>91 3563     0     - без прослоек</w:t>
      </w:r>
    </w:p>
    <w:p w:rsidR="00CC4CF9" w:rsidRPr="00061AB7" w:rsidRDefault="00CC4CF9" w:rsidP="003463F3">
      <w:pPr>
        <w:pStyle w:val="ConsPlusCell"/>
        <w:jc w:val="both"/>
      </w:pPr>
      <w:r w:rsidRPr="00061AB7">
        <w:t>91 3569     3     - с другими видами прослоек</w:t>
      </w:r>
    </w:p>
    <w:p w:rsidR="00CC4CF9" w:rsidRPr="00061AB7" w:rsidRDefault="00CC4CF9" w:rsidP="003463F3">
      <w:pPr>
        <w:pStyle w:val="ConsPlusCell"/>
        <w:jc w:val="both"/>
      </w:pPr>
      <w:r w:rsidRPr="00061AB7">
        <w:t>91 3570     9     Пирожные "корзиночка" /</w:t>
      </w:r>
    </w:p>
    <w:p w:rsidR="00CC4CF9" w:rsidRPr="00061AB7" w:rsidRDefault="00CC4CF9" w:rsidP="003463F3">
      <w:pPr>
        <w:pStyle w:val="ConsPlusCell"/>
        <w:jc w:val="both"/>
      </w:pPr>
      <w:r w:rsidRPr="00061AB7">
        <w:t>91 3571     4     - наполненные сливочным кремом</w:t>
      </w:r>
    </w:p>
    <w:p w:rsidR="00CC4CF9" w:rsidRPr="00061AB7" w:rsidRDefault="00CC4CF9" w:rsidP="003463F3">
      <w:pPr>
        <w:pStyle w:val="ConsPlusCell"/>
        <w:jc w:val="both"/>
      </w:pPr>
      <w:r w:rsidRPr="00061AB7">
        <w:t>91 3575     6     - наполненные фруктовой начинкой</w:t>
      </w:r>
    </w:p>
    <w:p w:rsidR="00CC4CF9" w:rsidRPr="00061AB7" w:rsidRDefault="00CC4CF9" w:rsidP="003463F3">
      <w:pPr>
        <w:pStyle w:val="ConsPlusCell"/>
        <w:jc w:val="both"/>
      </w:pPr>
      <w:r w:rsidRPr="00061AB7">
        <w:t>91 3576     1     - наполненные кремом и фруктовой начинкой</w:t>
      </w:r>
    </w:p>
    <w:p w:rsidR="00CC4CF9" w:rsidRPr="00061AB7" w:rsidRDefault="00CC4CF9" w:rsidP="003463F3">
      <w:pPr>
        <w:pStyle w:val="ConsPlusCell"/>
        <w:jc w:val="both"/>
      </w:pPr>
      <w:r w:rsidRPr="00061AB7">
        <w:t>91 3579     8     - с другими видами наполнителей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91 3590     8     Пирожные / других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91 3591     3     - крошковые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3592     9     - сахарные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3593     4     - вафельные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3594     6     Наборы пирожных</w:t>
      </w:r>
    </w:p>
    <w:p w:rsidR="00CC4CF9" w:rsidRPr="00061AB7" w:rsidRDefault="00CC4CF9" w:rsidP="003463F3">
      <w:pPr>
        <w:pStyle w:val="ConsPlusCell"/>
        <w:jc w:val="both"/>
      </w:pPr>
      <w:r w:rsidRPr="00061AB7">
        <w:t>91 3599     7     Пирожные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91 3600     0     Кексы, баба, рулеты</w:t>
      </w:r>
    </w:p>
    <w:p w:rsidR="00CC4CF9" w:rsidRPr="00061AB7" w:rsidRDefault="00CC4CF9" w:rsidP="003463F3">
      <w:pPr>
        <w:pStyle w:val="ConsPlusCell"/>
        <w:jc w:val="both"/>
      </w:pPr>
      <w:r w:rsidRPr="00061AB7">
        <w:t>91 3610     5     Кексы /</w:t>
      </w:r>
    </w:p>
    <w:p w:rsidR="00CC4CF9" w:rsidRPr="00061AB7" w:rsidRDefault="00CC4CF9" w:rsidP="003463F3">
      <w:pPr>
        <w:pStyle w:val="ConsPlusCell"/>
        <w:jc w:val="both"/>
      </w:pPr>
      <w:r w:rsidRPr="00061AB7">
        <w:t>91 3611     0     - глазированные пралине</w:t>
      </w:r>
    </w:p>
    <w:p w:rsidR="00CC4CF9" w:rsidRPr="00061AB7" w:rsidRDefault="00CC4CF9" w:rsidP="003463F3">
      <w:pPr>
        <w:pStyle w:val="ConsPlusCell"/>
        <w:jc w:val="both"/>
      </w:pPr>
      <w:r w:rsidRPr="00061AB7">
        <w:t>91 3612     6     - глазированные сахарным сиропом</w:t>
      </w:r>
    </w:p>
    <w:p w:rsidR="00CC4CF9" w:rsidRPr="00061AB7" w:rsidRDefault="00CC4CF9" w:rsidP="003463F3">
      <w:pPr>
        <w:pStyle w:val="ConsPlusCell"/>
        <w:jc w:val="both"/>
      </w:pPr>
      <w:r w:rsidRPr="00061AB7">
        <w:t>91 3613     1     - обсыпанные сахарной пудрой</w:t>
      </w:r>
    </w:p>
    <w:p w:rsidR="00CC4CF9" w:rsidRPr="00061AB7" w:rsidRDefault="00CC4CF9" w:rsidP="003463F3">
      <w:pPr>
        <w:pStyle w:val="ConsPlusCell"/>
        <w:jc w:val="both"/>
      </w:pPr>
      <w:r w:rsidRPr="00061AB7">
        <w:t>91 3615     2     - глазированные помадой</w:t>
      </w:r>
    </w:p>
    <w:p w:rsidR="00CC4CF9" w:rsidRPr="00061AB7" w:rsidRDefault="00CC4CF9" w:rsidP="003463F3">
      <w:pPr>
        <w:pStyle w:val="ConsPlusCell"/>
        <w:jc w:val="both"/>
      </w:pPr>
      <w:r w:rsidRPr="00061AB7">
        <w:t>91 3617     3     - глазированные шоколадной глазурью</w:t>
      </w:r>
    </w:p>
    <w:p w:rsidR="00CC4CF9" w:rsidRPr="00061AB7" w:rsidRDefault="00CC4CF9" w:rsidP="003463F3">
      <w:pPr>
        <w:pStyle w:val="ConsPlusCell"/>
        <w:jc w:val="both"/>
      </w:pPr>
      <w:r w:rsidRPr="00061AB7">
        <w:t>91 3619     4     - другие</w:t>
      </w:r>
    </w:p>
    <w:p w:rsidR="00CC4CF9" w:rsidRPr="00061AB7" w:rsidRDefault="00CC4CF9" w:rsidP="003463F3">
      <w:pPr>
        <w:pStyle w:val="ConsPlusCell"/>
        <w:jc w:val="both"/>
      </w:pPr>
      <w:r w:rsidRPr="00061AB7">
        <w:t>91 3620     8     Баба /</w:t>
      </w:r>
    </w:p>
    <w:p w:rsidR="00CC4CF9" w:rsidRPr="00061AB7" w:rsidRDefault="00CC4CF9" w:rsidP="003463F3">
      <w:pPr>
        <w:pStyle w:val="ConsPlusCell"/>
        <w:jc w:val="both"/>
      </w:pPr>
      <w:r w:rsidRPr="00061AB7">
        <w:t>91 3621     5     - ромовые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3629     9     - другие</w:t>
      </w:r>
    </w:p>
    <w:p w:rsidR="00CC4CF9" w:rsidRPr="00061AB7" w:rsidRDefault="00CC4CF9" w:rsidP="003463F3">
      <w:pPr>
        <w:pStyle w:val="ConsPlusCell"/>
        <w:jc w:val="both"/>
      </w:pPr>
      <w:r w:rsidRPr="00061AB7">
        <w:t>91 3630     4     Рулеты /</w:t>
      </w:r>
    </w:p>
    <w:p w:rsidR="00CC4CF9" w:rsidRPr="00061AB7" w:rsidRDefault="00CC4CF9" w:rsidP="003463F3">
      <w:pPr>
        <w:pStyle w:val="ConsPlusCell"/>
        <w:jc w:val="both"/>
      </w:pPr>
      <w:r w:rsidRPr="00061AB7">
        <w:t>91 3631     1     - прослоенные кремом</w:t>
      </w:r>
    </w:p>
    <w:p w:rsidR="00CC4CF9" w:rsidRPr="00061AB7" w:rsidRDefault="00CC4CF9" w:rsidP="003463F3">
      <w:pPr>
        <w:pStyle w:val="ConsPlusCell"/>
        <w:jc w:val="both"/>
      </w:pPr>
      <w:r w:rsidRPr="00061AB7">
        <w:t>91 3632     5     - прослоенные фруктовой начинкой</w:t>
      </w:r>
    </w:p>
    <w:p w:rsidR="00CC4CF9" w:rsidRPr="00061AB7" w:rsidRDefault="00CC4CF9" w:rsidP="003463F3">
      <w:pPr>
        <w:pStyle w:val="ConsPlusCell"/>
        <w:jc w:val="both"/>
      </w:pPr>
      <w:r w:rsidRPr="00061AB7">
        <w:t>91 3639     3     - другие</w:t>
      </w:r>
    </w:p>
    <w:p w:rsidR="00CC4CF9" w:rsidRPr="00061AB7" w:rsidRDefault="00CC4CF9" w:rsidP="003463F3">
      <w:pPr>
        <w:pStyle w:val="ConsPlusCell"/>
        <w:jc w:val="both"/>
      </w:pPr>
      <w:r w:rsidRPr="00061AB7">
        <w:t>91 3700     4     Вафли</w:t>
      </w:r>
    </w:p>
    <w:p w:rsidR="00CC4CF9" w:rsidRPr="00061AB7" w:rsidRDefault="00CC4CF9" w:rsidP="003463F3">
      <w:pPr>
        <w:pStyle w:val="ConsPlusCell"/>
        <w:jc w:val="both"/>
      </w:pPr>
      <w:r w:rsidRPr="00061AB7">
        <w:t>91 3710     9     Вафли с жировыми начинками /</w:t>
      </w:r>
    </w:p>
    <w:p w:rsidR="00CC4CF9" w:rsidRPr="00061AB7" w:rsidRDefault="00CC4CF9" w:rsidP="003463F3">
      <w:pPr>
        <w:pStyle w:val="ConsPlusCell"/>
        <w:jc w:val="both"/>
      </w:pPr>
      <w:r w:rsidRPr="00061AB7">
        <w:t>91 3711     4     - на фритюрном жире</w:t>
      </w:r>
    </w:p>
    <w:p w:rsidR="00CC4CF9" w:rsidRPr="00061AB7" w:rsidRDefault="00CC4CF9" w:rsidP="003463F3">
      <w:pPr>
        <w:pStyle w:val="ConsPlusCell"/>
        <w:jc w:val="both"/>
      </w:pPr>
      <w:r w:rsidRPr="00061AB7">
        <w:t>91 3712     1     - на кокосовом масле</w:t>
      </w:r>
    </w:p>
    <w:p w:rsidR="00CC4CF9" w:rsidRPr="00061AB7" w:rsidRDefault="00CC4CF9" w:rsidP="003463F3">
      <w:pPr>
        <w:pStyle w:val="ConsPlusCell"/>
        <w:jc w:val="both"/>
      </w:pPr>
      <w:r w:rsidRPr="00061AB7">
        <w:t>91 3713     5     - на кондитерском жире</w:t>
      </w:r>
    </w:p>
    <w:p w:rsidR="00CC4CF9" w:rsidRPr="00061AB7" w:rsidRDefault="00CC4CF9" w:rsidP="003463F3">
      <w:pPr>
        <w:pStyle w:val="ConsPlusCell"/>
        <w:jc w:val="both"/>
      </w:pPr>
      <w:r w:rsidRPr="00061AB7">
        <w:t>91 3715     6     - кремовые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3717     7     - глазированные шоколадной глазурью</w:t>
      </w:r>
    </w:p>
    <w:p w:rsidR="00CC4CF9" w:rsidRPr="00061AB7" w:rsidRDefault="00CC4CF9" w:rsidP="003463F3">
      <w:pPr>
        <w:pStyle w:val="ConsPlusCell"/>
        <w:jc w:val="both"/>
      </w:pPr>
      <w:r w:rsidRPr="00061AB7">
        <w:t>91 3718     2     - витаминизированные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лечебно-профилактические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91 3719     8     - другие</w:t>
      </w:r>
    </w:p>
    <w:p w:rsidR="00CC4CF9" w:rsidRPr="00061AB7" w:rsidRDefault="00CC4CF9" w:rsidP="003463F3">
      <w:pPr>
        <w:pStyle w:val="ConsPlusCell"/>
        <w:jc w:val="both"/>
      </w:pPr>
      <w:r w:rsidRPr="00061AB7">
        <w:t>91 3720     3     Вафли / с помадными и фруктовыми начинками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3721     9     - с помадными начинками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3722     4     - с фруктовыми начинками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3728     7     - с помадными и фруктовыми начинками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витаминизированные и лечебно-профилактические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91 3729     2     - с помадными и фруктовыми начинками другие</w:t>
      </w:r>
    </w:p>
    <w:p w:rsidR="00CC4CF9" w:rsidRPr="00061AB7" w:rsidRDefault="00CC4CF9" w:rsidP="003463F3">
      <w:pPr>
        <w:pStyle w:val="ConsPlusCell"/>
        <w:jc w:val="both"/>
      </w:pPr>
      <w:r w:rsidRPr="00061AB7">
        <w:t>91 3730     8     Вафли с пралиновыми начинками /</w:t>
      </w:r>
    </w:p>
    <w:p w:rsidR="00CC4CF9" w:rsidRPr="00061AB7" w:rsidRDefault="00CC4CF9" w:rsidP="003463F3">
      <w:pPr>
        <w:pStyle w:val="ConsPlusCell"/>
        <w:jc w:val="both"/>
      </w:pPr>
      <w:r w:rsidRPr="00061AB7">
        <w:t>91 3731     3     - на фритюрном жире</w:t>
      </w:r>
    </w:p>
    <w:p w:rsidR="00CC4CF9" w:rsidRPr="00061AB7" w:rsidRDefault="00CC4CF9" w:rsidP="003463F3">
      <w:pPr>
        <w:pStyle w:val="ConsPlusCell"/>
        <w:jc w:val="both"/>
      </w:pPr>
      <w:r w:rsidRPr="00061AB7">
        <w:t>91 3732     9     - на кокосовом масле</w:t>
      </w:r>
    </w:p>
    <w:p w:rsidR="00CC4CF9" w:rsidRPr="00061AB7" w:rsidRDefault="00CC4CF9" w:rsidP="003463F3">
      <w:pPr>
        <w:pStyle w:val="ConsPlusCell"/>
        <w:jc w:val="both"/>
      </w:pPr>
      <w:r w:rsidRPr="00061AB7">
        <w:t>91 3733     4     - на кондитерском жире</w:t>
      </w:r>
    </w:p>
    <w:p w:rsidR="00CC4CF9" w:rsidRPr="00061AB7" w:rsidRDefault="00CC4CF9" w:rsidP="003463F3">
      <w:pPr>
        <w:pStyle w:val="ConsPlusCell"/>
        <w:jc w:val="both"/>
      </w:pPr>
      <w:r w:rsidRPr="00061AB7">
        <w:t>91 3737     6     - глазированные шоколадной глазурью</w:t>
      </w:r>
    </w:p>
    <w:p w:rsidR="00CC4CF9" w:rsidRPr="00061AB7" w:rsidRDefault="00CC4CF9" w:rsidP="003463F3">
      <w:pPr>
        <w:pStyle w:val="ConsPlusCell"/>
        <w:jc w:val="both"/>
      </w:pPr>
      <w:r w:rsidRPr="00061AB7">
        <w:t>91 3738     1     - витаминизированные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лечебно-профилактические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91 3739     7     - другие</w:t>
      </w:r>
    </w:p>
    <w:p w:rsidR="00CC4CF9" w:rsidRPr="00061AB7" w:rsidRDefault="00CC4CF9" w:rsidP="003463F3">
      <w:pPr>
        <w:pStyle w:val="ConsPlusCell"/>
        <w:jc w:val="both"/>
      </w:pPr>
      <w:r w:rsidRPr="00061AB7">
        <w:t>91 3780     0     Полуфабрикаты</w:t>
      </w:r>
    </w:p>
    <w:p w:rsidR="00CC4CF9" w:rsidRPr="00061AB7" w:rsidRDefault="00CC4CF9" w:rsidP="003463F3">
      <w:pPr>
        <w:pStyle w:val="ConsPlusCell"/>
        <w:jc w:val="both"/>
      </w:pPr>
      <w:r w:rsidRPr="00061AB7">
        <w:t>91 3781     6     Полуфабрикаты вафель</w:t>
      </w:r>
    </w:p>
    <w:p w:rsidR="00CC4CF9" w:rsidRPr="00061AB7" w:rsidRDefault="00CC4CF9" w:rsidP="003463F3">
      <w:pPr>
        <w:pStyle w:val="ConsPlusCell"/>
        <w:jc w:val="both"/>
      </w:pPr>
      <w:r w:rsidRPr="00061AB7">
        <w:t>91 3790     5     Виды вафель другие</w:t>
      </w:r>
    </w:p>
    <w:p w:rsidR="00CC4CF9" w:rsidRPr="00061AB7" w:rsidRDefault="00CC4CF9" w:rsidP="003463F3">
      <w:pPr>
        <w:pStyle w:val="ConsPlusCell"/>
        <w:jc w:val="both"/>
      </w:pPr>
      <w:r w:rsidRPr="00061AB7">
        <w:t>91 3791     0     Вафли без начинки</w:t>
      </w:r>
    </w:p>
    <w:p w:rsidR="00CC4CF9" w:rsidRPr="00061AB7" w:rsidRDefault="00CC4CF9" w:rsidP="003463F3">
      <w:pPr>
        <w:pStyle w:val="ConsPlusCell"/>
        <w:jc w:val="both"/>
      </w:pPr>
      <w:r w:rsidRPr="00061AB7">
        <w:t>91 3797     3     Вафли без начинки глазированные шоколадной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глазурью</w:t>
      </w:r>
    </w:p>
    <w:p w:rsidR="00CC4CF9" w:rsidRPr="00061AB7" w:rsidRDefault="00CC4CF9" w:rsidP="003463F3">
      <w:pPr>
        <w:pStyle w:val="ConsPlusCell"/>
        <w:jc w:val="both"/>
      </w:pPr>
      <w:r w:rsidRPr="00061AB7">
        <w:t>91 3900     1     Сладости восточные и прочие мучные изделия</w:t>
      </w:r>
    </w:p>
    <w:p w:rsidR="00CC4CF9" w:rsidRPr="00061AB7" w:rsidRDefault="00CC4CF9" w:rsidP="003463F3">
      <w:pPr>
        <w:pStyle w:val="ConsPlusCell"/>
        <w:jc w:val="both"/>
      </w:pPr>
      <w:r w:rsidRPr="00061AB7">
        <w:t>91 3910     6     Сладости восточные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91 3911     1     - мучные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91 4000     1     Продукция масложировая и моющие средства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 жировой основе. Изделия макаронные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91 4001     7     Продукция масложировая, являющаяся объектом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технического регулирования Федерального закона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от 24 июня 2008 г. N 90-ФЗ "Технический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регламент на масложировую продукцию" *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Пояснение: алгоритм сбора </w:t>
      </w:r>
      <w:hyperlink w:anchor="Par19991" w:tooltip="91 4003     8     Продукция масложировая пищевая, являющаяся" w:history="1">
        <w:r w:rsidRPr="00061AB7">
          <w:t>91 4003</w:t>
        </w:r>
      </w:hyperlink>
      <w:r w:rsidRPr="00061AB7">
        <w:t xml:space="preserve"> + </w:t>
      </w:r>
      <w:hyperlink w:anchor="Par20000" w:tooltip="91 4005     9     Продукция масложировая непищевая, являющаяся" w:history="1">
        <w:r w:rsidRPr="00061AB7">
          <w:t>91 4005</w:t>
        </w:r>
      </w:hyperlink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bookmarkStart w:id="13" w:name="Par19991"/>
      <w:bookmarkEnd w:id="13"/>
      <w:r w:rsidRPr="00061AB7">
        <w:t>91 4003     8     Продукция масложировая пищевая, являющаяся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объектом технического 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Федерального закона от 24 июня 2008 г. N 90-ФЗ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"Технический регламент на масложировую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продукцию" *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Пояснение: алгоритм сбора </w:t>
      </w:r>
      <w:hyperlink w:anchor="Par20012" w:tooltip="91 4100     5     Масла растительные" w:history="1">
        <w:r w:rsidRPr="00061AB7">
          <w:t>91 4100</w:t>
        </w:r>
      </w:hyperlink>
      <w:r w:rsidRPr="00061AB7">
        <w:t xml:space="preserve"> + </w:t>
      </w:r>
      <w:hyperlink w:anchor="Par20224" w:tooltip="91 4200     9     Маргарины. Жиры специального назначения." w:history="1">
        <w:r w:rsidRPr="00061AB7">
          <w:t>91 4200</w:t>
        </w:r>
      </w:hyperlink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+ </w:t>
      </w:r>
      <w:hyperlink w:anchor="Par20272" w:tooltip="91 4300     2     Майонезы. Соусы майонезные. Соусы на основе" w:history="1">
        <w:r w:rsidRPr="00061AB7">
          <w:t>91 4300</w:t>
        </w:r>
      </w:hyperlink>
      <w:r w:rsidRPr="00061AB7">
        <w:t xml:space="preserve"> + </w:t>
      </w:r>
      <w:hyperlink w:anchor="Par20395" w:tooltip="91 4800     0     Спреды и смеси топленые растительно-" w:history="1">
        <w:r w:rsidRPr="00061AB7">
          <w:t>91 4800</w:t>
        </w:r>
      </w:hyperlink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bookmarkStart w:id="14" w:name="Par20000"/>
      <w:bookmarkEnd w:id="14"/>
      <w:r w:rsidRPr="00061AB7">
        <w:t>91 4005     9     Продукция масложировая непищевая, являющаяся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объектом технического 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Федерального закона от 24 июня 2008 г. N 90-ФЗ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"Технический регламент на масложировую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продукцию" *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Пояснение: алгоритм сбора </w:t>
      </w:r>
      <w:hyperlink w:anchor="Par20295" w:tooltip="91 4411     6     Мыло хозяйственное" w:history="1">
        <w:r w:rsidRPr="00061AB7">
          <w:t>91 4411</w:t>
        </w:r>
      </w:hyperlink>
      <w:r w:rsidRPr="00061AB7">
        <w:t xml:space="preserve"> + </w:t>
      </w:r>
      <w:hyperlink w:anchor="Par20370" w:tooltip="91 4660     0     Глицерин / натуральный" w:history="1">
        <w:r w:rsidRPr="00061AB7">
          <w:t>91 4660</w:t>
        </w:r>
      </w:hyperlink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4011 - 91 4019 исключены.  -  Изменение  N  79/2010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91 4021 - 91 4028 исключены.  -  Изменение  N  79/2010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bookmarkStart w:id="15" w:name="Par20012"/>
      <w:bookmarkEnd w:id="15"/>
      <w:r w:rsidRPr="00061AB7">
        <w:t>91 4100     5     Масла растительные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4110     9     Масло растительное из семян подсолнечника/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4111     5     - нерафинированное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4112     0     - вымороженное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4113     6     - рафинированное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4114     1     - рафинированное дезодорированное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4115     7     - ароматизированное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4116     2     - с растительными добавками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4117 - 91 4119 исключены.  -  Изменение  N  79/2010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91 4120     4     Масло растительное из семян кукурузы/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4121     2     - нерафинированное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4122     5     - вымороженное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4123     0     - рафинированное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4124     6     - рафинированное дезодорированное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4125     1     - ароматизированное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4126     7     - с растительными добавками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4130     9     Масло растительное из семян рапса/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4131     4     - нерафинированное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4132     6     - вымороженное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4133     5     - рафинированное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4134     0     - рафинированное дезодорированное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4135     6     - ароматизированное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4136     1     - с растительными добавками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4137     исключен.  -  Изменение  N 79/2010 ОКП,  утв.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91 4140     3     Масло растительное из семян льна/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4141     9     - нерафинированное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4142     4     - вымороженное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4143     0     - рафинированное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4144     5     - рафинированное дезодорированное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4145     0     - ароматизированное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4146     6     - с растительными добавками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4147 - 91 4149 исключены.  -  Изменение  N  79/2010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91 4150     8     Масло растительное из семян других растений/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4151     3     - нерафинированное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4152     9     - вымороженное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4153     4     - рафинированное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4154     3     - рафинированное дезодорированное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4155     5     - ароматизированное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4156     0     - с растительными добавками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4160     2     Масло растительное из плодов пальм/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4161     8     - нерафинированное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4162     3     - вымороженное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4163     9     - рафинированное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4164     4     - рафинированное дезодорированное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4165     7     - ароматизированное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4166     5     - с растительными добавками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4167     исключен.  -  Изменение  N 79/2010 ОКП,  утв.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91 4170     7     Масло растительное из плодов оливы/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4171     2     - нерафинированное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4172     8     - вымороженное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4173     3     - рафинированное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4174     9     - рафинированное дезодорированное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4175     4     - ароматизированное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4176     0     - с растительными добавками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4180     1     Масло растительное из плодов других растений/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4181     7     - нерафинированное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4182     2     - вымороженное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4183     8     - рафинированное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4184     3     - рафинированное дезодорированное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4185     9     - ароматизированное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4186     4     - с растительными добавками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4190     6     Масло растительное из иных маслосодержащих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частей растительных масличных культур.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Масло растительное - смесь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4191     1     Масло растительное из иных маслосодержащих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частей растительных масличных культур/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нерафинированное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4192     7     - вымороженное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4193     2     - рафинированное, рафинированное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дезодорированное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4194     8     - ароматизированное, с растительными добавками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4195     3     Масло растительное - смесь/ нерафинированное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4196     9     - вымороженное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4197     4     - рафинированное, рафинированное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дезодорированное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4198     8     - ароматизированное, с растительными добавками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bookmarkStart w:id="16" w:name="Par20224"/>
      <w:bookmarkEnd w:id="16"/>
      <w:r w:rsidRPr="00061AB7">
        <w:t>91 4200     9     Маргарины. Жиры специального назначения.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Эквиваленты, улучшители и заменители масла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какао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4201 - 91 4209 исключены.  -  Изменение  N  79/2010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91 4210     3     Маргарин /</w:t>
      </w:r>
    </w:p>
    <w:p w:rsidR="00CC4CF9" w:rsidRPr="00061AB7" w:rsidRDefault="00CC4CF9" w:rsidP="003463F3">
      <w:pPr>
        <w:pStyle w:val="ConsPlusCell"/>
        <w:jc w:val="both"/>
      </w:pPr>
      <w:r w:rsidRPr="00061AB7">
        <w:t>91 4211     9     - твердый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4212     4     - мягкий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4213     6     - жидкий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4230     2     Жиры специального назначения/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4231     8     - кондитерские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91 4232     3     - кулинарные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4233     9     - хлебопекарные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4234     4     - заменители молочного жира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4250     1     Эквиваленты, улучшители и заменители масла какао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4251     7     Эквиваленты масла какао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4252     2     Улучшители масла какао SOS-типа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4253     8     Заменители масла какао POP-типа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4254     3     Заменители масла какао нетемперируемые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нелауринового типа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4255     9     Заменители масла какао нетемперируемые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лауринового типа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bookmarkStart w:id="17" w:name="Par20272"/>
      <w:bookmarkEnd w:id="17"/>
      <w:r w:rsidRPr="00061AB7">
        <w:t>91 4300     2     Майонезы. Соусы майонезные. Соусы на основе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растительных масел. Кремы на растительных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маслах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4310     7     Майонезы /</w:t>
      </w:r>
    </w:p>
    <w:p w:rsidR="00CC4CF9" w:rsidRPr="00061AB7" w:rsidRDefault="00CC4CF9" w:rsidP="003463F3">
      <w:pPr>
        <w:pStyle w:val="ConsPlusCell"/>
        <w:jc w:val="both"/>
      </w:pPr>
      <w:r w:rsidRPr="00061AB7">
        <w:t>91 4311 - 91 4314 исключены.  -  Изменение  N  79/2010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91 4320     1     Соусы майонезные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4321     исключен.  -  Изменение  N 79/2010 ОКП,  утв.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91 4330     6     Соусы на основе растительных масел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4340     0     Кремы на растительных маслах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4400     6     Средства моющие на жировой основе</w:t>
      </w:r>
    </w:p>
    <w:p w:rsidR="00CC4CF9" w:rsidRPr="00061AB7" w:rsidRDefault="00CC4CF9" w:rsidP="003463F3">
      <w:pPr>
        <w:pStyle w:val="ConsPlusCell"/>
        <w:jc w:val="both"/>
      </w:pPr>
      <w:r w:rsidRPr="00061AB7">
        <w:t>91 4401 - 91 4403 исключены.  -  Изменение  N  79/2010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91 4410     0     Средства моющие хозяйственные</w:t>
      </w:r>
    </w:p>
    <w:p w:rsidR="00CC4CF9" w:rsidRPr="00061AB7" w:rsidRDefault="00CC4CF9" w:rsidP="003463F3">
      <w:pPr>
        <w:pStyle w:val="ConsPlusCell"/>
        <w:jc w:val="both"/>
      </w:pPr>
      <w:bookmarkStart w:id="18" w:name="Par20295"/>
      <w:bookmarkEnd w:id="18"/>
      <w:r w:rsidRPr="00061AB7">
        <w:t>91 4411     6     Мыло хозяйственное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79/2010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4412     1     Порошок стиральный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4413     7     Стружка, вермишель стиральные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4414     2     Мыло хозяйственное жидкое</w:t>
      </w:r>
    </w:p>
    <w:p w:rsidR="00CC4CF9" w:rsidRPr="00061AB7" w:rsidRDefault="00CC4CF9" w:rsidP="003463F3">
      <w:pPr>
        <w:pStyle w:val="ConsPlusCell"/>
        <w:jc w:val="both"/>
      </w:pPr>
      <w:r w:rsidRPr="00061AB7">
        <w:t>91 4415     8     Средства пастообразные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4420     5     Средства моющие туалетные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4421     0     Мыло туалетное / группы "Экстра"</w:t>
      </w:r>
    </w:p>
    <w:p w:rsidR="00CC4CF9" w:rsidRPr="00061AB7" w:rsidRDefault="00CC4CF9" w:rsidP="003463F3">
      <w:pPr>
        <w:pStyle w:val="ConsPlusCell"/>
        <w:jc w:val="both"/>
      </w:pPr>
      <w:r w:rsidRPr="00061AB7">
        <w:t>91 4422     6     - группы "Детская"</w:t>
      </w:r>
    </w:p>
    <w:p w:rsidR="00CC4CF9" w:rsidRPr="00061AB7" w:rsidRDefault="00CC4CF9" w:rsidP="003463F3">
      <w:pPr>
        <w:pStyle w:val="ConsPlusCell"/>
        <w:jc w:val="both"/>
      </w:pPr>
      <w:r w:rsidRPr="00061AB7">
        <w:t>91 4423     1     - I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>91 4424     7     - II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>91 4426     8     - с целевыми добавками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4430     8     Средства моющие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91 4431     5     Мыло твердое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91 4432     0     Порошки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91 4433     6     Стружка, вермишель стиральные специального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91 4434     1     Мыло жидкое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91 4435     7     Средства пастообразные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91 4500     4     Саломас, жиры переэтерифицированные, кислоты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натуральные, продукты низкотемпературной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кристаллизации растительных масел, эмульгаторы</w:t>
      </w:r>
    </w:p>
    <w:p w:rsidR="00CC4CF9" w:rsidRPr="00061AB7" w:rsidRDefault="00CC4CF9" w:rsidP="003463F3">
      <w:pPr>
        <w:pStyle w:val="ConsPlusCell"/>
        <w:jc w:val="both"/>
      </w:pPr>
      <w:r w:rsidRPr="00061AB7">
        <w:t>91 4510     4     Саломас /</w:t>
      </w:r>
    </w:p>
    <w:p w:rsidR="00CC4CF9" w:rsidRPr="00061AB7" w:rsidRDefault="00CC4CF9" w:rsidP="003463F3">
      <w:pPr>
        <w:pStyle w:val="ConsPlusCell"/>
        <w:jc w:val="both"/>
      </w:pPr>
      <w:r w:rsidRPr="00061AB7">
        <w:t>91 4511     8     - для пищевых целей (пищевой)</w:t>
      </w:r>
    </w:p>
    <w:p w:rsidR="00CC4CF9" w:rsidRPr="00061AB7" w:rsidRDefault="00CC4CF9" w:rsidP="003463F3">
      <w:pPr>
        <w:pStyle w:val="ConsPlusCell"/>
        <w:jc w:val="both"/>
      </w:pPr>
      <w:r w:rsidRPr="00061AB7">
        <w:t>91 4512     5     - технический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91 4520     9     Жиры переэтерифицированные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91 4521     4     - недезодорированные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4522     1     - дезодорированные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4530     3     Кислоты жирные натуральные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4531     9     Смеси кислот недистиллированные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4532     4     Смеси кислот дистиллированные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4533     5     Кислоты индивидуальные 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недистиллированные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4534     5     Кислоты индивидуальные 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дистиллированные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4540     8     Продукты низкотемпературной кристаллизации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растительных масел</w:t>
      </w:r>
    </w:p>
    <w:p w:rsidR="00CC4CF9" w:rsidRPr="00061AB7" w:rsidRDefault="00CC4CF9" w:rsidP="003463F3">
      <w:pPr>
        <w:pStyle w:val="ConsPlusCell"/>
        <w:jc w:val="both"/>
      </w:pPr>
      <w:r w:rsidRPr="00061AB7">
        <w:t>91 4541     3     Пальмитин хлопковый</w:t>
      </w:r>
    </w:p>
    <w:p w:rsidR="00CC4CF9" w:rsidRPr="00061AB7" w:rsidRDefault="00CC4CF9" w:rsidP="003463F3">
      <w:pPr>
        <w:pStyle w:val="ConsPlusCell"/>
        <w:jc w:val="both"/>
      </w:pPr>
      <w:r w:rsidRPr="00061AB7">
        <w:t>91 4550     2     Эмульгаторы /</w:t>
      </w:r>
    </w:p>
    <w:p w:rsidR="00CC4CF9" w:rsidRPr="00061AB7" w:rsidRDefault="00CC4CF9" w:rsidP="003463F3">
      <w:pPr>
        <w:pStyle w:val="ConsPlusCell"/>
        <w:jc w:val="both"/>
      </w:pPr>
      <w:r w:rsidRPr="00061AB7">
        <w:t>91 4551     8     - для маргарина</w:t>
      </w:r>
    </w:p>
    <w:p w:rsidR="00CC4CF9" w:rsidRPr="00061AB7" w:rsidRDefault="00CC4CF9" w:rsidP="003463F3">
      <w:pPr>
        <w:pStyle w:val="ConsPlusCell"/>
        <w:jc w:val="both"/>
      </w:pPr>
      <w:r w:rsidRPr="00061AB7">
        <w:t>91 4552     3     - для парфюмерной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91 4553     9     - для различных пищевых продуктов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91 4554     4     - для кондитерских изделий</w:t>
      </w:r>
    </w:p>
    <w:p w:rsidR="00CC4CF9" w:rsidRPr="00061AB7" w:rsidRDefault="00CC4CF9" w:rsidP="003463F3">
      <w:pPr>
        <w:pStyle w:val="ConsPlusCell"/>
        <w:jc w:val="both"/>
      </w:pPr>
      <w:r w:rsidRPr="00061AB7">
        <w:t>91 4555     2     - для хлебобулочных изделий</w:t>
      </w:r>
    </w:p>
    <w:p w:rsidR="00CC4CF9" w:rsidRPr="00061AB7" w:rsidRDefault="00CC4CF9" w:rsidP="003463F3">
      <w:pPr>
        <w:pStyle w:val="ConsPlusCell"/>
        <w:jc w:val="both"/>
      </w:pPr>
      <w:r w:rsidRPr="00061AB7">
        <w:t>91 4560     7     Ароматизаторы / для пищевых продуктов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91 4561     2     - для маргариновой продукции</w:t>
      </w:r>
    </w:p>
    <w:p w:rsidR="00CC4CF9" w:rsidRPr="00061AB7" w:rsidRDefault="00CC4CF9" w:rsidP="003463F3">
      <w:pPr>
        <w:pStyle w:val="ConsPlusCell"/>
        <w:jc w:val="both"/>
      </w:pPr>
      <w:r w:rsidRPr="00061AB7">
        <w:t>91 4562     8     - для различных продуктов пищевой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91 4600     3     Продукция белковая, концентраты фосфатидные,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ядро масличное, продукты переработки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масличных семян, глицерин натуральный, соапстоки</w:t>
      </w:r>
    </w:p>
    <w:p w:rsidR="00CC4CF9" w:rsidRPr="00061AB7" w:rsidRDefault="00CC4CF9" w:rsidP="003463F3">
      <w:pPr>
        <w:pStyle w:val="ConsPlusCell"/>
        <w:jc w:val="both"/>
      </w:pPr>
      <w:r w:rsidRPr="00061AB7">
        <w:t>91 4601     9     Жмыхи и шроты кормовые *</w:t>
      </w:r>
    </w:p>
    <w:p w:rsidR="00CC4CF9" w:rsidRPr="00061AB7" w:rsidRDefault="00CC4CF9" w:rsidP="003463F3">
      <w:pPr>
        <w:pStyle w:val="ConsPlusCell"/>
        <w:jc w:val="both"/>
      </w:pPr>
      <w:r w:rsidRPr="00061AB7">
        <w:t>91 4602     4     Шрот обогащенный *</w:t>
      </w:r>
    </w:p>
    <w:p w:rsidR="00CC4CF9" w:rsidRPr="00061AB7" w:rsidRDefault="00CC4CF9" w:rsidP="003463F3">
      <w:pPr>
        <w:pStyle w:val="ConsPlusCell"/>
        <w:jc w:val="both"/>
      </w:pPr>
      <w:r w:rsidRPr="00061AB7">
        <w:t>91 4603     1     Жмых и шрот из сырья госресурсов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91 4604     5     Жмых и шрот (всего) *</w:t>
      </w:r>
    </w:p>
    <w:p w:rsidR="00CC4CF9" w:rsidRPr="00061AB7" w:rsidRDefault="00CC4CF9" w:rsidP="003463F3">
      <w:pPr>
        <w:pStyle w:val="ConsPlusCell"/>
        <w:jc w:val="both"/>
      </w:pPr>
      <w:r w:rsidRPr="00061AB7">
        <w:t>91 4605     0     Горчичный порошок фасованный до 400 г *</w:t>
      </w:r>
    </w:p>
    <w:p w:rsidR="00CC4CF9" w:rsidRPr="00061AB7" w:rsidRDefault="00CC4CF9" w:rsidP="003463F3">
      <w:pPr>
        <w:pStyle w:val="ConsPlusCell"/>
        <w:jc w:val="both"/>
      </w:pPr>
      <w:r w:rsidRPr="00061AB7">
        <w:t>91 4610     8     Продукция белковая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91 4611     3     Жмыхи и шроты / пищевые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4612     9     - кормовые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4615     5     Мука из шрота и жмыхов пищевая</w:t>
      </w:r>
    </w:p>
    <w:p w:rsidR="00CC4CF9" w:rsidRPr="00061AB7" w:rsidRDefault="00CC4CF9" w:rsidP="003463F3">
      <w:pPr>
        <w:pStyle w:val="ConsPlusCell"/>
        <w:jc w:val="both"/>
      </w:pPr>
      <w:r w:rsidRPr="00061AB7">
        <w:t>91 4616     0     Белки пищевые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4617     6     Белки кормовые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4620     2     Концентраты фосфатидные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91 4621     8     - пищевые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4622     3     - кормовые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4630     7     Ядро / масличное</w:t>
      </w:r>
    </w:p>
    <w:p w:rsidR="00CC4CF9" w:rsidRPr="00061AB7" w:rsidRDefault="00CC4CF9" w:rsidP="003463F3">
      <w:pPr>
        <w:pStyle w:val="ConsPlusCell"/>
        <w:jc w:val="both"/>
      </w:pPr>
      <w:r w:rsidRPr="00061AB7">
        <w:t>91 4631     2     - подсолнечного семени</w:t>
      </w:r>
    </w:p>
    <w:p w:rsidR="00CC4CF9" w:rsidRPr="00061AB7" w:rsidRDefault="00CC4CF9" w:rsidP="003463F3">
      <w:pPr>
        <w:pStyle w:val="ConsPlusCell"/>
        <w:jc w:val="both"/>
      </w:pPr>
      <w:r w:rsidRPr="00061AB7">
        <w:t>91 4632     8     - ореха арахиса</w:t>
      </w:r>
    </w:p>
    <w:p w:rsidR="00CC4CF9" w:rsidRPr="00061AB7" w:rsidRDefault="00CC4CF9" w:rsidP="003463F3">
      <w:pPr>
        <w:pStyle w:val="ConsPlusCell"/>
        <w:jc w:val="both"/>
      </w:pPr>
      <w:r w:rsidRPr="00061AB7">
        <w:t>91 4633     3     - ореха лещинного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91 4640     1     Продукция переработки горчичного семени</w:t>
      </w:r>
    </w:p>
    <w:p w:rsidR="00CC4CF9" w:rsidRPr="00061AB7" w:rsidRDefault="00CC4CF9" w:rsidP="003463F3">
      <w:pPr>
        <w:pStyle w:val="ConsPlusCell"/>
        <w:jc w:val="both"/>
      </w:pPr>
      <w:r w:rsidRPr="00061AB7">
        <w:t>91 4641     7     Порошок горчичный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4642     2     Горчичники</w:t>
      </w:r>
    </w:p>
    <w:p w:rsidR="00CC4CF9" w:rsidRPr="00061AB7" w:rsidRDefault="00CC4CF9" w:rsidP="003463F3">
      <w:pPr>
        <w:pStyle w:val="ConsPlusCell"/>
        <w:jc w:val="both"/>
      </w:pPr>
      <w:r w:rsidRPr="00061AB7">
        <w:t>91 4650     6     Продукция переработки хлопковых семян</w:t>
      </w:r>
    </w:p>
    <w:p w:rsidR="00CC4CF9" w:rsidRPr="00061AB7" w:rsidRDefault="00CC4CF9" w:rsidP="003463F3">
      <w:pPr>
        <w:pStyle w:val="ConsPlusCell"/>
        <w:jc w:val="both"/>
      </w:pPr>
      <w:r w:rsidRPr="00061AB7">
        <w:t>91 4651     1     Антранилат госсипола</w:t>
      </w:r>
    </w:p>
    <w:p w:rsidR="00CC4CF9" w:rsidRPr="00061AB7" w:rsidRDefault="00CC4CF9" w:rsidP="003463F3">
      <w:pPr>
        <w:pStyle w:val="ConsPlusCell"/>
        <w:jc w:val="both"/>
      </w:pPr>
      <w:r w:rsidRPr="00061AB7">
        <w:t>91 4652     7     Линт</w:t>
      </w:r>
    </w:p>
    <w:p w:rsidR="00CC4CF9" w:rsidRPr="00061AB7" w:rsidRDefault="00CC4CF9" w:rsidP="003463F3">
      <w:pPr>
        <w:pStyle w:val="ConsPlusCell"/>
        <w:jc w:val="both"/>
      </w:pPr>
      <w:bookmarkStart w:id="19" w:name="Par20370"/>
      <w:bookmarkEnd w:id="19"/>
      <w:r w:rsidRPr="00061AB7">
        <w:t>91 4660     0     Глицерин / натуральный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4661     6     - сырой</w:t>
      </w:r>
    </w:p>
    <w:p w:rsidR="00CC4CF9" w:rsidRPr="00061AB7" w:rsidRDefault="00CC4CF9" w:rsidP="003463F3">
      <w:pPr>
        <w:pStyle w:val="ConsPlusCell"/>
        <w:jc w:val="both"/>
      </w:pPr>
      <w:r w:rsidRPr="00061AB7">
        <w:t>91 4662     1     - дистиллированный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4670     5     Продукция процесса нейтрализации</w:t>
      </w:r>
    </w:p>
    <w:p w:rsidR="00CC4CF9" w:rsidRPr="00061AB7" w:rsidRDefault="00CC4CF9" w:rsidP="003463F3">
      <w:pPr>
        <w:pStyle w:val="ConsPlusCell"/>
        <w:jc w:val="both"/>
      </w:pPr>
      <w:r w:rsidRPr="00061AB7">
        <w:t>91 4671     0     Соапсток светлых масел</w:t>
      </w:r>
    </w:p>
    <w:p w:rsidR="00CC4CF9" w:rsidRPr="00061AB7" w:rsidRDefault="00CC4CF9" w:rsidP="003463F3">
      <w:pPr>
        <w:pStyle w:val="ConsPlusCell"/>
        <w:jc w:val="both"/>
      </w:pPr>
      <w:r w:rsidRPr="00061AB7">
        <w:t>91 4672     6     Соапсток темных масел</w:t>
      </w:r>
    </w:p>
    <w:p w:rsidR="00CC4CF9" w:rsidRPr="00061AB7" w:rsidRDefault="00CC4CF9" w:rsidP="003463F3">
      <w:pPr>
        <w:pStyle w:val="ConsPlusCell"/>
        <w:jc w:val="both"/>
      </w:pPr>
      <w:r w:rsidRPr="00061AB7">
        <w:t>91 4673     1     Соапсток из твердых жиров</w:t>
      </w:r>
    </w:p>
    <w:p w:rsidR="00CC4CF9" w:rsidRPr="00061AB7" w:rsidRDefault="00CC4CF9" w:rsidP="003463F3">
      <w:pPr>
        <w:pStyle w:val="ConsPlusCell"/>
        <w:jc w:val="both"/>
      </w:pPr>
      <w:r w:rsidRPr="00061AB7">
        <w:t>91 4700     7     Отходы</w:t>
      </w:r>
    </w:p>
    <w:p w:rsidR="00CC4CF9" w:rsidRPr="00061AB7" w:rsidRDefault="00CC4CF9" w:rsidP="003463F3">
      <w:pPr>
        <w:pStyle w:val="ConsPlusCell"/>
        <w:jc w:val="both"/>
      </w:pPr>
      <w:r w:rsidRPr="00061AB7">
        <w:t>91 4710     1     Отходы дистилляции жирных кислот</w:t>
      </w:r>
    </w:p>
    <w:p w:rsidR="00CC4CF9" w:rsidRPr="00061AB7" w:rsidRDefault="00CC4CF9" w:rsidP="003463F3">
      <w:pPr>
        <w:pStyle w:val="ConsPlusCell"/>
        <w:jc w:val="both"/>
      </w:pPr>
      <w:r w:rsidRPr="00061AB7">
        <w:t>91 4711     7     Гудроны</w:t>
      </w:r>
    </w:p>
    <w:p w:rsidR="00CC4CF9" w:rsidRPr="00061AB7" w:rsidRDefault="00CC4CF9" w:rsidP="003463F3">
      <w:pPr>
        <w:pStyle w:val="ConsPlusCell"/>
        <w:jc w:val="both"/>
      </w:pPr>
      <w:r w:rsidRPr="00061AB7">
        <w:t>91 4720     6     Оболочки масличного сырья</w:t>
      </w:r>
    </w:p>
    <w:p w:rsidR="00CC4CF9" w:rsidRPr="00061AB7" w:rsidRDefault="00CC4CF9" w:rsidP="003463F3">
      <w:pPr>
        <w:pStyle w:val="ConsPlusCell"/>
        <w:jc w:val="both"/>
      </w:pPr>
      <w:r w:rsidRPr="00061AB7">
        <w:t>91 4721     1     Лузга подсолнечная</w:t>
      </w:r>
    </w:p>
    <w:p w:rsidR="00CC4CF9" w:rsidRPr="00061AB7" w:rsidRDefault="00CC4CF9" w:rsidP="003463F3">
      <w:pPr>
        <w:pStyle w:val="ConsPlusCell"/>
        <w:jc w:val="both"/>
      </w:pPr>
      <w:r w:rsidRPr="00061AB7">
        <w:t>91 4722     7     Шелуха хлопковых семян</w:t>
      </w:r>
    </w:p>
    <w:p w:rsidR="00CC4CF9" w:rsidRPr="00061AB7" w:rsidRDefault="00CC4CF9" w:rsidP="003463F3">
      <w:pPr>
        <w:pStyle w:val="ConsPlusCell"/>
        <w:jc w:val="both"/>
      </w:pPr>
      <w:r w:rsidRPr="00061AB7">
        <w:t>91 4723     2     Скорлупа орехов и плодовых косточек</w:t>
      </w:r>
    </w:p>
    <w:p w:rsidR="00CC4CF9" w:rsidRPr="00061AB7" w:rsidRDefault="00CC4CF9" w:rsidP="003463F3">
      <w:pPr>
        <w:pStyle w:val="ConsPlusCell"/>
        <w:jc w:val="both"/>
      </w:pPr>
      <w:r w:rsidRPr="00061AB7">
        <w:t>91 4724     8     Оболочка соевая</w:t>
      </w:r>
    </w:p>
    <w:p w:rsidR="00CC4CF9" w:rsidRPr="00061AB7" w:rsidRDefault="00CC4CF9" w:rsidP="003463F3">
      <w:pPr>
        <w:pStyle w:val="ConsPlusCell"/>
        <w:jc w:val="both"/>
      </w:pPr>
      <w:r w:rsidRPr="00061AB7">
        <w:t>91 4730     0     Отходы /, содержащие жиры</w:t>
      </w:r>
    </w:p>
    <w:p w:rsidR="00CC4CF9" w:rsidRPr="00061AB7" w:rsidRDefault="00CC4CF9" w:rsidP="003463F3">
      <w:pPr>
        <w:pStyle w:val="ConsPlusCell"/>
        <w:jc w:val="both"/>
      </w:pPr>
      <w:r w:rsidRPr="00061AB7">
        <w:t>91 4731     6     - рафинации масел и жиров</w:t>
      </w:r>
    </w:p>
    <w:p w:rsidR="00CC4CF9" w:rsidRPr="00061AB7" w:rsidRDefault="00CC4CF9" w:rsidP="003463F3">
      <w:pPr>
        <w:pStyle w:val="ConsPlusCell"/>
        <w:jc w:val="both"/>
      </w:pPr>
      <w:r w:rsidRPr="00061AB7">
        <w:t>91 4732     1     - хранения масел и жиров</w:t>
      </w:r>
    </w:p>
    <w:p w:rsidR="00CC4CF9" w:rsidRPr="00061AB7" w:rsidRDefault="00CC4CF9" w:rsidP="003463F3">
      <w:pPr>
        <w:pStyle w:val="ConsPlusCell"/>
        <w:jc w:val="both"/>
      </w:pPr>
      <w:r w:rsidRPr="00061AB7">
        <w:t>91 4733     7     - первичной очистки масел и жиров</w:t>
      </w:r>
    </w:p>
    <w:p w:rsidR="00CC4CF9" w:rsidRPr="00061AB7" w:rsidRDefault="00CC4CF9" w:rsidP="003463F3">
      <w:pPr>
        <w:pStyle w:val="ConsPlusCell"/>
        <w:jc w:val="both"/>
      </w:pPr>
      <w:r w:rsidRPr="00061AB7">
        <w:t>91 4734     2     - гидрогенизационного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91 4735     8     - очистки масличных семян</w:t>
      </w:r>
    </w:p>
    <w:p w:rsidR="00CC4CF9" w:rsidRPr="00061AB7" w:rsidRDefault="00CC4CF9" w:rsidP="003463F3">
      <w:pPr>
        <w:pStyle w:val="ConsPlusCell"/>
        <w:jc w:val="both"/>
      </w:pPr>
      <w:r w:rsidRPr="00061AB7">
        <w:t>91 4736     3     - сточных и промывных вод</w:t>
      </w:r>
    </w:p>
    <w:p w:rsidR="00CC4CF9" w:rsidRPr="00061AB7" w:rsidRDefault="00CC4CF9" w:rsidP="003463F3">
      <w:pPr>
        <w:pStyle w:val="ConsPlusCell"/>
        <w:jc w:val="both"/>
      </w:pPr>
      <w:r w:rsidRPr="00061AB7">
        <w:t>91 4740     5     Отходы /, содержащие белки</w:t>
      </w:r>
    </w:p>
    <w:p w:rsidR="00CC4CF9" w:rsidRPr="00061AB7" w:rsidRDefault="00CC4CF9" w:rsidP="003463F3">
      <w:pPr>
        <w:pStyle w:val="ConsPlusCell"/>
        <w:jc w:val="both"/>
      </w:pPr>
      <w:r w:rsidRPr="00061AB7">
        <w:t>91 4741     0     - производства растительного белка</w:t>
      </w:r>
    </w:p>
    <w:p w:rsidR="00CC4CF9" w:rsidRPr="00061AB7" w:rsidRDefault="00CC4CF9" w:rsidP="003463F3">
      <w:pPr>
        <w:pStyle w:val="ConsPlusCell"/>
        <w:jc w:val="both"/>
      </w:pPr>
      <w:r w:rsidRPr="00061AB7">
        <w:t>91 4750     7     Отходы, содержащие углеводы</w:t>
      </w:r>
    </w:p>
    <w:p w:rsidR="00CC4CF9" w:rsidRPr="00061AB7" w:rsidRDefault="00CC4CF9" w:rsidP="003463F3">
      <w:pPr>
        <w:pStyle w:val="ConsPlusCell"/>
        <w:jc w:val="both"/>
      </w:pPr>
      <w:bookmarkStart w:id="20" w:name="Par20395"/>
      <w:bookmarkEnd w:id="20"/>
      <w:r w:rsidRPr="00061AB7">
        <w:t>91 4800     0     Спреды и смеси топленые растительно-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сливочные и растительно-жировые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67/2004 ОКП,  в ред. Изменения N 79/2010 ОКП,</w:t>
      </w:r>
    </w:p>
    <w:p w:rsidR="00CC4CF9" w:rsidRPr="00061AB7" w:rsidRDefault="00CC4CF9" w:rsidP="003463F3">
      <w:pPr>
        <w:pStyle w:val="ConsPlusCell"/>
        <w:jc w:val="both"/>
      </w:pPr>
      <w:r w:rsidRPr="00061AB7">
        <w:t>утв. Приказом Ростехрегулирования 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4810     5     Спреды/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4810 введен Изменением N 67/2004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4811 - 91 4813 исключены.  -  Изменение  N  79/2010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91 4814     7     - растительно-сливочные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67/2004 ОКП,  в ред. Изменения N 79/2010 ОКП,</w:t>
      </w:r>
    </w:p>
    <w:p w:rsidR="00CC4CF9" w:rsidRPr="00061AB7" w:rsidRDefault="00CC4CF9" w:rsidP="003463F3">
      <w:pPr>
        <w:pStyle w:val="ConsPlusCell"/>
        <w:jc w:val="both"/>
      </w:pPr>
      <w:r w:rsidRPr="00061AB7">
        <w:t>утв. Приказом Ростехрегулирования 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4815 - 91 4816 исключены.  -  Изменение  N  79/2010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91 4817     3     - растительно-жировые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67/2004 ОКП,  в ред. Изменения N 79/2010 ОКП,</w:t>
      </w:r>
    </w:p>
    <w:p w:rsidR="00CC4CF9" w:rsidRPr="00061AB7" w:rsidRDefault="00CC4CF9" w:rsidP="003463F3">
      <w:pPr>
        <w:pStyle w:val="ConsPlusCell"/>
        <w:jc w:val="both"/>
      </w:pPr>
      <w:r w:rsidRPr="00061AB7">
        <w:t>утв. Приказом Ростехрегулирования 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4818 - 91 4819 исключены.  -  Изменение  N  79/2010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91 4820     3     Смеси топленые/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4820 введен Изменением N 67/2004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4821     исключен.  -  Изменение  N 79/2010 ОКП,  утв.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91 4822     0     - растительно-сливочные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4822 введен Изменением N 67/2004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4823     5     - растительно-жировые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4823 введен Изменением N 67/2004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4900     4     Изделия макаронные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4901     3     Макаронные изделия с обогатителями *</w:t>
      </w:r>
    </w:p>
    <w:p w:rsidR="00CC4CF9" w:rsidRPr="00061AB7" w:rsidRDefault="00CC4CF9" w:rsidP="003463F3">
      <w:pPr>
        <w:pStyle w:val="ConsPlusCell"/>
        <w:jc w:val="both"/>
      </w:pPr>
      <w:r w:rsidRPr="00061AB7">
        <w:t>91 4902     5     Макаронные изделия расфасованные *</w:t>
      </w:r>
    </w:p>
    <w:p w:rsidR="00CC4CF9" w:rsidRPr="00061AB7" w:rsidRDefault="00CC4CF9" w:rsidP="003463F3">
      <w:pPr>
        <w:pStyle w:val="ConsPlusCell"/>
        <w:jc w:val="both"/>
      </w:pPr>
      <w:r w:rsidRPr="00061AB7">
        <w:t>91 4903     0     Макаронные изделия из муки высшего сорта *</w:t>
      </w:r>
    </w:p>
    <w:p w:rsidR="00CC4CF9" w:rsidRPr="00061AB7" w:rsidRDefault="00CC4CF9" w:rsidP="003463F3">
      <w:pPr>
        <w:pStyle w:val="ConsPlusCell"/>
        <w:jc w:val="both"/>
      </w:pPr>
      <w:r w:rsidRPr="00061AB7">
        <w:t>91 4904     6     Рожки и ракушки *</w:t>
      </w:r>
    </w:p>
    <w:p w:rsidR="00CC4CF9" w:rsidRPr="00061AB7" w:rsidRDefault="00CC4CF9" w:rsidP="003463F3">
      <w:pPr>
        <w:pStyle w:val="ConsPlusCell"/>
        <w:jc w:val="both"/>
      </w:pPr>
      <w:r w:rsidRPr="00061AB7">
        <w:t>91 4910     9     Макароны (длиннотрубчатые) /</w:t>
      </w:r>
    </w:p>
    <w:p w:rsidR="00CC4CF9" w:rsidRPr="00061AB7" w:rsidRDefault="00CC4CF9" w:rsidP="003463F3">
      <w:pPr>
        <w:pStyle w:val="ConsPlusCell"/>
        <w:jc w:val="both"/>
      </w:pPr>
      <w:r w:rsidRPr="00061AB7">
        <w:t>91 4911     4     - из пшеничной муки высшего сорта без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обогатителей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91 4912     7     - из пшеничной муки высшего сорта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обогатителями</w:t>
      </w:r>
    </w:p>
    <w:p w:rsidR="00CC4CF9" w:rsidRPr="00061AB7" w:rsidRDefault="00CC4CF9" w:rsidP="003463F3">
      <w:pPr>
        <w:pStyle w:val="ConsPlusCell"/>
        <w:jc w:val="both"/>
      </w:pPr>
      <w:r w:rsidRPr="00061AB7">
        <w:t>91 4913     5     - из смеси разных сортов и видов муки без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обогатителей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91 4914     0     - из пшеничной муки первого сорта без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обогатителей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91 4915     6     - из пшеничной муки первого сорта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обогатителями</w:t>
      </w:r>
    </w:p>
    <w:p w:rsidR="00CC4CF9" w:rsidRPr="00061AB7" w:rsidRDefault="00CC4CF9" w:rsidP="003463F3">
      <w:pPr>
        <w:pStyle w:val="ConsPlusCell"/>
        <w:jc w:val="both"/>
      </w:pPr>
      <w:r w:rsidRPr="00061AB7">
        <w:t>91 4920     3     Вермишель /</w:t>
      </w:r>
    </w:p>
    <w:p w:rsidR="00CC4CF9" w:rsidRPr="00061AB7" w:rsidRDefault="00CC4CF9" w:rsidP="003463F3">
      <w:pPr>
        <w:pStyle w:val="ConsPlusCell"/>
        <w:jc w:val="both"/>
      </w:pPr>
      <w:r w:rsidRPr="00061AB7">
        <w:t>91 4921     9     - из пшеничной муки высшего сорта без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обогатителей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91 4922     4     - из пшеничной муки высшего сорта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обогатителями</w:t>
      </w:r>
    </w:p>
    <w:p w:rsidR="00CC4CF9" w:rsidRPr="00061AB7" w:rsidRDefault="00CC4CF9" w:rsidP="003463F3">
      <w:pPr>
        <w:pStyle w:val="ConsPlusCell"/>
        <w:jc w:val="both"/>
      </w:pPr>
      <w:r w:rsidRPr="00061AB7">
        <w:t>91 4923     0     - из смеси разных сортов и видов муки без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обогатителей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91 4924     5     - из пшеничной муки первого сорта без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обогатителей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91 4925     0     - из пшеничной муки первого сорта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обогатителями</w:t>
      </w:r>
    </w:p>
    <w:p w:rsidR="00CC4CF9" w:rsidRPr="00061AB7" w:rsidRDefault="00CC4CF9" w:rsidP="003463F3">
      <w:pPr>
        <w:pStyle w:val="ConsPlusCell"/>
        <w:jc w:val="both"/>
      </w:pPr>
      <w:r w:rsidRPr="00061AB7">
        <w:t>91 4927     1     - безбелковая из крахмалопродуктов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91 4930     8     Лапша /</w:t>
      </w:r>
    </w:p>
    <w:p w:rsidR="00CC4CF9" w:rsidRPr="00061AB7" w:rsidRDefault="00CC4CF9" w:rsidP="003463F3">
      <w:pPr>
        <w:pStyle w:val="ConsPlusCell"/>
        <w:jc w:val="both"/>
      </w:pPr>
      <w:r w:rsidRPr="00061AB7">
        <w:t>91 4931     3     - из пшеничной муки высшего сорта без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обогатителей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91 4932     9     - из пшеничной муки высшего сорта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обогатителями</w:t>
      </w:r>
    </w:p>
    <w:p w:rsidR="00CC4CF9" w:rsidRPr="00061AB7" w:rsidRDefault="00CC4CF9" w:rsidP="003463F3">
      <w:pPr>
        <w:pStyle w:val="ConsPlusCell"/>
        <w:jc w:val="both"/>
      </w:pPr>
      <w:r w:rsidRPr="00061AB7">
        <w:t>91 4934     4     - из пшеничной муки первого сорта без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обогатителей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91 4935     5     - из пшеничной муки первого сорта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обогатителями</w:t>
      </w:r>
    </w:p>
    <w:p w:rsidR="00CC4CF9" w:rsidRPr="00061AB7" w:rsidRDefault="00CC4CF9" w:rsidP="003463F3">
      <w:pPr>
        <w:pStyle w:val="ConsPlusCell"/>
        <w:jc w:val="both"/>
      </w:pPr>
      <w:r w:rsidRPr="00061AB7">
        <w:t>91 4940     2     Фигурные изделия /</w:t>
      </w:r>
    </w:p>
    <w:p w:rsidR="00CC4CF9" w:rsidRPr="00061AB7" w:rsidRDefault="00CC4CF9" w:rsidP="003463F3">
      <w:pPr>
        <w:pStyle w:val="ConsPlusCell"/>
        <w:jc w:val="both"/>
      </w:pPr>
      <w:r w:rsidRPr="00061AB7">
        <w:t>91 4941     8     - из пшеничной муки высшего сорта без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обогатителей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91 4942     3     - из пшеничной муки высшего сорта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обогатителями</w:t>
      </w:r>
    </w:p>
    <w:p w:rsidR="00CC4CF9" w:rsidRPr="00061AB7" w:rsidRDefault="00CC4CF9" w:rsidP="003463F3">
      <w:pPr>
        <w:pStyle w:val="ConsPlusCell"/>
        <w:jc w:val="both"/>
      </w:pPr>
      <w:r w:rsidRPr="00061AB7">
        <w:t>91 4944     4     - из пшеничной муки первого сорта без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обогатителей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91 4945     8     - из пшеничной муки первого сорта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обогатителями</w:t>
      </w:r>
    </w:p>
    <w:p w:rsidR="00CC4CF9" w:rsidRPr="00061AB7" w:rsidRDefault="00CC4CF9" w:rsidP="003463F3">
      <w:pPr>
        <w:pStyle w:val="ConsPlusCell"/>
        <w:jc w:val="both"/>
      </w:pPr>
      <w:r w:rsidRPr="00061AB7">
        <w:t>91 4950     7     Рожки /</w:t>
      </w:r>
    </w:p>
    <w:p w:rsidR="00CC4CF9" w:rsidRPr="00061AB7" w:rsidRDefault="00CC4CF9" w:rsidP="003463F3">
      <w:pPr>
        <w:pStyle w:val="ConsPlusCell"/>
        <w:jc w:val="both"/>
      </w:pPr>
      <w:r w:rsidRPr="00061AB7">
        <w:t>91 4951     2     - из пшеничной муки высшего сорта без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обогатителей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91 4952     8     - из пшеничной муки высшего сорта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обогатителями</w:t>
      </w:r>
    </w:p>
    <w:p w:rsidR="00CC4CF9" w:rsidRPr="00061AB7" w:rsidRDefault="00CC4CF9" w:rsidP="003463F3">
      <w:pPr>
        <w:pStyle w:val="ConsPlusCell"/>
        <w:jc w:val="both"/>
      </w:pPr>
      <w:r w:rsidRPr="00061AB7">
        <w:t>91 4953     3     - из смеси разных сортов и видов муки без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обогатителей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91 4954     9     - из пшеничной муки первого сорта без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обогатителей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91 4955     4     - из пшеничной муки первого сорта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обогатителями</w:t>
      </w:r>
    </w:p>
    <w:p w:rsidR="00CC4CF9" w:rsidRPr="00061AB7" w:rsidRDefault="00CC4CF9" w:rsidP="003463F3">
      <w:pPr>
        <w:pStyle w:val="ConsPlusCell"/>
        <w:jc w:val="both"/>
      </w:pPr>
      <w:r w:rsidRPr="00061AB7">
        <w:t>91 4960     1     Изделия макаронные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91 4961     7     Полуфабрикат макаронного теста из пшеничной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муки / высшего сорта без обогатителей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91 4962     2     - высшего сорта с обогатителями, добавками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4964     3     - первого сорта без обогатителей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91 4965     9     - первого сорта с обогатителями, добавками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4970     6     Перья /</w:t>
      </w:r>
    </w:p>
    <w:p w:rsidR="00CC4CF9" w:rsidRPr="00061AB7" w:rsidRDefault="00CC4CF9" w:rsidP="003463F3">
      <w:pPr>
        <w:pStyle w:val="ConsPlusCell"/>
        <w:jc w:val="both"/>
      </w:pPr>
      <w:r w:rsidRPr="00061AB7">
        <w:t>91 4971     1     - из пшеничной муки высшего сорта без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обогатителей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91 4972     7     - из пшеничной муки высшего сорта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обогатителями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91 5000     4     Продукция парфюмерно-косметической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эфирномасличной промышленности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91 5011     4     Изделия парфюмерно-косметические в розничных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ценах *</w:t>
      </w:r>
    </w:p>
    <w:p w:rsidR="00CC4CF9" w:rsidRPr="00061AB7" w:rsidRDefault="00CC4CF9" w:rsidP="003463F3">
      <w:pPr>
        <w:pStyle w:val="ConsPlusCell"/>
        <w:jc w:val="both"/>
      </w:pPr>
      <w:r w:rsidRPr="00061AB7">
        <w:t>91 5012     2     Изделия парфюмерно-косметические в оптовых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ценах на 1967 г. *</w:t>
      </w:r>
    </w:p>
    <w:p w:rsidR="00CC4CF9" w:rsidRPr="00061AB7" w:rsidRDefault="00CC4CF9" w:rsidP="003463F3">
      <w:pPr>
        <w:pStyle w:val="ConsPlusCell"/>
        <w:jc w:val="both"/>
      </w:pPr>
      <w:r w:rsidRPr="00061AB7">
        <w:t>91 5013     5     Изделия парфюмерно-косметические в аэрозольной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упаковке в оптовых ценах на 1967 г. *</w:t>
      </w:r>
    </w:p>
    <w:p w:rsidR="00CC4CF9" w:rsidRPr="00061AB7" w:rsidRDefault="00CC4CF9" w:rsidP="003463F3">
      <w:pPr>
        <w:pStyle w:val="ConsPlusCell"/>
        <w:jc w:val="both"/>
      </w:pPr>
      <w:r w:rsidRPr="00061AB7">
        <w:t>91 5100     8     Масла эфирные натуральные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5101     3     Масла эфирные мускатно-шалфейные *</w:t>
      </w:r>
    </w:p>
    <w:p w:rsidR="00CC4CF9" w:rsidRPr="00061AB7" w:rsidRDefault="00CC4CF9" w:rsidP="003463F3">
      <w:pPr>
        <w:pStyle w:val="ConsPlusCell"/>
        <w:jc w:val="both"/>
      </w:pPr>
      <w:r w:rsidRPr="00061AB7">
        <w:t>91 5102     9     Масла эфирные розовые *</w:t>
      </w:r>
    </w:p>
    <w:p w:rsidR="00CC4CF9" w:rsidRPr="00061AB7" w:rsidRDefault="00CC4CF9" w:rsidP="003463F3">
      <w:pPr>
        <w:pStyle w:val="ConsPlusCell"/>
        <w:jc w:val="both"/>
      </w:pPr>
      <w:r w:rsidRPr="00061AB7">
        <w:t>91 5110     2     Масла эфирные паровой перегонки /</w:t>
      </w:r>
    </w:p>
    <w:p w:rsidR="00CC4CF9" w:rsidRPr="00061AB7" w:rsidRDefault="00CC4CF9" w:rsidP="003463F3">
      <w:pPr>
        <w:pStyle w:val="ConsPlusCell"/>
        <w:jc w:val="both"/>
      </w:pPr>
      <w:r w:rsidRPr="00061AB7">
        <w:t>91 5111     8     - мускатно-шалфейные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5112     3     - розовые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5113     9     - гераниевые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5114     4     - кориандровые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5115     0     - лавандовые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5116     5     - мятные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5118     6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91 5119     1     Фракции масел эфирных</w:t>
      </w:r>
    </w:p>
    <w:p w:rsidR="00CC4CF9" w:rsidRPr="00061AB7" w:rsidRDefault="00CC4CF9" w:rsidP="003463F3">
      <w:pPr>
        <w:pStyle w:val="ConsPlusCell"/>
        <w:jc w:val="both"/>
      </w:pPr>
      <w:r w:rsidRPr="00061AB7">
        <w:t>91 5120     7     Масла эфирные экстракционные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91 5121     2     - мускатно-шалфейные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5122     8     - розовые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5125     4     - лавандовые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5128     0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91 5200     1     Вещества душистые синтетические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91 5210     6     Вещества душистые из эфирных масел</w:t>
      </w:r>
    </w:p>
    <w:p w:rsidR="00CC4CF9" w:rsidRPr="00061AB7" w:rsidRDefault="00CC4CF9" w:rsidP="003463F3">
      <w:pPr>
        <w:pStyle w:val="ConsPlusCell"/>
        <w:jc w:val="both"/>
      </w:pPr>
      <w:r w:rsidRPr="00061AB7">
        <w:t>91 5211     1     Альдегиды и ацетали</w:t>
      </w:r>
    </w:p>
    <w:p w:rsidR="00CC4CF9" w:rsidRPr="00061AB7" w:rsidRDefault="00CC4CF9" w:rsidP="003463F3">
      <w:pPr>
        <w:pStyle w:val="ConsPlusCell"/>
        <w:jc w:val="both"/>
      </w:pPr>
      <w:r w:rsidRPr="00061AB7">
        <w:t>91 5212     7     Кетоны</w:t>
      </w:r>
    </w:p>
    <w:p w:rsidR="00CC4CF9" w:rsidRPr="00061AB7" w:rsidRDefault="00CC4CF9" w:rsidP="003463F3">
      <w:pPr>
        <w:pStyle w:val="ConsPlusCell"/>
        <w:jc w:val="both"/>
      </w:pPr>
      <w:r w:rsidRPr="00061AB7">
        <w:t>91 5213     2     Спирты</w:t>
      </w:r>
    </w:p>
    <w:p w:rsidR="00CC4CF9" w:rsidRPr="00061AB7" w:rsidRDefault="00CC4CF9" w:rsidP="003463F3">
      <w:pPr>
        <w:pStyle w:val="ConsPlusCell"/>
        <w:jc w:val="both"/>
      </w:pPr>
      <w:r w:rsidRPr="00061AB7">
        <w:t>91 5214     8     Эфиры простые</w:t>
      </w:r>
    </w:p>
    <w:p w:rsidR="00CC4CF9" w:rsidRPr="00061AB7" w:rsidRDefault="00CC4CF9" w:rsidP="003463F3">
      <w:pPr>
        <w:pStyle w:val="ConsPlusCell"/>
        <w:jc w:val="both"/>
      </w:pPr>
      <w:r w:rsidRPr="00061AB7">
        <w:t>91 5215     3     Эфиры сложные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5218     7     Вещества душистые из эфирных масел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91 5220     0     Вещества душистые синтетические из химического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сырья</w:t>
      </w:r>
    </w:p>
    <w:p w:rsidR="00CC4CF9" w:rsidRPr="00061AB7" w:rsidRDefault="00CC4CF9" w:rsidP="003463F3">
      <w:pPr>
        <w:pStyle w:val="ConsPlusCell"/>
        <w:jc w:val="both"/>
      </w:pPr>
      <w:r w:rsidRPr="00061AB7">
        <w:t>91 5221     6     Альдегиды и ацетали</w:t>
      </w:r>
    </w:p>
    <w:p w:rsidR="00CC4CF9" w:rsidRPr="00061AB7" w:rsidRDefault="00CC4CF9" w:rsidP="003463F3">
      <w:pPr>
        <w:pStyle w:val="ConsPlusCell"/>
        <w:jc w:val="both"/>
      </w:pPr>
      <w:r w:rsidRPr="00061AB7">
        <w:t>91 5222     1     Кетоны</w:t>
      </w:r>
    </w:p>
    <w:p w:rsidR="00CC4CF9" w:rsidRPr="00061AB7" w:rsidRDefault="00CC4CF9" w:rsidP="003463F3">
      <w:pPr>
        <w:pStyle w:val="ConsPlusCell"/>
        <w:jc w:val="both"/>
      </w:pPr>
      <w:r w:rsidRPr="00061AB7">
        <w:t>91 5223     7     Спирты</w:t>
      </w:r>
    </w:p>
    <w:p w:rsidR="00CC4CF9" w:rsidRPr="00061AB7" w:rsidRDefault="00CC4CF9" w:rsidP="003463F3">
      <w:pPr>
        <w:pStyle w:val="ConsPlusCell"/>
        <w:jc w:val="both"/>
      </w:pPr>
      <w:r w:rsidRPr="00061AB7">
        <w:t>91 5224     2     Эфиры простые</w:t>
      </w:r>
    </w:p>
    <w:p w:rsidR="00CC4CF9" w:rsidRPr="00061AB7" w:rsidRDefault="00CC4CF9" w:rsidP="003463F3">
      <w:pPr>
        <w:pStyle w:val="ConsPlusCell"/>
        <w:jc w:val="both"/>
      </w:pPr>
      <w:r w:rsidRPr="00061AB7">
        <w:t>91 5225     8     Эфиры сложные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5226     3     Азотсодержащие вещества</w:t>
      </w:r>
    </w:p>
    <w:p w:rsidR="00CC4CF9" w:rsidRPr="00061AB7" w:rsidRDefault="00CC4CF9" w:rsidP="003463F3">
      <w:pPr>
        <w:pStyle w:val="ConsPlusCell"/>
        <w:jc w:val="both"/>
      </w:pPr>
      <w:r w:rsidRPr="00061AB7">
        <w:t>91 5227     9     Лактоны</w:t>
      </w:r>
    </w:p>
    <w:p w:rsidR="00CC4CF9" w:rsidRPr="00061AB7" w:rsidRDefault="00CC4CF9" w:rsidP="003463F3">
      <w:pPr>
        <w:pStyle w:val="ConsPlusCell"/>
        <w:jc w:val="both"/>
      </w:pPr>
      <w:r w:rsidRPr="00061AB7">
        <w:t>91 5229     0     Вещества душистые синтетические из химического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сырья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91 5300     5     Композиции и отдушки</w:t>
      </w:r>
    </w:p>
    <w:p w:rsidR="00CC4CF9" w:rsidRPr="00061AB7" w:rsidRDefault="00CC4CF9" w:rsidP="003463F3">
      <w:pPr>
        <w:pStyle w:val="ConsPlusCell"/>
        <w:jc w:val="both"/>
      </w:pPr>
      <w:r w:rsidRPr="00061AB7">
        <w:t>91 5310     4     Композиции для / парфюмерной продукции</w:t>
      </w:r>
    </w:p>
    <w:p w:rsidR="00CC4CF9" w:rsidRPr="00061AB7" w:rsidRDefault="00CC4CF9" w:rsidP="003463F3">
      <w:pPr>
        <w:pStyle w:val="ConsPlusCell"/>
        <w:jc w:val="both"/>
      </w:pPr>
      <w:r w:rsidRPr="00061AB7">
        <w:t>91 5311     5     - парфюмерной продукции основные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5316     2     - душистых вод</w:t>
      </w:r>
    </w:p>
    <w:p w:rsidR="00CC4CF9" w:rsidRPr="00061AB7" w:rsidRDefault="00CC4CF9" w:rsidP="003463F3">
      <w:pPr>
        <w:pStyle w:val="ConsPlusCell"/>
        <w:jc w:val="both"/>
      </w:pPr>
      <w:r w:rsidRPr="00061AB7">
        <w:t>91 5320     4     Композиции-базы промежуточные, растворы,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настои</w:t>
      </w:r>
    </w:p>
    <w:p w:rsidR="00CC4CF9" w:rsidRPr="00061AB7" w:rsidRDefault="00CC4CF9" w:rsidP="003463F3">
      <w:pPr>
        <w:pStyle w:val="ConsPlusCell"/>
        <w:jc w:val="both"/>
      </w:pPr>
      <w:r w:rsidRPr="00061AB7">
        <w:t>91 5321     8     Композиции-базы промежуточные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5322     5     Масла эфирные - композиции</w:t>
      </w:r>
    </w:p>
    <w:p w:rsidR="00CC4CF9" w:rsidRPr="00061AB7" w:rsidRDefault="00CC4CF9" w:rsidP="003463F3">
      <w:pPr>
        <w:pStyle w:val="ConsPlusCell"/>
        <w:jc w:val="both"/>
      </w:pPr>
      <w:r w:rsidRPr="00061AB7">
        <w:t>91 5323     0     Настои</w:t>
      </w:r>
    </w:p>
    <w:p w:rsidR="00CC4CF9" w:rsidRPr="00061AB7" w:rsidRDefault="00CC4CF9" w:rsidP="003463F3">
      <w:pPr>
        <w:pStyle w:val="ConsPlusCell"/>
        <w:jc w:val="both"/>
      </w:pPr>
      <w:r w:rsidRPr="00061AB7">
        <w:t>91 5324     6     Растворы</w:t>
      </w:r>
    </w:p>
    <w:p w:rsidR="00CC4CF9" w:rsidRPr="00061AB7" w:rsidRDefault="00CC4CF9" w:rsidP="003463F3">
      <w:pPr>
        <w:pStyle w:val="ConsPlusCell"/>
        <w:jc w:val="both"/>
      </w:pPr>
      <w:r w:rsidRPr="00061AB7">
        <w:t>91 5330     9     Отдушки для / средств по уходу за кожей лица,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рук и для бритья</w:t>
      </w:r>
    </w:p>
    <w:p w:rsidR="00CC4CF9" w:rsidRPr="00061AB7" w:rsidRDefault="00CC4CF9" w:rsidP="003463F3">
      <w:pPr>
        <w:pStyle w:val="ConsPlusCell"/>
        <w:jc w:val="both"/>
      </w:pPr>
      <w:r w:rsidRPr="00061AB7">
        <w:t>91 5331     4     - кремов по уходу за кожей лица и рук</w:t>
      </w:r>
    </w:p>
    <w:p w:rsidR="00CC4CF9" w:rsidRPr="00061AB7" w:rsidRDefault="00CC4CF9" w:rsidP="003463F3">
      <w:pPr>
        <w:pStyle w:val="ConsPlusCell"/>
        <w:jc w:val="both"/>
      </w:pPr>
      <w:r w:rsidRPr="00061AB7">
        <w:t>91 5332     1     - лосьонов по уходу за кожей лица и рук</w:t>
      </w:r>
    </w:p>
    <w:p w:rsidR="00CC4CF9" w:rsidRPr="00061AB7" w:rsidRDefault="00CC4CF9" w:rsidP="003463F3">
      <w:pPr>
        <w:pStyle w:val="ConsPlusCell"/>
        <w:jc w:val="both"/>
      </w:pPr>
      <w:r w:rsidRPr="00061AB7">
        <w:t>91 5333     5     - средств для бритья</w:t>
      </w:r>
    </w:p>
    <w:p w:rsidR="00CC4CF9" w:rsidRPr="00061AB7" w:rsidRDefault="00CC4CF9" w:rsidP="003463F3">
      <w:pPr>
        <w:pStyle w:val="ConsPlusCell"/>
        <w:jc w:val="both"/>
      </w:pPr>
      <w:r w:rsidRPr="00061AB7">
        <w:t>91 5334     0     - средств после бритья</w:t>
      </w:r>
    </w:p>
    <w:p w:rsidR="00CC4CF9" w:rsidRPr="00061AB7" w:rsidRDefault="00CC4CF9" w:rsidP="003463F3">
      <w:pPr>
        <w:pStyle w:val="ConsPlusCell"/>
        <w:jc w:val="both"/>
      </w:pPr>
      <w:r w:rsidRPr="00061AB7">
        <w:t>91 5340     3     Отдушки для / средств по уходу за зубами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5341     9     - паст</w:t>
      </w:r>
    </w:p>
    <w:p w:rsidR="00CC4CF9" w:rsidRPr="00061AB7" w:rsidRDefault="00CC4CF9" w:rsidP="003463F3">
      <w:pPr>
        <w:pStyle w:val="ConsPlusCell"/>
        <w:jc w:val="both"/>
      </w:pPr>
      <w:r w:rsidRPr="00061AB7">
        <w:t>91 5342     4     - порошков</w:t>
      </w:r>
    </w:p>
    <w:p w:rsidR="00CC4CF9" w:rsidRPr="00061AB7" w:rsidRDefault="00CC4CF9" w:rsidP="003463F3">
      <w:pPr>
        <w:pStyle w:val="ConsPlusCell"/>
        <w:jc w:val="both"/>
      </w:pPr>
      <w:r w:rsidRPr="00061AB7">
        <w:t>91 5343     5     - эликсиров</w:t>
      </w:r>
    </w:p>
    <w:p w:rsidR="00CC4CF9" w:rsidRPr="00061AB7" w:rsidRDefault="00CC4CF9" w:rsidP="003463F3">
      <w:pPr>
        <w:pStyle w:val="ConsPlusCell"/>
        <w:jc w:val="both"/>
      </w:pPr>
      <w:r w:rsidRPr="00061AB7">
        <w:t>91 5350     8     Отдушки для / средств по уходу за волосами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5351     3     - бриолина</w:t>
      </w:r>
    </w:p>
    <w:p w:rsidR="00CC4CF9" w:rsidRPr="00061AB7" w:rsidRDefault="00CC4CF9" w:rsidP="003463F3">
      <w:pPr>
        <w:pStyle w:val="ConsPlusCell"/>
        <w:jc w:val="both"/>
      </w:pPr>
      <w:r w:rsidRPr="00061AB7">
        <w:t>91 5352     9     - кремов</w:t>
      </w:r>
    </w:p>
    <w:p w:rsidR="00CC4CF9" w:rsidRPr="00061AB7" w:rsidRDefault="00CC4CF9" w:rsidP="003463F3">
      <w:pPr>
        <w:pStyle w:val="ConsPlusCell"/>
        <w:jc w:val="both"/>
      </w:pPr>
      <w:r w:rsidRPr="00061AB7">
        <w:t>91 5353     4     - лаков</w:t>
      </w:r>
    </w:p>
    <w:p w:rsidR="00CC4CF9" w:rsidRPr="00061AB7" w:rsidRDefault="00CC4CF9" w:rsidP="003463F3">
      <w:pPr>
        <w:pStyle w:val="ConsPlusCell"/>
        <w:jc w:val="both"/>
      </w:pPr>
      <w:r w:rsidRPr="00061AB7">
        <w:t>91 5354     9     - лосьонов</w:t>
      </w:r>
    </w:p>
    <w:p w:rsidR="00CC4CF9" w:rsidRPr="00061AB7" w:rsidRDefault="00CC4CF9" w:rsidP="003463F3">
      <w:pPr>
        <w:pStyle w:val="ConsPlusCell"/>
        <w:jc w:val="both"/>
      </w:pPr>
      <w:r w:rsidRPr="00061AB7">
        <w:t>91 5355     5     - шампуней</w:t>
      </w:r>
    </w:p>
    <w:p w:rsidR="00CC4CF9" w:rsidRPr="00061AB7" w:rsidRDefault="00CC4CF9" w:rsidP="003463F3">
      <w:pPr>
        <w:pStyle w:val="ConsPlusCell"/>
        <w:jc w:val="both"/>
      </w:pPr>
      <w:r w:rsidRPr="00061AB7">
        <w:t>91 5360     2     Отдушки для / декоративной косметики</w:t>
      </w:r>
    </w:p>
    <w:p w:rsidR="00CC4CF9" w:rsidRPr="00061AB7" w:rsidRDefault="00CC4CF9" w:rsidP="003463F3">
      <w:pPr>
        <w:pStyle w:val="ConsPlusCell"/>
        <w:jc w:val="both"/>
      </w:pPr>
      <w:r w:rsidRPr="00061AB7">
        <w:t>91 5361     8     - губных помад</w:t>
      </w:r>
    </w:p>
    <w:p w:rsidR="00CC4CF9" w:rsidRPr="00061AB7" w:rsidRDefault="00CC4CF9" w:rsidP="003463F3">
      <w:pPr>
        <w:pStyle w:val="ConsPlusCell"/>
        <w:jc w:val="both"/>
      </w:pPr>
      <w:r w:rsidRPr="00061AB7">
        <w:t>91 5362     3     - пудры</w:t>
      </w:r>
    </w:p>
    <w:p w:rsidR="00CC4CF9" w:rsidRPr="00061AB7" w:rsidRDefault="00CC4CF9" w:rsidP="003463F3">
      <w:pPr>
        <w:pStyle w:val="ConsPlusCell"/>
        <w:jc w:val="both"/>
      </w:pPr>
      <w:r w:rsidRPr="00061AB7">
        <w:t>91 5363     9     - румян</w:t>
      </w:r>
    </w:p>
    <w:p w:rsidR="00CC4CF9" w:rsidRPr="00061AB7" w:rsidRDefault="00CC4CF9" w:rsidP="003463F3">
      <w:pPr>
        <w:pStyle w:val="ConsPlusCell"/>
        <w:jc w:val="both"/>
      </w:pPr>
      <w:r w:rsidRPr="00061AB7">
        <w:t>91 5364     4     - декоративной косметики (для бровей, век,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ресниц)</w:t>
      </w:r>
    </w:p>
    <w:p w:rsidR="00CC4CF9" w:rsidRPr="00061AB7" w:rsidRDefault="00CC4CF9" w:rsidP="003463F3">
      <w:pPr>
        <w:pStyle w:val="ConsPlusCell"/>
        <w:jc w:val="both"/>
      </w:pPr>
      <w:r w:rsidRPr="00061AB7">
        <w:t>91 5369     1     - декоративной косметики прочей</w:t>
      </w:r>
    </w:p>
    <w:p w:rsidR="00CC4CF9" w:rsidRPr="00061AB7" w:rsidRDefault="00CC4CF9" w:rsidP="003463F3">
      <w:pPr>
        <w:pStyle w:val="ConsPlusCell"/>
        <w:jc w:val="both"/>
      </w:pPr>
      <w:r w:rsidRPr="00061AB7">
        <w:t>91 5370     7     Отдушки / групповые для косметических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гигиенических средств</w:t>
      </w:r>
    </w:p>
    <w:p w:rsidR="00CC4CF9" w:rsidRPr="00061AB7" w:rsidRDefault="00CC4CF9" w:rsidP="003463F3">
      <w:pPr>
        <w:pStyle w:val="ConsPlusCell"/>
        <w:jc w:val="both"/>
      </w:pPr>
      <w:r w:rsidRPr="00061AB7">
        <w:t>91 5371     2     - групповые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5372     8     - для вазелина</w:t>
      </w:r>
    </w:p>
    <w:p w:rsidR="00CC4CF9" w:rsidRPr="00061AB7" w:rsidRDefault="00CC4CF9" w:rsidP="003463F3">
      <w:pPr>
        <w:pStyle w:val="ConsPlusCell"/>
        <w:jc w:val="both"/>
      </w:pPr>
      <w:r w:rsidRPr="00061AB7">
        <w:t>91 5373     3     - для глицерина</w:t>
      </w:r>
    </w:p>
    <w:p w:rsidR="00CC4CF9" w:rsidRPr="00061AB7" w:rsidRDefault="00CC4CF9" w:rsidP="003463F3">
      <w:pPr>
        <w:pStyle w:val="ConsPlusCell"/>
        <w:jc w:val="both"/>
      </w:pPr>
      <w:r w:rsidRPr="00061AB7">
        <w:t>91 5374     9     - для дезодорантов</w:t>
      </w:r>
    </w:p>
    <w:p w:rsidR="00CC4CF9" w:rsidRPr="00061AB7" w:rsidRDefault="00CC4CF9" w:rsidP="003463F3">
      <w:pPr>
        <w:pStyle w:val="ConsPlusCell"/>
        <w:jc w:val="both"/>
      </w:pPr>
      <w:r w:rsidRPr="00061AB7">
        <w:t>91 5375     4     - для ароматизаторов</w:t>
      </w:r>
    </w:p>
    <w:p w:rsidR="00CC4CF9" w:rsidRPr="00061AB7" w:rsidRDefault="00CC4CF9" w:rsidP="003463F3">
      <w:pPr>
        <w:pStyle w:val="ConsPlusCell"/>
        <w:jc w:val="both"/>
      </w:pPr>
      <w:r w:rsidRPr="00061AB7">
        <w:t>91 5380     1     Отдушки для / мыла и синтетических моющих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средств</w:t>
      </w:r>
    </w:p>
    <w:p w:rsidR="00CC4CF9" w:rsidRPr="00061AB7" w:rsidRDefault="00CC4CF9" w:rsidP="003463F3">
      <w:pPr>
        <w:pStyle w:val="ConsPlusCell"/>
        <w:jc w:val="both"/>
      </w:pPr>
      <w:r w:rsidRPr="00061AB7">
        <w:t>91 5381     7     - мыла</w:t>
      </w:r>
    </w:p>
    <w:p w:rsidR="00CC4CF9" w:rsidRPr="00061AB7" w:rsidRDefault="00CC4CF9" w:rsidP="003463F3">
      <w:pPr>
        <w:pStyle w:val="ConsPlusCell"/>
        <w:jc w:val="both"/>
      </w:pPr>
      <w:r w:rsidRPr="00061AB7">
        <w:t>91 5384     3     - синтетических моющих средств</w:t>
      </w:r>
    </w:p>
    <w:p w:rsidR="00CC4CF9" w:rsidRPr="00061AB7" w:rsidRDefault="00CC4CF9" w:rsidP="003463F3">
      <w:pPr>
        <w:pStyle w:val="ConsPlusCell"/>
        <w:jc w:val="both"/>
      </w:pPr>
      <w:r w:rsidRPr="00061AB7">
        <w:t>91 5400     9     Сырье косметическое, полупродукты синтетические,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эссенции и ароматизаторы пищевые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5410     3     Сырье косметическое</w:t>
      </w:r>
    </w:p>
    <w:p w:rsidR="00CC4CF9" w:rsidRPr="00061AB7" w:rsidRDefault="00CC4CF9" w:rsidP="003463F3">
      <w:pPr>
        <w:pStyle w:val="ConsPlusCell"/>
        <w:jc w:val="both"/>
      </w:pPr>
      <w:r w:rsidRPr="00061AB7">
        <w:t>91 5411     9     Вещества поверхностно-активные и эмульгаторы</w:t>
      </w:r>
    </w:p>
    <w:p w:rsidR="00CC4CF9" w:rsidRPr="00061AB7" w:rsidRDefault="00CC4CF9" w:rsidP="003463F3">
      <w:pPr>
        <w:pStyle w:val="ConsPlusCell"/>
        <w:jc w:val="both"/>
      </w:pPr>
      <w:r w:rsidRPr="00061AB7">
        <w:t>91 5412     4     Вещества биологически активные и полезные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5413     1     Вещества специальные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5414     5     Красители косметические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91 5415     0     Консерванты и вещества бактерицидные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5416     6     Сырье жировое</w:t>
      </w:r>
    </w:p>
    <w:p w:rsidR="00CC4CF9" w:rsidRPr="00061AB7" w:rsidRDefault="00CC4CF9" w:rsidP="003463F3">
      <w:pPr>
        <w:pStyle w:val="ConsPlusCell"/>
        <w:jc w:val="both"/>
      </w:pPr>
      <w:r w:rsidRPr="00061AB7">
        <w:t>91 5420     8     Полупродукты / натуральные и синтетические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91 5421     3     - для парфюмерно-косметической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91 5422     9     - для прочих отраслей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91 5423     4     Стабилизаторы</w:t>
      </w:r>
    </w:p>
    <w:p w:rsidR="00CC4CF9" w:rsidRPr="00061AB7" w:rsidRDefault="00CC4CF9" w:rsidP="003463F3">
      <w:pPr>
        <w:pStyle w:val="ConsPlusCell"/>
        <w:jc w:val="both"/>
      </w:pPr>
      <w:r w:rsidRPr="00061AB7">
        <w:t>91 5424     5     Растворители</w:t>
      </w:r>
    </w:p>
    <w:p w:rsidR="00CC4CF9" w:rsidRPr="00061AB7" w:rsidRDefault="00CC4CF9" w:rsidP="003463F3">
      <w:pPr>
        <w:pStyle w:val="ConsPlusCell"/>
        <w:jc w:val="both"/>
      </w:pPr>
      <w:r w:rsidRPr="00061AB7">
        <w:t>91 5430     2     Эссенции и ароматизаторы / пищевые, композиции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купажа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5431     8     - для кондитерских и хлебопекарных изделий</w:t>
      </w:r>
    </w:p>
    <w:p w:rsidR="00CC4CF9" w:rsidRPr="00061AB7" w:rsidRDefault="00CC4CF9" w:rsidP="003463F3">
      <w:pPr>
        <w:pStyle w:val="ConsPlusCell"/>
        <w:jc w:val="both"/>
      </w:pPr>
      <w:r w:rsidRPr="00061AB7">
        <w:t>91 5432     3     - для безалкогольных напитков</w:t>
      </w:r>
    </w:p>
    <w:p w:rsidR="00CC4CF9" w:rsidRPr="00061AB7" w:rsidRDefault="00CC4CF9" w:rsidP="003463F3">
      <w:pPr>
        <w:pStyle w:val="ConsPlusCell"/>
        <w:jc w:val="both"/>
      </w:pPr>
      <w:r w:rsidRPr="00061AB7">
        <w:t>91 5433     9     - для табачных изделий</w:t>
      </w:r>
    </w:p>
    <w:p w:rsidR="00CC4CF9" w:rsidRPr="00061AB7" w:rsidRDefault="00CC4CF9" w:rsidP="003463F3">
      <w:pPr>
        <w:pStyle w:val="ConsPlusCell"/>
        <w:jc w:val="both"/>
      </w:pPr>
      <w:r w:rsidRPr="00061AB7">
        <w:t>91 5434     4     - для прочих пищевых изделий</w:t>
      </w:r>
    </w:p>
    <w:p w:rsidR="00CC4CF9" w:rsidRPr="00061AB7" w:rsidRDefault="00CC4CF9" w:rsidP="003463F3">
      <w:pPr>
        <w:pStyle w:val="ConsPlusCell"/>
        <w:jc w:val="both"/>
      </w:pPr>
      <w:r w:rsidRPr="00061AB7">
        <w:t>91 5435     9     Композиции для купажа</w:t>
      </w:r>
    </w:p>
    <w:p w:rsidR="00CC4CF9" w:rsidRPr="00061AB7" w:rsidRDefault="00CC4CF9" w:rsidP="003463F3">
      <w:pPr>
        <w:pStyle w:val="ConsPlusCell"/>
        <w:jc w:val="both"/>
      </w:pPr>
      <w:r w:rsidRPr="00061AB7">
        <w:t>91 5440     7     Продукты из отходов эфирномасличного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91 5441     2     Концентраты, экстракты</w:t>
      </w:r>
    </w:p>
    <w:p w:rsidR="00CC4CF9" w:rsidRPr="00061AB7" w:rsidRDefault="00CC4CF9" w:rsidP="003463F3">
      <w:pPr>
        <w:pStyle w:val="ConsPlusCell"/>
        <w:jc w:val="both"/>
      </w:pPr>
      <w:r w:rsidRPr="00061AB7">
        <w:t>91 5442     8     Воски</w:t>
      </w:r>
    </w:p>
    <w:p w:rsidR="00CC4CF9" w:rsidRPr="00061AB7" w:rsidRDefault="00CC4CF9" w:rsidP="003463F3">
      <w:pPr>
        <w:pStyle w:val="ConsPlusCell"/>
        <w:jc w:val="both"/>
      </w:pPr>
      <w:r w:rsidRPr="00061AB7">
        <w:t>91 5500     2     Одеколоны и воды душистые и туалетные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5501     8     Одеколоны отечественные *</w:t>
      </w:r>
    </w:p>
    <w:p w:rsidR="00CC4CF9" w:rsidRPr="00061AB7" w:rsidRDefault="00CC4CF9" w:rsidP="003463F3">
      <w:pPr>
        <w:pStyle w:val="ConsPlusCell"/>
        <w:jc w:val="both"/>
      </w:pPr>
      <w:r w:rsidRPr="00061AB7">
        <w:t>91 5510     7     Одеколоны группы "Экстра"</w:t>
      </w:r>
    </w:p>
    <w:p w:rsidR="00CC4CF9" w:rsidRPr="00061AB7" w:rsidRDefault="00CC4CF9" w:rsidP="003463F3">
      <w:pPr>
        <w:pStyle w:val="ConsPlusCell"/>
        <w:jc w:val="both"/>
      </w:pPr>
      <w:r w:rsidRPr="00061AB7">
        <w:t>91 5511     2     Одеколоны группы "Экстра", наименования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которых начинаются с букв / А, Б, В</w:t>
      </w:r>
    </w:p>
    <w:p w:rsidR="00CC4CF9" w:rsidRPr="00061AB7" w:rsidRDefault="00CC4CF9" w:rsidP="003463F3">
      <w:pPr>
        <w:pStyle w:val="ConsPlusCell"/>
        <w:jc w:val="both"/>
      </w:pPr>
      <w:r w:rsidRPr="00061AB7">
        <w:t>91 5512     8     - Г, Д, Е</w:t>
      </w:r>
    </w:p>
    <w:p w:rsidR="00CC4CF9" w:rsidRPr="00061AB7" w:rsidRDefault="00CC4CF9" w:rsidP="003463F3">
      <w:pPr>
        <w:pStyle w:val="ConsPlusCell"/>
        <w:jc w:val="both"/>
      </w:pPr>
      <w:r w:rsidRPr="00061AB7">
        <w:t>91 5513     3     - Ж, З, И</w:t>
      </w:r>
    </w:p>
    <w:p w:rsidR="00CC4CF9" w:rsidRPr="00061AB7" w:rsidRDefault="00CC4CF9" w:rsidP="003463F3">
      <w:pPr>
        <w:pStyle w:val="ConsPlusCell"/>
        <w:jc w:val="both"/>
      </w:pPr>
      <w:r w:rsidRPr="00061AB7">
        <w:t>91 5514     9     - К, Л, М</w:t>
      </w:r>
    </w:p>
    <w:p w:rsidR="00CC4CF9" w:rsidRPr="00061AB7" w:rsidRDefault="00CC4CF9" w:rsidP="003463F3">
      <w:pPr>
        <w:pStyle w:val="ConsPlusCell"/>
        <w:jc w:val="both"/>
      </w:pPr>
      <w:r w:rsidRPr="00061AB7">
        <w:t>91 5515     4     - Н, О, П</w:t>
      </w:r>
    </w:p>
    <w:p w:rsidR="00CC4CF9" w:rsidRPr="00061AB7" w:rsidRDefault="00CC4CF9" w:rsidP="003463F3">
      <w:pPr>
        <w:pStyle w:val="ConsPlusCell"/>
        <w:jc w:val="both"/>
      </w:pPr>
      <w:r w:rsidRPr="00061AB7">
        <w:t>91 5516     9     - Р, С, Т</w:t>
      </w:r>
    </w:p>
    <w:p w:rsidR="00CC4CF9" w:rsidRPr="00061AB7" w:rsidRDefault="00CC4CF9" w:rsidP="003463F3">
      <w:pPr>
        <w:pStyle w:val="ConsPlusCell"/>
        <w:jc w:val="both"/>
      </w:pPr>
      <w:r w:rsidRPr="00061AB7">
        <w:t>91 5517     5     - У, Ф, Х</w:t>
      </w:r>
    </w:p>
    <w:p w:rsidR="00CC4CF9" w:rsidRPr="00061AB7" w:rsidRDefault="00CC4CF9" w:rsidP="003463F3">
      <w:pPr>
        <w:pStyle w:val="ConsPlusCell"/>
        <w:jc w:val="both"/>
      </w:pPr>
      <w:r w:rsidRPr="00061AB7">
        <w:t>91 5518     0     - Ц, Ч, Ш</w:t>
      </w:r>
    </w:p>
    <w:p w:rsidR="00CC4CF9" w:rsidRPr="00061AB7" w:rsidRDefault="00CC4CF9" w:rsidP="003463F3">
      <w:pPr>
        <w:pStyle w:val="ConsPlusCell"/>
        <w:jc w:val="both"/>
      </w:pPr>
      <w:r w:rsidRPr="00061AB7">
        <w:t>91 5519     6     - Щ, Э, Ю, Я</w:t>
      </w:r>
    </w:p>
    <w:p w:rsidR="00CC4CF9" w:rsidRPr="00061AB7" w:rsidRDefault="00CC4CF9" w:rsidP="003463F3">
      <w:pPr>
        <w:pStyle w:val="ConsPlusCell"/>
        <w:jc w:val="both"/>
      </w:pPr>
      <w:r w:rsidRPr="00061AB7">
        <w:t>91 5520     1     Одеколоны группы А</w:t>
      </w:r>
    </w:p>
    <w:p w:rsidR="00CC4CF9" w:rsidRPr="00061AB7" w:rsidRDefault="00CC4CF9" w:rsidP="003463F3">
      <w:pPr>
        <w:pStyle w:val="ConsPlusCell"/>
        <w:jc w:val="both"/>
      </w:pPr>
      <w:r w:rsidRPr="00061AB7">
        <w:t>91 5521     7     Одеколоны группы А, наименования которых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начинаются с букв / А, Б, В</w:t>
      </w:r>
    </w:p>
    <w:p w:rsidR="00CC4CF9" w:rsidRPr="00061AB7" w:rsidRDefault="00CC4CF9" w:rsidP="003463F3">
      <w:pPr>
        <w:pStyle w:val="ConsPlusCell"/>
        <w:jc w:val="both"/>
      </w:pPr>
      <w:r w:rsidRPr="00061AB7">
        <w:t>91 5522     2     - Г, Д, Е</w:t>
      </w:r>
    </w:p>
    <w:p w:rsidR="00CC4CF9" w:rsidRPr="00061AB7" w:rsidRDefault="00CC4CF9" w:rsidP="003463F3">
      <w:pPr>
        <w:pStyle w:val="ConsPlusCell"/>
        <w:jc w:val="both"/>
      </w:pPr>
      <w:r w:rsidRPr="00061AB7">
        <w:t>91 5523     8     - Ж, З, И</w:t>
      </w:r>
    </w:p>
    <w:p w:rsidR="00CC4CF9" w:rsidRPr="00061AB7" w:rsidRDefault="00CC4CF9" w:rsidP="003463F3">
      <w:pPr>
        <w:pStyle w:val="ConsPlusCell"/>
        <w:jc w:val="both"/>
      </w:pPr>
      <w:r w:rsidRPr="00061AB7">
        <w:t>91 5524     3     - К, Л, М</w:t>
      </w:r>
    </w:p>
    <w:p w:rsidR="00CC4CF9" w:rsidRPr="00061AB7" w:rsidRDefault="00CC4CF9" w:rsidP="003463F3">
      <w:pPr>
        <w:pStyle w:val="ConsPlusCell"/>
        <w:jc w:val="both"/>
      </w:pPr>
      <w:r w:rsidRPr="00061AB7">
        <w:t>91 5525     9     - Н, О, П</w:t>
      </w:r>
    </w:p>
    <w:p w:rsidR="00CC4CF9" w:rsidRPr="00061AB7" w:rsidRDefault="00CC4CF9" w:rsidP="003463F3">
      <w:pPr>
        <w:pStyle w:val="ConsPlusCell"/>
        <w:jc w:val="both"/>
      </w:pPr>
      <w:r w:rsidRPr="00061AB7">
        <w:t>91 5526     4     - Р, С, Т</w:t>
      </w:r>
    </w:p>
    <w:p w:rsidR="00CC4CF9" w:rsidRPr="00061AB7" w:rsidRDefault="00CC4CF9" w:rsidP="003463F3">
      <w:pPr>
        <w:pStyle w:val="ConsPlusCell"/>
        <w:jc w:val="both"/>
      </w:pPr>
      <w:r w:rsidRPr="00061AB7">
        <w:t>91 5527     2     - У, Ф, Х</w:t>
      </w:r>
    </w:p>
    <w:p w:rsidR="00CC4CF9" w:rsidRPr="00061AB7" w:rsidRDefault="00CC4CF9" w:rsidP="003463F3">
      <w:pPr>
        <w:pStyle w:val="ConsPlusCell"/>
        <w:jc w:val="both"/>
      </w:pPr>
      <w:r w:rsidRPr="00061AB7">
        <w:t>91 5528     5     - Ц, Ч, Ш</w:t>
      </w:r>
    </w:p>
    <w:p w:rsidR="00CC4CF9" w:rsidRPr="00061AB7" w:rsidRDefault="00CC4CF9" w:rsidP="003463F3">
      <w:pPr>
        <w:pStyle w:val="ConsPlusCell"/>
        <w:jc w:val="both"/>
      </w:pPr>
      <w:r w:rsidRPr="00061AB7">
        <w:t>91 5529     0     - Щ, Э, Ю, Я</w:t>
      </w:r>
    </w:p>
    <w:p w:rsidR="00CC4CF9" w:rsidRPr="00061AB7" w:rsidRDefault="00CC4CF9" w:rsidP="003463F3">
      <w:pPr>
        <w:pStyle w:val="ConsPlusCell"/>
        <w:jc w:val="both"/>
      </w:pPr>
      <w:r w:rsidRPr="00061AB7">
        <w:t>91 5530     6     Одеколоны группы Б</w:t>
      </w:r>
    </w:p>
    <w:p w:rsidR="00CC4CF9" w:rsidRPr="00061AB7" w:rsidRDefault="00CC4CF9" w:rsidP="003463F3">
      <w:pPr>
        <w:pStyle w:val="ConsPlusCell"/>
        <w:jc w:val="both"/>
      </w:pPr>
      <w:r w:rsidRPr="00061AB7">
        <w:t>91 5531     1     Одеколоны группы Б, наименования которых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начинаются с букв / А, Б, В</w:t>
      </w:r>
    </w:p>
    <w:p w:rsidR="00CC4CF9" w:rsidRPr="00061AB7" w:rsidRDefault="00CC4CF9" w:rsidP="003463F3">
      <w:pPr>
        <w:pStyle w:val="ConsPlusCell"/>
        <w:jc w:val="both"/>
      </w:pPr>
      <w:r w:rsidRPr="00061AB7">
        <w:t>91 5532     7     - Г, Д, Е</w:t>
      </w:r>
    </w:p>
    <w:p w:rsidR="00CC4CF9" w:rsidRPr="00061AB7" w:rsidRDefault="00CC4CF9" w:rsidP="003463F3">
      <w:pPr>
        <w:pStyle w:val="ConsPlusCell"/>
        <w:jc w:val="both"/>
      </w:pPr>
      <w:r w:rsidRPr="00061AB7">
        <w:t>91 5533     2     - Ж, З, И</w:t>
      </w:r>
    </w:p>
    <w:p w:rsidR="00CC4CF9" w:rsidRPr="00061AB7" w:rsidRDefault="00CC4CF9" w:rsidP="003463F3">
      <w:pPr>
        <w:pStyle w:val="ConsPlusCell"/>
        <w:jc w:val="both"/>
      </w:pPr>
      <w:r w:rsidRPr="00061AB7">
        <w:t>91 5534     8     - К, Л, М</w:t>
      </w:r>
    </w:p>
    <w:p w:rsidR="00CC4CF9" w:rsidRPr="00061AB7" w:rsidRDefault="00CC4CF9" w:rsidP="003463F3">
      <w:pPr>
        <w:pStyle w:val="ConsPlusCell"/>
        <w:jc w:val="both"/>
      </w:pPr>
      <w:r w:rsidRPr="00061AB7">
        <w:t>91 5535     3     - Н, О, П</w:t>
      </w:r>
    </w:p>
    <w:p w:rsidR="00CC4CF9" w:rsidRPr="00061AB7" w:rsidRDefault="00CC4CF9" w:rsidP="003463F3">
      <w:pPr>
        <w:pStyle w:val="ConsPlusCell"/>
        <w:jc w:val="both"/>
      </w:pPr>
      <w:r w:rsidRPr="00061AB7">
        <w:t>91 5536     9     - Р, С, Т</w:t>
      </w:r>
    </w:p>
    <w:p w:rsidR="00CC4CF9" w:rsidRPr="00061AB7" w:rsidRDefault="00CC4CF9" w:rsidP="003463F3">
      <w:pPr>
        <w:pStyle w:val="ConsPlusCell"/>
        <w:jc w:val="both"/>
      </w:pPr>
      <w:r w:rsidRPr="00061AB7">
        <w:t>91 5537     4     - У, Ф, Х</w:t>
      </w:r>
    </w:p>
    <w:p w:rsidR="00CC4CF9" w:rsidRPr="00061AB7" w:rsidRDefault="00CC4CF9" w:rsidP="003463F3">
      <w:pPr>
        <w:pStyle w:val="ConsPlusCell"/>
        <w:jc w:val="both"/>
      </w:pPr>
      <w:r w:rsidRPr="00061AB7">
        <w:t>91 5538     6     - Ц, Ч, Ш</w:t>
      </w:r>
    </w:p>
    <w:p w:rsidR="00CC4CF9" w:rsidRPr="00061AB7" w:rsidRDefault="00CC4CF9" w:rsidP="003463F3">
      <w:pPr>
        <w:pStyle w:val="ConsPlusCell"/>
        <w:jc w:val="both"/>
      </w:pPr>
      <w:r w:rsidRPr="00061AB7">
        <w:t>91 5539     5     - Щ, Э, Ю, Я</w:t>
      </w:r>
    </w:p>
    <w:p w:rsidR="00CC4CF9" w:rsidRPr="00061AB7" w:rsidRDefault="00CC4CF9" w:rsidP="003463F3">
      <w:pPr>
        <w:pStyle w:val="ConsPlusCell"/>
        <w:jc w:val="both"/>
      </w:pPr>
      <w:r w:rsidRPr="00061AB7">
        <w:t>91 5540     0     Одеколоны группы В</w:t>
      </w:r>
    </w:p>
    <w:p w:rsidR="00CC4CF9" w:rsidRPr="00061AB7" w:rsidRDefault="00CC4CF9" w:rsidP="003463F3">
      <w:pPr>
        <w:pStyle w:val="ConsPlusCell"/>
        <w:jc w:val="both"/>
      </w:pPr>
      <w:r w:rsidRPr="00061AB7">
        <w:t>91 5541     6     Одеколоны группы В, наименования которых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начинаются с букв / А, Б, В</w:t>
      </w:r>
    </w:p>
    <w:p w:rsidR="00CC4CF9" w:rsidRPr="00061AB7" w:rsidRDefault="00CC4CF9" w:rsidP="003463F3">
      <w:pPr>
        <w:pStyle w:val="ConsPlusCell"/>
        <w:jc w:val="both"/>
      </w:pPr>
      <w:r w:rsidRPr="00061AB7">
        <w:t>91 5542     1     - Г, Д, Е</w:t>
      </w:r>
    </w:p>
    <w:p w:rsidR="00CC4CF9" w:rsidRPr="00061AB7" w:rsidRDefault="00CC4CF9" w:rsidP="003463F3">
      <w:pPr>
        <w:pStyle w:val="ConsPlusCell"/>
        <w:jc w:val="both"/>
      </w:pPr>
      <w:r w:rsidRPr="00061AB7">
        <w:t>91 5543     7     - Ж, З, И</w:t>
      </w:r>
    </w:p>
    <w:p w:rsidR="00CC4CF9" w:rsidRPr="00061AB7" w:rsidRDefault="00CC4CF9" w:rsidP="003463F3">
      <w:pPr>
        <w:pStyle w:val="ConsPlusCell"/>
        <w:jc w:val="both"/>
      </w:pPr>
      <w:r w:rsidRPr="00061AB7">
        <w:t>91 5544     2     - К, Л, М</w:t>
      </w:r>
    </w:p>
    <w:p w:rsidR="00CC4CF9" w:rsidRPr="00061AB7" w:rsidRDefault="00CC4CF9" w:rsidP="003463F3">
      <w:pPr>
        <w:pStyle w:val="ConsPlusCell"/>
        <w:jc w:val="both"/>
      </w:pPr>
      <w:r w:rsidRPr="00061AB7">
        <w:t>91 5545     8     - Н, О, П</w:t>
      </w:r>
    </w:p>
    <w:p w:rsidR="00CC4CF9" w:rsidRPr="00061AB7" w:rsidRDefault="00CC4CF9" w:rsidP="003463F3">
      <w:pPr>
        <w:pStyle w:val="ConsPlusCell"/>
        <w:jc w:val="both"/>
      </w:pPr>
      <w:r w:rsidRPr="00061AB7">
        <w:t>91 5546     3     - Р, С, Т</w:t>
      </w:r>
    </w:p>
    <w:p w:rsidR="00CC4CF9" w:rsidRPr="00061AB7" w:rsidRDefault="00CC4CF9" w:rsidP="003463F3">
      <w:pPr>
        <w:pStyle w:val="ConsPlusCell"/>
        <w:jc w:val="both"/>
      </w:pPr>
      <w:r w:rsidRPr="00061AB7">
        <w:t>91 5547     9     - У, Ф, Х</w:t>
      </w:r>
    </w:p>
    <w:p w:rsidR="00CC4CF9" w:rsidRPr="00061AB7" w:rsidRDefault="00CC4CF9" w:rsidP="003463F3">
      <w:pPr>
        <w:pStyle w:val="ConsPlusCell"/>
        <w:jc w:val="both"/>
      </w:pPr>
      <w:r w:rsidRPr="00061AB7">
        <w:t>91 5548     4     - Ц, Ч, Ш</w:t>
      </w:r>
    </w:p>
    <w:p w:rsidR="00CC4CF9" w:rsidRPr="00061AB7" w:rsidRDefault="00CC4CF9" w:rsidP="003463F3">
      <w:pPr>
        <w:pStyle w:val="ConsPlusCell"/>
        <w:jc w:val="both"/>
      </w:pPr>
      <w:r w:rsidRPr="00061AB7">
        <w:t>91 5549     0     - Щ, Э, Ю, Я</w:t>
      </w:r>
    </w:p>
    <w:p w:rsidR="00CC4CF9" w:rsidRPr="00061AB7" w:rsidRDefault="00CC4CF9" w:rsidP="003463F3">
      <w:pPr>
        <w:pStyle w:val="ConsPlusCell"/>
        <w:jc w:val="both"/>
      </w:pPr>
      <w:r w:rsidRPr="00061AB7">
        <w:t>91 5550     5     Воды душистые</w:t>
      </w:r>
    </w:p>
    <w:p w:rsidR="00CC4CF9" w:rsidRPr="00061AB7" w:rsidRDefault="00CC4CF9" w:rsidP="003463F3">
      <w:pPr>
        <w:pStyle w:val="ConsPlusCell"/>
        <w:jc w:val="both"/>
      </w:pPr>
      <w:r w:rsidRPr="00061AB7">
        <w:t>91 5551     0     Воды душистые, наименования которых начинаются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 букв / А, Б, В</w:t>
      </w:r>
    </w:p>
    <w:p w:rsidR="00CC4CF9" w:rsidRPr="00061AB7" w:rsidRDefault="00CC4CF9" w:rsidP="003463F3">
      <w:pPr>
        <w:pStyle w:val="ConsPlusCell"/>
        <w:jc w:val="both"/>
      </w:pPr>
      <w:r w:rsidRPr="00061AB7">
        <w:t>91 5552     6     - Г, Д, Е</w:t>
      </w:r>
    </w:p>
    <w:p w:rsidR="00CC4CF9" w:rsidRPr="00061AB7" w:rsidRDefault="00CC4CF9" w:rsidP="003463F3">
      <w:pPr>
        <w:pStyle w:val="ConsPlusCell"/>
        <w:jc w:val="both"/>
      </w:pPr>
      <w:r w:rsidRPr="00061AB7">
        <w:t>91 5553     1     - Ж, З, И</w:t>
      </w:r>
    </w:p>
    <w:p w:rsidR="00CC4CF9" w:rsidRPr="00061AB7" w:rsidRDefault="00CC4CF9" w:rsidP="003463F3">
      <w:pPr>
        <w:pStyle w:val="ConsPlusCell"/>
        <w:jc w:val="both"/>
      </w:pPr>
      <w:r w:rsidRPr="00061AB7">
        <w:t>91 5554     7     - К, Л, М</w:t>
      </w:r>
    </w:p>
    <w:p w:rsidR="00CC4CF9" w:rsidRPr="00061AB7" w:rsidRDefault="00CC4CF9" w:rsidP="003463F3">
      <w:pPr>
        <w:pStyle w:val="ConsPlusCell"/>
        <w:jc w:val="both"/>
      </w:pPr>
      <w:r w:rsidRPr="00061AB7">
        <w:t>91 5555     2     - Н, О, П</w:t>
      </w:r>
    </w:p>
    <w:p w:rsidR="00CC4CF9" w:rsidRPr="00061AB7" w:rsidRDefault="00CC4CF9" w:rsidP="003463F3">
      <w:pPr>
        <w:pStyle w:val="ConsPlusCell"/>
        <w:jc w:val="both"/>
      </w:pPr>
      <w:r w:rsidRPr="00061AB7">
        <w:t>91 5556     8     - Р, С, Т</w:t>
      </w:r>
    </w:p>
    <w:p w:rsidR="00CC4CF9" w:rsidRPr="00061AB7" w:rsidRDefault="00CC4CF9" w:rsidP="003463F3">
      <w:pPr>
        <w:pStyle w:val="ConsPlusCell"/>
        <w:jc w:val="both"/>
      </w:pPr>
      <w:r w:rsidRPr="00061AB7">
        <w:t>91 5557     3     - У, Ф, Х</w:t>
      </w:r>
    </w:p>
    <w:p w:rsidR="00CC4CF9" w:rsidRPr="00061AB7" w:rsidRDefault="00CC4CF9" w:rsidP="003463F3">
      <w:pPr>
        <w:pStyle w:val="ConsPlusCell"/>
        <w:jc w:val="both"/>
      </w:pPr>
      <w:r w:rsidRPr="00061AB7">
        <w:t>91 5558     9     - Ц, Ч, Ш</w:t>
      </w:r>
    </w:p>
    <w:p w:rsidR="00CC4CF9" w:rsidRPr="00061AB7" w:rsidRDefault="00CC4CF9" w:rsidP="003463F3">
      <w:pPr>
        <w:pStyle w:val="ConsPlusCell"/>
        <w:jc w:val="both"/>
      </w:pPr>
      <w:r w:rsidRPr="00061AB7">
        <w:t>91 5559     4     - Щ, Э, Ю, Я</w:t>
      </w:r>
    </w:p>
    <w:p w:rsidR="00CC4CF9" w:rsidRPr="00061AB7" w:rsidRDefault="00CC4CF9" w:rsidP="003463F3">
      <w:pPr>
        <w:pStyle w:val="ConsPlusCell"/>
        <w:jc w:val="both"/>
      </w:pPr>
      <w:r w:rsidRPr="00061AB7">
        <w:t>91 5560     7     Воды туалетные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5561     5     Воды туалетные, наименования которых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начинаются с букв / А, Б, В</w:t>
      </w:r>
    </w:p>
    <w:p w:rsidR="00CC4CF9" w:rsidRPr="00061AB7" w:rsidRDefault="00CC4CF9" w:rsidP="003463F3">
      <w:pPr>
        <w:pStyle w:val="ConsPlusCell"/>
        <w:jc w:val="both"/>
      </w:pPr>
      <w:r w:rsidRPr="00061AB7">
        <w:t>91 5562     0     - Г, Д, Е</w:t>
      </w:r>
    </w:p>
    <w:p w:rsidR="00CC4CF9" w:rsidRPr="00061AB7" w:rsidRDefault="00CC4CF9" w:rsidP="003463F3">
      <w:pPr>
        <w:pStyle w:val="ConsPlusCell"/>
        <w:jc w:val="both"/>
      </w:pPr>
      <w:r w:rsidRPr="00061AB7">
        <w:t>91 5563     6     - Ж, З, И</w:t>
      </w:r>
    </w:p>
    <w:p w:rsidR="00CC4CF9" w:rsidRPr="00061AB7" w:rsidRDefault="00CC4CF9" w:rsidP="003463F3">
      <w:pPr>
        <w:pStyle w:val="ConsPlusCell"/>
        <w:jc w:val="both"/>
      </w:pPr>
      <w:r w:rsidRPr="00061AB7">
        <w:t>91 5564     1     - К, Л, М</w:t>
      </w:r>
    </w:p>
    <w:p w:rsidR="00CC4CF9" w:rsidRPr="00061AB7" w:rsidRDefault="00CC4CF9" w:rsidP="003463F3">
      <w:pPr>
        <w:pStyle w:val="ConsPlusCell"/>
        <w:jc w:val="both"/>
      </w:pPr>
      <w:r w:rsidRPr="00061AB7">
        <w:t>91 5565     7     - Н, О, П</w:t>
      </w:r>
    </w:p>
    <w:p w:rsidR="00CC4CF9" w:rsidRPr="00061AB7" w:rsidRDefault="00CC4CF9" w:rsidP="003463F3">
      <w:pPr>
        <w:pStyle w:val="ConsPlusCell"/>
        <w:jc w:val="both"/>
      </w:pPr>
      <w:r w:rsidRPr="00061AB7">
        <w:t>91 5566     2     - Р, С, Т</w:t>
      </w:r>
    </w:p>
    <w:p w:rsidR="00CC4CF9" w:rsidRPr="00061AB7" w:rsidRDefault="00CC4CF9" w:rsidP="003463F3">
      <w:pPr>
        <w:pStyle w:val="ConsPlusCell"/>
        <w:jc w:val="both"/>
      </w:pPr>
      <w:r w:rsidRPr="00061AB7">
        <w:t>91 5567     8     - У, Ф, Х</w:t>
      </w:r>
    </w:p>
    <w:p w:rsidR="00CC4CF9" w:rsidRPr="00061AB7" w:rsidRDefault="00CC4CF9" w:rsidP="003463F3">
      <w:pPr>
        <w:pStyle w:val="ConsPlusCell"/>
        <w:jc w:val="both"/>
      </w:pPr>
      <w:r w:rsidRPr="00061AB7">
        <w:t>91 5568     3     - Ц, Ч, Ш</w:t>
      </w:r>
    </w:p>
    <w:p w:rsidR="00CC4CF9" w:rsidRPr="00061AB7" w:rsidRDefault="00CC4CF9" w:rsidP="003463F3">
      <w:pPr>
        <w:pStyle w:val="ConsPlusCell"/>
        <w:jc w:val="both"/>
      </w:pPr>
      <w:r w:rsidRPr="00061AB7">
        <w:t>91 5569     9     - Щ, Э, Ю, Я</w:t>
      </w:r>
    </w:p>
    <w:p w:rsidR="00CC4CF9" w:rsidRPr="00061AB7" w:rsidRDefault="00CC4CF9" w:rsidP="003463F3">
      <w:pPr>
        <w:pStyle w:val="ConsPlusCell"/>
        <w:jc w:val="both"/>
      </w:pPr>
      <w:r w:rsidRPr="00061AB7">
        <w:t>91 5600     6     Духи и масла эфирные натуральные в сувенирных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футлярах</w:t>
      </w:r>
    </w:p>
    <w:p w:rsidR="00CC4CF9" w:rsidRPr="00061AB7" w:rsidRDefault="00CC4CF9" w:rsidP="003463F3">
      <w:pPr>
        <w:pStyle w:val="ConsPlusCell"/>
        <w:jc w:val="both"/>
      </w:pPr>
      <w:r w:rsidRPr="00061AB7">
        <w:t>91 5601     1     Духи отечественные *</w:t>
      </w:r>
    </w:p>
    <w:p w:rsidR="00CC4CF9" w:rsidRPr="00061AB7" w:rsidRDefault="00CC4CF9" w:rsidP="003463F3">
      <w:pPr>
        <w:pStyle w:val="ConsPlusCell"/>
        <w:jc w:val="both"/>
      </w:pPr>
      <w:r w:rsidRPr="00061AB7">
        <w:t>91 5610     0     Духи группы "Экстра"</w:t>
      </w:r>
    </w:p>
    <w:p w:rsidR="00CC4CF9" w:rsidRPr="00061AB7" w:rsidRDefault="00CC4CF9" w:rsidP="003463F3">
      <w:pPr>
        <w:pStyle w:val="ConsPlusCell"/>
        <w:jc w:val="both"/>
      </w:pPr>
      <w:r w:rsidRPr="00061AB7">
        <w:t>91 5611     6     Духи группы "Экстра", наименования которых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начинаются с букв / А, Б, В</w:t>
      </w:r>
    </w:p>
    <w:p w:rsidR="00CC4CF9" w:rsidRPr="00061AB7" w:rsidRDefault="00CC4CF9" w:rsidP="003463F3">
      <w:pPr>
        <w:pStyle w:val="ConsPlusCell"/>
        <w:jc w:val="both"/>
      </w:pPr>
      <w:r w:rsidRPr="00061AB7">
        <w:t>91 5612     1     - Г, Д, Е</w:t>
      </w:r>
    </w:p>
    <w:p w:rsidR="00CC4CF9" w:rsidRPr="00061AB7" w:rsidRDefault="00CC4CF9" w:rsidP="003463F3">
      <w:pPr>
        <w:pStyle w:val="ConsPlusCell"/>
        <w:jc w:val="both"/>
      </w:pPr>
      <w:r w:rsidRPr="00061AB7">
        <w:t>91 5613     7     - Ж, З, И</w:t>
      </w:r>
    </w:p>
    <w:p w:rsidR="00CC4CF9" w:rsidRPr="00061AB7" w:rsidRDefault="00CC4CF9" w:rsidP="003463F3">
      <w:pPr>
        <w:pStyle w:val="ConsPlusCell"/>
        <w:jc w:val="both"/>
      </w:pPr>
      <w:r w:rsidRPr="00061AB7">
        <w:t>91 5614     2     - К, Л, М</w:t>
      </w:r>
    </w:p>
    <w:p w:rsidR="00CC4CF9" w:rsidRPr="00061AB7" w:rsidRDefault="00CC4CF9" w:rsidP="003463F3">
      <w:pPr>
        <w:pStyle w:val="ConsPlusCell"/>
        <w:jc w:val="both"/>
      </w:pPr>
      <w:r w:rsidRPr="00061AB7">
        <w:t>91 5615     8     - Н, О, П</w:t>
      </w:r>
    </w:p>
    <w:p w:rsidR="00CC4CF9" w:rsidRPr="00061AB7" w:rsidRDefault="00CC4CF9" w:rsidP="003463F3">
      <w:pPr>
        <w:pStyle w:val="ConsPlusCell"/>
        <w:jc w:val="both"/>
      </w:pPr>
      <w:r w:rsidRPr="00061AB7">
        <w:t>91 5616     3     - Р, С, Т</w:t>
      </w:r>
    </w:p>
    <w:p w:rsidR="00CC4CF9" w:rsidRPr="00061AB7" w:rsidRDefault="00CC4CF9" w:rsidP="003463F3">
      <w:pPr>
        <w:pStyle w:val="ConsPlusCell"/>
        <w:jc w:val="both"/>
      </w:pPr>
      <w:r w:rsidRPr="00061AB7">
        <w:t>91 5617     9     - У, Ф, Х</w:t>
      </w:r>
    </w:p>
    <w:p w:rsidR="00CC4CF9" w:rsidRPr="00061AB7" w:rsidRDefault="00CC4CF9" w:rsidP="003463F3">
      <w:pPr>
        <w:pStyle w:val="ConsPlusCell"/>
        <w:jc w:val="both"/>
      </w:pPr>
      <w:r w:rsidRPr="00061AB7">
        <w:t>91 5618     4     - Ц, Ч, Ш</w:t>
      </w:r>
    </w:p>
    <w:p w:rsidR="00CC4CF9" w:rsidRPr="00061AB7" w:rsidRDefault="00CC4CF9" w:rsidP="003463F3">
      <w:pPr>
        <w:pStyle w:val="ConsPlusCell"/>
        <w:jc w:val="both"/>
      </w:pPr>
      <w:r w:rsidRPr="00061AB7">
        <w:t>91 5619     6     - Щ, Э, Ю, Я</w:t>
      </w:r>
    </w:p>
    <w:p w:rsidR="00CC4CF9" w:rsidRPr="00061AB7" w:rsidRDefault="00CC4CF9" w:rsidP="003463F3">
      <w:pPr>
        <w:pStyle w:val="ConsPlusCell"/>
        <w:jc w:val="both"/>
      </w:pPr>
      <w:r w:rsidRPr="00061AB7">
        <w:t>91 5620     5     Духи группы А</w:t>
      </w:r>
    </w:p>
    <w:p w:rsidR="00CC4CF9" w:rsidRPr="00061AB7" w:rsidRDefault="00CC4CF9" w:rsidP="003463F3">
      <w:pPr>
        <w:pStyle w:val="ConsPlusCell"/>
        <w:jc w:val="both"/>
      </w:pPr>
      <w:r w:rsidRPr="00061AB7">
        <w:t>91 5621     0     Духи группы А, наименования которых начинаются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 букв / А, Б, В</w:t>
      </w:r>
    </w:p>
    <w:p w:rsidR="00CC4CF9" w:rsidRPr="00061AB7" w:rsidRDefault="00CC4CF9" w:rsidP="003463F3">
      <w:pPr>
        <w:pStyle w:val="ConsPlusCell"/>
        <w:jc w:val="both"/>
      </w:pPr>
      <w:r w:rsidRPr="00061AB7">
        <w:t>91 5622     6     - Г, Д, Е</w:t>
      </w:r>
    </w:p>
    <w:p w:rsidR="00CC4CF9" w:rsidRPr="00061AB7" w:rsidRDefault="00CC4CF9" w:rsidP="003463F3">
      <w:pPr>
        <w:pStyle w:val="ConsPlusCell"/>
        <w:jc w:val="both"/>
      </w:pPr>
      <w:r w:rsidRPr="00061AB7">
        <w:t>91 5623     1     - Ж, З, И</w:t>
      </w:r>
    </w:p>
    <w:p w:rsidR="00CC4CF9" w:rsidRPr="00061AB7" w:rsidRDefault="00CC4CF9" w:rsidP="003463F3">
      <w:pPr>
        <w:pStyle w:val="ConsPlusCell"/>
        <w:jc w:val="both"/>
      </w:pPr>
      <w:r w:rsidRPr="00061AB7">
        <w:t>91 5624     7     - К, Л, М</w:t>
      </w:r>
    </w:p>
    <w:p w:rsidR="00CC4CF9" w:rsidRPr="00061AB7" w:rsidRDefault="00CC4CF9" w:rsidP="003463F3">
      <w:pPr>
        <w:pStyle w:val="ConsPlusCell"/>
        <w:jc w:val="both"/>
      </w:pPr>
      <w:r w:rsidRPr="00061AB7">
        <w:t>91 5625     2     - Н, О, П</w:t>
      </w:r>
    </w:p>
    <w:p w:rsidR="00CC4CF9" w:rsidRPr="00061AB7" w:rsidRDefault="00CC4CF9" w:rsidP="003463F3">
      <w:pPr>
        <w:pStyle w:val="ConsPlusCell"/>
        <w:jc w:val="both"/>
      </w:pPr>
      <w:r w:rsidRPr="00061AB7">
        <w:t>91 5626     8     - Р, С, Т</w:t>
      </w:r>
    </w:p>
    <w:p w:rsidR="00CC4CF9" w:rsidRPr="00061AB7" w:rsidRDefault="00CC4CF9" w:rsidP="003463F3">
      <w:pPr>
        <w:pStyle w:val="ConsPlusCell"/>
        <w:jc w:val="both"/>
      </w:pPr>
      <w:r w:rsidRPr="00061AB7">
        <w:t>91 5627     3     - У, Ф, Х</w:t>
      </w:r>
    </w:p>
    <w:p w:rsidR="00CC4CF9" w:rsidRPr="00061AB7" w:rsidRDefault="00CC4CF9" w:rsidP="003463F3">
      <w:pPr>
        <w:pStyle w:val="ConsPlusCell"/>
        <w:jc w:val="both"/>
      </w:pPr>
      <w:r w:rsidRPr="00061AB7">
        <w:t>91 5628     9     - Ц, Ч, Ш</w:t>
      </w:r>
    </w:p>
    <w:p w:rsidR="00CC4CF9" w:rsidRPr="00061AB7" w:rsidRDefault="00CC4CF9" w:rsidP="003463F3">
      <w:pPr>
        <w:pStyle w:val="ConsPlusCell"/>
        <w:jc w:val="both"/>
      </w:pPr>
      <w:r w:rsidRPr="00061AB7">
        <w:t>91 5629     4     - Щ, Э, Ю, Я</w:t>
      </w:r>
    </w:p>
    <w:p w:rsidR="00CC4CF9" w:rsidRPr="00061AB7" w:rsidRDefault="00CC4CF9" w:rsidP="003463F3">
      <w:pPr>
        <w:pStyle w:val="ConsPlusCell"/>
        <w:jc w:val="both"/>
      </w:pPr>
      <w:r w:rsidRPr="00061AB7">
        <w:t>91 5630     3     Духи группы Б</w:t>
      </w:r>
    </w:p>
    <w:p w:rsidR="00CC4CF9" w:rsidRPr="00061AB7" w:rsidRDefault="00CC4CF9" w:rsidP="003463F3">
      <w:pPr>
        <w:pStyle w:val="ConsPlusCell"/>
        <w:jc w:val="both"/>
      </w:pPr>
      <w:r w:rsidRPr="00061AB7">
        <w:t>91 5631     5     Духи группы Б, наименования которых начинаются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 букв / А, Б, В</w:t>
      </w:r>
    </w:p>
    <w:p w:rsidR="00CC4CF9" w:rsidRPr="00061AB7" w:rsidRDefault="00CC4CF9" w:rsidP="003463F3">
      <w:pPr>
        <w:pStyle w:val="ConsPlusCell"/>
        <w:jc w:val="both"/>
      </w:pPr>
      <w:r w:rsidRPr="00061AB7">
        <w:t>91 5632     0     - Г, Д, Е</w:t>
      </w:r>
    </w:p>
    <w:p w:rsidR="00CC4CF9" w:rsidRPr="00061AB7" w:rsidRDefault="00CC4CF9" w:rsidP="003463F3">
      <w:pPr>
        <w:pStyle w:val="ConsPlusCell"/>
        <w:jc w:val="both"/>
      </w:pPr>
      <w:r w:rsidRPr="00061AB7">
        <w:t>91 5633     6     - Ж, З, И</w:t>
      </w:r>
    </w:p>
    <w:p w:rsidR="00CC4CF9" w:rsidRPr="00061AB7" w:rsidRDefault="00CC4CF9" w:rsidP="003463F3">
      <w:pPr>
        <w:pStyle w:val="ConsPlusCell"/>
        <w:jc w:val="both"/>
      </w:pPr>
      <w:r w:rsidRPr="00061AB7">
        <w:t>91 5634     1     - К, Л, М</w:t>
      </w:r>
    </w:p>
    <w:p w:rsidR="00CC4CF9" w:rsidRPr="00061AB7" w:rsidRDefault="00CC4CF9" w:rsidP="003463F3">
      <w:pPr>
        <w:pStyle w:val="ConsPlusCell"/>
        <w:jc w:val="both"/>
      </w:pPr>
      <w:r w:rsidRPr="00061AB7">
        <w:t>91 5635     7     - Н, О, П</w:t>
      </w:r>
    </w:p>
    <w:p w:rsidR="00CC4CF9" w:rsidRPr="00061AB7" w:rsidRDefault="00CC4CF9" w:rsidP="003463F3">
      <w:pPr>
        <w:pStyle w:val="ConsPlusCell"/>
        <w:jc w:val="both"/>
      </w:pPr>
      <w:r w:rsidRPr="00061AB7">
        <w:t>91 5636     2     - Р, С, Т</w:t>
      </w:r>
    </w:p>
    <w:p w:rsidR="00CC4CF9" w:rsidRPr="00061AB7" w:rsidRDefault="00CC4CF9" w:rsidP="003463F3">
      <w:pPr>
        <w:pStyle w:val="ConsPlusCell"/>
        <w:jc w:val="both"/>
      </w:pPr>
      <w:r w:rsidRPr="00061AB7">
        <w:t>91 5637     8     - У, Ф, Х</w:t>
      </w:r>
    </w:p>
    <w:p w:rsidR="00CC4CF9" w:rsidRPr="00061AB7" w:rsidRDefault="00CC4CF9" w:rsidP="003463F3">
      <w:pPr>
        <w:pStyle w:val="ConsPlusCell"/>
        <w:jc w:val="both"/>
      </w:pPr>
      <w:r w:rsidRPr="00061AB7">
        <w:t>91 5638     3     - Ц, Ч, Ш</w:t>
      </w:r>
    </w:p>
    <w:p w:rsidR="00CC4CF9" w:rsidRPr="00061AB7" w:rsidRDefault="00CC4CF9" w:rsidP="003463F3">
      <w:pPr>
        <w:pStyle w:val="ConsPlusCell"/>
        <w:jc w:val="both"/>
      </w:pPr>
      <w:r w:rsidRPr="00061AB7">
        <w:t>91 5639     9     - Щ, Э, Ю, Я</w:t>
      </w:r>
    </w:p>
    <w:p w:rsidR="00CC4CF9" w:rsidRPr="00061AB7" w:rsidRDefault="00CC4CF9" w:rsidP="003463F3">
      <w:pPr>
        <w:pStyle w:val="ConsPlusCell"/>
        <w:jc w:val="both"/>
      </w:pPr>
      <w:r w:rsidRPr="00061AB7">
        <w:t>91 5640     4     Духи группы В</w:t>
      </w:r>
    </w:p>
    <w:p w:rsidR="00CC4CF9" w:rsidRPr="00061AB7" w:rsidRDefault="00CC4CF9" w:rsidP="003463F3">
      <w:pPr>
        <w:pStyle w:val="ConsPlusCell"/>
        <w:jc w:val="both"/>
      </w:pPr>
      <w:r w:rsidRPr="00061AB7">
        <w:t>91 5641     7     Духи группы В, наименования которых начинаются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 букв / А, Б, В</w:t>
      </w:r>
    </w:p>
    <w:p w:rsidR="00CC4CF9" w:rsidRPr="00061AB7" w:rsidRDefault="00CC4CF9" w:rsidP="003463F3">
      <w:pPr>
        <w:pStyle w:val="ConsPlusCell"/>
        <w:jc w:val="both"/>
      </w:pPr>
      <w:r w:rsidRPr="00061AB7">
        <w:t>91 5642     5     - Г, Д, Е</w:t>
      </w:r>
    </w:p>
    <w:p w:rsidR="00CC4CF9" w:rsidRPr="00061AB7" w:rsidRDefault="00CC4CF9" w:rsidP="003463F3">
      <w:pPr>
        <w:pStyle w:val="ConsPlusCell"/>
        <w:jc w:val="both"/>
      </w:pPr>
      <w:r w:rsidRPr="00061AB7">
        <w:t>91 5643     0     - Ж, З, И</w:t>
      </w:r>
    </w:p>
    <w:p w:rsidR="00CC4CF9" w:rsidRPr="00061AB7" w:rsidRDefault="00CC4CF9" w:rsidP="003463F3">
      <w:pPr>
        <w:pStyle w:val="ConsPlusCell"/>
        <w:jc w:val="both"/>
      </w:pPr>
      <w:r w:rsidRPr="00061AB7">
        <w:t>91 5644     6     - К, Л, М</w:t>
      </w:r>
    </w:p>
    <w:p w:rsidR="00CC4CF9" w:rsidRPr="00061AB7" w:rsidRDefault="00CC4CF9" w:rsidP="003463F3">
      <w:pPr>
        <w:pStyle w:val="ConsPlusCell"/>
        <w:jc w:val="both"/>
      </w:pPr>
      <w:r w:rsidRPr="00061AB7">
        <w:t>91 5645     1     - Н, О, П</w:t>
      </w:r>
    </w:p>
    <w:p w:rsidR="00CC4CF9" w:rsidRPr="00061AB7" w:rsidRDefault="00CC4CF9" w:rsidP="003463F3">
      <w:pPr>
        <w:pStyle w:val="ConsPlusCell"/>
        <w:jc w:val="both"/>
      </w:pPr>
      <w:r w:rsidRPr="00061AB7">
        <w:t>91 5646     7     - Р, С, Т</w:t>
      </w:r>
    </w:p>
    <w:p w:rsidR="00CC4CF9" w:rsidRPr="00061AB7" w:rsidRDefault="00CC4CF9" w:rsidP="003463F3">
      <w:pPr>
        <w:pStyle w:val="ConsPlusCell"/>
        <w:jc w:val="both"/>
      </w:pPr>
      <w:r w:rsidRPr="00061AB7">
        <w:t>91 5647     2     - У, Ф, Х</w:t>
      </w:r>
    </w:p>
    <w:p w:rsidR="00CC4CF9" w:rsidRPr="00061AB7" w:rsidRDefault="00CC4CF9" w:rsidP="003463F3">
      <w:pPr>
        <w:pStyle w:val="ConsPlusCell"/>
        <w:jc w:val="both"/>
      </w:pPr>
      <w:r w:rsidRPr="00061AB7">
        <w:t>91 5648     8     - Ц, Ч, Ш</w:t>
      </w:r>
    </w:p>
    <w:p w:rsidR="00CC4CF9" w:rsidRPr="00061AB7" w:rsidRDefault="00CC4CF9" w:rsidP="003463F3">
      <w:pPr>
        <w:pStyle w:val="ConsPlusCell"/>
        <w:jc w:val="both"/>
      </w:pPr>
      <w:r w:rsidRPr="00061AB7">
        <w:t>91 5649     3     - Щ, Э, Ю, Я</w:t>
      </w:r>
    </w:p>
    <w:p w:rsidR="00CC4CF9" w:rsidRPr="00061AB7" w:rsidRDefault="00CC4CF9" w:rsidP="003463F3">
      <w:pPr>
        <w:pStyle w:val="ConsPlusCell"/>
        <w:jc w:val="both"/>
      </w:pPr>
      <w:r w:rsidRPr="00061AB7">
        <w:t>91 5650     9     Масла эфирные натуральные в сувенирных футлярах</w:t>
      </w:r>
    </w:p>
    <w:p w:rsidR="00CC4CF9" w:rsidRPr="00061AB7" w:rsidRDefault="00CC4CF9" w:rsidP="003463F3">
      <w:pPr>
        <w:pStyle w:val="ConsPlusCell"/>
        <w:jc w:val="both"/>
      </w:pPr>
      <w:r w:rsidRPr="00061AB7">
        <w:t>91 5651     4     Масла эфирные натуральные в сувенирных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футлярах, наименования которых начинаются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букв / А, Б, В</w:t>
      </w:r>
    </w:p>
    <w:p w:rsidR="00CC4CF9" w:rsidRPr="00061AB7" w:rsidRDefault="00CC4CF9" w:rsidP="003463F3">
      <w:pPr>
        <w:pStyle w:val="ConsPlusCell"/>
        <w:jc w:val="both"/>
      </w:pPr>
      <w:r w:rsidRPr="00061AB7">
        <w:t>91 5652     0     - Г, Д, Е</w:t>
      </w:r>
    </w:p>
    <w:p w:rsidR="00CC4CF9" w:rsidRPr="00061AB7" w:rsidRDefault="00CC4CF9" w:rsidP="003463F3">
      <w:pPr>
        <w:pStyle w:val="ConsPlusCell"/>
        <w:jc w:val="both"/>
      </w:pPr>
      <w:r w:rsidRPr="00061AB7">
        <w:t>91 5653     5     - Ж, З, И</w:t>
      </w:r>
    </w:p>
    <w:p w:rsidR="00CC4CF9" w:rsidRPr="00061AB7" w:rsidRDefault="00CC4CF9" w:rsidP="003463F3">
      <w:pPr>
        <w:pStyle w:val="ConsPlusCell"/>
        <w:jc w:val="both"/>
      </w:pPr>
      <w:r w:rsidRPr="00061AB7">
        <w:t>91 5654     0     - К, Л, М</w:t>
      </w:r>
    </w:p>
    <w:p w:rsidR="00CC4CF9" w:rsidRPr="00061AB7" w:rsidRDefault="00CC4CF9" w:rsidP="003463F3">
      <w:pPr>
        <w:pStyle w:val="ConsPlusCell"/>
        <w:jc w:val="both"/>
      </w:pPr>
      <w:r w:rsidRPr="00061AB7">
        <w:t>91 5655     6     - Н, О, П</w:t>
      </w:r>
    </w:p>
    <w:p w:rsidR="00CC4CF9" w:rsidRPr="00061AB7" w:rsidRDefault="00CC4CF9" w:rsidP="003463F3">
      <w:pPr>
        <w:pStyle w:val="ConsPlusCell"/>
        <w:jc w:val="both"/>
      </w:pPr>
      <w:r w:rsidRPr="00061AB7">
        <w:t>91 5656     1     - Р, С, Т</w:t>
      </w:r>
    </w:p>
    <w:p w:rsidR="00CC4CF9" w:rsidRPr="00061AB7" w:rsidRDefault="00CC4CF9" w:rsidP="003463F3">
      <w:pPr>
        <w:pStyle w:val="ConsPlusCell"/>
        <w:jc w:val="both"/>
      </w:pPr>
      <w:r w:rsidRPr="00061AB7">
        <w:t>91 5657     7     - У, Ф, Х</w:t>
      </w:r>
    </w:p>
    <w:p w:rsidR="00CC4CF9" w:rsidRPr="00061AB7" w:rsidRDefault="00CC4CF9" w:rsidP="003463F3">
      <w:pPr>
        <w:pStyle w:val="ConsPlusCell"/>
        <w:jc w:val="both"/>
      </w:pPr>
      <w:r w:rsidRPr="00061AB7">
        <w:t>91 5658     2     - Ц, Ч, Ш</w:t>
      </w:r>
    </w:p>
    <w:p w:rsidR="00CC4CF9" w:rsidRPr="00061AB7" w:rsidRDefault="00CC4CF9" w:rsidP="003463F3">
      <w:pPr>
        <w:pStyle w:val="ConsPlusCell"/>
        <w:jc w:val="both"/>
      </w:pPr>
      <w:r w:rsidRPr="00061AB7">
        <w:t>91 5659     8     - Щ, Э, Ю, Я</w:t>
      </w:r>
    </w:p>
    <w:p w:rsidR="00CC4CF9" w:rsidRPr="00061AB7" w:rsidRDefault="00CC4CF9" w:rsidP="003463F3">
      <w:pPr>
        <w:pStyle w:val="ConsPlusCell"/>
        <w:jc w:val="both"/>
      </w:pPr>
      <w:r w:rsidRPr="00061AB7">
        <w:t>91 5700     0     Наборы парфюмерные и косметические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91 5701     5     Наборы парфюмерные отечественные *</w:t>
      </w:r>
    </w:p>
    <w:p w:rsidR="00CC4CF9" w:rsidRPr="00061AB7" w:rsidRDefault="00CC4CF9" w:rsidP="003463F3">
      <w:pPr>
        <w:pStyle w:val="ConsPlusCell"/>
        <w:jc w:val="both"/>
      </w:pPr>
      <w:r w:rsidRPr="00061AB7">
        <w:t>91 5710     4     Наборы парфюмерные группы "Экстра"</w:t>
      </w:r>
    </w:p>
    <w:p w:rsidR="00CC4CF9" w:rsidRPr="00061AB7" w:rsidRDefault="00CC4CF9" w:rsidP="003463F3">
      <w:pPr>
        <w:pStyle w:val="ConsPlusCell"/>
        <w:jc w:val="both"/>
      </w:pPr>
      <w:r w:rsidRPr="00061AB7">
        <w:t>91 5711     3     Наборы парфюмерные группы "Экстра",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наименования которых начинаются с букв / А, Б, В</w:t>
      </w:r>
    </w:p>
    <w:p w:rsidR="00CC4CF9" w:rsidRPr="00061AB7" w:rsidRDefault="00CC4CF9" w:rsidP="003463F3">
      <w:pPr>
        <w:pStyle w:val="ConsPlusCell"/>
        <w:jc w:val="both"/>
      </w:pPr>
      <w:r w:rsidRPr="00061AB7">
        <w:t>91 5712     5     - Г, Д, Е</w:t>
      </w:r>
    </w:p>
    <w:p w:rsidR="00CC4CF9" w:rsidRPr="00061AB7" w:rsidRDefault="00CC4CF9" w:rsidP="003463F3">
      <w:pPr>
        <w:pStyle w:val="ConsPlusCell"/>
        <w:jc w:val="both"/>
      </w:pPr>
      <w:r w:rsidRPr="00061AB7">
        <w:t>91 5713     0     - Ж, З, И</w:t>
      </w:r>
    </w:p>
    <w:p w:rsidR="00CC4CF9" w:rsidRPr="00061AB7" w:rsidRDefault="00CC4CF9" w:rsidP="003463F3">
      <w:pPr>
        <w:pStyle w:val="ConsPlusCell"/>
        <w:jc w:val="both"/>
      </w:pPr>
      <w:r w:rsidRPr="00061AB7">
        <w:t>91 5714     6     - К, Л, М</w:t>
      </w:r>
    </w:p>
    <w:p w:rsidR="00CC4CF9" w:rsidRPr="00061AB7" w:rsidRDefault="00CC4CF9" w:rsidP="003463F3">
      <w:pPr>
        <w:pStyle w:val="ConsPlusCell"/>
        <w:jc w:val="both"/>
      </w:pPr>
      <w:r w:rsidRPr="00061AB7">
        <w:t>91 5715     1     - Н, О, П</w:t>
      </w:r>
    </w:p>
    <w:p w:rsidR="00CC4CF9" w:rsidRPr="00061AB7" w:rsidRDefault="00CC4CF9" w:rsidP="003463F3">
      <w:pPr>
        <w:pStyle w:val="ConsPlusCell"/>
        <w:jc w:val="both"/>
      </w:pPr>
      <w:r w:rsidRPr="00061AB7">
        <w:t>91 5716     7     - Р, С, Т</w:t>
      </w:r>
    </w:p>
    <w:p w:rsidR="00CC4CF9" w:rsidRPr="00061AB7" w:rsidRDefault="00CC4CF9" w:rsidP="003463F3">
      <w:pPr>
        <w:pStyle w:val="ConsPlusCell"/>
        <w:jc w:val="both"/>
      </w:pPr>
      <w:r w:rsidRPr="00061AB7">
        <w:t>91 5717     2     - У, Ф, Х</w:t>
      </w:r>
    </w:p>
    <w:p w:rsidR="00CC4CF9" w:rsidRPr="00061AB7" w:rsidRDefault="00CC4CF9" w:rsidP="003463F3">
      <w:pPr>
        <w:pStyle w:val="ConsPlusCell"/>
        <w:jc w:val="both"/>
      </w:pPr>
      <w:r w:rsidRPr="00061AB7">
        <w:t>91 5718     8     - Ц, Ч, Ш</w:t>
      </w:r>
    </w:p>
    <w:p w:rsidR="00CC4CF9" w:rsidRPr="00061AB7" w:rsidRDefault="00CC4CF9" w:rsidP="003463F3">
      <w:pPr>
        <w:pStyle w:val="ConsPlusCell"/>
        <w:jc w:val="both"/>
      </w:pPr>
      <w:r w:rsidRPr="00061AB7">
        <w:t>91 5719     3     - Щ, Э, Ю, Я</w:t>
      </w:r>
    </w:p>
    <w:p w:rsidR="00CC4CF9" w:rsidRPr="00061AB7" w:rsidRDefault="00CC4CF9" w:rsidP="003463F3">
      <w:pPr>
        <w:pStyle w:val="ConsPlusCell"/>
        <w:jc w:val="both"/>
      </w:pPr>
      <w:r w:rsidRPr="00061AB7">
        <w:t>91 5720     9     Наборы парфюмерные группы А</w:t>
      </w:r>
    </w:p>
    <w:p w:rsidR="00CC4CF9" w:rsidRPr="00061AB7" w:rsidRDefault="00CC4CF9" w:rsidP="003463F3">
      <w:pPr>
        <w:pStyle w:val="ConsPlusCell"/>
        <w:jc w:val="both"/>
      </w:pPr>
      <w:r w:rsidRPr="00061AB7">
        <w:t>91 5721     4     Наборы парфюмерные группы А, наименования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которых начинаются с букв / А, Б, В</w:t>
      </w:r>
    </w:p>
    <w:p w:rsidR="00CC4CF9" w:rsidRPr="00061AB7" w:rsidRDefault="00CC4CF9" w:rsidP="003463F3">
      <w:pPr>
        <w:pStyle w:val="ConsPlusCell"/>
        <w:jc w:val="both"/>
      </w:pPr>
      <w:r w:rsidRPr="00061AB7">
        <w:t>91 5722     7     - Г, Д, Е</w:t>
      </w:r>
    </w:p>
    <w:p w:rsidR="00CC4CF9" w:rsidRPr="00061AB7" w:rsidRDefault="00CC4CF9" w:rsidP="003463F3">
      <w:pPr>
        <w:pStyle w:val="ConsPlusCell"/>
        <w:jc w:val="both"/>
      </w:pPr>
      <w:r w:rsidRPr="00061AB7">
        <w:t>91 5723     5     - Ж, З, И</w:t>
      </w:r>
    </w:p>
    <w:p w:rsidR="00CC4CF9" w:rsidRPr="00061AB7" w:rsidRDefault="00CC4CF9" w:rsidP="003463F3">
      <w:pPr>
        <w:pStyle w:val="ConsPlusCell"/>
        <w:jc w:val="both"/>
      </w:pPr>
      <w:r w:rsidRPr="00061AB7">
        <w:t>91 5724     0     - К, Л, М</w:t>
      </w:r>
    </w:p>
    <w:p w:rsidR="00CC4CF9" w:rsidRPr="00061AB7" w:rsidRDefault="00CC4CF9" w:rsidP="003463F3">
      <w:pPr>
        <w:pStyle w:val="ConsPlusCell"/>
        <w:jc w:val="both"/>
      </w:pPr>
      <w:r w:rsidRPr="00061AB7">
        <w:t>91 5725     6     - Н, О, П</w:t>
      </w:r>
    </w:p>
    <w:p w:rsidR="00CC4CF9" w:rsidRPr="00061AB7" w:rsidRDefault="00CC4CF9" w:rsidP="003463F3">
      <w:pPr>
        <w:pStyle w:val="ConsPlusCell"/>
        <w:jc w:val="both"/>
      </w:pPr>
      <w:r w:rsidRPr="00061AB7">
        <w:t>91 5726     1     - Р, С, Т</w:t>
      </w:r>
    </w:p>
    <w:p w:rsidR="00CC4CF9" w:rsidRPr="00061AB7" w:rsidRDefault="00CC4CF9" w:rsidP="003463F3">
      <w:pPr>
        <w:pStyle w:val="ConsPlusCell"/>
        <w:jc w:val="both"/>
      </w:pPr>
      <w:r w:rsidRPr="00061AB7">
        <w:t>91 5727     7     - У, Ф, Х</w:t>
      </w:r>
    </w:p>
    <w:p w:rsidR="00CC4CF9" w:rsidRPr="00061AB7" w:rsidRDefault="00CC4CF9" w:rsidP="003463F3">
      <w:pPr>
        <w:pStyle w:val="ConsPlusCell"/>
        <w:jc w:val="both"/>
      </w:pPr>
      <w:r w:rsidRPr="00061AB7">
        <w:t>91 5728     2     - Ц, Ч, Ш</w:t>
      </w:r>
    </w:p>
    <w:p w:rsidR="00CC4CF9" w:rsidRPr="00061AB7" w:rsidRDefault="00CC4CF9" w:rsidP="003463F3">
      <w:pPr>
        <w:pStyle w:val="ConsPlusCell"/>
        <w:jc w:val="both"/>
      </w:pPr>
      <w:r w:rsidRPr="00061AB7">
        <w:t>91 5729     8     - Щ, Э, Ю, Я</w:t>
      </w:r>
    </w:p>
    <w:p w:rsidR="00CC4CF9" w:rsidRPr="00061AB7" w:rsidRDefault="00CC4CF9" w:rsidP="003463F3">
      <w:pPr>
        <w:pStyle w:val="ConsPlusCell"/>
        <w:jc w:val="both"/>
      </w:pPr>
      <w:r w:rsidRPr="00061AB7">
        <w:t>91 5730     3     Наборы парфюмерные группы Б</w:t>
      </w:r>
    </w:p>
    <w:p w:rsidR="00CC4CF9" w:rsidRPr="00061AB7" w:rsidRDefault="00CC4CF9" w:rsidP="003463F3">
      <w:pPr>
        <w:pStyle w:val="ConsPlusCell"/>
        <w:jc w:val="both"/>
      </w:pPr>
      <w:r w:rsidRPr="00061AB7">
        <w:t>91 5731     9     Наборы парфюмерные группы Б, наименования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которых начинаются с букв / А, Б, В</w:t>
      </w:r>
    </w:p>
    <w:p w:rsidR="00CC4CF9" w:rsidRPr="00061AB7" w:rsidRDefault="00CC4CF9" w:rsidP="003463F3">
      <w:pPr>
        <w:pStyle w:val="ConsPlusCell"/>
        <w:jc w:val="both"/>
      </w:pPr>
      <w:r w:rsidRPr="00061AB7">
        <w:t>91 5732     4     - Г, Д, Е</w:t>
      </w:r>
    </w:p>
    <w:p w:rsidR="00CC4CF9" w:rsidRPr="00061AB7" w:rsidRDefault="00CC4CF9" w:rsidP="003463F3">
      <w:pPr>
        <w:pStyle w:val="ConsPlusCell"/>
        <w:jc w:val="both"/>
      </w:pPr>
      <w:r w:rsidRPr="00061AB7">
        <w:t>91 5733     0     - Ж, З, И</w:t>
      </w:r>
    </w:p>
    <w:p w:rsidR="00CC4CF9" w:rsidRPr="00061AB7" w:rsidRDefault="00CC4CF9" w:rsidP="003463F3">
      <w:pPr>
        <w:pStyle w:val="ConsPlusCell"/>
        <w:jc w:val="both"/>
      </w:pPr>
      <w:r w:rsidRPr="00061AB7">
        <w:t>91 5734     5     - К, Л, М</w:t>
      </w:r>
    </w:p>
    <w:p w:rsidR="00CC4CF9" w:rsidRPr="00061AB7" w:rsidRDefault="00CC4CF9" w:rsidP="003463F3">
      <w:pPr>
        <w:pStyle w:val="ConsPlusCell"/>
        <w:jc w:val="both"/>
      </w:pPr>
      <w:r w:rsidRPr="00061AB7">
        <w:t>91 5735     0     - Н, О, П</w:t>
      </w:r>
    </w:p>
    <w:p w:rsidR="00CC4CF9" w:rsidRPr="00061AB7" w:rsidRDefault="00CC4CF9" w:rsidP="003463F3">
      <w:pPr>
        <w:pStyle w:val="ConsPlusCell"/>
        <w:jc w:val="both"/>
      </w:pPr>
      <w:r w:rsidRPr="00061AB7">
        <w:t>91 5736     6     - Р, С, Т</w:t>
      </w:r>
    </w:p>
    <w:p w:rsidR="00CC4CF9" w:rsidRPr="00061AB7" w:rsidRDefault="00CC4CF9" w:rsidP="003463F3">
      <w:pPr>
        <w:pStyle w:val="ConsPlusCell"/>
        <w:jc w:val="both"/>
      </w:pPr>
      <w:r w:rsidRPr="00061AB7">
        <w:t>91 5737     1     - У, Ф, Х</w:t>
      </w:r>
    </w:p>
    <w:p w:rsidR="00CC4CF9" w:rsidRPr="00061AB7" w:rsidRDefault="00CC4CF9" w:rsidP="003463F3">
      <w:pPr>
        <w:pStyle w:val="ConsPlusCell"/>
        <w:jc w:val="both"/>
      </w:pPr>
      <w:r w:rsidRPr="00061AB7">
        <w:t>91 5738     7     - Ц, Ч, Ш</w:t>
      </w:r>
    </w:p>
    <w:p w:rsidR="00CC4CF9" w:rsidRPr="00061AB7" w:rsidRDefault="00CC4CF9" w:rsidP="003463F3">
      <w:pPr>
        <w:pStyle w:val="ConsPlusCell"/>
        <w:jc w:val="both"/>
      </w:pPr>
      <w:r w:rsidRPr="00061AB7">
        <w:t>91 5739     2     - Щ, Э, Ю, Я</w:t>
      </w:r>
    </w:p>
    <w:p w:rsidR="00CC4CF9" w:rsidRPr="00061AB7" w:rsidRDefault="00CC4CF9" w:rsidP="003463F3">
      <w:pPr>
        <w:pStyle w:val="ConsPlusCell"/>
        <w:jc w:val="both"/>
      </w:pPr>
      <w:r w:rsidRPr="00061AB7">
        <w:t>91 5740     8     Наборы парфюмерные группы В</w:t>
      </w:r>
    </w:p>
    <w:p w:rsidR="00CC4CF9" w:rsidRPr="00061AB7" w:rsidRDefault="00CC4CF9" w:rsidP="003463F3">
      <w:pPr>
        <w:pStyle w:val="ConsPlusCell"/>
        <w:jc w:val="both"/>
      </w:pPr>
      <w:r w:rsidRPr="00061AB7">
        <w:t>91 5741     3     Наборы парфюмерные группы В, наименования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которых начинаются с букв / А, Б, В</w:t>
      </w:r>
    </w:p>
    <w:p w:rsidR="00CC4CF9" w:rsidRPr="00061AB7" w:rsidRDefault="00CC4CF9" w:rsidP="003463F3">
      <w:pPr>
        <w:pStyle w:val="ConsPlusCell"/>
        <w:jc w:val="both"/>
      </w:pPr>
      <w:r w:rsidRPr="00061AB7">
        <w:t>91 5742     9     - Г, Д, Е</w:t>
      </w:r>
    </w:p>
    <w:p w:rsidR="00CC4CF9" w:rsidRPr="00061AB7" w:rsidRDefault="00CC4CF9" w:rsidP="003463F3">
      <w:pPr>
        <w:pStyle w:val="ConsPlusCell"/>
        <w:jc w:val="both"/>
      </w:pPr>
      <w:r w:rsidRPr="00061AB7">
        <w:t>91 5743     4     - Ж, З, И</w:t>
      </w:r>
    </w:p>
    <w:p w:rsidR="00CC4CF9" w:rsidRPr="00061AB7" w:rsidRDefault="00CC4CF9" w:rsidP="003463F3">
      <w:pPr>
        <w:pStyle w:val="ConsPlusCell"/>
        <w:jc w:val="both"/>
      </w:pPr>
      <w:r w:rsidRPr="00061AB7">
        <w:t>91 5744     4     - К, Л, М</w:t>
      </w:r>
    </w:p>
    <w:p w:rsidR="00CC4CF9" w:rsidRPr="00061AB7" w:rsidRDefault="00CC4CF9" w:rsidP="003463F3">
      <w:pPr>
        <w:pStyle w:val="ConsPlusCell"/>
        <w:jc w:val="both"/>
      </w:pPr>
      <w:r w:rsidRPr="00061AB7">
        <w:t>91 5745     5     - Н, О, П</w:t>
      </w:r>
    </w:p>
    <w:p w:rsidR="00CC4CF9" w:rsidRPr="00061AB7" w:rsidRDefault="00CC4CF9" w:rsidP="003463F3">
      <w:pPr>
        <w:pStyle w:val="ConsPlusCell"/>
        <w:jc w:val="both"/>
      </w:pPr>
      <w:r w:rsidRPr="00061AB7">
        <w:t>91 5746     0     - Р, С, Т</w:t>
      </w:r>
    </w:p>
    <w:p w:rsidR="00CC4CF9" w:rsidRPr="00061AB7" w:rsidRDefault="00CC4CF9" w:rsidP="003463F3">
      <w:pPr>
        <w:pStyle w:val="ConsPlusCell"/>
        <w:jc w:val="both"/>
      </w:pPr>
      <w:r w:rsidRPr="00061AB7">
        <w:t>91 5747     6     - У, Ф, Х</w:t>
      </w:r>
    </w:p>
    <w:p w:rsidR="00CC4CF9" w:rsidRPr="00061AB7" w:rsidRDefault="00CC4CF9" w:rsidP="003463F3">
      <w:pPr>
        <w:pStyle w:val="ConsPlusCell"/>
        <w:jc w:val="both"/>
      </w:pPr>
      <w:r w:rsidRPr="00061AB7">
        <w:t>91 5748     1     - Ц, Ч, Ш</w:t>
      </w:r>
    </w:p>
    <w:p w:rsidR="00CC4CF9" w:rsidRPr="00061AB7" w:rsidRDefault="00CC4CF9" w:rsidP="003463F3">
      <w:pPr>
        <w:pStyle w:val="ConsPlusCell"/>
        <w:jc w:val="both"/>
      </w:pPr>
      <w:r w:rsidRPr="00061AB7">
        <w:t>91 5749     7     - Щ, Э, Ю, Я</w:t>
      </w:r>
    </w:p>
    <w:p w:rsidR="00CC4CF9" w:rsidRPr="00061AB7" w:rsidRDefault="00CC4CF9" w:rsidP="003463F3">
      <w:pPr>
        <w:pStyle w:val="ConsPlusCell"/>
        <w:jc w:val="both"/>
      </w:pPr>
      <w:r w:rsidRPr="00061AB7">
        <w:t>91 5750     2     Наборы косметические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91 5751     8     Наборы косметические, наименования которых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начинаются с букв / А, Б, В</w:t>
      </w:r>
    </w:p>
    <w:p w:rsidR="00CC4CF9" w:rsidRPr="00061AB7" w:rsidRDefault="00CC4CF9" w:rsidP="003463F3">
      <w:pPr>
        <w:pStyle w:val="ConsPlusCell"/>
        <w:jc w:val="both"/>
      </w:pPr>
      <w:r w:rsidRPr="00061AB7">
        <w:t>91 5752     3     - Г, Д, Е</w:t>
      </w:r>
    </w:p>
    <w:p w:rsidR="00CC4CF9" w:rsidRPr="00061AB7" w:rsidRDefault="00CC4CF9" w:rsidP="003463F3">
      <w:pPr>
        <w:pStyle w:val="ConsPlusCell"/>
        <w:jc w:val="both"/>
      </w:pPr>
      <w:r w:rsidRPr="00061AB7">
        <w:t>91 5753     9     - Ж, З, И</w:t>
      </w:r>
    </w:p>
    <w:p w:rsidR="00CC4CF9" w:rsidRPr="00061AB7" w:rsidRDefault="00CC4CF9" w:rsidP="003463F3">
      <w:pPr>
        <w:pStyle w:val="ConsPlusCell"/>
        <w:jc w:val="both"/>
      </w:pPr>
      <w:r w:rsidRPr="00061AB7">
        <w:t>91 5754     4     - К, Л, М</w:t>
      </w:r>
    </w:p>
    <w:p w:rsidR="00CC4CF9" w:rsidRPr="00061AB7" w:rsidRDefault="00CC4CF9" w:rsidP="003463F3">
      <w:pPr>
        <w:pStyle w:val="ConsPlusCell"/>
        <w:jc w:val="both"/>
      </w:pPr>
      <w:r w:rsidRPr="00061AB7">
        <w:t>91 5755     8     - Н, О, П</w:t>
      </w:r>
    </w:p>
    <w:p w:rsidR="00CC4CF9" w:rsidRPr="00061AB7" w:rsidRDefault="00CC4CF9" w:rsidP="003463F3">
      <w:pPr>
        <w:pStyle w:val="ConsPlusCell"/>
        <w:jc w:val="both"/>
      </w:pPr>
      <w:r w:rsidRPr="00061AB7">
        <w:t>91 5756     5     - Р, С, Т</w:t>
      </w:r>
    </w:p>
    <w:p w:rsidR="00CC4CF9" w:rsidRPr="00061AB7" w:rsidRDefault="00CC4CF9" w:rsidP="003463F3">
      <w:pPr>
        <w:pStyle w:val="ConsPlusCell"/>
        <w:jc w:val="both"/>
      </w:pPr>
      <w:r w:rsidRPr="00061AB7">
        <w:t>91 5757     0     - У, Ф, Х</w:t>
      </w:r>
    </w:p>
    <w:p w:rsidR="00CC4CF9" w:rsidRPr="00061AB7" w:rsidRDefault="00CC4CF9" w:rsidP="003463F3">
      <w:pPr>
        <w:pStyle w:val="ConsPlusCell"/>
        <w:jc w:val="both"/>
      </w:pPr>
      <w:r w:rsidRPr="00061AB7">
        <w:t>91 5758     6     - Ц, Ч, Ш</w:t>
      </w:r>
    </w:p>
    <w:p w:rsidR="00CC4CF9" w:rsidRPr="00061AB7" w:rsidRDefault="00CC4CF9" w:rsidP="003463F3">
      <w:pPr>
        <w:pStyle w:val="ConsPlusCell"/>
        <w:jc w:val="both"/>
      </w:pPr>
      <w:r w:rsidRPr="00061AB7">
        <w:t>91 5759     1     - Щ, Э, Ю, Я</w:t>
      </w:r>
    </w:p>
    <w:p w:rsidR="00CC4CF9" w:rsidRPr="00061AB7" w:rsidRDefault="00CC4CF9" w:rsidP="003463F3">
      <w:pPr>
        <w:pStyle w:val="ConsPlusCell"/>
        <w:jc w:val="both"/>
      </w:pPr>
      <w:r w:rsidRPr="00061AB7">
        <w:t>91 5800     3     Продукция косметическая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91 5810     8     Кремы / по уходу за кожей лица, рук и ног</w:t>
      </w:r>
    </w:p>
    <w:p w:rsidR="00CC4CF9" w:rsidRPr="00061AB7" w:rsidRDefault="00CC4CF9" w:rsidP="003463F3">
      <w:pPr>
        <w:pStyle w:val="ConsPlusCell"/>
        <w:jc w:val="both"/>
      </w:pPr>
      <w:r w:rsidRPr="00061AB7">
        <w:t>91 5811     3     - по уходу за кожей лица питательные и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биологически активными веществами жидкие</w:t>
      </w:r>
    </w:p>
    <w:p w:rsidR="00CC4CF9" w:rsidRPr="00061AB7" w:rsidRDefault="00CC4CF9" w:rsidP="003463F3">
      <w:pPr>
        <w:pStyle w:val="ConsPlusCell"/>
        <w:jc w:val="both"/>
      </w:pPr>
      <w:r w:rsidRPr="00061AB7">
        <w:t>91 5812     9     - по уходу за кожей лица питательные и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биологически активными веществами густые</w:t>
      </w:r>
    </w:p>
    <w:p w:rsidR="00CC4CF9" w:rsidRPr="00061AB7" w:rsidRDefault="00CC4CF9" w:rsidP="003463F3">
      <w:pPr>
        <w:pStyle w:val="ConsPlusCell"/>
        <w:jc w:val="both"/>
      </w:pPr>
      <w:r w:rsidRPr="00061AB7">
        <w:t>91 5813     4     - для рук</w:t>
      </w:r>
    </w:p>
    <w:p w:rsidR="00CC4CF9" w:rsidRPr="00061AB7" w:rsidRDefault="00CC4CF9" w:rsidP="003463F3">
      <w:pPr>
        <w:pStyle w:val="ConsPlusCell"/>
        <w:jc w:val="both"/>
      </w:pPr>
      <w:r w:rsidRPr="00061AB7">
        <w:t>91 5814     0     -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91 5815     5     - под пудру</w:t>
      </w:r>
    </w:p>
    <w:p w:rsidR="00CC4CF9" w:rsidRPr="00061AB7" w:rsidRDefault="00CC4CF9" w:rsidP="003463F3">
      <w:pPr>
        <w:pStyle w:val="ConsPlusCell"/>
        <w:jc w:val="both"/>
      </w:pPr>
      <w:r w:rsidRPr="00061AB7">
        <w:t>91 5816     0     -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91 5817     6     - для ног</w:t>
      </w:r>
    </w:p>
    <w:p w:rsidR="00CC4CF9" w:rsidRPr="00061AB7" w:rsidRDefault="00CC4CF9" w:rsidP="003463F3">
      <w:pPr>
        <w:pStyle w:val="ConsPlusCell"/>
        <w:jc w:val="both"/>
      </w:pPr>
      <w:r w:rsidRPr="00061AB7">
        <w:t>91 5820     2     Средства по уходу за зубами и полостью рта</w:t>
      </w:r>
    </w:p>
    <w:p w:rsidR="00CC4CF9" w:rsidRPr="00061AB7" w:rsidRDefault="00CC4CF9" w:rsidP="003463F3">
      <w:pPr>
        <w:pStyle w:val="ConsPlusCell"/>
        <w:jc w:val="both"/>
      </w:pPr>
      <w:r w:rsidRPr="00061AB7">
        <w:t>91 5821     8     Паста зубная</w:t>
      </w:r>
    </w:p>
    <w:p w:rsidR="00CC4CF9" w:rsidRPr="00061AB7" w:rsidRDefault="00CC4CF9" w:rsidP="003463F3">
      <w:pPr>
        <w:pStyle w:val="ConsPlusCell"/>
        <w:jc w:val="both"/>
      </w:pPr>
      <w:r w:rsidRPr="00061AB7">
        <w:t>91 5822     3     Порошки зубные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5823     9     Эликсиры зубные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5828     6     Средства по уходу за зубами и полостью рта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  Изменением   N  95/2014  ОКП,  утв.  Приказом Росстандарта</w:t>
      </w:r>
    </w:p>
    <w:p w:rsidR="00CC4CF9" w:rsidRPr="00061AB7" w:rsidRDefault="00CC4CF9" w:rsidP="003463F3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5829     1     Средства по уходу за зубами и полостью рта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91 5830     7     Средства / по уходу за волосами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5831     2     - красящие (краски, оттеночные шампуни)</w:t>
      </w:r>
    </w:p>
    <w:p w:rsidR="00CC4CF9" w:rsidRPr="00061AB7" w:rsidRDefault="00CC4CF9" w:rsidP="003463F3">
      <w:pPr>
        <w:pStyle w:val="ConsPlusCell"/>
        <w:jc w:val="both"/>
      </w:pPr>
      <w:r w:rsidRPr="00061AB7">
        <w:t>91 5832     8     Мыло жидкое туалетное</w:t>
      </w:r>
    </w:p>
    <w:p w:rsidR="00CC4CF9" w:rsidRPr="00061AB7" w:rsidRDefault="00CC4CF9" w:rsidP="003463F3">
      <w:pPr>
        <w:pStyle w:val="ConsPlusCell"/>
        <w:jc w:val="both"/>
      </w:pPr>
      <w:r w:rsidRPr="00061AB7">
        <w:t>91 5833     3     Шампуни жидкие</w:t>
      </w:r>
    </w:p>
    <w:p w:rsidR="00CC4CF9" w:rsidRPr="00061AB7" w:rsidRDefault="00CC4CF9" w:rsidP="003463F3">
      <w:pPr>
        <w:pStyle w:val="ConsPlusCell"/>
        <w:jc w:val="both"/>
      </w:pPr>
      <w:r w:rsidRPr="00061AB7">
        <w:t>91 5834     9     Шампуни желеобразные, кремообразные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5835     4     Средства для укрепления волос</w:t>
      </w:r>
    </w:p>
    <w:p w:rsidR="00CC4CF9" w:rsidRPr="00061AB7" w:rsidRDefault="00CC4CF9" w:rsidP="003463F3">
      <w:pPr>
        <w:pStyle w:val="ConsPlusCell"/>
        <w:jc w:val="both"/>
      </w:pPr>
      <w:r w:rsidRPr="00061AB7">
        <w:t>91 5836     8     Средства для укладки волос</w:t>
      </w:r>
    </w:p>
    <w:p w:rsidR="00CC4CF9" w:rsidRPr="00061AB7" w:rsidRDefault="00CC4CF9" w:rsidP="003463F3">
      <w:pPr>
        <w:pStyle w:val="ConsPlusCell"/>
        <w:jc w:val="both"/>
      </w:pPr>
      <w:r w:rsidRPr="00061AB7">
        <w:t>91 5838     0     Средства для ухода за волосами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  Изменением   N  95/2014  ОКП,  утв.  Приказом Росстандарта</w:t>
      </w:r>
    </w:p>
    <w:p w:rsidR="00CC4CF9" w:rsidRPr="00061AB7" w:rsidRDefault="00CC4CF9" w:rsidP="003463F3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5839     6     Средства по уходу за волосами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91 5840     1     Средства для бритья и ухода за кожей после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бритья</w:t>
      </w:r>
    </w:p>
    <w:p w:rsidR="00CC4CF9" w:rsidRPr="00061AB7" w:rsidRDefault="00CC4CF9" w:rsidP="003463F3">
      <w:pPr>
        <w:pStyle w:val="ConsPlusCell"/>
        <w:jc w:val="both"/>
      </w:pPr>
      <w:r w:rsidRPr="00061AB7">
        <w:t>91 5841     7     Кремы для бритья</w:t>
      </w:r>
    </w:p>
    <w:p w:rsidR="00CC4CF9" w:rsidRPr="00061AB7" w:rsidRDefault="00CC4CF9" w:rsidP="003463F3">
      <w:pPr>
        <w:pStyle w:val="ConsPlusCell"/>
        <w:jc w:val="both"/>
      </w:pPr>
      <w:r w:rsidRPr="00061AB7">
        <w:t>91 5842     2     Кремы после бритья</w:t>
      </w:r>
    </w:p>
    <w:p w:rsidR="00CC4CF9" w:rsidRPr="00061AB7" w:rsidRDefault="00CC4CF9" w:rsidP="003463F3">
      <w:pPr>
        <w:pStyle w:val="ConsPlusCell"/>
        <w:jc w:val="both"/>
      </w:pPr>
      <w:r w:rsidRPr="00061AB7">
        <w:t>91 5843     8     Лосьоны для бритья</w:t>
      </w:r>
    </w:p>
    <w:p w:rsidR="00CC4CF9" w:rsidRPr="00061AB7" w:rsidRDefault="00CC4CF9" w:rsidP="003463F3">
      <w:pPr>
        <w:pStyle w:val="ConsPlusCell"/>
        <w:jc w:val="both"/>
      </w:pPr>
      <w:r w:rsidRPr="00061AB7">
        <w:t>91 5844     3     Лосьоны после бритья</w:t>
      </w:r>
    </w:p>
    <w:p w:rsidR="00CC4CF9" w:rsidRPr="00061AB7" w:rsidRDefault="00CC4CF9" w:rsidP="003463F3">
      <w:pPr>
        <w:pStyle w:val="ConsPlusCell"/>
        <w:jc w:val="both"/>
      </w:pPr>
      <w:r w:rsidRPr="00061AB7">
        <w:t>91 5845     9     Палочки и порошки мыльные для бритья</w:t>
      </w:r>
    </w:p>
    <w:p w:rsidR="00CC4CF9" w:rsidRPr="00061AB7" w:rsidRDefault="00CC4CF9" w:rsidP="003463F3">
      <w:pPr>
        <w:pStyle w:val="ConsPlusCell"/>
        <w:jc w:val="both"/>
      </w:pPr>
      <w:r w:rsidRPr="00061AB7">
        <w:t>91 5849     0     Средства для бритья и ухода за кожей после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бритья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91 5850     6     Косметика декоративная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91 5851     1     - для бровей, век, ресниц</w:t>
      </w:r>
    </w:p>
    <w:p w:rsidR="00CC4CF9" w:rsidRPr="00061AB7" w:rsidRDefault="00CC4CF9" w:rsidP="003463F3">
      <w:pPr>
        <w:pStyle w:val="ConsPlusCell"/>
        <w:jc w:val="both"/>
      </w:pPr>
      <w:r w:rsidRPr="00061AB7">
        <w:t>91 5852     7     Гримы, гуммозы</w:t>
      </w:r>
    </w:p>
    <w:p w:rsidR="00CC4CF9" w:rsidRPr="00061AB7" w:rsidRDefault="00CC4CF9" w:rsidP="003463F3">
      <w:pPr>
        <w:pStyle w:val="ConsPlusCell"/>
        <w:jc w:val="both"/>
      </w:pPr>
      <w:r w:rsidRPr="00061AB7">
        <w:t>91 5853     2     Лаки, эмали для ногтей и жидкость для снятия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лака</w:t>
      </w:r>
    </w:p>
    <w:p w:rsidR="00CC4CF9" w:rsidRPr="00061AB7" w:rsidRDefault="00CC4CF9" w:rsidP="003463F3">
      <w:pPr>
        <w:pStyle w:val="ConsPlusCell"/>
        <w:jc w:val="both"/>
      </w:pPr>
      <w:r w:rsidRPr="00061AB7">
        <w:t>91 5854     8     Помады губные и карандаши контурные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5855     3     Пудры и крем-пудры</w:t>
      </w:r>
    </w:p>
    <w:p w:rsidR="00CC4CF9" w:rsidRPr="00061AB7" w:rsidRDefault="00CC4CF9" w:rsidP="003463F3">
      <w:pPr>
        <w:pStyle w:val="ConsPlusCell"/>
        <w:jc w:val="both"/>
      </w:pPr>
      <w:r w:rsidRPr="00061AB7">
        <w:t>91 5856     9     Румяна, маскирующие карандаши для лица</w:t>
      </w:r>
    </w:p>
    <w:p w:rsidR="00CC4CF9" w:rsidRPr="00061AB7" w:rsidRDefault="00CC4CF9" w:rsidP="003463F3">
      <w:pPr>
        <w:pStyle w:val="ConsPlusCell"/>
        <w:jc w:val="both"/>
      </w:pPr>
      <w:r w:rsidRPr="00061AB7">
        <w:t>91 5858     5     Косметика декоративная детская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  Изменением   N  95/2014  ОКП,  утв.  Приказом Росстандарта</w:t>
      </w:r>
    </w:p>
    <w:p w:rsidR="00CC4CF9" w:rsidRPr="00061AB7" w:rsidRDefault="00CC4CF9" w:rsidP="003463F3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5860     0     Средства косметические и гигиенические разные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5861     6     Вазелины</w:t>
      </w:r>
    </w:p>
    <w:p w:rsidR="00CC4CF9" w:rsidRPr="00061AB7" w:rsidRDefault="00CC4CF9" w:rsidP="003463F3">
      <w:pPr>
        <w:pStyle w:val="ConsPlusCell"/>
        <w:jc w:val="both"/>
      </w:pPr>
      <w:r w:rsidRPr="00061AB7">
        <w:t>91 5862     1     Глицерины</w:t>
      </w:r>
    </w:p>
    <w:p w:rsidR="00CC4CF9" w:rsidRPr="00061AB7" w:rsidRDefault="00CC4CF9" w:rsidP="003463F3">
      <w:pPr>
        <w:pStyle w:val="ConsPlusCell"/>
        <w:jc w:val="both"/>
      </w:pPr>
      <w:r w:rsidRPr="00061AB7">
        <w:t>91 5863     7     Лосьоны</w:t>
      </w:r>
    </w:p>
    <w:p w:rsidR="00CC4CF9" w:rsidRPr="00061AB7" w:rsidRDefault="00CC4CF9" w:rsidP="003463F3">
      <w:pPr>
        <w:pStyle w:val="ConsPlusCell"/>
        <w:jc w:val="both"/>
      </w:pPr>
      <w:r w:rsidRPr="00061AB7">
        <w:t>91 5864     2     Средства / дезодорирующие</w:t>
      </w:r>
    </w:p>
    <w:p w:rsidR="00CC4CF9" w:rsidRPr="00061AB7" w:rsidRDefault="00CC4CF9" w:rsidP="003463F3">
      <w:pPr>
        <w:pStyle w:val="ConsPlusCell"/>
        <w:jc w:val="both"/>
      </w:pPr>
      <w:r w:rsidRPr="00061AB7">
        <w:t>91 5865     8     - ароматизирующие для ванн</w:t>
      </w:r>
    </w:p>
    <w:p w:rsidR="00CC4CF9" w:rsidRPr="00061AB7" w:rsidRDefault="00CC4CF9" w:rsidP="003463F3">
      <w:pPr>
        <w:pStyle w:val="ConsPlusCell"/>
        <w:jc w:val="both"/>
      </w:pPr>
      <w:r w:rsidRPr="00061AB7">
        <w:t>91 5866     3     - ароматизирующие разные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5867     9     - для загара и от загара</w:t>
      </w:r>
    </w:p>
    <w:p w:rsidR="00CC4CF9" w:rsidRPr="00061AB7" w:rsidRDefault="00CC4CF9" w:rsidP="003463F3">
      <w:pPr>
        <w:pStyle w:val="ConsPlusCell"/>
        <w:jc w:val="both"/>
      </w:pPr>
      <w:r w:rsidRPr="00061AB7">
        <w:t>91 5868     4     - защитные от комаров и мошкары</w:t>
      </w:r>
    </w:p>
    <w:p w:rsidR="00CC4CF9" w:rsidRPr="00061AB7" w:rsidRDefault="00CC4CF9" w:rsidP="003463F3">
      <w:pPr>
        <w:pStyle w:val="ConsPlusCell"/>
        <w:jc w:val="both"/>
      </w:pPr>
      <w:r w:rsidRPr="00061AB7">
        <w:t>91 5869     9     Средства косметические и гигиенические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разные (средства ароматизирующие, дезодорирующие,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кремы, лосьоны различного назначения)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  Изменением   N  95/2014  ОКП,  утв.  Приказом Росстандарта</w:t>
      </w:r>
    </w:p>
    <w:p w:rsidR="00CC4CF9" w:rsidRPr="00061AB7" w:rsidRDefault="00CC4CF9" w:rsidP="003463F3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5900     7     Отходы производства эфирномасляничной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продукции</w:t>
      </w:r>
    </w:p>
    <w:p w:rsidR="00CC4CF9" w:rsidRPr="00061AB7" w:rsidRDefault="00CC4CF9" w:rsidP="003463F3">
      <w:pPr>
        <w:pStyle w:val="ConsPlusCell"/>
        <w:jc w:val="both"/>
      </w:pPr>
      <w:r w:rsidRPr="00061AB7">
        <w:t>91 5910     1     Отходы производства масел эфирных паровой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перегонки</w:t>
      </w:r>
    </w:p>
    <w:p w:rsidR="00CC4CF9" w:rsidRPr="00061AB7" w:rsidRDefault="00CC4CF9" w:rsidP="003463F3">
      <w:pPr>
        <w:pStyle w:val="ConsPlusCell"/>
        <w:jc w:val="both"/>
      </w:pPr>
      <w:r w:rsidRPr="00061AB7">
        <w:t>91 5911     7     Обезэфиренные отходы после паровой перегонки</w:t>
      </w:r>
    </w:p>
    <w:p w:rsidR="00CC4CF9" w:rsidRPr="00061AB7" w:rsidRDefault="00CC4CF9" w:rsidP="003463F3">
      <w:pPr>
        <w:pStyle w:val="ConsPlusCell"/>
        <w:jc w:val="both"/>
      </w:pPr>
      <w:r w:rsidRPr="00061AB7">
        <w:t>91 5912     2     Дистиллаты</w:t>
      </w:r>
    </w:p>
    <w:p w:rsidR="00CC4CF9" w:rsidRPr="00061AB7" w:rsidRDefault="00CC4CF9" w:rsidP="003463F3">
      <w:pPr>
        <w:pStyle w:val="ConsPlusCell"/>
        <w:jc w:val="both"/>
      </w:pPr>
      <w:r w:rsidRPr="00061AB7">
        <w:t>91 5913     8     Конденсаты</w:t>
      </w:r>
    </w:p>
    <w:p w:rsidR="00CC4CF9" w:rsidRPr="00061AB7" w:rsidRDefault="00CC4CF9" w:rsidP="003463F3">
      <w:pPr>
        <w:pStyle w:val="ConsPlusCell"/>
        <w:jc w:val="both"/>
      </w:pPr>
      <w:r w:rsidRPr="00061AB7">
        <w:t>91 5920     6     Отходы производства масел эфирных экстракционных</w:t>
      </w:r>
    </w:p>
    <w:p w:rsidR="00CC4CF9" w:rsidRPr="00061AB7" w:rsidRDefault="00CC4CF9" w:rsidP="003463F3">
      <w:pPr>
        <w:pStyle w:val="ConsPlusCell"/>
        <w:jc w:val="both"/>
      </w:pPr>
      <w:r w:rsidRPr="00061AB7">
        <w:t>91 5921     1     Обезэфиренные отходы после экстракции</w:t>
      </w:r>
    </w:p>
    <w:p w:rsidR="00CC4CF9" w:rsidRPr="00061AB7" w:rsidRDefault="00CC4CF9" w:rsidP="003463F3">
      <w:pPr>
        <w:pStyle w:val="ConsPlusCell"/>
        <w:jc w:val="both"/>
      </w:pPr>
      <w:r w:rsidRPr="00061AB7">
        <w:t>91 5922     7     Шроты</w:t>
      </w:r>
    </w:p>
    <w:p w:rsidR="00CC4CF9" w:rsidRPr="00061AB7" w:rsidRDefault="00CC4CF9" w:rsidP="003463F3">
      <w:pPr>
        <w:pStyle w:val="ConsPlusCell"/>
        <w:jc w:val="both"/>
      </w:pPr>
      <w:r w:rsidRPr="00061AB7">
        <w:t>91 5923     2     Клеточные соки</w:t>
      </w:r>
    </w:p>
    <w:p w:rsidR="00CC4CF9" w:rsidRPr="00061AB7" w:rsidRDefault="00CC4CF9" w:rsidP="003463F3">
      <w:pPr>
        <w:pStyle w:val="ConsPlusCell"/>
        <w:jc w:val="both"/>
      </w:pPr>
      <w:r w:rsidRPr="00061AB7">
        <w:t>91 5924     8     Воски необработанные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91 6000     7     Продукция переработки фруктов, овощей, грибов,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включая соковую продукцию из фруктов и овощей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91 6011 - 91 6015 исключены.  -  Изменение  N  80/2010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91 6100     0     Консервы овощные (кроме паст, пюре, соусов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консервов детских томатных; соков, напитков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сокосодержащих, нектаров овощных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овощефруктовых; сиропов, соусов и приправ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овощных)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73/2005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6101 - 91 6103 исключены.  -  Изменение  N  80/2010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91 6110     5     Консервы закусочные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6111     0     Овощи фаршированные в томатном соусе</w:t>
      </w:r>
    </w:p>
    <w:p w:rsidR="00CC4CF9" w:rsidRPr="00061AB7" w:rsidRDefault="00CC4CF9" w:rsidP="003463F3">
      <w:pPr>
        <w:pStyle w:val="ConsPlusCell"/>
        <w:jc w:val="both"/>
      </w:pPr>
      <w:r w:rsidRPr="00061AB7">
        <w:t>91 6112     6     Овощи резаные в томатном соусе</w:t>
      </w:r>
    </w:p>
    <w:p w:rsidR="00CC4CF9" w:rsidRPr="00061AB7" w:rsidRDefault="00CC4CF9" w:rsidP="003463F3">
      <w:pPr>
        <w:pStyle w:val="ConsPlusCell"/>
        <w:jc w:val="both"/>
      </w:pPr>
      <w:r w:rsidRPr="00061AB7">
        <w:t>91 6113     1     Овощи резаные в фруктовом или овоще-фруктовом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соусе</w:t>
      </w:r>
    </w:p>
    <w:p w:rsidR="00CC4CF9" w:rsidRPr="00061AB7" w:rsidRDefault="00CC4CF9" w:rsidP="003463F3">
      <w:pPr>
        <w:pStyle w:val="ConsPlusCell"/>
        <w:jc w:val="both"/>
      </w:pPr>
      <w:r w:rsidRPr="00061AB7">
        <w:t>91 6114     7     Икра овощная</w:t>
      </w:r>
    </w:p>
    <w:p w:rsidR="00CC4CF9" w:rsidRPr="00061AB7" w:rsidRDefault="00CC4CF9" w:rsidP="003463F3">
      <w:pPr>
        <w:pStyle w:val="ConsPlusCell"/>
        <w:jc w:val="both"/>
      </w:pPr>
      <w:r w:rsidRPr="00061AB7">
        <w:t>91 6115     2     Салаты и винегреты</w:t>
      </w:r>
    </w:p>
    <w:p w:rsidR="00CC4CF9" w:rsidRPr="00061AB7" w:rsidRDefault="00CC4CF9" w:rsidP="003463F3">
      <w:pPr>
        <w:pStyle w:val="ConsPlusCell"/>
        <w:jc w:val="both"/>
      </w:pPr>
      <w:r w:rsidRPr="00061AB7">
        <w:t>91 6116     8     Закуски</w:t>
      </w:r>
    </w:p>
    <w:p w:rsidR="00CC4CF9" w:rsidRPr="00061AB7" w:rsidRDefault="00CC4CF9" w:rsidP="003463F3">
      <w:pPr>
        <w:pStyle w:val="ConsPlusCell"/>
        <w:jc w:val="both"/>
      </w:pPr>
      <w:r w:rsidRPr="00061AB7">
        <w:t>91 6120     4     Консервы обеденные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6121     5     Первые блюда с мясом</w:t>
      </w:r>
    </w:p>
    <w:p w:rsidR="00CC4CF9" w:rsidRPr="00061AB7" w:rsidRDefault="00CC4CF9" w:rsidP="003463F3">
      <w:pPr>
        <w:pStyle w:val="ConsPlusCell"/>
        <w:jc w:val="both"/>
      </w:pPr>
      <w:r w:rsidRPr="00061AB7">
        <w:t>91 6122     0     Первые блюда без мяса</w:t>
      </w:r>
    </w:p>
    <w:p w:rsidR="00CC4CF9" w:rsidRPr="00061AB7" w:rsidRDefault="00CC4CF9" w:rsidP="003463F3">
      <w:pPr>
        <w:pStyle w:val="ConsPlusCell"/>
        <w:jc w:val="both"/>
      </w:pPr>
      <w:r w:rsidRPr="00061AB7">
        <w:t>91 6123     6     Вторые блюда с мясом</w:t>
      </w:r>
    </w:p>
    <w:p w:rsidR="00CC4CF9" w:rsidRPr="00061AB7" w:rsidRDefault="00CC4CF9" w:rsidP="003463F3">
      <w:pPr>
        <w:pStyle w:val="ConsPlusCell"/>
        <w:jc w:val="both"/>
      </w:pPr>
      <w:r w:rsidRPr="00061AB7">
        <w:t>91 6124     1     Вторые блюда без мяса</w:t>
      </w:r>
    </w:p>
    <w:p w:rsidR="00CC4CF9" w:rsidRPr="00061AB7" w:rsidRDefault="00CC4CF9" w:rsidP="003463F3">
      <w:pPr>
        <w:pStyle w:val="ConsPlusCell"/>
        <w:jc w:val="both"/>
      </w:pPr>
      <w:r w:rsidRPr="00061AB7">
        <w:t>91 6130     4     Консервы натуральные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6131     8     Кукуруза сахарная</w:t>
      </w:r>
    </w:p>
    <w:p w:rsidR="00CC4CF9" w:rsidRPr="00061AB7" w:rsidRDefault="00CC4CF9" w:rsidP="003463F3">
      <w:pPr>
        <w:pStyle w:val="ConsPlusCell"/>
        <w:jc w:val="both"/>
      </w:pPr>
      <w:r w:rsidRPr="00061AB7">
        <w:t>91 6132     5     Горошек зеленый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6133     0     Фасоль стручковая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91 6134     6     Томаты натуральные целые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(цельноконсервированные)</w:t>
      </w:r>
    </w:p>
    <w:p w:rsidR="00CC4CF9" w:rsidRPr="00061AB7" w:rsidRDefault="00CC4CF9" w:rsidP="003463F3">
      <w:pPr>
        <w:pStyle w:val="ConsPlusCell"/>
        <w:jc w:val="both"/>
      </w:pPr>
      <w:r w:rsidRPr="00061AB7">
        <w:t>91 6135     1     Огурцы консервированные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6136     7     Патиссоны консервированные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6137     2     Кабачки консервированные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6138     8     Перец сладкий натуральный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6139     3     Консервы прочие (цветная капуста, маслины,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анзур)</w:t>
      </w:r>
    </w:p>
    <w:p w:rsidR="00CC4CF9" w:rsidRPr="00061AB7" w:rsidRDefault="00CC4CF9" w:rsidP="003463F3">
      <w:pPr>
        <w:pStyle w:val="ConsPlusCell"/>
        <w:jc w:val="both"/>
      </w:pPr>
      <w:r w:rsidRPr="00061AB7">
        <w:t>91 6140     9     Маринады</w:t>
      </w:r>
    </w:p>
    <w:p w:rsidR="00CC4CF9" w:rsidRPr="00061AB7" w:rsidRDefault="00CC4CF9" w:rsidP="003463F3">
      <w:pPr>
        <w:pStyle w:val="ConsPlusCell"/>
        <w:jc w:val="both"/>
      </w:pPr>
      <w:r w:rsidRPr="00061AB7">
        <w:t>91 6141     4     Томаты</w:t>
      </w:r>
    </w:p>
    <w:p w:rsidR="00CC4CF9" w:rsidRPr="00061AB7" w:rsidRDefault="00CC4CF9" w:rsidP="003463F3">
      <w:pPr>
        <w:pStyle w:val="ConsPlusCell"/>
        <w:jc w:val="both"/>
      </w:pPr>
      <w:r w:rsidRPr="00061AB7">
        <w:t>91 6142     1     Огурцы</w:t>
      </w:r>
    </w:p>
    <w:p w:rsidR="00CC4CF9" w:rsidRPr="00061AB7" w:rsidRDefault="00CC4CF9" w:rsidP="003463F3">
      <w:pPr>
        <w:pStyle w:val="ConsPlusCell"/>
        <w:jc w:val="both"/>
      </w:pPr>
      <w:r w:rsidRPr="00061AB7">
        <w:t>91 6143     5     Патиссоны</w:t>
      </w:r>
    </w:p>
    <w:p w:rsidR="00CC4CF9" w:rsidRPr="00061AB7" w:rsidRDefault="00CC4CF9" w:rsidP="003463F3">
      <w:pPr>
        <w:pStyle w:val="ConsPlusCell"/>
        <w:jc w:val="both"/>
      </w:pPr>
      <w:r w:rsidRPr="00061AB7">
        <w:t>91 6144     0     Свекла</w:t>
      </w:r>
    </w:p>
    <w:p w:rsidR="00CC4CF9" w:rsidRPr="00061AB7" w:rsidRDefault="00CC4CF9" w:rsidP="003463F3">
      <w:pPr>
        <w:pStyle w:val="ConsPlusCell"/>
        <w:jc w:val="both"/>
      </w:pPr>
      <w:r w:rsidRPr="00061AB7">
        <w:t>91 6145     6     Капуста</w:t>
      </w:r>
    </w:p>
    <w:p w:rsidR="00CC4CF9" w:rsidRPr="00061AB7" w:rsidRDefault="00CC4CF9" w:rsidP="003463F3">
      <w:pPr>
        <w:pStyle w:val="ConsPlusCell"/>
        <w:jc w:val="both"/>
      </w:pPr>
      <w:r w:rsidRPr="00061AB7">
        <w:t>91 6146     1     Чеснок</w:t>
      </w:r>
    </w:p>
    <w:p w:rsidR="00CC4CF9" w:rsidRPr="00061AB7" w:rsidRDefault="00CC4CF9" w:rsidP="003463F3">
      <w:pPr>
        <w:pStyle w:val="ConsPlusCell"/>
        <w:jc w:val="both"/>
      </w:pPr>
      <w:r w:rsidRPr="00061AB7">
        <w:t>91 6147     7     Лук</w:t>
      </w:r>
    </w:p>
    <w:p w:rsidR="00CC4CF9" w:rsidRPr="00061AB7" w:rsidRDefault="00CC4CF9" w:rsidP="003463F3">
      <w:pPr>
        <w:pStyle w:val="ConsPlusCell"/>
        <w:jc w:val="both"/>
      </w:pPr>
      <w:r w:rsidRPr="00061AB7">
        <w:t>91 6148     2     Ассорти</w:t>
      </w:r>
    </w:p>
    <w:p w:rsidR="00CC4CF9" w:rsidRPr="00061AB7" w:rsidRDefault="00CC4CF9" w:rsidP="003463F3">
      <w:pPr>
        <w:pStyle w:val="ConsPlusCell"/>
        <w:jc w:val="both"/>
      </w:pPr>
      <w:r w:rsidRPr="00061AB7">
        <w:t>91 6149     8     Маринады прочие (баклажаны, гогошары, кабачки,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портулак, тыква)</w:t>
      </w:r>
    </w:p>
    <w:p w:rsidR="00CC4CF9" w:rsidRPr="00061AB7" w:rsidRDefault="00CC4CF9" w:rsidP="003463F3">
      <w:pPr>
        <w:pStyle w:val="ConsPlusCell"/>
        <w:jc w:val="both"/>
      </w:pPr>
      <w:r w:rsidRPr="00061AB7">
        <w:t>91 6150     3     Консервы грибные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6151     9     Грибы натуральные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6152     4     Грибы маринованные, отварные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6153     5     Грибы в растительном масле</w:t>
      </w:r>
    </w:p>
    <w:p w:rsidR="00CC4CF9" w:rsidRPr="00061AB7" w:rsidRDefault="00CC4CF9" w:rsidP="003463F3">
      <w:pPr>
        <w:pStyle w:val="ConsPlusCell"/>
        <w:jc w:val="both"/>
      </w:pPr>
      <w:r w:rsidRPr="00061AB7">
        <w:t>91 6154     5     Салаты грибные и закуски</w:t>
      </w:r>
    </w:p>
    <w:p w:rsidR="00CC4CF9" w:rsidRPr="00061AB7" w:rsidRDefault="00CC4CF9" w:rsidP="003463F3">
      <w:pPr>
        <w:pStyle w:val="ConsPlusCell"/>
        <w:jc w:val="both"/>
      </w:pPr>
      <w:r w:rsidRPr="00061AB7">
        <w:t>91 6155     0     Первые обеденные блюда с грибами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6156     6     Вторые обеденные блюда с грибами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6160     8     Консервы / детского и диетического питания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91 6161     3     - гомогенизированные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6162     9     - протертые</w:t>
      </w:r>
    </w:p>
    <w:p w:rsidR="00CC4CF9" w:rsidRPr="00061AB7" w:rsidRDefault="00CC4CF9" w:rsidP="003463F3">
      <w:pPr>
        <w:pStyle w:val="ConsPlusCell"/>
        <w:jc w:val="both"/>
      </w:pPr>
      <w:r w:rsidRPr="00061AB7">
        <w:t>91 6163     4     - нарезанные кусочками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6164     9     - овощные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6170     2     Консервы-полуфабрикаты для общественного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питания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91 6171     8     Зелень, консервированная поваренной солью</w:t>
      </w:r>
    </w:p>
    <w:p w:rsidR="00CC4CF9" w:rsidRPr="00061AB7" w:rsidRDefault="00CC4CF9" w:rsidP="003463F3">
      <w:pPr>
        <w:pStyle w:val="ConsPlusCell"/>
        <w:jc w:val="both"/>
      </w:pPr>
      <w:r w:rsidRPr="00061AB7">
        <w:t>91 6172     3     Супы фруктовые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6173     9     Заправки для обеденных блюд</w:t>
      </w:r>
    </w:p>
    <w:p w:rsidR="00CC4CF9" w:rsidRPr="00061AB7" w:rsidRDefault="00CC4CF9" w:rsidP="003463F3">
      <w:pPr>
        <w:pStyle w:val="ConsPlusCell"/>
        <w:jc w:val="both"/>
      </w:pPr>
      <w:r w:rsidRPr="00061AB7">
        <w:t>91 6174     4     Пасты соусные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6175     2     Свекла и морковь гарнирные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6176     5     Капуста тушеная, маринады и закуски с томатом</w:t>
      </w:r>
    </w:p>
    <w:p w:rsidR="00CC4CF9" w:rsidRPr="00061AB7" w:rsidRDefault="00CC4CF9" w:rsidP="003463F3">
      <w:pPr>
        <w:pStyle w:val="ConsPlusCell"/>
        <w:jc w:val="both"/>
      </w:pPr>
      <w:r w:rsidRPr="00061AB7">
        <w:t>91 6177     0     Пюре из шпината, щавеля и смеси шпината и щавеля</w:t>
      </w:r>
    </w:p>
    <w:p w:rsidR="00CC4CF9" w:rsidRPr="00061AB7" w:rsidRDefault="00CC4CF9" w:rsidP="003463F3">
      <w:pPr>
        <w:pStyle w:val="ConsPlusCell"/>
        <w:jc w:val="both"/>
      </w:pPr>
      <w:r w:rsidRPr="00061AB7">
        <w:t>91 6179     1     Полуфабрикаты прочие (салаты, пюре овощные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т.д.)</w:t>
      </w:r>
    </w:p>
    <w:p w:rsidR="00CC4CF9" w:rsidRPr="00061AB7" w:rsidRDefault="00CC4CF9" w:rsidP="003463F3">
      <w:pPr>
        <w:pStyle w:val="ConsPlusCell"/>
        <w:jc w:val="both"/>
      </w:pPr>
      <w:r w:rsidRPr="00061AB7">
        <w:t>91 6180     7     Консервы из квашеных и соленых овощей</w:t>
      </w:r>
    </w:p>
    <w:p w:rsidR="00CC4CF9" w:rsidRPr="00061AB7" w:rsidRDefault="00CC4CF9" w:rsidP="003463F3">
      <w:pPr>
        <w:pStyle w:val="ConsPlusCell"/>
        <w:jc w:val="both"/>
      </w:pPr>
      <w:r w:rsidRPr="00061AB7">
        <w:t>91 6181     2     Огурцы</w:t>
      </w:r>
    </w:p>
    <w:p w:rsidR="00CC4CF9" w:rsidRPr="00061AB7" w:rsidRDefault="00CC4CF9" w:rsidP="003463F3">
      <w:pPr>
        <w:pStyle w:val="ConsPlusCell"/>
        <w:jc w:val="both"/>
      </w:pPr>
      <w:r w:rsidRPr="00061AB7">
        <w:t>91 6182     8     Капуста</w:t>
      </w:r>
    </w:p>
    <w:p w:rsidR="00CC4CF9" w:rsidRPr="00061AB7" w:rsidRDefault="00CC4CF9" w:rsidP="003463F3">
      <w:pPr>
        <w:pStyle w:val="ConsPlusCell"/>
        <w:jc w:val="both"/>
      </w:pPr>
      <w:r w:rsidRPr="00061AB7">
        <w:t>91 6200     4     Консервы томатные. Соки, нектары, напитки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сокосодержащие овощные и овощефруктовые.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Сиропы, соусы и приправы овощные. Пюре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овощные и овощефруктовые. Мякоть овощная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овощефруктовая</w:t>
      </w:r>
    </w:p>
    <w:p w:rsidR="00CC4CF9" w:rsidRPr="00061AB7" w:rsidRDefault="00CC4CF9" w:rsidP="003463F3">
      <w:pPr>
        <w:pStyle w:val="ConsPlusCell"/>
        <w:jc w:val="both"/>
      </w:pPr>
      <w:r w:rsidRPr="00061AB7">
        <w:t>(в  ред.  Изменений  N 73/2005 ОКП,  N 80/2010 ОКП,  утв.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Ростехрегулирования 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6201 - 91 6202 исключены.  -  Изменение  N  80/2010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91 6210     9     Консервы томатные (продукция томатная, сок,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паста, пюре и соусы)</w:t>
      </w:r>
    </w:p>
    <w:p w:rsidR="00CC4CF9" w:rsidRPr="00061AB7" w:rsidRDefault="00CC4CF9" w:rsidP="003463F3">
      <w:pPr>
        <w:pStyle w:val="ConsPlusCell"/>
        <w:jc w:val="both"/>
      </w:pPr>
      <w:r w:rsidRPr="00061AB7">
        <w:t>91 6211     4     Сок томатный, включая прямого отжима,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восстановленный, концентрированный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6212     8     Пасты и пюре</w:t>
      </w:r>
    </w:p>
    <w:p w:rsidR="00CC4CF9" w:rsidRPr="00061AB7" w:rsidRDefault="00CC4CF9" w:rsidP="003463F3">
      <w:pPr>
        <w:pStyle w:val="ConsPlusCell"/>
        <w:jc w:val="both"/>
      </w:pPr>
      <w:r w:rsidRPr="00061AB7">
        <w:t>91 6213     5     Соусы</w:t>
      </w:r>
    </w:p>
    <w:p w:rsidR="00CC4CF9" w:rsidRPr="00061AB7" w:rsidRDefault="00CC4CF9" w:rsidP="003463F3">
      <w:pPr>
        <w:pStyle w:val="ConsPlusCell"/>
        <w:jc w:val="both"/>
      </w:pPr>
      <w:r w:rsidRPr="00061AB7">
        <w:t>91 6218     2     Консервы томатные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91 6220     3     Соки овощные (кроме томатных) и овощефруктовые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(в  ред.  Изменений  N 73/2005 ОКП,  N 80/2010 ОКП,  утв.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Ростехрегулирования 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6221     9     Соки прямого отжима/ овощные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 ред.  Изменений  N 73/2005 ОКП,  N 80/2010 ОКП,  утв.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Ростехрегулирования 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6222     4     - овощефруктовые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(в  ред.  Изменений  N 73/2005 ОКП,  N 80/2010 ОКП,  утв.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Ростехрегулирования 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6223     1     Соки свежеотжатые</w:t>
      </w:r>
    </w:p>
    <w:p w:rsidR="00CC4CF9" w:rsidRPr="00061AB7" w:rsidRDefault="00CC4CF9" w:rsidP="003463F3">
      <w:pPr>
        <w:pStyle w:val="ConsPlusCell"/>
        <w:jc w:val="both"/>
      </w:pPr>
      <w:r w:rsidRPr="00061AB7">
        <w:t>(в  ред.  Изменений  N 73/2005 ОКП,  N 80/2010 ОКП,  утв.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Ростехрегулирования 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6224     5     - с сахаром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73/2005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6225     0     Соки восстановленные/ овощные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 ред.  Изменений  N 73/2005 ОКП,  N 80/2010 ОКП,  утв.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Ростехрегулирования 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6226     6     - овощефруктовые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73/2005 ОКП,  в ред. Изменения N 80/2010 ОКП,</w:t>
      </w:r>
    </w:p>
    <w:p w:rsidR="00CC4CF9" w:rsidRPr="00061AB7" w:rsidRDefault="00CC4CF9" w:rsidP="003463F3">
      <w:pPr>
        <w:pStyle w:val="ConsPlusCell"/>
        <w:jc w:val="both"/>
      </w:pPr>
      <w:r w:rsidRPr="00061AB7">
        <w:t>утв. Приказом Ростехрегулирования 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6227     исключен.  -  Изменение  N 80/2010 ОКП,  утв.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91 6228     7     - с сахаром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6228 введен Изменением N 73/2005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6229     2     Соки концентрированные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6229 введен Изменением N 73/2005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6230     8     Напитки сокосодержащие овощные и овощефруктовые.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Сиропы овощные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73/2005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6231     3     Напитки сокосодержащие овощные и овощефруктовые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73/2005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6232     9     Сиропы овощные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6240     2     Соусы (кроме томатных) и приправы овощные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6241     8     Соусы кулинарные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6242     3     Соусы деликатесные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6243     9     Приправы овощные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6250     7     Нектары/овощные и овощефруктовые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6250 введен Изменением N 73/2005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6251     1     - из одного вида овощного сока и (или) пюре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(овощные)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6251 введен Изменением N 73/2005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6252     8     - из двух и более видов овощных соков и (или)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пюре (овощные)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6252 введен Изменением N 73/2005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6253     3     - из двух и более видов овощного и фруктового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соков и (или) пюре (овощефруктовые)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6253 введен Изменением N 73/2005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6260     1     Соки, нектары, напитки сокосодержащие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овощные и овощефруктовые детского питания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6260 введен Изменением N 73/2005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6261     7     Соки овощные и овощефруктовые детского питания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6261 введен Изменением N 73/2005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6262     2     Нектары овощные и овощефруктовые детского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питания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6262 введен Изменением N 73/2005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6263     8     Напитки сокосодержащие овощные и овощефруктовые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детского питания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6263 введен Изменением N 73/2005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6270     6     Соки овощные и овощефруктовые диффузионные/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6271     1     - из свежих овощей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6272     7     - из свежих овощей и фруктов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6273     2     - из высушенных овощей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6274     8     - из высушенных овощей и фруктов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6275     3     - концентрированные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6276     9     - восстановленные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6280     0     Пюре овощные (кроме томатных) и овощефруктовые/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6281     6     - овощные (кроме томатных)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6282     1     - овощефруктовые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6283     7     - концентрированные овощные (кроме томатных)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6284     2     - концентрированные овощефруктовые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6290     5     Мякоть овощная и овощефруктовая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6300     8     Консервы фруктовые и фруктово-овощные.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Соки, нектары, морсы, напитки сокосодержащие,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пюре, мякоть фруктовые и фруктово-овощные.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Клетки цитрусовых фруктов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6301 - 91 6304 исключены.  -  Изменение  N  80/2010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91 6310     2     Компоты, фрукты в соке, в вине, в сахаре,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 пюре, в пульпе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6311     8     Компоты</w:t>
      </w:r>
    </w:p>
    <w:p w:rsidR="00CC4CF9" w:rsidRPr="00061AB7" w:rsidRDefault="00CC4CF9" w:rsidP="003463F3">
      <w:pPr>
        <w:pStyle w:val="ConsPlusCell"/>
        <w:jc w:val="both"/>
      </w:pPr>
      <w:r w:rsidRPr="00061AB7">
        <w:t>91 6312     3     Фрукты в соке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6313     9     Фрукты в вине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6314     4     Фрукты в сахаре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6315     5     Фрукты в пюре или пульпе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6320     7     Повидло, желе, соусы, пасты, приправы.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Фрукты протертые или дробленые с сахаром.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Пюре и мякоть фруктовые и фруктово-овощные.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Клетки цитрусовых фруктов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6321     2     Повидло</w:t>
      </w:r>
    </w:p>
    <w:p w:rsidR="00CC4CF9" w:rsidRPr="00061AB7" w:rsidRDefault="00CC4CF9" w:rsidP="003463F3">
      <w:pPr>
        <w:pStyle w:val="ConsPlusCell"/>
        <w:jc w:val="both"/>
      </w:pPr>
      <w:r w:rsidRPr="00061AB7">
        <w:t>91 6322     8     Желе</w:t>
      </w:r>
    </w:p>
    <w:p w:rsidR="00CC4CF9" w:rsidRPr="00061AB7" w:rsidRDefault="00CC4CF9" w:rsidP="003463F3">
      <w:pPr>
        <w:pStyle w:val="ConsPlusCell"/>
        <w:jc w:val="both"/>
      </w:pPr>
      <w:r w:rsidRPr="00061AB7">
        <w:t>91 6323     3     Пюре фруктовые и фруктово-овощные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6324     9     Соусы, пасты и приправы плодовые и ягодные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6325     4     Фрукты протертые и дробленые с сахаром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их смеси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6326     9     Пюре фруктово-овощные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6327     5     Пюре концентрированные фруктовые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6328     0     Пюре концентрированные фруктово-овощные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6329     6     Мякоть фруктовая и фруктово-овощная.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Клетки цитрусовых фруктов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6330     1     Варенье, джем, конфитюр, цукаты,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фруктово-ягодные смеси, мед искусственный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6331     7     Варенье</w:t>
      </w:r>
    </w:p>
    <w:p w:rsidR="00CC4CF9" w:rsidRPr="00061AB7" w:rsidRDefault="00CC4CF9" w:rsidP="003463F3">
      <w:pPr>
        <w:pStyle w:val="ConsPlusCell"/>
        <w:jc w:val="both"/>
      </w:pPr>
      <w:r w:rsidRPr="00061AB7">
        <w:t>91 6332     2     Джем</w:t>
      </w:r>
    </w:p>
    <w:p w:rsidR="00CC4CF9" w:rsidRPr="00061AB7" w:rsidRDefault="00CC4CF9" w:rsidP="003463F3">
      <w:pPr>
        <w:pStyle w:val="ConsPlusCell"/>
        <w:jc w:val="both"/>
      </w:pPr>
      <w:r w:rsidRPr="00061AB7">
        <w:t>91 6333     8     Конфитюры</w:t>
      </w:r>
    </w:p>
    <w:p w:rsidR="00CC4CF9" w:rsidRPr="00061AB7" w:rsidRDefault="00CC4CF9" w:rsidP="003463F3">
      <w:pPr>
        <w:pStyle w:val="ConsPlusCell"/>
        <w:jc w:val="both"/>
      </w:pPr>
      <w:r w:rsidRPr="00061AB7">
        <w:t>91 6334     3     Цукаты</w:t>
      </w:r>
    </w:p>
    <w:p w:rsidR="00CC4CF9" w:rsidRPr="00061AB7" w:rsidRDefault="00CC4CF9" w:rsidP="003463F3">
      <w:pPr>
        <w:pStyle w:val="ConsPlusCell"/>
        <w:jc w:val="both"/>
      </w:pPr>
      <w:r w:rsidRPr="00061AB7">
        <w:t>91 6335     9     Смеси фруктовые и ягодные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6336     4     Мед искусственный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6340     6     Соки фруктовые и фруктово-овощные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 ред.  Изменений  N 73/2005 ОКП,  N 80/2010 ОКП,  утв.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Ростехрегулирования 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6341     1     Соки прямого отжима/ фруктовые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(в  ред.  Изменений  N 73/2005 ОКП,  N 80/2010 ОКП,  утв.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Ростехрегулирования 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6342     7     - фруктово-овощные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Коды 91 6343 - 91 6344 исключены. - Изменение N 73/2005 ОКП</w:t>
      </w:r>
    </w:p>
    <w:p w:rsidR="00CC4CF9" w:rsidRPr="00061AB7" w:rsidRDefault="00CC4CF9" w:rsidP="003463F3">
      <w:pPr>
        <w:pStyle w:val="ConsPlusCell"/>
        <w:jc w:val="both"/>
      </w:pPr>
      <w:r w:rsidRPr="00061AB7">
        <w:t>91 6345     3     Соки свежеотжатые</w:t>
      </w:r>
    </w:p>
    <w:p w:rsidR="00CC4CF9" w:rsidRPr="00061AB7" w:rsidRDefault="00CC4CF9" w:rsidP="003463F3">
      <w:pPr>
        <w:pStyle w:val="ConsPlusCell"/>
        <w:jc w:val="both"/>
      </w:pPr>
      <w:r w:rsidRPr="00061AB7">
        <w:t>(в  ред.  Изменений  N 73/2005 ОКП,  N 80/2010 ОКП,  утв.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Ростехрегулирования 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6346     исключен.  -  Изменение  N 80/2010 ОКП,  утв.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91 6347     4     Соки концентрированные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73/2005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6348     6     Соки восстановленные/ фруктовые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73/2005 ОКП,  в ред. Изменения N 80/2010 ОКП,</w:t>
      </w:r>
    </w:p>
    <w:p w:rsidR="00CC4CF9" w:rsidRPr="00061AB7" w:rsidRDefault="00CC4CF9" w:rsidP="003463F3">
      <w:pPr>
        <w:pStyle w:val="ConsPlusCell"/>
        <w:jc w:val="both"/>
      </w:pPr>
      <w:r w:rsidRPr="00061AB7">
        <w:t>утв. Приказом Ростехрегулирования 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6349     5     - фруктово-овощные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73/2005 ОКП,  в ред. Изменения N 80/2010 ОКП,</w:t>
      </w:r>
    </w:p>
    <w:p w:rsidR="00CC4CF9" w:rsidRPr="00061AB7" w:rsidRDefault="00CC4CF9" w:rsidP="003463F3">
      <w:pPr>
        <w:pStyle w:val="ConsPlusCell"/>
        <w:jc w:val="both"/>
      </w:pPr>
      <w:r w:rsidRPr="00061AB7">
        <w:t>утв. Приказом Ростехрегулирования 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6350     0     Сиропы. Напитки сокосодержащие фруктовые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фруктово-овощные. Морсы</w:t>
      </w:r>
    </w:p>
    <w:p w:rsidR="00CC4CF9" w:rsidRPr="00061AB7" w:rsidRDefault="00CC4CF9" w:rsidP="003463F3">
      <w:pPr>
        <w:pStyle w:val="ConsPlusCell"/>
        <w:jc w:val="both"/>
      </w:pPr>
      <w:r w:rsidRPr="00061AB7">
        <w:t>(в  ред.  Изменений  N 73/2005 ОКП,  N 80/2010 ОКП,  утв.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Ростехрегулирования 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6351     6     Сиропы натуральные плодовые и ягодные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6352     1     Сиропы столовые (цукатные)</w:t>
      </w:r>
    </w:p>
    <w:p w:rsidR="00CC4CF9" w:rsidRPr="00061AB7" w:rsidRDefault="00CC4CF9" w:rsidP="003463F3">
      <w:pPr>
        <w:pStyle w:val="ConsPlusCell"/>
        <w:jc w:val="both"/>
      </w:pPr>
      <w:r w:rsidRPr="00061AB7">
        <w:t>91 6353     7     Напитки сокосодержащие фруктовые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фруктово-овощные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 ред.  Изменений  N 73/2005 ОКП,  N 80/2010 ОКП,  утв.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Ростехрегулирования 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6358     4     Морсы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6358 введен Изменением N 73/2005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6359     0     Морсы концентрированные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6360     5     Консервы детского, диетического,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диабетического питания. Продукция соковая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фруктов и овощей для детского питания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6361     0     Консервы гомогенизированные детского питания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91 6362     6     Консервы протертые детского питания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91 6363     1     Соки детского питания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91 6364     7     Консервы фруктовые диетические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91 6365     2     Консервы фруктовые диабетические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91 6366     8     Напитки сокосодержащие детского питания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6366 введен Изменением N 73/2005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6367     3     Нектары детского питания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6367 введен Изменением N 73/2005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6368     9     Морсы детского питания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6368 введен Изменением N 73/2005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6370     7     Маринады фруктовые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6371 - 91 6372 исключены.  -  Изменение  N  80/2010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91 6373     6     Ассорти</w:t>
      </w:r>
    </w:p>
    <w:p w:rsidR="00CC4CF9" w:rsidRPr="00061AB7" w:rsidRDefault="00CC4CF9" w:rsidP="003463F3">
      <w:pPr>
        <w:pStyle w:val="ConsPlusCell"/>
        <w:jc w:val="both"/>
      </w:pPr>
      <w:r w:rsidRPr="00061AB7">
        <w:t>91 6380     4     Нектары/фруктовые и фруктово-овощные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6380 введен Изменением N 73/2005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6381     0     - из одного вида фруктового сока и (или) пюре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6381 введен Изменением N 73/2005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6382     5     - из двух и более видов фруктовых соков и (или)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пюре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6382 введен Изменением N 73/2005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6383     0     - из двух и более видов фруктовых и овощных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соков и (или) пюре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6383 введен Изменением N 73/2005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6390     9     Соки фруктовые и фруктово-овощные диффузионные/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6391     4     - из свежих фруктов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6392     4     - из свежих фруктов и овощей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6393     5     - из высушенных фруктов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6394     0     - из высушенных фруктов и овощей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6395     6     - концентрированные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6396     1     - восстановленные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6400     1     Овощи, грибы, картофель, фрукты сушеные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6401 - 91 6409 исключены.  -  Изменение  N  80/2010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91 6410     6     Овощи и картофель сушеные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6411     1     Картофель</w:t>
      </w:r>
    </w:p>
    <w:p w:rsidR="00CC4CF9" w:rsidRPr="00061AB7" w:rsidRDefault="00CC4CF9" w:rsidP="003463F3">
      <w:pPr>
        <w:pStyle w:val="ConsPlusCell"/>
        <w:jc w:val="both"/>
      </w:pPr>
      <w:r w:rsidRPr="00061AB7">
        <w:t>91 6412     7     Лук</w:t>
      </w:r>
    </w:p>
    <w:p w:rsidR="00CC4CF9" w:rsidRPr="00061AB7" w:rsidRDefault="00CC4CF9" w:rsidP="003463F3">
      <w:pPr>
        <w:pStyle w:val="ConsPlusCell"/>
        <w:jc w:val="both"/>
      </w:pPr>
      <w:r w:rsidRPr="00061AB7">
        <w:t>91 6413     2     Чеснок</w:t>
      </w:r>
    </w:p>
    <w:p w:rsidR="00CC4CF9" w:rsidRPr="00061AB7" w:rsidRDefault="00CC4CF9" w:rsidP="003463F3">
      <w:pPr>
        <w:pStyle w:val="ConsPlusCell"/>
        <w:jc w:val="both"/>
      </w:pPr>
      <w:r w:rsidRPr="00061AB7">
        <w:t>91 6414     8     Корнеплоды</w:t>
      </w:r>
    </w:p>
    <w:p w:rsidR="00CC4CF9" w:rsidRPr="00061AB7" w:rsidRDefault="00CC4CF9" w:rsidP="003463F3">
      <w:pPr>
        <w:pStyle w:val="ConsPlusCell"/>
        <w:jc w:val="both"/>
      </w:pPr>
      <w:r w:rsidRPr="00061AB7">
        <w:t>91 6415     3     Горошек зеленый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6416     9     Фасоль стручковая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91 6417     4     Зелень пряных овощей</w:t>
      </w:r>
    </w:p>
    <w:p w:rsidR="00CC4CF9" w:rsidRPr="00061AB7" w:rsidRDefault="00CC4CF9" w:rsidP="003463F3">
      <w:pPr>
        <w:pStyle w:val="ConsPlusCell"/>
        <w:jc w:val="both"/>
      </w:pPr>
      <w:r w:rsidRPr="00061AB7">
        <w:t>91 6418     2     Капуста</w:t>
      </w:r>
    </w:p>
    <w:p w:rsidR="00CC4CF9" w:rsidRPr="00061AB7" w:rsidRDefault="00CC4CF9" w:rsidP="003463F3">
      <w:pPr>
        <w:pStyle w:val="ConsPlusCell"/>
        <w:jc w:val="both"/>
      </w:pPr>
      <w:r w:rsidRPr="00061AB7">
        <w:t>91 6420     0     Грибы сушеные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6421     6     Грибы белые</w:t>
      </w:r>
    </w:p>
    <w:p w:rsidR="00CC4CF9" w:rsidRPr="00061AB7" w:rsidRDefault="00CC4CF9" w:rsidP="003463F3">
      <w:pPr>
        <w:pStyle w:val="ConsPlusCell"/>
        <w:jc w:val="both"/>
      </w:pPr>
      <w:r w:rsidRPr="00061AB7">
        <w:t>91 6422     1     Грибы черные, губчатые, подосиновики,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подберезовики, маслята</w:t>
      </w:r>
    </w:p>
    <w:p w:rsidR="00CC4CF9" w:rsidRPr="00061AB7" w:rsidRDefault="00CC4CF9" w:rsidP="003463F3">
      <w:pPr>
        <w:pStyle w:val="ConsPlusCell"/>
        <w:jc w:val="both"/>
      </w:pPr>
      <w:r w:rsidRPr="00061AB7">
        <w:t>91 6430     5     Смеси сушеных овощей, порошки овощные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6431     0     Смеси сушеных овощей и пряной зелени</w:t>
      </w:r>
    </w:p>
    <w:p w:rsidR="00CC4CF9" w:rsidRPr="00061AB7" w:rsidRDefault="00CC4CF9" w:rsidP="003463F3">
      <w:pPr>
        <w:pStyle w:val="ConsPlusCell"/>
        <w:jc w:val="both"/>
      </w:pPr>
      <w:r w:rsidRPr="00061AB7">
        <w:t>91 6432     6     Смеси для первых блюд</w:t>
      </w:r>
    </w:p>
    <w:p w:rsidR="00CC4CF9" w:rsidRPr="00061AB7" w:rsidRDefault="00CC4CF9" w:rsidP="003463F3">
      <w:pPr>
        <w:pStyle w:val="ConsPlusCell"/>
        <w:jc w:val="both"/>
      </w:pPr>
      <w:r w:rsidRPr="00061AB7">
        <w:t>91 6433     1     Порошки овощные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6434     7     Овощи быстровосстанавливаемые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быстроразвариваемые сушеные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6435     исключен.  -  Изменение  N 80/2010 ОКП,  утв.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91 6440     3     Фрукты сушеные / (смеси, включая порошки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сухое пюре)</w:t>
      </w:r>
    </w:p>
    <w:p w:rsidR="00CC4CF9" w:rsidRPr="00061AB7" w:rsidRDefault="00CC4CF9" w:rsidP="003463F3">
      <w:pPr>
        <w:pStyle w:val="ConsPlusCell"/>
        <w:jc w:val="both"/>
      </w:pPr>
      <w:r w:rsidRPr="00061AB7">
        <w:t>91 6441     5     - косточковые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6442     0     - семечковые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6443     6     Ягоды</w:t>
      </w:r>
    </w:p>
    <w:p w:rsidR="00CC4CF9" w:rsidRPr="00061AB7" w:rsidRDefault="00CC4CF9" w:rsidP="003463F3">
      <w:pPr>
        <w:pStyle w:val="ConsPlusCell"/>
        <w:jc w:val="both"/>
      </w:pPr>
      <w:r w:rsidRPr="00061AB7">
        <w:t>91 6444     1     Виноград (изюм)</w:t>
      </w:r>
    </w:p>
    <w:p w:rsidR="00CC4CF9" w:rsidRPr="00061AB7" w:rsidRDefault="00CC4CF9" w:rsidP="003463F3">
      <w:pPr>
        <w:pStyle w:val="ConsPlusCell"/>
        <w:jc w:val="both"/>
      </w:pPr>
      <w:r w:rsidRPr="00061AB7">
        <w:t>91 6445     7     Смеси сушеных фруктов (сухой компот)</w:t>
      </w:r>
    </w:p>
    <w:p w:rsidR="00CC4CF9" w:rsidRPr="00061AB7" w:rsidRDefault="00CC4CF9" w:rsidP="003463F3">
      <w:pPr>
        <w:pStyle w:val="ConsPlusCell"/>
        <w:jc w:val="both"/>
      </w:pPr>
      <w:r w:rsidRPr="00061AB7">
        <w:t>91 6446     2     Порошки фруктовые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6447 - 91 6448 исключены.  -  Изменение  N  80/2010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91 6450     4     Продукты пищевые сублимационной сушки</w:t>
      </w:r>
    </w:p>
    <w:p w:rsidR="00CC4CF9" w:rsidRPr="00061AB7" w:rsidRDefault="00CC4CF9" w:rsidP="003463F3">
      <w:pPr>
        <w:pStyle w:val="ConsPlusCell"/>
        <w:jc w:val="both"/>
      </w:pPr>
      <w:r w:rsidRPr="00061AB7">
        <w:t>91 6451     7     Пюре плодовое и ягодное</w:t>
      </w:r>
    </w:p>
    <w:p w:rsidR="00CC4CF9" w:rsidRPr="00061AB7" w:rsidRDefault="00CC4CF9" w:rsidP="003463F3">
      <w:pPr>
        <w:pStyle w:val="ConsPlusCell"/>
        <w:jc w:val="both"/>
      </w:pPr>
      <w:r w:rsidRPr="00061AB7">
        <w:t>91 6452     5     Соки с мякотью</w:t>
      </w:r>
    </w:p>
    <w:p w:rsidR="00CC4CF9" w:rsidRPr="00061AB7" w:rsidRDefault="00CC4CF9" w:rsidP="003463F3">
      <w:pPr>
        <w:pStyle w:val="ConsPlusCell"/>
        <w:jc w:val="both"/>
      </w:pPr>
      <w:r w:rsidRPr="00061AB7">
        <w:t>91 6453     0     Плоды и ягоды</w:t>
      </w:r>
    </w:p>
    <w:p w:rsidR="00CC4CF9" w:rsidRPr="00061AB7" w:rsidRDefault="00CC4CF9" w:rsidP="003463F3">
      <w:pPr>
        <w:pStyle w:val="ConsPlusCell"/>
        <w:jc w:val="both"/>
      </w:pPr>
      <w:r w:rsidRPr="00061AB7">
        <w:t>91 6454     6     Блюда закусочные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6455     1     Блюда обеденные готовые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6456     7     Блюда десертные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6457     2     Грибы</w:t>
      </w:r>
    </w:p>
    <w:p w:rsidR="00CC4CF9" w:rsidRPr="00061AB7" w:rsidRDefault="00CC4CF9" w:rsidP="003463F3">
      <w:pPr>
        <w:pStyle w:val="ConsPlusCell"/>
        <w:jc w:val="both"/>
      </w:pPr>
      <w:r w:rsidRPr="00061AB7">
        <w:t>91 6500     5     Продукты замороженные, быстрозамороженные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(кроме картофеля)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6510     0     Фрукты, в том числе дикорастущие, пюре, мякоть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фруктовая и клетки цитрусовых фруктов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замороженные и быстрозамороженные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6511     5     Фрукты быстрозамороженные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6512     0     Мякоть фруктовая и фруктово-овощная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замороженная и быстрозамороженная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6513     6     Плоды и ягоды свежемороженые дикорастущие</w:t>
      </w:r>
    </w:p>
    <w:p w:rsidR="00CC4CF9" w:rsidRPr="00061AB7" w:rsidRDefault="00CC4CF9" w:rsidP="003463F3">
      <w:pPr>
        <w:pStyle w:val="ConsPlusCell"/>
        <w:jc w:val="both"/>
      </w:pPr>
      <w:r w:rsidRPr="00061AB7">
        <w:t>91 6514     1     Пюре замороженные и быстрозамороженные/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фруктовые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6515     7     - фруктовые концентрированные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6516     2     Пюре замороженные и быстрозамороженные/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фруктово-овощные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6517     8     - фруктово-овощные концентрированные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6518     3     Смеси плодово-ягодные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6519     9     Клетки цитрусовых фруктов замороженные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быстрозамороженные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6520     4     Овощи, смеси, бахчевые культуры замороженные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быстрозамороженные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6521     3     Овощи свежемороженые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6522     5     Смеси овощей</w:t>
      </w:r>
    </w:p>
    <w:p w:rsidR="00CC4CF9" w:rsidRPr="00061AB7" w:rsidRDefault="00CC4CF9" w:rsidP="003463F3">
      <w:pPr>
        <w:pStyle w:val="ConsPlusCell"/>
        <w:jc w:val="both"/>
      </w:pPr>
      <w:r w:rsidRPr="00061AB7">
        <w:t>91 6523     0     Кукуруза сахарная</w:t>
      </w:r>
    </w:p>
    <w:p w:rsidR="00CC4CF9" w:rsidRPr="00061AB7" w:rsidRDefault="00CC4CF9" w:rsidP="003463F3">
      <w:pPr>
        <w:pStyle w:val="ConsPlusCell"/>
        <w:jc w:val="both"/>
      </w:pPr>
      <w:r w:rsidRPr="00061AB7">
        <w:t>91 6524     6     Культуры бахчевые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6530     9     Первые и вторые обеденные блюда</w:t>
      </w:r>
    </w:p>
    <w:p w:rsidR="00CC4CF9" w:rsidRPr="00061AB7" w:rsidRDefault="00CC4CF9" w:rsidP="003463F3">
      <w:pPr>
        <w:pStyle w:val="ConsPlusCell"/>
        <w:jc w:val="both"/>
      </w:pPr>
      <w:r w:rsidRPr="00061AB7">
        <w:t>91 6531     4     Первые обеденные блюда с мясом</w:t>
      </w:r>
    </w:p>
    <w:p w:rsidR="00CC4CF9" w:rsidRPr="00061AB7" w:rsidRDefault="00CC4CF9" w:rsidP="003463F3">
      <w:pPr>
        <w:pStyle w:val="ConsPlusCell"/>
        <w:jc w:val="both"/>
      </w:pPr>
      <w:r w:rsidRPr="00061AB7">
        <w:t>91 6532     7     Первые обеденные блюда без мяса</w:t>
      </w:r>
    </w:p>
    <w:p w:rsidR="00CC4CF9" w:rsidRPr="00061AB7" w:rsidRDefault="00CC4CF9" w:rsidP="003463F3">
      <w:pPr>
        <w:pStyle w:val="ConsPlusCell"/>
        <w:jc w:val="both"/>
      </w:pPr>
      <w:r w:rsidRPr="00061AB7">
        <w:t>91 6533     5     Вторые обеденные блюда с мясом</w:t>
      </w:r>
    </w:p>
    <w:p w:rsidR="00CC4CF9" w:rsidRPr="00061AB7" w:rsidRDefault="00CC4CF9" w:rsidP="003463F3">
      <w:pPr>
        <w:pStyle w:val="ConsPlusCell"/>
        <w:jc w:val="both"/>
      </w:pPr>
      <w:r w:rsidRPr="00061AB7">
        <w:t>91 6534     0     Вторые обеденные блюда без мяса</w:t>
      </w:r>
    </w:p>
    <w:p w:rsidR="00CC4CF9" w:rsidRPr="00061AB7" w:rsidRDefault="00CC4CF9" w:rsidP="003463F3">
      <w:pPr>
        <w:pStyle w:val="ConsPlusCell"/>
        <w:jc w:val="both"/>
      </w:pPr>
      <w:r w:rsidRPr="00061AB7">
        <w:t>91 6540     3     Салаты, закуски, гарниры, пюре и мякоть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овощные замороженные и быстрозамороженные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6541     исключен.  -  Изменение  N 80/2010 ОКП,  утв.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91 6542     4     Салаты</w:t>
      </w:r>
    </w:p>
    <w:p w:rsidR="00CC4CF9" w:rsidRPr="00061AB7" w:rsidRDefault="00CC4CF9" w:rsidP="003463F3">
      <w:pPr>
        <w:pStyle w:val="ConsPlusCell"/>
        <w:jc w:val="both"/>
      </w:pPr>
      <w:r w:rsidRPr="00061AB7">
        <w:t>91 6543     0     Закуски</w:t>
      </w:r>
    </w:p>
    <w:p w:rsidR="00CC4CF9" w:rsidRPr="00061AB7" w:rsidRDefault="00CC4CF9" w:rsidP="003463F3">
      <w:pPr>
        <w:pStyle w:val="ConsPlusCell"/>
        <w:jc w:val="both"/>
      </w:pPr>
      <w:r w:rsidRPr="00061AB7">
        <w:t>91 6544     5     Гарниры</w:t>
      </w:r>
    </w:p>
    <w:p w:rsidR="00CC4CF9" w:rsidRPr="00061AB7" w:rsidRDefault="00CC4CF9" w:rsidP="003463F3">
      <w:pPr>
        <w:pStyle w:val="ConsPlusCell"/>
        <w:jc w:val="both"/>
      </w:pPr>
      <w:r w:rsidRPr="00061AB7">
        <w:t>91 6545     0     Пюре замороженные и быстрозамороженные/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овощные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6546     6     - овощные концентрированные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6547     1     Пюре замороженные и быстрозамороженные/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овощефруктовые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6548     7     - овощефруктовые концентрированные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6549     2     Мякоть овощная и овощефруктовая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замороженная и быстрозамороженная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6550     8     Полуфабрикаты овощные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6551     3     Морковь</w:t>
      </w:r>
    </w:p>
    <w:p w:rsidR="00CC4CF9" w:rsidRPr="00061AB7" w:rsidRDefault="00CC4CF9" w:rsidP="003463F3">
      <w:pPr>
        <w:pStyle w:val="ConsPlusCell"/>
        <w:jc w:val="both"/>
      </w:pPr>
      <w:r w:rsidRPr="00061AB7">
        <w:t>91 6552     9     Свекла</w:t>
      </w:r>
    </w:p>
    <w:p w:rsidR="00CC4CF9" w:rsidRPr="00061AB7" w:rsidRDefault="00CC4CF9" w:rsidP="003463F3">
      <w:pPr>
        <w:pStyle w:val="ConsPlusCell"/>
        <w:jc w:val="both"/>
      </w:pPr>
      <w:r w:rsidRPr="00061AB7">
        <w:t>91 6553     4     Заправки</w:t>
      </w:r>
    </w:p>
    <w:p w:rsidR="00CC4CF9" w:rsidRPr="00061AB7" w:rsidRDefault="00CC4CF9" w:rsidP="003463F3">
      <w:pPr>
        <w:pStyle w:val="ConsPlusCell"/>
        <w:jc w:val="both"/>
      </w:pPr>
      <w:r w:rsidRPr="00061AB7">
        <w:t>91 6554     4     Лук</w:t>
      </w:r>
    </w:p>
    <w:p w:rsidR="00CC4CF9" w:rsidRPr="00061AB7" w:rsidRDefault="00CC4CF9" w:rsidP="003463F3">
      <w:pPr>
        <w:pStyle w:val="ConsPlusCell"/>
        <w:jc w:val="both"/>
      </w:pPr>
      <w:r w:rsidRPr="00061AB7">
        <w:t>91 6555     5     Белый корень</w:t>
      </w:r>
    </w:p>
    <w:p w:rsidR="00CC4CF9" w:rsidRPr="00061AB7" w:rsidRDefault="00CC4CF9" w:rsidP="003463F3">
      <w:pPr>
        <w:pStyle w:val="ConsPlusCell"/>
        <w:jc w:val="both"/>
      </w:pPr>
      <w:r w:rsidRPr="00061AB7">
        <w:t>91 6560     2     Соки фруктовые, овощные, овощефруктовые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фруктово-овощные замороженные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быстрозамороженные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6561     8     Соки фруктовые прямого отжима замороженные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быстрозамороженные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6562     3     Соки овощные прямого отжима замороженные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быстрозамороженные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6563     9     Соки овощефруктовые прямого отжима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замороженные и быстрозамороженные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6564     4     Соки фруктово-овощные прямого отжима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замороженные и быстрозамороженные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6565     8     Соки фруктовые концентрированные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замороженные и быстрозамороженные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6566     5     Соки овощные концентрированные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замороженные и быстрозамороженные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6567     0     Соки овощефруктовые концентрированные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замороженные и быстрозамороженные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6568     6     Соки фруктово-овощные концентрированные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замороженные и быстрозамороженные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6570     7     Десерты взбитые замороженные фруктовые, плодово-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ягодные, овощные, шербеты, смеси для 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приготовления. Сладкий пищевой лед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88/2012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08.02.2012 N 3-ст)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6571     2     Десерты взбитые замороженные фруктовые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88/2012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08.02.2012 N 3-ст)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6572     8     Десерты взбитые замороженные плодово-ягодные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88/2012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08.02.2012 N 3-ст)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6573     3     Десерты взбитые замороженные овощные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88/2012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08.02.2012 N 3-ст)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6574     9     Десерты взбитые замороженные шербеты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88/2012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08.02.2012 N 3-ст)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6575     4     Десерты взбитые замороженные шербеты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растительным жиром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88/2012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08.02.2012 N 3-ст)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6576     1     Жидкие смеси для десертов взбитых замороженных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фруктовых, плодово-ягодных, овощных, шербетов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88/2012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08.02.2012 N 3-ст)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6577     5     Сухие смеси для десертов взбитых замороженных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фруктовых, плодово-ягодных, овощных, шербетов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88/2012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08.02.2012 N 3-ст)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6578     0     Сладкий пищевой лед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88/2012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08.02.2012 N 3-ст)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6600     9     Продукты из картофеля</w:t>
      </w:r>
    </w:p>
    <w:p w:rsidR="00CC4CF9" w:rsidRPr="00061AB7" w:rsidRDefault="00CC4CF9" w:rsidP="003463F3">
      <w:pPr>
        <w:pStyle w:val="ConsPlusCell"/>
        <w:jc w:val="both"/>
      </w:pPr>
      <w:r w:rsidRPr="00061AB7">
        <w:t>91 6610     3     Продукты из картофеля быстрозамороженные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6611     9     Полуфабрикаты из картофеля быстрозамороженные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6620     8     Пюре картофельное сухое и крекеры</w:t>
      </w:r>
    </w:p>
    <w:p w:rsidR="00CC4CF9" w:rsidRPr="00061AB7" w:rsidRDefault="00CC4CF9" w:rsidP="003463F3">
      <w:pPr>
        <w:pStyle w:val="ConsPlusCell"/>
        <w:jc w:val="both"/>
      </w:pPr>
      <w:r w:rsidRPr="00061AB7">
        <w:t>91 6621     3     Хлопья картофельные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6622     9     Крупка картофельная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91 6623     4     Гранулы картофельные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6624     0     Крекеры картофельные (полуфабрикаты)</w:t>
      </w:r>
    </w:p>
    <w:p w:rsidR="00CC4CF9" w:rsidRPr="00061AB7" w:rsidRDefault="00CC4CF9" w:rsidP="003463F3">
      <w:pPr>
        <w:pStyle w:val="ConsPlusCell"/>
        <w:jc w:val="both"/>
      </w:pPr>
      <w:r w:rsidRPr="00061AB7">
        <w:t>91 6630     2     Продукты из картофеля обжаренные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6631     8     Хворост картофельный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6632     3     Картофель хрустящий (в ломтиках и соломкой)</w:t>
      </w:r>
    </w:p>
    <w:p w:rsidR="00CC4CF9" w:rsidRPr="00061AB7" w:rsidRDefault="00CC4CF9" w:rsidP="003463F3">
      <w:pPr>
        <w:pStyle w:val="ConsPlusCell"/>
        <w:jc w:val="both"/>
      </w:pPr>
      <w:r w:rsidRPr="00061AB7">
        <w:t>91 6640     7     Концентраты  из картофеля</w:t>
      </w:r>
    </w:p>
    <w:p w:rsidR="00CC4CF9" w:rsidRPr="00061AB7" w:rsidRDefault="00CC4CF9" w:rsidP="003463F3">
      <w:pPr>
        <w:pStyle w:val="ConsPlusCell"/>
        <w:jc w:val="both"/>
      </w:pPr>
      <w:r w:rsidRPr="00061AB7">
        <w:t>91 6641     2     Мука для оладий</w:t>
      </w:r>
    </w:p>
    <w:p w:rsidR="00CC4CF9" w:rsidRPr="00061AB7" w:rsidRDefault="00CC4CF9" w:rsidP="003463F3">
      <w:pPr>
        <w:pStyle w:val="ConsPlusCell"/>
        <w:jc w:val="both"/>
      </w:pPr>
      <w:r w:rsidRPr="00061AB7">
        <w:t>91 6642     8     Драники</w:t>
      </w:r>
    </w:p>
    <w:p w:rsidR="00CC4CF9" w:rsidRPr="00061AB7" w:rsidRDefault="00CC4CF9" w:rsidP="003463F3">
      <w:pPr>
        <w:pStyle w:val="ConsPlusCell"/>
        <w:jc w:val="both"/>
      </w:pPr>
      <w:r w:rsidRPr="00061AB7">
        <w:t>91 6643     3     Вареники с картофелем (полуфабрикаты)</w:t>
      </w:r>
    </w:p>
    <w:p w:rsidR="00CC4CF9" w:rsidRPr="00061AB7" w:rsidRDefault="00CC4CF9" w:rsidP="003463F3">
      <w:pPr>
        <w:pStyle w:val="ConsPlusCell"/>
        <w:jc w:val="both"/>
      </w:pPr>
      <w:r w:rsidRPr="00061AB7">
        <w:t>91 6644     9     Пюре картофельное, не требующее варки</w:t>
      </w:r>
    </w:p>
    <w:p w:rsidR="00CC4CF9" w:rsidRPr="00061AB7" w:rsidRDefault="00CC4CF9" w:rsidP="003463F3">
      <w:pPr>
        <w:pStyle w:val="ConsPlusCell"/>
        <w:jc w:val="both"/>
      </w:pPr>
      <w:r w:rsidRPr="00061AB7">
        <w:t>91 6650     1     Продукты из картофеля быстровосстанавливаемые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быстроразвариваемые</w:t>
      </w:r>
    </w:p>
    <w:p w:rsidR="00CC4CF9" w:rsidRPr="00061AB7" w:rsidRDefault="00CC4CF9" w:rsidP="003463F3">
      <w:pPr>
        <w:pStyle w:val="ConsPlusCell"/>
        <w:jc w:val="both"/>
      </w:pPr>
      <w:r w:rsidRPr="00061AB7">
        <w:t>91 6651     7     Картофель сушеный быстровосстанавливаемый</w:t>
      </w:r>
    </w:p>
    <w:p w:rsidR="00CC4CF9" w:rsidRPr="00061AB7" w:rsidRDefault="00CC4CF9" w:rsidP="003463F3">
      <w:pPr>
        <w:pStyle w:val="ConsPlusCell"/>
        <w:jc w:val="both"/>
      </w:pPr>
      <w:r w:rsidRPr="00061AB7">
        <w:t>91 6652     2     Картофель сушеный быстроразвариваемый</w:t>
      </w:r>
    </w:p>
    <w:p w:rsidR="00CC4CF9" w:rsidRPr="00061AB7" w:rsidRDefault="00CC4CF9" w:rsidP="003463F3">
      <w:pPr>
        <w:pStyle w:val="ConsPlusCell"/>
        <w:jc w:val="both"/>
      </w:pPr>
      <w:r w:rsidRPr="00061AB7">
        <w:t>91 6660     6     Консервы из картофеля</w:t>
      </w:r>
    </w:p>
    <w:p w:rsidR="00CC4CF9" w:rsidRPr="00061AB7" w:rsidRDefault="00CC4CF9" w:rsidP="003463F3">
      <w:pPr>
        <w:pStyle w:val="ConsPlusCell"/>
        <w:jc w:val="both"/>
      </w:pPr>
      <w:r w:rsidRPr="00061AB7">
        <w:t>91 6661     1     Картофель молодой натуральный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6662     7     Картофель натуральный-полуфабрикат</w:t>
      </w:r>
    </w:p>
    <w:p w:rsidR="00CC4CF9" w:rsidRPr="00061AB7" w:rsidRDefault="00CC4CF9" w:rsidP="003463F3">
      <w:pPr>
        <w:pStyle w:val="ConsPlusCell"/>
        <w:jc w:val="both"/>
      </w:pPr>
      <w:r w:rsidRPr="00061AB7">
        <w:t>91 6700     2     Овощи, грибы, фрукты соленые, квашеные,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моченые и маринованные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6710     7     Овощи / соленые, квашеные и маринованные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6711     2     - соленые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6712     8     - квашеные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6713     3     - маринованные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6720     1     Плоды и ягоды, бахчевые культуры и маслины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соленые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6721     7     Плоды моченые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6722     2     Ягоды моченые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6723     8     Маслины соленые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6724     3     Культуры бахчевые соленые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6730     6     Грибы / соленые и маринованные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6731     1     - соленые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6732     7     - отварные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6733     2     - маринованные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6800     6     Полуфабрикаты плодовые и ягодные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6801     исключен.  -  Изменение  N 80/2010 ОКП,  утв.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91 6810     0     Плоды и ягоды, консервированные химическими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консервантами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6811     6     Плоды, консервированные сернистым ангидридом</w:t>
      </w:r>
    </w:p>
    <w:p w:rsidR="00CC4CF9" w:rsidRPr="00061AB7" w:rsidRDefault="00CC4CF9" w:rsidP="003463F3">
      <w:pPr>
        <w:pStyle w:val="ConsPlusCell"/>
        <w:jc w:val="both"/>
      </w:pPr>
      <w:r w:rsidRPr="00061AB7">
        <w:t>91 6812     1     Плоды, консервированные бензойнокислым натрием</w:t>
      </w:r>
    </w:p>
    <w:p w:rsidR="00CC4CF9" w:rsidRPr="00061AB7" w:rsidRDefault="00CC4CF9" w:rsidP="003463F3">
      <w:pPr>
        <w:pStyle w:val="ConsPlusCell"/>
        <w:jc w:val="both"/>
      </w:pPr>
      <w:r w:rsidRPr="00061AB7">
        <w:t>91 6813     7     Ягоды, консервированные сернистым ангидридом</w:t>
      </w:r>
    </w:p>
    <w:p w:rsidR="00CC4CF9" w:rsidRPr="00061AB7" w:rsidRDefault="00CC4CF9" w:rsidP="003463F3">
      <w:pPr>
        <w:pStyle w:val="ConsPlusCell"/>
        <w:jc w:val="both"/>
      </w:pPr>
      <w:r w:rsidRPr="00061AB7">
        <w:t>91 6814     2     Ягоды, консервированные бензойнокислым натрием</w:t>
      </w:r>
    </w:p>
    <w:p w:rsidR="00CC4CF9" w:rsidRPr="00061AB7" w:rsidRDefault="00CC4CF9" w:rsidP="003463F3">
      <w:pPr>
        <w:pStyle w:val="ConsPlusCell"/>
        <w:jc w:val="both"/>
      </w:pPr>
      <w:r w:rsidRPr="00061AB7">
        <w:t>91 6820     5     Пюре/ фруктовые, консервированные химическими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консервантами (кроме относящихся к соковой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продукции)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6821     0     - плодовое, консервированное сернистым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ангидридом</w:t>
      </w:r>
    </w:p>
    <w:p w:rsidR="00CC4CF9" w:rsidRPr="00061AB7" w:rsidRDefault="00CC4CF9" w:rsidP="003463F3">
      <w:pPr>
        <w:pStyle w:val="ConsPlusCell"/>
        <w:jc w:val="both"/>
      </w:pPr>
      <w:r w:rsidRPr="00061AB7">
        <w:t>91 6822     6     - плодовое, консервированное бензойнокислым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натрием</w:t>
      </w:r>
    </w:p>
    <w:p w:rsidR="00CC4CF9" w:rsidRPr="00061AB7" w:rsidRDefault="00CC4CF9" w:rsidP="003463F3">
      <w:pPr>
        <w:pStyle w:val="ConsPlusCell"/>
        <w:jc w:val="both"/>
      </w:pPr>
      <w:r w:rsidRPr="00061AB7">
        <w:t>91 6823     1     - плодовое, консервированное сорбиновой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кислотой</w:t>
      </w:r>
    </w:p>
    <w:p w:rsidR="00CC4CF9" w:rsidRPr="00061AB7" w:rsidRDefault="00CC4CF9" w:rsidP="003463F3">
      <w:pPr>
        <w:pStyle w:val="ConsPlusCell"/>
        <w:jc w:val="both"/>
      </w:pPr>
      <w:r w:rsidRPr="00061AB7">
        <w:t>91 6824     7     - ягодное, консервированное сернистым ангидридом</w:t>
      </w:r>
    </w:p>
    <w:p w:rsidR="00CC4CF9" w:rsidRPr="00061AB7" w:rsidRDefault="00CC4CF9" w:rsidP="003463F3">
      <w:pPr>
        <w:pStyle w:val="ConsPlusCell"/>
        <w:jc w:val="both"/>
      </w:pPr>
      <w:r w:rsidRPr="00061AB7">
        <w:t>91 6825     2     - ягодное, консервированное бензойнокислым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натрием</w:t>
      </w:r>
    </w:p>
    <w:p w:rsidR="00CC4CF9" w:rsidRPr="00061AB7" w:rsidRDefault="00CC4CF9" w:rsidP="003463F3">
      <w:pPr>
        <w:pStyle w:val="ConsPlusCell"/>
        <w:jc w:val="both"/>
      </w:pPr>
      <w:r w:rsidRPr="00061AB7">
        <w:t>91 6826     8     - ягодное, консервированное сорбиновой кислотой</w:t>
      </w:r>
    </w:p>
    <w:p w:rsidR="00CC4CF9" w:rsidRPr="00061AB7" w:rsidRDefault="00CC4CF9" w:rsidP="003463F3">
      <w:pPr>
        <w:pStyle w:val="ConsPlusCell"/>
        <w:jc w:val="both"/>
      </w:pPr>
      <w:r w:rsidRPr="00061AB7">
        <w:t>91 6830 - 91 6836 исключены.  -  Изменение  N  80/2010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91 6840     4     Фрукты и соки спиртованные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6841     2     Фрукты в спирте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6842     исключен.  -  Изменение  N 80/2010 ОКП,  утв.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91 6843     0     Соки спиртованные от 20 до 25 град.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ликеро-водочных изделий</w:t>
      </w:r>
    </w:p>
    <w:p w:rsidR="00CC4CF9" w:rsidRPr="00061AB7" w:rsidRDefault="00CC4CF9" w:rsidP="003463F3">
      <w:pPr>
        <w:pStyle w:val="ConsPlusCell"/>
        <w:jc w:val="both"/>
      </w:pPr>
      <w:r w:rsidRPr="00061AB7">
        <w:t>91 6844     6     Соки спиртованные 16 град. для безалкогольных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напитков</w:t>
      </w:r>
    </w:p>
    <w:p w:rsidR="00CC4CF9" w:rsidRPr="00061AB7" w:rsidRDefault="00CC4CF9" w:rsidP="003463F3">
      <w:pPr>
        <w:pStyle w:val="ConsPlusCell"/>
        <w:jc w:val="both"/>
      </w:pPr>
      <w:r w:rsidRPr="00061AB7">
        <w:t>91 6845     1     Настои цитрусовые от 60 до 65 град.</w:t>
      </w:r>
    </w:p>
    <w:p w:rsidR="00CC4CF9" w:rsidRPr="00061AB7" w:rsidRDefault="00CC4CF9" w:rsidP="003463F3">
      <w:pPr>
        <w:pStyle w:val="ConsPlusCell"/>
        <w:jc w:val="both"/>
      </w:pPr>
      <w:r w:rsidRPr="00061AB7">
        <w:t>91 6850     9     Подварки, припасы, начинки, пюре-полуфабрикаты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фруктовые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6851     4     Подварки плодовые и ягодные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6852     6     Припасы плодовые, ягодные и цитрусовые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6853     5     Начинки плодовые и ягодные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6854     0     Пюре-полуфабрикаты плодовые и ягодные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6860     3     Экстракты, сиропы-полуфабрикаты плодовые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ягодные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6861     9     Экстракты плодовые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6862     4     Экстракты ягодные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6863     0     Сиропы-полуфабрикаты</w:t>
      </w:r>
    </w:p>
    <w:p w:rsidR="00CC4CF9" w:rsidRPr="00061AB7" w:rsidRDefault="00CC4CF9" w:rsidP="003463F3">
      <w:pPr>
        <w:pStyle w:val="ConsPlusCell"/>
        <w:jc w:val="both"/>
      </w:pPr>
      <w:r w:rsidRPr="00061AB7">
        <w:t>91 6900     5     Пектины, экстракты пряностей, эфирные масла,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семена для промпереработки, красители,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косточки плодовые, выжимки, пищевкусовые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приправы, натуральные ароматообразующие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вещества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6901     5     Уксус биохимический (фасованный) *</w:t>
      </w:r>
    </w:p>
    <w:p w:rsidR="00CC4CF9" w:rsidRPr="00061AB7" w:rsidRDefault="00CC4CF9" w:rsidP="003463F3">
      <w:pPr>
        <w:pStyle w:val="ConsPlusCell"/>
        <w:jc w:val="both"/>
      </w:pPr>
      <w:r w:rsidRPr="00061AB7">
        <w:t>91 6910     4     Пектины /</w:t>
      </w:r>
    </w:p>
    <w:p w:rsidR="00CC4CF9" w:rsidRPr="00061AB7" w:rsidRDefault="00CC4CF9" w:rsidP="003463F3">
      <w:pPr>
        <w:pStyle w:val="ConsPlusCell"/>
        <w:jc w:val="both"/>
      </w:pPr>
      <w:r w:rsidRPr="00061AB7">
        <w:t>91 6911     9     - плодовые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6912     5     - овощные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6920     9     Экстракты / пряностей и пряной зелени</w:t>
      </w:r>
    </w:p>
    <w:p w:rsidR="00CC4CF9" w:rsidRPr="00061AB7" w:rsidRDefault="00CC4CF9" w:rsidP="003463F3">
      <w:pPr>
        <w:pStyle w:val="ConsPlusCell"/>
        <w:jc w:val="both"/>
      </w:pPr>
      <w:r w:rsidRPr="00061AB7">
        <w:t>91 6921     4     - пряностей</w:t>
      </w:r>
    </w:p>
    <w:p w:rsidR="00CC4CF9" w:rsidRPr="00061AB7" w:rsidRDefault="00CC4CF9" w:rsidP="003463F3">
      <w:pPr>
        <w:pStyle w:val="ConsPlusCell"/>
        <w:jc w:val="both"/>
      </w:pPr>
      <w:r w:rsidRPr="00061AB7">
        <w:t>91 6922     2     - пряной зелени</w:t>
      </w:r>
    </w:p>
    <w:p w:rsidR="00CC4CF9" w:rsidRPr="00061AB7" w:rsidRDefault="00CC4CF9" w:rsidP="003463F3">
      <w:pPr>
        <w:pStyle w:val="ConsPlusCell"/>
        <w:jc w:val="both"/>
      </w:pPr>
      <w:r w:rsidRPr="00061AB7">
        <w:t>91 6930     3     Масла эфирные / пряностей и пряной зелени</w:t>
      </w:r>
    </w:p>
    <w:p w:rsidR="00CC4CF9" w:rsidRPr="00061AB7" w:rsidRDefault="00CC4CF9" w:rsidP="003463F3">
      <w:pPr>
        <w:pStyle w:val="ConsPlusCell"/>
        <w:jc w:val="both"/>
      </w:pPr>
      <w:r w:rsidRPr="00061AB7">
        <w:t>91 6931     9     - пряностей</w:t>
      </w:r>
    </w:p>
    <w:p w:rsidR="00CC4CF9" w:rsidRPr="00061AB7" w:rsidRDefault="00CC4CF9" w:rsidP="003463F3">
      <w:pPr>
        <w:pStyle w:val="ConsPlusCell"/>
        <w:jc w:val="both"/>
      </w:pPr>
      <w:r w:rsidRPr="00061AB7">
        <w:t>91 6932     4     - пряной зелени</w:t>
      </w:r>
    </w:p>
    <w:p w:rsidR="00CC4CF9" w:rsidRPr="00061AB7" w:rsidRDefault="00CC4CF9" w:rsidP="003463F3">
      <w:pPr>
        <w:pStyle w:val="ConsPlusCell"/>
        <w:jc w:val="both"/>
      </w:pPr>
      <w:r w:rsidRPr="00061AB7">
        <w:t>91 6940     8     Семена / для промпереработки и косточки плодовые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6941     3     - овощные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6942     9     - плодово-ягодные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6943     4     Косточки плодовые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6950     2     Красители натуральные пищевые /</w:t>
      </w:r>
    </w:p>
    <w:p w:rsidR="00CC4CF9" w:rsidRPr="00061AB7" w:rsidRDefault="00CC4CF9" w:rsidP="003463F3">
      <w:pPr>
        <w:pStyle w:val="ConsPlusCell"/>
        <w:jc w:val="both"/>
      </w:pPr>
      <w:r w:rsidRPr="00061AB7">
        <w:t>91 6951     8     - из выжимок плодов или ягод</w:t>
      </w:r>
    </w:p>
    <w:p w:rsidR="00CC4CF9" w:rsidRPr="00061AB7" w:rsidRDefault="00CC4CF9" w:rsidP="003463F3">
      <w:pPr>
        <w:pStyle w:val="ConsPlusCell"/>
        <w:jc w:val="both"/>
      </w:pPr>
      <w:r w:rsidRPr="00061AB7">
        <w:t>91 6952     3     - из выжимок овощей</w:t>
      </w:r>
    </w:p>
    <w:p w:rsidR="00CC4CF9" w:rsidRPr="00061AB7" w:rsidRDefault="00CC4CF9" w:rsidP="003463F3">
      <w:pPr>
        <w:pStyle w:val="ConsPlusCell"/>
        <w:jc w:val="both"/>
      </w:pPr>
      <w:r w:rsidRPr="00061AB7">
        <w:t>91 6960     7     Выжимки /</w:t>
      </w:r>
    </w:p>
    <w:p w:rsidR="00CC4CF9" w:rsidRPr="00061AB7" w:rsidRDefault="00CC4CF9" w:rsidP="003463F3">
      <w:pPr>
        <w:pStyle w:val="ConsPlusCell"/>
        <w:jc w:val="both"/>
      </w:pPr>
      <w:r w:rsidRPr="00061AB7">
        <w:t>91 6961     2     - плодовые и ягодные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6962     8     - овощные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6970     1     Приправы пищевкусовые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6971     7     Горчица пищевая готовая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91 6972     2     Хрен столовый</w:t>
      </w:r>
    </w:p>
    <w:p w:rsidR="00CC4CF9" w:rsidRPr="00061AB7" w:rsidRDefault="00CC4CF9" w:rsidP="003463F3">
      <w:pPr>
        <w:pStyle w:val="ConsPlusCell"/>
        <w:jc w:val="both"/>
      </w:pPr>
      <w:r w:rsidRPr="00061AB7">
        <w:t>91 6974     3     Вытяжка чесночная</w:t>
      </w:r>
    </w:p>
    <w:p w:rsidR="00CC4CF9" w:rsidRPr="00061AB7" w:rsidRDefault="00CC4CF9" w:rsidP="003463F3">
      <w:pPr>
        <w:pStyle w:val="ConsPlusCell"/>
        <w:jc w:val="both"/>
      </w:pPr>
      <w:r w:rsidRPr="00061AB7">
        <w:t>91 6980     6     Натуральные ароматообразующие вещества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6981     1     Натуральные ароматообразующие фруктовые вещества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6982     7     Натуральные ароматообразующие овощные вещества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6983     2     Концентрированные натуральные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ароматообразующие фруктовые вещества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6984     8     Концентрированные натуральные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ароматообразующие овощные вещества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80/2010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91 7000     0     Продукция винодельческой промышленности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91 7100     3     Вина виноградные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7101     9     Вино сухое *</w:t>
      </w:r>
    </w:p>
    <w:p w:rsidR="00CC4CF9" w:rsidRPr="00061AB7" w:rsidRDefault="00CC4CF9" w:rsidP="003463F3">
      <w:pPr>
        <w:pStyle w:val="ConsPlusCell"/>
        <w:jc w:val="both"/>
      </w:pPr>
      <w:r w:rsidRPr="00061AB7">
        <w:t>91 7102     4     Вина виноградные крепленые *</w:t>
      </w:r>
    </w:p>
    <w:p w:rsidR="00CC4CF9" w:rsidRPr="00061AB7" w:rsidRDefault="00CC4CF9" w:rsidP="003463F3">
      <w:pPr>
        <w:pStyle w:val="ConsPlusCell"/>
        <w:jc w:val="both"/>
      </w:pPr>
      <w:r w:rsidRPr="00061AB7">
        <w:t>91 7103     8     Вино виноградное - розлив в бутылки *</w:t>
      </w:r>
    </w:p>
    <w:p w:rsidR="00CC4CF9" w:rsidRPr="00061AB7" w:rsidRDefault="00CC4CF9" w:rsidP="003463F3">
      <w:pPr>
        <w:pStyle w:val="ConsPlusCell"/>
        <w:jc w:val="both"/>
      </w:pPr>
      <w:r w:rsidRPr="00061AB7">
        <w:t>91 7104     5     Вино виноградное - розлив в баллоны *</w:t>
      </w:r>
    </w:p>
    <w:p w:rsidR="00CC4CF9" w:rsidRPr="00061AB7" w:rsidRDefault="00CC4CF9" w:rsidP="003463F3">
      <w:pPr>
        <w:pStyle w:val="ConsPlusCell"/>
        <w:jc w:val="both"/>
      </w:pPr>
      <w:r w:rsidRPr="00061AB7">
        <w:t>91 7105     0     Вино виноградное марочное *</w:t>
      </w:r>
    </w:p>
    <w:p w:rsidR="00CC4CF9" w:rsidRPr="00061AB7" w:rsidRDefault="00CC4CF9" w:rsidP="003463F3">
      <w:pPr>
        <w:pStyle w:val="ConsPlusCell"/>
        <w:jc w:val="both"/>
      </w:pPr>
      <w:r w:rsidRPr="00061AB7">
        <w:t>91 7106     6     Вино виноградное бочковое *</w:t>
      </w:r>
    </w:p>
    <w:p w:rsidR="00CC4CF9" w:rsidRPr="00061AB7" w:rsidRDefault="00CC4CF9" w:rsidP="003463F3">
      <w:pPr>
        <w:pStyle w:val="ConsPlusCell"/>
        <w:jc w:val="both"/>
      </w:pPr>
      <w:r w:rsidRPr="00061AB7">
        <w:t>91 7110     8     Вина натуральные молодые, без выдержки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7120     2     Вина натуральные выдержанные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7130     7     Вина натуральные марочные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7140     1     Вина натуральные контролируемых наименований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7150     6     Вина специальные без выдержки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7150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7160     0     Вина специальные выдержанные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7160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7170     5     Вина специальные марочные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7170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7180     0     Вина специальные контролируемых наименований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7180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7190     4     Вина газированные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7190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7200     7     Вина шампанские и игристые</w:t>
      </w:r>
    </w:p>
    <w:p w:rsidR="00CC4CF9" w:rsidRPr="00061AB7" w:rsidRDefault="00CC4CF9" w:rsidP="003463F3">
      <w:pPr>
        <w:pStyle w:val="ConsPlusCell"/>
        <w:jc w:val="both"/>
      </w:pPr>
      <w:r w:rsidRPr="00061AB7">
        <w:t>91 7201     2     Вина шампанские, разлитые в бутылки емкостью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0,4 л *</w:t>
      </w:r>
    </w:p>
    <w:p w:rsidR="00CC4CF9" w:rsidRPr="00061AB7" w:rsidRDefault="00CC4CF9" w:rsidP="003463F3">
      <w:pPr>
        <w:pStyle w:val="ConsPlusCell"/>
        <w:jc w:val="both"/>
      </w:pPr>
      <w:r w:rsidRPr="00061AB7">
        <w:t>91 7210     1     Русское шампанское</w:t>
      </w:r>
    </w:p>
    <w:p w:rsidR="00CC4CF9" w:rsidRPr="00061AB7" w:rsidRDefault="00CC4CF9" w:rsidP="003463F3">
      <w:pPr>
        <w:pStyle w:val="ConsPlusCell"/>
        <w:jc w:val="both"/>
      </w:pPr>
      <w:r w:rsidRPr="00061AB7">
        <w:t>91 7220     6     Вина игристые</w:t>
      </w:r>
    </w:p>
    <w:p w:rsidR="00CC4CF9" w:rsidRPr="00061AB7" w:rsidRDefault="00CC4CF9" w:rsidP="003463F3">
      <w:pPr>
        <w:pStyle w:val="ConsPlusCell"/>
        <w:jc w:val="both"/>
      </w:pPr>
      <w:r w:rsidRPr="00061AB7">
        <w:t>91 7230     0     Вина жемчужные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7230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7300     0     Вина плодовые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7310     5     Вина плодовые сухие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7320     0     Вина плодовые сладкие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7330     4     Вина плодовые полусухие, полусладкие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7340     9     Вина плодовые специальной технологии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7350     3     Вина плодовые десертные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7360     8     Сидры</w:t>
      </w:r>
    </w:p>
    <w:p w:rsidR="00CC4CF9" w:rsidRPr="00061AB7" w:rsidRDefault="00CC4CF9" w:rsidP="003463F3">
      <w:pPr>
        <w:pStyle w:val="ConsPlusCell"/>
        <w:jc w:val="both"/>
      </w:pPr>
      <w:r w:rsidRPr="00061AB7">
        <w:t>91 7370     2     Вина плодовые игристые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7380     7     Вина плодовые газированные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7390     1     Медовые вина и напитки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7390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7400     4     Коньяки, коньячные напитки и спирты коньячные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7410     9     Коньяки</w:t>
      </w:r>
    </w:p>
    <w:p w:rsidR="00CC4CF9" w:rsidRPr="00061AB7" w:rsidRDefault="00CC4CF9" w:rsidP="003463F3">
      <w:pPr>
        <w:pStyle w:val="ConsPlusCell"/>
        <w:jc w:val="both"/>
      </w:pPr>
      <w:r w:rsidRPr="00061AB7">
        <w:t>91 7420     4     Коньячные напитки и бренди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7430     8     Спирты коньячные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7440     2     Кальвадосы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7440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7500     8     Виноматериалы</w:t>
      </w:r>
    </w:p>
    <w:p w:rsidR="00CC4CF9" w:rsidRPr="00061AB7" w:rsidRDefault="00CC4CF9" w:rsidP="003463F3">
      <w:pPr>
        <w:pStyle w:val="ConsPlusCell"/>
        <w:jc w:val="both"/>
      </w:pPr>
      <w:r w:rsidRPr="00061AB7">
        <w:t>91 7510     2     Виноматериалы виноградные необработанные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7520     8     Виноматериалы виноградные обработанные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7530     1     Виноматериалы подовые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7600     1     Концентраты виноградные, прочая продукция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отходы винодельческой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91 7610     6     Концентраты виноградные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7620     0     Продукция винодельческой промышленности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91 7630     5     Дистилляты виноградные и плодовые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7630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7640     0     Фрукты и ягоды в вине и коньяке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7640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7680     8     Отходы виноделия /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7681     3     - виноградного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7682     9     - плодового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Коды 91 7683 - 91 7684 исключены. - Изменения N 1 - 11 ОКП</w:t>
      </w:r>
    </w:p>
    <w:p w:rsidR="00CC4CF9" w:rsidRPr="00061AB7" w:rsidRDefault="00CC4CF9" w:rsidP="003463F3">
      <w:pPr>
        <w:pStyle w:val="ConsPlusCell"/>
        <w:jc w:val="both"/>
      </w:pPr>
      <w:r w:rsidRPr="00061AB7">
        <w:t>91 7700     7     Напитки винные (виноградные и плодовые) /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7700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7710     1     - с содержанием спирта до 20% объемных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включительно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7710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7720     6     - с содержанием спирта более 20% объемных, но до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35% объемных включительно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7720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7730     0     - с содержанием спирта более 35% объемных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7730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7740     5     Коктейли винные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7740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91 8000     2     Продукция ликеро-водочной, спиртовой,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пивоваренной, производства безалкогольных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напитков, крахмало-паточной промышленности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91 8001     8     Продукция крахмало-паточной промышленности *</w:t>
      </w:r>
    </w:p>
    <w:p w:rsidR="00CC4CF9" w:rsidRPr="00061AB7" w:rsidRDefault="00CC4CF9" w:rsidP="003463F3">
      <w:pPr>
        <w:pStyle w:val="ConsPlusCell"/>
        <w:jc w:val="both"/>
      </w:pPr>
      <w:r w:rsidRPr="00061AB7">
        <w:t>91 8100     6     Водка и ликеро-водочные изделия</w:t>
      </w:r>
    </w:p>
    <w:p w:rsidR="00CC4CF9" w:rsidRPr="00061AB7" w:rsidRDefault="00CC4CF9" w:rsidP="003463F3">
      <w:pPr>
        <w:pStyle w:val="ConsPlusCell"/>
        <w:jc w:val="both"/>
      </w:pPr>
      <w:r w:rsidRPr="00061AB7">
        <w:t>91 8101     1     Розлив водки и ликеро-водочных изделий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бутылки 0,25 л *</w:t>
      </w:r>
    </w:p>
    <w:p w:rsidR="00CC4CF9" w:rsidRPr="00061AB7" w:rsidRDefault="00CC4CF9" w:rsidP="003463F3">
      <w:pPr>
        <w:pStyle w:val="ConsPlusCell"/>
        <w:jc w:val="both"/>
      </w:pPr>
      <w:r w:rsidRPr="00061AB7">
        <w:t>91 8102     7     Водка и ликеро-водочные изделия крепкие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(крепостью 30% и свыше) *</w:t>
      </w:r>
    </w:p>
    <w:p w:rsidR="00CC4CF9" w:rsidRPr="00061AB7" w:rsidRDefault="00CC4CF9" w:rsidP="003463F3">
      <w:pPr>
        <w:pStyle w:val="ConsPlusCell"/>
        <w:jc w:val="both"/>
      </w:pPr>
      <w:r w:rsidRPr="00061AB7">
        <w:t>91 8103     2     Ликеро-водочные изделия слабоградусные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(крепостью до 30%) *</w:t>
      </w:r>
    </w:p>
    <w:p w:rsidR="00CC4CF9" w:rsidRPr="00061AB7" w:rsidRDefault="00CC4CF9" w:rsidP="003463F3">
      <w:pPr>
        <w:pStyle w:val="ConsPlusCell"/>
        <w:jc w:val="both"/>
      </w:pPr>
      <w:r w:rsidRPr="00061AB7">
        <w:t>91 8104     8     Ликеры крепкие *</w:t>
      </w:r>
    </w:p>
    <w:p w:rsidR="00CC4CF9" w:rsidRPr="00061AB7" w:rsidRDefault="00CC4CF9" w:rsidP="003463F3">
      <w:pPr>
        <w:pStyle w:val="ConsPlusCell"/>
        <w:jc w:val="both"/>
      </w:pPr>
      <w:r w:rsidRPr="00061AB7">
        <w:t>91 8105     3     Ликеры десертные *</w:t>
      </w:r>
    </w:p>
    <w:p w:rsidR="00CC4CF9" w:rsidRPr="00061AB7" w:rsidRDefault="00CC4CF9" w:rsidP="003463F3">
      <w:pPr>
        <w:pStyle w:val="ConsPlusCell"/>
        <w:jc w:val="both"/>
      </w:pPr>
      <w:r w:rsidRPr="00061AB7">
        <w:t>91 8106     9     Аперитивы *</w:t>
      </w:r>
    </w:p>
    <w:p w:rsidR="00CC4CF9" w:rsidRPr="00061AB7" w:rsidRDefault="00CC4CF9" w:rsidP="003463F3">
      <w:pPr>
        <w:pStyle w:val="ConsPlusCell"/>
        <w:jc w:val="both"/>
      </w:pPr>
      <w:r w:rsidRPr="00061AB7">
        <w:t>91 8107     4     Настойки полусладкие *</w:t>
      </w:r>
    </w:p>
    <w:p w:rsidR="00CC4CF9" w:rsidRPr="00061AB7" w:rsidRDefault="00CC4CF9" w:rsidP="003463F3">
      <w:pPr>
        <w:pStyle w:val="ConsPlusCell"/>
        <w:jc w:val="both"/>
      </w:pPr>
      <w:r w:rsidRPr="00061AB7">
        <w:t>91 8108     9     Ликеро-водочные изделия с объемной долей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этилового спирта до 25% *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8108 введен Изменением N 33/2000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8109     5     Водки *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8109 введен Изменением N 60/2003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8110     0     Водка / и питьевой спирт</w:t>
      </w:r>
    </w:p>
    <w:p w:rsidR="00CC4CF9" w:rsidRPr="00061AB7" w:rsidRDefault="00CC4CF9" w:rsidP="003463F3">
      <w:pPr>
        <w:pStyle w:val="ConsPlusCell"/>
        <w:jc w:val="both"/>
      </w:pPr>
      <w:r w:rsidRPr="00061AB7">
        <w:t>91 8111     6     - "Пшеничная"</w:t>
      </w:r>
    </w:p>
    <w:p w:rsidR="00CC4CF9" w:rsidRPr="00061AB7" w:rsidRDefault="00CC4CF9" w:rsidP="003463F3">
      <w:pPr>
        <w:pStyle w:val="ConsPlusCell"/>
        <w:jc w:val="both"/>
      </w:pPr>
      <w:r w:rsidRPr="00061AB7">
        <w:t>91 8112     1     - "Сибирская"</w:t>
      </w:r>
    </w:p>
    <w:p w:rsidR="00CC4CF9" w:rsidRPr="00061AB7" w:rsidRDefault="00CC4CF9" w:rsidP="003463F3">
      <w:pPr>
        <w:pStyle w:val="ConsPlusCell"/>
        <w:jc w:val="both"/>
      </w:pPr>
      <w:r w:rsidRPr="00061AB7">
        <w:t>91 8113     7     - "Столичная"</w:t>
      </w:r>
    </w:p>
    <w:p w:rsidR="00CC4CF9" w:rsidRPr="00061AB7" w:rsidRDefault="00CC4CF9" w:rsidP="003463F3">
      <w:pPr>
        <w:pStyle w:val="ConsPlusCell"/>
        <w:jc w:val="both"/>
      </w:pPr>
      <w:r w:rsidRPr="00061AB7">
        <w:t>91 8114     2     - "Московская особая"</w:t>
      </w:r>
    </w:p>
    <w:p w:rsidR="00CC4CF9" w:rsidRPr="00061AB7" w:rsidRDefault="00CC4CF9" w:rsidP="003463F3">
      <w:pPr>
        <w:pStyle w:val="ConsPlusCell"/>
        <w:jc w:val="both"/>
      </w:pPr>
      <w:r w:rsidRPr="00061AB7">
        <w:t>91 8115     8     - "Старорусская"</w:t>
      </w:r>
    </w:p>
    <w:p w:rsidR="00CC4CF9" w:rsidRPr="00061AB7" w:rsidRDefault="00CC4CF9" w:rsidP="003463F3">
      <w:pPr>
        <w:pStyle w:val="ConsPlusCell"/>
        <w:jc w:val="both"/>
      </w:pPr>
      <w:r w:rsidRPr="00061AB7">
        <w:t>91 8116     3     Водки особые</w:t>
      </w:r>
    </w:p>
    <w:p w:rsidR="00CC4CF9" w:rsidRPr="00061AB7" w:rsidRDefault="00CC4CF9" w:rsidP="003463F3">
      <w:pPr>
        <w:pStyle w:val="ConsPlusCell"/>
        <w:jc w:val="both"/>
      </w:pPr>
      <w:r w:rsidRPr="00061AB7">
        <w:t>91 8117     9     Водки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91 8118     4     Спирт этиловый питьевой 95%</w:t>
      </w:r>
    </w:p>
    <w:p w:rsidR="00CC4CF9" w:rsidRPr="00061AB7" w:rsidRDefault="00CC4CF9" w:rsidP="003463F3">
      <w:pPr>
        <w:pStyle w:val="ConsPlusCell"/>
        <w:jc w:val="both"/>
      </w:pPr>
      <w:r w:rsidRPr="00061AB7">
        <w:t>91 8120     5     Изделия ликеро-водочные крепкие крепостью 30%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свыше (в т.ч. бальзамы, джины, ромы)</w:t>
      </w:r>
    </w:p>
    <w:p w:rsidR="00CC4CF9" w:rsidRPr="00061AB7" w:rsidRDefault="00CC4CF9" w:rsidP="003463F3">
      <w:pPr>
        <w:pStyle w:val="ConsPlusCell"/>
        <w:jc w:val="both"/>
      </w:pPr>
      <w:r w:rsidRPr="00061AB7">
        <w:t>91 8121     0     Ликеры крепостью 30% и свыше</w:t>
      </w:r>
    </w:p>
    <w:p w:rsidR="00CC4CF9" w:rsidRPr="00061AB7" w:rsidRDefault="00CC4CF9" w:rsidP="003463F3">
      <w:pPr>
        <w:pStyle w:val="ConsPlusCell"/>
        <w:jc w:val="both"/>
      </w:pPr>
      <w:r w:rsidRPr="00061AB7">
        <w:t>91 8122     6     Аперитивы крепостью 30% и свыше</w:t>
      </w:r>
    </w:p>
    <w:p w:rsidR="00CC4CF9" w:rsidRPr="00061AB7" w:rsidRDefault="00CC4CF9" w:rsidP="003463F3">
      <w:pPr>
        <w:pStyle w:val="ConsPlusCell"/>
        <w:jc w:val="both"/>
      </w:pPr>
      <w:r w:rsidRPr="00061AB7">
        <w:t>91 8123     1     Настойки полусладкие крепостью 30% и свыше</w:t>
      </w:r>
    </w:p>
    <w:p w:rsidR="00CC4CF9" w:rsidRPr="00061AB7" w:rsidRDefault="00CC4CF9" w:rsidP="003463F3">
      <w:pPr>
        <w:pStyle w:val="ConsPlusCell"/>
        <w:jc w:val="both"/>
      </w:pPr>
      <w:r w:rsidRPr="00061AB7">
        <w:t>91 8124     7     Настойки горькие крепостью 30% и свыше</w:t>
      </w:r>
    </w:p>
    <w:p w:rsidR="00CC4CF9" w:rsidRPr="00061AB7" w:rsidRDefault="00CC4CF9" w:rsidP="003463F3">
      <w:pPr>
        <w:pStyle w:val="ConsPlusCell"/>
        <w:jc w:val="both"/>
      </w:pPr>
      <w:r w:rsidRPr="00061AB7">
        <w:t>91 8125     2     Напитки крепкие из плодового спирта</w:t>
      </w:r>
    </w:p>
    <w:p w:rsidR="00CC4CF9" w:rsidRPr="00061AB7" w:rsidRDefault="00CC4CF9" w:rsidP="003463F3">
      <w:pPr>
        <w:pStyle w:val="ConsPlusCell"/>
        <w:jc w:val="both"/>
      </w:pPr>
      <w:r w:rsidRPr="00061AB7">
        <w:t>91 8126     8     Бальзамы</w:t>
      </w:r>
    </w:p>
    <w:p w:rsidR="00CC4CF9" w:rsidRPr="00061AB7" w:rsidRDefault="00CC4CF9" w:rsidP="003463F3">
      <w:pPr>
        <w:pStyle w:val="ConsPlusCell"/>
        <w:jc w:val="both"/>
      </w:pPr>
      <w:r w:rsidRPr="00061AB7">
        <w:t>91 8127     3     Коктейли крепостью 30%</w:t>
      </w:r>
    </w:p>
    <w:p w:rsidR="00CC4CF9" w:rsidRPr="00061AB7" w:rsidRDefault="00CC4CF9" w:rsidP="003463F3">
      <w:pPr>
        <w:pStyle w:val="ConsPlusCell"/>
        <w:jc w:val="both"/>
      </w:pPr>
      <w:r w:rsidRPr="00061AB7">
        <w:t>91 8129     4     Изделия ликеро-водочные крепкие крепостью 30%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выше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91 8130     0     Наливки и настойки сладкие крепостью менее 30%</w:t>
      </w:r>
    </w:p>
    <w:p w:rsidR="00CC4CF9" w:rsidRPr="00061AB7" w:rsidRDefault="00CC4CF9" w:rsidP="003463F3">
      <w:pPr>
        <w:pStyle w:val="ConsPlusCell"/>
        <w:jc w:val="both"/>
      </w:pPr>
      <w:r w:rsidRPr="00061AB7">
        <w:t>91 8131     5     Наливки сладкие крепостью менее 30%</w:t>
      </w:r>
    </w:p>
    <w:p w:rsidR="00CC4CF9" w:rsidRPr="00061AB7" w:rsidRDefault="00CC4CF9" w:rsidP="003463F3">
      <w:pPr>
        <w:pStyle w:val="ConsPlusCell"/>
        <w:jc w:val="both"/>
      </w:pPr>
      <w:r w:rsidRPr="00061AB7">
        <w:t>91 8132     0     Настойки сладкие крепостью менее 30%</w:t>
      </w:r>
    </w:p>
    <w:p w:rsidR="00CC4CF9" w:rsidRPr="00061AB7" w:rsidRDefault="00CC4CF9" w:rsidP="003463F3">
      <w:pPr>
        <w:pStyle w:val="ConsPlusCell"/>
        <w:jc w:val="both"/>
      </w:pPr>
      <w:r w:rsidRPr="00061AB7">
        <w:t>91 8140     4     Изделия ликеро-водочные слабоградусные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крепостью менее 30%, основные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8141     3     Ликеры крепостью менее 30%</w:t>
      </w:r>
    </w:p>
    <w:p w:rsidR="00CC4CF9" w:rsidRPr="00061AB7" w:rsidRDefault="00CC4CF9" w:rsidP="003463F3">
      <w:pPr>
        <w:pStyle w:val="ConsPlusCell"/>
        <w:jc w:val="both"/>
      </w:pPr>
      <w:r w:rsidRPr="00061AB7">
        <w:t>91 8142     5     Кремы</w:t>
      </w:r>
    </w:p>
    <w:p w:rsidR="00CC4CF9" w:rsidRPr="00061AB7" w:rsidRDefault="00CC4CF9" w:rsidP="003463F3">
      <w:pPr>
        <w:pStyle w:val="ConsPlusCell"/>
        <w:jc w:val="both"/>
      </w:pPr>
      <w:r w:rsidRPr="00061AB7">
        <w:t>91 8143     0     Аперитивы крепостью менее 30%</w:t>
      </w:r>
    </w:p>
    <w:p w:rsidR="00CC4CF9" w:rsidRPr="00061AB7" w:rsidRDefault="00CC4CF9" w:rsidP="003463F3">
      <w:pPr>
        <w:pStyle w:val="ConsPlusCell"/>
        <w:jc w:val="both"/>
      </w:pPr>
      <w:r w:rsidRPr="00061AB7">
        <w:t>91 8144     6     Пунши</w:t>
      </w:r>
    </w:p>
    <w:p w:rsidR="00CC4CF9" w:rsidRPr="00061AB7" w:rsidRDefault="00CC4CF9" w:rsidP="003463F3">
      <w:pPr>
        <w:pStyle w:val="ConsPlusCell"/>
        <w:jc w:val="both"/>
      </w:pPr>
      <w:r w:rsidRPr="00061AB7">
        <w:t>91 8145     1     Напитки десертные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8146     7     Настойки полусладкие слабоградусные крепостью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менее 30%</w:t>
      </w:r>
    </w:p>
    <w:p w:rsidR="00CC4CF9" w:rsidRPr="00061AB7" w:rsidRDefault="00CC4CF9" w:rsidP="003463F3">
      <w:pPr>
        <w:pStyle w:val="ConsPlusCell"/>
        <w:jc w:val="both"/>
      </w:pPr>
      <w:r w:rsidRPr="00061AB7">
        <w:t>91 8147     2     Настойки горькие слабоградусные крепостью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менее 30%</w:t>
      </w:r>
    </w:p>
    <w:p w:rsidR="00CC4CF9" w:rsidRPr="00061AB7" w:rsidRDefault="00CC4CF9" w:rsidP="003463F3">
      <w:pPr>
        <w:pStyle w:val="ConsPlusCell"/>
        <w:jc w:val="both"/>
      </w:pPr>
      <w:r w:rsidRPr="00061AB7">
        <w:t>91 8200     6     Продукция спиртового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91 8201     5     Спирт-сырец этиловый виноградный *</w:t>
      </w:r>
    </w:p>
    <w:p w:rsidR="00CC4CF9" w:rsidRPr="00061AB7" w:rsidRDefault="00CC4CF9" w:rsidP="003463F3">
      <w:pPr>
        <w:pStyle w:val="ConsPlusCell"/>
        <w:jc w:val="both"/>
      </w:pPr>
      <w:r w:rsidRPr="00061AB7">
        <w:t>91 8202     0     Спирт этиловый ректификованный высшей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очистки *</w:t>
      </w:r>
    </w:p>
    <w:p w:rsidR="00CC4CF9" w:rsidRPr="00061AB7" w:rsidRDefault="00CC4CF9" w:rsidP="003463F3">
      <w:pPr>
        <w:pStyle w:val="ConsPlusCell"/>
        <w:jc w:val="both"/>
      </w:pPr>
      <w:r w:rsidRPr="00061AB7">
        <w:t>91 8203     6     Спирт этиловый из пищевого сырья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технический *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8203 введен Изменением N 23/99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8205     7     Дрожжи хлебопекарные фасованные до 100 г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включительно *</w:t>
      </w:r>
    </w:p>
    <w:p w:rsidR="00CC4CF9" w:rsidRPr="00061AB7" w:rsidRDefault="00CC4CF9" w:rsidP="003463F3">
      <w:pPr>
        <w:pStyle w:val="ConsPlusCell"/>
        <w:jc w:val="both"/>
      </w:pPr>
      <w:r w:rsidRPr="00061AB7">
        <w:t>91 8206     2     Дрожжи хлебопекарные фасованные по 100 г *</w:t>
      </w:r>
    </w:p>
    <w:p w:rsidR="00CC4CF9" w:rsidRPr="00061AB7" w:rsidRDefault="00CC4CF9" w:rsidP="003463F3">
      <w:pPr>
        <w:pStyle w:val="ConsPlusCell"/>
        <w:jc w:val="both"/>
      </w:pPr>
      <w:r w:rsidRPr="00061AB7">
        <w:t>91 8210     4     Спирт этиловый /</w:t>
      </w:r>
    </w:p>
    <w:p w:rsidR="00CC4CF9" w:rsidRPr="00061AB7" w:rsidRDefault="00CC4CF9" w:rsidP="003463F3">
      <w:pPr>
        <w:pStyle w:val="ConsPlusCell"/>
        <w:jc w:val="both"/>
      </w:pPr>
      <w:r w:rsidRPr="00061AB7">
        <w:t>91 8211     0     - из пищевого сырья</w:t>
      </w:r>
    </w:p>
    <w:p w:rsidR="00CC4CF9" w:rsidRPr="00061AB7" w:rsidRDefault="00CC4CF9" w:rsidP="003463F3">
      <w:pPr>
        <w:pStyle w:val="ConsPlusCell"/>
        <w:jc w:val="both"/>
      </w:pPr>
      <w:r w:rsidRPr="00061AB7">
        <w:t>Коды 91 8212 - 91 8213 исключены. - Изменение N 23/99 ОКП</w:t>
      </w:r>
    </w:p>
    <w:p w:rsidR="00CC4CF9" w:rsidRPr="00061AB7" w:rsidRDefault="00CC4CF9" w:rsidP="003463F3">
      <w:pPr>
        <w:pStyle w:val="ConsPlusCell"/>
        <w:jc w:val="both"/>
      </w:pPr>
      <w:r w:rsidRPr="00061AB7">
        <w:t>91 8220     9     Настои спиртовые /</w:t>
      </w:r>
    </w:p>
    <w:p w:rsidR="00CC4CF9" w:rsidRPr="00061AB7" w:rsidRDefault="00CC4CF9" w:rsidP="003463F3">
      <w:pPr>
        <w:pStyle w:val="ConsPlusCell"/>
        <w:jc w:val="both"/>
      </w:pPr>
      <w:r w:rsidRPr="00061AB7">
        <w:t>91 8221     4     - цитрусовые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8222     3     - из фруктов и ягод</w:t>
      </w:r>
    </w:p>
    <w:p w:rsidR="00CC4CF9" w:rsidRPr="00061AB7" w:rsidRDefault="00CC4CF9" w:rsidP="003463F3">
      <w:pPr>
        <w:pStyle w:val="ConsPlusCell"/>
        <w:jc w:val="both"/>
      </w:pPr>
      <w:r w:rsidRPr="00061AB7">
        <w:t>91 8223     5     - из зелени</w:t>
      </w:r>
    </w:p>
    <w:p w:rsidR="00CC4CF9" w:rsidRPr="00061AB7" w:rsidRDefault="00CC4CF9" w:rsidP="003463F3">
      <w:pPr>
        <w:pStyle w:val="ConsPlusCell"/>
        <w:jc w:val="both"/>
      </w:pPr>
      <w:r w:rsidRPr="00061AB7">
        <w:t>91 8224     0     - из пряно-ароматических веществ</w:t>
      </w:r>
    </w:p>
    <w:p w:rsidR="00CC4CF9" w:rsidRPr="00061AB7" w:rsidRDefault="00CC4CF9" w:rsidP="003463F3">
      <w:pPr>
        <w:pStyle w:val="ConsPlusCell"/>
        <w:jc w:val="both"/>
      </w:pPr>
      <w:r w:rsidRPr="00061AB7">
        <w:t>91 8229     8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91 8240     8     Продукция спиртового производства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91 8241     3     Масло сивушное</w:t>
      </w:r>
    </w:p>
    <w:p w:rsidR="00CC4CF9" w:rsidRPr="00061AB7" w:rsidRDefault="00CC4CF9" w:rsidP="003463F3">
      <w:pPr>
        <w:pStyle w:val="ConsPlusCell"/>
        <w:jc w:val="both"/>
      </w:pPr>
      <w:r w:rsidRPr="00061AB7">
        <w:t>91 8242     9     Спирт этиловый (головная фракция) из отходов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пищевого спирта</w:t>
      </w:r>
    </w:p>
    <w:p w:rsidR="00CC4CF9" w:rsidRPr="00061AB7" w:rsidRDefault="00CC4CF9" w:rsidP="003463F3">
      <w:pPr>
        <w:pStyle w:val="ConsPlusCell"/>
        <w:jc w:val="both"/>
      </w:pPr>
      <w:r w:rsidRPr="00061AB7">
        <w:t>91 8243     4     Спирт денатурированный (денатурат) из пищевого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сырья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23/99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8244     0     Спирт ромовый</w:t>
      </w:r>
    </w:p>
    <w:p w:rsidR="00CC4CF9" w:rsidRPr="00061AB7" w:rsidRDefault="00CC4CF9" w:rsidP="003463F3">
      <w:pPr>
        <w:pStyle w:val="ConsPlusCell"/>
        <w:jc w:val="both"/>
      </w:pPr>
      <w:r w:rsidRPr="00061AB7">
        <w:t>91 8245     5     Кислота глутаминовая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91 8246     0     Барда зернокартофельная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91 8247     6     Барда мелассная</w:t>
      </w:r>
    </w:p>
    <w:p w:rsidR="00CC4CF9" w:rsidRPr="00061AB7" w:rsidRDefault="00CC4CF9" w:rsidP="003463F3">
      <w:pPr>
        <w:pStyle w:val="ConsPlusCell"/>
        <w:jc w:val="both"/>
      </w:pPr>
      <w:r w:rsidRPr="00061AB7">
        <w:t>91 8248     1     Культуры дрожжей, дрожжеподобных грибов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молочнокислых бактерий</w:t>
      </w:r>
    </w:p>
    <w:p w:rsidR="00CC4CF9" w:rsidRPr="00061AB7" w:rsidRDefault="00CC4CF9" w:rsidP="003463F3">
      <w:pPr>
        <w:pStyle w:val="ConsPlusCell"/>
        <w:jc w:val="both"/>
      </w:pPr>
      <w:r w:rsidRPr="00061AB7">
        <w:t>91 8250     2     Дрожжи хлебопекарные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91 8251     8     - прессованные расфасованные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8252     3     - прессованные нефасованные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8253     9     - сухие</w:t>
      </w:r>
    </w:p>
    <w:p w:rsidR="00CC4CF9" w:rsidRPr="00061AB7" w:rsidRDefault="00CC4CF9" w:rsidP="003463F3">
      <w:pPr>
        <w:pStyle w:val="ConsPlusCell"/>
        <w:jc w:val="both"/>
      </w:pPr>
      <w:r w:rsidRPr="00061AB7">
        <w:t>91 8260     7     Уксус пищевой (столовый)</w:t>
      </w:r>
    </w:p>
    <w:p w:rsidR="00CC4CF9" w:rsidRPr="00061AB7" w:rsidRDefault="00CC4CF9" w:rsidP="003463F3">
      <w:pPr>
        <w:pStyle w:val="ConsPlusCell"/>
        <w:jc w:val="both"/>
      </w:pPr>
      <w:r w:rsidRPr="00061AB7">
        <w:t>91 8262     8     - яблочный натуральный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8263     3     - винный натуральный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8264     9     - столовый (из лесохимической уксусной кислоты)</w:t>
      </w:r>
    </w:p>
    <w:p w:rsidR="00CC4CF9" w:rsidRPr="00061AB7" w:rsidRDefault="00CC4CF9" w:rsidP="003463F3">
      <w:pPr>
        <w:pStyle w:val="ConsPlusCell"/>
        <w:jc w:val="both"/>
      </w:pPr>
      <w:r w:rsidRPr="00061AB7">
        <w:t>91 8269     6     - прочий</w:t>
      </w:r>
    </w:p>
    <w:p w:rsidR="00CC4CF9" w:rsidRPr="00061AB7" w:rsidRDefault="00CC4CF9" w:rsidP="003463F3">
      <w:pPr>
        <w:pStyle w:val="ConsPlusCell"/>
        <w:jc w:val="both"/>
      </w:pPr>
      <w:r w:rsidRPr="00061AB7">
        <w:t>91 8400     7     Продукция пивоваренной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91 8401     2     Розлив пива в бутылки *</w:t>
      </w:r>
    </w:p>
    <w:p w:rsidR="00CC4CF9" w:rsidRPr="00061AB7" w:rsidRDefault="00CC4CF9" w:rsidP="003463F3">
      <w:pPr>
        <w:pStyle w:val="ConsPlusCell"/>
        <w:jc w:val="both"/>
      </w:pPr>
      <w:r w:rsidRPr="00061AB7">
        <w:t>91 8402     8     Солод (товарный) *</w:t>
      </w:r>
    </w:p>
    <w:p w:rsidR="00CC4CF9" w:rsidRPr="00061AB7" w:rsidRDefault="00CC4CF9" w:rsidP="003463F3">
      <w:pPr>
        <w:pStyle w:val="ConsPlusCell"/>
        <w:jc w:val="both"/>
      </w:pPr>
      <w:r w:rsidRPr="00061AB7">
        <w:t>91 8403     3     Пиво пастеризованное *</w:t>
      </w:r>
    </w:p>
    <w:p w:rsidR="00CC4CF9" w:rsidRPr="00061AB7" w:rsidRDefault="00CC4CF9" w:rsidP="003463F3">
      <w:pPr>
        <w:pStyle w:val="ConsPlusCell"/>
        <w:jc w:val="both"/>
      </w:pPr>
      <w:r w:rsidRPr="00061AB7">
        <w:t>91 8404     9     Пиво с нормативным (стандартизованным)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содержанием объемной доли этилового спирта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до 0,5% включительно *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8404 введен Изменением N 65/2004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8405     4     Пиво с нормативным (стандартизованным)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содержанием объемной доли этилового спирта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свыше 0,5 до 8,6% включительно *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8405 введен Изменением N 65/2004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8406     0     Пиво с нормативным (стандартизованным)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содержанием объемной доли этилового спирта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свыше 8,6%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8406 введен Изменением N 65/2004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8410     1     Солод /</w:t>
      </w:r>
    </w:p>
    <w:p w:rsidR="00CC4CF9" w:rsidRPr="00061AB7" w:rsidRDefault="00CC4CF9" w:rsidP="003463F3">
      <w:pPr>
        <w:pStyle w:val="ConsPlusCell"/>
        <w:jc w:val="both"/>
      </w:pPr>
      <w:r w:rsidRPr="00061AB7">
        <w:t>91 8411     7     - ячменный пивоваренный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8412     2     - ржаной и пшеничный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8413     8     - кукурузный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8420     6     Пиво</w:t>
      </w:r>
    </w:p>
    <w:p w:rsidR="00CC4CF9" w:rsidRPr="00061AB7" w:rsidRDefault="00CC4CF9" w:rsidP="003463F3">
      <w:pPr>
        <w:pStyle w:val="ConsPlusCell"/>
        <w:jc w:val="both"/>
      </w:pPr>
      <w:r w:rsidRPr="00061AB7">
        <w:t>Код 91 8421 исключен. - Изменения N 1 - 11 ОКП</w:t>
      </w:r>
    </w:p>
    <w:p w:rsidR="00CC4CF9" w:rsidRPr="00061AB7" w:rsidRDefault="00CC4CF9" w:rsidP="003463F3">
      <w:pPr>
        <w:pStyle w:val="ConsPlusCell"/>
        <w:jc w:val="both"/>
      </w:pPr>
      <w:r w:rsidRPr="00061AB7">
        <w:t>91 8422     7     Пиво светлое</w:t>
      </w:r>
    </w:p>
    <w:p w:rsidR="00CC4CF9" w:rsidRPr="00061AB7" w:rsidRDefault="00CC4CF9" w:rsidP="003463F3">
      <w:pPr>
        <w:pStyle w:val="ConsPlusCell"/>
        <w:jc w:val="both"/>
      </w:pPr>
      <w:r w:rsidRPr="00061AB7">
        <w:t>91 8423     2     Пиво темное</w:t>
      </w:r>
    </w:p>
    <w:p w:rsidR="00CC4CF9" w:rsidRPr="00061AB7" w:rsidRDefault="00CC4CF9" w:rsidP="003463F3">
      <w:pPr>
        <w:pStyle w:val="ConsPlusCell"/>
        <w:jc w:val="both"/>
      </w:pPr>
      <w:r w:rsidRPr="00061AB7">
        <w:t>91 8430     0     Концентраты пивного сусла, сусло пивное,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экстракты солодовые и ячменно-солодовые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8431     6     Концентрат пивного сусла</w:t>
      </w:r>
    </w:p>
    <w:p w:rsidR="00CC4CF9" w:rsidRPr="00061AB7" w:rsidRDefault="00CC4CF9" w:rsidP="003463F3">
      <w:pPr>
        <w:pStyle w:val="ConsPlusCell"/>
        <w:jc w:val="both"/>
      </w:pPr>
      <w:r w:rsidRPr="00061AB7">
        <w:t>91 8432     1     Сусло пивное</w:t>
      </w:r>
    </w:p>
    <w:p w:rsidR="00CC4CF9" w:rsidRPr="00061AB7" w:rsidRDefault="00CC4CF9" w:rsidP="003463F3">
      <w:pPr>
        <w:pStyle w:val="ConsPlusCell"/>
        <w:jc w:val="both"/>
      </w:pPr>
      <w:r w:rsidRPr="00061AB7">
        <w:t>91 8433     7     Экстракты солодовые, ячменно-солодовые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8440     5     Продукция пивоваренной промышленности прочая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отходы ее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8441     0     Дробина пивная и продукты на ее основе</w:t>
      </w:r>
    </w:p>
    <w:p w:rsidR="00CC4CF9" w:rsidRPr="00061AB7" w:rsidRDefault="00CC4CF9" w:rsidP="003463F3">
      <w:pPr>
        <w:pStyle w:val="ConsPlusCell"/>
        <w:jc w:val="both"/>
      </w:pPr>
      <w:r w:rsidRPr="00061AB7">
        <w:t>91 8442     6     Дрожжи пивные и продукты на их основе</w:t>
      </w:r>
    </w:p>
    <w:p w:rsidR="00CC4CF9" w:rsidRPr="00061AB7" w:rsidRDefault="00CC4CF9" w:rsidP="003463F3">
      <w:pPr>
        <w:pStyle w:val="ConsPlusCell"/>
        <w:jc w:val="both"/>
      </w:pPr>
      <w:r w:rsidRPr="00061AB7">
        <w:t>91 8443     1     Ростки солодовые и продукты на их основе</w:t>
      </w:r>
    </w:p>
    <w:p w:rsidR="00CC4CF9" w:rsidRPr="00061AB7" w:rsidRDefault="00CC4CF9" w:rsidP="003463F3">
      <w:pPr>
        <w:pStyle w:val="ConsPlusCell"/>
        <w:jc w:val="both"/>
      </w:pPr>
      <w:r w:rsidRPr="00061AB7">
        <w:t>91 8444     7     Смесь и сплав зерновые, отходы зерновые,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полировочные и аспирационные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8445     2     Экстракт хмелевой</w:t>
      </w:r>
    </w:p>
    <w:p w:rsidR="00CC4CF9" w:rsidRPr="00061AB7" w:rsidRDefault="00CC4CF9" w:rsidP="003463F3">
      <w:pPr>
        <w:pStyle w:val="ConsPlusCell"/>
        <w:jc w:val="both"/>
      </w:pPr>
      <w:r w:rsidRPr="00061AB7">
        <w:t>91 8446     8     Напитки солодовые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8447     3     Отстой белковый</w:t>
      </w:r>
    </w:p>
    <w:p w:rsidR="00CC4CF9" w:rsidRPr="00061AB7" w:rsidRDefault="00CC4CF9" w:rsidP="003463F3">
      <w:pPr>
        <w:pStyle w:val="ConsPlusCell"/>
        <w:jc w:val="both"/>
      </w:pPr>
      <w:r w:rsidRPr="00061AB7">
        <w:t>91 8448     9     Дробина хмелевая</w:t>
      </w:r>
    </w:p>
    <w:p w:rsidR="00CC4CF9" w:rsidRPr="00061AB7" w:rsidRDefault="00CC4CF9" w:rsidP="003463F3">
      <w:pPr>
        <w:pStyle w:val="ConsPlusCell"/>
        <w:jc w:val="both"/>
      </w:pPr>
      <w:r w:rsidRPr="00061AB7">
        <w:t>91 8449     4     Напитки на зерновом сырье</w:t>
      </w:r>
    </w:p>
    <w:p w:rsidR="00CC4CF9" w:rsidRPr="00061AB7" w:rsidRDefault="00CC4CF9" w:rsidP="003463F3">
      <w:pPr>
        <w:pStyle w:val="ConsPlusCell"/>
        <w:jc w:val="both"/>
      </w:pPr>
      <w:r w:rsidRPr="00061AB7">
        <w:t>91 8450     0     Вспомогательные материалы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8450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8500     0     Продукция производства безалкогольных напитков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минеральных вод</w:t>
      </w:r>
    </w:p>
    <w:p w:rsidR="00CC4CF9" w:rsidRPr="00061AB7" w:rsidRDefault="00CC4CF9" w:rsidP="003463F3">
      <w:pPr>
        <w:pStyle w:val="ConsPlusCell"/>
        <w:jc w:val="both"/>
      </w:pPr>
      <w:r w:rsidRPr="00061AB7">
        <w:t>91 8501     6     Продукция производства безалкогольных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напитков *</w:t>
      </w:r>
    </w:p>
    <w:p w:rsidR="00CC4CF9" w:rsidRPr="00061AB7" w:rsidRDefault="00CC4CF9" w:rsidP="003463F3">
      <w:pPr>
        <w:pStyle w:val="ConsPlusCell"/>
        <w:jc w:val="both"/>
      </w:pPr>
      <w:r w:rsidRPr="00061AB7">
        <w:t>91 8502     1     Напитки безалкогольные в бутылках *</w:t>
      </w:r>
    </w:p>
    <w:p w:rsidR="00CC4CF9" w:rsidRPr="00061AB7" w:rsidRDefault="00CC4CF9" w:rsidP="003463F3">
      <w:pPr>
        <w:pStyle w:val="ConsPlusCell"/>
        <w:jc w:val="both"/>
      </w:pPr>
      <w:r w:rsidRPr="00061AB7">
        <w:t>91 8503     7     "Нарзан" *</w:t>
      </w:r>
    </w:p>
    <w:p w:rsidR="00CC4CF9" w:rsidRPr="00061AB7" w:rsidRDefault="00CC4CF9" w:rsidP="003463F3">
      <w:pPr>
        <w:pStyle w:val="ConsPlusCell"/>
        <w:jc w:val="both"/>
      </w:pPr>
      <w:r w:rsidRPr="00061AB7">
        <w:t>91 8504     2     "Ессентуки" *</w:t>
      </w:r>
    </w:p>
    <w:p w:rsidR="00CC4CF9" w:rsidRPr="00061AB7" w:rsidRDefault="00CC4CF9" w:rsidP="003463F3">
      <w:pPr>
        <w:pStyle w:val="ConsPlusCell"/>
        <w:jc w:val="both"/>
      </w:pPr>
      <w:r w:rsidRPr="00061AB7">
        <w:t>91 8505     8     Минеральные воды железноводские *</w:t>
      </w:r>
    </w:p>
    <w:p w:rsidR="00CC4CF9" w:rsidRPr="00061AB7" w:rsidRDefault="00CC4CF9" w:rsidP="003463F3">
      <w:pPr>
        <w:pStyle w:val="ConsPlusCell"/>
        <w:jc w:val="both"/>
      </w:pPr>
      <w:r w:rsidRPr="00061AB7">
        <w:t>91 8506     3     "Боржоми" *</w:t>
      </w:r>
    </w:p>
    <w:p w:rsidR="00CC4CF9" w:rsidRPr="00061AB7" w:rsidRDefault="00CC4CF9" w:rsidP="003463F3">
      <w:pPr>
        <w:pStyle w:val="ConsPlusCell"/>
        <w:jc w:val="both"/>
      </w:pPr>
      <w:r w:rsidRPr="00061AB7">
        <w:t>91 8510     5     Напитки безалкогольные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8511     0     - сокосодержащие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8512     6     - на пряно-ароматическом растительном сырье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8513     1     - на ароматизаторах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8514     7     -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8515     2     - брожения и квасы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8516     8     - на зерновом сырье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8517     3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8518     9     Напитки на основе минеральных вод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8519     4     Напитки слабоалкогольные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8520     5     Сиропы /</w:t>
      </w:r>
    </w:p>
    <w:p w:rsidR="00CC4CF9" w:rsidRPr="00061AB7" w:rsidRDefault="00CC4CF9" w:rsidP="003463F3">
      <w:pPr>
        <w:pStyle w:val="ConsPlusCell"/>
        <w:jc w:val="both"/>
      </w:pPr>
      <w:r w:rsidRPr="00061AB7">
        <w:t>91 8521     5     - на плодово-ягодном сырье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8522     0     - на ароматическом сырье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8523     6     - на растительном сырье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8524     1     -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8524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8529     9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8530     4     Концентраты квасного сусла, концентраты квасов,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экстракты квасов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8531     0     Концентраты квасного сусла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8532     5     Концентраты квасов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8533     0     Экстракты квасов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Коды 91 8534 - 91 8535 исключены. - Изменения N 1 - 11 ОКП</w:t>
      </w:r>
    </w:p>
    <w:p w:rsidR="00CC4CF9" w:rsidRPr="00061AB7" w:rsidRDefault="00CC4CF9" w:rsidP="003463F3">
      <w:pPr>
        <w:pStyle w:val="ConsPlusCell"/>
        <w:jc w:val="both"/>
      </w:pPr>
      <w:r w:rsidRPr="00061AB7">
        <w:t>91 8536     7     Квас сухой хлебный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8540     9     Воды минеральные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91 8541     4     - питьевые столовые, наименования которых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начинаются с буквы А до буквы К</w:t>
      </w:r>
    </w:p>
    <w:p w:rsidR="00CC4CF9" w:rsidRPr="00061AB7" w:rsidRDefault="00CC4CF9" w:rsidP="003463F3">
      <w:pPr>
        <w:pStyle w:val="ConsPlusCell"/>
        <w:jc w:val="both"/>
      </w:pPr>
      <w:r w:rsidRPr="00061AB7">
        <w:t>91 8542     2     - питьевые столовые, наименования которых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начинаются с буквы Л до буквы Я</w:t>
      </w:r>
    </w:p>
    <w:p w:rsidR="00CC4CF9" w:rsidRPr="00061AB7" w:rsidRDefault="00CC4CF9" w:rsidP="003463F3">
      <w:pPr>
        <w:pStyle w:val="ConsPlusCell"/>
        <w:jc w:val="both"/>
      </w:pPr>
      <w:r w:rsidRPr="00061AB7">
        <w:t>91 8543     5     - питьевые лечебно-столовые, наименования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которых начинаются с буквы А до буквы К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8544     5     - питьевые лечебно-столовые, наименования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которых начинаются с буквы Л до буквы 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8545     6     - лечебные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8546     1     Воды минерализованные питьевые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8547     7     Воды искусственно-минерализованные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8548     2     Воды высокоминерализованные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8548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8549     8     Воды минеральные питьевые ароматизированные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8549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8550     3     Композиции для безалкогольных напитков /</w:t>
      </w:r>
    </w:p>
    <w:p w:rsidR="00CC4CF9" w:rsidRPr="00061AB7" w:rsidRDefault="00CC4CF9" w:rsidP="003463F3">
      <w:pPr>
        <w:pStyle w:val="ConsPlusCell"/>
        <w:jc w:val="both"/>
      </w:pPr>
      <w:r w:rsidRPr="00061AB7">
        <w:t>91 8551     9     - на настоях</w:t>
      </w:r>
    </w:p>
    <w:p w:rsidR="00CC4CF9" w:rsidRPr="00061AB7" w:rsidRDefault="00CC4CF9" w:rsidP="003463F3">
      <w:pPr>
        <w:pStyle w:val="ConsPlusCell"/>
        <w:jc w:val="both"/>
      </w:pPr>
      <w:r w:rsidRPr="00061AB7">
        <w:t>91 8552     5     - ароматизированные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8552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8553     1     - на экстрактах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8553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8560     8     Концентраты для безалкогольных напитков /</w:t>
      </w:r>
    </w:p>
    <w:p w:rsidR="00CC4CF9" w:rsidRPr="00061AB7" w:rsidRDefault="00CC4CF9" w:rsidP="003463F3">
      <w:pPr>
        <w:pStyle w:val="ConsPlusCell"/>
        <w:jc w:val="both"/>
      </w:pPr>
      <w:r w:rsidRPr="00061AB7">
        <w:t>91 8561     3     - на основе синтетического сырья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8562     0     - на основе ароматического сырья, идентичного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натуральному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8562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8563     6     - на натуральном сырье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8563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8564     1     - специального назначения (диетические,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профилактические и др.)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8564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8570     2     Концентрированные основы /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8571     8     - для безалкогольных напитков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8572     3     - (бальзамы) для безалкогольных напитков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8573     9     Настои и экстракты для безалкогольной продукции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Код 91 8574. - Изменения N 1 - 11 ОКП</w:t>
      </w:r>
    </w:p>
    <w:p w:rsidR="00CC4CF9" w:rsidRPr="00061AB7" w:rsidRDefault="00CC4CF9" w:rsidP="003463F3">
      <w:pPr>
        <w:pStyle w:val="ConsPlusCell"/>
        <w:jc w:val="both"/>
      </w:pPr>
      <w:r w:rsidRPr="00061AB7">
        <w:t>91 8580     7     Продукция производства безалкогольных напитков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прочая и отходы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91 8581     2     Красители для безалкогольной продукции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8581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8582     8     Смеси сухого растительного сырья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приготовления безалкогольных напитков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8582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8583     3     Сухое растительное сырье для безалкогольной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продукции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91 8583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91 8585     4     Мякоть цитрусовых плодов</w:t>
      </w:r>
    </w:p>
    <w:p w:rsidR="00CC4CF9" w:rsidRPr="00061AB7" w:rsidRDefault="00CC4CF9" w:rsidP="003463F3">
      <w:pPr>
        <w:pStyle w:val="ConsPlusCell"/>
        <w:jc w:val="both"/>
      </w:pPr>
      <w:r w:rsidRPr="00061AB7">
        <w:t>91 8586     7     Альбедо</w:t>
      </w:r>
    </w:p>
    <w:p w:rsidR="00CC4CF9" w:rsidRPr="00061AB7" w:rsidRDefault="00CC4CF9" w:rsidP="003463F3">
      <w:pPr>
        <w:pStyle w:val="ConsPlusCell"/>
        <w:jc w:val="both"/>
      </w:pPr>
      <w:r w:rsidRPr="00061AB7">
        <w:t>91 8587     5     Цедра отработанная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91 8588     0     Гуща квасная</w:t>
      </w:r>
    </w:p>
    <w:p w:rsidR="00CC4CF9" w:rsidRPr="00061AB7" w:rsidRDefault="00CC4CF9" w:rsidP="003463F3">
      <w:pPr>
        <w:pStyle w:val="ConsPlusCell"/>
        <w:jc w:val="both"/>
      </w:pPr>
      <w:r w:rsidRPr="00061AB7">
        <w:t>91 8589     6     Дрожжи отработанные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8590     1     Вода питьевая для детского питания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94/2014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06.03.2014 N 102-ст)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8591     7     Вода питьевая для детского питания,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расфасованная в емкости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94/2014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06.03.2014 N 102-ст)</w:t>
      </w:r>
    </w:p>
    <w:p w:rsidR="00CC4CF9" w:rsidRPr="00061AB7" w:rsidRDefault="00CC4CF9" w:rsidP="003463F3">
      <w:pPr>
        <w:pStyle w:val="ConsPlusCell"/>
        <w:jc w:val="both"/>
      </w:pPr>
      <w:r w:rsidRPr="00061AB7">
        <w:t>91 8700     8     Крахмал сухой и модифицированный, декстрины,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саго</w:t>
      </w:r>
    </w:p>
    <w:p w:rsidR="00CC4CF9" w:rsidRPr="00061AB7" w:rsidRDefault="00CC4CF9" w:rsidP="003463F3">
      <w:pPr>
        <w:pStyle w:val="ConsPlusCell"/>
        <w:jc w:val="both"/>
      </w:pPr>
      <w:r w:rsidRPr="00061AB7">
        <w:t>91 8701     3     Крахмал *</w:t>
      </w:r>
    </w:p>
    <w:p w:rsidR="00CC4CF9" w:rsidRPr="00061AB7" w:rsidRDefault="00CC4CF9" w:rsidP="003463F3">
      <w:pPr>
        <w:pStyle w:val="ConsPlusCell"/>
        <w:jc w:val="both"/>
      </w:pPr>
      <w:r w:rsidRPr="00061AB7">
        <w:t>91 8710     2     Крахмал сухой /</w:t>
      </w:r>
    </w:p>
    <w:p w:rsidR="00CC4CF9" w:rsidRPr="00061AB7" w:rsidRDefault="00CC4CF9" w:rsidP="003463F3">
      <w:pPr>
        <w:pStyle w:val="ConsPlusCell"/>
        <w:jc w:val="both"/>
      </w:pPr>
      <w:r w:rsidRPr="00061AB7">
        <w:t>91 8711     8     - картофельный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8712     3     - кукурузный (включая амилопектиновый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высокоамилозный)</w:t>
      </w:r>
    </w:p>
    <w:p w:rsidR="00CC4CF9" w:rsidRPr="00061AB7" w:rsidRDefault="00CC4CF9" w:rsidP="003463F3">
      <w:pPr>
        <w:pStyle w:val="ConsPlusCell"/>
        <w:jc w:val="both"/>
      </w:pPr>
      <w:r w:rsidRPr="00061AB7">
        <w:t>91 8713     9     - пшеничный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8714     4     - рисовый</w:t>
      </w:r>
    </w:p>
    <w:p w:rsidR="00CC4CF9" w:rsidRPr="00061AB7" w:rsidRDefault="00CC4CF9" w:rsidP="003463F3">
      <w:pPr>
        <w:pStyle w:val="ConsPlusCell"/>
        <w:jc w:val="both"/>
      </w:pPr>
      <w:r w:rsidRPr="00061AB7">
        <w:t>91 8715     6     - сорговый</w:t>
      </w:r>
    </w:p>
    <w:p w:rsidR="00CC4CF9" w:rsidRPr="00061AB7" w:rsidRDefault="00CC4CF9" w:rsidP="003463F3">
      <w:pPr>
        <w:pStyle w:val="ConsPlusCell"/>
        <w:jc w:val="both"/>
      </w:pPr>
      <w:r w:rsidRPr="00061AB7">
        <w:t>91 8716     5     - тапиоковый</w:t>
      </w:r>
    </w:p>
    <w:p w:rsidR="00CC4CF9" w:rsidRPr="00061AB7" w:rsidRDefault="00CC4CF9" w:rsidP="003463F3">
      <w:pPr>
        <w:pStyle w:val="ConsPlusCell"/>
        <w:jc w:val="both"/>
      </w:pPr>
      <w:r w:rsidRPr="00061AB7">
        <w:t>91 8717     0     - бобовый</w:t>
      </w:r>
    </w:p>
    <w:p w:rsidR="00CC4CF9" w:rsidRPr="00061AB7" w:rsidRDefault="00CC4CF9" w:rsidP="003463F3">
      <w:pPr>
        <w:pStyle w:val="ConsPlusCell"/>
        <w:jc w:val="both"/>
      </w:pPr>
      <w:r w:rsidRPr="00061AB7">
        <w:t>91 8720     7     Крахмал модифицированный /</w:t>
      </w:r>
    </w:p>
    <w:p w:rsidR="00CC4CF9" w:rsidRPr="00061AB7" w:rsidRDefault="00CC4CF9" w:rsidP="003463F3">
      <w:pPr>
        <w:pStyle w:val="ConsPlusCell"/>
        <w:jc w:val="both"/>
      </w:pPr>
      <w:r w:rsidRPr="00061AB7">
        <w:t>91 8721     2     - картофельный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8722     8     - кукурузный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8723     3     - пшеничный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8724     9     - рисовый</w:t>
      </w:r>
    </w:p>
    <w:p w:rsidR="00CC4CF9" w:rsidRPr="00061AB7" w:rsidRDefault="00CC4CF9" w:rsidP="003463F3">
      <w:pPr>
        <w:pStyle w:val="ConsPlusCell"/>
        <w:jc w:val="both"/>
      </w:pPr>
      <w:r w:rsidRPr="00061AB7">
        <w:t>91 8725     4     - сорговый</w:t>
      </w:r>
    </w:p>
    <w:p w:rsidR="00CC4CF9" w:rsidRPr="00061AB7" w:rsidRDefault="00CC4CF9" w:rsidP="003463F3">
      <w:pPr>
        <w:pStyle w:val="ConsPlusCell"/>
        <w:jc w:val="both"/>
      </w:pPr>
      <w:r w:rsidRPr="00061AB7">
        <w:t>91 8730     1     Декстрины /</w:t>
      </w:r>
    </w:p>
    <w:p w:rsidR="00CC4CF9" w:rsidRPr="00061AB7" w:rsidRDefault="00CC4CF9" w:rsidP="003463F3">
      <w:pPr>
        <w:pStyle w:val="ConsPlusCell"/>
        <w:jc w:val="both"/>
      </w:pPr>
      <w:r w:rsidRPr="00061AB7">
        <w:t>91 8731     7     - кислотные картофельные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8732     2     - кислотные кукурузные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8733     8     - бескислотные картофельные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8734     3     - бескислотные кукурузные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8735     9     Крупка декстриновая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91 8736     4     Декстрины пищевые картофельные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8737     3     Декстрины пищевые кукурузные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8738     5     Декстрины кислотные тапиоковые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8739     0     Клей декстриновый</w:t>
      </w:r>
    </w:p>
    <w:p w:rsidR="00CC4CF9" w:rsidRPr="00061AB7" w:rsidRDefault="00CC4CF9" w:rsidP="003463F3">
      <w:pPr>
        <w:pStyle w:val="ConsPlusCell"/>
        <w:jc w:val="both"/>
      </w:pPr>
      <w:r w:rsidRPr="00061AB7">
        <w:t>91 8740     6     Саго /</w:t>
      </w:r>
    </w:p>
    <w:p w:rsidR="00CC4CF9" w:rsidRPr="00061AB7" w:rsidRDefault="00CC4CF9" w:rsidP="003463F3">
      <w:pPr>
        <w:pStyle w:val="ConsPlusCell"/>
        <w:jc w:val="both"/>
      </w:pPr>
      <w:r w:rsidRPr="00061AB7">
        <w:t>91 8741     1     - картофельное</w:t>
      </w:r>
    </w:p>
    <w:p w:rsidR="00CC4CF9" w:rsidRPr="00061AB7" w:rsidRDefault="00CC4CF9" w:rsidP="003463F3">
      <w:pPr>
        <w:pStyle w:val="ConsPlusCell"/>
        <w:jc w:val="both"/>
      </w:pPr>
      <w:r w:rsidRPr="00061AB7">
        <w:t>91 8742     7     - кукурузное</w:t>
      </w:r>
    </w:p>
    <w:p w:rsidR="00CC4CF9" w:rsidRPr="00061AB7" w:rsidRDefault="00CC4CF9" w:rsidP="003463F3">
      <w:pPr>
        <w:pStyle w:val="ConsPlusCell"/>
        <w:jc w:val="both"/>
      </w:pPr>
      <w:r w:rsidRPr="00061AB7">
        <w:t>91 8800     1     Патока крахмальная и глюкоза</w:t>
      </w:r>
    </w:p>
    <w:p w:rsidR="00CC4CF9" w:rsidRPr="00061AB7" w:rsidRDefault="00CC4CF9" w:rsidP="003463F3">
      <w:pPr>
        <w:pStyle w:val="ConsPlusCell"/>
        <w:jc w:val="both"/>
      </w:pPr>
      <w:r w:rsidRPr="00061AB7">
        <w:t>91 8801     7     Глюкоза кристаллическая *</w:t>
      </w:r>
    </w:p>
    <w:p w:rsidR="00CC4CF9" w:rsidRPr="00061AB7" w:rsidRDefault="00CC4CF9" w:rsidP="003463F3">
      <w:pPr>
        <w:pStyle w:val="ConsPlusCell"/>
        <w:jc w:val="both"/>
      </w:pPr>
      <w:r w:rsidRPr="00061AB7">
        <w:t>91 8810     6     Патока крахмальная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91 8811     1     - картофельная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91 8812     7     - кукурузная</w:t>
      </w:r>
    </w:p>
    <w:p w:rsidR="00CC4CF9" w:rsidRPr="00061AB7" w:rsidRDefault="00CC4CF9" w:rsidP="003463F3">
      <w:pPr>
        <w:pStyle w:val="ConsPlusCell"/>
        <w:jc w:val="both"/>
      </w:pPr>
      <w:r w:rsidRPr="00061AB7">
        <w:t>91 8813     2     - пшеничная</w:t>
      </w:r>
    </w:p>
    <w:p w:rsidR="00CC4CF9" w:rsidRPr="00061AB7" w:rsidRDefault="00CC4CF9" w:rsidP="003463F3">
      <w:pPr>
        <w:pStyle w:val="ConsPlusCell"/>
        <w:jc w:val="both"/>
      </w:pPr>
      <w:r w:rsidRPr="00061AB7">
        <w:t>91 8814     8     - рисовая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91 8815     3     - сорговая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91 8816     9     - тапиоковая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91 8817     4     Патока зеленая</w:t>
      </w:r>
    </w:p>
    <w:p w:rsidR="00CC4CF9" w:rsidRPr="00061AB7" w:rsidRDefault="00CC4CF9" w:rsidP="003463F3">
      <w:pPr>
        <w:pStyle w:val="ConsPlusCell"/>
        <w:jc w:val="both"/>
      </w:pPr>
      <w:r w:rsidRPr="00061AB7">
        <w:t>91 8820     0     Глюкоза /</w:t>
      </w:r>
    </w:p>
    <w:p w:rsidR="00CC4CF9" w:rsidRPr="00061AB7" w:rsidRDefault="00CC4CF9" w:rsidP="003463F3">
      <w:pPr>
        <w:pStyle w:val="ConsPlusCell"/>
        <w:jc w:val="both"/>
      </w:pPr>
      <w:r w:rsidRPr="00061AB7">
        <w:t>91 8821     6     - кристаллическая пищевая</w:t>
      </w:r>
    </w:p>
    <w:p w:rsidR="00CC4CF9" w:rsidRPr="00061AB7" w:rsidRDefault="00CC4CF9" w:rsidP="003463F3">
      <w:pPr>
        <w:pStyle w:val="ConsPlusCell"/>
        <w:jc w:val="both"/>
      </w:pPr>
      <w:r w:rsidRPr="00061AB7">
        <w:t>91 8822     1     - кристаллическая медицинская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91 8823     7     - пищевая</w:t>
      </w:r>
    </w:p>
    <w:p w:rsidR="00CC4CF9" w:rsidRPr="00061AB7" w:rsidRDefault="00CC4CF9" w:rsidP="003463F3">
      <w:pPr>
        <w:pStyle w:val="ConsPlusCell"/>
        <w:jc w:val="both"/>
      </w:pPr>
      <w:r w:rsidRPr="00061AB7">
        <w:t>91 8824     2     - техническая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91 8900     5     Продукция крахмало-паточной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91 8910     0     Экстракты / злаковые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8911     5     - кукурузные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8912     0     - пшеничные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8913     6     - сорговые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8920     4     Зародыш мокрого помола /</w:t>
      </w:r>
    </w:p>
    <w:p w:rsidR="00CC4CF9" w:rsidRPr="00061AB7" w:rsidRDefault="00CC4CF9" w:rsidP="003463F3">
      <w:pPr>
        <w:pStyle w:val="ConsPlusCell"/>
        <w:jc w:val="both"/>
      </w:pPr>
      <w:r w:rsidRPr="00061AB7">
        <w:t>91 8921     4     - кукурузный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8922     5     - пшеничный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8923     0     - сорговый</w:t>
      </w:r>
    </w:p>
    <w:p w:rsidR="00CC4CF9" w:rsidRPr="00061AB7" w:rsidRDefault="00CC4CF9" w:rsidP="003463F3">
      <w:pPr>
        <w:pStyle w:val="ConsPlusCell"/>
        <w:jc w:val="both"/>
      </w:pPr>
      <w:r w:rsidRPr="00061AB7">
        <w:t>91 8930     9     Гидрол /</w:t>
      </w:r>
    </w:p>
    <w:p w:rsidR="00CC4CF9" w:rsidRPr="00061AB7" w:rsidRDefault="00CC4CF9" w:rsidP="003463F3">
      <w:pPr>
        <w:pStyle w:val="ConsPlusCell"/>
        <w:jc w:val="both"/>
      </w:pPr>
      <w:r w:rsidRPr="00061AB7">
        <w:t>91 8931     4     - обычный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8932     8     - ДС</w:t>
      </w:r>
    </w:p>
    <w:p w:rsidR="00CC4CF9" w:rsidRPr="00061AB7" w:rsidRDefault="00CC4CF9" w:rsidP="003463F3">
      <w:pPr>
        <w:pStyle w:val="ConsPlusCell"/>
        <w:jc w:val="both"/>
      </w:pPr>
      <w:r w:rsidRPr="00061AB7">
        <w:t>91 8940     3     Глютен /</w:t>
      </w:r>
    </w:p>
    <w:p w:rsidR="00CC4CF9" w:rsidRPr="00061AB7" w:rsidRDefault="00CC4CF9" w:rsidP="003463F3">
      <w:pPr>
        <w:pStyle w:val="ConsPlusCell"/>
        <w:jc w:val="both"/>
      </w:pPr>
      <w:r w:rsidRPr="00061AB7">
        <w:t>91 8941     9     - кукурузный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8942     4     - пшеничный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8943     1     - сорговый</w:t>
      </w:r>
    </w:p>
    <w:p w:rsidR="00CC4CF9" w:rsidRPr="00061AB7" w:rsidRDefault="00CC4CF9" w:rsidP="003463F3">
      <w:pPr>
        <w:pStyle w:val="ConsPlusCell"/>
        <w:jc w:val="both"/>
      </w:pPr>
      <w:r w:rsidRPr="00061AB7">
        <w:t>91 8950     8     Гидролизаты белковые /</w:t>
      </w:r>
    </w:p>
    <w:p w:rsidR="00CC4CF9" w:rsidRPr="00061AB7" w:rsidRDefault="00CC4CF9" w:rsidP="003463F3">
      <w:pPr>
        <w:pStyle w:val="ConsPlusCell"/>
        <w:jc w:val="both"/>
      </w:pPr>
      <w:r w:rsidRPr="00061AB7">
        <w:t>91 8951     3     - из кукурузного глютена</w:t>
      </w:r>
    </w:p>
    <w:p w:rsidR="00CC4CF9" w:rsidRPr="00061AB7" w:rsidRDefault="00CC4CF9" w:rsidP="003463F3">
      <w:pPr>
        <w:pStyle w:val="ConsPlusCell"/>
        <w:jc w:val="both"/>
      </w:pPr>
      <w:r w:rsidRPr="00061AB7">
        <w:t>91 8952     9     - из пшеничного глютена</w:t>
      </w:r>
    </w:p>
    <w:p w:rsidR="00CC4CF9" w:rsidRPr="00061AB7" w:rsidRDefault="00CC4CF9" w:rsidP="003463F3">
      <w:pPr>
        <w:pStyle w:val="ConsPlusCell"/>
        <w:jc w:val="both"/>
      </w:pPr>
      <w:r w:rsidRPr="00061AB7">
        <w:t>91 8953     4     - из соргового глютена</w:t>
      </w:r>
    </w:p>
    <w:p w:rsidR="00CC4CF9" w:rsidRPr="00061AB7" w:rsidRDefault="00CC4CF9" w:rsidP="003463F3">
      <w:pPr>
        <w:pStyle w:val="ConsPlusCell"/>
        <w:jc w:val="both"/>
      </w:pPr>
      <w:r w:rsidRPr="00061AB7">
        <w:t>91 8954     5     - из картофельной мезги и клеточного сока</w:t>
      </w:r>
    </w:p>
    <w:p w:rsidR="00CC4CF9" w:rsidRPr="00061AB7" w:rsidRDefault="00CC4CF9" w:rsidP="003463F3">
      <w:pPr>
        <w:pStyle w:val="ConsPlusCell"/>
        <w:jc w:val="both"/>
      </w:pPr>
      <w:r w:rsidRPr="00061AB7">
        <w:t>91 8960     2     Корма /</w:t>
      </w:r>
    </w:p>
    <w:p w:rsidR="00CC4CF9" w:rsidRPr="00061AB7" w:rsidRDefault="00CC4CF9" w:rsidP="003463F3">
      <w:pPr>
        <w:pStyle w:val="ConsPlusCell"/>
        <w:jc w:val="both"/>
      </w:pPr>
      <w:r w:rsidRPr="00061AB7">
        <w:t>91 8961     8     - кукурузные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8962     3     - пшеничные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8963     9     - сорговые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8964     4     - рисовые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8970     7     Мезга картофельная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91 8971     2     - сырая</w:t>
      </w:r>
    </w:p>
    <w:p w:rsidR="00CC4CF9" w:rsidRPr="00061AB7" w:rsidRDefault="00CC4CF9" w:rsidP="003463F3">
      <w:pPr>
        <w:pStyle w:val="ConsPlusCell"/>
        <w:jc w:val="both"/>
      </w:pPr>
      <w:r w:rsidRPr="00061AB7">
        <w:t>91 8972     8     - прессованная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91 8973     3     - сухая</w:t>
      </w:r>
    </w:p>
    <w:p w:rsidR="00CC4CF9" w:rsidRPr="00061AB7" w:rsidRDefault="00CC4CF9" w:rsidP="003463F3">
      <w:pPr>
        <w:pStyle w:val="ConsPlusCell"/>
        <w:jc w:val="both"/>
      </w:pPr>
      <w:r w:rsidRPr="00061AB7">
        <w:t>91 8980     1     Крахмал сырой /</w:t>
      </w:r>
    </w:p>
    <w:p w:rsidR="00CC4CF9" w:rsidRPr="00061AB7" w:rsidRDefault="00CC4CF9" w:rsidP="003463F3">
      <w:pPr>
        <w:pStyle w:val="ConsPlusCell"/>
        <w:jc w:val="both"/>
      </w:pPr>
      <w:r w:rsidRPr="00061AB7">
        <w:t>91 8981     7     - картофельный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8982     2     - кукурузный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91 9000     5     Продукция чайной, соляной, табачно-махорочной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промышленности и производственно-пищевых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концентратов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91 9011     5     Соль выварочная нефасованная *</w:t>
      </w:r>
    </w:p>
    <w:p w:rsidR="00CC4CF9" w:rsidRPr="00061AB7" w:rsidRDefault="00CC4CF9" w:rsidP="003463F3">
      <w:pPr>
        <w:pStyle w:val="ConsPlusCell"/>
        <w:jc w:val="both"/>
      </w:pPr>
      <w:r w:rsidRPr="00061AB7">
        <w:t>91 9012     0     Соль "Экстра" фасованная *</w:t>
      </w:r>
    </w:p>
    <w:p w:rsidR="00CC4CF9" w:rsidRPr="00061AB7" w:rsidRDefault="00CC4CF9" w:rsidP="003463F3">
      <w:pPr>
        <w:pStyle w:val="ConsPlusCell"/>
        <w:jc w:val="both"/>
      </w:pPr>
      <w:r w:rsidRPr="00061AB7">
        <w:t>91 9013     6     Соль "Экстра" нефасованная *</w:t>
      </w:r>
    </w:p>
    <w:p w:rsidR="00CC4CF9" w:rsidRPr="00061AB7" w:rsidRDefault="00CC4CF9" w:rsidP="003463F3">
      <w:pPr>
        <w:pStyle w:val="ConsPlusCell"/>
        <w:jc w:val="both"/>
      </w:pPr>
      <w:r w:rsidRPr="00061AB7">
        <w:t>91 9021     0     Табак ферментированный *</w:t>
      </w:r>
    </w:p>
    <w:p w:rsidR="00CC4CF9" w:rsidRPr="00061AB7" w:rsidRDefault="00CC4CF9" w:rsidP="003463F3">
      <w:pPr>
        <w:pStyle w:val="ConsPlusCell"/>
        <w:jc w:val="both"/>
      </w:pPr>
      <w:r w:rsidRPr="00061AB7">
        <w:t>91 9022     5     Сигареты высшего сорта *</w:t>
      </w:r>
    </w:p>
    <w:p w:rsidR="00CC4CF9" w:rsidRPr="00061AB7" w:rsidRDefault="00CC4CF9" w:rsidP="003463F3">
      <w:pPr>
        <w:pStyle w:val="ConsPlusCell"/>
        <w:jc w:val="both"/>
      </w:pPr>
      <w:r w:rsidRPr="00061AB7">
        <w:t>91 9023     0     Табак *</w:t>
      </w:r>
    </w:p>
    <w:p w:rsidR="00CC4CF9" w:rsidRPr="00061AB7" w:rsidRDefault="00CC4CF9" w:rsidP="003463F3">
      <w:pPr>
        <w:pStyle w:val="ConsPlusCell"/>
        <w:jc w:val="both"/>
      </w:pPr>
      <w:r w:rsidRPr="00061AB7">
        <w:t>91 9024     6     Сигареты с фильтром *</w:t>
      </w:r>
    </w:p>
    <w:p w:rsidR="00CC4CF9" w:rsidRPr="00061AB7" w:rsidRDefault="00CC4CF9" w:rsidP="003463F3">
      <w:pPr>
        <w:pStyle w:val="ConsPlusCell"/>
        <w:jc w:val="both"/>
      </w:pPr>
      <w:r w:rsidRPr="00061AB7">
        <w:t>91 9025     1     Махорка *</w:t>
      </w:r>
    </w:p>
    <w:p w:rsidR="00CC4CF9" w:rsidRPr="00061AB7" w:rsidRDefault="00CC4CF9" w:rsidP="003463F3">
      <w:pPr>
        <w:pStyle w:val="ConsPlusCell"/>
        <w:jc w:val="both"/>
      </w:pPr>
      <w:r w:rsidRPr="00061AB7">
        <w:t>91 9026     7     Табачные изделия *</w:t>
      </w:r>
    </w:p>
    <w:p w:rsidR="00CC4CF9" w:rsidRPr="00061AB7" w:rsidRDefault="00CC4CF9" w:rsidP="003463F3">
      <w:pPr>
        <w:pStyle w:val="ConsPlusCell"/>
        <w:jc w:val="both"/>
      </w:pPr>
      <w:r w:rsidRPr="00061AB7">
        <w:t>91 9031     4     Пищевые концентраты *</w:t>
      </w:r>
    </w:p>
    <w:p w:rsidR="00CC4CF9" w:rsidRPr="00061AB7" w:rsidRDefault="00CC4CF9" w:rsidP="003463F3">
      <w:pPr>
        <w:pStyle w:val="ConsPlusCell"/>
        <w:jc w:val="both"/>
      </w:pPr>
      <w:r w:rsidRPr="00061AB7">
        <w:t>91 9032     3     Пищевые концентраты насыпные *</w:t>
      </w:r>
    </w:p>
    <w:p w:rsidR="00CC4CF9" w:rsidRPr="00061AB7" w:rsidRDefault="00CC4CF9" w:rsidP="003463F3">
      <w:pPr>
        <w:pStyle w:val="ConsPlusCell"/>
        <w:jc w:val="both"/>
      </w:pPr>
      <w:r w:rsidRPr="00061AB7">
        <w:t>91 9033     5     Пищевые концентраты в мелкой расфасовке *</w:t>
      </w:r>
    </w:p>
    <w:p w:rsidR="00CC4CF9" w:rsidRPr="00061AB7" w:rsidRDefault="00CC4CF9" w:rsidP="003463F3">
      <w:pPr>
        <w:pStyle w:val="ConsPlusCell"/>
        <w:jc w:val="both"/>
      </w:pPr>
      <w:r w:rsidRPr="00061AB7">
        <w:t>91 9034     0     Мускатный орех *</w:t>
      </w:r>
    </w:p>
    <w:p w:rsidR="00CC4CF9" w:rsidRPr="00061AB7" w:rsidRDefault="00CC4CF9" w:rsidP="003463F3">
      <w:pPr>
        <w:pStyle w:val="ConsPlusCell"/>
        <w:jc w:val="both"/>
      </w:pPr>
      <w:r w:rsidRPr="00061AB7">
        <w:t>91 9100     9     Продукция чайной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91 9101     4     Чай натуральный *</w:t>
      </w:r>
    </w:p>
    <w:p w:rsidR="00CC4CF9" w:rsidRPr="00061AB7" w:rsidRDefault="00CC4CF9" w:rsidP="003463F3">
      <w:pPr>
        <w:pStyle w:val="ConsPlusCell"/>
        <w:jc w:val="both"/>
      </w:pPr>
      <w:r w:rsidRPr="00061AB7">
        <w:t>91 9102     0     Чай первичной обработки (сортовой) - высший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сорт *</w:t>
      </w:r>
    </w:p>
    <w:p w:rsidR="00CC4CF9" w:rsidRPr="00061AB7" w:rsidRDefault="00CC4CF9" w:rsidP="003463F3">
      <w:pPr>
        <w:pStyle w:val="ConsPlusCell"/>
        <w:jc w:val="both"/>
      </w:pPr>
      <w:r w:rsidRPr="00061AB7">
        <w:t>91 9103     5     Чай первичной обработки (сортовой) - первый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сорт *</w:t>
      </w:r>
    </w:p>
    <w:p w:rsidR="00CC4CF9" w:rsidRPr="00061AB7" w:rsidRDefault="00CC4CF9" w:rsidP="003463F3">
      <w:pPr>
        <w:pStyle w:val="ConsPlusCell"/>
        <w:jc w:val="both"/>
      </w:pPr>
      <w:r w:rsidRPr="00061AB7">
        <w:t>91 9104     0     Чай первичной обработки (сортовой) - второй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сорт *</w:t>
      </w:r>
    </w:p>
    <w:p w:rsidR="00CC4CF9" w:rsidRPr="00061AB7" w:rsidRDefault="00CC4CF9" w:rsidP="003463F3">
      <w:pPr>
        <w:pStyle w:val="ConsPlusCell"/>
        <w:jc w:val="both"/>
      </w:pPr>
      <w:r w:rsidRPr="00061AB7">
        <w:t>91 9105     6     Чай первичной обработки (сортовой) - третий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сорт *</w:t>
      </w:r>
    </w:p>
    <w:p w:rsidR="00CC4CF9" w:rsidRPr="00061AB7" w:rsidRDefault="00CC4CF9" w:rsidP="003463F3">
      <w:pPr>
        <w:pStyle w:val="ConsPlusCell"/>
        <w:jc w:val="both"/>
      </w:pPr>
      <w:r w:rsidRPr="00061AB7">
        <w:t>91 9106     1     Чай натуральный черный байховый *</w:t>
      </w:r>
    </w:p>
    <w:p w:rsidR="00CC4CF9" w:rsidRPr="00061AB7" w:rsidRDefault="00CC4CF9" w:rsidP="003463F3">
      <w:pPr>
        <w:pStyle w:val="ConsPlusCell"/>
        <w:jc w:val="both"/>
      </w:pPr>
      <w:r w:rsidRPr="00061AB7">
        <w:t>91 9107     7     Чай натуральный зеленый байховый *</w:t>
      </w:r>
    </w:p>
    <w:p w:rsidR="00CC4CF9" w:rsidRPr="00061AB7" w:rsidRDefault="00CC4CF9" w:rsidP="003463F3">
      <w:pPr>
        <w:pStyle w:val="ConsPlusCell"/>
        <w:jc w:val="both"/>
      </w:pPr>
      <w:r w:rsidRPr="00061AB7">
        <w:t>91 9108     2     Чай натуральный черный плиточный *</w:t>
      </w:r>
    </w:p>
    <w:p w:rsidR="00CC4CF9" w:rsidRPr="00061AB7" w:rsidRDefault="00CC4CF9" w:rsidP="003463F3">
      <w:pPr>
        <w:pStyle w:val="ConsPlusCell"/>
        <w:jc w:val="both"/>
      </w:pPr>
      <w:r w:rsidRPr="00061AB7">
        <w:t>91 9110     3     Чай натуральный (сортовой) расфасованный /</w:t>
      </w:r>
    </w:p>
    <w:p w:rsidR="00CC4CF9" w:rsidRPr="00061AB7" w:rsidRDefault="00CC4CF9" w:rsidP="003463F3">
      <w:pPr>
        <w:pStyle w:val="ConsPlusCell"/>
        <w:jc w:val="both"/>
      </w:pPr>
      <w:r w:rsidRPr="00061AB7">
        <w:t>91 9111     9     - байховый черный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9112     4     - байховый зеленый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9113     3     - плиточный черный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9114     5     - плиточный зеленый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9115     0     - байховый черный ароматизированный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9116     6     - байховый желтый</w:t>
      </w:r>
    </w:p>
    <w:p w:rsidR="00CC4CF9" w:rsidRPr="00061AB7" w:rsidRDefault="00CC4CF9" w:rsidP="003463F3">
      <w:pPr>
        <w:pStyle w:val="ConsPlusCell"/>
        <w:jc w:val="both"/>
      </w:pPr>
      <w:r w:rsidRPr="00061AB7">
        <w:t>91 9117     1     - байховый зеленый ароматизированный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9118     7     - байховый типа "Ослонг"</w:t>
      </w:r>
    </w:p>
    <w:p w:rsidR="00CC4CF9" w:rsidRPr="00061AB7" w:rsidRDefault="00CC4CF9" w:rsidP="003463F3">
      <w:pPr>
        <w:pStyle w:val="ConsPlusCell"/>
        <w:jc w:val="both"/>
      </w:pPr>
      <w:r w:rsidRPr="00061AB7">
        <w:t>91 9119     2     - байховый - с добавками растительного сырья</w:t>
      </w:r>
    </w:p>
    <w:p w:rsidR="00CC4CF9" w:rsidRPr="00061AB7" w:rsidRDefault="00CC4CF9" w:rsidP="003463F3">
      <w:pPr>
        <w:pStyle w:val="ConsPlusCell"/>
        <w:jc w:val="both"/>
      </w:pPr>
      <w:r w:rsidRPr="00061AB7">
        <w:t>91 9120     8     Торговая смесь, идущая на экспорт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товарообменные операции с зарубежными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странами, а также предназначенная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фасования /</w:t>
      </w:r>
    </w:p>
    <w:p w:rsidR="00CC4CF9" w:rsidRPr="00061AB7" w:rsidRDefault="00CC4CF9" w:rsidP="003463F3">
      <w:pPr>
        <w:pStyle w:val="ConsPlusCell"/>
        <w:jc w:val="both"/>
      </w:pPr>
      <w:r w:rsidRPr="00061AB7">
        <w:t>91 9121     3     - байхового черного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91 9122     9     - байхового зеленого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91 9123     4     - байхового черного ароматизированного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91 9124     7     - байхового зеленого ароматизированного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91 9140     7     Чай первичной обработки (сортовой) /</w:t>
      </w:r>
    </w:p>
    <w:p w:rsidR="00CC4CF9" w:rsidRPr="00061AB7" w:rsidRDefault="00CC4CF9" w:rsidP="003463F3">
      <w:pPr>
        <w:pStyle w:val="ConsPlusCell"/>
        <w:jc w:val="both"/>
      </w:pPr>
      <w:r w:rsidRPr="00061AB7">
        <w:t>91 9141     2     - черный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9142     8     - зеленый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9143     3     - облицовочный материал</w:t>
      </w:r>
    </w:p>
    <w:p w:rsidR="00CC4CF9" w:rsidRPr="00061AB7" w:rsidRDefault="00CC4CF9" w:rsidP="003463F3">
      <w:pPr>
        <w:pStyle w:val="ConsPlusCell"/>
        <w:jc w:val="both"/>
      </w:pPr>
      <w:r w:rsidRPr="00061AB7">
        <w:t>91 9144     9     - внутренний материал</w:t>
      </w:r>
    </w:p>
    <w:p w:rsidR="00CC4CF9" w:rsidRPr="00061AB7" w:rsidRDefault="00CC4CF9" w:rsidP="003463F3">
      <w:pPr>
        <w:pStyle w:val="ConsPlusCell"/>
        <w:jc w:val="both"/>
      </w:pPr>
      <w:r w:rsidRPr="00061AB7">
        <w:t>91 9145     4     - байховый желтый</w:t>
      </w:r>
    </w:p>
    <w:p w:rsidR="00CC4CF9" w:rsidRPr="00061AB7" w:rsidRDefault="00CC4CF9" w:rsidP="003463F3">
      <w:pPr>
        <w:pStyle w:val="ConsPlusCell"/>
        <w:jc w:val="both"/>
      </w:pPr>
      <w:r w:rsidRPr="00061AB7">
        <w:t>91 9150     1     Красители чайные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9151     7     Краситель чайный зеленый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9152     2     Краситель чайный красный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9153     8     Краситель чайный желтый</w:t>
      </w:r>
    </w:p>
    <w:p w:rsidR="00CC4CF9" w:rsidRPr="00061AB7" w:rsidRDefault="00CC4CF9" w:rsidP="003463F3">
      <w:pPr>
        <w:pStyle w:val="ConsPlusCell"/>
        <w:jc w:val="both"/>
      </w:pPr>
      <w:r w:rsidRPr="00061AB7">
        <w:t>91 9154     3     Краситель чайный коричневый</w:t>
      </w:r>
    </w:p>
    <w:p w:rsidR="00CC4CF9" w:rsidRPr="00061AB7" w:rsidRDefault="00CC4CF9" w:rsidP="003463F3">
      <w:pPr>
        <w:pStyle w:val="ConsPlusCell"/>
        <w:jc w:val="both"/>
      </w:pPr>
      <w:r w:rsidRPr="00061AB7">
        <w:t>91 9160     6     Чай растворимый /</w:t>
      </w:r>
    </w:p>
    <w:p w:rsidR="00CC4CF9" w:rsidRPr="00061AB7" w:rsidRDefault="00CC4CF9" w:rsidP="003463F3">
      <w:pPr>
        <w:pStyle w:val="ConsPlusCell"/>
        <w:jc w:val="both"/>
      </w:pPr>
      <w:r w:rsidRPr="00061AB7">
        <w:t>91 9161     1     - черный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9162     7     - зеленый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9164     8     Полуфабрикат чайный для растворимого чая</w:t>
      </w:r>
    </w:p>
    <w:p w:rsidR="00CC4CF9" w:rsidRPr="00061AB7" w:rsidRDefault="00CC4CF9" w:rsidP="003463F3">
      <w:pPr>
        <w:pStyle w:val="ConsPlusCell"/>
        <w:jc w:val="both"/>
      </w:pPr>
      <w:r w:rsidRPr="00061AB7">
        <w:t>91 9180     5     Отходы чайной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91 9181     0     Пыль чайная</w:t>
      </w:r>
    </w:p>
    <w:p w:rsidR="00CC4CF9" w:rsidRPr="00061AB7" w:rsidRDefault="00CC4CF9" w:rsidP="003463F3">
      <w:pPr>
        <w:pStyle w:val="ConsPlusCell"/>
        <w:jc w:val="both"/>
      </w:pPr>
      <w:r w:rsidRPr="00061AB7">
        <w:t>91 9182     6     Стебли чайные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9183     1     Брак санитарный, образующийся при фасовании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байхового чая</w:t>
      </w:r>
    </w:p>
    <w:p w:rsidR="00CC4CF9" w:rsidRPr="00061AB7" w:rsidRDefault="00CC4CF9" w:rsidP="003463F3">
      <w:pPr>
        <w:pStyle w:val="ConsPlusCell"/>
        <w:jc w:val="both"/>
      </w:pPr>
      <w:r w:rsidRPr="00061AB7">
        <w:t>91 9190     2     Продукция чайной промышленности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91 9191     5     Чай натуральный кирпичный зеленый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9193     6     Концентрат чая черного жидкий</w:t>
      </w:r>
    </w:p>
    <w:p w:rsidR="00CC4CF9" w:rsidRPr="00061AB7" w:rsidRDefault="00CC4CF9" w:rsidP="003463F3">
      <w:pPr>
        <w:pStyle w:val="ConsPlusCell"/>
        <w:jc w:val="both"/>
      </w:pPr>
      <w:r w:rsidRPr="00061AB7">
        <w:t>91 9194     1     Концентрат чая зеленого жидкий</w:t>
      </w:r>
    </w:p>
    <w:p w:rsidR="00CC4CF9" w:rsidRPr="00061AB7" w:rsidRDefault="00CC4CF9" w:rsidP="003463F3">
      <w:pPr>
        <w:pStyle w:val="ConsPlusCell"/>
        <w:jc w:val="both"/>
      </w:pPr>
      <w:r w:rsidRPr="00061AB7">
        <w:t>91 9195     7     Напиток тонизирующий безалкогольный газированный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9200     2     Продукция соляной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91 9201     8     Соль поваренная (добыча) *</w:t>
      </w:r>
    </w:p>
    <w:p w:rsidR="00CC4CF9" w:rsidRPr="00061AB7" w:rsidRDefault="00CC4CF9" w:rsidP="003463F3">
      <w:pPr>
        <w:pStyle w:val="ConsPlusCell"/>
        <w:jc w:val="both"/>
      </w:pPr>
      <w:r w:rsidRPr="00061AB7">
        <w:t>91 9202     3     Соль поваренная пищевая (переработанная) *</w:t>
      </w:r>
    </w:p>
    <w:p w:rsidR="00CC4CF9" w:rsidRPr="00061AB7" w:rsidRDefault="00CC4CF9" w:rsidP="003463F3">
      <w:pPr>
        <w:pStyle w:val="ConsPlusCell"/>
        <w:jc w:val="both"/>
      </w:pPr>
      <w:r w:rsidRPr="00061AB7">
        <w:t>91 9203     9     Соль поваренная пищевая йодированная *</w:t>
      </w:r>
    </w:p>
    <w:p w:rsidR="00CC4CF9" w:rsidRPr="00061AB7" w:rsidRDefault="00CC4CF9" w:rsidP="003463F3">
      <w:pPr>
        <w:pStyle w:val="ConsPlusCell"/>
        <w:jc w:val="both"/>
      </w:pPr>
      <w:r w:rsidRPr="00061AB7">
        <w:t>91 9204     4     Соль поваренная пищевая "Экстра" *</w:t>
      </w:r>
    </w:p>
    <w:p w:rsidR="00CC4CF9" w:rsidRPr="00061AB7" w:rsidRDefault="00CC4CF9" w:rsidP="003463F3">
      <w:pPr>
        <w:pStyle w:val="ConsPlusCell"/>
        <w:jc w:val="both"/>
      </w:pPr>
      <w:r w:rsidRPr="00061AB7">
        <w:t>91 9205     7     Соль поваренная упакованная в мешки *</w:t>
      </w:r>
    </w:p>
    <w:p w:rsidR="00CC4CF9" w:rsidRPr="00061AB7" w:rsidRDefault="00CC4CF9" w:rsidP="003463F3">
      <w:pPr>
        <w:pStyle w:val="ConsPlusCell"/>
        <w:jc w:val="both"/>
      </w:pPr>
      <w:r w:rsidRPr="00061AB7">
        <w:t>91 9206     5     Соль поваренная пищевая фасованная *</w:t>
      </w:r>
    </w:p>
    <w:p w:rsidR="00CC4CF9" w:rsidRPr="00061AB7" w:rsidRDefault="00CC4CF9" w:rsidP="003463F3">
      <w:pPr>
        <w:pStyle w:val="ConsPlusCell"/>
        <w:jc w:val="both"/>
      </w:pPr>
      <w:r w:rsidRPr="00061AB7">
        <w:t>91 9207     0     Соль поваренная пищевая молотая фасованная *</w:t>
      </w:r>
    </w:p>
    <w:p w:rsidR="00CC4CF9" w:rsidRPr="00061AB7" w:rsidRDefault="00CC4CF9" w:rsidP="003463F3">
      <w:pPr>
        <w:pStyle w:val="ConsPlusCell"/>
        <w:jc w:val="both"/>
      </w:pPr>
      <w:r w:rsidRPr="00061AB7">
        <w:t>91 9208     6     Соль поваренная пищевая молотая нефасованная *</w:t>
      </w:r>
    </w:p>
    <w:p w:rsidR="00CC4CF9" w:rsidRPr="00061AB7" w:rsidRDefault="00CC4CF9" w:rsidP="003463F3">
      <w:pPr>
        <w:pStyle w:val="ConsPlusCell"/>
        <w:jc w:val="both"/>
      </w:pPr>
      <w:r w:rsidRPr="00061AB7">
        <w:t>91 9209     1     Соль поваренная пищевая выварочная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фасованная *</w:t>
      </w:r>
    </w:p>
    <w:p w:rsidR="00CC4CF9" w:rsidRPr="00061AB7" w:rsidRDefault="00CC4CF9" w:rsidP="003463F3">
      <w:pPr>
        <w:pStyle w:val="ConsPlusCell"/>
        <w:jc w:val="both"/>
      </w:pPr>
      <w:r w:rsidRPr="00061AB7">
        <w:t>91 9210     7     Соль глыбовая /</w:t>
      </w:r>
    </w:p>
    <w:p w:rsidR="00CC4CF9" w:rsidRPr="00061AB7" w:rsidRDefault="00CC4CF9" w:rsidP="003463F3">
      <w:pPr>
        <w:pStyle w:val="ConsPlusCell"/>
        <w:jc w:val="both"/>
      </w:pPr>
      <w:r w:rsidRPr="00061AB7">
        <w:t>91 9211     2     - каменная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91 9212     8     - озерная (самосадочная)</w:t>
      </w:r>
    </w:p>
    <w:p w:rsidR="00CC4CF9" w:rsidRPr="00061AB7" w:rsidRDefault="00CC4CF9" w:rsidP="003463F3">
      <w:pPr>
        <w:pStyle w:val="ConsPlusCell"/>
        <w:jc w:val="both"/>
      </w:pPr>
      <w:r w:rsidRPr="00061AB7">
        <w:t>91 9220     1     Соль дробленка /</w:t>
      </w:r>
    </w:p>
    <w:p w:rsidR="00CC4CF9" w:rsidRPr="00061AB7" w:rsidRDefault="00CC4CF9" w:rsidP="003463F3">
      <w:pPr>
        <w:pStyle w:val="ConsPlusCell"/>
        <w:jc w:val="both"/>
      </w:pPr>
      <w:r w:rsidRPr="00061AB7">
        <w:t>91 9221     7     - каменная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91 9222     2     - озерная (самосадочная)</w:t>
      </w:r>
    </w:p>
    <w:p w:rsidR="00CC4CF9" w:rsidRPr="00061AB7" w:rsidRDefault="00CC4CF9" w:rsidP="003463F3">
      <w:pPr>
        <w:pStyle w:val="ConsPlusCell"/>
        <w:jc w:val="both"/>
      </w:pPr>
      <w:r w:rsidRPr="00061AB7">
        <w:t>91 9223     8     - садочная (бассейновая)</w:t>
      </w:r>
    </w:p>
    <w:p w:rsidR="00CC4CF9" w:rsidRPr="00061AB7" w:rsidRDefault="00CC4CF9" w:rsidP="003463F3">
      <w:pPr>
        <w:pStyle w:val="ConsPlusCell"/>
        <w:jc w:val="both"/>
      </w:pPr>
      <w:r w:rsidRPr="00061AB7">
        <w:t>91 9230     6     Соль выварочная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91 9231     1     - йодированная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91 9232     7     - витаминизированная аскорбиновой кислотой</w:t>
      </w:r>
    </w:p>
    <w:p w:rsidR="00CC4CF9" w:rsidRPr="00061AB7" w:rsidRDefault="00CC4CF9" w:rsidP="003463F3">
      <w:pPr>
        <w:pStyle w:val="ConsPlusCell"/>
        <w:jc w:val="both"/>
      </w:pPr>
      <w:r w:rsidRPr="00061AB7">
        <w:t>91 9239     5     - без добавлений</w:t>
      </w:r>
    </w:p>
    <w:p w:rsidR="00CC4CF9" w:rsidRPr="00061AB7" w:rsidRDefault="00CC4CF9" w:rsidP="003463F3">
      <w:pPr>
        <w:pStyle w:val="ConsPlusCell"/>
        <w:jc w:val="both"/>
      </w:pPr>
      <w:r w:rsidRPr="00061AB7">
        <w:t>91 9240     0     Соль молотая /</w:t>
      </w:r>
    </w:p>
    <w:p w:rsidR="00CC4CF9" w:rsidRPr="00061AB7" w:rsidRDefault="00CC4CF9" w:rsidP="003463F3">
      <w:pPr>
        <w:pStyle w:val="ConsPlusCell"/>
        <w:jc w:val="both"/>
      </w:pPr>
      <w:r w:rsidRPr="00061AB7">
        <w:t>91 9241     6     - помола N 0</w:t>
      </w:r>
    </w:p>
    <w:p w:rsidR="00CC4CF9" w:rsidRPr="00061AB7" w:rsidRDefault="00CC4CF9" w:rsidP="003463F3">
      <w:pPr>
        <w:pStyle w:val="ConsPlusCell"/>
        <w:jc w:val="both"/>
      </w:pPr>
      <w:r w:rsidRPr="00061AB7">
        <w:t>91 9242     1     - помола N 1</w:t>
      </w:r>
    </w:p>
    <w:p w:rsidR="00CC4CF9" w:rsidRPr="00061AB7" w:rsidRDefault="00CC4CF9" w:rsidP="003463F3">
      <w:pPr>
        <w:pStyle w:val="ConsPlusCell"/>
        <w:jc w:val="both"/>
      </w:pPr>
      <w:r w:rsidRPr="00061AB7">
        <w:t>91 9243     7     - помола N 2</w:t>
      </w:r>
    </w:p>
    <w:p w:rsidR="00CC4CF9" w:rsidRPr="00061AB7" w:rsidRDefault="00CC4CF9" w:rsidP="003463F3">
      <w:pPr>
        <w:pStyle w:val="ConsPlusCell"/>
        <w:jc w:val="both"/>
      </w:pPr>
      <w:r w:rsidRPr="00061AB7">
        <w:t>91 9244     2     - помола N 3</w:t>
      </w:r>
    </w:p>
    <w:p w:rsidR="00CC4CF9" w:rsidRPr="00061AB7" w:rsidRDefault="00CC4CF9" w:rsidP="003463F3">
      <w:pPr>
        <w:pStyle w:val="ConsPlusCell"/>
        <w:jc w:val="both"/>
      </w:pPr>
      <w:r w:rsidRPr="00061AB7">
        <w:t>91 9250     5     Соль для животноводства (соль кормовая) /</w:t>
      </w:r>
    </w:p>
    <w:p w:rsidR="00CC4CF9" w:rsidRPr="00061AB7" w:rsidRDefault="00CC4CF9" w:rsidP="003463F3">
      <w:pPr>
        <w:pStyle w:val="ConsPlusCell"/>
        <w:jc w:val="both"/>
      </w:pPr>
      <w:r w:rsidRPr="00061AB7">
        <w:t>91 9251     0     - глыбовая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91 9252     6     - брикетированная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91 9253     1     - рассыпная</w:t>
      </w:r>
    </w:p>
    <w:p w:rsidR="00CC4CF9" w:rsidRPr="00061AB7" w:rsidRDefault="00CC4CF9" w:rsidP="003463F3">
      <w:pPr>
        <w:pStyle w:val="ConsPlusCell"/>
        <w:jc w:val="both"/>
      </w:pPr>
      <w:r w:rsidRPr="00061AB7">
        <w:t>91 9254     7     - рассыпная сульфатная</w:t>
      </w:r>
    </w:p>
    <w:p w:rsidR="00CC4CF9" w:rsidRPr="00061AB7" w:rsidRDefault="00CC4CF9" w:rsidP="003463F3">
      <w:pPr>
        <w:pStyle w:val="ConsPlusCell"/>
        <w:jc w:val="both"/>
      </w:pPr>
      <w:r w:rsidRPr="00061AB7">
        <w:t>91 9270     4     Рассол соли поваренной (хлорида натрия) /</w:t>
      </w:r>
    </w:p>
    <w:p w:rsidR="00CC4CF9" w:rsidRPr="00061AB7" w:rsidRDefault="00CC4CF9" w:rsidP="003463F3">
      <w:pPr>
        <w:pStyle w:val="ConsPlusCell"/>
        <w:jc w:val="both"/>
      </w:pPr>
      <w:r w:rsidRPr="00061AB7">
        <w:t>91 9271     2     - очищенный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9272     5     - сырой</w:t>
      </w:r>
    </w:p>
    <w:p w:rsidR="00CC4CF9" w:rsidRPr="00061AB7" w:rsidRDefault="00CC4CF9" w:rsidP="003463F3">
      <w:pPr>
        <w:pStyle w:val="ConsPlusCell"/>
        <w:jc w:val="both"/>
      </w:pPr>
      <w:r w:rsidRPr="00061AB7">
        <w:t>91 9273     0     - маточный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9300     6     Продукция табачной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91 9301     1     Папиросы и сигареты (всего) *</w:t>
      </w:r>
    </w:p>
    <w:p w:rsidR="00CC4CF9" w:rsidRPr="00061AB7" w:rsidRDefault="00CC4CF9" w:rsidP="003463F3">
      <w:pPr>
        <w:pStyle w:val="ConsPlusCell"/>
        <w:jc w:val="both"/>
      </w:pPr>
      <w:r w:rsidRPr="00061AB7">
        <w:t>91 9302     7     Папиросы и сигареты - высший сорт (всего) *</w:t>
      </w:r>
    </w:p>
    <w:p w:rsidR="00CC4CF9" w:rsidRPr="00061AB7" w:rsidRDefault="00CC4CF9" w:rsidP="003463F3">
      <w:pPr>
        <w:pStyle w:val="ConsPlusCell"/>
        <w:jc w:val="both"/>
      </w:pPr>
      <w:r w:rsidRPr="00061AB7">
        <w:t>91 9303     2     Папиросы и сигареты - первый сорт (всего) *</w:t>
      </w:r>
    </w:p>
    <w:p w:rsidR="00CC4CF9" w:rsidRPr="00061AB7" w:rsidRDefault="00CC4CF9" w:rsidP="003463F3">
      <w:pPr>
        <w:pStyle w:val="ConsPlusCell"/>
        <w:jc w:val="both"/>
      </w:pPr>
      <w:r w:rsidRPr="00061AB7">
        <w:t>91 9304     8     Папиросы и сигареты - второй сорт (всего) *</w:t>
      </w:r>
    </w:p>
    <w:p w:rsidR="00CC4CF9" w:rsidRPr="00061AB7" w:rsidRDefault="00CC4CF9" w:rsidP="003463F3">
      <w:pPr>
        <w:pStyle w:val="ConsPlusCell"/>
        <w:jc w:val="both"/>
      </w:pPr>
      <w:r w:rsidRPr="00061AB7">
        <w:t>91 9305     3     Папиросы и сигареты - третий сорт (всего) *</w:t>
      </w:r>
    </w:p>
    <w:p w:rsidR="00CC4CF9" w:rsidRPr="00061AB7" w:rsidRDefault="00CC4CF9" w:rsidP="003463F3">
      <w:pPr>
        <w:pStyle w:val="ConsPlusCell"/>
        <w:jc w:val="both"/>
      </w:pPr>
      <w:r w:rsidRPr="00061AB7">
        <w:t>91 9306     9     Папиросы высшего сорта *</w:t>
      </w:r>
    </w:p>
    <w:p w:rsidR="00CC4CF9" w:rsidRPr="00061AB7" w:rsidRDefault="00CC4CF9" w:rsidP="003463F3">
      <w:pPr>
        <w:pStyle w:val="ConsPlusCell"/>
        <w:jc w:val="both"/>
      </w:pPr>
      <w:r w:rsidRPr="00061AB7">
        <w:t>91 9307     4     Папиросы первого сорта *</w:t>
      </w:r>
    </w:p>
    <w:p w:rsidR="00CC4CF9" w:rsidRPr="00061AB7" w:rsidRDefault="00CC4CF9" w:rsidP="003463F3">
      <w:pPr>
        <w:pStyle w:val="ConsPlusCell"/>
        <w:jc w:val="both"/>
      </w:pPr>
      <w:r w:rsidRPr="00061AB7">
        <w:t>91 9308     4     Папиросы второго сорта *</w:t>
      </w:r>
    </w:p>
    <w:p w:rsidR="00CC4CF9" w:rsidRPr="00061AB7" w:rsidRDefault="00CC4CF9" w:rsidP="003463F3">
      <w:pPr>
        <w:pStyle w:val="ConsPlusCell"/>
        <w:jc w:val="both"/>
      </w:pPr>
      <w:r w:rsidRPr="00061AB7">
        <w:t>91 9309     5     Сырье табачное, махорочное и изделия из него *</w:t>
      </w:r>
    </w:p>
    <w:p w:rsidR="00CC4CF9" w:rsidRPr="00061AB7" w:rsidRDefault="00CC4CF9" w:rsidP="003463F3">
      <w:pPr>
        <w:pStyle w:val="ConsPlusCell"/>
        <w:jc w:val="both"/>
      </w:pPr>
      <w:r w:rsidRPr="00061AB7">
        <w:t>91 9310     0     Сырье табачное и сигаретное ферментированное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91 9311     6     Табак-сырье ферментированное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91 9312     1     Табак-сырье сигаретное ферментированное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91 9313     7     Табак-сырье восстановленное</w:t>
      </w:r>
    </w:p>
    <w:p w:rsidR="00CC4CF9" w:rsidRPr="00061AB7" w:rsidRDefault="00CC4CF9" w:rsidP="003463F3">
      <w:pPr>
        <w:pStyle w:val="ConsPlusCell"/>
        <w:jc w:val="both"/>
      </w:pPr>
      <w:r w:rsidRPr="00061AB7">
        <w:t>91 9314     2     Жилки табачные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9315     8     Табак-стрипс</w:t>
      </w:r>
    </w:p>
    <w:p w:rsidR="00CC4CF9" w:rsidRPr="00061AB7" w:rsidRDefault="00CC4CF9" w:rsidP="003463F3">
      <w:pPr>
        <w:pStyle w:val="ConsPlusCell"/>
        <w:jc w:val="both"/>
      </w:pPr>
      <w:r w:rsidRPr="00061AB7">
        <w:t>91 9316     3     Табак соусированный и ароматизированный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9320     5     Сырье махорочное /</w:t>
      </w:r>
    </w:p>
    <w:p w:rsidR="00CC4CF9" w:rsidRPr="00061AB7" w:rsidRDefault="00CC4CF9" w:rsidP="003463F3">
      <w:pPr>
        <w:pStyle w:val="ConsPlusCell"/>
        <w:jc w:val="both"/>
      </w:pPr>
      <w:r w:rsidRPr="00061AB7">
        <w:t>91 9321     0     - ферментированное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91 9330     5     Папиросы /</w:t>
      </w:r>
    </w:p>
    <w:p w:rsidR="00CC4CF9" w:rsidRPr="00061AB7" w:rsidRDefault="00CC4CF9" w:rsidP="003463F3">
      <w:pPr>
        <w:pStyle w:val="ConsPlusCell"/>
        <w:jc w:val="both"/>
      </w:pPr>
      <w:r w:rsidRPr="00061AB7">
        <w:t>91 9331     5     - класс первый</w:t>
      </w:r>
    </w:p>
    <w:p w:rsidR="00CC4CF9" w:rsidRPr="00061AB7" w:rsidRDefault="00CC4CF9" w:rsidP="003463F3">
      <w:pPr>
        <w:pStyle w:val="ConsPlusCell"/>
        <w:jc w:val="both"/>
      </w:pPr>
      <w:r w:rsidRPr="00061AB7">
        <w:t>91 9332     0     - класс второй</w:t>
      </w:r>
    </w:p>
    <w:p w:rsidR="00CC4CF9" w:rsidRPr="00061AB7" w:rsidRDefault="00CC4CF9" w:rsidP="003463F3">
      <w:pPr>
        <w:pStyle w:val="ConsPlusCell"/>
        <w:jc w:val="both"/>
      </w:pPr>
      <w:r w:rsidRPr="00061AB7">
        <w:t>91 9333     6     - класс третий</w:t>
      </w:r>
    </w:p>
    <w:p w:rsidR="00CC4CF9" w:rsidRPr="00061AB7" w:rsidRDefault="00CC4CF9" w:rsidP="003463F3">
      <w:pPr>
        <w:pStyle w:val="ConsPlusCell"/>
        <w:jc w:val="both"/>
      </w:pPr>
      <w:r w:rsidRPr="00061AB7">
        <w:t>91 9334     5     - класс четвертый</w:t>
      </w:r>
    </w:p>
    <w:p w:rsidR="00CC4CF9" w:rsidRPr="00061AB7" w:rsidRDefault="00CC4CF9" w:rsidP="003463F3">
      <w:pPr>
        <w:pStyle w:val="ConsPlusCell"/>
        <w:jc w:val="both"/>
      </w:pPr>
      <w:r w:rsidRPr="00061AB7">
        <w:t>91 9335     7     - без деления на классы</w:t>
      </w:r>
    </w:p>
    <w:p w:rsidR="00CC4CF9" w:rsidRPr="00061AB7" w:rsidRDefault="00CC4CF9" w:rsidP="003463F3">
      <w:pPr>
        <w:pStyle w:val="ConsPlusCell"/>
        <w:jc w:val="both"/>
      </w:pPr>
      <w:r w:rsidRPr="00061AB7">
        <w:t>91 9340     4     Сигареты /</w:t>
      </w:r>
    </w:p>
    <w:p w:rsidR="00CC4CF9" w:rsidRPr="00061AB7" w:rsidRDefault="00CC4CF9" w:rsidP="003463F3">
      <w:pPr>
        <w:pStyle w:val="ConsPlusCell"/>
        <w:jc w:val="both"/>
      </w:pPr>
      <w:r w:rsidRPr="00061AB7">
        <w:t>91 9341     9     - класс первый</w:t>
      </w:r>
    </w:p>
    <w:p w:rsidR="00CC4CF9" w:rsidRPr="00061AB7" w:rsidRDefault="00CC4CF9" w:rsidP="003463F3">
      <w:pPr>
        <w:pStyle w:val="ConsPlusCell"/>
        <w:jc w:val="both"/>
      </w:pPr>
      <w:r w:rsidRPr="00061AB7">
        <w:t>91 9342     5     - класс второй</w:t>
      </w:r>
    </w:p>
    <w:p w:rsidR="00CC4CF9" w:rsidRPr="00061AB7" w:rsidRDefault="00CC4CF9" w:rsidP="003463F3">
      <w:pPr>
        <w:pStyle w:val="ConsPlusCell"/>
        <w:jc w:val="both"/>
      </w:pPr>
      <w:r w:rsidRPr="00061AB7">
        <w:t>91 9343     0     - класс третий</w:t>
      </w:r>
    </w:p>
    <w:p w:rsidR="00CC4CF9" w:rsidRPr="00061AB7" w:rsidRDefault="00CC4CF9" w:rsidP="003463F3">
      <w:pPr>
        <w:pStyle w:val="ConsPlusCell"/>
        <w:jc w:val="both"/>
      </w:pPr>
      <w:r w:rsidRPr="00061AB7">
        <w:t>91 9344     6     - класс четвертый</w:t>
      </w:r>
    </w:p>
    <w:p w:rsidR="00CC4CF9" w:rsidRPr="00061AB7" w:rsidRDefault="00CC4CF9" w:rsidP="003463F3">
      <w:pPr>
        <w:pStyle w:val="ConsPlusCell"/>
        <w:jc w:val="both"/>
      </w:pPr>
      <w:r w:rsidRPr="00061AB7">
        <w:t>91 9345     1     - без деления на классы</w:t>
      </w:r>
    </w:p>
    <w:p w:rsidR="00CC4CF9" w:rsidRPr="00061AB7" w:rsidRDefault="00CC4CF9" w:rsidP="003463F3">
      <w:pPr>
        <w:pStyle w:val="ConsPlusCell"/>
        <w:jc w:val="both"/>
      </w:pPr>
      <w:r w:rsidRPr="00061AB7">
        <w:t>91 9347     2     - по иностранным лицензиям</w:t>
      </w:r>
    </w:p>
    <w:p w:rsidR="00CC4CF9" w:rsidRPr="00061AB7" w:rsidRDefault="00CC4CF9" w:rsidP="003463F3">
      <w:pPr>
        <w:pStyle w:val="ConsPlusCell"/>
        <w:jc w:val="both"/>
      </w:pPr>
      <w:r w:rsidRPr="00061AB7">
        <w:t>91 9348     8     - соусированные и ароматизированные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9350     9     Сигары /</w:t>
      </w:r>
    </w:p>
    <w:p w:rsidR="00CC4CF9" w:rsidRPr="00061AB7" w:rsidRDefault="00CC4CF9" w:rsidP="003463F3">
      <w:pPr>
        <w:pStyle w:val="ConsPlusCell"/>
        <w:jc w:val="both"/>
      </w:pPr>
      <w:r w:rsidRPr="00061AB7">
        <w:t>91 9351     4     - высшего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91 9352     2     - первого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91 9353     5     - второго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91 9360     3     Табак / курительный и трубочный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9361     9     - курительный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9362     4     - трубочный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9370     8     Махорка / курительная и нюхательная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91 9371     3     - курительная (без махорочных сигарет)</w:t>
      </w:r>
    </w:p>
    <w:p w:rsidR="00CC4CF9" w:rsidRPr="00061AB7" w:rsidRDefault="00CC4CF9" w:rsidP="003463F3">
      <w:pPr>
        <w:pStyle w:val="ConsPlusCell"/>
        <w:jc w:val="both"/>
      </w:pPr>
      <w:r w:rsidRPr="00061AB7">
        <w:t>91 9372     9     - нюхательная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91 9380     2     Изделия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91 9382     3     Табак нюхательный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9383     9     Гильзы папиросные товарные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9385     3     Фильтры</w:t>
      </w:r>
    </w:p>
    <w:p w:rsidR="00CC4CF9" w:rsidRPr="00061AB7" w:rsidRDefault="00CC4CF9" w:rsidP="003463F3">
      <w:pPr>
        <w:pStyle w:val="ConsPlusCell"/>
        <w:jc w:val="both"/>
      </w:pPr>
      <w:r w:rsidRPr="00061AB7">
        <w:t>91 9400     1     Первые и вторые блюда - пищевые концентраты</w:t>
      </w:r>
    </w:p>
    <w:p w:rsidR="00CC4CF9" w:rsidRPr="00061AB7" w:rsidRDefault="00CC4CF9" w:rsidP="003463F3">
      <w:pPr>
        <w:pStyle w:val="ConsPlusCell"/>
        <w:jc w:val="both"/>
      </w:pPr>
      <w:r w:rsidRPr="00061AB7">
        <w:t>91 9401     5     Первые обеденные блюда *</w:t>
      </w:r>
    </w:p>
    <w:p w:rsidR="00CC4CF9" w:rsidRPr="00061AB7" w:rsidRDefault="00CC4CF9" w:rsidP="003463F3">
      <w:pPr>
        <w:pStyle w:val="ConsPlusCell"/>
        <w:jc w:val="both"/>
      </w:pPr>
      <w:r w:rsidRPr="00061AB7">
        <w:t>91 9402     0     Вторые обеденные блюда *</w:t>
      </w:r>
    </w:p>
    <w:p w:rsidR="00CC4CF9" w:rsidRPr="00061AB7" w:rsidRDefault="00CC4CF9" w:rsidP="003463F3">
      <w:pPr>
        <w:pStyle w:val="ConsPlusCell"/>
        <w:jc w:val="both"/>
      </w:pPr>
      <w:r w:rsidRPr="00061AB7">
        <w:t>91 9410     4     Первые обеденные блюда с мясом</w:t>
      </w:r>
    </w:p>
    <w:p w:rsidR="00CC4CF9" w:rsidRPr="00061AB7" w:rsidRDefault="00CC4CF9" w:rsidP="003463F3">
      <w:pPr>
        <w:pStyle w:val="ConsPlusCell"/>
        <w:jc w:val="both"/>
      </w:pPr>
      <w:r w:rsidRPr="00061AB7">
        <w:t>91 9411     5     Супы с мясом бобовые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9412     5     Борщи, щи, свекольники, бульоны</w:t>
      </w:r>
    </w:p>
    <w:p w:rsidR="00CC4CF9" w:rsidRPr="00061AB7" w:rsidRDefault="00CC4CF9" w:rsidP="003463F3">
      <w:pPr>
        <w:pStyle w:val="ConsPlusCell"/>
        <w:jc w:val="both"/>
      </w:pPr>
      <w:r w:rsidRPr="00061AB7">
        <w:t>91 9413     0     Супы с мясом / из макаронных изделий</w:t>
      </w:r>
    </w:p>
    <w:p w:rsidR="00CC4CF9" w:rsidRPr="00061AB7" w:rsidRDefault="00CC4CF9" w:rsidP="003463F3">
      <w:pPr>
        <w:pStyle w:val="ConsPlusCell"/>
        <w:jc w:val="both"/>
      </w:pPr>
      <w:r w:rsidRPr="00061AB7">
        <w:t>91 9414     6     - крупяные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9415     1     - овощные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9416     7     - овоще-бобовые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9417     2     - овоще-крупяные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9420     9     Первые обеденные блюда без мяса</w:t>
      </w:r>
    </w:p>
    <w:p w:rsidR="00CC4CF9" w:rsidRPr="00061AB7" w:rsidRDefault="00CC4CF9" w:rsidP="003463F3">
      <w:pPr>
        <w:pStyle w:val="ConsPlusCell"/>
        <w:jc w:val="both"/>
      </w:pPr>
      <w:r w:rsidRPr="00061AB7">
        <w:t>91 9421     4     Супы без мяса бобовые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9422     9     Борщи, щи, свекольники</w:t>
      </w:r>
    </w:p>
    <w:p w:rsidR="00CC4CF9" w:rsidRPr="00061AB7" w:rsidRDefault="00CC4CF9" w:rsidP="003463F3">
      <w:pPr>
        <w:pStyle w:val="ConsPlusCell"/>
        <w:jc w:val="both"/>
      </w:pPr>
      <w:r w:rsidRPr="00061AB7">
        <w:t>91 9423     5     Супы без мяса / из макаронных изделий</w:t>
      </w:r>
    </w:p>
    <w:p w:rsidR="00CC4CF9" w:rsidRPr="00061AB7" w:rsidRDefault="00CC4CF9" w:rsidP="003463F3">
      <w:pPr>
        <w:pStyle w:val="ConsPlusCell"/>
        <w:jc w:val="both"/>
      </w:pPr>
      <w:r w:rsidRPr="00061AB7">
        <w:t>91 9424     0     - крупяные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9425     6     - овощные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9426     1     - овоще-бобовые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9427     7     - овоще-крупяные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9428     2     Супы фруктовые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9430     3     Вторые обеденные блюда с мясом</w:t>
      </w:r>
    </w:p>
    <w:p w:rsidR="00CC4CF9" w:rsidRPr="00061AB7" w:rsidRDefault="00CC4CF9" w:rsidP="003463F3">
      <w:pPr>
        <w:pStyle w:val="ConsPlusCell"/>
        <w:jc w:val="both"/>
      </w:pPr>
      <w:r w:rsidRPr="00061AB7">
        <w:t>91 9431     9     Каши бобовые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9432     4     Каши крупяные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9433     2     Макаронники, лапшевники</w:t>
      </w:r>
    </w:p>
    <w:p w:rsidR="00CC4CF9" w:rsidRPr="00061AB7" w:rsidRDefault="00CC4CF9" w:rsidP="003463F3">
      <w:pPr>
        <w:pStyle w:val="ConsPlusCell"/>
        <w:jc w:val="both"/>
      </w:pPr>
      <w:r w:rsidRPr="00061AB7">
        <w:t>91 9434     5     Блюда овощные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9435     0     Блюда овоще-бобовые, овоще-крупяные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9436     6     Пельмени, начинки, фарш сушеный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9437     1     Пловы и другие блюда из риса</w:t>
      </w:r>
    </w:p>
    <w:p w:rsidR="00CC4CF9" w:rsidRPr="00061AB7" w:rsidRDefault="00CC4CF9" w:rsidP="003463F3">
      <w:pPr>
        <w:pStyle w:val="ConsPlusCell"/>
        <w:jc w:val="both"/>
      </w:pPr>
      <w:r w:rsidRPr="00061AB7">
        <w:t>91 9440     8     Вторые обеденные блюда без мяса</w:t>
      </w:r>
    </w:p>
    <w:p w:rsidR="00CC4CF9" w:rsidRPr="00061AB7" w:rsidRDefault="00CC4CF9" w:rsidP="003463F3">
      <w:pPr>
        <w:pStyle w:val="ConsPlusCell"/>
        <w:jc w:val="both"/>
      </w:pPr>
      <w:r w:rsidRPr="00061AB7">
        <w:t>91 9441     3     Каши бобовые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9442     9     Каши крупяные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9443     4     Макаронники</w:t>
      </w:r>
    </w:p>
    <w:p w:rsidR="00CC4CF9" w:rsidRPr="00061AB7" w:rsidRDefault="00CC4CF9" w:rsidP="003463F3">
      <w:pPr>
        <w:pStyle w:val="ConsPlusCell"/>
        <w:jc w:val="both"/>
      </w:pPr>
      <w:r w:rsidRPr="00061AB7">
        <w:t>91 9444     6     Блюда овощные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9445     5     Блюда овоще-бобовые, овоще-крупяные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9446     0     Крупеники, пудинги крупяные, плов</w:t>
      </w:r>
    </w:p>
    <w:p w:rsidR="00CC4CF9" w:rsidRPr="00061AB7" w:rsidRDefault="00CC4CF9" w:rsidP="003463F3">
      <w:pPr>
        <w:pStyle w:val="ConsPlusCell"/>
        <w:jc w:val="both"/>
      </w:pPr>
      <w:r w:rsidRPr="00061AB7">
        <w:t>91 9447     6     Омлеты</w:t>
      </w:r>
    </w:p>
    <w:p w:rsidR="00CC4CF9" w:rsidRPr="00061AB7" w:rsidRDefault="00CC4CF9" w:rsidP="003463F3">
      <w:pPr>
        <w:pStyle w:val="ConsPlusCell"/>
        <w:jc w:val="both"/>
      </w:pPr>
      <w:r w:rsidRPr="00061AB7">
        <w:t>91 9448     1     Рационы питания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91 9500     3     Сладкие блюда, полуфабрикаты мучных изделий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молочные концентраты</w:t>
      </w:r>
    </w:p>
    <w:p w:rsidR="00CC4CF9" w:rsidRPr="00061AB7" w:rsidRDefault="00CC4CF9" w:rsidP="003463F3">
      <w:pPr>
        <w:pStyle w:val="ConsPlusCell"/>
        <w:jc w:val="both"/>
      </w:pPr>
      <w:r w:rsidRPr="00061AB7">
        <w:t>91 9501     9     Пудинг из кукурузного крахмала (концентрат) *</w:t>
      </w:r>
    </w:p>
    <w:p w:rsidR="00CC4CF9" w:rsidRPr="00061AB7" w:rsidRDefault="00CC4CF9" w:rsidP="003463F3">
      <w:pPr>
        <w:pStyle w:val="ConsPlusCell"/>
        <w:jc w:val="both"/>
      </w:pPr>
      <w:r w:rsidRPr="00061AB7">
        <w:t>91 9502     4     Кисель сухой в мелкой расфасовке *</w:t>
      </w:r>
    </w:p>
    <w:p w:rsidR="00CC4CF9" w:rsidRPr="00061AB7" w:rsidRDefault="00CC4CF9" w:rsidP="003463F3">
      <w:pPr>
        <w:pStyle w:val="ConsPlusCell"/>
        <w:jc w:val="both"/>
      </w:pPr>
      <w:r w:rsidRPr="00061AB7">
        <w:t>91 9510     8     Сладкие блюда - концентраты</w:t>
      </w:r>
    </w:p>
    <w:p w:rsidR="00CC4CF9" w:rsidRPr="00061AB7" w:rsidRDefault="00CC4CF9" w:rsidP="003463F3">
      <w:pPr>
        <w:pStyle w:val="ConsPlusCell"/>
        <w:jc w:val="both"/>
      </w:pPr>
      <w:r w:rsidRPr="00061AB7">
        <w:t>91 9511     3     Кисели на плодово-ягодной основе (сухой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кисель)</w:t>
      </w:r>
    </w:p>
    <w:p w:rsidR="00CC4CF9" w:rsidRPr="00061AB7" w:rsidRDefault="00CC4CF9" w:rsidP="003463F3">
      <w:pPr>
        <w:pStyle w:val="ConsPlusCell"/>
        <w:jc w:val="both"/>
      </w:pPr>
      <w:r w:rsidRPr="00061AB7">
        <w:t>91 9512     9     Муссы</w:t>
      </w:r>
    </w:p>
    <w:p w:rsidR="00CC4CF9" w:rsidRPr="00061AB7" w:rsidRDefault="00CC4CF9" w:rsidP="003463F3">
      <w:pPr>
        <w:pStyle w:val="ConsPlusCell"/>
        <w:jc w:val="both"/>
      </w:pPr>
      <w:r w:rsidRPr="00061AB7">
        <w:t>91 9513     4     Желе (сухое)</w:t>
      </w:r>
    </w:p>
    <w:p w:rsidR="00CC4CF9" w:rsidRPr="00061AB7" w:rsidRDefault="00CC4CF9" w:rsidP="003463F3">
      <w:pPr>
        <w:pStyle w:val="ConsPlusCell"/>
        <w:jc w:val="both"/>
      </w:pPr>
      <w:r w:rsidRPr="00061AB7">
        <w:t>91 9514     2     Пудинги десертные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9515     5     Десерты (сухие)</w:t>
      </w:r>
    </w:p>
    <w:p w:rsidR="00CC4CF9" w:rsidRPr="00061AB7" w:rsidRDefault="00CC4CF9" w:rsidP="003463F3">
      <w:pPr>
        <w:pStyle w:val="ConsPlusCell"/>
        <w:jc w:val="both"/>
      </w:pPr>
      <w:r w:rsidRPr="00061AB7">
        <w:t>91 9516     0     Коктейли</w:t>
      </w:r>
    </w:p>
    <w:p w:rsidR="00CC4CF9" w:rsidRPr="00061AB7" w:rsidRDefault="00CC4CF9" w:rsidP="003463F3">
      <w:pPr>
        <w:pStyle w:val="ConsPlusCell"/>
        <w:jc w:val="both"/>
      </w:pPr>
      <w:r w:rsidRPr="00061AB7">
        <w:t>91 9520     2     Полуфабрикаты мучных изделий</w:t>
      </w:r>
    </w:p>
    <w:p w:rsidR="00CC4CF9" w:rsidRPr="00061AB7" w:rsidRDefault="00CC4CF9" w:rsidP="003463F3">
      <w:pPr>
        <w:pStyle w:val="ConsPlusCell"/>
        <w:jc w:val="both"/>
      </w:pPr>
      <w:r w:rsidRPr="00061AB7">
        <w:t>91 9521     8     Смеси для приготовления кексов, тортов,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пирожных, печенья</w:t>
      </w:r>
    </w:p>
    <w:p w:rsidR="00CC4CF9" w:rsidRPr="00061AB7" w:rsidRDefault="00CC4CF9" w:rsidP="003463F3">
      <w:pPr>
        <w:pStyle w:val="ConsPlusCell"/>
        <w:jc w:val="both"/>
      </w:pPr>
      <w:r w:rsidRPr="00061AB7">
        <w:t>91 9522     3     Смеси для приготовления пирогов, пирожков,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ватрушек, сладких булочек</w:t>
      </w:r>
    </w:p>
    <w:p w:rsidR="00CC4CF9" w:rsidRPr="00061AB7" w:rsidRDefault="00CC4CF9" w:rsidP="003463F3">
      <w:pPr>
        <w:pStyle w:val="ConsPlusCell"/>
        <w:jc w:val="both"/>
      </w:pPr>
      <w:r w:rsidRPr="00061AB7">
        <w:t>91 9523     9     Смеси для приготовления блинчиков, клецок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вареников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91 9530     7     Концентраты молочные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9531     2     Кисель молочный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9532     8     Кремы желейные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9533     3     Кремы заварные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9600     7     Продукты из кукурузы и других видов зерна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отходы их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91 9601     2     Кукурузные хлопья, глазированные сахаром *</w:t>
      </w:r>
    </w:p>
    <w:p w:rsidR="00CC4CF9" w:rsidRPr="00061AB7" w:rsidRDefault="00CC4CF9" w:rsidP="003463F3">
      <w:pPr>
        <w:pStyle w:val="ConsPlusCell"/>
        <w:jc w:val="both"/>
      </w:pPr>
      <w:r w:rsidRPr="00061AB7">
        <w:t>91 9602     8     Воздушные зерна с сахаром *</w:t>
      </w:r>
    </w:p>
    <w:p w:rsidR="00CC4CF9" w:rsidRPr="00061AB7" w:rsidRDefault="00CC4CF9" w:rsidP="003463F3">
      <w:pPr>
        <w:pStyle w:val="ConsPlusCell"/>
        <w:jc w:val="both"/>
      </w:pPr>
      <w:r w:rsidRPr="00061AB7">
        <w:t>91 9603     3     Воздушные зерна с солью *</w:t>
      </w:r>
    </w:p>
    <w:p w:rsidR="00CC4CF9" w:rsidRPr="00061AB7" w:rsidRDefault="00CC4CF9" w:rsidP="003463F3">
      <w:pPr>
        <w:pStyle w:val="ConsPlusCell"/>
        <w:jc w:val="both"/>
      </w:pPr>
      <w:r w:rsidRPr="00061AB7">
        <w:t>91 9604     9     Геркулес, вырабатываемый Минпищепромом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овсяной крупы *</w:t>
      </w:r>
    </w:p>
    <w:p w:rsidR="00CC4CF9" w:rsidRPr="00061AB7" w:rsidRDefault="00CC4CF9" w:rsidP="003463F3">
      <w:pPr>
        <w:pStyle w:val="ConsPlusCell"/>
        <w:jc w:val="both"/>
      </w:pPr>
      <w:r w:rsidRPr="00061AB7">
        <w:t>91 9605     4     Толокно, вырабатываемое Минпищепромом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овсяной крупы *</w:t>
      </w:r>
    </w:p>
    <w:p w:rsidR="00CC4CF9" w:rsidRPr="00061AB7" w:rsidRDefault="00CC4CF9" w:rsidP="003463F3">
      <w:pPr>
        <w:pStyle w:val="ConsPlusCell"/>
        <w:jc w:val="both"/>
      </w:pPr>
      <w:r w:rsidRPr="00061AB7">
        <w:t>91 9606     6     Сухие завтраки *</w:t>
      </w:r>
    </w:p>
    <w:p w:rsidR="00CC4CF9" w:rsidRPr="00061AB7" w:rsidRDefault="00CC4CF9" w:rsidP="003463F3">
      <w:pPr>
        <w:pStyle w:val="ConsPlusCell"/>
        <w:jc w:val="both"/>
      </w:pPr>
      <w:r w:rsidRPr="00061AB7">
        <w:t>91 9610     1     Хлопья / (кукурузные, пшеничные, рисовые)</w:t>
      </w:r>
    </w:p>
    <w:p w:rsidR="00CC4CF9" w:rsidRPr="00061AB7" w:rsidRDefault="00CC4CF9" w:rsidP="003463F3">
      <w:pPr>
        <w:pStyle w:val="ConsPlusCell"/>
        <w:jc w:val="both"/>
      </w:pPr>
      <w:r w:rsidRPr="00061AB7">
        <w:t>91 9611     7     - кукурузные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9612     2     - пшеничные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9613     8     - рисовые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9620     6     Палочки крупяные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91 9621     1     - кукурузные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9622     7     - пшеничные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9623     2     - пшенные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9624     8     - рисовые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9630     0     Воздушные зерна / кукурузные, пшеничные, рисовые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9631     6     - кукурузные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9632     1     - пшеничные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9633     7     - рисовые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9640     5     Лепестки /</w:t>
      </w:r>
    </w:p>
    <w:p w:rsidR="00CC4CF9" w:rsidRPr="00061AB7" w:rsidRDefault="00CC4CF9" w:rsidP="003463F3">
      <w:pPr>
        <w:pStyle w:val="ConsPlusCell"/>
        <w:jc w:val="both"/>
      </w:pPr>
      <w:r w:rsidRPr="00061AB7">
        <w:t>91 9641     0     - кукурузные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9642     6     - пшеничные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9660     4     Сухари панировочные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91 9661     8     - хлебные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9662     5     - кукурузные или пшеничные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9670     9     Сухие продукты экструзионной технологии /</w:t>
      </w:r>
    </w:p>
    <w:p w:rsidR="00CC4CF9" w:rsidRPr="00061AB7" w:rsidRDefault="00CC4CF9" w:rsidP="003463F3">
      <w:pPr>
        <w:pStyle w:val="ConsPlusCell"/>
        <w:jc w:val="both"/>
      </w:pPr>
      <w:r w:rsidRPr="00061AB7">
        <w:t>91 9671     4     - зерновые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9672     1     - бобовые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9673     5     - зерно-бобовые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9690     8     Отходы производства продукции из кукурузы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других видов зерна</w:t>
      </w:r>
    </w:p>
    <w:p w:rsidR="00CC4CF9" w:rsidRPr="00061AB7" w:rsidRDefault="00CC4CF9" w:rsidP="003463F3">
      <w:pPr>
        <w:pStyle w:val="ConsPlusCell"/>
        <w:jc w:val="both"/>
      </w:pPr>
      <w:r w:rsidRPr="00061AB7">
        <w:t>91 9691     3     Отходы производства продукции из кукурузы</w:t>
      </w:r>
    </w:p>
    <w:p w:rsidR="00CC4CF9" w:rsidRPr="00061AB7" w:rsidRDefault="00CC4CF9" w:rsidP="003463F3">
      <w:pPr>
        <w:pStyle w:val="ConsPlusCell"/>
        <w:jc w:val="both"/>
      </w:pPr>
      <w:r w:rsidRPr="00061AB7">
        <w:t>91 9700     0     Сухие продукты для детского, диетического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лечебно профилактического питания и отходы 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91 9701     6     Продукция детского питания - концентраты *</w:t>
      </w:r>
    </w:p>
    <w:p w:rsidR="00CC4CF9" w:rsidRPr="00061AB7" w:rsidRDefault="00CC4CF9" w:rsidP="003463F3">
      <w:pPr>
        <w:pStyle w:val="ConsPlusCell"/>
        <w:jc w:val="both"/>
      </w:pPr>
      <w:r w:rsidRPr="00061AB7">
        <w:t>91 9702     1     Смеси типа "В" на отварах (гречневом, овсяном,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рисовом) *</w:t>
      </w:r>
    </w:p>
    <w:p w:rsidR="00CC4CF9" w:rsidRPr="00061AB7" w:rsidRDefault="00CC4CF9" w:rsidP="003463F3">
      <w:pPr>
        <w:pStyle w:val="ConsPlusCell"/>
        <w:jc w:val="both"/>
      </w:pPr>
      <w:r w:rsidRPr="00061AB7">
        <w:t>91 9703     7     Смеси типа "В" на диетической муке (гречневой,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рисовой, овсяной) *</w:t>
      </w:r>
    </w:p>
    <w:p w:rsidR="00CC4CF9" w:rsidRPr="00061AB7" w:rsidRDefault="00CC4CF9" w:rsidP="003463F3">
      <w:pPr>
        <w:pStyle w:val="ConsPlusCell"/>
        <w:jc w:val="both"/>
      </w:pPr>
      <w:r w:rsidRPr="00061AB7">
        <w:t>91 9710     5     Смеси молочные / с отварами, мукой,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фруктовыми добавками и витаминами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9711     0     - с отварами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9712     6     - с мукой</w:t>
      </w:r>
    </w:p>
    <w:p w:rsidR="00CC4CF9" w:rsidRPr="00061AB7" w:rsidRDefault="00CC4CF9" w:rsidP="003463F3">
      <w:pPr>
        <w:pStyle w:val="ConsPlusCell"/>
        <w:jc w:val="both"/>
      </w:pPr>
      <w:r w:rsidRPr="00061AB7">
        <w:t>91 9713     1     Смеси с мукой, молоком и витаминами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9714     7     Смеси с мукой, молоком, с фруктово-овощными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добавками и витаминами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9720     0     Мука крупяная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91 9721     5     - витаминизированная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91 9722     0     - невитаминизированная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91 9723     6     Смеси с мукой и витаминами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9724     1     Смеси с мукой, с фруктово-овощными добавками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витаминами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9730     4     Каши и кисели молочные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9731     исключен. - Изменение  N 89/2012  ОКП,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Росстандарта от 08.02.2012 N 4-ст</w:t>
      </w:r>
    </w:p>
    <w:p w:rsidR="00CC4CF9" w:rsidRPr="00061AB7" w:rsidRDefault="00CC4CF9" w:rsidP="003463F3">
      <w:pPr>
        <w:pStyle w:val="ConsPlusCell"/>
        <w:jc w:val="both"/>
      </w:pPr>
      <w:r w:rsidRPr="00061AB7">
        <w:t>91 9732     5     Кисели молочные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9740     9     Питание диетическое</w:t>
      </w:r>
    </w:p>
    <w:p w:rsidR="00CC4CF9" w:rsidRPr="00061AB7" w:rsidRDefault="00CC4CF9" w:rsidP="003463F3">
      <w:pPr>
        <w:pStyle w:val="ConsPlusCell"/>
        <w:jc w:val="both"/>
      </w:pPr>
      <w:r w:rsidRPr="00061AB7">
        <w:t>91 9741     4     Мука диетическая (смеси)</w:t>
      </w:r>
    </w:p>
    <w:p w:rsidR="00CC4CF9" w:rsidRPr="00061AB7" w:rsidRDefault="00CC4CF9" w:rsidP="003463F3">
      <w:pPr>
        <w:pStyle w:val="ConsPlusCell"/>
        <w:jc w:val="both"/>
      </w:pPr>
      <w:r w:rsidRPr="00061AB7">
        <w:t>91 9750     3     Смеси овощные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91 9751     9     - с мясом</w:t>
      </w:r>
    </w:p>
    <w:p w:rsidR="00CC4CF9" w:rsidRPr="00061AB7" w:rsidRDefault="00CC4CF9" w:rsidP="003463F3">
      <w:pPr>
        <w:pStyle w:val="ConsPlusCell"/>
        <w:jc w:val="both"/>
      </w:pPr>
      <w:r w:rsidRPr="00061AB7">
        <w:t>91 9752     4     - без мяса</w:t>
      </w:r>
    </w:p>
    <w:p w:rsidR="00CC4CF9" w:rsidRPr="00061AB7" w:rsidRDefault="00CC4CF9" w:rsidP="003463F3">
      <w:pPr>
        <w:pStyle w:val="ConsPlusCell"/>
        <w:jc w:val="both"/>
      </w:pPr>
      <w:r w:rsidRPr="00061AB7">
        <w:t>91 9760     8     Лечебно-профилактическое питание</w:t>
      </w:r>
    </w:p>
    <w:p w:rsidR="00CC4CF9" w:rsidRPr="00061AB7" w:rsidRDefault="00CC4CF9" w:rsidP="003463F3">
      <w:pPr>
        <w:pStyle w:val="ConsPlusCell"/>
        <w:jc w:val="both"/>
      </w:pPr>
      <w:r w:rsidRPr="00061AB7">
        <w:t>91 9763     4     Десерты</w:t>
      </w:r>
    </w:p>
    <w:p w:rsidR="00CC4CF9" w:rsidRPr="00061AB7" w:rsidRDefault="00CC4CF9" w:rsidP="003463F3">
      <w:pPr>
        <w:pStyle w:val="ConsPlusCell"/>
        <w:jc w:val="both"/>
      </w:pPr>
      <w:r w:rsidRPr="00061AB7">
        <w:t>91 9764     5     Напитки</w:t>
      </w:r>
    </w:p>
    <w:p w:rsidR="00CC4CF9" w:rsidRPr="00061AB7" w:rsidRDefault="00CC4CF9" w:rsidP="003463F3">
      <w:pPr>
        <w:pStyle w:val="ConsPlusCell"/>
        <w:jc w:val="both"/>
      </w:pPr>
      <w:r w:rsidRPr="00061AB7">
        <w:t>91 9769     7     Продукция лечебно-профилактического питания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91 9790     1     Отходы производства сухих продуктов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детского и диетического питания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91 9800     4     Напитки сухие - концентраты (кофейные, чайные,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кофе, цикорий, сухой квас) и отходы 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91 9810     9     Кофе натуральный /</w:t>
      </w:r>
    </w:p>
    <w:p w:rsidR="00CC4CF9" w:rsidRPr="00061AB7" w:rsidRDefault="00CC4CF9" w:rsidP="003463F3">
      <w:pPr>
        <w:pStyle w:val="ConsPlusCell"/>
        <w:jc w:val="both"/>
      </w:pPr>
      <w:r w:rsidRPr="00061AB7">
        <w:t>91 9811     4     - растворимый</w:t>
      </w:r>
    </w:p>
    <w:p w:rsidR="00CC4CF9" w:rsidRPr="00061AB7" w:rsidRDefault="00CC4CF9" w:rsidP="003463F3">
      <w:pPr>
        <w:pStyle w:val="ConsPlusCell"/>
        <w:jc w:val="both"/>
      </w:pPr>
      <w:r w:rsidRPr="00061AB7">
        <w:t>91 9812     4     - в зернах</w:t>
      </w:r>
    </w:p>
    <w:p w:rsidR="00CC4CF9" w:rsidRPr="00061AB7" w:rsidRDefault="00CC4CF9" w:rsidP="003463F3">
      <w:pPr>
        <w:pStyle w:val="ConsPlusCell"/>
        <w:jc w:val="both"/>
      </w:pPr>
      <w:r w:rsidRPr="00061AB7">
        <w:t>91 9813     5     - молотый</w:t>
      </w:r>
    </w:p>
    <w:p w:rsidR="00CC4CF9" w:rsidRPr="00061AB7" w:rsidRDefault="00CC4CF9" w:rsidP="003463F3">
      <w:pPr>
        <w:pStyle w:val="ConsPlusCell"/>
        <w:jc w:val="both"/>
      </w:pPr>
      <w:r w:rsidRPr="00061AB7">
        <w:t>91 9820     3     Напитки чайные и ароматизированные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9821     9     Чай фруктовый</w:t>
      </w:r>
    </w:p>
    <w:p w:rsidR="00CC4CF9" w:rsidRPr="00061AB7" w:rsidRDefault="00CC4CF9" w:rsidP="003463F3">
      <w:pPr>
        <w:pStyle w:val="ConsPlusCell"/>
        <w:jc w:val="both"/>
      </w:pPr>
      <w:r w:rsidRPr="00061AB7">
        <w:t>91 9822     4     Напитки ароматизированные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9830     8     Напитки / кофейные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9831     3     - с кофе натуральным без цикория</w:t>
      </w:r>
    </w:p>
    <w:p w:rsidR="00CC4CF9" w:rsidRPr="00061AB7" w:rsidRDefault="00CC4CF9" w:rsidP="003463F3">
      <w:pPr>
        <w:pStyle w:val="ConsPlusCell"/>
        <w:jc w:val="both"/>
      </w:pPr>
      <w:r w:rsidRPr="00061AB7">
        <w:t>91 9832     9     - с цикорием без кофе натурального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91 9833     4     - злаковые без цикория и кофе натурального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91 9834     1     - с кофе натуральным и с цикорием</w:t>
      </w:r>
    </w:p>
    <w:p w:rsidR="00CC4CF9" w:rsidRPr="00061AB7" w:rsidRDefault="00CC4CF9" w:rsidP="003463F3">
      <w:pPr>
        <w:pStyle w:val="ConsPlusCell"/>
        <w:jc w:val="both"/>
      </w:pPr>
      <w:r w:rsidRPr="00061AB7">
        <w:t>91 9840     2     Цикорий /</w:t>
      </w:r>
    </w:p>
    <w:p w:rsidR="00CC4CF9" w:rsidRPr="00061AB7" w:rsidRDefault="00CC4CF9" w:rsidP="003463F3">
      <w:pPr>
        <w:pStyle w:val="ConsPlusCell"/>
        <w:jc w:val="both"/>
      </w:pPr>
      <w:r w:rsidRPr="00061AB7">
        <w:t>91 9841     8     - растворимый</w:t>
      </w:r>
    </w:p>
    <w:p w:rsidR="00CC4CF9" w:rsidRPr="00061AB7" w:rsidRDefault="00CC4CF9" w:rsidP="003463F3">
      <w:pPr>
        <w:pStyle w:val="ConsPlusCell"/>
        <w:jc w:val="both"/>
      </w:pPr>
      <w:r w:rsidRPr="00061AB7">
        <w:t>91 9842     3     - жареный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9843     9     - сушеный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9850     7     Квас сухой /</w:t>
      </w:r>
    </w:p>
    <w:p w:rsidR="00CC4CF9" w:rsidRPr="00061AB7" w:rsidRDefault="00CC4CF9" w:rsidP="003463F3">
      <w:pPr>
        <w:pStyle w:val="ConsPlusCell"/>
        <w:jc w:val="both"/>
      </w:pPr>
      <w:r w:rsidRPr="00061AB7">
        <w:t>91 9851     2     - фруктовый</w:t>
      </w:r>
    </w:p>
    <w:p w:rsidR="00CC4CF9" w:rsidRPr="00061AB7" w:rsidRDefault="00CC4CF9" w:rsidP="003463F3">
      <w:pPr>
        <w:pStyle w:val="ConsPlusCell"/>
        <w:jc w:val="both"/>
      </w:pPr>
      <w:r w:rsidRPr="00061AB7">
        <w:t>91 9860     1     Напитки молочные - концентраты (какао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кофейные)</w:t>
      </w:r>
    </w:p>
    <w:p w:rsidR="00CC4CF9" w:rsidRPr="00061AB7" w:rsidRDefault="00CC4CF9" w:rsidP="003463F3">
      <w:pPr>
        <w:pStyle w:val="ConsPlusCell"/>
        <w:jc w:val="both"/>
      </w:pPr>
      <w:r w:rsidRPr="00061AB7">
        <w:t>91 9861     7     Кофе с молоком или со сливками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9862     2     Какао с молоком или со сливками</w:t>
      </w:r>
    </w:p>
    <w:p w:rsidR="00CC4CF9" w:rsidRPr="00061AB7" w:rsidRDefault="00CC4CF9" w:rsidP="003463F3">
      <w:pPr>
        <w:pStyle w:val="ConsPlusCell"/>
        <w:jc w:val="both"/>
      </w:pPr>
      <w:r w:rsidRPr="00061AB7">
        <w:t>91 9863     8     Кофе растворимый с молоком</w:t>
      </w:r>
    </w:p>
    <w:p w:rsidR="00CC4CF9" w:rsidRPr="00061AB7" w:rsidRDefault="00CC4CF9" w:rsidP="003463F3">
      <w:pPr>
        <w:pStyle w:val="ConsPlusCell"/>
        <w:jc w:val="both"/>
      </w:pPr>
      <w:r w:rsidRPr="00061AB7">
        <w:t>91 9870     6     Напитки белковые сухие - концентраты / 919871</w:t>
      </w:r>
    </w:p>
    <w:p w:rsidR="00CC4CF9" w:rsidRPr="00061AB7" w:rsidRDefault="00CC4CF9" w:rsidP="003463F3">
      <w:pPr>
        <w:pStyle w:val="ConsPlusCell"/>
        <w:jc w:val="both"/>
      </w:pPr>
      <w:r w:rsidRPr="00061AB7">
        <w:t>91 9890     5     Отходы производства напитков сухих -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концентратов</w:t>
      </w:r>
    </w:p>
    <w:p w:rsidR="00CC4CF9" w:rsidRPr="00061AB7" w:rsidRDefault="00CC4CF9" w:rsidP="003463F3">
      <w:pPr>
        <w:pStyle w:val="ConsPlusCell"/>
        <w:jc w:val="both"/>
      </w:pPr>
      <w:r w:rsidRPr="00061AB7">
        <w:t>91 9900     8     Пряности пищевкусовые, приправы и добавки -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концентраты и отходы их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91 9901     3     Имбирь *</w:t>
      </w:r>
    </w:p>
    <w:p w:rsidR="00CC4CF9" w:rsidRPr="00061AB7" w:rsidRDefault="00CC4CF9" w:rsidP="003463F3">
      <w:pPr>
        <w:pStyle w:val="ConsPlusCell"/>
        <w:jc w:val="both"/>
      </w:pPr>
      <w:r w:rsidRPr="00061AB7">
        <w:t>91 9902     9     Перец душистый *</w:t>
      </w:r>
    </w:p>
    <w:p w:rsidR="00CC4CF9" w:rsidRPr="00061AB7" w:rsidRDefault="00CC4CF9" w:rsidP="003463F3">
      <w:pPr>
        <w:pStyle w:val="ConsPlusCell"/>
        <w:jc w:val="both"/>
      </w:pPr>
      <w:r w:rsidRPr="00061AB7">
        <w:t>91 9903     4     Перец черный *</w:t>
      </w:r>
    </w:p>
    <w:p w:rsidR="00CC4CF9" w:rsidRPr="00061AB7" w:rsidRDefault="00CC4CF9" w:rsidP="003463F3">
      <w:pPr>
        <w:pStyle w:val="ConsPlusCell"/>
        <w:jc w:val="both"/>
      </w:pPr>
      <w:r w:rsidRPr="00061AB7">
        <w:t>91 9904     8     Перец красный *</w:t>
      </w:r>
    </w:p>
    <w:p w:rsidR="00CC4CF9" w:rsidRPr="00061AB7" w:rsidRDefault="00CC4CF9" w:rsidP="003463F3">
      <w:pPr>
        <w:pStyle w:val="ConsPlusCell"/>
        <w:jc w:val="both"/>
      </w:pPr>
      <w:r w:rsidRPr="00061AB7">
        <w:t>91 9905     5     Бадьян *</w:t>
      </w:r>
    </w:p>
    <w:p w:rsidR="00CC4CF9" w:rsidRPr="00061AB7" w:rsidRDefault="00CC4CF9" w:rsidP="003463F3">
      <w:pPr>
        <w:pStyle w:val="ConsPlusCell"/>
        <w:jc w:val="both"/>
      </w:pPr>
      <w:r w:rsidRPr="00061AB7">
        <w:t>91 9906     0     Кардамон *</w:t>
      </w:r>
    </w:p>
    <w:p w:rsidR="00CC4CF9" w:rsidRPr="00061AB7" w:rsidRDefault="00CC4CF9" w:rsidP="003463F3">
      <w:pPr>
        <w:pStyle w:val="ConsPlusCell"/>
        <w:jc w:val="both"/>
      </w:pPr>
      <w:r w:rsidRPr="00061AB7">
        <w:t>91 9907     6     Корица *</w:t>
      </w:r>
    </w:p>
    <w:p w:rsidR="00CC4CF9" w:rsidRPr="00061AB7" w:rsidRDefault="00CC4CF9" w:rsidP="003463F3">
      <w:pPr>
        <w:pStyle w:val="ConsPlusCell"/>
        <w:jc w:val="both"/>
      </w:pPr>
      <w:r w:rsidRPr="00061AB7">
        <w:t>91 9908     1     Гвоздика *</w:t>
      </w:r>
    </w:p>
    <w:p w:rsidR="00CC4CF9" w:rsidRPr="00061AB7" w:rsidRDefault="00CC4CF9" w:rsidP="003463F3">
      <w:pPr>
        <w:pStyle w:val="ConsPlusCell"/>
        <w:jc w:val="both"/>
      </w:pPr>
      <w:r w:rsidRPr="00061AB7">
        <w:t>91 9909     7     Шафран *</w:t>
      </w:r>
    </w:p>
    <w:p w:rsidR="00CC4CF9" w:rsidRPr="00061AB7" w:rsidRDefault="00CC4CF9" w:rsidP="003463F3">
      <w:pPr>
        <w:pStyle w:val="ConsPlusCell"/>
        <w:jc w:val="both"/>
      </w:pPr>
      <w:r w:rsidRPr="00061AB7">
        <w:t>91 9910     2     Пряности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91 9911     8     Листья (лавровый лист)</w:t>
      </w:r>
    </w:p>
    <w:p w:rsidR="00CC4CF9" w:rsidRPr="00061AB7" w:rsidRDefault="00CC4CF9" w:rsidP="003463F3">
      <w:pPr>
        <w:pStyle w:val="ConsPlusCell"/>
        <w:jc w:val="both"/>
      </w:pPr>
      <w:r w:rsidRPr="00061AB7">
        <w:t>91 9912     3     Корни</w:t>
      </w:r>
    </w:p>
    <w:p w:rsidR="00CC4CF9" w:rsidRPr="00061AB7" w:rsidRDefault="00CC4CF9" w:rsidP="003463F3">
      <w:pPr>
        <w:pStyle w:val="ConsPlusCell"/>
        <w:jc w:val="both"/>
      </w:pPr>
      <w:r w:rsidRPr="00061AB7">
        <w:t>91 9913     9     Семена</w:t>
      </w:r>
    </w:p>
    <w:p w:rsidR="00CC4CF9" w:rsidRPr="00061AB7" w:rsidRDefault="00CC4CF9" w:rsidP="003463F3">
      <w:pPr>
        <w:pStyle w:val="ConsPlusCell"/>
        <w:jc w:val="both"/>
      </w:pPr>
      <w:r w:rsidRPr="00061AB7">
        <w:t>91 9914     4     Плоды</w:t>
      </w:r>
    </w:p>
    <w:p w:rsidR="00CC4CF9" w:rsidRPr="00061AB7" w:rsidRDefault="00CC4CF9" w:rsidP="003463F3">
      <w:pPr>
        <w:pStyle w:val="ConsPlusCell"/>
        <w:jc w:val="both"/>
      </w:pPr>
      <w:r w:rsidRPr="00061AB7">
        <w:t>91 9915     1     Кора</w:t>
      </w:r>
    </w:p>
    <w:p w:rsidR="00CC4CF9" w:rsidRPr="00061AB7" w:rsidRDefault="00CC4CF9" w:rsidP="003463F3">
      <w:pPr>
        <w:pStyle w:val="ConsPlusCell"/>
        <w:jc w:val="both"/>
      </w:pPr>
      <w:r w:rsidRPr="00061AB7">
        <w:t>91 9916     5     Цветы и их части</w:t>
      </w:r>
    </w:p>
    <w:p w:rsidR="00CC4CF9" w:rsidRPr="00061AB7" w:rsidRDefault="00CC4CF9" w:rsidP="003463F3">
      <w:pPr>
        <w:pStyle w:val="ConsPlusCell"/>
        <w:jc w:val="both"/>
      </w:pPr>
      <w:r w:rsidRPr="00061AB7">
        <w:t>91 9920     7     Смеси пряностей /</w:t>
      </w:r>
    </w:p>
    <w:p w:rsidR="00CC4CF9" w:rsidRPr="00061AB7" w:rsidRDefault="00CC4CF9" w:rsidP="003463F3">
      <w:pPr>
        <w:pStyle w:val="ConsPlusCell"/>
        <w:jc w:val="both"/>
      </w:pPr>
      <w:r w:rsidRPr="00061AB7">
        <w:t>91 9921     2     - фасованные для колбасных изделий</w:t>
      </w:r>
    </w:p>
    <w:p w:rsidR="00CC4CF9" w:rsidRPr="00061AB7" w:rsidRDefault="00CC4CF9" w:rsidP="003463F3">
      <w:pPr>
        <w:pStyle w:val="ConsPlusCell"/>
        <w:jc w:val="both"/>
      </w:pPr>
      <w:r w:rsidRPr="00061AB7">
        <w:t>91 9922     8     - для мясных, рыбных, овощных блюд</w:t>
      </w:r>
    </w:p>
    <w:p w:rsidR="00CC4CF9" w:rsidRPr="00061AB7" w:rsidRDefault="00CC4CF9" w:rsidP="003463F3">
      <w:pPr>
        <w:pStyle w:val="ConsPlusCell"/>
        <w:jc w:val="both"/>
      </w:pPr>
      <w:r w:rsidRPr="00061AB7">
        <w:t>91 9923     3     - для домашнего консервирования овощей</w:t>
      </w:r>
    </w:p>
    <w:p w:rsidR="00CC4CF9" w:rsidRPr="00061AB7" w:rsidRDefault="00CC4CF9" w:rsidP="003463F3">
      <w:pPr>
        <w:pStyle w:val="ConsPlusCell"/>
        <w:jc w:val="both"/>
      </w:pPr>
      <w:r w:rsidRPr="00061AB7">
        <w:t>91 9924     9     - с солью</w:t>
      </w:r>
    </w:p>
    <w:p w:rsidR="00CC4CF9" w:rsidRPr="00061AB7" w:rsidRDefault="00CC4CF9" w:rsidP="003463F3">
      <w:pPr>
        <w:pStyle w:val="ConsPlusCell"/>
        <w:jc w:val="both"/>
      </w:pPr>
      <w:r w:rsidRPr="00061AB7">
        <w:t>91 9925     4     - с сахаром</w:t>
      </w:r>
    </w:p>
    <w:p w:rsidR="00CC4CF9" w:rsidRPr="00061AB7" w:rsidRDefault="00CC4CF9" w:rsidP="003463F3">
      <w:pPr>
        <w:pStyle w:val="ConsPlusCell"/>
        <w:jc w:val="both"/>
      </w:pPr>
      <w:r w:rsidRPr="00061AB7">
        <w:t>91 9926     5     - для сладких блюд</w:t>
      </w:r>
    </w:p>
    <w:p w:rsidR="00CC4CF9" w:rsidRPr="00061AB7" w:rsidRDefault="00CC4CF9" w:rsidP="003463F3">
      <w:pPr>
        <w:pStyle w:val="ConsPlusCell"/>
        <w:jc w:val="both"/>
      </w:pPr>
      <w:r w:rsidRPr="00061AB7">
        <w:t>91 9930     1     Соусы кулинарные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91 9931     7     - порошкообразные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9932     2     - пастообразные</w:t>
      </w:r>
    </w:p>
    <w:p w:rsidR="00CC4CF9" w:rsidRPr="00061AB7" w:rsidRDefault="00CC4CF9" w:rsidP="003463F3">
      <w:pPr>
        <w:pStyle w:val="ConsPlusCell"/>
        <w:jc w:val="both"/>
      </w:pPr>
      <w:r w:rsidRPr="00061AB7">
        <w:t>91 9940     6     Добавки и приправы вкусовые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9941     1     Гидролизаты</w:t>
      </w:r>
    </w:p>
    <w:p w:rsidR="00CC4CF9" w:rsidRPr="00061AB7" w:rsidRDefault="00CC4CF9" w:rsidP="003463F3">
      <w:pPr>
        <w:pStyle w:val="ConsPlusCell"/>
        <w:jc w:val="both"/>
      </w:pPr>
      <w:r w:rsidRPr="00061AB7">
        <w:t>91 9942     7     Пасты белковые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91 9943     2     Кислота лимонная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91 9944     8     Кислота молочная</w:t>
      </w:r>
    </w:p>
    <w:p w:rsidR="00CC4CF9" w:rsidRPr="00061AB7" w:rsidRDefault="00CC4CF9" w:rsidP="003463F3">
      <w:pPr>
        <w:pStyle w:val="ConsPlusCell"/>
        <w:jc w:val="both"/>
      </w:pPr>
      <w:r w:rsidRPr="00061AB7">
        <w:t>91 9945     3     Сахар ванильный</w:t>
      </w:r>
    </w:p>
    <w:p w:rsidR="00CC4CF9" w:rsidRPr="00061AB7" w:rsidRDefault="00CC4CF9" w:rsidP="003463F3">
      <w:pPr>
        <w:pStyle w:val="ConsPlusCell"/>
        <w:jc w:val="both"/>
      </w:pPr>
      <w:r w:rsidRPr="00061AB7">
        <w:t>91 9946     9     Ваниль</w:t>
      </w:r>
    </w:p>
    <w:p w:rsidR="00CC4CF9" w:rsidRPr="00061AB7" w:rsidRDefault="00CC4CF9" w:rsidP="003463F3">
      <w:pPr>
        <w:pStyle w:val="ConsPlusCell"/>
        <w:jc w:val="both"/>
      </w:pPr>
      <w:r w:rsidRPr="00061AB7">
        <w:t>91 9947     4     Ванилин</w:t>
      </w:r>
    </w:p>
    <w:p w:rsidR="00CC4CF9" w:rsidRPr="00061AB7" w:rsidRDefault="00CC4CF9" w:rsidP="003463F3">
      <w:pPr>
        <w:pStyle w:val="ConsPlusCell"/>
        <w:jc w:val="both"/>
      </w:pPr>
      <w:r w:rsidRPr="00061AB7">
        <w:t>91 9950     0     Продукты сублимационной сушки</w:t>
      </w:r>
    </w:p>
    <w:p w:rsidR="00CC4CF9" w:rsidRPr="00061AB7" w:rsidRDefault="00CC4CF9" w:rsidP="003463F3">
      <w:pPr>
        <w:pStyle w:val="ConsPlusCell"/>
        <w:jc w:val="both"/>
      </w:pPr>
      <w:r w:rsidRPr="00061AB7">
        <w:t>91 9953     7     Красители пищевые сублимационной сушки</w:t>
      </w:r>
    </w:p>
    <w:p w:rsidR="00CC4CF9" w:rsidRPr="00061AB7" w:rsidRDefault="00CC4CF9" w:rsidP="003463F3">
      <w:pPr>
        <w:pStyle w:val="ConsPlusCell"/>
        <w:jc w:val="both"/>
      </w:pPr>
      <w:r w:rsidRPr="00061AB7">
        <w:t>91 9954     2     Бульоны сублимационной сушки</w:t>
      </w:r>
    </w:p>
    <w:p w:rsidR="00CC4CF9" w:rsidRPr="00061AB7" w:rsidRDefault="00CC4CF9" w:rsidP="003463F3">
      <w:pPr>
        <w:pStyle w:val="ConsPlusCell"/>
        <w:jc w:val="both"/>
      </w:pPr>
      <w:r w:rsidRPr="00061AB7">
        <w:t>91 9955     8     Пищевые смеси</w:t>
      </w:r>
    </w:p>
    <w:p w:rsidR="00CC4CF9" w:rsidRPr="00061AB7" w:rsidRDefault="00CC4CF9" w:rsidP="003463F3">
      <w:pPr>
        <w:pStyle w:val="ConsPlusCell"/>
        <w:jc w:val="both"/>
      </w:pPr>
      <w:r w:rsidRPr="00061AB7">
        <w:t>91 9959     6     Продукция сублимационной сушки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91 9990     9     Отходы производства пряностей пищевкусовых,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приправ и добавок-концентратов</w:t>
      </w:r>
    </w:p>
    <w:p w:rsidR="00CC4CF9" w:rsidRPr="00061AB7" w:rsidRDefault="00CC4CF9" w:rsidP="003463F3">
      <w:pPr>
        <w:pStyle w:val="ConsPlusCell"/>
        <w:jc w:val="both"/>
      </w:pPr>
      <w:r w:rsidRPr="00061AB7">
        <w:t>91 9991     4     Отходы производства пищевых кислот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92 0000     2     ПРОДУКЦИЯ МЯСНОЙ, МОЛОЧНОЙ, РЫБНОЙ,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МУКОМОЛЬНО-КРУПЯНОЙ, КОМБИКОРМОВОЙ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МИКРОБИОЛОГИЧЕСКОЙ ПРОМЫШЛЕННОСТИ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92 0001     8     Улов рыбы (включая добычу морского зверя,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китов, морепродуктов и ракообразных) *</w:t>
      </w:r>
    </w:p>
    <w:p w:rsidR="00CC4CF9" w:rsidRPr="00061AB7" w:rsidRDefault="00CC4CF9" w:rsidP="003463F3">
      <w:pPr>
        <w:pStyle w:val="ConsPlusCell"/>
        <w:jc w:val="both"/>
      </w:pPr>
      <w:r w:rsidRPr="00061AB7">
        <w:t>92 0002     3     Улов рыбы во внутренних водоемах (включая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добычу морского зверя, морепродуктов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ракообразных) *</w:t>
      </w:r>
    </w:p>
    <w:p w:rsidR="00CC4CF9" w:rsidRPr="00061AB7" w:rsidRDefault="00CC4CF9" w:rsidP="003463F3">
      <w:pPr>
        <w:pStyle w:val="ConsPlusCell"/>
        <w:jc w:val="both"/>
      </w:pPr>
      <w:r w:rsidRPr="00061AB7">
        <w:t>92 0003     9     Товарная пищевая рыбная продукция, включая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консервы рыбные *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92 1000     5     Продукция мясной и птицеперерабатывающей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промышленности (включая яйцепродукты)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92 1001     0     Мясопродукты всех видов скота (в пересчете 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живой вес) *</w:t>
      </w:r>
    </w:p>
    <w:p w:rsidR="00CC4CF9" w:rsidRPr="00061AB7" w:rsidRDefault="00CC4CF9" w:rsidP="003463F3">
      <w:pPr>
        <w:pStyle w:val="ConsPlusCell"/>
        <w:jc w:val="both"/>
      </w:pPr>
      <w:r w:rsidRPr="00061AB7">
        <w:t>92 1002     6     Мясо в убойном весе, включая субпродукты 1-й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2-й категорий *</w:t>
      </w:r>
    </w:p>
    <w:p w:rsidR="00CC4CF9" w:rsidRPr="00061AB7" w:rsidRDefault="00CC4CF9" w:rsidP="003463F3">
      <w:pPr>
        <w:pStyle w:val="ConsPlusCell"/>
        <w:jc w:val="both"/>
      </w:pPr>
      <w:r w:rsidRPr="00061AB7">
        <w:t>92 1003     1     Говядина и телятина в убойном весе, включая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субпродукты 1-й и 2-й категорий *</w:t>
      </w:r>
    </w:p>
    <w:p w:rsidR="00CC4CF9" w:rsidRPr="00061AB7" w:rsidRDefault="00CC4CF9" w:rsidP="003463F3">
      <w:pPr>
        <w:pStyle w:val="ConsPlusCell"/>
        <w:jc w:val="both"/>
      </w:pPr>
      <w:r w:rsidRPr="00061AB7">
        <w:t>92 1004     7     Свинина в убойном весе, включая субпродукты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1-й и 2-й категорий *</w:t>
      </w:r>
    </w:p>
    <w:p w:rsidR="00CC4CF9" w:rsidRPr="00061AB7" w:rsidRDefault="00CC4CF9" w:rsidP="003463F3">
      <w:pPr>
        <w:pStyle w:val="ConsPlusCell"/>
        <w:jc w:val="both"/>
      </w:pPr>
      <w:r w:rsidRPr="00061AB7">
        <w:t>92 1005     2     Баранина и козлятина в убойном весе, включая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субпродукты 1-й и 2-й категорий *</w:t>
      </w:r>
    </w:p>
    <w:p w:rsidR="00CC4CF9" w:rsidRPr="00061AB7" w:rsidRDefault="00CC4CF9" w:rsidP="003463F3">
      <w:pPr>
        <w:pStyle w:val="ConsPlusCell"/>
        <w:jc w:val="both"/>
      </w:pPr>
      <w:r w:rsidRPr="00061AB7">
        <w:t>92 1006     8     Мясо и субпродукты *</w:t>
      </w:r>
    </w:p>
    <w:p w:rsidR="00CC4CF9" w:rsidRPr="00061AB7" w:rsidRDefault="00CC4CF9" w:rsidP="003463F3">
      <w:pPr>
        <w:pStyle w:val="ConsPlusCell"/>
        <w:jc w:val="both"/>
      </w:pPr>
      <w:r w:rsidRPr="00061AB7">
        <w:t>92 1007     3     Мясо, включая субпродукты 1-й категории со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свиными головами *</w:t>
      </w:r>
    </w:p>
    <w:p w:rsidR="00CC4CF9" w:rsidRPr="00061AB7" w:rsidRDefault="00CC4CF9" w:rsidP="003463F3">
      <w:pPr>
        <w:pStyle w:val="ConsPlusCell"/>
        <w:jc w:val="both"/>
      </w:pPr>
      <w:r w:rsidRPr="00061AB7">
        <w:t>92 1008     9     Мясо, включая субпродукты 1-й категории *</w:t>
      </w:r>
    </w:p>
    <w:p w:rsidR="00CC4CF9" w:rsidRPr="00061AB7" w:rsidRDefault="00CC4CF9" w:rsidP="003463F3">
      <w:pPr>
        <w:pStyle w:val="ConsPlusCell"/>
        <w:jc w:val="both"/>
      </w:pPr>
      <w:r w:rsidRPr="00061AB7">
        <w:t>92 1009     4     Мясо и птица *</w:t>
      </w:r>
    </w:p>
    <w:p w:rsidR="00CC4CF9" w:rsidRPr="00061AB7" w:rsidRDefault="00CC4CF9" w:rsidP="003463F3">
      <w:pPr>
        <w:pStyle w:val="ConsPlusCell"/>
        <w:jc w:val="both"/>
      </w:pPr>
      <w:r w:rsidRPr="00061AB7">
        <w:t>92 1011     5     Мясо и мясопродукты в пересчете на мясо *</w:t>
      </w:r>
    </w:p>
    <w:p w:rsidR="00CC4CF9" w:rsidRPr="00061AB7" w:rsidRDefault="00CC4CF9" w:rsidP="003463F3">
      <w:pPr>
        <w:pStyle w:val="ConsPlusCell"/>
        <w:jc w:val="both"/>
      </w:pPr>
      <w:r w:rsidRPr="00061AB7">
        <w:t>92 1012     0     Мясопродукты в пересчете на мясо *</w:t>
      </w:r>
    </w:p>
    <w:p w:rsidR="00CC4CF9" w:rsidRPr="00061AB7" w:rsidRDefault="00CC4CF9" w:rsidP="003463F3">
      <w:pPr>
        <w:pStyle w:val="ConsPlusCell"/>
        <w:jc w:val="both"/>
      </w:pPr>
      <w:r w:rsidRPr="00061AB7">
        <w:t>92 1013     6     Мясо, включая птицу и субпродукты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1-й категории *</w:t>
      </w:r>
    </w:p>
    <w:p w:rsidR="00CC4CF9" w:rsidRPr="00061AB7" w:rsidRDefault="00CC4CF9" w:rsidP="003463F3">
      <w:pPr>
        <w:pStyle w:val="ConsPlusCell"/>
        <w:jc w:val="both"/>
      </w:pPr>
      <w:r w:rsidRPr="00061AB7">
        <w:t>92 1014     1     Мясо, включая птицу и субпродукты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1-й категории, остывшее и охлажденное *</w:t>
      </w:r>
    </w:p>
    <w:p w:rsidR="00CC4CF9" w:rsidRPr="00061AB7" w:rsidRDefault="00CC4CF9" w:rsidP="003463F3">
      <w:pPr>
        <w:pStyle w:val="ConsPlusCell"/>
        <w:jc w:val="both"/>
      </w:pPr>
      <w:r w:rsidRPr="00061AB7">
        <w:t>92 1015     7     Мясо и субпродукты 1-й категории фасованные *</w:t>
      </w:r>
    </w:p>
    <w:p w:rsidR="00CC4CF9" w:rsidRPr="00061AB7" w:rsidRDefault="00CC4CF9" w:rsidP="003463F3">
      <w:pPr>
        <w:pStyle w:val="ConsPlusCell"/>
        <w:jc w:val="both"/>
      </w:pPr>
      <w:r w:rsidRPr="00061AB7">
        <w:t>92 1016     2     Мясо (включая говядину, баранину, свинину,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слонину, мясо птицы, мясо кроликов, субпродукты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1-й категории, мясо в блоках, конское мясо,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верблюжатину, живой скот в убойном весе,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свиномолодняк в постановочном весе) *</w:t>
      </w:r>
    </w:p>
    <w:p w:rsidR="00CC4CF9" w:rsidRPr="00061AB7" w:rsidRDefault="00CC4CF9" w:rsidP="003463F3">
      <w:pPr>
        <w:pStyle w:val="ConsPlusCell"/>
        <w:jc w:val="both"/>
      </w:pPr>
      <w:r w:rsidRPr="00061AB7">
        <w:t>92 1017     8     Мясо (включая говядину, баранину, свинину,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мясо птицы, мясо кроликов, субпродукты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1-й категории, конское мясо, верблюжатину)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остывшее и охлажденное *</w:t>
      </w:r>
    </w:p>
    <w:p w:rsidR="00CC4CF9" w:rsidRPr="00061AB7" w:rsidRDefault="00CC4CF9" w:rsidP="003463F3">
      <w:pPr>
        <w:pStyle w:val="ConsPlusCell"/>
        <w:jc w:val="both"/>
      </w:pPr>
      <w:r w:rsidRPr="00061AB7">
        <w:t>92 1018     3     Мясо и субпродукты в блоках *</w:t>
      </w:r>
    </w:p>
    <w:p w:rsidR="00CC4CF9" w:rsidRPr="00061AB7" w:rsidRDefault="00CC4CF9" w:rsidP="003463F3">
      <w:pPr>
        <w:pStyle w:val="ConsPlusCell"/>
        <w:jc w:val="both"/>
      </w:pPr>
      <w:r w:rsidRPr="00061AB7">
        <w:t>92 1019     9     Мясо (в парном весе) *</w:t>
      </w:r>
    </w:p>
    <w:p w:rsidR="00CC4CF9" w:rsidRPr="00061AB7" w:rsidRDefault="00CC4CF9" w:rsidP="003463F3">
      <w:pPr>
        <w:pStyle w:val="ConsPlusCell"/>
        <w:jc w:val="both"/>
      </w:pPr>
      <w:r w:rsidRPr="00061AB7">
        <w:t>92 1021     7     Говядина (в парном весе) *</w:t>
      </w:r>
    </w:p>
    <w:p w:rsidR="00CC4CF9" w:rsidRPr="00061AB7" w:rsidRDefault="00CC4CF9" w:rsidP="003463F3">
      <w:pPr>
        <w:pStyle w:val="ConsPlusCell"/>
        <w:jc w:val="both"/>
      </w:pPr>
      <w:r w:rsidRPr="00061AB7">
        <w:t>92 1022     5     Телятина (в парном весе) *</w:t>
      </w:r>
    </w:p>
    <w:p w:rsidR="00CC4CF9" w:rsidRPr="00061AB7" w:rsidRDefault="00CC4CF9" w:rsidP="003463F3">
      <w:pPr>
        <w:pStyle w:val="ConsPlusCell"/>
        <w:jc w:val="both"/>
      </w:pPr>
      <w:r w:rsidRPr="00061AB7">
        <w:t>92 1023     0     Свинина (в парном весе) *</w:t>
      </w:r>
    </w:p>
    <w:p w:rsidR="00CC4CF9" w:rsidRPr="00061AB7" w:rsidRDefault="00CC4CF9" w:rsidP="003463F3">
      <w:pPr>
        <w:pStyle w:val="ConsPlusCell"/>
        <w:jc w:val="both"/>
      </w:pPr>
      <w:r w:rsidRPr="00061AB7">
        <w:t>92 1024     6     Баранина (в парном весе) *</w:t>
      </w:r>
    </w:p>
    <w:p w:rsidR="00CC4CF9" w:rsidRPr="00061AB7" w:rsidRDefault="00CC4CF9" w:rsidP="003463F3">
      <w:pPr>
        <w:pStyle w:val="ConsPlusCell"/>
        <w:jc w:val="both"/>
      </w:pPr>
      <w:r w:rsidRPr="00061AB7">
        <w:t>92 1025     1     Мясо птицы (в парном весе) *</w:t>
      </w:r>
    </w:p>
    <w:p w:rsidR="00CC4CF9" w:rsidRPr="00061AB7" w:rsidRDefault="00CC4CF9" w:rsidP="003463F3">
      <w:pPr>
        <w:pStyle w:val="ConsPlusCell"/>
        <w:jc w:val="both"/>
      </w:pPr>
      <w:r w:rsidRPr="00061AB7">
        <w:t>92 1026     7     Конина (в парном весе) *</w:t>
      </w:r>
    </w:p>
    <w:p w:rsidR="00CC4CF9" w:rsidRPr="00061AB7" w:rsidRDefault="00CC4CF9" w:rsidP="003463F3">
      <w:pPr>
        <w:pStyle w:val="ConsPlusCell"/>
        <w:jc w:val="both"/>
      </w:pPr>
      <w:r w:rsidRPr="00061AB7">
        <w:t>92 1027     2     Прочие виды мяса (в парном весе) *</w:t>
      </w:r>
    </w:p>
    <w:p w:rsidR="00CC4CF9" w:rsidRPr="00061AB7" w:rsidRDefault="00CC4CF9" w:rsidP="003463F3">
      <w:pPr>
        <w:pStyle w:val="ConsPlusCell"/>
        <w:jc w:val="both"/>
      </w:pPr>
      <w:r w:rsidRPr="00061AB7">
        <w:t>92 1028     8     Мясо в торговых отрубах *</w:t>
      </w:r>
    </w:p>
    <w:p w:rsidR="00CC4CF9" w:rsidRPr="00061AB7" w:rsidRDefault="00CC4CF9" w:rsidP="003463F3">
      <w:pPr>
        <w:pStyle w:val="ConsPlusCell"/>
        <w:jc w:val="both"/>
      </w:pPr>
      <w:r w:rsidRPr="00061AB7">
        <w:t>92 1029     3     Говядина охлажденная в отрубах *</w:t>
      </w:r>
    </w:p>
    <w:p w:rsidR="00CC4CF9" w:rsidRPr="00061AB7" w:rsidRDefault="00CC4CF9" w:rsidP="003463F3">
      <w:pPr>
        <w:pStyle w:val="ConsPlusCell"/>
        <w:jc w:val="both"/>
      </w:pPr>
      <w:r w:rsidRPr="00061AB7">
        <w:t>92 1031     4     Солонина *</w:t>
      </w:r>
    </w:p>
    <w:p w:rsidR="00CC4CF9" w:rsidRPr="00061AB7" w:rsidRDefault="00CC4CF9" w:rsidP="003463F3">
      <w:pPr>
        <w:pStyle w:val="ConsPlusCell"/>
        <w:jc w:val="both"/>
      </w:pPr>
      <w:r w:rsidRPr="00061AB7">
        <w:t>92 1032     0     Мясо фасованное (без мяса птицы) *</w:t>
      </w:r>
    </w:p>
    <w:p w:rsidR="00CC4CF9" w:rsidRPr="00061AB7" w:rsidRDefault="00CC4CF9" w:rsidP="003463F3">
      <w:pPr>
        <w:pStyle w:val="ConsPlusCell"/>
        <w:jc w:val="both"/>
      </w:pPr>
      <w:r w:rsidRPr="00061AB7">
        <w:t>92 1033     5     Мясо фасованное птицы *</w:t>
      </w:r>
    </w:p>
    <w:p w:rsidR="00CC4CF9" w:rsidRPr="00061AB7" w:rsidRDefault="00CC4CF9" w:rsidP="003463F3">
      <w:pPr>
        <w:pStyle w:val="ConsPlusCell"/>
        <w:jc w:val="both"/>
      </w:pPr>
      <w:r w:rsidRPr="00061AB7">
        <w:t>92 1034     0     Мясо в отрубах (сортовые и торговые) *</w:t>
      </w:r>
    </w:p>
    <w:p w:rsidR="00CC4CF9" w:rsidRPr="00061AB7" w:rsidRDefault="00CC4CF9" w:rsidP="003463F3">
      <w:pPr>
        <w:pStyle w:val="ConsPlusCell"/>
        <w:jc w:val="both"/>
      </w:pPr>
      <w:r w:rsidRPr="00061AB7">
        <w:t>92 1035     6     Бекон соленый *</w:t>
      </w:r>
    </w:p>
    <w:p w:rsidR="00CC4CF9" w:rsidRPr="00061AB7" w:rsidRDefault="00CC4CF9" w:rsidP="003463F3">
      <w:pPr>
        <w:pStyle w:val="ConsPlusCell"/>
        <w:jc w:val="both"/>
      </w:pPr>
      <w:r w:rsidRPr="00061AB7">
        <w:t>92 1036     1     Шпиг свиной соленый и копченый *</w:t>
      </w:r>
    </w:p>
    <w:p w:rsidR="00CC4CF9" w:rsidRPr="00061AB7" w:rsidRDefault="00CC4CF9" w:rsidP="003463F3">
      <w:pPr>
        <w:pStyle w:val="ConsPlusCell"/>
        <w:jc w:val="both"/>
      </w:pPr>
      <w:r w:rsidRPr="00061AB7">
        <w:t>92 1037     7     Копчено-запеченные изделия *</w:t>
      </w:r>
    </w:p>
    <w:p w:rsidR="00CC4CF9" w:rsidRPr="00061AB7" w:rsidRDefault="00CC4CF9" w:rsidP="003463F3">
      <w:pPr>
        <w:pStyle w:val="ConsPlusCell"/>
        <w:jc w:val="both"/>
      </w:pPr>
      <w:r w:rsidRPr="00061AB7">
        <w:t>92 1038     2     Сосиски дозированные *</w:t>
      </w:r>
    </w:p>
    <w:p w:rsidR="00CC4CF9" w:rsidRPr="00061AB7" w:rsidRDefault="00CC4CF9" w:rsidP="003463F3">
      <w:pPr>
        <w:pStyle w:val="ConsPlusCell"/>
        <w:jc w:val="both"/>
      </w:pPr>
      <w:r w:rsidRPr="00061AB7">
        <w:t>92 1039     8     Заливное из колбасных изделий *</w:t>
      </w:r>
    </w:p>
    <w:p w:rsidR="00CC4CF9" w:rsidRPr="00061AB7" w:rsidRDefault="00CC4CF9" w:rsidP="003463F3">
      <w:pPr>
        <w:pStyle w:val="ConsPlusCell"/>
        <w:jc w:val="both"/>
      </w:pPr>
      <w:r w:rsidRPr="00061AB7">
        <w:t>92 1041     9     Колбасные изделия и копчености *</w:t>
      </w:r>
    </w:p>
    <w:p w:rsidR="00CC4CF9" w:rsidRPr="00061AB7" w:rsidRDefault="00CC4CF9" w:rsidP="003463F3">
      <w:pPr>
        <w:pStyle w:val="ConsPlusCell"/>
        <w:jc w:val="both"/>
      </w:pPr>
      <w:r w:rsidRPr="00061AB7">
        <w:t>92 1042     4     Выросток и опоек (сырье) *</w:t>
      </w:r>
    </w:p>
    <w:p w:rsidR="00CC4CF9" w:rsidRPr="00061AB7" w:rsidRDefault="00CC4CF9" w:rsidP="003463F3">
      <w:pPr>
        <w:pStyle w:val="ConsPlusCell"/>
        <w:jc w:val="both"/>
      </w:pPr>
      <w:r w:rsidRPr="00061AB7">
        <w:t>92 1043     4     Шкуры (сырье) телят-опоек, выросток, жеребок,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выметка, верблюжонок, козлина и шкуры диких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коз *</w:t>
      </w:r>
    </w:p>
    <w:p w:rsidR="00CC4CF9" w:rsidRPr="00061AB7" w:rsidRDefault="00CC4CF9" w:rsidP="003463F3">
      <w:pPr>
        <w:pStyle w:val="ConsPlusCell"/>
        <w:jc w:val="both"/>
      </w:pPr>
      <w:r w:rsidRPr="00061AB7">
        <w:t>92 1044     5     Овчина (сырье) кожевенная (без овчины-шалаги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лоскута) *</w:t>
      </w:r>
    </w:p>
    <w:p w:rsidR="00CC4CF9" w:rsidRPr="00061AB7" w:rsidRDefault="00CC4CF9" w:rsidP="003463F3">
      <w:pPr>
        <w:pStyle w:val="ConsPlusCell"/>
        <w:jc w:val="both"/>
      </w:pPr>
      <w:r w:rsidRPr="00061AB7">
        <w:t>92 1045     0     Шкуры свиней свыше 30 дм2 (сырье) *</w:t>
      </w:r>
    </w:p>
    <w:p w:rsidR="00CC4CF9" w:rsidRPr="00061AB7" w:rsidRDefault="00CC4CF9" w:rsidP="003463F3">
      <w:pPr>
        <w:pStyle w:val="ConsPlusCell"/>
        <w:jc w:val="both"/>
      </w:pPr>
      <w:r w:rsidRPr="00061AB7">
        <w:t>92 1046     6     Шкуры свиней до 30 дм2 (сырье) *</w:t>
      </w:r>
    </w:p>
    <w:p w:rsidR="00CC4CF9" w:rsidRPr="00061AB7" w:rsidRDefault="00CC4CF9" w:rsidP="003463F3">
      <w:pPr>
        <w:pStyle w:val="ConsPlusCell"/>
        <w:jc w:val="both"/>
      </w:pPr>
      <w:r w:rsidRPr="00061AB7">
        <w:t>92 1047     1     Лоскут контурный крупного кожевенного сырья *</w:t>
      </w:r>
    </w:p>
    <w:p w:rsidR="00CC4CF9" w:rsidRPr="00061AB7" w:rsidRDefault="00CC4CF9" w:rsidP="003463F3">
      <w:pPr>
        <w:pStyle w:val="ConsPlusCell"/>
        <w:jc w:val="both"/>
      </w:pPr>
      <w:r w:rsidRPr="00061AB7">
        <w:t>92 1048     7     Лоскут контурный мелкого кожевенного сырья *</w:t>
      </w:r>
    </w:p>
    <w:p w:rsidR="00CC4CF9" w:rsidRPr="00061AB7" w:rsidRDefault="00CC4CF9" w:rsidP="003463F3">
      <w:pPr>
        <w:pStyle w:val="ConsPlusCell"/>
        <w:jc w:val="both"/>
      </w:pPr>
      <w:r w:rsidRPr="00061AB7">
        <w:t>92 1049     2     Лоскут контурный свиного кожевенного сырья *</w:t>
      </w:r>
    </w:p>
    <w:p w:rsidR="00CC4CF9" w:rsidRPr="00061AB7" w:rsidRDefault="00CC4CF9" w:rsidP="003463F3">
      <w:pPr>
        <w:pStyle w:val="ConsPlusCell"/>
        <w:jc w:val="both"/>
      </w:pPr>
      <w:r w:rsidRPr="00061AB7">
        <w:t>92 1051     3     Овчина шалага (сырье) *</w:t>
      </w:r>
    </w:p>
    <w:p w:rsidR="00CC4CF9" w:rsidRPr="00061AB7" w:rsidRDefault="00CC4CF9" w:rsidP="003463F3">
      <w:pPr>
        <w:pStyle w:val="ConsPlusCell"/>
        <w:jc w:val="both"/>
      </w:pPr>
      <w:r w:rsidRPr="00061AB7">
        <w:t>92 1052     9     Козлина шалага (сырье) *</w:t>
      </w:r>
    </w:p>
    <w:p w:rsidR="00CC4CF9" w:rsidRPr="00061AB7" w:rsidRDefault="00CC4CF9" w:rsidP="003463F3">
      <w:pPr>
        <w:pStyle w:val="ConsPlusCell"/>
        <w:jc w:val="both"/>
      </w:pPr>
      <w:r w:rsidRPr="00061AB7">
        <w:t>92 1053     4     Овчина меховая-брак (сырье) *</w:t>
      </w:r>
    </w:p>
    <w:p w:rsidR="00CC4CF9" w:rsidRPr="00061AB7" w:rsidRDefault="00CC4CF9" w:rsidP="003463F3">
      <w:pPr>
        <w:pStyle w:val="ConsPlusCell"/>
        <w:jc w:val="both"/>
      </w:pPr>
      <w:r w:rsidRPr="00061AB7">
        <w:t>92 1054     8     Овчина меховая-голяк (сырье) *</w:t>
      </w:r>
    </w:p>
    <w:p w:rsidR="00CC4CF9" w:rsidRPr="00061AB7" w:rsidRDefault="00CC4CF9" w:rsidP="003463F3">
      <w:pPr>
        <w:pStyle w:val="ConsPlusCell"/>
        <w:jc w:val="both"/>
      </w:pPr>
      <w:r w:rsidRPr="00061AB7">
        <w:t>92 1055     5     Жеребок (сырье) *</w:t>
      </w:r>
    </w:p>
    <w:p w:rsidR="00CC4CF9" w:rsidRPr="00061AB7" w:rsidRDefault="00CC4CF9" w:rsidP="003463F3">
      <w:pPr>
        <w:pStyle w:val="ConsPlusCell"/>
        <w:jc w:val="both"/>
      </w:pPr>
      <w:r w:rsidRPr="00061AB7">
        <w:t>92 1056     0     Рога и копыта *</w:t>
      </w:r>
    </w:p>
    <w:p w:rsidR="00CC4CF9" w:rsidRPr="00061AB7" w:rsidRDefault="00CC4CF9" w:rsidP="003463F3">
      <w:pPr>
        <w:pStyle w:val="ConsPlusCell"/>
        <w:jc w:val="both"/>
      </w:pPr>
      <w:r w:rsidRPr="00061AB7">
        <w:t>92 1057     6     Мясо и мясопродукты в пересчете на мясо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сырья государственных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1058     1     Мясо (включая печень, почки, языки и др.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субпродукты 1-й категории) из сырья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государственных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1059     7     Мясо из сырья государственных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1061     8     Говядина из сырья государственных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1062     3     Говядина 1-й категории из сырья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государственных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1063     9     Говядина 2-й категории из сырья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государственных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1064     4     Говядина тощая из сырья государственных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1065     1     Телятина из сырья государственных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1066     5     Свинина из сырья государственных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1067     0     Свинина беконная из сырья государственных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1068     6     Свинина жирная из сырья государственных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1069     1     Свинина мясная из сырья государственных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1071     2     Свинина тощая из сырья государственных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1072     8     Поросята I и II категорий из сырья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государственных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1073     3     Свинина со снятым кочпоном из сырья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государственных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1074     9     Свинина в шкуре из сырья государственных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1075     4     Баранина из сырья государственных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1076     5     Баранина I категории из сырья государственных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1077     5     Баранина II категории из сырья государственных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1078     0     Баранина тощая из сырья государственных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1079     6     Мясо кроликов из сырья государственных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1081     7     Мясо птицы из сырья государственных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1082     2     Мясо конины из сырья государственных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1083     8     Прочие виды мяса из сырья государственных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1084     3     Субпродукты I категории из сырья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государственных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1100     9     Мясо</w:t>
      </w:r>
    </w:p>
    <w:p w:rsidR="00CC4CF9" w:rsidRPr="00061AB7" w:rsidRDefault="00CC4CF9" w:rsidP="003463F3">
      <w:pPr>
        <w:pStyle w:val="ConsPlusCell"/>
        <w:jc w:val="both"/>
      </w:pPr>
      <w:r w:rsidRPr="00061AB7">
        <w:t>92 1110     3     Говядина /</w:t>
      </w:r>
    </w:p>
    <w:p w:rsidR="00CC4CF9" w:rsidRPr="00061AB7" w:rsidRDefault="00CC4CF9" w:rsidP="003463F3">
      <w:pPr>
        <w:pStyle w:val="ConsPlusCell"/>
        <w:jc w:val="both"/>
      </w:pPr>
      <w:r w:rsidRPr="00061AB7">
        <w:t>92 1111     9     - I категории</w:t>
      </w:r>
    </w:p>
    <w:p w:rsidR="00CC4CF9" w:rsidRPr="00061AB7" w:rsidRDefault="00CC4CF9" w:rsidP="003463F3">
      <w:pPr>
        <w:pStyle w:val="ConsPlusCell"/>
        <w:jc w:val="both"/>
      </w:pPr>
      <w:r w:rsidRPr="00061AB7">
        <w:t>92 1112     4     - II категории</w:t>
      </w:r>
    </w:p>
    <w:p w:rsidR="00CC4CF9" w:rsidRPr="00061AB7" w:rsidRDefault="00CC4CF9" w:rsidP="003463F3">
      <w:pPr>
        <w:pStyle w:val="ConsPlusCell"/>
        <w:jc w:val="both"/>
      </w:pPr>
      <w:r w:rsidRPr="00061AB7">
        <w:t>92 1113     0     - тощая</w:t>
      </w:r>
    </w:p>
    <w:p w:rsidR="00CC4CF9" w:rsidRPr="00061AB7" w:rsidRDefault="00CC4CF9" w:rsidP="003463F3">
      <w:pPr>
        <w:pStyle w:val="ConsPlusCell"/>
        <w:jc w:val="both"/>
      </w:pPr>
      <w:r w:rsidRPr="00061AB7">
        <w:t>92 1120     8     Телятина /</w:t>
      </w:r>
    </w:p>
    <w:p w:rsidR="00CC4CF9" w:rsidRPr="00061AB7" w:rsidRDefault="00CC4CF9" w:rsidP="003463F3">
      <w:pPr>
        <w:pStyle w:val="ConsPlusCell"/>
        <w:jc w:val="both"/>
      </w:pPr>
      <w:r w:rsidRPr="00061AB7">
        <w:t>92 1121     3     - I категории</w:t>
      </w:r>
    </w:p>
    <w:p w:rsidR="00CC4CF9" w:rsidRPr="00061AB7" w:rsidRDefault="00CC4CF9" w:rsidP="003463F3">
      <w:pPr>
        <w:pStyle w:val="ConsPlusCell"/>
        <w:jc w:val="both"/>
      </w:pPr>
      <w:r w:rsidRPr="00061AB7">
        <w:t>92 1122     9     - II категории</w:t>
      </w:r>
    </w:p>
    <w:p w:rsidR="00CC4CF9" w:rsidRPr="00061AB7" w:rsidRDefault="00CC4CF9" w:rsidP="003463F3">
      <w:pPr>
        <w:pStyle w:val="ConsPlusCell"/>
        <w:jc w:val="both"/>
      </w:pPr>
      <w:r w:rsidRPr="00061AB7">
        <w:t>92 1123     4     - тощая</w:t>
      </w:r>
    </w:p>
    <w:p w:rsidR="00CC4CF9" w:rsidRPr="00061AB7" w:rsidRDefault="00CC4CF9" w:rsidP="003463F3">
      <w:pPr>
        <w:pStyle w:val="ConsPlusCell"/>
        <w:jc w:val="both"/>
      </w:pPr>
      <w:r w:rsidRPr="00061AB7">
        <w:t>92 1130     2     Свинина /</w:t>
      </w:r>
    </w:p>
    <w:p w:rsidR="00CC4CF9" w:rsidRPr="00061AB7" w:rsidRDefault="00CC4CF9" w:rsidP="003463F3">
      <w:pPr>
        <w:pStyle w:val="ConsPlusCell"/>
        <w:jc w:val="both"/>
      </w:pPr>
      <w:r w:rsidRPr="00061AB7">
        <w:t>92 1131     8     - беконная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1132     3     - жирная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1133     9     - мясная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1134     4     - тощая</w:t>
      </w:r>
    </w:p>
    <w:p w:rsidR="00CC4CF9" w:rsidRPr="00061AB7" w:rsidRDefault="00CC4CF9" w:rsidP="003463F3">
      <w:pPr>
        <w:pStyle w:val="ConsPlusCell"/>
        <w:jc w:val="both"/>
      </w:pPr>
      <w:r w:rsidRPr="00061AB7">
        <w:t>92 1135     8     Мясо поросят I категории</w:t>
      </w:r>
    </w:p>
    <w:p w:rsidR="00CC4CF9" w:rsidRPr="00061AB7" w:rsidRDefault="00CC4CF9" w:rsidP="003463F3">
      <w:pPr>
        <w:pStyle w:val="ConsPlusCell"/>
        <w:jc w:val="both"/>
      </w:pPr>
      <w:r w:rsidRPr="00061AB7">
        <w:t>92 1136     5     Мясо поросят II категории</w:t>
      </w:r>
    </w:p>
    <w:p w:rsidR="00CC4CF9" w:rsidRPr="00061AB7" w:rsidRDefault="00CC4CF9" w:rsidP="003463F3">
      <w:pPr>
        <w:pStyle w:val="ConsPlusCell"/>
        <w:jc w:val="both"/>
      </w:pPr>
      <w:r w:rsidRPr="00061AB7">
        <w:t>92 1140     7     Баранина /</w:t>
      </w:r>
    </w:p>
    <w:p w:rsidR="00CC4CF9" w:rsidRPr="00061AB7" w:rsidRDefault="00CC4CF9" w:rsidP="003463F3">
      <w:pPr>
        <w:pStyle w:val="ConsPlusCell"/>
        <w:jc w:val="both"/>
      </w:pPr>
      <w:r w:rsidRPr="00061AB7">
        <w:t>92 1141     2     - I категории</w:t>
      </w:r>
    </w:p>
    <w:p w:rsidR="00CC4CF9" w:rsidRPr="00061AB7" w:rsidRDefault="00CC4CF9" w:rsidP="003463F3">
      <w:pPr>
        <w:pStyle w:val="ConsPlusCell"/>
        <w:jc w:val="both"/>
      </w:pPr>
      <w:r w:rsidRPr="00061AB7">
        <w:t>92 1142     8     - II категории</w:t>
      </w:r>
    </w:p>
    <w:p w:rsidR="00CC4CF9" w:rsidRPr="00061AB7" w:rsidRDefault="00CC4CF9" w:rsidP="003463F3">
      <w:pPr>
        <w:pStyle w:val="ConsPlusCell"/>
        <w:jc w:val="both"/>
      </w:pPr>
      <w:r w:rsidRPr="00061AB7">
        <w:t>92 1143     3     - тощая</w:t>
      </w:r>
    </w:p>
    <w:p w:rsidR="00CC4CF9" w:rsidRPr="00061AB7" w:rsidRDefault="00CC4CF9" w:rsidP="003463F3">
      <w:pPr>
        <w:pStyle w:val="ConsPlusCell"/>
        <w:jc w:val="both"/>
      </w:pPr>
      <w:r w:rsidRPr="00061AB7">
        <w:t>92 1150     1     Козлятина /</w:t>
      </w:r>
    </w:p>
    <w:p w:rsidR="00CC4CF9" w:rsidRPr="00061AB7" w:rsidRDefault="00CC4CF9" w:rsidP="003463F3">
      <w:pPr>
        <w:pStyle w:val="ConsPlusCell"/>
        <w:jc w:val="both"/>
      </w:pPr>
      <w:r w:rsidRPr="00061AB7">
        <w:t>92 1151     7     - I категории</w:t>
      </w:r>
    </w:p>
    <w:p w:rsidR="00CC4CF9" w:rsidRPr="00061AB7" w:rsidRDefault="00CC4CF9" w:rsidP="003463F3">
      <w:pPr>
        <w:pStyle w:val="ConsPlusCell"/>
        <w:jc w:val="both"/>
      </w:pPr>
      <w:r w:rsidRPr="00061AB7">
        <w:t>92 1152     2     - II категории</w:t>
      </w:r>
    </w:p>
    <w:p w:rsidR="00CC4CF9" w:rsidRPr="00061AB7" w:rsidRDefault="00CC4CF9" w:rsidP="003463F3">
      <w:pPr>
        <w:pStyle w:val="ConsPlusCell"/>
        <w:jc w:val="both"/>
      </w:pPr>
      <w:r w:rsidRPr="00061AB7">
        <w:t>92 1153     8     - тощая</w:t>
      </w:r>
    </w:p>
    <w:p w:rsidR="00CC4CF9" w:rsidRPr="00061AB7" w:rsidRDefault="00CC4CF9" w:rsidP="003463F3">
      <w:pPr>
        <w:pStyle w:val="ConsPlusCell"/>
        <w:jc w:val="both"/>
      </w:pPr>
      <w:r w:rsidRPr="00061AB7">
        <w:t>92 1160     6     Мясо / птицы</w:t>
      </w:r>
    </w:p>
    <w:p w:rsidR="00CC4CF9" w:rsidRPr="00061AB7" w:rsidRDefault="00CC4CF9" w:rsidP="003463F3">
      <w:pPr>
        <w:pStyle w:val="ConsPlusCell"/>
        <w:jc w:val="both"/>
      </w:pPr>
      <w:r w:rsidRPr="00061AB7">
        <w:t>92 1161     1     - кур</w:t>
      </w:r>
    </w:p>
    <w:p w:rsidR="00CC4CF9" w:rsidRPr="00061AB7" w:rsidRDefault="00CC4CF9" w:rsidP="003463F3">
      <w:pPr>
        <w:pStyle w:val="ConsPlusCell"/>
        <w:jc w:val="both"/>
      </w:pPr>
      <w:r w:rsidRPr="00061AB7">
        <w:t>92 1162     7     - цыплят</w:t>
      </w:r>
    </w:p>
    <w:p w:rsidR="00CC4CF9" w:rsidRPr="00061AB7" w:rsidRDefault="00CC4CF9" w:rsidP="003463F3">
      <w:pPr>
        <w:pStyle w:val="ConsPlusCell"/>
        <w:jc w:val="both"/>
      </w:pPr>
      <w:r w:rsidRPr="00061AB7">
        <w:t>92 1163     2     - цесарок</w:t>
      </w:r>
    </w:p>
    <w:p w:rsidR="00CC4CF9" w:rsidRPr="00061AB7" w:rsidRDefault="00CC4CF9" w:rsidP="003463F3">
      <w:pPr>
        <w:pStyle w:val="ConsPlusCell"/>
        <w:jc w:val="both"/>
      </w:pPr>
      <w:r w:rsidRPr="00061AB7">
        <w:t>92 1164     8     - гусей</w:t>
      </w:r>
    </w:p>
    <w:p w:rsidR="00CC4CF9" w:rsidRPr="00061AB7" w:rsidRDefault="00CC4CF9" w:rsidP="003463F3">
      <w:pPr>
        <w:pStyle w:val="ConsPlusCell"/>
        <w:jc w:val="both"/>
      </w:pPr>
      <w:r w:rsidRPr="00061AB7">
        <w:t>92 1165     3     - гусят</w:t>
      </w:r>
    </w:p>
    <w:p w:rsidR="00CC4CF9" w:rsidRPr="00061AB7" w:rsidRDefault="00CC4CF9" w:rsidP="003463F3">
      <w:pPr>
        <w:pStyle w:val="ConsPlusCell"/>
        <w:jc w:val="both"/>
      </w:pPr>
      <w:r w:rsidRPr="00061AB7">
        <w:t>92 1166     9     - уток</w:t>
      </w:r>
    </w:p>
    <w:p w:rsidR="00CC4CF9" w:rsidRPr="00061AB7" w:rsidRDefault="00CC4CF9" w:rsidP="003463F3">
      <w:pPr>
        <w:pStyle w:val="ConsPlusCell"/>
        <w:jc w:val="both"/>
      </w:pPr>
      <w:r w:rsidRPr="00061AB7">
        <w:t>92 1167     4     - утят</w:t>
      </w:r>
    </w:p>
    <w:p w:rsidR="00CC4CF9" w:rsidRPr="00061AB7" w:rsidRDefault="00CC4CF9" w:rsidP="003463F3">
      <w:pPr>
        <w:pStyle w:val="ConsPlusCell"/>
        <w:jc w:val="both"/>
      </w:pPr>
      <w:r w:rsidRPr="00061AB7">
        <w:t>92 1168     9     - индеек</w:t>
      </w:r>
    </w:p>
    <w:p w:rsidR="00CC4CF9" w:rsidRPr="00061AB7" w:rsidRDefault="00CC4CF9" w:rsidP="003463F3">
      <w:pPr>
        <w:pStyle w:val="ConsPlusCell"/>
        <w:jc w:val="both"/>
      </w:pPr>
      <w:r w:rsidRPr="00061AB7">
        <w:t>92 1169     5     - индюшат</w:t>
      </w:r>
    </w:p>
    <w:p w:rsidR="00CC4CF9" w:rsidRPr="00061AB7" w:rsidRDefault="00CC4CF9" w:rsidP="003463F3">
      <w:pPr>
        <w:pStyle w:val="ConsPlusCell"/>
        <w:jc w:val="both"/>
      </w:pPr>
      <w:r w:rsidRPr="00061AB7">
        <w:t>92 1170     0     Конина /</w:t>
      </w:r>
    </w:p>
    <w:p w:rsidR="00CC4CF9" w:rsidRPr="00061AB7" w:rsidRDefault="00CC4CF9" w:rsidP="003463F3">
      <w:pPr>
        <w:pStyle w:val="ConsPlusCell"/>
        <w:jc w:val="both"/>
      </w:pPr>
      <w:r w:rsidRPr="00061AB7">
        <w:t>92 1171     6     - I категории</w:t>
      </w:r>
    </w:p>
    <w:p w:rsidR="00CC4CF9" w:rsidRPr="00061AB7" w:rsidRDefault="00CC4CF9" w:rsidP="003463F3">
      <w:pPr>
        <w:pStyle w:val="ConsPlusCell"/>
        <w:jc w:val="both"/>
      </w:pPr>
      <w:r w:rsidRPr="00061AB7">
        <w:t>92 1172     1     - II категории</w:t>
      </w:r>
    </w:p>
    <w:p w:rsidR="00CC4CF9" w:rsidRPr="00061AB7" w:rsidRDefault="00CC4CF9" w:rsidP="003463F3">
      <w:pPr>
        <w:pStyle w:val="ConsPlusCell"/>
        <w:jc w:val="both"/>
      </w:pPr>
      <w:r w:rsidRPr="00061AB7">
        <w:t>92 1173     7     - тощая</w:t>
      </w:r>
    </w:p>
    <w:p w:rsidR="00CC4CF9" w:rsidRPr="00061AB7" w:rsidRDefault="00CC4CF9" w:rsidP="003463F3">
      <w:pPr>
        <w:pStyle w:val="ConsPlusCell"/>
        <w:jc w:val="both"/>
      </w:pPr>
      <w:r w:rsidRPr="00061AB7">
        <w:t>92 1174     2     Жеребятина</w:t>
      </w:r>
    </w:p>
    <w:p w:rsidR="00CC4CF9" w:rsidRPr="00061AB7" w:rsidRDefault="00CC4CF9" w:rsidP="003463F3">
      <w:pPr>
        <w:pStyle w:val="ConsPlusCell"/>
        <w:jc w:val="both"/>
      </w:pPr>
      <w:r w:rsidRPr="00061AB7">
        <w:t>92 1180     5     Мясо кроликов /</w:t>
      </w:r>
    </w:p>
    <w:p w:rsidR="00CC4CF9" w:rsidRPr="00061AB7" w:rsidRDefault="00CC4CF9" w:rsidP="003463F3">
      <w:pPr>
        <w:pStyle w:val="ConsPlusCell"/>
        <w:jc w:val="both"/>
      </w:pPr>
      <w:r w:rsidRPr="00061AB7">
        <w:t>92 1181     0     - I категории</w:t>
      </w:r>
    </w:p>
    <w:p w:rsidR="00CC4CF9" w:rsidRPr="00061AB7" w:rsidRDefault="00CC4CF9" w:rsidP="003463F3">
      <w:pPr>
        <w:pStyle w:val="ConsPlusCell"/>
        <w:jc w:val="both"/>
      </w:pPr>
      <w:r w:rsidRPr="00061AB7">
        <w:t>92 1182     6     - II категории</w:t>
      </w:r>
    </w:p>
    <w:p w:rsidR="00CC4CF9" w:rsidRPr="00061AB7" w:rsidRDefault="00CC4CF9" w:rsidP="003463F3">
      <w:pPr>
        <w:pStyle w:val="ConsPlusCell"/>
        <w:jc w:val="both"/>
      </w:pPr>
      <w:r w:rsidRPr="00061AB7">
        <w:t>92 1183     1     - тощее</w:t>
      </w:r>
    </w:p>
    <w:p w:rsidR="00CC4CF9" w:rsidRPr="00061AB7" w:rsidRDefault="00CC4CF9" w:rsidP="003463F3">
      <w:pPr>
        <w:pStyle w:val="ConsPlusCell"/>
        <w:jc w:val="both"/>
      </w:pPr>
      <w:r w:rsidRPr="00061AB7">
        <w:t>92 1190     0     Виды мяса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92 1191     5     Буйволятина</w:t>
      </w:r>
    </w:p>
    <w:p w:rsidR="00CC4CF9" w:rsidRPr="00061AB7" w:rsidRDefault="00CC4CF9" w:rsidP="003463F3">
      <w:pPr>
        <w:pStyle w:val="ConsPlusCell"/>
        <w:jc w:val="both"/>
      </w:pPr>
      <w:r w:rsidRPr="00061AB7">
        <w:t>92 1192     0     Оленина</w:t>
      </w:r>
    </w:p>
    <w:p w:rsidR="00CC4CF9" w:rsidRPr="00061AB7" w:rsidRDefault="00CC4CF9" w:rsidP="003463F3">
      <w:pPr>
        <w:pStyle w:val="ConsPlusCell"/>
        <w:jc w:val="both"/>
      </w:pPr>
      <w:r w:rsidRPr="00061AB7">
        <w:t>92 1193     6     Верблюжатина</w:t>
      </w:r>
    </w:p>
    <w:p w:rsidR="00CC4CF9" w:rsidRPr="00061AB7" w:rsidRDefault="00CC4CF9" w:rsidP="003463F3">
      <w:pPr>
        <w:pStyle w:val="ConsPlusCell"/>
        <w:jc w:val="both"/>
      </w:pPr>
      <w:r w:rsidRPr="00061AB7">
        <w:t>92 1194     1     Лосина</w:t>
      </w:r>
    </w:p>
    <w:p w:rsidR="00CC4CF9" w:rsidRPr="00061AB7" w:rsidRDefault="00CC4CF9" w:rsidP="003463F3">
      <w:pPr>
        <w:pStyle w:val="ConsPlusCell"/>
        <w:jc w:val="both"/>
      </w:pPr>
      <w:r w:rsidRPr="00061AB7">
        <w:t>92 1195     7     Мясо прочих видов животных</w:t>
      </w:r>
    </w:p>
    <w:p w:rsidR="00CC4CF9" w:rsidRPr="00061AB7" w:rsidRDefault="00CC4CF9" w:rsidP="003463F3">
      <w:pPr>
        <w:pStyle w:val="ConsPlusCell"/>
        <w:jc w:val="both"/>
      </w:pPr>
      <w:r w:rsidRPr="00061AB7">
        <w:t>92 1196     2     Мясо боровой и водоплавающей дичи</w:t>
      </w:r>
    </w:p>
    <w:p w:rsidR="00CC4CF9" w:rsidRPr="00061AB7" w:rsidRDefault="00CC4CF9" w:rsidP="003463F3">
      <w:pPr>
        <w:pStyle w:val="ConsPlusCell"/>
        <w:jc w:val="both"/>
      </w:pPr>
      <w:r w:rsidRPr="00061AB7">
        <w:t>92 1197     8     Мясо дичи степной и горной</w:t>
      </w:r>
    </w:p>
    <w:p w:rsidR="00CC4CF9" w:rsidRPr="00061AB7" w:rsidRDefault="00CC4CF9" w:rsidP="003463F3">
      <w:pPr>
        <w:pStyle w:val="ConsPlusCell"/>
        <w:jc w:val="both"/>
      </w:pPr>
      <w:r w:rsidRPr="00061AB7">
        <w:t>92 1198     3     Мясо с голов</w:t>
      </w:r>
    </w:p>
    <w:p w:rsidR="00CC4CF9" w:rsidRPr="00061AB7" w:rsidRDefault="00CC4CF9" w:rsidP="003463F3">
      <w:pPr>
        <w:pStyle w:val="ConsPlusCell"/>
        <w:jc w:val="both"/>
      </w:pPr>
      <w:r w:rsidRPr="00061AB7">
        <w:t>92 1200     2     Субпродукты</w:t>
      </w:r>
    </w:p>
    <w:p w:rsidR="00CC4CF9" w:rsidRPr="00061AB7" w:rsidRDefault="00CC4CF9" w:rsidP="003463F3">
      <w:pPr>
        <w:pStyle w:val="ConsPlusCell"/>
        <w:jc w:val="both"/>
      </w:pPr>
      <w:r w:rsidRPr="00061AB7">
        <w:t>92 1201     8     Субпродукты фасованные I и II категорий *</w:t>
      </w:r>
    </w:p>
    <w:p w:rsidR="00CC4CF9" w:rsidRPr="00061AB7" w:rsidRDefault="00CC4CF9" w:rsidP="003463F3">
      <w:pPr>
        <w:pStyle w:val="ConsPlusCell"/>
        <w:jc w:val="both"/>
      </w:pPr>
      <w:r w:rsidRPr="00061AB7">
        <w:t>92 1202     3     Субпродукты в блоках *</w:t>
      </w:r>
    </w:p>
    <w:p w:rsidR="00CC4CF9" w:rsidRPr="00061AB7" w:rsidRDefault="00CC4CF9" w:rsidP="003463F3">
      <w:pPr>
        <w:pStyle w:val="ConsPlusCell"/>
        <w:jc w:val="both"/>
      </w:pPr>
      <w:r w:rsidRPr="00061AB7">
        <w:t>92 1203     9     Субпродукты I категории (в обработанном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виде) *</w:t>
      </w:r>
    </w:p>
    <w:p w:rsidR="00CC4CF9" w:rsidRPr="00061AB7" w:rsidRDefault="00CC4CF9" w:rsidP="003463F3">
      <w:pPr>
        <w:pStyle w:val="ConsPlusCell"/>
        <w:jc w:val="both"/>
      </w:pPr>
      <w:r w:rsidRPr="00061AB7">
        <w:t>92 1210     7     Субпродукты I категории /</w:t>
      </w:r>
    </w:p>
    <w:p w:rsidR="00CC4CF9" w:rsidRPr="00061AB7" w:rsidRDefault="00CC4CF9" w:rsidP="003463F3">
      <w:pPr>
        <w:pStyle w:val="ConsPlusCell"/>
        <w:jc w:val="both"/>
      </w:pPr>
      <w:r w:rsidRPr="00061AB7">
        <w:t>92 1211     2     - говяжьи</w:t>
      </w:r>
    </w:p>
    <w:p w:rsidR="00CC4CF9" w:rsidRPr="00061AB7" w:rsidRDefault="00CC4CF9" w:rsidP="003463F3">
      <w:pPr>
        <w:pStyle w:val="ConsPlusCell"/>
        <w:jc w:val="both"/>
      </w:pPr>
      <w:r w:rsidRPr="00061AB7">
        <w:t>92 1212     8     - свиные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1213     3     - бараньи</w:t>
      </w:r>
    </w:p>
    <w:p w:rsidR="00CC4CF9" w:rsidRPr="00061AB7" w:rsidRDefault="00CC4CF9" w:rsidP="003463F3">
      <w:pPr>
        <w:pStyle w:val="ConsPlusCell"/>
        <w:jc w:val="both"/>
      </w:pPr>
      <w:r w:rsidRPr="00061AB7">
        <w:t>92 1214     9     - конские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92 1215     4     - верблюжьи</w:t>
      </w:r>
    </w:p>
    <w:p w:rsidR="00CC4CF9" w:rsidRPr="00061AB7" w:rsidRDefault="00CC4CF9" w:rsidP="003463F3">
      <w:pPr>
        <w:pStyle w:val="ConsPlusCell"/>
        <w:jc w:val="both"/>
      </w:pPr>
      <w:r w:rsidRPr="00061AB7">
        <w:t>92 1216     8     - антилопы-сайги</w:t>
      </w:r>
    </w:p>
    <w:p w:rsidR="00CC4CF9" w:rsidRPr="00061AB7" w:rsidRDefault="00CC4CF9" w:rsidP="003463F3">
      <w:pPr>
        <w:pStyle w:val="ConsPlusCell"/>
        <w:jc w:val="both"/>
      </w:pPr>
      <w:r w:rsidRPr="00061AB7">
        <w:t>92 1220     1     Субпродукты II категории /</w:t>
      </w:r>
    </w:p>
    <w:p w:rsidR="00CC4CF9" w:rsidRPr="00061AB7" w:rsidRDefault="00CC4CF9" w:rsidP="003463F3">
      <w:pPr>
        <w:pStyle w:val="ConsPlusCell"/>
        <w:jc w:val="both"/>
      </w:pPr>
      <w:r w:rsidRPr="00061AB7">
        <w:t>92 1221     7     - говяжьи</w:t>
      </w:r>
    </w:p>
    <w:p w:rsidR="00CC4CF9" w:rsidRPr="00061AB7" w:rsidRDefault="00CC4CF9" w:rsidP="003463F3">
      <w:pPr>
        <w:pStyle w:val="ConsPlusCell"/>
        <w:jc w:val="both"/>
      </w:pPr>
      <w:r w:rsidRPr="00061AB7">
        <w:t>92 1222     2     - свиные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1223     8     - бараньи</w:t>
      </w:r>
    </w:p>
    <w:p w:rsidR="00CC4CF9" w:rsidRPr="00061AB7" w:rsidRDefault="00CC4CF9" w:rsidP="003463F3">
      <w:pPr>
        <w:pStyle w:val="ConsPlusCell"/>
        <w:jc w:val="both"/>
      </w:pPr>
      <w:r w:rsidRPr="00061AB7">
        <w:t>92 1224     3     - конские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92 1225     9     - кроличьи</w:t>
      </w:r>
    </w:p>
    <w:p w:rsidR="00CC4CF9" w:rsidRPr="00061AB7" w:rsidRDefault="00CC4CF9" w:rsidP="003463F3">
      <w:pPr>
        <w:pStyle w:val="ConsPlusCell"/>
        <w:jc w:val="both"/>
      </w:pPr>
      <w:r w:rsidRPr="00061AB7">
        <w:t>92 1230     6     Субпродукты / птицы</w:t>
      </w:r>
    </w:p>
    <w:p w:rsidR="00CC4CF9" w:rsidRPr="00061AB7" w:rsidRDefault="00CC4CF9" w:rsidP="003463F3">
      <w:pPr>
        <w:pStyle w:val="ConsPlusCell"/>
        <w:jc w:val="both"/>
      </w:pPr>
      <w:r w:rsidRPr="00061AB7">
        <w:t>92 1231     1     - кур и цыплят</w:t>
      </w:r>
    </w:p>
    <w:p w:rsidR="00CC4CF9" w:rsidRPr="00061AB7" w:rsidRDefault="00CC4CF9" w:rsidP="003463F3">
      <w:pPr>
        <w:pStyle w:val="ConsPlusCell"/>
        <w:jc w:val="both"/>
      </w:pPr>
      <w:r w:rsidRPr="00061AB7">
        <w:t>92 1232     7     - гусей и гусят</w:t>
      </w:r>
    </w:p>
    <w:p w:rsidR="00CC4CF9" w:rsidRPr="00061AB7" w:rsidRDefault="00CC4CF9" w:rsidP="003463F3">
      <w:pPr>
        <w:pStyle w:val="ConsPlusCell"/>
        <w:jc w:val="both"/>
      </w:pPr>
      <w:r w:rsidRPr="00061AB7">
        <w:t>92 1233     2     - уток и утят</w:t>
      </w:r>
    </w:p>
    <w:p w:rsidR="00CC4CF9" w:rsidRPr="00061AB7" w:rsidRDefault="00CC4CF9" w:rsidP="003463F3">
      <w:pPr>
        <w:pStyle w:val="ConsPlusCell"/>
        <w:jc w:val="both"/>
      </w:pPr>
      <w:r w:rsidRPr="00061AB7">
        <w:t>92 1234     8     - индеек и индюшат</w:t>
      </w:r>
    </w:p>
    <w:p w:rsidR="00CC4CF9" w:rsidRPr="00061AB7" w:rsidRDefault="00CC4CF9" w:rsidP="003463F3">
      <w:pPr>
        <w:pStyle w:val="ConsPlusCell"/>
        <w:jc w:val="both"/>
      </w:pPr>
      <w:r w:rsidRPr="00061AB7">
        <w:t>92 1300     6     Изделия колбасные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1301     1     Колбасные изделия с применением светлой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пищевой сыворотки крови *</w:t>
      </w:r>
    </w:p>
    <w:p w:rsidR="00CC4CF9" w:rsidRPr="00061AB7" w:rsidRDefault="00CC4CF9" w:rsidP="003463F3">
      <w:pPr>
        <w:pStyle w:val="ConsPlusCell"/>
        <w:jc w:val="both"/>
      </w:pPr>
      <w:r w:rsidRPr="00061AB7">
        <w:t>92 1302     7     Колбасные изделия с применением белкового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стабилизатора *</w:t>
      </w:r>
    </w:p>
    <w:p w:rsidR="00CC4CF9" w:rsidRPr="00061AB7" w:rsidRDefault="00CC4CF9" w:rsidP="003463F3">
      <w:pPr>
        <w:pStyle w:val="ConsPlusCell"/>
        <w:jc w:val="both"/>
      </w:pPr>
      <w:r w:rsidRPr="00061AB7">
        <w:t>92 1303     2     Колбасные изделия с применением молочного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белка *</w:t>
      </w:r>
    </w:p>
    <w:p w:rsidR="00CC4CF9" w:rsidRPr="00061AB7" w:rsidRDefault="00CC4CF9" w:rsidP="003463F3">
      <w:pPr>
        <w:pStyle w:val="ConsPlusCell"/>
        <w:jc w:val="both"/>
      </w:pPr>
      <w:r w:rsidRPr="00061AB7">
        <w:t>92 1304     8     Колбасные изделия с применением обезжиренного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молока (обрата) *</w:t>
      </w:r>
    </w:p>
    <w:p w:rsidR="00CC4CF9" w:rsidRPr="00061AB7" w:rsidRDefault="00CC4CF9" w:rsidP="003463F3">
      <w:pPr>
        <w:pStyle w:val="ConsPlusCell"/>
        <w:jc w:val="both"/>
      </w:pPr>
      <w:r w:rsidRPr="00061AB7">
        <w:t>92 1305     3     Колбасные изделия с применением сухого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обезжиренного молока *</w:t>
      </w:r>
    </w:p>
    <w:p w:rsidR="00CC4CF9" w:rsidRPr="00061AB7" w:rsidRDefault="00CC4CF9" w:rsidP="003463F3">
      <w:pPr>
        <w:pStyle w:val="ConsPlusCell"/>
        <w:jc w:val="both"/>
      </w:pPr>
      <w:r w:rsidRPr="00061AB7">
        <w:t>92 1306     9     Колбасные изделия с применением крахмала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пшеничной муки *</w:t>
      </w:r>
    </w:p>
    <w:p w:rsidR="00CC4CF9" w:rsidRPr="00061AB7" w:rsidRDefault="00CC4CF9" w:rsidP="003463F3">
      <w:pPr>
        <w:pStyle w:val="ConsPlusCell"/>
        <w:jc w:val="both"/>
      </w:pPr>
      <w:r w:rsidRPr="00061AB7">
        <w:t>92 1307     4     Колбасные изделия высших сортов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1308     1     Колбасные изделия с применением субпродуктов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II категории, китового мяса, растительного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сырья и пищевой крови *</w:t>
      </w:r>
    </w:p>
    <w:p w:rsidR="00CC4CF9" w:rsidRPr="00061AB7" w:rsidRDefault="00CC4CF9" w:rsidP="003463F3">
      <w:pPr>
        <w:pStyle w:val="ConsPlusCell"/>
        <w:jc w:val="both"/>
      </w:pPr>
      <w:r w:rsidRPr="00061AB7">
        <w:t>92 1309     5     Колбасные изделия кровяные с растительными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добавками *</w:t>
      </w:r>
    </w:p>
    <w:p w:rsidR="00CC4CF9" w:rsidRPr="00061AB7" w:rsidRDefault="00CC4CF9" w:rsidP="003463F3">
      <w:pPr>
        <w:pStyle w:val="ConsPlusCell"/>
        <w:jc w:val="both"/>
      </w:pPr>
      <w:r w:rsidRPr="00061AB7">
        <w:t>92 1310     0     Изделия колбасные вареные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1311     6     Колбасы фаршированные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1312     1     Колбасы вареные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1313     7     Хлебы мясные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1314     2     Колбасы ливерные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1315     8     Колбасы кровяные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1316     3     Зельцы</w:t>
      </w:r>
    </w:p>
    <w:p w:rsidR="00CC4CF9" w:rsidRPr="00061AB7" w:rsidRDefault="00CC4CF9" w:rsidP="003463F3">
      <w:pPr>
        <w:pStyle w:val="ConsPlusCell"/>
        <w:jc w:val="both"/>
      </w:pPr>
      <w:r w:rsidRPr="00061AB7">
        <w:t>92 1317     9     Паштеты</w:t>
      </w:r>
    </w:p>
    <w:p w:rsidR="00CC4CF9" w:rsidRPr="00061AB7" w:rsidRDefault="00CC4CF9" w:rsidP="003463F3">
      <w:pPr>
        <w:pStyle w:val="ConsPlusCell"/>
        <w:jc w:val="both"/>
      </w:pPr>
      <w:r w:rsidRPr="00061AB7">
        <w:t>92 1318     4     Колбасы вареные из мяса птицы</w:t>
      </w:r>
    </w:p>
    <w:p w:rsidR="00CC4CF9" w:rsidRPr="00061AB7" w:rsidRDefault="00CC4CF9" w:rsidP="003463F3">
      <w:pPr>
        <w:pStyle w:val="ConsPlusCell"/>
        <w:jc w:val="both"/>
      </w:pPr>
      <w:r w:rsidRPr="00061AB7">
        <w:t>92 1319     5     Колбасы вареные из кроличьего мяса</w:t>
      </w:r>
    </w:p>
    <w:p w:rsidR="00CC4CF9" w:rsidRPr="00061AB7" w:rsidRDefault="00CC4CF9" w:rsidP="003463F3">
      <w:pPr>
        <w:pStyle w:val="ConsPlusCell"/>
        <w:jc w:val="both"/>
      </w:pPr>
      <w:r w:rsidRPr="00061AB7">
        <w:t>92 1320     5     Сосиски и сардельки</w:t>
      </w:r>
    </w:p>
    <w:p w:rsidR="00CC4CF9" w:rsidRPr="00061AB7" w:rsidRDefault="00CC4CF9" w:rsidP="003463F3">
      <w:pPr>
        <w:pStyle w:val="ConsPlusCell"/>
        <w:jc w:val="both"/>
      </w:pPr>
      <w:r w:rsidRPr="00061AB7">
        <w:t>92 1321     0     Сосиски</w:t>
      </w:r>
    </w:p>
    <w:p w:rsidR="00CC4CF9" w:rsidRPr="00061AB7" w:rsidRDefault="00CC4CF9" w:rsidP="003463F3">
      <w:pPr>
        <w:pStyle w:val="ConsPlusCell"/>
        <w:jc w:val="both"/>
      </w:pPr>
      <w:r w:rsidRPr="00061AB7">
        <w:t>92 1322     6     Сардельки</w:t>
      </w:r>
    </w:p>
    <w:p w:rsidR="00CC4CF9" w:rsidRPr="00061AB7" w:rsidRDefault="00CC4CF9" w:rsidP="003463F3">
      <w:pPr>
        <w:pStyle w:val="ConsPlusCell"/>
        <w:jc w:val="both"/>
      </w:pPr>
      <w:r w:rsidRPr="00061AB7">
        <w:t>92 1330     2     Колбасы полукопченые (включая из мяса птицы)</w:t>
      </w:r>
    </w:p>
    <w:p w:rsidR="00CC4CF9" w:rsidRPr="00061AB7" w:rsidRDefault="00CC4CF9" w:rsidP="003463F3">
      <w:pPr>
        <w:pStyle w:val="ConsPlusCell"/>
        <w:jc w:val="both"/>
      </w:pPr>
      <w:r w:rsidRPr="00061AB7">
        <w:t>92 1331     5     Колбасы полукопченые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1332     0     Колбасы полукопченые из мяса птицы</w:t>
      </w:r>
    </w:p>
    <w:p w:rsidR="00CC4CF9" w:rsidRPr="00061AB7" w:rsidRDefault="00CC4CF9" w:rsidP="003463F3">
      <w:pPr>
        <w:pStyle w:val="ConsPlusCell"/>
        <w:jc w:val="both"/>
      </w:pPr>
      <w:r w:rsidRPr="00061AB7">
        <w:t>92 1340     4     Колбасы / твердокопченые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1341     6     - сырокопченые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1342     5     - варено-копченые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1343     0     сыровяленые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1350     9     Копчености /</w:t>
      </w:r>
    </w:p>
    <w:p w:rsidR="00CC4CF9" w:rsidRPr="00061AB7" w:rsidRDefault="00CC4CF9" w:rsidP="003463F3">
      <w:pPr>
        <w:pStyle w:val="ConsPlusCell"/>
        <w:jc w:val="both"/>
      </w:pPr>
      <w:r w:rsidRPr="00061AB7">
        <w:t>92 1351     4     - из свинины</w:t>
      </w:r>
    </w:p>
    <w:p w:rsidR="00CC4CF9" w:rsidRPr="00061AB7" w:rsidRDefault="00CC4CF9" w:rsidP="003463F3">
      <w:pPr>
        <w:pStyle w:val="ConsPlusCell"/>
        <w:jc w:val="both"/>
      </w:pPr>
      <w:r w:rsidRPr="00061AB7">
        <w:t>92 1352     0     - из говядины</w:t>
      </w:r>
    </w:p>
    <w:p w:rsidR="00CC4CF9" w:rsidRPr="00061AB7" w:rsidRDefault="00CC4CF9" w:rsidP="003463F3">
      <w:pPr>
        <w:pStyle w:val="ConsPlusCell"/>
        <w:jc w:val="both"/>
      </w:pPr>
      <w:r w:rsidRPr="00061AB7">
        <w:t>92 1353     5     - из баранины</w:t>
      </w:r>
    </w:p>
    <w:p w:rsidR="00CC4CF9" w:rsidRPr="00061AB7" w:rsidRDefault="00CC4CF9" w:rsidP="003463F3">
      <w:pPr>
        <w:pStyle w:val="ConsPlusCell"/>
        <w:jc w:val="both"/>
      </w:pPr>
      <w:r w:rsidRPr="00061AB7">
        <w:t>92 1354     0     - из телятины</w:t>
      </w:r>
    </w:p>
    <w:p w:rsidR="00CC4CF9" w:rsidRPr="00061AB7" w:rsidRDefault="00CC4CF9" w:rsidP="003463F3">
      <w:pPr>
        <w:pStyle w:val="ConsPlusCell"/>
        <w:jc w:val="both"/>
      </w:pPr>
      <w:r w:rsidRPr="00061AB7">
        <w:t>92 1355     6     - из мяса птицы</w:t>
      </w:r>
    </w:p>
    <w:p w:rsidR="00CC4CF9" w:rsidRPr="00061AB7" w:rsidRDefault="00CC4CF9" w:rsidP="003463F3">
      <w:pPr>
        <w:pStyle w:val="ConsPlusCell"/>
        <w:jc w:val="both"/>
      </w:pPr>
      <w:r w:rsidRPr="00061AB7">
        <w:t>92 1356     1     - из оленины</w:t>
      </w:r>
    </w:p>
    <w:p w:rsidR="00CC4CF9" w:rsidRPr="00061AB7" w:rsidRDefault="00CC4CF9" w:rsidP="003463F3">
      <w:pPr>
        <w:pStyle w:val="ConsPlusCell"/>
        <w:jc w:val="both"/>
      </w:pPr>
      <w:r w:rsidRPr="00061AB7">
        <w:t>92 1357     7     - из субпродуктов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92 1360     3     Изделия колбасные из конины</w:t>
      </w:r>
    </w:p>
    <w:p w:rsidR="00CC4CF9" w:rsidRPr="00061AB7" w:rsidRDefault="00CC4CF9" w:rsidP="003463F3">
      <w:pPr>
        <w:pStyle w:val="ConsPlusCell"/>
        <w:jc w:val="both"/>
      </w:pPr>
      <w:r w:rsidRPr="00061AB7">
        <w:t>92 1361     9     Колбасы из конины</w:t>
      </w:r>
    </w:p>
    <w:p w:rsidR="00CC4CF9" w:rsidRPr="00061AB7" w:rsidRDefault="00CC4CF9" w:rsidP="003463F3">
      <w:pPr>
        <w:pStyle w:val="ConsPlusCell"/>
        <w:jc w:val="both"/>
      </w:pPr>
      <w:r w:rsidRPr="00061AB7">
        <w:t>92 1362     4     Копчености из конины</w:t>
      </w:r>
    </w:p>
    <w:p w:rsidR="00CC4CF9" w:rsidRPr="00061AB7" w:rsidRDefault="00CC4CF9" w:rsidP="003463F3">
      <w:pPr>
        <w:pStyle w:val="ConsPlusCell"/>
        <w:jc w:val="both"/>
      </w:pPr>
      <w:r w:rsidRPr="00061AB7">
        <w:t>92 1370     8     Студни и прочие виды колбасных изделий</w:t>
      </w:r>
    </w:p>
    <w:p w:rsidR="00CC4CF9" w:rsidRPr="00061AB7" w:rsidRDefault="00CC4CF9" w:rsidP="003463F3">
      <w:pPr>
        <w:pStyle w:val="ConsPlusCell"/>
        <w:jc w:val="both"/>
      </w:pPr>
      <w:r w:rsidRPr="00061AB7">
        <w:t>92 1371     3     Студни</w:t>
      </w:r>
    </w:p>
    <w:p w:rsidR="00CC4CF9" w:rsidRPr="00061AB7" w:rsidRDefault="00CC4CF9" w:rsidP="003463F3">
      <w:pPr>
        <w:pStyle w:val="ConsPlusCell"/>
        <w:jc w:val="both"/>
      </w:pPr>
      <w:r w:rsidRPr="00061AB7">
        <w:t>92 1372     9     Виды колбасных изделий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92 1400     9     Полуфабрикаты мясные и кулинарные изделия</w:t>
      </w:r>
    </w:p>
    <w:p w:rsidR="00CC4CF9" w:rsidRPr="00061AB7" w:rsidRDefault="00CC4CF9" w:rsidP="003463F3">
      <w:pPr>
        <w:pStyle w:val="ConsPlusCell"/>
        <w:jc w:val="both"/>
      </w:pPr>
      <w:r w:rsidRPr="00061AB7">
        <w:t>92 1401     5     Полуфабрикаты мясные *</w:t>
      </w:r>
    </w:p>
    <w:p w:rsidR="00CC4CF9" w:rsidRPr="00061AB7" w:rsidRDefault="00CC4CF9" w:rsidP="003463F3">
      <w:pPr>
        <w:pStyle w:val="ConsPlusCell"/>
        <w:jc w:val="both"/>
      </w:pPr>
      <w:r w:rsidRPr="00061AB7">
        <w:t>92 1402     0     Котлеты с применением светлой пищевой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сыворотки крови *</w:t>
      </w:r>
    </w:p>
    <w:p w:rsidR="00CC4CF9" w:rsidRPr="00061AB7" w:rsidRDefault="00CC4CF9" w:rsidP="003463F3">
      <w:pPr>
        <w:pStyle w:val="ConsPlusCell"/>
        <w:jc w:val="both"/>
      </w:pPr>
      <w:r w:rsidRPr="00061AB7">
        <w:t>92 1403     6     Фарш мясной в мелкой расфасовке *</w:t>
      </w:r>
    </w:p>
    <w:p w:rsidR="00CC4CF9" w:rsidRPr="00061AB7" w:rsidRDefault="00CC4CF9" w:rsidP="003463F3">
      <w:pPr>
        <w:pStyle w:val="ConsPlusCell"/>
        <w:jc w:val="both"/>
      </w:pPr>
      <w:r w:rsidRPr="00061AB7">
        <w:t>92 1404     1     Пельмени, выработанные с применением светлой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пищевой сыворотки крови *</w:t>
      </w:r>
    </w:p>
    <w:p w:rsidR="00CC4CF9" w:rsidRPr="00061AB7" w:rsidRDefault="00CC4CF9" w:rsidP="003463F3">
      <w:pPr>
        <w:pStyle w:val="ConsPlusCell"/>
        <w:jc w:val="both"/>
      </w:pPr>
      <w:r w:rsidRPr="00061AB7">
        <w:t>92 1405     7     Пельмени в мелкой расфасовке *</w:t>
      </w:r>
    </w:p>
    <w:p w:rsidR="00CC4CF9" w:rsidRPr="00061AB7" w:rsidRDefault="00CC4CF9" w:rsidP="003463F3">
      <w:pPr>
        <w:pStyle w:val="ConsPlusCell"/>
        <w:jc w:val="both"/>
      </w:pPr>
      <w:r w:rsidRPr="00061AB7">
        <w:t>92 1406     2     Полуфабрикаты мясные порционные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мелкокусковые натуральные *</w:t>
      </w:r>
    </w:p>
    <w:p w:rsidR="00CC4CF9" w:rsidRPr="00061AB7" w:rsidRDefault="00CC4CF9" w:rsidP="003463F3">
      <w:pPr>
        <w:pStyle w:val="ConsPlusCell"/>
        <w:jc w:val="both"/>
      </w:pPr>
      <w:r w:rsidRPr="00061AB7">
        <w:t>92 1407     8     Полуфабрикаты из мяса птицы в мелкой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расфасовке *</w:t>
      </w:r>
    </w:p>
    <w:p w:rsidR="00CC4CF9" w:rsidRPr="00061AB7" w:rsidRDefault="00CC4CF9" w:rsidP="003463F3">
      <w:pPr>
        <w:pStyle w:val="ConsPlusCell"/>
        <w:jc w:val="both"/>
      </w:pPr>
      <w:r w:rsidRPr="00061AB7">
        <w:t>92 1408     3     Суповые наборы и рагу *</w:t>
      </w:r>
    </w:p>
    <w:p w:rsidR="00CC4CF9" w:rsidRPr="00061AB7" w:rsidRDefault="00CC4CF9" w:rsidP="003463F3">
      <w:pPr>
        <w:pStyle w:val="ConsPlusCell"/>
        <w:jc w:val="both"/>
      </w:pPr>
      <w:r w:rsidRPr="00061AB7">
        <w:t>92 1409     9     Пельмени и фрикадельки *</w:t>
      </w:r>
    </w:p>
    <w:p w:rsidR="00CC4CF9" w:rsidRPr="00061AB7" w:rsidRDefault="00CC4CF9" w:rsidP="003463F3">
      <w:pPr>
        <w:pStyle w:val="ConsPlusCell"/>
        <w:jc w:val="both"/>
      </w:pPr>
      <w:r w:rsidRPr="00061AB7">
        <w:t>92 1410     4     Полуфабрикаты мясные рубленые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1411     2     Котлеты</w:t>
      </w:r>
    </w:p>
    <w:p w:rsidR="00CC4CF9" w:rsidRPr="00061AB7" w:rsidRDefault="00CC4CF9" w:rsidP="003463F3">
      <w:pPr>
        <w:pStyle w:val="ConsPlusCell"/>
        <w:jc w:val="both"/>
      </w:pPr>
      <w:r w:rsidRPr="00061AB7">
        <w:t>92 1412     5     Фарш</w:t>
      </w:r>
    </w:p>
    <w:p w:rsidR="00CC4CF9" w:rsidRPr="00061AB7" w:rsidRDefault="00CC4CF9" w:rsidP="003463F3">
      <w:pPr>
        <w:pStyle w:val="ConsPlusCell"/>
        <w:jc w:val="both"/>
      </w:pPr>
      <w:r w:rsidRPr="00061AB7">
        <w:t>92 1413     0     Полуфабрикаты рубленые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92 1420     9     Полуфабрикаты мясные замороженные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1421     4     Пельмени</w:t>
      </w:r>
    </w:p>
    <w:p w:rsidR="00CC4CF9" w:rsidRPr="00061AB7" w:rsidRDefault="00CC4CF9" w:rsidP="003463F3">
      <w:pPr>
        <w:pStyle w:val="ConsPlusCell"/>
        <w:jc w:val="both"/>
      </w:pPr>
      <w:r w:rsidRPr="00061AB7">
        <w:t>92 1422     6     Фрикадельки</w:t>
      </w:r>
    </w:p>
    <w:p w:rsidR="00CC4CF9" w:rsidRPr="00061AB7" w:rsidRDefault="00CC4CF9" w:rsidP="003463F3">
      <w:pPr>
        <w:pStyle w:val="ConsPlusCell"/>
        <w:jc w:val="both"/>
      </w:pPr>
      <w:r w:rsidRPr="00061AB7">
        <w:t>92 1423     5     Тефтели</w:t>
      </w:r>
    </w:p>
    <w:p w:rsidR="00CC4CF9" w:rsidRPr="00061AB7" w:rsidRDefault="00CC4CF9" w:rsidP="003463F3">
      <w:pPr>
        <w:pStyle w:val="ConsPlusCell"/>
        <w:jc w:val="both"/>
      </w:pPr>
      <w:r w:rsidRPr="00061AB7">
        <w:t>92 1426     1     Продукты готовые быстрозамороженные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1430     3     Полуфабрикаты порционные натуральные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92 1431     9     - из говядины</w:t>
      </w:r>
    </w:p>
    <w:p w:rsidR="00CC4CF9" w:rsidRPr="00061AB7" w:rsidRDefault="00CC4CF9" w:rsidP="003463F3">
      <w:pPr>
        <w:pStyle w:val="ConsPlusCell"/>
        <w:jc w:val="both"/>
      </w:pPr>
      <w:r w:rsidRPr="00061AB7">
        <w:t>92 1432     4     - из свинины</w:t>
      </w:r>
    </w:p>
    <w:p w:rsidR="00CC4CF9" w:rsidRPr="00061AB7" w:rsidRDefault="00CC4CF9" w:rsidP="003463F3">
      <w:pPr>
        <w:pStyle w:val="ConsPlusCell"/>
        <w:jc w:val="both"/>
      </w:pPr>
      <w:r w:rsidRPr="00061AB7">
        <w:t>92 1433     0     - из баранины</w:t>
      </w:r>
    </w:p>
    <w:p w:rsidR="00CC4CF9" w:rsidRPr="00061AB7" w:rsidRDefault="00CC4CF9" w:rsidP="003463F3">
      <w:pPr>
        <w:pStyle w:val="ConsPlusCell"/>
        <w:jc w:val="both"/>
      </w:pPr>
      <w:r w:rsidRPr="00061AB7">
        <w:t>92 1434     5     - из мяса птицы</w:t>
      </w:r>
    </w:p>
    <w:p w:rsidR="00CC4CF9" w:rsidRPr="00061AB7" w:rsidRDefault="00CC4CF9" w:rsidP="003463F3">
      <w:pPr>
        <w:pStyle w:val="ConsPlusCell"/>
        <w:jc w:val="both"/>
      </w:pPr>
      <w:r w:rsidRPr="00061AB7">
        <w:t>92 1436     6     - из прочих видов мяса</w:t>
      </w:r>
    </w:p>
    <w:p w:rsidR="00CC4CF9" w:rsidRPr="00061AB7" w:rsidRDefault="00CC4CF9" w:rsidP="003463F3">
      <w:pPr>
        <w:pStyle w:val="ConsPlusCell"/>
        <w:jc w:val="both"/>
      </w:pPr>
      <w:r w:rsidRPr="00061AB7">
        <w:t>92 1440     8     Полуфабрикаты порционные панированные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натуральные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92 1441     3     - из говядины</w:t>
      </w:r>
    </w:p>
    <w:p w:rsidR="00CC4CF9" w:rsidRPr="00061AB7" w:rsidRDefault="00CC4CF9" w:rsidP="003463F3">
      <w:pPr>
        <w:pStyle w:val="ConsPlusCell"/>
        <w:jc w:val="both"/>
      </w:pPr>
      <w:r w:rsidRPr="00061AB7">
        <w:t>92 1442     9     - из свинины</w:t>
      </w:r>
    </w:p>
    <w:p w:rsidR="00CC4CF9" w:rsidRPr="00061AB7" w:rsidRDefault="00CC4CF9" w:rsidP="003463F3">
      <w:pPr>
        <w:pStyle w:val="ConsPlusCell"/>
        <w:jc w:val="both"/>
      </w:pPr>
      <w:r w:rsidRPr="00061AB7">
        <w:t>92 1443     4     - из баранины</w:t>
      </w:r>
    </w:p>
    <w:p w:rsidR="00CC4CF9" w:rsidRPr="00061AB7" w:rsidRDefault="00CC4CF9" w:rsidP="003463F3">
      <w:pPr>
        <w:pStyle w:val="ConsPlusCell"/>
        <w:jc w:val="both"/>
      </w:pPr>
      <w:r w:rsidRPr="00061AB7">
        <w:t>92 1444     3     - из мяса птицы</w:t>
      </w:r>
    </w:p>
    <w:p w:rsidR="00CC4CF9" w:rsidRPr="00061AB7" w:rsidRDefault="00CC4CF9" w:rsidP="003463F3">
      <w:pPr>
        <w:pStyle w:val="ConsPlusCell"/>
        <w:jc w:val="both"/>
      </w:pPr>
      <w:r w:rsidRPr="00061AB7">
        <w:t>92 1445     5     - из прочих видов мяса</w:t>
      </w:r>
    </w:p>
    <w:p w:rsidR="00CC4CF9" w:rsidRPr="00061AB7" w:rsidRDefault="00CC4CF9" w:rsidP="003463F3">
      <w:pPr>
        <w:pStyle w:val="ConsPlusCell"/>
        <w:jc w:val="both"/>
      </w:pPr>
      <w:r w:rsidRPr="00061AB7">
        <w:t>92 1450     2     Полуфабрикаты мелкокусковые натуральные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92 1451     8     - из говядины</w:t>
      </w:r>
    </w:p>
    <w:p w:rsidR="00CC4CF9" w:rsidRPr="00061AB7" w:rsidRDefault="00CC4CF9" w:rsidP="003463F3">
      <w:pPr>
        <w:pStyle w:val="ConsPlusCell"/>
        <w:jc w:val="both"/>
      </w:pPr>
      <w:r w:rsidRPr="00061AB7">
        <w:t>92 1452     3     - из свинины</w:t>
      </w:r>
    </w:p>
    <w:p w:rsidR="00CC4CF9" w:rsidRPr="00061AB7" w:rsidRDefault="00CC4CF9" w:rsidP="003463F3">
      <w:pPr>
        <w:pStyle w:val="ConsPlusCell"/>
        <w:jc w:val="both"/>
      </w:pPr>
      <w:r w:rsidRPr="00061AB7">
        <w:t>92 1453     9     - из баранины</w:t>
      </w:r>
    </w:p>
    <w:p w:rsidR="00CC4CF9" w:rsidRPr="00061AB7" w:rsidRDefault="00CC4CF9" w:rsidP="003463F3">
      <w:pPr>
        <w:pStyle w:val="ConsPlusCell"/>
        <w:jc w:val="both"/>
      </w:pPr>
      <w:r w:rsidRPr="00061AB7">
        <w:t>92 1454     4     - из мяса птицы</w:t>
      </w:r>
    </w:p>
    <w:p w:rsidR="00CC4CF9" w:rsidRPr="00061AB7" w:rsidRDefault="00CC4CF9" w:rsidP="003463F3">
      <w:pPr>
        <w:pStyle w:val="ConsPlusCell"/>
        <w:jc w:val="both"/>
      </w:pPr>
      <w:r w:rsidRPr="00061AB7">
        <w:t>92 1455     7     - из прочих видов мяса</w:t>
      </w:r>
    </w:p>
    <w:p w:rsidR="00CC4CF9" w:rsidRPr="00061AB7" w:rsidRDefault="00CC4CF9" w:rsidP="003463F3">
      <w:pPr>
        <w:pStyle w:val="ConsPlusCell"/>
        <w:jc w:val="both"/>
      </w:pPr>
      <w:r w:rsidRPr="00061AB7">
        <w:t>92 1460     7     Полуфабрикаты крупнокусковые натуральные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92 1461     2     - из говядины</w:t>
      </w:r>
    </w:p>
    <w:p w:rsidR="00CC4CF9" w:rsidRPr="00061AB7" w:rsidRDefault="00CC4CF9" w:rsidP="003463F3">
      <w:pPr>
        <w:pStyle w:val="ConsPlusCell"/>
        <w:jc w:val="both"/>
      </w:pPr>
      <w:r w:rsidRPr="00061AB7">
        <w:t>92 1462     8     - из свинины</w:t>
      </w:r>
    </w:p>
    <w:p w:rsidR="00CC4CF9" w:rsidRPr="00061AB7" w:rsidRDefault="00CC4CF9" w:rsidP="003463F3">
      <w:pPr>
        <w:pStyle w:val="ConsPlusCell"/>
        <w:jc w:val="both"/>
      </w:pPr>
      <w:r w:rsidRPr="00061AB7">
        <w:t>92 1463     3     - из баранины</w:t>
      </w:r>
    </w:p>
    <w:p w:rsidR="00CC4CF9" w:rsidRPr="00061AB7" w:rsidRDefault="00CC4CF9" w:rsidP="003463F3">
      <w:pPr>
        <w:pStyle w:val="ConsPlusCell"/>
        <w:jc w:val="both"/>
      </w:pPr>
      <w:r w:rsidRPr="00061AB7">
        <w:t>92 1464     9     - из телятины</w:t>
      </w:r>
    </w:p>
    <w:p w:rsidR="00CC4CF9" w:rsidRPr="00061AB7" w:rsidRDefault="00CC4CF9" w:rsidP="003463F3">
      <w:pPr>
        <w:pStyle w:val="ConsPlusCell"/>
        <w:jc w:val="both"/>
      </w:pPr>
      <w:r w:rsidRPr="00061AB7">
        <w:t>92 1465     4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92 1470     1     Изделия кулинарные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92 1471     7     - из мяса</w:t>
      </w:r>
    </w:p>
    <w:p w:rsidR="00CC4CF9" w:rsidRPr="00061AB7" w:rsidRDefault="00CC4CF9" w:rsidP="003463F3">
      <w:pPr>
        <w:pStyle w:val="ConsPlusCell"/>
        <w:jc w:val="both"/>
      </w:pPr>
      <w:r w:rsidRPr="00061AB7">
        <w:t>92 1472     2     - из мяса птицы</w:t>
      </w:r>
    </w:p>
    <w:p w:rsidR="00CC4CF9" w:rsidRPr="00061AB7" w:rsidRDefault="00CC4CF9" w:rsidP="003463F3">
      <w:pPr>
        <w:pStyle w:val="ConsPlusCell"/>
        <w:jc w:val="both"/>
      </w:pPr>
      <w:r w:rsidRPr="00061AB7">
        <w:t>92 1473     8     - из мяса кроликов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92 1474     3     Пирожки</w:t>
      </w:r>
    </w:p>
    <w:p w:rsidR="00CC4CF9" w:rsidRPr="00061AB7" w:rsidRDefault="00CC4CF9" w:rsidP="003463F3">
      <w:pPr>
        <w:pStyle w:val="ConsPlusCell"/>
        <w:jc w:val="both"/>
      </w:pPr>
      <w:r w:rsidRPr="00061AB7">
        <w:t>92 1475     9     Изделия кулинарные из субпродуктов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92 1476     4     Изделия кулинарные колбасные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1477     4     Изделия кулинарные из прочего вида сырья</w:t>
      </w:r>
    </w:p>
    <w:p w:rsidR="00CC4CF9" w:rsidRPr="00061AB7" w:rsidRDefault="00CC4CF9" w:rsidP="003463F3">
      <w:pPr>
        <w:pStyle w:val="ConsPlusCell"/>
        <w:jc w:val="both"/>
      </w:pPr>
      <w:r w:rsidRPr="00061AB7">
        <w:t>92 1500     3     Жиры животные пищевые</w:t>
      </w:r>
    </w:p>
    <w:p w:rsidR="00CC4CF9" w:rsidRPr="00061AB7" w:rsidRDefault="00CC4CF9" w:rsidP="003463F3">
      <w:pPr>
        <w:pStyle w:val="ConsPlusCell"/>
        <w:jc w:val="both"/>
      </w:pPr>
      <w:r w:rsidRPr="00061AB7">
        <w:t>92 1501     9     Сало топленое и прочие пищевые жиры *</w:t>
      </w:r>
    </w:p>
    <w:p w:rsidR="00CC4CF9" w:rsidRPr="00061AB7" w:rsidRDefault="00CC4CF9" w:rsidP="003463F3">
      <w:pPr>
        <w:pStyle w:val="ConsPlusCell"/>
        <w:jc w:val="both"/>
      </w:pPr>
      <w:r w:rsidRPr="00061AB7">
        <w:t>92 1502     4     Жиры животные (пищевые) топленые в мелкой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расфасовке *</w:t>
      </w:r>
    </w:p>
    <w:p w:rsidR="00CC4CF9" w:rsidRPr="00061AB7" w:rsidRDefault="00CC4CF9" w:rsidP="003463F3">
      <w:pPr>
        <w:pStyle w:val="ConsPlusCell"/>
        <w:jc w:val="both"/>
      </w:pPr>
      <w:r w:rsidRPr="00061AB7">
        <w:t>92 1510     8     Жиры животные пищевые топленые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92 1511     3     - говяжьи</w:t>
      </w:r>
    </w:p>
    <w:p w:rsidR="00CC4CF9" w:rsidRPr="00061AB7" w:rsidRDefault="00CC4CF9" w:rsidP="003463F3">
      <w:pPr>
        <w:pStyle w:val="ConsPlusCell"/>
        <w:jc w:val="both"/>
      </w:pPr>
      <w:r w:rsidRPr="00061AB7">
        <w:t>92 1512     9     - свиные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1513     4     - бараньи</w:t>
      </w:r>
    </w:p>
    <w:p w:rsidR="00CC4CF9" w:rsidRPr="00061AB7" w:rsidRDefault="00CC4CF9" w:rsidP="003463F3">
      <w:pPr>
        <w:pStyle w:val="ConsPlusCell"/>
        <w:jc w:val="both"/>
      </w:pPr>
      <w:r w:rsidRPr="00061AB7">
        <w:t>92 1514     0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92 1520     2     Жиры животные пищевые сырые /</w:t>
      </w:r>
    </w:p>
    <w:p w:rsidR="00CC4CF9" w:rsidRPr="00061AB7" w:rsidRDefault="00CC4CF9" w:rsidP="003463F3">
      <w:pPr>
        <w:pStyle w:val="ConsPlusCell"/>
        <w:jc w:val="both"/>
      </w:pPr>
      <w:r w:rsidRPr="00061AB7">
        <w:t>92 1521     8     - говяжьи</w:t>
      </w:r>
    </w:p>
    <w:p w:rsidR="00CC4CF9" w:rsidRPr="00061AB7" w:rsidRDefault="00CC4CF9" w:rsidP="003463F3">
      <w:pPr>
        <w:pStyle w:val="ConsPlusCell"/>
        <w:jc w:val="both"/>
      </w:pPr>
      <w:r w:rsidRPr="00061AB7">
        <w:t>92 1522     3     - свиные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1523     9     - бараньи</w:t>
      </w:r>
    </w:p>
    <w:p w:rsidR="00CC4CF9" w:rsidRPr="00061AB7" w:rsidRDefault="00CC4CF9" w:rsidP="003463F3">
      <w:pPr>
        <w:pStyle w:val="ConsPlusCell"/>
        <w:jc w:val="both"/>
      </w:pPr>
      <w:r w:rsidRPr="00061AB7">
        <w:t>92 1524     4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92 1600     7     Консервы мясные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1601     2     Консервы мясные деликатесные из субпродуктов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I категории *</w:t>
      </w:r>
    </w:p>
    <w:p w:rsidR="00CC4CF9" w:rsidRPr="00061AB7" w:rsidRDefault="00CC4CF9" w:rsidP="003463F3">
      <w:pPr>
        <w:pStyle w:val="ConsPlusCell"/>
        <w:jc w:val="both"/>
      </w:pPr>
      <w:r w:rsidRPr="00061AB7">
        <w:t>92 1602     8     Консервы мясные деликатесные (без консервов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мяса птицы) *</w:t>
      </w:r>
    </w:p>
    <w:p w:rsidR="00CC4CF9" w:rsidRPr="00061AB7" w:rsidRDefault="00CC4CF9" w:rsidP="003463F3">
      <w:pPr>
        <w:pStyle w:val="ConsPlusCell"/>
        <w:jc w:val="both"/>
      </w:pPr>
      <w:r w:rsidRPr="00061AB7">
        <w:t>92 1603     3     Консервы мясные из субпродуктов II категории *</w:t>
      </w:r>
    </w:p>
    <w:p w:rsidR="00CC4CF9" w:rsidRPr="00061AB7" w:rsidRDefault="00CC4CF9" w:rsidP="003463F3">
      <w:pPr>
        <w:pStyle w:val="ConsPlusCell"/>
        <w:jc w:val="both"/>
      </w:pPr>
      <w:r w:rsidRPr="00061AB7">
        <w:t>92 1604     9     Консервы мясные (без консервов мясных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субпродуктов II категории) *</w:t>
      </w:r>
    </w:p>
    <w:p w:rsidR="00CC4CF9" w:rsidRPr="00061AB7" w:rsidRDefault="00CC4CF9" w:rsidP="003463F3">
      <w:pPr>
        <w:pStyle w:val="ConsPlusCell"/>
        <w:jc w:val="both"/>
      </w:pPr>
      <w:r w:rsidRPr="00061AB7">
        <w:t>92 1610     1     Консервы мясные тушеные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1611     7     Говядина тушеная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1612     2     Свинина тушеная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1613     8     Баранина тушеная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1614     3     Конина тушеная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1615     9     Конина со свининой тушеная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1616     4     Сердце тушеное в томате</w:t>
      </w:r>
    </w:p>
    <w:p w:rsidR="00CC4CF9" w:rsidRPr="00061AB7" w:rsidRDefault="00CC4CF9" w:rsidP="003463F3">
      <w:pPr>
        <w:pStyle w:val="ConsPlusCell"/>
        <w:jc w:val="both"/>
      </w:pPr>
      <w:r w:rsidRPr="00061AB7">
        <w:t>92 1617     7     Мясо тушеное в томате</w:t>
      </w:r>
    </w:p>
    <w:p w:rsidR="00CC4CF9" w:rsidRPr="00061AB7" w:rsidRDefault="00CC4CF9" w:rsidP="003463F3">
      <w:pPr>
        <w:pStyle w:val="ConsPlusCell"/>
        <w:jc w:val="both"/>
      </w:pPr>
      <w:r w:rsidRPr="00061AB7">
        <w:t>92 1618     5     Мясо китовое тушеное</w:t>
      </w:r>
    </w:p>
    <w:p w:rsidR="00CC4CF9" w:rsidRPr="00061AB7" w:rsidRDefault="00CC4CF9" w:rsidP="003463F3">
      <w:pPr>
        <w:pStyle w:val="ConsPlusCell"/>
        <w:jc w:val="both"/>
      </w:pPr>
      <w:r w:rsidRPr="00061AB7">
        <w:t>92 1619     0     Консервы мясные тушеные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92 1620     6     Консервы мясные деликатесные и закусочные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1621     1     Консервы фаршевые</w:t>
      </w:r>
    </w:p>
    <w:p w:rsidR="00CC4CF9" w:rsidRPr="00061AB7" w:rsidRDefault="00CC4CF9" w:rsidP="003463F3">
      <w:pPr>
        <w:pStyle w:val="ConsPlusCell"/>
        <w:jc w:val="both"/>
      </w:pPr>
      <w:r w:rsidRPr="00061AB7">
        <w:t>92 1622     7     Паштеты</w:t>
      </w:r>
    </w:p>
    <w:p w:rsidR="00CC4CF9" w:rsidRPr="00061AB7" w:rsidRDefault="00CC4CF9" w:rsidP="003463F3">
      <w:pPr>
        <w:pStyle w:val="ConsPlusCell"/>
        <w:jc w:val="both"/>
      </w:pPr>
      <w:r w:rsidRPr="00061AB7">
        <w:t>92 1623     2     Консервы / ветчинные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1624     8     - из говядины</w:t>
      </w:r>
    </w:p>
    <w:p w:rsidR="00CC4CF9" w:rsidRPr="00061AB7" w:rsidRDefault="00CC4CF9" w:rsidP="003463F3">
      <w:pPr>
        <w:pStyle w:val="ConsPlusCell"/>
        <w:jc w:val="both"/>
      </w:pPr>
      <w:r w:rsidRPr="00061AB7">
        <w:t>92 1625     3     - из свинины</w:t>
      </w:r>
    </w:p>
    <w:p w:rsidR="00CC4CF9" w:rsidRPr="00061AB7" w:rsidRDefault="00CC4CF9" w:rsidP="003463F3">
      <w:pPr>
        <w:pStyle w:val="ConsPlusCell"/>
        <w:jc w:val="both"/>
      </w:pPr>
      <w:r w:rsidRPr="00061AB7">
        <w:t>92 1626     9     - из баранины</w:t>
      </w:r>
    </w:p>
    <w:p w:rsidR="00CC4CF9" w:rsidRPr="00061AB7" w:rsidRDefault="00CC4CF9" w:rsidP="003463F3">
      <w:pPr>
        <w:pStyle w:val="ConsPlusCell"/>
        <w:jc w:val="both"/>
      </w:pPr>
      <w:r w:rsidRPr="00061AB7">
        <w:t>92 1627     4     - из мяса птицы</w:t>
      </w:r>
    </w:p>
    <w:p w:rsidR="00CC4CF9" w:rsidRPr="00061AB7" w:rsidRDefault="00CC4CF9" w:rsidP="003463F3">
      <w:pPr>
        <w:pStyle w:val="ConsPlusCell"/>
        <w:jc w:val="both"/>
      </w:pPr>
      <w:r w:rsidRPr="00061AB7">
        <w:t>92 1628     0     - из мяса других видов животных (включая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мяса кроликов)</w:t>
      </w:r>
    </w:p>
    <w:p w:rsidR="00CC4CF9" w:rsidRPr="00061AB7" w:rsidRDefault="00CC4CF9" w:rsidP="003463F3">
      <w:pPr>
        <w:pStyle w:val="ConsPlusCell"/>
        <w:jc w:val="both"/>
      </w:pPr>
      <w:r w:rsidRPr="00061AB7">
        <w:t>92 1629     5     - из субпродуктов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92 1630     0     Мясопродукты сублимационной сушки и бульонные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кубики</w:t>
      </w:r>
    </w:p>
    <w:p w:rsidR="00CC4CF9" w:rsidRPr="00061AB7" w:rsidRDefault="00CC4CF9" w:rsidP="003463F3">
      <w:pPr>
        <w:pStyle w:val="ConsPlusCell"/>
        <w:jc w:val="both"/>
      </w:pPr>
      <w:r w:rsidRPr="00061AB7">
        <w:t>92 1631     6     Мясопродукты сублимационной сушки</w:t>
      </w:r>
    </w:p>
    <w:p w:rsidR="00CC4CF9" w:rsidRPr="00061AB7" w:rsidRDefault="00CC4CF9" w:rsidP="003463F3">
      <w:pPr>
        <w:pStyle w:val="ConsPlusCell"/>
        <w:jc w:val="both"/>
      </w:pPr>
      <w:r w:rsidRPr="00061AB7">
        <w:t>92 1632     1     Бульонные кубики</w:t>
      </w:r>
    </w:p>
    <w:p w:rsidR="00CC4CF9" w:rsidRPr="00061AB7" w:rsidRDefault="00CC4CF9" w:rsidP="003463F3">
      <w:pPr>
        <w:pStyle w:val="ConsPlusCell"/>
        <w:jc w:val="both"/>
      </w:pPr>
      <w:r w:rsidRPr="00061AB7">
        <w:t>92 1700     0     Консервы мясо-растительные и сало-бобовые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92 1701     6     Консервы мясо-растительные детские *</w:t>
      </w:r>
    </w:p>
    <w:p w:rsidR="00CC4CF9" w:rsidRPr="00061AB7" w:rsidRDefault="00CC4CF9" w:rsidP="003463F3">
      <w:pPr>
        <w:pStyle w:val="ConsPlusCell"/>
        <w:jc w:val="both"/>
      </w:pPr>
      <w:r w:rsidRPr="00061AB7">
        <w:t>92 1702     1     Консервы мясные с макаронами *</w:t>
      </w:r>
    </w:p>
    <w:p w:rsidR="00CC4CF9" w:rsidRPr="00061AB7" w:rsidRDefault="00CC4CF9" w:rsidP="003463F3">
      <w:pPr>
        <w:pStyle w:val="ConsPlusCell"/>
        <w:jc w:val="both"/>
      </w:pPr>
      <w:r w:rsidRPr="00061AB7">
        <w:t>92 1710     5     Консервы мясо-растительные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92 1711     0     - с говядиной</w:t>
      </w:r>
    </w:p>
    <w:p w:rsidR="00CC4CF9" w:rsidRPr="00061AB7" w:rsidRDefault="00CC4CF9" w:rsidP="003463F3">
      <w:pPr>
        <w:pStyle w:val="ConsPlusCell"/>
        <w:jc w:val="both"/>
      </w:pPr>
      <w:r w:rsidRPr="00061AB7">
        <w:t>92 1712     6     - со свининой</w:t>
      </w:r>
    </w:p>
    <w:p w:rsidR="00CC4CF9" w:rsidRPr="00061AB7" w:rsidRDefault="00CC4CF9" w:rsidP="003463F3">
      <w:pPr>
        <w:pStyle w:val="ConsPlusCell"/>
        <w:jc w:val="both"/>
      </w:pPr>
      <w:r w:rsidRPr="00061AB7">
        <w:t>92 1713     1     - с бараниной</w:t>
      </w:r>
    </w:p>
    <w:p w:rsidR="00CC4CF9" w:rsidRPr="00061AB7" w:rsidRDefault="00CC4CF9" w:rsidP="003463F3">
      <w:pPr>
        <w:pStyle w:val="ConsPlusCell"/>
        <w:jc w:val="both"/>
      </w:pPr>
      <w:r w:rsidRPr="00061AB7">
        <w:t>92 1714     7     - с субпродуктами</w:t>
      </w:r>
    </w:p>
    <w:p w:rsidR="00CC4CF9" w:rsidRPr="00061AB7" w:rsidRDefault="00CC4CF9" w:rsidP="003463F3">
      <w:pPr>
        <w:pStyle w:val="ConsPlusCell"/>
        <w:jc w:val="both"/>
      </w:pPr>
      <w:r w:rsidRPr="00061AB7">
        <w:t>92 1715     2     - с мясом птицы</w:t>
      </w:r>
    </w:p>
    <w:p w:rsidR="00CC4CF9" w:rsidRPr="00061AB7" w:rsidRDefault="00CC4CF9" w:rsidP="003463F3">
      <w:pPr>
        <w:pStyle w:val="ConsPlusCell"/>
        <w:jc w:val="both"/>
      </w:pPr>
      <w:r w:rsidRPr="00061AB7">
        <w:t>92 1716     8     - с мясом кроликов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92 1717     3     - с прочими видами сырья</w:t>
      </w:r>
    </w:p>
    <w:p w:rsidR="00CC4CF9" w:rsidRPr="00061AB7" w:rsidRDefault="00CC4CF9" w:rsidP="003463F3">
      <w:pPr>
        <w:pStyle w:val="ConsPlusCell"/>
        <w:jc w:val="both"/>
      </w:pPr>
      <w:r w:rsidRPr="00061AB7">
        <w:t>92 1720     8     Консервы сало - бобовые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92 1721     5     Фасоль со шпиком</w:t>
      </w:r>
    </w:p>
    <w:p w:rsidR="00CC4CF9" w:rsidRPr="00061AB7" w:rsidRDefault="00CC4CF9" w:rsidP="003463F3">
      <w:pPr>
        <w:pStyle w:val="ConsPlusCell"/>
        <w:jc w:val="both"/>
      </w:pPr>
      <w:r w:rsidRPr="00061AB7">
        <w:t>92 1722     0     Фасоль с жиром</w:t>
      </w:r>
    </w:p>
    <w:p w:rsidR="00CC4CF9" w:rsidRPr="00061AB7" w:rsidRDefault="00CC4CF9" w:rsidP="003463F3">
      <w:pPr>
        <w:pStyle w:val="ConsPlusCell"/>
        <w:jc w:val="both"/>
      </w:pPr>
      <w:r w:rsidRPr="00061AB7">
        <w:t>92 1723     6     Горох со шпиком</w:t>
      </w:r>
    </w:p>
    <w:p w:rsidR="00CC4CF9" w:rsidRPr="00061AB7" w:rsidRDefault="00CC4CF9" w:rsidP="003463F3">
      <w:pPr>
        <w:pStyle w:val="ConsPlusCell"/>
        <w:jc w:val="both"/>
      </w:pPr>
      <w:r w:rsidRPr="00061AB7">
        <w:t>92 1724     1     Горох с жиром</w:t>
      </w:r>
    </w:p>
    <w:p w:rsidR="00CC4CF9" w:rsidRPr="00061AB7" w:rsidRDefault="00CC4CF9" w:rsidP="003463F3">
      <w:pPr>
        <w:pStyle w:val="ConsPlusCell"/>
        <w:jc w:val="both"/>
      </w:pPr>
      <w:r w:rsidRPr="00061AB7">
        <w:t>92 1725     7     Каши сало-бобовые с жиром</w:t>
      </w:r>
    </w:p>
    <w:p w:rsidR="00CC4CF9" w:rsidRPr="00061AB7" w:rsidRDefault="00CC4CF9" w:rsidP="003463F3">
      <w:pPr>
        <w:pStyle w:val="ConsPlusCell"/>
        <w:jc w:val="both"/>
      </w:pPr>
      <w:r w:rsidRPr="00061AB7">
        <w:t>92 1800     4     Сырье кишечное, ферментное, эндокринное,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специальное, кожевенное и перо-пуховое</w:t>
      </w:r>
    </w:p>
    <w:p w:rsidR="00CC4CF9" w:rsidRPr="00061AB7" w:rsidRDefault="00CC4CF9" w:rsidP="003463F3">
      <w:pPr>
        <w:pStyle w:val="ConsPlusCell"/>
        <w:jc w:val="both"/>
      </w:pPr>
      <w:r w:rsidRPr="00061AB7">
        <w:t>92 1801     8     Подушки *</w:t>
      </w:r>
    </w:p>
    <w:p w:rsidR="00CC4CF9" w:rsidRPr="00061AB7" w:rsidRDefault="00CC4CF9" w:rsidP="003463F3">
      <w:pPr>
        <w:pStyle w:val="ConsPlusCell"/>
        <w:jc w:val="both"/>
      </w:pPr>
      <w:r w:rsidRPr="00061AB7">
        <w:t>92 1802     5     Одеяла пуховые *</w:t>
      </w:r>
    </w:p>
    <w:p w:rsidR="00CC4CF9" w:rsidRPr="00061AB7" w:rsidRDefault="00CC4CF9" w:rsidP="003463F3">
      <w:pPr>
        <w:pStyle w:val="ConsPlusCell"/>
        <w:jc w:val="both"/>
      </w:pPr>
      <w:r w:rsidRPr="00061AB7">
        <w:t>92 1803     0     Перины и матрацы *</w:t>
      </w:r>
    </w:p>
    <w:p w:rsidR="00CC4CF9" w:rsidRPr="00061AB7" w:rsidRDefault="00CC4CF9" w:rsidP="003463F3">
      <w:pPr>
        <w:pStyle w:val="ConsPlusCell"/>
        <w:jc w:val="both"/>
      </w:pPr>
      <w:r w:rsidRPr="00061AB7">
        <w:t>92 1810     9     Сырье кишечное /</w:t>
      </w:r>
    </w:p>
    <w:p w:rsidR="00CC4CF9" w:rsidRPr="00061AB7" w:rsidRDefault="00CC4CF9" w:rsidP="003463F3">
      <w:pPr>
        <w:pStyle w:val="ConsPlusCell"/>
        <w:jc w:val="both"/>
      </w:pPr>
      <w:r w:rsidRPr="00061AB7">
        <w:t>92 1811     4     - крупного рогатого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92 1812     1     - свиное</w:t>
      </w:r>
    </w:p>
    <w:p w:rsidR="00CC4CF9" w:rsidRPr="00061AB7" w:rsidRDefault="00CC4CF9" w:rsidP="003463F3">
      <w:pPr>
        <w:pStyle w:val="ConsPlusCell"/>
        <w:jc w:val="both"/>
      </w:pPr>
      <w:r w:rsidRPr="00061AB7">
        <w:t>92 1813     5     - баранье</w:t>
      </w:r>
    </w:p>
    <w:p w:rsidR="00CC4CF9" w:rsidRPr="00061AB7" w:rsidRDefault="00CC4CF9" w:rsidP="003463F3">
      <w:pPr>
        <w:pStyle w:val="ConsPlusCell"/>
        <w:jc w:val="both"/>
      </w:pPr>
      <w:r w:rsidRPr="00061AB7">
        <w:t>92 1814     0     - конское</w:t>
      </w:r>
    </w:p>
    <w:p w:rsidR="00CC4CF9" w:rsidRPr="00061AB7" w:rsidRDefault="00CC4CF9" w:rsidP="003463F3">
      <w:pPr>
        <w:pStyle w:val="ConsPlusCell"/>
        <w:jc w:val="both"/>
      </w:pPr>
      <w:r w:rsidRPr="00061AB7">
        <w:t>92 1815     6     - прочих видов животных</w:t>
      </w:r>
    </w:p>
    <w:p w:rsidR="00CC4CF9" w:rsidRPr="00061AB7" w:rsidRDefault="00CC4CF9" w:rsidP="003463F3">
      <w:pPr>
        <w:pStyle w:val="ConsPlusCell"/>
        <w:jc w:val="both"/>
      </w:pPr>
      <w:r w:rsidRPr="00061AB7">
        <w:t>92 1820     3     Сырье ферментное /</w:t>
      </w:r>
    </w:p>
    <w:p w:rsidR="00CC4CF9" w:rsidRPr="00061AB7" w:rsidRDefault="00CC4CF9" w:rsidP="003463F3">
      <w:pPr>
        <w:pStyle w:val="ConsPlusCell"/>
        <w:jc w:val="both"/>
      </w:pPr>
      <w:r w:rsidRPr="00061AB7">
        <w:t>92 1821     9     - крупного рогатого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92 1822     4     - телят</w:t>
      </w:r>
    </w:p>
    <w:p w:rsidR="00CC4CF9" w:rsidRPr="00061AB7" w:rsidRDefault="00CC4CF9" w:rsidP="003463F3">
      <w:pPr>
        <w:pStyle w:val="ConsPlusCell"/>
        <w:jc w:val="both"/>
      </w:pPr>
      <w:r w:rsidRPr="00061AB7">
        <w:t>92 1823     5     - свиней</w:t>
      </w:r>
    </w:p>
    <w:p w:rsidR="00CC4CF9" w:rsidRPr="00061AB7" w:rsidRDefault="00CC4CF9" w:rsidP="003463F3">
      <w:pPr>
        <w:pStyle w:val="ConsPlusCell"/>
        <w:jc w:val="both"/>
      </w:pPr>
      <w:r w:rsidRPr="00061AB7">
        <w:t>92 1824     5     - мелкого рогатого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92 1830     8     Сырье эндокринное /</w:t>
      </w:r>
    </w:p>
    <w:p w:rsidR="00CC4CF9" w:rsidRPr="00061AB7" w:rsidRDefault="00CC4CF9" w:rsidP="003463F3">
      <w:pPr>
        <w:pStyle w:val="ConsPlusCell"/>
        <w:jc w:val="both"/>
      </w:pPr>
      <w:r w:rsidRPr="00061AB7">
        <w:t>92 1831     3     - крупного рогатого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92 1832     9     - телят</w:t>
      </w:r>
    </w:p>
    <w:p w:rsidR="00CC4CF9" w:rsidRPr="00061AB7" w:rsidRDefault="00CC4CF9" w:rsidP="003463F3">
      <w:pPr>
        <w:pStyle w:val="ConsPlusCell"/>
        <w:jc w:val="both"/>
      </w:pPr>
      <w:r w:rsidRPr="00061AB7">
        <w:t>92 1833     4     - свиней</w:t>
      </w:r>
    </w:p>
    <w:p w:rsidR="00CC4CF9" w:rsidRPr="00061AB7" w:rsidRDefault="00CC4CF9" w:rsidP="003463F3">
      <w:pPr>
        <w:pStyle w:val="ConsPlusCell"/>
        <w:jc w:val="both"/>
      </w:pPr>
      <w:r w:rsidRPr="00061AB7">
        <w:t>92 1834     9     - мелкого рогатого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92 1835     5     - прочих видов животных</w:t>
      </w:r>
    </w:p>
    <w:p w:rsidR="00CC4CF9" w:rsidRPr="00061AB7" w:rsidRDefault="00CC4CF9" w:rsidP="003463F3">
      <w:pPr>
        <w:pStyle w:val="ConsPlusCell"/>
        <w:jc w:val="both"/>
      </w:pPr>
      <w:r w:rsidRPr="00061AB7">
        <w:t>92 1840     2     Сырье специальное /</w:t>
      </w:r>
    </w:p>
    <w:p w:rsidR="00CC4CF9" w:rsidRPr="00061AB7" w:rsidRDefault="00CC4CF9" w:rsidP="003463F3">
      <w:pPr>
        <w:pStyle w:val="ConsPlusCell"/>
        <w:jc w:val="both"/>
      </w:pPr>
      <w:r w:rsidRPr="00061AB7">
        <w:t>92 1841     8     - крупного рогатого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92 1842     3     - свиней</w:t>
      </w:r>
    </w:p>
    <w:p w:rsidR="00CC4CF9" w:rsidRPr="00061AB7" w:rsidRDefault="00CC4CF9" w:rsidP="003463F3">
      <w:pPr>
        <w:pStyle w:val="ConsPlusCell"/>
        <w:jc w:val="both"/>
      </w:pPr>
      <w:r w:rsidRPr="00061AB7">
        <w:t>92 1843     9     - мелкого рогатого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92 1850     7     Сырье кожевенное крупное</w:t>
      </w:r>
    </w:p>
    <w:p w:rsidR="00CC4CF9" w:rsidRPr="00061AB7" w:rsidRDefault="00CC4CF9" w:rsidP="003463F3">
      <w:pPr>
        <w:pStyle w:val="ConsPlusCell"/>
        <w:jc w:val="both"/>
      </w:pPr>
      <w:r w:rsidRPr="00061AB7">
        <w:t>92 1851     2     Шкуры / крупного рогатого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92 1852     8     - лошадей</w:t>
      </w:r>
    </w:p>
    <w:p w:rsidR="00CC4CF9" w:rsidRPr="00061AB7" w:rsidRDefault="00CC4CF9" w:rsidP="003463F3">
      <w:pPr>
        <w:pStyle w:val="ConsPlusCell"/>
        <w:jc w:val="both"/>
      </w:pPr>
      <w:r w:rsidRPr="00061AB7">
        <w:t>92 1853     3     - верблюдов</w:t>
      </w:r>
    </w:p>
    <w:p w:rsidR="00CC4CF9" w:rsidRPr="00061AB7" w:rsidRDefault="00CC4CF9" w:rsidP="003463F3">
      <w:pPr>
        <w:pStyle w:val="ConsPlusCell"/>
        <w:jc w:val="both"/>
      </w:pPr>
      <w:r w:rsidRPr="00061AB7">
        <w:t>92 1854     9     - оленей</w:t>
      </w:r>
    </w:p>
    <w:p w:rsidR="00CC4CF9" w:rsidRPr="00061AB7" w:rsidRDefault="00CC4CF9" w:rsidP="003463F3">
      <w:pPr>
        <w:pStyle w:val="ConsPlusCell"/>
        <w:jc w:val="both"/>
      </w:pPr>
      <w:r w:rsidRPr="00061AB7">
        <w:t>92 1855     4     - буйволов</w:t>
      </w:r>
    </w:p>
    <w:p w:rsidR="00CC4CF9" w:rsidRPr="00061AB7" w:rsidRDefault="00CC4CF9" w:rsidP="003463F3">
      <w:pPr>
        <w:pStyle w:val="ConsPlusCell"/>
        <w:jc w:val="both"/>
      </w:pPr>
      <w:r w:rsidRPr="00061AB7">
        <w:t>92 1856     6     - яков</w:t>
      </w:r>
    </w:p>
    <w:p w:rsidR="00CC4CF9" w:rsidRPr="00061AB7" w:rsidRDefault="00CC4CF9" w:rsidP="003463F3">
      <w:pPr>
        <w:pStyle w:val="ConsPlusCell"/>
        <w:jc w:val="both"/>
      </w:pPr>
      <w:r w:rsidRPr="00061AB7">
        <w:t>92 1857     5     - лосей</w:t>
      </w:r>
    </w:p>
    <w:p w:rsidR="00CC4CF9" w:rsidRPr="00061AB7" w:rsidRDefault="00CC4CF9" w:rsidP="003463F3">
      <w:pPr>
        <w:pStyle w:val="ConsPlusCell"/>
        <w:jc w:val="both"/>
      </w:pPr>
      <w:r w:rsidRPr="00061AB7">
        <w:t>92 1858     0     - ослов</w:t>
      </w:r>
    </w:p>
    <w:p w:rsidR="00CC4CF9" w:rsidRPr="00061AB7" w:rsidRDefault="00CC4CF9" w:rsidP="003463F3">
      <w:pPr>
        <w:pStyle w:val="ConsPlusCell"/>
        <w:jc w:val="both"/>
      </w:pPr>
      <w:r w:rsidRPr="00061AB7">
        <w:t>92 1859     6     - мулов</w:t>
      </w:r>
    </w:p>
    <w:p w:rsidR="00CC4CF9" w:rsidRPr="00061AB7" w:rsidRDefault="00CC4CF9" w:rsidP="003463F3">
      <w:pPr>
        <w:pStyle w:val="ConsPlusCell"/>
        <w:jc w:val="both"/>
      </w:pPr>
      <w:r w:rsidRPr="00061AB7">
        <w:t>92 1860     1     Сырье кожевенное свиное</w:t>
      </w:r>
    </w:p>
    <w:p w:rsidR="00CC4CF9" w:rsidRPr="00061AB7" w:rsidRDefault="00CC4CF9" w:rsidP="003463F3">
      <w:pPr>
        <w:pStyle w:val="ConsPlusCell"/>
        <w:jc w:val="both"/>
      </w:pPr>
      <w:r w:rsidRPr="00061AB7">
        <w:t>92 1861     7     Шкуры свиные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1862     2     Шкуры свиные - крупоны</w:t>
      </w:r>
    </w:p>
    <w:p w:rsidR="00CC4CF9" w:rsidRPr="00061AB7" w:rsidRDefault="00CC4CF9" w:rsidP="003463F3">
      <w:pPr>
        <w:pStyle w:val="ConsPlusCell"/>
        <w:jc w:val="both"/>
      </w:pPr>
      <w:r w:rsidRPr="00061AB7">
        <w:t>92 1870     6     Сырье кожевенное и меховое мелкое</w:t>
      </w:r>
    </w:p>
    <w:p w:rsidR="00CC4CF9" w:rsidRPr="00061AB7" w:rsidRDefault="00CC4CF9" w:rsidP="003463F3">
      <w:pPr>
        <w:pStyle w:val="ConsPlusCell"/>
        <w:jc w:val="both"/>
      </w:pPr>
      <w:r w:rsidRPr="00061AB7">
        <w:t>92 1871     1     Шкуры / телят</w:t>
      </w:r>
    </w:p>
    <w:p w:rsidR="00CC4CF9" w:rsidRPr="00061AB7" w:rsidRDefault="00CC4CF9" w:rsidP="003463F3">
      <w:pPr>
        <w:pStyle w:val="ConsPlusCell"/>
        <w:jc w:val="both"/>
      </w:pPr>
      <w:r w:rsidRPr="00061AB7">
        <w:t>92 1872     7     - верблюжат</w:t>
      </w:r>
    </w:p>
    <w:p w:rsidR="00CC4CF9" w:rsidRPr="00061AB7" w:rsidRDefault="00CC4CF9" w:rsidP="003463F3">
      <w:pPr>
        <w:pStyle w:val="ConsPlusCell"/>
        <w:jc w:val="both"/>
      </w:pPr>
      <w:r w:rsidRPr="00061AB7">
        <w:t>92 1873     2     - жеребят</w:t>
      </w:r>
    </w:p>
    <w:p w:rsidR="00CC4CF9" w:rsidRPr="00061AB7" w:rsidRDefault="00CC4CF9" w:rsidP="003463F3">
      <w:pPr>
        <w:pStyle w:val="ConsPlusCell"/>
        <w:jc w:val="both"/>
      </w:pPr>
      <w:r w:rsidRPr="00061AB7">
        <w:t>92 1874     8     - телят оленей</w:t>
      </w:r>
    </w:p>
    <w:p w:rsidR="00CC4CF9" w:rsidRPr="00061AB7" w:rsidRDefault="00CC4CF9" w:rsidP="003463F3">
      <w:pPr>
        <w:pStyle w:val="ConsPlusCell"/>
        <w:jc w:val="both"/>
      </w:pPr>
      <w:r w:rsidRPr="00061AB7">
        <w:t>92 1875     3     Овчины кожевенные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1876     9     Овчины шубные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1877     4     Овчины меховые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92 1878     3     Шкуры коз</w:t>
      </w:r>
    </w:p>
    <w:p w:rsidR="00CC4CF9" w:rsidRPr="00061AB7" w:rsidRDefault="00CC4CF9" w:rsidP="003463F3">
      <w:pPr>
        <w:pStyle w:val="ConsPlusCell"/>
        <w:jc w:val="both"/>
      </w:pPr>
      <w:r w:rsidRPr="00061AB7">
        <w:t>92 1879     5     Шкуры диких коз</w:t>
      </w:r>
    </w:p>
    <w:p w:rsidR="00CC4CF9" w:rsidRPr="00061AB7" w:rsidRDefault="00CC4CF9" w:rsidP="003463F3">
      <w:pPr>
        <w:pStyle w:val="ConsPlusCell"/>
        <w:jc w:val="both"/>
      </w:pPr>
      <w:r w:rsidRPr="00061AB7">
        <w:t>92 1880     0     Шкуры кроликов / невыделанные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1881     6     - пуховые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92 1882     1     - меховые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92 1890     5     Сырье перо-пуховое и перо-пуховые изделия</w:t>
      </w:r>
    </w:p>
    <w:p w:rsidR="00CC4CF9" w:rsidRPr="00061AB7" w:rsidRDefault="00CC4CF9" w:rsidP="003463F3">
      <w:pPr>
        <w:pStyle w:val="ConsPlusCell"/>
        <w:jc w:val="both"/>
      </w:pPr>
      <w:r w:rsidRPr="00061AB7">
        <w:t>92 1891     0     Сырье перовое</w:t>
      </w:r>
    </w:p>
    <w:p w:rsidR="00CC4CF9" w:rsidRPr="00061AB7" w:rsidRDefault="00CC4CF9" w:rsidP="003463F3">
      <w:pPr>
        <w:pStyle w:val="ConsPlusCell"/>
        <w:jc w:val="both"/>
      </w:pPr>
      <w:r w:rsidRPr="00061AB7">
        <w:t>92 1892     6     Сырье пуховое</w:t>
      </w:r>
    </w:p>
    <w:p w:rsidR="00CC4CF9" w:rsidRPr="00061AB7" w:rsidRDefault="00CC4CF9" w:rsidP="003463F3">
      <w:pPr>
        <w:pStyle w:val="ConsPlusCell"/>
        <w:jc w:val="both"/>
      </w:pPr>
      <w:r w:rsidRPr="00061AB7">
        <w:t>92 1893     1     Изделия перо-пуховые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92 1900     8     Продукция мясной промышленности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92 1901     3     Мука костная для минеральной подкормки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животных и птиц *</w:t>
      </w:r>
    </w:p>
    <w:p w:rsidR="00CC4CF9" w:rsidRPr="00061AB7" w:rsidRDefault="00CC4CF9" w:rsidP="003463F3">
      <w:pPr>
        <w:pStyle w:val="ConsPlusCell"/>
        <w:jc w:val="both"/>
      </w:pPr>
      <w:r w:rsidRPr="00061AB7">
        <w:t>92 1902     9     Костный полуфабрикат для сухих животных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кормов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1903     4     Белковые корма *</w:t>
      </w:r>
    </w:p>
    <w:p w:rsidR="00CC4CF9" w:rsidRPr="00061AB7" w:rsidRDefault="00CC4CF9" w:rsidP="003463F3">
      <w:pPr>
        <w:pStyle w:val="ConsPlusCell"/>
        <w:jc w:val="both"/>
      </w:pPr>
      <w:r w:rsidRPr="00061AB7">
        <w:t>92 1904     5     Мука из шквары или шквара *</w:t>
      </w:r>
    </w:p>
    <w:p w:rsidR="00CC4CF9" w:rsidRPr="00061AB7" w:rsidRDefault="00CC4CF9" w:rsidP="003463F3">
      <w:pPr>
        <w:pStyle w:val="ConsPlusCell"/>
        <w:jc w:val="both"/>
      </w:pPr>
      <w:r w:rsidRPr="00061AB7">
        <w:t>92 1905     5     Яйцепродукты (в пересчете на яйца) *</w:t>
      </w:r>
    </w:p>
    <w:p w:rsidR="00CC4CF9" w:rsidRPr="00061AB7" w:rsidRDefault="00CC4CF9" w:rsidP="003463F3">
      <w:pPr>
        <w:pStyle w:val="ConsPlusCell"/>
        <w:jc w:val="both"/>
      </w:pPr>
      <w:r w:rsidRPr="00061AB7">
        <w:t>92 1906     0     Яйцепродукты (включая яйца) *</w:t>
      </w:r>
    </w:p>
    <w:p w:rsidR="00CC4CF9" w:rsidRPr="00061AB7" w:rsidRDefault="00CC4CF9" w:rsidP="003463F3">
      <w:pPr>
        <w:pStyle w:val="ConsPlusCell"/>
        <w:jc w:val="both"/>
      </w:pPr>
      <w:r w:rsidRPr="00061AB7">
        <w:t>92 1910     2     Кровь убойных животных и продукты ее переработки</w:t>
      </w:r>
    </w:p>
    <w:p w:rsidR="00CC4CF9" w:rsidRPr="00061AB7" w:rsidRDefault="00CC4CF9" w:rsidP="003463F3">
      <w:pPr>
        <w:pStyle w:val="ConsPlusCell"/>
        <w:jc w:val="both"/>
      </w:pPr>
      <w:r w:rsidRPr="00061AB7">
        <w:t>92 1911     8     Кровь убойных животных пищевая</w:t>
      </w:r>
    </w:p>
    <w:p w:rsidR="00CC4CF9" w:rsidRPr="00061AB7" w:rsidRDefault="00CC4CF9" w:rsidP="003463F3">
      <w:pPr>
        <w:pStyle w:val="ConsPlusCell"/>
        <w:jc w:val="both"/>
      </w:pPr>
      <w:r w:rsidRPr="00061AB7">
        <w:t>92 1912     3     Кровь техническая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92 1913     9     Альбумин технический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92 1914     4     Кровь консервированная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1915     9     Альбумин пищевой</w:t>
      </w:r>
    </w:p>
    <w:p w:rsidR="00CC4CF9" w:rsidRPr="00061AB7" w:rsidRDefault="00CC4CF9" w:rsidP="003463F3">
      <w:pPr>
        <w:pStyle w:val="ConsPlusCell"/>
        <w:jc w:val="both"/>
      </w:pPr>
      <w:r w:rsidRPr="00061AB7">
        <w:t>92 1916     5     Сыворотка крови пищевая</w:t>
      </w:r>
    </w:p>
    <w:p w:rsidR="00CC4CF9" w:rsidRPr="00061AB7" w:rsidRDefault="00CC4CF9" w:rsidP="003463F3">
      <w:pPr>
        <w:pStyle w:val="ConsPlusCell"/>
        <w:jc w:val="both"/>
      </w:pPr>
      <w:r w:rsidRPr="00061AB7">
        <w:t>92 1917     0     Плазма крови пищевая</w:t>
      </w:r>
    </w:p>
    <w:p w:rsidR="00CC4CF9" w:rsidRPr="00061AB7" w:rsidRDefault="00CC4CF9" w:rsidP="003463F3">
      <w:pPr>
        <w:pStyle w:val="ConsPlusCell"/>
        <w:jc w:val="both"/>
      </w:pPr>
      <w:r w:rsidRPr="00061AB7">
        <w:t>92 1920     7     Корма вареные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92 1921     2     - влажностью 60%</w:t>
      </w:r>
    </w:p>
    <w:p w:rsidR="00CC4CF9" w:rsidRPr="00061AB7" w:rsidRDefault="00CC4CF9" w:rsidP="003463F3">
      <w:pPr>
        <w:pStyle w:val="ConsPlusCell"/>
        <w:jc w:val="both"/>
      </w:pPr>
      <w:r w:rsidRPr="00061AB7">
        <w:t>92 1922     8     - влажностью 80%</w:t>
      </w:r>
    </w:p>
    <w:p w:rsidR="00CC4CF9" w:rsidRPr="00061AB7" w:rsidRDefault="00CC4CF9" w:rsidP="003463F3">
      <w:pPr>
        <w:pStyle w:val="ConsPlusCell"/>
        <w:jc w:val="both"/>
      </w:pPr>
      <w:r w:rsidRPr="00061AB7">
        <w:t>92 1923     3     Крагулят крови консервированный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92 1924     9     Бульон кормовой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92 1930     1     Желатин /</w:t>
      </w:r>
    </w:p>
    <w:p w:rsidR="00CC4CF9" w:rsidRPr="00061AB7" w:rsidRDefault="00CC4CF9" w:rsidP="003463F3">
      <w:pPr>
        <w:pStyle w:val="ConsPlusCell"/>
        <w:jc w:val="both"/>
      </w:pPr>
      <w:r w:rsidRPr="00061AB7">
        <w:t>92 1931     7     - пищевой</w:t>
      </w:r>
    </w:p>
    <w:p w:rsidR="00CC4CF9" w:rsidRPr="00061AB7" w:rsidRDefault="00CC4CF9" w:rsidP="003463F3">
      <w:pPr>
        <w:pStyle w:val="ConsPlusCell"/>
        <w:jc w:val="both"/>
      </w:pPr>
      <w:r w:rsidRPr="00061AB7">
        <w:t>92 1932     2     - технический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92 1933     8     - полиграфический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92 1934     3     - фотографический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92 1940     6     Клей животного происхождения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92 1941     1     - костный</w:t>
      </w:r>
    </w:p>
    <w:p w:rsidR="00CC4CF9" w:rsidRPr="00061AB7" w:rsidRDefault="00CC4CF9" w:rsidP="003463F3">
      <w:pPr>
        <w:pStyle w:val="ConsPlusCell"/>
        <w:jc w:val="both"/>
      </w:pPr>
      <w:r w:rsidRPr="00061AB7">
        <w:t>92 1942     7     - спичечный</w:t>
      </w:r>
    </w:p>
    <w:p w:rsidR="00CC4CF9" w:rsidRPr="00061AB7" w:rsidRDefault="00CC4CF9" w:rsidP="003463F3">
      <w:pPr>
        <w:pStyle w:val="ConsPlusCell"/>
        <w:jc w:val="both"/>
      </w:pPr>
      <w:r w:rsidRPr="00061AB7">
        <w:t>92 1943     2     - казеиновый</w:t>
      </w:r>
    </w:p>
    <w:p w:rsidR="00CC4CF9" w:rsidRPr="00061AB7" w:rsidRDefault="00CC4CF9" w:rsidP="003463F3">
      <w:pPr>
        <w:pStyle w:val="ConsPlusCell"/>
        <w:jc w:val="both"/>
      </w:pPr>
      <w:r w:rsidRPr="00061AB7">
        <w:t>92 1944     8     - мездровый</w:t>
      </w:r>
    </w:p>
    <w:p w:rsidR="00CC4CF9" w:rsidRPr="00061AB7" w:rsidRDefault="00CC4CF9" w:rsidP="003463F3">
      <w:pPr>
        <w:pStyle w:val="ConsPlusCell"/>
        <w:jc w:val="both"/>
      </w:pPr>
      <w:r w:rsidRPr="00061AB7">
        <w:t>92 1950     0     Корма животные сухие (мясо-костные)</w:t>
      </w:r>
    </w:p>
    <w:p w:rsidR="00CC4CF9" w:rsidRPr="00061AB7" w:rsidRDefault="00CC4CF9" w:rsidP="003463F3">
      <w:pPr>
        <w:pStyle w:val="ConsPlusCell"/>
        <w:jc w:val="both"/>
      </w:pPr>
      <w:r w:rsidRPr="00061AB7">
        <w:t>92 1951     6     Мука мясо-костная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1952     1     Мука костная кормовая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92 1953     7     Мука кровяная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1954     2     Мука из гидролизованного пера</w:t>
      </w:r>
    </w:p>
    <w:p w:rsidR="00CC4CF9" w:rsidRPr="00061AB7" w:rsidRDefault="00CC4CF9" w:rsidP="003463F3">
      <w:pPr>
        <w:pStyle w:val="ConsPlusCell"/>
        <w:jc w:val="both"/>
      </w:pPr>
      <w:r w:rsidRPr="00061AB7">
        <w:t>92 1955     8     Обогатитель кормовой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92 1956     3     Преципитат кормовой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92 1957     9     Мука мясная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1958     4     Мука костная для подкормки птиц</w:t>
      </w:r>
    </w:p>
    <w:p w:rsidR="00CC4CF9" w:rsidRPr="00061AB7" w:rsidRDefault="00CC4CF9" w:rsidP="003463F3">
      <w:pPr>
        <w:pStyle w:val="ConsPlusCell"/>
        <w:jc w:val="both"/>
      </w:pPr>
      <w:r w:rsidRPr="00061AB7">
        <w:t>92 1959     3     Корма животные сухие мясо-костные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92 1960     5     Рога, копыта, волос, щетина</w:t>
      </w:r>
    </w:p>
    <w:p w:rsidR="00CC4CF9" w:rsidRPr="00061AB7" w:rsidRDefault="00CC4CF9" w:rsidP="003463F3">
      <w:pPr>
        <w:pStyle w:val="ConsPlusCell"/>
        <w:jc w:val="both"/>
      </w:pPr>
      <w:r w:rsidRPr="00061AB7">
        <w:t>92 1961     0     Рога</w:t>
      </w:r>
    </w:p>
    <w:p w:rsidR="00CC4CF9" w:rsidRPr="00061AB7" w:rsidRDefault="00CC4CF9" w:rsidP="003463F3">
      <w:pPr>
        <w:pStyle w:val="ConsPlusCell"/>
        <w:jc w:val="both"/>
      </w:pPr>
      <w:r w:rsidRPr="00061AB7">
        <w:t>92 1962     6     Копыта</w:t>
      </w:r>
    </w:p>
    <w:p w:rsidR="00CC4CF9" w:rsidRPr="00061AB7" w:rsidRDefault="00CC4CF9" w:rsidP="003463F3">
      <w:pPr>
        <w:pStyle w:val="ConsPlusCell"/>
        <w:jc w:val="both"/>
      </w:pPr>
      <w:r w:rsidRPr="00061AB7">
        <w:t>92 1963     1     Волос</w:t>
      </w:r>
    </w:p>
    <w:p w:rsidR="00CC4CF9" w:rsidRPr="00061AB7" w:rsidRDefault="00CC4CF9" w:rsidP="003463F3">
      <w:pPr>
        <w:pStyle w:val="ConsPlusCell"/>
        <w:jc w:val="both"/>
      </w:pPr>
      <w:r w:rsidRPr="00061AB7">
        <w:t>92 1964     7     Щетина</w:t>
      </w:r>
    </w:p>
    <w:p w:rsidR="00CC4CF9" w:rsidRPr="00061AB7" w:rsidRDefault="00CC4CF9" w:rsidP="003463F3">
      <w:pPr>
        <w:pStyle w:val="ConsPlusCell"/>
        <w:jc w:val="both"/>
      </w:pPr>
      <w:r w:rsidRPr="00061AB7">
        <w:t>92 1970     0     Кость /</w:t>
      </w:r>
    </w:p>
    <w:p w:rsidR="00CC4CF9" w:rsidRPr="00061AB7" w:rsidRDefault="00CC4CF9" w:rsidP="003463F3">
      <w:pPr>
        <w:pStyle w:val="ConsPlusCell"/>
        <w:jc w:val="both"/>
      </w:pPr>
      <w:r w:rsidRPr="00061AB7">
        <w:t>92 1971     5     - для производства желатина</w:t>
      </w:r>
    </w:p>
    <w:p w:rsidR="00CC4CF9" w:rsidRPr="00061AB7" w:rsidRDefault="00CC4CF9" w:rsidP="003463F3">
      <w:pPr>
        <w:pStyle w:val="ConsPlusCell"/>
        <w:jc w:val="both"/>
      </w:pPr>
      <w:r w:rsidRPr="00061AB7">
        <w:t>92 1972     0     - для производства клея</w:t>
      </w:r>
    </w:p>
    <w:p w:rsidR="00CC4CF9" w:rsidRPr="00061AB7" w:rsidRDefault="00CC4CF9" w:rsidP="003463F3">
      <w:pPr>
        <w:pStyle w:val="ConsPlusCell"/>
        <w:jc w:val="both"/>
      </w:pPr>
      <w:r w:rsidRPr="00061AB7">
        <w:t>92 1973     6     - поделочная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1974     1     - пищевая</w:t>
      </w:r>
    </w:p>
    <w:p w:rsidR="00CC4CF9" w:rsidRPr="00061AB7" w:rsidRDefault="00CC4CF9" w:rsidP="003463F3">
      <w:pPr>
        <w:pStyle w:val="ConsPlusCell"/>
        <w:jc w:val="both"/>
      </w:pPr>
      <w:r w:rsidRPr="00061AB7">
        <w:t>92 1980     4     Продукция техническая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92 1981     4     Масла технические животного происхождения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92 1982     5     Жиры животные 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92 1983     0     Струны теннисные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1984     6     Струны музыкальные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1985     1     Сшивка кишечная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1986     7     Продукция техническая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92 1990     9     Яйцепродукты</w:t>
      </w:r>
    </w:p>
    <w:p w:rsidR="00CC4CF9" w:rsidRPr="00061AB7" w:rsidRDefault="00CC4CF9" w:rsidP="003463F3">
      <w:pPr>
        <w:pStyle w:val="ConsPlusCell"/>
        <w:jc w:val="both"/>
      </w:pPr>
      <w:r w:rsidRPr="00061AB7">
        <w:t>92 1991     4     Порошок яичный</w:t>
      </w:r>
    </w:p>
    <w:p w:rsidR="00CC4CF9" w:rsidRPr="00061AB7" w:rsidRDefault="00CC4CF9" w:rsidP="003463F3">
      <w:pPr>
        <w:pStyle w:val="ConsPlusCell"/>
        <w:jc w:val="both"/>
      </w:pPr>
      <w:r w:rsidRPr="00061AB7">
        <w:t>92 1992     8     Меланж</w:t>
      </w:r>
    </w:p>
    <w:p w:rsidR="00CC4CF9" w:rsidRPr="00061AB7" w:rsidRDefault="00CC4CF9" w:rsidP="003463F3">
      <w:pPr>
        <w:pStyle w:val="ConsPlusCell"/>
        <w:jc w:val="both"/>
      </w:pPr>
      <w:r w:rsidRPr="00061AB7">
        <w:t>92 1993     5     Омлет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92 2000     8     Молоко и молочная продукция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92 2001 - 92 2009 исключены.  -  Изменение  N  78/2010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92 2011 - 92 2019 исключены.  -  Изменение  N  78/2010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92 2021 - 92 2029 исключены.  -  Изменение  N  78/2010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92 2031 - 92 2039 исключены.  -  Изменение  N  78/2010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92 2041 - 92 2049 исключены.  -  Изменение  N  78/2010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92 2051 - 92 2059 исключены.  -  Изменение  N  78/2010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92 2061 - 92 2069 исключены.  -  Изменение  N  78/2010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92 2071 - 92 2079 исключены.  -  Изменение  N  78/2010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92 2081 - 92 2089 исключены.  -  Изменение  N  78/2010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92 2091 - 92 2096 исключены.  -  Изменение  N  78/2010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92 2100     1     Продукты молочные и молочные составные - масло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сливочное, масло топленое, паста масляная,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молочный жир. Масло сливочное сухое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2101     7     Масло из коровьего молока *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Пояснение: алгоритм сбора </w:t>
      </w:r>
      <w:hyperlink w:anchor="Par22876" w:tooltip="92 2110     6     Продукты молочные - масло/ сливочное" w:history="1">
        <w:r w:rsidRPr="00061AB7">
          <w:t>92 2110</w:t>
        </w:r>
      </w:hyperlink>
      <w:r w:rsidRPr="00061AB7">
        <w:t xml:space="preserve"> + </w:t>
      </w:r>
      <w:hyperlink w:anchor="Par22892" w:tooltip="92 2120     0     Продукты молочные - масло топленое" w:history="1">
        <w:r w:rsidRPr="00061AB7">
          <w:t>92 2120</w:t>
        </w:r>
      </w:hyperlink>
      <w:r w:rsidRPr="00061AB7">
        <w:t xml:space="preserve"> +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</w:t>
      </w:r>
      <w:hyperlink w:anchor="Par22913" w:tooltip="92 2140     2     Масло сливочное сухое" w:history="1">
        <w:r w:rsidRPr="00061AB7">
          <w:t>92 2140</w:t>
        </w:r>
      </w:hyperlink>
      <w:r w:rsidRPr="00061AB7">
        <w:t xml:space="preserve"> + </w:t>
      </w:r>
      <w:hyperlink w:anchor="Par22915" w:tooltip="92 2150     4     Продукты молочные составные - масло/ сливочное" w:history="1">
        <w:r w:rsidRPr="00061AB7">
          <w:t>92 2150</w:t>
        </w:r>
      </w:hyperlink>
      <w:r w:rsidRPr="00061AB7">
        <w:t xml:space="preserve"> + </w:t>
      </w:r>
      <w:hyperlink w:anchor="Par22939" w:tooltip="92 2170     3     Продукт молочный составной - масло топленое" w:history="1">
        <w:r w:rsidRPr="00061AB7">
          <w:t>92 2170</w:t>
        </w:r>
      </w:hyperlink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2102 - 92 2109 исключены.  -  Изменение  N  78/2010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bookmarkStart w:id="21" w:name="Par22876"/>
      <w:bookmarkEnd w:id="21"/>
      <w:r w:rsidRPr="00061AB7">
        <w:t>92 2110     6     Продукты молочные - масло/ сливочное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  ред.  Изменений  N  71/2004,  N 78/2010  ОКП, 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Ростехрегулирования 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2111     1     - сладко-сливочное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  ред.  Изменений  N  71/2004,  N 78/2010  ОКП, 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Ростехрегулирования 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2112 - 92 2114 исключены.  -  Изменение  N  78/2010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92 2115     3     - кисло-сливочное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  ред.  Изменений  N  71/2004,  N 78/2010  ОКП, 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Ростехрегулирования 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2116 - 92 2118 исключены.  -  Изменение  N  78/2010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92 2119     5     - подсырное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71/2004 ОКП,  в ред. Изменения N 78/2010 ОКП,</w:t>
      </w:r>
    </w:p>
    <w:p w:rsidR="00CC4CF9" w:rsidRPr="00061AB7" w:rsidRDefault="00CC4CF9" w:rsidP="003463F3">
      <w:pPr>
        <w:pStyle w:val="ConsPlusCell"/>
        <w:jc w:val="both"/>
      </w:pPr>
      <w:r w:rsidRPr="00061AB7">
        <w:t>утв. Приказом Ростехрегулирования от 24.05.2010 N 80-ст)</w:t>
      </w:r>
    </w:p>
    <w:p w:rsidR="00CC4CF9" w:rsidRPr="00061AB7" w:rsidRDefault="00CC4CF9" w:rsidP="003463F3">
      <w:pPr>
        <w:pStyle w:val="ConsPlusCell"/>
        <w:jc w:val="both"/>
      </w:pPr>
      <w:bookmarkStart w:id="22" w:name="Par22892"/>
      <w:bookmarkEnd w:id="22"/>
      <w:r w:rsidRPr="00061AB7">
        <w:t>92 2120     0     Продукты молочные - масло топленое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2121 - 92 2122 исключены.  -  Изменение  N  78/2010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92 2130     5     Продукты молочные - паста масляная/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71/2004 ОКП,  в ред. Изменения N 78/2010 ОКП,</w:t>
      </w:r>
    </w:p>
    <w:p w:rsidR="00CC4CF9" w:rsidRPr="00061AB7" w:rsidRDefault="00CC4CF9" w:rsidP="003463F3">
      <w:pPr>
        <w:pStyle w:val="ConsPlusCell"/>
        <w:jc w:val="both"/>
      </w:pPr>
      <w:r w:rsidRPr="00061AB7">
        <w:t>утв. Приказом Ростехрегулирования 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2131     0     - сладко-сливочная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71/2004 ОКП,  в ред. Изменения N 78/2010 ОКП,</w:t>
      </w:r>
    </w:p>
    <w:p w:rsidR="00CC4CF9" w:rsidRPr="00061AB7" w:rsidRDefault="00CC4CF9" w:rsidP="003463F3">
      <w:pPr>
        <w:pStyle w:val="ConsPlusCell"/>
        <w:jc w:val="both"/>
      </w:pPr>
      <w:r w:rsidRPr="00061AB7">
        <w:t>утв. Приказом Ростехрегулирования 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2132     исключен.  -  Изменение  N 78/2010 ОКП,  утв.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92 2133     1     - кисло-сливочная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71/2004 ОКП,  в ред. Изменения N 78/2010 ОКП,</w:t>
      </w:r>
    </w:p>
    <w:p w:rsidR="00CC4CF9" w:rsidRPr="00061AB7" w:rsidRDefault="00CC4CF9" w:rsidP="003463F3">
      <w:pPr>
        <w:pStyle w:val="ConsPlusCell"/>
        <w:jc w:val="both"/>
      </w:pPr>
      <w:r w:rsidRPr="00061AB7">
        <w:t>утв. Приказом Ростехрегулирования 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2134     исключен.  -  Изменение  N 78/2010 ОКП,  утв.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92 2139     4     - подсырная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bookmarkStart w:id="23" w:name="Par22913"/>
      <w:bookmarkEnd w:id="23"/>
      <w:r w:rsidRPr="00061AB7">
        <w:t>92 2140     2     Масло сливочное сухое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92 2140 введен Изменением N 71/2004 ОКП)</w:t>
      </w:r>
    </w:p>
    <w:p w:rsidR="00CC4CF9" w:rsidRPr="00061AB7" w:rsidRDefault="00CC4CF9" w:rsidP="003463F3">
      <w:pPr>
        <w:pStyle w:val="ConsPlusCell"/>
        <w:jc w:val="both"/>
      </w:pPr>
      <w:bookmarkStart w:id="24" w:name="Par22915"/>
      <w:bookmarkEnd w:id="24"/>
      <w:r w:rsidRPr="00061AB7">
        <w:t>92 2150     4     Продукты молочные составные - масло/ сливочное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2151     6     - сладко-сливочное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2155     1     - кисло-сливочное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2159     3     - подсырное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2160     9     Продукты молочные составные - паста масляная/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2161     4     - сладко-сливочная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2165     6     - кисло-сливочная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2169     8     - подсырная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bookmarkStart w:id="25" w:name="Par22939"/>
      <w:bookmarkEnd w:id="25"/>
      <w:r w:rsidRPr="00061AB7">
        <w:t>92 2170     3     Продукт молочный составной - масло топленое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2190     2     Продукты молочные - молочный жир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71/2004 ОКП,  в ред. Изменения N 78/2010 ОКП,</w:t>
      </w:r>
    </w:p>
    <w:p w:rsidR="00CC4CF9" w:rsidRPr="00061AB7" w:rsidRDefault="00CC4CF9" w:rsidP="003463F3">
      <w:pPr>
        <w:pStyle w:val="ConsPlusCell"/>
        <w:jc w:val="both"/>
      </w:pPr>
      <w:r w:rsidRPr="00061AB7">
        <w:t>утв. Приказом Ростехрегулирования 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2191     исключен.  -  Изменение  N 78/2010 ОКП,  утв.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92 2200     5     Молоко (кроме сырого). Продукты молочные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молочные составные, кроме масла из коровьего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молока, пасты масляной, сыра, сырных продуктов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молочного жира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56/2003 ОКП (в ред. N 59/2003 ОКП),  N 78/2010</w:t>
      </w:r>
    </w:p>
    <w:p w:rsidR="00CC4CF9" w:rsidRPr="00061AB7" w:rsidRDefault="00CC4CF9" w:rsidP="003463F3">
      <w:pPr>
        <w:pStyle w:val="ConsPlusCell"/>
        <w:jc w:val="both"/>
      </w:pPr>
      <w:r w:rsidRPr="00061AB7">
        <w:t>ОКП, утв. Приказом Ростехрегулирования 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2201     0     Молоко *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Пояснение: алгоритм сбора </w:t>
      </w:r>
      <w:hyperlink w:anchor="Par35353" w:tooltip="98 1001     1     Молоко сырое *" w:history="1">
        <w:r w:rsidRPr="00061AB7">
          <w:t>98 1001</w:t>
        </w:r>
      </w:hyperlink>
      <w:r w:rsidRPr="00061AB7">
        <w:t xml:space="preserve"> + </w:t>
      </w:r>
      <w:hyperlink w:anchor="Par22959" w:tooltip="92 2210     9     Молоко (кроме сырого)" w:history="1">
        <w:r w:rsidRPr="00061AB7">
          <w:t>92 2210</w:t>
        </w:r>
      </w:hyperlink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2202 - 92 2209 исключены.  -  Изменение  N  78/2010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bookmarkStart w:id="26" w:name="Par22959"/>
      <w:bookmarkEnd w:id="26"/>
      <w:r w:rsidRPr="00061AB7">
        <w:t>92 2210     9     Молоко (кроме сырого)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56/2003 ОКП (в ред. N 59/2003 ОКП),  N 78/2010</w:t>
      </w:r>
    </w:p>
    <w:p w:rsidR="00CC4CF9" w:rsidRPr="00061AB7" w:rsidRDefault="00CC4CF9" w:rsidP="003463F3">
      <w:pPr>
        <w:pStyle w:val="ConsPlusCell"/>
        <w:jc w:val="both"/>
      </w:pPr>
      <w:r w:rsidRPr="00061AB7">
        <w:t>ОКП, утв. Приказом Ростехрегулирования 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2211     5     Молоко питьевое пастеризованное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ОКП,  N 56/2003 ОКП  (в  ред. N 59/2003</w:t>
      </w:r>
    </w:p>
    <w:p w:rsidR="00CC4CF9" w:rsidRPr="00061AB7" w:rsidRDefault="00CC4CF9" w:rsidP="003463F3">
      <w:pPr>
        <w:pStyle w:val="ConsPlusCell"/>
        <w:jc w:val="both"/>
      </w:pPr>
      <w:r w:rsidRPr="00061AB7">
        <w:t>ОКП),  N  78/2010  ОКП,  утв.   Приказом   Ростехрегулирования  от</w:t>
      </w:r>
    </w:p>
    <w:p w:rsidR="00CC4CF9" w:rsidRPr="00061AB7" w:rsidRDefault="00CC4CF9" w:rsidP="003463F3">
      <w:pPr>
        <w:pStyle w:val="ConsPlusCell"/>
        <w:jc w:val="both"/>
      </w:pPr>
      <w:r w:rsidRPr="00061AB7">
        <w:t>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Коды 92 2212  -  92 2215 исключены. - Изменение  N 56/2003 ОКП  (в</w:t>
      </w:r>
    </w:p>
    <w:p w:rsidR="00CC4CF9" w:rsidRPr="00061AB7" w:rsidRDefault="00CC4CF9" w:rsidP="003463F3">
      <w:pPr>
        <w:pStyle w:val="ConsPlusCell"/>
        <w:jc w:val="both"/>
      </w:pPr>
      <w:r w:rsidRPr="00061AB7">
        <w:t>ред. N 59/2003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92 2212     0     Молоко цельное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2213     6     Молоко обезжиренное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2214     1     Продукты детского питания на молочной основе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89/2012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08.02.2012 N 4-ст)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2215     7     Молоко питьевое/ ультрапастеризованное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(ультравысокотемпературнообработанное)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2216     2     - топленое</w:t>
      </w:r>
    </w:p>
    <w:p w:rsidR="00CC4CF9" w:rsidRPr="00061AB7" w:rsidRDefault="00CC4CF9" w:rsidP="003463F3">
      <w:pPr>
        <w:pStyle w:val="ConsPlusCell"/>
        <w:jc w:val="both"/>
      </w:pPr>
      <w:r w:rsidRPr="00061AB7">
        <w:t>92 2217     8     - стерилизованное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92 2218     3     - для детского питания пастеризованное,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стерилизованное и ультрапастеризованное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ультравысокотемпературнообработанное)</w:t>
      </w:r>
    </w:p>
    <w:p w:rsidR="00CC4CF9" w:rsidRPr="00061AB7" w:rsidRDefault="00CC4CF9" w:rsidP="003463F3">
      <w:pPr>
        <w:pStyle w:val="ConsPlusCell"/>
        <w:jc w:val="both"/>
      </w:pPr>
      <w:r w:rsidRPr="00061AB7">
        <w:t>(в  ред.  Изменений N 1 - 11 ОКП,  N 89/2012 ОКП, 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Росстандарта от 08.02.2012 N 4-ст)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2219 - 92 2220 исключены.  -  Изменение  N  78/2010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92 2220     4     Смеси молочные и продукты прикорма для детей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раннего возраста в жидкой форме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89/2012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08.02.2012 N 4-ст)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2221     2     Адаптированные молочные смеси (заменители женского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молока) в жидкой форме для детей раннего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89/2012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08.02.2012 N 4-ст)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2222 - 92 2224 исключены.  -  Изменение  N  78/2010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92 2222     5     Последующая молочная смесь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89/2012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08.02.2012 N 4-ст)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2223     0     Каши молочные, готовые к употреблению, для детей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раннего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89/2012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08.02.2012 N 4-ст)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2224     6     Молочные напитки для детей раннего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89/2012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08.02.2012 N 4-ст)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2225     1     Продукты кисломолочные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89/2012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08.02.2012 N 4-ст)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2226     7     Творог и творожные продукты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89/2012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08.02.2012 N 4-ст)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2227     2     Продукты прикорма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89/2012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08.02.2012 N 4-ст)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2230     9     Продукты кисломолочные, кроме сметаны и творога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56/2003 ОКП (в ред. N 59/2003 ОКП),  N 78/2010</w:t>
      </w:r>
    </w:p>
    <w:p w:rsidR="00CC4CF9" w:rsidRPr="00061AB7" w:rsidRDefault="00CC4CF9" w:rsidP="003463F3">
      <w:pPr>
        <w:pStyle w:val="ConsPlusCell"/>
        <w:jc w:val="both"/>
      </w:pPr>
      <w:r w:rsidRPr="00061AB7">
        <w:t>ОКП, утв. Приказом Ростехрегулирования 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2231     4     Ацидофилин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56/2003 ОКП (в ред. N 59/2003 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2232     6     Йогурт</w:t>
      </w:r>
    </w:p>
    <w:p w:rsidR="00CC4CF9" w:rsidRPr="00061AB7" w:rsidRDefault="00CC4CF9" w:rsidP="003463F3">
      <w:pPr>
        <w:pStyle w:val="ConsPlusCell"/>
        <w:jc w:val="both"/>
      </w:pPr>
      <w:r w:rsidRPr="00061AB7">
        <w:t>92 2233     5     Ряженка и варенец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92 2234     0     Кефир</w:t>
      </w:r>
    </w:p>
    <w:p w:rsidR="00CC4CF9" w:rsidRPr="00061AB7" w:rsidRDefault="00CC4CF9" w:rsidP="003463F3">
      <w:pPr>
        <w:pStyle w:val="ConsPlusCell"/>
        <w:jc w:val="both"/>
      </w:pPr>
      <w:r w:rsidRPr="00061AB7">
        <w:t>92 2235     6     Простокваша, в том числе мечниковская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56/2003 ОКП (в ред. N 59/2003 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2236     1     Продукты кисломолочные жидкие для детского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питания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ОКП,  N 56/2003 ОКП  (в ред.  N 59/2003</w:t>
      </w:r>
    </w:p>
    <w:p w:rsidR="00CC4CF9" w:rsidRPr="00061AB7" w:rsidRDefault="00CC4CF9" w:rsidP="003463F3">
      <w:pPr>
        <w:pStyle w:val="ConsPlusCell"/>
        <w:jc w:val="both"/>
      </w:pPr>
      <w:r w:rsidRPr="00061AB7">
        <w:t>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2237     7     Кумыс, кумысный продукт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56/2003 ОКП (в ред. N 59/2003 ОКП),  N 78/2010</w:t>
      </w:r>
    </w:p>
    <w:p w:rsidR="00CC4CF9" w:rsidRPr="00061AB7" w:rsidRDefault="00CC4CF9" w:rsidP="003463F3">
      <w:pPr>
        <w:pStyle w:val="ConsPlusCell"/>
        <w:jc w:val="both"/>
      </w:pPr>
      <w:r w:rsidRPr="00061AB7">
        <w:t>ОКП, утв. Приказом Ростехрегулирования 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2238     2     Айран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56/2003 ОКП (в ред. N 59/2003 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2239     исключен.  -  Изменение  N 78/2010 ОКП,  утв.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92 2240     3     Продукты молочные - сливки и сливочные продукты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56/2003 ОКП (в ред. N 59/2003 ОКП),  N 78/2010</w:t>
      </w:r>
    </w:p>
    <w:p w:rsidR="00CC4CF9" w:rsidRPr="00061AB7" w:rsidRDefault="00CC4CF9" w:rsidP="003463F3">
      <w:pPr>
        <w:pStyle w:val="ConsPlusCell"/>
        <w:jc w:val="both"/>
      </w:pPr>
      <w:r w:rsidRPr="00061AB7">
        <w:t>ОКП, утв. Приказом Ростехрегулирования 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2241     9     Продукты молочные - сливки/ от 9,0% до 58,0%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жирности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56/2003 ОКП (в ред. N 59/2003 ОКП),  N 78/2010</w:t>
      </w:r>
    </w:p>
    <w:p w:rsidR="00CC4CF9" w:rsidRPr="00061AB7" w:rsidRDefault="00CC4CF9" w:rsidP="003463F3">
      <w:pPr>
        <w:pStyle w:val="ConsPlusCell"/>
        <w:jc w:val="both"/>
      </w:pPr>
      <w:r w:rsidRPr="00061AB7">
        <w:t>ОКП, утв. Приказом Ростехрегулирования 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2242     4     - сырые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56/2003 ОКП (в ред. N 59/2003 ОКП),  N 78/2010</w:t>
      </w:r>
    </w:p>
    <w:p w:rsidR="00CC4CF9" w:rsidRPr="00061AB7" w:rsidRDefault="00CC4CF9" w:rsidP="003463F3">
      <w:pPr>
        <w:pStyle w:val="ConsPlusCell"/>
        <w:jc w:val="both"/>
      </w:pPr>
      <w:r w:rsidRPr="00061AB7">
        <w:t>ОКП, утв. Приказом Ростехрегулирования 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2243     0     - питьевые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56/2003 ОКП (в ред. N 59/2003 ОКП),  N 78/2010</w:t>
      </w:r>
    </w:p>
    <w:p w:rsidR="00CC4CF9" w:rsidRPr="00061AB7" w:rsidRDefault="00CC4CF9" w:rsidP="003463F3">
      <w:pPr>
        <w:pStyle w:val="ConsPlusCell"/>
        <w:jc w:val="both"/>
      </w:pPr>
      <w:r w:rsidRPr="00061AB7">
        <w:t>ОКП, утв. Приказом Ростехрегулирования 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2244     исключен.  -  Изменение  N 78/2010 ОКП,  утв.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92 2245     0     - для детского питания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92 2245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92 2246     6     - взбитые</w:t>
      </w:r>
    </w:p>
    <w:p w:rsidR="00CC4CF9" w:rsidRPr="00061AB7" w:rsidRDefault="00CC4CF9" w:rsidP="003463F3">
      <w:pPr>
        <w:pStyle w:val="ConsPlusCell"/>
        <w:jc w:val="both"/>
      </w:pPr>
      <w:r w:rsidRPr="00061AB7">
        <w:t>92 2247     1     Напитки, коктейли, кисели сливочные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56/2003 ОКП (в ред. N 59/2003 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2248     7     Желе, соусы, кремы, пудинги, муссы, пасты,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суфле сливочные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56/2003 ОКП (в ред. N 59/2003 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2249     2     Продукты сливочные, подвергнутые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термической обработке после сквашивания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56/2003 ОКП (в ред. N 59/2003 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2250     8     Сметана и сметанные продукты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56/2003 ОКП (в ред. N 59/2003 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2251     3     Сметана/ от 9,0% до 14,0% жирности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56/2003 ОКП (в ред. N 59/2003 ОКП),  N 78/2010</w:t>
      </w:r>
    </w:p>
    <w:p w:rsidR="00CC4CF9" w:rsidRPr="00061AB7" w:rsidRDefault="00CC4CF9" w:rsidP="003463F3">
      <w:pPr>
        <w:pStyle w:val="ConsPlusCell"/>
        <w:jc w:val="both"/>
      </w:pPr>
      <w:r w:rsidRPr="00061AB7">
        <w:t>ОКП, утв. Приказом Ростехрегулирования 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2252     9     - от 15,0% до 19,0% жирности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56/2003 ОКП (в ред. N 59/2003 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2253     4     - от 20,0% до 24,0% жирности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56/2003 ОКП (в ред. N 59/2003 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2254     3     - от 25,0% до 29,0% жирности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56/2003 ОКП (в ред. N 59/2003 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2255     5     - от 30,0% до 34,0% жирности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56/2003 ОКП (в ред. N 59/2003 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2256     0     - для детского питания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92 2256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92 2257     6     - от 35,0% до 48,0% жирности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92 2257 введен Изменением  N 56/2003 ОКП  (в  ред.  N 59/2003</w:t>
      </w:r>
    </w:p>
    <w:p w:rsidR="00CC4CF9" w:rsidRPr="00061AB7" w:rsidRDefault="00CC4CF9" w:rsidP="003463F3">
      <w:pPr>
        <w:pStyle w:val="ConsPlusCell"/>
        <w:jc w:val="both"/>
      </w:pPr>
      <w:r w:rsidRPr="00061AB7">
        <w:t>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2258     1     - от 50,0% до 58,0% жирности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92 2258 введен Изменением  N 56/2003 ОКП  (в  ред.  N 59/2003</w:t>
      </w:r>
    </w:p>
    <w:p w:rsidR="00CC4CF9" w:rsidRPr="00061AB7" w:rsidRDefault="00CC4CF9" w:rsidP="003463F3">
      <w:pPr>
        <w:pStyle w:val="ConsPlusCell"/>
        <w:jc w:val="both"/>
      </w:pPr>
      <w:r w:rsidRPr="00061AB7">
        <w:t>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2259     7     Желе, соусы, кремы, пудинги, муссы, пасты,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суфле сметанные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56/2003 ОКП (в ред. N 59/2003 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2260     2     Сырки творожные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56/2003 ОКП (в ред. N 59/2003 ОКП),  N 78/2010</w:t>
      </w:r>
    </w:p>
    <w:p w:rsidR="00CC4CF9" w:rsidRPr="00061AB7" w:rsidRDefault="00CC4CF9" w:rsidP="003463F3">
      <w:pPr>
        <w:pStyle w:val="ConsPlusCell"/>
        <w:jc w:val="both"/>
      </w:pPr>
      <w:r w:rsidRPr="00061AB7">
        <w:t>ОКП, утв. Приказом Ростехрегулирования 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2261 - 92 2262 исключены.  -  Изменение  N  78/2010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92 2270     7     Масса творожная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56/2003 ОКП (в ред. N 59/2003 ОКП),  N 78/2010</w:t>
      </w:r>
    </w:p>
    <w:p w:rsidR="00CC4CF9" w:rsidRPr="00061AB7" w:rsidRDefault="00CC4CF9" w:rsidP="003463F3">
      <w:pPr>
        <w:pStyle w:val="ConsPlusCell"/>
        <w:jc w:val="both"/>
      </w:pPr>
      <w:r w:rsidRPr="00061AB7">
        <w:t>ОКП, утв. Приказом Ростехрегулирования 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2271 - 92 2273 исключены.  -  Изменение  N  78/2010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92 2280     1     Продукты творожные; напитки, коктейли, кисели,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желе, соусы, кремы, пудинги, муссы, пасты,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суфле молочные и молочные составные. Продукты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молочные и молочные составные, подвергнутые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термической обработке после сквашивания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56/2003 ОКП (в ред. N 59/2003 ОКП),  N 78/2010</w:t>
      </w:r>
    </w:p>
    <w:p w:rsidR="00CC4CF9" w:rsidRPr="00061AB7" w:rsidRDefault="00CC4CF9" w:rsidP="003463F3">
      <w:pPr>
        <w:pStyle w:val="ConsPlusCell"/>
        <w:jc w:val="both"/>
      </w:pPr>
      <w:r w:rsidRPr="00061AB7">
        <w:t>ОКП, утв. Приказом Ростехрегулирования 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2281     7     Сырок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2282     2     Крем творожный</w:t>
      </w:r>
    </w:p>
    <w:p w:rsidR="00CC4CF9" w:rsidRPr="00061AB7" w:rsidRDefault="00CC4CF9" w:rsidP="003463F3">
      <w:pPr>
        <w:pStyle w:val="ConsPlusCell"/>
        <w:jc w:val="both"/>
      </w:pPr>
      <w:r w:rsidRPr="00061AB7">
        <w:t>92 2283     8     Паста творожная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2284     3     Полуфабрикаты творожные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2285     9     Изделия творожные для детского питания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92 2285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92 2286     4     Продукты молочные - напитки молочные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56/2003 ОКП  (в ред. N 59/2003 ОКП),  в  ред.</w:t>
      </w:r>
    </w:p>
    <w:p w:rsidR="00CC4CF9" w:rsidRPr="00061AB7" w:rsidRDefault="00CC4CF9" w:rsidP="003463F3">
      <w:pPr>
        <w:pStyle w:val="ConsPlusCell"/>
        <w:jc w:val="both"/>
      </w:pPr>
      <w:r w:rsidRPr="00061AB7">
        <w:t>Изменения N 78/2010 ОКП,  утв.  Приказом   Ростехрегулирования  от</w:t>
      </w:r>
    </w:p>
    <w:p w:rsidR="00CC4CF9" w:rsidRPr="00061AB7" w:rsidRDefault="00CC4CF9" w:rsidP="003463F3">
      <w:pPr>
        <w:pStyle w:val="ConsPlusCell"/>
        <w:jc w:val="both"/>
      </w:pPr>
      <w:r w:rsidRPr="00061AB7">
        <w:t>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2287     4     Коктейли, кисели, желе, соусы, кремы, пудинги,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муссы, пасты, суфле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 N 56/2003 ОКП  (в ред. N 59/2003 ОКП), в  ред.</w:t>
      </w:r>
    </w:p>
    <w:p w:rsidR="00CC4CF9" w:rsidRPr="00061AB7" w:rsidRDefault="00CC4CF9" w:rsidP="003463F3">
      <w:pPr>
        <w:pStyle w:val="ConsPlusCell"/>
        <w:jc w:val="both"/>
      </w:pPr>
      <w:r w:rsidRPr="00061AB7">
        <w:t>Изменения N 78/2010 ОКП,  утв.  Приказом   Ростехрегулирования  от</w:t>
      </w:r>
    </w:p>
    <w:p w:rsidR="00CC4CF9" w:rsidRPr="00061AB7" w:rsidRDefault="00CC4CF9" w:rsidP="003463F3">
      <w:pPr>
        <w:pStyle w:val="ConsPlusCell"/>
        <w:jc w:val="both"/>
      </w:pPr>
      <w:r w:rsidRPr="00061AB7">
        <w:t>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2288     5     Продукты молочные и молочные составные,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подвергнутые термической обработке после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сквашивания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 N 56/2003 ОКП  (в ред. N 59/2003 ОКП), в  ред.</w:t>
      </w:r>
    </w:p>
    <w:p w:rsidR="00CC4CF9" w:rsidRPr="00061AB7" w:rsidRDefault="00CC4CF9" w:rsidP="003463F3">
      <w:pPr>
        <w:pStyle w:val="ConsPlusCell"/>
        <w:jc w:val="both"/>
      </w:pPr>
      <w:r w:rsidRPr="00061AB7">
        <w:t>Изменения N 78/2010 ОКП,  утв.  Приказом   Ростехрегулирования  от</w:t>
      </w:r>
    </w:p>
    <w:p w:rsidR="00CC4CF9" w:rsidRPr="00061AB7" w:rsidRDefault="00CC4CF9" w:rsidP="003463F3">
      <w:pPr>
        <w:pStyle w:val="ConsPlusCell"/>
        <w:jc w:val="both"/>
      </w:pPr>
      <w:r w:rsidRPr="00061AB7">
        <w:t>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2289     0     Продукты молочные - напитки молочные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обогащенные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2290     6     Творог /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56/2003 ОКП (в ред. N 59/2003 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2291     1     - от 0,1% до 9,0% жирности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56/2003 ОКП (в ред. N 59/2003 ОКП),  N 78/2010</w:t>
      </w:r>
    </w:p>
    <w:p w:rsidR="00CC4CF9" w:rsidRPr="00061AB7" w:rsidRDefault="00CC4CF9" w:rsidP="003463F3">
      <w:pPr>
        <w:pStyle w:val="ConsPlusCell"/>
        <w:jc w:val="both"/>
      </w:pPr>
      <w:r w:rsidRPr="00061AB7">
        <w:t>ОКП, утв. Приказом Ростехрегулирования 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2292     7     - от 10,0% до 17,0% жирности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56/2003 ОКП (в ред. N 59/2003 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2293     2     - от 18,0% и более жирности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56/2003 ОКП (в ред. N 59/2003 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2294     8     - зерненый</w:t>
      </w:r>
    </w:p>
    <w:p w:rsidR="00CC4CF9" w:rsidRPr="00061AB7" w:rsidRDefault="00CC4CF9" w:rsidP="003463F3">
      <w:pPr>
        <w:pStyle w:val="ConsPlusCell"/>
        <w:jc w:val="both"/>
      </w:pPr>
      <w:r w:rsidRPr="00061AB7">
        <w:t>92 2295     3     - для детского питания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92 2295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92 2300     9     Консервы молочные сухие, сублимированные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56/2003 ОКП (в ред. N 59/2003 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2301 - 92 2305 исключены.  -  Изменение  N  78/2010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92 2307 - 92 2309 исключены.  -  Изменение  N  78/2010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92 2310     3     Молоко сухое, сублимированное, кроме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обезжиренного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56/2003 ОКП (в ред. N 59/2003 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2311     9     Молоко сухое/ от 2,0% до 12,0% жирности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56/2003 ОКП (в ред. N 59/2003 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2312     4     - от 14,0% до 18,0% жирности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56/2003 ОКП (в ред. N 59/2003 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2313     0     - от 20,0% до 35,0% жирности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92 2313 введен Изменением  N 56/2003 ОКП  (в  ред.  N 59/2003</w:t>
      </w:r>
    </w:p>
    <w:p w:rsidR="00CC4CF9" w:rsidRPr="00061AB7" w:rsidRDefault="00CC4CF9" w:rsidP="003463F3">
      <w:pPr>
        <w:pStyle w:val="ConsPlusCell"/>
        <w:jc w:val="both"/>
      </w:pPr>
      <w:r w:rsidRPr="00061AB7">
        <w:t>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2316     6     Молоко сублимированное/ от 14,0% до 18,0%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жирности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92 2316 введен Изменением  N 56/2003 ОКП  (в  ред.  N 59/2003</w:t>
      </w:r>
    </w:p>
    <w:p w:rsidR="00CC4CF9" w:rsidRPr="00061AB7" w:rsidRDefault="00CC4CF9" w:rsidP="003463F3">
      <w:pPr>
        <w:pStyle w:val="ConsPlusCell"/>
        <w:jc w:val="both"/>
      </w:pPr>
      <w:r w:rsidRPr="00061AB7">
        <w:t>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2317     1     - от 20,0% до 30,0% жирности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92 2317 введен Изменением  N 56/2003 ОКП  (в  ред.  N 59/2003</w:t>
      </w:r>
    </w:p>
    <w:p w:rsidR="00CC4CF9" w:rsidRPr="00061AB7" w:rsidRDefault="00CC4CF9" w:rsidP="003463F3">
      <w:pPr>
        <w:pStyle w:val="ConsPlusCell"/>
        <w:jc w:val="both"/>
      </w:pPr>
      <w:r w:rsidRPr="00061AB7">
        <w:t>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2320     8     Сливки сухие, сублимированные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56/2003 ОКП (в ред. N 59/2003 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2321     3     Сливки сухие/ от 40,0% до 60,0% жирности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56/2003 ОКП (в ред. N 59/2003 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2322     9     - от 65,0% до 80,0% жирности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56/2003 ОКП (в ред. N 59/2003 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2324     0     - для детского питания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92 2324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92 2326     0     Сливки сублимированные/ от 35,0% до 49,0%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жирности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92 2326 введен Изменением  N 56/2003 ОКП  (в  ред.  N 59/2003</w:t>
      </w:r>
    </w:p>
    <w:p w:rsidR="00CC4CF9" w:rsidRPr="00061AB7" w:rsidRDefault="00CC4CF9" w:rsidP="003463F3">
      <w:pPr>
        <w:pStyle w:val="ConsPlusCell"/>
        <w:jc w:val="both"/>
      </w:pPr>
      <w:r w:rsidRPr="00061AB7">
        <w:t>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2327     6     - от 50,0% до 65,0% жирности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92 2327 введен Изменением  N 56/2003 ОКП  (в  ред.  N 59/2003</w:t>
      </w:r>
    </w:p>
    <w:p w:rsidR="00CC4CF9" w:rsidRPr="00061AB7" w:rsidRDefault="00CC4CF9" w:rsidP="003463F3">
      <w:pPr>
        <w:pStyle w:val="ConsPlusCell"/>
        <w:jc w:val="both"/>
      </w:pPr>
      <w:r w:rsidRPr="00061AB7">
        <w:t>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2328     1     - от 67,0% до 72,0% жирности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92 2328 введен Изменением  N 56/2003 ОКП  (в  ред.  N 59/2003</w:t>
      </w:r>
    </w:p>
    <w:p w:rsidR="00CC4CF9" w:rsidRPr="00061AB7" w:rsidRDefault="00CC4CF9" w:rsidP="003463F3">
      <w:pPr>
        <w:pStyle w:val="ConsPlusCell"/>
        <w:jc w:val="both"/>
      </w:pPr>
      <w:r w:rsidRPr="00061AB7">
        <w:t>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2330     2     Смеси сухие для мороженого. Продукты сухие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молочные и сливочные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56/2003 ОКП (в ред. N 59/2003 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2331     8     Смеси сухие для/ сливочного мороженого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56/2003 ОКП (в ред. N 59/2003 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2332     3     - молочного мороженого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92 2333     9     Продукты сухие молочные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92 2333 введен Изменением  N 56/2003 ОКП  (в  ред.  N 59/2003</w:t>
      </w:r>
    </w:p>
    <w:p w:rsidR="00CC4CF9" w:rsidRPr="00061AB7" w:rsidRDefault="00CC4CF9" w:rsidP="003463F3">
      <w:pPr>
        <w:pStyle w:val="ConsPlusCell"/>
        <w:jc w:val="both"/>
      </w:pPr>
      <w:r w:rsidRPr="00061AB7">
        <w:t>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2334     0     Продукты сухие сливочные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92 2334 введен Изменением  N 56/2003 ОКП  (в  ред.  N 59/2003</w:t>
      </w:r>
    </w:p>
    <w:p w:rsidR="00CC4CF9" w:rsidRPr="00061AB7" w:rsidRDefault="00CC4CF9" w:rsidP="003463F3">
      <w:pPr>
        <w:pStyle w:val="ConsPlusCell"/>
        <w:jc w:val="both"/>
      </w:pPr>
      <w:r w:rsidRPr="00061AB7">
        <w:t>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2340     7     Молоко сухое и смеси сухие молочные для детей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раннего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89/2012 ОКП, 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08.02.2012 N 4-ст)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2341     2     Молоко сухое для детского питания моментального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приготовления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89/2012 ОКП, 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08.02.2012 N 4-ст)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2342     8     Молоко сухое для детского питания, требующее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термической обработки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56/2003 ОКП (в ред. N 59/2003 ОКП),  N 89/2012</w:t>
      </w:r>
    </w:p>
    <w:p w:rsidR="00CC4CF9" w:rsidRPr="00061AB7" w:rsidRDefault="00CC4CF9" w:rsidP="003463F3">
      <w:pPr>
        <w:pStyle w:val="ConsPlusCell"/>
        <w:jc w:val="both"/>
      </w:pPr>
      <w:r w:rsidRPr="00061AB7">
        <w:t>ОКП, утв. Приказом Росстандарта от 08.02.2012 N 4-ст)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2343     3     Адаптированные молочные смеси (заменители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женского молока) в порошкообразной форме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детей раннего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89/2012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08.02.2012 N 4-ст)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2344     9     Последующая молочная смесь сухая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89/2012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08.02.2012 N 4-ст)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2345     4     Сухие кисломолочные смеси для детей раннего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89/2012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08.02.2012 N 4-ст)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2346     7     Смеси молочные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89/2012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08.02.2012 N 4-ст)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2347     5     Каши молочные сухие (восстанавливаемые до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готовности в домашних условиях путем разведения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питьевой водой) для детей раннего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89/2012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08.02.2012 N 4-ст)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2348     0     Молочные напитки для детей раннего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89/2012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08.02.2012 N 4-ст)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2350     1     Продукты кисломолочные сухие,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сублимированные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56/2003 ОКП (в ред. N 59/2003 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2351     7     Продукты кисломолочные/ сухие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56/2003 ОКП (в ред. N 59/2003 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2352     2     - сублимированные, кроме творога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продукта сметанного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56/2003 ОКП (в ред. N 59/2003 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2353     8     Творог сублимированный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92 2353 введен Изменением  N 56/2003 ОКП  (в  ред.  N 59/2003</w:t>
      </w:r>
    </w:p>
    <w:p w:rsidR="00CC4CF9" w:rsidRPr="00061AB7" w:rsidRDefault="00CC4CF9" w:rsidP="003463F3">
      <w:pPr>
        <w:pStyle w:val="ConsPlusCell"/>
        <w:jc w:val="both"/>
      </w:pPr>
      <w:r w:rsidRPr="00061AB7">
        <w:t>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2354     3     Продукт сублимированный сметанный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92 2354 введен Изменением  N 56/2003 ОКП  (в  ред.  N 59/2003</w:t>
      </w:r>
    </w:p>
    <w:p w:rsidR="00CC4CF9" w:rsidRPr="00061AB7" w:rsidRDefault="00CC4CF9" w:rsidP="003463F3">
      <w:pPr>
        <w:pStyle w:val="ConsPlusCell"/>
        <w:jc w:val="both"/>
      </w:pPr>
      <w:r w:rsidRPr="00061AB7">
        <w:t>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2360     6     Молоко сухое, сублимированное обезжиренное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56/2003 ОКП (в ред. N 59/2003 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2361     1     Молоко сухое не более 1,5% жирности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56/2003 ОКП (в ред. N 59/2003 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2362     7     Молоко сублимированное не более 1,5% жирности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56/2003 ОКП (в ред. N 59/2003 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2370     0     Пахта сухая и продукты сухие из пахты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56/2003 ОКП (в ред. N 59/2003 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2371     6     Пахта сухая/ распылительной сушки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56/2003 ОКП (в ред. N 59/2003 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2372     1     - сублимационной сушки</w:t>
      </w:r>
    </w:p>
    <w:p w:rsidR="00CC4CF9" w:rsidRPr="00061AB7" w:rsidRDefault="00CC4CF9" w:rsidP="003463F3">
      <w:pPr>
        <w:pStyle w:val="ConsPlusCell"/>
        <w:jc w:val="both"/>
      </w:pPr>
      <w:r w:rsidRPr="00061AB7">
        <w:t>92 2373     7     Продукты сухие из пахты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92 2373 введен Изменением  N 56/2003 ОКП  (в  ред.  N 59/2003</w:t>
      </w:r>
    </w:p>
    <w:p w:rsidR="00CC4CF9" w:rsidRPr="00061AB7" w:rsidRDefault="00CC4CF9" w:rsidP="003463F3">
      <w:pPr>
        <w:pStyle w:val="ConsPlusCell"/>
        <w:jc w:val="both"/>
      </w:pPr>
      <w:r w:rsidRPr="00061AB7">
        <w:t>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2380     5     Заменитель цельного молока сухой/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56/2003 ОКП (в ред. N 59/2003 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2381     0     - для телят</w:t>
      </w:r>
    </w:p>
    <w:p w:rsidR="00CC4CF9" w:rsidRPr="00061AB7" w:rsidRDefault="00CC4CF9" w:rsidP="003463F3">
      <w:pPr>
        <w:pStyle w:val="ConsPlusCell"/>
        <w:jc w:val="both"/>
      </w:pPr>
      <w:r w:rsidRPr="00061AB7">
        <w:t>92 2390     5     Сыворотка сухая и продукты сухие из сыворотки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56/2003 ОКП (в ред. N 59/2003 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2391     5     Сыворотка сухая/ распылительной сушки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56/2003 ОКП (в ред. N 59/2003 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2392     0     - сублимационной сушки</w:t>
      </w:r>
    </w:p>
    <w:p w:rsidR="00CC4CF9" w:rsidRPr="00061AB7" w:rsidRDefault="00CC4CF9" w:rsidP="003463F3">
      <w:pPr>
        <w:pStyle w:val="ConsPlusCell"/>
        <w:jc w:val="both"/>
      </w:pPr>
      <w:r w:rsidRPr="00061AB7">
        <w:t>92 2393     6     Продукты сухие из сыворотки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92 2393 введен Изменением  N 56/2003 ОКП  (в  ред.  N 59/2003</w:t>
      </w:r>
    </w:p>
    <w:p w:rsidR="00CC4CF9" w:rsidRPr="00061AB7" w:rsidRDefault="00CC4CF9" w:rsidP="003463F3">
      <w:pPr>
        <w:pStyle w:val="ConsPlusCell"/>
        <w:jc w:val="both"/>
      </w:pPr>
      <w:r w:rsidRPr="00061AB7">
        <w:t>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2400 - 92 2402 исключены.  -  Изменение  N  78/2010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92 2410 - 92 2411 исключены.  -  Изменение  N  78/2010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Коды 92 2412 - 92 2413 исключены. - Изменение  N 56/2003  ОКП  (в</w:t>
      </w:r>
    </w:p>
    <w:p w:rsidR="00CC4CF9" w:rsidRPr="00061AB7" w:rsidRDefault="00CC4CF9" w:rsidP="003463F3">
      <w:pPr>
        <w:pStyle w:val="ConsPlusCell"/>
        <w:jc w:val="both"/>
      </w:pPr>
      <w:r w:rsidRPr="00061AB7">
        <w:t>ред. N 59/2003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92 2414 - 92 2415 исключены.  -  Изменение  N  78/2010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92 2420 - 92 2423 исключены.  -  Изменение  N  78/2010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92 2430 - 92 2433 исключены.  -  Изменение  N  78/2010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92 2440 - 92 2441 исключены.  -  Изменение  N  78/2010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Код 92 2442 исключен. - Изменение N 56/2003 ОКП  (в ред. N 59/2003</w:t>
      </w:r>
    </w:p>
    <w:p w:rsidR="00CC4CF9" w:rsidRPr="00061AB7" w:rsidRDefault="00CC4CF9" w:rsidP="003463F3">
      <w:pPr>
        <w:pStyle w:val="ConsPlusCell"/>
        <w:jc w:val="both"/>
      </w:pPr>
      <w:r w:rsidRPr="00061AB7">
        <w:t>ОКП)</w:t>
      </w:r>
    </w:p>
    <w:p w:rsidR="00CC4CF9" w:rsidRPr="00061AB7" w:rsidRDefault="00CC4CF9" w:rsidP="003463F3">
      <w:pPr>
        <w:pStyle w:val="ConsPlusCell"/>
        <w:jc w:val="both"/>
      </w:pPr>
      <w:r w:rsidRPr="00061AB7">
        <w:t>92 2443     исключен.  -  Изменение  N 78/2010 ОКП,  утв.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92 2450 - 92 2467 исключены.  -  Изменение  N  78/2010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Код 92 2468 исключен. - Изменение N 56/2003 ОКП  (в ред. N 59/2003</w:t>
      </w:r>
    </w:p>
    <w:p w:rsidR="00CC4CF9" w:rsidRPr="00061AB7" w:rsidRDefault="00CC4CF9" w:rsidP="003463F3">
      <w:pPr>
        <w:pStyle w:val="ConsPlusCell"/>
        <w:jc w:val="both"/>
      </w:pPr>
      <w:r w:rsidRPr="00061AB7">
        <w:t>ОКП)</w:t>
      </w:r>
    </w:p>
    <w:p w:rsidR="00CC4CF9" w:rsidRPr="00061AB7" w:rsidRDefault="00CC4CF9" w:rsidP="003463F3">
      <w:pPr>
        <w:pStyle w:val="ConsPlusCell"/>
        <w:jc w:val="both"/>
      </w:pPr>
      <w:r w:rsidRPr="00061AB7">
        <w:t>92 2469 - 92 2472 исключены.  -  Изменение  N  78/2010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92 2480 - 92 2482 исключены.  -  Изменение  N  78/2010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92 2500     6     Сыры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2501 - 92 2503 исключены.  -  Изменение  N  78/2010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92 2510     0     Продукты молочные - сыры/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70/2004 ОКП,  N 78/2010  ОКП, 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Ростехрегулирования 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2511     6     - мягкие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70/2004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92 2512     1     - полутвердые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70/2004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92 2513     7     - твердые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70/2004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92 2514     2     - сверхтвердые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70/2004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92 2515     8     - плавленые ломтевые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70/2004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92 2516     3     - плавленые пастообразные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70/2004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92 2520     5     Продукты молочные - сыры рассольные/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2521     0     - из коровьего молока</w:t>
      </w:r>
    </w:p>
    <w:p w:rsidR="00CC4CF9" w:rsidRPr="00061AB7" w:rsidRDefault="00CC4CF9" w:rsidP="003463F3">
      <w:pPr>
        <w:pStyle w:val="ConsPlusCell"/>
        <w:jc w:val="both"/>
      </w:pPr>
      <w:r w:rsidRPr="00061AB7">
        <w:t>92 2522     6     - из овечьего молока</w:t>
      </w:r>
    </w:p>
    <w:p w:rsidR="00CC4CF9" w:rsidRPr="00061AB7" w:rsidRDefault="00CC4CF9" w:rsidP="003463F3">
      <w:pPr>
        <w:pStyle w:val="ConsPlusCell"/>
        <w:jc w:val="both"/>
      </w:pPr>
      <w:r w:rsidRPr="00061AB7">
        <w:t>92 2523     1     - из молока других сельскохозяйственных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животных или их смеси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2530     8     Продукты молочные составные - сыры/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2531     5     - мягкие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2532     0     - полутвердые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2533     6     - твердые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2534     1     - сверхтвердые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2535     7     - плавленые ломтевые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2536     2     - плавленые пастообразные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2540     4     Продукты молочные составные - сыры рассольные/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2541     1     - из коровьего молока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2542     5     - из овечьего молока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2543     0     - из молока других сельскохозяйственных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животных или их смеси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2550 - 92 2556 исключены.  -  Изменение  N  78/2010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92 2570     0     Сыр сухой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92 2570 введен Изменением N 70/2004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92 2580     2     Сыр сывороточно-альбуминный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92 2580 введен Изменением N 70/2004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92 2590     7     Продукты сыроделия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92 2590 введен Изменением N 70/2004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92 2591     2     Пасты сырные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92 2591 введен Изменением N 70/2004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92 2592     8     Соусы сырные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92 2592 введен Изменением N 70/2004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92 2600     4     Продукты и консервы молокосодержащие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92 2600 введен Изменением  N 56/2003 ОКП  (в  ред.  N 59/2003</w:t>
      </w:r>
    </w:p>
    <w:p w:rsidR="00CC4CF9" w:rsidRPr="00061AB7" w:rsidRDefault="00CC4CF9" w:rsidP="003463F3">
      <w:pPr>
        <w:pStyle w:val="ConsPlusCell"/>
        <w:jc w:val="both"/>
      </w:pPr>
      <w:r w:rsidRPr="00061AB7">
        <w:t>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2610     4     Напитки, коктейли, кисели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56/2003 ОКП  (в ред. N 59/2003 ОКП),  в  ред.</w:t>
      </w:r>
    </w:p>
    <w:p w:rsidR="00CC4CF9" w:rsidRPr="00061AB7" w:rsidRDefault="00CC4CF9" w:rsidP="003463F3">
      <w:pPr>
        <w:pStyle w:val="ConsPlusCell"/>
        <w:jc w:val="both"/>
      </w:pPr>
      <w:r w:rsidRPr="00061AB7">
        <w:t>Изменения N 78/2010 ОКП,  утв.  Приказом   Ростехрегулирования  от</w:t>
      </w:r>
    </w:p>
    <w:p w:rsidR="00CC4CF9" w:rsidRPr="00061AB7" w:rsidRDefault="00CC4CF9" w:rsidP="003463F3">
      <w:pPr>
        <w:pStyle w:val="ConsPlusCell"/>
        <w:jc w:val="both"/>
      </w:pPr>
      <w:r w:rsidRPr="00061AB7">
        <w:t>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2611 - 92 2614 исключены.  -  Изменение  N  78/2010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92 2619     исключен.  -  Изменение  N 78/2010 ОКП,  утв.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92 2620     9     Желе, соусы, кремы, пудинги, муссы, пасты,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суфле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56/2003 ОКП  (в ред. N 59/2003 ОКП),  в  ред.</w:t>
      </w:r>
    </w:p>
    <w:p w:rsidR="00CC4CF9" w:rsidRPr="00061AB7" w:rsidRDefault="00CC4CF9" w:rsidP="003463F3">
      <w:pPr>
        <w:pStyle w:val="ConsPlusCell"/>
        <w:jc w:val="both"/>
      </w:pPr>
      <w:r w:rsidRPr="00061AB7">
        <w:t>Изменения N 78/2010 ОКП,  утв.  Приказом   Ростехрегулирования  от</w:t>
      </w:r>
    </w:p>
    <w:p w:rsidR="00CC4CF9" w:rsidRPr="00061AB7" w:rsidRDefault="00CC4CF9" w:rsidP="003463F3">
      <w:pPr>
        <w:pStyle w:val="ConsPlusCell"/>
        <w:jc w:val="both"/>
      </w:pPr>
      <w:r w:rsidRPr="00061AB7">
        <w:t>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2621 - 92 2624 исключены.  -  Изменение  N  78/2010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92 2629     исключен.  -  Изменение  N 78/2010 ОКП,  утв.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92 2630     3     Продукты творожные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 N 56/2003 ОКП  (в ред. N 59/2003 ОКП), в  ред.</w:t>
      </w:r>
    </w:p>
    <w:p w:rsidR="00CC4CF9" w:rsidRPr="00061AB7" w:rsidRDefault="00CC4CF9" w:rsidP="003463F3">
      <w:pPr>
        <w:pStyle w:val="ConsPlusCell"/>
        <w:jc w:val="both"/>
      </w:pPr>
      <w:r w:rsidRPr="00061AB7">
        <w:t>Изменения N 78/2010 ОКП,  утв.  Приказом   Ростехрегулирования  от</w:t>
      </w:r>
    </w:p>
    <w:p w:rsidR="00CC4CF9" w:rsidRPr="00061AB7" w:rsidRDefault="00CC4CF9" w:rsidP="003463F3">
      <w:pPr>
        <w:pStyle w:val="ConsPlusCell"/>
        <w:jc w:val="both"/>
      </w:pPr>
      <w:r w:rsidRPr="00061AB7">
        <w:t>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2631     9     Сырок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 N 56/2003 ОКП  (в ред. N 59/2003 ОКП), в  ред.</w:t>
      </w:r>
    </w:p>
    <w:p w:rsidR="00CC4CF9" w:rsidRPr="00061AB7" w:rsidRDefault="00CC4CF9" w:rsidP="003463F3">
      <w:pPr>
        <w:pStyle w:val="ConsPlusCell"/>
        <w:jc w:val="both"/>
      </w:pPr>
      <w:r w:rsidRPr="00061AB7">
        <w:t>Изменения N 78/2010 ОКП,  утв.  Приказом   Ростехрегулирования  от</w:t>
      </w:r>
    </w:p>
    <w:p w:rsidR="00CC4CF9" w:rsidRPr="00061AB7" w:rsidRDefault="00CC4CF9" w:rsidP="003463F3">
      <w:pPr>
        <w:pStyle w:val="ConsPlusCell"/>
        <w:jc w:val="both"/>
      </w:pPr>
      <w:r w:rsidRPr="00061AB7">
        <w:t>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2632     исключен.  -  Изменение  N 78/2010 ОКП,  утв.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92 2633     5     Желе, соусы, кремы, пудинги, муссы, пасты,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суфле/ творожные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 N 56/2003 ОКП  (в ред. N 59/2003 ОКП), в  ред.</w:t>
      </w:r>
    </w:p>
    <w:p w:rsidR="00CC4CF9" w:rsidRPr="00061AB7" w:rsidRDefault="00CC4CF9" w:rsidP="003463F3">
      <w:pPr>
        <w:pStyle w:val="ConsPlusCell"/>
        <w:jc w:val="both"/>
      </w:pPr>
      <w:r w:rsidRPr="00061AB7">
        <w:t>Изменения N 78/2010 ОКП,  утв.  Приказом   Ростехрегулирования  от</w:t>
      </w:r>
    </w:p>
    <w:p w:rsidR="00CC4CF9" w:rsidRPr="00061AB7" w:rsidRDefault="00CC4CF9" w:rsidP="003463F3">
      <w:pPr>
        <w:pStyle w:val="ConsPlusCell"/>
        <w:jc w:val="both"/>
      </w:pPr>
      <w:r w:rsidRPr="00061AB7">
        <w:t>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2634     исключен.  -  Изменение  N 78/2010 ОКП,  утв.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92 2639     исключен.  -  Изменение  N 78/2010 ОКП,  утв.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92 2640     8     Мороженое с растительным жиром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 N 56/2003 ОКП  (в ред. N 59/2003 ОКП), в  ред.</w:t>
      </w:r>
    </w:p>
    <w:p w:rsidR="00CC4CF9" w:rsidRPr="00061AB7" w:rsidRDefault="00CC4CF9" w:rsidP="003463F3">
      <w:pPr>
        <w:pStyle w:val="ConsPlusCell"/>
        <w:jc w:val="both"/>
      </w:pPr>
      <w:r w:rsidRPr="00061AB7">
        <w:t>Изменения N 78/2010 ОКП,  утв.  Приказом   Ростехрегулирования  от</w:t>
      </w:r>
    </w:p>
    <w:p w:rsidR="00CC4CF9" w:rsidRPr="00061AB7" w:rsidRDefault="00CC4CF9" w:rsidP="003463F3">
      <w:pPr>
        <w:pStyle w:val="ConsPlusCell"/>
        <w:jc w:val="both"/>
      </w:pPr>
      <w:r w:rsidRPr="00061AB7">
        <w:t>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2641 - 92 2644 исключены.  -  Изменение  N  78/2010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92 2650     3     Консервы молокосодержащие. Продукты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стерилизованные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92 2650 введен Изменением  N 56/2003 ОКП  (в  ред.  N 59/2003</w:t>
      </w:r>
    </w:p>
    <w:p w:rsidR="00CC4CF9" w:rsidRPr="00061AB7" w:rsidRDefault="00CC4CF9" w:rsidP="003463F3">
      <w:pPr>
        <w:pStyle w:val="ConsPlusCell"/>
        <w:jc w:val="both"/>
      </w:pPr>
      <w:r w:rsidRPr="00061AB7">
        <w:t>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2651     8     Продукты стерилизованные сгущенные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 N 56/2003 ОКП  (в ред. N 59/2003 ОКП), в  ред.</w:t>
      </w:r>
    </w:p>
    <w:p w:rsidR="00CC4CF9" w:rsidRPr="00061AB7" w:rsidRDefault="00CC4CF9" w:rsidP="003463F3">
      <w:pPr>
        <w:pStyle w:val="ConsPlusCell"/>
        <w:jc w:val="both"/>
      </w:pPr>
      <w:r w:rsidRPr="00061AB7">
        <w:t>Изменения N 78/2010 ОКП,  утв.  Приказом   Ростехрегулирования  от</w:t>
      </w:r>
    </w:p>
    <w:p w:rsidR="00CC4CF9" w:rsidRPr="00061AB7" w:rsidRDefault="00CC4CF9" w:rsidP="003463F3">
      <w:pPr>
        <w:pStyle w:val="ConsPlusCell"/>
        <w:jc w:val="both"/>
      </w:pPr>
      <w:r w:rsidRPr="00061AB7">
        <w:t>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2652     3     Консервы стерилизованные сгущенные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 N 56/2003 ОКП  (в ред. N 59/2003 ОКП), в  ред.</w:t>
      </w:r>
    </w:p>
    <w:p w:rsidR="00CC4CF9" w:rsidRPr="00061AB7" w:rsidRDefault="00CC4CF9" w:rsidP="003463F3">
      <w:pPr>
        <w:pStyle w:val="ConsPlusCell"/>
        <w:jc w:val="both"/>
      </w:pPr>
      <w:r w:rsidRPr="00061AB7">
        <w:t>Изменения N 78/2010 ОКП,  утв.  Приказом   Ростехрегулирования  от</w:t>
      </w:r>
    </w:p>
    <w:p w:rsidR="00CC4CF9" w:rsidRPr="00061AB7" w:rsidRDefault="00CC4CF9" w:rsidP="003463F3">
      <w:pPr>
        <w:pStyle w:val="ConsPlusCell"/>
        <w:jc w:val="both"/>
      </w:pPr>
      <w:r w:rsidRPr="00061AB7">
        <w:t>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2653 - 92 2656 исключены.  -  Изменение  N  78/2010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92 2659     1     Консервы и продукты стерилизованные сгущенные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 N 56/2003 ОКП  (в ред. N 59/2003 ОКП), в  ред.</w:t>
      </w:r>
    </w:p>
    <w:p w:rsidR="00CC4CF9" w:rsidRPr="00061AB7" w:rsidRDefault="00CC4CF9" w:rsidP="003463F3">
      <w:pPr>
        <w:pStyle w:val="ConsPlusCell"/>
        <w:jc w:val="both"/>
      </w:pPr>
      <w:r w:rsidRPr="00061AB7">
        <w:t>Изменения N 78/2010 ОКП,  утв.  Приказом   Ростехрегулирования  от</w:t>
      </w:r>
    </w:p>
    <w:p w:rsidR="00CC4CF9" w:rsidRPr="00061AB7" w:rsidRDefault="00CC4CF9" w:rsidP="003463F3">
      <w:pPr>
        <w:pStyle w:val="ConsPlusCell"/>
        <w:jc w:val="both"/>
      </w:pPr>
      <w:r w:rsidRPr="00061AB7">
        <w:t>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2660     7     Консервы молокосодержащие. Продукты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стерилизованные концентрированные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92 2660 введен Изменением  N 56/2003 ОКП  (в  ред.  N 59/2003</w:t>
      </w:r>
    </w:p>
    <w:p w:rsidR="00CC4CF9" w:rsidRPr="00061AB7" w:rsidRDefault="00CC4CF9" w:rsidP="003463F3">
      <w:pPr>
        <w:pStyle w:val="ConsPlusCell"/>
        <w:jc w:val="both"/>
      </w:pPr>
      <w:r w:rsidRPr="00061AB7">
        <w:t>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2661     2     Продукты стерилизованные концентрированные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 N 56/2003 ОКП  (в ред. N 59/2003 ОКП), в  ред.</w:t>
      </w:r>
    </w:p>
    <w:p w:rsidR="00CC4CF9" w:rsidRPr="00061AB7" w:rsidRDefault="00CC4CF9" w:rsidP="003463F3">
      <w:pPr>
        <w:pStyle w:val="ConsPlusCell"/>
        <w:jc w:val="both"/>
      </w:pPr>
      <w:r w:rsidRPr="00061AB7">
        <w:t>Изменения N 78/2010 ОКП,  утв.   Приказом  Ростехрегулирования  от</w:t>
      </w:r>
    </w:p>
    <w:p w:rsidR="00CC4CF9" w:rsidRPr="00061AB7" w:rsidRDefault="00CC4CF9" w:rsidP="003463F3">
      <w:pPr>
        <w:pStyle w:val="ConsPlusCell"/>
        <w:jc w:val="both"/>
      </w:pPr>
      <w:r w:rsidRPr="00061AB7">
        <w:t>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2662     8     Консервы стерилизованные концентрированные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 N 56/2003 ОКП  (в ред. N 59/2003 ОКП), в  ред.</w:t>
      </w:r>
    </w:p>
    <w:p w:rsidR="00CC4CF9" w:rsidRPr="00061AB7" w:rsidRDefault="00CC4CF9" w:rsidP="003463F3">
      <w:pPr>
        <w:pStyle w:val="ConsPlusCell"/>
        <w:jc w:val="both"/>
      </w:pPr>
      <w:r w:rsidRPr="00061AB7">
        <w:t>Изменения N 78/2010 ОКП,  утв.  Приказом   Ростехрегулирования  от</w:t>
      </w:r>
    </w:p>
    <w:p w:rsidR="00CC4CF9" w:rsidRPr="00061AB7" w:rsidRDefault="00CC4CF9" w:rsidP="003463F3">
      <w:pPr>
        <w:pStyle w:val="ConsPlusCell"/>
        <w:jc w:val="both"/>
      </w:pPr>
      <w:r w:rsidRPr="00061AB7">
        <w:t>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2663 - 92 2664 исключены.  -  Изменение  N  78/2010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92 2669     6     Консервы и продукты стерилизованные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концентрированные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 N 56/2003 ОКП  (в ред. N 59/2003 ОКП), в  ред.</w:t>
      </w:r>
    </w:p>
    <w:p w:rsidR="00CC4CF9" w:rsidRPr="00061AB7" w:rsidRDefault="00CC4CF9" w:rsidP="003463F3">
      <w:pPr>
        <w:pStyle w:val="ConsPlusCell"/>
        <w:jc w:val="both"/>
      </w:pPr>
      <w:r w:rsidRPr="00061AB7">
        <w:t>Изменения N 78/2010 ОКП,  утв.  Приказом   Ростехрегулирования  от</w:t>
      </w:r>
    </w:p>
    <w:p w:rsidR="00CC4CF9" w:rsidRPr="00061AB7" w:rsidRDefault="00CC4CF9" w:rsidP="003463F3">
      <w:pPr>
        <w:pStyle w:val="ConsPlusCell"/>
        <w:jc w:val="both"/>
      </w:pPr>
      <w:r w:rsidRPr="00061AB7">
        <w:t>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2670     1     Консервы молокосодержащие. Продукты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сгущенные с сахаром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92 2670 введен Изменением  N 56/2003 ОКП  (в  ред.  N 59/2003</w:t>
      </w:r>
    </w:p>
    <w:p w:rsidR="00CC4CF9" w:rsidRPr="00061AB7" w:rsidRDefault="00CC4CF9" w:rsidP="003463F3">
      <w:pPr>
        <w:pStyle w:val="ConsPlusCell"/>
        <w:jc w:val="both"/>
      </w:pPr>
      <w:r w:rsidRPr="00061AB7">
        <w:t>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2671     7     Продукты сгущенные с сахаром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 N 56/2003 ОКП  (в ред. N 59/2003 ОКП), в  ред.</w:t>
      </w:r>
    </w:p>
    <w:p w:rsidR="00CC4CF9" w:rsidRPr="00061AB7" w:rsidRDefault="00CC4CF9" w:rsidP="003463F3">
      <w:pPr>
        <w:pStyle w:val="ConsPlusCell"/>
        <w:jc w:val="both"/>
      </w:pPr>
      <w:r w:rsidRPr="00061AB7">
        <w:t>Изменения N 78/2010 ОКП,  утв.  Приказом   Ростехрегулирования  от</w:t>
      </w:r>
    </w:p>
    <w:p w:rsidR="00CC4CF9" w:rsidRPr="00061AB7" w:rsidRDefault="00CC4CF9" w:rsidP="003463F3">
      <w:pPr>
        <w:pStyle w:val="ConsPlusCell"/>
        <w:jc w:val="both"/>
      </w:pPr>
      <w:r w:rsidRPr="00061AB7">
        <w:t>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2672     2     Консервы сгущенные с сахаром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 N 56/2003 ОКП  (в ред. N 59/2003 ОКП), в  ред.</w:t>
      </w:r>
    </w:p>
    <w:p w:rsidR="00CC4CF9" w:rsidRPr="00061AB7" w:rsidRDefault="00CC4CF9" w:rsidP="003463F3">
      <w:pPr>
        <w:pStyle w:val="ConsPlusCell"/>
        <w:jc w:val="both"/>
      </w:pPr>
      <w:r w:rsidRPr="00061AB7">
        <w:t>Изменения N 78/2010 ОКП,  утв.  Приказом   Ростехрегулирования  от</w:t>
      </w:r>
    </w:p>
    <w:p w:rsidR="00CC4CF9" w:rsidRPr="00061AB7" w:rsidRDefault="00CC4CF9" w:rsidP="003463F3">
      <w:pPr>
        <w:pStyle w:val="ConsPlusCell"/>
        <w:jc w:val="both"/>
      </w:pPr>
      <w:r w:rsidRPr="00061AB7">
        <w:t>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2673 - 92 2674 исключены.  -  Изменение  N  78/2010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92 2679     0     Консервы и продукты сгущенные с сахаром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 N 56/2003 ОКП  (в ред. N 59/2003 ОКП), в  ред.</w:t>
      </w:r>
    </w:p>
    <w:p w:rsidR="00CC4CF9" w:rsidRPr="00061AB7" w:rsidRDefault="00CC4CF9" w:rsidP="003463F3">
      <w:pPr>
        <w:pStyle w:val="ConsPlusCell"/>
        <w:jc w:val="both"/>
      </w:pPr>
      <w:r w:rsidRPr="00061AB7">
        <w:t>Изменения N 78/2010 ОКП,  утв.  Приказом   Ростехрегулирования  от</w:t>
      </w:r>
    </w:p>
    <w:p w:rsidR="00CC4CF9" w:rsidRPr="00061AB7" w:rsidRDefault="00CC4CF9" w:rsidP="003463F3">
      <w:pPr>
        <w:pStyle w:val="ConsPlusCell"/>
        <w:jc w:val="both"/>
      </w:pPr>
      <w:r w:rsidRPr="00061AB7">
        <w:t>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2680     6     Консервы молокосодержащие. Продукты сухие,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сублимационной сушки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92 2680 введен Изменением  N 56/2003 ОКП  (в  ред.  N 59/2003</w:t>
      </w:r>
    </w:p>
    <w:p w:rsidR="00CC4CF9" w:rsidRPr="00061AB7" w:rsidRDefault="00CC4CF9" w:rsidP="003463F3">
      <w:pPr>
        <w:pStyle w:val="ConsPlusCell"/>
        <w:jc w:val="both"/>
      </w:pPr>
      <w:r w:rsidRPr="00061AB7">
        <w:t>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2681     1     Продукты сухие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 N 56/2003 ОКП  (в ред. N 59/2003 ОКП), в  ред.</w:t>
      </w:r>
    </w:p>
    <w:p w:rsidR="00CC4CF9" w:rsidRPr="00061AB7" w:rsidRDefault="00CC4CF9" w:rsidP="003463F3">
      <w:pPr>
        <w:pStyle w:val="ConsPlusCell"/>
        <w:jc w:val="both"/>
      </w:pPr>
      <w:r w:rsidRPr="00061AB7">
        <w:t>Изменения N 78/2010 ОКП,  утв.  Приказом   Ростехрегулирования  от</w:t>
      </w:r>
    </w:p>
    <w:p w:rsidR="00CC4CF9" w:rsidRPr="00061AB7" w:rsidRDefault="00CC4CF9" w:rsidP="003463F3">
      <w:pPr>
        <w:pStyle w:val="ConsPlusCell"/>
        <w:jc w:val="both"/>
      </w:pPr>
      <w:r w:rsidRPr="00061AB7">
        <w:t>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2682     7     Консервы сухие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 N 56/2003 ОКП  (в ред. N 59/2003 ОКП), в  ред.</w:t>
      </w:r>
    </w:p>
    <w:p w:rsidR="00CC4CF9" w:rsidRPr="00061AB7" w:rsidRDefault="00CC4CF9" w:rsidP="003463F3">
      <w:pPr>
        <w:pStyle w:val="ConsPlusCell"/>
        <w:jc w:val="both"/>
      </w:pPr>
      <w:r w:rsidRPr="00061AB7">
        <w:t>Изменения N 78/2010 ОКП,  утв.  Приказом   Ростехрегулирования  от</w:t>
      </w:r>
    </w:p>
    <w:p w:rsidR="00CC4CF9" w:rsidRPr="00061AB7" w:rsidRDefault="00CC4CF9" w:rsidP="003463F3">
      <w:pPr>
        <w:pStyle w:val="ConsPlusCell"/>
        <w:jc w:val="both"/>
      </w:pPr>
      <w:r w:rsidRPr="00061AB7">
        <w:t>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2683     2     Продукты сублимационной сушки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 N 56/2003 ОКП  (в ред. N 59/2003 ОКП), в  ред.</w:t>
      </w:r>
    </w:p>
    <w:p w:rsidR="00CC4CF9" w:rsidRPr="00061AB7" w:rsidRDefault="00CC4CF9" w:rsidP="003463F3">
      <w:pPr>
        <w:pStyle w:val="ConsPlusCell"/>
        <w:jc w:val="both"/>
      </w:pPr>
      <w:r w:rsidRPr="00061AB7">
        <w:t>Изменения N 78/2010 ОКП,  утв.  Приказом   Ростехрегулирования  от</w:t>
      </w:r>
    </w:p>
    <w:p w:rsidR="00CC4CF9" w:rsidRPr="00061AB7" w:rsidRDefault="00CC4CF9" w:rsidP="003463F3">
      <w:pPr>
        <w:pStyle w:val="ConsPlusCell"/>
        <w:jc w:val="both"/>
      </w:pPr>
      <w:r w:rsidRPr="00061AB7">
        <w:t>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2684     8     Консервы сублимационной сушки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 N 56/2003 ОКП  (в ред. N 59/2003 ОКП), в  ред.</w:t>
      </w:r>
    </w:p>
    <w:p w:rsidR="00CC4CF9" w:rsidRPr="00061AB7" w:rsidRDefault="00CC4CF9" w:rsidP="003463F3">
      <w:pPr>
        <w:pStyle w:val="ConsPlusCell"/>
        <w:jc w:val="both"/>
      </w:pPr>
      <w:r w:rsidRPr="00061AB7">
        <w:t>Изменения N 78/2010 ОКП,  утв.  Приказом   Ростехрегулирования  от</w:t>
      </w:r>
    </w:p>
    <w:p w:rsidR="00CC4CF9" w:rsidRPr="00061AB7" w:rsidRDefault="00CC4CF9" w:rsidP="003463F3">
      <w:pPr>
        <w:pStyle w:val="ConsPlusCell"/>
        <w:jc w:val="both"/>
      </w:pPr>
      <w:r w:rsidRPr="00061AB7">
        <w:t>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2685     3     Продукты сквашенные сублимационной сушки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 N 56/2003 ОКП  (в ред. N 59/2003 ОКП), в  ред.</w:t>
      </w:r>
    </w:p>
    <w:p w:rsidR="00CC4CF9" w:rsidRPr="00061AB7" w:rsidRDefault="00CC4CF9" w:rsidP="003463F3">
      <w:pPr>
        <w:pStyle w:val="ConsPlusCell"/>
        <w:jc w:val="both"/>
      </w:pPr>
      <w:r w:rsidRPr="00061AB7">
        <w:t>Изменения N 78/2010 ОКП,  утв.  Приказом   Ростехрегулирования  от</w:t>
      </w:r>
    </w:p>
    <w:p w:rsidR="00CC4CF9" w:rsidRPr="00061AB7" w:rsidRDefault="00CC4CF9" w:rsidP="003463F3">
      <w:pPr>
        <w:pStyle w:val="ConsPlusCell"/>
        <w:jc w:val="both"/>
      </w:pPr>
      <w:r w:rsidRPr="00061AB7">
        <w:t>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2686 - 92 2687 исключены.  -  Изменение  N  78/2010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92 2689     5     Консервы и продукты сухие, сублимационной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сушки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 N 56/2003 ОКП  (в ред. N 59/2003 ОКП), в  ред.</w:t>
      </w:r>
    </w:p>
    <w:p w:rsidR="00CC4CF9" w:rsidRPr="00061AB7" w:rsidRDefault="00CC4CF9" w:rsidP="003463F3">
      <w:pPr>
        <w:pStyle w:val="ConsPlusCell"/>
        <w:jc w:val="both"/>
      </w:pPr>
      <w:r w:rsidRPr="00061AB7">
        <w:t>Изменения N 78/2010 ОКП,  утв.  Приказом   Ростехрегулирования  от</w:t>
      </w:r>
    </w:p>
    <w:p w:rsidR="00CC4CF9" w:rsidRPr="00061AB7" w:rsidRDefault="00CC4CF9" w:rsidP="003463F3">
      <w:pPr>
        <w:pStyle w:val="ConsPlusCell"/>
        <w:jc w:val="both"/>
      </w:pPr>
      <w:r w:rsidRPr="00061AB7">
        <w:t>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2690     0     Продукты сырные/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2691     6     - мягкие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2692     1     - полутвердые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2693     7     - твердые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2694     2     - сверхтвердые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2695     8     - плавленые ломтевые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2696     3     - плавленые пастообразные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2697     9     - рассольные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2700     3     Консервы молочные и молочные составные, кроме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сухих, сублимированных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56/2003 ОКП (в ред. N 59/2003 ОКП),  N 78/2010</w:t>
      </w:r>
    </w:p>
    <w:p w:rsidR="00CC4CF9" w:rsidRPr="00061AB7" w:rsidRDefault="00CC4CF9" w:rsidP="003463F3">
      <w:pPr>
        <w:pStyle w:val="ConsPlusCell"/>
        <w:jc w:val="both"/>
      </w:pPr>
      <w:r w:rsidRPr="00061AB7">
        <w:t>ОКП, утв. Приказом Ростехрегулирования 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2701 - 92 2704 исключены.  -  Изменение  N  78/2010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92 2710     8     Молоко сгущенное</w:t>
      </w:r>
    </w:p>
    <w:p w:rsidR="00CC4CF9" w:rsidRPr="00061AB7" w:rsidRDefault="00CC4CF9" w:rsidP="003463F3">
      <w:pPr>
        <w:pStyle w:val="ConsPlusCell"/>
        <w:jc w:val="both"/>
      </w:pPr>
      <w:r w:rsidRPr="00061AB7">
        <w:t>92 2711     3     Молоко сгущенное с сахаром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56/2003 ОКП (в ред. N 59/2003 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2712     9     Какао со сгущенным молоком и сахаром</w:t>
      </w:r>
    </w:p>
    <w:p w:rsidR="00CC4CF9" w:rsidRPr="00061AB7" w:rsidRDefault="00CC4CF9" w:rsidP="003463F3">
      <w:pPr>
        <w:pStyle w:val="ConsPlusCell"/>
        <w:jc w:val="both"/>
      </w:pPr>
      <w:r w:rsidRPr="00061AB7">
        <w:t>92 2713     4     Кофе со сгущенным молоком и сахаром</w:t>
      </w:r>
    </w:p>
    <w:p w:rsidR="00CC4CF9" w:rsidRPr="00061AB7" w:rsidRDefault="00CC4CF9" w:rsidP="003463F3">
      <w:pPr>
        <w:pStyle w:val="ConsPlusCell"/>
        <w:jc w:val="both"/>
      </w:pPr>
      <w:r w:rsidRPr="00061AB7">
        <w:t>92 2714     5     Молоко стерилизованное сгущенное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56/2003 ОКП (в ред. N 59/2003 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2715     5     Молоко сгущенное нежирное (сгущенный обрат)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сахаром</w:t>
      </w:r>
    </w:p>
    <w:p w:rsidR="00CC4CF9" w:rsidRPr="00061AB7" w:rsidRDefault="00CC4CF9" w:rsidP="003463F3">
      <w:pPr>
        <w:pStyle w:val="ConsPlusCell"/>
        <w:jc w:val="both"/>
      </w:pPr>
      <w:r w:rsidRPr="00061AB7">
        <w:t>92 2716     0     Молоко стерилизованное концентрированное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92 2716 введен Изменением  N 56/2003 ОКП  (в  ред.  N 59/2003</w:t>
      </w:r>
    </w:p>
    <w:p w:rsidR="00CC4CF9" w:rsidRPr="00061AB7" w:rsidRDefault="00CC4CF9" w:rsidP="003463F3">
      <w:pPr>
        <w:pStyle w:val="ConsPlusCell"/>
        <w:jc w:val="both"/>
      </w:pPr>
      <w:r w:rsidRPr="00061AB7">
        <w:t>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2717     6     Молоко сгущенное или концентрированное цельное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2718     1     Молоко сгущенное или концентрированное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обезжиренное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2719     исключен.  -  Изменение  N 78/2010 ОКП,  утв.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92 2720     2     Сливки сгущенные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2721     8     Сливки сгущенные с сахаром</w:t>
      </w:r>
    </w:p>
    <w:p w:rsidR="00CC4CF9" w:rsidRPr="00061AB7" w:rsidRDefault="00CC4CF9" w:rsidP="003463F3">
      <w:pPr>
        <w:pStyle w:val="ConsPlusCell"/>
        <w:jc w:val="both"/>
      </w:pPr>
      <w:r w:rsidRPr="00061AB7">
        <w:t>92 2722     3     Какао со сгущенными сливками и сахаром</w:t>
      </w:r>
    </w:p>
    <w:p w:rsidR="00CC4CF9" w:rsidRPr="00061AB7" w:rsidRDefault="00CC4CF9" w:rsidP="003463F3">
      <w:pPr>
        <w:pStyle w:val="ConsPlusCell"/>
        <w:jc w:val="both"/>
      </w:pPr>
      <w:r w:rsidRPr="00061AB7">
        <w:t>92 2723     9     Кофе натуральный со сгущенными сливками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сахаром</w:t>
      </w:r>
    </w:p>
    <w:p w:rsidR="00CC4CF9" w:rsidRPr="00061AB7" w:rsidRDefault="00CC4CF9" w:rsidP="003463F3">
      <w:pPr>
        <w:pStyle w:val="ConsPlusCell"/>
        <w:jc w:val="both"/>
      </w:pPr>
      <w:r w:rsidRPr="00061AB7">
        <w:t>92 2724     4     Сливки стерилизованные сгущенные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92 2724 введен Изменением  N 56/2003 ОКП  (в  ред.  N 59/2003</w:t>
      </w:r>
    </w:p>
    <w:p w:rsidR="00CC4CF9" w:rsidRPr="00061AB7" w:rsidRDefault="00CC4CF9" w:rsidP="003463F3">
      <w:pPr>
        <w:pStyle w:val="ConsPlusCell"/>
        <w:jc w:val="both"/>
      </w:pPr>
      <w:r w:rsidRPr="00061AB7">
        <w:t>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2729     исключен.  -  Изменение  N 78/2010 ОКП,  утв.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92 2790     4     Консервы молочные и молочные составные,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кроме сухих, сублимированных,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2800     7     Мороженое</w:t>
      </w:r>
    </w:p>
    <w:p w:rsidR="00CC4CF9" w:rsidRPr="00061AB7" w:rsidRDefault="00CC4CF9" w:rsidP="003463F3">
      <w:pPr>
        <w:pStyle w:val="ConsPlusCell"/>
        <w:jc w:val="both"/>
      </w:pPr>
      <w:r w:rsidRPr="00061AB7">
        <w:t>92 2801     исключен.  -  Изменение  N 78/2010 ОКП,  утв.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92 2810     1     Мороженое сливочное /</w:t>
      </w:r>
    </w:p>
    <w:p w:rsidR="00CC4CF9" w:rsidRPr="00061AB7" w:rsidRDefault="00CC4CF9" w:rsidP="003463F3">
      <w:pPr>
        <w:pStyle w:val="ConsPlusCell"/>
        <w:jc w:val="both"/>
      </w:pPr>
      <w:r w:rsidRPr="00061AB7">
        <w:t>92 2811     7     - без наполнителей и добавок</w:t>
      </w:r>
    </w:p>
    <w:p w:rsidR="00CC4CF9" w:rsidRPr="00061AB7" w:rsidRDefault="00CC4CF9" w:rsidP="003463F3">
      <w:pPr>
        <w:pStyle w:val="ConsPlusCell"/>
        <w:jc w:val="both"/>
      </w:pPr>
      <w:r w:rsidRPr="00061AB7">
        <w:t>92 2812     2     - с наполнителем и добавками</w:t>
      </w:r>
    </w:p>
    <w:p w:rsidR="00CC4CF9" w:rsidRPr="00061AB7" w:rsidRDefault="00CC4CF9" w:rsidP="003463F3">
      <w:pPr>
        <w:pStyle w:val="ConsPlusCell"/>
        <w:jc w:val="both"/>
      </w:pPr>
      <w:r w:rsidRPr="00061AB7">
        <w:t>92 2814     3     - без наполнителей и добавок в глазури</w:t>
      </w:r>
    </w:p>
    <w:p w:rsidR="00CC4CF9" w:rsidRPr="00061AB7" w:rsidRDefault="00CC4CF9" w:rsidP="003463F3">
      <w:pPr>
        <w:pStyle w:val="ConsPlusCell"/>
        <w:jc w:val="both"/>
      </w:pPr>
      <w:r w:rsidRPr="00061AB7">
        <w:t>92 2815     9     - с наполнителями и добавками в глазури</w:t>
      </w:r>
    </w:p>
    <w:p w:rsidR="00CC4CF9" w:rsidRPr="00061AB7" w:rsidRDefault="00CC4CF9" w:rsidP="003463F3">
      <w:pPr>
        <w:pStyle w:val="ConsPlusCell"/>
        <w:jc w:val="both"/>
      </w:pPr>
      <w:r w:rsidRPr="00061AB7">
        <w:t>92 2820     6     Мороженое молочное /</w:t>
      </w:r>
    </w:p>
    <w:p w:rsidR="00CC4CF9" w:rsidRPr="00061AB7" w:rsidRDefault="00CC4CF9" w:rsidP="003463F3">
      <w:pPr>
        <w:pStyle w:val="ConsPlusCell"/>
        <w:jc w:val="both"/>
      </w:pPr>
      <w:r w:rsidRPr="00061AB7">
        <w:t>92 2821     1     - без наполнителей и добавок</w:t>
      </w:r>
    </w:p>
    <w:p w:rsidR="00CC4CF9" w:rsidRPr="00061AB7" w:rsidRDefault="00CC4CF9" w:rsidP="003463F3">
      <w:pPr>
        <w:pStyle w:val="ConsPlusCell"/>
        <w:jc w:val="both"/>
      </w:pPr>
      <w:r w:rsidRPr="00061AB7">
        <w:t>92 2822     7     - с наполнителями и добавками</w:t>
      </w:r>
    </w:p>
    <w:p w:rsidR="00CC4CF9" w:rsidRPr="00061AB7" w:rsidRDefault="00CC4CF9" w:rsidP="003463F3">
      <w:pPr>
        <w:pStyle w:val="ConsPlusCell"/>
        <w:jc w:val="both"/>
      </w:pPr>
      <w:r w:rsidRPr="00061AB7">
        <w:t>92 2824     8     - без наполнителей и добавок в глазури</w:t>
      </w:r>
    </w:p>
    <w:p w:rsidR="00CC4CF9" w:rsidRPr="00061AB7" w:rsidRDefault="00CC4CF9" w:rsidP="003463F3">
      <w:pPr>
        <w:pStyle w:val="ConsPlusCell"/>
        <w:jc w:val="both"/>
      </w:pPr>
      <w:r w:rsidRPr="00061AB7">
        <w:t>92 2825     3     - с наполнителями и добавками в глазури</w:t>
      </w:r>
    </w:p>
    <w:p w:rsidR="00CC4CF9" w:rsidRPr="00061AB7" w:rsidRDefault="00CC4CF9" w:rsidP="003463F3">
      <w:pPr>
        <w:pStyle w:val="ConsPlusCell"/>
        <w:jc w:val="both"/>
      </w:pPr>
      <w:r w:rsidRPr="00061AB7">
        <w:t>92 2830     исключен.  -  Изменение  N 78/2010 ОКП,  утв.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92 2836 - 92 2837 исключены.  -  Изменение  N  78/2010  ОКП,  утв.</w:t>
      </w:r>
    </w:p>
    <w:p w:rsidR="00CC4CF9" w:rsidRPr="00061AB7" w:rsidRDefault="00CC4CF9" w:rsidP="003463F3">
      <w:pPr>
        <w:pStyle w:val="ConsPlusCell"/>
        <w:jc w:val="both"/>
      </w:pPr>
      <w:r w:rsidRPr="00061AB7">
        <w:t>Приказом 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92 2840     5     Мороженое любительское, кисломолочное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56/2003 ОКП (в ред. N 59/2003 ОКП),  N 78/2010</w:t>
      </w:r>
    </w:p>
    <w:p w:rsidR="00CC4CF9" w:rsidRPr="00061AB7" w:rsidRDefault="00CC4CF9" w:rsidP="003463F3">
      <w:pPr>
        <w:pStyle w:val="ConsPlusCell"/>
        <w:jc w:val="both"/>
      </w:pPr>
      <w:r w:rsidRPr="00061AB7">
        <w:t>ОКП, утв. Приказом Ростехрегулирования 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2841     0     Мороженое любительское/ без наполнителей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добавок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56/2003 ОКП (в ред. N 59/2003 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2842     6     - с наполнителями и добавками</w:t>
      </w:r>
    </w:p>
    <w:p w:rsidR="00CC4CF9" w:rsidRPr="00061AB7" w:rsidRDefault="00CC4CF9" w:rsidP="003463F3">
      <w:pPr>
        <w:pStyle w:val="ConsPlusCell"/>
        <w:jc w:val="both"/>
      </w:pPr>
      <w:r w:rsidRPr="00061AB7">
        <w:t>92 2844     7     Мороженое кисломолочное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92 2844 введен Изменением  N 56/2003 ОКП  (в  ред.  N 59/2003</w:t>
      </w:r>
    </w:p>
    <w:p w:rsidR="00CC4CF9" w:rsidRPr="00061AB7" w:rsidRDefault="00CC4CF9" w:rsidP="003463F3">
      <w:pPr>
        <w:pStyle w:val="ConsPlusCell"/>
        <w:jc w:val="both"/>
      </w:pPr>
      <w:r w:rsidRPr="00061AB7">
        <w:t>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2845     исключен.  -  Изменение  N 78/2010 ОКП,  утв.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Ростехрегулирования от 24.05.2010 N 80-ст</w:t>
      </w:r>
    </w:p>
    <w:p w:rsidR="00CC4CF9" w:rsidRPr="00061AB7" w:rsidRDefault="00CC4CF9" w:rsidP="003463F3">
      <w:pPr>
        <w:pStyle w:val="ConsPlusCell"/>
        <w:jc w:val="both"/>
      </w:pPr>
      <w:r w:rsidRPr="00061AB7">
        <w:t>92 2847     3     Мороженое любительское в глазури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56/2003 ОКП (в ред. N 59/2003 ОКП))</w:t>
      </w:r>
    </w:p>
    <w:p w:rsidR="00CC4CF9" w:rsidRPr="00061AB7" w:rsidRDefault="00CC4CF9" w:rsidP="003463F3">
      <w:pPr>
        <w:pStyle w:val="ConsPlusCell"/>
        <w:jc w:val="both"/>
      </w:pPr>
      <w:r w:rsidRPr="00061AB7">
        <w:t>92 2850     7     Мороженое ароматическое / (на эссенциях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маслах)</w:t>
      </w:r>
    </w:p>
    <w:p w:rsidR="00CC4CF9" w:rsidRPr="00061AB7" w:rsidRDefault="00CC4CF9" w:rsidP="003463F3">
      <w:pPr>
        <w:pStyle w:val="ConsPlusCell"/>
        <w:jc w:val="both"/>
      </w:pPr>
      <w:r w:rsidRPr="00061AB7">
        <w:t>92 2856     2     - без глазури</w:t>
      </w:r>
    </w:p>
    <w:p w:rsidR="00CC4CF9" w:rsidRPr="00061AB7" w:rsidRDefault="00CC4CF9" w:rsidP="003463F3">
      <w:pPr>
        <w:pStyle w:val="ConsPlusCell"/>
        <w:jc w:val="both"/>
      </w:pPr>
      <w:r w:rsidRPr="00061AB7">
        <w:t>92 2857     8     - в глазури</w:t>
      </w:r>
    </w:p>
    <w:p w:rsidR="00CC4CF9" w:rsidRPr="00061AB7" w:rsidRDefault="00CC4CF9" w:rsidP="003463F3">
      <w:pPr>
        <w:pStyle w:val="ConsPlusCell"/>
        <w:jc w:val="both"/>
      </w:pPr>
      <w:r w:rsidRPr="00061AB7">
        <w:t>92 2860     4     Торты, кексы, пирожные и десерты из мороженого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92 2861     0     Торты из мороженого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92 2862     5     Кексы из мороженого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92 2863     0     Пирожные из мороженого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92 2864     6     Десерты</w:t>
      </w:r>
    </w:p>
    <w:p w:rsidR="00CC4CF9" w:rsidRPr="00061AB7" w:rsidRDefault="00CC4CF9" w:rsidP="003463F3">
      <w:pPr>
        <w:pStyle w:val="ConsPlusCell"/>
        <w:jc w:val="both"/>
      </w:pPr>
      <w:r w:rsidRPr="00061AB7">
        <w:t>92 2870     9     Мороженое пломбир /</w:t>
      </w:r>
    </w:p>
    <w:p w:rsidR="00CC4CF9" w:rsidRPr="00061AB7" w:rsidRDefault="00CC4CF9" w:rsidP="003463F3">
      <w:pPr>
        <w:pStyle w:val="ConsPlusCell"/>
        <w:jc w:val="both"/>
      </w:pPr>
      <w:r w:rsidRPr="00061AB7">
        <w:t>92 2871     4     - без наполнителей и добавок</w:t>
      </w:r>
    </w:p>
    <w:p w:rsidR="00CC4CF9" w:rsidRPr="00061AB7" w:rsidRDefault="00CC4CF9" w:rsidP="003463F3">
      <w:pPr>
        <w:pStyle w:val="ConsPlusCell"/>
        <w:jc w:val="both"/>
      </w:pPr>
      <w:r w:rsidRPr="00061AB7">
        <w:t>92 2872     4     - с наполнителями и добавками</w:t>
      </w:r>
    </w:p>
    <w:p w:rsidR="00CC4CF9" w:rsidRPr="00061AB7" w:rsidRDefault="00CC4CF9" w:rsidP="003463F3">
      <w:pPr>
        <w:pStyle w:val="ConsPlusCell"/>
        <w:jc w:val="both"/>
      </w:pPr>
      <w:r w:rsidRPr="00061AB7">
        <w:t>92 2874     0     - без наполнителей и добавок в глазури</w:t>
      </w:r>
    </w:p>
    <w:p w:rsidR="00CC4CF9" w:rsidRPr="00061AB7" w:rsidRDefault="00CC4CF9" w:rsidP="003463F3">
      <w:pPr>
        <w:pStyle w:val="ConsPlusCell"/>
        <w:jc w:val="both"/>
      </w:pPr>
      <w:r w:rsidRPr="00061AB7">
        <w:t>92 2875     6     - с наполнителями и добавками в глазури</w:t>
      </w:r>
    </w:p>
    <w:p w:rsidR="00CC4CF9" w:rsidRPr="00061AB7" w:rsidRDefault="00CC4CF9" w:rsidP="003463F3">
      <w:pPr>
        <w:pStyle w:val="ConsPlusCell"/>
        <w:jc w:val="both"/>
      </w:pPr>
      <w:r w:rsidRPr="00061AB7">
        <w:t>92 2880     3     Мороженое мягкое /</w:t>
      </w:r>
    </w:p>
    <w:p w:rsidR="00CC4CF9" w:rsidRPr="00061AB7" w:rsidRDefault="00CC4CF9" w:rsidP="003463F3">
      <w:pPr>
        <w:pStyle w:val="ConsPlusCell"/>
        <w:jc w:val="both"/>
      </w:pPr>
      <w:r w:rsidRPr="00061AB7">
        <w:t>92 2881     9     - молочное</w:t>
      </w:r>
    </w:p>
    <w:p w:rsidR="00CC4CF9" w:rsidRPr="00061AB7" w:rsidRDefault="00CC4CF9" w:rsidP="003463F3">
      <w:pPr>
        <w:pStyle w:val="ConsPlusCell"/>
        <w:jc w:val="both"/>
      </w:pPr>
      <w:r w:rsidRPr="00061AB7">
        <w:t>92 2882     4     - сливочное</w:t>
      </w:r>
    </w:p>
    <w:p w:rsidR="00CC4CF9" w:rsidRPr="00061AB7" w:rsidRDefault="00CC4CF9" w:rsidP="003463F3">
      <w:pPr>
        <w:pStyle w:val="ConsPlusCell"/>
        <w:jc w:val="both"/>
      </w:pPr>
      <w:r w:rsidRPr="00061AB7">
        <w:t>92 2883     9     - кисломолочное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88/2012 ОКП, 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08.02.2012 N 3-ст)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2884     5     - с растительным жиром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88/2012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08.02.2012 N 3-ст)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2890     8     Смеси для мягкого мороженого /</w:t>
      </w:r>
    </w:p>
    <w:p w:rsidR="00CC4CF9" w:rsidRPr="00061AB7" w:rsidRDefault="00CC4CF9" w:rsidP="003463F3">
      <w:pPr>
        <w:pStyle w:val="ConsPlusCell"/>
        <w:jc w:val="both"/>
      </w:pPr>
      <w:r w:rsidRPr="00061AB7">
        <w:t>92 2891     3     - сухие</w:t>
      </w:r>
    </w:p>
    <w:p w:rsidR="00CC4CF9" w:rsidRPr="00061AB7" w:rsidRDefault="00CC4CF9" w:rsidP="003463F3">
      <w:pPr>
        <w:pStyle w:val="ConsPlusCell"/>
        <w:jc w:val="both"/>
      </w:pPr>
      <w:r w:rsidRPr="00061AB7">
        <w:t>92 2892     9     - жидкие</w:t>
      </w:r>
    </w:p>
    <w:p w:rsidR="00CC4CF9" w:rsidRPr="00061AB7" w:rsidRDefault="00CC4CF9" w:rsidP="003463F3">
      <w:pPr>
        <w:pStyle w:val="ConsPlusCell"/>
        <w:jc w:val="both"/>
      </w:pPr>
      <w:r w:rsidRPr="00061AB7">
        <w:t>92 2893     4     - сгущенные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2900     0     Продукты переработки молока и побочные продукты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переработки молока, не включенные в другие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группировки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 ОКП,  N 78/2010  ОКП,   утв.  Приказом</w:t>
      </w:r>
    </w:p>
    <w:p w:rsidR="00CC4CF9" w:rsidRPr="00061AB7" w:rsidRDefault="00CC4CF9" w:rsidP="003463F3">
      <w:pPr>
        <w:pStyle w:val="ConsPlusCell"/>
        <w:jc w:val="both"/>
      </w:pPr>
      <w:r w:rsidRPr="00061AB7">
        <w:t>Ростехрегулирования 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2910     5     Казеин/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2911     0     - технический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92 2912     6     - пищевой</w:t>
      </w:r>
    </w:p>
    <w:p w:rsidR="00CC4CF9" w:rsidRPr="00061AB7" w:rsidRDefault="00CC4CF9" w:rsidP="003463F3">
      <w:pPr>
        <w:pStyle w:val="ConsPlusCell"/>
        <w:jc w:val="both"/>
      </w:pPr>
      <w:r w:rsidRPr="00061AB7">
        <w:t>92 2920     3     Сахар молочный /</w:t>
      </w:r>
    </w:p>
    <w:p w:rsidR="00CC4CF9" w:rsidRPr="00061AB7" w:rsidRDefault="00CC4CF9" w:rsidP="003463F3">
      <w:pPr>
        <w:pStyle w:val="ConsPlusCell"/>
        <w:jc w:val="both"/>
      </w:pPr>
      <w:r w:rsidRPr="00061AB7">
        <w:t>92 2921     5     - пищевой</w:t>
      </w:r>
    </w:p>
    <w:p w:rsidR="00CC4CF9" w:rsidRPr="00061AB7" w:rsidRDefault="00CC4CF9" w:rsidP="003463F3">
      <w:pPr>
        <w:pStyle w:val="ConsPlusCell"/>
        <w:jc w:val="both"/>
      </w:pPr>
      <w:r w:rsidRPr="00061AB7">
        <w:t>92 2922     0     - медицинский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92 2923     6     - сырец</w:t>
      </w:r>
    </w:p>
    <w:p w:rsidR="00CC4CF9" w:rsidRPr="00061AB7" w:rsidRDefault="00CC4CF9" w:rsidP="003463F3">
      <w:pPr>
        <w:pStyle w:val="ConsPlusCell"/>
        <w:jc w:val="both"/>
      </w:pPr>
      <w:r w:rsidRPr="00061AB7">
        <w:t>92 2924     1     - рафинированный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92 2925     7     Кристаллизат молочного сахара</w:t>
      </w:r>
    </w:p>
    <w:p w:rsidR="00CC4CF9" w:rsidRPr="00061AB7" w:rsidRDefault="00CC4CF9" w:rsidP="003463F3">
      <w:pPr>
        <w:pStyle w:val="ConsPlusCell"/>
        <w:jc w:val="both"/>
      </w:pPr>
      <w:r w:rsidRPr="00061AB7">
        <w:t>92 2930     4     Молочная сыворотка/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2931     7     - подсырная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2932     5     - творожная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2933     0     - казеиновая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2940     9     Продукты молочные для детского питания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профилактического и лечебного назначения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бакконцентраты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92 2940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92 2941     4     Продукты детского питания на основе полных или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частичных гидролизатов белка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89/2012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08.02.2012 N 4-ст)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2942     0     Безглютеновые продукты детского питания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89/2012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08.02.2012 N 4-ст)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2943     5     Низколактозные продукты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89/2012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08.02.2012 N 4-ст)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2944     0     Безлактозные продукты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89/2012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08.02.2012 N 4-ст)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2950     3     Продукты молочные структурированные для детского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питания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92 2950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92 2960     8     Спреды и смеси сливочно-растительные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2961     3     Спреды сливочно-растительные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2962     9     Смесь топленая сливочно-растительная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2970     2     Сывороточные белки/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2971     8     - альбумин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2972     3     - концентрат сывороточных белков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2973     9     - концентрат сывороточных белков сухой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2980     7     Продукты переработки молока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92 2990     1     Побочные продукты переработки молока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92 3000     0     Отходы мясной и молочной промышленности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92 3100     4     Отходы мясной и птицеперерабатывающей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промышленности (включая отходы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яйцепродуктов)</w:t>
      </w:r>
    </w:p>
    <w:p w:rsidR="00CC4CF9" w:rsidRPr="00061AB7" w:rsidRDefault="00CC4CF9" w:rsidP="003463F3">
      <w:pPr>
        <w:pStyle w:val="ConsPlusCell"/>
        <w:jc w:val="both"/>
      </w:pPr>
      <w:r w:rsidRPr="00061AB7">
        <w:t>92 3110     9     Отходы мясной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92 3111     4     Конфискаты ветеринарные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3112     2     Отходы при переработке скота всех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92 3113     5     Отходы производства и хранения мясных продуктов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92 3114     0     Отходы производства эндокринно-ферментного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специального сырья</w:t>
      </w:r>
    </w:p>
    <w:p w:rsidR="00CC4CF9" w:rsidRPr="00061AB7" w:rsidRDefault="00CC4CF9" w:rsidP="003463F3">
      <w:pPr>
        <w:pStyle w:val="ConsPlusCell"/>
        <w:jc w:val="both"/>
      </w:pPr>
      <w:r w:rsidRPr="00061AB7">
        <w:t>92 3115     6     Отходы клеежелатиновой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92 3119     8     Отходы мясной промышленности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92 3120     3     Отходы птицеперерабатывающей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92 3121     9     Отходы при переработке птицы</w:t>
      </w:r>
    </w:p>
    <w:p w:rsidR="00CC4CF9" w:rsidRPr="00061AB7" w:rsidRDefault="00CC4CF9" w:rsidP="003463F3">
      <w:pPr>
        <w:pStyle w:val="ConsPlusCell"/>
        <w:jc w:val="both"/>
      </w:pPr>
      <w:r w:rsidRPr="00061AB7">
        <w:t>92 3122     4     Отходы при переработке перо-пухового сырья</w:t>
      </w:r>
    </w:p>
    <w:p w:rsidR="00CC4CF9" w:rsidRPr="00061AB7" w:rsidRDefault="00CC4CF9" w:rsidP="003463F3">
      <w:pPr>
        <w:pStyle w:val="ConsPlusCell"/>
        <w:jc w:val="both"/>
      </w:pPr>
      <w:r w:rsidRPr="00061AB7">
        <w:t>92 3123     6     Отходы производства яйцепродуктов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92 3124     5     Отходы при переработке кроликов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92 3129     2     Отходы птицеперерабатывающей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92 3200     8     Отходы молочной и маслосыродельной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92 3210     2     Отходы молочной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92 3211     8     Отходы производства цельномолочной продукции</w:t>
      </w:r>
    </w:p>
    <w:p w:rsidR="00CC4CF9" w:rsidRPr="00061AB7" w:rsidRDefault="00CC4CF9" w:rsidP="003463F3">
      <w:pPr>
        <w:pStyle w:val="ConsPlusCell"/>
        <w:jc w:val="both"/>
      </w:pPr>
      <w:r w:rsidRPr="00061AB7">
        <w:t>92 3212     3     Отходы производства молочных консервов</w:t>
      </w:r>
    </w:p>
    <w:p w:rsidR="00CC4CF9" w:rsidRPr="00061AB7" w:rsidRDefault="00CC4CF9" w:rsidP="003463F3">
      <w:pPr>
        <w:pStyle w:val="ConsPlusCell"/>
        <w:jc w:val="both"/>
      </w:pPr>
      <w:r w:rsidRPr="00061AB7">
        <w:t>92 3213     9     Брак санитарный молока и молочных продуктов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92 3220     7     Отходы маслосыродельной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92 3221     2     Отходы производства масла</w:t>
      </w:r>
    </w:p>
    <w:p w:rsidR="00CC4CF9" w:rsidRPr="00061AB7" w:rsidRDefault="00CC4CF9" w:rsidP="003463F3">
      <w:pPr>
        <w:pStyle w:val="ConsPlusCell"/>
        <w:jc w:val="both"/>
      </w:pPr>
      <w:r w:rsidRPr="00061AB7">
        <w:t>92 3222     8     Отходы производства сыров</w:t>
      </w:r>
    </w:p>
    <w:p w:rsidR="00CC4CF9" w:rsidRPr="00061AB7" w:rsidRDefault="00CC4CF9" w:rsidP="003463F3">
      <w:pPr>
        <w:pStyle w:val="ConsPlusCell"/>
        <w:jc w:val="both"/>
      </w:pPr>
      <w:r w:rsidRPr="00061AB7">
        <w:t>92 3229     6     Отходы молочной и маслосыродельной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промышленности прочие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92 4000     3     Улов рыбы (без китов, морского зверя,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морепродуктов и ракообразных)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92 4030     7     Улов рыбы в пресноводных водоемах *</w:t>
      </w:r>
    </w:p>
    <w:p w:rsidR="00CC4CF9" w:rsidRPr="00061AB7" w:rsidRDefault="00CC4CF9" w:rsidP="003463F3">
      <w:pPr>
        <w:pStyle w:val="ConsPlusCell"/>
        <w:jc w:val="both"/>
      </w:pPr>
      <w:r w:rsidRPr="00061AB7">
        <w:t>92 4040     1     Улов рыбы в озерах *</w:t>
      </w:r>
    </w:p>
    <w:p w:rsidR="00CC4CF9" w:rsidRPr="00061AB7" w:rsidRDefault="00CC4CF9" w:rsidP="003463F3">
      <w:pPr>
        <w:pStyle w:val="ConsPlusCell"/>
        <w:jc w:val="both"/>
      </w:pPr>
      <w:r w:rsidRPr="00061AB7">
        <w:t>92 4050     6     Улов рыбы в реках *</w:t>
      </w:r>
    </w:p>
    <w:p w:rsidR="00CC4CF9" w:rsidRPr="00061AB7" w:rsidRDefault="00CC4CF9" w:rsidP="003463F3">
      <w:pPr>
        <w:pStyle w:val="ConsPlusCell"/>
        <w:jc w:val="both"/>
      </w:pPr>
      <w:r w:rsidRPr="00061AB7">
        <w:t>92 4060     0     Улов рыбы в водохранилищах *</w:t>
      </w:r>
    </w:p>
    <w:p w:rsidR="00CC4CF9" w:rsidRPr="00061AB7" w:rsidRDefault="00CC4CF9" w:rsidP="003463F3">
      <w:pPr>
        <w:pStyle w:val="ConsPlusCell"/>
        <w:jc w:val="both"/>
      </w:pPr>
      <w:r w:rsidRPr="00061AB7">
        <w:t>92 4070     5     Рыба товарная прудовых рыбоводных хозяйств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(улов) *</w:t>
      </w:r>
    </w:p>
    <w:p w:rsidR="00CC4CF9" w:rsidRPr="00061AB7" w:rsidRDefault="00CC4CF9" w:rsidP="003463F3">
      <w:pPr>
        <w:pStyle w:val="ConsPlusCell"/>
        <w:jc w:val="both"/>
      </w:pPr>
      <w:r w:rsidRPr="00061AB7">
        <w:t>92 4090     4     Рыба прочая *</w:t>
      </w:r>
    </w:p>
    <w:p w:rsidR="00CC4CF9" w:rsidRPr="00061AB7" w:rsidRDefault="00CC4CF9" w:rsidP="003463F3">
      <w:pPr>
        <w:pStyle w:val="ConsPlusCell"/>
        <w:jc w:val="both"/>
      </w:pPr>
      <w:r w:rsidRPr="00061AB7">
        <w:t>92 4100     7     Сельдь</w:t>
      </w:r>
    </w:p>
    <w:p w:rsidR="00CC4CF9" w:rsidRPr="00061AB7" w:rsidRDefault="00CC4CF9" w:rsidP="003463F3">
      <w:pPr>
        <w:pStyle w:val="ConsPlusCell"/>
        <w:jc w:val="both"/>
      </w:pPr>
      <w:r w:rsidRPr="00061AB7">
        <w:t>92 4101     2     Сельдь нежирная *</w:t>
      </w:r>
    </w:p>
    <w:p w:rsidR="00CC4CF9" w:rsidRPr="00061AB7" w:rsidRDefault="00CC4CF9" w:rsidP="003463F3">
      <w:pPr>
        <w:pStyle w:val="ConsPlusCell"/>
        <w:jc w:val="both"/>
      </w:pPr>
      <w:r w:rsidRPr="00061AB7">
        <w:t>92 4110     1     Сельдь атлантическая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92 4120     6     Сельдь тихоокеанская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92 4130     0     Сельдь / каспийско-черноморская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92 4131     6     - азово-черноморская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92 4132     1     - азово-донская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92 4133     7     - дунайская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92 4134     2     - керченская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92 4135     8     - каспийская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92 4136     3     - черноспинка (залом)</w:t>
      </w:r>
    </w:p>
    <w:p w:rsidR="00CC4CF9" w:rsidRPr="00061AB7" w:rsidRDefault="00CC4CF9" w:rsidP="003463F3">
      <w:pPr>
        <w:pStyle w:val="ConsPlusCell"/>
        <w:jc w:val="both"/>
      </w:pPr>
      <w:r w:rsidRPr="00061AB7">
        <w:t>92 4140     5     Сельдь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92 4141     0     Сельдь круглая (этрумеус)</w:t>
      </w:r>
    </w:p>
    <w:p w:rsidR="00CC4CF9" w:rsidRPr="00061AB7" w:rsidRDefault="00CC4CF9" w:rsidP="003463F3">
      <w:pPr>
        <w:pStyle w:val="ConsPlusCell"/>
        <w:jc w:val="both"/>
      </w:pPr>
      <w:r w:rsidRPr="00061AB7">
        <w:t>92 4142     6     Опистонема</w:t>
      </w:r>
    </w:p>
    <w:p w:rsidR="00CC4CF9" w:rsidRPr="00061AB7" w:rsidRDefault="00CC4CF9" w:rsidP="003463F3">
      <w:pPr>
        <w:pStyle w:val="ConsPlusCell"/>
        <w:jc w:val="both"/>
      </w:pPr>
      <w:r w:rsidRPr="00061AB7">
        <w:t>92 4143     1     Помолобус</w:t>
      </w:r>
    </w:p>
    <w:p w:rsidR="00CC4CF9" w:rsidRPr="00061AB7" w:rsidRDefault="00CC4CF9" w:rsidP="003463F3">
      <w:pPr>
        <w:pStyle w:val="ConsPlusCell"/>
        <w:jc w:val="both"/>
      </w:pPr>
      <w:r w:rsidRPr="00061AB7">
        <w:t>92 4144     7     Сельдь фолклендская (южная)</w:t>
      </w:r>
    </w:p>
    <w:p w:rsidR="00CC4CF9" w:rsidRPr="00061AB7" w:rsidRDefault="00CC4CF9" w:rsidP="003463F3">
      <w:pPr>
        <w:pStyle w:val="ConsPlusCell"/>
        <w:jc w:val="both"/>
      </w:pPr>
      <w:r w:rsidRPr="00061AB7">
        <w:t>92 4147     3     Белоция</w:t>
      </w:r>
    </w:p>
    <w:p w:rsidR="00CC4CF9" w:rsidRPr="00061AB7" w:rsidRDefault="00CC4CF9" w:rsidP="003463F3">
      <w:pPr>
        <w:pStyle w:val="ConsPlusCell"/>
        <w:jc w:val="both"/>
      </w:pPr>
      <w:r w:rsidRPr="00061AB7">
        <w:t>92 4200     0     Сардины, килька и другие рыбы</w:t>
      </w:r>
    </w:p>
    <w:p w:rsidR="00CC4CF9" w:rsidRPr="00061AB7" w:rsidRDefault="00CC4CF9" w:rsidP="003463F3">
      <w:pPr>
        <w:pStyle w:val="ConsPlusCell"/>
        <w:jc w:val="both"/>
      </w:pPr>
      <w:r w:rsidRPr="00061AB7">
        <w:t>92 4205     8     Салака, сардель (шпрот) *</w:t>
      </w:r>
    </w:p>
    <w:p w:rsidR="00CC4CF9" w:rsidRPr="00061AB7" w:rsidRDefault="00CC4CF9" w:rsidP="003463F3">
      <w:pPr>
        <w:pStyle w:val="ConsPlusCell"/>
        <w:jc w:val="both"/>
      </w:pPr>
      <w:r w:rsidRPr="00061AB7">
        <w:t>92 4210     5     Сардины</w:t>
      </w:r>
    </w:p>
    <w:p w:rsidR="00CC4CF9" w:rsidRPr="00061AB7" w:rsidRDefault="00CC4CF9" w:rsidP="003463F3">
      <w:pPr>
        <w:pStyle w:val="ConsPlusCell"/>
        <w:jc w:val="both"/>
      </w:pPr>
      <w:r w:rsidRPr="00061AB7">
        <w:t>92 4211     0     Сардина атлантическая (пилчард)</w:t>
      </w:r>
    </w:p>
    <w:p w:rsidR="00CC4CF9" w:rsidRPr="00061AB7" w:rsidRDefault="00CC4CF9" w:rsidP="003463F3">
      <w:pPr>
        <w:pStyle w:val="ConsPlusCell"/>
        <w:jc w:val="both"/>
      </w:pPr>
      <w:r w:rsidRPr="00061AB7">
        <w:t>92 4212     6     Сардинелла</w:t>
      </w:r>
    </w:p>
    <w:p w:rsidR="00CC4CF9" w:rsidRPr="00061AB7" w:rsidRDefault="00CC4CF9" w:rsidP="003463F3">
      <w:pPr>
        <w:pStyle w:val="ConsPlusCell"/>
        <w:jc w:val="both"/>
      </w:pPr>
      <w:r w:rsidRPr="00061AB7">
        <w:t>92 4213     1     Сардинопс</w:t>
      </w:r>
    </w:p>
    <w:p w:rsidR="00CC4CF9" w:rsidRPr="00061AB7" w:rsidRDefault="00CC4CF9" w:rsidP="003463F3">
      <w:pPr>
        <w:pStyle w:val="ConsPlusCell"/>
        <w:jc w:val="both"/>
      </w:pPr>
      <w:r w:rsidRPr="00061AB7">
        <w:t>92 4214     7     Иваси</w:t>
      </w:r>
    </w:p>
    <w:p w:rsidR="00CC4CF9" w:rsidRPr="00061AB7" w:rsidRDefault="00CC4CF9" w:rsidP="003463F3">
      <w:pPr>
        <w:pStyle w:val="ConsPlusCell"/>
        <w:jc w:val="both"/>
      </w:pPr>
      <w:r w:rsidRPr="00061AB7">
        <w:t>92 4220     4     Килька, салака и другие рыбы</w:t>
      </w:r>
    </w:p>
    <w:p w:rsidR="00CC4CF9" w:rsidRPr="00061AB7" w:rsidRDefault="00CC4CF9" w:rsidP="003463F3">
      <w:pPr>
        <w:pStyle w:val="ConsPlusCell"/>
        <w:jc w:val="both"/>
      </w:pPr>
      <w:r w:rsidRPr="00061AB7">
        <w:t>92 4222     0     Килька</w:t>
      </w:r>
    </w:p>
    <w:p w:rsidR="00CC4CF9" w:rsidRPr="00061AB7" w:rsidRDefault="00CC4CF9" w:rsidP="003463F3">
      <w:pPr>
        <w:pStyle w:val="ConsPlusCell"/>
        <w:jc w:val="both"/>
      </w:pPr>
      <w:r w:rsidRPr="00061AB7">
        <w:t>92 4223     6     Тюлька</w:t>
      </w:r>
    </w:p>
    <w:p w:rsidR="00CC4CF9" w:rsidRPr="00061AB7" w:rsidRDefault="00CC4CF9" w:rsidP="003463F3">
      <w:pPr>
        <w:pStyle w:val="ConsPlusCell"/>
        <w:jc w:val="both"/>
      </w:pPr>
      <w:r w:rsidRPr="00061AB7">
        <w:t>92 4225     7     Салака</w:t>
      </w:r>
    </w:p>
    <w:p w:rsidR="00CC4CF9" w:rsidRPr="00061AB7" w:rsidRDefault="00CC4CF9" w:rsidP="003463F3">
      <w:pPr>
        <w:pStyle w:val="ConsPlusCell"/>
        <w:jc w:val="both"/>
      </w:pPr>
      <w:r w:rsidRPr="00061AB7">
        <w:t>92 4226     2     Сардель (шпрот черноморский)</w:t>
      </w:r>
    </w:p>
    <w:p w:rsidR="00CC4CF9" w:rsidRPr="00061AB7" w:rsidRDefault="00CC4CF9" w:rsidP="003463F3">
      <w:pPr>
        <w:pStyle w:val="ConsPlusCell"/>
        <w:jc w:val="both"/>
      </w:pPr>
      <w:r w:rsidRPr="00061AB7">
        <w:t>92 4227     8     Шпрот североморский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92 4228     3     Корюшка</w:t>
      </w:r>
    </w:p>
    <w:p w:rsidR="00CC4CF9" w:rsidRPr="00061AB7" w:rsidRDefault="00CC4CF9" w:rsidP="003463F3">
      <w:pPr>
        <w:pStyle w:val="ConsPlusCell"/>
        <w:jc w:val="both"/>
      </w:pPr>
      <w:r w:rsidRPr="00061AB7">
        <w:t>92 4229     9     Снеток</w:t>
      </w:r>
    </w:p>
    <w:p w:rsidR="00CC4CF9" w:rsidRPr="00061AB7" w:rsidRDefault="00CC4CF9" w:rsidP="003463F3">
      <w:pPr>
        <w:pStyle w:val="ConsPlusCell"/>
        <w:jc w:val="both"/>
      </w:pPr>
      <w:r w:rsidRPr="00061AB7">
        <w:t>92 4230     4     Анчоусовые рыбы</w:t>
      </w:r>
    </w:p>
    <w:p w:rsidR="00CC4CF9" w:rsidRPr="00061AB7" w:rsidRDefault="00CC4CF9" w:rsidP="003463F3">
      <w:pPr>
        <w:pStyle w:val="ConsPlusCell"/>
        <w:jc w:val="both"/>
      </w:pPr>
      <w:r w:rsidRPr="00061AB7">
        <w:t>92 4231     8     Хамса</w:t>
      </w:r>
    </w:p>
    <w:p w:rsidR="00CC4CF9" w:rsidRPr="00061AB7" w:rsidRDefault="00CC4CF9" w:rsidP="003463F3">
      <w:pPr>
        <w:pStyle w:val="ConsPlusCell"/>
        <w:jc w:val="both"/>
      </w:pPr>
      <w:r w:rsidRPr="00061AB7">
        <w:t>92 4232     5     Анчоус</w:t>
      </w:r>
    </w:p>
    <w:p w:rsidR="00CC4CF9" w:rsidRPr="00061AB7" w:rsidRDefault="00CC4CF9" w:rsidP="003463F3">
      <w:pPr>
        <w:pStyle w:val="ConsPlusCell"/>
        <w:jc w:val="both"/>
      </w:pPr>
      <w:r w:rsidRPr="00061AB7">
        <w:t>92 4240     9     Макрелещуковые рыбы</w:t>
      </w:r>
    </w:p>
    <w:p w:rsidR="00CC4CF9" w:rsidRPr="00061AB7" w:rsidRDefault="00CC4CF9" w:rsidP="003463F3">
      <w:pPr>
        <w:pStyle w:val="ConsPlusCell"/>
        <w:jc w:val="both"/>
      </w:pPr>
      <w:r w:rsidRPr="00061AB7">
        <w:t>92 4241     4     Сайра</w:t>
      </w:r>
    </w:p>
    <w:p w:rsidR="00CC4CF9" w:rsidRPr="00061AB7" w:rsidRDefault="00CC4CF9" w:rsidP="003463F3">
      <w:pPr>
        <w:pStyle w:val="ConsPlusCell"/>
        <w:jc w:val="both"/>
      </w:pPr>
      <w:r w:rsidRPr="00061AB7">
        <w:t>92 4242     1     Макрелещука</w:t>
      </w:r>
    </w:p>
    <w:p w:rsidR="00CC4CF9" w:rsidRPr="00061AB7" w:rsidRDefault="00CC4CF9" w:rsidP="003463F3">
      <w:pPr>
        <w:pStyle w:val="ConsPlusCell"/>
        <w:jc w:val="both"/>
      </w:pPr>
      <w:r w:rsidRPr="00061AB7">
        <w:t>92 4250     3     Зубатка /</w:t>
      </w:r>
    </w:p>
    <w:p w:rsidR="00CC4CF9" w:rsidRPr="00061AB7" w:rsidRDefault="00CC4CF9" w:rsidP="003463F3">
      <w:pPr>
        <w:pStyle w:val="ConsPlusCell"/>
        <w:jc w:val="both"/>
      </w:pPr>
      <w:r w:rsidRPr="00061AB7">
        <w:t>92 4251     9     - пестрая</w:t>
      </w:r>
    </w:p>
    <w:p w:rsidR="00CC4CF9" w:rsidRPr="00061AB7" w:rsidRDefault="00CC4CF9" w:rsidP="003463F3">
      <w:pPr>
        <w:pStyle w:val="ConsPlusCell"/>
        <w:jc w:val="both"/>
      </w:pPr>
      <w:r w:rsidRPr="00061AB7">
        <w:t>92 4252     4     - полосатая</w:t>
      </w:r>
    </w:p>
    <w:p w:rsidR="00CC4CF9" w:rsidRPr="00061AB7" w:rsidRDefault="00CC4CF9" w:rsidP="003463F3">
      <w:pPr>
        <w:pStyle w:val="ConsPlusCell"/>
        <w:jc w:val="both"/>
      </w:pPr>
      <w:r w:rsidRPr="00061AB7">
        <w:t>92 4253     5     - синяя</w:t>
      </w:r>
    </w:p>
    <w:p w:rsidR="00CC4CF9" w:rsidRPr="00061AB7" w:rsidRDefault="00CC4CF9" w:rsidP="003463F3">
      <w:pPr>
        <w:pStyle w:val="ConsPlusCell"/>
        <w:jc w:val="both"/>
      </w:pPr>
      <w:r w:rsidRPr="00061AB7">
        <w:t>92 4260     8     Нототения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92 4261     3     - мраморная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4262     9     - зеленая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4263     4     - сквама (нототения серая)</w:t>
      </w:r>
    </w:p>
    <w:p w:rsidR="00CC4CF9" w:rsidRPr="00061AB7" w:rsidRDefault="00CC4CF9" w:rsidP="003463F3">
      <w:pPr>
        <w:pStyle w:val="ConsPlusCell"/>
        <w:jc w:val="both"/>
      </w:pPr>
      <w:r w:rsidRPr="00061AB7">
        <w:t>92 4270     2     Рыба-кабан</w:t>
      </w:r>
    </w:p>
    <w:p w:rsidR="00CC4CF9" w:rsidRPr="00061AB7" w:rsidRDefault="00CC4CF9" w:rsidP="003463F3">
      <w:pPr>
        <w:pStyle w:val="ConsPlusCell"/>
        <w:jc w:val="both"/>
      </w:pPr>
      <w:r w:rsidRPr="00061AB7">
        <w:t>92 4280     7     Пристипома</w:t>
      </w:r>
    </w:p>
    <w:p w:rsidR="00CC4CF9" w:rsidRPr="00061AB7" w:rsidRDefault="00CC4CF9" w:rsidP="003463F3">
      <w:pPr>
        <w:pStyle w:val="ConsPlusCell"/>
        <w:jc w:val="both"/>
      </w:pPr>
      <w:r w:rsidRPr="00061AB7">
        <w:t>92 4300     4     Тресковые рыбы</w:t>
      </w:r>
    </w:p>
    <w:p w:rsidR="00CC4CF9" w:rsidRPr="00061AB7" w:rsidRDefault="00CC4CF9" w:rsidP="003463F3">
      <w:pPr>
        <w:pStyle w:val="ConsPlusCell"/>
        <w:jc w:val="both"/>
      </w:pPr>
      <w:r w:rsidRPr="00061AB7">
        <w:t>92 4301     4     Пикша, сайда *</w:t>
      </w:r>
    </w:p>
    <w:p w:rsidR="00CC4CF9" w:rsidRPr="00061AB7" w:rsidRDefault="00CC4CF9" w:rsidP="003463F3">
      <w:pPr>
        <w:pStyle w:val="ConsPlusCell"/>
        <w:jc w:val="both"/>
      </w:pPr>
      <w:r w:rsidRPr="00061AB7">
        <w:t>92 4310     9     Треска, пикша, сайда</w:t>
      </w:r>
    </w:p>
    <w:p w:rsidR="00CC4CF9" w:rsidRPr="00061AB7" w:rsidRDefault="00CC4CF9" w:rsidP="003463F3">
      <w:pPr>
        <w:pStyle w:val="ConsPlusCell"/>
        <w:jc w:val="both"/>
      </w:pPr>
      <w:r w:rsidRPr="00061AB7">
        <w:t>92 4311     4     Треска</w:t>
      </w:r>
    </w:p>
    <w:p w:rsidR="00CC4CF9" w:rsidRPr="00061AB7" w:rsidRDefault="00CC4CF9" w:rsidP="003463F3">
      <w:pPr>
        <w:pStyle w:val="ConsPlusCell"/>
        <w:jc w:val="both"/>
      </w:pPr>
      <w:r w:rsidRPr="00061AB7">
        <w:t>92 4312     8     Пикша</w:t>
      </w:r>
    </w:p>
    <w:p w:rsidR="00CC4CF9" w:rsidRPr="00061AB7" w:rsidRDefault="00CC4CF9" w:rsidP="003463F3">
      <w:pPr>
        <w:pStyle w:val="ConsPlusCell"/>
        <w:jc w:val="both"/>
      </w:pPr>
      <w:r w:rsidRPr="00061AB7">
        <w:t>92 4313     5     Сайда</w:t>
      </w:r>
    </w:p>
    <w:p w:rsidR="00CC4CF9" w:rsidRPr="00061AB7" w:rsidRDefault="00CC4CF9" w:rsidP="003463F3">
      <w:pPr>
        <w:pStyle w:val="ConsPlusCell"/>
        <w:jc w:val="both"/>
      </w:pPr>
      <w:r w:rsidRPr="00061AB7">
        <w:t>92 4320     3     Мерланг</w:t>
      </w:r>
    </w:p>
    <w:p w:rsidR="00CC4CF9" w:rsidRPr="00061AB7" w:rsidRDefault="00CC4CF9" w:rsidP="003463F3">
      <w:pPr>
        <w:pStyle w:val="ConsPlusCell"/>
        <w:jc w:val="both"/>
      </w:pPr>
      <w:r w:rsidRPr="00061AB7">
        <w:t>92 4330     8     Хек /</w:t>
      </w:r>
    </w:p>
    <w:p w:rsidR="00CC4CF9" w:rsidRPr="00061AB7" w:rsidRDefault="00CC4CF9" w:rsidP="003463F3">
      <w:pPr>
        <w:pStyle w:val="ConsPlusCell"/>
        <w:jc w:val="both"/>
      </w:pPr>
      <w:r w:rsidRPr="00061AB7">
        <w:t>92 4331     3     - серебристый</w:t>
      </w:r>
    </w:p>
    <w:p w:rsidR="00CC4CF9" w:rsidRPr="00061AB7" w:rsidRDefault="00CC4CF9" w:rsidP="003463F3">
      <w:pPr>
        <w:pStyle w:val="ConsPlusCell"/>
        <w:jc w:val="both"/>
      </w:pPr>
      <w:r w:rsidRPr="00061AB7">
        <w:t>92 4332     9     - тихоокеанский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92 4340     2     Минтай</w:t>
      </w:r>
    </w:p>
    <w:p w:rsidR="00CC4CF9" w:rsidRPr="00061AB7" w:rsidRDefault="00CC4CF9" w:rsidP="003463F3">
      <w:pPr>
        <w:pStyle w:val="ConsPlusCell"/>
        <w:jc w:val="both"/>
      </w:pPr>
      <w:r w:rsidRPr="00061AB7">
        <w:t>92 4350     7     Налим /</w:t>
      </w:r>
    </w:p>
    <w:p w:rsidR="00CC4CF9" w:rsidRPr="00061AB7" w:rsidRDefault="00CC4CF9" w:rsidP="003463F3">
      <w:pPr>
        <w:pStyle w:val="ConsPlusCell"/>
        <w:jc w:val="both"/>
      </w:pPr>
      <w:r w:rsidRPr="00061AB7">
        <w:t>92 4351     2     - морской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92 4352     8     - речной и озерный</w:t>
      </w:r>
    </w:p>
    <w:p w:rsidR="00CC4CF9" w:rsidRPr="00061AB7" w:rsidRDefault="00CC4CF9" w:rsidP="003463F3">
      <w:pPr>
        <w:pStyle w:val="ConsPlusCell"/>
        <w:jc w:val="both"/>
      </w:pPr>
      <w:r w:rsidRPr="00061AB7">
        <w:t>92 4360     1     Навага, сайка, путассу, макрурус</w:t>
      </w:r>
    </w:p>
    <w:p w:rsidR="00CC4CF9" w:rsidRPr="00061AB7" w:rsidRDefault="00CC4CF9" w:rsidP="003463F3">
      <w:pPr>
        <w:pStyle w:val="ConsPlusCell"/>
        <w:jc w:val="both"/>
      </w:pPr>
      <w:r w:rsidRPr="00061AB7">
        <w:t>92 4361     7     Навага</w:t>
      </w:r>
    </w:p>
    <w:p w:rsidR="00CC4CF9" w:rsidRPr="00061AB7" w:rsidRDefault="00CC4CF9" w:rsidP="003463F3">
      <w:pPr>
        <w:pStyle w:val="ConsPlusCell"/>
        <w:jc w:val="both"/>
      </w:pPr>
      <w:r w:rsidRPr="00061AB7">
        <w:t>92 4362     2     Полярная тресочка (сайка)</w:t>
      </w:r>
    </w:p>
    <w:p w:rsidR="00CC4CF9" w:rsidRPr="00061AB7" w:rsidRDefault="00CC4CF9" w:rsidP="003463F3">
      <w:pPr>
        <w:pStyle w:val="ConsPlusCell"/>
        <w:jc w:val="both"/>
      </w:pPr>
      <w:r w:rsidRPr="00061AB7">
        <w:t>92 4363     8     Путассу</w:t>
      </w:r>
    </w:p>
    <w:p w:rsidR="00CC4CF9" w:rsidRPr="00061AB7" w:rsidRDefault="00CC4CF9" w:rsidP="003463F3">
      <w:pPr>
        <w:pStyle w:val="ConsPlusCell"/>
        <w:jc w:val="both"/>
      </w:pPr>
      <w:r w:rsidRPr="00061AB7">
        <w:t>92 4364     3     Макрурус</w:t>
      </w:r>
    </w:p>
    <w:p w:rsidR="00CC4CF9" w:rsidRPr="00061AB7" w:rsidRDefault="00CC4CF9" w:rsidP="003463F3">
      <w:pPr>
        <w:pStyle w:val="ConsPlusCell"/>
        <w:jc w:val="both"/>
      </w:pPr>
      <w:r w:rsidRPr="00061AB7">
        <w:t>92 4390     5     Прочие тресковые рыбы</w:t>
      </w:r>
    </w:p>
    <w:p w:rsidR="00CC4CF9" w:rsidRPr="00061AB7" w:rsidRDefault="00CC4CF9" w:rsidP="003463F3">
      <w:pPr>
        <w:pStyle w:val="ConsPlusCell"/>
        <w:jc w:val="both"/>
      </w:pPr>
      <w:r w:rsidRPr="00061AB7">
        <w:t>92 4400     8     Камбала, палтус, морской окунь и другие рыбы</w:t>
      </w:r>
    </w:p>
    <w:p w:rsidR="00CC4CF9" w:rsidRPr="00061AB7" w:rsidRDefault="00CC4CF9" w:rsidP="003463F3">
      <w:pPr>
        <w:pStyle w:val="ConsPlusCell"/>
        <w:jc w:val="both"/>
      </w:pPr>
      <w:r w:rsidRPr="00061AB7">
        <w:t>92 4403     4     Тунец, мечеобразные *</w:t>
      </w:r>
    </w:p>
    <w:p w:rsidR="00CC4CF9" w:rsidRPr="00061AB7" w:rsidRDefault="00CC4CF9" w:rsidP="003463F3">
      <w:pPr>
        <w:pStyle w:val="ConsPlusCell"/>
        <w:jc w:val="both"/>
      </w:pPr>
      <w:r w:rsidRPr="00061AB7">
        <w:t>92 4404     1     Акулы, скаты *</w:t>
      </w:r>
    </w:p>
    <w:p w:rsidR="00CC4CF9" w:rsidRPr="00061AB7" w:rsidRDefault="00CC4CF9" w:rsidP="003463F3">
      <w:pPr>
        <w:pStyle w:val="ConsPlusCell"/>
        <w:jc w:val="both"/>
      </w:pPr>
      <w:r w:rsidRPr="00061AB7">
        <w:t>92 4410     2     Камбала /</w:t>
      </w:r>
    </w:p>
    <w:p w:rsidR="00CC4CF9" w:rsidRPr="00061AB7" w:rsidRDefault="00CC4CF9" w:rsidP="003463F3">
      <w:pPr>
        <w:pStyle w:val="ConsPlusCell"/>
        <w:jc w:val="both"/>
      </w:pPr>
      <w:r w:rsidRPr="00061AB7">
        <w:t>92 4411     8     - атлантическая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92 4412     3     - дальневосточная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4413     9     - азово-черноморская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92 4420     7     Палтус /</w:t>
      </w:r>
    </w:p>
    <w:p w:rsidR="00CC4CF9" w:rsidRPr="00061AB7" w:rsidRDefault="00CC4CF9" w:rsidP="003463F3">
      <w:pPr>
        <w:pStyle w:val="ConsPlusCell"/>
        <w:jc w:val="both"/>
      </w:pPr>
      <w:r w:rsidRPr="00061AB7">
        <w:t>92 4421     2     - белокорый (обыкновенный)</w:t>
      </w:r>
    </w:p>
    <w:p w:rsidR="00CC4CF9" w:rsidRPr="00061AB7" w:rsidRDefault="00CC4CF9" w:rsidP="003463F3">
      <w:pPr>
        <w:pStyle w:val="ConsPlusCell"/>
        <w:jc w:val="both"/>
      </w:pPr>
      <w:r w:rsidRPr="00061AB7">
        <w:t>92 4422     8     - корейский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92 4423     3     - синекорый</w:t>
      </w:r>
    </w:p>
    <w:p w:rsidR="00CC4CF9" w:rsidRPr="00061AB7" w:rsidRDefault="00CC4CF9" w:rsidP="003463F3">
      <w:pPr>
        <w:pStyle w:val="ConsPlusCell"/>
        <w:jc w:val="both"/>
      </w:pPr>
      <w:r w:rsidRPr="00061AB7">
        <w:t>92 4424     9     - стрелозубый</w:t>
      </w:r>
    </w:p>
    <w:p w:rsidR="00CC4CF9" w:rsidRPr="00061AB7" w:rsidRDefault="00CC4CF9" w:rsidP="003463F3">
      <w:pPr>
        <w:pStyle w:val="ConsPlusCell"/>
        <w:jc w:val="both"/>
      </w:pPr>
      <w:r w:rsidRPr="00061AB7">
        <w:t>92 4430     1     Окунь морской / (скорпена)</w:t>
      </w:r>
    </w:p>
    <w:p w:rsidR="00CC4CF9" w:rsidRPr="00061AB7" w:rsidRDefault="00CC4CF9" w:rsidP="003463F3">
      <w:pPr>
        <w:pStyle w:val="ConsPlusCell"/>
        <w:jc w:val="both"/>
      </w:pPr>
      <w:r w:rsidRPr="00061AB7">
        <w:t>92 4431     7     - атлантический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92 4440     6     Берикс, макруронус и другие рыбы</w:t>
      </w:r>
    </w:p>
    <w:p w:rsidR="00CC4CF9" w:rsidRPr="00061AB7" w:rsidRDefault="00CC4CF9" w:rsidP="003463F3">
      <w:pPr>
        <w:pStyle w:val="ConsPlusCell"/>
        <w:jc w:val="both"/>
      </w:pPr>
      <w:r w:rsidRPr="00061AB7">
        <w:t>92 4441     1     Берикс</w:t>
      </w:r>
    </w:p>
    <w:p w:rsidR="00CC4CF9" w:rsidRPr="00061AB7" w:rsidRDefault="00CC4CF9" w:rsidP="003463F3">
      <w:pPr>
        <w:pStyle w:val="ConsPlusCell"/>
        <w:jc w:val="both"/>
      </w:pPr>
      <w:r w:rsidRPr="00061AB7">
        <w:t>92 4442     7     Макруронус</w:t>
      </w:r>
    </w:p>
    <w:p w:rsidR="00CC4CF9" w:rsidRPr="00061AB7" w:rsidRDefault="00CC4CF9" w:rsidP="003463F3">
      <w:pPr>
        <w:pStyle w:val="ConsPlusCell"/>
        <w:jc w:val="both"/>
      </w:pPr>
      <w:r w:rsidRPr="00061AB7">
        <w:t>92 4443     2     Рыба-сабля</w:t>
      </w:r>
    </w:p>
    <w:p w:rsidR="00CC4CF9" w:rsidRPr="00061AB7" w:rsidRDefault="00CC4CF9" w:rsidP="003463F3">
      <w:pPr>
        <w:pStyle w:val="ConsPlusCell"/>
        <w:jc w:val="both"/>
      </w:pPr>
      <w:r w:rsidRPr="00061AB7">
        <w:t>92 4444     8     Снек</w:t>
      </w:r>
    </w:p>
    <w:p w:rsidR="00CC4CF9" w:rsidRPr="00061AB7" w:rsidRDefault="00CC4CF9" w:rsidP="003463F3">
      <w:pPr>
        <w:pStyle w:val="ConsPlusCell"/>
        <w:jc w:val="both"/>
      </w:pPr>
      <w:r w:rsidRPr="00061AB7">
        <w:t>92 4445     3     Терпуг</w:t>
      </w:r>
    </w:p>
    <w:p w:rsidR="00CC4CF9" w:rsidRPr="00061AB7" w:rsidRDefault="00CC4CF9" w:rsidP="003463F3">
      <w:pPr>
        <w:pStyle w:val="ConsPlusCell"/>
        <w:jc w:val="both"/>
      </w:pPr>
      <w:r w:rsidRPr="00061AB7">
        <w:t>92 4446     9     Гладкоголов</w:t>
      </w:r>
    </w:p>
    <w:p w:rsidR="00CC4CF9" w:rsidRPr="00061AB7" w:rsidRDefault="00CC4CF9" w:rsidP="003463F3">
      <w:pPr>
        <w:pStyle w:val="ConsPlusCell"/>
        <w:jc w:val="both"/>
      </w:pPr>
      <w:r w:rsidRPr="00061AB7">
        <w:t>92 4447     4     Мавроликус</w:t>
      </w:r>
    </w:p>
    <w:p w:rsidR="00CC4CF9" w:rsidRPr="00061AB7" w:rsidRDefault="00CC4CF9" w:rsidP="003463F3">
      <w:pPr>
        <w:pStyle w:val="ConsPlusCell"/>
        <w:jc w:val="both"/>
      </w:pPr>
      <w:r w:rsidRPr="00061AB7">
        <w:t>92 4448     6     Красноглазка</w:t>
      </w:r>
    </w:p>
    <w:p w:rsidR="00CC4CF9" w:rsidRPr="00061AB7" w:rsidRDefault="00CC4CF9" w:rsidP="003463F3">
      <w:pPr>
        <w:pStyle w:val="ConsPlusCell"/>
        <w:jc w:val="both"/>
      </w:pPr>
      <w:r w:rsidRPr="00061AB7">
        <w:t>92 4449     5     Эпигонус</w:t>
      </w:r>
    </w:p>
    <w:p w:rsidR="00CC4CF9" w:rsidRPr="00061AB7" w:rsidRDefault="00CC4CF9" w:rsidP="003463F3">
      <w:pPr>
        <w:pStyle w:val="ConsPlusCell"/>
        <w:jc w:val="both"/>
      </w:pPr>
      <w:r w:rsidRPr="00061AB7">
        <w:t>92 4450     0     Карась морской /</w:t>
      </w:r>
    </w:p>
    <w:p w:rsidR="00CC4CF9" w:rsidRPr="00061AB7" w:rsidRDefault="00CC4CF9" w:rsidP="003463F3">
      <w:pPr>
        <w:pStyle w:val="ConsPlusCell"/>
        <w:jc w:val="both"/>
      </w:pPr>
      <w:r w:rsidRPr="00061AB7">
        <w:t>92 4451     6     - кубинский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92 4452     1     - океанический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92 4453     7     - серый (бесуго)</w:t>
      </w:r>
    </w:p>
    <w:p w:rsidR="00CC4CF9" w:rsidRPr="00061AB7" w:rsidRDefault="00CC4CF9" w:rsidP="003463F3">
      <w:pPr>
        <w:pStyle w:val="ConsPlusCell"/>
        <w:jc w:val="both"/>
      </w:pPr>
      <w:r w:rsidRPr="00061AB7">
        <w:t>92 4460     5     Угольная рыба</w:t>
      </w:r>
    </w:p>
    <w:p w:rsidR="00CC4CF9" w:rsidRPr="00061AB7" w:rsidRDefault="00CC4CF9" w:rsidP="003463F3">
      <w:pPr>
        <w:pStyle w:val="ConsPlusCell"/>
        <w:jc w:val="both"/>
      </w:pPr>
      <w:r w:rsidRPr="00061AB7">
        <w:t>92 4470     7     Тунец</w:t>
      </w:r>
    </w:p>
    <w:p w:rsidR="00CC4CF9" w:rsidRPr="00061AB7" w:rsidRDefault="00CC4CF9" w:rsidP="003463F3">
      <w:pPr>
        <w:pStyle w:val="ConsPlusCell"/>
        <w:jc w:val="both"/>
      </w:pPr>
      <w:r w:rsidRPr="00061AB7">
        <w:t>92 4480     4     Акула /</w:t>
      </w:r>
    </w:p>
    <w:p w:rsidR="00CC4CF9" w:rsidRPr="00061AB7" w:rsidRDefault="00CC4CF9" w:rsidP="003463F3">
      <w:pPr>
        <w:pStyle w:val="ConsPlusCell"/>
        <w:jc w:val="both"/>
      </w:pPr>
      <w:r w:rsidRPr="00061AB7">
        <w:t>92 4481     0     - сельдевая</w:t>
      </w:r>
    </w:p>
    <w:p w:rsidR="00CC4CF9" w:rsidRPr="00061AB7" w:rsidRDefault="00CC4CF9" w:rsidP="003463F3">
      <w:pPr>
        <w:pStyle w:val="ConsPlusCell"/>
        <w:jc w:val="both"/>
      </w:pPr>
      <w:r w:rsidRPr="00061AB7">
        <w:t>92 4482     5     - серо-голубая</w:t>
      </w:r>
    </w:p>
    <w:p w:rsidR="00CC4CF9" w:rsidRPr="00061AB7" w:rsidRDefault="00CC4CF9" w:rsidP="003463F3">
      <w:pPr>
        <w:pStyle w:val="ConsPlusCell"/>
        <w:jc w:val="both"/>
      </w:pPr>
      <w:r w:rsidRPr="00061AB7">
        <w:t>92 4483     0     - макрелевая</w:t>
      </w:r>
    </w:p>
    <w:p w:rsidR="00CC4CF9" w:rsidRPr="00061AB7" w:rsidRDefault="00CC4CF9" w:rsidP="003463F3">
      <w:pPr>
        <w:pStyle w:val="ConsPlusCell"/>
        <w:jc w:val="both"/>
      </w:pPr>
      <w:r w:rsidRPr="00061AB7">
        <w:t>92 4484     6     - кунья</w:t>
      </w:r>
    </w:p>
    <w:p w:rsidR="00CC4CF9" w:rsidRPr="00061AB7" w:rsidRDefault="00CC4CF9" w:rsidP="003463F3">
      <w:pPr>
        <w:pStyle w:val="ConsPlusCell"/>
        <w:jc w:val="both"/>
      </w:pPr>
      <w:r w:rsidRPr="00061AB7">
        <w:t>92 4485     1     - серая</w:t>
      </w:r>
    </w:p>
    <w:p w:rsidR="00CC4CF9" w:rsidRPr="00061AB7" w:rsidRDefault="00CC4CF9" w:rsidP="003463F3">
      <w:pPr>
        <w:pStyle w:val="ConsPlusCell"/>
        <w:jc w:val="both"/>
      </w:pPr>
      <w:r w:rsidRPr="00061AB7">
        <w:t>92 4486     7     Акула-бык</w:t>
      </w:r>
    </w:p>
    <w:p w:rsidR="00CC4CF9" w:rsidRPr="00061AB7" w:rsidRDefault="00CC4CF9" w:rsidP="003463F3">
      <w:pPr>
        <w:pStyle w:val="ConsPlusCell"/>
        <w:jc w:val="both"/>
      </w:pPr>
      <w:r w:rsidRPr="00061AB7">
        <w:t>92 4487     2     Акула синяя</w:t>
      </w:r>
    </w:p>
    <w:p w:rsidR="00CC4CF9" w:rsidRPr="00061AB7" w:rsidRDefault="00CC4CF9" w:rsidP="003463F3">
      <w:pPr>
        <w:pStyle w:val="ConsPlusCell"/>
        <w:jc w:val="both"/>
      </w:pPr>
      <w:r w:rsidRPr="00061AB7">
        <w:t>92 4488     8     Акула-молот</w:t>
      </w:r>
    </w:p>
    <w:p w:rsidR="00CC4CF9" w:rsidRPr="00061AB7" w:rsidRDefault="00CC4CF9" w:rsidP="003463F3">
      <w:pPr>
        <w:pStyle w:val="ConsPlusCell"/>
        <w:jc w:val="both"/>
      </w:pPr>
      <w:r w:rsidRPr="00061AB7">
        <w:t>92 4489     3     Акула колючая (акула-катран)</w:t>
      </w:r>
    </w:p>
    <w:p w:rsidR="00CC4CF9" w:rsidRPr="00061AB7" w:rsidRDefault="00CC4CF9" w:rsidP="003463F3">
      <w:pPr>
        <w:pStyle w:val="ConsPlusCell"/>
        <w:jc w:val="both"/>
      </w:pPr>
      <w:r w:rsidRPr="00061AB7">
        <w:t>92 4490     9     Скаты</w:t>
      </w:r>
    </w:p>
    <w:p w:rsidR="00CC4CF9" w:rsidRPr="00061AB7" w:rsidRDefault="00CC4CF9" w:rsidP="003463F3">
      <w:pPr>
        <w:pStyle w:val="ConsPlusCell"/>
        <w:jc w:val="both"/>
      </w:pPr>
      <w:r w:rsidRPr="00061AB7">
        <w:t>92 4491     4     Скат звездчатый</w:t>
      </w:r>
    </w:p>
    <w:p w:rsidR="00CC4CF9" w:rsidRPr="00061AB7" w:rsidRDefault="00CC4CF9" w:rsidP="003463F3">
      <w:pPr>
        <w:pStyle w:val="ConsPlusCell"/>
        <w:jc w:val="both"/>
      </w:pPr>
      <w:r w:rsidRPr="00061AB7">
        <w:t>92 4492     4     Скат листовидный</w:t>
      </w:r>
    </w:p>
    <w:p w:rsidR="00CC4CF9" w:rsidRPr="00061AB7" w:rsidRDefault="00CC4CF9" w:rsidP="003463F3">
      <w:pPr>
        <w:pStyle w:val="ConsPlusCell"/>
        <w:jc w:val="both"/>
      </w:pPr>
      <w:r w:rsidRPr="00061AB7">
        <w:t>92 4493     5     Скат северный</w:t>
      </w:r>
    </w:p>
    <w:p w:rsidR="00CC4CF9" w:rsidRPr="00061AB7" w:rsidRDefault="00CC4CF9" w:rsidP="003463F3">
      <w:pPr>
        <w:pStyle w:val="ConsPlusCell"/>
        <w:jc w:val="both"/>
      </w:pPr>
      <w:r w:rsidRPr="00061AB7">
        <w:t>92 4500     1     Мойва, аргентина, пеламида и другие рыбы</w:t>
      </w:r>
    </w:p>
    <w:p w:rsidR="00CC4CF9" w:rsidRPr="00061AB7" w:rsidRDefault="00CC4CF9" w:rsidP="003463F3">
      <w:pPr>
        <w:pStyle w:val="ConsPlusCell"/>
        <w:jc w:val="both"/>
      </w:pPr>
      <w:r w:rsidRPr="00061AB7">
        <w:t>92 4510     6     Мойва</w:t>
      </w:r>
    </w:p>
    <w:p w:rsidR="00CC4CF9" w:rsidRPr="00061AB7" w:rsidRDefault="00CC4CF9" w:rsidP="003463F3">
      <w:pPr>
        <w:pStyle w:val="ConsPlusCell"/>
        <w:jc w:val="both"/>
      </w:pPr>
      <w:r w:rsidRPr="00061AB7">
        <w:t>92 4520     0     Аргентина</w:t>
      </w:r>
    </w:p>
    <w:p w:rsidR="00CC4CF9" w:rsidRPr="00061AB7" w:rsidRDefault="00CC4CF9" w:rsidP="003463F3">
      <w:pPr>
        <w:pStyle w:val="ConsPlusCell"/>
        <w:jc w:val="both"/>
      </w:pPr>
      <w:r w:rsidRPr="00061AB7">
        <w:t>92 4521     6     Серебрянка</w:t>
      </w:r>
    </w:p>
    <w:p w:rsidR="00CC4CF9" w:rsidRPr="00061AB7" w:rsidRDefault="00CC4CF9" w:rsidP="003463F3">
      <w:pPr>
        <w:pStyle w:val="ConsPlusCell"/>
        <w:jc w:val="both"/>
      </w:pPr>
      <w:r w:rsidRPr="00061AB7">
        <w:t>92 4530     5     Пеламида (бонито)</w:t>
      </w:r>
    </w:p>
    <w:p w:rsidR="00CC4CF9" w:rsidRPr="00061AB7" w:rsidRDefault="00CC4CF9" w:rsidP="003463F3">
      <w:pPr>
        <w:pStyle w:val="ConsPlusCell"/>
        <w:jc w:val="both"/>
      </w:pPr>
      <w:r w:rsidRPr="00061AB7">
        <w:t>92 4540     3     Ставрида /</w:t>
      </w:r>
    </w:p>
    <w:p w:rsidR="00CC4CF9" w:rsidRPr="00061AB7" w:rsidRDefault="00CC4CF9" w:rsidP="003463F3">
      <w:pPr>
        <w:pStyle w:val="ConsPlusCell"/>
        <w:jc w:val="both"/>
      </w:pPr>
      <w:r w:rsidRPr="00061AB7">
        <w:t>92 4541     5     - океаническая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92 4542     0     - черноморская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92 4550     4     Скумбрия /</w:t>
      </w:r>
    </w:p>
    <w:p w:rsidR="00CC4CF9" w:rsidRPr="00061AB7" w:rsidRDefault="00CC4CF9" w:rsidP="003463F3">
      <w:pPr>
        <w:pStyle w:val="ConsPlusCell"/>
        <w:jc w:val="both"/>
      </w:pPr>
      <w:r w:rsidRPr="00061AB7">
        <w:t>92 4551     7     - океаническая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92 4552     5     - дальневосточная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4553     0     - черноморская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92 4554     6     - австралийская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92 4560     9     Бычок /</w:t>
      </w:r>
    </w:p>
    <w:p w:rsidR="00CC4CF9" w:rsidRPr="00061AB7" w:rsidRDefault="00CC4CF9" w:rsidP="003463F3">
      <w:pPr>
        <w:pStyle w:val="ConsPlusCell"/>
        <w:jc w:val="both"/>
      </w:pPr>
      <w:r w:rsidRPr="00061AB7">
        <w:t>92 4561     4     - азово-черноморский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92 4562     0     - дальневосточный</w:t>
      </w:r>
    </w:p>
    <w:p w:rsidR="00CC4CF9" w:rsidRPr="00061AB7" w:rsidRDefault="00CC4CF9" w:rsidP="003463F3">
      <w:pPr>
        <w:pStyle w:val="ConsPlusCell"/>
        <w:jc w:val="both"/>
      </w:pPr>
      <w:r w:rsidRPr="00061AB7">
        <w:t>92 4570     3     Кефаль /</w:t>
      </w:r>
    </w:p>
    <w:p w:rsidR="00CC4CF9" w:rsidRPr="00061AB7" w:rsidRDefault="00CC4CF9" w:rsidP="003463F3">
      <w:pPr>
        <w:pStyle w:val="ConsPlusCell"/>
        <w:jc w:val="both"/>
      </w:pPr>
      <w:r w:rsidRPr="00061AB7">
        <w:t>92 4571     9     - азово-черноморская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92 4572     4     - каспийская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92 4573     4     - океаническая (пелингас)</w:t>
      </w:r>
    </w:p>
    <w:p w:rsidR="00CC4CF9" w:rsidRPr="00061AB7" w:rsidRDefault="00CC4CF9" w:rsidP="003463F3">
      <w:pPr>
        <w:pStyle w:val="ConsPlusCell"/>
        <w:jc w:val="both"/>
      </w:pPr>
      <w:r w:rsidRPr="00061AB7">
        <w:t>92 4575     0     Лобан</w:t>
      </w:r>
    </w:p>
    <w:p w:rsidR="00CC4CF9" w:rsidRPr="00061AB7" w:rsidRDefault="00CC4CF9" w:rsidP="003463F3">
      <w:pPr>
        <w:pStyle w:val="ConsPlusCell"/>
        <w:jc w:val="both"/>
      </w:pPr>
      <w:r w:rsidRPr="00061AB7">
        <w:t>92 4580     8     Осетровые рыбы</w:t>
      </w:r>
    </w:p>
    <w:p w:rsidR="00CC4CF9" w:rsidRPr="00061AB7" w:rsidRDefault="00CC4CF9" w:rsidP="003463F3">
      <w:pPr>
        <w:pStyle w:val="ConsPlusCell"/>
        <w:jc w:val="both"/>
      </w:pPr>
      <w:r w:rsidRPr="00061AB7">
        <w:t>92 4581     3     Осетр</w:t>
      </w:r>
    </w:p>
    <w:p w:rsidR="00CC4CF9" w:rsidRPr="00061AB7" w:rsidRDefault="00CC4CF9" w:rsidP="003463F3">
      <w:pPr>
        <w:pStyle w:val="ConsPlusCell"/>
        <w:jc w:val="both"/>
      </w:pPr>
      <w:r w:rsidRPr="00061AB7">
        <w:t>92 4582     9     Севрюга</w:t>
      </w:r>
    </w:p>
    <w:p w:rsidR="00CC4CF9" w:rsidRPr="00061AB7" w:rsidRDefault="00CC4CF9" w:rsidP="003463F3">
      <w:pPr>
        <w:pStyle w:val="ConsPlusCell"/>
        <w:jc w:val="both"/>
      </w:pPr>
      <w:r w:rsidRPr="00061AB7">
        <w:t>92 4583     4     Белуга</w:t>
      </w:r>
    </w:p>
    <w:p w:rsidR="00CC4CF9" w:rsidRPr="00061AB7" w:rsidRDefault="00CC4CF9" w:rsidP="003463F3">
      <w:pPr>
        <w:pStyle w:val="ConsPlusCell"/>
        <w:jc w:val="both"/>
      </w:pPr>
      <w:r w:rsidRPr="00061AB7">
        <w:t>92 4584     8     Шип</w:t>
      </w:r>
    </w:p>
    <w:p w:rsidR="00CC4CF9" w:rsidRPr="00061AB7" w:rsidRDefault="00CC4CF9" w:rsidP="003463F3">
      <w:pPr>
        <w:pStyle w:val="ConsPlusCell"/>
        <w:jc w:val="both"/>
      </w:pPr>
      <w:r w:rsidRPr="00061AB7">
        <w:t>92 4585     5     Стерлядь</w:t>
      </w:r>
    </w:p>
    <w:p w:rsidR="00CC4CF9" w:rsidRPr="00061AB7" w:rsidRDefault="00CC4CF9" w:rsidP="003463F3">
      <w:pPr>
        <w:pStyle w:val="ConsPlusCell"/>
        <w:jc w:val="both"/>
      </w:pPr>
      <w:r w:rsidRPr="00061AB7">
        <w:t>92 4586     0     Калуга</w:t>
      </w:r>
    </w:p>
    <w:p w:rsidR="00CC4CF9" w:rsidRPr="00061AB7" w:rsidRDefault="00CC4CF9" w:rsidP="003463F3">
      <w:pPr>
        <w:pStyle w:val="ConsPlusCell"/>
        <w:jc w:val="both"/>
      </w:pPr>
      <w:r w:rsidRPr="00061AB7">
        <w:t>92 4588     1     Бестер</w:t>
      </w:r>
    </w:p>
    <w:p w:rsidR="00CC4CF9" w:rsidRPr="00061AB7" w:rsidRDefault="00CC4CF9" w:rsidP="003463F3">
      <w:pPr>
        <w:pStyle w:val="ConsPlusCell"/>
        <w:jc w:val="both"/>
      </w:pPr>
      <w:r w:rsidRPr="00061AB7">
        <w:t>92 4590     2     Сиговые рыбы</w:t>
      </w:r>
    </w:p>
    <w:p w:rsidR="00CC4CF9" w:rsidRPr="00061AB7" w:rsidRDefault="00CC4CF9" w:rsidP="003463F3">
      <w:pPr>
        <w:pStyle w:val="ConsPlusCell"/>
        <w:jc w:val="both"/>
      </w:pPr>
      <w:r w:rsidRPr="00061AB7">
        <w:t>92 4591     8     Муксун</w:t>
      </w:r>
    </w:p>
    <w:p w:rsidR="00CC4CF9" w:rsidRPr="00061AB7" w:rsidRDefault="00CC4CF9" w:rsidP="003463F3">
      <w:pPr>
        <w:pStyle w:val="ConsPlusCell"/>
        <w:jc w:val="both"/>
      </w:pPr>
      <w:r w:rsidRPr="00061AB7">
        <w:t>92 4592     3     Омуль</w:t>
      </w:r>
    </w:p>
    <w:p w:rsidR="00CC4CF9" w:rsidRPr="00061AB7" w:rsidRDefault="00CC4CF9" w:rsidP="003463F3">
      <w:pPr>
        <w:pStyle w:val="ConsPlusCell"/>
        <w:jc w:val="both"/>
      </w:pPr>
      <w:r w:rsidRPr="00061AB7">
        <w:t>92 4593     9     Пелядь (сырок)</w:t>
      </w:r>
    </w:p>
    <w:p w:rsidR="00CC4CF9" w:rsidRPr="00061AB7" w:rsidRDefault="00CC4CF9" w:rsidP="003463F3">
      <w:pPr>
        <w:pStyle w:val="ConsPlusCell"/>
        <w:jc w:val="both"/>
      </w:pPr>
      <w:r w:rsidRPr="00061AB7">
        <w:t>92 4594     4     Сиг европейский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92 4595     1     Сиг сибирский (пыжьян)</w:t>
      </w:r>
    </w:p>
    <w:p w:rsidR="00CC4CF9" w:rsidRPr="00061AB7" w:rsidRDefault="00CC4CF9" w:rsidP="003463F3">
      <w:pPr>
        <w:pStyle w:val="ConsPlusCell"/>
        <w:jc w:val="both"/>
      </w:pPr>
      <w:r w:rsidRPr="00061AB7">
        <w:t>92 4596     5     Сиг амурский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92 4597     0     Тугун (сельдь сосвинская)</w:t>
      </w:r>
    </w:p>
    <w:p w:rsidR="00CC4CF9" w:rsidRPr="00061AB7" w:rsidRDefault="00CC4CF9" w:rsidP="003463F3">
      <w:pPr>
        <w:pStyle w:val="ConsPlusCell"/>
        <w:jc w:val="both"/>
      </w:pPr>
      <w:r w:rsidRPr="00061AB7">
        <w:t>92 4598     6     Чир (чирус)</w:t>
      </w:r>
    </w:p>
    <w:p w:rsidR="00CC4CF9" w:rsidRPr="00061AB7" w:rsidRDefault="00CC4CF9" w:rsidP="003463F3">
      <w:pPr>
        <w:pStyle w:val="ConsPlusCell"/>
        <w:jc w:val="both"/>
      </w:pPr>
      <w:r w:rsidRPr="00061AB7">
        <w:t>92 4600     5     Лососевые рыбы</w:t>
      </w:r>
    </w:p>
    <w:p w:rsidR="00CC4CF9" w:rsidRPr="00061AB7" w:rsidRDefault="00CC4CF9" w:rsidP="003463F3">
      <w:pPr>
        <w:pStyle w:val="ConsPlusCell"/>
        <w:jc w:val="both"/>
      </w:pPr>
      <w:r w:rsidRPr="00061AB7">
        <w:t>92 4601     0     Лососевые прочие *</w:t>
      </w:r>
    </w:p>
    <w:p w:rsidR="00CC4CF9" w:rsidRPr="00061AB7" w:rsidRDefault="00CC4CF9" w:rsidP="003463F3">
      <w:pPr>
        <w:pStyle w:val="ConsPlusCell"/>
        <w:jc w:val="both"/>
      </w:pPr>
      <w:r w:rsidRPr="00061AB7">
        <w:t>92 4610     0     Лососи дальневосточные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4611     5     Кета</w:t>
      </w:r>
    </w:p>
    <w:p w:rsidR="00CC4CF9" w:rsidRPr="00061AB7" w:rsidRDefault="00CC4CF9" w:rsidP="003463F3">
      <w:pPr>
        <w:pStyle w:val="ConsPlusCell"/>
        <w:jc w:val="both"/>
      </w:pPr>
      <w:r w:rsidRPr="00061AB7">
        <w:t>92 4612     0     Горбуша</w:t>
      </w:r>
    </w:p>
    <w:p w:rsidR="00CC4CF9" w:rsidRPr="00061AB7" w:rsidRDefault="00CC4CF9" w:rsidP="003463F3">
      <w:pPr>
        <w:pStyle w:val="ConsPlusCell"/>
        <w:jc w:val="both"/>
      </w:pPr>
      <w:r w:rsidRPr="00061AB7">
        <w:t>92 4613     6     Кижуч</w:t>
      </w:r>
    </w:p>
    <w:p w:rsidR="00CC4CF9" w:rsidRPr="00061AB7" w:rsidRDefault="00CC4CF9" w:rsidP="003463F3">
      <w:pPr>
        <w:pStyle w:val="ConsPlusCell"/>
        <w:jc w:val="both"/>
      </w:pPr>
      <w:r w:rsidRPr="00061AB7">
        <w:t>92 4614     1     Нерка (красная)</w:t>
      </w:r>
    </w:p>
    <w:p w:rsidR="00CC4CF9" w:rsidRPr="00061AB7" w:rsidRDefault="00CC4CF9" w:rsidP="003463F3">
      <w:pPr>
        <w:pStyle w:val="ConsPlusCell"/>
        <w:jc w:val="both"/>
      </w:pPr>
      <w:r w:rsidRPr="00061AB7">
        <w:t>92 4615     7     Чавыча</w:t>
      </w:r>
    </w:p>
    <w:p w:rsidR="00CC4CF9" w:rsidRPr="00061AB7" w:rsidRDefault="00CC4CF9" w:rsidP="003463F3">
      <w:pPr>
        <w:pStyle w:val="ConsPlusCell"/>
        <w:jc w:val="both"/>
      </w:pPr>
      <w:r w:rsidRPr="00061AB7">
        <w:t>92 4616     2     Сима</w:t>
      </w:r>
    </w:p>
    <w:p w:rsidR="00CC4CF9" w:rsidRPr="00061AB7" w:rsidRDefault="00CC4CF9" w:rsidP="003463F3">
      <w:pPr>
        <w:pStyle w:val="ConsPlusCell"/>
        <w:jc w:val="both"/>
      </w:pPr>
      <w:r w:rsidRPr="00061AB7">
        <w:t>92 4620     4     Лососи благородные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4621     3     Лосось балтийский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92 4622     5     Лосось каспийский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92 4623     0     Семга</w:t>
      </w:r>
    </w:p>
    <w:p w:rsidR="00CC4CF9" w:rsidRPr="00061AB7" w:rsidRDefault="00CC4CF9" w:rsidP="003463F3">
      <w:pPr>
        <w:pStyle w:val="ConsPlusCell"/>
        <w:jc w:val="both"/>
      </w:pPr>
      <w:r w:rsidRPr="00061AB7">
        <w:t>92 4624     6     Кумжа</w:t>
      </w:r>
    </w:p>
    <w:p w:rsidR="00CC4CF9" w:rsidRPr="00061AB7" w:rsidRDefault="00CC4CF9" w:rsidP="003463F3">
      <w:pPr>
        <w:pStyle w:val="ConsPlusCell"/>
        <w:jc w:val="both"/>
      </w:pPr>
      <w:r w:rsidRPr="00061AB7">
        <w:t>92 4625     1     Форель ручьевая и озерная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4626     7     Форель севанская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92 4627     2     Форель прудовых хозяйств</w:t>
      </w:r>
    </w:p>
    <w:p w:rsidR="00CC4CF9" w:rsidRPr="00061AB7" w:rsidRDefault="00CC4CF9" w:rsidP="003463F3">
      <w:pPr>
        <w:pStyle w:val="ConsPlusCell"/>
        <w:jc w:val="both"/>
      </w:pPr>
      <w:r w:rsidRPr="00061AB7">
        <w:t>92 4628     8     Лох</w:t>
      </w:r>
    </w:p>
    <w:p w:rsidR="00CC4CF9" w:rsidRPr="00061AB7" w:rsidRDefault="00CC4CF9" w:rsidP="003463F3">
      <w:pPr>
        <w:pStyle w:val="ConsPlusCell"/>
        <w:jc w:val="both"/>
      </w:pPr>
      <w:r w:rsidRPr="00061AB7">
        <w:t>92 4630     9     Голец</w:t>
      </w:r>
    </w:p>
    <w:p w:rsidR="00CC4CF9" w:rsidRPr="00061AB7" w:rsidRDefault="00CC4CF9" w:rsidP="003463F3">
      <w:pPr>
        <w:pStyle w:val="ConsPlusCell"/>
        <w:jc w:val="both"/>
      </w:pPr>
      <w:r w:rsidRPr="00061AB7">
        <w:t>92 4631     4     Мальма (голец дальневосточный)</w:t>
      </w:r>
    </w:p>
    <w:p w:rsidR="00CC4CF9" w:rsidRPr="00061AB7" w:rsidRDefault="00CC4CF9" w:rsidP="003463F3">
      <w:pPr>
        <w:pStyle w:val="ConsPlusCell"/>
        <w:jc w:val="both"/>
      </w:pPr>
      <w:r w:rsidRPr="00061AB7">
        <w:t>92 4632     7     Голец арктический (северный)</w:t>
      </w:r>
    </w:p>
    <w:p w:rsidR="00CC4CF9" w:rsidRPr="00061AB7" w:rsidRDefault="00CC4CF9" w:rsidP="003463F3">
      <w:pPr>
        <w:pStyle w:val="ConsPlusCell"/>
        <w:jc w:val="both"/>
      </w:pPr>
      <w:r w:rsidRPr="00061AB7">
        <w:t>92 4633     5     Палия</w:t>
      </w:r>
    </w:p>
    <w:p w:rsidR="00CC4CF9" w:rsidRPr="00061AB7" w:rsidRDefault="00CC4CF9" w:rsidP="003463F3">
      <w:pPr>
        <w:pStyle w:val="ConsPlusCell"/>
        <w:jc w:val="both"/>
      </w:pPr>
      <w:r w:rsidRPr="00061AB7">
        <w:t>92 4634     0     Кунджа</w:t>
      </w:r>
    </w:p>
    <w:p w:rsidR="00CC4CF9" w:rsidRPr="00061AB7" w:rsidRDefault="00CC4CF9" w:rsidP="003463F3">
      <w:pPr>
        <w:pStyle w:val="ConsPlusCell"/>
        <w:jc w:val="both"/>
      </w:pPr>
      <w:r w:rsidRPr="00061AB7">
        <w:t>92 4690     6     Нельма, белорыбица, таймень</w:t>
      </w:r>
    </w:p>
    <w:p w:rsidR="00CC4CF9" w:rsidRPr="00061AB7" w:rsidRDefault="00CC4CF9" w:rsidP="003463F3">
      <w:pPr>
        <w:pStyle w:val="ConsPlusCell"/>
        <w:jc w:val="both"/>
      </w:pPr>
      <w:r w:rsidRPr="00061AB7">
        <w:t>92 4691     1     Нельма</w:t>
      </w:r>
    </w:p>
    <w:p w:rsidR="00CC4CF9" w:rsidRPr="00061AB7" w:rsidRDefault="00CC4CF9" w:rsidP="003463F3">
      <w:pPr>
        <w:pStyle w:val="ConsPlusCell"/>
        <w:jc w:val="both"/>
      </w:pPr>
      <w:r w:rsidRPr="00061AB7">
        <w:t>92 4692     7     Белорыбица</w:t>
      </w:r>
    </w:p>
    <w:p w:rsidR="00CC4CF9" w:rsidRPr="00061AB7" w:rsidRDefault="00CC4CF9" w:rsidP="003463F3">
      <w:pPr>
        <w:pStyle w:val="ConsPlusCell"/>
        <w:jc w:val="both"/>
      </w:pPr>
      <w:r w:rsidRPr="00061AB7">
        <w:t>92 4693     2     Таймень</w:t>
      </w:r>
    </w:p>
    <w:p w:rsidR="00CC4CF9" w:rsidRPr="00061AB7" w:rsidRDefault="00CC4CF9" w:rsidP="003463F3">
      <w:pPr>
        <w:pStyle w:val="ConsPlusCell"/>
        <w:jc w:val="both"/>
      </w:pPr>
      <w:r w:rsidRPr="00061AB7">
        <w:t>92 4700     9     Рыба пресноводная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4703     5     Сазан *</w:t>
      </w:r>
    </w:p>
    <w:p w:rsidR="00CC4CF9" w:rsidRPr="00061AB7" w:rsidRDefault="00CC4CF9" w:rsidP="003463F3">
      <w:pPr>
        <w:pStyle w:val="ConsPlusCell"/>
        <w:jc w:val="both"/>
      </w:pPr>
      <w:r w:rsidRPr="00061AB7">
        <w:t>92 4705     6     Амур *</w:t>
      </w:r>
    </w:p>
    <w:p w:rsidR="00CC4CF9" w:rsidRPr="00061AB7" w:rsidRDefault="00CC4CF9" w:rsidP="003463F3">
      <w:pPr>
        <w:pStyle w:val="ConsPlusCell"/>
        <w:jc w:val="both"/>
      </w:pPr>
      <w:r w:rsidRPr="00061AB7">
        <w:t>92 4706     1     Толстолобик *</w:t>
      </w:r>
    </w:p>
    <w:p w:rsidR="00CC4CF9" w:rsidRPr="00061AB7" w:rsidRDefault="00CC4CF9" w:rsidP="003463F3">
      <w:pPr>
        <w:pStyle w:val="ConsPlusCell"/>
        <w:jc w:val="both"/>
      </w:pPr>
      <w:r w:rsidRPr="00061AB7">
        <w:t>92 4710     3     Угорь /</w:t>
      </w:r>
    </w:p>
    <w:p w:rsidR="00CC4CF9" w:rsidRPr="00061AB7" w:rsidRDefault="00CC4CF9" w:rsidP="003463F3">
      <w:pPr>
        <w:pStyle w:val="ConsPlusCell"/>
        <w:jc w:val="both"/>
      </w:pPr>
      <w:r w:rsidRPr="00061AB7">
        <w:t>92 4711     9     - речной</w:t>
      </w:r>
    </w:p>
    <w:p w:rsidR="00CC4CF9" w:rsidRPr="00061AB7" w:rsidRDefault="00CC4CF9" w:rsidP="003463F3">
      <w:pPr>
        <w:pStyle w:val="ConsPlusCell"/>
        <w:jc w:val="both"/>
      </w:pPr>
      <w:r w:rsidRPr="00061AB7">
        <w:t>92 4712     4     - балтийский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92 4720     8     Минога /</w:t>
      </w:r>
    </w:p>
    <w:p w:rsidR="00CC4CF9" w:rsidRPr="00061AB7" w:rsidRDefault="00CC4CF9" w:rsidP="003463F3">
      <w:pPr>
        <w:pStyle w:val="ConsPlusCell"/>
        <w:jc w:val="both"/>
      </w:pPr>
      <w:r w:rsidRPr="00061AB7">
        <w:t>92 4721     3     - речная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4722     9     - дальневосточная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4730     2     Вобла, тарань</w:t>
      </w:r>
    </w:p>
    <w:p w:rsidR="00CC4CF9" w:rsidRPr="00061AB7" w:rsidRDefault="00CC4CF9" w:rsidP="003463F3">
      <w:pPr>
        <w:pStyle w:val="ConsPlusCell"/>
        <w:jc w:val="both"/>
      </w:pPr>
      <w:r w:rsidRPr="00061AB7">
        <w:t>92 4731     8     Тарань азовская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92 4734     4     Вобла</w:t>
      </w:r>
    </w:p>
    <w:p w:rsidR="00CC4CF9" w:rsidRPr="00061AB7" w:rsidRDefault="00CC4CF9" w:rsidP="003463F3">
      <w:pPr>
        <w:pStyle w:val="ConsPlusCell"/>
        <w:jc w:val="both"/>
      </w:pPr>
      <w:r w:rsidRPr="00061AB7">
        <w:t>92 4740     7     Судак /</w:t>
      </w:r>
    </w:p>
    <w:p w:rsidR="00CC4CF9" w:rsidRPr="00061AB7" w:rsidRDefault="00CC4CF9" w:rsidP="003463F3">
      <w:pPr>
        <w:pStyle w:val="ConsPlusCell"/>
        <w:jc w:val="both"/>
      </w:pPr>
      <w:r w:rsidRPr="00061AB7">
        <w:t>92 4741     2     - пресноводный</w:t>
      </w:r>
    </w:p>
    <w:p w:rsidR="00CC4CF9" w:rsidRPr="00061AB7" w:rsidRDefault="00CC4CF9" w:rsidP="003463F3">
      <w:pPr>
        <w:pStyle w:val="ConsPlusCell"/>
        <w:jc w:val="both"/>
      </w:pPr>
      <w:r w:rsidRPr="00061AB7">
        <w:t>92 4742     8     - прудовых хозяйств</w:t>
      </w:r>
    </w:p>
    <w:p w:rsidR="00CC4CF9" w:rsidRPr="00061AB7" w:rsidRDefault="00CC4CF9" w:rsidP="003463F3">
      <w:pPr>
        <w:pStyle w:val="ConsPlusCell"/>
        <w:jc w:val="both"/>
      </w:pPr>
      <w:r w:rsidRPr="00061AB7">
        <w:t>92 4750     1     Сазан /, сом и другие рыбы</w:t>
      </w:r>
    </w:p>
    <w:p w:rsidR="00CC4CF9" w:rsidRPr="00061AB7" w:rsidRDefault="00CC4CF9" w:rsidP="003463F3">
      <w:pPr>
        <w:pStyle w:val="ConsPlusCell"/>
        <w:jc w:val="both"/>
      </w:pPr>
      <w:r w:rsidRPr="00061AB7">
        <w:t>92 4751     7     - пресноводный</w:t>
      </w:r>
    </w:p>
    <w:p w:rsidR="00CC4CF9" w:rsidRPr="00061AB7" w:rsidRDefault="00CC4CF9" w:rsidP="003463F3">
      <w:pPr>
        <w:pStyle w:val="ConsPlusCell"/>
        <w:jc w:val="both"/>
      </w:pPr>
      <w:r w:rsidRPr="00061AB7">
        <w:t>92 4752     2     - прудовых хозяйств</w:t>
      </w:r>
    </w:p>
    <w:p w:rsidR="00CC4CF9" w:rsidRPr="00061AB7" w:rsidRDefault="00CC4CF9" w:rsidP="003463F3">
      <w:pPr>
        <w:pStyle w:val="ConsPlusCell"/>
        <w:jc w:val="both"/>
      </w:pPr>
      <w:r w:rsidRPr="00061AB7">
        <w:t>92 4753     8     Лещ</w:t>
      </w:r>
    </w:p>
    <w:p w:rsidR="00CC4CF9" w:rsidRPr="00061AB7" w:rsidRDefault="00CC4CF9" w:rsidP="003463F3">
      <w:pPr>
        <w:pStyle w:val="ConsPlusCell"/>
        <w:jc w:val="both"/>
      </w:pPr>
      <w:r w:rsidRPr="00061AB7">
        <w:t>92 4754     3     Сом (пресноводный)</w:t>
      </w:r>
    </w:p>
    <w:p w:rsidR="00CC4CF9" w:rsidRPr="00061AB7" w:rsidRDefault="00CC4CF9" w:rsidP="003463F3">
      <w:pPr>
        <w:pStyle w:val="ConsPlusCell"/>
        <w:jc w:val="both"/>
      </w:pPr>
      <w:r w:rsidRPr="00061AB7">
        <w:t>92 4755     9     Амур белый</w:t>
      </w:r>
    </w:p>
    <w:p w:rsidR="00CC4CF9" w:rsidRPr="00061AB7" w:rsidRDefault="00CC4CF9" w:rsidP="003463F3">
      <w:pPr>
        <w:pStyle w:val="ConsPlusCell"/>
        <w:jc w:val="both"/>
      </w:pPr>
      <w:r w:rsidRPr="00061AB7">
        <w:t>92 4756     4     Амур черный</w:t>
      </w:r>
    </w:p>
    <w:p w:rsidR="00CC4CF9" w:rsidRPr="00061AB7" w:rsidRDefault="00CC4CF9" w:rsidP="003463F3">
      <w:pPr>
        <w:pStyle w:val="ConsPlusCell"/>
        <w:jc w:val="both"/>
      </w:pPr>
      <w:r w:rsidRPr="00061AB7">
        <w:t>92 4757     1     Амур прудовых хозяйств</w:t>
      </w:r>
    </w:p>
    <w:p w:rsidR="00CC4CF9" w:rsidRPr="00061AB7" w:rsidRDefault="00CC4CF9" w:rsidP="003463F3">
      <w:pPr>
        <w:pStyle w:val="ConsPlusCell"/>
        <w:jc w:val="both"/>
      </w:pPr>
      <w:r w:rsidRPr="00061AB7">
        <w:t>92 4758     5     Толстолобик пресноводный</w:t>
      </w:r>
    </w:p>
    <w:p w:rsidR="00CC4CF9" w:rsidRPr="00061AB7" w:rsidRDefault="00CC4CF9" w:rsidP="003463F3">
      <w:pPr>
        <w:pStyle w:val="ConsPlusCell"/>
        <w:jc w:val="both"/>
      </w:pPr>
      <w:r w:rsidRPr="00061AB7">
        <w:t>92 4759     0     Толстолобик прудовых хозяйств</w:t>
      </w:r>
    </w:p>
    <w:p w:rsidR="00CC4CF9" w:rsidRPr="00061AB7" w:rsidRDefault="00CC4CF9" w:rsidP="003463F3">
      <w:pPr>
        <w:pStyle w:val="ConsPlusCell"/>
        <w:jc w:val="both"/>
      </w:pPr>
      <w:r w:rsidRPr="00061AB7">
        <w:t>92 4760     6     Щука /</w:t>
      </w:r>
    </w:p>
    <w:p w:rsidR="00CC4CF9" w:rsidRPr="00061AB7" w:rsidRDefault="00CC4CF9" w:rsidP="003463F3">
      <w:pPr>
        <w:pStyle w:val="ConsPlusCell"/>
        <w:jc w:val="both"/>
      </w:pPr>
      <w:r w:rsidRPr="00061AB7">
        <w:t>92 4761     1     - пресноводная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4762     7     - прудовых хозяйств</w:t>
      </w:r>
    </w:p>
    <w:p w:rsidR="00CC4CF9" w:rsidRPr="00061AB7" w:rsidRDefault="00CC4CF9" w:rsidP="003463F3">
      <w:pPr>
        <w:pStyle w:val="ConsPlusCell"/>
        <w:jc w:val="both"/>
      </w:pPr>
      <w:r w:rsidRPr="00061AB7">
        <w:t>92 4770     0     Карп /</w:t>
      </w:r>
    </w:p>
    <w:p w:rsidR="00CC4CF9" w:rsidRPr="00061AB7" w:rsidRDefault="00CC4CF9" w:rsidP="003463F3">
      <w:pPr>
        <w:pStyle w:val="ConsPlusCell"/>
        <w:jc w:val="both"/>
      </w:pPr>
      <w:r w:rsidRPr="00061AB7">
        <w:t>92 4771     6     - пресноводный</w:t>
      </w:r>
    </w:p>
    <w:p w:rsidR="00CC4CF9" w:rsidRPr="00061AB7" w:rsidRDefault="00CC4CF9" w:rsidP="003463F3">
      <w:pPr>
        <w:pStyle w:val="ConsPlusCell"/>
        <w:jc w:val="both"/>
      </w:pPr>
      <w:r w:rsidRPr="00061AB7">
        <w:t>92 4772     1     - прудовых хозяйств</w:t>
      </w:r>
    </w:p>
    <w:p w:rsidR="00CC4CF9" w:rsidRPr="00061AB7" w:rsidRDefault="00CC4CF9" w:rsidP="003463F3">
      <w:pPr>
        <w:pStyle w:val="ConsPlusCell"/>
        <w:jc w:val="both"/>
      </w:pPr>
      <w:r w:rsidRPr="00061AB7">
        <w:t>92 4780     5     Шемая /</w:t>
      </w:r>
    </w:p>
    <w:p w:rsidR="00CC4CF9" w:rsidRPr="00061AB7" w:rsidRDefault="00CC4CF9" w:rsidP="003463F3">
      <w:pPr>
        <w:pStyle w:val="ConsPlusCell"/>
        <w:jc w:val="both"/>
      </w:pPr>
      <w:r w:rsidRPr="00061AB7">
        <w:t>92 4781     0     - каспийская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92 4782     6     - азово-черноморская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92 4790     6     Рыбец /</w:t>
      </w:r>
    </w:p>
    <w:p w:rsidR="00CC4CF9" w:rsidRPr="00061AB7" w:rsidRDefault="00CC4CF9" w:rsidP="003463F3">
      <w:pPr>
        <w:pStyle w:val="ConsPlusCell"/>
        <w:jc w:val="both"/>
      </w:pPr>
      <w:r w:rsidRPr="00061AB7">
        <w:t>92 4791     5     - каспийский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92 4792     0     - азово-черноморский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92 4793     6     - балтийский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92 4800     2     Рыба пресноводная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92 4810     7     Верхогляд и другие рыбы</w:t>
      </w:r>
    </w:p>
    <w:p w:rsidR="00CC4CF9" w:rsidRPr="00061AB7" w:rsidRDefault="00CC4CF9" w:rsidP="003463F3">
      <w:pPr>
        <w:pStyle w:val="ConsPlusCell"/>
        <w:jc w:val="both"/>
      </w:pPr>
      <w:r w:rsidRPr="00061AB7">
        <w:t>92 4814     9     Верхогляд</w:t>
      </w:r>
    </w:p>
    <w:p w:rsidR="00CC4CF9" w:rsidRPr="00061AB7" w:rsidRDefault="00CC4CF9" w:rsidP="003463F3">
      <w:pPr>
        <w:pStyle w:val="ConsPlusCell"/>
        <w:jc w:val="both"/>
      </w:pPr>
      <w:r w:rsidRPr="00061AB7">
        <w:t>92 4815     4     Вырезуб</w:t>
      </w:r>
    </w:p>
    <w:p w:rsidR="00CC4CF9" w:rsidRPr="00061AB7" w:rsidRDefault="00CC4CF9" w:rsidP="003463F3">
      <w:pPr>
        <w:pStyle w:val="ConsPlusCell"/>
        <w:jc w:val="both"/>
      </w:pPr>
      <w:r w:rsidRPr="00061AB7">
        <w:t>92 4817     5     Голавль</w:t>
      </w:r>
    </w:p>
    <w:p w:rsidR="00CC4CF9" w:rsidRPr="00061AB7" w:rsidRDefault="00CC4CF9" w:rsidP="003463F3">
      <w:pPr>
        <w:pStyle w:val="ConsPlusCell"/>
        <w:jc w:val="both"/>
      </w:pPr>
      <w:r w:rsidRPr="00061AB7">
        <w:t>92 4818     0     Густера</w:t>
      </w:r>
    </w:p>
    <w:p w:rsidR="00CC4CF9" w:rsidRPr="00061AB7" w:rsidRDefault="00CC4CF9" w:rsidP="003463F3">
      <w:pPr>
        <w:pStyle w:val="ConsPlusCell"/>
        <w:jc w:val="both"/>
      </w:pPr>
      <w:r w:rsidRPr="00061AB7">
        <w:t>92 4820     1     Елец и другие рыбы</w:t>
      </w:r>
    </w:p>
    <w:p w:rsidR="00CC4CF9" w:rsidRPr="00061AB7" w:rsidRDefault="00CC4CF9" w:rsidP="003463F3">
      <w:pPr>
        <w:pStyle w:val="ConsPlusCell"/>
        <w:jc w:val="both"/>
      </w:pPr>
      <w:r w:rsidRPr="00061AB7">
        <w:t>92 4821     7     Елец</w:t>
      </w:r>
    </w:p>
    <w:p w:rsidR="00CC4CF9" w:rsidRPr="00061AB7" w:rsidRDefault="00CC4CF9" w:rsidP="003463F3">
      <w:pPr>
        <w:pStyle w:val="ConsPlusCell"/>
        <w:jc w:val="both"/>
      </w:pPr>
      <w:r w:rsidRPr="00061AB7">
        <w:t>92 4823     8     Желтощек</w:t>
      </w:r>
    </w:p>
    <w:p w:rsidR="00CC4CF9" w:rsidRPr="00061AB7" w:rsidRDefault="00CC4CF9" w:rsidP="003463F3">
      <w:pPr>
        <w:pStyle w:val="ConsPlusCell"/>
        <w:jc w:val="both"/>
      </w:pPr>
      <w:r w:rsidRPr="00061AB7">
        <w:t>92 4824     3     Жерех</w:t>
      </w:r>
    </w:p>
    <w:p w:rsidR="00CC4CF9" w:rsidRPr="00061AB7" w:rsidRDefault="00CC4CF9" w:rsidP="003463F3">
      <w:pPr>
        <w:pStyle w:val="ConsPlusCell"/>
        <w:jc w:val="both"/>
      </w:pPr>
      <w:r w:rsidRPr="00061AB7">
        <w:t>92 4826     4     Белоглазка</w:t>
      </w:r>
    </w:p>
    <w:p w:rsidR="00CC4CF9" w:rsidRPr="00061AB7" w:rsidRDefault="00CC4CF9" w:rsidP="003463F3">
      <w:pPr>
        <w:pStyle w:val="ConsPlusCell"/>
        <w:jc w:val="both"/>
      </w:pPr>
      <w:r w:rsidRPr="00061AB7">
        <w:t>92 4830     6     Красноперка и другие рыбы</w:t>
      </w:r>
    </w:p>
    <w:p w:rsidR="00CC4CF9" w:rsidRPr="00061AB7" w:rsidRDefault="00CC4CF9" w:rsidP="003463F3">
      <w:pPr>
        <w:pStyle w:val="ConsPlusCell"/>
        <w:jc w:val="both"/>
      </w:pPr>
      <w:r w:rsidRPr="00061AB7">
        <w:t>92 4831     1     Красноперка</w:t>
      </w:r>
    </w:p>
    <w:p w:rsidR="00CC4CF9" w:rsidRPr="00061AB7" w:rsidRDefault="00CC4CF9" w:rsidP="003463F3">
      <w:pPr>
        <w:pStyle w:val="ConsPlusCell"/>
        <w:jc w:val="both"/>
      </w:pPr>
      <w:r w:rsidRPr="00061AB7">
        <w:t>92 4834     8     Карась речной и озерный</w:t>
      </w:r>
    </w:p>
    <w:p w:rsidR="00CC4CF9" w:rsidRPr="00061AB7" w:rsidRDefault="00CC4CF9" w:rsidP="003463F3">
      <w:pPr>
        <w:pStyle w:val="ConsPlusCell"/>
        <w:jc w:val="both"/>
      </w:pPr>
      <w:r w:rsidRPr="00061AB7">
        <w:t>92 4835     3     Карась прудовых хозяйств</w:t>
      </w:r>
    </w:p>
    <w:p w:rsidR="00CC4CF9" w:rsidRPr="00061AB7" w:rsidRDefault="00CC4CF9" w:rsidP="003463F3">
      <w:pPr>
        <w:pStyle w:val="ConsPlusCell"/>
        <w:jc w:val="both"/>
      </w:pPr>
      <w:r w:rsidRPr="00061AB7">
        <w:t>92 4836     9     Конь-рыба</w:t>
      </w:r>
    </w:p>
    <w:p w:rsidR="00CC4CF9" w:rsidRPr="00061AB7" w:rsidRDefault="00CC4CF9" w:rsidP="003463F3">
      <w:pPr>
        <w:pStyle w:val="ConsPlusCell"/>
        <w:jc w:val="both"/>
      </w:pPr>
      <w:r w:rsidRPr="00061AB7">
        <w:t>92 4837     4     Кутум</w:t>
      </w:r>
    </w:p>
    <w:p w:rsidR="00CC4CF9" w:rsidRPr="00061AB7" w:rsidRDefault="00CC4CF9" w:rsidP="003463F3">
      <w:pPr>
        <w:pStyle w:val="ConsPlusCell"/>
        <w:jc w:val="both"/>
      </w:pPr>
      <w:r w:rsidRPr="00061AB7">
        <w:t>92 4838     1     Ерш дальневосточный</w:t>
      </w:r>
    </w:p>
    <w:p w:rsidR="00CC4CF9" w:rsidRPr="00061AB7" w:rsidRDefault="00CC4CF9" w:rsidP="003463F3">
      <w:pPr>
        <w:pStyle w:val="ConsPlusCell"/>
        <w:jc w:val="both"/>
      </w:pPr>
      <w:r w:rsidRPr="00061AB7">
        <w:t>92 4839     5     Линь</w:t>
      </w:r>
    </w:p>
    <w:p w:rsidR="00CC4CF9" w:rsidRPr="00061AB7" w:rsidRDefault="00CC4CF9" w:rsidP="003463F3">
      <w:pPr>
        <w:pStyle w:val="ConsPlusCell"/>
        <w:jc w:val="both"/>
      </w:pPr>
      <w:r w:rsidRPr="00061AB7">
        <w:t>92 4840     0     Окунь и другие рыбы</w:t>
      </w:r>
    </w:p>
    <w:p w:rsidR="00CC4CF9" w:rsidRPr="00061AB7" w:rsidRDefault="00CC4CF9" w:rsidP="003463F3">
      <w:pPr>
        <w:pStyle w:val="ConsPlusCell"/>
        <w:jc w:val="both"/>
      </w:pPr>
      <w:r w:rsidRPr="00061AB7">
        <w:t>92 4841     6     Мелочь I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>92 4842     1     Мелочь II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>92 4844     2     Окунь</w:t>
      </w:r>
    </w:p>
    <w:p w:rsidR="00CC4CF9" w:rsidRPr="00061AB7" w:rsidRDefault="00CC4CF9" w:rsidP="003463F3">
      <w:pPr>
        <w:pStyle w:val="ConsPlusCell"/>
        <w:jc w:val="both"/>
      </w:pPr>
      <w:r w:rsidRPr="00061AB7">
        <w:t>92 4850     5     Плотва и другие рыбы</w:t>
      </w:r>
    </w:p>
    <w:p w:rsidR="00CC4CF9" w:rsidRPr="00061AB7" w:rsidRDefault="00CC4CF9" w:rsidP="003463F3">
      <w:pPr>
        <w:pStyle w:val="ConsPlusCell"/>
        <w:jc w:val="both"/>
      </w:pPr>
      <w:r w:rsidRPr="00061AB7">
        <w:t>92 4851     0     Плотва (сорога, чебак)</w:t>
      </w:r>
    </w:p>
    <w:p w:rsidR="00CC4CF9" w:rsidRPr="00061AB7" w:rsidRDefault="00CC4CF9" w:rsidP="003463F3">
      <w:pPr>
        <w:pStyle w:val="ConsPlusCell"/>
        <w:jc w:val="both"/>
      </w:pPr>
      <w:r w:rsidRPr="00061AB7">
        <w:t>92 4855     2     Ряпушка</w:t>
      </w:r>
    </w:p>
    <w:p w:rsidR="00CC4CF9" w:rsidRPr="00061AB7" w:rsidRDefault="00CC4CF9" w:rsidP="003463F3">
      <w:pPr>
        <w:pStyle w:val="ConsPlusCell"/>
        <w:jc w:val="both"/>
      </w:pPr>
      <w:r w:rsidRPr="00061AB7">
        <w:t>92 4857     3     Ряпушка прудовых хозяйств</w:t>
      </w:r>
    </w:p>
    <w:p w:rsidR="00CC4CF9" w:rsidRPr="00061AB7" w:rsidRDefault="00CC4CF9" w:rsidP="003463F3">
      <w:pPr>
        <w:pStyle w:val="ConsPlusCell"/>
        <w:jc w:val="both"/>
      </w:pPr>
      <w:r w:rsidRPr="00061AB7">
        <w:t>92 4860     2     Синец и другие рыбы</w:t>
      </w:r>
    </w:p>
    <w:p w:rsidR="00CC4CF9" w:rsidRPr="00061AB7" w:rsidRDefault="00CC4CF9" w:rsidP="003463F3">
      <w:pPr>
        <w:pStyle w:val="ConsPlusCell"/>
        <w:jc w:val="both"/>
      </w:pPr>
      <w:r w:rsidRPr="00061AB7">
        <w:t>92 4861     5     Синец</w:t>
      </w:r>
    </w:p>
    <w:p w:rsidR="00CC4CF9" w:rsidRPr="00061AB7" w:rsidRDefault="00CC4CF9" w:rsidP="003463F3">
      <w:pPr>
        <w:pStyle w:val="ConsPlusCell"/>
        <w:jc w:val="both"/>
      </w:pPr>
      <w:r w:rsidRPr="00061AB7">
        <w:t>92 4864     1     Усач</w:t>
      </w:r>
    </w:p>
    <w:p w:rsidR="00CC4CF9" w:rsidRPr="00061AB7" w:rsidRDefault="00CC4CF9" w:rsidP="003463F3">
      <w:pPr>
        <w:pStyle w:val="ConsPlusCell"/>
        <w:jc w:val="both"/>
      </w:pPr>
      <w:r w:rsidRPr="00061AB7">
        <w:t>92 4865     7     Чехонь</w:t>
      </w:r>
    </w:p>
    <w:p w:rsidR="00CC4CF9" w:rsidRPr="00061AB7" w:rsidRDefault="00CC4CF9" w:rsidP="003463F3">
      <w:pPr>
        <w:pStyle w:val="ConsPlusCell"/>
        <w:jc w:val="both"/>
      </w:pPr>
      <w:r w:rsidRPr="00061AB7">
        <w:t>92 4870     4     Хариус и другие рыбы</w:t>
      </w:r>
    </w:p>
    <w:p w:rsidR="00CC4CF9" w:rsidRPr="00061AB7" w:rsidRDefault="00CC4CF9" w:rsidP="003463F3">
      <w:pPr>
        <w:pStyle w:val="ConsPlusCell"/>
        <w:jc w:val="both"/>
      </w:pPr>
      <w:r w:rsidRPr="00061AB7">
        <w:t>92 4871     6     Хариус</w:t>
      </w:r>
    </w:p>
    <w:p w:rsidR="00CC4CF9" w:rsidRPr="00061AB7" w:rsidRDefault="00CC4CF9" w:rsidP="003463F3">
      <w:pPr>
        <w:pStyle w:val="ConsPlusCell"/>
        <w:jc w:val="both"/>
      </w:pPr>
      <w:r w:rsidRPr="00061AB7">
        <w:t>92 4873     0     Подуст</w:t>
      </w:r>
    </w:p>
    <w:p w:rsidR="00CC4CF9" w:rsidRPr="00061AB7" w:rsidRDefault="00CC4CF9" w:rsidP="003463F3">
      <w:pPr>
        <w:pStyle w:val="ConsPlusCell"/>
        <w:jc w:val="both"/>
      </w:pPr>
      <w:r w:rsidRPr="00061AB7">
        <w:t>92 4875     1     Язь</w:t>
      </w:r>
    </w:p>
    <w:p w:rsidR="00CC4CF9" w:rsidRPr="00061AB7" w:rsidRDefault="00CC4CF9" w:rsidP="003463F3">
      <w:pPr>
        <w:pStyle w:val="ConsPlusCell"/>
        <w:jc w:val="both"/>
      </w:pPr>
      <w:r w:rsidRPr="00061AB7">
        <w:t>92 4900     6     Рыба морская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92 4901     1     Рыба морская крупная прочая *</w:t>
      </w:r>
    </w:p>
    <w:p w:rsidR="00CC4CF9" w:rsidRPr="00061AB7" w:rsidRDefault="00CC4CF9" w:rsidP="003463F3">
      <w:pPr>
        <w:pStyle w:val="ConsPlusCell"/>
        <w:jc w:val="both"/>
      </w:pPr>
      <w:r w:rsidRPr="00061AB7">
        <w:t>92 4902     7     Рыба морская мелкая прочая *</w:t>
      </w:r>
    </w:p>
    <w:p w:rsidR="00CC4CF9" w:rsidRPr="00061AB7" w:rsidRDefault="00CC4CF9" w:rsidP="003463F3">
      <w:pPr>
        <w:pStyle w:val="ConsPlusCell"/>
        <w:jc w:val="both"/>
      </w:pPr>
      <w:r w:rsidRPr="00061AB7">
        <w:t>92 4910     0     Горбылевые рыбы</w:t>
      </w:r>
    </w:p>
    <w:p w:rsidR="00CC4CF9" w:rsidRPr="00061AB7" w:rsidRDefault="00CC4CF9" w:rsidP="003463F3">
      <w:pPr>
        <w:pStyle w:val="ConsPlusCell"/>
        <w:jc w:val="both"/>
      </w:pPr>
      <w:r w:rsidRPr="00061AB7">
        <w:t>92 4911     6     Горбыль</w:t>
      </w:r>
    </w:p>
    <w:p w:rsidR="00CC4CF9" w:rsidRPr="00061AB7" w:rsidRDefault="00CC4CF9" w:rsidP="003463F3">
      <w:pPr>
        <w:pStyle w:val="ConsPlusCell"/>
        <w:jc w:val="both"/>
      </w:pPr>
      <w:r w:rsidRPr="00061AB7">
        <w:t>92 4912     1     Капитан</w:t>
      </w:r>
    </w:p>
    <w:p w:rsidR="00CC4CF9" w:rsidRPr="00061AB7" w:rsidRDefault="00CC4CF9" w:rsidP="003463F3">
      <w:pPr>
        <w:pStyle w:val="ConsPlusCell"/>
        <w:jc w:val="both"/>
      </w:pPr>
      <w:r w:rsidRPr="00061AB7">
        <w:t>92 4913     7     Умбрина</w:t>
      </w:r>
    </w:p>
    <w:p w:rsidR="00CC4CF9" w:rsidRPr="00061AB7" w:rsidRDefault="00CC4CF9" w:rsidP="003463F3">
      <w:pPr>
        <w:pStyle w:val="ConsPlusCell"/>
        <w:jc w:val="both"/>
      </w:pPr>
      <w:r w:rsidRPr="00061AB7">
        <w:t>92 4914     2     Форель морская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92 4916     3     Крокер</w:t>
      </w:r>
    </w:p>
    <w:p w:rsidR="00CC4CF9" w:rsidRPr="00061AB7" w:rsidRDefault="00CC4CF9" w:rsidP="003463F3">
      <w:pPr>
        <w:pStyle w:val="ConsPlusCell"/>
        <w:jc w:val="both"/>
      </w:pPr>
      <w:r w:rsidRPr="00061AB7">
        <w:t>92 4920     5     Мерроу, окуни рифовые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92 4921     0     Мерроу</w:t>
      </w:r>
    </w:p>
    <w:p w:rsidR="00CC4CF9" w:rsidRPr="00061AB7" w:rsidRDefault="00CC4CF9" w:rsidP="003463F3">
      <w:pPr>
        <w:pStyle w:val="ConsPlusCell"/>
        <w:jc w:val="both"/>
      </w:pPr>
      <w:r w:rsidRPr="00061AB7">
        <w:t>92 4922     6     Парго</w:t>
      </w:r>
    </w:p>
    <w:p w:rsidR="00CC4CF9" w:rsidRPr="00061AB7" w:rsidRDefault="00CC4CF9" w:rsidP="003463F3">
      <w:pPr>
        <w:pStyle w:val="ConsPlusCell"/>
        <w:jc w:val="both"/>
      </w:pPr>
      <w:r w:rsidRPr="00061AB7">
        <w:t>92 4923     1     Паргетта</w:t>
      </w:r>
    </w:p>
    <w:p w:rsidR="00CC4CF9" w:rsidRPr="00061AB7" w:rsidRDefault="00CC4CF9" w:rsidP="003463F3">
      <w:pPr>
        <w:pStyle w:val="ConsPlusCell"/>
        <w:jc w:val="both"/>
      </w:pPr>
      <w:r w:rsidRPr="00061AB7">
        <w:t>92 4924     7     Капродон</w:t>
      </w:r>
    </w:p>
    <w:p w:rsidR="00CC4CF9" w:rsidRPr="00061AB7" w:rsidRDefault="00CC4CF9" w:rsidP="003463F3">
      <w:pPr>
        <w:pStyle w:val="ConsPlusCell"/>
        <w:jc w:val="both"/>
      </w:pPr>
      <w:r w:rsidRPr="00061AB7">
        <w:t>92 4925     2     Лутьян</w:t>
      </w:r>
    </w:p>
    <w:p w:rsidR="00CC4CF9" w:rsidRPr="00061AB7" w:rsidRDefault="00CC4CF9" w:rsidP="003463F3">
      <w:pPr>
        <w:pStyle w:val="ConsPlusCell"/>
        <w:jc w:val="both"/>
      </w:pPr>
      <w:r w:rsidRPr="00061AB7">
        <w:t>92 4926     8     Куберо</w:t>
      </w:r>
    </w:p>
    <w:p w:rsidR="00CC4CF9" w:rsidRPr="00061AB7" w:rsidRDefault="00CC4CF9" w:rsidP="003463F3">
      <w:pPr>
        <w:pStyle w:val="ConsPlusCell"/>
        <w:jc w:val="both"/>
      </w:pPr>
      <w:r w:rsidRPr="00061AB7">
        <w:t>92 4927     3     Рабирубия (рубия)</w:t>
      </w:r>
    </w:p>
    <w:p w:rsidR="00CC4CF9" w:rsidRPr="00061AB7" w:rsidRDefault="00CC4CF9" w:rsidP="003463F3">
      <w:pPr>
        <w:pStyle w:val="ConsPlusCell"/>
        <w:jc w:val="both"/>
      </w:pPr>
      <w:r w:rsidRPr="00061AB7">
        <w:t>92 4928     9     Биахайба</w:t>
      </w:r>
    </w:p>
    <w:p w:rsidR="00CC4CF9" w:rsidRPr="00061AB7" w:rsidRDefault="00CC4CF9" w:rsidP="003463F3">
      <w:pPr>
        <w:pStyle w:val="ConsPlusCell"/>
        <w:jc w:val="both"/>
      </w:pPr>
      <w:r w:rsidRPr="00061AB7">
        <w:t>92 4929     4     Ариома</w:t>
      </w:r>
    </w:p>
    <w:p w:rsidR="00CC4CF9" w:rsidRPr="00061AB7" w:rsidRDefault="00CC4CF9" w:rsidP="003463F3">
      <w:pPr>
        <w:pStyle w:val="ConsPlusCell"/>
        <w:jc w:val="both"/>
      </w:pPr>
      <w:r w:rsidRPr="00061AB7">
        <w:t>92 4930     9     Атерина, бельдюга и другие рыбы</w:t>
      </w:r>
    </w:p>
    <w:p w:rsidR="00CC4CF9" w:rsidRPr="00061AB7" w:rsidRDefault="00CC4CF9" w:rsidP="003463F3">
      <w:pPr>
        <w:pStyle w:val="ConsPlusCell"/>
        <w:jc w:val="both"/>
      </w:pPr>
      <w:r w:rsidRPr="00061AB7">
        <w:t>92 4931     5     Атерина (ферина)</w:t>
      </w:r>
    </w:p>
    <w:p w:rsidR="00CC4CF9" w:rsidRPr="00061AB7" w:rsidRDefault="00CC4CF9" w:rsidP="003463F3">
      <w:pPr>
        <w:pStyle w:val="ConsPlusCell"/>
        <w:jc w:val="both"/>
      </w:pPr>
      <w:r w:rsidRPr="00061AB7">
        <w:t>92 4932     0     Альбула</w:t>
      </w:r>
    </w:p>
    <w:p w:rsidR="00CC4CF9" w:rsidRPr="00061AB7" w:rsidRDefault="00CC4CF9" w:rsidP="003463F3">
      <w:pPr>
        <w:pStyle w:val="ConsPlusCell"/>
        <w:jc w:val="both"/>
      </w:pPr>
      <w:r w:rsidRPr="00061AB7">
        <w:t>92 4933     6     Бельдюга</w:t>
      </w:r>
    </w:p>
    <w:p w:rsidR="00CC4CF9" w:rsidRPr="00061AB7" w:rsidRDefault="00CC4CF9" w:rsidP="003463F3">
      <w:pPr>
        <w:pStyle w:val="ConsPlusCell"/>
        <w:jc w:val="both"/>
      </w:pPr>
      <w:r w:rsidRPr="00061AB7">
        <w:t>92 4934     1     Барабуля</w:t>
      </w:r>
    </w:p>
    <w:p w:rsidR="00CC4CF9" w:rsidRPr="00061AB7" w:rsidRDefault="00CC4CF9" w:rsidP="003463F3">
      <w:pPr>
        <w:pStyle w:val="ConsPlusCell"/>
        <w:jc w:val="both"/>
      </w:pPr>
      <w:r w:rsidRPr="00061AB7">
        <w:t>92 4935     7     Баттерфиш</w:t>
      </w:r>
    </w:p>
    <w:p w:rsidR="00CC4CF9" w:rsidRPr="00061AB7" w:rsidRDefault="00CC4CF9" w:rsidP="003463F3">
      <w:pPr>
        <w:pStyle w:val="ConsPlusCell"/>
        <w:jc w:val="both"/>
      </w:pPr>
      <w:r w:rsidRPr="00061AB7">
        <w:t>92 4936     2     Вомер</w:t>
      </w:r>
    </w:p>
    <w:p w:rsidR="00CC4CF9" w:rsidRPr="00061AB7" w:rsidRDefault="00CC4CF9" w:rsidP="003463F3">
      <w:pPr>
        <w:pStyle w:val="ConsPlusCell"/>
        <w:jc w:val="both"/>
      </w:pPr>
      <w:r w:rsidRPr="00061AB7">
        <w:t>92 4937     8     Губан (перро)</w:t>
      </w:r>
    </w:p>
    <w:p w:rsidR="00CC4CF9" w:rsidRPr="00061AB7" w:rsidRDefault="00CC4CF9" w:rsidP="003463F3">
      <w:pPr>
        <w:pStyle w:val="ConsPlusCell"/>
        <w:jc w:val="both"/>
      </w:pPr>
      <w:r w:rsidRPr="00061AB7">
        <w:t>92 4938     3     Джакас</w:t>
      </w:r>
    </w:p>
    <w:p w:rsidR="00CC4CF9" w:rsidRPr="00061AB7" w:rsidRDefault="00CC4CF9" w:rsidP="003463F3">
      <w:pPr>
        <w:pStyle w:val="ConsPlusCell"/>
        <w:jc w:val="both"/>
      </w:pPr>
      <w:r w:rsidRPr="00061AB7">
        <w:t>92 4939     9     Дрепана (рыба-лопата)</w:t>
      </w:r>
    </w:p>
    <w:p w:rsidR="00CC4CF9" w:rsidRPr="00061AB7" w:rsidRDefault="00CC4CF9" w:rsidP="003463F3">
      <w:pPr>
        <w:pStyle w:val="ConsPlusCell"/>
        <w:jc w:val="both"/>
      </w:pPr>
      <w:r w:rsidRPr="00061AB7">
        <w:t>92 4940     4     Заурида и другие рыбы</w:t>
      </w:r>
    </w:p>
    <w:p w:rsidR="00CC4CF9" w:rsidRPr="00061AB7" w:rsidRDefault="00CC4CF9" w:rsidP="003463F3">
      <w:pPr>
        <w:pStyle w:val="ConsPlusCell"/>
        <w:jc w:val="both"/>
      </w:pPr>
      <w:r w:rsidRPr="00061AB7">
        <w:t>92 4941     2     Заурида (саурида)</w:t>
      </w:r>
    </w:p>
    <w:p w:rsidR="00CC4CF9" w:rsidRPr="00061AB7" w:rsidRDefault="00CC4CF9" w:rsidP="003463F3">
      <w:pPr>
        <w:pStyle w:val="ConsPlusCell"/>
        <w:jc w:val="both"/>
      </w:pPr>
      <w:r w:rsidRPr="00061AB7">
        <w:t>92 4942     5     Змееголов</w:t>
      </w:r>
    </w:p>
    <w:p w:rsidR="00CC4CF9" w:rsidRPr="00061AB7" w:rsidRDefault="00CC4CF9" w:rsidP="003463F3">
      <w:pPr>
        <w:pStyle w:val="ConsPlusCell"/>
        <w:jc w:val="both"/>
      </w:pPr>
      <w:r w:rsidRPr="00061AB7">
        <w:t>92 4943     0     Зубан</w:t>
      </w:r>
    </w:p>
    <w:p w:rsidR="00CC4CF9" w:rsidRPr="00061AB7" w:rsidRDefault="00CC4CF9" w:rsidP="003463F3">
      <w:pPr>
        <w:pStyle w:val="ConsPlusCell"/>
        <w:jc w:val="both"/>
      </w:pPr>
      <w:r w:rsidRPr="00061AB7">
        <w:t>92 4944     6     Барракуда (щука морская)</w:t>
      </w:r>
    </w:p>
    <w:p w:rsidR="00CC4CF9" w:rsidRPr="00061AB7" w:rsidRDefault="00CC4CF9" w:rsidP="003463F3">
      <w:pPr>
        <w:pStyle w:val="ConsPlusCell"/>
        <w:jc w:val="both"/>
      </w:pPr>
      <w:r w:rsidRPr="00061AB7">
        <w:t>92 4945     1     Каранкс</w:t>
      </w:r>
    </w:p>
    <w:p w:rsidR="00CC4CF9" w:rsidRPr="00061AB7" w:rsidRDefault="00CC4CF9" w:rsidP="003463F3">
      <w:pPr>
        <w:pStyle w:val="ConsPlusCell"/>
        <w:jc w:val="both"/>
      </w:pPr>
      <w:r w:rsidRPr="00061AB7">
        <w:t>92 4946     7     Клыкач</w:t>
      </w:r>
    </w:p>
    <w:p w:rsidR="00CC4CF9" w:rsidRPr="00061AB7" w:rsidRDefault="00CC4CF9" w:rsidP="003463F3">
      <w:pPr>
        <w:pStyle w:val="ConsPlusCell"/>
        <w:jc w:val="both"/>
      </w:pPr>
      <w:r w:rsidRPr="00061AB7">
        <w:t>92 4947     2     Угорь морской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92 4948     8     Лещ морской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92 4949     3     Лимонема</w:t>
      </w:r>
    </w:p>
    <w:p w:rsidR="00CC4CF9" w:rsidRPr="00061AB7" w:rsidRDefault="00CC4CF9" w:rsidP="003463F3">
      <w:pPr>
        <w:pStyle w:val="ConsPlusCell"/>
        <w:jc w:val="both"/>
      </w:pPr>
      <w:r w:rsidRPr="00061AB7">
        <w:t>92 4950     9     Лихия и другие рыбы</w:t>
      </w:r>
    </w:p>
    <w:p w:rsidR="00CC4CF9" w:rsidRPr="00061AB7" w:rsidRDefault="00CC4CF9" w:rsidP="003463F3">
      <w:pPr>
        <w:pStyle w:val="ConsPlusCell"/>
        <w:jc w:val="both"/>
      </w:pPr>
      <w:r w:rsidRPr="00061AB7">
        <w:t>92 4951     4     Лихия</w:t>
      </w:r>
    </w:p>
    <w:p w:rsidR="00CC4CF9" w:rsidRPr="00061AB7" w:rsidRDefault="00CC4CF9" w:rsidP="003463F3">
      <w:pPr>
        <w:pStyle w:val="ConsPlusCell"/>
        <w:jc w:val="both"/>
      </w:pPr>
      <w:r w:rsidRPr="00061AB7">
        <w:t>92 4952     6     Летрина</w:t>
      </w:r>
    </w:p>
    <w:p w:rsidR="00CC4CF9" w:rsidRPr="00061AB7" w:rsidRDefault="00CC4CF9" w:rsidP="003463F3">
      <w:pPr>
        <w:pStyle w:val="ConsPlusCell"/>
        <w:jc w:val="both"/>
      </w:pPr>
      <w:r w:rsidRPr="00061AB7">
        <w:t>92 4953     5     Лаврак</w:t>
      </w:r>
    </w:p>
    <w:p w:rsidR="00CC4CF9" w:rsidRPr="00061AB7" w:rsidRDefault="00CC4CF9" w:rsidP="003463F3">
      <w:pPr>
        <w:pStyle w:val="ConsPlusCell"/>
        <w:jc w:val="both"/>
      </w:pPr>
      <w:r w:rsidRPr="00061AB7">
        <w:t>92 4954     0     Ледяная рыба</w:t>
      </w:r>
    </w:p>
    <w:p w:rsidR="00CC4CF9" w:rsidRPr="00061AB7" w:rsidRDefault="00CC4CF9" w:rsidP="003463F3">
      <w:pPr>
        <w:pStyle w:val="ConsPlusCell"/>
        <w:jc w:val="both"/>
      </w:pPr>
      <w:r w:rsidRPr="00061AB7">
        <w:t>92 4955     6     Луфарь</w:t>
      </w:r>
    </w:p>
    <w:p w:rsidR="00CC4CF9" w:rsidRPr="00061AB7" w:rsidRDefault="00CC4CF9" w:rsidP="003463F3">
      <w:pPr>
        <w:pStyle w:val="ConsPlusCell"/>
        <w:jc w:val="both"/>
      </w:pPr>
      <w:r w:rsidRPr="00061AB7">
        <w:t>92 4956     1     Мольва</w:t>
      </w:r>
    </w:p>
    <w:p w:rsidR="00CC4CF9" w:rsidRPr="00061AB7" w:rsidRDefault="00CC4CF9" w:rsidP="003463F3">
      <w:pPr>
        <w:pStyle w:val="ConsPlusCell"/>
        <w:jc w:val="both"/>
      </w:pPr>
      <w:r w:rsidRPr="00061AB7">
        <w:t>92 4957     7     Марлин</w:t>
      </w:r>
    </w:p>
    <w:p w:rsidR="00CC4CF9" w:rsidRPr="00061AB7" w:rsidRDefault="00CC4CF9" w:rsidP="003463F3">
      <w:pPr>
        <w:pStyle w:val="ConsPlusCell"/>
        <w:jc w:val="both"/>
      </w:pPr>
      <w:r w:rsidRPr="00061AB7">
        <w:t>92 4958     2     Масляная рыба</w:t>
      </w:r>
    </w:p>
    <w:p w:rsidR="00CC4CF9" w:rsidRPr="00061AB7" w:rsidRDefault="00CC4CF9" w:rsidP="003463F3">
      <w:pPr>
        <w:pStyle w:val="ConsPlusCell"/>
        <w:jc w:val="both"/>
      </w:pPr>
      <w:r w:rsidRPr="00061AB7">
        <w:t>92 4959     8     Макрель</w:t>
      </w:r>
    </w:p>
    <w:p w:rsidR="00CC4CF9" w:rsidRPr="00061AB7" w:rsidRDefault="00CC4CF9" w:rsidP="003463F3">
      <w:pPr>
        <w:pStyle w:val="ConsPlusCell"/>
        <w:jc w:val="both"/>
      </w:pPr>
      <w:r w:rsidRPr="00061AB7">
        <w:t>92 4960     3     Меч-рыба и другие рыбы</w:t>
      </w:r>
    </w:p>
    <w:p w:rsidR="00CC4CF9" w:rsidRPr="00061AB7" w:rsidRDefault="00CC4CF9" w:rsidP="003463F3">
      <w:pPr>
        <w:pStyle w:val="ConsPlusCell"/>
        <w:jc w:val="both"/>
      </w:pPr>
      <w:r w:rsidRPr="00061AB7">
        <w:t>92 4961     9     Меч-рыба</w:t>
      </w:r>
    </w:p>
    <w:p w:rsidR="00CC4CF9" w:rsidRPr="00061AB7" w:rsidRDefault="00CC4CF9" w:rsidP="003463F3">
      <w:pPr>
        <w:pStyle w:val="ConsPlusCell"/>
        <w:jc w:val="both"/>
      </w:pPr>
      <w:r w:rsidRPr="00061AB7">
        <w:t>92 4962     4     Муренощука</w:t>
      </w:r>
    </w:p>
    <w:p w:rsidR="00CC4CF9" w:rsidRPr="00061AB7" w:rsidRDefault="00CC4CF9" w:rsidP="003463F3">
      <w:pPr>
        <w:pStyle w:val="ConsPlusCell"/>
        <w:jc w:val="both"/>
      </w:pPr>
      <w:r w:rsidRPr="00061AB7">
        <w:t>92 4963     0     Ерш морской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92 4964     5     Мелочь III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>92 4965     0     Нигрита</w:t>
      </w:r>
    </w:p>
    <w:p w:rsidR="00CC4CF9" w:rsidRPr="00061AB7" w:rsidRDefault="00CC4CF9" w:rsidP="003463F3">
      <w:pPr>
        <w:pStyle w:val="ConsPlusCell"/>
        <w:jc w:val="both"/>
      </w:pPr>
      <w:r w:rsidRPr="00061AB7">
        <w:t>92 4966     6     Нитепер</w:t>
      </w:r>
    </w:p>
    <w:p w:rsidR="00CC4CF9" w:rsidRPr="00061AB7" w:rsidRDefault="00CC4CF9" w:rsidP="003463F3">
      <w:pPr>
        <w:pStyle w:val="ConsPlusCell"/>
        <w:jc w:val="both"/>
      </w:pPr>
      <w:r w:rsidRPr="00061AB7">
        <w:t>92 4967     1     Рогатка</w:t>
      </w:r>
    </w:p>
    <w:p w:rsidR="00CC4CF9" w:rsidRPr="00061AB7" w:rsidRDefault="00CC4CF9" w:rsidP="003463F3">
      <w:pPr>
        <w:pStyle w:val="ConsPlusCell"/>
        <w:jc w:val="both"/>
      </w:pPr>
      <w:r w:rsidRPr="00061AB7">
        <w:t>92 4968     7     Окунь каменный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92 4969     2     Полинемус</w:t>
      </w:r>
    </w:p>
    <w:p w:rsidR="00CC4CF9" w:rsidRPr="00061AB7" w:rsidRDefault="00CC4CF9" w:rsidP="003463F3">
      <w:pPr>
        <w:pStyle w:val="ConsPlusCell"/>
        <w:jc w:val="both"/>
      </w:pPr>
      <w:r w:rsidRPr="00061AB7">
        <w:t>92 4970     8     Пагр и другие рыбы</w:t>
      </w:r>
    </w:p>
    <w:p w:rsidR="00CC4CF9" w:rsidRPr="00061AB7" w:rsidRDefault="00CC4CF9" w:rsidP="003463F3">
      <w:pPr>
        <w:pStyle w:val="ConsPlusCell"/>
        <w:jc w:val="both"/>
      </w:pPr>
      <w:r w:rsidRPr="00061AB7">
        <w:t>92 4971     3     Пагр (пагрус)</w:t>
      </w:r>
    </w:p>
    <w:p w:rsidR="00CC4CF9" w:rsidRPr="00061AB7" w:rsidRDefault="00CC4CF9" w:rsidP="003463F3">
      <w:pPr>
        <w:pStyle w:val="ConsPlusCell"/>
        <w:jc w:val="both"/>
      </w:pPr>
      <w:r w:rsidRPr="00061AB7">
        <w:t>92 4972     9     Парусник</w:t>
      </w:r>
    </w:p>
    <w:p w:rsidR="00CC4CF9" w:rsidRPr="00061AB7" w:rsidRDefault="00CC4CF9" w:rsidP="003463F3">
      <w:pPr>
        <w:pStyle w:val="ConsPlusCell"/>
        <w:jc w:val="both"/>
      </w:pPr>
      <w:r w:rsidRPr="00061AB7">
        <w:t>92 4973     4     Петух морской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92 4974     3     Плоскоголов</w:t>
      </w:r>
    </w:p>
    <w:p w:rsidR="00CC4CF9" w:rsidRPr="00061AB7" w:rsidRDefault="00CC4CF9" w:rsidP="003463F3">
      <w:pPr>
        <w:pStyle w:val="ConsPlusCell"/>
        <w:jc w:val="both"/>
      </w:pPr>
      <w:r w:rsidRPr="00061AB7">
        <w:t>92 4975     5     Песчанка</w:t>
      </w:r>
    </w:p>
    <w:p w:rsidR="00CC4CF9" w:rsidRPr="00061AB7" w:rsidRDefault="00CC4CF9" w:rsidP="003463F3">
      <w:pPr>
        <w:pStyle w:val="ConsPlusCell"/>
        <w:jc w:val="both"/>
      </w:pPr>
      <w:r w:rsidRPr="00061AB7">
        <w:t>92 4976     0     Грантер</w:t>
      </w:r>
    </w:p>
    <w:p w:rsidR="00CC4CF9" w:rsidRPr="00061AB7" w:rsidRDefault="00CC4CF9" w:rsidP="003463F3">
      <w:pPr>
        <w:pStyle w:val="ConsPlusCell"/>
        <w:jc w:val="both"/>
      </w:pPr>
      <w:r w:rsidRPr="00061AB7">
        <w:t>92 4977     6     Помпано серебристый</w:t>
      </w:r>
    </w:p>
    <w:p w:rsidR="00CC4CF9" w:rsidRPr="00061AB7" w:rsidRDefault="00CC4CF9" w:rsidP="003463F3">
      <w:pPr>
        <w:pStyle w:val="ConsPlusCell"/>
        <w:jc w:val="both"/>
      </w:pPr>
      <w:r w:rsidRPr="00061AB7">
        <w:t>92 4978     1     Пила-рыба</w:t>
      </w:r>
    </w:p>
    <w:p w:rsidR="00CC4CF9" w:rsidRPr="00061AB7" w:rsidRDefault="00CC4CF9" w:rsidP="003463F3">
      <w:pPr>
        <w:pStyle w:val="ConsPlusCell"/>
        <w:jc w:val="both"/>
      </w:pPr>
      <w:r w:rsidRPr="00061AB7">
        <w:t>92 4979     7     Ронко</w:t>
      </w:r>
    </w:p>
    <w:p w:rsidR="00CC4CF9" w:rsidRPr="00061AB7" w:rsidRDefault="00CC4CF9" w:rsidP="003463F3">
      <w:pPr>
        <w:pStyle w:val="ConsPlusCell"/>
        <w:jc w:val="both"/>
      </w:pPr>
      <w:r w:rsidRPr="00061AB7">
        <w:t>92 4980     2     Рыба летучая и другие рыбы</w:t>
      </w:r>
    </w:p>
    <w:p w:rsidR="00CC4CF9" w:rsidRPr="00061AB7" w:rsidRDefault="00CC4CF9" w:rsidP="003463F3">
      <w:pPr>
        <w:pStyle w:val="ConsPlusCell"/>
        <w:jc w:val="both"/>
      </w:pPr>
      <w:r w:rsidRPr="00061AB7">
        <w:t>92 4981     8     Рыба летучая</w:t>
      </w:r>
    </w:p>
    <w:p w:rsidR="00CC4CF9" w:rsidRPr="00061AB7" w:rsidRDefault="00CC4CF9" w:rsidP="003463F3">
      <w:pPr>
        <w:pStyle w:val="ConsPlusCell"/>
        <w:jc w:val="both"/>
      </w:pPr>
      <w:r w:rsidRPr="00061AB7">
        <w:t>92 4982     3     Сарган</w:t>
      </w:r>
    </w:p>
    <w:p w:rsidR="00CC4CF9" w:rsidRPr="00061AB7" w:rsidRDefault="00CC4CF9" w:rsidP="003463F3">
      <w:pPr>
        <w:pStyle w:val="ConsPlusCell"/>
        <w:jc w:val="both"/>
      </w:pPr>
      <w:r w:rsidRPr="00061AB7">
        <w:t>92 4983     9     Сом морской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92 4984     4     Сом океанический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92 4985     7     Сладкогуб</w:t>
      </w:r>
    </w:p>
    <w:p w:rsidR="00CC4CF9" w:rsidRPr="00061AB7" w:rsidRDefault="00CC4CF9" w:rsidP="003463F3">
      <w:pPr>
        <w:pStyle w:val="ConsPlusCell"/>
        <w:jc w:val="both"/>
      </w:pPr>
      <w:r w:rsidRPr="00061AB7">
        <w:t>92 4986     5     Солнечник</w:t>
      </w:r>
    </w:p>
    <w:p w:rsidR="00CC4CF9" w:rsidRPr="00061AB7" w:rsidRDefault="00CC4CF9" w:rsidP="003463F3">
      <w:pPr>
        <w:pStyle w:val="ConsPlusCell"/>
        <w:jc w:val="both"/>
      </w:pPr>
      <w:r w:rsidRPr="00061AB7">
        <w:t>92 4987     0     Игла морская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92 4988     6     Сериола (желтохвост)</w:t>
      </w:r>
    </w:p>
    <w:p w:rsidR="00CC4CF9" w:rsidRPr="00061AB7" w:rsidRDefault="00CC4CF9" w:rsidP="003463F3">
      <w:pPr>
        <w:pStyle w:val="ConsPlusCell"/>
        <w:jc w:val="both"/>
      </w:pPr>
      <w:r w:rsidRPr="00061AB7">
        <w:t>92 4989     1     Сериолелла</w:t>
      </w:r>
    </w:p>
    <w:p w:rsidR="00CC4CF9" w:rsidRPr="00061AB7" w:rsidRDefault="00CC4CF9" w:rsidP="003463F3">
      <w:pPr>
        <w:pStyle w:val="ConsPlusCell"/>
        <w:jc w:val="both"/>
      </w:pPr>
      <w:r w:rsidRPr="00061AB7">
        <w:t>92 4990     7     Сиганус и другие рыбы</w:t>
      </w:r>
    </w:p>
    <w:p w:rsidR="00CC4CF9" w:rsidRPr="00061AB7" w:rsidRDefault="00CC4CF9" w:rsidP="003463F3">
      <w:pPr>
        <w:pStyle w:val="ConsPlusCell"/>
        <w:jc w:val="both"/>
      </w:pPr>
      <w:r w:rsidRPr="00061AB7">
        <w:t>92 4991     2     Сиганус</w:t>
      </w:r>
    </w:p>
    <w:p w:rsidR="00CC4CF9" w:rsidRPr="00061AB7" w:rsidRDefault="00CC4CF9" w:rsidP="003463F3">
      <w:pPr>
        <w:pStyle w:val="ConsPlusCell"/>
        <w:jc w:val="both"/>
      </w:pPr>
      <w:r w:rsidRPr="00061AB7">
        <w:t>92 4992     8     Тайл-фиш</w:t>
      </w:r>
    </w:p>
    <w:p w:rsidR="00CC4CF9" w:rsidRPr="00061AB7" w:rsidRDefault="00CC4CF9" w:rsidP="003463F3">
      <w:pPr>
        <w:pStyle w:val="ConsPlusCell"/>
        <w:jc w:val="both"/>
      </w:pPr>
      <w:r w:rsidRPr="00061AB7">
        <w:t>92 4993     3     Скап океанический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92 4994     9     Строма</w:t>
      </w:r>
    </w:p>
    <w:p w:rsidR="00CC4CF9" w:rsidRPr="00061AB7" w:rsidRDefault="00CC4CF9" w:rsidP="003463F3">
      <w:pPr>
        <w:pStyle w:val="ConsPlusCell"/>
        <w:jc w:val="both"/>
      </w:pPr>
      <w:r w:rsidRPr="00061AB7">
        <w:t>92 4995     4     Смарида</w:t>
      </w:r>
    </w:p>
    <w:p w:rsidR="00CC4CF9" w:rsidRPr="00061AB7" w:rsidRDefault="00CC4CF9" w:rsidP="003463F3">
      <w:pPr>
        <w:pStyle w:val="ConsPlusCell"/>
        <w:jc w:val="both"/>
      </w:pPr>
      <w:r w:rsidRPr="00061AB7">
        <w:t>92 4996     0     Тюрбо</w:t>
      </w:r>
    </w:p>
    <w:p w:rsidR="00CC4CF9" w:rsidRPr="00061AB7" w:rsidRDefault="00CC4CF9" w:rsidP="003463F3">
      <w:pPr>
        <w:pStyle w:val="ConsPlusCell"/>
        <w:jc w:val="both"/>
      </w:pPr>
      <w:r w:rsidRPr="00061AB7">
        <w:t>92 4997     5     Чопа (чоп)</w:t>
      </w:r>
    </w:p>
    <w:p w:rsidR="00CC4CF9" w:rsidRPr="00061AB7" w:rsidRDefault="00CC4CF9" w:rsidP="003463F3">
      <w:pPr>
        <w:pStyle w:val="ConsPlusCell"/>
        <w:jc w:val="both"/>
      </w:pPr>
      <w:r w:rsidRPr="00061AB7">
        <w:t>92 4998     0     Хиннис</w:t>
      </w:r>
    </w:p>
    <w:p w:rsidR="00CC4CF9" w:rsidRPr="00061AB7" w:rsidRDefault="00CC4CF9" w:rsidP="003463F3">
      <w:pPr>
        <w:pStyle w:val="ConsPlusCell"/>
        <w:jc w:val="both"/>
      </w:pPr>
      <w:r w:rsidRPr="00061AB7">
        <w:t>92 4999     6     Язык морской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92 5000     6     Добыча китов, морского зверя, морепродуктов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ракообразных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92 5002     7     Добыча морских млекопитающих *</w:t>
      </w:r>
    </w:p>
    <w:p w:rsidR="00CC4CF9" w:rsidRPr="00061AB7" w:rsidRDefault="00CC4CF9" w:rsidP="003463F3">
      <w:pPr>
        <w:pStyle w:val="ConsPlusCell"/>
        <w:jc w:val="both"/>
      </w:pPr>
      <w:r w:rsidRPr="00061AB7">
        <w:t>92 5005     3     Добыча морепродуктов и ракообразных *</w:t>
      </w:r>
    </w:p>
    <w:p w:rsidR="00CC4CF9" w:rsidRPr="00061AB7" w:rsidRDefault="00CC4CF9" w:rsidP="003463F3">
      <w:pPr>
        <w:pStyle w:val="ConsPlusCell"/>
        <w:jc w:val="both"/>
      </w:pPr>
      <w:r w:rsidRPr="00061AB7">
        <w:t>92 5100     0     Киты</w:t>
      </w:r>
    </w:p>
    <w:p w:rsidR="00CC4CF9" w:rsidRPr="00061AB7" w:rsidRDefault="00CC4CF9" w:rsidP="003463F3">
      <w:pPr>
        <w:pStyle w:val="ConsPlusCell"/>
        <w:jc w:val="both"/>
      </w:pPr>
      <w:r w:rsidRPr="00061AB7">
        <w:t>92 5110     4     Киты усатые</w:t>
      </w:r>
    </w:p>
    <w:p w:rsidR="00CC4CF9" w:rsidRPr="00061AB7" w:rsidRDefault="00CC4CF9" w:rsidP="003463F3">
      <w:pPr>
        <w:pStyle w:val="ConsPlusCell"/>
        <w:jc w:val="both"/>
      </w:pPr>
      <w:r w:rsidRPr="00061AB7">
        <w:t>92 5111     4     Полосатик</w:t>
      </w:r>
    </w:p>
    <w:p w:rsidR="00CC4CF9" w:rsidRPr="00061AB7" w:rsidRDefault="00CC4CF9" w:rsidP="003463F3">
      <w:pPr>
        <w:pStyle w:val="ConsPlusCell"/>
        <w:jc w:val="both"/>
      </w:pPr>
      <w:r w:rsidRPr="00061AB7">
        <w:t>92 5112     5     Кит синий (голубой)</w:t>
      </w:r>
    </w:p>
    <w:p w:rsidR="00CC4CF9" w:rsidRPr="00061AB7" w:rsidRDefault="00CC4CF9" w:rsidP="003463F3">
      <w:pPr>
        <w:pStyle w:val="ConsPlusCell"/>
        <w:jc w:val="both"/>
      </w:pPr>
      <w:r w:rsidRPr="00061AB7">
        <w:t>92 5113     0     Финвал</w:t>
      </w:r>
    </w:p>
    <w:p w:rsidR="00CC4CF9" w:rsidRPr="00061AB7" w:rsidRDefault="00CC4CF9" w:rsidP="003463F3">
      <w:pPr>
        <w:pStyle w:val="ConsPlusCell"/>
        <w:jc w:val="both"/>
      </w:pPr>
      <w:r w:rsidRPr="00061AB7">
        <w:t>92 5114     6     Сейвал</w:t>
      </w:r>
    </w:p>
    <w:p w:rsidR="00CC4CF9" w:rsidRPr="00061AB7" w:rsidRDefault="00CC4CF9" w:rsidP="003463F3">
      <w:pPr>
        <w:pStyle w:val="ConsPlusCell"/>
        <w:jc w:val="both"/>
      </w:pPr>
      <w:r w:rsidRPr="00061AB7">
        <w:t>92 5115     1     Брайда</w:t>
      </w:r>
    </w:p>
    <w:p w:rsidR="00CC4CF9" w:rsidRPr="00061AB7" w:rsidRDefault="00CC4CF9" w:rsidP="003463F3">
      <w:pPr>
        <w:pStyle w:val="ConsPlusCell"/>
        <w:jc w:val="both"/>
      </w:pPr>
      <w:r w:rsidRPr="00061AB7">
        <w:t>92 5116     7     Полосатик малый (минке)</w:t>
      </w:r>
    </w:p>
    <w:p w:rsidR="00CC4CF9" w:rsidRPr="00061AB7" w:rsidRDefault="00CC4CF9" w:rsidP="003463F3">
      <w:pPr>
        <w:pStyle w:val="ConsPlusCell"/>
        <w:jc w:val="both"/>
      </w:pPr>
      <w:r w:rsidRPr="00061AB7">
        <w:t>92 5117     2     Горбатый (горбач)</w:t>
      </w:r>
    </w:p>
    <w:p w:rsidR="00CC4CF9" w:rsidRPr="00061AB7" w:rsidRDefault="00CC4CF9" w:rsidP="003463F3">
      <w:pPr>
        <w:pStyle w:val="ConsPlusCell"/>
        <w:jc w:val="both"/>
      </w:pPr>
      <w:r w:rsidRPr="00061AB7">
        <w:t>92 5120     9     Киты зубатые</w:t>
      </w:r>
    </w:p>
    <w:p w:rsidR="00CC4CF9" w:rsidRPr="00061AB7" w:rsidRDefault="00CC4CF9" w:rsidP="003463F3">
      <w:pPr>
        <w:pStyle w:val="ConsPlusCell"/>
        <w:jc w:val="both"/>
      </w:pPr>
      <w:r w:rsidRPr="00061AB7">
        <w:t>92 5122     8     Кашалот</w:t>
      </w:r>
    </w:p>
    <w:p w:rsidR="00CC4CF9" w:rsidRPr="00061AB7" w:rsidRDefault="00CC4CF9" w:rsidP="003463F3">
      <w:pPr>
        <w:pStyle w:val="ConsPlusCell"/>
        <w:jc w:val="both"/>
      </w:pPr>
      <w:r w:rsidRPr="00061AB7">
        <w:t>92 5124     0     Берардиус</w:t>
      </w:r>
    </w:p>
    <w:p w:rsidR="00CC4CF9" w:rsidRPr="00061AB7" w:rsidRDefault="00CC4CF9" w:rsidP="003463F3">
      <w:pPr>
        <w:pStyle w:val="ConsPlusCell"/>
        <w:jc w:val="both"/>
      </w:pPr>
      <w:r w:rsidRPr="00061AB7">
        <w:t>92 5125     6     Бутылконос</w:t>
      </w:r>
    </w:p>
    <w:p w:rsidR="00CC4CF9" w:rsidRPr="00061AB7" w:rsidRDefault="00CC4CF9" w:rsidP="003463F3">
      <w:pPr>
        <w:pStyle w:val="ConsPlusCell"/>
        <w:jc w:val="both"/>
      </w:pPr>
      <w:r w:rsidRPr="00061AB7">
        <w:t>92 5200     3     Морской зверь</w:t>
      </w:r>
    </w:p>
    <w:p w:rsidR="00CC4CF9" w:rsidRPr="00061AB7" w:rsidRDefault="00CC4CF9" w:rsidP="003463F3">
      <w:pPr>
        <w:pStyle w:val="ConsPlusCell"/>
        <w:jc w:val="both"/>
      </w:pPr>
      <w:r w:rsidRPr="00061AB7">
        <w:t>92 5210     8     Дельфины</w:t>
      </w:r>
    </w:p>
    <w:p w:rsidR="00CC4CF9" w:rsidRPr="00061AB7" w:rsidRDefault="00CC4CF9" w:rsidP="003463F3">
      <w:pPr>
        <w:pStyle w:val="ConsPlusCell"/>
        <w:jc w:val="both"/>
      </w:pPr>
      <w:r w:rsidRPr="00061AB7">
        <w:t>92 5211     3     Белуха</w:t>
      </w:r>
    </w:p>
    <w:p w:rsidR="00CC4CF9" w:rsidRPr="00061AB7" w:rsidRDefault="00CC4CF9" w:rsidP="003463F3">
      <w:pPr>
        <w:pStyle w:val="ConsPlusCell"/>
        <w:jc w:val="both"/>
      </w:pPr>
      <w:r w:rsidRPr="00061AB7">
        <w:t>92 5212     9     Дельфин-белобочка</w:t>
      </w:r>
    </w:p>
    <w:p w:rsidR="00CC4CF9" w:rsidRPr="00061AB7" w:rsidRDefault="00CC4CF9" w:rsidP="003463F3">
      <w:pPr>
        <w:pStyle w:val="ConsPlusCell"/>
        <w:jc w:val="both"/>
      </w:pPr>
      <w:r w:rsidRPr="00061AB7">
        <w:t>92 5213     4     Свинья морская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92 5214     1     Свинья морская белокрылая</w:t>
      </w:r>
    </w:p>
    <w:p w:rsidR="00CC4CF9" w:rsidRPr="00061AB7" w:rsidRDefault="00CC4CF9" w:rsidP="003463F3">
      <w:pPr>
        <w:pStyle w:val="ConsPlusCell"/>
        <w:jc w:val="both"/>
      </w:pPr>
      <w:r w:rsidRPr="00061AB7">
        <w:t>92 5215     5     Афалина</w:t>
      </w:r>
    </w:p>
    <w:p w:rsidR="00CC4CF9" w:rsidRPr="00061AB7" w:rsidRDefault="00CC4CF9" w:rsidP="003463F3">
      <w:pPr>
        <w:pStyle w:val="ConsPlusCell"/>
        <w:jc w:val="both"/>
      </w:pPr>
      <w:r w:rsidRPr="00061AB7">
        <w:t>92 5220     2     Ластоногие</w:t>
      </w:r>
    </w:p>
    <w:p w:rsidR="00CC4CF9" w:rsidRPr="00061AB7" w:rsidRDefault="00CC4CF9" w:rsidP="003463F3">
      <w:pPr>
        <w:pStyle w:val="ConsPlusCell"/>
        <w:jc w:val="both"/>
      </w:pPr>
      <w:r w:rsidRPr="00061AB7">
        <w:t>92 5250     6     Тюлени настоящие</w:t>
      </w:r>
    </w:p>
    <w:p w:rsidR="00CC4CF9" w:rsidRPr="00061AB7" w:rsidRDefault="00CC4CF9" w:rsidP="003463F3">
      <w:pPr>
        <w:pStyle w:val="ConsPlusCell"/>
        <w:jc w:val="both"/>
      </w:pPr>
      <w:r w:rsidRPr="00061AB7">
        <w:t>92 5251     1     Тюлень / каспийский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92 5252     7     - байкальский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92 5253     2     - ладожский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92 5254     8     - гренландский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92 5255     3     - полосатый (крылатка)</w:t>
      </w:r>
    </w:p>
    <w:p w:rsidR="00CC4CF9" w:rsidRPr="00061AB7" w:rsidRDefault="00CC4CF9" w:rsidP="003463F3">
      <w:pPr>
        <w:pStyle w:val="ConsPlusCell"/>
        <w:jc w:val="both"/>
      </w:pPr>
      <w:r w:rsidRPr="00061AB7">
        <w:t>92 5256     9     Нерпа</w:t>
      </w:r>
    </w:p>
    <w:p w:rsidR="00CC4CF9" w:rsidRPr="00061AB7" w:rsidRDefault="00CC4CF9" w:rsidP="003463F3">
      <w:pPr>
        <w:pStyle w:val="ConsPlusCell"/>
        <w:jc w:val="both"/>
      </w:pPr>
      <w:r w:rsidRPr="00061AB7">
        <w:t>92 5258     6     Заяц морской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92 5259     5     Серка, сиварь</w:t>
      </w:r>
    </w:p>
    <w:p w:rsidR="00CC4CF9" w:rsidRPr="00061AB7" w:rsidRDefault="00CC4CF9" w:rsidP="003463F3">
      <w:pPr>
        <w:pStyle w:val="ConsPlusCell"/>
        <w:jc w:val="both"/>
      </w:pPr>
      <w:r w:rsidRPr="00061AB7">
        <w:t>92 5260     0     Белек и другие</w:t>
      </w:r>
    </w:p>
    <w:p w:rsidR="00CC4CF9" w:rsidRPr="00061AB7" w:rsidRDefault="00CC4CF9" w:rsidP="003463F3">
      <w:pPr>
        <w:pStyle w:val="ConsPlusCell"/>
        <w:jc w:val="both"/>
      </w:pPr>
      <w:r w:rsidRPr="00061AB7">
        <w:t>92 5261     6     Белек</w:t>
      </w:r>
    </w:p>
    <w:p w:rsidR="00CC4CF9" w:rsidRPr="00061AB7" w:rsidRDefault="00CC4CF9" w:rsidP="003463F3">
      <w:pPr>
        <w:pStyle w:val="ConsPlusCell"/>
        <w:jc w:val="both"/>
      </w:pPr>
      <w:r w:rsidRPr="00061AB7">
        <w:t>92 5262     1     Зеленец</w:t>
      </w:r>
    </w:p>
    <w:p w:rsidR="00CC4CF9" w:rsidRPr="00061AB7" w:rsidRDefault="00CC4CF9" w:rsidP="003463F3">
      <w:pPr>
        <w:pStyle w:val="ConsPlusCell"/>
        <w:jc w:val="both"/>
      </w:pPr>
      <w:r w:rsidRPr="00061AB7">
        <w:t>92 5263     7     Хохлач</w:t>
      </w:r>
    </w:p>
    <w:p w:rsidR="00CC4CF9" w:rsidRPr="00061AB7" w:rsidRDefault="00CC4CF9" w:rsidP="003463F3">
      <w:pPr>
        <w:pStyle w:val="ConsPlusCell"/>
        <w:jc w:val="both"/>
      </w:pPr>
      <w:r w:rsidRPr="00061AB7">
        <w:t>92 5264     2     Хохлачонок</w:t>
      </w:r>
    </w:p>
    <w:p w:rsidR="00CC4CF9" w:rsidRPr="00061AB7" w:rsidRDefault="00CC4CF9" w:rsidP="003463F3">
      <w:pPr>
        <w:pStyle w:val="ConsPlusCell"/>
        <w:jc w:val="both"/>
      </w:pPr>
      <w:r w:rsidRPr="00061AB7">
        <w:t>92 5270     5     Тюлени ушастые</w:t>
      </w:r>
    </w:p>
    <w:p w:rsidR="00CC4CF9" w:rsidRPr="00061AB7" w:rsidRDefault="00CC4CF9" w:rsidP="003463F3">
      <w:pPr>
        <w:pStyle w:val="ConsPlusCell"/>
        <w:jc w:val="both"/>
      </w:pPr>
      <w:r w:rsidRPr="00061AB7">
        <w:t>92 5271     0     Сивуч</w:t>
      </w:r>
    </w:p>
    <w:p w:rsidR="00CC4CF9" w:rsidRPr="00061AB7" w:rsidRDefault="00CC4CF9" w:rsidP="003463F3">
      <w:pPr>
        <w:pStyle w:val="ConsPlusCell"/>
        <w:jc w:val="both"/>
      </w:pPr>
      <w:r w:rsidRPr="00061AB7">
        <w:t>92 5272     6     Котик морской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92 5273     1     Самка</w:t>
      </w:r>
    </w:p>
    <w:p w:rsidR="00CC4CF9" w:rsidRPr="00061AB7" w:rsidRDefault="00CC4CF9" w:rsidP="003463F3">
      <w:pPr>
        <w:pStyle w:val="ConsPlusCell"/>
        <w:jc w:val="both"/>
      </w:pPr>
      <w:r w:rsidRPr="00061AB7">
        <w:t>92 5274     7     Секач</w:t>
      </w:r>
    </w:p>
    <w:p w:rsidR="00CC4CF9" w:rsidRPr="00061AB7" w:rsidRDefault="00CC4CF9" w:rsidP="003463F3">
      <w:pPr>
        <w:pStyle w:val="ConsPlusCell"/>
        <w:jc w:val="both"/>
      </w:pPr>
      <w:r w:rsidRPr="00061AB7">
        <w:t>92 5275     2     Полусекач</w:t>
      </w:r>
    </w:p>
    <w:p w:rsidR="00CC4CF9" w:rsidRPr="00061AB7" w:rsidRDefault="00CC4CF9" w:rsidP="003463F3">
      <w:pPr>
        <w:pStyle w:val="ConsPlusCell"/>
        <w:jc w:val="both"/>
      </w:pPr>
      <w:r w:rsidRPr="00061AB7">
        <w:t>92 5276     8     Холостяк</w:t>
      </w:r>
    </w:p>
    <w:p w:rsidR="00CC4CF9" w:rsidRPr="00061AB7" w:rsidRDefault="00CC4CF9" w:rsidP="003463F3">
      <w:pPr>
        <w:pStyle w:val="ConsPlusCell"/>
        <w:jc w:val="both"/>
      </w:pPr>
      <w:r w:rsidRPr="00061AB7">
        <w:t>92 5277     3     Котик серебристый</w:t>
      </w:r>
    </w:p>
    <w:p w:rsidR="00CC4CF9" w:rsidRPr="00061AB7" w:rsidRDefault="00CC4CF9" w:rsidP="003463F3">
      <w:pPr>
        <w:pStyle w:val="ConsPlusCell"/>
        <w:jc w:val="both"/>
      </w:pPr>
      <w:r w:rsidRPr="00061AB7">
        <w:t>92 5278     9     Детеныш черненький</w:t>
      </w:r>
    </w:p>
    <w:p w:rsidR="00CC4CF9" w:rsidRPr="00061AB7" w:rsidRDefault="00CC4CF9" w:rsidP="003463F3">
      <w:pPr>
        <w:pStyle w:val="ConsPlusCell"/>
        <w:jc w:val="both"/>
      </w:pPr>
      <w:r w:rsidRPr="00061AB7">
        <w:t>92 5280     7     Моржи /</w:t>
      </w:r>
    </w:p>
    <w:p w:rsidR="00CC4CF9" w:rsidRPr="00061AB7" w:rsidRDefault="00CC4CF9" w:rsidP="003463F3">
      <w:pPr>
        <w:pStyle w:val="ConsPlusCell"/>
        <w:jc w:val="both"/>
      </w:pPr>
      <w:r w:rsidRPr="00061AB7">
        <w:t>92 5281     5     - тихоокеанские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92 5282     0     - атлантические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92 5300     7     Ракообразные и моллюски</w:t>
      </w:r>
    </w:p>
    <w:p w:rsidR="00CC4CF9" w:rsidRPr="00061AB7" w:rsidRDefault="00CC4CF9" w:rsidP="003463F3">
      <w:pPr>
        <w:pStyle w:val="ConsPlusCell"/>
        <w:jc w:val="both"/>
      </w:pPr>
      <w:r w:rsidRPr="00061AB7">
        <w:t>92 5302     8     Лангусты и омары *</w:t>
      </w:r>
    </w:p>
    <w:p w:rsidR="00CC4CF9" w:rsidRPr="00061AB7" w:rsidRDefault="00CC4CF9" w:rsidP="003463F3">
      <w:pPr>
        <w:pStyle w:val="ConsPlusCell"/>
        <w:jc w:val="both"/>
      </w:pPr>
      <w:r w:rsidRPr="00061AB7">
        <w:t>92 5304     9     Мидии и устрицы *</w:t>
      </w:r>
    </w:p>
    <w:p w:rsidR="00CC4CF9" w:rsidRPr="00061AB7" w:rsidRDefault="00CC4CF9" w:rsidP="003463F3">
      <w:pPr>
        <w:pStyle w:val="ConsPlusCell"/>
        <w:jc w:val="both"/>
      </w:pPr>
      <w:r w:rsidRPr="00061AB7">
        <w:t>92 5310     1     Крабы</w:t>
      </w:r>
    </w:p>
    <w:p w:rsidR="00CC4CF9" w:rsidRPr="00061AB7" w:rsidRDefault="00CC4CF9" w:rsidP="003463F3">
      <w:pPr>
        <w:pStyle w:val="ConsPlusCell"/>
        <w:jc w:val="both"/>
      </w:pPr>
      <w:r w:rsidRPr="00061AB7">
        <w:t>92 5311     7     Краб настоящий</w:t>
      </w:r>
    </w:p>
    <w:p w:rsidR="00CC4CF9" w:rsidRPr="00061AB7" w:rsidRDefault="00CC4CF9" w:rsidP="003463F3">
      <w:pPr>
        <w:pStyle w:val="ConsPlusCell"/>
        <w:jc w:val="both"/>
      </w:pPr>
      <w:r w:rsidRPr="00061AB7">
        <w:t>92 5312     2     Крабоид</w:t>
      </w:r>
    </w:p>
    <w:p w:rsidR="00CC4CF9" w:rsidRPr="00061AB7" w:rsidRDefault="00CC4CF9" w:rsidP="003463F3">
      <w:pPr>
        <w:pStyle w:val="ConsPlusCell"/>
        <w:jc w:val="both"/>
      </w:pPr>
      <w:r w:rsidRPr="00061AB7">
        <w:t>92 5314     3     Крабы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92 5320     6     Креветки / и шримсы</w:t>
      </w:r>
    </w:p>
    <w:p w:rsidR="00CC4CF9" w:rsidRPr="00061AB7" w:rsidRDefault="00CC4CF9" w:rsidP="003463F3">
      <w:pPr>
        <w:pStyle w:val="ConsPlusCell"/>
        <w:jc w:val="both"/>
      </w:pPr>
      <w:r w:rsidRPr="00061AB7">
        <w:t>92 5321     1     - примитивные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5322     7     - тропические (пенеусы)</w:t>
      </w:r>
    </w:p>
    <w:p w:rsidR="00CC4CF9" w:rsidRPr="00061AB7" w:rsidRDefault="00CC4CF9" w:rsidP="003463F3">
      <w:pPr>
        <w:pStyle w:val="ConsPlusCell"/>
        <w:jc w:val="both"/>
      </w:pPr>
      <w:r w:rsidRPr="00061AB7">
        <w:t>92 5323     2     - тропические шельфовые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92 5324     8     - тропические глубоководные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5325     3     - северные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5326     9     - травяные дальневосточные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5327     4     - травяные черноморские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92 5328     2     - песчаные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5329     5     Шримс-медвежонок</w:t>
      </w:r>
    </w:p>
    <w:p w:rsidR="00CC4CF9" w:rsidRPr="00061AB7" w:rsidRDefault="00CC4CF9" w:rsidP="003463F3">
      <w:pPr>
        <w:pStyle w:val="ConsPlusCell"/>
        <w:jc w:val="both"/>
      </w:pPr>
      <w:r w:rsidRPr="00061AB7">
        <w:t>92 5330     0     Омары, лангусты, раки</w:t>
      </w:r>
    </w:p>
    <w:p w:rsidR="00CC4CF9" w:rsidRPr="00061AB7" w:rsidRDefault="00CC4CF9" w:rsidP="003463F3">
      <w:pPr>
        <w:pStyle w:val="ConsPlusCell"/>
        <w:jc w:val="both"/>
      </w:pPr>
      <w:r w:rsidRPr="00061AB7">
        <w:t>92 5331     6     Омары</w:t>
      </w:r>
    </w:p>
    <w:p w:rsidR="00CC4CF9" w:rsidRPr="00061AB7" w:rsidRDefault="00CC4CF9" w:rsidP="003463F3">
      <w:pPr>
        <w:pStyle w:val="ConsPlusCell"/>
        <w:jc w:val="both"/>
      </w:pPr>
      <w:r w:rsidRPr="00061AB7">
        <w:t>92 5332     1     Лангусты</w:t>
      </w:r>
    </w:p>
    <w:p w:rsidR="00CC4CF9" w:rsidRPr="00061AB7" w:rsidRDefault="00CC4CF9" w:rsidP="003463F3">
      <w:pPr>
        <w:pStyle w:val="ConsPlusCell"/>
        <w:jc w:val="both"/>
      </w:pPr>
      <w:r w:rsidRPr="00061AB7">
        <w:t>92 5333     7     Раки пресноводные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5350     3     Криль</w:t>
      </w:r>
    </w:p>
    <w:p w:rsidR="00CC4CF9" w:rsidRPr="00061AB7" w:rsidRDefault="00CC4CF9" w:rsidP="003463F3">
      <w:pPr>
        <w:pStyle w:val="ConsPlusCell"/>
        <w:jc w:val="both"/>
      </w:pPr>
      <w:r w:rsidRPr="00061AB7">
        <w:t>92 5340     5     Моллюски</w:t>
      </w:r>
    </w:p>
    <w:p w:rsidR="00CC4CF9" w:rsidRPr="00061AB7" w:rsidRDefault="00CC4CF9" w:rsidP="003463F3">
      <w:pPr>
        <w:pStyle w:val="ConsPlusCell"/>
        <w:jc w:val="both"/>
      </w:pPr>
      <w:r w:rsidRPr="00061AB7">
        <w:t>92 5351     5     Кальмары и каракатицы</w:t>
      </w:r>
    </w:p>
    <w:p w:rsidR="00CC4CF9" w:rsidRPr="00061AB7" w:rsidRDefault="00CC4CF9" w:rsidP="003463F3">
      <w:pPr>
        <w:pStyle w:val="ConsPlusCell"/>
        <w:jc w:val="both"/>
      </w:pPr>
      <w:r w:rsidRPr="00061AB7">
        <w:t>92 5352     0     Осьминог</w:t>
      </w:r>
    </w:p>
    <w:p w:rsidR="00CC4CF9" w:rsidRPr="00061AB7" w:rsidRDefault="00CC4CF9" w:rsidP="003463F3">
      <w:pPr>
        <w:pStyle w:val="ConsPlusCell"/>
        <w:jc w:val="both"/>
      </w:pPr>
      <w:r w:rsidRPr="00061AB7">
        <w:t>92 5353     6     Леда</w:t>
      </w:r>
    </w:p>
    <w:p w:rsidR="00CC4CF9" w:rsidRPr="00061AB7" w:rsidRDefault="00CC4CF9" w:rsidP="003463F3">
      <w:pPr>
        <w:pStyle w:val="ConsPlusCell"/>
        <w:jc w:val="both"/>
      </w:pPr>
      <w:r w:rsidRPr="00061AB7">
        <w:t>92 5354     1     Рапана</w:t>
      </w:r>
    </w:p>
    <w:p w:rsidR="00CC4CF9" w:rsidRPr="00061AB7" w:rsidRDefault="00CC4CF9" w:rsidP="003463F3">
      <w:pPr>
        <w:pStyle w:val="ConsPlusCell"/>
        <w:jc w:val="both"/>
      </w:pPr>
      <w:r w:rsidRPr="00061AB7">
        <w:t>92 5355     7     Мидия</w:t>
      </w:r>
    </w:p>
    <w:p w:rsidR="00CC4CF9" w:rsidRPr="00061AB7" w:rsidRDefault="00CC4CF9" w:rsidP="003463F3">
      <w:pPr>
        <w:pStyle w:val="ConsPlusCell"/>
        <w:jc w:val="both"/>
      </w:pPr>
      <w:r w:rsidRPr="00061AB7">
        <w:t>92 5356     2     Гребешок морской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92 5357     8     Устрицы</w:t>
      </w:r>
    </w:p>
    <w:p w:rsidR="00CC4CF9" w:rsidRPr="00061AB7" w:rsidRDefault="00CC4CF9" w:rsidP="003463F3">
      <w:pPr>
        <w:pStyle w:val="ConsPlusCell"/>
        <w:jc w:val="both"/>
      </w:pPr>
      <w:r w:rsidRPr="00061AB7">
        <w:t>92 5360     4     Иглокожие</w:t>
      </w:r>
    </w:p>
    <w:p w:rsidR="00CC4CF9" w:rsidRPr="00061AB7" w:rsidRDefault="00CC4CF9" w:rsidP="003463F3">
      <w:pPr>
        <w:pStyle w:val="ConsPlusCell"/>
        <w:jc w:val="both"/>
      </w:pPr>
      <w:r w:rsidRPr="00061AB7">
        <w:t>92 5361     7     Трепанг</w:t>
      </w:r>
    </w:p>
    <w:p w:rsidR="00CC4CF9" w:rsidRPr="00061AB7" w:rsidRDefault="00CC4CF9" w:rsidP="003463F3">
      <w:pPr>
        <w:pStyle w:val="ConsPlusCell"/>
        <w:jc w:val="both"/>
      </w:pPr>
      <w:r w:rsidRPr="00061AB7">
        <w:t>92 5362     5     Кукумария</w:t>
      </w:r>
    </w:p>
    <w:p w:rsidR="00CC4CF9" w:rsidRPr="00061AB7" w:rsidRDefault="00CC4CF9" w:rsidP="003463F3">
      <w:pPr>
        <w:pStyle w:val="ConsPlusCell"/>
        <w:jc w:val="both"/>
      </w:pPr>
      <w:r w:rsidRPr="00061AB7">
        <w:t>92 5369     3     Иглокожие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92 5380     3     Ракообразные и моллюски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92 5381     9     Ракообразные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92 5382     4     Моллюски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92 5400     0     Водоросли</w:t>
      </w:r>
    </w:p>
    <w:p w:rsidR="00CC4CF9" w:rsidRPr="00061AB7" w:rsidRDefault="00CC4CF9" w:rsidP="003463F3">
      <w:pPr>
        <w:pStyle w:val="ConsPlusCell"/>
        <w:jc w:val="both"/>
      </w:pPr>
      <w:r w:rsidRPr="00061AB7">
        <w:t>92 5410     5     Водоросли зеленые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5420     0     Водоросли бурые</w:t>
      </w:r>
    </w:p>
    <w:p w:rsidR="00CC4CF9" w:rsidRPr="00061AB7" w:rsidRDefault="00CC4CF9" w:rsidP="003463F3">
      <w:pPr>
        <w:pStyle w:val="ConsPlusCell"/>
        <w:jc w:val="both"/>
      </w:pPr>
      <w:r w:rsidRPr="00061AB7">
        <w:t>92 5421     5     Десмарестия</w:t>
      </w:r>
    </w:p>
    <w:p w:rsidR="00CC4CF9" w:rsidRPr="00061AB7" w:rsidRDefault="00CC4CF9" w:rsidP="003463F3">
      <w:pPr>
        <w:pStyle w:val="ConsPlusCell"/>
        <w:jc w:val="both"/>
      </w:pPr>
      <w:r w:rsidRPr="00061AB7">
        <w:t>92 5422     0     Ламинария (морская капуста)</w:t>
      </w:r>
    </w:p>
    <w:p w:rsidR="00CC4CF9" w:rsidRPr="00061AB7" w:rsidRDefault="00CC4CF9" w:rsidP="003463F3">
      <w:pPr>
        <w:pStyle w:val="ConsPlusCell"/>
        <w:jc w:val="both"/>
      </w:pPr>
      <w:r w:rsidRPr="00061AB7">
        <w:t>92 5423     6     Алария дудчатая</w:t>
      </w:r>
    </w:p>
    <w:p w:rsidR="00CC4CF9" w:rsidRPr="00061AB7" w:rsidRDefault="00CC4CF9" w:rsidP="003463F3">
      <w:pPr>
        <w:pStyle w:val="ConsPlusCell"/>
        <w:jc w:val="both"/>
      </w:pPr>
      <w:r w:rsidRPr="00061AB7">
        <w:t>92 5424     1     Алария съедобная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5425     7     Лессония</w:t>
      </w:r>
    </w:p>
    <w:p w:rsidR="00CC4CF9" w:rsidRPr="00061AB7" w:rsidRDefault="00CC4CF9" w:rsidP="003463F3">
      <w:pPr>
        <w:pStyle w:val="ConsPlusCell"/>
        <w:jc w:val="both"/>
      </w:pPr>
      <w:r w:rsidRPr="00061AB7">
        <w:t>92 5426     2     Аскофиллум</w:t>
      </w:r>
    </w:p>
    <w:p w:rsidR="00CC4CF9" w:rsidRPr="00061AB7" w:rsidRDefault="00CC4CF9" w:rsidP="003463F3">
      <w:pPr>
        <w:pStyle w:val="ConsPlusCell"/>
        <w:jc w:val="both"/>
      </w:pPr>
      <w:r w:rsidRPr="00061AB7">
        <w:t>92 5427     8     Фукусы</w:t>
      </w:r>
    </w:p>
    <w:p w:rsidR="00CC4CF9" w:rsidRPr="00061AB7" w:rsidRDefault="00CC4CF9" w:rsidP="003463F3">
      <w:pPr>
        <w:pStyle w:val="ConsPlusCell"/>
        <w:jc w:val="both"/>
      </w:pPr>
      <w:r w:rsidRPr="00061AB7">
        <w:t>92 5428     3     Цистозира бородатая</w:t>
      </w:r>
    </w:p>
    <w:p w:rsidR="00CC4CF9" w:rsidRPr="00061AB7" w:rsidRDefault="00CC4CF9" w:rsidP="003463F3">
      <w:pPr>
        <w:pStyle w:val="ConsPlusCell"/>
        <w:jc w:val="both"/>
      </w:pPr>
      <w:r w:rsidRPr="00061AB7">
        <w:t>92 5429     9     Саргассы</w:t>
      </w:r>
    </w:p>
    <w:p w:rsidR="00CC4CF9" w:rsidRPr="00061AB7" w:rsidRDefault="00CC4CF9" w:rsidP="003463F3">
      <w:pPr>
        <w:pStyle w:val="ConsPlusCell"/>
        <w:jc w:val="both"/>
      </w:pPr>
      <w:r w:rsidRPr="00061AB7">
        <w:t>92 5430     4     Водоросли красные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5431     3     Фурцеллярия</w:t>
      </w:r>
    </w:p>
    <w:p w:rsidR="00CC4CF9" w:rsidRPr="00061AB7" w:rsidRDefault="00CC4CF9" w:rsidP="003463F3">
      <w:pPr>
        <w:pStyle w:val="ConsPlusCell"/>
        <w:jc w:val="both"/>
      </w:pPr>
      <w:r w:rsidRPr="00061AB7">
        <w:t>92 5432     5     Филлофора</w:t>
      </w:r>
    </w:p>
    <w:p w:rsidR="00CC4CF9" w:rsidRPr="00061AB7" w:rsidRDefault="00CC4CF9" w:rsidP="003463F3">
      <w:pPr>
        <w:pStyle w:val="ConsPlusCell"/>
        <w:jc w:val="both"/>
      </w:pPr>
      <w:r w:rsidRPr="00061AB7">
        <w:t>92 5433     0     Анфельция</w:t>
      </w:r>
    </w:p>
    <w:p w:rsidR="00CC4CF9" w:rsidRPr="00061AB7" w:rsidRDefault="00CC4CF9" w:rsidP="003463F3">
      <w:pPr>
        <w:pStyle w:val="ConsPlusCell"/>
        <w:jc w:val="both"/>
      </w:pPr>
      <w:r w:rsidRPr="00061AB7">
        <w:t>92 5434     6     Фондрус</w:t>
      </w:r>
    </w:p>
    <w:p w:rsidR="00CC4CF9" w:rsidRPr="00061AB7" w:rsidRDefault="00CC4CF9" w:rsidP="003463F3">
      <w:pPr>
        <w:pStyle w:val="ConsPlusCell"/>
        <w:jc w:val="both"/>
      </w:pPr>
      <w:r w:rsidRPr="00061AB7">
        <w:t>92 5440     9     Зоостера, фоллоспадикс</w:t>
      </w:r>
    </w:p>
    <w:p w:rsidR="00CC4CF9" w:rsidRPr="00061AB7" w:rsidRDefault="00CC4CF9" w:rsidP="003463F3">
      <w:pPr>
        <w:pStyle w:val="ConsPlusCell"/>
        <w:jc w:val="both"/>
      </w:pPr>
      <w:r w:rsidRPr="00061AB7">
        <w:t>92 5442     7     Зоостера</w:t>
      </w:r>
    </w:p>
    <w:p w:rsidR="00CC4CF9" w:rsidRPr="00061AB7" w:rsidRDefault="00CC4CF9" w:rsidP="003463F3">
      <w:pPr>
        <w:pStyle w:val="ConsPlusCell"/>
        <w:jc w:val="both"/>
      </w:pPr>
      <w:r w:rsidRPr="00061AB7">
        <w:t>92 5443     5     Филлоспадикс</w:t>
      </w:r>
    </w:p>
    <w:p w:rsidR="00CC4CF9" w:rsidRPr="00061AB7" w:rsidRDefault="00CC4CF9" w:rsidP="003463F3">
      <w:pPr>
        <w:pStyle w:val="ConsPlusCell"/>
        <w:jc w:val="both"/>
      </w:pPr>
      <w:r w:rsidRPr="00061AB7">
        <w:t>92 5450     3     Водоросли прочие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92 6000     9     Продукция рыбная пищевая товарная (без рыбных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консервов)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92 6010     3     Рыба пряного посола и маринованная (включая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сельдь) *</w:t>
      </w:r>
    </w:p>
    <w:p w:rsidR="00CC4CF9" w:rsidRPr="00061AB7" w:rsidRDefault="00CC4CF9" w:rsidP="003463F3">
      <w:pPr>
        <w:pStyle w:val="ConsPlusCell"/>
        <w:jc w:val="both"/>
      </w:pPr>
      <w:r w:rsidRPr="00061AB7">
        <w:t>92 6030     2     Рыба и морепродукты всех видов обработки (без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сельди)</w:t>
      </w:r>
    </w:p>
    <w:p w:rsidR="00CC4CF9" w:rsidRPr="00061AB7" w:rsidRDefault="00CC4CF9" w:rsidP="003463F3">
      <w:pPr>
        <w:pStyle w:val="ConsPlusCell"/>
        <w:jc w:val="both"/>
      </w:pPr>
      <w:r w:rsidRPr="00061AB7">
        <w:t>92 6040     7     Рыба всех видов обработки неразделанная (без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сельди) *</w:t>
      </w:r>
    </w:p>
    <w:p w:rsidR="00CC4CF9" w:rsidRPr="00061AB7" w:rsidRDefault="00CC4CF9" w:rsidP="003463F3">
      <w:pPr>
        <w:pStyle w:val="ConsPlusCell"/>
        <w:jc w:val="both"/>
      </w:pPr>
      <w:r w:rsidRPr="00061AB7">
        <w:t>92 6060     6     Рыба охлажденная, включая сельдь *</w:t>
      </w:r>
    </w:p>
    <w:p w:rsidR="00CC4CF9" w:rsidRPr="00061AB7" w:rsidRDefault="00CC4CF9" w:rsidP="003463F3">
      <w:pPr>
        <w:pStyle w:val="ConsPlusCell"/>
        <w:jc w:val="both"/>
      </w:pPr>
      <w:r w:rsidRPr="00061AB7">
        <w:t>92 6070     0     Рыба мороженая, включая сельдь *</w:t>
      </w:r>
    </w:p>
    <w:p w:rsidR="00CC4CF9" w:rsidRPr="00061AB7" w:rsidRDefault="00CC4CF9" w:rsidP="003463F3">
      <w:pPr>
        <w:pStyle w:val="ConsPlusCell"/>
        <w:jc w:val="both"/>
      </w:pPr>
      <w:r w:rsidRPr="00061AB7">
        <w:t>92 6100     2     Рыба свежемороженая (без сельди)</w:t>
      </w:r>
    </w:p>
    <w:p w:rsidR="00CC4CF9" w:rsidRPr="00061AB7" w:rsidRDefault="00CC4CF9" w:rsidP="003463F3">
      <w:pPr>
        <w:pStyle w:val="ConsPlusCell"/>
        <w:jc w:val="both"/>
      </w:pPr>
      <w:r w:rsidRPr="00061AB7">
        <w:t>92 6101     8     Судак мороженый *</w:t>
      </w:r>
    </w:p>
    <w:p w:rsidR="00CC4CF9" w:rsidRPr="00061AB7" w:rsidRDefault="00CC4CF9" w:rsidP="003463F3">
      <w:pPr>
        <w:pStyle w:val="ConsPlusCell"/>
        <w:jc w:val="both"/>
      </w:pPr>
      <w:r w:rsidRPr="00061AB7">
        <w:t>92 6102     3     Осетровые мороженые *</w:t>
      </w:r>
    </w:p>
    <w:p w:rsidR="00CC4CF9" w:rsidRPr="00061AB7" w:rsidRDefault="00CC4CF9" w:rsidP="003463F3">
      <w:pPr>
        <w:pStyle w:val="ConsPlusCell"/>
        <w:jc w:val="both"/>
      </w:pPr>
      <w:r w:rsidRPr="00061AB7">
        <w:t>92 6103     9     Лососевые мороженые *</w:t>
      </w:r>
    </w:p>
    <w:p w:rsidR="00CC4CF9" w:rsidRPr="00061AB7" w:rsidRDefault="00CC4CF9" w:rsidP="003463F3">
      <w:pPr>
        <w:pStyle w:val="ConsPlusCell"/>
        <w:jc w:val="both"/>
      </w:pPr>
      <w:r w:rsidRPr="00061AB7">
        <w:t>92 6104     4     Рыба мелкая мороженая *</w:t>
      </w:r>
    </w:p>
    <w:p w:rsidR="00CC4CF9" w:rsidRPr="00061AB7" w:rsidRDefault="00CC4CF9" w:rsidP="003463F3">
      <w:pPr>
        <w:pStyle w:val="ConsPlusCell"/>
        <w:jc w:val="both"/>
      </w:pPr>
      <w:r w:rsidRPr="00061AB7">
        <w:t>92 6105     1     Хек мороженый *</w:t>
      </w:r>
    </w:p>
    <w:p w:rsidR="00CC4CF9" w:rsidRPr="00061AB7" w:rsidRDefault="00CC4CF9" w:rsidP="003463F3">
      <w:pPr>
        <w:pStyle w:val="ConsPlusCell"/>
        <w:jc w:val="both"/>
      </w:pPr>
      <w:r w:rsidRPr="00061AB7">
        <w:t>92 6106     5     Скумбрия мороженая *</w:t>
      </w:r>
    </w:p>
    <w:p w:rsidR="00CC4CF9" w:rsidRPr="00061AB7" w:rsidRDefault="00CC4CF9" w:rsidP="003463F3">
      <w:pPr>
        <w:pStyle w:val="ConsPlusCell"/>
        <w:jc w:val="both"/>
      </w:pPr>
      <w:r w:rsidRPr="00061AB7">
        <w:t>92 6107     0     Ставрида мороженая *</w:t>
      </w:r>
    </w:p>
    <w:p w:rsidR="00CC4CF9" w:rsidRPr="00061AB7" w:rsidRDefault="00CC4CF9" w:rsidP="003463F3">
      <w:pPr>
        <w:pStyle w:val="ConsPlusCell"/>
        <w:jc w:val="both"/>
      </w:pPr>
      <w:r w:rsidRPr="00061AB7">
        <w:t>92 6108     6     Сардина мороженая *</w:t>
      </w:r>
    </w:p>
    <w:p w:rsidR="00CC4CF9" w:rsidRPr="00061AB7" w:rsidRDefault="00CC4CF9" w:rsidP="003463F3">
      <w:pPr>
        <w:pStyle w:val="ConsPlusCell"/>
        <w:jc w:val="both"/>
      </w:pPr>
      <w:r w:rsidRPr="00061AB7">
        <w:t>92 6109     1     Рыбное филе и рыба специальной разделки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(полуфабрикаты) *</w:t>
      </w:r>
    </w:p>
    <w:p w:rsidR="00CC4CF9" w:rsidRPr="00061AB7" w:rsidRDefault="00CC4CF9" w:rsidP="003463F3">
      <w:pPr>
        <w:pStyle w:val="ConsPlusCell"/>
        <w:jc w:val="both"/>
      </w:pPr>
      <w:r w:rsidRPr="00061AB7">
        <w:t>92 6110     7     Рыба живая / (без сельди)</w:t>
      </w:r>
    </w:p>
    <w:p w:rsidR="00CC4CF9" w:rsidRPr="00061AB7" w:rsidRDefault="00CC4CF9" w:rsidP="003463F3">
      <w:pPr>
        <w:pStyle w:val="ConsPlusCell"/>
        <w:jc w:val="both"/>
      </w:pPr>
      <w:r w:rsidRPr="00061AB7">
        <w:t>92 6111     2     - неразделанная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6120     1     Рыба охлажденная / (без сельди)</w:t>
      </w:r>
    </w:p>
    <w:p w:rsidR="00CC4CF9" w:rsidRPr="00061AB7" w:rsidRDefault="00CC4CF9" w:rsidP="003463F3">
      <w:pPr>
        <w:pStyle w:val="ConsPlusCell"/>
        <w:jc w:val="both"/>
      </w:pPr>
      <w:r w:rsidRPr="00061AB7">
        <w:t>92 6121     7     - неразделанная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6122     2     - жаброванная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6123     8     - потрошеная с головой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92 6124     3     - потрошеная обезглавленная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6129     0     -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92 6130     6     Рыба мороженая / (без сельди)</w:t>
      </w:r>
    </w:p>
    <w:p w:rsidR="00CC4CF9" w:rsidRPr="00061AB7" w:rsidRDefault="00CC4CF9" w:rsidP="003463F3">
      <w:pPr>
        <w:pStyle w:val="ConsPlusCell"/>
        <w:jc w:val="both"/>
      </w:pPr>
      <w:r w:rsidRPr="00061AB7">
        <w:t>92 6131     1     - неразделанная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6132     7     - потрошеная с головой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92 6133     2     - потрошеная обезглавленная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6134     8     - разделанная на кусок</w:t>
      </w:r>
    </w:p>
    <w:p w:rsidR="00CC4CF9" w:rsidRPr="00061AB7" w:rsidRDefault="00CC4CF9" w:rsidP="003463F3">
      <w:pPr>
        <w:pStyle w:val="ConsPlusCell"/>
        <w:jc w:val="both"/>
      </w:pPr>
      <w:r w:rsidRPr="00061AB7">
        <w:t>92 6135     3     - жаброванная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6136     9     - разделанная на пласт</w:t>
      </w:r>
    </w:p>
    <w:p w:rsidR="00CC4CF9" w:rsidRPr="00061AB7" w:rsidRDefault="00CC4CF9" w:rsidP="003463F3">
      <w:pPr>
        <w:pStyle w:val="ConsPlusCell"/>
        <w:jc w:val="both"/>
      </w:pPr>
      <w:r w:rsidRPr="00061AB7">
        <w:t>92 6137     4     - обезглавленная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6140     0     Филе рыбное мороженое / (без сельди)</w:t>
      </w:r>
    </w:p>
    <w:p w:rsidR="00CC4CF9" w:rsidRPr="00061AB7" w:rsidRDefault="00CC4CF9" w:rsidP="003463F3">
      <w:pPr>
        <w:pStyle w:val="ConsPlusCell"/>
        <w:jc w:val="both"/>
      </w:pPr>
      <w:r w:rsidRPr="00061AB7">
        <w:t>92 6141     6     - без кожи</w:t>
      </w:r>
    </w:p>
    <w:p w:rsidR="00CC4CF9" w:rsidRPr="00061AB7" w:rsidRDefault="00CC4CF9" w:rsidP="003463F3">
      <w:pPr>
        <w:pStyle w:val="ConsPlusCell"/>
        <w:jc w:val="both"/>
      </w:pPr>
      <w:r w:rsidRPr="00061AB7">
        <w:t>92 6142     1     - с кожей</w:t>
      </w:r>
    </w:p>
    <w:p w:rsidR="00CC4CF9" w:rsidRPr="00061AB7" w:rsidRDefault="00CC4CF9" w:rsidP="003463F3">
      <w:pPr>
        <w:pStyle w:val="ConsPlusCell"/>
        <w:jc w:val="both"/>
      </w:pPr>
      <w:r w:rsidRPr="00061AB7">
        <w:t>92 6150     5     Рыба специальной разделки / (без сельди)</w:t>
      </w:r>
    </w:p>
    <w:p w:rsidR="00CC4CF9" w:rsidRPr="00061AB7" w:rsidRDefault="00CC4CF9" w:rsidP="003463F3">
      <w:pPr>
        <w:pStyle w:val="ConsPlusCell"/>
        <w:jc w:val="both"/>
      </w:pPr>
      <w:r w:rsidRPr="00061AB7">
        <w:t>92 6151     0     - разделанная на тушку</w:t>
      </w:r>
    </w:p>
    <w:p w:rsidR="00CC4CF9" w:rsidRPr="00061AB7" w:rsidRDefault="00CC4CF9" w:rsidP="003463F3">
      <w:pPr>
        <w:pStyle w:val="ConsPlusCell"/>
        <w:jc w:val="both"/>
      </w:pPr>
      <w:r w:rsidRPr="00061AB7">
        <w:t>92 6152     6     - разделанная на кусок</w:t>
      </w:r>
    </w:p>
    <w:p w:rsidR="00CC4CF9" w:rsidRPr="00061AB7" w:rsidRDefault="00CC4CF9" w:rsidP="003463F3">
      <w:pPr>
        <w:pStyle w:val="ConsPlusCell"/>
        <w:jc w:val="both"/>
      </w:pPr>
      <w:r w:rsidRPr="00061AB7">
        <w:t>92 6153     1     Наборы ухи мороженой</w:t>
      </w:r>
    </w:p>
    <w:p w:rsidR="00CC4CF9" w:rsidRPr="00061AB7" w:rsidRDefault="00CC4CF9" w:rsidP="003463F3">
      <w:pPr>
        <w:pStyle w:val="ConsPlusCell"/>
        <w:jc w:val="both"/>
      </w:pPr>
      <w:r w:rsidRPr="00061AB7">
        <w:t>92 6154     7     Спинки специальной разделки (балычок)</w:t>
      </w:r>
    </w:p>
    <w:p w:rsidR="00CC4CF9" w:rsidRPr="00061AB7" w:rsidRDefault="00CC4CF9" w:rsidP="003463F3">
      <w:pPr>
        <w:pStyle w:val="ConsPlusCell"/>
        <w:jc w:val="both"/>
      </w:pPr>
      <w:r w:rsidRPr="00061AB7">
        <w:t>92 6160     3     Фарш пищевой /</w:t>
      </w:r>
    </w:p>
    <w:p w:rsidR="00CC4CF9" w:rsidRPr="00061AB7" w:rsidRDefault="00CC4CF9" w:rsidP="003463F3">
      <w:pPr>
        <w:pStyle w:val="ConsPlusCell"/>
        <w:jc w:val="both"/>
      </w:pPr>
      <w:r w:rsidRPr="00061AB7">
        <w:t>92 6161     5     - особый</w:t>
      </w:r>
    </w:p>
    <w:p w:rsidR="00CC4CF9" w:rsidRPr="00061AB7" w:rsidRDefault="00CC4CF9" w:rsidP="003463F3">
      <w:pPr>
        <w:pStyle w:val="ConsPlusCell"/>
        <w:jc w:val="both"/>
      </w:pPr>
      <w:r w:rsidRPr="00061AB7">
        <w:t>92 6200     6     Рыба соленая, пряного посола и маринованная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(без сельди)</w:t>
      </w:r>
    </w:p>
    <w:p w:rsidR="00CC4CF9" w:rsidRPr="00061AB7" w:rsidRDefault="00CC4CF9" w:rsidP="003463F3">
      <w:pPr>
        <w:pStyle w:val="ConsPlusCell"/>
        <w:jc w:val="both"/>
      </w:pPr>
      <w:r w:rsidRPr="00061AB7">
        <w:t>92 6201     1     Лососевые рыбы *</w:t>
      </w:r>
    </w:p>
    <w:p w:rsidR="00CC4CF9" w:rsidRPr="00061AB7" w:rsidRDefault="00CC4CF9" w:rsidP="003463F3">
      <w:pPr>
        <w:pStyle w:val="ConsPlusCell"/>
        <w:jc w:val="both"/>
      </w:pPr>
      <w:r w:rsidRPr="00061AB7">
        <w:t>92 6202     7     Семга, лосось *</w:t>
      </w:r>
    </w:p>
    <w:p w:rsidR="00CC4CF9" w:rsidRPr="00061AB7" w:rsidRDefault="00CC4CF9" w:rsidP="003463F3">
      <w:pPr>
        <w:pStyle w:val="ConsPlusCell"/>
        <w:jc w:val="both"/>
      </w:pPr>
      <w:r w:rsidRPr="00061AB7">
        <w:t>92 6203     2     Рыба мелкая *</w:t>
      </w:r>
    </w:p>
    <w:p w:rsidR="00CC4CF9" w:rsidRPr="00061AB7" w:rsidRDefault="00CC4CF9" w:rsidP="003463F3">
      <w:pPr>
        <w:pStyle w:val="ConsPlusCell"/>
        <w:jc w:val="both"/>
      </w:pPr>
      <w:r w:rsidRPr="00061AB7">
        <w:t>92 6204     8     Рыба пряного посола мелкая *</w:t>
      </w:r>
    </w:p>
    <w:p w:rsidR="00CC4CF9" w:rsidRPr="00061AB7" w:rsidRDefault="00CC4CF9" w:rsidP="003463F3">
      <w:pPr>
        <w:pStyle w:val="ConsPlusCell"/>
        <w:jc w:val="both"/>
      </w:pPr>
      <w:r w:rsidRPr="00061AB7">
        <w:t>92 6206     9     Заменитель сельди *</w:t>
      </w:r>
    </w:p>
    <w:p w:rsidR="00CC4CF9" w:rsidRPr="00061AB7" w:rsidRDefault="00CC4CF9" w:rsidP="003463F3">
      <w:pPr>
        <w:pStyle w:val="ConsPlusCell"/>
        <w:jc w:val="both"/>
      </w:pPr>
      <w:r w:rsidRPr="00061AB7">
        <w:t>92 6207     4     Рыба соленая (без сельди) *</w:t>
      </w:r>
    </w:p>
    <w:p w:rsidR="00CC4CF9" w:rsidRPr="00061AB7" w:rsidRDefault="00CC4CF9" w:rsidP="003463F3">
      <w:pPr>
        <w:pStyle w:val="ConsPlusCell"/>
        <w:jc w:val="both"/>
      </w:pPr>
      <w:r w:rsidRPr="00061AB7">
        <w:t>92 6208     9     Рыба слабо- и среднесоленая (без сельди) *</w:t>
      </w:r>
    </w:p>
    <w:p w:rsidR="00CC4CF9" w:rsidRPr="00061AB7" w:rsidRDefault="00CC4CF9" w:rsidP="003463F3">
      <w:pPr>
        <w:pStyle w:val="ConsPlusCell"/>
        <w:jc w:val="both"/>
      </w:pPr>
      <w:r w:rsidRPr="00061AB7">
        <w:t>92 6210     0     Рыба слабосоленая / (без сельди)</w:t>
      </w:r>
    </w:p>
    <w:p w:rsidR="00CC4CF9" w:rsidRPr="00061AB7" w:rsidRDefault="00CC4CF9" w:rsidP="003463F3">
      <w:pPr>
        <w:pStyle w:val="ConsPlusCell"/>
        <w:jc w:val="both"/>
      </w:pPr>
      <w:r w:rsidRPr="00061AB7">
        <w:t>92 6211     6     - неразделанная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6212     1     - потрошеная с головой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92 6213     7     - потрошеная обезглавленная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6214     2     - внарезку</w:t>
      </w:r>
    </w:p>
    <w:p w:rsidR="00CC4CF9" w:rsidRPr="00061AB7" w:rsidRDefault="00CC4CF9" w:rsidP="003463F3">
      <w:pPr>
        <w:pStyle w:val="ConsPlusCell"/>
        <w:jc w:val="both"/>
      </w:pPr>
      <w:r w:rsidRPr="00061AB7">
        <w:t>92 6215     8     - разделанная на пласт с головой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92 6216     3     - разделанная на пласт обезглавленный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92 6217     9     - разделанная на пласт клипфискной разделки</w:t>
      </w:r>
    </w:p>
    <w:p w:rsidR="00CC4CF9" w:rsidRPr="00061AB7" w:rsidRDefault="00CC4CF9" w:rsidP="003463F3">
      <w:pPr>
        <w:pStyle w:val="ConsPlusCell"/>
        <w:jc w:val="both"/>
      </w:pPr>
      <w:r w:rsidRPr="00061AB7">
        <w:t>92 6218     4     - разделанная на кусок</w:t>
      </w:r>
    </w:p>
    <w:p w:rsidR="00CC4CF9" w:rsidRPr="00061AB7" w:rsidRDefault="00CC4CF9" w:rsidP="003463F3">
      <w:pPr>
        <w:pStyle w:val="ConsPlusCell"/>
        <w:jc w:val="both"/>
      </w:pPr>
      <w:r w:rsidRPr="00061AB7">
        <w:t>92 6219     2     - зябренная, жаброванная, полупотрошеная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6220     5     Рыба среднесоленая / (без сельди)</w:t>
      </w:r>
    </w:p>
    <w:p w:rsidR="00CC4CF9" w:rsidRPr="00061AB7" w:rsidRDefault="00CC4CF9" w:rsidP="003463F3">
      <w:pPr>
        <w:pStyle w:val="ConsPlusCell"/>
        <w:jc w:val="both"/>
      </w:pPr>
      <w:r w:rsidRPr="00061AB7">
        <w:t>92 6221     0     - неразделанная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6222     6     - потрошеная с головой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92 6223     1     - потрошеная обезглавленная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6225     2     - разделанная на пласт с головой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92 6226     8     - разделанная на пласт обезглавленный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92 6227     3     - разделанная на пласт клипфискной разделки</w:t>
      </w:r>
    </w:p>
    <w:p w:rsidR="00CC4CF9" w:rsidRPr="00061AB7" w:rsidRDefault="00CC4CF9" w:rsidP="003463F3">
      <w:pPr>
        <w:pStyle w:val="ConsPlusCell"/>
        <w:jc w:val="both"/>
      </w:pPr>
      <w:r w:rsidRPr="00061AB7">
        <w:t>92 6228     9     - разделанная на кусок</w:t>
      </w:r>
    </w:p>
    <w:p w:rsidR="00CC4CF9" w:rsidRPr="00061AB7" w:rsidRDefault="00CC4CF9" w:rsidP="003463F3">
      <w:pPr>
        <w:pStyle w:val="ConsPlusCell"/>
        <w:jc w:val="both"/>
      </w:pPr>
      <w:r w:rsidRPr="00061AB7">
        <w:t>92 6229     4     - зябренная, жаброванная, полупотрошеная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6230     0     Рыба крепкосоленая / (без сельди)</w:t>
      </w:r>
    </w:p>
    <w:p w:rsidR="00CC4CF9" w:rsidRPr="00061AB7" w:rsidRDefault="00CC4CF9" w:rsidP="003463F3">
      <w:pPr>
        <w:pStyle w:val="ConsPlusCell"/>
        <w:jc w:val="both"/>
      </w:pPr>
      <w:r w:rsidRPr="00061AB7">
        <w:t>92 6231     5     - неразделанная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6232     0     - потрошеная с головой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92 6233     6     - потрошеная обезглавленная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6235     7     - разделанная на пласт с головой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92 6236     2     - разделанная на пласт обезглавленный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92 6237     8     - разделанная на пласт клипфискной разделки</w:t>
      </w:r>
    </w:p>
    <w:p w:rsidR="00CC4CF9" w:rsidRPr="00061AB7" w:rsidRDefault="00CC4CF9" w:rsidP="003463F3">
      <w:pPr>
        <w:pStyle w:val="ConsPlusCell"/>
        <w:jc w:val="both"/>
      </w:pPr>
      <w:r w:rsidRPr="00061AB7">
        <w:t>92 6238     3     - разделанная на кусок</w:t>
      </w:r>
    </w:p>
    <w:p w:rsidR="00CC4CF9" w:rsidRPr="00061AB7" w:rsidRDefault="00CC4CF9" w:rsidP="003463F3">
      <w:pPr>
        <w:pStyle w:val="ConsPlusCell"/>
        <w:jc w:val="both"/>
      </w:pPr>
      <w:r w:rsidRPr="00061AB7">
        <w:t>92 6239     9     - зябренная, жаброванная, полупотрошеная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6260     3     Рыба пряного посола и маринованная / (без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сельди)</w:t>
      </w:r>
    </w:p>
    <w:p w:rsidR="00CC4CF9" w:rsidRPr="00061AB7" w:rsidRDefault="00CC4CF9" w:rsidP="003463F3">
      <w:pPr>
        <w:pStyle w:val="ConsPlusCell"/>
        <w:jc w:val="both"/>
      </w:pPr>
      <w:r w:rsidRPr="00061AB7">
        <w:t>92 6261     9     - неразделанная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6262     4     - зябренная, жаброванная, полупотрошеная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6263     0     - потрошеная обезглавленная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6264     5     - разделанная на тушку</w:t>
      </w:r>
    </w:p>
    <w:p w:rsidR="00CC4CF9" w:rsidRPr="00061AB7" w:rsidRDefault="00CC4CF9" w:rsidP="003463F3">
      <w:pPr>
        <w:pStyle w:val="ConsPlusCell"/>
        <w:jc w:val="both"/>
      </w:pPr>
      <w:r w:rsidRPr="00061AB7">
        <w:t>92 6265     0     - потрошеная с головой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92 6267     1     - обезглавленная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6270     8     Рыба специального посола /</w:t>
      </w:r>
    </w:p>
    <w:p w:rsidR="00CC4CF9" w:rsidRPr="00061AB7" w:rsidRDefault="00CC4CF9" w:rsidP="003463F3">
      <w:pPr>
        <w:pStyle w:val="ConsPlusCell"/>
        <w:jc w:val="both"/>
      </w:pPr>
      <w:r w:rsidRPr="00061AB7">
        <w:t>92 6271     3     - неразделанная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6273     4     - потрошеная обезглавленная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6275     5     - потрошеная с головой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92 6280     2     Рыба семужного посола /</w:t>
      </w:r>
    </w:p>
    <w:p w:rsidR="00CC4CF9" w:rsidRPr="00061AB7" w:rsidRDefault="00CC4CF9" w:rsidP="003463F3">
      <w:pPr>
        <w:pStyle w:val="ConsPlusCell"/>
        <w:jc w:val="both"/>
      </w:pPr>
      <w:r w:rsidRPr="00061AB7">
        <w:t>92 6281     8     - потрошеная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6282     3     - семужной резки</w:t>
      </w:r>
    </w:p>
    <w:p w:rsidR="00CC4CF9" w:rsidRPr="00061AB7" w:rsidRDefault="00CC4CF9" w:rsidP="003463F3">
      <w:pPr>
        <w:pStyle w:val="ConsPlusCell"/>
        <w:jc w:val="both"/>
      </w:pPr>
      <w:r w:rsidRPr="00061AB7">
        <w:t>92 6283     9     Спинка семужного посола (балычок)</w:t>
      </w:r>
    </w:p>
    <w:p w:rsidR="00CC4CF9" w:rsidRPr="00061AB7" w:rsidRDefault="00CC4CF9" w:rsidP="003463F3">
      <w:pPr>
        <w:pStyle w:val="ConsPlusCell"/>
        <w:jc w:val="both"/>
      </w:pPr>
      <w:r w:rsidRPr="00061AB7">
        <w:t>92 6300     6     Рыба копченая, сушено-вяленая и балычные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изделия (без сельди)</w:t>
      </w:r>
    </w:p>
    <w:p w:rsidR="00CC4CF9" w:rsidRPr="00061AB7" w:rsidRDefault="00CC4CF9" w:rsidP="003463F3">
      <w:pPr>
        <w:pStyle w:val="ConsPlusCell"/>
        <w:jc w:val="both"/>
      </w:pPr>
      <w:r w:rsidRPr="00061AB7">
        <w:t>92 6301     5     Рыба копченая (без сельди) *</w:t>
      </w:r>
    </w:p>
    <w:p w:rsidR="00CC4CF9" w:rsidRPr="00061AB7" w:rsidRDefault="00CC4CF9" w:rsidP="003463F3">
      <w:pPr>
        <w:pStyle w:val="ConsPlusCell"/>
        <w:jc w:val="both"/>
      </w:pPr>
      <w:r w:rsidRPr="00061AB7">
        <w:t>92 6302     0     Рыба копченая (включая сельдь) *</w:t>
      </w:r>
    </w:p>
    <w:p w:rsidR="00CC4CF9" w:rsidRPr="00061AB7" w:rsidRDefault="00CC4CF9" w:rsidP="003463F3">
      <w:pPr>
        <w:pStyle w:val="ConsPlusCell"/>
        <w:jc w:val="both"/>
      </w:pPr>
      <w:r w:rsidRPr="00061AB7">
        <w:t>92 6304     1     Рыба сушено-вяленая *</w:t>
      </w:r>
    </w:p>
    <w:p w:rsidR="00CC4CF9" w:rsidRPr="00061AB7" w:rsidRDefault="00CC4CF9" w:rsidP="003463F3">
      <w:pPr>
        <w:pStyle w:val="ConsPlusCell"/>
        <w:jc w:val="both"/>
      </w:pPr>
      <w:r w:rsidRPr="00061AB7">
        <w:t>92 6306     2     Балычные изделия *</w:t>
      </w:r>
    </w:p>
    <w:p w:rsidR="00CC4CF9" w:rsidRPr="00061AB7" w:rsidRDefault="00CC4CF9" w:rsidP="003463F3">
      <w:pPr>
        <w:pStyle w:val="ConsPlusCell"/>
        <w:jc w:val="both"/>
      </w:pPr>
      <w:r w:rsidRPr="00061AB7">
        <w:t>92 6310     4     Рыба холодного копчения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92 6311     0     - неразделанная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6312     5     - зябренная, жаброванная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6313     0     - потрошеная с головой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92 6314     6     - потрошеная обезглавленная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6315     1     - разделанная на пласт с головой, киперс</w:t>
      </w:r>
    </w:p>
    <w:p w:rsidR="00CC4CF9" w:rsidRPr="00061AB7" w:rsidRDefault="00CC4CF9" w:rsidP="003463F3">
      <w:pPr>
        <w:pStyle w:val="ConsPlusCell"/>
        <w:jc w:val="both"/>
      </w:pPr>
      <w:r w:rsidRPr="00061AB7">
        <w:t>92 6316     7     - разделанная на пласт обезглавленный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92 6317     2     - разделанная на кусок</w:t>
      </w:r>
    </w:p>
    <w:p w:rsidR="00CC4CF9" w:rsidRPr="00061AB7" w:rsidRDefault="00CC4CF9" w:rsidP="003463F3">
      <w:pPr>
        <w:pStyle w:val="ConsPlusCell"/>
        <w:jc w:val="both"/>
      </w:pPr>
      <w:r w:rsidRPr="00061AB7">
        <w:t>92 6318     8     - филе</w:t>
      </w:r>
    </w:p>
    <w:p w:rsidR="00CC4CF9" w:rsidRPr="00061AB7" w:rsidRDefault="00CC4CF9" w:rsidP="003463F3">
      <w:pPr>
        <w:pStyle w:val="ConsPlusCell"/>
        <w:jc w:val="both"/>
      </w:pPr>
      <w:r w:rsidRPr="00061AB7">
        <w:t>92 6320     9     Рыба горячего копчения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92 6321     4     - неразделанная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6322     3     - разделанная на кусок с костью</w:t>
      </w:r>
    </w:p>
    <w:p w:rsidR="00CC4CF9" w:rsidRPr="00061AB7" w:rsidRDefault="00CC4CF9" w:rsidP="003463F3">
      <w:pPr>
        <w:pStyle w:val="ConsPlusCell"/>
        <w:jc w:val="both"/>
      </w:pPr>
      <w:r w:rsidRPr="00061AB7">
        <w:t>92 6323     5     - потрошеная с головой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92 6324     0     - потрошеная обезглавленная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6325     6     Спинка горячего копчения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92 6326     1     Рыба горячего копчения, разделанная на пласт</w:t>
      </w:r>
    </w:p>
    <w:p w:rsidR="00CC4CF9" w:rsidRPr="00061AB7" w:rsidRDefault="00CC4CF9" w:rsidP="003463F3">
      <w:pPr>
        <w:pStyle w:val="ConsPlusCell"/>
        <w:jc w:val="both"/>
      </w:pPr>
      <w:r w:rsidRPr="00061AB7">
        <w:t>92 6327     7     Рыба горячего копчения, разделанная на кусок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(без кости)</w:t>
      </w:r>
    </w:p>
    <w:p w:rsidR="00CC4CF9" w:rsidRPr="00061AB7" w:rsidRDefault="00CC4CF9" w:rsidP="003463F3">
      <w:pPr>
        <w:pStyle w:val="ConsPlusCell"/>
        <w:jc w:val="both"/>
      </w:pPr>
      <w:r w:rsidRPr="00061AB7">
        <w:t>92 6328     2     Рулет, филе горячего копчения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92 6329     8     Боковник горячего копчения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92 6330     3     Рыба полугорячего копчения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92 6331     9     - неразделанная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6332     4     - зябренная, жаброванная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6333     7     - потрошеная с головой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92 6334     5     - потрошеная обезглавленная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6335     0     - разделанная на пласт с головой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92 6336     6     - разделанная на пласт обезглавленный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92 6337     1     - разделанная на кусок</w:t>
      </w:r>
    </w:p>
    <w:p w:rsidR="00CC4CF9" w:rsidRPr="00061AB7" w:rsidRDefault="00CC4CF9" w:rsidP="003463F3">
      <w:pPr>
        <w:pStyle w:val="ConsPlusCell"/>
        <w:jc w:val="both"/>
      </w:pPr>
      <w:r w:rsidRPr="00061AB7">
        <w:t>92 6340     8     Рыба сушеная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92 6341     3     - неразделанная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6342     9     - зябренная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6343     4     - потрошеная с головой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92 6344     0     - потрошеная обезглавленная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6345     5     - разделанная на пласт с головой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92 6350     2     Рыба вяленая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92 6351     8     - неразделанная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6352     3     - зябренная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6353     9     - потрошеная с головой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92 6354     4     - потрошеная обезглавленная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6355     4     - разделанная на пласт с головой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92 6356     5     - разделанная на пласт обезглавленный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92 6357     0     - разделанная на полупласт</w:t>
      </w:r>
    </w:p>
    <w:p w:rsidR="00CC4CF9" w:rsidRPr="00061AB7" w:rsidRDefault="00CC4CF9" w:rsidP="003463F3">
      <w:pPr>
        <w:pStyle w:val="ConsPlusCell"/>
        <w:jc w:val="both"/>
      </w:pPr>
      <w:r w:rsidRPr="00061AB7">
        <w:t>92 6360     7     Балычные изделия холодного копчения (без сельди)</w:t>
      </w:r>
    </w:p>
    <w:p w:rsidR="00CC4CF9" w:rsidRPr="00061AB7" w:rsidRDefault="00CC4CF9" w:rsidP="003463F3">
      <w:pPr>
        <w:pStyle w:val="ConsPlusCell"/>
        <w:jc w:val="both"/>
      </w:pPr>
      <w:r w:rsidRPr="00061AB7">
        <w:t>92 6361     2     Спинка с головой холодного копчения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92 6362     8     Спинка без головы холодного копчения (балык)</w:t>
      </w:r>
    </w:p>
    <w:p w:rsidR="00CC4CF9" w:rsidRPr="00061AB7" w:rsidRDefault="00CC4CF9" w:rsidP="003463F3">
      <w:pPr>
        <w:pStyle w:val="ConsPlusCell"/>
        <w:jc w:val="both"/>
      </w:pPr>
      <w:r w:rsidRPr="00061AB7">
        <w:t>92 6363     3     Кусок холодного копчения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92 6364     9     Балычок холодного копчения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92 6365     4     Теша холодного копчения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92 6366     8     Боковник холодного копчения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92 6367     5     Спинка холодного копчения внарезку (ломтики)</w:t>
      </w:r>
    </w:p>
    <w:p w:rsidR="00CC4CF9" w:rsidRPr="00061AB7" w:rsidRDefault="00CC4CF9" w:rsidP="003463F3">
      <w:pPr>
        <w:pStyle w:val="ConsPlusCell"/>
        <w:jc w:val="both"/>
      </w:pPr>
      <w:r w:rsidRPr="00061AB7">
        <w:t>92 6368     0     Теша холодного копчения внарезку (ломтики)</w:t>
      </w:r>
    </w:p>
    <w:p w:rsidR="00CC4CF9" w:rsidRPr="00061AB7" w:rsidRDefault="00CC4CF9" w:rsidP="003463F3">
      <w:pPr>
        <w:pStyle w:val="ConsPlusCell"/>
        <w:jc w:val="both"/>
      </w:pPr>
      <w:r w:rsidRPr="00061AB7">
        <w:t>92 6369     6     Боковники холодного копчения внарезку (ломтики)</w:t>
      </w:r>
    </w:p>
    <w:p w:rsidR="00CC4CF9" w:rsidRPr="00061AB7" w:rsidRDefault="00CC4CF9" w:rsidP="003463F3">
      <w:pPr>
        <w:pStyle w:val="ConsPlusCell"/>
        <w:jc w:val="both"/>
      </w:pPr>
      <w:r w:rsidRPr="00061AB7">
        <w:t>92 6370     1     Балычные изделия соленые (полуфабрикат)</w:t>
      </w:r>
    </w:p>
    <w:p w:rsidR="00CC4CF9" w:rsidRPr="00061AB7" w:rsidRDefault="00CC4CF9" w:rsidP="003463F3">
      <w:pPr>
        <w:pStyle w:val="ConsPlusCell"/>
        <w:jc w:val="both"/>
      </w:pPr>
      <w:r w:rsidRPr="00061AB7">
        <w:t>92 6371     7     Спинка соленая с головой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92 6372     2     Спинка соленая без головы (балык)</w:t>
      </w:r>
    </w:p>
    <w:p w:rsidR="00CC4CF9" w:rsidRPr="00061AB7" w:rsidRDefault="00CC4CF9" w:rsidP="003463F3">
      <w:pPr>
        <w:pStyle w:val="ConsPlusCell"/>
        <w:jc w:val="both"/>
      </w:pPr>
      <w:r w:rsidRPr="00061AB7">
        <w:t>92 6373     8     Полуспинка соленая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6374     3     Балычок соленый</w:t>
      </w:r>
    </w:p>
    <w:p w:rsidR="00CC4CF9" w:rsidRPr="00061AB7" w:rsidRDefault="00CC4CF9" w:rsidP="003463F3">
      <w:pPr>
        <w:pStyle w:val="ConsPlusCell"/>
        <w:jc w:val="both"/>
      </w:pPr>
      <w:r w:rsidRPr="00061AB7">
        <w:t>92 6375     9     Теша соленая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6376     4     Боковник соленый</w:t>
      </w:r>
    </w:p>
    <w:p w:rsidR="00CC4CF9" w:rsidRPr="00061AB7" w:rsidRDefault="00CC4CF9" w:rsidP="003463F3">
      <w:pPr>
        <w:pStyle w:val="ConsPlusCell"/>
        <w:jc w:val="both"/>
      </w:pPr>
      <w:r w:rsidRPr="00061AB7">
        <w:t>92 6377     1     Спинка соленая внарезку (ломтики)</w:t>
      </w:r>
    </w:p>
    <w:p w:rsidR="00CC4CF9" w:rsidRPr="00061AB7" w:rsidRDefault="00CC4CF9" w:rsidP="003463F3">
      <w:pPr>
        <w:pStyle w:val="ConsPlusCell"/>
        <w:jc w:val="both"/>
      </w:pPr>
      <w:r w:rsidRPr="00061AB7">
        <w:t>92 6378     5     Теша соленая внарезку (ломтики)</w:t>
      </w:r>
    </w:p>
    <w:p w:rsidR="00CC4CF9" w:rsidRPr="00061AB7" w:rsidRDefault="00CC4CF9" w:rsidP="003463F3">
      <w:pPr>
        <w:pStyle w:val="ConsPlusCell"/>
        <w:jc w:val="both"/>
      </w:pPr>
      <w:r w:rsidRPr="00061AB7">
        <w:t>92 6380     6     Балычные изделия вяленые (провесные)</w:t>
      </w:r>
    </w:p>
    <w:p w:rsidR="00CC4CF9" w:rsidRPr="00061AB7" w:rsidRDefault="00CC4CF9" w:rsidP="003463F3">
      <w:pPr>
        <w:pStyle w:val="ConsPlusCell"/>
        <w:jc w:val="both"/>
      </w:pPr>
      <w:r w:rsidRPr="00061AB7">
        <w:t>92 6381     1     Спинка с головой вяленая (провесная)</w:t>
      </w:r>
    </w:p>
    <w:p w:rsidR="00CC4CF9" w:rsidRPr="00061AB7" w:rsidRDefault="00CC4CF9" w:rsidP="003463F3">
      <w:pPr>
        <w:pStyle w:val="ConsPlusCell"/>
        <w:jc w:val="both"/>
      </w:pPr>
      <w:r w:rsidRPr="00061AB7">
        <w:t>92 6382     7     Спинка без головы вяленая (провесная)</w:t>
      </w:r>
    </w:p>
    <w:p w:rsidR="00CC4CF9" w:rsidRPr="00061AB7" w:rsidRDefault="00CC4CF9" w:rsidP="003463F3">
      <w:pPr>
        <w:pStyle w:val="ConsPlusCell"/>
        <w:jc w:val="both"/>
      </w:pPr>
      <w:r w:rsidRPr="00061AB7">
        <w:t>92 6383     2     Полуспинка вяленая (провесная)</w:t>
      </w:r>
    </w:p>
    <w:p w:rsidR="00CC4CF9" w:rsidRPr="00061AB7" w:rsidRDefault="00CC4CF9" w:rsidP="003463F3">
      <w:pPr>
        <w:pStyle w:val="ConsPlusCell"/>
        <w:jc w:val="both"/>
      </w:pPr>
      <w:r w:rsidRPr="00061AB7">
        <w:t>92 6384     8     Балычок вяленый (провесной)</w:t>
      </w:r>
    </w:p>
    <w:p w:rsidR="00CC4CF9" w:rsidRPr="00061AB7" w:rsidRDefault="00CC4CF9" w:rsidP="003463F3">
      <w:pPr>
        <w:pStyle w:val="ConsPlusCell"/>
        <w:jc w:val="both"/>
      </w:pPr>
      <w:r w:rsidRPr="00061AB7">
        <w:t>92 6385     3     Теша вяленая (провесная)</w:t>
      </w:r>
    </w:p>
    <w:p w:rsidR="00CC4CF9" w:rsidRPr="00061AB7" w:rsidRDefault="00CC4CF9" w:rsidP="003463F3">
      <w:pPr>
        <w:pStyle w:val="ConsPlusCell"/>
        <w:jc w:val="both"/>
      </w:pPr>
      <w:r w:rsidRPr="00061AB7">
        <w:t>92 6389     5     Боковник вяленый (провесной)</w:t>
      </w:r>
    </w:p>
    <w:p w:rsidR="00CC4CF9" w:rsidRPr="00061AB7" w:rsidRDefault="00CC4CF9" w:rsidP="003463F3">
      <w:pPr>
        <w:pStyle w:val="ConsPlusCell"/>
        <w:jc w:val="both"/>
      </w:pPr>
      <w:r w:rsidRPr="00061AB7">
        <w:t>92 6390     0     Рыба провесная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92 6391     6     - неразделанная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6395     8     - разделанная на пласт с головой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92 6400     3     Икра</w:t>
      </w:r>
    </w:p>
    <w:p w:rsidR="00CC4CF9" w:rsidRPr="00061AB7" w:rsidRDefault="00CC4CF9" w:rsidP="003463F3">
      <w:pPr>
        <w:pStyle w:val="ConsPlusCell"/>
        <w:jc w:val="both"/>
      </w:pPr>
      <w:r w:rsidRPr="00061AB7">
        <w:t>92 6401     9     Икра частиковых рыб *</w:t>
      </w:r>
    </w:p>
    <w:p w:rsidR="00CC4CF9" w:rsidRPr="00061AB7" w:rsidRDefault="00CC4CF9" w:rsidP="003463F3">
      <w:pPr>
        <w:pStyle w:val="ConsPlusCell"/>
        <w:jc w:val="both"/>
      </w:pPr>
      <w:r w:rsidRPr="00061AB7">
        <w:t>92 6420     2     Икра осетровых рыб /</w:t>
      </w:r>
    </w:p>
    <w:p w:rsidR="00CC4CF9" w:rsidRPr="00061AB7" w:rsidRDefault="00CC4CF9" w:rsidP="003463F3">
      <w:pPr>
        <w:pStyle w:val="ConsPlusCell"/>
        <w:jc w:val="both"/>
      </w:pPr>
      <w:r w:rsidRPr="00061AB7">
        <w:t>92 6421     8     - зернистая</w:t>
      </w:r>
    </w:p>
    <w:p w:rsidR="00CC4CF9" w:rsidRPr="00061AB7" w:rsidRDefault="00CC4CF9" w:rsidP="003463F3">
      <w:pPr>
        <w:pStyle w:val="ConsPlusCell"/>
        <w:jc w:val="both"/>
      </w:pPr>
      <w:r w:rsidRPr="00061AB7">
        <w:t>92 6422     3     - паюсная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6423     9     - ястычная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6425     0     - сырец</w:t>
      </w:r>
    </w:p>
    <w:p w:rsidR="00CC4CF9" w:rsidRPr="00061AB7" w:rsidRDefault="00CC4CF9" w:rsidP="003463F3">
      <w:pPr>
        <w:pStyle w:val="ConsPlusCell"/>
        <w:jc w:val="both"/>
      </w:pPr>
      <w:r w:rsidRPr="00061AB7">
        <w:t>92 6430     7     Икра лососевых рыб /</w:t>
      </w:r>
    </w:p>
    <w:p w:rsidR="00CC4CF9" w:rsidRPr="00061AB7" w:rsidRDefault="00CC4CF9" w:rsidP="003463F3">
      <w:pPr>
        <w:pStyle w:val="ConsPlusCell"/>
        <w:jc w:val="both"/>
      </w:pPr>
      <w:r w:rsidRPr="00061AB7">
        <w:t>92 6431     2     - зернистая</w:t>
      </w:r>
    </w:p>
    <w:p w:rsidR="00CC4CF9" w:rsidRPr="00061AB7" w:rsidRDefault="00CC4CF9" w:rsidP="003463F3">
      <w:pPr>
        <w:pStyle w:val="ConsPlusCell"/>
        <w:jc w:val="both"/>
      </w:pPr>
      <w:r w:rsidRPr="00061AB7">
        <w:t>92 6433     3     - ястычная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6439     6     -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92 6451     1     Икра мороженая ястычная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6490     4     Икра /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92 6491     6     - минтая</w:t>
      </w:r>
    </w:p>
    <w:p w:rsidR="00CC4CF9" w:rsidRPr="00061AB7" w:rsidRDefault="00CC4CF9" w:rsidP="003463F3">
      <w:pPr>
        <w:pStyle w:val="ConsPlusCell"/>
        <w:jc w:val="both"/>
      </w:pPr>
      <w:r w:rsidRPr="00061AB7">
        <w:t>92 6492     5     - сельди</w:t>
      </w:r>
    </w:p>
    <w:p w:rsidR="00CC4CF9" w:rsidRPr="00061AB7" w:rsidRDefault="00CC4CF9" w:rsidP="003463F3">
      <w:pPr>
        <w:pStyle w:val="ConsPlusCell"/>
        <w:jc w:val="both"/>
      </w:pPr>
      <w:r w:rsidRPr="00061AB7">
        <w:t>92 6493     0     - трески</w:t>
      </w:r>
    </w:p>
    <w:p w:rsidR="00CC4CF9" w:rsidRPr="00061AB7" w:rsidRDefault="00CC4CF9" w:rsidP="003463F3">
      <w:pPr>
        <w:pStyle w:val="ConsPlusCell"/>
        <w:jc w:val="both"/>
      </w:pPr>
      <w:r w:rsidRPr="00061AB7">
        <w:t>92 6494     6     - камбалы</w:t>
      </w:r>
    </w:p>
    <w:p w:rsidR="00CC4CF9" w:rsidRPr="00061AB7" w:rsidRDefault="00CC4CF9" w:rsidP="003463F3">
      <w:pPr>
        <w:pStyle w:val="ConsPlusCell"/>
        <w:jc w:val="both"/>
      </w:pPr>
      <w:r w:rsidRPr="00061AB7">
        <w:t>92 6495     1     - палтуса</w:t>
      </w:r>
    </w:p>
    <w:p w:rsidR="00CC4CF9" w:rsidRPr="00061AB7" w:rsidRDefault="00CC4CF9" w:rsidP="003463F3">
      <w:pPr>
        <w:pStyle w:val="ConsPlusCell"/>
        <w:jc w:val="both"/>
      </w:pPr>
      <w:r w:rsidRPr="00061AB7">
        <w:t>92 6499     3     - прочих рыб</w:t>
      </w:r>
    </w:p>
    <w:p w:rsidR="00CC4CF9" w:rsidRPr="00061AB7" w:rsidRDefault="00CC4CF9" w:rsidP="003463F3">
      <w:pPr>
        <w:pStyle w:val="ConsPlusCell"/>
        <w:jc w:val="both"/>
      </w:pPr>
      <w:r w:rsidRPr="00061AB7">
        <w:t>92 6500     7     Морепродукты пищевые</w:t>
      </w:r>
    </w:p>
    <w:p w:rsidR="00CC4CF9" w:rsidRPr="00061AB7" w:rsidRDefault="00CC4CF9" w:rsidP="003463F3">
      <w:pPr>
        <w:pStyle w:val="ConsPlusCell"/>
        <w:jc w:val="both"/>
      </w:pPr>
      <w:r w:rsidRPr="00061AB7">
        <w:t>92 6501     2     Морская капуста мороженая *</w:t>
      </w:r>
    </w:p>
    <w:p w:rsidR="00CC4CF9" w:rsidRPr="00061AB7" w:rsidRDefault="00CC4CF9" w:rsidP="003463F3">
      <w:pPr>
        <w:pStyle w:val="ConsPlusCell"/>
        <w:jc w:val="both"/>
      </w:pPr>
      <w:r w:rsidRPr="00061AB7">
        <w:t>92 6502     8     Кальмар мороженый *</w:t>
      </w:r>
    </w:p>
    <w:p w:rsidR="00CC4CF9" w:rsidRPr="00061AB7" w:rsidRDefault="00CC4CF9" w:rsidP="003463F3">
      <w:pPr>
        <w:pStyle w:val="ConsPlusCell"/>
        <w:jc w:val="both"/>
      </w:pPr>
      <w:r w:rsidRPr="00061AB7">
        <w:t>92 6503     3     Мускул морского гребешка мороженый *</w:t>
      </w:r>
    </w:p>
    <w:p w:rsidR="00CC4CF9" w:rsidRPr="00061AB7" w:rsidRDefault="00CC4CF9" w:rsidP="003463F3">
      <w:pPr>
        <w:pStyle w:val="ConsPlusCell"/>
        <w:jc w:val="both"/>
      </w:pPr>
      <w:r w:rsidRPr="00061AB7">
        <w:t>92 6504     9     Креветки варено-мороженые *</w:t>
      </w:r>
    </w:p>
    <w:p w:rsidR="00CC4CF9" w:rsidRPr="00061AB7" w:rsidRDefault="00CC4CF9" w:rsidP="003463F3">
      <w:pPr>
        <w:pStyle w:val="ConsPlusCell"/>
        <w:jc w:val="both"/>
      </w:pPr>
      <w:r w:rsidRPr="00061AB7">
        <w:t>92 6505     4     Мидии варено-мороженые *</w:t>
      </w:r>
    </w:p>
    <w:p w:rsidR="00CC4CF9" w:rsidRPr="00061AB7" w:rsidRDefault="00CC4CF9" w:rsidP="003463F3">
      <w:pPr>
        <w:pStyle w:val="ConsPlusCell"/>
        <w:jc w:val="both"/>
      </w:pPr>
      <w:r w:rsidRPr="00061AB7">
        <w:t>92 6506     0     Крабы варено-мороженые *</w:t>
      </w:r>
    </w:p>
    <w:p w:rsidR="00CC4CF9" w:rsidRPr="00061AB7" w:rsidRDefault="00CC4CF9" w:rsidP="003463F3">
      <w:pPr>
        <w:pStyle w:val="ConsPlusCell"/>
        <w:jc w:val="both"/>
      </w:pPr>
      <w:r w:rsidRPr="00061AB7">
        <w:t>92 6507     5     Трепанг сушеный *</w:t>
      </w:r>
    </w:p>
    <w:p w:rsidR="00CC4CF9" w:rsidRPr="00061AB7" w:rsidRDefault="00CC4CF9" w:rsidP="003463F3">
      <w:pPr>
        <w:pStyle w:val="ConsPlusCell"/>
        <w:jc w:val="both"/>
      </w:pPr>
      <w:r w:rsidRPr="00061AB7">
        <w:t>92 6509     6     Морепродукты пищевые прочие *</w:t>
      </w:r>
    </w:p>
    <w:p w:rsidR="00CC4CF9" w:rsidRPr="00061AB7" w:rsidRDefault="00CC4CF9" w:rsidP="003463F3">
      <w:pPr>
        <w:pStyle w:val="ConsPlusCell"/>
        <w:jc w:val="both"/>
      </w:pPr>
      <w:r w:rsidRPr="00061AB7">
        <w:t>92 6510     1     Морепродукты охлажденные и свежие /</w:t>
      </w:r>
    </w:p>
    <w:p w:rsidR="00CC4CF9" w:rsidRPr="00061AB7" w:rsidRDefault="00CC4CF9" w:rsidP="003463F3">
      <w:pPr>
        <w:pStyle w:val="ConsPlusCell"/>
        <w:jc w:val="both"/>
      </w:pPr>
      <w:r w:rsidRPr="00061AB7">
        <w:t>92 6511     7     - неразделанные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6512     2     - разделанные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6513     8     Конечности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92 6514     3     Мясо, мускул, мантия</w:t>
      </w:r>
    </w:p>
    <w:p w:rsidR="00CC4CF9" w:rsidRPr="00061AB7" w:rsidRDefault="00CC4CF9" w:rsidP="003463F3">
      <w:pPr>
        <w:pStyle w:val="ConsPlusCell"/>
        <w:jc w:val="both"/>
      </w:pPr>
      <w:r w:rsidRPr="00061AB7">
        <w:t>92 6516     4     Шейки в панцире</w:t>
      </w:r>
    </w:p>
    <w:p w:rsidR="00CC4CF9" w:rsidRPr="00061AB7" w:rsidRDefault="00CC4CF9" w:rsidP="003463F3">
      <w:pPr>
        <w:pStyle w:val="ConsPlusCell"/>
        <w:jc w:val="both"/>
      </w:pPr>
      <w:r w:rsidRPr="00061AB7">
        <w:t>92 6520     6     Морепродукты мороженые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92 6521     1     - неразделанные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6522     7     - разделанные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6523     2     Конечности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92 6524     8     Мясо, мускул, мантия</w:t>
      </w:r>
    </w:p>
    <w:p w:rsidR="00CC4CF9" w:rsidRPr="00061AB7" w:rsidRDefault="00CC4CF9" w:rsidP="003463F3">
      <w:pPr>
        <w:pStyle w:val="ConsPlusCell"/>
        <w:jc w:val="both"/>
      </w:pPr>
      <w:r w:rsidRPr="00061AB7">
        <w:t>92 6525     3     Тушка</w:t>
      </w:r>
    </w:p>
    <w:p w:rsidR="00CC4CF9" w:rsidRPr="00061AB7" w:rsidRDefault="00CC4CF9" w:rsidP="003463F3">
      <w:pPr>
        <w:pStyle w:val="ConsPlusCell"/>
        <w:jc w:val="both"/>
      </w:pPr>
      <w:r w:rsidRPr="00061AB7">
        <w:t>92 6526     9     Шейки в панцире</w:t>
      </w:r>
    </w:p>
    <w:p w:rsidR="00CC4CF9" w:rsidRPr="00061AB7" w:rsidRDefault="00CC4CF9" w:rsidP="003463F3">
      <w:pPr>
        <w:pStyle w:val="ConsPlusCell"/>
        <w:jc w:val="both"/>
      </w:pPr>
      <w:r w:rsidRPr="00061AB7">
        <w:t>92 6527     4     Морепродукты шинкованные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6528     8     Пасты</w:t>
      </w:r>
    </w:p>
    <w:p w:rsidR="00CC4CF9" w:rsidRPr="00061AB7" w:rsidRDefault="00CC4CF9" w:rsidP="003463F3">
      <w:pPr>
        <w:pStyle w:val="ConsPlusCell"/>
        <w:jc w:val="both"/>
      </w:pPr>
      <w:r w:rsidRPr="00061AB7">
        <w:t>92 6530     0     Морепродукты варено-мороженые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92 6531     6     - неразделанные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6532     1     - разделанные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6533     7     Конечности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92 6534     2     Мускул и мантия</w:t>
      </w:r>
    </w:p>
    <w:p w:rsidR="00CC4CF9" w:rsidRPr="00061AB7" w:rsidRDefault="00CC4CF9" w:rsidP="003463F3">
      <w:pPr>
        <w:pStyle w:val="ConsPlusCell"/>
        <w:jc w:val="both"/>
      </w:pPr>
      <w:r w:rsidRPr="00061AB7">
        <w:t>92 6535     8     Мясо</w:t>
      </w:r>
    </w:p>
    <w:p w:rsidR="00CC4CF9" w:rsidRPr="00061AB7" w:rsidRDefault="00CC4CF9" w:rsidP="003463F3">
      <w:pPr>
        <w:pStyle w:val="ConsPlusCell"/>
        <w:jc w:val="both"/>
      </w:pPr>
      <w:r w:rsidRPr="00061AB7">
        <w:t>92 6536     3     Шейки в панцире</w:t>
      </w:r>
    </w:p>
    <w:p w:rsidR="00CC4CF9" w:rsidRPr="00061AB7" w:rsidRDefault="00CC4CF9" w:rsidP="003463F3">
      <w:pPr>
        <w:pStyle w:val="ConsPlusCell"/>
        <w:jc w:val="both"/>
      </w:pPr>
      <w:r w:rsidRPr="00061AB7">
        <w:t>92 6540     5     Морепродукты соленые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92 6541     0     - неразделанные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6542     6     - разделанные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6550     9     Морепродукты сушеные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92 6551     5     - неразделанные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6552     0     - разделанные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6554     1     Пасты и порошки пищевые сушеные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6555     7     Лапша</w:t>
      </w:r>
    </w:p>
    <w:p w:rsidR="00CC4CF9" w:rsidRPr="00061AB7" w:rsidRDefault="00CC4CF9" w:rsidP="003463F3">
      <w:pPr>
        <w:pStyle w:val="ConsPlusCell"/>
        <w:jc w:val="both"/>
      </w:pPr>
      <w:r w:rsidRPr="00061AB7">
        <w:t>92 6556     2     Крупка</w:t>
      </w:r>
    </w:p>
    <w:p w:rsidR="00CC4CF9" w:rsidRPr="00061AB7" w:rsidRDefault="00CC4CF9" w:rsidP="003463F3">
      <w:pPr>
        <w:pStyle w:val="ConsPlusCell"/>
        <w:jc w:val="both"/>
      </w:pPr>
      <w:r w:rsidRPr="00061AB7">
        <w:t>92 6560     4     Фарш мороженый из морепродуктов /</w:t>
      </w:r>
    </w:p>
    <w:p w:rsidR="00CC4CF9" w:rsidRPr="00061AB7" w:rsidRDefault="00CC4CF9" w:rsidP="003463F3">
      <w:pPr>
        <w:pStyle w:val="ConsPlusCell"/>
        <w:jc w:val="both"/>
      </w:pPr>
      <w:r w:rsidRPr="00061AB7">
        <w:t>92 6561     2     - пищевой</w:t>
      </w:r>
    </w:p>
    <w:p w:rsidR="00CC4CF9" w:rsidRPr="00061AB7" w:rsidRDefault="00CC4CF9" w:rsidP="003463F3">
      <w:pPr>
        <w:pStyle w:val="ConsPlusCell"/>
        <w:jc w:val="both"/>
      </w:pPr>
      <w:r w:rsidRPr="00061AB7">
        <w:t>92 6570     9     Морепродукты / копченые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6571     4     - неразделанные холодного копчения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92 6572     6     - разделанные холодного копчения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92 6573     5     - неразделанные горячего копчения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92 6574     0     - разделанные горячего копчения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92 6600     0     Изделия кулинарные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6610     5     Изделия жареные и печеные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6611     0     Рыба жареная и печеная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6612     6     Рыба отварная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6614     7     Рыба копчено-печеная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6615     2     Изделия из морепродуктов вареные, жареные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копченые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6619     4     Изделия жареные и печеные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92 6620     5     Изделия рыбомучные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6621     5     Пельмени</w:t>
      </w:r>
    </w:p>
    <w:p w:rsidR="00CC4CF9" w:rsidRPr="00061AB7" w:rsidRDefault="00CC4CF9" w:rsidP="003463F3">
      <w:pPr>
        <w:pStyle w:val="ConsPlusCell"/>
        <w:jc w:val="both"/>
      </w:pPr>
      <w:r w:rsidRPr="00061AB7">
        <w:t>92 6622     0     Пирожки, кулебяки, расстегаи, пончики</w:t>
      </w:r>
    </w:p>
    <w:p w:rsidR="00CC4CF9" w:rsidRPr="00061AB7" w:rsidRDefault="00CC4CF9" w:rsidP="003463F3">
      <w:pPr>
        <w:pStyle w:val="ConsPlusCell"/>
        <w:jc w:val="both"/>
      </w:pPr>
      <w:r w:rsidRPr="00061AB7">
        <w:t>92 6628     3     Изделия рыбомучные с морепродуктами</w:t>
      </w:r>
    </w:p>
    <w:p w:rsidR="00CC4CF9" w:rsidRPr="00061AB7" w:rsidRDefault="00CC4CF9" w:rsidP="003463F3">
      <w:pPr>
        <w:pStyle w:val="ConsPlusCell"/>
        <w:jc w:val="both"/>
      </w:pPr>
      <w:r w:rsidRPr="00061AB7">
        <w:t>92 6629     9     Изделия рыбомучные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92 6630     4     Изделия рыбоовощные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6631     9     Салаты, винегреты</w:t>
      </w:r>
    </w:p>
    <w:p w:rsidR="00CC4CF9" w:rsidRPr="00061AB7" w:rsidRDefault="00CC4CF9" w:rsidP="003463F3">
      <w:pPr>
        <w:pStyle w:val="ConsPlusCell"/>
        <w:jc w:val="both"/>
      </w:pPr>
      <w:r w:rsidRPr="00061AB7">
        <w:t>92 6632     5     Солянка</w:t>
      </w:r>
    </w:p>
    <w:p w:rsidR="00CC4CF9" w:rsidRPr="00061AB7" w:rsidRDefault="00CC4CF9" w:rsidP="003463F3">
      <w:pPr>
        <w:pStyle w:val="ConsPlusCell"/>
        <w:jc w:val="both"/>
      </w:pPr>
      <w:r w:rsidRPr="00061AB7">
        <w:t>92 6633     0     Морепродукты с овощами</w:t>
      </w:r>
    </w:p>
    <w:p w:rsidR="00CC4CF9" w:rsidRPr="00061AB7" w:rsidRDefault="00CC4CF9" w:rsidP="003463F3">
      <w:pPr>
        <w:pStyle w:val="ConsPlusCell"/>
        <w:jc w:val="both"/>
      </w:pPr>
      <w:r w:rsidRPr="00061AB7">
        <w:t>92 6634     6     Рыба с овощами</w:t>
      </w:r>
    </w:p>
    <w:p w:rsidR="00CC4CF9" w:rsidRPr="00061AB7" w:rsidRDefault="00CC4CF9" w:rsidP="003463F3">
      <w:pPr>
        <w:pStyle w:val="ConsPlusCell"/>
        <w:jc w:val="both"/>
      </w:pPr>
      <w:r w:rsidRPr="00061AB7">
        <w:t>92 6640     9     Студни, заливные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6641     4     Рыба и белковая паста "Океан" заливные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6650     3     Изделия из фарша</w:t>
      </w:r>
    </w:p>
    <w:p w:rsidR="00CC4CF9" w:rsidRPr="00061AB7" w:rsidRDefault="00CC4CF9" w:rsidP="003463F3">
      <w:pPr>
        <w:pStyle w:val="ConsPlusCell"/>
        <w:jc w:val="both"/>
      </w:pPr>
      <w:r w:rsidRPr="00061AB7">
        <w:t>92 6651     9     Колбасы и сосиски</w:t>
      </w:r>
    </w:p>
    <w:p w:rsidR="00CC4CF9" w:rsidRPr="00061AB7" w:rsidRDefault="00CC4CF9" w:rsidP="003463F3">
      <w:pPr>
        <w:pStyle w:val="ConsPlusCell"/>
        <w:jc w:val="both"/>
      </w:pPr>
      <w:r w:rsidRPr="00061AB7">
        <w:t>92 6652     4     Изделия из фарша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92 6660     8     Первые и вторые блюда замороженные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92 6661     3     - из рыбы</w:t>
      </w:r>
    </w:p>
    <w:p w:rsidR="00CC4CF9" w:rsidRPr="00061AB7" w:rsidRDefault="00CC4CF9" w:rsidP="003463F3">
      <w:pPr>
        <w:pStyle w:val="ConsPlusCell"/>
        <w:jc w:val="both"/>
      </w:pPr>
      <w:r w:rsidRPr="00061AB7">
        <w:t>92 6664     0     - из китового мяса и морепродуктов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92 6670     2     Изделия / из паст или с добавлением пасты</w:t>
      </w:r>
    </w:p>
    <w:p w:rsidR="00CC4CF9" w:rsidRPr="00061AB7" w:rsidRDefault="00CC4CF9" w:rsidP="003463F3">
      <w:pPr>
        <w:pStyle w:val="ConsPlusCell"/>
        <w:jc w:val="both"/>
      </w:pPr>
      <w:r w:rsidRPr="00061AB7">
        <w:t>92 6671     8     - с белковой пастой "Океан"</w:t>
      </w:r>
    </w:p>
    <w:p w:rsidR="00CC4CF9" w:rsidRPr="00061AB7" w:rsidRDefault="00CC4CF9" w:rsidP="003463F3">
      <w:pPr>
        <w:pStyle w:val="ConsPlusCell"/>
        <w:jc w:val="both"/>
      </w:pPr>
      <w:r w:rsidRPr="00061AB7">
        <w:t>92 6672     3     Пасты и паштеты из морепродуктов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92 6674     4     Пасты и паштеты рыбные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6676     5     Масло икорное и другие изделия из икры</w:t>
      </w:r>
    </w:p>
    <w:p w:rsidR="00CC4CF9" w:rsidRPr="00061AB7" w:rsidRDefault="00CC4CF9" w:rsidP="003463F3">
      <w:pPr>
        <w:pStyle w:val="ConsPlusCell"/>
        <w:jc w:val="both"/>
      </w:pPr>
      <w:r w:rsidRPr="00061AB7">
        <w:t>92 6677     0     Паста, масла селедочные, сельдь рубленая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6680     7     Изделия в маринаде, соусах и заливках</w:t>
      </w:r>
    </w:p>
    <w:p w:rsidR="00CC4CF9" w:rsidRPr="00061AB7" w:rsidRDefault="00CC4CF9" w:rsidP="003463F3">
      <w:pPr>
        <w:pStyle w:val="ConsPlusCell"/>
        <w:jc w:val="both"/>
      </w:pPr>
      <w:r w:rsidRPr="00061AB7">
        <w:t>92 6681     2     Сельдь в соусах</w:t>
      </w:r>
    </w:p>
    <w:p w:rsidR="00CC4CF9" w:rsidRPr="00061AB7" w:rsidRDefault="00CC4CF9" w:rsidP="003463F3">
      <w:pPr>
        <w:pStyle w:val="ConsPlusCell"/>
        <w:jc w:val="both"/>
      </w:pPr>
      <w:r w:rsidRPr="00061AB7">
        <w:t>92 6682     8     Рыба океаническая в соусах и заливках</w:t>
      </w:r>
    </w:p>
    <w:p w:rsidR="00CC4CF9" w:rsidRPr="00061AB7" w:rsidRDefault="00CC4CF9" w:rsidP="003463F3">
      <w:pPr>
        <w:pStyle w:val="ConsPlusCell"/>
        <w:jc w:val="both"/>
      </w:pPr>
      <w:r w:rsidRPr="00061AB7">
        <w:t>92 6683     3     Рыба жареная, отварная в маринаде</w:t>
      </w:r>
    </w:p>
    <w:p w:rsidR="00CC4CF9" w:rsidRPr="00061AB7" w:rsidRDefault="00CC4CF9" w:rsidP="003463F3">
      <w:pPr>
        <w:pStyle w:val="ConsPlusCell"/>
        <w:jc w:val="both"/>
      </w:pPr>
      <w:r w:rsidRPr="00061AB7">
        <w:t>92 6684     9     Рыба закусочная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6700     4     Отходы пищевые прочие (отходы пищевые от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разделки)</w:t>
      </w:r>
    </w:p>
    <w:p w:rsidR="00CC4CF9" w:rsidRPr="00061AB7" w:rsidRDefault="00CC4CF9" w:rsidP="003463F3">
      <w:pPr>
        <w:pStyle w:val="ConsPlusCell"/>
        <w:jc w:val="both"/>
      </w:pPr>
      <w:r w:rsidRPr="00061AB7">
        <w:t>92 6701     5     Отходы пищевые, направленные на консервы *</w:t>
      </w:r>
    </w:p>
    <w:p w:rsidR="00CC4CF9" w:rsidRPr="00061AB7" w:rsidRDefault="00CC4CF9" w:rsidP="003463F3">
      <w:pPr>
        <w:pStyle w:val="ConsPlusCell"/>
        <w:jc w:val="both"/>
      </w:pPr>
      <w:r w:rsidRPr="00061AB7">
        <w:t>92 6710     9     Отходы пищевые от разделки охлажденные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мороженые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6711     4     Головы</w:t>
      </w:r>
    </w:p>
    <w:p w:rsidR="00CC4CF9" w:rsidRPr="00061AB7" w:rsidRDefault="00CC4CF9" w:rsidP="003463F3">
      <w:pPr>
        <w:pStyle w:val="ConsPlusCell"/>
        <w:jc w:val="both"/>
      </w:pPr>
      <w:r w:rsidRPr="00061AB7">
        <w:t>92 6712     9     Приголовки</w:t>
      </w:r>
    </w:p>
    <w:p w:rsidR="00CC4CF9" w:rsidRPr="00061AB7" w:rsidRDefault="00CC4CF9" w:rsidP="003463F3">
      <w:pPr>
        <w:pStyle w:val="ConsPlusCell"/>
        <w:jc w:val="both"/>
      </w:pPr>
      <w:r w:rsidRPr="00061AB7">
        <w:t>92 6713     5     Наросты</w:t>
      </w:r>
    </w:p>
    <w:p w:rsidR="00CC4CF9" w:rsidRPr="00061AB7" w:rsidRDefault="00CC4CF9" w:rsidP="003463F3">
      <w:pPr>
        <w:pStyle w:val="ConsPlusCell"/>
        <w:jc w:val="both"/>
      </w:pPr>
      <w:r w:rsidRPr="00061AB7">
        <w:t>92 6714     0     Плавник</w:t>
      </w:r>
    </w:p>
    <w:p w:rsidR="00CC4CF9" w:rsidRPr="00061AB7" w:rsidRDefault="00CC4CF9" w:rsidP="003463F3">
      <w:pPr>
        <w:pStyle w:val="ConsPlusCell"/>
        <w:jc w:val="both"/>
      </w:pPr>
      <w:r w:rsidRPr="00061AB7">
        <w:t>92 6715     6     Позвоночник</w:t>
      </w:r>
    </w:p>
    <w:p w:rsidR="00CC4CF9" w:rsidRPr="00061AB7" w:rsidRDefault="00CC4CF9" w:rsidP="003463F3">
      <w:pPr>
        <w:pStyle w:val="ConsPlusCell"/>
        <w:jc w:val="both"/>
      </w:pPr>
      <w:r w:rsidRPr="00061AB7">
        <w:t>92 6716     1     Печень</w:t>
      </w:r>
    </w:p>
    <w:p w:rsidR="00CC4CF9" w:rsidRPr="00061AB7" w:rsidRDefault="00CC4CF9" w:rsidP="003463F3">
      <w:pPr>
        <w:pStyle w:val="ConsPlusCell"/>
        <w:jc w:val="both"/>
      </w:pPr>
      <w:r w:rsidRPr="00061AB7">
        <w:t>92 6717     7     Пупки, молоки, срезки</w:t>
      </w:r>
    </w:p>
    <w:p w:rsidR="00CC4CF9" w:rsidRPr="00061AB7" w:rsidRDefault="00CC4CF9" w:rsidP="003463F3">
      <w:pPr>
        <w:pStyle w:val="ConsPlusCell"/>
        <w:jc w:val="both"/>
      </w:pPr>
      <w:r w:rsidRPr="00061AB7">
        <w:t>92 6718     2     Внутренности, жиры</w:t>
      </w:r>
    </w:p>
    <w:p w:rsidR="00CC4CF9" w:rsidRPr="00061AB7" w:rsidRDefault="00CC4CF9" w:rsidP="003463F3">
      <w:pPr>
        <w:pStyle w:val="ConsPlusCell"/>
        <w:jc w:val="both"/>
      </w:pPr>
      <w:r w:rsidRPr="00061AB7">
        <w:t>92 6719     8     Хвостовые стебли и отходы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92 6720     3     Отходы пищевые от разделки соленые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6721     9     Головы</w:t>
      </w:r>
    </w:p>
    <w:p w:rsidR="00CC4CF9" w:rsidRPr="00061AB7" w:rsidRDefault="00CC4CF9" w:rsidP="003463F3">
      <w:pPr>
        <w:pStyle w:val="ConsPlusCell"/>
        <w:jc w:val="both"/>
      </w:pPr>
      <w:r w:rsidRPr="00061AB7">
        <w:t>92 6722     4     Приголовки</w:t>
      </w:r>
    </w:p>
    <w:p w:rsidR="00CC4CF9" w:rsidRPr="00061AB7" w:rsidRDefault="00CC4CF9" w:rsidP="003463F3">
      <w:pPr>
        <w:pStyle w:val="ConsPlusCell"/>
        <w:jc w:val="both"/>
      </w:pPr>
      <w:r w:rsidRPr="00061AB7">
        <w:t>92 6723     2     Наросты</w:t>
      </w:r>
    </w:p>
    <w:p w:rsidR="00CC4CF9" w:rsidRPr="00061AB7" w:rsidRDefault="00CC4CF9" w:rsidP="003463F3">
      <w:pPr>
        <w:pStyle w:val="ConsPlusCell"/>
        <w:jc w:val="both"/>
      </w:pPr>
      <w:r w:rsidRPr="00061AB7">
        <w:t>92 6724     5     Печень, сердце, молоки</w:t>
      </w:r>
    </w:p>
    <w:p w:rsidR="00CC4CF9" w:rsidRPr="00061AB7" w:rsidRDefault="00CC4CF9" w:rsidP="003463F3">
      <w:pPr>
        <w:pStyle w:val="ConsPlusCell"/>
        <w:jc w:val="both"/>
      </w:pPr>
      <w:r w:rsidRPr="00061AB7">
        <w:t>92 6725     0     Пупки</w:t>
      </w:r>
    </w:p>
    <w:p w:rsidR="00CC4CF9" w:rsidRPr="00061AB7" w:rsidRDefault="00CC4CF9" w:rsidP="003463F3">
      <w:pPr>
        <w:pStyle w:val="ConsPlusCell"/>
        <w:jc w:val="both"/>
      </w:pPr>
      <w:r w:rsidRPr="00061AB7">
        <w:t>92 6726     6     Срезки, теша, плечики, икра</w:t>
      </w:r>
    </w:p>
    <w:p w:rsidR="00CC4CF9" w:rsidRPr="00061AB7" w:rsidRDefault="00CC4CF9" w:rsidP="003463F3">
      <w:pPr>
        <w:pStyle w:val="ConsPlusCell"/>
        <w:jc w:val="both"/>
      </w:pPr>
      <w:r w:rsidRPr="00061AB7">
        <w:t>92 6730     8     Отходы пищевые от разделки провесочные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копченые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6731     3     Головы провесные и копченые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6732     9     Головы холодного копчения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92 6733     4     Головы горячего копчения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92 6734     6     Приголовки от спинки</w:t>
      </w:r>
    </w:p>
    <w:p w:rsidR="00CC4CF9" w:rsidRPr="00061AB7" w:rsidRDefault="00CC4CF9" w:rsidP="003463F3">
      <w:pPr>
        <w:pStyle w:val="ConsPlusCell"/>
        <w:jc w:val="both"/>
      </w:pPr>
      <w:r w:rsidRPr="00061AB7">
        <w:t>92 6735     5     Приголовок от теши</w:t>
      </w:r>
    </w:p>
    <w:p w:rsidR="00CC4CF9" w:rsidRPr="00061AB7" w:rsidRDefault="00CC4CF9" w:rsidP="003463F3">
      <w:pPr>
        <w:pStyle w:val="ConsPlusCell"/>
        <w:jc w:val="both"/>
      </w:pPr>
      <w:r w:rsidRPr="00061AB7">
        <w:t>92 6736     0     Приголовки горячего и холодного копчения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92 6737     6     Нарост от спинки</w:t>
      </w:r>
    </w:p>
    <w:p w:rsidR="00CC4CF9" w:rsidRPr="00061AB7" w:rsidRDefault="00CC4CF9" w:rsidP="003463F3">
      <w:pPr>
        <w:pStyle w:val="ConsPlusCell"/>
        <w:jc w:val="both"/>
      </w:pPr>
      <w:r w:rsidRPr="00061AB7">
        <w:t>92 6738     1     Нарост от теши</w:t>
      </w:r>
    </w:p>
    <w:p w:rsidR="00CC4CF9" w:rsidRPr="00061AB7" w:rsidRDefault="00CC4CF9" w:rsidP="003463F3">
      <w:pPr>
        <w:pStyle w:val="ConsPlusCell"/>
        <w:jc w:val="both"/>
      </w:pPr>
      <w:r w:rsidRPr="00061AB7">
        <w:t>92 6739     7     Нарост горячего и холодного копчения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92 6740     2     Отходы пищевые сушеные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6741     8     Плавники акул</w:t>
      </w:r>
    </w:p>
    <w:p w:rsidR="00CC4CF9" w:rsidRPr="00061AB7" w:rsidRDefault="00CC4CF9" w:rsidP="003463F3">
      <w:pPr>
        <w:pStyle w:val="ConsPlusCell"/>
        <w:jc w:val="both"/>
      </w:pPr>
      <w:r w:rsidRPr="00061AB7">
        <w:t>92 6742     3     Вязига</w:t>
      </w:r>
    </w:p>
    <w:p w:rsidR="00CC4CF9" w:rsidRPr="00061AB7" w:rsidRDefault="00CC4CF9" w:rsidP="003463F3">
      <w:pPr>
        <w:pStyle w:val="ConsPlusCell"/>
        <w:jc w:val="both"/>
      </w:pPr>
      <w:r w:rsidRPr="00061AB7">
        <w:t>92 6770     6     Изделия из паст или с добавлением пасты</w:t>
      </w:r>
    </w:p>
    <w:p w:rsidR="00CC4CF9" w:rsidRPr="00061AB7" w:rsidRDefault="00CC4CF9" w:rsidP="003463F3">
      <w:pPr>
        <w:pStyle w:val="ConsPlusCell"/>
        <w:jc w:val="both"/>
      </w:pPr>
      <w:r w:rsidRPr="00061AB7">
        <w:t>92 6800     8     Товары рыбные в расфасовке</w:t>
      </w:r>
    </w:p>
    <w:p w:rsidR="00CC4CF9" w:rsidRPr="00061AB7" w:rsidRDefault="00CC4CF9" w:rsidP="003463F3">
      <w:pPr>
        <w:pStyle w:val="ConsPlusCell"/>
        <w:jc w:val="both"/>
      </w:pPr>
      <w:r w:rsidRPr="00061AB7">
        <w:t>92 6820     7     Рыба специальной разделки /</w:t>
      </w:r>
    </w:p>
    <w:p w:rsidR="00CC4CF9" w:rsidRPr="00061AB7" w:rsidRDefault="00CC4CF9" w:rsidP="003463F3">
      <w:pPr>
        <w:pStyle w:val="ConsPlusCell"/>
        <w:jc w:val="both"/>
      </w:pPr>
      <w:r w:rsidRPr="00061AB7">
        <w:t>92 6823     3     - в красочных литографированных пакетах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синтетических пленок</w:t>
      </w:r>
    </w:p>
    <w:p w:rsidR="00CC4CF9" w:rsidRPr="00061AB7" w:rsidRDefault="00CC4CF9" w:rsidP="003463F3">
      <w:pPr>
        <w:pStyle w:val="ConsPlusCell"/>
        <w:jc w:val="both"/>
      </w:pPr>
      <w:r w:rsidRPr="00061AB7">
        <w:t>92 6824     9     - в картонных коробках</w:t>
      </w:r>
    </w:p>
    <w:p w:rsidR="00CC4CF9" w:rsidRPr="00061AB7" w:rsidRDefault="00CC4CF9" w:rsidP="003463F3">
      <w:pPr>
        <w:pStyle w:val="ConsPlusCell"/>
        <w:jc w:val="both"/>
      </w:pPr>
      <w:r w:rsidRPr="00061AB7">
        <w:t>92 6830     1     Филе рыбное мороженое /</w:t>
      </w:r>
    </w:p>
    <w:p w:rsidR="00CC4CF9" w:rsidRPr="00061AB7" w:rsidRDefault="00CC4CF9" w:rsidP="003463F3">
      <w:pPr>
        <w:pStyle w:val="ConsPlusCell"/>
        <w:jc w:val="both"/>
      </w:pPr>
      <w:r w:rsidRPr="00061AB7">
        <w:t>92 6831     7     - в полиэтиленовых пакетах</w:t>
      </w:r>
    </w:p>
    <w:p w:rsidR="00CC4CF9" w:rsidRPr="00061AB7" w:rsidRDefault="00CC4CF9" w:rsidP="003463F3">
      <w:pPr>
        <w:pStyle w:val="ConsPlusCell"/>
        <w:jc w:val="both"/>
      </w:pPr>
      <w:r w:rsidRPr="00061AB7">
        <w:t>92 6834     3     - в картонных коробках</w:t>
      </w:r>
    </w:p>
    <w:p w:rsidR="00CC4CF9" w:rsidRPr="00061AB7" w:rsidRDefault="00CC4CF9" w:rsidP="003463F3">
      <w:pPr>
        <w:pStyle w:val="ConsPlusCell"/>
        <w:jc w:val="both"/>
      </w:pPr>
      <w:r w:rsidRPr="00061AB7">
        <w:t>92 6840     6     Рыба холодного копчения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92 6842     7     - в пакетах из синтетических пленок</w:t>
      </w:r>
    </w:p>
    <w:p w:rsidR="00CC4CF9" w:rsidRPr="00061AB7" w:rsidRDefault="00CC4CF9" w:rsidP="003463F3">
      <w:pPr>
        <w:pStyle w:val="ConsPlusCell"/>
        <w:jc w:val="both"/>
      </w:pPr>
      <w:r w:rsidRPr="00061AB7">
        <w:t>92 6850     0     Балычные изделия холодного копчения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92 6851     6     - в полиэтиленовых пакетах</w:t>
      </w:r>
    </w:p>
    <w:p w:rsidR="00CC4CF9" w:rsidRPr="00061AB7" w:rsidRDefault="00CC4CF9" w:rsidP="003463F3">
      <w:pPr>
        <w:pStyle w:val="ConsPlusCell"/>
        <w:jc w:val="both"/>
      </w:pPr>
      <w:r w:rsidRPr="00061AB7">
        <w:t>92 6852     1     - в пакетах из синтетических пленок</w:t>
      </w:r>
    </w:p>
    <w:p w:rsidR="00CC4CF9" w:rsidRPr="00061AB7" w:rsidRDefault="00CC4CF9" w:rsidP="003463F3">
      <w:pPr>
        <w:pStyle w:val="ConsPlusCell"/>
        <w:jc w:val="both"/>
      </w:pPr>
      <w:r w:rsidRPr="00061AB7">
        <w:t>92 6854     2     - в картонных коробках</w:t>
      </w:r>
    </w:p>
    <w:p w:rsidR="00CC4CF9" w:rsidRPr="00061AB7" w:rsidRDefault="00CC4CF9" w:rsidP="003463F3">
      <w:pPr>
        <w:pStyle w:val="ConsPlusCell"/>
        <w:jc w:val="both"/>
      </w:pPr>
      <w:r w:rsidRPr="00061AB7">
        <w:t>92 6855     8     - в жестяных банках</w:t>
      </w:r>
    </w:p>
    <w:p w:rsidR="00CC4CF9" w:rsidRPr="00061AB7" w:rsidRDefault="00CC4CF9" w:rsidP="003463F3">
      <w:pPr>
        <w:pStyle w:val="ConsPlusCell"/>
        <w:jc w:val="both"/>
      </w:pPr>
      <w:r w:rsidRPr="00061AB7">
        <w:t>92 6856     3     - в стеклянных банках</w:t>
      </w:r>
    </w:p>
    <w:p w:rsidR="00CC4CF9" w:rsidRPr="00061AB7" w:rsidRDefault="00CC4CF9" w:rsidP="003463F3">
      <w:pPr>
        <w:pStyle w:val="ConsPlusCell"/>
        <w:jc w:val="both"/>
      </w:pPr>
      <w:r w:rsidRPr="00061AB7">
        <w:t>92 6860     5     Рыба соленая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92 6861     0     - в полиэтиленовых пакетах</w:t>
      </w:r>
    </w:p>
    <w:p w:rsidR="00CC4CF9" w:rsidRPr="00061AB7" w:rsidRDefault="00CC4CF9" w:rsidP="003463F3">
      <w:pPr>
        <w:pStyle w:val="ConsPlusCell"/>
        <w:jc w:val="both"/>
      </w:pPr>
      <w:r w:rsidRPr="00061AB7">
        <w:t>92 6865     2     - в жестяных банках</w:t>
      </w:r>
    </w:p>
    <w:p w:rsidR="00CC4CF9" w:rsidRPr="00061AB7" w:rsidRDefault="00CC4CF9" w:rsidP="003463F3">
      <w:pPr>
        <w:pStyle w:val="ConsPlusCell"/>
        <w:jc w:val="both"/>
      </w:pPr>
      <w:r w:rsidRPr="00061AB7">
        <w:t>92 6870     8     Рыба вяленая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92 6871     5     - в полиэтиленовых пакетах</w:t>
      </w:r>
    </w:p>
    <w:p w:rsidR="00CC4CF9" w:rsidRPr="00061AB7" w:rsidRDefault="00CC4CF9" w:rsidP="003463F3">
      <w:pPr>
        <w:pStyle w:val="ConsPlusCell"/>
        <w:jc w:val="both"/>
      </w:pPr>
      <w:r w:rsidRPr="00061AB7">
        <w:t>92 6874     1     - в картонных коробках</w:t>
      </w:r>
    </w:p>
    <w:p w:rsidR="00CC4CF9" w:rsidRPr="00061AB7" w:rsidRDefault="00CC4CF9" w:rsidP="003463F3">
      <w:pPr>
        <w:pStyle w:val="ConsPlusCell"/>
        <w:jc w:val="both"/>
      </w:pPr>
      <w:r w:rsidRPr="00061AB7">
        <w:t>92 6880     4     Морепродукты /</w:t>
      </w:r>
    </w:p>
    <w:p w:rsidR="00CC4CF9" w:rsidRPr="00061AB7" w:rsidRDefault="00CC4CF9" w:rsidP="003463F3">
      <w:pPr>
        <w:pStyle w:val="ConsPlusCell"/>
        <w:jc w:val="both"/>
      </w:pPr>
      <w:r w:rsidRPr="00061AB7">
        <w:t>92 6881     1     - в полиэтиленовых пакетах</w:t>
      </w:r>
    </w:p>
    <w:p w:rsidR="00CC4CF9" w:rsidRPr="00061AB7" w:rsidRDefault="00CC4CF9" w:rsidP="003463F3">
      <w:pPr>
        <w:pStyle w:val="ConsPlusCell"/>
        <w:jc w:val="both"/>
      </w:pPr>
      <w:r w:rsidRPr="00061AB7">
        <w:t>92 6882     5     - в пакетах из синтетических пленок</w:t>
      </w:r>
    </w:p>
    <w:p w:rsidR="00CC4CF9" w:rsidRPr="00061AB7" w:rsidRDefault="00CC4CF9" w:rsidP="003463F3">
      <w:pPr>
        <w:pStyle w:val="ConsPlusCell"/>
        <w:jc w:val="both"/>
      </w:pPr>
      <w:r w:rsidRPr="00061AB7">
        <w:t>92 6884     6     - в картонных коробках</w:t>
      </w:r>
    </w:p>
    <w:p w:rsidR="00CC4CF9" w:rsidRPr="00061AB7" w:rsidRDefault="00CC4CF9" w:rsidP="003463F3">
      <w:pPr>
        <w:pStyle w:val="ConsPlusCell"/>
        <w:jc w:val="both"/>
      </w:pPr>
      <w:r w:rsidRPr="00061AB7">
        <w:t>92 6890     9     Товары рыбные в расфасовке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92 6891     4     Супы сухие рыбные и с морепродуктами</w:t>
      </w:r>
    </w:p>
    <w:p w:rsidR="00CC4CF9" w:rsidRPr="00061AB7" w:rsidRDefault="00CC4CF9" w:rsidP="003463F3">
      <w:pPr>
        <w:pStyle w:val="ConsPlusCell"/>
        <w:jc w:val="both"/>
      </w:pPr>
      <w:r w:rsidRPr="00061AB7">
        <w:t>92 6900     1     Сельдь всех видов обработки</w:t>
      </w:r>
    </w:p>
    <w:p w:rsidR="00CC4CF9" w:rsidRPr="00061AB7" w:rsidRDefault="00CC4CF9" w:rsidP="003463F3">
      <w:pPr>
        <w:pStyle w:val="ConsPlusCell"/>
        <w:jc w:val="both"/>
      </w:pPr>
      <w:r w:rsidRPr="00061AB7">
        <w:t>92 6902     2     Сельдь соленая *</w:t>
      </w:r>
    </w:p>
    <w:p w:rsidR="00CC4CF9" w:rsidRPr="00061AB7" w:rsidRDefault="00CC4CF9" w:rsidP="003463F3">
      <w:pPr>
        <w:pStyle w:val="ConsPlusCell"/>
        <w:jc w:val="both"/>
      </w:pPr>
      <w:r w:rsidRPr="00061AB7">
        <w:t>92 6904     3     Сельдь слабого и среднего посола *</w:t>
      </w:r>
    </w:p>
    <w:p w:rsidR="00CC4CF9" w:rsidRPr="00061AB7" w:rsidRDefault="00CC4CF9" w:rsidP="003463F3">
      <w:pPr>
        <w:pStyle w:val="ConsPlusCell"/>
        <w:jc w:val="both"/>
      </w:pPr>
      <w:r w:rsidRPr="00061AB7">
        <w:t>92 6905     9     Сельдь копченая *</w:t>
      </w:r>
    </w:p>
    <w:p w:rsidR="00CC4CF9" w:rsidRPr="00061AB7" w:rsidRDefault="00CC4CF9" w:rsidP="003463F3">
      <w:pPr>
        <w:pStyle w:val="ConsPlusCell"/>
        <w:jc w:val="both"/>
      </w:pPr>
      <w:r w:rsidRPr="00061AB7">
        <w:t>92 6910     6     Сельдь охлажденная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92 6911     1     - неразделанная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6920     0     Сельдь мороженая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92 6921     6     - неразделанная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6922     1     - потрошеная обезглавленная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6929     7     -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92 6930     5     Сельдь слабосоленая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92 6931     0     - неразделанная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6932     6     - зябренная, жаброванная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6933     1     - потрошеная с головой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92 6934     7     - потрошеная обезглавленная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6935     2     - разделанная на тушку</w:t>
      </w:r>
    </w:p>
    <w:p w:rsidR="00CC4CF9" w:rsidRPr="00061AB7" w:rsidRDefault="00CC4CF9" w:rsidP="003463F3">
      <w:pPr>
        <w:pStyle w:val="ConsPlusCell"/>
        <w:jc w:val="both"/>
      </w:pPr>
      <w:r w:rsidRPr="00061AB7">
        <w:t>92 6936     8     - разделанная на кусочки</w:t>
      </w:r>
    </w:p>
    <w:p w:rsidR="00CC4CF9" w:rsidRPr="00061AB7" w:rsidRDefault="00CC4CF9" w:rsidP="003463F3">
      <w:pPr>
        <w:pStyle w:val="ConsPlusCell"/>
        <w:jc w:val="both"/>
      </w:pPr>
      <w:r w:rsidRPr="00061AB7">
        <w:t>92 6937     3     - полупотрошеная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6938     9     - обезглавленная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6940     4     Сельдь среднесоленая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92 6941     5     - неразделанная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6942     0     - зябренная, жаброванная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6943     6     - потрошеная с головой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92 6944     1     - потрошеная обезглавленная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6945     7     - разделанная на тушку</w:t>
      </w:r>
    </w:p>
    <w:p w:rsidR="00CC4CF9" w:rsidRPr="00061AB7" w:rsidRDefault="00CC4CF9" w:rsidP="003463F3">
      <w:pPr>
        <w:pStyle w:val="ConsPlusCell"/>
        <w:jc w:val="both"/>
      </w:pPr>
      <w:r w:rsidRPr="00061AB7">
        <w:t>92 6946     2     - разделанная на кусочки</w:t>
      </w:r>
    </w:p>
    <w:p w:rsidR="00CC4CF9" w:rsidRPr="00061AB7" w:rsidRDefault="00CC4CF9" w:rsidP="003463F3">
      <w:pPr>
        <w:pStyle w:val="ConsPlusCell"/>
        <w:jc w:val="both"/>
      </w:pPr>
      <w:r w:rsidRPr="00061AB7">
        <w:t>92 6947     8     - полупотрошеная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6948     3     - обезглавленная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6950     4     Сельдь крепкосоленая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92 6951     8     - неразделанная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6952     5     - зябренная, жаброванная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6953     0     - потрошеная с головой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92 6954     6     - потрошеная обезглавленная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6955     1     - разделанная на тушку</w:t>
      </w:r>
    </w:p>
    <w:p w:rsidR="00CC4CF9" w:rsidRPr="00061AB7" w:rsidRDefault="00CC4CF9" w:rsidP="003463F3">
      <w:pPr>
        <w:pStyle w:val="ConsPlusCell"/>
        <w:jc w:val="both"/>
      </w:pPr>
      <w:r w:rsidRPr="00061AB7">
        <w:t>92 6956     7     - разделанная на кусочки</w:t>
      </w:r>
    </w:p>
    <w:p w:rsidR="00CC4CF9" w:rsidRPr="00061AB7" w:rsidRDefault="00CC4CF9" w:rsidP="003463F3">
      <w:pPr>
        <w:pStyle w:val="ConsPlusCell"/>
        <w:jc w:val="both"/>
      </w:pPr>
      <w:r w:rsidRPr="00061AB7">
        <w:t>92 6957     2     - полупотрошеная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6958     8     - обезглавленная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6960     9     Сельдь холодного копчения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92 6961     4     - неразделанная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6962     1     - зябренная, жаброванная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6963     5     - потрошеная обезглавленная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6965     6     - разделанная на пласт</w:t>
      </w:r>
    </w:p>
    <w:p w:rsidR="00CC4CF9" w:rsidRPr="00061AB7" w:rsidRDefault="00CC4CF9" w:rsidP="003463F3">
      <w:pPr>
        <w:pStyle w:val="ConsPlusCell"/>
        <w:jc w:val="both"/>
      </w:pPr>
      <w:r w:rsidRPr="00061AB7">
        <w:t>92 6966     1     - потрошеная с головой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92 6970     3     Сельдь горячего и полугорячего копчения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92 6971     9     - неразделанная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6972     4     - зябренная, жаброванная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6980     8     Балычные изделия из сельди /</w:t>
      </w:r>
    </w:p>
    <w:p w:rsidR="00CC4CF9" w:rsidRPr="00061AB7" w:rsidRDefault="00CC4CF9" w:rsidP="003463F3">
      <w:pPr>
        <w:pStyle w:val="ConsPlusCell"/>
        <w:jc w:val="both"/>
      </w:pPr>
      <w:r w:rsidRPr="00061AB7">
        <w:t>92 6981     3     - копчено-вяленые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6982     9     - холодного копчения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92 6983     4     - соленые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6990     2     Сельдь пряного посола и маринованная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92 6991     8     - слабосоленая неразделанная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6992     3     - слабосоленая зябренная, жаброванная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6993     9     - слабосоленая потрошеная обезглавленная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6994     4     - слабосоленая, разделанная на тушку</w:t>
      </w:r>
    </w:p>
    <w:p w:rsidR="00CC4CF9" w:rsidRPr="00061AB7" w:rsidRDefault="00CC4CF9" w:rsidP="003463F3">
      <w:pPr>
        <w:pStyle w:val="ConsPlusCell"/>
        <w:jc w:val="both"/>
      </w:pPr>
      <w:r w:rsidRPr="00061AB7">
        <w:t>92 6995     2     - среднесоленая неразделанная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6996     5     - среднесоленая зябреная, жаброванная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6997     0     - среднесоленая обезглавленная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6998     6     - среднесоленая, разделанная на тушку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92 7000     1     Консервы и пресервы рыбные и из морепродуктов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92 7001     7     Консервы и пресервы рыбные *</w:t>
      </w:r>
    </w:p>
    <w:p w:rsidR="00CC4CF9" w:rsidRPr="00061AB7" w:rsidRDefault="00CC4CF9" w:rsidP="003463F3">
      <w:pPr>
        <w:pStyle w:val="ConsPlusCell"/>
        <w:jc w:val="both"/>
      </w:pPr>
      <w:r w:rsidRPr="00061AB7">
        <w:t>92 7100     5     Консервы рыбные (без пресервов и консервов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морепродуктов)</w:t>
      </w:r>
    </w:p>
    <w:p w:rsidR="00CC4CF9" w:rsidRPr="00061AB7" w:rsidRDefault="00CC4CF9" w:rsidP="003463F3">
      <w:pPr>
        <w:pStyle w:val="ConsPlusCell"/>
        <w:jc w:val="both"/>
      </w:pPr>
      <w:r w:rsidRPr="00061AB7">
        <w:t>92 7106     8     Шпроты, сардины в масле *</w:t>
      </w:r>
    </w:p>
    <w:p w:rsidR="00CC4CF9" w:rsidRPr="00061AB7" w:rsidRDefault="00CC4CF9" w:rsidP="003463F3">
      <w:pPr>
        <w:pStyle w:val="ConsPlusCell"/>
        <w:jc w:val="both"/>
      </w:pPr>
      <w:r w:rsidRPr="00061AB7">
        <w:t>92 7110     6     Консервы рыбные в масле *</w:t>
      </w:r>
    </w:p>
    <w:p w:rsidR="00CC4CF9" w:rsidRPr="00061AB7" w:rsidRDefault="00CC4CF9" w:rsidP="003463F3">
      <w:pPr>
        <w:pStyle w:val="ConsPlusCell"/>
        <w:jc w:val="both"/>
      </w:pPr>
      <w:r w:rsidRPr="00061AB7">
        <w:t>92 7111     5     Сардины в масле</w:t>
      </w:r>
    </w:p>
    <w:p w:rsidR="00CC4CF9" w:rsidRPr="00061AB7" w:rsidRDefault="00CC4CF9" w:rsidP="003463F3">
      <w:pPr>
        <w:pStyle w:val="ConsPlusCell"/>
        <w:jc w:val="both"/>
      </w:pPr>
      <w:r w:rsidRPr="00061AB7">
        <w:t>92 7112     0     Шпроты в масле</w:t>
      </w:r>
    </w:p>
    <w:p w:rsidR="00CC4CF9" w:rsidRPr="00061AB7" w:rsidRDefault="00CC4CF9" w:rsidP="003463F3">
      <w:pPr>
        <w:pStyle w:val="ConsPlusCell"/>
        <w:jc w:val="both"/>
      </w:pPr>
      <w:r w:rsidRPr="00061AB7">
        <w:t>92 7113     6     Консервы / из сельди в масле</w:t>
      </w:r>
    </w:p>
    <w:p w:rsidR="00CC4CF9" w:rsidRPr="00061AB7" w:rsidRDefault="00CC4CF9" w:rsidP="003463F3">
      <w:pPr>
        <w:pStyle w:val="ConsPlusCell"/>
        <w:jc w:val="both"/>
      </w:pPr>
      <w:r w:rsidRPr="00061AB7">
        <w:t>92 7114     1     - тунцовые в масле</w:t>
      </w:r>
    </w:p>
    <w:p w:rsidR="00CC4CF9" w:rsidRPr="00061AB7" w:rsidRDefault="00CC4CF9" w:rsidP="003463F3">
      <w:pPr>
        <w:pStyle w:val="ConsPlusCell"/>
        <w:jc w:val="both"/>
      </w:pPr>
      <w:r w:rsidRPr="00061AB7">
        <w:t>92 7115     7     - из сайры в масле</w:t>
      </w:r>
    </w:p>
    <w:p w:rsidR="00CC4CF9" w:rsidRPr="00061AB7" w:rsidRDefault="00CC4CF9" w:rsidP="003463F3">
      <w:pPr>
        <w:pStyle w:val="ConsPlusCell"/>
        <w:jc w:val="both"/>
      </w:pPr>
      <w:r w:rsidRPr="00061AB7">
        <w:t>92 7116     2     - из скумбрии в масле</w:t>
      </w:r>
    </w:p>
    <w:p w:rsidR="00CC4CF9" w:rsidRPr="00061AB7" w:rsidRDefault="00CC4CF9" w:rsidP="003463F3">
      <w:pPr>
        <w:pStyle w:val="ConsPlusCell"/>
        <w:jc w:val="both"/>
      </w:pPr>
      <w:r w:rsidRPr="00061AB7">
        <w:t>92 7119     9     - прочие (из обжаренной, бланшированной,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копченой рыбы)</w:t>
      </w:r>
    </w:p>
    <w:p w:rsidR="00CC4CF9" w:rsidRPr="00061AB7" w:rsidRDefault="00CC4CF9" w:rsidP="003463F3">
      <w:pPr>
        <w:pStyle w:val="ConsPlusCell"/>
        <w:jc w:val="both"/>
      </w:pPr>
      <w:r w:rsidRPr="00061AB7">
        <w:t>92 7120     4     Консервы рыбные в томатном соусе</w:t>
      </w:r>
    </w:p>
    <w:p w:rsidR="00CC4CF9" w:rsidRPr="00061AB7" w:rsidRDefault="00CC4CF9" w:rsidP="003463F3">
      <w:pPr>
        <w:pStyle w:val="ConsPlusCell"/>
        <w:jc w:val="both"/>
      </w:pPr>
      <w:r w:rsidRPr="00061AB7">
        <w:t>92 7121     0     Консервы из сельди в томатном соусе</w:t>
      </w:r>
    </w:p>
    <w:p w:rsidR="00CC4CF9" w:rsidRPr="00061AB7" w:rsidRDefault="00CC4CF9" w:rsidP="003463F3">
      <w:pPr>
        <w:pStyle w:val="ConsPlusCell"/>
        <w:jc w:val="both"/>
      </w:pPr>
      <w:r w:rsidRPr="00061AB7">
        <w:t>92 7122     5     Сардины в томатном соусе</w:t>
      </w:r>
    </w:p>
    <w:p w:rsidR="00CC4CF9" w:rsidRPr="00061AB7" w:rsidRDefault="00CC4CF9" w:rsidP="003463F3">
      <w:pPr>
        <w:pStyle w:val="ConsPlusCell"/>
        <w:jc w:val="both"/>
      </w:pPr>
      <w:r w:rsidRPr="00061AB7">
        <w:t>92 7123     0     Консервы / из печени трески в томатном соусе</w:t>
      </w:r>
    </w:p>
    <w:p w:rsidR="00CC4CF9" w:rsidRPr="00061AB7" w:rsidRDefault="00CC4CF9" w:rsidP="003463F3">
      <w:pPr>
        <w:pStyle w:val="ConsPlusCell"/>
        <w:jc w:val="both"/>
      </w:pPr>
      <w:r w:rsidRPr="00061AB7">
        <w:t>92 7124     6     - из камбалы в томатном соусе</w:t>
      </w:r>
    </w:p>
    <w:p w:rsidR="00CC4CF9" w:rsidRPr="00061AB7" w:rsidRDefault="00CC4CF9" w:rsidP="003463F3">
      <w:pPr>
        <w:pStyle w:val="ConsPlusCell"/>
        <w:jc w:val="both"/>
      </w:pPr>
      <w:r w:rsidRPr="00061AB7">
        <w:t>92 7125     1     - из скумбрии в томатном соусе</w:t>
      </w:r>
    </w:p>
    <w:p w:rsidR="00CC4CF9" w:rsidRPr="00061AB7" w:rsidRDefault="00CC4CF9" w:rsidP="003463F3">
      <w:pPr>
        <w:pStyle w:val="ConsPlusCell"/>
        <w:jc w:val="both"/>
      </w:pPr>
      <w:r w:rsidRPr="00061AB7">
        <w:t>92 7129     3     - прочие (из обжаренной, бланшированной, без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термической обработки рыбы)</w:t>
      </w:r>
    </w:p>
    <w:p w:rsidR="00CC4CF9" w:rsidRPr="00061AB7" w:rsidRDefault="00CC4CF9" w:rsidP="003463F3">
      <w:pPr>
        <w:pStyle w:val="ConsPlusCell"/>
        <w:jc w:val="both"/>
      </w:pPr>
      <w:r w:rsidRPr="00061AB7">
        <w:t>92 7130     9     Консервы рыбные натуральные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92 7131     4     - из печени трески</w:t>
      </w:r>
    </w:p>
    <w:p w:rsidR="00CC4CF9" w:rsidRPr="00061AB7" w:rsidRDefault="00CC4CF9" w:rsidP="003463F3">
      <w:pPr>
        <w:pStyle w:val="ConsPlusCell"/>
        <w:jc w:val="both"/>
      </w:pPr>
      <w:r w:rsidRPr="00061AB7">
        <w:t>92 7132     3     - крабовые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92 7133     5     - лососевые</w:t>
      </w:r>
    </w:p>
    <w:p w:rsidR="00CC4CF9" w:rsidRPr="00061AB7" w:rsidRDefault="00CC4CF9" w:rsidP="003463F3">
      <w:pPr>
        <w:pStyle w:val="ConsPlusCell"/>
        <w:jc w:val="both"/>
      </w:pPr>
      <w:r w:rsidRPr="00061AB7">
        <w:t>92 7134     0     - из сельди</w:t>
      </w:r>
    </w:p>
    <w:p w:rsidR="00CC4CF9" w:rsidRPr="00061AB7" w:rsidRDefault="00CC4CF9" w:rsidP="003463F3">
      <w:pPr>
        <w:pStyle w:val="ConsPlusCell"/>
        <w:jc w:val="both"/>
      </w:pPr>
      <w:r w:rsidRPr="00061AB7">
        <w:t>92 7135     6     - из скумбрии</w:t>
      </w:r>
    </w:p>
    <w:p w:rsidR="00CC4CF9" w:rsidRPr="00061AB7" w:rsidRDefault="00CC4CF9" w:rsidP="003463F3">
      <w:pPr>
        <w:pStyle w:val="ConsPlusCell"/>
        <w:jc w:val="both"/>
      </w:pPr>
      <w:r w:rsidRPr="00061AB7">
        <w:t>92 7139     8     - прочие (уха и супы, в желе, с добавлением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масла)</w:t>
      </w:r>
    </w:p>
    <w:p w:rsidR="00CC4CF9" w:rsidRPr="00061AB7" w:rsidRDefault="00CC4CF9" w:rsidP="003463F3">
      <w:pPr>
        <w:pStyle w:val="ConsPlusCell"/>
        <w:jc w:val="both"/>
      </w:pPr>
      <w:r w:rsidRPr="00061AB7">
        <w:t>92 7140     3     Паштет рыбный /</w:t>
      </w:r>
    </w:p>
    <w:p w:rsidR="00CC4CF9" w:rsidRPr="00061AB7" w:rsidRDefault="00CC4CF9" w:rsidP="003463F3">
      <w:pPr>
        <w:pStyle w:val="ConsPlusCell"/>
        <w:jc w:val="both"/>
      </w:pPr>
      <w:r w:rsidRPr="00061AB7">
        <w:t>92 7141     9     - различного ассортимента</w:t>
      </w:r>
    </w:p>
    <w:p w:rsidR="00CC4CF9" w:rsidRPr="00061AB7" w:rsidRDefault="00CC4CF9" w:rsidP="003463F3">
      <w:pPr>
        <w:pStyle w:val="ConsPlusCell"/>
        <w:jc w:val="both"/>
      </w:pPr>
      <w:r w:rsidRPr="00061AB7">
        <w:t>92 7150     8     Консервы рыборастительные (рыбоовощные) /</w:t>
      </w:r>
    </w:p>
    <w:p w:rsidR="00CC4CF9" w:rsidRPr="00061AB7" w:rsidRDefault="00CC4CF9" w:rsidP="003463F3">
      <w:pPr>
        <w:pStyle w:val="ConsPlusCell"/>
        <w:jc w:val="both"/>
      </w:pPr>
      <w:r w:rsidRPr="00061AB7">
        <w:t>92 7151     3     - в маринаде</w:t>
      </w:r>
    </w:p>
    <w:p w:rsidR="00CC4CF9" w:rsidRPr="00061AB7" w:rsidRDefault="00CC4CF9" w:rsidP="003463F3">
      <w:pPr>
        <w:pStyle w:val="ConsPlusCell"/>
        <w:jc w:val="both"/>
      </w:pPr>
      <w:r w:rsidRPr="00061AB7">
        <w:t>92 7152     9     - с гарнирами (каши, бобовые)</w:t>
      </w:r>
    </w:p>
    <w:p w:rsidR="00CC4CF9" w:rsidRPr="00061AB7" w:rsidRDefault="00CC4CF9" w:rsidP="003463F3">
      <w:pPr>
        <w:pStyle w:val="ConsPlusCell"/>
        <w:jc w:val="both"/>
      </w:pPr>
      <w:r w:rsidRPr="00061AB7">
        <w:t>92 7153     4     - в различных соусах и бульоне</w:t>
      </w:r>
    </w:p>
    <w:p w:rsidR="00CC4CF9" w:rsidRPr="00061AB7" w:rsidRDefault="00CC4CF9" w:rsidP="003463F3">
      <w:pPr>
        <w:pStyle w:val="ConsPlusCell"/>
        <w:jc w:val="both"/>
      </w:pPr>
      <w:r w:rsidRPr="00061AB7">
        <w:t>92 7154     0     - в масле</w:t>
      </w:r>
    </w:p>
    <w:p w:rsidR="00CC4CF9" w:rsidRPr="00061AB7" w:rsidRDefault="00CC4CF9" w:rsidP="003463F3">
      <w:pPr>
        <w:pStyle w:val="ConsPlusCell"/>
        <w:jc w:val="both"/>
      </w:pPr>
      <w:r w:rsidRPr="00061AB7">
        <w:t>92 7155     5     - в томатном соусе</w:t>
      </w:r>
    </w:p>
    <w:p w:rsidR="00CC4CF9" w:rsidRPr="00061AB7" w:rsidRDefault="00CC4CF9" w:rsidP="003463F3">
      <w:pPr>
        <w:pStyle w:val="ConsPlusCell"/>
        <w:jc w:val="both"/>
      </w:pPr>
      <w:r w:rsidRPr="00061AB7">
        <w:t>92 7156     0     - для детского питания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92 7160     2     Консервы рыбные /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92 7161     8     - в маринаде</w:t>
      </w:r>
    </w:p>
    <w:p w:rsidR="00CC4CF9" w:rsidRPr="00061AB7" w:rsidRDefault="00CC4CF9" w:rsidP="003463F3">
      <w:pPr>
        <w:pStyle w:val="ConsPlusCell"/>
        <w:jc w:val="both"/>
      </w:pPr>
      <w:r w:rsidRPr="00061AB7">
        <w:t>92 7162     3     - в бульоне и различных соусах</w:t>
      </w:r>
    </w:p>
    <w:p w:rsidR="00CC4CF9" w:rsidRPr="00061AB7" w:rsidRDefault="00CC4CF9" w:rsidP="003463F3">
      <w:pPr>
        <w:pStyle w:val="ConsPlusCell"/>
        <w:jc w:val="both"/>
      </w:pPr>
      <w:r w:rsidRPr="00061AB7">
        <w:t>92 7163     9     - в свином жире</w:t>
      </w:r>
    </w:p>
    <w:p w:rsidR="00CC4CF9" w:rsidRPr="00061AB7" w:rsidRDefault="00CC4CF9" w:rsidP="003463F3">
      <w:pPr>
        <w:pStyle w:val="ConsPlusCell"/>
        <w:jc w:val="both"/>
      </w:pPr>
      <w:r w:rsidRPr="00061AB7">
        <w:t>92 7164     4     Пудинги, пасты, фарши рыбные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7165     4     Консервы рыбные с добавлением крилевой пасты</w:t>
      </w:r>
    </w:p>
    <w:p w:rsidR="00CC4CF9" w:rsidRPr="00061AB7" w:rsidRDefault="00CC4CF9" w:rsidP="003463F3">
      <w:pPr>
        <w:pStyle w:val="ConsPlusCell"/>
        <w:jc w:val="both"/>
      </w:pPr>
      <w:r w:rsidRPr="00061AB7">
        <w:t>92 7166     5     Консервы рыбные из китового мяса</w:t>
      </w:r>
    </w:p>
    <w:p w:rsidR="00CC4CF9" w:rsidRPr="00061AB7" w:rsidRDefault="00CC4CF9" w:rsidP="003463F3">
      <w:pPr>
        <w:pStyle w:val="ConsPlusCell"/>
        <w:jc w:val="both"/>
      </w:pPr>
      <w:r w:rsidRPr="00061AB7">
        <w:t>92 7168     6     Консервы рыбные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92 7200     9     Пресервы рыбные (консервы рыбные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нестерилизуемые)</w:t>
      </w:r>
    </w:p>
    <w:p w:rsidR="00CC4CF9" w:rsidRPr="00061AB7" w:rsidRDefault="00CC4CF9" w:rsidP="003463F3">
      <w:pPr>
        <w:pStyle w:val="ConsPlusCell"/>
        <w:jc w:val="both"/>
      </w:pPr>
      <w:r w:rsidRPr="00061AB7">
        <w:t>92 7210     3     Пресервы пряного посола /</w:t>
      </w:r>
    </w:p>
    <w:p w:rsidR="00CC4CF9" w:rsidRPr="00061AB7" w:rsidRDefault="00CC4CF9" w:rsidP="003463F3">
      <w:pPr>
        <w:pStyle w:val="ConsPlusCell"/>
        <w:jc w:val="both"/>
      </w:pPr>
      <w:r w:rsidRPr="00061AB7">
        <w:t>92 7211     9     - из сельди</w:t>
      </w:r>
    </w:p>
    <w:p w:rsidR="00CC4CF9" w:rsidRPr="00061AB7" w:rsidRDefault="00CC4CF9" w:rsidP="003463F3">
      <w:pPr>
        <w:pStyle w:val="ConsPlusCell"/>
        <w:jc w:val="both"/>
      </w:pPr>
      <w:r w:rsidRPr="00061AB7">
        <w:t>92 7212     4     - из кильки</w:t>
      </w:r>
    </w:p>
    <w:p w:rsidR="00CC4CF9" w:rsidRPr="00061AB7" w:rsidRDefault="00CC4CF9" w:rsidP="003463F3">
      <w:pPr>
        <w:pStyle w:val="ConsPlusCell"/>
        <w:jc w:val="both"/>
      </w:pPr>
      <w:r w:rsidRPr="00061AB7">
        <w:t>92 7213     3     - из скумбрии</w:t>
      </w:r>
    </w:p>
    <w:p w:rsidR="00CC4CF9" w:rsidRPr="00061AB7" w:rsidRDefault="00CC4CF9" w:rsidP="003463F3">
      <w:pPr>
        <w:pStyle w:val="ConsPlusCell"/>
        <w:jc w:val="both"/>
      </w:pPr>
      <w:r w:rsidRPr="00061AB7">
        <w:t>92 7219     2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92 7220     8     Пресервы специального посола /</w:t>
      </w:r>
    </w:p>
    <w:p w:rsidR="00CC4CF9" w:rsidRPr="00061AB7" w:rsidRDefault="00CC4CF9" w:rsidP="003463F3">
      <w:pPr>
        <w:pStyle w:val="ConsPlusCell"/>
        <w:jc w:val="both"/>
      </w:pPr>
      <w:r w:rsidRPr="00061AB7">
        <w:t>92 7221     3     - из сельди в крупной таре (в банках от 3 до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5 кг)</w:t>
      </w:r>
    </w:p>
    <w:p w:rsidR="00CC4CF9" w:rsidRPr="00061AB7" w:rsidRDefault="00CC4CF9" w:rsidP="003463F3">
      <w:pPr>
        <w:pStyle w:val="ConsPlusCell"/>
        <w:jc w:val="both"/>
      </w:pPr>
      <w:r w:rsidRPr="00061AB7">
        <w:t>92 7222     9     - из кильки</w:t>
      </w:r>
    </w:p>
    <w:p w:rsidR="00CC4CF9" w:rsidRPr="00061AB7" w:rsidRDefault="00CC4CF9" w:rsidP="003463F3">
      <w:pPr>
        <w:pStyle w:val="ConsPlusCell"/>
        <w:jc w:val="both"/>
      </w:pPr>
      <w:r w:rsidRPr="00061AB7">
        <w:t>92 7223     4     - из скумбрии</w:t>
      </w:r>
    </w:p>
    <w:p w:rsidR="00CC4CF9" w:rsidRPr="00061AB7" w:rsidRDefault="00CC4CF9" w:rsidP="003463F3">
      <w:pPr>
        <w:pStyle w:val="ConsPlusCell"/>
        <w:jc w:val="both"/>
      </w:pPr>
      <w:r w:rsidRPr="00061AB7">
        <w:t>92 7224     7     - из иваси в крупной таре</w:t>
      </w:r>
    </w:p>
    <w:p w:rsidR="00CC4CF9" w:rsidRPr="00061AB7" w:rsidRDefault="00CC4CF9" w:rsidP="003463F3">
      <w:pPr>
        <w:pStyle w:val="ConsPlusCell"/>
        <w:jc w:val="both"/>
      </w:pPr>
      <w:r w:rsidRPr="00061AB7">
        <w:t>92 7229     7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92 7230     2     Пресервы в различных заливках / (из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разделанной рыбы)</w:t>
      </w:r>
    </w:p>
    <w:p w:rsidR="00CC4CF9" w:rsidRPr="00061AB7" w:rsidRDefault="00CC4CF9" w:rsidP="003463F3">
      <w:pPr>
        <w:pStyle w:val="ConsPlusCell"/>
        <w:jc w:val="both"/>
      </w:pPr>
      <w:r w:rsidRPr="00061AB7">
        <w:t>92 7231     8     - из сельди</w:t>
      </w:r>
    </w:p>
    <w:p w:rsidR="00CC4CF9" w:rsidRPr="00061AB7" w:rsidRDefault="00CC4CF9" w:rsidP="003463F3">
      <w:pPr>
        <w:pStyle w:val="ConsPlusCell"/>
        <w:jc w:val="both"/>
      </w:pPr>
      <w:r w:rsidRPr="00061AB7">
        <w:t>92 7232     3     - из кильки</w:t>
      </w:r>
    </w:p>
    <w:p w:rsidR="00CC4CF9" w:rsidRPr="00061AB7" w:rsidRDefault="00CC4CF9" w:rsidP="003463F3">
      <w:pPr>
        <w:pStyle w:val="ConsPlusCell"/>
        <w:jc w:val="both"/>
      </w:pPr>
      <w:r w:rsidRPr="00061AB7">
        <w:t>92 7233     9     - из скумбрии</w:t>
      </w:r>
    </w:p>
    <w:p w:rsidR="00CC4CF9" w:rsidRPr="00061AB7" w:rsidRDefault="00CC4CF9" w:rsidP="003463F3">
      <w:pPr>
        <w:pStyle w:val="ConsPlusCell"/>
        <w:jc w:val="both"/>
      </w:pPr>
      <w:r w:rsidRPr="00061AB7">
        <w:t>92 7239     1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92 7240     7     Пресервы типа паст /</w:t>
      </w:r>
    </w:p>
    <w:p w:rsidR="00CC4CF9" w:rsidRPr="00061AB7" w:rsidRDefault="00CC4CF9" w:rsidP="003463F3">
      <w:pPr>
        <w:pStyle w:val="ConsPlusCell"/>
        <w:jc w:val="both"/>
      </w:pPr>
      <w:r w:rsidRPr="00061AB7">
        <w:t>92 7241     2     - из сельди</w:t>
      </w:r>
    </w:p>
    <w:p w:rsidR="00CC4CF9" w:rsidRPr="00061AB7" w:rsidRDefault="00CC4CF9" w:rsidP="003463F3">
      <w:pPr>
        <w:pStyle w:val="ConsPlusCell"/>
        <w:jc w:val="both"/>
      </w:pPr>
      <w:r w:rsidRPr="00061AB7">
        <w:t>92 7242     8     - из кильки</w:t>
      </w:r>
    </w:p>
    <w:p w:rsidR="00CC4CF9" w:rsidRPr="00061AB7" w:rsidRDefault="00CC4CF9" w:rsidP="003463F3">
      <w:pPr>
        <w:pStyle w:val="ConsPlusCell"/>
        <w:jc w:val="both"/>
      </w:pPr>
      <w:r w:rsidRPr="00061AB7">
        <w:t>92 7243     3     - из скумбрии</w:t>
      </w:r>
    </w:p>
    <w:p w:rsidR="00CC4CF9" w:rsidRPr="00061AB7" w:rsidRDefault="00CC4CF9" w:rsidP="003463F3">
      <w:pPr>
        <w:pStyle w:val="ConsPlusCell"/>
        <w:jc w:val="both"/>
      </w:pPr>
      <w:r w:rsidRPr="00061AB7">
        <w:t>92 7249     6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92 7250     1     Пресервы в различных заливках / (из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неразделанной рыбы)</w:t>
      </w:r>
    </w:p>
    <w:p w:rsidR="00CC4CF9" w:rsidRPr="00061AB7" w:rsidRDefault="00CC4CF9" w:rsidP="003463F3">
      <w:pPr>
        <w:pStyle w:val="ConsPlusCell"/>
        <w:jc w:val="both"/>
      </w:pPr>
      <w:r w:rsidRPr="00061AB7">
        <w:t>92 7252     2     - из кильки, тюльки</w:t>
      </w:r>
    </w:p>
    <w:p w:rsidR="00CC4CF9" w:rsidRPr="00061AB7" w:rsidRDefault="00CC4CF9" w:rsidP="003463F3">
      <w:pPr>
        <w:pStyle w:val="ConsPlusCell"/>
        <w:jc w:val="both"/>
      </w:pPr>
      <w:r w:rsidRPr="00061AB7">
        <w:t>92 7300     2     Консервы из морепродуктов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92 7310     7     Консервы / из морепродуктов различного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ассортимента</w:t>
      </w:r>
    </w:p>
    <w:p w:rsidR="00CC4CF9" w:rsidRPr="00061AB7" w:rsidRDefault="00CC4CF9" w:rsidP="003463F3">
      <w:pPr>
        <w:pStyle w:val="ConsPlusCell"/>
        <w:jc w:val="both"/>
      </w:pPr>
      <w:r w:rsidRPr="00061AB7">
        <w:t>92 7311     2     - из морской капусты (салат, голубцы)</w:t>
      </w:r>
    </w:p>
    <w:p w:rsidR="00CC4CF9" w:rsidRPr="00061AB7" w:rsidRDefault="00CC4CF9" w:rsidP="003463F3">
      <w:pPr>
        <w:pStyle w:val="ConsPlusCell"/>
        <w:jc w:val="both"/>
      </w:pPr>
      <w:r w:rsidRPr="00061AB7">
        <w:t>92 7312     8     - из креветок</w:t>
      </w:r>
    </w:p>
    <w:p w:rsidR="00CC4CF9" w:rsidRPr="00061AB7" w:rsidRDefault="00CC4CF9" w:rsidP="003463F3">
      <w:pPr>
        <w:pStyle w:val="ConsPlusCell"/>
        <w:jc w:val="both"/>
      </w:pPr>
      <w:r w:rsidRPr="00061AB7">
        <w:t>92 7313     3     - из трепанга</w:t>
      </w:r>
    </w:p>
    <w:p w:rsidR="00CC4CF9" w:rsidRPr="00061AB7" w:rsidRDefault="00CC4CF9" w:rsidP="003463F3">
      <w:pPr>
        <w:pStyle w:val="ConsPlusCell"/>
        <w:jc w:val="both"/>
      </w:pPr>
      <w:r w:rsidRPr="00061AB7">
        <w:t>92 7314     9     - из мидии, морского гребешка</w:t>
      </w:r>
    </w:p>
    <w:p w:rsidR="00CC4CF9" w:rsidRPr="00061AB7" w:rsidRDefault="00CC4CF9" w:rsidP="003463F3">
      <w:pPr>
        <w:pStyle w:val="ConsPlusCell"/>
        <w:jc w:val="both"/>
      </w:pPr>
      <w:r w:rsidRPr="00061AB7">
        <w:t>92 7315     4     - из кальмара в маринаде</w:t>
      </w:r>
    </w:p>
    <w:p w:rsidR="00CC4CF9" w:rsidRPr="00061AB7" w:rsidRDefault="00CC4CF9" w:rsidP="003463F3">
      <w:pPr>
        <w:pStyle w:val="ConsPlusCell"/>
        <w:jc w:val="both"/>
      </w:pPr>
      <w:r w:rsidRPr="00061AB7">
        <w:t>92 7316     0     - из криля</w:t>
      </w:r>
    </w:p>
    <w:p w:rsidR="00CC4CF9" w:rsidRPr="00061AB7" w:rsidRDefault="00CC4CF9" w:rsidP="003463F3">
      <w:pPr>
        <w:pStyle w:val="ConsPlusCell"/>
        <w:jc w:val="both"/>
      </w:pPr>
      <w:r w:rsidRPr="00061AB7">
        <w:t>92 7317     5     - из кальмара натурального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92 7318     0     - из пасты "Океан"</w:t>
      </w:r>
    </w:p>
    <w:p w:rsidR="00CC4CF9" w:rsidRPr="00061AB7" w:rsidRDefault="00CC4CF9" w:rsidP="003463F3">
      <w:pPr>
        <w:pStyle w:val="ConsPlusCell"/>
        <w:jc w:val="both"/>
      </w:pPr>
      <w:r w:rsidRPr="00061AB7">
        <w:t>92 7319     6     - прочие из морепродуктов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92 7400     6     Пресервы из морепродуктов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92 7410     0     Пресервы / из морепродуктов различного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ассортимента</w:t>
      </w:r>
    </w:p>
    <w:p w:rsidR="00CC4CF9" w:rsidRPr="00061AB7" w:rsidRDefault="00CC4CF9" w:rsidP="003463F3">
      <w:pPr>
        <w:pStyle w:val="ConsPlusCell"/>
        <w:jc w:val="both"/>
      </w:pPr>
      <w:r w:rsidRPr="00061AB7">
        <w:t>92 7411     6     - из морского гребешка</w:t>
      </w:r>
    </w:p>
    <w:p w:rsidR="00CC4CF9" w:rsidRPr="00061AB7" w:rsidRDefault="00CC4CF9" w:rsidP="003463F3">
      <w:pPr>
        <w:pStyle w:val="ConsPlusCell"/>
        <w:jc w:val="both"/>
      </w:pPr>
      <w:r w:rsidRPr="00061AB7">
        <w:t>92 7412     1     - из кальмара</w:t>
      </w:r>
    </w:p>
    <w:p w:rsidR="00CC4CF9" w:rsidRPr="00061AB7" w:rsidRDefault="00CC4CF9" w:rsidP="003463F3">
      <w:pPr>
        <w:pStyle w:val="ConsPlusCell"/>
        <w:jc w:val="both"/>
      </w:pPr>
      <w:r w:rsidRPr="00061AB7">
        <w:t>92 7413     7     - из трубача</w:t>
      </w:r>
    </w:p>
    <w:p w:rsidR="00CC4CF9" w:rsidRPr="00061AB7" w:rsidRDefault="00CC4CF9" w:rsidP="003463F3">
      <w:pPr>
        <w:pStyle w:val="ConsPlusCell"/>
        <w:jc w:val="both"/>
      </w:pPr>
      <w:r w:rsidRPr="00061AB7">
        <w:t>92 7414     2     - из белковой пасты "Океан"</w:t>
      </w:r>
    </w:p>
    <w:p w:rsidR="00CC4CF9" w:rsidRPr="00061AB7" w:rsidRDefault="00CC4CF9" w:rsidP="003463F3">
      <w:pPr>
        <w:pStyle w:val="ConsPlusCell"/>
        <w:jc w:val="both"/>
      </w:pPr>
      <w:r w:rsidRPr="00061AB7">
        <w:t>92 7990     5     Наборы (ассорти) /</w:t>
      </w:r>
    </w:p>
    <w:p w:rsidR="00CC4CF9" w:rsidRPr="00061AB7" w:rsidRDefault="00CC4CF9" w:rsidP="003463F3">
      <w:pPr>
        <w:pStyle w:val="ConsPlusCell"/>
        <w:jc w:val="both"/>
      </w:pPr>
      <w:r w:rsidRPr="00061AB7">
        <w:t>92 7991     0     - консервов, пресервов, продукции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92 8000     4     Продукция пищевая, кормовая и техническая прочая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92 8100     8     Жиры, витамины</w:t>
      </w:r>
    </w:p>
    <w:p w:rsidR="00CC4CF9" w:rsidRPr="00061AB7" w:rsidRDefault="00CC4CF9" w:rsidP="003463F3">
      <w:pPr>
        <w:pStyle w:val="ConsPlusCell"/>
        <w:jc w:val="both"/>
      </w:pPr>
      <w:r w:rsidRPr="00061AB7">
        <w:t>92 8110     2     Жир рыбий, китовый и морского зверя /</w:t>
      </w:r>
    </w:p>
    <w:p w:rsidR="00CC4CF9" w:rsidRPr="00061AB7" w:rsidRDefault="00CC4CF9" w:rsidP="003463F3">
      <w:pPr>
        <w:pStyle w:val="ConsPlusCell"/>
        <w:jc w:val="both"/>
      </w:pPr>
      <w:r w:rsidRPr="00061AB7">
        <w:t>92 8111     8     - медицинский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92 8112     3     - ветеринарный</w:t>
      </w:r>
    </w:p>
    <w:p w:rsidR="00CC4CF9" w:rsidRPr="00061AB7" w:rsidRDefault="00CC4CF9" w:rsidP="003463F3">
      <w:pPr>
        <w:pStyle w:val="ConsPlusCell"/>
        <w:jc w:val="both"/>
      </w:pPr>
      <w:r w:rsidRPr="00061AB7">
        <w:t>92 8113     9     - пищевой</w:t>
      </w:r>
    </w:p>
    <w:p w:rsidR="00CC4CF9" w:rsidRPr="00061AB7" w:rsidRDefault="00CC4CF9" w:rsidP="003463F3">
      <w:pPr>
        <w:pStyle w:val="ConsPlusCell"/>
        <w:jc w:val="both"/>
      </w:pPr>
      <w:r w:rsidRPr="00061AB7">
        <w:t>92 8114     4     - спермацетовый</w:t>
      </w:r>
    </w:p>
    <w:p w:rsidR="00CC4CF9" w:rsidRPr="00061AB7" w:rsidRDefault="00CC4CF9" w:rsidP="003463F3">
      <w:pPr>
        <w:pStyle w:val="ConsPlusCell"/>
        <w:jc w:val="both"/>
      </w:pPr>
      <w:r w:rsidRPr="00061AB7">
        <w:t>92 8115     7     - технический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92 8120     7     Витамины</w:t>
      </w:r>
    </w:p>
    <w:p w:rsidR="00CC4CF9" w:rsidRPr="00061AB7" w:rsidRDefault="00CC4CF9" w:rsidP="003463F3">
      <w:pPr>
        <w:pStyle w:val="ConsPlusCell"/>
        <w:jc w:val="both"/>
      </w:pPr>
      <w:r w:rsidRPr="00061AB7">
        <w:t>92 8121     2     Витамины "А" в жире</w:t>
      </w:r>
    </w:p>
    <w:p w:rsidR="00CC4CF9" w:rsidRPr="00061AB7" w:rsidRDefault="00CC4CF9" w:rsidP="003463F3">
      <w:pPr>
        <w:pStyle w:val="ConsPlusCell"/>
        <w:jc w:val="both"/>
      </w:pPr>
      <w:r w:rsidRPr="00061AB7">
        <w:t>92 8122     8     Концентрат витамина "А"</w:t>
      </w:r>
    </w:p>
    <w:p w:rsidR="00CC4CF9" w:rsidRPr="00061AB7" w:rsidRDefault="00CC4CF9" w:rsidP="003463F3">
      <w:pPr>
        <w:pStyle w:val="ConsPlusCell"/>
        <w:jc w:val="both"/>
      </w:pPr>
      <w:r w:rsidRPr="00061AB7">
        <w:t>92 8130     1     Препараты эндокринные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8131     7     Гипофиз</w:t>
      </w:r>
    </w:p>
    <w:p w:rsidR="00CC4CF9" w:rsidRPr="00061AB7" w:rsidRDefault="00CC4CF9" w:rsidP="003463F3">
      <w:pPr>
        <w:pStyle w:val="ConsPlusCell"/>
        <w:jc w:val="both"/>
      </w:pPr>
      <w:r w:rsidRPr="00061AB7">
        <w:t>92 8132     2     Поджелудочная железа китов</w:t>
      </w:r>
    </w:p>
    <w:p w:rsidR="00CC4CF9" w:rsidRPr="00061AB7" w:rsidRDefault="00CC4CF9" w:rsidP="003463F3">
      <w:pPr>
        <w:pStyle w:val="ConsPlusCell"/>
        <w:jc w:val="both"/>
      </w:pPr>
      <w:r w:rsidRPr="00061AB7">
        <w:t>92 8133     8     Препарат ферментный "Океан"</w:t>
      </w:r>
    </w:p>
    <w:p w:rsidR="00CC4CF9" w:rsidRPr="00061AB7" w:rsidRDefault="00CC4CF9" w:rsidP="003463F3">
      <w:pPr>
        <w:pStyle w:val="ConsPlusCell"/>
        <w:jc w:val="both"/>
      </w:pPr>
      <w:r w:rsidRPr="00061AB7">
        <w:t>92 8134     3     Пенисы морского котика сушеные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8200     1     Мука кормовая рыбная и китовая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92 8210     6     Мука кормовая рыбная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92 8212     7     - из целой рыбы</w:t>
      </w:r>
    </w:p>
    <w:p w:rsidR="00CC4CF9" w:rsidRPr="00061AB7" w:rsidRDefault="00CC4CF9" w:rsidP="003463F3">
      <w:pPr>
        <w:pStyle w:val="ConsPlusCell"/>
        <w:jc w:val="both"/>
      </w:pPr>
      <w:r w:rsidRPr="00061AB7">
        <w:t>92 8213     2     - из отходов</w:t>
      </w:r>
    </w:p>
    <w:p w:rsidR="00CC4CF9" w:rsidRPr="00061AB7" w:rsidRDefault="00CC4CF9" w:rsidP="003463F3">
      <w:pPr>
        <w:pStyle w:val="ConsPlusCell"/>
        <w:jc w:val="both"/>
      </w:pPr>
      <w:r w:rsidRPr="00061AB7">
        <w:t>92 8220     0     Мука / из морепродуктов, китов и морского зверя</w:t>
      </w:r>
    </w:p>
    <w:p w:rsidR="00CC4CF9" w:rsidRPr="00061AB7" w:rsidRDefault="00CC4CF9" w:rsidP="003463F3">
      <w:pPr>
        <w:pStyle w:val="ConsPlusCell"/>
        <w:jc w:val="both"/>
      </w:pPr>
      <w:r w:rsidRPr="00061AB7">
        <w:t>92 8221     6     - из морепродуктов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92 8222     1     - из китов и морского зверя</w:t>
      </w:r>
    </w:p>
    <w:p w:rsidR="00CC4CF9" w:rsidRPr="00061AB7" w:rsidRDefault="00CC4CF9" w:rsidP="003463F3">
      <w:pPr>
        <w:pStyle w:val="ConsPlusCell"/>
        <w:jc w:val="both"/>
      </w:pPr>
      <w:r w:rsidRPr="00061AB7">
        <w:t>92 8300     5     Продукция кормовая (кроме муки кормовой)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пищевая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92 8301     0     Мясо китов и морского зверя кормовое *</w:t>
      </w:r>
    </w:p>
    <w:p w:rsidR="00CC4CF9" w:rsidRPr="00061AB7" w:rsidRDefault="00CC4CF9" w:rsidP="003463F3">
      <w:pPr>
        <w:pStyle w:val="ConsPlusCell"/>
        <w:jc w:val="both"/>
      </w:pPr>
      <w:r w:rsidRPr="00061AB7">
        <w:t>92 8305     2     Рыба кормовая *</w:t>
      </w:r>
    </w:p>
    <w:p w:rsidR="00CC4CF9" w:rsidRPr="00061AB7" w:rsidRDefault="00CC4CF9" w:rsidP="003463F3">
      <w:pPr>
        <w:pStyle w:val="ConsPlusCell"/>
        <w:jc w:val="both"/>
      </w:pPr>
      <w:r w:rsidRPr="00061AB7">
        <w:t>92 8310     1     Продукция кормовая из рыбы</w:t>
      </w:r>
    </w:p>
    <w:p w:rsidR="00CC4CF9" w:rsidRPr="00061AB7" w:rsidRDefault="00CC4CF9" w:rsidP="003463F3">
      <w:pPr>
        <w:pStyle w:val="ConsPlusCell"/>
        <w:jc w:val="both"/>
      </w:pPr>
      <w:r w:rsidRPr="00061AB7">
        <w:t>92 8311     5     Фарш кормовой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92 8312     0     Рыба кормовая мороженая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8313     6     Рыба кормовая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92 8314     1     Отходы кормовые от разделки рыбы</w:t>
      </w:r>
    </w:p>
    <w:p w:rsidR="00CC4CF9" w:rsidRPr="00061AB7" w:rsidRDefault="00CC4CF9" w:rsidP="003463F3">
      <w:pPr>
        <w:pStyle w:val="ConsPlusCell"/>
        <w:jc w:val="both"/>
      </w:pPr>
      <w:r w:rsidRPr="00061AB7">
        <w:t>92 8315     7     Хлопья кормовые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92 8320     4     Белок и мука рыбные пищевые</w:t>
      </w:r>
    </w:p>
    <w:p w:rsidR="00CC4CF9" w:rsidRPr="00061AB7" w:rsidRDefault="00CC4CF9" w:rsidP="003463F3">
      <w:pPr>
        <w:pStyle w:val="ConsPlusCell"/>
        <w:jc w:val="both"/>
      </w:pPr>
      <w:r w:rsidRPr="00061AB7">
        <w:t>92 8321     5     Белок пищевой рыбный</w:t>
      </w:r>
    </w:p>
    <w:p w:rsidR="00CC4CF9" w:rsidRPr="00061AB7" w:rsidRDefault="00CC4CF9" w:rsidP="003463F3">
      <w:pPr>
        <w:pStyle w:val="ConsPlusCell"/>
        <w:jc w:val="both"/>
      </w:pPr>
      <w:r w:rsidRPr="00061AB7">
        <w:t>92 8322     5     Мука рыбная пищевая</w:t>
      </w:r>
    </w:p>
    <w:p w:rsidR="00CC4CF9" w:rsidRPr="00061AB7" w:rsidRDefault="00CC4CF9" w:rsidP="003463F3">
      <w:pPr>
        <w:pStyle w:val="ConsPlusCell"/>
        <w:jc w:val="both"/>
      </w:pPr>
      <w:r w:rsidRPr="00061AB7">
        <w:t>92 8324     6     Гидролизат белковый</w:t>
      </w:r>
    </w:p>
    <w:p w:rsidR="00CC4CF9" w:rsidRPr="00061AB7" w:rsidRDefault="00CC4CF9" w:rsidP="003463F3">
      <w:pPr>
        <w:pStyle w:val="ConsPlusCell"/>
        <w:jc w:val="both"/>
      </w:pPr>
      <w:r w:rsidRPr="00061AB7">
        <w:t>92 8325     1     Пасты и концентраты бульонные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8340     3     Продукция кормовая из криля</w:t>
      </w:r>
    </w:p>
    <w:p w:rsidR="00CC4CF9" w:rsidRPr="00061AB7" w:rsidRDefault="00CC4CF9" w:rsidP="003463F3">
      <w:pPr>
        <w:pStyle w:val="ConsPlusCell"/>
        <w:jc w:val="both"/>
      </w:pPr>
      <w:r w:rsidRPr="00061AB7">
        <w:t>92 8341     9     Криль и крилевый жом кормовой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92 8342     4     Паста белковая крилевая</w:t>
      </w:r>
    </w:p>
    <w:p w:rsidR="00CC4CF9" w:rsidRPr="00061AB7" w:rsidRDefault="00CC4CF9" w:rsidP="003463F3">
      <w:pPr>
        <w:pStyle w:val="ConsPlusCell"/>
        <w:jc w:val="both"/>
      </w:pPr>
      <w:r w:rsidRPr="00061AB7">
        <w:t>92 8350     8     Консервы кормовые /</w:t>
      </w:r>
    </w:p>
    <w:p w:rsidR="00CC4CF9" w:rsidRPr="00061AB7" w:rsidRDefault="00CC4CF9" w:rsidP="003463F3">
      <w:pPr>
        <w:pStyle w:val="ConsPlusCell"/>
        <w:jc w:val="both"/>
      </w:pPr>
      <w:r w:rsidRPr="00061AB7">
        <w:t>92 8352     9     - из китового мяса</w:t>
      </w:r>
    </w:p>
    <w:p w:rsidR="00CC4CF9" w:rsidRPr="00061AB7" w:rsidRDefault="00CC4CF9" w:rsidP="003463F3">
      <w:pPr>
        <w:pStyle w:val="ConsPlusCell"/>
        <w:jc w:val="both"/>
      </w:pPr>
      <w:r w:rsidRPr="00061AB7">
        <w:t>92 8360     2     Крупа ракушечная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92 8361     8     - из леды</w:t>
      </w:r>
    </w:p>
    <w:p w:rsidR="00CC4CF9" w:rsidRPr="00061AB7" w:rsidRDefault="00CC4CF9" w:rsidP="003463F3">
      <w:pPr>
        <w:pStyle w:val="ConsPlusCell"/>
        <w:jc w:val="both"/>
      </w:pPr>
      <w:r w:rsidRPr="00061AB7">
        <w:t>92 8362     3     - из мидии</w:t>
      </w:r>
    </w:p>
    <w:p w:rsidR="00CC4CF9" w:rsidRPr="00061AB7" w:rsidRDefault="00CC4CF9" w:rsidP="003463F3">
      <w:pPr>
        <w:pStyle w:val="ConsPlusCell"/>
        <w:jc w:val="both"/>
      </w:pPr>
      <w:r w:rsidRPr="00061AB7">
        <w:t>92 8370     7     Мясо / китов и морского зверя</w:t>
      </w:r>
    </w:p>
    <w:p w:rsidR="00CC4CF9" w:rsidRPr="00061AB7" w:rsidRDefault="00CC4CF9" w:rsidP="003463F3">
      <w:pPr>
        <w:pStyle w:val="ConsPlusCell"/>
        <w:jc w:val="both"/>
      </w:pPr>
      <w:r w:rsidRPr="00061AB7">
        <w:t>92 8371     2     - китов кормовое</w:t>
      </w:r>
    </w:p>
    <w:p w:rsidR="00CC4CF9" w:rsidRPr="00061AB7" w:rsidRDefault="00CC4CF9" w:rsidP="003463F3">
      <w:pPr>
        <w:pStyle w:val="ConsPlusCell"/>
        <w:jc w:val="both"/>
      </w:pPr>
      <w:r w:rsidRPr="00061AB7">
        <w:t>92 8372     8     - морского зверя кормовое</w:t>
      </w:r>
    </w:p>
    <w:p w:rsidR="00CC4CF9" w:rsidRPr="00061AB7" w:rsidRDefault="00CC4CF9" w:rsidP="003463F3">
      <w:pPr>
        <w:pStyle w:val="ConsPlusCell"/>
        <w:jc w:val="both"/>
      </w:pPr>
      <w:r w:rsidRPr="00061AB7">
        <w:t>92 8373     3     - китов пищевое</w:t>
      </w:r>
    </w:p>
    <w:p w:rsidR="00CC4CF9" w:rsidRPr="00061AB7" w:rsidRDefault="00CC4CF9" w:rsidP="003463F3">
      <w:pPr>
        <w:pStyle w:val="ConsPlusCell"/>
        <w:jc w:val="both"/>
      </w:pPr>
      <w:r w:rsidRPr="00061AB7">
        <w:t>92 8380     1     Печень китовая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92 8390     6     Продукция кормовая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92 8391     1     Яйца рачка артемии</w:t>
      </w:r>
    </w:p>
    <w:p w:rsidR="00CC4CF9" w:rsidRPr="00061AB7" w:rsidRDefault="00CC4CF9" w:rsidP="003463F3">
      <w:pPr>
        <w:pStyle w:val="ConsPlusCell"/>
        <w:jc w:val="both"/>
      </w:pPr>
      <w:r w:rsidRPr="00061AB7">
        <w:t>92 8392     7     Гракса</w:t>
      </w:r>
    </w:p>
    <w:p w:rsidR="00CC4CF9" w:rsidRPr="00061AB7" w:rsidRDefault="00CC4CF9" w:rsidP="003463F3">
      <w:pPr>
        <w:pStyle w:val="ConsPlusCell"/>
        <w:jc w:val="both"/>
      </w:pPr>
      <w:r w:rsidRPr="00061AB7">
        <w:t>92 8393     2     Баткак</w:t>
      </w:r>
    </w:p>
    <w:p w:rsidR="00CC4CF9" w:rsidRPr="00061AB7" w:rsidRDefault="00CC4CF9" w:rsidP="003463F3">
      <w:pPr>
        <w:pStyle w:val="ConsPlusCell"/>
        <w:jc w:val="both"/>
      </w:pPr>
      <w:r w:rsidRPr="00061AB7">
        <w:t>92 8395     3     Тук</w:t>
      </w:r>
    </w:p>
    <w:p w:rsidR="00CC4CF9" w:rsidRPr="00061AB7" w:rsidRDefault="00CC4CF9" w:rsidP="003463F3">
      <w:pPr>
        <w:pStyle w:val="ConsPlusCell"/>
        <w:jc w:val="both"/>
      </w:pPr>
      <w:r w:rsidRPr="00061AB7">
        <w:t>92 8400     9     Продукция из водорослей</w:t>
      </w:r>
    </w:p>
    <w:p w:rsidR="00CC4CF9" w:rsidRPr="00061AB7" w:rsidRDefault="00CC4CF9" w:rsidP="003463F3">
      <w:pPr>
        <w:pStyle w:val="ConsPlusCell"/>
        <w:jc w:val="both"/>
      </w:pPr>
      <w:r w:rsidRPr="00061AB7">
        <w:t>92 8410     3     Агар /, агароид</w:t>
      </w:r>
    </w:p>
    <w:p w:rsidR="00CC4CF9" w:rsidRPr="00061AB7" w:rsidRDefault="00CC4CF9" w:rsidP="003463F3">
      <w:pPr>
        <w:pStyle w:val="ConsPlusCell"/>
        <w:jc w:val="both"/>
      </w:pPr>
      <w:r w:rsidRPr="00061AB7">
        <w:t>92 8411     9     - белый</w:t>
      </w:r>
    </w:p>
    <w:p w:rsidR="00CC4CF9" w:rsidRPr="00061AB7" w:rsidRDefault="00CC4CF9" w:rsidP="003463F3">
      <w:pPr>
        <w:pStyle w:val="ConsPlusCell"/>
        <w:jc w:val="both"/>
      </w:pPr>
      <w:r w:rsidRPr="00061AB7">
        <w:t>92 8412     4     - тепловой сушки</w:t>
      </w:r>
    </w:p>
    <w:p w:rsidR="00CC4CF9" w:rsidRPr="00061AB7" w:rsidRDefault="00CC4CF9" w:rsidP="003463F3">
      <w:pPr>
        <w:pStyle w:val="ConsPlusCell"/>
        <w:jc w:val="both"/>
      </w:pPr>
      <w:r w:rsidRPr="00061AB7">
        <w:t>92 8413     9     Агароид</w:t>
      </w:r>
    </w:p>
    <w:p w:rsidR="00CC4CF9" w:rsidRPr="00061AB7" w:rsidRDefault="00CC4CF9" w:rsidP="003463F3">
      <w:pPr>
        <w:pStyle w:val="ConsPlusCell"/>
        <w:jc w:val="both"/>
      </w:pPr>
      <w:r w:rsidRPr="00061AB7">
        <w:t>92 8420     8     Альгинат натрия /</w:t>
      </w:r>
    </w:p>
    <w:p w:rsidR="00CC4CF9" w:rsidRPr="00061AB7" w:rsidRDefault="00CC4CF9" w:rsidP="003463F3">
      <w:pPr>
        <w:pStyle w:val="ConsPlusCell"/>
        <w:jc w:val="both"/>
      </w:pPr>
      <w:r w:rsidRPr="00061AB7">
        <w:t>92 8421     3     - пищевой</w:t>
      </w:r>
    </w:p>
    <w:p w:rsidR="00CC4CF9" w:rsidRPr="00061AB7" w:rsidRDefault="00CC4CF9" w:rsidP="003463F3">
      <w:pPr>
        <w:pStyle w:val="ConsPlusCell"/>
        <w:jc w:val="both"/>
      </w:pPr>
      <w:r w:rsidRPr="00061AB7">
        <w:t>92 8422     9     - технический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92 8440     7     Альгинат аммония /</w:t>
      </w:r>
    </w:p>
    <w:p w:rsidR="00CC4CF9" w:rsidRPr="00061AB7" w:rsidRDefault="00CC4CF9" w:rsidP="003463F3">
      <w:pPr>
        <w:pStyle w:val="ConsPlusCell"/>
        <w:jc w:val="both"/>
      </w:pPr>
      <w:r w:rsidRPr="00061AB7">
        <w:t>92 8442     8     - технический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92 8490     8     Продукция из водорослей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92 8492     0     Морская капуста сушеная в слоевищах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естественной сушки</w:t>
      </w:r>
    </w:p>
    <w:p w:rsidR="00CC4CF9" w:rsidRPr="00061AB7" w:rsidRDefault="00CC4CF9" w:rsidP="003463F3">
      <w:pPr>
        <w:pStyle w:val="ConsPlusCell"/>
        <w:jc w:val="both"/>
      </w:pPr>
      <w:r w:rsidRPr="00061AB7">
        <w:t>92 8493     6     Маннит</w:t>
      </w:r>
    </w:p>
    <w:p w:rsidR="00CC4CF9" w:rsidRPr="00061AB7" w:rsidRDefault="00CC4CF9" w:rsidP="003463F3">
      <w:pPr>
        <w:pStyle w:val="ConsPlusCell"/>
        <w:jc w:val="both"/>
      </w:pPr>
      <w:r w:rsidRPr="00061AB7">
        <w:t>92 8494     1     Крупка водорослевая</w:t>
      </w:r>
    </w:p>
    <w:p w:rsidR="00CC4CF9" w:rsidRPr="00061AB7" w:rsidRDefault="00CC4CF9" w:rsidP="003463F3">
      <w:pPr>
        <w:pStyle w:val="ConsPlusCell"/>
        <w:jc w:val="both"/>
      </w:pPr>
      <w:r w:rsidRPr="00061AB7">
        <w:t>92 8495     7     Порошок из морской капусты технический (для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текстильной промышленности)</w:t>
      </w:r>
    </w:p>
    <w:p w:rsidR="00CC4CF9" w:rsidRPr="00061AB7" w:rsidRDefault="00CC4CF9" w:rsidP="003463F3">
      <w:pPr>
        <w:pStyle w:val="ConsPlusCell"/>
        <w:jc w:val="both"/>
      </w:pPr>
      <w:r w:rsidRPr="00061AB7">
        <w:t>92 8496     2     Порошок из морской капусты для кондитерской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медицинской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92 8900     7     Продукция техническая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92 8902     8     Продукты непищевые прочие *</w:t>
      </w:r>
    </w:p>
    <w:p w:rsidR="00CC4CF9" w:rsidRPr="00061AB7" w:rsidRDefault="00CC4CF9" w:rsidP="003463F3">
      <w:pPr>
        <w:pStyle w:val="ConsPlusCell"/>
        <w:jc w:val="both"/>
      </w:pPr>
      <w:r w:rsidRPr="00061AB7">
        <w:t>92 8910     1     Пат жемчужный, препарат перламутровый</w:t>
      </w:r>
    </w:p>
    <w:p w:rsidR="00CC4CF9" w:rsidRPr="00061AB7" w:rsidRDefault="00CC4CF9" w:rsidP="003463F3">
      <w:pPr>
        <w:pStyle w:val="ConsPlusCell"/>
        <w:jc w:val="both"/>
      </w:pPr>
      <w:r w:rsidRPr="00061AB7">
        <w:t>92 8911     7     Пат жемчужный</w:t>
      </w:r>
    </w:p>
    <w:p w:rsidR="00CC4CF9" w:rsidRPr="00061AB7" w:rsidRDefault="00CC4CF9" w:rsidP="003463F3">
      <w:pPr>
        <w:pStyle w:val="ConsPlusCell"/>
        <w:jc w:val="both"/>
      </w:pPr>
      <w:r w:rsidRPr="00061AB7">
        <w:t>92 8912     2     Препарат перламутровый</w:t>
      </w:r>
    </w:p>
    <w:p w:rsidR="00CC4CF9" w:rsidRPr="00061AB7" w:rsidRDefault="00CC4CF9" w:rsidP="003463F3">
      <w:pPr>
        <w:pStyle w:val="ConsPlusCell"/>
        <w:jc w:val="both"/>
      </w:pPr>
      <w:r w:rsidRPr="00061AB7">
        <w:t>92 8915     9     Чешуя рыбья</w:t>
      </w:r>
    </w:p>
    <w:p w:rsidR="00CC4CF9" w:rsidRPr="00061AB7" w:rsidRDefault="00CC4CF9" w:rsidP="003463F3">
      <w:pPr>
        <w:pStyle w:val="ConsPlusCell"/>
        <w:jc w:val="both"/>
      </w:pPr>
      <w:r w:rsidRPr="00061AB7">
        <w:t>92 8920     6     Клей /</w:t>
      </w:r>
    </w:p>
    <w:p w:rsidR="00CC4CF9" w:rsidRPr="00061AB7" w:rsidRDefault="00CC4CF9" w:rsidP="003463F3">
      <w:pPr>
        <w:pStyle w:val="ConsPlusCell"/>
        <w:jc w:val="both"/>
      </w:pPr>
      <w:r w:rsidRPr="00061AB7">
        <w:t>92 8921     1     - жидкий рыбный</w:t>
      </w:r>
    </w:p>
    <w:p w:rsidR="00CC4CF9" w:rsidRPr="00061AB7" w:rsidRDefault="00CC4CF9" w:rsidP="003463F3">
      <w:pPr>
        <w:pStyle w:val="ConsPlusCell"/>
        <w:jc w:val="both"/>
      </w:pPr>
      <w:r w:rsidRPr="00061AB7">
        <w:t>92 8922     7     - сухой рыбный</w:t>
      </w:r>
    </w:p>
    <w:p w:rsidR="00CC4CF9" w:rsidRPr="00061AB7" w:rsidRDefault="00CC4CF9" w:rsidP="003463F3">
      <w:pPr>
        <w:pStyle w:val="ConsPlusCell"/>
        <w:jc w:val="both"/>
      </w:pPr>
      <w:r w:rsidRPr="00061AB7">
        <w:t>92 8929     5     - прочий</w:t>
      </w:r>
    </w:p>
    <w:p w:rsidR="00CC4CF9" w:rsidRPr="00061AB7" w:rsidRDefault="00CC4CF9" w:rsidP="003463F3">
      <w:pPr>
        <w:pStyle w:val="ConsPlusCell"/>
        <w:jc w:val="both"/>
      </w:pPr>
      <w:r w:rsidRPr="00061AB7">
        <w:t>92 8930     0     Зуб кашалота, ус китовый, амбра</w:t>
      </w:r>
    </w:p>
    <w:p w:rsidR="00CC4CF9" w:rsidRPr="00061AB7" w:rsidRDefault="00CC4CF9" w:rsidP="003463F3">
      <w:pPr>
        <w:pStyle w:val="ConsPlusCell"/>
        <w:jc w:val="both"/>
      </w:pPr>
      <w:r w:rsidRPr="00061AB7">
        <w:t>92 8931     6     Зуб кашалота</w:t>
      </w:r>
    </w:p>
    <w:p w:rsidR="00CC4CF9" w:rsidRPr="00061AB7" w:rsidRDefault="00CC4CF9" w:rsidP="003463F3">
      <w:pPr>
        <w:pStyle w:val="ConsPlusCell"/>
        <w:jc w:val="both"/>
      </w:pPr>
      <w:r w:rsidRPr="00061AB7">
        <w:t>92 8932     1     Ус китовый</w:t>
      </w:r>
    </w:p>
    <w:p w:rsidR="00CC4CF9" w:rsidRPr="00061AB7" w:rsidRDefault="00CC4CF9" w:rsidP="003463F3">
      <w:pPr>
        <w:pStyle w:val="ConsPlusCell"/>
        <w:jc w:val="both"/>
      </w:pPr>
      <w:r w:rsidRPr="00061AB7">
        <w:t>92 8933     7     Амбра</w:t>
      </w:r>
    </w:p>
    <w:p w:rsidR="00CC4CF9" w:rsidRPr="00061AB7" w:rsidRDefault="00CC4CF9" w:rsidP="003463F3">
      <w:pPr>
        <w:pStyle w:val="ConsPlusCell"/>
        <w:jc w:val="both"/>
      </w:pPr>
      <w:r w:rsidRPr="00061AB7">
        <w:t>92 8940     5     Панцирь ракообразных /</w:t>
      </w:r>
    </w:p>
    <w:p w:rsidR="00CC4CF9" w:rsidRPr="00061AB7" w:rsidRDefault="00CC4CF9" w:rsidP="003463F3">
      <w:pPr>
        <w:pStyle w:val="ConsPlusCell"/>
        <w:jc w:val="both"/>
      </w:pPr>
      <w:r w:rsidRPr="00061AB7">
        <w:t>92 8941     0     - сушеный</w:t>
      </w:r>
    </w:p>
    <w:p w:rsidR="00CC4CF9" w:rsidRPr="00061AB7" w:rsidRDefault="00CC4CF9" w:rsidP="003463F3">
      <w:pPr>
        <w:pStyle w:val="ConsPlusCell"/>
        <w:jc w:val="both"/>
      </w:pPr>
      <w:r w:rsidRPr="00061AB7">
        <w:t>92 8944     7     Хитин</w:t>
      </w:r>
    </w:p>
    <w:p w:rsidR="00CC4CF9" w:rsidRPr="00061AB7" w:rsidRDefault="00CC4CF9" w:rsidP="003463F3">
      <w:pPr>
        <w:pStyle w:val="ConsPlusCell"/>
        <w:jc w:val="both"/>
      </w:pPr>
      <w:r w:rsidRPr="00061AB7">
        <w:t>92 8945     2     Хитозан</w:t>
      </w:r>
    </w:p>
    <w:p w:rsidR="00CC4CF9" w:rsidRPr="00061AB7" w:rsidRDefault="00CC4CF9" w:rsidP="003463F3">
      <w:pPr>
        <w:pStyle w:val="ConsPlusCell"/>
        <w:jc w:val="both"/>
      </w:pPr>
      <w:r w:rsidRPr="00061AB7">
        <w:t>92 8970     9     Шкуры морского зверя /</w:t>
      </w:r>
    </w:p>
    <w:p w:rsidR="00CC4CF9" w:rsidRPr="00061AB7" w:rsidRDefault="00CC4CF9" w:rsidP="003463F3">
      <w:pPr>
        <w:pStyle w:val="ConsPlusCell"/>
        <w:jc w:val="both"/>
      </w:pPr>
      <w:r w:rsidRPr="00061AB7">
        <w:t>92 8971     4     - меховые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92 8972     7     - кожевенные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8980     3     Шкуры /</w:t>
      </w:r>
    </w:p>
    <w:p w:rsidR="00CC4CF9" w:rsidRPr="00061AB7" w:rsidRDefault="00CC4CF9" w:rsidP="003463F3">
      <w:pPr>
        <w:pStyle w:val="ConsPlusCell"/>
        <w:jc w:val="both"/>
      </w:pPr>
      <w:r w:rsidRPr="00061AB7">
        <w:t>92 8981     9     - китов</w:t>
      </w:r>
    </w:p>
    <w:p w:rsidR="00CC4CF9" w:rsidRPr="00061AB7" w:rsidRDefault="00CC4CF9" w:rsidP="003463F3">
      <w:pPr>
        <w:pStyle w:val="ConsPlusCell"/>
        <w:jc w:val="both"/>
      </w:pPr>
      <w:r w:rsidRPr="00061AB7">
        <w:t>92 8982     4     - котика</w:t>
      </w:r>
    </w:p>
    <w:p w:rsidR="00CC4CF9" w:rsidRPr="00061AB7" w:rsidRDefault="00CC4CF9" w:rsidP="003463F3">
      <w:pPr>
        <w:pStyle w:val="ConsPlusCell"/>
        <w:jc w:val="both"/>
      </w:pPr>
      <w:r w:rsidRPr="00061AB7">
        <w:t>92 8983     0     - рыб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92 9000     7     Продукция микробиологической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мукомольно-крупяной промышленности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92 9001     2     Белок кормовой в пересчете на общее содержание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белка *</w:t>
      </w:r>
    </w:p>
    <w:p w:rsidR="00CC4CF9" w:rsidRPr="00061AB7" w:rsidRDefault="00CC4CF9" w:rsidP="003463F3">
      <w:pPr>
        <w:pStyle w:val="ConsPlusCell"/>
        <w:jc w:val="both"/>
      </w:pPr>
      <w:r w:rsidRPr="00061AB7">
        <w:t>92 9002     8     Дрожжи кормовые *</w:t>
      </w:r>
    </w:p>
    <w:p w:rsidR="00CC4CF9" w:rsidRPr="00061AB7" w:rsidRDefault="00CC4CF9" w:rsidP="003463F3">
      <w:pPr>
        <w:pStyle w:val="ConsPlusCell"/>
        <w:jc w:val="both"/>
      </w:pPr>
      <w:r w:rsidRPr="00061AB7">
        <w:t>92 9003     3     Дрожжи кормовые в пересчете на общее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содержание белка *</w:t>
      </w:r>
    </w:p>
    <w:p w:rsidR="00CC4CF9" w:rsidRPr="00061AB7" w:rsidRDefault="00CC4CF9" w:rsidP="003463F3">
      <w:pPr>
        <w:pStyle w:val="ConsPlusCell"/>
        <w:jc w:val="both"/>
      </w:pPr>
      <w:r w:rsidRPr="00061AB7">
        <w:t>92 9004     9     Дрожжи кормовые из древесного (растительного)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сырья в пересчете на общее содержание белка *</w:t>
      </w:r>
    </w:p>
    <w:p w:rsidR="00CC4CF9" w:rsidRPr="00061AB7" w:rsidRDefault="00CC4CF9" w:rsidP="003463F3">
      <w:pPr>
        <w:pStyle w:val="ConsPlusCell"/>
        <w:jc w:val="both"/>
      </w:pPr>
      <w:r w:rsidRPr="00061AB7">
        <w:t>92 9005     4     Дрожжи кормовые из отходов пищевой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промышленности в пересчете на общее содержание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белка *</w:t>
      </w:r>
    </w:p>
    <w:p w:rsidR="00CC4CF9" w:rsidRPr="00061AB7" w:rsidRDefault="00CC4CF9" w:rsidP="003463F3">
      <w:pPr>
        <w:pStyle w:val="ConsPlusCell"/>
        <w:jc w:val="both"/>
      </w:pPr>
      <w:r w:rsidRPr="00061AB7">
        <w:t>92 9006     7     Дрожжи кормовые из углеводородов нефти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(белково-витаминные концентраты - БВК)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пересчете на общее содержание белка *</w:t>
      </w:r>
    </w:p>
    <w:p w:rsidR="00CC4CF9" w:rsidRPr="00061AB7" w:rsidRDefault="00CC4CF9" w:rsidP="003463F3">
      <w:pPr>
        <w:pStyle w:val="ConsPlusCell"/>
        <w:jc w:val="both"/>
      </w:pPr>
      <w:r w:rsidRPr="00061AB7">
        <w:t>92 9007     5     Дрожжи кормовые, обогащенные витамином D2 *</w:t>
      </w:r>
    </w:p>
    <w:p w:rsidR="00CC4CF9" w:rsidRPr="00061AB7" w:rsidRDefault="00CC4CF9" w:rsidP="003463F3">
      <w:pPr>
        <w:pStyle w:val="ConsPlusCell"/>
        <w:jc w:val="both"/>
      </w:pPr>
      <w:r w:rsidRPr="00061AB7">
        <w:t>92 9008     0     Дрожжи кормовые, обогащенные витамином D2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пересчете на общее содержание белка *</w:t>
      </w:r>
    </w:p>
    <w:p w:rsidR="00CC4CF9" w:rsidRPr="00061AB7" w:rsidRDefault="00CC4CF9" w:rsidP="003463F3">
      <w:pPr>
        <w:pStyle w:val="ConsPlusCell"/>
        <w:jc w:val="both"/>
      </w:pPr>
      <w:r w:rsidRPr="00061AB7">
        <w:t>92 9009     6     Концентрат белковый метанового брожения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пересчете на общее содержание белка *</w:t>
      </w:r>
    </w:p>
    <w:p w:rsidR="00CC4CF9" w:rsidRPr="00061AB7" w:rsidRDefault="00CC4CF9" w:rsidP="003463F3">
      <w:pPr>
        <w:pStyle w:val="ConsPlusCell"/>
        <w:jc w:val="both"/>
      </w:pPr>
      <w:r w:rsidRPr="00061AB7">
        <w:t>92 9011     7     Кормобактерии в пересчете на общее содержание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белка *</w:t>
      </w:r>
    </w:p>
    <w:p w:rsidR="00CC4CF9" w:rsidRPr="00061AB7" w:rsidRDefault="00CC4CF9" w:rsidP="003463F3">
      <w:pPr>
        <w:pStyle w:val="ConsPlusCell"/>
        <w:jc w:val="both"/>
      </w:pPr>
      <w:r w:rsidRPr="00061AB7">
        <w:t>92 9012     2     Антибиотики кормовые (в пересчете 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бацитрацин) *</w:t>
      </w:r>
    </w:p>
    <w:p w:rsidR="00CC4CF9" w:rsidRPr="00061AB7" w:rsidRDefault="00CC4CF9" w:rsidP="003463F3">
      <w:pPr>
        <w:pStyle w:val="ConsPlusCell"/>
        <w:jc w:val="both"/>
      </w:pPr>
      <w:r w:rsidRPr="00061AB7">
        <w:t>92 9013     8     Биомицин кормовой *</w:t>
      </w:r>
    </w:p>
    <w:p w:rsidR="00CC4CF9" w:rsidRPr="00061AB7" w:rsidRDefault="00CC4CF9" w:rsidP="003463F3">
      <w:pPr>
        <w:pStyle w:val="ConsPlusCell"/>
        <w:jc w:val="both"/>
      </w:pPr>
      <w:r w:rsidRPr="00061AB7">
        <w:t>92 9014     3     Препараты ферментные концентрированные *</w:t>
      </w:r>
    </w:p>
    <w:p w:rsidR="00CC4CF9" w:rsidRPr="00061AB7" w:rsidRDefault="00CC4CF9" w:rsidP="003463F3">
      <w:pPr>
        <w:pStyle w:val="ConsPlusCell"/>
        <w:jc w:val="both"/>
      </w:pPr>
      <w:r w:rsidRPr="00061AB7">
        <w:t>92 9015     9     Спирт тетрагидрофуриловый *</w:t>
      </w:r>
    </w:p>
    <w:p w:rsidR="00CC4CF9" w:rsidRPr="00061AB7" w:rsidRDefault="00CC4CF9" w:rsidP="003463F3">
      <w:pPr>
        <w:pStyle w:val="ConsPlusCell"/>
        <w:jc w:val="both"/>
      </w:pPr>
      <w:r w:rsidRPr="00061AB7">
        <w:t>92 9016     4     Нитрагин *</w:t>
      </w:r>
    </w:p>
    <w:p w:rsidR="00CC4CF9" w:rsidRPr="00061AB7" w:rsidRDefault="00CC4CF9" w:rsidP="003463F3">
      <w:pPr>
        <w:pStyle w:val="ConsPlusCell"/>
        <w:jc w:val="both"/>
      </w:pPr>
      <w:r w:rsidRPr="00061AB7">
        <w:t>92 9023     2     Мука и крупа *</w:t>
      </w:r>
    </w:p>
    <w:p w:rsidR="00CC4CF9" w:rsidRPr="00061AB7" w:rsidRDefault="00CC4CF9" w:rsidP="003463F3">
      <w:pPr>
        <w:pStyle w:val="ConsPlusCell"/>
        <w:jc w:val="both"/>
      </w:pPr>
      <w:r w:rsidRPr="00061AB7">
        <w:t>92 9026     9     Мука из зерна государственных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9027     4     Мука сортовая из зерна государственных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9028     4     Мука сортовая в мелкой расфасовке из зерна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государственных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9029     5     Мука пшеничная из зерна государственных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9031     6     Мука пшеничная высшего сорта из зерна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государственных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9032     1     Мука пшеничная первого сорта из зерна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государственных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9033     7     Мука пшеничная второго сорта из зерна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государственных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9034     2     Мука пшеничная обойная из зерна государственных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9035     8     Мука ржаная из зерна государственных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9036     3     Мука ржаная сеяная из зерна государственных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9037     9     Мука ржаная обдирная из зерна государственных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9038     4     Мука ржаная обойная из зерна государственных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9039     8     Мука ржано-пшеничная из зерна государственных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9041     0     Мука кукурузная из зерна государственных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9042     6     Мука прочая из зерна государственных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9051     5     Крупа из зерна государственных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9052     0     Крупа в мелкой расфасовке из зерна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государственных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9053     6     Пшено из зерна государственных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9054     1     Крупа гречневая из зерна государственных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9055     7     Крупа ячменная из зерна государственных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9056     2     Горох из зерна государственных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9057     8     Крупа перловая из зерна государственных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9058     3     Крупа овсяная из зерна государственных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9059     9     Крупа манная из зерна государственных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9061     9     Рис из зерна государственных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9062     5     Крупа пшеничная из зерна государственных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9063     0     Крупа кукурузная из зерна государственных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9064     6     Геркулес из зерна государственных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9065     1     Толокно из зерна государственных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9066     7     Крупа прочая из зерна государственных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9067     2     Крупа быстроразваривающаяся из зерна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государственных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9070     9     Крупа, не требующая варки *</w:t>
      </w:r>
    </w:p>
    <w:p w:rsidR="00CC4CF9" w:rsidRPr="00061AB7" w:rsidRDefault="00CC4CF9" w:rsidP="003463F3">
      <w:pPr>
        <w:pStyle w:val="ConsPlusCell"/>
        <w:jc w:val="both"/>
      </w:pPr>
      <w:r w:rsidRPr="00061AB7">
        <w:t>92 9080     3     Комбикорма из сырья государственных ресурсов,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колхозов, совхозов, обогащенные карбамидом *</w:t>
      </w:r>
    </w:p>
    <w:p w:rsidR="00CC4CF9" w:rsidRPr="00061AB7" w:rsidRDefault="00CC4CF9" w:rsidP="003463F3">
      <w:pPr>
        <w:pStyle w:val="ConsPlusCell"/>
        <w:jc w:val="both"/>
      </w:pPr>
      <w:r w:rsidRPr="00061AB7">
        <w:t>92 9081     9     Комбикорма из сырья государственных ресурсов,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колхозов, совхозов, гранулированные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карбамидом и мелассой *</w:t>
      </w:r>
    </w:p>
    <w:p w:rsidR="00CC4CF9" w:rsidRPr="00061AB7" w:rsidRDefault="00CC4CF9" w:rsidP="003463F3">
      <w:pPr>
        <w:pStyle w:val="ConsPlusCell"/>
        <w:jc w:val="both"/>
      </w:pPr>
      <w:r w:rsidRPr="00061AB7">
        <w:t>92 9082     4     Добавки белково-витаминные гранулированные *</w:t>
      </w:r>
    </w:p>
    <w:p w:rsidR="00CC4CF9" w:rsidRPr="00061AB7" w:rsidRDefault="00CC4CF9" w:rsidP="003463F3">
      <w:pPr>
        <w:pStyle w:val="ConsPlusCell"/>
        <w:jc w:val="both"/>
      </w:pPr>
      <w:r w:rsidRPr="00061AB7">
        <w:t>92 9086     6     Комбикорма и добавки белково-витаминные,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вырабатываемые на государственных промышленных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предприятиях гранулированные *</w:t>
      </w:r>
    </w:p>
    <w:p w:rsidR="00CC4CF9" w:rsidRPr="00061AB7" w:rsidRDefault="00CC4CF9" w:rsidP="003463F3">
      <w:pPr>
        <w:pStyle w:val="ConsPlusCell"/>
        <w:jc w:val="both"/>
      </w:pPr>
      <w:r w:rsidRPr="00061AB7">
        <w:t>92 9100     0     Продукция микробиологической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92 9110     5     Белок кормовой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92 9111     0     Дрожжи кормовые из древесного (растительного)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сырья</w:t>
      </w:r>
    </w:p>
    <w:p w:rsidR="00CC4CF9" w:rsidRPr="00061AB7" w:rsidRDefault="00CC4CF9" w:rsidP="003463F3">
      <w:pPr>
        <w:pStyle w:val="ConsPlusCell"/>
        <w:jc w:val="both"/>
      </w:pPr>
      <w:r w:rsidRPr="00061AB7">
        <w:t>92 9112     6     Дрожжи кормовые из отходов пищевой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92 9113     1     Дрожжи кормовые из углеводородов нефти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(белково-витаминные концентраты - БВК)</w:t>
      </w:r>
    </w:p>
    <w:p w:rsidR="00CC4CF9" w:rsidRPr="00061AB7" w:rsidRDefault="00CC4CF9" w:rsidP="003463F3">
      <w:pPr>
        <w:pStyle w:val="ConsPlusCell"/>
        <w:jc w:val="both"/>
      </w:pPr>
      <w:r w:rsidRPr="00061AB7">
        <w:t>92 9114     7     Кормобактерин</w:t>
      </w:r>
    </w:p>
    <w:p w:rsidR="00CC4CF9" w:rsidRPr="00061AB7" w:rsidRDefault="00CC4CF9" w:rsidP="003463F3">
      <w:pPr>
        <w:pStyle w:val="ConsPlusCell"/>
        <w:jc w:val="both"/>
      </w:pPr>
      <w:r w:rsidRPr="00061AB7">
        <w:t>92 9115     2     Концентрат белковый метанового брожения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92 9120     1     Антибиотики / немедицинского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92 9121     5     - кормовые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92 9122     0     - для защиты растений</w:t>
      </w:r>
    </w:p>
    <w:p w:rsidR="00CC4CF9" w:rsidRPr="00061AB7" w:rsidRDefault="00CC4CF9" w:rsidP="003463F3">
      <w:pPr>
        <w:pStyle w:val="ConsPlusCell"/>
        <w:jc w:val="both"/>
      </w:pPr>
      <w:r w:rsidRPr="00061AB7">
        <w:t>92 9130     4     Витамины кормовые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92 9131     5     Витамин В12 кормовой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92 9132     5     Витамин В2 кормовой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92 9140     9     Премиксы /</w:t>
      </w:r>
    </w:p>
    <w:p w:rsidR="00CC4CF9" w:rsidRPr="00061AB7" w:rsidRDefault="00CC4CF9" w:rsidP="003463F3">
      <w:pPr>
        <w:pStyle w:val="ConsPlusCell"/>
        <w:jc w:val="both"/>
      </w:pPr>
      <w:r w:rsidRPr="00061AB7">
        <w:t>92 9141     4     - для птиц</w:t>
      </w:r>
    </w:p>
    <w:p w:rsidR="00CC4CF9" w:rsidRPr="00061AB7" w:rsidRDefault="00CC4CF9" w:rsidP="003463F3">
      <w:pPr>
        <w:pStyle w:val="ConsPlusCell"/>
        <w:jc w:val="both"/>
      </w:pPr>
      <w:r w:rsidRPr="00061AB7">
        <w:t>92 9142     9     - для свиней</w:t>
      </w:r>
    </w:p>
    <w:p w:rsidR="00CC4CF9" w:rsidRPr="00061AB7" w:rsidRDefault="00CC4CF9" w:rsidP="003463F3">
      <w:pPr>
        <w:pStyle w:val="ConsPlusCell"/>
        <w:jc w:val="both"/>
      </w:pPr>
      <w:r w:rsidRPr="00061AB7">
        <w:t>92 9143     5     - для рогатого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92 9149     8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92 9150     3     Препараты ферментные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92 9151     9     - 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92 9152     4     - очищенные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9160     8     Фурфурол, фурановые соединения, органические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растворители</w:t>
      </w:r>
    </w:p>
    <w:p w:rsidR="00CC4CF9" w:rsidRPr="00061AB7" w:rsidRDefault="00CC4CF9" w:rsidP="003463F3">
      <w:pPr>
        <w:pStyle w:val="ConsPlusCell"/>
        <w:jc w:val="both"/>
      </w:pPr>
      <w:r w:rsidRPr="00061AB7">
        <w:t>92 9161     3     Фурфурол</w:t>
      </w:r>
    </w:p>
    <w:p w:rsidR="00CC4CF9" w:rsidRPr="00061AB7" w:rsidRDefault="00CC4CF9" w:rsidP="003463F3">
      <w:pPr>
        <w:pStyle w:val="ConsPlusCell"/>
        <w:jc w:val="both"/>
      </w:pPr>
      <w:r w:rsidRPr="00061AB7">
        <w:t>92 9162     9     Соединения фурановые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92 9163     4     Растворители органические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92 9170     2     Средства защиты растений микробиологические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удобрения бактериальные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9171     8     Средства защиты растений микробиологические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92 9172     3     Удобрения бактериальные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92 9180     7     Аминокислоты</w:t>
      </w:r>
    </w:p>
    <w:p w:rsidR="00CC4CF9" w:rsidRPr="00061AB7" w:rsidRDefault="00CC4CF9" w:rsidP="003463F3">
      <w:pPr>
        <w:pStyle w:val="ConsPlusCell"/>
        <w:jc w:val="both"/>
      </w:pPr>
      <w:r w:rsidRPr="00061AB7">
        <w:t>92 9181     2     Лизин</w:t>
      </w:r>
    </w:p>
    <w:p w:rsidR="00CC4CF9" w:rsidRPr="00061AB7" w:rsidRDefault="00CC4CF9" w:rsidP="003463F3">
      <w:pPr>
        <w:pStyle w:val="ConsPlusCell"/>
        <w:jc w:val="both"/>
      </w:pPr>
      <w:r w:rsidRPr="00061AB7">
        <w:t>92 9190     1     Продукция микробиологической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прочая (включая отходы)</w:t>
      </w:r>
    </w:p>
    <w:p w:rsidR="00CC4CF9" w:rsidRPr="00061AB7" w:rsidRDefault="00CC4CF9" w:rsidP="003463F3">
      <w:pPr>
        <w:pStyle w:val="ConsPlusCell"/>
        <w:jc w:val="both"/>
      </w:pPr>
      <w:r w:rsidRPr="00061AB7">
        <w:t>92 9192     2     Пластические массы, синтетические смолы и лаки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микробиологического синтеза</w:t>
      </w:r>
    </w:p>
    <w:p w:rsidR="00CC4CF9" w:rsidRPr="00061AB7" w:rsidRDefault="00CC4CF9" w:rsidP="003463F3">
      <w:pPr>
        <w:pStyle w:val="ConsPlusCell"/>
        <w:jc w:val="both"/>
      </w:pPr>
      <w:r w:rsidRPr="00061AB7">
        <w:t>92 9193     8     Лигнин и лигнопродукты</w:t>
      </w:r>
    </w:p>
    <w:p w:rsidR="00CC4CF9" w:rsidRPr="00061AB7" w:rsidRDefault="00CC4CF9" w:rsidP="003463F3">
      <w:pPr>
        <w:pStyle w:val="ConsPlusCell"/>
        <w:jc w:val="both"/>
      </w:pPr>
      <w:r w:rsidRPr="00061AB7">
        <w:t>92 9194     3     Ксилитан</w:t>
      </w:r>
    </w:p>
    <w:p w:rsidR="00CC4CF9" w:rsidRPr="00061AB7" w:rsidRDefault="00CC4CF9" w:rsidP="003463F3">
      <w:pPr>
        <w:pStyle w:val="ConsPlusCell"/>
        <w:jc w:val="both"/>
      </w:pPr>
      <w:r w:rsidRPr="00061AB7">
        <w:t>92 9195     9     Ксилит</w:t>
      </w:r>
    </w:p>
    <w:p w:rsidR="00CC4CF9" w:rsidRPr="00061AB7" w:rsidRDefault="00CC4CF9" w:rsidP="003463F3">
      <w:pPr>
        <w:pStyle w:val="ConsPlusCell"/>
        <w:jc w:val="both"/>
      </w:pPr>
      <w:r w:rsidRPr="00061AB7">
        <w:t>92 9196     4     Юглон</w:t>
      </w:r>
    </w:p>
    <w:p w:rsidR="00CC4CF9" w:rsidRPr="00061AB7" w:rsidRDefault="00CC4CF9" w:rsidP="003463F3">
      <w:pPr>
        <w:pStyle w:val="ConsPlusCell"/>
        <w:jc w:val="both"/>
      </w:pPr>
      <w:r w:rsidRPr="00061AB7">
        <w:t>92 9197     7     Биохимреактивы</w:t>
      </w:r>
    </w:p>
    <w:p w:rsidR="00CC4CF9" w:rsidRPr="00061AB7" w:rsidRDefault="00CC4CF9" w:rsidP="003463F3">
      <w:pPr>
        <w:pStyle w:val="ConsPlusCell"/>
        <w:jc w:val="both"/>
      </w:pPr>
      <w:r w:rsidRPr="00061AB7">
        <w:t>92 9198     5     Отходы микробиологической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92 9199     0     Продукция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92 9300     8     Мука</w:t>
      </w:r>
    </w:p>
    <w:p w:rsidR="00CC4CF9" w:rsidRPr="00061AB7" w:rsidRDefault="00CC4CF9" w:rsidP="003463F3">
      <w:pPr>
        <w:pStyle w:val="ConsPlusCell"/>
        <w:jc w:val="both"/>
      </w:pPr>
      <w:r w:rsidRPr="00061AB7">
        <w:t>92 9301     3     Мука сортовая *</w:t>
      </w:r>
    </w:p>
    <w:p w:rsidR="00CC4CF9" w:rsidRPr="00061AB7" w:rsidRDefault="00CC4CF9" w:rsidP="003463F3">
      <w:pPr>
        <w:pStyle w:val="ConsPlusCell"/>
        <w:jc w:val="both"/>
      </w:pPr>
      <w:r w:rsidRPr="00061AB7">
        <w:t>92 9302     9     Мука обойная *</w:t>
      </w:r>
    </w:p>
    <w:p w:rsidR="00CC4CF9" w:rsidRPr="00061AB7" w:rsidRDefault="00CC4CF9" w:rsidP="003463F3">
      <w:pPr>
        <w:pStyle w:val="ConsPlusCell"/>
        <w:jc w:val="both"/>
      </w:pPr>
      <w:r w:rsidRPr="00061AB7">
        <w:t>92 9305     5     Мука пшеничная высшего и первого сортов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9306     0     Мука сеяная и обдирная *</w:t>
      </w:r>
    </w:p>
    <w:p w:rsidR="00CC4CF9" w:rsidRPr="00061AB7" w:rsidRDefault="00CC4CF9" w:rsidP="003463F3">
      <w:pPr>
        <w:pStyle w:val="ConsPlusCell"/>
        <w:jc w:val="both"/>
      </w:pPr>
      <w:r w:rsidRPr="00061AB7">
        <w:t>92 9310     2     Мука пшеничная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92 9311     8     - крупчатка</w:t>
      </w:r>
    </w:p>
    <w:p w:rsidR="00CC4CF9" w:rsidRPr="00061AB7" w:rsidRDefault="00CC4CF9" w:rsidP="003463F3">
      <w:pPr>
        <w:pStyle w:val="ConsPlusCell"/>
        <w:jc w:val="both"/>
      </w:pPr>
      <w:r w:rsidRPr="00061AB7">
        <w:t>92 9312     3     - высшего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92 9313     9     - первого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92 9314     4     - второго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92 9315     2     - обойная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9318     6     Крупка пшеничная дробленая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9319     1     Мука пшеничная хлебопекарная прочих сортов</w:t>
      </w:r>
    </w:p>
    <w:p w:rsidR="00CC4CF9" w:rsidRPr="00061AB7" w:rsidRDefault="00CC4CF9" w:rsidP="003463F3">
      <w:pPr>
        <w:pStyle w:val="ConsPlusCell"/>
        <w:jc w:val="both"/>
      </w:pPr>
      <w:r w:rsidRPr="00061AB7">
        <w:t>92 9320     7     Мука ржаная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92 9321     2     - сеяная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9322     8     - обдирная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9323     3     - обойная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9325     4     - для хрустящих хлебцев</w:t>
      </w:r>
    </w:p>
    <w:p w:rsidR="00CC4CF9" w:rsidRPr="00061AB7" w:rsidRDefault="00CC4CF9" w:rsidP="003463F3">
      <w:pPr>
        <w:pStyle w:val="ConsPlusCell"/>
        <w:jc w:val="both"/>
      </w:pPr>
      <w:r w:rsidRPr="00061AB7">
        <w:t>92 9326     6     Крупка ржаная диетическая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92 9327     5     Мука ржаная хлебопекарная особая</w:t>
      </w:r>
    </w:p>
    <w:p w:rsidR="00CC4CF9" w:rsidRPr="00061AB7" w:rsidRDefault="00CC4CF9" w:rsidP="003463F3">
      <w:pPr>
        <w:pStyle w:val="ConsPlusCell"/>
        <w:jc w:val="both"/>
      </w:pPr>
      <w:r w:rsidRPr="00061AB7">
        <w:t>92 9330     1     Мука / ржано-пшеничная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9331     7     - ржано-пшеничная обойная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9332     2     - пшенично-ржаная обойная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9340     6     Мука кукурузная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92 9341     1     - сортовая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92 9342     7     - обойная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9350     0     Мука / прочая продовольственная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9351     6     - ячменная типа обойной</w:t>
      </w:r>
    </w:p>
    <w:p w:rsidR="00CC4CF9" w:rsidRPr="00061AB7" w:rsidRDefault="00CC4CF9" w:rsidP="003463F3">
      <w:pPr>
        <w:pStyle w:val="ConsPlusCell"/>
        <w:jc w:val="both"/>
      </w:pPr>
      <w:r w:rsidRPr="00061AB7">
        <w:t>92 9352     1     - овсяная типа обойной</w:t>
      </w:r>
    </w:p>
    <w:p w:rsidR="00CC4CF9" w:rsidRPr="00061AB7" w:rsidRDefault="00CC4CF9" w:rsidP="003463F3">
      <w:pPr>
        <w:pStyle w:val="ConsPlusCell"/>
        <w:jc w:val="both"/>
      </w:pPr>
      <w:r w:rsidRPr="00061AB7">
        <w:t>92 9353     7     - гороховая (80%)</w:t>
      </w:r>
    </w:p>
    <w:p w:rsidR="00CC4CF9" w:rsidRPr="00061AB7" w:rsidRDefault="00CC4CF9" w:rsidP="003463F3">
      <w:pPr>
        <w:pStyle w:val="ConsPlusCell"/>
        <w:jc w:val="both"/>
      </w:pPr>
      <w:r w:rsidRPr="00061AB7">
        <w:t>92 9356     3     - соевая дезодорированная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9357     9     - соевая недезодорированная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9400     1     Крупа</w:t>
      </w:r>
    </w:p>
    <w:p w:rsidR="00CC4CF9" w:rsidRPr="00061AB7" w:rsidRDefault="00CC4CF9" w:rsidP="003463F3">
      <w:pPr>
        <w:pStyle w:val="ConsPlusCell"/>
        <w:jc w:val="both"/>
      </w:pPr>
      <w:r w:rsidRPr="00061AB7">
        <w:t>92 9401     7     Бобовые *</w:t>
      </w:r>
    </w:p>
    <w:p w:rsidR="00CC4CF9" w:rsidRPr="00061AB7" w:rsidRDefault="00CC4CF9" w:rsidP="003463F3">
      <w:pPr>
        <w:pStyle w:val="ConsPlusCell"/>
        <w:jc w:val="both"/>
      </w:pPr>
      <w:r w:rsidRPr="00061AB7">
        <w:t>92 9410     6     Рис /</w:t>
      </w:r>
    </w:p>
    <w:p w:rsidR="00CC4CF9" w:rsidRPr="00061AB7" w:rsidRDefault="00CC4CF9" w:rsidP="003463F3">
      <w:pPr>
        <w:pStyle w:val="ConsPlusCell"/>
        <w:jc w:val="both"/>
      </w:pPr>
      <w:r w:rsidRPr="00061AB7">
        <w:t>92 9411     1     - шлифованный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92 9412     7     - полированный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92 9413     2     - дробленый шлифованный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92 9420     0     Крупа манная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92 9421     6     - марки М</w:t>
      </w:r>
    </w:p>
    <w:p w:rsidR="00CC4CF9" w:rsidRPr="00061AB7" w:rsidRDefault="00CC4CF9" w:rsidP="003463F3">
      <w:pPr>
        <w:pStyle w:val="ConsPlusCell"/>
        <w:jc w:val="both"/>
      </w:pPr>
      <w:r w:rsidRPr="00061AB7">
        <w:t>92 9422     1     - марки МТ</w:t>
      </w:r>
    </w:p>
    <w:p w:rsidR="00CC4CF9" w:rsidRPr="00061AB7" w:rsidRDefault="00CC4CF9" w:rsidP="003463F3">
      <w:pPr>
        <w:pStyle w:val="ConsPlusCell"/>
        <w:jc w:val="both"/>
      </w:pPr>
      <w:r w:rsidRPr="00061AB7">
        <w:t>92 9423     7     - марки Т</w:t>
      </w:r>
    </w:p>
    <w:p w:rsidR="00CC4CF9" w:rsidRPr="00061AB7" w:rsidRDefault="00CC4CF9" w:rsidP="003463F3">
      <w:pPr>
        <w:pStyle w:val="ConsPlusCell"/>
        <w:jc w:val="both"/>
      </w:pPr>
      <w:r w:rsidRPr="00061AB7">
        <w:t>92 9430     5     Крупа овсяная, овсяные хлопья, толокно</w:t>
      </w:r>
    </w:p>
    <w:p w:rsidR="00CC4CF9" w:rsidRPr="00061AB7" w:rsidRDefault="00CC4CF9" w:rsidP="003463F3">
      <w:pPr>
        <w:pStyle w:val="ConsPlusCell"/>
        <w:jc w:val="both"/>
      </w:pPr>
      <w:r w:rsidRPr="00061AB7">
        <w:t>92 9431     0     Крупа овсяная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9432     6     Хлопья овсяные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92 9433     1     - лепестковые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92 9434     7     Толокно</w:t>
      </w:r>
    </w:p>
    <w:p w:rsidR="00CC4CF9" w:rsidRPr="00061AB7" w:rsidRDefault="00CC4CF9" w:rsidP="003463F3">
      <w:pPr>
        <w:pStyle w:val="ConsPlusCell"/>
        <w:jc w:val="both"/>
      </w:pPr>
      <w:r w:rsidRPr="00061AB7">
        <w:t>92 9440     0     Горох лущеный /</w:t>
      </w:r>
    </w:p>
    <w:p w:rsidR="00CC4CF9" w:rsidRPr="00061AB7" w:rsidRDefault="00CC4CF9" w:rsidP="003463F3">
      <w:pPr>
        <w:pStyle w:val="ConsPlusCell"/>
        <w:jc w:val="both"/>
      </w:pPr>
      <w:r w:rsidRPr="00061AB7">
        <w:t>92 9441     5     - целый полированный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92 9442     0     - колотый полированный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92 9450     4     Пшено шлифованное /</w:t>
      </w:r>
    </w:p>
    <w:p w:rsidR="00CC4CF9" w:rsidRPr="00061AB7" w:rsidRDefault="00CC4CF9" w:rsidP="003463F3">
      <w:pPr>
        <w:pStyle w:val="ConsPlusCell"/>
        <w:jc w:val="both"/>
      </w:pPr>
      <w:r w:rsidRPr="00061AB7">
        <w:t>92 9451     4     - высшего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92 9452     5     - первого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92 9453     0     - второго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92 9454     6     - третьего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92 9455     1     - быстроразваривающееся</w:t>
      </w:r>
    </w:p>
    <w:p w:rsidR="00CC4CF9" w:rsidRPr="00061AB7" w:rsidRDefault="00CC4CF9" w:rsidP="003463F3">
      <w:pPr>
        <w:pStyle w:val="ConsPlusCell"/>
        <w:jc w:val="both"/>
      </w:pPr>
      <w:r w:rsidRPr="00061AB7">
        <w:t>92 9460     9     Крупа гречневая /</w:t>
      </w:r>
    </w:p>
    <w:p w:rsidR="00CC4CF9" w:rsidRPr="00061AB7" w:rsidRDefault="00CC4CF9" w:rsidP="003463F3">
      <w:pPr>
        <w:pStyle w:val="ConsPlusCell"/>
        <w:jc w:val="both"/>
      </w:pPr>
      <w:r w:rsidRPr="00061AB7">
        <w:t>92 9461     4     - ядрица</w:t>
      </w:r>
    </w:p>
    <w:p w:rsidR="00CC4CF9" w:rsidRPr="00061AB7" w:rsidRDefault="00CC4CF9" w:rsidP="003463F3">
      <w:pPr>
        <w:pStyle w:val="ConsPlusCell"/>
        <w:jc w:val="both"/>
      </w:pPr>
      <w:r w:rsidRPr="00061AB7">
        <w:t>92 9462     8     - продел</w:t>
      </w:r>
    </w:p>
    <w:p w:rsidR="00CC4CF9" w:rsidRPr="00061AB7" w:rsidRDefault="00CC4CF9" w:rsidP="003463F3">
      <w:pPr>
        <w:pStyle w:val="ConsPlusCell"/>
        <w:jc w:val="both"/>
      </w:pPr>
      <w:r w:rsidRPr="00061AB7">
        <w:t>92 9463     5     - Смоленская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92 9464     0     - не требующие варки</w:t>
      </w:r>
    </w:p>
    <w:p w:rsidR="00CC4CF9" w:rsidRPr="00061AB7" w:rsidRDefault="00CC4CF9" w:rsidP="003463F3">
      <w:pPr>
        <w:pStyle w:val="ConsPlusCell"/>
        <w:jc w:val="both"/>
      </w:pPr>
      <w:r w:rsidRPr="00061AB7">
        <w:t>92 9470     3     Крупа пшеничная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92 9471     9     - Полтавская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92 9472     4     - "Артек"</w:t>
      </w:r>
    </w:p>
    <w:p w:rsidR="00CC4CF9" w:rsidRPr="00061AB7" w:rsidRDefault="00CC4CF9" w:rsidP="003463F3">
      <w:pPr>
        <w:pStyle w:val="ConsPlusCell"/>
        <w:jc w:val="both"/>
      </w:pPr>
      <w:r w:rsidRPr="00061AB7">
        <w:t>92 9473     1     Крупа из мягкой пшеницы</w:t>
      </w:r>
    </w:p>
    <w:p w:rsidR="00CC4CF9" w:rsidRPr="00061AB7" w:rsidRDefault="00CC4CF9" w:rsidP="003463F3">
      <w:pPr>
        <w:pStyle w:val="ConsPlusCell"/>
        <w:jc w:val="both"/>
      </w:pPr>
      <w:r w:rsidRPr="00061AB7">
        <w:t>92 9474     5     Крупа пшеничная быстроразваривающаяся</w:t>
      </w:r>
    </w:p>
    <w:p w:rsidR="00CC4CF9" w:rsidRPr="00061AB7" w:rsidRDefault="00CC4CF9" w:rsidP="003463F3">
      <w:pPr>
        <w:pStyle w:val="ConsPlusCell"/>
        <w:jc w:val="both"/>
      </w:pPr>
      <w:r w:rsidRPr="00061AB7">
        <w:t>92 9480     8     Крупа /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92 9481     3     - ячневая</w:t>
      </w:r>
    </w:p>
    <w:p w:rsidR="00CC4CF9" w:rsidRPr="00061AB7" w:rsidRDefault="00CC4CF9" w:rsidP="003463F3">
      <w:pPr>
        <w:pStyle w:val="ConsPlusCell"/>
        <w:jc w:val="both"/>
      </w:pPr>
      <w:r w:rsidRPr="00061AB7">
        <w:t>92 9482     9     - перловая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92 9483     4     - кукурузная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9484     5     - полбяная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9485     5     - ячменная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9490     2     Крупа повышенной питательной ценности /</w:t>
      </w:r>
    </w:p>
    <w:p w:rsidR="00CC4CF9" w:rsidRPr="00061AB7" w:rsidRDefault="00CC4CF9" w:rsidP="003463F3">
      <w:pPr>
        <w:pStyle w:val="ConsPlusCell"/>
        <w:jc w:val="both"/>
      </w:pPr>
      <w:r w:rsidRPr="00061AB7">
        <w:t>92 9491     8     - "Здоровье"</w:t>
      </w:r>
    </w:p>
    <w:p w:rsidR="00CC4CF9" w:rsidRPr="00061AB7" w:rsidRDefault="00CC4CF9" w:rsidP="003463F3">
      <w:pPr>
        <w:pStyle w:val="ConsPlusCell"/>
        <w:jc w:val="both"/>
      </w:pPr>
      <w:r w:rsidRPr="00061AB7">
        <w:t>92 9492     3     - "Юбилейная"</w:t>
      </w:r>
    </w:p>
    <w:p w:rsidR="00CC4CF9" w:rsidRPr="00061AB7" w:rsidRDefault="00CC4CF9" w:rsidP="003463F3">
      <w:pPr>
        <w:pStyle w:val="ConsPlusCell"/>
        <w:jc w:val="both"/>
      </w:pPr>
      <w:r w:rsidRPr="00061AB7">
        <w:t>92 9493     9     - "Пионерская"</w:t>
      </w:r>
    </w:p>
    <w:p w:rsidR="00CC4CF9" w:rsidRPr="00061AB7" w:rsidRDefault="00CC4CF9" w:rsidP="003463F3">
      <w:pPr>
        <w:pStyle w:val="ConsPlusCell"/>
        <w:jc w:val="both"/>
      </w:pPr>
      <w:r w:rsidRPr="00061AB7">
        <w:t>92 9494     4     - "Союзная"</w:t>
      </w:r>
    </w:p>
    <w:p w:rsidR="00CC4CF9" w:rsidRPr="00061AB7" w:rsidRDefault="00CC4CF9" w:rsidP="003463F3">
      <w:pPr>
        <w:pStyle w:val="ConsPlusCell"/>
        <w:jc w:val="both"/>
      </w:pPr>
      <w:r w:rsidRPr="00061AB7">
        <w:t>92 9495     9     - "Флотская"</w:t>
      </w:r>
    </w:p>
    <w:p w:rsidR="00CC4CF9" w:rsidRPr="00061AB7" w:rsidRDefault="00CC4CF9" w:rsidP="003463F3">
      <w:pPr>
        <w:pStyle w:val="ConsPlusCell"/>
        <w:jc w:val="both"/>
      </w:pPr>
      <w:r w:rsidRPr="00061AB7">
        <w:t>92 9496     5     - "Сильная"</w:t>
      </w:r>
    </w:p>
    <w:p w:rsidR="00CC4CF9" w:rsidRPr="00061AB7" w:rsidRDefault="00CC4CF9" w:rsidP="003463F3">
      <w:pPr>
        <w:pStyle w:val="ConsPlusCell"/>
        <w:jc w:val="both"/>
      </w:pPr>
      <w:r w:rsidRPr="00061AB7">
        <w:t>92 9497     0     - "Спортивная"</w:t>
      </w:r>
    </w:p>
    <w:p w:rsidR="00CC4CF9" w:rsidRPr="00061AB7" w:rsidRDefault="00CC4CF9" w:rsidP="003463F3">
      <w:pPr>
        <w:pStyle w:val="ConsPlusCell"/>
        <w:jc w:val="both"/>
      </w:pPr>
      <w:r w:rsidRPr="00061AB7">
        <w:t>92 9498     6     - "Южная"</w:t>
      </w:r>
    </w:p>
    <w:p w:rsidR="00CC4CF9" w:rsidRPr="00061AB7" w:rsidRDefault="00CC4CF9" w:rsidP="003463F3">
      <w:pPr>
        <w:pStyle w:val="ConsPlusCell"/>
        <w:jc w:val="both"/>
      </w:pPr>
      <w:r w:rsidRPr="00061AB7">
        <w:t>92 9500     5     Продукция мукомольно-крупяной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прочая, побочная и отходы</w:t>
      </w:r>
    </w:p>
    <w:p w:rsidR="00CC4CF9" w:rsidRPr="00061AB7" w:rsidRDefault="00CC4CF9" w:rsidP="003463F3">
      <w:pPr>
        <w:pStyle w:val="ConsPlusCell"/>
        <w:jc w:val="both"/>
      </w:pPr>
      <w:r w:rsidRPr="00061AB7">
        <w:t>92 9501     0     Зерновые и мельничные отходы *</w:t>
      </w:r>
    </w:p>
    <w:p w:rsidR="00CC4CF9" w:rsidRPr="00061AB7" w:rsidRDefault="00CC4CF9" w:rsidP="003463F3">
      <w:pPr>
        <w:pStyle w:val="ConsPlusCell"/>
        <w:jc w:val="both"/>
      </w:pPr>
      <w:r w:rsidRPr="00061AB7">
        <w:t>92 9510     7     Продукция мукомольно-крупяной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92 9511     5     Дерть</w:t>
      </w:r>
    </w:p>
    <w:p w:rsidR="00CC4CF9" w:rsidRPr="00061AB7" w:rsidRDefault="00CC4CF9" w:rsidP="003463F3">
      <w:pPr>
        <w:pStyle w:val="ConsPlusCell"/>
        <w:jc w:val="both"/>
      </w:pPr>
      <w:r w:rsidRPr="00061AB7">
        <w:t>92 9512     0     Мука кормовая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92 9520     4     Продукция мукомольно-крупяной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побочная</w:t>
      </w:r>
    </w:p>
    <w:p w:rsidR="00CC4CF9" w:rsidRPr="00061AB7" w:rsidRDefault="00CC4CF9" w:rsidP="003463F3">
      <w:pPr>
        <w:pStyle w:val="ConsPlusCell"/>
        <w:jc w:val="both"/>
      </w:pPr>
      <w:r w:rsidRPr="00061AB7">
        <w:t>92 9521     0     Зародыш</w:t>
      </w:r>
    </w:p>
    <w:p w:rsidR="00CC4CF9" w:rsidRPr="00061AB7" w:rsidRDefault="00CC4CF9" w:rsidP="003463F3">
      <w:pPr>
        <w:pStyle w:val="ConsPlusCell"/>
        <w:jc w:val="both"/>
      </w:pPr>
      <w:r w:rsidRPr="00061AB7">
        <w:t>92 9522     5     Отруби</w:t>
      </w:r>
    </w:p>
    <w:p w:rsidR="00CC4CF9" w:rsidRPr="00061AB7" w:rsidRDefault="00CC4CF9" w:rsidP="003463F3">
      <w:pPr>
        <w:pStyle w:val="ConsPlusCell"/>
        <w:jc w:val="both"/>
      </w:pPr>
      <w:r w:rsidRPr="00061AB7">
        <w:t>92 9523     0     Мучка кормовая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92 9524     6     Дробленка кормовая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92 9525     1     Сечка, сполка</w:t>
      </w:r>
    </w:p>
    <w:p w:rsidR="00CC4CF9" w:rsidRPr="00061AB7" w:rsidRDefault="00CC4CF9" w:rsidP="003463F3">
      <w:pPr>
        <w:pStyle w:val="ConsPlusCell"/>
        <w:jc w:val="both"/>
      </w:pPr>
      <w:r w:rsidRPr="00061AB7">
        <w:t>92 9526     7     Смесь зерновая от первичной обработки</w:t>
      </w:r>
    </w:p>
    <w:p w:rsidR="00CC4CF9" w:rsidRPr="00061AB7" w:rsidRDefault="00CC4CF9" w:rsidP="003463F3">
      <w:pPr>
        <w:pStyle w:val="ConsPlusCell"/>
        <w:jc w:val="both"/>
      </w:pPr>
      <w:r w:rsidRPr="00061AB7">
        <w:t>92 9530     9     Отходы /</w:t>
      </w:r>
    </w:p>
    <w:p w:rsidR="00CC4CF9" w:rsidRPr="00061AB7" w:rsidRDefault="00CC4CF9" w:rsidP="003463F3">
      <w:pPr>
        <w:pStyle w:val="ConsPlusCell"/>
        <w:jc w:val="both"/>
      </w:pPr>
      <w:r w:rsidRPr="00061AB7">
        <w:t>92 9531     4     - I категории</w:t>
      </w:r>
    </w:p>
    <w:p w:rsidR="00CC4CF9" w:rsidRPr="00061AB7" w:rsidRDefault="00CC4CF9" w:rsidP="003463F3">
      <w:pPr>
        <w:pStyle w:val="ConsPlusCell"/>
        <w:jc w:val="both"/>
      </w:pPr>
      <w:r w:rsidRPr="00061AB7">
        <w:t>92 9532     4     - II категории</w:t>
      </w:r>
    </w:p>
    <w:p w:rsidR="00CC4CF9" w:rsidRPr="00061AB7" w:rsidRDefault="00CC4CF9" w:rsidP="003463F3">
      <w:pPr>
        <w:pStyle w:val="ConsPlusCell"/>
        <w:jc w:val="both"/>
      </w:pPr>
      <w:r w:rsidRPr="00061AB7">
        <w:t>92 9533     5     - III категории</w:t>
      </w:r>
    </w:p>
    <w:p w:rsidR="00CC4CF9" w:rsidRPr="00061AB7" w:rsidRDefault="00CC4CF9" w:rsidP="003463F3">
      <w:pPr>
        <w:pStyle w:val="ConsPlusCell"/>
        <w:jc w:val="both"/>
      </w:pPr>
      <w:r w:rsidRPr="00061AB7">
        <w:t>92 9600     9     Продукция комбикормовой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92 9601     4     Комбикорма на государственных промышленных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предприятиях *</w:t>
      </w:r>
    </w:p>
    <w:p w:rsidR="00CC4CF9" w:rsidRPr="00061AB7" w:rsidRDefault="00CC4CF9" w:rsidP="003463F3">
      <w:pPr>
        <w:pStyle w:val="ConsPlusCell"/>
        <w:jc w:val="both"/>
      </w:pPr>
      <w:r w:rsidRPr="00061AB7">
        <w:t>92 9602     0     Комбикорма на государственных промышленных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предприятиях из сырья государственных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9603     5     Комбикорма на государственных промышленных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предприятиях для птицы *</w:t>
      </w:r>
    </w:p>
    <w:p w:rsidR="00CC4CF9" w:rsidRPr="00061AB7" w:rsidRDefault="00CC4CF9" w:rsidP="003463F3">
      <w:pPr>
        <w:pStyle w:val="ConsPlusCell"/>
        <w:jc w:val="both"/>
      </w:pPr>
      <w:r w:rsidRPr="00061AB7">
        <w:t>92 9604     0     Комбикорма на государственных промышленных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предприятиях гранулированные *</w:t>
      </w:r>
    </w:p>
    <w:p w:rsidR="00CC4CF9" w:rsidRPr="00061AB7" w:rsidRDefault="00CC4CF9" w:rsidP="003463F3">
      <w:pPr>
        <w:pStyle w:val="ConsPlusCell"/>
        <w:jc w:val="both"/>
      </w:pPr>
      <w:r w:rsidRPr="00061AB7">
        <w:t>92 9605     6     Комбикорма на межхозяйственных, колхозных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совхозных предприятиях, вырабатываемые на базе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белково-витаминных добавок *</w:t>
      </w:r>
    </w:p>
    <w:p w:rsidR="00CC4CF9" w:rsidRPr="00061AB7" w:rsidRDefault="00CC4CF9" w:rsidP="003463F3">
      <w:pPr>
        <w:pStyle w:val="ConsPlusCell"/>
        <w:jc w:val="both"/>
      </w:pPr>
      <w:r w:rsidRPr="00061AB7">
        <w:t>92 9606     1     Комбикорма из сырья государственных ресурсов,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колхозов и совхозов гранулированные *</w:t>
      </w:r>
    </w:p>
    <w:p w:rsidR="00CC4CF9" w:rsidRPr="00061AB7" w:rsidRDefault="00CC4CF9" w:rsidP="003463F3">
      <w:pPr>
        <w:pStyle w:val="ConsPlusCell"/>
        <w:jc w:val="both"/>
      </w:pPr>
      <w:r w:rsidRPr="00061AB7">
        <w:t>92 9607     7     Комбикорма из сырья государственных ресурсов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9608     2     Комбикорма из привлеченного сырья *</w:t>
      </w:r>
    </w:p>
    <w:p w:rsidR="00CC4CF9" w:rsidRPr="00061AB7" w:rsidRDefault="00CC4CF9" w:rsidP="003463F3">
      <w:pPr>
        <w:pStyle w:val="ConsPlusCell"/>
        <w:jc w:val="both"/>
      </w:pPr>
      <w:r w:rsidRPr="00061AB7">
        <w:t>92 9609     8     Комбикорма из сырья государственных ресурсов,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колхозов и совхозов с применением ферментных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препаратов *</w:t>
      </w:r>
    </w:p>
    <w:p w:rsidR="00CC4CF9" w:rsidRPr="00061AB7" w:rsidRDefault="00CC4CF9" w:rsidP="003463F3">
      <w:pPr>
        <w:pStyle w:val="ConsPlusCell"/>
        <w:jc w:val="both"/>
      </w:pPr>
      <w:r w:rsidRPr="00061AB7">
        <w:t>92 9610     3     Комбикорма / из сырья государственных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ресурсов, колхозов и совхозов</w:t>
      </w:r>
    </w:p>
    <w:p w:rsidR="00CC4CF9" w:rsidRPr="00061AB7" w:rsidRDefault="00CC4CF9" w:rsidP="003463F3">
      <w:pPr>
        <w:pStyle w:val="ConsPlusCell"/>
        <w:jc w:val="both"/>
      </w:pPr>
      <w:r w:rsidRPr="00061AB7">
        <w:t>92 9611     9     - для птиц</w:t>
      </w:r>
    </w:p>
    <w:p w:rsidR="00CC4CF9" w:rsidRPr="00061AB7" w:rsidRDefault="00CC4CF9" w:rsidP="003463F3">
      <w:pPr>
        <w:pStyle w:val="ConsPlusCell"/>
        <w:jc w:val="both"/>
      </w:pPr>
      <w:r w:rsidRPr="00061AB7">
        <w:t>92 9612     4     - для свиней</w:t>
      </w:r>
    </w:p>
    <w:p w:rsidR="00CC4CF9" w:rsidRPr="00061AB7" w:rsidRDefault="00CC4CF9" w:rsidP="003463F3">
      <w:pPr>
        <w:pStyle w:val="ConsPlusCell"/>
        <w:jc w:val="both"/>
      </w:pPr>
      <w:r w:rsidRPr="00061AB7">
        <w:t>92 9613     4     - для крупного рогатого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92 9614     5     - для овец</w:t>
      </w:r>
    </w:p>
    <w:p w:rsidR="00CC4CF9" w:rsidRPr="00061AB7" w:rsidRDefault="00CC4CF9" w:rsidP="003463F3">
      <w:pPr>
        <w:pStyle w:val="ConsPlusCell"/>
        <w:jc w:val="both"/>
      </w:pPr>
      <w:r w:rsidRPr="00061AB7">
        <w:t>92 9615     0     - для лошадей</w:t>
      </w:r>
    </w:p>
    <w:p w:rsidR="00CC4CF9" w:rsidRPr="00061AB7" w:rsidRDefault="00CC4CF9" w:rsidP="003463F3">
      <w:pPr>
        <w:pStyle w:val="ConsPlusCell"/>
        <w:jc w:val="both"/>
      </w:pPr>
      <w:r w:rsidRPr="00061AB7">
        <w:t>92 9616     6     - для кроликов и нутрий</w:t>
      </w:r>
    </w:p>
    <w:p w:rsidR="00CC4CF9" w:rsidRPr="00061AB7" w:rsidRDefault="00CC4CF9" w:rsidP="003463F3">
      <w:pPr>
        <w:pStyle w:val="ConsPlusCell"/>
        <w:jc w:val="both"/>
      </w:pPr>
      <w:r w:rsidRPr="00061AB7">
        <w:t>92 9617     1     - для пушных зверей</w:t>
      </w:r>
    </w:p>
    <w:p w:rsidR="00CC4CF9" w:rsidRPr="00061AB7" w:rsidRDefault="00CC4CF9" w:rsidP="003463F3">
      <w:pPr>
        <w:pStyle w:val="ConsPlusCell"/>
        <w:jc w:val="both"/>
      </w:pPr>
      <w:r w:rsidRPr="00061AB7">
        <w:t>92 9618     7     - для рыб</w:t>
      </w:r>
    </w:p>
    <w:p w:rsidR="00CC4CF9" w:rsidRPr="00061AB7" w:rsidRDefault="00CC4CF9" w:rsidP="003463F3">
      <w:pPr>
        <w:pStyle w:val="ConsPlusCell"/>
        <w:jc w:val="both"/>
      </w:pPr>
      <w:r w:rsidRPr="00061AB7">
        <w:t>92 9619     2     - для прочих видов животных</w:t>
      </w:r>
    </w:p>
    <w:p w:rsidR="00CC4CF9" w:rsidRPr="00061AB7" w:rsidRDefault="00CC4CF9" w:rsidP="003463F3">
      <w:pPr>
        <w:pStyle w:val="ConsPlusCell"/>
        <w:jc w:val="both"/>
      </w:pPr>
      <w:r w:rsidRPr="00061AB7">
        <w:t>92 9620     8     Добавки белково-витаминные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92 9621     3     - для птиц</w:t>
      </w:r>
    </w:p>
    <w:p w:rsidR="00CC4CF9" w:rsidRPr="00061AB7" w:rsidRDefault="00CC4CF9" w:rsidP="003463F3">
      <w:pPr>
        <w:pStyle w:val="ConsPlusCell"/>
        <w:jc w:val="both"/>
      </w:pPr>
      <w:r w:rsidRPr="00061AB7">
        <w:t>92 9622     9     - для свиней</w:t>
      </w:r>
    </w:p>
    <w:p w:rsidR="00CC4CF9" w:rsidRPr="00061AB7" w:rsidRDefault="00CC4CF9" w:rsidP="003463F3">
      <w:pPr>
        <w:pStyle w:val="ConsPlusCell"/>
        <w:jc w:val="both"/>
      </w:pPr>
      <w:r w:rsidRPr="00061AB7">
        <w:t>92 9623     4     - для крупного рогатого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92 9624     8     - для овец</w:t>
      </w:r>
    </w:p>
    <w:p w:rsidR="00CC4CF9" w:rsidRPr="00061AB7" w:rsidRDefault="00CC4CF9" w:rsidP="003463F3">
      <w:pPr>
        <w:pStyle w:val="ConsPlusCell"/>
        <w:jc w:val="both"/>
      </w:pPr>
      <w:r w:rsidRPr="00061AB7">
        <w:t>92 9625     5     - для лошадей</w:t>
      </w:r>
    </w:p>
    <w:p w:rsidR="00CC4CF9" w:rsidRPr="00061AB7" w:rsidRDefault="00CC4CF9" w:rsidP="003463F3">
      <w:pPr>
        <w:pStyle w:val="ConsPlusCell"/>
        <w:jc w:val="both"/>
      </w:pPr>
      <w:r w:rsidRPr="00061AB7">
        <w:t>92 9626     0     - для кроликов и нутрий</w:t>
      </w:r>
    </w:p>
    <w:p w:rsidR="00CC4CF9" w:rsidRPr="00061AB7" w:rsidRDefault="00CC4CF9" w:rsidP="003463F3">
      <w:pPr>
        <w:pStyle w:val="ConsPlusCell"/>
        <w:jc w:val="both"/>
      </w:pPr>
      <w:r w:rsidRPr="00061AB7">
        <w:t>92 9627     6     - для пушных зверей</w:t>
      </w:r>
    </w:p>
    <w:p w:rsidR="00CC4CF9" w:rsidRPr="00061AB7" w:rsidRDefault="00CC4CF9" w:rsidP="003463F3">
      <w:pPr>
        <w:pStyle w:val="ConsPlusCell"/>
        <w:jc w:val="both"/>
      </w:pPr>
      <w:r w:rsidRPr="00061AB7">
        <w:t>92 9628     1     - для рыб</w:t>
      </w:r>
    </w:p>
    <w:p w:rsidR="00CC4CF9" w:rsidRPr="00061AB7" w:rsidRDefault="00CC4CF9" w:rsidP="003463F3">
      <w:pPr>
        <w:pStyle w:val="ConsPlusCell"/>
        <w:jc w:val="both"/>
      </w:pPr>
      <w:r w:rsidRPr="00061AB7">
        <w:t>92 9629     7     - для прочих видов животных</w:t>
      </w:r>
    </w:p>
    <w:p w:rsidR="00CC4CF9" w:rsidRPr="00061AB7" w:rsidRDefault="00CC4CF9" w:rsidP="003463F3">
      <w:pPr>
        <w:pStyle w:val="ConsPlusCell"/>
        <w:jc w:val="both"/>
      </w:pPr>
      <w:r w:rsidRPr="00061AB7">
        <w:t>92 9630     2     Концентрат кормовой /</w:t>
      </w:r>
    </w:p>
    <w:p w:rsidR="00CC4CF9" w:rsidRPr="00061AB7" w:rsidRDefault="00CC4CF9" w:rsidP="003463F3">
      <w:pPr>
        <w:pStyle w:val="ConsPlusCell"/>
        <w:jc w:val="both"/>
      </w:pPr>
      <w:r w:rsidRPr="00061AB7">
        <w:t>92 9631     8     - амидо-витаминные для жвачных животных</w:t>
      </w:r>
    </w:p>
    <w:p w:rsidR="00CC4CF9" w:rsidRPr="00061AB7" w:rsidRDefault="00CC4CF9" w:rsidP="003463F3">
      <w:pPr>
        <w:pStyle w:val="ConsPlusCell"/>
        <w:jc w:val="both"/>
      </w:pPr>
      <w:r w:rsidRPr="00061AB7">
        <w:t>92 9640     7     Смеси кормовые /</w:t>
      </w:r>
    </w:p>
    <w:p w:rsidR="00CC4CF9" w:rsidRPr="00061AB7" w:rsidRDefault="00CC4CF9" w:rsidP="003463F3">
      <w:pPr>
        <w:pStyle w:val="ConsPlusCell"/>
        <w:jc w:val="both"/>
      </w:pPr>
      <w:r w:rsidRPr="00061AB7">
        <w:t>92 9641     2     - для жвачных животных</w:t>
      </w:r>
    </w:p>
    <w:p w:rsidR="00CC4CF9" w:rsidRPr="00061AB7" w:rsidRDefault="00CC4CF9" w:rsidP="003463F3">
      <w:pPr>
        <w:pStyle w:val="ConsPlusCell"/>
        <w:jc w:val="both"/>
      </w:pPr>
      <w:r w:rsidRPr="00061AB7">
        <w:t>92 9650     1     Концентрат карбамидный</w:t>
      </w:r>
    </w:p>
    <w:p w:rsidR="00CC4CF9" w:rsidRPr="00061AB7" w:rsidRDefault="00CC4CF9" w:rsidP="003463F3">
      <w:pPr>
        <w:pStyle w:val="ConsPlusCell"/>
        <w:jc w:val="both"/>
      </w:pPr>
      <w:r w:rsidRPr="00061AB7">
        <w:t>92 9700     2     Хлебопродукты, зерно (для промышленной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переработки)</w:t>
      </w:r>
    </w:p>
    <w:p w:rsidR="00CC4CF9" w:rsidRPr="00061AB7" w:rsidRDefault="00CC4CF9" w:rsidP="003463F3">
      <w:pPr>
        <w:pStyle w:val="ConsPlusCell"/>
        <w:jc w:val="both"/>
      </w:pPr>
      <w:r w:rsidRPr="00061AB7">
        <w:t>92 9710     7     Хлебопродукты (расход в зерновом исчислении)</w:t>
      </w:r>
    </w:p>
    <w:p w:rsidR="00CC4CF9" w:rsidRPr="00061AB7" w:rsidRDefault="00CC4CF9" w:rsidP="003463F3">
      <w:pPr>
        <w:pStyle w:val="ConsPlusCell"/>
        <w:jc w:val="both"/>
      </w:pPr>
      <w:r w:rsidRPr="00061AB7">
        <w:t>92 9720     1     Зерно (для промышленной переработки)</w:t>
      </w:r>
    </w:p>
    <w:p w:rsidR="00CC4CF9" w:rsidRPr="00061AB7" w:rsidRDefault="00CC4CF9" w:rsidP="003463F3">
      <w:pPr>
        <w:pStyle w:val="ConsPlusCell"/>
        <w:jc w:val="both"/>
      </w:pPr>
      <w:r w:rsidRPr="00061AB7">
        <w:t>92 9900     2     Продукция прочая пищевой, мясомолочной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рыбной промышленностей</w:t>
      </w:r>
    </w:p>
    <w:p w:rsidR="00CC4CF9" w:rsidRPr="00061AB7" w:rsidRDefault="00CC4CF9" w:rsidP="003463F3">
      <w:pPr>
        <w:pStyle w:val="ConsPlusCell"/>
        <w:jc w:val="both"/>
      </w:pPr>
      <w:r w:rsidRPr="00061AB7">
        <w:t>92 9980     6     Средства укупорки пищевых жидкостей</w:t>
      </w:r>
    </w:p>
    <w:p w:rsidR="00CC4CF9" w:rsidRPr="00061AB7" w:rsidRDefault="00CC4CF9" w:rsidP="003463F3">
      <w:pPr>
        <w:pStyle w:val="ConsPlusCell"/>
        <w:jc w:val="both"/>
      </w:pPr>
      <w:r w:rsidRPr="00061AB7">
        <w:t>92 9981     1     Полимерные укупорочные средства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92 9982     7     Металлические укупорочные средства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92 9983     2     Корковые укупорочные средства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92 9984     8     Укупорочные средства из картона</w:t>
      </w:r>
    </w:p>
    <w:p w:rsidR="00CC4CF9" w:rsidRPr="00061AB7" w:rsidRDefault="00CC4CF9" w:rsidP="003463F3">
      <w:pPr>
        <w:pStyle w:val="ConsPlusCell"/>
        <w:jc w:val="both"/>
      </w:pPr>
      <w:r w:rsidRPr="00061AB7">
        <w:t>92 9989     5     Укупорочные средства прочие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93 0000     4     МЕДИКАМЕНТЫ, ХИМИКО-ФАРМАЦЕВТИЧЕСКАЯ ПРОДУКЦИЯ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ПРОДУКЦИЯ МЕДИЦИНСКОГО НАЗНАЧЕНИЯ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93 0100     8     Лекарственные средства *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93 1000     7     Препараты химико-фармацевтические с общей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химической структурой и полупродукты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производства медикаментов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93 1200     4     Барбитураты</w:t>
      </w:r>
    </w:p>
    <w:p w:rsidR="00CC4CF9" w:rsidRPr="00061AB7" w:rsidRDefault="00CC4CF9" w:rsidP="003463F3">
      <w:pPr>
        <w:pStyle w:val="ConsPlusCell"/>
        <w:jc w:val="both"/>
      </w:pPr>
      <w:r w:rsidRPr="00061AB7">
        <w:t>93 1210     9     Барбитураты среднего действия (3 - 5 ч)</w:t>
      </w:r>
    </w:p>
    <w:p w:rsidR="00CC4CF9" w:rsidRPr="00061AB7" w:rsidRDefault="00CC4CF9" w:rsidP="003463F3">
      <w:pPr>
        <w:pStyle w:val="ConsPlusCell"/>
        <w:jc w:val="both"/>
      </w:pPr>
      <w:r w:rsidRPr="00061AB7">
        <w:t>93 1211     4     Эстимал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Код 93 1212 исключен. - Изменение N 21/99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1220     3     Барбитураты длительного действия (6 - 8 ч)</w:t>
      </w:r>
    </w:p>
    <w:p w:rsidR="00CC4CF9" w:rsidRPr="00061AB7" w:rsidRDefault="00CC4CF9" w:rsidP="003463F3">
      <w:pPr>
        <w:pStyle w:val="ConsPlusCell"/>
        <w:jc w:val="both"/>
      </w:pPr>
      <w:r w:rsidRPr="00061AB7">
        <w:t>93 1221     9     Фенобарбитал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1222     4     Барбитал (веронал)</w:t>
      </w:r>
    </w:p>
    <w:p w:rsidR="00CC4CF9" w:rsidRPr="00061AB7" w:rsidRDefault="00CC4CF9" w:rsidP="003463F3">
      <w:pPr>
        <w:pStyle w:val="ConsPlusCell"/>
        <w:jc w:val="both"/>
      </w:pPr>
      <w:r w:rsidRPr="00061AB7">
        <w:t>93 1223     6     Барбитал-натрий (мединал)</w:t>
      </w:r>
    </w:p>
    <w:p w:rsidR="00CC4CF9" w:rsidRPr="00061AB7" w:rsidRDefault="00CC4CF9" w:rsidP="003463F3">
      <w:pPr>
        <w:pStyle w:val="ConsPlusCell"/>
        <w:jc w:val="both"/>
      </w:pPr>
      <w:r w:rsidRPr="00061AB7">
        <w:t>Код 93 1224 исключен. - Изменение N 21/99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1230     8     Барбитураты короткого и ультракороткого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действия (до 2 ч)</w:t>
      </w:r>
    </w:p>
    <w:p w:rsidR="00CC4CF9" w:rsidRPr="00061AB7" w:rsidRDefault="00CC4CF9" w:rsidP="003463F3">
      <w:pPr>
        <w:pStyle w:val="ConsPlusCell"/>
        <w:jc w:val="both"/>
      </w:pPr>
      <w:r w:rsidRPr="00061AB7">
        <w:t>93 1231     3     Гексенал</w:t>
      </w:r>
    </w:p>
    <w:p w:rsidR="00CC4CF9" w:rsidRPr="00061AB7" w:rsidRDefault="00CC4CF9" w:rsidP="003463F3">
      <w:pPr>
        <w:pStyle w:val="ConsPlusCell"/>
        <w:jc w:val="both"/>
      </w:pPr>
      <w:r w:rsidRPr="00061AB7">
        <w:t>93 1232     9     Тиопентал-натрий</w:t>
      </w:r>
    </w:p>
    <w:p w:rsidR="00CC4CF9" w:rsidRPr="00061AB7" w:rsidRDefault="00CC4CF9" w:rsidP="003463F3">
      <w:pPr>
        <w:pStyle w:val="ConsPlusCell"/>
        <w:jc w:val="both"/>
      </w:pPr>
      <w:r w:rsidRPr="00061AB7">
        <w:t>93 1233     2     Бриетал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1233 введен Изменением N 18/99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1300     8     Производные салициловой кислоты, пиразолона,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парааминофенола и других химических групп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1310     2     Препараты салициловые (без ПАСКа)</w:t>
      </w:r>
    </w:p>
    <w:p w:rsidR="00CC4CF9" w:rsidRPr="00061AB7" w:rsidRDefault="00CC4CF9" w:rsidP="003463F3">
      <w:pPr>
        <w:pStyle w:val="ConsPlusCell"/>
        <w:jc w:val="both"/>
      </w:pPr>
      <w:r w:rsidRPr="00061AB7">
        <w:t>93 1311     8     Кислота салициловая и ее производные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1312     3     Натрия салицилат</w:t>
      </w:r>
    </w:p>
    <w:p w:rsidR="00CC4CF9" w:rsidRPr="00061AB7" w:rsidRDefault="00CC4CF9" w:rsidP="003463F3">
      <w:pPr>
        <w:pStyle w:val="ConsPlusCell"/>
        <w:jc w:val="both"/>
      </w:pPr>
      <w:r w:rsidRPr="00061AB7">
        <w:t>93 1313     9     Метилсалицилат</w:t>
      </w:r>
    </w:p>
    <w:p w:rsidR="00CC4CF9" w:rsidRPr="00061AB7" w:rsidRDefault="00CC4CF9" w:rsidP="003463F3">
      <w:pPr>
        <w:pStyle w:val="ConsPlusCell"/>
        <w:jc w:val="both"/>
      </w:pPr>
      <w:r w:rsidRPr="00061AB7">
        <w:t>93 1314     4     Кислота ацетилсалициловая и ее производные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1315     0     Салициламид, месалазин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1316     5     Фенилсалицилат (салол)</w:t>
      </w:r>
    </w:p>
    <w:p w:rsidR="00CC4CF9" w:rsidRPr="00061AB7" w:rsidRDefault="00CC4CF9" w:rsidP="003463F3">
      <w:pPr>
        <w:pStyle w:val="ConsPlusCell"/>
        <w:jc w:val="both"/>
      </w:pPr>
      <w:r w:rsidRPr="00061AB7">
        <w:t>93 1317     0     Мефенамина натриевая соль</w:t>
      </w:r>
    </w:p>
    <w:p w:rsidR="00CC4CF9" w:rsidRPr="00061AB7" w:rsidRDefault="00CC4CF9" w:rsidP="003463F3">
      <w:pPr>
        <w:pStyle w:val="ConsPlusCell"/>
        <w:jc w:val="both"/>
      </w:pPr>
      <w:r w:rsidRPr="00061AB7">
        <w:t>93 1330     1     Производные пиразолона и других химических групп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Коды 93 1331 - 93 1332 исключены. - Изменения N 1 - 11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1333     8     Анальгин</w:t>
      </w:r>
    </w:p>
    <w:p w:rsidR="00CC4CF9" w:rsidRPr="00061AB7" w:rsidRDefault="00CC4CF9" w:rsidP="003463F3">
      <w:pPr>
        <w:pStyle w:val="ConsPlusCell"/>
        <w:jc w:val="both"/>
      </w:pPr>
      <w:r w:rsidRPr="00061AB7">
        <w:t>93 1335     9     Феназон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1335 введен Изменением N 32/2000 ОКП)</w:t>
      </w:r>
    </w:p>
    <w:p w:rsidR="00CC4CF9" w:rsidRPr="00061AB7" w:rsidRDefault="00CC4CF9" w:rsidP="003463F3">
      <w:pPr>
        <w:pStyle w:val="ConsPlusCell"/>
        <w:jc w:val="both"/>
      </w:pPr>
      <w:r w:rsidRPr="00061AB7">
        <w:t>Коды 93 1334 - 93 1337 исключены. - Изменения N 1 - 11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1336     4     Фенилбутазон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1336 введен Изменением N 17/99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1340     6     Производные парааминофенола (производные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анилина)</w:t>
      </w:r>
    </w:p>
    <w:p w:rsidR="00CC4CF9" w:rsidRPr="00061AB7" w:rsidRDefault="00CC4CF9" w:rsidP="003463F3">
      <w:pPr>
        <w:pStyle w:val="ConsPlusCell"/>
        <w:jc w:val="both"/>
      </w:pPr>
      <w:r w:rsidRPr="00061AB7">
        <w:t>93 1341     1     Парацетамол</w:t>
      </w:r>
    </w:p>
    <w:p w:rsidR="00CC4CF9" w:rsidRPr="00061AB7" w:rsidRDefault="00CC4CF9" w:rsidP="003463F3">
      <w:pPr>
        <w:pStyle w:val="ConsPlusCell"/>
        <w:jc w:val="both"/>
      </w:pPr>
      <w:r w:rsidRPr="00061AB7">
        <w:t>Код 93 1342 исключен. - Изменение N 21/99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1400     1     Препараты пуриновые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93 1410     6     Препараты кофеина</w:t>
      </w:r>
    </w:p>
    <w:p w:rsidR="00CC4CF9" w:rsidRPr="00061AB7" w:rsidRDefault="00CC4CF9" w:rsidP="003463F3">
      <w:pPr>
        <w:pStyle w:val="ConsPlusCell"/>
        <w:jc w:val="both"/>
      </w:pPr>
      <w:r w:rsidRPr="00061AB7">
        <w:t>93 1411     1     Кофеин (чистый, порошок)</w:t>
      </w:r>
    </w:p>
    <w:p w:rsidR="00CC4CF9" w:rsidRPr="00061AB7" w:rsidRDefault="00CC4CF9" w:rsidP="003463F3">
      <w:pPr>
        <w:pStyle w:val="ConsPlusCell"/>
        <w:jc w:val="both"/>
      </w:pPr>
      <w:r w:rsidRPr="00061AB7">
        <w:t>93 1412     7     Кофеин в комбинации с другими препаратами</w:t>
      </w:r>
    </w:p>
    <w:p w:rsidR="00CC4CF9" w:rsidRPr="00061AB7" w:rsidRDefault="00CC4CF9" w:rsidP="003463F3">
      <w:pPr>
        <w:pStyle w:val="ConsPlusCell"/>
        <w:jc w:val="both"/>
      </w:pPr>
      <w:r w:rsidRPr="00061AB7">
        <w:t>93 1413     2     Кофеин-бензоат натрия</w:t>
      </w:r>
    </w:p>
    <w:p w:rsidR="00CC4CF9" w:rsidRPr="00061AB7" w:rsidRDefault="00CC4CF9" w:rsidP="003463F3">
      <w:pPr>
        <w:pStyle w:val="ConsPlusCell"/>
        <w:jc w:val="both"/>
      </w:pPr>
      <w:r w:rsidRPr="00061AB7">
        <w:t>93 1414     8     Кофеин-бензоат натрия в комбинации с другими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препаратами</w:t>
      </w:r>
    </w:p>
    <w:p w:rsidR="00CC4CF9" w:rsidRPr="00061AB7" w:rsidRDefault="00CC4CF9" w:rsidP="003463F3">
      <w:pPr>
        <w:pStyle w:val="ConsPlusCell"/>
        <w:jc w:val="both"/>
      </w:pPr>
      <w:r w:rsidRPr="00061AB7">
        <w:t>93 1420     0     Препараты теобромина</w:t>
      </w:r>
    </w:p>
    <w:p w:rsidR="00CC4CF9" w:rsidRPr="00061AB7" w:rsidRDefault="00CC4CF9" w:rsidP="003463F3">
      <w:pPr>
        <w:pStyle w:val="ConsPlusCell"/>
        <w:jc w:val="both"/>
      </w:pPr>
      <w:r w:rsidRPr="00061AB7">
        <w:t>93 1421     6     Теобромин</w:t>
      </w:r>
    </w:p>
    <w:p w:rsidR="00CC4CF9" w:rsidRPr="00061AB7" w:rsidRDefault="00CC4CF9" w:rsidP="003463F3">
      <w:pPr>
        <w:pStyle w:val="ConsPlusCell"/>
        <w:jc w:val="both"/>
      </w:pPr>
      <w:r w:rsidRPr="00061AB7">
        <w:t>Код 93 1423 исключен. - Изменение N 21/99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1430     5     Препараты теофиллина и его производных</w:t>
      </w:r>
    </w:p>
    <w:p w:rsidR="00CC4CF9" w:rsidRPr="00061AB7" w:rsidRDefault="00CC4CF9" w:rsidP="003463F3">
      <w:pPr>
        <w:pStyle w:val="ConsPlusCell"/>
        <w:jc w:val="both"/>
      </w:pPr>
      <w:r w:rsidRPr="00061AB7">
        <w:t>93 1431     0     Теофиллин</w:t>
      </w:r>
    </w:p>
    <w:p w:rsidR="00CC4CF9" w:rsidRPr="00061AB7" w:rsidRDefault="00CC4CF9" w:rsidP="003463F3">
      <w:pPr>
        <w:pStyle w:val="ConsPlusCell"/>
        <w:jc w:val="both"/>
      </w:pPr>
      <w:r w:rsidRPr="00061AB7">
        <w:t>93 1432     6     Теофиллин в комбинации с другими препаратами</w:t>
      </w:r>
    </w:p>
    <w:p w:rsidR="00CC4CF9" w:rsidRPr="00061AB7" w:rsidRDefault="00CC4CF9" w:rsidP="003463F3">
      <w:pPr>
        <w:pStyle w:val="ConsPlusCell"/>
        <w:jc w:val="both"/>
      </w:pPr>
      <w:r w:rsidRPr="00061AB7">
        <w:t>93 1433     1     Эуфиллин</w:t>
      </w:r>
    </w:p>
    <w:p w:rsidR="00CC4CF9" w:rsidRPr="00061AB7" w:rsidRDefault="00CC4CF9" w:rsidP="003463F3">
      <w:pPr>
        <w:pStyle w:val="ConsPlusCell"/>
        <w:jc w:val="both"/>
      </w:pPr>
      <w:r w:rsidRPr="00061AB7">
        <w:t>93 1434     7     Эуфиллин для инъекций</w:t>
      </w:r>
    </w:p>
    <w:p w:rsidR="00CC4CF9" w:rsidRPr="00061AB7" w:rsidRDefault="00CC4CF9" w:rsidP="003463F3">
      <w:pPr>
        <w:pStyle w:val="ConsPlusCell"/>
        <w:jc w:val="both"/>
      </w:pPr>
      <w:r w:rsidRPr="00061AB7">
        <w:t>93 1435     2     Дипрофиллин</w:t>
      </w:r>
    </w:p>
    <w:p w:rsidR="00CC4CF9" w:rsidRPr="00061AB7" w:rsidRDefault="00CC4CF9" w:rsidP="003463F3">
      <w:pPr>
        <w:pStyle w:val="ConsPlusCell"/>
        <w:jc w:val="both"/>
      </w:pPr>
      <w:r w:rsidRPr="00061AB7">
        <w:t>93 1500     5     Сульфаниламидные производные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1510     4     Стрептоцид, его препараты и производные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1511     5     Стрептоцид</w:t>
      </w:r>
    </w:p>
    <w:p w:rsidR="00CC4CF9" w:rsidRPr="00061AB7" w:rsidRDefault="00CC4CF9" w:rsidP="003463F3">
      <w:pPr>
        <w:pStyle w:val="ConsPlusCell"/>
        <w:jc w:val="both"/>
      </w:pPr>
      <w:r w:rsidRPr="00061AB7">
        <w:t>93 1512     0     Стрептоцид растворимый</w:t>
      </w:r>
    </w:p>
    <w:p w:rsidR="00CC4CF9" w:rsidRPr="00061AB7" w:rsidRDefault="00CC4CF9" w:rsidP="003463F3">
      <w:pPr>
        <w:pStyle w:val="ConsPlusCell"/>
        <w:jc w:val="both"/>
      </w:pPr>
      <w:r w:rsidRPr="00061AB7">
        <w:t>93 1513     6     Сульфацил-натрий</w:t>
      </w:r>
    </w:p>
    <w:p w:rsidR="00CC4CF9" w:rsidRPr="00061AB7" w:rsidRDefault="00CC4CF9" w:rsidP="003463F3">
      <w:pPr>
        <w:pStyle w:val="ConsPlusCell"/>
        <w:jc w:val="both"/>
      </w:pPr>
      <w:r w:rsidRPr="00061AB7">
        <w:t>Код 93 1514 исключен. - Изменение N 21/99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1515     7     Сульгин</w:t>
      </w:r>
    </w:p>
    <w:p w:rsidR="00CC4CF9" w:rsidRPr="00061AB7" w:rsidRDefault="00CC4CF9" w:rsidP="003463F3">
      <w:pPr>
        <w:pStyle w:val="ConsPlusCell"/>
        <w:jc w:val="both"/>
      </w:pPr>
      <w:r w:rsidRPr="00061AB7">
        <w:t>93 1516     2     Уросульфан</w:t>
      </w:r>
    </w:p>
    <w:p w:rsidR="00CC4CF9" w:rsidRPr="00061AB7" w:rsidRDefault="00CC4CF9" w:rsidP="003463F3">
      <w:pPr>
        <w:pStyle w:val="ConsPlusCell"/>
        <w:jc w:val="both"/>
      </w:pPr>
      <w:r w:rsidRPr="00061AB7">
        <w:t>93 1517     8     Сульфантрол</w:t>
      </w:r>
    </w:p>
    <w:p w:rsidR="00CC4CF9" w:rsidRPr="00061AB7" w:rsidRDefault="00CC4CF9" w:rsidP="003463F3">
      <w:pPr>
        <w:pStyle w:val="ConsPlusCell"/>
        <w:jc w:val="both"/>
      </w:pPr>
      <w:r w:rsidRPr="00061AB7">
        <w:t>93 1518     3     Мафенида ацетат</w:t>
      </w:r>
    </w:p>
    <w:p w:rsidR="00CC4CF9" w:rsidRPr="00061AB7" w:rsidRDefault="00CC4CF9" w:rsidP="003463F3">
      <w:pPr>
        <w:pStyle w:val="ConsPlusCell"/>
        <w:jc w:val="both"/>
      </w:pPr>
      <w:r w:rsidRPr="00061AB7">
        <w:t>93 1520     4     Гетероциклические производные сульфаниламида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непролонгированного действия</w:t>
      </w:r>
    </w:p>
    <w:p w:rsidR="00CC4CF9" w:rsidRPr="00061AB7" w:rsidRDefault="00CC4CF9" w:rsidP="003463F3">
      <w:pPr>
        <w:pStyle w:val="ConsPlusCell"/>
        <w:jc w:val="both"/>
      </w:pPr>
      <w:r w:rsidRPr="00061AB7">
        <w:t>93 1521     8     Фталазол</w:t>
      </w:r>
    </w:p>
    <w:p w:rsidR="00CC4CF9" w:rsidRPr="00061AB7" w:rsidRDefault="00CC4CF9" w:rsidP="003463F3">
      <w:pPr>
        <w:pStyle w:val="ConsPlusCell"/>
        <w:jc w:val="both"/>
      </w:pPr>
      <w:r w:rsidRPr="00061AB7">
        <w:t>93 1522     5     Норсульфазол</w:t>
      </w:r>
    </w:p>
    <w:p w:rsidR="00CC4CF9" w:rsidRPr="00061AB7" w:rsidRDefault="00CC4CF9" w:rsidP="003463F3">
      <w:pPr>
        <w:pStyle w:val="ConsPlusCell"/>
        <w:jc w:val="both"/>
      </w:pPr>
      <w:r w:rsidRPr="00061AB7">
        <w:t>93 1523     0     Норсульфазол-натрий</w:t>
      </w:r>
    </w:p>
    <w:p w:rsidR="00CC4CF9" w:rsidRPr="00061AB7" w:rsidRDefault="00CC4CF9" w:rsidP="003463F3">
      <w:pPr>
        <w:pStyle w:val="ConsPlusCell"/>
        <w:jc w:val="both"/>
      </w:pPr>
      <w:r w:rsidRPr="00061AB7">
        <w:t>93 1524     6     Сульфадимезин</w:t>
      </w:r>
    </w:p>
    <w:p w:rsidR="00CC4CF9" w:rsidRPr="00061AB7" w:rsidRDefault="00CC4CF9" w:rsidP="003463F3">
      <w:pPr>
        <w:pStyle w:val="ConsPlusCell"/>
        <w:jc w:val="both"/>
      </w:pPr>
      <w:r w:rsidRPr="00061AB7">
        <w:t>93 1525     1     Этазол</w:t>
      </w:r>
    </w:p>
    <w:p w:rsidR="00CC4CF9" w:rsidRPr="00061AB7" w:rsidRDefault="00CC4CF9" w:rsidP="003463F3">
      <w:pPr>
        <w:pStyle w:val="ConsPlusCell"/>
        <w:jc w:val="both"/>
      </w:pPr>
      <w:r w:rsidRPr="00061AB7">
        <w:t>93 1526     7     Этазол-натрий</w:t>
      </w:r>
    </w:p>
    <w:p w:rsidR="00CC4CF9" w:rsidRPr="00061AB7" w:rsidRDefault="00CC4CF9" w:rsidP="003463F3">
      <w:pPr>
        <w:pStyle w:val="ConsPlusCell"/>
        <w:jc w:val="both"/>
      </w:pPr>
      <w:r w:rsidRPr="00061AB7">
        <w:t>93 1527     2     Фтазин</w:t>
      </w:r>
    </w:p>
    <w:p w:rsidR="00CC4CF9" w:rsidRPr="00061AB7" w:rsidRDefault="00CC4CF9" w:rsidP="003463F3">
      <w:pPr>
        <w:pStyle w:val="ConsPlusCell"/>
        <w:jc w:val="both"/>
      </w:pPr>
      <w:r w:rsidRPr="00061AB7">
        <w:t>93 1528     8     Сульфазин</w:t>
      </w:r>
    </w:p>
    <w:p w:rsidR="00CC4CF9" w:rsidRPr="00061AB7" w:rsidRDefault="00CC4CF9" w:rsidP="003463F3">
      <w:pPr>
        <w:pStyle w:val="ConsPlusCell"/>
        <w:jc w:val="both"/>
      </w:pPr>
      <w:r w:rsidRPr="00061AB7">
        <w:t>93 1530     9     Гетероциклические производные сульфаниламида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пролонгированного действия</w:t>
      </w:r>
    </w:p>
    <w:p w:rsidR="00CC4CF9" w:rsidRPr="00061AB7" w:rsidRDefault="00CC4CF9" w:rsidP="003463F3">
      <w:pPr>
        <w:pStyle w:val="ConsPlusCell"/>
        <w:jc w:val="both"/>
      </w:pPr>
      <w:r w:rsidRPr="00061AB7">
        <w:t>93 1531     4     Сульфапиридазин</w:t>
      </w:r>
    </w:p>
    <w:p w:rsidR="00CC4CF9" w:rsidRPr="00061AB7" w:rsidRDefault="00CC4CF9" w:rsidP="003463F3">
      <w:pPr>
        <w:pStyle w:val="ConsPlusCell"/>
        <w:jc w:val="both"/>
      </w:pPr>
      <w:r w:rsidRPr="00061AB7">
        <w:t>93 1532     1     Сульфадиметоксин</w:t>
      </w:r>
    </w:p>
    <w:p w:rsidR="00CC4CF9" w:rsidRPr="00061AB7" w:rsidRDefault="00CC4CF9" w:rsidP="003463F3">
      <w:pPr>
        <w:pStyle w:val="ConsPlusCell"/>
        <w:jc w:val="both"/>
      </w:pPr>
      <w:r w:rsidRPr="00061AB7">
        <w:t>93 1533     5     Сульфапиридазин-натрий</w:t>
      </w:r>
    </w:p>
    <w:p w:rsidR="00CC4CF9" w:rsidRPr="00061AB7" w:rsidRDefault="00CC4CF9" w:rsidP="003463F3">
      <w:pPr>
        <w:pStyle w:val="ConsPlusCell"/>
        <w:jc w:val="both"/>
      </w:pPr>
      <w:r w:rsidRPr="00061AB7">
        <w:t>93 1534     0     Сульфамонометоксин</w:t>
      </w:r>
    </w:p>
    <w:p w:rsidR="00CC4CF9" w:rsidRPr="00061AB7" w:rsidRDefault="00CC4CF9" w:rsidP="003463F3">
      <w:pPr>
        <w:pStyle w:val="ConsPlusCell"/>
        <w:jc w:val="both"/>
      </w:pPr>
      <w:r w:rsidRPr="00061AB7">
        <w:t>93 1535     6     Салазопиридазин</w:t>
      </w:r>
    </w:p>
    <w:p w:rsidR="00CC4CF9" w:rsidRPr="00061AB7" w:rsidRDefault="00CC4CF9" w:rsidP="003463F3">
      <w:pPr>
        <w:pStyle w:val="ConsPlusCell"/>
        <w:jc w:val="both"/>
      </w:pPr>
      <w:r w:rsidRPr="00061AB7">
        <w:t>93 1536     1     Салазодиметоксин</w:t>
      </w:r>
    </w:p>
    <w:p w:rsidR="00CC4CF9" w:rsidRPr="00061AB7" w:rsidRDefault="00CC4CF9" w:rsidP="003463F3">
      <w:pPr>
        <w:pStyle w:val="ConsPlusCell"/>
        <w:jc w:val="both"/>
      </w:pPr>
      <w:r w:rsidRPr="00061AB7">
        <w:t>93 1537     7     Сульфален</w:t>
      </w:r>
    </w:p>
    <w:p w:rsidR="00CC4CF9" w:rsidRPr="00061AB7" w:rsidRDefault="00CC4CF9" w:rsidP="003463F3">
      <w:pPr>
        <w:pStyle w:val="ConsPlusCell"/>
        <w:jc w:val="both"/>
      </w:pPr>
      <w:r w:rsidRPr="00061AB7">
        <w:t>93 1538     2     Сульфасалазин</w:t>
      </w:r>
    </w:p>
    <w:p w:rsidR="00CC4CF9" w:rsidRPr="00061AB7" w:rsidRDefault="00CC4CF9" w:rsidP="003463F3">
      <w:pPr>
        <w:pStyle w:val="ConsPlusCell"/>
        <w:jc w:val="both"/>
      </w:pPr>
      <w:r w:rsidRPr="00061AB7">
        <w:t>93 1590     6     Препараты сульфаниламидные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1591     1     Бисептол</w:t>
      </w:r>
    </w:p>
    <w:p w:rsidR="00CC4CF9" w:rsidRPr="00061AB7" w:rsidRDefault="00CC4CF9" w:rsidP="003463F3">
      <w:pPr>
        <w:pStyle w:val="ConsPlusCell"/>
        <w:jc w:val="both"/>
      </w:pPr>
      <w:r w:rsidRPr="00061AB7">
        <w:t>93 1600     9     Полупродукты для производства медикаментов,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кроме полупродуктов растительного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неорганического происхождения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93 1610     3     Полупродукты для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противотуберкулезных, пуриновых препаратов,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папаверина, производных пиразолона</w:t>
      </w:r>
    </w:p>
    <w:p w:rsidR="00CC4CF9" w:rsidRPr="00061AB7" w:rsidRDefault="00CC4CF9" w:rsidP="003463F3">
      <w:pPr>
        <w:pStyle w:val="ConsPlusCell"/>
        <w:jc w:val="both"/>
      </w:pPr>
      <w:r w:rsidRPr="00061AB7">
        <w:t>93 1611     9     Гваякол</w:t>
      </w:r>
    </w:p>
    <w:p w:rsidR="00CC4CF9" w:rsidRPr="00061AB7" w:rsidRDefault="00CC4CF9" w:rsidP="003463F3">
      <w:pPr>
        <w:pStyle w:val="ConsPlusCell"/>
        <w:jc w:val="both"/>
      </w:pPr>
      <w:r w:rsidRPr="00061AB7">
        <w:t>93 1612     4     Ванилин</w:t>
      </w:r>
    </w:p>
    <w:p w:rsidR="00CC4CF9" w:rsidRPr="00061AB7" w:rsidRDefault="00CC4CF9" w:rsidP="003463F3">
      <w:pPr>
        <w:pStyle w:val="ConsPlusCell"/>
        <w:jc w:val="both"/>
      </w:pPr>
      <w:r w:rsidRPr="00061AB7">
        <w:t>93 1613     1     Кислота изоникотиновая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93 1614     5     Эфир циануксусный</w:t>
      </w:r>
    </w:p>
    <w:p w:rsidR="00CC4CF9" w:rsidRPr="00061AB7" w:rsidRDefault="00CC4CF9" w:rsidP="003463F3">
      <w:pPr>
        <w:pStyle w:val="ConsPlusCell"/>
        <w:jc w:val="both"/>
      </w:pPr>
      <w:r w:rsidRPr="00061AB7">
        <w:t>93 1615     0     Хлорацетальдегид</w:t>
      </w:r>
    </w:p>
    <w:p w:rsidR="00CC4CF9" w:rsidRPr="00061AB7" w:rsidRDefault="00CC4CF9" w:rsidP="003463F3">
      <w:pPr>
        <w:pStyle w:val="ConsPlusCell"/>
        <w:jc w:val="both"/>
      </w:pPr>
      <w:r w:rsidRPr="00061AB7">
        <w:t>93 1616     6     Антипирина бензолсульфонат</w:t>
      </w:r>
    </w:p>
    <w:p w:rsidR="00CC4CF9" w:rsidRPr="00061AB7" w:rsidRDefault="00CC4CF9" w:rsidP="003463F3">
      <w:pPr>
        <w:pStyle w:val="ConsPlusCell"/>
        <w:jc w:val="both"/>
      </w:pPr>
      <w:r w:rsidRPr="00061AB7">
        <w:t>93 1617     1     Динатриевая соль сульфаминоантипирина</w:t>
      </w:r>
    </w:p>
    <w:p w:rsidR="00CC4CF9" w:rsidRPr="00061AB7" w:rsidRDefault="00CC4CF9" w:rsidP="003463F3">
      <w:pPr>
        <w:pStyle w:val="ConsPlusCell"/>
        <w:jc w:val="both"/>
      </w:pPr>
      <w:r w:rsidRPr="00061AB7">
        <w:t>93 1618     7     Диэтаноламид синтетических жирных кислот</w:t>
      </w:r>
    </w:p>
    <w:p w:rsidR="00CC4CF9" w:rsidRPr="00061AB7" w:rsidRDefault="00CC4CF9" w:rsidP="003463F3">
      <w:pPr>
        <w:pStyle w:val="ConsPlusCell"/>
        <w:jc w:val="both"/>
      </w:pPr>
      <w:r w:rsidRPr="00061AB7">
        <w:t>93 1619     2     2,3-дихлорпиразин</w:t>
      </w:r>
    </w:p>
    <w:p w:rsidR="00CC4CF9" w:rsidRPr="00061AB7" w:rsidRDefault="00CC4CF9" w:rsidP="003463F3">
      <w:pPr>
        <w:pStyle w:val="ConsPlusCell"/>
        <w:jc w:val="both"/>
      </w:pPr>
      <w:r w:rsidRPr="00061AB7">
        <w:t>93 1620     8     Полупродукты для производства антибиотиков, 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синтетических аналогов и сульфаниламидных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препаратов</w:t>
      </w:r>
    </w:p>
    <w:p w:rsidR="00CC4CF9" w:rsidRPr="00061AB7" w:rsidRDefault="00CC4CF9" w:rsidP="003463F3">
      <w:pPr>
        <w:pStyle w:val="ConsPlusCell"/>
        <w:jc w:val="both"/>
      </w:pPr>
      <w:r w:rsidRPr="00061AB7">
        <w:t>93 1621     3     Паранитроацетофенон</w:t>
      </w:r>
    </w:p>
    <w:p w:rsidR="00CC4CF9" w:rsidRPr="00061AB7" w:rsidRDefault="00CC4CF9" w:rsidP="003463F3">
      <w:pPr>
        <w:pStyle w:val="ConsPlusCell"/>
        <w:jc w:val="both"/>
      </w:pPr>
      <w:r w:rsidRPr="00061AB7">
        <w:t>93 1622     9     Оксиметильное</w:t>
      </w:r>
    </w:p>
    <w:p w:rsidR="00CC4CF9" w:rsidRPr="00061AB7" w:rsidRDefault="00CC4CF9" w:rsidP="003463F3">
      <w:pPr>
        <w:pStyle w:val="ConsPlusCell"/>
        <w:jc w:val="both"/>
      </w:pPr>
      <w:r w:rsidRPr="00061AB7">
        <w:t>93 1624     5     Бензил цианистый</w:t>
      </w:r>
    </w:p>
    <w:p w:rsidR="00CC4CF9" w:rsidRPr="00061AB7" w:rsidRDefault="00CC4CF9" w:rsidP="003463F3">
      <w:pPr>
        <w:pStyle w:val="ConsPlusCell"/>
        <w:jc w:val="both"/>
      </w:pPr>
      <w:r w:rsidRPr="00061AB7">
        <w:t>93 1625     5     Стрептоцид технический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93 1626     0     Ацетилацетон</w:t>
      </w:r>
    </w:p>
    <w:p w:rsidR="00CC4CF9" w:rsidRPr="00061AB7" w:rsidRDefault="00CC4CF9" w:rsidP="003463F3">
      <w:pPr>
        <w:pStyle w:val="ConsPlusCell"/>
        <w:jc w:val="both"/>
      </w:pPr>
      <w:r w:rsidRPr="00061AB7">
        <w:t>93 1627     6     Дисульфан</w:t>
      </w:r>
    </w:p>
    <w:p w:rsidR="00CC4CF9" w:rsidRPr="00061AB7" w:rsidRDefault="00CC4CF9" w:rsidP="003463F3">
      <w:pPr>
        <w:pStyle w:val="ConsPlusCell"/>
        <w:jc w:val="both"/>
      </w:pPr>
      <w:r w:rsidRPr="00061AB7">
        <w:t>93 1628     1     Натрия цианацетат</w:t>
      </w:r>
    </w:p>
    <w:p w:rsidR="00CC4CF9" w:rsidRPr="00061AB7" w:rsidRDefault="00CC4CF9" w:rsidP="003463F3">
      <w:pPr>
        <w:pStyle w:val="ConsPlusCell"/>
        <w:jc w:val="both"/>
      </w:pPr>
      <w:r w:rsidRPr="00061AB7">
        <w:t>93 1629     7     Натрия глицерофосфат</w:t>
      </w:r>
    </w:p>
    <w:p w:rsidR="00CC4CF9" w:rsidRPr="00061AB7" w:rsidRDefault="00CC4CF9" w:rsidP="003463F3">
      <w:pPr>
        <w:pStyle w:val="ConsPlusCell"/>
        <w:jc w:val="both"/>
      </w:pPr>
      <w:r w:rsidRPr="00061AB7">
        <w:t>93 1630     2     Кислоты органические, производимые в отрасли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медицинской промышленности, используемые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производства медикаментов</w:t>
      </w:r>
    </w:p>
    <w:p w:rsidR="00CC4CF9" w:rsidRPr="00061AB7" w:rsidRDefault="00CC4CF9" w:rsidP="003463F3">
      <w:pPr>
        <w:pStyle w:val="ConsPlusCell"/>
        <w:jc w:val="both"/>
      </w:pPr>
      <w:r w:rsidRPr="00061AB7">
        <w:t>93 1631     8     Фенилацетамид</w:t>
      </w:r>
    </w:p>
    <w:p w:rsidR="00CC4CF9" w:rsidRPr="00061AB7" w:rsidRDefault="00CC4CF9" w:rsidP="003463F3">
      <w:pPr>
        <w:pStyle w:val="ConsPlusCell"/>
        <w:jc w:val="both"/>
      </w:pPr>
      <w:r w:rsidRPr="00061AB7">
        <w:t>93 1633     9     Кислота / никотиновая техническая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93 1634     4     - паранитробензойная, L-гистидина гидрохлорида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гидрат, L-аргинина гидрохлорид</w:t>
      </w:r>
    </w:p>
    <w:p w:rsidR="00CC4CF9" w:rsidRPr="00061AB7" w:rsidRDefault="00CC4CF9" w:rsidP="003463F3">
      <w:pPr>
        <w:pStyle w:val="ConsPlusCell"/>
        <w:jc w:val="both"/>
      </w:pPr>
      <w:r w:rsidRPr="00061AB7">
        <w:t>93 1635     9     - фенилуксусная</w:t>
      </w:r>
    </w:p>
    <w:p w:rsidR="00CC4CF9" w:rsidRPr="00061AB7" w:rsidRDefault="00CC4CF9" w:rsidP="003463F3">
      <w:pPr>
        <w:pStyle w:val="ConsPlusCell"/>
        <w:jc w:val="both"/>
      </w:pPr>
      <w:r w:rsidRPr="00061AB7">
        <w:t>93 1636     5     - бензиловая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93 1638     6     - гиппуровая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93 1640     7     Полупродукты для производства противоядий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комплексонов, сердечно-сосудистых,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противораковых средств и средств, влияющих 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процессы обмена</w:t>
      </w:r>
    </w:p>
    <w:p w:rsidR="00CC4CF9" w:rsidRPr="00061AB7" w:rsidRDefault="00CC4CF9" w:rsidP="003463F3">
      <w:pPr>
        <w:pStyle w:val="ConsPlusCell"/>
        <w:jc w:val="both"/>
      </w:pPr>
      <w:r w:rsidRPr="00061AB7">
        <w:t>93 1641     2     Ацетилцистеин</w:t>
      </w:r>
    </w:p>
    <w:p w:rsidR="00CC4CF9" w:rsidRPr="00061AB7" w:rsidRDefault="00CC4CF9" w:rsidP="003463F3">
      <w:pPr>
        <w:pStyle w:val="ConsPlusCell"/>
        <w:jc w:val="both"/>
      </w:pPr>
      <w:r w:rsidRPr="00061AB7">
        <w:t>93 1642     8     Кислота диэтилентриаминпентауксусная</w:t>
      </w:r>
    </w:p>
    <w:p w:rsidR="00CC4CF9" w:rsidRPr="00061AB7" w:rsidRDefault="00CC4CF9" w:rsidP="003463F3">
      <w:pPr>
        <w:pStyle w:val="ConsPlusCell"/>
        <w:jc w:val="both"/>
      </w:pPr>
      <w:r w:rsidRPr="00061AB7">
        <w:t>93 1643     3     3-аминопропанол-1</w:t>
      </w:r>
    </w:p>
    <w:p w:rsidR="00CC4CF9" w:rsidRPr="00061AB7" w:rsidRDefault="00CC4CF9" w:rsidP="003463F3">
      <w:pPr>
        <w:pStyle w:val="ConsPlusCell"/>
        <w:jc w:val="both"/>
      </w:pPr>
      <w:r w:rsidRPr="00061AB7">
        <w:t>93 1644     9     Бензоин</w:t>
      </w:r>
    </w:p>
    <w:p w:rsidR="00CC4CF9" w:rsidRPr="00061AB7" w:rsidRDefault="00CC4CF9" w:rsidP="003463F3">
      <w:pPr>
        <w:pStyle w:val="ConsPlusCell"/>
        <w:jc w:val="both"/>
      </w:pPr>
      <w:r w:rsidRPr="00061AB7">
        <w:t>93 1645     4     Гамма-бутиролактон</w:t>
      </w:r>
    </w:p>
    <w:p w:rsidR="00CC4CF9" w:rsidRPr="00061AB7" w:rsidRDefault="00CC4CF9" w:rsidP="003463F3">
      <w:pPr>
        <w:pStyle w:val="ConsPlusCell"/>
        <w:jc w:val="both"/>
      </w:pPr>
      <w:r w:rsidRPr="00061AB7">
        <w:t>93 1646     2     Альфа-пирролидон</w:t>
      </w:r>
    </w:p>
    <w:p w:rsidR="00CC4CF9" w:rsidRPr="00061AB7" w:rsidRDefault="00CC4CF9" w:rsidP="003463F3">
      <w:pPr>
        <w:pStyle w:val="ConsPlusCell"/>
        <w:jc w:val="both"/>
      </w:pPr>
      <w:r w:rsidRPr="00061AB7">
        <w:t>93 1647     5     Кислота сульфокамфорная</w:t>
      </w:r>
    </w:p>
    <w:p w:rsidR="00CC4CF9" w:rsidRPr="00061AB7" w:rsidRDefault="00CC4CF9" w:rsidP="003463F3">
      <w:pPr>
        <w:pStyle w:val="ConsPlusCell"/>
        <w:jc w:val="both"/>
      </w:pPr>
      <w:r w:rsidRPr="00061AB7">
        <w:t>93 1648     0     Алюминия изопропилат</w:t>
      </w:r>
    </w:p>
    <w:p w:rsidR="00CC4CF9" w:rsidRPr="00061AB7" w:rsidRDefault="00CC4CF9" w:rsidP="003463F3">
      <w:pPr>
        <w:pStyle w:val="ConsPlusCell"/>
        <w:jc w:val="both"/>
      </w:pPr>
      <w:r w:rsidRPr="00061AB7">
        <w:t>93 1649     6     Диэтиламид никотиновой кислоты</w:t>
      </w:r>
    </w:p>
    <w:p w:rsidR="00CC4CF9" w:rsidRPr="00061AB7" w:rsidRDefault="00CC4CF9" w:rsidP="003463F3">
      <w:pPr>
        <w:pStyle w:val="ConsPlusCell"/>
        <w:jc w:val="both"/>
      </w:pPr>
      <w:r w:rsidRPr="00061AB7">
        <w:t>93 1650     1     Полупродукты для производства фенотиазиновых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нитрофурановых, местноанестезирующих,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диагностических, противогрибковых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противосифилитических средств</w:t>
      </w:r>
    </w:p>
    <w:p w:rsidR="00CC4CF9" w:rsidRPr="00061AB7" w:rsidRDefault="00CC4CF9" w:rsidP="003463F3">
      <w:pPr>
        <w:pStyle w:val="ConsPlusCell"/>
        <w:jc w:val="both"/>
      </w:pPr>
      <w:r w:rsidRPr="00061AB7">
        <w:t>93 1652     2     Диэтиламиноэтанол</w:t>
      </w:r>
    </w:p>
    <w:p w:rsidR="00CC4CF9" w:rsidRPr="00061AB7" w:rsidRDefault="00CC4CF9" w:rsidP="003463F3">
      <w:pPr>
        <w:pStyle w:val="ConsPlusCell"/>
        <w:jc w:val="both"/>
      </w:pPr>
      <w:r w:rsidRPr="00061AB7">
        <w:t>93 1653     8     Новокаин-основание</w:t>
      </w:r>
    </w:p>
    <w:p w:rsidR="00CC4CF9" w:rsidRPr="00061AB7" w:rsidRDefault="00CC4CF9" w:rsidP="003463F3">
      <w:pPr>
        <w:pStyle w:val="ConsPlusCell"/>
        <w:jc w:val="both"/>
      </w:pPr>
      <w:r w:rsidRPr="00061AB7">
        <w:t>93 1655     9     Висмут лимоннокислый</w:t>
      </w:r>
    </w:p>
    <w:p w:rsidR="00CC4CF9" w:rsidRPr="00061AB7" w:rsidRDefault="00CC4CF9" w:rsidP="003463F3">
      <w:pPr>
        <w:pStyle w:val="ConsPlusCell"/>
        <w:jc w:val="both"/>
      </w:pPr>
      <w:r w:rsidRPr="00061AB7">
        <w:t>93 1656     4     5-нитрофурфуролдиацетат</w:t>
      </w:r>
    </w:p>
    <w:p w:rsidR="00CC4CF9" w:rsidRPr="00061AB7" w:rsidRDefault="00CC4CF9" w:rsidP="003463F3">
      <w:pPr>
        <w:pStyle w:val="ConsPlusCell"/>
        <w:jc w:val="both"/>
      </w:pPr>
      <w:r w:rsidRPr="00061AB7">
        <w:t>93 1657     6     Метилбензилкетон</w:t>
      </w:r>
    </w:p>
    <w:p w:rsidR="00CC4CF9" w:rsidRPr="00061AB7" w:rsidRDefault="00CC4CF9" w:rsidP="003463F3">
      <w:pPr>
        <w:pStyle w:val="ConsPlusCell"/>
        <w:jc w:val="both"/>
      </w:pPr>
      <w:r w:rsidRPr="00061AB7">
        <w:t>93 1658     5     Кислота ундециленовая и ее производные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1659     0     Основная висмутовая соль моновисмутвинной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кислоты</w:t>
      </w:r>
    </w:p>
    <w:p w:rsidR="00CC4CF9" w:rsidRPr="00061AB7" w:rsidRDefault="00CC4CF9" w:rsidP="003463F3">
      <w:pPr>
        <w:pStyle w:val="ConsPlusCell"/>
        <w:jc w:val="both"/>
      </w:pPr>
      <w:r w:rsidRPr="00061AB7">
        <w:t>93 1660     6     Эфиры сложные, производимые в отрасли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медицинской промышленности, используемые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производства медикаментов</w:t>
      </w:r>
    </w:p>
    <w:p w:rsidR="00CC4CF9" w:rsidRPr="00061AB7" w:rsidRDefault="00CC4CF9" w:rsidP="003463F3">
      <w:pPr>
        <w:pStyle w:val="ConsPlusCell"/>
        <w:jc w:val="both"/>
      </w:pPr>
      <w:r w:rsidRPr="00061AB7">
        <w:t>93 1661     1     Эфир / ацетоуксусный</w:t>
      </w:r>
    </w:p>
    <w:p w:rsidR="00CC4CF9" w:rsidRPr="00061AB7" w:rsidRDefault="00CC4CF9" w:rsidP="003463F3">
      <w:pPr>
        <w:pStyle w:val="ConsPlusCell"/>
        <w:jc w:val="both"/>
      </w:pPr>
      <w:r w:rsidRPr="00061AB7">
        <w:t>93 1662     7     - диэтилмалоновый</w:t>
      </w:r>
    </w:p>
    <w:p w:rsidR="00CC4CF9" w:rsidRPr="00061AB7" w:rsidRDefault="00CC4CF9" w:rsidP="003463F3">
      <w:pPr>
        <w:pStyle w:val="ConsPlusCell"/>
        <w:jc w:val="both"/>
      </w:pPr>
      <w:r w:rsidRPr="00061AB7">
        <w:t>93 1663     2     - малоновый</w:t>
      </w:r>
    </w:p>
    <w:p w:rsidR="00CC4CF9" w:rsidRPr="00061AB7" w:rsidRDefault="00CC4CF9" w:rsidP="003463F3">
      <w:pPr>
        <w:pStyle w:val="ConsPlusCell"/>
        <w:jc w:val="both"/>
      </w:pPr>
      <w:r w:rsidRPr="00061AB7">
        <w:t>93 1664     8     - метиловый дихлоруксусной кислоты</w:t>
      </w:r>
    </w:p>
    <w:p w:rsidR="00CC4CF9" w:rsidRPr="00061AB7" w:rsidRDefault="00CC4CF9" w:rsidP="003463F3">
      <w:pPr>
        <w:pStyle w:val="ConsPlusCell"/>
        <w:jc w:val="both"/>
      </w:pPr>
      <w:r w:rsidRPr="00061AB7">
        <w:t>93 1665     3     - уксусноэтиловый (этилацетат) абсолютированный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93 1666     9     - этиловый фенилуксусной кислоты</w:t>
      </w:r>
    </w:p>
    <w:p w:rsidR="00CC4CF9" w:rsidRPr="00061AB7" w:rsidRDefault="00CC4CF9" w:rsidP="003463F3">
      <w:pPr>
        <w:pStyle w:val="ConsPlusCell"/>
        <w:jc w:val="both"/>
      </w:pPr>
      <w:r w:rsidRPr="00061AB7">
        <w:t>93 1667     4     - этиловый альфа-бромизовалериановой кислоты</w:t>
      </w:r>
    </w:p>
    <w:p w:rsidR="00CC4CF9" w:rsidRPr="00061AB7" w:rsidRDefault="00CC4CF9" w:rsidP="003463F3">
      <w:pPr>
        <w:pStyle w:val="ConsPlusCell"/>
        <w:jc w:val="both"/>
      </w:pPr>
      <w:r w:rsidRPr="00061AB7">
        <w:t>93 1668     0     - бензиловый никотиновой кислоты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(бензилникотинат)</w:t>
      </w:r>
    </w:p>
    <w:p w:rsidR="00CC4CF9" w:rsidRPr="00061AB7" w:rsidRDefault="00CC4CF9" w:rsidP="003463F3">
      <w:pPr>
        <w:pStyle w:val="ConsPlusCell"/>
        <w:jc w:val="both"/>
      </w:pPr>
      <w:r w:rsidRPr="00061AB7">
        <w:t>93 1669     5     Диэфир (бета-1-бета-дикарбометоксидив)</w:t>
      </w:r>
    </w:p>
    <w:p w:rsidR="00CC4CF9" w:rsidRPr="00061AB7" w:rsidRDefault="00CC4CF9" w:rsidP="003463F3">
      <w:pPr>
        <w:pStyle w:val="ConsPlusCell"/>
        <w:jc w:val="both"/>
      </w:pPr>
      <w:r w:rsidRPr="00061AB7">
        <w:t>93 1670     0     Полупродукты для синтетических стероидных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гормонов, производимых пиримидина</w:t>
      </w:r>
    </w:p>
    <w:p w:rsidR="00CC4CF9" w:rsidRPr="00061AB7" w:rsidRDefault="00CC4CF9" w:rsidP="003463F3">
      <w:pPr>
        <w:pStyle w:val="ConsPlusCell"/>
        <w:jc w:val="both"/>
      </w:pPr>
      <w:r w:rsidRPr="00061AB7">
        <w:t>93 1673     7     Соласодин</w:t>
      </w:r>
    </w:p>
    <w:p w:rsidR="00CC4CF9" w:rsidRPr="00061AB7" w:rsidRDefault="00CC4CF9" w:rsidP="003463F3">
      <w:pPr>
        <w:pStyle w:val="ConsPlusCell"/>
        <w:jc w:val="both"/>
      </w:pPr>
      <w:r w:rsidRPr="00061AB7">
        <w:t>93 1674     2     Кислота парааминобензойная</w:t>
      </w:r>
    </w:p>
    <w:p w:rsidR="00CC4CF9" w:rsidRPr="00061AB7" w:rsidRDefault="00CC4CF9" w:rsidP="003463F3">
      <w:pPr>
        <w:pStyle w:val="ConsPlusCell"/>
        <w:jc w:val="both"/>
      </w:pPr>
      <w:r w:rsidRPr="00061AB7">
        <w:t>93 1675     8     Дикетен</w:t>
      </w:r>
    </w:p>
    <w:p w:rsidR="00CC4CF9" w:rsidRPr="00061AB7" w:rsidRDefault="00CC4CF9" w:rsidP="003463F3">
      <w:pPr>
        <w:pStyle w:val="ConsPlusCell"/>
        <w:jc w:val="both"/>
      </w:pPr>
      <w:r w:rsidRPr="00061AB7">
        <w:t>93 1676     3     Метилвинилкетон</w:t>
      </w:r>
    </w:p>
    <w:p w:rsidR="00CC4CF9" w:rsidRPr="00061AB7" w:rsidRDefault="00CC4CF9" w:rsidP="003463F3">
      <w:pPr>
        <w:pStyle w:val="ConsPlusCell"/>
        <w:jc w:val="both"/>
      </w:pPr>
      <w:r w:rsidRPr="00061AB7">
        <w:t>93 1678     4     Оксипрогестерон</w:t>
      </w:r>
    </w:p>
    <w:p w:rsidR="00CC4CF9" w:rsidRPr="00061AB7" w:rsidRDefault="00CC4CF9" w:rsidP="003463F3">
      <w:pPr>
        <w:pStyle w:val="ConsPlusCell"/>
        <w:jc w:val="both"/>
      </w:pPr>
      <w:r w:rsidRPr="00061AB7">
        <w:t>93 1679     3     Цианацетилмочевина</w:t>
      </w:r>
    </w:p>
    <w:p w:rsidR="00CC4CF9" w:rsidRPr="00061AB7" w:rsidRDefault="00CC4CF9" w:rsidP="003463F3">
      <w:pPr>
        <w:pStyle w:val="ConsPlusCell"/>
        <w:jc w:val="both"/>
      </w:pPr>
      <w:r w:rsidRPr="00061AB7">
        <w:t>93 1680     5     Полупродукты для производства синтетических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медикаментов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1681     0     Диацетатдибензилэтилендиамин, фурфуриламин</w:t>
      </w:r>
    </w:p>
    <w:p w:rsidR="00CC4CF9" w:rsidRPr="00061AB7" w:rsidRDefault="00CC4CF9" w:rsidP="003463F3">
      <w:pPr>
        <w:pStyle w:val="ConsPlusCell"/>
        <w:jc w:val="both"/>
      </w:pPr>
      <w:r w:rsidRPr="00061AB7">
        <w:t>93 1682     6     Метилат и этилат натрия</w:t>
      </w:r>
    </w:p>
    <w:p w:rsidR="00CC4CF9" w:rsidRPr="00061AB7" w:rsidRDefault="00CC4CF9" w:rsidP="003463F3">
      <w:pPr>
        <w:pStyle w:val="ConsPlusCell"/>
        <w:jc w:val="both"/>
      </w:pPr>
      <w:r w:rsidRPr="00061AB7">
        <w:t>93 1683     1     Бета-фенилизопропиламин, бензэтония хлорид</w:t>
      </w:r>
    </w:p>
    <w:p w:rsidR="00CC4CF9" w:rsidRPr="00061AB7" w:rsidRDefault="00CC4CF9" w:rsidP="003463F3">
      <w:pPr>
        <w:pStyle w:val="ConsPlusCell"/>
        <w:jc w:val="both"/>
      </w:pPr>
      <w:r w:rsidRPr="00061AB7">
        <w:t>93 1684     7     Дифенацин технический, мелатонин</w:t>
      </w:r>
    </w:p>
    <w:p w:rsidR="00CC4CF9" w:rsidRPr="00061AB7" w:rsidRDefault="00CC4CF9" w:rsidP="003463F3">
      <w:pPr>
        <w:pStyle w:val="ConsPlusCell"/>
        <w:jc w:val="both"/>
      </w:pPr>
      <w:r w:rsidRPr="00061AB7">
        <w:t>93 1685     2     2-хлорфенотиазин</w:t>
      </w:r>
    </w:p>
    <w:p w:rsidR="00CC4CF9" w:rsidRPr="00061AB7" w:rsidRDefault="00CC4CF9" w:rsidP="003463F3">
      <w:pPr>
        <w:pStyle w:val="ConsPlusCell"/>
        <w:jc w:val="both"/>
      </w:pPr>
      <w:r w:rsidRPr="00061AB7">
        <w:t>93 1686     8     Бутилоксианизол</w:t>
      </w:r>
    </w:p>
    <w:p w:rsidR="00CC4CF9" w:rsidRPr="00061AB7" w:rsidRDefault="00CC4CF9" w:rsidP="003463F3">
      <w:pPr>
        <w:pStyle w:val="ConsPlusCell"/>
        <w:jc w:val="both"/>
      </w:pPr>
      <w:r w:rsidRPr="00061AB7">
        <w:t>93 1688     9     Гексилтеобромин</w:t>
      </w:r>
    </w:p>
    <w:p w:rsidR="00CC4CF9" w:rsidRPr="00061AB7" w:rsidRDefault="00CC4CF9" w:rsidP="003463F3">
      <w:pPr>
        <w:pStyle w:val="ConsPlusCell"/>
        <w:jc w:val="both"/>
      </w:pPr>
      <w:r w:rsidRPr="00061AB7">
        <w:t>93 1689     4     Лития бензоат</w:t>
      </w:r>
    </w:p>
    <w:p w:rsidR="00CC4CF9" w:rsidRPr="00061AB7" w:rsidRDefault="00CC4CF9" w:rsidP="003463F3">
      <w:pPr>
        <w:pStyle w:val="ConsPlusCell"/>
        <w:jc w:val="both"/>
      </w:pPr>
      <w:r w:rsidRPr="00061AB7">
        <w:t>93 1690     0     Полупродукты для производства витаминов</w:t>
      </w:r>
    </w:p>
    <w:p w:rsidR="00CC4CF9" w:rsidRPr="00061AB7" w:rsidRDefault="00CC4CF9" w:rsidP="003463F3">
      <w:pPr>
        <w:pStyle w:val="ConsPlusCell"/>
        <w:jc w:val="both"/>
      </w:pPr>
      <w:r w:rsidRPr="00061AB7">
        <w:t>93 1691     5     Триметилгидрохинон</w:t>
      </w:r>
    </w:p>
    <w:p w:rsidR="00CC4CF9" w:rsidRPr="00061AB7" w:rsidRDefault="00CC4CF9" w:rsidP="003463F3">
      <w:pPr>
        <w:pStyle w:val="ConsPlusCell"/>
        <w:jc w:val="both"/>
      </w:pPr>
      <w:r w:rsidRPr="00061AB7">
        <w:t>93 1692     0     Изофитол, псевдоионон</w:t>
      </w:r>
    </w:p>
    <w:p w:rsidR="00CC4CF9" w:rsidRPr="00061AB7" w:rsidRDefault="00CC4CF9" w:rsidP="003463F3">
      <w:pPr>
        <w:pStyle w:val="ConsPlusCell"/>
        <w:jc w:val="both"/>
      </w:pPr>
      <w:r w:rsidRPr="00061AB7">
        <w:t>93 1693     6     Сорбоза</w:t>
      </w:r>
    </w:p>
    <w:p w:rsidR="00CC4CF9" w:rsidRPr="00061AB7" w:rsidRDefault="00CC4CF9" w:rsidP="003463F3">
      <w:pPr>
        <w:pStyle w:val="ConsPlusCell"/>
        <w:jc w:val="both"/>
      </w:pPr>
      <w:r w:rsidRPr="00061AB7">
        <w:t>93 1694     1     Сорбит технический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93 1695     7     Диметилбензимидазол</w:t>
      </w:r>
    </w:p>
    <w:p w:rsidR="00CC4CF9" w:rsidRPr="00061AB7" w:rsidRDefault="00CC4CF9" w:rsidP="003463F3">
      <w:pPr>
        <w:pStyle w:val="ConsPlusCell"/>
        <w:jc w:val="both"/>
      </w:pPr>
      <w:r w:rsidRPr="00061AB7">
        <w:t>93 1696     2     Барбитуровая кислота</w:t>
      </w:r>
    </w:p>
    <w:p w:rsidR="00CC4CF9" w:rsidRPr="00061AB7" w:rsidRDefault="00CC4CF9" w:rsidP="003463F3">
      <w:pPr>
        <w:pStyle w:val="ConsPlusCell"/>
        <w:jc w:val="both"/>
      </w:pPr>
      <w:r w:rsidRPr="00061AB7">
        <w:t>93 1697     8     Сантохин-антиоксидант каротина</w:t>
      </w:r>
    </w:p>
    <w:p w:rsidR="00CC4CF9" w:rsidRPr="00061AB7" w:rsidRDefault="00CC4CF9" w:rsidP="003463F3">
      <w:pPr>
        <w:pStyle w:val="ConsPlusCell"/>
        <w:jc w:val="both"/>
      </w:pPr>
      <w:r w:rsidRPr="00061AB7">
        <w:t>93 1698     3     Дилудин</w:t>
      </w:r>
    </w:p>
    <w:p w:rsidR="00CC4CF9" w:rsidRPr="00061AB7" w:rsidRDefault="00CC4CF9" w:rsidP="003463F3">
      <w:pPr>
        <w:pStyle w:val="ConsPlusCell"/>
        <w:jc w:val="both"/>
      </w:pPr>
      <w:r w:rsidRPr="00061AB7">
        <w:t>93 1699     9     2-метил-3-нитро-4-метоксиметил</w:t>
      </w:r>
    </w:p>
    <w:p w:rsidR="00CC4CF9" w:rsidRPr="00061AB7" w:rsidRDefault="00CC4CF9" w:rsidP="003463F3">
      <w:pPr>
        <w:pStyle w:val="ConsPlusCell"/>
        <w:jc w:val="both"/>
      </w:pPr>
      <w:r w:rsidRPr="00061AB7">
        <w:t>93 1700     2     Полупродукты для производства медикаментов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растительного и неорганического происхождения,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полуфабрикаты, отходы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антибиотиков и отходы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синтетических лекарственных средств</w:t>
      </w:r>
    </w:p>
    <w:p w:rsidR="00CC4CF9" w:rsidRPr="00061AB7" w:rsidRDefault="00CC4CF9" w:rsidP="003463F3">
      <w:pPr>
        <w:pStyle w:val="ConsPlusCell"/>
        <w:jc w:val="both"/>
      </w:pPr>
      <w:r w:rsidRPr="00061AB7">
        <w:t>93 1710     7     Вещества растительного происхождения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93 1711     2     Феофитин а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1711 введен Изменением N 32/2000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1712     8     Кислота опиановая, тяжелое эфирное масло (ТЭМ)</w:t>
      </w:r>
    </w:p>
    <w:p w:rsidR="00CC4CF9" w:rsidRPr="00061AB7" w:rsidRDefault="00CC4CF9" w:rsidP="003463F3">
      <w:pPr>
        <w:pStyle w:val="ConsPlusCell"/>
        <w:jc w:val="both"/>
      </w:pPr>
      <w:r w:rsidRPr="00061AB7">
        <w:t>93 1713     3     Морфин технический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93 1714     9     Наркотин очищенный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93 1715     4     Тропин</w:t>
      </w:r>
    </w:p>
    <w:p w:rsidR="00CC4CF9" w:rsidRPr="00061AB7" w:rsidRDefault="00CC4CF9" w:rsidP="003463F3">
      <w:pPr>
        <w:pStyle w:val="ConsPlusCell"/>
        <w:jc w:val="both"/>
      </w:pPr>
      <w:r w:rsidRPr="00061AB7">
        <w:t>93 1716     9     Кислота галловая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93 1718     0     Тигогенин, высушенный млечный сок папайи</w:t>
      </w:r>
    </w:p>
    <w:p w:rsidR="00CC4CF9" w:rsidRPr="00061AB7" w:rsidRDefault="00CC4CF9" w:rsidP="003463F3">
      <w:pPr>
        <w:pStyle w:val="ConsPlusCell"/>
        <w:jc w:val="both"/>
      </w:pPr>
      <w:r w:rsidRPr="00061AB7">
        <w:t>93 1720     1     Вещества неорганического происхождения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получения медицинских препаратов</w:t>
      </w:r>
    </w:p>
    <w:p w:rsidR="00CC4CF9" w:rsidRPr="00061AB7" w:rsidRDefault="00CC4CF9" w:rsidP="003463F3">
      <w:pPr>
        <w:pStyle w:val="ConsPlusCell"/>
        <w:jc w:val="both"/>
      </w:pPr>
      <w:r w:rsidRPr="00061AB7">
        <w:t>93 1721     7     Калия сульфат</w:t>
      </w:r>
    </w:p>
    <w:p w:rsidR="00CC4CF9" w:rsidRPr="00061AB7" w:rsidRDefault="00CC4CF9" w:rsidP="003463F3">
      <w:pPr>
        <w:pStyle w:val="ConsPlusCell"/>
        <w:jc w:val="both"/>
      </w:pPr>
      <w:r w:rsidRPr="00061AB7">
        <w:t>93 1723     8     Кальция фосфат фармакопейный</w:t>
      </w:r>
    </w:p>
    <w:p w:rsidR="00CC4CF9" w:rsidRPr="00061AB7" w:rsidRDefault="00CC4CF9" w:rsidP="003463F3">
      <w:pPr>
        <w:pStyle w:val="ConsPlusCell"/>
        <w:jc w:val="both"/>
      </w:pPr>
      <w:r w:rsidRPr="00061AB7">
        <w:t>93 1725     9     Сплав никеля с алюминием</w:t>
      </w:r>
    </w:p>
    <w:p w:rsidR="00CC4CF9" w:rsidRPr="00061AB7" w:rsidRDefault="00CC4CF9" w:rsidP="003463F3">
      <w:pPr>
        <w:pStyle w:val="ConsPlusCell"/>
        <w:jc w:val="both"/>
      </w:pPr>
      <w:r w:rsidRPr="00061AB7">
        <w:t>93 1726     4     Динатрия фосфат</w:t>
      </w:r>
    </w:p>
    <w:p w:rsidR="00CC4CF9" w:rsidRPr="00061AB7" w:rsidRDefault="00CC4CF9" w:rsidP="003463F3">
      <w:pPr>
        <w:pStyle w:val="ConsPlusCell"/>
        <w:jc w:val="both"/>
      </w:pPr>
      <w:r w:rsidRPr="00061AB7">
        <w:t>93 1727     2     Калия фосфат двузамещенный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93 1729     0     Марганца двуокись техническая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93 1730     6     Полуфабрикаты и отходы производства антибиотиков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93 1732     7     Полуфабрикаты для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полусинтетических антибиотиков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93 1733     2     Материал посевной продуцентов антибиотиков,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растворы нативные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1734     8     Биотетракорм-100</w:t>
      </w:r>
    </w:p>
    <w:p w:rsidR="00CC4CF9" w:rsidRPr="00061AB7" w:rsidRDefault="00CC4CF9" w:rsidP="003463F3">
      <w:pPr>
        <w:pStyle w:val="ConsPlusCell"/>
        <w:jc w:val="both"/>
      </w:pPr>
      <w:r w:rsidRPr="00061AB7">
        <w:t>93 1735     3     Биомасса (мицелий)</w:t>
      </w:r>
    </w:p>
    <w:p w:rsidR="00CC4CF9" w:rsidRPr="00061AB7" w:rsidRDefault="00CC4CF9" w:rsidP="003463F3">
      <w:pPr>
        <w:pStyle w:val="ConsPlusCell"/>
        <w:jc w:val="both"/>
      </w:pPr>
      <w:r w:rsidRPr="00061AB7">
        <w:t>93 1740     0     Отходы производства синтетических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лекарственных средств</w:t>
      </w:r>
    </w:p>
    <w:p w:rsidR="00CC4CF9" w:rsidRPr="00061AB7" w:rsidRDefault="00CC4CF9" w:rsidP="003463F3">
      <w:pPr>
        <w:pStyle w:val="ConsPlusCell"/>
        <w:jc w:val="both"/>
      </w:pPr>
      <w:r w:rsidRPr="00061AB7">
        <w:t>93 1741     6     Спирт этиловый отходный</w:t>
      </w:r>
    </w:p>
    <w:p w:rsidR="00CC4CF9" w:rsidRPr="00061AB7" w:rsidRDefault="00CC4CF9" w:rsidP="003463F3">
      <w:pPr>
        <w:pStyle w:val="ConsPlusCell"/>
        <w:jc w:val="both"/>
      </w:pPr>
      <w:r w:rsidRPr="00061AB7">
        <w:t>93 1743     7     Ацетон отработанный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93 1744     2     Аммония сульфат, этилацетат</w:t>
      </w:r>
    </w:p>
    <w:p w:rsidR="00CC4CF9" w:rsidRPr="00061AB7" w:rsidRDefault="00CC4CF9" w:rsidP="003463F3">
      <w:pPr>
        <w:pStyle w:val="ConsPlusCell"/>
        <w:jc w:val="both"/>
      </w:pPr>
      <w:r w:rsidRPr="00061AB7">
        <w:t>93 1747     9     Натр едкий и натр сернокислый</w:t>
      </w:r>
    </w:p>
    <w:p w:rsidR="00CC4CF9" w:rsidRPr="00061AB7" w:rsidRDefault="00CC4CF9" w:rsidP="003463F3">
      <w:pPr>
        <w:pStyle w:val="ConsPlusCell"/>
        <w:jc w:val="both"/>
      </w:pPr>
      <w:r w:rsidRPr="00061AB7">
        <w:t>93 1750     5     Отходы производства витаминов</w:t>
      </w:r>
    </w:p>
    <w:p w:rsidR="00CC4CF9" w:rsidRPr="00061AB7" w:rsidRDefault="00CC4CF9" w:rsidP="003463F3">
      <w:pPr>
        <w:pStyle w:val="ConsPlusCell"/>
        <w:jc w:val="both"/>
      </w:pPr>
      <w:r w:rsidRPr="00061AB7">
        <w:t>93 1751     0     Окись мезитила</w:t>
      </w:r>
    </w:p>
    <w:p w:rsidR="00CC4CF9" w:rsidRPr="00061AB7" w:rsidRDefault="00CC4CF9" w:rsidP="003463F3">
      <w:pPr>
        <w:pStyle w:val="ConsPlusCell"/>
        <w:jc w:val="both"/>
      </w:pPr>
      <w:r w:rsidRPr="00061AB7">
        <w:t>93 1760     7     Полупродукты неорганического происхождения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1761     5     Кислота бромистоводородная</w:t>
      </w:r>
    </w:p>
    <w:p w:rsidR="00CC4CF9" w:rsidRPr="00061AB7" w:rsidRDefault="00CC4CF9" w:rsidP="003463F3">
      <w:pPr>
        <w:pStyle w:val="ConsPlusCell"/>
        <w:jc w:val="both"/>
      </w:pPr>
      <w:r w:rsidRPr="00061AB7">
        <w:t>93 1762     0     Натрия алюминат</w:t>
      </w:r>
    </w:p>
    <w:p w:rsidR="00CC4CF9" w:rsidRPr="00061AB7" w:rsidRDefault="00CC4CF9" w:rsidP="003463F3">
      <w:pPr>
        <w:pStyle w:val="ConsPlusCell"/>
        <w:jc w:val="both"/>
      </w:pPr>
      <w:r w:rsidRPr="00061AB7">
        <w:t>93 1800     6     Препараты неорганических соединений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фармакопейного качества, используемые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медицинских целей</w:t>
      </w:r>
    </w:p>
    <w:p w:rsidR="00CC4CF9" w:rsidRPr="00061AB7" w:rsidRDefault="00CC4CF9" w:rsidP="003463F3">
      <w:pPr>
        <w:pStyle w:val="ConsPlusCell"/>
        <w:jc w:val="both"/>
      </w:pPr>
      <w:r w:rsidRPr="00061AB7">
        <w:t>93 1810     0     Препараты йода и его солей</w:t>
      </w:r>
    </w:p>
    <w:p w:rsidR="00CC4CF9" w:rsidRPr="00061AB7" w:rsidRDefault="00CC4CF9" w:rsidP="003463F3">
      <w:pPr>
        <w:pStyle w:val="ConsPlusCell"/>
        <w:jc w:val="both"/>
      </w:pPr>
      <w:r w:rsidRPr="00061AB7">
        <w:t>93 1811     6     Препараты йода металлического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1812     1     Калия йодид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1813     7     Железа йодид</w:t>
      </w:r>
    </w:p>
    <w:p w:rsidR="00CC4CF9" w:rsidRPr="00061AB7" w:rsidRDefault="00CC4CF9" w:rsidP="003463F3">
      <w:pPr>
        <w:pStyle w:val="ConsPlusCell"/>
        <w:jc w:val="both"/>
      </w:pPr>
      <w:r w:rsidRPr="00061AB7">
        <w:t>93 1814     2     Натрия йодид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1820     5     Кислоты</w:t>
      </w:r>
    </w:p>
    <w:p w:rsidR="00CC4CF9" w:rsidRPr="00061AB7" w:rsidRDefault="00CC4CF9" w:rsidP="003463F3">
      <w:pPr>
        <w:pStyle w:val="ConsPlusCell"/>
        <w:jc w:val="both"/>
      </w:pPr>
      <w:r w:rsidRPr="00061AB7">
        <w:t>93 1821     0     Кислота борная</w:t>
      </w:r>
    </w:p>
    <w:p w:rsidR="00CC4CF9" w:rsidRPr="00061AB7" w:rsidRDefault="00CC4CF9" w:rsidP="003463F3">
      <w:pPr>
        <w:pStyle w:val="ConsPlusCell"/>
        <w:jc w:val="both"/>
      </w:pPr>
      <w:r w:rsidRPr="00061AB7">
        <w:t>93 1822     6     Кислота хлористоводородная</w:t>
      </w:r>
    </w:p>
    <w:p w:rsidR="00CC4CF9" w:rsidRPr="00061AB7" w:rsidRDefault="00CC4CF9" w:rsidP="003463F3">
      <w:pPr>
        <w:pStyle w:val="ConsPlusCell"/>
        <w:jc w:val="both"/>
      </w:pPr>
      <w:r w:rsidRPr="00061AB7">
        <w:t>93 1830     3     Препараты аммиака, соли аммония, кальция</w:t>
      </w:r>
    </w:p>
    <w:p w:rsidR="00CC4CF9" w:rsidRPr="00061AB7" w:rsidRDefault="00CC4CF9" w:rsidP="003463F3">
      <w:pPr>
        <w:pStyle w:val="ConsPlusCell"/>
        <w:jc w:val="both"/>
      </w:pPr>
      <w:r w:rsidRPr="00061AB7">
        <w:t>93 1831     5     Препараты аммиака</w:t>
      </w:r>
    </w:p>
    <w:p w:rsidR="00CC4CF9" w:rsidRPr="00061AB7" w:rsidRDefault="00CC4CF9" w:rsidP="003463F3">
      <w:pPr>
        <w:pStyle w:val="ConsPlusCell"/>
        <w:jc w:val="both"/>
      </w:pPr>
      <w:r w:rsidRPr="00061AB7">
        <w:t>93 1833     6     Аммония хлорид</w:t>
      </w:r>
    </w:p>
    <w:p w:rsidR="00CC4CF9" w:rsidRPr="00061AB7" w:rsidRDefault="00CC4CF9" w:rsidP="003463F3">
      <w:pPr>
        <w:pStyle w:val="ConsPlusCell"/>
        <w:jc w:val="both"/>
      </w:pPr>
      <w:r w:rsidRPr="00061AB7">
        <w:t>93 1835     7     Кальция хлорид</w:t>
      </w:r>
    </w:p>
    <w:p w:rsidR="00CC4CF9" w:rsidRPr="00061AB7" w:rsidRDefault="00CC4CF9" w:rsidP="003463F3">
      <w:pPr>
        <w:pStyle w:val="ConsPlusCell"/>
        <w:jc w:val="both"/>
      </w:pPr>
      <w:r w:rsidRPr="00061AB7">
        <w:t>93 1836     2     Кальция / карбонат</w:t>
      </w:r>
    </w:p>
    <w:p w:rsidR="00CC4CF9" w:rsidRPr="00061AB7" w:rsidRDefault="00CC4CF9" w:rsidP="003463F3">
      <w:pPr>
        <w:pStyle w:val="ConsPlusCell"/>
        <w:jc w:val="both"/>
      </w:pPr>
      <w:r w:rsidRPr="00061AB7">
        <w:t>93 1837     8     - сульфат</w:t>
      </w:r>
    </w:p>
    <w:p w:rsidR="00CC4CF9" w:rsidRPr="00061AB7" w:rsidRDefault="00CC4CF9" w:rsidP="003463F3">
      <w:pPr>
        <w:pStyle w:val="ConsPlusCell"/>
        <w:jc w:val="both"/>
      </w:pPr>
      <w:r w:rsidRPr="00061AB7">
        <w:t>93 1838     5     - фосфат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1838 введен Изменением N 18/99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1839     9     - окись</w:t>
      </w:r>
    </w:p>
    <w:p w:rsidR="00CC4CF9" w:rsidRPr="00061AB7" w:rsidRDefault="00CC4CF9" w:rsidP="003463F3">
      <w:pPr>
        <w:pStyle w:val="ConsPlusCell"/>
        <w:jc w:val="both"/>
      </w:pPr>
      <w:r w:rsidRPr="00061AB7">
        <w:t>93 1840     4     Соединения магния, бария</w:t>
      </w:r>
    </w:p>
    <w:p w:rsidR="00CC4CF9" w:rsidRPr="00061AB7" w:rsidRDefault="00CC4CF9" w:rsidP="003463F3">
      <w:pPr>
        <w:pStyle w:val="ConsPlusCell"/>
        <w:jc w:val="both"/>
      </w:pPr>
      <w:r w:rsidRPr="00061AB7">
        <w:t>93 1841     7     Магния / карбонат основной</w:t>
      </w:r>
    </w:p>
    <w:p w:rsidR="00CC4CF9" w:rsidRPr="00061AB7" w:rsidRDefault="00CC4CF9" w:rsidP="003463F3">
      <w:pPr>
        <w:pStyle w:val="ConsPlusCell"/>
        <w:jc w:val="both"/>
      </w:pPr>
      <w:r w:rsidRPr="00061AB7">
        <w:t>93 1842     5     - окись</w:t>
      </w:r>
    </w:p>
    <w:p w:rsidR="00CC4CF9" w:rsidRPr="00061AB7" w:rsidRDefault="00CC4CF9" w:rsidP="003463F3">
      <w:pPr>
        <w:pStyle w:val="ConsPlusCell"/>
        <w:jc w:val="both"/>
      </w:pPr>
      <w:r w:rsidRPr="00061AB7">
        <w:t>93 1843     0     - перекись, цитрат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1844     6     - сульфат</w:t>
      </w:r>
    </w:p>
    <w:p w:rsidR="00CC4CF9" w:rsidRPr="00061AB7" w:rsidRDefault="00CC4CF9" w:rsidP="003463F3">
      <w:pPr>
        <w:pStyle w:val="ConsPlusCell"/>
        <w:jc w:val="both"/>
      </w:pPr>
      <w:r w:rsidRPr="00061AB7">
        <w:t>93 1845     3     Препараты солей магния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1845 введен Изменением N 18/99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1846     7     Бария сульфат</w:t>
      </w:r>
    </w:p>
    <w:p w:rsidR="00CC4CF9" w:rsidRPr="00061AB7" w:rsidRDefault="00CC4CF9" w:rsidP="003463F3">
      <w:pPr>
        <w:pStyle w:val="ConsPlusCell"/>
        <w:jc w:val="both"/>
      </w:pPr>
      <w:r w:rsidRPr="00061AB7">
        <w:t>93 1850     9     Препараты натрия, кроме йодида натрия</w:t>
      </w:r>
    </w:p>
    <w:p w:rsidR="00CC4CF9" w:rsidRPr="00061AB7" w:rsidRDefault="00CC4CF9" w:rsidP="003463F3">
      <w:pPr>
        <w:pStyle w:val="ConsPlusCell"/>
        <w:jc w:val="both"/>
      </w:pPr>
      <w:r w:rsidRPr="00061AB7">
        <w:t>93 1851     4     Натрия / гидрокарбонат</w:t>
      </w:r>
    </w:p>
    <w:p w:rsidR="00CC4CF9" w:rsidRPr="00061AB7" w:rsidRDefault="00CC4CF9" w:rsidP="003463F3">
      <w:pPr>
        <w:pStyle w:val="ConsPlusCell"/>
        <w:jc w:val="both"/>
      </w:pPr>
      <w:r w:rsidRPr="00061AB7">
        <w:t>93 1852     0     - нитрит</w:t>
      </w:r>
    </w:p>
    <w:p w:rsidR="00CC4CF9" w:rsidRPr="00061AB7" w:rsidRDefault="00CC4CF9" w:rsidP="003463F3">
      <w:pPr>
        <w:pStyle w:val="ConsPlusCell"/>
        <w:jc w:val="both"/>
      </w:pPr>
      <w:r w:rsidRPr="00061AB7">
        <w:t>93 1853     5     - сульфат</w:t>
      </w:r>
    </w:p>
    <w:p w:rsidR="00CC4CF9" w:rsidRPr="00061AB7" w:rsidRDefault="00CC4CF9" w:rsidP="003463F3">
      <w:pPr>
        <w:pStyle w:val="ConsPlusCell"/>
        <w:jc w:val="both"/>
      </w:pPr>
      <w:r w:rsidRPr="00061AB7">
        <w:t>93 1854     0     - тетраборат</w:t>
      </w:r>
    </w:p>
    <w:p w:rsidR="00CC4CF9" w:rsidRPr="00061AB7" w:rsidRDefault="00CC4CF9" w:rsidP="003463F3">
      <w:pPr>
        <w:pStyle w:val="ConsPlusCell"/>
        <w:jc w:val="both"/>
      </w:pPr>
      <w:r w:rsidRPr="00061AB7">
        <w:t>93 1855     6     - тиосульфат</w:t>
      </w:r>
    </w:p>
    <w:p w:rsidR="00CC4CF9" w:rsidRPr="00061AB7" w:rsidRDefault="00CC4CF9" w:rsidP="003463F3">
      <w:pPr>
        <w:pStyle w:val="ConsPlusCell"/>
        <w:jc w:val="both"/>
      </w:pPr>
      <w:r w:rsidRPr="00061AB7">
        <w:t>93 1856     1     - фосфат (двузамещенный)</w:t>
      </w:r>
    </w:p>
    <w:p w:rsidR="00CC4CF9" w:rsidRPr="00061AB7" w:rsidRDefault="00CC4CF9" w:rsidP="003463F3">
      <w:pPr>
        <w:pStyle w:val="ConsPlusCell"/>
        <w:jc w:val="both"/>
      </w:pPr>
      <w:r w:rsidRPr="00061AB7">
        <w:t>93 1857     7     - бромид</w:t>
      </w:r>
    </w:p>
    <w:p w:rsidR="00CC4CF9" w:rsidRPr="00061AB7" w:rsidRDefault="00CC4CF9" w:rsidP="003463F3">
      <w:pPr>
        <w:pStyle w:val="ConsPlusCell"/>
        <w:jc w:val="both"/>
      </w:pPr>
      <w:r w:rsidRPr="00061AB7">
        <w:t>93 1858     2     - хлорид и солевые растворы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1859     8     - фторид</w:t>
      </w:r>
    </w:p>
    <w:p w:rsidR="00CC4CF9" w:rsidRPr="00061AB7" w:rsidRDefault="00CC4CF9" w:rsidP="003463F3">
      <w:pPr>
        <w:pStyle w:val="ConsPlusCell"/>
        <w:jc w:val="both"/>
      </w:pPr>
      <w:r w:rsidRPr="00061AB7">
        <w:t>93 1860     3     Препараты ртути</w:t>
      </w:r>
    </w:p>
    <w:p w:rsidR="00CC4CF9" w:rsidRPr="00061AB7" w:rsidRDefault="00CC4CF9" w:rsidP="003463F3">
      <w:pPr>
        <w:pStyle w:val="ConsPlusCell"/>
        <w:jc w:val="both"/>
      </w:pPr>
      <w:r w:rsidRPr="00061AB7">
        <w:t>93 1861     9     Препараты ртути металлической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93 1862     4     Ртути / оксицианид</w:t>
      </w:r>
    </w:p>
    <w:p w:rsidR="00CC4CF9" w:rsidRPr="00061AB7" w:rsidRDefault="00CC4CF9" w:rsidP="003463F3">
      <w:pPr>
        <w:pStyle w:val="ConsPlusCell"/>
        <w:jc w:val="both"/>
      </w:pPr>
      <w:r w:rsidRPr="00061AB7">
        <w:t>Код 93 1863 исключен. - Изменение N 21/99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1864     5     - амидохлорид</w:t>
      </w:r>
    </w:p>
    <w:p w:rsidR="00CC4CF9" w:rsidRPr="00061AB7" w:rsidRDefault="00CC4CF9" w:rsidP="003463F3">
      <w:pPr>
        <w:pStyle w:val="ConsPlusCell"/>
        <w:jc w:val="both"/>
      </w:pPr>
      <w:r w:rsidRPr="00061AB7">
        <w:t>93 1865     0     - окись желтая</w:t>
      </w:r>
    </w:p>
    <w:p w:rsidR="00CC4CF9" w:rsidRPr="00061AB7" w:rsidRDefault="00CC4CF9" w:rsidP="003463F3">
      <w:pPr>
        <w:pStyle w:val="ConsPlusCell"/>
        <w:jc w:val="both"/>
      </w:pPr>
      <w:r w:rsidRPr="00061AB7">
        <w:t>93 1866     6     - дийодид</w:t>
      </w:r>
    </w:p>
    <w:p w:rsidR="00CC4CF9" w:rsidRPr="00061AB7" w:rsidRDefault="00CC4CF9" w:rsidP="003463F3">
      <w:pPr>
        <w:pStyle w:val="ConsPlusCell"/>
        <w:jc w:val="both"/>
      </w:pPr>
      <w:r w:rsidRPr="00061AB7">
        <w:t>93 1867     1     - дихлорид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1870     8     Препараты калия, кроме йодида калия</w:t>
      </w:r>
    </w:p>
    <w:p w:rsidR="00CC4CF9" w:rsidRPr="00061AB7" w:rsidRDefault="00CC4CF9" w:rsidP="003463F3">
      <w:pPr>
        <w:pStyle w:val="ConsPlusCell"/>
        <w:jc w:val="both"/>
      </w:pPr>
      <w:r w:rsidRPr="00061AB7">
        <w:t>93 1871     3     Калия карбонат</w:t>
      </w:r>
    </w:p>
    <w:p w:rsidR="00CC4CF9" w:rsidRPr="00061AB7" w:rsidRDefault="00CC4CF9" w:rsidP="003463F3">
      <w:pPr>
        <w:pStyle w:val="ConsPlusCell"/>
        <w:jc w:val="both"/>
      </w:pPr>
      <w:r w:rsidRPr="00061AB7">
        <w:t>93 1873     4     Раствор калия арсенита</w:t>
      </w:r>
    </w:p>
    <w:p w:rsidR="00CC4CF9" w:rsidRPr="00061AB7" w:rsidRDefault="00CC4CF9" w:rsidP="003463F3">
      <w:pPr>
        <w:pStyle w:val="ConsPlusCell"/>
        <w:jc w:val="both"/>
      </w:pPr>
      <w:r w:rsidRPr="00061AB7">
        <w:t>93 1874     8     Калия / ацетат</w:t>
      </w:r>
    </w:p>
    <w:p w:rsidR="00CC4CF9" w:rsidRPr="00061AB7" w:rsidRDefault="00CC4CF9" w:rsidP="003463F3">
      <w:pPr>
        <w:pStyle w:val="ConsPlusCell"/>
        <w:jc w:val="both"/>
      </w:pPr>
      <w:r w:rsidRPr="00061AB7">
        <w:t>93 1875     5     - перманганат</w:t>
      </w:r>
    </w:p>
    <w:p w:rsidR="00CC4CF9" w:rsidRPr="00061AB7" w:rsidRDefault="00CC4CF9" w:rsidP="003463F3">
      <w:pPr>
        <w:pStyle w:val="ConsPlusCell"/>
        <w:jc w:val="both"/>
      </w:pPr>
      <w:r w:rsidRPr="00061AB7">
        <w:t>93 1876     0     - бромид</w:t>
      </w:r>
    </w:p>
    <w:p w:rsidR="00CC4CF9" w:rsidRPr="00061AB7" w:rsidRDefault="00CC4CF9" w:rsidP="003463F3">
      <w:pPr>
        <w:pStyle w:val="ConsPlusCell"/>
        <w:jc w:val="both"/>
      </w:pPr>
      <w:r w:rsidRPr="00061AB7">
        <w:t>93 1877     6     - теллурит</w:t>
      </w:r>
    </w:p>
    <w:p w:rsidR="00CC4CF9" w:rsidRPr="00061AB7" w:rsidRDefault="00CC4CF9" w:rsidP="003463F3">
      <w:pPr>
        <w:pStyle w:val="ConsPlusCell"/>
        <w:jc w:val="both"/>
      </w:pPr>
      <w:r w:rsidRPr="00061AB7">
        <w:t>93 1878     1     - хлорид</w:t>
      </w:r>
    </w:p>
    <w:p w:rsidR="00CC4CF9" w:rsidRPr="00061AB7" w:rsidRDefault="00CC4CF9" w:rsidP="003463F3">
      <w:pPr>
        <w:pStyle w:val="ConsPlusCell"/>
        <w:jc w:val="both"/>
      </w:pPr>
      <w:r w:rsidRPr="00061AB7">
        <w:t>93 1880     2     Препараты кобальта, свинца, цинка, алюминия</w:t>
      </w:r>
    </w:p>
    <w:p w:rsidR="00CC4CF9" w:rsidRPr="00061AB7" w:rsidRDefault="00CC4CF9" w:rsidP="003463F3">
      <w:pPr>
        <w:pStyle w:val="ConsPlusCell"/>
        <w:jc w:val="both"/>
      </w:pPr>
      <w:r w:rsidRPr="00061AB7">
        <w:t>93 1881     8     Кобальта хлорид</w:t>
      </w:r>
    </w:p>
    <w:p w:rsidR="00CC4CF9" w:rsidRPr="00061AB7" w:rsidRDefault="00CC4CF9" w:rsidP="003463F3">
      <w:pPr>
        <w:pStyle w:val="ConsPlusCell"/>
        <w:jc w:val="both"/>
      </w:pPr>
      <w:r w:rsidRPr="00061AB7">
        <w:t>93 1882     3     Препараты свинца ацетата</w:t>
      </w:r>
    </w:p>
    <w:p w:rsidR="00CC4CF9" w:rsidRPr="00061AB7" w:rsidRDefault="00CC4CF9" w:rsidP="003463F3">
      <w:pPr>
        <w:pStyle w:val="ConsPlusCell"/>
        <w:jc w:val="both"/>
      </w:pPr>
      <w:r w:rsidRPr="00061AB7">
        <w:t>93 1883     9     Препараты свинца окиси</w:t>
      </w:r>
    </w:p>
    <w:p w:rsidR="00CC4CF9" w:rsidRPr="00061AB7" w:rsidRDefault="00CC4CF9" w:rsidP="003463F3">
      <w:pPr>
        <w:pStyle w:val="ConsPlusCell"/>
        <w:jc w:val="both"/>
      </w:pPr>
      <w:r w:rsidRPr="00061AB7">
        <w:t>93 1884     4     Цинка окись</w:t>
      </w:r>
    </w:p>
    <w:p w:rsidR="00CC4CF9" w:rsidRPr="00061AB7" w:rsidRDefault="00CC4CF9" w:rsidP="003463F3">
      <w:pPr>
        <w:pStyle w:val="ConsPlusCell"/>
        <w:jc w:val="both"/>
      </w:pPr>
      <w:r w:rsidRPr="00061AB7">
        <w:t>93 1885     1     Цинка сульфат</w:t>
      </w:r>
    </w:p>
    <w:p w:rsidR="00CC4CF9" w:rsidRPr="00061AB7" w:rsidRDefault="00CC4CF9" w:rsidP="003463F3">
      <w:pPr>
        <w:pStyle w:val="ConsPlusCell"/>
        <w:jc w:val="both"/>
      </w:pPr>
      <w:r w:rsidRPr="00061AB7">
        <w:t>93 1886     5     Квасцы, каталюгем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45/2002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1887     0     Алюминия гидроокись</w:t>
      </w:r>
    </w:p>
    <w:p w:rsidR="00CC4CF9" w:rsidRPr="00061AB7" w:rsidRDefault="00CC4CF9" w:rsidP="003463F3">
      <w:pPr>
        <w:pStyle w:val="ConsPlusCell"/>
        <w:jc w:val="both"/>
      </w:pPr>
      <w:r w:rsidRPr="00061AB7">
        <w:t>93 1888     6     Антацидные лекарственные средства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1890     7     Препараты неорганических соединений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1891     2     Уголь активированный, сорбенты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1892     8     Глина белая, Тиха-аскане, смекта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1893     3     Тальк</w:t>
      </w:r>
    </w:p>
    <w:p w:rsidR="00CC4CF9" w:rsidRPr="00061AB7" w:rsidRDefault="00CC4CF9" w:rsidP="003463F3">
      <w:pPr>
        <w:pStyle w:val="ConsPlusCell"/>
        <w:jc w:val="both"/>
      </w:pPr>
      <w:r w:rsidRPr="00061AB7">
        <w:t>Код 93 1894 исключен. - Изменение N 21/99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1896     5     Соль лечебная натуральная горькая "Барбара"</w:t>
      </w:r>
    </w:p>
    <w:p w:rsidR="00CC4CF9" w:rsidRPr="00061AB7" w:rsidRDefault="00CC4CF9" w:rsidP="003463F3">
      <w:pPr>
        <w:pStyle w:val="ConsPlusCell"/>
        <w:jc w:val="both"/>
      </w:pPr>
      <w:r w:rsidRPr="00061AB7">
        <w:t>93 1897     5     Соль карловарская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93 1898     0     Соль морская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93 1900     0     Полупродукты для производства медикаментов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1910     4     Полупродукты для производства противовирусных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средств</w:t>
      </w:r>
    </w:p>
    <w:p w:rsidR="00CC4CF9" w:rsidRPr="00061AB7" w:rsidRDefault="00CC4CF9" w:rsidP="003463F3">
      <w:pPr>
        <w:pStyle w:val="ConsPlusCell"/>
        <w:jc w:val="both"/>
      </w:pPr>
      <w:r w:rsidRPr="00061AB7">
        <w:t>93 1911     3     Тиосемикарбазид, адамантан</w:t>
      </w:r>
    </w:p>
    <w:p w:rsidR="00CC4CF9" w:rsidRPr="00061AB7" w:rsidRDefault="00CC4CF9" w:rsidP="003463F3">
      <w:pPr>
        <w:pStyle w:val="ConsPlusCell"/>
        <w:jc w:val="both"/>
      </w:pPr>
      <w:r w:rsidRPr="00061AB7">
        <w:t>93 1920     9     Полупродукты для производства солей глюконовой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кислоты, диагностических средств</w:t>
      </w:r>
    </w:p>
    <w:p w:rsidR="00CC4CF9" w:rsidRPr="00061AB7" w:rsidRDefault="00CC4CF9" w:rsidP="003463F3">
      <w:pPr>
        <w:pStyle w:val="ConsPlusCell"/>
        <w:jc w:val="both"/>
      </w:pPr>
      <w:r w:rsidRPr="00061AB7">
        <w:t>93 1921     4     Кальция глюконат технический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93 1923     5     Параметилкрезиловый эфир</w:t>
      </w:r>
    </w:p>
    <w:p w:rsidR="00CC4CF9" w:rsidRPr="00061AB7" w:rsidRDefault="00CC4CF9" w:rsidP="003463F3">
      <w:pPr>
        <w:pStyle w:val="ConsPlusCell"/>
        <w:jc w:val="both"/>
      </w:pPr>
      <w:r w:rsidRPr="00061AB7">
        <w:t>93 1924     0     Альфа-фенил-бета-(пара-окси-фенил)-пропионовая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кислота</w:t>
      </w:r>
    </w:p>
    <w:p w:rsidR="00CC4CF9" w:rsidRPr="00061AB7" w:rsidRDefault="00CC4CF9" w:rsidP="003463F3">
      <w:pPr>
        <w:pStyle w:val="ConsPlusCell"/>
        <w:jc w:val="both"/>
      </w:pPr>
      <w:r w:rsidRPr="00061AB7">
        <w:t>93 1925     6     М-нитрокоричная кислота</w:t>
      </w:r>
    </w:p>
    <w:p w:rsidR="00CC4CF9" w:rsidRPr="00061AB7" w:rsidRDefault="00CC4CF9" w:rsidP="003463F3">
      <w:pPr>
        <w:pStyle w:val="ConsPlusCell"/>
        <w:jc w:val="both"/>
      </w:pPr>
      <w:r w:rsidRPr="00061AB7">
        <w:t>93 1926     1     Спирты синтетические жирные чешуированные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1927     7     3,5-дийод-4-пиридон-п-уксусная кислота</w:t>
      </w:r>
    </w:p>
    <w:p w:rsidR="00CC4CF9" w:rsidRPr="00061AB7" w:rsidRDefault="00CC4CF9" w:rsidP="003463F3">
      <w:pPr>
        <w:pStyle w:val="ConsPlusCell"/>
        <w:jc w:val="both"/>
      </w:pPr>
      <w:r w:rsidRPr="00061AB7">
        <w:t>93 1930     3     Полупродукты для производства прочих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сердечно-сосудистых средств</w:t>
      </w:r>
    </w:p>
    <w:p w:rsidR="00CC4CF9" w:rsidRPr="00061AB7" w:rsidRDefault="00CC4CF9" w:rsidP="003463F3">
      <w:pPr>
        <w:pStyle w:val="ConsPlusCell"/>
        <w:jc w:val="both"/>
      </w:pPr>
      <w:r w:rsidRPr="00061AB7">
        <w:t>93 1931     9     Вератрол</w:t>
      </w:r>
    </w:p>
    <w:p w:rsidR="00CC4CF9" w:rsidRPr="00061AB7" w:rsidRDefault="00CC4CF9" w:rsidP="003463F3">
      <w:pPr>
        <w:pStyle w:val="ConsPlusCell"/>
        <w:jc w:val="both"/>
      </w:pPr>
      <w:r w:rsidRPr="00061AB7">
        <w:t>93 1932     4     Альдегид вератровый</w:t>
      </w:r>
    </w:p>
    <w:p w:rsidR="00CC4CF9" w:rsidRPr="00061AB7" w:rsidRDefault="00CC4CF9" w:rsidP="003463F3">
      <w:pPr>
        <w:pStyle w:val="ConsPlusCell"/>
        <w:jc w:val="both"/>
      </w:pPr>
      <w:r w:rsidRPr="00061AB7">
        <w:t>93 1933     0     Гомонитрил, гомоамин</w:t>
      </w:r>
    </w:p>
    <w:p w:rsidR="00CC4CF9" w:rsidRPr="00061AB7" w:rsidRDefault="00CC4CF9" w:rsidP="003463F3">
      <w:pPr>
        <w:pStyle w:val="ConsPlusCell"/>
        <w:jc w:val="both"/>
      </w:pPr>
      <w:r w:rsidRPr="00061AB7">
        <w:t>93 1934     5     Кислота гомовератровая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93 1940     8     Полупродукты для производства синтетических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антибиотиков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93 1941     3     D1-треоамин</w:t>
      </w:r>
    </w:p>
    <w:p w:rsidR="00CC4CF9" w:rsidRPr="00061AB7" w:rsidRDefault="00CC4CF9" w:rsidP="003463F3">
      <w:pPr>
        <w:pStyle w:val="ConsPlusCell"/>
        <w:jc w:val="both"/>
      </w:pPr>
      <w:r w:rsidRPr="00061AB7">
        <w:t>93 1942     9     Сульбактама натриевая соль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1942 введен Изменением N 21/99 ОКП )</w:t>
      </w:r>
    </w:p>
    <w:p w:rsidR="00CC4CF9" w:rsidRPr="00061AB7" w:rsidRDefault="00CC4CF9" w:rsidP="003463F3">
      <w:pPr>
        <w:pStyle w:val="ConsPlusCell"/>
        <w:jc w:val="both"/>
      </w:pPr>
      <w:r w:rsidRPr="00061AB7">
        <w:t>93 1945     5     2-аминотиазол солянокислый</w:t>
      </w:r>
    </w:p>
    <w:p w:rsidR="00CC4CF9" w:rsidRPr="00061AB7" w:rsidRDefault="00CC4CF9" w:rsidP="003463F3">
      <w:pPr>
        <w:pStyle w:val="ConsPlusCell"/>
        <w:jc w:val="both"/>
      </w:pPr>
      <w:r w:rsidRPr="00061AB7">
        <w:t>93 1946     0     4-амино-2, 6-диокси-пиримидин</w:t>
      </w:r>
    </w:p>
    <w:p w:rsidR="00CC4CF9" w:rsidRPr="00061AB7" w:rsidRDefault="00CC4CF9" w:rsidP="003463F3">
      <w:pPr>
        <w:pStyle w:val="ConsPlusCell"/>
        <w:jc w:val="both"/>
      </w:pPr>
      <w:r w:rsidRPr="00061AB7">
        <w:t>93 1950     2     Полупродукты для производства витаминов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1951     8     Д(-)-2-окси-бета,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бета-диметил-гамма-бутиролакто</w:t>
      </w:r>
    </w:p>
    <w:p w:rsidR="00CC4CF9" w:rsidRPr="00061AB7" w:rsidRDefault="00CC4CF9" w:rsidP="003463F3">
      <w:pPr>
        <w:pStyle w:val="ConsPlusCell"/>
        <w:jc w:val="both"/>
      </w:pPr>
      <w:r w:rsidRPr="00061AB7">
        <w:t>93 1952     3     Пара-аминобензоил глутаминовая кислота</w:t>
      </w:r>
    </w:p>
    <w:p w:rsidR="00CC4CF9" w:rsidRPr="00061AB7" w:rsidRDefault="00CC4CF9" w:rsidP="003463F3">
      <w:pPr>
        <w:pStyle w:val="ConsPlusCell"/>
        <w:jc w:val="both"/>
      </w:pPr>
      <w:r w:rsidRPr="00061AB7">
        <w:t>93 1953     9     3,4-ксилидин</w:t>
      </w:r>
    </w:p>
    <w:p w:rsidR="00CC4CF9" w:rsidRPr="00061AB7" w:rsidRDefault="00CC4CF9" w:rsidP="003463F3">
      <w:pPr>
        <w:pStyle w:val="ConsPlusCell"/>
        <w:jc w:val="both"/>
      </w:pPr>
      <w:r w:rsidRPr="00061AB7">
        <w:t>93 1954     4     1,1,3-хлорацетон</w:t>
      </w:r>
    </w:p>
    <w:p w:rsidR="00CC4CF9" w:rsidRPr="00061AB7" w:rsidRDefault="00CC4CF9" w:rsidP="003463F3">
      <w:pPr>
        <w:pStyle w:val="ConsPlusCell"/>
        <w:jc w:val="both"/>
      </w:pPr>
      <w:r w:rsidRPr="00061AB7">
        <w:t>93 1955     8     Диметилэтинилкарбинол</w:t>
      </w:r>
    </w:p>
    <w:p w:rsidR="00CC4CF9" w:rsidRPr="00061AB7" w:rsidRDefault="00CC4CF9" w:rsidP="003463F3">
      <w:pPr>
        <w:pStyle w:val="ConsPlusCell"/>
        <w:jc w:val="both"/>
      </w:pPr>
      <w:r w:rsidRPr="00061AB7">
        <w:t>93 1956     5     Эргокальциферол 3,5-динитробензоат</w:t>
      </w:r>
    </w:p>
    <w:p w:rsidR="00CC4CF9" w:rsidRPr="00061AB7" w:rsidRDefault="00CC4CF9" w:rsidP="003463F3">
      <w:pPr>
        <w:pStyle w:val="ConsPlusCell"/>
        <w:jc w:val="both"/>
      </w:pPr>
      <w:r w:rsidRPr="00061AB7">
        <w:t>93 1957     0     Декстрамин, биомасса каротиносодержащая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1958     6     Спирт поливиниловый для микрогранулирования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витаминов</w:t>
      </w:r>
    </w:p>
    <w:p w:rsidR="00CC4CF9" w:rsidRPr="00061AB7" w:rsidRDefault="00CC4CF9" w:rsidP="003463F3">
      <w:pPr>
        <w:pStyle w:val="ConsPlusCell"/>
        <w:jc w:val="both"/>
      </w:pPr>
      <w:r w:rsidRPr="00061AB7">
        <w:t>93 1959     1     Д-Л-пантолактон</w:t>
      </w:r>
    </w:p>
    <w:p w:rsidR="00CC4CF9" w:rsidRPr="00061AB7" w:rsidRDefault="00CC4CF9" w:rsidP="003463F3">
      <w:pPr>
        <w:pStyle w:val="ConsPlusCell"/>
        <w:jc w:val="both"/>
      </w:pPr>
      <w:r w:rsidRPr="00061AB7">
        <w:t>93 1960     7     Полупродукты для производства средств,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действующих на процессы обмена</w:t>
      </w:r>
    </w:p>
    <w:p w:rsidR="00CC4CF9" w:rsidRPr="00061AB7" w:rsidRDefault="00CC4CF9" w:rsidP="003463F3">
      <w:pPr>
        <w:pStyle w:val="ConsPlusCell"/>
        <w:jc w:val="both"/>
      </w:pPr>
      <w:r w:rsidRPr="00061AB7">
        <w:t>93 1961     2     Кислота дипиколиновая, йод-паста</w:t>
      </w:r>
    </w:p>
    <w:p w:rsidR="00CC4CF9" w:rsidRPr="00061AB7" w:rsidRDefault="00CC4CF9" w:rsidP="003463F3">
      <w:pPr>
        <w:pStyle w:val="ConsPlusCell"/>
        <w:jc w:val="both"/>
      </w:pPr>
      <w:r w:rsidRPr="00061AB7">
        <w:t>93 1962     8     Смесь липидов, содержащая гамма-линолевую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кислоту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1962 введен Изменением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1970     1     Полупродукты для производства средств,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действующих на центральную нервную систему</w:t>
      </w:r>
    </w:p>
    <w:p w:rsidR="00CC4CF9" w:rsidRPr="00061AB7" w:rsidRDefault="00CC4CF9" w:rsidP="003463F3">
      <w:pPr>
        <w:pStyle w:val="ConsPlusCell"/>
        <w:jc w:val="both"/>
      </w:pPr>
      <w:r w:rsidRPr="00061AB7">
        <w:t>93 1971     7     Фенилизоцианат, натрия альгинат</w:t>
      </w:r>
    </w:p>
    <w:p w:rsidR="00CC4CF9" w:rsidRPr="00061AB7" w:rsidRDefault="00CC4CF9" w:rsidP="003463F3">
      <w:pPr>
        <w:pStyle w:val="ConsPlusCell"/>
        <w:jc w:val="both"/>
      </w:pPr>
      <w:r w:rsidRPr="00061AB7">
        <w:t>93 1972     2     Бензоидпиперазина гидрохлорид, хлорацетилхлорид</w:t>
      </w:r>
    </w:p>
    <w:p w:rsidR="00CC4CF9" w:rsidRPr="00061AB7" w:rsidRDefault="00CC4CF9" w:rsidP="003463F3">
      <w:pPr>
        <w:pStyle w:val="ConsPlusCell"/>
        <w:jc w:val="both"/>
      </w:pPr>
      <w:r w:rsidRPr="00061AB7">
        <w:t>93 1973     8     1-амино-4-метилпиперазин</w:t>
      </w:r>
    </w:p>
    <w:p w:rsidR="00CC4CF9" w:rsidRPr="00061AB7" w:rsidRDefault="00CC4CF9" w:rsidP="003463F3">
      <w:pPr>
        <w:pStyle w:val="ConsPlusCell"/>
        <w:jc w:val="both"/>
      </w:pPr>
      <w:r w:rsidRPr="00061AB7">
        <w:t>93 1974     3     Аминобензотрифторид</w:t>
      </w:r>
    </w:p>
    <w:p w:rsidR="00CC4CF9" w:rsidRPr="00061AB7" w:rsidRDefault="00CC4CF9" w:rsidP="003463F3">
      <w:pPr>
        <w:pStyle w:val="ConsPlusCell"/>
        <w:jc w:val="both"/>
      </w:pPr>
      <w:r w:rsidRPr="00061AB7">
        <w:t>93 1975     9     Триметилпиперидон, фенилпиперидол</w:t>
      </w:r>
    </w:p>
    <w:p w:rsidR="00CC4CF9" w:rsidRPr="00061AB7" w:rsidRDefault="00CC4CF9" w:rsidP="003463F3">
      <w:pPr>
        <w:pStyle w:val="ConsPlusCell"/>
        <w:jc w:val="both"/>
      </w:pPr>
      <w:r w:rsidRPr="00061AB7">
        <w:t>93 1976     4     Этаминал кислота, пропионил хлористый</w:t>
      </w:r>
    </w:p>
    <w:p w:rsidR="00CC4CF9" w:rsidRPr="00061AB7" w:rsidRDefault="00CC4CF9" w:rsidP="003463F3">
      <w:pPr>
        <w:pStyle w:val="ConsPlusCell"/>
        <w:jc w:val="both"/>
      </w:pPr>
      <w:r w:rsidRPr="00061AB7">
        <w:t>93 1977     5     Хлорангидрид бета-хлорпропионовой кислоты,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N-Ацетил-L-глутаминовая кислота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1978     5     Диметиламинопропанол, 2-(диметиламино), этанол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1979     0     2,4-дихлортолуол</w:t>
      </w:r>
    </w:p>
    <w:p w:rsidR="00CC4CF9" w:rsidRPr="00061AB7" w:rsidRDefault="00CC4CF9" w:rsidP="003463F3">
      <w:pPr>
        <w:pStyle w:val="ConsPlusCell"/>
        <w:jc w:val="both"/>
      </w:pPr>
      <w:r w:rsidRPr="00061AB7">
        <w:t>93 1980     6     Полупродукты для производства противораковых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средств</w:t>
      </w:r>
    </w:p>
    <w:p w:rsidR="00CC4CF9" w:rsidRPr="00061AB7" w:rsidRDefault="00CC4CF9" w:rsidP="003463F3">
      <w:pPr>
        <w:pStyle w:val="ConsPlusCell"/>
        <w:jc w:val="both"/>
      </w:pPr>
      <w:r w:rsidRPr="00061AB7">
        <w:t>93 1981     1     Урацил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93 2000     5     Препараты химико-фармацевтические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фармакотерапевтического действия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93 2100     3     Средства, действующие на центральную нервную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систему</w:t>
      </w:r>
    </w:p>
    <w:p w:rsidR="00CC4CF9" w:rsidRPr="00061AB7" w:rsidRDefault="00CC4CF9" w:rsidP="003463F3">
      <w:pPr>
        <w:pStyle w:val="ConsPlusCell"/>
        <w:jc w:val="both"/>
      </w:pPr>
      <w:r w:rsidRPr="00061AB7">
        <w:t>93 2110     8     Средства для ингаляционного наркоза</w:t>
      </w:r>
    </w:p>
    <w:p w:rsidR="00CC4CF9" w:rsidRPr="00061AB7" w:rsidRDefault="00CC4CF9" w:rsidP="003463F3">
      <w:pPr>
        <w:pStyle w:val="ConsPlusCell"/>
        <w:jc w:val="both"/>
      </w:pPr>
      <w:r w:rsidRPr="00061AB7">
        <w:t>93 2111     3     Фторотан, энфлуран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2112     9     Циклопропан</w:t>
      </w:r>
    </w:p>
    <w:p w:rsidR="00CC4CF9" w:rsidRPr="00061AB7" w:rsidRDefault="00CC4CF9" w:rsidP="003463F3">
      <w:pPr>
        <w:pStyle w:val="ConsPlusCell"/>
        <w:jc w:val="both"/>
      </w:pPr>
      <w:r w:rsidRPr="00061AB7">
        <w:t>Код 93 2113 исключен. - Изменение N 21/99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2114     6     Хлорэтил</w:t>
      </w:r>
    </w:p>
    <w:p w:rsidR="00CC4CF9" w:rsidRPr="00061AB7" w:rsidRDefault="00CC4CF9" w:rsidP="003463F3">
      <w:pPr>
        <w:pStyle w:val="ConsPlusCell"/>
        <w:jc w:val="both"/>
      </w:pPr>
      <w:r w:rsidRPr="00061AB7">
        <w:t>93 2115     5     Эфир</w:t>
      </w:r>
    </w:p>
    <w:p w:rsidR="00CC4CF9" w:rsidRPr="00061AB7" w:rsidRDefault="00CC4CF9" w:rsidP="003463F3">
      <w:pPr>
        <w:pStyle w:val="ConsPlusCell"/>
        <w:jc w:val="both"/>
      </w:pPr>
      <w:r w:rsidRPr="00061AB7">
        <w:t>93 2116     0     Азота закись</w:t>
      </w:r>
    </w:p>
    <w:p w:rsidR="00CC4CF9" w:rsidRPr="00061AB7" w:rsidRDefault="00CC4CF9" w:rsidP="003463F3">
      <w:pPr>
        <w:pStyle w:val="ConsPlusCell"/>
        <w:jc w:val="both"/>
      </w:pPr>
      <w:r w:rsidRPr="00061AB7">
        <w:t>93 2117     6     Ксенон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2117 введен Изменением N 32/2000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2120     2     Средства снотворные и наркотические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алифатического ряда, производные пиридина,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пиперидина и других химических групп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Коды 93 2121 - 93 2128 исключены. - Изменения N 1 - 11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2123     9     Средства снотворные разных химических групп</w:t>
      </w:r>
    </w:p>
    <w:p w:rsidR="00CC4CF9" w:rsidRPr="00061AB7" w:rsidRDefault="00CC4CF9" w:rsidP="003463F3">
      <w:pPr>
        <w:pStyle w:val="ConsPlusCell"/>
        <w:jc w:val="both"/>
      </w:pPr>
      <w:r w:rsidRPr="00061AB7">
        <w:t>93 2127     0     Натриевая соль гамма-оксимасляной кислоты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47/2002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2128     6     Средства для неингаляционного наркоза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2123 - 93 2128 введены Изменением N 17/99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2130     7     Средства седативные и нейролептические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(антипсихотические), производные фенотиазина,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бензодиазепина и бромкамфора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Коды 93 2131 - 93 2139 исключены. - Изменения N 1 - 11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2131     2     Средства седативные, производные фенотиазина</w:t>
      </w:r>
    </w:p>
    <w:p w:rsidR="00CC4CF9" w:rsidRPr="00061AB7" w:rsidRDefault="00CC4CF9" w:rsidP="003463F3">
      <w:pPr>
        <w:pStyle w:val="ConsPlusCell"/>
        <w:jc w:val="both"/>
      </w:pPr>
      <w:r w:rsidRPr="00061AB7">
        <w:t>93 2133     3     Средства антипсихотические, производные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фенотиазина</w:t>
      </w:r>
    </w:p>
    <w:p w:rsidR="00CC4CF9" w:rsidRPr="00061AB7" w:rsidRDefault="00CC4CF9" w:rsidP="003463F3">
      <w:pPr>
        <w:pStyle w:val="ConsPlusCell"/>
        <w:jc w:val="both"/>
      </w:pPr>
      <w:r w:rsidRPr="00061AB7">
        <w:t>93 2136     3     Бромкамфора</w:t>
      </w:r>
    </w:p>
    <w:p w:rsidR="00CC4CF9" w:rsidRPr="00061AB7" w:rsidRDefault="00CC4CF9" w:rsidP="003463F3">
      <w:pPr>
        <w:pStyle w:val="ConsPlusCell"/>
        <w:jc w:val="both"/>
      </w:pPr>
      <w:r w:rsidRPr="00061AB7">
        <w:t>93 2138     0     Средства, производные бензодиазепина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2131 - 93 2138 введены Изменением N 17/99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2140     1     Средства седативные и нейролептические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(антипсихотические) прочие и вещества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лечения паркинсонизма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Коды 93 2141 - 93 2149 исключены. - Изменения N 1 - 11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2141     7     Средства нейролептические, производные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бутирофенона</w:t>
      </w:r>
    </w:p>
    <w:p w:rsidR="00CC4CF9" w:rsidRPr="00061AB7" w:rsidRDefault="00CC4CF9" w:rsidP="003463F3">
      <w:pPr>
        <w:pStyle w:val="ConsPlusCell"/>
        <w:jc w:val="both"/>
      </w:pPr>
      <w:r w:rsidRPr="00061AB7">
        <w:t>93 2146     4     Средства противопаркинсонические и седативные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2147     7     Средства ноотропные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2149     0     Вальпроаты и прочие лекарственные средства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2141 - 93 2149 введены Изменением N 17/99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2150     6     Препараты группы опия и их синтетические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заменители</w:t>
      </w:r>
    </w:p>
    <w:p w:rsidR="00CC4CF9" w:rsidRPr="00061AB7" w:rsidRDefault="00CC4CF9" w:rsidP="003463F3">
      <w:pPr>
        <w:pStyle w:val="ConsPlusCell"/>
        <w:jc w:val="both"/>
      </w:pPr>
      <w:r w:rsidRPr="00061AB7">
        <w:t>93 2153     2     Этилморфрина гидрохлорид (дионин)</w:t>
      </w:r>
    </w:p>
    <w:p w:rsidR="00CC4CF9" w:rsidRPr="00061AB7" w:rsidRDefault="00CC4CF9" w:rsidP="003463F3">
      <w:pPr>
        <w:pStyle w:val="ConsPlusCell"/>
        <w:jc w:val="both"/>
      </w:pPr>
      <w:r w:rsidRPr="00061AB7">
        <w:t>93 2155     3     Промедол</w:t>
      </w:r>
    </w:p>
    <w:p w:rsidR="00CC4CF9" w:rsidRPr="00061AB7" w:rsidRDefault="00CC4CF9" w:rsidP="003463F3">
      <w:pPr>
        <w:pStyle w:val="ConsPlusCell"/>
        <w:jc w:val="both"/>
      </w:pPr>
      <w:r w:rsidRPr="00061AB7">
        <w:t>93 2158     0     Фентанил, просидол, пиритрамид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2159     5     Эстоцин, фортрал</w:t>
      </w:r>
    </w:p>
    <w:p w:rsidR="00CC4CF9" w:rsidRPr="00061AB7" w:rsidRDefault="00CC4CF9" w:rsidP="003463F3">
      <w:pPr>
        <w:pStyle w:val="ConsPlusCell"/>
        <w:jc w:val="both"/>
      </w:pPr>
      <w:r w:rsidRPr="00061AB7">
        <w:t>93 2160     0     Средства противосудорожные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2161     6     Дифенин</w:t>
      </w:r>
    </w:p>
    <w:p w:rsidR="00CC4CF9" w:rsidRPr="00061AB7" w:rsidRDefault="00CC4CF9" w:rsidP="003463F3">
      <w:pPr>
        <w:pStyle w:val="ConsPlusCell"/>
        <w:jc w:val="both"/>
      </w:pPr>
      <w:r w:rsidRPr="00061AB7">
        <w:t>93 2162     1     Гексамидин</w:t>
      </w:r>
    </w:p>
    <w:p w:rsidR="00CC4CF9" w:rsidRPr="00061AB7" w:rsidRDefault="00CC4CF9" w:rsidP="003463F3">
      <w:pPr>
        <w:pStyle w:val="ConsPlusCell"/>
        <w:jc w:val="both"/>
      </w:pPr>
      <w:r w:rsidRPr="00061AB7">
        <w:t>93 2163     7     Хлоракон</w:t>
      </w:r>
    </w:p>
    <w:p w:rsidR="00CC4CF9" w:rsidRPr="00061AB7" w:rsidRDefault="00CC4CF9" w:rsidP="003463F3">
      <w:pPr>
        <w:pStyle w:val="ConsPlusCell"/>
        <w:jc w:val="both"/>
      </w:pPr>
      <w:r w:rsidRPr="00061AB7">
        <w:t>93 2164     2     Триметин</w:t>
      </w:r>
    </w:p>
    <w:p w:rsidR="00CC4CF9" w:rsidRPr="00061AB7" w:rsidRDefault="00CC4CF9" w:rsidP="003463F3">
      <w:pPr>
        <w:pStyle w:val="ConsPlusCell"/>
        <w:jc w:val="both"/>
      </w:pPr>
      <w:r w:rsidRPr="00061AB7">
        <w:t>93 2165     8     Бензонал</w:t>
      </w:r>
    </w:p>
    <w:p w:rsidR="00CC4CF9" w:rsidRPr="00061AB7" w:rsidRDefault="00CC4CF9" w:rsidP="003463F3">
      <w:pPr>
        <w:pStyle w:val="ConsPlusCell"/>
        <w:jc w:val="both"/>
      </w:pPr>
      <w:r w:rsidRPr="00061AB7">
        <w:t>93 2166     3     Бензобамил</w:t>
      </w:r>
    </w:p>
    <w:p w:rsidR="00CC4CF9" w:rsidRPr="00061AB7" w:rsidRDefault="00CC4CF9" w:rsidP="003463F3">
      <w:pPr>
        <w:pStyle w:val="ConsPlusCell"/>
        <w:jc w:val="both"/>
      </w:pPr>
      <w:r w:rsidRPr="00061AB7">
        <w:t>93 2167     9     Метиндион, ламотриджин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2168     4     Пуфемид</w:t>
      </w:r>
    </w:p>
    <w:p w:rsidR="00CC4CF9" w:rsidRPr="00061AB7" w:rsidRDefault="00CC4CF9" w:rsidP="003463F3">
      <w:pPr>
        <w:pStyle w:val="ConsPlusCell"/>
        <w:jc w:val="both"/>
      </w:pPr>
      <w:r w:rsidRPr="00061AB7">
        <w:t>93 2169     4     Этпенал</w:t>
      </w:r>
    </w:p>
    <w:p w:rsidR="00CC4CF9" w:rsidRPr="00061AB7" w:rsidRDefault="00CC4CF9" w:rsidP="003463F3">
      <w:pPr>
        <w:pStyle w:val="ConsPlusCell"/>
        <w:jc w:val="both"/>
      </w:pPr>
      <w:r w:rsidRPr="00061AB7">
        <w:t>93 2170     5     Средства, возбуждающие центральную нервную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систему (стимуляторы группы фенамина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аналептические средства)</w:t>
      </w:r>
    </w:p>
    <w:p w:rsidR="00CC4CF9" w:rsidRPr="00061AB7" w:rsidRDefault="00CC4CF9" w:rsidP="003463F3">
      <w:pPr>
        <w:pStyle w:val="ConsPlusCell"/>
        <w:jc w:val="both"/>
      </w:pPr>
      <w:r w:rsidRPr="00061AB7">
        <w:t>93 2171     0     Фенамин</w:t>
      </w:r>
    </w:p>
    <w:p w:rsidR="00CC4CF9" w:rsidRPr="00061AB7" w:rsidRDefault="00CC4CF9" w:rsidP="003463F3">
      <w:pPr>
        <w:pStyle w:val="ConsPlusCell"/>
        <w:jc w:val="both"/>
      </w:pPr>
      <w:r w:rsidRPr="00061AB7">
        <w:t>93 2175     2     Кордиамин</w:t>
      </w:r>
    </w:p>
    <w:p w:rsidR="00CC4CF9" w:rsidRPr="00061AB7" w:rsidRDefault="00CC4CF9" w:rsidP="003463F3">
      <w:pPr>
        <w:pStyle w:val="ConsPlusCell"/>
        <w:jc w:val="both"/>
      </w:pPr>
      <w:r w:rsidRPr="00061AB7">
        <w:t>93 2176     8     Бемегрид</w:t>
      </w:r>
    </w:p>
    <w:p w:rsidR="00CC4CF9" w:rsidRPr="00061AB7" w:rsidRDefault="00CC4CF9" w:rsidP="003463F3">
      <w:pPr>
        <w:pStyle w:val="ConsPlusCell"/>
        <w:jc w:val="both"/>
      </w:pPr>
      <w:r w:rsidRPr="00061AB7">
        <w:t>93 2177     3     Этимизол</w:t>
      </w:r>
    </w:p>
    <w:p w:rsidR="00CC4CF9" w:rsidRPr="00061AB7" w:rsidRDefault="00CC4CF9" w:rsidP="003463F3">
      <w:pPr>
        <w:pStyle w:val="ConsPlusCell"/>
        <w:jc w:val="both"/>
      </w:pPr>
      <w:r w:rsidRPr="00061AB7">
        <w:t>93 2180     1     Средства, возбуждающие центральную нервную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систему,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2181     5     Пиразидол, лудиамил</w:t>
      </w:r>
    </w:p>
    <w:p w:rsidR="00CC4CF9" w:rsidRPr="00061AB7" w:rsidRDefault="00CC4CF9" w:rsidP="003463F3">
      <w:pPr>
        <w:pStyle w:val="ConsPlusCell"/>
        <w:jc w:val="both"/>
      </w:pPr>
      <w:r w:rsidRPr="00061AB7">
        <w:t>93 2182     0     Ацефен, доксепин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2183     6     Цефедрин, анафранил</w:t>
      </w:r>
    </w:p>
    <w:p w:rsidR="00CC4CF9" w:rsidRPr="00061AB7" w:rsidRDefault="00CC4CF9" w:rsidP="003463F3">
      <w:pPr>
        <w:pStyle w:val="ConsPlusCell"/>
        <w:jc w:val="both"/>
      </w:pPr>
      <w:r w:rsidRPr="00061AB7">
        <w:t>93 2184     1     Имизин и его производные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2185     7     Флумазенил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2185 введен Изменением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2186     2     Индопан</w:t>
      </w:r>
    </w:p>
    <w:p w:rsidR="00CC4CF9" w:rsidRPr="00061AB7" w:rsidRDefault="00CC4CF9" w:rsidP="003463F3">
      <w:pPr>
        <w:pStyle w:val="ConsPlusCell"/>
        <w:jc w:val="both"/>
      </w:pPr>
      <w:r w:rsidRPr="00061AB7">
        <w:t>93 2187     8     Азафен</w:t>
      </w:r>
    </w:p>
    <w:p w:rsidR="00CC4CF9" w:rsidRPr="00061AB7" w:rsidRDefault="00CC4CF9" w:rsidP="003463F3">
      <w:pPr>
        <w:pStyle w:val="ConsPlusCell"/>
        <w:jc w:val="both"/>
      </w:pPr>
      <w:r w:rsidRPr="00061AB7">
        <w:t>93 2188     3     Сиднофен, флуоксетин, пароксетин, тианептин,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сертралин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2189     9     Сиднокарб, бемитил, циталопрам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2190     4     Средства, действующие на центральную нервную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систему,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2191     5     Пирроксан, амитриптилин, миансан, нортриптилин</w:t>
      </w:r>
    </w:p>
    <w:p w:rsidR="00CC4CF9" w:rsidRPr="00061AB7" w:rsidRDefault="00CC4CF9" w:rsidP="003463F3">
      <w:pPr>
        <w:pStyle w:val="ConsPlusCell"/>
        <w:jc w:val="both"/>
      </w:pPr>
      <w:r w:rsidRPr="00061AB7">
        <w:t>93 2192     5     Фторацизин, эглонил, тиаприд, сультоприд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2193     0     Трихлорэтилен</w:t>
      </w:r>
    </w:p>
    <w:p w:rsidR="00CC4CF9" w:rsidRPr="00061AB7" w:rsidRDefault="00CC4CF9" w:rsidP="003463F3">
      <w:pPr>
        <w:pStyle w:val="ConsPlusCell"/>
        <w:jc w:val="both"/>
      </w:pPr>
      <w:r w:rsidRPr="00061AB7">
        <w:t>93 2194     6     Лития карбонат, тразодон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2195     1     Грандаксин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2196     7     Карбидин</w:t>
      </w:r>
    </w:p>
    <w:p w:rsidR="00CC4CF9" w:rsidRPr="00061AB7" w:rsidRDefault="00CC4CF9" w:rsidP="003463F3">
      <w:pPr>
        <w:pStyle w:val="ConsPlusCell"/>
        <w:jc w:val="both"/>
      </w:pPr>
      <w:r w:rsidRPr="00061AB7">
        <w:t>93 2197     2     Инказан, бефол</w:t>
      </w:r>
    </w:p>
    <w:p w:rsidR="00CC4CF9" w:rsidRPr="00061AB7" w:rsidRDefault="00CC4CF9" w:rsidP="003463F3">
      <w:pPr>
        <w:pStyle w:val="ConsPlusCell"/>
        <w:jc w:val="both"/>
      </w:pPr>
      <w:r w:rsidRPr="00061AB7">
        <w:t>93 2198     8     Фенибут, пирацетам, кальциевая соль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гамма-оксимасляной кислоты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47/2002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2199     3     Ниаламид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21/99 ОКП, N 47/2002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2200     7     Средства, действующие на вегетативную нервную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систему и нервно-мышечные синапсы</w:t>
      </w:r>
    </w:p>
    <w:p w:rsidR="00CC4CF9" w:rsidRPr="00061AB7" w:rsidRDefault="00CC4CF9" w:rsidP="003463F3">
      <w:pPr>
        <w:pStyle w:val="ConsPlusCell"/>
        <w:jc w:val="both"/>
      </w:pPr>
      <w:r w:rsidRPr="00061AB7">
        <w:t>93 2210     1     Вещества, стимулирующие холинореактивные системы</w:t>
      </w:r>
    </w:p>
    <w:p w:rsidR="00CC4CF9" w:rsidRPr="00061AB7" w:rsidRDefault="00CC4CF9" w:rsidP="003463F3">
      <w:pPr>
        <w:pStyle w:val="ConsPlusCell"/>
        <w:jc w:val="both"/>
      </w:pPr>
      <w:r w:rsidRPr="00061AB7">
        <w:t>93 2211     7     Ацетилхолин-хлорид</w:t>
      </w:r>
    </w:p>
    <w:p w:rsidR="00CC4CF9" w:rsidRPr="00061AB7" w:rsidRDefault="00CC4CF9" w:rsidP="003463F3">
      <w:pPr>
        <w:pStyle w:val="ConsPlusCell"/>
        <w:jc w:val="both"/>
      </w:pPr>
      <w:r w:rsidRPr="00061AB7">
        <w:t>93 2212     2     Карбахолин</w:t>
      </w:r>
    </w:p>
    <w:p w:rsidR="00CC4CF9" w:rsidRPr="00061AB7" w:rsidRDefault="00CC4CF9" w:rsidP="003463F3">
      <w:pPr>
        <w:pStyle w:val="ConsPlusCell"/>
        <w:jc w:val="both"/>
      </w:pPr>
      <w:r w:rsidRPr="00061AB7">
        <w:t>93 2214     3     Ацеклидин</w:t>
      </w:r>
    </w:p>
    <w:p w:rsidR="00CC4CF9" w:rsidRPr="00061AB7" w:rsidRDefault="00CC4CF9" w:rsidP="003463F3">
      <w:pPr>
        <w:pStyle w:val="ConsPlusCell"/>
        <w:jc w:val="both"/>
      </w:pPr>
      <w:r w:rsidRPr="00061AB7">
        <w:t>93 2220     6     Средства антихолинэстеразные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2221     1     Прозерин, аминостигмин, пиридостигмин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35/2001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2222     7     Оксазил, амиридин</w:t>
      </w:r>
    </w:p>
    <w:p w:rsidR="00CC4CF9" w:rsidRPr="00061AB7" w:rsidRDefault="00CC4CF9" w:rsidP="003463F3">
      <w:pPr>
        <w:pStyle w:val="ConsPlusCell"/>
        <w:jc w:val="both"/>
      </w:pPr>
      <w:r w:rsidRPr="00061AB7">
        <w:t>93 2223     2     Фосфакол</w:t>
      </w:r>
    </w:p>
    <w:p w:rsidR="00CC4CF9" w:rsidRPr="00061AB7" w:rsidRDefault="00CC4CF9" w:rsidP="003463F3">
      <w:pPr>
        <w:pStyle w:val="ConsPlusCell"/>
        <w:jc w:val="both"/>
      </w:pPr>
      <w:r w:rsidRPr="00061AB7">
        <w:t>93 2224     8     Армин</w:t>
      </w:r>
    </w:p>
    <w:p w:rsidR="00CC4CF9" w:rsidRPr="00061AB7" w:rsidRDefault="00CC4CF9" w:rsidP="003463F3">
      <w:pPr>
        <w:pStyle w:val="ConsPlusCell"/>
        <w:jc w:val="both"/>
      </w:pPr>
      <w:r w:rsidRPr="00061AB7">
        <w:t>Код 93 2225 исключен. - Изменение N 21/99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2228     7     Хинотилин, убретид</w:t>
      </w:r>
    </w:p>
    <w:p w:rsidR="00CC4CF9" w:rsidRPr="00061AB7" w:rsidRDefault="00CC4CF9" w:rsidP="003463F3">
      <w:pPr>
        <w:pStyle w:val="ConsPlusCell"/>
        <w:jc w:val="both"/>
      </w:pPr>
      <w:r w:rsidRPr="00061AB7">
        <w:t>93 2230     0     Вещества, блокирующие м- и н-холинореактивные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системы</w:t>
      </w:r>
    </w:p>
    <w:p w:rsidR="00CC4CF9" w:rsidRPr="00061AB7" w:rsidRDefault="00CC4CF9" w:rsidP="003463F3">
      <w:pPr>
        <w:pStyle w:val="ConsPlusCell"/>
        <w:jc w:val="both"/>
      </w:pPr>
      <w:r w:rsidRPr="00061AB7">
        <w:t>93 2231     6     Спазмолитин, фубромеган</w:t>
      </w:r>
    </w:p>
    <w:p w:rsidR="00CC4CF9" w:rsidRPr="00061AB7" w:rsidRDefault="00CC4CF9" w:rsidP="003463F3">
      <w:pPr>
        <w:pStyle w:val="ConsPlusCell"/>
        <w:jc w:val="both"/>
      </w:pPr>
      <w:r w:rsidRPr="00061AB7">
        <w:t>93 2232     1     Трибутам</w:t>
      </w:r>
    </w:p>
    <w:p w:rsidR="00CC4CF9" w:rsidRPr="00061AB7" w:rsidRDefault="00CC4CF9" w:rsidP="003463F3">
      <w:pPr>
        <w:pStyle w:val="ConsPlusCell"/>
        <w:jc w:val="both"/>
      </w:pPr>
      <w:r w:rsidRPr="00061AB7">
        <w:t>Код 93 2232 исключен. - Изменение N 21/99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2233     7     Метацин, хлорозил, ипратропия бромид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47/2002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2234     2     Арпенал, тремблекс</w:t>
      </w:r>
    </w:p>
    <w:p w:rsidR="00CC4CF9" w:rsidRPr="00061AB7" w:rsidRDefault="00CC4CF9" w:rsidP="003463F3">
      <w:pPr>
        <w:pStyle w:val="ConsPlusCell"/>
        <w:jc w:val="both"/>
      </w:pPr>
      <w:r w:rsidRPr="00061AB7">
        <w:t>93 2236     3     Апрофен</w:t>
      </w:r>
    </w:p>
    <w:p w:rsidR="00CC4CF9" w:rsidRPr="00061AB7" w:rsidRDefault="00CC4CF9" w:rsidP="003463F3">
      <w:pPr>
        <w:pStyle w:val="ConsPlusCell"/>
        <w:jc w:val="both"/>
      </w:pPr>
      <w:r w:rsidRPr="00061AB7">
        <w:t>93 2237     9     Димедрохин</w:t>
      </w:r>
    </w:p>
    <w:p w:rsidR="00CC4CF9" w:rsidRPr="00061AB7" w:rsidRDefault="00CC4CF9" w:rsidP="003463F3">
      <w:pPr>
        <w:pStyle w:val="ConsPlusCell"/>
        <w:jc w:val="both"/>
      </w:pPr>
      <w:r w:rsidRPr="00061AB7">
        <w:t>93 2238     4     Гастроцепин</w:t>
      </w:r>
    </w:p>
    <w:p w:rsidR="00CC4CF9" w:rsidRPr="00061AB7" w:rsidRDefault="00CC4CF9" w:rsidP="003463F3">
      <w:pPr>
        <w:pStyle w:val="ConsPlusCell"/>
        <w:jc w:val="both"/>
      </w:pPr>
      <w:r w:rsidRPr="00061AB7">
        <w:t>93 2240     5     Средства ганглиоблокирующие производные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бисчетвертичных аммониевых соединений</w:t>
      </w:r>
    </w:p>
    <w:p w:rsidR="00CC4CF9" w:rsidRPr="00061AB7" w:rsidRDefault="00CC4CF9" w:rsidP="003463F3">
      <w:pPr>
        <w:pStyle w:val="ConsPlusCell"/>
        <w:jc w:val="both"/>
      </w:pPr>
      <w:r w:rsidRPr="00061AB7">
        <w:t>93 2241     0     Бензогексоний</w:t>
      </w:r>
    </w:p>
    <w:p w:rsidR="00CC4CF9" w:rsidRPr="00061AB7" w:rsidRDefault="00CC4CF9" w:rsidP="003463F3">
      <w:pPr>
        <w:pStyle w:val="ConsPlusCell"/>
        <w:jc w:val="both"/>
      </w:pPr>
      <w:r w:rsidRPr="00061AB7">
        <w:t>93 2244     7     Димеколин</w:t>
      </w:r>
    </w:p>
    <w:p w:rsidR="00CC4CF9" w:rsidRPr="00061AB7" w:rsidRDefault="00CC4CF9" w:rsidP="003463F3">
      <w:pPr>
        <w:pStyle w:val="ConsPlusCell"/>
        <w:jc w:val="both"/>
      </w:pPr>
      <w:r w:rsidRPr="00061AB7">
        <w:t>93 2245     2     Пентамин</w:t>
      </w:r>
    </w:p>
    <w:p w:rsidR="00CC4CF9" w:rsidRPr="00061AB7" w:rsidRDefault="00CC4CF9" w:rsidP="003463F3">
      <w:pPr>
        <w:pStyle w:val="ConsPlusCell"/>
        <w:jc w:val="both"/>
      </w:pPr>
      <w:r w:rsidRPr="00061AB7">
        <w:t>93 2246     8     Гигроний</w:t>
      </w:r>
    </w:p>
    <w:p w:rsidR="00CC4CF9" w:rsidRPr="00061AB7" w:rsidRDefault="00CC4CF9" w:rsidP="003463F3">
      <w:pPr>
        <w:pStyle w:val="ConsPlusCell"/>
        <w:jc w:val="both"/>
      </w:pPr>
      <w:r w:rsidRPr="00061AB7">
        <w:t>Код 93 2247 исключен. - Изменение N 21/99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2248     9     Камфоний</w:t>
      </w:r>
    </w:p>
    <w:p w:rsidR="00CC4CF9" w:rsidRPr="00061AB7" w:rsidRDefault="00CC4CF9" w:rsidP="003463F3">
      <w:pPr>
        <w:pStyle w:val="ConsPlusCell"/>
        <w:jc w:val="both"/>
      </w:pPr>
      <w:r w:rsidRPr="00061AB7">
        <w:t>93 2250     8     Средства ганглиоблокирующие производные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пиперидина 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2252     0     Пирилен</w:t>
      </w:r>
    </w:p>
    <w:p w:rsidR="00CC4CF9" w:rsidRPr="00061AB7" w:rsidRDefault="00CC4CF9" w:rsidP="003463F3">
      <w:pPr>
        <w:pStyle w:val="ConsPlusCell"/>
        <w:jc w:val="both"/>
      </w:pPr>
      <w:r w:rsidRPr="00061AB7">
        <w:t>93 2254     1     Кватерон</w:t>
      </w:r>
    </w:p>
    <w:p w:rsidR="00CC4CF9" w:rsidRPr="00061AB7" w:rsidRDefault="00CC4CF9" w:rsidP="003463F3">
      <w:pPr>
        <w:pStyle w:val="ConsPlusCell"/>
        <w:jc w:val="both"/>
      </w:pPr>
      <w:r w:rsidRPr="00061AB7">
        <w:t>93 2256     2     Темехин</w:t>
      </w:r>
    </w:p>
    <w:p w:rsidR="00CC4CF9" w:rsidRPr="00061AB7" w:rsidRDefault="00CC4CF9" w:rsidP="003463F3">
      <w:pPr>
        <w:pStyle w:val="ConsPlusCell"/>
        <w:jc w:val="both"/>
      </w:pPr>
      <w:r w:rsidRPr="00061AB7">
        <w:t>93 2257     8     Имехин</w:t>
      </w:r>
    </w:p>
    <w:p w:rsidR="00CC4CF9" w:rsidRPr="00061AB7" w:rsidRDefault="00CC4CF9" w:rsidP="003463F3">
      <w:pPr>
        <w:pStyle w:val="ConsPlusCell"/>
        <w:jc w:val="both"/>
      </w:pPr>
      <w:r w:rsidRPr="00061AB7">
        <w:t>93 2260     4     Средства адреномиметические, адренолитические,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симпатомиметические и симпатолитические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Коды 93 2261 - 93 2269 исключены. - Изменения N 1 - 11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2262     5     Средства адреномиметические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(бета-адреностимуляторы)</w:t>
      </w:r>
    </w:p>
    <w:p w:rsidR="00CC4CF9" w:rsidRPr="00061AB7" w:rsidRDefault="00CC4CF9" w:rsidP="003463F3">
      <w:pPr>
        <w:pStyle w:val="ConsPlusCell"/>
        <w:jc w:val="both"/>
      </w:pPr>
      <w:r w:rsidRPr="00061AB7">
        <w:t>93 2263     0     Средства адреномиметические, стимулирующие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альфа- и (альфа + бета)-адренорецепторы</w:t>
      </w:r>
    </w:p>
    <w:p w:rsidR="00CC4CF9" w:rsidRPr="00061AB7" w:rsidRDefault="00CC4CF9" w:rsidP="003463F3">
      <w:pPr>
        <w:pStyle w:val="ConsPlusCell"/>
        <w:jc w:val="both"/>
      </w:pPr>
      <w:r w:rsidRPr="00061AB7">
        <w:t>93 2265     1     Средства адренолитические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93 2269     3     Антиадренергические средства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(альфа-адреноблокаторы и бета-адреноблокаторы)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2262 - 93 2269 введены Изменением N 17/99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2270     9     Препараты синтетические и полусинтетические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курареподобные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2271     4     Тубокурарин-хлорид, теркуроний</w:t>
      </w:r>
    </w:p>
    <w:p w:rsidR="00CC4CF9" w:rsidRPr="00061AB7" w:rsidRDefault="00CC4CF9" w:rsidP="003463F3">
      <w:pPr>
        <w:pStyle w:val="ConsPlusCell"/>
        <w:jc w:val="both"/>
      </w:pPr>
      <w:r w:rsidRPr="00061AB7">
        <w:t>93 2272     5     Дитилин, тизанидин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2273     5     Диплацина дихлорид</w:t>
      </w:r>
    </w:p>
    <w:p w:rsidR="00CC4CF9" w:rsidRPr="00061AB7" w:rsidRDefault="00CC4CF9" w:rsidP="003463F3">
      <w:pPr>
        <w:pStyle w:val="ConsPlusCell"/>
        <w:jc w:val="both"/>
      </w:pPr>
      <w:r w:rsidRPr="00061AB7">
        <w:t>93 2274     0     Изоциурония бромид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2274 введен Изменением N 18/99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2275     6     Квалидил, тракриум, диоксоний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2277     7     Ардуан, векуроний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2280     3     Гистамин и противогистаминные препараты</w:t>
      </w:r>
    </w:p>
    <w:p w:rsidR="00CC4CF9" w:rsidRPr="00061AB7" w:rsidRDefault="00CC4CF9" w:rsidP="003463F3">
      <w:pPr>
        <w:pStyle w:val="ConsPlusCell"/>
        <w:jc w:val="both"/>
      </w:pPr>
      <w:r w:rsidRPr="00061AB7">
        <w:t>93 2281     9     Димедрол, супрастин, астемизол, фексофенадин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21/99 ОКП, N 47/2002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2282     4     Дипразин, терфенадин, азеластин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21/99 ОКП, N 45/2002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2283     9     Фенкарол, бикарфен, эбастин, клариназе,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лоратадин, рузам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21/99 ОКП, N 35/2001 ОКП, N 45/2002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2284     5     Диазолин, гистодил, тавегил, ранитидин,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фамотидин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2285     0     Гистамина дигидрохлорид, кетотифен, бамипин,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недокромил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2286     6     Интал, кленбутерол, фенспирид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2287     1     Серотонин и антисеротониновые препараты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2287 введен Изменением N 18/99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2288     7     Перитол, диметинден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2289     2     Димебон</w:t>
      </w:r>
    </w:p>
    <w:p w:rsidR="00CC4CF9" w:rsidRPr="00061AB7" w:rsidRDefault="00CC4CF9" w:rsidP="003463F3">
      <w:pPr>
        <w:pStyle w:val="ConsPlusCell"/>
        <w:jc w:val="both"/>
      </w:pPr>
      <w:r w:rsidRPr="00061AB7">
        <w:t>93 2290     8     Средства, действующие на вегетативную нервную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систему и нервно-мышечные синапсы,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2291     3     Тропафен</w:t>
      </w:r>
    </w:p>
    <w:p w:rsidR="00CC4CF9" w:rsidRPr="00061AB7" w:rsidRDefault="00CC4CF9" w:rsidP="003463F3">
      <w:pPr>
        <w:pStyle w:val="ConsPlusCell"/>
        <w:jc w:val="both"/>
      </w:pPr>
      <w:r w:rsidRPr="00061AB7">
        <w:t>93 2292     9     Бутироксан, даларгин</w:t>
      </w:r>
    </w:p>
    <w:p w:rsidR="00CC4CF9" w:rsidRPr="00061AB7" w:rsidRDefault="00CC4CF9" w:rsidP="003463F3">
      <w:pPr>
        <w:pStyle w:val="ConsPlusCell"/>
        <w:jc w:val="both"/>
      </w:pPr>
      <w:r w:rsidRPr="00061AB7">
        <w:t>Код 93 2293 исключен. - Изменение N 21/99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2300     0     Средства, действующие преимущественно 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чувствительные нервные окончания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93 2310     5     Средства местноанестезирующие</w:t>
      </w:r>
    </w:p>
    <w:p w:rsidR="00CC4CF9" w:rsidRPr="00061AB7" w:rsidRDefault="00CC4CF9" w:rsidP="003463F3">
      <w:pPr>
        <w:pStyle w:val="ConsPlusCell"/>
        <w:jc w:val="both"/>
      </w:pPr>
      <w:r w:rsidRPr="00061AB7">
        <w:t>93 2311     0     Анестезин</w:t>
      </w:r>
    </w:p>
    <w:p w:rsidR="00CC4CF9" w:rsidRPr="00061AB7" w:rsidRDefault="00CC4CF9" w:rsidP="003463F3">
      <w:pPr>
        <w:pStyle w:val="ConsPlusCell"/>
        <w:jc w:val="both"/>
      </w:pPr>
      <w:r w:rsidRPr="00061AB7">
        <w:t>93 2312     6     Новокаин</w:t>
      </w:r>
    </w:p>
    <w:p w:rsidR="00CC4CF9" w:rsidRPr="00061AB7" w:rsidRDefault="00CC4CF9" w:rsidP="003463F3">
      <w:pPr>
        <w:pStyle w:val="ConsPlusCell"/>
        <w:jc w:val="both"/>
      </w:pPr>
      <w:r w:rsidRPr="00061AB7">
        <w:t>93 2313     1     Дикаин</w:t>
      </w:r>
    </w:p>
    <w:p w:rsidR="00CC4CF9" w:rsidRPr="00061AB7" w:rsidRDefault="00CC4CF9" w:rsidP="003463F3">
      <w:pPr>
        <w:pStyle w:val="ConsPlusCell"/>
        <w:jc w:val="both"/>
      </w:pPr>
      <w:r w:rsidRPr="00061AB7">
        <w:t>93 2314     7     Тримекаин, бензофурокаин</w:t>
      </w:r>
    </w:p>
    <w:p w:rsidR="00CC4CF9" w:rsidRPr="00061AB7" w:rsidRDefault="00CC4CF9" w:rsidP="003463F3">
      <w:pPr>
        <w:pStyle w:val="ConsPlusCell"/>
        <w:jc w:val="both"/>
      </w:pPr>
      <w:r w:rsidRPr="00061AB7">
        <w:t>93 2315     2     Рихлокаин, анилокаин</w:t>
      </w:r>
    </w:p>
    <w:p w:rsidR="00CC4CF9" w:rsidRPr="00061AB7" w:rsidRDefault="00CC4CF9" w:rsidP="003463F3">
      <w:pPr>
        <w:pStyle w:val="ConsPlusCell"/>
        <w:jc w:val="both"/>
      </w:pPr>
      <w:r w:rsidRPr="00061AB7">
        <w:t>93 2316     8     Прамоксин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2315 - 93 2316 введены Изменением N 18/99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2317     3     Пиромекаин</w:t>
      </w:r>
    </w:p>
    <w:p w:rsidR="00CC4CF9" w:rsidRPr="00061AB7" w:rsidRDefault="00CC4CF9" w:rsidP="003463F3">
      <w:pPr>
        <w:pStyle w:val="ConsPlusCell"/>
        <w:jc w:val="both"/>
      </w:pPr>
      <w:r w:rsidRPr="00061AB7">
        <w:t>93 2319     4     Лидокаин, бупивакаин, артикаин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2320     4     Средства вяжущие и прижигающие</w:t>
      </w:r>
    </w:p>
    <w:p w:rsidR="00CC4CF9" w:rsidRPr="00061AB7" w:rsidRDefault="00CC4CF9" w:rsidP="003463F3">
      <w:pPr>
        <w:pStyle w:val="ConsPlusCell"/>
        <w:jc w:val="both"/>
      </w:pPr>
      <w:r w:rsidRPr="00061AB7">
        <w:t>93 2321     5     Висмут и его соли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2323     6     Ксероформ</w:t>
      </w:r>
    </w:p>
    <w:p w:rsidR="00CC4CF9" w:rsidRPr="00061AB7" w:rsidRDefault="00CC4CF9" w:rsidP="003463F3">
      <w:pPr>
        <w:pStyle w:val="ConsPlusCell"/>
        <w:jc w:val="both"/>
      </w:pPr>
      <w:r w:rsidRPr="00061AB7">
        <w:t>93 2324     1     Дерматол</w:t>
      </w:r>
    </w:p>
    <w:p w:rsidR="00CC4CF9" w:rsidRPr="00061AB7" w:rsidRDefault="00CC4CF9" w:rsidP="003463F3">
      <w:pPr>
        <w:pStyle w:val="ConsPlusCell"/>
        <w:jc w:val="both"/>
      </w:pPr>
      <w:r w:rsidRPr="00061AB7">
        <w:t>Код 93 2325 исключен. - Изменение N 21/99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2330     4     Средства рвотные, противорвотные,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противокашлевые и отхаркивающие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Код 93 2331 - 93 2339 исключены. - Изменения N 1 - 11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2331     8     Средства рвотные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2332     5     Средства отхаркивающие</w:t>
      </w:r>
    </w:p>
    <w:p w:rsidR="00CC4CF9" w:rsidRPr="00061AB7" w:rsidRDefault="00CC4CF9" w:rsidP="003463F3">
      <w:pPr>
        <w:pStyle w:val="ConsPlusCell"/>
        <w:jc w:val="both"/>
      </w:pPr>
      <w:r w:rsidRPr="00061AB7">
        <w:t>93 2336     7     Средства противокашлевые</w:t>
      </w:r>
    </w:p>
    <w:p w:rsidR="00CC4CF9" w:rsidRPr="00061AB7" w:rsidRDefault="00CC4CF9" w:rsidP="003463F3">
      <w:pPr>
        <w:pStyle w:val="ConsPlusCell"/>
        <w:jc w:val="both"/>
      </w:pPr>
      <w:r w:rsidRPr="00061AB7">
        <w:t>93 2338     8     Средства противорвотные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2331 - 93 2338 введены Изменением N 17/99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2339     3     Сурфактанты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2339 введен Изменением N 47/2002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2340     9     Средства слабительные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2341     4     Фенолфталеин</w:t>
      </w:r>
    </w:p>
    <w:p w:rsidR="00CC4CF9" w:rsidRPr="00061AB7" w:rsidRDefault="00CC4CF9" w:rsidP="003463F3">
      <w:pPr>
        <w:pStyle w:val="ConsPlusCell"/>
        <w:jc w:val="both"/>
      </w:pPr>
      <w:r w:rsidRPr="00061AB7">
        <w:t>93 2342     1     Изафенин</w:t>
      </w:r>
    </w:p>
    <w:p w:rsidR="00CC4CF9" w:rsidRPr="00061AB7" w:rsidRDefault="00CC4CF9" w:rsidP="003463F3">
      <w:pPr>
        <w:pStyle w:val="ConsPlusCell"/>
        <w:jc w:val="both"/>
      </w:pPr>
      <w:r w:rsidRPr="00061AB7">
        <w:t>Код 93 2343 исключен. - Изменение N 21/99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2344     0     Бисакодил</w:t>
      </w:r>
    </w:p>
    <w:p w:rsidR="00CC4CF9" w:rsidRPr="00061AB7" w:rsidRDefault="00CC4CF9" w:rsidP="003463F3">
      <w:pPr>
        <w:pStyle w:val="ConsPlusCell"/>
        <w:jc w:val="both"/>
      </w:pPr>
      <w:r w:rsidRPr="00061AB7">
        <w:t>93 2345     0     Форлакс, слабилен</w:t>
      </w:r>
    </w:p>
    <w:p w:rsidR="00CC4CF9" w:rsidRPr="00061AB7" w:rsidRDefault="00CC4CF9" w:rsidP="003463F3">
      <w:pPr>
        <w:pStyle w:val="ConsPlusCell"/>
        <w:jc w:val="both"/>
      </w:pPr>
      <w:r w:rsidRPr="00061AB7">
        <w:t>(код  93 2345  введен  Изменением  N 18/99 ОКП,  в ред.  Изменения</w:t>
      </w:r>
    </w:p>
    <w:p w:rsidR="00CC4CF9" w:rsidRPr="00061AB7" w:rsidRDefault="00CC4CF9" w:rsidP="003463F3">
      <w:pPr>
        <w:pStyle w:val="ConsPlusCell"/>
        <w:jc w:val="both"/>
      </w:pPr>
      <w:r w:rsidRPr="00061AB7">
        <w:t>N 45/2002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2350     3     Средства, стимулирующие мускулатуру матки</w:t>
      </w:r>
    </w:p>
    <w:p w:rsidR="00CC4CF9" w:rsidRPr="00061AB7" w:rsidRDefault="00CC4CF9" w:rsidP="003463F3">
      <w:pPr>
        <w:pStyle w:val="ConsPlusCell"/>
        <w:jc w:val="both"/>
      </w:pPr>
      <w:r w:rsidRPr="00061AB7">
        <w:t>93 2351     9     Котарнин-хлорид (стиптицин)</w:t>
      </w:r>
    </w:p>
    <w:p w:rsidR="00CC4CF9" w:rsidRPr="00061AB7" w:rsidRDefault="00CC4CF9" w:rsidP="003463F3">
      <w:pPr>
        <w:pStyle w:val="ConsPlusCell"/>
        <w:jc w:val="both"/>
      </w:pPr>
      <w:r w:rsidRPr="00061AB7">
        <w:t>Код 93 2352 исключен. - Изменение N 21/99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2355     0     Простагландины</w:t>
      </w:r>
    </w:p>
    <w:p w:rsidR="00CC4CF9" w:rsidRPr="00061AB7" w:rsidRDefault="00CC4CF9" w:rsidP="003463F3">
      <w:pPr>
        <w:pStyle w:val="ConsPlusCell"/>
        <w:jc w:val="both"/>
      </w:pPr>
      <w:r w:rsidRPr="00061AB7">
        <w:t>93 2380     7     Средства, раздражающие слизистые оболочки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кожу,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2381     2     Хлороформ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2381 введен Изменением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2382     8     Димексид, феналгон, бетаникомилон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29/2000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2400     4     Препараты сердечно-сосудистые, диуретические,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средства желчегонные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2410     9     Средства спазмолитические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93 2411     4     Папаверина гидрохлорид, галидор, но-шпа</w:t>
      </w:r>
    </w:p>
    <w:p w:rsidR="00CC4CF9" w:rsidRPr="00061AB7" w:rsidRDefault="00CC4CF9" w:rsidP="003463F3">
      <w:pPr>
        <w:pStyle w:val="ConsPlusCell"/>
        <w:jc w:val="both"/>
      </w:pPr>
      <w:r w:rsidRPr="00061AB7">
        <w:t>93 2412     8     Дипрофен, спазмовералгин, брал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2413     5     Теоникол, трентал</w:t>
      </w:r>
    </w:p>
    <w:p w:rsidR="00CC4CF9" w:rsidRPr="00061AB7" w:rsidRDefault="00CC4CF9" w:rsidP="003463F3">
      <w:pPr>
        <w:pStyle w:val="ConsPlusCell"/>
        <w:jc w:val="both"/>
      </w:pPr>
      <w:r w:rsidRPr="00061AB7">
        <w:t>93 2414     0     Ганглерон</w:t>
      </w:r>
    </w:p>
    <w:p w:rsidR="00CC4CF9" w:rsidRPr="00061AB7" w:rsidRDefault="00CC4CF9" w:rsidP="003463F3">
      <w:pPr>
        <w:pStyle w:val="ConsPlusCell"/>
        <w:jc w:val="both"/>
      </w:pPr>
      <w:r w:rsidRPr="00061AB7">
        <w:t>93 2415     6     Дибазол</w:t>
      </w:r>
    </w:p>
    <w:p w:rsidR="00CC4CF9" w:rsidRPr="00061AB7" w:rsidRDefault="00CC4CF9" w:rsidP="003463F3">
      <w:pPr>
        <w:pStyle w:val="ConsPlusCell"/>
        <w:jc w:val="both"/>
      </w:pPr>
      <w:r w:rsidRPr="00061AB7">
        <w:t>93 2416     1     Циннаризин, кавинтон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2417     7     Кордарон, коринфар, форидон, нимодипин,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нитрендипин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 Изменений N 21/99 ОКП, N 45/2002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2419     8     Баметана сульфат</w:t>
      </w:r>
    </w:p>
    <w:p w:rsidR="00CC4CF9" w:rsidRPr="00061AB7" w:rsidRDefault="00CC4CF9" w:rsidP="003463F3">
      <w:pPr>
        <w:pStyle w:val="ConsPlusCell"/>
        <w:jc w:val="both"/>
      </w:pPr>
      <w:r w:rsidRPr="00061AB7">
        <w:t>93 2420     3     Нитропрепараты и прочие сердечно-сосудистые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средства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93 2421     9     Амилнитрит</w:t>
      </w:r>
    </w:p>
    <w:p w:rsidR="00CC4CF9" w:rsidRPr="00061AB7" w:rsidRDefault="00CC4CF9" w:rsidP="003463F3">
      <w:pPr>
        <w:pStyle w:val="ConsPlusCell"/>
        <w:jc w:val="both"/>
      </w:pPr>
      <w:r w:rsidRPr="00061AB7">
        <w:t>93 2422     4     Ангиопротекторы</w:t>
      </w:r>
    </w:p>
    <w:p w:rsidR="00CC4CF9" w:rsidRPr="00061AB7" w:rsidRDefault="00CC4CF9" w:rsidP="003463F3">
      <w:pPr>
        <w:pStyle w:val="ConsPlusCell"/>
        <w:jc w:val="both"/>
      </w:pPr>
      <w:r w:rsidRPr="00061AB7">
        <w:t>93 2423     1     Эринит, панангин и антигипотензивные средства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2424     5     Нитросорбид,   корданум,   ритмилен,   этацизин,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кватернидин, изосорбида мононитрат, пропафенон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35/2001 ОКП, N 47/2002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2425     0     Нитроглицерин</w:t>
      </w:r>
    </w:p>
    <w:p w:rsidR="00CC4CF9" w:rsidRPr="00061AB7" w:rsidRDefault="00CC4CF9" w:rsidP="003463F3">
      <w:pPr>
        <w:pStyle w:val="ConsPlusCell"/>
        <w:jc w:val="both"/>
      </w:pPr>
      <w:r w:rsidRPr="00061AB7">
        <w:t>93 2426     6     Новокаинамид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2427     1     Допегит, каптоприл, моэкс, эстулик, фозиноприл,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трандолаприл, эналаприл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 Изменений N 21/99 ОКП, N 45/2002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2428     7     Фендилин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Код 93 2429 исключен. - Изменение N 21/99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2430     8     Диуретические средства, производные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бензотиадиазина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Коды 93 2433 - 93 2434 исключены. - Изменения N 1 - 11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2433     4     Гидрохлортиазид</w:t>
      </w:r>
    </w:p>
    <w:p w:rsidR="00CC4CF9" w:rsidRPr="00061AB7" w:rsidRDefault="00CC4CF9" w:rsidP="003463F3">
      <w:pPr>
        <w:pStyle w:val="ConsPlusCell"/>
        <w:jc w:val="both"/>
      </w:pPr>
      <w:r w:rsidRPr="00061AB7">
        <w:t>93 2434     5     Циклопентиазид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2433 - 93 2434 введены Изменением N 47/2002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2440     2     Средства диуретические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2441     8     Буфенокс</w:t>
      </w:r>
    </w:p>
    <w:p w:rsidR="00CC4CF9" w:rsidRPr="00061AB7" w:rsidRDefault="00CC4CF9" w:rsidP="003463F3">
      <w:pPr>
        <w:pStyle w:val="ConsPlusCell"/>
        <w:jc w:val="both"/>
      </w:pPr>
      <w:r w:rsidRPr="00061AB7">
        <w:t>93 2442     3     Диакарб</w:t>
      </w:r>
    </w:p>
    <w:p w:rsidR="00CC4CF9" w:rsidRPr="00061AB7" w:rsidRDefault="00CC4CF9" w:rsidP="003463F3">
      <w:pPr>
        <w:pStyle w:val="ConsPlusCell"/>
        <w:jc w:val="both"/>
      </w:pPr>
      <w:r w:rsidRPr="00061AB7">
        <w:t>93 2443     9     Мочевина для медицинских целей</w:t>
      </w:r>
    </w:p>
    <w:p w:rsidR="00CC4CF9" w:rsidRPr="00061AB7" w:rsidRDefault="00CC4CF9" w:rsidP="003463F3">
      <w:pPr>
        <w:pStyle w:val="ConsPlusCell"/>
        <w:jc w:val="both"/>
      </w:pPr>
      <w:r w:rsidRPr="00061AB7">
        <w:t>93 2444     4     Бринальдикс, ксипамид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2445     9     Верошпирон, амилорид, индапамид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45/2002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2446     5     Фуросемид</w:t>
      </w:r>
    </w:p>
    <w:p w:rsidR="00CC4CF9" w:rsidRPr="00061AB7" w:rsidRDefault="00CC4CF9" w:rsidP="003463F3">
      <w:pPr>
        <w:pStyle w:val="ConsPlusCell"/>
        <w:jc w:val="both"/>
      </w:pPr>
      <w:r w:rsidRPr="00061AB7">
        <w:t>93 2447     0     Урегит</w:t>
      </w:r>
    </w:p>
    <w:p w:rsidR="00CC4CF9" w:rsidRPr="00061AB7" w:rsidRDefault="00CC4CF9" w:rsidP="003463F3">
      <w:pPr>
        <w:pStyle w:val="ConsPlusCell"/>
        <w:jc w:val="both"/>
      </w:pPr>
      <w:r w:rsidRPr="00061AB7">
        <w:t>93 2448     6     Оксодолин</w:t>
      </w:r>
    </w:p>
    <w:p w:rsidR="00CC4CF9" w:rsidRPr="00061AB7" w:rsidRDefault="00CC4CF9" w:rsidP="003463F3">
      <w:pPr>
        <w:pStyle w:val="ConsPlusCell"/>
        <w:jc w:val="both"/>
      </w:pPr>
      <w:r w:rsidRPr="00061AB7">
        <w:t>93 2450     7     Средства желчегонные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2451     2     Никодин</w:t>
      </w:r>
    </w:p>
    <w:p w:rsidR="00CC4CF9" w:rsidRPr="00061AB7" w:rsidRDefault="00CC4CF9" w:rsidP="003463F3">
      <w:pPr>
        <w:pStyle w:val="ConsPlusCell"/>
        <w:jc w:val="both"/>
      </w:pPr>
      <w:r w:rsidRPr="00061AB7">
        <w:t>Код 93 2452 исключен. - Изменение N 21/99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2453     3     Оксафенамид</w:t>
      </w:r>
    </w:p>
    <w:p w:rsidR="00CC4CF9" w:rsidRPr="00061AB7" w:rsidRDefault="00CC4CF9" w:rsidP="003463F3">
      <w:pPr>
        <w:pStyle w:val="ConsPlusCell"/>
        <w:jc w:val="both"/>
      </w:pPr>
      <w:r w:rsidRPr="00061AB7">
        <w:t>93 2455     4     Циквалон</w:t>
      </w:r>
    </w:p>
    <w:p w:rsidR="00CC4CF9" w:rsidRPr="00061AB7" w:rsidRDefault="00CC4CF9" w:rsidP="003463F3">
      <w:pPr>
        <w:pStyle w:val="ConsPlusCell"/>
        <w:jc w:val="both"/>
      </w:pPr>
      <w:r w:rsidRPr="00061AB7">
        <w:t>93 2457     5     Натрия холеинат</w:t>
      </w:r>
    </w:p>
    <w:p w:rsidR="00CC4CF9" w:rsidRPr="00061AB7" w:rsidRDefault="00CC4CF9" w:rsidP="003463F3">
      <w:pPr>
        <w:pStyle w:val="ConsPlusCell"/>
        <w:jc w:val="both"/>
      </w:pPr>
      <w:r w:rsidRPr="00061AB7">
        <w:t>93 2480     0     Средства сердечно-сосудистые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2481     6     Нанипрус, корватон</w:t>
      </w:r>
    </w:p>
    <w:p w:rsidR="00CC4CF9" w:rsidRPr="00061AB7" w:rsidRDefault="00CC4CF9" w:rsidP="003463F3">
      <w:pPr>
        <w:pStyle w:val="ConsPlusCell"/>
        <w:jc w:val="both"/>
      </w:pPr>
      <w:r w:rsidRPr="00061AB7">
        <w:t>93 2482     1     Этмозин</w:t>
      </w:r>
    </w:p>
    <w:p w:rsidR="00CC4CF9" w:rsidRPr="00061AB7" w:rsidRDefault="00CC4CF9" w:rsidP="003463F3">
      <w:pPr>
        <w:pStyle w:val="ConsPlusCell"/>
        <w:jc w:val="both"/>
      </w:pPr>
      <w:r w:rsidRPr="00061AB7">
        <w:t>93 2483     7     Нонахлазин, неотон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2484     2     Средства для кардиоплегии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2484 введен Изменением N 18/99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2485     8     Клофелин</w:t>
      </w:r>
    </w:p>
    <w:p w:rsidR="00CC4CF9" w:rsidRPr="00061AB7" w:rsidRDefault="00CC4CF9" w:rsidP="003463F3">
      <w:pPr>
        <w:pStyle w:val="ConsPlusCell"/>
        <w:jc w:val="both"/>
      </w:pPr>
      <w:r w:rsidRPr="00061AB7">
        <w:t>93 2486     3     Феникаберан, исрадипин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2487     9     Изоптин, кардил, триметазидин, амлодипин,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ирбесартан, лацидипин, валсартан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21/99 ОКП, N 47/2002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2488     4     Интеркордин, рамиприл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2489     3     Курантил, допамин, добутамин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2500     8     Средства, влияющие на процессы обмена</w:t>
      </w:r>
    </w:p>
    <w:p w:rsidR="00CC4CF9" w:rsidRPr="00061AB7" w:rsidRDefault="00CC4CF9" w:rsidP="003463F3">
      <w:pPr>
        <w:pStyle w:val="ConsPlusCell"/>
        <w:jc w:val="both"/>
      </w:pPr>
      <w:r w:rsidRPr="00061AB7">
        <w:t>93 2510     2     Аналоги витаминов, сахара, сахарин, ацидин,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сорбит</w:t>
      </w:r>
    </w:p>
    <w:p w:rsidR="00CC4CF9" w:rsidRPr="00061AB7" w:rsidRDefault="00CC4CF9" w:rsidP="003463F3">
      <w:pPr>
        <w:pStyle w:val="ConsPlusCell"/>
        <w:jc w:val="both"/>
      </w:pPr>
      <w:r w:rsidRPr="00061AB7">
        <w:t>93 2511     8     Холина хлорид, димефосфон</w:t>
      </w:r>
    </w:p>
    <w:p w:rsidR="00CC4CF9" w:rsidRPr="00061AB7" w:rsidRDefault="00CC4CF9" w:rsidP="003463F3">
      <w:pPr>
        <w:pStyle w:val="ConsPlusCell"/>
        <w:jc w:val="both"/>
      </w:pPr>
      <w:r w:rsidRPr="00061AB7">
        <w:t>93 2512     3     Глюкоза</w:t>
      </w:r>
    </w:p>
    <w:p w:rsidR="00CC4CF9" w:rsidRPr="00061AB7" w:rsidRDefault="00CC4CF9" w:rsidP="003463F3">
      <w:pPr>
        <w:pStyle w:val="ConsPlusCell"/>
        <w:jc w:val="both"/>
      </w:pPr>
      <w:r w:rsidRPr="00061AB7">
        <w:t>93 2513     9     Троксевазин, адиуретин, трибенозид, детралекс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2514     4     Сахарин, сладекс</w:t>
      </w:r>
    </w:p>
    <w:p w:rsidR="00CC4CF9" w:rsidRPr="00061AB7" w:rsidRDefault="00CC4CF9" w:rsidP="003463F3">
      <w:pPr>
        <w:pStyle w:val="ConsPlusCell"/>
        <w:jc w:val="both"/>
      </w:pPr>
      <w:r w:rsidRPr="00061AB7">
        <w:t>93 2515     5     Сахар и сахар молочный</w:t>
      </w:r>
    </w:p>
    <w:p w:rsidR="00CC4CF9" w:rsidRPr="00061AB7" w:rsidRDefault="00CC4CF9" w:rsidP="003463F3">
      <w:pPr>
        <w:pStyle w:val="ConsPlusCell"/>
        <w:jc w:val="both"/>
      </w:pPr>
      <w:r w:rsidRPr="00061AB7">
        <w:t>93 2516     5     Ацидин (бетаина гидрохлорид)</w:t>
      </w:r>
    </w:p>
    <w:p w:rsidR="00CC4CF9" w:rsidRPr="00061AB7" w:rsidRDefault="00CC4CF9" w:rsidP="003463F3">
      <w:pPr>
        <w:pStyle w:val="ConsPlusCell"/>
        <w:jc w:val="both"/>
      </w:pPr>
      <w:r w:rsidRPr="00061AB7">
        <w:t>93 2517     0     Сорбит, лактулоза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2518     6     Маннит фармакопейный</w:t>
      </w:r>
    </w:p>
    <w:p w:rsidR="00CC4CF9" w:rsidRPr="00061AB7" w:rsidRDefault="00CC4CF9" w:rsidP="003463F3">
      <w:pPr>
        <w:pStyle w:val="ConsPlusCell"/>
        <w:jc w:val="both"/>
      </w:pPr>
      <w:r w:rsidRPr="00061AB7">
        <w:t>93 2519     1     Аналоги витаминов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2519 введен Изменением N 47/2002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2520     7     Средства, стимулирующие кроветворение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применяемые при лучевой болезни</w:t>
      </w:r>
    </w:p>
    <w:p w:rsidR="00CC4CF9" w:rsidRPr="00061AB7" w:rsidRDefault="00CC4CF9" w:rsidP="003463F3">
      <w:pPr>
        <w:pStyle w:val="ConsPlusCell"/>
        <w:jc w:val="both"/>
      </w:pPr>
      <w:r w:rsidRPr="00061AB7">
        <w:t>93 2521     3     Дезоксинат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2521 введен Изменением N 18/99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2522     8     Натрия нуклеинат, лиоксазоль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2523     3     Пентоксил, натрия нуклеоспермат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2524     9     Тезан, диэтон</w:t>
      </w:r>
    </w:p>
    <w:p w:rsidR="00CC4CF9" w:rsidRPr="00061AB7" w:rsidRDefault="00CC4CF9" w:rsidP="003463F3">
      <w:pPr>
        <w:pStyle w:val="ConsPlusCell"/>
        <w:jc w:val="both"/>
      </w:pPr>
      <w:r w:rsidRPr="00061AB7">
        <w:t>93 2525     4     Лейкоген, молграмостим, филграстим, ленограстим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2526     9     Батилол</w:t>
      </w:r>
    </w:p>
    <w:p w:rsidR="00CC4CF9" w:rsidRPr="00061AB7" w:rsidRDefault="00CC4CF9" w:rsidP="003463F3">
      <w:pPr>
        <w:pStyle w:val="ConsPlusCell"/>
        <w:jc w:val="both"/>
      </w:pPr>
      <w:r w:rsidRPr="00061AB7">
        <w:t>93 2527     5     Цистамина дигидрохлорид</w:t>
      </w:r>
    </w:p>
    <w:p w:rsidR="00CC4CF9" w:rsidRPr="00061AB7" w:rsidRDefault="00CC4CF9" w:rsidP="003463F3">
      <w:pPr>
        <w:pStyle w:val="ConsPlusCell"/>
        <w:jc w:val="both"/>
      </w:pPr>
      <w:r w:rsidRPr="00061AB7">
        <w:t>93 2528     0     Мексамин</w:t>
      </w:r>
    </w:p>
    <w:p w:rsidR="00CC4CF9" w:rsidRPr="00061AB7" w:rsidRDefault="00CC4CF9" w:rsidP="003463F3">
      <w:pPr>
        <w:pStyle w:val="ConsPlusCell"/>
        <w:jc w:val="both"/>
      </w:pPr>
      <w:r w:rsidRPr="00061AB7">
        <w:t>93 2529     6     Меркамина гидротартрат</w:t>
      </w:r>
    </w:p>
    <w:p w:rsidR="00CC4CF9" w:rsidRPr="00061AB7" w:rsidRDefault="00CC4CF9" w:rsidP="003463F3">
      <w:pPr>
        <w:pStyle w:val="ConsPlusCell"/>
        <w:jc w:val="both"/>
      </w:pPr>
      <w:r w:rsidRPr="00061AB7">
        <w:t>93 2530     1     Средства, влияющие на свертываемость крови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(средства антикоагуляционные, фибринолитические,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тромбообразующие)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Коды 93 2532 - 93 2538 исключены. - Изменения N 1 - 11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2532     2     Средства антикоагуляционные и антиагреганты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47/2002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2533     8     Средства фибринолитические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93 2534     3     Средства тромбообразующие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2532 - 93 2534 введены Изменением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2540     6     Препараты синтетические противодиабетические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средства, регулирующие функцию щитовидной железы</w:t>
      </w:r>
    </w:p>
    <w:p w:rsidR="00CC4CF9" w:rsidRPr="00061AB7" w:rsidRDefault="00CC4CF9" w:rsidP="003463F3">
      <w:pPr>
        <w:pStyle w:val="ConsPlusCell"/>
        <w:jc w:val="both"/>
      </w:pPr>
      <w:r w:rsidRPr="00061AB7">
        <w:t>93 2541     1     Бутамид, букарбан, глибенкламид, глимепирид,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гликвидон, акарбоза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21/99 ОКП, N 29/2000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2543     2     Хлорпропамид, предиан, минидиаб, гуакарбен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32/2000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2545     3     Мерказолил, трийодтиронин, новотирал,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левотироксин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2548     6     Глибутид, изодибут, глидифен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2549     5     Диформин</w:t>
      </w:r>
    </w:p>
    <w:p w:rsidR="00CC4CF9" w:rsidRPr="00061AB7" w:rsidRDefault="00CC4CF9" w:rsidP="003463F3">
      <w:pPr>
        <w:pStyle w:val="ConsPlusCell"/>
        <w:jc w:val="both"/>
      </w:pPr>
      <w:r w:rsidRPr="00061AB7">
        <w:t>93 2550     0     Препараты, способствующие выделению солей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организма, противоядия и комплексоны</w:t>
      </w:r>
    </w:p>
    <w:p w:rsidR="00CC4CF9" w:rsidRPr="00061AB7" w:rsidRDefault="00CC4CF9" w:rsidP="003463F3">
      <w:pPr>
        <w:pStyle w:val="ConsPlusCell"/>
        <w:jc w:val="both"/>
      </w:pPr>
      <w:r w:rsidRPr="00061AB7">
        <w:t>93 2551     6     Блемарен, сульфинпиразон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2552     1     Уродан, уралит-У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Коды 93 2553 исключен. - Изменение N 21/99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2554     2     Унитиол, ферроцин, тримефацин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2555     8     Кислота этилендиаминтетрауксусная и ее соли,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антициан</w:t>
      </w:r>
    </w:p>
    <w:p w:rsidR="00CC4CF9" w:rsidRPr="00061AB7" w:rsidRDefault="00CC4CF9" w:rsidP="003463F3">
      <w:pPr>
        <w:pStyle w:val="ConsPlusCell"/>
        <w:jc w:val="both"/>
      </w:pPr>
      <w:r w:rsidRPr="00061AB7">
        <w:t>93 2556     3     Этамид, орнитин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2557     9     Пентацин, диэтиксим, десфераль</w:t>
      </w:r>
    </w:p>
    <w:p w:rsidR="00CC4CF9" w:rsidRPr="00061AB7" w:rsidRDefault="00CC4CF9" w:rsidP="003463F3">
      <w:pPr>
        <w:pStyle w:val="ConsPlusCell"/>
        <w:jc w:val="both"/>
      </w:pPr>
      <w:r w:rsidRPr="00061AB7">
        <w:t>93 2558     4     Аллоксим, пеницилламин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2559     0     Изонитрозин, трисамин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2560     5     Препараты, содержащие кальций, кольбат и фосфор</w:t>
      </w:r>
    </w:p>
    <w:p w:rsidR="00CC4CF9" w:rsidRPr="00061AB7" w:rsidRDefault="00CC4CF9" w:rsidP="003463F3">
      <w:pPr>
        <w:pStyle w:val="ConsPlusCell"/>
        <w:jc w:val="both"/>
      </w:pPr>
      <w:r w:rsidRPr="00061AB7">
        <w:t>93 2561     0     Кальция / глюконат</w:t>
      </w:r>
    </w:p>
    <w:p w:rsidR="00CC4CF9" w:rsidRPr="00061AB7" w:rsidRDefault="00CC4CF9" w:rsidP="003463F3">
      <w:pPr>
        <w:pStyle w:val="ConsPlusCell"/>
        <w:jc w:val="both"/>
      </w:pPr>
      <w:r w:rsidRPr="00061AB7">
        <w:t>93 2562     6     - лактат</w:t>
      </w:r>
    </w:p>
    <w:p w:rsidR="00CC4CF9" w:rsidRPr="00061AB7" w:rsidRDefault="00CC4CF9" w:rsidP="003463F3">
      <w:pPr>
        <w:pStyle w:val="ConsPlusCell"/>
        <w:jc w:val="both"/>
      </w:pPr>
      <w:r w:rsidRPr="00061AB7">
        <w:t>93 2563     1     Кальция глицерофосфат</w:t>
      </w:r>
    </w:p>
    <w:p w:rsidR="00CC4CF9" w:rsidRPr="00061AB7" w:rsidRDefault="00CC4CF9" w:rsidP="003463F3">
      <w:pPr>
        <w:pStyle w:val="ConsPlusCell"/>
        <w:jc w:val="both"/>
      </w:pPr>
      <w:r w:rsidRPr="00061AB7">
        <w:t>Код 93 2564 исключен. - Изменение N 21/99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2565     2     Коамид</w:t>
      </w:r>
    </w:p>
    <w:p w:rsidR="00CC4CF9" w:rsidRPr="00061AB7" w:rsidRDefault="00CC4CF9" w:rsidP="003463F3">
      <w:pPr>
        <w:pStyle w:val="ConsPlusCell"/>
        <w:jc w:val="both"/>
      </w:pPr>
      <w:r w:rsidRPr="00061AB7">
        <w:t>Код 93 2568 исключен. - Изменение N 21/99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2570     7     Препараты, содержащие мышьяк, железо и селен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Коды 93 2571 - 93 2573 исключены. - Изменения N 1 - 11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2571     5     Препараты, содержащие мышьяк</w:t>
      </w:r>
    </w:p>
    <w:p w:rsidR="00CC4CF9" w:rsidRPr="00061AB7" w:rsidRDefault="00CC4CF9" w:rsidP="003463F3">
      <w:pPr>
        <w:pStyle w:val="ConsPlusCell"/>
        <w:jc w:val="both"/>
      </w:pPr>
      <w:r w:rsidRPr="00061AB7">
        <w:t>93 2573     5     Препараты, содержащие железо</w:t>
      </w:r>
    </w:p>
    <w:p w:rsidR="00CC4CF9" w:rsidRPr="00061AB7" w:rsidRDefault="00CC4CF9" w:rsidP="003463F3">
      <w:pPr>
        <w:pStyle w:val="ConsPlusCell"/>
        <w:jc w:val="both"/>
      </w:pPr>
      <w:r w:rsidRPr="00061AB7">
        <w:t>93 2574     5     Препараты, содержащие селен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2571 - 93 2574 введены Изменением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2580     4     Препараты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2581     0     Метилурацил, этаден, ксимедон, бетамецил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2582     5     Фепранон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2583     0     Кислота аминокапроновая, ее производные, амбен,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экзацил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2584     6     Дипироксим, глицин</w:t>
      </w:r>
    </w:p>
    <w:p w:rsidR="00CC4CF9" w:rsidRPr="00061AB7" w:rsidRDefault="00CC4CF9" w:rsidP="003463F3">
      <w:pPr>
        <w:pStyle w:val="ConsPlusCell"/>
        <w:jc w:val="both"/>
      </w:pPr>
      <w:r w:rsidRPr="00061AB7">
        <w:t>93 2585     1     Тетурам, инмекарб, литонит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2586     8     Антагонисты морфина и других наркотических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анальгетиков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2586 введен Изменением N 18/99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2587     2     Препараты гемостатического действия</w:t>
      </w:r>
    </w:p>
    <w:p w:rsidR="00CC4CF9" w:rsidRPr="00061AB7" w:rsidRDefault="00CC4CF9" w:rsidP="003463F3">
      <w:pPr>
        <w:pStyle w:val="ConsPlusCell"/>
        <w:jc w:val="both"/>
      </w:pPr>
      <w:r w:rsidRPr="00061AB7">
        <w:t>93 2588     8     Иммуномодуляторы, иммунокорректоры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2589     3     Калия оротат, зиксорин, рибоксин</w:t>
      </w:r>
    </w:p>
    <w:p w:rsidR="00CC4CF9" w:rsidRPr="00061AB7" w:rsidRDefault="00CC4CF9" w:rsidP="003463F3">
      <w:pPr>
        <w:pStyle w:val="ConsPlusCell"/>
        <w:jc w:val="both"/>
      </w:pPr>
      <w:r w:rsidRPr="00061AB7">
        <w:t>93 2590     9     Средства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2591     4     Средства для лечения остеопороза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2592     4     Ксидифон, гипаль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2593     6     Силокаст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2593 введен Изменением N 18/99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2594     0     Трекрезан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2595     6     Продигиозан</w:t>
      </w:r>
    </w:p>
    <w:p w:rsidR="00CC4CF9" w:rsidRPr="00061AB7" w:rsidRDefault="00CC4CF9" w:rsidP="003463F3">
      <w:pPr>
        <w:pStyle w:val="ConsPlusCell"/>
        <w:jc w:val="both"/>
      </w:pPr>
      <w:r w:rsidRPr="00061AB7">
        <w:t>93 2596     1     Аминалон, инстенон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2597     7     Карнитина хлорид и препараты для лечения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патологии глаз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2597 введен Изменением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Код 93 2598 исключен. - Изменение N 21/99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2598     0     Гепатопротекторы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2598 введен Изменением N 45/2002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2599     8     Антигипоксанты и антиоксиданты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2600     1     Препараты синтетические гормональные (гормоны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синтетические)</w:t>
      </w:r>
    </w:p>
    <w:p w:rsidR="00CC4CF9" w:rsidRPr="00061AB7" w:rsidRDefault="00CC4CF9" w:rsidP="003463F3">
      <w:pPr>
        <w:pStyle w:val="ConsPlusCell"/>
        <w:jc w:val="both"/>
      </w:pPr>
      <w:r w:rsidRPr="00061AB7">
        <w:t>93 2610     6     Препараты кортикоидного действия</w:t>
      </w:r>
    </w:p>
    <w:p w:rsidR="00CC4CF9" w:rsidRPr="00061AB7" w:rsidRDefault="00CC4CF9" w:rsidP="003463F3">
      <w:pPr>
        <w:pStyle w:val="ConsPlusCell"/>
        <w:jc w:val="both"/>
      </w:pPr>
      <w:r w:rsidRPr="00061AB7">
        <w:t>93 2611     1     Кортизона ацетат, тетракозактид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2612     7     Преднизон</w:t>
      </w:r>
    </w:p>
    <w:p w:rsidR="00CC4CF9" w:rsidRPr="00061AB7" w:rsidRDefault="00CC4CF9" w:rsidP="003463F3">
      <w:pPr>
        <w:pStyle w:val="ConsPlusCell"/>
        <w:jc w:val="both"/>
      </w:pPr>
      <w:r w:rsidRPr="00061AB7">
        <w:t>93 2613     2     Преднизолон и его производные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2614     8     Дезоксикортикостерона ацетат</w:t>
      </w:r>
    </w:p>
    <w:p w:rsidR="00CC4CF9" w:rsidRPr="00061AB7" w:rsidRDefault="00CC4CF9" w:rsidP="003463F3">
      <w:pPr>
        <w:pStyle w:val="ConsPlusCell"/>
        <w:jc w:val="both"/>
      </w:pPr>
      <w:r w:rsidRPr="00061AB7">
        <w:t>93 2615     3     Дезоксикортикостерона триметилацетат</w:t>
      </w:r>
    </w:p>
    <w:p w:rsidR="00CC4CF9" w:rsidRPr="00061AB7" w:rsidRDefault="00CC4CF9" w:rsidP="003463F3">
      <w:pPr>
        <w:pStyle w:val="ConsPlusCell"/>
        <w:jc w:val="both"/>
      </w:pPr>
      <w:r w:rsidRPr="00061AB7">
        <w:t>93 2616     9     Триамцинолон</w:t>
      </w:r>
    </w:p>
    <w:p w:rsidR="00CC4CF9" w:rsidRPr="00061AB7" w:rsidRDefault="00CC4CF9" w:rsidP="003463F3">
      <w:pPr>
        <w:pStyle w:val="ConsPlusCell"/>
        <w:jc w:val="both"/>
      </w:pPr>
      <w:r w:rsidRPr="00061AB7">
        <w:t>93 2617     4     Дексаметазон и его производные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2618     2     Гидрокортизон</w:t>
      </w:r>
    </w:p>
    <w:p w:rsidR="00CC4CF9" w:rsidRPr="00061AB7" w:rsidRDefault="00CC4CF9" w:rsidP="003463F3">
      <w:pPr>
        <w:pStyle w:val="ConsPlusCell"/>
        <w:jc w:val="both"/>
      </w:pPr>
      <w:r w:rsidRPr="00061AB7">
        <w:t>93 2619     5     Будесонид, элоком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2619 введен Изменением N 18/99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2620     0     Препараты эстрогенные стероидного строения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93 2622     1     Эстрадиола дипропионат и его производные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2623     7     Этинилэстрадиол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2624     2     Метилэстрадиол</w:t>
      </w:r>
    </w:p>
    <w:p w:rsidR="00CC4CF9" w:rsidRPr="00061AB7" w:rsidRDefault="00CC4CF9" w:rsidP="003463F3">
      <w:pPr>
        <w:pStyle w:val="ConsPlusCell"/>
        <w:jc w:val="both"/>
      </w:pPr>
      <w:r w:rsidRPr="00061AB7">
        <w:t>93 2625     8     Местранол</w:t>
      </w:r>
    </w:p>
    <w:p w:rsidR="00CC4CF9" w:rsidRPr="00061AB7" w:rsidRDefault="00CC4CF9" w:rsidP="003463F3">
      <w:pPr>
        <w:pStyle w:val="ConsPlusCell"/>
        <w:jc w:val="both"/>
      </w:pPr>
      <w:r w:rsidRPr="00061AB7">
        <w:t>93 2626     3     Клостилбегит</w:t>
      </w:r>
    </w:p>
    <w:p w:rsidR="00CC4CF9" w:rsidRPr="00061AB7" w:rsidRDefault="00CC4CF9" w:rsidP="003463F3">
      <w:pPr>
        <w:pStyle w:val="ConsPlusCell"/>
        <w:jc w:val="both"/>
      </w:pPr>
      <w:r w:rsidRPr="00061AB7">
        <w:t>Код 93 2627 исключен. - Изменение N 21/99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2628     4     Холестирамин</w:t>
      </w:r>
    </w:p>
    <w:p w:rsidR="00CC4CF9" w:rsidRPr="00061AB7" w:rsidRDefault="00CC4CF9" w:rsidP="003463F3">
      <w:pPr>
        <w:pStyle w:val="ConsPlusCell"/>
        <w:jc w:val="both"/>
      </w:pPr>
      <w:r w:rsidRPr="00061AB7">
        <w:t>93 2630     5     Препараты эстрогенные нестероидного строения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93 2631     0     Синэстрол</w:t>
      </w:r>
    </w:p>
    <w:p w:rsidR="00CC4CF9" w:rsidRPr="00061AB7" w:rsidRDefault="00CC4CF9" w:rsidP="003463F3">
      <w:pPr>
        <w:pStyle w:val="ConsPlusCell"/>
        <w:jc w:val="both"/>
      </w:pPr>
      <w:r w:rsidRPr="00061AB7">
        <w:t>93 2632     6     Диэтилстильбэстрол и его производные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2633     1     Диэтилстильбэстрола пропионат</w:t>
      </w:r>
    </w:p>
    <w:p w:rsidR="00CC4CF9" w:rsidRPr="00061AB7" w:rsidRDefault="00CC4CF9" w:rsidP="003463F3">
      <w:pPr>
        <w:pStyle w:val="ConsPlusCell"/>
        <w:jc w:val="both"/>
      </w:pPr>
      <w:r w:rsidRPr="00061AB7">
        <w:t>93 2634     7     Димэстрол</w:t>
      </w:r>
    </w:p>
    <w:p w:rsidR="00CC4CF9" w:rsidRPr="00061AB7" w:rsidRDefault="00CC4CF9" w:rsidP="003463F3">
      <w:pPr>
        <w:pStyle w:val="ConsPlusCell"/>
        <w:jc w:val="both"/>
      </w:pPr>
      <w:r w:rsidRPr="00061AB7">
        <w:t>Код 93 2635 исключен. - Изменение N 21/99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2636     8     Сигетин</w:t>
      </w:r>
    </w:p>
    <w:p w:rsidR="00CC4CF9" w:rsidRPr="00061AB7" w:rsidRDefault="00CC4CF9" w:rsidP="003463F3">
      <w:pPr>
        <w:pStyle w:val="ConsPlusCell"/>
        <w:jc w:val="both"/>
      </w:pPr>
      <w:r w:rsidRPr="00061AB7">
        <w:t>93 2640     3     Препараты гестагенные и их аналоги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Коды 93 2641 - 93 2649 исключены. - Изменения N 1 - 11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2641     5     Прогестины (гестагены)</w:t>
      </w:r>
    </w:p>
    <w:p w:rsidR="00CC4CF9" w:rsidRPr="00061AB7" w:rsidRDefault="00CC4CF9" w:rsidP="003463F3">
      <w:pPr>
        <w:pStyle w:val="ConsPlusCell"/>
        <w:jc w:val="both"/>
      </w:pPr>
      <w:r w:rsidRPr="00061AB7">
        <w:t>93 2643     6     Аналоги прогестерона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2641 - 93 2643 введены Изменением N 17/99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2650     4     Препараты андрогенные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2651     7     Тестостерона пропионат</w:t>
      </w:r>
    </w:p>
    <w:p w:rsidR="00CC4CF9" w:rsidRPr="00061AB7" w:rsidRDefault="00CC4CF9" w:rsidP="003463F3">
      <w:pPr>
        <w:pStyle w:val="ConsPlusCell"/>
        <w:jc w:val="both"/>
      </w:pPr>
      <w:r w:rsidRPr="00061AB7">
        <w:t>93 2652     5     Тестостерона энантат</w:t>
      </w:r>
    </w:p>
    <w:p w:rsidR="00CC4CF9" w:rsidRPr="00061AB7" w:rsidRDefault="00CC4CF9" w:rsidP="003463F3">
      <w:pPr>
        <w:pStyle w:val="ConsPlusCell"/>
        <w:jc w:val="both"/>
      </w:pPr>
      <w:r w:rsidRPr="00061AB7">
        <w:t>93 2653     0     Метилтестостерон</w:t>
      </w:r>
    </w:p>
    <w:p w:rsidR="00CC4CF9" w:rsidRPr="00061AB7" w:rsidRDefault="00CC4CF9" w:rsidP="003463F3">
      <w:pPr>
        <w:pStyle w:val="ConsPlusCell"/>
        <w:jc w:val="both"/>
      </w:pPr>
      <w:r w:rsidRPr="00061AB7">
        <w:t>93 2655     1     Тестэнат</w:t>
      </w:r>
    </w:p>
    <w:p w:rsidR="00CC4CF9" w:rsidRPr="00061AB7" w:rsidRDefault="00CC4CF9" w:rsidP="003463F3">
      <w:pPr>
        <w:pStyle w:val="ConsPlusCell"/>
        <w:jc w:val="both"/>
      </w:pPr>
      <w:r w:rsidRPr="00061AB7">
        <w:t>93 2656     7     Медротестрона пропионат</w:t>
      </w:r>
    </w:p>
    <w:p w:rsidR="00CC4CF9" w:rsidRPr="00061AB7" w:rsidRDefault="00CC4CF9" w:rsidP="003463F3">
      <w:pPr>
        <w:pStyle w:val="ConsPlusCell"/>
        <w:jc w:val="both"/>
      </w:pPr>
      <w:r w:rsidRPr="00061AB7">
        <w:t>93 2657     2     Андростендиола монобензоат</w:t>
      </w:r>
    </w:p>
    <w:p w:rsidR="00CC4CF9" w:rsidRPr="00061AB7" w:rsidRDefault="00CC4CF9" w:rsidP="003463F3">
      <w:pPr>
        <w:pStyle w:val="ConsPlusCell"/>
        <w:jc w:val="both"/>
      </w:pPr>
      <w:r w:rsidRPr="00061AB7">
        <w:t>93 2658     8     Этиниландростендиол</w:t>
      </w:r>
    </w:p>
    <w:p w:rsidR="00CC4CF9" w:rsidRPr="00061AB7" w:rsidRDefault="00CC4CF9" w:rsidP="003463F3">
      <w:pPr>
        <w:pStyle w:val="ConsPlusCell"/>
        <w:jc w:val="both"/>
      </w:pPr>
      <w:r w:rsidRPr="00061AB7">
        <w:t>93 2660     9     Вещества анаболические стероидные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2661     4     Метиландростендиол</w:t>
      </w:r>
    </w:p>
    <w:p w:rsidR="00CC4CF9" w:rsidRPr="00061AB7" w:rsidRDefault="00CC4CF9" w:rsidP="003463F3">
      <w:pPr>
        <w:pStyle w:val="ConsPlusCell"/>
        <w:jc w:val="both"/>
      </w:pPr>
      <w:r w:rsidRPr="00061AB7">
        <w:t>93 2662     0     Метандростенолон</w:t>
      </w:r>
    </w:p>
    <w:p w:rsidR="00CC4CF9" w:rsidRPr="00061AB7" w:rsidRDefault="00CC4CF9" w:rsidP="003463F3">
      <w:pPr>
        <w:pStyle w:val="ConsPlusCell"/>
        <w:jc w:val="both"/>
      </w:pPr>
      <w:r w:rsidRPr="00061AB7">
        <w:t>93 2663     5     Феноболин</w:t>
      </w:r>
    </w:p>
    <w:p w:rsidR="00CC4CF9" w:rsidRPr="00061AB7" w:rsidRDefault="00CC4CF9" w:rsidP="003463F3">
      <w:pPr>
        <w:pStyle w:val="ConsPlusCell"/>
        <w:jc w:val="both"/>
      </w:pPr>
      <w:r w:rsidRPr="00061AB7">
        <w:t>Код 93 2664 исключен. - Изменение N 21/99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2665     6     Силаболин</w:t>
      </w:r>
    </w:p>
    <w:p w:rsidR="00CC4CF9" w:rsidRPr="00061AB7" w:rsidRDefault="00CC4CF9" w:rsidP="003463F3">
      <w:pPr>
        <w:pStyle w:val="ConsPlusCell"/>
        <w:jc w:val="both"/>
      </w:pPr>
      <w:r w:rsidRPr="00061AB7">
        <w:t>93 2690     2     Препараты гормональные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2691     8     Стиламин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2691 введен Изменением N 18/99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2692     3     Синафлан, даназол, ультрапрокт, галометазон,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бусерелин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2693     9     Андрокур</w:t>
      </w:r>
    </w:p>
    <w:p w:rsidR="00CC4CF9" w:rsidRPr="00061AB7" w:rsidRDefault="00CC4CF9" w:rsidP="003463F3">
      <w:pPr>
        <w:pStyle w:val="ConsPlusCell"/>
        <w:jc w:val="both"/>
      </w:pPr>
      <w:r w:rsidRPr="00061AB7">
        <w:t>93 2694     4     Реместил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2693 - 93 2694 введены Изменением N 18/99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2700     5     Средства рентгеноконтрастные и другие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диагностические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93 2710     0     Вещества йодсодержащие рентгеноконтрастные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2711     5     Билигност</w:t>
      </w:r>
    </w:p>
    <w:p w:rsidR="00CC4CF9" w:rsidRPr="00061AB7" w:rsidRDefault="00CC4CF9" w:rsidP="003463F3">
      <w:pPr>
        <w:pStyle w:val="ConsPlusCell"/>
        <w:jc w:val="both"/>
      </w:pPr>
      <w:r w:rsidRPr="00061AB7">
        <w:t>93 2712     0     Иопагност, омнипак</w:t>
      </w:r>
    </w:p>
    <w:p w:rsidR="00CC4CF9" w:rsidRPr="00061AB7" w:rsidRDefault="00CC4CF9" w:rsidP="003463F3">
      <w:pPr>
        <w:pStyle w:val="ConsPlusCell"/>
        <w:jc w:val="both"/>
      </w:pPr>
      <w:r w:rsidRPr="00061AB7">
        <w:t>Код 93 2713 исключен. - Изменение N 21/99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2714     1     Йодолипол, йопамидол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2717     8     Фалигност</w:t>
      </w:r>
    </w:p>
    <w:p w:rsidR="00CC4CF9" w:rsidRPr="00061AB7" w:rsidRDefault="00CC4CF9" w:rsidP="003463F3">
      <w:pPr>
        <w:pStyle w:val="ConsPlusCell"/>
        <w:jc w:val="both"/>
      </w:pPr>
      <w:r w:rsidRPr="00061AB7">
        <w:t>93 2718     3     Пропилйодон</w:t>
      </w:r>
    </w:p>
    <w:p w:rsidR="00CC4CF9" w:rsidRPr="00061AB7" w:rsidRDefault="00CC4CF9" w:rsidP="003463F3">
      <w:pPr>
        <w:pStyle w:val="ConsPlusCell"/>
        <w:jc w:val="both"/>
      </w:pPr>
      <w:r w:rsidRPr="00061AB7">
        <w:t>93 2719     9     Триомбрин</w:t>
      </w:r>
    </w:p>
    <w:p w:rsidR="00CC4CF9" w:rsidRPr="00061AB7" w:rsidRDefault="00CC4CF9" w:rsidP="003463F3">
      <w:pPr>
        <w:pStyle w:val="ConsPlusCell"/>
        <w:jc w:val="both"/>
      </w:pPr>
      <w:r w:rsidRPr="00061AB7">
        <w:t>93 2730     9     Вещества йодсодержащие рентгеноконтрастные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2732     7     Билимин</w:t>
      </w:r>
    </w:p>
    <w:p w:rsidR="00CC4CF9" w:rsidRPr="00061AB7" w:rsidRDefault="00CC4CF9" w:rsidP="003463F3">
      <w:pPr>
        <w:pStyle w:val="ConsPlusCell"/>
        <w:jc w:val="both"/>
      </w:pPr>
      <w:r w:rsidRPr="00061AB7">
        <w:t>93 2733     5     Этиотраст, йопромид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2734     0     Йодамид</w:t>
      </w:r>
    </w:p>
    <w:p w:rsidR="00CC4CF9" w:rsidRPr="00061AB7" w:rsidRDefault="00CC4CF9" w:rsidP="003463F3">
      <w:pPr>
        <w:pStyle w:val="ConsPlusCell"/>
        <w:jc w:val="both"/>
      </w:pPr>
      <w:r w:rsidRPr="00061AB7">
        <w:t>93 2790     6     Средства диагностические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2791     1     Индигокармин, лимонтар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2792     7     Препараты диагностичекие изотопные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Код 93 2793 исключен. - Изменение N 21/99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2794     8     Радиофармацевтические диагностические препараты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2795     3     Хромолимфотраст</w:t>
      </w:r>
    </w:p>
    <w:p w:rsidR="00CC4CF9" w:rsidRPr="00061AB7" w:rsidRDefault="00CC4CF9" w:rsidP="003463F3">
      <w:pPr>
        <w:pStyle w:val="ConsPlusCell"/>
        <w:jc w:val="both"/>
      </w:pPr>
      <w:r w:rsidRPr="00061AB7">
        <w:t>93 2796     9     Ацидотест, протирелин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47/2002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2797     4     Флуоресцеин, магневист, гадодиамид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2798     9     Гравимун, нифтолид</w:t>
      </w:r>
    </w:p>
    <w:p w:rsidR="00CC4CF9" w:rsidRPr="00061AB7" w:rsidRDefault="00CC4CF9" w:rsidP="003463F3">
      <w:pPr>
        <w:pStyle w:val="ConsPlusCell"/>
        <w:jc w:val="both"/>
      </w:pPr>
      <w:r w:rsidRPr="00061AB7">
        <w:t>93 2799     5     Пентагастрин, галактоза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2800     9     Средства химико-фармацевтические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фармакотерапевтического действия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2820     8     Средства седативные, снотворные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наркотические производные бензодиазепина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другие</w:t>
      </w:r>
    </w:p>
    <w:p w:rsidR="00CC4CF9" w:rsidRPr="00061AB7" w:rsidRDefault="00CC4CF9" w:rsidP="003463F3">
      <w:pPr>
        <w:pStyle w:val="ConsPlusCell"/>
        <w:jc w:val="both"/>
      </w:pPr>
      <w:r w:rsidRPr="00061AB7">
        <w:t>93 2821     3     Нитразепам и другие производные бензодиазепина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2822     9     Сибазон, клоразепат, алпразолам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2823     4     Хлозепид, эстазолам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2824     0     Нозепам, рогипнол, тетразепам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2825     5     Хлорпротиксен, флупентиксол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Код 93 2826 исключен. - Изменение N 21/99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2827     6     Мебикар, фосфабензид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2828     1     Медазепам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2829     7     Лития оксибутират, мексидол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2840     7     Противовоспалительные нестероидные препараты</w:t>
      </w:r>
    </w:p>
    <w:p w:rsidR="00CC4CF9" w:rsidRPr="00061AB7" w:rsidRDefault="00CC4CF9" w:rsidP="003463F3">
      <w:pPr>
        <w:pStyle w:val="ConsPlusCell"/>
        <w:jc w:val="both"/>
      </w:pPr>
      <w:r w:rsidRPr="00061AB7">
        <w:t>93 2841     2     Ибупрофен, флугалин, кетопрофен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2842     8     Метиндол, пироксикам, мелоксикам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2843     3     Вольтарен, сургам, нифлумовая кислота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2844     9     Лодоксамид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2845     4     Оксиферрискорбон натрия</w:t>
      </w:r>
    </w:p>
    <w:p w:rsidR="00CC4CF9" w:rsidRPr="00061AB7" w:rsidRDefault="00CC4CF9" w:rsidP="003463F3">
      <w:pPr>
        <w:pStyle w:val="ConsPlusCell"/>
        <w:jc w:val="both"/>
      </w:pPr>
      <w:r w:rsidRPr="00061AB7">
        <w:t>93 2846     8     Фалиминт</w:t>
      </w:r>
    </w:p>
    <w:p w:rsidR="00CC4CF9" w:rsidRPr="00061AB7" w:rsidRDefault="00CC4CF9" w:rsidP="003463F3">
      <w:pPr>
        <w:pStyle w:val="ConsPlusCell"/>
        <w:jc w:val="both"/>
      </w:pPr>
      <w:r w:rsidRPr="00061AB7">
        <w:t>93 2847     5     Напросин, толметин, галавит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2848     0     Пиримидант</w:t>
      </w:r>
    </w:p>
    <w:p w:rsidR="00CC4CF9" w:rsidRPr="00061AB7" w:rsidRDefault="00CC4CF9" w:rsidP="003463F3">
      <w:pPr>
        <w:pStyle w:val="ConsPlusCell"/>
        <w:jc w:val="both"/>
      </w:pPr>
      <w:r w:rsidRPr="00061AB7">
        <w:t>93 2850     1     Препараты, способствующие выделению солей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организма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2851     7     Аллопуринол, бензбромарон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2860     6     Вещества, влияющие на липидный и холестериновый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обмен</w:t>
      </w:r>
    </w:p>
    <w:p w:rsidR="00CC4CF9" w:rsidRPr="00061AB7" w:rsidRDefault="00CC4CF9" w:rsidP="003463F3">
      <w:pPr>
        <w:pStyle w:val="ConsPlusCell"/>
        <w:jc w:val="both"/>
      </w:pPr>
      <w:r w:rsidRPr="00061AB7">
        <w:t>93 2861     1     Пармидин</w:t>
      </w:r>
    </w:p>
    <w:p w:rsidR="00CC4CF9" w:rsidRPr="00061AB7" w:rsidRDefault="00CC4CF9" w:rsidP="003463F3">
      <w:pPr>
        <w:pStyle w:val="ConsPlusCell"/>
        <w:jc w:val="both"/>
      </w:pPr>
      <w:r w:rsidRPr="00061AB7">
        <w:t>93 2862     7     Дипромоний, пробукол, алиприл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21/99 ОКП, N 45/2002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Код 93 2863 исключен. - Изменение N 21/99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2864     8     Мисклерон, гевилон, мевакор, флувастатин,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правастатин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2865     3     Бемитил</w:t>
      </w:r>
    </w:p>
    <w:p w:rsidR="00CC4CF9" w:rsidRPr="00061AB7" w:rsidRDefault="00CC4CF9" w:rsidP="003463F3">
      <w:pPr>
        <w:pStyle w:val="ConsPlusCell"/>
        <w:jc w:val="both"/>
      </w:pPr>
      <w:r w:rsidRPr="00061AB7">
        <w:t>93 2866     9     Хенохол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2866 введен Изменением N 21/99 ОКП)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93 3000     2     Препараты химико-фармацевтические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химиотерапевтического действия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93 3100     6     Препараты антибактериальные (без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противотуберкулезных)</w:t>
      </w:r>
    </w:p>
    <w:p w:rsidR="00CC4CF9" w:rsidRPr="00061AB7" w:rsidRDefault="00CC4CF9" w:rsidP="003463F3">
      <w:pPr>
        <w:pStyle w:val="ConsPlusCell"/>
        <w:jc w:val="both"/>
      </w:pPr>
      <w:r w:rsidRPr="00061AB7">
        <w:t>93 3110     0     Нитрофураны</w:t>
      </w:r>
    </w:p>
    <w:p w:rsidR="00CC4CF9" w:rsidRPr="00061AB7" w:rsidRDefault="00CC4CF9" w:rsidP="003463F3">
      <w:pPr>
        <w:pStyle w:val="ConsPlusCell"/>
        <w:jc w:val="both"/>
      </w:pPr>
      <w:r w:rsidRPr="00061AB7">
        <w:t>93 3111     6     Фурацилин</w:t>
      </w:r>
    </w:p>
    <w:p w:rsidR="00CC4CF9" w:rsidRPr="00061AB7" w:rsidRDefault="00CC4CF9" w:rsidP="003463F3">
      <w:pPr>
        <w:pStyle w:val="ConsPlusCell"/>
        <w:jc w:val="both"/>
      </w:pPr>
      <w:r w:rsidRPr="00061AB7">
        <w:t>93 3112     1     Фурадонин, хинифурил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3113     7     Фуразолин, эрцефурил</w:t>
      </w:r>
    </w:p>
    <w:p w:rsidR="00CC4CF9" w:rsidRPr="00061AB7" w:rsidRDefault="00CC4CF9" w:rsidP="003463F3">
      <w:pPr>
        <w:pStyle w:val="ConsPlusCell"/>
        <w:jc w:val="both"/>
      </w:pPr>
      <w:r w:rsidRPr="00061AB7">
        <w:t>93 3114     2     Фуразолидон</w:t>
      </w:r>
    </w:p>
    <w:p w:rsidR="00CC4CF9" w:rsidRPr="00061AB7" w:rsidRDefault="00CC4CF9" w:rsidP="003463F3">
      <w:pPr>
        <w:pStyle w:val="ConsPlusCell"/>
        <w:jc w:val="both"/>
      </w:pPr>
      <w:r w:rsidRPr="00061AB7">
        <w:t>93 3115     8     Фурагин и его производные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3116     3     Фурагин растворимый</w:t>
      </w:r>
    </w:p>
    <w:p w:rsidR="00CC4CF9" w:rsidRPr="00061AB7" w:rsidRDefault="00CC4CF9" w:rsidP="003463F3">
      <w:pPr>
        <w:pStyle w:val="ConsPlusCell"/>
        <w:jc w:val="both"/>
      </w:pPr>
      <w:r w:rsidRPr="00061AB7">
        <w:t>93 3150     9     Препараты висмута противосифилитические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93 3151     4     Бийохинол</w:t>
      </w:r>
    </w:p>
    <w:p w:rsidR="00CC4CF9" w:rsidRPr="00061AB7" w:rsidRDefault="00CC4CF9" w:rsidP="003463F3">
      <w:pPr>
        <w:pStyle w:val="ConsPlusCell"/>
        <w:jc w:val="both"/>
      </w:pPr>
      <w:r w:rsidRPr="00061AB7">
        <w:t>93 3152     1     Бисмоверол</w:t>
      </w:r>
    </w:p>
    <w:p w:rsidR="00CC4CF9" w:rsidRPr="00061AB7" w:rsidRDefault="00CC4CF9" w:rsidP="003463F3">
      <w:pPr>
        <w:pStyle w:val="ConsPlusCell"/>
        <w:jc w:val="both"/>
      </w:pPr>
      <w:r w:rsidRPr="00061AB7">
        <w:t>93 3160     3     Препараты мышьяка и ртути противосифилитические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Код 93 3161 исключен. - Изменение N 21/99 ОКП</w:t>
      </w:r>
    </w:p>
    <w:p w:rsidR="00CC4CF9" w:rsidRPr="00061AB7" w:rsidRDefault="00CC4CF9" w:rsidP="003463F3">
      <w:pPr>
        <w:pStyle w:val="ConsPlusCell"/>
        <w:jc w:val="both"/>
      </w:pPr>
      <w:r w:rsidRPr="00061AB7">
        <w:t>Код 93 3162 исключен. - Изменение N 21/99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3163     5     Осарсол</w:t>
      </w:r>
    </w:p>
    <w:p w:rsidR="00CC4CF9" w:rsidRPr="00061AB7" w:rsidRDefault="00CC4CF9" w:rsidP="003463F3">
      <w:pPr>
        <w:pStyle w:val="ConsPlusCell"/>
        <w:jc w:val="both"/>
      </w:pPr>
      <w:r w:rsidRPr="00061AB7">
        <w:t>93 3164     5     Ртути салицилат</w:t>
      </w:r>
    </w:p>
    <w:p w:rsidR="00CC4CF9" w:rsidRPr="00061AB7" w:rsidRDefault="00CC4CF9" w:rsidP="003463F3">
      <w:pPr>
        <w:pStyle w:val="ConsPlusCell"/>
        <w:jc w:val="both"/>
      </w:pPr>
      <w:r w:rsidRPr="00061AB7">
        <w:t>93 3180     2     Хиноксалины, производные нафтиридина</w:t>
      </w:r>
    </w:p>
    <w:p w:rsidR="00CC4CF9" w:rsidRPr="00061AB7" w:rsidRDefault="00CC4CF9" w:rsidP="003463F3">
      <w:pPr>
        <w:pStyle w:val="ConsPlusCell"/>
        <w:jc w:val="both"/>
      </w:pPr>
      <w:r w:rsidRPr="00061AB7">
        <w:t>93 3181     8     Хиноксидин</w:t>
      </w:r>
    </w:p>
    <w:p w:rsidR="00CC4CF9" w:rsidRPr="00061AB7" w:rsidRDefault="00CC4CF9" w:rsidP="003463F3">
      <w:pPr>
        <w:pStyle w:val="ConsPlusCell"/>
        <w:jc w:val="both"/>
      </w:pPr>
      <w:r w:rsidRPr="00061AB7">
        <w:t>93 3182     3     Диоксидин</w:t>
      </w:r>
    </w:p>
    <w:p w:rsidR="00CC4CF9" w:rsidRPr="00061AB7" w:rsidRDefault="00CC4CF9" w:rsidP="003463F3">
      <w:pPr>
        <w:pStyle w:val="ConsPlusCell"/>
        <w:jc w:val="both"/>
      </w:pPr>
      <w:r w:rsidRPr="00061AB7">
        <w:t>93 3183     9     Невиграмон</w:t>
      </w:r>
    </w:p>
    <w:p w:rsidR="00CC4CF9" w:rsidRPr="00061AB7" w:rsidRDefault="00CC4CF9" w:rsidP="003463F3">
      <w:pPr>
        <w:pStyle w:val="ConsPlusCell"/>
        <w:jc w:val="both"/>
      </w:pPr>
      <w:r w:rsidRPr="00061AB7">
        <w:t>93 3200     0     Препараты для лечения протозойных инфекций</w:t>
      </w:r>
    </w:p>
    <w:p w:rsidR="00CC4CF9" w:rsidRPr="00061AB7" w:rsidRDefault="00CC4CF9" w:rsidP="003463F3">
      <w:pPr>
        <w:pStyle w:val="ConsPlusCell"/>
        <w:jc w:val="both"/>
      </w:pPr>
      <w:r w:rsidRPr="00061AB7">
        <w:t>93 3210     4     Препараты противомалярийные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3211     4     Акрихин</w:t>
      </w:r>
    </w:p>
    <w:p w:rsidR="00CC4CF9" w:rsidRPr="00061AB7" w:rsidRDefault="00CC4CF9" w:rsidP="003463F3">
      <w:pPr>
        <w:pStyle w:val="ConsPlusCell"/>
        <w:jc w:val="both"/>
      </w:pPr>
      <w:r w:rsidRPr="00061AB7">
        <w:t>93 3212     5     Бигумаль</w:t>
      </w:r>
    </w:p>
    <w:p w:rsidR="00CC4CF9" w:rsidRPr="00061AB7" w:rsidRDefault="00CC4CF9" w:rsidP="003463F3">
      <w:pPr>
        <w:pStyle w:val="ConsPlusCell"/>
        <w:jc w:val="both"/>
      </w:pPr>
      <w:r w:rsidRPr="00061AB7">
        <w:t>93 3213     0     Хингамин и его производные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3214     6     Хлоридин</w:t>
      </w:r>
    </w:p>
    <w:p w:rsidR="00CC4CF9" w:rsidRPr="00061AB7" w:rsidRDefault="00CC4CF9" w:rsidP="003463F3">
      <w:pPr>
        <w:pStyle w:val="ConsPlusCell"/>
        <w:jc w:val="both"/>
      </w:pPr>
      <w:r w:rsidRPr="00061AB7">
        <w:t>93 3215     1     Хиноцид</w:t>
      </w:r>
    </w:p>
    <w:p w:rsidR="00CC4CF9" w:rsidRPr="00061AB7" w:rsidRDefault="00CC4CF9" w:rsidP="003463F3">
      <w:pPr>
        <w:pStyle w:val="ConsPlusCell"/>
        <w:jc w:val="both"/>
      </w:pPr>
      <w:r w:rsidRPr="00061AB7">
        <w:t>93 3217     2     Примахина дифосфат</w:t>
      </w:r>
    </w:p>
    <w:p w:rsidR="00CC4CF9" w:rsidRPr="00061AB7" w:rsidRDefault="00CC4CF9" w:rsidP="003463F3">
      <w:pPr>
        <w:pStyle w:val="ConsPlusCell"/>
        <w:jc w:val="both"/>
      </w:pPr>
      <w:r w:rsidRPr="00061AB7">
        <w:t>93 3220     9     Препараты для лечения трихомониаза</w:t>
      </w:r>
    </w:p>
    <w:p w:rsidR="00CC4CF9" w:rsidRPr="00061AB7" w:rsidRDefault="00CC4CF9" w:rsidP="003463F3">
      <w:pPr>
        <w:pStyle w:val="ConsPlusCell"/>
        <w:jc w:val="both"/>
      </w:pPr>
      <w:r w:rsidRPr="00061AB7">
        <w:t>93 3221     4     Трихомонацид</w:t>
      </w:r>
    </w:p>
    <w:p w:rsidR="00CC4CF9" w:rsidRPr="00061AB7" w:rsidRDefault="00CC4CF9" w:rsidP="003463F3">
      <w:pPr>
        <w:pStyle w:val="ConsPlusCell"/>
        <w:jc w:val="both"/>
      </w:pPr>
      <w:r w:rsidRPr="00061AB7">
        <w:t>93 3223     5     Метронидазол и его производные, мирамистин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3224     0     Нитазол, тенонитрозол, нифурател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3230     3     Препараты для лечения лейшманиоза, амебиаза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других протозойных инфекций</w:t>
      </w:r>
    </w:p>
    <w:p w:rsidR="00CC4CF9" w:rsidRPr="00061AB7" w:rsidRDefault="00CC4CF9" w:rsidP="003463F3">
      <w:pPr>
        <w:pStyle w:val="ConsPlusCell"/>
        <w:jc w:val="both"/>
      </w:pPr>
      <w:r w:rsidRPr="00061AB7">
        <w:t>93 3233     1     Солюсурьмин</w:t>
      </w:r>
    </w:p>
    <w:p w:rsidR="00CC4CF9" w:rsidRPr="00061AB7" w:rsidRDefault="00CC4CF9" w:rsidP="003463F3">
      <w:pPr>
        <w:pStyle w:val="ConsPlusCell"/>
        <w:jc w:val="both"/>
      </w:pPr>
      <w:r w:rsidRPr="00061AB7">
        <w:t>93 3234     5     Хиниофон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3235     0     Аминохинол, меглумин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3300     3     Средства противогельминтные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3310     8     Пиперазин и его производные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3311     3     Пиперазин и его соли</w:t>
      </w:r>
    </w:p>
    <w:p w:rsidR="00CC4CF9" w:rsidRPr="00061AB7" w:rsidRDefault="00CC4CF9" w:rsidP="003463F3">
      <w:pPr>
        <w:pStyle w:val="ConsPlusCell"/>
        <w:jc w:val="both"/>
      </w:pPr>
      <w:r w:rsidRPr="00061AB7">
        <w:t>93 3315     5     Дитразин</w:t>
      </w:r>
    </w:p>
    <w:p w:rsidR="00CC4CF9" w:rsidRPr="00061AB7" w:rsidRDefault="00CC4CF9" w:rsidP="003463F3">
      <w:pPr>
        <w:pStyle w:val="ConsPlusCell"/>
        <w:jc w:val="both"/>
      </w:pPr>
      <w:r w:rsidRPr="00061AB7">
        <w:t>93 3317     6     Дитразина цитрат</w:t>
      </w:r>
    </w:p>
    <w:p w:rsidR="00CC4CF9" w:rsidRPr="00061AB7" w:rsidRDefault="00CC4CF9" w:rsidP="003463F3">
      <w:pPr>
        <w:pStyle w:val="ConsPlusCell"/>
        <w:jc w:val="both"/>
      </w:pPr>
      <w:r w:rsidRPr="00061AB7">
        <w:t>93 3330     7     Средства противогельминтные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3332     8     Дифезил, билтрицид, азинокс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45/2002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3334     9     Нафтамон, комбантрин</w:t>
      </w:r>
    </w:p>
    <w:p w:rsidR="00CC4CF9" w:rsidRPr="00061AB7" w:rsidRDefault="00CC4CF9" w:rsidP="003463F3">
      <w:pPr>
        <w:pStyle w:val="ConsPlusCell"/>
        <w:jc w:val="both"/>
      </w:pPr>
      <w:r w:rsidRPr="00061AB7">
        <w:t>93 3335     4     Фенасал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3336     9     Хлоксил</w:t>
      </w:r>
    </w:p>
    <w:p w:rsidR="00CC4CF9" w:rsidRPr="00061AB7" w:rsidRDefault="00CC4CF9" w:rsidP="003463F3">
      <w:pPr>
        <w:pStyle w:val="ConsPlusCell"/>
        <w:jc w:val="both"/>
      </w:pPr>
      <w:r w:rsidRPr="00061AB7">
        <w:t>93 3337     5     Средства противогельминтные ветеринарные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3338     0     Вермокс, медамин, альбендазол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32/2000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3339     6     Декарис, гексихол</w:t>
      </w:r>
    </w:p>
    <w:p w:rsidR="00CC4CF9" w:rsidRPr="00061AB7" w:rsidRDefault="00CC4CF9" w:rsidP="003463F3">
      <w:pPr>
        <w:pStyle w:val="ConsPlusCell"/>
        <w:jc w:val="both"/>
      </w:pPr>
      <w:r w:rsidRPr="00061AB7">
        <w:t>93 3400     7     Средства противогрибковые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93 3410     1     Препараты производных ундециленовой кислоты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ее солей</w:t>
      </w:r>
    </w:p>
    <w:p w:rsidR="00CC4CF9" w:rsidRPr="00061AB7" w:rsidRDefault="00CC4CF9" w:rsidP="003463F3">
      <w:pPr>
        <w:pStyle w:val="ConsPlusCell"/>
        <w:jc w:val="both"/>
      </w:pPr>
      <w:r w:rsidRPr="00061AB7">
        <w:t>93 3411     7     Ундецин</w:t>
      </w:r>
    </w:p>
    <w:p w:rsidR="00CC4CF9" w:rsidRPr="00061AB7" w:rsidRDefault="00CC4CF9" w:rsidP="003463F3">
      <w:pPr>
        <w:pStyle w:val="ConsPlusCell"/>
        <w:jc w:val="both"/>
      </w:pPr>
      <w:r w:rsidRPr="00061AB7">
        <w:t>93 3412     2     Цинкундан</w:t>
      </w:r>
    </w:p>
    <w:p w:rsidR="00CC4CF9" w:rsidRPr="00061AB7" w:rsidRDefault="00CC4CF9" w:rsidP="003463F3">
      <w:pPr>
        <w:pStyle w:val="ConsPlusCell"/>
        <w:jc w:val="both"/>
      </w:pPr>
      <w:r w:rsidRPr="00061AB7">
        <w:t>93 3414     3     Микосептин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3415     9     Нитрофунгин</w:t>
      </w:r>
    </w:p>
    <w:p w:rsidR="00CC4CF9" w:rsidRPr="00061AB7" w:rsidRDefault="00CC4CF9" w:rsidP="003463F3">
      <w:pPr>
        <w:pStyle w:val="ConsPlusCell"/>
        <w:jc w:val="both"/>
      </w:pPr>
      <w:r w:rsidRPr="00061AB7">
        <w:t>93 3430     0     Средства противогрибковые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3431     6     Эпилин, виосепт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Код 93 3432 исключен. - Изменение N 21/99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3433     7     Декамин, декаметоксин</w:t>
      </w:r>
    </w:p>
    <w:p w:rsidR="00CC4CF9" w:rsidRPr="00061AB7" w:rsidRDefault="00CC4CF9" w:rsidP="003463F3">
      <w:pPr>
        <w:pStyle w:val="ConsPlusCell"/>
        <w:jc w:val="both"/>
      </w:pPr>
      <w:r w:rsidRPr="00061AB7">
        <w:t>93 3434     2     Низорал, циклопирокс, эконазол, тербинафин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3435     8     Октицил, нафтифин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3438     4     Клотримазол, флуконазол, миконазол, бифоназол,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литраконазол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3500     0     Средства противораковые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93 3510     5     Производные Бис-[бетта-хлорэтил]-амина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Коды 93 3511 - 93 3519 исключены. - Изменения N 1 - 11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3512     6     Допан</w:t>
      </w:r>
    </w:p>
    <w:p w:rsidR="00CC4CF9" w:rsidRPr="00061AB7" w:rsidRDefault="00CC4CF9" w:rsidP="003463F3">
      <w:pPr>
        <w:pStyle w:val="ConsPlusCell"/>
        <w:jc w:val="both"/>
      </w:pPr>
      <w:r w:rsidRPr="00061AB7">
        <w:t>93 3513     1     Сарколизин, ифосфамид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29/2000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3514     7     Фентирин</w:t>
      </w:r>
    </w:p>
    <w:p w:rsidR="00CC4CF9" w:rsidRPr="00061AB7" w:rsidRDefault="00CC4CF9" w:rsidP="003463F3">
      <w:pPr>
        <w:pStyle w:val="ConsPlusCell"/>
        <w:jc w:val="both"/>
      </w:pPr>
      <w:r w:rsidRPr="00061AB7">
        <w:t>93 3515     2     Циклофосфан</w:t>
      </w:r>
    </w:p>
    <w:p w:rsidR="00CC4CF9" w:rsidRPr="00061AB7" w:rsidRDefault="00CC4CF9" w:rsidP="003463F3">
      <w:pPr>
        <w:pStyle w:val="ConsPlusCell"/>
        <w:jc w:val="both"/>
      </w:pPr>
      <w:r w:rsidRPr="00061AB7">
        <w:t>93 3516     8     Хлорбутин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3512 - 93 3516 введены Изменением N 17/99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Код 93 3519 исключен. - Изменение N 29/2000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3520     0     Соединения, содержащие группы этиленимина</w:t>
      </w:r>
    </w:p>
    <w:p w:rsidR="00CC4CF9" w:rsidRPr="00061AB7" w:rsidRDefault="00CC4CF9" w:rsidP="003463F3">
      <w:pPr>
        <w:pStyle w:val="ConsPlusCell"/>
        <w:jc w:val="both"/>
      </w:pPr>
      <w:r w:rsidRPr="00061AB7">
        <w:t>93 3521     5     Тиофосфамид (Тиотэф)</w:t>
      </w:r>
    </w:p>
    <w:p w:rsidR="00CC4CF9" w:rsidRPr="00061AB7" w:rsidRDefault="00CC4CF9" w:rsidP="003463F3">
      <w:pPr>
        <w:pStyle w:val="ConsPlusCell"/>
        <w:jc w:val="both"/>
      </w:pPr>
      <w:r w:rsidRPr="00061AB7">
        <w:t>93 3522     0     Бензотэф</w:t>
      </w:r>
    </w:p>
    <w:p w:rsidR="00CC4CF9" w:rsidRPr="00061AB7" w:rsidRDefault="00CC4CF9" w:rsidP="003463F3">
      <w:pPr>
        <w:pStyle w:val="ConsPlusCell"/>
        <w:jc w:val="both"/>
      </w:pPr>
      <w:r w:rsidRPr="00061AB7">
        <w:t>93 3524     1     Дипин</w:t>
      </w:r>
    </w:p>
    <w:p w:rsidR="00CC4CF9" w:rsidRPr="00061AB7" w:rsidRDefault="00CC4CF9" w:rsidP="003463F3">
      <w:pPr>
        <w:pStyle w:val="ConsPlusCell"/>
        <w:jc w:val="both"/>
      </w:pPr>
      <w:r w:rsidRPr="00061AB7">
        <w:t>93 3526     2     Имифос</w:t>
      </w:r>
    </w:p>
    <w:p w:rsidR="00CC4CF9" w:rsidRPr="00061AB7" w:rsidRDefault="00CC4CF9" w:rsidP="003463F3">
      <w:pPr>
        <w:pStyle w:val="ConsPlusCell"/>
        <w:jc w:val="both"/>
      </w:pPr>
      <w:r w:rsidRPr="00061AB7">
        <w:t>93 3527     8     Фторбензотэф</w:t>
      </w:r>
    </w:p>
    <w:p w:rsidR="00CC4CF9" w:rsidRPr="00061AB7" w:rsidRDefault="00CC4CF9" w:rsidP="003463F3">
      <w:pPr>
        <w:pStyle w:val="ConsPlusCell"/>
        <w:jc w:val="both"/>
      </w:pPr>
      <w:r w:rsidRPr="00061AB7">
        <w:t>Код 93 3528 исключен. - Изменение N 21/99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3529     9     Гексафосфамид</w:t>
      </w:r>
    </w:p>
    <w:p w:rsidR="00CC4CF9" w:rsidRPr="00061AB7" w:rsidRDefault="00CC4CF9" w:rsidP="003463F3">
      <w:pPr>
        <w:pStyle w:val="ConsPlusCell"/>
        <w:jc w:val="both"/>
      </w:pPr>
      <w:r w:rsidRPr="00061AB7">
        <w:t>93 3530     4     Эфиры дисульфоновых кислот</w:t>
      </w:r>
    </w:p>
    <w:p w:rsidR="00CC4CF9" w:rsidRPr="00061AB7" w:rsidRDefault="00CC4CF9" w:rsidP="003463F3">
      <w:pPr>
        <w:pStyle w:val="ConsPlusCell"/>
        <w:jc w:val="both"/>
      </w:pPr>
      <w:r w:rsidRPr="00061AB7">
        <w:t>93 3531     3     Миелосан</w:t>
      </w:r>
    </w:p>
    <w:p w:rsidR="00CC4CF9" w:rsidRPr="00061AB7" w:rsidRDefault="00CC4CF9" w:rsidP="003463F3">
      <w:pPr>
        <w:pStyle w:val="ConsPlusCell"/>
        <w:jc w:val="both"/>
      </w:pPr>
      <w:r w:rsidRPr="00061AB7">
        <w:t>93 3540     9     Антиметаболиты (антагонисты пурина)</w:t>
      </w:r>
    </w:p>
    <w:p w:rsidR="00CC4CF9" w:rsidRPr="00061AB7" w:rsidRDefault="00CC4CF9" w:rsidP="003463F3">
      <w:pPr>
        <w:pStyle w:val="ConsPlusCell"/>
        <w:jc w:val="both"/>
      </w:pPr>
      <w:r w:rsidRPr="00061AB7">
        <w:t>93 3541     4     6-меркаптопурин, тиогуанин</w:t>
      </w:r>
    </w:p>
    <w:p w:rsidR="00CC4CF9" w:rsidRPr="00061AB7" w:rsidRDefault="00CC4CF9" w:rsidP="003463F3">
      <w:pPr>
        <w:pStyle w:val="ConsPlusCell"/>
        <w:jc w:val="both"/>
      </w:pPr>
      <w:r w:rsidRPr="00061AB7">
        <w:t>93 3542     7     Фторурацил, проксифеин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3543     5     Фторафур</w:t>
      </w:r>
    </w:p>
    <w:p w:rsidR="00CC4CF9" w:rsidRPr="00061AB7" w:rsidRDefault="00CC4CF9" w:rsidP="003463F3">
      <w:pPr>
        <w:pStyle w:val="ConsPlusCell"/>
        <w:jc w:val="both"/>
      </w:pPr>
      <w:r w:rsidRPr="00061AB7">
        <w:t>93 3544     0     Азатиоприн</w:t>
      </w:r>
    </w:p>
    <w:p w:rsidR="00CC4CF9" w:rsidRPr="00061AB7" w:rsidRDefault="00CC4CF9" w:rsidP="003463F3">
      <w:pPr>
        <w:pStyle w:val="ConsPlusCell"/>
        <w:jc w:val="both"/>
      </w:pPr>
      <w:r w:rsidRPr="00061AB7">
        <w:t>93 3545     6     Цитозар</w:t>
      </w:r>
    </w:p>
    <w:p w:rsidR="00CC4CF9" w:rsidRPr="00061AB7" w:rsidRDefault="00CC4CF9" w:rsidP="003463F3">
      <w:pPr>
        <w:pStyle w:val="ConsPlusCell"/>
        <w:jc w:val="both"/>
      </w:pPr>
      <w:r w:rsidRPr="00061AB7">
        <w:t>93 3550     3     Гормональные препараты</w:t>
      </w:r>
    </w:p>
    <w:p w:rsidR="00CC4CF9" w:rsidRPr="00061AB7" w:rsidRDefault="00CC4CF9" w:rsidP="003463F3">
      <w:pPr>
        <w:pStyle w:val="ConsPlusCell"/>
        <w:jc w:val="both"/>
      </w:pPr>
      <w:r w:rsidRPr="00061AB7">
        <w:t>93 3551     9     Фосфэстрол, эстрацит, трипторелин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3552     4     Хлортрианизен, Депо-Провера</w:t>
      </w:r>
    </w:p>
    <w:p w:rsidR="00CC4CF9" w:rsidRPr="00061AB7" w:rsidRDefault="00CC4CF9" w:rsidP="003463F3">
      <w:pPr>
        <w:pStyle w:val="ConsPlusCell"/>
        <w:jc w:val="both"/>
      </w:pPr>
      <w:r w:rsidRPr="00061AB7">
        <w:t>93 3553     0     Пролотестон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3554     5     Эстрадурин, гозерелин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3580     7     Средства противораковые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3581     2     Лофенал, натулан, карбоплатин, проспидин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3582     8     Тамоксифен, торемифен, третиноин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3583     3     Хлодитан, мамонит, детицен</w:t>
      </w:r>
    </w:p>
    <w:p w:rsidR="00CC4CF9" w:rsidRPr="00061AB7" w:rsidRDefault="00CC4CF9" w:rsidP="003463F3">
      <w:pPr>
        <w:pStyle w:val="ConsPlusCell"/>
        <w:jc w:val="both"/>
      </w:pPr>
      <w:r w:rsidRPr="00061AB7">
        <w:t>93 3584     9     Фотрин, гидреа, памидроновая кислота,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флударабин, гемцитабин, глицифон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21/99 ОКП, N 45/2002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3585     4     Миелобромол, продимин, фотемустин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47/2002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3586     1     Цитембен, платидиам, платин, сегидрин,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оксалиплатин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21/99 ОКП, N 47/2002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3587     5     Дибунол, нитрозометилмочевина, ломустин,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араноза, кармустин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21/99 ОКП, N 29/2000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3588     0     Фопурин, флутамид, бикалутамид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3589     6     Спиробромин, митоксантрон, анастрозол, летрозол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3600     4     Средства антисептические и препараты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химиотерапевтического действия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3610     9     Вещества галоидосодержащие и производные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8-оксихинолина</w:t>
      </w:r>
    </w:p>
    <w:p w:rsidR="00CC4CF9" w:rsidRPr="00061AB7" w:rsidRDefault="00CC4CF9" w:rsidP="003463F3">
      <w:pPr>
        <w:pStyle w:val="ConsPlusCell"/>
        <w:jc w:val="both"/>
      </w:pPr>
      <w:r w:rsidRPr="00061AB7">
        <w:t>93 3611     4     Пантоцид, хлоргексидин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21/99 ОКП, N 47/2002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3612     3     Йодоформ</w:t>
      </w:r>
    </w:p>
    <w:p w:rsidR="00CC4CF9" w:rsidRPr="00061AB7" w:rsidRDefault="00CC4CF9" w:rsidP="003463F3">
      <w:pPr>
        <w:pStyle w:val="ConsPlusCell"/>
        <w:jc w:val="both"/>
      </w:pPr>
      <w:r w:rsidRPr="00061AB7">
        <w:t>93 3613     5     Йодинол, йодовидон</w:t>
      </w:r>
    </w:p>
    <w:p w:rsidR="00CC4CF9" w:rsidRPr="00061AB7" w:rsidRDefault="00CC4CF9" w:rsidP="003463F3">
      <w:pPr>
        <w:pStyle w:val="ConsPlusCell"/>
        <w:jc w:val="both"/>
      </w:pPr>
      <w:r w:rsidRPr="00061AB7">
        <w:t>93 3614     0     Хинозол, интестопан, хлорхинальдол, интетрикс,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хинозив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21/99 ОКП, N 45/2002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3615     6     Йодонат, катапол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3617     7     Нитроксолин, грамурин</w:t>
      </w:r>
    </w:p>
    <w:p w:rsidR="00CC4CF9" w:rsidRPr="00061AB7" w:rsidRDefault="00CC4CF9" w:rsidP="003463F3">
      <w:pPr>
        <w:pStyle w:val="ConsPlusCell"/>
        <w:jc w:val="both"/>
      </w:pPr>
      <w:r w:rsidRPr="00061AB7">
        <w:t>93 3620     3     Окислители, препараты серебра, ртути, меди,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золота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Коды 93 3621 - 93 3626 исключены. - Изменения N 1 - 11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3621     9     Окислители</w:t>
      </w:r>
    </w:p>
    <w:p w:rsidR="00CC4CF9" w:rsidRPr="00061AB7" w:rsidRDefault="00CC4CF9" w:rsidP="003463F3">
      <w:pPr>
        <w:pStyle w:val="ConsPlusCell"/>
        <w:jc w:val="both"/>
      </w:pPr>
      <w:r w:rsidRPr="00061AB7">
        <w:t>93 3623     7     Препараты серебра</w:t>
      </w:r>
    </w:p>
    <w:p w:rsidR="00CC4CF9" w:rsidRPr="00061AB7" w:rsidRDefault="00CC4CF9" w:rsidP="003463F3">
      <w:pPr>
        <w:pStyle w:val="ConsPlusCell"/>
        <w:jc w:val="both"/>
      </w:pPr>
      <w:r w:rsidRPr="00061AB7">
        <w:t>93 3626     6     Препараты меди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3621 - 93 3626 введены Изменением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3630     8     Препараты производных формальдегида</w:t>
      </w:r>
    </w:p>
    <w:p w:rsidR="00CC4CF9" w:rsidRPr="00061AB7" w:rsidRDefault="00CC4CF9" w:rsidP="003463F3">
      <w:pPr>
        <w:pStyle w:val="ConsPlusCell"/>
        <w:jc w:val="both"/>
      </w:pPr>
      <w:r w:rsidRPr="00061AB7">
        <w:t>93 3631     3     Гексаметилентетрамин (уротропин)</w:t>
      </w:r>
    </w:p>
    <w:p w:rsidR="00CC4CF9" w:rsidRPr="00061AB7" w:rsidRDefault="00CC4CF9" w:rsidP="003463F3">
      <w:pPr>
        <w:pStyle w:val="ConsPlusCell"/>
        <w:jc w:val="both"/>
      </w:pPr>
      <w:r w:rsidRPr="00061AB7">
        <w:t>93 3632     9     Гексаметилентетрамин (уротропин) в комбинации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 другими препаратами</w:t>
      </w:r>
    </w:p>
    <w:p w:rsidR="00CC4CF9" w:rsidRPr="00061AB7" w:rsidRDefault="00CC4CF9" w:rsidP="003463F3">
      <w:pPr>
        <w:pStyle w:val="ConsPlusCell"/>
        <w:jc w:val="both"/>
      </w:pPr>
      <w:r w:rsidRPr="00061AB7">
        <w:t>93 3633     4     Кальцекс</w:t>
      </w:r>
    </w:p>
    <w:p w:rsidR="00CC4CF9" w:rsidRPr="00061AB7" w:rsidRDefault="00CC4CF9" w:rsidP="003463F3">
      <w:pPr>
        <w:pStyle w:val="ConsPlusCell"/>
        <w:jc w:val="both"/>
      </w:pPr>
      <w:r w:rsidRPr="00061AB7">
        <w:t>93 3634     0     Формалин</w:t>
      </w:r>
    </w:p>
    <w:p w:rsidR="00CC4CF9" w:rsidRPr="00061AB7" w:rsidRDefault="00CC4CF9" w:rsidP="003463F3">
      <w:pPr>
        <w:pStyle w:val="ConsPlusCell"/>
        <w:jc w:val="both"/>
      </w:pPr>
      <w:r w:rsidRPr="00061AB7">
        <w:t>93 3635     5     Дегмин</w:t>
      </w:r>
    </w:p>
    <w:p w:rsidR="00CC4CF9" w:rsidRPr="00061AB7" w:rsidRDefault="00CC4CF9" w:rsidP="003463F3">
      <w:pPr>
        <w:pStyle w:val="ConsPlusCell"/>
        <w:jc w:val="both"/>
      </w:pPr>
      <w:r w:rsidRPr="00061AB7">
        <w:t>93 3640     2     Препараты производных фенола</w:t>
      </w:r>
    </w:p>
    <w:p w:rsidR="00CC4CF9" w:rsidRPr="00061AB7" w:rsidRDefault="00CC4CF9" w:rsidP="003463F3">
      <w:pPr>
        <w:pStyle w:val="ConsPlusCell"/>
        <w:jc w:val="both"/>
      </w:pPr>
      <w:r w:rsidRPr="00061AB7">
        <w:t>93 3643     9     Резорцин и его производные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3644     4     Фенол фармакопейный</w:t>
      </w:r>
    </w:p>
    <w:p w:rsidR="00CC4CF9" w:rsidRPr="00061AB7" w:rsidRDefault="00CC4CF9" w:rsidP="003463F3">
      <w:pPr>
        <w:pStyle w:val="ConsPlusCell"/>
        <w:jc w:val="both"/>
      </w:pPr>
      <w:r w:rsidRPr="00061AB7">
        <w:t>93 3645     4     Трикрезол</w:t>
      </w:r>
    </w:p>
    <w:p w:rsidR="00CC4CF9" w:rsidRPr="00061AB7" w:rsidRDefault="00CC4CF9" w:rsidP="003463F3">
      <w:pPr>
        <w:pStyle w:val="ConsPlusCell"/>
        <w:jc w:val="both"/>
      </w:pPr>
      <w:r w:rsidRPr="00061AB7">
        <w:t>93 3646     5     Ваготил</w:t>
      </w:r>
    </w:p>
    <w:p w:rsidR="00CC4CF9" w:rsidRPr="00061AB7" w:rsidRDefault="00CC4CF9" w:rsidP="003463F3">
      <w:pPr>
        <w:pStyle w:val="ConsPlusCell"/>
        <w:jc w:val="both"/>
      </w:pPr>
      <w:r w:rsidRPr="00061AB7">
        <w:t>93 3650     7     Минеральные масла, применяющиеся в качестве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лекарственных средств</w:t>
      </w:r>
    </w:p>
    <w:p w:rsidR="00CC4CF9" w:rsidRPr="00061AB7" w:rsidRDefault="00CC4CF9" w:rsidP="003463F3">
      <w:pPr>
        <w:pStyle w:val="ConsPlusCell"/>
        <w:jc w:val="both"/>
      </w:pPr>
      <w:r w:rsidRPr="00061AB7">
        <w:t>93 3651     2     Винилин (бальзам Шостаковского)</w:t>
      </w:r>
    </w:p>
    <w:p w:rsidR="00CC4CF9" w:rsidRPr="00061AB7" w:rsidRDefault="00CC4CF9" w:rsidP="003463F3">
      <w:pPr>
        <w:pStyle w:val="ConsPlusCell"/>
        <w:jc w:val="both"/>
      </w:pPr>
      <w:r w:rsidRPr="00061AB7">
        <w:t>93 3652     8     Цигерол</w:t>
      </w:r>
    </w:p>
    <w:p w:rsidR="00CC4CF9" w:rsidRPr="00061AB7" w:rsidRDefault="00CC4CF9" w:rsidP="003463F3">
      <w:pPr>
        <w:pStyle w:val="ConsPlusCell"/>
        <w:jc w:val="both"/>
      </w:pPr>
      <w:r w:rsidRPr="00061AB7">
        <w:t>93 3660     1     Красители</w:t>
      </w:r>
    </w:p>
    <w:p w:rsidR="00CC4CF9" w:rsidRPr="00061AB7" w:rsidRDefault="00CC4CF9" w:rsidP="003463F3">
      <w:pPr>
        <w:pStyle w:val="ConsPlusCell"/>
        <w:jc w:val="both"/>
      </w:pPr>
      <w:r w:rsidRPr="00061AB7">
        <w:t>93 3661     7     Бриллиантовый зеленый</w:t>
      </w:r>
    </w:p>
    <w:p w:rsidR="00CC4CF9" w:rsidRPr="00061AB7" w:rsidRDefault="00CC4CF9" w:rsidP="003463F3">
      <w:pPr>
        <w:pStyle w:val="ConsPlusCell"/>
        <w:jc w:val="both"/>
      </w:pPr>
      <w:r w:rsidRPr="00061AB7">
        <w:t>93 3662     2     Метиленовый синий</w:t>
      </w:r>
    </w:p>
    <w:p w:rsidR="00CC4CF9" w:rsidRPr="00061AB7" w:rsidRDefault="00CC4CF9" w:rsidP="003463F3">
      <w:pPr>
        <w:pStyle w:val="ConsPlusCell"/>
        <w:jc w:val="both"/>
      </w:pPr>
      <w:r w:rsidRPr="00061AB7">
        <w:t>93 3665     9     Этакридина лактат (риванол)</w:t>
      </w:r>
    </w:p>
    <w:p w:rsidR="00CC4CF9" w:rsidRPr="00061AB7" w:rsidRDefault="00CC4CF9" w:rsidP="003463F3">
      <w:pPr>
        <w:pStyle w:val="ConsPlusCell"/>
        <w:jc w:val="both"/>
      </w:pPr>
      <w:r w:rsidRPr="00061AB7">
        <w:t>93 3670     6     Средства синтетические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3671     1     Кислота бензойная (фармакопейная, порошок)</w:t>
      </w:r>
    </w:p>
    <w:p w:rsidR="00CC4CF9" w:rsidRPr="00061AB7" w:rsidRDefault="00CC4CF9" w:rsidP="003463F3">
      <w:pPr>
        <w:pStyle w:val="ConsPlusCell"/>
        <w:jc w:val="both"/>
      </w:pPr>
      <w:r w:rsidRPr="00061AB7">
        <w:t>93 3672     7     Сульсен, скинорен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3673     2     Церигель, дитрастик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3674     8     Имодиум, артепарон, нолицин, ломефлоксацин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21/99 ОКП, N 29/2000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3675     3     Циминаль, гексетидин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3676     9     Продерм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3677     4     Бензилбензоат</w:t>
      </w:r>
    </w:p>
    <w:p w:rsidR="00CC4CF9" w:rsidRPr="00061AB7" w:rsidRDefault="00CC4CF9" w:rsidP="003463F3">
      <w:pPr>
        <w:pStyle w:val="ConsPlusCell"/>
        <w:jc w:val="both"/>
      </w:pPr>
      <w:r w:rsidRPr="00061AB7">
        <w:t>93 3678     5     Этоний и его производные, фарингосепт, гексализ,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лорасепт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21/99 ОКП, N 45/2002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3679     5     Дегмицид</w:t>
      </w:r>
    </w:p>
    <w:p w:rsidR="00CC4CF9" w:rsidRPr="00061AB7" w:rsidRDefault="00CC4CF9" w:rsidP="003463F3">
      <w:pPr>
        <w:pStyle w:val="ConsPlusCell"/>
        <w:jc w:val="both"/>
      </w:pPr>
      <w:r w:rsidRPr="00061AB7">
        <w:t>93 3680     0     Контрацептивы</w:t>
      </w:r>
    </w:p>
    <w:p w:rsidR="00CC4CF9" w:rsidRPr="00061AB7" w:rsidRDefault="00CC4CF9" w:rsidP="003463F3">
      <w:pPr>
        <w:pStyle w:val="ConsPlusCell"/>
        <w:jc w:val="both"/>
      </w:pPr>
      <w:r w:rsidRPr="00061AB7">
        <w:t>93 3681     6     Трацептин, ноноксинол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3682     1     Фарматекс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3682 введен Изменением N 18/99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3700     8     Препараты ветеринарные и средства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химиотерапевтические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3710     2     Препараты ветеринарные, содержащие мышьяк</w:t>
      </w:r>
    </w:p>
    <w:p w:rsidR="00CC4CF9" w:rsidRPr="00061AB7" w:rsidRDefault="00CC4CF9" w:rsidP="003463F3">
      <w:pPr>
        <w:pStyle w:val="ConsPlusCell"/>
        <w:jc w:val="both"/>
      </w:pPr>
      <w:r w:rsidRPr="00061AB7">
        <w:t>93 3713     9     Олово мышьяковокислое</w:t>
      </w:r>
    </w:p>
    <w:p w:rsidR="00CC4CF9" w:rsidRPr="00061AB7" w:rsidRDefault="00CC4CF9" w:rsidP="003463F3">
      <w:pPr>
        <w:pStyle w:val="ConsPlusCell"/>
        <w:jc w:val="both"/>
      </w:pPr>
      <w:r w:rsidRPr="00061AB7">
        <w:t>93 3714     4     Йодвисмутсульфамид</w:t>
      </w:r>
    </w:p>
    <w:p w:rsidR="00CC4CF9" w:rsidRPr="00061AB7" w:rsidRDefault="00CC4CF9" w:rsidP="003463F3">
      <w:pPr>
        <w:pStyle w:val="ConsPlusCell"/>
        <w:jc w:val="both"/>
      </w:pPr>
      <w:r w:rsidRPr="00061AB7">
        <w:t>93 3720     7     Средства ветеринарные антипаразитарные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3721     2     Дивезид, полоски акцина термические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93 3722     8     Антикокцидины</w:t>
      </w:r>
    </w:p>
    <w:p w:rsidR="00CC4CF9" w:rsidRPr="00061AB7" w:rsidRDefault="00CC4CF9" w:rsidP="003463F3">
      <w:pPr>
        <w:pStyle w:val="ConsPlusCell"/>
        <w:jc w:val="both"/>
      </w:pPr>
      <w:r w:rsidRPr="00061AB7">
        <w:t>93 3724     9     Этацид</w:t>
      </w:r>
    </w:p>
    <w:p w:rsidR="00CC4CF9" w:rsidRPr="00061AB7" w:rsidRDefault="00CC4CF9" w:rsidP="003463F3">
      <w:pPr>
        <w:pStyle w:val="ConsPlusCell"/>
        <w:jc w:val="both"/>
      </w:pPr>
      <w:r w:rsidRPr="00061AB7">
        <w:t>93 3725     4     Сульфидофос-20</w:t>
      </w:r>
    </w:p>
    <w:p w:rsidR="00CC4CF9" w:rsidRPr="00061AB7" w:rsidRDefault="00CC4CF9" w:rsidP="003463F3">
      <w:pPr>
        <w:pStyle w:val="ConsPlusCell"/>
        <w:jc w:val="both"/>
      </w:pPr>
      <w:r w:rsidRPr="00061AB7">
        <w:t>93 3726     4     Диоксафос</w:t>
      </w:r>
    </w:p>
    <w:p w:rsidR="00CC4CF9" w:rsidRPr="00061AB7" w:rsidRDefault="00CC4CF9" w:rsidP="003463F3">
      <w:pPr>
        <w:pStyle w:val="ConsPlusCell"/>
        <w:jc w:val="both"/>
      </w:pPr>
      <w:r w:rsidRPr="00061AB7">
        <w:t>93 3727     5     Миазоль</w:t>
      </w:r>
    </w:p>
    <w:p w:rsidR="00CC4CF9" w:rsidRPr="00061AB7" w:rsidRDefault="00CC4CF9" w:rsidP="003463F3">
      <w:pPr>
        <w:pStyle w:val="ConsPlusCell"/>
        <w:jc w:val="both"/>
      </w:pPr>
      <w:r w:rsidRPr="00061AB7">
        <w:t>93 3728     0     Аэрозоль-циодрин, варроатин</w:t>
      </w:r>
    </w:p>
    <w:p w:rsidR="00CC4CF9" w:rsidRPr="00061AB7" w:rsidRDefault="00CC4CF9" w:rsidP="003463F3">
      <w:pPr>
        <w:pStyle w:val="ConsPlusCell"/>
        <w:jc w:val="both"/>
      </w:pPr>
      <w:r w:rsidRPr="00061AB7">
        <w:t>93 3729     6     Педикс-50</w:t>
      </w:r>
    </w:p>
    <w:p w:rsidR="00CC4CF9" w:rsidRPr="00061AB7" w:rsidRDefault="00CC4CF9" w:rsidP="003463F3">
      <w:pPr>
        <w:pStyle w:val="ConsPlusCell"/>
        <w:jc w:val="both"/>
      </w:pPr>
      <w:r w:rsidRPr="00061AB7">
        <w:t>93 3730     1     Препараты ветеринарные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3731     7     Ареколина гидробромид</w:t>
      </w:r>
    </w:p>
    <w:p w:rsidR="00CC4CF9" w:rsidRPr="00061AB7" w:rsidRDefault="00CC4CF9" w:rsidP="003463F3">
      <w:pPr>
        <w:pStyle w:val="ConsPlusCell"/>
        <w:jc w:val="both"/>
      </w:pPr>
      <w:r w:rsidRPr="00061AB7">
        <w:t>93 3732     2     Гемоспоридин</w:t>
      </w:r>
    </w:p>
    <w:p w:rsidR="00CC4CF9" w:rsidRPr="00061AB7" w:rsidRDefault="00CC4CF9" w:rsidP="003463F3">
      <w:pPr>
        <w:pStyle w:val="ConsPlusCell"/>
        <w:jc w:val="both"/>
      </w:pPr>
      <w:r w:rsidRPr="00061AB7">
        <w:t>93 3734     3     Наганин</w:t>
      </w:r>
    </w:p>
    <w:p w:rsidR="00CC4CF9" w:rsidRPr="00061AB7" w:rsidRDefault="00CC4CF9" w:rsidP="003463F3">
      <w:pPr>
        <w:pStyle w:val="ConsPlusCell"/>
        <w:jc w:val="both"/>
      </w:pPr>
      <w:r w:rsidRPr="00061AB7">
        <w:t>93 3735     9     Фенотиазин ветеринарный</w:t>
      </w:r>
    </w:p>
    <w:p w:rsidR="00CC4CF9" w:rsidRPr="00061AB7" w:rsidRDefault="00CC4CF9" w:rsidP="003463F3">
      <w:pPr>
        <w:pStyle w:val="ConsPlusCell"/>
        <w:jc w:val="both"/>
      </w:pPr>
      <w:r w:rsidRPr="00061AB7">
        <w:t>93 3736     4     Азидин</w:t>
      </w:r>
    </w:p>
    <w:p w:rsidR="00CC4CF9" w:rsidRPr="00061AB7" w:rsidRDefault="00CC4CF9" w:rsidP="003463F3">
      <w:pPr>
        <w:pStyle w:val="ConsPlusCell"/>
        <w:jc w:val="both"/>
      </w:pPr>
      <w:r w:rsidRPr="00061AB7">
        <w:t>93 3737     8     Нифулин</w:t>
      </w:r>
    </w:p>
    <w:p w:rsidR="00CC4CF9" w:rsidRPr="00061AB7" w:rsidRDefault="00CC4CF9" w:rsidP="003463F3">
      <w:pPr>
        <w:pStyle w:val="ConsPlusCell"/>
        <w:jc w:val="both"/>
      </w:pPr>
      <w:r w:rsidRPr="00061AB7">
        <w:t>93 3740     6     Препараты для ветеринарных целей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3741     1     Циазон, сульфонол</w:t>
      </w:r>
    </w:p>
    <w:p w:rsidR="00CC4CF9" w:rsidRPr="00061AB7" w:rsidRDefault="00CC4CF9" w:rsidP="003463F3">
      <w:pPr>
        <w:pStyle w:val="ConsPlusCell"/>
        <w:jc w:val="both"/>
      </w:pPr>
      <w:r w:rsidRPr="00061AB7">
        <w:t>93 3745     3     Гексахлорпараксилол</w:t>
      </w:r>
    </w:p>
    <w:p w:rsidR="00CC4CF9" w:rsidRPr="00061AB7" w:rsidRDefault="00CC4CF9" w:rsidP="003463F3">
      <w:pPr>
        <w:pStyle w:val="ConsPlusCell"/>
        <w:jc w:val="both"/>
      </w:pPr>
      <w:r w:rsidRPr="00061AB7">
        <w:t>93 3750     0     Препараты ветеринарные разных химических групп</w:t>
      </w:r>
    </w:p>
    <w:p w:rsidR="00CC4CF9" w:rsidRPr="00061AB7" w:rsidRDefault="00CC4CF9" w:rsidP="003463F3">
      <w:pPr>
        <w:pStyle w:val="ConsPlusCell"/>
        <w:jc w:val="both"/>
      </w:pPr>
      <w:r w:rsidRPr="00061AB7">
        <w:t>93 3751     6     Мастидин</w:t>
      </w:r>
    </w:p>
    <w:p w:rsidR="00CC4CF9" w:rsidRPr="00061AB7" w:rsidRDefault="00CC4CF9" w:rsidP="003463F3">
      <w:pPr>
        <w:pStyle w:val="ConsPlusCell"/>
        <w:jc w:val="both"/>
      </w:pPr>
      <w:r w:rsidRPr="00061AB7">
        <w:t>93 3752     1     Димастин, сурфагон</w:t>
      </w:r>
    </w:p>
    <w:p w:rsidR="00CC4CF9" w:rsidRPr="00061AB7" w:rsidRDefault="00CC4CF9" w:rsidP="003463F3">
      <w:pPr>
        <w:pStyle w:val="ConsPlusCell"/>
        <w:jc w:val="both"/>
      </w:pPr>
      <w:r w:rsidRPr="00061AB7">
        <w:t>93 3753     7     Биостимульгин, камизол, кислота фумаровая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93 3754     2     Крезацин</w:t>
      </w:r>
    </w:p>
    <w:p w:rsidR="00CC4CF9" w:rsidRPr="00061AB7" w:rsidRDefault="00CC4CF9" w:rsidP="003463F3">
      <w:pPr>
        <w:pStyle w:val="ConsPlusCell"/>
        <w:jc w:val="both"/>
      </w:pPr>
      <w:r w:rsidRPr="00061AB7">
        <w:t>93 3755     8     Диамидин</w:t>
      </w:r>
    </w:p>
    <w:p w:rsidR="00CC4CF9" w:rsidRPr="00061AB7" w:rsidRDefault="00CC4CF9" w:rsidP="003463F3">
      <w:pPr>
        <w:pStyle w:val="ConsPlusCell"/>
        <w:jc w:val="both"/>
      </w:pPr>
      <w:r w:rsidRPr="00061AB7">
        <w:t>93 3756     3     Клирамин-20</w:t>
      </w:r>
    </w:p>
    <w:p w:rsidR="00CC4CF9" w:rsidRPr="00061AB7" w:rsidRDefault="00CC4CF9" w:rsidP="003463F3">
      <w:pPr>
        <w:pStyle w:val="ConsPlusCell"/>
        <w:jc w:val="both"/>
      </w:pPr>
      <w:r w:rsidRPr="00061AB7">
        <w:t>93 3757     9     Препараты на основе авермектинов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3757 введен Изменением N 47/2002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3760     5     Средства химиотерапевтические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3761     0     Средства, производные хинолонов,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противолепрозные средства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3762     6     Простагландины и их аналоги</w:t>
      </w:r>
    </w:p>
    <w:p w:rsidR="00CC4CF9" w:rsidRPr="00061AB7" w:rsidRDefault="00CC4CF9" w:rsidP="003463F3">
      <w:pPr>
        <w:pStyle w:val="ConsPlusCell"/>
        <w:jc w:val="both"/>
      </w:pPr>
      <w:r w:rsidRPr="00061AB7">
        <w:t>93 3763     1     Омепразол, лансофед (лансопразол)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3762 - 93 3763 введены Изменением N 18/99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3764     7     Солковагин, солкодерм, эфтидерм, кератолан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3765     2     Визитил</w:t>
      </w:r>
    </w:p>
    <w:p w:rsidR="00CC4CF9" w:rsidRPr="00061AB7" w:rsidRDefault="00CC4CF9" w:rsidP="003463F3">
      <w:pPr>
        <w:pStyle w:val="ConsPlusCell"/>
        <w:jc w:val="both"/>
      </w:pPr>
      <w:r w:rsidRPr="00061AB7">
        <w:t>93 3766     8     Проскар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3765  - 93 3766 введены Изменением N 18/99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3767     3     Мидантан</w:t>
      </w:r>
    </w:p>
    <w:p w:rsidR="00CC4CF9" w:rsidRPr="00061AB7" w:rsidRDefault="00CC4CF9" w:rsidP="003463F3">
      <w:pPr>
        <w:pStyle w:val="ConsPlusCell"/>
        <w:jc w:val="both"/>
      </w:pPr>
      <w:r w:rsidRPr="00061AB7">
        <w:t>93 3768     9     Алекситол натрия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3768 введен Изменением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3769     4     Кислота мефенаминовая и ее производные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3770     2     Средства противовирусные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3771     5     Флореналь, теброфен, рибамидил</w:t>
      </w:r>
    </w:p>
    <w:p w:rsidR="00CC4CF9" w:rsidRPr="00061AB7" w:rsidRDefault="00CC4CF9" w:rsidP="003463F3">
      <w:pPr>
        <w:pStyle w:val="ConsPlusCell"/>
        <w:jc w:val="both"/>
      </w:pPr>
      <w:r w:rsidRPr="00061AB7">
        <w:t>93 3772     0     Ремантадин и его производные, оксолин,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адапромин, тетраксолин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21/99 ОКП, N 45/2002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3773     6     Госсипол и его производные, эпервудин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3774     1     Бонафтон, полудан, виролекс, ганцикловир,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фамцикловир, панавир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21/99 ОКП, N 45/2002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3775     7     Керецид, арбидол, метисазон, актипол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21/99 ОКП, N 45/2002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3776     2     Мегосин, дейтифорин, фоскарнет натрия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45/2002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3777     8     Зидовудин, диданозин, ставудин, ламивудин,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индинавир, никавир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29/2000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3778     3     Неовир, циклоферон, ридостин, ифавиренц,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невирапин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47/2002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3779     9     Амиксин, йодантипирин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3777 - 93 3779 введены Изменением N 18/99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3800     1     Препараты противотуберкулезные синтетические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93 3810     6     Препараты противотуберкулезные гидразида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изоникотиновой кислоты</w:t>
      </w:r>
    </w:p>
    <w:p w:rsidR="00CC4CF9" w:rsidRPr="00061AB7" w:rsidRDefault="00CC4CF9" w:rsidP="003463F3">
      <w:pPr>
        <w:pStyle w:val="ConsPlusCell"/>
        <w:jc w:val="both"/>
      </w:pPr>
      <w:r w:rsidRPr="00061AB7">
        <w:t>93 3811     1     Изониазид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3812     7     Фтивазид</w:t>
      </w:r>
    </w:p>
    <w:p w:rsidR="00CC4CF9" w:rsidRPr="00061AB7" w:rsidRDefault="00CC4CF9" w:rsidP="003463F3">
      <w:pPr>
        <w:pStyle w:val="ConsPlusCell"/>
        <w:jc w:val="both"/>
      </w:pPr>
      <w:r w:rsidRPr="00061AB7">
        <w:t>93 3814     8     Метазид, феназид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3815     3     Салюзид и салюзид растворимый</w:t>
      </w:r>
    </w:p>
    <w:p w:rsidR="00CC4CF9" w:rsidRPr="00061AB7" w:rsidRDefault="00CC4CF9" w:rsidP="003463F3">
      <w:pPr>
        <w:pStyle w:val="ConsPlusCell"/>
        <w:jc w:val="both"/>
      </w:pPr>
      <w:r w:rsidRPr="00061AB7">
        <w:t>93 3820     0     Препараты противотуберкулезные производные ПАСКа</w:t>
      </w:r>
    </w:p>
    <w:p w:rsidR="00CC4CF9" w:rsidRPr="00061AB7" w:rsidRDefault="00CC4CF9" w:rsidP="003463F3">
      <w:pPr>
        <w:pStyle w:val="ConsPlusCell"/>
        <w:jc w:val="both"/>
      </w:pPr>
      <w:r w:rsidRPr="00061AB7">
        <w:t>93 3821     6     Натрия парааминосалицилат (порошок)</w:t>
      </w:r>
    </w:p>
    <w:p w:rsidR="00CC4CF9" w:rsidRPr="00061AB7" w:rsidRDefault="00CC4CF9" w:rsidP="003463F3">
      <w:pPr>
        <w:pStyle w:val="ConsPlusCell"/>
        <w:jc w:val="both"/>
      </w:pPr>
      <w:r w:rsidRPr="00061AB7">
        <w:t>93 3822     1     Бепаск</w:t>
      </w:r>
    </w:p>
    <w:p w:rsidR="00CC4CF9" w:rsidRPr="00061AB7" w:rsidRDefault="00CC4CF9" w:rsidP="003463F3">
      <w:pPr>
        <w:pStyle w:val="ConsPlusCell"/>
        <w:jc w:val="both"/>
      </w:pPr>
      <w:r w:rsidRPr="00061AB7">
        <w:t>93 3830     5     Препараты противотуберкулезные различных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химических классов</w:t>
      </w:r>
    </w:p>
    <w:p w:rsidR="00CC4CF9" w:rsidRPr="00061AB7" w:rsidRDefault="00CC4CF9" w:rsidP="003463F3">
      <w:pPr>
        <w:pStyle w:val="ConsPlusCell"/>
        <w:jc w:val="both"/>
      </w:pPr>
      <w:r w:rsidRPr="00061AB7">
        <w:t>93 3831     0     Кризанол</w:t>
      </w:r>
    </w:p>
    <w:p w:rsidR="00CC4CF9" w:rsidRPr="00061AB7" w:rsidRDefault="00CC4CF9" w:rsidP="003463F3">
      <w:pPr>
        <w:pStyle w:val="ConsPlusCell"/>
        <w:jc w:val="both"/>
      </w:pPr>
      <w:r w:rsidRPr="00061AB7">
        <w:t>93 3833     1     Тиоацетазон (тибон)</w:t>
      </w:r>
    </w:p>
    <w:p w:rsidR="00CC4CF9" w:rsidRPr="00061AB7" w:rsidRDefault="00CC4CF9" w:rsidP="003463F3">
      <w:pPr>
        <w:pStyle w:val="ConsPlusCell"/>
        <w:jc w:val="both"/>
      </w:pPr>
      <w:r w:rsidRPr="00061AB7">
        <w:t>93 3834     7     Солютизон</w:t>
      </w:r>
    </w:p>
    <w:p w:rsidR="00CC4CF9" w:rsidRPr="00061AB7" w:rsidRDefault="00CC4CF9" w:rsidP="003463F3">
      <w:pPr>
        <w:pStyle w:val="ConsPlusCell"/>
        <w:jc w:val="both"/>
      </w:pPr>
      <w:r w:rsidRPr="00061AB7">
        <w:t>93 3835     2     Рифогал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3835 введен Изменением N 18/99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3836     8     Пиразинамид, протионамид, этионамид</w:t>
      </w:r>
    </w:p>
    <w:p w:rsidR="00CC4CF9" w:rsidRPr="00061AB7" w:rsidRDefault="00CC4CF9" w:rsidP="003463F3">
      <w:pPr>
        <w:pStyle w:val="ConsPlusCell"/>
        <w:jc w:val="both"/>
      </w:pPr>
      <w:r w:rsidRPr="00061AB7">
        <w:t>93 3837     3     Этамбутол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93 4000     5     Антибиотики (без кормовых)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93 4200     2     Пенициллины</w:t>
      </w:r>
    </w:p>
    <w:p w:rsidR="00CC4CF9" w:rsidRPr="00061AB7" w:rsidRDefault="00CC4CF9" w:rsidP="003463F3">
      <w:pPr>
        <w:pStyle w:val="ConsPlusCell"/>
        <w:jc w:val="both"/>
      </w:pPr>
      <w:r w:rsidRPr="00061AB7">
        <w:t>93 4210     7     Препараты солей бензилпенициллина</w:t>
      </w:r>
    </w:p>
    <w:p w:rsidR="00CC4CF9" w:rsidRPr="00061AB7" w:rsidRDefault="00CC4CF9" w:rsidP="003463F3">
      <w:pPr>
        <w:pStyle w:val="ConsPlusCell"/>
        <w:jc w:val="both"/>
      </w:pPr>
      <w:r w:rsidRPr="00061AB7">
        <w:t>93 4211     2     Бензилпенициллин-калиевая, -натриевая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-новокаиновая и другие соли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Код 93 4212 исключен. - Изменение N 21/99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4213     3     Бициллин-1</w:t>
      </w:r>
    </w:p>
    <w:p w:rsidR="00CC4CF9" w:rsidRPr="00061AB7" w:rsidRDefault="00CC4CF9" w:rsidP="003463F3">
      <w:pPr>
        <w:pStyle w:val="ConsPlusCell"/>
        <w:jc w:val="both"/>
      </w:pPr>
      <w:r w:rsidRPr="00061AB7">
        <w:t>93 4214     9     Бициллин-3</w:t>
      </w:r>
    </w:p>
    <w:p w:rsidR="00CC4CF9" w:rsidRPr="00061AB7" w:rsidRDefault="00CC4CF9" w:rsidP="003463F3">
      <w:pPr>
        <w:pStyle w:val="ConsPlusCell"/>
        <w:jc w:val="both"/>
      </w:pPr>
      <w:r w:rsidRPr="00061AB7">
        <w:t>93 4215     4     Бициллин-5</w:t>
      </w:r>
    </w:p>
    <w:p w:rsidR="00CC4CF9" w:rsidRPr="00061AB7" w:rsidRDefault="00CC4CF9" w:rsidP="003463F3">
      <w:pPr>
        <w:pStyle w:val="ConsPlusCell"/>
        <w:jc w:val="both"/>
      </w:pPr>
      <w:r w:rsidRPr="00061AB7">
        <w:t>93 4240     0     Пенициллины полусинтетические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93 4242     1     Оксациллина натриевая соль</w:t>
      </w:r>
    </w:p>
    <w:p w:rsidR="00CC4CF9" w:rsidRPr="00061AB7" w:rsidRDefault="00CC4CF9" w:rsidP="003463F3">
      <w:pPr>
        <w:pStyle w:val="ConsPlusCell"/>
        <w:jc w:val="both"/>
      </w:pPr>
      <w:r w:rsidRPr="00061AB7">
        <w:t>93 4243     7     Ампициллина тригидрат и натриевая соль</w:t>
      </w:r>
    </w:p>
    <w:p w:rsidR="00CC4CF9" w:rsidRPr="00061AB7" w:rsidRDefault="00CC4CF9" w:rsidP="003463F3">
      <w:pPr>
        <w:pStyle w:val="ConsPlusCell"/>
        <w:jc w:val="both"/>
      </w:pPr>
      <w:r w:rsidRPr="00061AB7">
        <w:t>93 4244     2     Амоксициллин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4245     8     Карбенициллин, пенамециллин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4246     3     Карфециллин</w:t>
      </w:r>
    </w:p>
    <w:p w:rsidR="00CC4CF9" w:rsidRPr="00061AB7" w:rsidRDefault="00CC4CF9" w:rsidP="003463F3">
      <w:pPr>
        <w:pStyle w:val="ConsPlusCell"/>
        <w:jc w:val="both"/>
      </w:pPr>
      <w:r w:rsidRPr="00061AB7">
        <w:t>93 4247     9     Азлоциллин</w:t>
      </w:r>
    </w:p>
    <w:p w:rsidR="00CC4CF9" w:rsidRPr="00061AB7" w:rsidRDefault="00CC4CF9" w:rsidP="003463F3">
      <w:pPr>
        <w:pStyle w:val="ConsPlusCell"/>
        <w:jc w:val="both"/>
      </w:pPr>
      <w:r w:rsidRPr="00061AB7">
        <w:t>93 4250     5     Феноксиметилпенициллиновые препараты</w:t>
      </w:r>
    </w:p>
    <w:p w:rsidR="00CC4CF9" w:rsidRPr="00061AB7" w:rsidRDefault="00CC4CF9" w:rsidP="003463F3">
      <w:pPr>
        <w:pStyle w:val="ConsPlusCell"/>
        <w:jc w:val="both"/>
      </w:pPr>
      <w:r w:rsidRPr="00061AB7">
        <w:t>93 4251     0     Феноксиметилпенициллин</w:t>
      </w:r>
    </w:p>
    <w:p w:rsidR="00CC4CF9" w:rsidRPr="00061AB7" w:rsidRDefault="00CC4CF9" w:rsidP="003463F3">
      <w:pPr>
        <w:pStyle w:val="ConsPlusCell"/>
        <w:jc w:val="both"/>
      </w:pPr>
      <w:r w:rsidRPr="00061AB7">
        <w:t>93 4300     6     Стрептомицин и стрептомициноподобные (включая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неомицины)</w:t>
      </w:r>
    </w:p>
    <w:p w:rsidR="00CC4CF9" w:rsidRPr="00061AB7" w:rsidRDefault="00CC4CF9" w:rsidP="003463F3">
      <w:pPr>
        <w:pStyle w:val="ConsPlusCell"/>
        <w:jc w:val="both"/>
      </w:pPr>
      <w:r w:rsidRPr="00061AB7">
        <w:t>93 4310     0     Препараты стрептомицина</w:t>
      </w:r>
    </w:p>
    <w:p w:rsidR="00CC4CF9" w:rsidRPr="00061AB7" w:rsidRDefault="00CC4CF9" w:rsidP="003463F3">
      <w:pPr>
        <w:pStyle w:val="ConsPlusCell"/>
        <w:jc w:val="both"/>
      </w:pPr>
      <w:r w:rsidRPr="00061AB7">
        <w:t>93 4311     6     Стрептомицина сульфат, валькомицин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4312     1     Стептомицина хлоркальциевый комплекс</w:t>
      </w:r>
    </w:p>
    <w:p w:rsidR="00CC4CF9" w:rsidRPr="00061AB7" w:rsidRDefault="00CC4CF9" w:rsidP="003463F3">
      <w:pPr>
        <w:pStyle w:val="ConsPlusCell"/>
        <w:jc w:val="both"/>
      </w:pPr>
      <w:r w:rsidRPr="00061AB7">
        <w:t>93 4315     8     Стрептосалюзид</w:t>
      </w:r>
    </w:p>
    <w:p w:rsidR="00CC4CF9" w:rsidRPr="00061AB7" w:rsidRDefault="00CC4CF9" w:rsidP="003463F3">
      <w:pPr>
        <w:pStyle w:val="ConsPlusCell"/>
        <w:jc w:val="both"/>
      </w:pPr>
      <w:r w:rsidRPr="00061AB7">
        <w:t>93 4330     0     Препараты дигидрострептомицина</w:t>
      </w:r>
    </w:p>
    <w:p w:rsidR="00CC4CF9" w:rsidRPr="00061AB7" w:rsidRDefault="00CC4CF9" w:rsidP="003463F3">
      <w:pPr>
        <w:pStyle w:val="ConsPlusCell"/>
        <w:jc w:val="both"/>
      </w:pPr>
      <w:r w:rsidRPr="00061AB7">
        <w:t>Код 93 4331 исключен. - Изменение N 21/99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4334     1     Пасомицин</w:t>
      </w:r>
    </w:p>
    <w:p w:rsidR="00CC4CF9" w:rsidRPr="00061AB7" w:rsidRDefault="00CC4CF9" w:rsidP="003463F3">
      <w:pPr>
        <w:pStyle w:val="ConsPlusCell"/>
        <w:jc w:val="both"/>
      </w:pPr>
      <w:r w:rsidRPr="00061AB7">
        <w:t>93 4340     4     Препараты стрептомициноподобные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4341     3     Мономицин, нетилмицин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4342     5     Флоримицина сульфат</w:t>
      </w:r>
    </w:p>
    <w:p w:rsidR="00CC4CF9" w:rsidRPr="00061AB7" w:rsidRDefault="00CC4CF9" w:rsidP="003463F3">
      <w:pPr>
        <w:pStyle w:val="ConsPlusCell"/>
        <w:jc w:val="both"/>
      </w:pPr>
      <w:r w:rsidRPr="00061AB7">
        <w:t>93 4343     0     Неомицина сульфат, амикацин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4344     6     Канамицина сульфат</w:t>
      </w:r>
    </w:p>
    <w:p w:rsidR="00CC4CF9" w:rsidRPr="00061AB7" w:rsidRDefault="00CC4CF9" w:rsidP="003463F3">
      <w:pPr>
        <w:pStyle w:val="ConsPlusCell"/>
        <w:jc w:val="both"/>
      </w:pPr>
      <w:r w:rsidRPr="00061AB7">
        <w:t>93 4345     1     Канамицина моносульфат</w:t>
      </w:r>
    </w:p>
    <w:p w:rsidR="00CC4CF9" w:rsidRPr="00061AB7" w:rsidRDefault="00CC4CF9" w:rsidP="003463F3">
      <w:pPr>
        <w:pStyle w:val="ConsPlusCell"/>
        <w:jc w:val="both"/>
      </w:pPr>
      <w:r w:rsidRPr="00061AB7">
        <w:t>93 4346     7     Гентамицина сульфат, тобрамицин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4347     2     Сизомицина сульфат</w:t>
      </w:r>
    </w:p>
    <w:p w:rsidR="00CC4CF9" w:rsidRPr="00061AB7" w:rsidRDefault="00CC4CF9" w:rsidP="003463F3">
      <w:pPr>
        <w:pStyle w:val="ConsPlusCell"/>
        <w:jc w:val="both"/>
      </w:pPr>
      <w:r w:rsidRPr="00061AB7">
        <w:t>93 4400     6     Тетрациклины</w:t>
      </w:r>
    </w:p>
    <w:p w:rsidR="00CC4CF9" w:rsidRPr="00061AB7" w:rsidRDefault="00CC4CF9" w:rsidP="003463F3">
      <w:pPr>
        <w:pStyle w:val="ConsPlusCell"/>
        <w:jc w:val="both"/>
      </w:pPr>
      <w:r w:rsidRPr="00061AB7">
        <w:t>93 4410     4     Препараты окситетрациклина (террамицина)</w:t>
      </w:r>
    </w:p>
    <w:p w:rsidR="00CC4CF9" w:rsidRPr="00061AB7" w:rsidRDefault="00CC4CF9" w:rsidP="003463F3">
      <w:pPr>
        <w:pStyle w:val="ConsPlusCell"/>
        <w:jc w:val="both"/>
      </w:pPr>
      <w:r w:rsidRPr="00061AB7">
        <w:t>93 4411     0     Окситетрациклина основание и гидрохлорид</w:t>
      </w:r>
    </w:p>
    <w:p w:rsidR="00CC4CF9" w:rsidRPr="00061AB7" w:rsidRDefault="00CC4CF9" w:rsidP="003463F3">
      <w:pPr>
        <w:pStyle w:val="ConsPlusCell"/>
        <w:jc w:val="both"/>
      </w:pPr>
      <w:r w:rsidRPr="00061AB7">
        <w:t>93 4420     9     Препараты тетрациклина</w:t>
      </w:r>
    </w:p>
    <w:p w:rsidR="00CC4CF9" w:rsidRPr="00061AB7" w:rsidRDefault="00CC4CF9" w:rsidP="003463F3">
      <w:pPr>
        <w:pStyle w:val="ConsPlusCell"/>
        <w:jc w:val="both"/>
      </w:pPr>
      <w:r w:rsidRPr="00061AB7">
        <w:t>93 4421     4     Тетрациклина основание и гидрохлорид</w:t>
      </w:r>
    </w:p>
    <w:p w:rsidR="00CC4CF9" w:rsidRPr="00061AB7" w:rsidRDefault="00CC4CF9" w:rsidP="003463F3">
      <w:pPr>
        <w:pStyle w:val="ConsPlusCell"/>
        <w:jc w:val="both"/>
      </w:pPr>
      <w:r w:rsidRPr="00061AB7">
        <w:t>93 4422     3     Тетрациклин в комбинации с другими препаратами</w:t>
      </w:r>
    </w:p>
    <w:p w:rsidR="00CC4CF9" w:rsidRPr="00061AB7" w:rsidRDefault="00CC4CF9" w:rsidP="003463F3">
      <w:pPr>
        <w:pStyle w:val="ConsPlusCell"/>
        <w:jc w:val="both"/>
      </w:pPr>
      <w:r w:rsidRPr="00061AB7">
        <w:t>93 4423     5     Дитетрациклин</w:t>
      </w:r>
    </w:p>
    <w:p w:rsidR="00CC4CF9" w:rsidRPr="00061AB7" w:rsidRDefault="00CC4CF9" w:rsidP="003463F3">
      <w:pPr>
        <w:pStyle w:val="ConsPlusCell"/>
        <w:jc w:val="both"/>
      </w:pPr>
      <w:r w:rsidRPr="00061AB7">
        <w:t>Код 93 4425 исключен. - Изменение N 21/99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4440     8     Препараты хлортетрациклина (биомицина)</w:t>
      </w:r>
    </w:p>
    <w:p w:rsidR="00CC4CF9" w:rsidRPr="00061AB7" w:rsidRDefault="00CC4CF9" w:rsidP="003463F3">
      <w:pPr>
        <w:pStyle w:val="ConsPlusCell"/>
        <w:jc w:val="both"/>
      </w:pPr>
      <w:r w:rsidRPr="00061AB7">
        <w:t>93 4441     3     Хлортетрациклина гидрохлорид</w:t>
      </w:r>
    </w:p>
    <w:p w:rsidR="00CC4CF9" w:rsidRPr="00061AB7" w:rsidRDefault="00CC4CF9" w:rsidP="003463F3">
      <w:pPr>
        <w:pStyle w:val="ConsPlusCell"/>
        <w:jc w:val="both"/>
      </w:pPr>
      <w:r w:rsidRPr="00061AB7">
        <w:t>Код 93 4442 исключен. - Изменение N 21/99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4450     2     Тетрациклины полусинтетические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93 4451     8     Метациклина гидрохлорид</w:t>
      </w:r>
    </w:p>
    <w:p w:rsidR="00CC4CF9" w:rsidRPr="00061AB7" w:rsidRDefault="00CC4CF9" w:rsidP="003463F3">
      <w:pPr>
        <w:pStyle w:val="ConsPlusCell"/>
        <w:jc w:val="both"/>
      </w:pPr>
      <w:r w:rsidRPr="00061AB7">
        <w:t>93 4452     3     Доксициклин</w:t>
      </w:r>
    </w:p>
    <w:p w:rsidR="00CC4CF9" w:rsidRPr="00061AB7" w:rsidRDefault="00CC4CF9" w:rsidP="003463F3">
      <w:pPr>
        <w:pStyle w:val="ConsPlusCell"/>
        <w:jc w:val="both"/>
      </w:pPr>
      <w:r w:rsidRPr="00061AB7">
        <w:t>93 4500     3     Антибиотики противогрибкового действия</w:t>
      </w:r>
    </w:p>
    <w:p w:rsidR="00CC4CF9" w:rsidRPr="00061AB7" w:rsidRDefault="00CC4CF9" w:rsidP="003463F3">
      <w:pPr>
        <w:pStyle w:val="ConsPlusCell"/>
        <w:jc w:val="both"/>
      </w:pPr>
      <w:r w:rsidRPr="00061AB7">
        <w:t>93 4510     8     Препараты нистатина</w:t>
      </w:r>
    </w:p>
    <w:p w:rsidR="00CC4CF9" w:rsidRPr="00061AB7" w:rsidRDefault="00CC4CF9" w:rsidP="003463F3">
      <w:pPr>
        <w:pStyle w:val="ConsPlusCell"/>
        <w:jc w:val="both"/>
      </w:pPr>
      <w:r w:rsidRPr="00061AB7">
        <w:t>93 4511     3     Нистатин</w:t>
      </w:r>
    </w:p>
    <w:p w:rsidR="00CC4CF9" w:rsidRPr="00061AB7" w:rsidRDefault="00CC4CF9" w:rsidP="003463F3">
      <w:pPr>
        <w:pStyle w:val="ConsPlusCell"/>
        <w:jc w:val="both"/>
      </w:pPr>
      <w:r w:rsidRPr="00061AB7">
        <w:t>93 4520     2     Препараты гризеофульвина</w:t>
      </w:r>
    </w:p>
    <w:p w:rsidR="00CC4CF9" w:rsidRPr="00061AB7" w:rsidRDefault="00CC4CF9" w:rsidP="003463F3">
      <w:pPr>
        <w:pStyle w:val="ConsPlusCell"/>
        <w:jc w:val="both"/>
      </w:pPr>
      <w:r w:rsidRPr="00061AB7">
        <w:t>93 4521     8     Гризеофульвин</w:t>
      </w:r>
    </w:p>
    <w:p w:rsidR="00CC4CF9" w:rsidRPr="00061AB7" w:rsidRDefault="00CC4CF9" w:rsidP="003463F3">
      <w:pPr>
        <w:pStyle w:val="ConsPlusCell"/>
        <w:jc w:val="both"/>
      </w:pPr>
      <w:r w:rsidRPr="00061AB7">
        <w:t>93 4530     7     Антибиотики противогрибковые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4531     2     Леворин, леворидон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4532     8     Амфотерицин В, натамицин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4533     3     Микогептин</w:t>
      </w:r>
    </w:p>
    <w:p w:rsidR="00CC4CF9" w:rsidRPr="00061AB7" w:rsidRDefault="00CC4CF9" w:rsidP="003463F3">
      <w:pPr>
        <w:pStyle w:val="ConsPlusCell"/>
        <w:jc w:val="both"/>
      </w:pPr>
      <w:r w:rsidRPr="00061AB7">
        <w:t>93 4534     9     Амфоглюкамин</w:t>
      </w:r>
    </w:p>
    <w:p w:rsidR="00CC4CF9" w:rsidRPr="00061AB7" w:rsidRDefault="00CC4CF9" w:rsidP="003463F3">
      <w:pPr>
        <w:pStyle w:val="ConsPlusCell"/>
        <w:jc w:val="both"/>
      </w:pPr>
      <w:r w:rsidRPr="00061AB7">
        <w:t>93 4600     7     Цефалоспорины</w:t>
      </w:r>
    </w:p>
    <w:p w:rsidR="00CC4CF9" w:rsidRPr="00061AB7" w:rsidRDefault="00CC4CF9" w:rsidP="003463F3">
      <w:pPr>
        <w:pStyle w:val="ConsPlusCell"/>
        <w:jc w:val="both"/>
      </w:pPr>
      <w:r w:rsidRPr="00061AB7">
        <w:t>93 4610     1     Цефалоспорины для парентерального применения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93 4612     2     Цепорин, цефобид, цефтазидим</w:t>
      </w:r>
    </w:p>
    <w:p w:rsidR="00CC4CF9" w:rsidRPr="00061AB7" w:rsidRDefault="00CC4CF9" w:rsidP="003463F3">
      <w:pPr>
        <w:pStyle w:val="ConsPlusCell"/>
        <w:jc w:val="both"/>
      </w:pPr>
      <w:r w:rsidRPr="00061AB7">
        <w:t>93 4613     8     Цефазолин, цефалотин</w:t>
      </w:r>
    </w:p>
    <w:p w:rsidR="00CC4CF9" w:rsidRPr="00061AB7" w:rsidRDefault="00CC4CF9" w:rsidP="003463F3">
      <w:pPr>
        <w:pStyle w:val="ConsPlusCell"/>
        <w:jc w:val="both"/>
      </w:pPr>
      <w:r w:rsidRPr="00061AB7">
        <w:t>93 4614     3     Кетоцеф, цефпиром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4615     9     Клафоран, цефокситин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4616     4     Цефатрексил</w:t>
      </w:r>
    </w:p>
    <w:p w:rsidR="00CC4CF9" w:rsidRPr="00061AB7" w:rsidRDefault="00CC4CF9" w:rsidP="003463F3">
      <w:pPr>
        <w:pStyle w:val="ConsPlusCell"/>
        <w:jc w:val="both"/>
      </w:pPr>
      <w:r w:rsidRPr="00061AB7">
        <w:t>93 4617     4     Цефтриаксон, цефамандол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4618     5     Эпоциллин (цефтизоксим)</w:t>
      </w:r>
    </w:p>
    <w:p w:rsidR="00CC4CF9" w:rsidRPr="00061AB7" w:rsidRDefault="00CC4CF9" w:rsidP="003463F3">
      <w:pPr>
        <w:pStyle w:val="ConsPlusCell"/>
        <w:jc w:val="both"/>
      </w:pPr>
      <w:r w:rsidRPr="00061AB7">
        <w:t>93 4620     6     Цефалоспорины для перорального применения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93 4621     1     Цефалексин, цефаклор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4622     7     Цефрадин</w:t>
      </w:r>
    </w:p>
    <w:p w:rsidR="00CC4CF9" w:rsidRPr="00061AB7" w:rsidRDefault="00CC4CF9" w:rsidP="003463F3">
      <w:pPr>
        <w:pStyle w:val="ConsPlusCell"/>
        <w:jc w:val="both"/>
      </w:pPr>
      <w:r w:rsidRPr="00061AB7">
        <w:t>Код 93 4623 исключен. - Изменение N 21/99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4700     0     Антибиотики для животных</w:t>
      </w:r>
    </w:p>
    <w:p w:rsidR="00CC4CF9" w:rsidRPr="00061AB7" w:rsidRDefault="00CC4CF9" w:rsidP="003463F3">
      <w:pPr>
        <w:pStyle w:val="ConsPlusCell"/>
        <w:jc w:val="both"/>
      </w:pPr>
      <w:r w:rsidRPr="00061AB7">
        <w:t>93 4710     5     Антибиотики ветеринарные тетрациклинового ряда</w:t>
      </w:r>
    </w:p>
    <w:p w:rsidR="00CC4CF9" w:rsidRPr="00061AB7" w:rsidRDefault="00CC4CF9" w:rsidP="003463F3">
      <w:pPr>
        <w:pStyle w:val="ConsPlusCell"/>
        <w:jc w:val="both"/>
      </w:pPr>
      <w:r w:rsidRPr="00061AB7">
        <w:t>93 4711     0     Биоветин</w:t>
      </w:r>
    </w:p>
    <w:p w:rsidR="00CC4CF9" w:rsidRPr="00061AB7" w:rsidRDefault="00CC4CF9" w:rsidP="003463F3">
      <w:pPr>
        <w:pStyle w:val="ConsPlusCell"/>
        <w:jc w:val="both"/>
      </w:pPr>
      <w:r w:rsidRPr="00061AB7">
        <w:t>93 4712     6     Тетраветин</w:t>
      </w:r>
    </w:p>
    <w:p w:rsidR="00CC4CF9" w:rsidRPr="00061AB7" w:rsidRDefault="00CC4CF9" w:rsidP="003463F3">
      <w:pPr>
        <w:pStyle w:val="ConsPlusCell"/>
        <w:jc w:val="both"/>
      </w:pPr>
      <w:r w:rsidRPr="00061AB7">
        <w:t>93 4713     1     Терраветин</w:t>
      </w:r>
    </w:p>
    <w:p w:rsidR="00CC4CF9" w:rsidRPr="00061AB7" w:rsidRDefault="00CC4CF9" w:rsidP="003463F3">
      <w:pPr>
        <w:pStyle w:val="ConsPlusCell"/>
        <w:jc w:val="both"/>
      </w:pPr>
      <w:r w:rsidRPr="00061AB7">
        <w:t>93 4714     7     Морфоциклин для ветеринарии</w:t>
      </w:r>
    </w:p>
    <w:p w:rsidR="00CC4CF9" w:rsidRPr="00061AB7" w:rsidRDefault="00CC4CF9" w:rsidP="003463F3">
      <w:pPr>
        <w:pStyle w:val="ConsPlusCell"/>
        <w:jc w:val="both"/>
      </w:pPr>
      <w:r w:rsidRPr="00061AB7">
        <w:t>93 4715     2     Олеморфоциклин для ветеринарии</w:t>
      </w:r>
    </w:p>
    <w:p w:rsidR="00CC4CF9" w:rsidRPr="00061AB7" w:rsidRDefault="00CC4CF9" w:rsidP="003463F3">
      <w:pPr>
        <w:pStyle w:val="ConsPlusCell"/>
        <w:jc w:val="both"/>
      </w:pPr>
      <w:r w:rsidRPr="00061AB7">
        <w:t>93 4716     8     Ветдипасфен</w:t>
      </w:r>
    </w:p>
    <w:p w:rsidR="00CC4CF9" w:rsidRPr="00061AB7" w:rsidRDefault="00CC4CF9" w:rsidP="003463F3">
      <w:pPr>
        <w:pStyle w:val="ConsPlusCell"/>
        <w:jc w:val="both"/>
      </w:pPr>
      <w:r w:rsidRPr="00061AB7">
        <w:t>93 4717     3     Хлортетраветин</w:t>
      </w:r>
    </w:p>
    <w:p w:rsidR="00CC4CF9" w:rsidRPr="00061AB7" w:rsidRDefault="00CC4CF9" w:rsidP="003463F3">
      <w:pPr>
        <w:pStyle w:val="ConsPlusCell"/>
        <w:jc w:val="both"/>
      </w:pPr>
      <w:r w:rsidRPr="00061AB7">
        <w:t>93 4718     9     Оксикан</w:t>
      </w:r>
    </w:p>
    <w:p w:rsidR="00CC4CF9" w:rsidRPr="00061AB7" w:rsidRDefault="00CC4CF9" w:rsidP="003463F3">
      <w:pPr>
        <w:pStyle w:val="ConsPlusCell"/>
        <w:jc w:val="both"/>
      </w:pPr>
      <w:r w:rsidRPr="00061AB7">
        <w:t>93 4719     4     Аэродит</w:t>
      </w:r>
    </w:p>
    <w:p w:rsidR="00CC4CF9" w:rsidRPr="00061AB7" w:rsidRDefault="00CC4CF9" w:rsidP="003463F3">
      <w:pPr>
        <w:pStyle w:val="ConsPlusCell"/>
        <w:jc w:val="both"/>
      </w:pPr>
      <w:r w:rsidRPr="00061AB7">
        <w:t>93 4720     5     Антибиотики ветеринарные разных групп</w:t>
      </w:r>
    </w:p>
    <w:p w:rsidR="00CC4CF9" w:rsidRPr="00061AB7" w:rsidRDefault="00CC4CF9" w:rsidP="003463F3">
      <w:pPr>
        <w:pStyle w:val="ConsPlusCell"/>
        <w:jc w:val="both"/>
      </w:pPr>
      <w:r w:rsidRPr="00061AB7">
        <w:t>93 4721     5     Пенветин</w:t>
      </w:r>
    </w:p>
    <w:p w:rsidR="00CC4CF9" w:rsidRPr="00061AB7" w:rsidRDefault="00CC4CF9" w:rsidP="003463F3">
      <w:pPr>
        <w:pStyle w:val="ConsPlusCell"/>
        <w:jc w:val="both"/>
      </w:pPr>
      <w:r w:rsidRPr="00061AB7">
        <w:t>93 4722     0     Стрептоветин</w:t>
      </w:r>
    </w:p>
    <w:p w:rsidR="00CC4CF9" w:rsidRPr="00061AB7" w:rsidRDefault="00CC4CF9" w:rsidP="003463F3">
      <w:pPr>
        <w:pStyle w:val="ConsPlusCell"/>
        <w:jc w:val="both"/>
      </w:pPr>
      <w:r w:rsidRPr="00061AB7">
        <w:t>93 4723     6     Канаветин</w:t>
      </w:r>
    </w:p>
    <w:p w:rsidR="00CC4CF9" w:rsidRPr="00061AB7" w:rsidRDefault="00CC4CF9" w:rsidP="003463F3">
      <w:pPr>
        <w:pStyle w:val="ConsPlusCell"/>
        <w:jc w:val="both"/>
      </w:pPr>
      <w:r w:rsidRPr="00061AB7">
        <w:t>93 4724     1     Ловористатин</w:t>
      </w:r>
    </w:p>
    <w:p w:rsidR="00CC4CF9" w:rsidRPr="00061AB7" w:rsidRDefault="00CC4CF9" w:rsidP="003463F3">
      <w:pPr>
        <w:pStyle w:val="ConsPlusCell"/>
        <w:jc w:val="both"/>
      </w:pPr>
      <w:r w:rsidRPr="00061AB7">
        <w:t>93 4725     7     Гиббереллин</w:t>
      </w:r>
    </w:p>
    <w:p w:rsidR="00CC4CF9" w:rsidRPr="00061AB7" w:rsidRDefault="00CC4CF9" w:rsidP="003463F3">
      <w:pPr>
        <w:pStyle w:val="ConsPlusCell"/>
        <w:jc w:val="both"/>
      </w:pPr>
      <w:r w:rsidRPr="00061AB7">
        <w:t>93 4726     2     Мастицид</w:t>
      </w:r>
    </w:p>
    <w:p w:rsidR="00CC4CF9" w:rsidRPr="00061AB7" w:rsidRDefault="00CC4CF9" w:rsidP="003463F3">
      <w:pPr>
        <w:pStyle w:val="ConsPlusCell"/>
        <w:jc w:val="both"/>
      </w:pPr>
      <w:r w:rsidRPr="00061AB7">
        <w:t>93 4727     8     Мастисан</w:t>
      </w:r>
    </w:p>
    <w:p w:rsidR="00CC4CF9" w:rsidRPr="00061AB7" w:rsidRDefault="00CC4CF9" w:rsidP="003463F3">
      <w:pPr>
        <w:pStyle w:val="ConsPlusCell"/>
        <w:jc w:val="both"/>
      </w:pPr>
      <w:r w:rsidRPr="00061AB7">
        <w:t>93 4728     3     Дигидрострептомицина сульфат</w:t>
      </w:r>
    </w:p>
    <w:p w:rsidR="00CC4CF9" w:rsidRPr="00061AB7" w:rsidRDefault="00CC4CF9" w:rsidP="003463F3">
      <w:pPr>
        <w:pStyle w:val="ConsPlusCell"/>
        <w:jc w:val="both"/>
      </w:pPr>
      <w:r w:rsidRPr="00061AB7">
        <w:t>93 4730     4     Антибиотики ветеринарные прочих групп</w:t>
      </w:r>
    </w:p>
    <w:p w:rsidR="00CC4CF9" w:rsidRPr="00061AB7" w:rsidRDefault="00CC4CF9" w:rsidP="003463F3">
      <w:pPr>
        <w:pStyle w:val="ConsPlusCell"/>
        <w:jc w:val="both"/>
      </w:pPr>
      <w:r w:rsidRPr="00061AB7">
        <w:t>93 4731     9     Неомицин</w:t>
      </w:r>
    </w:p>
    <w:p w:rsidR="00CC4CF9" w:rsidRPr="00061AB7" w:rsidRDefault="00CC4CF9" w:rsidP="003463F3">
      <w:pPr>
        <w:pStyle w:val="ConsPlusCell"/>
        <w:jc w:val="both"/>
      </w:pPr>
      <w:r w:rsidRPr="00061AB7">
        <w:t>93 4733     0     Поливетин</w:t>
      </w:r>
    </w:p>
    <w:p w:rsidR="00CC4CF9" w:rsidRPr="00061AB7" w:rsidRDefault="00CC4CF9" w:rsidP="003463F3">
      <w:pPr>
        <w:pStyle w:val="ConsPlusCell"/>
        <w:jc w:val="both"/>
      </w:pPr>
      <w:r w:rsidRPr="00061AB7">
        <w:t>93 4800     4     Антибиотики прочие (включая синтетические)</w:t>
      </w:r>
    </w:p>
    <w:p w:rsidR="00CC4CF9" w:rsidRPr="00061AB7" w:rsidRDefault="00CC4CF9" w:rsidP="003463F3">
      <w:pPr>
        <w:pStyle w:val="ConsPlusCell"/>
        <w:jc w:val="both"/>
      </w:pPr>
      <w:r w:rsidRPr="00061AB7">
        <w:t>93 4810     9     Антибиотики макролиды</w:t>
      </w:r>
    </w:p>
    <w:p w:rsidR="00CC4CF9" w:rsidRPr="00061AB7" w:rsidRDefault="00CC4CF9" w:rsidP="003463F3">
      <w:pPr>
        <w:pStyle w:val="ConsPlusCell"/>
        <w:jc w:val="both"/>
      </w:pPr>
      <w:r w:rsidRPr="00061AB7">
        <w:t>93 4811     4     Олеандомицина фосфат, спирамицин, кларитромицин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35/2001 ОКП, N 47/2002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4813     5     Эритромицин, мидекамицин, рокситромицин,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азитромицин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29/2000 ОКП, N 45/2002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4814     7     Вильпрафен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4814 введен Изменением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4820     3     Антибиотики, образуемые бактериями</w:t>
      </w:r>
    </w:p>
    <w:p w:rsidR="00CC4CF9" w:rsidRPr="00061AB7" w:rsidRDefault="00CC4CF9" w:rsidP="003463F3">
      <w:pPr>
        <w:pStyle w:val="ConsPlusCell"/>
        <w:jc w:val="both"/>
      </w:pPr>
      <w:r w:rsidRPr="00061AB7">
        <w:t>93 4821     9     Полимиксина М сульфат</w:t>
      </w:r>
    </w:p>
    <w:p w:rsidR="00CC4CF9" w:rsidRPr="00061AB7" w:rsidRDefault="00CC4CF9" w:rsidP="003463F3">
      <w:pPr>
        <w:pStyle w:val="ConsPlusCell"/>
        <w:jc w:val="both"/>
      </w:pPr>
      <w:r w:rsidRPr="00061AB7">
        <w:t>93 4822     4     Грамицидин С</w:t>
      </w:r>
    </w:p>
    <w:p w:rsidR="00CC4CF9" w:rsidRPr="00061AB7" w:rsidRDefault="00CC4CF9" w:rsidP="003463F3">
      <w:pPr>
        <w:pStyle w:val="ConsPlusCell"/>
        <w:jc w:val="both"/>
      </w:pPr>
      <w:r w:rsidRPr="00061AB7">
        <w:t>93 4823     2     Полимиксин В</w:t>
      </w:r>
    </w:p>
    <w:p w:rsidR="00CC4CF9" w:rsidRPr="00061AB7" w:rsidRDefault="00CC4CF9" w:rsidP="003463F3">
      <w:pPr>
        <w:pStyle w:val="ConsPlusCell"/>
        <w:jc w:val="both"/>
      </w:pPr>
      <w:r w:rsidRPr="00061AB7">
        <w:t>93 4830     8     Антибиотики синтетические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93 4831     3     Левомицетин</w:t>
      </w:r>
    </w:p>
    <w:p w:rsidR="00CC4CF9" w:rsidRPr="00061AB7" w:rsidRDefault="00CC4CF9" w:rsidP="003463F3">
      <w:pPr>
        <w:pStyle w:val="ConsPlusCell"/>
        <w:jc w:val="both"/>
      </w:pPr>
      <w:r w:rsidRPr="00061AB7">
        <w:t>93 4832     9     Левомицетина стеарат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4833     4     Синтомицин</w:t>
      </w:r>
    </w:p>
    <w:p w:rsidR="00CC4CF9" w:rsidRPr="00061AB7" w:rsidRDefault="00CC4CF9" w:rsidP="003463F3">
      <w:pPr>
        <w:pStyle w:val="ConsPlusCell"/>
        <w:jc w:val="both"/>
      </w:pPr>
      <w:r w:rsidRPr="00061AB7">
        <w:t>93 4835     5     Левомицетина сукцинат натрия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4850     7     Антибиотики противоопухолевые</w:t>
      </w:r>
    </w:p>
    <w:p w:rsidR="00CC4CF9" w:rsidRPr="00061AB7" w:rsidRDefault="00CC4CF9" w:rsidP="003463F3">
      <w:pPr>
        <w:pStyle w:val="ConsPlusCell"/>
        <w:jc w:val="both"/>
      </w:pPr>
      <w:r w:rsidRPr="00061AB7">
        <w:t>93 4851     2     Оливомицин</w:t>
      </w:r>
    </w:p>
    <w:p w:rsidR="00CC4CF9" w:rsidRPr="00061AB7" w:rsidRDefault="00CC4CF9" w:rsidP="003463F3">
      <w:pPr>
        <w:pStyle w:val="ConsPlusCell"/>
        <w:jc w:val="both"/>
      </w:pPr>
      <w:r w:rsidRPr="00061AB7">
        <w:t>93 4852     8     Брунеомицин</w:t>
      </w:r>
    </w:p>
    <w:p w:rsidR="00CC4CF9" w:rsidRPr="00061AB7" w:rsidRDefault="00CC4CF9" w:rsidP="003463F3">
      <w:pPr>
        <w:pStyle w:val="ConsPlusCell"/>
        <w:jc w:val="both"/>
      </w:pPr>
      <w:r w:rsidRPr="00061AB7">
        <w:t>93 4853     3     Рубомицина гидрохлорид</w:t>
      </w:r>
    </w:p>
    <w:p w:rsidR="00CC4CF9" w:rsidRPr="00061AB7" w:rsidRDefault="00CC4CF9" w:rsidP="003463F3">
      <w:pPr>
        <w:pStyle w:val="ConsPlusCell"/>
        <w:jc w:val="both"/>
      </w:pPr>
      <w:r w:rsidRPr="00061AB7">
        <w:t>93 4854     9     Дактиномицин</w:t>
      </w:r>
    </w:p>
    <w:p w:rsidR="00CC4CF9" w:rsidRPr="00061AB7" w:rsidRDefault="00CC4CF9" w:rsidP="003463F3">
      <w:pPr>
        <w:pStyle w:val="ConsPlusCell"/>
        <w:jc w:val="both"/>
      </w:pPr>
      <w:r w:rsidRPr="00061AB7">
        <w:t>93 4855     4     Карминомицин</w:t>
      </w:r>
    </w:p>
    <w:p w:rsidR="00CC4CF9" w:rsidRPr="00061AB7" w:rsidRDefault="00CC4CF9" w:rsidP="003463F3">
      <w:pPr>
        <w:pStyle w:val="ConsPlusCell"/>
        <w:jc w:val="both"/>
      </w:pPr>
      <w:r w:rsidRPr="00061AB7">
        <w:t>93 4856     3     Доксорубицин и его производные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4857     5     Блеомицетина гидрохлорид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4858     0     Реумицин, митомицин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4860     1     Антибиотики разные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4861     7     Амоксиклав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4862     2     Ристомицина сульфат, спектиномицин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4863     8     Ципрофлоксацин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4864     3     Гелиомицин, офлоксацин, мупироцин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21/99 ОКП, N 47/2002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4865     9     Бруламицин</w:t>
      </w:r>
    </w:p>
    <w:p w:rsidR="00CC4CF9" w:rsidRPr="00061AB7" w:rsidRDefault="00CC4CF9" w:rsidP="003463F3">
      <w:pPr>
        <w:pStyle w:val="ConsPlusCell"/>
        <w:jc w:val="both"/>
      </w:pPr>
      <w:r w:rsidRPr="00061AB7">
        <w:t>93 4866     4     Натрия уснинат</w:t>
      </w:r>
    </w:p>
    <w:p w:rsidR="00CC4CF9" w:rsidRPr="00061AB7" w:rsidRDefault="00CC4CF9" w:rsidP="003463F3">
      <w:pPr>
        <w:pStyle w:val="ConsPlusCell"/>
        <w:jc w:val="both"/>
      </w:pPr>
      <w:r w:rsidRPr="00061AB7">
        <w:t>93 4867     7     Новоиманин, имипенем, меропенем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4868     5     Линкомицина гидрохлорид, клиндамицин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4869     0     Фузидин натрия, фосфоцин</w:t>
      </w:r>
    </w:p>
    <w:p w:rsidR="00CC4CF9" w:rsidRPr="00061AB7" w:rsidRDefault="00CC4CF9" w:rsidP="003463F3">
      <w:pPr>
        <w:pStyle w:val="ConsPlusCell"/>
        <w:jc w:val="both"/>
      </w:pPr>
      <w:r w:rsidRPr="00061AB7">
        <w:t>93 4870     6     Рифампицины</w:t>
      </w:r>
    </w:p>
    <w:p w:rsidR="00CC4CF9" w:rsidRPr="00061AB7" w:rsidRDefault="00CC4CF9" w:rsidP="003463F3">
      <w:pPr>
        <w:pStyle w:val="ConsPlusCell"/>
        <w:jc w:val="both"/>
      </w:pPr>
      <w:r w:rsidRPr="00061AB7">
        <w:t>93 4871     1     Рифампицин, рифабутин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93 5000     8     Витамины, коферменты, ферменты, аминокислоты,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органопрепараты (эндокринные препараты)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93 5010     2     Витамины *</w:t>
      </w:r>
    </w:p>
    <w:p w:rsidR="00CC4CF9" w:rsidRPr="00061AB7" w:rsidRDefault="00CC4CF9" w:rsidP="003463F3">
      <w:pPr>
        <w:pStyle w:val="ConsPlusCell"/>
        <w:jc w:val="both"/>
      </w:pPr>
      <w:r w:rsidRPr="00061AB7">
        <w:t>93 5200     5     Витамины синтетические водорастворимые</w:t>
      </w:r>
    </w:p>
    <w:p w:rsidR="00CC4CF9" w:rsidRPr="00061AB7" w:rsidRDefault="00CC4CF9" w:rsidP="003463F3">
      <w:pPr>
        <w:pStyle w:val="ConsPlusCell"/>
        <w:jc w:val="both"/>
      </w:pPr>
      <w:r w:rsidRPr="00061AB7">
        <w:t>93 5210     6     Препараты аскорбиновой кислоты (витамина С)</w:t>
      </w:r>
    </w:p>
    <w:p w:rsidR="00CC4CF9" w:rsidRPr="00061AB7" w:rsidRDefault="00CC4CF9" w:rsidP="003463F3">
      <w:pPr>
        <w:pStyle w:val="ConsPlusCell"/>
        <w:jc w:val="both"/>
      </w:pPr>
      <w:r w:rsidRPr="00061AB7">
        <w:t>93 5211     5     Кислота аскорбиновая (витамин С)</w:t>
      </w:r>
    </w:p>
    <w:p w:rsidR="00CC4CF9" w:rsidRPr="00061AB7" w:rsidRDefault="00CC4CF9" w:rsidP="003463F3">
      <w:pPr>
        <w:pStyle w:val="ConsPlusCell"/>
        <w:jc w:val="both"/>
      </w:pPr>
      <w:r w:rsidRPr="00061AB7">
        <w:t>93 5212     0     Кислота аскорбиновая (витамин С) в комбинации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 глюкозой или сахарозой</w:t>
      </w:r>
    </w:p>
    <w:p w:rsidR="00CC4CF9" w:rsidRPr="00061AB7" w:rsidRDefault="00CC4CF9" w:rsidP="003463F3">
      <w:pPr>
        <w:pStyle w:val="ConsPlusCell"/>
        <w:jc w:val="both"/>
      </w:pPr>
      <w:r w:rsidRPr="00061AB7">
        <w:t>93 5220     4     Препараты витаминов группы "В" и их производных</w:t>
      </w:r>
    </w:p>
    <w:p w:rsidR="00CC4CF9" w:rsidRPr="00061AB7" w:rsidRDefault="00CC4CF9" w:rsidP="003463F3">
      <w:pPr>
        <w:pStyle w:val="ConsPlusCell"/>
        <w:jc w:val="both"/>
      </w:pPr>
      <w:r w:rsidRPr="00061AB7">
        <w:t>93 5221     0     Тиамин (витамин В1) и его производные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5222     5     Рибофлавин (витамин В2 (без витамина В2,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получаемого микробиологическим синтезом)</w:t>
      </w:r>
    </w:p>
    <w:p w:rsidR="00CC4CF9" w:rsidRPr="00061AB7" w:rsidRDefault="00CC4CF9" w:rsidP="003463F3">
      <w:pPr>
        <w:pStyle w:val="ConsPlusCell"/>
        <w:jc w:val="both"/>
      </w:pPr>
      <w:r w:rsidRPr="00061AB7">
        <w:t>93 5223     0     Пиридоксина гидрохлорид (витамин В6) и его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производные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5224     6     Цианокобаламин (витамин В12) медицинский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его производные (без витамина В12,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получаемого микробиологическим синтезом)</w:t>
      </w:r>
    </w:p>
    <w:p w:rsidR="00CC4CF9" w:rsidRPr="00061AB7" w:rsidRDefault="00CC4CF9" w:rsidP="003463F3">
      <w:pPr>
        <w:pStyle w:val="ConsPlusCell"/>
        <w:jc w:val="both"/>
      </w:pPr>
      <w:r w:rsidRPr="00061AB7">
        <w:t>93 5225     1     Кислота фолиевая и ее производные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5226     7     Кальция пантотенат и его производные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5227     2     Фосфотиамин и бенфотиамин</w:t>
      </w:r>
    </w:p>
    <w:p w:rsidR="00CC4CF9" w:rsidRPr="00061AB7" w:rsidRDefault="00CC4CF9" w:rsidP="003463F3">
      <w:pPr>
        <w:pStyle w:val="ConsPlusCell"/>
        <w:jc w:val="both"/>
      </w:pPr>
      <w:r w:rsidRPr="00061AB7">
        <w:t>93 5230     9     Препараты никотиновой кислоты и ее производных</w:t>
      </w:r>
    </w:p>
    <w:p w:rsidR="00CC4CF9" w:rsidRPr="00061AB7" w:rsidRDefault="00CC4CF9" w:rsidP="003463F3">
      <w:pPr>
        <w:pStyle w:val="ConsPlusCell"/>
        <w:jc w:val="both"/>
      </w:pPr>
      <w:r w:rsidRPr="00061AB7">
        <w:t>93 5231     4     Кислота никотиновая (витамин РР и ее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производные)</w:t>
      </w:r>
    </w:p>
    <w:p w:rsidR="00CC4CF9" w:rsidRPr="00061AB7" w:rsidRDefault="00CC4CF9" w:rsidP="003463F3">
      <w:pPr>
        <w:pStyle w:val="ConsPlusCell"/>
        <w:jc w:val="both"/>
      </w:pPr>
      <w:r w:rsidRPr="00061AB7">
        <w:t>93 5270     7     Витамины синтетические водорастворимые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5271     2     Викасол и его производные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5272     8     Кальция пангамат</w:t>
      </w:r>
    </w:p>
    <w:p w:rsidR="00CC4CF9" w:rsidRPr="00061AB7" w:rsidRDefault="00CC4CF9" w:rsidP="003463F3">
      <w:pPr>
        <w:pStyle w:val="ConsPlusCell"/>
        <w:jc w:val="both"/>
      </w:pPr>
      <w:r w:rsidRPr="00061AB7">
        <w:t>93 5273     3     Кислота липоевая</w:t>
      </w:r>
    </w:p>
    <w:p w:rsidR="00CC4CF9" w:rsidRPr="00061AB7" w:rsidRDefault="00CC4CF9" w:rsidP="003463F3">
      <w:pPr>
        <w:pStyle w:val="ConsPlusCell"/>
        <w:jc w:val="both"/>
      </w:pPr>
      <w:r w:rsidRPr="00061AB7">
        <w:t>93 5274     9     Амид липоевой кислоты</w:t>
      </w:r>
    </w:p>
    <w:p w:rsidR="00CC4CF9" w:rsidRPr="00061AB7" w:rsidRDefault="00CC4CF9" w:rsidP="003463F3">
      <w:pPr>
        <w:pStyle w:val="ConsPlusCell"/>
        <w:jc w:val="both"/>
      </w:pPr>
      <w:r w:rsidRPr="00061AB7">
        <w:t>93 5275     4     Метилметионинсульфония хлорид (витамин U)</w:t>
      </w:r>
    </w:p>
    <w:p w:rsidR="00CC4CF9" w:rsidRPr="00061AB7" w:rsidRDefault="00CC4CF9" w:rsidP="003463F3">
      <w:pPr>
        <w:pStyle w:val="ConsPlusCell"/>
        <w:jc w:val="both"/>
      </w:pPr>
      <w:r w:rsidRPr="00061AB7">
        <w:t>93 5276     8     Левокарнитин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45/2002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5300     9     Витамины синтетические жирорастворимые</w:t>
      </w:r>
    </w:p>
    <w:p w:rsidR="00CC4CF9" w:rsidRPr="00061AB7" w:rsidRDefault="00CC4CF9" w:rsidP="003463F3">
      <w:pPr>
        <w:pStyle w:val="ConsPlusCell"/>
        <w:jc w:val="both"/>
      </w:pPr>
      <w:r w:rsidRPr="00061AB7">
        <w:t>93 5310     3     Препараты витамина А</w:t>
      </w:r>
    </w:p>
    <w:p w:rsidR="00CC4CF9" w:rsidRPr="00061AB7" w:rsidRDefault="00CC4CF9" w:rsidP="003463F3">
      <w:pPr>
        <w:pStyle w:val="ConsPlusCell"/>
        <w:jc w:val="both"/>
      </w:pPr>
      <w:r w:rsidRPr="00061AB7">
        <w:t>93 5311     9     Ретинол (витамин А) и его производные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5340     7     Витамины синтетические жирорастворимые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5341     2     Холекальциферол (витамин Д3) и его производные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5342     8     Альфа-токоферол (витамин Е) и его производные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5343     3     Ретинол с альфа-токоферола ацетатом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эргокальциферолом и холекальциферолом</w:t>
      </w:r>
    </w:p>
    <w:p w:rsidR="00CC4CF9" w:rsidRPr="00061AB7" w:rsidRDefault="00CC4CF9" w:rsidP="003463F3">
      <w:pPr>
        <w:pStyle w:val="ConsPlusCell"/>
        <w:jc w:val="both"/>
      </w:pPr>
      <w:r w:rsidRPr="00061AB7">
        <w:t>93 5400     2     Препараты витаминные из природного сырья</w:t>
      </w:r>
    </w:p>
    <w:p w:rsidR="00CC4CF9" w:rsidRPr="00061AB7" w:rsidRDefault="00CC4CF9" w:rsidP="003463F3">
      <w:pPr>
        <w:pStyle w:val="ConsPlusCell"/>
        <w:jc w:val="both"/>
      </w:pPr>
      <w:r w:rsidRPr="00061AB7">
        <w:t>93 5410     7     Препараты, содержащие ретинол, рутин, витамин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"Р", эргокальциферол</w:t>
      </w:r>
    </w:p>
    <w:p w:rsidR="00CC4CF9" w:rsidRPr="00061AB7" w:rsidRDefault="00CC4CF9" w:rsidP="003463F3">
      <w:pPr>
        <w:pStyle w:val="ConsPlusCell"/>
        <w:jc w:val="both"/>
      </w:pPr>
      <w:r w:rsidRPr="00061AB7">
        <w:t>93 5412     8     Эргокальфицерол (витамин D2) и его производные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5413     3     Витамины группы Р и витамины группы Р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комбинации с кислотой аскорбиновой (витамином С)</w:t>
      </w:r>
    </w:p>
    <w:p w:rsidR="00CC4CF9" w:rsidRPr="00061AB7" w:rsidRDefault="00CC4CF9" w:rsidP="003463F3">
      <w:pPr>
        <w:pStyle w:val="ConsPlusCell"/>
        <w:jc w:val="both"/>
      </w:pPr>
      <w:r w:rsidRPr="00061AB7">
        <w:t>93 5420     1     Препараты витаминные из природного сырья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5422     2     Галаскорбин</w:t>
      </w:r>
    </w:p>
    <w:p w:rsidR="00CC4CF9" w:rsidRPr="00061AB7" w:rsidRDefault="00CC4CF9" w:rsidP="003463F3">
      <w:pPr>
        <w:pStyle w:val="ConsPlusCell"/>
        <w:jc w:val="both"/>
      </w:pPr>
      <w:r w:rsidRPr="00061AB7">
        <w:t>93 5423     8     Препараты из плодов шиповника</w:t>
      </w:r>
    </w:p>
    <w:p w:rsidR="00CC4CF9" w:rsidRPr="00061AB7" w:rsidRDefault="00CC4CF9" w:rsidP="003463F3">
      <w:pPr>
        <w:pStyle w:val="ConsPlusCell"/>
        <w:jc w:val="both"/>
      </w:pPr>
      <w:r w:rsidRPr="00061AB7">
        <w:t>93 5424     3     Препараты из плодов и листьев облепихи</w:t>
      </w:r>
    </w:p>
    <w:p w:rsidR="00CC4CF9" w:rsidRPr="00061AB7" w:rsidRDefault="00CC4CF9" w:rsidP="003463F3">
      <w:pPr>
        <w:pStyle w:val="ConsPlusCell"/>
        <w:jc w:val="both"/>
      </w:pPr>
      <w:r w:rsidRPr="00061AB7">
        <w:t>93 5500     6     Поливитамины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5510     0     Препараты, включающие кислоту аскорбиновую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комбинации с витаминами группы B, кислотой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никотиновой или никотинамидом и рутином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5511     6     Кислота аскорбиновая / с кислотой фолиевой</w:t>
      </w:r>
    </w:p>
    <w:p w:rsidR="00CC4CF9" w:rsidRPr="00061AB7" w:rsidRDefault="00CC4CF9" w:rsidP="003463F3">
      <w:pPr>
        <w:pStyle w:val="ConsPlusCell"/>
        <w:jc w:val="both"/>
      </w:pPr>
      <w:r w:rsidRPr="00061AB7">
        <w:t>Код 93 5512 исключен. - Изменение N 21/99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5513     7     - с тиамином и рибофлавином и их комбинация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кислотой никотиновой или с никотинамидом</w:t>
      </w:r>
    </w:p>
    <w:p w:rsidR="00CC4CF9" w:rsidRPr="00061AB7" w:rsidRDefault="00CC4CF9" w:rsidP="003463F3">
      <w:pPr>
        <w:pStyle w:val="ConsPlusCell"/>
        <w:jc w:val="both"/>
      </w:pPr>
      <w:r w:rsidRPr="00061AB7">
        <w:t>Код 93 5514 исключен. - Изменение N 21/99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5520     5     Препараты, включающие кислоту аскорбиновую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комбинации с витаминами группы 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альфа-токоферола ацетатом</w:t>
      </w:r>
    </w:p>
    <w:p w:rsidR="00CC4CF9" w:rsidRPr="00061AB7" w:rsidRDefault="00CC4CF9" w:rsidP="003463F3">
      <w:pPr>
        <w:pStyle w:val="ConsPlusCell"/>
        <w:jc w:val="both"/>
      </w:pPr>
      <w:r w:rsidRPr="00061AB7">
        <w:t>93 5521     0     Кислота аскорбиновая с витаминами группы 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альфа-токоферола ацетатом и их комбинация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цианокобаламином и кислотой фолиевой</w:t>
      </w:r>
    </w:p>
    <w:p w:rsidR="00CC4CF9" w:rsidRPr="00061AB7" w:rsidRDefault="00CC4CF9" w:rsidP="003463F3">
      <w:pPr>
        <w:pStyle w:val="ConsPlusCell"/>
        <w:jc w:val="both"/>
      </w:pPr>
      <w:r w:rsidRPr="00061AB7">
        <w:t>93 5530     5     Препараты, включающие тиамин в комбинации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витаминами группы В и никотинамидом</w:t>
      </w:r>
    </w:p>
    <w:p w:rsidR="00CC4CF9" w:rsidRPr="00061AB7" w:rsidRDefault="00CC4CF9" w:rsidP="003463F3">
      <w:pPr>
        <w:pStyle w:val="ConsPlusCell"/>
        <w:jc w:val="both"/>
      </w:pPr>
      <w:r w:rsidRPr="00061AB7">
        <w:t>93 5531     5     Тиамин с рабофлавином, кислотой фолиевой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никотинамидом</w:t>
      </w:r>
    </w:p>
    <w:p w:rsidR="00CC4CF9" w:rsidRPr="00061AB7" w:rsidRDefault="00CC4CF9" w:rsidP="003463F3">
      <w:pPr>
        <w:pStyle w:val="ConsPlusCell"/>
        <w:jc w:val="both"/>
      </w:pPr>
      <w:r w:rsidRPr="00061AB7">
        <w:t>93 5532     0     Тиамин с пиридоксина гидрохлоридом,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цианокобаламином, кислотой фолиевой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никотинамидом</w:t>
      </w:r>
    </w:p>
    <w:p w:rsidR="00CC4CF9" w:rsidRPr="00061AB7" w:rsidRDefault="00CC4CF9" w:rsidP="003463F3">
      <w:pPr>
        <w:pStyle w:val="ConsPlusCell"/>
        <w:jc w:val="both"/>
      </w:pPr>
      <w:r w:rsidRPr="00061AB7">
        <w:t>93 5533     6     Амитетравит, эссенциале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5540     4     Препараты, включающие ретинол в комбинации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витаминами группы В, эргокальциферолом,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Е-ацетатом, никотинамидом, витамином С, рутином,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метионином</w:t>
      </w:r>
    </w:p>
    <w:p w:rsidR="00CC4CF9" w:rsidRPr="00061AB7" w:rsidRDefault="00CC4CF9" w:rsidP="003463F3">
      <w:pPr>
        <w:pStyle w:val="ConsPlusCell"/>
        <w:jc w:val="both"/>
      </w:pPr>
      <w:r w:rsidRPr="00061AB7">
        <w:t>93 5541     9     Ретинол с тиамином, рибофлавином и кислотой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аскорбиновой и их комбинация с никотинамидом</w:t>
      </w:r>
    </w:p>
    <w:p w:rsidR="00CC4CF9" w:rsidRPr="00061AB7" w:rsidRDefault="00CC4CF9" w:rsidP="003463F3">
      <w:pPr>
        <w:pStyle w:val="ConsPlusCell"/>
        <w:jc w:val="both"/>
      </w:pPr>
      <w:r w:rsidRPr="00061AB7">
        <w:t>93 5542     5     Ретинол с тиамином, рибофлавином,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цианокобаламином, кальция пантотенатом,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никотиновой кислотой, альфа-токоферола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ацетатом и витамином Д</w:t>
      </w:r>
    </w:p>
    <w:p w:rsidR="00CC4CF9" w:rsidRPr="00061AB7" w:rsidRDefault="00CC4CF9" w:rsidP="003463F3">
      <w:pPr>
        <w:pStyle w:val="ConsPlusCell"/>
        <w:jc w:val="both"/>
      </w:pPr>
      <w:r w:rsidRPr="00061AB7">
        <w:t>93 5543     0     Ретинол с тиамином, рибофлавином, пиридоксина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гидрохлоридом, никотинамидом и кислотой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аскорбиновой и их комбинации с рутином</w:t>
      </w:r>
    </w:p>
    <w:p w:rsidR="00CC4CF9" w:rsidRPr="00061AB7" w:rsidRDefault="00CC4CF9" w:rsidP="003463F3">
      <w:pPr>
        <w:pStyle w:val="ConsPlusCell"/>
        <w:jc w:val="both"/>
      </w:pPr>
      <w:r w:rsidRPr="00061AB7">
        <w:t>93 5544     6     Ретинол с тиамином, рибофлавином, кальция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пантотенатом, пиридоксина гидрохлоридом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никотинамидом</w:t>
      </w:r>
    </w:p>
    <w:p w:rsidR="00CC4CF9" w:rsidRPr="00061AB7" w:rsidRDefault="00CC4CF9" w:rsidP="003463F3">
      <w:pPr>
        <w:pStyle w:val="ConsPlusCell"/>
        <w:jc w:val="both"/>
      </w:pPr>
      <w:r w:rsidRPr="00061AB7">
        <w:t>93 5545     1     Ретинол с витаминами группы 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альфа-токоферола ацетатом, никотинамидом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кислотой аскорбиновой и их комбинация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витамином D2 или рутином</w:t>
      </w:r>
    </w:p>
    <w:p w:rsidR="00CC4CF9" w:rsidRPr="00061AB7" w:rsidRDefault="00CC4CF9" w:rsidP="003463F3">
      <w:pPr>
        <w:pStyle w:val="ConsPlusCell"/>
        <w:jc w:val="both"/>
      </w:pPr>
      <w:r w:rsidRPr="00061AB7">
        <w:t>93 5546     7     Аэровит</w:t>
      </w:r>
    </w:p>
    <w:p w:rsidR="00CC4CF9" w:rsidRPr="00061AB7" w:rsidRDefault="00CC4CF9" w:rsidP="003463F3">
      <w:pPr>
        <w:pStyle w:val="ConsPlusCell"/>
        <w:jc w:val="both"/>
      </w:pPr>
      <w:r w:rsidRPr="00061AB7">
        <w:t>93 5547     2     Поливитаминные препараты с микроэлементами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5700     3     Аминокислоты и гидролизаты белков</w:t>
      </w:r>
    </w:p>
    <w:p w:rsidR="00CC4CF9" w:rsidRPr="00061AB7" w:rsidRDefault="00CC4CF9" w:rsidP="003463F3">
      <w:pPr>
        <w:pStyle w:val="ConsPlusCell"/>
        <w:jc w:val="both"/>
      </w:pPr>
      <w:r w:rsidRPr="00061AB7">
        <w:t>93 5710     8     Препараты различных аминокислот и их солей</w:t>
      </w:r>
    </w:p>
    <w:p w:rsidR="00CC4CF9" w:rsidRPr="00061AB7" w:rsidRDefault="00CC4CF9" w:rsidP="003463F3">
      <w:pPr>
        <w:pStyle w:val="ConsPlusCell"/>
        <w:jc w:val="both"/>
      </w:pPr>
      <w:r w:rsidRPr="00061AB7">
        <w:t>93 5711     3     Кислота глютаминовая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93 5712     9     Кальция глютаминат</w:t>
      </w:r>
    </w:p>
    <w:p w:rsidR="00CC4CF9" w:rsidRPr="00061AB7" w:rsidRDefault="00CC4CF9" w:rsidP="003463F3">
      <w:pPr>
        <w:pStyle w:val="ConsPlusCell"/>
        <w:jc w:val="both"/>
      </w:pPr>
      <w:r w:rsidRPr="00061AB7">
        <w:t>93 5713     6     Препараты на основе смесей аминокислот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5713 введен Изменением N 18/99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5714     2     Метионин и его производные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5715     5     Гистидина гидрохлорид</w:t>
      </w:r>
    </w:p>
    <w:p w:rsidR="00CC4CF9" w:rsidRPr="00061AB7" w:rsidRDefault="00CC4CF9" w:rsidP="003463F3">
      <w:pPr>
        <w:pStyle w:val="ConsPlusCell"/>
        <w:jc w:val="both"/>
      </w:pPr>
      <w:r w:rsidRPr="00061AB7">
        <w:t>93 5716     0     Дийодтирозин</w:t>
      </w:r>
    </w:p>
    <w:p w:rsidR="00CC4CF9" w:rsidRPr="00061AB7" w:rsidRDefault="00CC4CF9" w:rsidP="003463F3">
      <w:pPr>
        <w:pStyle w:val="ConsPlusCell"/>
        <w:jc w:val="both"/>
      </w:pPr>
      <w:r w:rsidRPr="00061AB7">
        <w:t>93 5717     6     Цистеин, энкад, таурин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45/2002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5718     1     Инфезол, аминостерил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5719     7     Церебролизин</w:t>
      </w:r>
    </w:p>
    <w:p w:rsidR="00CC4CF9" w:rsidRPr="00061AB7" w:rsidRDefault="00CC4CF9" w:rsidP="003463F3">
      <w:pPr>
        <w:pStyle w:val="ConsPlusCell"/>
        <w:jc w:val="both"/>
      </w:pPr>
      <w:r w:rsidRPr="00061AB7">
        <w:t>93 5720     2     Гидролизаты белков</w:t>
      </w:r>
    </w:p>
    <w:p w:rsidR="00CC4CF9" w:rsidRPr="00061AB7" w:rsidRDefault="00CC4CF9" w:rsidP="003463F3">
      <w:pPr>
        <w:pStyle w:val="ConsPlusCell"/>
        <w:jc w:val="both"/>
      </w:pPr>
      <w:r w:rsidRPr="00061AB7">
        <w:t>93 5721     8     Гидролизин, гидрамин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5722     3     Гидролизат белковый "ЦОЛИПК"</w:t>
      </w:r>
    </w:p>
    <w:p w:rsidR="00CC4CF9" w:rsidRPr="00061AB7" w:rsidRDefault="00CC4CF9" w:rsidP="003463F3">
      <w:pPr>
        <w:pStyle w:val="ConsPlusCell"/>
        <w:jc w:val="both"/>
      </w:pPr>
      <w:r w:rsidRPr="00061AB7">
        <w:t>93 5724     4     Аминокровин, амикин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35/2001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5725     6     Гидролизат казеина</w:t>
      </w:r>
    </w:p>
    <w:p w:rsidR="00CC4CF9" w:rsidRPr="00061AB7" w:rsidRDefault="00CC4CF9" w:rsidP="003463F3">
      <w:pPr>
        <w:pStyle w:val="ConsPlusCell"/>
        <w:jc w:val="both"/>
      </w:pPr>
      <w:r w:rsidRPr="00061AB7">
        <w:t>93 5726     5     Альвезин "новый"</w:t>
      </w:r>
    </w:p>
    <w:p w:rsidR="00CC4CF9" w:rsidRPr="00061AB7" w:rsidRDefault="00CC4CF9" w:rsidP="003463F3">
      <w:pPr>
        <w:pStyle w:val="ConsPlusCell"/>
        <w:jc w:val="both"/>
      </w:pPr>
      <w:r w:rsidRPr="00061AB7">
        <w:t>93 5800     7     Органотерапевтические препараты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(органопрепараты)</w:t>
      </w:r>
    </w:p>
    <w:p w:rsidR="00CC4CF9" w:rsidRPr="00061AB7" w:rsidRDefault="00CC4CF9" w:rsidP="003463F3">
      <w:pPr>
        <w:pStyle w:val="ConsPlusCell"/>
        <w:jc w:val="both"/>
      </w:pPr>
      <w:r w:rsidRPr="00061AB7">
        <w:t>93 5810     1     Препараты гипофиза</w:t>
      </w:r>
    </w:p>
    <w:p w:rsidR="00CC4CF9" w:rsidRPr="00061AB7" w:rsidRDefault="00CC4CF9" w:rsidP="003463F3">
      <w:pPr>
        <w:pStyle w:val="ConsPlusCell"/>
        <w:jc w:val="both"/>
      </w:pPr>
      <w:r w:rsidRPr="00061AB7">
        <w:t>93 5811     7     Адиуректин</w:t>
      </w:r>
    </w:p>
    <w:p w:rsidR="00CC4CF9" w:rsidRPr="00061AB7" w:rsidRDefault="00CC4CF9" w:rsidP="003463F3">
      <w:pPr>
        <w:pStyle w:val="ConsPlusCell"/>
        <w:jc w:val="both"/>
      </w:pPr>
      <w:r w:rsidRPr="00061AB7">
        <w:t>93 5812     2     Кортикотропин</w:t>
      </w:r>
    </w:p>
    <w:p w:rsidR="00CC4CF9" w:rsidRPr="00061AB7" w:rsidRDefault="00CC4CF9" w:rsidP="003463F3">
      <w:pPr>
        <w:pStyle w:val="ConsPlusCell"/>
        <w:jc w:val="both"/>
      </w:pPr>
      <w:r w:rsidRPr="00061AB7">
        <w:t>93 5813     8     Гонадотропин</w:t>
      </w:r>
    </w:p>
    <w:p w:rsidR="00CC4CF9" w:rsidRPr="00061AB7" w:rsidRDefault="00CC4CF9" w:rsidP="003463F3">
      <w:pPr>
        <w:pStyle w:val="ConsPlusCell"/>
        <w:jc w:val="both"/>
      </w:pPr>
      <w:r w:rsidRPr="00061AB7">
        <w:t>93 5814     3     Интермедин</w:t>
      </w:r>
    </w:p>
    <w:p w:rsidR="00CC4CF9" w:rsidRPr="00061AB7" w:rsidRDefault="00CC4CF9" w:rsidP="003463F3">
      <w:pPr>
        <w:pStyle w:val="ConsPlusCell"/>
        <w:jc w:val="both"/>
      </w:pPr>
      <w:r w:rsidRPr="00061AB7">
        <w:t>93 5815     9     Лактин</w:t>
      </w:r>
    </w:p>
    <w:p w:rsidR="00CC4CF9" w:rsidRPr="00061AB7" w:rsidRDefault="00CC4CF9" w:rsidP="003463F3">
      <w:pPr>
        <w:pStyle w:val="ConsPlusCell"/>
        <w:jc w:val="both"/>
      </w:pPr>
      <w:r w:rsidRPr="00061AB7">
        <w:t>93 5816     4     Питуитрин и его препараты</w:t>
      </w:r>
    </w:p>
    <w:p w:rsidR="00CC4CF9" w:rsidRPr="00061AB7" w:rsidRDefault="00CC4CF9" w:rsidP="003463F3">
      <w:pPr>
        <w:pStyle w:val="ConsPlusCell"/>
        <w:jc w:val="both"/>
      </w:pPr>
      <w:r w:rsidRPr="00061AB7">
        <w:t>93 5817     0     Тиротропин и другие тропные гормональные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препараты</w:t>
      </w:r>
    </w:p>
    <w:p w:rsidR="00CC4CF9" w:rsidRPr="00061AB7" w:rsidRDefault="00CC4CF9" w:rsidP="003463F3">
      <w:pPr>
        <w:pStyle w:val="ConsPlusCell"/>
        <w:jc w:val="both"/>
      </w:pPr>
      <w:r w:rsidRPr="00061AB7">
        <w:t>93 5818     5     Адипозин</w:t>
      </w:r>
    </w:p>
    <w:p w:rsidR="00CC4CF9" w:rsidRPr="00061AB7" w:rsidRDefault="00CC4CF9" w:rsidP="003463F3">
      <w:pPr>
        <w:pStyle w:val="ConsPlusCell"/>
        <w:jc w:val="both"/>
      </w:pPr>
      <w:r w:rsidRPr="00061AB7">
        <w:t>93 5819     0     Соматотропин человека</w:t>
      </w:r>
    </w:p>
    <w:p w:rsidR="00CC4CF9" w:rsidRPr="00061AB7" w:rsidRDefault="00CC4CF9" w:rsidP="003463F3">
      <w:pPr>
        <w:pStyle w:val="ConsPlusCell"/>
        <w:jc w:val="both"/>
      </w:pPr>
      <w:r w:rsidRPr="00061AB7">
        <w:t>93 5820     6     Адреналин и его производные, холестерин,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трипротамин, абомин, протамин-сульфат</w:t>
      </w:r>
    </w:p>
    <w:p w:rsidR="00CC4CF9" w:rsidRPr="00061AB7" w:rsidRDefault="00CC4CF9" w:rsidP="003463F3">
      <w:pPr>
        <w:pStyle w:val="ConsPlusCell"/>
        <w:jc w:val="both"/>
      </w:pPr>
      <w:r w:rsidRPr="00061AB7">
        <w:t>93 5821     1     Адреналин из животного сырья</w:t>
      </w:r>
    </w:p>
    <w:p w:rsidR="00CC4CF9" w:rsidRPr="00061AB7" w:rsidRDefault="00CC4CF9" w:rsidP="003463F3">
      <w:pPr>
        <w:pStyle w:val="ConsPlusCell"/>
        <w:jc w:val="both"/>
      </w:pPr>
      <w:r w:rsidRPr="00061AB7">
        <w:t>93 5822     7     Адреналина гидротартрат</w:t>
      </w:r>
    </w:p>
    <w:p w:rsidR="00CC4CF9" w:rsidRPr="00061AB7" w:rsidRDefault="00CC4CF9" w:rsidP="003463F3">
      <w:pPr>
        <w:pStyle w:val="ConsPlusCell"/>
        <w:jc w:val="both"/>
      </w:pPr>
      <w:r w:rsidRPr="00061AB7">
        <w:t>93 5823     2     Норадреналина гидротартрат</w:t>
      </w:r>
    </w:p>
    <w:p w:rsidR="00CC4CF9" w:rsidRPr="00061AB7" w:rsidRDefault="00CC4CF9" w:rsidP="003463F3">
      <w:pPr>
        <w:pStyle w:val="ConsPlusCell"/>
        <w:jc w:val="both"/>
      </w:pPr>
      <w:r w:rsidRPr="00061AB7">
        <w:t>93 5824     8     Холестерин</w:t>
      </w:r>
    </w:p>
    <w:p w:rsidR="00CC4CF9" w:rsidRPr="00061AB7" w:rsidRDefault="00CC4CF9" w:rsidP="003463F3">
      <w:pPr>
        <w:pStyle w:val="ConsPlusCell"/>
        <w:jc w:val="both"/>
      </w:pPr>
      <w:r w:rsidRPr="00061AB7">
        <w:t>93 5826     9     Абомин</w:t>
      </w:r>
    </w:p>
    <w:p w:rsidR="00CC4CF9" w:rsidRPr="00061AB7" w:rsidRDefault="00CC4CF9" w:rsidP="003463F3">
      <w:pPr>
        <w:pStyle w:val="ConsPlusCell"/>
        <w:jc w:val="both"/>
      </w:pPr>
      <w:r w:rsidRPr="00061AB7">
        <w:t>93 5827     4     Протамин-сульфат</w:t>
      </w:r>
    </w:p>
    <w:p w:rsidR="00CC4CF9" w:rsidRPr="00061AB7" w:rsidRDefault="00CC4CF9" w:rsidP="003463F3">
      <w:pPr>
        <w:pStyle w:val="ConsPlusCell"/>
        <w:jc w:val="both"/>
      </w:pPr>
      <w:r w:rsidRPr="00061AB7">
        <w:t>93 5830     0     Препараты щитовидной и околощитовидной желез,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половых гормонов и гормонов коры надпочечников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93 5831     6     Тиреоидин</w:t>
      </w:r>
    </w:p>
    <w:p w:rsidR="00CC4CF9" w:rsidRPr="00061AB7" w:rsidRDefault="00CC4CF9" w:rsidP="003463F3">
      <w:pPr>
        <w:pStyle w:val="ConsPlusCell"/>
        <w:jc w:val="both"/>
      </w:pPr>
      <w:r w:rsidRPr="00061AB7">
        <w:t>93 5832     1     Паратиреоидин</w:t>
      </w:r>
    </w:p>
    <w:p w:rsidR="00CC4CF9" w:rsidRPr="00061AB7" w:rsidRDefault="00CC4CF9" w:rsidP="003463F3">
      <w:pPr>
        <w:pStyle w:val="ConsPlusCell"/>
        <w:jc w:val="both"/>
      </w:pPr>
      <w:r w:rsidRPr="00061AB7">
        <w:t>93 5833     7     Фолликулин, эстриол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5835     8     Кальцитонин</w:t>
      </w:r>
    </w:p>
    <w:p w:rsidR="00CC4CF9" w:rsidRPr="00061AB7" w:rsidRDefault="00CC4CF9" w:rsidP="003463F3">
      <w:pPr>
        <w:pStyle w:val="ConsPlusCell"/>
        <w:jc w:val="both"/>
      </w:pPr>
      <w:r w:rsidRPr="00061AB7">
        <w:t>93 5840     5     Препараты поджелудочной железы</w:t>
      </w:r>
    </w:p>
    <w:p w:rsidR="00CC4CF9" w:rsidRPr="00061AB7" w:rsidRDefault="00CC4CF9" w:rsidP="003463F3">
      <w:pPr>
        <w:pStyle w:val="ConsPlusCell"/>
        <w:jc w:val="both"/>
      </w:pPr>
      <w:r w:rsidRPr="00061AB7">
        <w:t>93 5841     0     Инсулин</w:t>
      </w:r>
    </w:p>
    <w:p w:rsidR="00CC4CF9" w:rsidRPr="00061AB7" w:rsidRDefault="00CC4CF9" w:rsidP="003463F3">
      <w:pPr>
        <w:pStyle w:val="ConsPlusCell"/>
        <w:jc w:val="both"/>
      </w:pPr>
      <w:r w:rsidRPr="00061AB7">
        <w:t>93 5842     6     Коллитин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5842 введен Изменением N 18/99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5845     2     Андекалин</w:t>
      </w:r>
    </w:p>
    <w:p w:rsidR="00CC4CF9" w:rsidRPr="00061AB7" w:rsidRDefault="00CC4CF9" w:rsidP="003463F3">
      <w:pPr>
        <w:pStyle w:val="ConsPlusCell"/>
        <w:jc w:val="both"/>
      </w:pPr>
      <w:r w:rsidRPr="00061AB7">
        <w:t>93 5850     4     Органопрепараты ферментативного действия</w:t>
      </w:r>
    </w:p>
    <w:p w:rsidR="00CC4CF9" w:rsidRPr="00061AB7" w:rsidRDefault="00CC4CF9" w:rsidP="003463F3">
      <w:pPr>
        <w:pStyle w:val="ConsPlusCell"/>
        <w:jc w:val="both"/>
      </w:pPr>
      <w:r w:rsidRPr="00061AB7">
        <w:t>93 5851     5     Ронидаза, актиногиал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5852     0     Лидаза, имозимаза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5853     6     Препараты пепсина, энтеросан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32/2000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5854     1     Панкреатин</w:t>
      </w:r>
    </w:p>
    <w:p w:rsidR="00CC4CF9" w:rsidRPr="00061AB7" w:rsidRDefault="00CC4CF9" w:rsidP="003463F3">
      <w:pPr>
        <w:pStyle w:val="ConsPlusCell"/>
        <w:jc w:val="both"/>
      </w:pPr>
      <w:r w:rsidRPr="00061AB7">
        <w:t>93 5855     7     Трипсин, коллагеназа, эластолин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5856     2     Химопсин</w:t>
      </w:r>
    </w:p>
    <w:p w:rsidR="00CC4CF9" w:rsidRPr="00061AB7" w:rsidRDefault="00CC4CF9" w:rsidP="003463F3">
      <w:pPr>
        <w:pStyle w:val="ConsPlusCell"/>
        <w:jc w:val="both"/>
      </w:pPr>
      <w:r w:rsidRPr="00061AB7">
        <w:t>93 5857     8     Протолизин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5858     3     Химотрипсин</w:t>
      </w:r>
    </w:p>
    <w:p w:rsidR="00CC4CF9" w:rsidRPr="00061AB7" w:rsidRDefault="00CC4CF9" w:rsidP="003463F3">
      <w:pPr>
        <w:pStyle w:val="ConsPlusCell"/>
        <w:jc w:val="both"/>
      </w:pPr>
      <w:r w:rsidRPr="00061AB7">
        <w:t>93 5859     9     Органопрепараты ферментативного действия и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антиферментной активностью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5860     4     Органопрепараты из мышц, печени, легких, рогов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(пантов), костей, хрящей животных</w:t>
      </w:r>
    </w:p>
    <w:p w:rsidR="00CC4CF9" w:rsidRPr="00061AB7" w:rsidRDefault="00CC4CF9" w:rsidP="003463F3">
      <w:pPr>
        <w:pStyle w:val="ConsPlusCell"/>
        <w:jc w:val="both"/>
      </w:pPr>
      <w:r w:rsidRPr="00061AB7">
        <w:t>93 5861     8     Цитохром-с</w:t>
      </w:r>
    </w:p>
    <w:p w:rsidR="00CC4CF9" w:rsidRPr="00061AB7" w:rsidRDefault="00CC4CF9" w:rsidP="003463F3">
      <w:pPr>
        <w:pStyle w:val="ConsPlusCell"/>
        <w:jc w:val="both"/>
      </w:pPr>
      <w:r w:rsidRPr="00061AB7">
        <w:t>93 5862     5     Гепатосан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5864     6     Гепарин и его производные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5865     1     Хонсурид, румалон, хондроитин сульфат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35/2001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5866     7     Витогепат, трофопар</w:t>
      </w:r>
    </w:p>
    <w:p w:rsidR="00CC4CF9" w:rsidRPr="00061AB7" w:rsidRDefault="00CC4CF9" w:rsidP="003463F3">
      <w:pPr>
        <w:pStyle w:val="ConsPlusCell"/>
        <w:jc w:val="both"/>
      </w:pPr>
      <w:r w:rsidRPr="00061AB7">
        <w:t>93 5867     2     Кислота аденозинтрифосфорная (АТФ)</w:t>
      </w:r>
    </w:p>
    <w:p w:rsidR="00CC4CF9" w:rsidRPr="00061AB7" w:rsidRDefault="00CC4CF9" w:rsidP="003463F3">
      <w:pPr>
        <w:pStyle w:val="ConsPlusCell"/>
        <w:jc w:val="both"/>
      </w:pPr>
      <w:r w:rsidRPr="00061AB7">
        <w:t>93 5868     8     Пантокрин, велкорнин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5869     3     Натриевая соль аденозин-трифосфорной кислоты</w:t>
      </w:r>
    </w:p>
    <w:p w:rsidR="00CC4CF9" w:rsidRPr="00061AB7" w:rsidRDefault="00CC4CF9" w:rsidP="003463F3">
      <w:pPr>
        <w:pStyle w:val="ConsPlusCell"/>
        <w:jc w:val="both"/>
      </w:pPr>
      <w:r w:rsidRPr="00061AB7">
        <w:t>93 5870     9     Препараты из крови, селезенки и головного мозга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животных и человека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Коды 93 5871 - 93 5879 исключены. - Изменения N 1 - 11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5872     1     Иммуностимуляторы</w:t>
      </w:r>
    </w:p>
    <w:p w:rsidR="00CC4CF9" w:rsidRPr="00061AB7" w:rsidRDefault="00CC4CF9" w:rsidP="003463F3">
      <w:pPr>
        <w:pStyle w:val="ConsPlusCell"/>
        <w:jc w:val="both"/>
      </w:pPr>
      <w:r w:rsidRPr="00061AB7">
        <w:t>93 5878     0     Стимуляторы гемопоэза</w:t>
      </w:r>
    </w:p>
    <w:p w:rsidR="00CC4CF9" w:rsidRPr="00061AB7" w:rsidRDefault="00CC4CF9" w:rsidP="003463F3">
      <w:pPr>
        <w:pStyle w:val="ConsPlusCell"/>
        <w:jc w:val="both"/>
      </w:pPr>
      <w:r w:rsidRPr="00061AB7">
        <w:t>93 5879     8     Препараты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5872 - 93 5879 введены Изменением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5880     3     Препараты, содержащие яды, препараты желчи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другие биогенные препараты</w:t>
      </w:r>
    </w:p>
    <w:p w:rsidR="00CC4CF9" w:rsidRPr="00061AB7" w:rsidRDefault="00CC4CF9" w:rsidP="003463F3">
      <w:pPr>
        <w:pStyle w:val="ConsPlusCell"/>
        <w:jc w:val="both"/>
      </w:pPr>
      <w:r w:rsidRPr="00061AB7">
        <w:t>93 5881     9     Випраксин, наяксин, нижвисал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5882     4     Випросал</w:t>
      </w:r>
    </w:p>
    <w:p w:rsidR="00CC4CF9" w:rsidRPr="00061AB7" w:rsidRDefault="00CC4CF9" w:rsidP="003463F3">
      <w:pPr>
        <w:pStyle w:val="ConsPlusCell"/>
        <w:jc w:val="both"/>
      </w:pPr>
      <w:r w:rsidRPr="00061AB7">
        <w:t>93 5883     5     Желчь медицинская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93 5884     5     Холензим</w:t>
      </w:r>
    </w:p>
    <w:p w:rsidR="00CC4CF9" w:rsidRPr="00061AB7" w:rsidRDefault="00CC4CF9" w:rsidP="003463F3">
      <w:pPr>
        <w:pStyle w:val="ConsPlusCell"/>
        <w:jc w:val="both"/>
      </w:pPr>
      <w:r w:rsidRPr="00061AB7">
        <w:t>93 5885     0     Апилак, винибис, витамедин-М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5887     1     Препараты пчелиного яда</w:t>
      </w:r>
    </w:p>
    <w:p w:rsidR="00CC4CF9" w:rsidRPr="00061AB7" w:rsidRDefault="00CC4CF9" w:rsidP="003463F3">
      <w:pPr>
        <w:pStyle w:val="ConsPlusCell"/>
        <w:jc w:val="both"/>
      </w:pPr>
      <w:r w:rsidRPr="00061AB7">
        <w:t>93 5888     7     Препараты прополиса</w:t>
      </w:r>
    </w:p>
    <w:p w:rsidR="00CC4CF9" w:rsidRPr="00061AB7" w:rsidRDefault="00CC4CF9" w:rsidP="003463F3">
      <w:pPr>
        <w:pStyle w:val="ConsPlusCell"/>
        <w:jc w:val="both"/>
      </w:pPr>
      <w:r w:rsidRPr="00061AB7">
        <w:t>93 5889     2     Препараты биогенные из тканей животных и 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синтетические аналоги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5890     8     Органопрепараты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5891     3     Плаценты экстракт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5892     9     Пленка и губка фибринная, средства на основе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коллагена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45/2002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5893     4     Сампрост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29/2000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5894     9     Сок желудочный</w:t>
      </w:r>
    </w:p>
    <w:p w:rsidR="00CC4CF9" w:rsidRPr="00061AB7" w:rsidRDefault="00CC4CF9" w:rsidP="003463F3">
      <w:pPr>
        <w:pStyle w:val="ConsPlusCell"/>
        <w:jc w:val="both"/>
      </w:pPr>
      <w:r w:rsidRPr="00061AB7">
        <w:t>93 5895     5     Керакол, ретиналамин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32/2000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5897     6     Пептон</w:t>
      </w:r>
    </w:p>
    <w:p w:rsidR="00CC4CF9" w:rsidRPr="00061AB7" w:rsidRDefault="00CC4CF9" w:rsidP="003463F3">
      <w:pPr>
        <w:pStyle w:val="ConsPlusCell"/>
        <w:jc w:val="both"/>
      </w:pPr>
      <w:r w:rsidRPr="00061AB7">
        <w:t>93 5898     1     Препараты крови</w:t>
      </w:r>
    </w:p>
    <w:p w:rsidR="00CC4CF9" w:rsidRPr="00061AB7" w:rsidRDefault="00CC4CF9" w:rsidP="003463F3">
      <w:pPr>
        <w:pStyle w:val="ConsPlusCell"/>
        <w:jc w:val="both"/>
      </w:pPr>
      <w:r w:rsidRPr="00061AB7">
        <w:t>93 5899     7     Глицирам</w:t>
      </w:r>
    </w:p>
    <w:p w:rsidR="00CC4CF9" w:rsidRPr="00061AB7" w:rsidRDefault="00CC4CF9" w:rsidP="003463F3">
      <w:pPr>
        <w:pStyle w:val="ConsPlusCell"/>
        <w:jc w:val="both"/>
      </w:pPr>
      <w:r w:rsidRPr="00061AB7">
        <w:t>93 5900     0     Витамины, их аналоги, коферменты, ферменты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аминокислоты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5910     5     Препараты витаминные натуральные и синтетические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5912     6     Цитраль (растворы)</w:t>
      </w:r>
    </w:p>
    <w:p w:rsidR="00CC4CF9" w:rsidRPr="00061AB7" w:rsidRDefault="00CC4CF9" w:rsidP="003463F3">
      <w:pPr>
        <w:pStyle w:val="ConsPlusCell"/>
        <w:jc w:val="both"/>
      </w:pPr>
      <w:r w:rsidRPr="00061AB7">
        <w:t>93 5914     7     Рикавит, рибовитал</w:t>
      </w:r>
    </w:p>
    <w:p w:rsidR="00CC4CF9" w:rsidRPr="00061AB7" w:rsidRDefault="00CC4CF9" w:rsidP="003463F3">
      <w:pPr>
        <w:pStyle w:val="ConsPlusCell"/>
        <w:jc w:val="both"/>
      </w:pPr>
      <w:r w:rsidRPr="00061AB7">
        <w:t>(код  93 5914  введен  Изменением  N 18/99 ОКП,  в ред.  Изменения</w:t>
      </w:r>
    </w:p>
    <w:p w:rsidR="00CC4CF9" w:rsidRPr="00061AB7" w:rsidRDefault="00CC4CF9" w:rsidP="003463F3">
      <w:pPr>
        <w:pStyle w:val="ConsPlusCell"/>
        <w:jc w:val="both"/>
      </w:pPr>
      <w:r w:rsidRPr="00061AB7">
        <w:t>N 32/2000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5920     0     Ферменты</w:t>
      </w:r>
    </w:p>
    <w:p w:rsidR="00CC4CF9" w:rsidRPr="00061AB7" w:rsidRDefault="00CC4CF9" w:rsidP="003463F3">
      <w:pPr>
        <w:pStyle w:val="ConsPlusCell"/>
        <w:jc w:val="both"/>
      </w:pPr>
      <w:r w:rsidRPr="00061AB7">
        <w:t>93 5921     5     Глюкозооксидаза, декстраназа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5922     0     Лекозим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5923     6     Террилитин, лизоамидаза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5924     1     Препараты стрептокиназы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5925     7     Пенициллиназа</w:t>
      </w:r>
    </w:p>
    <w:p w:rsidR="00CC4CF9" w:rsidRPr="00061AB7" w:rsidRDefault="00CC4CF9" w:rsidP="003463F3">
      <w:pPr>
        <w:pStyle w:val="ConsPlusCell"/>
        <w:jc w:val="both"/>
      </w:pPr>
      <w:r w:rsidRPr="00061AB7">
        <w:t>93 5926     2     Лизоцим, эрисод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5927     8     Ораза, гидролазы</w:t>
      </w:r>
    </w:p>
    <w:p w:rsidR="00CC4CF9" w:rsidRPr="00061AB7" w:rsidRDefault="00CC4CF9" w:rsidP="003463F3">
      <w:pPr>
        <w:pStyle w:val="ConsPlusCell"/>
        <w:jc w:val="both"/>
      </w:pPr>
      <w:r w:rsidRPr="00061AB7">
        <w:t>93 5928     3     L-аспарагиназа</w:t>
      </w:r>
    </w:p>
    <w:p w:rsidR="00CC4CF9" w:rsidRPr="00061AB7" w:rsidRDefault="00CC4CF9" w:rsidP="003463F3">
      <w:pPr>
        <w:pStyle w:val="ConsPlusCell"/>
        <w:jc w:val="both"/>
      </w:pPr>
      <w:r w:rsidRPr="00061AB7">
        <w:t>93 5929     9     Бензилпенициллинамидаза, нигедаза</w:t>
      </w:r>
    </w:p>
    <w:p w:rsidR="00CC4CF9" w:rsidRPr="00061AB7" w:rsidRDefault="00CC4CF9" w:rsidP="003463F3">
      <w:pPr>
        <w:pStyle w:val="ConsPlusCell"/>
        <w:jc w:val="both"/>
      </w:pPr>
      <w:r w:rsidRPr="00061AB7">
        <w:t>93 5930     4     Коферменты</w:t>
      </w:r>
    </w:p>
    <w:p w:rsidR="00CC4CF9" w:rsidRPr="00061AB7" w:rsidRDefault="00CC4CF9" w:rsidP="003463F3">
      <w:pPr>
        <w:pStyle w:val="ConsPlusCell"/>
        <w:jc w:val="both"/>
      </w:pPr>
      <w:r w:rsidRPr="00061AB7">
        <w:t>93 5931     4     Кокарбоксилаза</w:t>
      </w:r>
    </w:p>
    <w:p w:rsidR="00CC4CF9" w:rsidRPr="00061AB7" w:rsidRDefault="00CC4CF9" w:rsidP="003463F3">
      <w:pPr>
        <w:pStyle w:val="ConsPlusCell"/>
        <w:jc w:val="both"/>
      </w:pPr>
      <w:r w:rsidRPr="00061AB7">
        <w:t>93 5932     5     Рибофлавин-мононуклеотид, флавинат</w:t>
      </w:r>
    </w:p>
    <w:p w:rsidR="00CC4CF9" w:rsidRPr="00061AB7" w:rsidRDefault="00CC4CF9" w:rsidP="003463F3">
      <w:pPr>
        <w:pStyle w:val="ConsPlusCell"/>
        <w:jc w:val="both"/>
      </w:pPr>
      <w:r w:rsidRPr="00061AB7">
        <w:t>93 5933     0     Фосфаден</w:t>
      </w:r>
    </w:p>
    <w:p w:rsidR="00CC4CF9" w:rsidRPr="00061AB7" w:rsidRDefault="00CC4CF9" w:rsidP="003463F3">
      <w:pPr>
        <w:pStyle w:val="ConsPlusCell"/>
        <w:jc w:val="both"/>
      </w:pPr>
      <w:r w:rsidRPr="00061AB7">
        <w:t>93 5934     6     Кобамамид</w:t>
      </w:r>
    </w:p>
    <w:p w:rsidR="00CC4CF9" w:rsidRPr="00061AB7" w:rsidRDefault="00CC4CF9" w:rsidP="003463F3">
      <w:pPr>
        <w:pStyle w:val="ConsPlusCell"/>
        <w:jc w:val="both"/>
      </w:pPr>
      <w:r w:rsidRPr="00061AB7">
        <w:t>93 5935     1     Карнитина хлорид, милдронат</w:t>
      </w:r>
    </w:p>
    <w:p w:rsidR="00CC4CF9" w:rsidRPr="00061AB7" w:rsidRDefault="00CC4CF9" w:rsidP="003463F3">
      <w:pPr>
        <w:pStyle w:val="ConsPlusCell"/>
        <w:jc w:val="both"/>
      </w:pPr>
      <w:r w:rsidRPr="00061AB7">
        <w:t>93 5980     7     Аминокислоты фармакопейного качества,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используемые для медицинских целей</w:t>
      </w:r>
    </w:p>
    <w:p w:rsidR="00CC4CF9" w:rsidRPr="00061AB7" w:rsidRDefault="00CC4CF9" w:rsidP="003463F3">
      <w:pPr>
        <w:pStyle w:val="ConsPlusCell"/>
        <w:jc w:val="both"/>
      </w:pPr>
      <w:r w:rsidRPr="00061AB7">
        <w:t>93 5981     2     Изолейцин</w:t>
      </w:r>
    </w:p>
    <w:p w:rsidR="00CC4CF9" w:rsidRPr="00061AB7" w:rsidRDefault="00CC4CF9" w:rsidP="003463F3">
      <w:pPr>
        <w:pStyle w:val="ConsPlusCell"/>
        <w:jc w:val="both"/>
      </w:pPr>
      <w:r w:rsidRPr="00061AB7">
        <w:t>93 5982     8     Лейцин</w:t>
      </w:r>
    </w:p>
    <w:p w:rsidR="00CC4CF9" w:rsidRPr="00061AB7" w:rsidRDefault="00CC4CF9" w:rsidP="003463F3">
      <w:pPr>
        <w:pStyle w:val="ConsPlusCell"/>
        <w:jc w:val="both"/>
      </w:pPr>
      <w:r w:rsidRPr="00061AB7">
        <w:t>93 5983     3     Пролин</w:t>
      </w:r>
    </w:p>
    <w:p w:rsidR="00CC4CF9" w:rsidRPr="00061AB7" w:rsidRDefault="00CC4CF9" w:rsidP="003463F3">
      <w:pPr>
        <w:pStyle w:val="ConsPlusCell"/>
        <w:jc w:val="both"/>
      </w:pPr>
      <w:r w:rsidRPr="00061AB7">
        <w:t>93 5984     9     Треонин</w:t>
      </w:r>
    </w:p>
    <w:p w:rsidR="00CC4CF9" w:rsidRPr="00061AB7" w:rsidRDefault="00CC4CF9" w:rsidP="003463F3">
      <w:pPr>
        <w:pStyle w:val="ConsPlusCell"/>
        <w:jc w:val="both"/>
      </w:pPr>
      <w:r w:rsidRPr="00061AB7">
        <w:t>93 5985     4     Триптофан</w:t>
      </w:r>
    </w:p>
    <w:p w:rsidR="00CC4CF9" w:rsidRPr="00061AB7" w:rsidRDefault="00CC4CF9" w:rsidP="003463F3">
      <w:pPr>
        <w:pStyle w:val="ConsPlusCell"/>
        <w:jc w:val="both"/>
      </w:pPr>
      <w:r w:rsidRPr="00061AB7">
        <w:t>93 5986     2     Лизина гидрохлорид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93 6000     0     Препараты фармацевтические из природного сырья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93 6100     4     Средства, действующие на центральную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нервную систему</w:t>
      </w:r>
    </w:p>
    <w:p w:rsidR="00CC4CF9" w:rsidRPr="00061AB7" w:rsidRDefault="00CC4CF9" w:rsidP="003463F3">
      <w:pPr>
        <w:pStyle w:val="ConsPlusCell"/>
        <w:jc w:val="both"/>
      </w:pPr>
      <w:r w:rsidRPr="00061AB7">
        <w:t>93 6110     9     Средства успокаивающие из валерианы,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пустырника, пиона, пассифлоры, патринии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Коды 93 6111 - 93 6114 исключены. - Изменения N 1 - 11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6111     4     Препараты / валерианы</w:t>
      </w:r>
    </w:p>
    <w:p w:rsidR="00CC4CF9" w:rsidRPr="00061AB7" w:rsidRDefault="00CC4CF9" w:rsidP="003463F3">
      <w:pPr>
        <w:pStyle w:val="ConsPlusCell"/>
        <w:jc w:val="both"/>
      </w:pPr>
      <w:r w:rsidRPr="00061AB7">
        <w:t>93 6112     0     - пустырника</w:t>
      </w:r>
    </w:p>
    <w:p w:rsidR="00CC4CF9" w:rsidRPr="00061AB7" w:rsidRDefault="00CC4CF9" w:rsidP="003463F3">
      <w:pPr>
        <w:pStyle w:val="ConsPlusCell"/>
        <w:jc w:val="both"/>
      </w:pPr>
      <w:r w:rsidRPr="00061AB7">
        <w:t>93 6113     5     - пассифлоры</w:t>
      </w:r>
    </w:p>
    <w:p w:rsidR="00CC4CF9" w:rsidRPr="00061AB7" w:rsidRDefault="00CC4CF9" w:rsidP="003463F3">
      <w:pPr>
        <w:pStyle w:val="ConsPlusCell"/>
        <w:jc w:val="both"/>
      </w:pPr>
      <w:r w:rsidRPr="00061AB7">
        <w:t>93 6114     0     - пиона</w:t>
      </w:r>
    </w:p>
    <w:p w:rsidR="00CC4CF9" w:rsidRPr="00061AB7" w:rsidRDefault="00CC4CF9" w:rsidP="003463F3">
      <w:pPr>
        <w:pStyle w:val="ConsPlusCell"/>
        <w:jc w:val="both"/>
      </w:pPr>
      <w:r w:rsidRPr="00061AB7">
        <w:t>93 6115     6     - патринии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6111 - 93 6115 введены Изменением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6130     8     Средства успокаивающие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6131     3     Корвалол</w:t>
      </w:r>
    </w:p>
    <w:p w:rsidR="00CC4CF9" w:rsidRPr="00061AB7" w:rsidRDefault="00CC4CF9" w:rsidP="003463F3">
      <w:pPr>
        <w:pStyle w:val="ConsPlusCell"/>
        <w:jc w:val="both"/>
      </w:pPr>
      <w:r w:rsidRPr="00061AB7">
        <w:t>93 6132     9     Валокормид</w:t>
      </w:r>
    </w:p>
    <w:p w:rsidR="00CC4CF9" w:rsidRPr="00061AB7" w:rsidRDefault="00CC4CF9" w:rsidP="003463F3">
      <w:pPr>
        <w:pStyle w:val="ConsPlusCell"/>
        <w:jc w:val="both"/>
      </w:pPr>
      <w:r w:rsidRPr="00061AB7">
        <w:t>93 6140     2     Средства, стимулирующие центральную нервную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систему, из лимонника, женьшеня, заманихи,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аралии маньчжурской, левзеи, золотого корня</w:t>
      </w:r>
    </w:p>
    <w:p w:rsidR="00CC4CF9" w:rsidRPr="00061AB7" w:rsidRDefault="00CC4CF9" w:rsidP="003463F3">
      <w:pPr>
        <w:pStyle w:val="ConsPlusCell"/>
        <w:jc w:val="both"/>
      </w:pPr>
      <w:r w:rsidRPr="00061AB7">
        <w:t>93 6141     8     Препараты / лимонника</w:t>
      </w:r>
    </w:p>
    <w:p w:rsidR="00CC4CF9" w:rsidRPr="00061AB7" w:rsidRDefault="00CC4CF9" w:rsidP="003463F3">
      <w:pPr>
        <w:pStyle w:val="ConsPlusCell"/>
        <w:jc w:val="both"/>
      </w:pPr>
      <w:r w:rsidRPr="00061AB7">
        <w:t>93 6142     3     - женьшеня</w:t>
      </w:r>
    </w:p>
    <w:p w:rsidR="00CC4CF9" w:rsidRPr="00061AB7" w:rsidRDefault="00CC4CF9" w:rsidP="003463F3">
      <w:pPr>
        <w:pStyle w:val="ConsPlusCell"/>
        <w:jc w:val="both"/>
      </w:pPr>
      <w:r w:rsidRPr="00061AB7">
        <w:t>93 6143     9     - заманихи</w:t>
      </w:r>
    </w:p>
    <w:p w:rsidR="00CC4CF9" w:rsidRPr="00061AB7" w:rsidRDefault="00CC4CF9" w:rsidP="003463F3">
      <w:pPr>
        <w:pStyle w:val="ConsPlusCell"/>
        <w:jc w:val="both"/>
      </w:pPr>
      <w:r w:rsidRPr="00061AB7">
        <w:t>93 6144     4     - аралии маньчжурской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93 6145     0     - левзеи</w:t>
      </w:r>
    </w:p>
    <w:p w:rsidR="00CC4CF9" w:rsidRPr="00061AB7" w:rsidRDefault="00CC4CF9" w:rsidP="003463F3">
      <w:pPr>
        <w:pStyle w:val="ConsPlusCell"/>
        <w:jc w:val="both"/>
      </w:pPr>
      <w:r w:rsidRPr="00061AB7">
        <w:t>93 6146     5     - золотого корня</w:t>
      </w:r>
    </w:p>
    <w:p w:rsidR="00CC4CF9" w:rsidRPr="00061AB7" w:rsidRDefault="00CC4CF9" w:rsidP="003463F3">
      <w:pPr>
        <w:pStyle w:val="ConsPlusCell"/>
        <w:jc w:val="both"/>
      </w:pPr>
      <w:r w:rsidRPr="00061AB7">
        <w:t>93 6160     1     Средства, стимулирующие центральную нервную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систему,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6161     7     Препараты / стеркулии</w:t>
      </w:r>
    </w:p>
    <w:p w:rsidR="00CC4CF9" w:rsidRPr="00061AB7" w:rsidRDefault="00CC4CF9" w:rsidP="003463F3">
      <w:pPr>
        <w:pStyle w:val="ConsPlusCell"/>
        <w:jc w:val="both"/>
      </w:pPr>
      <w:r w:rsidRPr="00061AB7">
        <w:t>93 6162     2     - элеутерококка</w:t>
      </w:r>
    </w:p>
    <w:p w:rsidR="00CC4CF9" w:rsidRPr="00061AB7" w:rsidRDefault="00CC4CF9" w:rsidP="003463F3">
      <w:pPr>
        <w:pStyle w:val="ConsPlusCell"/>
        <w:jc w:val="both"/>
      </w:pPr>
      <w:r w:rsidRPr="00061AB7">
        <w:t>93 6163     8     - чилибухи</w:t>
      </w:r>
    </w:p>
    <w:p w:rsidR="00CC4CF9" w:rsidRPr="00061AB7" w:rsidRDefault="00CC4CF9" w:rsidP="003463F3">
      <w:pPr>
        <w:pStyle w:val="ConsPlusCell"/>
        <w:jc w:val="both"/>
      </w:pPr>
      <w:r w:rsidRPr="00061AB7">
        <w:t>93 6164     3     - камфоры (камфора медицинская)</w:t>
      </w:r>
    </w:p>
    <w:p w:rsidR="00CC4CF9" w:rsidRPr="00061AB7" w:rsidRDefault="00CC4CF9" w:rsidP="003463F3">
      <w:pPr>
        <w:pStyle w:val="ConsPlusCell"/>
        <w:jc w:val="both"/>
      </w:pPr>
      <w:r w:rsidRPr="00061AB7">
        <w:t>93 6165     9     - овса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6165 введен Изменением N 32/2000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6200     8     Средства, действующие на вегетативную нервную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систему и чувствительные нервные окончания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93 6210     2     Средства вяжущие с танином</w:t>
      </w:r>
    </w:p>
    <w:p w:rsidR="00CC4CF9" w:rsidRPr="00061AB7" w:rsidRDefault="00CC4CF9" w:rsidP="003463F3">
      <w:pPr>
        <w:pStyle w:val="ConsPlusCell"/>
        <w:jc w:val="both"/>
      </w:pPr>
      <w:r w:rsidRPr="00061AB7">
        <w:t>93 6211     8     Танин</w:t>
      </w:r>
    </w:p>
    <w:p w:rsidR="00CC4CF9" w:rsidRPr="00061AB7" w:rsidRDefault="00CC4CF9" w:rsidP="003463F3">
      <w:pPr>
        <w:pStyle w:val="ConsPlusCell"/>
        <w:jc w:val="both"/>
      </w:pPr>
      <w:r w:rsidRPr="00061AB7">
        <w:t>93 6212     3     Танальбин</w:t>
      </w:r>
    </w:p>
    <w:p w:rsidR="00CC4CF9" w:rsidRPr="00061AB7" w:rsidRDefault="00CC4CF9" w:rsidP="003463F3">
      <w:pPr>
        <w:pStyle w:val="ConsPlusCell"/>
        <w:jc w:val="both"/>
      </w:pPr>
      <w:r w:rsidRPr="00061AB7">
        <w:t>93 6220     7     Средства вяжущие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6221     2     Препараты / зверобоя</w:t>
      </w:r>
    </w:p>
    <w:p w:rsidR="00CC4CF9" w:rsidRPr="00061AB7" w:rsidRDefault="00CC4CF9" w:rsidP="003463F3">
      <w:pPr>
        <w:pStyle w:val="ConsPlusCell"/>
        <w:jc w:val="both"/>
      </w:pPr>
      <w:r w:rsidRPr="00061AB7">
        <w:t>93 6222     8     - змеевика</w:t>
      </w:r>
    </w:p>
    <w:p w:rsidR="00CC4CF9" w:rsidRPr="00061AB7" w:rsidRDefault="00CC4CF9" w:rsidP="003463F3">
      <w:pPr>
        <w:pStyle w:val="ConsPlusCell"/>
        <w:jc w:val="both"/>
      </w:pPr>
      <w:r w:rsidRPr="00061AB7">
        <w:t>93 6223     3     - кровохлебки, бадана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6225     4     - шалфея</w:t>
      </w:r>
    </w:p>
    <w:p w:rsidR="00CC4CF9" w:rsidRPr="00061AB7" w:rsidRDefault="00CC4CF9" w:rsidP="003463F3">
      <w:pPr>
        <w:pStyle w:val="ConsPlusCell"/>
        <w:jc w:val="both"/>
      </w:pPr>
      <w:r w:rsidRPr="00061AB7">
        <w:t>93 6226     0     - лапчатки</w:t>
      </w:r>
    </w:p>
    <w:p w:rsidR="00CC4CF9" w:rsidRPr="00061AB7" w:rsidRDefault="00CC4CF9" w:rsidP="003463F3">
      <w:pPr>
        <w:pStyle w:val="ConsPlusCell"/>
        <w:jc w:val="both"/>
      </w:pPr>
      <w:r w:rsidRPr="00061AB7">
        <w:t>93 6227     5     - ромашки</w:t>
      </w:r>
    </w:p>
    <w:p w:rsidR="00CC4CF9" w:rsidRPr="00061AB7" w:rsidRDefault="00CC4CF9" w:rsidP="003463F3">
      <w:pPr>
        <w:pStyle w:val="ConsPlusCell"/>
        <w:jc w:val="both"/>
      </w:pPr>
      <w:r w:rsidRPr="00061AB7">
        <w:t>93 6228     0     - дуба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6228 введен Изменением N 29/2000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6230     1     Средства слабительные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6231     7     Препараты / ревеня</w:t>
      </w:r>
    </w:p>
    <w:p w:rsidR="00CC4CF9" w:rsidRPr="00061AB7" w:rsidRDefault="00CC4CF9" w:rsidP="003463F3">
      <w:pPr>
        <w:pStyle w:val="ConsPlusCell"/>
        <w:jc w:val="both"/>
      </w:pPr>
      <w:r w:rsidRPr="00061AB7">
        <w:t>93 6232     2     - крушины</w:t>
      </w:r>
    </w:p>
    <w:p w:rsidR="00CC4CF9" w:rsidRPr="00061AB7" w:rsidRDefault="00CC4CF9" w:rsidP="003463F3">
      <w:pPr>
        <w:pStyle w:val="ConsPlusCell"/>
        <w:jc w:val="both"/>
      </w:pPr>
      <w:r w:rsidRPr="00061AB7">
        <w:t>93 6233     8     - алоэ</w:t>
      </w:r>
    </w:p>
    <w:p w:rsidR="00CC4CF9" w:rsidRPr="00061AB7" w:rsidRDefault="00CC4CF9" w:rsidP="003463F3">
      <w:pPr>
        <w:pStyle w:val="ConsPlusCell"/>
        <w:jc w:val="both"/>
      </w:pPr>
      <w:r w:rsidRPr="00061AB7">
        <w:t>93 6234     3     - стальника</w:t>
      </w:r>
    </w:p>
    <w:p w:rsidR="00CC4CF9" w:rsidRPr="00061AB7" w:rsidRDefault="00CC4CF9" w:rsidP="003463F3">
      <w:pPr>
        <w:pStyle w:val="ConsPlusCell"/>
        <w:jc w:val="both"/>
      </w:pPr>
      <w:r w:rsidRPr="00061AB7">
        <w:t>93 6235     9     Масла растительные и минеральные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6236     4     Препараты сенны (кассии остролистной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узколистной)</w:t>
      </w:r>
    </w:p>
    <w:p w:rsidR="00CC4CF9" w:rsidRPr="00061AB7" w:rsidRDefault="00CC4CF9" w:rsidP="003463F3">
      <w:pPr>
        <w:pStyle w:val="ConsPlusCell"/>
        <w:jc w:val="both"/>
      </w:pPr>
      <w:r w:rsidRPr="00061AB7">
        <w:t>93 6237     4     Препараты ламинарии (морской капусты)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32/2000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6240     6     Горечи</w:t>
      </w:r>
    </w:p>
    <w:p w:rsidR="00CC4CF9" w:rsidRPr="00061AB7" w:rsidRDefault="00CC4CF9" w:rsidP="003463F3">
      <w:pPr>
        <w:pStyle w:val="ConsPlusCell"/>
        <w:jc w:val="both"/>
      </w:pPr>
      <w:r w:rsidRPr="00061AB7">
        <w:t>93 6241     1     Препараты / полыни</w:t>
      </w:r>
    </w:p>
    <w:p w:rsidR="00CC4CF9" w:rsidRPr="00061AB7" w:rsidRDefault="00CC4CF9" w:rsidP="003463F3">
      <w:pPr>
        <w:pStyle w:val="ConsPlusCell"/>
        <w:jc w:val="both"/>
      </w:pPr>
      <w:r w:rsidRPr="00061AB7">
        <w:t>93 6242     7     - одуванчика</w:t>
      </w:r>
    </w:p>
    <w:p w:rsidR="00CC4CF9" w:rsidRPr="00061AB7" w:rsidRDefault="00CC4CF9" w:rsidP="003463F3">
      <w:pPr>
        <w:pStyle w:val="ConsPlusCell"/>
        <w:jc w:val="both"/>
      </w:pPr>
      <w:r w:rsidRPr="00061AB7">
        <w:t>93 6244     8     Настойка горькая</w:t>
      </w:r>
    </w:p>
    <w:p w:rsidR="00CC4CF9" w:rsidRPr="00061AB7" w:rsidRDefault="00CC4CF9" w:rsidP="003463F3">
      <w:pPr>
        <w:pStyle w:val="ConsPlusCell"/>
        <w:jc w:val="both"/>
      </w:pPr>
      <w:r w:rsidRPr="00061AB7">
        <w:t>93 6245     3     Настойка хинная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93 6250     0     Средства рвотные и отхаркивающие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термопсиса, алтея, аниса, солодкового корня</w:t>
      </w:r>
    </w:p>
    <w:p w:rsidR="00CC4CF9" w:rsidRPr="00061AB7" w:rsidRDefault="00CC4CF9" w:rsidP="003463F3">
      <w:pPr>
        <w:pStyle w:val="ConsPlusCell"/>
        <w:jc w:val="both"/>
      </w:pPr>
      <w:r w:rsidRPr="00061AB7">
        <w:t>93 6251     6     Препараты / термопсиса</w:t>
      </w:r>
    </w:p>
    <w:p w:rsidR="00CC4CF9" w:rsidRPr="00061AB7" w:rsidRDefault="00CC4CF9" w:rsidP="003463F3">
      <w:pPr>
        <w:pStyle w:val="ConsPlusCell"/>
        <w:jc w:val="both"/>
      </w:pPr>
      <w:r w:rsidRPr="00061AB7">
        <w:t>93 6252     1     - алтея</w:t>
      </w:r>
    </w:p>
    <w:p w:rsidR="00CC4CF9" w:rsidRPr="00061AB7" w:rsidRDefault="00CC4CF9" w:rsidP="003463F3">
      <w:pPr>
        <w:pStyle w:val="ConsPlusCell"/>
        <w:jc w:val="both"/>
      </w:pPr>
      <w:r w:rsidRPr="00061AB7">
        <w:t>93 6253     7     - аниса</w:t>
      </w:r>
    </w:p>
    <w:p w:rsidR="00CC4CF9" w:rsidRPr="00061AB7" w:rsidRDefault="00CC4CF9" w:rsidP="003463F3">
      <w:pPr>
        <w:pStyle w:val="ConsPlusCell"/>
        <w:jc w:val="both"/>
      </w:pPr>
      <w:r w:rsidRPr="00061AB7">
        <w:t>93 6254     2     - солодкового корня</w:t>
      </w:r>
    </w:p>
    <w:p w:rsidR="00CC4CF9" w:rsidRPr="00061AB7" w:rsidRDefault="00CC4CF9" w:rsidP="003463F3">
      <w:pPr>
        <w:pStyle w:val="ConsPlusCell"/>
        <w:jc w:val="both"/>
      </w:pPr>
      <w:r w:rsidRPr="00061AB7">
        <w:t>93 6260     5     Средства рвотные и отхаркивающие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6262     6     Препараты / подорожника</w:t>
      </w:r>
    </w:p>
    <w:p w:rsidR="00CC4CF9" w:rsidRPr="00061AB7" w:rsidRDefault="00CC4CF9" w:rsidP="003463F3">
      <w:pPr>
        <w:pStyle w:val="ConsPlusCell"/>
        <w:jc w:val="both"/>
      </w:pPr>
      <w:r w:rsidRPr="00061AB7">
        <w:t>93 6263     1     - чабреца</w:t>
      </w:r>
    </w:p>
    <w:p w:rsidR="00CC4CF9" w:rsidRPr="00061AB7" w:rsidRDefault="00CC4CF9" w:rsidP="003463F3">
      <w:pPr>
        <w:pStyle w:val="ConsPlusCell"/>
        <w:jc w:val="both"/>
      </w:pPr>
      <w:r w:rsidRPr="00061AB7">
        <w:t>93 6264     7     - тимьяна</w:t>
      </w:r>
    </w:p>
    <w:p w:rsidR="00CC4CF9" w:rsidRPr="00061AB7" w:rsidRDefault="00CC4CF9" w:rsidP="003463F3">
      <w:pPr>
        <w:pStyle w:val="ConsPlusCell"/>
        <w:jc w:val="both"/>
      </w:pPr>
      <w:r w:rsidRPr="00061AB7">
        <w:t>93 6265     2     - багульника</w:t>
      </w:r>
    </w:p>
    <w:p w:rsidR="00CC4CF9" w:rsidRPr="00061AB7" w:rsidRDefault="00CC4CF9" w:rsidP="003463F3">
      <w:pPr>
        <w:pStyle w:val="ConsPlusCell"/>
        <w:jc w:val="both"/>
      </w:pPr>
      <w:r w:rsidRPr="00061AB7">
        <w:t>93 6270     9     Продукты эфиромасличных растений и средства,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действующие раздражающе на нервные окончания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кожи, мышц и слизистых оболочек,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6271     5     Ментол</w:t>
      </w:r>
    </w:p>
    <w:p w:rsidR="00CC4CF9" w:rsidRPr="00061AB7" w:rsidRDefault="00CC4CF9" w:rsidP="003463F3">
      <w:pPr>
        <w:pStyle w:val="ConsPlusCell"/>
        <w:jc w:val="both"/>
      </w:pPr>
      <w:r w:rsidRPr="00061AB7">
        <w:t>93 6272     0     Препараты мяты</w:t>
      </w:r>
    </w:p>
    <w:p w:rsidR="00CC4CF9" w:rsidRPr="00061AB7" w:rsidRDefault="00CC4CF9" w:rsidP="003463F3">
      <w:pPr>
        <w:pStyle w:val="ConsPlusCell"/>
        <w:jc w:val="both"/>
      </w:pPr>
      <w:r w:rsidRPr="00061AB7">
        <w:t>93 6273     6     Необензинол</w:t>
      </w:r>
    </w:p>
    <w:p w:rsidR="00CC4CF9" w:rsidRPr="00061AB7" w:rsidRDefault="00CC4CF9" w:rsidP="003463F3">
      <w:pPr>
        <w:pStyle w:val="ConsPlusCell"/>
        <w:jc w:val="both"/>
      </w:pPr>
      <w:r w:rsidRPr="00061AB7">
        <w:t>93 6274     1     Препараты / эвкалипта</w:t>
      </w:r>
    </w:p>
    <w:p w:rsidR="00CC4CF9" w:rsidRPr="00061AB7" w:rsidRDefault="00CC4CF9" w:rsidP="003463F3">
      <w:pPr>
        <w:pStyle w:val="ConsPlusCell"/>
        <w:jc w:val="both"/>
      </w:pPr>
      <w:r w:rsidRPr="00061AB7">
        <w:t>93 6275     7     - горчицы</w:t>
      </w:r>
    </w:p>
    <w:p w:rsidR="00CC4CF9" w:rsidRPr="00061AB7" w:rsidRDefault="00CC4CF9" w:rsidP="003463F3">
      <w:pPr>
        <w:pStyle w:val="ConsPlusCell"/>
        <w:jc w:val="both"/>
      </w:pPr>
      <w:r w:rsidRPr="00061AB7">
        <w:t>93 6276     2     - перца стручкового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6277     8     - со скипидаром</w:t>
      </w:r>
    </w:p>
    <w:p w:rsidR="00CC4CF9" w:rsidRPr="00061AB7" w:rsidRDefault="00CC4CF9" w:rsidP="003463F3">
      <w:pPr>
        <w:pStyle w:val="ConsPlusCell"/>
        <w:jc w:val="both"/>
      </w:pPr>
      <w:r w:rsidRPr="00061AB7">
        <w:t>93 6278     3     - белены</w:t>
      </w:r>
    </w:p>
    <w:p w:rsidR="00CC4CF9" w:rsidRPr="00061AB7" w:rsidRDefault="00CC4CF9" w:rsidP="003463F3">
      <w:pPr>
        <w:pStyle w:val="ConsPlusCell"/>
        <w:jc w:val="both"/>
      </w:pPr>
      <w:r w:rsidRPr="00061AB7">
        <w:t>93 6279     9     Валидол</w:t>
      </w:r>
    </w:p>
    <w:p w:rsidR="00CC4CF9" w:rsidRPr="00061AB7" w:rsidRDefault="00CC4CF9" w:rsidP="003463F3">
      <w:pPr>
        <w:pStyle w:val="ConsPlusCell"/>
        <w:jc w:val="both"/>
      </w:pPr>
      <w:r w:rsidRPr="00061AB7">
        <w:t>93 6280     4     Средства, стимулирующие мускулатуру матки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6281     2     Препараты / спорыньи</w:t>
      </w:r>
    </w:p>
    <w:p w:rsidR="00CC4CF9" w:rsidRPr="00061AB7" w:rsidRDefault="00CC4CF9" w:rsidP="003463F3">
      <w:pPr>
        <w:pStyle w:val="ConsPlusCell"/>
        <w:jc w:val="both"/>
      </w:pPr>
      <w:r w:rsidRPr="00061AB7">
        <w:t>93 6282     5     - пастушьей сумки</w:t>
      </w:r>
    </w:p>
    <w:p w:rsidR="00CC4CF9" w:rsidRPr="00061AB7" w:rsidRDefault="00CC4CF9" w:rsidP="003463F3">
      <w:pPr>
        <w:pStyle w:val="ConsPlusCell"/>
        <w:jc w:val="both"/>
      </w:pPr>
      <w:r w:rsidRPr="00061AB7">
        <w:t>93 6283     0     - барбариса</w:t>
      </w:r>
    </w:p>
    <w:p w:rsidR="00CC4CF9" w:rsidRPr="00061AB7" w:rsidRDefault="00CC4CF9" w:rsidP="003463F3">
      <w:pPr>
        <w:pStyle w:val="ConsPlusCell"/>
        <w:jc w:val="both"/>
      </w:pPr>
      <w:r w:rsidRPr="00061AB7">
        <w:t>93 6284     6     - софоры японской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93 6287     2     - красавки (белладоны)</w:t>
      </w:r>
    </w:p>
    <w:p w:rsidR="00CC4CF9" w:rsidRPr="00061AB7" w:rsidRDefault="00CC4CF9" w:rsidP="003463F3">
      <w:pPr>
        <w:pStyle w:val="ConsPlusCell"/>
        <w:jc w:val="both"/>
      </w:pPr>
      <w:r w:rsidRPr="00061AB7">
        <w:t>93 6288     8     - чистеца буквицветного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6300     1     Средства сердечно-сосудистые, диуретические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желчегонные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6310     6     Препараты / наперстянки, ландыша, желтушника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ОКП, N 29/2000 ОКП)</w:t>
      </w:r>
    </w:p>
    <w:p w:rsidR="00CC4CF9" w:rsidRPr="00061AB7" w:rsidRDefault="00CC4CF9" w:rsidP="003463F3">
      <w:pPr>
        <w:pStyle w:val="ConsPlusCell"/>
        <w:jc w:val="both"/>
      </w:pPr>
      <w:r w:rsidRPr="00061AB7">
        <w:t>Коды 93 6312 - 93 6314 исключены. - Изменения N 1 - 11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6312     7     - наперстянки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6312 введен Изменением N 29/2000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6314     8     - ландыша</w:t>
      </w:r>
    </w:p>
    <w:p w:rsidR="00CC4CF9" w:rsidRPr="00061AB7" w:rsidRDefault="00CC4CF9" w:rsidP="003463F3">
      <w:pPr>
        <w:pStyle w:val="ConsPlusCell"/>
        <w:jc w:val="both"/>
      </w:pPr>
      <w:r w:rsidRPr="00061AB7">
        <w:t>93 6315     3     - желтушника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6314 - 93 6315 введены Изменением N 29/2000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6330     5     Препараты / адониса (горицвета), морозника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(чемерицы), обвойника и каштана конского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6331     0     - адониса (горицвета)</w:t>
      </w:r>
    </w:p>
    <w:p w:rsidR="00CC4CF9" w:rsidRPr="00061AB7" w:rsidRDefault="00CC4CF9" w:rsidP="003463F3">
      <w:pPr>
        <w:pStyle w:val="ConsPlusCell"/>
        <w:jc w:val="both"/>
      </w:pPr>
      <w:r w:rsidRPr="00061AB7">
        <w:t>93 6333     1     - морозника (чемерицы)</w:t>
      </w:r>
    </w:p>
    <w:p w:rsidR="00CC4CF9" w:rsidRPr="00061AB7" w:rsidRDefault="00CC4CF9" w:rsidP="003463F3">
      <w:pPr>
        <w:pStyle w:val="ConsPlusCell"/>
        <w:jc w:val="both"/>
      </w:pPr>
      <w:r w:rsidRPr="00061AB7">
        <w:t>93 6336     8     - каштана конского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6340     5     Средства спазмолитические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93 6341     5     Препараты / амми зубной</w:t>
      </w:r>
    </w:p>
    <w:p w:rsidR="00CC4CF9" w:rsidRPr="00061AB7" w:rsidRDefault="00CC4CF9" w:rsidP="003463F3">
      <w:pPr>
        <w:pStyle w:val="ConsPlusCell"/>
        <w:jc w:val="both"/>
      </w:pPr>
      <w:r w:rsidRPr="00061AB7">
        <w:t>93 6342     0     - датиски коноплевой</w:t>
      </w:r>
    </w:p>
    <w:p w:rsidR="00CC4CF9" w:rsidRPr="00061AB7" w:rsidRDefault="00CC4CF9" w:rsidP="003463F3">
      <w:pPr>
        <w:pStyle w:val="ConsPlusCell"/>
        <w:jc w:val="both"/>
      </w:pPr>
      <w:r w:rsidRPr="00061AB7">
        <w:t>93 6346     2     - магнолии</w:t>
      </w:r>
    </w:p>
    <w:p w:rsidR="00CC4CF9" w:rsidRPr="00061AB7" w:rsidRDefault="00CC4CF9" w:rsidP="003463F3">
      <w:pPr>
        <w:pStyle w:val="ConsPlusCell"/>
        <w:jc w:val="both"/>
      </w:pPr>
      <w:r w:rsidRPr="00061AB7">
        <w:t>93 6347     8     - укропа пахучего</w:t>
      </w:r>
    </w:p>
    <w:p w:rsidR="00CC4CF9" w:rsidRPr="00061AB7" w:rsidRDefault="00CC4CF9" w:rsidP="003463F3">
      <w:pPr>
        <w:pStyle w:val="ConsPlusCell"/>
        <w:jc w:val="both"/>
      </w:pPr>
      <w:r w:rsidRPr="00061AB7">
        <w:t>93 6348     3     Препараты девясила</w:t>
      </w:r>
    </w:p>
    <w:p w:rsidR="00CC4CF9" w:rsidRPr="00061AB7" w:rsidRDefault="00CC4CF9" w:rsidP="003463F3">
      <w:pPr>
        <w:pStyle w:val="ConsPlusCell"/>
        <w:jc w:val="both"/>
      </w:pPr>
      <w:r w:rsidRPr="00061AB7">
        <w:t>93 6349     9     Препараты вздутоплодника сибирского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6350     4     Средства диуретические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93 6352     5     Леспенефрил, фларонил, леспефлан</w:t>
      </w:r>
    </w:p>
    <w:p w:rsidR="00CC4CF9" w:rsidRPr="00061AB7" w:rsidRDefault="00CC4CF9" w:rsidP="003463F3">
      <w:pPr>
        <w:pStyle w:val="ConsPlusCell"/>
        <w:jc w:val="both"/>
      </w:pPr>
      <w:r w:rsidRPr="00061AB7">
        <w:t>93 6353     0     Препараты марены красильной</w:t>
      </w:r>
    </w:p>
    <w:p w:rsidR="00CC4CF9" w:rsidRPr="00061AB7" w:rsidRDefault="00CC4CF9" w:rsidP="003463F3">
      <w:pPr>
        <w:pStyle w:val="ConsPlusCell"/>
        <w:jc w:val="both"/>
      </w:pPr>
      <w:r w:rsidRPr="00061AB7">
        <w:t>93 6354     6     Фитолизин, урифлорин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45/2002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6355     1     Цистон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6355 введен Изменением N 18/99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6360     9     Средства желчегонные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6361     4     Аллохол</w:t>
      </w:r>
    </w:p>
    <w:p w:rsidR="00CC4CF9" w:rsidRPr="00061AB7" w:rsidRDefault="00CC4CF9" w:rsidP="003463F3">
      <w:pPr>
        <w:pStyle w:val="ConsPlusCell"/>
        <w:jc w:val="both"/>
      </w:pPr>
      <w:r w:rsidRPr="00061AB7">
        <w:t>93 6362     2     Холосас (экстракт из плодов шиповника)</w:t>
      </w:r>
    </w:p>
    <w:p w:rsidR="00CC4CF9" w:rsidRPr="00061AB7" w:rsidRDefault="00CC4CF9" w:rsidP="003463F3">
      <w:pPr>
        <w:pStyle w:val="ConsPlusCell"/>
        <w:jc w:val="both"/>
      </w:pPr>
      <w:r w:rsidRPr="00061AB7">
        <w:t>93 6363     5     Препараты кукурузных рылец, ландыша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дальневосточного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6364     0     Препараты бессмертника, скумпии</w:t>
      </w:r>
    </w:p>
    <w:p w:rsidR="00CC4CF9" w:rsidRPr="00061AB7" w:rsidRDefault="00CC4CF9" w:rsidP="003463F3">
      <w:pPr>
        <w:pStyle w:val="ConsPlusCell"/>
        <w:jc w:val="both"/>
      </w:pPr>
      <w:r w:rsidRPr="00061AB7">
        <w:t>93 6366     1     Олиметин</w:t>
      </w:r>
    </w:p>
    <w:p w:rsidR="00CC4CF9" w:rsidRPr="00061AB7" w:rsidRDefault="00CC4CF9" w:rsidP="003463F3">
      <w:pPr>
        <w:pStyle w:val="ConsPlusCell"/>
        <w:jc w:val="both"/>
      </w:pPr>
      <w:r w:rsidRPr="00061AB7">
        <w:t>93 6367     7     Холагол, холагогум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6368     2     Тыквеол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6369     8     Препараты чертополоха, пижмы</w:t>
      </w:r>
    </w:p>
    <w:p w:rsidR="00CC4CF9" w:rsidRPr="00061AB7" w:rsidRDefault="00CC4CF9" w:rsidP="003463F3">
      <w:pPr>
        <w:pStyle w:val="ConsPlusCell"/>
        <w:jc w:val="both"/>
      </w:pPr>
      <w:r w:rsidRPr="00061AB7">
        <w:t>93 6370     3     Средства прочие, обладающие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сердечно-сосудистым, диуретическим или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желчегонным действием</w:t>
      </w:r>
    </w:p>
    <w:p w:rsidR="00CC4CF9" w:rsidRPr="00061AB7" w:rsidRDefault="00CC4CF9" w:rsidP="003463F3">
      <w:pPr>
        <w:pStyle w:val="ConsPlusCell"/>
        <w:jc w:val="both"/>
      </w:pPr>
      <w:r w:rsidRPr="00061AB7">
        <w:t>93 6371     9     Препараты диоскореи ниппонской, якорцев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стелющихся</w:t>
      </w:r>
    </w:p>
    <w:p w:rsidR="00CC4CF9" w:rsidRPr="00061AB7" w:rsidRDefault="00CC4CF9" w:rsidP="003463F3">
      <w:pPr>
        <w:pStyle w:val="ConsPlusCell"/>
        <w:jc w:val="both"/>
      </w:pPr>
      <w:r w:rsidRPr="00061AB7">
        <w:t>93 6374     5     Кардиовален, цимарин, кардиотрон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45/2002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6376     6     Препараты боярышника, борца белоустого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6378     7     Препараты расторопши пятнистой</w:t>
      </w:r>
    </w:p>
    <w:p w:rsidR="00CC4CF9" w:rsidRPr="00061AB7" w:rsidRDefault="00CC4CF9" w:rsidP="003463F3">
      <w:pPr>
        <w:pStyle w:val="ConsPlusCell"/>
        <w:jc w:val="both"/>
      </w:pPr>
      <w:r w:rsidRPr="00061AB7">
        <w:t>93 6379     2     Пинабин</w:t>
      </w:r>
    </w:p>
    <w:p w:rsidR="00CC4CF9" w:rsidRPr="00061AB7" w:rsidRDefault="00CC4CF9" w:rsidP="003463F3">
      <w:pPr>
        <w:pStyle w:val="ConsPlusCell"/>
        <w:jc w:val="both"/>
      </w:pPr>
      <w:r w:rsidRPr="00061AB7">
        <w:t>93 6400     5     Средства антисептические, антипаразитарные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химиотерапевтические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6410     1     Препараты антисептические дегтя, серы,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зеленого мыла</w:t>
      </w:r>
    </w:p>
    <w:p w:rsidR="00CC4CF9" w:rsidRPr="00061AB7" w:rsidRDefault="00CC4CF9" w:rsidP="003463F3">
      <w:pPr>
        <w:pStyle w:val="ConsPlusCell"/>
        <w:jc w:val="both"/>
      </w:pPr>
      <w:r w:rsidRPr="00061AB7">
        <w:t>93 6411     5     Препараты дегтя</w:t>
      </w:r>
    </w:p>
    <w:p w:rsidR="00CC4CF9" w:rsidRPr="00061AB7" w:rsidRDefault="00CC4CF9" w:rsidP="003463F3">
      <w:pPr>
        <w:pStyle w:val="ConsPlusCell"/>
        <w:jc w:val="both"/>
      </w:pPr>
      <w:r w:rsidRPr="00061AB7">
        <w:t>93 6412     0     Сера и препараты, содержащие серу</w:t>
      </w:r>
    </w:p>
    <w:p w:rsidR="00CC4CF9" w:rsidRPr="00061AB7" w:rsidRDefault="00CC4CF9" w:rsidP="003463F3">
      <w:pPr>
        <w:pStyle w:val="ConsPlusCell"/>
        <w:jc w:val="both"/>
      </w:pPr>
      <w:r w:rsidRPr="00061AB7">
        <w:t>93 6413     6     Препараты мыла зеленого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6430     9     Антисептики-продукты переработки нефти, угля,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сланца</w:t>
      </w:r>
    </w:p>
    <w:p w:rsidR="00CC4CF9" w:rsidRPr="00061AB7" w:rsidRDefault="00CC4CF9" w:rsidP="003463F3">
      <w:pPr>
        <w:pStyle w:val="ConsPlusCell"/>
        <w:jc w:val="both"/>
      </w:pPr>
      <w:r w:rsidRPr="00061AB7">
        <w:t>93 6431     4     Препараты с ихтиолом</w:t>
      </w:r>
    </w:p>
    <w:p w:rsidR="00CC4CF9" w:rsidRPr="00061AB7" w:rsidRDefault="00CC4CF9" w:rsidP="003463F3">
      <w:pPr>
        <w:pStyle w:val="ConsPlusCell"/>
        <w:jc w:val="both"/>
      </w:pPr>
      <w:r w:rsidRPr="00061AB7">
        <w:t>93 6434     0     Препараты нефти нафталанской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93 6436     1     Озокерит</w:t>
      </w:r>
    </w:p>
    <w:p w:rsidR="00CC4CF9" w:rsidRPr="00061AB7" w:rsidRDefault="00CC4CF9" w:rsidP="003463F3">
      <w:pPr>
        <w:pStyle w:val="ConsPlusCell"/>
        <w:jc w:val="both"/>
      </w:pPr>
      <w:r w:rsidRPr="00061AB7">
        <w:t>93 6437     7     Полиминерол</w:t>
      </w:r>
    </w:p>
    <w:p w:rsidR="00CC4CF9" w:rsidRPr="00061AB7" w:rsidRDefault="00CC4CF9" w:rsidP="003463F3">
      <w:pPr>
        <w:pStyle w:val="ConsPlusCell"/>
        <w:jc w:val="both"/>
      </w:pPr>
      <w:r w:rsidRPr="00061AB7">
        <w:t>93 6450     8     Средства антисептические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6451     3     Препараты чеснока, копеечника</w:t>
      </w:r>
    </w:p>
    <w:p w:rsidR="00CC4CF9" w:rsidRPr="00061AB7" w:rsidRDefault="00CC4CF9" w:rsidP="003463F3">
      <w:pPr>
        <w:pStyle w:val="ConsPlusCell"/>
        <w:jc w:val="both"/>
      </w:pPr>
      <w:r w:rsidRPr="00061AB7">
        <w:t>93 6452     9     Препараты лука</w:t>
      </w:r>
    </w:p>
    <w:p w:rsidR="00CC4CF9" w:rsidRPr="00061AB7" w:rsidRDefault="00CC4CF9" w:rsidP="003463F3">
      <w:pPr>
        <w:pStyle w:val="ConsPlusCell"/>
        <w:jc w:val="both"/>
      </w:pPr>
      <w:r w:rsidRPr="00061AB7">
        <w:t>93 6453     4     Бализ, карипазим</w:t>
      </w:r>
    </w:p>
    <w:p w:rsidR="00CC4CF9" w:rsidRPr="00061AB7" w:rsidRDefault="00CC4CF9" w:rsidP="003463F3">
      <w:pPr>
        <w:pStyle w:val="ConsPlusCell"/>
        <w:jc w:val="both"/>
      </w:pPr>
      <w:r w:rsidRPr="00061AB7">
        <w:t>93 6454     6     Препараты аконита</w:t>
      </w:r>
    </w:p>
    <w:p w:rsidR="00CC4CF9" w:rsidRPr="00061AB7" w:rsidRDefault="00CC4CF9" w:rsidP="003463F3">
      <w:pPr>
        <w:pStyle w:val="ConsPlusCell"/>
        <w:jc w:val="both"/>
      </w:pPr>
      <w:r w:rsidRPr="00061AB7">
        <w:t>93 6455     5     Жидкость Митрошина</w:t>
      </w:r>
    </w:p>
    <w:p w:rsidR="00CC4CF9" w:rsidRPr="00061AB7" w:rsidRDefault="00CC4CF9" w:rsidP="003463F3">
      <w:pPr>
        <w:pStyle w:val="ConsPlusCell"/>
        <w:jc w:val="both"/>
      </w:pPr>
      <w:r w:rsidRPr="00061AB7">
        <w:t>93 6456     0     Препарат АСД</w:t>
      </w:r>
    </w:p>
    <w:p w:rsidR="00CC4CF9" w:rsidRPr="00061AB7" w:rsidRDefault="00CC4CF9" w:rsidP="003463F3">
      <w:pPr>
        <w:pStyle w:val="ConsPlusCell"/>
        <w:jc w:val="both"/>
      </w:pPr>
      <w:r w:rsidRPr="00061AB7">
        <w:t>93 6457     6     Тимол</w:t>
      </w:r>
    </w:p>
    <w:p w:rsidR="00CC4CF9" w:rsidRPr="00061AB7" w:rsidRDefault="00CC4CF9" w:rsidP="003463F3">
      <w:pPr>
        <w:pStyle w:val="ConsPlusCell"/>
        <w:jc w:val="both"/>
      </w:pPr>
      <w:r w:rsidRPr="00061AB7">
        <w:t>93 6458     1     Препараты пихты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6459     7     Хлорофиллипт, септолете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6460     2     Средства химиотерапевтические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6461     8     Эктерицид, милиацин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35/2001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6462     3     Препараты мужского папоротника</w:t>
      </w:r>
    </w:p>
    <w:p w:rsidR="00CC4CF9" w:rsidRPr="00061AB7" w:rsidRDefault="00CC4CF9" w:rsidP="003463F3">
      <w:pPr>
        <w:pStyle w:val="ConsPlusCell"/>
        <w:jc w:val="both"/>
      </w:pPr>
      <w:r w:rsidRPr="00061AB7">
        <w:t>93 6463     9     Вулнузан</w:t>
      </w:r>
    </w:p>
    <w:p w:rsidR="00CC4CF9" w:rsidRPr="00061AB7" w:rsidRDefault="00CC4CF9" w:rsidP="003463F3">
      <w:pPr>
        <w:pStyle w:val="ConsPlusCell"/>
        <w:jc w:val="both"/>
      </w:pPr>
      <w:r w:rsidRPr="00061AB7">
        <w:t>93 6464     4     Мараславин, алором</w:t>
      </w:r>
    </w:p>
    <w:p w:rsidR="00CC4CF9" w:rsidRPr="00061AB7" w:rsidRDefault="00CC4CF9" w:rsidP="003463F3">
      <w:pPr>
        <w:pStyle w:val="ConsPlusCell"/>
        <w:jc w:val="both"/>
      </w:pPr>
      <w:r w:rsidRPr="00061AB7">
        <w:t>93 6468     6     Антиоксидантные средства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6468 введен Изменением N 18/99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6500     9     Средства, влияющие на процесс обмена,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кровезаменители</w:t>
      </w:r>
    </w:p>
    <w:p w:rsidR="00CC4CF9" w:rsidRPr="00061AB7" w:rsidRDefault="00CC4CF9" w:rsidP="003463F3">
      <w:pPr>
        <w:pStyle w:val="ConsPlusCell"/>
        <w:jc w:val="both"/>
      </w:pPr>
      <w:r w:rsidRPr="00061AB7">
        <w:t>93 6510     3     Средства, ускоряющие свертывание крови</w:t>
      </w:r>
    </w:p>
    <w:p w:rsidR="00CC4CF9" w:rsidRPr="00061AB7" w:rsidRDefault="00CC4CF9" w:rsidP="003463F3">
      <w:pPr>
        <w:pStyle w:val="ConsPlusCell"/>
        <w:jc w:val="both"/>
      </w:pPr>
      <w:r w:rsidRPr="00061AB7">
        <w:t>93 6511     9     Препараты / желатина</w:t>
      </w:r>
    </w:p>
    <w:p w:rsidR="00CC4CF9" w:rsidRPr="00061AB7" w:rsidRDefault="00CC4CF9" w:rsidP="003463F3">
      <w:pPr>
        <w:pStyle w:val="ConsPlusCell"/>
        <w:jc w:val="both"/>
      </w:pPr>
      <w:r w:rsidRPr="00061AB7">
        <w:t>93 6512     4     - лагохилуса</w:t>
      </w:r>
    </w:p>
    <w:p w:rsidR="00CC4CF9" w:rsidRPr="00061AB7" w:rsidRDefault="00CC4CF9" w:rsidP="003463F3">
      <w:pPr>
        <w:pStyle w:val="ConsPlusCell"/>
        <w:jc w:val="both"/>
      </w:pPr>
      <w:r w:rsidRPr="00061AB7">
        <w:t>93 6513     9     - крапивы</w:t>
      </w:r>
    </w:p>
    <w:p w:rsidR="00CC4CF9" w:rsidRPr="00061AB7" w:rsidRDefault="00CC4CF9" w:rsidP="003463F3">
      <w:pPr>
        <w:pStyle w:val="ConsPlusCell"/>
        <w:jc w:val="both"/>
      </w:pPr>
      <w:r w:rsidRPr="00061AB7">
        <w:t>93 6514     5     - тысячелистника</w:t>
      </w:r>
    </w:p>
    <w:p w:rsidR="00CC4CF9" w:rsidRPr="00061AB7" w:rsidRDefault="00CC4CF9" w:rsidP="003463F3">
      <w:pPr>
        <w:pStyle w:val="ConsPlusCell"/>
        <w:jc w:val="both"/>
      </w:pPr>
      <w:r w:rsidRPr="00061AB7">
        <w:t>93 6515     0     - водяного перца</w:t>
      </w:r>
    </w:p>
    <w:p w:rsidR="00CC4CF9" w:rsidRPr="00061AB7" w:rsidRDefault="00CC4CF9" w:rsidP="003463F3">
      <w:pPr>
        <w:pStyle w:val="ConsPlusCell"/>
        <w:jc w:val="both"/>
      </w:pPr>
      <w:r w:rsidRPr="00061AB7">
        <w:t>93 6516     6     - калины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6516 введен Изменением N 32/2000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6517     1     - арники горной</w:t>
      </w:r>
    </w:p>
    <w:p w:rsidR="00CC4CF9" w:rsidRPr="00061AB7" w:rsidRDefault="00CC4CF9" w:rsidP="003463F3">
      <w:pPr>
        <w:pStyle w:val="ConsPlusCell"/>
        <w:jc w:val="both"/>
      </w:pPr>
      <w:r w:rsidRPr="00061AB7">
        <w:t>Код 93 6518 исключен. - Изменение N 35/2001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6520     8     Препараты, содержащие фосфор, кальций</w:t>
      </w:r>
    </w:p>
    <w:p w:rsidR="00CC4CF9" w:rsidRPr="00061AB7" w:rsidRDefault="00CC4CF9" w:rsidP="003463F3">
      <w:pPr>
        <w:pStyle w:val="ConsPlusCell"/>
        <w:jc w:val="both"/>
      </w:pPr>
      <w:r w:rsidRPr="00061AB7">
        <w:t>93 6521     3     Препараты фитина</w:t>
      </w:r>
    </w:p>
    <w:p w:rsidR="00CC4CF9" w:rsidRPr="00061AB7" w:rsidRDefault="00CC4CF9" w:rsidP="003463F3">
      <w:pPr>
        <w:pStyle w:val="ConsPlusCell"/>
        <w:jc w:val="both"/>
      </w:pPr>
      <w:r w:rsidRPr="00061AB7">
        <w:t>93 6522     9     Кислота адениловая (МАП)</w:t>
      </w:r>
    </w:p>
    <w:p w:rsidR="00CC4CF9" w:rsidRPr="00061AB7" w:rsidRDefault="00CC4CF9" w:rsidP="003463F3">
      <w:pPr>
        <w:pStyle w:val="ConsPlusCell"/>
        <w:jc w:val="both"/>
      </w:pPr>
      <w:r w:rsidRPr="00061AB7">
        <w:t>93 6530     2     Препараты фотосенсибилизирующие</w:t>
      </w:r>
    </w:p>
    <w:p w:rsidR="00CC4CF9" w:rsidRPr="00061AB7" w:rsidRDefault="00CC4CF9" w:rsidP="003463F3">
      <w:pPr>
        <w:pStyle w:val="ConsPlusCell"/>
        <w:jc w:val="both"/>
      </w:pPr>
      <w:r w:rsidRPr="00061AB7">
        <w:t>93 6531     8     Бероксан</w:t>
      </w:r>
    </w:p>
    <w:p w:rsidR="00CC4CF9" w:rsidRPr="00061AB7" w:rsidRDefault="00CC4CF9" w:rsidP="003463F3">
      <w:pPr>
        <w:pStyle w:val="ConsPlusCell"/>
        <w:jc w:val="both"/>
      </w:pPr>
      <w:r w:rsidRPr="00061AB7">
        <w:t>93 6532     3     Аммифурин</w:t>
      </w:r>
    </w:p>
    <w:p w:rsidR="00CC4CF9" w:rsidRPr="00061AB7" w:rsidRDefault="00CC4CF9" w:rsidP="003463F3">
      <w:pPr>
        <w:pStyle w:val="ConsPlusCell"/>
        <w:jc w:val="both"/>
      </w:pPr>
      <w:r w:rsidRPr="00061AB7">
        <w:t>93 6533     9     Псорален и его производные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6534     4     Псоберан</w:t>
      </w:r>
    </w:p>
    <w:p w:rsidR="00CC4CF9" w:rsidRPr="00061AB7" w:rsidRDefault="00CC4CF9" w:rsidP="003463F3">
      <w:pPr>
        <w:pStyle w:val="ConsPlusCell"/>
        <w:jc w:val="both"/>
      </w:pPr>
      <w:r w:rsidRPr="00061AB7">
        <w:t>93 6540     7     Средства, влияющие на процессы обмена,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6541     2     Препараты календулы</w:t>
      </w:r>
    </w:p>
    <w:p w:rsidR="00CC4CF9" w:rsidRPr="00061AB7" w:rsidRDefault="00CC4CF9" w:rsidP="003463F3">
      <w:pPr>
        <w:pStyle w:val="ConsPlusCell"/>
        <w:jc w:val="both"/>
      </w:pPr>
      <w:r w:rsidRPr="00061AB7">
        <w:t>93 6542     8     Рыбий жир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6543     3     Линетол, липостабил, витамин "Ф-99", гипурсол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21/99 ОКП, N 45/2002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6545     4     Препараты из лечебной грязи, торфа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6546     0     Билигнин, глидеринин</w:t>
      </w:r>
    </w:p>
    <w:p w:rsidR="00CC4CF9" w:rsidRPr="00061AB7" w:rsidRDefault="00CC4CF9" w:rsidP="003463F3">
      <w:pPr>
        <w:pStyle w:val="ConsPlusCell"/>
        <w:jc w:val="both"/>
      </w:pPr>
      <w:r w:rsidRPr="00061AB7">
        <w:t>93 6548     0     Препараты каланхое</w:t>
      </w:r>
    </w:p>
    <w:p w:rsidR="00CC4CF9" w:rsidRPr="00061AB7" w:rsidRDefault="00CC4CF9" w:rsidP="003463F3">
      <w:pPr>
        <w:pStyle w:val="ConsPlusCell"/>
        <w:jc w:val="both"/>
      </w:pPr>
      <w:r w:rsidRPr="00061AB7">
        <w:t>93 6549     6     Биосед</w:t>
      </w:r>
    </w:p>
    <w:p w:rsidR="00CC4CF9" w:rsidRPr="00061AB7" w:rsidRDefault="00CC4CF9" w:rsidP="003463F3">
      <w:pPr>
        <w:pStyle w:val="ConsPlusCell"/>
        <w:jc w:val="both"/>
      </w:pPr>
      <w:r w:rsidRPr="00061AB7">
        <w:t>93 6550     1     Плазмозамещающие средства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Коды 93 6551 - 93 6559 исключены. - Изменения N 1 - 11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6553     8     Гемоконсерванты</w:t>
      </w:r>
    </w:p>
    <w:p w:rsidR="00CC4CF9" w:rsidRPr="00061AB7" w:rsidRDefault="00CC4CF9" w:rsidP="003463F3">
      <w:pPr>
        <w:pStyle w:val="ConsPlusCell"/>
        <w:jc w:val="both"/>
      </w:pPr>
      <w:r w:rsidRPr="00061AB7">
        <w:t>93 6554     3     Препараты на основе поливинилпирролидона</w:t>
      </w:r>
    </w:p>
    <w:p w:rsidR="00CC4CF9" w:rsidRPr="00061AB7" w:rsidRDefault="00CC4CF9" w:rsidP="003463F3">
      <w:pPr>
        <w:pStyle w:val="ConsPlusCell"/>
        <w:jc w:val="both"/>
      </w:pPr>
      <w:r w:rsidRPr="00061AB7">
        <w:t>93 6559     0     Препараты на основе декстрана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6553 - 93 6559 введены Изменением N 17/99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6560     6     Вещества цитостатические и симптоматические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лечения злокачественных новообразований</w:t>
      </w:r>
    </w:p>
    <w:p w:rsidR="00CC4CF9" w:rsidRPr="00061AB7" w:rsidRDefault="00CC4CF9" w:rsidP="003463F3">
      <w:pPr>
        <w:pStyle w:val="ConsPlusCell"/>
        <w:jc w:val="both"/>
      </w:pPr>
      <w:r w:rsidRPr="00061AB7">
        <w:t>93 6561     1     Колхамин</w:t>
      </w:r>
    </w:p>
    <w:p w:rsidR="00CC4CF9" w:rsidRPr="00061AB7" w:rsidRDefault="00CC4CF9" w:rsidP="003463F3">
      <w:pPr>
        <w:pStyle w:val="ConsPlusCell"/>
        <w:jc w:val="both"/>
      </w:pPr>
      <w:r w:rsidRPr="00061AB7">
        <w:t>93 6562     7     Экстракт березового гриба (чаги)</w:t>
      </w:r>
    </w:p>
    <w:p w:rsidR="00CC4CF9" w:rsidRPr="00061AB7" w:rsidRDefault="00CC4CF9" w:rsidP="003463F3">
      <w:pPr>
        <w:pStyle w:val="ConsPlusCell"/>
        <w:jc w:val="both"/>
      </w:pPr>
      <w:r w:rsidRPr="00061AB7">
        <w:t>93 6563     2     Зимозан</w:t>
      </w:r>
    </w:p>
    <w:p w:rsidR="00CC4CF9" w:rsidRPr="00061AB7" w:rsidRDefault="00CC4CF9" w:rsidP="003463F3">
      <w:pPr>
        <w:pStyle w:val="ConsPlusCell"/>
        <w:jc w:val="both"/>
      </w:pPr>
      <w:r w:rsidRPr="00061AB7">
        <w:t>93 6565     3     Подофиллин, этопозид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45/2002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6566     9     Розевин, паклитаксел, иринотекан, доцетаксел,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винорельбин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6700     6     Алкалоиды</w:t>
      </w:r>
    </w:p>
    <w:p w:rsidR="00CC4CF9" w:rsidRPr="00061AB7" w:rsidRDefault="00CC4CF9" w:rsidP="003463F3">
      <w:pPr>
        <w:pStyle w:val="ConsPlusCell"/>
        <w:jc w:val="both"/>
      </w:pPr>
      <w:r w:rsidRPr="00061AB7">
        <w:t>93 6710     0     Опий и алкалоиды опия</w:t>
      </w:r>
    </w:p>
    <w:p w:rsidR="00CC4CF9" w:rsidRPr="00061AB7" w:rsidRDefault="00CC4CF9" w:rsidP="003463F3">
      <w:pPr>
        <w:pStyle w:val="ConsPlusCell"/>
        <w:jc w:val="both"/>
      </w:pPr>
      <w:r w:rsidRPr="00061AB7">
        <w:t>93 6712     1     Морфин и его производные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32/2000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6713     7     Кодеин</w:t>
      </w:r>
    </w:p>
    <w:p w:rsidR="00CC4CF9" w:rsidRPr="00061AB7" w:rsidRDefault="00CC4CF9" w:rsidP="003463F3">
      <w:pPr>
        <w:pStyle w:val="ConsPlusCell"/>
        <w:jc w:val="both"/>
      </w:pPr>
      <w:r w:rsidRPr="00061AB7">
        <w:t>93 6714     2     Кодеин в комбинации с другими препаратами</w:t>
      </w:r>
    </w:p>
    <w:p w:rsidR="00CC4CF9" w:rsidRPr="00061AB7" w:rsidRDefault="00CC4CF9" w:rsidP="003463F3">
      <w:pPr>
        <w:pStyle w:val="ConsPlusCell"/>
        <w:jc w:val="both"/>
      </w:pPr>
      <w:r w:rsidRPr="00061AB7">
        <w:t>93 6715     8     Кодеина фосфат</w:t>
      </w:r>
    </w:p>
    <w:p w:rsidR="00CC4CF9" w:rsidRPr="00061AB7" w:rsidRDefault="00CC4CF9" w:rsidP="003463F3">
      <w:pPr>
        <w:pStyle w:val="ConsPlusCell"/>
        <w:jc w:val="both"/>
      </w:pPr>
      <w:r w:rsidRPr="00061AB7">
        <w:t>93 6717     9     Омнопон</w:t>
      </w:r>
    </w:p>
    <w:p w:rsidR="00CC4CF9" w:rsidRPr="00061AB7" w:rsidRDefault="00CC4CF9" w:rsidP="003463F3">
      <w:pPr>
        <w:pStyle w:val="ConsPlusCell"/>
        <w:jc w:val="both"/>
      </w:pPr>
      <w:r w:rsidRPr="00061AB7">
        <w:t>93 6718     4     Тебаин и его производные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6720     5     Алкалоиды красавки (белладоны), скополии,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крестовника, подснежника</w:t>
      </w:r>
    </w:p>
    <w:p w:rsidR="00CC4CF9" w:rsidRPr="00061AB7" w:rsidRDefault="00CC4CF9" w:rsidP="003463F3">
      <w:pPr>
        <w:pStyle w:val="ConsPlusCell"/>
        <w:jc w:val="both"/>
      </w:pPr>
      <w:r w:rsidRPr="00061AB7">
        <w:t>93 6721     0     Атропина сульфат</w:t>
      </w:r>
    </w:p>
    <w:p w:rsidR="00CC4CF9" w:rsidRPr="00061AB7" w:rsidRDefault="00CC4CF9" w:rsidP="003463F3">
      <w:pPr>
        <w:pStyle w:val="ConsPlusCell"/>
        <w:jc w:val="both"/>
      </w:pPr>
      <w:r w:rsidRPr="00061AB7">
        <w:t>93 6722     6     Скополамина гидробромид и камфорат</w:t>
      </w:r>
    </w:p>
    <w:p w:rsidR="00CC4CF9" w:rsidRPr="00061AB7" w:rsidRDefault="00CC4CF9" w:rsidP="003463F3">
      <w:pPr>
        <w:pStyle w:val="ConsPlusCell"/>
        <w:jc w:val="both"/>
      </w:pPr>
      <w:r w:rsidRPr="00061AB7">
        <w:t>93 6723     1     Гоматропина гидробромид</w:t>
      </w:r>
    </w:p>
    <w:p w:rsidR="00CC4CF9" w:rsidRPr="00061AB7" w:rsidRDefault="00CC4CF9" w:rsidP="003463F3">
      <w:pPr>
        <w:pStyle w:val="ConsPlusCell"/>
        <w:jc w:val="both"/>
      </w:pPr>
      <w:r w:rsidRPr="00061AB7">
        <w:t>93 6724     7     Платифиллина гидротартрат</w:t>
      </w:r>
    </w:p>
    <w:p w:rsidR="00CC4CF9" w:rsidRPr="00061AB7" w:rsidRDefault="00CC4CF9" w:rsidP="003463F3">
      <w:pPr>
        <w:pStyle w:val="ConsPlusCell"/>
        <w:jc w:val="both"/>
      </w:pPr>
      <w:r w:rsidRPr="00061AB7">
        <w:t>93 6725     2     Галантамина гидробромид</w:t>
      </w:r>
    </w:p>
    <w:p w:rsidR="00CC4CF9" w:rsidRPr="00061AB7" w:rsidRDefault="00CC4CF9" w:rsidP="003463F3">
      <w:pPr>
        <w:pStyle w:val="ConsPlusCell"/>
        <w:jc w:val="both"/>
      </w:pPr>
      <w:r w:rsidRPr="00061AB7">
        <w:t>93 6726     8     Сенецифиллин очищенный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93 6728     9     Гиосциамина камфорат</w:t>
      </w:r>
    </w:p>
    <w:p w:rsidR="00CC4CF9" w:rsidRPr="00061AB7" w:rsidRDefault="00CC4CF9" w:rsidP="003463F3">
      <w:pPr>
        <w:pStyle w:val="ConsPlusCell"/>
        <w:jc w:val="both"/>
      </w:pPr>
      <w:r w:rsidRPr="00061AB7">
        <w:t>93 6729     4     Стефаглабрина сульфат</w:t>
      </w:r>
    </w:p>
    <w:p w:rsidR="00CC4CF9" w:rsidRPr="00061AB7" w:rsidRDefault="00CC4CF9" w:rsidP="003463F3">
      <w:pPr>
        <w:pStyle w:val="ConsPlusCell"/>
        <w:jc w:val="both"/>
      </w:pPr>
      <w:r w:rsidRPr="00061AB7">
        <w:t>93 6730     0     Алкалоиды живокости, софоры толстоплодной,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сферофизы, калабарских бобов, пилокарпуса</w:t>
      </w:r>
    </w:p>
    <w:p w:rsidR="00CC4CF9" w:rsidRPr="00061AB7" w:rsidRDefault="00CC4CF9" w:rsidP="003463F3">
      <w:pPr>
        <w:pStyle w:val="ConsPlusCell"/>
        <w:jc w:val="both"/>
      </w:pPr>
      <w:r w:rsidRPr="00061AB7">
        <w:t>93 6734     1     Мелликтин</w:t>
      </w:r>
    </w:p>
    <w:p w:rsidR="00CC4CF9" w:rsidRPr="00061AB7" w:rsidRDefault="00CC4CF9" w:rsidP="003463F3">
      <w:pPr>
        <w:pStyle w:val="ConsPlusCell"/>
        <w:jc w:val="both"/>
      </w:pPr>
      <w:r w:rsidRPr="00061AB7">
        <w:t>93 6735     7     Сферофизина бензоат</w:t>
      </w:r>
    </w:p>
    <w:p w:rsidR="00CC4CF9" w:rsidRPr="00061AB7" w:rsidRDefault="00CC4CF9" w:rsidP="003463F3">
      <w:pPr>
        <w:pStyle w:val="ConsPlusCell"/>
        <w:jc w:val="both"/>
      </w:pPr>
      <w:r w:rsidRPr="00061AB7">
        <w:t>93 6736     2     Пахикарпина гидройодид</w:t>
      </w:r>
    </w:p>
    <w:p w:rsidR="00CC4CF9" w:rsidRPr="00061AB7" w:rsidRDefault="00CC4CF9" w:rsidP="003463F3">
      <w:pPr>
        <w:pStyle w:val="ConsPlusCell"/>
        <w:jc w:val="both"/>
      </w:pPr>
      <w:r w:rsidRPr="00061AB7">
        <w:t>93 6737     8     Физостигмина салицилат</w:t>
      </w:r>
    </w:p>
    <w:p w:rsidR="00CC4CF9" w:rsidRPr="00061AB7" w:rsidRDefault="00CC4CF9" w:rsidP="003463F3">
      <w:pPr>
        <w:pStyle w:val="ConsPlusCell"/>
        <w:jc w:val="both"/>
      </w:pPr>
      <w:r w:rsidRPr="00061AB7">
        <w:t>93 6738     3     Пилокарпина гидрохлорид</w:t>
      </w:r>
    </w:p>
    <w:p w:rsidR="00CC4CF9" w:rsidRPr="00061AB7" w:rsidRDefault="00CC4CF9" w:rsidP="003463F3">
      <w:pPr>
        <w:pStyle w:val="ConsPlusCell"/>
        <w:jc w:val="both"/>
      </w:pPr>
      <w:r w:rsidRPr="00061AB7">
        <w:t>93 6739     9     Дезоксипеганина гидрохлорид, пегармин</w:t>
      </w:r>
    </w:p>
    <w:p w:rsidR="00CC4CF9" w:rsidRPr="00061AB7" w:rsidRDefault="00CC4CF9" w:rsidP="003463F3">
      <w:pPr>
        <w:pStyle w:val="ConsPlusCell"/>
        <w:jc w:val="both"/>
      </w:pPr>
      <w:r w:rsidRPr="00061AB7">
        <w:t>93 6740     4     Алкалоиды чилибухи, секуринеги, лобелии,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термопсиса - стимуляторы центральной нервной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системы</w:t>
      </w:r>
    </w:p>
    <w:p w:rsidR="00CC4CF9" w:rsidRPr="00061AB7" w:rsidRDefault="00CC4CF9" w:rsidP="003463F3">
      <w:pPr>
        <w:pStyle w:val="ConsPlusCell"/>
        <w:jc w:val="both"/>
      </w:pPr>
      <w:r w:rsidRPr="00061AB7">
        <w:t>93 6741     4     Стрихнина нитрат</w:t>
      </w:r>
    </w:p>
    <w:p w:rsidR="00CC4CF9" w:rsidRPr="00061AB7" w:rsidRDefault="00CC4CF9" w:rsidP="003463F3">
      <w:pPr>
        <w:pStyle w:val="ConsPlusCell"/>
        <w:jc w:val="both"/>
      </w:pPr>
      <w:r w:rsidRPr="00061AB7">
        <w:t>93 6742     5     Секуринина нитрат</w:t>
      </w:r>
    </w:p>
    <w:p w:rsidR="00CC4CF9" w:rsidRPr="00061AB7" w:rsidRDefault="00CC4CF9" w:rsidP="003463F3">
      <w:pPr>
        <w:pStyle w:val="ConsPlusCell"/>
        <w:jc w:val="both"/>
      </w:pPr>
      <w:r w:rsidRPr="00061AB7">
        <w:t>93 6744     6     Лобелина гидрохлорид</w:t>
      </w:r>
    </w:p>
    <w:p w:rsidR="00CC4CF9" w:rsidRPr="00061AB7" w:rsidRDefault="00CC4CF9" w:rsidP="003463F3">
      <w:pPr>
        <w:pStyle w:val="ConsPlusCell"/>
        <w:jc w:val="both"/>
      </w:pPr>
      <w:r w:rsidRPr="00061AB7">
        <w:t>93 6745     1     Цитизин (пититон)</w:t>
      </w:r>
    </w:p>
    <w:p w:rsidR="00CC4CF9" w:rsidRPr="00061AB7" w:rsidRDefault="00CC4CF9" w:rsidP="003463F3">
      <w:pPr>
        <w:pStyle w:val="ConsPlusCell"/>
        <w:jc w:val="both"/>
      </w:pPr>
      <w:r w:rsidRPr="00061AB7">
        <w:t>93 6747     2     Винкапан</w:t>
      </w:r>
    </w:p>
    <w:p w:rsidR="00CC4CF9" w:rsidRPr="00061AB7" w:rsidRDefault="00CC4CF9" w:rsidP="003463F3">
      <w:pPr>
        <w:pStyle w:val="ConsPlusCell"/>
        <w:jc w:val="both"/>
      </w:pPr>
      <w:r w:rsidRPr="00061AB7">
        <w:t>93 6750     9     Алкалоиды спорыньи</w:t>
      </w:r>
    </w:p>
    <w:p w:rsidR="00CC4CF9" w:rsidRPr="00061AB7" w:rsidRDefault="00CC4CF9" w:rsidP="003463F3">
      <w:pPr>
        <w:pStyle w:val="ConsPlusCell"/>
        <w:jc w:val="both"/>
      </w:pPr>
      <w:r w:rsidRPr="00061AB7">
        <w:t>93 6751     4     Эрготал</w:t>
      </w:r>
    </w:p>
    <w:p w:rsidR="00CC4CF9" w:rsidRPr="00061AB7" w:rsidRDefault="00CC4CF9" w:rsidP="003463F3">
      <w:pPr>
        <w:pStyle w:val="ConsPlusCell"/>
        <w:jc w:val="both"/>
      </w:pPr>
      <w:r w:rsidRPr="00061AB7">
        <w:t>93 6752     8     Эргометрина малеат</w:t>
      </w:r>
    </w:p>
    <w:p w:rsidR="00CC4CF9" w:rsidRPr="00061AB7" w:rsidRDefault="00CC4CF9" w:rsidP="003463F3">
      <w:pPr>
        <w:pStyle w:val="ConsPlusCell"/>
        <w:jc w:val="both"/>
      </w:pPr>
      <w:r w:rsidRPr="00061AB7">
        <w:t>93 6753     5     Эрготамина тартрат</w:t>
      </w:r>
    </w:p>
    <w:p w:rsidR="00CC4CF9" w:rsidRPr="00061AB7" w:rsidRDefault="00CC4CF9" w:rsidP="003463F3">
      <w:pPr>
        <w:pStyle w:val="ConsPlusCell"/>
        <w:jc w:val="both"/>
      </w:pPr>
      <w:r w:rsidRPr="00061AB7">
        <w:t>93 6754     2     Беллоид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6754 введен Изменением N 18/99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6755     6     Дигидроэрготамина метансульфонат</w:t>
      </w:r>
    </w:p>
    <w:p w:rsidR="00CC4CF9" w:rsidRPr="00061AB7" w:rsidRDefault="00CC4CF9" w:rsidP="003463F3">
      <w:pPr>
        <w:pStyle w:val="ConsPlusCell"/>
        <w:jc w:val="both"/>
      </w:pPr>
      <w:r w:rsidRPr="00061AB7">
        <w:t>93 6756     1     Дигидроэрготаксина метансульфонат</w:t>
      </w:r>
    </w:p>
    <w:p w:rsidR="00CC4CF9" w:rsidRPr="00061AB7" w:rsidRDefault="00CC4CF9" w:rsidP="003463F3">
      <w:pPr>
        <w:pStyle w:val="ConsPlusCell"/>
        <w:jc w:val="both"/>
      </w:pPr>
      <w:r w:rsidRPr="00061AB7">
        <w:t>93 6757     7     Эргометрин</w:t>
      </w:r>
    </w:p>
    <w:p w:rsidR="00CC4CF9" w:rsidRPr="00061AB7" w:rsidRDefault="00CC4CF9" w:rsidP="003463F3">
      <w:pPr>
        <w:pStyle w:val="ConsPlusCell"/>
        <w:jc w:val="both"/>
      </w:pPr>
      <w:r w:rsidRPr="00061AB7">
        <w:t>93 6758     2     Эрготаксин</w:t>
      </w:r>
    </w:p>
    <w:p w:rsidR="00CC4CF9" w:rsidRPr="00061AB7" w:rsidRDefault="00CC4CF9" w:rsidP="003463F3">
      <w:pPr>
        <w:pStyle w:val="ConsPlusCell"/>
        <w:jc w:val="both"/>
      </w:pPr>
      <w:r w:rsidRPr="00061AB7">
        <w:t>93 6759     8     Парлодел, абергин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6760     3     Алкалоиды хинного дерева, кубышки желтой,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ипекакуаны, барбариса обыкновенного, осоки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парвской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93 6763     1     Препараты коры хинного дерева</w:t>
      </w:r>
    </w:p>
    <w:p w:rsidR="00CC4CF9" w:rsidRPr="00061AB7" w:rsidRDefault="00CC4CF9" w:rsidP="003463F3">
      <w:pPr>
        <w:pStyle w:val="ConsPlusCell"/>
        <w:jc w:val="both"/>
      </w:pPr>
      <w:r w:rsidRPr="00061AB7">
        <w:t>93 6764     5     Лютенурин</w:t>
      </w:r>
    </w:p>
    <w:p w:rsidR="00CC4CF9" w:rsidRPr="00061AB7" w:rsidRDefault="00CC4CF9" w:rsidP="003463F3">
      <w:pPr>
        <w:pStyle w:val="ConsPlusCell"/>
        <w:jc w:val="both"/>
      </w:pPr>
      <w:r w:rsidRPr="00061AB7">
        <w:t>93 6765     0     Эметина гидрохлорид</w:t>
      </w:r>
    </w:p>
    <w:p w:rsidR="00CC4CF9" w:rsidRPr="00061AB7" w:rsidRDefault="00CC4CF9" w:rsidP="003463F3">
      <w:pPr>
        <w:pStyle w:val="ConsPlusCell"/>
        <w:jc w:val="both"/>
      </w:pPr>
      <w:r w:rsidRPr="00061AB7">
        <w:t>93 6767     1     Берберина бисульфат</w:t>
      </w:r>
    </w:p>
    <w:p w:rsidR="00CC4CF9" w:rsidRPr="00061AB7" w:rsidRDefault="00CC4CF9" w:rsidP="003463F3">
      <w:pPr>
        <w:pStyle w:val="ConsPlusCell"/>
        <w:jc w:val="both"/>
      </w:pPr>
      <w:r w:rsidRPr="00061AB7">
        <w:t>93 6770     8     Алкалоиды эфедры, раувольфии, унгернии,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эритроксилона, кока, стефании и других</w:t>
      </w:r>
    </w:p>
    <w:p w:rsidR="00CC4CF9" w:rsidRPr="00061AB7" w:rsidRDefault="00CC4CF9" w:rsidP="003463F3">
      <w:pPr>
        <w:pStyle w:val="ConsPlusCell"/>
        <w:jc w:val="both"/>
      </w:pPr>
      <w:r w:rsidRPr="00061AB7">
        <w:t>93 6771     3     Эфедрина гидрохлорид и его производные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6772     9     Резерпин</w:t>
      </w:r>
    </w:p>
    <w:p w:rsidR="00CC4CF9" w:rsidRPr="00061AB7" w:rsidRDefault="00CC4CF9" w:rsidP="003463F3">
      <w:pPr>
        <w:pStyle w:val="ConsPlusCell"/>
        <w:jc w:val="both"/>
      </w:pPr>
      <w:r w:rsidRPr="00061AB7">
        <w:t>93 6773     4     Раунатин</w:t>
      </w:r>
    </w:p>
    <w:p w:rsidR="00CC4CF9" w:rsidRPr="00061AB7" w:rsidRDefault="00CC4CF9" w:rsidP="003463F3">
      <w:pPr>
        <w:pStyle w:val="ConsPlusCell"/>
        <w:jc w:val="both"/>
      </w:pPr>
      <w:r w:rsidRPr="00061AB7">
        <w:t>93 6775     5     Кокаина гидрохлорид</w:t>
      </w:r>
    </w:p>
    <w:p w:rsidR="00CC4CF9" w:rsidRPr="00061AB7" w:rsidRDefault="00CC4CF9" w:rsidP="003463F3">
      <w:pPr>
        <w:pStyle w:val="ConsPlusCell"/>
        <w:jc w:val="both"/>
      </w:pPr>
      <w:r w:rsidRPr="00061AB7">
        <w:t>93 6777     6     Ликорина гидрохлорид</w:t>
      </w:r>
    </w:p>
    <w:p w:rsidR="00CC4CF9" w:rsidRPr="00061AB7" w:rsidRDefault="00CC4CF9" w:rsidP="003463F3">
      <w:pPr>
        <w:pStyle w:val="ConsPlusCell"/>
        <w:jc w:val="both"/>
      </w:pPr>
      <w:r w:rsidRPr="00061AB7">
        <w:t>93 6778     1     Аймалин</w:t>
      </w:r>
    </w:p>
    <w:p w:rsidR="00CC4CF9" w:rsidRPr="00061AB7" w:rsidRDefault="00CC4CF9" w:rsidP="003463F3">
      <w:pPr>
        <w:pStyle w:val="ConsPlusCell"/>
        <w:jc w:val="both"/>
      </w:pPr>
      <w:r w:rsidRPr="00061AB7">
        <w:t>93 6779     7     Глауцина гидрохлорид</w:t>
      </w:r>
    </w:p>
    <w:p w:rsidR="00CC4CF9" w:rsidRPr="00061AB7" w:rsidRDefault="00CC4CF9" w:rsidP="003463F3">
      <w:pPr>
        <w:pStyle w:val="ConsPlusCell"/>
        <w:jc w:val="both"/>
      </w:pPr>
      <w:r w:rsidRPr="00061AB7">
        <w:t>93 6780     2     Алкалоиды анабазиса (ежовника) безлистного,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маклейи сердцевидной и мелкоплодной</w:t>
      </w:r>
    </w:p>
    <w:p w:rsidR="00CC4CF9" w:rsidRPr="00061AB7" w:rsidRDefault="00CC4CF9" w:rsidP="003463F3">
      <w:pPr>
        <w:pStyle w:val="ConsPlusCell"/>
        <w:jc w:val="both"/>
      </w:pPr>
      <w:r w:rsidRPr="00061AB7">
        <w:t>93 6781     8     Анабазина гидрохлорид</w:t>
      </w:r>
    </w:p>
    <w:p w:rsidR="00CC4CF9" w:rsidRPr="00061AB7" w:rsidRDefault="00CC4CF9" w:rsidP="003463F3">
      <w:pPr>
        <w:pStyle w:val="ConsPlusCell"/>
        <w:jc w:val="both"/>
      </w:pPr>
      <w:r w:rsidRPr="00061AB7">
        <w:t>93 6782     3     Сангвиритрин</w:t>
      </w:r>
    </w:p>
    <w:p w:rsidR="00CC4CF9" w:rsidRPr="00061AB7" w:rsidRDefault="00CC4CF9" w:rsidP="003463F3">
      <w:pPr>
        <w:pStyle w:val="ConsPlusCell"/>
        <w:jc w:val="both"/>
      </w:pPr>
      <w:r w:rsidRPr="00061AB7">
        <w:t>93 6790     7     Алкалоиды барвинка розового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6792     8     Винкристин</w:t>
      </w:r>
    </w:p>
    <w:p w:rsidR="00CC4CF9" w:rsidRPr="00061AB7" w:rsidRDefault="00CC4CF9" w:rsidP="003463F3">
      <w:pPr>
        <w:pStyle w:val="ConsPlusCell"/>
        <w:jc w:val="both"/>
      </w:pPr>
      <w:r w:rsidRPr="00061AB7">
        <w:t>93 6800     7     Гликозиды сердечные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6810     4     Гликозиды наперстянки шерстистой, пурпурной</w:t>
      </w:r>
    </w:p>
    <w:p w:rsidR="00CC4CF9" w:rsidRPr="00061AB7" w:rsidRDefault="00CC4CF9" w:rsidP="003463F3">
      <w:pPr>
        <w:pStyle w:val="ConsPlusCell"/>
        <w:jc w:val="both"/>
      </w:pPr>
      <w:r w:rsidRPr="00061AB7">
        <w:t>93 6814     6     Дигитоксин</w:t>
      </w:r>
    </w:p>
    <w:p w:rsidR="00CC4CF9" w:rsidRPr="00061AB7" w:rsidRDefault="00CC4CF9" w:rsidP="003463F3">
      <w:pPr>
        <w:pStyle w:val="ConsPlusCell"/>
        <w:jc w:val="both"/>
      </w:pPr>
      <w:r w:rsidRPr="00061AB7">
        <w:t>93 6815     1     Целанид</w:t>
      </w:r>
    </w:p>
    <w:p w:rsidR="00CC4CF9" w:rsidRPr="00061AB7" w:rsidRDefault="00CC4CF9" w:rsidP="003463F3">
      <w:pPr>
        <w:pStyle w:val="ConsPlusCell"/>
        <w:jc w:val="both"/>
      </w:pPr>
      <w:r w:rsidRPr="00061AB7">
        <w:t>93 6817     2     Кордигит</w:t>
      </w:r>
    </w:p>
    <w:p w:rsidR="00CC4CF9" w:rsidRPr="00061AB7" w:rsidRDefault="00CC4CF9" w:rsidP="003463F3">
      <w:pPr>
        <w:pStyle w:val="ConsPlusCell"/>
        <w:jc w:val="both"/>
      </w:pPr>
      <w:r w:rsidRPr="00061AB7">
        <w:t>93 6820     9     Гликозиды ландыша, строфанта</w:t>
      </w:r>
    </w:p>
    <w:p w:rsidR="00CC4CF9" w:rsidRPr="00061AB7" w:rsidRDefault="00CC4CF9" w:rsidP="003463F3">
      <w:pPr>
        <w:pStyle w:val="ConsPlusCell"/>
        <w:jc w:val="both"/>
      </w:pPr>
      <w:r w:rsidRPr="00061AB7">
        <w:t>93 6821     4     Коргликон</w:t>
      </w:r>
    </w:p>
    <w:p w:rsidR="00CC4CF9" w:rsidRPr="00061AB7" w:rsidRDefault="00CC4CF9" w:rsidP="003463F3">
      <w:pPr>
        <w:pStyle w:val="ConsPlusCell"/>
        <w:jc w:val="both"/>
      </w:pPr>
      <w:r w:rsidRPr="00061AB7">
        <w:t>93 6823     5     Строфантин К</w:t>
      </w:r>
    </w:p>
    <w:p w:rsidR="00CC4CF9" w:rsidRPr="00061AB7" w:rsidRDefault="00CC4CF9" w:rsidP="003463F3">
      <w:pPr>
        <w:pStyle w:val="ConsPlusCell"/>
        <w:jc w:val="both"/>
      </w:pPr>
      <w:r w:rsidRPr="00061AB7">
        <w:t>93 6900     3     Препараты фармацевтические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6910     8     Основы для приготовления лекарственных форм</w:t>
      </w:r>
    </w:p>
    <w:p w:rsidR="00CC4CF9" w:rsidRPr="00061AB7" w:rsidRDefault="00CC4CF9" w:rsidP="003463F3">
      <w:pPr>
        <w:pStyle w:val="ConsPlusCell"/>
        <w:jc w:val="both"/>
      </w:pPr>
      <w:r w:rsidRPr="00061AB7">
        <w:t>93 6911     3     Вазелин</w:t>
      </w:r>
    </w:p>
    <w:p w:rsidR="00CC4CF9" w:rsidRPr="00061AB7" w:rsidRDefault="00CC4CF9" w:rsidP="003463F3">
      <w:pPr>
        <w:pStyle w:val="ConsPlusCell"/>
        <w:jc w:val="both"/>
      </w:pPr>
      <w:r w:rsidRPr="00061AB7">
        <w:t>93 6912     9     Ланолин</w:t>
      </w:r>
    </w:p>
    <w:p w:rsidR="00CC4CF9" w:rsidRPr="00061AB7" w:rsidRDefault="00CC4CF9" w:rsidP="003463F3">
      <w:pPr>
        <w:pStyle w:val="ConsPlusCell"/>
        <w:jc w:val="both"/>
      </w:pPr>
      <w:r w:rsidRPr="00061AB7">
        <w:t>93 6913     4     Масло какао</w:t>
      </w:r>
    </w:p>
    <w:p w:rsidR="00CC4CF9" w:rsidRPr="00061AB7" w:rsidRDefault="00CC4CF9" w:rsidP="003463F3">
      <w:pPr>
        <w:pStyle w:val="ConsPlusCell"/>
        <w:jc w:val="both"/>
      </w:pPr>
      <w:r w:rsidRPr="00061AB7">
        <w:t>93 6914     8     Ланоль</w:t>
      </w:r>
    </w:p>
    <w:p w:rsidR="00CC4CF9" w:rsidRPr="00061AB7" w:rsidRDefault="00CC4CF9" w:rsidP="003463F3">
      <w:pPr>
        <w:pStyle w:val="ConsPlusCell"/>
        <w:jc w:val="both"/>
      </w:pPr>
      <w:r w:rsidRPr="00061AB7">
        <w:t>93 6915     5     Парафин твердый</w:t>
      </w:r>
    </w:p>
    <w:p w:rsidR="00CC4CF9" w:rsidRPr="00061AB7" w:rsidRDefault="00CC4CF9" w:rsidP="003463F3">
      <w:pPr>
        <w:pStyle w:val="ConsPlusCell"/>
        <w:jc w:val="both"/>
      </w:pPr>
      <w:r w:rsidRPr="00061AB7">
        <w:t>93 6916     0     Воск белый и желтый</w:t>
      </w:r>
    </w:p>
    <w:p w:rsidR="00CC4CF9" w:rsidRPr="00061AB7" w:rsidRDefault="00CC4CF9" w:rsidP="003463F3">
      <w:pPr>
        <w:pStyle w:val="ConsPlusCell"/>
        <w:jc w:val="both"/>
      </w:pPr>
      <w:r w:rsidRPr="00061AB7">
        <w:t>93 6917     6     Спермацет</w:t>
      </w:r>
    </w:p>
    <w:p w:rsidR="00CC4CF9" w:rsidRPr="00061AB7" w:rsidRDefault="00CC4CF9" w:rsidP="003463F3">
      <w:pPr>
        <w:pStyle w:val="ConsPlusCell"/>
        <w:jc w:val="both"/>
      </w:pPr>
      <w:r w:rsidRPr="00061AB7">
        <w:t>93 6920     2     Масла растительные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6921     8     Масло / миндальное</w:t>
      </w:r>
    </w:p>
    <w:p w:rsidR="00CC4CF9" w:rsidRPr="00061AB7" w:rsidRDefault="00CC4CF9" w:rsidP="003463F3">
      <w:pPr>
        <w:pStyle w:val="ConsPlusCell"/>
        <w:jc w:val="both"/>
      </w:pPr>
      <w:r w:rsidRPr="00061AB7">
        <w:t>93 6922     3     - персиковое, оливковое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6923     9     - пихтовое</w:t>
      </w:r>
    </w:p>
    <w:p w:rsidR="00CC4CF9" w:rsidRPr="00061AB7" w:rsidRDefault="00CC4CF9" w:rsidP="003463F3">
      <w:pPr>
        <w:pStyle w:val="ConsPlusCell"/>
        <w:jc w:val="both"/>
      </w:pPr>
      <w:r w:rsidRPr="00061AB7">
        <w:t>93 6925     1     - хмеля</w:t>
      </w:r>
    </w:p>
    <w:p w:rsidR="00CC4CF9" w:rsidRPr="00061AB7" w:rsidRDefault="00CC4CF9" w:rsidP="003463F3">
      <w:pPr>
        <w:pStyle w:val="ConsPlusCell"/>
        <w:jc w:val="both"/>
      </w:pPr>
      <w:r w:rsidRPr="00061AB7">
        <w:t>93 6926     5     - семян тыквы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6923 - 93 6926 введены Изменением N 18/99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6940     1     Средства защитные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6941     7     Паста / защитная ИЭР-1</w:t>
      </w:r>
    </w:p>
    <w:p w:rsidR="00CC4CF9" w:rsidRPr="00061AB7" w:rsidRDefault="00CC4CF9" w:rsidP="003463F3">
      <w:pPr>
        <w:pStyle w:val="ConsPlusCell"/>
        <w:jc w:val="both"/>
      </w:pPr>
      <w:r w:rsidRPr="00061AB7">
        <w:t>93 6942     2     - защитная ИЭР-2</w:t>
      </w:r>
    </w:p>
    <w:p w:rsidR="00CC4CF9" w:rsidRPr="00061AB7" w:rsidRDefault="00CC4CF9" w:rsidP="003463F3">
      <w:pPr>
        <w:pStyle w:val="ConsPlusCell"/>
        <w:jc w:val="both"/>
      </w:pPr>
      <w:r w:rsidRPr="00061AB7">
        <w:t>93 6943     8     - ХИОТ-6, мадизол, феназоль</w:t>
      </w:r>
    </w:p>
    <w:p w:rsidR="00CC4CF9" w:rsidRPr="00061AB7" w:rsidRDefault="00CC4CF9" w:rsidP="003463F3">
      <w:pPr>
        <w:pStyle w:val="ConsPlusCell"/>
        <w:jc w:val="both"/>
      </w:pPr>
      <w:r w:rsidRPr="00061AB7">
        <w:t>93 6950     0     Средства гомеопатические лекарственные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6950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6951     1     Гомеопатические лекарственные средства, /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действующие на нервную систему</w:t>
      </w:r>
    </w:p>
    <w:p w:rsidR="00CC4CF9" w:rsidRPr="00061AB7" w:rsidRDefault="00CC4CF9" w:rsidP="003463F3">
      <w:pPr>
        <w:pStyle w:val="ConsPlusCell"/>
        <w:jc w:val="both"/>
      </w:pPr>
      <w:r w:rsidRPr="00061AB7">
        <w:t>93 6952     7     - действующие на сердечно-сосудистую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  систему</w:t>
      </w:r>
    </w:p>
    <w:p w:rsidR="00CC4CF9" w:rsidRPr="00061AB7" w:rsidRDefault="00CC4CF9" w:rsidP="003463F3">
      <w:pPr>
        <w:pStyle w:val="ConsPlusCell"/>
        <w:jc w:val="both"/>
      </w:pPr>
      <w:r w:rsidRPr="00061AB7">
        <w:t>93 6953     2     - обладающие диуретическими, противоотечными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  свойствами</w:t>
      </w:r>
    </w:p>
    <w:p w:rsidR="00CC4CF9" w:rsidRPr="00061AB7" w:rsidRDefault="00CC4CF9" w:rsidP="003463F3">
      <w:pPr>
        <w:pStyle w:val="ConsPlusCell"/>
        <w:jc w:val="both"/>
      </w:pPr>
      <w:r w:rsidRPr="00061AB7">
        <w:t>93 6954     8     - действующие  на чувствительные нервные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  окончания и противовоспалительные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6955     4     - гепатотропные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6956     9     - антибактериальные для лечения протозойных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  инфекций, грибковых заболеваний,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  антисептические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93 6957     4     - противовирусные, противоаллергические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93 6958     2     - регулирующие метаболические процессы</w:t>
      </w:r>
    </w:p>
    <w:p w:rsidR="00CC4CF9" w:rsidRPr="00061AB7" w:rsidRDefault="00CC4CF9" w:rsidP="003463F3">
      <w:pPr>
        <w:pStyle w:val="ConsPlusCell"/>
        <w:jc w:val="both"/>
      </w:pPr>
      <w:r w:rsidRPr="00061AB7">
        <w:t>93 6959     5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6951 - 93 6959 введены Изменением N 18/99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6980     3     Средства лекарственные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6981     5     Трианол, спеман, тефэстрол</w:t>
      </w:r>
    </w:p>
    <w:p w:rsidR="00CC4CF9" w:rsidRPr="00061AB7" w:rsidRDefault="00CC4CF9" w:rsidP="003463F3">
      <w:pPr>
        <w:pStyle w:val="ConsPlusCell"/>
        <w:jc w:val="both"/>
      </w:pPr>
      <w:r w:rsidRPr="00061AB7">
        <w:t>93 6982     0     Тентекс, химколин</w:t>
      </w:r>
    </w:p>
    <w:p w:rsidR="00CC4CF9" w:rsidRPr="00061AB7" w:rsidRDefault="00CC4CF9" w:rsidP="003463F3">
      <w:pPr>
        <w:pStyle w:val="ConsPlusCell"/>
        <w:jc w:val="both"/>
      </w:pPr>
      <w:r w:rsidRPr="00061AB7">
        <w:t>93 6983     6     Пинасол</w:t>
      </w:r>
    </w:p>
    <w:p w:rsidR="00CC4CF9" w:rsidRPr="00061AB7" w:rsidRDefault="00CC4CF9" w:rsidP="003463F3">
      <w:pPr>
        <w:pStyle w:val="ConsPlusCell"/>
        <w:jc w:val="both"/>
      </w:pPr>
      <w:r w:rsidRPr="00061AB7">
        <w:t>93 6984     1     Эстифан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6982 - 93 6984 введены Изменением N 18/99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6987     8     Спирт лавандовый</w:t>
      </w:r>
    </w:p>
    <w:p w:rsidR="00CC4CF9" w:rsidRPr="00061AB7" w:rsidRDefault="00CC4CF9" w:rsidP="003463F3">
      <w:pPr>
        <w:pStyle w:val="ConsPlusCell"/>
        <w:jc w:val="both"/>
      </w:pPr>
      <w:r w:rsidRPr="00061AB7">
        <w:t>93 6988     3     Милайф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6988 введен Изменением N 18/99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6989     9     Флакарбин, пермиксон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6990     4     Препараты фармацевтические разные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6991     7     Противовирусные препараты и препараты эхинацеи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6992     5     Ликуразид, мукартрин</w:t>
      </w:r>
    </w:p>
    <w:p w:rsidR="00CC4CF9" w:rsidRPr="00061AB7" w:rsidRDefault="00CC4CF9" w:rsidP="003463F3">
      <w:pPr>
        <w:pStyle w:val="ConsPlusCell"/>
        <w:jc w:val="both"/>
      </w:pPr>
      <w:r w:rsidRPr="00061AB7">
        <w:t>93 6993     0     Бальзамы, экстракты и препараты на основе смесей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лекарственных растений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6993 введен Изменением N 18/99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6994     6     Микстура антиастматическая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93 6995     1     Пиявит, постеризан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6995 введен Изменением N 18/99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6996     7     Гастрофарм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6997     2     Экстракт хвойный, бишофит, экстракт косточковый</w:t>
      </w:r>
    </w:p>
    <w:p w:rsidR="00CC4CF9" w:rsidRPr="00061AB7" w:rsidRDefault="00CC4CF9" w:rsidP="003463F3">
      <w:pPr>
        <w:pStyle w:val="ConsPlusCell"/>
        <w:jc w:val="both"/>
      </w:pPr>
      <w:r w:rsidRPr="00061AB7">
        <w:t>93 6999     3     Микоран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6999 введен Изменением N 18/99 ОКП)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93 7000     3     Сырье и продукты лекарственные растительные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животные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93 7100     7     Сырье растительное для средств, действующих 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центральную нервную систему</w:t>
      </w:r>
    </w:p>
    <w:p w:rsidR="00CC4CF9" w:rsidRPr="00061AB7" w:rsidRDefault="00CC4CF9" w:rsidP="003463F3">
      <w:pPr>
        <w:pStyle w:val="ConsPlusCell"/>
        <w:jc w:val="both"/>
      </w:pPr>
      <w:r w:rsidRPr="00061AB7">
        <w:t>93 7110     1     Сырье высушенное для успокаивающих средств</w:t>
      </w:r>
    </w:p>
    <w:p w:rsidR="00CC4CF9" w:rsidRPr="00061AB7" w:rsidRDefault="00CC4CF9" w:rsidP="003463F3">
      <w:pPr>
        <w:pStyle w:val="ConsPlusCell"/>
        <w:jc w:val="both"/>
      </w:pPr>
      <w:r w:rsidRPr="00061AB7">
        <w:t>93 7111     7     Корневище с корнями валерианы лекарственной</w:t>
      </w:r>
    </w:p>
    <w:p w:rsidR="00CC4CF9" w:rsidRPr="00061AB7" w:rsidRDefault="00CC4CF9" w:rsidP="003463F3">
      <w:pPr>
        <w:pStyle w:val="ConsPlusCell"/>
        <w:jc w:val="both"/>
      </w:pPr>
      <w:r w:rsidRPr="00061AB7">
        <w:t>93 7112     2     Трава пустырника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35/2001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7113     8     Трава пассифлоры инкарнатной</w:t>
      </w:r>
    </w:p>
    <w:p w:rsidR="00CC4CF9" w:rsidRPr="00061AB7" w:rsidRDefault="00CC4CF9" w:rsidP="003463F3">
      <w:pPr>
        <w:pStyle w:val="ConsPlusCell"/>
        <w:jc w:val="both"/>
      </w:pPr>
      <w:r w:rsidRPr="00061AB7">
        <w:t>93 7114     3     Корневище с корнями пиона уклоняющегося</w:t>
      </w:r>
    </w:p>
    <w:p w:rsidR="00CC4CF9" w:rsidRPr="00061AB7" w:rsidRDefault="00CC4CF9" w:rsidP="003463F3">
      <w:pPr>
        <w:pStyle w:val="ConsPlusCell"/>
        <w:jc w:val="both"/>
      </w:pPr>
      <w:r w:rsidRPr="00061AB7">
        <w:t>93 7115     9     Сбор успокоительный</w:t>
      </w:r>
    </w:p>
    <w:p w:rsidR="00CC4CF9" w:rsidRPr="00061AB7" w:rsidRDefault="00CC4CF9" w:rsidP="003463F3">
      <w:pPr>
        <w:pStyle w:val="ConsPlusCell"/>
        <w:jc w:val="both"/>
      </w:pPr>
      <w:r w:rsidRPr="00061AB7">
        <w:t>93 7116     4     Коробочки мака с верхними частями стеблей</w:t>
      </w:r>
    </w:p>
    <w:p w:rsidR="00CC4CF9" w:rsidRPr="00061AB7" w:rsidRDefault="00CC4CF9" w:rsidP="003463F3">
      <w:pPr>
        <w:pStyle w:val="ConsPlusCell"/>
        <w:jc w:val="both"/>
      </w:pPr>
      <w:r w:rsidRPr="00061AB7">
        <w:t>93 7117     0     Клубни стефании гладкой</w:t>
      </w:r>
    </w:p>
    <w:p w:rsidR="00CC4CF9" w:rsidRPr="00061AB7" w:rsidRDefault="00CC4CF9" w:rsidP="003463F3">
      <w:pPr>
        <w:pStyle w:val="ConsPlusCell"/>
        <w:jc w:val="both"/>
      </w:pPr>
      <w:r w:rsidRPr="00061AB7">
        <w:t>93 7118     5     Плоды аморфы кустарниковой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93 7119     0     Патринии средней корневища и корни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7119 введен Изменением N 18/99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7120     6     Сырье высушенное растительное для средств,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стимулирующих центральную нервную систему</w:t>
      </w:r>
    </w:p>
    <w:p w:rsidR="00CC4CF9" w:rsidRPr="00061AB7" w:rsidRDefault="00CC4CF9" w:rsidP="003463F3">
      <w:pPr>
        <w:pStyle w:val="ConsPlusCell"/>
        <w:jc w:val="both"/>
      </w:pPr>
      <w:r w:rsidRPr="00061AB7">
        <w:t>93 7121     1     Корни аралии маньчжурской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93 7122     7     Корень женьшеня</w:t>
      </w:r>
    </w:p>
    <w:p w:rsidR="00CC4CF9" w:rsidRPr="00061AB7" w:rsidRDefault="00CC4CF9" w:rsidP="003463F3">
      <w:pPr>
        <w:pStyle w:val="ConsPlusCell"/>
        <w:jc w:val="both"/>
      </w:pPr>
      <w:r w:rsidRPr="00061AB7">
        <w:t>93 7123     2     Корневище с корнями заманихи</w:t>
      </w:r>
    </w:p>
    <w:p w:rsidR="00CC4CF9" w:rsidRPr="00061AB7" w:rsidRDefault="00CC4CF9" w:rsidP="003463F3">
      <w:pPr>
        <w:pStyle w:val="ConsPlusCell"/>
        <w:jc w:val="both"/>
      </w:pPr>
      <w:r w:rsidRPr="00061AB7">
        <w:t>93 7124     8     Корневище с корнями рапонтикума сафлоровидного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(левзеи сафлоровидной)</w:t>
      </w:r>
    </w:p>
    <w:p w:rsidR="00CC4CF9" w:rsidRPr="00061AB7" w:rsidRDefault="00CC4CF9" w:rsidP="003463F3">
      <w:pPr>
        <w:pStyle w:val="ConsPlusCell"/>
        <w:jc w:val="both"/>
      </w:pPr>
      <w:r w:rsidRPr="00061AB7">
        <w:t>93 7125     3     Плоды и семена лимонника</w:t>
      </w:r>
    </w:p>
    <w:p w:rsidR="00CC4CF9" w:rsidRPr="00061AB7" w:rsidRDefault="00CC4CF9" w:rsidP="003463F3">
      <w:pPr>
        <w:pStyle w:val="ConsPlusCell"/>
        <w:jc w:val="both"/>
      </w:pPr>
      <w:r w:rsidRPr="00061AB7">
        <w:t>93 7126     9     Побеги секуринеги</w:t>
      </w:r>
    </w:p>
    <w:p w:rsidR="00CC4CF9" w:rsidRPr="00061AB7" w:rsidRDefault="00CC4CF9" w:rsidP="003463F3">
      <w:pPr>
        <w:pStyle w:val="ConsPlusCell"/>
        <w:jc w:val="both"/>
      </w:pPr>
      <w:r w:rsidRPr="00061AB7">
        <w:t>93 7127     4     Листья фирмианы простой (стеркулии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платанолистной)</w:t>
      </w:r>
    </w:p>
    <w:p w:rsidR="00CC4CF9" w:rsidRPr="00061AB7" w:rsidRDefault="00CC4CF9" w:rsidP="003463F3">
      <w:pPr>
        <w:pStyle w:val="ConsPlusCell"/>
        <w:jc w:val="both"/>
      </w:pPr>
      <w:r w:rsidRPr="00061AB7">
        <w:t>93 7128     4     Корневища с корнями родиолы розовой (золотой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корень)</w:t>
      </w:r>
    </w:p>
    <w:p w:rsidR="00CC4CF9" w:rsidRPr="00061AB7" w:rsidRDefault="00CC4CF9" w:rsidP="003463F3">
      <w:pPr>
        <w:pStyle w:val="ConsPlusCell"/>
        <w:jc w:val="both"/>
      </w:pPr>
      <w:r w:rsidRPr="00061AB7">
        <w:t>93 7129     5     Сборы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7129 введен Изменением N 18/99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7190     8     Сырье высушенное растительное для средств,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действующих на центральную нервную систему,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прочее</w:t>
      </w:r>
    </w:p>
    <w:p w:rsidR="00CC4CF9" w:rsidRPr="00061AB7" w:rsidRDefault="00CC4CF9" w:rsidP="003463F3">
      <w:pPr>
        <w:pStyle w:val="ConsPlusCell"/>
        <w:jc w:val="both"/>
      </w:pPr>
      <w:r w:rsidRPr="00061AB7">
        <w:t>93 7191     3     Корневище с корнями элеутерококка колючего</w:t>
      </w:r>
    </w:p>
    <w:p w:rsidR="00CC4CF9" w:rsidRPr="00061AB7" w:rsidRDefault="00CC4CF9" w:rsidP="003463F3">
      <w:pPr>
        <w:pStyle w:val="ConsPlusCell"/>
        <w:jc w:val="both"/>
      </w:pPr>
      <w:r w:rsidRPr="00061AB7">
        <w:t>93 7192     9     Трава полыни таврической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93 7193     4     Трава валерианы лекарственной</w:t>
      </w:r>
    </w:p>
    <w:p w:rsidR="00CC4CF9" w:rsidRPr="00061AB7" w:rsidRDefault="00CC4CF9" w:rsidP="003463F3">
      <w:pPr>
        <w:pStyle w:val="ConsPlusCell"/>
        <w:jc w:val="both"/>
      </w:pPr>
      <w:r w:rsidRPr="00061AB7">
        <w:t>93 7194     0     Плоды мордовника шароголового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7195     5     Семена термопсиса ланцетовидного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7196     0     Трава термопсиса очередноцветкового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7197     6     Семя чилибухи</w:t>
      </w:r>
    </w:p>
    <w:p w:rsidR="00CC4CF9" w:rsidRPr="00061AB7" w:rsidRDefault="00CC4CF9" w:rsidP="003463F3">
      <w:pPr>
        <w:pStyle w:val="ConsPlusCell"/>
        <w:jc w:val="both"/>
      </w:pPr>
      <w:r w:rsidRPr="00061AB7">
        <w:t>93 7198     1     Трава цикория</w:t>
      </w:r>
    </w:p>
    <w:p w:rsidR="00CC4CF9" w:rsidRPr="00061AB7" w:rsidRDefault="00CC4CF9" w:rsidP="003463F3">
      <w:pPr>
        <w:pStyle w:val="ConsPlusCell"/>
        <w:jc w:val="both"/>
      </w:pPr>
      <w:r w:rsidRPr="00061AB7">
        <w:t>93 7199     7     Плоды аронии черноплодной</w:t>
      </w:r>
    </w:p>
    <w:p w:rsidR="00CC4CF9" w:rsidRPr="00061AB7" w:rsidRDefault="00CC4CF9" w:rsidP="003463F3">
      <w:pPr>
        <w:pStyle w:val="ConsPlusCell"/>
        <w:jc w:val="both"/>
      </w:pPr>
      <w:r w:rsidRPr="00061AB7">
        <w:t>93 7200     0     Сырье растительное для средств, действующих 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вегетативную нервную систему и чувствительные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нервные окончания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93 7210     5     Сырье высушенное и свежее дикорастущее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препаратов, содержащих алкалоиды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атропина, эфедрина, сферофизина и алкалоиды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живокости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93 7211     0     Листья белены черной</w:t>
      </w:r>
    </w:p>
    <w:p w:rsidR="00CC4CF9" w:rsidRPr="00061AB7" w:rsidRDefault="00CC4CF9" w:rsidP="003463F3">
      <w:pPr>
        <w:pStyle w:val="ConsPlusCell"/>
        <w:jc w:val="both"/>
      </w:pPr>
      <w:r w:rsidRPr="00061AB7">
        <w:t>93 7212     6     Семена дурмана индейского и листья дурмана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обыкновенного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7213     1     Трава, корневище с корнями крестовника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плосколистного и ромболистного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7214     7     Корневище скополии карниолийской (кавказской)</w:t>
      </w:r>
    </w:p>
    <w:p w:rsidR="00CC4CF9" w:rsidRPr="00061AB7" w:rsidRDefault="00CC4CF9" w:rsidP="003463F3">
      <w:pPr>
        <w:pStyle w:val="ConsPlusCell"/>
        <w:jc w:val="both"/>
      </w:pPr>
      <w:r w:rsidRPr="00061AB7">
        <w:t>93 7215     2     Корень, листья и трава красавки (белладонны)</w:t>
      </w:r>
    </w:p>
    <w:p w:rsidR="00CC4CF9" w:rsidRPr="00061AB7" w:rsidRDefault="00CC4CF9" w:rsidP="003463F3">
      <w:pPr>
        <w:pStyle w:val="ConsPlusCell"/>
        <w:jc w:val="both"/>
      </w:pPr>
      <w:r w:rsidRPr="00061AB7">
        <w:t>93 7216     8     Сигареты "Астматин" и "Астматол"</w:t>
      </w:r>
    </w:p>
    <w:p w:rsidR="00CC4CF9" w:rsidRPr="00061AB7" w:rsidRDefault="00CC4CF9" w:rsidP="003463F3">
      <w:pPr>
        <w:pStyle w:val="ConsPlusCell"/>
        <w:jc w:val="both"/>
      </w:pPr>
      <w:r w:rsidRPr="00061AB7">
        <w:t>93 7217     3     Трава живокости сетчатоплодной</w:t>
      </w:r>
    </w:p>
    <w:p w:rsidR="00CC4CF9" w:rsidRPr="00061AB7" w:rsidRDefault="00CC4CF9" w:rsidP="003463F3">
      <w:pPr>
        <w:pStyle w:val="ConsPlusCell"/>
        <w:jc w:val="both"/>
      </w:pPr>
      <w:r w:rsidRPr="00061AB7">
        <w:t>93 7218     9     Трава (побеги) эфедры хвощевой (горной)</w:t>
      </w:r>
    </w:p>
    <w:p w:rsidR="00CC4CF9" w:rsidRPr="00061AB7" w:rsidRDefault="00CC4CF9" w:rsidP="003463F3">
      <w:pPr>
        <w:pStyle w:val="ConsPlusCell"/>
        <w:jc w:val="both"/>
      </w:pPr>
      <w:r w:rsidRPr="00061AB7">
        <w:t>93 7219     4     Трава сферофизы</w:t>
      </w:r>
    </w:p>
    <w:p w:rsidR="00CC4CF9" w:rsidRPr="00061AB7" w:rsidRDefault="00CC4CF9" w:rsidP="003463F3">
      <w:pPr>
        <w:pStyle w:val="ConsPlusCell"/>
        <w:jc w:val="both"/>
      </w:pPr>
      <w:r w:rsidRPr="00061AB7">
        <w:t>93 7220     1     Сырье высушенное для получения пахикарпина,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галантамина и средств, стимулирующих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мускулатуру матки</w:t>
      </w:r>
    </w:p>
    <w:p w:rsidR="00CC4CF9" w:rsidRPr="00061AB7" w:rsidRDefault="00CC4CF9" w:rsidP="003463F3">
      <w:pPr>
        <w:pStyle w:val="ConsPlusCell"/>
        <w:jc w:val="both"/>
      </w:pPr>
      <w:r w:rsidRPr="00061AB7">
        <w:t>93 7221     5     Листья унгернии Виктора</w:t>
      </w:r>
    </w:p>
    <w:p w:rsidR="00CC4CF9" w:rsidRPr="00061AB7" w:rsidRDefault="00CC4CF9" w:rsidP="003463F3">
      <w:pPr>
        <w:pStyle w:val="ConsPlusCell"/>
        <w:jc w:val="both"/>
      </w:pPr>
      <w:r w:rsidRPr="00061AB7">
        <w:t>93 7223     6     Трава пастушьей сумки</w:t>
      </w:r>
    </w:p>
    <w:p w:rsidR="00CC4CF9" w:rsidRPr="00061AB7" w:rsidRDefault="00CC4CF9" w:rsidP="003463F3">
      <w:pPr>
        <w:pStyle w:val="ConsPlusCell"/>
        <w:jc w:val="both"/>
      </w:pPr>
      <w:r w:rsidRPr="00061AB7">
        <w:t>93 7224     1     Рожки спорыньи</w:t>
      </w:r>
    </w:p>
    <w:p w:rsidR="00CC4CF9" w:rsidRPr="00061AB7" w:rsidRDefault="00CC4CF9" w:rsidP="003463F3">
      <w:pPr>
        <w:pStyle w:val="ConsPlusCell"/>
        <w:jc w:val="both"/>
      </w:pPr>
      <w:r w:rsidRPr="00061AB7">
        <w:t>93 7225     7     Трава софоры толстоплодной</w:t>
      </w:r>
    </w:p>
    <w:p w:rsidR="00CC4CF9" w:rsidRPr="00061AB7" w:rsidRDefault="00CC4CF9" w:rsidP="003463F3">
      <w:pPr>
        <w:pStyle w:val="ConsPlusCell"/>
        <w:jc w:val="both"/>
      </w:pPr>
      <w:r w:rsidRPr="00061AB7">
        <w:t>93 7226     2     Трава осоки парвской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93 7227     8     Трава мачка желтого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7228     3     Трава барвинка прямого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7250     3     Сырье высушенное для получения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антихолинэстеразных средств</w:t>
      </w:r>
    </w:p>
    <w:p w:rsidR="00CC4CF9" w:rsidRPr="00061AB7" w:rsidRDefault="00CC4CF9" w:rsidP="003463F3">
      <w:pPr>
        <w:pStyle w:val="ConsPlusCell"/>
        <w:jc w:val="both"/>
      </w:pPr>
      <w:r w:rsidRPr="00061AB7">
        <w:t>93 7251     9     Трава гармалы обыкновенной</w:t>
      </w:r>
    </w:p>
    <w:p w:rsidR="00CC4CF9" w:rsidRPr="00061AB7" w:rsidRDefault="00CC4CF9" w:rsidP="003463F3">
      <w:pPr>
        <w:pStyle w:val="ConsPlusCell"/>
        <w:jc w:val="both"/>
      </w:pPr>
      <w:r w:rsidRPr="00061AB7">
        <w:t>93 7260     8     Сырье высушенное для приготовления рвотных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отхаркивающих средств</w:t>
      </w:r>
    </w:p>
    <w:p w:rsidR="00CC4CF9" w:rsidRPr="00061AB7" w:rsidRDefault="00CC4CF9" w:rsidP="003463F3">
      <w:pPr>
        <w:pStyle w:val="ConsPlusCell"/>
        <w:jc w:val="both"/>
      </w:pPr>
      <w:r w:rsidRPr="00061AB7">
        <w:t>93 7261     3     Трава термопсиса ланцетовидного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7262     9     Корни и трава алтея лекарственного, корни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алтея армянского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7263     4     Корни истода тонколистного и сибирского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7264     6     Корневище с корнями синюхи голубой</w:t>
      </w:r>
    </w:p>
    <w:p w:rsidR="00CC4CF9" w:rsidRPr="00061AB7" w:rsidRDefault="00CC4CF9" w:rsidP="003463F3">
      <w:pPr>
        <w:pStyle w:val="ConsPlusCell"/>
        <w:jc w:val="both"/>
      </w:pPr>
      <w:r w:rsidRPr="00061AB7">
        <w:t>93 7265     5     Корни солодки голой и уральской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93 7266     0     Листья подорожника большого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7267     6     Трава тимьяна обыкновенного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7268     1     Побеги багульника болотного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7269     7     Трава душицы (материнки)</w:t>
      </w:r>
    </w:p>
    <w:p w:rsidR="00CC4CF9" w:rsidRPr="00061AB7" w:rsidRDefault="00CC4CF9" w:rsidP="003463F3">
      <w:pPr>
        <w:pStyle w:val="ConsPlusCell"/>
        <w:jc w:val="both"/>
      </w:pPr>
      <w:r w:rsidRPr="00061AB7">
        <w:t>93 7270     2     Сырье высушенное для рвотных и отхаркивающих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средств из мыльнянки, девясила, сосны,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мать-и-мачехи, чабреца, ели обыкновенной,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унгернии Северцова</w:t>
      </w:r>
    </w:p>
    <w:p w:rsidR="00CC4CF9" w:rsidRPr="00061AB7" w:rsidRDefault="00CC4CF9" w:rsidP="003463F3">
      <w:pPr>
        <w:pStyle w:val="ConsPlusCell"/>
        <w:jc w:val="both"/>
      </w:pPr>
      <w:r w:rsidRPr="00061AB7">
        <w:t>93 7271     8     Листья и цветки мать-и-мачехи</w:t>
      </w:r>
    </w:p>
    <w:p w:rsidR="00CC4CF9" w:rsidRPr="00061AB7" w:rsidRDefault="00CC4CF9" w:rsidP="003463F3">
      <w:pPr>
        <w:pStyle w:val="ConsPlusCell"/>
        <w:jc w:val="both"/>
      </w:pPr>
      <w:r w:rsidRPr="00061AB7">
        <w:t>93 7272     3     Корни колючелистника (мыльный корень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туркестанский)</w:t>
      </w:r>
    </w:p>
    <w:p w:rsidR="00CC4CF9" w:rsidRPr="00061AB7" w:rsidRDefault="00CC4CF9" w:rsidP="003463F3">
      <w:pPr>
        <w:pStyle w:val="ConsPlusCell"/>
        <w:jc w:val="both"/>
      </w:pPr>
      <w:r w:rsidRPr="00061AB7">
        <w:t>93 7273     9     Корневища и корни девясила</w:t>
      </w:r>
    </w:p>
    <w:p w:rsidR="00CC4CF9" w:rsidRPr="00061AB7" w:rsidRDefault="00CC4CF9" w:rsidP="003463F3">
      <w:pPr>
        <w:pStyle w:val="ConsPlusCell"/>
        <w:jc w:val="both"/>
      </w:pPr>
      <w:r w:rsidRPr="00061AB7">
        <w:t>93 7274     4     Почки сосновые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93 7275     0     Трава чабреца</w:t>
      </w:r>
    </w:p>
    <w:p w:rsidR="00CC4CF9" w:rsidRPr="00061AB7" w:rsidRDefault="00CC4CF9" w:rsidP="003463F3">
      <w:pPr>
        <w:pStyle w:val="ConsPlusCell"/>
        <w:jc w:val="both"/>
      </w:pPr>
      <w:r w:rsidRPr="00061AB7">
        <w:t>93 7276     5     Шишки ели обыкновенной</w:t>
      </w:r>
    </w:p>
    <w:p w:rsidR="00CC4CF9" w:rsidRPr="00061AB7" w:rsidRDefault="00CC4CF9" w:rsidP="003463F3">
      <w:pPr>
        <w:pStyle w:val="ConsPlusCell"/>
        <w:jc w:val="both"/>
      </w:pPr>
      <w:r w:rsidRPr="00061AB7">
        <w:t>93 7277     0     Литья унгерии Северцова</w:t>
      </w:r>
    </w:p>
    <w:p w:rsidR="00CC4CF9" w:rsidRPr="00061AB7" w:rsidRDefault="00CC4CF9" w:rsidP="003463F3">
      <w:pPr>
        <w:pStyle w:val="ConsPlusCell"/>
        <w:jc w:val="both"/>
      </w:pPr>
      <w:r w:rsidRPr="00061AB7">
        <w:t>93 7278     6     Сборы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7278 введен Изменением N 18/99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7300     4     Сырье растительное для средств, применяемых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при заболевании желудочно-кишечного тракта</w:t>
      </w:r>
    </w:p>
    <w:p w:rsidR="00CC4CF9" w:rsidRPr="00061AB7" w:rsidRDefault="00CC4CF9" w:rsidP="003463F3">
      <w:pPr>
        <w:pStyle w:val="ConsPlusCell"/>
        <w:jc w:val="both"/>
      </w:pPr>
      <w:r w:rsidRPr="00061AB7">
        <w:t>93 7310     9     Сырье высушенное, содержащее дубильные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вяжущие вещества</w:t>
      </w:r>
    </w:p>
    <w:p w:rsidR="00CC4CF9" w:rsidRPr="00061AB7" w:rsidRDefault="00CC4CF9" w:rsidP="003463F3">
      <w:pPr>
        <w:pStyle w:val="ConsPlusCell"/>
        <w:jc w:val="both"/>
      </w:pPr>
      <w:r w:rsidRPr="00061AB7">
        <w:t>93 7311     4     Кора дуба</w:t>
      </w:r>
    </w:p>
    <w:p w:rsidR="00CC4CF9" w:rsidRPr="00061AB7" w:rsidRDefault="00CC4CF9" w:rsidP="003463F3">
      <w:pPr>
        <w:pStyle w:val="ConsPlusCell"/>
        <w:jc w:val="both"/>
      </w:pPr>
      <w:r w:rsidRPr="00061AB7">
        <w:t>93 7312     5     Трава зверобоя продырявленного и зверобоя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пятнистого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7313     5     Корневище змеевика (горца змеиного)</w:t>
      </w:r>
    </w:p>
    <w:p w:rsidR="00CC4CF9" w:rsidRPr="00061AB7" w:rsidRDefault="00CC4CF9" w:rsidP="003463F3">
      <w:pPr>
        <w:pStyle w:val="ConsPlusCell"/>
        <w:jc w:val="both"/>
      </w:pPr>
      <w:r w:rsidRPr="00061AB7">
        <w:t>93 7314     0     Корневище и корни кровохлебки лекарственной</w:t>
      </w:r>
    </w:p>
    <w:p w:rsidR="00CC4CF9" w:rsidRPr="00061AB7" w:rsidRDefault="00CC4CF9" w:rsidP="003463F3">
      <w:pPr>
        <w:pStyle w:val="ConsPlusCell"/>
        <w:jc w:val="both"/>
      </w:pPr>
      <w:r w:rsidRPr="00061AB7">
        <w:t>93 7315     6     Соплодия (шишки) ольхи серой и клейкой</w:t>
      </w:r>
    </w:p>
    <w:p w:rsidR="00CC4CF9" w:rsidRPr="00061AB7" w:rsidRDefault="00CC4CF9" w:rsidP="003463F3">
      <w:pPr>
        <w:pStyle w:val="ConsPlusCell"/>
        <w:jc w:val="both"/>
      </w:pPr>
      <w:r w:rsidRPr="00061AB7">
        <w:t>93 7316     1     Листья шалфея лекарственного и трава шалфея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эфиопского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7317     7     Цветки и трава ромашки, сборы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7318     2     Корневище лапчатки прямостоячей</w:t>
      </w:r>
    </w:p>
    <w:p w:rsidR="00CC4CF9" w:rsidRPr="00061AB7" w:rsidRDefault="00CC4CF9" w:rsidP="003463F3">
      <w:pPr>
        <w:pStyle w:val="ConsPlusCell"/>
        <w:jc w:val="both"/>
      </w:pPr>
      <w:r w:rsidRPr="00061AB7">
        <w:t>93 7319     8     Трава лапчатки серебристой</w:t>
      </w:r>
    </w:p>
    <w:p w:rsidR="00CC4CF9" w:rsidRPr="00061AB7" w:rsidRDefault="00CC4CF9" w:rsidP="003463F3">
      <w:pPr>
        <w:pStyle w:val="ConsPlusCell"/>
        <w:jc w:val="both"/>
      </w:pPr>
      <w:r w:rsidRPr="00061AB7">
        <w:t>93 7320     3     Сырье высушенное, содержащее обволакивающие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вещества, чаи (сборы)</w:t>
      </w:r>
    </w:p>
    <w:p w:rsidR="00CC4CF9" w:rsidRPr="00061AB7" w:rsidRDefault="00CC4CF9" w:rsidP="003463F3">
      <w:pPr>
        <w:pStyle w:val="ConsPlusCell"/>
        <w:jc w:val="both"/>
      </w:pPr>
      <w:r w:rsidRPr="00061AB7">
        <w:t>93 7321     9     Семя льна</w:t>
      </w:r>
    </w:p>
    <w:p w:rsidR="00CC4CF9" w:rsidRPr="00061AB7" w:rsidRDefault="00CC4CF9" w:rsidP="003463F3">
      <w:pPr>
        <w:pStyle w:val="ConsPlusCell"/>
        <w:jc w:val="both"/>
      </w:pPr>
      <w:r w:rsidRPr="00061AB7">
        <w:t>93 7322     4     Сборы</w:t>
      </w:r>
    </w:p>
    <w:p w:rsidR="00CC4CF9" w:rsidRPr="00061AB7" w:rsidRDefault="00CC4CF9" w:rsidP="003463F3">
      <w:pPr>
        <w:pStyle w:val="ConsPlusCell"/>
        <w:jc w:val="both"/>
      </w:pPr>
      <w:r w:rsidRPr="00061AB7">
        <w:t>93 7324     5     Семя миндаля сладкого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7330     8     Сырье высушенное, содержащее горечи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(возбуждающие секрецию желудка)</w:t>
      </w:r>
    </w:p>
    <w:p w:rsidR="00CC4CF9" w:rsidRPr="00061AB7" w:rsidRDefault="00CC4CF9" w:rsidP="003463F3">
      <w:pPr>
        <w:pStyle w:val="ConsPlusCell"/>
        <w:jc w:val="both"/>
      </w:pPr>
      <w:r w:rsidRPr="00061AB7">
        <w:t>93 7331     3     Плоды и цветки бузины черной</w:t>
      </w:r>
    </w:p>
    <w:p w:rsidR="00CC4CF9" w:rsidRPr="00061AB7" w:rsidRDefault="00CC4CF9" w:rsidP="003463F3">
      <w:pPr>
        <w:pStyle w:val="ConsPlusCell"/>
        <w:jc w:val="both"/>
      </w:pPr>
      <w:r w:rsidRPr="00061AB7">
        <w:t>93 7332     9     Трава золототысячника малого (зонтичного)</w:t>
      </w:r>
    </w:p>
    <w:p w:rsidR="00CC4CF9" w:rsidRPr="00061AB7" w:rsidRDefault="00CC4CF9" w:rsidP="003463F3">
      <w:pPr>
        <w:pStyle w:val="ConsPlusCell"/>
        <w:jc w:val="both"/>
      </w:pPr>
      <w:r w:rsidRPr="00061AB7">
        <w:t>93 7333     4     Листья и трава полыни горькой и трава полыни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обыкновенной (чернобыльника)</w:t>
      </w:r>
    </w:p>
    <w:p w:rsidR="00CC4CF9" w:rsidRPr="00061AB7" w:rsidRDefault="00CC4CF9" w:rsidP="003463F3">
      <w:pPr>
        <w:pStyle w:val="ConsPlusCell"/>
        <w:jc w:val="both"/>
      </w:pPr>
      <w:r w:rsidRPr="00061AB7">
        <w:t>93 7334     2     Листья трилистника водяного (трифоли)</w:t>
      </w:r>
    </w:p>
    <w:p w:rsidR="00CC4CF9" w:rsidRPr="00061AB7" w:rsidRDefault="00CC4CF9" w:rsidP="003463F3">
      <w:pPr>
        <w:pStyle w:val="ConsPlusCell"/>
        <w:jc w:val="both"/>
      </w:pPr>
      <w:r w:rsidRPr="00061AB7">
        <w:t>93 7335     5     Корень одуванчика лекарственного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7340     2     Сырье высушенное для приготовления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слабительных средств</w:t>
      </w:r>
    </w:p>
    <w:p w:rsidR="00CC4CF9" w:rsidRPr="00061AB7" w:rsidRDefault="00CC4CF9" w:rsidP="003463F3">
      <w:pPr>
        <w:pStyle w:val="ConsPlusCell"/>
        <w:jc w:val="both"/>
      </w:pPr>
      <w:r w:rsidRPr="00061AB7">
        <w:t>93 7341     8     Корни ревеня</w:t>
      </w:r>
    </w:p>
    <w:p w:rsidR="00CC4CF9" w:rsidRPr="00061AB7" w:rsidRDefault="00CC4CF9" w:rsidP="003463F3">
      <w:pPr>
        <w:pStyle w:val="ConsPlusCell"/>
        <w:jc w:val="both"/>
      </w:pPr>
      <w:r w:rsidRPr="00061AB7">
        <w:t>93 7342     3     Плоды жостера (крушины слабительной) и кора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крушины ольховидной (ломкой)</w:t>
      </w:r>
    </w:p>
    <w:p w:rsidR="00CC4CF9" w:rsidRPr="00061AB7" w:rsidRDefault="00CC4CF9" w:rsidP="003463F3">
      <w:pPr>
        <w:pStyle w:val="ConsPlusCell"/>
        <w:jc w:val="both"/>
      </w:pPr>
      <w:r w:rsidRPr="00061AB7">
        <w:t>93 7343     9     Листья сенны (кассии) остролистной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узколистной, плоды сенны остролистной</w:t>
      </w:r>
    </w:p>
    <w:p w:rsidR="00CC4CF9" w:rsidRPr="00061AB7" w:rsidRDefault="00CC4CF9" w:rsidP="003463F3">
      <w:pPr>
        <w:pStyle w:val="ConsPlusCell"/>
        <w:jc w:val="both"/>
      </w:pPr>
      <w:r w:rsidRPr="00061AB7">
        <w:t>93 7345     6     Морская капуста</w:t>
      </w:r>
    </w:p>
    <w:p w:rsidR="00CC4CF9" w:rsidRPr="00061AB7" w:rsidRDefault="00CC4CF9" w:rsidP="003463F3">
      <w:pPr>
        <w:pStyle w:val="ConsPlusCell"/>
        <w:jc w:val="both"/>
      </w:pPr>
      <w:r w:rsidRPr="00061AB7">
        <w:t>93 7346     5     Корни стальника полевого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7347     0     Трава аврана лекарственного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7348     6     Трава натуролакса</w:t>
      </w:r>
    </w:p>
    <w:p w:rsidR="00CC4CF9" w:rsidRPr="00061AB7" w:rsidRDefault="00CC4CF9" w:rsidP="003463F3">
      <w:pPr>
        <w:pStyle w:val="ConsPlusCell"/>
        <w:jc w:val="both"/>
      </w:pPr>
      <w:r w:rsidRPr="00061AB7">
        <w:t>93 7350     7     Сырье высушенное прочее для препаратов,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действующих раздражающе на чувствительные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нервные окончания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93 7351     2     Листья / сумаха</w:t>
      </w:r>
    </w:p>
    <w:p w:rsidR="00CC4CF9" w:rsidRPr="00061AB7" w:rsidRDefault="00CC4CF9" w:rsidP="003463F3">
      <w:pPr>
        <w:pStyle w:val="ConsPlusCell"/>
        <w:jc w:val="both"/>
      </w:pPr>
      <w:r w:rsidRPr="00061AB7">
        <w:t>93 7352     8     - скумпии</w:t>
      </w:r>
    </w:p>
    <w:p w:rsidR="00CC4CF9" w:rsidRPr="00061AB7" w:rsidRDefault="00CC4CF9" w:rsidP="003463F3">
      <w:pPr>
        <w:pStyle w:val="ConsPlusCell"/>
        <w:jc w:val="both"/>
      </w:pPr>
      <w:r w:rsidRPr="00061AB7">
        <w:t>93 7353     3     Листья и цветки подсолнечника</w:t>
      </w:r>
    </w:p>
    <w:p w:rsidR="00CC4CF9" w:rsidRPr="00061AB7" w:rsidRDefault="00CC4CF9" w:rsidP="003463F3">
      <w:pPr>
        <w:pStyle w:val="ConsPlusCell"/>
        <w:jc w:val="both"/>
      </w:pPr>
      <w:r w:rsidRPr="00061AB7">
        <w:t>93 7354     9     Плоды черемухи</w:t>
      </w:r>
    </w:p>
    <w:p w:rsidR="00CC4CF9" w:rsidRPr="00061AB7" w:rsidRDefault="00CC4CF9" w:rsidP="003463F3">
      <w:pPr>
        <w:pStyle w:val="ConsPlusCell"/>
        <w:jc w:val="both"/>
      </w:pPr>
      <w:r w:rsidRPr="00061AB7">
        <w:t>93 7355     4     Трава донника лекарственного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7356     0     Плоды черники</w:t>
      </w:r>
    </w:p>
    <w:p w:rsidR="00CC4CF9" w:rsidRPr="00061AB7" w:rsidRDefault="00CC4CF9" w:rsidP="003463F3">
      <w:pPr>
        <w:pStyle w:val="ConsPlusCell"/>
        <w:jc w:val="both"/>
      </w:pPr>
      <w:r w:rsidRPr="00061AB7">
        <w:t>93 7357     5     Корневище бадана</w:t>
      </w:r>
    </w:p>
    <w:p w:rsidR="00CC4CF9" w:rsidRPr="00061AB7" w:rsidRDefault="00CC4CF9" w:rsidP="003463F3">
      <w:pPr>
        <w:pStyle w:val="ConsPlusCell"/>
        <w:jc w:val="both"/>
      </w:pPr>
      <w:r w:rsidRPr="00061AB7">
        <w:t>93 7380     0     Сырье свежее и высушенное для приготовления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средства противовоспалительного действия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препаратов-биостимуляторов</w:t>
      </w:r>
    </w:p>
    <w:p w:rsidR="00CC4CF9" w:rsidRPr="00061AB7" w:rsidRDefault="00CC4CF9" w:rsidP="003463F3">
      <w:pPr>
        <w:pStyle w:val="ConsPlusCell"/>
        <w:jc w:val="both"/>
      </w:pPr>
      <w:r w:rsidRPr="00061AB7">
        <w:t>93 7381     6     Листья и боковой побег алоэ древовидного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7382     1     Побеги каланхое перистого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7383     7     Трава подорожника блошного свежая</w:t>
      </w:r>
    </w:p>
    <w:p w:rsidR="00CC4CF9" w:rsidRPr="00061AB7" w:rsidRDefault="00CC4CF9" w:rsidP="003463F3">
      <w:pPr>
        <w:pStyle w:val="ConsPlusCell"/>
        <w:jc w:val="both"/>
      </w:pPr>
      <w:r w:rsidRPr="00061AB7">
        <w:t>93 7385     8     Трава очитка большого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7386     3     Клубни отавника Смирнова свежие</w:t>
      </w:r>
    </w:p>
    <w:p w:rsidR="00CC4CF9" w:rsidRPr="00061AB7" w:rsidRDefault="00CC4CF9" w:rsidP="003463F3">
      <w:pPr>
        <w:pStyle w:val="ConsPlusCell"/>
        <w:jc w:val="both"/>
      </w:pPr>
      <w:r w:rsidRPr="00061AB7">
        <w:t>93 7387     9     Семя конского каштана обыкновенного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7388     4     Сборы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7388 введен Изменением N 18/99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7400     8     Сырье растительное для сердечно-сосудистых,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диуретических и желчегонных средств</w:t>
      </w:r>
    </w:p>
    <w:p w:rsidR="00CC4CF9" w:rsidRPr="00061AB7" w:rsidRDefault="00CC4CF9" w:rsidP="003463F3">
      <w:pPr>
        <w:pStyle w:val="ConsPlusCell"/>
        <w:jc w:val="both"/>
      </w:pPr>
      <w:r w:rsidRPr="00061AB7">
        <w:t>93 7410     2     Сырье высушенное, содержащее сердечные гликозиды</w:t>
      </w:r>
    </w:p>
    <w:p w:rsidR="00CC4CF9" w:rsidRPr="00061AB7" w:rsidRDefault="00CC4CF9" w:rsidP="003463F3">
      <w:pPr>
        <w:pStyle w:val="ConsPlusCell"/>
        <w:jc w:val="both"/>
      </w:pPr>
      <w:r w:rsidRPr="00061AB7">
        <w:t>93 7411     8     Листья наперстянки пурпуровой, наперстянки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шерстистой и трава наперстянки реснитчатой</w:t>
      </w:r>
    </w:p>
    <w:p w:rsidR="00CC4CF9" w:rsidRPr="00061AB7" w:rsidRDefault="00CC4CF9" w:rsidP="003463F3">
      <w:pPr>
        <w:pStyle w:val="ConsPlusCell"/>
        <w:jc w:val="both"/>
      </w:pPr>
      <w:r w:rsidRPr="00061AB7">
        <w:t>93 7412     3     Листья, трава и цветки ландыша</w:t>
      </w:r>
    </w:p>
    <w:p w:rsidR="00CC4CF9" w:rsidRPr="00061AB7" w:rsidRDefault="00CC4CF9" w:rsidP="003463F3">
      <w:pPr>
        <w:pStyle w:val="ConsPlusCell"/>
        <w:jc w:val="both"/>
      </w:pPr>
      <w:r w:rsidRPr="00061AB7">
        <w:t>93 7413     9     Трава горицвета (адониса) весеннего</w:t>
      </w:r>
    </w:p>
    <w:p w:rsidR="00CC4CF9" w:rsidRPr="00061AB7" w:rsidRDefault="00CC4CF9" w:rsidP="003463F3">
      <w:pPr>
        <w:pStyle w:val="ConsPlusCell"/>
        <w:jc w:val="both"/>
      </w:pPr>
      <w:r w:rsidRPr="00061AB7">
        <w:t>93 7414     4     Корневище с корнями чемерицы</w:t>
      </w:r>
    </w:p>
    <w:p w:rsidR="00CC4CF9" w:rsidRPr="00061AB7" w:rsidRDefault="00CC4CF9" w:rsidP="003463F3">
      <w:pPr>
        <w:pStyle w:val="ConsPlusCell"/>
        <w:jc w:val="both"/>
      </w:pPr>
      <w:r w:rsidRPr="00061AB7">
        <w:t>93 7415     2     Кора обвойника</w:t>
      </w:r>
    </w:p>
    <w:p w:rsidR="00CC4CF9" w:rsidRPr="00061AB7" w:rsidRDefault="00CC4CF9" w:rsidP="003463F3">
      <w:pPr>
        <w:pStyle w:val="ConsPlusCell"/>
        <w:jc w:val="both"/>
      </w:pPr>
      <w:r w:rsidRPr="00061AB7">
        <w:t>93 7416     5     Корень кендыря коноплевого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7417     0     Трава и семя желтушника раскидистого (серого)</w:t>
      </w:r>
    </w:p>
    <w:p w:rsidR="00CC4CF9" w:rsidRPr="00061AB7" w:rsidRDefault="00CC4CF9" w:rsidP="003463F3">
      <w:pPr>
        <w:pStyle w:val="ConsPlusCell"/>
        <w:jc w:val="both"/>
      </w:pPr>
      <w:r w:rsidRPr="00061AB7">
        <w:t>93 7419     1     Семя строфанта комбе</w:t>
      </w:r>
    </w:p>
    <w:p w:rsidR="00CC4CF9" w:rsidRPr="00061AB7" w:rsidRDefault="00CC4CF9" w:rsidP="003463F3">
      <w:pPr>
        <w:pStyle w:val="ConsPlusCell"/>
        <w:jc w:val="both"/>
      </w:pPr>
      <w:r w:rsidRPr="00061AB7">
        <w:t>93 7420     7     Сырье высушенное для спазмолитических средств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препаратов, понижающих возбудимость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сердечной мышцы</w:t>
      </w:r>
    </w:p>
    <w:p w:rsidR="00CC4CF9" w:rsidRPr="00061AB7" w:rsidRDefault="00CC4CF9" w:rsidP="003463F3">
      <w:pPr>
        <w:pStyle w:val="ConsPlusCell"/>
        <w:jc w:val="both"/>
      </w:pPr>
      <w:r w:rsidRPr="00061AB7">
        <w:t>93 7421     2     Плоды и цветки боярышника, трава борца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белоустого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7422     8     Побеги омелы белой</w:t>
      </w:r>
    </w:p>
    <w:p w:rsidR="00CC4CF9" w:rsidRPr="00061AB7" w:rsidRDefault="00CC4CF9" w:rsidP="003463F3">
      <w:pPr>
        <w:pStyle w:val="ConsPlusCell"/>
        <w:jc w:val="both"/>
      </w:pPr>
      <w:r w:rsidRPr="00061AB7">
        <w:t>93 7423     3     Плоды амми зубной с половой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93 7424     9     Кора эвкоммии</w:t>
      </w:r>
    </w:p>
    <w:p w:rsidR="00CC4CF9" w:rsidRPr="00061AB7" w:rsidRDefault="00CC4CF9" w:rsidP="003463F3">
      <w:pPr>
        <w:pStyle w:val="ConsPlusCell"/>
        <w:jc w:val="both"/>
      </w:pPr>
      <w:r w:rsidRPr="00061AB7">
        <w:t>93 7425     4     Корень шлемника байкальского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7427     5     Листья магнолии крупноцветковой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93 7428     0     Трава сушеницы топяной (болотной)</w:t>
      </w:r>
    </w:p>
    <w:p w:rsidR="00CC4CF9" w:rsidRPr="00061AB7" w:rsidRDefault="00CC4CF9" w:rsidP="003463F3">
      <w:pPr>
        <w:pStyle w:val="ConsPlusCell"/>
        <w:jc w:val="both"/>
      </w:pPr>
      <w:r w:rsidRPr="00061AB7">
        <w:t>93 7429     6     Побеги солянки Рихтера</w:t>
      </w:r>
    </w:p>
    <w:p w:rsidR="00CC4CF9" w:rsidRPr="00061AB7" w:rsidRDefault="00CC4CF9" w:rsidP="003463F3">
      <w:pPr>
        <w:pStyle w:val="ConsPlusCell"/>
        <w:jc w:val="both"/>
      </w:pPr>
      <w:r w:rsidRPr="00061AB7">
        <w:t>93 7430     1     Сырье высушенное для диуретических средств</w:t>
      </w:r>
    </w:p>
    <w:p w:rsidR="00CC4CF9" w:rsidRPr="00061AB7" w:rsidRDefault="00CC4CF9" w:rsidP="003463F3">
      <w:pPr>
        <w:pStyle w:val="ConsPlusCell"/>
        <w:jc w:val="both"/>
      </w:pPr>
      <w:r w:rsidRPr="00061AB7">
        <w:t>93 7431     7     Шишкоягоды (плоды) можжевельника обыкновенного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7432     2     Листья толокнянки (медвежье ушко)</w:t>
      </w:r>
    </w:p>
    <w:p w:rsidR="00CC4CF9" w:rsidRPr="00061AB7" w:rsidRDefault="00CC4CF9" w:rsidP="003463F3">
      <w:pPr>
        <w:pStyle w:val="ConsPlusCell"/>
        <w:jc w:val="both"/>
      </w:pPr>
      <w:r w:rsidRPr="00061AB7">
        <w:t>93 7433     8     Трава хвоща полевого, корни лопуха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7434     3     Лист ортосифона (почечного чая) и сбор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мочегонный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93 7435     9     Почки березы бородавчатой и пушистой</w:t>
      </w:r>
    </w:p>
    <w:p w:rsidR="00CC4CF9" w:rsidRPr="00061AB7" w:rsidRDefault="00CC4CF9" w:rsidP="003463F3">
      <w:pPr>
        <w:pStyle w:val="ConsPlusCell"/>
        <w:jc w:val="both"/>
      </w:pPr>
      <w:r w:rsidRPr="00061AB7">
        <w:t>93 7436     4     Листья и побеги брусники</w:t>
      </w:r>
    </w:p>
    <w:p w:rsidR="00CC4CF9" w:rsidRPr="00061AB7" w:rsidRDefault="00CC4CF9" w:rsidP="003463F3">
      <w:pPr>
        <w:pStyle w:val="ConsPlusCell"/>
        <w:jc w:val="both"/>
      </w:pPr>
      <w:r w:rsidRPr="00061AB7">
        <w:t>93 7437     0     Цветки василька синего</w:t>
      </w:r>
    </w:p>
    <w:p w:rsidR="00CC4CF9" w:rsidRPr="00061AB7" w:rsidRDefault="00CC4CF9" w:rsidP="003463F3">
      <w:pPr>
        <w:pStyle w:val="ConsPlusCell"/>
        <w:jc w:val="both"/>
      </w:pPr>
      <w:r w:rsidRPr="00061AB7">
        <w:t>93 7438     5     Листья земляники</w:t>
      </w:r>
    </w:p>
    <w:p w:rsidR="00CC4CF9" w:rsidRPr="00061AB7" w:rsidRDefault="00CC4CF9" w:rsidP="003463F3">
      <w:pPr>
        <w:pStyle w:val="ConsPlusCell"/>
        <w:jc w:val="both"/>
      </w:pPr>
      <w:r w:rsidRPr="00061AB7">
        <w:t>93 7439     0     Трава василистника малого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7440     6     Сырье, высушенное для желчегонных средств</w:t>
      </w:r>
    </w:p>
    <w:p w:rsidR="00CC4CF9" w:rsidRPr="00061AB7" w:rsidRDefault="00CC4CF9" w:rsidP="003463F3">
      <w:pPr>
        <w:pStyle w:val="ConsPlusCell"/>
        <w:jc w:val="both"/>
      </w:pPr>
      <w:r w:rsidRPr="00061AB7">
        <w:t>93 7441     1     Цветки бессмертника песчаного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7442     7     Столбики с рыльцами кукурузы</w:t>
      </w:r>
    </w:p>
    <w:p w:rsidR="00CC4CF9" w:rsidRPr="00061AB7" w:rsidRDefault="00CC4CF9" w:rsidP="003463F3">
      <w:pPr>
        <w:pStyle w:val="ConsPlusCell"/>
        <w:jc w:val="both"/>
      </w:pPr>
      <w:r w:rsidRPr="00061AB7">
        <w:t>93 7443     2     Сбор желчегонный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93 7444     8     Листья и корни лаконоса американского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(фитолакки американской)</w:t>
      </w:r>
    </w:p>
    <w:p w:rsidR="00CC4CF9" w:rsidRPr="00061AB7" w:rsidRDefault="00CC4CF9" w:rsidP="003463F3">
      <w:pPr>
        <w:pStyle w:val="ConsPlusCell"/>
        <w:jc w:val="both"/>
      </w:pPr>
      <w:r w:rsidRPr="00061AB7">
        <w:t>93 7445     3     Листья и корни барбариса обыкновенного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7446     9     Луб и лист бархата</w:t>
      </w:r>
    </w:p>
    <w:p w:rsidR="00CC4CF9" w:rsidRPr="00061AB7" w:rsidRDefault="00CC4CF9" w:rsidP="003463F3">
      <w:pPr>
        <w:pStyle w:val="ConsPlusCell"/>
        <w:jc w:val="both"/>
      </w:pPr>
      <w:r w:rsidRPr="00061AB7">
        <w:t>93 7450     0     Сырье высушенное для спазмолитических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гипотензивных средств</w:t>
      </w:r>
    </w:p>
    <w:p w:rsidR="00CC4CF9" w:rsidRPr="00061AB7" w:rsidRDefault="00CC4CF9" w:rsidP="003463F3">
      <w:pPr>
        <w:pStyle w:val="ConsPlusCell"/>
        <w:jc w:val="both"/>
      </w:pPr>
      <w:r w:rsidRPr="00061AB7">
        <w:t>93 7451     6     Корневища и корни вздутоплодника сибирского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7452     1     Трава барвинка малого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7453     7     Трава датиски коноплевой</w:t>
      </w:r>
    </w:p>
    <w:p w:rsidR="00CC4CF9" w:rsidRPr="00061AB7" w:rsidRDefault="00CC4CF9" w:rsidP="003463F3">
      <w:pPr>
        <w:pStyle w:val="ConsPlusCell"/>
        <w:jc w:val="both"/>
      </w:pPr>
      <w:r w:rsidRPr="00061AB7">
        <w:t>93 7454     2     Сборы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7454 введен Изменением N 18/99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7460     5     Сырье, регулирующее функцию печени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желчевыводящих путей</w:t>
      </w:r>
    </w:p>
    <w:p w:rsidR="00CC4CF9" w:rsidRPr="00061AB7" w:rsidRDefault="00CC4CF9" w:rsidP="003463F3">
      <w:pPr>
        <w:pStyle w:val="ConsPlusCell"/>
        <w:jc w:val="both"/>
      </w:pPr>
      <w:r w:rsidRPr="00061AB7">
        <w:t>93 7461     0     Плоды расторопши пятнистой</w:t>
      </w:r>
    </w:p>
    <w:p w:rsidR="00CC4CF9" w:rsidRPr="00061AB7" w:rsidRDefault="00CC4CF9" w:rsidP="003463F3">
      <w:pPr>
        <w:pStyle w:val="ConsPlusCell"/>
        <w:jc w:val="both"/>
      </w:pPr>
      <w:r w:rsidRPr="00061AB7">
        <w:t>93 7462     6     Сборы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7462 введен Изменением N 18/99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7470     4     Сырье высушенное для прочих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сердечно-сосудистых, диуретических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желчегонных препаратов</w:t>
      </w:r>
    </w:p>
    <w:p w:rsidR="00CC4CF9" w:rsidRPr="00061AB7" w:rsidRDefault="00CC4CF9" w:rsidP="003463F3">
      <w:pPr>
        <w:pStyle w:val="ConsPlusCell"/>
        <w:jc w:val="both"/>
      </w:pPr>
      <w:r w:rsidRPr="00061AB7">
        <w:t>93 7471     5     Трава астрагала шерстистоцветкового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7472     0     Листья мяты перечной</w:t>
      </w:r>
    </w:p>
    <w:p w:rsidR="00CC4CF9" w:rsidRPr="00061AB7" w:rsidRDefault="00CC4CF9" w:rsidP="003463F3">
      <w:pPr>
        <w:pStyle w:val="ConsPlusCell"/>
        <w:jc w:val="both"/>
      </w:pPr>
      <w:r w:rsidRPr="00061AB7">
        <w:t>93 7473     6     Корни марены красильной и грузинской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93 7474     1     Цветки липы сердцевидной и липы широколистной</w:t>
      </w:r>
    </w:p>
    <w:p w:rsidR="00CC4CF9" w:rsidRPr="00061AB7" w:rsidRDefault="00CC4CF9" w:rsidP="003463F3">
      <w:pPr>
        <w:pStyle w:val="ConsPlusCell"/>
        <w:jc w:val="both"/>
      </w:pPr>
      <w:r w:rsidRPr="00061AB7">
        <w:t>93 7475     7     Плоды малины</w:t>
      </w:r>
    </w:p>
    <w:p w:rsidR="00CC4CF9" w:rsidRPr="00061AB7" w:rsidRDefault="00CC4CF9" w:rsidP="003463F3">
      <w:pPr>
        <w:pStyle w:val="ConsPlusCell"/>
        <w:jc w:val="both"/>
      </w:pPr>
      <w:r w:rsidRPr="00061AB7">
        <w:t>93 7476     2     Трава якорцев стелющихся</w:t>
      </w:r>
    </w:p>
    <w:p w:rsidR="00CC4CF9" w:rsidRPr="00061AB7" w:rsidRDefault="00CC4CF9" w:rsidP="003463F3">
      <w:pPr>
        <w:pStyle w:val="ConsPlusCell"/>
        <w:jc w:val="both"/>
      </w:pPr>
      <w:r w:rsidRPr="00061AB7">
        <w:t>93 7477     8     Трава василистника вонючего</w:t>
      </w:r>
    </w:p>
    <w:p w:rsidR="00CC4CF9" w:rsidRPr="00061AB7" w:rsidRDefault="00CC4CF9" w:rsidP="003463F3">
      <w:pPr>
        <w:pStyle w:val="ConsPlusCell"/>
        <w:jc w:val="both"/>
      </w:pPr>
      <w:r w:rsidRPr="00061AB7">
        <w:t>93 7478     3     Семя джута</w:t>
      </w:r>
    </w:p>
    <w:p w:rsidR="00CC4CF9" w:rsidRPr="00061AB7" w:rsidRDefault="00CC4CF9" w:rsidP="003463F3">
      <w:pPr>
        <w:pStyle w:val="ConsPlusCell"/>
        <w:jc w:val="both"/>
      </w:pPr>
      <w:r w:rsidRPr="00061AB7">
        <w:t>93 7479     9     Трава золотарника канадского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7480     4     Сырье для получения мочегонных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антиазотемических средств</w:t>
      </w:r>
    </w:p>
    <w:p w:rsidR="00CC4CF9" w:rsidRPr="00061AB7" w:rsidRDefault="00CC4CF9" w:rsidP="003463F3">
      <w:pPr>
        <w:pStyle w:val="ConsPlusCell"/>
        <w:jc w:val="both"/>
      </w:pPr>
      <w:r w:rsidRPr="00061AB7">
        <w:t>93 7481     8     Листья и цветки астрагала серпоплодного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7482     5     Эрвы шерстистой трава и корни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7483     0     Побеги леспедецы двухцветной</w:t>
      </w:r>
    </w:p>
    <w:p w:rsidR="00CC4CF9" w:rsidRPr="00061AB7" w:rsidRDefault="00CC4CF9" w:rsidP="003463F3">
      <w:pPr>
        <w:pStyle w:val="ConsPlusCell"/>
        <w:jc w:val="both"/>
      </w:pPr>
      <w:r w:rsidRPr="00061AB7">
        <w:t>93 7500     1     Сырье растительное для антимикробных,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антипаразитарных и других химиотерапевтических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средств</w:t>
      </w:r>
    </w:p>
    <w:p w:rsidR="00CC4CF9" w:rsidRPr="00061AB7" w:rsidRDefault="00CC4CF9" w:rsidP="003463F3">
      <w:pPr>
        <w:pStyle w:val="ConsPlusCell"/>
        <w:jc w:val="both"/>
      </w:pPr>
      <w:r w:rsidRPr="00061AB7">
        <w:t>93 7510     6     Сырье высушенное для противоглистных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(антигельминтных) и антипаразитарных средств</w:t>
      </w:r>
    </w:p>
    <w:p w:rsidR="00CC4CF9" w:rsidRPr="00061AB7" w:rsidRDefault="00CC4CF9" w:rsidP="003463F3">
      <w:pPr>
        <w:pStyle w:val="ConsPlusCell"/>
        <w:jc w:val="both"/>
      </w:pPr>
      <w:r w:rsidRPr="00061AB7">
        <w:t>93 7511     1     Цветки и трава полыни цитварной</w:t>
      </w:r>
    </w:p>
    <w:p w:rsidR="00CC4CF9" w:rsidRPr="00061AB7" w:rsidRDefault="00CC4CF9" w:rsidP="003463F3">
      <w:pPr>
        <w:pStyle w:val="ConsPlusCell"/>
        <w:jc w:val="both"/>
      </w:pPr>
      <w:r w:rsidRPr="00061AB7">
        <w:t>93 7513     2     Корневище папоротника мужского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7514     8     Семена тыквы</w:t>
      </w:r>
    </w:p>
    <w:p w:rsidR="00CC4CF9" w:rsidRPr="00061AB7" w:rsidRDefault="00CC4CF9" w:rsidP="003463F3">
      <w:pPr>
        <w:pStyle w:val="ConsPlusCell"/>
        <w:jc w:val="both"/>
      </w:pPr>
      <w:r w:rsidRPr="00061AB7">
        <w:t>93 7515     3     Трава анабазиса (ежовника) безлистного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7516     9     Цветки ромашки далматской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93 7520     0     Сырье высушенное и свежее дикорастущее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антимикробных средств</w:t>
      </w:r>
    </w:p>
    <w:p w:rsidR="00CC4CF9" w:rsidRPr="00061AB7" w:rsidRDefault="00CC4CF9" w:rsidP="003463F3">
      <w:pPr>
        <w:pStyle w:val="ConsPlusCell"/>
        <w:jc w:val="both"/>
      </w:pPr>
      <w:r w:rsidRPr="00061AB7">
        <w:t>93 7521     6     Листья эвкалипта шарикового, пепельного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прутовидного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7522     1     Корневища кубышки желтой</w:t>
      </w:r>
    </w:p>
    <w:p w:rsidR="00CC4CF9" w:rsidRPr="00061AB7" w:rsidRDefault="00CC4CF9" w:rsidP="003463F3">
      <w:pPr>
        <w:pStyle w:val="ConsPlusCell"/>
        <w:jc w:val="both"/>
      </w:pPr>
      <w:r w:rsidRPr="00061AB7">
        <w:t>93 7523     7     Кора корней хлопчатника</w:t>
      </w:r>
    </w:p>
    <w:p w:rsidR="00CC4CF9" w:rsidRPr="00061AB7" w:rsidRDefault="00CC4CF9" w:rsidP="003463F3">
      <w:pPr>
        <w:pStyle w:val="ConsPlusCell"/>
        <w:jc w:val="both"/>
      </w:pPr>
      <w:r w:rsidRPr="00061AB7">
        <w:t>93 7524     2     Листья грецкого ореха</w:t>
      </w:r>
    </w:p>
    <w:p w:rsidR="00CC4CF9" w:rsidRPr="00061AB7" w:rsidRDefault="00CC4CF9" w:rsidP="003463F3">
      <w:pPr>
        <w:pStyle w:val="ConsPlusCell"/>
        <w:jc w:val="both"/>
      </w:pPr>
      <w:r w:rsidRPr="00061AB7">
        <w:t>93 7525     8     Трава маклейи</w:t>
      </w:r>
    </w:p>
    <w:p w:rsidR="00CC4CF9" w:rsidRPr="00061AB7" w:rsidRDefault="00CC4CF9" w:rsidP="003463F3">
      <w:pPr>
        <w:pStyle w:val="ConsPlusCell"/>
        <w:jc w:val="both"/>
      </w:pPr>
      <w:r w:rsidRPr="00061AB7">
        <w:t>93 7526     3     Сбор "Элекасол"</w:t>
      </w:r>
    </w:p>
    <w:p w:rsidR="00CC4CF9" w:rsidRPr="00061AB7" w:rsidRDefault="00CC4CF9" w:rsidP="003463F3">
      <w:pPr>
        <w:pStyle w:val="ConsPlusCell"/>
        <w:jc w:val="both"/>
      </w:pPr>
      <w:r w:rsidRPr="00061AB7">
        <w:t>93 7527     9     Хмель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7527 введен Изменением N 18/99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7540     0     Сырье высушенное и свежее для противораковых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средств</w:t>
      </w:r>
    </w:p>
    <w:p w:rsidR="00CC4CF9" w:rsidRPr="00061AB7" w:rsidRDefault="00CC4CF9" w:rsidP="003463F3">
      <w:pPr>
        <w:pStyle w:val="ConsPlusCell"/>
        <w:jc w:val="both"/>
      </w:pPr>
      <w:r w:rsidRPr="00061AB7">
        <w:t>93 7541     5     Клубнелуковицы свежие безвременника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великолепного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7542     0     Чага (березовый гриб)</w:t>
      </w:r>
    </w:p>
    <w:p w:rsidR="00CC4CF9" w:rsidRPr="00061AB7" w:rsidRDefault="00CC4CF9" w:rsidP="003463F3">
      <w:pPr>
        <w:pStyle w:val="ConsPlusCell"/>
        <w:jc w:val="both"/>
      </w:pPr>
      <w:r w:rsidRPr="00061AB7">
        <w:t>93 7543     6     Цветки ноготков (календулы)</w:t>
      </w:r>
    </w:p>
    <w:p w:rsidR="00CC4CF9" w:rsidRPr="00061AB7" w:rsidRDefault="00CC4CF9" w:rsidP="003463F3">
      <w:pPr>
        <w:pStyle w:val="ConsPlusCell"/>
        <w:jc w:val="both"/>
      </w:pPr>
      <w:r w:rsidRPr="00061AB7">
        <w:t>93 7544     1     Сбор для микстуры здренко (комплект)</w:t>
      </w:r>
    </w:p>
    <w:p w:rsidR="00CC4CF9" w:rsidRPr="00061AB7" w:rsidRDefault="00CC4CF9" w:rsidP="003463F3">
      <w:pPr>
        <w:pStyle w:val="ConsPlusCell"/>
        <w:jc w:val="both"/>
      </w:pPr>
      <w:r w:rsidRPr="00061AB7">
        <w:t>93 7545     7     Корневище с корнями подофилла щитовидного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7546     2     Лист катарантуса розового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7560     9     Сырье высушенное для противовирусных средств</w:t>
      </w:r>
    </w:p>
    <w:p w:rsidR="00CC4CF9" w:rsidRPr="00061AB7" w:rsidRDefault="00CC4CF9" w:rsidP="003463F3">
      <w:pPr>
        <w:pStyle w:val="ConsPlusCell"/>
        <w:jc w:val="both"/>
      </w:pPr>
      <w:r w:rsidRPr="00061AB7">
        <w:t>93 7561     4     Трава копеечника альпийского и желтеющего</w:t>
      </w:r>
    </w:p>
    <w:p w:rsidR="00CC4CF9" w:rsidRPr="00061AB7" w:rsidRDefault="00CC4CF9" w:rsidP="003463F3">
      <w:pPr>
        <w:pStyle w:val="ConsPlusCell"/>
        <w:jc w:val="both"/>
      </w:pPr>
      <w:r w:rsidRPr="00061AB7">
        <w:t>93 7562     8     Трава леспедецы копеечниковой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93 7563     5     Десмодиума канадского трава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7563 введен Изменением N 18/99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7600     5     Сырье растительное для средств, влияющих 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процессы обмена</w:t>
      </w:r>
    </w:p>
    <w:p w:rsidR="00CC4CF9" w:rsidRPr="00061AB7" w:rsidRDefault="00CC4CF9" w:rsidP="003463F3">
      <w:pPr>
        <w:pStyle w:val="ConsPlusCell"/>
        <w:jc w:val="both"/>
      </w:pPr>
      <w:r w:rsidRPr="00061AB7">
        <w:t>93 7610     7     Сырье высушенное и  свежее для средств, влияющих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 свертываемость крови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32/2000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7611     5     Цветки арники</w:t>
      </w:r>
    </w:p>
    <w:p w:rsidR="00CC4CF9" w:rsidRPr="00061AB7" w:rsidRDefault="00CC4CF9" w:rsidP="003463F3">
      <w:pPr>
        <w:pStyle w:val="ConsPlusCell"/>
        <w:jc w:val="both"/>
      </w:pPr>
      <w:r w:rsidRPr="00061AB7">
        <w:t>93 7612     0     Трава водяного перца (горца перечного) и горца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почечуйного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7613     6     Кора и плоды калины обыкновенной</w:t>
      </w:r>
    </w:p>
    <w:p w:rsidR="00CC4CF9" w:rsidRPr="00061AB7" w:rsidRDefault="00CC4CF9" w:rsidP="003463F3">
      <w:pPr>
        <w:pStyle w:val="ConsPlusCell"/>
        <w:jc w:val="both"/>
      </w:pPr>
      <w:r w:rsidRPr="00061AB7">
        <w:t>93 7614     1     Листья и цветки зайцегуба опьяняющего</w:t>
      </w:r>
    </w:p>
    <w:p w:rsidR="00CC4CF9" w:rsidRPr="00061AB7" w:rsidRDefault="00CC4CF9" w:rsidP="003463F3">
      <w:pPr>
        <w:pStyle w:val="ConsPlusCell"/>
        <w:jc w:val="both"/>
      </w:pPr>
      <w:r w:rsidRPr="00061AB7">
        <w:t>93 7615     7     Листья крапивы двудомной</w:t>
      </w:r>
    </w:p>
    <w:p w:rsidR="00CC4CF9" w:rsidRPr="00061AB7" w:rsidRDefault="00CC4CF9" w:rsidP="003463F3">
      <w:pPr>
        <w:pStyle w:val="ConsPlusCell"/>
        <w:jc w:val="both"/>
      </w:pPr>
      <w:r w:rsidRPr="00061AB7">
        <w:t>93 7616     2     Трава и цветки тысячелистника</w:t>
      </w:r>
    </w:p>
    <w:p w:rsidR="00CC4CF9" w:rsidRPr="00061AB7" w:rsidRDefault="00CC4CF9" w:rsidP="003463F3">
      <w:pPr>
        <w:pStyle w:val="ConsPlusCell"/>
        <w:jc w:val="both"/>
      </w:pPr>
      <w:r w:rsidRPr="00061AB7">
        <w:t>93 7617     8     Сборы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7617 введен Изменением N 18/99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7620     4     Сырье высушенное для получения природных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витаминов</w:t>
      </w:r>
    </w:p>
    <w:p w:rsidR="00CC4CF9" w:rsidRPr="00061AB7" w:rsidRDefault="00CC4CF9" w:rsidP="003463F3">
      <w:pPr>
        <w:pStyle w:val="ConsPlusCell"/>
        <w:jc w:val="both"/>
      </w:pPr>
      <w:r w:rsidRPr="00061AB7">
        <w:t>93 7621     0     Плоды шиповников высоковитаминных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93 7622     5     Плоды шиповников низковитаминных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93 7623     0     Сбор витаминный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93 7624     6     Трава володушки многожильчатой</w:t>
      </w:r>
    </w:p>
    <w:p w:rsidR="00CC4CF9" w:rsidRPr="00061AB7" w:rsidRDefault="00CC4CF9" w:rsidP="003463F3">
      <w:pPr>
        <w:pStyle w:val="ConsPlusCell"/>
        <w:jc w:val="both"/>
      </w:pPr>
      <w:r w:rsidRPr="00061AB7">
        <w:t>93 7630     9     Сырье высушенное для фотосенсибилизирующих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средств</w:t>
      </w:r>
    </w:p>
    <w:p w:rsidR="00CC4CF9" w:rsidRPr="00061AB7" w:rsidRDefault="00CC4CF9" w:rsidP="003463F3">
      <w:pPr>
        <w:pStyle w:val="ConsPlusCell"/>
        <w:jc w:val="both"/>
      </w:pPr>
      <w:r w:rsidRPr="00061AB7">
        <w:t>93 7631     4     Плоды / амми большой</w:t>
      </w:r>
    </w:p>
    <w:p w:rsidR="00CC4CF9" w:rsidRPr="00061AB7" w:rsidRDefault="00CC4CF9" w:rsidP="003463F3">
      <w:pPr>
        <w:pStyle w:val="ConsPlusCell"/>
        <w:jc w:val="both"/>
      </w:pPr>
      <w:r w:rsidRPr="00061AB7">
        <w:t>93 7632     4     - пастернака посевного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7633     5     - псоралии костянковой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93 7634     0     Лист (смоковницы) инжира обыкновенного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7640     3     Сырье для получения противодиабетических средств</w:t>
      </w:r>
    </w:p>
    <w:p w:rsidR="00CC4CF9" w:rsidRPr="00061AB7" w:rsidRDefault="00CC4CF9" w:rsidP="003463F3">
      <w:pPr>
        <w:pStyle w:val="ConsPlusCell"/>
        <w:jc w:val="both"/>
      </w:pPr>
      <w:r w:rsidRPr="00061AB7">
        <w:t>93 7641     9     Побеги черники обыкновенной</w:t>
      </w:r>
    </w:p>
    <w:p w:rsidR="00CC4CF9" w:rsidRPr="00061AB7" w:rsidRDefault="00CC4CF9" w:rsidP="003463F3">
      <w:pPr>
        <w:pStyle w:val="ConsPlusCell"/>
        <w:jc w:val="both"/>
      </w:pPr>
      <w:r w:rsidRPr="00061AB7">
        <w:t>93 7642     4     Створки плодов фасоли обыкновенной</w:t>
      </w:r>
    </w:p>
    <w:p w:rsidR="00CC4CF9" w:rsidRPr="00061AB7" w:rsidRDefault="00CC4CF9" w:rsidP="003463F3">
      <w:pPr>
        <w:pStyle w:val="ConsPlusCell"/>
        <w:jc w:val="both"/>
      </w:pPr>
      <w:r w:rsidRPr="00061AB7">
        <w:t>93 7643     8     Сбор "Арфазетин"</w:t>
      </w:r>
    </w:p>
    <w:p w:rsidR="00CC4CF9" w:rsidRPr="00061AB7" w:rsidRDefault="00CC4CF9" w:rsidP="003463F3">
      <w:pPr>
        <w:pStyle w:val="ConsPlusCell"/>
        <w:jc w:val="both"/>
      </w:pPr>
      <w:r w:rsidRPr="00061AB7">
        <w:t>93 7650     8     Сырье высушенное для получения исходных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полупродуктов для синтеза стероидных гормонов</w:t>
      </w:r>
    </w:p>
    <w:p w:rsidR="00CC4CF9" w:rsidRPr="00061AB7" w:rsidRDefault="00CC4CF9" w:rsidP="003463F3">
      <w:pPr>
        <w:pStyle w:val="ConsPlusCell"/>
        <w:jc w:val="both"/>
      </w:pPr>
      <w:r w:rsidRPr="00061AB7">
        <w:t>93 7651     3     Трава паслена дольчатого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7652     9     Листья юкки славной</w:t>
      </w:r>
    </w:p>
    <w:p w:rsidR="00CC4CF9" w:rsidRPr="00061AB7" w:rsidRDefault="00CC4CF9" w:rsidP="003463F3">
      <w:pPr>
        <w:pStyle w:val="ConsPlusCell"/>
        <w:jc w:val="both"/>
      </w:pPr>
      <w:r w:rsidRPr="00061AB7">
        <w:t>93 7660     2     Сырье для получения природных витаминных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препаратов</w:t>
      </w:r>
    </w:p>
    <w:p w:rsidR="00CC4CF9" w:rsidRPr="00061AB7" w:rsidRDefault="00CC4CF9" w:rsidP="003463F3">
      <w:pPr>
        <w:pStyle w:val="ConsPlusCell"/>
        <w:jc w:val="both"/>
      </w:pPr>
      <w:r w:rsidRPr="00061AB7">
        <w:t>93 7662     3     Плоды облепихи, шиповника</w:t>
      </w:r>
    </w:p>
    <w:p w:rsidR="00CC4CF9" w:rsidRPr="00061AB7" w:rsidRDefault="00CC4CF9" w:rsidP="003463F3">
      <w:pPr>
        <w:pStyle w:val="ConsPlusCell"/>
        <w:jc w:val="both"/>
      </w:pPr>
      <w:r w:rsidRPr="00061AB7">
        <w:t>93 7680     1     Сырье для получения ферментных препаратов</w:t>
      </w:r>
    </w:p>
    <w:p w:rsidR="00CC4CF9" w:rsidRPr="00061AB7" w:rsidRDefault="00CC4CF9" w:rsidP="003463F3">
      <w:pPr>
        <w:pStyle w:val="ConsPlusCell"/>
        <w:jc w:val="both"/>
      </w:pPr>
      <w:r w:rsidRPr="00061AB7">
        <w:t>93 7681     7     Семя чернушки дамасской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93 7700     9     Продукты лекарственные растительные и животные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7710     3     Травы высушенные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7711     9     Трава / фиалки трехцветной и полевой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(Иван-да-Марья)</w:t>
      </w:r>
    </w:p>
    <w:p w:rsidR="00CC4CF9" w:rsidRPr="00061AB7" w:rsidRDefault="00CC4CF9" w:rsidP="003463F3">
      <w:pPr>
        <w:pStyle w:val="ConsPlusCell"/>
        <w:jc w:val="both"/>
      </w:pPr>
      <w:r w:rsidRPr="00061AB7">
        <w:t>93 7712     4     - череды трехраздельной</w:t>
      </w:r>
    </w:p>
    <w:p w:rsidR="00CC4CF9" w:rsidRPr="00061AB7" w:rsidRDefault="00CC4CF9" w:rsidP="003463F3">
      <w:pPr>
        <w:pStyle w:val="ConsPlusCell"/>
        <w:jc w:val="both"/>
      </w:pPr>
      <w:r w:rsidRPr="00061AB7">
        <w:t>93 7713     4     - чистотела</w:t>
      </w:r>
    </w:p>
    <w:p w:rsidR="00CC4CF9" w:rsidRPr="00061AB7" w:rsidRDefault="00CC4CF9" w:rsidP="003463F3">
      <w:pPr>
        <w:pStyle w:val="ConsPlusCell"/>
        <w:jc w:val="both"/>
      </w:pPr>
      <w:r w:rsidRPr="00061AB7">
        <w:t>93 7714     5     - живучки Лаксмана</w:t>
      </w:r>
    </w:p>
    <w:p w:rsidR="00CC4CF9" w:rsidRPr="00061AB7" w:rsidRDefault="00CC4CF9" w:rsidP="003463F3">
      <w:pPr>
        <w:pStyle w:val="ConsPlusCell"/>
        <w:jc w:val="both"/>
      </w:pPr>
      <w:r w:rsidRPr="00061AB7">
        <w:t>93 7715     0     - зопника колючего</w:t>
      </w:r>
    </w:p>
    <w:p w:rsidR="00CC4CF9" w:rsidRPr="00061AB7" w:rsidRDefault="00CC4CF9" w:rsidP="003463F3">
      <w:pPr>
        <w:pStyle w:val="ConsPlusCell"/>
        <w:jc w:val="both"/>
      </w:pPr>
      <w:r w:rsidRPr="00061AB7">
        <w:t>93 7716     6     - зубровки</w:t>
      </w:r>
    </w:p>
    <w:p w:rsidR="00CC4CF9" w:rsidRPr="00061AB7" w:rsidRDefault="00CC4CF9" w:rsidP="003463F3">
      <w:pPr>
        <w:pStyle w:val="ConsPlusCell"/>
        <w:jc w:val="both"/>
      </w:pPr>
      <w:r w:rsidRPr="00061AB7">
        <w:t>93 7717     1     - спорыша (горца птичьего)</w:t>
      </w:r>
    </w:p>
    <w:p w:rsidR="00CC4CF9" w:rsidRPr="00061AB7" w:rsidRDefault="00CC4CF9" w:rsidP="003463F3">
      <w:pPr>
        <w:pStyle w:val="ConsPlusCell"/>
        <w:jc w:val="both"/>
      </w:pPr>
      <w:r w:rsidRPr="00061AB7">
        <w:t>93 7718     7     - сухоцвета однолетнего</w:t>
      </w:r>
    </w:p>
    <w:p w:rsidR="00CC4CF9" w:rsidRPr="00061AB7" w:rsidRDefault="00CC4CF9" w:rsidP="003463F3">
      <w:pPr>
        <w:pStyle w:val="ConsPlusCell"/>
        <w:jc w:val="both"/>
      </w:pPr>
      <w:r w:rsidRPr="00061AB7">
        <w:t>93 7719     2     - чистеца буквицветного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7720     8     Листья высушенные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7721     3     Листья подбела (белокопытника)</w:t>
      </w:r>
    </w:p>
    <w:p w:rsidR="00CC4CF9" w:rsidRPr="00061AB7" w:rsidRDefault="00CC4CF9" w:rsidP="003463F3">
      <w:pPr>
        <w:pStyle w:val="ConsPlusCell"/>
        <w:jc w:val="both"/>
      </w:pPr>
      <w:r w:rsidRPr="00061AB7">
        <w:t>93 7722     9     Листья алтея лекарственного и алтея армянского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7723     4     Листья березы бородавчатой и пушистой</w:t>
      </w:r>
    </w:p>
    <w:p w:rsidR="00CC4CF9" w:rsidRPr="00061AB7" w:rsidRDefault="00CC4CF9" w:rsidP="003463F3">
      <w:pPr>
        <w:pStyle w:val="ConsPlusCell"/>
        <w:jc w:val="both"/>
      </w:pPr>
      <w:r w:rsidRPr="00061AB7">
        <w:t>93 7724     8     Листья боярышника кроваво-красного и колючего</w:t>
      </w:r>
    </w:p>
    <w:p w:rsidR="00CC4CF9" w:rsidRPr="00061AB7" w:rsidRDefault="00CC4CF9" w:rsidP="003463F3">
      <w:pPr>
        <w:pStyle w:val="ConsPlusCell"/>
        <w:jc w:val="both"/>
      </w:pPr>
      <w:r w:rsidRPr="00061AB7">
        <w:t>93 7725     5     Листья ежевики</w:t>
      </w:r>
    </w:p>
    <w:p w:rsidR="00CC4CF9" w:rsidRPr="00061AB7" w:rsidRDefault="00CC4CF9" w:rsidP="003463F3">
      <w:pPr>
        <w:pStyle w:val="ConsPlusCell"/>
        <w:jc w:val="both"/>
      </w:pPr>
      <w:r w:rsidRPr="00061AB7">
        <w:t>93 7726     0     Листья конского каштана обыкновенного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7727     6     Листья лещины</w:t>
      </w:r>
    </w:p>
    <w:p w:rsidR="00CC4CF9" w:rsidRPr="00061AB7" w:rsidRDefault="00CC4CF9" w:rsidP="003463F3">
      <w:pPr>
        <w:pStyle w:val="ConsPlusCell"/>
        <w:jc w:val="both"/>
      </w:pPr>
      <w:r w:rsidRPr="00061AB7">
        <w:t>93 7728     1     Листья малины</w:t>
      </w:r>
    </w:p>
    <w:p w:rsidR="00CC4CF9" w:rsidRPr="00061AB7" w:rsidRDefault="00CC4CF9" w:rsidP="003463F3">
      <w:pPr>
        <w:pStyle w:val="ConsPlusCell"/>
        <w:jc w:val="both"/>
      </w:pPr>
      <w:r w:rsidRPr="00061AB7">
        <w:t>93 7729     7     Листья смородины черной</w:t>
      </w:r>
    </w:p>
    <w:p w:rsidR="00CC4CF9" w:rsidRPr="00061AB7" w:rsidRDefault="00CC4CF9" w:rsidP="003463F3">
      <w:pPr>
        <w:pStyle w:val="ConsPlusCell"/>
        <w:jc w:val="both"/>
      </w:pPr>
      <w:r w:rsidRPr="00061AB7">
        <w:t>93 7730     2     Корневища и клубни высушенные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7731     8     Корневище аира</w:t>
      </w:r>
    </w:p>
    <w:p w:rsidR="00CC4CF9" w:rsidRPr="00061AB7" w:rsidRDefault="00CC4CF9" w:rsidP="003463F3">
      <w:pPr>
        <w:pStyle w:val="ConsPlusCell"/>
        <w:jc w:val="both"/>
      </w:pPr>
      <w:r w:rsidRPr="00061AB7">
        <w:t>93 7732     3     Корневище ириса</w:t>
      </w:r>
    </w:p>
    <w:p w:rsidR="00CC4CF9" w:rsidRPr="00061AB7" w:rsidRDefault="00CC4CF9" w:rsidP="003463F3">
      <w:pPr>
        <w:pStyle w:val="ConsPlusCell"/>
        <w:jc w:val="both"/>
      </w:pPr>
      <w:r w:rsidRPr="00061AB7">
        <w:t>93 7733     9     Клубни салепа</w:t>
      </w:r>
    </w:p>
    <w:p w:rsidR="00CC4CF9" w:rsidRPr="00061AB7" w:rsidRDefault="00CC4CF9" w:rsidP="003463F3">
      <w:pPr>
        <w:pStyle w:val="ConsPlusCell"/>
        <w:jc w:val="both"/>
      </w:pPr>
      <w:r w:rsidRPr="00061AB7">
        <w:t>93 7740     7     Корни и корневища высушенные и свежие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дикорастущие</w:t>
      </w:r>
    </w:p>
    <w:p w:rsidR="00CC4CF9" w:rsidRPr="00061AB7" w:rsidRDefault="00CC4CF9" w:rsidP="003463F3">
      <w:pPr>
        <w:pStyle w:val="ConsPlusCell"/>
        <w:jc w:val="both"/>
      </w:pPr>
      <w:r w:rsidRPr="00061AB7">
        <w:t>93 7741     2     Корневище с корнями диоскореи кавказской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ниппонской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93 7743     3     Корневище с корнями дягиля лекарственного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7744     9     Корневище и корни лабазника шестилепестного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7746     5     Корни оконника жесткого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7747     5     Корневища с корнями щавеля конского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7750     1     Цветки / высушенные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7751     7     - коровяка скипетровидного и мохнатого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7752     2     - пижмы обыкновенной</w:t>
      </w:r>
    </w:p>
    <w:p w:rsidR="00CC4CF9" w:rsidRPr="00061AB7" w:rsidRDefault="00CC4CF9" w:rsidP="003463F3">
      <w:pPr>
        <w:pStyle w:val="ConsPlusCell"/>
        <w:jc w:val="both"/>
      </w:pPr>
      <w:r w:rsidRPr="00061AB7">
        <w:t>93 7753     8     Бутоны софоры японской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93 7754     3     Цветки боярышника с листьями</w:t>
      </w:r>
    </w:p>
    <w:p w:rsidR="00CC4CF9" w:rsidRPr="00061AB7" w:rsidRDefault="00CC4CF9" w:rsidP="003463F3">
      <w:pPr>
        <w:pStyle w:val="ConsPlusCell"/>
        <w:jc w:val="both"/>
      </w:pPr>
      <w:r w:rsidRPr="00061AB7">
        <w:t>93 7755     9     Цветки крапивы глухой</w:t>
      </w:r>
    </w:p>
    <w:p w:rsidR="00CC4CF9" w:rsidRPr="00061AB7" w:rsidRDefault="00CC4CF9" w:rsidP="003463F3">
      <w:pPr>
        <w:pStyle w:val="ConsPlusCell"/>
        <w:jc w:val="both"/>
      </w:pPr>
      <w:r w:rsidRPr="00061AB7">
        <w:t>93 7760     6     Плоды / высушенные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7761     1     - тмина</w:t>
      </w:r>
    </w:p>
    <w:p w:rsidR="00CC4CF9" w:rsidRPr="00061AB7" w:rsidRDefault="00CC4CF9" w:rsidP="003463F3">
      <w:pPr>
        <w:pStyle w:val="ConsPlusCell"/>
        <w:jc w:val="both"/>
      </w:pPr>
      <w:r w:rsidRPr="00061AB7">
        <w:t>93 7762     7     - укропа</w:t>
      </w:r>
    </w:p>
    <w:p w:rsidR="00CC4CF9" w:rsidRPr="00061AB7" w:rsidRDefault="00CC4CF9" w:rsidP="003463F3">
      <w:pPr>
        <w:pStyle w:val="ConsPlusCell"/>
        <w:jc w:val="both"/>
      </w:pPr>
      <w:r w:rsidRPr="00061AB7">
        <w:t>93 7763     2     - рябины</w:t>
      </w:r>
    </w:p>
    <w:p w:rsidR="00CC4CF9" w:rsidRPr="00061AB7" w:rsidRDefault="00CC4CF9" w:rsidP="003463F3">
      <w:pPr>
        <w:pStyle w:val="ConsPlusCell"/>
        <w:jc w:val="both"/>
      </w:pPr>
      <w:r w:rsidRPr="00061AB7">
        <w:t>93 7764     8     - перца стручкового красного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7765     3     - софоры японской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93 7766     9     - аниса, кориандра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7767     4     - смородины черной</w:t>
      </w:r>
    </w:p>
    <w:p w:rsidR="00CC4CF9" w:rsidRPr="00061AB7" w:rsidRDefault="00CC4CF9" w:rsidP="003463F3">
      <w:pPr>
        <w:pStyle w:val="ConsPlusCell"/>
        <w:jc w:val="both"/>
      </w:pPr>
      <w:r w:rsidRPr="00061AB7">
        <w:t>93 7768     2     - каштана конского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7769     5     - моркови дикой</w:t>
      </w:r>
    </w:p>
    <w:p w:rsidR="00CC4CF9" w:rsidRPr="00061AB7" w:rsidRDefault="00CC4CF9" w:rsidP="003463F3">
      <w:pPr>
        <w:pStyle w:val="ConsPlusCell"/>
        <w:jc w:val="both"/>
      </w:pPr>
      <w:r w:rsidRPr="00061AB7">
        <w:t>93 7770     0     Мхи и лишайники</w:t>
      </w:r>
    </w:p>
    <w:p w:rsidR="00CC4CF9" w:rsidRPr="00061AB7" w:rsidRDefault="00CC4CF9" w:rsidP="003463F3">
      <w:pPr>
        <w:pStyle w:val="ConsPlusCell"/>
        <w:jc w:val="both"/>
      </w:pPr>
      <w:r w:rsidRPr="00061AB7">
        <w:t>93 7771     6     Губка лиственничная (агарикус)</w:t>
      </w:r>
    </w:p>
    <w:p w:rsidR="00CC4CF9" w:rsidRPr="00061AB7" w:rsidRDefault="00CC4CF9" w:rsidP="003463F3">
      <w:pPr>
        <w:pStyle w:val="ConsPlusCell"/>
        <w:jc w:val="both"/>
      </w:pPr>
      <w:r w:rsidRPr="00061AB7">
        <w:t>93 7772     1     Ликоподий, споры плауна булавовидного,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сплюснутого и годичного и трава плауна-баранца</w:t>
      </w:r>
    </w:p>
    <w:p w:rsidR="00CC4CF9" w:rsidRPr="00061AB7" w:rsidRDefault="00CC4CF9" w:rsidP="003463F3">
      <w:pPr>
        <w:pStyle w:val="ConsPlusCell"/>
        <w:jc w:val="both"/>
      </w:pPr>
      <w:r w:rsidRPr="00061AB7">
        <w:t>93 7773     7     Слоевище лишайника центрарии исландской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93 7774     2     Слоевища лишайников семейства кладониевых,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уснеевых, пармелиевых</w:t>
      </w:r>
    </w:p>
    <w:p w:rsidR="00CC4CF9" w:rsidRPr="00061AB7" w:rsidRDefault="00CC4CF9" w:rsidP="003463F3">
      <w:pPr>
        <w:pStyle w:val="ConsPlusCell"/>
        <w:jc w:val="both"/>
      </w:pPr>
      <w:r w:rsidRPr="00061AB7">
        <w:t>93 7775     8     Очистки лиственничной губки-агарикуса</w:t>
      </w:r>
    </w:p>
    <w:p w:rsidR="00CC4CF9" w:rsidRPr="00061AB7" w:rsidRDefault="00CC4CF9" w:rsidP="003463F3">
      <w:pPr>
        <w:pStyle w:val="ConsPlusCell"/>
        <w:jc w:val="both"/>
      </w:pPr>
      <w:r w:rsidRPr="00061AB7">
        <w:t>93 7776     3     Дубовый мох</w:t>
      </w:r>
    </w:p>
    <w:p w:rsidR="00CC4CF9" w:rsidRPr="00061AB7" w:rsidRDefault="00CC4CF9" w:rsidP="003463F3">
      <w:pPr>
        <w:pStyle w:val="ConsPlusCell"/>
        <w:jc w:val="both"/>
      </w:pPr>
      <w:r w:rsidRPr="00061AB7">
        <w:t>93 7780     5     Почки и прочее</w:t>
      </w:r>
    </w:p>
    <w:p w:rsidR="00CC4CF9" w:rsidRPr="00061AB7" w:rsidRDefault="00CC4CF9" w:rsidP="003463F3">
      <w:pPr>
        <w:pStyle w:val="ConsPlusCell"/>
        <w:jc w:val="both"/>
      </w:pPr>
      <w:r w:rsidRPr="00061AB7">
        <w:t>93 7781     0     Почки тополя черного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7782     6     Плодоножки вишни и черешни</w:t>
      </w:r>
    </w:p>
    <w:p w:rsidR="00CC4CF9" w:rsidRPr="00061AB7" w:rsidRDefault="00CC4CF9" w:rsidP="003463F3">
      <w:pPr>
        <w:pStyle w:val="ConsPlusCell"/>
        <w:jc w:val="both"/>
      </w:pPr>
      <w:r w:rsidRPr="00061AB7">
        <w:t>93 7783     1     Стручки фасоли</w:t>
      </w:r>
    </w:p>
    <w:p w:rsidR="00CC4CF9" w:rsidRPr="00061AB7" w:rsidRDefault="00CC4CF9" w:rsidP="003463F3">
      <w:pPr>
        <w:pStyle w:val="ConsPlusCell"/>
        <w:jc w:val="both"/>
      </w:pPr>
      <w:r w:rsidRPr="00061AB7">
        <w:t>93 7784     7     Трава гусиной лапки (лапчатки гусиной)</w:t>
      </w:r>
    </w:p>
    <w:p w:rsidR="00CC4CF9" w:rsidRPr="00061AB7" w:rsidRDefault="00CC4CF9" w:rsidP="003463F3">
      <w:pPr>
        <w:pStyle w:val="ConsPlusCell"/>
        <w:jc w:val="both"/>
      </w:pPr>
      <w:r w:rsidRPr="00061AB7">
        <w:t>93 7786     8     Корневище с корнями девясила большого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7787     3     Листья черники</w:t>
      </w:r>
    </w:p>
    <w:p w:rsidR="00CC4CF9" w:rsidRPr="00061AB7" w:rsidRDefault="00CC4CF9" w:rsidP="003463F3">
      <w:pPr>
        <w:pStyle w:val="ConsPlusCell"/>
        <w:jc w:val="both"/>
      </w:pPr>
      <w:r w:rsidRPr="00061AB7">
        <w:t>93 7788     9     Желуди дубовые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93 7790     3     Продукты животные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7791     5     Бадяга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7794     1     Пиявка медицинская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93 7900     6     Продукты лекарственные растительные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7910     0     Травы высушенные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7911     6     Трава доремы песчаной</w:t>
      </w:r>
    </w:p>
    <w:p w:rsidR="00CC4CF9" w:rsidRPr="00061AB7" w:rsidRDefault="00CC4CF9" w:rsidP="003463F3">
      <w:pPr>
        <w:pStyle w:val="ConsPlusCell"/>
        <w:jc w:val="both"/>
      </w:pPr>
      <w:r w:rsidRPr="00061AB7">
        <w:t>93 7912     1     Трава одуванчика</w:t>
      </w:r>
    </w:p>
    <w:p w:rsidR="00CC4CF9" w:rsidRPr="00061AB7" w:rsidRDefault="00CC4CF9" w:rsidP="003463F3">
      <w:pPr>
        <w:pStyle w:val="ConsPlusCell"/>
        <w:jc w:val="both"/>
      </w:pPr>
      <w:r w:rsidRPr="00061AB7">
        <w:t>93 7913     7     Трава яндака</w:t>
      </w:r>
    </w:p>
    <w:p w:rsidR="00CC4CF9" w:rsidRPr="00061AB7" w:rsidRDefault="00CC4CF9" w:rsidP="003463F3">
      <w:pPr>
        <w:pStyle w:val="ConsPlusCell"/>
        <w:jc w:val="both"/>
      </w:pPr>
      <w:r w:rsidRPr="00061AB7">
        <w:t>93 7914     2     Верхушки с цветами вереска</w:t>
      </w:r>
    </w:p>
    <w:p w:rsidR="00CC4CF9" w:rsidRPr="00061AB7" w:rsidRDefault="00CC4CF9" w:rsidP="003463F3">
      <w:pPr>
        <w:pStyle w:val="ConsPlusCell"/>
        <w:jc w:val="both"/>
      </w:pPr>
      <w:r w:rsidRPr="00061AB7">
        <w:t>93 7915     8     Трава (плоды и листья) зизифуса</w:t>
      </w:r>
    </w:p>
    <w:p w:rsidR="00CC4CF9" w:rsidRPr="00061AB7" w:rsidRDefault="00CC4CF9" w:rsidP="003463F3">
      <w:pPr>
        <w:pStyle w:val="ConsPlusCell"/>
        <w:jc w:val="both"/>
      </w:pPr>
      <w:r w:rsidRPr="00061AB7">
        <w:t>93 7916     3     Эхинацеи пурпурной трава</w:t>
      </w:r>
    </w:p>
    <w:p w:rsidR="00CC4CF9" w:rsidRPr="00061AB7" w:rsidRDefault="00CC4CF9" w:rsidP="003463F3">
      <w:pPr>
        <w:pStyle w:val="ConsPlusCell"/>
        <w:jc w:val="both"/>
      </w:pPr>
      <w:r w:rsidRPr="00061AB7">
        <w:t>93 7917     9     Трава овса посевного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7917 введен Изменением N 32/2000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7918     4     Мелиссы лекарственной трава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7916 - 93 7918 введены Изменением N 18/99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7940     4     Цветки высушенные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7941     0     Цветки клевера красного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7942     5     Цветки крапивы жгучей</w:t>
      </w:r>
    </w:p>
    <w:p w:rsidR="00CC4CF9" w:rsidRPr="00061AB7" w:rsidRDefault="00CC4CF9" w:rsidP="003463F3">
      <w:pPr>
        <w:pStyle w:val="ConsPlusCell"/>
        <w:jc w:val="both"/>
      </w:pPr>
      <w:r w:rsidRPr="00061AB7">
        <w:t>93 7950     9     Корневища и корни высушенные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7951     4     Корневище и корни полыни таврической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93 8000     6     Препараты биологические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93 8100     8     Сыворотки, иммуно- и гаммаглобулины, препараты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крови и других биологических субстратов,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применяемые в медицине</w:t>
      </w:r>
    </w:p>
    <w:p w:rsidR="00CC4CF9" w:rsidRPr="00061AB7" w:rsidRDefault="00CC4CF9" w:rsidP="003463F3">
      <w:pPr>
        <w:pStyle w:val="ConsPlusCell"/>
        <w:jc w:val="both"/>
      </w:pPr>
      <w:r w:rsidRPr="00061AB7">
        <w:t>93 8110     4     Сыворотки антитоксические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93 8111     1     Сыворотка / противоботулиническая типа 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8112     5     - противогангренозная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8113     0     - противостолбнячная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8114     6     - противодифтерийная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8115     1     - противоботулиническая типа В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8116     7     - противоботулиническая типа E</w:t>
      </w:r>
    </w:p>
    <w:p w:rsidR="00CC4CF9" w:rsidRPr="00061AB7" w:rsidRDefault="00CC4CF9" w:rsidP="003463F3">
      <w:pPr>
        <w:pStyle w:val="ConsPlusCell"/>
        <w:jc w:val="both"/>
      </w:pPr>
      <w:r w:rsidRPr="00061AB7">
        <w:t>93 8117     2     - противоботулиническая типов С и Г</w:t>
      </w:r>
    </w:p>
    <w:p w:rsidR="00CC4CF9" w:rsidRPr="00061AB7" w:rsidRDefault="00CC4CF9" w:rsidP="003463F3">
      <w:pPr>
        <w:pStyle w:val="ConsPlusCell"/>
        <w:jc w:val="both"/>
      </w:pPr>
      <w:r w:rsidRPr="00061AB7">
        <w:t>93 8118     8     Сыворотки противоботулинические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поливалентные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8116 - 93 8118 введены Изменением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8130     3     Иммуноглобулины гомологичные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противобактериальные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8131     9     Иммуноглобулин человека / противоботулинический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93 8132     4     - противостолбнячный</w:t>
      </w:r>
    </w:p>
    <w:p w:rsidR="00CC4CF9" w:rsidRPr="00061AB7" w:rsidRDefault="00CC4CF9" w:rsidP="003463F3">
      <w:pPr>
        <w:pStyle w:val="ConsPlusCell"/>
        <w:jc w:val="both"/>
      </w:pPr>
      <w:r w:rsidRPr="00061AB7">
        <w:t>93 8133     9     Иммуноглобулины человека /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противостафилококковые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93 8134     5     - против кишечных инфекций</w:t>
      </w:r>
    </w:p>
    <w:p w:rsidR="00CC4CF9" w:rsidRPr="00061AB7" w:rsidRDefault="00CC4CF9" w:rsidP="003463F3">
      <w:pPr>
        <w:pStyle w:val="ConsPlusCell"/>
        <w:jc w:val="both"/>
      </w:pPr>
      <w:r w:rsidRPr="00061AB7">
        <w:t>93 8135     0     Иммуноглобулин / противококлюшный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32/2000 ОКП)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8131 - 93 8135 введены Изменением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8136     6     - противодифтерийный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8136 введен Изменением N 32/2000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8140     8     Сыворотки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8141     3     Сыворотка антиретикулярная цитотоксическая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нативная лошадиная по Богомольцу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8142     9     Сыворотки против яда змей гюрзы, эфы и гадюки</w:t>
      </w:r>
    </w:p>
    <w:p w:rsidR="00CC4CF9" w:rsidRPr="00061AB7" w:rsidRDefault="00CC4CF9" w:rsidP="003463F3">
      <w:pPr>
        <w:pStyle w:val="ConsPlusCell"/>
        <w:jc w:val="both"/>
      </w:pPr>
      <w:r w:rsidRPr="00061AB7">
        <w:t>93 8143     4     Сыворотка / лошадиная или крупного рогатого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скота, разведенная 1:100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8142 - 93 8143 введены Изменением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8144     2     - против яда змеи среднеазиатской кобры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8145     5     Сыворотка стерилизованная "ф"</w:t>
      </w:r>
    </w:p>
    <w:p w:rsidR="00CC4CF9" w:rsidRPr="00061AB7" w:rsidRDefault="00CC4CF9" w:rsidP="003463F3">
      <w:pPr>
        <w:pStyle w:val="ConsPlusCell"/>
        <w:jc w:val="both"/>
      </w:pPr>
      <w:r w:rsidRPr="00061AB7">
        <w:t>93 8146     0     - поливалентная против яда змей гюрзы, эфы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кобры</w:t>
      </w:r>
    </w:p>
    <w:p w:rsidR="00CC4CF9" w:rsidRPr="00061AB7" w:rsidRDefault="00CC4CF9" w:rsidP="003463F3">
      <w:pPr>
        <w:pStyle w:val="ConsPlusCell"/>
        <w:jc w:val="both"/>
      </w:pPr>
      <w:r w:rsidRPr="00061AB7">
        <w:t>93 8147     7     - против яда паука каракурта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8146 - 93 8147 введены Изменением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8150     2     Иммуноглобулины гомологические против вирусных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инфекций</w:t>
      </w:r>
    </w:p>
    <w:p w:rsidR="00CC4CF9" w:rsidRPr="00061AB7" w:rsidRDefault="00CC4CF9" w:rsidP="003463F3">
      <w:pPr>
        <w:pStyle w:val="ConsPlusCell"/>
        <w:jc w:val="both"/>
      </w:pPr>
      <w:r w:rsidRPr="00061AB7">
        <w:t>Код 93 8151 исключен. - Изменение N 19/99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8152     3     Иммуноглобулин / человека противогриппозный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8153     9     - человека нормальный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Код 93 8154 исключен. - Изменение N 19/99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8155     6     - антирабический донорский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Код 93 8156 исключен. - Изменение N 19/99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8157     0     - против гепатита Б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Код 93 8158 исключен. - Изменение N 19/99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8159     1     - человека против клещевого энцефалита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8160     7     Гамма-и и иммуноглобулины гетерогенные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8161     2     Иммуноглобулин / антирабический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8162     8     - против клещевого энцефалита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8163     3     Гамма-глобулин противосибиреязвенный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93 8164     9     Иммуноглобулин / противолептоспирозный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8165     4     - против японского энцефалита, венесуэльского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энцефаломиелита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8166     0     - антилимфоцитарный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8167     5     Иммуноглобулины противостафилококковые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8167 введен Изменением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8170     1     Препараты из крови прочие и полученные методом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генетической инженерии</w:t>
      </w:r>
    </w:p>
    <w:p w:rsidR="00CC4CF9" w:rsidRPr="00061AB7" w:rsidRDefault="00CC4CF9" w:rsidP="003463F3">
      <w:pPr>
        <w:pStyle w:val="ConsPlusCell"/>
        <w:jc w:val="both"/>
      </w:pPr>
      <w:r w:rsidRPr="00061AB7">
        <w:t>93 8171     7     Альбумин</w:t>
      </w:r>
    </w:p>
    <w:p w:rsidR="00CC4CF9" w:rsidRPr="00061AB7" w:rsidRDefault="00CC4CF9" w:rsidP="003463F3">
      <w:pPr>
        <w:pStyle w:val="ConsPlusCell"/>
        <w:jc w:val="both"/>
      </w:pPr>
      <w:r w:rsidRPr="00061AB7">
        <w:t>93 8172     2     Протеин</w:t>
      </w:r>
    </w:p>
    <w:p w:rsidR="00CC4CF9" w:rsidRPr="00061AB7" w:rsidRDefault="00CC4CF9" w:rsidP="003463F3">
      <w:pPr>
        <w:pStyle w:val="ConsPlusCell"/>
        <w:jc w:val="both"/>
      </w:pPr>
      <w:r w:rsidRPr="00061AB7">
        <w:t>93 8173     8     Фибронолизин</w:t>
      </w:r>
    </w:p>
    <w:p w:rsidR="00CC4CF9" w:rsidRPr="00061AB7" w:rsidRDefault="00CC4CF9" w:rsidP="003463F3">
      <w:pPr>
        <w:pStyle w:val="ConsPlusCell"/>
        <w:jc w:val="both"/>
      </w:pPr>
      <w:r w:rsidRPr="00061AB7">
        <w:t>93 8174     3     Тромбин</w:t>
      </w:r>
    </w:p>
    <w:p w:rsidR="00CC4CF9" w:rsidRPr="00061AB7" w:rsidRDefault="00CC4CF9" w:rsidP="003463F3">
      <w:pPr>
        <w:pStyle w:val="ConsPlusCell"/>
        <w:jc w:val="both"/>
      </w:pPr>
      <w:r w:rsidRPr="00061AB7">
        <w:t>93 8175     9     Интерферон</w:t>
      </w:r>
    </w:p>
    <w:p w:rsidR="00CC4CF9" w:rsidRPr="00061AB7" w:rsidRDefault="00CC4CF9" w:rsidP="003463F3">
      <w:pPr>
        <w:pStyle w:val="ConsPlusCell"/>
        <w:jc w:val="both"/>
      </w:pPr>
      <w:r w:rsidRPr="00061AB7">
        <w:t>93 8176     4     Плазмы противобактериальные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8177     2     Гистаглобулин</w:t>
      </w:r>
    </w:p>
    <w:p w:rsidR="00CC4CF9" w:rsidRPr="00061AB7" w:rsidRDefault="00CC4CF9" w:rsidP="003463F3">
      <w:pPr>
        <w:pStyle w:val="ConsPlusCell"/>
        <w:jc w:val="both"/>
      </w:pPr>
      <w:r w:rsidRPr="00061AB7">
        <w:t>93 8179     0     Иммуноглобулин противоаллергический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8176 - 93 8179 введены Изменением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8180     6     Ферменты из крови и других биологических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субстратов</w:t>
      </w:r>
    </w:p>
    <w:p w:rsidR="00CC4CF9" w:rsidRPr="00061AB7" w:rsidRDefault="00CC4CF9" w:rsidP="003463F3">
      <w:pPr>
        <w:pStyle w:val="ConsPlusCell"/>
        <w:jc w:val="both"/>
      </w:pPr>
      <w:r w:rsidRPr="00061AB7">
        <w:t>93 8181     1     Препарат / фермента пропионилхолинэстеразы N 1</w:t>
      </w:r>
    </w:p>
    <w:p w:rsidR="00CC4CF9" w:rsidRPr="00061AB7" w:rsidRDefault="00CC4CF9" w:rsidP="003463F3">
      <w:pPr>
        <w:pStyle w:val="ConsPlusCell"/>
        <w:jc w:val="both"/>
      </w:pPr>
      <w:r w:rsidRPr="00061AB7">
        <w:t>93 8182     7     - фермента пропионилхолинэстеразы N 2</w:t>
      </w:r>
    </w:p>
    <w:p w:rsidR="00CC4CF9" w:rsidRPr="00061AB7" w:rsidRDefault="00CC4CF9" w:rsidP="003463F3">
      <w:pPr>
        <w:pStyle w:val="ConsPlusCell"/>
        <w:jc w:val="both"/>
      </w:pPr>
      <w:r w:rsidRPr="00061AB7">
        <w:t>93 8183     2     - фермента ацетилхолинэстеразы из эритроцитов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крови человека</w:t>
      </w:r>
    </w:p>
    <w:p w:rsidR="00CC4CF9" w:rsidRPr="00061AB7" w:rsidRDefault="00CC4CF9" w:rsidP="003463F3">
      <w:pPr>
        <w:pStyle w:val="ConsPlusCell"/>
        <w:jc w:val="both"/>
      </w:pPr>
      <w:r w:rsidRPr="00061AB7">
        <w:t>93 8184     8     - фермента ацетилхолинэстеразы из эритроцитов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крови лошади</w:t>
      </w:r>
    </w:p>
    <w:p w:rsidR="00CC4CF9" w:rsidRPr="00061AB7" w:rsidRDefault="00CC4CF9" w:rsidP="003463F3">
      <w:pPr>
        <w:pStyle w:val="ConsPlusCell"/>
        <w:jc w:val="both"/>
      </w:pPr>
      <w:r w:rsidRPr="00061AB7">
        <w:t>93 8185     3     - холинэстеразы I и II классов</w:t>
      </w:r>
    </w:p>
    <w:p w:rsidR="00CC4CF9" w:rsidRPr="00061AB7" w:rsidRDefault="00CC4CF9" w:rsidP="003463F3">
      <w:pPr>
        <w:pStyle w:val="ConsPlusCell"/>
        <w:jc w:val="both"/>
      </w:pPr>
      <w:r w:rsidRPr="00061AB7">
        <w:t>93 8186     9     - холинэстеразы III и IV классов</w:t>
      </w:r>
    </w:p>
    <w:p w:rsidR="00CC4CF9" w:rsidRPr="00061AB7" w:rsidRDefault="00CC4CF9" w:rsidP="003463F3">
      <w:pPr>
        <w:pStyle w:val="ConsPlusCell"/>
        <w:jc w:val="both"/>
      </w:pPr>
      <w:r w:rsidRPr="00061AB7">
        <w:t>93 8187     4     - холинэстеразы V, VI и VII классов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8181 - 93 8187 введены Изменением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8190     0     Препараты из других биологических субстратов</w:t>
      </w:r>
    </w:p>
    <w:p w:rsidR="00CC4CF9" w:rsidRPr="00061AB7" w:rsidRDefault="00CC4CF9" w:rsidP="003463F3">
      <w:pPr>
        <w:pStyle w:val="ConsPlusCell"/>
        <w:jc w:val="both"/>
      </w:pPr>
      <w:r w:rsidRPr="00061AB7">
        <w:t>93 8191     6     Лактоглобулины</w:t>
      </w:r>
    </w:p>
    <w:p w:rsidR="00CC4CF9" w:rsidRPr="00061AB7" w:rsidRDefault="00CC4CF9" w:rsidP="003463F3">
      <w:pPr>
        <w:pStyle w:val="ConsPlusCell"/>
        <w:jc w:val="both"/>
      </w:pPr>
      <w:r w:rsidRPr="00061AB7">
        <w:t>93 8192     1     Чигаин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8191 - 93 8192 введены Изменением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8200     3     Сыворотки, препараты из крови и полученные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методом генетической инженерии, применяемые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ветеринарии</w:t>
      </w:r>
    </w:p>
    <w:p w:rsidR="00CC4CF9" w:rsidRPr="00061AB7" w:rsidRDefault="00CC4CF9" w:rsidP="003463F3">
      <w:pPr>
        <w:pStyle w:val="ConsPlusCell"/>
        <w:jc w:val="both"/>
      </w:pPr>
      <w:r w:rsidRPr="00061AB7">
        <w:t>93 8210     8     Сыворотки против сибирской язвы, лептоспироза,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пастереллеза, диплококковых инфекций, паратифа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колибактериоза сельскохозяйственных животных</w:t>
      </w:r>
    </w:p>
    <w:p w:rsidR="00CC4CF9" w:rsidRPr="00061AB7" w:rsidRDefault="00CC4CF9" w:rsidP="003463F3">
      <w:pPr>
        <w:pStyle w:val="ConsPlusCell"/>
        <w:jc w:val="both"/>
      </w:pPr>
      <w:r w:rsidRPr="00061AB7">
        <w:t>93 8211     3     Сыворотка / противосибиреязвенная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93 8212     9     - поливалентная против лептоспироза</w:t>
      </w:r>
    </w:p>
    <w:p w:rsidR="00CC4CF9" w:rsidRPr="00061AB7" w:rsidRDefault="00CC4CF9" w:rsidP="003463F3">
      <w:pPr>
        <w:pStyle w:val="ConsPlusCell"/>
        <w:jc w:val="both"/>
      </w:pPr>
      <w:r w:rsidRPr="00061AB7">
        <w:t>93 8213     4     - против пастереллеза</w:t>
      </w:r>
    </w:p>
    <w:p w:rsidR="00CC4CF9" w:rsidRPr="00061AB7" w:rsidRDefault="00CC4CF9" w:rsidP="003463F3">
      <w:pPr>
        <w:pStyle w:val="ConsPlusCell"/>
        <w:jc w:val="both"/>
      </w:pPr>
      <w:r w:rsidRPr="00061AB7">
        <w:t>93 8214     9     - против диплококковых инфекций</w:t>
      </w:r>
    </w:p>
    <w:p w:rsidR="00CC4CF9" w:rsidRPr="00061AB7" w:rsidRDefault="00CC4CF9" w:rsidP="003463F3">
      <w:pPr>
        <w:pStyle w:val="ConsPlusCell"/>
        <w:jc w:val="both"/>
      </w:pPr>
      <w:r w:rsidRPr="00061AB7">
        <w:t>93 8215     5     - против паратифа и колибактериоза</w:t>
      </w:r>
    </w:p>
    <w:p w:rsidR="00CC4CF9" w:rsidRPr="00061AB7" w:rsidRDefault="00CC4CF9" w:rsidP="003463F3">
      <w:pPr>
        <w:pStyle w:val="ConsPlusCell"/>
        <w:jc w:val="both"/>
      </w:pPr>
      <w:r w:rsidRPr="00061AB7">
        <w:t>93 8220     2     Гамма-глобулины</w:t>
      </w:r>
    </w:p>
    <w:p w:rsidR="00CC4CF9" w:rsidRPr="00061AB7" w:rsidRDefault="00CC4CF9" w:rsidP="003463F3">
      <w:pPr>
        <w:pStyle w:val="ConsPlusCell"/>
        <w:jc w:val="both"/>
      </w:pPr>
      <w:r w:rsidRPr="00061AB7">
        <w:t>93 8221     8     Гамма-глобулин против болезни Ауески</w:t>
      </w:r>
    </w:p>
    <w:p w:rsidR="00CC4CF9" w:rsidRPr="00061AB7" w:rsidRDefault="00CC4CF9" w:rsidP="003463F3">
      <w:pPr>
        <w:pStyle w:val="ConsPlusCell"/>
        <w:jc w:val="both"/>
      </w:pPr>
      <w:r w:rsidRPr="00061AB7">
        <w:t>93 8222     3     Гамма-глобулин против сибирской язвы</w:t>
      </w:r>
    </w:p>
    <w:p w:rsidR="00CC4CF9" w:rsidRPr="00061AB7" w:rsidRDefault="00CC4CF9" w:rsidP="003463F3">
      <w:pPr>
        <w:pStyle w:val="ConsPlusCell"/>
        <w:jc w:val="both"/>
      </w:pPr>
      <w:r w:rsidRPr="00061AB7">
        <w:t>93 8223     9     Гамма-глобулин неспецифический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93 8230     7     Препараты из крови прочие и полученные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методом генетической инженерии</w:t>
      </w:r>
    </w:p>
    <w:p w:rsidR="00CC4CF9" w:rsidRPr="00061AB7" w:rsidRDefault="00CC4CF9" w:rsidP="003463F3">
      <w:pPr>
        <w:pStyle w:val="ConsPlusCell"/>
        <w:jc w:val="both"/>
      </w:pPr>
      <w:r w:rsidRPr="00061AB7">
        <w:t>93 8231     2     Интерфероны</w:t>
      </w:r>
    </w:p>
    <w:p w:rsidR="00CC4CF9" w:rsidRPr="00061AB7" w:rsidRDefault="00CC4CF9" w:rsidP="003463F3">
      <w:pPr>
        <w:pStyle w:val="ConsPlusCell"/>
        <w:jc w:val="both"/>
      </w:pPr>
      <w:r w:rsidRPr="00061AB7">
        <w:t>93 8260     0     Сыворотки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8261     6     Сыворотка / против вирусного гепатита утят</w:t>
      </w:r>
    </w:p>
    <w:p w:rsidR="00CC4CF9" w:rsidRPr="00061AB7" w:rsidRDefault="00CC4CF9" w:rsidP="003463F3">
      <w:pPr>
        <w:pStyle w:val="ConsPlusCell"/>
        <w:jc w:val="both"/>
      </w:pPr>
      <w:r w:rsidRPr="00061AB7">
        <w:t>93 8262     1     - против рожи свиней</w:t>
      </w:r>
    </w:p>
    <w:p w:rsidR="00CC4CF9" w:rsidRPr="00061AB7" w:rsidRDefault="00CC4CF9" w:rsidP="003463F3">
      <w:pPr>
        <w:pStyle w:val="ConsPlusCell"/>
        <w:jc w:val="both"/>
      </w:pPr>
      <w:r w:rsidRPr="00061AB7">
        <w:t>93 8263     7     - антитоксическая против анаэробной дизентерии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ягнят и инфекционной энтеротоксемии овец</w:t>
      </w:r>
    </w:p>
    <w:p w:rsidR="00CC4CF9" w:rsidRPr="00061AB7" w:rsidRDefault="00CC4CF9" w:rsidP="003463F3">
      <w:pPr>
        <w:pStyle w:val="ConsPlusCell"/>
        <w:jc w:val="both"/>
      </w:pPr>
      <w:r w:rsidRPr="00061AB7">
        <w:t>93 8264     2     - жеребых кобыл</w:t>
      </w:r>
    </w:p>
    <w:p w:rsidR="00CC4CF9" w:rsidRPr="00061AB7" w:rsidRDefault="00CC4CF9" w:rsidP="003463F3">
      <w:pPr>
        <w:pStyle w:val="ConsPlusCell"/>
        <w:jc w:val="both"/>
      </w:pPr>
      <w:r w:rsidRPr="00061AB7">
        <w:t>93 8265     8     - крови крупного рогатого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неспецифическая неконсервированная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93 8300     7     Вакцины, анатоксины и токсины, применяемые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медицине</w:t>
      </w:r>
    </w:p>
    <w:p w:rsidR="00CC4CF9" w:rsidRPr="00061AB7" w:rsidRDefault="00CC4CF9" w:rsidP="003463F3">
      <w:pPr>
        <w:pStyle w:val="ConsPlusCell"/>
        <w:jc w:val="both"/>
      </w:pPr>
      <w:r w:rsidRPr="00061AB7">
        <w:t>93 8310     1     Вакцины бактериальные живые профилактические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93 8311     7     Вакцина бруцеллезная накожная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8312     2     Вакцины / сибиреязвенные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8313     8     - БЦЖ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8314     3     Вакцина / туляремийная накожная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8315     9     - чумная</w:t>
      </w:r>
    </w:p>
    <w:p w:rsidR="00CC4CF9" w:rsidRPr="00061AB7" w:rsidRDefault="00CC4CF9" w:rsidP="003463F3">
      <w:pPr>
        <w:pStyle w:val="ConsPlusCell"/>
        <w:jc w:val="both"/>
      </w:pPr>
      <w:r w:rsidRPr="00061AB7">
        <w:t>Коды 93 8316 - 93 8319 исключены. - Изменение N 19/99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8320     6     Вакцины бактериальные, химические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инактивированные профилактические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Код 93 8321 исключен. - Изменение N 19/99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8322     7     Вакцина / лептоспирозная</w:t>
      </w:r>
    </w:p>
    <w:p w:rsidR="00CC4CF9" w:rsidRPr="00061AB7" w:rsidRDefault="00CC4CF9" w:rsidP="003463F3">
      <w:pPr>
        <w:pStyle w:val="ConsPlusCell"/>
        <w:jc w:val="both"/>
      </w:pPr>
      <w:r w:rsidRPr="00061AB7">
        <w:t>93 8323     2     - холерная</w:t>
      </w:r>
    </w:p>
    <w:p w:rsidR="00CC4CF9" w:rsidRPr="00061AB7" w:rsidRDefault="00CC4CF9" w:rsidP="003463F3">
      <w:pPr>
        <w:pStyle w:val="ConsPlusCell"/>
        <w:jc w:val="both"/>
      </w:pPr>
      <w:r w:rsidRPr="00061AB7">
        <w:t>93 8324     8     Холероген-анатоксин</w:t>
      </w:r>
    </w:p>
    <w:p w:rsidR="00CC4CF9" w:rsidRPr="00061AB7" w:rsidRDefault="00CC4CF9" w:rsidP="003463F3">
      <w:pPr>
        <w:pStyle w:val="ConsPlusCell"/>
        <w:jc w:val="both"/>
      </w:pPr>
      <w:r w:rsidRPr="00061AB7">
        <w:t>93 8325     3     Вакцина / брюшнотифозная спиртовая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8326     9     - брюшнотифозная сорбированная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8327     4     - менингококковая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8328     0     - синегнойная</w:t>
      </w:r>
    </w:p>
    <w:p w:rsidR="00CC4CF9" w:rsidRPr="00061AB7" w:rsidRDefault="00CC4CF9" w:rsidP="003463F3">
      <w:pPr>
        <w:pStyle w:val="ConsPlusCell"/>
        <w:jc w:val="both"/>
      </w:pPr>
      <w:r w:rsidRPr="00061AB7">
        <w:t>93 8329     5     - сибиреязвенная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8328 - 93 8329 введены Изменением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8330     0     Вакцины бактериальные инактивированные лечебные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8331     6     Вакцина / бруцеллезная лечебная</w:t>
      </w:r>
    </w:p>
    <w:p w:rsidR="00CC4CF9" w:rsidRPr="00061AB7" w:rsidRDefault="00CC4CF9" w:rsidP="003463F3">
      <w:pPr>
        <w:pStyle w:val="ConsPlusCell"/>
        <w:jc w:val="both"/>
      </w:pPr>
      <w:r w:rsidRPr="00061AB7">
        <w:t>93 8332     1     - гонококковая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93 8333     7     Вакцины стафилококковые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8334     2     СолкоТриховак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Код 93 8335 исключен. - Изменение N 19/99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8336     3     Вакцина / протейная</w:t>
      </w:r>
    </w:p>
    <w:p w:rsidR="00CC4CF9" w:rsidRPr="00061AB7" w:rsidRDefault="00CC4CF9" w:rsidP="003463F3">
      <w:pPr>
        <w:pStyle w:val="ConsPlusCell"/>
        <w:jc w:val="both"/>
      </w:pPr>
      <w:r w:rsidRPr="00061AB7">
        <w:t>93 8337     9     - поликомпонентная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8336 - 93 8337 введены Изменением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8340     5     Вакцины бактериальные ассоциированные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8341     0     Вакцина коклюшно-дифтерийно-столбнячная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(АКДС)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8348     9     Гель алюминия гидроксида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8348 введен Изменением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8350     0     Вакцины риккетсиозные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8351     5     Вакцина против лихорадки КУ</w:t>
      </w:r>
    </w:p>
    <w:p w:rsidR="00CC4CF9" w:rsidRPr="00061AB7" w:rsidRDefault="00CC4CF9" w:rsidP="003463F3">
      <w:pPr>
        <w:pStyle w:val="ConsPlusCell"/>
        <w:jc w:val="both"/>
      </w:pPr>
      <w:r w:rsidRPr="00061AB7">
        <w:t>93 8352     0     Вакцины сыпнотифозные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8360     4     Вакцины вирусные живые</w:t>
      </w:r>
    </w:p>
    <w:p w:rsidR="00CC4CF9" w:rsidRPr="00061AB7" w:rsidRDefault="00CC4CF9" w:rsidP="003463F3">
      <w:pPr>
        <w:pStyle w:val="ConsPlusCell"/>
        <w:jc w:val="both"/>
      </w:pPr>
      <w:r w:rsidRPr="00061AB7">
        <w:t>Код 93 8361 исключен. - Изменение N 19/99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8362     5     Вакцины гриппозные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8363     0     Вакцина коревая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8364     6     Вакцины оспенные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8365     1     Вакцина / желтой лихорадки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8366     7     - полиомиелитная</w:t>
      </w:r>
    </w:p>
    <w:p w:rsidR="00CC4CF9" w:rsidRPr="00061AB7" w:rsidRDefault="00CC4CF9" w:rsidP="003463F3">
      <w:pPr>
        <w:pStyle w:val="ConsPlusCell"/>
        <w:jc w:val="both"/>
      </w:pPr>
      <w:r w:rsidRPr="00061AB7">
        <w:t>93 8368     8     - паротитная, паротитно-коревая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45/2002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8370     9     Вакцины вирусные инактивированные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8372     8     Вакцина / против энцефаломиелита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множественного склероза</w:t>
      </w:r>
    </w:p>
    <w:p w:rsidR="00CC4CF9" w:rsidRPr="00061AB7" w:rsidRDefault="00CC4CF9" w:rsidP="003463F3">
      <w:pPr>
        <w:pStyle w:val="ConsPlusCell"/>
        <w:jc w:val="both"/>
      </w:pPr>
      <w:r w:rsidRPr="00061AB7">
        <w:t>93 8373     5     - японского энцефалита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8373 введен Изменением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8374     0     Вакцины / клещевого энцефалита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8375     6     - гепатита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8375 введен Изменением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8376     1     - гриппозные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8377     7     - антирабические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8378     2     Вакцина герпетическая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93 8380     3     Анатоксины и токсины</w:t>
      </w:r>
    </w:p>
    <w:p w:rsidR="00CC4CF9" w:rsidRPr="00061AB7" w:rsidRDefault="00CC4CF9" w:rsidP="003463F3">
      <w:pPr>
        <w:pStyle w:val="ConsPlusCell"/>
        <w:jc w:val="both"/>
      </w:pPr>
      <w:r w:rsidRPr="00061AB7">
        <w:t>93 8381     9     Анатоксины / дифтерийные адсорбированные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8382     4     - дифтерийно-столбнячные адсорбированные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8383     1     столбнячные адсорбированные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8384     5     - стафилококковые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8385     0     - гангренозные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8386     6     Анатоксин ботулинический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93 8387     1     Секста-, пента-, тетраанатоксины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8388     7     Анатоксин / синегнойной палочки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8389     2     - коклюшный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8389 введен Изменением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8390     8     Вакцины, анатоксины, токсины 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лечебно-профилактические бактериальные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препараты</w:t>
      </w:r>
    </w:p>
    <w:p w:rsidR="00CC4CF9" w:rsidRPr="00061AB7" w:rsidRDefault="00CC4CF9" w:rsidP="003463F3">
      <w:pPr>
        <w:pStyle w:val="ConsPlusCell"/>
        <w:jc w:val="both"/>
      </w:pPr>
      <w:r w:rsidRPr="00061AB7">
        <w:t>93 8391     3     Пиластин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8393     4     Препараты из кишечной нормофлоры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8393 введен Изменением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8396     0     Томицид</w:t>
      </w:r>
    </w:p>
    <w:p w:rsidR="00CC4CF9" w:rsidRPr="00061AB7" w:rsidRDefault="00CC4CF9" w:rsidP="003463F3">
      <w:pPr>
        <w:pStyle w:val="ConsPlusCell"/>
        <w:jc w:val="both"/>
      </w:pPr>
      <w:r w:rsidRPr="00061AB7">
        <w:t>93 8397     6     Бактисубтил, биоспорин, споробактерин</w:t>
      </w:r>
    </w:p>
    <w:p w:rsidR="00CC4CF9" w:rsidRPr="00061AB7" w:rsidRDefault="00CC4CF9" w:rsidP="003463F3">
      <w:pPr>
        <w:pStyle w:val="ConsPlusCell"/>
        <w:jc w:val="both"/>
      </w:pPr>
      <w:r w:rsidRPr="00061AB7">
        <w:t>93 8398     1     Актинолизат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8397 - 93 8398 введены Изменением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8400     0     Вакцины и анатоксины, применяемые в ветеринарии</w:t>
      </w:r>
    </w:p>
    <w:p w:rsidR="00CC4CF9" w:rsidRPr="00061AB7" w:rsidRDefault="00CC4CF9" w:rsidP="003463F3">
      <w:pPr>
        <w:pStyle w:val="ConsPlusCell"/>
        <w:jc w:val="both"/>
      </w:pPr>
      <w:r w:rsidRPr="00061AB7">
        <w:t>93 8410     5     Вакцины / бактериальные живые профилактические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93 8411     0     - бруцеллезные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8412     6     - сальмонеллезные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8413     1     - против листериоза</w:t>
      </w:r>
    </w:p>
    <w:p w:rsidR="00CC4CF9" w:rsidRPr="00061AB7" w:rsidRDefault="00CC4CF9" w:rsidP="003463F3">
      <w:pPr>
        <w:pStyle w:val="ConsPlusCell"/>
        <w:jc w:val="both"/>
      </w:pPr>
      <w:r w:rsidRPr="00061AB7">
        <w:t>93 8414     7     - сибиреязвенные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8415     2     - рожи свиней</w:t>
      </w:r>
    </w:p>
    <w:p w:rsidR="00CC4CF9" w:rsidRPr="00061AB7" w:rsidRDefault="00CC4CF9" w:rsidP="003463F3">
      <w:pPr>
        <w:pStyle w:val="ConsPlusCell"/>
        <w:jc w:val="both"/>
      </w:pPr>
      <w:r w:rsidRPr="00061AB7">
        <w:t>93 8416     8     Вакцина пастереллеза</w:t>
      </w:r>
    </w:p>
    <w:p w:rsidR="00CC4CF9" w:rsidRPr="00061AB7" w:rsidRDefault="00CC4CF9" w:rsidP="003463F3">
      <w:pPr>
        <w:pStyle w:val="ConsPlusCell"/>
        <w:jc w:val="both"/>
      </w:pPr>
      <w:r w:rsidRPr="00061AB7">
        <w:t>93 8417     3     Препараты против прихофитии крупного рогатого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93 8420     7     Вакцины / бактериальные инактивированные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профилактические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93 8421     5     - пастереллеза</w:t>
      </w:r>
    </w:p>
    <w:p w:rsidR="00CC4CF9" w:rsidRPr="00061AB7" w:rsidRDefault="00CC4CF9" w:rsidP="003463F3">
      <w:pPr>
        <w:pStyle w:val="ConsPlusCell"/>
        <w:jc w:val="both"/>
      </w:pPr>
      <w:r w:rsidRPr="00061AB7">
        <w:t>93 8422     0     - против паратифа телят, поросят и овец</w:t>
      </w:r>
    </w:p>
    <w:p w:rsidR="00CC4CF9" w:rsidRPr="00061AB7" w:rsidRDefault="00CC4CF9" w:rsidP="003463F3">
      <w:pPr>
        <w:pStyle w:val="ConsPlusCell"/>
        <w:jc w:val="both"/>
      </w:pPr>
      <w:r w:rsidRPr="00061AB7">
        <w:t>93 8423     6     - против кампилобактериоза крупного рогатого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93 8424     1     Вакцина против псевдомоноза</w:t>
      </w:r>
    </w:p>
    <w:p w:rsidR="00CC4CF9" w:rsidRPr="00061AB7" w:rsidRDefault="00CC4CF9" w:rsidP="003463F3">
      <w:pPr>
        <w:pStyle w:val="ConsPlusCell"/>
        <w:jc w:val="both"/>
      </w:pPr>
      <w:r w:rsidRPr="00061AB7">
        <w:t>93 8430     4     Вакцины бактериальные профилактические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ассоциированные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8431     0     Вакцина / против эмфизематозного карбункула</w:t>
      </w:r>
    </w:p>
    <w:p w:rsidR="00CC4CF9" w:rsidRPr="00061AB7" w:rsidRDefault="00CC4CF9" w:rsidP="003463F3">
      <w:pPr>
        <w:pStyle w:val="ConsPlusCell"/>
        <w:jc w:val="both"/>
      </w:pPr>
      <w:r w:rsidRPr="00061AB7">
        <w:t>93 8432     5     - против лептоспироза</w:t>
      </w:r>
    </w:p>
    <w:p w:rsidR="00CC4CF9" w:rsidRPr="00061AB7" w:rsidRDefault="00CC4CF9" w:rsidP="003463F3">
      <w:pPr>
        <w:pStyle w:val="ConsPlusCell"/>
        <w:jc w:val="both"/>
      </w:pPr>
      <w:r w:rsidRPr="00061AB7">
        <w:t>93 8433     0     - против коли-бактериоза и паратифа</w:t>
      </w:r>
    </w:p>
    <w:p w:rsidR="00CC4CF9" w:rsidRPr="00061AB7" w:rsidRDefault="00CC4CF9" w:rsidP="003463F3">
      <w:pPr>
        <w:pStyle w:val="ConsPlusCell"/>
        <w:jc w:val="both"/>
      </w:pPr>
      <w:r w:rsidRPr="00061AB7">
        <w:t>93 8434     6     - Брадзота-инфекционной энтеротоксемии,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злокачественного отека овец и дизентерии ягнят</w:t>
      </w:r>
    </w:p>
    <w:p w:rsidR="00CC4CF9" w:rsidRPr="00061AB7" w:rsidRDefault="00CC4CF9" w:rsidP="003463F3">
      <w:pPr>
        <w:pStyle w:val="ConsPlusCell"/>
        <w:jc w:val="both"/>
      </w:pPr>
      <w:r w:rsidRPr="00061AB7">
        <w:t>93 8435     1     Вакцины против парафита, пастереллеза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диплококковый септицимии поросят</w:t>
      </w:r>
    </w:p>
    <w:p w:rsidR="00CC4CF9" w:rsidRPr="00061AB7" w:rsidRDefault="00CC4CF9" w:rsidP="003463F3">
      <w:pPr>
        <w:pStyle w:val="ConsPlusCell"/>
        <w:jc w:val="both"/>
      </w:pPr>
      <w:r w:rsidRPr="00061AB7">
        <w:t>93 8436     7     Вакцина против сибирской язвы</w:t>
      </w:r>
    </w:p>
    <w:p w:rsidR="00CC4CF9" w:rsidRPr="00061AB7" w:rsidRDefault="00CC4CF9" w:rsidP="003463F3">
      <w:pPr>
        <w:pStyle w:val="ConsPlusCell"/>
        <w:jc w:val="both"/>
      </w:pPr>
      <w:r w:rsidRPr="00061AB7">
        <w:t>93 8440     9     Вакцины бактериальные профилактические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8441     4     Препарат "ПАБК"</w:t>
      </w:r>
    </w:p>
    <w:p w:rsidR="00CC4CF9" w:rsidRPr="00061AB7" w:rsidRDefault="00CC4CF9" w:rsidP="003463F3">
      <w:pPr>
        <w:pStyle w:val="ConsPlusCell"/>
        <w:jc w:val="both"/>
      </w:pPr>
      <w:r w:rsidRPr="00061AB7">
        <w:t>93 8442     4     Вакцина против спирохетоза птиц</w:t>
      </w:r>
    </w:p>
    <w:p w:rsidR="00CC4CF9" w:rsidRPr="00061AB7" w:rsidRDefault="00CC4CF9" w:rsidP="003463F3">
      <w:pPr>
        <w:pStyle w:val="ConsPlusCell"/>
        <w:jc w:val="both"/>
      </w:pPr>
      <w:r w:rsidRPr="00061AB7">
        <w:t>93 8443     5     Ферментативный гидролизин</w:t>
      </w:r>
    </w:p>
    <w:p w:rsidR="00CC4CF9" w:rsidRPr="00061AB7" w:rsidRDefault="00CC4CF9" w:rsidP="003463F3">
      <w:pPr>
        <w:pStyle w:val="ConsPlusCell"/>
        <w:jc w:val="both"/>
      </w:pPr>
      <w:r w:rsidRPr="00061AB7">
        <w:t>93 8460     8     Вакцины / вирусные профилактические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культуральные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8461     3     - против чумы крупного рогатого скота,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свиней, плотоядных и птиц</w:t>
      </w:r>
    </w:p>
    <w:p w:rsidR="00CC4CF9" w:rsidRPr="00061AB7" w:rsidRDefault="00CC4CF9" w:rsidP="003463F3">
      <w:pPr>
        <w:pStyle w:val="ConsPlusCell"/>
        <w:jc w:val="both"/>
      </w:pPr>
      <w:r w:rsidRPr="00061AB7">
        <w:t>93 8462     9     - против болезни "Ауески"</w:t>
      </w:r>
    </w:p>
    <w:p w:rsidR="00CC4CF9" w:rsidRPr="00061AB7" w:rsidRDefault="00CC4CF9" w:rsidP="003463F3">
      <w:pPr>
        <w:pStyle w:val="ConsPlusCell"/>
        <w:jc w:val="both"/>
      </w:pPr>
      <w:r w:rsidRPr="00061AB7">
        <w:t>93 8463     4     - против болезни "Марека"</w:t>
      </w:r>
    </w:p>
    <w:p w:rsidR="00CC4CF9" w:rsidRPr="00061AB7" w:rsidRDefault="00CC4CF9" w:rsidP="003463F3">
      <w:pPr>
        <w:pStyle w:val="ConsPlusCell"/>
        <w:jc w:val="both"/>
      </w:pPr>
      <w:r w:rsidRPr="00061AB7">
        <w:t>93 8465     5     Вакцина против дерматита овец</w:t>
      </w:r>
    </w:p>
    <w:p w:rsidR="00CC4CF9" w:rsidRPr="00061AB7" w:rsidRDefault="00CC4CF9" w:rsidP="003463F3">
      <w:pPr>
        <w:pStyle w:val="ConsPlusCell"/>
        <w:jc w:val="both"/>
      </w:pPr>
      <w:r w:rsidRPr="00061AB7">
        <w:t>93 8466     0     Вакцины против ринотрахеита и ринопневмонии</w:t>
      </w:r>
    </w:p>
    <w:p w:rsidR="00CC4CF9" w:rsidRPr="00061AB7" w:rsidRDefault="00CC4CF9" w:rsidP="003463F3">
      <w:pPr>
        <w:pStyle w:val="ConsPlusCell"/>
        <w:jc w:val="both"/>
      </w:pPr>
      <w:r w:rsidRPr="00061AB7">
        <w:t>93 8467     6     Вакцина против болезни Тешена</w:t>
      </w:r>
    </w:p>
    <w:p w:rsidR="00CC4CF9" w:rsidRPr="00061AB7" w:rsidRDefault="00CC4CF9" w:rsidP="003463F3">
      <w:pPr>
        <w:pStyle w:val="ConsPlusCell"/>
        <w:jc w:val="both"/>
      </w:pPr>
      <w:r w:rsidRPr="00061AB7">
        <w:t>93 8470     2     Вакцины / вирусные профилактические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инактивированные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8471     8     - против ящура</w:t>
      </w:r>
    </w:p>
    <w:p w:rsidR="00CC4CF9" w:rsidRPr="00061AB7" w:rsidRDefault="00CC4CF9" w:rsidP="003463F3">
      <w:pPr>
        <w:pStyle w:val="ConsPlusCell"/>
        <w:jc w:val="both"/>
      </w:pPr>
      <w:r w:rsidRPr="00061AB7">
        <w:t>93 8472     3     Вакцина / против оспы овец и коз</w:t>
      </w:r>
    </w:p>
    <w:p w:rsidR="00CC4CF9" w:rsidRPr="00061AB7" w:rsidRDefault="00CC4CF9" w:rsidP="003463F3">
      <w:pPr>
        <w:pStyle w:val="ConsPlusCell"/>
        <w:jc w:val="both"/>
      </w:pPr>
      <w:r w:rsidRPr="00061AB7">
        <w:t>93 8473     9     - против инфекционной плевропневмонии,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паровирусной болезни</w:t>
      </w:r>
    </w:p>
    <w:p w:rsidR="00CC4CF9" w:rsidRPr="00061AB7" w:rsidRDefault="00CC4CF9" w:rsidP="003463F3">
      <w:pPr>
        <w:pStyle w:val="ConsPlusCell"/>
        <w:jc w:val="both"/>
      </w:pPr>
      <w:r w:rsidRPr="00061AB7">
        <w:t>93 8474     4     - антирабическая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93 8475     5     - против ринотрахеита</w:t>
      </w:r>
    </w:p>
    <w:p w:rsidR="00CC4CF9" w:rsidRPr="00061AB7" w:rsidRDefault="00CC4CF9" w:rsidP="003463F3">
      <w:pPr>
        <w:pStyle w:val="ConsPlusCell"/>
        <w:jc w:val="both"/>
      </w:pPr>
      <w:r w:rsidRPr="00061AB7">
        <w:t>93 8477     0     - против гриппа лошадей, крупного рогатого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скота и птиц</w:t>
      </w:r>
    </w:p>
    <w:p w:rsidR="00CC4CF9" w:rsidRPr="00061AB7" w:rsidRDefault="00CC4CF9" w:rsidP="003463F3">
      <w:pPr>
        <w:pStyle w:val="ConsPlusCell"/>
        <w:jc w:val="both"/>
      </w:pPr>
      <w:r w:rsidRPr="00061AB7">
        <w:t>93 8478     6     - против катаральной лихорадки овец</w:t>
      </w:r>
    </w:p>
    <w:p w:rsidR="00CC4CF9" w:rsidRPr="00061AB7" w:rsidRDefault="00CC4CF9" w:rsidP="003463F3">
      <w:pPr>
        <w:pStyle w:val="ConsPlusCell"/>
        <w:jc w:val="both"/>
      </w:pPr>
      <w:r w:rsidRPr="00061AB7">
        <w:t>93 8479     1     - против вирусного энтерита норок</w:t>
      </w:r>
    </w:p>
    <w:p w:rsidR="00CC4CF9" w:rsidRPr="00061AB7" w:rsidRDefault="00CC4CF9" w:rsidP="003463F3">
      <w:pPr>
        <w:pStyle w:val="ConsPlusCell"/>
        <w:jc w:val="both"/>
      </w:pPr>
      <w:r w:rsidRPr="00061AB7">
        <w:t>93 8480     7     Вакцины вирусные профилактические живые</w:t>
      </w:r>
    </w:p>
    <w:p w:rsidR="00CC4CF9" w:rsidRPr="00061AB7" w:rsidRDefault="00CC4CF9" w:rsidP="003463F3">
      <w:pPr>
        <w:pStyle w:val="ConsPlusCell"/>
        <w:jc w:val="both"/>
      </w:pPr>
      <w:r w:rsidRPr="00061AB7">
        <w:t>93 8481     2     Вакцины против чумы птиц</w:t>
      </w:r>
    </w:p>
    <w:p w:rsidR="00CC4CF9" w:rsidRPr="00061AB7" w:rsidRDefault="00CC4CF9" w:rsidP="003463F3">
      <w:pPr>
        <w:pStyle w:val="ConsPlusCell"/>
        <w:jc w:val="both"/>
      </w:pPr>
      <w:r w:rsidRPr="00061AB7">
        <w:t>93 8482     8     Вакцина / против чумы свиней</w:t>
      </w:r>
    </w:p>
    <w:p w:rsidR="00CC4CF9" w:rsidRPr="00061AB7" w:rsidRDefault="00CC4CF9" w:rsidP="003463F3">
      <w:pPr>
        <w:pStyle w:val="ConsPlusCell"/>
        <w:jc w:val="both"/>
      </w:pPr>
      <w:r w:rsidRPr="00061AB7">
        <w:t>93 8483     3     - против ляринготрахеита птиц</w:t>
      </w:r>
    </w:p>
    <w:p w:rsidR="00CC4CF9" w:rsidRPr="00061AB7" w:rsidRDefault="00CC4CF9" w:rsidP="003463F3">
      <w:pPr>
        <w:pStyle w:val="ConsPlusCell"/>
        <w:jc w:val="both"/>
      </w:pPr>
      <w:r w:rsidRPr="00061AB7">
        <w:t>93 8484     9     - против оспы птиц и миксоматоза кроликов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93 8485     4     - против гепатита утят</w:t>
      </w:r>
    </w:p>
    <w:p w:rsidR="00CC4CF9" w:rsidRPr="00061AB7" w:rsidRDefault="00CC4CF9" w:rsidP="003463F3">
      <w:pPr>
        <w:pStyle w:val="ConsPlusCell"/>
        <w:jc w:val="both"/>
      </w:pPr>
      <w:r w:rsidRPr="00061AB7">
        <w:t>93 8490     1     Анатоксины</w:t>
      </w:r>
    </w:p>
    <w:p w:rsidR="00CC4CF9" w:rsidRPr="00061AB7" w:rsidRDefault="00CC4CF9" w:rsidP="003463F3">
      <w:pPr>
        <w:pStyle w:val="ConsPlusCell"/>
        <w:jc w:val="both"/>
      </w:pPr>
      <w:r w:rsidRPr="00061AB7">
        <w:t>93 8491     7     Анатоксин столбнячный</w:t>
      </w:r>
    </w:p>
    <w:p w:rsidR="00CC4CF9" w:rsidRPr="00061AB7" w:rsidRDefault="00CC4CF9" w:rsidP="003463F3">
      <w:pPr>
        <w:pStyle w:val="ConsPlusCell"/>
        <w:jc w:val="both"/>
      </w:pPr>
      <w:r w:rsidRPr="00061AB7">
        <w:t>93 8492     2     Вакцина ботулизма норок</w:t>
      </w:r>
    </w:p>
    <w:p w:rsidR="00CC4CF9" w:rsidRPr="00061AB7" w:rsidRDefault="00CC4CF9" w:rsidP="003463F3">
      <w:pPr>
        <w:pStyle w:val="ConsPlusCell"/>
        <w:jc w:val="both"/>
      </w:pPr>
      <w:r w:rsidRPr="00061AB7">
        <w:t>93 8500     4     Среды питательные микробиологические, основы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питательные и сырье биологическое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вирусологических питательных сред, применяемые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 медицине</w:t>
      </w:r>
    </w:p>
    <w:p w:rsidR="00CC4CF9" w:rsidRPr="00061AB7" w:rsidRDefault="00CC4CF9" w:rsidP="003463F3">
      <w:pPr>
        <w:pStyle w:val="ConsPlusCell"/>
        <w:jc w:val="both"/>
      </w:pPr>
      <w:r w:rsidRPr="00061AB7">
        <w:t>93 8510     9     Среды дифференциально-диагностические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93 8511     4     Среды / Гисса</w:t>
      </w:r>
    </w:p>
    <w:p w:rsidR="00CC4CF9" w:rsidRPr="00061AB7" w:rsidRDefault="00CC4CF9" w:rsidP="003463F3">
      <w:pPr>
        <w:pStyle w:val="ConsPlusCell"/>
        <w:jc w:val="both"/>
      </w:pPr>
      <w:r w:rsidRPr="00061AB7">
        <w:t>93 8512     0     - для идентификации чумного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псевдотуберкулезного микробов</w:t>
      </w:r>
    </w:p>
    <w:p w:rsidR="00CC4CF9" w:rsidRPr="00061AB7" w:rsidRDefault="00CC4CF9" w:rsidP="003463F3">
      <w:pPr>
        <w:pStyle w:val="ConsPlusCell"/>
        <w:jc w:val="both"/>
      </w:pPr>
      <w:r w:rsidRPr="00061AB7">
        <w:t>93 8513     5     - для идентификации коринебактерий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8511 - 93 8513 введены Изменением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8514     0     Пластины биохимические для дифференциации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бактерий</w:t>
      </w:r>
    </w:p>
    <w:p w:rsidR="00CC4CF9" w:rsidRPr="00061AB7" w:rsidRDefault="00CC4CF9" w:rsidP="003463F3">
      <w:pPr>
        <w:pStyle w:val="ConsPlusCell"/>
        <w:jc w:val="both"/>
      </w:pPr>
      <w:r w:rsidRPr="00061AB7">
        <w:t>93 8520     3     Среды для выделения и накопления микробов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кишечной и кокковой групп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8521     9     Агар Эндо</w:t>
      </w:r>
    </w:p>
    <w:p w:rsidR="00CC4CF9" w:rsidRPr="00061AB7" w:rsidRDefault="00CC4CF9" w:rsidP="003463F3">
      <w:pPr>
        <w:pStyle w:val="ConsPlusCell"/>
        <w:jc w:val="both"/>
      </w:pPr>
      <w:r w:rsidRPr="00061AB7">
        <w:t>93 8522     4     Питательные среды для выделения шигелл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сальмонелл</w:t>
      </w:r>
    </w:p>
    <w:p w:rsidR="00CC4CF9" w:rsidRPr="00061AB7" w:rsidRDefault="00CC4CF9" w:rsidP="003463F3">
      <w:pPr>
        <w:pStyle w:val="ConsPlusCell"/>
        <w:jc w:val="both"/>
      </w:pPr>
      <w:r w:rsidRPr="00061AB7">
        <w:t>93 8523     3     Среды Кода и Левина</w:t>
      </w:r>
    </w:p>
    <w:p w:rsidR="00CC4CF9" w:rsidRPr="00061AB7" w:rsidRDefault="00CC4CF9" w:rsidP="003463F3">
      <w:pPr>
        <w:pStyle w:val="ConsPlusCell"/>
        <w:jc w:val="both"/>
      </w:pPr>
      <w:r w:rsidRPr="00061AB7">
        <w:t>93 8524     5     Среды / для выделения и культивирования холерных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вибрионов</w:t>
      </w:r>
    </w:p>
    <w:p w:rsidR="00CC4CF9" w:rsidRPr="00061AB7" w:rsidRDefault="00CC4CF9" w:rsidP="003463F3">
      <w:pPr>
        <w:pStyle w:val="ConsPlusCell"/>
        <w:jc w:val="both"/>
      </w:pPr>
      <w:r w:rsidRPr="00061AB7">
        <w:t>93 8525     0     - для накопления микробов</w:t>
      </w:r>
    </w:p>
    <w:p w:rsidR="00CC4CF9" w:rsidRPr="00061AB7" w:rsidRDefault="00CC4CF9" w:rsidP="003463F3">
      <w:pPr>
        <w:pStyle w:val="ConsPlusCell"/>
        <w:jc w:val="both"/>
      </w:pPr>
      <w:r w:rsidRPr="00061AB7">
        <w:t>93 8526     6     - для выделения гонококков</w:t>
      </w:r>
    </w:p>
    <w:p w:rsidR="00CC4CF9" w:rsidRPr="00061AB7" w:rsidRDefault="00CC4CF9" w:rsidP="003463F3">
      <w:pPr>
        <w:pStyle w:val="ConsPlusCell"/>
        <w:jc w:val="both"/>
      </w:pPr>
      <w:r w:rsidRPr="00061AB7">
        <w:t>93 8527     1     - для выделения стрептококков и стафилококков</w:t>
      </w:r>
    </w:p>
    <w:p w:rsidR="00CC4CF9" w:rsidRPr="00061AB7" w:rsidRDefault="00CC4CF9" w:rsidP="003463F3">
      <w:pPr>
        <w:pStyle w:val="ConsPlusCell"/>
        <w:jc w:val="both"/>
      </w:pPr>
      <w:r w:rsidRPr="00061AB7">
        <w:t>93 8528     7     - для выделения трибы протея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8521 - 93 8528 введены Изменением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8530     8     Среды для дифференциальной диагностики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возбудителей кишечных инфекций</w:t>
      </w:r>
    </w:p>
    <w:p w:rsidR="00CC4CF9" w:rsidRPr="00061AB7" w:rsidRDefault="00CC4CF9" w:rsidP="003463F3">
      <w:pPr>
        <w:pStyle w:val="ConsPlusCell"/>
        <w:jc w:val="both"/>
      </w:pPr>
      <w:r w:rsidRPr="00061AB7">
        <w:t>93 8531     3     Среды / для идентификации энтеробактерий</w:t>
      </w:r>
    </w:p>
    <w:p w:rsidR="00CC4CF9" w:rsidRPr="00061AB7" w:rsidRDefault="00CC4CF9" w:rsidP="003463F3">
      <w:pPr>
        <w:pStyle w:val="ConsPlusCell"/>
        <w:jc w:val="both"/>
      </w:pPr>
      <w:r w:rsidRPr="00061AB7">
        <w:t>93 8532     9     - для первичной идентификации энтеробактерий</w:t>
      </w:r>
    </w:p>
    <w:p w:rsidR="00CC4CF9" w:rsidRPr="00061AB7" w:rsidRDefault="00CC4CF9" w:rsidP="003463F3">
      <w:pPr>
        <w:pStyle w:val="ConsPlusCell"/>
        <w:jc w:val="both"/>
      </w:pPr>
      <w:r w:rsidRPr="00061AB7">
        <w:t>93 8533     4     Питательные среды для родовой идентификации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энтеробактерий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8531 - 93 8533 введены Изменением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8540     2     Среды для выделения и культивирования прочих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микроорганизмов</w:t>
      </w:r>
    </w:p>
    <w:p w:rsidR="00CC4CF9" w:rsidRPr="00061AB7" w:rsidRDefault="00CC4CF9" w:rsidP="003463F3">
      <w:pPr>
        <w:pStyle w:val="ConsPlusCell"/>
        <w:jc w:val="both"/>
      </w:pPr>
      <w:r w:rsidRPr="00061AB7">
        <w:t>93 8541     8     Среды / для выделения и культивирования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возбудителей бруцеллеза, сапа, миелоидоза,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легионеллеза</w:t>
      </w:r>
    </w:p>
    <w:p w:rsidR="00CC4CF9" w:rsidRPr="00061AB7" w:rsidRDefault="00CC4CF9" w:rsidP="003463F3">
      <w:pPr>
        <w:pStyle w:val="ConsPlusCell"/>
        <w:jc w:val="both"/>
      </w:pPr>
      <w:r w:rsidRPr="00061AB7">
        <w:t>93 8542     3     - для выделения и культивирования возбудителей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чумы, туляремии, сибирской язвы</w:t>
      </w:r>
    </w:p>
    <w:p w:rsidR="00CC4CF9" w:rsidRPr="00061AB7" w:rsidRDefault="00CC4CF9" w:rsidP="003463F3">
      <w:pPr>
        <w:pStyle w:val="ConsPlusCell"/>
        <w:jc w:val="both"/>
      </w:pPr>
      <w:r w:rsidRPr="00061AB7">
        <w:t>93 8543     9     - для выделения коринебактерий</w:t>
      </w:r>
    </w:p>
    <w:p w:rsidR="00CC4CF9" w:rsidRPr="00061AB7" w:rsidRDefault="00CC4CF9" w:rsidP="003463F3">
      <w:pPr>
        <w:pStyle w:val="ConsPlusCell"/>
        <w:jc w:val="both"/>
      </w:pPr>
      <w:r w:rsidRPr="00061AB7">
        <w:t>93 8544     4     - для выделения и культивирования коклюшных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бактерий</w:t>
      </w:r>
    </w:p>
    <w:p w:rsidR="00CC4CF9" w:rsidRPr="00061AB7" w:rsidRDefault="00CC4CF9" w:rsidP="003463F3">
      <w:pPr>
        <w:pStyle w:val="ConsPlusCell"/>
        <w:jc w:val="both"/>
      </w:pPr>
      <w:r w:rsidRPr="00061AB7">
        <w:t>93 8545     1     - для выделения микобактерий туберкулеза</w:t>
      </w:r>
    </w:p>
    <w:p w:rsidR="00CC4CF9" w:rsidRPr="00061AB7" w:rsidRDefault="00CC4CF9" w:rsidP="003463F3">
      <w:pPr>
        <w:pStyle w:val="ConsPlusCell"/>
        <w:jc w:val="both"/>
      </w:pPr>
      <w:r w:rsidRPr="00061AB7">
        <w:t>93 8546     5     - для выделения синегнойной палочки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возбудителей анаэробных инфекций</w:t>
      </w:r>
    </w:p>
    <w:p w:rsidR="00CC4CF9" w:rsidRPr="00061AB7" w:rsidRDefault="00CC4CF9" w:rsidP="003463F3">
      <w:pPr>
        <w:pStyle w:val="ConsPlusCell"/>
        <w:jc w:val="both"/>
      </w:pPr>
      <w:r w:rsidRPr="00061AB7">
        <w:t>93 8547     0     - для выделения и идентификации грибов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8541 - 93 8547 введены Изменением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8550     7     Среды и основы питательные бактериологические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8551     2     Среда для определения токсигенности дифтерийных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микробов</w:t>
      </w:r>
    </w:p>
    <w:p w:rsidR="00CC4CF9" w:rsidRPr="00061AB7" w:rsidRDefault="00CC4CF9" w:rsidP="003463F3">
      <w:pPr>
        <w:pStyle w:val="ConsPlusCell"/>
        <w:jc w:val="both"/>
      </w:pPr>
      <w:r w:rsidRPr="00061AB7">
        <w:t>93 8552     8     Среды / для контроля стерильности и контроля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микробной загрязненности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93 8553     3     - для определения чувствительности микробов к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антибиотикам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8551 - 93 8553 введены Изменением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8560     1     Основы питательные и стимуляторы роста,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закваски</w:t>
      </w:r>
    </w:p>
    <w:p w:rsidR="00CC4CF9" w:rsidRPr="00061AB7" w:rsidRDefault="00CC4CF9" w:rsidP="003463F3">
      <w:pPr>
        <w:pStyle w:val="ConsPlusCell"/>
        <w:jc w:val="both"/>
      </w:pPr>
      <w:r w:rsidRPr="00061AB7">
        <w:t>93 8561     7     Гидролизаты</w:t>
      </w:r>
    </w:p>
    <w:p w:rsidR="00CC4CF9" w:rsidRPr="00061AB7" w:rsidRDefault="00CC4CF9" w:rsidP="003463F3">
      <w:pPr>
        <w:pStyle w:val="ConsPlusCell"/>
        <w:jc w:val="both"/>
      </w:pPr>
      <w:r w:rsidRPr="00061AB7">
        <w:t>93 8562     2     Стимулятор роста чумного микроба и гемофильных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микроорганизмов</w:t>
      </w:r>
    </w:p>
    <w:p w:rsidR="00CC4CF9" w:rsidRPr="00061AB7" w:rsidRDefault="00CC4CF9" w:rsidP="003463F3">
      <w:pPr>
        <w:pStyle w:val="ConsPlusCell"/>
        <w:jc w:val="both"/>
      </w:pPr>
      <w:r w:rsidRPr="00061AB7">
        <w:t>93 8563     8     ЭКД</w:t>
      </w:r>
    </w:p>
    <w:p w:rsidR="00CC4CF9" w:rsidRPr="00061AB7" w:rsidRDefault="00CC4CF9" w:rsidP="003463F3">
      <w:pPr>
        <w:pStyle w:val="ConsPlusCell"/>
        <w:jc w:val="both"/>
      </w:pPr>
      <w:r w:rsidRPr="00061AB7">
        <w:t>93 8564     3     Сыворотки лошадиные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8565     9     Аминопептид</w:t>
      </w:r>
    </w:p>
    <w:p w:rsidR="00CC4CF9" w:rsidRPr="00061AB7" w:rsidRDefault="00CC4CF9" w:rsidP="003463F3">
      <w:pPr>
        <w:pStyle w:val="ConsPlusCell"/>
        <w:jc w:val="both"/>
      </w:pPr>
      <w:r w:rsidRPr="00061AB7">
        <w:t>93 8566     4     Закваски</w:t>
      </w:r>
    </w:p>
    <w:p w:rsidR="00CC4CF9" w:rsidRPr="00061AB7" w:rsidRDefault="00CC4CF9" w:rsidP="003463F3">
      <w:pPr>
        <w:pStyle w:val="ConsPlusCell"/>
        <w:jc w:val="both"/>
      </w:pPr>
      <w:r w:rsidRPr="00061AB7">
        <w:t>93 8567     9     Пептоны</w:t>
      </w:r>
    </w:p>
    <w:p w:rsidR="00CC4CF9" w:rsidRPr="00061AB7" w:rsidRDefault="00CC4CF9" w:rsidP="003463F3">
      <w:pPr>
        <w:pStyle w:val="ConsPlusCell"/>
        <w:jc w:val="both"/>
      </w:pPr>
      <w:r w:rsidRPr="00061AB7">
        <w:t>93 8569     0     Основы питательные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8561 - 93 8569 введены Изменением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8570     6     Агары питательные и бульоны для культивирования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биотехнологии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8571     1     Питательные агары</w:t>
      </w:r>
    </w:p>
    <w:p w:rsidR="00CC4CF9" w:rsidRPr="00061AB7" w:rsidRDefault="00CC4CF9" w:rsidP="003463F3">
      <w:pPr>
        <w:pStyle w:val="ConsPlusCell"/>
        <w:jc w:val="both"/>
      </w:pPr>
      <w:r w:rsidRPr="00061AB7">
        <w:t>93 8572     7     Питательные бульоны</w:t>
      </w:r>
    </w:p>
    <w:p w:rsidR="00CC4CF9" w:rsidRPr="00061AB7" w:rsidRDefault="00CC4CF9" w:rsidP="003463F3">
      <w:pPr>
        <w:pStyle w:val="ConsPlusCell"/>
        <w:jc w:val="both"/>
      </w:pPr>
      <w:r w:rsidRPr="00061AB7">
        <w:t>93 8573     2     Агары очищенные, агароза</w:t>
      </w:r>
    </w:p>
    <w:p w:rsidR="00CC4CF9" w:rsidRPr="00061AB7" w:rsidRDefault="00CC4CF9" w:rsidP="003463F3">
      <w:pPr>
        <w:pStyle w:val="ConsPlusCell"/>
        <w:jc w:val="both"/>
      </w:pPr>
      <w:r w:rsidRPr="00061AB7">
        <w:t>93 8580     0     Среды и растворы вирусологические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93 8581     5     Среды с раствором Хенкса</w:t>
      </w:r>
    </w:p>
    <w:p w:rsidR="00CC4CF9" w:rsidRPr="00061AB7" w:rsidRDefault="00CC4CF9" w:rsidP="003463F3">
      <w:pPr>
        <w:pStyle w:val="ConsPlusCell"/>
        <w:jc w:val="both"/>
      </w:pPr>
      <w:r w:rsidRPr="00061AB7">
        <w:t>93 8582     0     Среды 199</w:t>
      </w:r>
    </w:p>
    <w:p w:rsidR="00CC4CF9" w:rsidRPr="00061AB7" w:rsidRDefault="00CC4CF9" w:rsidP="003463F3">
      <w:pPr>
        <w:pStyle w:val="ConsPlusCell"/>
        <w:jc w:val="both"/>
      </w:pPr>
      <w:r w:rsidRPr="00061AB7">
        <w:t>93 8583     6     Среды Игла</w:t>
      </w:r>
    </w:p>
    <w:p w:rsidR="00CC4CF9" w:rsidRPr="00061AB7" w:rsidRDefault="00CC4CF9" w:rsidP="003463F3">
      <w:pPr>
        <w:pStyle w:val="ConsPlusCell"/>
        <w:jc w:val="both"/>
      </w:pPr>
      <w:r w:rsidRPr="00061AB7">
        <w:t>93 8584     1     Среда МЕМ-4</w:t>
      </w:r>
    </w:p>
    <w:p w:rsidR="00CC4CF9" w:rsidRPr="00061AB7" w:rsidRDefault="00CC4CF9" w:rsidP="003463F3">
      <w:pPr>
        <w:pStyle w:val="ConsPlusCell"/>
        <w:jc w:val="both"/>
      </w:pPr>
      <w:r w:rsidRPr="00061AB7">
        <w:t>93 8585     7     Среды RPMI-1640, ДМЕМ, F-12</w:t>
      </w:r>
    </w:p>
    <w:p w:rsidR="00CC4CF9" w:rsidRPr="00061AB7" w:rsidRDefault="00CC4CF9" w:rsidP="003463F3">
      <w:pPr>
        <w:pStyle w:val="ConsPlusCell"/>
        <w:jc w:val="both"/>
      </w:pPr>
      <w:r w:rsidRPr="00061AB7">
        <w:t>93 8586     2     Среды с гемогидролизатом</w:t>
      </w:r>
    </w:p>
    <w:p w:rsidR="00CC4CF9" w:rsidRPr="00061AB7" w:rsidRDefault="00CC4CF9" w:rsidP="003463F3">
      <w:pPr>
        <w:pStyle w:val="ConsPlusCell"/>
        <w:jc w:val="both"/>
      </w:pPr>
      <w:r w:rsidRPr="00061AB7">
        <w:t>93 8587     8     Растворы Эрла и Версена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8571 - 93 8587 введены Изменением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8588     4     Раствор трипсина, коллаза</w:t>
      </w:r>
    </w:p>
    <w:p w:rsidR="00CC4CF9" w:rsidRPr="00061AB7" w:rsidRDefault="00CC4CF9" w:rsidP="003463F3">
      <w:pPr>
        <w:pStyle w:val="ConsPlusCell"/>
        <w:jc w:val="both"/>
      </w:pPr>
      <w:r w:rsidRPr="00061AB7">
        <w:t>93 8589     9     Растворы солей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8589 введен Изменением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8590     5     Сырье биологическое для вирусологических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питательных сред</w:t>
      </w:r>
    </w:p>
    <w:p w:rsidR="00CC4CF9" w:rsidRPr="00061AB7" w:rsidRDefault="00CC4CF9" w:rsidP="003463F3">
      <w:pPr>
        <w:pStyle w:val="ConsPlusCell"/>
        <w:jc w:val="both"/>
      </w:pPr>
      <w:r w:rsidRPr="00061AB7">
        <w:t>93 8591     0     Сыворотки крови животных и человека</w:t>
      </w:r>
    </w:p>
    <w:p w:rsidR="00CC4CF9" w:rsidRPr="00061AB7" w:rsidRDefault="00CC4CF9" w:rsidP="003463F3">
      <w:pPr>
        <w:pStyle w:val="ConsPlusCell"/>
        <w:jc w:val="both"/>
      </w:pPr>
      <w:r w:rsidRPr="00061AB7">
        <w:t>93 8592     6     Альбумины</w:t>
      </w:r>
    </w:p>
    <w:p w:rsidR="00CC4CF9" w:rsidRPr="00061AB7" w:rsidRDefault="00CC4CF9" w:rsidP="003463F3">
      <w:pPr>
        <w:pStyle w:val="ConsPlusCell"/>
        <w:jc w:val="both"/>
      </w:pPr>
      <w:r w:rsidRPr="00061AB7">
        <w:t>93 8593     1     Культуры клеток</w:t>
      </w:r>
    </w:p>
    <w:p w:rsidR="00CC4CF9" w:rsidRPr="00061AB7" w:rsidRDefault="00CC4CF9" w:rsidP="003463F3">
      <w:pPr>
        <w:pStyle w:val="ConsPlusCell"/>
        <w:jc w:val="both"/>
      </w:pPr>
      <w:r w:rsidRPr="00061AB7">
        <w:t>93 8594     7     Эмбрионы птиц</w:t>
      </w:r>
    </w:p>
    <w:p w:rsidR="00CC4CF9" w:rsidRPr="00061AB7" w:rsidRDefault="00CC4CF9" w:rsidP="003463F3">
      <w:pPr>
        <w:pStyle w:val="ConsPlusCell"/>
        <w:jc w:val="both"/>
      </w:pPr>
      <w:r w:rsidRPr="00061AB7">
        <w:t>93 8595     2     Амниотическая жидкость</w:t>
      </w:r>
    </w:p>
    <w:p w:rsidR="00CC4CF9" w:rsidRPr="00061AB7" w:rsidRDefault="00CC4CF9" w:rsidP="003463F3">
      <w:pPr>
        <w:pStyle w:val="ConsPlusCell"/>
        <w:jc w:val="both"/>
      </w:pPr>
      <w:r w:rsidRPr="00061AB7">
        <w:t>93 8596     8     Гидролизаты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8591 - 93 8596 введены Изменением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8600     8     Бактериофаги (включая для ветеринарии)</w:t>
      </w:r>
    </w:p>
    <w:p w:rsidR="00CC4CF9" w:rsidRPr="00061AB7" w:rsidRDefault="00CC4CF9" w:rsidP="003463F3">
      <w:pPr>
        <w:pStyle w:val="ConsPlusCell"/>
        <w:jc w:val="both"/>
      </w:pPr>
      <w:r w:rsidRPr="00061AB7">
        <w:t>93 8610     2     Бактериофаги против кишечных инфекций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лечебно-профилактические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93 8611     8     Бактериофаг / брюшнотифозный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8612     3     - дизентерийный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8613     9     - коли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8614     4     Бактериофаги протейный, колипротейный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8615     8     Бактериофаг / сальмонеллезный групп A, B, C, D,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E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8616     5     - псевдомонас аэругиноза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8617     0     - клебсиеллезный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8617 введен Изменением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8618     6     - интести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8620     7     Бактериофаги против кокковой группы бактерий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лечебно-профилактические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93 8621     2     Бактериофаг / стафилококковый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8622     8     - стрептококковый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8623     3     Пиобактериофаг комбинированный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93 8630     1     Бактериофаги диагностические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93 8631     7     Бактериофаги / сальмонеллезные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8632     2     - дизентерийные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8633     8     - стафилококковые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8635     9     Бактериофаг псевдотуберкулезный</w:t>
      </w:r>
    </w:p>
    <w:p w:rsidR="00CC4CF9" w:rsidRPr="00061AB7" w:rsidRDefault="00CC4CF9" w:rsidP="003463F3">
      <w:pPr>
        <w:pStyle w:val="ConsPlusCell"/>
        <w:jc w:val="both"/>
      </w:pPr>
      <w:r w:rsidRPr="00061AB7">
        <w:t>93 8636     4     Бактериофаги / чумные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8637     5     - холерные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8660     5     Бактериофаги для ветеринарных целей</w:t>
      </w:r>
    </w:p>
    <w:p w:rsidR="00CC4CF9" w:rsidRPr="00061AB7" w:rsidRDefault="00CC4CF9" w:rsidP="003463F3">
      <w:pPr>
        <w:pStyle w:val="ConsPlusCell"/>
        <w:jc w:val="both"/>
      </w:pPr>
      <w:r w:rsidRPr="00061AB7">
        <w:t>93 8661     0     Бактериофаг против паратифа и колибациллеза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телят</w:t>
      </w:r>
    </w:p>
    <w:p w:rsidR="00CC4CF9" w:rsidRPr="00061AB7" w:rsidRDefault="00CC4CF9" w:rsidP="003463F3">
      <w:pPr>
        <w:pStyle w:val="ConsPlusCell"/>
        <w:jc w:val="both"/>
      </w:pPr>
      <w:r w:rsidRPr="00061AB7">
        <w:t>93 8662     6     Бактериофаг против пуллороза - тифа птиц</w:t>
      </w:r>
    </w:p>
    <w:p w:rsidR="00CC4CF9" w:rsidRPr="00061AB7" w:rsidRDefault="00CC4CF9" w:rsidP="003463F3">
      <w:pPr>
        <w:pStyle w:val="ConsPlusCell"/>
        <w:jc w:val="both"/>
      </w:pPr>
      <w:r w:rsidRPr="00061AB7">
        <w:t>93 8700     1     Аллергены (включая для ветеринарии)</w:t>
      </w:r>
    </w:p>
    <w:p w:rsidR="00CC4CF9" w:rsidRPr="00061AB7" w:rsidRDefault="00CC4CF9" w:rsidP="003463F3">
      <w:pPr>
        <w:pStyle w:val="ConsPlusCell"/>
        <w:jc w:val="both"/>
      </w:pPr>
      <w:r w:rsidRPr="00061AB7">
        <w:t>93 8710     6     Аллергены инфекционные для диагностики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лечения (кроме диагностических для теста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ППН-показатель повреждения нейтрафилов)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8711     1     Аллергены / для диагностики и лечения кокковых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инфекций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8712     7     - для диагностики туберкулеза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8713     2     - для диагностики и лечения кишечных инфекций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8713 введен Изменением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8714     8     - для диагностики зоонозов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8715     3     Сенситины</w:t>
      </w:r>
    </w:p>
    <w:p w:rsidR="00CC4CF9" w:rsidRPr="00061AB7" w:rsidRDefault="00CC4CF9" w:rsidP="003463F3">
      <w:pPr>
        <w:pStyle w:val="ConsPlusCell"/>
        <w:jc w:val="both"/>
      </w:pPr>
      <w:r w:rsidRPr="00061AB7">
        <w:t>93 8716     9     Аллергены для диагностики и лечения прочих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инфекций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8715 - 93 8716 введены Изменением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8720     0     Аллергены инфекционные диагностические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теста ППН (показатель повреждения нейтрафилов)</w:t>
      </w:r>
    </w:p>
    <w:p w:rsidR="00CC4CF9" w:rsidRPr="00061AB7" w:rsidRDefault="00CC4CF9" w:rsidP="003463F3">
      <w:pPr>
        <w:pStyle w:val="ConsPlusCell"/>
        <w:jc w:val="both"/>
      </w:pPr>
      <w:r w:rsidRPr="00061AB7">
        <w:t>93 8721     6     Аллергены / пневмококка группового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8722     1     - бранамеллы катаралис</w:t>
      </w:r>
    </w:p>
    <w:p w:rsidR="00CC4CF9" w:rsidRPr="00061AB7" w:rsidRDefault="00CC4CF9" w:rsidP="003463F3">
      <w:pPr>
        <w:pStyle w:val="ConsPlusCell"/>
        <w:jc w:val="both"/>
      </w:pPr>
      <w:r w:rsidRPr="00061AB7">
        <w:t>93 8723     7     - протея мирабилис</w:t>
      </w:r>
    </w:p>
    <w:p w:rsidR="00CC4CF9" w:rsidRPr="00061AB7" w:rsidRDefault="00CC4CF9" w:rsidP="003463F3">
      <w:pPr>
        <w:pStyle w:val="ConsPlusCell"/>
        <w:jc w:val="both"/>
      </w:pPr>
      <w:r w:rsidRPr="00061AB7">
        <w:t>93 8724     2     - кишечной палочки</w:t>
      </w:r>
    </w:p>
    <w:p w:rsidR="00CC4CF9" w:rsidRPr="00061AB7" w:rsidRDefault="00CC4CF9" w:rsidP="003463F3">
      <w:pPr>
        <w:pStyle w:val="ConsPlusCell"/>
        <w:jc w:val="both"/>
      </w:pPr>
      <w:r w:rsidRPr="00061AB7">
        <w:t>93 8725     8     - стрептококка пиогенного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8726     3     - стафилококка золотистого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8727     9     - нейссерии перфлява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8721 - 93 8727 введены Изменением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8730     5     Аллергены плесневых и дрожжеподобных грибов</w:t>
      </w:r>
    </w:p>
    <w:p w:rsidR="00CC4CF9" w:rsidRPr="00061AB7" w:rsidRDefault="00CC4CF9" w:rsidP="003463F3">
      <w:pPr>
        <w:pStyle w:val="ConsPlusCell"/>
        <w:jc w:val="both"/>
      </w:pPr>
      <w:r w:rsidRPr="00061AB7">
        <w:t>93 8731     0     Аллергены / ризопус нигриканс</w:t>
      </w:r>
    </w:p>
    <w:p w:rsidR="00CC4CF9" w:rsidRPr="00061AB7" w:rsidRDefault="00CC4CF9" w:rsidP="003463F3">
      <w:pPr>
        <w:pStyle w:val="ConsPlusCell"/>
        <w:jc w:val="both"/>
      </w:pPr>
      <w:r w:rsidRPr="00061AB7">
        <w:t>93 8732     1     - альтернария тенуис</w:t>
      </w:r>
    </w:p>
    <w:p w:rsidR="00CC4CF9" w:rsidRPr="00061AB7" w:rsidRDefault="00CC4CF9" w:rsidP="003463F3">
      <w:pPr>
        <w:pStyle w:val="ConsPlusCell"/>
        <w:jc w:val="both"/>
      </w:pPr>
      <w:r w:rsidRPr="00061AB7">
        <w:t>93 8733     7     - аспергиллюс флавус</w:t>
      </w:r>
    </w:p>
    <w:p w:rsidR="00CC4CF9" w:rsidRPr="00061AB7" w:rsidRDefault="00CC4CF9" w:rsidP="003463F3">
      <w:pPr>
        <w:pStyle w:val="ConsPlusCell"/>
        <w:jc w:val="both"/>
      </w:pPr>
      <w:r w:rsidRPr="00061AB7">
        <w:t>93 8734     2     - аспергиллюс нигер</w:t>
      </w:r>
    </w:p>
    <w:p w:rsidR="00CC4CF9" w:rsidRPr="00061AB7" w:rsidRDefault="00CC4CF9" w:rsidP="003463F3">
      <w:pPr>
        <w:pStyle w:val="ConsPlusCell"/>
        <w:jc w:val="both"/>
      </w:pPr>
      <w:r w:rsidRPr="00061AB7">
        <w:t>93 8735     8     - фузариум специес</w:t>
      </w:r>
    </w:p>
    <w:p w:rsidR="00CC4CF9" w:rsidRPr="00061AB7" w:rsidRDefault="00CC4CF9" w:rsidP="003463F3">
      <w:pPr>
        <w:pStyle w:val="ConsPlusCell"/>
        <w:jc w:val="both"/>
      </w:pPr>
      <w:r w:rsidRPr="00061AB7">
        <w:t>93 8736     3     - пенициллиум тардум</w:t>
      </w:r>
    </w:p>
    <w:p w:rsidR="00CC4CF9" w:rsidRPr="00061AB7" w:rsidRDefault="00CC4CF9" w:rsidP="003463F3">
      <w:pPr>
        <w:pStyle w:val="ConsPlusCell"/>
        <w:jc w:val="both"/>
      </w:pPr>
      <w:r w:rsidRPr="00061AB7">
        <w:t>93 8737     9     - кандида крузеи</w:t>
      </w:r>
    </w:p>
    <w:p w:rsidR="00CC4CF9" w:rsidRPr="00061AB7" w:rsidRDefault="00CC4CF9" w:rsidP="003463F3">
      <w:pPr>
        <w:pStyle w:val="ConsPlusCell"/>
        <w:jc w:val="both"/>
      </w:pPr>
      <w:r w:rsidRPr="00061AB7">
        <w:t>93 8738     4     - кандида альбиканс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8731 - 93 8738 введены Изменением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8740     6     Аллергены бытовые и эпидермальные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8741     5     Аллергены / из библиотечной пыли</w:t>
      </w:r>
    </w:p>
    <w:p w:rsidR="00CC4CF9" w:rsidRPr="00061AB7" w:rsidRDefault="00CC4CF9" w:rsidP="003463F3">
      <w:pPr>
        <w:pStyle w:val="ConsPlusCell"/>
        <w:jc w:val="both"/>
      </w:pPr>
      <w:r w:rsidRPr="00061AB7">
        <w:t>93 8742     0     - из домашней пыли</w:t>
      </w:r>
    </w:p>
    <w:p w:rsidR="00CC4CF9" w:rsidRPr="00061AB7" w:rsidRDefault="00CC4CF9" w:rsidP="003463F3">
      <w:pPr>
        <w:pStyle w:val="ConsPlusCell"/>
        <w:jc w:val="both"/>
      </w:pPr>
      <w:r w:rsidRPr="00061AB7">
        <w:t>93 8743     6     - из пера подушки</w:t>
      </w:r>
    </w:p>
    <w:p w:rsidR="00CC4CF9" w:rsidRPr="00061AB7" w:rsidRDefault="00CC4CF9" w:rsidP="003463F3">
      <w:pPr>
        <w:pStyle w:val="ConsPlusCell"/>
        <w:jc w:val="both"/>
      </w:pPr>
      <w:r w:rsidRPr="00061AB7">
        <w:t>93 8744     1     - из волос человека</w:t>
      </w:r>
    </w:p>
    <w:p w:rsidR="00CC4CF9" w:rsidRPr="00061AB7" w:rsidRDefault="00CC4CF9" w:rsidP="003463F3">
      <w:pPr>
        <w:pStyle w:val="ConsPlusCell"/>
        <w:jc w:val="both"/>
      </w:pPr>
      <w:r w:rsidRPr="00061AB7">
        <w:t>93 8745     7     - из шерсти домашних и с/х животных</w:t>
      </w:r>
    </w:p>
    <w:p w:rsidR="00CC4CF9" w:rsidRPr="00061AB7" w:rsidRDefault="00CC4CF9" w:rsidP="003463F3">
      <w:pPr>
        <w:pStyle w:val="ConsPlusCell"/>
        <w:jc w:val="both"/>
      </w:pPr>
      <w:r w:rsidRPr="00061AB7">
        <w:t>93 8746     2     - из шерсти кроликов и морских свинок</w:t>
      </w:r>
    </w:p>
    <w:p w:rsidR="00CC4CF9" w:rsidRPr="00061AB7" w:rsidRDefault="00CC4CF9" w:rsidP="003463F3">
      <w:pPr>
        <w:pStyle w:val="ConsPlusCell"/>
        <w:jc w:val="both"/>
      </w:pPr>
      <w:r w:rsidRPr="00061AB7">
        <w:t>93 8747     8     - из клещей и других насекомых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8741 - 93 8747 введены Изменением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8750     4     Аллергены ветеринарные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8751     0     Маллеин</w:t>
      </w:r>
    </w:p>
    <w:p w:rsidR="00CC4CF9" w:rsidRPr="00061AB7" w:rsidRDefault="00CC4CF9" w:rsidP="003463F3">
      <w:pPr>
        <w:pStyle w:val="ConsPlusCell"/>
        <w:jc w:val="both"/>
      </w:pPr>
      <w:r w:rsidRPr="00061AB7">
        <w:t>93 8752     5     Туберкулины</w:t>
      </w:r>
    </w:p>
    <w:p w:rsidR="00CC4CF9" w:rsidRPr="00061AB7" w:rsidRDefault="00CC4CF9" w:rsidP="003463F3">
      <w:pPr>
        <w:pStyle w:val="ConsPlusCell"/>
        <w:jc w:val="both"/>
      </w:pPr>
      <w:r w:rsidRPr="00061AB7">
        <w:t>93 8753     0     Аллергены бруцеллезные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8754     6     Аллерген для диагностики пуллороза - тифа птиц</w:t>
      </w:r>
    </w:p>
    <w:p w:rsidR="00CC4CF9" w:rsidRPr="00061AB7" w:rsidRDefault="00CC4CF9" w:rsidP="003463F3">
      <w:pPr>
        <w:pStyle w:val="ConsPlusCell"/>
        <w:jc w:val="both"/>
      </w:pPr>
      <w:r w:rsidRPr="00061AB7">
        <w:t>93 8760     9     Аллергены пищевые</w:t>
      </w:r>
    </w:p>
    <w:p w:rsidR="00CC4CF9" w:rsidRPr="00061AB7" w:rsidRDefault="00CC4CF9" w:rsidP="003463F3">
      <w:pPr>
        <w:pStyle w:val="ConsPlusCell"/>
        <w:jc w:val="both"/>
      </w:pPr>
      <w:r w:rsidRPr="00061AB7">
        <w:t>93 8761     4     Аллергены / из молока и молочных продуктов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93 8762     3     - из куриных яиц</w:t>
      </w:r>
    </w:p>
    <w:p w:rsidR="00CC4CF9" w:rsidRPr="00061AB7" w:rsidRDefault="00CC4CF9" w:rsidP="003463F3">
      <w:pPr>
        <w:pStyle w:val="ConsPlusCell"/>
        <w:jc w:val="both"/>
      </w:pPr>
      <w:r w:rsidRPr="00061AB7">
        <w:t>93 8763     5     - из мяса и мясных продуктов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93 8764     0     - из рыбы</w:t>
      </w:r>
    </w:p>
    <w:p w:rsidR="00CC4CF9" w:rsidRPr="00061AB7" w:rsidRDefault="00CC4CF9" w:rsidP="003463F3">
      <w:pPr>
        <w:pStyle w:val="ConsPlusCell"/>
        <w:jc w:val="both"/>
      </w:pPr>
      <w:r w:rsidRPr="00061AB7">
        <w:t>93 8765     6     - из муки, круп и бобовых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93 8766     1     - из фруктов, ягод и орехов</w:t>
      </w:r>
    </w:p>
    <w:p w:rsidR="00CC4CF9" w:rsidRPr="00061AB7" w:rsidRDefault="00CC4CF9" w:rsidP="003463F3">
      <w:pPr>
        <w:pStyle w:val="ConsPlusCell"/>
        <w:jc w:val="both"/>
      </w:pPr>
      <w:r w:rsidRPr="00061AB7">
        <w:t>93 8767     7     - из овощей и бахчевых культур</w:t>
      </w:r>
    </w:p>
    <w:p w:rsidR="00CC4CF9" w:rsidRPr="00061AB7" w:rsidRDefault="00CC4CF9" w:rsidP="003463F3">
      <w:pPr>
        <w:pStyle w:val="ConsPlusCell"/>
        <w:jc w:val="both"/>
      </w:pPr>
      <w:r w:rsidRPr="00061AB7">
        <w:t>93 8769     8     - пищевые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8761 - 93 8769 введены Изменением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8770     3     Аллергены пыльцевые</w:t>
      </w:r>
    </w:p>
    <w:p w:rsidR="00CC4CF9" w:rsidRPr="00061AB7" w:rsidRDefault="00CC4CF9" w:rsidP="003463F3">
      <w:pPr>
        <w:pStyle w:val="ConsPlusCell"/>
        <w:jc w:val="both"/>
      </w:pPr>
      <w:r w:rsidRPr="00061AB7">
        <w:t>93 8771     9     Аллергены / из пыльцы злаков и подсолнечника</w:t>
      </w:r>
    </w:p>
    <w:p w:rsidR="00CC4CF9" w:rsidRPr="00061AB7" w:rsidRDefault="00CC4CF9" w:rsidP="003463F3">
      <w:pPr>
        <w:pStyle w:val="ConsPlusCell"/>
        <w:jc w:val="both"/>
      </w:pPr>
      <w:r w:rsidRPr="00061AB7">
        <w:t>93 8773     2     - из сорных трав</w:t>
      </w:r>
    </w:p>
    <w:p w:rsidR="00CC4CF9" w:rsidRPr="00061AB7" w:rsidRDefault="00CC4CF9" w:rsidP="003463F3">
      <w:pPr>
        <w:pStyle w:val="ConsPlusCell"/>
        <w:jc w:val="both"/>
      </w:pPr>
      <w:r w:rsidRPr="00061AB7">
        <w:t>93 8775     0     - из пыльцы деревьев и кустарников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93 8790     2     Аллергены прочие (включая для ветеринарии)</w:t>
      </w:r>
    </w:p>
    <w:p w:rsidR="00CC4CF9" w:rsidRPr="00061AB7" w:rsidRDefault="00CC4CF9" w:rsidP="003463F3">
      <w:pPr>
        <w:pStyle w:val="ConsPlusCell"/>
        <w:jc w:val="both"/>
      </w:pPr>
      <w:r w:rsidRPr="00061AB7">
        <w:t>93 8791     8     Аллергены / из волокна хлопчатника</w:t>
      </w:r>
    </w:p>
    <w:p w:rsidR="00CC4CF9" w:rsidRPr="00061AB7" w:rsidRDefault="00CC4CF9" w:rsidP="003463F3">
      <w:pPr>
        <w:pStyle w:val="ConsPlusCell"/>
        <w:jc w:val="both"/>
      </w:pPr>
      <w:r w:rsidRPr="00061AB7">
        <w:t>93 8792     3     - из коконов тутового шелкопряда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8771 - 93 8792 введены Изменением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8800     5     Диагностикумы, антигены, тест-системы,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применяемые в медицине, препараты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диагностические и среды питательные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ветеринарии</w:t>
      </w:r>
    </w:p>
    <w:p w:rsidR="00CC4CF9" w:rsidRPr="00061AB7" w:rsidRDefault="00CC4CF9" w:rsidP="003463F3">
      <w:pPr>
        <w:pStyle w:val="ConsPlusCell"/>
        <w:jc w:val="both"/>
      </w:pPr>
      <w:r w:rsidRPr="00061AB7">
        <w:t>93 8810     2     Диагностикумы эритроцитарные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8811     5     Диагностикумы / бактериальные кишечных инфекций</w:t>
      </w:r>
    </w:p>
    <w:p w:rsidR="00CC4CF9" w:rsidRPr="00061AB7" w:rsidRDefault="00CC4CF9" w:rsidP="003463F3">
      <w:pPr>
        <w:pStyle w:val="ConsPlusCell"/>
        <w:jc w:val="both"/>
      </w:pPr>
      <w:r w:rsidRPr="00061AB7">
        <w:t>93 8812     0     - бактериальные особо опасных инфекций</w:t>
      </w:r>
    </w:p>
    <w:p w:rsidR="00CC4CF9" w:rsidRPr="00061AB7" w:rsidRDefault="00CC4CF9" w:rsidP="003463F3">
      <w:pPr>
        <w:pStyle w:val="ConsPlusCell"/>
        <w:jc w:val="both"/>
      </w:pPr>
      <w:r w:rsidRPr="00061AB7">
        <w:t>93 8813     6     - бактериальные простейших 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8814     1     - вирусных инфекций</w:t>
      </w:r>
    </w:p>
    <w:p w:rsidR="00CC4CF9" w:rsidRPr="00061AB7" w:rsidRDefault="00CC4CF9" w:rsidP="003463F3">
      <w:pPr>
        <w:pStyle w:val="ConsPlusCell"/>
        <w:jc w:val="both"/>
      </w:pPr>
      <w:r w:rsidRPr="00061AB7">
        <w:t>93 8815     7     - риккетсиозные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8816     2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8811 - 93 8816 введены Изменением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8820     4     Антигены и диагностикумы вирусные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риккетсиозные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8821     4     Диагностикумы / японского и клещевого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энцефалитов</w:t>
      </w:r>
    </w:p>
    <w:p w:rsidR="00CC4CF9" w:rsidRPr="00061AB7" w:rsidRDefault="00CC4CF9" w:rsidP="003463F3">
      <w:pPr>
        <w:pStyle w:val="ConsPlusCell"/>
        <w:jc w:val="both"/>
      </w:pPr>
      <w:r w:rsidRPr="00061AB7">
        <w:t>93 8822     3     - западного и восточного энцефаломиелита лошадей</w:t>
      </w:r>
    </w:p>
    <w:p w:rsidR="00CC4CF9" w:rsidRPr="00061AB7" w:rsidRDefault="00CC4CF9" w:rsidP="003463F3">
      <w:pPr>
        <w:pStyle w:val="ConsPlusCell"/>
        <w:jc w:val="both"/>
      </w:pPr>
      <w:r w:rsidRPr="00061AB7">
        <w:t>93 8823     5     - венесуэльского энцефаломиелита лошадей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вируса Синдбис</w:t>
      </w:r>
    </w:p>
    <w:p w:rsidR="00CC4CF9" w:rsidRPr="00061AB7" w:rsidRDefault="00CC4CF9" w:rsidP="003463F3">
      <w:pPr>
        <w:pStyle w:val="ConsPlusCell"/>
        <w:jc w:val="both"/>
      </w:pPr>
      <w:r w:rsidRPr="00061AB7">
        <w:t>93 8824     0     Антигены и диагностикумы / респираторных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инфекций</w:t>
      </w:r>
    </w:p>
    <w:p w:rsidR="00CC4CF9" w:rsidRPr="00061AB7" w:rsidRDefault="00CC4CF9" w:rsidP="003463F3">
      <w:pPr>
        <w:pStyle w:val="ConsPlusCell"/>
        <w:jc w:val="both"/>
      </w:pPr>
      <w:r w:rsidRPr="00061AB7">
        <w:t>93 8825     6     - возбудителей других вирусных инфекций</w:t>
      </w:r>
    </w:p>
    <w:p w:rsidR="00CC4CF9" w:rsidRPr="00061AB7" w:rsidRDefault="00CC4CF9" w:rsidP="003463F3">
      <w:pPr>
        <w:pStyle w:val="ConsPlusCell"/>
        <w:jc w:val="both"/>
      </w:pPr>
      <w:r w:rsidRPr="00061AB7">
        <w:t>93 8827     7     - риккетсий Провачека</w:t>
      </w:r>
    </w:p>
    <w:p w:rsidR="00CC4CF9" w:rsidRPr="00061AB7" w:rsidRDefault="00CC4CF9" w:rsidP="003463F3">
      <w:pPr>
        <w:pStyle w:val="ConsPlusCell"/>
        <w:jc w:val="both"/>
      </w:pPr>
      <w:r w:rsidRPr="00061AB7">
        <w:t>93 8828     2     Диагностикумы других риккетсиозных заболеваний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8821 - 93 8828 введены Изменением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8830     9     Антигены и диагностикумы бактериальные,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простейших 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8831     9     Диагностикумы / возбудителей брюшного тифа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паратифов</w:t>
      </w:r>
    </w:p>
    <w:p w:rsidR="00CC4CF9" w:rsidRPr="00061AB7" w:rsidRDefault="00CC4CF9" w:rsidP="003463F3">
      <w:pPr>
        <w:pStyle w:val="ConsPlusCell"/>
        <w:jc w:val="both"/>
      </w:pPr>
      <w:r w:rsidRPr="00061AB7">
        <w:t>93 8832     4     - сальмонеллезные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8833     7     - шигеллезные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8834     5     Антигены и диагностикумы бактериальные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8835     0     Антигены / для диагностики сифилиса</w:t>
      </w:r>
    </w:p>
    <w:p w:rsidR="00CC4CF9" w:rsidRPr="00061AB7" w:rsidRDefault="00CC4CF9" w:rsidP="003463F3">
      <w:pPr>
        <w:pStyle w:val="ConsPlusCell"/>
        <w:jc w:val="both"/>
      </w:pPr>
      <w:r w:rsidRPr="00061AB7">
        <w:t>93 8836     6     - для диагностики гонореи</w:t>
      </w:r>
    </w:p>
    <w:p w:rsidR="00CC4CF9" w:rsidRPr="00061AB7" w:rsidRDefault="00CC4CF9" w:rsidP="003463F3">
      <w:pPr>
        <w:pStyle w:val="ConsPlusCell"/>
        <w:jc w:val="both"/>
      </w:pPr>
      <w:r w:rsidRPr="00061AB7">
        <w:t>93 8837     1     Антигены и диагностикумы флюоресцирующие</w:t>
      </w:r>
    </w:p>
    <w:p w:rsidR="00CC4CF9" w:rsidRPr="00061AB7" w:rsidRDefault="00CC4CF9" w:rsidP="003463F3">
      <w:pPr>
        <w:pStyle w:val="ConsPlusCell"/>
        <w:jc w:val="both"/>
      </w:pPr>
      <w:r w:rsidRPr="00061AB7">
        <w:t>93 8838     7     Диагностикумы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8831 - 93 8838 введены Изменением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8840     3     Тест-системы для диагностики вирусных инфекций</w:t>
      </w:r>
    </w:p>
    <w:p w:rsidR="00CC4CF9" w:rsidRPr="00061AB7" w:rsidRDefault="00CC4CF9" w:rsidP="003463F3">
      <w:pPr>
        <w:pStyle w:val="ConsPlusCell"/>
        <w:jc w:val="both"/>
      </w:pPr>
      <w:r w:rsidRPr="00061AB7">
        <w:t>93 8841     5     Тест-системы для выявления / антигенов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гепатитов и антител к ним</w:t>
      </w:r>
    </w:p>
    <w:p w:rsidR="00CC4CF9" w:rsidRPr="00061AB7" w:rsidRDefault="00CC4CF9" w:rsidP="003463F3">
      <w:pPr>
        <w:pStyle w:val="ConsPlusCell"/>
        <w:jc w:val="both"/>
      </w:pPr>
      <w:r w:rsidRPr="00061AB7">
        <w:t>93 8842     4     - антител к вирусу СПИД и вирусного антигена</w:t>
      </w:r>
    </w:p>
    <w:p w:rsidR="00CC4CF9" w:rsidRPr="00061AB7" w:rsidRDefault="00CC4CF9" w:rsidP="003463F3">
      <w:pPr>
        <w:pStyle w:val="ConsPlusCell"/>
        <w:jc w:val="both"/>
      </w:pPr>
      <w:r w:rsidRPr="00061AB7">
        <w:t>93 8843     3     - антител к вирусам кори и краснухи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8841 - 93 8843 введены Изменением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8844     5     Тест-системы для диагностики гриппа, герпеса,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цитомегаловируса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32/2000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8845     0     Тест-системы для выявления антител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антигена к ортопоксвирусам</w:t>
      </w:r>
    </w:p>
    <w:p w:rsidR="00CC4CF9" w:rsidRPr="00061AB7" w:rsidRDefault="00CC4CF9" w:rsidP="003463F3">
      <w:pPr>
        <w:pStyle w:val="ConsPlusCell"/>
        <w:jc w:val="both"/>
      </w:pPr>
      <w:r w:rsidRPr="00061AB7">
        <w:t>93 8846     6     Тест-системы для диагностики / вирусных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кишечных инфекций</w:t>
      </w:r>
    </w:p>
    <w:p w:rsidR="00CC4CF9" w:rsidRPr="00061AB7" w:rsidRDefault="00CC4CF9" w:rsidP="003463F3">
      <w:pPr>
        <w:pStyle w:val="ConsPlusCell"/>
        <w:jc w:val="both"/>
      </w:pPr>
      <w:r w:rsidRPr="00061AB7">
        <w:t>93 8847     1     - арбовирусных инфекций</w:t>
      </w:r>
    </w:p>
    <w:p w:rsidR="00CC4CF9" w:rsidRPr="00061AB7" w:rsidRDefault="00CC4CF9" w:rsidP="003463F3">
      <w:pPr>
        <w:pStyle w:val="ConsPlusCell"/>
        <w:jc w:val="both"/>
      </w:pPr>
      <w:r w:rsidRPr="00061AB7">
        <w:t>93 8848     7     Тест-системы для выявления антител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антигенов вирусов птиц и животных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8845 - 93 8848 введены Изменением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8850     8     Препараты диагностические ветеринарные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8851     3     Сыворотки люминесцирующие</w:t>
      </w:r>
    </w:p>
    <w:p w:rsidR="00CC4CF9" w:rsidRPr="00061AB7" w:rsidRDefault="00CC4CF9" w:rsidP="003463F3">
      <w:pPr>
        <w:pStyle w:val="ConsPlusCell"/>
        <w:jc w:val="both"/>
      </w:pPr>
      <w:r w:rsidRPr="00061AB7">
        <w:t>93 8852     9     Сыворотки агглютинирующие</w:t>
      </w:r>
    </w:p>
    <w:p w:rsidR="00CC4CF9" w:rsidRPr="00061AB7" w:rsidRDefault="00CC4CF9" w:rsidP="003463F3">
      <w:pPr>
        <w:pStyle w:val="ConsPlusCell"/>
        <w:jc w:val="both"/>
      </w:pPr>
      <w:r w:rsidRPr="00061AB7">
        <w:t>93 8853     4     Сыворотка сибиреязвенная преципитирующая</w:t>
      </w:r>
    </w:p>
    <w:p w:rsidR="00CC4CF9" w:rsidRPr="00061AB7" w:rsidRDefault="00CC4CF9" w:rsidP="003463F3">
      <w:pPr>
        <w:pStyle w:val="ConsPlusCell"/>
        <w:jc w:val="both"/>
      </w:pPr>
      <w:r w:rsidRPr="00061AB7">
        <w:t>93 8854     7     Сыворотки-компоненты для постановки реакции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связывания комплемента (РСК)</w:t>
      </w:r>
    </w:p>
    <w:p w:rsidR="00CC4CF9" w:rsidRPr="00061AB7" w:rsidRDefault="00CC4CF9" w:rsidP="003463F3">
      <w:pPr>
        <w:pStyle w:val="ConsPlusCell"/>
        <w:jc w:val="both"/>
      </w:pPr>
      <w:r w:rsidRPr="00061AB7">
        <w:t>93 8855     5     Сыворотки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8860     2     Антигены / и фаги диагностические ветеринарные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8861     8     - для постановки реакции агглютинации</w:t>
      </w:r>
    </w:p>
    <w:p w:rsidR="00CC4CF9" w:rsidRPr="00061AB7" w:rsidRDefault="00CC4CF9" w:rsidP="003463F3">
      <w:pPr>
        <w:pStyle w:val="ConsPlusCell"/>
        <w:jc w:val="both"/>
      </w:pPr>
      <w:r w:rsidRPr="00061AB7">
        <w:t>93 8862     3     - для постановки реакции преципитации</w:t>
      </w:r>
    </w:p>
    <w:p w:rsidR="00CC4CF9" w:rsidRPr="00061AB7" w:rsidRDefault="00CC4CF9" w:rsidP="003463F3">
      <w:pPr>
        <w:pStyle w:val="ConsPlusCell"/>
        <w:jc w:val="both"/>
      </w:pPr>
      <w:r w:rsidRPr="00061AB7">
        <w:t>93 8863     9     - компоненты для постановки реакции связывания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комплемента</w:t>
      </w:r>
    </w:p>
    <w:p w:rsidR="00CC4CF9" w:rsidRPr="00061AB7" w:rsidRDefault="00CC4CF9" w:rsidP="003463F3">
      <w:pPr>
        <w:pStyle w:val="ConsPlusCell"/>
        <w:jc w:val="both"/>
      </w:pPr>
      <w:r w:rsidRPr="00061AB7">
        <w:t>93 8864     4     Фаги диагностические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93 8870     7     Наборы антигенов и сывороток диагностические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ветеринарные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8871     2     Наборы антигенов и сывороток</w:t>
      </w:r>
    </w:p>
    <w:p w:rsidR="00CC4CF9" w:rsidRPr="00061AB7" w:rsidRDefault="00CC4CF9" w:rsidP="003463F3">
      <w:pPr>
        <w:pStyle w:val="ConsPlusCell"/>
        <w:jc w:val="both"/>
      </w:pPr>
      <w:r w:rsidRPr="00061AB7">
        <w:t>93 8872     8     Антигены и сыворотки ящурные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8873     3     Антиген и антисыворотка для диагностики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инфекционной анемии лошадей в реакции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диффузионной преципитации (РДП)</w:t>
      </w:r>
    </w:p>
    <w:p w:rsidR="00CC4CF9" w:rsidRPr="00061AB7" w:rsidRDefault="00CC4CF9" w:rsidP="003463F3">
      <w:pPr>
        <w:pStyle w:val="ConsPlusCell"/>
        <w:jc w:val="both"/>
      </w:pPr>
      <w:r w:rsidRPr="00061AB7">
        <w:t>93 8874     9     Сыворотки иммуноспецифические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93 8880     1     Тест-системы для диагностики других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инфекционных заболеваний</w:t>
      </w:r>
    </w:p>
    <w:p w:rsidR="00CC4CF9" w:rsidRPr="00061AB7" w:rsidRDefault="00CC4CF9" w:rsidP="003463F3">
      <w:pPr>
        <w:pStyle w:val="ConsPlusCell"/>
        <w:jc w:val="both"/>
      </w:pPr>
      <w:r w:rsidRPr="00061AB7">
        <w:t>93 8881     7     Тест-системы / для выявления антигенов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кокковой группы бактерий и антител к ним</w:t>
      </w:r>
    </w:p>
    <w:p w:rsidR="00CC4CF9" w:rsidRPr="00061AB7" w:rsidRDefault="00CC4CF9" w:rsidP="003463F3">
      <w:pPr>
        <w:pStyle w:val="ConsPlusCell"/>
        <w:jc w:val="both"/>
      </w:pPr>
      <w:r w:rsidRPr="00061AB7">
        <w:t>93 8882     2     - для выявления антигенов возбудителей коклюша,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дифтерии, сифилиса, простейших и антител к ним</w:t>
      </w:r>
    </w:p>
    <w:p w:rsidR="00CC4CF9" w:rsidRPr="00061AB7" w:rsidRDefault="00CC4CF9" w:rsidP="003463F3">
      <w:pPr>
        <w:pStyle w:val="ConsPlusCell"/>
        <w:jc w:val="both"/>
      </w:pPr>
      <w:r w:rsidRPr="00061AB7">
        <w:t>93 8883     8     - для диагностики зоонозных инфекций</w:t>
      </w:r>
    </w:p>
    <w:p w:rsidR="00CC4CF9" w:rsidRPr="00061AB7" w:rsidRDefault="00CC4CF9" w:rsidP="003463F3">
      <w:pPr>
        <w:pStyle w:val="ConsPlusCell"/>
        <w:jc w:val="both"/>
      </w:pPr>
      <w:r w:rsidRPr="00061AB7">
        <w:t>93 8884     3     - моноклональные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8885     9     - для выявления легионеллезного антигена</w:t>
      </w:r>
    </w:p>
    <w:p w:rsidR="00CC4CF9" w:rsidRPr="00061AB7" w:rsidRDefault="00CC4CF9" w:rsidP="003463F3">
      <w:pPr>
        <w:pStyle w:val="ConsPlusCell"/>
        <w:jc w:val="both"/>
      </w:pPr>
      <w:r w:rsidRPr="00061AB7">
        <w:t>93 8886     4     - для выявления антител к токсинам возбудителей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клостридиозов</w:t>
      </w:r>
    </w:p>
    <w:p w:rsidR="00CC4CF9" w:rsidRPr="00061AB7" w:rsidRDefault="00CC4CF9" w:rsidP="003463F3">
      <w:pPr>
        <w:pStyle w:val="ConsPlusCell"/>
        <w:jc w:val="both"/>
      </w:pPr>
      <w:r w:rsidRPr="00061AB7">
        <w:t>93 8887     8     - для диагностики бактериальных кишечных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инфекций и туберкулеза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8881 - 93 8887 введены Изменением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8888     5     - для диагностики грибковых инфекций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8890     6     Диагностикумы, антигены, тест-системы,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применяемые в медицине,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8891     1     Тест-системы для выявления / ферментов крови,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других ферментов и гормонов</w:t>
      </w:r>
    </w:p>
    <w:p w:rsidR="00CC4CF9" w:rsidRPr="00061AB7" w:rsidRDefault="00CC4CF9" w:rsidP="003463F3">
      <w:pPr>
        <w:pStyle w:val="ConsPlusCell"/>
        <w:jc w:val="both"/>
      </w:pPr>
      <w:r w:rsidRPr="00061AB7">
        <w:t>93 8892     7     - иммуноглобулинов человека</w:t>
      </w:r>
    </w:p>
    <w:p w:rsidR="00CC4CF9" w:rsidRPr="00061AB7" w:rsidRDefault="00CC4CF9" w:rsidP="003463F3">
      <w:pPr>
        <w:pStyle w:val="ConsPlusCell"/>
        <w:jc w:val="both"/>
      </w:pPr>
      <w:r w:rsidRPr="00061AB7">
        <w:t>93 8893     2     - антител к ДНК</w:t>
      </w:r>
    </w:p>
    <w:p w:rsidR="00CC4CF9" w:rsidRPr="00061AB7" w:rsidRDefault="00CC4CF9" w:rsidP="003463F3">
      <w:pPr>
        <w:pStyle w:val="ConsPlusCell"/>
        <w:jc w:val="both"/>
      </w:pPr>
      <w:r w:rsidRPr="00061AB7">
        <w:t>93 8894     8     - антител к гельминтам</w:t>
      </w:r>
    </w:p>
    <w:p w:rsidR="00CC4CF9" w:rsidRPr="00061AB7" w:rsidRDefault="00CC4CF9" w:rsidP="003463F3">
      <w:pPr>
        <w:pStyle w:val="ConsPlusCell"/>
        <w:jc w:val="both"/>
      </w:pPr>
      <w:r w:rsidRPr="00061AB7">
        <w:t>93 8895     3     Тест-системы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8896     9     Диагностикумы / для определения гормонов</w:t>
      </w:r>
    </w:p>
    <w:p w:rsidR="00CC4CF9" w:rsidRPr="00061AB7" w:rsidRDefault="00CC4CF9" w:rsidP="003463F3">
      <w:pPr>
        <w:pStyle w:val="ConsPlusCell"/>
        <w:jc w:val="both"/>
      </w:pPr>
      <w:r w:rsidRPr="00061AB7">
        <w:t>93 8897     4     - для определения онкомаркеров и других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анализов крови</w:t>
      </w:r>
    </w:p>
    <w:p w:rsidR="00CC4CF9" w:rsidRPr="00061AB7" w:rsidRDefault="00CC4CF9" w:rsidP="003463F3">
      <w:pPr>
        <w:pStyle w:val="ConsPlusCell"/>
        <w:jc w:val="both"/>
      </w:pPr>
      <w:r w:rsidRPr="00061AB7">
        <w:t>93 8898     1     - для проведения анализов на аллергию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8891 - 93 8898 введены Изменением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8900     9     Сыворотки, антитела и прочие диагностические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препараты, применяемые в медицине</w:t>
      </w:r>
    </w:p>
    <w:p w:rsidR="00CC4CF9" w:rsidRPr="00061AB7" w:rsidRDefault="00CC4CF9" w:rsidP="003463F3">
      <w:pPr>
        <w:pStyle w:val="ConsPlusCell"/>
        <w:jc w:val="both"/>
      </w:pPr>
      <w:r w:rsidRPr="00061AB7">
        <w:t>93 8910     3     Сыворотки сальмонеллезные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8911     6     О-сыворотки поливалентные адсорбированные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основных групп</w:t>
      </w:r>
    </w:p>
    <w:p w:rsidR="00CC4CF9" w:rsidRPr="00061AB7" w:rsidRDefault="00CC4CF9" w:rsidP="003463F3">
      <w:pPr>
        <w:pStyle w:val="ConsPlusCell"/>
        <w:jc w:val="both"/>
      </w:pPr>
      <w:r w:rsidRPr="00061AB7">
        <w:t>93 8912     7     - редких групп</w:t>
      </w:r>
    </w:p>
    <w:p w:rsidR="00CC4CF9" w:rsidRPr="00061AB7" w:rsidRDefault="00CC4CF9" w:rsidP="003463F3">
      <w:pPr>
        <w:pStyle w:val="ConsPlusCell"/>
        <w:jc w:val="both"/>
      </w:pPr>
      <w:r w:rsidRPr="00061AB7">
        <w:t>93 8913     2     Н-сыворотки поливалентные адсорбированные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8914     8     О-сыворотки моновалентные адсорбированные,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входящие в состав поливалентных / основных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групп</w:t>
      </w:r>
    </w:p>
    <w:p w:rsidR="00CC4CF9" w:rsidRPr="00061AB7" w:rsidRDefault="00CC4CF9" w:rsidP="003463F3">
      <w:pPr>
        <w:pStyle w:val="ConsPlusCell"/>
        <w:jc w:val="both"/>
      </w:pPr>
      <w:r w:rsidRPr="00061AB7">
        <w:t>93 8915     3     - редких групп</w:t>
      </w:r>
    </w:p>
    <w:p w:rsidR="00CC4CF9" w:rsidRPr="00061AB7" w:rsidRDefault="00CC4CF9" w:rsidP="003463F3">
      <w:pPr>
        <w:pStyle w:val="ConsPlusCell"/>
        <w:jc w:val="both"/>
      </w:pPr>
      <w:r w:rsidRPr="00061AB7">
        <w:t>93 8916     9     Н-сыворотки моновалентные адсорбированные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8917     4     Сыворотки / неадсорбированные к О-антигенам</w:t>
      </w:r>
    </w:p>
    <w:p w:rsidR="00CC4CF9" w:rsidRPr="00061AB7" w:rsidRDefault="00CC4CF9" w:rsidP="003463F3">
      <w:pPr>
        <w:pStyle w:val="ConsPlusCell"/>
        <w:jc w:val="both"/>
      </w:pPr>
      <w:r w:rsidRPr="00061AB7">
        <w:t>93 8918     6     - неадсорбированные к ОН-антигенам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8911 - 93 8918 введены Изменением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8920     8     Сыворотки, иммуноглобулины и коагглютинирующие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реагенты шигеллезные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8921     3     Сыворотки адсорбированные к антигенам шигелл /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дизентерии 1 - 7</w:t>
      </w:r>
    </w:p>
    <w:p w:rsidR="00CC4CF9" w:rsidRPr="00061AB7" w:rsidRDefault="00CC4CF9" w:rsidP="003463F3">
      <w:pPr>
        <w:pStyle w:val="ConsPlusCell"/>
        <w:jc w:val="both"/>
      </w:pPr>
      <w:r w:rsidRPr="00061AB7">
        <w:t>93 8922     9     - дизентерии 8 - 12</w:t>
      </w:r>
    </w:p>
    <w:p w:rsidR="00CC4CF9" w:rsidRPr="00061AB7" w:rsidRDefault="00CC4CF9" w:rsidP="003463F3">
      <w:pPr>
        <w:pStyle w:val="ConsPlusCell"/>
        <w:jc w:val="both"/>
      </w:pPr>
      <w:r w:rsidRPr="00061AB7">
        <w:t>93 8923     4     Сыворотки / адсорбированные к антигенам шигелл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Флекснера</w:t>
      </w:r>
    </w:p>
    <w:p w:rsidR="00CC4CF9" w:rsidRPr="00061AB7" w:rsidRDefault="00CC4CF9" w:rsidP="003463F3">
      <w:pPr>
        <w:pStyle w:val="ConsPlusCell"/>
        <w:jc w:val="both"/>
      </w:pPr>
      <w:r w:rsidRPr="00061AB7">
        <w:t>93 8924     3     - адсорбированные моновалентные к шигеллам Зонне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поливалентная к шигеллам Флекснера и Зонне</w:t>
      </w:r>
    </w:p>
    <w:p w:rsidR="00CC4CF9" w:rsidRPr="00061AB7" w:rsidRDefault="00CC4CF9" w:rsidP="003463F3">
      <w:pPr>
        <w:pStyle w:val="ConsPlusCell"/>
        <w:jc w:val="both"/>
      </w:pPr>
      <w:r w:rsidRPr="00061AB7">
        <w:t>93 8925     5     - адсорбированные к антигенам шигелл Бойда</w:t>
      </w:r>
    </w:p>
    <w:p w:rsidR="00CC4CF9" w:rsidRPr="00061AB7" w:rsidRDefault="00CC4CF9" w:rsidP="003463F3">
      <w:pPr>
        <w:pStyle w:val="ConsPlusCell"/>
        <w:jc w:val="both"/>
      </w:pPr>
      <w:r w:rsidRPr="00061AB7">
        <w:t>93 8926     0     - неадсорбированные к антигенам шигелл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дизентерии</w:t>
      </w:r>
    </w:p>
    <w:p w:rsidR="00CC4CF9" w:rsidRPr="00061AB7" w:rsidRDefault="00CC4CF9" w:rsidP="003463F3">
      <w:pPr>
        <w:pStyle w:val="ConsPlusCell"/>
        <w:jc w:val="both"/>
      </w:pPr>
      <w:r w:rsidRPr="00061AB7">
        <w:t>93 8927     6     - неадсорбированные к шигеллам Флекснера и Зонне</w:t>
      </w:r>
    </w:p>
    <w:p w:rsidR="00CC4CF9" w:rsidRPr="00061AB7" w:rsidRDefault="00CC4CF9" w:rsidP="003463F3">
      <w:pPr>
        <w:pStyle w:val="ConsPlusCell"/>
        <w:jc w:val="both"/>
      </w:pPr>
      <w:r w:rsidRPr="00061AB7">
        <w:t>93 8928     1     Коагглютинирующие реагенты / для идентификации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шигелл дизентерии</w:t>
      </w:r>
    </w:p>
    <w:p w:rsidR="00CC4CF9" w:rsidRPr="00061AB7" w:rsidRDefault="00CC4CF9" w:rsidP="003463F3">
      <w:pPr>
        <w:pStyle w:val="ConsPlusCell"/>
        <w:jc w:val="both"/>
      </w:pPr>
      <w:r w:rsidRPr="00061AB7">
        <w:t>93 8929     7     - для идентификации шигелл Бойда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8921 - 93 8929 введены Изменением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8930     2     Сыворотки и иммуноглобулины эшерихиозные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прочих возбудителей кишечных инфекций</w:t>
      </w:r>
    </w:p>
    <w:p w:rsidR="00CC4CF9" w:rsidRPr="00061AB7" w:rsidRDefault="00CC4CF9" w:rsidP="003463F3">
      <w:pPr>
        <w:pStyle w:val="ConsPlusCell"/>
        <w:jc w:val="both"/>
      </w:pPr>
      <w:r w:rsidRPr="00061AB7">
        <w:t>93 8931     8     Сыворотки к ОК-антигену энтеробактерий</w:t>
      </w:r>
    </w:p>
    <w:p w:rsidR="00CC4CF9" w:rsidRPr="00061AB7" w:rsidRDefault="00CC4CF9" w:rsidP="003463F3">
      <w:pPr>
        <w:pStyle w:val="ConsPlusCell"/>
        <w:jc w:val="both"/>
      </w:pPr>
      <w:r w:rsidRPr="00061AB7">
        <w:t>93 8932     3     Иммуноглобулины для идентификации ОК-антигенов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энтеробактерий</w:t>
      </w:r>
    </w:p>
    <w:p w:rsidR="00CC4CF9" w:rsidRPr="00061AB7" w:rsidRDefault="00CC4CF9" w:rsidP="003463F3">
      <w:pPr>
        <w:pStyle w:val="ConsPlusCell"/>
        <w:jc w:val="both"/>
      </w:pPr>
      <w:r w:rsidRPr="00061AB7">
        <w:t>93 8933     9     Сыворотки / "О" групповые и факторные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8934     4     - к Н-антигенам энтеробактерий</w:t>
      </w:r>
    </w:p>
    <w:p w:rsidR="00CC4CF9" w:rsidRPr="00061AB7" w:rsidRDefault="00CC4CF9" w:rsidP="003463F3">
      <w:pPr>
        <w:pStyle w:val="ConsPlusCell"/>
        <w:jc w:val="both"/>
      </w:pPr>
      <w:r w:rsidRPr="00061AB7">
        <w:t>93 8935     7     - для диагностики псевдотуберкулеза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клебсиеллезные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8936     5     - к "О" и "Н"-антигенам цитробактер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"О"-антигену иерсиний энтероколитика</w:t>
      </w:r>
    </w:p>
    <w:p w:rsidR="00CC4CF9" w:rsidRPr="00061AB7" w:rsidRDefault="00CC4CF9" w:rsidP="003463F3">
      <w:pPr>
        <w:pStyle w:val="ConsPlusCell"/>
        <w:jc w:val="both"/>
      </w:pPr>
      <w:r w:rsidRPr="00061AB7">
        <w:t>93 8937     0     - к "О" и "Н"-антигенам протея</w:t>
      </w:r>
    </w:p>
    <w:p w:rsidR="00CC4CF9" w:rsidRPr="00061AB7" w:rsidRDefault="00CC4CF9" w:rsidP="003463F3">
      <w:pPr>
        <w:pStyle w:val="ConsPlusCell"/>
        <w:jc w:val="both"/>
      </w:pPr>
      <w:r w:rsidRPr="00061AB7">
        <w:t>93 8938     6     Сыворотки и иммуноглобулины к антигенам холерных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вибрионов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8931 - 93 8938 введены Изменением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8940     7     Сыворотки для диагностики вирусных инфекций</w:t>
      </w:r>
    </w:p>
    <w:p w:rsidR="00CC4CF9" w:rsidRPr="00061AB7" w:rsidRDefault="00CC4CF9" w:rsidP="003463F3">
      <w:pPr>
        <w:pStyle w:val="ConsPlusCell"/>
        <w:jc w:val="both"/>
      </w:pPr>
      <w:r w:rsidRPr="00061AB7">
        <w:t>93 8941     2     Сыворотки / гриппозные и парагриппозные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8942     8     - к HBS-антигену</w:t>
      </w:r>
    </w:p>
    <w:p w:rsidR="00CC4CF9" w:rsidRPr="00061AB7" w:rsidRDefault="00CC4CF9" w:rsidP="003463F3">
      <w:pPr>
        <w:pStyle w:val="ConsPlusCell"/>
        <w:jc w:val="both"/>
      </w:pPr>
      <w:r w:rsidRPr="00061AB7">
        <w:t>93 8943     3     - оспенные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8944     9     - к респираторно-синтициальному вирусу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аденогруппоспецифические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93 8946     0     - энтеровирусные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8941 - 93 8946 введены Изменением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8950     1     Сыворотки для идентификации возбудителей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других инфекций</w:t>
      </w:r>
    </w:p>
    <w:p w:rsidR="00CC4CF9" w:rsidRPr="00061AB7" w:rsidRDefault="00CC4CF9" w:rsidP="003463F3">
      <w:pPr>
        <w:pStyle w:val="ConsPlusCell"/>
        <w:jc w:val="both"/>
      </w:pPr>
      <w:r w:rsidRPr="00061AB7">
        <w:t>93 8951     7     Сыворотки / коклюшная и паракоклюшная</w:t>
      </w:r>
    </w:p>
    <w:p w:rsidR="00CC4CF9" w:rsidRPr="00061AB7" w:rsidRDefault="00CC4CF9" w:rsidP="003463F3">
      <w:pPr>
        <w:pStyle w:val="ConsPlusCell"/>
        <w:jc w:val="both"/>
      </w:pPr>
      <w:r w:rsidRPr="00061AB7">
        <w:t>93 8952     2     - дифтерийные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8953     8     - сифилитические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93 8954     3     - ботулинические, гангренозные и лептоспирозные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8955     9     - для идентификации возбудителей особо опасных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инфекций</w:t>
      </w:r>
    </w:p>
    <w:p w:rsidR="00CC4CF9" w:rsidRPr="00061AB7" w:rsidRDefault="00CC4CF9" w:rsidP="003463F3">
      <w:pPr>
        <w:pStyle w:val="ConsPlusCell"/>
        <w:jc w:val="both"/>
      </w:pPr>
      <w:r w:rsidRPr="00061AB7">
        <w:t>93 8956     4     - для идентификации возбудителей кокковых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инфекций</w:t>
      </w:r>
    </w:p>
    <w:p w:rsidR="00CC4CF9" w:rsidRPr="00061AB7" w:rsidRDefault="00CC4CF9" w:rsidP="003463F3">
      <w:pPr>
        <w:pStyle w:val="ConsPlusCell"/>
        <w:jc w:val="both"/>
      </w:pPr>
      <w:r w:rsidRPr="00061AB7">
        <w:t>93 8957     0     О-сыворотки псевдомонас моновалентные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поливалентные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8951 - 93 8957 введены Изменением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8960     6     Сыворотки, антитела и иммуноглобулины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флюоресцирующие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8961     1     Антитела и иммуноглобулины против возбудителей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кишечных инфекций и чумы</w:t>
      </w:r>
    </w:p>
    <w:p w:rsidR="00CC4CF9" w:rsidRPr="00061AB7" w:rsidRDefault="00CC4CF9" w:rsidP="003463F3">
      <w:pPr>
        <w:pStyle w:val="ConsPlusCell"/>
        <w:jc w:val="both"/>
      </w:pPr>
      <w:r w:rsidRPr="00061AB7">
        <w:t>93 8962     7     Иммуноглобулины / антибактериальные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8963     2     - антириккетсиозные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8964     8     - против иммуноглобулинов человека и животных</w:t>
      </w:r>
    </w:p>
    <w:p w:rsidR="00CC4CF9" w:rsidRPr="00061AB7" w:rsidRDefault="00CC4CF9" w:rsidP="003463F3">
      <w:pPr>
        <w:pStyle w:val="ConsPlusCell"/>
        <w:jc w:val="both"/>
      </w:pPr>
      <w:r w:rsidRPr="00061AB7">
        <w:t>93 8965     3     - гриппозный и парагриппозный</w:t>
      </w:r>
    </w:p>
    <w:p w:rsidR="00CC4CF9" w:rsidRPr="00061AB7" w:rsidRDefault="00CC4CF9" w:rsidP="003463F3">
      <w:pPr>
        <w:pStyle w:val="ConsPlusCell"/>
        <w:jc w:val="both"/>
      </w:pPr>
      <w:r w:rsidRPr="00061AB7">
        <w:t>93 8966     9     - аденовирусный и респираторно-синтициальный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вирусный герпеса простого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8967     4     Иммуноглобулин оспенный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93 8968     8     Сыворотки против вирусных энцефалитов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энцефаломиелитов</w:t>
      </w:r>
    </w:p>
    <w:p w:rsidR="00CC4CF9" w:rsidRPr="00061AB7" w:rsidRDefault="00CC4CF9" w:rsidP="003463F3">
      <w:pPr>
        <w:pStyle w:val="ConsPlusCell"/>
        <w:jc w:val="both"/>
      </w:pPr>
      <w:r w:rsidRPr="00061AB7">
        <w:t>93 8969     5     Иммуноглобулины против вирусных лихорадок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8961 - 93 8969 введены Изменением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8970     0     Сыворотки и антитела против компонентов крови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человека и из крови человека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8971     6     Сыворотки против сывороточных белков крови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человека</w:t>
      </w:r>
    </w:p>
    <w:p w:rsidR="00CC4CF9" w:rsidRPr="00061AB7" w:rsidRDefault="00CC4CF9" w:rsidP="003463F3">
      <w:pPr>
        <w:pStyle w:val="ConsPlusCell"/>
        <w:jc w:val="both"/>
      </w:pPr>
      <w:r w:rsidRPr="00061AB7">
        <w:t>93 8972     7     Сыворотки и иммуноглобулины против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иммуноглобулинов человека</w:t>
      </w:r>
    </w:p>
    <w:p w:rsidR="00CC4CF9" w:rsidRPr="00061AB7" w:rsidRDefault="00CC4CF9" w:rsidP="003463F3">
      <w:pPr>
        <w:pStyle w:val="ConsPlusCell"/>
        <w:jc w:val="both"/>
      </w:pPr>
      <w:r w:rsidRPr="00061AB7">
        <w:t>93 8973     2     Антитела против иммуноглобулинов человека,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меченные пероксидазой</w:t>
      </w:r>
    </w:p>
    <w:p w:rsidR="00CC4CF9" w:rsidRPr="00061AB7" w:rsidRDefault="00CC4CF9" w:rsidP="003463F3">
      <w:pPr>
        <w:pStyle w:val="ConsPlusCell"/>
        <w:jc w:val="both"/>
      </w:pPr>
      <w:r w:rsidRPr="00061AB7">
        <w:t>93 8974     8     Сыворотка человека "Сероконт-П"</w:t>
      </w:r>
    </w:p>
    <w:p w:rsidR="00CC4CF9" w:rsidRPr="00061AB7" w:rsidRDefault="00CC4CF9" w:rsidP="003463F3">
      <w:pPr>
        <w:pStyle w:val="ConsPlusCell"/>
        <w:jc w:val="both"/>
      </w:pPr>
      <w:r w:rsidRPr="00061AB7">
        <w:t>93 8975     3     Сыворотки / абортная и плацентарная</w:t>
      </w:r>
    </w:p>
    <w:p w:rsidR="00CC4CF9" w:rsidRPr="00061AB7" w:rsidRDefault="00CC4CF9" w:rsidP="003463F3">
      <w:pPr>
        <w:pStyle w:val="ConsPlusCell"/>
        <w:jc w:val="both"/>
      </w:pPr>
      <w:r w:rsidRPr="00061AB7">
        <w:t>93 8976     9     - моноспецифические против белков Бенц-Джонса,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каппа и лямбда цепей к компонентам комплемента</w:t>
      </w:r>
    </w:p>
    <w:p w:rsidR="00CC4CF9" w:rsidRPr="00061AB7" w:rsidRDefault="00CC4CF9" w:rsidP="003463F3">
      <w:pPr>
        <w:pStyle w:val="ConsPlusCell"/>
        <w:jc w:val="both"/>
      </w:pPr>
      <w:r w:rsidRPr="00061AB7">
        <w:t>93 8977     4     Сыворотка к фибриногену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8971 - 93 8977 введены Изменением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8978     4     Сыворотки контрольные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8978 введен Изменением N 32/2000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8980     5     Сыворотки и антитела из крови животных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8981     0     Сыворотки контрольные лошадиные "пато-эквин"</w:t>
      </w:r>
    </w:p>
    <w:p w:rsidR="00CC4CF9" w:rsidRPr="00061AB7" w:rsidRDefault="00CC4CF9" w:rsidP="003463F3">
      <w:pPr>
        <w:pStyle w:val="ConsPlusCell"/>
        <w:jc w:val="both"/>
      </w:pPr>
      <w:r w:rsidRPr="00061AB7">
        <w:t>93 8982     6     Сыворотки контрольные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8983     1     Плазма цитратная кроличья, сыворотка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гемолитическая, комплемент, антитоксин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дифтерийный</w:t>
      </w:r>
    </w:p>
    <w:p w:rsidR="00CC4CF9" w:rsidRPr="00061AB7" w:rsidRDefault="00CC4CF9" w:rsidP="003463F3">
      <w:pPr>
        <w:pStyle w:val="ConsPlusCell"/>
        <w:jc w:val="both"/>
      </w:pPr>
      <w:r w:rsidRPr="00061AB7">
        <w:t>93 8984     7     Сыворотки и антитела к различным биологическим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компонентам</w:t>
      </w:r>
    </w:p>
    <w:p w:rsidR="00CC4CF9" w:rsidRPr="00061AB7" w:rsidRDefault="00CC4CF9" w:rsidP="003463F3">
      <w:pPr>
        <w:pStyle w:val="ConsPlusCell"/>
        <w:jc w:val="both"/>
      </w:pPr>
      <w:r w:rsidRPr="00061AB7">
        <w:t>93 8985     2     Иммуноглобулины против иммуноглобулинов животных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птиц, меченные пероксидазой</w:t>
      </w:r>
    </w:p>
    <w:p w:rsidR="00CC4CF9" w:rsidRPr="00061AB7" w:rsidRDefault="00CC4CF9" w:rsidP="003463F3">
      <w:pPr>
        <w:pStyle w:val="ConsPlusCell"/>
        <w:jc w:val="both"/>
      </w:pPr>
      <w:r w:rsidRPr="00061AB7">
        <w:t>93 8986     8     Антитела моноклональные ИКО, цоликлоны</w:t>
      </w:r>
    </w:p>
    <w:p w:rsidR="00CC4CF9" w:rsidRPr="00061AB7" w:rsidRDefault="00CC4CF9" w:rsidP="003463F3">
      <w:pPr>
        <w:pStyle w:val="ConsPlusCell"/>
        <w:jc w:val="both"/>
      </w:pPr>
      <w:r w:rsidRPr="00061AB7">
        <w:t>93 8987     3     Сыворотки / преципитирующие белки сыворотки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крови, абсорбированные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8988     9     - к групповым антигенам человека гетероиммунные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антиэритроцитарные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8989     4     - к групповым антигенам человека гетероиммунные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не антиэритроцитарные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8981 - 93 8989 введены Изменением N 19/99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8990     9     Препараты диагностические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8991     5     Кровь и препараты из крови</w:t>
      </w:r>
    </w:p>
    <w:p w:rsidR="00CC4CF9" w:rsidRPr="00061AB7" w:rsidRDefault="00CC4CF9" w:rsidP="003463F3">
      <w:pPr>
        <w:pStyle w:val="ConsPlusCell"/>
        <w:jc w:val="both"/>
      </w:pPr>
      <w:r w:rsidRPr="00061AB7">
        <w:t>93 8992     1     Ферменты диагностические и стандарты</w:t>
      </w:r>
    </w:p>
    <w:p w:rsidR="00CC4CF9" w:rsidRPr="00061AB7" w:rsidRDefault="00CC4CF9" w:rsidP="003463F3">
      <w:pPr>
        <w:pStyle w:val="ConsPlusCell"/>
        <w:jc w:val="both"/>
      </w:pPr>
      <w:r w:rsidRPr="00061AB7">
        <w:t>93 8993     6     Прочие препараты биологические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93 8994     1     Химические растворы</w:t>
      </w:r>
    </w:p>
    <w:p w:rsidR="00CC4CF9" w:rsidRPr="00061AB7" w:rsidRDefault="00CC4CF9" w:rsidP="003463F3">
      <w:pPr>
        <w:pStyle w:val="ConsPlusCell"/>
        <w:jc w:val="both"/>
      </w:pPr>
      <w:r w:rsidRPr="00061AB7">
        <w:t>93 8995     7     Системы индикаторные бумажные (СИБ)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индикации вибрионов и фагочувствительности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шигелл</w:t>
      </w:r>
    </w:p>
    <w:p w:rsidR="00CC4CF9" w:rsidRPr="00061AB7" w:rsidRDefault="00CC4CF9" w:rsidP="003463F3">
      <w:pPr>
        <w:pStyle w:val="ConsPlusCell"/>
        <w:jc w:val="both"/>
      </w:pPr>
      <w:r w:rsidRPr="00061AB7">
        <w:t>93 8996     2     - для индикации энтеробактерий</w:t>
      </w:r>
    </w:p>
    <w:p w:rsidR="00CC4CF9" w:rsidRPr="00061AB7" w:rsidRDefault="00CC4CF9" w:rsidP="003463F3">
      <w:pPr>
        <w:pStyle w:val="ConsPlusCell"/>
        <w:jc w:val="both"/>
      </w:pPr>
      <w:r w:rsidRPr="00061AB7">
        <w:t>93 8997     8     - для санитарно-бактериологического анализа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воды</w:t>
      </w:r>
    </w:p>
    <w:p w:rsidR="00CC4CF9" w:rsidRPr="00061AB7" w:rsidRDefault="00CC4CF9" w:rsidP="003463F3">
      <w:pPr>
        <w:pStyle w:val="ConsPlusCell"/>
        <w:jc w:val="both"/>
      </w:pPr>
      <w:r w:rsidRPr="00061AB7">
        <w:t>93 8998     4     - для индикации аэробных микроорганизмов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8991 - 93 8998 введены Изменением N 19/99 ОКП)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93 9000     9     Материалы, средства медицинские и продукция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медицинского назначения прочая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93 9100     2     Материалы стоматологические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93 9110     7     Пластмассы стоматологические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93 9111     2     - для базисов</w:t>
      </w:r>
    </w:p>
    <w:p w:rsidR="00CC4CF9" w:rsidRPr="00061AB7" w:rsidRDefault="00CC4CF9" w:rsidP="003463F3">
      <w:pPr>
        <w:pStyle w:val="ConsPlusCell"/>
        <w:jc w:val="both"/>
      </w:pPr>
      <w:r w:rsidRPr="00061AB7">
        <w:t>93 9112     8     - для мостовидных протезов</w:t>
      </w:r>
    </w:p>
    <w:p w:rsidR="00CC4CF9" w:rsidRPr="00061AB7" w:rsidRDefault="00CC4CF9" w:rsidP="003463F3">
      <w:pPr>
        <w:pStyle w:val="ConsPlusCell"/>
        <w:jc w:val="both"/>
      </w:pPr>
      <w:r w:rsidRPr="00061AB7">
        <w:t>93 9113     3     - эластичные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9114     9     - самотвердеющие</w:t>
      </w:r>
    </w:p>
    <w:p w:rsidR="00CC4CF9" w:rsidRPr="00061AB7" w:rsidRDefault="00CC4CF9" w:rsidP="003463F3">
      <w:pPr>
        <w:pStyle w:val="ConsPlusCell"/>
        <w:jc w:val="both"/>
      </w:pPr>
      <w:r w:rsidRPr="00061AB7">
        <w:t>93 9115     4     Пластмасса-мономер</w:t>
      </w:r>
    </w:p>
    <w:p w:rsidR="00CC4CF9" w:rsidRPr="00061AB7" w:rsidRDefault="00CC4CF9" w:rsidP="003463F3">
      <w:pPr>
        <w:pStyle w:val="ConsPlusCell"/>
        <w:jc w:val="both"/>
      </w:pPr>
      <w:r w:rsidRPr="00061AB7">
        <w:t>93 9120     1     Материалы слепочные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9121     7     Материал слепочный / альгинатный</w:t>
      </w:r>
    </w:p>
    <w:p w:rsidR="00CC4CF9" w:rsidRPr="00061AB7" w:rsidRDefault="00CC4CF9" w:rsidP="003463F3">
      <w:pPr>
        <w:pStyle w:val="ConsPlusCell"/>
        <w:jc w:val="both"/>
      </w:pPr>
      <w:r w:rsidRPr="00061AB7">
        <w:t>93 9122     2     - силиконовый</w:t>
      </w:r>
    </w:p>
    <w:p w:rsidR="00CC4CF9" w:rsidRPr="00061AB7" w:rsidRDefault="00CC4CF9" w:rsidP="003463F3">
      <w:pPr>
        <w:pStyle w:val="ConsPlusCell"/>
        <w:jc w:val="both"/>
      </w:pPr>
      <w:r w:rsidRPr="00061AB7">
        <w:t>93 9124     3     - цинкэвгеноловый</w:t>
      </w:r>
    </w:p>
    <w:p w:rsidR="00CC4CF9" w:rsidRPr="00061AB7" w:rsidRDefault="00CC4CF9" w:rsidP="003463F3">
      <w:pPr>
        <w:pStyle w:val="ConsPlusCell"/>
        <w:jc w:val="both"/>
      </w:pPr>
      <w:r w:rsidRPr="00061AB7">
        <w:t>93 9125     9     Масса термопластичная</w:t>
      </w:r>
    </w:p>
    <w:p w:rsidR="00CC4CF9" w:rsidRPr="00061AB7" w:rsidRDefault="00CC4CF9" w:rsidP="003463F3">
      <w:pPr>
        <w:pStyle w:val="ConsPlusCell"/>
        <w:jc w:val="both"/>
      </w:pPr>
      <w:r w:rsidRPr="00061AB7">
        <w:t>93 9130     6     Металлы и изделия</w:t>
      </w:r>
    </w:p>
    <w:p w:rsidR="00CC4CF9" w:rsidRPr="00061AB7" w:rsidRDefault="00CC4CF9" w:rsidP="003463F3">
      <w:pPr>
        <w:pStyle w:val="ConsPlusCell"/>
        <w:jc w:val="both"/>
      </w:pPr>
      <w:r w:rsidRPr="00061AB7">
        <w:t>93 9131     1     Гильзы для зубных коронок</w:t>
      </w:r>
    </w:p>
    <w:p w:rsidR="00CC4CF9" w:rsidRPr="00061AB7" w:rsidRDefault="00CC4CF9" w:rsidP="003463F3">
      <w:pPr>
        <w:pStyle w:val="ConsPlusCell"/>
        <w:jc w:val="both"/>
      </w:pPr>
      <w:r w:rsidRPr="00061AB7">
        <w:t>93 9132     7     Каркасы для фасеток</w:t>
      </w:r>
    </w:p>
    <w:p w:rsidR="00CC4CF9" w:rsidRPr="00061AB7" w:rsidRDefault="00CC4CF9" w:rsidP="003463F3">
      <w:pPr>
        <w:pStyle w:val="ConsPlusCell"/>
        <w:jc w:val="both"/>
      </w:pPr>
      <w:r w:rsidRPr="00061AB7">
        <w:t>93 9133     2     Припой для зубопротезных деталей</w:t>
      </w:r>
    </w:p>
    <w:p w:rsidR="00CC4CF9" w:rsidRPr="00061AB7" w:rsidRDefault="00CC4CF9" w:rsidP="003463F3">
      <w:pPr>
        <w:pStyle w:val="ConsPlusCell"/>
        <w:jc w:val="both"/>
      </w:pPr>
      <w:r w:rsidRPr="00061AB7">
        <w:t>93 9134     8     Проволока круглая для ортодонтических аппаратов</w:t>
      </w:r>
    </w:p>
    <w:p w:rsidR="00CC4CF9" w:rsidRPr="00061AB7" w:rsidRDefault="00CC4CF9" w:rsidP="003463F3">
      <w:pPr>
        <w:pStyle w:val="ConsPlusCell"/>
        <w:jc w:val="both"/>
      </w:pPr>
      <w:r w:rsidRPr="00061AB7">
        <w:t>93 9135     3     Сплавы легкоплавкий и кобальто-хромовый</w:t>
      </w:r>
    </w:p>
    <w:p w:rsidR="00CC4CF9" w:rsidRPr="00061AB7" w:rsidRDefault="00CC4CF9" w:rsidP="003463F3">
      <w:pPr>
        <w:pStyle w:val="ConsPlusCell"/>
        <w:jc w:val="both"/>
      </w:pPr>
      <w:r w:rsidRPr="00061AB7">
        <w:t>93 9136     9     Матрицы для контурных пломб</w:t>
      </w:r>
    </w:p>
    <w:p w:rsidR="00CC4CF9" w:rsidRPr="00061AB7" w:rsidRDefault="00CC4CF9" w:rsidP="003463F3">
      <w:pPr>
        <w:pStyle w:val="ConsPlusCell"/>
        <w:jc w:val="both"/>
      </w:pPr>
      <w:r w:rsidRPr="00061AB7">
        <w:t>93 9137     4     Полоски металлические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93 9138     0     Кламеры</w:t>
      </w:r>
    </w:p>
    <w:p w:rsidR="00CC4CF9" w:rsidRPr="00061AB7" w:rsidRDefault="00CC4CF9" w:rsidP="003463F3">
      <w:pPr>
        <w:pStyle w:val="ConsPlusCell"/>
        <w:jc w:val="both"/>
      </w:pPr>
      <w:r w:rsidRPr="00061AB7">
        <w:t>93 9140     0     Зубы искусственные и коронки</w:t>
      </w:r>
    </w:p>
    <w:p w:rsidR="00CC4CF9" w:rsidRPr="00061AB7" w:rsidRDefault="00CC4CF9" w:rsidP="003463F3">
      <w:pPr>
        <w:pStyle w:val="ConsPlusCell"/>
        <w:jc w:val="both"/>
      </w:pPr>
      <w:r w:rsidRPr="00061AB7">
        <w:t>93 9141     6     Зубы искусственные / из пластмассы</w:t>
      </w:r>
    </w:p>
    <w:p w:rsidR="00CC4CF9" w:rsidRPr="00061AB7" w:rsidRDefault="00CC4CF9" w:rsidP="003463F3">
      <w:pPr>
        <w:pStyle w:val="ConsPlusCell"/>
        <w:jc w:val="both"/>
      </w:pPr>
      <w:r w:rsidRPr="00061AB7">
        <w:t>93 9142     1     - фарфоровые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93 9143     7     - стальные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9150     5     Материалы вспомогательные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9152     6     Воска</w:t>
      </w:r>
    </w:p>
    <w:p w:rsidR="00CC4CF9" w:rsidRPr="00061AB7" w:rsidRDefault="00CC4CF9" w:rsidP="003463F3">
      <w:pPr>
        <w:pStyle w:val="ConsPlusCell"/>
        <w:jc w:val="both"/>
      </w:pPr>
      <w:r w:rsidRPr="00061AB7">
        <w:t>93 9153     1     Лаки</w:t>
      </w:r>
    </w:p>
    <w:p w:rsidR="00CC4CF9" w:rsidRPr="00061AB7" w:rsidRDefault="00CC4CF9" w:rsidP="003463F3">
      <w:pPr>
        <w:pStyle w:val="ConsPlusCell"/>
        <w:jc w:val="both"/>
      </w:pPr>
      <w:r w:rsidRPr="00061AB7">
        <w:t>93 9154     7     Материалы полировочные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9155     2     Материалы огнеупорные и массы дубликационные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9156     8     Материалы для фиксации</w:t>
      </w:r>
    </w:p>
    <w:p w:rsidR="00CC4CF9" w:rsidRPr="00061AB7" w:rsidRDefault="00CC4CF9" w:rsidP="003463F3">
      <w:pPr>
        <w:pStyle w:val="ConsPlusCell"/>
        <w:jc w:val="both"/>
      </w:pPr>
      <w:r w:rsidRPr="00061AB7">
        <w:t>93 9157     3     Материалы вспомогательные лечебные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9160     0     Изделия абразивные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9161     5     Диски разные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9162     0     Камни, круги эластичные для бормашин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шлейфмашин</w:t>
      </w:r>
    </w:p>
    <w:p w:rsidR="00CC4CF9" w:rsidRPr="00061AB7" w:rsidRDefault="00CC4CF9" w:rsidP="003463F3">
      <w:pPr>
        <w:pStyle w:val="ConsPlusCell"/>
        <w:jc w:val="both"/>
      </w:pPr>
      <w:r w:rsidRPr="00061AB7">
        <w:t>93 9170     4     Материалы пломбировочные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9171     4     Амальгамы</w:t>
      </w:r>
    </w:p>
    <w:p w:rsidR="00CC4CF9" w:rsidRPr="00061AB7" w:rsidRDefault="00CC4CF9" w:rsidP="003463F3">
      <w:pPr>
        <w:pStyle w:val="ConsPlusCell"/>
        <w:jc w:val="both"/>
      </w:pPr>
      <w:r w:rsidRPr="00061AB7">
        <w:t>93 9172     5     Цементы</w:t>
      </w:r>
    </w:p>
    <w:p w:rsidR="00CC4CF9" w:rsidRPr="00061AB7" w:rsidRDefault="00CC4CF9" w:rsidP="003463F3">
      <w:pPr>
        <w:pStyle w:val="ConsPlusCell"/>
        <w:jc w:val="both"/>
      </w:pPr>
      <w:r w:rsidRPr="00061AB7">
        <w:t>93 9173     0     Дентин</w:t>
      </w:r>
    </w:p>
    <w:p w:rsidR="00CC4CF9" w:rsidRPr="00061AB7" w:rsidRDefault="00CC4CF9" w:rsidP="003463F3">
      <w:pPr>
        <w:pStyle w:val="ConsPlusCell"/>
        <w:jc w:val="both"/>
      </w:pPr>
      <w:r w:rsidRPr="00061AB7">
        <w:t>93 9174     6     Пасты лечебные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9175     1     Пластмассы</w:t>
      </w:r>
    </w:p>
    <w:p w:rsidR="00CC4CF9" w:rsidRPr="00061AB7" w:rsidRDefault="00CC4CF9" w:rsidP="003463F3">
      <w:pPr>
        <w:pStyle w:val="ConsPlusCell"/>
        <w:jc w:val="both"/>
      </w:pPr>
      <w:r w:rsidRPr="00061AB7">
        <w:t>93 9180     9     Материалы для регенерации костной ткани</w:t>
      </w:r>
    </w:p>
    <w:p w:rsidR="00CC4CF9" w:rsidRPr="00061AB7" w:rsidRDefault="00CC4CF9" w:rsidP="003463F3">
      <w:pPr>
        <w:pStyle w:val="ConsPlusCell"/>
        <w:jc w:val="both"/>
      </w:pPr>
      <w:r w:rsidRPr="00061AB7">
        <w:t>93 9181     3     Материалы коллагеновые с гидроксиаптитом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9180 - 93 9181 введены Изменением N 47/2002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9200     6     Средства дезинфекционные, дезинсекционные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дератизационные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9210     0     Средства дезинфекционные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9211     6     Лизоформ, виркон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9212     1     Дезинфицирующие средства для стерилизации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изделий медицинского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47/2002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9214     2     Хлорамин Б, полисепт</w:t>
      </w:r>
    </w:p>
    <w:p w:rsidR="00CC4CF9" w:rsidRPr="00061AB7" w:rsidRDefault="00CC4CF9" w:rsidP="003463F3">
      <w:pPr>
        <w:pStyle w:val="ConsPlusCell"/>
        <w:jc w:val="both"/>
      </w:pPr>
      <w:r w:rsidRPr="00061AB7">
        <w:t>93 9215     8     Глутарал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21/99 ОКП, N 47/2002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9216     3     Моюще-дезинфицирующие средства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47/2002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9217     9     Известь хлорная фармакопейная</w:t>
      </w:r>
    </w:p>
    <w:p w:rsidR="00CC4CF9" w:rsidRPr="00061AB7" w:rsidRDefault="00CC4CF9" w:rsidP="003463F3">
      <w:pPr>
        <w:pStyle w:val="ConsPlusCell"/>
        <w:jc w:val="both"/>
      </w:pPr>
      <w:r w:rsidRPr="00061AB7">
        <w:t>93 9218     4     Трикрезол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47/2002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9220     5     Средства дезинсекционные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9221     0     Препарат К, перметрин, малатион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21/99 ОКП, N 47/2002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9222     6     Флицид</w:t>
      </w:r>
    </w:p>
    <w:p w:rsidR="00CC4CF9" w:rsidRPr="00061AB7" w:rsidRDefault="00CC4CF9" w:rsidP="003463F3">
      <w:pPr>
        <w:pStyle w:val="ConsPlusCell"/>
        <w:jc w:val="both"/>
      </w:pPr>
      <w:r w:rsidRPr="00061AB7">
        <w:t>93 9223     1     Препараты гексахлорана</w:t>
      </w:r>
    </w:p>
    <w:p w:rsidR="00CC4CF9" w:rsidRPr="00061AB7" w:rsidRDefault="00CC4CF9" w:rsidP="003463F3">
      <w:pPr>
        <w:pStyle w:val="ConsPlusCell"/>
        <w:jc w:val="both"/>
      </w:pPr>
      <w:r w:rsidRPr="00061AB7">
        <w:t>93 9224     7     Паста мыльно-сольвентная</w:t>
      </w:r>
    </w:p>
    <w:p w:rsidR="00CC4CF9" w:rsidRPr="00061AB7" w:rsidRDefault="00CC4CF9" w:rsidP="003463F3">
      <w:pPr>
        <w:pStyle w:val="ConsPlusCell"/>
        <w:jc w:val="both"/>
      </w:pPr>
      <w:r w:rsidRPr="00061AB7">
        <w:t>93 9225     2     Препараты ДДТ</w:t>
      </w:r>
    </w:p>
    <w:p w:rsidR="00CC4CF9" w:rsidRPr="00061AB7" w:rsidRDefault="00CC4CF9" w:rsidP="003463F3">
      <w:pPr>
        <w:pStyle w:val="ConsPlusCell"/>
        <w:jc w:val="both"/>
      </w:pPr>
      <w:r w:rsidRPr="00061AB7">
        <w:t>93 9226     8     Сетка защитная академика Павловского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>93 9227     3     Силимин</w:t>
      </w:r>
    </w:p>
    <w:p w:rsidR="00CC4CF9" w:rsidRPr="00061AB7" w:rsidRDefault="00CC4CF9" w:rsidP="003463F3">
      <w:pPr>
        <w:pStyle w:val="ConsPlusCell"/>
        <w:jc w:val="both"/>
      </w:pPr>
      <w:r w:rsidRPr="00061AB7">
        <w:t>93 9230     7     Средства дератизационные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9231     5     Зоокумарин</w:t>
      </w:r>
    </w:p>
    <w:p w:rsidR="00CC4CF9" w:rsidRPr="00061AB7" w:rsidRDefault="00CC4CF9" w:rsidP="003463F3">
      <w:pPr>
        <w:pStyle w:val="ConsPlusCell"/>
        <w:jc w:val="both"/>
      </w:pPr>
      <w:r w:rsidRPr="00061AB7">
        <w:t>93 9232     0     Бактокумарин, монофторин</w:t>
      </w:r>
    </w:p>
    <w:p w:rsidR="00CC4CF9" w:rsidRPr="00061AB7" w:rsidRDefault="00CC4CF9" w:rsidP="003463F3">
      <w:pPr>
        <w:pStyle w:val="ConsPlusCell"/>
        <w:jc w:val="both"/>
      </w:pPr>
      <w:r w:rsidRPr="00061AB7">
        <w:t>93 9233     6     Ратиндан и его производные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9240     4     Средства дезинфекционные, применяемые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ветеринарии</w:t>
      </w:r>
    </w:p>
    <w:p w:rsidR="00CC4CF9" w:rsidRPr="00061AB7" w:rsidRDefault="00CC4CF9" w:rsidP="003463F3">
      <w:pPr>
        <w:pStyle w:val="ConsPlusCell"/>
        <w:jc w:val="both"/>
      </w:pPr>
      <w:r w:rsidRPr="00061AB7">
        <w:t>93 9242     5     Ксилонафт-5</w:t>
      </w:r>
    </w:p>
    <w:p w:rsidR="00CC4CF9" w:rsidRPr="00061AB7" w:rsidRDefault="00CC4CF9" w:rsidP="003463F3">
      <w:pPr>
        <w:pStyle w:val="ConsPlusCell"/>
        <w:jc w:val="both"/>
      </w:pPr>
      <w:r w:rsidRPr="00061AB7">
        <w:t>93 9243     0     Креолин</w:t>
      </w:r>
    </w:p>
    <w:p w:rsidR="00CC4CF9" w:rsidRPr="00061AB7" w:rsidRDefault="00CC4CF9" w:rsidP="003463F3">
      <w:pPr>
        <w:pStyle w:val="ConsPlusCell"/>
        <w:jc w:val="both"/>
      </w:pPr>
      <w:r w:rsidRPr="00061AB7">
        <w:t>93 9244     6     ТАП-85</w:t>
      </w:r>
    </w:p>
    <w:p w:rsidR="00CC4CF9" w:rsidRPr="00061AB7" w:rsidRDefault="00CC4CF9" w:rsidP="003463F3">
      <w:pPr>
        <w:pStyle w:val="ConsPlusCell"/>
        <w:jc w:val="both"/>
      </w:pPr>
      <w:r w:rsidRPr="00061AB7">
        <w:t>93 9245     1     Пихтоин</w:t>
      </w:r>
    </w:p>
    <w:p w:rsidR="00CC4CF9" w:rsidRPr="00061AB7" w:rsidRDefault="00CC4CF9" w:rsidP="003463F3">
      <w:pPr>
        <w:pStyle w:val="ConsPlusCell"/>
        <w:jc w:val="both"/>
      </w:pPr>
      <w:r w:rsidRPr="00061AB7">
        <w:t>93 9246     7     Гекол</w:t>
      </w:r>
    </w:p>
    <w:p w:rsidR="00CC4CF9" w:rsidRPr="00061AB7" w:rsidRDefault="00CC4CF9" w:rsidP="003463F3">
      <w:pPr>
        <w:pStyle w:val="ConsPlusCell"/>
        <w:jc w:val="both"/>
      </w:pPr>
      <w:r w:rsidRPr="00061AB7">
        <w:t>93 9247     2     Демп</w:t>
      </w:r>
    </w:p>
    <w:p w:rsidR="00CC4CF9" w:rsidRPr="00061AB7" w:rsidRDefault="00CC4CF9" w:rsidP="003463F3">
      <w:pPr>
        <w:pStyle w:val="ConsPlusCell"/>
        <w:jc w:val="both"/>
      </w:pPr>
      <w:r w:rsidRPr="00061AB7">
        <w:t>93 9248     8     Йодэтиленгликоль</w:t>
      </w:r>
    </w:p>
    <w:p w:rsidR="00CC4CF9" w:rsidRPr="00061AB7" w:rsidRDefault="00CC4CF9" w:rsidP="003463F3">
      <w:pPr>
        <w:pStyle w:val="ConsPlusCell"/>
        <w:jc w:val="both"/>
      </w:pPr>
      <w:r w:rsidRPr="00061AB7">
        <w:t>93 9249     3     Моюще-дезинфицирующие препараты</w:t>
      </w:r>
    </w:p>
    <w:p w:rsidR="00CC4CF9" w:rsidRPr="00061AB7" w:rsidRDefault="00CC4CF9" w:rsidP="003463F3">
      <w:pPr>
        <w:pStyle w:val="ConsPlusCell"/>
        <w:jc w:val="both"/>
      </w:pPr>
      <w:r w:rsidRPr="00061AB7">
        <w:t>93 9250     9     Средства дезинсекционные, применяемые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ветеринарии</w:t>
      </w:r>
    </w:p>
    <w:p w:rsidR="00CC4CF9" w:rsidRPr="00061AB7" w:rsidRDefault="00CC4CF9" w:rsidP="003463F3">
      <w:pPr>
        <w:pStyle w:val="ConsPlusCell"/>
        <w:jc w:val="both"/>
      </w:pPr>
      <w:r w:rsidRPr="00061AB7">
        <w:t>93 9253     5     Гексаталп, инсектол</w:t>
      </w:r>
    </w:p>
    <w:p w:rsidR="00CC4CF9" w:rsidRPr="00061AB7" w:rsidRDefault="00CC4CF9" w:rsidP="003463F3">
      <w:pPr>
        <w:pStyle w:val="ConsPlusCell"/>
        <w:jc w:val="both"/>
      </w:pPr>
      <w:r w:rsidRPr="00061AB7">
        <w:t>93 9254     0     Гексалин</w:t>
      </w:r>
    </w:p>
    <w:p w:rsidR="00CC4CF9" w:rsidRPr="00061AB7" w:rsidRDefault="00CC4CF9" w:rsidP="003463F3">
      <w:pPr>
        <w:pStyle w:val="ConsPlusCell"/>
        <w:jc w:val="both"/>
      </w:pPr>
      <w:r w:rsidRPr="00061AB7">
        <w:t>93 9260     3     Репелленты</w:t>
      </w:r>
    </w:p>
    <w:p w:rsidR="00CC4CF9" w:rsidRPr="00061AB7" w:rsidRDefault="00CC4CF9" w:rsidP="003463F3">
      <w:pPr>
        <w:pStyle w:val="ConsPlusCell"/>
        <w:jc w:val="both"/>
      </w:pPr>
      <w:r w:rsidRPr="00061AB7">
        <w:t>93 9263     8     Ребепин</w:t>
      </w:r>
    </w:p>
    <w:p w:rsidR="00CC4CF9" w:rsidRPr="00061AB7" w:rsidRDefault="00CC4CF9" w:rsidP="003463F3">
      <w:pPr>
        <w:pStyle w:val="ConsPlusCell"/>
        <w:jc w:val="both"/>
      </w:pPr>
      <w:r w:rsidRPr="00061AB7">
        <w:t>93 9264     5     Аэрозоль оксомат</w:t>
      </w:r>
    </w:p>
    <w:p w:rsidR="00CC4CF9" w:rsidRPr="00061AB7" w:rsidRDefault="00CC4CF9" w:rsidP="003463F3">
      <w:pPr>
        <w:pStyle w:val="ConsPlusCell"/>
        <w:jc w:val="both"/>
      </w:pPr>
      <w:r w:rsidRPr="00061AB7">
        <w:t>93 9280     2     Средства дезинфекционные, применяемые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ветеринарии,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9281     8     Глак</w:t>
      </w:r>
    </w:p>
    <w:p w:rsidR="00CC4CF9" w:rsidRPr="00061AB7" w:rsidRDefault="00CC4CF9" w:rsidP="003463F3">
      <w:pPr>
        <w:pStyle w:val="ConsPlusCell"/>
        <w:jc w:val="both"/>
      </w:pPr>
      <w:r w:rsidRPr="00061AB7">
        <w:t>93 9300     3     Материалы хирургические, средства перевязочные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специальные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9310     4     Кетгут /</w:t>
      </w:r>
    </w:p>
    <w:p w:rsidR="00CC4CF9" w:rsidRPr="00061AB7" w:rsidRDefault="00CC4CF9" w:rsidP="003463F3">
      <w:pPr>
        <w:pStyle w:val="ConsPlusCell"/>
        <w:jc w:val="both"/>
      </w:pPr>
      <w:r w:rsidRPr="00061AB7">
        <w:t>93 9313     0     - полированный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93 9314     6     - полированный хромированный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93 9315     1     - полированный стерильный в ампулах</w:t>
      </w:r>
    </w:p>
    <w:p w:rsidR="00CC4CF9" w:rsidRPr="00061AB7" w:rsidRDefault="00CC4CF9" w:rsidP="003463F3">
      <w:pPr>
        <w:pStyle w:val="ConsPlusCell"/>
        <w:jc w:val="both"/>
      </w:pPr>
      <w:r w:rsidRPr="00061AB7">
        <w:t>93 9316     7     - полированный для ветеринарии</w:t>
      </w:r>
    </w:p>
    <w:p w:rsidR="00CC4CF9" w:rsidRPr="00061AB7" w:rsidRDefault="00CC4CF9" w:rsidP="003463F3">
      <w:pPr>
        <w:pStyle w:val="ConsPlusCell"/>
        <w:jc w:val="both"/>
      </w:pPr>
      <w:r w:rsidRPr="00061AB7">
        <w:t>93 9318     8     - нестерильный, на экспорт</w:t>
      </w:r>
    </w:p>
    <w:p w:rsidR="00CC4CF9" w:rsidRPr="00061AB7" w:rsidRDefault="00CC4CF9" w:rsidP="003463F3">
      <w:pPr>
        <w:pStyle w:val="ConsPlusCell"/>
        <w:jc w:val="both"/>
      </w:pPr>
      <w:r w:rsidRPr="00061AB7">
        <w:t>93 9330     3     Лейкопластыри</w:t>
      </w:r>
    </w:p>
    <w:p w:rsidR="00CC4CF9" w:rsidRPr="00061AB7" w:rsidRDefault="00CC4CF9" w:rsidP="003463F3">
      <w:pPr>
        <w:pStyle w:val="ConsPlusCell"/>
        <w:jc w:val="both"/>
      </w:pPr>
      <w:r w:rsidRPr="00061AB7">
        <w:t>93 9331     9     Лейкопластырь / простой</w:t>
      </w:r>
    </w:p>
    <w:p w:rsidR="00CC4CF9" w:rsidRPr="00061AB7" w:rsidRDefault="00CC4CF9" w:rsidP="003463F3">
      <w:pPr>
        <w:pStyle w:val="ConsPlusCell"/>
        <w:jc w:val="both"/>
      </w:pPr>
      <w:r w:rsidRPr="00061AB7">
        <w:t>93 9332     4     - бактерицидный</w:t>
      </w:r>
    </w:p>
    <w:p w:rsidR="00CC4CF9" w:rsidRPr="00061AB7" w:rsidRDefault="00CC4CF9" w:rsidP="003463F3">
      <w:pPr>
        <w:pStyle w:val="ConsPlusCell"/>
        <w:jc w:val="both"/>
      </w:pPr>
      <w:r w:rsidRPr="00061AB7">
        <w:t>93 9333     4     - технический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93 9334     5     Пластырь перцовый</w:t>
      </w:r>
    </w:p>
    <w:p w:rsidR="00CC4CF9" w:rsidRPr="00061AB7" w:rsidRDefault="00CC4CF9" w:rsidP="003463F3">
      <w:pPr>
        <w:pStyle w:val="ConsPlusCell"/>
        <w:jc w:val="both"/>
      </w:pPr>
      <w:r w:rsidRPr="00061AB7">
        <w:t>93 9335     0     Лейкопластырь мозольный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93 9335 введен Изменением N 32/2000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9370     1     Материалы хирургические и средства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перевязочные специальные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9371     7     Клей к аппарату для срезания кожных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трансплантатов</w:t>
      </w:r>
    </w:p>
    <w:p w:rsidR="00CC4CF9" w:rsidRPr="00061AB7" w:rsidRDefault="00CC4CF9" w:rsidP="003463F3">
      <w:pPr>
        <w:pStyle w:val="ConsPlusCell"/>
        <w:jc w:val="both"/>
      </w:pPr>
      <w:r w:rsidRPr="00061AB7">
        <w:t>93 9373     8     Изделия из марли, ваты и полотна - специального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назначения (с лекарственными средствами)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9374     3     Шелк хирургический стерильный для ветеринарии</w:t>
      </w:r>
    </w:p>
    <w:p w:rsidR="00CC4CF9" w:rsidRPr="00061AB7" w:rsidRDefault="00CC4CF9" w:rsidP="003463F3">
      <w:pPr>
        <w:pStyle w:val="ConsPlusCell"/>
        <w:jc w:val="both"/>
      </w:pPr>
      <w:r w:rsidRPr="00061AB7">
        <w:t>93 9375     9     Пленка коллагеновая, дежизан, повязка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коллагеновая, "Свидерм"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9376     4     Шелк хирургический стерильный в ампулах</w:t>
      </w:r>
    </w:p>
    <w:p w:rsidR="00CC4CF9" w:rsidRPr="00061AB7" w:rsidRDefault="00CC4CF9" w:rsidP="003463F3">
      <w:pPr>
        <w:pStyle w:val="ConsPlusCell"/>
        <w:jc w:val="both"/>
      </w:pPr>
      <w:r w:rsidRPr="00061AB7">
        <w:t>93 9377     9     Изделия полимерные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9378     5     Нити сухожильные, капроновые, полиэфирные,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полипропиленовые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9379     0     Вискоза гемостатическая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93 9600     0     Изделия протезно-ортопедические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93 9610     5     Протезы / верхних конечностей</w:t>
      </w:r>
    </w:p>
    <w:p w:rsidR="00CC4CF9" w:rsidRPr="00061AB7" w:rsidRDefault="00CC4CF9" w:rsidP="003463F3">
      <w:pPr>
        <w:pStyle w:val="ConsPlusCell"/>
        <w:jc w:val="both"/>
      </w:pPr>
      <w:r w:rsidRPr="00061AB7">
        <w:t>93 9611     0     - кисти</w:t>
      </w:r>
    </w:p>
    <w:p w:rsidR="00CC4CF9" w:rsidRPr="00061AB7" w:rsidRDefault="00CC4CF9" w:rsidP="003463F3">
      <w:pPr>
        <w:pStyle w:val="ConsPlusCell"/>
        <w:jc w:val="both"/>
      </w:pPr>
      <w:r w:rsidRPr="00061AB7">
        <w:t>93 9612     6     - предплечья</w:t>
      </w:r>
    </w:p>
    <w:p w:rsidR="00CC4CF9" w:rsidRPr="00061AB7" w:rsidRDefault="00CC4CF9" w:rsidP="003463F3">
      <w:pPr>
        <w:pStyle w:val="ConsPlusCell"/>
        <w:jc w:val="both"/>
      </w:pPr>
      <w:r w:rsidRPr="00061AB7">
        <w:t>93 9614     7     - плеча</w:t>
      </w:r>
    </w:p>
    <w:p w:rsidR="00CC4CF9" w:rsidRPr="00061AB7" w:rsidRDefault="00CC4CF9" w:rsidP="003463F3">
      <w:pPr>
        <w:pStyle w:val="ConsPlusCell"/>
        <w:jc w:val="both"/>
      </w:pPr>
      <w:r w:rsidRPr="00061AB7">
        <w:t>93 9618     9     - после вычленения плеча</w:t>
      </w:r>
    </w:p>
    <w:p w:rsidR="00CC4CF9" w:rsidRPr="00061AB7" w:rsidRDefault="00CC4CF9" w:rsidP="003463F3">
      <w:pPr>
        <w:pStyle w:val="ConsPlusCell"/>
        <w:jc w:val="both"/>
      </w:pPr>
      <w:r w:rsidRPr="00061AB7">
        <w:t>93 9619     4     Приспособления для самообслуживания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93 9620     2     Протезы / нижних конечностей</w:t>
      </w:r>
    </w:p>
    <w:p w:rsidR="00CC4CF9" w:rsidRPr="00061AB7" w:rsidRDefault="00CC4CF9" w:rsidP="003463F3">
      <w:pPr>
        <w:pStyle w:val="ConsPlusCell"/>
        <w:jc w:val="both"/>
      </w:pPr>
      <w:r w:rsidRPr="00061AB7">
        <w:t>93 9621     5     - стопы</w:t>
      </w:r>
    </w:p>
    <w:p w:rsidR="00CC4CF9" w:rsidRPr="00061AB7" w:rsidRDefault="00CC4CF9" w:rsidP="003463F3">
      <w:pPr>
        <w:pStyle w:val="ConsPlusCell"/>
        <w:jc w:val="both"/>
      </w:pPr>
      <w:r w:rsidRPr="00061AB7">
        <w:t>93 9623     6     - голени</w:t>
      </w:r>
    </w:p>
    <w:p w:rsidR="00CC4CF9" w:rsidRPr="00061AB7" w:rsidRDefault="00CC4CF9" w:rsidP="003463F3">
      <w:pPr>
        <w:pStyle w:val="ConsPlusCell"/>
        <w:jc w:val="both"/>
      </w:pPr>
      <w:r w:rsidRPr="00061AB7">
        <w:t>93 9626     2     - бедра</w:t>
      </w:r>
    </w:p>
    <w:p w:rsidR="00CC4CF9" w:rsidRPr="00061AB7" w:rsidRDefault="00CC4CF9" w:rsidP="003463F3">
      <w:pPr>
        <w:pStyle w:val="ConsPlusCell"/>
        <w:jc w:val="both"/>
      </w:pPr>
      <w:r w:rsidRPr="00061AB7">
        <w:t>93 9628     3     - после вычленения бедра</w:t>
      </w:r>
    </w:p>
    <w:p w:rsidR="00CC4CF9" w:rsidRPr="00061AB7" w:rsidRDefault="00CC4CF9" w:rsidP="003463F3">
      <w:pPr>
        <w:pStyle w:val="ConsPlusCell"/>
        <w:jc w:val="both"/>
      </w:pPr>
      <w:r w:rsidRPr="00061AB7">
        <w:t>93 9629     9     - при врожденном недоразвитии</w:t>
      </w:r>
    </w:p>
    <w:p w:rsidR="00CC4CF9" w:rsidRPr="00061AB7" w:rsidRDefault="00CC4CF9" w:rsidP="003463F3">
      <w:pPr>
        <w:pStyle w:val="ConsPlusCell"/>
        <w:jc w:val="both"/>
      </w:pPr>
      <w:r w:rsidRPr="00061AB7">
        <w:t>93 9630     4     Аппараты / верхних конечностей</w:t>
      </w:r>
    </w:p>
    <w:p w:rsidR="00CC4CF9" w:rsidRPr="00061AB7" w:rsidRDefault="00CC4CF9" w:rsidP="003463F3">
      <w:pPr>
        <w:pStyle w:val="ConsPlusCell"/>
        <w:jc w:val="both"/>
      </w:pPr>
      <w:r w:rsidRPr="00061AB7">
        <w:t>93 9631     6     - кисти</w:t>
      </w:r>
    </w:p>
    <w:p w:rsidR="00CC4CF9" w:rsidRPr="00061AB7" w:rsidRDefault="00CC4CF9" w:rsidP="003463F3">
      <w:pPr>
        <w:pStyle w:val="ConsPlusCell"/>
        <w:jc w:val="both"/>
      </w:pPr>
      <w:r w:rsidRPr="00061AB7">
        <w:t>93 9632     5     - на предплечье</w:t>
      </w:r>
    </w:p>
    <w:p w:rsidR="00CC4CF9" w:rsidRPr="00061AB7" w:rsidRDefault="00CC4CF9" w:rsidP="003463F3">
      <w:pPr>
        <w:pStyle w:val="ConsPlusCell"/>
        <w:jc w:val="both"/>
      </w:pPr>
      <w:r w:rsidRPr="00061AB7">
        <w:t>93 9634     6     - на локтевой сустав</w:t>
      </w:r>
    </w:p>
    <w:p w:rsidR="00CC4CF9" w:rsidRPr="00061AB7" w:rsidRDefault="00CC4CF9" w:rsidP="003463F3">
      <w:pPr>
        <w:pStyle w:val="ConsPlusCell"/>
        <w:jc w:val="both"/>
      </w:pPr>
      <w:r w:rsidRPr="00061AB7">
        <w:t>93 9638     8     - на всю руку</w:t>
      </w:r>
    </w:p>
    <w:p w:rsidR="00CC4CF9" w:rsidRPr="00061AB7" w:rsidRDefault="00CC4CF9" w:rsidP="003463F3">
      <w:pPr>
        <w:pStyle w:val="ConsPlusCell"/>
        <w:jc w:val="both"/>
      </w:pPr>
      <w:r w:rsidRPr="00061AB7">
        <w:t>93 9640     9     Аппараты / нижних конечностей</w:t>
      </w:r>
    </w:p>
    <w:p w:rsidR="00CC4CF9" w:rsidRPr="00061AB7" w:rsidRDefault="00CC4CF9" w:rsidP="003463F3">
      <w:pPr>
        <w:pStyle w:val="ConsPlusCell"/>
        <w:jc w:val="both"/>
      </w:pPr>
      <w:r w:rsidRPr="00061AB7">
        <w:t>93 9641     4     - на голеностопный сустав</w:t>
      </w:r>
    </w:p>
    <w:p w:rsidR="00CC4CF9" w:rsidRPr="00061AB7" w:rsidRDefault="00CC4CF9" w:rsidP="003463F3">
      <w:pPr>
        <w:pStyle w:val="ConsPlusCell"/>
        <w:jc w:val="both"/>
      </w:pPr>
      <w:r w:rsidRPr="00061AB7">
        <w:t>93 9642     0     - на голень</w:t>
      </w:r>
    </w:p>
    <w:p w:rsidR="00CC4CF9" w:rsidRPr="00061AB7" w:rsidRDefault="00CC4CF9" w:rsidP="003463F3">
      <w:pPr>
        <w:pStyle w:val="ConsPlusCell"/>
        <w:jc w:val="both"/>
      </w:pPr>
      <w:r w:rsidRPr="00061AB7">
        <w:t>93 9644     0     - на коленный сустав</w:t>
      </w:r>
    </w:p>
    <w:p w:rsidR="00CC4CF9" w:rsidRPr="00061AB7" w:rsidRDefault="00CC4CF9" w:rsidP="003463F3">
      <w:pPr>
        <w:pStyle w:val="ConsPlusCell"/>
        <w:jc w:val="both"/>
      </w:pPr>
      <w:r w:rsidRPr="00061AB7">
        <w:t>93 9646     1     - на тазобедренный сустав</w:t>
      </w:r>
    </w:p>
    <w:p w:rsidR="00CC4CF9" w:rsidRPr="00061AB7" w:rsidRDefault="00CC4CF9" w:rsidP="003463F3">
      <w:pPr>
        <w:pStyle w:val="ConsPlusCell"/>
        <w:jc w:val="both"/>
      </w:pPr>
      <w:r w:rsidRPr="00061AB7">
        <w:t>93 9648     2     - на всю ногу</w:t>
      </w:r>
    </w:p>
    <w:p w:rsidR="00CC4CF9" w:rsidRPr="00061AB7" w:rsidRDefault="00CC4CF9" w:rsidP="003463F3">
      <w:pPr>
        <w:pStyle w:val="ConsPlusCell"/>
        <w:jc w:val="both"/>
      </w:pPr>
      <w:r w:rsidRPr="00061AB7">
        <w:t>93 9650     3     Туторы / верхних конечностей</w:t>
      </w:r>
    </w:p>
    <w:p w:rsidR="00CC4CF9" w:rsidRPr="00061AB7" w:rsidRDefault="00CC4CF9" w:rsidP="003463F3">
      <w:pPr>
        <w:pStyle w:val="ConsPlusCell"/>
        <w:jc w:val="both"/>
      </w:pPr>
      <w:r w:rsidRPr="00061AB7">
        <w:t>93 9651     9     - на лучезапястный сустав</w:t>
      </w:r>
    </w:p>
    <w:p w:rsidR="00CC4CF9" w:rsidRPr="00061AB7" w:rsidRDefault="00CC4CF9" w:rsidP="003463F3">
      <w:pPr>
        <w:pStyle w:val="ConsPlusCell"/>
        <w:jc w:val="both"/>
      </w:pPr>
      <w:r w:rsidRPr="00061AB7">
        <w:t>93 9652     4     - на предплечье</w:t>
      </w:r>
    </w:p>
    <w:p w:rsidR="00CC4CF9" w:rsidRPr="00061AB7" w:rsidRDefault="00CC4CF9" w:rsidP="003463F3">
      <w:pPr>
        <w:pStyle w:val="ConsPlusCell"/>
        <w:jc w:val="both"/>
      </w:pPr>
      <w:r w:rsidRPr="00061AB7">
        <w:t>93 9653     3     - на локтевой сустав</w:t>
      </w:r>
    </w:p>
    <w:p w:rsidR="00CC4CF9" w:rsidRPr="00061AB7" w:rsidRDefault="00CC4CF9" w:rsidP="003463F3">
      <w:pPr>
        <w:pStyle w:val="ConsPlusCell"/>
        <w:jc w:val="both"/>
      </w:pPr>
      <w:r w:rsidRPr="00061AB7">
        <w:t>93 9656     6     - на плечо</w:t>
      </w:r>
    </w:p>
    <w:p w:rsidR="00CC4CF9" w:rsidRPr="00061AB7" w:rsidRDefault="00CC4CF9" w:rsidP="003463F3">
      <w:pPr>
        <w:pStyle w:val="ConsPlusCell"/>
        <w:jc w:val="both"/>
      </w:pPr>
      <w:r w:rsidRPr="00061AB7">
        <w:t>93 9658     7     - на всю руку</w:t>
      </w:r>
    </w:p>
    <w:p w:rsidR="00CC4CF9" w:rsidRPr="00061AB7" w:rsidRDefault="00CC4CF9" w:rsidP="003463F3">
      <w:pPr>
        <w:pStyle w:val="ConsPlusCell"/>
        <w:jc w:val="both"/>
      </w:pPr>
      <w:r w:rsidRPr="00061AB7">
        <w:t>93 9660     8     Туторы / нижних конечностей</w:t>
      </w:r>
    </w:p>
    <w:p w:rsidR="00CC4CF9" w:rsidRPr="00061AB7" w:rsidRDefault="00CC4CF9" w:rsidP="003463F3">
      <w:pPr>
        <w:pStyle w:val="ConsPlusCell"/>
        <w:jc w:val="both"/>
      </w:pPr>
      <w:r w:rsidRPr="00061AB7">
        <w:t>93 9661     3     - на голеностопный сустав</w:t>
      </w:r>
    </w:p>
    <w:p w:rsidR="00CC4CF9" w:rsidRPr="00061AB7" w:rsidRDefault="00CC4CF9" w:rsidP="003463F3">
      <w:pPr>
        <w:pStyle w:val="ConsPlusCell"/>
        <w:jc w:val="both"/>
      </w:pPr>
      <w:r w:rsidRPr="00061AB7">
        <w:t>93 9662     9     - на голень</w:t>
      </w:r>
    </w:p>
    <w:p w:rsidR="00CC4CF9" w:rsidRPr="00061AB7" w:rsidRDefault="00CC4CF9" w:rsidP="003463F3">
      <w:pPr>
        <w:pStyle w:val="ConsPlusCell"/>
        <w:jc w:val="both"/>
      </w:pPr>
      <w:r w:rsidRPr="00061AB7">
        <w:t>93 9664     7     - на коленный сустав</w:t>
      </w:r>
    </w:p>
    <w:p w:rsidR="00CC4CF9" w:rsidRPr="00061AB7" w:rsidRDefault="00CC4CF9" w:rsidP="003463F3">
      <w:pPr>
        <w:pStyle w:val="ConsPlusCell"/>
        <w:jc w:val="both"/>
      </w:pPr>
      <w:r w:rsidRPr="00061AB7">
        <w:t>93 9666     0     - на тазобедренный сустав</w:t>
      </w:r>
    </w:p>
    <w:p w:rsidR="00CC4CF9" w:rsidRPr="00061AB7" w:rsidRDefault="00CC4CF9" w:rsidP="003463F3">
      <w:pPr>
        <w:pStyle w:val="ConsPlusCell"/>
        <w:jc w:val="both"/>
      </w:pPr>
      <w:r w:rsidRPr="00061AB7">
        <w:t>93 9668     1     - на всю ногу</w:t>
      </w:r>
    </w:p>
    <w:p w:rsidR="00CC4CF9" w:rsidRPr="00061AB7" w:rsidRDefault="00CC4CF9" w:rsidP="003463F3">
      <w:pPr>
        <w:pStyle w:val="ConsPlusCell"/>
        <w:jc w:val="both"/>
      </w:pPr>
      <w:r w:rsidRPr="00061AB7">
        <w:t>93 9670     2     Корсеты, реклинаторы, обтураторы 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изделия (включая костыли и трости)</w:t>
      </w:r>
    </w:p>
    <w:p w:rsidR="00CC4CF9" w:rsidRPr="00061AB7" w:rsidRDefault="00CC4CF9" w:rsidP="003463F3">
      <w:pPr>
        <w:pStyle w:val="ConsPlusCell"/>
        <w:jc w:val="both"/>
      </w:pPr>
      <w:r w:rsidRPr="00061AB7">
        <w:t>93 9671     8     Корсеты</w:t>
      </w:r>
    </w:p>
    <w:p w:rsidR="00CC4CF9" w:rsidRPr="00061AB7" w:rsidRDefault="00CC4CF9" w:rsidP="003463F3">
      <w:pPr>
        <w:pStyle w:val="ConsPlusCell"/>
        <w:jc w:val="both"/>
      </w:pPr>
      <w:r w:rsidRPr="00061AB7">
        <w:t>93 9672     3     Реклинаторы</w:t>
      </w:r>
    </w:p>
    <w:p w:rsidR="00CC4CF9" w:rsidRPr="00061AB7" w:rsidRDefault="00CC4CF9" w:rsidP="003463F3">
      <w:pPr>
        <w:pStyle w:val="ConsPlusCell"/>
        <w:jc w:val="both"/>
      </w:pPr>
      <w:r w:rsidRPr="00061AB7">
        <w:t>93 9673     9     Обтураторы</w:t>
      </w:r>
    </w:p>
    <w:p w:rsidR="00CC4CF9" w:rsidRPr="00061AB7" w:rsidRDefault="00CC4CF9" w:rsidP="003463F3">
      <w:pPr>
        <w:pStyle w:val="ConsPlusCell"/>
        <w:jc w:val="both"/>
      </w:pPr>
      <w:r w:rsidRPr="00061AB7">
        <w:t>93 9679     1     Изделия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9680     7     Протезы глазные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93 9687     5     - лечебные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9688     0     - защитные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9689     6     - лечебно-косметические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93 9690     1     Бандажи и изделия к протезно-ортопедической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продукции</w:t>
      </w:r>
    </w:p>
    <w:p w:rsidR="00CC4CF9" w:rsidRPr="00061AB7" w:rsidRDefault="00CC4CF9" w:rsidP="003463F3">
      <w:pPr>
        <w:pStyle w:val="ConsPlusCell"/>
        <w:jc w:val="both"/>
      </w:pPr>
      <w:r w:rsidRPr="00061AB7">
        <w:t>93 9691     7     Бандажи / грыжевые</w:t>
      </w:r>
    </w:p>
    <w:p w:rsidR="00CC4CF9" w:rsidRPr="00061AB7" w:rsidRDefault="00CC4CF9" w:rsidP="003463F3">
      <w:pPr>
        <w:pStyle w:val="ConsPlusCell"/>
        <w:jc w:val="both"/>
      </w:pPr>
      <w:r w:rsidRPr="00061AB7">
        <w:t>93 9692     2     - дородовые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93 9693     8     - послеродовые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93 9694     3     - лечебные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9696     4     Лифы</w:t>
      </w:r>
    </w:p>
    <w:p w:rsidR="00CC4CF9" w:rsidRPr="00061AB7" w:rsidRDefault="00CC4CF9" w:rsidP="003463F3">
      <w:pPr>
        <w:pStyle w:val="ConsPlusCell"/>
        <w:jc w:val="both"/>
      </w:pPr>
      <w:r w:rsidRPr="00061AB7">
        <w:t>93 9697     8     Перчатки для протезов</w:t>
      </w:r>
    </w:p>
    <w:p w:rsidR="00CC4CF9" w:rsidRPr="00061AB7" w:rsidRDefault="00CC4CF9" w:rsidP="003463F3">
      <w:pPr>
        <w:pStyle w:val="ConsPlusCell"/>
        <w:jc w:val="both"/>
      </w:pPr>
      <w:r w:rsidRPr="00061AB7">
        <w:t>93 9700     4     Полуфабрикаты к протезно-ортопедической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продукции</w:t>
      </w:r>
    </w:p>
    <w:p w:rsidR="00CC4CF9" w:rsidRPr="00061AB7" w:rsidRDefault="00CC4CF9" w:rsidP="003463F3">
      <w:pPr>
        <w:pStyle w:val="ConsPlusCell"/>
        <w:jc w:val="both"/>
      </w:pPr>
      <w:r w:rsidRPr="00061AB7">
        <w:t>93 9710     9     Полуфабрикаты / точеные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9711     4     - для протезов верхних конечностей</w:t>
      </w:r>
    </w:p>
    <w:p w:rsidR="00CC4CF9" w:rsidRPr="00061AB7" w:rsidRDefault="00CC4CF9" w:rsidP="003463F3">
      <w:pPr>
        <w:pStyle w:val="ConsPlusCell"/>
        <w:jc w:val="both"/>
      </w:pPr>
      <w:r w:rsidRPr="00061AB7">
        <w:t>93 9712     6     - для протезов нижних конечностей</w:t>
      </w:r>
    </w:p>
    <w:p w:rsidR="00CC4CF9" w:rsidRPr="00061AB7" w:rsidRDefault="00CC4CF9" w:rsidP="003463F3">
      <w:pPr>
        <w:pStyle w:val="ConsPlusCell"/>
        <w:jc w:val="both"/>
      </w:pPr>
      <w:r w:rsidRPr="00061AB7">
        <w:t>93 9713     5     - для аппаратов и туторов верхних конечностей</w:t>
      </w:r>
    </w:p>
    <w:p w:rsidR="00CC4CF9" w:rsidRPr="00061AB7" w:rsidRDefault="00CC4CF9" w:rsidP="003463F3">
      <w:pPr>
        <w:pStyle w:val="ConsPlusCell"/>
        <w:jc w:val="both"/>
      </w:pPr>
      <w:r w:rsidRPr="00061AB7">
        <w:t>93 9714     0     - для аппаратов и туторов нижних конечностей</w:t>
      </w:r>
    </w:p>
    <w:p w:rsidR="00CC4CF9" w:rsidRPr="00061AB7" w:rsidRDefault="00CC4CF9" w:rsidP="003463F3">
      <w:pPr>
        <w:pStyle w:val="ConsPlusCell"/>
        <w:jc w:val="both"/>
      </w:pPr>
      <w:r w:rsidRPr="00061AB7">
        <w:t>93 9715     6     - для корсетов</w:t>
      </w:r>
    </w:p>
    <w:p w:rsidR="00CC4CF9" w:rsidRPr="00061AB7" w:rsidRDefault="00CC4CF9" w:rsidP="003463F3">
      <w:pPr>
        <w:pStyle w:val="ConsPlusCell"/>
        <w:jc w:val="both"/>
      </w:pPr>
      <w:r w:rsidRPr="00061AB7">
        <w:t>93 9720     3     Полуфабрикаты / штампованные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9721     9     - для протезов верхних конечностей</w:t>
      </w:r>
    </w:p>
    <w:p w:rsidR="00CC4CF9" w:rsidRPr="00061AB7" w:rsidRDefault="00CC4CF9" w:rsidP="003463F3">
      <w:pPr>
        <w:pStyle w:val="ConsPlusCell"/>
        <w:jc w:val="both"/>
      </w:pPr>
      <w:r w:rsidRPr="00061AB7">
        <w:t>93 9722     4     - для протезов нижних конечностей</w:t>
      </w:r>
    </w:p>
    <w:p w:rsidR="00CC4CF9" w:rsidRPr="00061AB7" w:rsidRDefault="00CC4CF9" w:rsidP="003463F3">
      <w:pPr>
        <w:pStyle w:val="ConsPlusCell"/>
        <w:jc w:val="both"/>
      </w:pPr>
      <w:r w:rsidRPr="00061AB7">
        <w:t>93 9724     5     - для аппаратов и туторов нижних конечностей</w:t>
      </w:r>
    </w:p>
    <w:p w:rsidR="00CC4CF9" w:rsidRPr="00061AB7" w:rsidRDefault="00CC4CF9" w:rsidP="003463F3">
      <w:pPr>
        <w:pStyle w:val="ConsPlusCell"/>
        <w:jc w:val="both"/>
      </w:pPr>
      <w:r w:rsidRPr="00061AB7">
        <w:t>93 9726     6     - для бандажей, костылей и прочих изделий</w:t>
      </w:r>
    </w:p>
    <w:p w:rsidR="00CC4CF9" w:rsidRPr="00061AB7" w:rsidRDefault="00CC4CF9" w:rsidP="003463F3">
      <w:pPr>
        <w:pStyle w:val="ConsPlusCell"/>
        <w:jc w:val="both"/>
      </w:pPr>
      <w:r w:rsidRPr="00061AB7">
        <w:t>93 9727     1     - для обуви ортопедической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93 9730     8     Шины / (полуфабрикаты)</w:t>
      </w:r>
    </w:p>
    <w:p w:rsidR="00CC4CF9" w:rsidRPr="00061AB7" w:rsidRDefault="00CC4CF9" w:rsidP="003463F3">
      <w:pPr>
        <w:pStyle w:val="ConsPlusCell"/>
        <w:jc w:val="both"/>
      </w:pPr>
      <w:r w:rsidRPr="00061AB7">
        <w:t>93 9731     3     - для протезов верхних конечностей</w:t>
      </w:r>
    </w:p>
    <w:p w:rsidR="00CC4CF9" w:rsidRPr="00061AB7" w:rsidRDefault="00CC4CF9" w:rsidP="003463F3">
      <w:pPr>
        <w:pStyle w:val="ConsPlusCell"/>
        <w:jc w:val="both"/>
      </w:pPr>
      <w:r w:rsidRPr="00061AB7">
        <w:t>93 9732     9     - для протезов нижних конечностей</w:t>
      </w:r>
    </w:p>
    <w:p w:rsidR="00CC4CF9" w:rsidRPr="00061AB7" w:rsidRDefault="00CC4CF9" w:rsidP="003463F3">
      <w:pPr>
        <w:pStyle w:val="ConsPlusCell"/>
        <w:jc w:val="both"/>
      </w:pPr>
      <w:r w:rsidRPr="00061AB7">
        <w:t>93 9734     3     - для аппаратов и туторов нижних конечностей</w:t>
      </w:r>
    </w:p>
    <w:p w:rsidR="00CC4CF9" w:rsidRPr="00061AB7" w:rsidRDefault="00CC4CF9" w:rsidP="003463F3">
      <w:pPr>
        <w:pStyle w:val="ConsPlusCell"/>
        <w:jc w:val="both"/>
      </w:pPr>
      <w:r w:rsidRPr="00061AB7">
        <w:t>93 9735     5     - для корсетов</w:t>
      </w:r>
    </w:p>
    <w:p w:rsidR="00CC4CF9" w:rsidRPr="00061AB7" w:rsidRDefault="00CC4CF9" w:rsidP="003463F3">
      <w:pPr>
        <w:pStyle w:val="ConsPlusCell"/>
        <w:jc w:val="both"/>
      </w:pPr>
      <w:r w:rsidRPr="00061AB7">
        <w:t>93 9740     2     Сборочные узлы / (полуфабрикаты)</w:t>
      </w:r>
    </w:p>
    <w:p w:rsidR="00CC4CF9" w:rsidRPr="00061AB7" w:rsidRDefault="00CC4CF9" w:rsidP="003463F3">
      <w:pPr>
        <w:pStyle w:val="ConsPlusCell"/>
        <w:jc w:val="both"/>
      </w:pPr>
      <w:r w:rsidRPr="00061AB7">
        <w:t>93 9741     8     - для протезов верхних конечностей</w:t>
      </w:r>
    </w:p>
    <w:p w:rsidR="00CC4CF9" w:rsidRPr="00061AB7" w:rsidRDefault="00CC4CF9" w:rsidP="003463F3">
      <w:pPr>
        <w:pStyle w:val="ConsPlusCell"/>
        <w:jc w:val="both"/>
      </w:pPr>
      <w:r w:rsidRPr="00061AB7">
        <w:t>93 9742     3     - для протезов нижних конечностей</w:t>
      </w:r>
    </w:p>
    <w:p w:rsidR="00CC4CF9" w:rsidRPr="00061AB7" w:rsidRDefault="00CC4CF9" w:rsidP="003463F3">
      <w:pPr>
        <w:pStyle w:val="ConsPlusCell"/>
        <w:jc w:val="both"/>
      </w:pPr>
      <w:r w:rsidRPr="00061AB7">
        <w:t>93 9743     9     - для аппаратов и туторов верхних конечностей</w:t>
      </w:r>
    </w:p>
    <w:p w:rsidR="00CC4CF9" w:rsidRPr="00061AB7" w:rsidRDefault="00CC4CF9" w:rsidP="003463F3">
      <w:pPr>
        <w:pStyle w:val="ConsPlusCell"/>
        <w:jc w:val="both"/>
      </w:pPr>
      <w:r w:rsidRPr="00061AB7">
        <w:t>93 9744     4     - для аппаратов и туторов нижних конечностей</w:t>
      </w:r>
    </w:p>
    <w:p w:rsidR="00CC4CF9" w:rsidRPr="00061AB7" w:rsidRDefault="00CC4CF9" w:rsidP="003463F3">
      <w:pPr>
        <w:pStyle w:val="ConsPlusCell"/>
        <w:jc w:val="both"/>
      </w:pPr>
      <w:r w:rsidRPr="00061AB7">
        <w:t>93 9745     7     - для корсетов</w:t>
      </w:r>
    </w:p>
    <w:p w:rsidR="00CC4CF9" w:rsidRPr="00061AB7" w:rsidRDefault="00CC4CF9" w:rsidP="003463F3">
      <w:pPr>
        <w:pStyle w:val="ConsPlusCell"/>
        <w:jc w:val="both"/>
      </w:pPr>
      <w:r w:rsidRPr="00061AB7">
        <w:t>93 9746     5     - для бандажей, костылей и прочих изделий</w:t>
      </w:r>
    </w:p>
    <w:p w:rsidR="00CC4CF9" w:rsidRPr="00061AB7" w:rsidRDefault="00CC4CF9" w:rsidP="003463F3">
      <w:pPr>
        <w:pStyle w:val="ConsPlusCell"/>
        <w:jc w:val="both"/>
      </w:pPr>
      <w:r w:rsidRPr="00061AB7">
        <w:t>93 9749     1     - для кистей</w:t>
      </w:r>
    </w:p>
    <w:p w:rsidR="00CC4CF9" w:rsidRPr="00061AB7" w:rsidRDefault="00CC4CF9" w:rsidP="003463F3">
      <w:pPr>
        <w:pStyle w:val="ConsPlusCell"/>
        <w:jc w:val="both"/>
      </w:pPr>
      <w:r w:rsidRPr="00061AB7">
        <w:t>93 9750     7     Электронные узлы / (полуфабрикаты)</w:t>
      </w:r>
    </w:p>
    <w:p w:rsidR="00CC4CF9" w:rsidRPr="00061AB7" w:rsidRDefault="00CC4CF9" w:rsidP="003463F3">
      <w:pPr>
        <w:pStyle w:val="ConsPlusCell"/>
        <w:jc w:val="both"/>
      </w:pPr>
      <w:r w:rsidRPr="00061AB7">
        <w:t>93 9751     2     - для протезов верхних конечностей</w:t>
      </w:r>
    </w:p>
    <w:p w:rsidR="00CC4CF9" w:rsidRPr="00061AB7" w:rsidRDefault="00CC4CF9" w:rsidP="003463F3">
      <w:pPr>
        <w:pStyle w:val="ConsPlusCell"/>
        <w:jc w:val="both"/>
      </w:pPr>
      <w:r w:rsidRPr="00061AB7">
        <w:t>93 9760     1     Стопы и стопы со щиколоткой (полуфабрикаты)</w:t>
      </w:r>
    </w:p>
    <w:p w:rsidR="00CC4CF9" w:rsidRPr="00061AB7" w:rsidRDefault="00CC4CF9" w:rsidP="003463F3">
      <w:pPr>
        <w:pStyle w:val="ConsPlusCell"/>
        <w:jc w:val="both"/>
      </w:pPr>
      <w:r w:rsidRPr="00061AB7">
        <w:t>93 9761     7     Стопа на низкий каблук</w:t>
      </w:r>
    </w:p>
    <w:p w:rsidR="00CC4CF9" w:rsidRPr="00061AB7" w:rsidRDefault="00CC4CF9" w:rsidP="003463F3">
      <w:pPr>
        <w:pStyle w:val="ConsPlusCell"/>
        <w:jc w:val="both"/>
      </w:pPr>
      <w:r w:rsidRPr="00061AB7">
        <w:t>93 9762     2     Стопа на средний каблук</w:t>
      </w:r>
    </w:p>
    <w:p w:rsidR="00CC4CF9" w:rsidRPr="00061AB7" w:rsidRDefault="00CC4CF9" w:rsidP="003463F3">
      <w:pPr>
        <w:pStyle w:val="ConsPlusCell"/>
        <w:jc w:val="both"/>
      </w:pPr>
      <w:r w:rsidRPr="00061AB7">
        <w:t>93 9763     8     Стопа на высокий каблук</w:t>
      </w:r>
    </w:p>
    <w:p w:rsidR="00CC4CF9" w:rsidRPr="00061AB7" w:rsidRDefault="00CC4CF9" w:rsidP="003463F3">
      <w:pPr>
        <w:pStyle w:val="ConsPlusCell"/>
        <w:jc w:val="both"/>
      </w:pPr>
      <w:r w:rsidRPr="00061AB7">
        <w:t>93 9765     9     Стопа со щиколоткой на низкий каблук</w:t>
      </w:r>
    </w:p>
    <w:p w:rsidR="00CC4CF9" w:rsidRPr="00061AB7" w:rsidRDefault="00CC4CF9" w:rsidP="003463F3">
      <w:pPr>
        <w:pStyle w:val="ConsPlusCell"/>
        <w:jc w:val="both"/>
      </w:pPr>
      <w:r w:rsidRPr="00061AB7">
        <w:t>93 9766     4     Стопа со щиколоткой на средний каблук</w:t>
      </w:r>
    </w:p>
    <w:p w:rsidR="00CC4CF9" w:rsidRPr="00061AB7" w:rsidRDefault="00CC4CF9" w:rsidP="003463F3">
      <w:pPr>
        <w:pStyle w:val="ConsPlusCell"/>
        <w:jc w:val="both"/>
      </w:pPr>
      <w:r w:rsidRPr="00061AB7">
        <w:t>93 9767     4     Стопа со щиколоткой на высокий каблук</w:t>
      </w:r>
    </w:p>
    <w:p w:rsidR="00CC4CF9" w:rsidRPr="00061AB7" w:rsidRDefault="00CC4CF9" w:rsidP="003463F3">
      <w:pPr>
        <w:pStyle w:val="ConsPlusCell"/>
        <w:jc w:val="both"/>
      </w:pPr>
      <w:r w:rsidRPr="00061AB7">
        <w:t>93 9770     6     Полуфабрикаты деревянные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9771     1     Вкладыши для стоп, щиколотки</w:t>
      </w:r>
    </w:p>
    <w:p w:rsidR="00CC4CF9" w:rsidRPr="00061AB7" w:rsidRDefault="00CC4CF9" w:rsidP="003463F3">
      <w:pPr>
        <w:pStyle w:val="ConsPlusCell"/>
        <w:jc w:val="both"/>
      </w:pPr>
      <w:r w:rsidRPr="00061AB7">
        <w:t>93 9773     2     Заготовки голени и бедра</w:t>
      </w:r>
    </w:p>
    <w:p w:rsidR="00CC4CF9" w:rsidRPr="00061AB7" w:rsidRDefault="00CC4CF9" w:rsidP="003463F3">
      <w:pPr>
        <w:pStyle w:val="ConsPlusCell"/>
        <w:jc w:val="both"/>
      </w:pPr>
      <w:r w:rsidRPr="00061AB7">
        <w:t>93 9774     8     Узлы "колено-голень"</w:t>
      </w:r>
    </w:p>
    <w:p w:rsidR="00CC4CF9" w:rsidRPr="00061AB7" w:rsidRDefault="00CC4CF9" w:rsidP="003463F3">
      <w:pPr>
        <w:pStyle w:val="ConsPlusCell"/>
        <w:jc w:val="both"/>
      </w:pPr>
      <w:r w:rsidRPr="00061AB7">
        <w:t>93 9775     3     Колодки блоковочные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9776     9     Колодки обувные на малосложную обувь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ортопедическую</w:t>
      </w:r>
    </w:p>
    <w:p w:rsidR="00CC4CF9" w:rsidRPr="00061AB7" w:rsidRDefault="00CC4CF9" w:rsidP="003463F3">
      <w:pPr>
        <w:pStyle w:val="ConsPlusCell"/>
        <w:jc w:val="both"/>
      </w:pPr>
      <w:r w:rsidRPr="00061AB7">
        <w:t>93 9777     4     Колодки обувные на сложную обувь ортопедическую</w:t>
      </w:r>
    </w:p>
    <w:p w:rsidR="00CC4CF9" w:rsidRPr="00061AB7" w:rsidRDefault="00CC4CF9" w:rsidP="003463F3">
      <w:pPr>
        <w:pStyle w:val="ConsPlusCell"/>
        <w:jc w:val="both"/>
      </w:pPr>
      <w:r w:rsidRPr="00061AB7">
        <w:t>93 9779     5     Полуфабрикаты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9780     0     Полуфабрикаты / кожаные и текстильные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9781     6     - для протезов верхних конечностей</w:t>
      </w:r>
    </w:p>
    <w:p w:rsidR="00CC4CF9" w:rsidRPr="00061AB7" w:rsidRDefault="00CC4CF9" w:rsidP="003463F3">
      <w:pPr>
        <w:pStyle w:val="ConsPlusCell"/>
        <w:jc w:val="both"/>
      </w:pPr>
      <w:r w:rsidRPr="00061AB7">
        <w:t>93 9782     1     - для протезов нижних конечностей</w:t>
      </w:r>
    </w:p>
    <w:p w:rsidR="00CC4CF9" w:rsidRPr="00061AB7" w:rsidRDefault="00CC4CF9" w:rsidP="003463F3">
      <w:pPr>
        <w:pStyle w:val="ConsPlusCell"/>
        <w:jc w:val="both"/>
      </w:pPr>
      <w:r w:rsidRPr="00061AB7">
        <w:t>93 9786     3     - для бандажей, костылей и прочих изделий</w:t>
      </w:r>
    </w:p>
    <w:p w:rsidR="00CC4CF9" w:rsidRPr="00061AB7" w:rsidRDefault="00CC4CF9" w:rsidP="003463F3">
      <w:pPr>
        <w:pStyle w:val="ConsPlusCell"/>
        <w:jc w:val="both"/>
      </w:pPr>
      <w:r w:rsidRPr="00061AB7">
        <w:t>93 9787     9     - для обуви ортопедической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93 9790     5     Полуфабрикаты / из резины, пластмассы</w:t>
      </w:r>
    </w:p>
    <w:p w:rsidR="00CC4CF9" w:rsidRPr="00061AB7" w:rsidRDefault="00CC4CF9" w:rsidP="003463F3">
      <w:pPr>
        <w:pStyle w:val="ConsPlusCell"/>
        <w:jc w:val="both"/>
      </w:pPr>
      <w:r w:rsidRPr="00061AB7">
        <w:t>93 9791     0     - для протезов верхних конечностей</w:t>
      </w:r>
    </w:p>
    <w:p w:rsidR="00CC4CF9" w:rsidRPr="00061AB7" w:rsidRDefault="00CC4CF9" w:rsidP="003463F3">
      <w:pPr>
        <w:pStyle w:val="ConsPlusCell"/>
        <w:jc w:val="both"/>
      </w:pPr>
      <w:r w:rsidRPr="00061AB7">
        <w:t>93 9792     6     - для протезов нижних конечностей</w:t>
      </w:r>
    </w:p>
    <w:p w:rsidR="00CC4CF9" w:rsidRPr="00061AB7" w:rsidRDefault="00CC4CF9" w:rsidP="003463F3">
      <w:pPr>
        <w:pStyle w:val="ConsPlusCell"/>
        <w:jc w:val="both"/>
      </w:pPr>
      <w:r w:rsidRPr="00061AB7">
        <w:t>93 9795     2     - для корсетов</w:t>
      </w:r>
    </w:p>
    <w:p w:rsidR="00CC4CF9" w:rsidRPr="00061AB7" w:rsidRDefault="00CC4CF9" w:rsidP="003463F3">
      <w:pPr>
        <w:pStyle w:val="ConsPlusCell"/>
        <w:jc w:val="both"/>
      </w:pPr>
      <w:r w:rsidRPr="00061AB7">
        <w:t>93 9796     8     - для бандажей, костылей и прочих изделий</w:t>
      </w:r>
    </w:p>
    <w:p w:rsidR="00CC4CF9" w:rsidRPr="00061AB7" w:rsidRDefault="00CC4CF9" w:rsidP="003463F3">
      <w:pPr>
        <w:pStyle w:val="ConsPlusCell"/>
        <w:jc w:val="both"/>
      </w:pPr>
      <w:r w:rsidRPr="00061AB7">
        <w:t>93 9797     3     - для обуви ортопедической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93 9800     8     Материалы и средства медицинские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9810     2     Экраны рентгеновские, наборы медикаментов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медицинских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93 9811     8     Экраны рентгеновские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93 9812     3     Аптечки</w:t>
      </w:r>
    </w:p>
    <w:p w:rsidR="00CC4CF9" w:rsidRPr="00061AB7" w:rsidRDefault="00CC4CF9" w:rsidP="003463F3">
      <w:pPr>
        <w:pStyle w:val="ConsPlusCell"/>
        <w:jc w:val="both"/>
      </w:pPr>
      <w:r w:rsidRPr="00061AB7">
        <w:t>93 9813     9     Препарат для искусственных сероводородных ванн</w:t>
      </w:r>
    </w:p>
    <w:p w:rsidR="00CC4CF9" w:rsidRPr="00061AB7" w:rsidRDefault="00CC4CF9" w:rsidP="003463F3">
      <w:pPr>
        <w:pStyle w:val="ConsPlusCell"/>
        <w:jc w:val="both"/>
      </w:pPr>
      <w:r w:rsidRPr="00061AB7">
        <w:t>93 9814     4     Комплекты медицинские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93 9815     3     Блоки вложений медикаментов к комплектам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медицинским</w:t>
      </w:r>
    </w:p>
    <w:p w:rsidR="00CC4CF9" w:rsidRPr="00061AB7" w:rsidRDefault="00CC4CF9" w:rsidP="003463F3">
      <w:pPr>
        <w:pStyle w:val="ConsPlusCell"/>
        <w:jc w:val="both"/>
      </w:pPr>
      <w:r w:rsidRPr="00061AB7">
        <w:t>93 9816     5     Наборы реагентов для клинической лабораторной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диагностики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9817     0     Наборы реагентов для радиоиммунологического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других видов иммунохимических анализов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9818     6     Изделия для внутреннего протезирования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93 9819     1     Медицинские материалы, реактивы, изделия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вспомогательные вещества для комплектации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медицинских наборов</w:t>
      </w:r>
    </w:p>
    <w:p w:rsidR="00CC4CF9" w:rsidRPr="00061AB7" w:rsidRDefault="00CC4CF9" w:rsidP="003463F3">
      <w:pPr>
        <w:pStyle w:val="ConsPlusCell"/>
        <w:jc w:val="both"/>
      </w:pPr>
      <w:r w:rsidRPr="00061AB7">
        <w:t>93 9820     7     Диски / антибактериальные групп пенициллина,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тетрациклина и олеандомицина</w:t>
      </w:r>
    </w:p>
    <w:p w:rsidR="00CC4CF9" w:rsidRPr="00061AB7" w:rsidRDefault="00CC4CF9" w:rsidP="003463F3">
      <w:pPr>
        <w:pStyle w:val="ConsPlusCell"/>
        <w:jc w:val="both"/>
      </w:pPr>
      <w:r w:rsidRPr="00061AB7">
        <w:t>93 9821     2     - бензилпенициллина</w:t>
      </w:r>
    </w:p>
    <w:p w:rsidR="00CC4CF9" w:rsidRPr="00061AB7" w:rsidRDefault="00CC4CF9" w:rsidP="003463F3">
      <w:pPr>
        <w:pStyle w:val="ConsPlusCell"/>
        <w:jc w:val="both"/>
      </w:pPr>
      <w:r w:rsidRPr="00061AB7">
        <w:t>93 9824     9     - тетрациклина</w:t>
      </w:r>
    </w:p>
    <w:p w:rsidR="00CC4CF9" w:rsidRPr="00061AB7" w:rsidRDefault="00CC4CF9" w:rsidP="003463F3">
      <w:pPr>
        <w:pStyle w:val="ConsPlusCell"/>
        <w:jc w:val="both"/>
      </w:pPr>
      <w:r w:rsidRPr="00061AB7">
        <w:t>93 9825     4     - олеандомицина</w:t>
      </w:r>
    </w:p>
    <w:p w:rsidR="00CC4CF9" w:rsidRPr="00061AB7" w:rsidRDefault="00CC4CF9" w:rsidP="003463F3">
      <w:pPr>
        <w:pStyle w:val="ConsPlusCell"/>
        <w:jc w:val="both"/>
      </w:pPr>
      <w:r w:rsidRPr="00061AB7">
        <w:t>93 9826     7     - олететрина</w:t>
      </w:r>
    </w:p>
    <w:p w:rsidR="00CC4CF9" w:rsidRPr="00061AB7" w:rsidRDefault="00CC4CF9" w:rsidP="003463F3">
      <w:pPr>
        <w:pStyle w:val="ConsPlusCell"/>
        <w:jc w:val="both"/>
      </w:pPr>
      <w:r w:rsidRPr="00061AB7">
        <w:t>93 9830     1     Диски / антибактериальные разных групп</w:t>
      </w:r>
    </w:p>
    <w:p w:rsidR="00CC4CF9" w:rsidRPr="00061AB7" w:rsidRDefault="00CC4CF9" w:rsidP="003463F3">
      <w:pPr>
        <w:pStyle w:val="ConsPlusCell"/>
        <w:jc w:val="both"/>
      </w:pPr>
      <w:r w:rsidRPr="00061AB7">
        <w:t>93 9831     7     - стрептомицина сульфата, ванкомицина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9832     2     - левомицетина</w:t>
      </w:r>
    </w:p>
    <w:p w:rsidR="00CC4CF9" w:rsidRPr="00061AB7" w:rsidRDefault="00CC4CF9" w:rsidP="003463F3">
      <w:pPr>
        <w:pStyle w:val="ConsPlusCell"/>
        <w:jc w:val="both"/>
      </w:pPr>
      <w:r w:rsidRPr="00061AB7">
        <w:t>93 9833     8     - мономицина и неомицина</w:t>
      </w:r>
    </w:p>
    <w:p w:rsidR="00CC4CF9" w:rsidRPr="00061AB7" w:rsidRDefault="00CC4CF9" w:rsidP="003463F3">
      <w:pPr>
        <w:pStyle w:val="ConsPlusCell"/>
        <w:jc w:val="both"/>
      </w:pPr>
      <w:r w:rsidRPr="00061AB7">
        <w:t>93 9834     3     - эритромицина</w:t>
      </w:r>
    </w:p>
    <w:p w:rsidR="00CC4CF9" w:rsidRPr="00061AB7" w:rsidRDefault="00CC4CF9" w:rsidP="003463F3">
      <w:pPr>
        <w:pStyle w:val="ConsPlusCell"/>
        <w:jc w:val="both"/>
      </w:pPr>
      <w:r w:rsidRPr="00061AB7">
        <w:t>93 9835     9     - нистатина, амфотерицина Б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9836     4     - новобиоцина</w:t>
      </w:r>
    </w:p>
    <w:p w:rsidR="00CC4CF9" w:rsidRPr="00061AB7" w:rsidRDefault="00CC4CF9" w:rsidP="003463F3">
      <w:pPr>
        <w:pStyle w:val="ConsPlusCell"/>
        <w:jc w:val="both"/>
      </w:pPr>
      <w:r w:rsidRPr="00061AB7">
        <w:t>93 9837     0     - ристомицина</w:t>
      </w:r>
    </w:p>
    <w:p w:rsidR="00CC4CF9" w:rsidRPr="00061AB7" w:rsidRDefault="00CC4CF9" w:rsidP="003463F3">
      <w:pPr>
        <w:pStyle w:val="ConsPlusCell"/>
        <w:jc w:val="both"/>
      </w:pPr>
      <w:r w:rsidRPr="00061AB7">
        <w:t>93 9838     5     - канамицина, амикацина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9839     0     - с полимиксином М</w:t>
      </w:r>
    </w:p>
    <w:p w:rsidR="00CC4CF9" w:rsidRPr="00061AB7" w:rsidRDefault="00CC4CF9" w:rsidP="003463F3">
      <w:pPr>
        <w:pStyle w:val="ConsPlusCell"/>
        <w:jc w:val="both"/>
      </w:pPr>
      <w:r w:rsidRPr="00061AB7">
        <w:t>93 9840     6     Диски антибактериальные прочих групп</w:t>
      </w:r>
    </w:p>
    <w:p w:rsidR="00CC4CF9" w:rsidRPr="00061AB7" w:rsidRDefault="00CC4CF9" w:rsidP="003463F3">
      <w:pPr>
        <w:pStyle w:val="ConsPlusCell"/>
        <w:jc w:val="both"/>
      </w:pPr>
      <w:r w:rsidRPr="00061AB7">
        <w:t>93 9841     1     Диски с антибиотиками группы линкомицина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9842     7     Диски рифампицина</w:t>
      </w:r>
    </w:p>
    <w:p w:rsidR="00CC4CF9" w:rsidRPr="00061AB7" w:rsidRDefault="00CC4CF9" w:rsidP="003463F3">
      <w:pPr>
        <w:pStyle w:val="ConsPlusCell"/>
        <w:jc w:val="both"/>
      </w:pPr>
      <w:r w:rsidRPr="00061AB7">
        <w:t>93 9843     2     Диски гентамицина</w:t>
      </w:r>
    </w:p>
    <w:p w:rsidR="00CC4CF9" w:rsidRPr="00061AB7" w:rsidRDefault="00CC4CF9" w:rsidP="003463F3">
      <w:pPr>
        <w:pStyle w:val="ConsPlusCell"/>
        <w:jc w:val="both"/>
      </w:pPr>
      <w:r w:rsidRPr="00061AB7">
        <w:t>93 9844     8     Диски фузидина</w:t>
      </w:r>
    </w:p>
    <w:p w:rsidR="00CC4CF9" w:rsidRPr="00061AB7" w:rsidRDefault="00CC4CF9" w:rsidP="003463F3">
      <w:pPr>
        <w:pStyle w:val="ConsPlusCell"/>
        <w:jc w:val="both"/>
      </w:pPr>
      <w:r w:rsidRPr="00061AB7">
        <w:t>93 9845     3     Диски сизомицина</w:t>
      </w:r>
    </w:p>
    <w:p w:rsidR="00CC4CF9" w:rsidRPr="00061AB7" w:rsidRDefault="00CC4CF9" w:rsidP="003463F3">
      <w:pPr>
        <w:pStyle w:val="ConsPlusCell"/>
        <w:jc w:val="both"/>
      </w:pPr>
      <w:r w:rsidRPr="00061AB7">
        <w:t>93 9846     9     Диски с противогрибковыми средствами разных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химических групп</w:t>
      </w:r>
    </w:p>
    <w:p w:rsidR="00CC4CF9" w:rsidRPr="00061AB7" w:rsidRDefault="00CC4CF9" w:rsidP="003463F3">
      <w:pPr>
        <w:pStyle w:val="ConsPlusCell"/>
        <w:jc w:val="both"/>
      </w:pPr>
      <w:r w:rsidRPr="00061AB7">
        <w:t>93 9847     4     Диски с антибактериальными средствами,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производными фторхинолонов</w:t>
      </w:r>
    </w:p>
    <w:p w:rsidR="00CC4CF9" w:rsidRPr="00061AB7" w:rsidRDefault="00CC4CF9" w:rsidP="003463F3">
      <w:pPr>
        <w:pStyle w:val="ConsPlusCell"/>
        <w:jc w:val="both"/>
      </w:pPr>
      <w:r w:rsidRPr="00061AB7">
        <w:t>93 9848     1     Диски с антибактериальными средствами,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производными нитрофурана</w:t>
      </w:r>
    </w:p>
    <w:p w:rsidR="00CC4CF9" w:rsidRPr="00061AB7" w:rsidRDefault="00CC4CF9" w:rsidP="003463F3">
      <w:pPr>
        <w:pStyle w:val="ConsPlusCell"/>
        <w:jc w:val="both"/>
      </w:pPr>
      <w:r w:rsidRPr="00061AB7">
        <w:t>93 9849     5     Диски с сульфаниламидами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93 9846 - 93 9849 введены Изменением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9850     0     Вещества клеящие и вспомогательные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9851     6     Клеол</w:t>
      </w:r>
    </w:p>
    <w:p w:rsidR="00CC4CF9" w:rsidRPr="00061AB7" w:rsidRDefault="00CC4CF9" w:rsidP="003463F3">
      <w:pPr>
        <w:pStyle w:val="ConsPlusCell"/>
        <w:jc w:val="both"/>
      </w:pPr>
      <w:r w:rsidRPr="00061AB7">
        <w:t>93 9852     1     Коллодий</w:t>
      </w:r>
    </w:p>
    <w:p w:rsidR="00CC4CF9" w:rsidRPr="00061AB7" w:rsidRDefault="00CC4CF9" w:rsidP="003463F3">
      <w:pPr>
        <w:pStyle w:val="ConsPlusCell"/>
        <w:jc w:val="both"/>
      </w:pPr>
      <w:r w:rsidRPr="00061AB7">
        <w:t>93 9853     7     Антифомсилан</w:t>
      </w:r>
    </w:p>
    <w:p w:rsidR="00CC4CF9" w:rsidRPr="00061AB7" w:rsidRDefault="00CC4CF9" w:rsidP="003463F3">
      <w:pPr>
        <w:pStyle w:val="ConsPlusCell"/>
        <w:jc w:val="both"/>
      </w:pPr>
      <w:r w:rsidRPr="00061AB7">
        <w:t>93 9854     2     Химиндикатор</w:t>
      </w:r>
    </w:p>
    <w:p w:rsidR="00CC4CF9" w:rsidRPr="00061AB7" w:rsidRDefault="00CC4CF9" w:rsidP="003463F3">
      <w:pPr>
        <w:pStyle w:val="ConsPlusCell"/>
        <w:jc w:val="both"/>
      </w:pPr>
      <w:r w:rsidRPr="00061AB7">
        <w:t>93 9855     8     Эмульгатор для медицинских эмульсий</w:t>
      </w:r>
    </w:p>
    <w:p w:rsidR="00CC4CF9" w:rsidRPr="00061AB7" w:rsidRDefault="00CC4CF9" w:rsidP="003463F3">
      <w:pPr>
        <w:pStyle w:val="ConsPlusCell"/>
        <w:jc w:val="both"/>
      </w:pPr>
      <w:r w:rsidRPr="00061AB7">
        <w:t>93 9856     3     Цетазол, целлюлоза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9857     9     Глицерин, гели и средства контактные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диагностики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21/99 ОКП, N 45/2002 ОКП, N 47/2002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9858     4     Вода дистиллированная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93 9859     8     Ронгалит перекристаллизованный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93 9860     5     Изделия вспомогательного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93 9861     0     Капсулы желатиновые твердые</w:t>
      </w:r>
    </w:p>
    <w:p w:rsidR="00CC4CF9" w:rsidRPr="00061AB7" w:rsidRDefault="00CC4CF9" w:rsidP="003463F3">
      <w:pPr>
        <w:pStyle w:val="ConsPlusCell"/>
        <w:jc w:val="both"/>
      </w:pPr>
      <w:r w:rsidRPr="00061AB7">
        <w:t>93 9863     1     Шприцы-инъекторы многоразового использования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карпулами с лекарственными средствами, шприцы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многоразового и одноразового использования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 иглами инъекционными и без них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52/2002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9866     8     Краски глубокой печати для стеклянных изделий</w:t>
      </w:r>
    </w:p>
    <w:p w:rsidR="00CC4CF9" w:rsidRPr="00061AB7" w:rsidRDefault="00CC4CF9" w:rsidP="003463F3">
      <w:pPr>
        <w:pStyle w:val="ConsPlusCell"/>
        <w:jc w:val="both"/>
      </w:pPr>
      <w:r w:rsidRPr="00061AB7">
        <w:t>93 9867     3     Жидкость для очистки стоматологических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инструментов</w:t>
      </w:r>
    </w:p>
    <w:p w:rsidR="00CC4CF9" w:rsidRPr="00061AB7" w:rsidRDefault="00CC4CF9" w:rsidP="003463F3">
      <w:pPr>
        <w:pStyle w:val="ConsPlusCell"/>
        <w:jc w:val="both"/>
      </w:pPr>
      <w:r w:rsidRPr="00061AB7">
        <w:t>93 9868     9     Диски картонные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93 9869     4     Турбоингалятор ("Спинхалер"), шприц-тюбики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учебные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9870     5     Вещества вспомогательного назначения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9871     5     Препарат "Защита"</w:t>
      </w:r>
    </w:p>
    <w:p w:rsidR="00CC4CF9" w:rsidRPr="00061AB7" w:rsidRDefault="00CC4CF9" w:rsidP="003463F3">
      <w:pPr>
        <w:pStyle w:val="ConsPlusCell"/>
        <w:jc w:val="both"/>
      </w:pPr>
      <w:r w:rsidRPr="00061AB7">
        <w:t>93 9872     0     Кислотный красный 2с</w:t>
      </w:r>
    </w:p>
    <w:p w:rsidR="00CC4CF9" w:rsidRPr="00061AB7" w:rsidRDefault="00CC4CF9" w:rsidP="003463F3">
      <w:pPr>
        <w:pStyle w:val="ConsPlusCell"/>
        <w:jc w:val="both"/>
      </w:pPr>
      <w:r w:rsidRPr="00061AB7">
        <w:t>93 9873     6     N-метилглюкамин</w:t>
      </w:r>
    </w:p>
    <w:p w:rsidR="00CC4CF9" w:rsidRPr="00061AB7" w:rsidRDefault="00CC4CF9" w:rsidP="003463F3">
      <w:pPr>
        <w:pStyle w:val="ConsPlusCell"/>
        <w:jc w:val="both"/>
      </w:pPr>
      <w:r w:rsidRPr="00061AB7">
        <w:t>93 9875     7     Руберозум</w:t>
      </w:r>
    </w:p>
    <w:p w:rsidR="00CC4CF9" w:rsidRPr="00061AB7" w:rsidRDefault="00CC4CF9" w:rsidP="003463F3">
      <w:pPr>
        <w:pStyle w:val="ConsPlusCell"/>
        <w:jc w:val="both"/>
      </w:pPr>
      <w:r w:rsidRPr="00061AB7">
        <w:t>93 9876     2     Полиэтиленоксид</w:t>
      </w:r>
    </w:p>
    <w:p w:rsidR="00CC4CF9" w:rsidRPr="00061AB7" w:rsidRDefault="00CC4CF9" w:rsidP="003463F3">
      <w:pPr>
        <w:pStyle w:val="ConsPlusCell"/>
        <w:jc w:val="both"/>
      </w:pPr>
      <w:r w:rsidRPr="00061AB7">
        <w:t>93 9877     8     Флаварозум</w:t>
      </w:r>
    </w:p>
    <w:p w:rsidR="00CC4CF9" w:rsidRPr="00061AB7" w:rsidRDefault="00CC4CF9" w:rsidP="003463F3">
      <w:pPr>
        <w:pStyle w:val="ConsPlusCell"/>
        <w:jc w:val="both"/>
      </w:pPr>
      <w:r w:rsidRPr="00061AB7">
        <w:t>93 9878     3     Ацетилфталилцеллюлоза</w:t>
      </w:r>
    </w:p>
    <w:p w:rsidR="00CC4CF9" w:rsidRPr="00061AB7" w:rsidRDefault="00CC4CF9" w:rsidP="003463F3">
      <w:pPr>
        <w:pStyle w:val="ConsPlusCell"/>
        <w:jc w:val="both"/>
      </w:pPr>
      <w:r w:rsidRPr="00061AB7">
        <w:t>93 9879     9     Церулезум</w:t>
      </w:r>
    </w:p>
    <w:p w:rsidR="00CC4CF9" w:rsidRPr="00061AB7" w:rsidRDefault="00CC4CF9" w:rsidP="003463F3">
      <w:pPr>
        <w:pStyle w:val="ConsPlusCell"/>
        <w:jc w:val="both"/>
      </w:pPr>
      <w:r w:rsidRPr="00061AB7">
        <w:t>93 9880     4     Диски / антибактериальные группы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полусинтетических антибиотиков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93 9881     9     - ампициллина</w:t>
      </w:r>
    </w:p>
    <w:p w:rsidR="00CC4CF9" w:rsidRPr="00061AB7" w:rsidRDefault="00CC4CF9" w:rsidP="003463F3">
      <w:pPr>
        <w:pStyle w:val="ConsPlusCell"/>
        <w:jc w:val="both"/>
      </w:pPr>
      <w:r w:rsidRPr="00061AB7">
        <w:t>93 9882     5     - карбенициллина</w:t>
      </w:r>
    </w:p>
    <w:p w:rsidR="00CC4CF9" w:rsidRPr="00061AB7" w:rsidRDefault="00CC4CF9" w:rsidP="003463F3">
      <w:pPr>
        <w:pStyle w:val="ConsPlusCell"/>
        <w:jc w:val="both"/>
      </w:pPr>
      <w:r w:rsidRPr="00061AB7">
        <w:t>93 9883     0     - азлоциллина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93 9884     6     - оксациллина</w:t>
      </w:r>
    </w:p>
    <w:p w:rsidR="00CC4CF9" w:rsidRPr="00061AB7" w:rsidRDefault="00CC4CF9" w:rsidP="003463F3">
      <w:pPr>
        <w:pStyle w:val="ConsPlusCell"/>
        <w:jc w:val="both"/>
      </w:pPr>
      <w:r w:rsidRPr="00061AB7">
        <w:t>93 9885     1     - доксициклина</w:t>
      </w:r>
    </w:p>
    <w:p w:rsidR="00CC4CF9" w:rsidRPr="00061AB7" w:rsidRDefault="00CC4CF9" w:rsidP="003463F3">
      <w:pPr>
        <w:pStyle w:val="ConsPlusCell"/>
        <w:jc w:val="both"/>
      </w:pPr>
      <w:r w:rsidRPr="00061AB7">
        <w:t>93 9886     7     - метациклина</w:t>
      </w:r>
    </w:p>
    <w:p w:rsidR="00CC4CF9" w:rsidRPr="00061AB7" w:rsidRDefault="00CC4CF9" w:rsidP="003463F3">
      <w:pPr>
        <w:pStyle w:val="ConsPlusCell"/>
        <w:jc w:val="both"/>
      </w:pPr>
      <w:r w:rsidRPr="00061AB7">
        <w:t>93 9887     2     - диклоксациллина</w:t>
      </w:r>
    </w:p>
    <w:p w:rsidR="00CC4CF9" w:rsidRPr="00061AB7" w:rsidRDefault="00CC4CF9" w:rsidP="003463F3">
      <w:pPr>
        <w:pStyle w:val="ConsPlusCell"/>
        <w:jc w:val="both"/>
      </w:pPr>
      <w:r w:rsidRPr="00061AB7">
        <w:t>93 9888     8     - с антибиотиками группы цефалоспоринов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Код 93 9889 исключен. - Изменение N 21/99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9890     9     Средства медицинские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93 9892     2     Циклозил</w:t>
      </w:r>
    </w:p>
    <w:p w:rsidR="00CC4CF9" w:rsidRPr="00061AB7" w:rsidRDefault="00CC4CF9" w:rsidP="003463F3">
      <w:pPr>
        <w:pStyle w:val="ConsPlusCell"/>
        <w:jc w:val="both"/>
      </w:pPr>
      <w:r w:rsidRPr="00061AB7">
        <w:t>Код 93 9893 исключен. - Изменение N 35/2001 ОКП</w:t>
      </w:r>
    </w:p>
    <w:p w:rsidR="00CC4CF9" w:rsidRPr="00061AB7" w:rsidRDefault="00CC4CF9" w:rsidP="003463F3">
      <w:pPr>
        <w:pStyle w:val="ConsPlusCell"/>
        <w:jc w:val="both"/>
      </w:pPr>
      <w:r w:rsidRPr="00061AB7">
        <w:t>93 9894     0     "Псориазин" и "Антипсориатикум"</w:t>
      </w:r>
    </w:p>
    <w:p w:rsidR="00CC4CF9" w:rsidRPr="00061AB7" w:rsidRDefault="00CC4CF9" w:rsidP="003463F3">
      <w:pPr>
        <w:pStyle w:val="ConsPlusCell"/>
        <w:jc w:val="both"/>
      </w:pPr>
      <w:r w:rsidRPr="00061AB7">
        <w:t>93 9895     6     Препараты муравьиной кислоты</w:t>
      </w:r>
    </w:p>
    <w:p w:rsidR="00CC4CF9" w:rsidRPr="00061AB7" w:rsidRDefault="00CC4CF9" w:rsidP="003463F3">
      <w:pPr>
        <w:pStyle w:val="ConsPlusCell"/>
        <w:jc w:val="both"/>
      </w:pPr>
      <w:r w:rsidRPr="00061AB7">
        <w:t>93 9896     1     Клеи</w:t>
      </w:r>
    </w:p>
    <w:p w:rsidR="00CC4CF9" w:rsidRPr="00061AB7" w:rsidRDefault="00CC4CF9" w:rsidP="003463F3">
      <w:pPr>
        <w:pStyle w:val="ConsPlusCell"/>
        <w:jc w:val="both"/>
      </w:pPr>
      <w:r w:rsidRPr="00061AB7">
        <w:t>93 9897     7     Микроцид</w:t>
      </w:r>
    </w:p>
    <w:p w:rsidR="00CC4CF9" w:rsidRPr="00061AB7" w:rsidRDefault="00CC4CF9" w:rsidP="003463F3">
      <w:pPr>
        <w:pStyle w:val="ConsPlusCell"/>
        <w:jc w:val="both"/>
      </w:pPr>
      <w:r w:rsidRPr="00061AB7">
        <w:t>93 9899     8     Спирт этиловый фармакопейный, этол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21/99 ОКП)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94 0000     6     МЕДИЦИНСКАЯ ТЕХНИКА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94 0001     1     Медицинская техника и запасные части к ней *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94 3000     4     Инструменты медицинские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94 3100     8     Инструменты механизированные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94 3110     2     Инструменты сшивающие</w:t>
      </w:r>
    </w:p>
    <w:p w:rsidR="00CC4CF9" w:rsidRPr="00061AB7" w:rsidRDefault="00CC4CF9" w:rsidP="003463F3">
      <w:pPr>
        <w:pStyle w:val="ConsPlusCell"/>
        <w:jc w:val="both"/>
      </w:pPr>
      <w:r w:rsidRPr="00061AB7">
        <w:t>94 3120     7     Инструменты режущие с приводом</w:t>
      </w:r>
    </w:p>
    <w:p w:rsidR="00CC4CF9" w:rsidRPr="00061AB7" w:rsidRDefault="00CC4CF9" w:rsidP="003463F3">
      <w:pPr>
        <w:pStyle w:val="ConsPlusCell"/>
        <w:jc w:val="both"/>
      </w:pPr>
      <w:r w:rsidRPr="00061AB7">
        <w:t>94 3130     1     Инструменты механизированные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94 3200     1     Инструменты колющие</w:t>
      </w:r>
    </w:p>
    <w:p w:rsidR="00CC4CF9" w:rsidRPr="00061AB7" w:rsidRDefault="00CC4CF9" w:rsidP="003463F3">
      <w:pPr>
        <w:pStyle w:val="ConsPlusCell"/>
        <w:jc w:val="both"/>
      </w:pPr>
      <w:r w:rsidRPr="00061AB7">
        <w:t>94 3210     6     Иглы стержневые</w:t>
      </w:r>
    </w:p>
    <w:p w:rsidR="00CC4CF9" w:rsidRPr="00061AB7" w:rsidRDefault="00CC4CF9" w:rsidP="003463F3">
      <w:pPr>
        <w:pStyle w:val="ConsPlusCell"/>
        <w:jc w:val="both"/>
      </w:pPr>
      <w:r w:rsidRPr="00061AB7">
        <w:t>94 3220     0     Иглы трубчатые (инъекционные)</w:t>
      </w:r>
    </w:p>
    <w:p w:rsidR="00CC4CF9" w:rsidRPr="00061AB7" w:rsidRDefault="00CC4CF9" w:rsidP="003463F3">
      <w:pPr>
        <w:pStyle w:val="ConsPlusCell"/>
        <w:jc w:val="both"/>
      </w:pPr>
      <w:r w:rsidRPr="00061AB7">
        <w:t>94 3230     5     Скарификаторы, перья</w:t>
      </w:r>
    </w:p>
    <w:p w:rsidR="00CC4CF9" w:rsidRPr="00061AB7" w:rsidRDefault="00CC4CF9" w:rsidP="003463F3">
      <w:pPr>
        <w:pStyle w:val="ConsPlusCell"/>
        <w:jc w:val="both"/>
      </w:pPr>
      <w:r w:rsidRPr="00061AB7">
        <w:t>94 3240     0     Перфораторы, троакары</w:t>
      </w:r>
    </w:p>
    <w:p w:rsidR="00CC4CF9" w:rsidRPr="00061AB7" w:rsidRDefault="00CC4CF9" w:rsidP="003463F3">
      <w:pPr>
        <w:pStyle w:val="ConsPlusCell"/>
        <w:jc w:val="both"/>
      </w:pPr>
      <w:r w:rsidRPr="00061AB7">
        <w:t>Код 94 3280 исключен. - Изменение N 52/2002 ОКП</w:t>
      </w:r>
    </w:p>
    <w:p w:rsidR="00CC4CF9" w:rsidRPr="00061AB7" w:rsidRDefault="00CC4CF9" w:rsidP="003463F3">
      <w:pPr>
        <w:pStyle w:val="ConsPlusCell"/>
        <w:jc w:val="both"/>
      </w:pPr>
      <w:r w:rsidRPr="00061AB7">
        <w:t>94 3300     5     Инструменты режущие и ударные с острой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(режущей) кромкой</w:t>
      </w:r>
    </w:p>
    <w:p w:rsidR="00CC4CF9" w:rsidRPr="00061AB7" w:rsidRDefault="00CC4CF9" w:rsidP="003463F3">
      <w:pPr>
        <w:pStyle w:val="ConsPlusCell"/>
        <w:jc w:val="both"/>
      </w:pPr>
      <w:r w:rsidRPr="00061AB7">
        <w:t>94 3310     6     Инструменты однолезвийные</w:t>
      </w:r>
    </w:p>
    <w:p w:rsidR="00CC4CF9" w:rsidRPr="00061AB7" w:rsidRDefault="00CC4CF9" w:rsidP="003463F3">
      <w:pPr>
        <w:pStyle w:val="ConsPlusCell"/>
        <w:jc w:val="both"/>
      </w:pPr>
      <w:r w:rsidRPr="00061AB7">
        <w:t>94 3320     4     Томы</w:t>
      </w:r>
    </w:p>
    <w:p w:rsidR="00CC4CF9" w:rsidRPr="00061AB7" w:rsidRDefault="00CC4CF9" w:rsidP="003463F3">
      <w:pPr>
        <w:pStyle w:val="ConsPlusCell"/>
        <w:jc w:val="both"/>
      </w:pPr>
      <w:r w:rsidRPr="00061AB7">
        <w:t>94 3330     9     Инструменты выкусывающие</w:t>
      </w:r>
    </w:p>
    <w:p w:rsidR="00CC4CF9" w:rsidRPr="00061AB7" w:rsidRDefault="00CC4CF9" w:rsidP="003463F3">
      <w:pPr>
        <w:pStyle w:val="ConsPlusCell"/>
        <w:jc w:val="both"/>
      </w:pPr>
      <w:r w:rsidRPr="00061AB7">
        <w:t>94 3340     3     Ножницы (медицинские)</w:t>
      </w:r>
    </w:p>
    <w:p w:rsidR="00CC4CF9" w:rsidRPr="00061AB7" w:rsidRDefault="00CC4CF9" w:rsidP="003463F3">
      <w:pPr>
        <w:pStyle w:val="ConsPlusCell"/>
        <w:jc w:val="both"/>
      </w:pPr>
      <w:r w:rsidRPr="00061AB7">
        <w:t>94 3360     2     Инструменты однолезвийные скоблящие</w:t>
      </w:r>
    </w:p>
    <w:p w:rsidR="00CC4CF9" w:rsidRPr="00061AB7" w:rsidRDefault="00CC4CF9" w:rsidP="003463F3">
      <w:pPr>
        <w:pStyle w:val="ConsPlusCell"/>
        <w:jc w:val="both"/>
      </w:pPr>
      <w:r w:rsidRPr="00061AB7">
        <w:t>94 3370     7     Инструменты многолезвийные с вращением вокруг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собственной оси (сверла, фрезы, боры)</w:t>
      </w:r>
    </w:p>
    <w:p w:rsidR="00CC4CF9" w:rsidRPr="00061AB7" w:rsidRDefault="00CC4CF9" w:rsidP="003463F3">
      <w:pPr>
        <w:pStyle w:val="ConsPlusCell"/>
        <w:jc w:val="both"/>
      </w:pPr>
      <w:r w:rsidRPr="00061AB7">
        <w:t>94 3400     9     Инструменты оттесняющие</w:t>
      </w:r>
    </w:p>
    <w:p w:rsidR="00CC4CF9" w:rsidRPr="00061AB7" w:rsidRDefault="00CC4CF9" w:rsidP="003463F3">
      <w:pPr>
        <w:pStyle w:val="ConsPlusCell"/>
        <w:jc w:val="both"/>
      </w:pPr>
      <w:r w:rsidRPr="00061AB7">
        <w:t>94 3410     3     Расширители</w:t>
      </w:r>
    </w:p>
    <w:p w:rsidR="00CC4CF9" w:rsidRPr="00061AB7" w:rsidRDefault="00CC4CF9" w:rsidP="003463F3">
      <w:pPr>
        <w:pStyle w:val="ConsPlusCell"/>
        <w:jc w:val="both"/>
      </w:pPr>
      <w:r w:rsidRPr="00061AB7">
        <w:t>94 3420     8     Инструменты оттеняющие (зеркала, шпатели)</w:t>
      </w:r>
    </w:p>
    <w:p w:rsidR="00CC4CF9" w:rsidRPr="00061AB7" w:rsidRDefault="00CC4CF9" w:rsidP="003463F3">
      <w:pPr>
        <w:pStyle w:val="ConsPlusCell"/>
        <w:jc w:val="both"/>
      </w:pPr>
      <w:r w:rsidRPr="00061AB7">
        <w:t>94 3430     2     Инструменты разделяющие</w:t>
      </w:r>
    </w:p>
    <w:p w:rsidR="00CC4CF9" w:rsidRPr="00061AB7" w:rsidRDefault="00CC4CF9" w:rsidP="003463F3">
      <w:pPr>
        <w:pStyle w:val="ConsPlusCell"/>
        <w:jc w:val="both"/>
      </w:pPr>
      <w:r w:rsidRPr="00061AB7">
        <w:t>94 3440     7     Инструменты извлекающие</w:t>
      </w:r>
    </w:p>
    <w:p w:rsidR="00CC4CF9" w:rsidRPr="00061AB7" w:rsidRDefault="00CC4CF9" w:rsidP="003463F3">
      <w:pPr>
        <w:pStyle w:val="ConsPlusCell"/>
        <w:jc w:val="both"/>
      </w:pPr>
      <w:r w:rsidRPr="00061AB7">
        <w:t>94 3500     2     Инструменты многоповерхностного воздействия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(зажимные)</w:t>
      </w:r>
    </w:p>
    <w:p w:rsidR="00CC4CF9" w:rsidRPr="00061AB7" w:rsidRDefault="00CC4CF9" w:rsidP="003463F3">
      <w:pPr>
        <w:pStyle w:val="ConsPlusCell"/>
        <w:jc w:val="both"/>
      </w:pPr>
      <w:r w:rsidRPr="00061AB7">
        <w:t>94 3510     7     Зажимы</w:t>
      </w:r>
    </w:p>
    <w:p w:rsidR="00CC4CF9" w:rsidRPr="00061AB7" w:rsidRDefault="00CC4CF9" w:rsidP="003463F3">
      <w:pPr>
        <w:pStyle w:val="ConsPlusCell"/>
        <w:jc w:val="both"/>
      </w:pPr>
      <w:r w:rsidRPr="00061AB7">
        <w:t>94 3520     1     Пинцеты (медицинские)</w:t>
      </w:r>
    </w:p>
    <w:p w:rsidR="00CC4CF9" w:rsidRPr="00061AB7" w:rsidRDefault="00CC4CF9" w:rsidP="003463F3">
      <w:pPr>
        <w:pStyle w:val="ConsPlusCell"/>
        <w:jc w:val="both"/>
      </w:pPr>
      <w:r w:rsidRPr="00061AB7">
        <w:t>94 3530     6     Щипцы зажимные</w:t>
      </w:r>
    </w:p>
    <w:p w:rsidR="00CC4CF9" w:rsidRPr="00061AB7" w:rsidRDefault="00CC4CF9" w:rsidP="003463F3">
      <w:pPr>
        <w:pStyle w:val="ConsPlusCell"/>
        <w:jc w:val="both"/>
      </w:pPr>
      <w:r w:rsidRPr="00061AB7">
        <w:t>94 3540     0     Держатели</w:t>
      </w:r>
    </w:p>
    <w:p w:rsidR="00CC4CF9" w:rsidRPr="00061AB7" w:rsidRDefault="00CC4CF9" w:rsidP="003463F3">
      <w:pPr>
        <w:pStyle w:val="ConsPlusCell"/>
        <w:jc w:val="both"/>
      </w:pPr>
      <w:r w:rsidRPr="00061AB7">
        <w:t>94 3550     5     Инструменты раздавливающие</w:t>
      </w:r>
    </w:p>
    <w:p w:rsidR="00CC4CF9" w:rsidRPr="00061AB7" w:rsidRDefault="00CC4CF9" w:rsidP="003463F3">
      <w:pPr>
        <w:pStyle w:val="ConsPlusCell"/>
        <w:jc w:val="both"/>
      </w:pPr>
      <w:r w:rsidRPr="00061AB7">
        <w:t>94 3600     6     Инструменты зондирующие, бужирующие</w:t>
      </w:r>
    </w:p>
    <w:p w:rsidR="00CC4CF9" w:rsidRPr="00061AB7" w:rsidRDefault="00CC4CF9" w:rsidP="003463F3">
      <w:pPr>
        <w:pStyle w:val="ConsPlusCell"/>
        <w:jc w:val="both"/>
      </w:pPr>
      <w:r w:rsidRPr="00061AB7">
        <w:t>94 3610     0     Зонды</w:t>
      </w:r>
    </w:p>
    <w:p w:rsidR="00CC4CF9" w:rsidRPr="00061AB7" w:rsidRDefault="00CC4CF9" w:rsidP="003463F3">
      <w:pPr>
        <w:pStyle w:val="ConsPlusCell"/>
        <w:jc w:val="both"/>
      </w:pPr>
      <w:r w:rsidRPr="00061AB7">
        <w:t>94 3620     5     Бужи</w:t>
      </w:r>
    </w:p>
    <w:p w:rsidR="00CC4CF9" w:rsidRPr="00061AB7" w:rsidRDefault="00CC4CF9" w:rsidP="003463F3">
      <w:pPr>
        <w:pStyle w:val="ConsPlusCell"/>
        <w:jc w:val="both"/>
      </w:pPr>
      <w:r w:rsidRPr="00061AB7">
        <w:t>94 3630     5     Катетеры</w:t>
      </w:r>
    </w:p>
    <w:p w:rsidR="00CC4CF9" w:rsidRPr="00061AB7" w:rsidRDefault="00CC4CF9" w:rsidP="003463F3">
      <w:pPr>
        <w:pStyle w:val="ConsPlusCell"/>
        <w:jc w:val="both"/>
      </w:pPr>
      <w:r w:rsidRPr="00061AB7">
        <w:t>94 3640     4     Трубки, канюли</w:t>
      </w:r>
    </w:p>
    <w:p w:rsidR="00CC4CF9" w:rsidRPr="00061AB7" w:rsidRDefault="00CC4CF9" w:rsidP="003463F3">
      <w:pPr>
        <w:pStyle w:val="ConsPlusCell"/>
        <w:jc w:val="both"/>
      </w:pPr>
      <w:r w:rsidRPr="00061AB7">
        <w:t>94 3700     1     Наборы медицинские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94 3710     4     Наборы для сердечно-сосудистой и абдоминальной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хирургии</w:t>
      </w:r>
    </w:p>
    <w:p w:rsidR="00CC4CF9" w:rsidRPr="00061AB7" w:rsidRDefault="00CC4CF9" w:rsidP="003463F3">
      <w:pPr>
        <w:pStyle w:val="ConsPlusCell"/>
        <w:jc w:val="both"/>
      </w:pPr>
      <w:r w:rsidRPr="00061AB7">
        <w:t>94 3720     9     Наборы травматологические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94 3730     3     Наборы оториноларингологические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94 3740     8     Наборы офтальмологические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94 3750     2     Наборы стоматологические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94 3760     7     Наборы акушерские, гинекологические,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урологические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94 3770     1     Наборы нейрохирургические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94 3790     0     Наборы общего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94 3800     3     Изделия травматологические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94 3810     8     Изделия для соединения костей</w:t>
      </w:r>
    </w:p>
    <w:p w:rsidR="00CC4CF9" w:rsidRPr="00061AB7" w:rsidRDefault="00CC4CF9" w:rsidP="003463F3">
      <w:pPr>
        <w:pStyle w:val="ConsPlusCell"/>
        <w:jc w:val="both"/>
      </w:pPr>
      <w:r w:rsidRPr="00061AB7">
        <w:t>94 3820     2     Изделия для воздействия на кости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94 3830     7     Изделия коррегирующие</w:t>
      </w:r>
    </w:p>
    <w:p w:rsidR="00CC4CF9" w:rsidRPr="00061AB7" w:rsidRDefault="00CC4CF9" w:rsidP="003463F3">
      <w:pPr>
        <w:pStyle w:val="ConsPlusCell"/>
        <w:jc w:val="both"/>
      </w:pPr>
      <w:r w:rsidRPr="00061AB7">
        <w:t>94 3900     7     Инструменты для ветеринарии, инструменты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вспомогательные, принадлежности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приспособления разные</w:t>
      </w:r>
    </w:p>
    <w:p w:rsidR="00CC4CF9" w:rsidRPr="00061AB7" w:rsidRDefault="00CC4CF9" w:rsidP="003463F3">
      <w:pPr>
        <w:pStyle w:val="ConsPlusCell"/>
        <w:jc w:val="both"/>
      </w:pPr>
      <w:r w:rsidRPr="00061AB7">
        <w:t>94 3910     1     Инструменты вспомогательные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94 3920     6     Принадлежности инструментов</w:t>
      </w:r>
    </w:p>
    <w:p w:rsidR="00CC4CF9" w:rsidRPr="00061AB7" w:rsidRDefault="00CC4CF9" w:rsidP="003463F3">
      <w:pPr>
        <w:pStyle w:val="ConsPlusCell"/>
        <w:jc w:val="both"/>
      </w:pPr>
      <w:r w:rsidRPr="00061AB7">
        <w:t>94 3950     4     Инструменты для ветеринарии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94 4000     7     Приборы и аппараты медицинские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94 4001     2     Приборы для медицины, биологии и физиологии *</w:t>
      </w:r>
    </w:p>
    <w:p w:rsidR="00CC4CF9" w:rsidRPr="00061AB7" w:rsidRDefault="00CC4CF9" w:rsidP="003463F3">
      <w:pPr>
        <w:pStyle w:val="ConsPlusCell"/>
        <w:jc w:val="both"/>
      </w:pPr>
      <w:r w:rsidRPr="00061AB7">
        <w:t>94 4100     0     Приборы для функциональной диагностики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измерительные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94 4102     1     Комплексы аппаратуры для передачи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электрокардиограмм по телефонному каналу *</w:t>
      </w:r>
    </w:p>
    <w:p w:rsidR="00CC4CF9" w:rsidRPr="00061AB7" w:rsidRDefault="00CC4CF9" w:rsidP="003463F3">
      <w:pPr>
        <w:pStyle w:val="ConsPlusCell"/>
        <w:jc w:val="both"/>
      </w:pPr>
      <w:r w:rsidRPr="00061AB7">
        <w:t>94 4103     7     Кардиокомплексы *</w:t>
      </w:r>
    </w:p>
    <w:p w:rsidR="00CC4CF9" w:rsidRPr="00061AB7" w:rsidRDefault="00CC4CF9" w:rsidP="003463F3">
      <w:pPr>
        <w:pStyle w:val="ConsPlusCell"/>
        <w:jc w:val="both"/>
      </w:pPr>
      <w:r w:rsidRPr="00061AB7">
        <w:t>94 4110     5     Приборы для измерения биоэлектрических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потенциалов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94 4120     6     Средства измерений массы, силы, энергии,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линейных и угловых величин, температуры</w:t>
      </w:r>
    </w:p>
    <w:p w:rsidR="00CC4CF9" w:rsidRPr="00061AB7" w:rsidRDefault="00CC4CF9" w:rsidP="003463F3">
      <w:pPr>
        <w:pStyle w:val="ConsPlusCell"/>
        <w:jc w:val="both"/>
      </w:pPr>
      <w:r w:rsidRPr="00061AB7">
        <w:t>94 4130     4     Приборы для измерения давления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94 4140     9     Приборы для измерения частоты, скорости,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ускорения, временных интервалов и перемещений</w:t>
      </w:r>
    </w:p>
    <w:p w:rsidR="00CC4CF9" w:rsidRPr="00061AB7" w:rsidRDefault="00CC4CF9" w:rsidP="003463F3">
      <w:pPr>
        <w:pStyle w:val="ConsPlusCell"/>
        <w:jc w:val="both"/>
      </w:pPr>
      <w:r w:rsidRPr="00061AB7">
        <w:t>94 4150     3     Приборы для исследования звуковых колебаний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органах человека</w:t>
      </w:r>
    </w:p>
    <w:p w:rsidR="00CC4CF9" w:rsidRPr="00061AB7" w:rsidRDefault="00CC4CF9" w:rsidP="003463F3">
      <w:pPr>
        <w:pStyle w:val="ConsPlusCell"/>
        <w:jc w:val="both"/>
      </w:pPr>
      <w:r w:rsidRPr="00061AB7">
        <w:t>94 4160     8     Приборы для измерения объема и газового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состава вдыхаемого и выдыхаемого воздуха и крови</w:t>
      </w:r>
    </w:p>
    <w:p w:rsidR="00CC4CF9" w:rsidRPr="00061AB7" w:rsidRDefault="00CC4CF9" w:rsidP="003463F3">
      <w:pPr>
        <w:pStyle w:val="ConsPlusCell"/>
        <w:jc w:val="both"/>
      </w:pPr>
      <w:r w:rsidRPr="00061AB7">
        <w:t>94 4170     2     Генераторы сигналов диагностические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94 4180     7     Измерительные установки, комплексы,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сигнализаторы, регистраторы, индикаторы</w:t>
      </w:r>
    </w:p>
    <w:p w:rsidR="00CC4CF9" w:rsidRPr="00061AB7" w:rsidRDefault="00CC4CF9" w:rsidP="003463F3">
      <w:pPr>
        <w:pStyle w:val="ConsPlusCell"/>
        <w:jc w:val="both"/>
      </w:pPr>
      <w:r w:rsidRPr="00061AB7">
        <w:t>94 4200     4     Приборы и аппараты для диагностики (кроме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измерительных). Очки</w:t>
      </w:r>
    </w:p>
    <w:p w:rsidR="00CC4CF9" w:rsidRPr="00061AB7" w:rsidRDefault="00CC4CF9" w:rsidP="003463F3">
      <w:pPr>
        <w:pStyle w:val="ConsPlusCell"/>
        <w:jc w:val="both"/>
      </w:pPr>
      <w:r w:rsidRPr="00061AB7">
        <w:t>94 4201     6     Очки солнцезащитные *</w:t>
      </w:r>
    </w:p>
    <w:p w:rsidR="00CC4CF9" w:rsidRPr="00061AB7" w:rsidRDefault="00CC4CF9" w:rsidP="003463F3">
      <w:pPr>
        <w:pStyle w:val="ConsPlusCell"/>
        <w:jc w:val="both"/>
      </w:pPr>
      <w:r w:rsidRPr="00061AB7">
        <w:t>94 4204     6     Диоптриметры *</w:t>
      </w:r>
    </w:p>
    <w:p w:rsidR="00CC4CF9" w:rsidRPr="00061AB7" w:rsidRDefault="00CC4CF9" w:rsidP="003463F3">
      <w:pPr>
        <w:pStyle w:val="ConsPlusCell"/>
        <w:jc w:val="both"/>
      </w:pPr>
      <w:r w:rsidRPr="00061AB7">
        <w:t>94 4210     9     Приборы эндоскопические и увеличительные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94 4220     3     Аппараты рентгеновские медицинские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диагностические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94 4230     8     Приборы радиодиагностические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94 4240     2     Приборы офтальмологические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94 4250     7     Приборы для аускультации (выслушивания)</w:t>
      </w:r>
    </w:p>
    <w:p w:rsidR="00CC4CF9" w:rsidRPr="00061AB7" w:rsidRDefault="00CC4CF9" w:rsidP="003463F3">
      <w:pPr>
        <w:pStyle w:val="ConsPlusCell"/>
        <w:jc w:val="both"/>
      </w:pPr>
      <w:r w:rsidRPr="00061AB7">
        <w:t>94 4260     1     Очки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Пояснение: В части оправ для очков см. </w:t>
      </w:r>
      <w:hyperlink w:anchor="Par28757" w:tooltip="94 4265     9     Оправы для очков" w:history="1">
        <w:r w:rsidRPr="00061AB7">
          <w:t>94 4265</w:t>
        </w:r>
      </w:hyperlink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74/2007 ОКП, утв.  Приказом 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27.03.2007 N 50-ст)</w:t>
      </w:r>
    </w:p>
    <w:p w:rsidR="00CC4CF9" w:rsidRPr="00061AB7" w:rsidRDefault="00CC4CF9" w:rsidP="003463F3">
      <w:pPr>
        <w:pStyle w:val="ConsPlusCell"/>
        <w:jc w:val="both"/>
      </w:pPr>
      <w:bookmarkStart w:id="27" w:name="Par28757"/>
      <w:bookmarkEnd w:id="27"/>
      <w:r w:rsidRPr="00061AB7">
        <w:t>94 4265     9     Оправы для очков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74/2007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27.03.2007 N 50-ст)</w:t>
      </w:r>
    </w:p>
    <w:p w:rsidR="00CC4CF9" w:rsidRPr="00061AB7" w:rsidRDefault="00CC4CF9" w:rsidP="003463F3">
      <w:pPr>
        <w:pStyle w:val="ConsPlusCell"/>
        <w:jc w:val="both"/>
      </w:pPr>
      <w:r w:rsidRPr="00061AB7">
        <w:t>94 4280     0     Приборы для функциональной диагностики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94 4300     8     Приборы и аппараты для медицинских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лабораторных исследований</w:t>
      </w:r>
    </w:p>
    <w:p w:rsidR="00CC4CF9" w:rsidRPr="00061AB7" w:rsidRDefault="00CC4CF9" w:rsidP="003463F3">
      <w:pPr>
        <w:pStyle w:val="ConsPlusCell"/>
        <w:jc w:val="both"/>
      </w:pPr>
      <w:r w:rsidRPr="00061AB7">
        <w:t>94 4310     2     Анализаторы состава и свойств биологических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жидкостей медицинские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94 4320     7     Приборы и аппараты для санитарно-гигиенических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бактериологических исследований измерительные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94 4330     1     Приборы и аппараты для клинико-диагностических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лабораторных исследований, кроме анализаторов</w:t>
      </w:r>
    </w:p>
    <w:p w:rsidR="00CC4CF9" w:rsidRPr="00061AB7" w:rsidRDefault="00CC4CF9" w:rsidP="003463F3">
      <w:pPr>
        <w:pStyle w:val="ConsPlusCell"/>
        <w:jc w:val="both"/>
      </w:pPr>
      <w:r w:rsidRPr="00061AB7">
        <w:t>94 4340     6     Приборы и аппараты для санитарно-гигиенических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бактериологических исследований, кроме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измерительных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>94 4350     0     Комплексы и комплекты (наборы)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клинико-диагностических лабораторных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исследований</w:t>
      </w:r>
    </w:p>
    <w:p w:rsidR="00CC4CF9" w:rsidRPr="00061AB7" w:rsidRDefault="00CC4CF9" w:rsidP="003463F3">
      <w:pPr>
        <w:pStyle w:val="ConsPlusCell"/>
        <w:jc w:val="both"/>
      </w:pPr>
      <w:r w:rsidRPr="00061AB7">
        <w:t>94 4360     5     Комплексы и комплекты (наборы)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санитарно-гигиенических и бактериологических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исследований</w:t>
      </w:r>
    </w:p>
    <w:p w:rsidR="00CC4CF9" w:rsidRPr="00061AB7" w:rsidRDefault="00CC4CF9" w:rsidP="003463F3">
      <w:pPr>
        <w:pStyle w:val="ConsPlusCell"/>
        <w:jc w:val="both"/>
      </w:pPr>
      <w:r w:rsidRPr="00061AB7">
        <w:t>94 4370     9     Приборы и аппараты вспомогательные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клинико-диагностических,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санитарно-гигиенических и бактериологических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исследований общего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94 4400     1     Приборы и аппараты для лечения, наркозные.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Устройства для замещения функций органов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систем организма</w:t>
      </w:r>
    </w:p>
    <w:p w:rsidR="00CC4CF9" w:rsidRPr="00061AB7" w:rsidRDefault="00CC4CF9" w:rsidP="003463F3">
      <w:pPr>
        <w:pStyle w:val="ConsPlusCell"/>
        <w:jc w:val="both"/>
      </w:pPr>
      <w:r w:rsidRPr="00061AB7">
        <w:t>94 4410     6     Приборы и аппараты для электролечения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низкочастотные</w:t>
      </w:r>
    </w:p>
    <w:p w:rsidR="00CC4CF9" w:rsidRPr="00061AB7" w:rsidRDefault="00CC4CF9" w:rsidP="003463F3">
      <w:pPr>
        <w:pStyle w:val="ConsPlusCell"/>
        <w:jc w:val="both"/>
      </w:pPr>
      <w:r w:rsidRPr="00061AB7">
        <w:t>94 4420     0     Аппараты для электролечения высокочастотные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квантовые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94 4430     5     Приборы и аппараты для воздействия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ультрафиолетовыми и инфракрасными лучами.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Эндоскопы для лечения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94 4440     5     Аппараты водолечебные и бальнеологические,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механотерапевтические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94 4450     4     Приборы и аппараты радиотерапевтические,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рентгенотерапевтические и ультразвуковые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94 4460     9     Аппараты ингаляционного наркоза, вентиляции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легких, аэрозольтерапии, компенсации и лечения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кислородной недостаточности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94 4470     3     Аппараты вакуумно-нагнетательные, для вливания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ирригации</w:t>
      </w:r>
    </w:p>
    <w:p w:rsidR="00CC4CF9" w:rsidRPr="00061AB7" w:rsidRDefault="00CC4CF9" w:rsidP="003463F3">
      <w:pPr>
        <w:pStyle w:val="ConsPlusCell"/>
        <w:jc w:val="both"/>
      </w:pPr>
      <w:r w:rsidRPr="00061AB7">
        <w:t>94 4480     8     Аппараты и устройства для замещения функций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органов и систем организма</w:t>
      </w:r>
    </w:p>
    <w:p w:rsidR="00CC4CF9" w:rsidRPr="00061AB7" w:rsidRDefault="00CC4CF9" w:rsidP="003463F3">
      <w:pPr>
        <w:pStyle w:val="ConsPlusCell"/>
        <w:jc w:val="both"/>
      </w:pPr>
      <w:r w:rsidRPr="00061AB7">
        <w:t>94 4490     2     Приборы и аппараты для лечения другие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94 5000     2     Оборудование медицинское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94 5100     3     Оборудование санитарно-гигиеническое, средства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перемещения и перевозки</w:t>
      </w:r>
    </w:p>
    <w:p w:rsidR="00CC4CF9" w:rsidRPr="00061AB7" w:rsidRDefault="00CC4CF9" w:rsidP="003463F3">
      <w:pPr>
        <w:pStyle w:val="ConsPlusCell"/>
        <w:jc w:val="both"/>
      </w:pPr>
      <w:r w:rsidRPr="00061AB7">
        <w:t>94 5110     8     Оборудование дезинфекционное</w:t>
      </w:r>
    </w:p>
    <w:p w:rsidR="00CC4CF9" w:rsidRPr="00061AB7" w:rsidRDefault="00CC4CF9" w:rsidP="003463F3">
      <w:pPr>
        <w:pStyle w:val="ConsPlusCell"/>
        <w:jc w:val="both"/>
      </w:pPr>
      <w:r w:rsidRPr="00061AB7">
        <w:t>94 5120     2     Оборудование стерилизационное</w:t>
      </w:r>
    </w:p>
    <w:p w:rsidR="00CC4CF9" w:rsidRPr="00061AB7" w:rsidRDefault="00CC4CF9" w:rsidP="003463F3">
      <w:pPr>
        <w:pStyle w:val="ConsPlusCell"/>
        <w:jc w:val="both"/>
      </w:pPr>
      <w:r w:rsidRPr="00061AB7">
        <w:t>94 5130     7     Оборудование моечное. Оборудование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санитарной обработки</w:t>
      </w:r>
    </w:p>
    <w:p w:rsidR="00CC4CF9" w:rsidRPr="00061AB7" w:rsidRDefault="00CC4CF9" w:rsidP="003463F3">
      <w:pPr>
        <w:pStyle w:val="ConsPlusCell"/>
        <w:jc w:val="both"/>
      </w:pPr>
      <w:r w:rsidRPr="00061AB7">
        <w:t>94 5140     1     Оборудование для очистки и обогащения воздуха</w:t>
      </w:r>
    </w:p>
    <w:p w:rsidR="00CC4CF9" w:rsidRPr="00061AB7" w:rsidRDefault="00CC4CF9" w:rsidP="003463F3">
      <w:pPr>
        <w:pStyle w:val="ConsPlusCell"/>
        <w:jc w:val="both"/>
      </w:pPr>
      <w:r w:rsidRPr="00061AB7">
        <w:t>94 5150     6     Средства перемещения и перевозки медицинские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(носилки, тележки и др.)</w:t>
      </w:r>
    </w:p>
    <w:p w:rsidR="00CC4CF9" w:rsidRPr="00061AB7" w:rsidRDefault="00CC4CF9" w:rsidP="003463F3">
      <w:pPr>
        <w:pStyle w:val="ConsPlusCell"/>
        <w:jc w:val="both"/>
      </w:pPr>
      <w:r w:rsidRPr="00061AB7">
        <w:t>94 5200     7     Оборудование для кабинетов и палат,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оборудование для лабораторий и аптек</w:t>
      </w:r>
    </w:p>
    <w:p w:rsidR="00CC4CF9" w:rsidRPr="00061AB7" w:rsidRDefault="00CC4CF9" w:rsidP="003463F3">
      <w:pPr>
        <w:pStyle w:val="ConsPlusCell"/>
        <w:jc w:val="both"/>
      </w:pPr>
      <w:r w:rsidRPr="00061AB7">
        <w:t>94 5201     2     Термостаты электрические *</w:t>
      </w:r>
    </w:p>
    <w:p w:rsidR="00CC4CF9" w:rsidRPr="00061AB7" w:rsidRDefault="00CC4CF9" w:rsidP="003463F3">
      <w:pPr>
        <w:pStyle w:val="ConsPlusCell"/>
        <w:jc w:val="both"/>
      </w:pPr>
      <w:r w:rsidRPr="00061AB7">
        <w:t>94 5204     9     Установки стоматологические универсальные *</w:t>
      </w:r>
    </w:p>
    <w:p w:rsidR="00CC4CF9" w:rsidRPr="00061AB7" w:rsidRDefault="00CC4CF9" w:rsidP="003463F3">
      <w:pPr>
        <w:pStyle w:val="ConsPlusCell"/>
        <w:jc w:val="both"/>
      </w:pPr>
      <w:r w:rsidRPr="00061AB7">
        <w:t>94 5210     1     Оборудование кабинетов и палат</w:t>
      </w:r>
    </w:p>
    <w:p w:rsidR="00CC4CF9" w:rsidRPr="00061AB7" w:rsidRDefault="00CC4CF9" w:rsidP="003463F3">
      <w:pPr>
        <w:pStyle w:val="ConsPlusCell"/>
        <w:jc w:val="both"/>
      </w:pPr>
      <w:r w:rsidRPr="00061AB7">
        <w:t>94 5220     6     Оборудование стоматологическое, зубопротезное,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оториноларингологическое</w:t>
      </w:r>
    </w:p>
    <w:p w:rsidR="00CC4CF9" w:rsidRPr="00061AB7" w:rsidRDefault="00CC4CF9" w:rsidP="003463F3">
      <w:pPr>
        <w:pStyle w:val="ConsPlusCell"/>
        <w:jc w:val="both"/>
      </w:pPr>
      <w:r w:rsidRPr="00061AB7">
        <w:t>94 5230     0     Оборудование рентгенологическое, радиологическое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травматологическое</w:t>
      </w:r>
    </w:p>
    <w:p w:rsidR="00CC4CF9" w:rsidRPr="00061AB7" w:rsidRDefault="00CC4CF9" w:rsidP="003463F3">
      <w:pPr>
        <w:pStyle w:val="ConsPlusCell"/>
        <w:jc w:val="both"/>
      </w:pPr>
      <w:r w:rsidRPr="00061AB7">
        <w:t>94 5240     5     Оборудование лабораторное и аптечное</w:t>
      </w:r>
    </w:p>
    <w:p w:rsidR="00CC4CF9" w:rsidRPr="00061AB7" w:rsidRDefault="00CC4CF9" w:rsidP="003463F3">
      <w:pPr>
        <w:pStyle w:val="ConsPlusCell"/>
        <w:jc w:val="both"/>
      </w:pPr>
      <w:r w:rsidRPr="00061AB7">
        <w:t>94 5250     5     Оборудование и агрегаты медицинские разные</w:t>
      </w:r>
    </w:p>
    <w:p w:rsidR="00CC4CF9" w:rsidRPr="00061AB7" w:rsidRDefault="00CC4CF9" w:rsidP="003463F3">
      <w:pPr>
        <w:pStyle w:val="ConsPlusCell"/>
        <w:jc w:val="both"/>
      </w:pPr>
      <w:r w:rsidRPr="00061AB7">
        <w:t>94 5300     0     Тара и упаковка для изделий медицинской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техники и биологического материала специальная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94 5310     5     Тара и упаковка для медицинских инструментов</w:t>
      </w:r>
    </w:p>
    <w:p w:rsidR="00CC4CF9" w:rsidRPr="00061AB7" w:rsidRDefault="00CC4CF9" w:rsidP="003463F3">
      <w:pPr>
        <w:pStyle w:val="ConsPlusCell"/>
        <w:jc w:val="both"/>
      </w:pPr>
      <w:r w:rsidRPr="00061AB7">
        <w:t>94 5320     1     Тара и упаковка для медицинских приборов</w:t>
      </w:r>
    </w:p>
    <w:p w:rsidR="00CC4CF9" w:rsidRPr="00061AB7" w:rsidRDefault="00CC4CF9" w:rsidP="003463F3">
      <w:pPr>
        <w:pStyle w:val="ConsPlusCell"/>
        <w:jc w:val="both"/>
      </w:pPr>
      <w:r w:rsidRPr="00061AB7">
        <w:t>94 5330     4     Тара и упаковка для медицинского оборудования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94 5340     9     Тара и упаковка для биологического материала</w:t>
      </w:r>
    </w:p>
    <w:p w:rsidR="00CC4CF9" w:rsidRPr="00061AB7" w:rsidRDefault="00CC4CF9" w:rsidP="003463F3">
      <w:pPr>
        <w:pStyle w:val="ConsPlusCell"/>
        <w:jc w:val="both"/>
      </w:pPr>
      <w:r w:rsidRPr="00061AB7">
        <w:t>94 5350     3     Тара и упаковка для медицинских наборов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94 6000     2     Изделия медицинские из стекла и полимерных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материалов. Тара и упаковка лекарственных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средств и препаратов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94 6001     8     Аптекарская посуда *</w:t>
      </w:r>
    </w:p>
    <w:p w:rsidR="00CC4CF9" w:rsidRPr="00061AB7" w:rsidRDefault="00CC4CF9" w:rsidP="003463F3">
      <w:pPr>
        <w:pStyle w:val="ConsPlusCell"/>
        <w:jc w:val="both"/>
      </w:pPr>
      <w:r w:rsidRPr="00061AB7">
        <w:t>94 6100     6     Тара медицинская из стекла</w:t>
      </w:r>
    </w:p>
    <w:p w:rsidR="00CC4CF9" w:rsidRPr="00061AB7" w:rsidRDefault="00CC4CF9" w:rsidP="003463F3">
      <w:pPr>
        <w:pStyle w:val="ConsPlusCell"/>
        <w:jc w:val="both"/>
      </w:pPr>
      <w:r w:rsidRPr="00061AB7">
        <w:t>94 6101     1     Флаконы для антибиотиков *</w:t>
      </w:r>
    </w:p>
    <w:p w:rsidR="00CC4CF9" w:rsidRPr="00061AB7" w:rsidRDefault="00CC4CF9" w:rsidP="003463F3">
      <w:pPr>
        <w:pStyle w:val="ConsPlusCell"/>
        <w:jc w:val="both"/>
      </w:pPr>
      <w:r w:rsidRPr="00061AB7">
        <w:t>94 6102     7     Флаконы для кровезаменителей *</w:t>
      </w:r>
    </w:p>
    <w:p w:rsidR="00CC4CF9" w:rsidRPr="00061AB7" w:rsidRDefault="00CC4CF9" w:rsidP="003463F3">
      <w:pPr>
        <w:pStyle w:val="ConsPlusCell"/>
        <w:jc w:val="both"/>
      </w:pPr>
      <w:r w:rsidRPr="00061AB7">
        <w:t>94 6110     0     Банки для лекарственных средств /</w:t>
      </w:r>
    </w:p>
    <w:p w:rsidR="00CC4CF9" w:rsidRPr="00061AB7" w:rsidRDefault="00CC4CF9" w:rsidP="003463F3">
      <w:pPr>
        <w:pStyle w:val="ConsPlusCell"/>
        <w:jc w:val="both"/>
      </w:pPr>
      <w:r w:rsidRPr="00061AB7">
        <w:t>94 6111     6     - из нейтрального стекла НС-1</w:t>
      </w:r>
    </w:p>
    <w:p w:rsidR="00CC4CF9" w:rsidRPr="00061AB7" w:rsidRDefault="00CC4CF9" w:rsidP="003463F3">
      <w:pPr>
        <w:pStyle w:val="ConsPlusCell"/>
        <w:jc w:val="both"/>
      </w:pPr>
      <w:r w:rsidRPr="00061AB7">
        <w:t>94 6112     1     - из нейтрального стекла НС-3</w:t>
      </w:r>
    </w:p>
    <w:p w:rsidR="00CC4CF9" w:rsidRPr="00061AB7" w:rsidRDefault="00CC4CF9" w:rsidP="003463F3">
      <w:pPr>
        <w:pStyle w:val="ConsPlusCell"/>
        <w:jc w:val="both"/>
      </w:pPr>
      <w:r w:rsidRPr="00061AB7">
        <w:t>94 6113     7     - из светозащитного нейтрального стекла СНС-1</w:t>
      </w:r>
    </w:p>
    <w:p w:rsidR="00CC4CF9" w:rsidRPr="00061AB7" w:rsidRDefault="00CC4CF9" w:rsidP="003463F3">
      <w:pPr>
        <w:pStyle w:val="ConsPlusCell"/>
        <w:jc w:val="both"/>
      </w:pPr>
      <w:r w:rsidRPr="00061AB7">
        <w:t>94 6114     2     - из щелочного стекла АБ-1</w:t>
      </w:r>
    </w:p>
    <w:p w:rsidR="00CC4CF9" w:rsidRPr="00061AB7" w:rsidRDefault="00CC4CF9" w:rsidP="003463F3">
      <w:pPr>
        <w:pStyle w:val="ConsPlusCell"/>
        <w:jc w:val="both"/>
      </w:pPr>
      <w:r w:rsidRPr="00061AB7">
        <w:t>94 6115     8     - из нейтрального стекла НС-2</w:t>
      </w:r>
    </w:p>
    <w:p w:rsidR="00CC4CF9" w:rsidRPr="00061AB7" w:rsidRDefault="00CC4CF9" w:rsidP="003463F3">
      <w:pPr>
        <w:pStyle w:val="ConsPlusCell"/>
        <w:jc w:val="both"/>
      </w:pPr>
      <w:r w:rsidRPr="00061AB7">
        <w:t>94 6116     3     - из медицинского тарного обесцвеченного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стекла МТО</w:t>
      </w:r>
    </w:p>
    <w:p w:rsidR="00CC4CF9" w:rsidRPr="00061AB7" w:rsidRDefault="00CC4CF9" w:rsidP="003463F3">
      <w:pPr>
        <w:pStyle w:val="ConsPlusCell"/>
        <w:jc w:val="both"/>
      </w:pPr>
      <w:r w:rsidRPr="00061AB7">
        <w:t>94 6117     9     - из оранжевого светозащитного стекла ОС</w:t>
      </w:r>
    </w:p>
    <w:p w:rsidR="00CC4CF9" w:rsidRPr="00061AB7" w:rsidRDefault="00CC4CF9" w:rsidP="003463F3">
      <w:pPr>
        <w:pStyle w:val="ConsPlusCell"/>
        <w:jc w:val="both"/>
      </w:pPr>
      <w:r w:rsidRPr="00061AB7">
        <w:t>94 6118     4     - из оранжевого светозащитного стекла ОС-1</w:t>
      </w:r>
    </w:p>
    <w:p w:rsidR="00CC4CF9" w:rsidRPr="00061AB7" w:rsidRDefault="00CC4CF9" w:rsidP="003463F3">
      <w:pPr>
        <w:pStyle w:val="ConsPlusCell"/>
        <w:jc w:val="both"/>
      </w:pPr>
      <w:r w:rsidRPr="00061AB7">
        <w:t>94 6120     5     Банки с притертой пробкой для лекарственных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средств /</w:t>
      </w:r>
    </w:p>
    <w:p w:rsidR="00CC4CF9" w:rsidRPr="00061AB7" w:rsidRDefault="00CC4CF9" w:rsidP="003463F3">
      <w:pPr>
        <w:pStyle w:val="ConsPlusCell"/>
        <w:jc w:val="both"/>
      </w:pPr>
      <w:r w:rsidRPr="00061AB7">
        <w:t>94 6121     0     - из нейтрального стекла НС-1</w:t>
      </w:r>
    </w:p>
    <w:p w:rsidR="00CC4CF9" w:rsidRPr="00061AB7" w:rsidRDefault="00CC4CF9" w:rsidP="003463F3">
      <w:pPr>
        <w:pStyle w:val="ConsPlusCell"/>
        <w:jc w:val="both"/>
      </w:pPr>
      <w:r w:rsidRPr="00061AB7">
        <w:t>94 6122     6     - из нейтрального стекла НС-3</w:t>
      </w:r>
    </w:p>
    <w:p w:rsidR="00CC4CF9" w:rsidRPr="00061AB7" w:rsidRDefault="00CC4CF9" w:rsidP="003463F3">
      <w:pPr>
        <w:pStyle w:val="ConsPlusCell"/>
        <w:jc w:val="both"/>
      </w:pPr>
      <w:r w:rsidRPr="00061AB7">
        <w:t>94 6123     1     - из светозащитного нейтрального стекла СНС-1</w:t>
      </w:r>
    </w:p>
    <w:p w:rsidR="00CC4CF9" w:rsidRPr="00061AB7" w:rsidRDefault="00CC4CF9" w:rsidP="003463F3">
      <w:pPr>
        <w:pStyle w:val="ConsPlusCell"/>
        <w:jc w:val="both"/>
      </w:pPr>
      <w:r w:rsidRPr="00061AB7">
        <w:t>94 6124     7     - из щелочного стекла АБ-1</w:t>
      </w:r>
    </w:p>
    <w:p w:rsidR="00CC4CF9" w:rsidRPr="00061AB7" w:rsidRDefault="00CC4CF9" w:rsidP="003463F3">
      <w:pPr>
        <w:pStyle w:val="ConsPlusCell"/>
        <w:jc w:val="both"/>
      </w:pPr>
      <w:r w:rsidRPr="00061AB7">
        <w:t>94 6125     2     - из нейтрального стекла НС-2</w:t>
      </w:r>
    </w:p>
    <w:p w:rsidR="00CC4CF9" w:rsidRPr="00061AB7" w:rsidRDefault="00CC4CF9" w:rsidP="003463F3">
      <w:pPr>
        <w:pStyle w:val="ConsPlusCell"/>
        <w:jc w:val="both"/>
      </w:pPr>
      <w:r w:rsidRPr="00061AB7">
        <w:t>94 6126     8     - из медицинского тарного обесцвеченного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стекла МТО</w:t>
      </w:r>
    </w:p>
    <w:p w:rsidR="00CC4CF9" w:rsidRPr="00061AB7" w:rsidRDefault="00CC4CF9" w:rsidP="003463F3">
      <w:pPr>
        <w:pStyle w:val="ConsPlusCell"/>
        <w:jc w:val="both"/>
      </w:pPr>
      <w:r w:rsidRPr="00061AB7">
        <w:t>94 6127     3     - из оранжевого светозащитного стекла ОС</w:t>
      </w:r>
    </w:p>
    <w:p w:rsidR="00CC4CF9" w:rsidRPr="00061AB7" w:rsidRDefault="00CC4CF9" w:rsidP="003463F3">
      <w:pPr>
        <w:pStyle w:val="ConsPlusCell"/>
        <w:jc w:val="both"/>
      </w:pPr>
      <w:r w:rsidRPr="00061AB7">
        <w:t>94 6128     9     - из оранжевого светозащитного стекла ОС-1</w:t>
      </w:r>
    </w:p>
    <w:p w:rsidR="00CC4CF9" w:rsidRPr="00061AB7" w:rsidRDefault="00CC4CF9" w:rsidP="003463F3">
      <w:pPr>
        <w:pStyle w:val="ConsPlusCell"/>
        <w:jc w:val="both"/>
      </w:pPr>
      <w:r w:rsidRPr="00061AB7">
        <w:t>94 6130     1     Флаконы для лекарственных средств /</w:t>
      </w:r>
    </w:p>
    <w:p w:rsidR="00CC4CF9" w:rsidRPr="00061AB7" w:rsidRDefault="00CC4CF9" w:rsidP="003463F3">
      <w:pPr>
        <w:pStyle w:val="ConsPlusCell"/>
        <w:jc w:val="both"/>
      </w:pPr>
      <w:r w:rsidRPr="00061AB7">
        <w:t>94 6131     5     - из нейтрального стекла НС-1</w:t>
      </w:r>
    </w:p>
    <w:p w:rsidR="00CC4CF9" w:rsidRPr="00061AB7" w:rsidRDefault="00CC4CF9" w:rsidP="003463F3">
      <w:pPr>
        <w:pStyle w:val="ConsPlusCell"/>
        <w:jc w:val="both"/>
      </w:pPr>
      <w:r w:rsidRPr="00061AB7">
        <w:t>94 6132     0     - из нейтрального стекла НС-3</w:t>
      </w:r>
    </w:p>
    <w:p w:rsidR="00CC4CF9" w:rsidRPr="00061AB7" w:rsidRDefault="00CC4CF9" w:rsidP="003463F3">
      <w:pPr>
        <w:pStyle w:val="ConsPlusCell"/>
        <w:jc w:val="both"/>
      </w:pPr>
      <w:r w:rsidRPr="00061AB7">
        <w:t>94 6133     6     - из светозащитного нейтрального стекла СНС-1</w:t>
      </w:r>
    </w:p>
    <w:p w:rsidR="00CC4CF9" w:rsidRPr="00061AB7" w:rsidRDefault="00CC4CF9" w:rsidP="003463F3">
      <w:pPr>
        <w:pStyle w:val="ConsPlusCell"/>
        <w:jc w:val="both"/>
      </w:pPr>
      <w:r w:rsidRPr="00061AB7">
        <w:t>94 6134     1     - из щелочного стекла АБ-1</w:t>
      </w:r>
    </w:p>
    <w:p w:rsidR="00CC4CF9" w:rsidRPr="00061AB7" w:rsidRDefault="00CC4CF9" w:rsidP="003463F3">
      <w:pPr>
        <w:pStyle w:val="ConsPlusCell"/>
        <w:jc w:val="both"/>
      </w:pPr>
      <w:r w:rsidRPr="00061AB7">
        <w:t>94 6135     7     - из нейтрального стекла НС-2</w:t>
      </w:r>
    </w:p>
    <w:p w:rsidR="00CC4CF9" w:rsidRPr="00061AB7" w:rsidRDefault="00CC4CF9" w:rsidP="003463F3">
      <w:pPr>
        <w:pStyle w:val="ConsPlusCell"/>
        <w:jc w:val="both"/>
      </w:pPr>
      <w:r w:rsidRPr="00061AB7">
        <w:t>94 6136     2     - из медицинского тарного обесцвеченного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стекла МТО</w:t>
      </w:r>
    </w:p>
    <w:p w:rsidR="00CC4CF9" w:rsidRPr="00061AB7" w:rsidRDefault="00CC4CF9" w:rsidP="003463F3">
      <w:pPr>
        <w:pStyle w:val="ConsPlusCell"/>
        <w:jc w:val="both"/>
      </w:pPr>
      <w:r w:rsidRPr="00061AB7">
        <w:t>94 6137     8     - из оранжевого светозащитного стекла ОС</w:t>
      </w:r>
    </w:p>
    <w:p w:rsidR="00CC4CF9" w:rsidRPr="00061AB7" w:rsidRDefault="00CC4CF9" w:rsidP="003463F3">
      <w:pPr>
        <w:pStyle w:val="ConsPlusCell"/>
        <w:jc w:val="both"/>
      </w:pPr>
      <w:r w:rsidRPr="00061AB7">
        <w:t>94 6138     3     - из оранжевого светозащитного стекла ОС-1</w:t>
      </w:r>
    </w:p>
    <w:p w:rsidR="00CC4CF9" w:rsidRPr="00061AB7" w:rsidRDefault="00CC4CF9" w:rsidP="003463F3">
      <w:pPr>
        <w:pStyle w:val="ConsPlusCell"/>
        <w:jc w:val="both"/>
      </w:pPr>
      <w:r w:rsidRPr="00061AB7">
        <w:t>94 6140     4     Флаконы с притертой пробкой для лекарственных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средств /</w:t>
      </w:r>
    </w:p>
    <w:p w:rsidR="00CC4CF9" w:rsidRPr="00061AB7" w:rsidRDefault="00CC4CF9" w:rsidP="003463F3">
      <w:pPr>
        <w:pStyle w:val="ConsPlusCell"/>
        <w:jc w:val="both"/>
      </w:pPr>
      <w:r w:rsidRPr="00061AB7">
        <w:t>94 6141     5     - из нейтрального стекла НС-1</w:t>
      </w:r>
    </w:p>
    <w:p w:rsidR="00CC4CF9" w:rsidRPr="00061AB7" w:rsidRDefault="00CC4CF9" w:rsidP="003463F3">
      <w:pPr>
        <w:pStyle w:val="ConsPlusCell"/>
        <w:jc w:val="both"/>
      </w:pPr>
      <w:r w:rsidRPr="00061AB7">
        <w:t>94 6142     5     - из нейтрального стекла НС-3</w:t>
      </w:r>
    </w:p>
    <w:p w:rsidR="00CC4CF9" w:rsidRPr="00061AB7" w:rsidRDefault="00CC4CF9" w:rsidP="003463F3">
      <w:pPr>
        <w:pStyle w:val="ConsPlusCell"/>
        <w:jc w:val="both"/>
      </w:pPr>
      <w:r w:rsidRPr="00061AB7">
        <w:t>94 6143     0     - из светозащитного нейтрального стекла СНС-1</w:t>
      </w:r>
    </w:p>
    <w:p w:rsidR="00CC4CF9" w:rsidRPr="00061AB7" w:rsidRDefault="00CC4CF9" w:rsidP="003463F3">
      <w:pPr>
        <w:pStyle w:val="ConsPlusCell"/>
        <w:jc w:val="both"/>
      </w:pPr>
      <w:r w:rsidRPr="00061AB7">
        <w:t>94 6144     6     - из щелочного стекла АБ-1</w:t>
      </w:r>
    </w:p>
    <w:p w:rsidR="00CC4CF9" w:rsidRPr="00061AB7" w:rsidRDefault="00CC4CF9" w:rsidP="003463F3">
      <w:pPr>
        <w:pStyle w:val="ConsPlusCell"/>
        <w:jc w:val="both"/>
      </w:pPr>
      <w:r w:rsidRPr="00061AB7">
        <w:t>94 6145     1     - из нейтрального стекла НС-2</w:t>
      </w:r>
    </w:p>
    <w:p w:rsidR="00CC4CF9" w:rsidRPr="00061AB7" w:rsidRDefault="00CC4CF9" w:rsidP="003463F3">
      <w:pPr>
        <w:pStyle w:val="ConsPlusCell"/>
        <w:jc w:val="both"/>
      </w:pPr>
      <w:r w:rsidRPr="00061AB7">
        <w:t>94 6146     7     - из медицинского тарного обесцвеченного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стекла МТО</w:t>
      </w:r>
    </w:p>
    <w:p w:rsidR="00CC4CF9" w:rsidRPr="00061AB7" w:rsidRDefault="00CC4CF9" w:rsidP="003463F3">
      <w:pPr>
        <w:pStyle w:val="ConsPlusCell"/>
        <w:jc w:val="both"/>
      </w:pPr>
      <w:r w:rsidRPr="00061AB7">
        <w:t>94 6147     2     - из оранжевого светозащитного стекла ОС</w:t>
      </w:r>
    </w:p>
    <w:p w:rsidR="00CC4CF9" w:rsidRPr="00061AB7" w:rsidRDefault="00CC4CF9" w:rsidP="003463F3">
      <w:pPr>
        <w:pStyle w:val="ConsPlusCell"/>
        <w:jc w:val="both"/>
      </w:pPr>
      <w:r w:rsidRPr="00061AB7">
        <w:t>94 6148     8     - из оранжевого светозащитного стекла ОС-1</w:t>
      </w:r>
    </w:p>
    <w:p w:rsidR="00CC4CF9" w:rsidRPr="00061AB7" w:rsidRDefault="00CC4CF9" w:rsidP="003463F3">
      <w:pPr>
        <w:pStyle w:val="ConsPlusCell"/>
        <w:jc w:val="both"/>
      </w:pPr>
      <w:r w:rsidRPr="00061AB7">
        <w:t>94 6150     9     Бутылки /</w:t>
      </w:r>
    </w:p>
    <w:p w:rsidR="00CC4CF9" w:rsidRPr="00061AB7" w:rsidRDefault="00CC4CF9" w:rsidP="003463F3">
      <w:pPr>
        <w:pStyle w:val="ConsPlusCell"/>
        <w:jc w:val="both"/>
      </w:pPr>
      <w:r w:rsidRPr="00061AB7">
        <w:t>94 6151     4     - из нейтрального стекла НС-1</w:t>
      </w:r>
    </w:p>
    <w:p w:rsidR="00CC4CF9" w:rsidRPr="00061AB7" w:rsidRDefault="00CC4CF9" w:rsidP="003463F3">
      <w:pPr>
        <w:pStyle w:val="ConsPlusCell"/>
        <w:jc w:val="both"/>
      </w:pPr>
      <w:r w:rsidRPr="00061AB7">
        <w:t>94 6152     9     - из нейтрального стекла НС-3</w:t>
      </w:r>
    </w:p>
    <w:p w:rsidR="00CC4CF9" w:rsidRPr="00061AB7" w:rsidRDefault="00CC4CF9" w:rsidP="003463F3">
      <w:pPr>
        <w:pStyle w:val="ConsPlusCell"/>
        <w:jc w:val="both"/>
      </w:pPr>
      <w:r w:rsidRPr="00061AB7">
        <w:t>94 6153     5     - из светозащитного нейтрального стекла СНС-1</w:t>
      </w:r>
    </w:p>
    <w:p w:rsidR="00CC4CF9" w:rsidRPr="00061AB7" w:rsidRDefault="00CC4CF9" w:rsidP="003463F3">
      <w:pPr>
        <w:pStyle w:val="ConsPlusCell"/>
        <w:jc w:val="both"/>
      </w:pPr>
      <w:r w:rsidRPr="00061AB7">
        <w:t>94 6154     0     - из щелочного стекла АБ-1</w:t>
      </w:r>
    </w:p>
    <w:p w:rsidR="00CC4CF9" w:rsidRPr="00061AB7" w:rsidRDefault="00CC4CF9" w:rsidP="003463F3">
      <w:pPr>
        <w:pStyle w:val="ConsPlusCell"/>
        <w:jc w:val="both"/>
      </w:pPr>
      <w:r w:rsidRPr="00061AB7">
        <w:t>94 6155     6     - из нейтрального стекла НС-2</w:t>
      </w:r>
    </w:p>
    <w:p w:rsidR="00CC4CF9" w:rsidRPr="00061AB7" w:rsidRDefault="00CC4CF9" w:rsidP="003463F3">
      <w:pPr>
        <w:pStyle w:val="ConsPlusCell"/>
        <w:jc w:val="both"/>
      </w:pPr>
      <w:r w:rsidRPr="00061AB7">
        <w:t>94 6156     1     - из медицинского тарного обесцвеченного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стекла МТО</w:t>
      </w:r>
    </w:p>
    <w:p w:rsidR="00CC4CF9" w:rsidRPr="00061AB7" w:rsidRDefault="00CC4CF9" w:rsidP="003463F3">
      <w:pPr>
        <w:pStyle w:val="ConsPlusCell"/>
        <w:jc w:val="both"/>
      </w:pPr>
      <w:r w:rsidRPr="00061AB7">
        <w:t>94 6157     7     - из оранжевого светозащитного стекла ОС</w:t>
      </w:r>
    </w:p>
    <w:p w:rsidR="00CC4CF9" w:rsidRPr="00061AB7" w:rsidRDefault="00CC4CF9" w:rsidP="003463F3">
      <w:pPr>
        <w:pStyle w:val="ConsPlusCell"/>
        <w:jc w:val="both"/>
      </w:pPr>
      <w:r w:rsidRPr="00061AB7">
        <w:t>94 6158     2     - из оранжевого светозащитного стекла ОС-1</w:t>
      </w:r>
    </w:p>
    <w:p w:rsidR="00CC4CF9" w:rsidRPr="00061AB7" w:rsidRDefault="00CC4CF9" w:rsidP="003463F3">
      <w:pPr>
        <w:pStyle w:val="ConsPlusCell"/>
        <w:jc w:val="both"/>
      </w:pPr>
      <w:r w:rsidRPr="00061AB7">
        <w:t>94 6160     3     Пробирки из дрота для лекарственных средств /</w:t>
      </w:r>
    </w:p>
    <w:p w:rsidR="00CC4CF9" w:rsidRPr="00061AB7" w:rsidRDefault="00CC4CF9" w:rsidP="003463F3">
      <w:pPr>
        <w:pStyle w:val="ConsPlusCell"/>
        <w:jc w:val="both"/>
      </w:pPr>
      <w:r w:rsidRPr="00061AB7">
        <w:t>94 6161     9     - из нейтрального стекла НС-1</w:t>
      </w:r>
    </w:p>
    <w:p w:rsidR="00CC4CF9" w:rsidRPr="00061AB7" w:rsidRDefault="00CC4CF9" w:rsidP="003463F3">
      <w:pPr>
        <w:pStyle w:val="ConsPlusCell"/>
        <w:jc w:val="both"/>
      </w:pPr>
      <w:r w:rsidRPr="00061AB7">
        <w:t>94 6162     4     - из нейтрального стекла НС-3</w:t>
      </w:r>
    </w:p>
    <w:p w:rsidR="00CC4CF9" w:rsidRPr="00061AB7" w:rsidRDefault="00CC4CF9" w:rsidP="003463F3">
      <w:pPr>
        <w:pStyle w:val="ConsPlusCell"/>
        <w:jc w:val="both"/>
      </w:pPr>
      <w:r w:rsidRPr="00061AB7">
        <w:t>94 6163     2     - из светозащитного нейтрального стекла СНС-1</w:t>
      </w:r>
    </w:p>
    <w:p w:rsidR="00CC4CF9" w:rsidRPr="00061AB7" w:rsidRDefault="00CC4CF9" w:rsidP="003463F3">
      <w:pPr>
        <w:pStyle w:val="ConsPlusCell"/>
        <w:jc w:val="both"/>
      </w:pPr>
      <w:r w:rsidRPr="00061AB7">
        <w:t>94 6164     5     - из щелочного стекла АБ-1</w:t>
      </w:r>
    </w:p>
    <w:p w:rsidR="00CC4CF9" w:rsidRPr="00061AB7" w:rsidRDefault="00CC4CF9" w:rsidP="003463F3">
      <w:pPr>
        <w:pStyle w:val="ConsPlusCell"/>
        <w:jc w:val="both"/>
      </w:pPr>
      <w:r w:rsidRPr="00061AB7">
        <w:t>94 6165     0     - из нейтрального стекла НС-2</w:t>
      </w:r>
    </w:p>
    <w:p w:rsidR="00CC4CF9" w:rsidRPr="00061AB7" w:rsidRDefault="00CC4CF9" w:rsidP="003463F3">
      <w:pPr>
        <w:pStyle w:val="ConsPlusCell"/>
        <w:jc w:val="both"/>
      </w:pPr>
      <w:r w:rsidRPr="00061AB7">
        <w:t>94 6166     6     - из медицинского тарного обесцвеченного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стекла МТО</w:t>
      </w:r>
    </w:p>
    <w:p w:rsidR="00CC4CF9" w:rsidRPr="00061AB7" w:rsidRDefault="00CC4CF9" w:rsidP="003463F3">
      <w:pPr>
        <w:pStyle w:val="ConsPlusCell"/>
        <w:jc w:val="both"/>
      </w:pPr>
      <w:r w:rsidRPr="00061AB7">
        <w:t>94 6167     1     - из оранжевого светозащитного стекла ОС</w:t>
      </w:r>
    </w:p>
    <w:p w:rsidR="00CC4CF9" w:rsidRPr="00061AB7" w:rsidRDefault="00CC4CF9" w:rsidP="003463F3">
      <w:pPr>
        <w:pStyle w:val="ConsPlusCell"/>
        <w:jc w:val="both"/>
      </w:pPr>
      <w:r w:rsidRPr="00061AB7">
        <w:t>94 6168     7     - из оранжевого светозащитного стекла ОС-1</w:t>
      </w:r>
    </w:p>
    <w:p w:rsidR="00CC4CF9" w:rsidRPr="00061AB7" w:rsidRDefault="00CC4CF9" w:rsidP="003463F3">
      <w:pPr>
        <w:pStyle w:val="ConsPlusCell"/>
        <w:jc w:val="both"/>
      </w:pPr>
      <w:r w:rsidRPr="00061AB7">
        <w:t>94 6200     8     Ампулы стеклянные для лекарственных средств</w:t>
      </w:r>
    </w:p>
    <w:p w:rsidR="00CC4CF9" w:rsidRPr="00061AB7" w:rsidRDefault="00CC4CF9" w:rsidP="003463F3">
      <w:pPr>
        <w:pStyle w:val="ConsPlusCell"/>
        <w:jc w:val="both"/>
      </w:pPr>
      <w:r w:rsidRPr="00061AB7">
        <w:t>94 6210     4     Ампулы вакуумного наполнения без пережима (В) /</w:t>
      </w:r>
    </w:p>
    <w:p w:rsidR="00CC4CF9" w:rsidRPr="00061AB7" w:rsidRDefault="00CC4CF9" w:rsidP="003463F3">
      <w:pPr>
        <w:pStyle w:val="ConsPlusCell"/>
        <w:jc w:val="both"/>
      </w:pPr>
      <w:r w:rsidRPr="00061AB7">
        <w:t>94 6211     1     - из нейтрального стекла НС-1</w:t>
      </w:r>
    </w:p>
    <w:p w:rsidR="00CC4CF9" w:rsidRPr="00061AB7" w:rsidRDefault="00CC4CF9" w:rsidP="003463F3">
      <w:pPr>
        <w:pStyle w:val="ConsPlusCell"/>
        <w:jc w:val="both"/>
      </w:pPr>
      <w:r w:rsidRPr="00061AB7">
        <w:t>94 6212     5     - из нейтрального стекла НС-3</w:t>
      </w:r>
    </w:p>
    <w:p w:rsidR="00CC4CF9" w:rsidRPr="00061AB7" w:rsidRDefault="00CC4CF9" w:rsidP="003463F3">
      <w:pPr>
        <w:pStyle w:val="ConsPlusCell"/>
        <w:jc w:val="both"/>
      </w:pPr>
      <w:r w:rsidRPr="00061AB7">
        <w:t>94 6213     0     - из светозащитного нейтрального стекла СНС-1</w:t>
      </w:r>
    </w:p>
    <w:p w:rsidR="00CC4CF9" w:rsidRPr="00061AB7" w:rsidRDefault="00CC4CF9" w:rsidP="003463F3">
      <w:pPr>
        <w:pStyle w:val="ConsPlusCell"/>
        <w:jc w:val="both"/>
      </w:pPr>
      <w:r w:rsidRPr="00061AB7">
        <w:t>94 6214     6     - из щелочного стекла АБ-1</w:t>
      </w:r>
    </w:p>
    <w:p w:rsidR="00CC4CF9" w:rsidRPr="00061AB7" w:rsidRDefault="00CC4CF9" w:rsidP="003463F3">
      <w:pPr>
        <w:pStyle w:val="ConsPlusCell"/>
        <w:jc w:val="both"/>
      </w:pPr>
      <w:r w:rsidRPr="00061AB7">
        <w:t>94 6220     9     Ампулы вакуумного наполнения с пережимом (ВП) /</w:t>
      </w:r>
    </w:p>
    <w:p w:rsidR="00CC4CF9" w:rsidRPr="00061AB7" w:rsidRDefault="00CC4CF9" w:rsidP="003463F3">
      <w:pPr>
        <w:pStyle w:val="ConsPlusCell"/>
        <w:jc w:val="both"/>
      </w:pPr>
      <w:r w:rsidRPr="00061AB7">
        <w:t>94 6221     4     - из нейтрального стекла НС-1</w:t>
      </w:r>
    </w:p>
    <w:p w:rsidR="00CC4CF9" w:rsidRPr="00061AB7" w:rsidRDefault="00CC4CF9" w:rsidP="003463F3">
      <w:pPr>
        <w:pStyle w:val="ConsPlusCell"/>
        <w:jc w:val="both"/>
      </w:pPr>
      <w:r w:rsidRPr="00061AB7">
        <w:t>94 6222     5     - из нейтрального стекла НС-3</w:t>
      </w:r>
    </w:p>
    <w:p w:rsidR="00CC4CF9" w:rsidRPr="00061AB7" w:rsidRDefault="00CC4CF9" w:rsidP="003463F3">
      <w:pPr>
        <w:pStyle w:val="ConsPlusCell"/>
        <w:jc w:val="both"/>
      </w:pPr>
      <w:r w:rsidRPr="00061AB7">
        <w:t>94 6223     5     - из светозащитного нейтрального стекла СНС-1</w:t>
      </w:r>
    </w:p>
    <w:p w:rsidR="00CC4CF9" w:rsidRPr="00061AB7" w:rsidRDefault="00CC4CF9" w:rsidP="003463F3">
      <w:pPr>
        <w:pStyle w:val="ConsPlusCell"/>
        <w:jc w:val="both"/>
      </w:pPr>
      <w:r w:rsidRPr="00061AB7">
        <w:t>94 6224     0     - из щелочного стекла АБ-1</w:t>
      </w:r>
    </w:p>
    <w:p w:rsidR="00CC4CF9" w:rsidRPr="00061AB7" w:rsidRDefault="00CC4CF9" w:rsidP="003463F3">
      <w:pPr>
        <w:pStyle w:val="ConsPlusCell"/>
        <w:jc w:val="both"/>
      </w:pPr>
      <w:r w:rsidRPr="00061AB7">
        <w:t>94 6230     3     Ампулы шприцевого наполнения с пережимом (ШП) /</w:t>
      </w:r>
    </w:p>
    <w:p w:rsidR="00CC4CF9" w:rsidRPr="00061AB7" w:rsidRDefault="00CC4CF9" w:rsidP="003463F3">
      <w:pPr>
        <w:pStyle w:val="ConsPlusCell"/>
        <w:jc w:val="both"/>
      </w:pPr>
      <w:r w:rsidRPr="00061AB7">
        <w:t>94 6231     9     - из нейтрального стекла НС-1</w:t>
      </w:r>
    </w:p>
    <w:p w:rsidR="00CC4CF9" w:rsidRPr="00061AB7" w:rsidRDefault="00CC4CF9" w:rsidP="003463F3">
      <w:pPr>
        <w:pStyle w:val="ConsPlusCell"/>
        <w:jc w:val="both"/>
      </w:pPr>
      <w:r w:rsidRPr="00061AB7">
        <w:t>94 6232     4     - из нейтрального стекла НС-3</w:t>
      </w:r>
    </w:p>
    <w:p w:rsidR="00CC4CF9" w:rsidRPr="00061AB7" w:rsidRDefault="00CC4CF9" w:rsidP="003463F3">
      <w:pPr>
        <w:pStyle w:val="ConsPlusCell"/>
        <w:jc w:val="both"/>
      </w:pPr>
      <w:r w:rsidRPr="00061AB7">
        <w:t>94 6233     9     - из светозащитного нейтрального стекла СНС-1</w:t>
      </w:r>
    </w:p>
    <w:p w:rsidR="00CC4CF9" w:rsidRPr="00061AB7" w:rsidRDefault="00CC4CF9" w:rsidP="003463F3">
      <w:pPr>
        <w:pStyle w:val="ConsPlusCell"/>
        <w:jc w:val="both"/>
      </w:pPr>
      <w:r w:rsidRPr="00061AB7">
        <w:t>94 6234     5     - из щелочного стекла АБ-1</w:t>
      </w:r>
    </w:p>
    <w:p w:rsidR="00CC4CF9" w:rsidRPr="00061AB7" w:rsidRDefault="00CC4CF9" w:rsidP="003463F3">
      <w:pPr>
        <w:pStyle w:val="ConsPlusCell"/>
        <w:jc w:val="both"/>
      </w:pPr>
      <w:r w:rsidRPr="00061AB7">
        <w:t>94 6240     8     Ампулы шприцевого наполнения с пережимом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раструбом (ШПР) /</w:t>
      </w:r>
    </w:p>
    <w:p w:rsidR="00CC4CF9" w:rsidRPr="00061AB7" w:rsidRDefault="00CC4CF9" w:rsidP="003463F3">
      <w:pPr>
        <w:pStyle w:val="ConsPlusCell"/>
        <w:jc w:val="both"/>
      </w:pPr>
      <w:r w:rsidRPr="00061AB7">
        <w:t>94 6241     3     - из нейтрального стекла НС-1</w:t>
      </w:r>
    </w:p>
    <w:p w:rsidR="00CC4CF9" w:rsidRPr="00061AB7" w:rsidRDefault="00CC4CF9" w:rsidP="003463F3">
      <w:pPr>
        <w:pStyle w:val="ConsPlusCell"/>
        <w:jc w:val="both"/>
      </w:pPr>
      <w:r w:rsidRPr="00061AB7">
        <w:t>94 6242     9     - из нейтрального стекла НС-3</w:t>
      </w:r>
    </w:p>
    <w:p w:rsidR="00CC4CF9" w:rsidRPr="00061AB7" w:rsidRDefault="00CC4CF9" w:rsidP="003463F3">
      <w:pPr>
        <w:pStyle w:val="ConsPlusCell"/>
        <w:jc w:val="both"/>
      </w:pPr>
      <w:r w:rsidRPr="00061AB7">
        <w:t>94 6243     4     - из светозащитного нейтрального стекла СНС-1</w:t>
      </w:r>
    </w:p>
    <w:p w:rsidR="00CC4CF9" w:rsidRPr="00061AB7" w:rsidRDefault="00CC4CF9" w:rsidP="003463F3">
      <w:pPr>
        <w:pStyle w:val="ConsPlusCell"/>
        <w:jc w:val="both"/>
      </w:pPr>
      <w:r w:rsidRPr="00061AB7">
        <w:t>94 6244     2     - из щелочного стекла АБ-1</w:t>
      </w:r>
    </w:p>
    <w:p w:rsidR="00CC4CF9" w:rsidRPr="00061AB7" w:rsidRDefault="00CC4CF9" w:rsidP="003463F3">
      <w:pPr>
        <w:pStyle w:val="ConsPlusCell"/>
        <w:jc w:val="both"/>
      </w:pPr>
      <w:r w:rsidRPr="00061AB7">
        <w:t>94 6250     2     Ампулы шприцевого наполнения с воронкой (ШВ)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вместимостью 1 мл /</w:t>
      </w:r>
    </w:p>
    <w:p w:rsidR="00CC4CF9" w:rsidRPr="00061AB7" w:rsidRDefault="00CC4CF9" w:rsidP="003463F3">
      <w:pPr>
        <w:pStyle w:val="ConsPlusCell"/>
        <w:jc w:val="both"/>
      </w:pPr>
      <w:r w:rsidRPr="00061AB7">
        <w:t>94 6251     8     - из нейтрального стекла НС-1</w:t>
      </w:r>
    </w:p>
    <w:p w:rsidR="00CC4CF9" w:rsidRPr="00061AB7" w:rsidRDefault="00CC4CF9" w:rsidP="003463F3">
      <w:pPr>
        <w:pStyle w:val="ConsPlusCell"/>
        <w:jc w:val="both"/>
      </w:pPr>
      <w:r w:rsidRPr="00061AB7">
        <w:t>94 6252     3     - из нейтрального стекла НС-3</w:t>
      </w:r>
    </w:p>
    <w:p w:rsidR="00CC4CF9" w:rsidRPr="00061AB7" w:rsidRDefault="00CC4CF9" w:rsidP="003463F3">
      <w:pPr>
        <w:pStyle w:val="ConsPlusCell"/>
        <w:jc w:val="both"/>
      </w:pPr>
      <w:r w:rsidRPr="00061AB7">
        <w:t>94 6253     9     - из светозащитного нейтрального стекла СНС-1</w:t>
      </w:r>
    </w:p>
    <w:p w:rsidR="00CC4CF9" w:rsidRPr="00061AB7" w:rsidRDefault="00CC4CF9" w:rsidP="003463F3">
      <w:pPr>
        <w:pStyle w:val="ConsPlusCell"/>
        <w:jc w:val="both"/>
      </w:pPr>
      <w:r w:rsidRPr="00061AB7">
        <w:t>94 6254     4     - из щелочного стекла АБ-1</w:t>
      </w:r>
    </w:p>
    <w:p w:rsidR="00CC4CF9" w:rsidRPr="00061AB7" w:rsidRDefault="00CC4CF9" w:rsidP="003463F3">
      <w:pPr>
        <w:pStyle w:val="ConsPlusCell"/>
        <w:jc w:val="both"/>
      </w:pPr>
      <w:r w:rsidRPr="00061AB7">
        <w:t>94 6260     7     Ампулы шприцевого наполнения с пережимом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воронкой (ШПВ) /</w:t>
      </w:r>
    </w:p>
    <w:p w:rsidR="00CC4CF9" w:rsidRPr="00061AB7" w:rsidRDefault="00CC4CF9" w:rsidP="003463F3">
      <w:pPr>
        <w:pStyle w:val="ConsPlusCell"/>
        <w:jc w:val="both"/>
      </w:pPr>
      <w:r w:rsidRPr="00061AB7">
        <w:t>94 6261     2     - из нейтрального стекла НС-1</w:t>
      </w:r>
    </w:p>
    <w:p w:rsidR="00CC4CF9" w:rsidRPr="00061AB7" w:rsidRDefault="00CC4CF9" w:rsidP="003463F3">
      <w:pPr>
        <w:pStyle w:val="ConsPlusCell"/>
        <w:jc w:val="both"/>
      </w:pPr>
      <w:r w:rsidRPr="00061AB7">
        <w:t>94 6262     8     - из нейтрального стекла НС-3</w:t>
      </w:r>
    </w:p>
    <w:p w:rsidR="00CC4CF9" w:rsidRPr="00061AB7" w:rsidRDefault="00CC4CF9" w:rsidP="003463F3">
      <w:pPr>
        <w:pStyle w:val="ConsPlusCell"/>
        <w:jc w:val="both"/>
      </w:pPr>
      <w:r w:rsidRPr="00061AB7">
        <w:t>94 6263     3     - из светозащитного нейтрального стекла СНС-1</w:t>
      </w:r>
    </w:p>
    <w:p w:rsidR="00CC4CF9" w:rsidRPr="00061AB7" w:rsidRDefault="00CC4CF9" w:rsidP="003463F3">
      <w:pPr>
        <w:pStyle w:val="ConsPlusCell"/>
        <w:jc w:val="both"/>
      </w:pPr>
      <w:r w:rsidRPr="00061AB7">
        <w:t>94 6264     9     - из щелочного стекла АБ-1</w:t>
      </w:r>
    </w:p>
    <w:p w:rsidR="00CC4CF9" w:rsidRPr="00061AB7" w:rsidRDefault="00CC4CF9" w:rsidP="003463F3">
      <w:pPr>
        <w:pStyle w:val="ConsPlusCell"/>
        <w:jc w:val="both"/>
      </w:pPr>
      <w:r w:rsidRPr="00061AB7">
        <w:t>94 6270     1     Ампулы для глицерина (Г) /</w:t>
      </w:r>
    </w:p>
    <w:p w:rsidR="00CC4CF9" w:rsidRPr="00061AB7" w:rsidRDefault="00CC4CF9" w:rsidP="003463F3">
      <w:pPr>
        <w:pStyle w:val="ConsPlusCell"/>
        <w:jc w:val="both"/>
      </w:pPr>
      <w:r w:rsidRPr="00061AB7">
        <w:t>94 6271     7     - из нейтрального стекла НС-1</w:t>
      </w:r>
    </w:p>
    <w:p w:rsidR="00CC4CF9" w:rsidRPr="00061AB7" w:rsidRDefault="00CC4CF9" w:rsidP="003463F3">
      <w:pPr>
        <w:pStyle w:val="ConsPlusCell"/>
        <w:jc w:val="both"/>
      </w:pPr>
      <w:r w:rsidRPr="00061AB7">
        <w:t>94 6272     2     - из нейтрального стекла НС-3</w:t>
      </w:r>
    </w:p>
    <w:p w:rsidR="00CC4CF9" w:rsidRPr="00061AB7" w:rsidRDefault="00CC4CF9" w:rsidP="003463F3">
      <w:pPr>
        <w:pStyle w:val="ConsPlusCell"/>
        <w:jc w:val="both"/>
      </w:pPr>
      <w:r w:rsidRPr="00061AB7">
        <w:t>94 6273     8     - из светозащитного нейтрального стекла СНС-1</w:t>
      </w:r>
    </w:p>
    <w:p w:rsidR="00CC4CF9" w:rsidRPr="00061AB7" w:rsidRDefault="00CC4CF9" w:rsidP="003463F3">
      <w:pPr>
        <w:pStyle w:val="ConsPlusCell"/>
        <w:jc w:val="both"/>
      </w:pPr>
      <w:r w:rsidRPr="00061AB7">
        <w:t>94 6274     3     - из щелочного стекла АБ-1</w:t>
      </w:r>
    </w:p>
    <w:p w:rsidR="00CC4CF9" w:rsidRPr="00061AB7" w:rsidRDefault="00CC4CF9" w:rsidP="003463F3">
      <w:pPr>
        <w:pStyle w:val="ConsPlusCell"/>
        <w:jc w:val="both"/>
      </w:pPr>
      <w:r w:rsidRPr="00061AB7">
        <w:t>94 6280     6     Ампулы для хлорэтила (ХЭ) /</w:t>
      </w:r>
    </w:p>
    <w:p w:rsidR="00CC4CF9" w:rsidRPr="00061AB7" w:rsidRDefault="00CC4CF9" w:rsidP="003463F3">
      <w:pPr>
        <w:pStyle w:val="ConsPlusCell"/>
        <w:jc w:val="both"/>
      </w:pPr>
      <w:r w:rsidRPr="00061AB7">
        <w:t>94 6281     1     - из нейтрального стекла НС-1</w:t>
      </w:r>
    </w:p>
    <w:p w:rsidR="00CC4CF9" w:rsidRPr="00061AB7" w:rsidRDefault="00CC4CF9" w:rsidP="003463F3">
      <w:pPr>
        <w:pStyle w:val="ConsPlusCell"/>
        <w:jc w:val="both"/>
      </w:pPr>
      <w:r w:rsidRPr="00061AB7">
        <w:t>94 6282     7     - из нейтрального стекла НС-3</w:t>
      </w:r>
    </w:p>
    <w:p w:rsidR="00CC4CF9" w:rsidRPr="00061AB7" w:rsidRDefault="00CC4CF9" w:rsidP="003463F3">
      <w:pPr>
        <w:pStyle w:val="ConsPlusCell"/>
        <w:jc w:val="both"/>
      </w:pPr>
      <w:r w:rsidRPr="00061AB7">
        <w:t>94 6283     2     - из светозащитного нейтрального стекла СНС-1</w:t>
      </w:r>
    </w:p>
    <w:p w:rsidR="00CC4CF9" w:rsidRPr="00061AB7" w:rsidRDefault="00CC4CF9" w:rsidP="003463F3">
      <w:pPr>
        <w:pStyle w:val="ConsPlusCell"/>
        <w:jc w:val="both"/>
      </w:pPr>
      <w:r w:rsidRPr="00061AB7">
        <w:t>94 6284     8     - из щелочного стекла АБ-1</w:t>
      </w:r>
    </w:p>
    <w:p w:rsidR="00CC4CF9" w:rsidRPr="00061AB7" w:rsidRDefault="00CC4CF9" w:rsidP="003463F3">
      <w:pPr>
        <w:pStyle w:val="ConsPlusCell"/>
        <w:jc w:val="both"/>
      </w:pPr>
      <w:r w:rsidRPr="00061AB7">
        <w:t>94 6300     3     Трубки стеклянные (дрот медицинский)</w:t>
      </w:r>
    </w:p>
    <w:p w:rsidR="00CC4CF9" w:rsidRPr="00061AB7" w:rsidRDefault="00CC4CF9" w:rsidP="003463F3">
      <w:pPr>
        <w:pStyle w:val="ConsPlusCell"/>
        <w:jc w:val="both"/>
      </w:pPr>
      <w:r w:rsidRPr="00061AB7">
        <w:t>94 6310     8     Трубки (дрот) для ампул /</w:t>
      </w:r>
    </w:p>
    <w:p w:rsidR="00CC4CF9" w:rsidRPr="00061AB7" w:rsidRDefault="00CC4CF9" w:rsidP="003463F3">
      <w:pPr>
        <w:pStyle w:val="ConsPlusCell"/>
        <w:jc w:val="both"/>
      </w:pPr>
      <w:r w:rsidRPr="00061AB7">
        <w:t>94 6311     3     - из нейтрального стекла НС-1</w:t>
      </w:r>
    </w:p>
    <w:p w:rsidR="00CC4CF9" w:rsidRPr="00061AB7" w:rsidRDefault="00CC4CF9" w:rsidP="003463F3">
      <w:pPr>
        <w:pStyle w:val="ConsPlusCell"/>
        <w:jc w:val="both"/>
      </w:pPr>
      <w:r w:rsidRPr="00061AB7">
        <w:t>94 6312     9     - из нейтрального стекла НС-3</w:t>
      </w:r>
    </w:p>
    <w:p w:rsidR="00CC4CF9" w:rsidRPr="00061AB7" w:rsidRDefault="00CC4CF9" w:rsidP="003463F3">
      <w:pPr>
        <w:pStyle w:val="ConsPlusCell"/>
        <w:jc w:val="both"/>
      </w:pPr>
      <w:r w:rsidRPr="00061AB7">
        <w:t>94 6313     4     - из светозащитного нейтрального стекла СНС-1</w:t>
      </w:r>
    </w:p>
    <w:p w:rsidR="00CC4CF9" w:rsidRPr="00061AB7" w:rsidRDefault="00CC4CF9" w:rsidP="003463F3">
      <w:pPr>
        <w:pStyle w:val="ConsPlusCell"/>
        <w:jc w:val="both"/>
      </w:pPr>
      <w:r w:rsidRPr="00061AB7">
        <w:t>94 6314     9     - из щелочного стекла АБ-1</w:t>
      </w:r>
    </w:p>
    <w:p w:rsidR="00CC4CF9" w:rsidRPr="00061AB7" w:rsidRDefault="00CC4CF9" w:rsidP="003463F3">
      <w:pPr>
        <w:pStyle w:val="ConsPlusCell"/>
        <w:jc w:val="both"/>
      </w:pPr>
      <w:r w:rsidRPr="00061AB7">
        <w:t>94 6330     7     Трубки (дрот) для флаконов /</w:t>
      </w:r>
    </w:p>
    <w:p w:rsidR="00CC4CF9" w:rsidRPr="00061AB7" w:rsidRDefault="00CC4CF9" w:rsidP="003463F3">
      <w:pPr>
        <w:pStyle w:val="ConsPlusCell"/>
        <w:jc w:val="both"/>
      </w:pPr>
      <w:r w:rsidRPr="00061AB7">
        <w:t>94 6331     2     - из нейтрального стекла НС-1</w:t>
      </w:r>
    </w:p>
    <w:p w:rsidR="00CC4CF9" w:rsidRPr="00061AB7" w:rsidRDefault="00CC4CF9" w:rsidP="003463F3">
      <w:pPr>
        <w:pStyle w:val="ConsPlusCell"/>
        <w:jc w:val="both"/>
      </w:pPr>
      <w:r w:rsidRPr="00061AB7">
        <w:t>94 6332     8     - из нейтрального стекла НС-3</w:t>
      </w:r>
    </w:p>
    <w:p w:rsidR="00CC4CF9" w:rsidRPr="00061AB7" w:rsidRDefault="00CC4CF9" w:rsidP="003463F3">
      <w:pPr>
        <w:pStyle w:val="ConsPlusCell"/>
        <w:jc w:val="both"/>
      </w:pPr>
      <w:r w:rsidRPr="00061AB7">
        <w:t>94 6334     9     - из щелочного стекла АБ-1</w:t>
      </w:r>
    </w:p>
    <w:p w:rsidR="00CC4CF9" w:rsidRPr="00061AB7" w:rsidRDefault="00CC4CF9" w:rsidP="003463F3">
      <w:pPr>
        <w:pStyle w:val="ConsPlusCell"/>
        <w:jc w:val="both"/>
      </w:pPr>
      <w:r w:rsidRPr="00061AB7">
        <w:t>94 6400     7     Предметы по уходу за больными и разные изделия</w:t>
      </w:r>
    </w:p>
    <w:p w:rsidR="00CC4CF9" w:rsidRPr="00061AB7" w:rsidRDefault="00CC4CF9" w:rsidP="003463F3">
      <w:pPr>
        <w:pStyle w:val="ConsPlusCell"/>
        <w:jc w:val="both"/>
      </w:pPr>
      <w:r w:rsidRPr="00061AB7">
        <w:t>94 6410     1     Предметы по уходу за больными /</w:t>
      </w:r>
    </w:p>
    <w:p w:rsidR="00CC4CF9" w:rsidRPr="00061AB7" w:rsidRDefault="00CC4CF9" w:rsidP="003463F3">
      <w:pPr>
        <w:pStyle w:val="ConsPlusCell"/>
        <w:jc w:val="both"/>
      </w:pPr>
      <w:r w:rsidRPr="00061AB7">
        <w:t>94 6411     7     - из нейтрального стекла НС-1</w:t>
      </w:r>
    </w:p>
    <w:p w:rsidR="00CC4CF9" w:rsidRPr="00061AB7" w:rsidRDefault="00CC4CF9" w:rsidP="003463F3">
      <w:pPr>
        <w:pStyle w:val="ConsPlusCell"/>
        <w:jc w:val="both"/>
      </w:pPr>
      <w:r w:rsidRPr="00061AB7">
        <w:t>94 6412     2     - из нейтрального стекла НС-3</w:t>
      </w:r>
    </w:p>
    <w:p w:rsidR="00CC4CF9" w:rsidRPr="00061AB7" w:rsidRDefault="00CC4CF9" w:rsidP="003463F3">
      <w:pPr>
        <w:pStyle w:val="ConsPlusCell"/>
        <w:jc w:val="both"/>
      </w:pPr>
      <w:r w:rsidRPr="00061AB7">
        <w:t>94 6413     8     - из светозащитного нейтрального стекла СНС-1</w:t>
      </w:r>
    </w:p>
    <w:p w:rsidR="00CC4CF9" w:rsidRPr="00061AB7" w:rsidRDefault="00CC4CF9" w:rsidP="003463F3">
      <w:pPr>
        <w:pStyle w:val="ConsPlusCell"/>
        <w:jc w:val="both"/>
      </w:pPr>
      <w:r w:rsidRPr="00061AB7">
        <w:t>94 6414     3     - из щелочного стекла АБ-1</w:t>
      </w:r>
    </w:p>
    <w:p w:rsidR="00CC4CF9" w:rsidRPr="00061AB7" w:rsidRDefault="00CC4CF9" w:rsidP="003463F3">
      <w:pPr>
        <w:pStyle w:val="ConsPlusCell"/>
        <w:jc w:val="both"/>
      </w:pPr>
      <w:r w:rsidRPr="00061AB7">
        <w:t>94 6415     9     - из нейтрального стекла НС-2</w:t>
      </w:r>
    </w:p>
    <w:p w:rsidR="00CC4CF9" w:rsidRPr="00061AB7" w:rsidRDefault="00CC4CF9" w:rsidP="003463F3">
      <w:pPr>
        <w:pStyle w:val="ConsPlusCell"/>
        <w:jc w:val="both"/>
      </w:pPr>
      <w:r w:rsidRPr="00061AB7">
        <w:t>94 6416     4     - из медицинского тарного обесцвеченного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стекла МТО</w:t>
      </w:r>
    </w:p>
    <w:p w:rsidR="00CC4CF9" w:rsidRPr="00061AB7" w:rsidRDefault="00CC4CF9" w:rsidP="003463F3">
      <w:pPr>
        <w:pStyle w:val="ConsPlusCell"/>
        <w:jc w:val="both"/>
      </w:pPr>
      <w:r w:rsidRPr="00061AB7">
        <w:t>94 6417     6     - из оранжевого стекла ОС</w:t>
      </w:r>
    </w:p>
    <w:p w:rsidR="00CC4CF9" w:rsidRPr="00061AB7" w:rsidRDefault="00CC4CF9" w:rsidP="003463F3">
      <w:pPr>
        <w:pStyle w:val="ConsPlusCell"/>
        <w:jc w:val="both"/>
      </w:pPr>
      <w:r w:rsidRPr="00061AB7">
        <w:t>94 6418     5     - из оранжевого стекла ОС-1</w:t>
      </w:r>
    </w:p>
    <w:p w:rsidR="00CC4CF9" w:rsidRPr="00061AB7" w:rsidRDefault="00CC4CF9" w:rsidP="003463F3">
      <w:pPr>
        <w:pStyle w:val="ConsPlusCell"/>
        <w:jc w:val="both"/>
      </w:pPr>
      <w:r w:rsidRPr="00061AB7">
        <w:t>94 6419     0     - из стекла химически стойкого</w:t>
      </w:r>
    </w:p>
    <w:p w:rsidR="00CC4CF9" w:rsidRPr="00061AB7" w:rsidRDefault="00CC4CF9" w:rsidP="003463F3">
      <w:pPr>
        <w:pStyle w:val="ConsPlusCell"/>
        <w:jc w:val="both"/>
      </w:pPr>
      <w:r w:rsidRPr="00061AB7">
        <w:t>94 6430     0     Сосуды из стекла</w:t>
      </w:r>
    </w:p>
    <w:p w:rsidR="00CC4CF9" w:rsidRPr="00061AB7" w:rsidRDefault="00CC4CF9" w:rsidP="003463F3">
      <w:pPr>
        <w:pStyle w:val="ConsPlusCell"/>
        <w:jc w:val="both"/>
      </w:pPr>
      <w:r w:rsidRPr="00061AB7">
        <w:t>94 6431     6     Сосуды из нейтрального стекла  НС-1</w:t>
      </w:r>
    </w:p>
    <w:p w:rsidR="00CC4CF9" w:rsidRPr="00061AB7" w:rsidRDefault="00CC4CF9" w:rsidP="003463F3">
      <w:pPr>
        <w:pStyle w:val="ConsPlusCell"/>
        <w:jc w:val="both"/>
      </w:pPr>
      <w:r w:rsidRPr="00061AB7">
        <w:t>94 6435     8     Сосуды из нейтрального стекла НС-2</w:t>
      </w:r>
    </w:p>
    <w:p w:rsidR="00CC4CF9" w:rsidRPr="00061AB7" w:rsidRDefault="00CC4CF9" w:rsidP="003463F3">
      <w:pPr>
        <w:pStyle w:val="ConsPlusCell"/>
        <w:jc w:val="both"/>
      </w:pPr>
      <w:r w:rsidRPr="00061AB7">
        <w:t>94 6450     0     Изделия разные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94 6451     5     - из нейтрального стекла НС-1</w:t>
      </w:r>
    </w:p>
    <w:p w:rsidR="00CC4CF9" w:rsidRPr="00061AB7" w:rsidRDefault="00CC4CF9" w:rsidP="003463F3">
      <w:pPr>
        <w:pStyle w:val="ConsPlusCell"/>
        <w:jc w:val="both"/>
      </w:pPr>
      <w:r w:rsidRPr="00061AB7">
        <w:t>94 6452     0     - из нейтрального стекла НС-3</w:t>
      </w:r>
    </w:p>
    <w:p w:rsidR="00CC4CF9" w:rsidRPr="00061AB7" w:rsidRDefault="00CC4CF9" w:rsidP="003463F3">
      <w:pPr>
        <w:pStyle w:val="ConsPlusCell"/>
        <w:jc w:val="both"/>
      </w:pPr>
      <w:r w:rsidRPr="00061AB7">
        <w:t>94 6453     6     - из светозащитного нейтрального стекла СНС-1</w:t>
      </w:r>
    </w:p>
    <w:p w:rsidR="00CC4CF9" w:rsidRPr="00061AB7" w:rsidRDefault="00CC4CF9" w:rsidP="003463F3">
      <w:pPr>
        <w:pStyle w:val="ConsPlusCell"/>
        <w:jc w:val="both"/>
      </w:pPr>
      <w:r w:rsidRPr="00061AB7">
        <w:t>94 6454     1     - из щелочного стекла АБ-1</w:t>
      </w:r>
    </w:p>
    <w:p w:rsidR="00CC4CF9" w:rsidRPr="00061AB7" w:rsidRDefault="00CC4CF9" w:rsidP="003463F3">
      <w:pPr>
        <w:pStyle w:val="ConsPlusCell"/>
        <w:jc w:val="both"/>
      </w:pPr>
      <w:r w:rsidRPr="00061AB7">
        <w:t>94 6455     7     - из нейтрального стекла НС-2</w:t>
      </w:r>
    </w:p>
    <w:p w:rsidR="00CC4CF9" w:rsidRPr="00061AB7" w:rsidRDefault="00CC4CF9" w:rsidP="003463F3">
      <w:pPr>
        <w:pStyle w:val="ConsPlusCell"/>
        <w:jc w:val="both"/>
      </w:pPr>
      <w:r w:rsidRPr="00061AB7">
        <w:t>94 6456     2     - из медицинского тарного обесцвеченного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стекла МТО</w:t>
      </w:r>
    </w:p>
    <w:p w:rsidR="00CC4CF9" w:rsidRPr="00061AB7" w:rsidRDefault="00CC4CF9" w:rsidP="003463F3">
      <w:pPr>
        <w:pStyle w:val="ConsPlusCell"/>
        <w:jc w:val="both"/>
      </w:pPr>
      <w:r w:rsidRPr="00061AB7">
        <w:t>94 6457     8     - из оранжевого стекла ОС</w:t>
      </w:r>
    </w:p>
    <w:p w:rsidR="00CC4CF9" w:rsidRPr="00061AB7" w:rsidRDefault="00CC4CF9" w:rsidP="003463F3">
      <w:pPr>
        <w:pStyle w:val="ConsPlusCell"/>
        <w:jc w:val="both"/>
      </w:pPr>
      <w:r w:rsidRPr="00061AB7">
        <w:t>94 6458     3     - из оранжевого стекла ОС-1</w:t>
      </w:r>
    </w:p>
    <w:p w:rsidR="00CC4CF9" w:rsidRPr="00061AB7" w:rsidRDefault="00CC4CF9" w:rsidP="003463F3">
      <w:pPr>
        <w:pStyle w:val="ConsPlusCell"/>
        <w:jc w:val="both"/>
      </w:pPr>
      <w:r w:rsidRPr="00061AB7">
        <w:t>94 6459     9     - из стекла химически стойкого</w:t>
      </w:r>
    </w:p>
    <w:p w:rsidR="00CC4CF9" w:rsidRPr="00061AB7" w:rsidRDefault="00CC4CF9" w:rsidP="003463F3">
      <w:pPr>
        <w:pStyle w:val="ConsPlusCell"/>
        <w:jc w:val="both"/>
      </w:pPr>
      <w:r w:rsidRPr="00061AB7">
        <w:t>94 6460     0     Изделия разные полимерные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94 6460 введен Изменением N 13/98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94 6461     4     Банки полимерные медицинские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94 6462     5     Флаконы и канистры полимерные медицинские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94 6463     0     Бутылки полимерные медицинские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94 6464     6     Комплекты и наборы для детей</w:t>
      </w:r>
    </w:p>
    <w:p w:rsidR="00CC4CF9" w:rsidRPr="00061AB7" w:rsidRDefault="00CC4CF9" w:rsidP="003463F3">
      <w:pPr>
        <w:pStyle w:val="ConsPlusCell"/>
        <w:jc w:val="both"/>
      </w:pPr>
      <w:r w:rsidRPr="00061AB7">
        <w:t>94 6465     1     Изделия полимерные медицинские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94 6461 - 94 6465 введены Изменением N 22/99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94 6700     8     Тара и упаковка для лекарственных средств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препаратов</w:t>
      </w:r>
    </w:p>
    <w:p w:rsidR="00CC4CF9" w:rsidRPr="00061AB7" w:rsidRDefault="00CC4CF9" w:rsidP="003463F3">
      <w:pPr>
        <w:pStyle w:val="ConsPlusCell"/>
        <w:jc w:val="both"/>
      </w:pPr>
      <w:r w:rsidRPr="00061AB7">
        <w:t>94 6710     2     Тара потребительская и групповая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94 6711     8     Пеналы для лекарственных средств и препаратов</w:t>
      </w:r>
    </w:p>
    <w:p w:rsidR="00CC4CF9" w:rsidRPr="00061AB7" w:rsidRDefault="00CC4CF9" w:rsidP="003463F3">
      <w:pPr>
        <w:pStyle w:val="ConsPlusCell"/>
        <w:jc w:val="both"/>
      </w:pPr>
      <w:r w:rsidRPr="00061AB7">
        <w:t>94 6712     3     Пачки для лекарственных средств и препаратов</w:t>
      </w:r>
    </w:p>
    <w:p w:rsidR="00CC4CF9" w:rsidRPr="00061AB7" w:rsidRDefault="00CC4CF9" w:rsidP="003463F3">
      <w:pPr>
        <w:pStyle w:val="ConsPlusCell"/>
        <w:jc w:val="both"/>
      </w:pPr>
      <w:r w:rsidRPr="00061AB7">
        <w:t>94 6713     9     Коробки для лекарственных средств и препаратов</w:t>
      </w:r>
    </w:p>
    <w:p w:rsidR="00CC4CF9" w:rsidRPr="00061AB7" w:rsidRDefault="00CC4CF9" w:rsidP="003463F3">
      <w:pPr>
        <w:pStyle w:val="ConsPlusCell"/>
        <w:jc w:val="both"/>
      </w:pPr>
      <w:r w:rsidRPr="00061AB7">
        <w:t>94 6714     4     Футляры для лекарственных средств и препаратов</w:t>
      </w:r>
    </w:p>
    <w:p w:rsidR="00CC4CF9" w:rsidRPr="00061AB7" w:rsidRDefault="00CC4CF9" w:rsidP="003463F3">
      <w:pPr>
        <w:pStyle w:val="ConsPlusCell"/>
        <w:jc w:val="both"/>
      </w:pPr>
      <w:r w:rsidRPr="00061AB7">
        <w:t>94 6715     8     Ящики изотермические для лекарственных средств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препаратов</w:t>
      </w:r>
    </w:p>
    <w:p w:rsidR="00CC4CF9" w:rsidRPr="00061AB7" w:rsidRDefault="00CC4CF9" w:rsidP="003463F3">
      <w:pPr>
        <w:pStyle w:val="ConsPlusCell"/>
        <w:jc w:val="both"/>
      </w:pPr>
      <w:r w:rsidRPr="00061AB7">
        <w:t>94 6716     5     Пакеты для лекарственных средств и препаратов</w:t>
      </w:r>
    </w:p>
    <w:p w:rsidR="00CC4CF9" w:rsidRPr="00061AB7" w:rsidRDefault="00CC4CF9" w:rsidP="003463F3">
      <w:pPr>
        <w:pStyle w:val="ConsPlusCell"/>
        <w:jc w:val="both"/>
      </w:pPr>
      <w:r w:rsidRPr="00061AB7">
        <w:t>94 6717     0     Тубы для лекарственных средств и препаратов</w:t>
      </w:r>
    </w:p>
    <w:p w:rsidR="00CC4CF9" w:rsidRPr="00061AB7" w:rsidRDefault="00CC4CF9" w:rsidP="003463F3">
      <w:pPr>
        <w:pStyle w:val="ConsPlusCell"/>
        <w:jc w:val="both"/>
      </w:pPr>
      <w:r w:rsidRPr="00061AB7">
        <w:t>94 6718     6     Бандероли и этикетки для лекарственных средств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препаратов</w:t>
      </w:r>
    </w:p>
    <w:p w:rsidR="00CC4CF9" w:rsidRPr="00061AB7" w:rsidRDefault="00CC4CF9" w:rsidP="003463F3">
      <w:pPr>
        <w:pStyle w:val="ConsPlusCell"/>
        <w:jc w:val="both"/>
      </w:pPr>
      <w:r w:rsidRPr="00061AB7">
        <w:t>94 6719     1     Тара потребительская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94 6720     7     Средства укупорочные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94 6721     2     Крышки для укупорки</w:t>
      </w:r>
    </w:p>
    <w:p w:rsidR="00CC4CF9" w:rsidRPr="00061AB7" w:rsidRDefault="00CC4CF9" w:rsidP="003463F3">
      <w:pPr>
        <w:pStyle w:val="ConsPlusCell"/>
        <w:jc w:val="both"/>
      </w:pPr>
      <w:r w:rsidRPr="00061AB7">
        <w:t>94 6722     8     Прокладки для укупорки</w:t>
      </w:r>
    </w:p>
    <w:p w:rsidR="00CC4CF9" w:rsidRPr="00061AB7" w:rsidRDefault="00CC4CF9" w:rsidP="003463F3">
      <w:pPr>
        <w:pStyle w:val="ConsPlusCell"/>
        <w:jc w:val="both"/>
      </w:pPr>
      <w:r w:rsidRPr="00061AB7">
        <w:t>94 6723     3     Пробки для укупорки</w:t>
      </w:r>
    </w:p>
    <w:p w:rsidR="00CC4CF9" w:rsidRPr="00061AB7" w:rsidRDefault="00CC4CF9" w:rsidP="003463F3">
      <w:pPr>
        <w:pStyle w:val="ConsPlusCell"/>
        <w:jc w:val="both"/>
      </w:pPr>
      <w:r w:rsidRPr="00061AB7">
        <w:t>94 6724     9     Колпачки для укупорки</w:t>
      </w:r>
    </w:p>
    <w:p w:rsidR="00CC4CF9" w:rsidRPr="00061AB7" w:rsidRDefault="00CC4CF9" w:rsidP="003463F3">
      <w:pPr>
        <w:pStyle w:val="ConsPlusCell"/>
        <w:jc w:val="both"/>
      </w:pPr>
      <w:r w:rsidRPr="00061AB7">
        <w:t>94 6725     4     Бушоны для укупорки</w:t>
      </w:r>
    </w:p>
    <w:p w:rsidR="00CC4CF9" w:rsidRPr="00061AB7" w:rsidRDefault="00CC4CF9" w:rsidP="003463F3">
      <w:pPr>
        <w:pStyle w:val="ConsPlusCell"/>
        <w:jc w:val="both"/>
      </w:pPr>
      <w:r w:rsidRPr="00061AB7">
        <w:t>94 6729     6     Средства укупорочные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94 6730     1     Тара производственная для лекарственных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средств и препаратов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94 7000     5     Оборудование специальное технологическое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медицинской промышленности и запасные части к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нему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94 7100     9     Оборудование подготовительное, контроля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сортировки. Приспособления и оснастка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технологического оборудования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94 7110     3     Оборудование для / подготовки сырья,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 и полуфабрикатов</w:t>
      </w:r>
    </w:p>
    <w:p w:rsidR="00CC4CF9" w:rsidRPr="00061AB7" w:rsidRDefault="00CC4CF9" w:rsidP="003463F3">
      <w:pPr>
        <w:pStyle w:val="ConsPlusCell"/>
        <w:jc w:val="both"/>
      </w:pPr>
      <w:r w:rsidRPr="00061AB7">
        <w:t>94 7111     9     - просеивания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94 7112     4     - сушки</w:t>
      </w:r>
    </w:p>
    <w:p w:rsidR="00CC4CF9" w:rsidRPr="00061AB7" w:rsidRDefault="00CC4CF9" w:rsidP="003463F3">
      <w:pPr>
        <w:pStyle w:val="ConsPlusCell"/>
        <w:jc w:val="both"/>
      </w:pPr>
      <w:r w:rsidRPr="00061AB7">
        <w:t>94 7113     5     - фильтрации</w:t>
      </w:r>
    </w:p>
    <w:p w:rsidR="00CC4CF9" w:rsidRPr="00061AB7" w:rsidRDefault="00CC4CF9" w:rsidP="003463F3">
      <w:pPr>
        <w:pStyle w:val="ConsPlusCell"/>
        <w:jc w:val="both"/>
      </w:pPr>
      <w:r w:rsidRPr="00061AB7">
        <w:t>94 7114     5     - стерилизации</w:t>
      </w:r>
    </w:p>
    <w:p w:rsidR="00CC4CF9" w:rsidRPr="00061AB7" w:rsidRDefault="00CC4CF9" w:rsidP="003463F3">
      <w:pPr>
        <w:pStyle w:val="ConsPlusCell"/>
        <w:jc w:val="both"/>
      </w:pPr>
      <w:r w:rsidRPr="00061AB7">
        <w:t>94 7115     0     - перемешивания (смещения)</w:t>
      </w:r>
    </w:p>
    <w:p w:rsidR="00CC4CF9" w:rsidRPr="00061AB7" w:rsidRDefault="00CC4CF9" w:rsidP="003463F3">
      <w:pPr>
        <w:pStyle w:val="ConsPlusCell"/>
        <w:jc w:val="both"/>
      </w:pPr>
      <w:r w:rsidRPr="00061AB7">
        <w:t>94 7120     8     Оборудования для / производства упаковочных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укупорочных средств</w:t>
      </w:r>
    </w:p>
    <w:p w:rsidR="00CC4CF9" w:rsidRPr="00061AB7" w:rsidRDefault="00CC4CF9" w:rsidP="003463F3">
      <w:pPr>
        <w:pStyle w:val="ConsPlusCell"/>
        <w:jc w:val="both"/>
      </w:pPr>
      <w:r w:rsidRPr="00061AB7">
        <w:t>94 7121     3     - изготовления упаковочных средств</w:t>
      </w:r>
    </w:p>
    <w:p w:rsidR="00CC4CF9" w:rsidRPr="00061AB7" w:rsidRDefault="00CC4CF9" w:rsidP="003463F3">
      <w:pPr>
        <w:pStyle w:val="ConsPlusCell"/>
        <w:jc w:val="both"/>
      </w:pPr>
      <w:r w:rsidRPr="00061AB7">
        <w:t>94 7122     9     - сборки упаковочных и укупорочных средств</w:t>
      </w:r>
    </w:p>
    <w:p w:rsidR="00CC4CF9" w:rsidRPr="00061AB7" w:rsidRDefault="00CC4CF9" w:rsidP="003463F3">
      <w:pPr>
        <w:pStyle w:val="ConsPlusCell"/>
        <w:jc w:val="both"/>
      </w:pPr>
      <w:r w:rsidRPr="00061AB7">
        <w:t>94 7123     4     - очистки упаковочных и укупорочных средств</w:t>
      </w:r>
    </w:p>
    <w:p w:rsidR="00CC4CF9" w:rsidRPr="00061AB7" w:rsidRDefault="00CC4CF9" w:rsidP="003463F3">
      <w:pPr>
        <w:pStyle w:val="ConsPlusCell"/>
        <w:jc w:val="both"/>
      </w:pPr>
      <w:r w:rsidRPr="00061AB7">
        <w:t>94 7124     9     - маркировки и нанесения надписей на этикетки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упаковочные средства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94 7125     5     Оборудование вспомогательное (для изготовления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красок, клише и т.д.)</w:t>
      </w:r>
    </w:p>
    <w:p w:rsidR="00CC4CF9" w:rsidRPr="00061AB7" w:rsidRDefault="00CC4CF9" w:rsidP="003463F3">
      <w:pPr>
        <w:pStyle w:val="ConsPlusCell"/>
        <w:jc w:val="both"/>
      </w:pPr>
      <w:r w:rsidRPr="00061AB7">
        <w:t>94 7128     1     Линии комплексные и автоматические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производства и очистки упаковочных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укупорочных средств</w:t>
      </w:r>
    </w:p>
    <w:p w:rsidR="00CC4CF9" w:rsidRPr="00061AB7" w:rsidRDefault="00CC4CF9" w:rsidP="003463F3">
      <w:pPr>
        <w:pStyle w:val="ConsPlusCell"/>
        <w:jc w:val="both"/>
      </w:pPr>
      <w:r w:rsidRPr="00061AB7">
        <w:t>94 7130     2     Оборудование и приборы контроля / и сортировки</w:t>
      </w:r>
    </w:p>
    <w:p w:rsidR="00CC4CF9" w:rsidRPr="00061AB7" w:rsidRDefault="00CC4CF9" w:rsidP="003463F3">
      <w:pPr>
        <w:pStyle w:val="ConsPlusCell"/>
        <w:jc w:val="both"/>
      </w:pPr>
      <w:r w:rsidRPr="00061AB7">
        <w:t>94 7131     8     - сырья и полуфабрикатов</w:t>
      </w:r>
    </w:p>
    <w:p w:rsidR="00CC4CF9" w:rsidRPr="00061AB7" w:rsidRDefault="00CC4CF9" w:rsidP="003463F3">
      <w:pPr>
        <w:pStyle w:val="ConsPlusCell"/>
        <w:jc w:val="both"/>
      </w:pPr>
      <w:r w:rsidRPr="00061AB7">
        <w:t>94 7132     3     - готовых лекарственных средств</w:t>
      </w:r>
    </w:p>
    <w:p w:rsidR="00CC4CF9" w:rsidRPr="00061AB7" w:rsidRDefault="00CC4CF9" w:rsidP="003463F3">
      <w:pPr>
        <w:pStyle w:val="ConsPlusCell"/>
        <w:jc w:val="both"/>
      </w:pPr>
      <w:r w:rsidRPr="00061AB7">
        <w:t>94 7133     9     - и сортировки предметов по геометрическим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параметрам</w:t>
      </w:r>
    </w:p>
    <w:p w:rsidR="00CC4CF9" w:rsidRPr="00061AB7" w:rsidRDefault="00CC4CF9" w:rsidP="003463F3">
      <w:pPr>
        <w:pStyle w:val="ConsPlusCell"/>
        <w:jc w:val="both"/>
      </w:pPr>
      <w:r w:rsidRPr="00061AB7">
        <w:t>94 7134     4     - оборудование проверки на герметичность,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отбраковки</w:t>
      </w:r>
    </w:p>
    <w:p w:rsidR="00CC4CF9" w:rsidRPr="00061AB7" w:rsidRDefault="00CC4CF9" w:rsidP="003463F3">
      <w:pPr>
        <w:pStyle w:val="ConsPlusCell"/>
        <w:jc w:val="both"/>
      </w:pPr>
      <w:r w:rsidRPr="00061AB7">
        <w:t>94 7140     7     Приспособления и оснастка для технологического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оборудования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94 7141     2     Пресс-формы</w:t>
      </w:r>
    </w:p>
    <w:p w:rsidR="00CC4CF9" w:rsidRPr="00061AB7" w:rsidRDefault="00CC4CF9" w:rsidP="003463F3">
      <w:pPr>
        <w:pStyle w:val="ConsPlusCell"/>
        <w:jc w:val="both"/>
      </w:pPr>
      <w:r w:rsidRPr="00061AB7">
        <w:t>94 7142     8     Пресс-инструменты</w:t>
      </w:r>
    </w:p>
    <w:p w:rsidR="00CC4CF9" w:rsidRPr="00061AB7" w:rsidRDefault="00CC4CF9" w:rsidP="003463F3">
      <w:pPr>
        <w:pStyle w:val="ConsPlusCell"/>
        <w:jc w:val="both"/>
      </w:pPr>
      <w:r w:rsidRPr="00061AB7">
        <w:t>94 7143     3     Приспособления для накатки</w:t>
      </w:r>
    </w:p>
    <w:p w:rsidR="00CC4CF9" w:rsidRPr="00061AB7" w:rsidRDefault="00CC4CF9" w:rsidP="003463F3">
      <w:pPr>
        <w:pStyle w:val="ConsPlusCell"/>
        <w:jc w:val="both"/>
      </w:pPr>
      <w:r w:rsidRPr="00061AB7">
        <w:t>94 7144     9     Приспособления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94 7145     4     Устройства для загрузки, выгрузки</w:t>
      </w:r>
    </w:p>
    <w:p w:rsidR="00CC4CF9" w:rsidRPr="00061AB7" w:rsidRDefault="00CC4CF9" w:rsidP="003463F3">
      <w:pPr>
        <w:pStyle w:val="ConsPlusCell"/>
        <w:jc w:val="both"/>
      </w:pPr>
      <w:r w:rsidRPr="00061AB7">
        <w:t>94 7190     4     Запасные части оборудования /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подготовительного, контроля и сортировки</w:t>
      </w:r>
    </w:p>
    <w:p w:rsidR="00CC4CF9" w:rsidRPr="00061AB7" w:rsidRDefault="00CC4CF9" w:rsidP="003463F3">
      <w:pPr>
        <w:pStyle w:val="ConsPlusCell"/>
        <w:jc w:val="both"/>
      </w:pPr>
      <w:r w:rsidRPr="00061AB7">
        <w:t>94 7191     5     - для подготовки сырья, материалов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полуфабрикатов</w:t>
      </w:r>
    </w:p>
    <w:p w:rsidR="00CC4CF9" w:rsidRPr="00061AB7" w:rsidRDefault="00CC4CF9" w:rsidP="003463F3">
      <w:pPr>
        <w:pStyle w:val="ConsPlusCell"/>
        <w:jc w:val="both"/>
      </w:pPr>
      <w:r w:rsidRPr="00061AB7">
        <w:t>94 7192     0     - для производства упаковочных и укупорочных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средств</w:t>
      </w:r>
    </w:p>
    <w:p w:rsidR="00CC4CF9" w:rsidRPr="00061AB7" w:rsidRDefault="00CC4CF9" w:rsidP="003463F3">
      <w:pPr>
        <w:pStyle w:val="ConsPlusCell"/>
        <w:jc w:val="both"/>
      </w:pPr>
      <w:r w:rsidRPr="00061AB7">
        <w:t>94 7193     6     - и приборов контроля и сортировки</w:t>
      </w:r>
    </w:p>
    <w:p w:rsidR="00CC4CF9" w:rsidRPr="00061AB7" w:rsidRDefault="00CC4CF9" w:rsidP="003463F3">
      <w:pPr>
        <w:pStyle w:val="ConsPlusCell"/>
        <w:jc w:val="both"/>
      </w:pPr>
      <w:r w:rsidRPr="00061AB7">
        <w:t>94 7194     1     Запасные части приспособлений и оснастка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технологического оборудования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94 7200     2     Оборудование для производства готовых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лекарственных средств и перевязочных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94 7210     7     Оборудование / ампульного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94 7211     2     - для обработки стеклодрота</w:t>
      </w:r>
    </w:p>
    <w:p w:rsidR="00CC4CF9" w:rsidRPr="00061AB7" w:rsidRDefault="00CC4CF9" w:rsidP="003463F3">
      <w:pPr>
        <w:pStyle w:val="ConsPlusCell"/>
        <w:jc w:val="both"/>
      </w:pPr>
      <w:r w:rsidRPr="00061AB7">
        <w:t>94 7212     8     - для формирования и отжига ампул</w:t>
      </w:r>
    </w:p>
    <w:p w:rsidR="00CC4CF9" w:rsidRPr="00061AB7" w:rsidRDefault="00CC4CF9" w:rsidP="003463F3">
      <w:pPr>
        <w:pStyle w:val="ConsPlusCell"/>
        <w:jc w:val="both"/>
      </w:pPr>
      <w:r w:rsidRPr="00061AB7">
        <w:t>94 7213     3     - для вскрытия ампул и набора в кассеты</w:t>
      </w:r>
    </w:p>
    <w:p w:rsidR="00CC4CF9" w:rsidRPr="00061AB7" w:rsidRDefault="00CC4CF9" w:rsidP="003463F3">
      <w:pPr>
        <w:pStyle w:val="ConsPlusCell"/>
        <w:jc w:val="both"/>
      </w:pPr>
      <w:r w:rsidRPr="00061AB7">
        <w:t>94 7214     9     - для очистки ампул</w:t>
      </w:r>
    </w:p>
    <w:p w:rsidR="00CC4CF9" w:rsidRPr="00061AB7" w:rsidRDefault="00CC4CF9" w:rsidP="003463F3">
      <w:pPr>
        <w:pStyle w:val="ConsPlusCell"/>
        <w:jc w:val="both"/>
      </w:pPr>
      <w:r w:rsidRPr="00061AB7">
        <w:t>94 7215     4     - для наполнения ампул</w:t>
      </w:r>
    </w:p>
    <w:p w:rsidR="00CC4CF9" w:rsidRPr="00061AB7" w:rsidRDefault="00CC4CF9" w:rsidP="003463F3">
      <w:pPr>
        <w:pStyle w:val="ConsPlusCell"/>
        <w:jc w:val="both"/>
      </w:pPr>
      <w:r w:rsidRPr="00061AB7">
        <w:t>94 7216     2     - для запайки ампул</w:t>
      </w:r>
    </w:p>
    <w:p w:rsidR="00CC4CF9" w:rsidRPr="00061AB7" w:rsidRDefault="00CC4CF9" w:rsidP="003463F3">
      <w:pPr>
        <w:pStyle w:val="ConsPlusCell"/>
        <w:jc w:val="both"/>
      </w:pPr>
      <w:r w:rsidRPr="00061AB7">
        <w:t>94 7217     5     - для оплетки ампул с препаратами наружного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применения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94 7218     0     Линии ампулирования автоматические и агрегаты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комплексной обработки ампул</w:t>
      </w:r>
    </w:p>
    <w:p w:rsidR="00CC4CF9" w:rsidRPr="00061AB7" w:rsidRDefault="00CC4CF9" w:rsidP="003463F3">
      <w:pPr>
        <w:pStyle w:val="ConsPlusCell"/>
        <w:jc w:val="both"/>
      </w:pPr>
      <w:r w:rsidRPr="00061AB7">
        <w:t>94 7219     6     Оборудование для регенерации</w:t>
      </w:r>
    </w:p>
    <w:p w:rsidR="00CC4CF9" w:rsidRPr="00061AB7" w:rsidRDefault="00CC4CF9" w:rsidP="003463F3">
      <w:pPr>
        <w:pStyle w:val="ConsPlusCell"/>
        <w:jc w:val="both"/>
      </w:pPr>
      <w:r w:rsidRPr="00061AB7">
        <w:t>94 7220     1     Оборудование / фитохимического производства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производства медицинских аэрозолей</w:t>
      </w:r>
    </w:p>
    <w:p w:rsidR="00CC4CF9" w:rsidRPr="00061AB7" w:rsidRDefault="00CC4CF9" w:rsidP="003463F3">
      <w:pPr>
        <w:pStyle w:val="ConsPlusCell"/>
        <w:jc w:val="both"/>
      </w:pPr>
      <w:r w:rsidRPr="00061AB7">
        <w:t>94 7221     7     - для массообмена</w:t>
      </w:r>
    </w:p>
    <w:p w:rsidR="00CC4CF9" w:rsidRPr="00061AB7" w:rsidRDefault="00CC4CF9" w:rsidP="003463F3">
      <w:pPr>
        <w:pStyle w:val="ConsPlusCell"/>
        <w:jc w:val="both"/>
      </w:pPr>
      <w:r w:rsidRPr="00061AB7">
        <w:t>94 7222     2     - для наполнения аэрозольных баллонов</w:t>
      </w:r>
    </w:p>
    <w:p w:rsidR="00CC4CF9" w:rsidRPr="00061AB7" w:rsidRDefault="00CC4CF9" w:rsidP="003463F3">
      <w:pPr>
        <w:pStyle w:val="ConsPlusCell"/>
        <w:jc w:val="both"/>
      </w:pPr>
      <w:r w:rsidRPr="00061AB7">
        <w:t>94 7223     8     - для нанесения пленочных и декоративных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покрытий на емкости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94 7228     5     Линии комплексные и автоматические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фитохимического производства и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медицинских аэрозолей</w:t>
      </w:r>
    </w:p>
    <w:p w:rsidR="00CC4CF9" w:rsidRPr="00061AB7" w:rsidRDefault="00CC4CF9" w:rsidP="003463F3">
      <w:pPr>
        <w:pStyle w:val="ConsPlusCell"/>
        <w:jc w:val="both"/>
      </w:pPr>
      <w:r w:rsidRPr="00061AB7">
        <w:t>94 7230     6     Оборудование для /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таблетированных лекарственных средств, мягких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лекарственных форм и капсул</w:t>
      </w:r>
    </w:p>
    <w:p w:rsidR="00CC4CF9" w:rsidRPr="00061AB7" w:rsidRDefault="00CC4CF9" w:rsidP="003463F3">
      <w:pPr>
        <w:pStyle w:val="ConsPlusCell"/>
        <w:jc w:val="both"/>
      </w:pPr>
      <w:r w:rsidRPr="00061AB7">
        <w:t>94 7231     1     - грануляции и опудривания таблеточных смесей</w:t>
      </w:r>
    </w:p>
    <w:p w:rsidR="00CC4CF9" w:rsidRPr="00061AB7" w:rsidRDefault="00CC4CF9" w:rsidP="003463F3">
      <w:pPr>
        <w:pStyle w:val="ConsPlusCell"/>
        <w:jc w:val="both"/>
      </w:pPr>
      <w:r w:rsidRPr="00061AB7">
        <w:t>94 7232     7     - прессования таблеток</w:t>
      </w:r>
    </w:p>
    <w:p w:rsidR="00CC4CF9" w:rsidRPr="00061AB7" w:rsidRDefault="00CC4CF9" w:rsidP="003463F3">
      <w:pPr>
        <w:pStyle w:val="ConsPlusCell"/>
        <w:jc w:val="both"/>
      </w:pPr>
      <w:r w:rsidRPr="00061AB7">
        <w:t>94 7233     2     - обеспыливания и галтовки</w:t>
      </w:r>
    </w:p>
    <w:p w:rsidR="00CC4CF9" w:rsidRPr="00061AB7" w:rsidRDefault="00CC4CF9" w:rsidP="003463F3">
      <w:pPr>
        <w:pStyle w:val="ConsPlusCell"/>
        <w:jc w:val="both"/>
      </w:pPr>
      <w:r w:rsidRPr="00061AB7">
        <w:t>94 7234     8     - нанесения покрытий на таблетки и драже</w:t>
      </w:r>
    </w:p>
    <w:p w:rsidR="00CC4CF9" w:rsidRPr="00061AB7" w:rsidRDefault="00CC4CF9" w:rsidP="003463F3">
      <w:pPr>
        <w:pStyle w:val="ConsPlusCell"/>
        <w:jc w:val="both"/>
      </w:pPr>
      <w:r w:rsidRPr="00061AB7">
        <w:t>94 7235     3     - производства мягких лекарственных форм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капсул</w:t>
      </w:r>
    </w:p>
    <w:p w:rsidR="00CC4CF9" w:rsidRPr="00061AB7" w:rsidRDefault="00CC4CF9" w:rsidP="003463F3">
      <w:pPr>
        <w:pStyle w:val="ConsPlusCell"/>
        <w:jc w:val="both"/>
      </w:pPr>
      <w:r w:rsidRPr="00061AB7">
        <w:t>94 7238     0     Линии комплексные и автоматические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таблеточного производства и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мягких лекарственных форм и капсул</w:t>
      </w:r>
    </w:p>
    <w:p w:rsidR="00CC4CF9" w:rsidRPr="00061AB7" w:rsidRDefault="00CC4CF9" w:rsidP="003463F3">
      <w:pPr>
        <w:pStyle w:val="ConsPlusCell"/>
        <w:jc w:val="both"/>
      </w:pPr>
      <w:r w:rsidRPr="00061AB7">
        <w:t>94 7240     0     Оборудование для производства перевязочных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средств</w:t>
      </w:r>
    </w:p>
    <w:p w:rsidR="00CC4CF9" w:rsidRPr="00061AB7" w:rsidRDefault="00CC4CF9" w:rsidP="003463F3">
      <w:pPr>
        <w:pStyle w:val="ConsPlusCell"/>
        <w:jc w:val="both"/>
      </w:pPr>
      <w:r w:rsidRPr="00061AB7">
        <w:t>94 7241     6     Машины бинтомотальные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94 7242     1     Прессы, устройства растяжные</w:t>
      </w:r>
    </w:p>
    <w:p w:rsidR="00CC4CF9" w:rsidRPr="00061AB7" w:rsidRDefault="00CC4CF9" w:rsidP="003463F3">
      <w:pPr>
        <w:pStyle w:val="ConsPlusCell"/>
        <w:jc w:val="both"/>
      </w:pPr>
      <w:r w:rsidRPr="00061AB7">
        <w:t>94 7243     7     Машины для резки бинтов и пластырей</w:t>
      </w:r>
    </w:p>
    <w:p w:rsidR="00CC4CF9" w:rsidRPr="00061AB7" w:rsidRDefault="00CC4CF9" w:rsidP="003463F3">
      <w:pPr>
        <w:pStyle w:val="ConsPlusCell"/>
        <w:jc w:val="both"/>
      </w:pPr>
      <w:r w:rsidRPr="00061AB7">
        <w:t>94 7244     2     Машины для производства салфеток</w:t>
      </w:r>
    </w:p>
    <w:p w:rsidR="00CC4CF9" w:rsidRPr="00061AB7" w:rsidRDefault="00CC4CF9" w:rsidP="003463F3">
      <w:pPr>
        <w:pStyle w:val="ConsPlusCell"/>
        <w:jc w:val="both"/>
      </w:pPr>
      <w:r w:rsidRPr="00061AB7">
        <w:t>94 7245     8     Оборудование для производства повязок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индивидуальных пакетов</w:t>
      </w:r>
    </w:p>
    <w:p w:rsidR="00CC4CF9" w:rsidRPr="00061AB7" w:rsidRDefault="00CC4CF9" w:rsidP="003463F3">
      <w:pPr>
        <w:pStyle w:val="ConsPlusCell"/>
        <w:jc w:val="both"/>
      </w:pPr>
      <w:r w:rsidRPr="00061AB7">
        <w:t>94 7248     4     Линии комплексные и автоматические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производства перевязочных средств</w:t>
      </w:r>
    </w:p>
    <w:p w:rsidR="00CC4CF9" w:rsidRPr="00061AB7" w:rsidRDefault="00CC4CF9" w:rsidP="003463F3">
      <w:pPr>
        <w:pStyle w:val="ConsPlusCell"/>
        <w:jc w:val="both"/>
      </w:pPr>
      <w:r w:rsidRPr="00061AB7">
        <w:t>94 7250     5     Оборудование для / фасовки и упаковки готовых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лекарственных средств и перевязочных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94 7251     0     - счета медицинских изделий</w:t>
      </w:r>
    </w:p>
    <w:p w:rsidR="00CC4CF9" w:rsidRPr="00061AB7" w:rsidRDefault="00CC4CF9" w:rsidP="003463F3">
      <w:pPr>
        <w:pStyle w:val="ConsPlusCell"/>
        <w:jc w:val="both"/>
      </w:pPr>
      <w:r w:rsidRPr="00061AB7">
        <w:t>94 7252     6     - фасовки и упаковки в бумагу и картон</w:t>
      </w:r>
    </w:p>
    <w:p w:rsidR="00CC4CF9" w:rsidRPr="00061AB7" w:rsidRDefault="00CC4CF9" w:rsidP="003463F3">
      <w:pPr>
        <w:pStyle w:val="ConsPlusCell"/>
        <w:jc w:val="both"/>
      </w:pPr>
      <w:r w:rsidRPr="00061AB7">
        <w:t>94 7253     1     - фасовки и упаковки в пленочные материалы</w:t>
      </w:r>
    </w:p>
    <w:p w:rsidR="00CC4CF9" w:rsidRPr="00061AB7" w:rsidRDefault="00CC4CF9" w:rsidP="003463F3">
      <w:pPr>
        <w:pStyle w:val="ConsPlusCell"/>
        <w:jc w:val="both"/>
      </w:pPr>
      <w:r w:rsidRPr="00061AB7">
        <w:t>94 7254     7     - фасовки в емкости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94 7255     2     - укупорки и запайки пленочных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94 7256     8     - этикетирования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94 7258     9     Линии комплексные и автоматические для фасовки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упаковки готовых лекарственных средств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перевязочных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94 7290     3     Запасные части оборудования для /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производства готовых лекарственных средств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перевязочных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94 7291     9     - ампульного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94 7292     4     - фитохимического производства и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медицинских аэрозолей</w:t>
      </w:r>
    </w:p>
    <w:p w:rsidR="00CC4CF9" w:rsidRPr="00061AB7" w:rsidRDefault="00CC4CF9" w:rsidP="003463F3">
      <w:pPr>
        <w:pStyle w:val="ConsPlusCell"/>
        <w:jc w:val="both"/>
      </w:pPr>
      <w:r w:rsidRPr="00061AB7">
        <w:t>94 7293     1     - производства таблетированных лекарственных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средств, мягких лекарственных форм и капсул</w:t>
      </w:r>
    </w:p>
    <w:p w:rsidR="00CC4CF9" w:rsidRPr="00061AB7" w:rsidRDefault="00CC4CF9" w:rsidP="003463F3">
      <w:pPr>
        <w:pStyle w:val="ConsPlusCell"/>
        <w:jc w:val="both"/>
      </w:pPr>
      <w:r w:rsidRPr="00061AB7">
        <w:t>94 7294     5     - производства перевязочных средств</w:t>
      </w:r>
    </w:p>
    <w:p w:rsidR="00CC4CF9" w:rsidRPr="00061AB7" w:rsidRDefault="00CC4CF9" w:rsidP="003463F3">
      <w:pPr>
        <w:pStyle w:val="ConsPlusCell"/>
        <w:jc w:val="both"/>
      </w:pPr>
      <w:r w:rsidRPr="00061AB7">
        <w:t>94 7295     0     - фасовки и упаковки готовых лекарственных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средств и перевязочных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>94 7300     6     Оборудование технологическое, оснастка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инструмент для изделий медицинской техники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специальное</w:t>
      </w:r>
    </w:p>
    <w:p w:rsidR="00CC4CF9" w:rsidRPr="00061AB7" w:rsidRDefault="00CC4CF9" w:rsidP="003463F3">
      <w:pPr>
        <w:pStyle w:val="ConsPlusCell"/>
        <w:jc w:val="both"/>
      </w:pPr>
      <w:r w:rsidRPr="00061AB7">
        <w:t>94 7310     0     Оборудование, оснастка и инструмент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заготовительного производства, изготовления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деталей из порошков, термообработки и литья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изделий медтехники</w:t>
      </w:r>
    </w:p>
    <w:p w:rsidR="00CC4CF9" w:rsidRPr="00061AB7" w:rsidRDefault="00CC4CF9" w:rsidP="003463F3">
      <w:pPr>
        <w:pStyle w:val="ConsPlusCell"/>
        <w:jc w:val="both"/>
      </w:pPr>
      <w:r w:rsidRPr="00061AB7">
        <w:t>94 7311     6     Комплексы роботизированные, линии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автоматические, механизированные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94 7312     1     Манипуляторы, кантователи, подъемники</w:t>
      </w:r>
    </w:p>
    <w:p w:rsidR="00CC4CF9" w:rsidRPr="00061AB7" w:rsidRDefault="00CC4CF9" w:rsidP="003463F3">
      <w:pPr>
        <w:pStyle w:val="ConsPlusCell"/>
        <w:jc w:val="both"/>
      </w:pPr>
      <w:r w:rsidRPr="00061AB7">
        <w:t>94 7313     7     Станы, вальцы, станки</w:t>
      </w:r>
    </w:p>
    <w:p w:rsidR="00CC4CF9" w:rsidRPr="00061AB7" w:rsidRDefault="00CC4CF9" w:rsidP="003463F3">
      <w:pPr>
        <w:pStyle w:val="ConsPlusCell"/>
        <w:jc w:val="both"/>
      </w:pPr>
      <w:r w:rsidRPr="00061AB7">
        <w:t>94 7314     2     Приспособления, устройства, установки</w:t>
      </w:r>
    </w:p>
    <w:p w:rsidR="00CC4CF9" w:rsidRPr="00061AB7" w:rsidRDefault="00CC4CF9" w:rsidP="003463F3">
      <w:pPr>
        <w:pStyle w:val="ConsPlusCell"/>
        <w:jc w:val="both"/>
      </w:pPr>
      <w:r w:rsidRPr="00061AB7">
        <w:t>94 7315     8     Оснастка, инструмент</w:t>
      </w:r>
    </w:p>
    <w:p w:rsidR="00CC4CF9" w:rsidRPr="00061AB7" w:rsidRDefault="00CC4CF9" w:rsidP="003463F3">
      <w:pPr>
        <w:pStyle w:val="ConsPlusCell"/>
        <w:jc w:val="both"/>
      </w:pPr>
      <w:r w:rsidRPr="00061AB7">
        <w:t>94 7316     3     Печи, нагревательные шкафы</w:t>
      </w:r>
    </w:p>
    <w:p w:rsidR="00CC4CF9" w:rsidRPr="00061AB7" w:rsidRDefault="00CC4CF9" w:rsidP="003463F3">
      <w:pPr>
        <w:pStyle w:val="ConsPlusCell"/>
        <w:jc w:val="both"/>
      </w:pPr>
      <w:r w:rsidRPr="00061AB7">
        <w:t>94 7317     9     Ванны соляные</w:t>
      </w:r>
    </w:p>
    <w:p w:rsidR="00CC4CF9" w:rsidRPr="00061AB7" w:rsidRDefault="00CC4CF9" w:rsidP="003463F3">
      <w:pPr>
        <w:pStyle w:val="ConsPlusCell"/>
        <w:jc w:val="both"/>
      </w:pPr>
      <w:r w:rsidRPr="00061AB7">
        <w:t>94 7319     0     Оборудование, оснастка, инструмент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заготовительного производства, изготовления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деталей из порошков, термообработки и литья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изделий медтехники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94 7320     5     Оборудование, оснастка, инструмент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механической обработки изделий медицинской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техники</w:t>
      </w:r>
    </w:p>
    <w:p w:rsidR="00CC4CF9" w:rsidRPr="00061AB7" w:rsidRDefault="00CC4CF9" w:rsidP="003463F3">
      <w:pPr>
        <w:pStyle w:val="ConsPlusCell"/>
        <w:jc w:val="both"/>
      </w:pPr>
      <w:r w:rsidRPr="00061AB7">
        <w:t>94 7321     0     Линии автоматические, механизированные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94 7322     6     Кантователи, манипуляторы</w:t>
      </w:r>
    </w:p>
    <w:p w:rsidR="00CC4CF9" w:rsidRPr="00061AB7" w:rsidRDefault="00CC4CF9" w:rsidP="003463F3">
      <w:pPr>
        <w:pStyle w:val="ConsPlusCell"/>
        <w:jc w:val="both"/>
      </w:pPr>
      <w:r w:rsidRPr="00061AB7">
        <w:t>94 7323     1     Подъемники</w:t>
      </w:r>
    </w:p>
    <w:p w:rsidR="00CC4CF9" w:rsidRPr="00061AB7" w:rsidRDefault="00CC4CF9" w:rsidP="003463F3">
      <w:pPr>
        <w:pStyle w:val="ConsPlusCell"/>
        <w:jc w:val="both"/>
      </w:pPr>
      <w:r w:rsidRPr="00061AB7">
        <w:t>94 7324     7     Станки для механической обработки изделий</w:t>
      </w:r>
    </w:p>
    <w:p w:rsidR="00CC4CF9" w:rsidRPr="00061AB7" w:rsidRDefault="00CC4CF9" w:rsidP="003463F3">
      <w:pPr>
        <w:pStyle w:val="ConsPlusCell"/>
        <w:jc w:val="both"/>
      </w:pPr>
      <w:r w:rsidRPr="00061AB7">
        <w:t>94 7325     2     Устройства, установки</w:t>
      </w:r>
    </w:p>
    <w:p w:rsidR="00CC4CF9" w:rsidRPr="00061AB7" w:rsidRDefault="00CC4CF9" w:rsidP="003463F3">
      <w:pPr>
        <w:pStyle w:val="ConsPlusCell"/>
        <w:jc w:val="both"/>
      </w:pPr>
      <w:r w:rsidRPr="00061AB7">
        <w:t>94 7326     8     Инструмент</w:t>
      </w:r>
    </w:p>
    <w:p w:rsidR="00CC4CF9" w:rsidRPr="00061AB7" w:rsidRDefault="00CC4CF9" w:rsidP="003463F3">
      <w:pPr>
        <w:pStyle w:val="ConsPlusCell"/>
        <w:jc w:val="both"/>
      </w:pPr>
      <w:r w:rsidRPr="00061AB7">
        <w:t>94 7327     3     Приспособления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94 7329     4     Оборудование, оснастка, инструмент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механической обработки изделий медицинской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техники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94 7330     7     Оборудование, оснастка, инструмент для сварки,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пайки, лакокрасочных и гальванических покрытий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изделий медицинской техники</w:t>
      </w:r>
    </w:p>
    <w:p w:rsidR="00CC4CF9" w:rsidRPr="00061AB7" w:rsidRDefault="00CC4CF9" w:rsidP="003463F3">
      <w:pPr>
        <w:pStyle w:val="ConsPlusCell"/>
        <w:jc w:val="both"/>
      </w:pPr>
      <w:r w:rsidRPr="00061AB7">
        <w:t>94 7331     5     Автоматы, полуавтоматы, линии</w:t>
      </w:r>
    </w:p>
    <w:p w:rsidR="00CC4CF9" w:rsidRPr="00061AB7" w:rsidRDefault="00CC4CF9" w:rsidP="003463F3">
      <w:pPr>
        <w:pStyle w:val="ConsPlusCell"/>
        <w:jc w:val="both"/>
      </w:pPr>
      <w:r w:rsidRPr="00061AB7">
        <w:t>94 7332     0     Установки, устройства, приспособления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94 7333     6     Ванны гальванические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94 7334     1     Стенды сварочные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94 7335     7     Средства механизации</w:t>
      </w:r>
    </w:p>
    <w:p w:rsidR="00CC4CF9" w:rsidRPr="00061AB7" w:rsidRDefault="00CC4CF9" w:rsidP="003463F3">
      <w:pPr>
        <w:pStyle w:val="ConsPlusCell"/>
        <w:jc w:val="both"/>
      </w:pPr>
      <w:r w:rsidRPr="00061AB7">
        <w:t>94 7336     2     Горелки специальные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94 7339     9     Оборудование, оснастка, инструмент для сварки,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пайки, лакокрасочных и гальванических покрытий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изделий медицинской техники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94 7340     4     Оборудование, оснастка и инструмент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сборочно-монтажного производства изделий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медицинской техники</w:t>
      </w:r>
    </w:p>
    <w:p w:rsidR="00CC4CF9" w:rsidRPr="00061AB7" w:rsidRDefault="00CC4CF9" w:rsidP="003463F3">
      <w:pPr>
        <w:pStyle w:val="ConsPlusCell"/>
        <w:jc w:val="both"/>
      </w:pPr>
      <w:r w:rsidRPr="00061AB7">
        <w:t>94 7341     0     Линии роторные, автоматические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94 7342     5     Станки, агрегаты, установки для сборки,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монтажа и пропитки</w:t>
      </w:r>
    </w:p>
    <w:p w:rsidR="00CC4CF9" w:rsidRPr="00061AB7" w:rsidRDefault="00CC4CF9" w:rsidP="003463F3">
      <w:pPr>
        <w:pStyle w:val="ConsPlusCell"/>
        <w:jc w:val="both"/>
      </w:pPr>
      <w:r w:rsidRPr="00061AB7">
        <w:t>94 7343     0     Подъемники, кантователи</w:t>
      </w:r>
    </w:p>
    <w:p w:rsidR="00CC4CF9" w:rsidRPr="00061AB7" w:rsidRDefault="00CC4CF9" w:rsidP="003463F3">
      <w:pPr>
        <w:pStyle w:val="ConsPlusCell"/>
        <w:jc w:val="both"/>
      </w:pPr>
      <w:r w:rsidRPr="00061AB7">
        <w:t>94 7344     6     Оснастка, инструмент, приспособления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94 7349     3     Оборудование, оснастка и инструмент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сборочно-монтажного производства изделий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медицинской техники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94 7350     9     Оборудование, оснастка и инструмент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погрузочно-разгрузочных, транспортных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складских работ изделий медицинской техники</w:t>
      </w:r>
    </w:p>
    <w:p w:rsidR="00CC4CF9" w:rsidRPr="00061AB7" w:rsidRDefault="00CC4CF9" w:rsidP="003463F3">
      <w:pPr>
        <w:pStyle w:val="ConsPlusCell"/>
        <w:jc w:val="both"/>
      </w:pPr>
      <w:r w:rsidRPr="00061AB7">
        <w:t>94 7351     4     Склады механизированные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94 7352     4     Накопители</w:t>
      </w:r>
    </w:p>
    <w:p w:rsidR="00CC4CF9" w:rsidRPr="00061AB7" w:rsidRDefault="00CC4CF9" w:rsidP="003463F3">
      <w:pPr>
        <w:pStyle w:val="ConsPlusCell"/>
        <w:jc w:val="both"/>
      </w:pPr>
      <w:r w:rsidRPr="00061AB7">
        <w:t>94 7353     5     Стеллажи производственного и складского хранения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94 7354     0     Тара цеховая, внутризаводская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94 7355     6     Средства для транспортирования внутрицеховые,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внутризаводские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94 7359     8     Оборудование, оснастка, инструмент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погрузочно-разгрузочных, транспортных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складских работ изделий медицинской техники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94 7360     3     Оборудование, оснастка и инструмент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производства, контроля и испытаний изделий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медицинской техники</w:t>
      </w:r>
    </w:p>
    <w:p w:rsidR="00CC4CF9" w:rsidRPr="00061AB7" w:rsidRDefault="00CC4CF9" w:rsidP="003463F3">
      <w:pPr>
        <w:pStyle w:val="ConsPlusCell"/>
        <w:jc w:val="both"/>
      </w:pPr>
      <w:r w:rsidRPr="00061AB7">
        <w:t>94 7361     9     Стенды испытательные и измерительные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94 7362     4     Приспособления, шаблоны, оправки для контроля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измерений</w:t>
      </w:r>
    </w:p>
    <w:p w:rsidR="00CC4CF9" w:rsidRPr="00061AB7" w:rsidRDefault="00CC4CF9" w:rsidP="003463F3">
      <w:pPr>
        <w:pStyle w:val="ConsPlusCell"/>
        <w:jc w:val="both"/>
      </w:pPr>
      <w:r w:rsidRPr="00061AB7">
        <w:t>94 7369     2     Оборудование, оснастка и инструмент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производства, контроля и испытаний изделий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медицинской техники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94 7370     8     Оборудование, оснастка и инструмент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производства изделий медицинской техники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стекла</w:t>
      </w:r>
    </w:p>
    <w:p w:rsidR="00CC4CF9" w:rsidRPr="00061AB7" w:rsidRDefault="00CC4CF9" w:rsidP="003463F3">
      <w:pPr>
        <w:pStyle w:val="ConsPlusCell"/>
        <w:jc w:val="both"/>
      </w:pPr>
      <w:r w:rsidRPr="00061AB7">
        <w:t>94 7371     3     Автоматы, полуавтоматы для формирования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изделий из стекла</w:t>
      </w:r>
    </w:p>
    <w:p w:rsidR="00CC4CF9" w:rsidRPr="00061AB7" w:rsidRDefault="00CC4CF9" w:rsidP="003463F3">
      <w:pPr>
        <w:pStyle w:val="ConsPlusCell"/>
        <w:jc w:val="both"/>
      </w:pPr>
      <w:r w:rsidRPr="00061AB7">
        <w:t>94 7372     9     Печи для производства изделий из стекла</w:t>
      </w:r>
    </w:p>
    <w:p w:rsidR="00CC4CF9" w:rsidRPr="00061AB7" w:rsidRDefault="00CC4CF9" w:rsidP="003463F3">
      <w:pPr>
        <w:pStyle w:val="ConsPlusCell"/>
        <w:jc w:val="both"/>
      </w:pPr>
      <w:r w:rsidRPr="00061AB7">
        <w:t>94 7373     4     Устройства, станки шлифовальные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94 7374     1     Оснастка и инструмент для производства изделий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стекла</w:t>
      </w:r>
    </w:p>
    <w:p w:rsidR="00CC4CF9" w:rsidRPr="00061AB7" w:rsidRDefault="00CC4CF9" w:rsidP="003463F3">
      <w:pPr>
        <w:pStyle w:val="ConsPlusCell"/>
        <w:jc w:val="both"/>
      </w:pPr>
      <w:r w:rsidRPr="00061AB7">
        <w:t>94 7379     7     Оборудование, оснастка и инструмент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производства изделий медицинской техники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стекла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94 7600     7     Оборудование, приспособления и инструмент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протезной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94 7610     1     Оборудование /</w:t>
      </w:r>
    </w:p>
    <w:p w:rsidR="00CC4CF9" w:rsidRPr="00061AB7" w:rsidRDefault="00CC4CF9" w:rsidP="003463F3">
      <w:pPr>
        <w:pStyle w:val="ConsPlusCell"/>
        <w:jc w:val="both"/>
      </w:pPr>
      <w:r w:rsidRPr="00061AB7">
        <w:t>94 7611     7     - с ручным приводом</w:t>
      </w:r>
    </w:p>
    <w:p w:rsidR="00CC4CF9" w:rsidRPr="00061AB7" w:rsidRDefault="00CC4CF9" w:rsidP="003463F3">
      <w:pPr>
        <w:pStyle w:val="ConsPlusCell"/>
        <w:jc w:val="both"/>
      </w:pPr>
      <w:r w:rsidRPr="00061AB7">
        <w:t>94 7612     2     - с электродвигателем</w:t>
      </w:r>
    </w:p>
    <w:p w:rsidR="00CC4CF9" w:rsidRPr="00061AB7" w:rsidRDefault="00CC4CF9" w:rsidP="003463F3">
      <w:pPr>
        <w:pStyle w:val="ConsPlusCell"/>
        <w:jc w:val="both"/>
      </w:pPr>
      <w:r w:rsidRPr="00061AB7">
        <w:t>94 7613     8     - специальное</w:t>
      </w:r>
    </w:p>
    <w:p w:rsidR="00CC4CF9" w:rsidRPr="00061AB7" w:rsidRDefault="00CC4CF9" w:rsidP="003463F3">
      <w:pPr>
        <w:pStyle w:val="ConsPlusCell"/>
        <w:jc w:val="both"/>
      </w:pPr>
      <w:r w:rsidRPr="00061AB7">
        <w:t>94 7620     6     Инструмент /</w:t>
      </w:r>
    </w:p>
    <w:p w:rsidR="00CC4CF9" w:rsidRPr="00061AB7" w:rsidRDefault="00CC4CF9" w:rsidP="003463F3">
      <w:pPr>
        <w:pStyle w:val="ConsPlusCell"/>
        <w:jc w:val="both"/>
      </w:pPr>
      <w:r w:rsidRPr="00061AB7">
        <w:t>94 7621     1     - для обработки кожаных деталей</w:t>
      </w:r>
    </w:p>
    <w:p w:rsidR="00CC4CF9" w:rsidRPr="00061AB7" w:rsidRDefault="00CC4CF9" w:rsidP="003463F3">
      <w:pPr>
        <w:pStyle w:val="ConsPlusCell"/>
        <w:jc w:val="both"/>
      </w:pPr>
      <w:r w:rsidRPr="00061AB7">
        <w:t>94 7622     7     - деревообрабатывающий</w:t>
      </w:r>
    </w:p>
    <w:p w:rsidR="00CC4CF9" w:rsidRPr="00061AB7" w:rsidRDefault="00CC4CF9" w:rsidP="003463F3">
      <w:pPr>
        <w:pStyle w:val="ConsPlusCell"/>
        <w:jc w:val="both"/>
      </w:pPr>
      <w:r w:rsidRPr="00061AB7">
        <w:t>94 7623     2     - слесарный</w:t>
      </w:r>
    </w:p>
    <w:p w:rsidR="00CC4CF9" w:rsidRPr="00061AB7" w:rsidRDefault="00CC4CF9" w:rsidP="003463F3">
      <w:pPr>
        <w:pStyle w:val="ConsPlusCell"/>
        <w:jc w:val="both"/>
      </w:pPr>
      <w:r w:rsidRPr="00061AB7">
        <w:t>94 7624     8     - для гипсовых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94 7630     0     Оснастка технологическая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94 7631     6     Приспособления слесарные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94 7632     1     Штампы</w:t>
      </w:r>
    </w:p>
    <w:p w:rsidR="00CC4CF9" w:rsidRPr="00061AB7" w:rsidRDefault="00CC4CF9" w:rsidP="003463F3">
      <w:pPr>
        <w:pStyle w:val="ConsPlusCell"/>
        <w:jc w:val="both"/>
      </w:pPr>
      <w:r w:rsidRPr="00061AB7">
        <w:t>94 7633     7     Приспособления сборочные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94 7640     5     Приборы /</w:t>
      </w:r>
    </w:p>
    <w:p w:rsidR="00CC4CF9" w:rsidRPr="00061AB7" w:rsidRDefault="00CC4CF9" w:rsidP="003463F3">
      <w:pPr>
        <w:pStyle w:val="ConsPlusCell"/>
        <w:jc w:val="both"/>
      </w:pPr>
      <w:r w:rsidRPr="00061AB7">
        <w:t>94 7641     0     - контрольно-сборочные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94 7642     6     - контрольные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94 7900     8     Оборудование специальное технологическое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медицинской промышленности прочее и запасные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части к нему</w:t>
      </w:r>
    </w:p>
    <w:p w:rsidR="00CC4CF9" w:rsidRPr="00061AB7" w:rsidRDefault="00CC4CF9" w:rsidP="003463F3">
      <w:pPr>
        <w:pStyle w:val="ConsPlusCell"/>
        <w:jc w:val="both"/>
      </w:pPr>
      <w:r w:rsidRPr="00061AB7">
        <w:t>94 7910     2     Оборудование, приспособления и инструмент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биологических исследований и биотехнологии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94 8000     8     Линзы для коррекции зрения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94 8100     1     Линзы для коррекции зрения очковые бесцветные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неорганического стекла</w:t>
      </w:r>
    </w:p>
    <w:p w:rsidR="00CC4CF9" w:rsidRPr="00061AB7" w:rsidRDefault="00CC4CF9" w:rsidP="003463F3">
      <w:pPr>
        <w:pStyle w:val="ConsPlusCell"/>
        <w:jc w:val="both"/>
      </w:pPr>
      <w:r w:rsidRPr="00061AB7">
        <w:t>94 8110     6     Линзы для коррекции зрения очковые бесцветные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неорганического стекла афокальные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94 8111     1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8112     7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8113     2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8114     8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8115     3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8116     9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8117     4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8118     6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8120     0     Линзы для коррекции зрения очковые бесцветные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неорганического стекла однофокальные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стигматические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94 8121     6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8122     1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8123     7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8124     2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8125     8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8126     3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8127     9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8128     4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8130     5     Линзы для коррекции зрения очковые бесцветные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неорганического стекла однофокальные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астигматические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94 8131     0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8132     6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8133     1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8134     7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8135     2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8136     8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8137     3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8138     9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8140     7     Линзы для коррекции зрения очковые бесцветные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неорганического стекла бифокальные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стигматические цельные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94 8141     5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8142     0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8143     6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8144     1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8145     7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8146     2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8147     8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8148     3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8150     4     Линзы для коррекции зрения очковые бесцветные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неорганического стекла бифокальные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астигматические цельные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94 8151     0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8152     5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8153     0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8154     6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8155     1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8156     7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8157     2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8158     8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8160     9     Линзы для коррекции зрения очковые бесцветные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неорганического стекла бифокальные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стигматические спеченные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94 8161     4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8162     4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8163     5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8164     0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8165     6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8166     1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8167     7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8168     2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8170     3     Линзы для коррекции зрения очковые бесцветные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неорганического стекла бифокальные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астигматические спеченные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94 8171     9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8172     4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8173     8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8174     5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8175     0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8176     6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8177     1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8178     7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8180     8     Линзы для коррекции зрения очковые бесцветные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неорганического стекла трифокальные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стигматические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94 8181     3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8182     9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8183     4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8184     1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8185     5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8186     0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8187     6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8188     1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8190     2     Линзы для коррекции зрения очковые бесцветные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неорганического стекла трифокальные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астигматические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94 8191     8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8192     3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8193     9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8194     4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8195     5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8196     5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8197     0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8198     6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8200     5     Линзы для коррекции зрения очковые бесцветные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пластмасс</w:t>
      </w:r>
    </w:p>
    <w:p w:rsidR="00CC4CF9" w:rsidRPr="00061AB7" w:rsidRDefault="00CC4CF9" w:rsidP="003463F3">
      <w:pPr>
        <w:pStyle w:val="ConsPlusCell"/>
        <w:jc w:val="both"/>
      </w:pPr>
      <w:r w:rsidRPr="00061AB7">
        <w:t>94 8210     3     Линзы для коррекции зрения очковые бесцветные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пластмасс афокальные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94 8211     5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8212     0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8213     6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8214     1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8215     7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8216     2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8217     8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8218     3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8220     4     Линзы для коррекции зрения очковые бесцветные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пластмасс однофокальные стигматические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94 8221     7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8222     5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8223     0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8224     6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8225     1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8226     7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8227     2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8228     8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8230     9     Линзы для коррекции зрения очковые бесцветные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пластмасс однофокальные астигматические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94 8231     4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8232     0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8233     5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8234     0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8235     6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8236     1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8237     7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8238     2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8240     3     Линзы для коррекции зрения очковые бесцветные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пластмасс бифокальные стигматические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цельные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94 8241     9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8242     4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8243     4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8244     5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8245     0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8246     6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8247     1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8248     7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8250     8     Линзы для коррекции зрения очковые бесцветные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пластмасс бифокальные астигматические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цельные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94 8251     3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8252     9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8253     4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8254     8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8255     5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8256     0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8257     6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8258     1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8260     2     Линзы для коррекции зрения очковые бесцветные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пластмасс бифокальные стигматические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спеченные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94 8261     8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8262     3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8263     9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8264     4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8265     1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8266     5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8267     0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8268     6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8270     7     Линзы для коррекции зрения очковые бесцветные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пластмасс бифокальные астигматические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спеченные/</w:t>
      </w:r>
    </w:p>
    <w:p w:rsidR="00CC4CF9" w:rsidRPr="00061AB7" w:rsidRDefault="00CC4CF9" w:rsidP="003463F3">
      <w:pPr>
        <w:pStyle w:val="ConsPlusCell"/>
        <w:jc w:val="both"/>
      </w:pPr>
      <w:r w:rsidRPr="00061AB7">
        <w:t>94 8271     2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8272     8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8273     3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8274     9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8275     4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8276     5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8277     5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8278     0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8280     1     Линзы для коррекции зрения очковые бесцветные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пластмасс трифокальные стигматические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94 8281     7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8282     2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8283     8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8284     3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8285     9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8286     4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8287     9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8288     5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8290     6     Линзы для коррекции зрения очковые бесцветные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пластмасс трифокальные астигматические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94 8291     1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8292     7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8293     2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8294     8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8295     3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8296     9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8297     4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8298     2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8300     9     Линзы для коррекции зрения очковые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пониженным светопропусканием окрашенные в массе</w:t>
      </w:r>
    </w:p>
    <w:p w:rsidR="00CC4CF9" w:rsidRPr="00061AB7" w:rsidRDefault="00CC4CF9" w:rsidP="003463F3">
      <w:pPr>
        <w:pStyle w:val="ConsPlusCell"/>
        <w:jc w:val="both"/>
      </w:pPr>
      <w:r w:rsidRPr="00061AB7">
        <w:t>94 8310     3     Линзы для коррекции зрения очковые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пониженным светопропусканием окрашенные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массе афокальные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94 8311     9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8312     4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8313     0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8314     5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8315     0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8316     6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8317     1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8318     7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8320     8     Линзы для коррекции зрения очковые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пониженным светопропусканием окрашенные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массе однофокальные стигматические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94 8321     3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8322     9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8323     4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8324     4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8325     5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8326     0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8327     6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8328     1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8330     2     Линзы для коррекции зрения очковые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пониженным светопропусканием окрашенные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массе однофокальные астигматические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94 8331     8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8332     3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8333     9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8334     4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8335     8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8336     5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8337     0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8338     6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8340     7     Линзы для коррекции зрения очковые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пониженным светопропусканием окрашенные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массе бифокальные стигматические цельные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94 8341     2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8342     8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8343     3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8344     9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8345     4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8346     1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8347     5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8348     0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8350     1     Линзы для коррекции зрения очковые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пониженным светопропусканием окрашенные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массе бифокальные астигматические цельные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94 8351     7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8352     2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8353     8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8354     3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8355     9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8356     4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8357     5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8358     5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8360     6     Линзы для коррекции зрения очковые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пониженным светопропусканием окрашенные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массе бифокальные стигматические спеченные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94 8361     1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8362     7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8363     2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8364     8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8365     3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8366     9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8367     4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8368     9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8370     0     Линзы для коррекции зрения очковые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пониженным светопропусканием окрашенные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массе бифокальные астигматические спеченные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94 8371     6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8372     1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8373     7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8374     2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8375     8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8376     3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8377     9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8378     4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8380     5     Линзы для коррекции зрения очковые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пониженным светопропусканием окрашенные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массе трифокальные стигматические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94 8381     0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8382     6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8383     1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8384     7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8385     2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8386     8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8387     3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8388     9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8390     0     Линзы для коррекции зрения очковые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пониженным светопропусканием окрашенные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массе трифокальные астигматические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94 8391     5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8392     0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8393     6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8394     1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8395     7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8396     2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8397     8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8398     3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8400     2     Линзы для коррекции зрения очковые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пониженным светопропусканием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покрытием-фильтром</w:t>
      </w:r>
    </w:p>
    <w:p w:rsidR="00CC4CF9" w:rsidRPr="00061AB7" w:rsidRDefault="00CC4CF9" w:rsidP="003463F3">
      <w:pPr>
        <w:pStyle w:val="ConsPlusCell"/>
        <w:jc w:val="both"/>
      </w:pPr>
      <w:r w:rsidRPr="00061AB7">
        <w:t>94 8410     7     Линзы для коррекции зрения очковые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пониженным светопропусканием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покрытием-фильтром афокальные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94 8411     2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8412     8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8413     3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8414     9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8415     4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8416     8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8417     5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8418     0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8420     1     Линзы для коррекции зрения очковые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пониженным светопропусканием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покрытием-фильтром однофокальные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стигматические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94 8421     7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8422     2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8423     8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8424     3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8425     9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8426     4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8427     1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8428     5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8430     6     Линзы для коррекции зрения очковые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пониженным светопропусканием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покрытием-фильтром однофокальные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астигматические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94 8431     1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8432     7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8433     2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8434     8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8435     3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8436     9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8437     4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8438     5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8440     0     Линзы для коррекции зрения очковые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пониженным светопропусканием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покрытием-фильтром бифокальные стигматические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цельные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94 8441     6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8442     1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8443     7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8444     2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8445     8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8446     3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8447     9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8448     4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8450     5     Линзы для коррекции зрения очковые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пониженным светопропусканием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покрытием-фильтром бифокальные астигматические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цельные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94 8451     0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8452     6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8453     1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8454     7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8455     2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8456     8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8457     3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8458     9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8460     6     Линзы для коррекции зрения очковые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пониженным светопропусканием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покрытием-фильтром бифокальные стигматические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спеченные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94 8461     5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8462     0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8463     6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8464     1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8465     7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8466     2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8467     8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8468     3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8470     4     Линзы для коррекции зрения очковые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пониженным светопропусканием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покрытием-фильтром бифокальные астигматические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спеченные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94 8471     0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8472     5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8473     0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8474     6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8475     1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8476     7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8477     2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8478     8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8480     9     Линзы для коррекции зрения очковые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пониженным светопропусканием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покрытием-фильтром трифокальные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стигматические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94 8481     4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8482     3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8483     5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8484     0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8485     6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8486     1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8487     7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8488     2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8490     3     Линзы для коррекции зрения очковые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пониженным светопропусканием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покрытием-фильтром трифокальные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астигматические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94 8491     9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8492     4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8493     7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8494     5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8495     0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8496     6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8497     1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8498     7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8500     6     Линзы для коррекции зрения очковые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пониженным светопропусканием фотохромные</w:t>
      </w:r>
    </w:p>
    <w:p w:rsidR="00CC4CF9" w:rsidRPr="00061AB7" w:rsidRDefault="00CC4CF9" w:rsidP="003463F3">
      <w:pPr>
        <w:pStyle w:val="ConsPlusCell"/>
        <w:jc w:val="both"/>
      </w:pPr>
      <w:r w:rsidRPr="00061AB7">
        <w:t>94 8510     0     Линзы для коррекции зрение очковые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пониженным светопропусканием фотохромные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афокальные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94 8511     6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8512     1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8513     7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8514     2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8515     8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8516     3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8517     9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8518     4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8520     5     Линзы для коррекции зрения очковые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пониженным светопропусканием фотохромные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однофокальные стигматические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94 8521     0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8522     6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8523     1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8524     7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8525     2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8526     8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8527     3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8528     9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8530     2     Линзы для коррекции зрения очковые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пониженным светопропусканием фотохромные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однофокальные астигматические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94 8531     5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8532     0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8533     6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8534     1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8535     7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8536     2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8537     8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8538     3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8540     4     Линзы для коррекции зрения очковые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пониженным светопропусканием фотохромные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бифокальные стигматические цельные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94 8541     6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8542     5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8543     0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8544     6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8545     1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8546     7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8547     2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8548     8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8550     9     Линзы для коррекции зрения очковые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пониженным светопропусканием фотохромные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бифокальные астигматические цельные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94 8551     4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8552     0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8553     5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8554     0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8555     6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8556     1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8557     7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8558     2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8560     3     Линзы для коррекции зрения очковые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пониженным светопропусканием фотохромные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бифокальные стигматические спеченные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94 8561     9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8562     4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8563     3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8564     5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8565     0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8566     6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8567     1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8568     7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8570     8     Линзы для коррекции зрения очковые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пониженным светопропусканием фотохромные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бифокальные астигматические спеченные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94 8571     3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8572     9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8573     4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8574     7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8575     5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8576     0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8577     6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8578     1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8580     2     Линзы для коррекции зрения очковые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пониженным светопропусканием фотохромные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трифокальные стигматические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94 8581     8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8582     3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8583     9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8584     4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8585     0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8586     5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8587     0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8588     6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8590     7     Линзы для коррекции зрения очковые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пониженным светопропусканием фотохромные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трифокальные астигматические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94 8591     2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8592     8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8593     3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8594     9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8595     4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8596     4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8597     5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8598     0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8600     9     Линзы для коррекции зрения очковые специальные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(призматические, изейконические)</w:t>
      </w:r>
    </w:p>
    <w:p w:rsidR="00CC4CF9" w:rsidRPr="00061AB7" w:rsidRDefault="00CC4CF9" w:rsidP="003463F3">
      <w:pPr>
        <w:pStyle w:val="ConsPlusCell"/>
        <w:jc w:val="both"/>
      </w:pPr>
      <w:r w:rsidRPr="00061AB7">
        <w:t>94 8610     4     Линзы для коррекции зрения очковые афокальные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призматические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94 8611     2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8612     5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8613     0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8614     6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8615     1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8616     7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8617     2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8618     8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8620     9     Линзы для коррекции зрения очковые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однофокальные стигматические призматические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94 8621     4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8622     6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8623     5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8624     0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8625     6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8626     1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8627     7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8628     2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8630     3     Линзы для коррекции зрения очковые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однофокальные астигматические призматические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94 8631     9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8632     4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8633     0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8634     5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8635     0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8636     6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8637     1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8638     7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8640     8     Линзы для коррекции зрения очковые бифокальные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призматические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94 8641     3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8642     9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8643     4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8644     3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8645     5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8646     0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8647     6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8648     1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8650     2     Линзы для коррекции зрения очковые афокальные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изейконические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94 8651     8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8652     3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8653     9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8654     4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8655     7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8656     5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8657     0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8658     6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8660     7     Линзы для коррекции зрения очковые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однофокальные стигматические изейконические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94 8661     2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8662     8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8663     3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8664     9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8665     4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8666     0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8667     5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8668     0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8670     1     Линзы для коррекции зрения очковые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однофокальные астигматические изейконические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94 8671     7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8672     2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8673     8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8674     3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8675     9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8676     4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8677     4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8678     5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8700     3     Линзы для коррекции зрения очковые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трансфокальные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94 8710     8     Линзы для коррекции зрения очковые бесцветные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неорганического стекла трансфокальные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стигматические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94 8711     3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8712     9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8713     4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8714     0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8715     5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8716     0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8717     6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8718     1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8720     2     Линзы для коррекции зрения очковые бесцветные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неорганического стекла трансфокальные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астигматические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94 8721     8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8722     3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8723     9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8724     4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8725     3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8726     5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8727     0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8728     6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8730     7     Линзы для коррекции зрения очковые бесцветные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пластмасс трансфокальные стигматические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94 8731     2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8732     8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8733     3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8734     9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8735     4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8736     7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8737     5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8738     0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8740     1     Линзы для коррекции зрения очковые бесцветные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пластмасс трансфокальные астигматические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94 8741     7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8742     2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8743     8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8744     3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8745     9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8746     4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8747     0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8748     5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8750     6     Линзы для коррекции зрения очковые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пониженным светопропусканием окрашенные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массе трансфокальные стигматические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94 8751     1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8752     7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8753     2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8754     8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8755     3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8756     9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8757     4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8758     4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8760     0     Линзы для коррекции зрения очковые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пониженным светопропусканием окрашенные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массе трансфокальные астигматические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94 8761     6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8762     1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8763     7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8764     2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8765     8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8766     3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8767     9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8768     4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8770     5     Линзы для коррекции зрения очковые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пониженным светопропусканием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покрытием-фильтром трансфокальные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стигматические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94 8771     0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8772     6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8773     1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8774     7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8775     2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8776     8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8777     3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8778     9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8780     5     Линзы для коррекции зрения очковые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пониженным светопропусканием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покрытием-фильтром трансфокальные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астигматические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94 8781     5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8782     0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8783     6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8784     1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8785     7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8786     2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8787     8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8788     3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8790     4     Линзы для коррекции зрения очковые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пониженным светопропусканием фотохромные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трансфокальные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94 8791     9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8792     5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8793     0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8794     6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8795     1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8796     7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8797     2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8798     8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8800     7     Линзы для коррекции зрения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94 8810     1     Линзы для коррекции зрения очковые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просветленные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94 8811     7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8812     2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8813     8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8814     3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8815     9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8816     4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8817     7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8818     5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8820     6     Линзы для коррекции зрения очковые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дегрессивные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94 8821     1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8822     7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8823     2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8824     8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8825     3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8826     9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8827     4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8828     0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8830     0     Линзы для коррекции зрения очковые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лентикулярные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94 8831     6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8832     1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8833     7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8834     2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8835     8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8836     3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8837     9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8838     4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8840     5     Линзы для коррекции зрения очковые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децентрированные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94 8841     0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8842     6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8843     1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8844     7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8845     2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8846     8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8847     3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8848     9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8850     1     Линзы для коррекции зрения очковые упрочненные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94 8851     5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8852     0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8853     6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8854     1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8855     7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8856     2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8857     8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8858     3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8860     4     Линзы для коррекции зрение очковые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многофокальные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94 8861     5     - диаметром до 48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8862     5     - диаметром 50 и 52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8863     0     - диаметром 54 и 56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8864     6     - диаметром 58 и 60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8865     1     - диаметром 62 и 64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8866     7     - диаметром 66 и 68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8867     2     - диаметром 70 и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8868     8     - диаметром св. 72 мм</w:t>
      </w:r>
    </w:p>
    <w:p w:rsidR="00CC4CF9" w:rsidRPr="00061AB7" w:rsidRDefault="00CC4CF9" w:rsidP="003463F3">
      <w:pPr>
        <w:pStyle w:val="ConsPlusCell"/>
        <w:jc w:val="both"/>
      </w:pPr>
      <w:r w:rsidRPr="00061AB7">
        <w:t>94 8870     9     Линзы для коррекции зрения контактные мягкие</w:t>
      </w:r>
    </w:p>
    <w:p w:rsidR="00CC4CF9" w:rsidRPr="00061AB7" w:rsidRDefault="00CC4CF9" w:rsidP="003463F3">
      <w:pPr>
        <w:pStyle w:val="ConsPlusCell"/>
        <w:jc w:val="both"/>
      </w:pPr>
      <w:r w:rsidRPr="00061AB7">
        <w:t>94 8880     3     Линзы для коррекции зрения контактные жесткие</w:t>
      </w:r>
    </w:p>
    <w:p w:rsidR="00CC4CF9" w:rsidRPr="00061AB7" w:rsidRDefault="00CC4CF9" w:rsidP="003463F3">
      <w:pPr>
        <w:pStyle w:val="ConsPlusCell"/>
        <w:jc w:val="both"/>
      </w:pPr>
      <w:r w:rsidRPr="00061AB7">
        <w:t>94 8890     8     Линзы для коррекции зрения очковые для больных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глаукомой</w:t>
      </w:r>
    </w:p>
    <w:p w:rsidR="00CC4CF9" w:rsidRPr="00061AB7" w:rsidRDefault="00CC4CF9" w:rsidP="003463F3">
      <w:pPr>
        <w:pStyle w:val="ConsPlusCell"/>
        <w:jc w:val="both"/>
      </w:pPr>
      <w:r w:rsidRPr="00061AB7">
        <w:t>94 8900     0     Элементы оптические для коррекции зрения,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заготовки и полуфабрикаты линз</w:t>
      </w:r>
    </w:p>
    <w:p w:rsidR="00CC4CF9" w:rsidRPr="00061AB7" w:rsidRDefault="00CC4CF9" w:rsidP="003463F3">
      <w:pPr>
        <w:pStyle w:val="ConsPlusCell"/>
        <w:jc w:val="both"/>
      </w:pPr>
      <w:r w:rsidRPr="00061AB7">
        <w:t>94 8910     5     Элементы для коррекции зрения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94 8911     0     - оптические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94 8912     6     - сферопризматические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94 8913     1     - другие</w:t>
      </w:r>
    </w:p>
    <w:p w:rsidR="00CC4CF9" w:rsidRPr="00061AB7" w:rsidRDefault="00CC4CF9" w:rsidP="003463F3">
      <w:pPr>
        <w:pStyle w:val="ConsPlusCell"/>
        <w:jc w:val="both"/>
      </w:pPr>
      <w:r w:rsidRPr="00061AB7">
        <w:t>94 8920     8     Заготовки и полуфабрикаты линз</w:t>
      </w:r>
    </w:p>
    <w:p w:rsidR="00CC4CF9" w:rsidRPr="00061AB7" w:rsidRDefault="00CC4CF9" w:rsidP="003463F3">
      <w:pPr>
        <w:pStyle w:val="ConsPlusCell"/>
        <w:jc w:val="both"/>
      </w:pPr>
      <w:r w:rsidRPr="00061AB7">
        <w:t>94 8921     5     Линзы-заготовки</w:t>
      </w:r>
    </w:p>
    <w:p w:rsidR="00CC4CF9" w:rsidRPr="00061AB7" w:rsidRDefault="00CC4CF9" w:rsidP="003463F3">
      <w:pPr>
        <w:pStyle w:val="ConsPlusCell"/>
        <w:jc w:val="both"/>
      </w:pPr>
      <w:r w:rsidRPr="00061AB7">
        <w:t>94 8922     0     Линзы-полуфабрикаты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94 9000     0     Комплектующие (запасные части) изделия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медицинской техники отраслевого применения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94 9300     1     Запасные части к инструментам медицинским</w:t>
      </w:r>
    </w:p>
    <w:p w:rsidR="00CC4CF9" w:rsidRPr="00061AB7" w:rsidRDefault="00CC4CF9" w:rsidP="003463F3">
      <w:pPr>
        <w:pStyle w:val="ConsPlusCell"/>
        <w:jc w:val="both"/>
      </w:pPr>
      <w:r w:rsidRPr="00061AB7">
        <w:t>94 9310     6     Запасные части к инструментам / механизированным</w:t>
      </w:r>
    </w:p>
    <w:p w:rsidR="00CC4CF9" w:rsidRPr="00061AB7" w:rsidRDefault="00CC4CF9" w:rsidP="003463F3">
      <w:pPr>
        <w:pStyle w:val="ConsPlusCell"/>
        <w:jc w:val="both"/>
      </w:pPr>
      <w:r w:rsidRPr="00061AB7">
        <w:t>94 9311     1     - сшивающим</w:t>
      </w:r>
    </w:p>
    <w:p w:rsidR="00CC4CF9" w:rsidRPr="00061AB7" w:rsidRDefault="00CC4CF9" w:rsidP="003463F3">
      <w:pPr>
        <w:pStyle w:val="ConsPlusCell"/>
        <w:jc w:val="both"/>
      </w:pPr>
      <w:r w:rsidRPr="00061AB7">
        <w:t>94 9312     7     - режущим с приводом</w:t>
      </w:r>
    </w:p>
    <w:p w:rsidR="00CC4CF9" w:rsidRPr="00061AB7" w:rsidRDefault="00CC4CF9" w:rsidP="003463F3">
      <w:pPr>
        <w:pStyle w:val="ConsPlusCell"/>
        <w:jc w:val="both"/>
      </w:pPr>
      <w:r w:rsidRPr="00061AB7">
        <w:t>94 9313     2     - механизированным прочим</w:t>
      </w:r>
    </w:p>
    <w:p w:rsidR="00CC4CF9" w:rsidRPr="00061AB7" w:rsidRDefault="00CC4CF9" w:rsidP="003463F3">
      <w:pPr>
        <w:pStyle w:val="ConsPlusCell"/>
        <w:jc w:val="both"/>
      </w:pPr>
      <w:r w:rsidRPr="00061AB7">
        <w:t>94 9320     0     Запасные части к / колющим инструментам</w:t>
      </w:r>
    </w:p>
    <w:p w:rsidR="00CC4CF9" w:rsidRPr="00061AB7" w:rsidRDefault="00CC4CF9" w:rsidP="003463F3">
      <w:pPr>
        <w:pStyle w:val="ConsPlusCell"/>
        <w:jc w:val="both"/>
      </w:pPr>
      <w:r w:rsidRPr="00061AB7">
        <w:t>94 9328     4     - медицинским шприцам</w:t>
      </w:r>
    </w:p>
    <w:p w:rsidR="00CC4CF9" w:rsidRPr="00061AB7" w:rsidRDefault="00CC4CF9" w:rsidP="003463F3">
      <w:pPr>
        <w:pStyle w:val="ConsPlusCell"/>
        <w:jc w:val="both"/>
      </w:pPr>
      <w:r w:rsidRPr="00061AB7">
        <w:t>94 9340     2     Запасные части к / оттесняющим инструментам</w:t>
      </w:r>
    </w:p>
    <w:p w:rsidR="00CC4CF9" w:rsidRPr="00061AB7" w:rsidRDefault="00CC4CF9" w:rsidP="003463F3">
      <w:pPr>
        <w:pStyle w:val="ConsPlusCell"/>
        <w:jc w:val="both"/>
      </w:pPr>
      <w:r w:rsidRPr="00061AB7">
        <w:t>94 9341     5     - расширителям</w:t>
      </w:r>
    </w:p>
    <w:p w:rsidR="00CC4CF9" w:rsidRPr="00061AB7" w:rsidRDefault="00CC4CF9" w:rsidP="003463F3">
      <w:pPr>
        <w:pStyle w:val="ConsPlusCell"/>
        <w:jc w:val="both"/>
      </w:pPr>
      <w:r w:rsidRPr="00061AB7">
        <w:t>94 9342     0     - оттесняющим инструментам</w:t>
      </w:r>
    </w:p>
    <w:p w:rsidR="00CC4CF9" w:rsidRPr="00061AB7" w:rsidRDefault="00CC4CF9" w:rsidP="003463F3">
      <w:pPr>
        <w:pStyle w:val="ConsPlusCell"/>
        <w:jc w:val="both"/>
      </w:pPr>
      <w:r w:rsidRPr="00061AB7">
        <w:t>94 9343     6     - разделяющим инструментам</w:t>
      </w:r>
    </w:p>
    <w:p w:rsidR="00CC4CF9" w:rsidRPr="00061AB7" w:rsidRDefault="00CC4CF9" w:rsidP="003463F3">
      <w:pPr>
        <w:pStyle w:val="ConsPlusCell"/>
        <w:jc w:val="both"/>
      </w:pPr>
      <w:r w:rsidRPr="00061AB7">
        <w:t>94 9344     1     - извлекающим инструментам</w:t>
      </w:r>
    </w:p>
    <w:p w:rsidR="00CC4CF9" w:rsidRPr="00061AB7" w:rsidRDefault="00CC4CF9" w:rsidP="003463F3">
      <w:pPr>
        <w:pStyle w:val="ConsPlusCell"/>
        <w:jc w:val="both"/>
      </w:pPr>
      <w:r w:rsidRPr="00061AB7">
        <w:t>94 9350     4     Запасные части к / инструментам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многоповерхностного воздействия (зажимным)</w:t>
      </w:r>
    </w:p>
    <w:p w:rsidR="00CC4CF9" w:rsidRPr="00061AB7" w:rsidRDefault="00CC4CF9" w:rsidP="003463F3">
      <w:pPr>
        <w:pStyle w:val="ConsPlusCell"/>
        <w:jc w:val="both"/>
      </w:pPr>
      <w:r w:rsidRPr="00061AB7">
        <w:t>94 9351     6     - зажимам</w:t>
      </w:r>
    </w:p>
    <w:p w:rsidR="00CC4CF9" w:rsidRPr="00061AB7" w:rsidRDefault="00CC4CF9" w:rsidP="003463F3">
      <w:pPr>
        <w:pStyle w:val="ConsPlusCell"/>
        <w:jc w:val="both"/>
      </w:pPr>
      <w:r w:rsidRPr="00061AB7">
        <w:t>94 9352     5     - пинцетам</w:t>
      </w:r>
    </w:p>
    <w:p w:rsidR="00CC4CF9" w:rsidRPr="00061AB7" w:rsidRDefault="00CC4CF9" w:rsidP="003463F3">
      <w:pPr>
        <w:pStyle w:val="ConsPlusCell"/>
        <w:jc w:val="both"/>
      </w:pPr>
      <w:r w:rsidRPr="00061AB7">
        <w:t>94 9353     0     - щипцам</w:t>
      </w:r>
    </w:p>
    <w:p w:rsidR="00CC4CF9" w:rsidRPr="00061AB7" w:rsidRDefault="00CC4CF9" w:rsidP="003463F3">
      <w:pPr>
        <w:pStyle w:val="ConsPlusCell"/>
        <w:jc w:val="both"/>
      </w:pPr>
      <w:r w:rsidRPr="00061AB7">
        <w:t>94 9354     6     - держателям</w:t>
      </w:r>
    </w:p>
    <w:p w:rsidR="00CC4CF9" w:rsidRPr="00061AB7" w:rsidRDefault="00CC4CF9" w:rsidP="003463F3">
      <w:pPr>
        <w:pStyle w:val="ConsPlusCell"/>
        <w:jc w:val="both"/>
      </w:pPr>
      <w:r w:rsidRPr="00061AB7">
        <w:t>94 9355     1     - раздавливающим инструментам</w:t>
      </w:r>
    </w:p>
    <w:p w:rsidR="00CC4CF9" w:rsidRPr="00061AB7" w:rsidRDefault="00CC4CF9" w:rsidP="003463F3">
      <w:pPr>
        <w:pStyle w:val="ConsPlusCell"/>
        <w:jc w:val="both"/>
      </w:pPr>
      <w:r w:rsidRPr="00061AB7">
        <w:t>94 9360     9     Запасные части к / зондирующим, бужирующим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инструментам</w:t>
      </w:r>
    </w:p>
    <w:p w:rsidR="00CC4CF9" w:rsidRPr="00061AB7" w:rsidRDefault="00CC4CF9" w:rsidP="003463F3">
      <w:pPr>
        <w:pStyle w:val="ConsPlusCell"/>
        <w:jc w:val="both"/>
      </w:pPr>
      <w:r w:rsidRPr="00061AB7">
        <w:t>94 9361     4     - зондам</w:t>
      </w:r>
    </w:p>
    <w:p w:rsidR="00CC4CF9" w:rsidRPr="00061AB7" w:rsidRDefault="00CC4CF9" w:rsidP="003463F3">
      <w:pPr>
        <w:pStyle w:val="ConsPlusCell"/>
        <w:jc w:val="both"/>
      </w:pPr>
      <w:r w:rsidRPr="00061AB7">
        <w:t>94 9362     0     - бужам</w:t>
      </w:r>
    </w:p>
    <w:p w:rsidR="00CC4CF9" w:rsidRPr="00061AB7" w:rsidRDefault="00CC4CF9" w:rsidP="003463F3">
      <w:pPr>
        <w:pStyle w:val="ConsPlusCell"/>
        <w:jc w:val="both"/>
      </w:pPr>
      <w:r w:rsidRPr="00061AB7">
        <w:t>94 9363     5     - катетерам</w:t>
      </w:r>
    </w:p>
    <w:p w:rsidR="00CC4CF9" w:rsidRPr="00061AB7" w:rsidRDefault="00CC4CF9" w:rsidP="003463F3">
      <w:pPr>
        <w:pStyle w:val="ConsPlusCell"/>
        <w:jc w:val="both"/>
      </w:pPr>
      <w:r w:rsidRPr="00061AB7">
        <w:t>94 9370     3     Запасные части к наборам / медицинским</w:t>
      </w:r>
    </w:p>
    <w:p w:rsidR="00CC4CF9" w:rsidRPr="00061AB7" w:rsidRDefault="00CC4CF9" w:rsidP="003463F3">
      <w:pPr>
        <w:pStyle w:val="ConsPlusCell"/>
        <w:jc w:val="both"/>
      </w:pPr>
      <w:r w:rsidRPr="00061AB7">
        <w:t>94 9371     9     - для сердечно-сосудистой и абдоминальной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хирургии</w:t>
      </w:r>
    </w:p>
    <w:p w:rsidR="00CC4CF9" w:rsidRPr="00061AB7" w:rsidRDefault="00CC4CF9" w:rsidP="003463F3">
      <w:pPr>
        <w:pStyle w:val="ConsPlusCell"/>
        <w:jc w:val="both"/>
      </w:pPr>
      <w:r w:rsidRPr="00061AB7">
        <w:t>94 9372     4     - травматологическим</w:t>
      </w:r>
    </w:p>
    <w:p w:rsidR="00CC4CF9" w:rsidRPr="00061AB7" w:rsidRDefault="00CC4CF9" w:rsidP="003463F3">
      <w:pPr>
        <w:pStyle w:val="ConsPlusCell"/>
        <w:jc w:val="both"/>
      </w:pPr>
      <w:r w:rsidRPr="00061AB7">
        <w:t>94 9373     3     - оториноларингологическим</w:t>
      </w:r>
    </w:p>
    <w:p w:rsidR="00CC4CF9" w:rsidRPr="00061AB7" w:rsidRDefault="00CC4CF9" w:rsidP="003463F3">
      <w:pPr>
        <w:pStyle w:val="ConsPlusCell"/>
        <w:jc w:val="both"/>
      </w:pPr>
      <w:r w:rsidRPr="00061AB7">
        <w:t>94 9374     5     - офтальмологическим</w:t>
      </w:r>
    </w:p>
    <w:p w:rsidR="00CC4CF9" w:rsidRPr="00061AB7" w:rsidRDefault="00CC4CF9" w:rsidP="003463F3">
      <w:pPr>
        <w:pStyle w:val="ConsPlusCell"/>
        <w:jc w:val="both"/>
      </w:pPr>
      <w:r w:rsidRPr="00061AB7">
        <w:t>94 9375     0     - стоматологическим</w:t>
      </w:r>
    </w:p>
    <w:p w:rsidR="00CC4CF9" w:rsidRPr="00061AB7" w:rsidRDefault="00CC4CF9" w:rsidP="003463F3">
      <w:pPr>
        <w:pStyle w:val="ConsPlusCell"/>
        <w:jc w:val="both"/>
      </w:pPr>
      <w:r w:rsidRPr="00061AB7">
        <w:t>94 9376     6     - акушерским, гинекологическим и урологическим</w:t>
      </w:r>
    </w:p>
    <w:p w:rsidR="00CC4CF9" w:rsidRPr="00061AB7" w:rsidRDefault="00CC4CF9" w:rsidP="003463F3">
      <w:pPr>
        <w:pStyle w:val="ConsPlusCell"/>
        <w:jc w:val="both"/>
      </w:pPr>
      <w:r w:rsidRPr="00061AB7">
        <w:t>94 9377     1     - нейрохирургическим</w:t>
      </w:r>
    </w:p>
    <w:p w:rsidR="00CC4CF9" w:rsidRPr="00061AB7" w:rsidRDefault="00CC4CF9" w:rsidP="003463F3">
      <w:pPr>
        <w:pStyle w:val="ConsPlusCell"/>
        <w:jc w:val="both"/>
      </w:pPr>
      <w:r w:rsidRPr="00061AB7">
        <w:t>94 9379     2     - общего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94 9380     8     Запасные части изделий / травматологических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>94 9381     3     - для соединения костей</w:t>
      </w:r>
    </w:p>
    <w:p w:rsidR="00CC4CF9" w:rsidRPr="00061AB7" w:rsidRDefault="00CC4CF9" w:rsidP="003463F3">
      <w:pPr>
        <w:pStyle w:val="ConsPlusCell"/>
        <w:jc w:val="both"/>
      </w:pPr>
      <w:r w:rsidRPr="00061AB7">
        <w:t>94 9382     9     - для воздействия на кости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94 9390     2     Запасные части для / вспомогательных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инструментов, принадлежностей и приспособлений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прочих</w:t>
      </w:r>
    </w:p>
    <w:p w:rsidR="00CC4CF9" w:rsidRPr="00061AB7" w:rsidRDefault="00CC4CF9" w:rsidP="003463F3">
      <w:pPr>
        <w:pStyle w:val="ConsPlusCell"/>
        <w:jc w:val="both"/>
      </w:pPr>
      <w:r w:rsidRPr="00061AB7">
        <w:t>94 9391     8     - вспомогательных инструментов</w:t>
      </w:r>
    </w:p>
    <w:p w:rsidR="00CC4CF9" w:rsidRPr="00061AB7" w:rsidRDefault="00CC4CF9" w:rsidP="003463F3">
      <w:pPr>
        <w:pStyle w:val="ConsPlusCell"/>
        <w:jc w:val="both"/>
      </w:pPr>
      <w:r w:rsidRPr="00061AB7">
        <w:t>94 9392     3     - принадлежностей инструментов</w:t>
      </w:r>
    </w:p>
    <w:p w:rsidR="00CC4CF9" w:rsidRPr="00061AB7" w:rsidRDefault="00CC4CF9" w:rsidP="003463F3">
      <w:pPr>
        <w:pStyle w:val="ConsPlusCell"/>
        <w:jc w:val="both"/>
      </w:pPr>
      <w:r w:rsidRPr="00061AB7">
        <w:t>94 9395     0     - инструментов для ветеринарии</w:t>
      </w:r>
    </w:p>
    <w:p w:rsidR="00CC4CF9" w:rsidRPr="00061AB7" w:rsidRDefault="00CC4CF9" w:rsidP="003463F3">
      <w:pPr>
        <w:pStyle w:val="ConsPlusCell"/>
        <w:jc w:val="both"/>
      </w:pPr>
      <w:r w:rsidRPr="00061AB7">
        <w:t>94 9400     5     Запасные части к приборам для функциональной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диагностики</w:t>
      </w:r>
    </w:p>
    <w:p w:rsidR="00CC4CF9" w:rsidRPr="00061AB7" w:rsidRDefault="00CC4CF9" w:rsidP="003463F3">
      <w:pPr>
        <w:pStyle w:val="ConsPlusCell"/>
        <w:jc w:val="both"/>
      </w:pPr>
      <w:r w:rsidRPr="00061AB7">
        <w:t>94 9410     9     Запасные части к приборам для / функциональной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диагностики измерительные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94 9411     5     - измерения биоэлектрических потенциалов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органов человеческого организма</w:t>
      </w:r>
    </w:p>
    <w:p w:rsidR="00CC4CF9" w:rsidRPr="00061AB7" w:rsidRDefault="00CC4CF9" w:rsidP="003463F3">
      <w:pPr>
        <w:pStyle w:val="ConsPlusCell"/>
        <w:jc w:val="both"/>
      </w:pPr>
      <w:r w:rsidRPr="00061AB7">
        <w:t>94 9412     0     - измерения массы, силы, энергии, линейных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угловых величин, температуры</w:t>
      </w:r>
    </w:p>
    <w:p w:rsidR="00CC4CF9" w:rsidRPr="00061AB7" w:rsidRDefault="00CC4CF9" w:rsidP="003463F3">
      <w:pPr>
        <w:pStyle w:val="ConsPlusCell"/>
        <w:jc w:val="both"/>
      </w:pPr>
      <w:r w:rsidRPr="00061AB7">
        <w:t>94 9413     6     - измерения давления в органах человека</w:t>
      </w:r>
    </w:p>
    <w:p w:rsidR="00CC4CF9" w:rsidRPr="00061AB7" w:rsidRDefault="00CC4CF9" w:rsidP="003463F3">
      <w:pPr>
        <w:pStyle w:val="ConsPlusCell"/>
        <w:jc w:val="both"/>
      </w:pPr>
      <w:r w:rsidRPr="00061AB7">
        <w:t>94 9414     1     - измерения частоты, скорости, ускорения,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временных интервалов и перемещений, связанных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 функциями органов и опорно-двигательного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аппарата</w:t>
      </w:r>
    </w:p>
    <w:p w:rsidR="00CC4CF9" w:rsidRPr="00061AB7" w:rsidRDefault="00CC4CF9" w:rsidP="003463F3">
      <w:pPr>
        <w:pStyle w:val="ConsPlusCell"/>
        <w:jc w:val="both"/>
      </w:pPr>
      <w:r w:rsidRPr="00061AB7">
        <w:t>94 9415     7     - исследования звуковых колебаний в органах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человека</w:t>
      </w:r>
    </w:p>
    <w:p w:rsidR="00CC4CF9" w:rsidRPr="00061AB7" w:rsidRDefault="00CC4CF9" w:rsidP="003463F3">
      <w:pPr>
        <w:pStyle w:val="ConsPlusCell"/>
        <w:jc w:val="both"/>
      </w:pPr>
      <w:r w:rsidRPr="00061AB7">
        <w:t>94 9416     2     - измерения объема и газового состава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вдыхаемого и выдыхаемого воздуха и крови;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кислотно-основного равновесия крови и других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биологических жидкостей</w:t>
      </w:r>
    </w:p>
    <w:p w:rsidR="00CC4CF9" w:rsidRPr="00061AB7" w:rsidRDefault="00CC4CF9" w:rsidP="003463F3">
      <w:pPr>
        <w:pStyle w:val="ConsPlusCell"/>
        <w:jc w:val="both"/>
      </w:pPr>
      <w:r w:rsidRPr="00061AB7">
        <w:t>94 9417     8     Запасные части к генераторам сигналов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диагностическим</w:t>
      </w:r>
    </w:p>
    <w:p w:rsidR="00CC4CF9" w:rsidRPr="00061AB7" w:rsidRDefault="00CC4CF9" w:rsidP="003463F3">
      <w:pPr>
        <w:pStyle w:val="ConsPlusCell"/>
        <w:jc w:val="both"/>
      </w:pPr>
      <w:r w:rsidRPr="00061AB7">
        <w:t>94 9418     3     Запасные части к измерительным установкам,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комплексам, сигнализаторам, регистраторам,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индикаторам</w:t>
      </w:r>
    </w:p>
    <w:p w:rsidR="00CC4CF9" w:rsidRPr="00061AB7" w:rsidRDefault="00CC4CF9" w:rsidP="003463F3">
      <w:pPr>
        <w:pStyle w:val="ConsPlusCell"/>
        <w:jc w:val="both"/>
      </w:pPr>
      <w:r w:rsidRPr="00061AB7">
        <w:t>94 9420     4     Запасные части к / приборам и аппаратам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диагностики (кроме измерительных), очков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оправ для оптической коррекции зрения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94 9421     2     - эндоскопическим приборам и увеличительным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изделиям</w:t>
      </w:r>
    </w:p>
    <w:p w:rsidR="00CC4CF9" w:rsidRPr="00061AB7" w:rsidRDefault="00CC4CF9" w:rsidP="003463F3">
      <w:pPr>
        <w:pStyle w:val="ConsPlusCell"/>
        <w:jc w:val="both"/>
      </w:pPr>
      <w:r w:rsidRPr="00061AB7">
        <w:t>94 9422     5     - рентгеновским медицинским диагностическим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аппаратам</w:t>
      </w:r>
    </w:p>
    <w:p w:rsidR="00CC4CF9" w:rsidRPr="00061AB7" w:rsidRDefault="00CC4CF9" w:rsidP="003463F3">
      <w:pPr>
        <w:pStyle w:val="ConsPlusCell"/>
        <w:jc w:val="both"/>
      </w:pPr>
      <w:r w:rsidRPr="00061AB7">
        <w:t>94 9423     0     - радиодиагностическим приборам</w:t>
      </w:r>
    </w:p>
    <w:p w:rsidR="00CC4CF9" w:rsidRPr="00061AB7" w:rsidRDefault="00CC4CF9" w:rsidP="003463F3">
      <w:pPr>
        <w:pStyle w:val="ConsPlusCell"/>
        <w:jc w:val="both"/>
      </w:pPr>
      <w:r w:rsidRPr="00061AB7">
        <w:t>94 9424     6     - офтальмологическим приборам</w:t>
      </w:r>
    </w:p>
    <w:p w:rsidR="00CC4CF9" w:rsidRPr="00061AB7" w:rsidRDefault="00CC4CF9" w:rsidP="003463F3">
      <w:pPr>
        <w:pStyle w:val="ConsPlusCell"/>
        <w:jc w:val="both"/>
      </w:pPr>
      <w:r w:rsidRPr="00061AB7">
        <w:t>94 9425     1     - приборам для аускультации (выслушивания)</w:t>
      </w:r>
    </w:p>
    <w:p w:rsidR="00CC4CF9" w:rsidRPr="00061AB7" w:rsidRDefault="00CC4CF9" w:rsidP="003463F3">
      <w:pPr>
        <w:pStyle w:val="ConsPlusCell"/>
        <w:jc w:val="both"/>
      </w:pPr>
      <w:r w:rsidRPr="00061AB7">
        <w:t>94 9426     7     - очкам и оправам очков</w:t>
      </w:r>
    </w:p>
    <w:p w:rsidR="00CC4CF9" w:rsidRPr="00061AB7" w:rsidRDefault="00CC4CF9" w:rsidP="003463F3">
      <w:pPr>
        <w:pStyle w:val="ConsPlusCell"/>
        <w:jc w:val="both"/>
      </w:pPr>
      <w:r w:rsidRPr="00061AB7">
        <w:t>94 9428     8     - приборам для функциональной диагностики прочим</w:t>
      </w:r>
    </w:p>
    <w:p w:rsidR="00CC4CF9" w:rsidRPr="00061AB7" w:rsidRDefault="00CC4CF9" w:rsidP="003463F3">
      <w:pPr>
        <w:pStyle w:val="ConsPlusCell"/>
        <w:jc w:val="both"/>
      </w:pPr>
      <w:r w:rsidRPr="00061AB7">
        <w:t>94 9430     9     Запасные части к / приборам и аппаратам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медицинских лабораторных исследований</w:t>
      </w:r>
    </w:p>
    <w:p w:rsidR="00CC4CF9" w:rsidRPr="00061AB7" w:rsidRDefault="00CC4CF9" w:rsidP="003463F3">
      <w:pPr>
        <w:pStyle w:val="ConsPlusCell"/>
        <w:jc w:val="both"/>
      </w:pPr>
      <w:r w:rsidRPr="00061AB7">
        <w:t>94 9431     4     - анализаторам состава и свойств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биологических жидкостей медицинским</w:t>
      </w:r>
    </w:p>
    <w:p w:rsidR="00CC4CF9" w:rsidRPr="00061AB7" w:rsidRDefault="00CC4CF9" w:rsidP="003463F3">
      <w:pPr>
        <w:pStyle w:val="ConsPlusCell"/>
        <w:jc w:val="both"/>
      </w:pPr>
      <w:r w:rsidRPr="00061AB7">
        <w:t>94 9432     6     - измерительным приборам и аппаратам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санитарно-гигиенических и бактериологических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исследований</w:t>
      </w:r>
    </w:p>
    <w:p w:rsidR="00CC4CF9" w:rsidRPr="00061AB7" w:rsidRDefault="00CC4CF9" w:rsidP="003463F3">
      <w:pPr>
        <w:pStyle w:val="ConsPlusCell"/>
        <w:jc w:val="both"/>
      </w:pPr>
      <w:r w:rsidRPr="00061AB7">
        <w:t>94 9433     5     - приборам и аппаратам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клинико-диагностических лабораторных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исследований, кроме анализаторов</w:t>
      </w:r>
    </w:p>
    <w:p w:rsidR="00CC4CF9" w:rsidRPr="00061AB7" w:rsidRDefault="00CC4CF9" w:rsidP="003463F3">
      <w:pPr>
        <w:pStyle w:val="ConsPlusCell"/>
        <w:jc w:val="both"/>
      </w:pPr>
      <w:r w:rsidRPr="00061AB7">
        <w:t>94 9434     0     - приборам и аппаратам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санитарно-гигиенических и бактериологических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исследований, кроме измерительных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>94 9435     6     - комплексам и комплектам (наборам)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клинико-диагностических лабораторных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исследований</w:t>
      </w:r>
    </w:p>
    <w:p w:rsidR="00CC4CF9" w:rsidRPr="00061AB7" w:rsidRDefault="00CC4CF9" w:rsidP="003463F3">
      <w:pPr>
        <w:pStyle w:val="ConsPlusCell"/>
        <w:jc w:val="both"/>
      </w:pPr>
      <w:r w:rsidRPr="00061AB7">
        <w:t>94 9436     1     - комплексам и комплектам (наборам)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санитарно-гигиенических и бактериологических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исследований</w:t>
      </w:r>
    </w:p>
    <w:p w:rsidR="00CC4CF9" w:rsidRPr="00061AB7" w:rsidRDefault="00CC4CF9" w:rsidP="003463F3">
      <w:pPr>
        <w:pStyle w:val="ConsPlusCell"/>
        <w:jc w:val="both"/>
      </w:pPr>
      <w:r w:rsidRPr="00061AB7">
        <w:t>94 9437     7     - вспомогательным приборам и аппаратам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клинико-диагностических,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санитарно-гигиенических и бактериологических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исследований</w:t>
      </w:r>
    </w:p>
    <w:p w:rsidR="00CC4CF9" w:rsidRPr="00061AB7" w:rsidRDefault="00CC4CF9" w:rsidP="003463F3">
      <w:pPr>
        <w:pStyle w:val="ConsPlusCell"/>
        <w:jc w:val="both"/>
      </w:pPr>
      <w:r w:rsidRPr="00061AB7">
        <w:t>94 9440     3     Запасные части к приборам и аппаратам для /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лечения, наркозным аппаратам, устройствам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замещения функций органов и систем организма</w:t>
      </w:r>
    </w:p>
    <w:p w:rsidR="00CC4CF9" w:rsidRPr="00061AB7" w:rsidRDefault="00CC4CF9" w:rsidP="003463F3">
      <w:pPr>
        <w:pStyle w:val="ConsPlusCell"/>
        <w:jc w:val="both"/>
      </w:pPr>
      <w:r w:rsidRPr="00061AB7">
        <w:t>94 9441     9     - электролечения низкочастотным</w:t>
      </w:r>
    </w:p>
    <w:p w:rsidR="00CC4CF9" w:rsidRPr="00061AB7" w:rsidRDefault="00CC4CF9" w:rsidP="003463F3">
      <w:pPr>
        <w:pStyle w:val="ConsPlusCell"/>
        <w:jc w:val="both"/>
      </w:pPr>
      <w:r w:rsidRPr="00061AB7">
        <w:t>94 9442     4     Запасные части к высокочастотным и квантовым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аппаратам для электролечения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94 9443     0     Запасные части к приборам и аппаратам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воздействия ультрафиолетовыми и инфракрасными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лучами, эндоскопам для лечения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94 9444     5     Запасные части к аппаратам водолечебным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бальнеологическим, механотерапевтическим</w:t>
      </w:r>
    </w:p>
    <w:p w:rsidR="00CC4CF9" w:rsidRPr="00061AB7" w:rsidRDefault="00CC4CF9" w:rsidP="003463F3">
      <w:pPr>
        <w:pStyle w:val="ConsPlusCell"/>
        <w:jc w:val="both"/>
      </w:pPr>
      <w:r w:rsidRPr="00061AB7">
        <w:t>94 9445     0     Запасные части к приборам и аппаратам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радиотерапевтическим, рентгенотерапевтическим,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ультразвуковым терапевтическим</w:t>
      </w:r>
    </w:p>
    <w:p w:rsidR="00CC4CF9" w:rsidRPr="00061AB7" w:rsidRDefault="00CC4CF9" w:rsidP="003463F3">
      <w:pPr>
        <w:pStyle w:val="ConsPlusCell"/>
        <w:jc w:val="both"/>
      </w:pPr>
      <w:r w:rsidRPr="00061AB7">
        <w:t>94 9446     6     Запасные части к аппаратам ингаляционного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наркоза, вентиляции легких, аэрозольтерапии,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компенсации и лечения кислородной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недостаточности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94 9447     1     Запасные части к аппаратам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вакуумно-нагнетательным и аппаратам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вливания и ирригации</w:t>
      </w:r>
    </w:p>
    <w:p w:rsidR="00CC4CF9" w:rsidRPr="00061AB7" w:rsidRDefault="00CC4CF9" w:rsidP="003463F3">
      <w:pPr>
        <w:pStyle w:val="ConsPlusCell"/>
        <w:jc w:val="both"/>
      </w:pPr>
      <w:r w:rsidRPr="00061AB7">
        <w:t>94 9448     7     Запасные части к аппаратам и устройствам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замещения функций органов и систем организма</w:t>
      </w:r>
    </w:p>
    <w:p w:rsidR="00CC4CF9" w:rsidRPr="00061AB7" w:rsidRDefault="00CC4CF9" w:rsidP="003463F3">
      <w:pPr>
        <w:pStyle w:val="ConsPlusCell"/>
        <w:jc w:val="both"/>
      </w:pPr>
      <w:r w:rsidRPr="00061AB7">
        <w:t>94 9449     2     Запасные части к приборам и аппаратам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лечения прочим (другим)</w:t>
      </w:r>
    </w:p>
    <w:p w:rsidR="00CC4CF9" w:rsidRPr="00061AB7" w:rsidRDefault="00CC4CF9" w:rsidP="003463F3">
      <w:pPr>
        <w:pStyle w:val="ConsPlusCell"/>
        <w:jc w:val="both"/>
      </w:pPr>
      <w:r w:rsidRPr="00061AB7">
        <w:t>94 9500     9     Запасные части к медицинскому оборудованию</w:t>
      </w:r>
    </w:p>
    <w:p w:rsidR="00CC4CF9" w:rsidRPr="00061AB7" w:rsidRDefault="00CC4CF9" w:rsidP="003463F3">
      <w:pPr>
        <w:pStyle w:val="ConsPlusCell"/>
        <w:jc w:val="both"/>
      </w:pPr>
      <w:r w:rsidRPr="00061AB7">
        <w:t>94 9510     3     Запасные части к оборудованию /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санитарно-гигиеническому,  средствам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перемещения и перевозки</w:t>
      </w:r>
    </w:p>
    <w:p w:rsidR="00CC4CF9" w:rsidRPr="00061AB7" w:rsidRDefault="00CC4CF9" w:rsidP="003463F3">
      <w:pPr>
        <w:pStyle w:val="ConsPlusCell"/>
        <w:jc w:val="both"/>
      </w:pPr>
      <w:r w:rsidRPr="00061AB7">
        <w:t>94 9511     9     - дезинфекционному</w:t>
      </w:r>
    </w:p>
    <w:p w:rsidR="00CC4CF9" w:rsidRPr="00061AB7" w:rsidRDefault="00CC4CF9" w:rsidP="003463F3">
      <w:pPr>
        <w:pStyle w:val="ConsPlusCell"/>
        <w:jc w:val="both"/>
      </w:pPr>
      <w:r w:rsidRPr="00061AB7">
        <w:t>94 9512     4     - стерилизационному</w:t>
      </w:r>
    </w:p>
    <w:p w:rsidR="00CC4CF9" w:rsidRPr="00061AB7" w:rsidRDefault="00CC4CF9" w:rsidP="003463F3">
      <w:pPr>
        <w:pStyle w:val="ConsPlusCell"/>
        <w:jc w:val="both"/>
      </w:pPr>
      <w:r w:rsidRPr="00061AB7">
        <w:t>94 9513     6     - моечному для санитарной обработки</w:t>
      </w:r>
    </w:p>
    <w:p w:rsidR="00CC4CF9" w:rsidRPr="00061AB7" w:rsidRDefault="00CC4CF9" w:rsidP="003463F3">
      <w:pPr>
        <w:pStyle w:val="ConsPlusCell"/>
        <w:jc w:val="both"/>
      </w:pPr>
      <w:r w:rsidRPr="00061AB7">
        <w:t>94 9514     5     - для очистки и обогащения воздуха</w:t>
      </w:r>
    </w:p>
    <w:p w:rsidR="00CC4CF9" w:rsidRPr="00061AB7" w:rsidRDefault="00CC4CF9" w:rsidP="003463F3">
      <w:pPr>
        <w:pStyle w:val="ConsPlusCell"/>
        <w:jc w:val="both"/>
      </w:pPr>
      <w:r w:rsidRPr="00061AB7">
        <w:t>94 9515     0     Запасные части к средствам перемещения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перевозки</w:t>
      </w:r>
    </w:p>
    <w:p w:rsidR="00CC4CF9" w:rsidRPr="00061AB7" w:rsidRDefault="00CC4CF9" w:rsidP="003463F3">
      <w:pPr>
        <w:pStyle w:val="ConsPlusCell"/>
        <w:jc w:val="both"/>
      </w:pPr>
      <w:r w:rsidRPr="00061AB7">
        <w:t>94 9520     8     Запасные части к оборудованию / кабинетов,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палат, лабораторий и аптек</w:t>
      </w:r>
    </w:p>
    <w:p w:rsidR="00CC4CF9" w:rsidRPr="00061AB7" w:rsidRDefault="00CC4CF9" w:rsidP="003463F3">
      <w:pPr>
        <w:pStyle w:val="ConsPlusCell"/>
        <w:jc w:val="both"/>
      </w:pPr>
      <w:r w:rsidRPr="00061AB7">
        <w:t>94 9521     3     - кабинетов и палат</w:t>
      </w:r>
    </w:p>
    <w:p w:rsidR="00CC4CF9" w:rsidRPr="00061AB7" w:rsidRDefault="00CC4CF9" w:rsidP="003463F3">
      <w:pPr>
        <w:pStyle w:val="ConsPlusCell"/>
        <w:jc w:val="both"/>
      </w:pPr>
      <w:r w:rsidRPr="00061AB7">
        <w:t>94 9522     9     - стоматологическому, зубопротезному,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оториноларингологическому</w:t>
      </w:r>
    </w:p>
    <w:p w:rsidR="00CC4CF9" w:rsidRPr="00061AB7" w:rsidRDefault="00CC4CF9" w:rsidP="003463F3">
      <w:pPr>
        <w:pStyle w:val="ConsPlusCell"/>
        <w:jc w:val="both"/>
      </w:pPr>
      <w:r w:rsidRPr="00061AB7">
        <w:t>94 9523     4     - рентгенологическому и радиологическому, к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оборудованию травматологическому</w:t>
      </w:r>
    </w:p>
    <w:p w:rsidR="00CC4CF9" w:rsidRPr="00061AB7" w:rsidRDefault="00CC4CF9" w:rsidP="003463F3">
      <w:pPr>
        <w:pStyle w:val="ConsPlusCell"/>
        <w:jc w:val="both"/>
      </w:pPr>
      <w:r w:rsidRPr="00061AB7">
        <w:t>94 9524     0     - лабораторному и аптечному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95 0000     8     ПРОДУКЦИЯ ПОЛИГРАФИЧЕСКОЙ ПРОМЫШЛЕННОСТИ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95 0001     3     Книжно-журнальная продукция *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95 0001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95 0002     4     Календари *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95 0002 введен Изменением N 43/2001 ОКП)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95 1000     0     Газеты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95 1020     0     Газеты местные *</w:t>
      </w:r>
    </w:p>
    <w:p w:rsidR="00CC4CF9" w:rsidRPr="00061AB7" w:rsidRDefault="00CC4CF9" w:rsidP="003463F3">
      <w:pPr>
        <w:pStyle w:val="ConsPlusCell"/>
        <w:jc w:val="both"/>
      </w:pPr>
      <w:r w:rsidRPr="00061AB7">
        <w:t>95 1100     4     Газеты всероссийские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95 1110     9     Газеты всероссийские общеполитические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95 1130     8     Газеты всероссийские молодежные</w:t>
      </w:r>
    </w:p>
    <w:p w:rsidR="00CC4CF9" w:rsidRPr="00061AB7" w:rsidRDefault="00CC4CF9" w:rsidP="003463F3">
      <w:pPr>
        <w:pStyle w:val="ConsPlusCell"/>
        <w:jc w:val="both"/>
      </w:pPr>
      <w:r w:rsidRPr="00061AB7">
        <w:t>95 1140     2     Газеты всероссийские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95 1150     7     Газеты всероссийские по вопросам литературы,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культуры и искусства</w:t>
      </w:r>
    </w:p>
    <w:p w:rsidR="00CC4CF9" w:rsidRPr="00061AB7" w:rsidRDefault="00CC4CF9" w:rsidP="003463F3">
      <w:pPr>
        <w:pStyle w:val="ConsPlusCell"/>
        <w:jc w:val="both"/>
      </w:pPr>
      <w:r w:rsidRPr="00061AB7">
        <w:t>95 1160     1     Газеты всероссийские спортивные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95 1170     6     Газеты всероссийские специализированные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отраслевые</w:t>
      </w:r>
    </w:p>
    <w:p w:rsidR="00CC4CF9" w:rsidRPr="00061AB7" w:rsidRDefault="00CC4CF9" w:rsidP="003463F3">
      <w:pPr>
        <w:pStyle w:val="ConsPlusCell"/>
        <w:jc w:val="both"/>
      </w:pPr>
      <w:r w:rsidRPr="00061AB7">
        <w:t>95 1180     0     Газеты всероссийские общеполитические 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иностранных языках</w:t>
      </w:r>
    </w:p>
    <w:p w:rsidR="00CC4CF9" w:rsidRPr="00061AB7" w:rsidRDefault="00CC4CF9" w:rsidP="003463F3">
      <w:pPr>
        <w:pStyle w:val="ConsPlusCell"/>
        <w:jc w:val="both"/>
      </w:pPr>
      <w:r w:rsidRPr="00061AB7">
        <w:t>95 1190     5     Приложения к всероссийским газетам,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спецвыпуски, выпуски выездных редакций</w:t>
      </w:r>
    </w:p>
    <w:p w:rsidR="00CC4CF9" w:rsidRPr="00061AB7" w:rsidRDefault="00CC4CF9" w:rsidP="003463F3">
      <w:pPr>
        <w:pStyle w:val="ConsPlusCell"/>
        <w:jc w:val="both"/>
      </w:pPr>
      <w:r w:rsidRPr="00061AB7">
        <w:t>95 1200     8     Газеты республиканские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95 1210     2     Газеты республиканские общеполитические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95 1230     1     Газеты республиканские молодежные</w:t>
      </w:r>
    </w:p>
    <w:p w:rsidR="00CC4CF9" w:rsidRPr="00061AB7" w:rsidRDefault="00CC4CF9" w:rsidP="003463F3">
      <w:pPr>
        <w:pStyle w:val="ConsPlusCell"/>
        <w:jc w:val="both"/>
      </w:pPr>
      <w:r w:rsidRPr="00061AB7">
        <w:t>95 1240     6     Газеты республиканские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95 1250     0     Газеты республиканские по вопросам литературы,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культуры и искусства</w:t>
      </w:r>
    </w:p>
    <w:p w:rsidR="00CC4CF9" w:rsidRPr="00061AB7" w:rsidRDefault="00CC4CF9" w:rsidP="003463F3">
      <w:pPr>
        <w:pStyle w:val="ConsPlusCell"/>
        <w:jc w:val="both"/>
      </w:pPr>
      <w:r w:rsidRPr="00061AB7">
        <w:t>95 1260     5     Газеты республиканские спортивные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95 1270     3     Газеты республиканские специализированные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отраслевые</w:t>
      </w:r>
    </w:p>
    <w:p w:rsidR="00CC4CF9" w:rsidRPr="00061AB7" w:rsidRDefault="00CC4CF9" w:rsidP="003463F3">
      <w:pPr>
        <w:pStyle w:val="ConsPlusCell"/>
        <w:jc w:val="both"/>
      </w:pPr>
      <w:r w:rsidRPr="00061AB7">
        <w:t>95 1290     9     Приложения к республиканским газетам,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спецвыпуски, выпуски выездных редакций</w:t>
      </w:r>
    </w:p>
    <w:p w:rsidR="00CC4CF9" w:rsidRPr="00061AB7" w:rsidRDefault="00CC4CF9" w:rsidP="003463F3">
      <w:pPr>
        <w:pStyle w:val="ConsPlusCell"/>
        <w:jc w:val="both"/>
      </w:pPr>
      <w:r w:rsidRPr="00061AB7">
        <w:t>95 1300     1     Газеты краевые и областные</w:t>
      </w:r>
    </w:p>
    <w:p w:rsidR="00CC4CF9" w:rsidRPr="00061AB7" w:rsidRDefault="00CC4CF9" w:rsidP="003463F3">
      <w:pPr>
        <w:pStyle w:val="ConsPlusCell"/>
        <w:jc w:val="both"/>
      </w:pPr>
      <w:r w:rsidRPr="00061AB7">
        <w:t>95 1310     6     Газеты краевые и областные общеполитические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95 1330     5     Газеты краевые и областные молодежные</w:t>
      </w:r>
    </w:p>
    <w:p w:rsidR="00CC4CF9" w:rsidRPr="00061AB7" w:rsidRDefault="00CC4CF9" w:rsidP="003463F3">
      <w:pPr>
        <w:pStyle w:val="ConsPlusCell"/>
        <w:jc w:val="both"/>
      </w:pPr>
      <w:r w:rsidRPr="00061AB7">
        <w:t>95 1340     0     Газеты краевые и областные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95 1350     4     Газеты краевые и областные по вопросам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литературы, культуры и искусства</w:t>
      </w:r>
    </w:p>
    <w:p w:rsidR="00CC4CF9" w:rsidRPr="00061AB7" w:rsidRDefault="00CC4CF9" w:rsidP="003463F3">
      <w:pPr>
        <w:pStyle w:val="ConsPlusCell"/>
        <w:jc w:val="both"/>
      </w:pPr>
      <w:r w:rsidRPr="00061AB7">
        <w:t>95 1360     9     Газеты краевые и областные спортивные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95 1360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95 1370     3     Газеты краевые и областные специализированные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отраслевые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95 1370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95 1390     2     Приложения к краевым и областным газетам,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спецвыпуски, выпуски выездных редакций</w:t>
      </w:r>
    </w:p>
    <w:p w:rsidR="00CC4CF9" w:rsidRPr="00061AB7" w:rsidRDefault="00CC4CF9" w:rsidP="003463F3">
      <w:pPr>
        <w:pStyle w:val="ConsPlusCell"/>
        <w:jc w:val="both"/>
      </w:pPr>
      <w:r w:rsidRPr="00061AB7">
        <w:t>95 1400     5     Газеты окружные</w:t>
      </w:r>
    </w:p>
    <w:p w:rsidR="00CC4CF9" w:rsidRPr="00061AB7" w:rsidRDefault="00CC4CF9" w:rsidP="003463F3">
      <w:pPr>
        <w:pStyle w:val="ConsPlusCell"/>
        <w:jc w:val="both"/>
      </w:pPr>
      <w:r w:rsidRPr="00061AB7">
        <w:t>95 1410     6     Газеты окружные общеполитические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95 1430     9     Газеты окружные молодежные</w:t>
      </w:r>
    </w:p>
    <w:p w:rsidR="00CC4CF9" w:rsidRPr="00061AB7" w:rsidRDefault="00CC4CF9" w:rsidP="003463F3">
      <w:pPr>
        <w:pStyle w:val="ConsPlusCell"/>
        <w:jc w:val="both"/>
      </w:pPr>
      <w:r w:rsidRPr="00061AB7">
        <w:t>95 1470     7     Газеты окружные специализированные и отраслевые</w:t>
      </w:r>
    </w:p>
    <w:p w:rsidR="00CC4CF9" w:rsidRPr="00061AB7" w:rsidRDefault="00CC4CF9" w:rsidP="003463F3">
      <w:pPr>
        <w:pStyle w:val="ConsPlusCell"/>
        <w:jc w:val="both"/>
      </w:pPr>
      <w:r w:rsidRPr="00061AB7">
        <w:t>95 1490     6     Приложения к окружным газетам, спецвыпуски,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выпуски выездных редакций</w:t>
      </w:r>
    </w:p>
    <w:p w:rsidR="00CC4CF9" w:rsidRPr="00061AB7" w:rsidRDefault="00CC4CF9" w:rsidP="003463F3">
      <w:pPr>
        <w:pStyle w:val="ConsPlusCell"/>
        <w:jc w:val="both"/>
      </w:pPr>
      <w:r w:rsidRPr="00061AB7">
        <w:t>95 1500     9     Газеты городские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95 1510     3     Газеты городские общеполитические утренние</w:t>
      </w:r>
    </w:p>
    <w:p w:rsidR="00CC4CF9" w:rsidRPr="00061AB7" w:rsidRDefault="00CC4CF9" w:rsidP="003463F3">
      <w:pPr>
        <w:pStyle w:val="ConsPlusCell"/>
        <w:jc w:val="both"/>
      </w:pPr>
      <w:r w:rsidRPr="00061AB7">
        <w:t>95 1520     8     Газеты городские общеполитические вечерние</w:t>
      </w:r>
    </w:p>
    <w:p w:rsidR="00CC4CF9" w:rsidRPr="00061AB7" w:rsidRDefault="00CC4CF9" w:rsidP="003463F3">
      <w:pPr>
        <w:pStyle w:val="ConsPlusCell"/>
        <w:jc w:val="both"/>
      </w:pPr>
      <w:r w:rsidRPr="00061AB7">
        <w:t>95 1530     2     Газеты городские молодежные</w:t>
      </w:r>
    </w:p>
    <w:p w:rsidR="00CC4CF9" w:rsidRPr="00061AB7" w:rsidRDefault="00CC4CF9" w:rsidP="003463F3">
      <w:pPr>
        <w:pStyle w:val="ConsPlusCell"/>
        <w:jc w:val="both"/>
      </w:pPr>
      <w:r w:rsidRPr="00061AB7">
        <w:t>95 1590     2     Приложения к городским газетам, спецвыпуски,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выпуски выездных редакций</w:t>
      </w:r>
    </w:p>
    <w:p w:rsidR="00CC4CF9" w:rsidRPr="00061AB7" w:rsidRDefault="00CC4CF9" w:rsidP="003463F3">
      <w:pPr>
        <w:pStyle w:val="ConsPlusCell"/>
        <w:jc w:val="both"/>
      </w:pPr>
      <w:r w:rsidRPr="00061AB7">
        <w:t>95 1600     3     Газеты автономных областей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95 1600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95 1610     7     Газеты автономных областей общеполитические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95 1610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95 1700     6     Газеты районные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95 1710     0     Газеты районные общеполитические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95 1800     1     Газеты низовые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95 1810     4     Многотиражные газеты</w:t>
      </w:r>
    </w:p>
    <w:p w:rsidR="00CC4CF9" w:rsidRPr="00061AB7" w:rsidRDefault="00CC4CF9" w:rsidP="003463F3">
      <w:pPr>
        <w:pStyle w:val="ConsPlusCell"/>
        <w:jc w:val="both"/>
      </w:pPr>
      <w:r w:rsidRPr="00061AB7">
        <w:t>95 1820     9     Газеты низовые колхозов и совхозов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95 2000     3     Периодические и продолжающиеся издания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(журналы, сборники, бюллетени)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95 2010     8     Журналы *</w:t>
      </w:r>
    </w:p>
    <w:p w:rsidR="00CC4CF9" w:rsidRPr="00061AB7" w:rsidRDefault="00CC4CF9" w:rsidP="003463F3">
      <w:pPr>
        <w:pStyle w:val="ConsPlusCell"/>
        <w:jc w:val="both"/>
      </w:pPr>
      <w:r w:rsidRPr="00061AB7">
        <w:t>95 2020     2     Журналы всероссийские *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41/2001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95 2030     7     Журналы региональные, в т.ч. республиканские *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41/2001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95 2040     1     Журналы, сборники и бюллетени еженедельные *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95 2040 введен Изменением N 41/2001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95 2050     6     Журналы, сборники и бюллетени ежемесячные *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95 2050 введен Изменением N 41/2001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95 2060     0     Журналы, сборники и бюллетени, выходящие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реже 1-го раза в месяц *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95 2060 введен Изменением N 41/2001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95 2100     7     Журналы общественно-политические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41/2001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95 2110     1     - для широкого круга читателей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41/2001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95 2120     6     - для специальных категорий читателей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41/2001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95 2200     0     Журналы научные, научно-популярные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реферативные /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41/2001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95 2210     5     - для широкого круга читателей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41/2001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95 2220     6     - для узкого круга специалистов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41/2001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95 2230     4     Периодические сборники</w:t>
      </w:r>
    </w:p>
    <w:p w:rsidR="00CC4CF9" w:rsidRPr="00061AB7" w:rsidRDefault="00CC4CF9" w:rsidP="003463F3">
      <w:pPr>
        <w:pStyle w:val="ConsPlusCell"/>
        <w:jc w:val="both"/>
      </w:pPr>
      <w:r w:rsidRPr="00061AB7">
        <w:t>95 2300     4     Журналы производственно-практические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41/2001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Коды 95 2310, 95 2320 исключены. - Изменение N 41/2001 ОКП</w:t>
      </w:r>
    </w:p>
    <w:p w:rsidR="00CC4CF9" w:rsidRPr="00061AB7" w:rsidRDefault="00CC4CF9" w:rsidP="003463F3">
      <w:pPr>
        <w:pStyle w:val="ConsPlusCell"/>
        <w:jc w:val="both"/>
      </w:pPr>
      <w:r w:rsidRPr="00061AB7">
        <w:t>95 2400     8     Журналы популярные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41/2001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Код 95 2410 исключен. - Изменение N 41/2001 ОКП</w:t>
      </w:r>
    </w:p>
    <w:p w:rsidR="00CC4CF9" w:rsidRPr="00061AB7" w:rsidRDefault="00CC4CF9" w:rsidP="003463F3">
      <w:pPr>
        <w:pStyle w:val="ConsPlusCell"/>
        <w:jc w:val="both"/>
      </w:pPr>
      <w:r w:rsidRPr="00061AB7">
        <w:t>95 2420     7     Журналы по вопросам религии, культуры,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искусства, спорта и моды республиканские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95 2500     1     Журналы литературно-художественные,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литературно-критические и альманахи</w:t>
      </w:r>
    </w:p>
    <w:p w:rsidR="00CC4CF9" w:rsidRPr="00061AB7" w:rsidRDefault="00CC4CF9" w:rsidP="003463F3">
      <w:pPr>
        <w:pStyle w:val="ConsPlusCell"/>
        <w:jc w:val="both"/>
      </w:pPr>
      <w:r w:rsidRPr="00061AB7">
        <w:t>Коды 95 2510, 95 2520 исключены. - Изменение N 41/2001 ОКП</w:t>
      </w:r>
    </w:p>
    <w:p w:rsidR="00CC4CF9" w:rsidRPr="00061AB7" w:rsidRDefault="00CC4CF9" w:rsidP="003463F3">
      <w:pPr>
        <w:pStyle w:val="ConsPlusCell"/>
        <w:jc w:val="both"/>
      </w:pPr>
      <w:r w:rsidRPr="00061AB7">
        <w:t>95 2600     5     Журналы и продолжающиеся сборники детские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41/2001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95 2610     9     - для дошкольного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41/2001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95 2620     4     - для младшего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41/2001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95 2630     9     - для среднего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95 2630 введен Изменением N 41/2001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95 2640     3     - для старшего школьного возраста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95 2640 введен Изменением N 41/2001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95 2700     9     Журналы общественно-политические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литературно-художественные (массовые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малообъемные иллюстрированные издания)</w:t>
      </w:r>
    </w:p>
    <w:p w:rsidR="00CC4CF9" w:rsidRPr="00061AB7" w:rsidRDefault="00CC4CF9" w:rsidP="003463F3">
      <w:pPr>
        <w:pStyle w:val="ConsPlusCell"/>
        <w:jc w:val="both"/>
      </w:pPr>
      <w:r w:rsidRPr="00061AB7">
        <w:t>Коды 95 2710, 95 2720 исключены. - Изменение N 41/2001 ОКП</w:t>
      </w:r>
    </w:p>
    <w:p w:rsidR="00CC4CF9" w:rsidRPr="00061AB7" w:rsidRDefault="00CC4CF9" w:rsidP="003463F3">
      <w:pPr>
        <w:pStyle w:val="ConsPlusCell"/>
        <w:jc w:val="both"/>
      </w:pPr>
      <w:r w:rsidRPr="00061AB7">
        <w:t>95 2800     2     Периодические и продолжающиеся сборники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(кроме детских) /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41/2001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95 2810     6     - массово-политические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95 2810 введен Изменением N 41/2001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95 2820     1     - научные и научно-популярные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95 2820 введен Изменением N 41/2001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95 2830     6     - производственно-практические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95 2830 введен Изменением N 41/2001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95 2840     5     - литературно-художественные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95 2840 введен Изменением N 41/2001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95 2850     0     - популярные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95 2850 введен Изменением N 41/2001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95 2860     5     - рекламные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95 2860 введен Изменением N 41/2001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Код 95 2890 исключен. - Изменение N 41/2001 ОКП</w:t>
      </w:r>
    </w:p>
    <w:p w:rsidR="00CC4CF9" w:rsidRPr="00061AB7" w:rsidRDefault="00CC4CF9" w:rsidP="003463F3">
      <w:pPr>
        <w:pStyle w:val="ConsPlusCell"/>
        <w:jc w:val="both"/>
      </w:pPr>
      <w:r w:rsidRPr="00061AB7">
        <w:t>95 2900     6     Бюллетени</w:t>
      </w:r>
    </w:p>
    <w:p w:rsidR="00CC4CF9" w:rsidRPr="00061AB7" w:rsidRDefault="00CC4CF9" w:rsidP="003463F3">
      <w:pPr>
        <w:pStyle w:val="ConsPlusCell"/>
        <w:jc w:val="both"/>
      </w:pPr>
      <w:r w:rsidRPr="00061AB7">
        <w:t>95 2910     0     Бюллетени / нормативные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95 2910 введен Изменением N 41/2001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95 2920     5     - статистические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95 2920 введен Изменением N 41/2001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95 2930     0     - справочные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95 2930 введен Изменением N 41/2001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95 2940     5     - рекламные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95 2940 введен Изменением N 41/2001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95 2950     0     Бюллетень-хроника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95 2950 введен Изменением N 41/2001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95 2960     5     Бюллетень-таблица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95 2960 введен Изменением N 41/2001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Код 95 2990 исключен. - Изменение N 41/2001 ОКП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95 3000     6     Книги и брошюры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95 3001     1     Книги *</w:t>
      </w:r>
    </w:p>
    <w:p w:rsidR="00CC4CF9" w:rsidRPr="00061AB7" w:rsidRDefault="00CC4CF9" w:rsidP="003463F3">
      <w:pPr>
        <w:pStyle w:val="ConsPlusCell"/>
        <w:jc w:val="both"/>
      </w:pPr>
      <w:r w:rsidRPr="00061AB7">
        <w:t>95 3002     7     Брошюры *</w:t>
      </w:r>
    </w:p>
    <w:p w:rsidR="00CC4CF9" w:rsidRPr="00061AB7" w:rsidRDefault="00CC4CF9" w:rsidP="003463F3">
      <w:pPr>
        <w:pStyle w:val="ConsPlusCell"/>
        <w:jc w:val="both"/>
      </w:pPr>
      <w:r w:rsidRPr="00061AB7">
        <w:t>95 3003     2     Литература на языках народов России *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95 3003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95 3004     8     Литература научная и производственная *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95 3004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95 3005     3     Литература учебная *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95 3005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95 3006     9     Литература справочная *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95 3006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95 3007     4     Литература официальная *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95 3007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95 3008     3     Календари книжного типа *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95 3008 введен Изменением N 43/2001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95 3100     2     Политическая и социально-экономическая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литература</w:t>
      </w:r>
    </w:p>
    <w:p w:rsidR="00CC4CF9" w:rsidRPr="00061AB7" w:rsidRDefault="00CC4CF9" w:rsidP="003463F3">
      <w:pPr>
        <w:pStyle w:val="ConsPlusCell"/>
        <w:jc w:val="both"/>
      </w:pPr>
      <w:r w:rsidRPr="00061AB7">
        <w:t>95 3120     9     Литература по общественным наукам в целом</w:t>
      </w:r>
    </w:p>
    <w:p w:rsidR="00CC4CF9" w:rsidRPr="00061AB7" w:rsidRDefault="00CC4CF9" w:rsidP="003463F3">
      <w:pPr>
        <w:pStyle w:val="ConsPlusCell"/>
        <w:jc w:val="both"/>
      </w:pPr>
      <w:r w:rsidRPr="00061AB7">
        <w:t>95 3130     3     Литература по философским наукам, социологии,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психологии</w:t>
      </w:r>
    </w:p>
    <w:p w:rsidR="00CC4CF9" w:rsidRPr="00061AB7" w:rsidRDefault="00CC4CF9" w:rsidP="003463F3">
      <w:pPr>
        <w:pStyle w:val="ConsPlusCell"/>
        <w:jc w:val="both"/>
      </w:pPr>
      <w:r w:rsidRPr="00061AB7">
        <w:t>95 3140     8     Литература по религии</w:t>
      </w:r>
    </w:p>
    <w:p w:rsidR="00CC4CF9" w:rsidRPr="00061AB7" w:rsidRDefault="00CC4CF9" w:rsidP="003463F3">
      <w:pPr>
        <w:pStyle w:val="ConsPlusCell"/>
        <w:jc w:val="both"/>
      </w:pPr>
      <w:r w:rsidRPr="00061AB7">
        <w:t>95 3150     2     Литература по истории и историческим наукам</w:t>
      </w:r>
    </w:p>
    <w:p w:rsidR="00CC4CF9" w:rsidRPr="00061AB7" w:rsidRDefault="00CC4CF9" w:rsidP="003463F3">
      <w:pPr>
        <w:pStyle w:val="ConsPlusCell"/>
        <w:jc w:val="both"/>
      </w:pPr>
      <w:r w:rsidRPr="00061AB7">
        <w:t>95 3160     7     Литература по экономике и экономическим наукам</w:t>
      </w:r>
    </w:p>
    <w:p w:rsidR="00CC4CF9" w:rsidRPr="00061AB7" w:rsidRDefault="00CC4CF9" w:rsidP="003463F3">
      <w:pPr>
        <w:pStyle w:val="ConsPlusCell"/>
        <w:jc w:val="both"/>
      </w:pPr>
      <w:r w:rsidRPr="00061AB7">
        <w:t>95 3170     1     Литература по статистике и демографии</w:t>
      </w:r>
    </w:p>
    <w:p w:rsidR="00CC4CF9" w:rsidRPr="00061AB7" w:rsidRDefault="00CC4CF9" w:rsidP="003463F3">
      <w:pPr>
        <w:pStyle w:val="ConsPlusCell"/>
        <w:jc w:val="both"/>
      </w:pPr>
      <w:r w:rsidRPr="00061AB7">
        <w:t>95 3200     3     Государственно-правовая и юридическая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литература</w:t>
      </w:r>
    </w:p>
    <w:p w:rsidR="00CC4CF9" w:rsidRPr="00061AB7" w:rsidRDefault="00CC4CF9" w:rsidP="003463F3">
      <w:pPr>
        <w:pStyle w:val="ConsPlusCell"/>
        <w:jc w:val="both"/>
      </w:pPr>
      <w:r w:rsidRPr="00061AB7">
        <w:t>95 3210     8     Литература политическая (современное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политическое положение государств)</w:t>
      </w:r>
    </w:p>
    <w:p w:rsidR="00CC4CF9" w:rsidRPr="00061AB7" w:rsidRDefault="00CC4CF9" w:rsidP="003463F3">
      <w:pPr>
        <w:pStyle w:val="ConsPlusCell"/>
        <w:jc w:val="both"/>
      </w:pPr>
      <w:r w:rsidRPr="00061AB7">
        <w:t>95 3220     2     Литература по международному политическому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движению, политическим и рабочим партиям</w:t>
      </w:r>
    </w:p>
    <w:p w:rsidR="00CC4CF9" w:rsidRPr="00061AB7" w:rsidRDefault="00CC4CF9" w:rsidP="003463F3">
      <w:pPr>
        <w:pStyle w:val="ConsPlusCell"/>
        <w:jc w:val="both"/>
      </w:pPr>
      <w:r w:rsidRPr="00061AB7">
        <w:t>95 3230     7     Литература о профсоюзах</w:t>
      </w:r>
    </w:p>
    <w:p w:rsidR="00CC4CF9" w:rsidRPr="00061AB7" w:rsidRDefault="00CC4CF9" w:rsidP="003463F3">
      <w:pPr>
        <w:pStyle w:val="ConsPlusCell"/>
        <w:jc w:val="both"/>
      </w:pPr>
      <w:r w:rsidRPr="00061AB7">
        <w:t>95 3240     1     Литература о молодежи и об организациях молодежи</w:t>
      </w:r>
    </w:p>
    <w:p w:rsidR="00CC4CF9" w:rsidRPr="00061AB7" w:rsidRDefault="00CC4CF9" w:rsidP="003463F3">
      <w:pPr>
        <w:pStyle w:val="ConsPlusCell"/>
        <w:jc w:val="both"/>
      </w:pPr>
      <w:r w:rsidRPr="00061AB7">
        <w:t>95 3250     6     Литература о государстве и праве, по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юридическим наукам</w:t>
      </w:r>
    </w:p>
    <w:p w:rsidR="00CC4CF9" w:rsidRPr="00061AB7" w:rsidRDefault="00CC4CF9" w:rsidP="003463F3">
      <w:pPr>
        <w:pStyle w:val="ConsPlusCell"/>
        <w:jc w:val="both"/>
      </w:pPr>
      <w:r w:rsidRPr="00061AB7">
        <w:t>95 3260     0     Литература по военным наукам и военному делу</w:t>
      </w:r>
    </w:p>
    <w:p w:rsidR="00CC4CF9" w:rsidRPr="00061AB7" w:rsidRDefault="00CC4CF9" w:rsidP="003463F3">
      <w:pPr>
        <w:pStyle w:val="ConsPlusCell"/>
        <w:jc w:val="both"/>
      </w:pPr>
      <w:r w:rsidRPr="00061AB7">
        <w:t>95 3300     7     Естественно-научная литература</w:t>
      </w:r>
    </w:p>
    <w:p w:rsidR="00CC4CF9" w:rsidRPr="00061AB7" w:rsidRDefault="00CC4CF9" w:rsidP="003463F3">
      <w:pPr>
        <w:pStyle w:val="ConsPlusCell"/>
        <w:jc w:val="both"/>
      </w:pPr>
      <w:r w:rsidRPr="00061AB7">
        <w:t>95 3310     1     Литература по науке и науковедению</w:t>
      </w:r>
    </w:p>
    <w:p w:rsidR="00CC4CF9" w:rsidRPr="00061AB7" w:rsidRDefault="00CC4CF9" w:rsidP="003463F3">
      <w:pPr>
        <w:pStyle w:val="ConsPlusCell"/>
        <w:jc w:val="both"/>
      </w:pPr>
      <w:r w:rsidRPr="00061AB7">
        <w:t>95 3320     6     Литература по кибернетике, семиотике,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информатике</w:t>
      </w:r>
    </w:p>
    <w:p w:rsidR="00CC4CF9" w:rsidRPr="00061AB7" w:rsidRDefault="00CC4CF9" w:rsidP="003463F3">
      <w:pPr>
        <w:pStyle w:val="ConsPlusCell"/>
        <w:jc w:val="both"/>
      </w:pPr>
      <w:r w:rsidRPr="00061AB7">
        <w:t>95 3330     0     Литература по естественным наукам в целом</w:t>
      </w:r>
    </w:p>
    <w:p w:rsidR="00CC4CF9" w:rsidRPr="00061AB7" w:rsidRDefault="00CC4CF9" w:rsidP="003463F3">
      <w:pPr>
        <w:pStyle w:val="ConsPlusCell"/>
        <w:jc w:val="both"/>
      </w:pPr>
      <w:r w:rsidRPr="00061AB7">
        <w:t>95 3340     5     Литература по физико-математическим наукам</w:t>
      </w:r>
    </w:p>
    <w:p w:rsidR="00CC4CF9" w:rsidRPr="00061AB7" w:rsidRDefault="00CC4CF9" w:rsidP="003463F3">
      <w:pPr>
        <w:pStyle w:val="ConsPlusCell"/>
        <w:jc w:val="both"/>
      </w:pPr>
      <w:r w:rsidRPr="00061AB7">
        <w:t>95 3350     5     Литература по химическим наукам</w:t>
      </w:r>
    </w:p>
    <w:p w:rsidR="00CC4CF9" w:rsidRPr="00061AB7" w:rsidRDefault="00CC4CF9" w:rsidP="003463F3">
      <w:pPr>
        <w:pStyle w:val="ConsPlusCell"/>
        <w:jc w:val="both"/>
      </w:pPr>
      <w:r w:rsidRPr="00061AB7">
        <w:t>95 3360     4     Литература по наукам о Земле</w:t>
      </w:r>
    </w:p>
    <w:p w:rsidR="00CC4CF9" w:rsidRPr="00061AB7" w:rsidRDefault="00CC4CF9" w:rsidP="003463F3">
      <w:pPr>
        <w:pStyle w:val="ConsPlusCell"/>
        <w:jc w:val="both"/>
      </w:pPr>
      <w:r w:rsidRPr="00061AB7">
        <w:t>95 3370     9     Литература по биологическим наукам</w:t>
      </w:r>
    </w:p>
    <w:p w:rsidR="00CC4CF9" w:rsidRPr="00061AB7" w:rsidRDefault="00CC4CF9" w:rsidP="003463F3">
      <w:pPr>
        <w:pStyle w:val="ConsPlusCell"/>
        <w:jc w:val="both"/>
      </w:pPr>
      <w:r w:rsidRPr="00061AB7">
        <w:t>95 3380     3     Литература по технике и техническим наукам</w:t>
      </w:r>
    </w:p>
    <w:p w:rsidR="00CC4CF9" w:rsidRPr="00061AB7" w:rsidRDefault="00CC4CF9" w:rsidP="003463F3">
      <w:pPr>
        <w:pStyle w:val="ConsPlusCell"/>
        <w:jc w:val="both"/>
      </w:pPr>
      <w:r w:rsidRPr="00061AB7">
        <w:t>95 3400     0     Техническая литература</w:t>
      </w:r>
    </w:p>
    <w:p w:rsidR="00CC4CF9" w:rsidRPr="00061AB7" w:rsidRDefault="00CC4CF9" w:rsidP="003463F3">
      <w:pPr>
        <w:pStyle w:val="ConsPlusCell"/>
        <w:jc w:val="both"/>
      </w:pPr>
      <w:r w:rsidRPr="00061AB7">
        <w:t>95 3410     5     Литература по технике и техническим наукам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целом</w:t>
      </w:r>
    </w:p>
    <w:p w:rsidR="00CC4CF9" w:rsidRPr="00061AB7" w:rsidRDefault="00CC4CF9" w:rsidP="003463F3">
      <w:pPr>
        <w:pStyle w:val="ConsPlusCell"/>
        <w:jc w:val="both"/>
      </w:pPr>
      <w:r w:rsidRPr="00061AB7">
        <w:t>95 3420     1     Литература по энергетике</w:t>
      </w:r>
    </w:p>
    <w:p w:rsidR="00CC4CF9" w:rsidRPr="00061AB7" w:rsidRDefault="00CC4CF9" w:rsidP="003463F3">
      <w:pPr>
        <w:pStyle w:val="ConsPlusCell"/>
        <w:jc w:val="both"/>
      </w:pPr>
      <w:r w:rsidRPr="00061AB7">
        <w:t>95 3430     4     Литература по радиоэлектронике и связи</w:t>
      </w:r>
    </w:p>
    <w:p w:rsidR="00CC4CF9" w:rsidRPr="00061AB7" w:rsidRDefault="00CC4CF9" w:rsidP="003463F3">
      <w:pPr>
        <w:pStyle w:val="ConsPlusCell"/>
        <w:jc w:val="both"/>
      </w:pPr>
      <w:r w:rsidRPr="00061AB7">
        <w:t>95 3440     9     Литература по автоматике и вычислительной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технике</w:t>
      </w:r>
    </w:p>
    <w:p w:rsidR="00CC4CF9" w:rsidRPr="00061AB7" w:rsidRDefault="00CC4CF9" w:rsidP="003463F3">
      <w:pPr>
        <w:pStyle w:val="ConsPlusCell"/>
        <w:jc w:val="both"/>
      </w:pPr>
      <w:r w:rsidRPr="00061AB7">
        <w:t>95 3450     3     Литература по освоению космического пространства</w:t>
      </w:r>
    </w:p>
    <w:p w:rsidR="00CC4CF9" w:rsidRPr="00061AB7" w:rsidRDefault="00CC4CF9" w:rsidP="003463F3">
      <w:pPr>
        <w:pStyle w:val="ConsPlusCell"/>
        <w:jc w:val="both"/>
      </w:pPr>
      <w:r w:rsidRPr="00061AB7">
        <w:t>95 3460     8     Литература по использованию атомной энергии</w:t>
      </w:r>
    </w:p>
    <w:p w:rsidR="00CC4CF9" w:rsidRPr="00061AB7" w:rsidRDefault="00CC4CF9" w:rsidP="003463F3">
      <w:pPr>
        <w:pStyle w:val="ConsPlusCell"/>
        <w:jc w:val="both"/>
      </w:pPr>
      <w:r w:rsidRPr="00061AB7">
        <w:t>95 3500     4     Промышленная литература</w:t>
      </w:r>
    </w:p>
    <w:p w:rsidR="00CC4CF9" w:rsidRPr="00061AB7" w:rsidRDefault="00CC4CF9" w:rsidP="003463F3">
      <w:pPr>
        <w:pStyle w:val="ConsPlusCell"/>
        <w:jc w:val="both"/>
      </w:pPr>
      <w:r w:rsidRPr="00061AB7">
        <w:t>95 3510     9     Литература по промышленности в целом</w:t>
      </w:r>
    </w:p>
    <w:p w:rsidR="00CC4CF9" w:rsidRPr="00061AB7" w:rsidRDefault="00CC4CF9" w:rsidP="003463F3">
      <w:pPr>
        <w:pStyle w:val="ConsPlusCell"/>
        <w:jc w:val="both"/>
      </w:pPr>
      <w:r w:rsidRPr="00061AB7">
        <w:t>95 3520     3     Литература по горной и металлургической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95 3530     8     Литература по машиностроению и приборостроению</w:t>
      </w:r>
    </w:p>
    <w:p w:rsidR="00CC4CF9" w:rsidRPr="00061AB7" w:rsidRDefault="00CC4CF9" w:rsidP="003463F3">
      <w:pPr>
        <w:pStyle w:val="ConsPlusCell"/>
        <w:jc w:val="both"/>
      </w:pPr>
      <w:r w:rsidRPr="00061AB7">
        <w:t>95 3540     2     Литература по химической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95 3550     7     Литература по лесной, деревообрабатывающей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лесохимической и целлюлозно-бумажной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95 3560     1     Литература по легкой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95 3570     6     Литература по полиграфии, репрографии,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кинофототехнике</w:t>
      </w:r>
    </w:p>
    <w:p w:rsidR="00CC4CF9" w:rsidRPr="00061AB7" w:rsidRDefault="00CC4CF9" w:rsidP="003463F3">
      <w:pPr>
        <w:pStyle w:val="ConsPlusCell"/>
        <w:jc w:val="both"/>
      </w:pPr>
      <w:r w:rsidRPr="00061AB7">
        <w:t>95 3580     0     Литература по пищевой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95 3590     5     Литература по микробиологической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95 3600     8     Сельскохозяйственная литература</w:t>
      </w:r>
    </w:p>
    <w:p w:rsidR="00CC4CF9" w:rsidRPr="00061AB7" w:rsidRDefault="00CC4CF9" w:rsidP="003463F3">
      <w:pPr>
        <w:pStyle w:val="ConsPlusCell"/>
        <w:jc w:val="both"/>
      </w:pPr>
      <w:r w:rsidRPr="00061AB7">
        <w:t>95 3610     2     Литература по сельскому хозяйству,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сельскохозяйственным наукам</w:t>
      </w:r>
    </w:p>
    <w:p w:rsidR="00CC4CF9" w:rsidRPr="00061AB7" w:rsidRDefault="00CC4CF9" w:rsidP="003463F3">
      <w:pPr>
        <w:pStyle w:val="ConsPlusCell"/>
        <w:jc w:val="both"/>
      </w:pPr>
      <w:r w:rsidRPr="00061AB7">
        <w:t>95 3620     7     Литература по водному хозяйству</w:t>
      </w:r>
    </w:p>
    <w:p w:rsidR="00CC4CF9" w:rsidRPr="00061AB7" w:rsidRDefault="00CC4CF9" w:rsidP="003463F3">
      <w:pPr>
        <w:pStyle w:val="ConsPlusCell"/>
        <w:jc w:val="both"/>
      </w:pPr>
      <w:r w:rsidRPr="00061AB7">
        <w:t>95 3630     1     Литература по лесному, охотничьему и рыбному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хозяйству</w:t>
      </w:r>
    </w:p>
    <w:p w:rsidR="00CC4CF9" w:rsidRPr="00061AB7" w:rsidRDefault="00CC4CF9" w:rsidP="003463F3">
      <w:pPr>
        <w:pStyle w:val="ConsPlusCell"/>
        <w:jc w:val="both"/>
      </w:pPr>
      <w:r w:rsidRPr="00061AB7">
        <w:t>95 3700     1     Медицинская литература. Литература по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физической культуре и спорту. Литература по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городскому хозяйству и строительству</w:t>
      </w:r>
    </w:p>
    <w:p w:rsidR="00CC4CF9" w:rsidRPr="00061AB7" w:rsidRDefault="00CC4CF9" w:rsidP="003463F3">
      <w:pPr>
        <w:pStyle w:val="ConsPlusCell"/>
        <w:jc w:val="both"/>
      </w:pPr>
      <w:r w:rsidRPr="00061AB7">
        <w:t>95 3710     6     Литература по здравоохранению, медицинским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наукам</w:t>
      </w:r>
    </w:p>
    <w:p w:rsidR="00CC4CF9" w:rsidRPr="00061AB7" w:rsidRDefault="00CC4CF9" w:rsidP="003463F3">
      <w:pPr>
        <w:pStyle w:val="ConsPlusCell"/>
        <w:jc w:val="both"/>
      </w:pPr>
      <w:r w:rsidRPr="00061AB7">
        <w:t>95 3720     0     Литература по физической культуре и спорту</w:t>
      </w:r>
    </w:p>
    <w:p w:rsidR="00CC4CF9" w:rsidRPr="00061AB7" w:rsidRDefault="00CC4CF9" w:rsidP="003463F3">
      <w:pPr>
        <w:pStyle w:val="ConsPlusCell"/>
        <w:jc w:val="both"/>
      </w:pPr>
      <w:r w:rsidRPr="00061AB7">
        <w:t>95 3730     5     Литература по строительству</w:t>
      </w:r>
    </w:p>
    <w:p w:rsidR="00CC4CF9" w:rsidRPr="00061AB7" w:rsidRDefault="00CC4CF9" w:rsidP="003463F3">
      <w:pPr>
        <w:pStyle w:val="ConsPlusCell"/>
        <w:jc w:val="both"/>
      </w:pPr>
      <w:r w:rsidRPr="00061AB7">
        <w:t>95 3740     0     Литература по жилищно-коммунальному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хозяйству, бытовому обслуживанию, торговле</w:t>
      </w:r>
    </w:p>
    <w:p w:rsidR="00CC4CF9" w:rsidRPr="00061AB7" w:rsidRDefault="00CC4CF9" w:rsidP="003463F3">
      <w:pPr>
        <w:pStyle w:val="ConsPlusCell"/>
        <w:jc w:val="both"/>
      </w:pPr>
      <w:r w:rsidRPr="00061AB7">
        <w:t>95 3750     4     Литература по транспорту</w:t>
      </w:r>
    </w:p>
    <w:p w:rsidR="00CC4CF9" w:rsidRPr="00061AB7" w:rsidRDefault="00CC4CF9" w:rsidP="003463F3">
      <w:pPr>
        <w:pStyle w:val="ConsPlusCell"/>
        <w:jc w:val="both"/>
      </w:pPr>
      <w:r w:rsidRPr="00061AB7">
        <w:t>95 3800     5     Литература по образованию и культуре,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искусству и искусствоведению. Литература по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филологическим наукам</w:t>
      </w:r>
    </w:p>
    <w:p w:rsidR="00CC4CF9" w:rsidRPr="00061AB7" w:rsidRDefault="00CC4CF9" w:rsidP="003463F3">
      <w:pPr>
        <w:pStyle w:val="ConsPlusCell"/>
        <w:jc w:val="both"/>
      </w:pPr>
      <w:r w:rsidRPr="00061AB7">
        <w:t>95 3810     7     Литература по образованию, педагогическим наукам</w:t>
      </w:r>
    </w:p>
    <w:p w:rsidR="00CC4CF9" w:rsidRPr="00061AB7" w:rsidRDefault="00CC4CF9" w:rsidP="003463F3">
      <w:pPr>
        <w:pStyle w:val="ConsPlusCell"/>
        <w:jc w:val="both"/>
      </w:pPr>
      <w:r w:rsidRPr="00061AB7">
        <w:t>95 3820     4     Литература по культуре, культурному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строительству</w:t>
      </w:r>
    </w:p>
    <w:p w:rsidR="00CC4CF9" w:rsidRPr="00061AB7" w:rsidRDefault="00CC4CF9" w:rsidP="003463F3">
      <w:pPr>
        <w:pStyle w:val="ConsPlusCell"/>
        <w:jc w:val="both"/>
      </w:pPr>
      <w:r w:rsidRPr="00061AB7">
        <w:t>95 3830     9     Литература по искусству, искусствоведению</w:t>
      </w:r>
    </w:p>
    <w:p w:rsidR="00CC4CF9" w:rsidRPr="00061AB7" w:rsidRDefault="00CC4CF9" w:rsidP="003463F3">
      <w:pPr>
        <w:pStyle w:val="ConsPlusCell"/>
        <w:jc w:val="both"/>
      </w:pPr>
      <w:r w:rsidRPr="00061AB7">
        <w:t>95 3840     3     Литература по средствам массовой информации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пропаганды (печать, радио, телевидение)</w:t>
      </w:r>
    </w:p>
    <w:p w:rsidR="00CC4CF9" w:rsidRPr="00061AB7" w:rsidRDefault="00CC4CF9" w:rsidP="003463F3">
      <w:pPr>
        <w:pStyle w:val="ConsPlusCell"/>
        <w:jc w:val="both"/>
      </w:pPr>
      <w:r w:rsidRPr="00061AB7">
        <w:t>95 3850     8     Литература по филологическим наукам</w:t>
      </w:r>
    </w:p>
    <w:p w:rsidR="00CC4CF9" w:rsidRPr="00061AB7" w:rsidRDefault="00CC4CF9" w:rsidP="003463F3">
      <w:pPr>
        <w:pStyle w:val="ConsPlusCell"/>
        <w:jc w:val="both"/>
      </w:pPr>
      <w:r w:rsidRPr="00061AB7">
        <w:t>95 3900     9     Литература художественная, включая детскую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художественную литературу</w:t>
      </w:r>
    </w:p>
    <w:p w:rsidR="00CC4CF9" w:rsidRPr="00061AB7" w:rsidRDefault="00CC4CF9" w:rsidP="003463F3">
      <w:pPr>
        <w:pStyle w:val="ConsPlusCell"/>
        <w:jc w:val="both"/>
      </w:pPr>
      <w:r w:rsidRPr="00061AB7">
        <w:t>95 3910     3     Литература художественная. Фольклор</w:t>
      </w:r>
    </w:p>
    <w:p w:rsidR="00CC4CF9" w:rsidRPr="00061AB7" w:rsidRDefault="00CC4CF9" w:rsidP="003463F3">
      <w:pPr>
        <w:pStyle w:val="ConsPlusCell"/>
        <w:jc w:val="both"/>
      </w:pPr>
      <w:r w:rsidRPr="00061AB7">
        <w:t>95 3920     8     Детская литература. Фольклор для детей</w:t>
      </w:r>
    </w:p>
    <w:p w:rsidR="00CC4CF9" w:rsidRPr="00061AB7" w:rsidRDefault="00CC4CF9" w:rsidP="003463F3">
      <w:pPr>
        <w:pStyle w:val="ConsPlusCell"/>
        <w:jc w:val="both"/>
      </w:pPr>
      <w:r w:rsidRPr="00061AB7">
        <w:t>95 3990     3     Литература универсального содержания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95 4000     9     Изоиздания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95 4010     3     Издания репродукционные, нотные *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41/2001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95 4020     8     Рекламные материалы и каталоги *</w:t>
      </w:r>
    </w:p>
    <w:p w:rsidR="00CC4CF9" w:rsidRPr="00061AB7" w:rsidRDefault="00CC4CF9" w:rsidP="003463F3">
      <w:pPr>
        <w:pStyle w:val="ConsPlusCell"/>
        <w:jc w:val="both"/>
      </w:pPr>
      <w:r w:rsidRPr="00061AB7">
        <w:t>95 4100     2     Альбомы</w:t>
      </w:r>
    </w:p>
    <w:p w:rsidR="00CC4CF9" w:rsidRPr="00061AB7" w:rsidRDefault="00CC4CF9" w:rsidP="003463F3">
      <w:pPr>
        <w:pStyle w:val="ConsPlusCell"/>
        <w:jc w:val="both"/>
      </w:pPr>
      <w:r w:rsidRPr="00061AB7">
        <w:t>95 4110     7     Альбомы по искусству (живопись, графика,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скульптура, архитектура, прикладное искусство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т.д.)</w:t>
      </w:r>
    </w:p>
    <w:p w:rsidR="00CC4CF9" w:rsidRPr="00061AB7" w:rsidRDefault="00CC4CF9" w:rsidP="003463F3">
      <w:pPr>
        <w:pStyle w:val="ConsPlusCell"/>
        <w:jc w:val="both"/>
      </w:pPr>
      <w:r w:rsidRPr="00061AB7">
        <w:t>95 4120     1     Фотоальбомы (видовые, портреты)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95 4130     6     Альбомы, атласы (кроме географических),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иллюстрированные каталоги (научные,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технические, производственные, учебные,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научно-популярные)</w:t>
      </w:r>
    </w:p>
    <w:p w:rsidR="00CC4CF9" w:rsidRPr="00061AB7" w:rsidRDefault="00CC4CF9" w:rsidP="003463F3">
      <w:pPr>
        <w:pStyle w:val="ConsPlusCell"/>
        <w:jc w:val="both"/>
      </w:pPr>
      <w:r w:rsidRPr="00061AB7">
        <w:t>95 4140     0     Календари настенные альбомного типа</w:t>
      </w:r>
    </w:p>
    <w:p w:rsidR="00CC4CF9" w:rsidRPr="00061AB7" w:rsidRDefault="00CC4CF9" w:rsidP="003463F3">
      <w:pPr>
        <w:pStyle w:val="ConsPlusCell"/>
        <w:jc w:val="both"/>
      </w:pPr>
      <w:r w:rsidRPr="00061AB7">
        <w:t>95 4200     6     Изоиздания листовые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95 4201     1     Печатные учебно-наглядные таблицы *</w:t>
      </w:r>
    </w:p>
    <w:p w:rsidR="00CC4CF9" w:rsidRPr="00061AB7" w:rsidRDefault="00CC4CF9" w:rsidP="003463F3">
      <w:pPr>
        <w:pStyle w:val="ConsPlusCell"/>
        <w:jc w:val="both"/>
      </w:pPr>
      <w:r w:rsidRPr="00061AB7">
        <w:t>95 4202     7     Призывы *</w:t>
      </w:r>
    </w:p>
    <w:p w:rsidR="00CC4CF9" w:rsidRPr="00061AB7" w:rsidRDefault="00CC4CF9" w:rsidP="003463F3">
      <w:pPr>
        <w:pStyle w:val="ConsPlusCell"/>
        <w:jc w:val="both"/>
      </w:pPr>
      <w:r w:rsidRPr="00061AB7">
        <w:t>95 4203     2     Грамоты *</w:t>
      </w:r>
    </w:p>
    <w:p w:rsidR="00CC4CF9" w:rsidRPr="00061AB7" w:rsidRDefault="00CC4CF9" w:rsidP="003463F3">
      <w:pPr>
        <w:pStyle w:val="ConsPlusCell"/>
        <w:jc w:val="both"/>
      </w:pPr>
      <w:r w:rsidRPr="00061AB7">
        <w:t>95 4210     0     Репродукции</w:t>
      </w:r>
    </w:p>
    <w:p w:rsidR="00CC4CF9" w:rsidRPr="00061AB7" w:rsidRDefault="00CC4CF9" w:rsidP="003463F3">
      <w:pPr>
        <w:pStyle w:val="ConsPlusCell"/>
        <w:jc w:val="both"/>
      </w:pPr>
      <w:r w:rsidRPr="00061AB7">
        <w:t>95 4220     5     Портреты</w:t>
      </w:r>
    </w:p>
    <w:p w:rsidR="00CC4CF9" w:rsidRPr="00061AB7" w:rsidRDefault="00CC4CF9" w:rsidP="003463F3">
      <w:pPr>
        <w:pStyle w:val="ConsPlusCell"/>
        <w:jc w:val="both"/>
      </w:pPr>
      <w:r w:rsidRPr="00061AB7">
        <w:t>95 4230     1     Эстампы</w:t>
      </w:r>
    </w:p>
    <w:p w:rsidR="00CC4CF9" w:rsidRPr="00061AB7" w:rsidRDefault="00CC4CF9" w:rsidP="003463F3">
      <w:pPr>
        <w:pStyle w:val="ConsPlusCell"/>
        <w:jc w:val="both"/>
      </w:pPr>
      <w:r w:rsidRPr="00061AB7">
        <w:t>95 4240     4     Прикладная графика</w:t>
      </w:r>
    </w:p>
    <w:p w:rsidR="00CC4CF9" w:rsidRPr="00061AB7" w:rsidRDefault="00CC4CF9" w:rsidP="003463F3">
      <w:pPr>
        <w:pStyle w:val="ConsPlusCell"/>
        <w:jc w:val="both"/>
      </w:pPr>
      <w:r w:rsidRPr="00061AB7">
        <w:t>95 4250     9     Афиши, призывы, лозунги</w:t>
      </w:r>
    </w:p>
    <w:p w:rsidR="00CC4CF9" w:rsidRPr="00061AB7" w:rsidRDefault="00CC4CF9" w:rsidP="003463F3">
      <w:pPr>
        <w:pStyle w:val="ConsPlusCell"/>
        <w:jc w:val="both"/>
      </w:pPr>
      <w:r w:rsidRPr="00061AB7">
        <w:t>95 4260     3     Листовки</w:t>
      </w:r>
    </w:p>
    <w:p w:rsidR="00CC4CF9" w:rsidRPr="00061AB7" w:rsidRDefault="00CC4CF9" w:rsidP="003463F3">
      <w:pPr>
        <w:pStyle w:val="ConsPlusCell"/>
        <w:jc w:val="both"/>
      </w:pPr>
      <w:r w:rsidRPr="00061AB7">
        <w:t>95 4270     8     Программы, пригласительные билеты и визитные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карточки</w:t>
      </w:r>
    </w:p>
    <w:p w:rsidR="00CC4CF9" w:rsidRPr="00061AB7" w:rsidRDefault="00CC4CF9" w:rsidP="003463F3">
      <w:pPr>
        <w:pStyle w:val="ConsPlusCell"/>
        <w:jc w:val="both"/>
      </w:pPr>
      <w:r w:rsidRPr="00061AB7">
        <w:t>95 4280     2     Календари настенные изобразительные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95 4290     7     Карты игральные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95 4300     8     Открытки (открытые письма)</w:t>
      </w:r>
    </w:p>
    <w:p w:rsidR="00CC4CF9" w:rsidRPr="00061AB7" w:rsidRDefault="00CC4CF9" w:rsidP="003463F3">
      <w:pPr>
        <w:pStyle w:val="ConsPlusCell"/>
        <w:jc w:val="both"/>
      </w:pPr>
      <w:r w:rsidRPr="00061AB7">
        <w:t>95 4301     5     Фотооткрытки *</w:t>
      </w:r>
    </w:p>
    <w:p w:rsidR="00CC4CF9" w:rsidRPr="00061AB7" w:rsidRDefault="00CC4CF9" w:rsidP="003463F3">
      <w:pPr>
        <w:pStyle w:val="ConsPlusCell"/>
        <w:jc w:val="both"/>
      </w:pPr>
      <w:r w:rsidRPr="00061AB7">
        <w:t>95 4310     4     Открытки общественно-политические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95 4320     9     Открытки культурно-просветительные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95 4330     3     Открытки поздравительные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95 4350     2     Карточки для указания места гостя за столом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бирки для подарков</w:t>
      </w:r>
    </w:p>
    <w:p w:rsidR="00CC4CF9" w:rsidRPr="00061AB7" w:rsidRDefault="00CC4CF9" w:rsidP="003463F3">
      <w:pPr>
        <w:pStyle w:val="ConsPlusCell"/>
        <w:jc w:val="both"/>
      </w:pPr>
      <w:r w:rsidRPr="00061AB7">
        <w:t>95 4400     3     Плакаты</w:t>
      </w:r>
    </w:p>
    <w:p w:rsidR="00CC4CF9" w:rsidRPr="00061AB7" w:rsidRDefault="00CC4CF9" w:rsidP="003463F3">
      <w:pPr>
        <w:pStyle w:val="ConsPlusCell"/>
        <w:jc w:val="both"/>
      </w:pPr>
      <w:r w:rsidRPr="00061AB7">
        <w:t>95 4410     8     Плакаты политические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95 4420     2     Плакаты инструктивные и учебные наглядные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пособия</w:t>
      </w:r>
    </w:p>
    <w:p w:rsidR="00CC4CF9" w:rsidRPr="00061AB7" w:rsidRDefault="00CC4CF9" w:rsidP="003463F3">
      <w:pPr>
        <w:pStyle w:val="ConsPlusCell"/>
        <w:jc w:val="both"/>
      </w:pPr>
      <w:r w:rsidRPr="00061AB7">
        <w:t>95 4430     7     Плакаты информационные и рекламные</w:t>
      </w:r>
    </w:p>
    <w:p w:rsidR="00CC4CF9" w:rsidRPr="00061AB7" w:rsidRDefault="00CC4CF9" w:rsidP="003463F3">
      <w:pPr>
        <w:pStyle w:val="ConsPlusCell"/>
        <w:jc w:val="both"/>
      </w:pPr>
      <w:r w:rsidRPr="00061AB7">
        <w:t>95 4440     1     Плакаты по технике безопасности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(коды 95 5000 - 95 5892 введены Изменением 13/98 ОКП)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95 5000     1     Картографическая продукция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95 5100     5     Карты справочные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95 5130     9     Карты листовые, складные, брошюры, буклеты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справочные общегеографические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95 5132     5     - Российской Федерации в целом, ее субъектов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регионов</w:t>
      </w:r>
    </w:p>
    <w:p w:rsidR="00CC4CF9" w:rsidRPr="00061AB7" w:rsidRDefault="00CC4CF9" w:rsidP="003463F3">
      <w:pPr>
        <w:pStyle w:val="ConsPlusCell"/>
        <w:jc w:val="both"/>
      </w:pPr>
      <w:r w:rsidRPr="00061AB7">
        <w:t>95 5133     5     - мира, материков и океанов, регионов мира</w:t>
      </w:r>
    </w:p>
    <w:p w:rsidR="00CC4CF9" w:rsidRPr="00061AB7" w:rsidRDefault="00CC4CF9" w:rsidP="003463F3">
      <w:pPr>
        <w:pStyle w:val="ConsPlusCell"/>
        <w:jc w:val="both"/>
      </w:pPr>
      <w:r w:rsidRPr="00061AB7">
        <w:t>95 5134     0     - государств и групп государств</w:t>
      </w:r>
    </w:p>
    <w:p w:rsidR="00CC4CF9" w:rsidRPr="00061AB7" w:rsidRDefault="00CC4CF9" w:rsidP="003463F3">
      <w:pPr>
        <w:pStyle w:val="ConsPlusCell"/>
        <w:jc w:val="both"/>
      </w:pPr>
      <w:r w:rsidRPr="00061AB7">
        <w:t>95 5140     3     Карты листовые, складные, брошюры, буклеты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справочные тематические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95 5143     9     - физико-географические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95 5144     8     - социально-экономические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95 5147     5     - исторические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95 5150     8     Карты листовые, складные, брошюры, буклеты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справочные политико-административные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95 5152     9     - Российской Федерации в целом, ее субъектов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регионов</w:t>
      </w:r>
    </w:p>
    <w:p w:rsidR="00CC4CF9" w:rsidRPr="00061AB7" w:rsidRDefault="00CC4CF9" w:rsidP="003463F3">
      <w:pPr>
        <w:pStyle w:val="ConsPlusCell"/>
        <w:jc w:val="both"/>
      </w:pPr>
      <w:r w:rsidRPr="00061AB7">
        <w:t>95 5153     4     - мира, материков и океанов, регионов мира</w:t>
      </w:r>
    </w:p>
    <w:p w:rsidR="00CC4CF9" w:rsidRPr="00061AB7" w:rsidRDefault="00CC4CF9" w:rsidP="003463F3">
      <w:pPr>
        <w:pStyle w:val="ConsPlusCell"/>
        <w:jc w:val="both"/>
      </w:pPr>
      <w:r w:rsidRPr="00061AB7">
        <w:t>95 5154     0     - государств и групп государств</w:t>
      </w:r>
    </w:p>
    <w:p w:rsidR="00CC4CF9" w:rsidRPr="00061AB7" w:rsidRDefault="00CC4CF9" w:rsidP="003463F3">
      <w:pPr>
        <w:pStyle w:val="ConsPlusCell"/>
        <w:jc w:val="both"/>
      </w:pPr>
      <w:r w:rsidRPr="00061AB7">
        <w:t>95 5160     8     Карты листовые, складные, брошюры, буклеты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справочные природы /</w:t>
      </w:r>
    </w:p>
    <w:p w:rsidR="00CC4CF9" w:rsidRPr="00061AB7" w:rsidRDefault="00CC4CF9" w:rsidP="003463F3">
      <w:pPr>
        <w:pStyle w:val="ConsPlusCell"/>
        <w:jc w:val="both"/>
      </w:pPr>
      <w:r w:rsidRPr="00061AB7">
        <w:t>95 5162     9     - Российской Федерации в целом, ее субъектов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регионов</w:t>
      </w:r>
    </w:p>
    <w:p w:rsidR="00CC4CF9" w:rsidRPr="00061AB7" w:rsidRDefault="00CC4CF9" w:rsidP="003463F3">
      <w:pPr>
        <w:pStyle w:val="ConsPlusCell"/>
        <w:jc w:val="both"/>
      </w:pPr>
      <w:r w:rsidRPr="00061AB7">
        <w:t>95 5163     4     - мира, материков и океанов, регионов мира</w:t>
      </w:r>
    </w:p>
    <w:p w:rsidR="00CC4CF9" w:rsidRPr="00061AB7" w:rsidRDefault="00CC4CF9" w:rsidP="003463F3">
      <w:pPr>
        <w:pStyle w:val="ConsPlusCell"/>
        <w:jc w:val="both"/>
      </w:pPr>
      <w:r w:rsidRPr="00061AB7">
        <w:t>95 5164     0     - государств и групп государств</w:t>
      </w:r>
    </w:p>
    <w:p w:rsidR="00CC4CF9" w:rsidRPr="00061AB7" w:rsidRDefault="00CC4CF9" w:rsidP="003463F3">
      <w:pPr>
        <w:pStyle w:val="ConsPlusCell"/>
        <w:jc w:val="both"/>
      </w:pPr>
      <w:r w:rsidRPr="00061AB7">
        <w:t>95 5170     7     Карты листовые справочные бланковые /</w:t>
      </w:r>
    </w:p>
    <w:p w:rsidR="00CC4CF9" w:rsidRPr="00061AB7" w:rsidRDefault="00CC4CF9" w:rsidP="003463F3">
      <w:pPr>
        <w:pStyle w:val="ConsPlusCell"/>
        <w:jc w:val="both"/>
      </w:pPr>
      <w:r w:rsidRPr="00061AB7">
        <w:t>95 5172     8     - Российской Федерации в целом, ее субъектов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регионов</w:t>
      </w:r>
    </w:p>
    <w:p w:rsidR="00CC4CF9" w:rsidRPr="00061AB7" w:rsidRDefault="00CC4CF9" w:rsidP="003463F3">
      <w:pPr>
        <w:pStyle w:val="ConsPlusCell"/>
        <w:jc w:val="both"/>
      </w:pPr>
      <w:r w:rsidRPr="00061AB7">
        <w:t>95 5173     3     - мира, материков и океанов, регионов мира</w:t>
      </w:r>
    </w:p>
    <w:p w:rsidR="00CC4CF9" w:rsidRPr="00061AB7" w:rsidRDefault="00CC4CF9" w:rsidP="003463F3">
      <w:pPr>
        <w:pStyle w:val="ConsPlusCell"/>
        <w:jc w:val="both"/>
      </w:pPr>
      <w:r w:rsidRPr="00061AB7">
        <w:t>95 5174     9     - государств и групп государств</w:t>
      </w:r>
    </w:p>
    <w:p w:rsidR="00CC4CF9" w:rsidRPr="00061AB7" w:rsidRDefault="00CC4CF9" w:rsidP="003463F3">
      <w:pPr>
        <w:pStyle w:val="ConsPlusCell"/>
        <w:jc w:val="both"/>
      </w:pPr>
      <w:r w:rsidRPr="00061AB7">
        <w:t>95 5180     8     Карты листовые, складные, брошюры, буклеты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справочные специальные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95 5185     8     - для нужд авиации</w:t>
      </w:r>
    </w:p>
    <w:p w:rsidR="00CC4CF9" w:rsidRPr="00061AB7" w:rsidRDefault="00CC4CF9" w:rsidP="003463F3">
      <w:pPr>
        <w:pStyle w:val="ConsPlusCell"/>
        <w:jc w:val="both"/>
      </w:pPr>
      <w:r w:rsidRPr="00061AB7">
        <w:t>95 5186     4     - для нужд флота</w:t>
      </w:r>
    </w:p>
    <w:p w:rsidR="00CC4CF9" w:rsidRPr="00061AB7" w:rsidRDefault="00CC4CF9" w:rsidP="003463F3">
      <w:pPr>
        <w:pStyle w:val="ConsPlusCell"/>
        <w:jc w:val="both"/>
      </w:pPr>
      <w:r w:rsidRPr="00061AB7">
        <w:t>95 5187     0     - для обеспечения космических программ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исследований</w:t>
      </w:r>
    </w:p>
    <w:p w:rsidR="00CC4CF9" w:rsidRPr="00061AB7" w:rsidRDefault="00CC4CF9" w:rsidP="003463F3">
      <w:pPr>
        <w:pStyle w:val="ConsPlusCell"/>
        <w:jc w:val="both"/>
      </w:pPr>
      <w:r w:rsidRPr="00061AB7">
        <w:t>95 5190     8     Карты листовые, складные, брошюры, буклеты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справочные туристские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95 5192     7     - Российской Федерации в целом, ее субъектов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регионов</w:t>
      </w:r>
    </w:p>
    <w:p w:rsidR="00CC4CF9" w:rsidRPr="00061AB7" w:rsidRDefault="00CC4CF9" w:rsidP="003463F3">
      <w:pPr>
        <w:pStyle w:val="ConsPlusCell"/>
        <w:jc w:val="both"/>
      </w:pPr>
      <w:r w:rsidRPr="00061AB7">
        <w:t>95 5193     2     - городов Российской Федерации</w:t>
      </w:r>
    </w:p>
    <w:p w:rsidR="00CC4CF9" w:rsidRPr="00061AB7" w:rsidRDefault="00CC4CF9" w:rsidP="003463F3">
      <w:pPr>
        <w:pStyle w:val="ConsPlusCell"/>
        <w:jc w:val="both"/>
      </w:pPr>
      <w:r w:rsidRPr="00061AB7">
        <w:t>95 5194     8     - городов зарубежных государств</w:t>
      </w:r>
    </w:p>
    <w:p w:rsidR="00CC4CF9" w:rsidRPr="00061AB7" w:rsidRDefault="00CC4CF9" w:rsidP="003463F3">
      <w:pPr>
        <w:pStyle w:val="ConsPlusCell"/>
        <w:jc w:val="both"/>
      </w:pPr>
      <w:r w:rsidRPr="00061AB7">
        <w:t>95 5195     3     - маршрутные</w:t>
      </w:r>
    </w:p>
    <w:p w:rsidR="00CC4CF9" w:rsidRPr="00061AB7" w:rsidRDefault="00CC4CF9" w:rsidP="003463F3">
      <w:pPr>
        <w:pStyle w:val="ConsPlusCell"/>
        <w:jc w:val="both"/>
      </w:pPr>
      <w:r w:rsidRPr="00061AB7">
        <w:t>95 5196     9     - схемы городского транспорта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95 5197     8     - автомобильных и шоссейных дорог</w:t>
      </w:r>
    </w:p>
    <w:p w:rsidR="00CC4CF9" w:rsidRPr="00061AB7" w:rsidRDefault="00CC4CF9" w:rsidP="003463F3">
      <w:pPr>
        <w:pStyle w:val="ConsPlusCell"/>
        <w:jc w:val="both"/>
      </w:pPr>
      <w:r w:rsidRPr="00061AB7">
        <w:t>95 5198     3     - морского и речного транспорта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95 5200     9     Карты листовые учебные</w:t>
      </w:r>
    </w:p>
    <w:p w:rsidR="00CC4CF9" w:rsidRPr="00061AB7" w:rsidRDefault="00CC4CF9" w:rsidP="003463F3">
      <w:pPr>
        <w:pStyle w:val="ConsPlusCell"/>
        <w:jc w:val="both"/>
      </w:pPr>
      <w:r w:rsidRPr="00061AB7">
        <w:t>95 5230     2     Карты листовые учебные физические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95 5232     3     - Российской Федерации в целом, ее субъектов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регионов</w:t>
      </w:r>
    </w:p>
    <w:p w:rsidR="00CC4CF9" w:rsidRPr="00061AB7" w:rsidRDefault="00CC4CF9" w:rsidP="003463F3">
      <w:pPr>
        <w:pStyle w:val="ConsPlusCell"/>
        <w:jc w:val="both"/>
      </w:pPr>
      <w:r w:rsidRPr="00061AB7">
        <w:t>95 5233     9     - мира, материков и океанов, регионов мира</w:t>
      </w:r>
    </w:p>
    <w:p w:rsidR="00CC4CF9" w:rsidRPr="00061AB7" w:rsidRDefault="00CC4CF9" w:rsidP="003463F3">
      <w:pPr>
        <w:pStyle w:val="ConsPlusCell"/>
        <w:jc w:val="both"/>
      </w:pPr>
      <w:r w:rsidRPr="00061AB7">
        <w:t>95 5234     4     - государств и групп государств</w:t>
      </w:r>
    </w:p>
    <w:p w:rsidR="00CC4CF9" w:rsidRPr="00061AB7" w:rsidRDefault="00CC4CF9" w:rsidP="003463F3">
      <w:pPr>
        <w:pStyle w:val="ConsPlusCell"/>
        <w:jc w:val="both"/>
      </w:pPr>
      <w:r w:rsidRPr="00061AB7">
        <w:t>95 5240     2     Карты листовые учебные природы /</w:t>
      </w:r>
    </w:p>
    <w:p w:rsidR="00CC4CF9" w:rsidRPr="00061AB7" w:rsidRDefault="00CC4CF9" w:rsidP="003463F3">
      <w:pPr>
        <w:pStyle w:val="ConsPlusCell"/>
        <w:jc w:val="both"/>
      </w:pPr>
      <w:r w:rsidRPr="00061AB7">
        <w:t>95 5242     3     - Российской Федерации в целом, ее субъектов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регионов</w:t>
      </w:r>
    </w:p>
    <w:p w:rsidR="00CC4CF9" w:rsidRPr="00061AB7" w:rsidRDefault="00CC4CF9" w:rsidP="003463F3">
      <w:pPr>
        <w:pStyle w:val="ConsPlusCell"/>
        <w:jc w:val="both"/>
      </w:pPr>
      <w:r w:rsidRPr="00061AB7">
        <w:t>95 5243     9     - мира, материков и океанов, регионов мира</w:t>
      </w:r>
    </w:p>
    <w:p w:rsidR="00CC4CF9" w:rsidRPr="00061AB7" w:rsidRDefault="00CC4CF9" w:rsidP="003463F3">
      <w:pPr>
        <w:pStyle w:val="ConsPlusCell"/>
        <w:jc w:val="both"/>
      </w:pPr>
      <w:r w:rsidRPr="00061AB7">
        <w:t>95 5244     4     - государств и групп государств</w:t>
      </w:r>
    </w:p>
    <w:p w:rsidR="00CC4CF9" w:rsidRPr="00061AB7" w:rsidRDefault="00CC4CF9" w:rsidP="003463F3">
      <w:pPr>
        <w:pStyle w:val="ConsPlusCell"/>
        <w:jc w:val="both"/>
      </w:pPr>
      <w:r w:rsidRPr="00061AB7">
        <w:t>95 5245     0     - звездного неба и планет</w:t>
      </w:r>
    </w:p>
    <w:p w:rsidR="00CC4CF9" w:rsidRPr="00061AB7" w:rsidRDefault="00CC4CF9" w:rsidP="003463F3">
      <w:pPr>
        <w:pStyle w:val="ConsPlusCell"/>
        <w:jc w:val="both"/>
      </w:pPr>
      <w:r w:rsidRPr="00061AB7">
        <w:t>95 5250     1     Карты листовые учебные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политико-административные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95 5252     2     - Российской Федерации в целом, ее субъектов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регионов</w:t>
      </w:r>
    </w:p>
    <w:p w:rsidR="00CC4CF9" w:rsidRPr="00061AB7" w:rsidRDefault="00CC4CF9" w:rsidP="003463F3">
      <w:pPr>
        <w:pStyle w:val="ConsPlusCell"/>
        <w:jc w:val="both"/>
      </w:pPr>
      <w:r w:rsidRPr="00061AB7">
        <w:t>95 5253     8     - мира, материков и океанов, регионов мира</w:t>
      </w:r>
    </w:p>
    <w:p w:rsidR="00CC4CF9" w:rsidRPr="00061AB7" w:rsidRDefault="00CC4CF9" w:rsidP="003463F3">
      <w:pPr>
        <w:pStyle w:val="ConsPlusCell"/>
        <w:jc w:val="both"/>
      </w:pPr>
      <w:r w:rsidRPr="00061AB7">
        <w:t>95 5254     0     - государств и групп государств</w:t>
      </w:r>
    </w:p>
    <w:p w:rsidR="00CC4CF9" w:rsidRPr="00061AB7" w:rsidRDefault="00CC4CF9" w:rsidP="003463F3">
      <w:pPr>
        <w:pStyle w:val="ConsPlusCell"/>
        <w:jc w:val="both"/>
      </w:pPr>
      <w:r w:rsidRPr="00061AB7">
        <w:t>95 5260     6     Карты листовые учебные исторические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95 5261     1     - России</w:t>
      </w:r>
    </w:p>
    <w:p w:rsidR="00CC4CF9" w:rsidRPr="00061AB7" w:rsidRDefault="00CC4CF9" w:rsidP="003463F3">
      <w:pPr>
        <w:pStyle w:val="ConsPlusCell"/>
        <w:jc w:val="both"/>
      </w:pPr>
      <w:r w:rsidRPr="00061AB7">
        <w:t>95 5262     7     - Древнего мира</w:t>
      </w:r>
    </w:p>
    <w:p w:rsidR="00CC4CF9" w:rsidRPr="00061AB7" w:rsidRDefault="00CC4CF9" w:rsidP="003463F3">
      <w:pPr>
        <w:pStyle w:val="ConsPlusCell"/>
        <w:jc w:val="both"/>
      </w:pPr>
      <w:r w:rsidRPr="00061AB7">
        <w:t>95 5263     2     - Средних веков</w:t>
      </w:r>
    </w:p>
    <w:p w:rsidR="00CC4CF9" w:rsidRPr="00061AB7" w:rsidRDefault="00CC4CF9" w:rsidP="003463F3">
      <w:pPr>
        <w:pStyle w:val="ConsPlusCell"/>
        <w:jc w:val="both"/>
      </w:pPr>
      <w:r w:rsidRPr="00061AB7">
        <w:t>95 5264     8     - по Новой истории</w:t>
      </w:r>
    </w:p>
    <w:p w:rsidR="00CC4CF9" w:rsidRPr="00061AB7" w:rsidRDefault="00CC4CF9" w:rsidP="003463F3">
      <w:pPr>
        <w:pStyle w:val="ConsPlusCell"/>
        <w:jc w:val="both"/>
      </w:pPr>
      <w:r w:rsidRPr="00061AB7">
        <w:t>95 5265     3     - по Новейшей истории</w:t>
      </w:r>
    </w:p>
    <w:p w:rsidR="00CC4CF9" w:rsidRPr="00061AB7" w:rsidRDefault="00CC4CF9" w:rsidP="003463F3">
      <w:pPr>
        <w:pStyle w:val="ConsPlusCell"/>
        <w:jc w:val="both"/>
      </w:pPr>
      <w:r w:rsidRPr="00061AB7">
        <w:t>95 5270     0     - Карты листовые учебные контурные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95 5271     6     - единичные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95 5272     1     - наборы (комплекты)</w:t>
      </w:r>
    </w:p>
    <w:p w:rsidR="00CC4CF9" w:rsidRPr="00061AB7" w:rsidRDefault="00CC4CF9" w:rsidP="003463F3">
      <w:pPr>
        <w:pStyle w:val="ConsPlusCell"/>
        <w:jc w:val="both"/>
      </w:pPr>
      <w:r w:rsidRPr="00061AB7">
        <w:t>95 5280     5     Карты листовые учебные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социально-экономические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95 5282     6     - Российской Федерации в целом, ее субъектов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регионов</w:t>
      </w:r>
    </w:p>
    <w:p w:rsidR="00CC4CF9" w:rsidRPr="00061AB7" w:rsidRDefault="00CC4CF9" w:rsidP="003463F3">
      <w:pPr>
        <w:pStyle w:val="ConsPlusCell"/>
        <w:jc w:val="both"/>
      </w:pPr>
      <w:r w:rsidRPr="00061AB7">
        <w:t>95 5283     1     - мира, материков и океанов, регионов мира</w:t>
      </w:r>
    </w:p>
    <w:p w:rsidR="00CC4CF9" w:rsidRPr="00061AB7" w:rsidRDefault="00CC4CF9" w:rsidP="003463F3">
      <w:pPr>
        <w:pStyle w:val="ConsPlusCell"/>
        <w:jc w:val="both"/>
      </w:pPr>
      <w:r w:rsidRPr="00061AB7">
        <w:t>95 5284     7     - государств и групп государств</w:t>
      </w:r>
    </w:p>
    <w:p w:rsidR="00CC4CF9" w:rsidRPr="00061AB7" w:rsidRDefault="00CC4CF9" w:rsidP="003463F3">
      <w:pPr>
        <w:pStyle w:val="ConsPlusCell"/>
        <w:jc w:val="both"/>
      </w:pPr>
      <w:r w:rsidRPr="00061AB7">
        <w:t>95 5290     0     Карты листовые учебные тематические прочие /</w:t>
      </w:r>
    </w:p>
    <w:p w:rsidR="00CC4CF9" w:rsidRPr="00061AB7" w:rsidRDefault="00CC4CF9" w:rsidP="003463F3">
      <w:pPr>
        <w:pStyle w:val="ConsPlusCell"/>
        <w:jc w:val="both"/>
      </w:pPr>
      <w:r w:rsidRPr="00061AB7">
        <w:t>95 5291     6     - Российской Федерации в целом, ее субъектов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регионов</w:t>
      </w:r>
    </w:p>
    <w:p w:rsidR="00CC4CF9" w:rsidRPr="00061AB7" w:rsidRDefault="00CC4CF9" w:rsidP="003463F3">
      <w:pPr>
        <w:pStyle w:val="ConsPlusCell"/>
        <w:jc w:val="both"/>
      </w:pPr>
      <w:r w:rsidRPr="00061AB7">
        <w:t>95 5292     1     - мира, материков и океанов, регионов мира</w:t>
      </w:r>
    </w:p>
    <w:p w:rsidR="00CC4CF9" w:rsidRPr="00061AB7" w:rsidRDefault="00CC4CF9" w:rsidP="003463F3">
      <w:pPr>
        <w:pStyle w:val="ConsPlusCell"/>
        <w:jc w:val="both"/>
      </w:pPr>
      <w:r w:rsidRPr="00061AB7">
        <w:t>95 5293     7     - государств и групп государств</w:t>
      </w:r>
    </w:p>
    <w:p w:rsidR="00CC4CF9" w:rsidRPr="00061AB7" w:rsidRDefault="00CC4CF9" w:rsidP="003463F3">
      <w:pPr>
        <w:pStyle w:val="ConsPlusCell"/>
        <w:jc w:val="both"/>
      </w:pPr>
      <w:r w:rsidRPr="00061AB7">
        <w:t>95 5300     2     Цифровые карты, планы</w:t>
      </w:r>
    </w:p>
    <w:p w:rsidR="00CC4CF9" w:rsidRPr="00061AB7" w:rsidRDefault="00CC4CF9" w:rsidP="003463F3">
      <w:pPr>
        <w:pStyle w:val="ConsPlusCell"/>
        <w:jc w:val="both"/>
      </w:pPr>
      <w:r w:rsidRPr="00061AB7">
        <w:t>95 5310     7     Цифровые топографические карты /</w:t>
      </w:r>
    </w:p>
    <w:p w:rsidR="00CC4CF9" w:rsidRPr="00061AB7" w:rsidRDefault="00CC4CF9" w:rsidP="003463F3">
      <w:pPr>
        <w:pStyle w:val="ConsPlusCell"/>
        <w:jc w:val="both"/>
      </w:pPr>
      <w:r w:rsidRPr="00061AB7">
        <w:t>95 5312     8     - масштаба 1:10 000</w:t>
      </w:r>
    </w:p>
    <w:p w:rsidR="00CC4CF9" w:rsidRPr="00061AB7" w:rsidRDefault="00CC4CF9" w:rsidP="003463F3">
      <w:pPr>
        <w:pStyle w:val="ConsPlusCell"/>
        <w:jc w:val="both"/>
      </w:pPr>
      <w:r w:rsidRPr="00061AB7">
        <w:t>95 5313     3     - масштаба 1:25 000</w:t>
      </w:r>
    </w:p>
    <w:p w:rsidR="00CC4CF9" w:rsidRPr="00061AB7" w:rsidRDefault="00CC4CF9" w:rsidP="003463F3">
      <w:pPr>
        <w:pStyle w:val="ConsPlusCell"/>
        <w:jc w:val="both"/>
      </w:pPr>
      <w:r w:rsidRPr="00061AB7">
        <w:t>95 5314     9     - масштаба 1:50 000</w:t>
      </w:r>
    </w:p>
    <w:p w:rsidR="00CC4CF9" w:rsidRPr="00061AB7" w:rsidRDefault="00CC4CF9" w:rsidP="003463F3">
      <w:pPr>
        <w:pStyle w:val="ConsPlusCell"/>
        <w:jc w:val="both"/>
      </w:pPr>
      <w:r w:rsidRPr="00061AB7">
        <w:t>95 5315     4     - масштаба 1:100 000</w:t>
      </w:r>
    </w:p>
    <w:p w:rsidR="00CC4CF9" w:rsidRPr="00061AB7" w:rsidRDefault="00CC4CF9" w:rsidP="003463F3">
      <w:pPr>
        <w:pStyle w:val="ConsPlusCell"/>
        <w:jc w:val="both"/>
      </w:pPr>
      <w:r w:rsidRPr="00061AB7">
        <w:t>95 5316     0     - масштаба 1:200 000</w:t>
      </w:r>
    </w:p>
    <w:p w:rsidR="00CC4CF9" w:rsidRPr="00061AB7" w:rsidRDefault="00CC4CF9" w:rsidP="003463F3">
      <w:pPr>
        <w:pStyle w:val="ConsPlusCell"/>
        <w:jc w:val="both"/>
      </w:pPr>
      <w:r w:rsidRPr="00061AB7">
        <w:t>95 5317     5     - масштаба 1:500 000</w:t>
      </w:r>
    </w:p>
    <w:p w:rsidR="00CC4CF9" w:rsidRPr="00061AB7" w:rsidRDefault="00CC4CF9" w:rsidP="003463F3">
      <w:pPr>
        <w:pStyle w:val="ConsPlusCell"/>
        <w:jc w:val="both"/>
      </w:pPr>
      <w:r w:rsidRPr="00061AB7">
        <w:t>95 5318     0     - масштаба 1:1 000 000</w:t>
      </w:r>
    </w:p>
    <w:p w:rsidR="00CC4CF9" w:rsidRPr="00061AB7" w:rsidRDefault="00CC4CF9" w:rsidP="003463F3">
      <w:pPr>
        <w:pStyle w:val="ConsPlusCell"/>
        <w:jc w:val="both"/>
      </w:pPr>
      <w:r w:rsidRPr="00061AB7">
        <w:t>95 5320     1     Элементы содержания цифровых топографических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карт /</w:t>
      </w:r>
    </w:p>
    <w:p w:rsidR="00CC4CF9" w:rsidRPr="00061AB7" w:rsidRDefault="00CC4CF9" w:rsidP="003463F3">
      <w:pPr>
        <w:pStyle w:val="ConsPlusCell"/>
        <w:jc w:val="both"/>
      </w:pPr>
      <w:r w:rsidRPr="00061AB7">
        <w:t>95 5322     2     - масштаба 1:10 000</w:t>
      </w:r>
    </w:p>
    <w:p w:rsidR="00CC4CF9" w:rsidRPr="00061AB7" w:rsidRDefault="00CC4CF9" w:rsidP="003463F3">
      <w:pPr>
        <w:pStyle w:val="ConsPlusCell"/>
        <w:jc w:val="both"/>
      </w:pPr>
      <w:r w:rsidRPr="00061AB7">
        <w:t>95 5323     8     - масштаба 1:25 000</w:t>
      </w:r>
    </w:p>
    <w:p w:rsidR="00CC4CF9" w:rsidRPr="00061AB7" w:rsidRDefault="00CC4CF9" w:rsidP="003463F3">
      <w:pPr>
        <w:pStyle w:val="ConsPlusCell"/>
        <w:jc w:val="both"/>
      </w:pPr>
      <w:r w:rsidRPr="00061AB7">
        <w:t>95 5324     3     - масштаба 1:50 000</w:t>
      </w:r>
    </w:p>
    <w:p w:rsidR="00CC4CF9" w:rsidRPr="00061AB7" w:rsidRDefault="00CC4CF9" w:rsidP="003463F3">
      <w:pPr>
        <w:pStyle w:val="ConsPlusCell"/>
        <w:jc w:val="both"/>
      </w:pPr>
      <w:r w:rsidRPr="00061AB7">
        <w:t>95 5325     9     - масштаба 1:100 000</w:t>
      </w:r>
    </w:p>
    <w:p w:rsidR="00CC4CF9" w:rsidRPr="00061AB7" w:rsidRDefault="00CC4CF9" w:rsidP="003463F3">
      <w:pPr>
        <w:pStyle w:val="ConsPlusCell"/>
        <w:jc w:val="both"/>
      </w:pPr>
      <w:r w:rsidRPr="00061AB7">
        <w:t>95 5326     4     - масштаба 1:200 000</w:t>
      </w:r>
    </w:p>
    <w:p w:rsidR="00CC4CF9" w:rsidRPr="00061AB7" w:rsidRDefault="00CC4CF9" w:rsidP="003463F3">
      <w:pPr>
        <w:pStyle w:val="ConsPlusCell"/>
        <w:jc w:val="both"/>
      </w:pPr>
      <w:r w:rsidRPr="00061AB7">
        <w:t>95 5327     0     - масштаба 1:500 000</w:t>
      </w:r>
    </w:p>
    <w:p w:rsidR="00CC4CF9" w:rsidRPr="00061AB7" w:rsidRDefault="00CC4CF9" w:rsidP="003463F3">
      <w:pPr>
        <w:pStyle w:val="ConsPlusCell"/>
        <w:jc w:val="both"/>
      </w:pPr>
      <w:r w:rsidRPr="00061AB7">
        <w:t>95 5328     5     - масштаба 1:1 000 000</w:t>
      </w:r>
    </w:p>
    <w:p w:rsidR="00CC4CF9" w:rsidRPr="00061AB7" w:rsidRDefault="00CC4CF9" w:rsidP="003463F3">
      <w:pPr>
        <w:pStyle w:val="ConsPlusCell"/>
        <w:jc w:val="both"/>
      </w:pPr>
      <w:r w:rsidRPr="00061AB7">
        <w:t>95 5330     6     Цифровые планы городов /</w:t>
      </w:r>
    </w:p>
    <w:p w:rsidR="00CC4CF9" w:rsidRPr="00061AB7" w:rsidRDefault="00CC4CF9" w:rsidP="003463F3">
      <w:pPr>
        <w:pStyle w:val="ConsPlusCell"/>
        <w:jc w:val="both"/>
      </w:pPr>
      <w:r w:rsidRPr="00061AB7">
        <w:t>95 5331     1     - масштаба 1:10 000</w:t>
      </w:r>
    </w:p>
    <w:p w:rsidR="00CC4CF9" w:rsidRPr="00061AB7" w:rsidRDefault="00CC4CF9" w:rsidP="003463F3">
      <w:pPr>
        <w:pStyle w:val="ConsPlusCell"/>
        <w:jc w:val="both"/>
      </w:pPr>
      <w:r w:rsidRPr="00061AB7">
        <w:t>95 5332     7     - масштаба 1:25 000</w:t>
      </w:r>
    </w:p>
    <w:p w:rsidR="00CC4CF9" w:rsidRPr="00061AB7" w:rsidRDefault="00CC4CF9" w:rsidP="003463F3">
      <w:pPr>
        <w:pStyle w:val="ConsPlusCell"/>
        <w:jc w:val="both"/>
      </w:pPr>
      <w:r w:rsidRPr="00061AB7">
        <w:t>95 5339     5     - других масштабов</w:t>
      </w:r>
    </w:p>
    <w:p w:rsidR="00CC4CF9" w:rsidRPr="00061AB7" w:rsidRDefault="00CC4CF9" w:rsidP="003463F3">
      <w:pPr>
        <w:pStyle w:val="ConsPlusCell"/>
        <w:jc w:val="both"/>
      </w:pPr>
      <w:r w:rsidRPr="00061AB7">
        <w:t>95 5340     0     Элементы содержания цифровых планов городов /</w:t>
      </w:r>
    </w:p>
    <w:p w:rsidR="00CC4CF9" w:rsidRPr="00061AB7" w:rsidRDefault="00CC4CF9" w:rsidP="003463F3">
      <w:pPr>
        <w:pStyle w:val="ConsPlusCell"/>
        <w:jc w:val="both"/>
      </w:pPr>
      <w:r w:rsidRPr="00061AB7">
        <w:t>95 5341     6     - масштаба 1:10 000</w:t>
      </w:r>
    </w:p>
    <w:p w:rsidR="00CC4CF9" w:rsidRPr="00061AB7" w:rsidRDefault="00CC4CF9" w:rsidP="003463F3">
      <w:pPr>
        <w:pStyle w:val="ConsPlusCell"/>
        <w:jc w:val="both"/>
      </w:pPr>
      <w:r w:rsidRPr="00061AB7">
        <w:t>95 5342     1     - масштаба 1:25 000</w:t>
      </w:r>
    </w:p>
    <w:p w:rsidR="00CC4CF9" w:rsidRPr="00061AB7" w:rsidRDefault="00CC4CF9" w:rsidP="003463F3">
      <w:pPr>
        <w:pStyle w:val="ConsPlusCell"/>
        <w:jc w:val="both"/>
      </w:pPr>
      <w:r w:rsidRPr="00061AB7">
        <w:t>95 5349     3     - других масштабов</w:t>
      </w:r>
    </w:p>
    <w:p w:rsidR="00CC4CF9" w:rsidRPr="00061AB7" w:rsidRDefault="00CC4CF9" w:rsidP="003463F3">
      <w:pPr>
        <w:pStyle w:val="ConsPlusCell"/>
        <w:jc w:val="both"/>
      </w:pPr>
      <w:r w:rsidRPr="00061AB7">
        <w:t>95 5360     0     Цифровые топографические планы /</w:t>
      </w:r>
    </w:p>
    <w:p w:rsidR="00CC4CF9" w:rsidRPr="00061AB7" w:rsidRDefault="00CC4CF9" w:rsidP="003463F3">
      <w:pPr>
        <w:pStyle w:val="ConsPlusCell"/>
        <w:jc w:val="both"/>
      </w:pPr>
      <w:r w:rsidRPr="00061AB7">
        <w:t>95 5361     5     - масштаба 1:500</w:t>
      </w:r>
    </w:p>
    <w:p w:rsidR="00CC4CF9" w:rsidRPr="00061AB7" w:rsidRDefault="00CC4CF9" w:rsidP="003463F3">
      <w:pPr>
        <w:pStyle w:val="ConsPlusCell"/>
        <w:jc w:val="both"/>
      </w:pPr>
      <w:r w:rsidRPr="00061AB7">
        <w:t>95 5362     0     - масштаба 1:1000</w:t>
      </w:r>
    </w:p>
    <w:p w:rsidR="00CC4CF9" w:rsidRPr="00061AB7" w:rsidRDefault="00CC4CF9" w:rsidP="003463F3">
      <w:pPr>
        <w:pStyle w:val="ConsPlusCell"/>
        <w:jc w:val="both"/>
      </w:pPr>
      <w:r w:rsidRPr="00061AB7">
        <w:t>95 5363     6     - масштаба 1:2000</w:t>
      </w:r>
    </w:p>
    <w:p w:rsidR="00CC4CF9" w:rsidRPr="00061AB7" w:rsidRDefault="00CC4CF9" w:rsidP="003463F3">
      <w:pPr>
        <w:pStyle w:val="ConsPlusCell"/>
        <w:jc w:val="both"/>
      </w:pPr>
      <w:r w:rsidRPr="00061AB7">
        <w:t>95 5364     0     - масштаба 1:5000</w:t>
      </w:r>
    </w:p>
    <w:p w:rsidR="00CC4CF9" w:rsidRPr="00061AB7" w:rsidRDefault="00CC4CF9" w:rsidP="003463F3">
      <w:pPr>
        <w:pStyle w:val="ConsPlusCell"/>
        <w:jc w:val="both"/>
      </w:pPr>
      <w:r w:rsidRPr="00061AB7">
        <w:t>95 5370     4     Карты справочные цифровые /</w:t>
      </w:r>
    </w:p>
    <w:p w:rsidR="00CC4CF9" w:rsidRPr="00061AB7" w:rsidRDefault="00CC4CF9" w:rsidP="003463F3">
      <w:pPr>
        <w:pStyle w:val="ConsPlusCell"/>
        <w:jc w:val="both"/>
      </w:pPr>
      <w:r w:rsidRPr="00061AB7">
        <w:t>95 5371     0     - общегеографические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95 5372     5     - тематические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95 5373     0     - политико-административные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95 5374     6     - природы</w:t>
      </w:r>
    </w:p>
    <w:p w:rsidR="00CC4CF9" w:rsidRPr="00061AB7" w:rsidRDefault="00CC4CF9" w:rsidP="003463F3">
      <w:pPr>
        <w:pStyle w:val="ConsPlusCell"/>
        <w:jc w:val="both"/>
      </w:pPr>
      <w:r w:rsidRPr="00061AB7">
        <w:t>95 5375     0     - бланковые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95 5376     7     - специальные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95 5377     2     - туристские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95 5380     9     Карты учебные цифровые /</w:t>
      </w:r>
    </w:p>
    <w:p w:rsidR="00CC4CF9" w:rsidRPr="00061AB7" w:rsidRDefault="00CC4CF9" w:rsidP="003463F3">
      <w:pPr>
        <w:pStyle w:val="ConsPlusCell"/>
        <w:jc w:val="both"/>
      </w:pPr>
      <w:r w:rsidRPr="00061AB7">
        <w:t>95 5381     4     - физические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95 5382     0     - природы</w:t>
      </w:r>
    </w:p>
    <w:p w:rsidR="00CC4CF9" w:rsidRPr="00061AB7" w:rsidRDefault="00CC4CF9" w:rsidP="003463F3">
      <w:pPr>
        <w:pStyle w:val="ConsPlusCell"/>
        <w:jc w:val="both"/>
      </w:pPr>
      <w:r w:rsidRPr="00061AB7">
        <w:t>95 5383     5     - политико-административные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95 5384     0     - учебные исторические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95 5385     6     - контурные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95 5386     1     - социально-экономические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95 5387     7     - учебные тематические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95 5390     3     Атласы цифровые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95 5391     9     Атласы учебные цифровые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95 5392     4     Атласы справочные цифровые / общегеографические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комплексные</w:t>
      </w:r>
    </w:p>
    <w:p w:rsidR="00CC4CF9" w:rsidRPr="00061AB7" w:rsidRDefault="00CC4CF9" w:rsidP="003463F3">
      <w:pPr>
        <w:pStyle w:val="ConsPlusCell"/>
        <w:jc w:val="both"/>
      </w:pPr>
      <w:r w:rsidRPr="00061AB7">
        <w:t>95 5393     0     - тематические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95 5394     5     - политико-административные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95 5395     0     Атласы научно-справочные цифровые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95 5396     6     Атласы для детей цифровые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95 5397     0     Атласы справочные специального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цифровые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95 5398     7     Атласы туристские и автодорожные цифровые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95 5300 - 95 5398 введены Изменением N 24/2000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95 5400     6     Карты и планы листовые, складные, брошюры,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буклеты топографические, топографические планы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схемы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24/2000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95 5440     4     Карты и планы листовые, складные, брошюры,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буклеты топографические государственные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95 5441     0     - в масштабе 1:200000</w:t>
      </w:r>
    </w:p>
    <w:p w:rsidR="00CC4CF9" w:rsidRPr="00061AB7" w:rsidRDefault="00CC4CF9" w:rsidP="003463F3">
      <w:pPr>
        <w:pStyle w:val="ConsPlusCell"/>
        <w:jc w:val="both"/>
      </w:pPr>
      <w:r w:rsidRPr="00061AB7">
        <w:t>95 5442     5     - в масштабе 1:500000</w:t>
      </w:r>
    </w:p>
    <w:p w:rsidR="00CC4CF9" w:rsidRPr="00061AB7" w:rsidRDefault="00CC4CF9" w:rsidP="003463F3">
      <w:pPr>
        <w:pStyle w:val="ConsPlusCell"/>
        <w:jc w:val="both"/>
      </w:pPr>
      <w:r w:rsidRPr="00061AB7">
        <w:t>95 5443     0     - в масштабе 1:1000000</w:t>
      </w:r>
    </w:p>
    <w:p w:rsidR="00CC4CF9" w:rsidRPr="00061AB7" w:rsidRDefault="00CC4CF9" w:rsidP="003463F3">
      <w:pPr>
        <w:pStyle w:val="ConsPlusCell"/>
        <w:jc w:val="both"/>
      </w:pPr>
      <w:r w:rsidRPr="00061AB7">
        <w:t>95 5450     9     Планы городов складные, брошюры, буклеты /</w:t>
      </w:r>
    </w:p>
    <w:p w:rsidR="00CC4CF9" w:rsidRPr="00061AB7" w:rsidRDefault="00CC4CF9" w:rsidP="003463F3">
      <w:pPr>
        <w:pStyle w:val="ConsPlusCell"/>
        <w:jc w:val="both"/>
      </w:pPr>
      <w:r w:rsidRPr="00061AB7">
        <w:t>95 5451     4     - в масштабе 1:5000 и крупнее</w:t>
      </w:r>
    </w:p>
    <w:p w:rsidR="00CC4CF9" w:rsidRPr="00061AB7" w:rsidRDefault="00CC4CF9" w:rsidP="003463F3">
      <w:pPr>
        <w:pStyle w:val="ConsPlusCell"/>
        <w:jc w:val="both"/>
      </w:pPr>
      <w:r w:rsidRPr="00061AB7">
        <w:t>95 5452     0     - в масштабе 1:10000</w:t>
      </w:r>
    </w:p>
    <w:p w:rsidR="00CC4CF9" w:rsidRPr="00061AB7" w:rsidRDefault="00CC4CF9" w:rsidP="003463F3">
      <w:pPr>
        <w:pStyle w:val="ConsPlusCell"/>
        <w:jc w:val="both"/>
      </w:pPr>
      <w:r w:rsidRPr="00061AB7">
        <w:t>95 5453     5     - в масштабе 1:25000 и мельче</w:t>
      </w:r>
    </w:p>
    <w:p w:rsidR="00CC4CF9" w:rsidRPr="00061AB7" w:rsidRDefault="00CC4CF9" w:rsidP="003463F3">
      <w:pPr>
        <w:pStyle w:val="ConsPlusCell"/>
        <w:jc w:val="both"/>
      </w:pPr>
      <w:r w:rsidRPr="00061AB7">
        <w:t>95 5460     3     Топографические планы и схемы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95 5460 введен Изменением N 24/2000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95 5461     9     Топографический план / масштаба 1:5000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95 5461 введен Изменением N 24/2000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95 5462     4     - масштаба 1:2000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95 5462 введен Изменением N 24/2000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95 5463     0     - масштаба 1:1000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95 5463 введен Изменением N 24/2000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95 5464     5     - масштаба 1:500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95 5464 введен Изменением N 24/2000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95 5469     2     Исполнительные картосхемы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95 5469 введен Изменением N 24/2000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95 5480     2     Карты листовые топографические специального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назначения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95 5481     8     - в масштабе 1:5000 и крупнее</w:t>
      </w:r>
    </w:p>
    <w:p w:rsidR="00CC4CF9" w:rsidRPr="00061AB7" w:rsidRDefault="00CC4CF9" w:rsidP="003463F3">
      <w:pPr>
        <w:pStyle w:val="ConsPlusCell"/>
        <w:jc w:val="both"/>
      </w:pPr>
      <w:r w:rsidRPr="00061AB7">
        <w:t>95 5482     3     - в масштабе 1:10000</w:t>
      </w:r>
    </w:p>
    <w:p w:rsidR="00CC4CF9" w:rsidRPr="00061AB7" w:rsidRDefault="00CC4CF9" w:rsidP="003463F3">
      <w:pPr>
        <w:pStyle w:val="ConsPlusCell"/>
        <w:jc w:val="both"/>
      </w:pPr>
      <w:r w:rsidRPr="00061AB7">
        <w:t>95 5483     9     - в масштабе 1:25000</w:t>
      </w:r>
    </w:p>
    <w:p w:rsidR="00CC4CF9" w:rsidRPr="00061AB7" w:rsidRDefault="00CC4CF9" w:rsidP="003463F3">
      <w:pPr>
        <w:pStyle w:val="ConsPlusCell"/>
        <w:jc w:val="both"/>
      </w:pPr>
      <w:r w:rsidRPr="00061AB7">
        <w:t>95 5484     4     - в масштабе 1:50000</w:t>
      </w:r>
    </w:p>
    <w:p w:rsidR="00CC4CF9" w:rsidRPr="00061AB7" w:rsidRDefault="00CC4CF9" w:rsidP="003463F3">
      <w:pPr>
        <w:pStyle w:val="ConsPlusCell"/>
        <w:jc w:val="both"/>
      </w:pPr>
      <w:r w:rsidRPr="00061AB7">
        <w:t>95 5485     5     - в масштабе 1:100000</w:t>
      </w:r>
    </w:p>
    <w:p w:rsidR="00CC4CF9" w:rsidRPr="00061AB7" w:rsidRDefault="00CC4CF9" w:rsidP="003463F3">
      <w:pPr>
        <w:pStyle w:val="ConsPlusCell"/>
        <w:jc w:val="both"/>
      </w:pPr>
      <w:r w:rsidRPr="00061AB7">
        <w:t>95 5486     5     - в масштабе 1:200000</w:t>
      </w:r>
    </w:p>
    <w:p w:rsidR="00CC4CF9" w:rsidRPr="00061AB7" w:rsidRDefault="00CC4CF9" w:rsidP="003463F3">
      <w:pPr>
        <w:pStyle w:val="ConsPlusCell"/>
        <w:jc w:val="both"/>
      </w:pPr>
      <w:r w:rsidRPr="00061AB7">
        <w:t>95 5489     1     - в масштабе 1:1000000</w:t>
      </w:r>
    </w:p>
    <w:p w:rsidR="00CC4CF9" w:rsidRPr="00061AB7" w:rsidRDefault="00CC4CF9" w:rsidP="003463F3">
      <w:pPr>
        <w:pStyle w:val="ConsPlusCell"/>
        <w:jc w:val="both"/>
      </w:pPr>
      <w:r w:rsidRPr="00061AB7">
        <w:t>95 5500           Атласы</w:t>
      </w:r>
    </w:p>
    <w:p w:rsidR="00CC4CF9" w:rsidRPr="00061AB7" w:rsidRDefault="00CC4CF9" w:rsidP="003463F3">
      <w:pPr>
        <w:pStyle w:val="ConsPlusCell"/>
        <w:jc w:val="both"/>
      </w:pPr>
      <w:r w:rsidRPr="00061AB7">
        <w:t>95 5510     4     Атласы учебные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95 5511     7     - географические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95 5517     2     - исторические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95 5518     8     - школьно-краеведческие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95 5519     3     - по природоведению</w:t>
      </w:r>
    </w:p>
    <w:p w:rsidR="00CC4CF9" w:rsidRPr="00061AB7" w:rsidRDefault="00CC4CF9" w:rsidP="003463F3">
      <w:pPr>
        <w:pStyle w:val="ConsPlusCell"/>
        <w:jc w:val="both"/>
      </w:pPr>
      <w:r w:rsidRPr="00061AB7">
        <w:t>95 5530     3     Атласы справочные общегеографические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комплексные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95 5532     4     - Российской Федерации в целом, ее субъектов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регионов</w:t>
      </w:r>
    </w:p>
    <w:p w:rsidR="00CC4CF9" w:rsidRPr="00061AB7" w:rsidRDefault="00CC4CF9" w:rsidP="003463F3">
      <w:pPr>
        <w:pStyle w:val="ConsPlusCell"/>
        <w:jc w:val="both"/>
      </w:pPr>
      <w:r w:rsidRPr="00061AB7">
        <w:t>95 5533     4     - мира, материков и океанов, регионов мира</w:t>
      </w:r>
    </w:p>
    <w:p w:rsidR="00CC4CF9" w:rsidRPr="00061AB7" w:rsidRDefault="00CC4CF9" w:rsidP="003463F3">
      <w:pPr>
        <w:pStyle w:val="ConsPlusCell"/>
        <w:jc w:val="both"/>
      </w:pPr>
      <w:r w:rsidRPr="00061AB7">
        <w:t>95 5534     4     - государств и групп государств</w:t>
      </w:r>
    </w:p>
    <w:p w:rsidR="00CC4CF9" w:rsidRPr="00061AB7" w:rsidRDefault="00CC4CF9" w:rsidP="003463F3">
      <w:pPr>
        <w:pStyle w:val="ConsPlusCell"/>
        <w:jc w:val="both"/>
      </w:pPr>
      <w:r w:rsidRPr="00061AB7">
        <w:t>95 5540     8     Атласы справочные тематические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95 5542     9     - Российской Федерации в целом, ее субъектов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регионов</w:t>
      </w:r>
    </w:p>
    <w:p w:rsidR="00CC4CF9" w:rsidRPr="00061AB7" w:rsidRDefault="00CC4CF9" w:rsidP="003463F3">
      <w:pPr>
        <w:pStyle w:val="ConsPlusCell"/>
        <w:jc w:val="both"/>
      </w:pPr>
      <w:r w:rsidRPr="00061AB7">
        <w:t>95 5543     4     - мира, материков и океанов, регионов мира</w:t>
      </w:r>
    </w:p>
    <w:p w:rsidR="00CC4CF9" w:rsidRPr="00061AB7" w:rsidRDefault="00CC4CF9" w:rsidP="003463F3">
      <w:pPr>
        <w:pStyle w:val="ConsPlusCell"/>
        <w:jc w:val="both"/>
      </w:pPr>
      <w:r w:rsidRPr="00061AB7">
        <w:t>95 5544     0     - государств и групп государств</w:t>
      </w:r>
    </w:p>
    <w:p w:rsidR="00CC4CF9" w:rsidRPr="00061AB7" w:rsidRDefault="00CC4CF9" w:rsidP="003463F3">
      <w:pPr>
        <w:pStyle w:val="ConsPlusCell"/>
        <w:jc w:val="both"/>
      </w:pPr>
      <w:r w:rsidRPr="00061AB7">
        <w:t>95 5547     6     - исторические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95 5548     1     - звездного неба и планет</w:t>
      </w:r>
    </w:p>
    <w:p w:rsidR="00CC4CF9" w:rsidRPr="00061AB7" w:rsidRDefault="00CC4CF9" w:rsidP="003463F3">
      <w:pPr>
        <w:pStyle w:val="ConsPlusCell"/>
        <w:jc w:val="both"/>
      </w:pPr>
      <w:r w:rsidRPr="00061AB7">
        <w:t>95 5550     2     Атласы справочные политико-административные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95 5552     3     - Российской Федерации в целом, ее субъектов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регионов</w:t>
      </w:r>
    </w:p>
    <w:p w:rsidR="00CC4CF9" w:rsidRPr="00061AB7" w:rsidRDefault="00CC4CF9" w:rsidP="003463F3">
      <w:pPr>
        <w:pStyle w:val="ConsPlusCell"/>
        <w:jc w:val="both"/>
      </w:pPr>
      <w:r w:rsidRPr="00061AB7">
        <w:t>95 5553     9     - мира, материков и океанов, регионов мира</w:t>
      </w:r>
    </w:p>
    <w:p w:rsidR="00CC4CF9" w:rsidRPr="00061AB7" w:rsidRDefault="00CC4CF9" w:rsidP="003463F3">
      <w:pPr>
        <w:pStyle w:val="ConsPlusCell"/>
        <w:jc w:val="both"/>
      </w:pPr>
      <w:r w:rsidRPr="00061AB7">
        <w:t>95 5554     6     - государств и групп государств</w:t>
      </w:r>
    </w:p>
    <w:p w:rsidR="00CC4CF9" w:rsidRPr="00061AB7" w:rsidRDefault="00CC4CF9" w:rsidP="003463F3">
      <w:pPr>
        <w:pStyle w:val="ConsPlusCell"/>
        <w:jc w:val="both"/>
      </w:pPr>
      <w:r w:rsidRPr="00061AB7">
        <w:t>95 5560     7     Атласы научно-справочные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95 5562     8     - Российской Федерации в целом, ее субъектов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регионов</w:t>
      </w:r>
    </w:p>
    <w:p w:rsidR="00CC4CF9" w:rsidRPr="00061AB7" w:rsidRDefault="00CC4CF9" w:rsidP="003463F3">
      <w:pPr>
        <w:pStyle w:val="ConsPlusCell"/>
        <w:jc w:val="both"/>
      </w:pPr>
      <w:r w:rsidRPr="00061AB7">
        <w:t>95 5563     3     - мира, материков и океанов, регионов мира</w:t>
      </w:r>
    </w:p>
    <w:p w:rsidR="00CC4CF9" w:rsidRPr="00061AB7" w:rsidRDefault="00CC4CF9" w:rsidP="003463F3">
      <w:pPr>
        <w:pStyle w:val="ConsPlusCell"/>
        <w:jc w:val="both"/>
      </w:pPr>
      <w:r w:rsidRPr="00061AB7">
        <w:t>95 5564     9     - государств и групп государств</w:t>
      </w:r>
    </w:p>
    <w:p w:rsidR="00CC4CF9" w:rsidRPr="00061AB7" w:rsidRDefault="00CC4CF9" w:rsidP="003463F3">
      <w:pPr>
        <w:pStyle w:val="ConsPlusCell"/>
        <w:jc w:val="both"/>
      </w:pPr>
      <w:r w:rsidRPr="00061AB7">
        <w:t>95 5565     4     - звездного неба и планет</w:t>
      </w:r>
    </w:p>
    <w:p w:rsidR="00CC4CF9" w:rsidRPr="00061AB7" w:rsidRDefault="00CC4CF9" w:rsidP="003463F3">
      <w:pPr>
        <w:pStyle w:val="ConsPlusCell"/>
        <w:jc w:val="both"/>
      </w:pPr>
      <w:r w:rsidRPr="00061AB7">
        <w:t>95 5570     1     Атласы для детей /</w:t>
      </w:r>
    </w:p>
    <w:p w:rsidR="00CC4CF9" w:rsidRPr="00061AB7" w:rsidRDefault="00CC4CF9" w:rsidP="003463F3">
      <w:pPr>
        <w:pStyle w:val="ConsPlusCell"/>
        <w:jc w:val="both"/>
      </w:pPr>
      <w:r w:rsidRPr="00061AB7">
        <w:t>95 5572     2     - Российской Федерации в целом, ее субъектов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регионов</w:t>
      </w:r>
    </w:p>
    <w:p w:rsidR="00CC4CF9" w:rsidRPr="00061AB7" w:rsidRDefault="00CC4CF9" w:rsidP="003463F3">
      <w:pPr>
        <w:pStyle w:val="ConsPlusCell"/>
        <w:jc w:val="both"/>
      </w:pPr>
      <w:r w:rsidRPr="00061AB7">
        <w:t>95 5573     8     - мира, материков и океанов, регионов мира</w:t>
      </w:r>
    </w:p>
    <w:p w:rsidR="00CC4CF9" w:rsidRPr="00061AB7" w:rsidRDefault="00CC4CF9" w:rsidP="003463F3">
      <w:pPr>
        <w:pStyle w:val="ConsPlusCell"/>
        <w:jc w:val="both"/>
      </w:pPr>
      <w:r w:rsidRPr="00061AB7">
        <w:t>95 5574     3     - государств и групп государств</w:t>
      </w:r>
    </w:p>
    <w:p w:rsidR="00CC4CF9" w:rsidRPr="00061AB7" w:rsidRDefault="00CC4CF9" w:rsidP="003463F3">
      <w:pPr>
        <w:pStyle w:val="ConsPlusCell"/>
        <w:jc w:val="both"/>
      </w:pPr>
      <w:r w:rsidRPr="00061AB7">
        <w:t>95 5575     9     - звездного неба и планет</w:t>
      </w:r>
    </w:p>
    <w:p w:rsidR="00CC4CF9" w:rsidRPr="00061AB7" w:rsidRDefault="00CC4CF9" w:rsidP="003463F3">
      <w:pPr>
        <w:pStyle w:val="ConsPlusCell"/>
        <w:jc w:val="both"/>
      </w:pPr>
      <w:r w:rsidRPr="00061AB7">
        <w:t>95 5580     1     Атласы специального назначения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95 5582     0     - Российской Федерации в целом, ее субъектов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регионов</w:t>
      </w:r>
    </w:p>
    <w:p w:rsidR="00CC4CF9" w:rsidRPr="00061AB7" w:rsidRDefault="00CC4CF9" w:rsidP="003463F3">
      <w:pPr>
        <w:pStyle w:val="ConsPlusCell"/>
        <w:jc w:val="both"/>
      </w:pPr>
      <w:r w:rsidRPr="00061AB7">
        <w:t>95 5583     5     - мира, материков и океанов, регионов мира</w:t>
      </w:r>
    </w:p>
    <w:p w:rsidR="00CC4CF9" w:rsidRPr="00061AB7" w:rsidRDefault="00CC4CF9" w:rsidP="003463F3">
      <w:pPr>
        <w:pStyle w:val="ConsPlusCell"/>
        <w:jc w:val="both"/>
      </w:pPr>
      <w:r w:rsidRPr="00061AB7">
        <w:t>95 5584     0     - государств и групп государств</w:t>
      </w:r>
    </w:p>
    <w:p w:rsidR="00CC4CF9" w:rsidRPr="00061AB7" w:rsidRDefault="00CC4CF9" w:rsidP="003463F3">
      <w:pPr>
        <w:pStyle w:val="ConsPlusCell"/>
        <w:jc w:val="both"/>
      </w:pPr>
      <w:r w:rsidRPr="00061AB7">
        <w:t>95 5585     5     - морской, Мирового океана</w:t>
      </w:r>
    </w:p>
    <w:p w:rsidR="00CC4CF9" w:rsidRPr="00061AB7" w:rsidRDefault="00CC4CF9" w:rsidP="003463F3">
      <w:pPr>
        <w:pStyle w:val="ConsPlusCell"/>
        <w:jc w:val="both"/>
      </w:pPr>
      <w:r w:rsidRPr="00061AB7">
        <w:t>95 5590     0     Атласы туристские и автодорожные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95 5592     1     - Российской Федерации в целом, ее субъектов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регионов</w:t>
      </w:r>
    </w:p>
    <w:p w:rsidR="00CC4CF9" w:rsidRPr="00061AB7" w:rsidRDefault="00CC4CF9" w:rsidP="003463F3">
      <w:pPr>
        <w:pStyle w:val="ConsPlusCell"/>
        <w:jc w:val="both"/>
      </w:pPr>
      <w:r w:rsidRPr="00061AB7">
        <w:t>95 5593     7     - мира, материков и океанов, регионов мира</w:t>
      </w:r>
    </w:p>
    <w:p w:rsidR="00CC4CF9" w:rsidRPr="00061AB7" w:rsidRDefault="00CC4CF9" w:rsidP="003463F3">
      <w:pPr>
        <w:pStyle w:val="ConsPlusCell"/>
        <w:jc w:val="both"/>
      </w:pPr>
      <w:r w:rsidRPr="00061AB7">
        <w:t>95 5594     2     - государств и групп государств</w:t>
      </w:r>
    </w:p>
    <w:p w:rsidR="00CC4CF9" w:rsidRPr="00061AB7" w:rsidRDefault="00CC4CF9" w:rsidP="003463F3">
      <w:pPr>
        <w:pStyle w:val="ConsPlusCell"/>
        <w:jc w:val="both"/>
      </w:pPr>
      <w:r w:rsidRPr="00061AB7">
        <w:t>95 5600     3     Альбомы условных знаков, пособия</w:t>
      </w:r>
    </w:p>
    <w:p w:rsidR="00CC4CF9" w:rsidRPr="00061AB7" w:rsidRDefault="00CC4CF9" w:rsidP="003463F3">
      <w:pPr>
        <w:pStyle w:val="ConsPlusCell"/>
        <w:jc w:val="both"/>
      </w:pPr>
      <w:r w:rsidRPr="00061AB7">
        <w:t>95 5610     8     Альбомы условных знаков учебных карт</w:t>
      </w:r>
    </w:p>
    <w:p w:rsidR="00CC4CF9" w:rsidRPr="00061AB7" w:rsidRDefault="00CC4CF9" w:rsidP="003463F3">
      <w:pPr>
        <w:pStyle w:val="ConsPlusCell"/>
        <w:jc w:val="both"/>
      </w:pPr>
      <w:r w:rsidRPr="00061AB7">
        <w:t>95 5630     7     Альбомы условных знаков топографических карт /</w:t>
      </w:r>
    </w:p>
    <w:p w:rsidR="00CC4CF9" w:rsidRPr="00061AB7" w:rsidRDefault="00CC4CF9" w:rsidP="003463F3">
      <w:pPr>
        <w:pStyle w:val="ConsPlusCell"/>
        <w:jc w:val="both"/>
      </w:pPr>
      <w:r w:rsidRPr="00061AB7">
        <w:t>95 5631     2     - в масштабе 1:5000 и крупнее</w:t>
      </w:r>
    </w:p>
    <w:p w:rsidR="00CC4CF9" w:rsidRPr="00061AB7" w:rsidRDefault="00CC4CF9" w:rsidP="003463F3">
      <w:pPr>
        <w:pStyle w:val="ConsPlusCell"/>
        <w:jc w:val="both"/>
      </w:pPr>
      <w:r w:rsidRPr="00061AB7">
        <w:t>95 5632     8     - в масштабе 1:10000</w:t>
      </w:r>
    </w:p>
    <w:p w:rsidR="00CC4CF9" w:rsidRPr="00061AB7" w:rsidRDefault="00CC4CF9" w:rsidP="003463F3">
      <w:pPr>
        <w:pStyle w:val="ConsPlusCell"/>
        <w:jc w:val="both"/>
      </w:pPr>
      <w:r w:rsidRPr="00061AB7">
        <w:t>95 5633     3     - в масштабах 1:25000, 1:50000, 1:1000000</w:t>
      </w:r>
    </w:p>
    <w:p w:rsidR="00CC4CF9" w:rsidRPr="00061AB7" w:rsidRDefault="00CC4CF9" w:rsidP="003463F3">
      <w:pPr>
        <w:pStyle w:val="ConsPlusCell"/>
        <w:jc w:val="both"/>
      </w:pPr>
      <w:r w:rsidRPr="00061AB7">
        <w:t>95 5634     9     - в масштабах 1:200000, 1:500000</w:t>
      </w:r>
    </w:p>
    <w:p w:rsidR="00CC4CF9" w:rsidRPr="00061AB7" w:rsidRDefault="00CC4CF9" w:rsidP="003463F3">
      <w:pPr>
        <w:pStyle w:val="ConsPlusCell"/>
        <w:jc w:val="both"/>
      </w:pPr>
      <w:r w:rsidRPr="00061AB7">
        <w:t>95 5635     4     - в масштабе 1:1000000</w:t>
      </w:r>
    </w:p>
    <w:p w:rsidR="00CC4CF9" w:rsidRPr="00061AB7" w:rsidRDefault="00CC4CF9" w:rsidP="003463F3">
      <w:pPr>
        <w:pStyle w:val="ConsPlusCell"/>
        <w:jc w:val="both"/>
      </w:pPr>
      <w:r w:rsidRPr="00061AB7">
        <w:t>95 5636     1     - в масштабах мельче 1:1000000</w:t>
      </w:r>
    </w:p>
    <w:p w:rsidR="00CC4CF9" w:rsidRPr="00061AB7" w:rsidRDefault="00CC4CF9" w:rsidP="003463F3">
      <w:pPr>
        <w:pStyle w:val="ConsPlusCell"/>
        <w:jc w:val="both"/>
      </w:pPr>
      <w:r w:rsidRPr="00061AB7">
        <w:t>95 5640     1     Пособия картографические учебные по /</w:t>
      </w:r>
    </w:p>
    <w:p w:rsidR="00CC4CF9" w:rsidRPr="00061AB7" w:rsidRDefault="00CC4CF9" w:rsidP="003463F3">
      <w:pPr>
        <w:pStyle w:val="ConsPlusCell"/>
        <w:jc w:val="both"/>
      </w:pPr>
      <w:r w:rsidRPr="00061AB7">
        <w:t>95 5641     7     - географии</w:t>
      </w:r>
    </w:p>
    <w:p w:rsidR="00CC4CF9" w:rsidRPr="00061AB7" w:rsidRDefault="00CC4CF9" w:rsidP="003463F3">
      <w:pPr>
        <w:pStyle w:val="ConsPlusCell"/>
        <w:jc w:val="both"/>
      </w:pPr>
      <w:r w:rsidRPr="00061AB7">
        <w:t>95 5642     2     - природоведению</w:t>
      </w:r>
    </w:p>
    <w:p w:rsidR="00CC4CF9" w:rsidRPr="00061AB7" w:rsidRDefault="00CC4CF9" w:rsidP="003463F3">
      <w:pPr>
        <w:pStyle w:val="ConsPlusCell"/>
        <w:jc w:val="both"/>
      </w:pPr>
      <w:r w:rsidRPr="00061AB7">
        <w:t>95 5643     8     - истории</w:t>
      </w:r>
    </w:p>
    <w:p w:rsidR="00CC4CF9" w:rsidRPr="00061AB7" w:rsidRDefault="00CC4CF9" w:rsidP="003463F3">
      <w:pPr>
        <w:pStyle w:val="ConsPlusCell"/>
        <w:jc w:val="both"/>
      </w:pPr>
      <w:r w:rsidRPr="00061AB7">
        <w:t>95 5650     6     Пособия и руководства морские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95 5651     1     - лоции, извещение мореплавателям</w:t>
      </w:r>
    </w:p>
    <w:p w:rsidR="00CC4CF9" w:rsidRPr="00061AB7" w:rsidRDefault="00CC4CF9" w:rsidP="003463F3">
      <w:pPr>
        <w:pStyle w:val="ConsPlusCell"/>
        <w:jc w:val="both"/>
      </w:pPr>
      <w:r w:rsidRPr="00061AB7">
        <w:t>95 5652     7     - описание огней и радиотехнических средств</w:t>
      </w:r>
    </w:p>
    <w:p w:rsidR="00CC4CF9" w:rsidRPr="00061AB7" w:rsidRDefault="00CC4CF9" w:rsidP="003463F3">
      <w:pPr>
        <w:pStyle w:val="ConsPlusCell"/>
        <w:jc w:val="both"/>
      </w:pPr>
      <w:r w:rsidRPr="00061AB7">
        <w:t>95 5653     2     - расписание радиопередач навигационных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метеорологических сообщений</w:t>
      </w:r>
    </w:p>
    <w:p w:rsidR="00CC4CF9" w:rsidRPr="00061AB7" w:rsidRDefault="00CC4CF9" w:rsidP="003463F3">
      <w:pPr>
        <w:pStyle w:val="ConsPlusCell"/>
        <w:jc w:val="both"/>
      </w:pPr>
      <w:r w:rsidRPr="00061AB7">
        <w:t>95 5654     8     - правила плавания и захода в Российские порты</w:t>
      </w:r>
    </w:p>
    <w:p w:rsidR="00CC4CF9" w:rsidRPr="00061AB7" w:rsidRDefault="00CC4CF9" w:rsidP="003463F3">
      <w:pPr>
        <w:pStyle w:val="ConsPlusCell"/>
        <w:jc w:val="both"/>
      </w:pPr>
      <w:r w:rsidRPr="00061AB7">
        <w:t>95 5655     4     - гидрометеорологические и промысловые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95 5656     0     - таблицы радионавигационных систем</w:t>
      </w:r>
    </w:p>
    <w:p w:rsidR="00CC4CF9" w:rsidRPr="00061AB7" w:rsidRDefault="00CC4CF9" w:rsidP="003463F3">
      <w:pPr>
        <w:pStyle w:val="ConsPlusCell"/>
        <w:jc w:val="both"/>
      </w:pPr>
      <w:r w:rsidRPr="00061AB7">
        <w:t>95 5657     5     - астрономические навигационные пособия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таблицы</w:t>
      </w:r>
    </w:p>
    <w:p w:rsidR="00CC4CF9" w:rsidRPr="00061AB7" w:rsidRDefault="00CC4CF9" w:rsidP="003463F3">
      <w:pPr>
        <w:pStyle w:val="ConsPlusCell"/>
        <w:jc w:val="both"/>
      </w:pPr>
      <w:r w:rsidRPr="00061AB7">
        <w:t>95 5658     0     - международно-правовые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95 5659     6     - каталоги карт и книг</w:t>
      </w:r>
    </w:p>
    <w:p w:rsidR="00CC4CF9" w:rsidRPr="00061AB7" w:rsidRDefault="00CC4CF9" w:rsidP="003463F3">
      <w:pPr>
        <w:pStyle w:val="ConsPlusCell"/>
        <w:jc w:val="both"/>
      </w:pPr>
      <w:r w:rsidRPr="00061AB7">
        <w:t>95 5660     4     Сборники таблиц топографических карт</w:t>
      </w:r>
    </w:p>
    <w:p w:rsidR="00CC4CF9" w:rsidRPr="00061AB7" w:rsidRDefault="00CC4CF9" w:rsidP="003463F3">
      <w:pPr>
        <w:pStyle w:val="ConsPlusCell"/>
        <w:jc w:val="both"/>
      </w:pPr>
      <w:r w:rsidRPr="00061AB7">
        <w:t>95 5670     5     Словари и справочники наименований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географических объектов</w:t>
      </w:r>
    </w:p>
    <w:p w:rsidR="00CC4CF9" w:rsidRPr="00061AB7" w:rsidRDefault="00CC4CF9" w:rsidP="003463F3">
      <w:pPr>
        <w:pStyle w:val="ConsPlusCell"/>
        <w:jc w:val="both"/>
      </w:pPr>
      <w:r w:rsidRPr="00061AB7">
        <w:t>95 5680     0     Инструкции, технические указания, руководящие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технические материалы по созданию географических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карт и атласов</w:t>
      </w:r>
    </w:p>
    <w:p w:rsidR="00CC4CF9" w:rsidRPr="00061AB7" w:rsidRDefault="00CC4CF9" w:rsidP="003463F3">
      <w:pPr>
        <w:pStyle w:val="ConsPlusCell"/>
        <w:jc w:val="both"/>
      </w:pPr>
      <w:r w:rsidRPr="00061AB7">
        <w:t>95 5700     7     Глобусы</w:t>
      </w:r>
    </w:p>
    <w:p w:rsidR="00CC4CF9" w:rsidRPr="00061AB7" w:rsidRDefault="00CC4CF9" w:rsidP="003463F3">
      <w:pPr>
        <w:pStyle w:val="ConsPlusCell"/>
        <w:jc w:val="both"/>
      </w:pPr>
      <w:r w:rsidRPr="00061AB7">
        <w:t>95 5710     1     Глобусы учебные</w:t>
      </w:r>
    </w:p>
    <w:p w:rsidR="00CC4CF9" w:rsidRPr="00061AB7" w:rsidRDefault="00CC4CF9" w:rsidP="003463F3">
      <w:pPr>
        <w:pStyle w:val="ConsPlusCell"/>
        <w:jc w:val="both"/>
      </w:pPr>
      <w:r w:rsidRPr="00061AB7">
        <w:t>95 5730     3     Глобусы справочные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95 5731     6     - физические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95 5732     1     - политические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95 5733     7     - тематические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95 5738     4     - звездного неба, Луны и планет</w:t>
      </w:r>
    </w:p>
    <w:p w:rsidR="00CC4CF9" w:rsidRPr="00061AB7" w:rsidRDefault="00CC4CF9" w:rsidP="003463F3">
      <w:pPr>
        <w:pStyle w:val="ConsPlusCell"/>
        <w:jc w:val="both"/>
      </w:pPr>
      <w:r w:rsidRPr="00061AB7">
        <w:t>95 5800     0     Карты рельефные</w:t>
      </w:r>
    </w:p>
    <w:p w:rsidR="00CC4CF9" w:rsidRPr="00061AB7" w:rsidRDefault="00CC4CF9" w:rsidP="003463F3">
      <w:pPr>
        <w:pStyle w:val="ConsPlusCell"/>
        <w:jc w:val="both"/>
      </w:pPr>
      <w:r w:rsidRPr="00061AB7">
        <w:t>95 5810     5     Карты рельефные учебные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95 5813     1     - общегеографические и физические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95 5814     7     - тематические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95 5830     4     Карты рельефные справочные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95 5882     8     - Российской Федерации в целом, ее субъектов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регионов</w:t>
      </w:r>
    </w:p>
    <w:p w:rsidR="00CC4CF9" w:rsidRPr="00061AB7" w:rsidRDefault="00CC4CF9" w:rsidP="003463F3">
      <w:pPr>
        <w:pStyle w:val="ConsPlusCell"/>
        <w:jc w:val="both"/>
      </w:pPr>
      <w:r w:rsidRPr="00061AB7">
        <w:t>95 5883     3     - мира, материков и океанов, регионов мира</w:t>
      </w:r>
    </w:p>
    <w:p w:rsidR="00CC4CF9" w:rsidRPr="00061AB7" w:rsidRDefault="00CC4CF9" w:rsidP="003463F3">
      <w:pPr>
        <w:pStyle w:val="ConsPlusCell"/>
        <w:jc w:val="both"/>
      </w:pPr>
      <w:r w:rsidRPr="00061AB7">
        <w:t>95 5884     9     - государств и групп государств</w:t>
      </w:r>
    </w:p>
    <w:p w:rsidR="00CC4CF9" w:rsidRPr="00061AB7" w:rsidRDefault="00CC4CF9" w:rsidP="003463F3">
      <w:pPr>
        <w:pStyle w:val="ConsPlusCell"/>
        <w:jc w:val="both"/>
      </w:pPr>
      <w:r w:rsidRPr="00061AB7">
        <w:t>95 5890     4     Карты рельефные туристские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95 5892     2     - обзорные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95 6000     4     Нотные издания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95 6100     8     Исполнительская музыка</w:t>
      </w:r>
    </w:p>
    <w:p w:rsidR="00CC4CF9" w:rsidRPr="00061AB7" w:rsidRDefault="00CC4CF9" w:rsidP="003463F3">
      <w:pPr>
        <w:pStyle w:val="ConsPlusCell"/>
        <w:jc w:val="both"/>
      </w:pPr>
      <w:r w:rsidRPr="00061AB7">
        <w:t>95 6110     2     Музыкальные произведения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95 6120     7     Музыкальный фольклор</w:t>
      </w:r>
    </w:p>
    <w:p w:rsidR="00CC4CF9" w:rsidRPr="00061AB7" w:rsidRDefault="00CC4CF9" w:rsidP="003463F3">
      <w:pPr>
        <w:pStyle w:val="ConsPlusCell"/>
        <w:jc w:val="both"/>
      </w:pPr>
      <w:r w:rsidRPr="00061AB7">
        <w:t>95 6200     1     Вокальная музыка</w:t>
      </w:r>
    </w:p>
    <w:p w:rsidR="00CC4CF9" w:rsidRPr="00061AB7" w:rsidRDefault="00CC4CF9" w:rsidP="003463F3">
      <w:pPr>
        <w:pStyle w:val="ConsPlusCell"/>
        <w:jc w:val="both"/>
      </w:pPr>
      <w:r w:rsidRPr="00061AB7">
        <w:t>95 6210     6     Хоры и ансамбли</w:t>
      </w:r>
    </w:p>
    <w:p w:rsidR="00CC4CF9" w:rsidRPr="00061AB7" w:rsidRDefault="00CC4CF9" w:rsidP="003463F3">
      <w:pPr>
        <w:pStyle w:val="ConsPlusCell"/>
        <w:jc w:val="both"/>
      </w:pPr>
      <w:r w:rsidRPr="00061AB7">
        <w:t>95 6220     0     Школьные и детские песни и хоры</w:t>
      </w:r>
    </w:p>
    <w:p w:rsidR="00CC4CF9" w:rsidRPr="00061AB7" w:rsidRDefault="00CC4CF9" w:rsidP="003463F3">
      <w:pPr>
        <w:pStyle w:val="ConsPlusCell"/>
        <w:jc w:val="both"/>
      </w:pPr>
      <w:r w:rsidRPr="00061AB7">
        <w:t>95 6230     5     Сольное пение с инструментальным сопровождением</w:t>
      </w:r>
    </w:p>
    <w:p w:rsidR="00CC4CF9" w:rsidRPr="00061AB7" w:rsidRDefault="00CC4CF9" w:rsidP="003463F3">
      <w:pPr>
        <w:pStyle w:val="ConsPlusCell"/>
        <w:jc w:val="both"/>
      </w:pPr>
      <w:r w:rsidRPr="00061AB7">
        <w:t>95 6240     7     Вокальные сборники</w:t>
      </w:r>
    </w:p>
    <w:p w:rsidR="00CC4CF9" w:rsidRPr="00061AB7" w:rsidRDefault="00CC4CF9" w:rsidP="003463F3">
      <w:pPr>
        <w:pStyle w:val="ConsPlusCell"/>
        <w:jc w:val="both"/>
      </w:pPr>
      <w:r w:rsidRPr="00061AB7">
        <w:t>95 6300     5     Инструментальная музыка</w:t>
      </w:r>
    </w:p>
    <w:p w:rsidR="00CC4CF9" w:rsidRPr="00061AB7" w:rsidRDefault="00CC4CF9" w:rsidP="003463F3">
      <w:pPr>
        <w:pStyle w:val="ConsPlusCell"/>
        <w:jc w:val="both"/>
      </w:pPr>
      <w:r w:rsidRPr="00061AB7">
        <w:t>95 6310     3     Произведения для оркестра</w:t>
      </w:r>
    </w:p>
    <w:p w:rsidR="00CC4CF9" w:rsidRPr="00061AB7" w:rsidRDefault="00CC4CF9" w:rsidP="003463F3">
      <w:pPr>
        <w:pStyle w:val="ConsPlusCell"/>
        <w:jc w:val="both"/>
      </w:pPr>
      <w:r w:rsidRPr="00061AB7">
        <w:t>95 6320     4     Камерная музыка</w:t>
      </w:r>
    </w:p>
    <w:p w:rsidR="00CC4CF9" w:rsidRPr="00061AB7" w:rsidRDefault="00CC4CF9" w:rsidP="003463F3">
      <w:pPr>
        <w:pStyle w:val="ConsPlusCell"/>
        <w:jc w:val="both"/>
      </w:pPr>
      <w:r w:rsidRPr="00061AB7">
        <w:t>95 6330     9     Произведения для инструментов соло</w:t>
      </w:r>
    </w:p>
    <w:p w:rsidR="00CC4CF9" w:rsidRPr="00061AB7" w:rsidRDefault="00CC4CF9" w:rsidP="003463F3">
      <w:pPr>
        <w:pStyle w:val="ConsPlusCell"/>
        <w:jc w:val="both"/>
      </w:pPr>
      <w:r w:rsidRPr="00061AB7">
        <w:t>95 6400     9     Сценическая музыка</w:t>
      </w:r>
    </w:p>
    <w:p w:rsidR="00CC4CF9" w:rsidRPr="00061AB7" w:rsidRDefault="00CC4CF9" w:rsidP="003463F3">
      <w:pPr>
        <w:pStyle w:val="ConsPlusCell"/>
        <w:jc w:val="both"/>
      </w:pPr>
      <w:r w:rsidRPr="00061AB7">
        <w:t>95 6500     2     Сборники произведений, различных по средствам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исполнения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95 6600     6     Учебная литература</w:t>
      </w:r>
    </w:p>
    <w:p w:rsidR="00CC4CF9" w:rsidRPr="00061AB7" w:rsidRDefault="00CC4CF9" w:rsidP="003463F3">
      <w:pPr>
        <w:pStyle w:val="ConsPlusCell"/>
        <w:jc w:val="both"/>
      </w:pPr>
      <w:r w:rsidRPr="00061AB7">
        <w:t>95 6610     0     Учебно-педагогическая литература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95 6620     5     Учебная нотная литература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95 7000     7     Этикетки, бланки, формуляры и продукция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печатная прочая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95 7010  Исключен. - Изменение N 63/2003 ОКП</w:t>
      </w:r>
    </w:p>
    <w:p w:rsidR="00CC4CF9" w:rsidRPr="00061AB7" w:rsidRDefault="00CC4CF9" w:rsidP="003463F3">
      <w:pPr>
        <w:pStyle w:val="ConsPlusCell"/>
        <w:jc w:val="both"/>
      </w:pPr>
      <w:r w:rsidRPr="00061AB7">
        <w:t>95 7020     6     Этикетки, обертки печатные, печатные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заготовки для упаковки *</w:t>
      </w:r>
    </w:p>
    <w:p w:rsidR="00CC4CF9" w:rsidRPr="00061AB7" w:rsidRDefault="00CC4CF9" w:rsidP="003463F3">
      <w:pPr>
        <w:pStyle w:val="ConsPlusCell"/>
        <w:jc w:val="both"/>
      </w:pPr>
      <w:r w:rsidRPr="00061AB7">
        <w:t>95 7030     0     Продукция печатная прочая *</w:t>
      </w:r>
    </w:p>
    <w:p w:rsidR="00CC4CF9" w:rsidRPr="00061AB7" w:rsidRDefault="00CC4CF9" w:rsidP="003463F3">
      <w:pPr>
        <w:pStyle w:val="ConsPlusCell"/>
        <w:jc w:val="both"/>
      </w:pPr>
      <w:r w:rsidRPr="00061AB7">
        <w:t>95 7100     0     Этикетки, обертки печатные, печатные заготовки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упаковки листовые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95 7110     5     Этикетки, обертки печатные, печатные заготовки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упаковки листовые на бумаге</w:t>
      </w:r>
    </w:p>
    <w:p w:rsidR="00CC4CF9" w:rsidRPr="00061AB7" w:rsidRDefault="00CC4CF9" w:rsidP="003463F3">
      <w:pPr>
        <w:pStyle w:val="ConsPlusCell"/>
        <w:jc w:val="both"/>
      </w:pPr>
      <w:r w:rsidRPr="00061AB7">
        <w:t>95 7130     4     Этикетки, обертки печатные, печатные заготовки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упаковки листовые на фольге</w:t>
      </w:r>
    </w:p>
    <w:p w:rsidR="00CC4CF9" w:rsidRPr="00061AB7" w:rsidRDefault="00CC4CF9" w:rsidP="003463F3">
      <w:pPr>
        <w:pStyle w:val="ConsPlusCell"/>
        <w:jc w:val="both"/>
      </w:pPr>
      <w:r w:rsidRPr="00061AB7">
        <w:t>95 7140     9     Этикетки, обертки печатные, печатные заготовки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упаковки листовые на пленках синтетических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>95 7150     3     Этикетки, обертки печатные, печатные заготовки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упаковки листовые на комбинированных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материалах</w:t>
      </w:r>
    </w:p>
    <w:p w:rsidR="00CC4CF9" w:rsidRPr="00061AB7" w:rsidRDefault="00CC4CF9" w:rsidP="003463F3">
      <w:pPr>
        <w:pStyle w:val="ConsPlusCell"/>
        <w:jc w:val="both"/>
      </w:pPr>
      <w:r w:rsidRPr="00061AB7">
        <w:t>95 7160     8     Переводные картинки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95 7200     4     Этикетки, обертки печатные, печатные заготовки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упаковки ленточные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95 7210     9     Этикетки, обертки печатные, печатные заготовки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упаковки ленточные парафинированные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95 7220     3     Этикетки, обертки печатные, печатные заготовки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упаковки ленточные непарафинированные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95 7300     8     Календари (кроме календарей книжного типа)</w:t>
      </w:r>
    </w:p>
    <w:p w:rsidR="00CC4CF9" w:rsidRPr="00061AB7" w:rsidRDefault="00CC4CF9" w:rsidP="003463F3">
      <w:pPr>
        <w:pStyle w:val="ConsPlusCell"/>
        <w:jc w:val="both"/>
      </w:pPr>
      <w:r w:rsidRPr="00061AB7">
        <w:t>95 7310     2     Календари (кроме календарей книжного типа)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настенные, отрывные ежедневные</w:t>
      </w:r>
    </w:p>
    <w:p w:rsidR="00CC4CF9" w:rsidRPr="00061AB7" w:rsidRDefault="00CC4CF9" w:rsidP="003463F3">
      <w:pPr>
        <w:pStyle w:val="ConsPlusCell"/>
        <w:jc w:val="both"/>
      </w:pPr>
      <w:r w:rsidRPr="00061AB7">
        <w:t>95 7320     7     Календари (кроме календарей книжного типа)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настенные, ежемесячные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95 7330     1     Календари (кроме календарей книжного типа)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настольные перекидные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95 7340     6     Календари (кроме календарей книжного типа)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настольные типа блокнота</w:t>
      </w:r>
    </w:p>
    <w:p w:rsidR="00CC4CF9" w:rsidRPr="00061AB7" w:rsidRDefault="00CC4CF9" w:rsidP="003463F3">
      <w:pPr>
        <w:pStyle w:val="ConsPlusCell"/>
        <w:jc w:val="both"/>
      </w:pPr>
      <w:r w:rsidRPr="00061AB7">
        <w:t>95 7360     5     Табель-календарь</w:t>
      </w:r>
    </w:p>
    <w:p w:rsidR="00CC4CF9" w:rsidRPr="00061AB7" w:rsidRDefault="00CC4CF9" w:rsidP="003463F3">
      <w:pPr>
        <w:pStyle w:val="ConsPlusCell"/>
        <w:jc w:val="both"/>
      </w:pPr>
      <w:r w:rsidRPr="00061AB7">
        <w:t>95 7400     1     Бланки документов, карточки учетные, билеты</w:t>
      </w:r>
    </w:p>
    <w:p w:rsidR="00CC4CF9" w:rsidRPr="00061AB7" w:rsidRDefault="00CC4CF9" w:rsidP="003463F3">
      <w:pPr>
        <w:pStyle w:val="ConsPlusCell"/>
        <w:jc w:val="both"/>
      </w:pPr>
      <w:r w:rsidRPr="00061AB7">
        <w:t>95 7410     6     Бланки личных документов строгого учета</w:t>
      </w:r>
    </w:p>
    <w:p w:rsidR="00CC4CF9" w:rsidRPr="00061AB7" w:rsidRDefault="00CC4CF9" w:rsidP="003463F3">
      <w:pPr>
        <w:pStyle w:val="ConsPlusCell"/>
        <w:jc w:val="both"/>
      </w:pPr>
      <w:r w:rsidRPr="00061AB7">
        <w:t>95 7420     0     Бланки членских билетов добровольных обществ,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союзов, научных и творческих организаций</w:t>
      </w:r>
    </w:p>
    <w:p w:rsidR="00CC4CF9" w:rsidRPr="00061AB7" w:rsidRDefault="00CC4CF9" w:rsidP="003463F3">
      <w:pPr>
        <w:pStyle w:val="ConsPlusCell"/>
        <w:jc w:val="both"/>
      </w:pPr>
      <w:r w:rsidRPr="00061AB7">
        <w:t>95 7430     5     Бланки форм учетной и отчетной документации</w:t>
      </w:r>
    </w:p>
    <w:p w:rsidR="00CC4CF9" w:rsidRPr="00061AB7" w:rsidRDefault="00CC4CF9" w:rsidP="003463F3">
      <w:pPr>
        <w:pStyle w:val="ConsPlusCell"/>
        <w:jc w:val="both"/>
      </w:pPr>
      <w:r w:rsidRPr="00061AB7">
        <w:t>95 7440     2     Карточки учетные строгого учета</w:t>
      </w:r>
    </w:p>
    <w:p w:rsidR="00CC4CF9" w:rsidRPr="00061AB7" w:rsidRDefault="00CC4CF9" w:rsidP="003463F3">
      <w:pPr>
        <w:pStyle w:val="ConsPlusCell"/>
        <w:jc w:val="both"/>
      </w:pPr>
      <w:r w:rsidRPr="00061AB7">
        <w:t>95 7450     4     Билеты на право проезда, входа 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95 7460     9     Документы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95 7500     5     Бумаги ценные, знаки денежные, марки, конверты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карточки почтовые. Печати и бланки документов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 воспроизведением Государственного герба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Российской Федерации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50/2002 ОКП, N 64/2003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95 7501     0     Марки для коллекции *</w:t>
      </w:r>
    </w:p>
    <w:p w:rsidR="00CC4CF9" w:rsidRPr="00061AB7" w:rsidRDefault="00CC4CF9" w:rsidP="003463F3">
      <w:pPr>
        <w:pStyle w:val="ConsPlusCell"/>
        <w:jc w:val="both"/>
      </w:pPr>
      <w:r w:rsidRPr="00061AB7">
        <w:t>95 7510     9     Знаки денежные (бумажные)</w:t>
      </w:r>
    </w:p>
    <w:p w:rsidR="00CC4CF9" w:rsidRPr="00061AB7" w:rsidRDefault="00CC4CF9" w:rsidP="003463F3">
      <w:pPr>
        <w:pStyle w:val="ConsPlusCell"/>
        <w:jc w:val="both"/>
      </w:pPr>
      <w:r w:rsidRPr="00061AB7">
        <w:t>95 7520     4     Бумаги ценные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95 7530     9     Марки почтовые (в т.ч. коллекционные)</w:t>
      </w:r>
    </w:p>
    <w:p w:rsidR="00CC4CF9" w:rsidRPr="00061AB7" w:rsidRDefault="00CC4CF9" w:rsidP="003463F3">
      <w:pPr>
        <w:pStyle w:val="ConsPlusCell"/>
        <w:jc w:val="both"/>
      </w:pPr>
      <w:r w:rsidRPr="00061AB7">
        <w:t>95 7540     3     Конверты почтовые маркированные с угловыми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прямыми клапанами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95 7550     8     Карточки почтовые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95 7560     2     Печати с воспроизведением Государственного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герба Российской Федерации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95 7560 введен Изменением N 50/2002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95 7570     5     Бланки документов с воспроизведением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Государственного герба Российской Федерации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95 7570 введен Изменением N 64/2003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95 7600     9     Диаграммная печать</w:t>
      </w:r>
    </w:p>
    <w:p w:rsidR="00CC4CF9" w:rsidRPr="00061AB7" w:rsidRDefault="00CC4CF9" w:rsidP="003463F3">
      <w:pPr>
        <w:pStyle w:val="ConsPlusCell"/>
        <w:jc w:val="both"/>
      </w:pPr>
      <w:r w:rsidRPr="00061AB7">
        <w:t>95 7610     3     Диаграммная печать в роликах</w:t>
      </w:r>
    </w:p>
    <w:p w:rsidR="00CC4CF9" w:rsidRPr="00061AB7" w:rsidRDefault="00CC4CF9" w:rsidP="003463F3">
      <w:pPr>
        <w:pStyle w:val="ConsPlusCell"/>
        <w:jc w:val="both"/>
      </w:pPr>
      <w:r w:rsidRPr="00061AB7">
        <w:t>95 7620     8     Диаграммная печать в форматах</w:t>
      </w:r>
    </w:p>
    <w:p w:rsidR="00CC4CF9" w:rsidRPr="00061AB7" w:rsidRDefault="00CC4CF9" w:rsidP="003463F3">
      <w:pPr>
        <w:pStyle w:val="ConsPlusCell"/>
        <w:jc w:val="both"/>
      </w:pPr>
      <w:r w:rsidRPr="00061AB7">
        <w:t>95 7700     2     Печатные материалы для электронной обработки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данных</w:t>
      </w:r>
    </w:p>
    <w:p w:rsidR="00CC4CF9" w:rsidRPr="00061AB7" w:rsidRDefault="00CC4CF9" w:rsidP="003463F3">
      <w:pPr>
        <w:pStyle w:val="ConsPlusCell"/>
        <w:jc w:val="both"/>
      </w:pPr>
      <w:r w:rsidRPr="00061AB7">
        <w:t>95 7710     7     Бланки для машинной обработки данных</w:t>
      </w:r>
    </w:p>
    <w:p w:rsidR="00CC4CF9" w:rsidRPr="00061AB7" w:rsidRDefault="00CC4CF9" w:rsidP="003463F3">
      <w:pPr>
        <w:pStyle w:val="ConsPlusCell"/>
        <w:jc w:val="both"/>
      </w:pPr>
      <w:r w:rsidRPr="00061AB7">
        <w:t>95 7720     1     Перфокарты</w:t>
      </w:r>
    </w:p>
    <w:p w:rsidR="00CC4CF9" w:rsidRPr="00061AB7" w:rsidRDefault="00CC4CF9" w:rsidP="003463F3">
      <w:pPr>
        <w:pStyle w:val="ConsPlusCell"/>
        <w:jc w:val="both"/>
      </w:pPr>
      <w:r w:rsidRPr="00061AB7">
        <w:t>95 7730     6     Карты перфоленточные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95 8000     0     Издания электронные, комбинированные,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комплектные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95 8100     3     Издания электронные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95 8110     6     Издания электронные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  Изменением   N  95/2014  ОКП,  утв.  Приказом Росстандарта</w:t>
      </w:r>
    </w:p>
    <w:p w:rsidR="00CC4CF9" w:rsidRPr="00061AB7" w:rsidRDefault="00CC4CF9" w:rsidP="003463F3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 w:rsidP="003463F3">
      <w:pPr>
        <w:pStyle w:val="ConsPlusCell"/>
        <w:jc w:val="both"/>
      </w:pPr>
      <w:r w:rsidRPr="00061AB7">
        <w:t>95 8200     7     Издания комбинированные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95 8210     0     Издания комбинированные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  Изменением   N  95/2014  ОКП,  утв.  Приказом Росстандарта</w:t>
      </w:r>
    </w:p>
    <w:p w:rsidR="00CC4CF9" w:rsidRPr="00061AB7" w:rsidRDefault="00CC4CF9" w:rsidP="003463F3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 w:rsidP="003463F3">
      <w:pPr>
        <w:pStyle w:val="ConsPlusCell"/>
        <w:jc w:val="both"/>
      </w:pPr>
      <w:r w:rsidRPr="00061AB7">
        <w:t>95 8300     6     Издания комплектные</w:t>
      </w:r>
    </w:p>
    <w:p w:rsidR="00CC4CF9" w:rsidRPr="00061AB7" w:rsidRDefault="00CC4CF9" w:rsidP="003463F3">
      <w:pPr>
        <w:pStyle w:val="ConsPlusCell"/>
        <w:jc w:val="both"/>
      </w:pPr>
      <w:r w:rsidRPr="00061AB7">
        <w:t>95 8310     4     Издания комплектные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  Изменением   N  95/2014  ОКП,  утв.  Приказом Росстандарта</w:t>
      </w:r>
    </w:p>
    <w:p w:rsidR="00CC4CF9" w:rsidRPr="00061AB7" w:rsidRDefault="00CC4CF9" w:rsidP="003463F3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 w:rsidP="003463F3">
      <w:pPr>
        <w:pStyle w:val="ConsPlusCell"/>
        <w:jc w:val="both"/>
      </w:pPr>
      <w:r w:rsidRPr="00061AB7">
        <w:t>(коды 95 8000 - 95 8300 введены Изменением N 49/2002 ОКП)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95 9000     2     Издания для слепых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95 9100     6     Книги для слепых</w:t>
      </w:r>
    </w:p>
    <w:p w:rsidR="00CC4CF9" w:rsidRPr="00061AB7" w:rsidRDefault="00CC4CF9" w:rsidP="003463F3">
      <w:pPr>
        <w:pStyle w:val="ConsPlusCell"/>
        <w:jc w:val="both"/>
      </w:pPr>
      <w:r w:rsidRPr="00061AB7">
        <w:t>95 9200     5     Журналы для слепых</w:t>
      </w:r>
    </w:p>
    <w:p w:rsidR="00CC4CF9" w:rsidRPr="00061AB7" w:rsidRDefault="00CC4CF9" w:rsidP="003463F3">
      <w:pPr>
        <w:pStyle w:val="ConsPlusCell"/>
        <w:jc w:val="both"/>
      </w:pPr>
      <w:r w:rsidRPr="00061AB7">
        <w:t>95 9300     3     Издания нотные для слепых</w:t>
      </w:r>
    </w:p>
    <w:p w:rsidR="00CC4CF9" w:rsidRPr="00061AB7" w:rsidRDefault="00CC4CF9" w:rsidP="003463F3">
      <w:pPr>
        <w:pStyle w:val="ConsPlusCell"/>
        <w:jc w:val="both"/>
      </w:pPr>
      <w:r w:rsidRPr="00061AB7">
        <w:t>95 9400     7     Альбомы иллюстраций для слепых</w:t>
      </w:r>
    </w:p>
    <w:p w:rsidR="00CC4CF9" w:rsidRPr="00061AB7" w:rsidRDefault="00CC4CF9" w:rsidP="003463F3">
      <w:pPr>
        <w:pStyle w:val="ConsPlusCell"/>
        <w:jc w:val="both"/>
      </w:pPr>
      <w:r w:rsidRPr="00061AB7">
        <w:t>95 9500     0     Альбомы географические для слепых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96 0000     7     ИЗДЕЛИЯ КУЛЬТУРНО-БЫТОВОГО, ХОЗЯЙСТВЕННОГО,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УЧЕБНОГО НАЗНАЧЕНИЯ, ТЕАТРАЛЬНО-ЗРЕЛИЩНЫХ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ПРЕДПРИЯТИЙ, ВСПОМОГАТЕЛЬНЫЕ ДЛЯ ЛЕГКОЙ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ПРОМЫШЛЕННОСТИ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96 0121     8     Сувениры *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96 1000     2     Изделия для физической культуры, спорта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туризма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96 1100     6     Инвентарь для акробатики и гимнастики</w:t>
      </w:r>
    </w:p>
    <w:p w:rsidR="00CC4CF9" w:rsidRPr="00061AB7" w:rsidRDefault="00CC4CF9" w:rsidP="003463F3">
      <w:pPr>
        <w:pStyle w:val="ConsPlusCell"/>
        <w:jc w:val="both"/>
      </w:pPr>
      <w:r w:rsidRPr="00061AB7">
        <w:t>96 1110     0     Инвентарь для акробатики</w:t>
      </w:r>
    </w:p>
    <w:p w:rsidR="00CC4CF9" w:rsidRPr="00061AB7" w:rsidRDefault="00CC4CF9" w:rsidP="003463F3">
      <w:pPr>
        <w:pStyle w:val="ConsPlusCell"/>
        <w:jc w:val="both"/>
      </w:pPr>
      <w:r w:rsidRPr="00061AB7">
        <w:t>96 1111     6     Батуты</w:t>
      </w:r>
    </w:p>
    <w:p w:rsidR="00CC4CF9" w:rsidRPr="00061AB7" w:rsidRDefault="00CC4CF9" w:rsidP="003463F3">
      <w:pPr>
        <w:pStyle w:val="ConsPlusCell"/>
        <w:jc w:val="both"/>
      </w:pPr>
      <w:r w:rsidRPr="00061AB7">
        <w:t>96 1112     1     Лонжи</w:t>
      </w:r>
    </w:p>
    <w:p w:rsidR="00CC4CF9" w:rsidRPr="00061AB7" w:rsidRDefault="00CC4CF9" w:rsidP="003463F3">
      <w:pPr>
        <w:pStyle w:val="ConsPlusCell"/>
        <w:jc w:val="both"/>
      </w:pPr>
      <w:r w:rsidRPr="00061AB7">
        <w:t>96 1113     7     Дорожки акробатические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1114     2     Трамплины</w:t>
      </w:r>
    </w:p>
    <w:p w:rsidR="00CC4CF9" w:rsidRPr="00061AB7" w:rsidRDefault="00CC4CF9" w:rsidP="003463F3">
      <w:pPr>
        <w:pStyle w:val="ConsPlusCell"/>
        <w:jc w:val="both"/>
      </w:pPr>
      <w:r w:rsidRPr="00061AB7">
        <w:t>96 1120     5     Инвентарь для спортивной гимнастики</w:t>
      </w:r>
    </w:p>
    <w:p w:rsidR="00CC4CF9" w:rsidRPr="00061AB7" w:rsidRDefault="00CC4CF9" w:rsidP="003463F3">
      <w:pPr>
        <w:pStyle w:val="ConsPlusCell"/>
        <w:jc w:val="both"/>
      </w:pPr>
      <w:r w:rsidRPr="00061AB7">
        <w:t>96 1121     0     Бревна гимнастические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1122     6     Брусья гимнастические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1123     1     Дорожки, ковры и маты гимнастические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1124     7     Кольца гимнастические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1125     2     Кони гимнастические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1126     8     Мостики и трамплины гимнастические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1127     3     Настилы для вольных упражнений</w:t>
      </w:r>
    </w:p>
    <w:p w:rsidR="00CC4CF9" w:rsidRPr="00061AB7" w:rsidRDefault="00CC4CF9" w:rsidP="003463F3">
      <w:pPr>
        <w:pStyle w:val="ConsPlusCell"/>
        <w:jc w:val="both"/>
      </w:pPr>
      <w:r w:rsidRPr="00061AB7">
        <w:t>96 1128     9     Перекладины гимнастические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1129     4     Скамейки гимнастические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1130     6     Инвентарь для художественной гимнастики</w:t>
      </w:r>
    </w:p>
    <w:p w:rsidR="00CC4CF9" w:rsidRPr="00061AB7" w:rsidRDefault="00CC4CF9" w:rsidP="003463F3">
      <w:pPr>
        <w:pStyle w:val="ConsPlusCell"/>
        <w:jc w:val="both"/>
      </w:pPr>
      <w:r w:rsidRPr="00061AB7">
        <w:t>96 1131     5     Булавы гимнастические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1132     0     Обручи гимнастические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1133     6     Палки гимнастические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1134     1     Скакалки гимнастические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1135     7     Ленты для художественной гимнастики</w:t>
      </w:r>
    </w:p>
    <w:p w:rsidR="00CC4CF9" w:rsidRPr="00061AB7" w:rsidRDefault="00CC4CF9" w:rsidP="003463F3">
      <w:pPr>
        <w:pStyle w:val="ConsPlusCell"/>
        <w:jc w:val="both"/>
      </w:pPr>
      <w:r w:rsidRPr="00061AB7">
        <w:t>96 1190     7     Инвентарь / судейский, тренировочный и прочий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акробатики и гимнастики</w:t>
      </w:r>
    </w:p>
    <w:p w:rsidR="00CC4CF9" w:rsidRPr="00061AB7" w:rsidRDefault="00CC4CF9" w:rsidP="003463F3">
      <w:pPr>
        <w:pStyle w:val="ConsPlusCell"/>
        <w:jc w:val="both"/>
      </w:pPr>
      <w:r w:rsidRPr="00061AB7">
        <w:t>96 1191     2     - судейский для акробатики и гимнастики</w:t>
      </w:r>
    </w:p>
    <w:p w:rsidR="00CC4CF9" w:rsidRPr="00061AB7" w:rsidRDefault="00CC4CF9" w:rsidP="003463F3">
      <w:pPr>
        <w:pStyle w:val="ConsPlusCell"/>
        <w:jc w:val="both"/>
      </w:pPr>
      <w:r w:rsidRPr="00061AB7">
        <w:t>96 1192     8     - тренировочный для акробатики и гимнастики</w:t>
      </w:r>
    </w:p>
    <w:p w:rsidR="00CC4CF9" w:rsidRPr="00061AB7" w:rsidRDefault="00CC4CF9" w:rsidP="003463F3">
      <w:pPr>
        <w:pStyle w:val="ConsPlusCell"/>
        <w:jc w:val="both"/>
      </w:pPr>
      <w:r w:rsidRPr="00061AB7">
        <w:t>96 1199     6     Инвентарь для акробатики и гимнастики прочий</w:t>
      </w:r>
    </w:p>
    <w:p w:rsidR="00CC4CF9" w:rsidRPr="00061AB7" w:rsidRDefault="00CC4CF9" w:rsidP="003463F3">
      <w:pPr>
        <w:pStyle w:val="ConsPlusCell"/>
        <w:jc w:val="both"/>
      </w:pPr>
      <w:r w:rsidRPr="00061AB7">
        <w:t>96 1200     2     Инвентарь для легкой атлетики</w:t>
      </w:r>
    </w:p>
    <w:p w:rsidR="00CC4CF9" w:rsidRPr="00061AB7" w:rsidRDefault="00CC4CF9" w:rsidP="003463F3">
      <w:pPr>
        <w:pStyle w:val="ConsPlusCell"/>
        <w:jc w:val="both"/>
      </w:pPr>
      <w:r w:rsidRPr="00061AB7">
        <w:t>96 1210     4     Инвентарь для легкоатлетического бега</w:t>
      </w:r>
    </w:p>
    <w:p w:rsidR="00CC4CF9" w:rsidRPr="00061AB7" w:rsidRDefault="00CC4CF9" w:rsidP="003463F3">
      <w:pPr>
        <w:pStyle w:val="ConsPlusCell"/>
        <w:jc w:val="both"/>
      </w:pPr>
      <w:r w:rsidRPr="00061AB7">
        <w:t>96 1211     6     Барьеры легкоатлетические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1212     5     Колодки стартовые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1213     0     Палочки эстафетные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1214     6     Станки стартовые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1220     9     Инвентарь для легкоатлетических метаний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толкания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1221     4     Гранаты для метания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1222     0     Диски для метания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1223     5     Молоты для метания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1224     0     Стойки для прыжков в высоту с шестом</w:t>
      </w:r>
    </w:p>
    <w:p w:rsidR="00CC4CF9" w:rsidRPr="00061AB7" w:rsidRDefault="00CC4CF9" w:rsidP="003463F3">
      <w:pPr>
        <w:pStyle w:val="ConsPlusCell"/>
        <w:jc w:val="both"/>
      </w:pPr>
      <w:r w:rsidRPr="00061AB7">
        <w:t>96 1225     6     Ограждения для метания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1226     1     Планки для метания копья</w:t>
      </w:r>
    </w:p>
    <w:p w:rsidR="00CC4CF9" w:rsidRPr="00061AB7" w:rsidRDefault="00CC4CF9" w:rsidP="003463F3">
      <w:pPr>
        <w:pStyle w:val="ConsPlusCell"/>
        <w:jc w:val="both"/>
      </w:pPr>
      <w:r w:rsidRPr="00061AB7">
        <w:t>96 1227     7     Ядра для толкания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1228     2     Копья для метания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1230     3     Инвентарь для легкоатлетических прыжков</w:t>
      </w:r>
    </w:p>
    <w:p w:rsidR="00CC4CF9" w:rsidRPr="00061AB7" w:rsidRDefault="00CC4CF9" w:rsidP="003463F3">
      <w:pPr>
        <w:pStyle w:val="ConsPlusCell"/>
        <w:jc w:val="both"/>
      </w:pPr>
      <w:r w:rsidRPr="00061AB7">
        <w:t>96 1231     9     Брусья толчковые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1232     4     Планки для прыжков</w:t>
      </w:r>
    </w:p>
    <w:p w:rsidR="00CC4CF9" w:rsidRPr="00061AB7" w:rsidRDefault="00CC4CF9" w:rsidP="003463F3">
      <w:pPr>
        <w:pStyle w:val="ConsPlusCell"/>
        <w:jc w:val="both"/>
      </w:pPr>
      <w:r w:rsidRPr="00061AB7">
        <w:t>96 1233     3     Стойки для прыжков в высоту</w:t>
      </w:r>
    </w:p>
    <w:p w:rsidR="00CC4CF9" w:rsidRPr="00061AB7" w:rsidRDefault="00CC4CF9" w:rsidP="003463F3">
      <w:pPr>
        <w:pStyle w:val="ConsPlusCell"/>
        <w:jc w:val="both"/>
      </w:pPr>
      <w:r w:rsidRPr="00061AB7">
        <w:t>96 1234     5     Стойки для прыжков в высоту с шестом</w:t>
      </w:r>
    </w:p>
    <w:p w:rsidR="00CC4CF9" w:rsidRPr="00061AB7" w:rsidRDefault="00CC4CF9" w:rsidP="003463F3">
      <w:pPr>
        <w:pStyle w:val="ConsPlusCell"/>
        <w:jc w:val="both"/>
      </w:pPr>
      <w:r w:rsidRPr="00061AB7">
        <w:t>96 1235     0     Шесты легкоатлетические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1290     0     Инвентарь / судейский, тренировочный и прочий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легкой атлетики</w:t>
      </w:r>
    </w:p>
    <w:p w:rsidR="00CC4CF9" w:rsidRPr="00061AB7" w:rsidRDefault="00CC4CF9" w:rsidP="003463F3">
      <w:pPr>
        <w:pStyle w:val="ConsPlusCell"/>
        <w:jc w:val="both"/>
      </w:pPr>
      <w:r w:rsidRPr="00061AB7">
        <w:t>96 1291     6     - судейский для легкой атлетики</w:t>
      </w:r>
    </w:p>
    <w:p w:rsidR="00CC4CF9" w:rsidRPr="00061AB7" w:rsidRDefault="00CC4CF9" w:rsidP="003463F3">
      <w:pPr>
        <w:pStyle w:val="ConsPlusCell"/>
        <w:jc w:val="both"/>
      </w:pPr>
      <w:r w:rsidRPr="00061AB7">
        <w:t>96 1292     1     - тренировочный для легкой атлетики</w:t>
      </w:r>
    </w:p>
    <w:p w:rsidR="00CC4CF9" w:rsidRPr="00061AB7" w:rsidRDefault="00CC4CF9" w:rsidP="003463F3">
      <w:pPr>
        <w:pStyle w:val="ConsPlusCell"/>
        <w:jc w:val="both"/>
      </w:pPr>
      <w:r w:rsidRPr="00061AB7">
        <w:t>96 1299     5     Инвентарь для легкой атлетики прочий</w:t>
      </w:r>
    </w:p>
    <w:p w:rsidR="00CC4CF9" w:rsidRPr="00061AB7" w:rsidRDefault="00CC4CF9" w:rsidP="003463F3">
      <w:pPr>
        <w:pStyle w:val="ConsPlusCell"/>
        <w:jc w:val="both"/>
      </w:pPr>
      <w:r w:rsidRPr="00061AB7">
        <w:t>96 1300     3     Инвентарь для водных видов спорта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96 1310     8     Инвентарь для воднолыжного спорта и прыжков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воду</w:t>
      </w:r>
    </w:p>
    <w:p w:rsidR="00CC4CF9" w:rsidRPr="00061AB7" w:rsidRDefault="00CC4CF9" w:rsidP="003463F3">
      <w:pPr>
        <w:pStyle w:val="ConsPlusCell"/>
        <w:jc w:val="both"/>
      </w:pPr>
      <w:r w:rsidRPr="00061AB7">
        <w:t>96 1311     3     Лыжи водные / деревянные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1312     9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1313     4     Крепления для водных лыж</w:t>
      </w:r>
    </w:p>
    <w:p w:rsidR="00CC4CF9" w:rsidRPr="00061AB7" w:rsidRDefault="00CC4CF9" w:rsidP="003463F3">
      <w:pPr>
        <w:pStyle w:val="ConsPlusCell"/>
        <w:jc w:val="both"/>
      </w:pPr>
      <w:r w:rsidRPr="00061AB7">
        <w:t>96 1314     3     Фалы буксировочные для воднолыжников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96 1315     5     Доски трамплинные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1316     0     Подставки для трамплинных досок</w:t>
      </w:r>
    </w:p>
    <w:p w:rsidR="00CC4CF9" w:rsidRPr="00061AB7" w:rsidRDefault="00CC4CF9" w:rsidP="003463F3">
      <w:pPr>
        <w:pStyle w:val="ConsPlusCell"/>
        <w:jc w:val="both"/>
      </w:pPr>
      <w:r w:rsidRPr="00061AB7">
        <w:t>96 1320     2     Инвентарь / для оборудования гребных дистанций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бассейнов при спортивном плавании и игре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водное поло</w:t>
      </w:r>
    </w:p>
    <w:p w:rsidR="00CC4CF9" w:rsidRPr="00061AB7" w:rsidRDefault="00CC4CF9" w:rsidP="003463F3">
      <w:pPr>
        <w:pStyle w:val="ConsPlusCell"/>
        <w:jc w:val="both"/>
      </w:pPr>
      <w:r w:rsidRPr="00061AB7">
        <w:t>96 1321     8     - для оборудования гребных дистанций</w:t>
      </w:r>
    </w:p>
    <w:p w:rsidR="00CC4CF9" w:rsidRPr="00061AB7" w:rsidRDefault="00CC4CF9" w:rsidP="003463F3">
      <w:pPr>
        <w:pStyle w:val="ConsPlusCell"/>
        <w:jc w:val="both"/>
      </w:pPr>
      <w:r w:rsidRPr="00061AB7">
        <w:t>96 1322     3     - для разметки дорожек для плавания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1323     9     - для оборудования бассейна при игре в водное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поло</w:t>
      </w:r>
    </w:p>
    <w:p w:rsidR="00CC4CF9" w:rsidRPr="00061AB7" w:rsidRDefault="00CC4CF9" w:rsidP="003463F3">
      <w:pPr>
        <w:pStyle w:val="ConsPlusCell"/>
        <w:jc w:val="both"/>
      </w:pPr>
      <w:r w:rsidRPr="00061AB7">
        <w:t>96 1390     4     Инвентарь / судейский, тренировочный и прочий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водных видов спорта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96 1391     2     - судейский для водных видов спорта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96 1392     5     - тренировочный для водных видов спорта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96 1399     3     Инвентарь для водных видов спорта прочий</w:t>
      </w:r>
    </w:p>
    <w:p w:rsidR="00CC4CF9" w:rsidRPr="00061AB7" w:rsidRDefault="00CC4CF9" w:rsidP="003463F3">
      <w:pPr>
        <w:pStyle w:val="ConsPlusCell"/>
        <w:jc w:val="both"/>
      </w:pPr>
      <w:r w:rsidRPr="00061AB7">
        <w:t>96 1400     7     Инвентарь для зимних видов спорта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96 1410     1     Палки лыжные / (без деревянных)</w:t>
      </w:r>
    </w:p>
    <w:p w:rsidR="00CC4CF9" w:rsidRPr="00061AB7" w:rsidRDefault="00CC4CF9" w:rsidP="003463F3">
      <w:pPr>
        <w:pStyle w:val="ConsPlusCell"/>
        <w:jc w:val="both"/>
      </w:pPr>
      <w:r w:rsidRPr="00061AB7">
        <w:t>96 1411     7     - алюминиевые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1412     2     - стальные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1413     8     - из стеклопластиков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96 1414     3     - металлические гоночные спортивные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1415     9     Палки горнолыжные спортивные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1418     5     Палки лыжные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  Изменением   N  95/2014  ОКП,  утв.  Приказом Росстандарта</w:t>
      </w:r>
    </w:p>
    <w:p w:rsidR="00CC4CF9" w:rsidRPr="00061AB7" w:rsidRDefault="00CC4CF9" w:rsidP="003463F3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 w:rsidP="003463F3">
      <w:pPr>
        <w:pStyle w:val="ConsPlusCell"/>
        <w:jc w:val="both"/>
      </w:pPr>
      <w:r w:rsidRPr="00061AB7">
        <w:t>96 1420     6     Коньки /</w:t>
      </w:r>
    </w:p>
    <w:p w:rsidR="00CC4CF9" w:rsidRPr="00061AB7" w:rsidRDefault="00CC4CF9" w:rsidP="003463F3">
      <w:pPr>
        <w:pStyle w:val="ConsPlusCell"/>
        <w:jc w:val="both"/>
      </w:pPr>
      <w:r w:rsidRPr="00061AB7">
        <w:t>96 1421     1     - беговые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1422     7     - хоккейные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1423     2     - для фигурного катания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1424     8     - детские однополозные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1425     3     - детские двух- и трехполозные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1426     9     - роликовые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1427     4     Коньки роликовые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  Изменением   N  95/2014  ОКП,  утв.  Приказом Росстандарта</w:t>
      </w:r>
    </w:p>
    <w:p w:rsidR="00CC4CF9" w:rsidRPr="00061AB7" w:rsidRDefault="00CC4CF9" w:rsidP="003463F3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 w:rsidP="003463F3">
      <w:pPr>
        <w:pStyle w:val="ConsPlusCell"/>
        <w:jc w:val="both"/>
      </w:pPr>
      <w:r w:rsidRPr="00061AB7">
        <w:t>96 1430     0     Крепления / лыжные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1431     6     - горнолыжные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1432     1     - лыжные для прыжков с трамплина</w:t>
      </w:r>
    </w:p>
    <w:p w:rsidR="00CC4CF9" w:rsidRPr="00061AB7" w:rsidRDefault="00CC4CF9" w:rsidP="003463F3">
      <w:pPr>
        <w:pStyle w:val="ConsPlusCell"/>
        <w:jc w:val="both"/>
      </w:pPr>
      <w:r w:rsidRPr="00061AB7">
        <w:t>96 1433     7     - лыжные гоночные, спортивно-беговые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прогулочные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1440     5     Сани спортивные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96 1441     0     - деревянные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1442     6     - металлические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1449     4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1450     5     Ворота / хоккейные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1451     5     - для игры в хоккей с шайбой</w:t>
      </w:r>
    </w:p>
    <w:p w:rsidR="00CC4CF9" w:rsidRPr="00061AB7" w:rsidRDefault="00CC4CF9" w:rsidP="003463F3">
      <w:pPr>
        <w:pStyle w:val="ConsPlusCell"/>
        <w:jc w:val="both"/>
      </w:pPr>
      <w:r w:rsidRPr="00061AB7">
        <w:t>96 1452     0     - для игры в хоккей с мячом</w:t>
      </w:r>
    </w:p>
    <w:p w:rsidR="00CC4CF9" w:rsidRPr="00061AB7" w:rsidRDefault="00CC4CF9" w:rsidP="003463F3">
      <w:pPr>
        <w:pStyle w:val="ConsPlusCell"/>
        <w:jc w:val="both"/>
      </w:pPr>
      <w:r w:rsidRPr="00061AB7">
        <w:t>96 1453     6     Сетки ворот для игры в хоккей с шайбой и мячом</w:t>
      </w:r>
    </w:p>
    <w:p w:rsidR="00CC4CF9" w:rsidRPr="00061AB7" w:rsidRDefault="00CC4CF9" w:rsidP="003463F3">
      <w:pPr>
        <w:pStyle w:val="ConsPlusCell"/>
        <w:jc w:val="both"/>
      </w:pPr>
      <w:r w:rsidRPr="00061AB7">
        <w:t>96 1460     4     Мячи / и шайбы хоккейные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1461     9     - для игры в хоккей на льду</w:t>
      </w:r>
    </w:p>
    <w:p w:rsidR="00CC4CF9" w:rsidRPr="00061AB7" w:rsidRDefault="00CC4CF9" w:rsidP="003463F3">
      <w:pPr>
        <w:pStyle w:val="ConsPlusCell"/>
        <w:jc w:val="both"/>
      </w:pPr>
      <w:r w:rsidRPr="00061AB7">
        <w:t>96 1462     5     Шайбы для хоккея</w:t>
      </w:r>
    </w:p>
    <w:p w:rsidR="00CC4CF9" w:rsidRPr="00061AB7" w:rsidRDefault="00CC4CF9" w:rsidP="003463F3">
      <w:pPr>
        <w:pStyle w:val="ConsPlusCell"/>
        <w:jc w:val="both"/>
      </w:pPr>
      <w:r w:rsidRPr="00061AB7">
        <w:t>96 1470     9     Лыжи /</w:t>
      </w:r>
    </w:p>
    <w:p w:rsidR="00CC4CF9" w:rsidRPr="00061AB7" w:rsidRDefault="00CC4CF9" w:rsidP="003463F3">
      <w:pPr>
        <w:pStyle w:val="ConsPlusCell"/>
        <w:jc w:val="both"/>
      </w:pPr>
      <w:r w:rsidRPr="00061AB7">
        <w:t>96 1471     4     - гоночные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1472     2     - горные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1473     5     - прыжковые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1475     6     - спортивно-беговые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1476     1     - туристские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1477     7     - лесные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1478     2     -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1490     8     Инвентарь / судейский, тренировочный и прочий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зимних видов спорта. Приспособления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подготовки инвентаря для зимних видов спорта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96 1491     3     - судейский для зимних видов спорта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96 1492     9     - тренировочный для зимних видов спорта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96 1493     4     Приспособления для подготовки инвентаря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зимних видов спорта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96 1498     1     Инвентарь для зимних видов спорта прочий детский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  Изменением   N  95/2014  ОКП,  утв.  Приказом Росстандарта</w:t>
      </w:r>
    </w:p>
    <w:p w:rsidR="00CC4CF9" w:rsidRPr="00061AB7" w:rsidRDefault="00CC4CF9" w:rsidP="003463F3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 w:rsidP="003463F3">
      <w:pPr>
        <w:pStyle w:val="ConsPlusCell"/>
        <w:jc w:val="both"/>
      </w:pPr>
      <w:r w:rsidRPr="00061AB7">
        <w:t>96 1499     7     Инвентарь для зимних видов спорта прочий</w:t>
      </w:r>
    </w:p>
    <w:p w:rsidR="00CC4CF9" w:rsidRPr="00061AB7" w:rsidRDefault="00CC4CF9" w:rsidP="003463F3">
      <w:pPr>
        <w:pStyle w:val="ConsPlusCell"/>
        <w:jc w:val="both"/>
      </w:pPr>
      <w:r w:rsidRPr="00061AB7">
        <w:t>96 1500     0     Инвентарь для спортивных игр</w:t>
      </w:r>
    </w:p>
    <w:p w:rsidR="00CC4CF9" w:rsidRPr="00061AB7" w:rsidRDefault="00CC4CF9" w:rsidP="003463F3">
      <w:pPr>
        <w:pStyle w:val="ConsPlusCell"/>
        <w:jc w:val="both"/>
      </w:pPr>
      <w:r w:rsidRPr="00061AB7">
        <w:t>96 1510     5     Инвентарь для баскетбола</w:t>
      </w:r>
    </w:p>
    <w:p w:rsidR="00CC4CF9" w:rsidRPr="00061AB7" w:rsidRDefault="00CC4CF9" w:rsidP="003463F3">
      <w:pPr>
        <w:pStyle w:val="ConsPlusCell"/>
        <w:jc w:val="both"/>
      </w:pPr>
      <w:r w:rsidRPr="00061AB7">
        <w:t>96 1511     0     Кольца для баскетбола</w:t>
      </w:r>
    </w:p>
    <w:p w:rsidR="00CC4CF9" w:rsidRPr="00061AB7" w:rsidRDefault="00CC4CF9" w:rsidP="003463F3">
      <w:pPr>
        <w:pStyle w:val="ConsPlusCell"/>
        <w:jc w:val="both"/>
      </w:pPr>
      <w:r w:rsidRPr="00061AB7">
        <w:t>96 1512     6     Стойки баскетбольные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1513     1     Сетки баскетбольные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1514     7     Щиты баскетбольные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1515     2     Подвески для баскетбольных щитов</w:t>
      </w:r>
    </w:p>
    <w:p w:rsidR="00CC4CF9" w:rsidRPr="00061AB7" w:rsidRDefault="00CC4CF9" w:rsidP="003463F3">
      <w:pPr>
        <w:pStyle w:val="ConsPlusCell"/>
        <w:jc w:val="both"/>
      </w:pPr>
      <w:r w:rsidRPr="00061AB7">
        <w:t>96 1520     1     Инвентарь для волейбола</w:t>
      </w:r>
    </w:p>
    <w:p w:rsidR="00CC4CF9" w:rsidRPr="00061AB7" w:rsidRDefault="00CC4CF9" w:rsidP="003463F3">
      <w:pPr>
        <w:pStyle w:val="ConsPlusCell"/>
        <w:jc w:val="both"/>
      </w:pPr>
      <w:r w:rsidRPr="00061AB7">
        <w:t>96 1521     5     Стойки волейбольные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1522     0     Сетки волейбольные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1530     4     Инвентарь для футбола и ручного мяча</w:t>
      </w:r>
    </w:p>
    <w:p w:rsidR="00CC4CF9" w:rsidRPr="00061AB7" w:rsidRDefault="00CC4CF9" w:rsidP="003463F3">
      <w:pPr>
        <w:pStyle w:val="ConsPlusCell"/>
        <w:jc w:val="both"/>
      </w:pPr>
      <w:r w:rsidRPr="00061AB7">
        <w:t>96 1531     5     Ворота для футбола</w:t>
      </w:r>
    </w:p>
    <w:p w:rsidR="00CC4CF9" w:rsidRPr="00061AB7" w:rsidRDefault="00CC4CF9" w:rsidP="003463F3">
      <w:pPr>
        <w:pStyle w:val="ConsPlusCell"/>
        <w:jc w:val="both"/>
      </w:pPr>
      <w:r w:rsidRPr="00061AB7">
        <w:t>96 1532     5     Ворота для ручного мяча</w:t>
      </w:r>
    </w:p>
    <w:p w:rsidR="00CC4CF9" w:rsidRPr="00061AB7" w:rsidRDefault="00CC4CF9" w:rsidP="003463F3">
      <w:pPr>
        <w:pStyle w:val="ConsPlusCell"/>
        <w:jc w:val="both"/>
      </w:pPr>
      <w:r w:rsidRPr="00061AB7">
        <w:t>96 1533     0     Сетки ворот для футбола</w:t>
      </w:r>
    </w:p>
    <w:p w:rsidR="00CC4CF9" w:rsidRPr="00061AB7" w:rsidRDefault="00CC4CF9" w:rsidP="003463F3">
      <w:pPr>
        <w:pStyle w:val="ConsPlusCell"/>
        <w:jc w:val="both"/>
      </w:pPr>
      <w:r w:rsidRPr="00061AB7">
        <w:t>96 1534     6     Сетки ворот для ручного мяча</w:t>
      </w:r>
    </w:p>
    <w:p w:rsidR="00CC4CF9" w:rsidRPr="00061AB7" w:rsidRDefault="00CC4CF9" w:rsidP="003463F3">
      <w:pPr>
        <w:pStyle w:val="ConsPlusCell"/>
        <w:jc w:val="both"/>
      </w:pPr>
      <w:r w:rsidRPr="00061AB7">
        <w:t>96 1535     1     Сетки для переноски мячей</w:t>
      </w:r>
    </w:p>
    <w:p w:rsidR="00CC4CF9" w:rsidRPr="00061AB7" w:rsidRDefault="00CC4CF9" w:rsidP="003463F3">
      <w:pPr>
        <w:pStyle w:val="ConsPlusCell"/>
        <w:jc w:val="both"/>
      </w:pPr>
      <w:r w:rsidRPr="00061AB7">
        <w:t>96 1540     9     Инвентарь для тенниса и бадминтона</w:t>
      </w:r>
    </w:p>
    <w:p w:rsidR="00CC4CF9" w:rsidRPr="00061AB7" w:rsidRDefault="00CC4CF9" w:rsidP="003463F3">
      <w:pPr>
        <w:pStyle w:val="ConsPlusCell"/>
        <w:jc w:val="both"/>
      </w:pPr>
      <w:r w:rsidRPr="00061AB7">
        <w:t>96 1541     4     Ракетки теннисные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1542     9     Стойки теннисные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1543     5     Сетки теннисные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1544     0     Ракетки для бадминтона</w:t>
      </w:r>
    </w:p>
    <w:p w:rsidR="00CC4CF9" w:rsidRPr="00061AB7" w:rsidRDefault="00CC4CF9" w:rsidP="003463F3">
      <w:pPr>
        <w:pStyle w:val="ConsPlusCell"/>
        <w:jc w:val="both"/>
      </w:pPr>
      <w:r w:rsidRPr="00061AB7">
        <w:t>96 1545     6     Стойки для бадминтона</w:t>
      </w:r>
    </w:p>
    <w:p w:rsidR="00CC4CF9" w:rsidRPr="00061AB7" w:rsidRDefault="00CC4CF9" w:rsidP="003463F3">
      <w:pPr>
        <w:pStyle w:val="ConsPlusCell"/>
        <w:jc w:val="both"/>
      </w:pPr>
      <w:r w:rsidRPr="00061AB7">
        <w:t>96 1546     1     Сетки для бадминтона</w:t>
      </w:r>
    </w:p>
    <w:p w:rsidR="00CC4CF9" w:rsidRPr="00061AB7" w:rsidRDefault="00CC4CF9" w:rsidP="003463F3">
      <w:pPr>
        <w:pStyle w:val="ConsPlusCell"/>
        <w:jc w:val="both"/>
      </w:pPr>
      <w:r w:rsidRPr="00061AB7">
        <w:t>96 1547     7     Комплекты инвентаря для бадминтона</w:t>
      </w:r>
    </w:p>
    <w:p w:rsidR="00CC4CF9" w:rsidRPr="00061AB7" w:rsidRDefault="00CC4CF9" w:rsidP="003463F3">
      <w:pPr>
        <w:pStyle w:val="ConsPlusCell"/>
        <w:jc w:val="both"/>
      </w:pPr>
      <w:r w:rsidRPr="00061AB7">
        <w:t>96 1550     3     Инвентарь для настольного тенниса</w:t>
      </w:r>
    </w:p>
    <w:p w:rsidR="00CC4CF9" w:rsidRPr="00061AB7" w:rsidRDefault="00CC4CF9" w:rsidP="003463F3">
      <w:pPr>
        <w:pStyle w:val="ConsPlusCell"/>
        <w:jc w:val="both"/>
      </w:pPr>
      <w:r w:rsidRPr="00061AB7">
        <w:t>96 1551     9     Ракетки для настольного тенниса</w:t>
      </w:r>
    </w:p>
    <w:p w:rsidR="00CC4CF9" w:rsidRPr="00061AB7" w:rsidRDefault="00CC4CF9" w:rsidP="003463F3">
      <w:pPr>
        <w:pStyle w:val="ConsPlusCell"/>
        <w:jc w:val="both"/>
      </w:pPr>
      <w:r w:rsidRPr="00061AB7">
        <w:t>96 1552     4     Стойки для настольного тенниса</w:t>
      </w:r>
    </w:p>
    <w:p w:rsidR="00CC4CF9" w:rsidRPr="00061AB7" w:rsidRDefault="00CC4CF9" w:rsidP="003463F3">
      <w:pPr>
        <w:pStyle w:val="ConsPlusCell"/>
        <w:jc w:val="both"/>
      </w:pPr>
      <w:r w:rsidRPr="00061AB7">
        <w:t>96 1553     2     Сетки для настольного тенниса</w:t>
      </w:r>
    </w:p>
    <w:p w:rsidR="00CC4CF9" w:rsidRPr="00061AB7" w:rsidRDefault="00CC4CF9" w:rsidP="003463F3">
      <w:pPr>
        <w:pStyle w:val="ConsPlusCell"/>
        <w:jc w:val="both"/>
      </w:pPr>
      <w:r w:rsidRPr="00061AB7">
        <w:t>96 1554     5     Комплекты инвентаря для настольного тенниса</w:t>
      </w:r>
    </w:p>
    <w:p w:rsidR="00CC4CF9" w:rsidRPr="00061AB7" w:rsidRDefault="00CC4CF9" w:rsidP="003463F3">
      <w:pPr>
        <w:pStyle w:val="ConsPlusCell"/>
        <w:jc w:val="both"/>
      </w:pPr>
      <w:r w:rsidRPr="00061AB7">
        <w:t>96 1555     0     Столы для настольного тенниса</w:t>
      </w:r>
    </w:p>
    <w:p w:rsidR="00CC4CF9" w:rsidRPr="00061AB7" w:rsidRDefault="00CC4CF9" w:rsidP="003463F3">
      <w:pPr>
        <w:pStyle w:val="ConsPlusCell"/>
        <w:jc w:val="both"/>
      </w:pPr>
      <w:r w:rsidRPr="00061AB7">
        <w:t>96 1560     8     Инвентарь для игры в хоккей на траве</w:t>
      </w:r>
    </w:p>
    <w:p w:rsidR="00CC4CF9" w:rsidRPr="00061AB7" w:rsidRDefault="00CC4CF9" w:rsidP="003463F3">
      <w:pPr>
        <w:pStyle w:val="ConsPlusCell"/>
        <w:jc w:val="both"/>
      </w:pPr>
      <w:r w:rsidRPr="00061AB7">
        <w:t>96 1561     3     Ворота для хоккея на траве</w:t>
      </w:r>
    </w:p>
    <w:p w:rsidR="00CC4CF9" w:rsidRPr="00061AB7" w:rsidRDefault="00CC4CF9" w:rsidP="003463F3">
      <w:pPr>
        <w:pStyle w:val="ConsPlusCell"/>
        <w:jc w:val="both"/>
      </w:pPr>
      <w:r w:rsidRPr="00061AB7">
        <w:t>96 1562     9     Сетки ворот для хоккея на траве</w:t>
      </w:r>
    </w:p>
    <w:p w:rsidR="00CC4CF9" w:rsidRPr="00061AB7" w:rsidRDefault="00CC4CF9" w:rsidP="003463F3">
      <w:pPr>
        <w:pStyle w:val="ConsPlusCell"/>
        <w:jc w:val="both"/>
      </w:pPr>
      <w:r w:rsidRPr="00061AB7">
        <w:t>96 1563     4     Мячи для игры в хоккей на траве</w:t>
      </w:r>
    </w:p>
    <w:p w:rsidR="00CC4CF9" w:rsidRPr="00061AB7" w:rsidRDefault="00CC4CF9" w:rsidP="003463F3">
      <w:pPr>
        <w:pStyle w:val="ConsPlusCell"/>
        <w:jc w:val="both"/>
      </w:pPr>
      <w:r w:rsidRPr="00061AB7">
        <w:t>96 1570     2     Инвентарь для городошного спорта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96 1571     8     Биты городошные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1572     3     Городки</w:t>
      </w:r>
    </w:p>
    <w:p w:rsidR="00CC4CF9" w:rsidRPr="00061AB7" w:rsidRDefault="00CC4CF9" w:rsidP="003463F3">
      <w:pPr>
        <w:pStyle w:val="ConsPlusCell"/>
        <w:jc w:val="both"/>
      </w:pPr>
      <w:r w:rsidRPr="00061AB7">
        <w:t>96 1580     7     Инвентарь для игры в шахматы и шашки</w:t>
      </w:r>
    </w:p>
    <w:p w:rsidR="00CC4CF9" w:rsidRPr="00061AB7" w:rsidRDefault="00CC4CF9" w:rsidP="003463F3">
      <w:pPr>
        <w:pStyle w:val="ConsPlusCell"/>
        <w:jc w:val="both"/>
      </w:pPr>
      <w:r w:rsidRPr="00061AB7">
        <w:t>96 1581     2     Доски для шашек и шахмат</w:t>
      </w:r>
    </w:p>
    <w:p w:rsidR="00CC4CF9" w:rsidRPr="00061AB7" w:rsidRDefault="00CC4CF9" w:rsidP="003463F3">
      <w:pPr>
        <w:pStyle w:val="ConsPlusCell"/>
        <w:jc w:val="both"/>
      </w:pPr>
      <w:r w:rsidRPr="00061AB7">
        <w:t>96 1582     8     Шахматы</w:t>
      </w:r>
    </w:p>
    <w:p w:rsidR="00CC4CF9" w:rsidRPr="00061AB7" w:rsidRDefault="00CC4CF9" w:rsidP="003463F3">
      <w:pPr>
        <w:pStyle w:val="ConsPlusCell"/>
        <w:jc w:val="both"/>
      </w:pPr>
      <w:r w:rsidRPr="00061AB7">
        <w:t>96 1583     3     Шашки</w:t>
      </w:r>
    </w:p>
    <w:p w:rsidR="00CC4CF9" w:rsidRPr="00061AB7" w:rsidRDefault="00CC4CF9" w:rsidP="003463F3">
      <w:pPr>
        <w:pStyle w:val="ConsPlusCell"/>
        <w:jc w:val="both"/>
      </w:pPr>
      <w:r w:rsidRPr="00061AB7">
        <w:t>96 1590     1     Инвентарь / судейский, тренировочный и прочий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спортивных игр. Приспособления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подготовки инвентаря для спортивных игр</w:t>
      </w:r>
    </w:p>
    <w:p w:rsidR="00CC4CF9" w:rsidRPr="00061AB7" w:rsidRDefault="00CC4CF9" w:rsidP="003463F3">
      <w:pPr>
        <w:pStyle w:val="ConsPlusCell"/>
        <w:jc w:val="both"/>
      </w:pPr>
      <w:r w:rsidRPr="00061AB7">
        <w:t>96 1591     7     - судейский для спортивных игр</w:t>
      </w:r>
    </w:p>
    <w:p w:rsidR="00CC4CF9" w:rsidRPr="00061AB7" w:rsidRDefault="00CC4CF9" w:rsidP="003463F3">
      <w:pPr>
        <w:pStyle w:val="ConsPlusCell"/>
        <w:jc w:val="both"/>
      </w:pPr>
      <w:r w:rsidRPr="00061AB7">
        <w:t>96 1592     2     - тренировочный для спортивных игр</w:t>
      </w:r>
    </w:p>
    <w:p w:rsidR="00CC4CF9" w:rsidRPr="00061AB7" w:rsidRDefault="00CC4CF9" w:rsidP="003463F3">
      <w:pPr>
        <w:pStyle w:val="ConsPlusCell"/>
        <w:jc w:val="both"/>
      </w:pPr>
      <w:r w:rsidRPr="00061AB7">
        <w:t>96 1593     8     Приспособления для подготовки инвентаря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спортивных игр</w:t>
      </w:r>
    </w:p>
    <w:p w:rsidR="00CC4CF9" w:rsidRPr="00061AB7" w:rsidRDefault="00CC4CF9" w:rsidP="003463F3">
      <w:pPr>
        <w:pStyle w:val="ConsPlusCell"/>
        <w:jc w:val="both"/>
      </w:pPr>
      <w:r w:rsidRPr="00061AB7">
        <w:t>96 1599     0     Инвентарь для спортивных игр прочий</w:t>
      </w:r>
    </w:p>
    <w:p w:rsidR="00CC4CF9" w:rsidRPr="00061AB7" w:rsidRDefault="00CC4CF9" w:rsidP="003463F3">
      <w:pPr>
        <w:pStyle w:val="ConsPlusCell"/>
        <w:jc w:val="both"/>
      </w:pPr>
      <w:r w:rsidRPr="00061AB7">
        <w:t>96 1600     4     Инвентарь для прикладных видов спорта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96 1610     9     Инвентарь для альпинизма</w:t>
      </w:r>
    </w:p>
    <w:p w:rsidR="00CC4CF9" w:rsidRPr="00061AB7" w:rsidRDefault="00CC4CF9" w:rsidP="003463F3">
      <w:pPr>
        <w:pStyle w:val="ConsPlusCell"/>
        <w:jc w:val="both"/>
      </w:pPr>
      <w:r w:rsidRPr="00061AB7">
        <w:t>96 1611     4     Веревки альпинистские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1612     5     Ледорубы и айсбали альпинистские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1613     5     Молотки альпинистские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1614     0     Крюки альпинистские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1615     6     Карабины альпинистские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1616     1     Кошки альпинистские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1617     7     Шлямбуры альпинистские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1618     2     Снаряжение спасательное и вспомогательное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альпинистское</w:t>
      </w:r>
    </w:p>
    <w:p w:rsidR="00CC4CF9" w:rsidRPr="00061AB7" w:rsidRDefault="00CC4CF9" w:rsidP="003463F3">
      <w:pPr>
        <w:pStyle w:val="ConsPlusCell"/>
        <w:jc w:val="both"/>
      </w:pPr>
      <w:r w:rsidRPr="00061AB7">
        <w:t>96 1620     3     Инвентарь для бокса</w:t>
      </w:r>
    </w:p>
    <w:p w:rsidR="00CC4CF9" w:rsidRPr="00061AB7" w:rsidRDefault="00CC4CF9" w:rsidP="003463F3">
      <w:pPr>
        <w:pStyle w:val="ConsPlusCell"/>
        <w:jc w:val="both"/>
      </w:pPr>
      <w:r w:rsidRPr="00061AB7">
        <w:t>96 1621     9     Ринги боксерские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1622     4     Ковры для рингов</w:t>
      </w:r>
    </w:p>
    <w:p w:rsidR="00CC4CF9" w:rsidRPr="00061AB7" w:rsidRDefault="00CC4CF9" w:rsidP="003463F3">
      <w:pPr>
        <w:pStyle w:val="ConsPlusCell"/>
        <w:jc w:val="both"/>
      </w:pPr>
      <w:r w:rsidRPr="00061AB7">
        <w:t>96 1623     9     Канаты для рингов</w:t>
      </w:r>
    </w:p>
    <w:p w:rsidR="00CC4CF9" w:rsidRPr="00061AB7" w:rsidRDefault="00CC4CF9" w:rsidP="003463F3">
      <w:pPr>
        <w:pStyle w:val="ConsPlusCell"/>
        <w:jc w:val="both"/>
      </w:pPr>
      <w:r w:rsidRPr="00061AB7">
        <w:t>96 1624     5     Назубники боксерские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1630     8     Инвентарь для борьбы</w:t>
      </w:r>
    </w:p>
    <w:p w:rsidR="00CC4CF9" w:rsidRPr="00061AB7" w:rsidRDefault="00CC4CF9" w:rsidP="003463F3">
      <w:pPr>
        <w:pStyle w:val="ConsPlusCell"/>
        <w:jc w:val="both"/>
      </w:pPr>
      <w:r w:rsidRPr="00061AB7">
        <w:t>96 1631     3     Ковры для борьбы</w:t>
      </w:r>
    </w:p>
    <w:p w:rsidR="00CC4CF9" w:rsidRPr="00061AB7" w:rsidRDefault="00CC4CF9" w:rsidP="003463F3">
      <w:pPr>
        <w:pStyle w:val="ConsPlusCell"/>
        <w:jc w:val="both"/>
      </w:pPr>
      <w:r w:rsidRPr="00061AB7">
        <w:t>96 1632     9     Покрывала ковров для борьбы</w:t>
      </w:r>
    </w:p>
    <w:p w:rsidR="00CC4CF9" w:rsidRPr="00061AB7" w:rsidRDefault="00CC4CF9" w:rsidP="003463F3">
      <w:pPr>
        <w:pStyle w:val="ConsPlusCell"/>
        <w:jc w:val="both"/>
      </w:pPr>
      <w:r w:rsidRPr="00061AB7">
        <w:t>96 1633     4     Маты ковров для борьбы</w:t>
      </w:r>
    </w:p>
    <w:p w:rsidR="00CC4CF9" w:rsidRPr="00061AB7" w:rsidRDefault="00CC4CF9" w:rsidP="003463F3">
      <w:pPr>
        <w:pStyle w:val="ConsPlusCell"/>
        <w:jc w:val="both"/>
      </w:pPr>
      <w:r w:rsidRPr="00061AB7">
        <w:t>96 1640     2     Инвентарь для конного спорта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96 1641     8     Препятствия для конного спорта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96 1650     7     Инвентарь для стрельбы из лука</w:t>
      </w:r>
    </w:p>
    <w:p w:rsidR="00CC4CF9" w:rsidRPr="00061AB7" w:rsidRDefault="00CC4CF9" w:rsidP="003463F3">
      <w:pPr>
        <w:pStyle w:val="ConsPlusCell"/>
        <w:jc w:val="both"/>
      </w:pPr>
      <w:r w:rsidRPr="00061AB7">
        <w:t>96 1651     2     Луки спортивные мастерские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1652     8     Луки спортивные массовые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1653     3     Прицелы для спортивного лука</w:t>
      </w:r>
    </w:p>
    <w:p w:rsidR="00CC4CF9" w:rsidRPr="00061AB7" w:rsidRDefault="00CC4CF9" w:rsidP="003463F3">
      <w:pPr>
        <w:pStyle w:val="ConsPlusCell"/>
        <w:jc w:val="both"/>
      </w:pPr>
      <w:r w:rsidRPr="00061AB7">
        <w:t>96 1654     9     Стрелы для спортивного лука</w:t>
      </w:r>
    </w:p>
    <w:p w:rsidR="00CC4CF9" w:rsidRPr="00061AB7" w:rsidRDefault="00CC4CF9" w:rsidP="003463F3">
      <w:pPr>
        <w:pStyle w:val="ConsPlusCell"/>
        <w:jc w:val="both"/>
      </w:pPr>
      <w:r w:rsidRPr="00061AB7">
        <w:t>96 1655     4     Детали для стрел</w:t>
      </w:r>
    </w:p>
    <w:p w:rsidR="00CC4CF9" w:rsidRPr="00061AB7" w:rsidRDefault="00CC4CF9" w:rsidP="003463F3">
      <w:pPr>
        <w:pStyle w:val="ConsPlusCell"/>
        <w:jc w:val="both"/>
      </w:pPr>
      <w:r w:rsidRPr="00061AB7">
        <w:t>96 1656     0     Приспособления для стрельбы из лука</w:t>
      </w:r>
    </w:p>
    <w:p w:rsidR="00CC4CF9" w:rsidRPr="00061AB7" w:rsidRDefault="00CC4CF9" w:rsidP="003463F3">
      <w:pPr>
        <w:pStyle w:val="ConsPlusCell"/>
        <w:jc w:val="both"/>
      </w:pPr>
      <w:r w:rsidRPr="00061AB7">
        <w:t>96 1657     5     Снаряжение стрелка из лука</w:t>
      </w:r>
    </w:p>
    <w:p w:rsidR="00CC4CF9" w:rsidRPr="00061AB7" w:rsidRDefault="00CC4CF9" w:rsidP="003463F3">
      <w:pPr>
        <w:pStyle w:val="ConsPlusCell"/>
        <w:jc w:val="both"/>
      </w:pPr>
      <w:r w:rsidRPr="00061AB7">
        <w:t>96 1658     0     Щиты мишеней для стрельбы из лука</w:t>
      </w:r>
    </w:p>
    <w:p w:rsidR="00CC4CF9" w:rsidRPr="00061AB7" w:rsidRDefault="00CC4CF9" w:rsidP="003463F3">
      <w:pPr>
        <w:pStyle w:val="ConsPlusCell"/>
        <w:jc w:val="both"/>
      </w:pPr>
      <w:r w:rsidRPr="00061AB7">
        <w:t>96 1660     1     Инвентарь для пулевой и стендовой стрельбы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(кроме оружия и боеприпасов)</w:t>
      </w:r>
    </w:p>
    <w:p w:rsidR="00CC4CF9" w:rsidRPr="00061AB7" w:rsidRDefault="00CC4CF9" w:rsidP="003463F3">
      <w:pPr>
        <w:pStyle w:val="ConsPlusCell"/>
        <w:jc w:val="both"/>
      </w:pPr>
      <w:r w:rsidRPr="00061AB7">
        <w:t>96 1661     7     Машины стендовые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1662     2     Установки мишенные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1670     6     Инвентарь для тяжелой атлетики</w:t>
      </w:r>
    </w:p>
    <w:p w:rsidR="00CC4CF9" w:rsidRPr="00061AB7" w:rsidRDefault="00CC4CF9" w:rsidP="003463F3">
      <w:pPr>
        <w:pStyle w:val="ConsPlusCell"/>
        <w:jc w:val="both"/>
      </w:pPr>
      <w:r w:rsidRPr="00061AB7">
        <w:t>96 1671     1     Штанги тяжелоатлетические рекордные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1672     7     Штанги тяжелоатлетические тренировочные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1673     2     Помосты тяжелоатлетические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1680     0     Инвентарь для фехтования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1681     6     Рапиры</w:t>
      </w:r>
    </w:p>
    <w:p w:rsidR="00CC4CF9" w:rsidRPr="00061AB7" w:rsidRDefault="00CC4CF9" w:rsidP="003463F3">
      <w:pPr>
        <w:pStyle w:val="ConsPlusCell"/>
        <w:jc w:val="both"/>
      </w:pPr>
      <w:r w:rsidRPr="00061AB7">
        <w:t>96 1682     1     Сабли</w:t>
      </w:r>
    </w:p>
    <w:p w:rsidR="00CC4CF9" w:rsidRPr="00061AB7" w:rsidRDefault="00CC4CF9" w:rsidP="003463F3">
      <w:pPr>
        <w:pStyle w:val="ConsPlusCell"/>
        <w:jc w:val="both"/>
      </w:pPr>
      <w:r w:rsidRPr="00061AB7">
        <w:t>96 1683     7     Шпаги</w:t>
      </w:r>
    </w:p>
    <w:p w:rsidR="00CC4CF9" w:rsidRPr="00061AB7" w:rsidRDefault="00CC4CF9" w:rsidP="003463F3">
      <w:pPr>
        <w:pStyle w:val="ConsPlusCell"/>
        <w:jc w:val="both"/>
      </w:pPr>
      <w:r w:rsidRPr="00061AB7">
        <w:t>96 1684     2     Клинки для рапир</w:t>
      </w:r>
    </w:p>
    <w:p w:rsidR="00CC4CF9" w:rsidRPr="00061AB7" w:rsidRDefault="00CC4CF9" w:rsidP="003463F3">
      <w:pPr>
        <w:pStyle w:val="ConsPlusCell"/>
        <w:jc w:val="both"/>
      </w:pPr>
      <w:r w:rsidRPr="00061AB7">
        <w:t>96 1685     8     Клинки для шпаг</w:t>
      </w:r>
    </w:p>
    <w:p w:rsidR="00CC4CF9" w:rsidRPr="00061AB7" w:rsidRDefault="00CC4CF9" w:rsidP="003463F3">
      <w:pPr>
        <w:pStyle w:val="ConsPlusCell"/>
        <w:jc w:val="both"/>
      </w:pPr>
      <w:r w:rsidRPr="00061AB7">
        <w:t>96 1686     3     Маски для фехтования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1687     9     Дорожки фехтовальные токопроводящие</w:t>
      </w:r>
    </w:p>
    <w:p w:rsidR="00CC4CF9" w:rsidRPr="00061AB7" w:rsidRDefault="00CC4CF9" w:rsidP="003463F3">
      <w:pPr>
        <w:pStyle w:val="ConsPlusCell"/>
        <w:jc w:val="both"/>
      </w:pPr>
      <w:r w:rsidRPr="00061AB7">
        <w:t>96 1690     5     Инвентарь / судейский, тренировочный и прочий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прикладных видов спорта. Приспособления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подготовки инвентаря для прикладных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96 1691     0     - судейский для прикладных видов спорта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96 1692     6     - тренировочный для прикладных видов спорта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96 1693     1     Приспособления для подготовки инвентаря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прикладных видов спорта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96 1699     4     Инвентарь для прикладных видов спорта прочий</w:t>
      </w:r>
    </w:p>
    <w:p w:rsidR="00CC4CF9" w:rsidRPr="00061AB7" w:rsidRDefault="00CC4CF9" w:rsidP="003463F3">
      <w:pPr>
        <w:pStyle w:val="ConsPlusCell"/>
        <w:jc w:val="both"/>
      </w:pPr>
      <w:r w:rsidRPr="00061AB7">
        <w:t>96 1700     8     Приборы и устройства исследовательские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судейско-информационные спортивные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1710     2     Приборы и устройства / спортивные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исследовательской и тренерской работы</w:t>
      </w:r>
    </w:p>
    <w:p w:rsidR="00CC4CF9" w:rsidRPr="00061AB7" w:rsidRDefault="00CC4CF9" w:rsidP="003463F3">
      <w:pPr>
        <w:pStyle w:val="ConsPlusCell"/>
        <w:jc w:val="both"/>
      </w:pPr>
      <w:r w:rsidRPr="00061AB7">
        <w:t>96 1711     8     - для испытаний спортивных изделий</w:t>
      </w:r>
    </w:p>
    <w:p w:rsidR="00CC4CF9" w:rsidRPr="00061AB7" w:rsidRDefault="00CC4CF9" w:rsidP="003463F3">
      <w:pPr>
        <w:pStyle w:val="ConsPlusCell"/>
        <w:jc w:val="both"/>
      </w:pPr>
      <w:r w:rsidRPr="00061AB7">
        <w:t>96 1712     3     - для определения параметров движения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спортсменов</w:t>
      </w:r>
    </w:p>
    <w:p w:rsidR="00CC4CF9" w:rsidRPr="00061AB7" w:rsidRDefault="00CC4CF9" w:rsidP="003463F3">
      <w:pPr>
        <w:pStyle w:val="ConsPlusCell"/>
        <w:jc w:val="both"/>
      </w:pPr>
      <w:r w:rsidRPr="00061AB7">
        <w:t>96 1713     9     - для планирования и моделирования тренировочных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процессов</w:t>
      </w:r>
    </w:p>
    <w:p w:rsidR="00CC4CF9" w:rsidRPr="00061AB7" w:rsidRDefault="00CC4CF9" w:rsidP="003463F3">
      <w:pPr>
        <w:pStyle w:val="ConsPlusCell"/>
        <w:jc w:val="both"/>
      </w:pPr>
      <w:r w:rsidRPr="00061AB7">
        <w:t>96 1714     4     - силоизмерительные спортивные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1715     2     Приборы для физиологических исследований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спортсменов</w:t>
      </w:r>
    </w:p>
    <w:p w:rsidR="00CC4CF9" w:rsidRPr="00061AB7" w:rsidRDefault="00CC4CF9" w:rsidP="003463F3">
      <w:pPr>
        <w:pStyle w:val="ConsPlusCell"/>
        <w:jc w:val="both"/>
      </w:pPr>
      <w:r w:rsidRPr="00061AB7">
        <w:t>96 1720     7     Приборы / и устройства судейские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информационные спортивные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1721     2     - дискретной автоматики и управления спортивные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1722     8     - и устройства информационные спортивные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1723     3     - и устройства измерения времени спортивные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1724     9     - судейские спортивные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1725     4     - и устройства судейско-информационные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спортивные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1900     5     Изделия для общефизической подготовки, туризма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спорта. Оборудование эксплуатационное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спортивных сооружений</w:t>
      </w:r>
    </w:p>
    <w:p w:rsidR="00CC4CF9" w:rsidRPr="00061AB7" w:rsidRDefault="00CC4CF9" w:rsidP="003463F3">
      <w:pPr>
        <w:pStyle w:val="ConsPlusCell"/>
        <w:jc w:val="both"/>
      </w:pPr>
      <w:r w:rsidRPr="00061AB7">
        <w:t>96 1910     7     Изделия для общефизической подготовки населения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1911     5     Гантели спортивные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1912     0     Гири спортивные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1913     6     Канаты для лазания и перетягивания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1914     1     Обручи для домашней гимнастики</w:t>
      </w:r>
    </w:p>
    <w:p w:rsidR="00CC4CF9" w:rsidRPr="00061AB7" w:rsidRDefault="00CC4CF9" w:rsidP="003463F3">
      <w:pPr>
        <w:pStyle w:val="ConsPlusCell"/>
        <w:jc w:val="both"/>
      </w:pPr>
      <w:r w:rsidRPr="00061AB7">
        <w:t>96 1915     7     Оборудование и инвентарь для домашней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гимнастики и открытых площадок</w:t>
      </w:r>
    </w:p>
    <w:p w:rsidR="00CC4CF9" w:rsidRPr="00061AB7" w:rsidRDefault="00CC4CF9" w:rsidP="003463F3">
      <w:pPr>
        <w:pStyle w:val="ConsPlusCell"/>
        <w:jc w:val="both"/>
      </w:pPr>
      <w:r w:rsidRPr="00061AB7">
        <w:t>96 1916     2     Шесты для лазания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1917     8     Эспандеры плечевые, кистевые и ножные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1918     3     Снегокаты</w:t>
      </w:r>
    </w:p>
    <w:p w:rsidR="00CC4CF9" w:rsidRPr="00061AB7" w:rsidRDefault="00CC4CF9" w:rsidP="003463F3">
      <w:pPr>
        <w:pStyle w:val="ConsPlusCell"/>
        <w:jc w:val="both"/>
      </w:pPr>
      <w:r w:rsidRPr="00061AB7">
        <w:t>96 1920     4     Изделия для общефизической подготовки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спортсменов</w:t>
      </w:r>
    </w:p>
    <w:p w:rsidR="00CC4CF9" w:rsidRPr="00061AB7" w:rsidRDefault="00CC4CF9" w:rsidP="003463F3">
      <w:pPr>
        <w:pStyle w:val="ConsPlusCell"/>
        <w:jc w:val="both"/>
      </w:pPr>
      <w:r w:rsidRPr="00061AB7">
        <w:t>96 1921     0     Тренажеры универсальные / грузовые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1922     5     - изометрические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1930     9     Изделия спортивные для учебных заведений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дошкольных учреждений</w:t>
      </w:r>
    </w:p>
    <w:p w:rsidR="00CC4CF9" w:rsidRPr="00061AB7" w:rsidRDefault="00CC4CF9" w:rsidP="003463F3">
      <w:pPr>
        <w:pStyle w:val="ConsPlusCell"/>
        <w:jc w:val="both"/>
      </w:pPr>
      <w:r w:rsidRPr="00061AB7">
        <w:t>96 1931     4     Оборудование и инвентарь спортивные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учебных заведений</w:t>
      </w:r>
    </w:p>
    <w:p w:rsidR="00CC4CF9" w:rsidRPr="00061AB7" w:rsidRDefault="00CC4CF9" w:rsidP="003463F3">
      <w:pPr>
        <w:pStyle w:val="ConsPlusCell"/>
        <w:jc w:val="both"/>
      </w:pPr>
      <w:r w:rsidRPr="00061AB7">
        <w:t>96 1932     4     Оборудование и инвентарь спортивные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дошкольных учреждений</w:t>
      </w:r>
    </w:p>
    <w:p w:rsidR="00CC4CF9" w:rsidRPr="00061AB7" w:rsidRDefault="00CC4CF9" w:rsidP="003463F3">
      <w:pPr>
        <w:pStyle w:val="ConsPlusCell"/>
        <w:jc w:val="both"/>
      </w:pPr>
      <w:r w:rsidRPr="00061AB7">
        <w:t>96 1933     5     Наборы спортивные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1940     3     Оборудование / эксплуатационное спортивных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сооружений. Оборудование для перевозки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хранения спортивного инвентаря</w:t>
      </w:r>
    </w:p>
    <w:p w:rsidR="00CC4CF9" w:rsidRPr="00061AB7" w:rsidRDefault="00CC4CF9" w:rsidP="003463F3">
      <w:pPr>
        <w:pStyle w:val="ConsPlusCell"/>
        <w:jc w:val="both"/>
      </w:pPr>
      <w:r w:rsidRPr="00061AB7">
        <w:t>96 1941     9     - эксплуатационное спортивных сооружений</w:t>
      </w:r>
    </w:p>
    <w:p w:rsidR="00CC4CF9" w:rsidRPr="00061AB7" w:rsidRDefault="00CC4CF9" w:rsidP="003463F3">
      <w:pPr>
        <w:pStyle w:val="ConsPlusCell"/>
        <w:jc w:val="both"/>
      </w:pPr>
      <w:r w:rsidRPr="00061AB7">
        <w:t>96 1942     4     - для перевозки и хранения спортивного инвентаря</w:t>
      </w:r>
    </w:p>
    <w:p w:rsidR="00CC4CF9" w:rsidRPr="00061AB7" w:rsidRDefault="00CC4CF9" w:rsidP="003463F3">
      <w:pPr>
        <w:pStyle w:val="ConsPlusCell"/>
        <w:jc w:val="both"/>
      </w:pPr>
      <w:r w:rsidRPr="00061AB7">
        <w:t>96 1970     7     Изделия / для туризма и прочие спортивного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1971     2     - для туризма</w:t>
      </w:r>
    </w:p>
    <w:p w:rsidR="00CC4CF9" w:rsidRPr="00061AB7" w:rsidRDefault="00CC4CF9" w:rsidP="003463F3">
      <w:pPr>
        <w:pStyle w:val="ConsPlusCell"/>
        <w:jc w:val="both"/>
      </w:pPr>
      <w:r w:rsidRPr="00061AB7">
        <w:t>96 1972     8     - прочие спортивного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1990     6     Принадлежности и запасные части к спортивным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туристским изделиям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96 2000     5     Инструменты музыкальные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96 2100     9     Инструменты струнные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2110     3     Инструменты струнные клавишные (рояли и пианино)</w:t>
      </w:r>
    </w:p>
    <w:p w:rsidR="00CC4CF9" w:rsidRPr="00061AB7" w:rsidRDefault="00CC4CF9" w:rsidP="003463F3">
      <w:pPr>
        <w:pStyle w:val="ConsPlusCell"/>
        <w:jc w:val="both"/>
      </w:pPr>
      <w:r w:rsidRPr="00061AB7">
        <w:t>96 2111     9     Рояли</w:t>
      </w:r>
    </w:p>
    <w:p w:rsidR="00CC4CF9" w:rsidRPr="00061AB7" w:rsidRDefault="00CC4CF9" w:rsidP="003463F3">
      <w:pPr>
        <w:pStyle w:val="ConsPlusCell"/>
        <w:jc w:val="both"/>
      </w:pPr>
      <w:r w:rsidRPr="00061AB7">
        <w:t>96 2112     4     Пианино</w:t>
      </w:r>
    </w:p>
    <w:p w:rsidR="00CC4CF9" w:rsidRPr="00061AB7" w:rsidRDefault="00CC4CF9" w:rsidP="003463F3">
      <w:pPr>
        <w:pStyle w:val="ConsPlusCell"/>
        <w:jc w:val="both"/>
      </w:pPr>
      <w:r w:rsidRPr="00061AB7">
        <w:t>96 2130     2     Инструменты струнные щипковые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2131     8     Балалайки</w:t>
      </w:r>
    </w:p>
    <w:p w:rsidR="00CC4CF9" w:rsidRPr="00061AB7" w:rsidRDefault="00CC4CF9" w:rsidP="003463F3">
      <w:pPr>
        <w:pStyle w:val="ConsPlusCell"/>
        <w:jc w:val="both"/>
      </w:pPr>
      <w:r w:rsidRPr="00061AB7">
        <w:t>96 2132     3     Гитары</w:t>
      </w:r>
    </w:p>
    <w:p w:rsidR="00CC4CF9" w:rsidRPr="00061AB7" w:rsidRDefault="00CC4CF9" w:rsidP="003463F3">
      <w:pPr>
        <w:pStyle w:val="ConsPlusCell"/>
        <w:jc w:val="both"/>
      </w:pPr>
      <w:r w:rsidRPr="00061AB7">
        <w:t>96 2133     9     Мандолины</w:t>
      </w:r>
    </w:p>
    <w:p w:rsidR="00CC4CF9" w:rsidRPr="00061AB7" w:rsidRDefault="00CC4CF9" w:rsidP="003463F3">
      <w:pPr>
        <w:pStyle w:val="ConsPlusCell"/>
        <w:jc w:val="both"/>
      </w:pPr>
      <w:r w:rsidRPr="00061AB7">
        <w:t>96 2134     4     Домры</w:t>
      </w:r>
    </w:p>
    <w:p w:rsidR="00CC4CF9" w:rsidRPr="00061AB7" w:rsidRDefault="00CC4CF9" w:rsidP="003463F3">
      <w:pPr>
        <w:pStyle w:val="ConsPlusCell"/>
        <w:jc w:val="both"/>
      </w:pPr>
      <w:r w:rsidRPr="00061AB7">
        <w:t>96 2135     7     Арфы</w:t>
      </w:r>
    </w:p>
    <w:p w:rsidR="00CC4CF9" w:rsidRPr="00061AB7" w:rsidRDefault="00CC4CF9" w:rsidP="003463F3">
      <w:pPr>
        <w:pStyle w:val="ConsPlusCell"/>
        <w:jc w:val="both"/>
      </w:pPr>
      <w:r w:rsidRPr="00061AB7">
        <w:t>96 2136     5     Инструменты струнные щипковые национальные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2140     7     Инструменты струнные смычковые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2141     2     Скрипки</w:t>
      </w:r>
    </w:p>
    <w:p w:rsidR="00CC4CF9" w:rsidRPr="00061AB7" w:rsidRDefault="00CC4CF9" w:rsidP="003463F3">
      <w:pPr>
        <w:pStyle w:val="ConsPlusCell"/>
        <w:jc w:val="both"/>
      </w:pPr>
      <w:r w:rsidRPr="00061AB7">
        <w:t>96 2142     8     Альты</w:t>
      </w:r>
    </w:p>
    <w:p w:rsidR="00CC4CF9" w:rsidRPr="00061AB7" w:rsidRDefault="00CC4CF9" w:rsidP="003463F3">
      <w:pPr>
        <w:pStyle w:val="ConsPlusCell"/>
        <w:jc w:val="both"/>
      </w:pPr>
      <w:r w:rsidRPr="00061AB7">
        <w:t>96 2143     3     Виолончели</w:t>
      </w:r>
    </w:p>
    <w:p w:rsidR="00CC4CF9" w:rsidRPr="00061AB7" w:rsidRDefault="00CC4CF9" w:rsidP="003463F3">
      <w:pPr>
        <w:pStyle w:val="ConsPlusCell"/>
        <w:jc w:val="both"/>
      </w:pPr>
      <w:r w:rsidRPr="00061AB7">
        <w:t>96 2144     9     Контрабасы</w:t>
      </w:r>
    </w:p>
    <w:p w:rsidR="00CC4CF9" w:rsidRPr="00061AB7" w:rsidRDefault="00CC4CF9" w:rsidP="003463F3">
      <w:pPr>
        <w:pStyle w:val="ConsPlusCell"/>
        <w:jc w:val="both"/>
      </w:pPr>
      <w:r w:rsidRPr="00061AB7">
        <w:t>96 2145     4     Инструменты струнные смычковые национальные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2200     2     Инструменты язычковые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2210     7     Инструменты язычковые с мехом (аккордеоны,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баяны, гармонии)</w:t>
      </w:r>
    </w:p>
    <w:p w:rsidR="00CC4CF9" w:rsidRPr="00061AB7" w:rsidRDefault="00CC4CF9" w:rsidP="003463F3">
      <w:pPr>
        <w:pStyle w:val="ConsPlusCell"/>
        <w:jc w:val="both"/>
      </w:pPr>
      <w:r w:rsidRPr="00061AB7">
        <w:t>96 2211     2     Аккордеоны</w:t>
      </w:r>
    </w:p>
    <w:p w:rsidR="00CC4CF9" w:rsidRPr="00061AB7" w:rsidRDefault="00CC4CF9" w:rsidP="003463F3">
      <w:pPr>
        <w:pStyle w:val="ConsPlusCell"/>
        <w:jc w:val="both"/>
      </w:pPr>
      <w:r w:rsidRPr="00061AB7">
        <w:t>96 2212     8     Баяны</w:t>
      </w:r>
    </w:p>
    <w:p w:rsidR="00CC4CF9" w:rsidRPr="00061AB7" w:rsidRDefault="00CC4CF9" w:rsidP="003463F3">
      <w:pPr>
        <w:pStyle w:val="ConsPlusCell"/>
        <w:jc w:val="both"/>
      </w:pPr>
      <w:r w:rsidRPr="00061AB7">
        <w:t>96 2213     3     Гармонии</w:t>
      </w:r>
    </w:p>
    <w:p w:rsidR="00CC4CF9" w:rsidRPr="00061AB7" w:rsidRDefault="00CC4CF9" w:rsidP="003463F3">
      <w:pPr>
        <w:pStyle w:val="ConsPlusCell"/>
        <w:jc w:val="both"/>
      </w:pPr>
      <w:r w:rsidRPr="00061AB7">
        <w:t>96 2215     4     Инструменты язычковые с мехом национальные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2220     1     Инструменты язычковые без меха</w:t>
      </w:r>
    </w:p>
    <w:p w:rsidR="00CC4CF9" w:rsidRPr="00061AB7" w:rsidRDefault="00CC4CF9" w:rsidP="003463F3">
      <w:pPr>
        <w:pStyle w:val="ConsPlusCell"/>
        <w:jc w:val="both"/>
      </w:pPr>
      <w:r w:rsidRPr="00061AB7">
        <w:t>96 2221     7     Гармоники губные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2222     2     Гармоники духовые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2230     6     Инструменты язычковые с электрическим приводом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подачи воздуха</w:t>
      </w:r>
    </w:p>
    <w:p w:rsidR="00CC4CF9" w:rsidRPr="00061AB7" w:rsidRDefault="00CC4CF9" w:rsidP="003463F3">
      <w:pPr>
        <w:pStyle w:val="ConsPlusCell"/>
        <w:jc w:val="both"/>
      </w:pPr>
      <w:r w:rsidRPr="00061AB7">
        <w:t>96 2231     1     Органолы детские пневматические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2300     6     Инструменты духовые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2310     0     Инструменты духовые амбушюрные с вентильным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механизмом</w:t>
      </w:r>
    </w:p>
    <w:p w:rsidR="00CC4CF9" w:rsidRPr="00061AB7" w:rsidRDefault="00CC4CF9" w:rsidP="003463F3">
      <w:pPr>
        <w:pStyle w:val="ConsPlusCell"/>
        <w:jc w:val="both"/>
      </w:pPr>
      <w:r w:rsidRPr="00061AB7">
        <w:t>96 2311     6     Корнеты</w:t>
      </w:r>
    </w:p>
    <w:p w:rsidR="00CC4CF9" w:rsidRPr="00061AB7" w:rsidRDefault="00CC4CF9" w:rsidP="003463F3">
      <w:pPr>
        <w:pStyle w:val="ConsPlusCell"/>
        <w:jc w:val="both"/>
      </w:pPr>
      <w:r w:rsidRPr="00061AB7">
        <w:t>96 2312     1     Трубы</w:t>
      </w:r>
    </w:p>
    <w:p w:rsidR="00CC4CF9" w:rsidRPr="00061AB7" w:rsidRDefault="00CC4CF9" w:rsidP="003463F3">
      <w:pPr>
        <w:pStyle w:val="ConsPlusCell"/>
        <w:jc w:val="both"/>
      </w:pPr>
      <w:r w:rsidRPr="00061AB7">
        <w:t>96 2313     7     Альты</w:t>
      </w:r>
    </w:p>
    <w:p w:rsidR="00CC4CF9" w:rsidRPr="00061AB7" w:rsidRDefault="00CC4CF9" w:rsidP="003463F3">
      <w:pPr>
        <w:pStyle w:val="ConsPlusCell"/>
        <w:jc w:val="both"/>
      </w:pPr>
      <w:r w:rsidRPr="00061AB7">
        <w:t>96 2314     2     Теноры</w:t>
      </w:r>
    </w:p>
    <w:p w:rsidR="00CC4CF9" w:rsidRPr="00061AB7" w:rsidRDefault="00CC4CF9" w:rsidP="003463F3">
      <w:pPr>
        <w:pStyle w:val="ConsPlusCell"/>
        <w:jc w:val="both"/>
      </w:pPr>
      <w:r w:rsidRPr="00061AB7">
        <w:t>96 2315     8     Баритоны</w:t>
      </w:r>
    </w:p>
    <w:p w:rsidR="00CC4CF9" w:rsidRPr="00061AB7" w:rsidRDefault="00CC4CF9" w:rsidP="003463F3">
      <w:pPr>
        <w:pStyle w:val="ConsPlusCell"/>
        <w:jc w:val="both"/>
      </w:pPr>
      <w:r w:rsidRPr="00061AB7">
        <w:t>96 2316     3     Басы (включая тубы, геликоны, сузофоны)</w:t>
      </w:r>
    </w:p>
    <w:p w:rsidR="00CC4CF9" w:rsidRPr="00061AB7" w:rsidRDefault="00CC4CF9" w:rsidP="003463F3">
      <w:pPr>
        <w:pStyle w:val="ConsPlusCell"/>
        <w:jc w:val="both"/>
      </w:pPr>
      <w:r w:rsidRPr="00061AB7">
        <w:t>96 2417     9     Валторны</w:t>
      </w:r>
    </w:p>
    <w:p w:rsidR="00CC4CF9" w:rsidRPr="00061AB7" w:rsidRDefault="00CC4CF9" w:rsidP="003463F3">
      <w:pPr>
        <w:pStyle w:val="ConsPlusCell"/>
        <w:jc w:val="both"/>
      </w:pPr>
      <w:r w:rsidRPr="00061AB7">
        <w:t>96 2318     4     Тромбоны с вентильным механизмом</w:t>
      </w:r>
    </w:p>
    <w:p w:rsidR="00CC4CF9" w:rsidRPr="00061AB7" w:rsidRDefault="00CC4CF9" w:rsidP="003463F3">
      <w:pPr>
        <w:pStyle w:val="ConsPlusCell"/>
        <w:jc w:val="both"/>
      </w:pPr>
      <w:r w:rsidRPr="00061AB7">
        <w:t>96 2320     5     Инструменты духовые амбушюрные без вентильного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механизма (сигнальные)</w:t>
      </w:r>
    </w:p>
    <w:p w:rsidR="00CC4CF9" w:rsidRPr="00061AB7" w:rsidRDefault="00CC4CF9" w:rsidP="003463F3">
      <w:pPr>
        <w:pStyle w:val="ConsPlusCell"/>
        <w:jc w:val="both"/>
      </w:pPr>
      <w:r w:rsidRPr="00061AB7">
        <w:t>96 2321     0     Фанфары</w:t>
      </w:r>
    </w:p>
    <w:p w:rsidR="00CC4CF9" w:rsidRPr="00061AB7" w:rsidRDefault="00CC4CF9" w:rsidP="003463F3">
      <w:pPr>
        <w:pStyle w:val="ConsPlusCell"/>
        <w:jc w:val="both"/>
      </w:pPr>
      <w:r w:rsidRPr="00061AB7">
        <w:t>96 2322     6     Горны пионерские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2323     1     Рожки пехотные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2324     7     Рожки морские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2325     2     Трубы охотничьи</w:t>
      </w:r>
    </w:p>
    <w:p w:rsidR="00CC4CF9" w:rsidRPr="00061AB7" w:rsidRDefault="00CC4CF9" w:rsidP="003463F3">
      <w:pPr>
        <w:pStyle w:val="ConsPlusCell"/>
        <w:jc w:val="both"/>
      </w:pPr>
      <w:r w:rsidRPr="00061AB7">
        <w:t>96 2330     1     Инструменты духовые амбушюрные цуговые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2331     5     Цуг-тромбоны</w:t>
      </w:r>
    </w:p>
    <w:p w:rsidR="00CC4CF9" w:rsidRPr="00061AB7" w:rsidRDefault="00CC4CF9" w:rsidP="003463F3">
      <w:pPr>
        <w:pStyle w:val="ConsPlusCell"/>
        <w:jc w:val="both"/>
      </w:pPr>
      <w:r w:rsidRPr="00061AB7">
        <w:t>96 2340     4     Инструменты духовые дульцевые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2341     5     Флейты продольные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2342     5     Флейты поперечные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2350     9     Инструменты духовые с одинарной тростью</w:t>
      </w:r>
    </w:p>
    <w:p w:rsidR="00CC4CF9" w:rsidRPr="00061AB7" w:rsidRDefault="00CC4CF9" w:rsidP="003463F3">
      <w:pPr>
        <w:pStyle w:val="ConsPlusCell"/>
        <w:jc w:val="both"/>
      </w:pPr>
      <w:r w:rsidRPr="00061AB7">
        <w:t>96 2351     4     Кларнеты</w:t>
      </w:r>
    </w:p>
    <w:p w:rsidR="00CC4CF9" w:rsidRPr="00061AB7" w:rsidRDefault="00CC4CF9" w:rsidP="003463F3">
      <w:pPr>
        <w:pStyle w:val="ConsPlusCell"/>
        <w:jc w:val="both"/>
      </w:pPr>
      <w:r w:rsidRPr="00061AB7">
        <w:t>96 2352     9     Саксофоны</w:t>
      </w:r>
    </w:p>
    <w:p w:rsidR="00CC4CF9" w:rsidRPr="00061AB7" w:rsidRDefault="00CC4CF9" w:rsidP="003463F3">
      <w:pPr>
        <w:pStyle w:val="ConsPlusCell"/>
        <w:jc w:val="both"/>
      </w:pPr>
      <w:r w:rsidRPr="00061AB7">
        <w:t>96 2360     3     Инструменты духовые с двухлепестковой тростью</w:t>
      </w:r>
    </w:p>
    <w:p w:rsidR="00CC4CF9" w:rsidRPr="00061AB7" w:rsidRDefault="00CC4CF9" w:rsidP="003463F3">
      <w:pPr>
        <w:pStyle w:val="ConsPlusCell"/>
        <w:jc w:val="both"/>
      </w:pPr>
      <w:r w:rsidRPr="00061AB7">
        <w:t>96 2361     9     Гобои</w:t>
      </w:r>
    </w:p>
    <w:p w:rsidR="00CC4CF9" w:rsidRPr="00061AB7" w:rsidRDefault="00CC4CF9" w:rsidP="003463F3">
      <w:pPr>
        <w:pStyle w:val="ConsPlusCell"/>
        <w:jc w:val="both"/>
      </w:pPr>
      <w:r w:rsidRPr="00061AB7">
        <w:t>96 2362     4     Фаготы</w:t>
      </w:r>
    </w:p>
    <w:p w:rsidR="00CC4CF9" w:rsidRPr="00061AB7" w:rsidRDefault="00CC4CF9" w:rsidP="003463F3">
      <w:pPr>
        <w:pStyle w:val="ConsPlusCell"/>
        <w:jc w:val="both"/>
      </w:pPr>
      <w:r w:rsidRPr="00061AB7">
        <w:t>96 2370     8     Оркестры духовые /</w:t>
      </w:r>
    </w:p>
    <w:p w:rsidR="00CC4CF9" w:rsidRPr="00061AB7" w:rsidRDefault="00CC4CF9" w:rsidP="003463F3">
      <w:pPr>
        <w:pStyle w:val="ConsPlusCell"/>
        <w:jc w:val="both"/>
      </w:pPr>
      <w:r w:rsidRPr="00061AB7">
        <w:t>96 2371     3     - национальные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2380     2     Инструменты духовые национальные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96 2381     8     - дульцевые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2382     3     - тростевые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2389     1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2400     8     Инструменты ударные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2410     4     Инструменты ударные перепоночные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определенной высотой звука</w:t>
      </w:r>
    </w:p>
    <w:p w:rsidR="00CC4CF9" w:rsidRPr="00061AB7" w:rsidRDefault="00CC4CF9" w:rsidP="003463F3">
      <w:pPr>
        <w:pStyle w:val="ConsPlusCell"/>
        <w:jc w:val="both"/>
      </w:pPr>
      <w:r w:rsidRPr="00061AB7">
        <w:t>96 2411     1     Литавры</w:t>
      </w:r>
    </w:p>
    <w:p w:rsidR="00CC4CF9" w:rsidRPr="00061AB7" w:rsidRDefault="00CC4CF9" w:rsidP="003463F3">
      <w:pPr>
        <w:pStyle w:val="ConsPlusCell"/>
        <w:jc w:val="both"/>
      </w:pPr>
      <w:r w:rsidRPr="00061AB7">
        <w:t>96 2420     9     Инструменты ударные перепоночные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неопределенной высотой звука</w:t>
      </w:r>
    </w:p>
    <w:p w:rsidR="00CC4CF9" w:rsidRPr="00061AB7" w:rsidRDefault="00CC4CF9" w:rsidP="003463F3">
      <w:pPr>
        <w:pStyle w:val="ConsPlusCell"/>
        <w:jc w:val="both"/>
      </w:pPr>
      <w:r w:rsidRPr="00061AB7">
        <w:t>96 2421     4     Барабаны</w:t>
      </w:r>
    </w:p>
    <w:p w:rsidR="00CC4CF9" w:rsidRPr="00061AB7" w:rsidRDefault="00CC4CF9" w:rsidP="003463F3">
      <w:pPr>
        <w:pStyle w:val="ConsPlusCell"/>
        <w:jc w:val="both"/>
      </w:pPr>
      <w:r w:rsidRPr="00061AB7">
        <w:t>96 2422     5     Бонги</w:t>
      </w:r>
    </w:p>
    <w:p w:rsidR="00CC4CF9" w:rsidRPr="00061AB7" w:rsidRDefault="00CC4CF9" w:rsidP="003463F3">
      <w:pPr>
        <w:pStyle w:val="ConsPlusCell"/>
        <w:jc w:val="both"/>
      </w:pPr>
      <w:r w:rsidRPr="00061AB7">
        <w:t>96 2423     5     Тамбурины</w:t>
      </w:r>
    </w:p>
    <w:p w:rsidR="00CC4CF9" w:rsidRPr="00061AB7" w:rsidRDefault="00CC4CF9" w:rsidP="003463F3">
      <w:pPr>
        <w:pStyle w:val="ConsPlusCell"/>
        <w:jc w:val="both"/>
      </w:pPr>
      <w:r w:rsidRPr="00061AB7">
        <w:t>96 2424     0     Бубны</w:t>
      </w:r>
    </w:p>
    <w:p w:rsidR="00CC4CF9" w:rsidRPr="00061AB7" w:rsidRDefault="00CC4CF9" w:rsidP="003463F3">
      <w:pPr>
        <w:pStyle w:val="ConsPlusCell"/>
        <w:jc w:val="both"/>
      </w:pPr>
      <w:r w:rsidRPr="00061AB7">
        <w:t>96 2430     3     Инструменты ударные самозвучащие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определенной высотой звука</w:t>
      </w:r>
    </w:p>
    <w:p w:rsidR="00CC4CF9" w:rsidRPr="00061AB7" w:rsidRDefault="00CC4CF9" w:rsidP="003463F3">
      <w:pPr>
        <w:pStyle w:val="ConsPlusCell"/>
        <w:jc w:val="both"/>
      </w:pPr>
      <w:r w:rsidRPr="00061AB7">
        <w:t>96 2431     9     Колокольчики</w:t>
      </w:r>
    </w:p>
    <w:p w:rsidR="00CC4CF9" w:rsidRPr="00061AB7" w:rsidRDefault="00CC4CF9" w:rsidP="003463F3">
      <w:pPr>
        <w:pStyle w:val="ConsPlusCell"/>
        <w:jc w:val="both"/>
      </w:pPr>
      <w:r w:rsidRPr="00061AB7">
        <w:t>96 2432     4     Ксилофоны</w:t>
      </w:r>
    </w:p>
    <w:p w:rsidR="00CC4CF9" w:rsidRPr="00061AB7" w:rsidRDefault="00CC4CF9" w:rsidP="003463F3">
      <w:pPr>
        <w:pStyle w:val="ConsPlusCell"/>
        <w:jc w:val="both"/>
      </w:pPr>
      <w:r w:rsidRPr="00061AB7">
        <w:t>96 2433     9     Маримбы</w:t>
      </w:r>
    </w:p>
    <w:p w:rsidR="00CC4CF9" w:rsidRPr="00061AB7" w:rsidRDefault="00CC4CF9" w:rsidP="003463F3">
      <w:pPr>
        <w:pStyle w:val="ConsPlusCell"/>
        <w:jc w:val="both"/>
      </w:pPr>
      <w:r w:rsidRPr="00061AB7">
        <w:t>96 2434     5     Виброфоны</w:t>
      </w:r>
    </w:p>
    <w:p w:rsidR="00CC4CF9" w:rsidRPr="00061AB7" w:rsidRDefault="00CC4CF9" w:rsidP="003463F3">
      <w:pPr>
        <w:pStyle w:val="ConsPlusCell"/>
        <w:jc w:val="both"/>
      </w:pPr>
      <w:r w:rsidRPr="00061AB7">
        <w:t>96 2435     0     Колокола</w:t>
      </w:r>
    </w:p>
    <w:p w:rsidR="00CC4CF9" w:rsidRPr="00061AB7" w:rsidRDefault="00CC4CF9" w:rsidP="003463F3">
      <w:pPr>
        <w:pStyle w:val="ConsPlusCell"/>
        <w:jc w:val="both"/>
      </w:pPr>
      <w:r w:rsidRPr="00061AB7">
        <w:t>96 2437     1     Металлофоны</w:t>
      </w:r>
    </w:p>
    <w:p w:rsidR="00CC4CF9" w:rsidRPr="00061AB7" w:rsidRDefault="00CC4CF9" w:rsidP="003463F3">
      <w:pPr>
        <w:pStyle w:val="ConsPlusCell"/>
        <w:jc w:val="both"/>
      </w:pPr>
      <w:r w:rsidRPr="00061AB7">
        <w:t>96 2440     8     Инструменты ударные самозвучащие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неопределенной высотой звука</w:t>
      </w:r>
    </w:p>
    <w:p w:rsidR="00CC4CF9" w:rsidRPr="00061AB7" w:rsidRDefault="00CC4CF9" w:rsidP="003463F3">
      <w:pPr>
        <w:pStyle w:val="ConsPlusCell"/>
        <w:jc w:val="both"/>
      </w:pPr>
      <w:r w:rsidRPr="00061AB7">
        <w:t>96 2441     3     Тарелки</w:t>
      </w:r>
    </w:p>
    <w:p w:rsidR="00CC4CF9" w:rsidRPr="00061AB7" w:rsidRDefault="00CC4CF9" w:rsidP="003463F3">
      <w:pPr>
        <w:pStyle w:val="ConsPlusCell"/>
        <w:jc w:val="both"/>
      </w:pPr>
      <w:r w:rsidRPr="00061AB7">
        <w:t>96 2442     9     Маракасы</w:t>
      </w:r>
    </w:p>
    <w:p w:rsidR="00CC4CF9" w:rsidRPr="00061AB7" w:rsidRDefault="00CC4CF9" w:rsidP="003463F3">
      <w:pPr>
        <w:pStyle w:val="ConsPlusCell"/>
        <w:jc w:val="both"/>
      </w:pPr>
      <w:r w:rsidRPr="00061AB7">
        <w:t>96 2443     4     Треугольники</w:t>
      </w:r>
    </w:p>
    <w:p w:rsidR="00CC4CF9" w:rsidRPr="00061AB7" w:rsidRDefault="00CC4CF9" w:rsidP="003463F3">
      <w:pPr>
        <w:pStyle w:val="ConsPlusCell"/>
        <w:jc w:val="both"/>
      </w:pPr>
      <w:r w:rsidRPr="00061AB7">
        <w:t>96 2444     2     Бубенцы</w:t>
      </w:r>
    </w:p>
    <w:p w:rsidR="00CC4CF9" w:rsidRPr="00061AB7" w:rsidRDefault="00CC4CF9" w:rsidP="003463F3">
      <w:pPr>
        <w:pStyle w:val="ConsPlusCell"/>
        <w:jc w:val="both"/>
      </w:pPr>
      <w:r w:rsidRPr="00061AB7">
        <w:t>96 2445     5     Гонги</w:t>
      </w:r>
    </w:p>
    <w:p w:rsidR="00CC4CF9" w:rsidRPr="00061AB7" w:rsidRDefault="00CC4CF9" w:rsidP="003463F3">
      <w:pPr>
        <w:pStyle w:val="ConsPlusCell"/>
        <w:jc w:val="both"/>
      </w:pPr>
      <w:r w:rsidRPr="00061AB7">
        <w:t>96 2446     0     Погремушки</w:t>
      </w:r>
    </w:p>
    <w:p w:rsidR="00CC4CF9" w:rsidRPr="00061AB7" w:rsidRDefault="00CC4CF9" w:rsidP="003463F3">
      <w:pPr>
        <w:pStyle w:val="ConsPlusCell"/>
        <w:jc w:val="both"/>
      </w:pPr>
      <w:r w:rsidRPr="00061AB7">
        <w:t>96 2447     6     Кастаньеты</w:t>
      </w:r>
    </w:p>
    <w:p w:rsidR="00CC4CF9" w:rsidRPr="00061AB7" w:rsidRDefault="00CC4CF9" w:rsidP="003463F3">
      <w:pPr>
        <w:pStyle w:val="ConsPlusCell"/>
        <w:jc w:val="both"/>
      </w:pPr>
      <w:r w:rsidRPr="00061AB7">
        <w:t>96 2450     2     Комплекты ударных инструментов (установки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ударные)</w:t>
      </w:r>
    </w:p>
    <w:p w:rsidR="00CC4CF9" w:rsidRPr="00061AB7" w:rsidRDefault="00CC4CF9" w:rsidP="003463F3">
      <w:pPr>
        <w:pStyle w:val="ConsPlusCell"/>
        <w:jc w:val="both"/>
      </w:pPr>
      <w:r w:rsidRPr="00061AB7">
        <w:t>96 2451     8     Установки ударные / малые</w:t>
      </w:r>
    </w:p>
    <w:p w:rsidR="00CC4CF9" w:rsidRPr="00061AB7" w:rsidRDefault="00CC4CF9" w:rsidP="003463F3">
      <w:pPr>
        <w:pStyle w:val="ConsPlusCell"/>
        <w:jc w:val="both"/>
      </w:pPr>
      <w:r w:rsidRPr="00061AB7">
        <w:t>96 2452     3     - большие</w:t>
      </w:r>
    </w:p>
    <w:p w:rsidR="00CC4CF9" w:rsidRPr="00061AB7" w:rsidRDefault="00CC4CF9" w:rsidP="003463F3">
      <w:pPr>
        <w:pStyle w:val="ConsPlusCell"/>
        <w:jc w:val="both"/>
      </w:pPr>
      <w:r w:rsidRPr="00061AB7">
        <w:t>96 2453     9     - национальные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2460     7     Инструменты ударные национальные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96 2461     2     - перепоночные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2462     8     - самозвучащие</w:t>
      </w:r>
    </w:p>
    <w:p w:rsidR="00CC4CF9" w:rsidRPr="00061AB7" w:rsidRDefault="00CC4CF9" w:rsidP="003463F3">
      <w:pPr>
        <w:pStyle w:val="ConsPlusCell"/>
        <w:jc w:val="both"/>
      </w:pPr>
      <w:r w:rsidRPr="00061AB7">
        <w:t>96 2500     3     Инструменты электромузыкальные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2510     8     Инструменты электромузыкальные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адаптиризованные струнные щипковые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2511     3     Гитары</w:t>
      </w:r>
    </w:p>
    <w:p w:rsidR="00CC4CF9" w:rsidRPr="00061AB7" w:rsidRDefault="00CC4CF9" w:rsidP="003463F3">
      <w:pPr>
        <w:pStyle w:val="ConsPlusCell"/>
        <w:jc w:val="both"/>
      </w:pPr>
      <w:r w:rsidRPr="00061AB7">
        <w:t>96 2512     9     Балалайки</w:t>
      </w:r>
    </w:p>
    <w:p w:rsidR="00CC4CF9" w:rsidRPr="00061AB7" w:rsidRDefault="00CC4CF9" w:rsidP="003463F3">
      <w:pPr>
        <w:pStyle w:val="ConsPlusCell"/>
        <w:jc w:val="both"/>
      </w:pPr>
      <w:r w:rsidRPr="00061AB7">
        <w:t>96 2513     4     Домры</w:t>
      </w:r>
    </w:p>
    <w:p w:rsidR="00CC4CF9" w:rsidRPr="00061AB7" w:rsidRDefault="00CC4CF9" w:rsidP="003463F3">
      <w:pPr>
        <w:pStyle w:val="ConsPlusCell"/>
        <w:jc w:val="both"/>
      </w:pPr>
      <w:r w:rsidRPr="00061AB7">
        <w:t>96 2514     9     Мандолины</w:t>
      </w:r>
    </w:p>
    <w:p w:rsidR="00CC4CF9" w:rsidRPr="00061AB7" w:rsidRDefault="00CC4CF9" w:rsidP="003463F3">
      <w:pPr>
        <w:pStyle w:val="ConsPlusCell"/>
        <w:jc w:val="both"/>
      </w:pPr>
      <w:r w:rsidRPr="00061AB7">
        <w:t>96 2520     2     Инструменты электромузыкальные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адаптиризованные струнные смычковые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2521     8     Скрипки</w:t>
      </w:r>
    </w:p>
    <w:p w:rsidR="00CC4CF9" w:rsidRPr="00061AB7" w:rsidRDefault="00CC4CF9" w:rsidP="003463F3">
      <w:pPr>
        <w:pStyle w:val="ConsPlusCell"/>
        <w:jc w:val="both"/>
      </w:pPr>
      <w:r w:rsidRPr="00061AB7">
        <w:t>96 2522     3     Виолончели</w:t>
      </w:r>
    </w:p>
    <w:p w:rsidR="00CC4CF9" w:rsidRPr="00061AB7" w:rsidRDefault="00CC4CF9" w:rsidP="003463F3">
      <w:pPr>
        <w:pStyle w:val="ConsPlusCell"/>
        <w:jc w:val="both"/>
      </w:pPr>
      <w:r w:rsidRPr="00061AB7">
        <w:t>96 2523     9     Альты</w:t>
      </w:r>
    </w:p>
    <w:p w:rsidR="00CC4CF9" w:rsidRPr="00061AB7" w:rsidRDefault="00CC4CF9" w:rsidP="003463F3">
      <w:pPr>
        <w:pStyle w:val="ConsPlusCell"/>
        <w:jc w:val="both"/>
      </w:pPr>
      <w:r w:rsidRPr="00061AB7">
        <w:t>96 2530     7     Инструменты электромузыкальные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адаптиризованные язычковые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2531     2     Инструменты / с микрофонами</w:t>
      </w:r>
    </w:p>
    <w:p w:rsidR="00CC4CF9" w:rsidRPr="00061AB7" w:rsidRDefault="00CC4CF9" w:rsidP="003463F3">
      <w:pPr>
        <w:pStyle w:val="ConsPlusCell"/>
        <w:jc w:val="both"/>
      </w:pPr>
      <w:r w:rsidRPr="00061AB7">
        <w:t>96 2532     8     - с индукционными звукоснимателями</w:t>
      </w:r>
    </w:p>
    <w:p w:rsidR="00CC4CF9" w:rsidRPr="00061AB7" w:rsidRDefault="00CC4CF9" w:rsidP="003463F3">
      <w:pPr>
        <w:pStyle w:val="ConsPlusCell"/>
        <w:jc w:val="both"/>
      </w:pPr>
      <w:r w:rsidRPr="00061AB7">
        <w:t>96 2533     3     - с пьезокерамическими звукоснимателями</w:t>
      </w:r>
    </w:p>
    <w:p w:rsidR="00CC4CF9" w:rsidRPr="00061AB7" w:rsidRDefault="00CC4CF9" w:rsidP="003463F3">
      <w:pPr>
        <w:pStyle w:val="ConsPlusCell"/>
        <w:jc w:val="both"/>
      </w:pPr>
      <w:r w:rsidRPr="00061AB7">
        <w:t>96 2540     1     Инструменты электромузыкальные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адаптиризованные духовые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2560     0     Инструменты электромузыкальные клавишные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2561     6     Электроорганы</w:t>
      </w:r>
    </w:p>
    <w:p w:rsidR="00CC4CF9" w:rsidRPr="00061AB7" w:rsidRDefault="00CC4CF9" w:rsidP="003463F3">
      <w:pPr>
        <w:pStyle w:val="ConsPlusCell"/>
        <w:jc w:val="both"/>
      </w:pPr>
      <w:r w:rsidRPr="00061AB7">
        <w:t>96 2562     1     Электрофортепиано</w:t>
      </w:r>
    </w:p>
    <w:p w:rsidR="00CC4CF9" w:rsidRPr="00061AB7" w:rsidRDefault="00CC4CF9" w:rsidP="003463F3">
      <w:pPr>
        <w:pStyle w:val="ConsPlusCell"/>
        <w:jc w:val="both"/>
      </w:pPr>
      <w:r w:rsidRPr="00061AB7">
        <w:t>96 2563     7     Синтезаторы</w:t>
      </w:r>
    </w:p>
    <w:p w:rsidR="00CC4CF9" w:rsidRPr="00061AB7" w:rsidRDefault="00CC4CF9" w:rsidP="003463F3">
      <w:pPr>
        <w:pStyle w:val="ConsPlusCell"/>
        <w:jc w:val="both"/>
      </w:pPr>
      <w:r w:rsidRPr="00061AB7">
        <w:t>96 2580     4     Инструменты электронные с мехом</w:t>
      </w:r>
    </w:p>
    <w:p w:rsidR="00CC4CF9" w:rsidRPr="00061AB7" w:rsidRDefault="00CC4CF9" w:rsidP="003463F3">
      <w:pPr>
        <w:pStyle w:val="ConsPlusCell"/>
        <w:jc w:val="both"/>
      </w:pPr>
      <w:r w:rsidRPr="00061AB7">
        <w:t>96 2581     5     Электробаяны (кнопочные электроаккордеоны)</w:t>
      </w:r>
    </w:p>
    <w:p w:rsidR="00CC4CF9" w:rsidRPr="00061AB7" w:rsidRDefault="00CC4CF9" w:rsidP="003463F3">
      <w:pPr>
        <w:pStyle w:val="ConsPlusCell"/>
        <w:jc w:val="both"/>
      </w:pPr>
      <w:r w:rsidRPr="00061AB7">
        <w:t>96 2582     0     Электроаккордеоны</w:t>
      </w:r>
    </w:p>
    <w:p w:rsidR="00CC4CF9" w:rsidRPr="00061AB7" w:rsidRDefault="00CC4CF9" w:rsidP="003463F3">
      <w:pPr>
        <w:pStyle w:val="ConsPlusCell"/>
        <w:jc w:val="both"/>
      </w:pPr>
      <w:r w:rsidRPr="00061AB7">
        <w:t>96 2583     6     Электрогармонии</w:t>
      </w:r>
    </w:p>
    <w:p w:rsidR="00CC4CF9" w:rsidRPr="00061AB7" w:rsidRDefault="00CC4CF9" w:rsidP="003463F3">
      <w:pPr>
        <w:pStyle w:val="ConsPlusCell"/>
        <w:jc w:val="both"/>
      </w:pPr>
      <w:r w:rsidRPr="00061AB7">
        <w:t>96 2600     7     Устройства и приспособления специальные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воспроизведения игры на электромузыкальных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инструментах</w:t>
      </w:r>
    </w:p>
    <w:p w:rsidR="00CC4CF9" w:rsidRPr="00061AB7" w:rsidRDefault="00CC4CF9" w:rsidP="003463F3">
      <w:pPr>
        <w:pStyle w:val="ConsPlusCell"/>
        <w:jc w:val="both"/>
      </w:pPr>
      <w:r w:rsidRPr="00061AB7">
        <w:t>96 2610     1     Устройства усилительно-акустические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96 2611     7     - с отдельным усилителем</w:t>
      </w:r>
    </w:p>
    <w:p w:rsidR="00CC4CF9" w:rsidRPr="00061AB7" w:rsidRDefault="00CC4CF9" w:rsidP="003463F3">
      <w:pPr>
        <w:pStyle w:val="ConsPlusCell"/>
        <w:jc w:val="both"/>
      </w:pPr>
      <w:r w:rsidRPr="00061AB7">
        <w:t>96 2612     2     - со встроенным усилителем</w:t>
      </w:r>
    </w:p>
    <w:p w:rsidR="00CC4CF9" w:rsidRPr="00061AB7" w:rsidRDefault="00CC4CF9" w:rsidP="003463F3">
      <w:pPr>
        <w:pStyle w:val="ConsPlusCell"/>
        <w:jc w:val="both"/>
      </w:pPr>
      <w:r w:rsidRPr="00061AB7">
        <w:t>96 2613     8     Акустические системы</w:t>
      </w:r>
    </w:p>
    <w:p w:rsidR="00CC4CF9" w:rsidRPr="00061AB7" w:rsidRDefault="00CC4CF9" w:rsidP="003463F3">
      <w:pPr>
        <w:pStyle w:val="ConsPlusCell"/>
        <w:jc w:val="both"/>
      </w:pPr>
      <w:r w:rsidRPr="00061AB7">
        <w:t>96 2614     3     Усилители</w:t>
      </w:r>
    </w:p>
    <w:p w:rsidR="00CC4CF9" w:rsidRPr="00061AB7" w:rsidRDefault="00CC4CF9" w:rsidP="003463F3">
      <w:pPr>
        <w:pStyle w:val="ConsPlusCell"/>
        <w:jc w:val="both"/>
      </w:pPr>
      <w:r w:rsidRPr="00061AB7">
        <w:t>96 2620     6     Устройства электронные ударно-шумовые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вспомогательные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2621     1     Устройства электронные ударно-шумовые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2622     7     Ревербераторы</w:t>
      </w:r>
    </w:p>
    <w:p w:rsidR="00CC4CF9" w:rsidRPr="00061AB7" w:rsidRDefault="00CC4CF9" w:rsidP="003463F3">
      <w:pPr>
        <w:pStyle w:val="ConsPlusCell"/>
        <w:jc w:val="both"/>
      </w:pPr>
      <w:r w:rsidRPr="00061AB7">
        <w:t>96 2623     2     Педали управления громкостью</w:t>
      </w:r>
    </w:p>
    <w:p w:rsidR="00CC4CF9" w:rsidRPr="00061AB7" w:rsidRDefault="00CC4CF9" w:rsidP="003463F3">
      <w:pPr>
        <w:pStyle w:val="ConsPlusCell"/>
        <w:jc w:val="both"/>
      </w:pPr>
      <w:r w:rsidRPr="00061AB7">
        <w:t>96 2624     8     Приставки к электромузыкальным инструментам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получения спецэффектов</w:t>
      </w:r>
    </w:p>
    <w:p w:rsidR="00CC4CF9" w:rsidRPr="00061AB7" w:rsidRDefault="00CC4CF9" w:rsidP="003463F3">
      <w:pPr>
        <w:pStyle w:val="ConsPlusCell"/>
        <w:jc w:val="both"/>
      </w:pPr>
      <w:r w:rsidRPr="00061AB7">
        <w:t>96 2630     0     Звукосниматели /</w:t>
      </w:r>
    </w:p>
    <w:p w:rsidR="00CC4CF9" w:rsidRPr="00061AB7" w:rsidRDefault="00CC4CF9" w:rsidP="003463F3">
      <w:pPr>
        <w:pStyle w:val="ConsPlusCell"/>
        <w:jc w:val="both"/>
      </w:pPr>
      <w:r w:rsidRPr="00061AB7">
        <w:t>96 2631     6     - индукционные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2632     1     - пьезокерамические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2633     7     - емкостные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2640     5     Пульты микшерные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96 2641     0     - с усилителем мощности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96 2642     6     - с предварительным усилителем</w:t>
      </w:r>
    </w:p>
    <w:p w:rsidR="00CC4CF9" w:rsidRPr="00061AB7" w:rsidRDefault="00CC4CF9" w:rsidP="003463F3">
      <w:pPr>
        <w:pStyle w:val="ConsPlusCell"/>
        <w:jc w:val="both"/>
      </w:pPr>
      <w:r w:rsidRPr="00061AB7">
        <w:t>96 6243     1     - с эквалайзером</w:t>
      </w:r>
    </w:p>
    <w:p w:rsidR="00CC4CF9" w:rsidRPr="00061AB7" w:rsidRDefault="00CC4CF9" w:rsidP="003463F3">
      <w:pPr>
        <w:pStyle w:val="ConsPlusCell"/>
        <w:jc w:val="both"/>
      </w:pPr>
      <w:r w:rsidRPr="00061AB7">
        <w:t>96 2650     0     Головки динамические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96 2651     5     - низкочастотные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2652     0     - высокочастотные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2653     6     - широкополосные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2700     0     Запасные части и принадлежности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музыкальных инструментов</w:t>
      </w:r>
    </w:p>
    <w:p w:rsidR="00CC4CF9" w:rsidRPr="00061AB7" w:rsidRDefault="00CC4CF9" w:rsidP="003463F3">
      <w:pPr>
        <w:pStyle w:val="ConsPlusCell"/>
        <w:jc w:val="both"/>
      </w:pPr>
      <w:r w:rsidRPr="00061AB7">
        <w:t>96 2710     5     Запасные части для щипковых музыкальных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инструментов</w:t>
      </w:r>
    </w:p>
    <w:p w:rsidR="00CC4CF9" w:rsidRPr="00061AB7" w:rsidRDefault="00CC4CF9" w:rsidP="003463F3">
      <w:pPr>
        <w:pStyle w:val="ConsPlusCell"/>
        <w:jc w:val="both"/>
      </w:pPr>
      <w:r w:rsidRPr="00061AB7">
        <w:t>96 2711     0     Механизмы колковые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2712     6     Подставки</w:t>
      </w:r>
    </w:p>
    <w:p w:rsidR="00CC4CF9" w:rsidRPr="00061AB7" w:rsidRDefault="00CC4CF9" w:rsidP="003463F3">
      <w:pPr>
        <w:pStyle w:val="ConsPlusCell"/>
        <w:jc w:val="both"/>
      </w:pPr>
      <w:r w:rsidRPr="00061AB7">
        <w:t>96 2713     1     Струнодержатели</w:t>
      </w:r>
    </w:p>
    <w:p w:rsidR="00CC4CF9" w:rsidRPr="00061AB7" w:rsidRDefault="00CC4CF9" w:rsidP="003463F3">
      <w:pPr>
        <w:pStyle w:val="ConsPlusCell"/>
        <w:jc w:val="both"/>
      </w:pPr>
      <w:r w:rsidRPr="00061AB7">
        <w:t>96 2714     7     Кнопки</w:t>
      </w:r>
    </w:p>
    <w:p w:rsidR="00CC4CF9" w:rsidRPr="00061AB7" w:rsidRDefault="00CC4CF9" w:rsidP="003463F3">
      <w:pPr>
        <w:pStyle w:val="ConsPlusCell"/>
        <w:jc w:val="both"/>
      </w:pPr>
      <w:r w:rsidRPr="00061AB7">
        <w:t>96 2715     2     Точки</w:t>
      </w:r>
    </w:p>
    <w:p w:rsidR="00CC4CF9" w:rsidRPr="00061AB7" w:rsidRDefault="00CC4CF9" w:rsidP="003463F3">
      <w:pPr>
        <w:pStyle w:val="ConsPlusCell"/>
        <w:jc w:val="both"/>
      </w:pPr>
      <w:r w:rsidRPr="00061AB7">
        <w:t>96 2716     8     Винты гитарные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2720     7     Запасные части для смычковых музыкальных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инструментов</w:t>
      </w:r>
    </w:p>
    <w:p w:rsidR="00CC4CF9" w:rsidRPr="00061AB7" w:rsidRDefault="00CC4CF9" w:rsidP="003463F3">
      <w:pPr>
        <w:pStyle w:val="ConsPlusCell"/>
        <w:jc w:val="both"/>
      </w:pPr>
      <w:r w:rsidRPr="00061AB7">
        <w:t>96 2721     5     Механизмы колковые (для контрабасов)</w:t>
      </w:r>
    </w:p>
    <w:p w:rsidR="00CC4CF9" w:rsidRPr="00061AB7" w:rsidRDefault="00CC4CF9" w:rsidP="003463F3">
      <w:pPr>
        <w:pStyle w:val="ConsPlusCell"/>
        <w:jc w:val="both"/>
      </w:pPr>
      <w:r w:rsidRPr="00061AB7">
        <w:t>96 2722     0     Колки</w:t>
      </w:r>
    </w:p>
    <w:p w:rsidR="00CC4CF9" w:rsidRPr="00061AB7" w:rsidRDefault="00CC4CF9" w:rsidP="003463F3">
      <w:pPr>
        <w:pStyle w:val="ConsPlusCell"/>
        <w:jc w:val="both"/>
      </w:pPr>
      <w:r w:rsidRPr="00061AB7">
        <w:t>96 2723     6     Подставки</w:t>
      </w:r>
    </w:p>
    <w:p w:rsidR="00CC4CF9" w:rsidRPr="00061AB7" w:rsidRDefault="00CC4CF9" w:rsidP="003463F3">
      <w:pPr>
        <w:pStyle w:val="ConsPlusCell"/>
        <w:jc w:val="both"/>
      </w:pPr>
      <w:r w:rsidRPr="00061AB7">
        <w:t>96 2724     1     Струнодержатели</w:t>
      </w:r>
    </w:p>
    <w:p w:rsidR="00CC4CF9" w:rsidRPr="00061AB7" w:rsidRDefault="00CC4CF9" w:rsidP="003463F3">
      <w:pPr>
        <w:pStyle w:val="ConsPlusCell"/>
        <w:jc w:val="both"/>
      </w:pPr>
      <w:r w:rsidRPr="00061AB7">
        <w:t>96 2725     7     Грифы</w:t>
      </w:r>
    </w:p>
    <w:p w:rsidR="00CC4CF9" w:rsidRPr="00061AB7" w:rsidRDefault="00CC4CF9" w:rsidP="003463F3">
      <w:pPr>
        <w:pStyle w:val="ConsPlusCell"/>
        <w:jc w:val="both"/>
      </w:pPr>
      <w:r w:rsidRPr="00061AB7">
        <w:t>96 2730     4     Принадлежности для щипковых музыкальных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инструментов</w:t>
      </w:r>
    </w:p>
    <w:p w:rsidR="00CC4CF9" w:rsidRPr="00061AB7" w:rsidRDefault="00CC4CF9" w:rsidP="003463F3">
      <w:pPr>
        <w:pStyle w:val="ConsPlusCell"/>
        <w:jc w:val="both"/>
      </w:pPr>
      <w:r w:rsidRPr="00061AB7">
        <w:t>96 2731     0     Ключи гитарные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2732     5     Медиаторы</w:t>
      </w:r>
    </w:p>
    <w:p w:rsidR="00CC4CF9" w:rsidRPr="00061AB7" w:rsidRDefault="00CC4CF9" w:rsidP="003463F3">
      <w:pPr>
        <w:pStyle w:val="ConsPlusCell"/>
        <w:jc w:val="both"/>
      </w:pPr>
      <w:r w:rsidRPr="00061AB7">
        <w:t>96 2733     0     Определители аппликатуры аккордов</w:t>
      </w:r>
    </w:p>
    <w:p w:rsidR="00CC4CF9" w:rsidRPr="00061AB7" w:rsidRDefault="00CC4CF9" w:rsidP="003463F3">
      <w:pPr>
        <w:pStyle w:val="ConsPlusCell"/>
        <w:jc w:val="both"/>
      </w:pPr>
      <w:r w:rsidRPr="00061AB7">
        <w:t>96 2740     9     Принадлежности для смычковых музыкальных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инструментов</w:t>
      </w:r>
    </w:p>
    <w:p w:rsidR="00CC4CF9" w:rsidRPr="00061AB7" w:rsidRDefault="00CC4CF9" w:rsidP="003463F3">
      <w:pPr>
        <w:pStyle w:val="ConsPlusCell"/>
        <w:jc w:val="both"/>
      </w:pPr>
      <w:r w:rsidRPr="00061AB7">
        <w:t>96 2741     4     Смычки</w:t>
      </w:r>
    </w:p>
    <w:p w:rsidR="00CC4CF9" w:rsidRPr="00061AB7" w:rsidRDefault="00CC4CF9" w:rsidP="003463F3">
      <w:pPr>
        <w:pStyle w:val="ConsPlusCell"/>
        <w:jc w:val="both"/>
      </w:pPr>
      <w:r w:rsidRPr="00061AB7">
        <w:t>96 2742     4     Подбородники для скрипок</w:t>
      </w:r>
    </w:p>
    <w:p w:rsidR="00CC4CF9" w:rsidRPr="00061AB7" w:rsidRDefault="00CC4CF9" w:rsidP="003463F3">
      <w:pPr>
        <w:pStyle w:val="ConsPlusCell"/>
        <w:jc w:val="both"/>
      </w:pPr>
      <w:r w:rsidRPr="00061AB7">
        <w:t>96 2743     5     Сурдины</w:t>
      </w:r>
    </w:p>
    <w:p w:rsidR="00CC4CF9" w:rsidRPr="00061AB7" w:rsidRDefault="00CC4CF9" w:rsidP="003463F3">
      <w:pPr>
        <w:pStyle w:val="ConsPlusCell"/>
        <w:jc w:val="both"/>
      </w:pPr>
      <w:r w:rsidRPr="00061AB7">
        <w:t>96 2744     0     Машинки для подстройки струн</w:t>
      </w:r>
    </w:p>
    <w:p w:rsidR="00CC4CF9" w:rsidRPr="00061AB7" w:rsidRDefault="00CC4CF9" w:rsidP="003463F3">
      <w:pPr>
        <w:pStyle w:val="ConsPlusCell"/>
        <w:jc w:val="both"/>
      </w:pPr>
      <w:r w:rsidRPr="00061AB7">
        <w:t>96 2750     3     Принадлежности для духовых музыкальных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инструментов</w:t>
      </w:r>
    </w:p>
    <w:p w:rsidR="00CC4CF9" w:rsidRPr="00061AB7" w:rsidRDefault="00CC4CF9" w:rsidP="003463F3">
      <w:pPr>
        <w:pStyle w:val="ConsPlusCell"/>
        <w:jc w:val="both"/>
      </w:pPr>
      <w:r w:rsidRPr="00061AB7">
        <w:t>96 2751     9     Машинки голосовые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2752     4     Трости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96 2753     8     Мундштуки</w:t>
      </w:r>
    </w:p>
    <w:p w:rsidR="00CC4CF9" w:rsidRPr="00061AB7" w:rsidRDefault="00CC4CF9" w:rsidP="003463F3">
      <w:pPr>
        <w:pStyle w:val="ConsPlusCell"/>
        <w:jc w:val="both"/>
      </w:pPr>
      <w:r w:rsidRPr="00061AB7">
        <w:t>96 2754     5     Сурдины</w:t>
      </w:r>
    </w:p>
    <w:p w:rsidR="00CC4CF9" w:rsidRPr="00061AB7" w:rsidRDefault="00CC4CF9" w:rsidP="003463F3">
      <w:pPr>
        <w:pStyle w:val="ConsPlusCell"/>
        <w:jc w:val="both"/>
      </w:pPr>
      <w:r w:rsidRPr="00061AB7">
        <w:t>96 2760     8     Принадлежности для ударных музыкальных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инструментов</w:t>
      </w:r>
    </w:p>
    <w:p w:rsidR="00CC4CF9" w:rsidRPr="00061AB7" w:rsidRDefault="00CC4CF9" w:rsidP="003463F3">
      <w:pPr>
        <w:pStyle w:val="ConsPlusCell"/>
        <w:jc w:val="both"/>
      </w:pPr>
      <w:r w:rsidRPr="00061AB7">
        <w:t>96 2761     3     Подставки</w:t>
      </w:r>
    </w:p>
    <w:p w:rsidR="00CC4CF9" w:rsidRPr="00061AB7" w:rsidRDefault="00CC4CF9" w:rsidP="003463F3">
      <w:pPr>
        <w:pStyle w:val="ConsPlusCell"/>
        <w:jc w:val="both"/>
      </w:pPr>
      <w:r w:rsidRPr="00061AB7">
        <w:t>96 2762     9     Палочки</w:t>
      </w:r>
    </w:p>
    <w:p w:rsidR="00CC4CF9" w:rsidRPr="00061AB7" w:rsidRDefault="00CC4CF9" w:rsidP="003463F3">
      <w:pPr>
        <w:pStyle w:val="ConsPlusCell"/>
        <w:jc w:val="both"/>
      </w:pPr>
      <w:r w:rsidRPr="00061AB7">
        <w:t>96 2763     4     Колотушки</w:t>
      </w:r>
    </w:p>
    <w:p w:rsidR="00CC4CF9" w:rsidRPr="00061AB7" w:rsidRDefault="00CC4CF9" w:rsidP="003463F3">
      <w:pPr>
        <w:pStyle w:val="ConsPlusCell"/>
        <w:jc w:val="both"/>
      </w:pPr>
      <w:r w:rsidRPr="00061AB7">
        <w:t>96 2764     1     Щетки оркестровые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2765     5     Мембраны (съемные)</w:t>
      </w:r>
    </w:p>
    <w:p w:rsidR="00CC4CF9" w:rsidRPr="00061AB7" w:rsidRDefault="00CC4CF9" w:rsidP="003463F3">
      <w:pPr>
        <w:pStyle w:val="ConsPlusCell"/>
        <w:jc w:val="both"/>
      </w:pPr>
      <w:r w:rsidRPr="00061AB7">
        <w:t>96 2770     2     Струны /</w:t>
      </w:r>
    </w:p>
    <w:p w:rsidR="00CC4CF9" w:rsidRPr="00061AB7" w:rsidRDefault="00CC4CF9" w:rsidP="003463F3">
      <w:pPr>
        <w:pStyle w:val="ConsPlusCell"/>
        <w:jc w:val="both"/>
      </w:pPr>
      <w:r w:rsidRPr="00061AB7">
        <w:t>96 2771     8     - металлические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2772     3     - синтетические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2780     7     Футляры и чехлы</w:t>
      </w:r>
    </w:p>
    <w:p w:rsidR="00CC4CF9" w:rsidRPr="00061AB7" w:rsidRDefault="00CC4CF9" w:rsidP="003463F3">
      <w:pPr>
        <w:pStyle w:val="ConsPlusCell"/>
        <w:jc w:val="both"/>
      </w:pPr>
      <w:r w:rsidRPr="00061AB7">
        <w:t>96 2781     2     Футляры</w:t>
      </w:r>
    </w:p>
    <w:p w:rsidR="00CC4CF9" w:rsidRPr="00061AB7" w:rsidRDefault="00CC4CF9" w:rsidP="003463F3">
      <w:pPr>
        <w:pStyle w:val="ConsPlusCell"/>
        <w:jc w:val="both"/>
      </w:pPr>
      <w:r w:rsidRPr="00061AB7">
        <w:t>96 2782     8     Чехлы</w:t>
      </w:r>
    </w:p>
    <w:p w:rsidR="00CC4CF9" w:rsidRPr="00061AB7" w:rsidRDefault="00CC4CF9" w:rsidP="003463F3">
      <w:pPr>
        <w:pStyle w:val="ConsPlusCell"/>
        <w:jc w:val="both"/>
      </w:pPr>
      <w:r w:rsidRPr="00061AB7">
        <w:t>96 2790     1     Принадлежности и запасные части для клавишных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инструментов</w:t>
      </w:r>
    </w:p>
    <w:p w:rsidR="00CC4CF9" w:rsidRPr="00061AB7" w:rsidRDefault="00CC4CF9" w:rsidP="003463F3">
      <w:pPr>
        <w:pStyle w:val="ConsPlusCell"/>
        <w:jc w:val="both"/>
      </w:pPr>
      <w:r w:rsidRPr="00061AB7">
        <w:t>96 2791     7     Гаммербанки</w:t>
      </w:r>
    </w:p>
    <w:p w:rsidR="00CC4CF9" w:rsidRPr="00061AB7" w:rsidRDefault="00CC4CF9" w:rsidP="003463F3">
      <w:pPr>
        <w:pStyle w:val="ConsPlusCell"/>
        <w:jc w:val="both"/>
      </w:pPr>
      <w:r w:rsidRPr="00061AB7">
        <w:t>96 2792     2     Механики</w:t>
      </w:r>
    </w:p>
    <w:p w:rsidR="00CC4CF9" w:rsidRPr="00061AB7" w:rsidRDefault="00CC4CF9" w:rsidP="003463F3">
      <w:pPr>
        <w:pStyle w:val="ConsPlusCell"/>
        <w:jc w:val="both"/>
      </w:pPr>
      <w:r w:rsidRPr="00061AB7">
        <w:t>96 2793     8     Клавиатуры</w:t>
      </w:r>
    </w:p>
    <w:p w:rsidR="00CC4CF9" w:rsidRPr="00061AB7" w:rsidRDefault="00CC4CF9" w:rsidP="003463F3">
      <w:pPr>
        <w:pStyle w:val="ConsPlusCell"/>
        <w:jc w:val="both"/>
      </w:pPr>
      <w:r w:rsidRPr="00061AB7">
        <w:t>96 2794     3     Конструкции опорные пианино</w:t>
      </w:r>
    </w:p>
    <w:p w:rsidR="00CC4CF9" w:rsidRPr="00061AB7" w:rsidRDefault="00CC4CF9" w:rsidP="003463F3">
      <w:pPr>
        <w:pStyle w:val="ConsPlusCell"/>
        <w:jc w:val="both"/>
      </w:pPr>
      <w:r w:rsidRPr="00061AB7">
        <w:t>96 2795     9     Детали щитовые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2900     8     Стенды, приборы и прочие принадлежности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музыкальных инструментов</w:t>
      </w:r>
    </w:p>
    <w:p w:rsidR="00CC4CF9" w:rsidRPr="00061AB7" w:rsidRDefault="00CC4CF9" w:rsidP="003463F3">
      <w:pPr>
        <w:pStyle w:val="ConsPlusCell"/>
        <w:jc w:val="both"/>
      </w:pPr>
      <w:r w:rsidRPr="00061AB7">
        <w:t>96 2930     1     Стенды и приборы для контроля музыкальных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инструментов</w:t>
      </w:r>
    </w:p>
    <w:p w:rsidR="00CC4CF9" w:rsidRPr="00061AB7" w:rsidRDefault="00CC4CF9" w:rsidP="003463F3">
      <w:pPr>
        <w:pStyle w:val="ConsPlusCell"/>
        <w:jc w:val="both"/>
      </w:pPr>
      <w:r w:rsidRPr="00061AB7">
        <w:t>96 2931     7     Стенды для контроля параметров музыкальных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инструментов</w:t>
      </w:r>
    </w:p>
    <w:p w:rsidR="00CC4CF9" w:rsidRPr="00061AB7" w:rsidRDefault="00CC4CF9" w:rsidP="003463F3">
      <w:pPr>
        <w:pStyle w:val="ConsPlusCell"/>
        <w:jc w:val="both"/>
      </w:pPr>
      <w:r w:rsidRPr="00061AB7">
        <w:t>96 2932     2     Приборы для контроля параметров музыкальных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инструментов</w:t>
      </w:r>
    </w:p>
    <w:p w:rsidR="00CC4CF9" w:rsidRPr="00061AB7" w:rsidRDefault="00CC4CF9" w:rsidP="003463F3">
      <w:pPr>
        <w:pStyle w:val="ConsPlusCell"/>
        <w:jc w:val="both"/>
      </w:pPr>
      <w:r w:rsidRPr="00061AB7">
        <w:t>96 2940     6     Приборы для настройки музыкальных инструментов</w:t>
      </w:r>
    </w:p>
    <w:p w:rsidR="00CC4CF9" w:rsidRPr="00061AB7" w:rsidRDefault="00CC4CF9" w:rsidP="003463F3">
      <w:pPr>
        <w:pStyle w:val="ConsPlusCell"/>
        <w:jc w:val="both"/>
      </w:pPr>
      <w:r w:rsidRPr="00061AB7">
        <w:t>96 2941     1     Камертоны</w:t>
      </w:r>
    </w:p>
    <w:p w:rsidR="00CC4CF9" w:rsidRPr="00061AB7" w:rsidRDefault="00CC4CF9" w:rsidP="003463F3">
      <w:pPr>
        <w:pStyle w:val="ConsPlusCell"/>
        <w:jc w:val="both"/>
      </w:pPr>
      <w:r w:rsidRPr="00061AB7">
        <w:t>96 2990     9     Принадлежности для музыкальных инструментов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2991     4     Пульты для нот</w:t>
      </w:r>
    </w:p>
    <w:p w:rsidR="00CC4CF9" w:rsidRPr="00061AB7" w:rsidRDefault="00CC4CF9" w:rsidP="003463F3">
      <w:pPr>
        <w:pStyle w:val="ConsPlusCell"/>
        <w:jc w:val="both"/>
      </w:pPr>
      <w:r w:rsidRPr="00061AB7">
        <w:t>96 2992     7     Метрономы</w:t>
      </w:r>
    </w:p>
    <w:p w:rsidR="00CC4CF9" w:rsidRPr="00061AB7" w:rsidRDefault="00CC4CF9" w:rsidP="003463F3">
      <w:pPr>
        <w:pStyle w:val="ConsPlusCell"/>
        <w:jc w:val="both"/>
      </w:pPr>
      <w:r w:rsidRPr="00061AB7">
        <w:t>96 2993     5     Стойки</w:t>
      </w:r>
    </w:p>
    <w:p w:rsidR="00CC4CF9" w:rsidRPr="00061AB7" w:rsidRDefault="00CC4CF9" w:rsidP="003463F3">
      <w:pPr>
        <w:pStyle w:val="ConsPlusCell"/>
        <w:jc w:val="both"/>
      </w:pPr>
      <w:r w:rsidRPr="00061AB7">
        <w:t>96 2994     0     Банкетки</w:t>
      </w:r>
    </w:p>
    <w:p w:rsidR="00CC4CF9" w:rsidRPr="00061AB7" w:rsidRDefault="00CC4CF9" w:rsidP="003463F3">
      <w:pPr>
        <w:pStyle w:val="ConsPlusCell"/>
        <w:jc w:val="both"/>
      </w:pPr>
      <w:r w:rsidRPr="00061AB7">
        <w:t>96 2995     6     Доски нотные звуковые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2996     1     Подушки для тростей и лабиальных духовых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музыкальных инструментов</w:t>
      </w:r>
    </w:p>
    <w:p w:rsidR="00CC4CF9" w:rsidRPr="00061AB7" w:rsidRDefault="00CC4CF9" w:rsidP="003463F3">
      <w:pPr>
        <w:pStyle w:val="ConsPlusCell"/>
        <w:jc w:val="both"/>
      </w:pPr>
      <w:r w:rsidRPr="00061AB7">
        <w:t>96 2997     7     Каподастр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96 3000     8     Игрушки и украшения елочные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96 3010     2     Игрушки электрифицированные *</w:t>
      </w:r>
    </w:p>
    <w:p w:rsidR="00CC4CF9" w:rsidRPr="00061AB7" w:rsidRDefault="00CC4CF9" w:rsidP="003463F3">
      <w:pPr>
        <w:pStyle w:val="ConsPlusCell"/>
        <w:jc w:val="both"/>
      </w:pPr>
      <w:r w:rsidRPr="00061AB7">
        <w:t>96 3011     8     Игрушки с микроэлектродвигателями *</w:t>
      </w:r>
    </w:p>
    <w:p w:rsidR="00CC4CF9" w:rsidRPr="00061AB7" w:rsidRDefault="00CC4CF9" w:rsidP="003463F3">
      <w:pPr>
        <w:pStyle w:val="ConsPlusCell"/>
        <w:jc w:val="both"/>
      </w:pPr>
      <w:r w:rsidRPr="00061AB7">
        <w:t>96 3020     7     Предметы для детского творчества *</w:t>
      </w:r>
    </w:p>
    <w:p w:rsidR="00CC4CF9" w:rsidRPr="00061AB7" w:rsidRDefault="00CC4CF9" w:rsidP="003463F3">
      <w:pPr>
        <w:pStyle w:val="ConsPlusCell"/>
        <w:jc w:val="both"/>
      </w:pPr>
      <w:r w:rsidRPr="00061AB7">
        <w:t>96 3030     1     Куклы *</w:t>
      </w:r>
    </w:p>
    <w:p w:rsidR="00CC4CF9" w:rsidRPr="00061AB7" w:rsidRDefault="00CC4CF9" w:rsidP="003463F3">
      <w:pPr>
        <w:pStyle w:val="ConsPlusCell"/>
        <w:jc w:val="both"/>
      </w:pPr>
      <w:r w:rsidRPr="00061AB7">
        <w:t>96 3080     4     Украшения елочные (в т.ч. искусственные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елки) *</w:t>
      </w:r>
    </w:p>
    <w:p w:rsidR="00CC4CF9" w:rsidRPr="00061AB7" w:rsidRDefault="00CC4CF9" w:rsidP="003463F3">
      <w:pPr>
        <w:pStyle w:val="ConsPlusCell"/>
        <w:jc w:val="both"/>
      </w:pPr>
      <w:r w:rsidRPr="00061AB7">
        <w:t>96 3090     9     Игрушки крупногабаритные *</w:t>
      </w:r>
    </w:p>
    <w:p w:rsidR="00CC4CF9" w:rsidRPr="00061AB7" w:rsidRDefault="00CC4CF9" w:rsidP="003463F3">
      <w:pPr>
        <w:pStyle w:val="ConsPlusCell"/>
        <w:jc w:val="both"/>
      </w:pPr>
      <w:r w:rsidRPr="00061AB7">
        <w:t>96 3100     1     Игрушки и украшения елочные металлические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3110     6     Игрушки металлические транспортные, техника,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сооружения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96 3111     1     - без механизмов</w:t>
      </w:r>
    </w:p>
    <w:p w:rsidR="00CC4CF9" w:rsidRPr="00061AB7" w:rsidRDefault="00CC4CF9" w:rsidP="003463F3">
      <w:pPr>
        <w:pStyle w:val="ConsPlusCell"/>
        <w:jc w:val="both"/>
      </w:pPr>
      <w:r w:rsidRPr="00061AB7">
        <w:t>96 3112     7     - механические (заводные, инерционные,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пружинные, рычажные)</w:t>
      </w:r>
    </w:p>
    <w:p w:rsidR="00CC4CF9" w:rsidRPr="00061AB7" w:rsidRDefault="00CC4CF9" w:rsidP="003463F3">
      <w:pPr>
        <w:pStyle w:val="ConsPlusCell"/>
        <w:jc w:val="both"/>
      </w:pPr>
      <w:r w:rsidRPr="00061AB7">
        <w:t>96 3113     2     - электротехнические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3114     8     - электромеханические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(с микроэлектродвигателями)</w:t>
      </w:r>
    </w:p>
    <w:p w:rsidR="00CC4CF9" w:rsidRPr="00061AB7" w:rsidRDefault="00CC4CF9" w:rsidP="003463F3">
      <w:pPr>
        <w:pStyle w:val="ConsPlusCell"/>
        <w:jc w:val="both"/>
      </w:pPr>
      <w:r w:rsidRPr="00061AB7">
        <w:t>96 3115     3     - электронные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3116     9     - на основе тепловых машин</w:t>
      </w:r>
    </w:p>
    <w:p w:rsidR="00CC4CF9" w:rsidRPr="00061AB7" w:rsidRDefault="00CC4CF9" w:rsidP="003463F3">
      <w:pPr>
        <w:pStyle w:val="ConsPlusCell"/>
        <w:jc w:val="both"/>
      </w:pPr>
      <w:r w:rsidRPr="00061AB7">
        <w:t>96 3117     4     - гидравлические, пневматические,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аэродинамические, действующие от магнитов</w:t>
      </w:r>
    </w:p>
    <w:p w:rsidR="00CC4CF9" w:rsidRPr="00061AB7" w:rsidRDefault="00CC4CF9" w:rsidP="003463F3">
      <w:pPr>
        <w:pStyle w:val="ConsPlusCell"/>
        <w:jc w:val="both"/>
      </w:pPr>
      <w:r w:rsidRPr="00061AB7">
        <w:t>96 3120     0     Предметы механические для детского творчества /</w:t>
      </w:r>
    </w:p>
    <w:p w:rsidR="00CC4CF9" w:rsidRPr="00061AB7" w:rsidRDefault="00CC4CF9" w:rsidP="003463F3">
      <w:pPr>
        <w:pStyle w:val="ConsPlusCell"/>
        <w:jc w:val="both"/>
      </w:pPr>
      <w:r w:rsidRPr="00061AB7">
        <w:t>96 3121     6     - без механизмов</w:t>
      </w:r>
    </w:p>
    <w:p w:rsidR="00CC4CF9" w:rsidRPr="00061AB7" w:rsidRDefault="00CC4CF9" w:rsidP="003463F3">
      <w:pPr>
        <w:pStyle w:val="ConsPlusCell"/>
        <w:jc w:val="both"/>
      </w:pPr>
      <w:r w:rsidRPr="00061AB7">
        <w:t>96 3122     1     - механические (заводные, инерционные,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пружинные, рычажные)</w:t>
      </w:r>
    </w:p>
    <w:p w:rsidR="00CC4CF9" w:rsidRPr="00061AB7" w:rsidRDefault="00CC4CF9" w:rsidP="003463F3">
      <w:pPr>
        <w:pStyle w:val="ConsPlusCell"/>
        <w:jc w:val="both"/>
      </w:pPr>
      <w:r w:rsidRPr="00061AB7">
        <w:t>96 3123     7     - электротехнические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3124     2     - электромеханические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(с микроэлектродвигателями)</w:t>
      </w:r>
    </w:p>
    <w:p w:rsidR="00CC4CF9" w:rsidRPr="00061AB7" w:rsidRDefault="00CC4CF9" w:rsidP="003463F3">
      <w:pPr>
        <w:pStyle w:val="ConsPlusCell"/>
        <w:jc w:val="both"/>
      </w:pPr>
      <w:r w:rsidRPr="00061AB7">
        <w:t>96 3125     8     - электронные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3126     3     - на основе тепловых машин</w:t>
      </w:r>
    </w:p>
    <w:p w:rsidR="00CC4CF9" w:rsidRPr="00061AB7" w:rsidRDefault="00CC4CF9" w:rsidP="003463F3">
      <w:pPr>
        <w:pStyle w:val="ConsPlusCell"/>
        <w:jc w:val="both"/>
      </w:pPr>
      <w:r w:rsidRPr="00061AB7">
        <w:t>96 3127     9     - гидравлические, пневматические,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аэродинамические, действующие от магнитов</w:t>
      </w:r>
    </w:p>
    <w:p w:rsidR="00CC4CF9" w:rsidRPr="00061AB7" w:rsidRDefault="00CC4CF9" w:rsidP="003463F3">
      <w:pPr>
        <w:pStyle w:val="ConsPlusCell"/>
        <w:jc w:val="both"/>
      </w:pPr>
      <w:r w:rsidRPr="00061AB7">
        <w:t>96 3128     4     - с двигателями внутреннего сгорания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3140     1     Фигурки людей и животных металлические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96 3141     5     - без механизмов</w:t>
      </w:r>
    </w:p>
    <w:p w:rsidR="00CC4CF9" w:rsidRPr="00061AB7" w:rsidRDefault="00CC4CF9" w:rsidP="003463F3">
      <w:pPr>
        <w:pStyle w:val="ConsPlusCell"/>
        <w:jc w:val="both"/>
      </w:pPr>
      <w:r w:rsidRPr="00061AB7">
        <w:t>96 3142     0     - механические (заводные, инерционные,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пружинные, рычажные)</w:t>
      </w:r>
    </w:p>
    <w:p w:rsidR="00CC4CF9" w:rsidRPr="00061AB7" w:rsidRDefault="00CC4CF9" w:rsidP="003463F3">
      <w:pPr>
        <w:pStyle w:val="ConsPlusCell"/>
        <w:jc w:val="both"/>
      </w:pPr>
      <w:r w:rsidRPr="00061AB7">
        <w:t>96 3144     1     - электромеханические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(с микроэлектродвигателями)</w:t>
      </w:r>
    </w:p>
    <w:p w:rsidR="00CC4CF9" w:rsidRPr="00061AB7" w:rsidRDefault="00CC4CF9" w:rsidP="003463F3">
      <w:pPr>
        <w:pStyle w:val="ConsPlusCell"/>
        <w:jc w:val="both"/>
      </w:pPr>
      <w:r w:rsidRPr="00061AB7">
        <w:t>96 3150     4     Предметы металлические игрового обихода /</w:t>
      </w:r>
    </w:p>
    <w:p w:rsidR="00CC4CF9" w:rsidRPr="00061AB7" w:rsidRDefault="00CC4CF9" w:rsidP="003463F3">
      <w:pPr>
        <w:pStyle w:val="ConsPlusCell"/>
        <w:jc w:val="both"/>
      </w:pPr>
      <w:r w:rsidRPr="00061AB7">
        <w:t>96 3151     5     - без механизмов</w:t>
      </w:r>
    </w:p>
    <w:p w:rsidR="00CC4CF9" w:rsidRPr="00061AB7" w:rsidRDefault="00CC4CF9" w:rsidP="003463F3">
      <w:pPr>
        <w:pStyle w:val="ConsPlusCell"/>
        <w:jc w:val="both"/>
      </w:pPr>
      <w:r w:rsidRPr="00061AB7">
        <w:t>96 3152     5     - механические (заводские, инерционные,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пружинные, рычажные)</w:t>
      </w:r>
    </w:p>
    <w:p w:rsidR="00CC4CF9" w:rsidRPr="00061AB7" w:rsidRDefault="00CC4CF9" w:rsidP="003463F3">
      <w:pPr>
        <w:pStyle w:val="ConsPlusCell"/>
        <w:jc w:val="both"/>
      </w:pPr>
      <w:r w:rsidRPr="00061AB7">
        <w:t>96 3153     0     - электротехнические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3154     6     - электромеханические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(с микроэлектродвигателями)</w:t>
      </w:r>
    </w:p>
    <w:p w:rsidR="00CC4CF9" w:rsidRPr="00061AB7" w:rsidRDefault="00CC4CF9" w:rsidP="003463F3">
      <w:pPr>
        <w:pStyle w:val="ConsPlusCell"/>
        <w:jc w:val="both"/>
      </w:pPr>
      <w:r w:rsidRPr="00061AB7">
        <w:t>96 3157     2     - гидравлические, пневматические,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аэродинамические, действующие от магнитов</w:t>
      </w:r>
    </w:p>
    <w:p w:rsidR="00CC4CF9" w:rsidRPr="00061AB7" w:rsidRDefault="00CC4CF9" w:rsidP="003463F3">
      <w:pPr>
        <w:pStyle w:val="ConsPlusCell"/>
        <w:jc w:val="both"/>
      </w:pPr>
      <w:r w:rsidRPr="00061AB7">
        <w:t>96 3160     9     Игры настольные из металла /</w:t>
      </w:r>
    </w:p>
    <w:p w:rsidR="00CC4CF9" w:rsidRPr="00061AB7" w:rsidRDefault="00CC4CF9" w:rsidP="003463F3">
      <w:pPr>
        <w:pStyle w:val="ConsPlusCell"/>
        <w:jc w:val="both"/>
      </w:pPr>
      <w:r w:rsidRPr="00061AB7">
        <w:t>96 3161     4     - без механизмов</w:t>
      </w:r>
    </w:p>
    <w:p w:rsidR="00CC4CF9" w:rsidRPr="00061AB7" w:rsidRDefault="00CC4CF9" w:rsidP="003463F3">
      <w:pPr>
        <w:pStyle w:val="ConsPlusCell"/>
        <w:jc w:val="both"/>
      </w:pPr>
      <w:r w:rsidRPr="00061AB7">
        <w:t>96 3162     9     - механические (заводные, инерционные,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пружинные, рычажные)</w:t>
      </w:r>
    </w:p>
    <w:p w:rsidR="00CC4CF9" w:rsidRPr="00061AB7" w:rsidRDefault="00CC4CF9" w:rsidP="003463F3">
      <w:pPr>
        <w:pStyle w:val="ConsPlusCell"/>
        <w:jc w:val="both"/>
      </w:pPr>
      <w:r w:rsidRPr="00061AB7">
        <w:t>96 3163     5     - электротехнические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3164     0     - электромеханические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(с микроэлектродвигателями)</w:t>
      </w:r>
    </w:p>
    <w:p w:rsidR="00CC4CF9" w:rsidRPr="00061AB7" w:rsidRDefault="00CC4CF9" w:rsidP="003463F3">
      <w:pPr>
        <w:pStyle w:val="ConsPlusCell"/>
        <w:jc w:val="both"/>
      </w:pPr>
      <w:r w:rsidRPr="00061AB7">
        <w:t>96 3165     6     - электронные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3167     7     - гидравлические, пневматические,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аэродинамические, действующие от магнитов</w:t>
      </w:r>
    </w:p>
    <w:p w:rsidR="00CC4CF9" w:rsidRPr="00061AB7" w:rsidRDefault="00CC4CF9" w:rsidP="003463F3">
      <w:pPr>
        <w:pStyle w:val="ConsPlusCell"/>
        <w:jc w:val="both"/>
      </w:pPr>
      <w:r w:rsidRPr="00061AB7">
        <w:t>96 3170     3     Игрушки спортивные из металла /</w:t>
      </w:r>
    </w:p>
    <w:p w:rsidR="00CC4CF9" w:rsidRPr="00061AB7" w:rsidRDefault="00CC4CF9" w:rsidP="003463F3">
      <w:pPr>
        <w:pStyle w:val="ConsPlusCell"/>
        <w:jc w:val="both"/>
      </w:pPr>
      <w:r w:rsidRPr="00061AB7">
        <w:t>96 3171     9     - без механизмов</w:t>
      </w:r>
    </w:p>
    <w:p w:rsidR="00CC4CF9" w:rsidRPr="00061AB7" w:rsidRDefault="00CC4CF9" w:rsidP="003463F3">
      <w:pPr>
        <w:pStyle w:val="ConsPlusCell"/>
        <w:jc w:val="both"/>
      </w:pPr>
      <w:r w:rsidRPr="00061AB7">
        <w:t>96 3172     4     - механические (заводные, инерционные,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пружинные, рычажные)</w:t>
      </w:r>
    </w:p>
    <w:p w:rsidR="00CC4CF9" w:rsidRPr="00061AB7" w:rsidRDefault="00CC4CF9" w:rsidP="003463F3">
      <w:pPr>
        <w:pStyle w:val="ConsPlusCell"/>
        <w:jc w:val="both"/>
      </w:pPr>
      <w:r w:rsidRPr="00061AB7">
        <w:t>96 3174     5     - электромеханические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(с микроэлектродвигателями)</w:t>
      </w:r>
    </w:p>
    <w:p w:rsidR="00CC4CF9" w:rsidRPr="00061AB7" w:rsidRDefault="00CC4CF9" w:rsidP="003463F3">
      <w:pPr>
        <w:pStyle w:val="ConsPlusCell"/>
        <w:jc w:val="both"/>
      </w:pPr>
      <w:r w:rsidRPr="00061AB7">
        <w:t>96 3175     0     - электронные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3177     1     - гидравлические, пневматические,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аэродинамические, действующие от магнитов</w:t>
      </w:r>
    </w:p>
    <w:p w:rsidR="00CC4CF9" w:rsidRPr="00061AB7" w:rsidRDefault="00CC4CF9" w:rsidP="003463F3">
      <w:pPr>
        <w:pStyle w:val="ConsPlusCell"/>
        <w:jc w:val="both"/>
      </w:pPr>
      <w:r w:rsidRPr="00061AB7">
        <w:t>96 3180     8     Украшения елочные из металла /</w:t>
      </w:r>
    </w:p>
    <w:p w:rsidR="00CC4CF9" w:rsidRPr="00061AB7" w:rsidRDefault="00CC4CF9" w:rsidP="003463F3">
      <w:pPr>
        <w:pStyle w:val="ConsPlusCell"/>
        <w:jc w:val="both"/>
      </w:pPr>
      <w:r w:rsidRPr="00061AB7">
        <w:t>96 3181     3     - без механизмов</w:t>
      </w:r>
    </w:p>
    <w:p w:rsidR="00CC4CF9" w:rsidRPr="00061AB7" w:rsidRDefault="00CC4CF9" w:rsidP="003463F3">
      <w:pPr>
        <w:pStyle w:val="ConsPlusCell"/>
        <w:jc w:val="both"/>
      </w:pPr>
      <w:r w:rsidRPr="00061AB7">
        <w:t>96 3183     4     - электротехнические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3184     6     - электромеханические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(с микроэлектродвигателями)</w:t>
      </w:r>
    </w:p>
    <w:p w:rsidR="00CC4CF9" w:rsidRPr="00061AB7" w:rsidRDefault="00CC4CF9" w:rsidP="003463F3">
      <w:pPr>
        <w:pStyle w:val="ConsPlusCell"/>
        <w:jc w:val="both"/>
      </w:pPr>
      <w:r w:rsidRPr="00061AB7">
        <w:t>96 3200     5     Игрушки и украшения елочные деревянные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3210     8     Игрушки деревянные транспортные, техника,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сооружения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96 3211     5     - без механизмов</w:t>
      </w:r>
    </w:p>
    <w:p w:rsidR="00CC4CF9" w:rsidRPr="00061AB7" w:rsidRDefault="00CC4CF9" w:rsidP="003463F3">
      <w:pPr>
        <w:pStyle w:val="ConsPlusCell"/>
        <w:jc w:val="both"/>
      </w:pPr>
      <w:r w:rsidRPr="00061AB7">
        <w:t>96 3220     4     Предметы деревянные для детского творчества /</w:t>
      </w:r>
    </w:p>
    <w:p w:rsidR="00CC4CF9" w:rsidRPr="00061AB7" w:rsidRDefault="00CC4CF9" w:rsidP="003463F3">
      <w:pPr>
        <w:pStyle w:val="ConsPlusCell"/>
        <w:jc w:val="both"/>
      </w:pPr>
      <w:r w:rsidRPr="00061AB7">
        <w:t>96 3221     1     - без механизмов</w:t>
      </w:r>
    </w:p>
    <w:p w:rsidR="00CC4CF9" w:rsidRPr="00061AB7" w:rsidRDefault="00CC4CF9" w:rsidP="003463F3">
      <w:pPr>
        <w:pStyle w:val="ConsPlusCell"/>
        <w:jc w:val="both"/>
      </w:pPr>
      <w:r w:rsidRPr="00061AB7">
        <w:t>96 3223     0     - электротехнические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3230     9     Куклы деревянные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96 3231     4     - без механизмов</w:t>
      </w:r>
    </w:p>
    <w:p w:rsidR="00CC4CF9" w:rsidRPr="00061AB7" w:rsidRDefault="00CC4CF9" w:rsidP="003463F3">
      <w:pPr>
        <w:pStyle w:val="ConsPlusCell"/>
        <w:jc w:val="both"/>
      </w:pPr>
      <w:r w:rsidRPr="00061AB7">
        <w:t>96 3240     3     Фигурки людей и животных деревянные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96 3241     9     - без механизмов</w:t>
      </w:r>
    </w:p>
    <w:p w:rsidR="00CC4CF9" w:rsidRPr="00061AB7" w:rsidRDefault="00CC4CF9" w:rsidP="003463F3">
      <w:pPr>
        <w:pStyle w:val="ConsPlusCell"/>
        <w:jc w:val="both"/>
      </w:pPr>
      <w:r w:rsidRPr="00061AB7">
        <w:t>96 3242     4     - механические (заводные, инерционные,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пружинные, рычажные)</w:t>
      </w:r>
    </w:p>
    <w:p w:rsidR="00CC4CF9" w:rsidRPr="00061AB7" w:rsidRDefault="00CC4CF9" w:rsidP="003463F3">
      <w:pPr>
        <w:pStyle w:val="ConsPlusCell"/>
        <w:jc w:val="both"/>
      </w:pPr>
      <w:r w:rsidRPr="00061AB7">
        <w:t>96 3250     8     Предметы деревянные игрового обихода /</w:t>
      </w:r>
    </w:p>
    <w:p w:rsidR="00CC4CF9" w:rsidRPr="00061AB7" w:rsidRDefault="00CC4CF9" w:rsidP="003463F3">
      <w:pPr>
        <w:pStyle w:val="ConsPlusCell"/>
        <w:jc w:val="both"/>
      </w:pPr>
      <w:r w:rsidRPr="00061AB7">
        <w:t>96 3251     3     - без механизмов</w:t>
      </w:r>
    </w:p>
    <w:p w:rsidR="00CC4CF9" w:rsidRPr="00061AB7" w:rsidRDefault="00CC4CF9" w:rsidP="003463F3">
      <w:pPr>
        <w:pStyle w:val="ConsPlusCell"/>
        <w:jc w:val="both"/>
      </w:pPr>
      <w:r w:rsidRPr="00061AB7">
        <w:t>96 3252     9     - механические (заводные, инерционные,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пружинные, рычажные)</w:t>
      </w:r>
    </w:p>
    <w:p w:rsidR="00CC4CF9" w:rsidRPr="00061AB7" w:rsidRDefault="00CC4CF9" w:rsidP="003463F3">
      <w:pPr>
        <w:pStyle w:val="ConsPlusCell"/>
        <w:jc w:val="both"/>
      </w:pPr>
      <w:r w:rsidRPr="00061AB7">
        <w:t>96 3260     2     Игры настольные из дерева /</w:t>
      </w:r>
    </w:p>
    <w:p w:rsidR="00CC4CF9" w:rsidRPr="00061AB7" w:rsidRDefault="00CC4CF9" w:rsidP="003463F3">
      <w:pPr>
        <w:pStyle w:val="ConsPlusCell"/>
        <w:jc w:val="both"/>
      </w:pPr>
      <w:r w:rsidRPr="00061AB7">
        <w:t>96 3261     8     - без механизмов</w:t>
      </w:r>
    </w:p>
    <w:p w:rsidR="00CC4CF9" w:rsidRPr="00061AB7" w:rsidRDefault="00CC4CF9" w:rsidP="003463F3">
      <w:pPr>
        <w:pStyle w:val="ConsPlusCell"/>
        <w:jc w:val="both"/>
      </w:pPr>
      <w:r w:rsidRPr="00061AB7">
        <w:t>96 3270     7     Игрушки спортивные из дерева /</w:t>
      </w:r>
    </w:p>
    <w:p w:rsidR="00CC4CF9" w:rsidRPr="00061AB7" w:rsidRDefault="00CC4CF9" w:rsidP="003463F3">
      <w:pPr>
        <w:pStyle w:val="ConsPlusCell"/>
        <w:jc w:val="both"/>
      </w:pPr>
      <w:r w:rsidRPr="00061AB7">
        <w:t>96 3271     2     - без механизмов</w:t>
      </w:r>
    </w:p>
    <w:p w:rsidR="00CC4CF9" w:rsidRPr="00061AB7" w:rsidRDefault="00CC4CF9" w:rsidP="003463F3">
      <w:pPr>
        <w:pStyle w:val="ConsPlusCell"/>
        <w:jc w:val="both"/>
      </w:pPr>
      <w:r w:rsidRPr="00061AB7">
        <w:t>96 3272     8     - механические (заводные, инерционные,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пружинные, рычажные)</w:t>
      </w:r>
    </w:p>
    <w:p w:rsidR="00CC4CF9" w:rsidRPr="00061AB7" w:rsidRDefault="00CC4CF9" w:rsidP="003463F3">
      <w:pPr>
        <w:pStyle w:val="ConsPlusCell"/>
        <w:jc w:val="both"/>
      </w:pPr>
      <w:r w:rsidRPr="00061AB7">
        <w:t>96 3280     1     Украшения елочные из дерева /</w:t>
      </w:r>
    </w:p>
    <w:p w:rsidR="00CC4CF9" w:rsidRPr="00061AB7" w:rsidRDefault="00CC4CF9" w:rsidP="003463F3">
      <w:pPr>
        <w:pStyle w:val="ConsPlusCell"/>
        <w:jc w:val="both"/>
      </w:pPr>
      <w:r w:rsidRPr="00061AB7">
        <w:t>96 3281     7     - без механизмов</w:t>
      </w:r>
    </w:p>
    <w:p w:rsidR="00CC4CF9" w:rsidRPr="00061AB7" w:rsidRDefault="00CC4CF9" w:rsidP="003463F3">
      <w:pPr>
        <w:pStyle w:val="ConsPlusCell"/>
        <w:jc w:val="both"/>
      </w:pPr>
      <w:r w:rsidRPr="00061AB7">
        <w:t>96 3290     6     Игрушки деревянные для детей ясельного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возраста /</w:t>
      </w:r>
    </w:p>
    <w:p w:rsidR="00CC4CF9" w:rsidRPr="00061AB7" w:rsidRDefault="00CC4CF9" w:rsidP="003463F3">
      <w:pPr>
        <w:pStyle w:val="ConsPlusCell"/>
        <w:jc w:val="both"/>
      </w:pPr>
      <w:r w:rsidRPr="00061AB7">
        <w:t>96 3291     1     - без механизмов</w:t>
      </w:r>
    </w:p>
    <w:p w:rsidR="00CC4CF9" w:rsidRPr="00061AB7" w:rsidRDefault="00CC4CF9" w:rsidP="003463F3">
      <w:pPr>
        <w:pStyle w:val="ConsPlusCell"/>
        <w:jc w:val="both"/>
      </w:pPr>
      <w:r w:rsidRPr="00061AB7">
        <w:t>96 3300     9     Игрушки и украшения елочные пластмассовые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3310     3     Игрушки пластмассовые транспортные, техника,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сооружения /</w:t>
      </w:r>
    </w:p>
    <w:p w:rsidR="00CC4CF9" w:rsidRPr="00061AB7" w:rsidRDefault="00CC4CF9" w:rsidP="003463F3">
      <w:pPr>
        <w:pStyle w:val="ConsPlusCell"/>
        <w:jc w:val="both"/>
      </w:pPr>
      <w:r w:rsidRPr="00061AB7">
        <w:t>96 3311     9     - без механизмов</w:t>
      </w:r>
    </w:p>
    <w:p w:rsidR="00CC4CF9" w:rsidRPr="00061AB7" w:rsidRDefault="00CC4CF9" w:rsidP="003463F3">
      <w:pPr>
        <w:pStyle w:val="ConsPlusCell"/>
        <w:jc w:val="both"/>
      </w:pPr>
      <w:r w:rsidRPr="00061AB7">
        <w:t>96 3312     4     - механические (заводные, инерционные,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пружинные, рычажные)</w:t>
      </w:r>
    </w:p>
    <w:p w:rsidR="00CC4CF9" w:rsidRPr="00061AB7" w:rsidRDefault="00CC4CF9" w:rsidP="003463F3">
      <w:pPr>
        <w:pStyle w:val="ConsPlusCell"/>
        <w:jc w:val="both"/>
      </w:pPr>
      <w:r w:rsidRPr="00061AB7">
        <w:t>96 3313     5     - электротехнические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3314     5     - электромеханические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(с микроэлектродвигателями)</w:t>
      </w:r>
    </w:p>
    <w:p w:rsidR="00CC4CF9" w:rsidRPr="00061AB7" w:rsidRDefault="00CC4CF9" w:rsidP="003463F3">
      <w:pPr>
        <w:pStyle w:val="ConsPlusCell"/>
        <w:jc w:val="both"/>
      </w:pPr>
      <w:r w:rsidRPr="00061AB7">
        <w:t>96 3315     0     - электронные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3316     6     - на основе тепловых машин</w:t>
      </w:r>
    </w:p>
    <w:p w:rsidR="00CC4CF9" w:rsidRPr="00061AB7" w:rsidRDefault="00CC4CF9" w:rsidP="003463F3">
      <w:pPr>
        <w:pStyle w:val="ConsPlusCell"/>
        <w:jc w:val="both"/>
      </w:pPr>
      <w:r w:rsidRPr="00061AB7">
        <w:t>96 3317     1     - гидравлические, пневматические,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аэродинамические, действующие от магнитов</w:t>
      </w:r>
    </w:p>
    <w:p w:rsidR="00CC4CF9" w:rsidRPr="00061AB7" w:rsidRDefault="00CC4CF9" w:rsidP="003463F3">
      <w:pPr>
        <w:pStyle w:val="ConsPlusCell"/>
        <w:jc w:val="both"/>
      </w:pPr>
      <w:r w:rsidRPr="00061AB7">
        <w:t>96 3318     7     - с двигателями внутреннего сгорания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3320     8     Предметы пластмассовые для детского творчества /</w:t>
      </w:r>
    </w:p>
    <w:p w:rsidR="00CC4CF9" w:rsidRPr="00061AB7" w:rsidRDefault="00CC4CF9" w:rsidP="003463F3">
      <w:pPr>
        <w:pStyle w:val="ConsPlusCell"/>
        <w:jc w:val="both"/>
      </w:pPr>
      <w:r w:rsidRPr="00061AB7">
        <w:t>96 3321     3     - без механизмов</w:t>
      </w:r>
    </w:p>
    <w:p w:rsidR="00CC4CF9" w:rsidRPr="00061AB7" w:rsidRDefault="00CC4CF9" w:rsidP="003463F3">
      <w:pPr>
        <w:pStyle w:val="ConsPlusCell"/>
        <w:jc w:val="both"/>
      </w:pPr>
      <w:r w:rsidRPr="00061AB7">
        <w:t>96 3322     9     - механические (заводные, инерционные,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пружинные, рычажные)</w:t>
      </w:r>
    </w:p>
    <w:p w:rsidR="00CC4CF9" w:rsidRPr="00061AB7" w:rsidRDefault="00CC4CF9" w:rsidP="003463F3">
      <w:pPr>
        <w:pStyle w:val="ConsPlusCell"/>
        <w:jc w:val="both"/>
      </w:pPr>
      <w:r w:rsidRPr="00061AB7">
        <w:t>96 3323     4     - электротехнические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3324     9     - электромеханические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(с микроэлектродвигателями)</w:t>
      </w:r>
    </w:p>
    <w:p w:rsidR="00CC4CF9" w:rsidRPr="00061AB7" w:rsidRDefault="00CC4CF9" w:rsidP="003463F3">
      <w:pPr>
        <w:pStyle w:val="ConsPlusCell"/>
        <w:jc w:val="both"/>
      </w:pPr>
      <w:r w:rsidRPr="00061AB7">
        <w:t>96 3325     5     - электронные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3326     0     - на основе тепловых машин</w:t>
      </w:r>
    </w:p>
    <w:p w:rsidR="00CC4CF9" w:rsidRPr="00061AB7" w:rsidRDefault="00CC4CF9" w:rsidP="003463F3">
      <w:pPr>
        <w:pStyle w:val="ConsPlusCell"/>
        <w:jc w:val="both"/>
      </w:pPr>
      <w:r w:rsidRPr="00061AB7">
        <w:t>96 3327     6     - гидравлические, пневматические,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аэродинамические, действующие от магнитов</w:t>
      </w:r>
    </w:p>
    <w:p w:rsidR="00CC4CF9" w:rsidRPr="00061AB7" w:rsidRDefault="00CC4CF9" w:rsidP="003463F3">
      <w:pPr>
        <w:pStyle w:val="ConsPlusCell"/>
        <w:jc w:val="both"/>
      </w:pPr>
      <w:r w:rsidRPr="00061AB7">
        <w:t>96 3328     1     - с двигателями внутреннего сгорания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3330     2     Куклы пластмассовые /</w:t>
      </w:r>
    </w:p>
    <w:p w:rsidR="00CC4CF9" w:rsidRPr="00061AB7" w:rsidRDefault="00CC4CF9" w:rsidP="003463F3">
      <w:pPr>
        <w:pStyle w:val="ConsPlusCell"/>
        <w:jc w:val="both"/>
      </w:pPr>
      <w:r w:rsidRPr="00061AB7">
        <w:t>96 3331     8     - без механизмов</w:t>
      </w:r>
    </w:p>
    <w:p w:rsidR="00CC4CF9" w:rsidRPr="00061AB7" w:rsidRDefault="00CC4CF9" w:rsidP="003463F3">
      <w:pPr>
        <w:pStyle w:val="ConsPlusCell"/>
        <w:jc w:val="both"/>
      </w:pPr>
      <w:r w:rsidRPr="00061AB7">
        <w:t>96 3332     3     - механические (заводные, инерционные,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пружинные, рычажные)</w:t>
      </w:r>
    </w:p>
    <w:p w:rsidR="00CC4CF9" w:rsidRPr="00061AB7" w:rsidRDefault="00CC4CF9" w:rsidP="003463F3">
      <w:pPr>
        <w:pStyle w:val="ConsPlusCell"/>
        <w:jc w:val="both"/>
      </w:pPr>
      <w:r w:rsidRPr="00061AB7">
        <w:t>96 3334     4     - электромеханические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(с микроэлектродвигателями)</w:t>
      </w:r>
    </w:p>
    <w:p w:rsidR="00CC4CF9" w:rsidRPr="00061AB7" w:rsidRDefault="00CC4CF9" w:rsidP="003463F3">
      <w:pPr>
        <w:pStyle w:val="ConsPlusCell"/>
        <w:jc w:val="both"/>
      </w:pPr>
      <w:r w:rsidRPr="00061AB7">
        <w:t>96 3337     0     - гидравлические, пневматические,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аэродинамические, действующие от магнитов</w:t>
      </w:r>
    </w:p>
    <w:p w:rsidR="00CC4CF9" w:rsidRPr="00061AB7" w:rsidRDefault="00CC4CF9" w:rsidP="003463F3">
      <w:pPr>
        <w:pStyle w:val="ConsPlusCell"/>
        <w:jc w:val="both"/>
      </w:pPr>
      <w:r w:rsidRPr="00061AB7">
        <w:t>96 3340     7     Фигурки людей и животных пластмассовые /</w:t>
      </w:r>
    </w:p>
    <w:p w:rsidR="00CC4CF9" w:rsidRPr="00061AB7" w:rsidRDefault="00CC4CF9" w:rsidP="003463F3">
      <w:pPr>
        <w:pStyle w:val="ConsPlusCell"/>
        <w:jc w:val="both"/>
      </w:pPr>
      <w:r w:rsidRPr="00061AB7">
        <w:t>96 3341     2     - без механизмов</w:t>
      </w:r>
    </w:p>
    <w:p w:rsidR="00CC4CF9" w:rsidRPr="00061AB7" w:rsidRDefault="00CC4CF9" w:rsidP="003463F3">
      <w:pPr>
        <w:pStyle w:val="ConsPlusCell"/>
        <w:jc w:val="both"/>
      </w:pPr>
      <w:r w:rsidRPr="00061AB7">
        <w:t>96 3342     8     - механические (заводные, инерционные,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пружинные, рычажные)</w:t>
      </w:r>
    </w:p>
    <w:p w:rsidR="00CC4CF9" w:rsidRPr="00061AB7" w:rsidRDefault="00CC4CF9" w:rsidP="003463F3">
      <w:pPr>
        <w:pStyle w:val="ConsPlusCell"/>
        <w:jc w:val="both"/>
      </w:pPr>
      <w:r w:rsidRPr="00061AB7">
        <w:t>96 3344     9     - электромеханические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(с микроэлектродвигателями)</w:t>
      </w:r>
    </w:p>
    <w:p w:rsidR="00CC4CF9" w:rsidRPr="00061AB7" w:rsidRDefault="00CC4CF9" w:rsidP="003463F3">
      <w:pPr>
        <w:pStyle w:val="ConsPlusCell"/>
        <w:jc w:val="both"/>
      </w:pPr>
      <w:r w:rsidRPr="00061AB7">
        <w:t>96 3347     5     - гидравлические, пневматические,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аэродинамические, действующие от магнитов</w:t>
      </w:r>
    </w:p>
    <w:p w:rsidR="00CC4CF9" w:rsidRPr="00061AB7" w:rsidRDefault="00CC4CF9" w:rsidP="003463F3">
      <w:pPr>
        <w:pStyle w:val="ConsPlusCell"/>
        <w:jc w:val="both"/>
      </w:pPr>
      <w:r w:rsidRPr="00061AB7">
        <w:t>96 3350     1     Предметы пластмассовые игрового обихода /</w:t>
      </w:r>
    </w:p>
    <w:p w:rsidR="00CC4CF9" w:rsidRPr="00061AB7" w:rsidRDefault="00CC4CF9" w:rsidP="003463F3">
      <w:pPr>
        <w:pStyle w:val="ConsPlusCell"/>
        <w:jc w:val="both"/>
      </w:pPr>
      <w:r w:rsidRPr="00061AB7">
        <w:t>96 3351     7     - без механизмов</w:t>
      </w:r>
    </w:p>
    <w:p w:rsidR="00CC4CF9" w:rsidRPr="00061AB7" w:rsidRDefault="00CC4CF9" w:rsidP="003463F3">
      <w:pPr>
        <w:pStyle w:val="ConsPlusCell"/>
        <w:jc w:val="both"/>
      </w:pPr>
      <w:r w:rsidRPr="00061AB7">
        <w:t>96 3352     2     - механические (заводные, инерционные,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пружинные, рычажные)</w:t>
      </w:r>
    </w:p>
    <w:p w:rsidR="00CC4CF9" w:rsidRPr="00061AB7" w:rsidRDefault="00CC4CF9" w:rsidP="003463F3">
      <w:pPr>
        <w:pStyle w:val="ConsPlusCell"/>
        <w:jc w:val="both"/>
      </w:pPr>
      <w:r w:rsidRPr="00061AB7">
        <w:t>96 3353     8     - электротехнические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3354     3     - электромеханические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(с микроэлектродвигателями)</w:t>
      </w:r>
    </w:p>
    <w:p w:rsidR="00CC4CF9" w:rsidRPr="00061AB7" w:rsidRDefault="00CC4CF9" w:rsidP="003463F3">
      <w:pPr>
        <w:pStyle w:val="ConsPlusCell"/>
        <w:jc w:val="both"/>
      </w:pPr>
      <w:r w:rsidRPr="00061AB7">
        <w:t>96 3355     9     - электронные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3357     0     - гидравлические, пневматические,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аэродинамические, действующие от магнитов</w:t>
      </w:r>
    </w:p>
    <w:p w:rsidR="00CC4CF9" w:rsidRPr="00061AB7" w:rsidRDefault="00CC4CF9" w:rsidP="003463F3">
      <w:pPr>
        <w:pStyle w:val="ConsPlusCell"/>
        <w:jc w:val="both"/>
      </w:pPr>
      <w:r w:rsidRPr="00061AB7">
        <w:t>96 3360     6     Игры пластмассовые настольные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96 3361     1     - без механизмов</w:t>
      </w:r>
    </w:p>
    <w:p w:rsidR="00CC4CF9" w:rsidRPr="00061AB7" w:rsidRDefault="00CC4CF9" w:rsidP="003463F3">
      <w:pPr>
        <w:pStyle w:val="ConsPlusCell"/>
        <w:jc w:val="both"/>
      </w:pPr>
      <w:r w:rsidRPr="00061AB7">
        <w:t>96 3362     7     - механические (заводные, инерционные,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пружинные, рычажные)</w:t>
      </w:r>
    </w:p>
    <w:p w:rsidR="00CC4CF9" w:rsidRPr="00061AB7" w:rsidRDefault="00CC4CF9" w:rsidP="003463F3">
      <w:pPr>
        <w:pStyle w:val="ConsPlusCell"/>
        <w:jc w:val="both"/>
      </w:pPr>
      <w:r w:rsidRPr="00061AB7">
        <w:t>96 3363     2     - электротехнические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3364     8     - электромеханические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(с микроэлектродвигателями)</w:t>
      </w:r>
    </w:p>
    <w:p w:rsidR="00CC4CF9" w:rsidRPr="00061AB7" w:rsidRDefault="00CC4CF9" w:rsidP="003463F3">
      <w:pPr>
        <w:pStyle w:val="ConsPlusCell"/>
        <w:jc w:val="both"/>
      </w:pPr>
      <w:r w:rsidRPr="00061AB7">
        <w:t>96 3365     3     - электронные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3367     4     - гидравлические, пневматические,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аэродинамические, действующие от магнитов</w:t>
      </w:r>
    </w:p>
    <w:p w:rsidR="00CC4CF9" w:rsidRPr="00061AB7" w:rsidRDefault="00CC4CF9" w:rsidP="003463F3">
      <w:pPr>
        <w:pStyle w:val="ConsPlusCell"/>
        <w:jc w:val="both"/>
      </w:pPr>
      <w:r w:rsidRPr="00061AB7">
        <w:t>96 3370     0     Игрушки пластмассовые спортивные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96 3371     6     - без механизмов</w:t>
      </w:r>
    </w:p>
    <w:p w:rsidR="00CC4CF9" w:rsidRPr="00061AB7" w:rsidRDefault="00CC4CF9" w:rsidP="003463F3">
      <w:pPr>
        <w:pStyle w:val="ConsPlusCell"/>
        <w:jc w:val="both"/>
      </w:pPr>
      <w:r w:rsidRPr="00061AB7">
        <w:t>96 3372     1     - механические (заводные, инерционные,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пружинные, рычажные)</w:t>
      </w:r>
    </w:p>
    <w:p w:rsidR="00CC4CF9" w:rsidRPr="00061AB7" w:rsidRDefault="00CC4CF9" w:rsidP="003463F3">
      <w:pPr>
        <w:pStyle w:val="ConsPlusCell"/>
        <w:jc w:val="both"/>
      </w:pPr>
      <w:r w:rsidRPr="00061AB7">
        <w:t>96 3374     2     - электромеханические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(с микроэлектродвигателями)</w:t>
      </w:r>
    </w:p>
    <w:p w:rsidR="00CC4CF9" w:rsidRPr="00061AB7" w:rsidRDefault="00CC4CF9" w:rsidP="003463F3">
      <w:pPr>
        <w:pStyle w:val="ConsPlusCell"/>
        <w:jc w:val="both"/>
      </w:pPr>
      <w:r w:rsidRPr="00061AB7">
        <w:t>96 3375     8     - электронные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3380     5     Украшения елочные пластмассовые, елки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96 3381     0     - без механизмов</w:t>
      </w:r>
    </w:p>
    <w:p w:rsidR="00CC4CF9" w:rsidRPr="00061AB7" w:rsidRDefault="00CC4CF9" w:rsidP="003463F3">
      <w:pPr>
        <w:pStyle w:val="ConsPlusCell"/>
        <w:jc w:val="both"/>
      </w:pPr>
      <w:r w:rsidRPr="00061AB7">
        <w:t>96 3383     1     - электротехнические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3384     7     - электромеханические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(с микроэлектродвигателями)</w:t>
      </w:r>
    </w:p>
    <w:p w:rsidR="00CC4CF9" w:rsidRPr="00061AB7" w:rsidRDefault="00CC4CF9" w:rsidP="003463F3">
      <w:pPr>
        <w:pStyle w:val="ConsPlusCell"/>
        <w:jc w:val="both"/>
      </w:pPr>
      <w:r w:rsidRPr="00061AB7">
        <w:t>96 3385     2     - электронные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3390     4     Игрушки пластмассовые для детей ясельного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возраста /</w:t>
      </w:r>
    </w:p>
    <w:p w:rsidR="00CC4CF9" w:rsidRPr="00061AB7" w:rsidRDefault="00CC4CF9" w:rsidP="003463F3">
      <w:pPr>
        <w:pStyle w:val="ConsPlusCell"/>
        <w:jc w:val="both"/>
      </w:pPr>
      <w:r w:rsidRPr="00061AB7">
        <w:t>96 3391     5     - без механизмов</w:t>
      </w:r>
    </w:p>
    <w:p w:rsidR="00CC4CF9" w:rsidRPr="00061AB7" w:rsidRDefault="00CC4CF9" w:rsidP="003463F3">
      <w:pPr>
        <w:pStyle w:val="ConsPlusCell"/>
        <w:jc w:val="both"/>
      </w:pPr>
      <w:r w:rsidRPr="00061AB7">
        <w:t>96 3400     2     Игрушки и украшения елочные из ткани, меха,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ваты, кожи и ее заменителей, нетканых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 (мягконабивные)</w:t>
      </w:r>
    </w:p>
    <w:p w:rsidR="00CC4CF9" w:rsidRPr="00061AB7" w:rsidRDefault="00CC4CF9" w:rsidP="003463F3">
      <w:pPr>
        <w:pStyle w:val="ConsPlusCell"/>
        <w:jc w:val="both"/>
      </w:pPr>
      <w:r w:rsidRPr="00061AB7">
        <w:t>96 3420     1     Предметы для детского творчества из ткани,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меха, ваты, кожи и ее заменителей, нетканых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материалов (мягконабивные) /</w:t>
      </w:r>
    </w:p>
    <w:p w:rsidR="00CC4CF9" w:rsidRPr="00061AB7" w:rsidRDefault="00CC4CF9" w:rsidP="003463F3">
      <w:pPr>
        <w:pStyle w:val="ConsPlusCell"/>
        <w:jc w:val="both"/>
      </w:pPr>
      <w:r w:rsidRPr="00061AB7">
        <w:t>96 3421     7     - без механизмов</w:t>
      </w:r>
    </w:p>
    <w:p w:rsidR="00CC4CF9" w:rsidRPr="00061AB7" w:rsidRDefault="00CC4CF9" w:rsidP="003463F3">
      <w:pPr>
        <w:pStyle w:val="ConsPlusCell"/>
        <w:jc w:val="both"/>
      </w:pPr>
      <w:r w:rsidRPr="00061AB7">
        <w:t>96 3430     6     Куклы из ткани, меха, ваты, кожи и ее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заменителей, нетканых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(мягконабивные) /</w:t>
      </w:r>
    </w:p>
    <w:p w:rsidR="00CC4CF9" w:rsidRPr="00061AB7" w:rsidRDefault="00CC4CF9" w:rsidP="003463F3">
      <w:pPr>
        <w:pStyle w:val="ConsPlusCell"/>
        <w:jc w:val="both"/>
      </w:pPr>
      <w:r w:rsidRPr="00061AB7">
        <w:t>96 3431     1     - без механизмов</w:t>
      </w:r>
    </w:p>
    <w:p w:rsidR="00CC4CF9" w:rsidRPr="00061AB7" w:rsidRDefault="00CC4CF9" w:rsidP="003463F3">
      <w:pPr>
        <w:pStyle w:val="ConsPlusCell"/>
        <w:jc w:val="both"/>
      </w:pPr>
      <w:r w:rsidRPr="00061AB7">
        <w:t>96 3440     0     Фигурки людей и животных из ткани, меха, ваты,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кожи и ее заменителей, нетканых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(мягконабивные) /</w:t>
      </w:r>
    </w:p>
    <w:p w:rsidR="00CC4CF9" w:rsidRPr="00061AB7" w:rsidRDefault="00CC4CF9" w:rsidP="003463F3">
      <w:pPr>
        <w:pStyle w:val="ConsPlusCell"/>
        <w:jc w:val="both"/>
      </w:pPr>
      <w:r w:rsidRPr="00061AB7">
        <w:t>96 3441     6     - без механизмов</w:t>
      </w:r>
    </w:p>
    <w:p w:rsidR="00CC4CF9" w:rsidRPr="00061AB7" w:rsidRDefault="00CC4CF9" w:rsidP="003463F3">
      <w:pPr>
        <w:pStyle w:val="ConsPlusCell"/>
        <w:jc w:val="both"/>
      </w:pPr>
      <w:r w:rsidRPr="00061AB7">
        <w:t>96 3442     1     - механические (заводные, инерционные,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пружинные, рычажные)</w:t>
      </w:r>
    </w:p>
    <w:p w:rsidR="00CC4CF9" w:rsidRPr="00061AB7" w:rsidRDefault="00CC4CF9" w:rsidP="003463F3">
      <w:pPr>
        <w:pStyle w:val="ConsPlusCell"/>
        <w:jc w:val="both"/>
      </w:pPr>
      <w:r w:rsidRPr="00061AB7">
        <w:t>96 3444     2     - электромеханические (с микродвигателями)</w:t>
      </w:r>
    </w:p>
    <w:p w:rsidR="00CC4CF9" w:rsidRPr="00061AB7" w:rsidRDefault="00CC4CF9" w:rsidP="003463F3">
      <w:pPr>
        <w:pStyle w:val="ConsPlusCell"/>
        <w:jc w:val="both"/>
      </w:pPr>
      <w:r w:rsidRPr="00061AB7">
        <w:t>96 3450     5     Предметы игрового обихода из ткани, меха, ваты,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кожи и ее заменителей, нетканых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(мягконабивные) /</w:t>
      </w:r>
    </w:p>
    <w:p w:rsidR="00CC4CF9" w:rsidRPr="00061AB7" w:rsidRDefault="00CC4CF9" w:rsidP="003463F3">
      <w:pPr>
        <w:pStyle w:val="ConsPlusCell"/>
        <w:jc w:val="both"/>
      </w:pPr>
      <w:r w:rsidRPr="00061AB7">
        <w:t>96 3451     0     - без механизмов</w:t>
      </w:r>
    </w:p>
    <w:p w:rsidR="00CC4CF9" w:rsidRPr="00061AB7" w:rsidRDefault="00CC4CF9" w:rsidP="003463F3">
      <w:pPr>
        <w:pStyle w:val="ConsPlusCell"/>
        <w:jc w:val="both"/>
      </w:pPr>
      <w:r w:rsidRPr="00061AB7">
        <w:t>96 3470     4     Игрушки спортивные из ткани, меха, ваты, кожи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ее заменителей, нетканых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(мягконабивные) /</w:t>
      </w:r>
    </w:p>
    <w:p w:rsidR="00CC4CF9" w:rsidRPr="00061AB7" w:rsidRDefault="00CC4CF9" w:rsidP="003463F3">
      <w:pPr>
        <w:pStyle w:val="ConsPlusCell"/>
        <w:jc w:val="both"/>
      </w:pPr>
      <w:r w:rsidRPr="00061AB7">
        <w:t>96 3471     4     - без механизмов</w:t>
      </w:r>
    </w:p>
    <w:p w:rsidR="00CC4CF9" w:rsidRPr="00061AB7" w:rsidRDefault="00CC4CF9" w:rsidP="003463F3">
      <w:pPr>
        <w:pStyle w:val="ConsPlusCell"/>
        <w:jc w:val="both"/>
      </w:pPr>
      <w:r w:rsidRPr="00061AB7">
        <w:t>96 3480     9     Украшения елочные из ткани, меха, ваты, кожи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ее заменителей, нетканых материалов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(мягконабивные) /</w:t>
      </w:r>
    </w:p>
    <w:p w:rsidR="00CC4CF9" w:rsidRPr="00061AB7" w:rsidRDefault="00CC4CF9" w:rsidP="003463F3">
      <w:pPr>
        <w:pStyle w:val="ConsPlusCell"/>
        <w:jc w:val="both"/>
      </w:pPr>
      <w:r w:rsidRPr="00061AB7">
        <w:t>96 3481     4     - без механизмов</w:t>
      </w:r>
    </w:p>
    <w:p w:rsidR="00CC4CF9" w:rsidRPr="00061AB7" w:rsidRDefault="00CC4CF9" w:rsidP="003463F3">
      <w:pPr>
        <w:pStyle w:val="ConsPlusCell"/>
        <w:jc w:val="both"/>
      </w:pPr>
      <w:r w:rsidRPr="00061AB7">
        <w:t>96 3500     6     Игрушки резиновые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3520     5     Предметы резиновые для детского творчества /</w:t>
      </w:r>
    </w:p>
    <w:p w:rsidR="00CC4CF9" w:rsidRPr="00061AB7" w:rsidRDefault="00CC4CF9" w:rsidP="003463F3">
      <w:pPr>
        <w:pStyle w:val="ConsPlusCell"/>
        <w:jc w:val="both"/>
      </w:pPr>
      <w:r w:rsidRPr="00061AB7">
        <w:t>96 3521     0     - формовые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3530     7     Куклы резиновые /</w:t>
      </w:r>
    </w:p>
    <w:p w:rsidR="00CC4CF9" w:rsidRPr="00061AB7" w:rsidRDefault="00CC4CF9" w:rsidP="003463F3">
      <w:pPr>
        <w:pStyle w:val="ConsPlusCell"/>
        <w:jc w:val="both"/>
      </w:pPr>
      <w:r w:rsidRPr="00061AB7">
        <w:t>96 3531     5     - формовые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3540     4     Фигурки людей и животных резиновые /</w:t>
      </w:r>
    </w:p>
    <w:p w:rsidR="00CC4CF9" w:rsidRPr="00061AB7" w:rsidRDefault="00CC4CF9" w:rsidP="003463F3">
      <w:pPr>
        <w:pStyle w:val="ConsPlusCell"/>
        <w:jc w:val="both"/>
      </w:pPr>
      <w:r w:rsidRPr="00061AB7">
        <w:t>96 3541     0     - формовые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3542     5     - надувные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3544     6     - каркасные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3550     9     Предметы резиновые игрового обихода /</w:t>
      </w:r>
    </w:p>
    <w:p w:rsidR="00CC4CF9" w:rsidRPr="00061AB7" w:rsidRDefault="00CC4CF9" w:rsidP="003463F3">
      <w:pPr>
        <w:pStyle w:val="ConsPlusCell"/>
        <w:jc w:val="both"/>
      </w:pPr>
      <w:r w:rsidRPr="00061AB7">
        <w:t>96 3551     4     - формовые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3552     4     - надувные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3553     5     - маканые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3560     3     Игры резиновые настольные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96 3561     9     - формовые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3562     4     - надувные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3570     8     Игрушки резиновые спортивные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96 3571     3     - формовые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3572     9     - надувные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3580     2     Изделия резиновые карнавальные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96 3583     9     - маканые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3590     7     Игрушки резиновые для детей ясельного возраста /</w:t>
      </w:r>
    </w:p>
    <w:p w:rsidR="00CC4CF9" w:rsidRPr="00061AB7" w:rsidRDefault="00CC4CF9" w:rsidP="003463F3">
      <w:pPr>
        <w:pStyle w:val="ConsPlusCell"/>
        <w:jc w:val="both"/>
      </w:pPr>
      <w:r w:rsidRPr="00061AB7">
        <w:t>96 3591     2     - формовые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3592     8     - надувные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3600     3     Игрушки и украшения елочные из бумаги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картона (полиграфические)</w:t>
      </w:r>
    </w:p>
    <w:p w:rsidR="00CC4CF9" w:rsidRPr="00061AB7" w:rsidRDefault="00CC4CF9" w:rsidP="003463F3">
      <w:pPr>
        <w:pStyle w:val="ConsPlusCell"/>
        <w:jc w:val="both"/>
      </w:pPr>
      <w:r w:rsidRPr="00061AB7">
        <w:t>96 3620     9     Предметы для детского творчества из бумаги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картона (полиграфические) /</w:t>
      </w:r>
    </w:p>
    <w:p w:rsidR="00CC4CF9" w:rsidRPr="00061AB7" w:rsidRDefault="00CC4CF9" w:rsidP="003463F3">
      <w:pPr>
        <w:pStyle w:val="ConsPlusCell"/>
        <w:jc w:val="both"/>
      </w:pPr>
      <w:r w:rsidRPr="00061AB7">
        <w:t>96 3621     4     - без механизмов</w:t>
      </w:r>
    </w:p>
    <w:p w:rsidR="00CC4CF9" w:rsidRPr="00061AB7" w:rsidRDefault="00CC4CF9" w:rsidP="003463F3">
      <w:pPr>
        <w:pStyle w:val="ConsPlusCell"/>
        <w:jc w:val="both"/>
      </w:pPr>
      <w:r w:rsidRPr="00061AB7">
        <w:t>96 3630     3     Куклы из бумаги и картона (полиграфические) /</w:t>
      </w:r>
    </w:p>
    <w:p w:rsidR="00CC4CF9" w:rsidRPr="00061AB7" w:rsidRDefault="00CC4CF9" w:rsidP="003463F3">
      <w:pPr>
        <w:pStyle w:val="ConsPlusCell"/>
        <w:jc w:val="both"/>
      </w:pPr>
      <w:r w:rsidRPr="00061AB7">
        <w:t>96 3631     9     - без механизмов</w:t>
      </w:r>
    </w:p>
    <w:p w:rsidR="00CC4CF9" w:rsidRPr="00061AB7" w:rsidRDefault="00CC4CF9" w:rsidP="003463F3">
      <w:pPr>
        <w:pStyle w:val="ConsPlusCell"/>
        <w:jc w:val="both"/>
      </w:pPr>
      <w:r w:rsidRPr="00061AB7">
        <w:t>96 3637     1     - гидравлические, пневматические,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аэродинамические, действующие от магнитов</w:t>
      </w:r>
    </w:p>
    <w:p w:rsidR="00CC4CF9" w:rsidRPr="00061AB7" w:rsidRDefault="00CC4CF9" w:rsidP="003463F3">
      <w:pPr>
        <w:pStyle w:val="ConsPlusCell"/>
        <w:jc w:val="both"/>
      </w:pPr>
      <w:r w:rsidRPr="00061AB7">
        <w:t>96 3640     8     Фигурки людей и животных из бумаги и картона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(полиграфические) /</w:t>
      </w:r>
    </w:p>
    <w:p w:rsidR="00CC4CF9" w:rsidRPr="00061AB7" w:rsidRDefault="00CC4CF9" w:rsidP="003463F3">
      <w:pPr>
        <w:pStyle w:val="ConsPlusCell"/>
        <w:jc w:val="both"/>
      </w:pPr>
      <w:r w:rsidRPr="00061AB7">
        <w:t>96 3641     3     - без механизмов</w:t>
      </w:r>
    </w:p>
    <w:p w:rsidR="00CC4CF9" w:rsidRPr="00061AB7" w:rsidRDefault="00CC4CF9" w:rsidP="003463F3">
      <w:pPr>
        <w:pStyle w:val="ConsPlusCell"/>
        <w:jc w:val="both"/>
      </w:pPr>
      <w:r w:rsidRPr="00061AB7">
        <w:t>96 3650     2     Предметы игрового обихода из бумаги и картона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(полиграфические) /</w:t>
      </w:r>
    </w:p>
    <w:p w:rsidR="00CC4CF9" w:rsidRPr="00061AB7" w:rsidRDefault="00CC4CF9" w:rsidP="003463F3">
      <w:pPr>
        <w:pStyle w:val="ConsPlusCell"/>
        <w:jc w:val="both"/>
      </w:pPr>
      <w:r w:rsidRPr="00061AB7">
        <w:t>96 3651     8     - без механизмов</w:t>
      </w:r>
    </w:p>
    <w:p w:rsidR="00CC4CF9" w:rsidRPr="00061AB7" w:rsidRDefault="00CC4CF9" w:rsidP="003463F3">
      <w:pPr>
        <w:pStyle w:val="ConsPlusCell"/>
        <w:jc w:val="both"/>
      </w:pPr>
      <w:r w:rsidRPr="00061AB7">
        <w:t>96 3660     7     Игры настольно-печатные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96 3661     2     - без механизмов</w:t>
      </w:r>
    </w:p>
    <w:p w:rsidR="00CC4CF9" w:rsidRPr="00061AB7" w:rsidRDefault="00CC4CF9" w:rsidP="003463F3">
      <w:pPr>
        <w:pStyle w:val="ConsPlusCell"/>
        <w:jc w:val="both"/>
      </w:pPr>
      <w:r w:rsidRPr="00061AB7">
        <w:t>96 3663     3     - электротехнические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3664     9     - электромеханические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(с микроэлектродвигателями)</w:t>
      </w:r>
    </w:p>
    <w:p w:rsidR="00CC4CF9" w:rsidRPr="00061AB7" w:rsidRDefault="00CC4CF9" w:rsidP="003463F3">
      <w:pPr>
        <w:pStyle w:val="ConsPlusCell"/>
        <w:jc w:val="both"/>
      </w:pPr>
      <w:r w:rsidRPr="00061AB7">
        <w:t>96 3667     5     - гидравлические, пневматические,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аэродинамические, действующие от магнитов</w:t>
      </w:r>
    </w:p>
    <w:p w:rsidR="00CC4CF9" w:rsidRPr="00061AB7" w:rsidRDefault="00CC4CF9" w:rsidP="003463F3">
      <w:pPr>
        <w:pStyle w:val="ConsPlusCell"/>
        <w:jc w:val="both"/>
      </w:pPr>
      <w:r w:rsidRPr="00061AB7">
        <w:t>96 3670     1     Игрушки спортивные из бумаги и картона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(полиграфические) /</w:t>
      </w:r>
    </w:p>
    <w:p w:rsidR="00CC4CF9" w:rsidRPr="00061AB7" w:rsidRDefault="00CC4CF9" w:rsidP="003463F3">
      <w:pPr>
        <w:pStyle w:val="ConsPlusCell"/>
        <w:jc w:val="both"/>
      </w:pPr>
      <w:r w:rsidRPr="00061AB7">
        <w:t>96 3671     7     - без механизмов</w:t>
      </w:r>
    </w:p>
    <w:p w:rsidR="00CC4CF9" w:rsidRPr="00061AB7" w:rsidRDefault="00CC4CF9" w:rsidP="003463F3">
      <w:pPr>
        <w:pStyle w:val="ConsPlusCell"/>
        <w:jc w:val="both"/>
      </w:pPr>
      <w:r w:rsidRPr="00061AB7">
        <w:t>96 3680     6     Украшения елочные из бумаги и картона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(полиграфические) /</w:t>
      </w:r>
    </w:p>
    <w:p w:rsidR="00CC4CF9" w:rsidRPr="00061AB7" w:rsidRDefault="00CC4CF9" w:rsidP="003463F3">
      <w:pPr>
        <w:pStyle w:val="ConsPlusCell"/>
        <w:jc w:val="both"/>
      </w:pPr>
      <w:r w:rsidRPr="00061AB7">
        <w:t>96 3681     1     - без механизмов</w:t>
      </w:r>
    </w:p>
    <w:p w:rsidR="00CC4CF9" w:rsidRPr="00061AB7" w:rsidRDefault="00CC4CF9" w:rsidP="003463F3">
      <w:pPr>
        <w:pStyle w:val="ConsPlusCell"/>
        <w:jc w:val="both"/>
      </w:pPr>
      <w:r w:rsidRPr="00061AB7">
        <w:t>96 3700     3     Игрушки и украшения елочные из фарфора,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фаянса, керамики, папье-маше,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древесноопилочных масс</w:t>
      </w:r>
    </w:p>
    <w:p w:rsidR="00CC4CF9" w:rsidRPr="00061AB7" w:rsidRDefault="00CC4CF9" w:rsidP="003463F3">
      <w:pPr>
        <w:pStyle w:val="ConsPlusCell"/>
        <w:jc w:val="both"/>
      </w:pPr>
      <w:r w:rsidRPr="00061AB7">
        <w:t>96 3703     0     Игрушки из керамики, фарфора, фаянса *</w:t>
      </w:r>
    </w:p>
    <w:p w:rsidR="00CC4CF9" w:rsidRPr="00061AB7" w:rsidRDefault="00CC4CF9" w:rsidP="003463F3">
      <w:pPr>
        <w:pStyle w:val="ConsPlusCell"/>
        <w:jc w:val="both"/>
      </w:pPr>
      <w:r w:rsidRPr="00061AB7">
        <w:t>96 3704     5     Игрушки из папье-маше и древесноопилочных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масс *</w:t>
      </w:r>
    </w:p>
    <w:p w:rsidR="00CC4CF9" w:rsidRPr="00061AB7" w:rsidRDefault="00CC4CF9" w:rsidP="003463F3">
      <w:pPr>
        <w:pStyle w:val="ConsPlusCell"/>
        <w:jc w:val="both"/>
      </w:pPr>
      <w:r w:rsidRPr="00061AB7">
        <w:t>96 3720     2     Предметы для детского творчества / из фарфора,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фаянса, керамики, папье-маше,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древесноопилочных масс</w:t>
      </w:r>
    </w:p>
    <w:p w:rsidR="00CC4CF9" w:rsidRPr="00061AB7" w:rsidRDefault="00CC4CF9" w:rsidP="003463F3">
      <w:pPr>
        <w:pStyle w:val="ConsPlusCell"/>
        <w:jc w:val="both"/>
      </w:pPr>
      <w:r w:rsidRPr="00061AB7">
        <w:t>96 3723     9     - из фарфора, фаянса, керамики</w:t>
      </w:r>
    </w:p>
    <w:p w:rsidR="00CC4CF9" w:rsidRPr="00061AB7" w:rsidRDefault="00CC4CF9" w:rsidP="003463F3">
      <w:pPr>
        <w:pStyle w:val="ConsPlusCell"/>
        <w:jc w:val="both"/>
      </w:pPr>
      <w:r w:rsidRPr="00061AB7">
        <w:t>96 3724     4     - из папье-маше и древесноопилочных масс</w:t>
      </w:r>
    </w:p>
    <w:p w:rsidR="00CC4CF9" w:rsidRPr="00061AB7" w:rsidRDefault="00CC4CF9" w:rsidP="003463F3">
      <w:pPr>
        <w:pStyle w:val="ConsPlusCell"/>
        <w:jc w:val="both"/>
      </w:pPr>
      <w:r w:rsidRPr="00061AB7">
        <w:t>96 3730     7     Куклы / из фарфора, фаянса, керамики,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папье-маше, древесноопилочных масс</w:t>
      </w:r>
    </w:p>
    <w:p w:rsidR="00CC4CF9" w:rsidRPr="00061AB7" w:rsidRDefault="00CC4CF9" w:rsidP="003463F3">
      <w:pPr>
        <w:pStyle w:val="ConsPlusCell"/>
        <w:jc w:val="both"/>
      </w:pPr>
      <w:r w:rsidRPr="00061AB7">
        <w:t>96 3733     3     - из фарфора, фаянса, керамики</w:t>
      </w:r>
    </w:p>
    <w:p w:rsidR="00CC4CF9" w:rsidRPr="00061AB7" w:rsidRDefault="00CC4CF9" w:rsidP="003463F3">
      <w:pPr>
        <w:pStyle w:val="ConsPlusCell"/>
        <w:jc w:val="both"/>
      </w:pPr>
      <w:r w:rsidRPr="00061AB7">
        <w:t>96 3734     9     - из папье-маше и древесноопилочных масс</w:t>
      </w:r>
    </w:p>
    <w:p w:rsidR="00CC4CF9" w:rsidRPr="00061AB7" w:rsidRDefault="00CC4CF9" w:rsidP="003463F3">
      <w:pPr>
        <w:pStyle w:val="ConsPlusCell"/>
        <w:jc w:val="both"/>
      </w:pPr>
      <w:r w:rsidRPr="00061AB7">
        <w:t>96 3740     1     Фигурки людей и животных / из фарфора, фаянса,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керамики, папье-маше, древесноопилочных масс</w:t>
      </w:r>
    </w:p>
    <w:p w:rsidR="00CC4CF9" w:rsidRPr="00061AB7" w:rsidRDefault="00CC4CF9" w:rsidP="003463F3">
      <w:pPr>
        <w:pStyle w:val="ConsPlusCell"/>
        <w:jc w:val="both"/>
      </w:pPr>
      <w:r w:rsidRPr="00061AB7">
        <w:t>96 3743     8     - из фарфора, фаянса, керамики</w:t>
      </w:r>
    </w:p>
    <w:p w:rsidR="00CC4CF9" w:rsidRPr="00061AB7" w:rsidRDefault="00CC4CF9" w:rsidP="003463F3">
      <w:pPr>
        <w:pStyle w:val="ConsPlusCell"/>
        <w:jc w:val="both"/>
      </w:pPr>
      <w:r w:rsidRPr="00061AB7">
        <w:t>96 3744     3     - из папье-маше и древесноопилочных масс</w:t>
      </w:r>
    </w:p>
    <w:p w:rsidR="00CC4CF9" w:rsidRPr="00061AB7" w:rsidRDefault="00CC4CF9" w:rsidP="003463F3">
      <w:pPr>
        <w:pStyle w:val="ConsPlusCell"/>
        <w:jc w:val="both"/>
      </w:pPr>
      <w:r w:rsidRPr="00061AB7">
        <w:t>96 3750     6     Предметы игрового обихода / из фарфора,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фаянса, керамики, папье-маше,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древесноопилочных масс</w:t>
      </w:r>
    </w:p>
    <w:p w:rsidR="00CC4CF9" w:rsidRPr="00061AB7" w:rsidRDefault="00CC4CF9" w:rsidP="003463F3">
      <w:pPr>
        <w:pStyle w:val="ConsPlusCell"/>
        <w:jc w:val="both"/>
      </w:pPr>
      <w:r w:rsidRPr="00061AB7">
        <w:t>96 3753     2     - из фарфора, фаянса, керамики</w:t>
      </w:r>
    </w:p>
    <w:p w:rsidR="00CC4CF9" w:rsidRPr="00061AB7" w:rsidRDefault="00CC4CF9" w:rsidP="003463F3">
      <w:pPr>
        <w:pStyle w:val="ConsPlusCell"/>
        <w:jc w:val="both"/>
      </w:pPr>
      <w:r w:rsidRPr="00061AB7">
        <w:t>96 3754     8     - из папье-маше и древесноопилочных масс</w:t>
      </w:r>
    </w:p>
    <w:p w:rsidR="00CC4CF9" w:rsidRPr="00061AB7" w:rsidRDefault="00CC4CF9" w:rsidP="003463F3">
      <w:pPr>
        <w:pStyle w:val="ConsPlusCell"/>
        <w:jc w:val="both"/>
      </w:pPr>
      <w:r w:rsidRPr="00061AB7">
        <w:t>96 3770     5     Игрушки спортивные / из фарфора, фаянса,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керамики, папье-маше и древесноопилочных масс</w:t>
      </w:r>
    </w:p>
    <w:p w:rsidR="00CC4CF9" w:rsidRPr="00061AB7" w:rsidRDefault="00CC4CF9" w:rsidP="003463F3">
      <w:pPr>
        <w:pStyle w:val="ConsPlusCell"/>
        <w:jc w:val="both"/>
      </w:pPr>
      <w:r w:rsidRPr="00061AB7">
        <w:t>96 3774     7     - из папье-маше и древесноопилочных масс</w:t>
      </w:r>
    </w:p>
    <w:p w:rsidR="00CC4CF9" w:rsidRPr="00061AB7" w:rsidRDefault="00CC4CF9" w:rsidP="003463F3">
      <w:pPr>
        <w:pStyle w:val="ConsPlusCell"/>
        <w:jc w:val="both"/>
      </w:pPr>
      <w:r w:rsidRPr="00061AB7">
        <w:t>96 3780     0     Украшения елочные / из фарфора, фаянса,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керамики, папье-маше, древесноопилочных масс</w:t>
      </w:r>
    </w:p>
    <w:p w:rsidR="00CC4CF9" w:rsidRPr="00061AB7" w:rsidRDefault="00CC4CF9" w:rsidP="003463F3">
      <w:pPr>
        <w:pStyle w:val="ConsPlusCell"/>
        <w:jc w:val="both"/>
      </w:pPr>
      <w:r w:rsidRPr="00061AB7">
        <w:t>96 3784     1     - из папье-маше и древесноопилочных масс</w:t>
      </w:r>
    </w:p>
    <w:p w:rsidR="00CC4CF9" w:rsidRPr="00061AB7" w:rsidRDefault="00CC4CF9" w:rsidP="003463F3">
      <w:pPr>
        <w:pStyle w:val="ConsPlusCell"/>
        <w:jc w:val="both"/>
      </w:pPr>
      <w:r w:rsidRPr="00061AB7">
        <w:t>96 3800     7     Игрушки и украшения елочные стеклянные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3810     1     Электрогирлянды елочные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96 3811     7     - напряжением 127 В</w:t>
      </w:r>
    </w:p>
    <w:p w:rsidR="00CC4CF9" w:rsidRPr="00061AB7" w:rsidRDefault="00CC4CF9" w:rsidP="003463F3">
      <w:pPr>
        <w:pStyle w:val="ConsPlusCell"/>
        <w:jc w:val="both"/>
      </w:pPr>
      <w:r w:rsidRPr="00061AB7">
        <w:t>96 3812     2     - напряжением 220 В</w:t>
      </w:r>
    </w:p>
    <w:p w:rsidR="00CC4CF9" w:rsidRPr="00061AB7" w:rsidRDefault="00CC4CF9" w:rsidP="003463F3">
      <w:pPr>
        <w:pStyle w:val="ConsPlusCell"/>
        <w:jc w:val="both"/>
      </w:pPr>
      <w:r w:rsidRPr="00061AB7">
        <w:t>96 3820     6     Предметы стеклянные для детского творчества /</w:t>
      </w:r>
    </w:p>
    <w:p w:rsidR="00CC4CF9" w:rsidRPr="00061AB7" w:rsidRDefault="00CC4CF9" w:rsidP="003463F3">
      <w:pPr>
        <w:pStyle w:val="ConsPlusCell"/>
        <w:jc w:val="both"/>
      </w:pPr>
      <w:r w:rsidRPr="00061AB7">
        <w:t>96 3821     1     - без механизмов</w:t>
      </w:r>
    </w:p>
    <w:p w:rsidR="00CC4CF9" w:rsidRPr="00061AB7" w:rsidRDefault="00CC4CF9" w:rsidP="003463F3">
      <w:pPr>
        <w:pStyle w:val="ConsPlusCell"/>
        <w:jc w:val="both"/>
      </w:pPr>
      <w:r w:rsidRPr="00061AB7">
        <w:t>96 3840     5     Фигурки людей и животных стеклянные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96 3841     0     - без механизмов</w:t>
      </w:r>
    </w:p>
    <w:p w:rsidR="00CC4CF9" w:rsidRPr="00061AB7" w:rsidRDefault="00CC4CF9" w:rsidP="003463F3">
      <w:pPr>
        <w:pStyle w:val="ConsPlusCell"/>
        <w:jc w:val="both"/>
      </w:pPr>
      <w:r w:rsidRPr="00061AB7">
        <w:t>96 3850     6     Предметы стеклянные игрового обихода /</w:t>
      </w:r>
    </w:p>
    <w:p w:rsidR="00CC4CF9" w:rsidRPr="00061AB7" w:rsidRDefault="00CC4CF9" w:rsidP="003463F3">
      <w:pPr>
        <w:pStyle w:val="ConsPlusCell"/>
        <w:jc w:val="both"/>
      </w:pPr>
      <w:r w:rsidRPr="00061AB7">
        <w:t>96 3851     5     - без механизмов</w:t>
      </w:r>
    </w:p>
    <w:p w:rsidR="00CC4CF9" w:rsidRPr="00061AB7" w:rsidRDefault="00CC4CF9" w:rsidP="003463F3">
      <w:pPr>
        <w:pStyle w:val="ConsPlusCell"/>
        <w:jc w:val="both"/>
      </w:pPr>
      <w:r w:rsidRPr="00061AB7">
        <w:t>96 3880     3     Украшения елочные стеклянные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96 3881     9     - без механизмов</w:t>
      </w:r>
    </w:p>
    <w:p w:rsidR="00CC4CF9" w:rsidRPr="00061AB7" w:rsidRDefault="00CC4CF9" w:rsidP="003463F3">
      <w:pPr>
        <w:pStyle w:val="ConsPlusCell"/>
        <w:jc w:val="both"/>
      </w:pPr>
      <w:r w:rsidRPr="00061AB7">
        <w:t>96 3900     0     Игрушки прочие (музыкальные, оптические,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наборы опытов и т.д.)</w:t>
      </w:r>
    </w:p>
    <w:p w:rsidR="00CC4CF9" w:rsidRPr="00061AB7" w:rsidRDefault="00CC4CF9" w:rsidP="003463F3">
      <w:pPr>
        <w:pStyle w:val="ConsPlusCell"/>
        <w:jc w:val="both"/>
      </w:pPr>
      <w:r w:rsidRPr="00061AB7">
        <w:t>96 3910     5     Игрушки оптические (фильмоскопы) /</w:t>
      </w:r>
    </w:p>
    <w:p w:rsidR="00CC4CF9" w:rsidRPr="00061AB7" w:rsidRDefault="00CC4CF9" w:rsidP="003463F3">
      <w:pPr>
        <w:pStyle w:val="ConsPlusCell"/>
        <w:jc w:val="both"/>
      </w:pPr>
      <w:r w:rsidRPr="00061AB7">
        <w:t>96 3911     0     - в металлическом корпусе</w:t>
      </w:r>
    </w:p>
    <w:p w:rsidR="00CC4CF9" w:rsidRPr="00061AB7" w:rsidRDefault="00CC4CF9" w:rsidP="003463F3">
      <w:pPr>
        <w:pStyle w:val="ConsPlusCell"/>
        <w:jc w:val="both"/>
      </w:pPr>
      <w:r w:rsidRPr="00061AB7">
        <w:t>96 3913     1     - в пластмассовом корпусе</w:t>
      </w:r>
    </w:p>
    <w:p w:rsidR="00CC4CF9" w:rsidRPr="00061AB7" w:rsidRDefault="00CC4CF9" w:rsidP="003463F3">
      <w:pPr>
        <w:pStyle w:val="ConsPlusCell"/>
        <w:jc w:val="both"/>
      </w:pPr>
      <w:r w:rsidRPr="00061AB7">
        <w:t>96 3920     2     Наборы для проведения опытов по разным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отраслям знаний, фокусов /</w:t>
      </w:r>
    </w:p>
    <w:p w:rsidR="00CC4CF9" w:rsidRPr="00061AB7" w:rsidRDefault="00CC4CF9" w:rsidP="003463F3">
      <w:pPr>
        <w:pStyle w:val="ConsPlusCell"/>
        <w:jc w:val="both"/>
      </w:pPr>
      <w:r w:rsidRPr="00061AB7">
        <w:t>96 3921     5     - без механизмов</w:t>
      </w:r>
    </w:p>
    <w:p w:rsidR="00CC4CF9" w:rsidRPr="00061AB7" w:rsidRDefault="00CC4CF9" w:rsidP="003463F3">
      <w:pPr>
        <w:pStyle w:val="ConsPlusCell"/>
        <w:jc w:val="both"/>
      </w:pPr>
      <w:r w:rsidRPr="00061AB7">
        <w:t>96 3923     6     - электротехнические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3924     1     - электромеханические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(с микроэлектродвигателями)</w:t>
      </w:r>
    </w:p>
    <w:p w:rsidR="00CC4CF9" w:rsidRPr="00061AB7" w:rsidRDefault="00CC4CF9" w:rsidP="003463F3">
      <w:pPr>
        <w:pStyle w:val="ConsPlusCell"/>
        <w:jc w:val="both"/>
      </w:pPr>
      <w:r w:rsidRPr="00061AB7">
        <w:t>96 3925     7     - электронные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3930     4     Игрушки оптические (кроме фильмоскопов) /</w:t>
      </w:r>
    </w:p>
    <w:p w:rsidR="00CC4CF9" w:rsidRPr="00061AB7" w:rsidRDefault="00CC4CF9" w:rsidP="003463F3">
      <w:pPr>
        <w:pStyle w:val="ConsPlusCell"/>
        <w:jc w:val="both"/>
      </w:pPr>
      <w:r w:rsidRPr="00061AB7">
        <w:t>96 3931     6     - без механизмов</w:t>
      </w:r>
    </w:p>
    <w:p w:rsidR="00CC4CF9" w:rsidRPr="00061AB7" w:rsidRDefault="00CC4CF9" w:rsidP="003463F3">
      <w:pPr>
        <w:pStyle w:val="ConsPlusCell"/>
        <w:jc w:val="both"/>
      </w:pPr>
      <w:r w:rsidRPr="00061AB7">
        <w:t>96 3932     5     - механические (заводные, инерционные,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пружинные, рычажные)</w:t>
      </w:r>
    </w:p>
    <w:p w:rsidR="00CC4CF9" w:rsidRPr="00061AB7" w:rsidRDefault="00CC4CF9" w:rsidP="003463F3">
      <w:pPr>
        <w:pStyle w:val="ConsPlusCell"/>
        <w:jc w:val="both"/>
      </w:pPr>
      <w:r w:rsidRPr="00061AB7">
        <w:t>96 3933     0     - электротехнические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3935     1     - электронные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3940     8     Видеоигры и устройства для них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96 3940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3941     3     Игровые компьютерные приставки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96 3941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3942     9     Игры с электронным дисплеем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96 3942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3950     3     Игрушки музыкальные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96 3951     9     - без механизмов</w:t>
      </w:r>
    </w:p>
    <w:p w:rsidR="00CC4CF9" w:rsidRPr="00061AB7" w:rsidRDefault="00CC4CF9" w:rsidP="003463F3">
      <w:pPr>
        <w:pStyle w:val="ConsPlusCell"/>
        <w:jc w:val="both"/>
      </w:pPr>
      <w:r w:rsidRPr="00061AB7">
        <w:t>96 3952     4     - механические (заводные, инерционные,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пружинные, рычажные)</w:t>
      </w:r>
    </w:p>
    <w:p w:rsidR="00CC4CF9" w:rsidRPr="00061AB7" w:rsidRDefault="00CC4CF9" w:rsidP="003463F3">
      <w:pPr>
        <w:pStyle w:val="ConsPlusCell"/>
        <w:jc w:val="both"/>
      </w:pPr>
      <w:r w:rsidRPr="00061AB7">
        <w:t>96 3953     3     - электротехнические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3954     5     - электромеханические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(с микроэлектродвигателями)</w:t>
      </w:r>
    </w:p>
    <w:p w:rsidR="00CC4CF9" w:rsidRPr="00061AB7" w:rsidRDefault="00CC4CF9" w:rsidP="003463F3">
      <w:pPr>
        <w:pStyle w:val="ConsPlusCell"/>
        <w:jc w:val="both"/>
      </w:pPr>
      <w:r w:rsidRPr="00061AB7">
        <w:t>96 3955     0     - электронные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3980     7     Игрушки пиротехнические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96 3981     2     - без механизмов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96 4000     0     Изделия ювелирные, галантерея ювелирная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металлическая, изделия ритуально-обрядовые,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награды, монеты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96 4010     5     Изделия ювелирные из золота и серебра *</w:t>
      </w:r>
    </w:p>
    <w:p w:rsidR="00CC4CF9" w:rsidRPr="00061AB7" w:rsidRDefault="00CC4CF9" w:rsidP="003463F3">
      <w:pPr>
        <w:pStyle w:val="ConsPlusCell"/>
        <w:jc w:val="both"/>
      </w:pPr>
      <w:r w:rsidRPr="00061AB7">
        <w:t>96 4020     8     Ювелирные изделия (кроме изделий из янтаря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футляров для ювелирных изделий) *</w:t>
      </w:r>
    </w:p>
    <w:p w:rsidR="00CC4CF9" w:rsidRPr="00061AB7" w:rsidRDefault="00CC4CF9" w:rsidP="003463F3">
      <w:pPr>
        <w:pStyle w:val="ConsPlusCell"/>
        <w:jc w:val="both"/>
      </w:pPr>
      <w:r w:rsidRPr="00061AB7">
        <w:t>96 4061     3     Изделия с применением янтаря *</w:t>
      </w:r>
    </w:p>
    <w:p w:rsidR="00CC4CF9" w:rsidRPr="00061AB7" w:rsidRDefault="00CC4CF9" w:rsidP="003463F3">
      <w:pPr>
        <w:pStyle w:val="ConsPlusCell"/>
        <w:jc w:val="both"/>
      </w:pPr>
      <w:r w:rsidRPr="00061AB7">
        <w:t>96 4080     7     Изделия ювелирные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96 4080 введен Изменением N 12/98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4081     2     Изделия ювелирные с бриллиантами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96 4081 введен Изменением N 12/98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4082     8     Изделия ювелирные со вставками из корунда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полудрагоценных камней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96 4082 введен Изменением N 12/98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4083     3     Изделия ювелирные без камней (серьги, подвесы,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кольца и другие)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96 4083 введен Изменением N 12/98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4084     9     Цепи из золота и серебра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96 4084 введен Изменением N 12/98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4085     4     Кольца обручальные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96 4085 введен Изменением N 12/98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4100     4     Изделия ювелирные из золота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4110     9     Изделия без ювелирных камней</w:t>
      </w:r>
    </w:p>
    <w:p w:rsidR="00CC4CF9" w:rsidRPr="00061AB7" w:rsidRDefault="00CC4CF9" w:rsidP="003463F3">
      <w:pPr>
        <w:pStyle w:val="ConsPlusCell"/>
        <w:jc w:val="both"/>
      </w:pPr>
      <w:r w:rsidRPr="00061AB7">
        <w:t>96 4111     4     Украшения для головы</w:t>
      </w:r>
    </w:p>
    <w:p w:rsidR="00CC4CF9" w:rsidRPr="00061AB7" w:rsidRDefault="00CC4CF9" w:rsidP="003463F3">
      <w:pPr>
        <w:pStyle w:val="ConsPlusCell"/>
        <w:jc w:val="both"/>
      </w:pPr>
      <w:r w:rsidRPr="00061AB7">
        <w:t>96 4112     1     Украшения шейные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4113     5     Украшения нагрудные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4114     0     Украшения для рук</w:t>
      </w:r>
    </w:p>
    <w:p w:rsidR="00CC4CF9" w:rsidRPr="00061AB7" w:rsidRDefault="00CC4CF9" w:rsidP="003463F3">
      <w:pPr>
        <w:pStyle w:val="ConsPlusCell"/>
        <w:jc w:val="both"/>
      </w:pPr>
      <w:r w:rsidRPr="00061AB7">
        <w:t>96 4115     6     Предметы туалета</w:t>
      </w:r>
    </w:p>
    <w:p w:rsidR="00CC4CF9" w:rsidRPr="00061AB7" w:rsidRDefault="00CC4CF9" w:rsidP="003463F3">
      <w:pPr>
        <w:pStyle w:val="ConsPlusCell"/>
        <w:jc w:val="both"/>
      </w:pPr>
      <w:r w:rsidRPr="00061AB7">
        <w:t>96 4117     7     Принадлежности к часам</w:t>
      </w:r>
    </w:p>
    <w:p w:rsidR="00CC4CF9" w:rsidRPr="00061AB7" w:rsidRDefault="00CC4CF9" w:rsidP="003463F3">
      <w:pPr>
        <w:pStyle w:val="ConsPlusCell"/>
        <w:jc w:val="both"/>
      </w:pPr>
      <w:r w:rsidRPr="00061AB7">
        <w:t>96 4118     2     Предметы украшения интерьера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96 4118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4119     8     Полуфабрикаты</w:t>
      </w:r>
    </w:p>
    <w:p w:rsidR="00CC4CF9" w:rsidRPr="00061AB7" w:rsidRDefault="00CC4CF9" w:rsidP="003463F3">
      <w:pPr>
        <w:pStyle w:val="ConsPlusCell"/>
        <w:jc w:val="both"/>
      </w:pPr>
      <w:r w:rsidRPr="00061AB7">
        <w:t>96 4120     3     Изделия с бриллиантами</w:t>
      </w:r>
    </w:p>
    <w:p w:rsidR="00CC4CF9" w:rsidRPr="00061AB7" w:rsidRDefault="00CC4CF9" w:rsidP="003463F3">
      <w:pPr>
        <w:pStyle w:val="ConsPlusCell"/>
        <w:jc w:val="both"/>
      </w:pPr>
      <w:r w:rsidRPr="00061AB7">
        <w:t>96 4121     9     Украшения для головы</w:t>
      </w:r>
    </w:p>
    <w:p w:rsidR="00CC4CF9" w:rsidRPr="00061AB7" w:rsidRDefault="00CC4CF9" w:rsidP="003463F3">
      <w:pPr>
        <w:pStyle w:val="ConsPlusCell"/>
        <w:jc w:val="both"/>
      </w:pPr>
      <w:r w:rsidRPr="00061AB7">
        <w:t>96 4122     4     Украшения шейные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4123     5     Украшения нагрудные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4124     5     Украшения для рук</w:t>
      </w:r>
    </w:p>
    <w:p w:rsidR="00CC4CF9" w:rsidRPr="00061AB7" w:rsidRDefault="00CC4CF9" w:rsidP="003463F3">
      <w:pPr>
        <w:pStyle w:val="ConsPlusCell"/>
        <w:jc w:val="both"/>
      </w:pPr>
      <w:r w:rsidRPr="00061AB7">
        <w:t>96 4125     0     Предметы туалета</w:t>
      </w:r>
    </w:p>
    <w:p w:rsidR="00CC4CF9" w:rsidRPr="00061AB7" w:rsidRDefault="00CC4CF9" w:rsidP="003463F3">
      <w:pPr>
        <w:pStyle w:val="ConsPlusCell"/>
        <w:jc w:val="both"/>
      </w:pPr>
      <w:r w:rsidRPr="00061AB7">
        <w:t>96 4126     6     Гарнитуры из украшений и предметов туалета</w:t>
      </w:r>
    </w:p>
    <w:p w:rsidR="00CC4CF9" w:rsidRPr="00061AB7" w:rsidRDefault="00CC4CF9" w:rsidP="003463F3">
      <w:pPr>
        <w:pStyle w:val="ConsPlusCell"/>
        <w:jc w:val="both"/>
      </w:pPr>
      <w:r w:rsidRPr="00061AB7">
        <w:t>96 4130     8     Изделия с драгоценными камнями и жемчугом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(кроме изделий с алмазами)</w:t>
      </w:r>
    </w:p>
    <w:p w:rsidR="00CC4CF9" w:rsidRPr="00061AB7" w:rsidRDefault="00CC4CF9" w:rsidP="003463F3">
      <w:pPr>
        <w:pStyle w:val="ConsPlusCell"/>
        <w:jc w:val="both"/>
      </w:pPr>
      <w:r w:rsidRPr="00061AB7">
        <w:t>96 4131     3     Украшения для головы</w:t>
      </w:r>
    </w:p>
    <w:p w:rsidR="00CC4CF9" w:rsidRPr="00061AB7" w:rsidRDefault="00CC4CF9" w:rsidP="003463F3">
      <w:pPr>
        <w:pStyle w:val="ConsPlusCell"/>
        <w:jc w:val="both"/>
      </w:pPr>
      <w:r w:rsidRPr="00061AB7">
        <w:t>96 4132     9     Украшения шейные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4133     4     Украшения нагрудные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4134     9     Украшения для рук</w:t>
      </w:r>
    </w:p>
    <w:p w:rsidR="00CC4CF9" w:rsidRPr="00061AB7" w:rsidRDefault="00CC4CF9" w:rsidP="003463F3">
      <w:pPr>
        <w:pStyle w:val="ConsPlusCell"/>
        <w:jc w:val="both"/>
      </w:pPr>
      <w:r w:rsidRPr="00061AB7">
        <w:t>96 4135     5     Предметы туалета</w:t>
      </w:r>
    </w:p>
    <w:p w:rsidR="00CC4CF9" w:rsidRPr="00061AB7" w:rsidRDefault="00CC4CF9" w:rsidP="003463F3">
      <w:pPr>
        <w:pStyle w:val="ConsPlusCell"/>
        <w:jc w:val="both"/>
      </w:pPr>
      <w:r w:rsidRPr="00061AB7">
        <w:t>96 4136     0     Гарнитуры из украшений и предметов туалета</w:t>
      </w:r>
    </w:p>
    <w:p w:rsidR="00CC4CF9" w:rsidRPr="00061AB7" w:rsidRDefault="00CC4CF9" w:rsidP="003463F3">
      <w:pPr>
        <w:pStyle w:val="ConsPlusCell"/>
        <w:jc w:val="both"/>
      </w:pPr>
      <w:r w:rsidRPr="00061AB7">
        <w:t>96 4140     2     Изделия с природными цветными камнями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4141     8     Украшения для головы</w:t>
      </w:r>
    </w:p>
    <w:p w:rsidR="00CC4CF9" w:rsidRPr="00061AB7" w:rsidRDefault="00CC4CF9" w:rsidP="003463F3">
      <w:pPr>
        <w:pStyle w:val="ConsPlusCell"/>
        <w:jc w:val="both"/>
      </w:pPr>
      <w:r w:rsidRPr="00061AB7">
        <w:t>96 4142     3     Украшения шейные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4143     9     Украшения нагрудные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4144     4     Украшения для рук</w:t>
      </w:r>
    </w:p>
    <w:p w:rsidR="00CC4CF9" w:rsidRPr="00061AB7" w:rsidRDefault="00CC4CF9" w:rsidP="003463F3">
      <w:pPr>
        <w:pStyle w:val="ConsPlusCell"/>
        <w:jc w:val="both"/>
      </w:pPr>
      <w:r w:rsidRPr="00061AB7">
        <w:t>96 4145     2     Предметы туалета</w:t>
      </w:r>
    </w:p>
    <w:p w:rsidR="00CC4CF9" w:rsidRPr="00061AB7" w:rsidRDefault="00CC4CF9" w:rsidP="003463F3">
      <w:pPr>
        <w:pStyle w:val="ConsPlusCell"/>
        <w:jc w:val="both"/>
      </w:pPr>
      <w:r w:rsidRPr="00061AB7">
        <w:t>96 4146     5     Гарнитуры из украшений и предметов туалета</w:t>
      </w:r>
    </w:p>
    <w:p w:rsidR="00CC4CF9" w:rsidRPr="00061AB7" w:rsidRDefault="00CC4CF9" w:rsidP="003463F3">
      <w:pPr>
        <w:pStyle w:val="ConsPlusCell"/>
        <w:jc w:val="both"/>
      </w:pPr>
      <w:r w:rsidRPr="00061AB7">
        <w:t>96 4150     7     Изделия с синтетическими и выращенными камнями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4151     2     Украшения для головы</w:t>
      </w:r>
    </w:p>
    <w:p w:rsidR="00CC4CF9" w:rsidRPr="00061AB7" w:rsidRDefault="00CC4CF9" w:rsidP="003463F3">
      <w:pPr>
        <w:pStyle w:val="ConsPlusCell"/>
        <w:jc w:val="both"/>
      </w:pPr>
      <w:r w:rsidRPr="00061AB7">
        <w:t>96 4152     8     Украшения шейные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4153     3     Украшения нагрудные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4154     9     Украшения для рук</w:t>
      </w:r>
    </w:p>
    <w:p w:rsidR="00CC4CF9" w:rsidRPr="00061AB7" w:rsidRDefault="00CC4CF9" w:rsidP="003463F3">
      <w:pPr>
        <w:pStyle w:val="ConsPlusCell"/>
        <w:jc w:val="both"/>
      </w:pPr>
      <w:r w:rsidRPr="00061AB7">
        <w:t>96 4155     4     Предметы туалета</w:t>
      </w:r>
    </w:p>
    <w:p w:rsidR="00CC4CF9" w:rsidRPr="00061AB7" w:rsidRDefault="00CC4CF9" w:rsidP="003463F3">
      <w:pPr>
        <w:pStyle w:val="ConsPlusCell"/>
        <w:jc w:val="both"/>
      </w:pPr>
      <w:r w:rsidRPr="00061AB7">
        <w:t>96 4156     6     Гарнитуры из украшений и предметов туалета</w:t>
      </w:r>
    </w:p>
    <w:p w:rsidR="00CC4CF9" w:rsidRPr="00061AB7" w:rsidRDefault="00CC4CF9" w:rsidP="003463F3">
      <w:pPr>
        <w:pStyle w:val="ConsPlusCell"/>
        <w:jc w:val="both"/>
      </w:pPr>
      <w:r w:rsidRPr="00061AB7">
        <w:t>96 4157     5     Принадлежности к часам</w:t>
      </w:r>
    </w:p>
    <w:p w:rsidR="00CC4CF9" w:rsidRPr="00061AB7" w:rsidRDefault="00CC4CF9" w:rsidP="003463F3">
      <w:pPr>
        <w:pStyle w:val="ConsPlusCell"/>
        <w:jc w:val="both"/>
      </w:pPr>
      <w:r w:rsidRPr="00061AB7">
        <w:t>96 4160     1     Изделия с янтарем</w:t>
      </w:r>
    </w:p>
    <w:p w:rsidR="00CC4CF9" w:rsidRPr="00061AB7" w:rsidRDefault="00CC4CF9" w:rsidP="003463F3">
      <w:pPr>
        <w:pStyle w:val="ConsPlusCell"/>
        <w:jc w:val="both"/>
      </w:pPr>
      <w:r w:rsidRPr="00061AB7">
        <w:t>96 4161     7     Украшения для головы</w:t>
      </w:r>
    </w:p>
    <w:p w:rsidR="00CC4CF9" w:rsidRPr="00061AB7" w:rsidRDefault="00CC4CF9" w:rsidP="003463F3">
      <w:pPr>
        <w:pStyle w:val="ConsPlusCell"/>
        <w:jc w:val="both"/>
      </w:pPr>
      <w:r w:rsidRPr="00061AB7">
        <w:t>96 4162     2     Украшения шейные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4163     8     Украшения нагрудные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4164     3     Украшения для рук</w:t>
      </w:r>
    </w:p>
    <w:p w:rsidR="00CC4CF9" w:rsidRPr="00061AB7" w:rsidRDefault="00CC4CF9" w:rsidP="003463F3">
      <w:pPr>
        <w:pStyle w:val="ConsPlusCell"/>
        <w:jc w:val="both"/>
      </w:pPr>
      <w:r w:rsidRPr="00061AB7">
        <w:t>96 4165     9     Предметы туалета</w:t>
      </w:r>
    </w:p>
    <w:p w:rsidR="00CC4CF9" w:rsidRPr="00061AB7" w:rsidRDefault="00CC4CF9" w:rsidP="003463F3">
      <w:pPr>
        <w:pStyle w:val="ConsPlusCell"/>
        <w:jc w:val="both"/>
      </w:pPr>
      <w:r w:rsidRPr="00061AB7">
        <w:t>96 4166     4     Гарнитуры из украшений и предметов туалета</w:t>
      </w:r>
    </w:p>
    <w:p w:rsidR="00CC4CF9" w:rsidRPr="00061AB7" w:rsidRDefault="00CC4CF9" w:rsidP="003463F3">
      <w:pPr>
        <w:pStyle w:val="ConsPlusCell"/>
        <w:jc w:val="both"/>
      </w:pPr>
      <w:r w:rsidRPr="00061AB7">
        <w:t>96 4170     6     Изделия с поделочными камнями</w:t>
      </w:r>
    </w:p>
    <w:p w:rsidR="00CC4CF9" w:rsidRPr="00061AB7" w:rsidRDefault="00CC4CF9" w:rsidP="003463F3">
      <w:pPr>
        <w:pStyle w:val="ConsPlusCell"/>
        <w:jc w:val="both"/>
      </w:pPr>
      <w:r w:rsidRPr="00061AB7">
        <w:t>96 4171     1     Украшения для головы</w:t>
      </w:r>
    </w:p>
    <w:p w:rsidR="00CC4CF9" w:rsidRPr="00061AB7" w:rsidRDefault="00CC4CF9" w:rsidP="003463F3">
      <w:pPr>
        <w:pStyle w:val="ConsPlusCell"/>
        <w:jc w:val="both"/>
      </w:pPr>
      <w:r w:rsidRPr="00061AB7">
        <w:t>96 4172     7     Украшения шейные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4173     2     Украшения нагрудные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4174     8     Украшения для рук</w:t>
      </w:r>
    </w:p>
    <w:p w:rsidR="00CC4CF9" w:rsidRPr="00061AB7" w:rsidRDefault="00CC4CF9" w:rsidP="003463F3">
      <w:pPr>
        <w:pStyle w:val="ConsPlusCell"/>
        <w:jc w:val="both"/>
      </w:pPr>
      <w:r w:rsidRPr="00061AB7">
        <w:t>96 4175     3     Предметы туалета</w:t>
      </w:r>
    </w:p>
    <w:p w:rsidR="00CC4CF9" w:rsidRPr="00061AB7" w:rsidRDefault="00CC4CF9" w:rsidP="003463F3">
      <w:pPr>
        <w:pStyle w:val="ConsPlusCell"/>
        <w:jc w:val="both"/>
      </w:pPr>
      <w:r w:rsidRPr="00061AB7">
        <w:t>96 4176     9     Гарнитуры из украшений и предметов туалета</w:t>
      </w:r>
    </w:p>
    <w:p w:rsidR="00CC4CF9" w:rsidRPr="00061AB7" w:rsidRDefault="00CC4CF9" w:rsidP="003463F3">
      <w:pPr>
        <w:pStyle w:val="ConsPlusCell"/>
        <w:jc w:val="both"/>
      </w:pPr>
      <w:r w:rsidRPr="00061AB7">
        <w:t>96 4180     0     Изделия со вставками из материалов природного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органического происхождения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96 4180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4181     6     Украшения для головы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96 4181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4182     1     Украшения шейные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96 4182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4183     7     Украшения нагрудные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96 4183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4184     2     Украшения для рук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96 4184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4185     8     Предметы туалета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96 4185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4186     3     Гарнитуры из украшений и предметов туалета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96 4186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4200     8     Изделия ювелирные из платины и палладия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4210     2     Изделия без ювелирных камней</w:t>
      </w:r>
    </w:p>
    <w:p w:rsidR="00CC4CF9" w:rsidRPr="00061AB7" w:rsidRDefault="00CC4CF9" w:rsidP="003463F3">
      <w:pPr>
        <w:pStyle w:val="ConsPlusCell"/>
        <w:jc w:val="both"/>
      </w:pPr>
      <w:r w:rsidRPr="00061AB7">
        <w:t>96 4211     8     Украшения для головы</w:t>
      </w:r>
    </w:p>
    <w:p w:rsidR="00CC4CF9" w:rsidRPr="00061AB7" w:rsidRDefault="00CC4CF9" w:rsidP="003463F3">
      <w:pPr>
        <w:pStyle w:val="ConsPlusCell"/>
        <w:jc w:val="both"/>
      </w:pPr>
      <w:r w:rsidRPr="00061AB7">
        <w:t>96 4212     3     Украшения шейные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96 4212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4213     9     Украшения нагрудные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96 4213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4214     4     Украшения для рук</w:t>
      </w:r>
    </w:p>
    <w:p w:rsidR="00CC4CF9" w:rsidRPr="00061AB7" w:rsidRDefault="00CC4CF9" w:rsidP="003463F3">
      <w:pPr>
        <w:pStyle w:val="ConsPlusCell"/>
        <w:jc w:val="both"/>
      </w:pPr>
      <w:r w:rsidRPr="00061AB7">
        <w:t>96 4215     4     Предметы туалета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96 4215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4216     5     Гарнитуры из украшений и предметов туалета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96 4216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4217     0     Принадлежности к часам</w:t>
      </w:r>
    </w:p>
    <w:p w:rsidR="00CC4CF9" w:rsidRPr="00061AB7" w:rsidRDefault="00CC4CF9" w:rsidP="003463F3">
      <w:pPr>
        <w:pStyle w:val="ConsPlusCell"/>
        <w:jc w:val="both"/>
      </w:pPr>
      <w:r w:rsidRPr="00061AB7">
        <w:t>96 4219     1     Полуфабрикаты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96 4219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4220     7     Изделия с бриллиантами</w:t>
      </w:r>
    </w:p>
    <w:p w:rsidR="00CC4CF9" w:rsidRPr="00061AB7" w:rsidRDefault="00CC4CF9" w:rsidP="003463F3">
      <w:pPr>
        <w:pStyle w:val="ConsPlusCell"/>
        <w:jc w:val="both"/>
      </w:pPr>
      <w:r w:rsidRPr="00061AB7">
        <w:t>96 4221     2     Украшения для головы</w:t>
      </w:r>
    </w:p>
    <w:p w:rsidR="00CC4CF9" w:rsidRPr="00061AB7" w:rsidRDefault="00CC4CF9" w:rsidP="003463F3">
      <w:pPr>
        <w:pStyle w:val="ConsPlusCell"/>
        <w:jc w:val="both"/>
      </w:pPr>
      <w:r w:rsidRPr="00061AB7">
        <w:t>96 4222     8     Украшения шейные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4223     3     Украшения нагрудные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4224     9     Украшения для рук</w:t>
      </w:r>
    </w:p>
    <w:p w:rsidR="00CC4CF9" w:rsidRPr="00061AB7" w:rsidRDefault="00CC4CF9" w:rsidP="003463F3">
      <w:pPr>
        <w:pStyle w:val="ConsPlusCell"/>
        <w:jc w:val="both"/>
      </w:pPr>
      <w:r w:rsidRPr="00061AB7">
        <w:t>96 4226     2     Гарнитуры из украшений</w:t>
      </w:r>
    </w:p>
    <w:p w:rsidR="00CC4CF9" w:rsidRPr="00061AB7" w:rsidRDefault="00CC4CF9" w:rsidP="003463F3">
      <w:pPr>
        <w:pStyle w:val="ConsPlusCell"/>
        <w:jc w:val="both"/>
      </w:pPr>
      <w:r w:rsidRPr="00061AB7">
        <w:t>96 4300     1     Изделия ювелирные из серебра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4310     6     Изделия без ювелирных камней (кроме предметов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сервировки стола и украшения интерьера)</w:t>
      </w:r>
    </w:p>
    <w:p w:rsidR="00CC4CF9" w:rsidRPr="00061AB7" w:rsidRDefault="00CC4CF9" w:rsidP="003463F3">
      <w:pPr>
        <w:pStyle w:val="ConsPlusCell"/>
        <w:jc w:val="both"/>
      </w:pPr>
      <w:r w:rsidRPr="00061AB7">
        <w:t>96 4311     1     Украшения для головы</w:t>
      </w:r>
    </w:p>
    <w:p w:rsidR="00CC4CF9" w:rsidRPr="00061AB7" w:rsidRDefault="00CC4CF9" w:rsidP="003463F3">
      <w:pPr>
        <w:pStyle w:val="ConsPlusCell"/>
        <w:jc w:val="both"/>
      </w:pPr>
      <w:r w:rsidRPr="00061AB7">
        <w:t>96 4312     7     Украшения шейные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4313     2     Украшения нагрудные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4314     8     Украшения для рук</w:t>
      </w:r>
    </w:p>
    <w:p w:rsidR="00CC4CF9" w:rsidRPr="00061AB7" w:rsidRDefault="00CC4CF9" w:rsidP="003463F3">
      <w:pPr>
        <w:pStyle w:val="ConsPlusCell"/>
        <w:jc w:val="both"/>
      </w:pPr>
      <w:r w:rsidRPr="00061AB7">
        <w:t>96 4315     3     Предметы туалета</w:t>
      </w:r>
    </w:p>
    <w:p w:rsidR="00CC4CF9" w:rsidRPr="00061AB7" w:rsidRDefault="00CC4CF9" w:rsidP="003463F3">
      <w:pPr>
        <w:pStyle w:val="ConsPlusCell"/>
        <w:jc w:val="both"/>
      </w:pPr>
      <w:r w:rsidRPr="00061AB7">
        <w:t>96 4316     9     Гарнитуры из украшений и предметов туалета</w:t>
      </w:r>
    </w:p>
    <w:p w:rsidR="00CC4CF9" w:rsidRPr="00061AB7" w:rsidRDefault="00CC4CF9" w:rsidP="003463F3">
      <w:pPr>
        <w:pStyle w:val="ConsPlusCell"/>
        <w:jc w:val="both"/>
      </w:pPr>
      <w:r w:rsidRPr="00061AB7">
        <w:t>96 4317     4     Принадлежности к часам</w:t>
      </w:r>
    </w:p>
    <w:p w:rsidR="00CC4CF9" w:rsidRPr="00061AB7" w:rsidRDefault="00CC4CF9" w:rsidP="003463F3">
      <w:pPr>
        <w:pStyle w:val="ConsPlusCell"/>
        <w:jc w:val="both"/>
      </w:pPr>
      <w:r w:rsidRPr="00061AB7">
        <w:t>96 4318     6     Приборы туалетные и принадлежности для курения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4319     5     Полуфабрикаты</w:t>
      </w:r>
    </w:p>
    <w:p w:rsidR="00CC4CF9" w:rsidRPr="00061AB7" w:rsidRDefault="00CC4CF9" w:rsidP="003463F3">
      <w:pPr>
        <w:pStyle w:val="ConsPlusCell"/>
        <w:jc w:val="both"/>
      </w:pPr>
      <w:r w:rsidRPr="00061AB7">
        <w:t>96 4320     0     Изделия без ювелирных камней (предметы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сервировки стола и украшения интерьера)</w:t>
      </w:r>
    </w:p>
    <w:p w:rsidR="00CC4CF9" w:rsidRPr="00061AB7" w:rsidRDefault="00CC4CF9" w:rsidP="003463F3">
      <w:pPr>
        <w:pStyle w:val="ConsPlusCell"/>
        <w:jc w:val="both"/>
      </w:pPr>
      <w:r w:rsidRPr="00061AB7">
        <w:t>96 4321     6     Приборы столовые и наборы из них</w:t>
      </w:r>
    </w:p>
    <w:p w:rsidR="00CC4CF9" w:rsidRPr="00061AB7" w:rsidRDefault="00CC4CF9" w:rsidP="003463F3">
      <w:pPr>
        <w:pStyle w:val="ConsPlusCell"/>
        <w:jc w:val="both"/>
      </w:pPr>
      <w:r w:rsidRPr="00061AB7">
        <w:t>96 4322     1     Приборы десертные, кофейные, чайные и наборы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них</w:t>
      </w:r>
    </w:p>
    <w:p w:rsidR="00CC4CF9" w:rsidRPr="00061AB7" w:rsidRDefault="00CC4CF9" w:rsidP="003463F3">
      <w:pPr>
        <w:pStyle w:val="ConsPlusCell"/>
        <w:jc w:val="both"/>
      </w:pPr>
      <w:r w:rsidRPr="00061AB7">
        <w:t>96 4323     7     Предметы сервировки стола для десерта, кофе, чая</w:t>
      </w:r>
    </w:p>
    <w:p w:rsidR="00CC4CF9" w:rsidRPr="00061AB7" w:rsidRDefault="00CC4CF9" w:rsidP="003463F3">
      <w:pPr>
        <w:pStyle w:val="ConsPlusCell"/>
        <w:jc w:val="both"/>
      </w:pPr>
      <w:r w:rsidRPr="00061AB7">
        <w:t>96 4324     2     Сосуды для напитков и специй</w:t>
      </w:r>
    </w:p>
    <w:p w:rsidR="00CC4CF9" w:rsidRPr="00061AB7" w:rsidRDefault="00CC4CF9" w:rsidP="003463F3">
      <w:pPr>
        <w:pStyle w:val="ConsPlusCell"/>
        <w:jc w:val="both"/>
      </w:pPr>
      <w:r w:rsidRPr="00061AB7">
        <w:t>96 4326     3     Наборы и сервизы для десерта, кофе, чая</w:t>
      </w:r>
    </w:p>
    <w:p w:rsidR="00CC4CF9" w:rsidRPr="00061AB7" w:rsidRDefault="00CC4CF9" w:rsidP="003463F3">
      <w:pPr>
        <w:pStyle w:val="ConsPlusCell"/>
        <w:jc w:val="both"/>
      </w:pPr>
      <w:r w:rsidRPr="00061AB7">
        <w:t>96 4327     9     Наборы для напитков и специй</w:t>
      </w:r>
    </w:p>
    <w:p w:rsidR="00CC4CF9" w:rsidRPr="00061AB7" w:rsidRDefault="00CC4CF9" w:rsidP="003463F3">
      <w:pPr>
        <w:pStyle w:val="ConsPlusCell"/>
        <w:jc w:val="both"/>
      </w:pPr>
      <w:r w:rsidRPr="00061AB7">
        <w:t>96 4328     4     Предметы украшения интерьера</w:t>
      </w:r>
    </w:p>
    <w:p w:rsidR="00CC4CF9" w:rsidRPr="00061AB7" w:rsidRDefault="00CC4CF9" w:rsidP="003463F3">
      <w:pPr>
        <w:pStyle w:val="ConsPlusCell"/>
        <w:jc w:val="both"/>
      </w:pPr>
      <w:r w:rsidRPr="00061AB7">
        <w:t>96 4329     0     Полуфабрикаты</w:t>
      </w:r>
    </w:p>
    <w:p w:rsidR="00CC4CF9" w:rsidRPr="00061AB7" w:rsidRDefault="00CC4CF9" w:rsidP="003463F3">
      <w:pPr>
        <w:pStyle w:val="ConsPlusCell"/>
        <w:jc w:val="both"/>
      </w:pPr>
      <w:r w:rsidRPr="00061AB7">
        <w:t>96 4330     5     Изделия с драгоценными камнями (в т.ч.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бриллиантами)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96 4330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4331     0     Украшения для головы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96 4331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4332     6     Украшения шейные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96 4332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4333     1     Украшения нагрудные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96 4333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4334     7     Украшения для рук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96 4334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4335     2     Предметы туалета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96 4335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4336     8     Гарнитуры из украшений и предметов туалета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96 4336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4338     9     Предметы украшения интерьера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96 4338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4340     7     Изделия с природными цветными камнями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4341     5     Украшения для головы</w:t>
      </w:r>
    </w:p>
    <w:p w:rsidR="00CC4CF9" w:rsidRPr="00061AB7" w:rsidRDefault="00CC4CF9" w:rsidP="003463F3">
      <w:pPr>
        <w:pStyle w:val="ConsPlusCell"/>
        <w:jc w:val="both"/>
      </w:pPr>
      <w:r w:rsidRPr="00061AB7">
        <w:t>96 4342     0     Украшения шейные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4343     6     Украшения нагрудные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4344     1     Украшения для рук</w:t>
      </w:r>
    </w:p>
    <w:p w:rsidR="00CC4CF9" w:rsidRPr="00061AB7" w:rsidRDefault="00CC4CF9" w:rsidP="003463F3">
      <w:pPr>
        <w:pStyle w:val="ConsPlusCell"/>
        <w:jc w:val="both"/>
      </w:pPr>
      <w:r w:rsidRPr="00061AB7">
        <w:t>96 4345     7     Предметы туалета</w:t>
      </w:r>
    </w:p>
    <w:p w:rsidR="00CC4CF9" w:rsidRPr="00061AB7" w:rsidRDefault="00CC4CF9" w:rsidP="003463F3">
      <w:pPr>
        <w:pStyle w:val="ConsPlusCell"/>
        <w:jc w:val="both"/>
      </w:pPr>
      <w:r w:rsidRPr="00061AB7">
        <w:t>96 4346     2     Гарнитуры из украшений и предметов туалета</w:t>
      </w:r>
    </w:p>
    <w:p w:rsidR="00CC4CF9" w:rsidRPr="00061AB7" w:rsidRDefault="00CC4CF9" w:rsidP="003463F3">
      <w:pPr>
        <w:pStyle w:val="ConsPlusCell"/>
        <w:jc w:val="both"/>
      </w:pPr>
      <w:r w:rsidRPr="00061AB7">
        <w:t>96 4350     4     Изделия с синтетическими и выращенными камнями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4351     0     Украшения для головы</w:t>
      </w:r>
    </w:p>
    <w:p w:rsidR="00CC4CF9" w:rsidRPr="00061AB7" w:rsidRDefault="00CC4CF9" w:rsidP="003463F3">
      <w:pPr>
        <w:pStyle w:val="ConsPlusCell"/>
        <w:jc w:val="both"/>
      </w:pPr>
      <w:r w:rsidRPr="00061AB7">
        <w:t>96 4352     5     Украшения шейные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4353     0     Украшения нагрудные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4354     6     Украшения для рук</w:t>
      </w:r>
    </w:p>
    <w:p w:rsidR="00CC4CF9" w:rsidRPr="00061AB7" w:rsidRDefault="00CC4CF9" w:rsidP="003463F3">
      <w:pPr>
        <w:pStyle w:val="ConsPlusCell"/>
        <w:jc w:val="both"/>
      </w:pPr>
      <w:r w:rsidRPr="00061AB7">
        <w:t>96 4355     1     Предметы туалета</w:t>
      </w:r>
    </w:p>
    <w:p w:rsidR="00CC4CF9" w:rsidRPr="00061AB7" w:rsidRDefault="00CC4CF9" w:rsidP="003463F3">
      <w:pPr>
        <w:pStyle w:val="ConsPlusCell"/>
        <w:jc w:val="both"/>
      </w:pPr>
      <w:r w:rsidRPr="00061AB7">
        <w:t>96 4356     7     Гарнитуры из украшений и предметов туалета</w:t>
      </w:r>
    </w:p>
    <w:p w:rsidR="00CC4CF9" w:rsidRPr="00061AB7" w:rsidRDefault="00CC4CF9" w:rsidP="003463F3">
      <w:pPr>
        <w:pStyle w:val="ConsPlusCell"/>
        <w:jc w:val="both"/>
      </w:pPr>
      <w:r w:rsidRPr="00061AB7">
        <w:t>96 4360     9     Изделия с янтарем</w:t>
      </w:r>
    </w:p>
    <w:p w:rsidR="00CC4CF9" w:rsidRPr="00061AB7" w:rsidRDefault="00CC4CF9" w:rsidP="003463F3">
      <w:pPr>
        <w:pStyle w:val="ConsPlusCell"/>
        <w:jc w:val="both"/>
      </w:pPr>
      <w:r w:rsidRPr="00061AB7">
        <w:t>96 4361     4     Украшения для головы</w:t>
      </w:r>
    </w:p>
    <w:p w:rsidR="00CC4CF9" w:rsidRPr="00061AB7" w:rsidRDefault="00CC4CF9" w:rsidP="003463F3">
      <w:pPr>
        <w:pStyle w:val="ConsPlusCell"/>
        <w:jc w:val="both"/>
      </w:pPr>
      <w:r w:rsidRPr="00061AB7">
        <w:t>96 4362     4     Украшения шейные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4363     5     Украшения нагрудные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4364     0     Украшения для рук</w:t>
      </w:r>
    </w:p>
    <w:p w:rsidR="00CC4CF9" w:rsidRPr="00061AB7" w:rsidRDefault="00CC4CF9" w:rsidP="003463F3">
      <w:pPr>
        <w:pStyle w:val="ConsPlusCell"/>
        <w:jc w:val="both"/>
      </w:pPr>
      <w:r w:rsidRPr="00061AB7">
        <w:t>96 4365     6     Предметы туалета</w:t>
      </w:r>
    </w:p>
    <w:p w:rsidR="00CC4CF9" w:rsidRPr="00061AB7" w:rsidRDefault="00CC4CF9" w:rsidP="003463F3">
      <w:pPr>
        <w:pStyle w:val="ConsPlusCell"/>
        <w:jc w:val="both"/>
      </w:pPr>
      <w:r w:rsidRPr="00061AB7">
        <w:t>96 4370     3     Изделия с поделочными камнями</w:t>
      </w:r>
    </w:p>
    <w:p w:rsidR="00CC4CF9" w:rsidRPr="00061AB7" w:rsidRDefault="00CC4CF9" w:rsidP="003463F3">
      <w:pPr>
        <w:pStyle w:val="ConsPlusCell"/>
        <w:jc w:val="both"/>
      </w:pPr>
      <w:r w:rsidRPr="00061AB7">
        <w:t>96 4371     9     Украшения для головы</w:t>
      </w:r>
    </w:p>
    <w:p w:rsidR="00CC4CF9" w:rsidRPr="00061AB7" w:rsidRDefault="00CC4CF9" w:rsidP="003463F3">
      <w:pPr>
        <w:pStyle w:val="ConsPlusCell"/>
        <w:jc w:val="both"/>
      </w:pPr>
      <w:r w:rsidRPr="00061AB7">
        <w:t>96 4372     4     Украшения шейные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4373     8     Украшения нагрудные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4374     5     Украшения для рук</w:t>
      </w:r>
    </w:p>
    <w:p w:rsidR="00CC4CF9" w:rsidRPr="00061AB7" w:rsidRDefault="00CC4CF9" w:rsidP="003463F3">
      <w:pPr>
        <w:pStyle w:val="ConsPlusCell"/>
        <w:jc w:val="both"/>
      </w:pPr>
      <w:r w:rsidRPr="00061AB7">
        <w:t>96 4375     0     Предметы туалета</w:t>
      </w:r>
    </w:p>
    <w:p w:rsidR="00CC4CF9" w:rsidRPr="00061AB7" w:rsidRDefault="00CC4CF9" w:rsidP="003463F3">
      <w:pPr>
        <w:pStyle w:val="ConsPlusCell"/>
        <w:jc w:val="both"/>
      </w:pPr>
      <w:r w:rsidRPr="00061AB7">
        <w:t>96 4380     8     Изделия со стеклом</w:t>
      </w:r>
    </w:p>
    <w:p w:rsidR="00CC4CF9" w:rsidRPr="00061AB7" w:rsidRDefault="00CC4CF9" w:rsidP="003463F3">
      <w:pPr>
        <w:pStyle w:val="ConsPlusCell"/>
        <w:jc w:val="both"/>
      </w:pPr>
      <w:r w:rsidRPr="00061AB7">
        <w:t>96 4381     3     Украшения для головы</w:t>
      </w:r>
    </w:p>
    <w:p w:rsidR="00CC4CF9" w:rsidRPr="00061AB7" w:rsidRDefault="00CC4CF9" w:rsidP="003463F3">
      <w:pPr>
        <w:pStyle w:val="ConsPlusCell"/>
        <w:jc w:val="both"/>
      </w:pPr>
      <w:r w:rsidRPr="00061AB7">
        <w:t>96 4382     9     Украшения шейные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4383     4     Украшения нагрудные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4384     1     Украшения для рук</w:t>
      </w:r>
    </w:p>
    <w:p w:rsidR="00CC4CF9" w:rsidRPr="00061AB7" w:rsidRDefault="00CC4CF9" w:rsidP="003463F3">
      <w:pPr>
        <w:pStyle w:val="ConsPlusCell"/>
        <w:jc w:val="both"/>
      </w:pPr>
      <w:r w:rsidRPr="00061AB7">
        <w:t>96 4385     5     Предметы туалета</w:t>
      </w:r>
    </w:p>
    <w:p w:rsidR="00CC4CF9" w:rsidRPr="00061AB7" w:rsidRDefault="00CC4CF9" w:rsidP="003463F3">
      <w:pPr>
        <w:pStyle w:val="ConsPlusCell"/>
        <w:jc w:val="both"/>
      </w:pPr>
      <w:r w:rsidRPr="00061AB7">
        <w:t>96 4390     2     Изделия со вставками из материалов природного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органического происхождения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4397     0     Принадлежности для письма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96 4397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4399     1     Принадлежности для письма</w:t>
      </w:r>
    </w:p>
    <w:p w:rsidR="00CC4CF9" w:rsidRPr="00061AB7" w:rsidRDefault="00CC4CF9" w:rsidP="003463F3">
      <w:pPr>
        <w:pStyle w:val="ConsPlusCell"/>
        <w:jc w:val="both"/>
      </w:pPr>
      <w:r w:rsidRPr="00061AB7">
        <w:t>96 4400     5     Галантерея ювелирная и металлическая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4410     3     Галантерея без ювелирных камней (кроме предметов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сервировки стола и украшения интерьера)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4411     5     Украшения для головы</w:t>
      </w:r>
    </w:p>
    <w:p w:rsidR="00CC4CF9" w:rsidRPr="00061AB7" w:rsidRDefault="00CC4CF9" w:rsidP="003463F3">
      <w:pPr>
        <w:pStyle w:val="ConsPlusCell"/>
        <w:jc w:val="both"/>
      </w:pPr>
      <w:r w:rsidRPr="00061AB7">
        <w:t>96 4412     0     Украшения шейные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4413     6     Украшения нагрудные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4414     1     Украшения для рук</w:t>
      </w:r>
    </w:p>
    <w:p w:rsidR="00CC4CF9" w:rsidRPr="00061AB7" w:rsidRDefault="00CC4CF9" w:rsidP="003463F3">
      <w:pPr>
        <w:pStyle w:val="ConsPlusCell"/>
        <w:jc w:val="both"/>
      </w:pPr>
      <w:r w:rsidRPr="00061AB7">
        <w:t>96 4415     7     Предметы туалета</w:t>
      </w:r>
    </w:p>
    <w:p w:rsidR="00CC4CF9" w:rsidRPr="00061AB7" w:rsidRDefault="00CC4CF9" w:rsidP="003463F3">
      <w:pPr>
        <w:pStyle w:val="ConsPlusCell"/>
        <w:jc w:val="both"/>
      </w:pPr>
      <w:r w:rsidRPr="00061AB7">
        <w:t>96 4416     2     Гарнитуры из украшений и предметов туалета</w:t>
      </w:r>
    </w:p>
    <w:p w:rsidR="00CC4CF9" w:rsidRPr="00061AB7" w:rsidRDefault="00CC4CF9" w:rsidP="003463F3">
      <w:pPr>
        <w:pStyle w:val="ConsPlusCell"/>
        <w:jc w:val="both"/>
      </w:pPr>
      <w:r w:rsidRPr="00061AB7">
        <w:t>96 4417     8     Принадлежности к часам</w:t>
      </w:r>
    </w:p>
    <w:p w:rsidR="00CC4CF9" w:rsidRPr="00061AB7" w:rsidRDefault="00CC4CF9" w:rsidP="003463F3">
      <w:pPr>
        <w:pStyle w:val="ConsPlusCell"/>
        <w:jc w:val="both"/>
      </w:pPr>
      <w:r w:rsidRPr="00061AB7">
        <w:t>96 4418     3     Приборы туалетные и принадлежности для курения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4419     9     Полуфабрикаты</w:t>
      </w:r>
    </w:p>
    <w:p w:rsidR="00CC4CF9" w:rsidRPr="00061AB7" w:rsidRDefault="00CC4CF9" w:rsidP="003463F3">
      <w:pPr>
        <w:pStyle w:val="ConsPlusCell"/>
        <w:jc w:val="both"/>
      </w:pPr>
      <w:r w:rsidRPr="00061AB7">
        <w:t>96 4420     4     Галантерея без ювелирных камней (предметы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сервировки стола и украшения интерьера, кроме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изделий из мельхиора)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4421     7     Приборы столовые и наборы из них</w:t>
      </w:r>
    </w:p>
    <w:p w:rsidR="00CC4CF9" w:rsidRPr="00061AB7" w:rsidRDefault="00CC4CF9" w:rsidP="003463F3">
      <w:pPr>
        <w:pStyle w:val="ConsPlusCell"/>
        <w:jc w:val="both"/>
      </w:pPr>
      <w:r w:rsidRPr="00061AB7">
        <w:t>96 4422     5     Приборы десертные, кофейные, чайные и наборы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 них</w:t>
      </w:r>
    </w:p>
    <w:p w:rsidR="00CC4CF9" w:rsidRPr="00061AB7" w:rsidRDefault="00CC4CF9" w:rsidP="003463F3">
      <w:pPr>
        <w:pStyle w:val="ConsPlusCell"/>
        <w:jc w:val="both"/>
      </w:pPr>
      <w:r w:rsidRPr="00061AB7">
        <w:t>96 4423     0     Предметы сервировки стола для десерта, кофе, чая</w:t>
      </w:r>
    </w:p>
    <w:p w:rsidR="00CC4CF9" w:rsidRPr="00061AB7" w:rsidRDefault="00CC4CF9" w:rsidP="003463F3">
      <w:pPr>
        <w:pStyle w:val="ConsPlusCell"/>
        <w:jc w:val="both"/>
      </w:pPr>
      <w:r w:rsidRPr="00061AB7">
        <w:t>96 4424     6     Сосуды для напитков и специй</w:t>
      </w:r>
    </w:p>
    <w:p w:rsidR="00CC4CF9" w:rsidRPr="00061AB7" w:rsidRDefault="00CC4CF9" w:rsidP="003463F3">
      <w:pPr>
        <w:pStyle w:val="ConsPlusCell"/>
        <w:jc w:val="both"/>
      </w:pPr>
      <w:r w:rsidRPr="00061AB7">
        <w:t>96 4426     7     Наборы и сервизы для десерта, кофе, чая</w:t>
      </w:r>
    </w:p>
    <w:p w:rsidR="00CC4CF9" w:rsidRPr="00061AB7" w:rsidRDefault="00CC4CF9" w:rsidP="003463F3">
      <w:pPr>
        <w:pStyle w:val="ConsPlusCell"/>
        <w:jc w:val="both"/>
      </w:pPr>
      <w:r w:rsidRPr="00061AB7">
        <w:t>96 4427     2     Наборы для напитков и специй</w:t>
      </w:r>
    </w:p>
    <w:p w:rsidR="00CC4CF9" w:rsidRPr="00061AB7" w:rsidRDefault="00CC4CF9" w:rsidP="003463F3">
      <w:pPr>
        <w:pStyle w:val="ConsPlusCell"/>
        <w:jc w:val="both"/>
      </w:pPr>
      <w:r w:rsidRPr="00061AB7">
        <w:t>96 4428     8     Предметы украшения интерьера</w:t>
      </w:r>
    </w:p>
    <w:p w:rsidR="00CC4CF9" w:rsidRPr="00061AB7" w:rsidRDefault="00CC4CF9" w:rsidP="003463F3">
      <w:pPr>
        <w:pStyle w:val="ConsPlusCell"/>
        <w:jc w:val="both"/>
      </w:pPr>
      <w:r w:rsidRPr="00061AB7">
        <w:t>96 4429     3     Полуфабрикаты</w:t>
      </w:r>
    </w:p>
    <w:p w:rsidR="00CC4CF9" w:rsidRPr="00061AB7" w:rsidRDefault="00CC4CF9" w:rsidP="003463F3">
      <w:pPr>
        <w:pStyle w:val="ConsPlusCell"/>
        <w:jc w:val="both"/>
      </w:pPr>
      <w:r w:rsidRPr="00061AB7">
        <w:t>96 4440     3     Галантерея с природными цветными камнями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4441     9     Украшения для головы</w:t>
      </w:r>
    </w:p>
    <w:p w:rsidR="00CC4CF9" w:rsidRPr="00061AB7" w:rsidRDefault="00CC4CF9" w:rsidP="003463F3">
      <w:pPr>
        <w:pStyle w:val="ConsPlusCell"/>
        <w:jc w:val="both"/>
      </w:pPr>
      <w:r w:rsidRPr="00061AB7">
        <w:t>96 4442     4     Украшения шейные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4443     0     Украшения нагрудные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96 4443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4444     5     Украшения для рук</w:t>
      </w:r>
    </w:p>
    <w:p w:rsidR="00CC4CF9" w:rsidRPr="00061AB7" w:rsidRDefault="00CC4CF9" w:rsidP="003463F3">
      <w:pPr>
        <w:pStyle w:val="ConsPlusCell"/>
        <w:jc w:val="both"/>
      </w:pPr>
      <w:r w:rsidRPr="00061AB7">
        <w:t>96 4446     6     Гарнитуры из украшений и предметов туалета</w:t>
      </w:r>
    </w:p>
    <w:p w:rsidR="00CC4CF9" w:rsidRPr="00061AB7" w:rsidRDefault="00CC4CF9" w:rsidP="003463F3">
      <w:pPr>
        <w:pStyle w:val="ConsPlusCell"/>
        <w:jc w:val="both"/>
      </w:pPr>
      <w:r w:rsidRPr="00061AB7">
        <w:t>96 4450     8     Галантерея с синтетическими и выращенными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камнями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4451     3     Украшения для головы</w:t>
      </w:r>
    </w:p>
    <w:p w:rsidR="00CC4CF9" w:rsidRPr="00061AB7" w:rsidRDefault="00CC4CF9" w:rsidP="003463F3">
      <w:pPr>
        <w:pStyle w:val="ConsPlusCell"/>
        <w:jc w:val="both"/>
      </w:pPr>
      <w:r w:rsidRPr="00061AB7">
        <w:t>96 4452     9     Украшения шейные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4453     4     Украшения нагрудные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4454     8     Украшения для рук</w:t>
      </w:r>
    </w:p>
    <w:p w:rsidR="00CC4CF9" w:rsidRPr="00061AB7" w:rsidRDefault="00CC4CF9" w:rsidP="003463F3">
      <w:pPr>
        <w:pStyle w:val="ConsPlusCell"/>
        <w:jc w:val="both"/>
      </w:pPr>
      <w:r w:rsidRPr="00061AB7">
        <w:t>96 4455     5     Предметы туалета</w:t>
      </w:r>
    </w:p>
    <w:p w:rsidR="00CC4CF9" w:rsidRPr="00061AB7" w:rsidRDefault="00CC4CF9" w:rsidP="003463F3">
      <w:pPr>
        <w:pStyle w:val="ConsPlusCell"/>
        <w:jc w:val="both"/>
      </w:pPr>
      <w:r w:rsidRPr="00061AB7">
        <w:t>96 4456     0     Гарнитуры из украшений и предметов туалета</w:t>
      </w:r>
    </w:p>
    <w:p w:rsidR="00CC4CF9" w:rsidRPr="00061AB7" w:rsidRDefault="00CC4CF9" w:rsidP="003463F3">
      <w:pPr>
        <w:pStyle w:val="ConsPlusCell"/>
        <w:jc w:val="both"/>
      </w:pPr>
      <w:r w:rsidRPr="00061AB7">
        <w:t>96 4460     2     Галантерея с янтарем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4461     8     Украшения для головы</w:t>
      </w:r>
    </w:p>
    <w:p w:rsidR="00CC4CF9" w:rsidRPr="00061AB7" w:rsidRDefault="00CC4CF9" w:rsidP="003463F3">
      <w:pPr>
        <w:pStyle w:val="ConsPlusCell"/>
        <w:jc w:val="both"/>
      </w:pPr>
      <w:r w:rsidRPr="00061AB7">
        <w:t>96 4462     3     Украшения шейные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4463     9     Украшения нагрудные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4464     4     Украшения для рук</w:t>
      </w:r>
    </w:p>
    <w:p w:rsidR="00CC4CF9" w:rsidRPr="00061AB7" w:rsidRDefault="00CC4CF9" w:rsidP="003463F3">
      <w:pPr>
        <w:pStyle w:val="ConsPlusCell"/>
        <w:jc w:val="both"/>
      </w:pPr>
      <w:r w:rsidRPr="00061AB7">
        <w:t>96 4465     1     Предметы туалета</w:t>
      </w:r>
    </w:p>
    <w:p w:rsidR="00CC4CF9" w:rsidRPr="00061AB7" w:rsidRDefault="00CC4CF9" w:rsidP="003463F3">
      <w:pPr>
        <w:pStyle w:val="ConsPlusCell"/>
        <w:jc w:val="both"/>
      </w:pPr>
      <w:r w:rsidRPr="00061AB7">
        <w:t>96 4466     5     Гарнитуры из украшений и предметов туалета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96 4466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4470     7     Галантерея с поделочными камнями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4471     2     Украшения для головы</w:t>
      </w:r>
    </w:p>
    <w:p w:rsidR="00CC4CF9" w:rsidRPr="00061AB7" w:rsidRDefault="00CC4CF9" w:rsidP="003463F3">
      <w:pPr>
        <w:pStyle w:val="ConsPlusCell"/>
        <w:jc w:val="both"/>
      </w:pPr>
      <w:r w:rsidRPr="00061AB7">
        <w:t>96 4472     8     Украшения шейные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4473     3     Украшения нагрудные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4474     9     Украшения для рук</w:t>
      </w:r>
    </w:p>
    <w:p w:rsidR="00CC4CF9" w:rsidRPr="00061AB7" w:rsidRDefault="00CC4CF9" w:rsidP="003463F3">
      <w:pPr>
        <w:pStyle w:val="ConsPlusCell"/>
        <w:jc w:val="both"/>
      </w:pPr>
      <w:r w:rsidRPr="00061AB7">
        <w:t>96 4475     4     Предметы туалета</w:t>
      </w:r>
    </w:p>
    <w:p w:rsidR="00CC4CF9" w:rsidRPr="00061AB7" w:rsidRDefault="00CC4CF9" w:rsidP="003463F3">
      <w:pPr>
        <w:pStyle w:val="ConsPlusCell"/>
        <w:jc w:val="both"/>
      </w:pPr>
      <w:r w:rsidRPr="00061AB7">
        <w:t>96 4476     5     Гарнитуры из украшений и предметов туалета</w:t>
      </w:r>
    </w:p>
    <w:p w:rsidR="00CC4CF9" w:rsidRPr="00061AB7" w:rsidRDefault="00CC4CF9" w:rsidP="003463F3">
      <w:pPr>
        <w:pStyle w:val="ConsPlusCell"/>
        <w:jc w:val="both"/>
      </w:pPr>
      <w:r w:rsidRPr="00061AB7">
        <w:t>96 4478     0     Предметы украшения интерьера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96 4478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4480     1     Галантерея со стеклом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4481     7     Украшения для головы</w:t>
      </w:r>
    </w:p>
    <w:p w:rsidR="00CC4CF9" w:rsidRPr="00061AB7" w:rsidRDefault="00CC4CF9" w:rsidP="003463F3">
      <w:pPr>
        <w:pStyle w:val="ConsPlusCell"/>
        <w:jc w:val="both"/>
      </w:pPr>
      <w:r w:rsidRPr="00061AB7">
        <w:t>96 4482     2     Украшения шейные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4483     8     Украшения нагрудные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4484     3     Украшения для рук</w:t>
      </w:r>
    </w:p>
    <w:p w:rsidR="00CC4CF9" w:rsidRPr="00061AB7" w:rsidRDefault="00CC4CF9" w:rsidP="003463F3">
      <w:pPr>
        <w:pStyle w:val="ConsPlusCell"/>
        <w:jc w:val="both"/>
      </w:pPr>
      <w:r w:rsidRPr="00061AB7">
        <w:t>96 4485     9     Предметы туалета</w:t>
      </w:r>
    </w:p>
    <w:p w:rsidR="00CC4CF9" w:rsidRPr="00061AB7" w:rsidRDefault="00CC4CF9" w:rsidP="003463F3">
      <w:pPr>
        <w:pStyle w:val="ConsPlusCell"/>
        <w:jc w:val="both"/>
      </w:pPr>
      <w:r w:rsidRPr="00061AB7">
        <w:t>96 4486     4     Гарнитуры из украшений и предметов туалета</w:t>
      </w:r>
    </w:p>
    <w:p w:rsidR="00CC4CF9" w:rsidRPr="00061AB7" w:rsidRDefault="00CC4CF9" w:rsidP="003463F3">
      <w:pPr>
        <w:pStyle w:val="ConsPlusCell"/>
        <w:jc w:val="both"/>
      </w:pPr>
      <w:r w:rsidRPr="00061AB7">
        <w:t>96 4500     9     Изделия ювелирные из ювелирного неметаллического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минерального и органического сырья (в т.ч.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сочетании с металлами)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4520     8     Изделия из алмазов</w:t>
      </w:r>
    </w:p>
    <w:p w:rsidR="00CC4CF9" w:rsidRPr="00061AB7" w:rsidRDefault="00CC4CF9" w:rsidP="003463F3">
      <w:pPr>
        <w:pStyle w:val="ConsPlusCell"/>
        <w:jc w:val="both"/>
      </w:pPr>
      <w:r w:rsidRPr="00061AB7">
        <w:t>96 4526     0     Вставки ювелирные мелкие (Кр-17, Кр-33)</w:t>
      </w:r>
    </w:p>
    <w:p w:rsidR="00CC4CF9" w:rsidRPr="00061AB7" w:rsidRDefault="00CC4CF9" w:rsidP="003463F3">
      <w:pPr>
        <w:pStyle w:val="ConsPlusCell"/>
        <w:jc w:val="both"/>
      </w:pPr>
      <w:r w:rsidRPr="00061AB7">
        <w:t>96 4527     6     Вставки ювелирные мелкие (кроме Кр-17 и Кр-33)</w:t>
      </w:r>
    </w:p>
    <w:p w:rsidR="00CC4CF9" w:rsidRPr="00061AB7" w:rsidRDefault="00CC4CF9" w:rsidP="003463F3">
      <w:pPr>
        <w:pStyle w:val="ConsPlusCell"/>
        <w:jc w:val="both"/>
      </w:pPr>
      <w:r w:rsidRPr="00061AB7">
        <w:t>96 4528     1     Вставки ювелирные средние</w:t>
      </w:r>
    </w:p>
    <w:p w:rsidR="00CC4CF9" w:rsidRPr="00061AB7" w:rsidRDefault="00CC4CF9" w:rsidP="003463F3">
      <w:pPr>
        <w:pStyle w:val="ConsPlusCell"/>
        <w:jc w:val="both"/>
      </w:pPr>
      <w:r w:rsidRPr="00061AB7">
        <w:t>96 4529     7     Вставки ювелирные крупные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4530     2     Изделия из драгоценных камней (кроме алмазов)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жемчуга</w:t>
      </w:r>
    </w:p>
    <w:p w:rsidR="00CC4CF9" w:rsidRPr="00061AB7" w:rsidRDefault="00CC4CF9" w:rsidP="003463F3">
      <w:pPr>
        <w:pStyle w:val="ConsPlusCell"/>
        <w:jc w:val="both"/>
      </w:pPr>
      <w:r w:rsidRPr="00061AB7">
        <w:t>96 4533     9     Украшения личные из жемчуга</w:t>
      </w:r>
    </w:p>
    <w:p w:rsidR="00CC4CF9" w:rsidRPr="00061AB7" w:rsidRDefault="00CC4CF9" w:rsidP="003463F3">
      <w:pPr>
        <w:pStyle w:val="ConsPlusCell"/>
        <w:jc w:val="both"/>
      </w:pPr>
      <w:r w:rsidRPr="00061AB7">
        <w:t>96 4536     5     Вставки ювелирные из изумруда</w:t>
      </w:r>
    </w:p>
    <w:p w:rsidR="00CC4CF9" w:rsidRPr="00061AB7" w:rsidRDefault="00CC4CF9" w:rsidP="003463F3">
      <w:pPr>
        <w:pStyle w:val="ConsPlusCell"/>
        <w:jc w:val="both"/>
      </w:pPr>
      <w:r w:rsidRPr="00061AB7">
        <w:t>96 4539     1     Вставки ювелирные из жемчуга</w:t>
      </w:r>
    </w:p>
    <w:p w:rsidR="00CC4CF9" w:rsidRPr="00061AB7" w:rsidRDefault="00CC4CF9" w:rsidP="003463F3">
      <w:pPr>
        <w:pStyle w:val="ConsPlusCell"/>
        <w:jc w:val="both"/>
      </w:pPr>
      <w:r w:rsidRPr="00061AB7">
        <w:t>96 4540     7     Изделия из природных полудрагоценных камней</w:t>
      </w:r>
    </w:p>
    <w:p w:rsidR="00CC4CF9" w:rsidRPr="00061AB7" w:rsidRDefault="00CC4CF9" w:rsidP="003463F3">
      <w:pPr>
        <w:pStyle w:val="ConsPlusCell"/>
        <w:jc w:val="both"/>
      </w:pPr>
      <w:r w:rsidRPr="00061AB7">
        <w:t>96 4541     2     Украшения личные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4544     9     Предметы сервировки стола в оправе из серебра</w:t>
      </w:r>
    </w:p>
    <w:p w:rsidR="00CC4CF9" w:rsidRPr="00061AB7" w:rsidRDefault="00CC4CF9" w:rsidP="003463F3">
      <w:pPr>
        <w:pStyle w:val="ConsPlusCell"/>
        <w:jc w:val="both"/>
      </w:pPr>
      <w:r w:rsidRPr="00061AB7">
        <w:t>96 4545     4     Предметы украшения интерьера в оправе из серебра</w:t>
      </w:r>
    </w:p>
    <w:p w:rsidR="00CC4CF9" w:rsidRPr="00061AB7" w:rsidRDefault="00CC4CF9" w:rsidP="003463F3">
      <w:pPr>
        <w:pStyle w:val="ConsPlusCell"/>
        <w:jc w:val="both"/>
      </w:pPr>
      <w:r w:rsidRPr="00061AB7">
        <w:t>96 4546     1     Предметы сервировки стола в оправе из мельхиора</w:t>
      </w:r>
    </w:p>
    <w:p w:rsidR="00CC4CF9" w:rsidRPr="00061AB7" w:rsidRDefault="00CC4CF9" w:rsidP="003463F3">
      <w:pPr>
        <w:pStyle w:val="ConsPlusCell"/>
        <w:jc w:val="both"/>
      </w:pPr>
      <w:r w:rsidRPr="00061AB7">
        <w:t>96 4547     5     Предметы украшения интерьера в оправе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мельхиора</w:t>
      </w:r>
    </w:p>
    <w:p w:rsidR="00CC4CF9" w:rsidRPr="00061AB7" w:rsidRDefault="00CC4CF9" w:rsidP="003463F3">
      <w:pPr>
        <w:pStyle w:val="ConsPlusCell"/>
        <w:jc w:val="both"/>
      </w:pPr>
      <w:r w:rsidRPr="00061AB7">
        <w:t>96 4548     0     Вставки ювелирные из камней-самоцветов</w:t>
      </w:r>
    </w:p>
    <w:p w:rsidR="00CC4CF9" w:rsidRPr="00061AB7" w:rsidRDefault="00CC4CF9" w:rsidP="003463F3">
      <w:pPr>
        <w:pStyle w:val="ConsPlusCell"/>
        <w:jc w:val="both"/>
      </w:pPr>
      <w:r w:rsidRPr="00061AB7">
        <w:t>96 4549     6     Вставки ювелирные из цветных камней</w:t>
      </w:r>
    </w:p>
    <w:p w:rsidR="00CC4CF9" w:rsidRPr="00061AB7" w:rsidRDefault="00CC4CF9" w:rsidP="003463F3">
      <w:pPr>
        <w:pStyle w:val="ConsPlusCell"/>
        <w:jc w:val="both"/>
      </w:pPr>
      <w:r w:rsidRPr="00061AB7">
        <w:t>96 4550     1     Изделия из синтетических камней</w:t>
      </w:r>
    </w:p>
    <w:p w:rsidR="00CC4CF9" w:rsidRPr="00061AB7" w:rsidRDefault="00CC4CF9" w:rsidP="003463F3">
      <w:pPr>
        <w:pStyle w:val="ConsPlusCell"/>
        <w:jc w:val="both"/>
      </w:pPr>
      <w:r w:rsidRPr="00061AB7">
        <w:t>96 4551     7     Украшения личные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96 4551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4559     0     Вставки ювелирные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4560     6     Изделия из янтаря</w:t>
      </w:r>
    </w:p>
    <w:p w:rsidR="00CC4CF9" w:rsidRPr="00061AB7" w:rsidRDefault="00CC4CF9" w:rsidP="003463F3">
      <w:pPr>
        <w:pStyle w:val="ConsPlusCell"/>
        <w:jc w:val="both"/>
      </w:pPr>
      <w:r w:rsidRPr="00061AB7">
        <w:t>96 4561     1     Украшения личные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4565     3     Предметы украшения интерьера</w:t>
      </w:r>
    </w:p>
    <w:p w:rsidR="00CC4CF9" w:rsidRPr="00061AB7" w:rsidRDefault="00CC4CF9" w:rsidP="003463F3">
      <w:pPr>
        <w:pStyle w:val="ConsPlusCell"/>
        <w:jc w:val="both"/>
      </w:pPr>
      <w:r w:rsidRPr="00061AB7">
        <w:t>96 4568     9     Принадлежности для курения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4569     5     Полуфабрикаты</w:t>
      </w:r>
    </w:p>
    <w:p w:rsidR="00CC4CF9" w:rsidRPr="00061AB7" w:rsidRDefault="00CC4CF9" w:rsidP="003463F3">
      <w:pPr>
        <w:pStyle w:val="ConsPlusCell"/>
        <w:jc w:val="both"/>
      </w:pPr>
      <w:r w:rsidRPr="00061AB7">
        <w:t>96 4570     0     Изделия из поделочных камней</w:t>
      </w:r>
    </w:p>
    <w:p w:rsidR="00CC4CF9" w:rsidRPr="00061AB7" w:rsidRDefault="00CC4CF9" w:rsidP="003463F3">
      <w:pPr>
        <w:pStyle w:val="ConsPlusCell"/>
        <w:jc w:val="both"/>
      </w:pPr>
      <w:r w:rsidRPr="00061AB7">
        <w:t>96 4571     6     Украшения личные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4572     1     Приборы туалетные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4573     7     Предметы украшения интерьера</w:t>
      </w:r>
    </w:p>
    <w:p w:rsidR="00CC4CF9" w:rsidRPr="00061AB7" w:rsidRDefault="00CC4CF9" w:rsidP="003463F3">
      <w:pPr>
        <w:pStyle w:val="ConsPlusCell"/>
        <w:jc w:val="both"/>
      </w:pPr>
      <w:r w:rsidRPr="00061AB7">
        <w:t>96 4574     2     Приборы туалетные в оправе из серебра</w:t>
      </w:r>
    </w:p>
    <w:p w:rsidR="00CC4CF9" w:rsidRPr="00061AB7" w:rsidRDefault="00CC4CF9" w:rsidP="003463F3">
      <w:pPr>
        <w:pStyle w:val="ConsPlusCell"/>
        <w:jc w:val="both"/>
      </w:pPr>
      <w:r w:rsidRPr="00061AB7">
        <w:t>96 4575     8     Предметы украшения интерьера в оправе из серебра</w:t>
      </w:r>
    </w:p>
    <w:p w:rsidR="00CC4CF9" w:rsidRPr="00061AB7" w:rsidRDefault="00CC4CF9" w:rsidP="003463F3">
      <w:pPr>
        <w:pStyle w:val="ConsPlusCell"/>
        <w:jc w:val="both"/>
      </w:pPr>
      <w:r w:rsidRPr="00061AB7">
        <w:t>96 4576     3     Приборы туалетные в оправе из мельхиора</w:t>
      </w:r>
    </w:p>
    <w:p w:rsidR="00CC4CF9" w:rsidRPr="00061AB7" w:rsidRDefault="00CC4CF9" w:rsidP="003463F3">
      <w:pPr>
        <w:pStyle w:val="ConsPlusCell"/>
        <w:jc w:val="both"/>
      </w:pPr>
      <w:r w:rsidRPr="00061AB7">
        <w:t>96 4577     9     Предметы украшения интерьера в оправе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мельхиора</w:t>
      </w:r>
    </w:p>
    <w:p w:rsidR="00CC4CF9" w:rsidRPr="00061AB7" w:rsidRDefault="00CC4CF9" w:rsidP="003463F3">
      <w:pPr>
        <w:pStyle w:val="ConsPlusCell"/>
        <w:jc w:val="both"/>
      </w:pPr>
      <w:r w:rsidRPr="00061AB7">
        <w:t>96 4579     2     Вставки ювелирные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4580     5     Изделия из стекла</w:t>
      </w:r>
    </w:p>
    <w:p w:rsidR="00CC4CF9" w:rsidRPr="00061AB7" w:rsidRDefault="00CC4CF9" w:rsidP="003463F3">
      <w:pPr>
        <w:pStyle w:val="ConsPlusCell"/>
        <w:jc w:val="both"/>
      </w:pPr>
      <w:r w:rsidRPr="00061AB7">
        <w:t>96 4581     0     Украшения личные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4584     7     Предметы сервировки стола в оправе из серебра</w:t>
      </w:r>
    </w:p>
    <w:p w:rsidR="00CC4CF9" w:rsidRPr="00061AB7" w:rsidRDefault="00CC4CF9" w:rsidP="003463F3">
      <w:pPr>
        <w:pStyle w:val="ConsPlusCell"/>
        <w:jc w:val="both"/>
      </w:pPr>
      <w:r w:rsidRPr="00061AB7">
        <w:t>96 4585     2     Предметы украшения интерьера в оправе из серебра</w:t>
      </w:r>
    </w:p>
    <w:p w:rsidR="00CC4CF9" w:rsidRPr="00061AB7" w:rsidRDefault="00CC4CF9" w:rsidP="003463F3">
      <w:pPr>
        <w:pStyle w:val="ConsPlusCell"/>
        <w:jc w:val="both"/>
      </w:pPr>
      <w:r w:rsidRPr="00061AB7">
        <w:t>96 4586     8     Предметы сервировки стола в оправе из мельхиора</w:t>
      </w:r>
    </w:p>
    <w:p w:rsidR="00CC4CF9" w:rsidRPr="00061AB7" w:rsidRDefault="00CC4CF9" w:rsidP="003463F3">
      <w:pPr>
        <w:pStyle w:val="ConsPlusCell"/>
        <w:jc w:val="both"/>
      </w:pPr>
      <w:r w:rsidRPr="00061AB7">
        <w:t>96 4587     3     Предметы украшения интерьера в оправе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мельхиора</w:t>
      </w:r>
    </w:p>
    <w:p w:rsidR="00CC4CF9" w:rsidRPr="00061AB7" w:rsidRDefault="00CC4CF9" w:rsidP="003463F3">
      <w:pPr>
        <w:pStyle w:val="ConsPlusCell"/>
        <w:jc w:val="both"/>
      </w:pPr>
      <w:r w:rsidRPr="00061AB7">
        <w:t>96 4589     4     Вставки ювелирные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4590     0     Изделия из материалов природного органического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происхождения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4595     7     Предметы украшения интерьера в оправе из серебра</w:t>
      </w:r>
    </w:p>
    <w:p w:rsidR="00CC4CF9" w:rsidRPr="00061AB7" w:rsidRDefault="00CC4CF9" w:rsidP="003463F3">
      <w:pPr>
        <w:pStyle w:val="ConsPlusCell"/>
        <w:jc w:val="both"/>
      </w:pPr>
      <w:r w:rsidRPr="00061AB7">
        <w:t>96 4597     8     Предметы украшения интерьера в оправе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мельхиора</w:t>
      </w:r>
    </w:p>
    <w:p w:rsidR="00CC4CF9" w:rsidRPr="00061AB7" w:rsidRDefault="00CC4CF9" w:rsidP="003463F3">
      <w:pPr>
        <w:pStyle w:val="ConsPlusCell"/>
        <w:jc w:val="both"/>
      </w:pPr>
      <w:r w:rsidRPr="00061AB7">
        <w:t>96 4599     9     Принадлежности для письма</w:t>
      </w:r>
    </w:p>
    <w:p w:rsidR="00CC4CF9" w:rsidRPr="00061AB7" w:rsidRDefault="00CC4CF9" w:rsidP="003463F3">
      <w:pPr>
        <w:pStyle w:val="ConsPlusCell"/>
        <w:jc w:val="both"/>
      </w:pPr>
      <w:r w:rsidRPr="00061AB7">
        <w:t>96 4600     2     Футляры для ювелирных изделий</w:t>
      </w:r>
    </w:p>
    <w:p w:rsidR="00CC4CF9" w:rsidRPr="00061AB7" w:rsidRDefault="00CC4CF9" w:rsidP="003463F3">
      <w:pPr>
        <w:pStyle w:val="ConsPlusCell"/>
        <w:jc w:val="both"/>
      </w:pPr>
      <w:r w:rsidRPr="00061AB7">
        <w:t>96 4630     6     Футляры из картона</w:t>
      </w:r>
    </w:p>
    <w:p w:rsidR="00CC4CF9" w:rsidRPr="00061AB7" w:rsidRDefault="00CC4CF9" w:rsidP="003463F3">
      <w:pPr>
        <w:pStyle w:val="ConsPlusCell"/>
        <w:jc w:val="both"/>
      </w:pPr>
      <w:r w:rsidRPr="00061AB7">
        <w:t>96 4631     1     Футляры для / серег и запонок</w:t>
      </w:r>
    </w:p>
    <w:p w:rsidR="00CC4CF9" w:rsidRPr="00061AB7" w:rsidRDefault="00CC4CF9" w:rsidP="003463F3">
      <w:pPr>
        <w:pStyle w:val="ConsPlusCell"/>
        <w:jc w:val="both"/>
      </w:pPr>
      <w:r w:rsidRPr="00061AB7">
        <w:t>96 4632     7     - колец</w:t>
      </w:r>
    </w:p>
    <w:p w:rsidR="00CC4CF9" w:rsidRPr="00061AB7" w:rsidRDefault="00CC4CF9" w:rsidP="003463F3">
      <w:pPr>
        <w:pStyle w:val="ConsPlusCell"/>
        <w:jc w:val="both"/>
      </w:pPr>
      <w:r w:rsidRPr="00061AB7">
        <w:t>96 4633     2     - брошей, брелоков, кулонов, медальонов</w:t>
      </w:r>
    </w:p>
    <w:p w:rsidR="00CC4CF9" w:rsidRPr="00061AB7" w:rsidRDefault="00CC4CF9" w:rsidP="003463F3">
      <w:pPr>
        <w:pStyle w:val="ConsPlusCell"/>
        <w:jc w:val="both"/>
      </w:pPr>
      <w:r w:rsidRPr="00061AB7">
        <w:t>96 4634     8     - браслетов</w:t>
      </w:r>
    </w:p>
    <w:p w:rsidR="00CC4CF9" w:rsidRPr="00061AB7" w:rsidRDefault="00CC4CF9" w:rsidP="003463F3">
      <w:pPr>
        <w:pStyle w:val="ConsPlusCell"/>
        <w:jc w:val="both"/>
      </w:pPr>
      <w:r w:rsidRPr="00061AB7">
        <w:t>96 4635     3     - бус, цепочек</w:t>
      </w:r>
    </w:p>
    <w:p w:rsidR="00CC4CF9" w:rsidRPr="00061AB7" w:rsidRDefault="00CC4CF9" w:rsidP="003463F3">
      <w:pPr>
        <w:pStyle w:val="ConsPlusCell"/>
        <w:jc w:val="both"/>
      </w:pPr>
      <w:r w:rsidRPr="00061AB7">
        <w:t>96 4636     9     - гарнитуров личных украшений и предметов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туалета</w:t>
      </w:r>
    </w:p>
    <w:p w:rsidR="00CC4CF9" w:rsidRPr="00061AB7" w:rsidRDefault="00CC4CF9" w:rsidP="003463F3">
      <w:pPr>
        <w:pStyle w:val="ConsPlusCell"/>
        <w:jc w:val="both"/>
      </w:pPr>
      <w:r w:rsidRPr="00061AB7">
        <w:t>96 4637     4     - предметов сервировки стола</w:t>
      </w:r>
    </w:p>
    <w:p w:rsidR="00CC4CF9" w:rsidRPr="00061AB7" w:rsidRDefault="00CC4CF9" w:rsidP="003463F3">
      <w:pPr>
        <w:pStyle w:val="ConsPlusCell"/>
        <w:jc w:val="both"/>
      </w:pPr>
      <w:r w:rsidRPr="00061AB7">
        <w:t>96 4639     5     - прочих изделий</w:t>
      </w:r>
    </w:p>
    <w:p w:rsidR="00CC4CF9" w:rsidRPr="00061AB7" w:rsidRDefault="00CC4CF9" w:rsidP="003463F3">
      <w:pPr>
        <w:pStyle w:val="ConsPlusCell"/>
        <w:jc w:val="both"/>
      </w:pPr>
      <w:r w:rsidRPr="00061AB7">
        <w:t>96 4650     5     Футляры из металла</w:t>
      </w:r>
    </w:p>
    <w:p w:rsidR="00CC4CF9" w:rsidRPr="00061AB7" w:rsidRDefault="00CC4CF9" w:rsidP="003463F3">
      <w:pPr>
        <w:pStyle w:val="ConsPlusCell"/>
        <w:jc w:val="both"/>
      </w:pPr>
      <w:r w:rsidRPr="00061AB7">
        <w:t>96 4651     0     Футляры для / серег и запонок</w:t>
      </w:r>
    </w:p>
    <w:p w:rsidR="00CC4CF9" w:rsidRPr="00061AB7" w:rsidRDefault="00CC4CF9" w:rsidP="003463F3">
      <w:pPr>
        <w:pStyle w:val="ConsPlusCell"/>
        <w:jc w:val="both"/>
      </w:pPr>
      <w:r w:rsidRPr="00061AB7">
        <w:t>96 4652     6     - колец</w:t>
      </w:r>
    </w:p>
    <w:p w:rsidR="00CC4CF9" w:rsidRPr="00061AB7" w:rsidRDefault="00CC4CF9" w:rsidP="003463F3">
      <w:pPr>
        <w:pStyle w:val="ConsPlusCell"/>
        <w:jc w:val="both"/>
      </w:pPr>
      <w:r w:rsidRPr="00061AB7">
        <w:t>96 4653     1     - брошей, брелоков, кулонов, медальонов</w:t>
      </w:r>
    </w:p>
    <w:p w:rsidR="00CC4CF9" w:rsidRPr="00061AB7" w:rsidRDefault="00CC4CF9" w:rsidP="003463F3">
      <w:pPr>
        <w:pStyle w:val="ConsPlusCell"/>
        <w:jc w:val="both"/>
      </w:pPr>
      <w:r w:rsidRPr="00061AB7">
        <w:t>96 4654     7     - браслетов</w:t>
      </w:r>
    </w:p>
    <w:p w:rsidR="00CC4CF9" w:rsidRPr="00061AB7" w:rsidRDefault="00CC4CF9" w:rsidP="003463F3">
      <w:pPr>
        <w:pStyle w:val="ConsPlusCell"/>
        <w:jc w:val="both"/>
      </w:pPr>
      <w:r w:rsidRPr="00061AB7">
        <w:t>96 4660     6     Футляры из пластмассы</w:t>
      </w:r>
    </w:p>
    <w:p w:rsidR="00CC4CF9" w:rsidRPr="00061AB7" w:rsidRDefault="00CC4CF9" w:rsidP="003463F3">
      <w:pPr>
        <w:pStyle w:val="ConsPlusCell"/>
        <w:jc w:val="both"/>
      </w:pPr>
      <w:r w:rsidRPr="00061AB7">
        <w:t>96 4661     5     Футляры для / серег и запонок</w:t>
      </w:r>
    </w:p>
    <w:p w:rsidR="00CC4CF9" w:rsidRPr="00061AB7" w:rsidRDefault="00CC4CF9" w:rsidP="003463F3">
      <w:pPr>
        <w:pStyle w:val="ConsPlusCell"/>
        <w:jc w:val="both"/>
      </w:pPr>
      <w:r w:rsidRPr="00061AB7">
        <w:t>96 4662     0     - колец</w:t>
      </w:r>
    </w:p>
    <w:p w:rsidR="00CC4CF9" w:rsidRPr="00061AB7" w:rsidRDefault="00CC4CF9" w:rsidP="003463F3">
      <w:pPr>
        <w:pStyle w:val="ConsPlusCell"/>
        <w:jc w:val="both"/>
      </w:pPr>
      <w:r w:rsidRPr="00061AB7">
        <w:t>96 4663     6     - брошей, брелоков, кулонов, медальонов</w:t>
      </w:r>
    </w:p>
    <w:p w:rsidR="00CC4CF9" w:rsidRPr="00061AB7" w:rsidRDefault="00CC4CF9" w:rsidP="003463F3">
      <w:pPr>
        <w:pStyle w:val="ConsPlusCell"/>
        <w:jc w:val="both"/>
      </w:pPr>
      <w:r w:rsidRPr="00061AB7">
        <w:t>96 4664     1     - браслетов</w:t>
      </w:r>
    </w:p>
    <w:p w:rsidR="00CC4CF9" w:rsidRPr="00061AB7" w:rsidRDefault="00CC4CF9" w:rsidP="003463F3">
      <w:pPr>
        <w:pStyle w:val="ConsPlusCell"/>
        <w:jc w:val="both"/>
      </w:pPr>
      <w:r w:rsidRPr="00061AB7">
        <w:t>96 4667     8     - предметов сервировки стола</w:t>
      </w:r>
    </w:p>
    <w:p w:rsidR="00CC4CF9" w:rsidRPr="00061AB7" w:rsidRDefault="00CC4CF9" w:rsidP="003463F3">
      <w:pPr>
        <w:pStyle w:val="ConsPlusCell"/>
        <w:jc w:val="both"/>
      </w:pPr>
      <w:r w:rsidRPr="00061AB7">
        <w:t>96 4670     4     Футляры из фанеры</w:t>
      </w:r>
    </w:p>
    <w:p w:rsidR="00CC4CF9" w:rsidRPr="00061AB7" w:rsidRDefault="00CC4CF9" w:rsidP="003463F3">
      <w:pPr>
        <w:pStyle w:val="ConsPlusCell"/>
        <w:jc w:val="both"/>
      </w:pPr>
      <w:r w:rsidRPr="00061AB7">
        <w:t>96 4671     0     Футляры для / столовых приборов</w:t>
      </w:r>
    </w:p>
    <w:p w:rsidR="00CC4CF9" w:rsidRPr="00061AB7" w:rsidRDefault="00CC4CF9" w:rsidP="003463F3">
      <w:pPr>
        <w:pStyle w:val="ConsPlusCell"/>
        <w:jc w:val="both"/>
      </w:pPr>
      <w:r w:rsidRPr="00061AB7">
        <w:t>96 4672     5     - предметов сервировки стола для десерта,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кофе, чая</w:t>
      </w:r>
    </w:p>
    <w:p w:rsidR="00CC4CF9" w:rsidRPr="00061AB7" w:rsidRDefault="00CC4CF9" w:rsidP="003463F3">
      <w:pPr>
        <w:pStyle w:val="ConsPlusCell"/>
        <w:jc w:val="both"/>
      </w:pPr>
      <w:r w:rsidRPr="00061AB7">
        <w:t>96 4673     0     - наборов, приборов для стола</w:t>
      </w:r>
    </w:p>
    <w:p w:rsidR="00CC4CF9" w:rsidRPr="00061AB7" w:rsidRDefault="00CC4CF9" w:rsidP="003463F3">
      <w:pPr>
        <w:pStyle w:val="ConsPlusCell"/>
        <w:jc w:val="both"/>
      </w:pPr>
      <w:r w:rsidRPr="00061AB7">
        <w:t>96 4674     6     - чайных, кофейных и десертных наборов</w:t>
      </w:r>
    </w:p>
    <w:p w:rsidR="00CC4CF9" w:rsidRPr="00061AB7" w:rsidRDefault="00CC4CF9" w:rsidP="003463F3">
      <w:pPr>
        <w:pStyle w:val="ConsPlusCell"/>
        <w:jc w:val="both"/>
      </w:pPr>
      <w:r w:rsidRPr="00061AB7">
        <w:t>96 4675     1     - винных, ликерных и других наборов</w:t>
      </w:r>
    </w:p>
    <w:p w:rsidR="00CC4CF9" w:rsidRPr="00061AB7" w:rsidRDefault="00CC4CF9" w:rsidP="003463F3">
      <w:pPr>
        <w:pStyle w:val="ConsPlusCell"/>
        <w:jc w:val="both"/>
      </w:pPr>
      <w:r w:rsidRPr="00061AB7">
        <w:t>96 4676     7     - предметов украшения интерьера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 xml:space="preserve">    (коды 96 4700 - 96 4785 введены Изменениями N 1 - 11 ОКП)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96 4700     6     Изделия ритуально-обрядовые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4710     0     Изделия ритуально-обрядовые из золота без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ювелирных камней</w:t>
      </w:r>
    </w:p>
    <w:p w:rsidR="00CC4CF9" w:rsidRPr="00061AB7" w:rsidRDefault="00CC4CF9" w:rsidP="003463F3">
      <w:pPr>
        <w:pStyle w:val="ConsPlusCell"/>
        <w:jc w:val="both"/>
      </w:pPr>
      <w:r w:rsidRPr="00061AB7">
        <w:t>96 4712     1     Изделия / шейные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4714     2     - для рук</w:t>
      </w:r>
    </w:p>
    <w:p w:rsidR="00CC4CF9" w:rsidRPr="00061AB7" w:rsidRDefault="00CC4CF9" w:rsidP="003463F3">
      <w:pPr>
        <w:pStyle w:val="ConsPlusCell"/>
        <w:jc w:val="both"/>
      </w:pPr>
      <w:r w:rsidRPr="00061AB7">
        <w:t>96 4715     8     Предметы украшения интерьера</w:t>
      </w:r>
    </w:p>
    <w:p w:rsidR="00CC4CF9" w:rsidRPr="00061AB7" w:rsidRDefault="00CC4CF9" w:rsidP="003463F3">
      <w:pPr>
        <w:pStyle w:val="ConsPlusCell"/>
        <w:jc w:val="both"/>
      </w:pPr>
      <w:r w:rsidRPr="00061AB7">
        <w:t>96 4720     5     Изделия ритуально-обрядовые из золота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драгоценными камнями</w:t>
      </w:r>
    </w:p>
    <w:p w:rsidR="00CC4CF9" w:rsidRPr="00061AB7" w:rsidRDefault="00CC4CF9" w:rsidP="003463F3">
      <w:pPr>
        <w:pStyle w:val="ConsPlusCell"/>
        <w:jc w:val="both"/>
      </w:pPr>
      <w:r w:rsidRPr="00061AB7">
        <w:t>96 4722     6     Изделия / шейные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4724     7     - для рук</w:t>
      </w:r>
    </w:p>
    <w:p w:rsidR="00CC4CF9" w:rsidRPr="00061AB7" w:rsidRDefault="00CC4CF9" w:rsidP="003463F3">
      <w:pPr>
        <w:pStyle w:val="ConsPlusCell"/>
        <w:jc w:val="both"/>
      </w:pPr>
      <w:r w:rsidRPr="00061AB7">
        <w:t>96 4725     2     Предметы украшения интерьера</w:t>
      </w:r>
    </w:p>
    <w:p w:rsidR="00CC4CF9" w:rsidRPr="00061AB7" w:rsidRDefault="00CC4CF9" w:rsidP="003463F3">
      <w:pPr>
        <w:pStyle w:val="ConsPlusCell"/>
        <w:jc w:val="both"/>
      </w:pPr>
      <w:r w:rsidRPr="00061AB7">
        <w:t>96 4730     0     Изделия ритуально-обрядовые из золота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прочими камнями</w:t>
      </w:r>
    </w:p>
    <w:p w:rsidR="00CC4CF9" w:rsidRPr="00061AB7" w:rsidRDefault="00CC4CF9" w:rsidP="003463F3">
      <w:pPr>
        <w:pStyle w:val="ConsPlusCell"/>
        <w:jc w:val="both"/>
      </w:pPr>
      <w:r w:rsidRPr="00061AB7">
        <w:t>96 4732     0     Изделия / шейные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4734     1     - для рук</w:t>
      </w:r>
    </w:p>
    <w:p w:rsidR="00CC4CF9" w:rsidRPr="00061AB7" w:rsidRDefault="00CC4CF9" w:rsidP="003463F3">
      <w:pPr>
        <w:pStyle w:val="ConsPlusCell"/>
        <w:jc w:val="both"/>
      </w:pPr>
      <w:r w:rsidRPr="00061AB7">
        <w:t>96 4735     7     Предметы украшения интерьера</w:t>
      </w:r>
    </w:p>
    <w:p w:rsidR="00CC4CF9" w:rsidRPr="00061AB7" w:rsidRDefault="00CC4CF9" w:rsidP="003463F3">
      <w:pPr>
        <w:pStyle w:val="ConsPlusCell"/>
        <w:jc w:val="both"/>
      </w:pPr>
      <w:r w:rsidRPr="00061AB7">
        <w:t>96 4740     4     Изделия ритуально-обрядовые из серебра без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ювелирных камней</w:t>
      </w:r>
    </w:p>
    <w:p w:rsidR="00CC4CF9" w:rsidRPr="00061AB7" w:rsidRDefault="00CC4CF9" w:rsidP="003463F3">
      <w:pPr>
        <w:pStyle w:val="ConsPlusCell"/>
        <w:jc w:val="both"/>
      </w:pPr>
      <w:r w:rsidRPr="00061AB7">
        <w:t>96 4742     5     Изделия / шейные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4744     6     - для рук</w:t>
      </w:r>
    </w:p>
    <w:p w:rsidR="00CC4CF9" w:rsidRPr="00061AB7" w:rsidRDefault="00CC4CF9" w:rsidP="003463F3">
      <w:pPr>
        <w:pStyle w:val="ConsPlusCell"/>
        <w:jc w:val="both"/>
      </w:pPr>
      <w:r w:rsidRPr="00061AB7">
        <w:t>96 4745     1     Предметы украшения интерьера</w:t>
      </w:r>
    </w:p>
    <w:p w:rsidR="00CC4CF9" w:rsidRPr="00061AB7" w:rsidRDefault="00CC4CF9" w:rsidP="003463F3">
      <w:pPr>
        <w:pStyle w:val="ConsPlusCell"/>
        <w:jc w:val="both"/>
      </w:pPr>
      <w:r w:rsidRPr="00061AB7">
        <w:t>96 4750     9     Изделия ритуально-обрядовые из серебра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драгоценными камнями</w:t>
      </w:r>
    </w:p>
    <w:p w:rsidR="00CC4CF9" w:rsidRPr="00061AB7" w:rsidRDefault="00CC4CF9" w:rsidP="003463F3">
      <w:pPr>
        <w:pStyle w:val="ConsPlusCell"/>
        <w:jc w:val="both"/>
      </w:pPr>
      <w:r w:rsidRPr="00061AB7">
        <w:t>96 4752     0     Изделия / шейные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4754     0     - для рук</w:t>
      </w:r>
    </w:p>
    <w:p w:rsidR="00CC4CF9" w:rsidRPr="00061AB7" w:rsidRDefault="00CC4CF9" w:rsidP="003463F3">
      <w:pPr>
        <w:pStyle w:val="ConsPlusCell"/>
        <w:jc w:val="both"/>
      </w:pPr>
      <w:r w:rsidRPr="00061AB7">
        <w:t>96 4755     6     Предметы украшения интерьера</w:t>
      </w:r>
    </w:p>
    <w:p w:rsidR="00CC4CF9" w:rsidRPr="00061AB7" w:rsidRDefault="00CC4CF9" w:rsidP="003463F3">
      <w:pPr>
        <w:pStyle w:val="ConsPlusCell"/>
        <w:jc w:val="both"/>
      </w:pPr>
      <w:r w:rsidRPr="00061AB7">
        <w:t>96 4760     3     Изделия ритуально-обрядовые из серебра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прочими камнями</w:t>
      </w:r>
    </w:p>
    <w:p w:rsidR="00CC4CF9" w:rsidRPr="00061AB7" w:rsidRDefault="00CC4CF9" w:rsidP="003463F3">
      <w:pPr>
        <w:pStyle w:val="ConsPlusCell"/>
        <w:jc w:val="both"/>
      </w:pPr>
      <w:r w:rsidRPr="00061AB7">
        <w:t>96 4762     4     Изделия / шейные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4764     5     - для рук</w:t>
      </w:r>
    </w:p>
    <w:p w:rsidR="00CC4CF9" w:rsidRPr="00061AB7" w:rsidRDefault="00CC4CF9" w:rsidP="003463F3">
      <w:pPr>
        <w:pStyle w:val="ConsPlusCell"/>
        <w:jc w:val="both"/>
      </w:pPr>
      <w:r w:rsidRPr="00061AB7">
        <w:t>96 4765     0     Предметы украшения интерьера</w:t>
      </w:r>
    </w:p>
    <w:p w:rsidR="00CC4CF9" w:rsidRPr="00061AB7" w:rsidRDefault="00CC4CF9" w:rsidP="003463F3">
      <w:pPr>
        <w:pStyle w:val="ConsPlusCell"/>
        <w:jc w:val="both"/>
      </w:pPr>
      <w:r w:rsidRPr="00061AB7">
        <w:t>96 4770     8     Изделия ритуально-обрядовые из платины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палладия без ювелирных камней</w:t>
      </w:r>
    </w:p>
    <w:p w:rsidR="00CC4CF9" w:rsidRPr="00061AB7" w:rsidRDefault="00CC4CF9" w:rsidP="003463F3">
      <w:pPr>
        <w:pStyle w:val="ConsPlusCell"/>
        <w:jc w:val="both"/>
      </w:pPr>
      <w:r w:rsidRPr="00061AB7">
        <w:t>96 4772     9     Изделия / шейные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4774     0     - для рук</w:t>
      </w:r>
    </w:p>
    <w:p w:rsidR="00CC4CF9" w:rsidRPr="00061AB7" w:rsidRDefault="00CC4CF9" w:rsidP="003463F3">
      <w:pPr>
        <w:pStyle w:val="ConsPlusCell"/>
        <w:jc w:val="both"/>
      </w:pPr>
      <w:r w:rsidRPr="00061AB7">
        <w:t>96 4775     0     Предметы украшения интерьера</w:t>
      </w:r>
    </w:p>
    <w:p w:rsidR="00CC4CF9" w:rsidRPr="00061AB7" w:rsidRDefault="00CC4CF9" w:rsidP="003463F3">
      <w:pPr>
        <w:pStyle w:val="ConsPlusCell"/>
        <w:jc w:val="both"/>
      </w:pPr>
      <w:r w:rsidRPr="00061AB7">
        <w:t>96 4780     2     Изделия ритуально-обрядовые из платины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палладия с бриллиантами</w:t>
      </w:r>
    </w:p>
    <w:p w:rsidR="00CC4CF9" w:rsidRPr="00061AB7" w:rsidRDefault="00CC4CF9" w:rsidP="003463F3">
      <w:pPr>
        <w:pStyle w:val="ConsPlusCell"/>
        <w:jc w:val="both"/>
      </w:pPr>
      <w:r w:rsidRPr="00061AB7">
        <w:t>96 4782     3     Изделия / шейные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4784     5     - для рук</w:t>
      </w:r>
    </w:p>
    <w:p w:rsidR="00CC4CF9" w:rsidRPr="00061AB7" w:rsidRDefault="00CC4CF9" w:rsidP="003463F3">
      <w:pPr>
        <w:pStyle w:val="ConsPlusCell"/>
        <w:jc w:val="both"/>
      </w:pPr>
      <w:r w:rsidRPr="00061AB7">
        <w:t>96 4785     0     Предметы украшения интерьера</w:t>
      </w:r>
    </w:p>
    <w:p w:rsidR="00CC4CF9" w:rsidRPr="00061AB7" w:rsidRDefault="00CC4CF9" w:rsidP="003463F3">
      <w:pPr>
        <w:pStyle w:val="ConsPlusCell"/>
        <w:jc w:val="both"/>
      </w:pPr>
      <w:r w:rsidRPr="00061AB7">
        <w:t>96 4800     9     Камни природные, синтетические и выращенные,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янтарь для ювелирной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Изменений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96 4810     4     Камни природные (кроме драгоценных)</w:t>
      </w:r>
    </w:p>
    <w:p w:rsidR="00CC4CF9" w:rsidRPr="00061AB7" w:rsidRDefault="00CC4CF9" w:rsidP="003463F3">
      <w:pPr>
        <w:pStyle w:val="ConsPlusCell"/>
        <w:jc w:val="both"/>
      </w:pPr>
      <w:r w:rsidRPr="00061AB7">
        <w:t>96 4820     9     Камни синтетические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4830     3     Алмазы природные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96 4831     9     - несортированные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4832     4     - сортированные необработанные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4833     0     - сортированные обработанные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4840     8     Изумруды природные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4841     3     Изумруды природные в сырье</w:t>
      </w:r>
    </w:p>
    <w:p w:rsidR="00CC4CF9" w:rsidRPr="00061AB7" w:rsidRDefault="00CC4CF9" w:rsidP="003463F3">
      <w:pPr>
        <w:pStyle w:val="ConsPlusCell"/>
        <w:jc w:val="both"/>
      </w:pPr>
      <w:r w:rsidRPr="00061AB7">
        <w:t>96 4842     9     Изумруды природные обработанные граненые /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Кв-13; Кв-21</w:t>
      </w:r>
    </w:p>
    <w:p w:rsidR="00CC4CF9" w:rsidRPr="00061AB7" w:rsidRDefault="00CC4CF9" w:rsidP="003463F3">
      <w:pPr>
        <w:pStyle w:val="ConsPlusCell"/>
        <w:jc w:val="both"/>
      </w:pPr>
      <w:r w:rsidRPr="00061AB7">
        <w:t>96 4843     4     - ИИ-25; ИИ-41</w:t>
      </w:r>
    </w:p>
    <w:p w:rsidR="00CC4CF9" w:rsidRPr="00061AB7" w:rsidRDefault="00CC4CF9" w:rsidP="003463F3">
      <w:pPr>
        <w:pStyle w:val="ConsPlusCell"/>
        <w:jc w:val="both"/>
      </w:pPr>
      <w:r w:rsidRPr="00061AB7">
        <w:t>96 4844     3     - ИИ-57; Пр-13</w:t>
      </w:r>
    </w:p>
    <w:p w:rsidR="00CC4CF9" w:rsidRPr="00061AB7" w:rsidRDefault="00CC4CF9" w:rsidP="003463F3">
      <w:pPr>
        <w:pStyle w:val="ConsPlusCell"/>
        <w:jc w:val="both"/>
      </w:pPr>
      <w:r w:rsidRPr="00061AB7">
        <w:t>96 4845     5     - Пр-21; И-25</w:t>
      </w:r>
    </w:p>
    <w:p w:rsidR="00CC4CF9" w:rsidRPr="00061AB7" w:rsidRDefault="00CC4CF9" w:rsidP="003463F3">
      <w:pPr>
        <w:pStyle w:val="ConsPlusCell"/>
        <w:jc w:val="both"/>
      </w:pPr>
      <w:r w:rsidRPr="00061AB7">
        <w:t>96 4846     0     - И-41; И-57</w:t>
      </w:r>
    </w:p>
    <w:p w:rsidR="00CC4CF9" w:rsidRPr="00061AB7" w:rsidRDefault="00CC4CF9" w:rsidP="003463F3">
      <w:pPr>
        <w:pStyle w:val="ConsPlusCell"/>
        <w:jc w:val="both"/>
      </w:pPr>
      <w:r w:rsidRPr="00061AB7">
        <w:t>96 4847     6     - Бр-17; Ов-17</w:t>
      </w:r>
    </w:p>
    <w:p w:rsidR="00CC4CF9" w:rsidRPr="00061AB7" w:rsidRDefault="00CC4CF9" w:rsidP="003463F3">
      <w:pPr>
        <w:pStyle w:val="ConsPlusCell"/>
        <w:jc w:val="both"/>
      </w:pPr>
      <w:r w:rsidRPr="00061AB7">
        <w:t>96 4848     1     - Кр-57; Ов-49</w:t>
      </w:r>
    </w:p>
    <w:p w:rsidR="00CC4CF9" w:rsidRPr="00061AB7" w:rsidRDefault="00CC4CF9" w:rsidP="003463F3">
      <w:pPr>
        <w:pStyle w:val="ConsPlusCell"/>
        <w:jc w:val="both"/>
      </w:pPr>
      <w:r w:rsidRPr="00061AB7">
        <w:t>96 4849     7     Изумруды природные обработанные кабошоны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 xml:space="preserve">    (коды 96 4900 - 96 4944 введены Изменениями N 1 - 11 ОКП,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        N 12/98 ОКП)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96 4900     3     Награды. Монеты</w:t>
      </w:r>
    </w:p>
    <w:p w:rsidR="00CC4CF9" w:rsidRPr="00061AB7" w:rsidRDefault="00CC4CF9" w:rsidP="003463F3">
      <w:pPr>
        <w:pStyle w:val="ConsPlusCell"/>
        <w:jc w:val="both"/>
      </w:pPr>
      <w:r w:rsidRPr="00061AB7">
        <w:t>96 4910     8     Награды из драгоценных металлов</w:t>
      </w:r>
    </w:p>
    <w:p w:rsidR="00CC4CF9" w:rsidRPr="00061AB7" w:rsidRDefault="00CC4CF9" w:rsidP="003463F3">
      <w:pPr>
        <w:pStyle w:val="ConsPlusCell"/>
        <w:jc w:val="both"/>
      </w:pPr>
      <w:r w:rsidRPr="00061AB7">
        <w:t>96 4911     3     Ордена</w:t>
      </w:r>
    </w:p>
    <w:p w:rsidR="00CC4CF9" w:rsidRPr="00061AB7" w:rsidRDefault="00CC4CF9" w:rsidP="003463F3">
      <w:pPr>
        <w:pStyle w:val="ConsPlusCell"/>
        <w:jc w:val="both"/>
      </w:pPr>
      <w:r w:rsidRPr="00061AB7">
        <w:t>96 4912     9     Медали сувенирные и памятные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4913     4     Нагрудные знаки</w:t>
      </w:r>
    </w:p>
    <w:p w:rsidR="00CC4CF9" w:rsidRPr="00061AB7" w:rsidRDefault="00CC4CF9" w:rsidP="003463F3">
      <w:pPr>
        <w:pStyle w:val="ConsPlusCell"/>
        <w:jc w:val="both"/>
      </w:pPr>
      <w:r w:rsidRPr="00061AB7">
        <w:t>96 4914     0     Медали наградные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4920     2     Награды из недрагоценных металлов</w:t>
      </w:r>
    </w:p>
    <w:p w:rsidR="00CC4CF9" w:rsidRPr="00061AB7" w:rsidRDefault="00CC4CF9" w:rsidP="003463F3">
      <w:pPr>
        <w:pStyle w:val="ConsPlusCell"/>
        <w:jc w:val="both"/>
      </w:pPr>
      <w:r w:rsidRPr="00061AB7">
        <w:t>96 4921     8     Ордена</w:t>
      </w:r>
    </w:p>
    <w:p w:rsidR="00CC4CF9" w:rsidRPr="00061AB7" w:rsidRDefault="00CC4CF9" w:rsidP="003463F3">
      <w:pPr>
        <w:pStyle w:val="ConsPlusCell"/>
        <w:jc w:val="both"/>
      </w:pPr>
      <w:r w:rsidRPr="00061AB7">
        <w:t>96 4922     3     Медали</w:t>
      </w:r>
    </w:p>
    <w:p w:rsidR="00CC4CF9" w:rsidRPr="00061AB7" w:rsidRDefault="00CC4CF9" w:rsidP="003463F3">
      <w:pPr>
        <w:pStyle w:val="ConsPlusCell"/>
        <w:jc w:val="both"/>
      </w:pPr>
      <w:r w:rsidRPr="00061AB7">
        <w:t>96 4923     9     Нагрудные знаки</w:t>
      </w:r>
    </w:p>
    <w:p w:rsidR="00CC4CF9" w:rsidRPr="00061AB7" w:rsidRDefault="00CC4CF9" w:rsidP="003463F3">
      <w:pPr>
        <w:pStyle w:val="ConsPlusCell"/>
        <w:jc w:val="both"/>
      </w:pPr>
      <w:r w:rsidRPr="00061AB7">
        <w:t>96 4930     7     Монеты из драгоценных металлов /</w:t>
      </w:r>
    </w:p>
    <w:p w:rsidR="00CC4CF9" w:rsidRPr="00061AB7" w:rsidRDefault="00CC4CF9" w:rsidP="003463F3">
      <w:pPr>
        <w:pStyle w:val="ConsPlusCell"/>
        <w:jc w:val="both"/>
      </w:pPr>
      <w:r w:rsidRPr="00061AB7">
        <w:t>96 4931     2     - разменные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4932     8     - сувенирные и памятные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4933     3     Наборы юбилейных и памятных монет</w:t>
      </w:r>
    </w:p>
    <w:p w:rsidR="00CC4CF9" w:rsidRPr="00061AB7" w:rsidRDefault="00CC4CF9" w:rsidP="003463F3">
      <w:pPr>
        <w:pStyle w:val="ConsPlusCell"/>
        <w:jc w:val="both"/>
      </w:pPr>
      <w:r w:rsidRPr="00061AB7">
        <w:t>96 4940     1     Монеты из недрагоценных металлов /</w:t>
      </w:r>
    </w:p>
    <w:p w:rsidR="00CC4CF9" w:rsidRPr="00061AB7" w:rsidRDefault="00CC4CF9" w:rsidP="003463F3">
      <w:pPr>
        <w:pStyle w:val="ConsPlusCell"/>
        <w:jc w:val="both"/>
      </w:pPr>
      <w:r w:rsidRPr="00061AB7">
        <w:t>96 4941     7     - разменные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4942     2     - сувенирные и памятные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4943     8     Наборы юбилейных и памятных монет</w:t>
      </w:r>
    </w:p>
    <w:p w:rsidR="00CC4CF9" w:rsidRPr="00061AB7" w:rsidRDefault="00CC4CF9" w:rsidP="003463F3">
      <w:pPr>
        <w:pStyle w:val="ConsPlusCell"/>
        <w:jc w:val="both"/>
      </w:pPr>
      <w:r w:rsidRPr="00061AB7">
        <w:t>96 4944     3     Нумизматические наборы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96 5000     3     Пособия учебно-наглядные и оборудование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профтехобразования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96 5100     7     Оборудование для обучения трудовым процессам</w:t>
      </w:r>
    </w:p>
    <w:p w:rsidR="00CC4CF9" w:rsidRPr="00061AB7" w:rsidRDefault="00CC4CF9" w:rsidP="003463F3">
      <w:pPr>
        <w:pStyle w:val="ConsPlusCell"/>
        <w:jc w:val="both"/>
      </w:pPr>
      <w:r w:rsidRPr="00061AB7">
        <w:t>96 5110     1     Комплекты учебно-наглядных пособий /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общетехнической подготовки</w:t>
      </w:r>
    </w:p>
    <w:p w:rsidR="00CC4CF9" w:rsidRPr="00061AB7" w:rsidRDefault="00CC4CF9" w:rsidP="003463F3">
      <w:pPr>
        <w:pStyle w:val="ConsPlusCell"/>
        <w:jc w:val="both"/>
      </w:pPr>
      <w:r w:rsidRPr="00061AB7">
        <w:t>96 5111     7     - по техническому черчению</w:t>
      </w:r>
    </w:p>
    <w:p w:rsidR="00CC4CF9" w:rsidRPr="00061AB7" w:rsidRDefault="00CC4CF9" w:rsidP="003463F3">
      <w:pPr>
        <w:pStyle w:val="ConsPlusCell"/>
        <w:jc w:val="both"/>
      </w:pPr>
      <w:r w:rsidRPr="00061AB7">
        <w:t>96 5112     2     - по материаловедению</w:t>
      </w:r>
    </w:p>
    <w:p w:rsidR="00CC4CF9" w:rsidRPr="00061AB7" w:rsidRDefault="00CC4CF9" w:rsidP="003463F3">
      <w:pPr>
        <w:pStyle w:val="ConsPlusCell"/>
        <w:jc w:val="both"/>
      </w:pPr>
      <w:r w:rsidRPr="00061AB7">
        <w:t>96 5113     8     - по радиотехнике и электронике для подготовки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электромонтеров сельской электрификации и связи</w:t>
      </w:r>
    </w:p>
    <w:p w:rsidR="00CC4CF9" w:rsidRPr="00061AB7" w:rsidRDefault="00CC4CF9" w:rsidP="003463F3">
      <w:pPr>
        <w:pStyle w:val="ConsPlusCell"/>
        <w:jc w:val="both"/>
      </w:pPr>
      <w:r w:rsidRPr="00061AB7">
        <w:t>96 5115     9     - по электротехнике с основами промышленной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электроники</w:t>
      </w:r>
    </w:p>
    <w:p w:rsidR="00CC4CF9" w:rsidRPr="00061AB7" w:rsidRDefault="00CC4CF9" w:rsidP="003463F3">
      <w:pPr>
        <w:pStyle w:val="ConsPlusCell"/>
        <w:jc w:val="both"/>
      </w:pPr>
      <w:r w:rsidRPr="00061AB7">
        <w:t>96 5116     4     - по электронике и радиотехнике</w:t>
      </w:r>
    </w:p>
    <w:p w:rsidR="00CC4CF9" w:rsidRPr="00061AB7" w:rsidRDefault="00CC4CF9" w:rsidP="003463F3">
      <w:pPr>
        <w:pStyle w:val="ConsPlusCell"/>
        <w:jc w:val="both"/>
      </w:pPr>
      <w:r w:rsidRPr="00061AB7">
        <w:t>96 5117     2     - по промышленному электрооборудованию</w:t>
      </w:r>
    </w:p>
    <w:p w:rsidR="00CC4CF9" w:rsidRPr="00061AB7" w:rsidRDefault="00CC4CF9" w:rsidP="003463F3">
      <w:pPr>
        <w:pStyle w:val="ConsPlusCell"/>
        <w:jc w:val="both"/>
      </w:pPr>
      <w:r w:rsidRPr="00061AB7">
        <w:t>96 5120     6     Комплекты учебно-наглядных пособий /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обучения на станках и слесарным операциям</w:t>
      </w:r>
    </w:p>
    <w:p w:rsidR="00CC4CF9" w:rsidRPr="00061AB7" w:rsidRDefault="00CC4CF9" w:rsidP="003463F3">
      <w:pPr>
        <w:pStyle w:val="ConsPlusCell"/>
        <w:jc w:val="both"/>
      </w:pPr>
      <w:r w:rsidRPr="00061AB7">
        <w:t>96 5121     1     - по токарному делу</w:t>
      </w:r>
    </w:p>
    <w:p w:rsidR="00CC4CF9" w:rsidRPr="00061AB7" w:rsidRDefault="00CC4CF9" w:rsidP="003463F3">
      <w:pPr>
        <w:pStyle w:val="ConsPlusCell"/>
        <w:jc w:val="both"/>
      </w:pPr>
      <w:r w:rsidRPr="00061AB7">
        <w:t>96 5122     7     - по фрезерному делу</w:t>
      </w:r>
    </w:p>
    <w:p w:rsidR="00CC4CF9" w:rsidRPr="00061AB7" w:rsidRDefault="00CC4CF9" w:rsidP="003463F3">
      <w:pPr>
        <w:pStyle w:val="ConsPlusCell"/>
        <w:jc w:val="both"/>
      </w:pPr>
      <w:r w:rsidRPr="00061AB7">
        <w:t>96 5123     2     - по слесарному делу</w:t>
      </w:r>
    </w:p>
    <w:p w:rsidR="00CC4CF9" w:rsidRPr="00061AB7" w:rsidRDefault="00CC4CF9" w:rsidP="003463F3">
      <w:pPr>
        <w:pStyle w:val="ConsPlusCell"/>
        <w:jc w:val="both"/>
      </w:pPr>
      <w:r w:rsidRPr="00061AB7">
        <w:t>96 5125     3     - по электрогазосварке</w:t>
      </w:r>
    </w:p>
    <w:p w:rsidR="00CC4CF9" w:rsidRPr="00061AB7" w:rsidRDefault="00CC4CF9" w:rsidP="003463F3">
      <w:pPr>
        <w:pStyle w:val="ConsPlusCell"/>
        <w:jc w:val="both"/>
      </w:pPr>
      <w:r w:rsidRPr="00061AB7">
        <w:t>96 5130     0     Комплекты учебно-наглядных пособий /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обучения транспортным специальностям</w:t>
      </w:r>
    </w:p>
    <w:p w:rsidR="00CC4CF9" w:rsidRPr="00061AB7" w:rsidRDefault="00CC4CF9" w:rsidP="003463F3">
      <w:pPr>
        <w:pStyle w:val="ConsPlusCell"/>
        <w:jc w:val="both"/>
      </w:pPr>
      <w:r w:rsidRPr="00061AB7">
        <w:t>96 5131     6     - по автоделу</w:t>
      </w:r>
    </w:p>
    <w:p w:rsidR="00CC4CF9" w:rsidRPr="00061AB7" w:rsidRDefault="00CC4CF9" w:rsidP="003463F3">
      <w:pPr>
        <w:pStyle w:val="ConsPlusCell"/>
        <w:jc w:val="both"/>
      </w:pPr>
      <w:r w:rsidRPr="00061AB7">
        <w:t>96 5134     2     - по землеройным машинам, организации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технологии земляных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96 5135     8     - для подготовки машинистов автокранов</w:t>
      </w:r>
    </w:p>
    <w:p w:rsidR="00CC4CF9" w:rsidRPr="00061AB7" w:rsidRDefault="00CC4CF9" w:rsidP="003463F3">
      <w:pPr>
        <w:pStyle w:val="ConsPlusCell"/>
        <w:jc w:val="both"/>
      </w:pPr>
      <w:r w:rsidRPr="00061AB7">
        <w:t>96 5136     3     Комплекты учебно-наглядных пособий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подготовки специалистов  железнодорожного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транспорта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96 5140     5     Комплекты учебно-наглядных пособий /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обучения строительным профессиям</w:t>
      </w:r>
    </w:p>
    <w:p w:rsidR="00CC4CF9" w:rsidRPr="00061AB7" w:rsidRDefault="00CC4CF9" w:rsidP="003463F3">
      <w:pPr>
        <w:pStyle w:val="ConsPlusCell"/>
        <w:jc w:val="both"/>
      </w:pPr>
      <w:r w:rsidRPr="00061AB7">
        <w:t>96 5141     0     - для подготовки машинистов башенных кранов</w:t>
      </w:r>
    </w:p>
    <w:p w:rsidR="00CC4CF9" w:rsidRPr="00061AB7" w:rsidRDefault="00CC4CF9" w:rsidP="003463F3">
      <w:pPr>
        <w:pStyle w:val="ConsPlusCell"/>
        <w:jc w:val="both"/>
      </w:pPr>
      <w:r w:rsidRPr="00061AB7">
        <w:t>96 5142     6     - для подготовки машинистов экскаваторов</w:t>
      </w:r>
    </w:p>
    <w:p w:rsidR="00CC4CF9" w:rsidRPr="00061AB7" w:rsidRDefault="00CC4CF9" w:rsidP="003463F3">
      <w:pPr>
        <w:pStyle w:val="ConsPlusCell"/>
        <w:jc w:val="both"/>
      </w:pPr>
      <w:r w:rsidRPr="00061AB7">
        <w:t>96 5144     7     - для подготовки каменщиков, монтажников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конструкций и штукатуров</w:t>
      </w:r>
    </w:p>
    <w:p w:rsidR="00CC4CF9" w:rsidRPr="00061AB7" w:rsidRDefault="00CC4CF9" w:rsidP="003463F3">
      <w:pPr>
        <w:pStyle w:val="ConsPlusCell"/>
        <w:jc w:val="both"/>
      </w:pPr>
      <w:r w:rsidRPr="00061AB7">
        <w:t>96 5145     2     - по спецтехнологии и металловедению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подготовки столяров-мебельщиков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96 5147     3     - для подготовки слесарей-сантехников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96 5150     7     Комплекты учебно-наглядных пособий /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обучения сельскохозяйственным профессиям</w:t>
      </w:r>
    </w:p>
    <w:p w:rsidR="00CC4CF9" w:rsidRPr="00061AB7" w:rsidRDefault="00CC4CF9" w:rsidP="003463F3">
      <w:pPr>
        <w:pStyle w:val="ConsPlusCell"/>
        <w:jc w:val="both"/>
      </w:pPr>
      <w:r w:rsidRPr="00061AB7">
        <w:t>96 5151     5     - по электрическому приводу и применению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электроэнергии в сельском хозяйстве</w:t>
      </w:r>
    </w:p>
    <w:p w:rsidR="00CC4CF9" w:rsidRPr="00061AB7" w:rsidRDefault="00CC4CF9" w:rsidP="003463F3">
      <w:pPr>
        <w:pStyle w:val="ConsPlusCell"/>
        <w:jc w:val="both"/>
      </w:pPr>
      <w:r w:rsidRPr="00061AB7">
        <w:t>96 5153     6     - по устройству, монтажу и эксплуатации машин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оборудования, применяемых в животноводстве</w:t>
      </w:r>
    </w:p>
    <w:p w:rsidR="00CC4CF9" w:rsidRPr="00061AB7" w:rsidRDefault="00CC4CF9" w:rsidP="003463F3">
      <w:pPr>
        <w:pStyle w:val="ConsPlusCell"/>
        <w:jc w:val="both"/>
      </w:pPr>
      <w:r w:rsidRPr="00061AB7">
        <w:t>96 5155     7     - по сельскохозяйственным машинам</w:t>
      </w:r>
    </w:p>
    <w:p w:rsidR="00CC4CF9" w:rsidRPr="00061AB7" w:rsidRDefault="00CC4CF9" w:rsidP="003463F3">
      <w:pPr>
        <w:pStyle w:val="ConsPlusCell"/>
        <w:jc w:val="both"/>
      </w:pPr>
      <w:r w:rsidRPr="00061AB7">
        <w:t>96 5157     8     - по тракторам</w:t>
      </w:r>
    </w:p>
    <w:p w:rsidR="00CC4CF9" w:rsidRPr="00061AB7" w:rsidRDefault="00CC4CF9" w:rsidP="003463F3">
      <w:pPr>
        <w:pStyle w:val="ConsPlusCell"/>
        <w:jc w:val="both"/>
      </w:pPr>
      <w:r w:rsidRPr="00061AB7">
        <w:t>96 5170     9     Оборудование рабочих мест / учащихся,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преподавателей и мастеров</w:t>
      </w:r>
    </w:p>
    <w:p w:rsidR="00CC4CF9" w:rsidRPr="00061AB7" w:rsidRDefault="00CC4CF9" w:rsidP="003463F3">
      <w:pPr>
        <w:pStyle w:val="ConsPlusCell"/>
        <w:jc w:val="both"/>
      </w:pPr>
      <w:r w:rsidRPr="00061AB7">
        <w:t>96 5171     4     - учащихся</w:t>
      </w:r>
    </w:p>
    <w:p w:rsidR="00CC4CF9" w:rsidRPr="00061AB7" w:rsidRDefault="00CC4CF9" w:rsidP="003463F3">
      <w:pPr>
        <w:pStyle w:val="ConsPlusCell"/>
        <w:jc w:val="both"/>
      </w:pPr>
      <w:r w:rsidRPr="00061AB7">
        <w:t>96 5172     4     - преподавателей и мастеров</w:t>
      </w:r>
    </w:p>
    <w:p w:rsidR="00CC4CF9" w:rsidRPr="00061AB7" w:rsidRDefault="00CC4CF9" w:rsidP="003463F3">
      <w:pPr>
        <w:pStyle w:val="ConsPlusCell"/>
        <w:jc w:val="both"/>
      </w:pPr>
      <w:r w:rsidRPr="00061AB7">
        <w:t>96 5200     0     Оборудование лабораторное и тренажеры</w:t>
      </w:r>
    </w:p>
    <w:p w:rsidR="00CC4CF9" w:rsidRPr="00061AB7" w:rsidRDefault="00CC4CF9" w:rsidP="003463F3">
      <w:pPr>
        <w:pStyle w:val="ConsPlusCell"/>
        <w:jc w:val="both"/>
      </w:pPr>
      <w:r w:rsidRPr="00061AB7">
        <w:t>96 5210     5     Оборудование лабораторное</w:t>
      </w:r>
    </w:p>
    <w:p w:rsidR="00CC4CF9" w:rsidRPr="00061AB7" w:rsidRDefault="00CC4CF9" w:rsidP="003463F3">
      <w:pPr>
        <w:pStyle w:val="ConsPlusCell"/>
        <w:jc w:val="both"/>
      </w:pPr>
      <w:r w:rsidRPr="00061AB7">
        <w:t>96 5211     0     Комплект плат для проведения лабораторных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работ по электротехнике с основами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промышленной электроники (на два рабочих места)</w:t>
      </w:r>
    </w:p>
    <w:p w:rsidR="00CC4CF9" w:rsidRPr="00061AB7" w:rsidRDefault="00CC4CF9" w:rsidP="003463F3">
      <w:pPr>
        <w:pStyle w:val="ConsPlusCell"/>
        <w:jc w:val="both"/>
      </w:pPr>
      <w:r w:rsidRPr="00061AB7">
        <w:t>96 5212     6     Комплект оборудования для проведения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лабораторных работ по электронике и радиотехнике</w:t>
      </w:r>
    </w:p>
    <w:p w:rsidR="00CC4CF9" w:rsidRPr="00061AB7" w:rsidRDefault="00CC4CF9" w:rsidP="003463F3">
      <w:pPr>
        <w:pStyle w:val="ConsPlusCell"/>
        <w:jc w:val="both"/>
      </w:pPr>
      <w:r w:rsidRPr="00061AB7">
        <w:t>96 5214     7     Оборудование лингафонное</w:t>
      </w:r>
    </w:p>
    <w:p w:rsidR="00CC4CF9" w:rsidRPr="00061AB7" w:rsidRDefault="00CC4CF9" w:rsidP="003463F3">
      <w:pPr>
        <w:pStyle w:val="ConsPlusCell"/>
        <w:jc w:val="both"/>
      </w:pPr>
      <w:r w:rsidRPr="00061AB7">
        <w:t>96 5218     9     Оборудование для программированного обучения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5220     3     Тренажеры /</w:t>
      </w:r>
    </w:p>
    <w:p w:rsidR="00CC4CF9" w:rsidRPr="00061AB7" w:rsidRDefault="00CC4CF9" w:rsidP="003463F3">
      <w:pPr>
        <w:pStyle w:val="ConsPlusCell"/>
        <w:jc w:val="both"/>
      </w:pPr>
      <w:r w:rsidRPr="00061AB7">
        <w:t>96 5221     5     - для подготовки рабочих по металлообработке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машиностроению</w:t>
      </w:r>
    </w:p>
    <w:p w:rsidR="00CC4CF9" w:rsidRPr="00061AB7" w:rsidRDefault="00CC4CF9" w:rsidP="003463F3">
      <w:pPr>
        <w:pStyle w:val="ConsPlusCell"/>
        <w:jc w:val="both"/>
      </w:pPr>
      <w:r w:rsidRPr="00061AB7">
        <w:t>96 5222     0     - для обучения сельскохозяйственным профессиям</w:t>
      </w:r>
    </w:p>
    <w:p w:rsidR="00CC4CF9" w:rsidRPr="00061AB7" w:rsidRDefault="00CC4CF9" w:rsidP="003463F3">
      <w:pPr>
        <w:pStyle w:val="ConsPlusCell"/>
        <w:jc w:val="both"/>
      </w:pPr>
      <w:r w:rsidRPr="00061AB7">
        <w:t>96 5223     6     - для подготовки рабочих химической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металлургической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96 5224     1     - для подготовки строительных профессий</w:t>
      </w:r>
    </w:p>
    <w:p w:rsidR="00CC4CF9" w:rsidRPr="00061AB7" w:rsidRDefault="00CC4CF9" w:rsidP="003463F3">
      <w:pPr>
        <w:pStyle w:val="ConsPlusCell"/>
        <w:jc w:val="both"/>
      </w:pPr>
      <w:r w:rsidRPr="00061AB7">
        <w:t>96 5225     7     - для подготовки транспортных профессий</w:t>
      </w:r>
    </w:p>
    <w:p w:rsidR="00CC4CF9" w:rsidRPr="00061AB7" w:rsidRDefault="00CC4CF9" w:rsidP="003463F3">
      <w:pPr>
        <w:pStyle w:val="ConsPlusCell"/>
        <w:jc w:val="both"/>
      </w:pPr>
      <w:r w:rsidRPr="00061AB7">
        <w:t>96 5227     8     - для подготовки рабочих по профессиям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электрорадиотехнического профиля</w:t>
      </w:r>
    </w:p>
    <w:p w:rsidR="00CC4CF9" w:rsidRPr="00061AB7" w:rsidRDefault="00CC4CF9" w:rsidP="003463F3">
      <w:pPr>
        <w:pStyle w:val="ConsPlusCell"/>
        <w:jc w:val="both"/>
      </w:pPr>
      <w:r w:rsidRPr="00061AB7">
        <w:t>96 5228     3     - для подготовки, поддержания и повышения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квалификации эксплуатационного персонала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энергопредприятий</w:t>
      </w:r>
    </w:p>
    <w:p w:rsidR="00CC4CF9" w:rsidRPr="00061AB7" w:rsidRDefault="00CC4CF9" w:rsidP="003463F3">
      <w:pPr>
        <w:pStyle w:val="ConsPlusCell"/>
        <w:jc w:val="both"/>
      </w:pPr>
      <w:r w:rsidRPr="00061AB7">
        <w:t>96 5229     9     Части составные тренажеров</w:t>
      </w:r>
    </w:p>
    <w:p w:rsidR="00CC4CF9" w:rsidRPr="00061AB7" w:rsidRDefault="00CC4CF9" w:rsidP="003463F3">
      <w:pPr>
        <w:pStyle w:val="ConsPlusCell"/>
        <w:jc w:val="both"/>
      </w:pPr>
      <w:r w:rsidRPr="00061AB7">
        <w:t>96 5400     8     Пособия экранные для профтехобразования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5410     2     Диафильмы учебные / для профтехобразования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5411     8     - по профтехобразованию и профориентации</w:t>
      </w:r>
    </w:p>
    <w:p w:rsidR="00CC4CF9" w:rsidRPr="00061AB7" w:rsidRDefault="00CC4CF9" w:rsidP="003463F3">
      <w:pPr>
        <w:pStyle w:val="ConsPlusCell"/>
        <w:jc w:val="both"/>
      </w:pPr>
      <w:r w:rsidRPr="00061AB7">
        <w:t>96 5412     3     - по общеобразовательным предметам</w:t>
      </w:r>
    </w:p>
    <w:p w:rsidR="00CC4CF9" w:rsidRPr="00061AB7" w:rsidRDefault="00CC4CF9" w:rsidP="003463F3">
      <w:pPr>
        <w:pStyle w:val="ConsPlusCell"/>
        <w:jc w:val="both"/>
      </w:pPr>
      <w:r w:rsidRPr="00061AB7">
        <w:t>96 5414     4     - по общетехническим предметам</w:t>
      </w:r>
    </w:p>
    <w:p w:rsidR="00CC4CF9" w:rsidRPr="00061AB7" w:rsidRDefault="00CC4CF9" w:rsidP="003463F3">
      <w:pPr>
        <w:pStyle w:val="ConsPlusCell"/>
        <w:jc w:val="both"/>
      </w:pPr>
      <w:r w:rsidRPr="00061AB7">
        <w:t>96 5416     5     - по отраслям промышленности и сельскому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хозяйству</w:t>
      </w:r>
    </w:p>
    <w:p w:rsidR="00CC4CF9" w:rsidRPr="00061AB7" w:rsidRDefault="00CC4CF9" w:rsidP="003463F3">
      <w:pPr>
        <w:pStyle w:val="ConsPlusCell"/>
        <w:jc w:val="both"/>
      </w:pPr>
      <w:r w:rsidRPr="00061AB7">
        <w:t>96 5417     0     - по транспорту и судостроению</w:t>
      </w:r>
    </w:p>
    <w:p w:rsidR="00CC4CF9" w:rsidRPr="00061AB7" w:rsidRDefault="00CC4CF9" w:rsidP="003463F3">
      <w:pPr>
        <w:pStyle w:val="ConsPlusCell"/>
        <w:jc w:val="both"/>
      </w:pPr>
      <w:r w:rsidRPr="00061AB7">
        <w:t>96 5418     6     - по строительству</w:t>
      </w:r>
    </w:p>
    <w:p w:rsidR="00CC4CF9" w:rsidRPr="00061AB7" w:rsidRDefault="00CC4CF9" w:rsidP="003463F3">
      <w:pPr>
        <w:pStyle w:val="ConsPlusCell"/>
        <w:jc w:val="both"/>
      </w:pPr>
      <w:r w:rsidRPr="00061AB7">
        <w:t>96 5419     1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5420     7     Кинофильмы учебные / для профтехобразования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5421     2     - по общеобразовательным предметам</w:t>
      </w:r>
    </w:p>
    <w:p w:rsidR="00CC4CF9" w:rsidRPr="00061AB7" w:rsidRDefault="00CC4CF9" w:rsidP="003463F3">
      <w:pPr>
        <w:pStyle w:val="ConsPlusCell"/>
        <w:jc w:val="both"/>
      </w:pPr>
      <w:r w:rsidRPr="00061AB7">
        <w:t>96 5423     3     - по общетехническим предметам</w:t>
      </w:r>
    </w:p>
    <w:p w:rsidR="00CC4CF9" w:rsidRPr="00061AB7" w:rsidRDefault="00CC4CF9" w:rsidP="003463F3">
      <w:pPr>
        <w:pStyle w:val="ConsPlusCell"/>
        <w:jc w:val="both"/>
      </w:pPr>
      <w:r w:rsidRPr="00061AB7">
        <w:t>96 5425     4     - по отраслям промышленности, сельскому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хозяйству и транспорту</w:t>
      </w:r>
    </w:p>
    <w:p w:rsidR="00CC4CF9" w:rsidRPr="00061AB7" w:rsidRDefault="00CC4CF9" w:rsidP="003463F3">
      <w:pPr>
        <w:pStyle w:val="ConsPlusCell"/>
        <w:jc w:val="both"/>
      </w:pPr>
      <w:r w:rsidRPr="00061AB7">
        <w:t>96 5426     8     - по строительству</w:t>
      </w:r>
    </w:p>
    <w:p w:rsidR="00CC4CF9" w:rsidRPr="00061AB7" w:rsidRDefault="00CC4CF9" w:rsidP="003463F3">
      <w:pPr>
        <w:pStyle w:val="ConsPlusCell"/>
        <w:jc w:val="both"/>
      </w:pPr>
      <w:r w:rsidRPr="00061AB7">
        <w:t>96 5427     5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5430     1     Кинофрагменты немые / для профтехобразования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5431     7     - по общетехническим предметам</w:t>
      </w:r>
    </w:p>
    <w:p w:rsidR="00CC4CF9" w:rsidRPr="00061AB7" w:rsidRDefault="00CC4CF9" w:rsidP="003463F3">
      <w:pPr>
        <w:pStyle w:val="ConsPlusCell"/>
        <w:jc w:val="both"/>
      </w:pPr>
      <w:r w:rsidRPr="00061AB7">
        <w:t>96 5433     8     - по отраслям промышленности и сельскому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хозяйству</w:t>
      </w:r>
    </w:p>
    <w:p w:rsidR="00CC4CF9" w:rsidRPr="00061AB7" w:rsidRDefault="00CC4CF9" w:rsidP="003463F3">
      <w:pPr>
        <w:pStyle w:val="ConsPlusCell"/>
        <w:jc w:val="both"/>
      </w:pPr>
      <w:r w:rsidRPr="00061AB7">
        <w:t>96 5435     9     - по транспорту</w:t>
      </w:r>
    </w:p>
    <w:p w:rsidR="00CC4CF9" w:rsidRPr="00061AB7" w:rsidRDefault="00CC4CF9" w:rsidP="003463F3">
      <w:pPr>
        <w:pStyle w:val="ConsPlusCell"/>
        <w:jc w:val="both"/>
      </w:pPr>
      <w:r w:rsidRPr="00061AB7">
        <w:t>96 5437     1     - по строительству</w:t>
      </w:r>
    </w:p>
    <w:p w:rsidR="00CC4CF9" w:rsidRPr="00061AB7" w:rsidRDefault="00CC4CF9" w:rsidP="003463F3">
      <w:pPr>
        <w:pStyle w:val="ConsPlusCell"/>
        <w:jc w:val="both"/>
      </w:pPr>
      <w:r w:rsidRPr="00061AB7">
        <w:t>96 5440     6     Транспаранты для профтехобразования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96 6000     6     Оборудование и изделия учебного назначения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96 6100     0     Оборудование и изделия для школ</w:t>
      </w:r>
    </w:p>
    <w:p w:rsidR="00CC4CF9" w:rsidRPr="00061AB7" w:rsidRDefault="00CC4CF9" w:rsidP="003463F3">
      <w:pPr>
        <w:pStyle w:val="ConsPlusCell"/>
        <w:jc w:val="both"/>
      </w:pPr>
      <w:r w:rsidRPr="00061AB7">
        <w:t>96 6110     4     Объекты натуральные учебные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6111     3     Препараты</w:t>
      </w:r>
    </w:p>
    <w:p w:rsidR="00CC4CF9" w:rsidRPr="00061AB7" w:rsidRDefault="00CC4CF9" w:rsidP="003463F3">
      <w:pPr>
        <w:pStyle w:val="ConsPlusCell"/>
        <w:jc w:val="both"/>
      </w:pPr>
      <w:r w:rsidRPr="00061AB7">
        <w:t>96 6112     5     Коллекции</w:t>
      </w:r>
    </w:p>
    <w:p w:rsidR="00CC4CF9" w:rsidRPr="00061AB7" w:rsidRDefault="00CC4CF9" w:rsidP="003463F3">
      <w:pPr>
        <w:pStyle w:val="ConsPlusCell"/>
        <w:jc w:val="both"/>
      </w:pPr>
      <w:r w:rsidRPr="00061AB7">
        <w:t>96 6114     7     Гербарии</w:t>
      </w:r>
    </w:p>
    <w:p w:rsidR="00CC4CF9" w:rsidRPr="00061AB7" w:rsidRDefault="00CC4CF9" w:rsidP="003463F3">
      <w:pPr>
        <w:pStyle w:val="ConsPlusCell"/>
        <w:jc w:val="both"/>
      </w:pPr>
      <w:r w:rsidRPr="00061AB7">
        <w:t>96 6115     0     Скелеты</w:t>
      </w:r>
    </w:p>
    <w:p w:rsidR="00CC4CF9" w:rsidRPr="00061AB7" w:rsidRDefault="00CC4CF9" w:rsidP="003463F3">
      <w:pPr>
        <w:pStyle w:val="ConsPlusCell"/>
        <w:jc w:val="both"/>
      </w:pPr>
      <w:r w:rsidRPr="00061AB7">
        <w:t>96 6116     4     Чучела</w:t>
      </w:r>
    </w:p>
    <w:p w:rsidR="00CC4CF9" w:rsidRPr="00061AB7" w:rsidRDefault="00CC4CF9" w:rsidP="003463F3">
      <w:pPr>
        <w:pStyle w:val="ConsPlusCell"/>
        <w:jc w:val="both"/>
      </w:pPr>
      <w:r w:rsidRPr="00061AB7">
        <w:t>96 6120     9     Модели, макеты и муляжи учебные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6121     6     Модели</w:t>
      </w:r>
    </w:p>
    <w:p w:rsidR="00CC4CF9" w:rsidRPr="00061AB7" w:rsidRDefault="00CC4CF9" w:rsidP="003463F3">
      <w:pPr>
        <w:pStyle w:val="ConsPlusCell"/>
        <w:jc w:val="both"/>
      </w:pPr>
      <w:r w:rsidRPr="00061AB7">
        <w:t>96 6122     7     Макеты</w:t>
      </w:r>
    </w:p>
    <w:p w:rsidR="00CC4CF9" w:rsidRPr="00061AB7" w:rsidRDefault="00CC4CF9" w:rsidP="003463F3">
      <w:pPr>
        <w:pStyle w:val="ConsPlusCell"/>
        <w:jc w:val="both"/>
      </w:pPr>
      <w:r w:rsidRPr="00061AB7">
        <w:t>96 6123     0     Муляжи</w:t>
      </w:r>
    </w:p>
    <w:p w:rsidR="00CC4CF9" w:rsidRPr="00061AB7" w:rsidRDefault="00CC4CF9" w:rsidP="003463F3">
      <w:pPr>
        <w:pStyle w:val="ConsPlusCell"/>
        <w:jc w:val="both"/>
      </w:pPr>
      <w:r w:rsidRPr="00061AB7">
        <w:t>96 6129     6     Части и принадлежности к учебным моделям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макетам</w:t>
      </w:r>
    </w:p>
    <w:p w:rsidR="00CC4CF9" w:rsidRPr="00061AB7" w:rsidRDefault="00CC4CF9" w:rsidP="003463F3">
      <w:pPr>
        <w:pStyle w:val="ConsPlusCell"/>
        <w:jc w:val="both"/>
      </w:pPr>
      <w:r w:rsidRPr="00061AB7">
        <w:t>96 6130     3     Средства обучения печатные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6131     9     Картинки учебные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6132     2     Карточки учебные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6133     0     Таблицы учебные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6134     3     Альбомы учебные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6140     8     Средства обучения экранно-звуковые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6141     3     Диафильмы учебные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6142     9     Диапозитивы учебные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6143     4     Транспаранты учебные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6144     8     Кинофильмы и кинофрагменты учебные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6145     4     Грампластинки учебные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6146     1     Звукозаписи магнитные учебные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6147     7     Видеофильмы учебные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6150     3     Приборы, аппаратура и устройства / учебные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6151     6     - механические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6152     4     - электрические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6153     2     - тепловые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6154     2     - оптические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6155     2     - электронные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6156     2     - электротехнические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6157     2     - радиотехнические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6158     2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6159     0     Части и принадлежности к учебным приборам,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аппаратуре и устройствам</w:t>
      </w:r>
    </w:p>
    <w:p w:rsidR="00CC4CF9" w:rsidRPr="00061AB7" w:rsidRDefault="00CC4CF9" w:rsidP="003463F3">
      <w:pPr>
        <w:pStyle w:val="ConsPlusCell"/>
        <w:jc w:val="both"/>
      </w:pPr>
      <w:r w:rsidRPr="00061AB7">
        <w:t>96 6190     0     Оборудование и изделия для школ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6191     7     Верстаки учебные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6192     7     Инструменты учебные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6193     7     Посуда и принадлежности лабораторные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6194     6     Доски классные</w:t>
      </w:r>
    </w:p>
    <w:p w:rsidR="00CC4CF9" w:rsidRPr="00061AB7" w:rsidRDefault="00CC4CF9" w:rsidP="003463F3">
      <w:pPr>
        <w:pStyle w:val="ConsPlusCell"/>
        <w:jc w:val="both"/>
      </w:pPr>
      <w:r w:rsidRPr="00061AB7">
        <w:t>Коды 96 6200 - 96 6329 исключены. - Изменения N 1 - 11 ОКП</w:t>
      </w:r>
    </w:p>
    <w:p w:rsidR="00CC4CF9" w:rsidRPr="00061AB7" w:rsidRDefault="00CC4CF9" w:rsidP="003463F3">
      <w:pPr>
        <w:pStyle w:val="ConsPlusCell"/>
        <w:jc w:val="both"/>
      </w:pPr>
      <w:r w:rsidRPr="00061AB7">
        <w:t>96 6600     8     Средства обучения для высших и средних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специальных учебных заведений 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6610     2     Комплексы /</w:t>
      </w:r>
    </w:p>
    <w:p w:rsidR="00CC4CF9" w:rsidRPr="00061AB7" w:rsidRDefault="00CC4CF9" w:rsidP="003463F3">
      <w:pPr>
        <w:pStyle w:val="ConsPlusCell"/>
        <w:jc w:val="both"/>
      </w:pPr>
      <w:r w:rsidRPr="00061AB7">
        <w:t>96 6611     8     - автоматизированные обучающие</w:t>
      </w:r>
    </w:p>
    <w:p w:rsidR="00CC4CF9" w:rsidRPr="00061AB7" w:rsidRDefault="00CC4CF9" w:rsidP="003463F3">
      <w:pPr>
        <w:pStyle w:val="ConsPlusCell"/>
        <w:jc w:val="both"/>
      </w:pPr>
      <w:r w:rsidRPr="00061AB7">
        <w:t>96 6612     3     - лабораторные моделирующие</w:t>
      </w:r>
    </w:p>
    <w:p w:rsidR="00CC4CF9" w:rsidRPr="00061AB7" w:rsidRDefault="00CC4CF9" w:rsidP="003463F3">
      <w:pPr>
        <w:pStyle w:val="ConsPlusCell"/>
        <w:jc w:val="both"/>
      </w:pPr>
      <w:r w:rsidRPr="00061AB7">
        <w:t>96 6613     9     - информационно-справочные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6614     4     - лабораторно-вычислительные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6619     1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6620     7     Устройства /</w:t>
      </w:r>
    </w:p>
    <w:p w:rsidR="00CC4CF9" w:rsidRPr="00061AB7" w:rsidRDefault="00CC4CF9" w:rsidP="003463F3">
      <w:pPr>
        <w:pStyle w:val="ConsPlusCell"/>
        <w:jc w:val="both"/>
      </w:pPr>
      <w:r w:rsidRPr="00061AB7">
        <w:t>96 6621     2     - информирующие</w:t>
      </w:r>
    </w:p>
    <w:p w:rsidR="00CC4CF9" w:rsidRPr="00061AB7" w:rsidRDefault="00CC4CF9" w:rsidP="003463F3">
      <w:pPr>
        <w:pStyle w:val="ConsPlusCell"/>
        <w:jc w:val="both"/>
      </w:pPr>
      <w:r w:rsidRPr="00061AB7">
        <w:t>96 6622     8     - контролирующие</w:t>
      </w:r>
    </w:p>
    <w:p w:rsidR="00CC4CF9" w:rsidRPr="00061AB7" w:rsidRDefault="00CC4CF9" w:rsidP="003463F3">
      <w:pPr>
        <w:pStyle w:val="ConsPlusCell"/>
        <w:jc w:val="both"/>
      </w:pPr>
      <w:r w:rsidRPr="00061AB7">
        <w:t>96 6623     3     - обучающие</w:t>
      </w:r>
    </w:p>
    <w:p w:rsidR="00CC4CF9" w:rsidRPr="00061AB7" w:rsidRDefault="00CC4CF9" w:rsidP="003463F3">
      <w:pPr>
        <w:pStyle w:val="ConsPlusCell"/>
        <w:jc w:val="both"/>
      </w:pPr>
      <w:r w:rsidRPr="00061AB7">
        <w:t>96 6624     9     - комбинированные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6629     6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6630     1     Механизмы учебные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6631     7     Доски аудиторные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6632     2     Экраны</w:t>
      </w:r>
    </w:p>
    <w:p w:rsidR="00CC4CF9" w:rsidRPr="00061AB7" w:rsidRDefault="00CC4CF9" w:rsidP="003463F3">
      <w:pPr>
        <w:pStyle w:val="ConsPlusCell"/>
        <w:jc w:val="both"/>
      </w:pPr>
      <w:r w:rsidRPr="00061AB7">
        <w:t>96 6633     8     Пульты</w:t>
      </w:r>
    </w:p>
    <w:p w:rsidR="00CC4CF9" w:rsidRPr="00061AB7" w:rsidRDefault="00CC4CF9" w:rsidP="003463F3">
      <w:pPr>
        <w:pStyle w:val="ConsPlusCell"/>
        <w:jc w:val="both"/>
      </w:pPr>
      <w:r w:rsidRPr="00061AB7">
        <w:t>96 6634     3     Механизмы / зашторивания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6639     0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6700     1     Оборудование учебное для высших и средних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специальных учебных заведений</w:t>
      </w:r>
    </w:p>
    <w:p w:rsidR="00CC4CF9" w:rsidRPr="00061AB7" w:rsidRDefault="00CC4CF9" w:rsidP="003463F3">
      <w:pPr>
        <w:pStyle w:val="ConsPlusCell"/>
        <w:jc w:val="both"/>
      </w:pPr>
      <w:r w:rsidRPr="00061AB7">
        <w:t>96 6710     6     Установки учебные лабораторные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96 6711     1     - механические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6712     7     - электрические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6713     2     - электронные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6714     8     - оптические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6719     5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6720     0     Приборы учебные лабораторные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96 6721     6     - механические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6722     1     - электрические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6723     7     - электронные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6724     2     - оптические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6729     0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6740     8     Установки учебные демонстрационные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96 6741     5     - механические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6742     0     - электрические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6743     6     - электронные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6744     1     - оптические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6749     9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6750     4     Приборы учебные демонстрационные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96 6751     1     - механические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6752     5     - электрические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6759     3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6760     9     Модели учебные демонстрационные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96 6761     4     - механические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6762     5     - электрические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6769     8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6780     8     Приспособления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6800     5     Пособия учебные для высших и средних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специальных учебных заведений</w:t>
      </w:r>
    </w:p>
    <w:p w:rsidR="00CC4CF9" w:rsidRPr="00061AB7" w:rsidRDefault="00CC4CF9" w:rsidP="003463F3">
      <w:pPr>
        <w:pStyle w:val="ConsPlusCell"/>
        <w:jc w:val="both"/>
      </w:pPr>
      <w:r w:rsidRPr="00061AB7">
        <w:t>96 6810     4     Пособия печатные для высших и средних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специальных заведений</w:t>
      </w:r>
    </w:p>
    <w:p w:rsidR="00CC4CF9" w:rsidRPr="00061AB7" w:rsidRDefault="00CC4CF9" w:rsidP="003463F3">
      <w:pPr>
        <w:pStyle w:val="ConsPlusCell"/>
        <w:jc w:val="both"/>
      </w:pPr>
      <w:r w:rsidRPr="00061AB7">
        <w:t>96 6811     5     Плакаты</w:t>
      </w:r>
    </w:p>
    <w:p w:rsidR="00CC4CF9" w:rsidRPr="00061AB7" w:rsidRDefault="00CC4CF9" w:rsidP="003463F3">
      <w:pPr>
        <w:pStyle w:val="ConsPlusCell"/>
        <w:jc w:val="both"/>
      </w:pPr>
      <w:r w:rsidRPr="00061AB7">
        <w:t>96 6812     0     Программы</w:t>
      </w:r>
    </w:p>
    <w:p w:rsidR="00CC4CF9" w:rsidRPr="00061AB7" w:rsidRDefault="00CC4CF9" w:rsidP="003463F3">
      <w:pPr>
        <w:pStyle w:val="ConsPlusCell"/>
        <w:jc w:val="both"/>
      </w:pPr>
      <w:r w:rsidRPr="00061AB7">
        <w:t>96 6813     6     Методики</w:t>
      </w:r>
    </w:p>
    <w:p w:rsidR="00CC4CF9" w:rsidRPr="00061AB7" w:rsidRDefault="00CC4CF9" w:rsidP="003463F3">
      <w:pPr>
        <w:pStyle w:val="ConsPlusCell"/>
        <w:jc w:val="both"/>
      </w:pPr>
      <w:r w:rsidRPr="00061AB7">
        <w:t>96 6820     4     Пособия аудиовизуальные для высших и средних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специальных учебных заведений /</w:t>
      </w:r>
    </w:p>
    <w:p w:rsidR="00CC4CF9" w:rsidRPr="00061AB7" w:rsidRDefault="00CC4CF9" w:rsidP="003463F3">
      <w:pPr>
        <w:pStyle w:val="ConsPlusCell"/>
        <w:jc w:val="both"/>
      </w:pPr>
      <w:r w:rsidRPr="00061AB7">
        <w:t>96 6821     8     - звуковые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6822     5     - экранные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6823     0     - экранно-звуковые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96 7000     9     Технологическая оснастка для текстильного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оборудования, колодки, каблуки, фурнитура,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метизы и изделия щетинно-щеточные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96 7100     2     Технологическая оснастка для текстильного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оборудования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7110     7     Иглы, гарнитура планочная и гребенная, колки,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гребни</w:t>
      </w:r>
    </w:p>
    <w:p w:rsidR="00CC4CF9" w:rsidRPr="00061AB7" w:rsidRDefault="00CC4CF9" w:rsidP="003463F3">
      <w:pPr>
        <w:pStyle w:val="ConsPlusCell"/>
        <w:jc w:val="both"/>
      </w:pPr>
      <w:r w:rsidRPr="00061AB7">
        <w:t>96 7111     2     Иглы</w:t>
      </w:r>
    </w:p>
    <w:p w:rsidR="00CC4CF9" w:rsidRPr="00061AB7" w:rsidRDefault="00CC4CF9" w:rsidP="003463F3">
      <w:pPr>
        <w:pStyle w:val="ConsPlusCell"/>
        <w:jc w:val="both"/>
      </w:pPr>
      <w:r w:rsidRPr="00061AB7">
        <w:t>96 7112     8     Гарнитура планочная</w:t>
      </w:r>
    </w:p>
    <w:p w:rsidR="00CC4CF9" w:rsidRPr="00061AB7" w:rsidRDefault="00CC4CF9" w:rsidP="003463F3">
      <w:pPr>
        <w:pStyle w:val="ConsPlusCell"/>
        <w:jc w:val="both"/>
      </w:pPr>
      <w:r w:rsidRPr="00061AB7">
        <w:t>96 7113     3     Гарнитура гребенная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96 7114     9     Колки</w:t>
      </w:r>
    </w:p>
    <w:p w:rsidR="00CC4CF9" w:rsidRPr="00061AB7" w:rsidRDefault="00CC4CF9" w:rsidP="003463F3">
      <w:pPr>
        <w:pStyle w:val="ConsPlusCell"/>
        <w:jc w:val="both"/>
      </w:pPr>
      <w:r w:rsidRPr="00061AB7">
        <w:t>96 7115     4     Гребни</w:t>
      </w:r>
    </w:p>
    <w:p w:rsidR="00CC4CF9" w:rsidRPr="00061AB7" w:rsidRDefault="00CC4CF9" w:rsidP="003463F3">
      <w:pPr>
        <w:pStyle w:val="ConsPlusCell"/>
        <w:jc w:val="both"/>
      </w:pPr>
      <w:r w:rsidRPr="00061AB7">
        <w:t>96 7116     4     Полотна съемных гребней</w:t>
      </w:r>
    </w:p>
    <w:p w:rsidR="00CC4CF9" w:rsidRPr="00061AB7" w:rsidRDefault="00CC4CF9" w:rsidP="003463F3">
      <w:pPr>
        <w:pStyle w:val="ConsPlusCell"/>
        <w:jc w:val="both"/>
      </w:pPr>
      <w:r w:rsidRPr="00061AB7">
        <w:t>96 7117     5     Шпарутки для ткацких станков</w:t>
      </w:r>
    </w:p>
    <w:p w:rsidR="00CC4CF9" w:rsidRPr="00061AB7" w:rsidRDefault="00CC4CF9" w:rsidP="003463F3">
      <w:pPr>
        <w:pStyle w:val="ConsPlusCell"/>
        <w:jc w:val="both"/>
      </w:pPr>
      <w:r w:rsidRPr="00061AB7">
        <w:t>96 7119     6     Изделия прочие (кольца, крышки, детали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шпаруток)</w:t>
      </w:r>
    </w:p>
    <w:p w:rsidR="00CC4CF9" w:rsidRPr="00061AB7" w:rsidRDefault="00CC4CF9" w:rsidP="003463F3">
      <w:pPr>
        <w:pStyle w:val="ConsPlusCell"/>
        <w:jc w:val="both"/>
      </w:pPr>
      <w:r w:rsidRPr="00061AB7">
        <w:t>96 7120     1     Ленты и пластины игольчатые</w:t>
      </w:r>
    </w:p>
    <w:p w:rsidR="00CC4CF9" w:rsidRPr="00061AB7" w:rsidRDefault="00CC4CF9" w:rsidP="003463F3">
      <w:pPr>
        <w:pStyle w:val="ConsPlusCell"/>
        <w:jc w:val="both"/>
      </w:pPr>
      <w:r w:rsidRPr="00061AB7">
        <w:t>96 7121     7     Ленты игольчатые</w:t>
      </w:r>
    </w:p>
    <w:p w:rsidR="00CC4CF9" w:rsidRPr="00061AB7" w:rsidRDefault="00CC4CF9" w:rsidP="003463F3">
      <w:pPr>
        <w:pStyle w:val="ConsPlusCell"/>
        <w:jc w:val="both"/>
      </w:pPr>
      <w:r w:rsidRPr="00061AB7">
        <w:t>96 7122     2     Ленты пильчатые</w:t>
      </w:r>
    </w:p>
    <w:p w:rsidR="00CC4CF9" w:rsidRPr="00061AB7" w:rsidRDefault="00CC4CF9" w:rsidP="003463F3">
      <w:pPr>
        <w:pStyle w:val="ConsPlusCell"/>
        <w:jc w:val="both"/>
      </w:pPr>
      <w:r w:rsidRPr="00061AB7">
        <w:t>96 7123     8     Ленты ворсовальные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7124     3     Пластины игольчатые</w:t>
      </w:r>
    </w:p>
    <w:p w:rsidR="00CC4CF9" w:rsidRPr="00061AB7" w:rsidRDefault="00CC4CF9" w:rsidP="003463F3">
      <w:pPr>
        <w:pStyle w:val="ConsPlusCell"/>
        <w:jc w:val="both"/>
      </w:pPr>
      <w:r w:rsidRPr="00061AB7">
        <w:t>96 7129     0     Изделия прочие (кольца игольчатые, ленты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шлифовки игольчатых изделий, гарнитура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ворсовальная для шишечно-рамочных машин, круги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игольчатые)</w:t>
      </w:r>
    </w:p>
    <w:p w:rsidR="00CC4CF9" w:rsidRPr="00061AB7" w:rsidRDefault="00CC4CF9" w:rsidP="003463F3">
      <w:pPr>
        <w:pStyle w:val="ConsPlusCell"/>
        <w:jc w:val="both"/>
      </w:pPr>
      <w:r w:rsidRPr="00061AB7">
        <w:t>96 7130     6     Покрытия эластичные, ремешки, муфты, тазы,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бегунки</w:t>
      </w:r>
    </w:p>
    <w:p w:rsidR="00CC4CF9" w:rsidRPr="00061AB7" w:rsidRDefault="00CC4CF9" w:rsidP="003463F3">
      <w:pPr>
        <w:pStyle w:val="ConsPlusCell"/>
        <w:jc w:val="both"/>
      </w:pPr>
      <w:r w:rsidRPr="00061AB7">
        <w:t>96 7131     1     Покрытия эластичные для нажимных валиков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96 7132     7     Ремешки бесконечные для вытяжных приборов</w:t>
      </w:r>
    </w:p>
    <w:p w:rsidR="00CC4CF9" w:rsidRPr="00061AB7" w:rsidRDefault="00CC4CF9" w:rsidP="003463F3">
      <w:pPr>
        <w:pStyle w:val="ConsPlusCell"/>
        <w:jc w:val="both"/>
      </w:pPr>
      <w:r w:rsidRPr="00061AB7">
        <w:t>96 7133     2     Ремешки делительные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7134     8     Муфты</w:t>
      </w:r>
    </w:p>
    <w:p w:rsidR="00CC4CF9" w:rsidRPr="00061AB7" w:rsidRDefault="00CC4CF9" w:rsidP="003463F3">
      <w:pPr>
        <w:pStyle w:val="ConsPlusCell"/>
        <w:jc w:val="both"/>
      </w:pPr>
      <w:r w:rsidRPr="00061AB7">
        <w:t>96 7135     3     Тазы</w:t>
      </w:r>
    </w:p>
    <w:p w:rsidR="00CC4CF9" w:rsidRPr="00061AB7" w:rsidRDefault="00CC4CF9" w:rsidP="003463F3">
      <w:pPr>
        <w:pStyle w:val="ConsPlusCell"/>
        <w:jc w:val="both"/>
      </w:pPr>
      <w:r w:rsidRPr="00061AB7">
        <w:t>96 7136     9     Бегунки</w:t>
      </w:r>
    </w:p>
    <w:p w:rsidR="00CC4CF9" w:rsidRPr="00061AB7" w:rsidRDefault="00CC4CF9" w:rsidP="003463F3">
      <w:pPr>
        <w:pStyle w:val="ConsPlusCell"/>
        <w:jc w:val="both"/>
      </w:pPr>
      <w:r w:rsidRPr="00061AB7">
        <w:t>96 7139     5     Изделия прочие (рукава отводящие, рукава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сучильные, колеса шаровые, подъемные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устройства к тазам для машин прядильного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производства)</w:t>
      </w:r>
    </w:p>
    <w:p w:rsidR="00CC4CF9" w:rsidRPr="00061AB7" w:rsidRDefault="00CC4CF9" w:rsidP="003463F3">
      <w:pPr>
        <w:pStyle w:val="ConsPlusCell"/>
        <w:jc w:val="both"/>
      </w:pPr>
      <w:r w:rsidRPr="00061AB7">
        <w:t>96 7140     0     Патроны, валики, катушки, шпули</w:t>
      </w:r>
    </w:p>
    <w:p w:rsidR="00CC4CF9" w:rsidRPr="00061AB7" w:rsidRDefault="00CC4CF9" w:rsidP="003463F3">
      <w:pPr>
        <w:pStyle w:val="ConsPlusCell"/>
        <w:jc w:val="both"/>
      </w:pPr>
      <w:r w:rsidRPr="00061AB7">
        <w:t>96 7141     6     Патроны цилиндрические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7142     1     Патроны конические для машин прядильного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производства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96 7143     7     Патроны конические для ткацкого оборудования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7144     2     Катушки</w:t>
      </w:r>
    </w:p>
    <w:p w:rsidR="00CC4CF9" w:rsidRPr="00061AB7" w:rsidRDefault="00CC4CF9" w:rsidP="003463F3">
      <w:pPr>
        <w:pStyle w:val="ConsPlusCell"/>
        <w:jc w:val="both"/>
      </w:pPr>
      <w:r w:rsidRPr="00061AB7">
        <w:t>96 7145     8     Шпули для прядильных и крутильных машин</w:t>
      </w:r>
    </w:p>
    <w:p w:rsidR="00CC4CF9" w:rsidRPr="00061AB7" w:rsidRDefault="00CC4CF9" w:rsidP="003463F3">
      <w:pPr>
        <w:pStyle w:val="ConsPlusCell"/>
        <w:jc w:val="both"/>
      </w:pPr>
      <w:r w:rsidRPr="00061AB7">
        <w:t>96 7146     3     Шпули уточные для ткацких станков</w:t>
      </w:r>
    </w:p>
    <w:p w:rsidR="00CC4CF9" w:rsidRPr="00061AB7" w:rsidRDefault="00CC4CF9" w:rsidP="003463F3">
      <w:pPr>
        <w:pStyle w:val="ConsPlusCell"/>
        <w:jc w:val="both"/>
      </w:pPr>
      <w:r w:rsidRPr="00061AB7">
        <w:t>96 7147     9     Валики</w:t>
      </w:r>
    </w:p>
    <w:p w:rsidR="00CC4CF9" w:rsidRPr="00061AB7" w:rsidRDefault="00CC4CF9" w:rsidP="003463F3">
      <w:pPr>
        <w:pStyle w:val="ConsPlusCell"/>
        <w:jc w:val="both"/>
      </w:pPr>
      <w:r w:rsidRPr="00061AB7">
        <w:t>96 7149     5     Изделия прочие (веретена деревянные, стволы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сновального валика, палочки чистительные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штапелирующих машин, шпильки)</w:t>
      </w:r>
    </w:p>
    <w:p w:rsidR="00CC4CF9" w:rsidRPr="00061AB7" w:rsidRDefault="00CC4CF9" w:rsidP="003463F3">
      <w:pPr>
        <w:pStyle w:val="ConsPlusCell"/>
        <w:jc w:val="both"/>
      </w:pPr>
      <w:r w:rsidRPr="00061AB7">
        <w:t>96 7150     5     Изделия ремизо-бердочные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7151     0     Аркат</w:t>
      </w:r>
    </w:p>
    <w:p w:rsidR="00CC4CF9" w:rsidRPr="00061AB7" w:rsidRDefault="00CC4CF9" w:rsidP="003463F3">
      <w:pPr>
        <w:pStyle w:val="ConsPlusCell"/>
        <w:jc w:val="both"/>
      </w:pPr>
      <w:r w:rsidRPr="00061AB7">
        <w:t>96 7152     6     Ремизы</w:t>
      </w:r>
    </w:p>
    <w:p w:rsidR="00CC4CF9" w:rsidRPr="00061AB7" w:rsidRDefault="00CC4CF9" w:rsidP="003463F3">
      <w:pPr>
        <w:pStyle w:val="ConsPlusCell"/>
        <w:jc w:val="both"/>
      </w:pPr>
      <w:r w:rsidRPr="00061AB7">
        <w:t>96 7153     1     Галева</w:t>
      </w:r>
    </w:p>
    <w:p w:rsidR="00CC4CF9" w:rsidRPr="00061AB7" w:rsidRDefault="00CC4CF9" w:rsidP="003463F3">
      <w:pPr>
        <w:pStyle w:val="ConsPlusCell"/>
        <w:jc w:val="both"/>
      </w:pPr>
      <w:r w:rsidRPr="00061AB7">
        <w:t>96 7154     7     Лицы</w:t>
      </w:r>
    </w:p>
    <w:p w:rsidR="00CC4CF9" w:rsidRPr="00061AB7" w:rsidRDefault="00CC4CF9" w:rsidP="003463F3">
      <w:pPr>
        <w:pStyle w:val="ConsPlusCell"/>
        <w:jc w:val="both"/>
      </w:pPr>
      <w:r w:rsidRPr="00061AB7">
        <w:t>96 7155     2     Гребенки проборные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7156     8     Берда</w:t>
      </w:r>
    </w:p>
    <w:p w:rsidR="00CC4CF9" w:rsidRPr="00061AB7" w:rsidRDefault="00CC4CF9" w:rsidP="003463F3">
      <w:pPr>
        <w:pStyle w:val="ConsPlusCell"/>
        <w:jc w:val="both"/>
      </w:pPr>
      <w:r w:rsidRPr="00061AB7">
        <w:t>96 7157     3     Рамы ремизные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7159     4     Изделия прочие (арматура к рамам ремизным,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глазки, гребни заправочные, зуб берда, слачки,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рядки сновальные и шлихтовальные, бердо-ремиз,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бердо-ленточное)</w:t>
      </w:r>
    </w:p>
    <w:p w:rsidR="00CC4CF9" w:rsidRPr="00061AB7" w:rsidRDefault="00CC4CF9" w:rsidP="003463F3">
      <w:pPr>
        <w:pStyle w:val="ConsPlusCell"/>
        <w:jc w:val="both"/>
      </w:pPr>
      <w:r w:rsidRPr="00061AB7">
        <w:t>96 7160     2     Челноки, гонки, погонялки, амортизаторы</w:t>
      </w:r>
    </w:p>
    <w:p w:rsidR="00CC4CF9" w:rsidRPr="00061AB7" w:rsidRDefault="00CC4CF9" w:rsidP="003463F3">
      <w:pPr>
        <w:pStyle w:val="ConsPlusCell"/>
        <w:jc w:val="both"/>
      </w:pPr>
      <w:r w:rsidRPr="00061AB7">
        <w:t>96 7161     5     Челноки для ткацких станков</w:t>
      </w:r>
    </w:p>
    <w:p w:rsidR="00CC4CF9" w:rsidRPr="00061AB7" w:rsidRDefault="00CC4CF9" w:rsidP="003463F3">
      <w:pPr>
        <w:pStyle w:val="ConsPlusCell"/>
        <w:jc w:val="both"/>
      </w:pPr>
      <w:r w:rsidRPr="00061AB7">
        <w:t>96 7162     0     Арматура челночная</w:t>
      </w:r>
    </w:p>
    <w:p w:rsidR="00CC4CF9" w:rsidRPr="00061AB7" w:rsidRDefault="00CC4CF9" w:rsidP="003463F3">
      <w:pPr>
        <w:pStyle w:val="ConsPlusCell"/>
        <w:jc w:val="both"/>
      </w:pPr>
      <w:r w:rsidRPr="00061AB7">
        <w:t>96 7163     6     Погонялки и вальки для ткацких станков</w:t>
      </w:r>
    </w:p>
    <w:p w:rsidR="00CC4CF9" w:rsidRPr="00061AB7" w:rsidRDefault="00CC4CF9" w:rsidP="003463F3">
      <w:pPr>
        <w:pStyle w:val="ConsPlusCell"/>
        <w:jc w:val="both"/>
      </w:pPr>
      <w:r w:rsidRPr="00061AB7">
        <w:t>96 7164     1     Гонки для ткацких станков</w:t>
      </w:r>
    </w:p>
    <w:p w:rsidR="00CC4CF9" w:rsidRPr="00061AB7" w:rsidRDefault="00CC4CF9" w:rsidP="003463F3">
      <w:pPr>
        <w:pStyle w:val="ConsPlusCell"/>
        <w:jc w:val="both"/>
      </w:pPr>
      <w:r w:rsidRPr="00061AB7">
        <w:t>96 7165     7     Хомутики</w:t>
      </w:r>
    </w:p>
    <w:p w:rsidR="00CC4CF9" w:rsidRPr="00061AB7" w:rsidRDefault="00CC4CF9" w:rsidP="003463F3">
      <w:pPr>
        <w:pStyle w:val="ConsPlusCell"/>
        <w:jc w:val="both"/>
      </w:pPr>
      <w:r w:rsidRPr="00061AB7">
        <w:t>96 7166     2     Амортизаторы</w:t>
      </w:r>
    </w:p>
    <w:p w:rsidR="00CC4CF9" w:rsidRPr="00061AB7" w:rsidRDefault="00CC4CF9" w:rsidP="003463F3">
      <w:pPr>
        <w:pStyle w:val="ConsPlusCell"/>
        <w:jc w:val="both"/>
      </w:pPr>
      <w:r w:rsidRPr="00061AB7">
        <w:t>96 7168     3     Круги "НОБЛЬ"</w:t>
      </w:r>
    </w:p>
    <w:p w:rsidR="00CC4CF9" w:rsidRPr="00061AB7" w:rsidRDefault="00CC4CF9" w:rsidP="003463F3">
      <w:pPr>
        <w:pStyle w:val="ConsPlusCell"/>
        <w:jc w:val="both"/>
      </w:pPr>
      <w:r w:rsidRPr="00061AB7">
        <w:t>96 7169     9     Изделия прочие (ремни ткацкие, ремни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погонялочные, сшивки, вкладыши для челноков,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брусочки соединительные)</w:t>
      </w:r>
    </w:p>
    <w:p w:rsidR="00CC4CF9" w:rsidRPr="00061AB7" w:rsidRDefault="00CC4CF9" w:rsidP="003463F3">
      <w:pPr>
        <w:pStyle w:val="ConsPlusCell"/>
        <w:jc w:val="both"/>
      </w:pPr>
      <w:r w:rsidRPr="00061AB7">
        <w:t>96 7170     4     Детали ткацкого оборудования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7171     6     детали батанного механизма</w:t>
      </w:r>
    </w:p>
    <w:p w:rsidR="00CC4CF9" w:rsidRPr="00061AB7" w:rsidRDefault="00CC4CF9" w:rsidP="003463F3">
      <w:pPr>
        <w:pStyle w:val="ConsPlusCell"/>
        <w:jc w:val="both"/>
      </w:pPr>
      <w:r w:rsidRPr="00061AB7">
        <w:t>96 7172     5     Детали лентоткацких станков</w:t>
      </w:r>
    </w:p>
    <w:p w:rsidR="00CC4CF9" w:rsidRPr="00061AB7" w:rsidRDefault="00CC4CF9" w:rsidP="003463F3">
      <w:pPr>
        <w:pStyle w:val="ConsPlusCell"/>
        <w:jc w:val="both"/>
      </w:pPr>
      <w:r w:rsidRPr="00061AB7">
        <w:t>96 7173     0     Закладки для ткацких станков</w:t>
      </w:r>
    </w:p>
    <w:p w:rsidR="00CC4CF9" w:rsidRPr="00061AB7" w:rsidRDefault="00CC4CF9" w:rsidP="003463F3">
      <w:pPr>
        <w:pStyle w:val="ConsPlusCell"/>
        <w:jc w:val="both"/>
      </w:pPr>
      <w:r w:rsidRPr="00061AB7">
        <w:t>96 7174     6     Вилочки для ткацких станков</w:t>
      </w:r>
    </w:p>
    <w:p w:rsidR="00CC4CF9" w:rsidRPr="00061AB7" w:rsidRDefault="00CC4CF9" w:rsidP="003463F3">
      <w:pPr>
        <w:pStyle w:val="ConsPlusCell"/>
        <w:jc w:val="both"/>
      </w:pPr>
      <w:r w:rsidRPr="00061AB7">
        <w:t>96 7175     1     Детали для жаккардовых машин</w:t>
      </w:r>
    </w:p>
    <w:p w:rsidR="00CC4CF9" w:rsidRPr="00061AB7" w:rsidRDefault="00CC4CF9" w:rsidP="003463F3">
      <w:pPr>
        <w:pStyle w:val="ConsPlusCell"/>
        <w:jc w:val="both"/>
      </w:pPr>
      <w:r w:rsidRPr="00061AB7">
        <w:t>96 7176     7     Планки для ремизо-подъемных кареток</w:t>
      </w:r>
    </w:p>
    <w:p w:rsidR="00CC4CF9" w:rsidRPr="00061AB7" w:rsidRDefault="00CC4CF9" w:rsidP="003463F3">
      <w:pPr>
        <w:pStyle w:val="ConsPlusCell"/>
        <w:jc w:val="both"/>
      </w:pPr>
      <w:r w:rsidRPr="00061AB7">
        <w:t>96 7179     3     Изделия прочие (заготовки для батанов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склизов, звезда для хранения бархата, головки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прутковые и ковровые, ножницы ткацкие,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петельки рамные, подкладки антивибрационные,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палочки ценовые)</w:t>
      </w:r>
    </w:p>
    <w:p w:rsidR="00CC4CF9" w:rsidRPr="00061AB7" w:rsidRDefault="00CC4CF9" w:rsidP="003463F3">
      <w:pPr>
        <w:pStyle w:val="ConsPlusCell"/>
        <w:jc w:val="both"/>
      </w:pPr>
      <w:r w:rsidRPr="00061AB7">
        <w:t>96 7200     6     Колодки</w:t>
      </w:r>
    </w:p>
    <w:p w:rsidR="00CC4CF9" w:rsidRPr="00061AB7" w:rsidRDefault="00CC4CF9" w:rsidP="003463F3">
      <w:pPr>
        <w:pStyle w:val="ConsPlusCell"/>
        <w:jc w:val="both"/>
      </w:pPr>
      <w:r w:rsidRPr="00061AB7">
        <w:t>96 7210     0     Колодки деревянные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96 7211     6     - для мужской обуви</w:t>
      </w:r>
    </w:p>
    <w:p w:rsidR="00CC4CF9" w:rsidRPr="00061AB7" w:rsidRDefault="00CC4CF9" w:rsidP="003463F3">
      <w:pPr>
        <w:pStyle w:val="ConsPlusCell"/>
        <w:jc w:val="both"/>
      </w:pPr>
      <w:r w:rsidRPr="00061AB7">
        <w:t>96 7212     1     - для женской обуви</w:t>
      </w:r>
    </w:p>
    <w:p w:rsidR="00CC4CF9" w:rsidRPr="00061AB7" w:rsidRDefault="00CC4CF9" w:rsidP="003463F3">
      <w:pPr>
        <w:pStyle w:val="ConsPlusCell"/>
        <w:jc w:val="both"/>
      </w:pPr>
      <w:r w:rsidRPr="00061AB7">
        <w:t>96 7213     7     - для мальчиковой обуви</w:t>
      </w:r>
    </w:p>
    <w:p w:rsidR="00CC4CF9" w:rsidRPr="00061AB7" w:rsidRDefault="00CC4CF9" w:rsidP="003463F3">
      <w:pPr>
        <w:pStyle w:val="ConsPlusCell"/>
        <w:jc w:val="both"/>
      </w:pPr>
      <w:r w:rsidRPr="00061AB7">
        <w:t>96 7214     2     - для девичьей обуви</w:t>
      </w:r>
    </w:p>
    <w:p w:rsidR="00CC4CF9" w:rsidRPr="00061AB7" w:rsidRDefault="00CC4CF9" w:rsidP="003463F3">
      <w:pPr>
        <w:pStyle w:val="ConsPlusCell"/>
        <w:jc w:val="both"/>
      </w:pPr>
      <w:r w:rsidRPr="00061AB7">
        <w:t>96 7215     8     - для школьной мальчиковой обуви</w:t>
      </w:r>
    </w:p>
    <w:p w:rsidR="00CC4CF9" w:rsidRPr="00061AB7" w:rsidRDefault="00CC4CF9" w:rsidP="003463F3">
      <w:pPr>
        <w:pStyle w:val="ConsPlusCell"/>
        <w:jc w:val="both"/>
      </w:pPr>
      <w:r w:rsidRPr="00061AB7">
        <w:t>96 7216     3     - для школьной девичьей обуви</w:t>
      </w:r>
    </w:p>
    <w:p w:rsidR="00CC4CF9" w:rsidRPr="00061AB7" w:rsidRDefault="00CC4CF9" w:rsidP="003463F3">
      <w:pPr>
        <w:pStyle w:val="ConsPlusCell"/>
        <w:jc w:val="both"/>
      </w:pPr>
      <w:r w:rsidRPr="00061AB7">
        <w:t>96 7217     9     - для детской обуви</w:t>
      </w:r>
    </w:p>
    <w:p w:rsidR="00CC4CF9" w:rsidRPr="00061AB7" w:rsidRDefault="00CC4CF9" w:rsidP="003463F3">
      <w:pPr>
        <w:pStyle w:val="ConsPlusCell"/>
        <w:jc w:val="both"/>
      </w:pPr>
      <w:r w:rsidRPr="00061AB7">
        <w:t>96 7218     4     - для малодетской обуви</w:t>
      </w:r>
    </w:p>
    <w:p w:rsidR="00CC4CF9" w:rsidRPr="00061AB7" w:rsidRDefault="00CC4CF9" w:rsidP="003463F3">
      <w:pPr>
        <w:pStyle w:val="ConsPlusCell"/>
        <w:jc w:val="both"/>
      </w:pPr>
      <w:r w:rsidRPr="00061AB7">
        <w:t>96 7219     1     - для гусариков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96 7220     5     Колодки пластмассовые /</w:t>
      </w:r>
    </w:p>
    <w:p w:rsidR="00CC4CF9" w:rsidRPr="00061AB7" w:rsidRDefault="00CC4CF9" w:rsidP="003463F3">
      <w:pPr>
        <w:pStyle w:val="ConsPlusCell"/>
        <w:jc w:val="both"/>
      </w:pPr>
      <w:r w:rsidRPr="00061AB7">
        <w:t>96 7221     0     - для мужской обуви</w:t>
      </w:r>
    </w:p>
    <w:p w:rsidR="00CC4CF9" w:rsidRPr="00061AB7" w:rsidRDefault="00CC4CF9" w:rsidP="003463F3">
      <w:pPr>
        <w:pStyle w:val="ConsPlusCell"/>
        <w:jc w:val="both"/>
      </w:pPr>
      <w:r w:rsidRPr="00061AB7">
        <w:t>96 7222     6     - для женской обуви</w:t>
      </w:r>
    </w:p>
    <w:p w:rsidR="00CC4CF9" w:rsidRPr="00061AB7" w:rsidRDefault="00CC4CF9" w:rsidP="003463F3">
      <w:pPr>
        <w:pStyle w:val="ConsPlusCell"/>
        <w:jc w:val="both"/>
      </w:pPr>
      <w:r w:rsidRPr="00061AB7">
        <w:t>96 7223     1     - для мальчиковой обуви</w:t>
      </w:r>
    </w:p>
    <w:p w:rsidR="00CC4CF9" w:rsidRPr="00061AB7" w:rsidRDefault="00CC4CF9" w:rsidP="003463F3">
      <w:pPr>
        <w:pStyle w:val="ConsPlusCell"/>
        <w:jc w:val="both"/>
      </w:pPr>
      <w:r w:rsidRPr="00061AB7">
        <w:t>96 7224     7     - для девичьей обуви</w:t>
      </w:r>
    </w:p>
    <w:p w:rsidR="00CC4CF9" w:rsidRPr="00061AB7" w:rsidRDefault="00CC4CF9" w:rsidP="003463F3">
      <w:pPr>
        <w:pStyle w:val="ConsPlusCell"/>
        <w:jc w:val="both"/>
      </w:pPr>
      <w:r w:rsidRPr="00061AB7">
        <w:t>96 7225     2     - для школьной мальчиковой обуви</w:t>
      </w:r>
    </w:p>
    <w:p w:rsidR="00CC4CF9" w:rsidRPr="00061AB7" w:rsidRDefault="00CC4CF9" w:rsidP="003463F3">
      <w:pPr>
        <w:pStyle w:val="ConsPlusCell"/>
        <w:jc w:val="both"/>
      </w:pPr>
      <w:r w:rsidRPr="00061AB7">
        <w:t>96 7226     8     - для школьной девичьей обуви</w:t>
      </w:r>
    </w:p>
    <w:p w:rsidR="00CC4CF9" w:rsidRPr="00061AB7" w:rsidRDefault="00CC4CF9" w:rsidP="003463F3">
      <w:pPr>
        <w:pStyle w:val="ConsPlusCell"/>
        <w:jc w:val="both"/>
      </w:pPr>
      <w:r w:rsidRPr="00061AB7">
        <w:t>96 7227     3     - для детской обуви</w:t>
      </w:r>
    </w:p>
    <w:p w:rsidR="00CC4CF9" w:rsidRPr="00061AB7" w:rsidRDefault="00CC4CF9" w:rsidP="003463F3">
      <w:pPr>
        <w:pStyle w:val="ConsPlusCell"/>
        <w:jc w:val="both"/>
      </w:pPr>
      <w:r w:rsidRPr="00061AB7">
        <w:t>96 7228     9     - для малодетской обуви</w:t>
      </w:r>
    </w:p>
    <w:p w:rsidR="00CC4CF9" w:rsidRPr="00061AB7" w:rsidRDefault="00CC4CF9" w:rsidP="003463F3">
      <w:pPr>
        <w:pStyle w:val="ConsPlusCell"/>
        <w:jc w:val="both"/>
      </w:pPr>
      <w:r w:rsidRPr="00061AB7">
        <w:t>96 7229     4     - для гусариков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96 7300     5     Каблуки</w:t>
      </w:r>
    </w:p>
    <w:p w:rsidR="00CC4CF9" w:rsidRPr="00061AB7" w:rsidRDefault="00CC4CF9" w:rsidP="003463F3">
      <w:pPr>
        <w:pStyle w:val="ConsPlusCell"/>
        <w:jc w:val="both"/>
      </w:pPr>
      <w:r w:rsidRPr="00061AB7">
        <w:t>96 7310     4     Каблуки деревянные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96 7311     9     - низкие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7312     5     - средние</w:t>
      </w:r>
    </w:p>
    <w:p w:rsidR="00CC4CF9" w:rsidRPr="00061AB7" w:rsidRDefault="00CC4CF9" w:rsidP="003463F3">
      <w:pPr>
        <w:pStyle w:val="ConsPlusCell"/>
        <w:jc w:val="both"/>
      </w:pPr>
      <w:r w:rsidRPr="00061AB7">
        <w:t>96 7313     0     - высокие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7314     6     - особо высокие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7320     9     Каблуки пластмассовые /</w:t>
      </w:r>
    </w:p>
    <w:p w:rsidR="00CC4CF9" w:rsidRPr="00061AB7" w:rsidRDefault="00CC4CF9" w:rsidP="003463F3">
      <w:pPr>
        <w:pStyle w:val="ConsPlusCell"/>
        <w:jc w:val="both"/>
      </w:pPr>
      <w:r w:rsidRPr="00061AB7">
        <w:t>96 7321     4     - низкие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7322     2     - средние</w:t>
      </w:r>
    </w:p>
    <w:p w:rsidR="00CC4CF9" w:rsidRPr="00061AB7" w:rsidRDefault="00CC4CF9" w:rsidP="003463F3">
      <w:pPr>
        <w:pStyle w:val="ConsPlusCell"/>
        <w:jc w:val="both"/>
      </w:pPr>
      <w:r w:rsidRPr="00061AB7">
        <w:t>96 7323     5     - высокие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7324     0     - особо высокие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7500     7     Фурнитура и метизы</w:t>
      </w:r>
    </w:p>
    <w:p w:rsidR="00CC4CF9" w:rsidRPr="00061AB7" w:rsidRDefault="00CC4CF9" w:rsidP="003463F3">
      <w:pPr>
        <w:pStyle w:val="ConsPlusCell"/>
        <w:jc w:val="both"/>
      </w:pPr>
      <w:r w:rsidRPr="00061AB7">
        <w:t>96 7501     2     Кнопки платяные *</w:t>
      </w:r>
    </w:p>
    <w:p w:rsidR="00CC4CF9" w:rsidRPr="00061AB7" w:rsidRDefault="00CC4CF9" w:rsidP="003463F3">
      <w:pPr>
        <w:pStyle w:val="ConsPlusCell"/>
        <w:jc w:val="both"/>
      </w:pPr>
      <w:r w:rsidRPr="00061AB7">
        <w:t>96 7502     8     Крючки проволочные с петлями *</w:t>
      </w:r>
    </w:p>
    <w:p w:rsidR="00CC4CF9" w:rsidRPr="00061AB7" w:rsidRDefault="00CC4CF9" w:rsidP="003463F3">
      <w:pPr>
        <w:pStyle w:val="ConsPlusCell"/>
        <w:jc w:val="both"/>
      </w:pPr>
      <w:r w:rsidRPr="00061AB7">
        <w:t>96 7503     3     Пряжки брючные *</w:t>
      </w:r>
    </w:p>
    <w:p w:rsidR="00CC4CF9" w:rsidRPr="00061AB7" w:rsidRDefault="00CC4CF9" w:rsidP="003463F3">
      <w:pPr>
        <w:pStyle w:val="ConsPlusCell"/>
        <w:jc w:val="both"/>
      </w:pPr>
      <w:r w:rsidRPr="00061AB7">
        <w:t>96 7504     9     Крючки брючные с петлями *</w:t>
      </w:r>
    </w:p>
    <w:p w:rsidR="00CC4CF9" w:rsidRPr="00061AB7" w:rsidRDefault="00CC4CF9" w:rsidP="003463F3">
      <w:pPr>
        <w:pStyle w:val="ConsPlusCell"/>
        <w:jc w:val="both"/>
      </w:pPr>
      <w:r w:rsidRPr="00061AB7">
        <w:t>96 7505     4     Пуговицы полиэфирные *</w:t>
      </w:r>
    </w:p>
    <w:p w:rsidR="00CC4CF9" w:rsidRPr="00061AB7" w:rsidRDefault="00CC4CF9" w:rsidP="003463F3">
      <w:pPr>
        <w:pStyle w:val="ConsPlusCell"/>
        <w:jc w:val="both"/>
      </w:pPr>
      <w:r w:rsidRPr="00061AB7">
        <w:t>96 7506     0     Пуговицы *</w:t>
      </w:r>
    </w:p>
    <w:p w:rsidR="00CC4CF9" w:rsidRPr="00061AB7" w:rsidRDefault="00CC4CF9" w:rsidP="003463F3">
      <w:pPr>
        <w:pStyle w:val="ConsPlusCell"/>
        <w:jc w:val="both"/>
      </w:pPr>
      <w:r w:rsidRPr="00061AB7">
        <w:t>96 7507     5     Пуговицы разные *</w:t>
      </w:r>
    </w:p>
    <w:p w:rsidR="00CC4CF9" w:rsidRPr="00061AB7" w:rsidRDefault="00CC4CF9" w:rsidP="003463F3">
      <w:pPr>
        <w:pStyle w:val="ConsPlusCell"/>
        <w:jc w:val="both"/>
      </w:pPr>
      <w:r w:rsidRPr="00061AB7">
        <w:t>96 7510     1     Фурнитура для обувной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96 7511     7     Пряжки и украшения для обуви</w:t>
      </w:r>
    </w:p>
    <w:p w:rsidR="00CC4CF9" w:rsidRPr="00061AB7" w:rsidRDefault="00CC4CF9" w:rsidP="003463F3">
      <w:pPr>
        <w:pStyle w:val="ConsPlusCell"/>
        <w:jc w:val="both"/>
      </w:pPr>
      <w:r w:rsidRPr="00061AB7">
        <w:t>96 7512     2     Носки защитные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7513     8     Крючки обувные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7514     3     Блочки обувные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7515     9     Косячки</w:t>
      </w:r>
    </w:p>
    <w:p w:rsidR="00CC4CF9" w:rsidRPr="00061AB7" w:rsidRDefault="00CC4CF9" w:rsidP="003463F3">
      <w:pPr>
        <w:pStyle w:val="ConsPlusCell"/>
        <w:jc w:val="both"/>
      </w:pPr>
      <w:r w:rsidRPr="00061AB7">
        <w:t>96 7516     4     Наконечники для обувных шнурков</w:t>
      </w:r>
    </w:p>
    <w:p w:rsidR="00CC4CF9" w:rsidRPr="00061AB7" w:rsidRDefault="00CC4CF9" w:rsidP="003463F3">
      <w:pPr>
        <w:pStyle w:val="ConsPlusCell"/>
        <w:jc w:val="both"/>
      </w:pPr>
      <w:r w:rsidRPr="00061AB7">
        <w:t>96 7518     5     Супинаторы</w:t>
      </w:r>
    </w:p>
    <w:p w:rsidR="00CC4CF9" w:rsidRPr="00061AB7" w:rsidRDefault="00CC4CF9" w:rsidP="003463F3">
      <w:pPr>
        <w:pStyle w:val="ConsPlusCell"/>
        <w:jc w:val="both"/>
      </w:pPr>
      <w:r w:rsidRPr="00061AB7">
        <w:t>96 7520     6     Фурнитура / для колодок и каблуков</w:t>
      </w:r>
    </w:p>
    <w:p w:rsidR="00CC4CF9" w:rsidRPr="00061AB7" w:rsidRDefault="00CC4CF9" w:rsidP="003463F3">
      <w:pPr>
        <w:pStyle w:val="ConsPlusCell"/>
        <w:jc w:val="both"/>
      </w:pPr>
      <w:r w:rsidRPr="00061AB7">
        <w:t>96 7521     1     - для сочлененных колодок</w:t>
      </w:r>
    </w:p>
    <w:p w:rsidR="00CC4CF9" w:rsidRPr="00061AB7" w:rsidRDefault="00CC4CF9" w:rsidP="003463F3">
      <w:pPr>
        <w:pStyle w:val="ConsPlusCell"/>
        <w:jc w:val="both"/>
      </w:pPr>
      <w:r w:rsidRPr="00061AB7">
        <w:t>96 7522     7     - для раздвижных колодок</w:t>
      </w:r>
    </w:p>
    <w:p w:rsidR="00CC4CF9" w:rsidRPr="00061AB7" w:rsidRDefault="00CC4CF9" w:rsidP="003463F3">
      <w:pPr>
        <w:pStyle w:val="ConsPlusCell"/>
        <w:jc w:val="both"/>
      </w:pPr>
      <w:r w:rsidRPr="00061AB7">
        <w:t>96 7523     2     - для колодок с выпиленным клином</w:t>
      </w:r>
    </w:p>
    <w:p w:rsidR="00CC4CF9" w:rsidRPr="00061AB7" w:rsidRDefault="00CC4CF9" w:rsidP="003463F3">
      <w:pPr>
        <w:pStyle w:val="ConsPlusCell"/>
        <w:jc w:val="both"/>
      </w:pPr>
      <w:r w:rsidRPr="00061AB7">
        <w:t>96 7524     8     - для каблуков</w:t>
      </w:r>
    </w:p>
    <w:p w:rsidR="00CC4CF9" w:rsidRPr="00061AB7" w:rsidRDefault="00CC4CF9" w:rsidP="003463F3">
      <w:pPr>
        <w:pStyle w:val="ConsPlusCell"/>
        <w:jc w:val="both"/>
      </w:pPr>
      <w:r w:rsidRPr="00061AB7">
        <w:t>96 7525     3     - универсальная для колодок</w:t>
      </w:r>
    </w:p>
    <w:p w:rsidR="00CC4CF9" w:rsidRPr="00061AB7" w:rsidRDefault="00CC4CF9" w:rsidP="003463F3">
      <w:pPr>
        <w:pStyle w:val="ConsPlusCell"/>
        <w:jc w:val="both"/>
      </w:pPr>
      <w:r w:rsidRPr="00061AB7">
        <w:t>96 7530     0     Фурнитура для швейной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96 7531     6     Пряжки для одежды</w:t>
      </w:r>
    </w:p>
    <w:p w:rsidR="00CC4CF9" w:rsidRPr="00061AB7" w:rsidRDefault="00CC4CF9" w:rsidP="003463F3">
      <w:pPr>
        <w:pStyle w:val="ConsPlusCell"/>
        <w:jc w:val="both"/>
      </w:pPr>
      <w:r w:rsidRPr="00061AB7">
        <w:t>96 7532     1     Украшения для одежды</w:t>
      </w:r>
    </w:p>
    <w:p w:rsidR="00CC4CF9" w:rsidRPr="00061AB7" w:rsidRDefault="00CC4CF9" w:rsidP="003463F3">
      <w:pPr>
        <w:pStyle w:val="ConsPlusCell"/>
        <w:jc w:val="both"/>
      </w:pPr>
      <w:r w:rsidRPr="00061AB7">
        <w:t>96 7533     7     Крючки и петли для одежды</w:t>
      </w:r>
    </w:p>
    <w:p w:rsidR="00CC4CF9" w:rsidRPr="00061AB7" w:rsidRDefault="00CC4CF9" w:rsidP="003463F3">
      <w:pPr>
        <w:pStyle w:val="ConsPlusCell"/>
        <w:jc w:val="both"/>
      </w:pPr>
      <w:r w:rsidRPr="00061AB7">
        <w:t>96 7539     0     Фурнитура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96 7540     5     Фурнитура / для кожгалантерейной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96 7541     0     - для чемоданов</w:t>
      </w:r>
    </w:p>
    <w:p w:rsidR="00CC4CF9" w:rsidRPr="00061AB7" w:rsidRDefault="00CC4CF9" w:rsidP="003463F3">
      <w:pPr>
        <w:pStyle w:val="ConsPlusCell"/>
        <w:jc w:val="both"/>
      </w:pPr>
      <w:r w:rsidRPr="00061AB7">
        <w:t>96 7542     6     - для портфелей</w:t>
      </w:r>
    </w:p>
    <w:p w:rsidR="00CC4CF9" w:rsidRPr="00061AB7" w:rsidRDefault="00CC4CF9" w:rsidP="003463F3">
      <w:pPr>
        <w:pStyle w:val="ConsPlusCell"/>
        <w:jc w:val="both"/>
      </w:pPr>
      <w:r w:rsidRPr="00061AB7">
        <w:t>96 7543     1     - для сумок и кошельков</w:t>
      </w:r>
    </w:p>
    <w:p w:rsidR="00CC4CF9" w:rsidRPr="00061AB7" w:rsidRDefault="00CC4CF9" w:rsidP="003463F3">
      <w:pPr>
        <w:pStyle w:val="ConsPlusCell"/>
        <w:jc w:val="both"/>
      </w:pPr>
      <w:r w:rsidRPr="00061AB7">
        <w:t>96 7544     7     - для саквояжей</w:t>
      </w:r>
    </w:p>
    <w:p w:rsidR="00CC4CF9" w:rsidRPr="00061AB7" w:rsidRDefault="00CC4CF9" w:rsidP="003463F3">
      <w:pPr>
        <w:pStyle w:val="ConsPlusCell"/>
        <w:jc w:val="both"/>
      </w:pPr>
      <w:r w:rsidRPr="00061AB7">
        <w:t>96 7545     2     - для ранцев</w:t>
      </w:r>
    </w:p>
    <w:p w:rsidR="00CC4CF9" w:rsidRPr="00061AB7" w:rsidRDefault="00CC4CF9" w:rsidP="003463F3">
      <w:pPr>
        <w:pStyle w:val="ConsPlusCell"/>
        <w:jc w:val="both"/>
      </w:pPr>
      <w:r w:rsidRPr="00061AB7">
        <w:t>96 7546     8     - для поясных ремней</w:t>
      </w:r>
    </w:p>
    <w:p w:rsidR="00CC4CF9" w:rsidRPr="00061AB7" w:rsidRDefault="00CC4CF9" w:rsidP="003463F3">
      <w:pPr>
        <w:pStyle w:val="ConsPlusCell"/>
        <w:jc w:val="both"/>
      </w:pPr>
      <w:r w:rsidRPr="00061AB7">
        <w:t>96 7547     3     - для часовых ремней</w:t>
      </w:r>
    </w:p>
    <w:p w:rsidR="00CC4CF9" w:rsidRPr="00061AB7" w:rsidRDefault="00CC4CF9" w:rsidP="003463F3">
      <w:pPr>
        <w:pStyle w:val="ConsPlusCell"/>
        <w:jc w:val="both"/>
      </w:pPr>
      <w:r w:rsidRPr="00061AB7">
        <w:t>96 7549     4     -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96 7550     8     Фурнитура / для текстильно-галантерейной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96 7551     5     - для подвязок</w:t>
      </w:r>
    </w:p>
    <w:p w:rsidR="00CC4CF9" w:rsidRPr="00061AB7" w:rsidRDefault="00CC4CF9" w:rsidP="003463F3">
      <w:pPr>
        <w:pStyle w:val="ConsPlusCell"/>
        <w:jc w:val="both"/>
      </w:pPr>
      <w:r w:rsidRPr="00061AB7">
        <w:t>96 7552     0     - для помочей</w:t>
      </w:r>
    </w:p>
    <w:p w:rsidR="00CC4CF9" w:rsidRPr="00061AB7" w:rsidRDefault="00CC4CF9" w:rsidP="003463F3">
      <w:pPr>
        <w:pStyle w:val="ConsPlusCell"/>
        <w:jc w:val="both"/>
      </w:pPr>
      <w:r w:rsidRPr="00061AB7">
        <w:t>96 7553     6     - для галстуков</w:t>
      </w:r>
    </w:p>
    <w:p w:rsidR="00CC4CF9" w:rsidRPr="00061AB7" w:rsidRDefault="00CC4CF9" w:rsidP="003463F3">
      <w:pPr>
        <w:pStyle w:val="ConsPlusCell"/>
        <w:jc w:val="both"/>
      </w:pPr>
      <w:r w:rsidRPr="00061AB7">
        <w:t>96 7554     1     - для предметов женского туалета</w:t>
      </w:r>
    </w:p>
    <w:p w:rsidR="00CC4CF9" w:rsidRPr="00061AB7" w:rsidRDefault="00CC4CF9" w:rsidP="003463F3">
      <w:pPr>
        <w:pStyle w:val="ConsPlusCell"/>
        <w:jc w:val="both"/>
      </w:pPr>
      <w:r w:rsidRPr="00061AB7">
        <w:t>96 7560     4     Фурнитура для шорно-седельной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96 7561     1     Детали обозного хомута</w:t>
      </w:r>
    </w:p>
    <w:p w:rsidR="00CC4CF9" w:rsidRPr="00061AB7" w:rsidRDefault="00CC4CF9" w:rsidP="003463F3">
      <w:pPr>
        <w:pStyle w:val="ConsPlusCell"/>
        <w:jc w:val="both"/>
      </w:pPr>
      <w:r w:rsidRPr="00061AB7">
        <w:t>96 7562     5     Детали конской упряжи</w:t>
      </w:r>
    </w:p>
    <w:p w:rsidR="00CC4CF9" w:rsidRPr="00061AB7" w:rsidRDefault="00CC4CF9" w:rsidP="003463F3">
      <w:pPr>
        <w:pStyle w:val="ConsPlusCell"/>
        <w:jc w:val="both"/>
      </w:pPr>
      <w:r w:rsidRPr="00061AB7">
        <w:t>96 7563     0     Детали седла</w:t>
      </w:r>
    </w:p>
    <w:p w:rsidR="00CC4CF9" w:rsidRPr="00061AB7" w:rsidRDefault="00CC4CF9" w:rsidP="003463F3">
      <w:pPr>
        <w:pStyle w:val="ConsPlusCell"/>
        <w:jc w:val="both"/>
      </w:pPr>
      <w:r w:rsidRPr="00061AB7">
        <w:t>96 7564     6     Наконечники к ремням</w:t>
      </w:r>
    </w:p>
    <w:p w:rsidR="00CC4CF9" w:rsidRPr="00061AB7" w:rsidRDefault="00CC4CF9" w:rsidP="003463F3">
      <w:pPr>
        <w:pStyle w:val="ConsPlusCell"/>
        <w:jc w:val="both"/>
      </w:pPr>
      <w:r w:rsidRPr="00061AB7">
        <w:t>96 7565     1     Рамки и кольца шорные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7566     7     Предметы ухода за лошадьми</w:t>
      </w:r>
    </w:p>
    <w:p w:rsidR="00CC4CF9" w:rsidRPr="00061AB7" w:rsidRDefault="00CC4CF9" w:rsidP="003463F3">
      <w:pPr>
        <w:pStyle w:val="ConsPlusCell"/>
        <w:jc w:val="both"/>
      </w:pPr>
      <w:r w:rsidRPr="00061AB7">
        <w:t>96 7567     2     Пряжки (для шорно-седельной промышленности)</w:t>
      </w:r>
    </w:p>
    <w:p w:rsidR="00CC4CF9" w:rsidRPr="00061AB7" w:rsidRDefault="00CC4CF9" w:rsidP="003463F3">
      <w:pPr>
        <w:pStyle w:val="ConsPlusCell"/>
        <w:jc w:val="both"/>
      </w:pPr>
      <w:r w:rsidRPr="00061AB7">
        <w:t>96 7580     3     Метизы для обувной промышленности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96 7581     9     Текс машинный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96 7582     4     Текс ручной</w:t>
      </w:r>
    </w:p>
    <w:p w:rsidR="00CC4CF9" w:rsidRPr="00061AB7" w:rsidRDefault="00CC4CF9" w:rsidP="003463F3">
      <w:pPr>
        <w:pStyle w:val="ConsPlusCell"/>
        <w:jc w:val="both"/>
      </w:pPr>
      <w:r w:rsidRPr="00061AB7">
        <w:t>96 7583     9     Гвозди подошвенные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7584     5     Шпильки обувные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7585     0     Лента обувная</w:t>
      </w:r>
    </w:p>
    <w:p w:rsidR="00CC4CF9" w:rsidRPr="00061AB7" w:rsidRDefault="00CC4CF9" w:rsidP="003463F3">
      <w:pPr>
        <w:pStyle w:val="ConsPlusCell"/>
        <w:jc w:val="both"/>
      </w:pPr>
      <w:r w:rsidRPr="00061AB7">
        <w:t>96 7586     6     Проволока обувная</w:t>
      </w:r>
    </w:p>
    <w:p w:rsidR="00CC4CF9" w:rsidRPr="00061AB7" w:rsidRDefault="00CC4CF9" w:rsidP="003463F3">
      <w:pPr>
        <w:pStyle w:val="ConsPlusCell"/>
        <w:jc w:val="both"/>
      </w:pPr>
      <w:r w:rsidRPr="00061AB7">
        <w:t>96 7587     1     Гвозди каблучные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7588     7     Гвозди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7589     2     Гребенки для затяжки носка обуви</w:t>
      </w:r>
    </w:p>
    <w:p w:rsidR="00CC4CF9" w:rsidRPr="00061AB7" w:rsidRDefault="00CC4CF9" w:rsidP="003463F3">
      <w:pPr>
        <w:pStyle w:val="ConsPlusCell"/>
        <w:jc w:val="both"/>
      </w:pPr>
      <w:r w:rsidRPr="00061AB7">
        <w:t>96 7590     8     Фурнитура универсальная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96 7591     3     Пуговицы</w:t>
      </w:r>
    </w:p>
    <w:p w:rsidR="00CC4CF9" w:rsidRPr="00061AB7" w:rsidRDefault="00CC4CF9" w:rsidP="003463F3">
      <w:pPr>
        <w:pStyle w:val="ConsPlusCell"/>
        <w:jc w:val="both"/>
      </w:pPr>
      <w:r w:rsidRPr="00061AB7">
        <w:t>96 7592     9     Кнопки</w:t>
      </w:r>
    </w:p>
    <w:p w:rsidR="00CC4CF9" w:rsidRPr="00061AB7" w:rsidRDefault="00CC4CF9" w:rsidP="003463F3">
      <w:pPr>
        <w:pStyle w:val="ConsPlusCell"/>
        <w:jc w:val="both"/>
      </w:pPr>
      <w:r w:rsidRPr="00061AB7">
        <w:t>96 7593     4     Застежка-молния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7594     2     Люверсы</w:t>
      </w:r>
    </w:p>
    <w:p w:rsidR="00CC4CF9" w:rsidRPr="00061AB7" w:rsidRDefault="00CC4CF9" w:rsidP="003463F3">
      <w:pPr>
        <w:pStyle w:val="ConsPlusCell"/>
        <w:jc w:val="both"/>
      </w:pPr>
      <w:r w:rsidRPr="00061AB7">
        <w:t>96 7595     5     Заклепки</w:t>
      </w:r>
    </w:p>
    <w:p w:rsidR="00CC4CF9" w:rsidRPr="00061AB7" w:rsidRDefault="00CC4CF9" w:rsidP="003463F3">
      <w:pPr>
        <w:pStyle w:val="ConsPlusCell"/>
        <w:jc w:val="both"/>
      </w:pPr>
      <w:r w:rsidRPr="00061AB7">
        <w:t>96 7596     0     Пуговицы стеклянные (в т.ч. импортные)</w:t>
      </w:r>
    </w:p>
    <w:p w:rsidR="00CC4CF9" w:rsidRPr="00061AB7" w:rsidRDefault="00CC4CF9" w:rsidP="003463F3">
      <w:pPr>
        <w:pStyle w:val="ConsPlusCell"/>
        <w:jc w:val="both"/>
      </w:pPr>
      <w:r w:rsidRPr="00061AB7">
        <w:t>96 7597     6     Пуговицы импортные (кроме стеклянных)</w:t>
      </w:r>
    </w:p>
    <w:p w:rsidR="00CC4CF9" w:rsidRPr="00061AB7" w:rsidRDefault="00CC4CF9" w:rsidP="003463F3">
      <w:pPr>
        <w:pStyle w:val="ConsPlusCell"/>
        <w:jc w:val="both"/>
      </w:pPr>
      <w:r w:rsidRPr="00061AB7">
        <w:t>96 7599     7     Фурнитура универсальная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96 7700     4     Изделия щетинно-щеточные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7701     4     Изделия щетинно-щеточные бытовые *</w:t>
      </w:r>
    </w:p>
    <w:p w:rsidR="00CC4CF9" w:rsidRPr="00061AB7" w:rsidRDefault="00CC4CF9" w:rsidP="003463F3">
      <w:pPr>
        <w:pStyle w:val="ConsPlusCell"/>
        <w:jc w:val="both"/>
      </w:pPr>
      <w:r w:rsidRPr="00061AB7">
        <w:t>96 7702     5     Кисти *</w:t>
      </w:r>
    </w:p>
    <w:p w:rsidR="00CC4CF9" w:rsidRPr="00061AB7" w:rsidRDefault="00CC4CF9" w:rsidP="003463F3">
      <w:pPr>
        <w:pStyle w:val="ConsPlusCell"/>
        <w:jc w:val="both"/>
      </w:pPr>
      <w:r w:rsidRPr="00061AB7">
        <w:t>96 7703     0     Кисти художественные ученические *</w:t>
      </w:r>
    </w:p>
    <w:p w:rsidR="00CC4CF9" w:rsidRPr="00061AB7" w:rsidRDefault="00CC4CF9" w:rsidP="003463F3">
      <w:pPr>
        <w:pStyle w:val="ConsPlusCell"/>
        <w:jc w:val="both"/>
      </w:pPr>
      <w:r w:rsidRPr="00061AB7">
        <w:t>96 7707     2     Щетки сапожные *</w:t>
      </w:r>
    </w:p>
    <w:p w:rsidR="00CC4CF9" w:rsidRPr="00061AB7" w:rsidRDefault="00CC4CF9" w:rsidP="003463F3">
      <w:pPr>
        <w:pStyle w:val="ConsPlusCell"/>
        <w:jc w:val="both"/>
      </w:pPr>
      <w:r w:rsidRPr="00061AB7">
        <w:t>96 7710     9     Щетки / бытовые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7711     4     - обувные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7712     8     - одежные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7713     5     - туалетные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7714     0     - санитарно-бытовые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7715     6     - санитарно-гигиенические (медицинские)</w:t>
      </w:r>
    </w:p>
    <w:p w:rsidR="00CC4CF9" w:rsidRPr="00061AB7" w:rsidRDefault="00CC4CF9" w:rsidP="003463F3">
      <w:pPr>
        <w:pStyle w:val="ConsPlusCell"/>
        <w:jc w:val="both"/>
      </w:pPr>
      <w:r w:rsidRPr="00061AB7">
        <w:t>96 7716     1     - хозяйственные (кроме щеток для пылесосов)</w:t>
      </w:r>
    </w:p>
    <w:p w:rsidR="00CC4CF9" w:rsidRPr="00061AB7" w:rsidRDefault="00CC4CF9" w:rsidP="003463F3">
      <w:pPr>
        <w:pStyle w:val="ConsPlusCell"/>
        <w:jc w:val="both"/>
      </w:pPr>
      <w:r w:rsidRPr="00061AB7">
        <w:t>96 7717     7     - зубные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7718     2     Гарнитуры щеточные (наборы)</w:t>
      </w:r>
    </w:p>
    <w:p w:rsidR="00CC4CF9" w:rsidRPr="00061AB7" w:rsidRDefault="00CC4CF9" w:rsidP="003463F3">
      <w:pPr>
        <w:pStyle w:val="ConsPlusCell"/>
        <w:jc w:val="both"/>
      </w:pPr>
      <w:r w:rsidRPr="00061AB7">
        <w:t>96 7719     8     Щетки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7730     8     Щетки / 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7731     3     - для ручного применения и оснащения машин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механизмов</w:t>
      </w:r>
    </w:p>
    <w:p w:rsidR="00CC4CF9" w:rsidRPr="00061AB7" w:rsidRDefault="00CC4CF9" w:rsidP="003463F3">
      <w:pPr>
        <w:pStyle w:val="ConsPlusCell"/>
        <w:jc w:val="both"/>
      </w:pPr>
      <w:r w:rsidRPr="00061AB7">
        <w:t>96 7734     5     Комплекты щеток для машин</w:t>
      </w:r>
    </w:p>
    <w:p w:rsidR="00CC4CF9" w:rsidRPr="00061AB7" w:rsidRDefault="00CC4CF9" w:rsidP="003463F3">
      <w:pPr>
        <w:pStyle w:val="ConsPlusCell"/>
        <w:jc w:val="both"/>
      </w:pPr>
      <w:r w:rsidRPr="00061AB7">
        <w:t>96 7735     5     Комплекты щеток и щетки для пылесосов</w:t>
      </w:r>
    </w:p>
    <w:p w:rsidR="00CC4CF9" w:rsidRPr="00061AB7" w:rsidRDefault="00CC4CF9" w:rsidP="003463F3">
      <w:pPr>
        <w:pStyle w:val="ConsPlusCell"/>
        <w:jc w:val="both"/>
      </w:pPr>
      <w:r w:rsidRPr="00061AB7">
        <w:t>96 7739     7     Щетки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7740     2     Кисти / бытовые и для личной гигиены</w:t>
      </w:r>
    </w:p>
    <w:p w:rsidR="00CC4CF9" w:rsidRPr="00061AB7" w:rsidRDefault="00CC4CF9" w:rsidP="003463F3">
      <w:pPr>
        <w:pStyle w:val="ConsPlusCell"/>
        <w:jc w:val="both"/>
      </w:pPr>
      <w:r w:rsidRPr="00061AB7">
        <w:t>96 7741     8     - для бритья</w:t>
      </w:r>
    </w:p>
    <w:p w:rsidR="00CC4CF9" w:rsidRPr="00061AB7" w:rsidRDefault="00CC4CF9" w:rsidP="003463F3">
      <w:pPr>
        <w:pStyle w:val="ConsPlusCell"/>
        <w:jc w:val="both"/>
      </w:pPr>
      <w:r w:rsidRPr="00061AB7">
        <w:t>96 7742     3     - для личной гигиены</w:t>
      </w:r>
    </w:p>
    <w:p w:rsidR="00CC4CF9" w:rsidRPr="00061AB7" w:rsidRDefault="00CC4CF9" w:rsidP="003463F3">
      <w:pPr>
        <w:pStyle w:val="ConsPlusCell"/>
        <w:jc w:val="both"/>
      </w:pPr>
      <w:r w:rsidRPr="00061AB7">
        <w:t>96 7749     1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7750     7     Кисти технические /</w:t>
      </w:r>
    </w:p>
    <w:p w:rsidR="00CC4CF9" w:rsidRPr="00061AB7" w:rsidRDefault="00CC4CF9" w:rsidP="003463F3">
      <w:pPr>
        <w:pStyle w:val="ConsPlusCell"/>
        <w:jc w:val="both"/>
      </w:pPr>
      <w:r w:rsidRPr="00061AB7">
        <w:t>96 7751     2     - малярные (кисти, щетки-торцовки,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щетки-валики и запасные валики)</w:t>
      </w:r>
    </w:p>
    <w:p w:rsidR="00CC4CF9" w:rsidRPr="00061AB7" w:rsidRDefault="00CC4CF9" w:rsidP="003463F3">
      <w:pPr>
        <w:pStyle w:val="ConsPlusCell"/>
        <w:jc w:val="both"/>
      </w:pPr>
      <w:r w:rsidRPr="00061AB7">
        <w:t>96 7752     8     - художественные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7753     3     - для рисования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7754     9     - для клеения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7755     4     - живописные для декорирования изделий</w:t>
      </w:r>
    </w:p>
    <w:p w:rsidR="00CC4CF9" w:rsidRPr="00061AB7" w:rsidRDefault="00CC4CF9" w:rsidP="003463F3">
      <w:pPr>
        <w:pStyle w:val="ConsPlusCell"/>
        <w:jc w:val="both"/>
      </w:pPr>
      <w:r w:rsidRPr="00061AB7">
        <w:t>96 7758     0     - для чистки оборудования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7759     6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7760     1     Ерши /</w:t>
      </w:r>
    </w:p>
    <w:p w:rsidR="00CC4CF9" w:rsidRPr="00061AB7" w:rsidRDefault="00CC4CF9" w:rsidP="003463F3">
      <w:pPr>
        <w:pStyle w:val="ConsPlusCell"/>
        <w:jc w:val="both"/>
      </w:pPr>
      <w:r w:rsidRPr="00061AB7">
        <w:t>96 7761     7     - галантерейные (одежные)</w:t>
      </w:r>
    </w:p>
    <w:p w:rsidR="00CC4CF9" w:rsidRPr="00061AB7" w:rsidRDefault="00CC4CF9" w:rsidP="003463F3">
      <w:pPr>
        <w:pStyle w:val="ConsPlusCell"/>
        <w:jc w:val="both"/>
      </w:pPr>
      <w:r w:rsidRPr="00061AB7">
        <w:t>96 7762     2     - хозяйственные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7763     8     - технические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7769     0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7770     6     Щетки / для животноводства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96 7771     1     - для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96 7773     2     - пчеловодческие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7790     5     Волос и щетина обработанные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7791     0     Волос обработанный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96 7793     1     Щетина обработанная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96 7799     4     Волос и щетина обработанные прочие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96 8000     1     Оборудование, инвентарь и принадлежности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театрально-зрелищных предприятий и учреждений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культуры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96 8100     5     Оборудование механическое театральное</w:t>
      </w:r>
    </w:p>
    <w:p w:rsidR="00CC4CF9" w:rsidRPr="00061AB7" w:rsidRDefault="00CC4CF9" w:rsidP="003463F3">
      <w:pPr>
        <w:pStyle w:val="ConsPlusCell"/>
        <w:jc w:val="both"/>
      </w:pPr>
      <w:r w:rsidRPr="00061AB7">
        <w:t>96 8110     5     Лебедки театральные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96 8111     5     - с электроприводом постоянного тока</w:t>
      </w:r>
    </w:p>
    <w:p w:rsidR="00CC4CF9" w:rsidRPr="00061AB7" w:rsidRDefault="00CC4CF9" w:rsidP="003463F3">
      <w:pPr>
        <w:pStyle w:val="ConsPlusCell"/>
        <w:jc w:val="both"/>
      </w:pPr>
      <w:r w:rsidRPr="00061AB7">
        <w:t>96 8112     0     - с электроприводом переменного тока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односкоростные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8113     6     - с электроприводом переменного тока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многоскоростные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8114     1     - с гидроприводом</w:t>
      </w:r>
    </w:p>
    <w:p w:rsidR="00CC4CF9" w:rsidRPr="00061AB7" w:rsidRDefault="00CC4CF9" w:rsidP="003463F3">
      <w:pPr>
        <w:pStyle w:val="ConsPlusCell"/>
        <w:jc w:val="both"/>
      </w:pPr>
      <w:r w:rsidRPr="00061AB7">
        <w:t>96 8115     7     - с ручным приводом</w:t>
      </w:r>
    </w:p>
    <w:p w:rsidR="00CC4CF9" w:rsidRPr="00061AB7" w:rsidRDefault="00CC4CF9" w:rsidP="003463F3">
      <w:pPr>
        <w:pStyle w:val="ConsPlusCell"/>
        <w:jc w:val="both"/>
      </w:pPr>
      <w:r w:rsidRPr="00061AB7">
        <w:t>96 8120     4     Приводы театральные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96 8121     9     - механические с электродвигателем постоянного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тока</w:t>
      </w:r>
    </w:p>
    <w:p w:rsidR="00CC4CF9" w:rsidRPr="00061AB7" w:rsidRDefault="00CC4CF9" w:rsidP="003463F3">
      <w:pPr>
        <w:pStyle w:val="ConsPlusCell"/>
        <w:jc w:val="both"/>
      </w:pPr>
      <w:r w:rsidRPr="00061AB7">
        <w:t>96 8122     5     - механические с электродвигателем переменного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тока односкоростные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8123     0     - механические с электродвигателем переменного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тока многоскоростные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8124     6     - с гидравлическим двигателем</w:t>
      </w:r>
    </w:p>
    <w:p w:rsidR="00CC4CF9" w:rsidRPr="00061AB7" w:rsidRDefault="00CC4CF9" w:rsidP="003463F3">
      <w:pPr>
        <w:pStyle w:val="ConsPlusCell"/>
        <w:jc w:val="both"/>
      </w:pPr>
      <w:r w:rsidRPr="00061AB7">
        <w:t>96 8125     1     - ручные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8130     9     Блоки театральные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96 8131     4     - на подшипниках качения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8132     2     - на подшипниках скольжения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8140     3     Противовесы театральные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96 8141     9     - простые</w:t>
      </w:r>
    </w:p>
    <w:p w:rsidR="00CC4CF9" w:rsidRPr="00061AB7" w:rsidRDefault="00CC4CF9" w:rsidP="003463F3">
      <w:pPr>
        <w:pStyle w:val="ConsPlusCell"/>
        <w:jc w:val="both"/>
      </w:pPr>
      <w:r w:rsidRPr="00061AB7">
        <w:t>96 8142     4     - полиспастные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8160     2     Тележки театральные и библиотечные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8161     8     Тележки библиотечные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8162     3     Тележки театральные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8168     6     Средства перемещения и перевозки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8180     1     Детали и узлы (вращающиеся) театрального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оборудования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8181     7     Каретки</w:t>
      </w:r>
    </w:p>
    <w:p w:rsidR="00CC4CF9" w:rsidRPr="00061AB7" w:rsidRDefault="00CC4CF9" w:rsidP="003463F3">
      <w:pPr>
        <w:pStyle w:val="ConsPlusCell"/>
        <w:jc w:val="both"/>
      </w:pPr>
      <w:r w:rsidRPr="00061AB7">
        <w:t>96 8182     2     Ролики</w:t>
      </w:r>
    </w:p>
    <w:p w:rsidR="00CC4CF9" w:rsidRPr="00061AB7" w:rsidRDefault="00CC4CF9" w:rsidP="003463F3">
      <w:pPr>
        <w:pStyle w:val="ConsPlusCell"/>
        <w:jc w:val="both"/>
      </w:pPr>
      <w:r w:rsidRPr="00061AB7">
        <w:t>96 8183     8     Колеса</w:t>
      </w:r>
    </w:p>
    <w:p w:rsidR="00CC4CF9" w:rsidRPr="00061AB7" w:rsidRDefault="00CC4CF9" w:rsidP="003463F3">
      <w:pPr>
        <w:pStyle w:val="ConsPlusCell"/>
        <w:jc w:val="both"/>
      </w:pPr>
      <w:r w:rsidRPr="00061AB7">
        <w:t>96 8184     3     Катки</w:t>
      </w:r>
    </w:p>
    <w:p w:rsidR="00CC4CF9" w:rsidRPr="00061AB7" w:rsidRDefault="00CC4CF9" w:rsidP="003463F3">
      <w:pPr>
        <w:pStyle w:val="ConsPlusCell"/>
        <w:jc w:val="both"/>
      </w:pPr>
      <w:r w:rsidRPr="00061AB7">
        <w:t>96 8185     9     Балансиры с катками</w:t>
      </w:r>
    </w:p>
    <w:p w:rsidR="00CC4CF9" w:rsidRPr="00061AB7" w:rsidRDefault="00CC4CF9" w:rsidP="003463F3">
      <w:pPr>
        <w:pStyle w:val="ConsPlusCell"/>
        <w:jc w:val="both"/>
      </w:pPr>
      <w:r w:rsidRPr="00061AB7">
        <w:t>96 8186     4     Пята центральная вращающихся кругов</w:t>
      </w:r>
    </w:p>
    <w:p w:rsidR="00CC4CF9" w:rsidRPr="00061AB7" w:rsidRDefault="00CC4CF9" w:rsidP="003463F3">
      <w:pPr>
        <w:pStyle w:val="ConsPlusCell"/>
        <w:jc w:val="both"/>
      </w:pPr>
      <w:r w:rsidRPr="00061AB7">
        <w:t>96 8189     0     Детали и узлы вращающиеся театрального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оборудования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8190     6     Детали и узлы (кроме вращающихся) театрального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оборудования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8191     1     Подвески штанг</w:t>
      </w:r>
    </w:p>
    <w:p w:rsidR="00CC4CF9" w:rsidRPr="00061AB7" w:rsidRDefault="00CC4CF9" w:rsidP="003463F3">
      <w:pPr>
        <w:pStyle w:val="ConsPlusCell"/>
        <w:jc w:val="both"/>
      </w:pPr>
      <w:r w:rsidRPr="00061AB7">
        <w:t>96 8192     7     Стяжки винтовые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8193     2     Узлы крепления канатов</w:t>
      </w:r>
    </w:p>
    <w:p w:rsidR="00CC4CF9" w:rsidRPr="00061AB7" w:rsidRDefault="00CC4CF9" w:rsidP="003463F3">
      <w:pPr>
        <w:pStyle w:val="ConsPlusCell"/>
        <w:jc w:val="both"/>
      </w:pPr>
      <w:r w:rsidRPr="00061AB7">
        <w:t>96 8194     8     Втулки</w:t>
      </w:r>
    </w:p>
    <w:p w:rsidR="00CC4CF9" w:rsidRPr="00061AB7" w:rsidRDefault="00CC4CF9" w:rsidP="003463F3">
      <w:pPr>
        <w:pStyle w:val="ConsPlusCell"/>
        <w:jc w:val="both"/>
      </w:pPr>
      <w:r w:rsidRPr="00061AB7">
        <w:t>96 8195     3     Шарниры поворотного клапана</w:t>
      </w:r>
    </w:p>
    <w:p w:rsidR="00CC4CF9" w:rsidRPr="00061AB7" w:rsidRDefault="00CC4CF9" w:rsidP="003463F3">
      <w:pPr>
        <w:pStyle w:val="ConsPlusCell"/>
        <w:jc w:val="both"/>
      </w:pPr>
      <w:r w:rsidRPr="00061AB7">
        <w:t>96 8196     9     Рукоятки</w:t>
      </w:r>
    </w:p>
    <w:p w:rsidR="00CC4CF9" w:rsidRPr="00061AB7" w:rsidRDefault="00CC4CF9" w:rsidP="003463F3">
      <w:pPr>
        <w:pStyle w:val="ConsPlusCell"/>
        <w:jc w:val="both"/>
      </w:pPr>
      <w:r w:rsidRPr="00061AB7">
        <w:t>96 8199     5     Детали и узлы (кроме вращающихся) театрального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оборудования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8200     9     Оборудование светотехническое театральное</w:t>
      </w:r>
    </w:p>
    <w:p w:rsidR="00CC4CF9" w:rsidRPr="00061AB7" w:rsidRDefault="00CC4CF9" w:rsidP="003463F3">
      <w:pPr>
        <w:pStyle w:val="ConsPlusCell"/>
        <w:jc w:val="both"/>
      </w:pPr>
      <w:r w:rsidRPr="00061AB7">
        <w:t>96 8210     3     Светильники театральные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96 8211     9     - одноламповые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8212     4     - многоламповые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8213     2     - ультрафиолетового излучения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8220     8     Прожекторы театральные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96 8221     3     - линзовые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8222     9     - с отражательной оптикой</w:t>
      </w:r>
    </w:p>
    <w:p w:rsidR="00CC4CF9" w:rsidRPr="00061AB7" w:rsidRDefault="00CC4CF9" w:rsidP="003463F3">
      <w:pPr>
        <w:pStyle w:val="ConsPlusCell"/>
        <w:jc w:val="both"/>
      </w:pPr>
      <w:r w:rsidRPr="00061AB7">
        <w:t>96 8223     4     - проекционные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8224     6     - ультрафиолетового излучения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8230     2     Проекционные приборы театральные (кроме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прожекторов)</w:t>
      </w:r>
    </w:p>
    <w:p w:rsidR="00CC4CF9" w:rsidRPr="00061AB7" w:rsidRDefault="00CC4CF9" w:rsidP="003463F3">
      <w:pPr>
        <w:pStyle w:val="ConsPlusCell"/>
        <w:jc w:val="both"/>
      </w:pPr>
      <w:r w:rsidRPr="00061AB7">
        <w:t>96 8231     8     Диапроекторы театральные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8240     7     Элементы оптические к театральной аппаратуре</w:t>
      </w:r>
    </w:p>
    <w:p w:rsidR="00CC4CF9" w:rsidRPr="00061AB7" w:rsidRDefault="00CC4CF9" w:rsidP="003463F3">
      <w:pPr>
        <w:pStyle w:val="ConsPlusCell"/>
        <w:jc w:val="both"/>
      </w:pPr>
      <w:r w:rsidRPr="00061AB7">
        <w:t>96 8241     2     Объективы с постоянным фокусным расстоянием</w:t>
      </w:r>
    </w:p>
    <w:p w:rsidR="00CC4CF9" w:rsidRPr="00061AB7" w:rsidRDefault="00CC4CF9" w:rsidP="003463F3">
      <w:pPr>
        <w:pStyle w:val="ConsPlusCell"/>
        <w:jc w:val="both"/>
      </w:pPr>
      <w:r w:rsidRPr="00061AB7">
        <w:t>96 8242     8     Объективы с переменным фокусным расстоянием</w:t>
      </w:r>
    </w:p>
    <w:p w:rsidR="00CC4CF9" w:rsidRPr="00061AB7" w:rsidRDefault="00CC4CF9" w:rsidP="003463F3">
      <w:pPr>
        <w:pStyle w:val="ConsPlusCell"/>
        <w:jc w:val="both"/>
      </w:pPr>
      <w:r w:rsidRPr="00061AB7">
        <w:t>96 8243     3     Обоймы конденсорные съемные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8244     9     Приставки длиннофокусные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8245     4     Линзы насадочные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8250     1     Приставки / к осветительным приборам театральным</w:t>
      </w:r>
    </w:p>
    <w:p w:rsidR="00CC4CF9" w:rsidRPr="00061AB7" w:rsidRDefault="00CC4CF9" w:rsidP="003463F3">
      <w:pPr>
        <w:pStyle w:val="ConsPlusCell"/>
        <w:jc w:val="both"/>
      </w:pPr>
      <w:r w:rsidRPr="00061AB7">
        <w:t>96 8251     7     - проекционные динамические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8252     2     - смены светофильтров</w:t>
      </w:r>
    </w:p>
    <w:p w:rsidR="00CC4CF9" w:rsidRPr="00061AB7" w:rsidRDefault="00CC4CF9" w:rsidP="003463F3">
      <w:pPr>
        <w:pStyle w:val="ConsPlusCell"/>
        <w:jc w:val="both"/>
      </w:pPr>
      <w:r w:rsidRPr="00061AB7">
        <w:t>96 8253     8     - для приборов ультрафиолетового излучения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8280     5     Штативы и подставки к аппаратуре осветительной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театральной</w:t>
      </w:r>
    </w:p>
    <w:p w:rsidR="00CC4CF9" w:rsidRPr="00061AB7" w:rsidRDefault="00CC4CF9" w:rsidP="003463F3">
      <w:pPr>
        <w:pStyle w:val="ConsPlusCell"/>
        <w:jc w:val="both"/>
      </w:pPr>
      <w:r w:rsidRPr="00061AB7">
        <w:t>96 8281     0     Штативы</w:t>
      </w:r>
    </w:p>
    <w:p w:rsidR="00CC4CF9" w:rsidRPr="00061AB7" w:rsidRDefault="00CC4CF9" w:rsidP="003463F3">
      <w:pPr>
        <w:pStyle w:val="ConsPlusCell"/>
        <w:jc w:val="both"/>
      </w:pPr>
      <w:r w:rsidRPr="00061AB7">
        <w:t>96 8282     6     Штативы-подставки</w:t>
      </w:r>
    </w:p>
    <w:p w:rsidR="00CC4CF9" w:rsidRPr="00061AB7" w:rsidRDefault="00CC4CF9" w:rsidP="003463F3">
      <w:pPr>
        <w:pStyle w:val="ConsPlusCell"/>
        <w:jc w:val="both"/>
      </w:pPr>
      <w:r w:rsidRPr="00061AB7">
        <w:t>96 8283     1     Кронштейны для прожекторов</w:t>
      </w:r>
    </w:p>
    <w:p w:rsidR="00CC4CF9" w:rsidRPr="00061AB7" w:rsidRDefault="00CC4CF9" w:rsidP="003463F3">
      <w:pPr>
        <w:pStyle w:val="ConsPlusCell"/>
        <w:jc w:val="both"/>
      </w:pPr>
      <w:r w:rsidRPr="00061AB7">
        <w:t>96 8290     1     Детали и узлы к театральной аппаратуре</w:t>
      </w:r>
    </w:p>
    <w:p w:rsidR="00CC4CF9" w:rsidRPr="00061AB7" w:rsidRDefault="00CC4CF9" w:rsidP="003463F3">
      <w:pPr>
        <w:pStyle w:val="ConsPlusCell"/>
        <w:jc w:val="both"/>
      </w:pPr>
      <w:r w:rsidRPr="00061AB7">
        <w:t>96 8291     5     Рамки</w:t>
      </w:r>
    </w:p>
    <w:p w:rsidR="00CC4CF9" w:rsidRPr="00061AB7" w:rsidRDefault="00CC4CF9" w:rsidP="003463F3">
      <w:pPr>
        <w:pStyle w:val="ConsPlusCell"/>
        <w:jc w:val="both"/>
      </w:pPr>
      <w:r w:rsidRPr="00061AB7">
        <w:t>96 8292     0     Сетки</w:t>
      </w:r>
    </w:p>
    <w:p w:rsidR="00CC4CF9" w:rsidRPr="00061AB7" w:rsidRDefault="00CC4CF9" w:rsidP="003463F3">
      <w:pPr>
        <w:pStyle w:val="ConsPlusCell"/>
        <w:jc w:val="both"/>
      </w:pPr>
      <w:r w:rsidRPr="00061AB7">
        <w:t>96 8294     1     Линзы</w:t>
      </w:r>
    </w:p>
    <w:p w:rsidR="00CC4CF9" w:rsidRPr="00061AB7" w:rsidRDefault="00CC4CF9" w:rsidP="003463F3">
      <w:pPr>
        <w:pStyle w:val="ConsPlusCell"/>
        <w:jc w:val="both"/>
      </w:pPr>
      <w:r w:rsidRPr="00061AB7">
        <w:t>96 8295     7     Диафрагмы ирисовые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8296     2     Зеркала и отражатели</w:t>
      </w:r>
    </w:p>
    <w:p w:rsidR="00CC4CF9" w:rsidRPr="00061AB7" w:rsidRDefault="00CC4CF9" w:rsidP="003463F3">
      <w:pPr>
        <w:pStyle w:val="ConsPlusCell"/>
        <w:jc w:val="both"/>
      </w:pPr>
      <w:r w:rsidRPr="00061AB7">
        <w:t>96 8299     9     Детали и узлы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8300     2     Оборудование театральное электротехническое</w:t>
      </w:r>
    </w:p>
    <w:p w:rsidR="00CC4CF9" w:rsidRPr="00061AB7" w:rsidRDefault="00CC4CF9" w:rsidP="003463F3">
      <w:pPr>
        <w:pStyle w:val="ConsPlusCell"/>
        <w:jc w:val="both"/>
      </w:pPr>
      <w:r w:rsidRPr="00061AB7">
        <w:t>96 8310     7     Регуляторы театральные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96 8311     2     - механические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8312     8     Регуляторы театральные электронные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8320     1     Комплексы светорегулирующие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театрализованных представлений</w:t>
      </w:r>
    </w:p>
    <w:p w:rsidR="00CC4CF9" w:rsidRPr="00061AB7" w:rsidRDefault="00CC4CF9" w:rsidP="003463F3">
      <w:pPr>
        <w:pStyle w:val="ConsPlusCell"/>
        <w:jc w:val="both"/>
      </w:pPr>
      <w:r w:rsidRPr="00061AB7">
        <w:t>96 8321     7     Темнители света театральные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автотрансформаторные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8322     2     - полупроводниковые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8323     8     Комплексы автоматизированные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светорегулирующей аппаратуры</w:t>
      </w:r>
    </w:p>
    <w:p w:rsidR="00CC4CF9" w:rsidRPr="00061AB7" w:rsidRDefault="00CC4CF9" w:rsidP="003463F3">
      <w:pPr>
        <w:pStyle w:val="ConsPlusCell"/>
        <w:jc w:val="both"/>
      </w:pPr>
      <w:r w:rsidRPr="00061AB7">
        <w:t>96 8330     6     Автотрансформаторы / и трансформаторы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театральные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8331     1     - регулировочные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8332     7     - с ручным управлением</w:t>
      </w:r>
    </w:p>
    <w:p w:rsidR="00CC4CF9" w:rsidRPr="00061AB7" w:rsidRDefault="00CC4CF9" w:rsidP="003463F3">
      <w:pPr>
        <w:pStyle w:val="ConsPlusCell"/>
        <w:jc w:val="both"/>
      </w:pPr>
      <w:r w:rsidRPr="00061AB7">
        <w:t>96 8333     2     - переходные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8334     8     - повышающие</w:t>
      </w:r>
    </w:p>
    <w:p w:rsidR="00CC4CF9" w:rsidRPr="00061AB7" w:rsidRDefault="00CC4CF9" w:rsidP="003463F3">
      <w:pPr>
        <w:pStyle w:val="ConsPlusCell"/>
        <w:jc w:val="both"/>
      </w:pPr>
      <w:r w:rsidRPr="00061AB7">
        <w:t>96 8335     3     Трансформаторы к осветительным приборам</w:t>
      </w:r>
    </w:p>
    <w:p w:rsidR="00CC4CF9" w:rsidRPr="00061AB7" w:rsidRDefault="00CC4CF9" w:rsidP="003463F3">
      <w:pPr>
        <w:pStyle w:val="ConsPlusCell"/>
        <w:jc w:val="both"/>
      </w:pPr>
      <w:r w:rsidRPr="00061AB7">
        <w:t>96 8336     9     Трансформаторы специальные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8340     0     Пульты управления театральные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96 8341     6     - для регулирования освещения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8350     5     Электроприводы к регуляторам театральным /</w:t>
      </w:r>
    </w:p>
    <w:p w:rsidR="00CC4CF9" w:rsidRPr="00061AB7" w:rsidRDefault="00CC4CF9" w:rsidP="003463F3">
      <w:pPr>
        <w:pStyle w:val="ConsPlusCell"/>
        <w:jc w:val="both"/>
      </w:pPr>
      <w:r w:rsidRPr="00061AB7">
        <w:t>96 8351     0     - механическим</w:t>
      </w:r>
    </w:p>
    <w:p w:rsidR="00CC4CF9" w:rsidRPr="00061AB7" w:rsidRDefault="00CC4CF9" w:rsidP="003463F3">
      <w:pPr>
        <w:pStyle w:val="ConsPlusCell"/>
        <w:jc w:val="both"/>
      </w:pPr>
      <w:r w:rsidRPr="00061AB7">
        <w:t>96 8360     8     Блоки питания театральные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96 8361     5     - к осветительным приборам</w:t>
      </w:r>
    </w:p>
    <w:p w:rsidR="00CC4CF9" w:rsidRPr="00061AB7" w:rsidRDefault="00CC4CF9" w:rsidP="003463F3">
      <w:pPr>
        <w:pStyle w:val="ConsPlusCell"/>
        <w:jc w:val="both"/>
      </w:pPr>
      <w:r w:rsidRPr="00061AB7">
        <w:t>96 8370     4     Шкафы / театрального электрооборудования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8371     1     - тиристорных регуляторов</w:t>
      </w:r>
    </w:p>
    <w:p w:rsidR="00CC4CF9" w:rsidRPr="00061AB7" w:rsidRDefault="00CC4CF9" w:rsidP="003463F3">
      <w:pPr>
        <w:pStyle w:val="ConsPlusCell"/>
        <w:jc w:val="both"/>
      </w:pPr>
      <w:r w:rsidRPr="00061AB7">
        <w:t>96 8372     5     - секционные регуляторов освещения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8373     0     - избирательной коммутации освещения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коммутационные устройства</w:t>
      </w:r>
    </w:p>
    <w:p w:rsidR="00CC4CF9" w:rsidRPr="00061AB7" w:rsidRDefault="00CC4CF9" w:rsidP="003463F3">
      <w:pPr>
        <w:pStyle w:val="ConsPlusCell"/>
        <w:jc w:val="both"/>
      </w:pPr>
      <w:r w:rsidRPr="00061AB7">
        <w:t>96 8374     6     - ввода</w:t>
      </w:r>
    </w:p>
    <w:p w:rsidR="00CC4CF9" w:rsidRPr="00061AB7" w:rsidRDefault="00CC4CF9" w:rsidP="003463F3">
      <w:pPr>
        <w:pStyle w:val="ConsPlusCell"/>
        <w:jc w:val="both"/>
      </w:pPr>
      <w:r w:rsidRPr="00061AB7">
        <w:t>96 8375     1     - промежуточной коммутации</w:t>
      </w:r>
    </w:p>
    <w:p w:rsidR="00CC4CF9" w:rsidRPr="00061AB7" w:rsidRDefault="00CC4CF9" w:rsidP="003463F3">
      <w:pPr>
        <w:pStyle w:val="ConsPlusCell"/>
        <w:jc w:val="both"/>
      </w:pPr>
      <w:r w:rsidRPr="00061AB7">
        <w:t>96 8380     9     Детали и узлы театрального оборудования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8381     4     Обмотки</w:t>
      </w:r>
    </w:p>
    <w:p w:rsidR="00CC4CF9" w:rsidRPr="00061AB7" w:rsidRDefault="00CC4CF9" w:rsidP="003463F3">
      <w:pPr>
        <w:pStyle w:val="ConsPlusCell"/>
        <w:jc w:val="both"/>
      </w:pPr>
      <w:r w:rsidRPr="00061AB7">
        <w:t>96 8382     5     Щетки токосъемные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8383     5     Приводы</w:t>
      </w:r>
    </w:p>
    <w:p w:rsidR="00CC4CF9" w:rsidRPr="00061AB7" w:rsidRDefault="00CC4CF9" w:rsidP="003463F3">
      <w:pPr>
        <w:pStyle w:val="ConsPlusCell"/>
        <w:jc w:val="both"/>
      </w:pPr>
      <w:r w:rsidRPr="00061AB7">
        <w:t>96 8384     0     Дроссели к осветительным приборам</w:t>
      </w:r>
    </w:p>
    <w:p w:rsidR="00CC4CF9" w:rsidRPr="00061AB7" w:rsidRDefault="00CC4CF9" w:rsidP="003463F3">
      <w:pPr>
        <w:pStyle w:val="ConsPlusCell"/>
        <w:jc w:val="both"/>
      </w:pPr>
      <w:r w:rsidRPr="00061AB7">
        <w:t>96 8385     6     Детали и узлы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8386     1     Соединения штепсельные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8390     3     Устройства театральные соединительные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8391     9     Шкафы и коробки театральные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8392     4     Разъемы для звукотехнического оборудования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8393     9     Стойки для блоков звукотехнической аппаратуры</w:t>
      </w:r>
    </w:p>
    <w:p w:rsidR="00CC4CF9" w:rsidRPr="00061AB7" w:rsidRDefault="00CC4CF9" w:rsidP="003463F3">
      <w:pPr>
        <w:pStyle w:val="ConsPlusCell"/>
        <w:jc w:val="both"/>
      </w:pPr>
      <w:r w:rsidRPr="00061AB7">
        <w:t>96 8400     6     Оборудование звукотехническое театральное</w:t>
      </w:r>
    </w:p>
    <w:p w:rsidR="00CC4CF9" w:rsidRPr="00061AB7" w:rsidRDefault="00CC4CF9" w:rsidP="003463F3">
      <w:pPr>
        <w:pStyle w:val="ConsPlusCell"/>
        <w:jc w:val="both"/>
      </w:pPr>
      <w:r w:rsidRPr="00061AB7">
        <w:t>96 8410     0     Комплексы звукотехнические /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театрально-зрелищных предприятий</w:t>
      </w:r>
    </w:p>
    <w:p w:rsidR="00CC4CF9" w:rsidRPr="00061AB7" w:rsidRDefault="00CC4CF9" w:rsidP="003463F3">
      <w:pPr>
        <w:pStyle w:val="ConsPlusCell"/>
        <w:jc w:val="both"/>
      </w:pPr>
      <w:r w:rsidRPr="00061AB7">
        <w:t>96 8411     6     - передвижные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8412     1     - стационарные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8420     5     Громкоговорители для театрально-зрелищных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предприятий</w:t>
      </w:r>
    </w:p>
    <w:p w:rsidR="00CC4CF9" w:rsidRPr="00061AB7" w:rsidRDefault="00CC4CF9" w:rsidP="003463F3">
      <w:pPr>
        <w:pStyle w:val="ConsPlusCell"/>
        <w:jc w:val="both"/>
      </w:pPr>
      <w:r w:rsidRPr="00061AB7">
        <w:t>96 8421     0     Громкоговорители широкополосные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8422     6     Громкоговорители узкополосные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8423     1     Громкоговорители многополосные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8430     4     Усилители мощности для театрально-зрелищных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предприятий</w:t>
      </w:r>
    </w:p>
    <w:p w:rsidR="00CC4CF9" w:rsidRPr="00061AB7" w:rsidRDefault="00CC4CF9" w:rsidP="003463F3">
      <w:pPr>
        <w:pStyle w:val="ConsPlusCell"/>
        <w:jc w:val="both"/>
      </w:pPr>
      <w:r w:rsidRPr="00061AB7">
        <w:t>96 8431     5     Усилители мощности ламповые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8432     0     Усилители мощности транзисторные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8440     4     Ревербераторы и линии задержки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театрально-зрелищных предприятий</w:t>
      </w:r>
    </w:p>
    <w:p w:rsidR="00CC4CF9" w:rsidRPr="00061AB7" w:rsidRDefault="00CC4CF9" w:rsidP="003463F3">
      <w:pPr>
        <w:pStyle w:val="ConsPlusCell"/>
        <w:jc w:val="both"/>
      </w:pPr>
      <w:r w:rsidRPr="00061AB7">
        <w:t>96 8441     8     Ревербераторы и линии задержки цифровые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8442     5     Ревербераторы и линии задержки ленточные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8450     9     Эквалайзеры и кроссоверы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театрально-зрелищных предприятий</w:t>
      </w:r>
    </w:p>
    <w:p w:rsidR="00CC4CF9" w:rsidRPr="00061AB7" w:rsidRDefault="00CC4CF9" w:rsidP="003463F3">
      <w:pPr>
        <w:pStyle w:val="ConsPlusCell"/>
        <w:jc w:val="both"/>
      </w:pPr>
      <w:r w:rsidRPr="00061AB7">
        <w:t>96 8451     4     Эквалайзеры</w:t>
      </w:r>
    </w:p>
    <w:p w:rsidR="00CC4CF9" w:rsidRPr="00061AB7" w:rsidRDefault="00CC4CF9" w:rsidP="003463F3">
      <w:pPr>
        <w:pStyle w:val="ConsPlusCell"/>
        <w:jc w:val="both"/>
      </w:pPr>
      <w:r w:rsidRPr="00061AB7">
        <w:t>96 8452     1     Кроссоверы</w:t>
      </w:r>
    </w:p>
    <w:p w:rsidR="00CC4CF9" w:rsidRPr="00061AB7" w:rsidRDefault="00CC4CF9" w:rsidP="003463F3">
      <w:pPr>
        <w:pStyle w:val="ConsPlusCell"/>
        <w:jc w:val="both"/>
      </w:pPr>
      <w:r w:rsidRPr="00061AB7">
        <w:t>96 8460     3     Пульты микшерские и усилители предварительные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театрально-зрелищных предприятий</w:t>
      </w:r>
    </w:p>
    <w:p w:rsidR="00CC4CF9" w:rsidRPr="00061AB7" w:rsidRDefault="00CC4CF9" w:rsidP="003463F3">
      <w:pPr>
        <w:pStyle w:val="ConsPlusCell"/>
        <w:jc w:val="both"/>
      </w:pPr>
      <w:r w:rsidRPr="00061AB7">
        <w:t>96 8461     9     Пульты микшерские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8462     4     Усилители предварительные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8470     8     Магнитофоны для театрально-зрелищных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предприятий</w:t>
      </w:r>
    </w:p>
    <w:p w:rsidR="00CC4CF9" w:rsidRPr="00061AB7" w:rsidRDefault="00CC4CF9" w:rsidP="003463F3">
      <w:pPr>
        <w:pStyle w:val="ConsPlusCell"/>
        <w:jc w:val="both"/>
      </w:pPr>
      <w:r w:rsidRPr="00061AB7">
        <w:t>96 8471     3     Магнитофоны аналоговые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8472     9     Магнитофоны цифровые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8480     2     Микрофоны для театрально-зрелищных предприятий</w:t>
      </w:r>
    </w:p>
    <w:p w:rsidR="00CC4CF9" w:rsidRPr="00061AB7" w:rsidRDefault="00CC4CF9" w:rsidP="003463F3">
      <w:pPr>
        <w:pStyle w:val="ConsPlusCell"/>
        <w:jc w:val="both"/>
      </w:pPr>
      <w:r w:rsidRPr="00061AB7">
        <w:t>96 8481     8     Радиомикрофоны</w:t>
      </w:r>
    </w:p>
    <w:p w:rsidR="00CC4CF9" w:rsidRPr="00061AB7" w:rsidRDefault="00CC4CF9" w:rsidP="003463F3">
      <w:pPr>
        <w:pStyle w:val="ConsPlusCell"/>
        <w:jc w:val="both"/>
      </w:pPr>
      <w:r w:rsidRPr="00061AB7">
        <w:t>96 8482     3     Микрофоны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8490     7     Устройства коммутирующие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театрально-зрелищных предприятий</w:t>
      </w:r>
    </w:p>
    <w:p w:rsidR="00CC4CF9" w:rsidRPr="00061AB7" w:rsidRDefault="00CC4CF9" w:rsidP="003463F3">
      <w:pPr>
        <w:pStyle w:val="ConsPlusCell"/>
        <w:jc w:val="both"/>
      </w:pPr>
      <w:r w:rsidRPr="00061AB7">
        <w:t>96 8491     2     Устройства коммутирующие входные, промежуточные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выходные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8500     0     Аттракционы и запасные части к ним</w:t>
      </w:r>
    </w:p>
    <w:p w:rsidR="00CC4CF9" w:rsidRPr="00061AB7" w:rsidRDefault="00CC4CF9" w:rsidP="003463F3">
      <w:pPr>
        <w:pStyle w:val="ConsPlusCell"/>
        <w:jc w:val="both"/>
      </w:pPr>
      <w:r w:rsidRPr="00061AB7">
        <w:t>96 8510     4     Аттракционы / с вращением вокруг вертикальной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оси</w:t>
      </w:r>
    </w:p>
    <w:p w:rsidR="00CC4CF9" w:rsidRPr="00061AB7" w:rsidRDefault="00CC4CF9" w:rsidP="003463F3">
      <w:pPr>
        <w:pStyle w:val="ConsPlusCell"/>
        <w:jc w:val="both"/>
      </w:pPr>
      <w:r w:rsidRPr="00061AB7">
        <w:t>96 8511     4     - с простым вращением</w:t>
      </w:r>
    </w:p>
    <w:p w:rsidR="00CC4CF9" w:rsidRPr="00061AB7" w:rsidRDefault="00CC4CF9" w:rsidP="003463F3">
      <w:pPr>
        <w:pStyle w:val="ConsPlusCell"/>
        <w:jc w:val="both"/>
      </w:pPr>
      <w:r w:rsidRPr="00061AB7">
        <w:t>96 8512     5     - с волнообразным вращением</w:t>
      </w:r>
    </w:p>
    <w:p w:rsidR="00CC4CF9" w:rsidRPr="00061AB7" w:rsidRDefault="00CC4CF9" w:rsidP="003463F3">
      <w:pPr>
        <w:pStyle w:val="ConsPlusCell"/>
        <w:jc w:val="both"/>
      </w:pPr>
      <w:r w:rsidRPr="00061AB7">
        <w:t>96 8513     0     - с вращением и подъемом</w:t>
      </w:r>
    </w:p>
    <w:p w:rsidR="00CC4CF9" w:rsidRPr="00061AB7" w:rsidRDefault="00CC4CF9" w:rsidP="003463F3">
      <w:pPr>
        <w:pStyle w:val="ConsPlusCell"/>
        <w:jc w:val="both"/>
      </w:pPr>
      <w:r w:rsidRPr="00061AB7">
        <w:t>96 8514     6     - со сложным вращением</w:t>
      </w:r>
    </w:p>
    <w:p w:rsidR="00CC4CF9" w:rsidRPr="00061AB7" w:rsidRDefault="00CC4CF9" w:rsidP="003463F3">
      <w:pPr>
        <w:pStyle w:val="ConsPlusCell"/>
        <w:jc w:val="both"/>
      </w:pPr>
      <w:r w:rsidRPr="00061AB7">
        <w:t>96 8520     9     Аттракционы с вращением вокруг горизонтальной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оси</w:t>
      </w:r>
    </w:p>
    <w:p w:rsidR="00CC4CF9" w:rsidRPr="00061AB7" w:rsidRDefault="00CC4CF9" w:rsidP="003463F3">
      <w:pPr>
        <w:pStyle w:val="ConsPlusCell"/>
        <w:jc w:val="both"/>
      </w:pPr>
      <w:r w:rsidRPr="00061AB7">
        <w:t>96 8521     4     Аттракционы малой вместимости с качанием</w:t>
      </w:r>
    </w:p>
    <w:p w:rsidR="00CC4CF9" w:rsidRPr="00061AB7" w:rsidRDefault="00CC4CF9" w:rsidP="003463F3">
      <w:pPr>
        <w:pStyle w:val="ConsPlusCell"/>
        <w:jc w:val="both"/>
      </w:pPr>
      <w:r w:rsidRPr="00061AB7">
        <w:t>96 8522     8     Колеса обозрения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8530     3     Автодромы /</w:t>
      </w:r>
    </w:p>
    <w:p w:rsidR="00CC4CF9" w:rsidRPr="00061AB7" w:rsidRDefault="00CC4CF9" w:rsidP="003463F3">
      <w:pPr>
        <w:pStyle w:val="ConsPlusCell"/>
        <w:jc w:val="both"/>
      </w:pPr>
      <w:r w:rsidRPr="00061AB7">
        <w:t>96 8531     9     - с верхним токосъемником</w:t>
      </w:r>
    </w:p>
    <w:p w:rsidR="00CC4CF9" w:rsidRPr="00061AB7" w:rsidRDefault="00CC4CF9" w:rsidP="003463F3">
      <w:pPr>
        <w:pStyle w:val="ConsPlusCell"/>
        <w:jc w:val="both"/>
      </w:pPr>
      <w:r w:rsidRPr="00061AB7">
        <w:t>96 8532     4     - с нижним токосъемником</w:t>
      </w:r>
    </w:p>
    <w:p w:rsidR="00CC4CF9" w:rsidRPr="00061AB7" w:rsidRDefault="00CC4CF9" w:rsidP="003463F3">
      <w:pPr>
        <w:pStyle w:val="ConsPlusCell"/>
        <w:jc w:val="both"/>
      </w:pPr>
      <w:r w:rsidRPr="00061AB7">
        <w:t>96 8533     1     - с направляющими рельсами</w:t>
      </w:r>
    </w:p>
    <w:p w:rsidR="00CC4CF9" w:rsidRPr="00061AB7" w:rsidRDefault="00CC4CF9" w:rsidP="003463F3">
      <w:pPr>
        <w:pStyle w:val="ConsPlusCell"/>
        <w:jc w:val="both"/>
      </w:pPr>
      <w:r w:rsidRPr="00061AB7">
        <w:t>96 8534     5     - с электродвигателем на аккумуляторах</w:t>
      </w:r>
    </w:p>
    <w:p w:rsidR="00CC4CF9" w:rsidRPr="00061AB7" w:rsidRDefault="00CC4CF9" w:rsidP="003463F3">
      <w:pPr>
        <w:pStyle w:val="ConsPlusCell"/>
        <w:jc w:val="both"/>
      </w:pPr>
      <w:r w:rsidRPr="00061AB7">
        <w:t>96 8535     0     - с двигателями внутреннего сгорания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8536     6     - с бесконтактной передачей электроэнергии</w:t>
      </w:r>
    </w:p>
    <w:p w:rsidR="00CC4CF9" w:rsidRPr="00061AB7" w:rsidRDefault="00CC4CF9" w:rsidP="003463F3">
      <w:pPr>
        <w:pStyle w:val="ConsPlusCell"/>
        <w:jc w:val="both"/>
      </w:pPr>
      <w:r w:rsidRPr="00061AB7">
        <w:t>96 8537     1     - с запрограммированным движением</w:t>
      </w:r>
    </w:p>
    <w:p w:rsidR="00CC4CF9" w:rsidRPr="00061AB7" w:rsidRDefault="00CC4CF9" w:rsidP="003463F3">
      <w:pPr>
        <w:pStyle w:val="ConsPlusCell"/>
        <w:jc w:val="both"/>
      </w:pPr>
      <w:r w:rsidRPr="00061AB7">
        <w:t>96 8540     8     Горы катальные и железные дороги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8541     3     Горы катальные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8542     9     Железные дороги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8550     2     дороги монорельсовые / и канатные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8551     8     - с верхним расположением вагонов</w:t>
      </w:r>
    </w:p>
    <w:p w:rsidR="00CC4CF9" w:rsidRPr="00061AB7" w:rsidRDefault="00CC4CF9" w:rsidP="003463F3">
      <w:pPr>
        <w:pStyle w:val="ConsPlusCell"/>
        <w:jc w:val="both"/>
      </w:pPr>
      <w:r w:rsidRPr="00061AB7">
        <w:t>96 8552     3     - с нижним расположением вагонов</w:t>
      </w:r>
    </w:p>
    <w:p w:rsidR="00CC4CF9" w:rsidRPr="00061AB7" w:rsidRDefault="00CC4CF9" w:rsidP="003463F3">
      <w:pPr>
        <w:pStyle w:val="ConsPlusCell"/>
        <w:jc w:val="both"/>
      </w:pPr>
      <w:r w:rsidRPr="00061AB7">
        <w:t>96 8553     9     - с непрерывной цепью</w:t>
      </w:r>
    </w:p>
    <w:p w:rsidR="00CC4CF9" w:rsidRPr="00061AB7" w:rsidRDefault="00CC4CF9" w:rsidP="003463F3">
      <w:pPr>
        <w:pStyle w:val="ConsPlusCell"/>
        <w:jc w:val="both"/>
      </w:pPr>
      <w:r w:rsidRPr="00061AB7">
        <w:t>96 8554     4     Дороги канатные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8560     7     Аттракционы водные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96 8561     2     - с принудительным движением</w:t>
      </w:r>
    </w:p>
    <w:p w:rsidR="00CC4CF9" w:rsidRPr="00061AB7" w:rsidRDefault="00CC4CF9" w:rsidP="003463F3">
      <w:pPr>
        <w:pStyle w:val="ConsPlusCell"/>
        <w:jc w:val="both"/>
      </w:pPr>
      <w:r w:rsidRPr="00061AB7">
        <w:t>96 8562     8     - с естественным движением</w:t>
      </w:r>
    </w:p>
    <w:p w:rsidR="00CC4CF9" w:rsidRPr="00061AB7" w:rsidRDefault="00CC4CF9" w:rsidP="003463F3">
      <w:pPr>
        <w:pStyle w:val="ConsPlusCell"/>
        <w:jc w:val="both"/>
      </w:pPr>
      <w:r w:rsidRPr="00061AB7">
        <w:t>96 8570     1     Аттракционы / иллюзионные, видовые и игровые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8571     7     - иллюзионные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8572     2     - видовые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8573     8     Тиры</w:t>
      </w:r>
    </w:p>
    <w:p w:rsidR="00CC4CF9" w:rsidRPr="00061AB7" w:rsidRDefault="00CC4CF9" w:rsidP="003463F3">
      <w:pPr>
        <w:pStyle w:val="ConsPlusCell"/>
        <w:jc w:val="both"/>
      </w:pPr>
      <w:r w:rsidRPr="00061AB7">
        <w:t>96 8574     3     Кегельбаны</w:t>
      </w:r>
    </w:p>
    <w:p w:rsidR="00CC4CF9" w:rsidRPr="00061AB7" w:rsidRDefault="00CC4CF9" w:rsidP="003463F3">
      <w:pPr>
        <w:pStyle w:val="ConsPlusCell"/>
        <w:jc w:val="both"/>
      </w:pPr>
      <w:r w:rsidRPr="00061AB7">
        <w:t>96 8575     9     Автоматы игровые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8579     0     Узлы и детали к аттракционам иллюзионным,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видовым, игровым</w:t>
      </w:r>
    </w:p>
    <w:p w:rsidR="00CC4CF9" w:rsidRPr="00061AB7" w:rsidRDefault="00CC4CF9" w:rsidP="003463F3">
      <w:pPr>
        <w:pStyle w:val="ConsPlusCell"/>
        <w:jc w:val="both"/>
      </w:pPr>
      <w:r w:rsidRPr="00061AB7">
        <w:t>96 8580     6     Аттракционы малых форм /</w:t>
      </w:r>
    </w:p>
    <w:p w:rsidR="00CC4CF9" w:rsidRPr="00061AB7" w:rsidRDefault="00CC4CF9" w:rsidP="003463F3">
      <w:pPr>
        <w:pStyle w:val="ConsPlusCell"/>
        <w:jc w:val="both"/>
      </w:pPr>
      <w:r w:rsidRPr="00061AB7">
        <w:t>96 8581     1     - с механическим движением</w:t>
      </w:r>
    </w:p>
    <w:p w:rsidR="00CC4CF9" w:rsidRPr="00061AB7" w:rsidRDefault="00CC4CF9" w:rsidP="003463F3">
      <w:pPr>
        <w:pStyle w:val="ConsPlusCell"/>
        <w:jc w:val="both"/>
      </w:pPr>
      <w:r w:rsidRPr="00061AB7">
        <w:t>96 8582     7     - немеханизированные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8589     5     Узлы и детали к аттракционам малых форм</w:t>
      </w:r>
    </w:p>
    <w:p w:rsidR="00CC4CF9" w:rsidRPr="00061AB7" w:rsidRDefault="00CC4CF9" w:rsidP="003463F3">
      <w:pPr>
        <w:pStyle w:val="ConsPlusCell"/>
        <w:jc w:val="both"/>
      </w:pPr>
      <w:r w:rsidRPr="00061AB7">
        <w:t>96 8590     0     Поезда аттракционов и передвижные комплексы</w:t>
      </w:r>
    </w:p>
    <w:p w:rsidR="00CC4CF9" w:rsidRPr="00061AB7" w:rsidRDefault="00CC4CF9" w:rsidP="003463F3">
      <w:pPr>
        <w:pStyle w:val="ConsPlusCell"/>
        <w:jc w:val="both"/>
      </w:pPr>
      <w:r w:rsidRPr="00061AB7">
        <w:t>96 8591     6     Поезда аттракционов</w:t>
      </w:r>
    </w:p>
    <w:p w:rsidR="00CC4CF9" w:rsidRPr="00061AB7" w:rsidRDefault="00CC4CF9" w:rsidP="003463F3">
      <w:pPr>
        <w:pStyle w:val="ConsPlusCell"/>
        <w:jc w:val="both"/>
      </w:pPr>
      <w:r w:rsidRPr="00061AB7">
        <w:t>96 8592     1     Городки аттракционов передвижные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8600     3     Грампластинки</w:t>
      </w:r>
    </w:p>
    <w:p w:rsidR="00CC4CF9" w:rsidRPr="00061AB7" w:rsidRDefault="00CC4CF9" w:rsidP="003463F3">
      <w:pPr>
        <w:pStyle w:val="ConsPlusCell"/>
        <w:jc w:val="both"/>
      </w:pPr>
      <w:r w:rsidRPr="00061AB7">
        <w:t>96 8630     7     Грампластинки монофонические гибкие /</w:t>
      </w:r>
    </w:p>
    <w:p w:rsidR="00CC4CF9" w:rsidRPr="00061AB7" w:rsidRDefault="00CC4CF9" w:rsidP="003463F3">
      <w:pPr>
        <w:pStyle w:val="ConsPlusCell"/>
        <w:jc w:val="both"/>
      </w:pPr>
      <w:r w:rsidRPr="00061AB7">
        <w:t>96 8631     2     - учебные, формат Ф 175</w:t>
      </w:r>
    </w:p>
    <w:p w:rsidR="00CC4CF9" w:rsidRPr="00061AB7" w:rsidRDefault="00CC4CF9" w:rsidP="003463F3">
      <w:pPr>
        <w:pStyle w:val="ConsPlusCell"/>
        <w:jc w:val="both"/>
      </w:pPr>
      <w:r w:rsidRPr="00061AB7">
        <w:t>96 8634     9     Страницы звуковые для журналов</w:t>
      </w:r>
    </w:p>
    <w:p w:rsidR="00CC4CF9" w:rsidRPr="00061AB7" w:rsidRDefault="00CC4CF9" w:rsidP="003463F3">
      <w:pPr>
        <w:pStyle w:val="ConsPlusCell"/>
        <w:jc w:val="both"/>
      </w:pPr>
      <w:r w:rsidRPr="00061AB7">
        <w:t>96 8640     1     Грампластинки монофонические в полужестких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конвертах, альбомах и коробках /</w:t>
      </w:r>
    </w:p>
    <w:p w:rsidR="00CC4CF9" w:rsidRPr="00061AB7" w:rsidRDefault="00CC4CF9" w:rsidP="003463F3">
      <w:pPr>
        <w:pStyle w:val="ConsPlusCell"/>
        <w:jc w:val="both"/>
      </w:pPr>
      <w:r w:rsidRPr="00061AB7">
        <w:t>96 8641     7     - формат ф 175</w:t>
      </w:r>
    </w:p>
    <w:p w:rsidR="00CC4CF9" w:rsidRPr="00061AB7" w:rsidRDefault="00CC4CF9" w:rsidP="003463F3">
      <w:pPr>
        <w:pStyle w:val="ConsPlusCell"/>
        <w:jc w:val="both"/>
      </w:pPr>
      <w:r w:rsidRPr="00061AB7">
        <w:t>96 8642     2     - формат ф 250</w:t>
      </w:r>
    </w:p>
    <w:p w:rsidR="00CC4CF9" w:rsidRPr="00061AB7" w:rsidRDefault="00CC4CF9" w:rsidP="003463F3">
      <w:pPr>
        <w:pStyle w:val="ConsPlusCell"/>
        <w:jc w:val="both"/>
      </w:pPr>
      <w:r w:rsidRPr="00061AB7">
        <w:t>96 8643     8     - формат ф 300</w:t>
      </w:r>
    </w:p>
    <w:p w:rsidR="00CC4CF9" w:rsidRPr="00061AB7" w:rsidRDefault="00CC4CF9" w:rsidP="003463F3">
      <w:pPr>
        <w:pStyle w:val="ConsPlusCell"/>
        <w:jc w:val="both"/>
      </w:pPr>
      <w:r w:rsidRPr="00061AB7">
        <w:t>96 8649     0     -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8650     6     Грампластинки стереофонические в полужестких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конвертах, альбомах и коробках /</w:t>
      </w:r>
    </w:p>
    <w:p w:rsidR="00CC4CF9" w:rsidRPr="00061AB7" w:rsidRDefault="00CC4CF9" w:rsidP="003463F3">
      <w:pPr>
        <w:pStyle w:val="ConsPlusCell"/>
        <w:jc w:val="both"/>
      </w:pPr>
      <w:r w:rsidRPr="00061AB7">
        <w:t>96 8651     1     - формат ф 175</w:t>
      </w:r>
    </w:p>
    <w:p w:rsidR="00CC4CF9" w:rsidRPr="00061AB7" w:rsidRDefault="00CC4CF9" w:rsidP="003463F3">
      <w:pPr>
        <w:pStyle w:val="ConsPlusCell"/>
        <w:jc w:val="both"/>
      </w:pPr>
      <w:r w:rsidRPr="00061AB7">
        <w:t>96 8652     7     - формат ф 250</w:t>
      </w:r>
    </w:p>
    <w:p w:rsidR="00CC4CF9" w:rsidRPr="00061AB7" w:rsidRDefault="00CC4CF9" w:rsidP="003463F3">
      <w:pPr>
        <w:pStyle w:val="ConsPlusCell"/>
        <w:jc w:val="both"/>
      </w:pPr>
      <w:r w:rsidRPr="00061AB7">
        <w:t>96 8653     2     - формат ф 300</w:t>
      </w:r>
    </w:p>
    <w:p w:rsidR="00CC4CF9" w:rsidRPr="00061AB7" w:rsidRDefault="00CC4CF9" w:rsidP="003463F3">
      <w:pPr>
        <w:pStyle w:val="ConsPlusCell"/>
        <w:jc w:val="both"/>
      </w:pPr>
      <w:r w:rsidRPr="00061AB7">
        <w:t>96 8660     0     Компакт-диски</w:t>
      </w:r>
    </w:p>
    <w:p w:rsidR="00CC4CF9" w:rsidRPr="00061AB7" w:rsidRDefault="00CC4CF9" w:rsidP="003463F3">
      <w:pPr>
        <w:pStyle w:val="ConsPlusCell"/>
        <w:jc w:val="both"/>
      </w:pPr>
      <w:r w:rsidRPr="00061AB7">
        <w:t>96 8700     7     Приспособления для изготовления грампластинок</w:t>
      </w:r>
    </w:p>
    <w:p w:rsidR="00CC4CF9" w:rsidRPr="00061AB7" w:rsidRDefault="00CC4CF9" w:rsidP="003463F3">
      <w:pPr>
        <w:pStyle w:val="ConsPlusCell"/>
        <w:jc w:val="both"/>
      </w:pPr>
      <w:r w:rsidRPr="00061AB7">
        <w:t>96 8710     1     Оригиналы для изготовления матриц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производства грампластинок /</w:t>
      </w:r>
    </w:p>
    <w:p w:rsidR="00CC4CF9" w:rsidRPr="00061AB7" w:rsidRDefault="00CC4CF9" w:rsidP="003463F3">
      <w:pPr>
        <w:pStyle w:val="ConsPlusCell"/>
        <w:jc w:val="both"/>
      </w:pPr>
      <w:r w:rsidRPr="00061AB7">
        <w:t>96 8711     7     - монофонических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>96 8712     2     - стереофонических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>96 8713     8     - гибких</w:t>
      </w:r>
    </w:p>
    <w:p w:rsidR="00CC4CF9" w:rsidRPr="00061AB7" w:rsidRDefault="00CC4CF9" w:rsidP="003463F3">
      <w:pPr>
        <w:pStyle w:val="ConsPlusCell"/>
        <w:jc w:val="both"/>
      </w:pPr>
      <w:r w:rsidRPr="00061AB7">
        <w:t>96 8714     3     - для видеозаписи</w:t>
      </w:r>
    </w:p>
    <w:p w:rsidR="00CC4CF9" w:rsidRPr="00061AB7" w:rsidRDefault="00CC4CF9" w:rsidP="003463F3">
      <w:pPr>
        <w:pStyle w:val="ConsPlusCell"/>
        <w:jc w:val="both"/>
      </w:pPr>
      <w:r w:rsidRPr="00061AB7">
        <w:t>96 8720     6     Матрицы для прессования грампластинок /</w:t>
      </w:r>
    </w:p>
    <w:p w:rsidR="00CC4CF9" w:rsidRPr="00061AB7" w:rsidRDefault="00CC4CF9" w:rsidP="003463F3">
      <w:pPr>
        <w:pStyle w:val="ConsPlusCell"/>
        <w:jc w:val="both"/>
      </w:pPr>
      <w:r w:rsidRPr="00061AB7">
        <w:t>96 8721     1     - монофонических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>96 8722     7     - стереофонических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>96 8723     2     - гибких</w:t>
      </w:r>
    </w:p>
    <w:p w:rsidR="00CC4CF9" w:rsidRPr="00061AB7" w:rsidRDefault="00CC4CF9" w:rsidP="003463F3">
      <w:pPr>
        <w:pStyle w:val="ConsPlusCell"/>
        <w:jc w:val="both"/>
      </w:pPr>
      <w:r w:rsidRPr="00061AB7">
        <w:t>96 8724     8     - для видеозаписи</w:t>
      </w:r>
    </w:p>
    <w:p w:rsidR="00CC4CF9" w:rsidRPr="00061AB7" w:rsidRDefault="00CC4CF9" w:rsidP="003463F3">
      <w:pPr>
        <w:pStyle w:val="ConsPlusCell"/>
        <w:jc w:val="both"/>
      </w:pPr>
      <w:r w:rsidRPr="00061AB7">
        <w:t>96 8750     3     Приспособления и материалы для изготовления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грампластинок</w:t>
      </w:r>
    </w:p>
    <w:p w:rsidR="00CC4CF9" w:rsidRPr="00061AB7" w:rsidRDefault="00CC4CF9" w:rsidP="003463F3">
      <w:pPr>
        <w:pStyle w:val="ConsPlusCell"/>
        <w:jc w:val="both"/>
      </w:pPr>
      <w:r w:rsidRPr="00061AB7">
        <w:t>96 8752     0     Материалы для изготовления грампластинок</w:t>
      </w:r>
    </w:p>
    <w:p w:rsidR="00CC4CF9" w:rsidRPr="00061AB7" w:rsidRDefault="00CC4CF9" w:rsidP="003463F3">
      <w:pPr>
        <w:pStyle w:val="ConsPlusCell"/>
        <w:jc w:val="both"/>
      </w:pPr>
      <w:r w:rsidRPr="00061AB7">
        <w:t>96 8800     0     Продукция (кроме грампластинок), содержащая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записи произведений культуры, науки и техники</w:t>
      </w:r>
    </w:p>
    <w:p w:rsidR="00CC4CF9" w:rsidRPr="00061AB7" w:rsidRDefault="00CC4CF9" w:rsidP="003463F3">
      <w:pPr>
        <w:pStyle w:val="ConsPlusCell"/>
        <w:jc w:val="both"/>
      </w:pPr>
      <w:r w:rsidRPr="00061AB7">
        <w:t>96 8810     5     Фонограммы /</w:t>
      </w:r>
    </w:p>
    <w:p w:rsidR="00CC4CF9" w:rsidRPr="00061AB7" w:rsidRDefault="00CC4CF9" w:rsidP="003463F3">
      <w:pPr>
        <w:pStyle w:val="ConsPlusCell"/>
        <w:jc w:val="both"/>
      </w:pPr>
      <w:r w:rsidRPr="00061AB7">
        <w:t>96 8811     0     - магнитные в унифицированной малогабаритной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кассете</w:t>
      </w:r>
    </w:p>
    <w:p w:rsidR="00CC4CF9" w:rsidRPr="00061AB7" w:rsidRDefault="00CC4CF9" w:rsidP="003463F3">
      <w:pPr>
        <w:pStyle w:val="ConsPlusCell"/>
        <w:jc w:val="both"/>
      </w:pPr>
      <w:r w:rsidRPr="00061AB7">
        <w:t>96 8812     6     - магнитные фондовые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8813     1     - магнитные копии</w:t>
      </w:r>
    </w:p>
    <w:p w:rsidR="00CC4CF9" w:rsidRPr="00061AB7" w:rsidRDefault="00CC4CF9" w:rsidP="003463F3">
      <w:pPr>
        <w:pStyle w:val="ConsPlusCell"/>
        <w:jc w:val="both"/>
      </w:pPr>
      <w:r w:rsidRPr="00061AB7">
        <w:t>96 8820     0     Фильмокопии</w:t>
      </w:r>
    </w:p>
    <w:p w:rsidR="00CC4CF9" w:rsidRPr="00061AB7" w:rsidRDefault="00CC4CF9" w:rsidP="003463F3">
      <w:pPr>
        <w:pStyle w:val="ConsPlusCell"/>
        <w:jc w:val="both"/>
      </w:pPr>
      <w:r w:rsidRPr="00061AB7">
        <w:t>96 8821     5     Фильмокопия / цветная 70-мм</w:t>
      </w:r>
    </w:p>
    <w:p w:rsidR="00CC4CF9" w:rsidRPr="00061AB7" w:rsidRDefault="00CC4CF9" w:rsidP="003463F3">
      <w:pPr>
        <w:pStyle w:val="ConsPlusCell"/>
        <w:jc w:val="both"/>
      </w:pPr>
      <w:r w:rsidRPr="00061AB7">
        <w:t>96 8823     6     - цветная 35-мм</w:t>
      </w:r>
    </w:p>
    <w:p w:rsidR="00CC4CF9" w:rsidRPr="00061AB7" w:rsidRDefault="00CC4CF9" w:rsidP="003463F3">
      <w:pPr>
        <w:pStyle w:val="ConsPlusCell"/>
        <w:jc w:val="both"/>
      </w:pPr>
      <w:r w:rsidRPr="00061AB7">
        <w:t>96 8824     1     - черно-белая 35-мм</w:t>
      </w:r>
    </w:p>
    <w:p w:rsidR="00CC4CF9" w:rsidRPr="00061AB7" w:rsidRDefault="00CC4CF9" w:rsidP="003463F3">
      <w:pPr>
        <w:pStyle w:val="ConsPlusCell"/>
        <w:jc w:val="both"/>
      </w:pPr>
      <w:r w:rsidRPr="00061AB7">
        <w:t>96 8825     7     - цветная 16-мм</w:t>
      </w:r>
    </w:p>
    <w:p w:rsidR="00CC4CF9" w:rsidRPr="00061AB7" w:rsidRDefault="00CC4CF9" w:rsidP="003463F3">
      <w:pPr>
        <w:pStyle w:val="ConsPlusCell"/>
        <w:jc w:val="both"/>
      </w:pPr>
      <w:r w:rsidRPr="00061AB7">
        <w:t>96 8826     2     - черно-белая 16-мм</w:t>
      </w:r>
    </w:p>
    <w:p w:rsidR="00CC4CF9" w:rsidRPr="00061AB7" w:rsidRDefault="00CC4CF9" w:rsidP="003463F3">
      <w:pPr>
        <w:pStyle w:val="ConsPlusCell"/>
        <w:jc w:val="both"/>
      </w:pPr>
      <w:r w:rsidRPr="00061AB7">
        <w:t>96 8827     8     - цветная 8-мм</w:t>
      </w:r>
    </w:p>
    <w:p w:rsidR="00CC4CF9" w:rsidRPr="00061AB7" w:rsidRDefault="00CC4CF9" w:rsidP="003463F3">
      <w:pPr>
        <w:pStyle w:val="ConsPlusCell"/>
        <w:jc w:val="both"/>
      </w:pPr>
      <w:r w:rsidRPr="00061AB7">
        <w:t>96 8828     3     - черно-белая 8-мм</w:t>
      </w:r>
    </w:p>
    <w:p w:rsidR="00CC4CF9" w:rsidRPr="00061AB7" w:rsidRDefault="00CC4CF9" w:rsidP="003463F3">
      <w:pPr>
        <w:pStyle w:val="ConsPlusCell"/>
        <w:jc w:val="both"/>
      </w:pPr>
      <w:r w:rsidRPr="00061AB7">
        <w:t>96 8830     4     Диапозитивы /</w:t>
      </w:r>
    </w:p>
    <w:p w:rsidR="00CC4CF9" w:rsidRPr="00061AB7" w:rsidRDefault="00CC4CF9" w:rsidP="003463F3">
      <w:pPr>
        <w:pStyle w:val="ConsPlusCell"/>
        <w:jc w:val="both"/>
      </w:pPr>
      <w:r w:rsidRPr="00061AB7">
        <w:t>96 8831     3     - черно-белые</w:t>
      </w:r>
    </w:p>
    <w:p w:rsidR="00CC4CF9" w:rsidRPr="00061AB7" w:rsidRDefault="00CC4CF9" w:rsidP="003463F3">
      <w:pPr>
        <w:pStyle w:val="ConsPlusCell"/>
        <w:jc w:val="both"/>
      </w:pPr>
      <w:r w:rsidRPr="00061AB7">
        <w:t>96 8832     5     - цветные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8840     9     Диафильмы /</w:t>
      </w:r>
    </w:p>
    <w:p w:rsidR="00CC4CF9" w:rsidRPr="00061AB7" w:rsidRDefault="00CC4CF9" w:rsidP="003463F3">
      <w:pPr>
        <w:pStyle w:val="ConsPlusCell"/>
        <w:jc w:val="both"/>
      </w:pPr>
      <w:r w:rsidRPr="00061AB7">
        <w:t>96 8841     4     - черно-белые</w:t>
      </w:r>
    </w:p>
    <w:p w:rsidR="00CC4CF9" w:rsidRPr="00061AB7" w:rsidRDefault="00CC4CF9" w:rsidP="003463F3">
      <w:pPr>
        <w:pStyle w:val="ConsPlusCell"/>
        <w:jc w:val="both"/>
      </w:pPr>
      <w:r w:rsidRPr="00061AB7">
        <w:t>96 8842     7     - цветные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8850     3     Материалы оригинальные исходные фильмовые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части изображения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8851     9     Негатив изображения и копия эталонная /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цветные 70-мм</w:t>
      </w:r>
    </w:p>
    <w:p w:rsidR="00CC4CF9" w:rsidRPr="00061AB7" w:rsidRDefault="00CC4CF9" w:rsidP="003463F3">
      <w:pPr>
        <w:pStyle w:val="ConsPlusCell"/>
        <w:jc w:val="both"/>
      </w:pPr>
      <w:r w:rsidRPr="00061AB7">
        <w:t>96 8853     0     - цветные 35-мм</w:t>
      </w:r>
    </w:p>
    <w:p w:rsidR="00CC4CF9" w:rsidRPr="00061AB7" w:rsidRDefault="00CC4CF9" w:rsidP="003463F3">
      <w:pPr>
        <w:pStyle w:val="ConsPlusCell"/>
        <w:jc w:val="both"/>
      </w:pPr>
      <w:r w:rsidRPr="00061AB7">
        <w:t>96 8854     5     - черно-белые 35-мм</w:t>
      </w:r>
    </w:p>
    <w:p w:rsidR="00CC4CF9" w:rsidRPr="00061AB7" w:rsidRDefault="00CC4CF9" w:rsidP="003463F3">
      <w:pPr>
        <w:pStyle w:val="ConsPlusCell"/>
        <w:jc w:val="both"/>
      </w:pPr>
      <w:r w:rsidRPr="00061AB7">
        <w:t>96 8855     0     - цветные 35-мм для изготовления 8-мм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фильмокопий</w:t>
      </w:r>
    </w:p>
    <w:p w:rsidR="00CC4CF9" w:rsidRPr="00061AB7" w:rsidRDefault="00CC4CF9" w:rsidP="003463F3">
      <w:pPr>
        <w:pStyle w:val="ConsPlusCell"/>
        <w:jc w:val="both"/>
      </w:pPr>
      <w:r w:rsidRPr="00061AB7">
        <w:t>96 8856     6     - черно-белые 35-мм для изготовления 8-мм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фильмокопий</w:t>
      </w:r>
    </w:p>
    <w:p w:rsidR="00CC4CF9" w:rsidRPr="00061AB7" w:rsidRDefault="00CC4CF9" w:rsidP="003463F3">
      <w:pPr>
        <w:pStyle w:val="ConsPlusCell"/>
        <w:jc w:val="both"/>
      </w:pPr>
      <w:r w:rsidRPr="00061AB7">
        <w:t>96 8860     8     Материалы оригинальные исходные фильмовые -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фонограммы</w:t>
      </w:r>
    </w:p>
    <w:p w:rsidR="00CC4CF9" w:rsidRPr="00061AB7" w:rsidRDefault="00CC4CF9" w:rsidP="003463F3">
      <w:pPr>
        <w:pStyle w:val="ConsPlusCell"/>
        <w:jc w:val="both"/>
      </w:pPr>
      <w:r w:rsidRPr="00061AB7">
        <w:t>96 8861     3     Оригинал перезаписи стереофонический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96 8862     9     Фонограмма музыки и шумов совмещения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стереофоническая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96 8863     4     Оригинал перезаписи монофонический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96 8864     4     Фонограмма музыки и шумов совмещенная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монофоническая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96 8865     5     Фонограмма иностранных реплик монофоническая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96 8866     0     Фонограмма музыки, шумов и синхронных реплик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совмещенная монофоническая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96 8870     2     Промежутки исходные фильмовые материалы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части изображения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8871     8     Позитив промежуточный цветной 70-мм</w:t>
      </w:r>
    </w:p>
    <w:p w:rsidR="00CC4CF9" w:rsidRPr="00061AB7" w:rsidRDefault="00CC4CF9" w:rsidP="003463F3">
      <w:pPr>
        <w:pStyle w:val="ConsPlusCell"/>
        <w:jc w:val="both"/>
      </w:pPr>
      <w:r w:rsidRPr="00061AB7">
        <w:t>96 8872     3     Позитив промежуточный цветной 35-мм</w:t>
      </w:r>
    </w:p>
    <w:p w:rsidR="00CC4CF9" w:rsidRPr="00061AB7" w:rsidRDefault="00CC4CF9" w:rsidP="003463F3">
      <w:pPr>
        <w:pStyle w:val="ConsPlusCell"/>
        <w:jc w:val="both"/>
      </w:pPr>
      <w:r w:rsidRPr="00061AB7">
        <w:t>96 8873     9     Позитив промежуточный черно-белый 35-мм</w:t>
      </w:r>
    </w:p>
    <w:p w:rsidR="00CC4CF9" w:rsidRPr="00061AB7" w:rsidRDefault="00CC4CF9" w:rsidP="003463F3">
      <w:pPr>
        <w:pStyle w:val="ConsPlusCell"/>
        <w:jc w:val="both"/>
      </w:pPr>
      <w:r w:rsidRPr="00061AB7">
        <w:t>96 8874     4     Контратип изображения и контрольная копия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цветные 70-мм</w:t>
      </w:r>
    </w:p>
    <w:p w:rsidR="00CC4CF9" w:rsidRPr="00061AB7" w:rsidRDefault="00CC4CF9" w:rsidP="003463F3">
      <w:pPr>
        <w:pStyle w:val="ConsPlusCell"/>
        <w:jc w:val="both"/>
      </w:pPr>
      <w:r w:rsidRPr="00061AB7">
        <w:t>96 8875     8     Контратип изображения и контрольная копия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цветные 35-мм</w:t>
      </w:r>
    </w:p>
    <w:p w:rsidR="00CC4CF9" w:rsidRPr="00061AB7" w:rsidRDefault="00CC4CF9" w:rsidP="003463F3">
      <w:pPr>
        <w:pStyle w:val="ConsPlusCell"/>
        <w:jc w:val="both"/>
      </w:pPr>
      <w:r w:rsidRPr="00061AB7">
        <w:t>96 8876     5     Контратип изображения и контрольная копия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черно-белые 35-мм</w:t>
      </w:r>
    </w:p>
    <w:p w:rsidR="00CC4CF9" w:rsidRPr="00061AB7" w:rsidRDefault="00CC4CF9" w:rsidP="003463F3">
      <w:pPr>
        <w:pStyle w:val="ConsPlusCell"/>
        <w:jc w:val="both"/>
      </w:pPr>
      <w:r w:rsidRPr="00061AB7">
        <w:t>96 8877     0     Контратип изображения и контрольная копия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цветные 32 (2 x 16)-мм</w:t>
      </w:r>
    </w:p>
    <w:p w:rsidR="00CC4CF9" w:rsidRPr="00061AB7" w:rsidRDefault="00CC4CF9" w:rsidP="003463F3">
      <w:pPr>
        <w:pStyle w:val="ConsPlusCell"/>
        <w:jc w:val="both"/>
      </w:pPr>
      <w:r w:rsidRPr="00061AB7">
        <w:t>96 8878     6     Контратип изображения и контрольная копия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черно-белые 32 (2 x 16)-мм</w:t>
      </w:r>
    </w:p>
    <w:p w:rsidR="00CC4CF9" w:rsidRPr="00061AB7" w:rsidRDefault="00CC4CF9" w:rsidP="003463F3">
      <w:pPr>
        <w:pStyle w:val="ConsPlusCell"/>
        <w:jc w:val="both"/>
      </w:pPr>
      <w:r w:rsidRPr="00061AB7">
        <w:t>96 8880     7     Промежуточные исходные фильмовые материалы -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фонограммы (магнитные и фотографические)</w:t>
      </w:r>
    </w:p>
    <w:p w:rsidR="00CC4CF9" w:rsidRPr="00061AB7" w:rsidRDefault="00CC4CF9" w:rsidP="003463F3">
      <w:pPr>
        <w:pStyle w:val="ConsPlusCell"/>
        <w:jc w:val="both"/>
      </w:pPr>
      <w:r w:rsidRPr="00061AB7">
        <w:t>96 8881     2     Копия стереофонического оригинала перезаписи</w:t>
      </w:r>
    </w:p>
    <w:p w:rsidR="00CC4CF9" w:rsidRPr="00061AB7" w:rsidRDefault="00CC4CF9" w:rsidP="003463F3">
      <w:pPr>
        <w:pStyle w:val="ConsPlusCell"/>
        <w:jc w:val="both"/>
      </w:pPr>
      <w:r w:rsidRPr="00061AB7">
        <w:t>96 8882     8     Копия одноканальной магнитной фонограммы шумов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музыки</w:t>
      </w:r>
    </w:p>
    <w:p w:rsidR="00CC4CF9" w:rsidRPr="00061AB7" w:rsidRDefault="00CC4CF9" w:rsidP="003463F3">
      <w:pPr>
        <w:pStyle w:val="ConsPlusCell"/>
        <w:jc w:val="both"/>
      </w:pPr>
      <w:r w:rsidRPr="00061AB7">
        <w:t>96 8883     3     Копия монофонического оригинала перезаписи</w:t>
      </w:r>
    </w:p>
    <w:p w:rsidR="00CC4CF9" w:rsidRPr="00061AB7" w:rsidRDefault="00CC4CF9" w:rsidP="003463F3">
      <w:pPr>
        <w:pStyle w:val="ConsPlusCell"/>
        <w:jc w:val="both"/>
      </w:pPr>
      <w:r w:rsidRPr="00061AB7">
        <w:t>96 8884     9     Негатив фонограммы перезаписи 35-мм</w:t>
      </w:r>
    </w:p>
    <w:p w:rsidR="00CC4CF9" w:rsidRPr="00061AB7" w:rsidRDefault="00CC4CF9" w:rsidP="003463F3">
      <w:pPr>
        <w:pStyle w:val="ConsPlusCell"/>
        <w:jc w:val="both"/>
      </w:pPr>
      <w:r w:rsidRPr="00061AB7">
        <w:t>96 8885     4     Негатив фонограммы перезаписи 32 (2 x 16)-мм</w:t>
      </w:r>
    </w:p>
    <w:p w:rsidR="00CC4CF9" w:rsidRPr="00061AB7" w:rsidRDefault="00CC4CF9" w:rsidP="003463F3">
      <w:pPr>
        <w:pStyle w:val="ConsPlusCell"/>
        <w:jc w:val="both"/>
      </w:pPr>
      <w:r w:rsidRPr="00061AB7">
        <w:t>96 8890     1     Продукция, содержащая записи произведений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культуры, науки и техники, прочая.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Вспомогательные материалы и реализуемые отходы</w:t>
      </w:r>
    </w:p>
    <w:p w:rsidR="00CC4CF9" w:rsidRPr="00061AB7" w:rsidRDefault="00CC4CF9" w:rsidP="003463F3">
      <w:pPr>
        <w:pStyle w:val="ConsPlusCell"/>
        <w:jc w:val="both"/>
      </w:pPr>
      <w:r w:rsidRPr="00061AB7">
        <w:t>96 8891     7     Материалы для субтитрирования кинофильма</w:t>
      </w:r>
    </w:p>
    <w:p w:rsidR="00CC4CF9" w:rsidRPr="00061AB7" w:rsidRDefault="00CC4CF9" w:rsidP="003463F3">
      <w:pPr>
        <w:pStyle w:val="ConsPlusCell"/>
        <w:jc w:val="both"/>
      </w:pPr>
      <w:r w:rsidRPr="00061AB7">
        <w:t>96 8892     2     Фильмы контрольные звуковые и фонограммы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контроля</w:t>
      </w:r>
    </w:p>
    <w:p w:rsidR="00CC4CF9" w:rsidRPr="00061AB7" w:rsidRDefault="00CC4CF9" w:rsidP="003463F3">
      <w:pPr>
        <w:pStyle w:val="ConsPlusCell"/>
        <w:jc w:val="both"/>
      </w:pPr>
      <w:r w:rsidRPr="00061AB7">
        <w:t>96 8893     8     Фильмы контрольные изображения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8894     3     Шкала контрольная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96 8895     9     Светофильтры</w:t>
      </w:r>
    </w:p>
    <w:p w:rsidR="00CC4CF9" w:rsidRPr="00061AB7" w:rsidRDefault="00CC4CF9" w:rsidP="003463F3">
      <w:pPr>
        <w:pStyle w:val="ConsPlusCell"/>
        <w:jc w:val="both"/>
      </w:pPr>
      <w:r w:rsidRPr="00061AB7">
        <w:t>96 8896     4     Кинолента обработанная и основа</w:t>
      </w:r>
    </w:p>
    <w:p w:rsidR="00CC4CF9" w:rsidRPr="00061AB7" w:rsidRDefault="00CC4CF9" w:rsidP="003463F3">
      <w:pPr>
        <w:pStyle w:val="ConsPlusCell"/>
        <w:jc w:val="both"/>
      </w:pPr>
      <w:r w:rsidRPr="00061AB7">
        <w:t>96 8900     4     Оборудование и инвентарь театральный, музейный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библиотечный. Оборудование детских игровых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площадок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85/2011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417-ст)</w:t>
      </w:r>
    </w:p>
    <w:p w:rsidR="00CC4CF9" w:rsidRPr="00061AB7" w:rsidRDefault="00CC4CF9" w:rsidP="003463F3">
      <w:pPr>
        <w:pStyle w:val="ConsPlusCell"/>
        <w:jc w:val="both"/>
      </w:pPr>
      <w:r w:rsidRPr="00061AB7">
        <w:t>96 8920     3     Декорации, конструкции и бутафория театральные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8921     9     Одежда сцены</w:t>
      </w:r>
    </w:p>
    <w:p w:rsidR="00CC4CF9" w:rsidRPr="00061AB7" w:rsidRDefault="00CC4CF9" w:rsidP="003463F3">
      <w:pPr>
        <w:pStyle w:val="ConsPlusCell"/>
        <w:jc w:val="both"/>
      </w:pPr>
      <w:r w:rsidRPr="00061AB7">
        <w:t>96 8922     4     Станки сценические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8923     7     Декорации мягкие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8924     5     Декорации объемные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8925     0     Бутафория сценическая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96 8926     6     Драпировки сценические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8930     8     Приспособления для монтировки декораций</w:t>
      </w:r>
    </w:p>
    <w:p w:rsidR="00CC4CF9" w:rsidRPr="00061AB7" w:rsidRDefault="00CC4CF9" w:rsidP="003463F3">
      <w:pPr>
        <w:pStyle w:val="ConsPlusCell"/>
        <w:jc w:val="both"/>
      </w:pPr>
      <w:r w:rsidRPr="00061AB7">
        <w:t>96 8931     3     Откосы декорационные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8932     9     Карабины декорационные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8933     4     Штопоры для крепления декораций</w:t>
      </w:r>
    </w:p>
    <w:p w:rsidR="00CC4CF9" w:rsidRPr="00061AB7" w:rsidRDefault="00CC4CF9" w:rsidP="003463F3">
      <w:pPr>
        <w:pStyle w:val="ConsPlusCell"/>
        <w:jc w:val="both"/>
      </w:pPr>
      <w:r w:rsidRPr="00061AB7">
        <w:t>96 8934     0     Машинки скобкошвейные для половиков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96 8935     5     Пистолеты скобкошвейные для декораций</w:t>
      </w:r>
    </w:p>
    <w:p w:rsidR="00CC4CF9" w:rsidRPr="00061AB7" w:rsidRDefault="00CC4CF9" w:rsidP="003463F3">
      <w:pPr>
        <w:pStyle w:val="ConsPlusCell"/>
        <w:jc w:val="both"/>
      </w:pPr>
      <w:r w:rsidRPr="00061AB7">
        <w:t>96 8940     2     Оборудование музейное, детали и узлы к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музейному оборудованию</w:t>
      </w:r>
    </w:p>
    <w:p w:rsidR="00CC4CF9" w:rsidRPr="00061AB7" w:rsidRDefault="00CC4CF9" w:rsidP="003463F3">
      <w:pPr>
        <w:pStyle w:val="ConsPlusCell"/>
        <w:jc w:val="both"/>
      </w:pPr>
      <w:r w:rsidRPr="00061AB7">
        <w:t>96 8941     8     Витрины музейные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8942     3     Стенды</w:t>
      </w:r>
    </w:p>
    <w:p w:rsidR="00CC4CF9" w:rsidRPr="00061AB7" w:rsidRDefault="00CC4CF9" w:rsidP="003463F3">
      <w:pPr>
        <w:pStyle w:val="ConsPlusCell"/>
        <w:jc w:val="both"/>
      </w:pPr>
      <w:r w:rsidRPr="00061AB7">
        <w:t>96 8948     6     Оборудование музейное прочее</w:t>
      </w:r>
    </w:p>
    <w:p w:rsidR="00CC4CF9" w:rsidRPr="00061AB7" w:rsidRDefault="00CC4CF9" w:rsidP="003463F3">
      <w:pPr>
        <w:pStyle w:val="ConsPlusCell"/>
        <w:jc w:val="both"/>
      </w:pPr>
      <w:r w:rsidRPr="00061AB7">
        <w:t>96 8949     1     Детали и узлы к музейному оборудованию</w:t>
      </w:r>
    </w:p>
    <w:p w:rsidR="00CC4CF9" w:rsidRPr="00061AB7" w:rsidRDefault="00CC4CF9" w:rsidP="003463F3">
      <w:pPr>
        <w:pStyle w:val="ConsPlusCell"/>
        <w:jc w:val="both"/>
      </w:pPr>
      <w:r w:rsidRPr="00061AB7">
        <w:t>96 8950     7     Оборудование библиотечное, детали и узлы к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библиотечному оборудованию</w:t>
      </w:r>
    </w:p>
    <w:p w:rsidR="00CC4CF9" w:rsidRPr="00061AB7" w:rsidRDefault="00CC4CF9" w:rsidP="003463F3">
      <w:pPr>
        <w:pStyle w:val="ConsPlusCell"/>
        <w:jc w:val="both"/>
      </w:pPr>
      <w:r w:rsidRPr="00061AB7">
        <w:t>96 8951     2     Кафедры библиотечные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8952     8     Шкафы каталожные и картотечные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8953     3     Стеллажи библиотечные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8958     0     Оборудование библиотечное прочее</w:t>
      </w:r>
    </w:p>
    <w:p w:rsidR="00CC4CF9" w:rsidRPr="00061AB7" w:rsidRDefault="00CC4CF9" w:rsidP="003463F3">
      <w:pPr>
        <w:pStyle w:val="ConsPlusCell"/>
        <w:jc w:val="both"/>
      </w:pPr>
      <w:r w:rsidRPr="00061AB7">
        <w:t>96 8959     6     Детали и узлы к оборудованию библиотечному</w:t>
      </w:r>
    </w:p>
    <w:p w:rsidR="00CC4CF9" w:rsidRPr="00061AB7" w:rsidRDefault="00CC4CF9" w:rsidP="003463F3">
      <w:pPr>
        <w:pStyle w:val="ConsPlusCell"/>
        <w:jc w:val="both"/>
      </w:pPr>
      <w:r w:rsidRPr="00061AB7">
        <w:t>96 8960     1     Оборудование детских игровых площадок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85/2011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417-ст)</w:t>
      </w:r>
    </w:p>
    <w:p w:rsidR="00CC4CF9" w:rsidRPr="00061AB7" w:rsidRDefault="00CC4CF9" w:rsidP="003463F3">
      <w:pPr>
        <w:pStyle w:val="ConsPlusCell"/>
        <w:jc w:val="both"/>
      </w:pPr>
      <w:r w:rsidRPr="00061AB7">
        <w:t>96 8961     7     Качели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85/2011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417-ст)</w:t>
      </w:r>
    </w:p>
    <w:p w:rsidR="00CC4CF9" w:rsidRPr="00061AB7" w:rsidRDefault="00CC4CF9" w:rsidP="003463F3">
      <w:pPr>
        <w:pStyle w:val="ConsPlusCell"/>
        <w:jc w:val="both"/>
      </w:pPr>
      <w:r w:rsidRPr="00061AB7">
        <w:t>96 8962     2     Горки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85/2011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417-ст)</w:t>
      </w:r>
    </w:p>
    <w:p w:rsidR="00CC4CF9" w:rsidRPr="00061AB7" w:rsidRDefault="00CC4CF9" w:rsidP="003463F3">
      <w:pPr>
        <w:pStyle w:val="ConsPlusCell"/>
        <w:jc w:val="both"/>
      </w:pPr>
      <w:r w:rsidRPr="00061AB7">
        <w:t>96 8963     8     Качалки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85/2011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417-ст)</w:t>
      </w:r>
    </w:p>
    <w:p w:rsidR="00CC4CF9" w:rsidRPr="00061AB7" w:rsidRDefault="00CC4CF9" w:rsidP="003463F3">
      <w:pPr>
        <w:pStyle w:val="ConsPlusCell"/>
        <w:jc w:val="both"/>
      </w:pPr>
      <w:r w:rsidRPr="00061AB7">
        <w:t>96 8964     3     Карусели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85/2011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417-ст)</w:t>
      </w:r>
    </w:p>
    <w:p w:rsidR="00CC4CF9" w:rsidRPr="00061AB7" w:rsidRDefault="00CC4CF9" w:rsidP="003463F3">
      <w:pPr>
        <w:pStyle w:val="ConsPlusCell"/>
        <w:jc w:val="both"/>
      </w:pPr>
      <w:r w:rsidRPr="00061AB7">
        <w:t>96 8969     0     Элементы оборудования детских игровых площадок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85/2011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от 30.09.2011 N 417-ст)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96 9000     4     Изделия хозяйственные и бытовые,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рыболовно-охотничьи принадлежности, изделия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художественных промыслов и сувениры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96 9100     8     Принадлежности для спортивной охоты,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спортивного и любительского рыболовства</w:t>
      </w:r>
    </w:p>
    <w:p w:rsidR="00CC4CF9" w:rsidRPr="00061AB7" w:rsidRDefault="00CC4CF9" w:rsidP="003463F3">
      <w:pPr>
        <w:pStyle w:val="ConsPlusCell"/>
        <w:jc w:val="both"/>
      </w:pPr>
      <w:r w:rsidRPr="00061AB7">
        <w:t>96 9110     2     Принадлежности для спортивной охоты</w:t>
      </w:r>
    </w:p>
    <w:p w:rsidR="00CC4CF9" w:rsidRPr="00061AB7" w:rsidRDefault="00CC4CF9" w:rsidP="003463F3">
      <w:pPr>
        <w:pStyle w:val="ConsPlusCell"/>
        <w:jc w:val="both"/>
      </w:pPr>
      <w:r w:rsidRPr="00061AB7">
        <w:t>96 9111     8     Приборы и приспособления для снаряжения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охотничьих патронов</w:t>
      </w:r>
    </w:p>
    <w:p w:rsidR="00CC4CF9" w:rsidRPr="00061AB7" w:rsidRDefault="00CC4CF9" w:rsidP="003463F3">
      <w:pPr>
        <w:pStyle w:val="ConsPlusCell"/>
        <w:jc w:val="both"/>
      </w:pPr>
      <w:r w:rsidRPr="00061AB7">
        <w:t>96 9112     3     Предметы ухода за ружьями</w:t>
      </w:r>
    </w:p>
    <w:p w:rsidR="00CC4CF9" w:rsidRPr="00061AB7" w:rsidRDefault="00CC4CF9" w:rsidP="003463F3">
      <w:pPr>
        <w:pStyle w:val="ConsPlusCell"/>
        <w:jc w:val="both"/>
      </w:pPr>
      <w:r w:rsidRPr="00061AB7">
        <w:t>96 9114     4     Снаряжение из металла для собак охотничьих</w:t>
      </w:r>
    </w:p>
    <w:p w:rsidR="00CC4CF9" w:rsidRPr="00061AB7" w:rsidRDefault="00CC4CF9" w:rsidP="003463F3">
      <w:pPr>
        <w:pStyle w:val="ConsPlusCell"/>
        <w:jc w:val="both"/>
      </w:pPr>
      <w:r w:rsidRPr="00061AB7">
        <w:t>96 9115     6     Ножи, топоры охотничьи</w:t>
      </w:r>
    </w:p>
    <w:p w:rsidR="00CC4CF9" w:rsidRPr="00061AB7" w:rsidRDefault="00CC4CF9" w:rsidP="003463F3">
      <w:pPr>
        <w:pStyle w:val="ConsPlusCell"/>
        <w:jc w:val="both"/>
      </w:pPr>
      <w:r w:rsidRPr="00061AB7">
        <w:t>96 9117     0     Наборы охотничьих принадлежностей</w:t>
      </w:r>
    </w:p>
    <w:p w:rsidR="00CC4CF9" w:rsidRPr="00061AB7" w:rsidRDefault="00CC4CF9" w:rsidP="003463F3">
      <w:pPr>
        <w:pStyle w:val="ConsPlusCell"/>
        <w:jc w:val="both"/>
      </w:pPr>
      <w:r w:rsidRPr="00061AB7">
        <w:t>96 9118     6     Принадлежности для спортивной охоты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9119     1     Запасные части и детали сменные к приборам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приспособлениям для снаряжения охотничьих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патронов</w:t>
      </w:r>
    </w:p>
    <w:p w:rsidR="00CC4CF9" w:rsidRPr="00061AB7" w:rsidRDefault="00CC4CF9" w:rsidP="003463F3">
      <w:pPr>
        <w:pStyle w:val="ConsPlusCell"/>
        <w:jc w:val="both"/>
      </w:pPr>
      <w:r w:rsidRPr="00061AB7">
        <w:t>96 9120     7     Снасти рыболовные, удилища и удочки</w:t>
      </w:r>
    </w:p>
    <w:p w:rsidR="00CC4CF9" w:rsidRPr="00061AB7" w:rsidRDefault="00CC4CF9" w:rsidP="003463F3">
      <w:pPr>
        <w:pStyle w:val="ConsPlusCell"/>
        <w:jc w:val="both"/>
      </w:pPr>
      <w:r w:rsidRPr="00061AB7">
        <w:t>96 9121     2     Жерлицы</w:t>
      </w:r>
    </w:p>
    <w:p w:rsidR="00CC4CF9" w:rsidRPr="00061AB7" w:rsidRDefault="00CC4CF9" w:rsidP="003463F3">
      <w:pPr>
        <w:pStyle w:val="ConsPlusCell"/>
        <w:jc w:val="both"/>
      </w:pPr>
      <w:r w:rsidRPr="00061AB7">
        <w:t>96 9122     8     Удочки рыболовные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9123     3     Удилища рыболовные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9124     9     Удилища спиннинговые и нахлыстовые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9129     6     Снасти рыболовные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9130     1     Предметы снаряжения рыболовных снастей и удилищ</w:t>
      </w:r>
    </w:p>
    <w:p w:rsidR="00CC4CF9" w:rsidRPr="00061AB7" w:rsidRDefault="00CC4CF9" w:rsidP="003463F3">
      <w:pPr>
        <w:pStyle w:val="ConsPlusCell"/>
        <w:jc w:val="both"/>
      </w:pPr>
      <w:r w:rsidRPr="00061AB7">
        <w:t>96 9131     7     Крючки рыболовные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9133     8     Поплавки рыболовные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9134     3     Грузы и глубомеры рыболовные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9135     9     Катушки рыболовные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9136     4     Лески оснащенные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9137     3     Шнуры рыболовные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9138     5     Лески рыболовные (фасовка)</w:t>
      </w:r>
    </w:p>
    <w:p w:rsidR="00CC4CF9" w:rsidRPr="00061AB7" w:rsidRDefault="00CC4CF9" w:rsidP="003463F3">
      <w:pPr>
        <w:pStyle w:val="ConsPlusCell"/>
        <w:jc w:val="both"/>
      </w:pPr>
      <w:r w:rsidRPr="00061AB7">
        <w:t>96 9139     0     Предметы снаряжения рыболовных снастей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9140     6     Изделия сетевые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9141     1     Подъемники рыболовные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9142     7     Садки рыболовные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9143     2     Сачки и подсачки рыболовные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9144     8     Верши</w:t>
      </w:r>
    </w:p>
    <w:p w:rsidR="00CC4CF9" w:rsidRPr="00061AB7" w:rsidRDefault="00CC4CF9" w:rsidP="003463F3">
      <w:pPr>
        <w:pStyle w:val="ConsPlusCell"/>
        <w:jc w:val="both"/>
      </w:pPr>
      <w:r w:rsidRPr="00061AB7">
        <w:t>96 9145     3     Рачницы</w:t>
      </w:r>
    </w:p>
    <w:p w:rsidR="00CC4CF9" w:rsidRPr="00061AB7" w:rsidRDefault="00CC4CF9" w:rsidP="003463F3">
      <w:pPr>
        <w:pStyle w:val="ConsPlusCell"/>
        <w:jc w:val="both"/>
      </w:pPr>
      <w:r w:rsidRPr="00061AB7">
        <w:t>96 9146     9     Бредни</w:t>
      </w:r>
    </w:p>
    <w:p w:rsidR="00CC4CF9" w:rsidRPr="00061AB7" w:rsidRDefault="00CC4CF9" w:rsidP="003463F3">
      <w:pPr>
        <w:pStyle w:val="ConsPlusCell"/>
        <w:jc w:val="both"/>
      </w:pPr>
      <w:r w:rsidRPr="00061AB7">
        <w:t>96 9147     4     Изделия сетевые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9150     0     Приманки искусственные и предметы их оснащения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9151     6     Блесны летние</w:t>
      </w:r>
    </w:p>
    <w:p w:rsidR="00CC4CF9" w:rsidRPr="00061AB7" w:rsidRDefault="00CC4CF9" w:rsidP="003463F3">
      <w:pPr>
        <w:pStyle w:val="ConsPlusCell"/>
        <w:jc w:val="both"/>
      </w:pPr>
      <w:r w:rsidRPr="00061AB7">
        <w:t>96 9152     1     Блесны отвесного блеснения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9153     7     Мормышки</w:t>
      </w:r>
    </w:p>
    <w:p w:rsidR="00CC4CF9" w:rsidRPr="00061AB7" w:rsidRDefault="00CC4CF9" w:rsidP="003463F3">
      <w:pPr>
        <w:pStyle w:val="ConsPlusCell"/>
        <w:jc w:val="both"/>
      </w:pPr>
      <w:r w:rsidRPr="00061AB7">
        <w:t>96 9157     9     Наборы искусственных приманок</w:t>
      </w:r>
    </w:p>
    <w:p w:rsidR="00CC4CF9" w:rsidRPr="00061AB7" w:rsidRDefault="00CC4CF9" w:rsidP="003463F3">
      <w:pPr>
        <w:pStyle w:val="ConsPlusCell"/>
        <w:jc w:val="both"/>
      </w:pPr>
      <w:r w:rsidRPr="00061AB7">
        <w:t>96 9159     0     Приманки искусственные и предметы их оснащения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9160     5     Принадлежности рыболовные вспомогательные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9161     0     Ледобуры рыболовные (сверла по льду)</w:t>
      </w:r>
    </w:p>
    <w:p w:rsidR="00CC4CF9" w:rsidRPr="00061AB7" w:rsidRDefault="00CC4CF9" w:rsidP="003463F3">
      <w:pPr>
        <w:pStyle w:val="ConsPlusCell"/>
        <w:jc w:val="both"/>
      </w:pPr>
      <w:r w:rsidRPr="00061AB7">
        <w:t>96 9162     6     Зевники и экстракторы</w:t>
      </w:r>
    </w:p>
    <w:p w:rsidR="00CC4CF9" w:rsidRPr="00061AB7" w:rsidRDefault="00CC4CF9" w:rsidP="003463F3">
      <w:pPr>
        <w:pStyle w:val="ConsPlusCell"/>
        <w:jc w:val="both"/>
      </w:pPr>
      <w:r w:rsidRPr="00061AB7">
        <w:t>96 9163     1     Удилищедержатели</w:t>
      </w:r>
    </w:p>
    <w:p w:rsidR="00CC4CF9" w:rsidRPr="00061AB7" w:rsidRDefault="00CC4CF9" w:rsidP="003463F3">
      <w:pPr>
        <w:pStyle w:val="ConsPlusCell"/>
        <w:jc w:val="both"/>
      </w:pPr>
      <w:r w:rsidRPr="00061AB7">
        <w:t>96 9165     2     Багорики рыболовные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9166     8     Коробочки для рыболовных принадлежностей</w:t>
      </w:r>
    </w:p>
    <w:p w:rsidR="00CC4CF9" w:rsidRPr="00061AB7" w:rsidRDefault="00CC4CF9" w:rsidP="003463F3">
      <w:pPr>
        <w:pStyle w:val="ConsPlusCell"/>
        <w:jc w:val="both"/>
      </w:pPr>
      <w:r w:rsidRPr="00061AB7">
        <w:t>96 9169     4     Принадлежности рыболовные вспомогательные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9170     8     Наборы / рыболовные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9171     5     - рыболовные для спиннингистов</w:t>
      </w:r>
    </w:p>
    <w:p w:rsidR="00CC4CF9" w:rsidRPr="00061AB7" w:rsidRDefault="00CC4CF9" w:rsidP="003463F3">
      <w:pPr>
        <w:pStyle w:val="ConsPlusCell"/>
        <w:jc w:val="both"/>
      </w:pPr>
      <w:r w:rsidRPr="00061AB7">
        <w:t>96 9172     0     - рыболовные для зимнего лова</w:t>
      </w:r>
    </w:p>
    <w:p w:rsidR="00CC4CF9" w:rsidRPr="00061AB7" w:rsidRDefault="00CC4CF9" w:rsidP="003463F3">
      <w:pPr>
        <w:pStyle w:val="ConsPlusCell"/>
        <w:jc w:val="both"/>
      </w:pPr>
      <w:r w:rsidRPr="00061AB7">
        <w:t>96 9173     6     - рыболовные для рыболова-удильщика</w:t>
      </w:r>
    </w:p>
    <w:p w:rsidR="00CC4CF9" w:rsidRPr="00061AB7" w:rsidRDefault="00CC4CF9" w:rsidP="003463F3">
      <w:pPr>
        <w:pStyle w:val="ConsPlusCell"/>
        <w:jc w:val="both"/>
      </w:pPr>
      <w:r w:rsidRPr="00061AB7">
        <w:t>96 9179     9     - рыболовных принадлежностей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9180     4     Изделия сувенирные и предметы награждения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9181     1     Сувениры на охотничье-рыболовные темы</w:t>
      </w:r>
    </w:p>
    <w:p w:rsidR="00CC4CF9" w:rsidRPr="00061AB7" w:rsidRDefault="00CC4CF9" w:rsidP="003463F3">
      <w:pPr>
        <w:pStyle w:val="ConsPlusCell"/>
        <w:jc w:val="both"/>
      </w:pPr>
      <w:r w:rsidRPr="00061AB7">
        <w:t>96 9182     5     Медали наградные за охотничий трофей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рыболовное мастерство</w:t>
      </w:r>
    </w:p>
    <w:p w:rsidR="00CC4CF9" w:rsidRPr="00061AB7" w:rsidRDefault="00CC4CF9" w:rsidP="003463F3">
      <w:pPr>
        <w:pStyle w:val="ConsPlusCell"/>
        <w:jc w:val="both"/>
      </w:pPr>
      <w:r w:rsidRPr="00061AB7">
        <w:t>96 9183     0     Медали и жетоны для награждения охотничьих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декоративных собак</w:t>
      </w:r>
    </w:p>
    <w:p w:rsidR="00CC4CF9" w:rsidRPr="00061AB7" w:rsidRDefault="00CC4CF9" w:rsidP="003463F3">
      <w:pPr>
        <w:pStyle w:val="ConsPlusCell"/>
        <w:jc w:val="both"/>
      </w:pPr>
      <w:r w:rsidRPr="00061AB7">
        <w:t>96 9190     9     Принадлежности для спортивной охоты,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спортивного и любительского рыболовства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9191     4     Номера регистрационные для охотничьих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декоративных собак</w:t>
      </w:r>
    </w:p>
    <w:p w:rsidR="00CC4CF9" w:rsidRPr="00061AB7" w:rsidRDefault="00CC4CF9" w:rsidP="003463F3">
      <w:pPr>
        <w:pStyle w:val="ConsPlusCell"/>
        <w:jc w:val="both"/>
      </w:pPr>
      <w:r w:rsidRPr="00061AB7">
        <w:t>96 9200     1     Предметы мелкой галантереи, включая детские.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Коляски детские. Значки. Принадлежности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канцелярские и школьно-письменные.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Принадлежности для домашнего содержания рыб,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птиц и зверей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96 9210     6     Принадлежности и инструменты парикмахерские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9213     2     Наборы маникюрные, педикюрные и принадлежности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 ним</w:t>
      </w:r>
    </w:p>
    <w:p w:rsidR="00CC4CF9" w:rsidRPr="00061AB7" w:rsidRDefault="00CC4CF9" w:rsidP="003463F3">
      <w:pPr>
        <w:pStyle w:val="ConsPlusCell"/>
        <w:jc w:val="both"/>
      </w:pPr>
      <w:r w:rsidRPr="00061AB7">
        <w:t>96 9214     8     Бигуди, зажимы, расчески и гребни металлические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9215     3     Шпильки, булавки, заколки, обручи для волос</w:t>
      </w:r>
    </w:p>
    <w:p w:rsidR="00CC4CF9" w:rsidRPr="00061AB7" w:rsidRDefault="00CC4CF9" w:rsidP="003463F3">
      <w:pPr>
        <w:pStyle w:val="ConsPlusCell"/>
        <w:jc w:val="both"/>
      </w:pPr>
      <w:r w:rsidRPr="00061AB7">
        <w:t>96 9219     5     Принадлежности и инструменты парикмахерские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9220     0     Принадлежности и приспособления ручные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рукоделия</w:t>
      </w:r>
    </w:p>
    <w:p w:rsidR="00CC4CF9" w:rsidRPr="00061AB7" w:rsidRDefault="00CC4CF9" w:rsidP="003463F3">
      <w:pPr>
        <w:pStyle w:val="ConsPlusCell"/>
        <w:jc w:val="both"/>
      </w:pPr>
      <w:r w:rsidRPr="00061AB7">
        <w:t>96 9221     6     Спицы, крючки, включая наборы</w:t>
      </w:r>
    </w:p>
    <w:p w:rsidR="00CC4CF9" w:rsidRPr="00061AB7" w:rsidRDefault="00CC4CF9" w:rsidP="003463F3">
      <w:pPr>
        <w:pStyle w:val="ConsPlusCell"/>
        <w:jc w:val="both"/>
      </w:pPr>
      <w:r w:rsidRPr="00061AB7">
        <w:t>96 9222     1     Булавки безопасные и одностержневые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9223     7     Наперстки, нитковдеватели</w:t>
      </w:r>
    </w:p>
    <w:p w:rsidR="00CC4CF9" w:rsidRPr="00061AB7" w:rsidRDefault="00CC4CF9" w:rsidP="003463F3">
      <w:pPr>
        <w:pStyle w:val="ConsPlusCell"/>
        <w:jc w:val="both"/>
      </w:pPr>
      <w:r w:rsidRPr="00061AB7">
        <w:t>96 9224     2     Пяльцы для вышивания, грибки для штопки,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игольницы</w:t>
      </w:r>
    </w:p>
    <w:p w:rsidR="00CC4CF9" w:rsidRPr="00061AB7" w:rsidRDefault="00CC4CF9" w:rsidP="003463F3">
      <w:pPr>
        <w:pStyle w:val="ConsPlusCell"/>
        <w:jc w:val="both"/>
      </w:pPr>
      <w:r w:rsidRPr="00061AB7">
        <w:t>96 9227     9     Наборы дорожные для шитья</w:t>
      </w:r>
    </w:p>
    <w:p w:rsidR="00CC4CF9" w:rsidRPr="00061AB7" w:rsidRDefault="00CC4CF9" w:rsidP="003463F3">
      <w:pPr>
        <w:pStyle w:val="ConsPlusCell"/>
        <w:jc w:val="both"/>
      </w:pPr>
      <w:r w:rsidRPr="00061AB7">
        <w:t>96 9228     4     Приспособления ручные для прядения, перемотки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ниток, плетения, выкроек и др.</w:t>
      </w:r>
    </w:p>
    <w:p w:rsidR="00CC4CF9" w:rsidRPr="00061AB7" w:rsidRDefault="00CC4CF9" w:rsidP="003463F3">
      <w:pPr>
        <w:pStyle w:val="ConsPlusCell"/>
        <w:jc w:val="both"/>
      </w:pPr>
      <w:r w:rsidRPr="00061AB7">
        <w:t>96 9229     7     Принадлежности для рукоделия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9230     5     Предметы металлической галантереи мелкие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9231     0     Брелоки и кольца для ключей</w:t>
      </w:r>
    </w:p>
    <w:p w:rsidR="00CC4CF9" w:rsidRPr="00061AB7" w:rsidRDefault="00CC4CF9" w:rsidP="003463F3">
      <w:pPr>
        <w:pStyle w:val="ConsPlusCell"/>
        <w:jc w:val="both"/>
      </w:pPr>
      <w:r w:rsidRPr="00061AB7">
        <w:t>96 9232     6     Кольца, крючки и зажимы шторные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9233     1     Булавки к брошам, орденским колодкам, медалям</w:t>
      </w:r>
    </w:p>
    <w:p w:rsidR="00CC4CF9" w:rsidRPr="00061AB7" w:rsidRDefault="00CC4CF9" w:rsidP="003463F3">
      <w:pPr>
        <w:pStyle w:val="ConsPlusCell"/>
        <w:jc w:val="both"/>
      </w:pPr>
      <w:r w:rsidRPr="00061AB7">
        <w:t>96 9234     7     Рожки для обуви</w:t>
      </w:r>
    </w:p>
    <w:p w:rsidR="00CC4CF9" w:rsidRPr="00061AB7" w:rsidRDefault="00CC4CF9" w:rsidP="003463F3">
      <w:pPr>
        <w:pStyle w:val="ConsPlusCell"/>
        <w:jc w:val="both"/>
      </w:pPr>
      <w:r w:rsidRPr="00061AB7">
        <w:t>96 9238     9     Предметы металлической галантереи мелкие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  Изменением   N  95/2014  ОКП,  утв.  Приказом Росстандарта</w:t>
      </w:r>
    </w:p>
    <w:p w:rsidR="00CC4CF9" w:rsidRPr="00061AB7" w:rsidRDefault="00CC4CF9" w:rsidP="003463F3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 w:rsidP="003463F3">
      <w:pPr>
        <w:pStyle w:val="ConsPlusCell"/>
        <w:jc w:val="both"/>
      </w:pPr>
      <w:r w:rsidRPr="00061AB7">
        <w:t>96 9239     4     Предметы металлической галантереи мелкие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прочие (мыльницы, подвески для сумочек и др.)</w:t>
      </w:r>
    </w:p>
    <w:p w:rsidR="00CC4CF9" w:rsidRPr="00061AB7" w:rsidRDefault="00CC4CF9" w:rsidP="003463F3">
      <w:pPr>
        <w:pStyle w:val="ConsPlusCell"/>
        <w:jc w:val="both"/>
      </w:pPr>
      <w:r w:rsidRPr="00061AB7">
        <w:t>96 9240     4     Коляски детские, комплектующие узлы и детали к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ним</w:t>
      </w:r>
    </w:p>
    <w:p w:rsidR="00CC4CF9" w:rsidRPr="00061AB7" w:rsidRDefault="00CC4CF9" w:rsidP="003463F3">
      <w:pPr>
        <w:pStyle w:val="ConsPlusCell"/>
        <w:jc w:val="both"/>
      </w:pPr>
      <w:r w:rsidRPr="00061AB7">
        <w:t>96 9241     5     Коляски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9242     0     Узлы детской коляски - кузова</w:t>
      </w:r>
    </w:p>
    <w:p w:rsidR="00CC4CF9" w:rsidRPr="00061AB7" w:rsidRDefault="00CC4CF9" w:rsidP="003463F3">
      <w:pPr>
        <w:pStyle w:val="ConsPlusCell"/>
        <w:jc w:val="both"/>
      </w:pPr>
      <w:r w:rsidRPr="00061AB7">
        <w:t>96 9243     6     Узлы детской коляски - шасси</w:t>
      </w:r>
    </w:p>
    <w:p w:rsidR="00CC4CF9" w:rsidRPr="00061AB7" w:rsidRDefault="00CC4CF9" w:rsidP="003463F3">
      <w:pPr>
        <w:pStyle w:val="ConsPlusCell"/>
        <w:jc w:val="both"/>
      </w:pPr>
      <w:r w:rsidRPr="00061AB7">
        <w:t>96 9244     1     Колеса</w:t>
      </w:r>
    </w:p>
    <w:p w:rsidR="00CC4CF9" w:rsidRPr="00061AB7" w:rsidRDefault="00CC4CF9" w:rsidP="003463F3">
      <w:pPr>
        <w:pStyle w:val="ConsPlusCell"/>
        <w:jc w:val="both"/>
      </w:pPr>
      <w:r w:rsidRPr="00061AB7">
        <w:t>96 9245     7     Ручки</w:t>
      </w:r>
    </w:p>
    <w:p w:rsidR="00CC4CF9" w:rsidRPr="00061AB7" w:rsidRDefault="00CC4CF9" w:rsidP="003463F3">
      <w:pPr>
        <w:pStyle w:val="ConsPlusCell"/>
        <w:jc w:val="both"/>
      </w:pPr>
      <w:r w:rsidRPr="00061AB7">
        <w:t>96 9246     2     Детали кузовов детской коляски</w:t>
      </w:r>
    </w:p>
    <w:p w:rsidR="00CC4CF9" w:rsidRPr="00061AB7" w:rsidRDefault="00CC4CF9" w:rsidP="003463F3">
      <w:pPr>
        <w:pStyle w:val="ConsPlusCell"/>
        <w:jc w:val="both"/>
      </w:pPr>
      <w:r w:rsidRPr="00061AB7">
        <w:t>96 9247     8     Детали шасси детской коляски</w:t>
      </w:r>
    </w:p>
    <w:p w:rsidR="00CC4CF9" w:rsidRPr="00061AB7" w:rsidRDefault="00CC4CF9" w:rsidP="003463F3">
      <w:pPr>
        <w:pStyle w:val="ConsPlusCell"/>
        <w:jc w:val="both"/>
      </w:pPr>
      <w:r w:rsidRPr="00061AB7">
        <w:t>96 9248     3     Детали колес детской коляски</w:t>
      </w:r>
    </w:p>
    <w:p w:rsidR="00CC4CF9" w:rsidRPr="00061AB7" w:rsidRDefault="00CC4CF9" w:rsidP="003463F3">
      <w:pPr>
        <w:pStyle w:val="ConsPlusCell"/>
        <w:jc w:val="both"/>
      </w:pPr>
      <w:r w:rsidRPr="00061AB7">
        <w:t>96 9249     9     Детали ручек детской коляски</w:t>
      </w:r>
    </w:p>
    <w:p w:rsidR="00CC4CF9" w:rsidRPr="00061AB7" w:rsidRDefault="00CC4CF9" w:rsidP="003463F3">
      <w:pPr>
        <w:pStyle w:val="ConsPlusCell"/>
        <w:jc w:val="both"/>
      </w:pPr>
      <w:r w:rsidRPr="00061AB7">
        <w:t>96 9250     4     Значки</w:t>
      </w:r>
    </w:p>
    <w:p w:rsidR="00CC4CF9" w:rsidRPr="00061AB7" w:rsidRDefault="00CC4CF9" w:rsidP="003463F3">
      <w:pPr>
        <w:pStyle w:val="ConsPlusCell"/>
        <w:jc w:val="both"/>
      </w:pPr>
      <w:r w:rsidRPr="00061AB7">
        <w:t>96 9260     9     Принадлежности для домашнего содержания рыб</w:t>
      </w:r>
    </w:p>
    <w:p w:rsidR="00CC4CF9" w:rsidRPr="00061AB7" w:rsidRDefault="00CC4CF9" w:rsidP="003463F3">
      <w:pPr>
        <w:pStyle w:val="ConsPlusCell"/>
        <w:jc w:val="both"/>
      </w:pPr>
      <w:r w:rsidRPr="00061AB7">
        <w:t>96 9261     4     Аквариумы (кроме шаровых)</w:t>
      </w:r>
    </w:p>
    <w:p w:rsidR="00CC4CF9" w:rsidRPr="00061AB7" w:rsidRDefault="00CC4CF9" w:rsidP="003463F3">
      <w:pPr>
        <w:pStyle w:val="ConsPlusCell"/>
        <w:jc w:val="both"/>
      </w:pPr>
      <w:r w:rsidRPr="00061AB7">
        <w:t>96 9262     1     Оснащение аквариумов</w:t>
      </w:r>
    </w:p>
    <w:p w:rsidR="00CC4CF9" w:rsidRPr="00061AB7" w:rsidRDefault="00CC4CF9" w:rsidP="003463F3">
      <w:pPr>
        <w:pStyle w:val="ConsPlusCell"/>
        <w:jc w:val="both"/>
      </w:pPr>
      <w:r w:rsidRPr="00061AB7">
        <w:t>96 9263     5     Принадлежности для домашнего ухода за аквариумом</w:t>
      </w:r>
    </w:p>
    <w:p w:rsidR="00CC4CF9" w:rsidRPr="00061AB7" w:rsidRDefault="00CC4CF9" w:rsidP="003463F3">
      <w:pPr>
        <w:pStyle w:val="ConsPlusCell"/>
        <w:jc w:val="both"/>
      </w:pPr>
      <w:r w:rsidRPr="00061AB7">
        <w:t>96 9264     0     Корм для аквариумных рыбок</w:t>
      </w:r>
    </w:p>
    <w:p w:rsidR="00CC4CF9" w:rsidRPr="00061AB7" w:rsidRDefault="00CC4CF9" w:rsidP="003463F3">
      <w:pPr>
        <w:pStyle w:val="ConsPlusCell"/>
        <w:jc w:val="both"/>
      </w:pPr>
      <w:r w:rsidRPr="00061AB7">
        <w:t>96 9270     3     Принадлежности для домашнего содержания птиц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зверей</w:t>
      </w:r>
    </w:p>
    <w:p w:rsidR="00CC4CF9" w:rsidRPr="00061AB7" w:rsidRDefault="00CC4CF9" w:rsidP="003463F3">
      <w:pPr>
        <w:pStyle w:val="ConsPlusCell"/>
        <w:jc w:val="both"/>
      </w:pPr>
      <w:r w:rsidRPr="00061AB7">
        <w:t>96 9271     9     Клетки для содержания птиц и зверей</w:t>
      </w:r>
    </w:p>
    <w:p w:rsidR="00CC4CF9" w:rsidRPr="00061AB7" w:rsidRDefault="00CC4CF9" w:rsidP="003463F3">
      <w:pPr>
        <w:pStyle w:val="ConsPlusCell"/>
        <w:jc w:val="both"/>
      </w:pPr>
      <w:r w:rsidRPr="00061AB7">
        <w:t>96 9272     4     Домики для птиц и зверей</w:t>
      </w:r>
    </w:p>
    <w:p w:rsidR="00CC4CF9" w:rsidRPr="00061AB7" w:rsidRDefault="00CC4CF9" w:rsidP="003463F3">
      <w:pPr>
        <w:pStyle w:val="ConsPlusCell"/>
        <w:jc w:val="both"/>
      </w:pPr>
      <w:r w:rsidRPr="00061AB7">
        <w:t>96 9273     5     Террариумы</w:t>
      </w:r>
    </w:p>
    <w:p w:rsidR="00CC4CF9" w:rsidRPr="00061AB7" w:rsidRDefault="00CC4CF9" w:rsidP="003463F3">
      <w:pPr>
        <w:pStyle w:val="ConsPlusCell"/>
        <w:jc w:val="both"/>
      </w:pPr>
      <w:r w:rsidRPr="00061AB7">
        <w:t>96 9274     5     Оснащение клеток</w:t>
      </w:r>
    </w:p>
    <w:p w:rsidR="00CC4CF9" w:rsidRPr="00061AB7" w:rsidRDefault="00CC4CF9" w:rsidP="003463F3">
      <w:pPr>
        <w:pStyle w:val="ConsPlusCell"/>
        <w:jc w:val="both"/>
      </w:pPr>
      <w:r w:rsidRPr="00061AB7">
        <w:t>96 9275     0     Корм для певчих и декоративных птиц</w:t>
      </w:r>
    </w:p>
    <w:p w:rsidR="00CC4CF9" w:rsidRPr="00061AB7" w:rsidRDefault="00CC4CF9" w:rsidP="003463F3">
      <w:pPr>
        <w:pStyle w:val="ConsPlusCell"/>
        <w:jc w:val="both"/>
      </w:pPr>
      <w:r w:rsidRPr="00061AB7">
        <w:t>96 9276     6     Таксидермия</w:t>
      </w:r>
    </w:p>
    <w:p w:rsidR="00CC4CF9" w:rsidRPr="00061AB7" w:rsidRDefault="00CC4CF9" w:rsidP="003463F3">
      <w:pPr>
        <w:pStyle w:val="ConsPlusCell"/>
        <w:jc w:val="both"/>
      </w:pPr>
      <w:r w:rsidRPr="00061AB7">
        <w:t>96 9277     1     Булавки энтомологические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9279     2     Принадлежности для домашнего содержания птиц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зверей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9280     8     Принадлежности канцелярские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школьно-письменные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9281     3     Кнопки, скрепки, булавки канцелярские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9282     9     Дыроколы, шилья канцелярские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9283     4     Линейки, угольники, транспортиры (кроме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пластмассовых)</w:t>
      </w:r>
    </w:p>
    <w:p w:rsidR="00CC4CF9" w:rsidRPr="00061AB7" w:rsidRDefault="00CC4CF9" w:rsidP="003463F3">
      <w:pPr>
        <w:pStyle w:val="ConsPlusCell"/>
        <w:jc w:val="both"/>
      </w:pPr>
      <w:r w:rsidRPr="00061AB7">
        <w:t>96 9284     9     Карандаши в древесной оболочке</w:t>
      </w:r>
    </w:p>
    <w:p w:rsidR="00CC4CF9" w:rsidRPr="00061AB7" w:rsidRDefault="00CC4CF9" w:rsidP="003463F3">
      <w:pPr>
        <w:pStyle w:val="ConsPlusCell"/>
        <w:jc w:val="both"/>
      </w:pPr>
      <w:r w:rsidRPr="00061AB7">
        <w:t>96 9285     5     Чернильницы, приборы чернильные без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укомплектования авторучками</w:t>
      </w:r>
    </w:p>
    <w:p w:rsidR="00CC4CF9" w:rsidRPr="00061AB7" w:rsidRDefault="00CC4CF9" w:rsidP="003463F3">
      <w:pPr>
        <w:pStyle w:val="ConsPlusCell"/>
        <w:jc w:val="both"/>
      </w:pPr>
      <w:r w:rsidRPr="00061AB7">
        <w:t>96 9286     0     Подставки для ручек, карандашей, книг, бумаги,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календарей (кроме пластмассовых)</w:t>
      </w:r>
    </w:p>
    <w:p w:rsidR="00CC4CF9" w:rsidRPr="00061AB7" w:rsidRDefault="00CC4CF9" w:rsidP="003463F3">
      <w:pPr>
        <w:pStyle w:val="ConsPlusCell"/>
        <w:jc w:val="both"/>
      </w:pPr>
      <w:r w:rsidRPr="00061AB7">
        <w:t>96 9287     6     Счеты (без конторских) и счетные палочки</w:t>
      </w:r>
    </w:p>
    <w:p w:rsidR="00CC4CF9" w:rsidRPr="00061AB7" w:rsidRDefault="00CC4CF9" w:rsidP="003463F3">
      <w:pPr>
        <w:pStyle w:val="ConsPlusCell"/>
        <w:jc w:val="both"/>
      </w:pPr>
      <w:r w:rsidRPr="00061AB7">
        <w:t>96 9289     7     Принадлежности канцелярские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школьно-письменные прочие (наконечники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точилки для карандашей, пеналы и ручки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деревянные и др.)</w:t>
      </w:r>
    </w:p>
    <w:p w:rsidR="00CC4CF9" w:rsidRPr="00061AB7" w:rsidRDefault="00CC4CF9" w:rsidP="003463F3">
      <w:pPr>
        <w:pStyle w:val="ConsPlusCell"/>
        <w:jc w:val="both"/>
      </w:pPr>
      <w:r w:rsidRPr="00061AB7">
        <w:t>96 9290     2     Принадлежности для курения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9291     8     Зажигалки (кроме электрических)</w:t>
      </w:r>
    </w:p>
    <w:p w:rsidR="00CC4CF9" w:rsidRPr="00061AB7" w:rsidRDefault="00CC4CF9" w:rsidP="003463F3">
      <w:pPr>
        <w:pStyle w:val="ConsPlusCell"/>
        <w:jc w:val="both"/>
      </w:pPr>
      <w:r w:rsidRPr="00061AB7">
        <w:t>96 9292     3     Запасные части к зажигалкам</w:t>
      </w:r>
    </w:p>
    <w:p w:rsidR="00CC4CF9" w:rsidRPr="00061AB7" w:rsidRDefault="00CC4CF9" w:rsidP="003463F3">
      <w:pPr>
        <w:pStyle w:val="ConsPlusCell"/>
        <w:jc w:val="both"/>
      </w:pPr>
      <w:r w:rsidRPr="00061AB7">
        <w:t>96 9293     9     Баллоны зарядные для зажигалок</w:t>
      </w:r>
    </w:p>
    <w:p w:rsidR="00CC4CF9" w:rsidRPr="00061AB7" w:rsidRDefault="00CC4CF9" w:rsidP="003463F3">
      <w:pPr>
        <w:pStyle w:val="ConsPlusCell"/>
        <w:jc w:val="both"/>
      </w:pPr>
      <w:r w:rsidRPr="00061AB7">
        <w:t>96 9294     4     Мундштуки, трубки</w:t>
      </w:r>
    </w:p>
    <w:p w:rsidR="00CC4CF9" w:rsidRPr="00061AB7" w:rsidRDefault="00CC4CF9" w:rsidP="003463F3">
      <w:pPr>
        <w:pStyle w:val="ConsPlusCell"/>
        <w:jc w:val="both"/>
      </w:pPr>
      <w:r w:rsidRPr="00061AB7">
        <w:t>96 9295     2     Портсигары, сигаретницы, пепельницы, табакерки</w:t>
      </w:r>
    </w:p>
    <w:p w:rsidR="00CC4CF9" w:rsidRPr="00061AB7" w:rsidRDefault="00CC4CF9" w:rsidP="003463F3">
      <w:pPr>
        <w:pStyle w:val="ConsPlusCell"/>
        <w:jc w:val="both"/>
      </w:pPr>
      <w:r w:rsidRPr="00061AB7">
        <w:t>96 9296     5     Машинки ручные для набивки папирос</w:t>
      </w:r>
    </w:p>
    <w:p w:rsidR="00CC4CF9" w:rsidRPr="00061AB7" w:rsidRDefault="00CC4CF9" w:rsidP="003463F3">
      <w:pPr>
        <w:pStyle w:val="ConsPlusCell"/>
        <w:jc w:val="both"/>
      </w:pPr>
      <w:r w:rsidRPr="00061AB7">
        <w:t>96 9299     1     Принадлежности для курения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9300     5     Изделия хозяйственно-бытового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9310     0     Изделия хозяйственно-бытового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металлические (кроме изделий литых и из жести)</w:t>
      </w:r>
    </w:p>
    <w:p w:rsidR="00CC4CF9" w:rsidRPr="00061AB7" w:rsidRDefault="00CC4CF9" w:rsidP="003463F3">
      <w:pPr>
        <w:pStyle w:val="ConsPlusCell"/>
        <w:jc w:val="both"/>
      </w:pPr>
      <w:r w:rsidRPr="00061AB7">
        <w:t>96 9311     5     Шкафы и сейфы</w:t>
      </w:r>
    </w:p>
    <w:p w:rsidR="00CC4CF9" w:rsidRPr="00061AB7" w:rsidRDefault="00CC4CF9" w:rsidP="003463F3">
      <w:pPr>
        <w:pStyle w:val="ConsPlusCell"/>
        <w:jc w:val="both"/>
      </w:pPr>
      <w:r w:rsidRPr="00061AB7">
        <w:t>96 9312     0     Стеллажи и стойки (в т.ч. вешалки-стойки)</w:t>
      </w:r>
    </w:p>
    <w:p w:rsidR="00CC4CF9" w:rsidRPr="00061AB7" w:rsidRDefault="00CC4CF9" w:rsidP="003463F3">
      <w:pPr>
        <w:pStyle w:val="ConsPlusCell"/>
        <w:jc w:val="both"/>
      </w:pPr>
      <w:r w:rsidRPr="00061AB7">
        <w:t>96 9313     6     Вешалки настенные и вешалки для одежды</w:t>
      </w:r>
    </w:p>
    <w:p w:rsidR="00CC4CF9" w:rsidRPr="00061AB7" w:rsidRDefault="00CC4CF9" w:rsidP="003463F3">
      <w:pPr>
        <w:pStyle w:val="ConsPlusCell"/>
        <w:jc w:val="both"/>
      </w:pPr>
      <w:r w:rsidRPr="00061AB7">
        <w:t>96 9315     7     Карнизы, жалюзи</w:t>
      </w:r>
    </w:p>
    <w:p w:rsidR="00CC4CF9" w:rsidRPr="00061AB7" w:rsidRDefault="00CC4CF9" w:rsidP="003463F3">
      <w:pPr>
        <w:pStyle w:val="ConsPlusCell"/>
        <w:jc w:val="both"/>
      </w:pPr>
      <w:r w:rsidRPr="00061AB7">
        <w:t>96 9316     2     Лестницы складные бытовые, стремянки</w:t>
      </w:r>
    </w:p>
    <w:p w:rsidR="00CC4CF9" w:rsidRPr="00061AB7" w:rsidRDefault="00CC4CF9" w:rsidP="003463F3">
      <w:pPr>
        <w:pStyle w:val="ConsPlusCell"/>
        <w:jc w:val="both"/>
      </w:pPr>
      <w:r w:rsidRPr="00061AB7">
        <w:t>96 9317     8     Полки и полочки хозяйственные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9318     3     Подставки и подвески разные (кроме подставок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 горячее)</w:t>
      </w:r>
    </w:p>
    <w:p w:rsidR="00CC4CF9" w:rsidRPr="00061AB7" w:rsidRDefault="00CC4CF9" w:rsidP="003463F3">
      <w:pPr>
        <w:pStyle w:val="ConsPlusCell"/>
        <w:jc w:val="both"/>
      </w:pPr>
      <w:r w:rsidRPr="00061AB7">
        <w:t>96 9319     9     Кронштейны, держатели и приспособления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(в т.ч. наборы крепежных изделий)</w:t>
      </w:r>
    </w:p>
    <w:p w:rsidR="00CC4CF9" w:rsidRPr="00061AB7" w:rsidRDefault="00CC4CF9" w:rsidP="003463F3">
      <w:pPr>
        <w:pStyle w:val="ConsPlusCell"/>
        <w:jc w:val="both"/>
      </w:pPr>
      <w:r w:rsidRPr="00061AB7">
        <w:t>96 9320     4     Изделия хозяйственно-бытового назначения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металлические прочие (кроме изделий литых и из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жести)</w:t>
      </w:r>
    </w:p>
    <w:p w:rsidR="00CC4CF9" w:rsidRPr="00061AB7" w:rsidRDefault="00CC4CF9" w:rsidP="003463F3">
      <w:pPr>
        <w:pStyle w:val="ConsPlusCell"/>
        <w:jc w:val="both"/>
      </w:pPr>
      <w:r w:rsidRPr="00061AB7">
        <w:t>96 9321     4     Мебель складная металлическая (кроме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металлических кроватей)</w:t>
      </w:r>
    </w:p>
    <w:p w:rsidR="00CC4CF9" w:rsidRPr="00061AB7" w:rsidRDefault="00CC4CF9" w:rsidP="003463F3">
      <w:pPr>
        <w:pStyle w:val="ConsPlusCell"/>
        <w:jc w:val="both"/>
      </w:pPr>
      <w:r w:rsidRPr="00061AB7">
        <w:t>96 9322     5     Комплекты складной мебели</w:t>
      </w:r>
    </w:p>
    <w:p w:rsidR="00CC4CF9" w:rsidRPr="00061AB7" w:rsidRDefault="00CC4CF9" w:rsidP="003463F3">
      <w:pPr>
        <w:pStyle w:val="ConsPlusCell"/>
        <w:jc w:val="both"/>
      </w:pPr>
      <w:r w:rsidRPr="00061AB7">
        <w:t>96 9323     0     Санки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9324     6     Манежи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9325     1     Гаражи</w:t>
      </w:r>
    </w:p>
    <w:p w:rsidR="00CC4CF9" w:rsidRPr="00061AB7" w:rsidRDefault="00CC4CF9" w:rsidP="003463F3">
      <w:pPr>
        <w:pStyle w:val="ConsPlusCell"/>
        <w:jc w:val="both"/>
      </w:pPr>
      <w:r w:rsidRPr="00061AB7">
        <w:t>96 9326     7     Ворота, заборы и ограды</w:t>
      </w:r>
    </w:p>
    <w:p w:rsidR="00CC4CF9" w:rsidRPr="00061AB7" w:rsidRDefault="00CC4CF9" w:rsidP="003463F3">
      <w:pPr>
        <w:pStyle w:val="ConsPlusCell"/>
        <w:jc w:val="both"/>
      </w:pPr>
      <w:r w:rsidRPr="00061AB7">
        <w:t>96 9328     8     Мебель складная металлическая детская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   Изменением   N  95/2014  ОКП,  утв.  Приказом Росстандарта</w:t>
      </w:r>
    </w:p>
    <w:p w:rsidR="00CC4CF9" w:rsidRPr="00061AB7" w:rsidRDefault="00CC4CF9" w:rsidP="003463F3">
      <w:pPr>
        <w:pStyle w:val="ConsPlusCell"/>
        <w:jc w:val="both"/>
      </w:pPr>
      <w:r w:rsidRPr="00061AB7">
        <w:t>от 09.07.2014 N 762-ст)</w:t>
      </w:r>
    </w:p>
    <w:p w:rsidR="00CC4CF9" w:rsidRPr="00061AB7" w:rsidRDefault="00CC4CF9" w:rsidP="003463F3">
      <w:pPr>
        <w:pStyle w:val="ConsPlusCell"/>
        <w:jc w:val="both"/>
      </w:pPr>
      <w:r w:rsidRPr="00061AB7">
        <w:t>96 9329     3     Изделия хозяйственные для дач и туристов</w:t>
      </w:r>
    </w:p>
    <w:p w:rsidR="00CC4CF9" w:rsidRPr="00061AB7" w:rsidRDefault="00CC4CF9" w:rsidP="003463F3">
      <w:pPr>
        <w:pStyle w:val="ConsPlusCell"/>
        <w:jc w:val="both"/>
      </w:pPr>
      <w:r w:rsidRPr="00061AB7">
        <w:t>96 9330     9     Изделия хозяйственного назначения деревянные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9331     4     Ящики посылочные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9333     5     Вешалки настенные и вешалки для одежды</w:t>
      </w:r>
    </w:p>
    <w:p w:rsidR="00CC4CF9" w:rsidRPr="00061AB7" w:rsidRDefault="00CC4CF9" w:rsidP="003463F3">
      <w:pPr>
        <w:pStyle w:val="ConsPlusCell"/>
        <w:jc w:val="both"/>
      </w:pPr>
      <w:r w:rsidRPr="00061AB7">
        <w:t>96 9335     6     Карнизы, жалюзи</w:t>
      </w:r>
    </w:p>
    <w:p w:rsidR="00CC4CF9" w:rsidRPr="00061AB7" w:rsidRDefault="00CC4CF9" w:rsidP="003463F3">
      <w:pPr>
        <w:pStyle w:val="ConsPlusCell"/>
        <w:jc w:val="both"/>
      </w:pPr>
      <w:r w:rsidRPr="00061AB7">
        <w:t>96 9337     7     Полки и полочки хозяйственные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9338     2     Подставки и подвески разные (кроме подставок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 горячее)</w:t>
      </w:r>
    </w:p>
    <w:p w:rsidR="00CC4CF9" w:rsidRPr="00061AB7" w:rsidRDefault="00CC4CF9" w:rsidP="003463F3">
      <w:pPr>
        <w:pStyle w:val="ConsPlusCell"/>
        <w:jc w:val="both"/>
      </w:pPr>
      <w:r w:rsidRPr="00061AB7">
        <w:t>96 9339     8     Изделия хозяйственного назначения деревянные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9340     3     Принадлежности для стирки, глажения и мытья</w:t>
      </w:r>
    </w:p>
    <w:p w:rsidR="00CC4CF9" w:rsidRPr="00061AB7" w:rsidRDefault="00CC4CF9" w:rsidP="003463F3">
      <w:pPr>
        <w:pStyle w:val="ConsPlusCell"/>
        <w:jc w:val="both"/>
      </w:pPr>
      <w:r w:rsidRPr="00061AB7">
        <w:t>96 9341     9     Доски стиральные, щипцы для выемки белья</w:t>
      </w:r>
    </w:p>
    <w:p w:rsidR="00CC4CF9" w:rsidRPr="00061AB7" w:rsidRDefault="00CC4CF9" w:rsidP="003463F3">
      <w:pPr>
        <w:pStyle w:val="ConsPlusCell"/>
        <w:jc w:val="both"/>
      </w:pPr>
      <w:r w:rsidRPr="00061AB7">
        <w:t>96 9342     4     Доски и столы гладильные, подставки, подвески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под утюг</w:t>
      </w:r>
    </w:p>
    <w:p w:rsidR="00CC4CF9" w:rsidRPr="00061AB7" w:rsidRDefault="00CC4CF9" w:rsidP="003463F3">
      <w:pPr>
        <w:pStyle w:val="ConsPlusCell"/>
        <w:jc w:val="both"/>
      </w:pPr>
      <w:r w:rsidRPr="00061AB7">
        <w:t>96 9343     1     Прищепки бельевые (кроме пластмассовых)</w:t>
      </w:r>
    </w:p>
    <w:p w:rsidR="00CC4CF9" w:rsidRPr="00061AB7" w:rsidRDefault="00CC4CF9" w:rsidP="003463F3">
      <w:pPr>
        <w:pStyle w:val="ConsPlusCell"/>
        <w:jc w:val="both"/>
      </w:pPr>
      <w:r w:rsidRPr="00061AB7">
        <w:t>96 9344     5     Решетки для ванн и раковин</w:t>
      </w:r>
    </w:p>
    <w:p w:rsidR="00CC4CF9" w:rsidRPr="00061AB7" w:rsidRDefault="00CC4CF9" w:rsidP="003463F3">
      <w:pPr>
        <w:pStyle w:val="ConsPlusCell"/>
        <w:jc w:val="both"/>
      </w:pPr>
      <w:r w:rsidRPr="00061AB7">
        <w:t>96 9345     0     Приспособления для сушки белья (кроме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электрических)</w:t>
      </w:r>
    </w:p>
    <w:p w:rsidR="00CC4CF9" w:rsidRPr="00061AB7" w:rsidRDefault="00CC4CF9" w:rsidP="003463F3">
      <w:pPr>
        <w:pStyle w:val="ConsPlusCell"/>
        <w:jc w:val="both"/>
      </w:pPr>
      <w:r w:rsidRPr="00061AB7">
        <w:t>96 9346     6     Мочалки, пояса и веники банные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9349     2     Принадлежности для стирки, глажения и мытья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9350     8     Принадлежности для уборки и утепления квартир,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помещений</w:t>
      </w:r>
    </w:p>
    <w:p w:rsidR="00CC4CF9" w:rsidRPr="00061AB7" w:rsidRDefault="00CC4CF9" w:rsidP="003463F3">
      <w:pPr>
        <w:pStyle w:val="ConsPlusCell"/>
        <w:jc w:val="both"/>
      </w:pPr>
      <w:r w:rsidRPr="00061AB7">
        <w:t>96 9351     3     Тряпкодержатели, держатели губок,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бумагодержатели</w:t>
      </w:r>
    </w:p>
    <w:p w:rsidR="00CC4CF9" w:rsidRPr="00061AB7" w:rsidRDefault="00CC4CF9" w:rsidP="003463F3">
      <w:pPr>
        <w:pStyle w:val="ConsPlusCell"/>
        <w:jc w:val="both"/>
      </w:pPr>
      <w:r w:rsidRPr="00061AB7">
        <w:t>96 9352     9     Веники и метлы</w:t>
      </w:r>
    </w:p>
    <w:p w:rsidR="00CC4CF9" w:rsidRPr="00061AB7" w:rsidRDefault="00CC4CF9" w:rsidP="003463F3">
      <w:pPr>
        <w:pStyle w:val="ConsPlusCell"/>
        <w:jc w:val="both"/>
      </w:pPr>
      <w:r w:rsidRPr="00061AB7">
        <w:t>96 9353     4     Уплотнители для окон и дверей</w:t>
      </w:r>
    </w:p>
    <w:p w:rsidR="00CC4CF9" w:rsidRPr="00061AB7" w:rsidRDefault="00CC4CF9" w:rsidP="003463F3">
      <w:pPr>
        <w:pStyle w:val="ConsPlusCell"/>
        <w:jc w:val="both"/>
      </w:pPr>
      <w:r w:rsidRPr="00061AB7">
        <w:t>96 9354     5     Ведра для мусора разные (кроме пластмассовых)</w:t>
      </w:r>
    </w:p>
    <w:p w:rsidR="00CC4CF9" w:rsidRPr="00061AB7" w:rsidRDefault="00CC4CF9" w:rsidP="003463F3">
      <w:pPr>
        <w:pStyle w:val="ConsPlusCell"/>
        <w:jc w:val="both"/>
      </w:pPr>
      <w:r w:rsidRPr="00061AB7">
        <w:t>96 9356     0     Крысоловки, мышеловки</w:t>
      </w:r>
    </w:p>
    <w:p w:rsidR="00CC4CF9" w:rsidRPr="00061AB7" w:rsidRDefault="00CC4CF9" w:rsidP="003463F3">
      <w:pPr>
        <w:pStyle w:val="ConsPlusCell"/>
        <w:jc w:val="both"/>
      </w:pPr>
      <w:r w:rsidRPr="00061AB7">
        <w:t>96 9359     7     Принадлежности для уборки квартир и помещений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прочие (пылевыбивалки, стекломойки и др.)</w:t>
      </w:r>
    </w:p>
    <w:p w:rsidR="00CC4CF9" w:rsidRPr="00061AB7" w:rsidRDefault="00CC4CF9" w:rsidP="003463F3">
      <w:pPr>
        <w:pStyle w:val="ConsPlusCell"/>
        <w:jc w:val="both"/>
      </w:pPr>
      <w:r w:rsidRPr="00061AB7">
        <w:t>96 9390     6     Приборы нагревательные и осветительные бытовые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(кроме электрических, газовых) и запасные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части к ним</w:t>
      </w:r>
    </w:p>
    <w:p w:rsidR="00CC4CF9" w:rsidRPr="00061AB7" w:rsidRDefault="00CC4CF9" w:rsidP="003463F3">
      <w:pPr>
        <w:pStyle w:val="ConsPlusCell"/>
        <w:jc w:val="both"/>
      </w:pPr>
      <w:r w:rsidRPr="00061AB7">
        <w:t>96 9391     1     Примусы и горелки к ним</w:t>
      </w:r>
    </w:p>
    <w:p w:rsidR="00CC4CF9" w:rsidRPr="00061AB7" w:rsidRDefault="00CC4CF9" w:rsidP="003463F3">
      <w:pPr>
        <w:pStyle w:val="ConsPlusCell"/>
        <w:jc w:val="both"/>
      </w:pPr>
      <w:r w:rsidRPr="00061AB7">
        <w:t>96 9392     7     Керосинки</w:t>
      </w:r>
    </w:p>
    <w:p w:rsidR="00CC4CF9" w:rsidRPr="00061AB7" w:rsidRDefault="00CC4CF9" w:rsidP="003463F3">
      <w:pPr>
        <w:pStyle w:val="ConsPlusCell"/>
        <w:jc w:val="both"/>
      </w:pPr>
      <w:r w:rsidRPr="00061AB7">
        <w:t>96 9393     2     Керогазы</w:t>
      </w:r>
    </w:p>
    <w:p w:rsidR="00CC4CF9" w:rsidRPr="00061AB7" w:rsidRDefault="00CC4CF9" w:rsidP="003463F3">
      <w:pPr>
        <w:pStyle w:val="ConsPlusCell"/>
        <w:jc w:val="both"/>
      </w:pPr>
      <w:r w:rsidRPr="00061AB7">
        <w:t>96 9394     8     Лампы керосиновые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9395     3     Самовары жаровые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9396     9     Утюги духовые и наплитные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9397     4     Шашлычницы</w:t>
      </w:r>
    </w:p>
    <w:p w:rsidR="00CC4CF9" w:rsidRPr="00061AB7" w:rsidRDefault="00CC4CF9" w:rsidP="003463F3">
      <w:pPr>
        <w:pStyle w:val="ConsPlusCell"/>
        <w:jc w:val="both"/>
      </w:pPr>
      <w:r w:rsidRPr="00061AB7">
        <w:t>96 9398     0     Мангалы и грили</w:t>
      </w:r>
    </w:p>
    <w:p w:rsidR="00CC4CF9" w:rsidRPr="00061AB7" w:rsidRDefault="00CC4CF9" w:rsidP="003463F3">
      <w:pPr>
        <w:pStyle w:val="ConsPlusCell"/>
        <w:jc w:val="both"/>
      </w:pPr>
      <w:r w:rsidRPr="00061AB7">
        <w:t>96 9399     5     Приборы нагревательные и осветительные бытовые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9500     2     Посуда и изделия хозяйственные металлические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литые, из жести и листовой стали</w:t>
      </w:r>
    </w:p>
    <w:p w:rsidR="00CC4CF9" w:rsidRPr="00061AB7" w:rsidRDefault="00CC4CF9" w:rsidP="003463F3">
      <w:pPr>
        <w:pStyle w:val="ConsPlusCell"/>
        <w:jc w:val="both"/>
      </w:pPr>
      <w:r w:rsidRPr="00061AB7">
        <w:t>96 9510     7     Посуда алюминиевая литая</w:t>
      </w:r>
    </w:p>
    <w:p w:rsidR="00CC4CF9" w:rsidRPr="00061AB7" w:rsidRDefault="00CC4CF9" w:rsidP="003463F3">
      <w:pPr>
        <w:pStyle w:val="ConsPlusCell"/>
        <w:jc w:val="both"/>
      </w:pPr>
      <w:r w:rsidRPr="00061AB7">
        <w:t>96 9511     2     Котлы (емкостью до 50 л)</w:t>
      </w:r>
    </w:p>
    <w:p w:rsidR="00CC4CF9" w:rsidRPr="00061AB7" w:rsidRDefault="00CC4CF9" w:rsidP="003463F3">
      <w:pPr>
        <w:pStyle w:val="ConsPlusCell"/>
        <w:jc w:val="both"/>
      </w:pPr>
      <w:r w:rsidRPr="00061AB7">
        <w:t>96 9512     8     Горшки (емкостью до 20 л)</w:t>
      </w:r>
    </w:p>
    <w:p w:rsidR="00CC4CF9" w:rsidRPr="00061AB7" w:rsidRDefault="00CC4CF9" w:rsidP="003463F3">
      <w:pPr>
        <w:pStyle w:val="ConsPlusCell"/>
        <w:jc w:val="both"/>
      </w:pPr>
      <w:r w:rsidRPr="00061AB7">
        <w:t>96 9513     3     Кастрюли</w:t>
      </w:r>
    </w:p>
    <w:p w:rsidR="00CC4CF9" w:rsidRPr="00061AB7" w:rsidRDefault="00CC4CF9" w:rsidP="003463F3">
      <w:pPr>
        <w:pStyle w:val="ConsPlusCell"/>
        <w:jc w:val="both"/>
      </w:pPr>
      <w:r w:rsidRPr="00061AB7">
        <w:t>96 9514     9     Сковороды</w:t>
      </w:r>
    </w:p>
    <w:p w:rsidR="00CC4CF9" w:rsidRPr="00061AB7" w:rsidRDefault="00CC4CF9" w:rsidP="003463F3">
      <w:pPr>
        <w:pStyle w:val="ConsPlusCell"/>
        <w:jc w:val="both"/>
      </w:pPr>
      <w:r w:rsidRPr="00061AB7">
        <w:t>96 9515     4     Жаровни, утятницы, гусятницы</w:t>
      </w:r>
    </w:p>
    <w:p w:rsidR="00CC4CF9" w:rsidRPr="00061AB7" w:rsidRDefault="00CC4CF9" w:rsidP="003463F3">
      <w:pPr>
        <w:pStyle w:val="ConsPlusCell"/>
        <w:jc w:val="both"/>
      </w:pPr>
      <w:r w:rsidRPr="00061AB7">
        <w:t>96 9516     5     Ковши и кувшины</w:t>
      </w:r>
    </w:p>
    <w:p w:rsidR="00CC4CF9" w:rsidRPr="00061AB7" w:rsidRDefault="00CC4CF9" w:rsidP="003463F3">
      <w:pPr>
        <w:pStyle w:val="ConsPlusCell"/>
        <w:jc w:val="both"/>
      </w:pPr>
      <w:r w:rsidRPr="00061AB7">
        <w:t>96 9517     5     Казаны и кумганы</w:t>
      </w:r>
    </w:p>
    <w:p w:rsidR="00CC4CF9" w:rsidRPr="00061AB7" w:rsidRDefault="00CC4CF9" w:rsidP="003463F3">
      <w:pPr>
        <w:pStyle w:val="ConsPlusCell"/>
        <w:jc w:val="both"/>
      </w:pPr>
      <w:r w:rsidRPr="00061AB7">
        <w:t>96 9518     0     Пельменницы, включая наборы</w:t>
      </w:r>
    </w:p>
    <w:p w:rsidR="00CC4CF9" w:rsidRPr="00061AB7" w:rsidRDefault="00CC4CF9" w:rsidP="003463F3">
      <w:pPr>
        <w:pStyle w:val="ConsPlusCell"/>
        <w:jc w:val="both"/>
      </w:pPr>
      <w:r w:rsidRPr="00061AB7">
        <w:t>96 9519     6     Посуда алюминиевая литая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96 9520     1     Посуда чугунная черная</w:t>
      </w:r>
    </w:p>
    <w:p w:rsidR="00CC4CF9" w:rsidRPr="00061AB7" w:rsidRDefault="00CC4CF9" w:rsidP="003463F3">
      <w:pPr>
        <w:pStyle w:val="ConsPlusCell"/>
        <w:jc w:val="both"/>
      </w:pPr>
      <w:r w:rsidRPr="00061AB7">
        <w:t>96 9521     7     Котлы (емк. до 500 л)</w:t>
      </w:r>
    </w:p>
    <w:p w:rsidR="00CC4CF9" w:rsidRPr="00061AB7" w:rsidRDefault="00CC4CF9" w:rsidP="003463F3">
      <w:pPr>
        <w:pStyle w:val="ConsPlusCell"/>
        <w:jc w:val="both"/>
      </w:pPr>
      <w:r w:rsidRPr="00061AB7">
        <w:t>96 9522     2     Горшки</w:t>
      </w:r>
    </w:p>
    <w:p w:rsidR="00CC4CF9" w:rsidRPr="00061AB7" w:rsidRDefault="00CC4CF9" w:rsidP="003463F3">
      <w:pPr>
        <w:pStyle w:val="ConsPlusCell"/>
        <w:jc w:val="both"/>
      </w:pPr>
      <w:r w:rsidRPr="00061AB7">
        <w:t>96 9523     8     Кастрюли</w:t>
      </w:r>
    </w:p>
    <w:p w:rsidR="00CC4CF9" w:rsidRPr="00061AB7" w:rsidRDefault="00CC4CF9" w:rsidP="003463F3">
      <w:pPr>
        <w:pStyle w:val="ConsPlusCell"/>
        <w:jc w:val="both"/>
      </w:pPr>
      <w:r w:rsidRPr="00061AB7">
        <w:t>96 9524     3     Сковороды</w:t>
      </w:r>
    </w:p>
    <w:p w:rsidR="00CC4CF9" w:rsidRPr="00061AB7" w:rsidRDefault="00CC4CF9" w:rsidP="003463F3">
      <w:pPr>
        <w:pStyle w:val="ConsPlusCell"/>
        <w:jc w:val="both"/>
      </w:pPr>
      <w:r w:rsidRPr="00061AB7">
        <w:t>96 9525     9     Жаровни, утятницы, гусятницы</w:t>
      </w:r>
    </w:p>
    <w:p w:rsidR="00CC4CF9" w:rsidRPr="00061AB7" w:rsidRDefault="00CC4CF9" w:rsidP="003463F3">
      <w:pPr>
        <w:pStyle w:val="ConsPlusCell"/>
        <w:jc w:val="both"/>
      </w:pPr>
      <w:r w:rsidRPr="00061AB7">
        <w:t>96 9526     4     Ковши, котелки</w:t>
      </w:r>
    </w:p>
    <w:p w:rsidR="00CC4CF9" w:rsidRPr="00061AB7" w:rsidRDefault="00CC4CF9" w:rsidP="003463F3">
      <w:pPr>
        <w:pStyle w:val="ConsPlusCell"/>
        <w:jc w:val="both"/>
      </w:pPr>
      <w:r w:rsidRPr="00061AB7">
        <w:t>96 9527     9     Казаны</w:t>
      </w:r>
    </w:p>
    <w:p w:rsidR="00CC4CF9" w:rsidRPr="00061AB7" w:rsidRDefault="00CC4CF9" w:rsidP="003463F3">
      <w:pPr>
        <w:pStyle w:val="ConsPlusCell"/>
        <w:jc w:val="both"/>
      </w:pPr>
      <w:r w:rsidRPr="00061AB7">
        <w:t>96 9529     0     Посуда чугунная черная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96 9530     6     Посуда чугунная эмалированная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96 9531     1     Котлы (емк. до 100 л)</w:t>
      </w:r>
    </w:p>
    <w:p w:rsidR="00CC4CF9" w:rsidRPr="00061AB7" w:rsidRDefault="00CC4CF9" w:rsidP="003463F3">
      <w:pPr>
        <w:pStyle w:val="ConsPlusCell"/>
        <w:jc w:val="both"/>
      </w:pPr>
      <w:r w:rsidRPr="00061AB7">
        <w:t>96 9532     7     Горшки</w:t>
      </w:r>
    </w:p>
    <w:p w:rsidR="00CC4CF9" w:rsidRPr="00061AB7" w:rsidRDefault="00CC4CF9" w:rsidP="003463F3">
      <w:pPr>
        <w:pStyle w:val="ConsPlusCell"/>
        <w:jc w:val="both"/>
      </w:pPr>
      <w:r w:rsidRPr="00061AB7">
        <w:t>96 9533     2     Кастрюли</w:t>
      </w:r>
    </w:p>
    <w:p w:rsidR="00CC4CF9" w:rsidRPr="00061AB7" w:rsidRDefault="00CC4CF9" w:rsidP="003463F3">
      <w:pPr>
        <w:pStyle w:val="ConsPlusCell"/>
        <w:jc w:val="both"/>
      </w:pPr>
      <w:r w:rsidRPr="00061AB7">
        <w:t>96 9534     8     Сковороды</w:t>
      </w:r>
    </w:p>
    <w:p w:rsidR="00CC4CF9" w:rsidRPr="00061AB7" w:rsidRDefault="00CC4CF9" w:rsidP="003463F3">
      <w:pPr>
        <w:pStyle w:val="ConsPlusCell"/>
        <w:jc w:val="both"/>
      </w:pPr>
      <w:r w:rsidRPr="00061AB7">
        <w:t>96 9535     3     Жаровни, утятницы, гусятницы</w:t>
      </w:r>
    </w:p>
    <w:p w:rsidR="00CC4CF9" w:rsidRPr="00061AB7" w:rsidRDefault="00CC4CF9" w:rsidP="003463F3">
      <w:pPr>
        <w:pStyle w:val="ConsPlusCell"/>
        <w:jc w:val="both"/>
      </w:pPr>
      <w:r w:rsidRPr="00061AB7">
        <w:t>96 9536     9     Ковши, котелки</w:t>
      </w:r>
    </w:p>
    <w:p w:rsidR="00CC4CF9" w:rsidRPr="00061AB7" w:rsidRDefault="00CC4CF9" w:rsidP="003463F3">
      <w:pPr>
        <w:pStyle w:val="ConsPlusCell"/>
        <w:jc w:val="both"/>
      </w:pPr>
      <w:r w:rsidRPr="00061AB7">
        <w:t>96 9537     4     Казаны</w:t>
      </w:r>
    </w:p>
    <w:p w:rsidR="00CC4CF9" w:rsidRPr="00061AB7" w:rsidRDefault="00CC4CF9" w:rsidP="003463F3">
      <w:pPr>
        <w:pStyle w:val="ConsPlusCell"/>
        <w:jc w:val="both"/>
      </w:pPr>
      <w:r w:rsidRPr="00061AB7">
        <w:t>96 9538     2     Рыбницы</w:t>
      </w:r>
    </w:p>
    <w:p w:rsidR="00CC4CF9" w:rsidRPr="00061AB7" w:rsidRDefault="00CC4CF9" w:rsidP="003463F3">
      <w:pPr>
        <w:pStyle w:val="ConsPlusCell"/>
        <w:jc w:val="both"/>
      </w:pPr>
      <w:r w:rsidRPr="00061AB7">
        <w:t>96 9539     5     Посуда чугунная эмалированная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96 9540     0     Литье печное и хозяйственное</w:t>
      </w:r>
    </w:p>
    <w:p w:rsidR="00CC4CF9" w:rsidRPr="00061AB7" w:rsidRDefault="00CC4CF9" w:rsidP="003463F3">
      <w:pPr>
        <w:pStyle w:val="ConsPlusCell"/>
        <w:jc w:val="both"/>
      </w:pPr>
      <w:r w:rsidRPr="00061AB7">
        <w:t>96 9541     6     Плиты для печей</w:t>
      </w:r>
    </w:p>
    <w:p w:rsidR="00CC4CF9" w:rsidRPr="00061AB7" w:rsidRDefault="00CC4CF9" w:rsidP="003463F3">
      <w:pPr>
        <w:pStyle w:val="ConsPlusCell"/>
        <w:jc w:val="both"/>
      </w:pPr>
      <w:r w:rsidRPr="00061AB7">
        <w:t>96 9542     1     Конфорки</w:t>
      </w:r>
    </w:p>
    <w:p w:rsidR="00CC4CF9" w:rsidRPr="00061AB7" w:rsidRDefault="00CC4CF9" w:rsidP="003463F3">
      <w:pPr>
        <w:pStyle w:val="ConsPlusCell"/>
        <w:jc w:val="both"/>
      </w:pPr>
      <w:r w:rsidRPr="00061AB7">
        <w:t>96 9543     7     Колосники, решетки колосниковые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9544     2     Задвижки, заслонки, вьюшки</w:t>
      </w:r>
    </w:p>
    <w:p w:rsidR="00CC4CF9" w:rsidRPr="00061AB7" w:rsidRDefault="00CC4CF9" w:rsidP="003463F3">
      <w:pPr>
        <w:pStyle w:val="ConsPlusCell"/>
        <w:jc w:val="both"/>
      </w:pPr>
      <w:r w:rsidRPr="00061AB7">
        <w:t>96 9545     8     Дверки, полудверки</w:t>
      </w:r>
    </w:p>
    <w:p w:rsidR="00CC4CF9" w:rsidRPr="00061AB7" w:rsidRDefault="00CC4CF9" w:rsidP="003463F3">
      <w:pPr>
        <w:pStyle w:val="ConsPlusCell"/>
        <w:jc w:val="both"/>
      </w:pPr>
      <w:r w:rsidRPr="00061AB7">
        <w:t>96 9549     6     Литье печное и хозяйственное прочее</w:t>
      </w:r>
    </w:p>
    <w:p w:rsidR="00CC4CF9" w:rsidRPr="00061AB7" w:rsidRDefault="00CC4CF9" w:rsidP="003463F3">
      <w:pPr>
        <w:pStyle w:val="ConsPlusCell"/>
        <w:jc w:val="both"/>
      </w:pPr>
      <w:r w:rsidRPr="00061AB7">
        <w:t>96 9550     5     Изделия печные из листовой стали</w:t>
      </w:r>
    </w:p>
    <w:p w:rsidR="00CC4CF9" w:rsidRPr="00061AB7" w:rsidRDefault="00CC4CF9" w:rsidP="003463F3">
      <w:pPr>
        <w:pStyle w:val="ConsPlusCell"/>
        <w:jc w:val="both"/>
      </w:pPr>
      <w:r w:rsidRPr="00061AB7">
        <w:t>96 9551     0     Короба, духовки печные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9552     6     Трубы</w:t>
      </w:r>
    </w:p>
    <w:p w:rsidR="00CC4CF9" w:rsidRPr="00061AB7" w:rsidRDefault="00CC4CF9" w:rsidP="003463F3">
      <w:pPr>
        <w:pStyle w:val="ConsPlusCell"/>
        <w:jc w:val="both"/>
      </w:pPr>
      <w:r w:rsidRPr="00061AB7">
        <w:t>96 9553     1     Задвижки, заслонки</w:t>
      </w:r>
    </w:p>
    <w:p w:rsidR="00CC4CF9" w:rsidRPr="00061AB7" w:rsidRDefault="00CC4CF9" w:rsidP="003463F3">
      <w:pPr>
        <w:pStyle w:val="ConsPlusCell"/>
        <w:jc w:val="both"/>
      </w:pPr>
      <w:r w:rsidRPr="00061AB7">
        <w:t>96 9554     7     Дверки и полудверки</w:t>
      </w:r>
    </w:p>
    <w:p w:rsidR="00CC4CF9" w:rsidRPr="00061AB7" w:rsidRDefault="00CC4CF9" w:rsidP="003463F3">
      <w:pPr>
        <w:pStyle w:val="ConsPlusCell"/>
        <w:jc w:val="both"/>
      </w:pPr>
      <w:r w:rsidRPr="00061AB7">
        <w:t>96 9555     2     Листы подтопочные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9556     8     Совки и щипцы печные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9559     4     Изделия печные из листовой стали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9560     3     Посуда и изделия хозяйственные из белой жести</w:t>
      </w:r>
    </w:p>
    <w:p w:rsidR="00CC4CF9" w:rsidRPr="00061AB7" w:rsidRDefault="00CC4CF9" w:rsidP="003463F3">
      <w:pPr>
        <w:pStyle w:val="ConsPlusCell"/>
        <w:jc w:val="both"/>
      </w:pPr>
      <w:r w:rsidRPr="00061AB7">
        <w:t>96 9561     5     Баки и бачки</w:t>
      </w:r>
    </w:p>
    <w:p w:rsidR="00CC4CF9" w:rsidRPr="00061AB7" w:rsidRDefault="00CC4CF9" w:rsidP="003463F3">
      <w:pPr>
        <w:pStyle w:val="ConsPlusCell"/>
        <w:jc w:val="both"/>
      </w:pPr>
      <w:r w:rsidRPr="00061AB7">
        <w:t>96 9562     0     Ведра</w:t>
      </w:r>
    </w:p>
    <w:p w:rsidR="00CC4CF9" w:rsidRPr="00061AB7" w:rsidRDefault="00CC4CF9" w:rsidP="003463F3">
      <w:pPr>
        <w:pStyle w:val="ConsPlusCell"/>
        <w:jc w:val="both"/>
      </w:pPr>
      <w:r w:rsidRPr="00061AB7">
        <w:t>96 9563     6     Тазы</w:t>
      </w:r>
    </w:p>
    <w:p w:rsidR="00CC4CF9" w:rsidRPr="00061AB7" w:rsidRDefault="00CC4CF9" w:rsidP="003463F3">
      <w:pPr>
        <w:pStyle w:val="ConsPlusCell"/>
        <w:jc w:val="both"/>
      </w:pPr>
      <w:r w:rsidRPr="00061AB7">
        <w:t>96 9565     7     Банки и коробки</w:t>
      </w:r>
    </w:p>
    <w:p w:rsidR="00CC4CF9" w:rsidRPr="00061AB7" w:rsidRDefault="00CC4CF9" w:rsidP="003463F3">
      <w:pPr>
        <w:pStyle w:val="ConsPlusCell"/>
        <w:jc w:val="both"/>
      </w:pPr>
      <w:r w:rsidRPr="00061AB7">
        <w:t>96 9566     2     Корыта и ванны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9567     8     Терки</w:t>
      </w:r>
    </w:p>
    <w:p w:rsidR="00CC4CF9" w:rsidRPr="00061AB7" w:rsidRDefault="00CC4CF9" w:rsidP="003463F3">
      <w:pPr>
        <w:pStyle w:val="ConsPlusCell"/>
        <w:jc w:val="both"/>
      </w:pPr>
      <w:r w:rsidRPr="00061AB7">
        <w:t>96 9568     3     Формы для выемки теста бытовые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9569     9     Посуда и изделия хозяйственные из белой жести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прочие (цилиндры жестяные и др.)</w:t>
      </w:r>
    </w:p>
    <w:p w:rsidR="00CC4CF9" w:rsidRPr="00061AB7" w:rsidRDefault="00CC4CF9" w:rsidP="003463F3">
      <w:pPr>
        <w:pStyle w:val="ConsPlusCell"/>
        <w:jc w:val="both"/>
      </w:pPr>
      <w:r w:rsidRPr="00061AB7">
        <w:t>96 9570     4     Посуда и изделия хозяйственные из черной жести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листовой стали (в т.ч. крашеные)</w:t>
      </w:r>
    </w:p>
    <w:p w:rsidR="00CC4CF9" w:rsidRPr="00061AB7" w:rsidRDefault="00CC4CF9" w:rsidP="003463F3">
      <w:pPr>
        <w:pStyle w:val="ConsPlusCell"/>
        <w:jc w:val="both"/>
      </w:pPr>
      <w:r w:rsidRPr="00061AB7">
        <w:t>96 9571     7     Баки и бачки</w:t>
      </w:r>
    </w:p>
    <w:p w:rsidR="00CC4CF9" w:rsidRPr="00061AB7" w:rsidRDefault="00CC4CF9" w:rsidP="003463F3">
      <w:pPr>
        <w:pStyle w:val="ConsPlusCell"/>
        <w:jc w:val="both"/>
      </w:pPr>
      <w:r w:rsidRPr="00061AB7">
        <w:t>96 9572     5     Ведра, лейки</w:t>
      </w:r>
    </w:p>
    <w:p w:rsidR="00CC4CF9" w:rsidRPr="00061AB7" w:rsidRDefault="00CC4CF9" w:rsidP="003463F3">
      <w:pPr>
        <w:pStyle w:val="ConsPlusCell"/>
        <w:jc w:val="both"/>
      </w:pPr>
      <w:r w:rsidRPr="00061AB7">
        <w:t>96 9574     6     Желоба, воронки и трубы водосточные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9575     1     Рукомойники, умывальники</w:t>
      </w:r>
    </w:p>
    <w:p w:rsidR="00CC4CF9" w:rsidRPr="00061AB7" w:rsidRDefault="00CC4CF9" w:rsidP="003463F3">
      <w:pPr>
        <w:pStyle w:val="ConsPlusCell"/>
        <w:jc w:val="both"/>
      </w:pPr>
      <w:r w:rsidRPr="00061AB7">
        <w:t>96 9576     7     Сковороды и противни</w:t>
      </w:r>
    </w:p>
    <w:p w:rsidR="00CC4CF9" w:rsidRPr="00061AB7" w:rsidRDefault="00CC4CF9" w:rsidP="003463F3">
      <w:pPr>
        <w:pStyle w:val="ConsPlusCell"/>
        <w:jc w:val="both"/>
      </w:pPr>
      <w:r w:rsidRPr="00061AB7">
        <w:t>96 9577     2     Ящики почтовые квартирные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9579     3     Изделия хозяйственные из черной жести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листовой стали (в т.ч. крашеные)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9580     9     Посуда из меди и латуни без покрытия</w:t>
      </w:r>
    </w:p>
    <w:p w:rsidR="00CC4CF9" w:rsidRPr="00061AB7" w:rsidRDefault="00CC4CF9" w:rsidP="003463F3">
      <w:pPr>
        <w:pStyle w:val="ConsPlusCell"/>
        <w:jc w:val="both"/>
      </w:pPr>
      <w:r w:rsidRPr="00061AB7">
        <w:t>96 9581     4     Посуда из меди без покрытия</w:t>
      </w:r>
    </w:p>
    <w:p w:rsidR="00CC4CF9" w:rsidRPr="00061AB7" w:rsidRDefault="00CC4CF9" w:rsidP="003463F3">
      <w:pPr>
        <w:pStyle w:val="ConsPlusCell"/>
        <w:jc w:val="both"/>
      </w:pPr>
      <w:r w:rsidRPr="00061AB7">
        <w:t>96 9582     0     Посуда из латуни без покрытия</w:t>
      </w:r>
    </w:p>
    <w:p w:rsidR="00CC4CF9" w:rsidRPr="00061AB7" w:rsidRDefault="00CC4CF9" w:rsidP="003463F3">
      <w:pPr>
        <w:pStyle w:val="ConsPlusCell"/>
        <w:jc w:val="both"/>
      </w:pPr>
      <w:r w:rsidRPr="00061AB7">
        <w:t>96 9700     6     Приспособления для домашней обработки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продуктов. Принадлежности столовые и кухонные.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Изделия гончарные, щепные, бондарные, плетеные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др.</w:t>
      </w:r>
    </w:p>
    <w:p w:rsidR="00CC4CF9" w:rsidRPr="00061AB7" w:rsidRDefault="00CC4CF9" w:rsidP="003463F3">
      <w:pPr>
        <w:pStyle w:val="ConsPlusCell"/>
        <w:jc w:val="both"/>
      </w:pPr>
      <w:r w:rsidRPr="00061AB7">
        <w:t>96 9710     4     Приспособления для домашнего консервирования,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разделки и обработки продуктов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96 9711     0     Машинки закаточные для домашнего консервирования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9712     5     Крышки для домашнего консервирования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9713     0     Прессы, соковыжималки и другие приспособления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получения соков</w:t>
      </w:r>
    </w:p>
    <w:p w:rsidR="00CC4CF9" w:rsidRPr="00061AB7" w:rsidRDefault="00CC4CF9" w:rsidP="003463F3">
      <w:pPr>
        <w:pStyle w:val="ConsPlusCell"/>
        <w:jc w:val="both"/>
      </w:pPr>
      <w:r w:rsidRPr="00061AB7">
        <w:t>96 9714     6     Приспособления для установки, подъема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открывания банок</w:t>
      </w:r>
    </w:p>
    <w:p w:rsidR="00CC4CF9" w:rsidRPr="00061AB7" w:rsidRDefault="00CC4CF9" w:rsidP="003463F3">
      <w:pPr>
        <w:pStyle w:val="ConsPlusCell"/>
        <w:jc w:val="both"/>
      </w:pPr>
      <w:r w:rsidRPr="00061AB7">
        <w:t>96 9715     1     Резки и чистки ручные кухонные (овощечистки,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овощерезки и др.)</w:t>
      </w:r>
    </w:p>
    <w:p w:rsidR="00CC4CF9" w:rsidRPr="00061AB7" w:rsidRDefault="00CC4CF9" w:rsidP="003463F3">
      <w:pPr>
        <w:pStyle w:val="ConsPlusCell"/>
        <w:jc w:val="both"/>
      </w:pPr>
      <w:r w:rsidRPr="00061AB7">
        <w:t>96 9716     7     Секачи, сечки, топорики кухонные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9717     2     Молотки и валики для отбивки мяса</w:t>
      </w:r>
    </w:p>
    <w:p w:rsidR="00CC4CF9" w:rsidRPr="00061AB7" w:rsidRDefault="00CC4CF9" w:rsidP="003463F3">
      <w:pPr>
        <w:pStyle w:val="ConsPlusCell"/>
        <w:jc w:val="both"/>
      </w:pPr>
      <w:r w:rsidRPr="00061AB7">
        <w:t>96 9718     8     Наборы приспособлений для домашнего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консервирования, разделки и обработки продуктов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96 9719     3     Приспособления для домашнего консервирования,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разделки и обработки продуктов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9720     9     Изделия ножевые (кроме ножей охотничьих)</w:t>
      </w:r>
    </w:p>
    <w:p w:rsidR="00CC4CF9" w:rsidRPr="00061AB7" w:rsidRDefault="00CC4CF9" w:rsidP="003463F3">
      <w:pPr>
        <w:pStyle w:val="ConsPlusCell"/>
        <w:jc w:val="both"/>
      </w:pPr>
      <w:r w:rsidRPr="00061AB7">
        <w:t>96 9721     4     Ножи гастрономические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9722     3     Ножи хозяйственные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9723     5     Ножи складные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9728     2     Наборы кухонных ножей</w:t>
      </w:r>
    </w:p>
    <w:p w:rsidR="00CC4CF9" w:rsidRPr="00061AB7" w:rsidRDefault="00CC4CF9" w:rsidP="003463F3">
      <w:pPr>
        <w:pStyle w:val="ConsPlusCell"/>
        <w:jc w:val="both"/>
      </w:pPr>
      <w:r w:rsidRPr="00061AB7">
        <w:t>96 9729     8     Изделия ножевые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9730     3     Кухонные принадлежности из дерева (кроме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изделий художественных промыслов)</w:t>
      </w:r>
    </w:p>
    <w:p w:rsidR="00CC4CF9" w:rsidRPr="00061AB7" w:rsidRDefault="00CC4CF9" w:rsidP="003463F3">
      <w:pPr>
        <w:pStyle w:val="ConsPlusCell"/>
        <w:jc w:val="both"/>
      </w:pPr>
      <w:r w:rsidRPr="00061AB7">
        <w:t>96 9731     9     Доски разделочные, включая наборы</w:t>
      </w:r>
    </w:p>
    <w:p w:rsidR="00CC4CF9" w:rsidRPr="00061AB7" w:rsidRDefault="00CC4CF9" w:rsidP="003463F3">
      <w:pPr>
        <w:pStyle w:val="ConsPlusCell"/>
        <w:jc w:val="both"/>
      </w:pPr>
      <w:r w:rsidRPr="00061AB7">
        <w:t>96 9732     4     Толкушки, картофелемялки</w:t>
      </w:r>
    </w:p>
    <w:p w:rsidR="00CC4CF9" w:rsidRPr="00061AB7" w:rsidRDefault="00CC4CF9" w:rsidP="003463F3">
      <w:pPr>
        <w:pStyle w:val="ConsPlusCell"/>
        <w:jc w:val="both"/>
      </w:pPr>
      <w:r w:rsidRPr="00061AB7">
        <w:t>96 9733     7     Скалки, каталки для теста</w:t>
      </w:r>
    </w:p>
    <w:p w:rsidR="00CC4CF9" w:rsidRPr="00061AB7" w:rsidRDefault="00CC4CF9" w:rsidP="003463F3">
      <w:pPr>
        <w:pStyle w:val="ConsPlusCell"/>
        <w:jc w:val="both"/>
      </w:pPr>
      <w:r w:rsidRPr="00061AB7">
        <w:t>96 9734     5     Ложки деревянные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9738     7     Наборы кухонных принадлежностей из дерева</w:t>
      </w:r>
    </w:p>
    <w:p w:rsidR="00CC4CF9" w:rsidRPr="00061AB7" w:rsidRDefault="00CC4CF9" w:rsidP="003463F3">
      <w:pPr>
        <w:pStyle w:val="ConsPlusCell"/>
        <w:jc w:val="both"/>
      </w:pPr>
      <w:r w:rsidRPr="00061AB7">
        <w:t>96 9739     2     Кухонные принадлежности из дерева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9740     8     Принадлежности буфетные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9741     3     Штопоры, консервооткрыватели, открывалки разные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9742     9     Шприцы кондитерские, шампуры, вертела</w:t>
      </w:r>
    </w:p>
    <w:p w:rsidR="00CC4CF9" w:rsidRPr="00061AB7" w:rsidRDefault="00CC4CF9" w:rsidP="003463F3">
      <w:pPr>
        <w:pStyle w:val="ConsPlusCell"/>
        <w:jc w:val="both"/>
      </w:pPr>
      <w:r w:rsidRPr="00061AB7">
        <w:t>96 9743     4     Щипцы для колки орехов, щипцы для сахара,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щипцы и захваты кухонные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9744     0     Сбивалки, мешалки</w:t>
      </w:r>
    </w:p>
    <w:p w:rsidR="00CC4CF9" w:rsidRPr="00061AB7" w:rsidRDefault="00CC4CF9" w:rsidP="003463F3">
      <w:pPr>
        <w:pStyle w:val="ConsPlusCell"/>
        <w:jc w:val="both"/>
      </w:pPr>
      <w:r w:rsidRPr="00061AB7">
        <w:t>96 9745     5     Решетки-пароварки, сторож для молока</w:t>
      </w:r>
    </w:p>
    <w:p w:rsidR="00CC4CF9" w:rsidRPr="00061AB7" w:rsidRDefault="00CC4CF9" w:rsidP="003463F3">
      <w:pPr>
        <w:pStyle w:val="ConsPlusCell"/>
        <w:jc w:val="both"/>
      </w:pPr>
      <w:r w:rsidRPr="00061AB7">
        <w:t>96 9746     0     Дуршлаги, сита, ситечки разные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9749     7     Принадлежности буфетные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9750     2     Приборы столовые, посуда и приспособления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кухонные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9751     8     Ложки и вилки алюминиевые</w:t>
      </w:r>
    </w:p>
    <w:p w:rsidR="00CC4CF9" w:rsidRPr="00061AB7" w:rsidRDefault="00CC4CF9" w:rsidP="003463F3">
      <w:pPr>
        <w:pStyle w:val="ConsPlusCell"/>
        <w:jc w:val="both"/>
      </w:pPr>
      <w:r w:rsidRPr="00061AB7">
        <w:t>96 9752     3     Ножи и вилки из углеродистой стали</w:t>
      </w:r>
    </w:p>
    <w:p w:rsidR="00CC4CF9" w:rsidRPr="00061AB7" w:rsidRDefault="00CC4CF9" w:rsidP="003463F3">
      <w:pPr>
        <w:pStyle w:val="ConsPlusCell"/>
        <w:jc w:val="both"/>
      </w:pPr>
      <w:r w:rsidRPr="00061AB7">
        <w:t>96 9753     9     Сифоны автоматические и баллончики к ним</w:t>
      </w:r>
    </w:p>
    <w:p w:rsidR="00CC4CF9" w:rsidRPr="00061AB7" w:rsidRDefault="00CC4CF9" w:rsidP="003463F3">
      <w:pPr>
        <w:pStyle w:val="ConsPlusCell"/>
        <w:jc w:val="both"/>
      </w:pPr>
      <w:r w:rsidRPr="00061AB7">
        <w:t>96 9754     4     Контейнеры и ящики для хранения хлеба</w:t>
      </w:r>
    </w:p>
    <w:p w:rsidR="00CC4CF9" w:rsidRPr="00061AB7" w:rsidRDefault="00CC4CF9" w:rsidP="003463F3">
      <w:pPr>
        <w:pStyle w:val="ConsPlusCell"/>
        <w:jc w:val="both"/>
      </w:pPr>
      <w:r w:rsidRPr="00061AB7">
        <w:t>96 9755     4     Банки для сыпучих продуктов</w:t>
      </w:r>
    </w:p>
    <w:p w:rsidR="00CC4CF9" w:rsidRPr="00061AB7" w:rsidRDefault="00CC4CF9" w:rsidP="003463F3">
      <w:pPr>
        <w:pStyle w:val="ConsPlusCell"/>
        <w:jc w:val="both"/>
      </w:pPr>
      <w:r w:rsidRPr="00061AB7">
        <w:t>96 9756     5     Сушилки для посуды, крышкодержатели</w:t>
      </w:r>
    </w:p>
    <w:p w:rsidR="00CC4CF9" w:rsidRPr="00061AB7" w:rsidRDefault="00CC4CF9" w:rsidP="003463F3">
      <w:pPr>
        <w:pStyle w:val="ConsPlusCell"/>
        <w:jc w:val="both"/>
      </w:pPr>
      <w:r w:rsidRPr="00061AB7">
        <w:t>96 9757     0     Подставки под горячие предметы, подносы</w:t>
      </w:r>
    </w:p>
    <w:p w:rsidR="00CC4CF9" w:rsidRPr="00061AB7" w:rsidRDefault="00CC4CF9" w:rsidP="003463F3">
      <w:pPr>
        <w:pStyle w:val="ConsPlusCell"/>
        <w:jc w:val="both"/>
      </w:pPr>
      <w:r w:rsidRPr="00061AB7">
        <w:t>96 9758     6     Сумки-термосы</w:t>
      </w:r>
    </w:p>
    <w:p w:rsidR="00CC4CF9" w:rsidRPr="00061AB7" w:rsidRDefault="00CC4CF9" w:rsidP="003463F3">
      <w:pPr>
        <w:pStyle w:val="ConsPlusCell"/>
        <w:jc w:val="both"/>
      </w:pPr>
      <w:r w:rsidRPr="00061AB7">
        <w:t>96 9759     1     Приборы столовые, посуда и приспособления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кухонные прочие (спичечницы и др.)</w:t>
      </w:r>
    </w:p>
    <w:p w:rsidR="00CC4CF9" w:rsidRPr="00061AB7" w:rsidRDefault="00CC4CF9" w:rsidP="003463F3">
      <w:pPr>
        <w:pStyle w:val="ConsPlusCell"/>
        <w:jc w:val="both"/>
      </w:pPr>
      <w:r w:rsidRPr="00061AB7">
        <w:t>96 9760     7     Посуда и изделия гончарные (кроме изделий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художественных промыслов), включая детские</w:t>
      </w:r>
    </w:p>
    <w:p w:rsidR="00CC4CF9" w:rsidRPr="00061AB7" w:rsidRDefault="00CC4CF9" w:rsidP="003463F3">
      <w:pPr>
        <w:pStyle w:val="ConsPlusCell"/>
        <w:jc w:val="both"/>
      </w:pPr>
      <w:r w:rsidRPr="00061AB7">
        <w:t>(в ред. Изменения N 86/2011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30.09.2011 N 418-ст)</w:t>
      </w:r>
    </w:p>
    <w:p w:rsidR="00CC4CF9" w:rsidRPr="00061AB7" w:rsidRDefault="00CC4CF9" w:rsidP="003463F3">
      <w:pPr>
        <w:pStyle w:val="ConsPlusCell"/>
        <w:jc w:val="both"/>
      </w:pPr>
      <w:r w:rsidRPr="00061AB7">
        <w:t>96 9761     2     Горшки, крынки, кувшины, макитры</w:t>
      </w:r>
    </w:p>
    <w:p w:rsidR="00CC4CF9" w:rsidRPr="00061AB7" w:rsidRDefault="00CC4CF9" w:rsidP="003463F3">
      <w:pPr>
        <w:pStyle w:val="ConsPlusCell"/>
        <w:jc w:val="both"/>
      </w:pPr>
      <w:r w:rsidRPr="00061AB7">
        <w:t>96 9762     8     Миски, тарелки, блюдца, хлебницы</w:t>
      </w:r>
    </w:p>
    <w:p w:rsidR="00CC4CF9" w:rsidRPr="00061AB7" w:rsidRDefault="00CC4CF9" w:rsidP="003463F3">
      <w:pPr>
        <w:pStyle w:val="ConsPlusCell"/>
        <w:jc w:val="both"/>
      </w:pPr>
      <w:r w:rsidRPr="00061AB7">
        <w:t>96 9763     3     Чашки, кружки, стаканы</w:t>
      </w:r>
    </w:p>
    <w:p w:rsidR="00CC4CF9" w:rsidRPr="00061AB7" w:rsidRDefault="00CC4CF9" w:rsidP="003463F3">
      <w:pPr>
        <w:pStyle w:val="ConsPlusCell"/>
        <w:jc w:val="both"/>
      </w:pPr>
      <w:r w:rsidRPr="00061AB7">
        <w:t>96 9764     9     Масленки, молочники, сливочницы</w:t>
      </w:r>
    </w:p>
    <w:p w:rsidR="00CC4CF9" w:rsidRPr="00061AB7" w:rsidRDefault="00CC4CF9" w:rsidP="003463F3">
      <w:pPr>
        <w:pStyle w:val="ConsPlusCell"/>
        <w:jc w:val="both"/>
      </w:pPr>
      <w:r w:rsidRPr="00061AB7">
        <w:t>96 9765     4     Перечницы, горчичницы, солонки</w:t>
      </w:r>
    </w:p>
    <w:p w:rsidR="00CC4CF9" w:rsidRPr="00061AB7" w:rsidRDefault="00CC4CF9" w:rsidP="003463F3">
      <w:pPr>
        <w:pStyle w:val="ConsPlusCell"/>
        <w:jc w:val="both"/>
      </w:pPr>
      <w:r w:rsidRPr="00061AB7">
        <w:t>96 9766     8     Вазы</w:t>
      </w:r>
    </w:p>
    <w:p w:rsidR="00CC4CF9" w:rsidRPr="00061AB7" w:rsidRDefault="00CC4CF9" w:rsidP="003463F3">
      <w:pPr>
        <w:pStyle w:val="ConsPlusCell"/>
        <w:jc w:val="both"/>
      </w:pPr>
      <w:r w:rsidRPr="00061AB7">
        <w:t>96 9767     5     Сервизы чайные, кофейные, столовые, приборы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для вина и воды</w:t>
      </w:r>
    </w:p>
    <w:p w:rsidR="00CC4CF9" w:rsidRPr="00061AB7" w:rsidRDefault="00CC4CF9" w:rsidP="003463F3">
      <w:pPr>
        <w:pStyle w:val="ConsPlusCell"/>
        <w:jc w:val="both"/>
      </w:pPr>
      <w:r w:rsidRPr="00061AB7">
        <w:t>96 9768     0     Кашпо, горшки для цветов, подцветочницы</w:t>
      </w:r>
    </w:p>
    <w:p w:rsidR="00CC4CF9" w:rsidRPr="00061AB7" w:rsidRDefault="00CC4CF9" w:rsidP="003463F3">
      <w:pPr>
        <w:pStyle w:val="ConsPlusCell"/>
        <w:jc w:val="both"/>
      </w:pPr>
      <w:r w:rsidRPr="00061AB7">
        <w:t>96 9769     6     Посуда и изделия гончарные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9770     1     Посуда и изделия бондарные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9771     7     Бочки и бочата</w:t>
      </w:r>
    </w:p>
    <w:p w:rsidR="00CC4CF9" w:rsidRPr="00061AB7" w:rsidRDefault="00CC4CF9" w:rsidP="003463F3">
      <w:pPr>
        <w:pStyle w:val="ConsPlusCell"/>
        <w:jc w:val="both"/>
      </w:pPr>
      <w:r w:rsidRPr="00061AB7">
        <w:t>96 9772     2     Кадки и кадочки</w:t>
      </w:r>
    </w:p>
    <w:p w:rsidR="00CC4CF9" w:rsidRPr="00061AB7" w:rsidRDefault="00CC4CF9" w:rsidP="003463F3">
      <w:pPr>
        <w:pStyle w:val="ConsPlusCell"/>
        <w:jc w:val="both"/>
      </w:pPr>
      <w:r w:rsidRPr="00061AB7">
        <w:t>96 9773     8     Лоханки, квашни</w:t>
      </w:r>
    </w:p>
    <w:p w:rsidR="00CC4CF9" w:rsidRPr="00061AB7" w:rsidRDefault="00CC4CF9" w:rsidP="003463F3">
      <w:pPr>
        <w:pStyle w:val="ConsPlusCell"/>
        <w:jc w:val="both"/>
      </w:pPr>
      <w:r w:rsidRPr="00061AB7">
        <w:t>96 9774     3     Корыта и корытца для рубки овощей</w:t>
      </w:r>
    </w:p>
    <w:p w:rsidR="00CC4CF9" w:rsidRPr="00061AB7" w:rsidRDefault="00CC4CF9" w:rsidP="003463F3">
      <w:pPr>
        <w:pStyle w:val="ConsPlusCell"/>
        <w:jc w:val="both"/>
      </w:pPr>
      <w:r w:rsidRPr="00061AB7">
        <w:t>96 9775     9     Ушата, ковши, кружки</w:t>
      </w:r>
    </w:p>
    <w:p w:rsidR="00CC4CF9" w:rsidRPr="00061AB7" w:rsidRDefault="00CC4CF9" w:rsidP="003463F3">
      <w:pPr>
        <w:pStyle w:val="ConsPlusCell"/>
        <w:jc w:val="both"/>
      </w:pPr>
      <w:r w:rsidRPr="00061AB7">
        <w:t>96 9779     0     Посуда и изделия бондарные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9780     6     Изделия щепные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9781     1     Шинковки ручные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9782     7     Решета, мукосейки</w:t>
      </w:r>
    </w:p>
    <w:p w:rsidR="00CC4CF9" w:rsidRPr="00061AB7" w:rsidRDefault="00CC4CF9" w:rsidP="003463F3">
      <w:pPr>
        <w:pStyle w:val="ConsPlusCell"/>
        <w:jc w:val="both"/>
      </w:pPr>
      <w:r w:rsidRPr="00061AB7">
        <w:t>96 9784     8     Коромысла</w:t>
      </w:r>
    </w:p>
    <w:p w:rsidR="00CC4CF9" w:rsidRPr="00061AB7" w:rsidRDefault="00CC4CF9" w:rsidP="003463F3">
      <w:pPr>
        <w:pStyle w:val="ConsPlusCell"/>
        <w:jc w:val="both"/>
      </w:pPr>
      <w:r w:rsidRPr="00061AB7">
        <w:t>96 9785     3     Черенки и ручки для лопат, ножей, молотков и др.</w:t>
      </w:r>
    </w:p>
    <w:p w:rsidR="00CC4CF9" w:rsidRPr="00061AB7" w:rsidRDefault="00CC4CF9" w:rsidP="003463F3">
      <w:pPr>
        <w:pStyle w:val="ConsPlusCell"/>
        <w:jc w:val="both"/>
      </w:pPr>
      <w:r w:rsidRPr="00061AB7">
        <w:t>96 9789     5     Изделия щепные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9790     0     Изделия хозяйственные из лозы, мочала, лыка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других природных материалов (кроме изделий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художественных промыслов)</w:t>
      </w:r>
    </w:p>
    <w:p w:rsidR="00CC4CF9" w:rsidRPr="00061AB7" w:rsidRDefault="00CC4CF9" w:rsidP="003463F3">
      <w:pPr>
        <w:pStyle w:val="ConsPlusCell"/>
        <w:jc w:val="both"/>
      </w:pPr>
      <w:r w:rsidRPr="00061AB7">
        <w:t>96 9791     6     Корзины (кроме промышленной,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сельскохозяйственной и торговой тары)</w:t>
      </w:r>
    </w:p>
    <w:p w:rsidR="00CC4CF9" w:rsidRPr="00061AB7" w:rsidRDefault="00CC4CF9" w:rsidP="003463F3">
      <w:pPr>
        <w:pStyle w:val="ConsPlusCell"/>
        <w:jc w:val="both"/>
      </w:pPr>
      <w:r w:rsidRPr="00061AB7">
        <w:t>96 9792     1     Изделия из мочала</w:t>
      </w:r>
    </w:p>
    <w:p w:rsidR="00CC4CF9" w:rsidRPr="00061AB7" w:rsidRDefault="00CC4CF9" w:rsidP="003463F3">
      <w:pPr>
        <w:pStyle w:val="ConsPlusCell"/>
        <w:jc w:val="both"/>
      </w:pPr>
      <w:r w:rsidRPr="00061AB7">
        <w:t>96 9793     7     Изделия из лыка</w:t>
      </w:r>
    </w:p>
    <w:p w:rsidR="00CC4CF9" w:rsidRPr="00061AB7" w:rsidRDefault="00CC4CF9" w:rsidP="003463F3">
      <w:pPr>
        <w:pStyle w:val="ConsPlusCell"/>
        <w:jc w:val="both"/>
      </w:pPr>
      <w:r w:rsidRPr="00061AB7">
        <w:t>96 9794     2     Изделия из травы</w:t>
      </w:r>
    </w:p>
    <w:p w:rsidR="00CC4CF9" w:rsidRPr="00061AB7" w:rsidRDefault="00CC4CF9" w:rsidP="003463F3">
      <w:pPr>
        <w:pStyle w:val="ConsPlusCell"/>
        <w:jc w:val="both"/>
      </w:pPr>
      <w:r w:rsidRPr="00061AB7">
        <w:t>96 9795     8     Шторы и коврики из древесной лучины</w:t>
      </w:r>
    </w:p>
    <w:p w:rsidR="00CC4CF9" w:rsidRPr="00061AB7" w:rsidRDefault="00CC4CF9" w:rsidP="003463F3">
      <w:pPr>
        <w:pStyle w:val="ConsPlusCell"/>
        <w:jc w:val="both"/>
      </w:pPr>
      <w:r w:rsidRPr="00061AB7">
        <w:t>96 9797     9     Наматрацники (из ваты, морской травы, мочала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волоса)</w:t>
      </w:r>
    </w:p>
    <w:p w:rsidR="00CC4CF9" w:rsidRPr="00061AB7" w:rsidRDefault="00CC4CF9" w:rsidP="003463F3">
      <w:pPr>
        <w:pStyle w:val="ConsPlusCell"/>
        <w:jc w:val="both"/>
      </w:pPr>
      <w:r w:rsidRPr="00061AB7">
        <w:t>96 9798     4     Подушки (из ваты, морской травы, мочала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волоса)</w:t>
      </w:r>
    </w:p>
    <w:p w:rsidR="00CC4CF9" w:rsidRPr="00061AB7" w:rsidRDefault="00CC4CF9" w:rsidP="003463F3">
      <w:pPr>
        <w:pStyle w:val="ConsPlusCell"/>
        <w:jc w:val="both"/>
      </w:pPr>
      <w:r w:rsidRPr="00061AB7">
        <w:t>96 9799     9     Изделия хозяйственные из лозы, мочала, лыка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других природных материалов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96 9800     3     Изделия художественных промыслов</w:t>
      </w:r>
    </w:p>
    <w:p w:rsidR="00CC4CF9" w:rsidRPr="00061AB7" w:rsidRDefault="00CC4CF9" w:rsidP="003463F3">
      <w:pPr>
        <w:pStyle w:val="ConsPlusCell"/>
        <w:jc w:val="both"/>
      </w:pPr>
      <w:r w:rsidRPr="00061AB7">
        <w:t>96 9810     8     Изделия художественной обработки дерева</w:t>
      </w:r>
    </w:p>
    <w:p w:rsidR="00CC4CF9" w:rsidRPr="00061AB7" w:rsidRDefault="00CC4CF9" w:rsidP="003463F3">
      <w:pPr>
        <w:pStyle w:val="ConsPlusCell"/>
        <w:jc w:val="both"/>
      </w:pPr>
      <w:r w:rsidRPr="00061AB7">
        <w:t>96 9820     2     Изделия художественной резьбы / по камню,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кости, рогу, перламутру и др. (кроме ювелирных)</w:t>
      </w:r>
    </w:p>
    <w:p w:rsidR="00CC4CF9" w:rsidRPr="00061AB7" w:rsidRDefault="00CC4CF9" w:rsidP="003463F3">
      <w:pPr>
        <w:pStyle w:val="ConsPlusCell"/>
        <w:jc w:val="both"/>
      </w:pPr>
      <w:r w:rsidRPr="00061AB7">
        <w:t>96 9821     8     - по камню</w:t>
      </w:r>
    </w:p>
    <w:p w:rsidR="00CC4CF9" w:rsidRPr="00061AB7" w:rsidRDefault="00CC4CF9" w:rsidP="003463F3">
      <w:pPr>
        <w:pStyle w:val="ConsPlusCell"/>
        <w:jc w:val="both"/>
      </w:pPr>
      <w:r w:rsidRPr="00061AB7">
        <w:t>96 9822     3     - по кости и рогу</w:t>
      </w:r>
    </w:p>
    <w:p w:rsidR="00CC4CF9" w:rsidRPr="00061AB7" w:rsidRDefault="00CC4CF9" w:rsidP="003463F3">
      <w:pPr>
        <w:pStyle w:val="ConsPlusCell"/>
        <w:jc w:val="both"/>
      </w:pPr>
      <w:r w:rsidRPr="00061AB7">
        <w:t>96 9823     9     - по перламутру</w:t>
      </w:r>
    </w:p>
    <w:p w:rsidR="00CC4CF9" w:rsidRPr="00061AB7" w:rsidRDefault="00CC4CF9" w:rsidP="003463F3">
      <w:pPr>
        <w:pStyle w:val="ConsPlusCell"/>
        <w:jc w:val="both"/>
      </w:pPr>
      <w:r w:rsidRPr="00061AB7">
        <w:t>96 9826     5     - по прочим материалам</w:t>
      </w:r>
    </w:p>
    <w:p w:rsidR="00CC4CF9" w:rsidRPr="00061AB7" w:rsidRDefault="00CC4CF9" w:rsidP="003463F3">
      <w:pPr>
        <w:pStyle w:val="ConsPlusCell"/>
        <w:jc w:val="both"/>
      </w:pPr>
      <w:r w:rsidRPr="00061AB7">
        <w:t>96 9830     7     Изделия художественной обработки / стекла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керамики</w:t>
      </w:r>
    </w:p>
    <w:p w:rsidR="00CC4CF9" w:rsidRPr="00061AB7" w:rsidRDefault="00CC4CF9" w:rsidP="003463F3">
      <w:pPr>
        <w:pStyle w:val="ConsPlusCell"/>
        <w:jc w:val="both"/>
      </w:pPr>
      <w:r w:rsidRPr="00061AB7">
        <w:t>96 9831     2     - стекла</w:t>
      </w:r>
    </w:p>
    <w:p w:rsidR="00CC4CF9" w:rsidRPr="00061AB7" w:rsidRDefault="00CC4CF9" w:rsidP="003463F3">
      <w:pPr>
        <w:pStyle w:val="ConsPlusCell"/>
        <w:jc w:val="both"/>
      </w:pPr>
      <w:r w:rsidRPr="00061AB7">
        <w:t>96 9832     8     - фарфора и полуфарфора</w:t>
      </w:r>
    </w:p>
    <w:p w:rsidR="00CC4CF9" w:rsidRPr="00061AB7" w:rsidRDefault="00CC4CF9" w:rsidP="003463F3">
      <w:pPr>
        <w:pStyle w:val="ConsPlusCell"/>
        <w:jc w:val="both"/>
      </w:pPr>
      <w:r w:rsidRPr="00061AB7">
        <w:t>96 9833     3     - фаянса</w:t>
      </w:r>
    </w:p>
    <w:p w:rsidR="00CC4CF9" w:rsidRPr="00061AB7" w:rsidRDefault="00CC4CF9" w:rsidP="003463F3">
      <w:pPr>
        <w:pStyle w:val="ConsPlusCell"/>
        <w:jc w:val="both"/>
      </w:pPr>
      <w:r w:rsidRPr="00061AB7">
        <w:t>96 9834     9     - терракоты из тонкокаменной массы</w:t>
      </w:r>
    </w:p>
    <w:p w:rsidR="00CC4CF9" w:rsidRPr="00061AB7" w:rsidRDefault="00CC4CF9" w:rsidP="003463F3">
      <w:pPr>
        <w:pStyle w:val="ConsPlusCell"/>
        <w:jc w:val="both"/>
      </w:pPr>
      <w:r w:rsidRPr="00061AB7">
        <w:t>96 9835     4     - майолики</w:t>
      </w:r>
    </w:p>
    <w:p w:rsidR="00CC4CF9" w:rsidRPr="00061AB7" w:rsidRDefault="00CC4CF9" w:rsidP="003463F3">
      <w:pPr>
        <w:pStyle w:val="ConsPlusCell"/>
        <w:jc w:val="both"/>
      </w:pPr>
      <w:r w:rsidRPr="00061AB7">
        <w:t>96 9836     4     - прочей керамики</w:t>
      </w:r>
    </w:p>
    <w:p w:rsidR="00CC4CF9" w:rsidRPr="00061AB7" w:rsidRDefault="00CC4CF9" w:rsidP="003463F3">
      <w:pPr>
        <w:pStyle w:val="ConsPlusCell"/>
        <w:jc w:val="both"/>
      </w:pPr>
      <w:r w:rsidRPr="00061AB7">
        <w:t>96 9840     1     Изделия с миниатюрной живописью</w:t>
      </w:r>
    </w:p>
    <w:p w:rsidR="00CC4CF9" w:rsidRPr="00061AB7" w:rsidRDefault="00CC4CF9" w:rsidP="003463F3">
      <w:pPr>
        <w:pStyle w:val="ConsPlusCell"/>
        <w:jc w:val="both"/>
      </w:pPr>
      <w:r w:rsidRPr="00061AB7">
        <w:t>96 9850     6     Изделия художественной обработки металла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(кроме ювелирных)</w:t>
      </w:r>
    </w:p>
    <w:p w:rsidR="00CC4CF9" w:rsidRPr="00061AB7" w:rsidRDefault="00CC4CF9" w:rsidP="003463F3">
      <w:pPr>
        <w:pStyle w:val="ConsPlusCell"/>
        <w:jc w:val="both"/>
      </w:pPr>
      <w:r w:rsidRPr="00061AB7">
        <w:t>96 9860     0     Изделия художественного ручного / ткачества,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вязания, вышивки и др.</w:t>
      </w:r>
    </w:p>
    <w:p w:rsidR="00CC4CF9" w:rsidRPr="00061AB7" w:rsidRDefault="00CC4CF9" w:rsidP="003463F3">
      <w:pPr>
        <w:pStyle w:val="ConsPlusCell"/>
        <w:jc w:val="both"/>
      </w:pPr>
      <w:r w:rsidRPr="00061AB7">
        <w:t>96 9861     6     - ткачества</w:t>
      </w:r>
    </w:p>
    <w:p w:rsidR="00CC4CF9" w:rsidRPr="00061AB7" w:rsidRDefault="00CC4CF9" w:rsidP="003463F3">
      <w:pPr>
        <w:pStyle w:val="ConsPlusCell"/>
        <w:jc w:val="both"/>
      </w:pPr>
      <w:r w:rsidRPr="00061AB7">
        <w:t>96 9862     1     - вязания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9863     7     - кружевовязания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96 9864     2     Изделия художественной ручной вышивки</w:t>
      </w:r>
    </w:p>
    <w:p w:rsidR="00CC4CF9" w:rsidRPr="00061AB7" w:rsidRDefault="00CC4CF9" w:rsidP="003463F3">
      <w:pPr>
        <w:pStyle w:val="ConsPlusCell"/>
        <w:jc w:val="both"/>
      </w:pPr>
      <w:r w:rsidRPr="00061AB7">
        <w:t>96 9865     8     Изделия художественной ручной росписи тканей</w:t>
      </w:r>
    </w:p>
    <w:p w:rsidR="00CC4CF9" w:rsidRPr="00061AB7" w:rsidRDefault="00CC4CF9" w:rsidP="003463F3">
      <w:pPr>
        <w:pStyle w:val="ConsPlusCell"/>
        <w:jc w:val="both"/>
      </w:pPr>
      <w:r w:rsidRPr="00061AB7">
        <w:t>96 9890     4     Изделия прочих видов художественных промыслов</w:t>
      </w:r>
    </w:p>
    <w:p w:rsidR="00CC4CF9" w:rsidRPr="00061AB7" w:rsidRDefault="00CC4CF9" w:rsidP="003463F3">
      <w:pPr>
        <w:pStyle w:val="ConsPlusCell"/>
        <w:jc w:val="both"/>
      </w:pPr>
      <w:r w:rsidRPr="00061AB7">
        <w:t>96 9900     7     Оборудование, инструмент и материалы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художников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96 9910     1     Материалы для живописи, графики и скульптуры</w:t>
      </w:r>
    </w:p>
    <w:p w:rsidR="00CC4CF9" w:rsidRPr="00061AB7" w:rsidRDefault="00CC4CF9" w:rsidP="003463F3">
      <w:pPr>
        <w:pStyle w:val="ConsPlusCell"/>
        <w:jc w:val="both"/>
      </w:pPr>
      <w:r w:rsidRPr="00061AB7">
        <w:t>96 9911     7     Холст и картон грунтованные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9912     2     Материалы для / живописи и графики, кроме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красок художественных (пастель, карандаши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специальные, офортные краски, угли и прочее)</w:t>
      </w:r>
    </w:p>
    <w:p w:rsidR="00CC4CF9" w:rsidRPr="00061AB7" w:rsidRDefault="00CC4CF9" w:rsidP="003463F3">
      <w:pPr>
        <w:pStyle w:val="ConsPlusCell"/>
        <w:jc w:val="both"/>
      </w:pPr>
      <w:r w:rsidRPr="00061AB7">
        <w:t>96 9913     8     - скульптурных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96 9920     6     Материалы оформительские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96 9921     1     Шрифт оформительский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96 9922     7     Зажимы, подвески для картин и прочее</w:t>
      </w:r>
    </w:p>
    <w:p w:rsidR="00CC4CF9" w:rsidRPr="00061AB7" w:rsidRDefault="00CC4CF9" w:rsidP="003463F3">
      <w:pPr>
        <w:pStyle w:val="ConsPlusCell"/>
        <w:jc w:val="both"/>
      </w:pPr>
      <w:r w:rsidRPr="00061AB7">
        <w:t>96 9923     2     Багет</w:t>
      </w:r>
    </w:p>
    <w:p w:rsidR="00CC4CF9" w:rsidRPr="00061AB7" w:rsidRDefault="00CC4CF9" w:rsidP="003463F3">
      <w:pPr>
        <w:pStyle w:val="ConsPlusCell"/>
        <w:jc w:val="both"/>
      </w:pPr>
      <w:r w:rsidRPr="00061AB7">
        <w:t>96 9924     8     Рамки из багета</w:t>
      </w:r>
    </w:p>
    <w:p w:rsidR="00CC4CF9" w:rsidRPr="00061AB7" w:rsidRDefault="00CC4CF9" w:rsidP="003463F3">
      <w:pPr>
        <w:pStyle w:val="ConsPlusCell"/>
        <w:jc w:val="both"/>
      </w:pPr>
      <w:r w:rsidRPr="00061AB7">
        <w:t>96 9930     0     Станки, оборудование и инвентарь для художников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96 9931     6     Станки офортные и линогравюрные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96 9932     1     Столы для скульпторов</w:t>
      </w:r>
    </w:p>
    <w:p w:rsidR="00CC4CF9" w:rsidRPr="00061AB7" w:rsidRDefault="00CC4CF9" w:rsidP="003463F3">
      <w:pPr>
        <w:pStyle w:val="ConsPlusCell"/>
        <w:jc w:val="both"/>
      </w:pPr>
      <w:r w:rsidRPr="00061AB7">
        <w:t>96 9933     7     Этюдники</w:t>
      </w:r>
    </w:p>
    <w:p w:rsidR="00CC4CF9" w:rsidRPr="00061AB7" w:rsidRDefault="00CC4CF9" w:rsidP="003463F3">
      <w:pPr>
        <w:pStyle w:val="ConsPlusCell"/>
        <w:jc w:val="both"/>
      </w:pPr>
      <w:r w:rsidRPr="00061AB7">
        <w:t>96 9934     2     Мольберты</w:t>
      </w:r>
    </w:p>
    <w:p w:rsidR="00CC4CF9" w:rsidRPr="00061AB7" w:rsidRDefault="00CC4CF9" w:rsidP="003463F3">
      <w:pPr>
        <w:pStyle w:val="ConsPlusCell"/>
        <w:jc w:val="both"/>
      </w:pPr>
      <w:r w:rsidRPr="00061AB7">
        <w:t>96 9935     8     Подрамники</w:t>
      </w:r>
    </w:p>
    <w:p w:rsidR="00CC4CF9" w:rsidRPr="00061AB7" w:rsidRDefault="00CC4CF9" w:rsidP="003463F3">
      <w:pPr>
        <w:pStyle w:val="ConsPlusCell"/>
        <w:jc w:val="both"/>
      </w:pPr>
      <w:r w:rsidRPr="00061AB7">
        <w:t>96 9939     1     Инвентарь для художников прочий</w:t>
      </w:r>
    </w:p>
    <w:p w:rsidR="00CC4CF9" w:rsidRPr="00061AB7" w:rsidRDefault="00CC4CF9" w:rsidP="003463F3">
      <w:pPr>
        <w:pStyle w:val="ConsPlusCell"/>
        <w:jc w:val="both"/>
      </w:pPr>
      <w:r w:rsidRPr="00061AB7">
        <w:t>96 9940     5     Инструмент для / художников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96 9941     0     - резьбы по дереву, металлу и другим материалам</w:t>
      </w:r>
    </w:p>
    <w:p w:rsidR="00CC4CF9" w:rsidRPr="00061AB7" w:rsidRDefault="00CC4CF9" w:rsidP="003463F3">
      <w:pPr>
        <w:pStyle w:val="ConsPlusCell"/>
        <w:jc w:val="both"/>
      </w:pPr>
      <w:r w:rsidRPr="00061AB7">
        <w:t>96 9942     6     - художественной обработки металлов (кроме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инструмента для резьбы)</w:t>
      </w:r>
    </w:p>
    <w:p w:rsidR="00CC4CF9" w:rsidRPr="00061AB7" w:rsidRDefault="00CC4CF9" w:rsidP="003463F3">
      <w:pPr>
        <w:pStyle w:val="ConsPlusCell"/>
        <w:jc w:val="both"/>
      </w:pPr>
      <w:r w:rsidRPr="00061AB7">
        <w:t>96 9943     1     - скульптурных работ</w:t>
      </w:r>
    </w:p>
    <w:p w:rsidR="00CC4CF9" w:rsidRPr="00061AB7" w:rsidRDefault="00CC4CF9" w:rsidP="003463F3">
      <w:pPr>
        <w:pStyle w:val="ConsPlusCell"/>
        <w:jc w:val="both"/>
      </w:pPr>
      <w:r w:rsidRPr="00061AB7">
        <w:t>96 9944     7     - нанесения грунта</w:t>
      </w:r>
    </w:p>
    <w:p w:rsidR="00CC4CF9" w:rsidRPr="00061AB7" w:rsidRDefault="00CC4CF9" w:rsidP="003463F3">
      <w:pPr>
        <w:pStyle w:val="ConsPlusCell"/>
        <w:jc w:val="both"/>
      </w:pPr>
      <w:r w:rsidRPr="00061AB7">
        <w:t>96 9949     4     Инструмент прочий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97 0000     1     ПРОДУКЦИЯ РАСТЕНИЕВОДСТВА СЕЛЬСКОГО И ЛЕСНОГО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ХОЗЯЙСТВА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97 1000     4     Зерновые и зернобобовые культуры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97 1100     8     Зерновые озимые культуры</w:t>
      </w:r>
    </w:p>
    <w:p w:rsidR="00CC4CF9" w:rsidRPr="00061AB7" w:rsidRDefault="00CC4CF9" w:rsidP="003463F3">
      <w:pPr>
        <w:pStyle w:val="ConsPlusCell"/>
        <w:jc w:val="both"/>
      </w:pPr>
      <w:r w:rsidRPr="00061AB7">
        <w:t>97 1110     2     Пшеница озимая твердая</w:t>
      </w:r>
    </w:p>
    <w:p w:rsidR="00CC4CF9" w:rsidRPr="00061AB7" w:rsidRDefault="00CC4CF9" w:rsidP="003463F3">
      <w:pPr>
        <w:pStyle w:val="ConsPlusCell"/>
        <w:jc w:val="both"/>
      </w:pPr>
      <w:r w:rsidRPr="00061AB7">
        <w:t>97 1111     8     Зерно пшеницы озимой твердой</w:t>
      </w:r>
    </w:p>
    <w:p w:rsidR="00CC4CF9" w:rsidRPr="00061AB7" w:rsidRDefault="00CC4CF9" w:rsidP="003463F3">
      <w:pPr>
        <w:pStyle w:val="ConsPlusCell"/>
        <w:jc w:val="both"/>
      </w:pPr>
      <w:r w:rsidRPr="00061AB7">
        <w:t>97 1112     3     Семена пшеницы озимой твердой</w:t>
      </w:r>
    </w:p>
    <w:p w:rsidR="00CC4CF9" w:rsidRPr="00061AB7" w:rsidRDefault="00CC4CF9" w:rsidP="003463F3">
      <w:pPr>
        <w:pStyle w:val="ConsPlusCell"/>
        <w:jc w:val="both"/>
      </w:pPr>
      <w:r w:rsidRPr="00061AB7">
        <w:t>97 1118     6     Зерноотходы пшеницы озимой твердой</w:t>
      </w:r>
    </w:p>
    <w:p w:rsidR="00CC4CF9" w:rsidRPr="00061AB7" w:rsidRDefault="00CC4CF9" w:rsidP="003463F3">
      <w:pPr>
        <w:pStyle w:val="ConsPlusCell"/>
        <w:jc w:val="both"/>
      </w:pPr>
      <w:r w:rsidRPr="00061AB7">
        <w:t>97 1120     7     Пшеница озимая мягкая сильная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97 1121     2     Зерно пшеницы озимой мягкой сильной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1122     8     Семена пшеницы озимой мягкой сильной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1128     0     Зерноотходы пшеницы озимой сильной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1130     1     Пшеница озимая мягкая</w:t>
      </w:r>
    </w:p>
    <w:p w:rsidR="00CC4CF9" w:rsidRPr="00061AB7" w:rsidRDefault="00CC4CF9" w:rsidP="003463F3">
      <w:pPr>
        <w:pStyle w:val="ConsPlusCell"/>
        <w:jc w:val="both"/>
      </w:pPr>
      <w:r w:rsidRPr="00061AB7">
        <w:t>97 1131     7     Зерно пшеницы озимой мягкой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1132     2     Семена пшеницы озимой мягкой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1138     5     Зерноотходы пшеницы озимой мягкой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1140     6     Рожь озимая</w:t>
      </w:r>
    </w:p>
    <w:p w:rsidR="00CC4CF9" w:rsidRPr="00061AB7" w:rsidRDefault="00CC4CF9" w:rsidP="003463F3">
      <w:pPr>
        <w:pStyle w:val="ConsPlusCell"/>
        <w:jc w:val="both"/>
      </w:pPr>
      <w:r w:rsidRPr="00061AB7">
        <w:t>97 1141     1     Зерно ржи озимой</w:t>
      </w:r>
    </w:p>
    <w:p w:rsidR="00CC4CF9" w:rsidRPr="00061AB7" w:rsidRDefault="00CC4CF9" w:rsidP="003463F3">
      <w:pPr>
        <w:pStyle w:val="ConsPlusCell"/>
        <w:jc w:val="both"/>
      </w:pPr>
      <w:r w:rsidRPr="00061AB7">
        <w:t>97 1142     7     Семена ржи озимой</w:t>
      </w:r>
    </w:p>
    <w:p w:rsidR="00CC4CF9" w:rsidRPr="00061AB7" w:rsidRDefault="00CC4CF9" w:rsidP="003463F3">
      <w:pPr>
        <w:pStyle w:val="ConsPlusCell"/>
        <w:jc w:val="both"/>
      </w:pPr>
      <w:r w:rsidRPr="00061AB7">
        <w:t>97 1148     4     Зерноотходы ржи озимой</w:t>
      </w:r>
    </w:p>
    <w:p w:rsidR="00CC4CF9" w:rsidRPr="00061AB7" w:rsidRDefault="00CC4CF9" w:rsidP="003463F3">
      <w:pPr>
        <w:pStyle w:val="ConsPlusCell"/>
        <w:jc w:val="both"/>
      </w:pPr>
      <w:r w:rsidRPr="00061AB7">
        <w:t>97 1149     5     Солома ржи озимой</w:t>
      </w:r>
    </w:p>
    <w:p w:rsidR="00CC4CF9" w:rsidRPr="00061AB7" w:rsidRDefault="00CC4CF9" w:rsidP="003463F3">
      <w:pPr>
        <w:pStyle w:val="ConsPlusCell"/>
        <w:jc w:val="both"/>
      </w:pPr>
      <w:r w:rsidRPr="00061AB7">
        <w:t>97 1150     0     Ячмень озимый</w:t>
      </w:r>
    </w:p>
    <w:p w:rsidR="00CC4CF9" w:rsidRPr="00061AB7" w:rsidRDefault="00CC4CF9" w:rsidP="003463F3">
      <w:pPr>
        <w:pStyle w:val="ConsPlusCell"/>
        <w:jc w:val="both"/>
      </w:pPr>
      <w:r w:rsidRPr="00061AB7">
        <w:t>97 1151     6     Зерно ячменя озимого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1152     1     Семена ячменя озимого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1158     4     Зерноотходы ячменя озимого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1159     8     Солома ячменя озимого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1180     4     Тритикале озимая</w:t>
      </w:r>
    </w:p>
    <w:p w:rsidR="00CC4CF9" w:rsidRPr="00061AB7" w:rsidRDefault="00CC4CF9" w:rsidP="003463F3">
      <w:pPr>
        <w:pStyle w:val="ConsPlusCell"/>
        <w:jc w:val="both"/>
      </w:pPr>
      <w:r w:rsidRPr="00061AB7">
        <w:t>97 1200     1     Пшеница яровая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97 1210     6     Пшеница яровая твердая</w:t>
      </w:r>
    </w:p>
    <w:p w:rsidR="00CC4CF9" w:rsidRPr="00061AB7" w:rsidRDefault="00CC4CF9" w:rsidP="003463F3">
      <w:pPr>
        <w:pStyle w:val="ConsPlusCell"/>
        <w:jc w:val="both"/>
      </w:pPr>
      <w:r w:rsidRPr="00061AB7">
        <w:t>97 1211     1     Зерно пшеницы яровой твердой</w:t>
      </w:r>
    </w:p>
    <w:p w:rsidR="00CC4CF9" w:rsidRPr="00061AB7" w:rsidRDefault="00CC4CF9" w:rsidP="003463F3">
      <w:pPr>
        <w:pStyle w:val="ConsPlusCell"/>
        <w:jc w:val="both"/>
      </w:pPr>
      <w:r w:rsidRPr="00061AB7">
        <w:t>97 1212     7     Семена пшеницы яровой твердой</w:t>
      </w:r>
    </w:p>
    <w:p w:rsidR="00CC4CF9" w:rsidRPr="00061AB7" w:rsidRDefault="00CC4CF9" w:rsidP="003463F3">
      <w:pPr>
        <w:pStyle w:val="ConsPlusCell"/>
        <w:jc w:val="both"/>
      </w:pPr>
      <w:r w:rsidRPr="00061AB7">
        <w:t>97 1218     0     Зерноотходы пшеницы яровой твердой</w:t>
      </w:r>
    </w:p>
    <w:p w:rsidR="00CC4CF9" w:rsidRPr="00061AB7" w:rsidRDefault="00CC4CF9" w:rsidP="003463F3">
      <w:pPr>
        <w:pStyle w:val="ConsPlusCell"/>
        <w:jc w:val="both"/>
      </w:pPr>
      <w:r w:rsidRPr="00061AB7">
        <w:t>97 1220     0     Пшеница яровая сильная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97 1221     6     Зерно пшеницы яровой сильной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1222     1     Семена пшеницы яровой сильной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1228     4     Зерноотходы пшеницы яровой сильной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1230     5     Пшеница яровая мягкая</w:t>
      </w:r>
    </w:p>
    <w:p w:rsidR="00CC4CF9" w:rsidRPr="00061AB7" w:rsidRDefault="00CC4CF9" w:rsidP="003463F3">
      <w:pPr>
        <w:pStyle w:val="ConsPlusCell"/>
        <w:jc w:val="both"/>
      </w:pPr>
      <w:r w:rsidRPr="00061AB7">
        <w:t>97 1231     0     Зерно пшеницы яровой мягкой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1232     6     Семена пшеницы яровой мягкой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1238     9     Зерноотходы пшеницы яровой мягкой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1240     1     Пшеница яровая персидская и плотноколосая</w:t>
      </w:r>
    </w:p>
    <w:p w:rsidR="00CC4CF9" w:rsidRPr="00061AB7" w:rsidRDefault="00CC4CF9" w:rsidP="003463F3">
      <w:pPr>
        <w:pStyle w:val="ConsPlusCell"/>
        <w:jc w:val="both"/>
      </w:pPr>
      <w:r w:rsidRPr="00061AB7">
        <w:t>97 1241     5     Зерно пшеницы яровой персидской и плотноколосой</w:t>
      </w:r>
    </w:p>
    <w:p w:rsidR="00CC4CF9" w:rsidRPr="00061AB7" w:rsidRDefault="00CC4CF9" w:rsidP="003463F3">
      <w:pPr>
        <w:pStyle w:val="ConsPlusCell"/>
        <w:jc w:val="both"/>
      </w:pPr>
      <w:r w:rsidRPr="00061AB7">
        <w:t>97 1242     0     Семена пшеницы персидской и плотноколосой</w:t>
      </w:r>
    </w:p>
    <w:p w:rsidR="00CC4CF9" w:rsidRPr="00061AB7" w:rsidRDefault="00CC4CF9" w:rsidP="003463F3">
      <w:pPr>
        <w:pStyle w:val="ConsPlusCell"/>
        <w:jc w:val="both"/>
      </w:pPr>
      <w:r w:rsidRPr="00061AB7">
        <w:t>97 1248     3     Зерноотходы пшеницы яровой персидской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плотноколосой</w:t>
      </w:r>
    </w:p>
    <w:p w:rsidR="00CC4CF9" w:rsidRPr="00061AB7" w:rsidRDefault="00CC4CF9" w:rsidP="003463F3">
      <w:pPr>
        <w:pStyle w:val="ConsPlusCell"/>
        <w:jc w:val="both"/>
      </w:pPr>
      <w:r w:rsidRPr="00061AB7">
        <w:t>97 1300     5     Кукуруза на зерно</w:t>
      </w:r>
    </w:p>
    <w:p w:rsidR="00CC4CF9" w:rsidRPr="00061AB7" w:rsidRDefault="00CC4CF9" w:rsidP="003463F3">
      <w:pPr>
        <w:pStyle w:val="ConsPlusCell"/>
        <w:jc w:val="both"/>
      </w:pPr>
      <w:r w:rsidRPr="00061AB7">
        <w:t>97 1310     8     Кукуруза лопающаяся (рисовая)</w:t>
      </w:r>
    </w:p>
    <w:p w:rsidR="00CC4CF9" w:rsidRPr="00061AB7" w:rsidRDefault="00CC4CF9" w:rsidP="003463F3">
      <w:pPr>
        <w:pStyle w:val="ConsPlusCell"/>
        <w:jc w:val="both"/>
      </w:pPr>
      <w:r w:rsidRPr="00061AB7">
        <w:t>97 1311     5     Зерно кукурузы лопающейся (рисовой)</w:t>
      </w:r>
    </w:p>
    <w:p w:rsidR="00CC4CF9" w:rsidRPr="00061AB7" w:rsidRDefault="00CC4CF9" w:rsidP="003463F3">
      <w:pPr>
        <w:pStyle w:val="ConsPlusCell"/>
        <w:jc w:val="both"/>
      </w:pPr>
      <w:r w:rsidRPr="00061AB7">
        <w:t>97 1312     0     Початки кукурузы лопающейся (рисовой)</w:t>
      </w:r>
    </w:p>
    <w:p w:rsidR="00CC4CF9" w:rsidRPr="00061AB7" w:rsidRDefault="00CC4CF9" w:rsidP="003463F3">
      <w:pPr>
        <w:pStyle w:val="ConsPlusCell"/>
        <w:jc w:val="both"/>
      </w:pPr>
      <w:r w:rsidRPr="00061AB7">
        <w:t>97 1313     6     Семена кукурузы лопающейся</w:t>
      </w:r>
    </w:p>
    <w:p w:rsidR="00CC4CF9" w:rsidRPr="00061AB7" w:rsidRDefault="00CC4CF9" w:rsidP="003463F3">
      <w:pPr>
        <w:pStyle w:val="ConsPlusCell"/>
        <w:jc w:val="both"/>
      </w:pPr>
      <w:r w:rsidRPr="00061AB7">
        <w:t>97 1317     8     Початки обрушенные кукурузы лопающейся (рисовой)</w:t>
      </w:r>
    </w:p>
    <w:p w:rsidR="00CC4CF9" w:rsidRPr="00061AB7" w:rsidRDefault="00CC4CF9" w:rsidP="003463F3">
      <w:pPr>
        <w:pStyle w:val="ConsPlusCell"/>
        <w:jc w:val="both"/>
      </w:pPr>
      <w:r w:rsidRPr="00061AB7">
        <w:t>97 1318     3     Зерноотходы кукурузы лопающейся (рисовой)</w:t>
      </w:r>
    </w:p>
    <w:p w:rsidR="00CC4CF9" w:rsidRPr="00061AB7" w:rsidRDefault="00CC4CF9" w:rsidP="003463F3">
      <w:pPr>
        <w:pStyle w:val="ConsPlusCell"/>
        <w:jc w:val="both"/>
      </w:pPr>
      <w:r w:rsidRPr="00061AB7">
        <w:t>97 1319     9     Сухие стебли кукурузы лопающейся (рисовой)</w:t>
      </w:r>
    </w:p>
    <w:p w:rsidR="00CC4CF9" w:rsidRPr="00061AB7" w:rsidRDefault="00CC4CF9" w:rsidP="003463F3">
      <w:pPr>
        <w:pStyle w:val="ConsPlusCell"/>
        <w:jc w:val="both"/>
      </w:pPr>
      <w:r w:rsidRPr="00061AB7">
        <w:t>97 1320     4     Кукуруза сахарная</w:t>
      </w:r>
    </w:p>
    <w:p w:rsidR="00CC4CF9" w:rsidRPr="00061AB7" w:rsidRDefault="00CC4CF9" w:rsidP="003463F3">
      <w:pPr>
        <w:pStyle w:val="ConsPlusCell"/>
        <w:jc w:val="both"/>
      </w:pPr>
      <w:r w:rsidRPr="00061AB7">
        <w:t>97 1321     1     Зерно кукурузы сахарной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1322     5     Початки кукурузы сахарной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1323     0     Семена кукурузы сахарной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1327     2     Початки обрушенные кукурузы сахарной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1328     8     Зерноотходы кукурузы сахарной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1329     3     Сухие стебли кукурузы сахарной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1330     9     Кукуруза кремнистая</w:t>
      </w:r>
    </w:p>
    <w:p w:rsidR="00CC4CF9" w:rsidRPr="00061AB7" w:rsidRDefault="00CC4CF9" w:rsidP="003463F3">
      <w:pPr>
        <w:pStyle w:val="ConsPlusCell"/>
        <w:jc w:val="both"/>
      </w:pPr>
      <w:r w:rsidRPr="00061AB7">
        <w:t>97 1331     4     Зерно кукурузы кремнистой</w:t>
      </w:r>
    </w:p>
    <w:p w:rsidR="00CC4CF9" w:rsidRPr="00061AB7" w:rsidRDefault="00CC4CF9" w:rsidP="003463F3">
      <w:pPr>
        <w:pStyle w:val="ConsPlusCell"/>
        <w:jc w:val="both"/>
      </w:pPr>
      <w:r w:rsidRPr="00061AB7">
        <w:t>97 1332     5     Початки кукурузы кремнистой</w:t>
      </w:r>
    </w:p>
    <w:p w:rsidR="00CC4CF9" w:rsidRPr="00061AB7" w:rsidRDefault="00CC4CF9" w:rsidP="003463F3">
      <w:pPr>
        <w:pStyle w:val="ConsPlusCell"/>
        <w:jc w:val="both"/>
      </w:pPr>
      <w:r w:rsidRPr="00061AB7">
        <w:t>97 1333     5     Семена кукурузы кремнистой</w:t>
      </w:r>
    </w:p>
    <w:p w:rsidR="00CC4CF9" w:rsidRPr="00061AB7" w:rsidRDefault="00CC4CF9" w:rsidP="003463F3">
      <w:pPr>
        <w:pStyle w:val="ConsPlusCell"/>
        <w:jc w:val="both"/>
      </w:pPr>
      <w:r w:rsidRPr="00061AB7">
        <w:t>97 1337     7     Початки обрушенные кукурузы кремнистой</w:t>
      </w:r>
    </w:p>
    <w:p w:rsidR="00CC4CF9" w:rsidRPr="00061AB7" w:rsidRDefault="00CC4CF9" w:rsidP="003463F3">
      <w:pPr>
        <w:pStyle w:val="ConsPlusCell"/>
        <w:jc w:val="both"/>
      </w:pPr>
      <w:r w:rsidRPr="00061AB7">
        <w:t>97 1338     2     Зерноотходы кукурузы кремнистой</w:t>
      </w:r>
    </w:p>
    <w:p w:rsidR="00CC4CF9" w:rsidRPr="00061AB7" w:rsidRDefault="00CC4CF9" w:rsidP="003463F3">
      <w:pPr>
        <w:pStyle w:val="ConsPlusCell"/>
        <w:jc w:val="both"/>
      </w:pPr>
      <w:r w:rsidRPr="00061AB7">
        <w:t>97 1339     8     Сухие стебли кукурузы кремнистой</w:t>
      </w:r>
    </w:p>
    <w:p w:rsidR="00CC4CF9" w:rsidRPr="00061AB7" w:rsidRDefault="00CC4CF9" w:rsidP="003463F3">
      <w:pPr>
        <w:pStyle w:val="ConsPlusCell"/>
        <w:jc w:val="both"/>
      </w:pPr>
      <w:r w:rsidRPr="00061AB7">
        <w:t>97 1340     3     Кукуруза зубовидная и прочих сортов</w:t>
      </w:r>
    </w:p>
    <w:p w:rsidR="00CC4CF9" w:rsidRPr="00061AB7" w:rsidRDefault="00CC4CF9" w:rsidP="003463F3">
      <w:pPr>
        <w:pStyle w:val="ConsPlusCell"/>
        <w:jc w:val="both"/>
      </w:pPr>
      <w:r w:rsidRPr="00061AB7">
        <w:t>97 1341     9     Зерно кукурузы зубовидной и прочих сортов</w:t>
      </w:r>
    </w:p>
    <w:p w:rsidR="00CC4CF9" w:rsidRPr="00061AB7" w:rsidRDefault="00CC4CF9" w:rsidP="003463F3">
      <w:pPr>
        <w:pStyle w:val="ConsPlusCell"/>
        <w:jc w:val="both"/>
      </w:pPr>
      <w:r w:rsidRPr="00061AB7">
        <w:t>97 1342     4     Початки кукурузы зубовидной и прочих сортов</w:t>
      </w:r>
    </w:p>
    <w:p w:rsidR="00CC4CF9" w:rsidRPr="00061AB7" w:rsidRDefault="00CC4CF9" w:rsidP="003463F3">
      <w:pPr>
        <w:pStyle w:val="ConsPlusCell"/>
        <w:jc w:val="both"/>
      </w:pPr>
      <w:r w:rsidRPr="00061AB7">
        <w:t>97 1343     9     Семена кукурузы зубовидной и прочих сортов</w:t>
      </w:r>
    </w:p>
    <w:p w:rsidR="00CC4CF9" w:rsidRPr="00061AB7" w:rsidRDefault="00CC4CF9" w:rsidP="003463F3">
      <w:pPr>
        <w:pStyle w:val="ConsPlusCell"/>
        <w:jc w:val="both"/>
      </w:pPr>
      <w:r w:rsidRPr="00061AB7">
        <w:t>97 1347     1     Початки обрушенные кукурузы зубовидной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прочих сортов</w:t>
      </w:r>
    </w:p>
    <w:p w:rsidR="00CC4CF9" w:rsidRPr="00061AB7" w:rsidRDefault="00CC4CF9" w:rsidP="003463F3">
      <w:pPr>
        <w:pStyle w:val="ConsPlusCell"/>
        <w:jc w:val="both"/>
      </w:pPr>
      <w:r w:rsidRPr="00061AB7">
        <w:t>97 1348     7     Зерноотходы кукурузы зубовидной и прочих сортов</w:t>
      </w:r>
    </w:p>
    <w:p w:rsidR="00CC4CF9" w:rsidRPr="00061AB7" w:rsidRDefault="00CC4CF9" w:rsidP="003463F3">
      <w:pPr>
        <w:pStyle w:val="ConsPlusCell"/>
        <w:jc w:val="both"/>
      </w:pPr>
      <w:r w:rsidRPr="00061AB7">
        <w:t>97 1349     2     Сухие стебли кукурузы зубовидной и прочих сортов</w:t>
      </w:r>
    </w:p>
    <w:p w:rsidR="00CC4CF9" w:rsidRPr="00061AB7" w:rsidRDefault="00CC4CF9" w:rsidP="003463F3">
      <w:pPr>
        <w:pStyle w:val="ConsPlusCell"/>
        <w:jc w:val="both"/>
      </w:pPr>
      <w:r w:rsidRPr="00061AB7">
        <w:t>97 1350     8     Кукуруза разнотипная (смесь)</w:t>
      </w:r>
    </w:p>
    <w:p w:rsidR="00CC4CF9" w:rsidRPr="00061AB7" w:rsidRDefault="00CC4CF9" w:rsidP="003463F3">
      <w:pPr>
        <w:pStyle w:val="ConsPlusCell"/>
        <w:jc w:val="both"/>
      </w:pPr>
      <w:r w:rsidRPr="00061AB7">
        <w:t>97 1351     3     Зерно кукурузы разнотипной (смесь)</w:t>
      </w:r>
    </w:p>
    <w:p w:rsidR="00CC4CF9" w:rsidRPr="00061AB7" w:rsidRDefault="00CC4CF9" w:rsidP="003463F3">
      <w:pPr>
        <w:pStyle w:val="ConsPlusCell"/>
        <w:jc w:val="both"/>
      </w:pPr>
      <w:r w:rsidRPr="00061AB7">
        <w:t>97 1352     9     Початки кукурузы разнотипной (смесь)</w:t>
      </w:r>
    </w:p>
    <w:p w:rsidR="00CC4CF9" w:rsidRPr="00061AB7" w:rsidRDefault="00CC4CF9" w:rsidP="003463F3">
      <w:pPr>
        <w:pStyle w:val="ConsPlusCell"/>
        <w:jc w:val="both"/>
      </w:pPr>
      <w:r w:rsidRPr="00061AB7">
        <w:t>97 1353     4     Семена кукурузы разнотипной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1360     2     Кукуруза на зерно кремнистых, лопающихся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сахарных сортов, исходных форм гибридов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гибридов первого поколения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97 1361     8     Зерно (семена) кукурузы на зерно кремнистых,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лопающихся и сахарных сортов, исходных форм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гибридов и гибридов первого поколения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97 1362     3     Початки кукурузы на зерно кремнистых,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лопающихся и сахарных сортов, исходных форм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гибридов и гибридов первого поколения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97 1363     9     Початки кукурузы на зерно кремнистых,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лопающихся и сахарных сортов, исходных форм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гибридов и гибридов первого поколения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пересчете на зерно</w:t>
      </w:r>
    </w:p>
    <w:p w:rsidR="00CC4CF9" w:rsidRPr="00061AB7" w:rsidRDefault="00CC4CF9" w:rsidP="003463F3">
      <w:pPr>
        <w:pStyle w:val="ConsPlusCell"/>
        <w:jc w:val="both"/>
      </w:pPr>
      <w:r w:rsidRPr="00061AB7">
        <w:t>97 1400     9     Зерновые колосовые яровые культуры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97 1410     3     Рожь яровая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97 1411     9     Зерно ржи яровой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97 1412     4     Семена ржи яровой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97 1418     7     Зерноотходы ржи яровой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97 1419     2     Солома ржи яровой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97 1420     8     Ячмень яровой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97 1421     3     Зерно ячменя ярового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1422     9     Семена ячменя ярового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1428     1     Зерноотходы ячменя ярового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1429     7     Солома ячменя ярового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1430     2     Овес</w:t>
      </w:r>
    </w:p>
    <w:p w:rsidR="00CC4CF9" w:rsidRPr="00061AB7" w:rsidRDefault="00CC4CF9" w:rsidP="003463F3">
      <w:pPr>
        <w:pStyle w:val="ConsPlusCell"/>
        <w:jc w:val="both"/>
      </w:pPr>
      <w:r w:rsidRPr="00061AB7">
        <w:t>97 1431     8     Зерно овса</w:t>
      </w:r>
    </w:p>
    <w:p w:rsidR="00CC4CF9" w:rsidRPr="00061AB7" w:rsidRDefault="00CC4CF9" w:rsidP="003463F3">
      <w:pPr>
        <w:pStyle w:val="ConsPlusCell"/>
        <w:jc w:val="both"/>
      </w:pPr>
      <w:r w:rsidRPr="00061AB7">
        <w:t>97 1432     3     Семена овса (ярового)</w:t>
      </w:r>
    </w:p>
    <w:p w:rsidR="00CC4CF9" w:rsidRPr="00061AB7" w:rsidRDefault="00CC4CF9" w:rsidP="003463F3">
      <w:pPr>
        <w:pStyle w:val="ConsPlusCell"/>
        <w:jc w:val="both"/>
      </w:pPr>
      <w:r w:rsidRPr="00061AB7">
        <w:t>97 1438     6     Зерноотходы овса</w:t>
      </w:r>
    </w:p>
    <w:p w:rsidR="00CC4CF9" w:rsidRPr="00061AB7" w:rsidRDefault="00CC4CF9" w:rsidP="003463F3">
      <w:pPr>
        <w:pStyle w:val="ConsPlusCell"/>
        <w:jc w:val="both"/>
      </w:pPr>
      <w:r w:rsidRPr="00061AB7">
        <w:t>97 1439     1     Солома овса</w:t>
      </w:r>
    </w:p>
    <w:p w:rsidR="00CC4CF9" w:rsidRPr="00061AB7" w:rsidRDefault="00CC4CF9" w:rsidP="003463F3">
      <w:pPr>
        <w:pStyle w:val="ConsPlusCell"/>
        <w:jc w:val="both"/>
      </w:pPr>
      <w:r w:rsidRPr="00061AB7">
        <w:t>97 1440     7     Полба</w:t>
      </w:r>
    </w:p>
    <w:p w:rsidR="00CC4CF9" w:rsidRPr="00061AB7" w:rsidRDefault="00CC4CF9" w:rsidP="003463F3">
      <w:pPr>
        <w:pStyle w:val="ConsPlusCell"/>
        <w:jc w:val="both"/>
      </w:pPr>
      <w:r w:rsidRPr="00061AB7">
        <w:t>97 1441     2     Зерно полбы</w:t>
      </w:r>
    </w:p>
    <w:p w:rsidR="00CC4CF9" w:rsidRPr="00061AB7" w:rsidRDefault="00CC4CF9" w:rsidP="003463F3">
      <w:pPr>
        <w:pStyle w:val="ConsPlusCell"/>
        <w:jc w:val="both"/>
      </w:pPr>
      <w:r w:rsidRPr="00061AB7">
        <w:t>97 1442     8     Семена полбы</w:t>
      </w:r>
    </w:p>
    <w:p w:rsidR="00CC4CF9" w:rsidRPr="00061AB7" w:rsidRDefault="00CC4CF9" w:rsidP="003463F3">
      <w:pPr>
        <w:pStyle w:val="ConsPlusCell"/>
        <w:jc w:val="both"/>
      </w:pPr>
      <w:r w:rsidRPr="00061AB7">
        <w:t>97 1448     0     Зерноотходы полбы</w:t>
      </w:r>
    </w:p>
    <w:p w:rsidR="00CC4CF9" w:rsidRPr="00061AB7" w:rsidRDefault="00CC4CF9" w:rsidP="003463F3">
      <w:pPr>
        <w:pStyle w:val="ConsPlusCell"/>
        <w:jc w:val="both"/>
      </w:pPr>
      <w:r w:rsidRPr="00061AB7">
        <w:t>97 1449     6     Солома полбы</w:t>
      </w:r>
    </w:p>
    <w:p w:rsidR="00CC4CF9" w:rsidRPr="00061AB7" w:rsidRDefault="00CC4CF9" w:rsidP="003463F3">
      <w:pPr>
        <w:pStyle w:val="ConsPlusCell"/>
        <w:jc w:val="both"/>
      </w:pPr>
      <w:r w:rsidRPr="00061AB7">
        <w:t>97 1450     1     Смесь колосовых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1451     7     Зерно смеси колосовых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1458     5     Зерноотходы смеси колосовых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1459     0     Солома смеси колосовых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1500     2     Крупяные культуры</w:t>
      </w:r>
    </w:p>
    <w:p w:rsidR="00CC4CF9" w:rsidRPr="00061AB7" w:rsidRDefault="00CC4CF9" w:rsidP="003463F3">
      <w:pPr>
        <w:pStyle w:val="ConsPlusCell"/>
        <w:jc w:val="both"/>
      </w:pPr>
      <w:r w:rsidRPr="00061AB7">
        <w:t>97 1510     7     Просо</w:t>
      </w:r>
    </w:p>
    <w:p w:rsidR="00CC4CF9" w:rsidRPr="00061AB7" w:rsidRDefault="00CC4CF9" w:rsidP="003463F3">
      <w:pPr>
        <w:pStyle w:val="ConsPlusCell"/>
        <w:jc w:val="both"/>
      </w:pPr>
      <w:r w:rsidRPr="00061AB7">
        <w:t>97 1511     2     Зерно проса</w:t>
      </w:r>
    </w:p>
    <w:p w:rsidR="00CC4CF9" w:rsidRPr="00061AB7" w:rsidRDefault="00CC4CF9" w:rsidP="003463F3">
      <w:pPr>
        <w:pStyle w:val="ConsPlusCell"/>
        <w:jc w:val="both"/>
      </w:pPr>
      <w:r w:rsidRPr="00061AB7">
        <w:t>97 1512     8     Семена проса</w:t>
      </w:r>
    </w:p>
    <w:p w:rsidR="00CC4CF9" w:rsidRPr="00061AB7" w:rsidRDefault="00CC4CF9" w:rsidP="003463F3">
      <w:pPr>
        <w:pStyle w:val="ConsPlusCell"/>
        <w:jc w:val="both"/>
      </w:pPr>
      <w:r w:rsidRPr="00061AB7">
        <w:t>97 1518     0     Зерноотходы проса</w:t>
      </w:r>
    </w:p>
    <w:p w:rsidR="00CC4CF9" w:rsidRPr="00061AB7" w:rsidRDefault="00CC4CF9" w:rsidP="003463F3">
      <w:pPr>
        <w:pStyle w:val="ConsPlusCell"/>
        <w:jc w:val="both"/>
      </w:pPr>
      <w:r w:rsidRPr="00061AB7">
        <w:t>97 1519     6     Солома проса</w:t>
      </w:r>
    </w:p>
    <w:p w:rsidR="00CC4CF9" w:rsidRPr="00061AB7" w:rsidRDefault="00CC4CF9" w:rsidP="003463F3">
      <w:pPr>
        <w:pStyle w:val="ConsPlusCell"/>
        <w:jc w:val="both"/>
      </w:pPr>
      <w:r w:rsidRPr="00061AB7">
        <w:t>97 1520     1     Гречиха</w:t>
      </w:r>
    </w:p>
    <w:p w:rsidR="00CC4CF9" w:rsidRPr="00061AB7" w:rsidRDefault="00CC4CF9" w:rsidP="003463F3">
      <w:pPr>
        <w:pStyle w:val="ConsPlusCell"/>
        <w:jc w:val="both"/>
      </w:pPr>
      <w:r w:rsidRPr="00061AB7">
        <w:t>97 1521     7     Зерно гречихи</w:t>
      </w:r>
    </w:p>
    <w:p w:rsidR="00CC4CF9" w:rsidRPr="00061AB7" w:rsidRDefault="00CC4CF9" w:rsidP="003463F3">
      <w:pPr>
        <w:pStyle w:val="ConsPlusCell"/>
        <w:jc w:val="both"/>
      </w:pPr>
      <w:r w:rsidRPr="00061AB7">
        <w:t>97 1522     2     Семена гречихи</w:t>
      </w:r>
    </w:p>
    <w:p w:rsidR="00CC4CF9" w:rsidRPr="00061AB7" w:rsidRDefault="00CC4CF9" w:rsidP="003463F3">
      <w:pPr>
        <w:pStyle w:val="ConsPlusCell"/>
        <w:jc w:val="both"/>
      </w:pPr>
      <w:r w:rsidRPr="00061AB7">
        <w:t>97 1528     5     Зерноотходы гречихи</w:t>
      </w:r>
    </w:p>
    <w:p w:rsidR="00CC4CF9" w:rsidRPr="00061AB7" w:rsidRDefault="00CC4CF9" w:rsidP="003463F3">
      <w:pPr>
        <w:pStyle w:val="ConsPlusCell"/>
        <w:jc w:val="both"/>
      </w:pPr>
      <w:r w:rsidRPr="00061AB7">
        <w:t>97 1529     0     Солома гречихи</w:t>
      </w:r>
    </w:p>
    <w:p w:rsidR="00CC4CF9" w:rsidRPr="00061AB7" w:rsidRDefault="00CC4CF9" w:rsidP="003463F3">
      <w:pPr>
        <w:pStyle w:val="ConsPlusCell"/>
        <w:jc w:val="both"/>
      </w:pPr>
      <w:r w:rsidRPr="00061AB7">
        <w:t>97 1530     6     Рис</w:t>
      </w:r>
    </w:p>
    <w:p w:rsidR="00CC4CF9" w:rsidRPr="00061AB7" w:rsidRDefault="00CC4CF9" w:rsidP="003463F3">
      <w:pPr>
        <w:pStyle w:val="ConsPlusCell"/>
        <w:jc w:val="both"/>
      </w:pPr>
      <w:r w:rsidRPr="00061AB7">
        <w:t>97 1531     1     Зерно риса</w:t>
      </w:r>
    </w:p>
    <w:p w:rsidR="00CC4CF9" w:rsidRPr="00061AB7" w:rsidRDefault="00CC4CF9" w:rsidP="003463F3">
      <w:pPr>
        <w:pStyle w:val="ConsPlusCell"/>
        <w:jc w:val="both"/>
      </w:pPr>
      <w:r w:rsidRPr="00061AB7">
        <w:t>97 1532     7     Семена риса</w:t>
      </w:r>
    </w:p>
    <w:p w:rsidR="00CC4CF9" w:rsidRPr="00061AB7" w:rsidRDefault="00CC4CF9" w:rsidP="003463F3">
      <w:pPr>
        <w:pStyle w:val="ConsPlusCell"/>
        <w:jc w:val="both"/>
      </w:pPr>
      <w:r w:rsidRPr="00061AB7">
        <w:t>97 1538     0     Зерноотходы риса</w:t>
      </w:r>
    </w:p>
    <w:p w:rsidR="00CC4CF9" w:rsidRPr="00061AB7" w:rsidRDefault="00CC4CF9" w:rsidP="003463F3">
      <w:pPr>
        <w:pStyle w:val="ConsPlusCell"/>
        <w:jc w:val="both"/>
      </w:pPr>
      <w:r w:rsidRPr="00061AB7">
        <w:t>97 1539     5     Солома риса</w:t>
      </w:r>
    </w:p>
    <w:p w:rsidR="00CC4CF9" w:rsidRPr="00061AB7" w:rsidRDefault="00CC4CF9" w:rsidP="003463F3">
      <w:pPr>
        <w:pStyle w:val="ConsPlusCell"/>
        <w:jc w:val="both"/>
      </w:pPr>
      <w:r w:rsidRPr="00061AB7">
        <w:t>97 1540     0     Сорго (джугара)</w:t>
      </w:r>
    </w:p>
    <w:p w:rsidR="00CC4CF9" w:rsidRPr="00061AB7" w:rsidRDefault="00CC4CF9" w:rsidP="003463F3">
      <w:pPr>
        <w:pStyle w:val="ConsPlusCell"/>
        <w:jc w:val="both"/>
      </w:pPr>
      <w:r w:rsidRPr="00061AB7">
        <w:t>97 1541     6     Зерно сорго (джугара)</w:t>
      </w:r>
    </w:p>
    <w:p w:rsidR="00CC4CF9" w:rsidRPr="00061AB7" w:rsidRDefault="00CC4CF9" w:rsidP="003463F3">
      <w:pPr>
        <w:pStyle w:val="ConsPlusCell"/>
        <w:jc w:val="both"/>
      </w:pPr>
      <w:r w:rsidRPr="00061AB7">
        <w:t>97 1542     1     Семена сорго зернового -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97 1543     7     Семена сорго зернового - гибриды</w:t>
      </w:r>
    </w:p>
    <w:p w:rsidR="00CC4CF9" w:rsidRPr="00061AB7" w:rsidRDefault="00CC4CF9" w:rsidP="003463F3">
      <w:pPr>
        <w:pStyle w:val="ConsPlusCell"/>
        <w:jc w:val="both"/>
      </w:pPr>
      <w:r w:rsidRPr="00061AB7">
        <w:t>97 1544     2     Семена сорго сахарного -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97 1545     8     Семена сорго сахарного - гибриды</w:t>
      </w:r>
    </w:p>
    <w:p w:rsidR="00CC4CF9" w:rsidRPr="00061AB7" w:rsidRDefault="00CC4CF9" w:rsidP="003463F3">
      <w:pPr>
        <w:pStyle w:val="ConsPlusCell"/>
        <w:jc w:val="both"/>
      </w:pPr>
      <w:r w:rsidRPr="00061AB7">
        <w:t>97 1546     3     Семена сорго веничного -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97 1547     9     Семена сорго суданкового - гибриды</w:t>
      </w:r>
    </w:p>
    <w:p w:rsidR="00CC4CF9" w:rsidRPr="00061AB7" w:rsidRDefault="00CC4CF9" w:rsidP="003463F3">
      <w:pPr>
        <w:pStyle w:val="ConsPlusCell"/>
        <w:jc w:val="both"/>
      </w:pPr>
      <w:r w:rsidRPr="00061AB7">
        <w:t>97 1548     4     Зерноотходы сорго (джугара)</w:t>
      </w:r>
    </w:p>
    <w:p w:rsidR="00CC4CF9" w:rsidRPr="00061AB7" w:rsidRDefault="00CC4CF9" w:rsidP="003463F3">
      <w:pPr>
        <w:pStyle w:val="ConsPlusCell"/>
        <w:jc w:val="both"/>
      </w:pPr>
      <w:r w:rsidRPr="00061AB7">
        <w:t>97 1549     3     Солома сорго (джугара)</w:t>
      </w:r>
    </w:p>
    <w:p w:rsidR="00CC4CF9" w:rsidRPr="00061AB7" w:rsidRDefault="00CC4CF9" w:rsidP="003463F3">
      <w:pPr>
        <w:pStyle w:val="ConsPlusCell"/>
        <w:jc w:val="both"/>
      </w:pPr>
      <w:r w:rsidRPr="00061AB7">
        <w:t>97 1560     0     Чумиза</w:t>
      </w:r>
    </w:p>
    <w:p w:rsidR="00CC4CF9" w:rsidRPr="00061AB7" w:rsidRDefault="00CC4CF9" w:rsidP="003463F3">
      <w:pPr>
        <w:pStyle w:val="ConsPlusCell"/>
        <w:jc w:val="both"/>
      </w:pPr>
      <w:r w:rsidRPr="00061AB7">
        <w:t>97 1561     5     Зерно чумизы</w:t>
      </w:r>
    </w:p>
    <w:p w:rsidR="00CC4CF9" w:rsidRPr="00061AB7" w:rsidRDefault="00CC4CF9" w:rsidP="003463F3">
      <w:pPr>
        <w:pStyle w:val="ConsPlusCell"/>
        <w:jc w:val="both"/>
      </w:pPr>
      <w:r w:rsidRPr="00061AB7">
        <w:t>97 1562     0     Семена чумизы</w:t>
      </w:r>
    </w:p>
    <w:p w:rsidR="00CC4CF9" w:rsidRPr="00061AB7" w:rsidRDefault="00CC4CF9" w:rsidP="003463F3">
      <w:pPr>
        <w:pStyle w:val="ConsPlusCell"/>
        <w:jc w:val="both"/>
      </w:pPr>
      <w:r w:rsidRPr="00061AB7">
        <w:t>97 1568     3     Зерноотходы чумизы</w:t>
      </w:r>
    </w:p>
    <w:p w:rsidR="00CC4CF9" w:rsidRPr="00061AB7" w:rsidRDefault="00CC4CF9" w:rsidP="003463F3">
      <w:pPr>
        <w:pStyle w:val="ConsPlusCell"/>
        <w:jc w:val="both"/>
      </w:pPr>
      <w:r w:rsidRPr="00061AB7">
        <w:t>97 1569     9     Солома чумизы</w:t>
      </w:r>
    </w:p>
    <w:p w:rsidR="00CC4CF9" w:rsidRPr="00061AB7" w:rsidRDefault="00CC4CF9" w:rsidP="003463F3">
      <w:pPr>
        <w:pStyle w:val="ConsPlusCell"/>
        <w:jc w:val="both"/>
      </w:pPr>
      <w:r w:rsidRPr="00061AB7">
        <w:t>97 1600     6     Зернобобовые культуры основные</w:t>
      </w:r>
    </w:p>
    <w:p w:rsidR="00CC4CF9" w:rsidRPr="00061AB7" w:rsidRDefault="00CC4CF9" w:rsidP="003463F3">
      <w:pPr>
        <w:pStyle w:val="ConsPlusCell"/>
        <w:jc w:val="both"/>
      </w:pPr>
      <w:r w:rsidRPr="00061AB7">
        <w:t>97 1610     0     Горох</w:t>
      </w:r>
    </w:p>
    <w:p w:rsidR="00CC4CF9" w:rsidRPr="00061AB7" w:rsidRDefault="00CC4CF9" w:rsidP="003463F3">
      <w:pPr>
        <w:pStyle w:val="ConsPlusCell"/>
        <w:jc w:val="both"/>
      </w:pPr>
      <w:r w:rsidRPr="00061AB7">
        <w:t>97 1611     6     Зерно гороха</w:t>
      </w:r>
    </w:p>
    <w:p w:rsidR="00CC4CF9" w:rsidRPr="00061AB7" w:rsidRDefault="00CC4CF9" w:rsidP="003463F3">
      <w:pPr>
        <w:pStyle w:val="ConsPlusCell"/>
        <w:jc w:val="both"/>
      </w:pPr>
      <w:r w:rsidRPr="00061AB7">
        <w:t>97 1612     1     Семена гороха</w:t>
      </w:r>
    </w:p>
    <w:p w:rsidR="00CC4CF9" w:rsidRPr="00061AB7" w:rsidRDefault="00CC4CF9" w:rsidP="003463F3">
      <w:pPr>
        <w:pStyle w:val="ConsPlusCell"/>
        <w:jc w:val="both"/>
      </w:pPr>
      <w:r w:rsidRPr="00061AB7">
        <w:t>97 1618     4     Зерноотходы гороха</w:t>
      </w:r>
    </w:p>
    <w:p w:rsidR="00CC4CF9" w:rsidRPr="00061AB7" w:rsidRDefault="00CC4CF9" w:rsidP="003463F3">
      <w:pPr>
        <w:pStyle w:val="ConsPlusCell"/>
        <w:jc w:val="both"/>
      </w:pPr>
      <w:r w:rsidRPr="00061AB7">
        <w:t>97 1619     0     Солома гороха</w:t>
      </w:r>
    </w:p>
    <w:p w:rsidR="00CC4CF9" w:rsidRPr="00061AB7" w:rsidRDefault="00CC4CF9" w:rsidP="003463F3">
      <w:pPr>
        <w:pStyle w:val="ConsPlusCell"/>
        <w:jc w:val="both"/>
      </w:pPr>
      <w:r w:rsidRPr="00061AB7">
        <w:t>97 1620     5     Фасоль</w:t>
      </w:r>
    </w:p>
    <w:p w:rsidR="00CC4CF9" w:rsidRPr="00061AB7" w:rsidRDefault="00CC4CF9" w:rsidP="003463F3">
      <w:pPr>
        <w:pStyle w:val="ConsPlusCell"/>
        <w:jc w:val="both"/>
      </w:pPr>
      <w:r w:rsidRPr="00061AB7">
        <w:t>97 1621     0     Зерно фасоли</w:t>
      </w:r>
    </w:p>
    <w:p w:rsidR="00CC4CF9" w:rsidRPr="00061AB7" w:rsidRDefault="00CC4CF9" w:rsidP="003463F3">
      <w:pPr>
        <w:pStyle w:val="ConsPlusCell"/>
        <w:jc w:val="both"/>
      </w:pPr>
      <w:r w:rsidRPr="00061AB7">
        <w:t>97 1622     6     Семена фасоли</w:t>
      </w:r>
    </w:p>
    <w:p w:rsidR="00CC4CF9" w:rsidRPr="00061AB7" w:rsidRDefault="00CC4CF9" w:rsidP="003463F3">
      <w:pPr>
        <w:pStyle w:val="ConsPlusCell"/>
        <w:jc w:val="both"/>
      </w:pPr>
      <w:r w:rsidRPr="00061AB7">
        <w:t>97 1628     9     Зерноотходы фасоли</w:t>
      </w:r>
    </w:p>
    <w:p w:rsidR="00CC4CF9" w:rsidRPr="00061AB7" w:rsidRDefault="00CC4CF9" w:rsidP="003463F3">
      <w:pPr>
        <w:pStyle w:val="ConsPlusCell"/>
        <w:jc w:val="both"/>
      </w:pPr>
      <w:r w:rsidRPr="00061AB7">
        <w:t>97 1629     4     Солома фасоли</w:t>
      </w:r>
    </w:p>
    <w:p w:rsidR="00CC4CF9" w:rsidRPr="00061AB7" w:rsidRDefault="00CC4CF9" w:rsidP="003463F3">
      <w:pPr>
        <w:pStyle w:val="ConsPlusCell"/>
        <w:jc w:val="both"/>
      </w:pPr>
      <w:r w:rsidRPr="00061AB7">
        <w:t>97 1630     7     Бобы кормовые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97 1631     5     Зерно бобов кормовых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1632     0     Семена бобов кормовых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1638     3     Зерноотходы бобов кормовых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1639     9     Солома бобов кормовых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1640     4     Чечевица</w:t>
      </w:r>
    </w:p>
    <w:p w:rsidR="00CC4CF9" w:rsidRPr="00061AB7" w:rsidRDefault="00CC4CF9" w:rsidP="003463F3">
      <w:pPr>
        <w:pStyle w:val="ConsPlusCell"/>
        <w:jc w:val="both"/>
      </w:pPr>
      <w:r w:rsidRPr="00061AB7">
        <w:t>97 1641     0     Зерно чечевицы</w:t>
      </w:r>
    </w:p>
    <w:p w:rsidR="00CC4CF9" w:rsidRPr="00061AB7" w:rsidRDefault="00CC4CF9" w:rsidP="003463F3">
      <w:pPr>
        <w:pStyle w:val="ConsPlusCell"/>
        <w:jc w:val="both"/>
      </w:pPr>
      <w:r w:rsidRPr="00061AB7">
        <w:t>97 1642     5     Семена чечевицы</w:t>
      </w:r>
    </w:p>
    <w:p w:rsidR="00CC4CF9" w:rsidRPr="00061AB7" w:rsidRDefault="00CC4CF9" w:rsidP="003463F3">
      <w:pPr>
        <w:pStyle w:val="ConsPlusCell"/>
        <w:jc w:val="both"/>
      </w:pPr>
      <w:r w:rsidRPr="00061AB7">
        <w:t>97 1648     8     Зерноотходы чечевицы</w:t>
      </w:r>
    </w:p>
    <w:p w:rsidR="00CC4CF9" w:rsidRPr="00061AB7" w:rsidRDefault="00CC4CF9" w:rsidP="003463F3">
      <w:pPr>
        <w:pStyle w:val="ConsPlusCell"/>
        <w:jc w:val="both"/>
      </w:pPr>
      <w:r w:rsidRPr="00061AB7">
        <w:t>97 1649     3     Солома чечевицы</w:t>
      </w:r>
    </w:p>
    <w:p w:rsidR="00CC4CF9" w:rsidRPr="00061AB7" w:rsidRDefault="00CC4CF9" w:rsidP="003463F3">
      <w:pPr>
        <w:pStyle w:val="ConsPlusCell"/>
        <w:jc w:val="both"/>
      </w:pPr>
      <w:r w:rsidRPr="00061AB7">
        <w:t>97 1650     9     Вика и виковая смесь</w:t>
      </w:r>
    </w:p>
    <w:p w:rsidR="00CC4CF9" w:rsidRPr="00061AB7" w:rsidRDefault="00CC4CF9" w:rsidP="003463F3">
      <w:pPr>
        <w:pStyle w:val="ConsPlusCell"/>
        <w:jc w:val="both"/>
      </w:pPr>
      <w:r w:rsidRPr="00061AB7">
        <w:t>97 1651     4     Зерно вики</w:t>
      </w:r>
    </w:p>
    <w:p w:rsidR="00CC4CF9" w:rsidRPr="00061AB7" w:rsidRDefault="00CC4CF9" w:rsidP="003463F3">
      <w:pPr>
        <w:pStyle w:val="ConsPlusCell"/>
        <w:jc w:val="both"/>
      </w:pPr>
      <w:r w:rsidRPr="00061AB7">
        <w:t>97 1652     4     Зерно виковой смеси</w:t>
      </w:r>
    </w:p>
    <w:p w:rsidR="00CC4CF9" w:rsidRPr="00061AB7" w:rsidRDefault="00CC4CF9" w:rsidP="003463F3">
      <w:pPr>
        <w:pStyle w:val="ConsPlusCell"/>
        <w:jc w:val="both"/>
      </w:pPr>
      <w:r w:rsidRPr="00061AB7">
        <w:t>97 1653     5     Семена вики мохнатой, паннонской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1658     2     Зерноотходы вики и виковой смеси</w:t>
      </w:r>
    </w:p>
    <w:p w:rsidR="00CC4CF9" w:rsidRPr="00061AB7" w:rsidRDefault="00CC4CF9" w:rsidP="003463F3">
      <w:pPr>
        <w:pStyle w:val="ConsPlusCell"/>
        <w:jc w:val="both"/>
      </w:pPr>
      <w:r w:rsidRPr="00061AB7">
        <w:t>97 1659     8     Солома вики и виковой смеси</w:t>
      </w:r>
    </w:p>
    <w:p w:rsidR="00CC4CF9" w:rsidRPr="00061AB7" w:rsidRDefault="00CC4CF9" w:rsidP="003463F3">
      <w:pPr>
        <w:pStyle w:val="ConsPlusCell"/>
        <w:jc w:val="both"/>
      </w:pPr>
      <w:r w:rsidRPr="00061AB7">
        <w:t>97 1660     3     Люпин кормовой (сладкий)</w:t>
      </w:r>
    </w:p>
    <w:p w:rsidR="00CC4CF9" w:rsidRPr="00061AB7" w:rsidRDefault="00CC4CF9" w:rsidP="003463F3">
      <w:pPr>
        <w:pStyle w:val="ConsPlusCell"/>
        <w:jc w:val="both"/>
      </w:pPr>
      <w:r w:rsidRPr="00061AB7">
        <w:t>97 1661     9     Зерно люпина кормового (сладкого)</w:t>
      </w:r>
    </w:p>
    <w:p w:rsidR="00CC4CF9" w:rsidRPr="00061AB7" w:rsidRDefault="00CC4CF9" w:rsidP="003463F3">
      <w:pPr>
        <w:pStyle w:val="ConsPlusCell"/>
        <w:jc w:val="both"/>
      </w:pPr>
      <w:r w:rsidRPr="00061AB7">
        <w:t>97 1662     4     Семена люпина кормового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1668     7     Зерноотходы люпина кормового (сладкого)</w:t>
      </w:r>
    </w:p>
    <w:p w:rsidR="00CC4CF9" w:rsidRPr="00061AB7" w:rsidRDefault="00CC4CF9" w:rsidP="003463F3">
      <w:pPr>
        <w:pStyle w:val="ConsPlusCell"/>
        <w:jc w:val="both"/>
      </w:pPr>
      <w:r w:rsidRPr="00061AB7">
        <w:t>97 1669     2     Солома люпина кормового (сладкого)</w:t>
      </w:r>
    </w:p>
    <w:p w:rsidR="00CC4CF9" w:rsidRPr="00061AB7" w:rsidRDefault="00CC4CF9" w:rsidP="003463F3">
      <w:pPr>
        <w:pStyle w:val="ConsPlusCell"/>
        <w:jc w:val="both"/>
      </w:pPr>
      <w:r w:rsidRPr="00061AB7">
        <w:t>97 1670     8     Люпин горький на зерно</w:t>
      </w:r>
    </w:p>
    <w:p w:rsidR="00CC4CF9" w:rsidRPr="00061AB7" w:rsidRDefault="00CC4CF9" w:rsidP="003463F3">
      <w:pPr>
        <w:pStyle w:val="ConsPlusCell"/>
        <w:jc w:val="both"/>
      </w:pPr>
      <w:r w:rsidRPr="00061AB7">
        <w:t>97 1671     3     Зерно люпина горького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1672     9     Семена люпина горького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1680     2     Сераделла на зерно</w:t>
      </w:r>
    </w:p>
    <w:p w:rsidR="00CC4CF9" w:rsidRPr="00061AB7" w:rsidRDefault="00CC4CF9" w:rsidP="003463F3">
      <w:pPr>
        <w:pStyle w:val="ConsPlusCell"/>
        <w:jc w:val="both"/>
      </w:pPr>
      <w:r w:rsidRPr="00061AB7">
        <w:t>97 1681     8     Зерно сераделлы</w:t>
      </w:r>
    </w:p>
    <w:p w:rsidR="00CC4CF9" w:rsidRPr="00061AB7" w:rsidRDefault="00CC4CF9" w:rsidP="003463F3">
      <w:pPr>
        <w:pStyle w:val="ConsPlusCell"/>
        <w:jc w:val="both"/>
      </w:pPr>
      <w:r w:rsidRPr="00061AB7">
        <w:t>97 1688     6     Зерноотходы сераделлы</w:t>
      </w:r>
    </w:p>
    <w:p w:rsidR="00CC4CF9" w:rsidRPr="00061AB7" w:rsidRDefault="00CC4CF9" w:rsidP="003463F3">
      <w:pPr>
        <w:pStyle w:val="ConsPlusCell"/>
        <w:jc w:val="both"/>
      </w:pPr>
      <w:r w:rsidRPr="00061AB7">
        <w:t>97 1689     1     Солома сераделлы</w:t>
      </w:r>
    </w:p>
    <w:p w:rsidR="00CC4CF9" w:rsidRPr="00061AB7" w:rsidRDefault="00CC4CF9" w:rsidP="003463F3">
      <w:pPr>
        <w:pStyle w:val="ConsPlusCell"/>
        <w:jc w:val="both"/>
      </w:pPr>
      <w:r w:rsidRPr="00061AB7">
        <w:t>97 1690     7     Пелюшка</w:t>
      </w:r>
    </w:p>
    <w:p w:rsidR="00CC4CF9" w:rsidRPr="00061AB7" w:rsidRDefault="00CC4CF9" w:rsidP="003463F3">
      <w:pPr>
        <w:pStyle w:val="ConsPlusCell"/>
        <w:jc w:val="both"/>
      </w:pPr>
      <w:r w:rsidRPr="00061AB7">
        <w:t>97 1691     2     Зерно пелюшки</w:t>
      </w:r>
    </w:p>
    <w:p w:rsidR="00CC4CF9" w:rsidRPr="00061AB7" w:rsidRDefault="00CC4CF9" w:rsidP="003463F3">
      <w:pPr>
        <w:pStyle w:val="ConsPlusCell"/>
        <w:jc w:val="both"/>
      </w:pPr>
      <w:r w:rsidRPr="00061AB7">
        <w:t>97 1692     8     Семена пелюшки</w:t>
      </w:r>
    </w:p>
    <w:p w:rsidR="00CC4CF9" w:rsidRPr="00061AB7" w:rsidRDefault="00CC4CF9" w:rsidP="003463F3">
      <w:pPr>
        <w:pStyle w:val="ConsPlusCell"/>
        <w:jc w:val="both"/>
      </w:pPr>
      <w:r w:rsidRPr="00061AB7">
        <w:t>97 1698     0     Зерноотходы пелюшки</w:t>
      </w:r>
    </w:p>
    <w:p w:rsidR="00CC4CF9" w:rsidRPr="00061AB7" w:rsidRDefault="00CC4CF9" w:rsidP="003463F3">
      <w:pPr>
        <w:pStyle w:val="ConsPlusCell"/>
        <w:jc w:val="both"/>
      </w:pPr>
      <w:r w:rsidRPr="00061AB7">
        <w:t>97 1699     6     Солома пелюшки</w:t>
      </w:r>
    </w:p>
    <w:p w:rsidR="00CC4CF9" w:rsidRPr="00061AB7" w:rsidRDefault="00CC4CF9" w:rsidP="003463F3">
      <w:pPr>
        <w:pStyle w:val="ConsPlusCell"/>
        <w:jc w:val="both"/>
      </w:pPr>
      <w:r w:rsidRPr="00061AB7">
        <w:t>97 1700     3     Зернобобовые культуры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97 1710     4     Нут</w:t>
      </w:r>
    </w:p>
    <w:p w:rsidR="00CC4CF9" w:rsidRPr="00061AB7" w:rsidRDefault="00CC4CF9" w:rsidP="003463F3">
      <w:pPr>
        <w:pStyle w:val="ConsPlusCell"/>
        <w:jc w:val="both"/>
      </w:pPr>
      <w:r w:rsidRPr="00061AB7">
        <w:t>97 1711     7     Зерно нута</w:t>
      </w:r>
    </w:p>
    <w:p w:rsidR="00CC4CF9" w:rsidRPr="00061AB7" w:rsidRDefault="00CC4CF9" w:rsidP="003463F3">
      <w:pPr>
        <w:pStyle w:val="ConsPlusCell"/>
        <w:jc w:val="both"/>
      </w:pPr>
      <w:r w:rsidRPr="00061AB7">
        <w:t>97 1712     5     Семена нута</w:t>
      </w:r>
    </w:p>
    <w:p w:rsidR="00CC4CF9" w:rsidRPr="00061AB7" w:rsidRDefault="00CC4CF9" w:rsidP="003463F3">
      <w:pPr>
        <w:pStyle w:val="ConsPlusCell"/>
        <w:jc w:val="both"/>
      </w:pPr>
      <w:r w:rsidRPr="00061AB7">
        <w:t>97 1718     8     Зерноотходы нута</w:t>
      </w:r>
    </w:p>
    <w:p w:rsidR="00CC4CF9" w:rsidRPr="00061AB7" w:rsidRDefault="00CC4CF9" w:rsidP="003463F3">
      <w:pPr>
        <w:pStyle w:val="ConsPlusCell"/>
        <w:jc w:val="both"/>
      </w:pPr>
      <w:r w:rsidRPr="00061AB7">
        <w:t>97 1719     3     Солома нута</w:t>
      </w:r>
    </w:p>
    <w:p w:rsidR="00CC4CF9" w:rsidRPr="00061AB7" w:rsidRDefault="00CC4CF9" w:rsidP="003463F3">
      <w:pPr>
        <w:pStyle w:val="ConsPlusCell"/>
        <w:jc w:val="both"/>
      </w:pPr>
      <w:r w:rsidRPr="00061AB7">
        <w:t>97 1720     9     Чина</w:t>
      </w:r>
    </w:p>
    <w:p w:rsidR="00CC4CF9" w:rsidRPr="00061AB7" w:rsidRDefault="00CC4CF9" w:rsidP="003463F3">
      <w:pPr>
        <w:pStyle w:val="ConsPlusCell"/>
        <w:jc w:val="both"/>
      </w:pPr>
      <w:r w:rsidRPr="00061AB7">
        <w:t>97 1721     4     Зерно чины</w:t>
      </w:r>
    </w:p>
    <w:p w:rsidR="00CC4CF9" w:rsidRPr="00061AB7" w:rsidRDefault="00CC4CF9" w:rsidP="003463F3">
      <w:pPr>
        <w:pStyle w:val="ConsPlusCell"/>
        <w:jc w:val="both"/>
      </w:pPr>
      <w:r w:rsidRPr="00061AB7">
        <w:t>97 1722     0     Семена чины</w:t>
      </w:r>
    </w:p>
    <w:p w:rsidR="00CC4CF9" w:rsidRPr="00061AB7" w:rsidRDefault="00CC4CF9" w:rsidP="003463F3">
      <w:pPr>
        <w:pStyle w:val="ConsPlusCell"/>
        <w:jc w:val="both"/>
      </w:pPr>
      <w:r w:rsidRPr="00061AB7">
        <w:t>97 1728     2     Зерноотходы чины</w:t>
      </w:r>
    </w:p>
    <w:p w:rsidR="00CC4CF9" w:rsidRPr="00061AB7" w:rsidRDefault="00CC4CF9" w:rsidP="003463F3">
      <w:pPr>
        <w:pStyle w:val="ConsPlusCell"/>
        <w:jc w:val="both"/>
      </w:pPr>
      <w:r w:rsidRPr="00061AB7">
        <w:t>97 1729     8     Солома чины</w:t>
      </w:r>
    </w:p>
    <w:p w:rsidR="00CC4CF9" w:rsidRPr="00061AB7" w:rsidRDefault="00CC4CF9" w:rsidP="003463F3">
      <w:pPr>
        <w:pStyle w:val="ConsPlusCell"/>
        <w:jc w:val="both"/>
      </w:pPr>
      <w:r w:rsidRPr="00061AB7">
        <w:t>97 1730     3     Маш</w:t>
      </w:r>
    </w:p>
    <w:p w:rsidR="00CC4CF9" w:rsidRPr="00061AB7" w:rsidRDefault="00CC4CF9" w:rsidP="003463F3">
      <w:pPr>
        <w:pStyle w:val="ConsPlusCell"/>
        <w:jc w:val="both"/>
      </w:pPr>
      <w:r w:rsidRPr="00061AB7">
        <w:t>97 1731     9     Зерно маша</w:t>
      </w:r>
    </w:p>
    <w:p w:rsidR="00CC4CF9" w:rsidRPr="00061AB7" w:rsidRDefault="00CC4CF9" w:rsidP="003463F3">
      <w:pPr>
        <w:pStyle w:val="ConsPlusCell"/>
        <w:jc w:val="both"/>
      </w:pPr>
      <w:r w:rsidRPr="00061AB7">
        <w:t>97 1732     4     Семена маша</w:t>
      </w:r>
    </w:p>
    <w:p w:rsidR="00CC4CF9" w:rsidRPr="00061AB7" w:rsidRDefault="00CC4CF9" w:rsidP="003463F3">
      <w:pPr>
        <w:pStyle w:val="ConsPlusCell"/>
        <w:jc w:val="both"/>
      </w:pPr>
      <w:r w:rsidRPr="00061AB7">
        <w:t>97 1738     7     Зерноотходы маша</w:t>
      </w:r>
    </w:p>
    <w:p w:rsidR="00CC4CF9" w:rsidRPr="00061AB7" w:rsidRDefault="00CC4CF9" w:rsidP="003463F3">
      <w:pPr>
        <w:pStyle w:val="ConsPlusCell"/>
        <w:jc w:val="both"/>
      </w:pPr>
      <w:r w:rsidRPr="00061AB7">
        <w:t>97 1739     2     Солома маша</w:t>
      </w:r>
    </w:p>
    <w:p w:rsidR="00CC4CF9" w:rsidRPr="00061AB7" w:rsidRDefault="00CC4CF9" w:rsidP="003463F3">
      <w:pPr>
        <w:pStyle w:val="ConsPlusCell"/>
        <w:jc w:val="both"/>
      </w:pPr>
      <w:r w:rsidRPr="00061AB7">
        <w:t>97 1900     7     Дополнительные группировки продукции зерновых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зернобобовых культур</w:t>
      </w:r>
    </w:p>
    <w:p w:rsidR="00CC4CF9" w:rsidRPr="00061AB7" w:rsidRDefault="00CC4CF9" w:rsidP="003463F3">
      <w:pPr>
        <w:pStyle w:val="ConsPlusCell"/>
        <w:jc w:val="both"/>
      </w:pPr>
      <w:r w:rsidRPr="00061AB7">
        <w:t>97 1910     1     Зерновые и зернобобовые (без кукурузы)</w:t>
      </w:r>
    </w:p>
    <w:p w:rsidR="00CC4CF9" w:rsidRPr="00061AB7" w:rsidRDefault="00CC4CF9" w:rsidP="003463F3">
      <w:pPr>
        <w:pStyle w:val="ConsPlusCell"/>
        <w:jc w:val="both"/>
      </w:pPr>
      <w:r w:rsidRPr="00061AB7">
        <w:t>97 1911     7     Зерновые и зернобобовые яровые (без кукурузы)</w:t>
      </w:r>
    </w:p>
    <w:p w:rsidR="00CC4CF9" w:rsidRPr="00061AB7" w:rsidRDefault="00CC4CF9" w:rsidP="003463F3">
      <w:pPr>
        <w:pStyle w:val="ConsPlusCell"/>
        <w:jc w:val="both"/>
      </w:pPr>
      <w:r w:rsidRPr="00061AB7">
        <w:t>97 1912     2     Зерновые и зернобобовые яровые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97 1913     8     Зерновые яровые (без кукурузы)</w:t>
      </w:r>
    </w:p>
    <w:p w:rsidR="00CC4CF9" w:rsidRPr="00061AB7" w:rsidRDefault="00CC4CF9" w:rsidP="003463F3">
      <w:pPr>
        <w:pStyle w:val="ConsPlusCell"/>
        <w:jc w:val="both"/>
      </w:pPr>
      <w:r w:rsidRPr="00061AB7">
        <w:t>97 1914     3     Зерновые яровые для посева на лугах и пастбищах</w:t>
      </w:r>
    </w:p>
    <w:p w:rsidR="00CC4CF9" w:rsidRPr="00061AB7" w:rsidRDefault="00CC4CF9" w:rsidP="003463F3">
      <w:pPr>
        <w:pStyle w:val="ConsPlusCell"/>
        <w:jc w:val="both"/>
      </w:pPr>
      <w:r w:rsidRPr="00061AB7">
        <w:t>97 1915     9     Зерновые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97 1920     6     Пшеница, рожь, ячмень</w:t>
      </w:r>
    </w:p>
    <w:p w:rsidR="00CC4CF9" w:rsidRPr="00061AB7" w:rsidRDefault="00CC4CF9" w:rsidP="003463F3">
      <w:pPr>
        <w:pStyle w:val="ConsPlusCell"/>
        <w:jc w:val="both"/>
      </w:pPr>
      <w:r w:rsidRPr="00061AB7">
        <w:t>97 1921     1     Пшеница /</w:t>
      </w:r>
    </w:p>
    <w:p w:rsidR="00CC4CF9" w:rsidRPr="00061AB7" w:rsidRDefault="00CC4CF9" w:rsidP="003463F3">
      <w:pPr>
        <w:pStyle w:val="ConsPlusCell"/>
        <w:jc w:val="both"/>
      </w:pPr>
      <w:r w:rsidRPr="00061AB7">
        <w:t>97 1922     7     - мягкая</w:t>
      </w:r>
    </w:p>
    <w:p w:rsidR="00CC4CF9" w:rsidRPr="00061AB7" w:rsidRDefault="00CC4CF9" w:rsidP="003463F3">
      <w:pPr>
        <w:pStyle w:val="ConsPlusCell"/>
        <w:jc w:val="both"/>
      </w:pPr>
      <w:r w:rsidRPr="00061AB7">
        <w:t>97 1923     2     - твердая</w:t>
      </w:r>
    </w:p>
    <w:p w:rsidR="00CC4CF9" w:rsidRPr="00061AB7" w:rsidRDefault="00CC4CF9" w:rsidP="003463F3">
      <w:pPr>
        <w:pStyle w:val="ConsPlusCell"/>
        <w:jc w:val="both"/>
      </w:pPr>
      <w:r w:rsidRPr="00061AB7">
        <w:t>97 1924     8     - сильная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97 1925     3     - озимая</w:t>
      </w:r>
    </w:p>
    <w:p w:rsidR="00CC4CF9" w:rsidRPr="00061AB7" w:rsidRDefault="00CC4CF9" w:rsidP="003463F3">
      <w:pPr>
        <w:pStyle w:val="ConsPlusCell"/>
        <w:jc w:val="both"/>
      </w:pPr>
      <w:r w:rsidRPr="00061AB7">
        <w:t>97 1926     9     - озимая твердая и сильная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97 1927     4     - яровая твердая и сильная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97 1928     5     Рожь</w:t>
      </w:r>
    </w:p>
    <w:p w:rsidR="00CC4CF9" w:rsidRPr="00061AB7" w:rsidRDefault="00CC4CF9" w:rsidP="003463F3">
      <w:pPr>
        <w:pStyle w:val="ConsPlusCell"/>
        <w:jc w:val="both"/>
      </w:pPr>
      <w:r w:rsidRPr="00061AB7">
        <w:t>97 1929     5     Ячмень</w:t>
      </w:r>
    </w:p>
    <w:p w:rsidR="00CC4CF9" w:rsidRPr="00061AB7" w:rsidRDefault="00CC4CF9" w:rsidP="003463F3">
      <w:pPr>
        <w:pStyle w:val="ConsPlusCell"/>
        <w:jc w:val="both"/>
      </w:pPr>
      <w:r w:rsidRPr="00061AB7">
        <w:t>97 1930     0     Кукуруза и зернобобовые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97 1931     6     Кукуруза / сортовая и гибридная на зерно</w:t>
      </w:r>
    </w:p>
    <w:p w:rsidR="00CC4CF9" w:rsidRPr="00061AB7" w:rsidRDefault="00CC4CF9" w:rsidP="003463F3">
      <w:pPr>
        <w:pStyle w:val="ConsPlusCell"/>
        <w:jc w:val="both"/>
      </w:pPr>
      <w:r w:rsidRPr="00061AB7">
        <w:t>97 1933     7     - гибридная</w:t>
      </w:r>
    </w:p>
    <w:p w:rsidR="00CC4CF9" w:rsidRPr="00061AB7" w:rsidRDefault="00CC4CF9" w:rsidP="003463F3">
      <w:pPr>
        <w:pStyle w:val="ConsPlusCell"/>
        <w:jc w:val="both"/>
      </w:pPr>
      <w:r w:rsidRPr="00061AB7">
        <w:t>97 1935     8     - самоопыленных линий</w:t>
      </w:r>
    </w:p>
    <w:p w:rsidR="00CC4CF9" w:rsidRPr="00061AB7" w:rsidRDefault="00CC4CF9" w:rsidP="003463F3">
      <w:pPr>
        <w:pStyle w:val="ConsPlusCell"/>
        <w:jc w:val="both"/>
      </w:pPr>
      <w:r w:rsidRPr="00061AB7">
        <w:t>97 1936     3     Зернобобовые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97 1937     9     Вика</w:t>
      </w:r>
    </w:p>
    <w:p w:rsidR="00CC4CF9" w:rsidRPr="00061AB7" w:rsidRDefault="00CC4CF9" w:rsidP="003463F3">
      <w:pPr>
        <w:pStyle w:val="ConsPlusCell"/>
        <w:jc w:val="both"/>
      </w:pPr>
      <w:r w:rsidRPr="00061AB7">
        <w:t>97 1938     4     Вика и виковая смесь (с преобладанием вики) 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зерно</w:t>
      </w:r>
    </w:p>
    <w:p w:rsidR="00CC4CF9" w:rsidRPr="00061AB7" w:rsidRDefault="00CC4CF9" w:rsidP="003463F3">
      <w:pPr>
        <w:pStyle w:val="ConsPlusCell"/>
        <w:jc w:val="both"/>
      </w:pPr>
      <w:r w:rsidRPr="00061AB7">
        <w:t>97 1939     9     Люпин</w:t>
      </w:r>
    </w:p>
    <w:p w:rsidR="00CC4CF9" w:rsidRPr="00061AB7" w:rsidRDefault="00CC4CF9" w:rsidP="003463F3">
      <w:pPr>
        <w:pStyle w:val="ConsPlusCell"/>
        <w:jc w:val="both"/>
      </w:pPr>
      <w:r w:rsidRPr="00061AB7">
        <w:t>97 1940     5     Зерно / зерновых и зернобобовых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1941     0     - зерновых и зернобобовых (без кукурузы)</w:t>
      </w:r>
    </w:p>
    <w:p w:rsidR="00CC4CF9" w:rsidRPr="00061AB7" w:rsidRDefault="00CC4CF9" w:rsidP="003463F3">
      <w:pPr>
        <w:pStyle w:val="ConsPlusCell"/>
        <w:jc w:val="both"/>
      </w:pPr>
      <w:r w:rsidRPr="00061AB7">
        <w:t>97 1942     6     - зерновых и зернобобовых (без риса)</w:t>
      </w:r>
    </w:p>
    <w:p w:rsidR="00CC4CF9" w:rsidRPr="00061AB7" w:rsidRDefault="00CC4CF9" w:rsidP="003463F3">
      <w:pPr>
        <w:pStyle w:val="ConsPlusCell"/>
        <w:jc w:val="both"/>
      </w:pPr>
      <w:r w:rsidRPr="00061AB7">
        <w:t>97 1943     1     - зерновых и зернобобовых на семена</w:t>
      </w:r>
    </w:p>
    <w:p w:rsidR="00CC4CF9" w:rsidRPr="00061AB7" w:rsidRDefault="00CC4CF9" w:rsidP="003463F3">
      <w:pPr>
        <w:pStyle w:val="ConsPlusCell"/>
        <w:jc w:val="both"/>
      </w:pPr>
      <w:r w:rsidRPr="00061AB7">
        <w:t>97 1944     7     - зерновых и зернобобовых яровых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1945     2     - зерновых колосовых яровых прочих</w:t>
      </w:r>
    </w:p>
    <w:p w:rsidR="00CC4CF9" w:rsidRPr="00061AB7" w:rsidRDefault="00CC4CF9" w:rsidP="003463F3">
      <w:pPr>
        <w:pStyle w:val="ConsPlusCell"/>
        <w:jc w:val="both"/>
      </w:pPr>
      <w:r w:rsidRPr="00061AB7">
        <w:t>97 1946     8     - зерновых озимых</w:t>
      </w:r>
    </w:p>
    <w:p w:rsidR="00CC4CF9" w:rsidRPr="00061AB7" w:rsidRDefault="00CC4CF9" w:rsidP="003463F3">
      <w:pPr>
        <w:pStyle w:val="ConsPlusCell"/>
        <w:jc w:val="both"/>
      </w:pPr>
      <w:r w:rsidRPr="00061AB7">
        <w:t>97 1947     3     - зерновых и зернобобовых яровых (без кукурузы)</w:t>
      </w:r>
    </w:p>
    <w:p w:rsidR="00CC4CF9" w:rsidRPr="00061AB7" w:rsidRDefault="00CC4CF9" w:rsidP="003463F3">
      <w:pPr>
        <w:pStyle w:val="ConsPlusCell"/>
        <w:jc w:val="both"/>
      </w:pPr>
      <w:r w:rsidRPr="00061AB7">
        <w:t>97 1948     9     - фуражное</w:t>
      </w:r>
    </w:p>
    <w:p w:rsidR="00CC4CF9" w:rsidRPr="00061AB7" w:rsidRDefault="00CC4CF9" w:rsidP="003463F3">
      <w:pPr>
        <w:pStyle w:val="ConsPlusCell"/>
        <w:jc w:val="both"/>
      </w:pPr>
      <w:r w:rsidRPr="00061AB7">
        <w:t>97 1950     6     Зерно пшеницы /</w:t>
      </w:r>
    </w:p>
    <w:p w:rsidR="00CC4CF9" w:rsidRPr="00061AB7" w:rsidRDefault="00CC4CF9" w:rsidP="003463F3">
      <w:pPr>
        <w:pStyle w:val="ConsPlusCell"/>
        <w:jc w:val="both"/>
      </w:pPr>
      <w:r w:rsidRPr="00061AB7">
        <w:t>97 1951     5     - мягкой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1952     0     - твердой</w:t>
      </w:r>
    </w:p>
    <w:p w:rsidR="00CC4CF9" w:rsidRPr="00061AB7" w:rsidRDefault="00CC4CF9" w:rsidP="003463F3">
      <w:pPr>
        <w:pStyle w:val="ConsPlusCell"/>
        <w:jc w:val="both"/>
      </w:pPr>
      <w:r w:rsidRPr="00061AB7">
        <w:t>97 1953     6     - сильной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1954     1     - озимой</w:t>
      </w:r>
    </w:p>
    <w:p w:rsidR="00CC4CF9" w:rsidRPr="00061AB7" w:rsidRDefault="00CC4CF9" w:rsidP="003463F3">
      <w:pPr>
        <w:pStyle w:val="ConsPlusCell"/>
        <w:jc w:val="both"/>
      </w:pPr>
      <w:r w:rsidRPr="00061AB7">
        <w:t>97 1955     7     - яровой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97 1956     2     - яровой твердой и сильной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1960     4     Зерно кукурузы /</w:t>
      </w:r>
    </w:p>
    <w:p w:rsidR="00CC4CF9" w:rsidRPr="00061AB7" w:rsidRDefault="00CC4CF9" w:rsidP="003463F3">
      <w:pPr>
        <w:pStyle w:val="ConsPlusCell"/>
        <w:jc w:val="both"/>
      </w:pPr>
      <w:r w:rsidRPr="00061AB7">
        <w:t>97 1961     0     - гибридной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1963     0     - родительских форм, сортолинейных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межсортовых гибридов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97 1965     1     - самоопыленных линий</w:t>
      </w:r>
    </w:p>
    <w:p w:rsidR="00CC4CF9" w:rsidRPr="00061AB7" w:rsidRDefault="00CC4CF9" w:rsidP="003463F3">
      <w:pPr>
        <w:pStyle w:val="ConsPlusCell"/>
        <w:jc w:val="both"/>
      </w:pPr>
      <w:r w:rsidRPr="00061AB7">
        <w:t>97 1966     7     - высоколизиновых сортов</w:t>
      </w:r>
    </w:p>
    <w:p w:rsidR="00CC4CF9" w:rsidRPr="00061AB7" w:rsidRDefault="00CC4CF9" w:rsidP="003463F3">
      <w:pPr>
        <w:pStyle w:val="ConsPlusCell"/>
        <w:jc w:val="both"/>
      </w:pPr>
      <w:r w:rsidRPr="00061AB7">
        <w:t>97 1967     2     Зерно и початки кукурузы (в пересчете на зерно)</w:t>
      </w:r>
    </w:p>
    <w:p w:rsidR="00CC4CF9" w:rsidRPr="00061AB7" w:rsidRDefault="00CC4CF9" w:rsidP="003463F3">
      <w:pPr>
        <w:pStyle w:val="ConsPlusCell"/>
        <w:jc w:val="both"/>
      </w:pPr>
      <w:r w:rsidRPr="00061AB7">
        <w:t>97 1970     9     Зерно / зерновых и зернобобовых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(без пшеницы и кукурузы)</w:t>
      </w:r>
    </w:p>
    <w:p w:rsidR="00CC4CF9" w:rsidRPr="00061AB7" w:rsidRDefault="00CC4CF9" w:rsidP="003463F3">
      <w:pPr>
        <w:pStyle w:val="ConsPlusCell"/>
        <w:jc w:val="both"/>
      </w:pPr>
      <w:r w:rsidRPr="00061AB7">
        <w:t>97 1971     4     - ржи</w:t>
      </w:r>
    </w:p>
    <w:p w:rsidR="00CC4CF9" w:rsidRPr="00061AB7" w:rsidRDefault="00CC4CF9" w:rsidP="003463F3">
      <w:pPr>
        <w:pStyle w:val="ConsPlusCell"/>
        <w:jc w:val="both"/>
      </w:pPr>
      <w:r w:rsidRPr="00061AB7">
        <w:t>97 1972     3     - ячменя</w:t>
      </w:r>
    </w:p>
    <w:p w:rsidR="00CC4CF9" w:rsidRPr="00061AB7" w:rsidRDefault="00CC4CF9" w:rsidP="003463F3">
      <w:pPr>
        <w:pStyle w:val="ConsPlusCell"/>
        <w:jc w:val="both"/>
      </w:pPr>
      <w:r w:rsidRPr="00061AB7">
        <w:t>97 1973     5     - зерновых прочих</w:t>
      </w:r>
    </w:p>
    <w:p w:rsidR="00CC4CF9" w:rsidRPr="00061AB7" w:rsidRDefault="00CC4CF9" w:rsidP="003463F3">
      <w:pPr>
        <w:pStyle w:val="ConsPlusCell"/>
        <w:jc w:val="both"/>
      </w:pPr>
      <w:r w:rsidRPr="00061AB7">
        <w:t>97 1975     6     - зернобобовых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1976     1     - вики и виковой смеси (с преобладанием вики)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 зерно</w:t>
      </w:r>
    </w:p>
    <w:p w:rsidR="00CC4CF9" w:rsidRPr="00061AB7" w:rsidRDefault="00CC4CF9" w:rsidP="003463F3">
      <w:pPr>
        <w:pStyle w:val="ConsPlusCell"/>
        <w:jc w:val="both"/>
      </w:pPr>
      <w:r w:rsidRPr="00061AB7">
        <w:t>97 1977     7     - люпина</w:t>
      </w:r>
    </w:p>
    <w:p w:rsidR="00CC4CF9" w:rsidRPr="00061AB7" w:rsidRDefault="00CC4CF9" w:rsidP="003463F3">
      <w:pPr>
        <w:pStyle w:val="ConsPlusCell"/>
        <w:jc w:val="both"/>
      </w:pPr>
      <w:r w:rsidRPr="00061AB7">
        <w:t>97 1979     8     - зернобобовых прочих</w:t>
      </w:r>
    </w:p>
    <w:p w:rsidR="00CC4CF9" w:rsidRPr="00061AB7" w:rsidRDefault="00CC4CF9" w:rsidP="003463F3">
      <w:pPr>
        <w:pStyle w:val="ConsPlusCell"/>
        <w:jc w:val="both"/>
      </w:pPr>
      <w:r w:rsidRPr="00061AB7">
        <w:t>97 1980     3     Зерноотходы / зерновых и зернобобовых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1981     9     - зерновых озимых</w:t>
      </w:r>
    </w:p>
    <w:p w:rsidR="00CC4CF9" w:rsidRPr="00061AB7" w:rsidRDefault="00CC4CF9" w:rsidP="003463F3">
      <w:pPr>
        <w:pStyle w:val="ConsPlusCell"/>
        <w:jc w:val="both"/>
      </w:pPr>
      <w:r w:rsidRPr="00061AB7">
        <w:t>97 1982     4     - пшеницы озимой</w:t>
      </w:r>
    </w:p>
    <w:p w:rsidR="00CC4CF9" w:rsidRPr="00061AB7" w:rsidRDefault="00CC4CF9" w:rsidP="003463F3">
      <w:pPr>
        <w:pStyle w:val="ConsPlusCell"/>
        <w:jc w:val="both"/>
      </w:pPr>
      <w:r w:rsidRPr="00061AB7">
        <w:t>97 1983     7     - зерновых и зернобобовых яровых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1984     5     - пшеницы яровой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97 1985     0     - кукурузы</w:t>
      </w:r>
    </w:p>
    <w:p w:rsidR="00CC4CF9" w:rsidRPr="00061AB7" w:rsidRDefault="00CC4CF9" w:rsidP="003463F3">
      <w:pPr>
        <w:pStyle w:val="ConsPlusCell"/>
        <w:jc w:val="both"/>
      </w:pPr>
      <w:r w:rsidRPr="00061AB7">
        <w:t>97 1987     1     - зерновых колосовых яровых прочих</w:t>
      </w:r>
    </w:p>
    <w:p w:rsidR="00CC4CF9" w:rsidRPr="00061AB7" w:rsidRDefault="00CC4CF9" w:rsidP="003463F3">
      <w:pPr>
        <w:pStyle w:val="ConsPlusCell"/>
        <w:jc w:val="both"/>
      </w:pPr>
      <w:r w:rsidRPr="00061AB7">
        <w:t>97 1989     2     - зернобобовых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1990     8     Солома / зерновых и зернобобовых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1991     3     - озимая, яровая и мякина всякая (не включая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стебли кукурузы)</w:t>
      </w:r>
    </w:p>
    <w:p w:rsidR="00CC4CF9" w:rsidRPr="00061AB7" w:rsidRDefault="00CC4CF9" w:rsidP="003463F3">
      <w:pPr>
        <w:pStyle w:val="ConsPlusCell"/>
        <w:jc w:val="both"/>
      </w:pPr>
      <w:r w:rsidRPr="00061AB7">
        <w:t>97 1992     9     - всего без засилосованной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1993     4     - зерновых озимых</w:t>
      </w:r>
    </w:p>
    <w:p w:rsidR="00CC4CF9" w:rsidRPr="00061AB7" w:rsidRDefault="00CC4CF9" w:rsidP="003463F3">
      <w:pPr>
        <w:pStyle w:val="ConsPlusCell"/>
        <w:jc w:val="both"/>
      </w:pPr>
      <w:r w:rsidRPr="00061AB7">
        <w:t>97 1994     0     - зерновых и зернобобовых яровых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1995     5     - зерновых колосовых яровых прочих</w:t>
      </w:r>
    </w:p>
    <w:p w:rsidR="00CC4CF9" w:rsidRPr="00061AB7" w:rsidRDefault="00CC4CF9" w:rsidP="003463F3">
      <w:pPr>
        <w:pStyle w:val="ConsPlusCell"/>
        <w:jc w:val="both"/>
      </w:pPr>
      <w:r w:rsidRPr="00061AB7">
        <w:t>97 1996     0     - зернобобовых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1997     6     - кормовая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97 1998     1     - подстилочная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97 2000     7     Технические культуры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97 2100     0     Масличные культуры</w:t>
      </w:r>
    </w:p>
    <w:p w:rsidR="00CC4CF9" w:rsidRPr="00061AB7" w:rsidRDefault="00CC4CF9" w:rsidP="003463F3">
      <w:pPr>
        <w:pStyle w:val="ConsPlusCell"/>
        <w:jc w:val="both"/>
      </w:pPr>
      <w:r w:rsidRPr="00061AB7">
        <w:t>97 2110     5     Масличные культуры основные</w:t>
      </w:r>
    </w:p>
    <w:p w:rsidR="00CC4CF9" w:rsidRPr="00061AB7" w:rsidRDefault="00CC4CF9" w:rsidP="003463F3">
      <w:pPr>
        <w:pStyle w:val="ConsPlusCell"/>
        <w:jc w:val="both"/>
      </w:pPr>
      <w:r w:rsidRPr="00061AB7">
        <w:t>97 2111     0     Подсолнечник на зерно</w:t>
      </w:r>
    </w:p>
    <w:p w:rsidR="00CC4CF9" w:rsidRPr="00061AB7" w:rsidRDefault="00CC4CF9" w:rsidP="003463F3">
      <w:pPr>
        <w:pStyle w:val="ConsPlusCell"/>
        <w:jc w:val="both"/>
      </w:pPr>
      <w:r w:rsidRPr="00061AB7">
        <w:t>97 2112     6     Лен-кудряш (масличный)</w:t>
      </w:r>
    </w:p>
    <w:p w:rsidR="00CC4CF9" w:rsidRPr="00061AB7" w:rsidRDefault="00CC4CF9" w:rsidP="003463F3">
      <w:pPr>
        <w:pStyle w:val="ConsPlusCell"/>
        <w:jc w:val="both"/>
      </w:pPr>
      <w:r w:rsidRPr="00061AB7">
        <w:t>97 2113     1     Горчица</w:t>
      </w:r>
    </w:p>
    <w:p w:rsidR="00CC4CF9" w:rsidRPr="00061AB7" w:rsidRDefault="00CC4CF9" w:rsidP="003463F3">
      <w:pPr>
        <w:pStyle w:val="ConsPlusCell"/>
        <w:jc w:val="both"/>
      </w:pPr>
      <w:r w:rsidRPr="00061AB7">
        <w:t>97 2114     7     Клещевина</w:t>
      </w:r>
    </w:p>
    <w:p w:rsidR="00CC4CF9" w:rsidRPr="00061AB7" w:rsidRDefault="00CC4CF9" w:rsidP="003463F3">
      <w:pPr>
        <w:pStyle w:val="ConsPlusCell"/>
        <w:jc w:val="both"/>
      </w:pPr>
      <w:r w:rsidRPr="00061AB7">
        <w:t>97 2115     2     Соя</w:t>
      </w:r>
    </w:p>
    <w:p w:rsidR="00CC4CF9" w:rsidRPr="00061AB7" w:rsidRDefault="00CC4CF9" w:rsidP="003463F3">
      <w:pPr>
        <w:pStyle w:val="ConsPlusCell"/>
        <w:jc w:val="both"/>
      </w:pPr>
      <w:r w:rsidRPr="00061AB7">
        <w:t>97 2116     8     Арахис</w:t>
      </w:r>
    </w:p>
    <w:p w:rsidR="00CC4CF9" w:rsidRPr="00061AB7" w:rsidRDefault="00CC4CF9" w:rsidP="003463F3">
      <w:pPr>
        <w:pStyle w:val="ConsPlusCell"/>
        <w:jc w:val="both"/>
      </w:pPr>
      <w:r w:rsidRPr="00061AB7">
        <w:t>97 2117     3     Кунжут</w:t>
      </w:r>
    </w:p>
    <w:p w:rsidR="00CC4CF9" w:rsidRPr="00061AB7" w:rsidRDefault="00CC4CF9" w:rsidP="003463F3">
      <w:pPr>
        <w:pStyle w:val="ConsPlusCell"/>
        <w:jc w:val="both"/>
      </w:pPr>
      <w:r w:rsidRPr="00061AB7">
        <w:t>97 2118     9     Рапс озимый</w:t>
      </w:r>
    </w:p>
    <w:p w:rsidR="00CC4CF9" w:rsidRPr="00061AB7" w:rsidRDefault="00CC4CF9" w:rsidP="003463F3">
      <w:pPr>
        <w:pStyle w:val="ConsPlusCell"/>
        <w:jc w:val="both"/>
      </w:pPr>
      <w:r w:rsidRPr="00061AB7">
        <w:t>97 2119     4     Продукция побочная масличных культур основных</w:t>
      </w:r>
    </w:p>
    <w:p w:rsidR="00CC4CF9" w:rsidRPr="00061AB7" w:rsidRDefault="00CC4CF9" w:rsidP="003463F3">
      <w:pPr>
        <w:pStyle w:val="ConsPlusCell"/>
        <w:jc w:val="both"/>
      </w:pPr>
      <w:r w:rsidRPr="00061AB7">
        <w:t>97 2120     8     Масличные культуры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97 2121     5     Рапс яровой (кольза)</w:t>
      </w:r>
    </w:p>
    <w:p w:rsidR="00CC4CF9" w:rsidRPr="00061AB7" w:rsidRDefault="00CC4CF9" w:rsidP="003463F3">
      <w:pPr>
        <w:pStyle w:val="ConsPlusCell"/>
        <w:jc w:val="both"/>
      </w:pPr>
      <w:r w:rsidRPr="00061AB7">
        <w:t>97 2122     0     Рыжик озимый</w:t>
      </w:r>
    </w:p>
    <w:p w:rsidR="00CC4CF9" w:rsidRPr="00061AB7" w:rsidRDefault="00CC4CF9" w:rsidP="003463F3">
      <w:pPr>
        <w:pStyle w:val="ConsPlusCell"/>
        <w:jc w:val="both"/>
      </w:pPr>
      <w:r w:rsidRPr="00061AB7">
        <w:t>97 2123     6     Рыжик яровой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97 2124     1     Сафлор</w:t>
      </w:r>
    </w:p>
    <w:p w:rsidR="00CC4CF9" w:rsidRPr="00061AB7" w:rsidRDefault="00CC4CF9" w:rsidP="003463F3">
      <w:pPr>
        <w:pStyle w:val="ConsPlusCell"/>
        <w:jc w:val="both"/>
      </w:pPr>
      <w:r w:rsidRPr="00061AB7">
        <w:t>97 2125     7     Перилла</w:t>
      </w:r>
    </w:p>
    <w:p w:rsidR="00CC4CF9" w:rsidRPr="00061AB7" w:rsidRDefault="00CC4CF9" w:rsidP="003463F3">
      <w:pPr>
        <w:pStyle w:val="ConsPlusCell"/>
        <w:jc w:val="both"/>
      </w:pPr>
      <w:r w:rsidRPr="00061AB7">
        <w:t>97 2126     2     Ляллеманция</w:t>
      </w:r>
    </w:p>
    <w:p w:rsidR="00CC4CF9" w:rsidRPr="00061AB7" w:rsidRDefault="00CC4CF9" w:rsidP="003463F3">
      <w:pPr>
        <w:pStyle w:val="ConsPlusCell"/>
        <w:jc w:val="both"/>
      </w:pPr>
      <w:r w:rsidRPr="00061AB7">
        <w:t>97 2127     8     Суперица</w:t>
      </w:r>
    </w:p>
    <w:p w:rsidR="00CC4CF9" w:rsidRPr="00061AB7" w:rsidRDefault="00CC4CF9" w:rsidP="003463F3">
      <w:pPr>
        <w:pStyle w:val="ConsPlusCell"/>
        <w:jc w:val="both"/>
      </w:pPr>
      <w:r w:rsidRPr="00061AB7">
        <w:t>97 2129     9     Продукция побочная масличных культур прочих</w:t>
      </w:r>
    </w:p>
    <w:p w:rsidR="00CC4CF9" w:rsidRPr="00061AB7" w:rsidRDefault="00CC4CF9" w:rsidP="003463F3">
      <w:pPr>
        <w:pStyle w:val="ConsPlusCell"/>
        <w:jc w:val="both"/>
      </w:pPr>
      <w:r w:rsidRPr="00061AB7">
        <w:t>97 2200     4     Прядильные культуры</w:t>
      </w:r>
    </w:p>
    <w:p w:rsidR="00CC4CF9" w:rsidRPr="00061AB7" w:rsidRDefault="00CC4CF9" w:rsidP="003463F3">
      <w:pPr>
        <w:pStyle w:val="ConsPlusCell"/>
        <w:jc w:val="both"/>
      </w:pPr>
      <w:r w:rsidRPr="00061AB7">
        <w:t>97 2210     9     Хлопчатник</w:t>
      </w:r>
    </w:p>
    <w:p w:rsidR="00CC4CF9" w:rsidRPr="00061AB7" w:rsidRDefault="00CC4CF9" w:rsidP="003463F3">
      <w:pPr>
        <w:pStyle w:val="ConsPlusCell"/>
        <w:jc w:val="both"/>
      </w:pPr>
      <w:r w:rsidRPr="00061AB7">
        <w:t>97 2211     4     Хлопок-сырец тонковолокнистых сортов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хлопчатника</w:t>
      </w:r>
    </w:p>
    <w:p w:rsidR="00CC4CF9" w:rsidRPr="00061AB7" w:rsidRDefault="00CC4CF9" w:rsidP="003463F3">
      <w:pPr>
        <w:pStyle w:val="ConsPlusCell"/>
        <w:jc w:val="both"/>
      </w:pPr>
      <w:r w:rsidRPr="00061AB7">
        <w:t>97 2212     1     Хлопок-сырец советских сортов хлопчатника</w:t>
      </w:r>
    </w:p>
    <w:p w:rsidR="00CC4CF9" w:rsidRPr="00061AB7" w:rsidRDefault="00CC4CF9" w:rsidP="003463F3">
      <w:pPr>
        <w:pStyle w:val="ConsPlusCell"/>
        <w:jc w:val="both"/>
      </w:pPr>
      <w:r w:rsidRPr="00061AB7">
        <w:t>97 2213     5     Хлопок-сырец семенной тонковолокнистых сортов</w:t>
      </w:r>
    </w:p>
    <w:p w:rsidR="00CC4CF9" w:rsidRPr="00061AB7" w:rsidRDefault="00CC4CF9" w:rsidP="003463F3">
      <w:pPr>
        <w:pStyle w:val="ConsPlusCell"/>
        <w:jc w:val="both"/>
      </w:pPr>
      <w:r w:rsidRPr="00061AB7">
        <w:t>97 2214     0     Хлопок-сырец семенной средневолокнистых сортов</w:t>
      </w:r>
    </w:p>
    <w:p w:rsidR="00CC4CF9" w:rsidRPr="00061AB7" w:rsidRDefault="00CC4CF9" w:rsidP="003463F3">
      <w:pPr>
        <w:pStyle w:val="ConsPlusCell"/>
        <w:jc w:val="both"/>
      </w:pPr>
      <w:r w:rsidRPr="00061AB7">
        <w:t>97 2219     8     Гузапая (стебли хлопчатника)</w:t>
      </w:r>
    </w:p>
    <w:p w:rsidR="00CC4CF9" w:rsidRPr="00061AB7" w:rsidRDefault="00CC4CF9" w:rsidP="003463F3">
      <w:pPr>
        <w:pStyle w:val="ConsPlusCell"/>
        <w:jc w:val="both"/>
      </w:pPr>
      <w:r w:rsidRPr="00061AB7">
        <w:t>97 2220     3     Лен-долгунец</w:t>
      </w:r>
    </w:p>
    <w:p w:rsidR="00CC4CF9" w:rsidRPr="00061AB7" w:rsidRDefault="00CC4CF9" w:rsidP="003463F3">
      <w:pPr>
        <w:pStyle w:val="ConsPlusCell"/>
        <w:jc w:val="both"/>
      </w:pPr>
      <w:r w:rsidRPr="00061AB7">
        <w:t>97 2221     9     Семена льна-долгунца</w:t>
      </w:r>
    </w:p>
    <w:p w:rsidR="00CC4CF9" w:rsidRPr="00061AB7" w:rsidRDefault="00CC4CF9" w:rsidP="003463F3">
      <w:pPr>
        <w:pStyle w:val="ConsPlusCell"/>
        <w:jc w:val="both"/>
      </w:pPr>
      <w:r w:rsidRPr="00061AB7">
        <w:t>97 2222     4     Солома льна-долгунца</w:t>
      </w:r>
    </w:p>
    <w:p w:rsidR="00CC4CF9" w:rsidRPr="00061AB7" w:rsidRDefault="00CC4CF9" w:rsidP="003463F3">
      <w:pPr>
        <w:pStyle w:val="ConsPlusCell"/>
        <w:jc w:val="both"/>
      </w:pPr>
      <w:r w:rsidRPr="00061AB7">
        <w:t>97 2223     5     Треста льна-долгунца</w:t>
      </w:r>
    </w:p>
    <w:p w:rsidR="00CC4CF9" w:rsidRPr="00061AB7" w:rsidRDefault="00CC4CF9" w:rsidP="003463F3">
      <w:pPr>
        <w:pStyle w:val="ConsPlusCell"/>
        <w:jc w:val="both"/>
      </w:pPr>
      <w:r w:rsidRPr="00061AB7">
        <w:t>97 2224     5     Сырец льна-долгунца</w:t>
      </w:r>
    </w:p>
    <w:p w:rsidR="00CC4CF9" w:rsidRPr="00061AB7" w:rsidRDefault="00CC4CF9" w:rsidP="003463F3">
      <w:pPr>
        <w:pStyle w:val="ConsPlusCell"/>
        <w:jc w:val="both"/>
      </w:pPr>
      <w:r w:rsidRPr="00061AB7">
        <w:t>97 2225     0     Солома льна-долгунца в переводе на волокно</w:t>
      </w:r>
    </w:p>
    <w:p w:rsidR="00CC4CF9" w:rsidRPr="00061AB7" w:rsidRDefault="00CC4CF9" w:rsidP="003463F3">
      <w:pPr>
        <w:pStyle w:val="ConsPlusCell"/>
        <w:jc w:val="both"/>
      </w:pPr>
      <w:r w:rsidRPr="00061AB7">
        <w:t>97 2230     8     Конопля среднерусская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97 2231     3     Семена конопли среднерусской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2232     9     Солома конопли среднерусской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2233     4     Треста конопли среднерусской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2234     9     Пенька-сырец конопли среднерусской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2240     2     Конопля южная</w:t>
      </w:r>
    </w:p>
    <w:p w:rsidR="00CC4CF9" w:rsidRPr="00061AB7" w:rsidRDefault="00CC4CF9" w:rsidP="003463F3">
      <w:pPr>
        <w:pStyle w:val="ConsPlusCell"/>
        <w:jc w:val="both"/>
      </w:pPr>
      <w:r w:rsidRPr="00061AB7">
        <w:t>97 2241     8     Семена конопли южной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2242     3     Стебли конопли южной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2250     7     Кенаф</w:t>
      </w:r>
    </w:p>
    <w:p w:rsidR="00CC4CF9" w:rsidRPr="00061AB7" w:rsidRDefault="00CC4CF9" w:rsidP="003463F3">
      <w:pPr>
        <w:pStyle w:val="ConsPlusCell"/>
        <w:jc w:val="both"/>
      </w:pPr>
      <w:r w:rsidRPr="00061AB7">
        <w:t>97 2251     2     Семена кенафа</w:t>
      </w:r>
    </w:p>
    <w:p w:rsidR="00CC4CF9" w:rsidRPr="00061AB7" w:rsidRDefault="00CC4CF9" w:rsidP="003463F3">
      <w:pPr>
        <w:pStyle w:val="ConsPlusCell"/>
        <w:jc w:val="both"/>
      </w:pPr>
      <w:r w:rsidRPr="00061AB7">
        <w:t>97 2252     8     Стебли кенафа</w:t>
      </w:r>
    </w:p>
    <w:p w:rsidR="00CC4CF9" w:rsidRPr="00061AB7" w:rsidRDefault="00CC4CF9" w:rsidP="003463F3">
      <w:pPr>
        <w:pStyle w:val="ConsPlusCell"/>
        <w:jc w:val="both"/>
      </w:pPr>
      <w:r w:rsidRPr="00061AB7">
        <w:t>97 2253     3     Луб кенафа зеленый</w:t>
      </w:r>
    </w:p>
    <w:p w:rsidR="00CC4CF9" w:rsidRPr="00061AB7" w:rsidRDefault="00CC4CF9" w:rsidP="003463F3">
      <w:pPr>
        <w:pStyle w:val="ConsPlusCell"/>
        <w:jc w:val="both"/>
      </w:pPr>
      <w:r w:rsidRPr="00061AB7">
        <w:t>97 2290     5     Прядильные культуры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97 2291     0     Семена джута</w:t>
      </w:r>
    </w:p>
    <w:p w:rsidR="00CC4CF9" w:rsidRPr="00061AB7" w:rsidRDefault="00CC4CF9" w:rsidP="003463F3">
      <w:pPr>
        <w:pStyle w:val="ConsPlusCell"/>
        <w:jc w:val="both"/>
      </w:pPr>
      <w:r w:rsidRPr="00061AB7">
        <w:t>97 2292     6     Стебли джута</w:t>
      </w:r>
    </w:p>
    <w:p w:rsidR="00CC4CF9" w:rsidRPr="00061AB7" w:rsidRDefault="00CC4CF9" w:rsidP="003463F3">
      <w:pPr>
        <w:pStyle w:val="ConsPlusCell"/>
        <w:jc w:val="both"/>
      </w:pPr>
      <w:r w:rsidRPr="00061AB7">
        <w:t>97 2293     1     Семена канатника</w:t>
      </w:r>
    </w:p>
    <w:p w:rsidR="00CC4CF9" w:rsidRPr="00061AB7" w:rsidRDefault="00CC4CF9" w:rsidP="003463F3">
      <w:pPr>
        <w:pStyle w:val="ConsPlusCell"/>
        <w:jc w:val="both"/>
      </w:pPr>
      <w:r w:rsidRPr="00061AB7">
        <w:t>97 2294     7     Стебли канатника</w:t>
      </w:r>
    </w:p>
    <w:p w:rsidR="00CC4CF9" w:rsidRPr="00061AB7" w:rsidRDefault="00CC4CF9" w:rsidP="003463F3">
      <w:pPr>
        <w:pStyle w:val="ConsPlusCell"/>
        <w:jc w:val="both"/>
      </w:pPr>
      <w:r w:rsidRPr="00061AB7">
        <w:t>97 2295     2     Джут</w:t>
      </w:r>
    </w:p>
    <w:p w:rsidR="00CC4CF9" w:rsidRPr="00061AB7" w:rsidRDefault="00CC4CF9" w:rsidP="003463F3">
      <w:pPr>
        <w:pStyle w:val="ConsPlusCell"/>
        <w:jc w:val="both"/>
      </w:pPr>
      <w:r w:rsidRPr="00061AB7">
        <w:t>97 2296     8     Канатник</w:t>
      </w:r>
    </w:p>
    <w:p w:rsidR="00CC4CF9" w:rsidRPr="00061AB7" w:rsidRDefault="00CC4CF9" w:rsidP="003463F3">
      <w:pPr>
        <w:pStyle w:val="ConsPlusCell"/>
        <w:jc w:val="both"/>
      </w:pPr>
      <w:r w:rsidRPr="00061AB7">
        <w:t>97 2300     8     Свекла сахарная</w:t>
      </w:r>
    </w:p>
    <w:p w:rsidR="00CC4CF9" w:rsidRPr="00061AB7" w:rsidRDefault="00CC4CF9" w:rsidP="003463F3">
      <w:pPr>
        <w:pStyle w:val="ConsPlusCell"/>
        <w:jc w:val="both"/>
      </w:pPr>
      <w:r w:rsidRPr="00061AB7">
        <w:t>97 2310     2     Свекла сахарная фабричная</w:t>
      </w:r>
    </w:p>
    <w:p w:rsidR="00CC4CF9" w:rsidRPr="00061AB7" w:rsidRDefault="00CC4CF9" w:rsidP="003463F3">
      <w:pPr>
        <w:pStyle w:val="ConsPlusCell"/>
        <w:jc w:val="both"/>
      </w:pPr>
      <w:r w:rsidRPr="00061AB7">
        <w:t>97 2311     8     Корнеплоды свеклы сахарной фабричной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2319     1     Ботва свеклы сахарной фабричной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2320     7     Свекла сахарная маточная</w:t>
      </w:r>
    </w:p>
    <w:p w:rsidR="00CC4CF9" w:rsidRPr="00061AB7" w:rsidRDefault="00CC4CF9" w:rsidP="003463F3">
      <w:pPr>
        <w:pStyle w:val="ConsPlusCell"/>
        <w:jc w:val="both"/>
      </w:pPr>
      <w:r w:rsidRPr="00061AB7">
        <w:t>97 2321     2     Корнеплоды свеклы сахарной маточной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2329     6     Ботва свеклы сахарной маточной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2330     1     Высадки-семенники свеклы сахарной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2331     7     Семена свеклы сахарной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2339     0     Продукция побочная высадков свеклы сахарной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2400     1     Табак, махорка, цикорий</w:t>
      </w:r>
    </w:p>
    <w:p w:rsidR="00CC4CF9" w:rsidRPr="00061AB7" w:rsidRDefault="00CC4CF9" w:rsidP="003463F3">
      <w:pPr>
        <w:pStyle w:val="ConsPlusCell"/>
        <w:jc w:val="both"/>
      </w:pPr>
      <w:r w:rsidRPr="00061AB7">
        <w:t>97 2410     6     Табак</w:t>
      </w:r>
    </w:p>
    <w:p w:rsidR="00CC4CF9" w:rsidRPr="00061AB7" w:rsidRDefault="00CC4CF9" w:rsidP="003463F3">
      <w:pPr>
        <w:pStyle w:val="ConsPlusCell"/>
        <w:jc w:val="both"/>
      </w:pPr>
      <w:r w:rsidRPr="00061AB7">
        <w:t>97 2411     1     Табак-сырье неферментированное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97 2412     7     Табак-сырье сигарное неферментированное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97 2413     2     Семена табака</w:t>
      </w:r>
    </w:p>
    <w:p w:rsidR="00CC4CF9" w:rsidRPr="00061AB7" w:rsidRDefault="00CC4CF9" w:rsidP="003463F3">
      <w:pPr>
        <w:pStyle w:val="ConsPlusCell"/>
        <w:jc w:val="both"/>
      </w:pPr>
      <w:r w:rsidRPr="00061AB7">
        <w:t>97 2420     0     Махорка</w:t>
      </w:r>
    </w:p>
    <w:p w:rsidR="00CC4CF9" w:rsidRPr="00061AB7" w:rsidRDefault="00CC4CF9" w:rsidP="003463F3">
      <w:pPr>
        <w:pStyle w:val="ConsPlusCell"/>
        <w:jc w:val="both"/>
      </w:pPr>
      <w:r w:rsidRPr="00061AB7">
        <w:t>97 2421     6     Махорка-сырье неферментированное</w:t>
      </w:r>
    </w:p>
    <w:p w:rsidR="00CC4CF9" w:rsidRPr="00061AB7" w:rsidRDefault="00CC4CF9" w:rsidP="003463F3">
      <w:pPr>
        <w:pStyle w:val="ConsPlusCell"/>
        <w:jc w:val="both"/>
      </w:pPr>
      <w:r w:rsidRPr="00061AB7">
        <w:t>97 2424     2     Семена махорки</w:t>
      </w:r>
    </w:p>
    <w:p w:rsidR="00CC4CF9" w:rsidRPr="00061AB7" w:rsidRDefault="00CC4CF9" w:rsidP="003463F3">
      <w:pPr>
        <w:pStyle w:val="ConsPlusCell"/>
        <w:jc w:val="both"/>
      </w:pPr>
      <w:r w:rsidRPr="00061AB7">
        <w:t>97 2430     5     Цикорий</w:t>
      </w:r>
    </w:p>
    <w:p w:rsidR="00CC4CF9" w:rsidRPr="00061AB7" w:rsidRDefault="00CC4CF9" w:rsidP="003463F3">
      <w:pPr>
        <w:pStyle w:val="ConsPlusCell"/>
        <w:jc w:val="both"/>
      </w:pPr>
      <w:r w:rsidRPr="00061AB7">
        <w:t>97 2431     0     Корни цикория</w:t>
      </w:r>
    </w:p>
    <w:p w:rsidR="00CC4CF9" w:rsidRPr="00061AB7" w:rsidRDefault="00CC4CF9" w:rsidP="003463F3">
      <w:pPr>
        <w:pStyle w:val="ConsPlusCell"/>
        <w:jc w:val="both"/>
      </w:pPr>
      <w:r w:rsidRPr="00061AB7">
        <w:t>97 2432     6     Семена цикория</w:t>
      </w:r>
    </w:p>
    <w:p w:rsidR="00CC4CF9" w:rsidRPr="00061AB7" w:rsidRDefault="00CC4CF9" w:rsidP="003463F3">
      <w:pPr>
        <w:pStyle w:val="ConsPlusCell"/>
        <w:jc w:val="both"/>
      </w:pPr>
      <w:r w:rsidRPr="00061AB7">
        <w:t>97 2500     5     Лекарственные культуры</w:t>
      </w:r>
    </w:p>
    <w:p w:rsidR="00CC4CF9" w:rsidRPr="00061AB7" w:rsidRDefault="00CC4CF9" w:rsidP="003463F3">
      <w:pPr>
        <w:pStyle w:val="ConsPlusCell"/>
        <w:jc w:val="both"/>
      </w:pPr>
      <w:r w:rsidRPr="00061AB7">
        <w:t>97 2510     3     Лекарственные культуры возделываемые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травянистые однолетние</w:t>
      </w:r>
    </w:p>
    <w:p w:rsidR="00CC4CF9" w:rsidRPr="00061AB7" w:rsidRDefault="00CC4CF9" w:rsidP="003463F3">
      <w:pPr>
        <w:pStyle w:val="ConsPlusCell"/>
        <w:jc w:val="both"/>
      </w:pPr>
      <w:r w:rsidRPr="00061AB7">
        <w:t>97 2511     5     Кассия остролистная</w:t>
      </w:r>
    </w:p>
    <w:p w:rsidR="00CC4CF9" w:rsidRPr="00061AB7" w:rsidRDefault="00CC4CF9" w:rsidP="003463F3">
      <w:pPr>
        <w:pStyle w:val="ConsPlusCell"/>
        <w:jc w:val="both"/>
      </w:pPr>
      <w:r w:rsidRPr="00061AB7">
        <w:t>97 2512     0     Мак лекарственный и масличный</w:t>
      </w:r>
    </w:p>
    <w:p w:rsidR="00CC4CF9" w:rsidRPr="00061AB7" w:rsidRDefault="00CC4CF9" w:rsidP="003463F3">
      <w:pPr>
        <w:pStyle w:val="ConsPlusCell"/>
        <w:jc w:val="both"/>
      </w:pPr>
      <w:r w:rsidRPr="00061AB7">
        <w:t>97 2513     6     Календула лекарственная (ноготки)</w:t>
      </w:r>
    </w:p>
    <w:p w:rsidR="00CC4CF9" w:rsidRPr="00061AB7" w:rsidRDefault="00CC4CF9" w:rsidP="003463F3">
      <w:pPr>
        <w:pStyle w:val="ConsPlusCell"/>
        <w:jc w:val="both"/>
      </w:pPr>
      <w:r w:rsidRPr="00061AB7">
        <w:t>97 2514     1     Паслен дольчатый</w:t>
      </w:r>
    </w:p>
    <w:p w:rsidR="00CC4CF9" w:rsidRPr="00061AB7" w:rsidRDefault="00CC4CF9" w:rsidP="003463F3">
      <w:pPr>
        <w:pStyle w:val="ConsPlusCell"/>
        <w:jc w:val="both"/>
      </w:pPr>
      <w:r w:rsidRPr="00061AB7">
        <w:t>97 2515     7     Ромашка аптечная</w:t>
      </w:r>
    </w:p>
    <w:p w:rsidR="00CC4CF9" w:rsidRPr="00061AB7" w:rsidRDefault="00CC4CF9" w:rsidP="003463F3">
      <w:pPr>
        <w:pStyle w:val="ConsPlusCell"/>
        <w:jc w:val="both"/>
      </w:pPr>
      <w:r w:rsidRPr="00061AB7">
        <w:t>97 2516     2     Череда трехраздельная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97 2517     8     Дурман обыкновенный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97 2518     3     Дурман индейский</w:t>
      </w:r>
    </w:p>
    <w:p w:rsidR="00CC4CF9" w:rsidRPr="00061AB7" w:rsidRDefault="00CC4CF9" w:rsidP="003463F3">
      <w:pPr>
        <w:pStyle w:val="ConsPlusCell"/>
        <w:jc w:val="both"/>
      </w:pPr>
      <w:r w:rsidRPr="00061AB7">
        <w:t>97 2519     9     Лекарственные культуры возделываемые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травянистые однолетние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97 2520     4     Лекарственные культуры возделываемые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травянистые двулетние</w:t>
      </w:r>
    </w:p>
    <w:p w:rsidR="00CC4CF9" w:rsidRPr="00061AB7" w:rsidRDefault="00CC4CF9" w:rsidP="003463F3">
      <w:pPr>
        <w:pStyle w:val="ConsPlusCell"/>
        <w:jc w:val="both"/>
      </w:pPr>
      <w:r w:rsidRPr="00061AB7">
        <w:t>97 2521     7     Белена черная</w:t>
      </w:r>
    </w:p>
    <w:p w:rsidR="00CC4CF9" w:rsidRPr="00061AB7" w:rsidRDefault="00CC4CF9" w:rsidP="003463F3">
      <w:pPr>
        <w:pStyle w:val="ConsPlusCell"/>
        <w:jc w:val="both"/>
      </w:pPr>
      <w:r w:rsidRPr="00061AB7">
        <w:t>97 2522     5     Подорожник блошный</w:t>
      </w:r>
    </w:p>
    <w:p w:rsidR="00CC4CF9" w:rsidRPr="00061AB7" w:rsidRDefault="00CC4CF9" w:rsidP="003463F3">
      <w:pPr>
        <w:pStyle w:val="ConsPlusCell"/>
        <w:jc w:val="both"/>
      </w:pPr>
      <w:r w:rsidRPr="00061AB7">
        <w:t>97 2523     0     Подорожный большой</w:t>
      </w:r>
    </w:p>
    <w:p w:rsidR="00CC4CF9" w:rsidRPr="00061AB7" w:rsidRDefault="00CC4CF9" w:rsidP="003463F3">
      <w:pPr>
        <w:pStyle w:val="ConsPlusCell"/>
        <w:jc w:val="both"/>
      </w:pPr>
      <w:r w:rsidRPr="00061AB7">
        <w:t>97 2529     3     Лекарственные культуры возделываемые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травянистые двулетние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97 2530     9     Лекарственные культуры возделываемые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травянистые многолетние</w:t>
      </w:r>
    </w:p>
    <w:p w:rsidR="00CC4CF9" w:rsidRPr="00061AB7" w:rsidRDefault="00CC4CF9" w:rsidP="003463F3">
      <w:pPr>
        <w:pStyle w:val="ConsPlusCell"/>
        <w:jc w:val="both"/>
      </w:pPr>
      <w:r w:rsidRPr="00061AB7">
        <w:t>97 2531     4     Алоэ древовидное</w:t>
      </w:r>
    </w:p>
    <w:p w:rsidR="00CC4CF9" w:rsidRPr="00061AB7" w:rsidRDefault="00CC4CF9" w:rsidP="003463F3">
      <w:pPr>
        <w:pStyle w:val="ConsPlusCell"/>
        <w:jc w:val="both"/>
      </w:pPr>
      <w:r w:rsidRPr="00061AB7">
        <w:t>97 2532     0     Белладонна</w:t>
      </w:r>
    </w:p>
    <w:p w:rsidR="00CC4CF9" w:rsidRPr="00061AB7" w:rsidRDefault="00CC4CF9" w:rsidP="003463F3">
      <w:pPr>
        <w:pStyle w:val="ConsPlusCell"/>
        <w:jc w:val="both"/>
      </w:pPr>
      <w:r w:rsidRPr="00061AB7">
        <w:t>97 2533     5     Валериана лекарственная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97 2534     0     Женьшень обыкновенный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97 2535     6     Зверобой обыкновенный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97 2536     1     Полынь цитварная</w:t>
      </w:r>
    </w:p>
    <w:p w:rsidR="00CC4CF9" w:rsidRPr="00061AB7" w:rsidRDefault="00CC4CF9" w:rsidP="003463F3">
      <w:pPr>
        <w:pStyle w:val="ConsPlusCell"/>
        <w:jc w:val="both"/>
      </w:pPr>
      <w:r w:rsidRPr="00061AB7">
        <w:t>97 2537     7     Пустырник пятилопастный</w:t>
      </w:r>
    </w:p>
    <w:p w:rsidR="00CC4CF9" w:rsidRPr="00061AB7" w:rsidRDefault="00CC4CF9" w:rsidP="003463F3">
      <w:pPr>
        <w:pStyle w:val="ConsPlusCell"/>
        <w:jc w:val="both"/>
      </w:pPr>
      <w:r w:rsidRPr="00061AB7">
        <w:t>97 2538     2     Ромашка далматская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97 2539     8     Лекарственные культуры возделываемые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травянистые многолетние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97 2540     3     Лекарственные культуры возделываемые,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полукустарники и лианы</w:t>
      </w:r>
    </w:p>
    <w:p w:rsidR="00CC4CF9" w:rsidRPr="00061AB7" w:rsidRDefault="00CC4CF9" w:rsidP="003463F3">
      <w:pPr>
        <w:pStyle w:val="ConsPlusCell"/>
        <w:jc w:val="both"/>
      </w:pPr>
      <w:r w:rsidRPr="00061AB7">
        <w:t>97 2541     9     Пассифлора инкарнатная</w:t>
      </w:r>
    </w:p>
    <w:p w:rsidR="00CC4CF9" w:rsidRPr="00061AB7" w:rsidRDefault="00CC4CF9" w:rsidP="003463F3">
      <w:pPr>
        <w:pStyle w:val="ConsPlusCell"/>
        <w:jc w:val="both"/>
      </w:pPr>
      <w:r w:rsidRPr="00061AB7">
        <w:t>97 2542     4     Почечный чай</w:t>
      </w:r>
    </w:p>
    <w:p w:rsidR="00CC4CF9" w:rsidRPr="00061AB7" w:rsidRDefault="00CC4CF9" w:rsidP="003463F3">
      <w:pPr>
        <w:pStyle w:val="ConsPlusCell"/>
        <w:jc w:val="both"/>
      </w:pPr>
      <w:r w:rsidRPr="00061AB7">
        <w:t>97 2543     4     Тимьян обыкновенный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97 2544     5     Шалфей лекарственный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97 2545     0     Иссоп лекарственный (обыкновенный)</w:t>
      </w:r>
    </w:p>
    <w:p w:rsidR="00CC4CF9" w:rsidRPr="00061AB7" w:rsidRDefault="00CC4CF9" w:rsidP="003463F3">
      <w:pPr>
        <w:pStyle w:val="ConsPlusCell"/>
        <w:jc w:val="both"/>
      </w:pPr>
      <w:r w:rsidRPr="00061AB7">
        <w:t>97 2549     2     Лекарственные культуры возделываемые,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полукустарники и лианы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97 2600     9     Эфиромасличные культуры</w:t>
      </w:r>
    </w:p>
    <w:p w:rsidR="00CC4CF9" w:rsidRPr="00061AB7" w:rsidRDefault="00CC4CF9" w:rsidP="003463F3">
      <w:pPr>
        <w:pStyle w:val="ConsPlusCell"/>
        <w:jc w:val="both"/>
      </w:pPr>
      <w:r w:rsidRPr="00061AB7">
        <w:t>97 2610     3     Эфиромасличные культуры травянистые однолетние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двулетние</w:t>
      </w:r>
    </w:p>
    <w:p w:rsidR="00CC4CF9" w:rsidRPr="00061AB7" w:rsidRDefault="00CC4CF9" w:rsidP="003463F3">
      <w:pPr>
        <w:pStyle w:val="ConsPlusCell"/>
        <w:jc w:val="both"/>
      </w:pPr>
      <w:r w:rsidRPr="00061AB7">
        <w:t>97 2611     9     Кориандр</w:t>
      </w:r>
    </w:p>
    <w:p w:rsidR="00CC4CF9" w:rsidRPr="00061AB7" w:rsidRDefault="00CC4CF9" w:rsidP="003463F3">
      <w:pPr>
        <w:pStyle w:val="ConsPlusCell"/>
        <w:jc w:val="both"/>
      </w:pPr>
      <w:r w:rsidRPr="00061AB7">
        <w:t>97 2612     4     Анис</w:t>
      </w:r>
    </w:p>
    <w:p w:rsidR="00CC4CF9" w:rsidRPr="00061AB7" w:rsidRDefault="00CC4CF9" w:rsidP="003463F3">
      <w:pPr>
        <w:pStyle w:val="ConsPlusCell"/>
        <w:jc w:val="both"/>
      </w:pPr>
      <w:r w:rsidRPr="00061AB7">
        <w:t>97 2613     0     Тмин</w:t>
      </w:r>
    </w:p>
    <w:p w:rsidR="00CC4CF9" w:rsidRPr="00061AB7" w:rsidRDefault="00CC4CF9" w:rsidP="003463F3">
      <w:pPr>
        <w:pStyle w:val="ConsPlusCell"/>
        <w:jc w:val="both"/>
      </w:pPr>
      <w:r w:rsidRPr="00061AB7">
        <w:t>97 2614     5     Ажгон</w:t>
      </w:r>
    </w:p>
    <w:p w:rsidR="00CC4CF9" w:rsidRPr="00061AB7" w:rsidRDefault="00CC4CF9" w:rsidP="003463F3">
      <w:pPr>
        <w:pStyle w:val="ConsPlusCell"/>
        <w:jc w:val="both"/>
      </w:pPr>
      <w:r w:rsidRPr="00061AB7">
        <w:t>97 2615     0     Фенхель</w:t>
      </w:r>
    </w:p>
    <w:p w:rsidR="00CC4CF9" w:rsidRPr="00061AB7" w:rsidRDefault="00CC4CF9" w:rsidP="003463F3">
      <w:pPr>
        <w:pStyle w:val="ConsPlusCell"/>
        <w:jc w:val="both"/>
      </w:pPr>
      <w:r w:rsidRPr="00061AB7">
        <w:t>97 2619     2     Эфиромасличные культуры травянистые однолетние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двулетние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97 2620     8     Эфиромасличные культуры травянистые многолетние</w:t>
      </w:r>
    </w:p>
    <w:p w:rsidR="00CC4CF9" w:rsidRPr="00061AB7" w:rsidRDefault="00CC4CF9" w:rsidP="003463F3">
      <w:pPr>
        <w:pStyle w:val="ConsPlusCell"/>
        <w:jc w:val="both"/>
      </w:pPr>
      <w:r w:rsidRPr="00061AB7">
        <w:t>97 2621     3     Мята перечная</w:t>
      </w:r>
    </w:p>
    <w:p w:rsidR="00CC4CF9" w:rsidRPr="00061AB7" w:rsidRDefault="00CC4CF9" w:rsidP="003463F3">
      <w:pPr>
        <w:pStyle w:val="ConsPlusCell"/>
        <w:jc w:val="both"/>
      </w:pPr>
      <w:r w:rsidRPr="00061AB7">
        <w:t>97 2623     4     Герань эфиромасличная</w:t>
      </w:r>
    </w:p>
    <w:p w:rsidR="00CC4CF9" w:rsidRPr="00061AB7" w:rsidRDefault="00CC4CF9" w:rsidP="003463F3">
      <w:pPr>
        <w:pStyle w:val="ConsPlusCell"/>
        <w:jc w:val="both"/>
      </w:pPr>
      <w:r w:rsidRPr="00061AB7">
        <w:t>97 2625     5     Шалфей мускатный</w:t>
      </w:r>
    </w:p>
    <w:p w:rsidR="00CC4CF9" w:rsidRPr="00061AB7" w:rsidRDefault="00CC4CF9" w:rsidP="003463F3">
      <w:pPr>
        <w:pStyle w:val="ConsPlusCell"/>
        <w:jc w:val="both"/>
      </w:pPr>
      <w:r w:rsidRPr="00061AB7">
        <w:t>97 2627     6     Базилик евгенольный</w:t>
      </w:r>
    </w:p>
    <w:p w:rsidR="00CC4CF9" w:rsidRPr="00061AB7" w:rsidRDefault="00CC4CF9" w:rsidP="003463F3">
      <w:pPr>
        <w:pStyle w:val="ConsPlusCell"/>
        <w:jc w:val="both"/>
      </w:pPr>
      <w:r w:rsidRPr="00061AB7">
        <w:t>97 2629     7     Эфиромасличные культуры травянистые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многолетние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97 2630     2     Эфиромасличные культуры кустарниковые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97 2631     8     Лаванда настоящая</w:t>
      </w:r>
    </w:p>
    <w:p w:rsidR="00CC4CF9" w:rsidRPr="00061AB7" w:rsidRDefault="00CC4CF9" w:rsidP="003463F3">
      <w:pPr>
        <w:pStyle w:val="ConsPlusCell"/>
        <w:jc w:val="both"/>
      </w:pPr>
      <w:r w:rsidRPr="00061AB7">
        <w:t>97 2632     3     Роза эфиромасличная</w:t>
      </w:r>
    </w:p>
    <w:p w:rsidR="00CC4CF9" w:rsidRPr="00061AB7" w:rsidRDefault="00CC4CF9" w:rsidP="003463F3">
      <w:pPr>
        <w:pStyle w:val="ConsPlusCell"/>
        <w:jc w:val="both"/>
      </w:pPr>
      <w:r w:rsidRPr="00061AB7">
        <w:t>97 2633     9     Жасмин крупноцветный</w:t>
      </w:r>
    </w:p>
    <w:p w:rsidR="00CC4CF9" w:rsidRPr="00061AB7" w:rsidRDefault="00CC4CF9" w:rsidP="003463F3">
      <w:pPr>
        <w:pStyle w:val="ConsPlusCell"/>
        <w:jc w:val="both"/>
      </w:pPr>
      <w:r w:rsidRPr="00061AB7">
        <w:t>97 2634     4     Сирень эфиромасличная</w:t>
      </w:r>
    </w:p>
    <w:p w:rsidR="00CC4CF9" w:rsidRPr="00061AB7" w:rsidRDefault="00CC4CF9" w:rsidP="003463F3">
      <w:pPr>
        <w:pStyle w:val="ConsPlusCell"/>
        <w:jc w:val="both"/>
      </w:pPr>
      <w:r w:rsidRPr="00061AB7">
        <w:t>97 2635     8     Ладанник</w:t>
      </w:r>
    </w:p>
    <w:p w:rsidR="00CC4CF9" w:rsidRPr="00061AB7" w:rsidRDefault="00CC4CF9" w:rsidP="003463F3">
      <w:pPr>
        <w:pStyle w:val="ConsPlusCell"/>
        <w:jc w:val="both"/>
      </w:pPr>
      <w:r w:rsidRPr="00061AB7">
        <w:t>97 2636     5     Пачули</w:t>
      </w:r>
    </w:p>
    <w:p w:rsidR="00CC4CF9" w:rsidRPr="00061AB7" w:rsidRDefault="00CC4CF9" w:rsidP="003463F3">
      <w:pPr>
        <w:pStyle w:val="ConsPlusCell"/>
        <w:jc w:val="both"/>
      </w:pPr>
      <w:r w:rsidRPr="00061AB7">
        <w:t>97 2637     0     Акация серебристая</w:t>
      </w:r>
    </w:p>
    <w:p w:rsidR="00CC4CF9" w:rsidRPr="00061AB7" w:rsidRDefault="00CC4CF9" w:rsidP="003463F3">
      <w:pPr>
        <w:pStyle w:val="ConsPlusCell"/>
        <w:jc w:val="both"/>
      </w:pPr>
      <w:r w:rsidRPr="00061AB7">
        <w:t>97 2638     6     Азалия</w:t>
      </w:r>
    </w:p>
    <w:p w:rsidR="00CC4CF9" w:rsidRPr="00061AB7" w:rsidRDefault="00CC4CF9" w:rsidP="003463F3">
      <w:pPr>
        <w:pStyle w:val="ConsPlusCell"/>
        <w:jc w:val="both"/>
      </w:pPr>
      <w:r w:rsidRPr="00061AB7">
        <w:t>97 2639     1     Эфиромасличные культуры кустарниковые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97 2640     7     Эфиромасличные культуры древовидные</w:t>
      </w:r>
    </w:p>
    <w:p w:rsidR="00CC4CF9" w:rsidRPr="00061AB7" w:rsidRDefault="00CC4CF9" w:rsidP="003463F3">
      <w:pPr>
        <w:pStyle w:val="ConsPlusCell"/>
        <w:jc w:val="both"/>
      </w:pPr>
      <w:r w:rsidRPr="00061AB7">
        <w:t>97 2641     2     Эвкалипт</w:t>
      </w:r>
    </w:p>
    <w:p w:rsidR="00CC4CF9" w:rsidRPr="00061AB7" w:rsidRDefault="00CC4CF9" w:rsidP="003463F3">
      <w:pPr>
        <w:pStyle w:val="ConsPlusCell"/>
        <w:jc w:val="both"/>
      </w:pPr>
      <w:r w:rsidRPr="00061AB7">
        <w:t>97 2643     3     Камфарное дерево</w:t>
      </w:r>
    </w:p>
    <w:p w:rsidR="00CC4CF9" w:rsidRPr="00061AB7" w:rsidRDefault="00CC4CF9" w:rsidP="003463F3">
      <w:pPr>
        <w:pStyle w:val="ConsPlusCell"/>
        <w:jc w:val="both"/>
      </w:pPr>
      <w:r w:rsidRPr="00061AB7">
        <w:t>97 2644     9     Акация белая</w:t>
      </w:r>
    </w:p>
    <w:p w:rsidR="00CC4CF9" w:rsidRPr="00061AB7" w:rsidRDefault="00CC4CF9" w:rsidP="003463F3">
      <w:pPr>
        <w:pStyle w:val="ConsPlusCell"/>
        <w:jc w:val="both"/>
      </w:pPr>
      <w:r w:rsidRPr="00061AB7">
        <w:t>97 2649     6     Эфиромасличные культуры древовидные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97 2900     9     Технические культуры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97 2910     4     Масличные, эфиромасличные и лекарственные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культуры</w:t>
      </w:r>
    </w:p>
    <w:p w:rsidR="00CC4CF9" w:rsidRPr="00061AB7" w:rsidRDefault="00CC4CF9" w:rsidP="003463F3">
      <w:pPr>
        <w:pStyle w:val="ConsPlusCell"/>
        <w:jc w:val="both"/>
      </w:pPr>
      <w:r w:rsidRPr="00061AB7">
        <w:t>97 2911     2     Рапс</w:t>
      </w:r>
    </w:p>
    <w:p w:rsidR="00CC4CF9" w:rsidRPr="00061AB7" w:rsidRDefault="00CC4CF9" w:rsidP="003463F3">
      <w:pPr>
        <w:pStyle w:val="ConsPlusCell"/>
        <w:jc w:val="both"/>
      </w:pPr>
      <w:r w:rsidRPr="00061AB7">
        <w:t>97 2912     5     Рыжик</w:t>
      </w:r>
    </w:p>
    <w:p w:rsidR="00CC4CF9" w:rsidRPr="00061AB7" w:rsidRDefault="00CC4CF9" w:rsidP="003463F3">
      <w:pPr>
        <w:pStyle w:val="ConsPlusCell"/>
        <w:jc w:val="both"/>
      </w:pPr>
      <w:r w:rsidRPr="00061AB7">
        <w:t>97 2915     1     Масличные культуры другие</w:t>
      </w:r>
    </w:p>
    <w:p w:rsidR="00CC4CF9" w:rsidRPr="00061AB7" w:rsidRDefault="00CC4CF9" w:rsidP="003463F3">
      <w:pPr>
        <w:pStyle w:val="ConsPlusCell"/>
        <w:jc w:val="both"/>
      </w:pPr>
      <w:r w:rsidRPr="00061AB7">
        <w:t>97 2916     7     Эфиромасличные культуры посева текущего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97 2917     2     Эфиромасличные культуры посева прошлых лет</w:t>
      </w:r>
    </w:p>
    <w:p w:rsidR="00CC4CF9" w:rsidRPr="00061AB7" w:rsidRDefault="00CC4CF9" w:rsidP="003463F3">
      <w:pPr>
        <w:pStyle w:val="ConsPlusCell"/>
        <w:jc w:val="both"/>
      </w:pPr>
      <w:r w:rsidRPr="00061AB7">
        <w:t>97 2918     8     Эфиромасличные культуры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97 2919     3     Лекарственные культуры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97 2920     9     Прядильные культуры и свекла сахарная</w:t>
      </w:r>
    </w:p>
    <w:p w:rsidR="00CC4CF9" w:rsidRPr="00061AB7" w:rsidRDefault="00CC4CF9" w:rsidP="003463F3">
      <w:pPr>
        <w:pStyle w:val="ConsPlusCell"/>
        <w:jc w:val="both"/>
      </w:pPr>
      <w:r w:rsidRPr="00061AB7">
        <w:t>97 2922     6     Конопля (среднерусская и южная)</w:t>
      </w:r>
    </w:p>
    <w:p w:rsidR="00CC4CF9" w:rsidRPr="00061AB7" w:rsidRDefault="00CC4CF9" w:rsidP="003463F3">
      <w:pPr>
        <w:pStyle w:val="ConsPlusCell"/>
        <w:jc w:val="both"/>
      </w:pPr>
      <w:r w:rsidRPr="00061AB7">
        <w:t>97 2924     0     Хлопчатник с посевов квадратно-гнездовым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способом</w:t>
      </w:r>
    </w:p>
    <w:p w:rsidR="00CC4CF9" w:rsidRPr="00061AB7" w:rsidRDefault="00CC4CF9" w:rsidP="003463F3">
      <w:pPr>
        <w:pStyle w:val="ConsPlusCell"/>
        <w:jc w:val="both"/>
      </w:pPr>
      <w:r w:rsidRPr="00061AB7">
        <w:t>97 2926     1     Свекла сахарная односеменных сортов</w:t>
      </w:r>
    </w:p>
    <w:p w:rsidR="00CC4CF9" w:rsidRPr="00061AB7" w:rsidRDefault="00CC4CF9" w:rsidP="003463F3">
      <w:pPr>
        <w:pStyle w:val="ConsPlusCell"/>
        <w:jc w:val="both"/>
      </w:pPr>
      <w:r w:rsidRPr="00061AB7">
        <w:t>97 2927     7     Свекла сахарная фабричная и на корм скоту</w:t>
      </w:r>
    </w:p>
    <w:p w:rsidR="00CC4CF9" w:rsidRPr="00061AB7" w:rsidRDefault="00CC4CF9" w:rsidP="003463F3">
      <w:pPr>
        <w:pStyle w:val="ConsPlusCell"/>
        <w:jc w:val="both"/>
      </w:pPr>
      <w:r w:rsidRPr="00061AB7">
        <w:t>97 2929     8     Технические культуры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97 2930     3     Семена / и плоды масличных и эфиромасличных</w:t>
      </w:r>
    </w:p>
    <w:p w:rsidR="00CC4CF9" w:rsidRPr="00061AB7" w:rsidRDefault="00CC4CF9" w:rsidP="003463F3">
      <w:pPr>
        <w:pStyle w:val="ConsPlusCell"/>
        <w:jc w:val="both"/>
      </w:pPr>
      <w:r w:rsidRPr="00061AB7">
        <w:t>97 2931     9     - масличных</w:t>
      </w:r>
    </w:p>
    <w:p w:rsidR="00CC4CF9" w:rsidRPr="00061AB7" w:rsidRDefault="00CC4CF9" w:rsidP="003463F3">
      <w:pPr>
        <w:pStyle w:val="ConsPlusCell"/>
        <w:jc w:val="both"/>
      </w:pPr>
      <w:r w:rsidRPr="00061AB7">
        <w:t>97 2932     4     - масличных (без семян подсолнечника)</w:t>
      </w:r>
    </w:p>
    <w:p w:rsidR="00CC4CF9" w:rsidRPr="00061AB7" w:rsidRDefault="00CC4CF9" w:rsidP="003463F3">
      <w:pPr>
        <w:pStyle w:val="ConsPlusCell"/>
        <w:jc w:val="both"/>
      </w:pPr>
      <w:r w:rsidRPr="00061AB7">
        <w:t>97 2933     0     - рапса</w:t>
      </w:r>
    </w:p>
    <w:p w:rsidR="00CC4CF9" w:rsidRPr="00061AB7" w:rsidRDefault="00CC4CF9" w:rsidP="003463F3">
      <w:pPr>
        <w:pStyle w:val="ConsPlusCell"/>
        <w:jc w:val="both"/>
      </w:pPr>
      <w:r w:rsidRPr="00061AB7">
        <w:t>97 2934     5     - рыжика</w:t>
      </w:r>
    </w:p>
    <w:p w:rsidR="00CC4CF9" w:rsidRPr="00061AB7" w:rsidRDefault="00CC4CF9" w:rsidP="003463F3">
      <w:pPr>
        <w:pStyle w:val="ConsPlusCell"/>
        <w:jc w:val="both"/>
      </w:pPr>
      <w:r w:rsidRPr="00061AB7">
        <w:t>97 2936     6     - масличных культур других</w:t>
      </w:r>
    </w:p>
    <w:p w:rsidR="00CC4CF9" w:rsidRPr="00061AB7" w:rsidRDefault="00CC4CF9" w:rsidP="003463F3">
      <w:pPr>
        <w:pStyle w:val="ConsPlusCell"/>
        <w:jc w:val="both"/>
      </w:pPr>
      <w:r w:rsidRPr="00061AB7">
        <w:t>97 2938     7     - эфиромасличных культур</w:t>
      </w:r>
    </w:p>
    <w:p w:rsidR="00CC4CF9" w:rsidRPr="00061AB7" w:rsidRDefault="00CC4CF9" w:rsidP="003463F3">
      <w:pPr>
        <w:pStyle w:val="ConsPlusCell"/>
        <w:jc w:val="both"/>
      </w:pPr>
      <w:r w:rsidRPr="00061AB7">
        <w:t>97 2939     2     Плоды эфиромасличных культур</w:t>
      </w:r>
    </w:p>
    <w:p w:rsidR="00CC4CF9" w:rsidRPr="00061AB7" w:rsidRDefault="00CC4CF9" w:rsidP="003463F3">
      <w:pPr>
        <w:pStyle w:val="ConsPlusCell"/>
        <w:jc w:val="both"/>
      </w:pPr>
      <w:r w:rsidRPr="00061AB7">
        <w:t>97 2940     8     Продукция прядильных культур и свеклы сахарной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2941     3     Хлопок-сырец</w:t>
      </w:r>
    </w:p>
    <w:p w:rsidR="00CC4CF9" w:rsidRPr="00061AB7" w:rsidRDefault="00CC4CF9" w:rsidP="003463F3">
      <w:pPr>
        <w:pStyle w:val="ConsPlusCell"/>
        <w:jc w:val="both"/>
      </w:pPr>
      <w:r w:rsidRPr="00061AB7">
        <w:t>97 2942     9     Семена льна</w:t>
      </w:r>
    </w:p>
    <w:p w:rsidR="00CC4CF9" w:rsidRPr="00061AB7" w:rsidRDefault="00CC4CF9" w:rsidP="003463F3">
      <w:pPr>
        <w:pStyle w:val="ConsPlusCell"/>
        <w:jc w:val="both"/>
      </w:pPr>
      <w:r w:rsidRPr="00061AB7">
        <w:t>97 2944     3     Семена конопли (среднерусской и южной)</w:t>
      </w:r>
    </w:p>
    <w:p w:rsidR="00CC4CF9" w:rsidRPr="00061AB7" w:rsidRDefault="00CC4CF9" w:rsidP="003463F3">
      <w:pPr>
        <w:pStyle w:val="ConsPlusCell"/>
        <w:jc w:val="both"/>
      </w:pPr>
      <w:r w:rsidRPr="00061AB7">
        <w:t>97 2945     5     Треста конопли (среднерусской и южной)</w:t>
      </w:r>
    </w:p>
    <w:p w:rsidR="00CC4CF9" w:rsidRPr="00061AB7" w:rsidRDefault="00CC4CF9" w:rsidP="003463F3">
      <w:pPr>
        <w:pStyle w:val="ConsPlusCell"/>
        <w:jc w:val="both"/>
      </w:pPr>
      <w:r w:rsidRPr="00061AB7">
        <w:t>97 2946     0     Солома конопли (среднерусской и южной)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переводе на волокно</w:t>
      </w:r>
    </w:p>
    <w:p w:rsidR="00CC4CF9" w:rsidRPr="00061AB7" w:rsidRDefault="00CC4CF9" w:rsidP="003463F3">
      <w:pPr>
        <w:pStyle w:val="ConsPlusCell"/>
        <w:jc w:val="both"/>
      </w:pPr>
      <w:r w:rsidRPr="00061AB7">
        <w:t>97 2947     6     Волокно конопли колхозной обработки</w:t>
      </w:r>
    </w:p>
    <w:p w:rsidR="00CC4CF9" w:rsidRPr="00061AB7" w:rsidRDefault="00CC4CF9" w:rsidP="003463F3">
      <w:pPr>
        <w:pStyle w:val="ConsPlusCell"/>
        <w:jc w:val="both"/>
      </w:pPr>
      <w:r w:rsidRPr="00061AB7">
        <w:t>97 2948     1     Корнеплоды свеклы сахарной односеменных сортов</w:t>
      </w:r>
    </w:p>
    <w:p w:rsidR="00CC4CF9" w:rsidRPr="00061AB7" w:rsidRDefault="00CC4CF9" w:rsidP="003463F3">
      <w:pPr>
        <w:pStyle w:val="ConsPlusCell"/>
        <w:jc w:val="both"/>
      </w:pPr>
      <w:r w:rsidRPr="00061AB7">
        <w:t>97 2949     7     Брак свеклы сахарной (маточной)</w:t>
      </w:r>
    </w:p>
    <w:p w:rsidR="00CC4CF9" w:rsidRPr="00061AB7" w:rsidRDefault="00CC4CF9" w:rsidP="003463F3">
      <w:pPr>
        <w:pStyle w:val="ConsPlusCell"/>
        <w:jc w:val="both"/>
      </w:pPr>
      <w:r w:rsidRPr="00061AB7">
        <w:t>97 2960     7     Сырье / табака и махорки</w:t>
      </w:r>
    </w:p>
    <w:p w:rsidR="00CC4CF9" w:rsidRPr="00061AB7" w:rsidRDefault="00CC4CF9" w:rsidP="003463F3">
      <w:pPr>
        <w:pStyle w:val="ConsPlusCell"/>
        <w:jc w:val="both"/>
      </w:pPr>
      <w:r w:rsidRPr="00061AB7">
        <w:t>97 2961     2     - табака</w:t>
      </w:r>
    </w:p>
    <w:p w:rsidR="00CC4CF9" w:rsidRPr="00061AB7" w:rsidRDefault="00CC4CF9" w:rsidP="003463F3">
      <w:pPr>
        <w:pStyle w:val="ConsPlusCell"/>
        <w:jc w:val="both"/>
      </w:pPr>
      <w:r w:rsidRPr="00061AB7">
        <w:t>97 2962     8     - табака неферментированное I, II, III типов</w:t>
      </w:r>
    </w:p>
    <w:p w:rsidR="00CC4CF9" w:rsidRPr="00061AB7" w:rsidRDefault="00CC4CF9" w:rsidP="003463F3">
      <w:pPr>
        <w:pStyle w:val="ConsPlusCell"/>
        <w:jc w:val="both"/>
      </w:pPr>
      <w:r w:rsidRPr="00061AB7">
        <w:t>97 2963     3     - табака неферментированное IV, V типов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(скелетное сырье)</w:t>
      </w:r>
    </w:p>
    <w:p w:rsidR="00CC4CF9" w:rsidRPr="00061AB7" w:rsidRDefault="00CC4CF9" w:rsidP="003463F3">
      <w:pPr>
        <w:pStyle w:val="ConsPlusCell"/>
        <w:jc w:val="both"/>
      </w:pPr>
      <w:r w:rsidRPr="00061AB7">
        <w:t>97 2964     9     - махорки</w:t>
      </w:r>
    </w:p>
    <w:p w:rsidR="00CC4CF9" w:rsidRPr="00061AB7" w:rsidRDefault="00CC4CF9" w:rsidP="003463F3">
      <w:pPr>
        <w:pStyle w:val="ConsPlusCell"/>
        <w:jc w:val="both"/>
      </w:pPr>
      <w:r w:rsidRPr="00061AB7">
        <w:t>97 2970     1     Продукция лекарственных культур</w:t>
      </w:r>
    </w:p>
    <w:p w:rsidR="00CC4CF9" w:rsidRPr="00061AB7" w:rsidRDefault="00CC4CF9" w:rsidP="003463F3">
      <w:pPr>
        <w:pStyle w:val="ConsPlusCell"/>
        <w:jc w:val="both"/>
      </w:pPr>
      <w:r w:rsidRPr="00061AB7">
        <w:t>97 2971     7     Семена лекарственных культур</w:t>
      </w:r>
    </w:p>
    <w:p w:rsidR="00CC4CF9" w:rsidRPr="00061AB7" w:rsidRDefault="00CC4CF9" w:rsidP="003463F3">
      <w:pPr>
        <w:pStyle w:val="ConsPlusCell"/>
        <w:jc w:val="both"/>
      </w:pPr>
      <w:r w:rsidRPr="00061AB7">
        <w:t>97 2973     8     Продукция лекарственных культур прочих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97 3000     4     Клубнеплодные, овощные, бахчевые, культуры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продукция закрытого грунта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97 3100     3     Клубнеплодные культуры</w:t>
      </w:r>
    </w:p>
    <w:p w:rsidR="00CC4CF9" w:rsidRPr="00061AB7" w:rsidRDefault="00CC4CF9" w:rsidP="003463F3">
      <w:pPr>
        <w:pStyle w:val="ConsPlusCell"/>
        <w:jc w:val="both"/>
      </w:pPr>
      <w:r w:rsidRPr="00061AB7">
        <w:t>97 3110     8     Картофель</w:t>
      </w:r>
    </w:p>
    <w:p w:rsidR="00CC4CF9" w:rsidRPr="00061AB7" w:rsidRDefault="00CC4CF9" w:rsidP="003463F3">
      <w:pPr>
        <w:pStyle w:val="ConsPlusCell"/>
        <w:jc w:val="both"/>
      </w:pPr>
      <w:r w:rsidRPr="00061AB7">
        <w:t>97 3111     3     Клубни картофеля раннеспелого и среднераннего</w:t>
      </w:r>
    </w:p>
    <w:p w:rsidR="00CC4CF9" w:rsidRPr="00061AB7" w:rsidRDefault="00CC4CF9" w:rsidP="003463F3">
      <w:pPr>
        <w:pStyle w:val="ConsPlusCell"/>
        <w:jc w:val="both"/>
      </w:pPr>
      <w:r w:rsidRPr="00061AB7">
        <w:t>97 3112     9     Клубни картофеля среднеспелого, среднепозднего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позднеспелого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3119     7     Ботва картофеля</w:t>
      </w:r>
    </w:p>
    <w:p w:rsidR="00CC4CF9" w:rsidRPr="00061AB7" w:rsidRDefault="00CC4CF9" w:rsidP="003463F3">
      <w:pPr>
        <w:pStyle w:val="ConsPlusCell"/>
        <w:jc w:val="both"/>
      </w:pPr>
      <w:r w:rsidRPr="00061AB7">
        <w:t>97 3120     2     Батат</w:t>
      </w:r>
    </w:p>
    <w:p w:rsidR="00CC4CF9" w:rsidRPr="00061AB7" w:rsidRDefault="00CC4CF9" w:rsidP="003463F3">
      <w:pPr>
        <w:pStyle w:val="ConsPlusCell"/>
        <w:jc w:val="both"/>
      </w:pPr>
      <w:r w:rsidRPr="00061AB7">
        <w:t>97 3121     8     Клубни батата</w:t>
      </w:r>
    </w:p>
    <w:p w:rsidR="00CC4CF9" w:rsidRPr="00061AB7" w:rsidRDefault="00CC4CF9" w:rsidP="003463F3">
      <w:pPr>
        <w:pStyle w:val="ConsPlusCell"/>
        <w:jc w:val="both"/>
      </w:pPr>
      <w:r w:rsidRPr="00061AB7">
        <w:t>97 3129     1     Ботва батата</w:t>
      </w:r>
    </w:p>
    <w:p w:rsidR="00CC4CF9" w:rsidRPr="00061AB7" w:rsidRDefault="00CC4CF9" w:rsidP="003463F3">
      <w:pPr>
        <w:pStyle w:val="ConsPlusCell"/>
        <w:jc w:val="both"/>
      </w:pPr>
      <w:r w:rsidRPr="00061AB7">
        <w:t>97 3130     8     Топинамбур (земляная груша)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93/2013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26.12.2013 N 2336-ст)</w:t>
      </w:r>
    </w:p>
    <w:p w:rsidR="00CC4CF9" w:rsidRPr="00061AB7" w:rsidRDefault="00CC4CF9" w:rsidP="003463F3">
      <w:pPr>
        <w:pStyle w:val="ConsPlusCell"/>
        <w:jc w:val="both"/>
      </w:pPr>
      <w:r w:rsidRPr="00061AB7">
        <w:t>97 3131     3     Клубни топинамбура (земляной груши)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93/2013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26.12.2013 N 2336-ст)</w:t>
      </w:r>
    </w:p>
    <w:p w:rsidR="00CC4CF9" w:rsidRPr="00061AB7" w:rsidRDefault="00CC4CF9" w:rsidP="003463F3">
      <w:pPr>
        <w:pStyle w:val="ConsPlusCell"/>
        <w:jc w:val="both"/>
      </w:pPr>
      <w:r w:rsidRPr="00061AB7">
        <w:t>97 3132     9     Клубни топинамбура (земляной груши) маточные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93/2013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26.12.2013 N 2336-ст)</w:t>
      </w:r>
    </w:p>
    <w:p w:rsidR="00CC4CF9" w:rsidRPr="00061AB7" w:rsidRDefault="00CC4CF9" w:rsidP="003463F3">
      <w:pPr>
        <w:pStyle w:val="ConsPlusCell"/>
        <w:jc w:val="both"/>
      </w:pPr>
      <w:r w:rsidRPr="00061AB7">
        <w:t>97 3139     7     Ботва топинамбура</w:t>
      </w:r>
    </w:p>
    <w:p w:rsidR="00CC4CF9" w:rsidRPr="00061AB7" w:rsidRDefault="00CC4CF9" w:rsidP="003463F3">
      <w:pPr>
        <w:pStyle w:val="ConsPlusCell"/>
        <w:jc w:val="both"/>
      </w:pPr>
      <w:r w:rsidRPr="00061AB7">
        <w:t>(введено Изменением 93/2013 ОКП, утв.  Приказом  Росстандарта  от</w:t>
      </w:r>
    </w:p>
    <w:p w:rsidR="00CC4CF9" w:rsidRPr="00061AB7" w:rsidRDefault="00CC4CF9" w:rsidP="003463F3">
      <w:pPr>
        <w:pStyle w:val="ConsPlusCell"/>
        <w:jc w:val="both"/>
      </w:pPr>
      <w:r w:rsidRPr="00061AB7">
        <w:t>26.12.2013 N 2336-ст)</w:t>
      </w:r>
    </w:p>
    <w:p w:rsidR="00CC4CF9" w:rsidRPr="00061AB7" w:rsidRDefault="00CC4CF9" w:rsidP="003463F3">
      <w:pPr>
        <w:pStyle w:val="ConsPlusCell"/>
        <w:jc w:val="both"/>
      </w:pPr>
      <w:r w:rsidRPr="00061AB7">
        <w:t>97 3200     7     Овощные культуры открытого грунта</w:t>
      </w:r>
    </w:p>
    <w:p w:rsidR="00CC4CF9" w:rsidRPr="00061AB7" w:rsidRDefault="00CC4CF9" w:rsidP="003463F3">
      <w:pPr>
        <w:pStyle w:val="ConsPlusCell"/>
        <w:jc w:val="both"/>
      </w:pPr>
      <w:r w:rsidRPr="00061AB7">
        <w:t>97 3210     1     Капуста /</w:t>
      </w:r>
    </w:p>
    <w:p w:rsidR="00CC4CF9" w:rsidRPr="00061AB7" w:rsidRDefault="00CC4CF9" w:rsidP="003463F3">
      <w:pPr>
        <w:pStyle w:val="ConsPlusCell"/>
        <w:jc w:val="both"/>
      </w:pPr>
      <w:r w:rsidRPr="00061AB7">
        <w:t>97 3211     7     - белокочанная ранняя</w:t>
      </w:r>
    </w:p>
    <w:p w:rsidR="00CC4CF9" w:rsidRPr="00061AB7" w:rsidRDefault="00CC4CF9" w:rsidP="003463F3">
      <w:pPr>
        <w:pStyle w:val="ConsPlusCell"/>
        <w:jc w:val="both"/>
      </w:pPr>
      <w:r w:rsidRPr="00061AB7">
        <w:t>97 3212     2     - белокочанная средняя и поздняя</w:t>
      </w:r>
    </w:p>
    <w:p w:rsidR="00CC4CF9" w:rsidRPr="00061AB7" w:rsidRDefault="00CC4CF9" w:rsidP="003463F3">
      <w:pPr>
        <w:pStyle w:val="ConsPlusCell"/>
        <w:jc w:val="both"/>
      </w:pPr>
      <w:r w:rsidRPr="00061AB7">
        <w:t>97 3213     8     - цветная</w:t>
      </w:r>
    </w:p>
    <w:p w:rsidR="00CC4CF9" w:rsidRPr="00061AB7" w:rsidRDefault="00CC4CF9" w:rsidP="003463F3">
      <w:pPr>
        <w:pStyle w:val="ConsPlusCell"/>
        <w:jc w:val="both"/>
      </w:pPr>
      <w:r w:rsidRPr="00061AB7">
        <w:t>97 3214     3     - краснокочанная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97 3215     9     - брюссельская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97 3216     4     - савойская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97 3217     2     - кольраби</w:t>
      </w:r>
    </w:p>
    <w:p w:rsidR="00CC4CF9" w:rsidRPr="00061AB7" w:rsidRDefault="00CC4CF9" w:rsidP="003463F3">
      <w:pPr>
        <w:pStyle w:val="ConsPlusCell"/>
        <w:jc w:val="both"/>
      </w:pPr>
      <w:r w:rsidRPr="00061AB7">
        <w:t>97 3218     5     - пекинская</w:t>
      </w:r>
    </w:p>
    <w:p w:rsidR="00CC4CF9" w:rsidRPr="00061AB7" w:rsidRDefault="00CC4CF9" w:rsidP="003463F3">
      <w:pPr>
        <w:pStyle w:val="ConsPlusCell"/>
        <w:jc w:val="both"/>
      </w:pPr>
      <w:r w:rsidRPr="00061AB7">
        <w:t>97 3219     0     Лист капустный</w:t>
      </w:r>
    </w:p>
    <w:p w:rsidR="00CC4CF9" w:rsidRPr="00061AB7" w:rsidRDefault="00CC4CF9" w:rsidP="003463F3">
      <w:pPr>
        <w:pStyle w:val="ConsPlusCell"/>
        <w:jc w:val="both"/>
      </w:pPr>
      <w:r w:rsidRPr="00061AB7">
        <w:t>97 3220     6     Корнеплоды овощные</w:t>
      </w:r>
    </w:p>
    <w:p w:rsidR="00CC4CF9" w:rsidRPr="00061AB7" w:rsidRDefault="00CC4CF9" w:rsidP="003463F3">
      <w:pPr>
        <w:pStyle w:val="ConsPlusCell"/>
        <w:jc w:val="both"/>
      </w:pPr>
      <w:r w:rsidRPr="00061AB7">
        <w:t>97 3221     1     Свекла столовая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97 3222     7     Морковь столовая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97 3223     2     Сельдерей</w:t>
      </w:r>
    </w:p>
    <w:p w:rsidR="00CC4CF9" w:rsidRPr="00061AB7" w:rsidRDefault="00CC4CF9" w:rsidP="003463F3">
      <w:pPr>
        <w:pStyle w:val="ConsPlusCell"/>
        <w:jc w:val="both"/>
      </w:pPr>
      <w:r w:rsidRPr="00061AB7">
        <w:t>97 3224     8     Петрушка</w:t>
      </w:r>
    </w:p>
    <w:p w:rsidR="00CC4CF9" w:rsidRPr="00061AB7" w:rsidRDefault="00CC4CF9" w:rsidP="003463F3">
      <w:pPr>
        <w:pStyle w:val="ConsPlusCell"/>
        <w:jc w:val="both"/>
      </w:pPr>
      <w:r w:rsidRPr="00061AB7">
        <w:t>97 3225     3     Редька</w:t>
      </w:r>
    </w:p>
    <w:p w:rsidR="00CC4CF9" w:rsidRPr="00061AB7" w:rsidRDefault="00CC4CF9" w:rsidP="003463F3">
      <w:pPr>
        <w:pStyle w:val="ConsPlusCell"/>
        <w:jc w:val="both"/>
      </w:pPr>
      <w:r w:rsidRPr="00061AB7">
        <w:t>97 3226     9     Редис</w:t>
      </w:r>
    </w:p>
    <w:p w:rsidR="00CC4CF9" w:rsidRPr="00061AB7" w:rsidRDefault="00CC4CF9" w:rsidP="003463F3">
      <w:pPr>
        <w:pStyle w:val="ConsPlusCell"/>
        <w:jc w:val="both"/>
      </w:pPr>
      <w:r w:rsidRPr="00061AB7">
        <w:t>97 3227     4     Репа</w:t>
      </w:r>
    </w:p>
    <w:p w:rsidR="00CC4CF9" w:rsidRPr="00061AB7" w:rsidRDefault="00CC4CF9" w:rsidP="003463F3">
      <w:pPr>
        <w:pStyle w:val="ConsPlusCell"/>
        <w:jc w:val="both"/>
      </w:pPr>
      <w:r w:rsidRPr="00061AB7">
        <w:t>97 3228     6     Пастернак</w:t>
      </w:r>
    </w:p>
    <w:p w:rsidR="00CC4CF9" w:rsidRPr="00061AB7" w:rsidRDefault="00CC4CF9" w:rsidP="003463F3">
      <w:pPr>
        <w:pStyle w:val="ConsPlusCell"/>
        <w:jc w:val="both"/>
      </w:pPr>
      <w:r w:rsidRPr="00061AB7">
        <w:t>97 3229     5     Брюква столовая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97 3230     0     Луковичные культуры овощные</w:t>
      </w:r>
    </w:p>
    <w:p w:rsidR="00CC4CF9" w:rsidRPr="00061AB7" w:rsidRDefault="00CC4CF9" w:rsidP="003463F3">
      <w:pPr>
        <w:pStyle w:val="ConsPlusCell"/>
        <w:jc w:val="both"/>
      </w:pPr>
      <w:r w:rsidRPr="00061AB7">
        <w:t>97 3231     6     Лук / репчатый</w:t>
      </w:r>
    </w:p>
    <w:p w:rsidR="00CC4CF9" w:rsidRPr="00061AB7" w:rsidRDefault="00CC4CF9" w:rsidP="003463F3">
      <w:pPr>
        <w:pStyle w:val="ConsPlusCell"/>
        <w:jc w:val="both"/>
      </w:pPr>
      <w:r w:rsidRPr="00061AB7">
        <w:t>97 3232     1     - репчатый на перо</w:t>
      </w:r>
    </w:p>
    <w:p w:rsidR="00CC4CF9" w:rsidRPr="00061AB7" w:rsidRDefault="00CC4CF9" w:rsidP="003463F3">
      <w:pPr>
        <w:pStyle w:val="ConsPlusCell"/>
        <w:jc w:val="both"/>
      </w:pPr>
      <w:r w:rsidRPr="00061AB7">
        <w:t>97 3233     7     - шалот</w:t>
      </w:r>
    </w:p>
    <w:p w:rsidR="00CC4CF9" w:rsidRPr="00061AB7" w:rsidRDefault="00CC4CF9" w:rsidP="003463F3">
      <w:pPr>
        <w:pStyle w:val="ConsPlusCell"/>
        <w:jc w:val="both"/>
      </w:pPr>
      <w:r w:rsidRPr="00061AB7">
        <w:t>97 3234     2     - порей</w:t>
      </w:r>
    </w:p>
    <w:p w:rsidR="00CC4CF9" w:rsidRPr="00061AB7" w:rsidRDefault="00CC4CF9" w:rsidP="003463F3">
      <w:pPr>
        <w:pStyle w:val="ConsPlusCell"/>
        <w:jc w:val="both"/>
      </w:pPr>
      <w:r w:rsidRPr="00061AB7">
        <w:t>97 3235     8     - батун</w:t>
      </w:r>
    </w:p>
    <w:p w:rsidR="00CC4CF9" w:rsidRPr="00061AB7" w:rsidRDefault="00CC4CF9" w:rsidP="003463F3">
      <w:pPr>
        <w:pStyle w:val="ConsPlusCell"/>
        <w:jc w:val="both"/>
      </w:pPr>
      <w:r w:rsidRPr="00061AB7">
        <w:t>97 3236     3     - многоярусный</w:t>
      </w:r>
    </w:p>
    <w:p w:rsidR="00CC4CF9" w:rsidRPr="00061AB7" w:rsidRDefault="00CC4CF9" w:rsidP="003463F3">
      <w:pPr>
        <w:pStyle w:val="ConsPlusCell"/>
        <w:jc w:val="both"/>
      </w:pPr>
      <w:r w:rsidRPr="00061AB7">
        <w:t>97 3237     9     Шнитт-лук</w:t>
      </w:r>
    </w:p>
    <w:p w:rsidR="00CC4CF9" w:rsidRPr="00061AB7" w:rsidRDefault="00CC4CF9" w:rsidP="003463F3">
      <w:pPr>
        <w:pStyle w:val="ConsPlusCell"/>
        <w:jc w:val="both"/>
      </w:pPr>
      <w:r w:rsidRPr="00061AB7">
        <w:t>97 3238     4     Чеснок</w:t>
      </w:r>
    </w:p>
    <w:p w:rsidR="00CC4CF9" w:rsidRPr="00061AB7" w:rsidRDefault="00CC4CF9" w:rsidP="003463F3">
      <w:pPr>
        <w:pStyle w:val="ConsPlusCell"/>
        <w:jc w:val="both"/>
      </w:pPr>
      <w:r w:rsidRPr="00061AB7">
        <w:t>97 3239     0     Лук прочий</w:t>
      </w:r>
    </w:p>
    <w:p w:rsidR="00CC4CF9" w:rsidRPr="00061AB7" w:rsidRDefault="00CC4CF9" w:rsidP="003463F3">
      <w:pPr>
        <w:pStyle w:val="ConsPlusCell"/>
        <w:jc w:val="both"/>
      </w:pPr>
      <w:r w:rsidRPr="00061AB7">
        <w:t>97 3240     5     Пасленовые культуры овощные</w:t>
      </w:r>
    </w:p>
    <w:p w:rsidR="00CC4CF9" w:rsidRPr="00061AB7" w:rsidRDefault="00CC4CF9" w:rsidP="003463F3">
      <w:pPr>
        <w:pStyle w:val="ConsPlusCell"/>
        <w:jc w:val="both"/>
      </w:pPr>
      <w:r w:rsidRPr="00061AB7">
        <w:t>97 3241     0     Помидоры</w:t>
      </w:r>
    </w:p>
    <w:p w:rsidR="00CC4CF9" w:rsidRPr="00061AB7" w:rsidRDefault="00CC4CF9" w:rsidP="003463F3">
      <w:pPr>
        <w:pStyle w:val="ConsPlusCell"/>
        <w:jc w:val="both"/>
      </w:pPr>
      <w:r w:rsidRPr="00061AB7">
        <w:t>97 3242     6     Перец сладкий</w:t>
      </w:r>
    </w:p>
    <w:p w:rsidR="00CC4CF9" w:rsidRPr="00061AB7" w:rsidRDefault="00CC4CF9" w:rsidP="003463F3">
      <w:pPr>
        <w:pStyle w:val="ConsPlusCell"/>
        <w:jc w:val="both"/>
      </w:pPr>
      <w:r w:rsidRPr="00061AB7">
        <w:t>97 3243     1     Перец острый (горький)</w:t>
      </w:r>
    </w:p>
    <w:p w:rsidR="00CC4CF9" w:rsidRPr="00061AB7" w:rsidRDefault="00CC4CF9" w:rsidP="003463F3">
      <w:pPr>
        <w:pStyle w:val="ConsPlusCell"/>
        <w:jc w:val="both"/>
      </w:pPr>
      <w:r w:rsidRPr="00061AB7">
        <w:t>97 3244     7     Баклажаны</w:t>
      </w:r>
    </w:p>
    <w:p w:rsidR="00CC4CF9" w:rsidRPr="00061AB7" w:rsidRDefault="00CC4CF9" w:rsidP="003463F3">
      <w:pPr>
        <w:pStyle w:val="ConsPlusCell"/>
        <w:jc w:val="both"/>
      </w:pPr>
      <w:r w:rsidRPr="00061AB7">
        <w:t>97 3245     2     Физалис</w:t>
      </w:r>
    </w:p>
    <w:p w:rsidR="00CC4CF9" w:rsidRPr="00061AB7" w:rsidRDefault="00CC4CF9" w:rsidP="003463F3">
      <w:pPr>
        <w:pStyle w:val="ConsPlusCell"/>
        <w:jc w:val="both"/>
      </w:pPr>
      <w:r w:rsidRPr="00061AB7">
        <w:t>97 3250     7     Тыквенные культуры овощные</w:t>
      </w:r>
    </w:p>
    <w:p w:rsidR="00CC4CF9" w:rsidRPr="00061AB7" w:rsidRDefault="00CC4CF9" w:rsidP="003463F3">
      <w:pPr>
        <w:pStyle w:val="ConsPlusCell"/>
        <w:jc w:val="both"/>
      </w:pPr>
      <w:r w:rsidRPr="00061AB7">
        <w:t>97 3251     5     Огурцы</w:t>
      </w:r>
    </w:p>
    <w:p w:rsidR="00CC4CF9" w:rsidRPr="00061AB7" w:rsidRDefault="00CC4CF9" w:rsidP="003463F3">
      <w:pPr>
        <w:pStyle w:val="ConsPlusCell"/>
        <w:jc w:val="both"/>
      </w:pPr>
      <w:r w:rsidRPr="00061AB7">
        <w:t>97 3252     0     Патиссоны</w:t>
      </w:r>
    </w:p>
    <w:p w:rsidR="00CC4CF9" w:rsidRPr="00061AB7" w:rsidRDefault="00CC4CF9" w:rsidP="003463F3">
      <w:pPr>
        <w:pStyle w:val="ConsPlusCell"/>
        <w:jc w:val="both"/>
      </w:pPr>
      <w:r w:rsidRPr="00061AB7">
        <w:t>97 3253     6     Кабачки</w:t>
      </w:r>
    </w:p>
    <w:p w:rsidR="00CC4CF9" w:rsidRPr="00061AB7" w:rsidRDefault="00CC4CF9" w:rsidP="003463F3">
      <w:pPr>
        <w:pStyle w:val="ConsPlusCell"/>
        <w:jc w:val="both"/>
      </w:pPr>
      <w:r w:rsidRPr="00061AB7">
        <w:t>97 3260     4     Горох, фасоль, бобы и кукуруза овощные</w:t>
      </w:r>
    </w:p>
    <w:p w:rsidR="00CC4CF9" w:rsidRPr="00061AB7" w:rsidRDefault="00CC4CF9" w:rsidP="003463F3">
      <w:pPr>
        <w:pStyle w:val="ConsPlusCell"/>
        <w:jc w:val="both"/>
      </w:pPr>
      <w:r w:rsidRPr="00061AB7">
        <w:t>97 3261     0     Горох овощной (зеленый горошек)</w:t>
      </w:r>
    </w:p>
    <w:p w:rsidR="00CC4CF9" w:rsidRPr="00061AB7" w:rsidRDefault="00CC4CF9" w:rsidP="003463F3">
      <w:pPr>
        <w:pStyle w:val="ConsPlusCell"/>
        <w:jc w:val="both"/>
      </w:pPr>
      <w:r w:rsidRPr="00061AB7">
        <w:t>97 3262     5     Фасоль обыкновенная овощная</w:t>
      </w:r>
    </w:p>
    <w:p w:rsidR="00CC4CF9" w:rsidRPr="00061AB7" w:rsidRDefault="00CC4CF9" w:rsidP="003463F3">
      <w:pPr>
        <w:pStyle w:val="ConsPlusCell"/>
        <w:jc w:val="both"/>
      </w:pPr>
      <w:r w:rsidRPr="00061AB7">
        <w:t>97 3263     0     Фасоль лима овощная</w:t>
      </w:r>
    </w:p>
    <w:p w:rsidR="00CC4CF9" w:rsidRPr="00061AB7" w:rsidRDefault="00CC4CF9" w:rsidP="003463F3">
      <w:pPr>
        <w:pStyle w:val="ConsPlusCell"/>
        <w:jc w:val="both"/>
      </w:pPr>
      <w:r w:rsidRPr="00061AB7">
        <w:t>97 3264     6     Бобы овощные</w:t>
      </w:r>
    </w:p>
    <w:p w:rsidR="00CC4CF9" w:rsidRPr="00061AB7" w:rsidRDefault="00CC4CF9" w:rsidP="003463F3">
      <w:pPr>
        <w:pStyle w:val="ConsPlusCell"/>
        <w:jc w:val="both"/>
      </w:pPr>
      <w:r w:rsidRPr="00061AB7">
        <w:t>97 3265     1     Кукуруза сахарная в початках молочно-восковой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спелости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97 3269     3     Стебли и солома гороха, фасоли, бобов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кукурузы овощных</w:t>
      </w:r>
    </w:p>
    <w:p w:rsidR="00CC4CF9" w:rsidRPr="00061AB7" w:rsidRDefault="00CC4CF9" w:rsidP="003463F3">
      <w:pPr>
        <w:pStyle w:val="ConsPlusCell"/>
        <w:jc w:val="both"/>
      </w:pPr>
      <w:r w:rsidRPr="00061AB7">
        <w:t>97 3270     9     Салатные культуры овощные</w:t>
      </w:r>
    </w:p>
    <w:p w:rsidR="00CC4CF9" w:rsidRPr="00061AB7" w:rsidRDefault="00CC4CF9" w:rsidP="003463F3">
      <w:pPr>
        <w:pStyle w:val="ConsPlusCell"/>
        <w:jc w:val="both"/>
      </w:pPr>
      <w:r w:rsidRPr="00061AB7">
        <w:t>97 3271     4     Салат / листовой (латук)</w:t>
      </w:r>
    </w:p>
    <w:p w:rsidR="00CC4CF9" w:rsidRPr="00061AB7" w:rsidRDefault="00CC4CF9" w:rsidP="003463F3">
      <w:pPr>
        <w:pStyle w:val="ConsPlusCell"/>
        <w:jc w:val="both"/>
      </w:pPr>
      <w:r w:rsidRPr="00061AB7">
        <w:t>97 3272     4     - кочанный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97 3273     5     - ромэн</w:t>
      </w:r>
    </w:p>
    <w:p w:rsidR="00CC4CF9" w:rsidRPr="00061AB7" w:rsidRDefault="00CC4CF9" w:rsidP="003463F3">
      <w:pPr>
        <w:pStyle w:val="ConsPlusCell"/>
        <w:jc w:val="both"/>
      </w:pPr>
      <w:r w:rsidRPr="00061AB7">
        <w:t>97 3274     0     - эндивий и эскариол</w:t>
      </w:r>
    </w:p>
    <w:p w:rsidR="00CC4CF9" w:rsidRPr="00061AB7" w:rsidRDefault="00CC4CF9" w:rsidP="003463F3">
      <w:pPr>
        <w:pStyle w:val="ConsPlusCell"/>
        <w:jc w:val="both"/>
      </w:pPr>
      <w:r w:rsidRPr="00061AB7">
        <w:t>97 3275     6     - цикорный (витлуф)</w:t>
      </w:r>
    </w:p>
    <w:p w:rsidR="00CC4CF9" w:rsidRPr="00061AB7" w:rsidRDefault="00CC4CF9" w:rsidP="003463F3">
      <w:pPr>
        <w:pStyle w:val="ConsPlusCell"/>
        <w:jc w:val="both"/>
      </w:pPr>
      <w:r w:rsidRPr="00061AB7">
        <w:t>97 3276     1     Кресс-салат</w:t>
      </w:r>
    </w:p>
    <w:p w:rsidR="00CC4CF9" w:rsidRPr="00061AB7" w:rsidRDefault="00CC4CF9" w:rsidP="003463F3">
      <w:pPr>
        <w:pStyle w:val="ConsPlusCell"/>
        <w:jc w:val="both"/>
      </w:pPr>
      <w:r w:rsidRPr="00061AB7">
        <w:t>97 3280     3     Зеленные культуры овощные</w:t>
      </w:r>
    </w:p>
    <w:p w:rsidR="00CC4CF9" w:rsidRPr="00061AB7" w:rsidRDefault="00CC4CF9" w:rsidP="003463F3">
      <w:pPr>
        <w:pStyle w:val="ConsPlusCell"/>
        <w:jc w:val="both"/>
      </w:pPr>
      <w:r w:rsidRPr="00061AB7">
        <w:t>97 3281     9     Укроп</w:t>
      </w:r>
    </w:p>
    <w:p w:rsidR="00CC4CF9" w:rsidRPr="00061AB7" w:rsidRDefault="00CC4CF9" w:rsidP="003463F3">
      <w:pPr>
        <w:pStyle w:val="ConsPlusCell"/>
        <w:jc w:val="both"/>
      </w:pPr>
      <w:r w:rsidRPr="00061AB7">
        <w:t>97 3282     4     Шпинат</w:t>
      </w:r>
    </w:p>
    <w:p w:rsidR="00CC4CF9" w:rsidRPr="00061AB7" w:rsidRDefault="00CC4CF9" w:rsidP="003463F3">
      <w:pPr>
        <w:pStyle w:val="ConsPlusCell"/>
        <w:jc w:val="both"/>
      </w:pPr>
      <w:r w:rsidRPr="00061AB7">
        <w:t>97 3283     8     Эстрагон</w:t>
      </w:r>
    </w:p>
    <w:p w:rsidR="00CC4CF9" w:rsidRPr="00061AB7" w:rsidRDefault="00CC4CF9" w:rsidP="003463F3">
      <w:pPr>
        <w:pStyle w:val="ConsPlusCell"/>
        <w:jc w:val="both"/>
      </w:pPr>
      <w:r w:rsidRPr="00061AB7">
        <w:t>97 3284     5     Базилик огородный</w:t>
      </w:r>
    </w:p>
    <w:p w:rsidR="00CC4CF9" w:rsidRPr="00061AB7" w:rsidRDefault="00CC4CF9" w:rsidP="003463F3">
      <w:pPr>
        <w:pStyle w:val="ConsPlusCell"/>
        <w:jc w:val="both"/>
      </w:pPr>
      <w:r w:rsidRPr="00061AB7">
        <w:t>97 3285     0     Портулак</w:t>
      </w:r>
    </w:p>
    <w:p w:rsidR="00CC4CF9" w:rsidRPr="00061AB7" w:rsidRDefault="00CC4CF9" w:rsidP="003463F3">
      <w:pPr>
        <w:pStyle w:val="ConsPlusCell"/>
        <w:jc w:val="both"/>
      </w:pPr>
      <w:r w:rsidRPr="00061AB7">
        <w:t>97 3286     6     Горчица листовая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97 3287     1     Трава огуречная (бораго)</w:t>
      </w:r>
    </w:p>
    <w:p w:rsidR="00CC4CF9" w:rsidRPr="00061AB7" w:rsidRDefault="00CC4CF9" w:rsidP="003463F3">
      <w:pPr>
        <w:pStyle w:val="ConsPlusCell"/>
        <w:jc w:val="both"/>
      </w:pPr>
      <w:r w:rsidRPr="00061AB7">
        <w:t>97 3289     2     Зеленные овощные культуры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97 3290     8     Многолетние овощные культуры</w:t>
      </w:r>
    </w:p>
    <w:p w:rsidR="00CC4CF9" w:rsidRPr="00061AB7" w:rsidRDefault="00CC4CF9" w:rsidP="003463F3">
      <w:pPr>
        <w:pStyle w:val="ConsPlusCell"/>
        <w:jc w:val="both"/>
      </w:pPr>
      <w:r w:rsidRPr="00061AB7">
        <w:t>97 3291     3     Ревень</w:t>
      </w:r>
    </w:p>
    <w:p w:rsidR="00CC4CF9" w:rsidRPr="00061AB7" w:rsidRDefault="00CC4CF9" w:rsidP="003463F3">
      <w:pPr>
        <w:pStyle w:val="ConsPlusCell"/>
        <w:jc w:val="both"/>
      </w:pPr>
      <w:r w:rsidRPr="00061AB7">
        <w:t>97 3292     9     Щавель</w:t>
      </w:r>
    </w:p>
    <w:p w:rsidR="00CC4CF9" w:rsidRPr="00061AB7" w:rsidRDefault="00CC4CF9" w:rsidP="003463F3">
      <w:pPr>
        <w:pStyle w:val="ConsPlusCell"/>
        <w:jc w:val="both"/>
      </w:pPr>
      <w:r w:rsidRPr="00061AB7">
        <w:t>97 3293     4     Спаржа</w:t>
      </w:r>
    </w:p>
    <w:p w:rsidR="00CC4CF9" w:rsidRPr="00061AB7" w:rsidRDefault="00CC4CF9" w:rsidP="003463F3">
      <w:pPr>
        <w:pStyle w:val="ConsPlusCell"/>
        <w:jc w:val="both"/>
      </w:pPr>
      <w:r w:rsidRPr="00061AB7">
        <w:t>97 3294     1     Хрен</w:t>
      </w:r>
    </w:p>
    <w:p w:rsidR="00CC4CF9" w:rsidRPr="00061AB7" w:rsidRDefault="00CC4CF9" w:rsidP="003463F3">
      <w:pPr>
        <w:pStyle w:val="ConsPlusCell"/>
        <w:jc w:val="both"/>
      </w:pPr>
      <w:r w:rsidRPr="00061AB7">
        <w:t>97 3295     5     Артишок</w:t>
      </w:r>
    </w:p>
    <w:p w:rsidR="00CC4CF9" w:rsidRPr="00061AB7" w:rsidRDefault="00CC4CF9" w:rsidP="003463F3">
      <w:pPr>
        <w:pStyle w:val="ConsPlusCell"/>
        <w:jc w:val="both"/>
      </w:pPr>
      <w:r w:rsidRPr="00061AB7">
        <w:t>97 3296     0     Катран</w:t>
      </w:r>
    </w:p>
    <w:p w:rsidR="00CC4CF9" w:rsidRPr="00061AB7" w:rsidRDefault="00CC4CF9" w:rsidP="003463F3">
      <w:pPr>
        <w:pStyle w:val="ConsPlusCell"/>
        <w:jc w:val="both"/>
      </w:pPr>
      <w:r w:rsidRPr="00061AB7">
        <w:t>97 3299     7     Многолетние овощные культуры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97 3300     0     Продукция семеноводства овощных культур</w:t>
      </w:r>
    </w:p>
    <w:p w:rsidR="00CC4CF9" w:rsidRPr="00061AB7" w:rsidRDefault="00CC4CF9" w:rsidP="003463F3">
      <w:pPr>
        <w:pStyle w:val="ConsPlusCell"/>
        <w:jc w:val="both"/>
      </w:pPr>
      <w:r w:rsidRPr="00061AB7">
        <w:t>97 3310     5     Продукция семеноводства овощных культур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однолетних</w:t>
      </w:r>
    </w:p>
    <w:p w:rsidR="00CC4CF9" w:rsidRPr="00061AB7" w:rsidRDefault="00CC4CF9" w:rsidP="003463F3">
      <w:pPr>
        <w:pStyle w:val="ConsPlusCell"/>
        <w:jc w:val="both"/>
      </w:pPr>
      <w:r w:rsidRPr="00061AB7">
        <w:t>97 3311     0     Семена / капусты всех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97 3312     6     - корнеплодных овощных культур однолетних</w:t>
      </w:r>
    </w:p>
    <w:p w:rsidR="00CC4CF9" w:rsidRPr="00061AB7" w:rsidRDefault="00CC4CF9" w:rsidP="003463F3">
      <w:pPr>
        <w:pStyle w:val="ConsPlusCell"/>
        <w:jc w:val="both"/>
      </w:pPr>
      <w:r w:rsidRPr="00061AB7">
        <w:t>97 3313     1     - пасленовых овощных культур</w:t>
      </w:r>
    </w:p>
    <w:p w:rsidR="00CC4CF9" w:rsidRPr="00061AB7" w:rsidRDefault="00CC4CF9" w:rsidP="003463F3">
      <w:pPr>
        <w:pStyle w:val="ConsPlusCell"/>
        <w:jc w:val="both"/>
      </w:pPr>
      <w:r w:rsidRPr="00061AB7">
        <w:t>97 3314     7     - тыквенных овощных культур</w:t>
      </w:r>
    </w:p>
    <w:p w:rsidR="00CC4CF9" w:rsidRPr="00061AB7" w:rsidRDefault="00CC4CF9" w:rsidP="003463F3">
      <w:pPr>
        <w:pStyle w:val="ConsPlusCell"/>
        <w:jc w:val="both"/>
      </w:pPr>
      <w:r w:rsidRPr="00061AB7">
        <w:t>97 3315     2     - салатных овощных культур</w:t>
      </w:r>
    </w:p>
    <w:p w:rsidR="00CC4CF9" w:rsidRPr="00061AB7" w:rsidRDefault="00CC4CF9" w:rsidP="003463F3">
      <w:pPr>
        <w:pStyle w:val="ConsPlusCell"/>
        <w:jc w:val="both"/>
      </w:pPr>
      <w:r w:rsidRPr="00061AB7">
        <w:t>97 3316     8     - зеленных овощных культур</w:t>
      </w:r>
    </w:p>
    <w:p w:rsidR="00CC4CF9" w:rsidRPr="00061AB7" w:rsidRDefault="00CC4CF9" w:rsidP="003463F3">
      <w:pPr>
        <w:pStyle w:val="ConsPlusCell"/>
        <w:jc w:val="both"/>
      </w:pPr>
      <w:r w:rsidRPr="00061AB7">
        <w:t>97 3317     3     - бобовых овощных культур</w:t>
      </w:r>
    </w:p>
    <w:p w:rsidR="00CC4CF9" w:rsidRPr="00061AB7" w:rsidRDefault="00CC4CF9" w:rsidP="003463F3">
      <w:pPr>
        <w:pStyle w:val="ConsPlusCell"/>
        <w:jc w:val="both"/>
      </w:pPr>
      <w:r w:rsidRPr="00061AB7">
        <w:t>97 3320     3     Маточники овощных культур двулетних</w:t>
      </w:r>
    </w:p>
    <w:p w:rsidR="00CC4CF9" w:rsidRPr="00061AB7" w:rsidRDefault="00CC4CF9" w:rsidP="003463F3">
      <w:pPr>
        <w:pStyle w:val="ConsPlusCell"/>
        <w:jc w:val="both"/>
      </w:pPr>
      <w:r w:rsidRPr="00061AB7">
        <w:t>97 3321     5     Качаны капусты овощной маточные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97 3322     0     Корнеплоды овощных культур двулетних маточные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97 3329     9     Продукция побочная маточников овощных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культур двулетних</w:t>
      </w:r>
    </w:p>
    <w:p w:rsidR="00CC4CF9" w:rsidRPr="00061AB7" w:rsidRDefault="00CC4CF9" w:rsidP="003463F3">
      <w:pPr>
        <w:pStyle w:val="ConsPlusCell"/>
        <w:jc w:val="both"/>
      </w:pPr>
      <w:r w:rsidRPr="00061AB7">
        <w:t>97 3330     4     Продукция высадков овощных культур двулетних</w:t>
      </w:r>
    </w:p>
    <w:p w:rsidR="00CC4CF9" w:rsidRPr="00061AB7" w:rsidRDefault="00CC4CF9" w:rsidP="003463F3">
      <w:pPr>
        <w:pStyle w:val="ConsPlusCell"/>
        <w:jc w:val="both"/>
      </w:pPr>
      <w:r w:rsidRPr="00061AB7">
        <w:t>97 3331     7     Семена капусты овощной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3332     5     Семена корнеплодных овощных культур двулетних</w:t>
      </w:r>
    </w:p>
    <w:p w:rsidR="00CC4CF9" w:rsidRPr="00061AB7" w:rsidRDefault="00CC4CF9" w:rsidP="003463F3">
      <w:pPr>
        <w:pStyle w:val="ConsPlusCell"/>
        <w:jc w:val="both"/>
      </w:pPr>
      <w:r w:rsidRPr="00061AB7">
        <w:t>97 3339     3     Продукция побочная высадков овощных культур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двулетних</w:t>
      </w:r>
    </w:p>
    <w:p w:rsidR="00CC4CF9" w:rsidRPr="00061AB7" w:rsidRDefault="00CC4CF9" w:rsidP="003463F3">
      <w:pPr>
        <w:pStyle w:val="ConsPlusCell"/>
        <w:jc w:val="both"/>
      </w:pPr>
      <w:r w:rsidRPr="00061AB7">
        <w:t>97 3340     9     Продукция семеноводства овощных культур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многолетних</w:t>
      </w:r>
    </w:p>
    <w:p w:rsidR="00CC4CF9" w:rsidRPr="00061AB7" w:rsidRDefault="00CC4CF9" w:rsidP="003463F3">
      <w:pPr>
        <w:pStyle w:val="ConsPlusCell"/>
        <w:jc w:val="both"/>
      </w:pPr>
      <w:r w:rsidRPr="00061AB7">
        <w:t>97 3341     4     Семена спаржи</w:t>
      </w:r>
    </w:p>
    <w:p w:rsidR="00CC4CF9" w:rsidRPr="00061AB7" w:rsidRDefault="00CC4CF9" w:rsidP="003463F3">
      <w:pPr>
        <w:pStyle w:val="ConsPlusCell"/>
        <w:jc w:val="both"/>
      </w:pPr>
      <w:r w:rsidRPr="00061AB7">
        <w:t>97 3342     0     Корневища хрена</w:t>
      </w:r>
    </w:p>
    <w:p w:rsidR="00CC4CF9" w:rsidRPr="00061AB7" w:rsidRDefault="00CC4CF9" w:rsidP="003463F3">
      <w:pPr>
        <w:pStyle w:val="ConsPlusCell"/>
        <w:jc w:val="both"/>
      </w:pPr>
      <w:r w:rsidRPr="00061AB7">
        <w:t>97 3343     5     Семена и корневища ревеня</w:t>
      </w:r>
    </w:p>
    <w:p w:rsidR="00CC4CF9" w:rsidRPr="00061AB7" w:rsidRDefault="00CC4CF9" w:rsidP="003463F3">
      <w:pPr>
        <w:pStyle w:val="ConsPlusCell"/>
        <w:jc w:val="both"/>
      </w:pPr>
      <w:r w:rsidRPr="00061AB7">
        <w:t>97 3344     0     Семена щавеля</w:t>
      </w:r>
    </w:p>
    <w:p w:rsidR="00CC4CF9" w:rsidRPr="00061AB7" w:rsidRDefault="00CC4CF9" w:rsidP="003463F3">
      <w:pPr>
        <w:pStyle w:val="ConsPlusCell"/>
        <w:jc w:val="both"/>
      </w:pPr>
      <w:r w:rsidRPr="00061AB7">
        <w:t>97 3345     6     Семена артишока</w:t>
      </w:r>
    </w:p>
    <w:p w:rsidR="00CC4CF9" w:rsidRPr="00061AB7" w:rsidRDefault="00CC4CF9" w:rsidP="003463F3">
      <w:pPr>
        <w:pStyle w:val="ConsPlusCell"/>
        <w:jc w:val="both"/>
      </w:pPr>
      <w:r w:rsidRPr="00061AB7">
        <w:t>97 3346     1     Семена, севок и матка лука репчатого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3349     8     Продукция семеноводства овощных культур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многолетних прочих</w:t>
      </w:r>
    </w:p>
    <w:p w:rsidR="00CC4CF9" w:rsidRPr="00061AB7" w:rsidRDefault="00CC4CF9" w:rsidP="003463F3">
      <w:pPr>
        <w:pStyle w:val="ConsPlusCell"/>
        <w:jc w:val="both"/>
      </w:pPr>
      <w:r w:rsidRPr="00061AB7">
        <w:t>97 3400     4     Бахчевые продовольственные культуры</w:t>
      </w:r>
    </w:p>
    <w:p w:rsidR="00CC4CF9" w:rsidRPr="00061AB7" w:rsidRDefault="00CC4CF9" w:rsidP="003463F3">
      <w:pPr>
        <w:pStyle w:val="ConsPlusCell"/>
        <w:jc w:val="both"/>
      </w:pPr>
      <w:r w:rsidRPr="00061AB7">
        <w:t>97 3410     9     Плоды бахчевых продовольственных культур</w:t>
      </w:r>
    </w:p>
    <w:p w:rsidR="00CC4CF9" w:rsidRPr="00061AB7" w:rsidRDefault="00CC4CF9" w:rsidP="003463F3">
      <w:pPr>
        <w:pStyle w:val="ConsPlusCell"/>
        <w:jc w:val="both"/>
      </w:pPr>
      <w:r w:rsidRPr="00061AB7">
        <w:t>97 3411     4     Арбузы столовые (плоды)</w:t>
      </w:r>
    </w:p>
    <w:p w:rsidR="00CC4CF9" w:rsidRPr="00061AB7" w:rsidRDefault="00CC4CF9" w:rsidP="003463F3">
      <w:pPr>
        <w:pStyle w:val="ConsPlusCell"/>
        <w:jc w:val="both"/>
      </w:pPr>
      <w:r w:rsidRPr="00061AB7">
        <w:t>97 3412     7     Дыни (плоды)</w:t>
      </w:r>
    </w:p>
    <w:p w:rsidR="00CC4CF9" w:rsidRPr="00061AB7" w:rsidRDefault="00CC4CF9" w:rsidP="003463F3">
      <w:pPr>
        <w:pStyle w:val="ConsPlusCell"/>
        <w:jc w:val="both"/>
      </w:pPr>
      <w:r w:rsidRPr="00061AB7">
        <w:t>97 3413     5     Тыква столовая (плоды)</w:t>
      </w:r>
    </w:p>
    <w:p w:rsidR="00CC4CF9" w:rsidRPr="00061AB7" w:rsidRDefault="00CC4CF9" w:rsidP="003463F3">
      <w:pPr>
        <w:pStyle w:val="ConsPlusCell"/>
        <w:jc w:val="both"/>
      </w:pPr>
      <w:r w:rsidRPr="00061AB7">
        <w:t>97 3420     3     Продукция семеноводства бахчевых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продовольственных культур</w:t>
      </w:r>
    </w:p>
    <w:p w:rsidR="00CC4CF9" w:rsidRPr="00061AB7" w:rsidRDefault="00CC4CF9" w:rsidP="003463F3">
      <w:pPr>
        <w:pStyle w:val="ConsPlusCell"/>
        <w:jc w:val="both"/>
      </w:pPr>
      <w:r w:rsidRPr="00061AB7">
        <w:t>97 3421     9     Семена / арбуза столового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3422     4     - дыни</w:t>
      </w:r>
    </w:p>
    <w:p w:rsidR="00CC4CF9" w:rsidRPr="00061AB7" w:rsidRDefault="00CC4CF9" w:rsidP="003463F3">
      <w:pPr>
        <w:pStyle w:val="ConsPlusCell"/>
        <w:jc w:val="both"/>
      </w:pPr>
      <w:r w:rsidRPr="00061AB7">
        <w:t>97 3423     0     - тыквы столовой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97 3428     7     Семенники бахчевых продовольственных культур</w:t>
      </w:r>
    </w:p>
    <w:p w:rsidR="00CC4CF9" w:rsidRPr="00061AB7" w:rsidRDefault="00CC4CF9" w:rsidP="003463F3">
      <w:pPr>
        <w:pStyle w:val="ConsPlusCell"/>
        <w:jc w:val="both"/>
      </w:pPr>
      <w:r w:rsidRPr="00061AB7">
        <w:t>97 3429     2     Продукция побочная семеноводства бахчевых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продовольственных культур</w:t>
      </w:r>
    </w:p>
    <w:p w:rsidR="00CC4CF9" w:rsidRPr="00061AB7" w:rsidRDefault="00CC4CF9" w:rsidP="003463F3">
      <w:pPr>
        <w:pStyle w:val="ConsPlusCell"/>
        <w:jc w:val="both"/>
      </w:pPr>
      <w:r w:rsidRPr="00061AB7">
        <w:t>97 3500     8     Продукция защищенного грунта</w:t>
      </w:r>
    </w:p>
    <w:p w:rsidR="00CC4CF9" w:rsidRPr="00061AB7" w:rsidRDefault="00CC4CF9" w:rsidP="003463F3">
      <w:pPr>
        <w:pStyle w:val="ConsPlusCell"/>
        <w:jc w:val="both"/>
      </w:pPr>
      <w:r w:rsidRPr="00061AB7">
        <w:t>97 3510     2     Продукция теплиц зимних</w:t>
      </w:r>
    </w:p>
    <w:p w:rsidR="00CC4CF9" w:rsidRPr="00061AB7" w:rsidRDefault="00CC4CF9" w:rsidP="003463F3">
      <w:pPr>
        <w:pStyle w:val="ConsPlusCell"/>
        <w:jc w:val="both"/>
      </w:pPr>
      <w:r w:rsidRPr="00061AB7">
        <w:t>97 3511     8     Овощи теплиц зимних</w:t>
      </w:r>
    </w:p>
    <w:p w:rsidR="00CC4CF9" w:rsidRPr="00061AB7" w:rsidRDefault="00CC4CF9" w:rsidP="003463F3">
      <w:pPr>
        <w:pStyle w:val="ConsPlusCell"/>
        <w:jc w:val="both"/>
      </w:pPr>
      <w:r w:rsidRPr="00061AB7">
        <w:t>97 3512     3     Рассада теплиц зимних</w:t>
      </w:r>
    </w:p>
    <w:p w:rsidR="00CC4CF9" w:rsidRPr="00061AB7" w:rsidRDefault="00CC4CF9" w:rsidP="003463F3">
      <w:pPr>
        <w:pStyle w:val="ConsPlusCell"/>
        <w:jc w:val="both"/>
      </w:pPr>
      <w:r w:rsidRPr="00061AB7">
        <w:t>97 3520     7     Продукция теплиц весенних</w:t>
      </w:r>
    </w:p>
    <w:p w:rsidR="00CC4CF9" w:rsidRPr="00061AB7" w:rsidRDefault="00CC4CF9" w:rsidP="003463F3">
      <w:pPr>
        <w:pStyle w:val="ConsPlusCell"/>
        <w:jc w:val="both"/>
      </w:pPr>
      <w:r w:rsidRPr="00061AB7">
        <w:t>97 3521     2     Овощи теплиц весенних</w:t>
      </w:r>
    </w:p>
    <w:p w:rsidR="00CC4CF9" w:rsidRPr="00061AB7" w:rsidRDefault="00CC4CF9" w:rsidP="003463F3">
      <w:pPr>
        <w:pStyle w:val="ConsPlusCell"/>
        <w:jc w:val="both"/>
      </w:pPr>
      <w:r w:rsidRPr="00061AB7">
        <w:t>97 3522     8     Рассада теплиц весенних</w:t>
      </w:r>
    </w:p>
    <w:p w:rsidR="00CC4CF9" w:rsidRPr="00061AB7" w:rsidRDefault="00CC4CF9" w:rsidP="003463F3">
      <w:pPr>
        <w:pStyle w:val="ConsPlusCell"/>
        <w:jc w:val="both"/>
      </w:pPr>
      <w:r w:rsidRPr="00061AB7">
        <w:t>97 3530     1     Продукция парников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97 3531     7     Овощи парниковые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97 3532     2     Рассада парниковая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97 3540     6     Продукция другого утепленного грунта</w:t>
      </w:r>
    </w:p>
    <w:p w:rsidR="00CC4CF9" w:rsidRPr="00061AB7" w:rsidRDefault="00CC4CF9" w:rsidP="003463F3">
      <w:pPr>
        <w:pStyle w:val="ConsPlusCell"/>
        <w:jc w:val="both"/>
      </w:pPr>
      <w:r w:rsidRPr="00061AB7">
        <w:t>97 3541     1     Овощи другого утепленного грунта</w:t>
      </w:r>
    </w:p>
    <w:p w:rsidR="00CC4CF9" w:rsidRPr="00061AB7" w:rsidRDefault="00CC4CF9" w:rsidP="003463F3">
      <w:pPr>
        <w:pStyle w:val="ConsPlusCell"/>
        <w:jc w:val="both"/>
      </w:pPr>
      <w:r w:rsidRPr="00061AB7">
        <w:t>97 3542     7     Рассада другого утепленного грунта</w:t>
      </w:r>
    </w:p>
    <w:p w:rsidR="00CC4CF9" w:rsidRPr="00061AB7" w:rsidRDefault="00CC4CF9" w:rsidP="003463F3">
      <w:pPr>
        <w:pStyle w:val="ConsPlusCell"/>
        <w:jc w:val="both"/>
      </w:pPr>
      <w:r w:rsidRPr="00061AB7">
        <w:t>97 3550     0     Продукция гидропоники</w:t>
      </w:r>
    </w:p>
    <w:p w:rsidR="00CC4CF9" w:rsidRPr="00061AB7" w:rsidRDefault="00CC4CF9" w:rsidP="003463F3">
      <w:pPr>
        <w:pStyle w:val="ConsPlusCell"/>
        <w:jc w:val="both"/>
      </w:pPr>
      <w:r w:rsidRPr="00061AB7">
        <w:t>97 3551     6     Овощи гидропоники</w:t>
      </w:r>
    </w:p>
    <w:p w:rsidR="00CC4CF9" w:rsidRPr="00061AB7" w:rsidRDefault="00CC4CF9" w:rsidP="003463F3">
      <w:pPr>
        <w:pStyle w:val="ConsPlusCell"/>
        <w:jc w:val="both"/>
      </w:pPr>
      <w:r w:rsidRPr="00061AB7">
        <w:t>97 3552     1     Рассада гидропоники</w:t>
      </w:r>
    </w:p>
    <w:p w:rsidR="00CC4CF9" w:rsidRPr="00061AB7" w:rsidRDefault="00CC4CF9" w:rsidP="003463F3">
      <w:pPr>
        <w:pStyle w:val="ConsPlusCell"/>
        <w:jc w:val="both"/>
      </w:pPr>
      <w:r w:rsidRPr="00061AB7">
        <w:t>97 3560     5     Продукция шампиньонниц</w:t>
      </w:r>
    </w:p>
    <w:p w:rsidR="00CC4CF9" w:rsidRPr="00061AB7" w:rsidRDefault="00CC4CF9" w:rsidP="003463F3">
      <w:pPr>
        <w:pStyle w:val="ConsPlusCell"/>
        <w:jc w:val="both"/>
      </w:pPr>
      <w:r w:rsidRPr="00061AB7">
        <w:t>97 3561     0     Грибы шампиньоны тепличные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97 3562     6     Мицелий шампиньонов тепличных</w:t>
      </w:r>
    </w:p>
    <w:p w:rsidR="00CC4CF9" w:rsidRPr="00061AB7" w:rsidRDefault="00CC4CF9" w:rsidP="003463F3">
      <w:pPr>
        <w:pStyle w:val="ConsPlusCell"/>
        <w:jc w:val="both"/>
      </w:pPr>
      <w:r w:rsidRPr="00061AB7">
        <w:t>97 3563     1     Грибы вешенки тепличные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97 3670     3     Мицелий грибной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3900     2     Дополнительные группировки продукции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клубнеплодных, овощных, бахчевых культур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закрытого грунта</w:t>
      </w:r>
    </w:p>
    <w:p w:rsidR="00CC4CF9" w:rsidRPr="00061AB7" w:rsidRDefault="00CC4CF9" w:rsidP="003463F3">
      <w:pPr>
        <w:pStyle w:val="ConsPlusCell"/>
        <w:jc w:val="both"/>
      </w:pPr>
      <w:r w:rsidRPr="00061AB7">
        <w:t>97 3910     7     Картофель /, овощи и бахчевые культуры</w:t>
      </w:r>
    </w:p>
    <w:p w:rsidR="00CC4CF9" w:rsidRPr="00061AB7" w:rsidRDefault="00CC4CF9" w:rsidP="003463F3">
      <w:pPr>
        <w:pStyle w:val="ConsPlusCell"/>
        <w:jc w:val="both"/>
      </w:pPr>
      <w:r w:rsidRPr="00061AB7">
        <w:t>97 3911     2     - и овощи</w:t>
      </w:r>
    </w:p>
    <w:p w:rsidR="00CC4CF9" w:rsidRPr="00061AB7" w:rsidRDefault="00CC4CF9" w:rsidP="003463F3">
      <w:pPr>
        <w:pStyle w:val="ConsPlusCell"/>
        <w:jc w:val="both"/>
      </w:pPr>
      <w:r w:rsidRPr="00061AB7">
        <w:t>97 3912     8     - раннеспелых сортов</w:t>
      </w:r>
    </w:p>
    <w:p w:rsidR="00CC4CF9" w:rsidRPr="00061AB7" w:rsidRDefault="00CC4CF9" w:rsidP="003463F3">
      <w:pPr>
        <w:pStyle w:val="ConsPlusCell"/>
        <w:jc w:val="both"/>
      </w:pPr>
      <w:r w:rsidRPr="00061AB7">
        <w:t>97 3913     3     - среднеранних сортов</w:t>
      </w:r>
    </w:p>
    <w:p w:rsidR="00CC4CF9" w:rsidRPr="00061AB7" w:rsidRDefault="00CC4CF9" w:rsidP="003463F3">
      <w:pPr>
        <w:pStyle w:val="ConsPlusCell"/>
        <w:jc w:val="both"/>
      </w:pPr>
      <w:r w:rsidRPr="00061AB7">
        <w:t>97 3914     9     - раннеспелых и среднеранних сортов</w:t>
      </w:r>
    </w:p>
    <w:p w:rsidR="00CC4CF9" w:rsidRPr="00061AB7" w:rsidRDefault="00CC4CF9" w:rsidP="003463F3">
      <w:pPr>
        <w:pStyle w:val="ConsPlusCell"/>
        <w:jc w:val="both"/>
      </w:pPr>
      <w:r w:rsidRPr="00061AB7">
        <w:t>97 3915     4     - ракоустойчивых сортов</w:t>
      </w:r>
    </w:p>
    <w:p w:rsidR="00CC4CF9" w:rsidRPr="00061AB7" w:rsidRDefault="00CC4CF9" w:rsidP="003463F3">
      <w:pPr>
        <w:pStyle w:val="ConsPlusCell"/>
        <w:jc w:val="both"/>
      </w:pPr>
      <w:r w:rsidRPr="00061AB7">
        <w:t>97 3916     3     - летней посадки</w:t>
      </w:r>
    </w:p>
    <w:p w:rsidR="00CC4CF9" w:rsidRPr="00061AB7" w:rsidRDefault="00CC4CF9" w:rsidP="003463F3">
      <w:pPr>
        <w:pStyle w:val="ConsPlusCell"/>
        <w:jc w:val="both"/>
      </w:pPr>
      <w:r w:rsidRPr="00061AB7">
        <w:t>97 3917     5     Капуста белокочанная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97 3918     0     Любисток</w:t>
      </w:r>
    </w:p>
    <w:p w:rsidR="00CC4CF9" w:rsidRPr="00061AB7" w:rsidRDefault="00CC4CF9" w:rsidP="003463F3">
      <w:pPr>
        <w:pStyle w:val="ConsPlusCell"/>
        <w:jc w:val="both"/>
      </w:pPr>
      <w:r w:rsidRPr="00061AB7">
        <w:t>97 3920     1     Овощи (открытого и закрытого грунта)</w:t>
      </w:r>
    </w:p>
    <w:p w:rsidR="00CC4CF9" w:rsidRPr="00061AB7" w:rsidRDefault="00CC4CF9" w:rsidP="003463F3">
      <w:pPr>
        <w:pStyle w:val="ConsPlusCell"/>
        <w:jc w:val="both"/>
      </w:pPr>
      <w:r w:rsidRPr="00061AB7">
        <w:t>97 3921     7     Помидоры (открытого и закрытого грунта)</w:t>
      </w:r>
    </w:p>
    <w:p w:rsidR="00CC4CF9" w:rsidRPr="00061AB7" w:rsidRDefault="00CC4CF9" w:rsidP="003463F3">
      <w:pPr>
        <w:pStyle w:val="ConsPlusCell"/>
        <w:jc w:val="both"/>
      </w:pPr>
      <w:r w:rsidRPr="00061AB7">
        <w:t>97 3922     2     Огурцы (открытого и закрытого грунта)</w:t>
      </w:r>
    </w:p>
    <w:p w:rsidR="00CC4CF9" w:rsidRPr="00061AB7" w:rsidRDefault="00CC4CF9" w:rsidP="003463F3">
      <w:pPr>
        <w:pStyle w:val="ConsPlusCell"/>
        <w:jc w:val="both"/>
      </w:pPr>
      <w:r w:rsidRPr="00061AB7">
        <w:t>97 3923     8     Лук репчатый на перо открытого и закрытого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грунта</w:t>
      </w:r>
    </w:p>
    <w:p w:rsidR="00CC4CF9" w:rsidRPr="00061AB7" w:rsidRDefault="00CC4CF9" w:rsidP="003463F3">
      <w:pPr>
        <w:pStyle w:val="ConsPlusCell"/>
        <w:jc w:val="both"/>
      </w:pPr>
      <w:r w:rsidRPr="00061AB7">
        <w:t>97 3926     4     Зелень всякая</w:t>
      </w:r>
    </w:p>
    <w:p w:rsidR="00CC4CF9" w:rsidRPr="00061AB7" w:rsidRDefault="00CC4CF9" w:rsidP="003463F3">
      <w:pPr>
        <w:pStyle w:val="ConsPlusCell"/>
        <w:jc w:val="both"/>
      </w:pPr>
      <w:r w:rsidRPr="00061AB7">
        <w:t>97 3929     0     Овощи прочие и малораспространенные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97 3930     6     Картофель, овощи открытого грунта и бахчевые</w:t>
      </w:r>
    </w:p>
    <w:p w:rsidR="00CC4CF9" w:rsidRPr="00061AB7" w:rsidRDefault="00CC4CF9" w:rsidP="003463F3">
      <w:pPr>
        <w:pStyle w:val="ConsPlusCell"/>
        <w:jc w:val="both"/>
      </w:pPr>
      <w:r w:rsidRPr="00061AB7">
        <w:t>97 3931     1     Клубни картофеля</w:t>
      </w:r>
    </w:p>
    <w:p w:rsidR="00CC4CF9" w:rsidRPr="00061AB7" w:rsidRDefault="00CC4CF9" w:rsidP="003463F3">
      <w:pPr>
        <w:pStyle w:val="ConsPlusCell"/>
        <w:jc w:val="both"/>
      </w:pPr>
      <w:r w:rsidRPr="00061AB7">
        <w:t>97 3932     7     Овощи открытого грунта</w:t>
      </w:r>
    </w:p>
    <w:p w:rsidR="00CC4CF9" w:rsidRPr="00061AB7" w:rsidRDefault="00CC4CF9" w:rsidP="003463F3">
      <w:pPr>
        <w:pStyle w:val="ConsPlusCell"/>
        <w:jc w:val="both"/>
      </w:pPr>
      <w:r w:rsidRPr="00061AB7">
        <w:t>97 3933     2     Капуста (овощи)</w:t>
      </w:r>
    </w:p>
    <w:p w:rsidR="00CC4CF9" w:rsidRPr="00061AB7" w:rsidRDefault="00CC4CF9" w:rsidP="003463F3">
      <w:pPr>
        <w:pStyle w:val="ConsPlusCell"/>
        <w:jc w:val="both"/>
      </w:pPr>
      <w:r w:rsidRPr="00061AB7">
        <w:t>97 3935     3     Овощи открытого грунта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97 3936     9     Арбузы и дыни (плоды)</w:t>
      </w:r>
    </w:p>
    <w:p w:rsidR="00CC4CF9" w:rsidRPr="00061AB7" w:rsidRDefault="00CC4CF9" w:rsidP="003463F3">
      <w:pPr>
        <w:pStyle w:val="ConsPlusCell"/>
        <w:jc w:val="both"/>
      </w:pPr>
      <w:r w:rsidRPr="00061AB7">
        <w:t>97 3940     0     Овощи закрытого грунта</w:t>
      </w:r>
    </w:p>
    <w:p w:rsidR="00CC4CF9" w:rsidRPr="00061AB7" w:rsidRDefault="00CC4CF9" w:rsidP="003463F3">
      <w:pPr>
        <w:pStyle w:val="ConsPlusCell"/>
        <w:jc w:val="both"/>
      </w:pPr>
      <w:r w:rsidRPr="00061AB7">
        <w:t>97 3941     6     Помидоры закрытого грунта</w:t>
      </w:r>
    </w:p>
    <w:p w:rsidR="00CC4CF9" w:rsidRPr="00061AB7" w:rsidRDefault="00CC4CF9" w:rsidP="003463F3">
      <w:pPr>
        <w:pStyle w:val="ConsPlusCell"/>
        <w:jc w:val="both"/>
      </w:pPr>
      <w:r w:rsidRPr="00061AB7">
        <w:t>97 3942     1     Огурцы закрытого грунта</w:t>
      </w:r>
    </w:p>
    <w:p w:rsidR="00CC4CF9" w:rsidRPr="00061AB7" w:rsidRDefault="00CC4CF9" w:rsidP="003463F3">
      <w:pPr>
        <w:pStyle w:val="ConsPlusCell"/>
        <w:jc w:val="both"/>
      </w:pPr>
      <w:r w:rsidRPr="00061AB7">
        <w:t>97 3943     7     Лук репчатый на перо закрытого грунта</w:t>
      </w:r>
    </w:p>
    <w:p w:rsidR="00CC4CF9" w:rsidRPr="00061AB7" w:rsidRDefault="00CC4CF9" w:rsidP="003463F3">
      <w:pPr>
        <w:pStyle w:val="ConsPlusCell"/>
        <w:jc w:val="both"/>
      </w:pPr>
      <w:r w:rsidRPr="00061AB7">
        <w:t>97 3949     4     Овощи закрытого грунта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97 3950     5     Продукция теплиц закрытого и утепленного грунта</w:t>
      </w:r>
    </w:p>
    <w:p w:rsidR="00CC4CF9" w:rsidRPr="00061AB7" w:rsidRDefault="00CC4CF9" w:rsidP="003463F3">
      <w:pPr>
        <w:pStyle w:val="ConsPlusCell"/>
        <w:jc w:val="both"/>
      </w:pPr>
      <w:r w:rsidRPr="00061AB7">
        <w:t>97 3951     0     Продукция теплиц пленочных</w:t>
      </w:r>
    </w:p>
    <w:p w:rsidR="00CC4CF9" w:rsidRPr="00061AB7" w:rsidRDefault="00CC4CF9" w:rsidP="003463F3">
      <w:pPr>
        <w:pStyle w:val="ConsPlusCell"/>
        <w:jc w:val="both"/>
      </w:pPr>
      <w:r w:rsidRPr="00061AB7">
        <w:t>97 3952     6     Овощи теплиц пленочных</w:t>
      </w:r>
    </w:p>
    <w:p w:rsidR="00CC4CF9" w:rsidRPr="00061AB7" w:rsidRDefault="00CC4CF9" w:rsidP="003463F3">
      <w:pPr>
        <w:pStyle w:val="ConsPlusCell"/>
        <w:jc w:val="both"/>
      </w:pPr>
      <w:r w:rsidRPr="00061AB7">
        <w:t>97 3953     1     Рассада теплиц пленочных</w:t>
      </w:r>
    </w:p>
    <w:p w:rsidR="00CC4CF9" w:rsidRPr="00061AB7" w:rsidRDefault="00CC4CF9" w:rsidP="003463F3">
      <w:pPr>
        <w:pStyle w:val="ConsPlusCell"/>
        <w:jc w:val="both"/>
      </w:pPr>
      <w:r w:rsidRPr="00061AB7">
        <w:t>97 3954     7     Продукция посевов под пленкой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3955     2     Овощи посева под пленкой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3956     8     Рассада посева под пленкой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3957     3     Овощи утепленного грунта и грунта под пленкой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3959     4     Рассада овощей закрытого грунта</w:t>
      </w:r>
    </w:p>
    <w:p w:rsidR="00CC4CF9" w:rsidRPr="00061AB7" w:rsidRDefault="00CC4CF9" w:rsidP="003463F3">
      <w:pPr>
        <w:pStyle w:val="ConsPlusCell"/>
        <w:jc w:val="both"/>
      </w:pPr>
      <w:r w:rsidRPr="00061AB7">
        <w:t>97 3960     1     Продукция семеноводства овощных и бахчевых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продовольственных культур</w:t>
      </w:r>
    </w:p>
    <w:p w:rsidR="00CC4CF9" w:rsidRPr="00061AB7" w:rsidRDefault="00CC4CF9" w:rsidP="003463F3">
      <w:pPr>
        <w:pStyle w:val="ConsPlusCell"/>
        <w:jc w:val="both"/>
      </w:pPr>
      <w:r w:rsidRPr="00061AB7">
        <w:t>97 3961     5     Семенники однолетних, маточники и высадки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(семенники) двулетних овощных культур</w:t>
      </w:r>
    </w:p>
    <w:p w:rsidR="00CC4CF9" w:rsidRPr="00061AB7" w:rsidRDefault="00CC4CF9" w:rsidP="003463F3">
      <w:pPr>
        <w:pStyle w:val="ConsPlusCell"/>
        <w:jc w:val="both"/>
      </w:pPr>
      <w:r w:rsidRPr="00061AB7">
        <w:t>97 3962     0     Семенники однолетних и высадки (семенники)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двулетних овощных культур</w:t>
      </w:r>
    </w:p>
    <w:p w:rsidR="00CC4CF9" w:rsidRPr="00061AB7" w:rsidRDefault="00CC4CF9" w:rsidP="003463F3">
      <w:pPr>
        <w:pStyle w:val="ConsPlusCell"/>
        <w:jc w:val="both"/>
      </w:pPr>
      <w:r w:rsidRPr="00061AB7">
        <w:t>97 3963     6     Продукция семеноводства овощных культур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однолетних прочих</w:t>
      </w:r>
    </w:p>
    <w:p w:rsidR="00CC4CF9" w:rsidRPr="00061AB7" w:rsidRDefault="00CC4CF9" w:rsidP="003463F3">
      <w:pPr>
        <w:pStyle w:val="ConsPlusCell"/>
        <w:jc w:val="both"/>
      </w:pPr>
      <w:r w:rsidRPr="00061AB7">
        <w:t>97 3964     1     Маточники овощных культур двулетних прочих</w:t>
      </w:r>
    </w:p>
    <w:p w:rsidR="00CC4CF9" w:rsidRPr="00061AB7" w:rsidRDefault="00CC4CF9" w:rsidP="003463F3">
      <w:pPr>
        <w:pStyle w:val="ConsPlusCell"/>
        <w:jc w:val="both"/>
      </w:pPr>
      <w:r w:rsidRPr="00061AB7">
        <w:t>97 3966     2     Семена овощных и бахчевых культур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97 4000     2     Кормовые культуры полевого возделывания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97 4100     6     Корнеклубнеплодные и бахчевые культуры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кормовые, включая свеклу сахарную на корм</w:t>
      </w:r>
    </w:p>
    <w:p w:rsidR="00CC4CF9" w:rsidRPr="00061AB7" w:rsidRDefault="00CC4CF9" w:rsidP="003463F3">
      <w:pPr>
        <w:pStyle w:val="ConsPlusCell"/>
        <w:jc w:val="both"/>
      </w:pPr>
      <w:r w:rsidRPr="00061AB7">
        <w:t>97 4110     0     Корнеклубнеплодные культуры кормовые, включая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свеклу сахарную на корм</w:t>
      </w:r>
    </w:p>
    <w:p w:rsidR="00CC4CF9" w:rsidRPr="00061AB7" w:rsidRDefault="00CC4CF9" w:rsidP="003463F3">
      <w:pPr>
        <w:pStyle w:val="ConsPlusCell"/>
        <w:jc w:val="both"/>
      </w:pPr>
      <w:r w:rsidRPr="00061AB7">
        <w:t>97 4111     6     Морковь кормовая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97 4112     1     Свекла кормовая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97 4113     7     Свекла сахарная на корм</w:t>
      </w:r>
    </w:p>
    <w:p w:rsidR="00CC4CF9" w:rsidRPr="00061AB7" w:rsidRDefault="00CC4CF9" w:rsidP="003463F3">
      <w:pPr>
        <w:pStyle w:val="ConsPlusCell"/>
        <w:jc w:val="both"/>
      </w:pPr>
      <w:r w:rsidRPr="00061AB7">
        <w:t>97 4114     2     Брюква кормовая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97 4115     8     Кольраби кормовая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97 4116     3     Турнепс</w:t>
      </w:r>
    </w:p>
    <w:p w:rsidR="00CC4CF9" w:rsidRPr="00061AB7" w:rsidRDefault="00CC4CF9" w:rsidP="003463F3">
      <w:pPr>
        <w:pStyle w:val="ConsPlusCell"/>
        <w:jc w:val="both"/>
      </w:pPr>
      <w:r w:rsidRPr="00061AB7">
        <w:t>97 4117     9     Топинамбур</w:t>
      </w:r>
    </w:p>
    <w:p w:rsidR="00CC4CF9" w:rsidRPr="00061AB7" w:rsidRDefault="00CC4CF9" w:rsidP="003463F3">
      <w:pPr>
        <w:pStyle w:val="ConsPlusCell"/>
        <w:jc w:val="both"/>
      </w:pPr>
      <w:r w:rsidRPr="00061AB7">
        <w:t>97 4118     4     Корнеклубнеплодные культуры кормовые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97 4119     6     Ботва корнеклубнеплодных культур кормовых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4120     5     Бахчевые культуры кормовые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97 4121     0     Арбуз кормовой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97 4122     6     Тыква кормовая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97 4123     1     Кабачки кормовые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97 4200     0     Продукция семеноводства корнеклубнеплодных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бахчевых культур кормовых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4210     4     Маточники корнеклубнеплодных культур кормовых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4211     3     Корнеплоды / моркови кормовой маточные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97 4212     5     - свеклы кормовой маточные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97 4213     0     - брюквы кормовой маточные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97 4214     6     - кольраби кормовой маточные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97 4215     1     - турнепса маточные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97 4216     7     Клубни топинамбура (земляной груши) маточные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97 4217     2     Кочаны капусты кормовой маточные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97 4219     3     Продукция побочная маточников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корнеклубнеплодных кормовых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4220     9     Продукция высадков (семенники) корнеплодных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культур кормовых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4221     4     Семена / моркови кормовой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97 4222     7     - свеклы кормовой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97 4223     5     - брюквы кормовой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97 4224     0     - кольраби кормовой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97 4225     6     - турнепса</w:t>
      </w:r>
    </w:p>
    <w:p w:rsidR="00CC4CF9" w:rsidRPr="00061AB7" w:rsidRDefault="00CC4CF9" w:rsidP="003463F3">
      <w:pPr>
        <w:pStyle w:val="ConsPlusCell"/>
        <w:jc w:val="both"/>
      </w:pPr>
      <w:r w:rsidRPr="00061AB7">
        <w:t>97 4226     1     - капусты кормовой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97 4229     8     Продукция побочная высадков корнеплодных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культур кормовых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4230     3     Продукция семенников бахчевых культур кормовых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4231     9     Семена / арбуза кормового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4232     4     - тыквы кормовой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97 4233     0     - кабачков кормовых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4239     2     Продукция побочная семенников бахчевых культур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кормовых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4300     3     Силосные культуры, включая кукурузу</w:t>
      </w:r>
    </w:p>
    <w:p w:rsidR="00CC4CF9" w:rsidRPr="00061AB7" w:rsidRDefault="00CC4CF9" w:rsidP="003463F3">
      <w:pPr>
        <w:pStyle w:val="ConsPlusCell"/>
        <w:jc w:val="both"/>
      </w:pPr>
      <w:r w:rsidRPr="00061AB7">
        <w:t>97 4310     8     Силосные культуры (без кукурузы)</w:t>
      </w:r>
    </w:p>
    <w:p w:rsidR="00CC4CF9" w:rsidRPr="00061AB7" w:rsidRDefault="00CC4CF9" w:rsidP="003463F3">
      <w:pPr>
        <w:pStyle w:val="ConsPlusCell"/>
        <w:jc w:val="both"/>
      </w:pPr>
      <w:r w:rsidRPr="00061AB7">
        <w:t>97 4311     3     Зеленая масса / подсолнечника</w:t>
      </w:r>
    </w:p>
    <w:p w:rsidR="00CC4CF9" w:rsidRPr="00061AB7" w:rsidRDefault="00CC4CF9" w:rsidP="003463F3">
      <w:pPr>
        <w:pStyle w:val="ConsPlusCell"/>
        <w:jc w:val="both"/>
      </w:pPr>
      <w:r w:rsidRPr="00061AB7">
        <w:t>97 4312     9     - амаранта однолетнего</w:t>
      </w:r>
    </w:p>
    <w:p w:rsidR="00CC4CF9" w:rsidRPr="00061AB7" w:rsidRDefault="00CC4CF9" w:rsidP="003463F3">
      <w:pPr>
        <w:pStyle w:val="ConsPlusCell"/>
        <w:jc w:val="both"/>
      </w:pPr>
      <w:r w:rsidRPr="00061AB7">
        <w:t>97 4313     4     - капусты кормовой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97 4314     исключен с 1 января 2015 года.  -  Изменение N 96/2014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ОКП, утв. Приказом Росстандарта от 22.10.2014 N 1388-ст</w:t>
      </w:r>
    </w:p>
    <w:p w:rsidR="00CC4CF9" w:rsidRPr="00061AB7" w:rsidRDefault="00CC4CF9" w:rsidP="003463F3">
      <w:pPr>
        <w:pStyle w:val="ConsPlusCell"/>
        <w:jc w:val="both"/>
      </w:pPr>
      <w:r w:rsidRPr="00061AB7">
        <w:t>97 4315     5     - гречихи Вейриха</w:t>
      </w:r>
    </w:p>
    <w:p w:rsidR="00CC4CF9" w:rsidRPr="00061AB7" w:rsidRDefault="00CC4CF9" w:rsidP="003463F3">
      <w:pPr>
        <w:pStyle w:val="ConsPlusCell"/>
        <w:jc w:val="both"/>
      </w:pPr>
      <w:r w:rsidRPr="00061AB7">
        <w:t>97 4316     0     - мальвы</w:t>
      </w:r>
    </w:p>
    <w:p w:rsidR="00CC4CF9" w:rsidRPr="00061AB7" w:rsidRDefault="00CC4CF9" w:rsidP="003463F3">
      <w:pPr>
        <w:pStyle w:val="ConsPlusCell"/>
        <w:jc w:val="both"/>
      </w:pPr>
      <w:r w:rsidRPr="00061AB7">
        <w:t>97 4317     6     - вайды красильной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4318     1     - козлятника многолетнего</w:t>
      </w:r>
    </w:p>
    <w:p w:rsidR="00CC4CF9" w:rsidRPr="00061AB7" w:rsidRDefault="00CC4CF9" w:rsidP="003463F3">
      <w:pPr>
        <w:pStyle w:val="ConsPlusCell"/>
        <w:jc w:val="both"/>
      </w:pPr>
      <w:r w:rsidRPr="00061AB7">
        <w:t>97 4319     7     - силосных культур прочих</w:t>
      </w:r>
    </w:p>
    <w:p w:rsidR="00CC4CF9" w:rsidRPr="00061AB7" w:rsidRDefault="00CC4CF9" w:rsidP="003463F3">
      <w:pPr>
        <w:pStyle w:val="ConsPlusCell"/>
        <w:jc w:val="both"/>
      </w:pPr>
      <w:r w:rsidRPr="00061AB7">
        <w:t>97 4320     2     Кукуруза на корм</w:t>
      </w:r>
    </w:p>
    <w:p w:rsidR="00CC4CF9" w:rsidRPr="00061AB7" w:rsidRDefault="00CC4CF9" w:rsidP="003463F3">
      <w:pPr>
        <w:pStyle w:val="ConsPlusCell"/>
        <w:jc w:val="both"/>
      </w:pPr>
      <w:r w:rsidRPr="00061AB7">
        <w:t>97 4321     8     Зеленая масса кукурузы</w:t>
      </w:r>
    </w:p>
    <w:p w:rsidR="00CC4CF9" w:rsidRPr="00061AB7" w:rsidRDefault="00CC4CF9" w:rsidP="003463F3">
      <w:pPr>
        <w:pStyle w:val="ConsPlusCell"/>
        <w:jc w:val="both"/>
      </w:pPr>
      <w:r w:rsidRPr="00061AB7">
        <w:t>97 4322     3     Сено кукурузы</w:t>
      </w:r>
    </w:p>
    <w:p w:rsidR="00CC4CF9" w:rsidRPr="00061AB7" w:rsidRDefault="00CC4CF9" w:rsidP="003463F3">
      <w:pPr>
        <w:pStyle w:val="ConsPlusCell"/>
        <w:jc w:val="both"/>
      </w:pPr>
      <w:r w:rsidRPr="00061AB7">
        <w:t>97 4323     9     Кукуруза на силос</w:t>
      </w:r>
    </w:p>
    <w:p w:rsidR="00CC4CF9" w:rsidRPr="00061AB7" w:rsidRDefault="00CC4CF9" w:rsidP="003463F3">
      <w:pPr>
        <w:pStyle w:val="ConsPlusCell"/>
        <w:jc w:val="both"/>
      </w:pPr>
      <w:r w:rsidRPr="00061AB7">
        <w:t>97 4330     7     Семена силосных культур</w:t>
      </w:r>
    </w:p>
    <w:p w:rsidR="00CC4CF9" w:rsidRPr="00061AB7" w:rsidRDefault="00CC4CF9" w:rsidP="003463F3">
      <w:pPr>
        <w:pStyle w:val="ConsPlusCell"/>
        <w:jc w:val="both"/>
      </w:pPr>
      <w:r w:rsidRPr="00061AB7">
        <w:t>97 4334     исключен с 1 января 2015 года.  -  Изменение N 96/2014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ОКП, утв. Приказом Росстандарта от 22.10.2014 N 1388-ст</w:t>
      </w:r>
    </w:p>
    <w:p w:rsidR="00CC4CF9" w:rsidRPr="00061AB7" w:rsidRDefault="00CC4CF9" w:rsidP="003463F3">
      <w:pPr>
        <w:pStyle w:val="ConsPlusCell"/>
        <w:jc w:val="both"/>
      </w:pPr>
      <w:r w:rsidRPr="00061AB7">
        <w:t>97 4335     4     - гречихи Вейриха</w:t>
      </w:r>
    </w:p>
    <w:p w:rsidR="00CC4CF9" w:rsidRPr="00061AB7" w:rsidRDefault="00CC4CF9" w:rsidP="003463F3">
      <w:pPr>
        <w:pStyle w:val="ConsPlusCell"/>
        <w:jc w:val="both"/>
      </w:pPr>
      <w:r w:rsidRPr="00061AB7">
        <w:t>97 4336     8     - мальвы</w:t>
      </w:r>
    </w:p>
    <w:p w:rsidR="00CC4CF9" w:rsidRPr="00061AB7" w:rsidRDefault="00CC4CF9" w:rsidP="003463F3">
      <w:pPr>
        <w:pStyle w:val="ConsPlusCell"/>
        <w:jc w:val="both"/>
      </w:pPr>
      <w:r w:rsidRPr="00061AB7">
        <w:t>97 4337     5     - вайды красильной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4339     6     - силосных культур прочих</w:t>
      </w:r>
    </w:p>
    <w:p w:rsidR="00CC4CF9" w:rsidRPr="00061AB7" w:rsidRDefault="00CC4CF9" w:rsidP="003463F3">
      <w:pPr>
        <w:pStyle w:val="ConsPlusCell"/>
        <w:jc w:val="both"/>
      </w:pPr>
      <w:r w:rsidRPr="00061AB7">
        <w:t>97 4340     1     Силосные культуры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97 4341     7     Озимые на силос</w:t>
      </w:r>
    </w:p>
    <w:p w:rsidR="00CC4CF9" w:rsidRPr="00061AB7" w:rsidRDefault="00CC4CF9" w:rsidP="003463F3">
      <w:pPr>
        <w:pStyle w:val="ConsPlusCell"/>
        <w:jc w:val="both"/>
      </w:pPr>
      <w:r w:rsidRPr="00061AB7">
        <w:t>97 4342     2     Сорго (джугара) на силос</w:t>
      </w:r>
    </w:p>
    <w:p w:rsidR="00CC4CF9" w:rsidRPr="00061AB7" w:rsidRDefault="00CC4CF9" w:rsidP="003463F3">
      <w:pPr>
        <w:pStyle w:val="ConsPlusCell"/>
        <w:jc w:val="both"/>
      </w:pPr>
      <w:r w:rsidRPr="00061AB7">
        <w:t>97 4400     7     Травы однолетние</w:t>
      </w:r>
    </w:p>
    <w:p w:rsidR="00CC4CF9" w:rsidRPr="00061AB7" w:rsidRDefault="00CC4CF9" w:rsidP="003463F3">
      <w:pPr>
        <w:pStyle w:val="ConsPlusCell"/>
        <w:jc w:val="both"/>
      </w:pPr>
      <w:r w:rsidRPr="00061AB7">
        <w:t>97 4410     1     Сено и зеленая масса трав однолетних</w:t>
      </w:r>
    </w:p>
    <w:p w:rsidR="00CC4CF9" w:rsidRPr="00061AB7" w:rsidRDefault="00CC4CF9" w:rsidP="003463F3">
      <w:pPr>
        <w:pStyle w:val="ConsPlusCell"/>
        <w:jc w:val="both"/>
      </w:pPr>
      <w:r w:rsidRPr="00061AB7">
        <w:t>97 4411     7     Сено трав однолетних</w:t>
      </w:r>
    </w:p>
    <w:p w:rsidR="00CC4CF9" w:rsidRPr="00061AB7" w:rsidRDefault="00CC4CF9" w:rsidP="003463F3">
      <w:pPr>
        <w:pStyle w:val="ConsPlusCell"/>
        <w:jc w:val="both"/>
      </w:pPr>
      <w:r w:rsidRPr="00061AB7">
        <w:t>97 4412     2     Зеленая масса трав однолетних</w:t>
      </w:r>
    </w:p>
    <w:p w:rsidR="00CC4CF9" w:rsidRPr="00061AB7" w:rsidRDefault="00CC4CF9" w:rsidP="003463F3">
      <w:pPr>
        <w:pStyle w:val="ConsPlusCell"/>
        <w:jc w:val="both"/>
      </w:pPr>
      <w:r w:rsidRPr="00061AB7">
        <w:t>97 4420     6     Травы однолетние (без вики) на семена</w:t>
      </w:r>
    </w:p>
    <w:p w:rsidR="00CC4CF9" w:rsidRPr="00061AB7" w:rsidRDefault="00CC4CF9" w:rsidP="003463F3">
      <w:pPr>
        <w:pStyle w:val="ConsPlusCell"/>
        <w:jc w:val="both"/>
      </w:pPr>
      <w:r w:rsidRPr="00061AB7">
        <w:t>97 4421     1     Семена трав однолетних / бобовых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4422     7     - злаковых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4423     2     - бобовых и злаковых (в смеси)</w:t>
      </w:r>
    </w:p>
    <w:p w:rsidR="00CC4CF9" w:rsidRPr="00061AB7" w:rsidRDefault="00CC4CF9" w:rsidP="003463F3">
      <w:pPr>
        <w:pStyle w:val="ConsPlusCell"/>
        <w:jc w:val="both"/>
      </w:pPr>
      <w:r w:rsidRPr="00061AB7">
        <w:t>97 4429     5     Солома трав однолетних</w:t>
      </w:r>
    </w:p>
    <w:p w:rsidR="00CC4CF9" w:rsidRPr="00061AB7" w:rsidRDefault="00CC4CF9" w:rsidP="003463F3">
      <w:pPr>
        <w:pStyle w:val="ConsPlusCell"/>
        <w:jc w:val="both"/>
      </w:pPr>
      <w:r w:rsidRPr="00061AB7">
        <w:t>97 4430     0     Травы однолетние / на корм</w:t>
      </w:r>
    </w:p>
    <w:p w:rsidR="00CC4CF9" w:rsidRPr="00061AB7" w:rsidRDefault="00CC4CF9" w:rsidP="003463F3">
      <w:pPr>
        <w:pStyle w:val="ConsPlusCell"/>
        <w:jc w:val="both"/>
      </w:pPr>
      <w:r w:rsidRPr="00061AB7">
        <w:t>97 4431     6     - на сено</w:t>
      </w:r>
    </w:p>
    <w:p w:rsidR="00CC4CF9" w:rsidRPr="00061AB7" w:rsidRDefault="00CC4CF9" w:rsidP="003463F3">
      <w:pPr>
        <w:pStyle w:val="ConsPlusCell"/>
        <w:jc w:val="both"/>
      </w:pPr>
      <w:r w:rsidRPr="00061AB7">
        <w:t>97 4432     1     - на зеленую массу</w:t>
      </w:r>
    </w:p>
    <w:p w:rsidR="00CC4CF9" w:rsidRPr="00061AB7" w:rsidRDefault="00CC4CF9" w:rsidP="003463F3">
      <w:pPr>
        <w:pStyle w:val="ConsPlusCell"/>
        <w:jc w:val="both"/>
      </w:pPr>
      <w:r w:rsidRPr="00061AB7">
        <w:t>97 4433     7     - на выпас</w:t>
      </w:r>
    </w:p>
    <w:p w:rsidR="00CC4CF9" w:rsidRPr="00061AB7" w:rsidRDefault="00CC4CF9" w:rsidP="003463F3">
      <w:pPr>
        <w:pStyle w:val="ConsPlusCell"/>
        <w:jc w:val="both"/>
      </w:pPr>
      <w:r w:rsidRPr="00061AB7">
        <w:t>97 4434     2     - в пересчете  на сено</w:t>
      </w:r>
    </w:p>
    <w:p w:rsidR="00CC4CF9" w:rsidRPr="00061AB7" w:rsidRDefault="00CC4CF9" w:rsidP="003463F3">
      <w:pPr>
        <w:pStyle w:val="ConsPlusCell"/>
        <w:jc w:val="both"/>
      </w:pPr>
      <w:r w:rsidRPr="00061AB7">
        <w:t>97 4500     0     Травы многолетние</w:t>
      </w:r>
    </w:p>
    <w:p w:rsidR="00CC4CF9" w:rsidRPr="00061AB7" w:rsidRDefault="00CC4CF9" w:rsidP="003463F3">
      <w:pPr>
        <w:pStyle w:val="ConsPlusCell"/>
        <w:jc w:val="both"/>
      </w:pPr>
      <w:r w:rsidRPr="00061AB7">
        <w:t>97 4510     5     Сено и зеленая масса трав многолетних</w:t>
      </w:r>
    </w:p>
    <w:p w:rsidR="00CC4CF9" w:rsidRPr="00061AB7" w:rsidRDefault="00CC4CF9" w:rsidP="003463F3">
      <w:pPr>
        <w:pStyle w:val="ConsPlusCell"/>
        <w:jc w:val="both"/>
      </w:pPr>
      <w:r w:rsidRPr="00061AB7">
        <w:t>97 4511     0     Сено трав многолетних</w:t>
      </w:r>
    </w:p>
    <w:p w:rsidR="00CC4CF9" w:rsidRPr="00061AB7" w:rsidRDefault="00CC4CF9" w:rsidP="003463F3">
      <w:pPr>
        <w:pStyle w:val="ConsPlusCell"/>
        <w:jc w:val="both"/>
      </w:pPr>
      <w:r w:rsidRPr="00061AB7">
        <w:t>97 4512     6     Зеленая масса трав многолетних</w:t>
      </w:r>
    </w:p>
    <w:p w:rsidR="00CC4CF9" w:rsidRPr="00061AB7" w:rsidRDefault="00CC4CF9" w:rsidP="003463F3">
      <w:pPr>
        <w:pStyle w:val="ConsPlusCell"/>
        <w:jc w:val="both"/>
      </w:pPr>
      <w:r w:rsidRPr="00061AB7">
        <w:t>97 4520     9     Травы многолетние на семена</w:t>
      </w:r>
    </w:p>
    <w:p w:rsidR="00CC4CF9" w:rsidRPr="00061AB7" w:rsidRDefault="00CC4CF9" w:rsidP="003463F3">
      <w:pPr>
        <w:pStyle w:val="ConsPlusCell"/>
        <w:jc w:val="both"/>
      </w:pPr>
      <w:r w:rsidRPr="00061AB7">
        <w:t>97 4521     5     Семена трав многолетних / бобовых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4522     0     - злаковых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4523     6     - бобовых и злаковых (в смеси)</w:t>
      </w:r>
    </w:p>
    <w:p w:rsidR="00CC4CF9" w:rsidRPr="00061AB7" w:rsidRDefault="00CC4CF9" w:rsidP="003463F3">
      <w:pPr>
        <w:pStyle w:val="ConsPlusCell"/>
        <w:jc w:val="both"/>
      </w:pPr>
      <w:r w:rsidRPr="00061AB7">
        <w:t>97 4529     9     Солома трав многолетних</w:t>
      </w:r>
    </w:p>
    <w:p w:rsidR="00CC4CF9" w:rsidRPr="00061AB7" w:rsidRDefault="00CC4CF9" w:rsidP="003463F3">
      <w:pPr>
        <w:pStyle w:val="ConsPlusCell"/>
        <w:jc w:val="both"/>
      </w:pPr>
      <w:r w:rsidRPr="00061AB7">
        <w:t>97 4530     4     Травы многолетние / на корм</w:t>
      </w:r>
    </w:p>
    <w:p w:rsidR="00CC4CF9" w:rsidRPr="00061AB7" w:rsidRDefault="00CC4CF9" w:rsidP="003463F3">
      <w:pPr>
        <w:pStyle w:val="ConsPlusCell"/>
        <w:jc w:val="both"/>
      </w:pPr>
      <w:r w:rsidRPr="00061AB7">
        <w:t>97 4531     2     - на сено</w:t>
      </w:r>
    </w:p>
    <w:p w:rsidR="00CC4CF9" w:rsidRPr="00061AB7" w:rsidRDefault="00CC4CF9" w:rsidP="003463F3">
      <w:pPr>
        <w:pStyle w:val="ConsPlusCell"/>
        <w:jc w:val="both"/>
      </w:pPr>
      <w:r w:rsidRPr="00061AB7">
        <w:t>97 4532     5     - на зеленую массу</w:t>
      </w:r>
    </w:p>
    <w:p w:rsidR="00CC4CF9" w:rsidRPr="00061AB7" w:rsidRDefault="00CC4CF9" w:rsidP="003463F3">
      <w:pPr>
        <w:pStyle w:val="ConsPlusCell"/>
        <w:jc w:val="both"/>
      </w:pPr>
      <w:r w:rsidRPr="00061AB7">
        <w:t>97 4533     0     - на выпас</w:t>
      </w:r>
    </w:p>
    <w:p w:rsidR="00CC4CF9" w:rsidRPr="00061AB7" w:rsidRDefault="00CC4CF9" w:rsidP="003463F3">
      <w:pPr>
        <w:pStyle w:val="ConsPlusCell"/>
        <w:jc w:val="both"/>
      </w:pPr>
      <w:r w:rsidRPr="00061AB7">
        <w:t>97 4534     6     - в пересчете на сено</w:t>
      </w:r>
    </w:p>
    <w:p w:rsidR="00CC4CF9" w:rsidRPr="00061AB7" w:rsidRDefault="00CC4CF9" w:rsidP="003463F3">
      <w:pPr>
        <w:pStyle w:val="ConsPlusCell"/>
        <w:jc w:val="both"/>
      </w:pPr>
      <w:r w:rsidRPr="00061AB7">
        <w:t>97 4900     5     Дополнительные группировки продукции кормовых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культур полевого возделывания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97 4910     4     Травы многолетние посева прошлых лет /</w:t>
      </w:r>
    </w:p>
    <w:p w:rsidR="00CC4CF9" w:rsidRPr="00061AB7" w:rsidRDefault="00CC4CF9" w:rsidP="003463F3">
      <w:pPr>
        <w:pStyle w:val="ConsPlusCell"/>
        <w:jc w:val="both"/>
      </w:pPr>
      <w:r w:rsidRPr="00061AB7">
        <w:t>97 4911     5     - на сено</w:t>
      </w:r>
    </w:p>
    <w:p w:rsidR="00CC4CF9" w:rsidRPr="00061AB7" w:rsidRDefault="00CC4CF9" w:rsidP="003463F3">
      <w:pPr>
        <w:pStyle w:val="ConsPlusCell"/>
        <w:jc w:val="both"/>
      </w:pPr>
      <w:r w:rsidRPr="00061AB7">
        <w:t>97 4912     0     - на зеленую массу</w:t>
      </w:r>
    </w:p>
    <w:p w:rsidR="00CC4CF9" w:rsidRPr="00061AB7" w:rsidRDefault="00CC4CF9" w:rsidP="003463F3">
      <w:pPr>
        <w:pStyle w:val="ConsPlusCell"/>
        <w:jc w:val="both"/>
      </w:pPr>
      <w:r w:rsidRPr="00061AB7">
        <w:t>97 4913     6     - на выпас</w:t>
      </w:r>
    </w:p>
    <w:p w:rsidR="00CC4CF9" w:rsidRPr="00061AB7" w:rsidRDefault="00CC4CF9" w:rsidP="003463F3">
      <w:pPr>
        <w:pStyle w:val="ConsPlusCell"/>
        <w:jc w:val="both"/>
      </w:pPr>
      <w:r w:rsidRPr="00061AB7">
        <w:t>97 4914     1     - на семена</w:t>
      </w:r>
    </w:p>
    <w:p w:rsidR="00CC4CF9" w:rsidRPr="00061AB7" w:rsidRDefault="00CC4CF9" w:rsidP="003463F3">
      <w:pPr>
        <w:pStyle w:val="ConsPlusCell"/>
        <w:jc w:val="both"/>
      </w:pPr>
      <w:r w:rsidRPr="00061AB7">
        <w:t>97 4917     8     - в пересчете на сено</w:t>
      </w:r>
    </w:p>
    <w:p w:rsidR="00CC4CF9" w:rsidRPr="00061AB7" w:rsidRDefault="00CC4CF9" w:rsidP="003463F3">
      <w:pPr>
        <w:pStyle w:val="ConsPlusCell"/>
        <w:jc w:val="both"/>
      </w:pPr>
      <w:r w:rsidRPr="00061AB7">
        <w:t>97 4920     4     Травы многолетние беспокровные и подпокровные /</w:t>
      </w:r>
    </w:p>
    <w:p w:rsidR="00CC4CF9" w:rsidRPr="00061AB7" w:rsidRDefault="00CC4CF9" w:rsidP="003463F3">
      <w:pPr>
        <w:pStyle w:val="ConsPlusCell"/>
        <w:jc w:val="both"/>
      </w:pPr>
      <w:r w:rsidRPr="00061AB7">
        <w:t>97 4921     8     - на сено</w:t>
      </w:r>
    </w:p>
    <w:p w:rsidR="00CC4CF9" w:rsidRPr="00061AB7" w:rsidRDefault="00CC4CF9" w:rsidP="003463F3">
      <w:pPr>
        <w:pStyle w:val="ConsPlusCell"/>
        <w:jc w:val="both"/>
      </w:pPr>
      <w:r w:rsidRPr="00061AB7">
        <w:t>97 4922     5     - на зеленую массу</w:t>
      </w:r>
    </w:p>
    <w:p w:rsidR="00CC4CF9" w:rsidRPr="00061AB7" w:rsidRDefault="00CC4CF9" w:rsidP="003463F3">
      <w:pPr>
        <w:pStyle w:val="ConsPlusCell"/>
        <w:jc w:val="both"/>
      </w:pPr>
      <w:r w:rsidRPr="00061AB7">
        <w:t>97 4923     0     - в пересчете на сено</w:t>
      </w:r>
    </w:p>
    <w:p w:rsidR="00CC4CF9" w:rsidRPr="00061AB7" w:rsidRDefault="00CC4CF9" w:rsidP="003463F3">
      <w:pPr>
        <w:pStyle w:val="ConsPlusCell"/>
        <w:jc w:val="both"/>
      </w:pPr>
      <w:r w:rsidRPr="00061AB7">
        <w:t>97 4924     6     Травы многолетние беспокровные</w:t>
      </w:r>
    </w:p>
    <w:p w:rsidR="00CC4CF9" w:rsidRPr="00061AB7" w:rsidRDefault="00CC4CF9" w:rsidP="003463F3">
      <w:pPr>
        <w:pStyle w:val="ConsPlusCell"/>
        <w:jc w:val="both"/>
      </w:pPr>
      <w:r w:rsidRPr="00061AB7">
        <w:t>97 4925     1     Травы многолетние беспокровные в пересчете 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сено</w:t>
      </w:r>
    </w:p>
    <w:p w:rsidR="00CC4CF9" w:rsidRPr="00061AB7" w:rsidRDefault="00CC4CF9" w:rsidP="003463F3">
      <w:pPr>
        <w:pStyle w:val="ConsPlusCell"/>
        <w:jc w:val="both"/>
      </w:pPr>
      <w:r w:rsidRPr="00061AB7">
        <w:t>97 4926     7     Травы многолетние подпокровные</w:t>
      </w:r>
    </w:p>
    <w:p w:rsidR="00CC4CF9" w:rsidRPr="00061AB7" w:rsidRDefault="00CC4CF9" w:rsidP="003463F3">
      <w:pPr>
        <w:pStyle w:val="ConsPlusCell"/>
        <w:jc w:val="both"/>
      </w:pPr>
      <w:r w:rsidRPr="00061AB7">
        <w:t>97 4927     2     Травы многолетние подпокровные в пересчета 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сено</w:t>
      </w:r>
    </w:p>
    <w:p w:rsidR="00CC4CF9" w:rsidRPr="00061AB7" w:rsidRDefault="00CC4CF9" w:rsidP="003463F3">
      <w:pPr>
        <w:pStyle w:val="ConsPlusCell"/>
        <w:jc w:val="both"/>
      </w:pPr>
      <w:r w:rsidRPr="00061AB7">
        <w:t>97 4930     9     Травы многолетние бобовые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97 4931     4     Клевер</w:t>
      </w:r>
    </w:p>
    <w:p w:rsidR="00CC4CF9" w:rsidRPr="00061AB7" w:rsidRDefault="00CC4CF9" w:rsidP="003463F3">
      <w:pPr>
        <w:pStyle w:val="ConsPlusCell"/>
        <w:jc w:val="both"/>
      </w:pPr>
      <w:r w:rsidRPr="00061AB7">
        <w:t>97 4932     1     Люцерна</w:t>
      </w:r>
    </w:p>
    <w:p w:rsidR="00CC4CF9" w:rsidRPr="00061AB7" w:rsidRDefault="00CC4CF9" w:rsidP="003463F3">
      <w:pPr>
        <w:pStyle w:val="ConsPlusCell"/>
        <w:jc w:val="both"/>
      </w:pPr>
      <w:r w:rsidRPr="00061AB7">
        <w:t>97 4933     5     Эспарцет</w:t>
      </w:r>
    </w:p>
    <w:p w:rsidR="00CC4CF9" w:rsidRPr="00061AB7" w:rsidRDefault="00CC4CF9" w:rsidP="003463F3">
      <w:pPr>
        <w:pStyle w:val="ConsPlusCell"/>
        <w:jc w:val="both"/>
      </w:pPr>
      <w:r w:rsidRPr="00061AB7">
        <w:t>97 4934     0     Лядвенец рогатый</w:t>
      </w:r>
    </w:p>
    <w:p w:rsidR="00CC4CF9" w:rsidRPr="00061AB7" w:rsidRDefault="00CC4CF9" w:rsidP="003463F3">
      <w:pPr>
        <w:pStyle w:val="ConsPlusCell"/>
        <w:jc w:val="both"/>
      </w:pPr>
      <w:r w:rsidRPr="00061AB7">
        <w:t>97 4939     8     Травы многолетние бобовые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97 4940     3     Травы многолетние злаковые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97 4941     9     Тимофеевка луговая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97 4942     4     Овсяница луговая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97 4943     5     Кострец</w:t>
      </w:r>
    </w:p>
    <w:p w:rsidR="00CC4CF9" w:rsidRPr="00061AB7" w:rsidRDefault="00CC4CF9" w:rsidP="003463F3">
      <w:pPr>
        <w:pStyle w:val="ConsPlusCell"/>
        <w:jc w:val="both"/>
      </w:pPr>
      <w:r w:rsidRPr="00061AB7">
        <w:t>97 4944     5     Житняк</w:t>
      </w:r>
    </w:p>
    <w:p w:rsidR="00CC4CF9" w:rsidRPr="00061AB7" w:rsidRDefault="00CC4CF9" w:rsidP="003463F3">
      <w:pPr>
        <w:pStyle w:val="ConsPlusCell"/>
        <w:jc w:val="both"/>
      </w:pPr>
      <w:r w:rsidRPr="00061AB7">
        <w:t>97 4945     0     Пырей</w:t>
      </w:r>
    </w:p>
    <w:p w:rsidR="00CC4CF9" w:rsidRPr="00061AB7" w:rsidRDefault="00CC4CF9" w:rsidP="003463F3">
      <w:pPr>
        <w:pStyle w:val="ConsPlusCell"/>
        <w:jc w:val="both"/>
      </w:pPr>
      <w:r w:rsidRPr="00061AB7">
        <w:t>97 4946     6     Ежа сборная</w:t>
      </w:r>
    </w:p>
    <w:p w:rsidR="00CC4CF9" w:rsidRPr="00061AB7" w:rsidRDefault="00CC4CF9" w:rsidP="003463F3">
      <w:pPr>
        <w:pStyle w:val="ConsPlusCell"/>
        <w:jc w:val="both"/>
      </w:pPr>
      <w:r w:rsidRPr="00061AB7">
        <w:t>97 4947     1     Мятлик луговой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97 4948     7     Райграс</w:t>
      </w:r>
    </w:p>
    <w:p w:rsidR="00CC4CF9" w:rsidRPr="00061AB7" w:rsidRDefault="00CC4CF9" w:rsidP="003463F3">
      <w:pPr>
        <w:pStyle w:val="ConsPlusCell"/>
        <w:jc w:val="both"/>
      </w:pPr>
      <w:r w:rsidRPr="00061AB7">
        <w:t>97 4949     2     Травы многолетние злаковые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97 4950     8     Травы / однолетние и многолетние</w:t>
      </w:r>
    </w:p>
    <w:p w:rsidR="00CC4CF9" w:rsidRPr="00061AB7" w:rsidRDefault="00CC4CF9" w:rsidP="003463F3">
      <w:pPr>
        <w:pStyle w:val="ConsPlusCell"/>
        <w:jc w:val="both"/>
      </w:pPr>
      <w:r w:rsidRPr="00061AB7">
        <w:t>97 4951     3     - на семена</w:t>
      </w:r>
    </w:p>
    <w:p w:rsidR="00CC4CF9" w:rsidRPr="00061AB7" w:rsidRDefault="00CC4CF9" w:rsidP="003463F3">
      <w:pPr>
        <w:pStyle w:val="ConsPlusCell"/>
        <w:jc w:val="both"/>
      </w:pPr>
      <w:r w:rsidRPr="00061AB7">
        <w:t>97 4952     9     - однолетние и многолетние на зеленую массу</w:t>
      </w:r>
    </w:p>
    <w:p w:rsidR="00CC4CF9" w:rsidRPr="00061AB7" w:rsidRDefault="00CC4CF9" w:rsidP="003463F3">
      <w:pPr>
        <w:pStyle w:val="ConsPlusCell"/>
        <w:jc w:val="both"/>
      </w:pPr>
      <w:r w:rsidRPr="00061AB7">
        <w:t>97 4953     4     - однолетние, включая озимые на корм</w:t>
      </w:r>
    </w:p>
    <w:p w:rsidR="00CC4CF9" w:rsidRPr="00061AB7" w:rsidRDefault="00CC4CF9" w:rsidP="003463F3">
      <w:pPr>
        <w:pStyle w:val="ConsPlusCell"/>
        <w:jc w:val="both"/>
      </w:pPr>
      <w:r w:rsidRPr="00061AB7">
        <w:t>97 4954     9     - однолетние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97 4955     5     - сеяные</w:t>
      </w:r>
    </w:p>
    <w:p w:rsidR="00CC4CF9" w:rsidRPr="00061AB7" w:rsidRDefault="00CC4CF9" w:rsidP="003463F3">
      <w:pPr>
        <w:pStyle w:val="ConsPlusCell"/>
        <w:jc w:val="both"/>
      </w:pPr>
      <w:r w:rsidRPr="00061AB7">
        <w:t>97 4956     0     - сеяные на сено</w:t>
      </w:r>
    </w:p>
    <w:p w:rsidR="00CC4CF9" w:rsidRPr="00061AB7" w:rsidRDefault="00CC4CF9" w:rsidP="003463F3">
      <w:pPr>
        <w:pStyle w:val="ConsPlusCell"/>
        <w:jc w:val="both"/>
      </w:pPr>
      <w:r w:rsidRPr="00061AB7">
        <w:t>97 4957     6     - сеяные в пересчете на сено</w:t>
      </w:r>
    </w:p>
    <w:p w:rsidR="00CC4CF9" w:rsidRPr="00061AB7" w:rsidRDefault="00CC4CF9" w:rsidP="003463F3">
      <w:pPr>
        <w:pStyle w:val="ConsPlusCell"/>
        <w:jc w:val="both"/>
      </w:pPr>
      <w:r w:rsidRPr="00061AB7">
        <w:t>97 4958     1     - злаковые чистого посева</w:t>
      </w:r>
    </w:p>
    <w:p w:rsidR="00CC4CF9" w:rsidRPr="00061AB7" w:rsidRDefault="00CC4CF9" w:rsidP="003463F3">
      <w:pPr>
        <w:pStyle w:val="ConsPlusCell"/>
        <w:jc w:val="both"/>
      </w:pPr>
      <w:r w:rsidRPr="00061AB7">
        <w:t>97 4959     7     - лугопастбищные</w:t>
      </w:r>
    </w:p>
    <w:p w:rsidR="00CC4CF9" w:rsidRPr="00061AB7" w:rsidRDefault="00CC4CF9" w:rsidP="003463F3">
      <w:pPr>
        <w:pStyle w:val="ConsPlusCell"/>
        <w:jc w:val="both"/>
      </w:pPr>
      <w:r w:rsidRPr="00061AB7">
        <w:t>97 4960     2     Культуры кормовые, включая продукцию сенокосов</w:t>
      </w:r>
    </w:p>
    <w:p w:rsidR="00CC4CF9" w:rsidRPr="00061AB7" w:rsidRDefault="00CC4CF9" w:rsidP="003463F3">
      <w:pPr>
        <w:pStyle w:val="ConsPlusCell"/>
        <w:jc w:val="both"/>
      </w:pPr>
      <w:r w:rsidRPr="00061AB7">
        <w:t>97 4961     8     Культуры кормовые без трав многолетних посева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прошлых лет</w:t>
      </w:r>
    </w:p>
    <w:p w:rsidR="00CC4CF9" w:rsidRPr="00061AB7" w:rsidRDefault="00CC4CF9" w:rsidP="003463F3">
      <w:pPr>
        <w:pStyle w:val="ConsPlusCell"/>
        <w:jc w:val="both"/>
      </w:pPr>
      <w:r w:rsidRPr="00061AB7">
        <w:t>97 4962     3     Корнеплодные и бахчевые культуры кормовые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97 4963     9     Корнеплодные культуры кормовые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97 4969     1     Культуры кормовые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97 4970     7     Зерновые культуры на корм</w:t>
      </w:r>
    </w:p>
    <w:p w:rsidR="00CC4CF9" w:rsidRPr="00061AB7" w:rsidRDefault="00CC4CF9" w:rsidP="003463F3">
      <w:pPr>
        <w:pStyle w:val="ConsPlusCell"/>
        <w:jc w:val="both"/>
      </w:pPr>
      <w:r w:rsidRPr="00061AB7">
        <w:t>97 4971     2     Озимые на зерно и зеленый корм</w:t>
      </w:r>
    </w:p>
    <w:p w:rsidR="00CC4CF9" w:rsidRPr="00061AB7" w:rsidRDefault="00CC4CF9" w:rsidP="003463F3">
      <w:pPr>
        <w:pStyle w:val="ConsPlusCell"/>
        <w:jc w:val="both"/>
      </w:pPr>
      <w:r w:rsidRPr="00061AB7">
        <w:t>97 4972     8     Зерновые культуры озимые на зеленую массу</w:t>
      </w:r>
    </w:p>
    <w:p w:rsidR="00CC4CF9" w:rsidRPr="00061AB7" w:rsidRDefault="00CC4CF9" w:rsidP="003463F3">
      <w:pPr>
        <w:pStyle w:val="ConsPlusCell"/>
        <w:jc w:val="both"/>
      </w:pPr>
      <w:r w:rsidRPr="00061AB7">
        <w:t>97 4973     3     Яровые зерновые культуры на корм</w:t>
      </w:r>
    </w:p>
    <w:p w:rsidR="00CC4CF9" w:rsidRPr="00061AB7" w:rsidRDefault="00CC4CF9" w:rsidP="003463F3">
      <w:pPr>
        <w:pStyle w:val="ConsPlusCell"/>
        <w:jc w:val="both"/>
      </w:pPr>
      <w:r w:rsidRPr="00061AB7">
        <w:t>97 4974     9     Зерновые культуры яровые на зеленую массу</w:t>
      </w:r>
    </w:p>
    <w:p w:rsidR="00CC4CF9" w:rsidRPr="00061AB7" w:rsidRDefault="00CC4CF9" w:rsidP="003463F3">
      <w:pPr>
        <w:pStyle w:val="ConsPlusCell"/>
        <w:jc w:val="both"/>
      </w:pPr>
      <w:r w:rsidRPr="00061AB7">
        <w:t>97 4975     4     Зерновые культуры яровые повторных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уплотненных посевов</w:t>
      </w:r>
    </w:p>
    <w:p w:rsidR="00CC4CF9" w:rsidRPr="00061AB7" w:rsidRDefault="00CC4CF9" w:rsidP="003463F3">
      <w:pPr>
        <w:pStyle w:val="ConsPlusCell"/>
        <w:jc w:val="both"/>
      </w:pPr>
      <w:r w:rsidRPr="00061AB7">
        <w:t>97 4976     6     Сорго (джугара) на корм</w:t>
      </w:r>
    </w:p>
    <w:p w:rsidR="00CC4CF9" w:rsidRPr="00061AB7" w:rsidRDefault="00CC4CF9" w:rsidP="003463F3">
      <w:pPr>
        <w:pStyle w:val="ConsPlusCell"/>
        <w:jc w:val="both"/>
      </w:pPr>
      <w:r w:rsidRPr="00061AB7">
        <w:t>97 4977     5     Кукуруза на зерно, силос и зеленый корм</w:t>
      </w:r>
    </w:p>
    <w:p w:rsidR="00CC4CF9" w:rsidRPr="00061AB7" w:rsidRDefault="00CC4CF9" w:rsidP="003463F3">
      <w:pPr>
        <w:pStyle w:val="ConsPlusCell"/>
        <w:jc w:val="both"/>
      </w:pPr>
      <w:r w:rsidRPr="00061AB7">
        <w:t>97 4978     0     Кукуруза на зеленый корм и сено</w:t>
      </w:r>
    </w:p>
    <w:p w:rsidR="00CC4CF9" w:rsidRPr="00061AB7" w:rsidRDefault="00CC4CF9" w:rsidP="003463F3">
      <w:pPr>
        <w:pStyle w:val="ConsPlusCell"/>
        <w:jc w:val="both"/>
      </w:pPr>
      <w:r w:rsidRPr="00061AB7">
        <w:t>97 4980     1     Зернобобовые культуры на корм</w:t>
      </w:r>
    </w:p>
    <w:p w:rsidR="00CC4CF9" w:rsidRPr="00061AB7" w:rsidRDefault="00CC4CF9" w:rsidP="003463F3">
      <w:pPr>
        <w:pStyle w:val="ConsPlusCell"/>
        <w:jc w:val="both"/>
      </w:pPr>
      <w:r w:rsidRPr="00061AB7">
        <w:t>97 4981     7     Вика озимая на сено, зеленый корм и выпас</w:t>
      </w:r>
    </w:p>
    <w:p w:rsidR="00CC4CF9" w:rsidRPr="00061AB7" w:rsidRDefault="00CC4CF9" w:rsidP="003463F3">
      <w:pPr>
        <w:pStyle w:val="ConsPlusCell"/>
        <w:jc w:val="both"/>
      </w:pPr>
      <w:r w:rsidRPr="00061AB7">
        <w:t>97 4982     2     Вика и виковые смеси, пелюшка, чина, сераделла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 сено, зеленый корм и выпас</w:t>
      </w:r>
    </w:p>
    <w:p w:rsidR="00CC4CF9" w:rsidRPr="00061AB7" w:rsidRDefault="00CC4CF9" w:rsidP="003463F3">
      <w:pPr>
        <w:pStyle w:val="ConsPlusCell"/>
        <w:jc w:val="both"/>
      </w:pPr>
      <w:r w:rsidRPr="00061AB7">
        <w:t>97 4983     8     Люпин кормовой на сено и зеленый корм</w:t>
      </w:r>
    </w:p>
    <w:p w:rsidR="00CC4CF9" w:rsidRPr="00061AB7" w:rsidRDefault="00CC4CF9" w:rsidP="003463F3">
      <w:pPr>
        <w:pStyle w:val="ConsPlusCell"/>
        <w:jc w:val="both"/>
      </w:pPr>
      <w:r w:rsidRPr="00061AB7">
        <w:t>97 4990     6     Продукция семеноводства культур кормовых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4991     1     Маточники и высадки корнеплодных культур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кормовых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4992     7     Семена / кормовых культур</w:t>
      </w:r>
    </w:p>
    <w:p w:rsidR="00CC4CF9" w:rsidRPr="00061AB7" w:rsidRDefault="00CC4CF9" w:rsidP="003463F3">
      <w:pPr>
        <w:pStyle w:val="ConsPlusCell"/>
        <w:jc w:val="both"/>
      </w:pPr>
      <w:r w:rsidRPr="00061AB7">
        <w:t>97 4993     2     - трав (однолетних и многолетних)</w:t>
      </w:r>
    </w:p>
    <w:p w:rsidR="00CC4CF9" w:rsidRPr="00061AB7" w:rsidRDefault="00CC4CF9" w:rsidP="003463F3">
      <w:pPr>
        <w:pStyle w:val="ConsPlusCell"/>
        <w:jc w:val="both"/>
      </w:pPr>
      <w:r w:rsidRPr="00061AB7">
        <w:t>97 4994     8     - трав однолетних</w:t>
      </w:r>
    </w:p>
    <w:p w:rsidR="00CC4CF9" w:rsidRPr="00061AB7" w:rsidRDefault="00CC4CF9" w:rsidP="003463F3">
      <w:pPr>
        <w:pStyle w:val="ConsPlusCell"/>
        <w:jc w:val="both"/>
      </w:pPr>
      <w:r w:rsidRPr="00061AB7">
        <w:t>97 4995     3     - трав многолетних</w:t>
      </w:r>
    </w:p>
    <w:p w:rsidR="00CC4CF9" w:rsidRPr="00061AB7" w:rsidRDefault="00CC4CF9" w:rsidP="003463F3">
      <w:pPr>
        <w:pStyle w:val="ConsPlusCell"/>
        <w:jc w:val="both"/>
      </w:pPr>
      <w:r w:rsidRPr="00061AB7">
        <w:t>97 4996     9     - трав прочих</w:t>
      </w:r>
    </w:p>
    <w:p w:rsidR="00CC4CF9" w:rsidRPr="00061AB7" w:rsidRDefault="00CC4CF9" w:rsidP="003463F3">
      <w:pPr>
        <w:pStyle w:val="ConsPlusCell"/>
        <w:jc w:val="both"/>
      </w:pPr>
      <w:r w:rsidRPr="00061AB7">
        <w:t>97 4997     4     - озимой зернокормовой пшеницы</w:t>
      </w:r>
    </w:p>
    <w:p w:rsidR="00CC4CF9" w:rsidRPr="00061AB7" w:rsidRDefault="00CC4CF9" w:rsidP="003463F3">
      <w:pPr>
        <w:pStyle w:val="ConsPlusCell"/>
        <w:jc w:val="both"/>
      </w:pPr>
      <w:r w:rsidRPr="00061AB7">
        <w:t>97 4998     3     - редьки масличной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4999     5     - перко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97 5000     5     Продукция кормопроизводства прочая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97 5100     9     Сенокосы и пастбища культурные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97 5110     3     Сенокосы культурные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97 5111     9     Сено сенокосов культурных</w:t>
      </w:r>
    </w:p>
    <w:p w:rsidR="00CC4CF9" w:rsidRPr="00061AB7" w:rsidRDefault="00CC4CF9" w:rsidP="003463F3">
      <w:pPr>
        <w:pStyle w:val="ConsPlusCell"/>
        <w:jc w:val="both"/>
      </w:pPr>
      <w:r w:rsidRPr="00061AB7">
        <w:t>97 5112     4     Зеленая масса сенокосов культурных</w:t>
      </w:r>
    </w:p>
    <w:p w:rsidR="00CC4CF9" w:rsidRPr="00061AB7" w:rsidRDefault="00CC4CF9" w:rsidP="003463F3">
      <w:pPr>
        <w:pStyle w:val="ConsPlusCell"/>
        <w:jc w:val="both"/>
      </w:pPr>
      <w:r w:rsidRPr="00061AB7">
        <w:t>97 5113     7     Трава сенокосов культурных на выпас</w:t>
      </w:r>
    </w:p>
    <w:p w:rsidR="00CC4CF9" w:rsidRPr="00061AB7" w:rsidRDefault="00CC4CF9" w:rsidP="003463F3">
      <w:pPr>
        <w:pStyle w:val="ConsPlusCell"/>
        <w:jc w:val="both"/>
      </w:pPr>
      <w:r w:rsidRPr="00061AB7">
        <w:t>97 5114     5     Семена трав сенокосов культурных</w:t>
      </w:r>
    </w:p>
    <w:p w:rsidR="00CC4CF9" w:rsidRPr="00061AB7" w:rsidRDefault="00CC4CF9" w:rsidP="003463F3">
      <w:pPr>
        <w:pStyle w:val="ConsPlusCell"/>
        <w:jc w:val="both"/>
      </w:pPr>
      <w:r w:rsidRPr="00061AB7">
        <w:t>97 5120     8     Пастбища культурные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97 5121     3     Сено пастбищ культурных</w:t>
      </w:r>
    </w:p>
    <w:p w:rsidR="00CC4CF9" w:rsidRPr="00061AB7" w:rsidRDefault="00CC4CF9" w:rsidP="003463F3">
      <w:pPr>
        <w:pStyle w:val="ConsPlusCell"/>
        <w:jc w:val="both"/>
      </w:pPr>
      <w:r w:rsidRPr="00061AB7">
        <w:t>97 5122     9     Зеленая масса пастбищ культурных</w:t>
      </w:r>
    </w:p>
    <w:p w:rsidR="00CC4CF9" w:rsidRPr="00061AB7" w:rsidRDefault="00CC4CF9" w:rsidP="003463F3">
      <w:pPr>
        <w:pStyle w:val="ConsPlusCell"/>
        <w:jc w:val="both"/>
      </w:pPr>
      <w:r w:rsidRPr="00061AB7">
        <w:t>97 5123     4     Трава пастбищ культурных на выпас</w:t>
      </w:r>
    </w:p>
    <w:p w:rsidR="00CC4CF9" w:rsidRPr="00061AB7" w:rsidRDefault="00CC4CF9" w:rsidP="003463F3">
      <w:pPr>
        <w:pStyle w:val="ConsPlusCell"/>
        <w:jc w:val="both"/>
      </w:pPr>
      <w:r w:rsidRPr="00061AB7">
        <w:t>97 5124     0     Семена трав пастбищ культурных</w:t>
      </w:r>
    </w:p>
    <w:p w:rsidR="00CC4CF9" w:rsidRPr="00061AB7" w:rsidRDefault="00CC4CF9" w:rsidP="003463F3">
      <w:pPr>
        <w:pStyle w:val="ConsPlusCell"/>
        <w:jc w:val="both"/>
      </w:pPr>
      <w:r w:rsidRPr="00061AB7">
        <w:t>97 5200     2     Сенокосы, пастбища естественные и травы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дикорастущие (с неучтенных площадей)</w:t>
      </w:r>
    </w:p>
    <w:p w:rsidR="00CC4CF9" w:rsidRPr="00061AB7" w:rsidRDefault="00CC4CF9" w:rsidP="003463F3">
      <w:pPr>
        <w:pStyle w:val="ConsPlusCell"/>
        <w:jc w:val="both"/>
      </w:pPr>
      <w:r w:rsidRPr="00061AB7">
        <w:t>97 5210     7     Сенокосы естественные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97 5211     2     Сено сенокосов естественных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>97 5212     8     Зеленая масса сенокосов естественных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>97 5213     3     Трава сенокосов естественных на выпас</w:t>
      </w:r>
    </w:p>
    <w:p w:rsidR="00CC4CF9" w:rsidRPr="00061AB7" w:rsidRDefault="00CC4CF9" w:rsidP="003463F3">
      <w:pPr>
        <w:pStyle w:val="ConsPlusCell"/>
        <w:jc w:val="both"/>
      </w:pPr>
      <w:r w:rsidRPr="00061AB7">
        <w:t>97 5214     9     Семена трав сенокосов естественных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>97 5220     1     Пастбища естественные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97 5221     7     Сено пастбищ естественных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>97 5222     2     Зеленая масса пастбищ естественных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>97 5223     8     Трава пастбищ естественных на выпас</w:t>
      </w:r>
    </w:p>
    <w:p w:rsidR="00CC4CF9" w:rsidRPr="00061AB7" w:rsidRDefault="00CC4CF9" w:rsidP="003463F3">
      <w:pPr>
        <w:pStyle w:val="ConsPlusCell"/>
        <w:jc w:val="both"/>
      </w:pPr>
      <w:r w:rsidRPr="00061AB7">
        <w:t>97 5224     3     Семена трав пастбищ естественных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>97 5230     6     Травы дикорастущие (с неучтенных площадей)</w:t>
      </w:r>
    </w:p>
    <w:p w:rsidR="00CC4CF9" w:rsidRPr="00061AB7" w:rsidRDefault="00CC4CF9" w:rsidP="003463F3">
      <w:pPr>
        <w:pStyle w:val="ConsPlusCell"/>
        <w:jc w:val="both"/>
      </w:pPr>
      <w:r w:rsidRPr="00061AB7">
        <w:t>97 5231     1     Сено трав дикорастущих (с неучтенных площадей)</w:t>
      </w:r>
    </w:p>
    <w:p w:rsidR="00CC4CF9" w:rsidRPr="00061AB7" w:rsidRDefault="00CC4CF9" w:rsidP="003463F3">
      <w:pPr>
        <w:pStyle w:val="ConsPlusCell"/>
        <w:jc w:val="both"/>
      </w:pPr>
      <w:r w:rsidRPr="00061AB7">
        <w:t>97 5232     7     Зеленая масса трав дикорастущих (с неучтенных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площадей)</w:t>
      </w:r>
    </w:p>
    <w:p w:rsidR="00CC4CF9" w:rsidRPr="00061AB7" w:rsidRDefault="00CC4CF9" w:rsidP="003463F3">
      <w:pPr>
        <w:pStyle w:val="ConsPlusCell"/>
        <w:jc w:val="both"/>
      </w:pPr>
      <w:r w:rsidRPr="00061AB7">
        <w:t>97 5300     6     Силос, сенаж, мука сенная, мука травяная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искусственной сушки</w:t>
      </w:r>
    </w:p>
    <w:p w:rsidR="00CC4CF9" w:rsidRPr="00061AB7" w:rsidRDefault="00CC4CF9" w:rsidP="003463F3">
      <w:pPr>
        <w:pStyle w:val="ConsPlusCell"/>
        <w:jc w:val="both"/>
      </w:pPr>
      <w:r w:rsidRPr="00061AB7">
        <w:t>97 5310     0     Силос /</w:t>
      </w:r>
    </w:p>
    <w:p w:rsidR="00CC4CF9" w:rsidRPr="00061AB7" w:rsidRDefault="00CC4CF9" w:rsidP="003463F3">
      <w:pPr>
        <w:pStyle w:val="ConsPlusCell"/>
        <w:jc w:val="both"/>
      </w:pPr>
      <w:r w:rsidRPr="00061AB7">
        <w:t>97 5311     6     - кукурузный</w:t>
      </w:r>
    </w:p>
    <w:p w:rsidR="00CC4CF9" w:rsidRPr="00061AB7" w:rsidRDefault="00CC4CF9" w:rsidP="003463F3">
      <w:pPr>
        <w:pStyle w:val="ConsPlusCell"/>
        <w:jc w:val="both"/>
      </w:pPr>
      <w:r w:rsidRPr="00061AB7">
        <w:t>97 5312     1     - сорговый</w:t>
      </w:r>
    </w:p>
    <w:p w:rsidR="00CC4CF9" w:rsidRPr="00061AB7" w:rsidRDefault="00CC4CF9" w:rsidP="003463F3">
      <w:pPr>
        <w:pStyle w:val="ConsPlusCell"/>
        <w:jc w:val="both"/>
      </w:pPr>
      <w:r w:rsidRPr="00061AB7">
        <w:t>97 5313     7     - подсолнечниковый</w:t>
      </w:r>
    </w:p>
    <w:p w:rsidR="00CC4CF9" w:rsidRPr="00061AB7" w:rsidRDefault="00CC4CF9" w:rsidP="003463F3">
      <w:pPr>
        <w:pStyle w:val="ConsPlusCell"/>
        <w:jc w:val="both"/>
      </w:pPr>
      <w:r w:rsidRPr="00061AB7">
        <w:t>97 5314     2     - капусты кормовой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97 5315     8     - вико-овсяный</w:t>
      </w:r>
    </w:p>
    <w:p w:rsidR="00CC4CF9" w:rsidRPr="00061AB7" w:rsidRDefault="00CC4CF9" w:rsidP="003463F3">
      <w:pPr>
        <w:pStyle w:val="ConsPlusCell"/>
        <w:jc w:val="both"/>
      </w:pPr>
      <w:r w:rsidRPr="00061AB7">
        <w:t>97 5316     3     - клеверо-тимофеечный</w:t>
      </w:r>
    </w:p>
    <w:p w:rsidR="00CC4CF9" w:rsidRPr="00061AB7" w:rsidRDefault="00CC4CF9" w:rsidP="003463F3">
      <w:pPr>
        <w:pStyle w:val="ConsPlusCell"/>
        <w:jc w:val="both"/>
      </w:pPr>
      <w:r w:rsidRPr="00061AB7">
        <w:t>97 5317     9     - зерновых озимых</w:t>
      </w:r>
    </w:p>
    <w:p w:rsidR="00CC4CF9" w:rsidRPr="00061AB7" w:rsidRDefault="00CC4CF9" w:rsidP="003463F3">
      <w:pPr>
        <w:pStyle w:val="ConsPlusCell"/>
        <w:jc w:val="both"/>
      </w:pPr>
      <w:r w:rsidRPr="00061AB7">
        <w:t>97 5318     4     - трав дикорастущих</w:t>
      </w:r>
    </w:p>
    <w:p w:rsidR="00CC4CF9" w:rsidRPr="00061AB7" w:rsidRDefault="00CC4CF9" w:rsidP="003463F3">
      <w:pPr>
        <w:pStyle w:val="ConsPlusCell"/>
        <w:jc w:val="both"/>
      </w:pPr>
      <w:r w:rsidRPr="00061AB7">
        <w:t>97 5319     1     - растений прочих</w:t>
      </w:r>
    </w:p>
    <w:p w:rsidR="00CC4CF9" w:rsidRPr="00061AB7" w:rsidRDefault="00CC4CF9" w:rsidP="003463F3">
      <w:pPr>
        <w:pStyle w:val="ConsPlusCell"/>
        <w:jc w:val="both"/>
      </w:pPr>
      <w:r w:rsidRPr="00061AB7">
        <w:t>97 5320     5     Сенаж /</w:t>
      </w:r>
    </w:p>
    <w:p w:rsidR="00CC4CF9" w:rsidRPr="00061AB7" w:rsidRDefault="00CC4CF9" w:rsidP="003463F3">
      <w:pPr>
        <w:pStyle w:val="ConsPlusCell"/>
        <w:jc w:val="both"/>
      </w:pPr>
      <w:r w:rsidRPr="00061AB7">
        <w:t>97 5321     0     - клеверный</w:t>
      </w:r>
    </w:p>
    <w:p w:rsidR="00CC4CF9" w:rsidRPr="00061AB7" w:rsidRDefault="00CC4CF9" w:rsidP="003463F3">
      <w:pPr>
        <w:pStyle w:val="ConsPlusCell"/>
        <w:jc w:val="both"/>
      </w:pPr>
      <w:r w:rsidRPr="00061AB7">
        <w:t>97 5322     6     - люцерновый</w:t>
      </w:r>
    </w:p>
    <w:p w:rsidR="00CC4CF9" w:rsidRPr="00061AB7" w:rsidRDefault="00CC4CF9" w:rsidP="003463F3">
      <w:pPr>
        <w:pStyle w:val="ConsPlusCell"/>
        <w:jc w:val="both"/>
      </w:pPr>
      <w:r w:rsidRPr="00061AB7">
        <w:t>97 5323     1     - трав многолетних бобовых в смеси со злаковыми</w:t>
      </w:r>
    </w:p>
    <w:p w:rsidR="00CC4CF9" w:rsidRPr="00061AB7" w:rsidRDefault="00CC4CF9" w:rsidP="003463F3">
      <w:pPr>
        <w:pStyle w:val="ConsPlusCell"/>
        <w:jc w:val="both"/>
      </w:pPr>
      <w:r w:rsidRPr="00061AB7">
        <w:t>97 5324     7     - вико-овсяный</w:t>
      </w:r>
    </w:p>
    <w:p w:rsidR="00CC4CF9" w:rsidRPr="00061AB7" w:rsidRDefault="00CC4CF9" w:rsidP="003463F3">
      <w:pPr>
        <w:pStyle w:val="ConsPlusCell"/>
        <w:jc w:val="both"/>
      </w:pPr>
      <w:r w:rsidRPr="00061AB7">
        <w:t>97 5329     4     - растений прочих</w:t>
      </w:r>
    </w:p>
    <w:p w:rsidR="00CC4CF9" w:rsidRPr="00061AB7" w:rsidRDefault="00CC4CF9" w:rsidP="003463F3">
      <w:pPr>
        <w:pStyle w:val="ConsPlusCell"/>
        <w:jc w:val="both"/>
      </w:pPr>
      <w:r w:rsidRPr="00061AB7">
        <w:t>97 5330     9     Мука сенная /</w:t>
      </w:r>
    </w:p>
    <w:p w:rsidR="00CC4CF9" w:rsidRPr="00061AB7" w:rsidRDefault="00CC4CF9" w:rsidP="003463F3">
      <w:pPr>
        <w:pStyle w:val="ConsPlusCell"/>
        <w:jc w:val="both"/>
      </w:pPr>
      <w:r w:rsidRPr="00061AB7">
        <w:t>97 5331     5     - клеверная</w:t>
      </w:r>
    </w:p>
    <w:p w:rsidR="00CC4CF9" w:rsidRPr="00061AB7" w:rsidRDefault="00CC4CF9" w:rsidP="003463F3">
      <w:pPr>
        <w:pStyle w:val="ConsPlusCell"/>
        <w:jc w:val="both"/>
      </w:pPr>
      <w:r w:rsidRPr="00061AB7">
        <w:t>97 5332     0     - люцерновая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97 5333     6     - клеверо-тимофеечная</w:t>
      </w:r>
    </w:p>
    <w:p w:rsidR="00CC4CF9" w:rsidRPr="00061AB7" w:rsidRDefault="00CC4CF9" w:rsidP="003463F3">
      <w:pPr>
        <w:pStyle w:val="ConsPlusCell"/>
        <w:jc w:val="both"/>
      </w:pPr>
      <w:r w:rsidRPr="00061AB7">
        <w:t>97 5334     1     - люцерно-житняковая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97 5335     7     - вико-овсяная</w:t>
      </w:r>
    </w:p>
    <w:p w:rsidR="00CC4CF9" w:rsidRPr="00061AB7" w:rsidRDefault="00CC4CF9" w:rsidP="003463F3">
      <w:pPr>
        <w:pStyle w:val="ConsPlusCell"/>
        <w:jc w:val="both"/>
      </w:pPr>
      <w:r w:rsidRPr="00061AB7">
        <w:t>97 5336     2     - горохово-овсяная</w:t>
      </w:r>
    </w:p>
    <w:p w:rsidR="00CC4CF9" w:rsidRPr="00061AB7" w:rsidRDefault="00CC4CF9" w:rsidP="003463F3">
      <w:pPr>
        <w:pStyle w:val="ConsPlusCell"/>
        <w:jc w:val="both"/>
      </w:pPr>
      <w:r w:rsidRPr="00061AB7">
        <w:t>97 5337     8     - трав луговых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5338     3     - трав степных</w:t>
      </w:r>
    </w:p>
    <w:p w:rsidR="00CC4CF9" w:rsidRPr="00061AB7" w:rsidRDefault="00CC4CF9" w:rsidP="003463F3">
      <w:pPr>
        <w:pStyle w:val="ConsPlusCell"/>
        <w:jc w:val="both"/>
      </w:pPr>
      <w:r w:rsidRPr="00061AB7">
        <w:t>97 5339     9     - растений прочих</w:t>
      </w:r>
    </w:p>
    <w:p w:rsidR="00CC4CF9" w:rsidRPr="00061AB7" w:rsidRDefault="00CC4CF9" w:rsidP="003463F3">
      <w:pPr>
        <w:pStyle w:val="ConsPlusCell"/>
        <w:jc w:val="both"/>
      </w:pPr>
      <w:r w:rsidRPr="00061AB7">
        <w:t>97 5340     4     Мука травяная / искусственной сушки</w:t>
      </w:r>
    </w:p>
    <w:p w:rsidR="00CC4CF9" w:rsidRPr="00061AB7" w:rsidRDefault="00CC4CF9" w:rsidP="003463F3">
      <w:pPr>
        <w:pStyle w:val="ConsPlusCell"/>
        <w:jc w:val="both"/>
      </w:pPr>
      <w:r w:rsidRPr="00061AB7">
        <w:t>97 5341     2     - клеверная</w:t>
      </w:r>
    </w:p>
    <w:p w:rsidR="00CC4CF9" w:rsidRPr="00061AB7" w:rsidRDefault="00CC4CF9" w:rsidP="003463F3">
      <w:pPr>
        <w:pStyle w:val="ConsPlusCell"/>
        <w:jc w:val="both"/>
      </w:pPr>
      <w:r w:rsidRPr="00061AB7">
        <w:t>97 5342     5     - люцерновая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97 5343     0     - клеверо-тимофеечная</w:t>
      </w:r>
    </w:p>
    <w:p w:rsidR="00CC4CF9" w:rsidRPr="00061AB7" w:rsidRDefault="00CC4CF9" w:rsidP="003463F3">
      <w:pPr>
        <w:pStyle w:val="ConsPlusCell"/>
        <w:jc w:val="both"/>
      </w:pPr>
      <w:r w:rsidRPr="00061AB7">
        <w:t>97 5344     6     - люцерно-житняковая</w:t>
      </w:r>
    </w:p>
    <w:p w:rsidR="00CC4CF9" w:rsidRPr="00061AB7" w:rsidRDefault="00CC4CF9" w:rsidP="003463F3">
      <w:pPr>
        <w:pStyle w:val="ConsPlusCell"/>
        <w:jc w:val="both"/>
      </w:pPr>
      <w:r w:rsidRPr="00061AB7">
        <w:t>97 5345     1     - вико-овсяная</w:t>
      </w:r>
    </w:p>
    <w:p w:rsidR="00CC4CF9" w:rsidRPr="00061AB7" w:rsidRDefault="00CC4CF9" w:rsidP="003463F3">
      <w:pPr>
        <w:pStyle w:val="ConsPlusCell"/>
        <w:jc w:val="both"/>
      </w:pPr>
      <w:r w:rsidRPr="00061AB7">
        <w:t>97 5346     7     - горохово-овсяная</w:t>
      </w:r>
    </w:p>
    <w:p w:rsidR="00CC4CF9" w:rsidRPr="00061AB7" w:rsidRDefault="00CC4CF9" w:rsidP="003463F3">
      <w:pPr>
        <w:pStyle w:val="ConsPlusCell"/>
        <w:jc w:val="both"/>
      </w:pPr>
      <w:r w:rsidRPr="00061AB7">
        <w:t>97 5347     2     - из трав луговых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5348     8     - из трав степных</w:t>
      </w:r>
    </w:p>
    <w:p w:rsidR="00CC4CF9" w:rsidRPr="00061AB7" w:rsidRDefault="00CC4CF9" w:rsidP="003463F3">
      <w:pPr>
        <w:pStyle w:val="ConsPlusCell"/>
        <w:jc w:val="both"/>
      </w:pPr>
      <w:r w:rsidRPr="00061AB7">
        <w:t>97 5349     3     - растений прочих</w:t>
      </w:r>
    </w:p>
    <w:p w:rsidR="00CC4CF9" w:rsidRPr="00061AB7" w:rsidRDefault="00CC4CF9" w:rsidP="003463F3">
      <w:pPr>
        <w:pStyle w:val="ConsPlusCell"/>
        <w:jc w:val="both"/>
      </w:pPr>
      <w:r w:rsidRPr="00061AB7">
        <w:t>97 5900     8     Дополнительные группировки продукции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кормопроизводства прочей</w:t>
      </w:r>
    </w:p>
    <w:p w:rsidR="00CC4CF9" w:rsidRPr="00061AB7" w:rsidRDefault="00CC4CF9" w:rsidP="003463F3">
      <w:pPr>
        <w:pStyle w:val="ConsPlusCell"/>
        <w:jc w:val="both"/>
      </w:pPr>
      <w:r w:rsidRPr="00061AB7">
        <w:t>97 5910     2     Продукция повторных (пожнивных)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промежуточных посевов</w:t>
      </w:r>
    </w:p>
    <w:p w:rsidR="00CC4CF9" w:rsidRPr="00061AB7" w:rsidRDefault="00CC4CF9" w:rsidP="003463F3">
      <w:pPr>
        <w:pStyle w:val="ConsPlusCell"/>
        <w:jc w:val="both"/>
      </w:pPr>
      <w:r w:rsidRPr="00061AB7">
        <w:t>97 5911     8     Зерно зерновых и зернобобовых повторных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(пожнивных) и промежуточных посевов</w:t>
      </w:r>
    </w:p>
    <w:p w:rsidR="00CC4CF9" w:rsidRPr="00061AB7" w:rsidRDefault="00CC4CF9" w:rsidP="003463F3">
      <w:pPr>
        <w:pStyle w:val="ConsPlusCell"/>
        <w:jc w:val="both"/>
      </w:pPr>
      <w:r w:rsidRPr="00061AB7">
        <w:t>97 5912     3     Семена подсолнечника повторных (пожнивных)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промежуточных посевов</w:t>
      </w:r>
    </w:p>
    <w:p w:rsidR="00CC4CF9" w:rsidRPr="00061AB7" w:rsidRDefault="00CC4CF9" w:rsidP="003463F3">
      <w:pPr>
        <w:pStyle w:val="ConsPlusCell"/>
        <w:jc w:val="both"/>
      </w:pPr>
      <w:r w:rsidRPr="00061AB7">
        <w:t>97 5913     9     Картофель повторных (пожнивных)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промежуточных посевов</w:t>
      </w:r>
    </w:p>
    <w:p w:rsidR="00CC4CF9" w:rsidRPr="00061AB7" w:rsidRDefault="00CC4CF9" w:rsidP="003463F3">
      <w:pPr>
        <w:pStyle w:val="ConsPlusCell"/>
        <w:jc w:val="both"/>
      </w:pPr>
      <w:r w:rsidRPr="00061AB7">
        <w:t>97 5914     4     Овощи повторных (пожнивных) и промежуточных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посевов</w:t>
      </w:r>
    </w:p>
    <w:p w:rsidR="00CC4CF9" w:rsidRPr="00061AB7" w:rsidRDefault="00CC4CF9" w:rsidP="003463F3">
      <w:pPr>
        <w:pStyle w:val="ConsPlusCell"/>
        <w:jc w:val="both"/>
      </w:pPr>
      <w:r w:rsidRPr="00061AB7">
        <w:t>97 5915     5     Корнеплоды и бахчи повторных (пожнивных)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промежуточных посевов</w:t>
      </w:r>
    </w:p>
    <w:p w:rsidR="00CC4CF9" w:rsidRPr="00061AB7" w:rsidRDefault="00CC4CF9" w:rsidP="003463F3">
      <w:pPr>
        <w:pStyle w:val="ConsPlusCell"/>
        <w:jc w:val="both"/>
      </w:pPr>
      <w:r w:rsidRPr="00061AB7">
        <w:t>97 5916     5     Сено повторных (пожнивных) и промежуточных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посевов</w:t>
      </w:r>
    </w:p>
    <w:p w:rsidR="00CC4CF9" w:rsidRPr="00061AB7" w:rsidRDefault="00CC4CF9" w:rsidP="003463F3">
      <w:pPr>
        <w:pStyle w:val="ConsPlusCell"/>
        <w:jc w:val="both"/>
      </w:pPr>
      <w:r w:rsidRPr="00061AB7">
        <w:t>97 5917     0     Зеленая масса повторных (пожнивных)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промежуточных посевов</w:t>
      </w:r>
    </w:p>
    <w:p w:rsidR="00CC4CF9" w:rsidRPr="00061AB7" w:rsidRDefault="00CC4CF9" w:rsidP="003463F3">
      <w:pPr>
        <w:pStyle w:val="ConsPlusCell"/>
        <w:jc w:val="both"/>
      </w:pPr>
      <w:r w:rsidRPr="00061AB7">
        <w:t>97 5918     6     Продукция повторных (пожнивных)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промежуточных посевов прочих</w:t>
      </w:r>
    </w:p>
    <w:p w:rsidR="00CC4CF9" w:rsidRPr="00061AB7" w:rsidRDefault="00CC4CF9" w:rsidP="003463F3">
      <w:pPr>
        <w:pStyle w:val="ConsPlusCell"/>
        <w:jc w:val="both"/>
      </w:pPr>
      <w:r w:rsidRPr="00061AB7">
        <w:t>97 5919     1     Все культуры повторных и промежуточных посевов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 выпас</w:t>
      </w:r>
    </w:p>
    <w:p w:rsidR="00CC4CF9" w:rsidRPr="00061AB7" w:rsidRDefault="00CC4CF9" w:rsidP="003463F3">
      <w:pPr>
        <w:pStyle w:val="ConsPlusCell"/>
        <w:jc w:val="both"/>
      </w:pPr>
      <w:r w:rsidRPr="00061AB7">
        <w:t>97 5920     7     Продукция междурядных (уплотненных) посевов</w:t>
      </w:r>
    </w:p>
    <w:p w:rsidR="00CC4CF9" w:rsidRPr="00061AB7" w:rsidRDefault="00CC4CF9" w:rsidP="003463F3">
      <w:pPr>
        <w:pStyle w:val="ConsPlusCell"/>
        <w:jc w:val="both"/>
      </w:pPr>
      <w:r w:rsidRPr="00061AB7">
        <w:t>97 5921     2     Картофель междурядных (уплотненных) посевов</w:t>
      </w:r>
    </w:p>
    <w:p w:rsidR="00CC4CF9" w:rsidRPr="00061AB7" w:rsidRDefault="00CC4CF9" w:rsidP="003463F3">
      <w:pPr>
        <w:pStyle w:val="ConsPlusCell"/>
        <w:jc w:val="both"/>
      </w:pPr>
      <w:r w:rsidRPr="00061AB7">
        <w:t>97 5922     8     Овощи междурядных (уплотненных) посевов</w:t>
      </w:r>
    </w:p>
    <w:p w:rsidR="00CC4CF9" w:rsidRPr="00061AB7" w:rsidRDefault="00CC4CF9" w:rsidP="003463F3">
      <w:pPr>
        <w:pStyle w:val="ConsPlusCell"/>
        <w:jc w:val="both"/>
      </w:pPr>
      <w:r w:rsidRPr="00061AB7">
        <w:t>97 5923     3     Корнеплоды и бахчи междурядных (уплотненных)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посевов</w:t>
      </w:r>
    </w:p>
    <w:p w:rsidR="00CC4CF9" w:rsidRPr="00061AB7" w:rsidRDefault="00CC4CF9" w:rsidP="003463F3">
      <w:pPr>
        <w:pStyle w:val="ConsPlusCell"/>
        <w:jc w:val="both"/>
      </w:pPr>
      <w:r w:rsidRPr="00061AB7">
        <w:t>97 5924     9     Зеленая масса междурядных (уплотненных) посевов</w:t>
      </w:r>
    </w:p>
    <w:p w:rsidR="00CC4CF9" w:rsidRPr="00061AB7" w:rsidRDefault="00CC4CF9" w:rsidP="003463F3">
      <w:pPr>
        <w:pStyle w:val="ConsPlusCell"/>
        <w:jc w:val="both"/>
      </w:pPr>
      <w:r w:rsidRPr="00061AB7">
        <w:t>97 5925     4     Продукция междурядных (уплотненных) посевов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97 5926     9     Все культуры междурядных (уплотненных) посевов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 выпас</w:t>
      </w:r>
    </w:p>
    <w:p w:rsidR="00CC4CF9" w:rsidRPr="00061AB7" w:rsidRDefault="00CC4CF9" w:rsidP="003463F3">
      <w:pPr>
        <w:pStyle w:val="ConsPlusCell"/>
        <w:jc w:val="both"/>
      </w:pPr>
      <w:r w:rsidRPr="00061AB7">
        <w:t>97 5927     5     Сорго на веники междурядных (уплотненных)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посевов</w:t>
      </w:r>
    </w:p>
    <w:p w:rsidR="00CC4CF9" w:rsidRPr="00061AB7" w:rsidRDefault="00CC4CF9" w:rsidP="003463F3">
      <w:pPr>
        <w:pStyle w:val="ConsPlusCell"/>
        <w:jc w:val="both"/>
      </w:pPr>
      <w:r w:rsidRPr="00061AB7">
        <w:t>97 5930     1     Падалица</w:t>
      </w:r>
    </w:p>
    <w:p w:rsidR="00CC4CF9" w:rsidRPr="00061AB7" w:rsidRDefault="00CC4CF9" w:rsidP="003463F3">
      <w:pPr>
        <w:pStyle w:val="ConsPlusCell"/>
        <w:jc w:val="both"/>
      </w:pPr>
      <w:r w:rsidRPr="00061AB7">
        <w:t>97 5931     7     Зерно падалицы</w:t>
      </w:r>
    </w:p>
    <w:p w:rsidR="00CC4CF9" w:rsidRPr="00061AB7" w:rsidRDefault="00CC4CF9" w:rsidP="003463F3">
      <w:pPr>
        <w:pStyle w:val="ConsPlusCell"/>
        <w:jc w:val="both"/>
      </w:pPr>
      <w:r w:rsidRPr="00061AB7">
        <w:t>97 5932     2     Сено падалицы</w:t>
      </w:r>
    </w:p>
    <w:p w:rsidR="00CC4CF9" w:rsidRPr="00061AB7" w:rsidRDefault="00CC4CF9" w:rsidP="003463F3">
      <w:pPr>
        <w:pStyle w:val="ConsPlusCell"/>
        <w:jc w:val="both"/>
      </w:pPr>
      <w:r w:rsidRPr="00061AB7">
        <w:t>97 5933     8     Падалица на выпас</w:t>
      </w:r>
    </w:p>
    <w:p w:rsidR="00CC4CF9" w:rsidRPr="00061AB7" w:rsidRDefault="00CC4CF9" w:rsidP="003463F3">
      <w:pPr>
        <w:pStyle w:val="ConsPlusCell"/>
        <w:jc w:val="both"/>
      </w:pPr>
      <w:r w:rsidRPr="00061AB7">
        <w:t>97 5934     3     Зеленая масса падалицы на выпас</w:t>
      </w:r>
    </w:p>
    <w:p w:rsidR="00CC4CF9" w:rsidRPr="00061AB7" w:rsidRDefault="00CC4CF9" w:rsidP="003463F3">
      <w:pPr>
        <w:pStyle w:val="ConsPlusCell"/>
        <w:jc w:val="both"/>
      </w:pPr>
      <w:r w:rsidRPr="00061AB7">
        <w:t>97 5939     0     Падалица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97 5940     6     Корма /</w:t>
      </w:r>
    </w:p>
    <w:p w:rsidR="00CC4CF9" w:rsidRPr="00061AB7" w:rsidRDefault="00CC4CF9" w:rsidP="003463F3">
      <w:pPr>
        <w:pStyle w:val="ConsPlusCell"/>
        <w:jc w:val="both"/>
      </w:pPr>
      <w:r w:rsidRPr="00061AB7">
        <w:t>97 5941     1     - концентрированные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97 5942     7     - зерновые (без кукурузы молочно-восковой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спелости)</w:t>
      </w:r>
    </w:p>
    <w:p w:rsidR="00CC4CF9" w:rsidRPr="00061AB7" w:rsidRDefault="00CC4CF9" w:rsidP="003463F3">
      <w:pPr>
        <w:pStyle w:val="ConsPlusCell"/>
        <w:jc w:val="both"/>
      </w:pPr>
      <w:r w:rsidRPr="00061AB7">
        <w:t>97 5943     2     - грубые</w:t>
      </w:r>
    </w:p>
    <w:p w:rsidR="00CC4CF9" w:rsidRPr="00061AB7" w:rsidRDefault="00CC4CF9" w:rsidP="003463F3">
      <w:pPr>
        <w:pStyle w:val="ConsPlusCell"/>
        <w:jc w:val="both"/>
      </w:pPr>
      <w:r w:rsidRPr="00061AB7">
        <w:t>97 5944     8     - сочные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97 5945     3     - зеленые летние</w:t>
      </w:r>
    </w:p>
    <w:p w:rsidR="00CC4CF9" w:rsidRPr="00061AB7" w:rsidRDefault="00CC4CF9" w:rsidP="003463F3">
      <w:pPr>
        <w:pStyle w:val="ConsPlusCell"/>
        <w:jc w:val="both"/>
      </w:pPr>
      <w:r w:rsidRPr="00061AB7">
        <w:t>97 5946     9     - зеленые трав однолетних и многолетних</w:t>
      </w:r>
    </w:p>
    <w:p w:rsidR="00CC4CF9" w:rsidRPr="00061AB7" w:rsidRDefault="00CC4CF9" w:rsidP="003463F3">
      <w:pPr>
        <w:pStyle w:val="ConsPlusCell"/>
        <w:jc w:val="both"/>
      </w:pPr>
      <w:r w:rsidRPr="00061AB7">
        <w:t>97 5947     4     - зеленые (ботва отава)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97 5948     6     Зеленый корм пастбищ</w:t>
      </w:r>
    </w:p>
    <w:p w:rsidR="00CC4CF9" w:rsidRPr="00061AB7" w:rsidRDefault="00CC4CF9" w:rsidP="003463F3">
      <w:pPr>
        <w:pStyle w:val="ConsPlusCell"/>
        <w:jc w:val="both"/>
      </w:pPr>
      <w:r w:rsidRPr="00061AB7">
        <w:t>97 5949     5     Корма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97 5950     0     Сено /</w:t>
      </w:r>
    </w:p>
    <w:p w:rsidR="00CC4CF9" w:rsidRPr="00061AB7" w:rsidRDefault="00CC4CF9" w:rsidP="003463F3">
      <w:pPr>
        <w:pStyle w:val="ConsPlusCell"/>
        <w:jc w:val="both"/>
      </w:pPr>
      <w:r w:rsidRPr="00061AB7">
        <w:t>97 5951     6     - трав сеяных</w:t>
      </w:r>
    </w:p>
    <w:p w:rsidR="00CC4CF9" w:rsidRPr="00061AB7" w:rsidRDefault="00CC4CF9" w:rsidP="003463F3">
      <w:pPr>
        <w:pStyle w:val="ConsPlusCell"/>
        <w:jc w:val="both"/>
      </w:pPr>
      <w:r w:rsidRPr="00061AB7">
        <w:t>97 5952     1     - сенокосов</w:t>
      </w:r>
    </w:p>
    <w:p w:rsidR="00CC4CF9" w:rsidRPr="00061AB7" w:rsidRDefault="00CC4CF9" w:rsidP="003463F3">
      <w:pPr>
        <w:pStyle w:val="ConsPlusCell"/>
        <w:jc w:val="both"/>
      </w:pPr>
      <w:r w:rsidRPr="00061AB7">
        <w:t>97 5953     7     - сенокосов улучшенных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>97 5954     2     - сенокосов, пастбищ и трав дикорастущих</w:t>
      </w:r>
    </w:p>
    <w:p w:rsidR="00CC4CF9" w:rsidRPr="00061AB7" w:rsidRDefault="00CC4CF9" w:rsidP="003463F3">
      <w:pPr>
        <w:pStyle w:val="ConsPlusCell"/>
        <w:jc w:val="both"/>
      </w:pPr>
      <w:r w:rsidRPr="00061AB7">
        <w:t>97 5959     0     Продукция всех трав в пересчете на сено</w:t>
      </w:r>
    </w:p>
    <w:p w:rsidR="00CC4CF9" w:rsidRPr="00061AB7" w:rsidRDefault="00CC4CF9" w:rsidP="003463F3">
      <w:pPr>
        <w:pStyle w:val="ConsPlusCell"/>
        <w:jc w:val="both"/>
      </w:pPr>
      <w:r w:rsidRPr="00061AB7">
        <w:t>97 5960     5     Сено, сенаж, силос</w:t>
      </w:r>
    </w:p>
    <w:p w:rsidR="00CC4CF9" w:rsidRPr="00061AB7" w:rsidRDefault="00CC4CF9" w:rsidP="003463F3">
      <w:pPr>
        <w:pStyle w:val="ConsPlusCell"/>
        <w:jc w:val="both"/>
      </w:pPr>
      <w:r w:rsidRPr="00061AB7">
        <w:t>97 5961     0     Сено и сенаж</w:t>
      </w:r>
    </w:p>
    <w:p w:rsidR="00CC4CF9" w:rsidRPr="00061AB7" w:rsidRDefault="00CC4CF9" w:rsidP="003463F3">
      <w:pPr>
        <w:pStyle w:val="ConsPlusCell"/>
        <w:jc w:val="both"/>
      </w:pPr>
      <w:r w:rsidRPr="00061AB7">
        <w:t>97 5962     6     Сенаж трав однолетних и многолетних</w:t>
      </w:r>
    </w:p>
    <w:p w:rsidR="00CC4CF9" w:rsidRPr="00061AB7" w:rsidRDefault="00CC4CF9" w:rsidP="003463F3">
      <w:pPr>
        <w:pStyle w:val="ConsPlusCell"/>
        <w:jc w:val="both"/>
      </w:pPr>
      <w:r w:rsidRPr="00061AB7">
        <w:t>97 5967     3     Силос (включая початки кукурузы без трав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дикорастущих)</w:t>
      </w:r>
    </w:p>
    <w:p w:rsidR="00CC4CF9" w:rsidRPr="00061AB7" w:rsidRDefault="00CC4CF9" w:rsidP="003463F3">
      <w:pPr>
        <w:pStyle w:val="ConsPlusCell"/>
        <w:jc w:val="both"/>
      </w:pPr>
      <w:r w:rsidRPr="00061AB7">
        <w:t>97 5970     7     Зеленая масса /, корнеплоды и плоды бахчевых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кормовых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5971     5     - силосных (без кукурузы)</w:t>
      </w:r>
    </w:p>
    <w:p w:rsidR="00CC4CF9" w:rsidRPr="00061AB7" w:rsidRDefault="00CC4CF9" w:rsidP="003463F3">
      <w:pPr>
        <w:pStyle w:val="ConsPlusCell"/>
        <w:jc w:val="both"/>
      </w:pPr>
      <w:r w:rsidRPr="00061AB7">
        <w:t>97 5972     0     - трав сеяных</w:t>
      </w:r>
    </w:p>
    <w:p w:rsidR="00CC4CF9" w:rsidRPr="00061AB7" w:rsidRDefault="00CC4CF9" w:rsidP="003463F3">
      <w:pPr>
        <w:pStyle w:val="ConsPlusCell"/>
        <w:jc w:val="both"/>
      </w:pPr>
      <w:r w:rsidRPr="00061AB7">
        <w:t>97 5973     6     - всех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97 5974     1     Корнеплоды культур кормовых (без свеклы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сахарной)</w:t>
      </w:r>
    </w:p>
    <w:p w:rsidR="00CC4CF9" w:rsidRPr="00061AB7" w:rsidRDefault="00CC4CF9" w:rsidP="003463F3">
      <w:pPr>
        <w:pStyle w:val="ConsPlusCell"/>
        <w:jc w:val="both"/>
      </w:pPr>
      <w:r w:rsidRPr="00061AB7">
        <w:t>97 5975     7     Корнеплоды культур кормовых, включая свеклу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сахарную</w:t>
      </w:r>
    </w:p>
    <w:p w:rsidR="00CC4CF9" w:rsidRPr="00061AB7" w:rsidRDefault="00CC4CF9" w:rsidP="003463F3">
      <w:pPr>
        <w:pStyle w:val="ConsPlusCell"/>
        <w:jc w:val="both"/>
      </w:pPr>
      <w:r w:rsidRPr="00061AB7">
        <w:t>97 5976     2     Плоды бахчевых культур кормовых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5980     4     Сенокосы и пастбища</w:t>
      </w:r>
    </w:p>
    <w:p w:rsidR="00CC4CF9" w:rsidRPr="00061AB7" w:rsidRDefault="00CC4CF9" w:rsidP="003463F3">
      <w:pPr>
        <w:pStyle w:val="ConsPlusCell"/>
        <w:jc w:val="both"/>
      </w:pPr>
      <w:r w:rsidRPr="00061AB7">
        <w:t>97 5981     0     Сенокосы</w:t>
      </w:r>
    </w:p>
    <w:p w:rsidR="00CC4CF9" w:rsidRPr="00061AB7" w:rsidRDefault="00CC4CF9" w:rsidP="003463F3">
      <w:pPr>
        <w:pStyle w:val="ConsPlusCell"/>
        <w:jc w:val="both"/>
      </w:pPr>
      <w:r w:rsidRPr="00061AB7">
        <w:t>97 5982     5     Пастбища</w:t>
      </w:r>
    </w:p>
    <w:p w:rsidR="00CC4CF9" w:rsidRPr="00061AB7" w:rsidRDefault="00CC4CF9" w:rsidP="003463F3">
      <w:pPr>
        <w:pStyle w:val="ConsPlusCell"/>
        <w:jc w:val="both"/>
      </w:pPr>
      <w:r w:rsidRPr="00061AB7">
        <w:t>97 5983     0     Сенокосы естественные на сено</w:t>
      </w:r>
    </w:p>
    <w:p w:rsidR="00CC4CF9" w:rsidRPr="00061AB7" w:rsidRDefault="00CC4CF9" w:rsidP="003463F3">
      <w:pPr>
        <w:pStyle w:val="ConsPlusCell"/>
        <w:jc w:val="both"/>
      </w:pPr>
      <w:r w:rsidRPr="00061AB7">
        <w:t>97 5984     6     Сенокосы улучшенные (коренного улучшения) 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сено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97 6000     8     Продукция садов, виноградников, многолетних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насаждений и цветоводства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97 6100     1     Плодовые, ягодные культуры и виноградники</w:t>
      </w:r>
    </w:p>
    <w:p w:rsidR="00CC4CF9" w:rsidRPr="00061AB7" w:rsidRDefault="00CC4CF9" w:rsidP="003463F3">
      <w:pPr>
        <w:pStyle w:val="ConsPlusCell"/>
        <w:jc w:val="both"/>
      </w:pPr>
      <w:r w:rsidRPr="00061AB7">
        <w:t>97 6110     6     Семечковые культуры</w:t>
      </w:r>
    </w:p>
    <w:p w:rsidR="00CC4CF9" w:rsidRPr="00061AB7" w:rsidRDefault="00CC4CF9" w:rsidP="003463F3">
      <w:pPr>
        <w:pStyle w:val="ConsPlusCell"/>
        <w:jc w:val="both"/>
      </w:pPr>
      <w:r w:rsidRPr="00061AB7">
        <w:t>97 6111     1     Яблони</w:t>
      </w:r>
    </w:p>
    <w:p w:rsidR="00CC4CF9" w:rsidRPr="00061AB7" w:rsidRDefault="00CC4CF9" w:rsidP="003463F3">
      <w:pPr>
        <w:pStyle w:val="ConsPlusCell"/>
        <w:jc w:val="both"/>
      </w:pPr>
      <w:r w:rsidRPr="00061AB7">
        <w:t>97 6112     7     Груши</w:t>
      </w:r>
    </w:p>
    <w:p w:rsidR="00CC4CF9" w:rsidRPr="00061AB7" w:rsidRDefault="00CC4CF9" w:rsidP="003463F3">
      <w:pPr>
        <w:pStyle w:val="ConsPlusCell"/>
        <w:jc w:val="both"/>
      </w:pPr>
      <w:r w:rsidRPr="00061AB7">
        <w:t>97 6113     2     Айва</w:t>
      </w:r>
    </w:p>
    <w:p w:rsidR="00CC4CF9" w:rsidRPr="00061AB7" w:rsidRDefault="00CC4CF9" w:rsidP="003463F3">
      <w:pPr>
        <w:pStyle w:val="ConsPlusCell"/>
        <w:jc w:val="both"/>
      </w:pPr>
      <w:r w:rsidRPr="00061AB7">
        <w:t>97 6114     8     Рябина</w:t>
      </w:r>
    </w:p>
    <w:p w:rsidR="00CC4CF9" w:rsidRPr="00061AB7" w:rsidRDefault="00CC4CF9" w:rsidP="003463F3">
      <w:pPr>
        <w:pStyle w:val="ConsPlusCell"/>
        <w:jc w:val="both"/>
      </w:pPr>
      <w:r w:rsidRPr="00061AB7">
        <w:t>97 6115     3     Боярышник</w:t>
      </w:r>
    </w:p>
    <w:p w:rsidR="00CC4CF9" w:rsidRPr="00061AB7" w:rsidRDefault="00CC4CF9" w:rsidP="003463F3">
      <w:pPr>
        <w:pStyle w:val="ConsPlusCell"/>
        <w:jc w:val="both"/>
      </w:pPr>
      <w:r w:rsidRPr="00061AB7">
        <w:t>97 6116     9     Шиповник</w:t>
      </w:r>
    </w:p>
    <w:p w:rsidR="00CC4CF9" w:rsidRPr="00061AB7" w:rsidRDefault="00CC4CF9" w:rsidP="003463F3">
      <w:pPr>
        <w:pStyle w:val="ConsPlusCell"/>
        <w:jc w:val="both"/>
      </w:pPr>
      <w:r w:rsidRPr="00061AB7">
        <w:t>97 6117     4     Ирга</w:t>
      </w:r>
    </w:p>
    <w:p w:rsidR="00CC4CF9" w:rsidRPr="00061AB7" w:rsidRDefault="00CC4CF9" w:rsidP="003463F3">
      <w:pPr>
        <w:pStyle w:val="ConsPlusCell"/>
        <w:jc w:val="both"/>
      </w:pPr>
      <w:r w:rsidRPr="00061AB7">
        <w:t>97 6119     5     Семечковые культуры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97 6120     0     Косточковые культуры</w:t>
      </w:r>
    </w:p>
    <w:p w:rsidR="00CC4CF9" w:rsidRPr="00061AB7" w:rsidRDefault="00CC4CF9" w:rsidP="003463F3">
      <w:pPr>
        <w:pStyle w:val="ConsPlusCell"/>
        <w:jc w:val="both"/>
      </w:pPr>
      <w:r w:rsidRPr="00061AB7">
        <w:t>97 6121     6     Слива</w:t>
      </w:r>
    </w:p>
    <w:p w:rsidR="00CC4CF9" w:rsidRPr="00061AB7" w:rsidRDefault="00CC4CF9" w:rsidP="003463F3">
      <w:pPr>
        <w:pStyle w:val="ConsPlusCell"/>
        <w:jc w:val="both"/>
      </w:pPr>
      <w:r w:rsidRPr="00061AB7">
        <w:t>97 6122     1     Вишня</w:t>
      </w:r>
    </w:p>
    <w:p w:rsidR="00CC4CF9" w:rsidRPr="00061AB7" w:rsidRDefault="00CC4CF9" w:rsidP="003463F3">
      <w:pPr>
        <w:pStyle w:val="ConsPlusCell"/>
        <w:jc w:val="both"/>
      </w:pPr>
      <w:r w:rsidRPr="00061AB7">
        <w:t>97 6123     7     Черешня</w:t>
      </w:r>
    </w:p>
    <w:p w:rsidR="00CC4CF9" w:rsidRPr="00061AB7" w:rsidRDefault="00CC4CF9" w:rsidP="003463F3">
      <w:pPr>
        <w:pStyle w:val="ConsPlusCell"/>
        <w:jc w:val="both"/>
      </w:pPr>
      <w:r w:rsidRPr="00061AB7">
        <w:t>97 6124     2     Абрикос</w:t>
      </w:r>
    </w:p>
    <w:p w:rsidR="00CC4CF9" w:rsidRPr="00061AB7" w:rsidRDefault="00CC4CF9" w:rsidP="003463F3">
      <w:pPr>
        <w:pStyle w:val="ConsPlusCell"/>
        <w:jc w:val="both"/>
      </w:pPr>
      <w:r w:rsidRPr="00061AB7">
        <w:t>97 6125     8     Персик</w:t>
      </w:r>
    </w:p>
    <w:p w:rsidR="00CC4CF9" w:rsidRPr="00061AB7" w:rsidRDefault="00CC4CF9" w:rsidP="003463F3">
      <w:pPr>
        <w:pStyle w:val="ConsPlusCell"/>
        <w:jc w:val="both"/>
      </w:pPr>
      <w:r w:rsidRPr="00061AB7">
        <w:t>97 6126     3     Алыча</w:t>
      </w:r>
    </w:p>
    <w:p w:rsidR="00CC4CF9" w:rsidRPr="00061AB7" w:rsidRDefault="00CC4CF9" w:rsidP="003463F3">
      <w:pPr>
        <w:pStyle w:val="ConsPlusCell"/>
        <w:jc w:val="both"/>
      </w:pPr>
      <w:r w:rsidRPr="00061AB7">
        <w:t>97 6127     9     Барбарис</w:t>
      </w:r>
    </w:p>
    <w:p w:rsidR="00CC4CF9" w:rsidRPr="00061AB7" w:rsidRDefault="00CC4CF9" w:rsidP="003463F3">
      <w:pPr>
        <w:pStyle w:val="ConsPlusCell"/>
        <w:jc w:val="both"/>
      </w:pPr>
      <w:r w:rsidRPr="00061AB7">
        <w:t>97 6128     4     Кизил</w:t>
      </w:r>
    </w:p>
    <w:p w:rsidR="00CC4CF9" w:rsidRPr="00061AB7" w:rsidRDefault="00CC4CF9" w:rsidP="003463F3">
      <w:pPr>
        <w:pStyle w:val="ConsPlusCell"/>
        <w:jc w:val="both"/>
      </w:pPr>
      <w:r w:rsidRPr="00061AB7">
        <w:t>97 6129     1     Косточковые культуры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97 6130     5     Ягодные культуры (ягодники)</w:t>
      </w:r>
    </w:p>
    <w:p w:rsidR="00CC4CF9" w:rsidRPr="00061AB7" w:rsidRDefault="00CC4CF9" w:rsidP="003463F3">
      <w:pPr>
        <w:pStyle w:val="ConsPlusCell"/>
        <w:jc w:val="both"/>
      </w:pPr>
      <w:r w:rsidRPr="00061AB7">
        <w:t>97 6131     0     Земляника</w:t>
      </w:r>
    </w:p>
    <w:p w:rsidR="00CC4CF9" w:rsidRPr="00061AB7" w:rsidRDefault="00CC4CF9" w:rsidP="003463F3">
      <w:pPr>
        <w:pStyle w:val="ConsPlusCell"/>
        <w:jc w:val="both"/>
      </w:pPr>
      <w:r w:rsidRPr="00061AB7">
        <w:t>97 6132     6     Малина</w:t>
      </w:r>
    </w:p>
    <w:p w:rsidR="00CC4CF9" w:rsidRPr="00061AB7" w:rsidRDefault="00CC4CF9" w:rsidP="003463F3">
      <w:pPr>
        <w:pStyle w:val="ConsPlusCell"/>
        <w:jc w:val="both"/>
      </w:pPr>
      <w:r w:rsidRPr="00061AB7">
        <w:t>97 6133     1     Смородина черная</w:t>
      </w:r>
    </w:p>
    <w:p w:rsidR="00CC4CF9" w:rsidRPr="00061AB7" w:rsidRDefault="00CC4CF9" w:rsidP="003463F3">
      <w:pPr>
        <w:pStyle w:val="ConsPlusCell"/>
        <w:jc w:val="both"/>
      </w:pPr>
      <w:r w:rsidRPr="00061AB7">
        <w:t>97 6134     7     Смородина красная и белая</w:t>
      </w:r>
    </w:p>
    <w:p w:rsidR="00CC4CF9" w:rsidRPr="00061AB7" w:rsidRDefault="00CC4CF9" w:rsidP="003463F3">
      <w:pPr>
        <w:pStyle w:val="ConsPlusCell"/>
        <w:jc w:val="both"/>
      </w:pPr>
      <w:r w:rsidRPr="00061AB7">
        <w:t>97 6135     2     Смородина золотистая</w:t>
      </w:r>
    </w:p>
    <w:p w:rsidR="00CC4CF9" w:rsidRPr="00061AB7" w:rsidRDefault="00CC4CF9" w:rsidP="003463F3">
      <w:pPr>
        <w:pStyle w:val="ConsPlusCell"/>
        <w:jc w:val="both"/>
      </w:pPr>
      <w:r w:rsidRPr="00061AB7">
        <w:t>97 6136     8     Крыжовник</w:t>
      </w:r>
    </w:p>
    <w:p w:rsidR="00CC4CF9" w:rsidRPr="00061AB7" w:rsidRDefault="00CC4CF9" w:rsidP="003463F3">
      <w:pPr>
        <w:pStyle w:val="ConsPlusCell"/>
        <w:jc w:val="both"/>
      </w:pPr>
      <w:r w:rsidRPr="00061AB7">
        <w:t>97 6137     3     Ежевика</w:t>
      </w:r>
    </w:p>
    <w:p w:rsidR="00CC4CF9" w:rsidRPr="00061AB7" w:rsidRDefault="00CC4CF9" w:rsidP="003463F3">
      <w:pPr>
        <w:pStyle w:val="ConsPlusCell"/>
        <w:jc w:val="both"/>
      </w:pPr>
      <w:r w:rsidRPr="00061AB7">
        <w:t>97 6139     4     Ягодные культуры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97 6140     9     Орехоплодные культуры</w:t>
      </w:r>
    </w:p>
    <w:p w:rsidR="00CC4CF9" w:rsidRPr="00061AB7" w:rsidRDefault="00CC4CF9" w:rsidP="003463F3">
      <w:pPr>
        <w:pStyle w:val="ConsPlusCell"/>
        <w:jc w:val="both"/>
      </w:pPr>
      <w:r w:rsidRPr="00061AB7">
        <w:t>97 6141     5     Орехи грецкие</w:t>
      </w:r>
    </w:p>
    <w:p w:rsidR="00CC4CF9" w:rsidRPr="00061AB7" w:rsidRDefault="00CC4CF9" w:rsidP="003463F3">
      <w:pPr>
        <w:pStyle w:val="ConsPlusCell"/>
        <w:jc w:val="both"/>
      </w:pPr>
      <w:r w:rsidRPr="00061AB7">
        <w:t>97 6142     0     Фундук</w:t>
      </w:r>
    </w:p>
    <w:p w:rsidR="00CC4CF9" w:rsidRPr="00061AB7" w:rsidRDefault="00CC4CF9" w:rsidP="003463F3">
      <w:pPr>
        <w:pStyle w:val="ConsPlusCell"/>
        <w:jc w:val="both"/>
      </w:pPr>
      <w:r w:rsidRPr="00061AB7">
        <w:t>97 6143     6     Миндаль</w:t>
      </w:r>
    </w:p>
    <w:p w:rsidR="00CC4CF9" w:rsidRPr="00061AB7" w:rsidRDefault="00CC4CF9" w:rsidP="003463F3">
      <w:pPr>
        <w:pStyle w:val="ConsPlusCell"/>
        <w:jc w:val="both"/>
      </w:pPr>
      <w:r w:rsidRPr="00061AB7">
        <w:t>97 6144     1     Фисташка</w:t>
      </w:r>
    </w:p>
    <w:p w:rsidR="00CC4CF9" w:rsidRPr="00061AB7" w:rsidRDefault="00CC4CF9" w:rsidP="003463F3">
      <w:pPr>
        <w:pStyle w:val="ConsPlusCell"/>
        <w:jc w:val="both"/>
      </w:pPr>
      <w:r w:rsidRPr="00061AB7">
        <w:t>97 6145     7     Каштан благородный</w:t>
      </w:r>
    </w:p>
    <w:p w:rsidR="00CC4CF9" w:rsidRPr="00061AB7" w:rsidRDefault="00CC4CF9" w:rsidP="003463F3">
      <w:pPr>
        <w:pStyle w:val="ConsPlusCell"/>
        <w:jc w:val="both"/>
      </w:pPr>
      <w:r w:rsidRPr="00061AB7">
        <w:t>97 6146     2     Пекан</w:t>
      </w:r>
    </w:p>
    <w:p w:rsidR="00CC4CF9" w:rsidRPr="00061AB7" w:rsidRDefault="00CC4CF9" w:rsidP="003463F3">
      <w:pPr>
        <w:pStyle w:val="ConsPlusCell"/>
        <w:jc w:val="both"/>
      </w:pPr>
      <w:r w:rsidRPr="00061AB7">
        <w:t>97 6149     9     Орехоплодные культуры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97 6150     4     Цитрусовые культуры</w:t>
      </w:r>
    </w:p>
    <w:p w:rsidR="00CC4CF9" w:rsidRPr="00061AB7" w:rsidRDefault="00CC4CF9" w:rsidP="003463F3">
      <w:pPr>
        <w:pStyle w:val="ConsPlusCell"/>
        <w:jc w:val="both"/>
      </w:pPr>
      <w:r w:rsidRPr="00061AB7">
        <w:t>97 6151     2     Лимоны</w:t>
      </w:r>
    </w:p>
    <w:p w:rsidR="00CC4CF9" w:rsidRPr="00061AB7" w:rsidRDefault="00CC4CF9" w:rsidP="003463F3">
      <w:pPr>
        <w:pStyle w:val="ConsPlusCell"/>
        <w:jc w:val="both"/>
      </w:pPr>
      <w:r w:rsidRPr="00061AB7">
        <w:t>97 6152     5     Апельсины</w:t>
      </w:r>
    </w:p>
    <w:p w:rsidR="00CC4CF9" w:rsidRPr="00061AB7" w:rsidRDefault="00CC4CF9" w:rsidP="003463F3">
      <w:pPr>
        <w:pStyle w:val="ConsPlusCell"/>
        <w:jc w:val="both"/>
      </w:pPr>
      <w:r w:rsidRPr="00061AB7">
        <w:t>97 6153     0     Мандарины</w:t>
      </w:r>
    </w:p>
    <w:p w:rsidR="00CC4CF9" w:rsidRPr="00061AB7" w:rsidRDefault="00CC4CF9" w:rsidP="003463F3">
      <w:pPr>
        <w:pStyle w:val="ConsPlusCell"/>
        <w:jc w:val="both"/>
      </w:pPr>
      <w:r w:rsidRPr="00061AB7">
        <w:t>97 6154     6     Грейпфруты</w:t>
      </w:r>
    </w:p>
    <w:p w:rsidR="00CC4CF9" w:rsidRPr="00061AB7" w:rsidRDefault="00CC4CF9" w:rsidP="003463F3">
      <w:pPr>
        <w:pStyle w:val="ConsPlusCell"/>
        <w:jc w:val="both"/>
      </w:pPr>
      <w:r w:rsidRPr="00061AB7">
        <w:t>97 6155     1     Померанец (горький апельсин)</w:t>
      </w:r>
    </w:p>
    <w:p w:rsidR="00CC4CF9" w:rsidRPr="00061AB7" w:rsidRDefault="00CC4CF9" w:rsidP="003463F3">
      <w:pPr>
        <w:pStyle w:val="ConsPlusCell"/>
        <w:jc w:val="both"/>
      </w:pPr>
      <w:r w:rsidRPr="00061AB7">
        <w:t>97 6159     3     Цитрусовые культуры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97 6160     9     Субтропические культуры</w:t>
      </w:r>
    </w:p>
    <w:p w:rsidR="00CC4CF9" w:rsidRPr="00061AB7" w:rsidRDefault="00CC4CF9" w:rsidP="003463F3">
      <w:pPr>
        <w:pStyle w:val="ConsPlusCell"/>
        <w:jc w:val="both"/>
      </w:pPr>
      <w:r w:rsidRPr="00061AB7">
        <w:t>97 6161     4     Инжир</w:t>
      </w:r>
    </w:p>
    <w:p w:rsidR="00CC4CF9" w:rsidRPr="00061AB7" w:rsidRDefault="00CC4CF9" w:rsidP="003463F3">
      <w:pPr>
        <w:pStyle w:val="ConsPlusCell"/>
        <w:jc w:val="both"/>
      </w:pPr>
      <w:r w:rsidRPr="00061AB7">
        <w:t>97 6162     6     Хурма</w:t>
      </w:r>
    </w:p>
    <w:p w:rsidR="00CC4CF9" w:rsidRPr="00061AB7" w:rsidRDefault="00CC4CF9" w:rsidP="003463F3">
      <w:pPr>
        <w:pStyle w:val="ConsPlusCell"/>
        <w:jc w:val="both"/>
      </w:pPr>
      <w:r w:rsidRPr="00061AB7">
        <w:t>97 6163     5     Гранат</w:t>
      </w:r>
    </w:p>
    <w:p w:rsidR="00CC4CF9" w:rsidRPr="00061AB7" w:rsidRDefault="00CC4CF9" w:rsidP="003463F3">
      <w:pPr>
        <w:pStyle w:val="ConsPlusCell"/>
        <w:jc w:val="both"/>
      </w:pPr>
      <w:r w:rsidRPr="00061AB7">
        <w:t>97 6164     0     Маслина</w:t>
      </w:r>
    </w:p>
    <w:p w:rsidR="00CC4CF9" w:rsidRPr="00061AB7" w:rsidRDefault="00CC4CF9" w:rsidP="003463F3">
      <w:pPr>
        <w:pStyle w:val="ConsPlusCell"/>
        <w:jc w:val="both"/>
      </w:pPr>
      <w:r w:rsidRPr="00061AB7">
        <w:t>97 6165     6     Мушмула</w:t>
      </w:r>
    </w:p>
    <w:p w:rsidR="00CC4CF9" w:rsidRPr="00061AB7" w:rsidRDefault="00CC4CF9" w:rsidP="003463F3">
      <w:pPr>
        <w:pStyle w:val="ConsPlusCell"/>
        <w:jc w:val="both"/>
      </w:pPr>
      <w:r w:rsidRPr="00061AB7">
        <w:t>97 6166     1     Фейхоа</w:t>
      </w:r>
    </w:p>
    <w:p w:rsidR="00CC4CF9" w:rsidRPr="00061AB7" w:rsidRDefault="00CC4CF9" w:rsidP="003463F3">
      <w:pPr>
        <w:pStyle w:val="ConsPlusCell"/>
        <w:jc w:val="both"/>
      </w:pPr>
      <w:r w:rsidRPr="00061AB7">
        <w:t>97 6169     8     Субтропические культуры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97 6170     3     Виноградники</w:t>
      </w:r>
    </w:p>
    <w:p w:rsidR="00CC4CF9" w:rsidRPr="00061AB7" w:rsidRDefault="00CC4CF9" w:rsidP="003463F3">
      <w:pPr>
        <w:pStyle w:val="ConsPlusCell"/>
        <w:jc w:val="both"/>
      </w:pPr>
      <w:r w:rsidRPr="00061AB7">
        <w:t>97 6171     9     Виноград / столовых сортов</w:t>
      </w:r>
    </w:p>
    <w:p w:rsidR="00CC4CF9" w:rsidRPr="00061AB7" w:rsidRDefault="00CC4CF9" w:rsidP="003463F3">
      <w:pPr>
        <w:pStyle w:val="ConsPlusCell"/>
        <w:jc w:val="both"/>
      </w:pPr>
      <w:r w:rsidRPr="00061AB7">
        <w:t>97 6172     4     - столово-винных сортов</w:t>
      </w:r>
    </w:p>
    <w:p w:rsidR="00CC4CF9" w:rsidRPr="00061AB7" w:rsidRDefault="00CC4CF9" w:rsidP="003463F3">
      <w:pPr>
        <w:pStyle w:val="ConsPlusCell"/>
        <w:jc w:val="both"/>
      </w:pPr>
      <w:r w:rsidRPr="00061AB7">
        <w:t>97 6173     0     - винных сортов</w:t>
      </w:r>
    </w:p>
    <w:p w:rsidR="00CC4CF9" w:rsidRPr="00061AB7" w:rsidRDefault="00CC4CF9" w:rsidP="003463F3">
      <w:pPr>
        <w:pStyle w:val="ConsPlusCell"/>
        <w:jc w:val="both"/>
      </w:pPr>
      <w:r w:rsidRPr="00061AB7">
        <w:t>97 6174     5     - столово-кишмишных и кишмишно-столовых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сортов</w:t>
      </w:r>
    </w:p>
    <w:p w:rsidR="00CC4CF9" w:rsidRPr="00061AB7" w:rsidRDefault="00CC4CF9" w:rsidP="003463F3">
      <w:pPr>
        <w:pStyle w:val="ConsPlusCell"/>
        <w:jc w:val="both"/>
      </w:pPr>
      <w:r w:rsidRPr="00061AB7">
        <w:t>97 6200     5     Чай, хмель, лавр благородный и шелковица</w:t>
      </w:r>
    </w:p>
    <w:p w:rsidR="00CC4CF9" w:rsidRPr="00061AB7" w:rsidRDefault="00CC4CF9" w:rsidP="003463F3">
      <w:pPr>
        <w:pStyle w:val="ConsPlusCell"/>
        <w:jc w:val="both"/>
      </w:pPr>
      <w:r w:rsidRPr="00061AB7">
        <w:t>97 6210     5     Чай</w:t>
      </w:r>
    </w:p>
    <w:p w:rsidR="00CC4CF9" w:rsidRPr="00061AB7" w:rsidRDefault="00CC4CF9" w:rsidP="003463F3">
      <w:pPr>
        <w:pStyle w:val="ConsPlusCell"/>
        <w:jc w:val="both"/>
      </w:pPr>
      <w:r w:rsidRPr="00061AB7">
        <w:t>97 6211     5     Лист чая / специального сбора</w:t>
      </w:r>
    </w:p>
    <w:p w:rsidR="00CC4CF9" w:rsidRPr="00061AB7" w:rsidRDefault="00CC4CF9" w:rsidP="003463F3">
      <w:pPr>
        <w:pStyle w:val="ConsPlusCell"/>
        <w:jc w:val="both"/>
      </w:pPr>
      <w:r w:rsidRPr="00061AB7">
        <w:t>97 6212     0     - 1-го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97 6213     6     - 2-го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97 6214     1     - огрубевший (облицовочный материал)</w:t>
      </w:r>
    </w:p>
    <w:p w:rsidR="00CC4CF9" w:rsidRPr="00061AB7" w:rsidRDefault="00CC4CF9" w:rsidP="003463F3">
      <w:pPr>
        <w:pStyle w:val="ConsPlusCell"/>
        <w:jc w:val="both"/>
      </w:pPr>
      <w:r w:rsidRPr="00061AB7">
        <w:t>97 6215     7     - грубый</w:t>
      </w:r>
    </w:p>
    <w:p w:rsidR="00CC4CF9" w:rsidRPr="00061AB7" w:rsidRDefault="00CC4CF9" w:rsidP="003463F3">
      <w:pPr>
        <w:pStyle w:val="ConsPlusCell"/>
        <w:jc w:val="both"/>
      </w:pPr>
      <w:r w:rsidRPr="00061AB7">
        <w:t>97 6216     2     Материал чая формовочный для кофеина</w:t>
      </w:r>
    </w:p>
    <w:p w:rsidR="00CC4CF9" w:rsidRPr="00061AB7" w:rsidRDefault="00CC4CF9" w:rsidP="003463F3">
      <w:pPr>
        <w:pStyle w:val="ConsPlusCell"/>
        <w:jc w:val="both"/>
      </w:pPr>
      <w:r w:rsidRPr="00061AB7">
        <w:t>97 6217     8     Семена чая</w:t>
      </w:r>
    </w:p>
    <w:p w:rsidR="00CC4CF9" w:rsidRPr="00061AB7" w:rsidRDefault="00CC4CF9" w:rsidP="003463F3">
      <w:pPr>
        <w:pStyle w:val="ConsPlusCell"/>
        <w:jc w:val="both"/>
      </w:pPr>
      <w:r w:rsidRPr="00061AB7">
        <w:t>97 6220     4     Хмель</w:t>
      </w:r>
    </w:p>
    <w:p w:rsidR="00CC4CF9" w:rsidRPr="00061AB7" w:rsidRDefault="00CC4CF9" w:rsidP="003463F3">
      <w:pPr>
        <w:pStyle w:val="ConsPlusCell"/>
        <w:jc w:val="both"/>
      </w:pPr>
      <w:r w:rsidRPr="00061AB7">
        <w:t>97 6221     9     Хмель-сырец /</w:t>
      </w:r>
    </w:p>
    <w:p w:rsidR="00CC4CF9" w:rsidRPr="00061AB7" w:rsidRDefault="00CC4CF9" w:rsidP="003463F3">
      <w:pPr>
        <w:pStyle w:val="ConsPlusCell"/>
        <w:jc w:val="both"/>
      </w:pPr>
      <w:r w:rsidRPr="00061AB7">
        <w:t>97 6222     5     - 2-го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97 6223     0     - 3-го сорта</w:t>
      </w:r>
    </w:p>
    <w:p w:rsidR="00CC4CF9" w:rsidRPr="00061AB7" w:rsidRDefault="00CC4CF9" w:rsidP="003463F3">
      <w:pPr>
        <w:pStyle w:val="ConsPlusCell"/>
        <w:jc w:val="both"/>
      </w:pPr>
      <w:r w:rsidRPr="00061AB7">
        <w:t>97 6224     6     Черенки хмеля для размножения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97 6230     9     Лавр благородный</w:t>
      </w:r>
    </w:p>
    <w:p w:rsidR="00CC4CF9" w:rsidRPr="00061AB7" w:rsidRDefault="00CC4CF9" w:rsidP="003463F3">
      <w:pPr>
        <w:pStyle w:val="ConsPlusCell"/>
        <w:jc w:val="both"/>
      </w:pPr>
      <w:r w:rsidRPr="00061AB7">
        <w:t>97 6231     4     Лист лавра благородного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6232     2     Семена лавра благородного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6250     8     Шелковица</w:t>
      </w:r>
    </w:p>
    <w:p w:rsidR="00CC4CF9" w:rsidRPr="00061AB7" w:rsidRDefault="00CC4CF9" w:rsidP="003463F3">
      <w:pPr>
        <w:pStyle w:val="ConsPlusCell"/>
        <w:jc w:val="both"/>
      </w:pPr>
      <w:r w:rsidRPr="00061AB7">
        <w:t>97 6251     3     Лист шелковицы для корма</w:t>
      </w:r>
    </w:p>
    <w:p w:rsidR="00CC4CF9" w:rsidRPr="00061AB7" w:rsidRDefault="00CC4CF9" w:rsidP="003463F3">
      <w:pPr>
        <w:pStyle w:val="ConsPlusCell"/>
        <w:jc w:val="both"/>
      </w:pPr>
      <w:r w:rsidRPr="00061AB7">
        <w:t>97 6252     9     Семена шелковицы для посева</w:t>
      </w:r>
    </w:p>
    <w:p w:rsidR="00CC4CF9" w:rsidRPr="00061AB7" w:rsidRDefault="00CC4CF9" w:rsidP="003463F3">
      <w:pPr>
        <w:pStyle w:val="ConsPlusCell"/>
        <w:jc w:val="both"/>
      </w:pPr>
      <w:r w:rsidRPr="00061AB7">
        <w:t>97 6300     9     Продукция цветоводства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97 6310     3     Продукция цветоводства открытого грунта</w:t>
      </w:r>
    </w:p>
    <w:p w:rsidR="00CC4CF9" w:rsidRPr="00061AB7" w:rsidRDefault="00CC4CF9" w:rsidP="003463F3">
      <w:pPr>
        <w:pStyle w:val="ConsPlusCell"/>
        <w:jc w:val="both"/>
      </w:pPr>
      <w:r w:rsidRPr="00061AB7">
        <w:t>97 6311     9     Цветы открытого грунта срезанные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97 6312     4     Луковицы и клубнелуковицы для размножения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97 6313     2     Корневища, клубни и черенки для размножения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97 6319     2     Продукция цветоводства открытого грунта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97 6320     8     Продукция цветоводства закрытого грунта</w:t>
      </w:r>
    </w:p>
    <w:p w:rsidR="00CC4CF9" w:rsidRPr="00061AB7" w:rsidRDefault="00CC4CF9" w:rsidP="003463F3">
      <w:pPr>
        <w:pStyle w:val="ConsPlusCell"/>
        <w:jc w:val="both"/>
      </w:pPr>
      <w:r w:rsidRPr="00061AB7">
        <w:t>97 6321     3     Цветы закрытого грунта срезанные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97 6322     9     Цветы закрытого грунта в горшках</w:t>
      </w:r>
    </w:p>
    <w:p w:rsidR="00CC4CF9" w:rsidRPr="00061AB7" w:rsidRDefault="00CC4CF9" w:rsidP="003463F3">
      <w:pPr>
        <w:pStyle w:val="ConsPlusCell"/>
        <w:jc w:val="both"/>
      </w:pPr>
      <w:r w:rsidRPr="00061AB7">
        <w:t>97 6323     4     Рассада закрытого грунта цветочная</w:t>
      </w:r>
    </w:p>
    <w:p w:rsidR="00CC4CF9" w:rsidRPr="00061AB7" w:rsidRDefault="00CC4CF9" w:rsidP="003463F3">
      <w:pPr>
        <w:pStyle w:val="ConsPlusCell"/>
        <w:jc w:val="both"/>
      </w:pPr>
      <w:r w:rsidRPr="00061AB7">
        <w:t>97 6329     7     Продукция цветоводства закрытого грунта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97 6330     2     Семена цветочных культур /</w:t>
      </w:r>
    </w:p>
    <w:p w:rsidR="00CC4CF9" w:rsidRPr="00061AB7" w:rsidRDefault="00CC4CF9" w:rsidP="003463F3">
      <w:pPr>
        <w:pStyle w:val="ConsPlusCell"/>
        <w:jc w:val="both"/>
      </w:pPr>
      <w:r w:rsidRPr="00061AB7">
        <w:t>97 6331     8     - однолетних</w:t>
      </w:r>
    </w:p>
    <w:p w:rsidR="00CC4CF9" w:rsidRPr="00061AB7" w:rsidRDefault="00CC4CF9" w:rsidP="003463F3">
      <w:pPr>
        <w:pStyle w:val="ConsPlusCell"/>
        <w:jc w:val="both"/>
      </w:pPr>
      <w:r w:rsidRPr="00061AB7">
        <w:t>97 6332     3     - двулетних</w:t>
      </w:r>
    </w:p>
    <w:p w:rsidR="00CC4CF9" w:rsidRPr="00061AB7" w:rsidRDefault="00CC4CF9" w:rsidP="003463F3">
      <w:pPr>
        <w:pStyle w:val="ConsPlusCell"/>
        <w:jc w:val="both"/>
      </w:pPr>
      <w:r w:rsidRPr="00061AB7">
        <w:t>97 6333     9     - многолетних</w:t>
      </w:r>
    </w:p>
    <w:p w:rsidR="00CC4CF9" w:rsidRPr="00061AB7" w:rsidRDefault="00CC4CF9" w:rsidP="003463F3">
      <w:pPr>
        <w:pStyle w:val="ConsPlusCell"/>
        <w:jc w:val="both"/>
      </w:pPr>
      <w:r w:rsidRPr="00061AB7">
        <w:t>97 6400     2     Продукция питомников и маточных насаждений</w:t>
      </w:r>
    </w:p>
    <w:p w:rsidR="00CC4CF9" w:rsidRPr="00061AB7" w:rsidRDefault="00CC4CF9" w:rsidP="003463F3">
      <w:pPr>
        <w:pStyle w:val="ConsPlusCell"/>
        <w:jc w:val="both"/>
      </w:pPr>
      <w:r w:rsidRPr="00061AB7">
        <w:t>97 6410     7     Семена / плодовых культур и многолетних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насаждений</w:t>
      </w:r>
    </w:p>
    <w:p w:rsidR="00CC4CF9" w:rsidRPr="00061AB7" w:rsidRDefault="00CC4CF9" w:rsidP="003463F3">
      <w:pPr>
        <w:pStyle w:val="ConsPlusCell"/>
        <w:jc w:val="both"/>
      </w:pPr>
      <w:r w:rsidRPr="00061AB7">
        <w:t>97 6411     2     - семечковых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6412     8     - косточковых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6413     3     - ягодных</w:t>
      </w:r>
    </w:p>
    <w:p w:rsidR="00CC4CF9" w:rsidRPr="00061AB7" w:rsidRDefault="00CC4CF9" w:rsidP="003463F3">
      <w:pPr>
        <w:pStyle w:val="ConsPlusCell"/>
        <w:jc w:val="both"/>
      </w:pPr>
      <w:r w:rsidRPr="00061AB7">
        <w:t>97 6414     9     - орехоплодных</w:t>
      </w:r>
    </w:p>
    <w:p w:rsidR="00CC4CF9" w:rsidRPr="00061AB7" w:rsidRDefault="00CC4CF9" w:rsidP="003463F3">
      <w:pPr>
        <w:pStyle w:val="ConsPlusCell"/>
        <w:jc w:val="both"/>
      </w:pPr>
      <w:r w:rsidRPr="00061AB7">
        <w:t>97 6415     4     - цитрусовых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6416     0     - субтропических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>97 6419     6     - эфиромасличных кустарниковых и древовидных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культур</w:t>
      </w:r>
    </w:p>
    <w:p w:rsidR="00CC4CF9" w:rsidRPr="00061AB7" w:rsidRDefault="00CC4CF9" w:rsidP="003463F3">
      <w:pPr>
        <w:pStyle w:val="ConsPlusCell"/>
        <w:jc w:val="both"/>
      </w:pPr>
      <w:r w:rsidRPr="00061AB7">
        <w:t>97 6420     1     Подвои семенные (сеянцы) / плодовых культур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многолетних насаждений</w:t>
      </w:r>
    </w:p>
    <w:p w:rsidR="00CC4CF9" w:rsidRPr="00061AB7" w:rsidRDefault="00CC4CF9" w:rsidP="003463F3">
      <w:pPr>
        <w:pStyle w:val="ConsPlusCell"/>
        <w:jc w:val="both"/>
      </w:pPr>
      <w:r w:rsidRPr="00061AB7">
        <w:t>97 6421     7     - семечковых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6422     2     - косточковых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6424     3     - орехоплодных</w:t>
      </w:r>
    </w:p>
    <w:p w:rsidR="00CC4CF9" w:rsidRPr="00061AB7" w:rsidRDefault="00CC4CF9" w:rsidP="003463F3">
      <w:pPr>
        <w:pStyle w:val="ConsPlusCell"/>
        <w:jc w:val="both"/>
      </w:pPr>
      <w:r w:rsidRPr="00061AB7">
        <w:t>97 6425     9     - цитрусовых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6426     4     - субтропических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>97 6428     5     - чая, шелковицы, лавра благородного, тунга</w:t>
      </w:r>
    </w:p>
    <w:p w:rsidR="00CC4CF9" w:rsidRPr="00061AB7" w:rsidRDefault="00CC4CF9" w:rsidP="003463F3">
      <w:pPr>
        <w:pStyle w:val="ConsPlusCell"/>
        <w:jc w:val="both"/>
      </w:pPr>
      <w:r w:rsidRPr="00061AB7">
        <w:t>97 6429     0     - эфиромасличных кустарниковых и древовидных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культур</w:t>
      </w:r>
    </w:p>
    <w:p w:rsidR="00CC4CF9" w:rsidRPr="00061AB7" w:rsidRDefault="00CC4CF9" w:rsidP="003463F3">
      <w:pPr>
        <w:pStyle w:val="ConsPlusCell"/>
        <w:jc w:val="both"/>
      </w:pPr>
      <w:r w:rsidRPr="00061AB7">
        <w:t>97 6430     6     Подвои вегетативно-размножаемые / плодовых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культур и многолетних насаждений</w:t>
      </w:r>
    </w:p>
    <w:p w:rsidR="00CC4CF9" w:rsidRPr="00061AB7" w:rsidRDefault="00CC4CF9" w:rsidP="003463F3">
      <w:pPr>
        <w:pStyle w:val="ConsPlusCell"/>
        <w:jc w:val="both"/>
      </w:pPr>
      <w:r w:rsidRPr="00061AB7">
        <w:t>97 6431     1     - семечковых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6432     7     - косточковых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6437     4     - винограда</w:t>
      </w:r>
    </w:p>
    <w:p w:rsidR="00CC4CF9" w:rsidRPr="00061AB7" w:rsidRDefault="00CC4CF9" w:rsidP="003463F3">
      <w:pPr>
        <w:pStyle w:val="ConsPlusCell"/>
        <w:jc w:val="both"/>
      </w:pPr>
      <w:r w:rsidRPr="00061AB7">
        <w:t>97 6440     0     Саженцы первого года / плодовых культур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многолетних насаждений</w:t>
      </w:r>
    </w:p>
    <w:p w:rsidR="00CC4CF9" w:rsidRPr="00061AB7" w:rsidRDefault="00CC4CF9" w:rsidP="003463F3">
      <w:pPr>
        <w:pStyle w:val="ConsPlusCell"/>
        <w:jc w:val="both"/>
      </w:pPr>
      <w:r w:rsidRPr="00061AB7">
        <w:t>97 6441     6     - семечковых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6442     1     - косточковых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6443     7     - ягодных</w:t>
      </w:r>
    </w:p>
    <w:p w:rsidR="00CC4CF9" w:rsidRPr="00061AB7" w:rsidRDefault="00CC4CF9" w:rsidP="003463F3">
      <w:pPr>
        <w:pStyle w:val="ConsPlusCell"/>
        <w:jc w:val="both"/>
      </w:pPr>
      <w:r w:rsidRPr="00061AB7">
        <w:t>97 6444     2     - орехоплодных</w:t>
      </w:r>
    </w:p>
    <w:p w:rsidR="00CC4CF9" w:rsidRPr="00061AB7" w:rsidRDefault="00CC4CF9" w:rsidP="003463F3">
      <w:pPr>
        <w:pStyle w:val="ConsPlusCell"/>
        <w:jc w:val="both"/>
      </w:pPr>
      <w:r w:rsidRPr="00061AB7">
        <w:t>97 6445     8     - цитрусовых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6446     3     - субтропических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>97 6447     9     - винограда</w:t>
      </w:r>
    </w:p>
    <w:p w:rsidR="00CC4CF9" w:rsidRPr="00061AB7" w:rsidRDefault="00CC4CF9" w:rsidP="003463F3">
      <w:pPr>
        <w:pStyle w:val="ConsPlusCell"/>
        <w:jc w:val="both"/>
      </w:pPr>
      <w:r w:rsidRPr="00061AB7">
        <w:t>97 6448     4     - чая, хмеля, шелковицы, лавра благородного,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тунга</w:t>
      </w:r>
    </w:p>
    <w:p w:rsidR="00CC4CF9" w:rsidRPr="00061AB7" w:rsidRDefault="00CC4CF9" w:rsidP="003463F3">
      <w:pPr>
        <w:pStyle w:val="ConsPlusCell"/>
        <w:jc w:val="both"/>
      </w:pPr>
      <w:r w:rsidRPr="00061AB7">
        <w:t>97 6449     0     - эфиромасличных кустарниковых и древовидных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культур</w:t>
      </w:r>
    </w:p>
    <w:p w:rsidR="00CC4CF9" w:rsidRPr="00061AB7" w:rsidRDefault="00CC4CF9" w:rsidP="003463F3">
      <w:pPr>
        <w:pStyle w:val="ConsPlusCell"/>
        <w:jc w:val="both"/>
      </w:pPr>
      <w:r w:rsidRPr="00061AB7">
        <w:t>97 6450     5     Саженцы второго года / плодовых культур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многолетних насаждений</w:t>
      </w:r>
    </w:p>
    <w:p w:rsidR="00CC4CF9" w:rsidRPr="00061AB7" w:rsidRDefault="00CC4CF9" w:rsidP="003463F3">
      <w:pPr>
        <w:pStyle w:val="ConsPlusCell"/>
        <w:jc w:val="both"/>
      </w:pPr>
      <w:r w:rsidRPr="00061AB7">
        <w:t>97 6451     0     - семечковых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6452     6     - косточковых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6453     1     - ягодных</w:t>
      </w:r>
    </w:p>
    <w:p w:rsidR="00CC4CF9" w:rsidRPr="00061AB7" w:rsidRDefault="00CC4CF9" w:rsidP="003463F3">
      <w:pPr>
        <w:pStyle w:val="ConsPlusCell"/>
        <w:jc w:val="both"/>
      </w:pPr>
      <w:r w:rsidRPr="00061AB7">
        <w:t>97 6454     7     - орехоплодных</w:t>
      </w:r>
    </w:p>
    <w:p w:rsidR="00CC4CF9" w:rsidRPr="00061AB7" w:rsidRDefault="00CC4CF9" w:rsidP="003463F3">
      <w:pPr>
        <w:pStyle w:val="ConsPlusCell"/>
        <w:jc w:val="both"/>
      </w:pPr>
      <w:r w:rsidRPr="00061AB7">
        <w:t>97 6455     2     - цитрусовых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6456     8     - субтропических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>97 6457     3     - винограда</w:t>
      </w:r>
    </w:p>
    <w:p w:rsidR="00CC4CF9" w:rsidRPr="00061AB7" w:rsidRDefault="00CC4CF9" w:rsidP="003463F3">
      <w:pPr>
        <w:pStyle w:val="ConsPlusCell"/>
        <w:jc w:val="both"/>
      </w:pPr>
      <w:r w:rsidRPr="00061AB7">
        <w:t>97 6458     9     - чая, шелковицы, лавра благородного, тунга</w:t>
      </w:r>
    </w:p>
    <w:p w:rsidR="00CC4CF9" w:rsidRPr="00061AB7" w:rsidRDefault="00CC4CF9" w:rsidP="003463F3">
      <w:pPr>
        <w:pStyle w:val="ConsPlusCell"/>
        <w:jc w:val="both"/>
      </w:pPr>
      <w:r w:rsidRPr="00061AB7">
        <w:t>97 6459     4     - эфиромасличных кустарниковых и древовидных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культур</w:t>
      </w:r>
    </w:p>
    <w:p w:rsidR="00CC4CF9" w:rsidRPr="00061AB7" w:rsidRDefault="00CC4CF9" w:rsidP="003463F3">
      <w:pPr>
        <w:pStyle w:val="ConsPlusCell"/>
        <w:jc w:val="both"/>
      </w:pPr>
      <w:r w:rsidRPr="00061AB7">
        <w:t>97 6460     8     Продукция маточников вегетативного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размножения / плодовых и многолетних насаждений</w:t>
      </w:r>
    </w:p>
    <w:p w:rsidR="00CC4CF9" w:rsidRPr="00061AB7" w:rsidRDefault="00CC4CF9" w:rsidP="003463F3">
      <w:pPr>
        <w:pStyle w:val="ConsPlusCell"/>
        <w:jc w:val="both"/>
      </w:pPr>
      <w:r w:rsidRPr="00061AB7">
        <w:t>97 6461     5     - семечковых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6462     0     Продукция маточников вегетативного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размножения / косточковых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6463     6     - ягодных</w:t>
      </w:r>
    </w:p>
    <w:p w:rsidR="00CC4CF9" w:rsidRPr="00061AB7" w:rsidRDefault="00CC4CF9" w:rsidP="003463F3">
      <w:pPr>
        <w:pStyle w:val="ConsPlusCell"/>
        <w:jc w:val="both"/>
      </w:pPr>
      <w:r w:rsidRPr="00061AB7">
        <w:t>97 6464     1     - орехоплодных</w:t>
      </w:r>
    </w:p>
    <w:p w:rsidR="00CC4CF9" w:rsidRPr="00061AB7" w:rsidRDefault="00CC4CF9" w:rsidP="003463F3">
      <w:pPr>
        <w:pStyle w:val="ConsPlusCell"/>
        <w:jc w:val="both"/>
      </w:pPr>
      <w:r w:rsidRPr="00061AB7">
        <w:t>97 6465     7     - цитрусовых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6466     2     - субтропических</w:t>
      </w:r>
    </w:p>
    <w:p w:rsidR="00CC4CF9" w:rsidRPr="00061AB7" w:rsidRDefault="00CC4CF9" w:rsidP="003463F3">
      <w:pPr>
        <w:pStyle w:val="ConsPlusCell"/>
        <w:jc w:val="both"/>
      </w:pPr>
      <w:r w:rsidRPr="00061AB7">
        <w:t>97 6467     8     - винограда</w:t>
      </w:r>
    </w:p>
    <w:p w:rsidR="00CC4CF9" w:rsidRPr="00061AB7" w:rsidRDefault="00CC4CF9" w:rsidP="003463F3">
      <w:pPr>
        <w:pStyle w:val="ConsPlusCell"/>
        <w:jc w:val="both"/>
      </w:pPr>
      <w:r w:rsidRPr="00061AB7">
        <w:t>97 6468     3     - чая, хмеля, шелковицы, лавра благородного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6469     9     - эфиромасличных кустарниковых и древовидных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культур</w:t>
      </w:r>
    </w:p>
    <w:p w:rsidR="00CC4CF9" w:rsidRPr="00061AB7" w:rsidRDefault="00CC4CF9" w:rsidP="003463F3">
      <w:pPr>
        <w:pStyle w:val="ConsPlusCell"/>
        <w:jc w:val="both"/>
      </w:pPr>
      <w:r w:rsidRPr="00061AB7">
        <w:t>97 6480     9     Продукция питомников /</w:t>
      </w:r>
    </w:p>
    <w:p w:rsidR="00CC4CF9" w:rsidRPr="00061AB7" w:rsidRDefault="00CC4CF9" w:rsidP="003463F3">
      <w:pPr>
        <w:pStyle w:val="ConsPlusCell"/>
        <w:jc w:val="both"/>
      </w:pPr>
      <w:r w:rsidRPr="00061AB7">
        <w:t>97 6481     4     - плодовых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6483     5     - ягодных</w:t>
      </w:r>
    </w:p>
    <w:p w:rsidR="00CC4CF9" w:rsidRPr="00061AB7" w:rsidRDefault="00CC4CF9" w:rsidP="003463F3">
      <w:pPr>
        <w:pStyle w:val="ConsPlusCell"/>
        <w:jc w:val="both"/>
      </w:pPr>
      <w:r w:rsidRPr="00061AB7">
        <w:t>97 6487     7     - виноградных</w:t>
      </w:r>
    </w:p>
    <w:p w:rsidR="00CC4CF9" w:rsidRPr="00061AB7" w:rsidRDefault="00CC4CF9" w:rsidP="003463F3">
      <w:pPr>
        <w:pStyle w:val="ConsPlusCell"/>
        <w:jc w:val="both"/>
      </w:pPr>
      <w:r w:rsidRPr="00061AB7">
        <w:t>97 6490     3     Продукция маточников /</w:t>
      </w:r>
    </w:p>
    <w:p w:rsidR="00CC4CF9" w:rsidRPr="00061AB7" w:rsidRDefault="00CC4CF9" w:rsidP="003463F3">
      <w:pPr>
        <w:pStyle w:val="ConsPlusCell"/>
        <w:jc w:val="both"/>
      </w:pPr>
      <w:r w:rsidRPr="00061AB7">
        <w:t>97 6491     9     - плодовых и ягодных</w:t>
      </w:r>
    </w:p>
    <w:p w:rsidR="00CC4CF9" w:rsidRPr="00061AB7" w:rsidRDefault="00CC4CF9" w:rsidP="003463F3">
      <w:pPr>
        <w:pStyle w:val="ConsPlusCell"/>
        <w:jc w:val="both"/>
      </w:pPr>
      <w:r w:rsidRPr="00061AB7">
        <w:t>97 6497     1     - виноградных</w:t>
      </w:r>
    </w:p>
    <w:p w:rsidR="00CC4CF9" w:rsidRPr="00061AB7" w:rsidRDefault="00CC4CF9" w:rsidP="003463F3">
      <w:pPr>
        <w:pStyle w:val="ConsPlusCell"/>
        <w:jc w:val="both"/>
      </w:pPr>
      <w:r w:rsidRPr="00061AB7">
        <w:t>97 6500     6     Плоды, ягоды, грибы дикорастущие</w:t>
      </w:r>
    </w:p>
    <w:p w:rsidR="00CC4CF9" w:rsidRPr="00061AB7" w:rsidRDefault="00CC4CF9" w:rsidP="003463F3">
      <w:pPr>
        <w:pStyle w:val="ConsPlusCell"/>
        <w:jc w:val="both"/>
      </w:pPr>
      <w:r w:rsidRPr="00061AB7">
        <w:t>97 6510     0     Плоды и ягоды дикорастущие</w:t>
      </w:r>
    </w:p>
    <w:p w:rsidR="00CC4CF9" w:rsidRPr="00061AB7" w:rsidRDefault="00CC4CF9" w:rsidP="003463F3">
      <w:pPr>
        <w:pStyle w:val="ConsPlusCell"/>
        <w:jc w:val="both"/>
      </w:pPr>
      <w:r w:rsidRPr="00061AB7">
        <w:t>97 6511     6     Плоды дикорастущие семечковые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97 6512     1     Плоды дикорастущие косточковые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97 6513     7     Ягоды дикорастущие</w:t>
      </w:r>
    </w:p>
    <w:p w:rsidR="00CC4CF9" w:rsidRPr="00061AB7" w:rsidRDefault="00CC4CF9" w:rsidP="003463F3">
      <w:pPr>
        <w:pStyle w:val="ConsPlusCell"/>
        <w:jc w:val="both"/>
      </w:pPr>
      <w:r w:rsidRPr="00061AB7">
        <w:t>97 6514     2     Орехи дикорастущие</w:t>
      </w:r>
    </w:p>
    <w:p w:rsidR="00CC4CF9" w:rsidRPr="00061AB7" w:rsidRDefault="00CC4CF9" w:rsidP="003463F3">
      <w:pPr>
        <w:pStyle w:val="ConsPlusCell"/>
        <w:jc w:val="both"/>
      </w:pPr>
      <w:r w:rsidRPr="00061AB7">
        <w:t>97 6520     5     Грибы дикорастущие / свежие</w:t>
      </w:r>
    </w:p>
    <w:p w:rsidR="00CC4CF9" w:rsidRPr="00061AB7" w:rsidRDefault="00CC4CF9" w:rsidP="003463F3">
      <w:pPr>
        <w:pStyle w:val="ConsPlusCell"/>
        <w:jc w:val="both"/>
      </w:pPr>
      <w:r w:rsidRPr="00061AB7">
        <w:t>97 6521     0     - губчатые (трубчатые)</w:t>
      </w:r>
    </w:p>
    <w:p w:rsidR="00CC4CF9" w:rsidRPr="00061AB7" w:rsidRDefault="00CC4CF9" w:rsidP="003463F3">
      <w:pPr>
        <w:pStyle w:val="ConsPlusCell"/>
        <w:jc w:val="both"/>
      </w:pPr>
      <w:r w:rsidRPr="00061AB7">
        <w:t>97 6522     6     - пластинчатые</w:t>
      </w:r>
    </w:p>
    <w:p w:rsidR="00CC4CF9" w:rsidRPr="00061AB7" w:rsidRDefault="00CC4CF9" w:rsidP="003463F3">
      <w:pPr>
        <w:pStyle w:val="ConsPlusCell"/>
        <w:jc w:val="both"/>
      </w:pPr>
      <w:r w:rsidRPr="00061AB7">
        <w:t>97 6523     1     - сумчатые</w:t>
      </w:r>
    </w:p>
    <w:p w:rsidR="00CC4CF9" w:rsidRPr="00061AB7" w:rsidRDefault="00CC4CF9" w:rsidP="003463F3">
      <w:pPr>
        <w:pStyle w:val="ConsPlusCell"/>
        <w:jc w:val="both"/>
      </w:pPr>
      <w:r w:rsidRPr="00061AB7">
        <w:t>97 6530     4     Дикорастущие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97 6531     5     Каперсы (бутоны)</w:t>
      </w:r>
    </w:p>
    <w:p w:rsidR="00CC4CF9" w:rsidRPr="00061AB7" w:rsidRDefault="00CC4CF9" w:rsidP="003463F3">
      <w:pPr>
        <w:pStyle w:val="ConsPlusCell"/>
        <w:jc w:val="both"/>
      </w:pPr>
      <w:r w:rsidRPr="00061AB7">
        <w:t>97 6532     0     Анзур</w:t>
      </w:r>
    </w:p>
    <w:p w:rsidR="00CC4CF9" w:rsidRPr="00061AB7" w:rsidRDefault="00CC4CF9" w:rsidP="003463F3">
      <w:pPr>
        <w:pStyle w:val="ConsPlusCell"/>
        <w:jc w:val="both"/>
      </w:pPr>
      <w:r w:rsidRPr="00061AB7">
        <w:t>97 6533     6     Черемша</w:t>
      </w:r>
    </w:p>
    <w:p w:rsidR="00CC4CF9" w:rsidRPr="00061AB7" w:rsidRDefault="00CC4CF9" w:rsidP="003463F3">
      <w:pPr>
        <w:pStyle w:val="ConsPlusCell"/>
        <w:jc w:val="both"/>
      </w:pPr>
      <w:r w:rsidRPr="00061AB7">
        <w:t>97 6600     0     Сырье и фрукты импортируемые</w:t>
      </w:r>
    </w:p>
    <w:p w:rsidR="00CC4CF9" w:rsidRPr="00061AB7" w:rsidRDefault="00CC4CF9" w:rsidP="003463F3">
      <w:pPr>
        <w:pStyle w:val="ConsPlusCell"/>
        <w:jc w:val="both"/>
      </w:pPr>
      <w:r w:rsidRPr="00061AB7">
        <w:t>97 6610     4     Кофе и какао</w:t>
      </w:r>
    </w:p>
    <w:p w:rsidR="00CC4CF9" w:rsidRPr="00061AB7" w:rsidRDefault="00CC4CF9" w:rsidP="003463F3">
      <w:pPr>
        <w:pStyle w:val="ConsPlusCell"/>
        <w:jc w:val="both"/>
      </w:pPr>
      <w:r w:rsidRPr="00061AB7">
        <w:t>97 6611     4     Кофе в зернах (сырье)</w:t>
      </w:r>
    </w:p>
    <w:p w:rsidR="00CC4CF9" w:rsidRPr="00061AB7" w:rsidRDefault="00CC4CF9" w:rsidP="003463F3">
      <w:pPr>
        <w:pStyle w:val="ConsPlusCell"/>
        <w:jc w:val="both"/>
      </w:pPr>
      <w:r w:rsidRPr="00061AB7">
        <w:t>97 6612     5     Какао в бобах (сырье)</w:t>
      </w:r>
    </w:p>
    <w:p w:rsidR="00CC4CF9" w:rsidRPr="00061AB7" w:rsidRDefault="00CC4CF9" w:rsidP="003463F3">
      <w:pPr>
        <w:pStyle w:val="ConsPlusCell"/>
        <w:jc w:val="both"/>
      </w:pPr>
      <w:r w:rsidRPr="00061AB7">
        <w:t>97 6613     0     Корка хинная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97 6620     9     Плоды тропические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97 6621     4     Ананасы</w:t>
      </w:r>
    </w:p>
    <w:p w:rsidR="00CC4CF9" w:rsidRPr="00061AB7" w:rsidRDefault="00CC4CF9" w:rsidP="003463F3">
      <w:pPr>
        <w:pStyle w:val="ConsPlusCell"/>
        <w:jc w:val="both"/>
      </w:pPr>
      <w:r w:rsidRPr="00061AB7">
        <w:t>97 6622     8     Бананы</w:t>
      </w:r>
    </w:p>
    <w:p w:rsidR="00CC4CF9" w:rsidRPr="00061AB7" w:rsidRDefault="00CC4CF9" w:rsidP="003463F3">
      <w:pPr>
        <w:pStyle w:val="ConsPlusCell"/>
        <w:jc w:val="both"/>
      </w:pPr>
      <w:r w:rsidRPr="00061AB7">
        <w:t>97 6623     5     Манго</w:t>
      </w:r>
    </w:p>
    <w:p w:rsidR="00CC4CF9" w:rsidRPr="00061AB7" w:rsidRDefault="00CC4CF9" w:rsidP="003463F3">
      <w:pPr>
        <w:pStyle w:val="ConsPlusCell"/>
        <w:jc w:val="both"/>
      </w:pPr>
      <w:r w:rsidRPr="00061AB7">
        <w:t>97 6900     0     Дополнительные группировки продукции садов,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виноградников, многолетних насаждений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цветоводства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97 6910     5     Сады, виноградники, декоративные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садозащитные полосы</w:t>
      </w:r>
    </w:p>
    <w:p w:rsidR="00CC4CF9" w:rsidRPr="00061AB7" w:rsidRDefault="00CC4CF9" w:rsidP="003463F3">
      <w:pPr>
        <w:pStyle w:val="ConsPlusCell"/>
        <w:jc w:val="both"/>
      </w:pPr>
      <w:r w:rsidRPr="00061AB7">
        <w:t>97 6911     0     Сады, виноградники и другие многолетние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насаждения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97 6912     6     Плодовые (семечковые и косточковые), ягодные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цитрусовые культуры</w:t>
      </w:r>
    </w:p>
    <w:p w:rsidR="00CC4CF9" w:rsidRPr="00061AB7" w:rsidRDefault="00CC4CF9" w:rsidP="003463F3">
      <w:pPr>
        <w:pStyle w:val="ConsPlusCell"/>
        <w:jc w:val="both"/>
      </w:pPr>
      <w:r w:rsidRPr="00061AB7">
        <w:t>97 6913     1     Плодовые и ягодные культуры (без цитрусовых)</w:t>
      </w:r>
    </w:p>
    <w:p w:rsidR="00CC4CF9" w:rsidRPr="00061AB7" w:rsidRDefault="00CC4CF9" w:rsidP="003463F3">
      <w:pPr>
        <w:pStyle w:val="ConsPlusCell"/>
        <w:jc w:val="both"/>
      </w:pPr>
      <w:r w:rsidRPr="00061AB7">
        <w:t>97 6914     7     Плодовые культуры</w:t>
      </w:r>
    </w:p>
    <w:p w:rsidR="00CC4CF9" w:rsidRPr="00061AB7" w:rsidRDefault="00CC4CF9" w:rsidP="003463F3">
      <w:pPr>
        <w:pStyle w:val="ConsPlusCell"/>
        <w:jc w:val="both"/>
      </w:pPr>
      <w:r w:rsidRPr="00061AB7">
        <w:t>97 6915     2     Декоративные, садово- и полезащитные полосы</w:t>
      </w:r>
    </w:p>
    <w:p w:rsidR="00CC4CF9" w:rsidRPr="00061AB7" w:rsidRDefault="00CC4CF9" w:rsidP="003463F3">
      <w:pPr>
        <w:pStyle w:val="ConsPlusCell"/>
        <w:jc w:val="both"/>
      </w:pPr>
      <w:r w:rsidRPr="00061AB7">
        <w:t>97 6919     4     Насаждения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97 6920     0     Плоды и ягоды, включая виноград</w:t>
      </w:r>
    </w:p>
    <w:p w:rsidR="00CC4CF9" w:rsidRPr="00061AB7" w:rsidRDefault="00CC4CF9" w:rsidP="003463F3">
      <w:pPr>
        <w:pStyle w:val="ConsPlusCell"/>
        <w:jc w:val="both"/>
      </w:pPr>
      <w:r w:rsidRPr="00061AB7">
        <w:t>97 6921     5     Вишня и черешня</w:t>
      </w:r>
    </w:p>
    <w:p w:rsidR="00CC4CF9" w:rsidRPr="00061AB7" w:rsidRDefault="00CC4CF9" w:rsidP="003463F3">
      <w:pPr>
        <w:pStyle w:val="ConsPlusCell"/>
        <w:jc w:val="both"/>
      </w:pPr>
      <w:r w:rsidRPr="00061AB7">
        <w:t>97 6922     0     Смородина</w:t>
      </w:r>
    </w:p>
    <w:p w:rsidR="00CC4CF9" w:rsidRPr="00061AB7" w:rsidRDefault="00CC4CF9" w:rsidP="003463F3">
      <w:pPr>
        <w:pStyle w:val="ConsPlusCell"/>
        <w:jc w:val="both"/>
      </w:pPr>
      <w:r w:rsidRPr="00061AB7">
        <w:t>97 6923     6     Орехи культурные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97 6928     3     Фрукты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97 6930     4     Продукция чая и хмеля</w:t>
      </w:r>
    </w:p>
    <w:p w:rsidR="00CC4CF9" w:rsidRPr="00061AB7" w:rsidRDefault="00CC4CF9" w:rsidP="003463F3">
      <w:pPr>
        <w:pStyle w:val="ConsPlusCell"/>
        <w:jc w:val="both"/>
      </w:pPr>
      <w:r w:rsidRPr="00061AB7">
        <w:t>97 6931     3     Лист чая</w:t>
      </w:r>
    </w:p>
    <w:p w:rsidR="00CC4CF9" w:rsidRPr="00061AB7" w:rsidRDefault="00CC4CF9" w:rsidP="003463F3">
      <w:pPr>
        <w:pStyle w:val="ConsPlusCell"/>
        <w:jc w:val="both"/>
      </w:pPr>
      <w:r w:rsidRPr="00061AB7">
        <w:t>97 6932     5     Лист чая сортовой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97 6934     6     Шишки хмеля</w:t>
      </w:r>
    </w:p>
    <w:p w:rsidR="00CC4CF9" w:rsidRPr="00061AB7" w:rsidRDefault="00CC4CF9" w:rsidP="003463F3">
      <w:pPr>
        <w:pStyle w:val="ConsPlusCell"/>
        <w:jc w:val="both"/>
      </w:pPr>
      <w:r w:rsidRPr="00061AB7">
        <w:t>97 6940     9     Материал посадочный садов и виноградников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97 6941     4     Маточники</w:t>
      </w:r>
    </w:p>
    <w:p w:rsidR="00CC4CF9" w:rsidRPr="00061AB7" w:rsidRDefault="00CC4CF9" w:rsidP="003463F3">
      <w:pPr>
        <w:pStyle w:val="ConsPlusCell"/>
        <w:jc w:val="both"/>
      </w:pPr>
      <w:r w:rsidRPr="00061AB7">
        <w:t>97 6942     7     Сеянцы плодовых культур и многолетних насаждений</w:t>
      </w:r>
    </w:p>
    <w:p w:rsidR="00CC4CF9" w:rsidRPr="00061AB7" w:rsidRDefault="00CC4CF9" w:rsidP="003463F3">
      <w:pPr>
        <w:pStyle w:val="ConsPlusCell"/>
        <w:jc w:val="both"/>
      </w:pPr>
      <w:r w:rsidRPr="00061AB7">
        <w:t>97 6943     5     Сеянцы плодовых культур</w:t>
      </w:r>
    </w:p>
    <w:p w:rsidR="00CC4CF9" w:rsidRPr="00061AB7" w:rsidRDefault="00CC4CF9" w:rsidP="003463F3">
      <w:pPr>
        <w:pStyle w:val="ConsPlusCell"/>
        <w:jc w:val="both"/>
      </w:pPr>
      <w:r w:rsidRPr="00061AB7">
        <w:t>97 6944     0     Сеянцы семечковых культур</w:t>
      </w:r>
    </w:p>
    <w:p w:rsidR="00CC4CF9" w:rsidRPr="00061AB7" w:rsidRDefault="00CC4CF9" w:rsidP="003463F3">
      <w:pPr>
        <w:pStyle w:val="ConsPlusCell"/>
        <w:jc w:val="both"/>
      </w:pPr>
      <w:r w:rsidRPr="00061AB7">
        <w:t>97 6945     6     Подвои (дички) цветочно-декоративных культур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сеянцы лесодекоративных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97 6949     8     Материал посадочный прочий</w:t>
      </w:r>
    </w:p>
    <w:p w:rsidR="00CC4CF9" w:rsidRPr="00061AB7" w:rsidRDefault="00CC4CF9" w:rsidP="003463F3">
      <w:pPr>
        <w:pStyle w:val="ConsPlusCell"/>
        <w:jc w:val="both"/>
      </w:pPr>
      <w:r w:rsidRPr="00061AB7">
        <w:t>97 6950     3     Саженцы / плодовых культур и многолетних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насаждений</w:t>
      </w:r>
    </w:p>
    <w:p w:rsidR="00CC4CF9" w:rsidRPr="00061AB7" w:rsidRDefault="00CC4CF9" w:rsidP="003463F3">
      <w:pPr>
        <w:pStyle w:val="ConsPlusCell"/>
        <w:jc w:val="both"/>
      </w:pPr>
      <w:r w:rsidRPr="00061AB7">
        <w:t>97 6951     9     - плодовых культур</w:t>
      </w:r>
    </w:p>
    <w:p w:rsidR="00CC4CF9" w:rsidRPr="00061AB7" w:rsidRDefault="00CC4CF9" w:rsidP="003463F3">
      <w:pPr>
        <w:pStyle w:val="ConsPlusCell"/>
        <w:jc w:val="both"/>
      </w:pPr>
      <w:r w:rsidRPr="00061AB7">
        <w:t>97 6952     4     - семечковых культур</w:t>
      </w:r>
    </w:p>
    <w:p w:rsidR="00CC4CF9" w:rsidRPr="00061AB7" w:rsidRDefault="00CC4CF9" w:rsidP="003463F3">
      <w:pPr>
        <w:pStyle w:val="ConsPlusCell"/>
        <w:jc w:val="both"/>
      </w:pPr>
      <w:r w:rsidRPr="00061AB7">
        <w:t>97 6953     0     - косточковых культур</w:t>
      </w:r>
    </w:p>
    <w:p w:rsidR="00CC4CF9" w:rsidRPr="00061AB7" w:rsidRDefault="00CC4CF9" w:rsidP="003463F3">
      <w:pPr>
        <w:pStyle w:val="ConsPlusCell"/>
        <w:jc w:val="both"/>
      </w:pPr>
      <w:r w:rsidRPr="00061AB7">
        <w:t>97 6954     5     - ягодных культур</w:t>
      </w:r>
    </w:p>
    <w:p w:rsidR="00CC4CF9" w:rsidRPr="00061AB7" w:rsidRDefault="00CC4CF9" w:rsidP="003463F3">
      <w:pPr>
        <w:pStyle w:val="ConsPlusCell"/>
        <w:jc w:val="both"/>
      </w:pPr>
      <w:r w:rsidRPr="00061AB7">
        <w:t>97 6955     0     - винограда</w:t>
      </w:r>
    </w:p>
    <w:p w:rsidR="00CC4CF9" w:rsidRPr="00061AB7" w:rsidRDefault="00CC4CF9" w:rsidP="003463F3">
      <w:pPr>
        <w:pStyle w:val="ConsPlusCell"/>
        <w:jc w:val="both"/>
      </w:pPr>
      <w:r w:rsidRPr="00061AB7">
        <w:t>97 6956     6     - шелковицы</w:t>
      </w:r>
    </w:p>
    <w:p w:rsidR="00CC4CF9" w:rsidRPr="00061AB7" w:rsidRDefault="00CC4CF9" w:rsidP="003463F3">
      <w:pPr>
        <w:pStyle w:val="ConsPlusCell"/>
        <w:jc w:val="both"/>
      </w:pPr>
      <w:r w:rsidRPr="00061AB7">
        <w:t>97 6959     2     - лесодекоративных и цветочно-декоративных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97 6970     2     Продукция дикорастущих</w:t>
      </w:r>
    </w:p>
    <w:p w:rsidR="00CC4CF9" w:rsidRPr="00061AB7" w:rsidRDefault="00CC4CF9" w:rsidP="003463F3">
      <w:pPr>
        <w:pStyle w:val="ConsPlusCell"/>
        <w:jc w:val="both"/>
      </w:pPr>
      <w:r w:rsidRPr="00061AB7">
        <w:t>97 6971     8     Плоды дикорастущие</w:t>
      </w:r>
    </w:p>
    <w:p w:rsidR="00CC4CF9" w:rsidRPr="00061AB7" w:rsidRDefault="00CC4CF9" w:rsidP="003463F3">
      <w:pPr>
        <w:pStyle w:val="ConsPlusCell"/>
        <w:jc w:val="both"/>
      </w:pPr>
      <w:r w:rsidRPr="00061AB7">
        <w:t>97 6972     3     Плоды и ягоды дикорастущие свежие и сухие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(в пересчете на свежие)</w:t>
      </w:r>
    </w:p>
    <w:p w:rsidR="00CC4CF9" w:rsidRPr="00061AB7" w:rsidRDefault="00CC4CF9" w:rsidP="003463F3">
      <w:pPr>
        <w:pStyle w:val="ConsPlusCell"/>
        <w:jc w:val="both"/>
      </w:pPr>
      <w:r w:rsidRPr="00061AB7">
        <w:t>97 6973     9     Грибы свежие и соленомаринованные (в пересчете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 свежие)</w:t>
      </w:r>
    </w:p>
    <w:p w:rsidR="00CC4CF9" w:rsidRPr="00061AB7" w:rsidRDefault="00CC4CF9" w:rsidP="003463F3">
      <w:pPr>
        <w:pStyle w:val="ConsPlusCell"/>
        <w:jc w:val="both"/>
      </w:pPr>
      <w:r w:rsidRPr="00061AB7">
        <w:t>97 6990     1     Продукция растениеводства сельского хозяйства</w:t>
      </w:r>
    </w:p>
    <w:p w:rsidR="00CC4CF9" w:rsidRPr="00061AB7" w:rsidRDefault="00CC4CF9" w:rsidP="003463F3">
      <w:pPr>
        <w:pStyle w:val="ConsPlusCell"/>
        <w:jc w:val="both"/>
      </w:pPr>
      <w:r w:rsidRPr="00061AB7">
        <w:t>97 6991     7     Культуры посевные все</w:t>
      </w:r>
    </w:p>
    <w:p w:rsidR="00CC4CF9" w:rsidRPr="00061AB7" w:rsidRDefault="00CC4CF9" w:rsidP="003463F3">
      <w:pPr>
        <w:pStyle w:val="ConsPlusCell"/>
        <w:jc w:val="both"/>
      </w:pPr>
      <w:r w:rsidRPr="00061AB7">
        <w:t>97 6992     2     Культуры посевные яровые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97 6993     8     Культуры на зеленое удобрение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97 7000     0     Семена деревьев и кустарников, семена в плодах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97 7100     4     Семена хвойных пород (деревьев)</w:t>
      </w:r>
    </w:p>
    <w:p w:rsidR="00CC4CF9" w:rsidRPr="00061AB7" w:rsidRDefault="00CC4CF9" w:rsidP="003463F3">
      <w:pPr>
        <w:pStyle w:val="ConsPlusCell"/>
        <w:jc w:val="both"/>
      </w:pPr>
      <w:r w:rsidRPr="00061AB7">
        <w:t>97 7110     9     Семена ели /</w:t>
      </w:r>
    </w:p>
    <w:p w:rsidR="00CC4CF9" w:rsidRPr="00061AB7" w:rsidRDefault="00CC4CF9" w:rsidP="003463F3">
      <w:pPr>
        <w:pStyle w:val="ConsPlusCell"/>
        <w:jc w:val="both"/>
      </w:pPr>
      <w:r w:rsidRPr="00061AB7">
        <w:t>97 7111     4     - аянской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7112     9     - восточной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7113     5     - обыкновенной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7114     0     - сибирской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7115     6     - Шренка (тянь-шанской)</w:t>
      </w:r>
    </w:p>
    <w:p w:rsidR="00CC4CF9" w:rsidRPr="00061AB7" w:rsidRDefault="00CC4CF9" w:rsidP="003463F3">
      <w:pPr>
        <w:pStyle w:val="ConsPlusCell"/>
        <w:jc w:val="both"/>
      </w:pPr>
      <w:r w:rsidRPr="00061AB7">
        <w:t>97 7119     8     - прочих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97 7120     3     Семена лиственницы /</w:t>
      </w:r>
    </w:p>
    <w:p w:rsidR="00CC4CF9" w:rsidRPr="00061AB7" w:rsidRDefault="00CC4CF9" w:rsidP="003463F3">
      <w:pPr>
        <w:pStyle w:val="ConsPlusCell"/>
        <w:jc w:val="both"/>
      </w:pPr>
      <w:r w:rsidRPr="00061AB7">
        <w:t>97 7121     9     - даурской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7122     4     - европейской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7123     2     - сибирской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7124     5     - Сукачева</w:t>
      </w:r>
    </w:p>
    <w:p w:rsidR="00CC4CF9" w:rsidRPr="00061AB7" w:rsidRDefault="00CC4CF9" w:rsidP="003463F3">
      <w:pPr>
        <w:pStyle w:val="ConsPlusCell"/>
        <w:jc w:val="both"/>
      </w:pPr>
      <w:r w:rsidRPr="00061AB7">
        <w:t>97 7129     2     - прочих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97 7130     8     Семена пихты /</w:t>
      </w:r>
    </w:p>
    <w:p w:rsidR="00CC4CF9" w:rsidRPr="00061AB7" w:rsidRDefault="00CC4CF9" w:rsidP="003463F3">
      <w:pPr>
        <w:pStyle w:val="ConsPlusCell"/>
        <w:jc w:val="both"/>
      </w:pPr>
      <w:r w:rsidRPr="00061AB7">
        <w:t>97 7131     3     - белой (европейской)</w:t>
      </w:r>
    </w:p>
    <w:p w:rsidR="00CC4CF9" w:rsidRPr="00061AB7" w:rsidRDefault="00CC4CF9" w:rsidP="003463F3">
      <w:pPr>
        <w:pStyle w:val="ConsPlusCell"/>
        <w:jc w:val="both"/>
      </w:pPr>
      <w:r w:rsidRPr="00061AB7">
        <w:t>97 7133     4     - Нордманна (кавказской)</w:t>
      </w:r>
    </w:p>
    <w:p w:rsidR="00CC4CF9" w:rsidRPr="00061AB7" w:rsidRDefault="00CC4CF9" w:rsidP="003463F3">
      <w:pPr>
        <w:pStyle w:val="ConsPlusCell"/>
        <w:jc w:val="both"/>
      </w:pPr>
      <w:r w:rsidRPr="00061AB7">
        <w:t>97 7134     6     - сибирской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7139     7     - прочих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97 7140     2     Семена сосны /</w:t>
      </w:r>
    </w:p>
    <w:p w:rsidR="00CC4CF9" w:rsidRPr="00061AB7" w:rsidRDefault="00CC4CF9" w:rsidP="003463F3">
      <w:pPr>
        <w:pStyle w:val="ConsPlusCell"/>
        <w:jc w:val="both"/>
      </w:pPr>
      <w:r w:rsidRPr="00061AB7">
        <w:t>97 7141     8     - Банкса</w:t>
      </w:r>
    </w:p>
    <w:p w:rsidR="00CC4CF9" w:rsidRPr="00061AB7" w:rsidRDefault="00CC4CF9" w:rsidP="003463F3">
      <w:pPr>
        <w:pStyle w:val="ConsPlusCell"/>
        <w:jc w:val="both"/>
      </w:pPr>
      <w:r w:rsidRPr="00061AB7">
        <w:t>97 7142     3     - горной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7143     9     - крымской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7144     4     - обыкновенной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7145     0     - приморской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7146     5     - Эльдарской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7149     1     - прочих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97 7150     7     Семена сосны кедровой /</w:t>
      </w:r>
    </w:p>
    <w:p w:rsidR="00CC4CF9" w:rsidRPr="00061AB7" w:rsidRDefault="00CC4CF9" w:rsidP="003463F3">
      <w:pPr>
        <w:pStyle w:val="ConsPlusCell"/>
        <w:jc w:val="both"/>
      </w:pPr>
      <w:r w:rsidRPr="00061AB7">
        <w:t>97 7151     2     - корейской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7152     8     - сибирской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7159     6     - прочих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97 7160     1     Семена можжевельника / (арчи)</w:t>
      </w:r>
    </w:p>
    <w:p w:rsidR="00CC4CF9" w:rsidRPr="00061AB7" w:rsidRDefault="00CC4CF9" w:rsidP="003463F3">
      <w:pPr>
        <w:pStyle w:val="ConsPlusCell"/>
        <w:jc w:val="both"/>
      </w:pPr>
      <w:r w:rsidRPr="00061AB7">
        <w:t>97 7161     7     - зеравшанского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7162     2     - полушаровидного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7169     0     - прочих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97 7190     5     Семена / остальных хвойных пород (деревьев)</w:t>
      </w:r>
    </w:p>
    <w:p w:rsidR="00CC4CF9" w:rsidRPr="00061AB7" w:rsidRDefault="00CC4CF9" w:rsidP="003463F3">
      <w:pPr>
        <w:pStyle w:val="ConsPlusCell"/>
        <w:jc w:val="both"/>
      </w:pPr>
      <w:r w:rsidRPr="00061AB7">
        <w:t>97 7191     0     - кедра гималайского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7192     6     - кипариса вечнозеленого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7193     1     - туи западной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7199     4     - прочих хвойных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97 7200     8     Семена твердолиственных пород (деревьев)</w:t>
      </w:r>
    </w:p>
    <w:p w:rsidR="00CC4CF9" w:rsidRPr="00061AB7" w:rsidRDefault="00CC4CF9" w:rsidP="003463F3">
      <w:pPr>
        <w:pStyle w:val="ConsPlusCell"/>
        <w:jc w:val="both"/>
      </w:pPr>
      <w:r w:rsidRPr="00061AB7">
        <w:t>97 7210     2     Семена робинии /</w:t>
      </w:r>
    </w:p>
    <w:p w:rsidR="00CC4CF9" w:rsidRPr="00061AB7" w:rsidRDefault="00CC4CF9" w:rsidP="003463F3">
      <w:pPr>
        <w:pStyle w:val="ConsPlusCell"/>
        <w:jc w:val="both"/>
      </w:pPr>
      <w:r w:rsidRPr="00061AB7">
        <w:t>97 7211     8     - лжеакации (акации белой)</w:t>
      </w:r>
    </w:p>
    <w:p w:rsidR="00CC4CF9" w:rsidRPr="00061AB7" w:rsidRDefault="00CC4CF9" w:rsidP="003463F3">
      <w:pPr>
        <w:pStyle w:val="ConsPlusCell"/>
        <w:jc w:val="both"/>
      </w:pPr>
      <w:r w:rsidRPr="00061AB7">
        <w:t>97 7219     1     - прочих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97 7220     7     Семена бука /</w:t>
      </w:r>
    </w:p>
    <w:p w:rsidR="00CC4CF9" w:rsidRPr="00061AB7" w:rsidRDefault="00CC4CF9" w:rsidP="003463F3">
      <w:pPr>
        <w:pStyle w:val="ConsPlusCell"/>
        <w:jc w:val="both"/>
      </w:pPr>
      <w:r w:rsidRPr="00061AB7">
        <w:t>97 7221     2     - восточного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7222     8     - лесного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7229     6     - прочих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97 7230     1     Семена вяза /</w:t>
      </w:r>
    </w:p>
    <w:p w:rsidR="00CC4CF9" w:rsidRPr="00061AB7" w:rsidRDefault="00CC4CF9" w:rsidP="003463F3">
      <w:pPr>
        <w:pStyle w:val="ConsPlusCell"/>
        <w:jc w:val="both"/>
      </w:pPr>
      <w:r w:rsidRPr="00061AB7">
        <w:t>97 7231     7     - гладкого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7232     2     - листоватого (береста)</w:t>
      </w:r>
    </w:p>
    <w:p w:rsidR="00CC4CF9" w:rsidRPr="00061AB7" w:rsidRDefault="00CC4CF9" w:rsidP="003463F3">
      <w:pPr>
        <w:pStyle w:val="ConsPlusCell"/>
        <w:jc w:val="both"/>
      </w:pPr>
      <w:r w:rsidRPr="00061AB7">
        <w:t>97 7233     8     - мелколистного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7234     3     - приземистого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7235     9     - шершавого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7239     0     - прочих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97 7240     6     Семена дуба /</w:t>
      </w:r>
    </w:p>
    <w:p w:rsidR="00CC4CF9" w:rsidRPr="00061AB7" w:rsidRDefault="00CC4CF9" w:rsidP="003463F3">
      <w:pPr>
        <w:pStyle w:val="ConsPlusCell"/>
        <w:jc w:val="both"/>
      </w:pPr>
      <w:r w:rsidRPr="00061AB7">
        <w:t>97 7241     1     - красного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7242     7     - скального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7243     2     - черешчатого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7249     5     - прочих видов (кроме дуба пробкового)</w:t>
      </w:r>
    </w:p>
    <w:p w:rsidR="00CC4CF9" w:rsidRPr="00061AB7" w:rsidRDefault="00CC4CF9" w:rsidP="003463F3">
      <w:pPr>
        <w:pStyle w:val="ConsPlusCell"/>
        <w:jc w:val="both"/>
      </w:pPr>
      <w:r w:rsidRPr="00061AB7">
        <w:t>97 7250     0     Семена клена /</w:t>
      </w:r>
    </w:p>
    <w:p w:rsidR="00CC4CF9" w:rsidRPr="00061AB7" w:rsidRDefault="00CC4CF9" w:rsidP="003463F3">
      <w:pPr>
        <w:pStyle w:val="ConsPlusCell"/>
        <w:jc w:val="both"/>
      </w:pPr>
      <w:r w:rsidRPr="00061AB7">
        <w:t>97 7251     6     - ложноплатанового (явора)</w:t>
      </w:r>
    </w:p>
    <w:p w:rsidR="00CC4CF9" w:rsidRPr="00061AB7" w:rsidRDefault="00CC4CF9" w:rsidP="003463F3">
      <w:pPr>
        <w:pStyle w:val="ConsPlusCell"/>
        <w:jc w:val="both"/>
      </w:pPr>
      <w:r w:rsidRPr="00061AB7">
        <w:t>97 7252     1     - остролистного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7253     7     - серебристого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7254     2     - ясенелистного (американского)</w:t>
      </w:r>
    </w:p>
    <w:p w:rsidR="00CC4CF9" w:rsidRPr="00061AB7" w:rsidRDefault="00CC4CF9" w:rsidP="003463F3">
      <w:pPr>
        <w:pStyle w:val="ConsPlusCell"/>
        <w:jc w:val="both"/>
      </w:pPr>
      <w:r w:rsidRPr="00061AB7">
        <w:t>97 7259     0     - прочих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97 7260     5     Семена ясеня /</w:t>
      </w:r>
    </w:p>
    <w:p w:rsidR="00CC4CF9" w:rsidRPr="00061AB7" w:rsidRDefault="00CC4CF9" w:rsidP="003463F3">
      <w:pPr>
        <w:pStyle w:val="ConsPlusCell"/>
        <w:jc w:val="both"/>
      </w:pPr>
      <w:r w:rsidRPr="00061AB7">
        <w:t>97 7261     0     - белого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7262     6     - ланцетного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7263     1     - маньчжурского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7264     7     - обыкновенного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7269     4     - прочих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97 7270     8     Семена граба /</w:t>
      </w:r>
    </w:p>
    <w:p w:rsidR="00CC4CF9" w:rsidRPr="00061AB7" w:rsidRDefault="00CC4CF9" w:rsidP="003463F3">
      <w:pPr>
        <w:pStyle w:val="ConsPlusCell"/>
        <w:jc w:val="both"/>
      </w:pPr>
      <w:r w:rsidRPr="00061AB7">
        <w:t>97 7271     5     - восточного (грабинника)</w:t>
      </w:r>
    </w:p>
    <w:p w:rsidR="00CC4CF9" w:rsidRPr="00061AB7" w:rsidRDefault="00CC4CF9" w:rsidP="003463F3">
      <w:pPr>
        <w:pStyle w:val="ConsPlusCell"/>
        <w:jc w:val="both"/>
      </w:pPr>
      <w:r w:rsidRPr="00061AB7">
        <w:t>97 7272     0     - обыкновенного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7279     9     - прочих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97 7280     4     Семена саксаула /</w:t>
      </w:r>
    </w:p>
    <w:p w:rsidR="00CC4CF9" w:rsidRPr="00061AB7" w:rsidRDefault="00CC4CF9" w:rsidP="003463F3">
      <w:pPr>
        <w:pStyle w:val="ConsPlusCell"/>
        <w:jc w:val="both"/>
      </w:pPr>
      <w:r w:rsidRPr="00061AB7">
        <w:t>97 7281     1     - белого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7282     5     - черного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7300     1     Семена мягколиственных пород (деревьев)</w:t>
      </w:r>
    </w:p>
    <w:p w:rsidR="00CC4CF9" w:rsidRPr="00061AB7" w:rsidRDefault="00CC4CF9" w:rsidP="003463F3">
      <w:pPr>
        <w:pStyle w:val="ConsPlusCell"/>
        <w:jc w:val="both"/>
      </w:pPr>
      <w:r w:rsidRPr="00061AB7">
        <w:t>97 7310     6     Семена березы /</w:t>
      </w:r>
    </w:p>
    <w:p w:rsidR="00CC4CF9" w:rsidRPr="00061AB7" w:rsidRDefault="00CC4CF9" w:rsidP="003463F3">
      <w:pPr>
        <w:pStyle w:val="ConsPlusCell"/>
        <w:jc w:val="both"/>
      </w:pPr>
      <w:r w:rsidRPr="00061AB7">
        <w:t>97 7312     7     - плакучей</w:t>
      </w:r>
    </w:p>
    <w:p w:rsidR="00CC4CF9" w:rsidRPr="00061AB7" w:rsidRDefault="00CC4CF9" w:rsidP="003463F3">
      <w:pPr>
        <w:pStyle w:val="ConsPlusCell"/>
        <w:jc w:val="both"/>
      </w:pPr>
      <w:r w:rsidRPr="00061AB7">
        <w:t>97 7313     2     - карельской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7314     8     - пушистой</w:t>
      </w:r>
    </w:p>
    <w:p w:rsidR="00CC4CF9" w:rsidRPr="00061AB7" w:rsidRDefault="00CC4CF9" w:rsidP="003463F3">
      <w:pPr>
        <w:pStyle w:val="ConsPlusCell"/>
        <w:jc w:val="both"/>
      </w:pPr>
      <w:r w:rsidRPr="00061AB7">
        <w:t>97 7315     3     - Шмидта (железной)</w:t>
      </w:r>
    </w:p>
    <w:p w:rsidR="00CC4CF9" w:rsidRPr="00061AB7" w:rsidRDefault="00CC4CF9" w:rsidP="003463F3">
      <w:pPr>
        <w:pStyle w:val="ConsPlusCell"/>
        <w:jc w:val="both"/>
      </w:pPr>
      <w:r w:rsidRPr="00061AB7">
        <w:t>97 7316     9     - Эрмана (каменной)</w:t>
      </w:r>
    </w:p>
    <w:p w:rsidR="00CC4CF9" w:rsidRPr="00061AB7" w:rsidRDefault="00CC4CF9" w:rsidP="003463F3">
      <w:pPr>
        <w:pStyle w:val="ConsPlusCell"/>
        <w:jc w:val="both"/>
      </w:pPr>
      <w:r w:rsidRPr="00061AB7">
        <w:t>97 7319     5     - прочих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97 7320     0     Семена ивы / древовидной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7321     6     - белой</w:t>
      </w:r>
    </w:p>
    <w:p w:rsidR="00CC4CF9" w:rsidRPr="00061AB7" w:rsidRDefault="00CC4CF9" w:rsidP="003463F3">
      <w:pPr>
        <w:pStyle w:val="ConsPlusCell"/>
        <w:jc w:val="both"/>
      </w:pPr>
      <w:r w:rsidRPr="00061AB7">
        <w:t>97 7322     1     - ломкой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7329     7     - прочих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97 7330     5     Семена липы /</w:t>
      </w:r>
    </w:p>
    <w:p w:rsidR="00CC4CF9" w:rsidRPr="00061AB7" w:rsidRDefault="00CC4CF9" w:rsidP="003463F3">
      <w:pPr>
        <w:pStyle w:val="ConsPlusCell"/>
        <w:jc w:val="both"/>
      </w:pPr>
      <w:r w:rsidRPr="00061AB7">
        <w:t>97 7331     0     - амурской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7332     6     - кавказской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7333     1     - крупнолистной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7334     7     - мелколистной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7339     4     - прочих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97 7340     4     Семена ольхи /</w:t>
      </w:r>
    </w:p>
    <w:p w:rsidR="00CC4CF9" w:rsidRPr="00061AB7" w:rsidRDefault="00CC4CF9" w:rsidP="003463F3">
      <w:pPr>
        <w:pStyle w:val="ConsPlusCell"/>
        <w:jc w:val="both"/>
      </w:pPr>
      <w:r w:rsidRPr="00061AB7">
        <w:t>97 7341     5     - серой</w:t>
      </w:r>
    </w:p>
    <w:p w:rsidR="00CC4CF9" w:rsidRPr="00061AB7" w:rsidRDefault="00CC4CF9" w:rsidP="003463F3">
      <w:pPr>
        <w:pStyle w:val="ConsPlusCell"/>
        <w:jc w:val="both"/>
      </w:pPr>
      <w:r w:rsidRPr="00061AB7">
        <w:t>97 7342     0     - черной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7349     9     - прочих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97 7350     4     Семена / тополевых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7351     8     - осины</w:t>
      </w:r>
    </w:p>
    <w:p w:rsidR="00CC4CF9" w:rsidRPr="00061AB7" w:rsidRDefault="00CC4CF9" w:rsidP="003463F3">
      <w:pPr>
        <w:pStyle w:val="ConsPlusCell"/>
        <w:jc w:val="both"/>
      </w:pPr>
      <w:r w:rsidRPr="00061AB7">
        <w:t>97 7352     5     - тополя белого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7353     0     - тополя канадского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7354     6     - тополя черного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7355     1     - туранги</w:t>
      </w:r>
    </w:p>
    <w:p w:rsidR="00CC4CF9" w:rsidRPr="00061AB7" w:rsidRDefault="00CC4CF9" w:rsidP="003463F3">
      <w:pPr>
        <w:pStyle w:val="ConsPlusCell"/>
        <w:jc w:val="both"/>
      </w:pPr>
      <w:r w:rsidRPr="00061AB7">
        <w:t>97 7359     3     - прочих видов тополевых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7400     5     Семена в плодах</w:t>
      </w:r>
    </w:p>
    <w:p w:rsidR="00CC4CF9" w:rsidRPr="00061AB7" w:rsidRDefault="00CC4CF9" w:rsidP="003463F3">
      <w:pPr>
        <w:pStyle w:val="ConsPlusCell"/>
        <w:jc w:val="both"/>
      </w:pPr>
      <w:r w:rsidRPr="00061AB7">
        <w:t>97 7410     0     Семена в шишках / хвойных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97 7411     5     - ели</w:t>
      </w:r>
    </w:p>
    <w:p w:rsidR="00CC4CF9" w:rsidRPr="00061AB7" w:rsidRDefault="00CC4CF9" w:rsidP="003463F3">
      <w:pPr>
        <w:pStyle w:val="ConsPlusCell"/>
        <w:jc w:val="both"/>
      </w:pPr>
      <w:r w:rsidRPr="00061AB7">
        <w:t>97 7412     0     - пихты</w:t>
      </w:r>
    </w:p>
    <w:p w:rsidR="00CC4CF9" w:rsidRPr="00061AB7" w:rsidRDefault="00CC4CF9" w:rsidP="003463F3">
      <w:pPr>
        <w:pStyle w:val="ConsPlusCell"/>
        <w:jc w:val="both"/>
      </w:pPr>
      <w:r w:rsidRPr="00061AB7">
        <w:t>97 7413     6     - сосны</w:t>
      </w:r>
    </w:p>
    <w:p w:rsidR="00CC4CF9" w:rsidRPr="00061AB7" w:rsidRDefault="00CC4CF9" w:rsidP="003463F3">
      <w:pPr>
        <w:pStyle w:val="ConsPlusCell"/>
        <w:jc w:val="both"/>
      </w:pPr>
      <w:r w:rsidRPr="00061AB7">
        <w:t>97 7419     9     - прочих хвойных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97 7500     9     Семена прочих лиственных пород (деревьев)</w:t>
      </w:r>
    </w:p>
    <w:p w:rsidR="00CC4CF9" w:rsidRPr="00061AB7" w:rsidRDefault="00CC4CF9" w:rsidP="003463F3">
      <w:pPr>
        <w:pStyle w:val="ConsPlusCell"/>
        <w:jc w:val="both"/>
      </w:pPr>
      <w:r w:rsidRPr="00061AB7">
        <w:t>97 7510     3     Семена / орехоплодных (дикорастущих)</w:t>
      </w:r>
    </w:p>
    <w:p w:rsidR="00CC4CF9" w:rsidRPr="00061AB7" w:rsidRDefault="00CC4CF9" w:rsidP="003463F3">
      <w:pPr>
        <w:pStyle w:val="ConsPlusCell"/>
        <w:jc w:val="both"/>
      </w:pPr>
      <w:r w:rsidRPr="00061AB7">
        <w:t>97 7511     9     - карии пекан</w:t>
      </w:r>
    </w:p>
    <w:p w:rsidR="00CC4CF9" w:rsidRPr="00061AB7" w:rsidRDefault="00CC4CF9" w:rsidP="003463F3">
      <w:pPr>
        <w:pStyle w:val="ConsPlusCell"/>
        <w:jc w:val="both"/>
      </w:pPr>
      <w:r w:rsidRPr="00061AB7">
        <w:t>97 7512     4     - ореха грецкого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7513     8     - ореха маньчжурского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7514     5     - ореха серого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7515     0     - ореха черного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7519     2     - прочих орехоплодных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97 7520     8     Семена / плодовосемечковых (дикорастущих)</w:t>
      </w:r>
    </w:p>
    <w:p w:rsidR="00CC4CF9" w:rsidRPr="00061AB7" w:rsidRDefault="00CC4CF9" w:rsidP="003463F3">
      <w:pPr>
        <w:pStyle w:val="ConsPlusCell"/>
        <w:jc w:val="both"/>
      </w:pPr>
      <w:r w:rsidRPr="00061AB7">
        <w:t>97 7521     3     - айвы</w:t>
      </w:r>
    </w:p>
    <w:p w:rsidR="00CC4CF9" w:rsidRPr="00061AB7" w:rsidRDefault="00CC4CF9" w:rsidP="003463F3">
      <w:pPr>
        <w:pStyle w:val="ConsPlusCell"/>
        <w:jc w:val="both"/>
      </w:pPr>
      <w:r w:rsidRPr="00061AB7">
        <w:t>97 7522     9     - груши</w:t>
      </w:r>
    </w:p>
    <w:p w:rsidR="00CC4CF9" w:rsidRPr="00061AB7" w:rsidRDefault="00CC4CF9" w:rsidP="003463F3">
      <w:pPr>
        <w:pStyle w:val="ConsPlusCell"/>
        <w:jc w:val="both"/>
      </w:pPr>
      <w:r w:rsidRPr="00061AB7">
        <w:t>97 7523     4     - рябины</w:t>
      </w:r>
    </w:p>
    <w:p w:rsidR="00CC4CF9" w:rsidRPr="00061AB7" w:rsidRDefault="00CC4CF9" w:rsidP="003463F3">
      <w:pPr>
        <w:pStyle w:val="ConsPlusCell"/>
        <w:jc w:val="both"/>
      </w:pPr>
      <w:r w:rsidRPr="00061AB7">
        <w:t>97 7524     1     - яблони</w:t>
      </w:r>
    </w:p>
    <w:p w:rsidR="00CC4CF9" w:rsidRPr="00061AB7" w:rsidRDefault="00CC4CF9" w:rsidP="003463F3">
      <w:pPr>
        <w:pStyle w:val="ConsPlusCell"/>
        <w:jc w:val="both"/>
      </w:pPr>
      <w:r w:rsidRPr="00061AB7">
        <w:t>97 7529     7     - прочих плодовосемечковых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97 7530     2     Семена / плодовокосточковых (дикорастущих)</w:t>
      </w:r>
    </w:p>
    <w:p w:rsidR="00CC4CF9" w:rsidRPr="00061AB7" w:rsidRDefault="00CC4CF9" w:rsidP="003463F3">
      <w:pPr>
        <w:pStyle w:val="ConsPlusCell"/>
        <w:jc w:val="both"/>
      </w:pPr>
      <w:r w:rsidRPr="00061AB7">
        <w:t>97 7531     8     - абрикоса</w:t>
      </w:r>
    </w:p>
    <w:p w:rsidR="00CC4CF9" w:rsidRPr="00061AB7" w:rsidRDefault="00CC4CF9" w:rsidP="003463F3">
      <w:pPr>
        <w:pStyle w:val="ConsPlusCell"/>
        <w:jc w:val="both"/>
      </w:pPr>
      <w:r w:rsidRPr="00061AB7">
        <w:t>97 7532     3     - вишни</w:t>
      </w:r>
    </w:p>
    <w:p w:rsidR="00CC4CF9" w:rsidRPr="00061AB7" w:rsidRDefault="00CC4CF9" w:rsidP="003463F3">
      <w:pPr>
        <w:pStyle w:val="ConsPlusCell"/>
        <w:jc w:val="both"/>
      </w:pPr>
      <w:r w:rsidRPr="00061AB7">
        <w:t>97 7533     9     - миндаля</w:t>
      </w:r>
    </w:p>
    <w:p w:rsidR="00CC4CF9" w:rsidRPr="00061AB7" w:rsidRDefault="00CC4CF9" w:rsidP="003463F3">
      <w:pPr>
        <w:pStyle w:val="ConsPlusCell"/>
        <w:jc w:val="both"/>
      </w:pPr>
      <w:r w:rsidRPr="00061AB7">
        <w:t>97 7534     4     - сливы растопыренной (алычи)</w:t>
      </w:r>
    </w:p>
    <w:p w:rsidR="00CC4CF9" w:rsidRPr="00061AB7" w:rsidRDefault="00CC4CF9" w:rsidP="003463F3">
      <w:pPr>
        <w:pStyle w:val="ConsPlusCell"/>
        <w:jc w:val="both"/>
      </w:pPr>
      <w:r w:rsidRPr="00061AB7">
        <w:t>97 7535     5     - черешни (вишни птичьей)</w:t>
      </w:r>
    </w:p>
    <w:p w:rsidR="00CC4CF9" w:rsidRPr="00061AB7" w:rsidRDefault="00CC4CF9" w:rsidP="003463F3">
      <w:pPr>
        <w:pStyle w:val="ConsPlusCell"/>
        <w:jc w:val="both"/>
      </w:pPr>
      <w:r w:rsidRPr="00061AB7">
        <w:t>97 7536     5     - черемухи</w:t>
      </w:r>
    </w:p>
    <w:p w:rsidR="00CC4CF9" w:rsidRPr="00061AB7" w:rsidRDefault="00CC4CF9" w:rsidP="003463F3">
      <w:pPr>
        <w:pStyle w:val="ConsPlusCell"/>
        <w:jc w:val="both"/>
      </w:pPr>
      <w:r w:rsidRPr="00061AB7">
        <w:t>97 7537     0     - хурмы</w:t>
      </w:r>
    </w:p>
    <w:p w:rsidR="00CC4CF9" w:rsidRPr="00061AB7" w:rsidRDefault="00CC4CF9" w:rsidP="003463F3">
      <w:pPr>
        <w:pStyle w:val="ConsPlusCell"/>
        <w:jc w:val="both"/>
      </w:pPr>
      <w:r w:rsidRPr="00061AB7">
        <w:t>97 7539     1     - прочих плодовокосточковых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97 7540     7     Семена / технических пород (дикорастущих)</w:t>
      </w:r>
    </w:p>
    <w:p w:rsidR="00CC4CF9" w:rsidRPr="00061AB7" w:rsidRDefault="00CC4CF9" w:rsidP="003463F3">
      <w:pPr>
        <w:pStyle w:val="ConsPlusCell"/>
        <w:jc w:val="both"/>
      </w:pPr>
      <w:r w:rsidRPr="00061AB7">
        <w:t>97 7541     2     - бархата амурского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7542     8     - дуба пробкового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7543     3     - дзельквы</w:t>
      </w:r>
    </w:p>
    <w:p w:rsidR="00CC4CF9" w:rsidRPr="00061AB7" w:rsidRDefault="00CC4CF9" w:rsidP="003463F3">
      <w:pPr>
        <w:pStyle w:val="ConsPlusCell"/>
        <w:jc w:val="both"/>
      </w:pPr>
      <w:r w:rsidRPr="00061AB7">
        <w:t>97 7544     9     - каштана</w:t>
      </w:r>
    </w:p>
    <w:p w:rsidR="00CC4CF9" w:rsidRPr="00061AB7" w:rsidRDefault="00CC4CF9" w:rsidP="003463F3">
      <w:pPr>
        <w:pStyle w:val="ConsPlusCell"/>
        <w:jc w:val="both"/>
      </w:pPr>
      <w:r w:rsidRPr="00061AB7">
        <w:t>97 7545     4     - тисса</w:t>
      </w:r>
    </w:p>
    <w:p w:rsidR="00CC4CF9" w:rsidRPr="00061AB7" w:rsidRDefault="00CC4CF9" w:rsidP="003463F3">
      <w:pPr>
        <w:pStyle w:val="ConsPlusCell"/>
        <w:jc w:val="both"/>
      </w:pPr>
      <w:r w:rsidRPr="00061AB7">
        <w:t>97 7546     9     - шелковицы</w:t>
      </w:r>
    </w:p>
    <w:p w:rsidR="00CC4CF9" w:rsidRPr="00061AB7" w:rsidRDefault="00CC4CF9" w:rsidP="003463F3">
      <w:pPr>
        <w:pStyle w:val="ConsPlusCell"/>
        <w:jc w:val="both"/>
      </w:pPr>
      <w:r w:rsidRPr="00061AB7">
        <w:t>97 7547     5     - эвкоммии</w:t>
      </w:r>
    </w:p>
    <w:p w:rsidR="00CC4CF9" w:rsidRPr="00061AB7" w:rsidRDefault="00CC4CF9" w:rsidP="003463F3">
      <w:pPr>
        <w:pStyle w:val="ConsPlusCell"/>
        <w:jc w:val="both"/>
      </w:pPr>
      <w:r w:rsidRPr="00061AB7">
        <w:t>97 7548     0     - эвкалипта</w:t>
      </w:r>
    </w:p>
    <w:p w:rsidR="00CC4CF9" w:rsidRPr="00061AB7" w:rsidRDefault="00CC4CF9" w:rsidP="003463F3">
      <w:pPr>
        <w:pStyle w:val="ConsPlusCell"/>
        <w:jc w:val="both"/>
      </w:pPr>
      <w:r w:rsidRPr="00061AB7">
        <w:t>97 7549     6     - прочих технических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97 7560     6     Семена / остальных деревьев</w:t>
      </w:r>
    </w:p>
    <w:p w:rsidR="00CC4CF9" w:rsidRPr="00061AB7" w:rsidRDefault="00CC4CF9" w:rsidP="003463F3">
      <w:pPr>
        <w:pStyle w:val="ConsPlusCell"/>
        <w:jc w:val="both"/>
      </w:pPr>
      <w:r w:rsidRPr="00061AB7">
        <w:t>97 7561     1     - айланта</w:t>
      </w:r>
    </w:p>
    <w:p w:rsidR="00CC4CF9" w:rsidRPr="00061AB7" w:rsidRDefault="00CC4CF9" w:rsidP="003463F3">
      <w:pPr>
        <w:pStyle w:val="ConsPlusCell"/>
        <w:jc w:val="both"/>
      </w:pPr>
      <w:r w:rsidRPr="00061AB7">
        <w:t>97 7562     7     - гледичии</w:t>
      </w:r>
    </w:p>
    <w:p w:rsidR="00CC4CF9" w:rsidRPr="00061AB7" w:rsidRDefault="00CC4CF9" w:rsidP="003463F3">
      <w:pPr>
        <w:pStyle w:val="ConsPlusCell"/>
        <w:jc w:val="both"/>
      </w:pPr>
      <w:r w:rsidRPr="00061AB7">
        <w:t>97 7563     2     - каркаса</w:t>
      </w:r>
    </w:p>
    <w:p w:rsidR="00CC4CF9" w:rsidRPr="00061AB7" w:rsidRDefault="00CC4CF9" w:rsidP="003463F3">
      <w:pPr>
        <w:pStyle w:val="ConsPlusCell"/>
        <w:jc w:val="both"/>
      </w:pPr>
      <w:r w:rsidRPr="00061AB7">
        <w:t>97 7564     8     - катальцы</w:t>
      </w:r>
    </w:p>
    <w:p w:rsidR="00CC4CF9" w:rsidRPr="00061AB7" w:rsidRDefault="00CC4CF9" w:rsidP="003463F3">
      <w:pPr>
        <w:pStyle w:val="ConsPlusCell"/>
        <w:jc w:val="both"/>
      </w:pPr>
      <w:r w:rsidRPr="00061AB7">
        <w:t>97 7565     3     - хмелеграба</w:t>
      </w:r>
    </w:p>
    <w:p w:rsidR="00CC4CF9" w:rsidRPr="00061AB7" w:rsidRDefault="00CC4CF9" w:rsidP="003463F3">
      <w:pPr>
        <w:pStyle w:val="ConsPlusCell"/>
        <w:jc w:val="both"/>
      </w:pPr>
      <w:r w:rsidRPr="00061AB7">
        <w:t>97 7566     9     - лапины</w:t>
      </w:r>
    </w:p>
    <w:p w:rsidR="00CC4CF9" w:rsidRPr="00061AB7" w:rsidRDefault="00CC4CF9" w:rsidP="003463F3">
      <w:pPr>
        <w:pStyle w:val="ConsPlusCell"/>
        <w:jc w:val="both"/>
      </w:pPr>
      <w:r w:rsidRPr="00061AB7">
        <w:t>97 7567     4     - магнолии</w:t>
      </w:r>
    </w:p>
    <w:p w:rsidR="00CC4CF9" w:rsidRPr="00061AB7" w:rsidRDefault="00CC4CF9" w:rsidP="003463F3">
      <w:pPr>
        <w:pStyle w:val="ConsPlusCell"/>
        <w:jc w:val="both"/>
      </w:pPr>
      <w:r w:rsidRPr="00061AB7">
        <w:t>97 7568     6     - платана</w:t>
      </w:r>
    </w:p>
    <w:p w:rsidR="00CC4CF9" w:rsidRPr="00061AB7" w:rsidRDefault="00CC4CF9" w:rsidP="003463F3">
      <w:pPr>
        <w:pStyle w:val="ConsPlusCell"/>
        <w:jc w:val="both"/>
      </w:pPr>
      <w:r w:rsidRPr="00061AB7">
        <w:t>97 7569     5     - прочих деревьев</w:t>
      </w:r>
    </w:p>
    <w:p w:rsidR="00CC4CF9" w:rsidRPr="00061AB7" w:rsidRDefault="00CC4CF9" w:rsidP="003463F3">
      <w:pPr>
        <w:pStyle w:val="ConsPlusCell"/>
        <w:jc w:val="both"/>
      </w:pPr>
      <w:r w:rsidRPr="00061AB7">
        <w:t>97 7600     2     Семена кустарников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97 7610     7     Семена / лесных кустарников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97 7611     2     - аморфы</w:t>
      </w:r>
    </w:p>
    <w:p w:rsidR="00CC4CF9" w:rsidRPr="00061AB7" w:rsidRDefault="00CC4CF9" w:rsidP="003463F3">
      <w:pPr>
        <w:pStyle w:val="ConsPlusCell"/>
        <w:jc w:val="both"/>
      </w:pPr>
      <w:r w:rsidRPr="00061AB7">
        <w:t>97 7612     8     - аралии</w:t>
      </w:r>
    </w:p>
    <w:p w:rsidR="00CC4CF9" w:rsidRPr="00061AB7" w:rsidRDefault="00CC4CF9" w:rsidP="003463F3">
      <w:pPr>
        <w:pStyle w:val="ConsPlusCell"/>
        <w:jc w:val="both"/>
      </w:pPr>
      <w:r w:rsidRPr="00061AB7">
        <w:t>97 7613     3     - бобовника (миндаля низкого)</w:t>
      </w:r>
    </w:p>
    <w:p w:rsidR="00CC4CF9" w:rsidRPr="00061AB7" w:rsidRDefault="00CC4CF9" w:rsidP="003463F3">
      <w:pPr>
        <w:pStyle w:val="ConsPlusCell"/>
        <w:jc w:val="both"/>
      </w:pPr>
      <w:r w:rsidRPr="00061AB7">
        <w:t>97 7614     9     - бузины</w:t>
      </w:r>
    </w:p>
    <w:p w:rsidR="00CC4CF9" w:rsidRPr="00061AB7" w:rsidRDefault="00CC4CF9" w:rsidP="003463F3">
      <w:pPr>
        <w:pStyle w:val="ConsPlusCell"/>
        <w:jc w:val="both"/>
      </w:pPr>
      <w:r w:rsidRPr="00061AB7">
        <w:t>97 7615     4     - гребенщика (тамарикса)</w:t>
      </w:r>
    </w:p>
    <w:p w:rsidR="00CC4CF9" w:rsidRPr="00061AB7" w:rsidRDefault="00CC4CF9" w:rsidP="003463F3">
      <w:pPr>
        <w:pStyle w:val="ConsPlusCell"/>
        <w:jc w:val="both"/>
      </w:pPr>
      <w:r w:rsidRPr="00061AB7">
        <w:t>97 7616     5     - дерена</w:t>
      </w:r>
    </w:p>
    <w:p w:rsidR="00CC4CF9" w:rsidRPr="00061AB7" w:rsidRDefault="00CC4CF9" w:rsidP="003463F3">
      <w:pPr>
        <w:pStyle w:val="ConsPlusCell"/>
        <w:jc w:val="both"/>
      </w:pPr>
      <w:r w:rsidRPr="00061AB7">
        <w:t>97 7617     5     - ирги</w:t>
      </w:r>
    </w:p>
    <w:p w:rsidR="00CC4CF9" w:rsidRPr="00061AB7" w:rsidRDefault="00CC4CF9" w:rsidP="003463F3">
      <w:pPr>
        <w:pStyle w:val="ConsPlusCell"/>
        <w:jc w:val="both"/>
      </w:pPr>
      <w:r w:rsidRPr="00061AB7">
        <w:t>97 7618     0     - можжевельника</w:t>
      </w:r>
    </w:p>
    <w:p w:rsidR="00CC4CF9" w:rsidRPr="00061AB7" w:rsidRDefault="00CC4CF9" w:rsidP="003463F3">
      <w:pPr>
        <w:pStyle w:val="ConsPlusCell"/>
        <w:jc w:val="both"/>
      </w:pPr>
      <w:r w:rsidRPr="00061AB7">
        <w:t>97 7619     6     - прочих лесных кустарников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97 7630     6     Семена / декоративных кустарников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97 7631     1     - боярышника</w:t>
      </w:r>
    </w:p>
    <w:p w:rsidR="00CC4CF9" w:rsidRPr="00061AB7" w:rsidRDefault="00CC4CF9" w:rsidP="003463F3">
      <w:pPr>
        <w:pStyle w:val="ConsPlusCell"/>
        <w:jc w:val="both"/>
      </w:pPr>
      <w:r w:rsidRPr="00061AB7">
        <w:t>97 7632     7     - жимолости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97 7633     2     - караганы древовидной (акации желтой)</w:t>
      </w:r>
    </w:p>
    <w:p w:rsidR="00CC4CF9" w:rsidRPr="00061AB7" w:rsidRDefault="00CC4CF9" w:rsidP="003463F3">
      <w:pPr>
        <w:pStyle w:val="ConsPlusCell"/>
        <w:jc w:val="both"/>
      </w:pPr>
      <w:r w:rsidRPr="00061AB7">
        <w:t>97 7634     8     - клена</w:t>
      </w:r>
    </w:p>
    <w:p w:rsidR="00CC4CF9" w:rsidRPr="00061AB7" w:rsidRDefault="00CC4CF9" w:rsidP="003463F3">
      <w:pPr>
        <w:pStyle w:val="ConsPlusCell"/>
        <w:jc w:val="both"/>
      </w:pPr>
      <w:r w:rsidRPr="00061AB7">
        <w:t>97 7635     3     - лавровишни</w:t>
      </w:r>
    </w:p>
    <w:p w:rsidR="00CC4CF9" w:rsidRPr="00061AB7" w:rsidRDefault="00CC4CF9" w:rsidP="003463F3">
      <w:pPr>
        <w:pStyle w:val="ConsPlusCell"/>
        <w:jc w:val="both"/>
      </w:pPr>
      <w:r w:rsidRPr="00061AB7">
        <w:t>97 7636     9     - лоха</w:t>
      </w:r>
    </w:p>
    <w:p w:rsidR="00CC4CF9" w:rsidRPr="00061AB7" w:rsidRDefault="00CC4CF9" w:rsidP="003463F3">
      <w:pPr>
        <w:pStyle w:val="ConsPlusCell"/>
        <w:jc w:val="both"/>
      </w:pPr>
      <w:r w:rsidRPr="00061AB7">
        <w:t>97 7637     4     - таволги</w:t>
      </w:r>
    </w:p>
    <w:p w:rsidR="00CC4CF9" w:rsidRPr="00061AB7" w:rsidRDefault="00CC4CF9" w:rsidP="003463F3">
      <w:pPr>
        <w:pStyle w:val="ConsPlusCell"/>
        <w:jc w:val="both"/>
      </w:pPr>
      <w:r w:rsidRPr="00061AB7">
        <w:t>97 7638     2     - чубушника</w:t>
      </w:r>
    </w:p>
    <w:p w:rsidR="00CC4CF9" w:rsidRPr="00061AB7" w:rsidRDefault="00CC4CF9" w:rsidP="003463F3">
      <w:pPr>
        <w:pStyle w:val="ConsPlusCell"/>
        <w:jc w:val="both"/>
      </w:pPr>
      <w:r w:rsidRPr="00061AB7">
        <w:t>97 7639     5     - прочих декоративных кустарников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97 7650     5     Семена / ягодниковых и орехоплодных кустарников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97 7651     0     - актинидии</w:t>
      </w:r>
    </w:p>
    <w:p w:rsidR="00CC4CF9" w:rsidRPr="00061AB7" w:rsidRDefault="00CC4CF9" w:rsidP="003463F3">
      <w:pPr>
        <w:pStyle w:val="ConsPlusCell"/>
        <w:jc w:val="both"/>
      </w:pPr>
      <w:r w:rsidRPr="00061AB7">
        <w:t>97 7652     6     - барбариса (дикорастущего)</w:t>
      </w:r>
    </w:p>
    <w:p w:rsidR="00CC4CF9" w:rsidRPr="00061AB7" w:rsidRDefault="00CC4CF9" w:rsidP="003463F3">
      <w:pPr>
        <w:pStyle w:val="ConsPlusCell"/>
        <w:jc w:val="both"/>
      </w:pPr>
      <w:r w:rsidRPr="00061AB7">
        <w:t>97 7653     1     - кизила (дикорастущего)</w:t>
      </w:r>
    </w:p>
    <w:p w:rsidR="00CC4CF9" w:rsidRPr="00061AB7" w:rsidRDefault="00CC4CF9" w:rsidP="003463F3">
      <w:pPr>
        <w:pStyle w:val="ConsPlusCell"/>
        <w:jc w:val="both"/>
      </w:pPr>
      <w:r w:rsidRPr="00061AB7">
        <w:t>97 7654     7     - калины</w:t>
      </w:r>
    </w:p>
    <w:p w:rsidR="00CC4CF9" w:rsidRPr="00061AB7" w:rsidRDefault="00CC4CF9" w:rsidP="003463F3">
      <w:pPr>
        <w:pStyle w:val="ConsPlusCell"/>
        <w:jc w:val="both"/>
      </w:pPr>
      <w:r w:rsidRPr="00061AB7">
        <w:t>97 7655     2     - кедрового стланика</w:t>
      </w:r>
    </w:p>
    <w:p w:rsidR="00CC4CF9" w:rsidRPr="00061AB7" w:rsidRDefault="00CC4CF9" w:rsidP="003463F3">
      <w:pPr>
        <w:pStyle w:val="ConsPlusCell"/>
        <w:jc w:val="both"/>
      </w:pPr>
      <w:r w:rsidRPr="00061AB7">
        <w:t>97 7656     8     - лещины</w:t>
      </w:r>
    </w:p>
    <w:p w:rsidR="00CC4CF9" w:rsidRPr="00061AB7" w:rsidRDefault="00CC4CF9" w:rsidP="003463F3">
      <w:pPr>
        <w:pStyle w:val="ConsPlusCell"/>
        <w:jc w:val="both"/>
      </w:pPr>
      <w:r w:rsidRPr="00061AB7">
        <w:t>97 7657     3     - смородины (дикорастущей)</w:t>
      </w:r>
    </w:p>
    <w:p w:rsidR="00CC4CF9" w:rsidRPr="00061AB7" w:rsidRDefault="00CC4CF9" w:rsidP="003463F3">
      <w:pPr>
        <w:pStyle w:val="ConsPlusCell"/>
        <w:jc w:val="both"/>
      </w:pPr>
      <w:r w:rsidRPr="00061AB7">
        <w:t>97 7658     9     - фисташки</w:t>
      </w:r>
    </w:p>
    <w:p w:rsidR="00CC4CF9" w:rsidRPr="00061AB7" w:rsidRDefault="00CC4CF9" w:rsidP="003463F3">
      <w:pPr>
        <w:pStyle w:val="ConsPlusCell"/>
        <w:jc w:val="both"/>
      </w:pPr>
      <w:r w:rsidRPr="00061AB7">
        <w:t>97 7659     4     - прочих ягодниковых и орехоплодных кустарников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97 7670     4     Семена / технических кустарников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97 7671     7     - бересклета</w:t>
      </w:r>
    </w:p>
    <w:p w:rsidR="00CC4CF9" w:rsidRPr="00061AB7" w:rsidRDefault="00CC4CF9" w:rsidP="003463F3">
      <w:pPr>
        <w:pStyle w:val="ConsPlusCell"/>
        <w:jc w:val="both"/>
      </w:pPr>
      <w:r w:rsidRPr="00061AB7">
        <w:t>97 7672     5     - джузгуна</w:t>
      </w:r>
    </w:p>
    <w:p w:rsidR="00CC4CF9" w:rsidRPr="00061AB7" w:rsidRDefault="00CC4CF9" w:rsidP="003463F3">
      <w:pPr>
        <w:pStyle w:val="ConsPlusCell"/>
        <w:jc w:val="both"/>
      </w:pPr>
      <w:r w:rsidRPr="00061AB7">
        <w:t>97 7673     0     - скумпии</w:t>
      </w:r>
    </w:p>
    <w:p w:rsidR="00CC4CF9" w:rsidRPr="00061AB7" w:rsidRDefault="00CC4CF9" w:rsidP="003463F3">
      <w:pPr>
        <w:pStyle w:val="ConsPlusCell"/>
        <w:jc w:val="both"/>
      </w:pPr>
      <w:r w:rsidRPr="00061AB7">
        <w:t>97 7679     3     - прочих технических кустарников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97 7680     9     Семена / лекарственных кустарников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97 7681     4     - жестера слабительного (крушины слабительной)</w:t>
      </w:r>
    </w:p>
    <w:p w:rsidR="00CC4CF9" w:rsidRPr="00061AB7" w:rsidRDefault="00CC4CF9" w:rsidP="003463F3">
      <w:pPr>
        <w:pStyle w:val="ConsPlusCell"/>
        <w:jc w:val="both"/>
      </w:pPr>
      <w:r w:rsidRPr="00061AB7">
        <w:t>97 7682     0     - лимонника китайского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7683     5     - облепихи</w:t>
      </w:r>
    </w:p>
    <w:p w:rsidR="00CC4CF9" w:rsidRPr="00061AB7" w:rsidRDefault="00CC4CF9" w:rsidP="003463F3">
      <w:pPr>
        <w:pStyle w:val="ConsPlusCell"/>
        <w:jc w:val="both"/>
      </w:pPr>
      <w:r w:rsidRPr="00061AB7">
        <w:t>97 7684     0     - розы (дикорастущей)</w:t>
      </w:r>
    </w:p>
    <w:p w:rsidR="00CC4CF9" w:rsidRPr="00061AB7" w:rsidRDefault="00CC4CF9" w:rsidP="003463F3">
      <w:pPr>
        <w:pStyle w:val="ConsPlusCell"/>
        <w:jc w:val="both"/>
      </w:pPr>
      <w:r w:rsidRPr="00061AB7">
        <w:t>97 7685     6     - свободноягодника колючего (элеутерококка)</w:t>
      </w:r>
    </w:p>
    <w:p w:rsidR="00CC4CF9" w:rsidRPr="00061AB7" w:rsidRDefault="00CC4CF9" w:rsidP="003463F3">
      <w:pPr>
        <w:pStyle w:val="ConsPlusCell"/>
        <w:jc w:val="both"/>
      </w:pPr>
      <w:r w:rsidRPr="00061AB7">
        <w:t>97 7689     8     - прочих лекарственных кустарников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97 7690     3     Семена / остальных кустарников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97 7691     9     - азалии</w:t>
      </w:r>
    </w:p>
    <w:p w:rsidR="00CC4CF9" w:rsidRPr="00061AB7" w:rsidRDefault="00CC4CF9" w:rsidP="003463F3">
      <w:pPr>
        <w:pStyle w:val="ConsPlusCell"/>
        <w:jc w:val="both"/>
      </w:pPr>
      <w:r w:rsidRPr="00061AB7">
        <w:t>97 7692     4     - держи-дерева</w:t>
      </w:r>
    </w:p>
    <w:p w:rsidR="00CC4CF9" w:rsidRPr="00061AB7" w:rsidRDefault="00CC4CF9" w:rsidP="003463F3">
      <w:pPr>
        <w:pStyle w:val="ConsPlusCell"/>
        <w:jc w:val="both"/>
      </w:pPr>
      <w:r w:rsidRPr="00061AB7">
        <w:t>97 7693     4     - кизильника</w:t>
      </w:r>
    </w:p>
    <w:p w:rsidR="00CC4CF9" w:rsidRPr="00061AB7" w:rsidRDefault="00CC4CF9" w:rsidP="003463F3">
      <w:pPr>
        <w:pStyle w:val="ConsPlusCell"/>
        <w:jc w:val="both"/>
      </w:pPr>
      <w:r w:rsidRPr="00061AB7">
        <w:t>97 7694     5     - свидины</w:t>
      </w:r>
    </w:p>
    <w:p w:rsidR="00CC4CF9" w:rsidRPr="00061AB7" w:rsidRDefault="00CC4CF9" w:rsidP="003463F3">
      <w:pPr>
        <w:pStyle w:val="ConsPlusCell"/>
        <w:jc w:val="both"/>
      </w:pPr>
      <w:r w:rsidRPr="00061AB7">
        <w:t>97 7695     0     - чингиля</w:t>
      </w:r>
    </w:p>
    <w:p w:rsidR="00CC4CF9" w:rsidRPr="00061AB7" w:rsidRDefault="00CC4CF9" w:rsidP="003463F3">
      <w:pPr>
        <w:pStyle w:val="ConsPlusCell"/>
        <w:jc w:val="both"/>
      </w:pPr>
      <w:r w:rsidRPr="00061AB7">
        <w:t>97 7696     6     - ракитника</w:t>
      </w:r>
    </w:p>
    <w:p w:rsidR="00CC4CF9" w:rsidRPr="00061AB7" w:rsidRDefault="00CC4CF9" w:rsidP="003463F3">
      <w:pPr>
        <w:pStyle w:val="ConsPlusCell"/>
        <w:jc w:val="both"/>
      </w:pPr>
      <w:r w:rsidRPr="00061AB7">
        <w:t>97 7697     1     - самшита</w:t>
      </w:r>
    </w:p>
    <w:p w:rsidR="00CC4CF9" w:rsidRPr="00061AB7" w:rsidRDefault="00CC4CF9" w:rsidP="003463F3">
      <w:pPr>
        <w:pStyle w:val="ConsPlusCell"/>
        <w:jc w:val="both"/>
      </w:pPr>
      <w:r w:rsidRPr="00061AB7">
        <w:t>97 7698     7     - солянки Рихтера</w:t>
      </w:r>
    </w:p>
    <w:p w:rsidR="00CC4CF9" w:rsidRPr="00061AB7" w:rsidRDefault="00CC4CF9" w:rsidP="003463F3">
      <w:pPr>
        <w:pStyle w:val="ConsPlusCell"/>
        <w:jc w:val="both"/>
      </w:pPr>
      <w:r w:rsidRPr="00061AB7">
        <w:t>97 7699     2     - прочих кустарников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97 7700     6     Семена тальников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97 7710     0     Семена ивы / кустарниковой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97 7711     6     - остролистной (краснотал)</w:t>
      </w:r>
    </w:p>
    <w:p w:rsidR="00CC4CF9" w:rsidRPr="00061AB7" w:rsidRDefault="00CC4CF9" w:rsidP="003463F3">
      <w:pPr>
        <w:pStyle w:val="ConsPlusCell"/>
        <w:jc w:val="both"/>
      </w:pPr>
      <w:r w:rsidRPr="00061AB7">
        <w:t>97 7712     1     - прутовидной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7713     7     - серой</w:t>
      </w:r>
    </w:p>
    <w:p w:rsidR="00CC4CF9" w:rsidRPr="00061AB7" w:rsidRDefault="00CC4CF9" w:rsidP="003463F3">
      <w:pPr>
        <w:pStyle w:val="ConsPlusCell"/>
        <w:jc w:val="both"/>
      </w:pPr>
      <w:r w:rsidRPr="00061AB7">
        <w:t>97 7719     2     - прочих видов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97 8000     3     Сеянцы деревьев и кустарников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97 8100     7     Сеянцы хвойных пород (деревьев)</w:t>
      </w:r>
    </w:p>
    <w:p w:rsidR="00CC4CF9" w:rsidRPr="00061AB7" w:rsidRDefault="00CC4CF9" w:rsidP="003463F3">
      <w:pPr>
        <w:pStyle w:val="ConsPlusCell"/>
        <w:jc w:val="both"/>
      </w:pPr>
      <w:r w:rsidRPr="00061AB7">
        <w:t>97 8110     1     Сеянцы ели /</w:t>
      </w:r>
    </w:p>
    <w:p w:rsidR="00CC4CF9" w:rsidRPr="00061AB7" w:rsidRDefault="00CC4CF9" w:rsidP="003463F3">
      <w:pPr>
        <w:pStyle w:val="ConsPlusCell"/>
        <w:jc w:val="both"/>
      </w:pPr>
      <w:r w:rsidRPr="00061AB7">
        <w:t>97 8111     7     - аянской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8112     2     - восточной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8113     8     - обыкновенной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8114     3     - сибирской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8115     9     - Шренка (тянь-шанской)</w:t>
      </w:r>
    </w:p>
    <w:p w:rsidR="00CC4CF9" w:rsidRPr="00061AB7" w:rsidRDefault="00CC4CF9" w:rsidP="003463F3">
      <w:pPr>
        <w:pStyle w:val="ConsPlusCell"/>
        <w:jc w:val="both"/>
      </w:pPr>
      <w:r w:rsidRPr="00061AB7">
        <w:t>97 8119     0     - прочих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97 8120     6     Сеянцы лиственницы /</w:t>
      </w:r>
    </w:p>
    <w:p w:rsidR="00CC4CF9" w:rsidRPr="00061AB7" w:rsidRDefault="00CC4CF9" w:rsidP="003463F3">
      <w:pPr>
        <w:pStyle w:val="ConsPlusCell"/>
        <w:jc w:val="both"/>
      </w:pPr>
      <w:r w:rsidRPr="00061AB7">
        <w:t>97 8121     1     - даурской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8122     7     - европейской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8123     2     - сибирской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8124     8     - Сукачева</w:t>
      </w:r>
    </w:p>
    <w:p w:rsidR="00CC4CF9" w:rsidRPr="00061AB7" w:rsidRDefault="00CC4CF9" w:rsidP="003463F3">
      <w:pPr>
        <w:pStyle w:val="ConsPlusCell"/>
        <w:jc w:val="both"/>
      </w:pPr>
      <w:r w:rsidRPr="00061AB7">
        <w:t>97 8129     5     - прочих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97 8130     0     Сеянцы пихты /</w:t>
      </w:r>
    </w:p>
    <w:p w:rsidR="00CC4CF9" w:rsidRPr="00061AB7" w:rsidRDefault="00CC4CF9" w:rsidP="003463F3">
      <w:pPr>
        <w:pStyle w:val="ConsPlusCell"/>
        <w:jc w:val="both"/>
      </w:pPr>
      <w:r w:rsidRPr="00061AB7">
        <w:t>97 8131     6     - белой (европейской)</w:t>
      </w:r>
    </w:p>
    <w:p w:rsidR="00CC4CF9" w:rsidRPr="00061AB7" w:rsidRDefault="00CC4CF9" w:rsidP="003463F3">
      <w:pPr>
        <w:pStyle w:val="ConsPlusCell"/>
        <w:jc w:val="both"/>
      </w:pPr>
      <w:r w:rsidRPr="00061AB7">
        <w:t>97 8133     7     - Нордманна (кавказской)</w:t>
      </w:r>
    </w:p>
    <w:p w:rsidR="00CC4CF9" w:rsidRPr="00061AB7" w:rsidRDefault="00CC4CF9" w:rsidP="003463F3">
      <w:pPr>
        <w:pStyle w:val="ConsPlusCell"/>
        <w:jc w:val="both"/>
      </w:pPr>
      <w:r w:rsidRPr="00061AB7">
        <w:t>97 8134     2     - сибирской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8139     7     - прочих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97 8140     5     Сеянцы сосны /</w:t>
      </w:r>
    </w:p>
    <w:p w:rsidR="00CC4CF9" w:rsidRPr="00061AB7" w:rsidRDefault="00CC4CF9" w:rsidP="003463F3">
      <w:pPr>
        <w:pStyle w:val="ConsPlusCell"/>
        <w:jc w:val="both"/>
      </w:pPr>
      <w:r w:rsidRPr="00061AB7">
        <w:t>97 8141     0     - Банкса</w:t>
      </w:r>
    </w:p>
    <w:p w:rsidR="00CC4CF9" w:rsidRPr="00061AB7" w:rsidRDefault="00CC4CF9" w:rsidP="003463F3">
      <w:pPr>
        <w:pStyle w:val="ConsPlusCell"/>
        <w:jc w:val="both"/>
      </w:pPr>
      <w:r w:rsidRPr="00061AB7">
        <w:t>97 8142     6     - горной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8143     1     - крымской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8144     7     - обыкновенной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8145     2     - приморской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8146     8     - эльдарской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8149     4     - прочих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97 8150     4     Сеянцы сосны кедровой /</w:t>
      </w:r>
    </w:p>
    <w:p w:rsidR="00CC4CF9" w:rsidRPr="00061AB7" w:rsidRDefault="00CC4CF9" w:rsidP="003463F3">
      <w:pPr>
        <w:pStyle w:val="ConsPlusCell"/>
        <w:jc w:val="both"/>
      </w:pPr>
      <w:r w:rsidRPr="00061AB7">
        <w:t>97 8151     5     - корейской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8152     0     - сибирской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8159     9     - прочих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97 8160     4     Сеянцы можжевельника / (арчи)</w:t>
      </w:r>
    </w:p>
    <w:p w:rsidR="00CC4CF9" w:rsidRPr="00061AB7" w:rsidRDefault="00CC4CF9" w:rsidP="003463F3">
      <w:pPr>
        <w:pStyle w:val="ConsPlusCell"/>
        <w:jc w:val="both"/>
      </w:pPr>
      <w:r w:rsidRPr="00061AB7">
        <w:t>97 8161     8     - зеравшанского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8162     5     - полушаровидного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8169     3     - прочих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97 8190     8     Сеянцы / остальных хвойных пород (деревьев)</w:t>
      </w:r>
    </w:p>
    <w:p w:rsidR="00CC4CF9" w:rsidRPr="00061AB7" w:rsidRDefault="00CC4CF9" w:rsidP="003463F3">
      <w:pPr>
        <w:pStyle w:val="ConsPlusCell"/>
        <w:jc w:val="both"/>
      </w:pPr>
      <w:r w:rsidRPr="00061AB7">
        <w:t>97 8191     3     - кедра гималайского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8192     9     - кипариса вечнозеленого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8193     4     - туи западной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8199     7     - прочих хвойных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97 8200     0     Сеянцы твердолиственных пород (деревьев)</w:t>
      </w:r>
    </w:p>
    <w:p w:rsidR="00CC4CF9" w:rsidRPr="00061AB7" w:rsidRDefault="00CC4CF9" w:rsidP="003463F3">
      <w:pPr>
        <w:pStyle w:val="ConsPlusCell"/>
        <w:jc w:val="both"/>
      </w:pPr>
      <w:r w:rsidRPr="00061AB7">
        <w:t>97 8210     5     Сеянцы робинии /</w:t>
      </w:r>
    </w:p>
    <w:p w:rsidR="00CC4CF9" w:rsidRPr="00061AB7" w:rsidRDefault="00CC4CF9" w:rsidP="003463F3">
      <w:pPr>
        <w:pStyle w:val="ConsPlusCell"/>
        <w:jc w:val="both"/>
      </w:pPr>
      <w:r w:rsidRPr="00061AB7">
        <w:t>97 8211     0     - лжеакации (акации белой)</w:t>
      </w:r>
    </w:p>
    <w:p w:rsidR="00CC4CF9" w:rsidRPr="00061AB7" w:rsidRDefault="00CC4CF9" w:rsidP="003463F3">
      <w:pPr>
        <w:pStyle w:val="ConsPlusCell"/>
        <w:jc w:val="both"/>
      </w:pPr>
      <w:r w:rsidRPr="00061AB7">
        <w:t>97 8219     4     - прочих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97 8220     0     Сеянцы бука /</w:t>
      </w:r>
    </w:p>
    <w:p w:rsidR="00CC4CF9" w:rsidRPr="00061AB7" w:rsidRDefault="00CC4CF9" w:rsidP="003463F3">
      <w:pPr>
        <w:pStyle w:val="ConsPlusCell"/>
        <w:jc w:val="both"/>
      </w:pPr>
      <w:r w:rsidRPr="00061AB7">
        <w:t>97 8221     5     - восточного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8222     0     - лесного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8229     9     - прочих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97 8230     4     Сеянцы вяза /</w:t>
      </w:r>
    </w:p>
    <w:p w:rsidR="00CC4CF9" w:rsidRPr="00061AB7" w:rsidRDefault="00CC4CF9" w:rsidP="003463F3">
      <w:pPr>
        <w:pStyle w:val="ConsPlusCell"/>
        <w:jc w:val="both"/>
      </w:pPr>
      <w:r w:rsidRPr="00061AB7">
        <w:t>97 8231     4     - гладкого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8232     5     - листоватого (береста)</w:t>
      </w:r>
    </w:p>
    <w:p w:rsidR="00CC4CF9" w:rsidRPr="00061AB7" w:rsidRDefault="00CC4CF9" w:rsidP="003463F3">
      <w:pPr>
        <w:pStyle w:val="ConsPlusCell"/>
        <w:jc w:val="both"/>
      </w:pPr>
      <w:r w:rsidRPr="00061AB7">
        <w:t>97 8233     0     - мелколистного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8234     6     - приземистого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8235     1     - шершавого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8239     3     - прочих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97 8240     9     Сеянцы дуба /</w:t>
      </w:r>
    </w:p>
    <w:p w:rsidR="00CC4CF9" w:rsidRPr="00061AB7" w:rsidRDefault="00CC4CF9" w:rsidP="003463F3">
      <w:pPr>
        <w:pStyle w:val="ConsPlusCell"/>
        <w:jc w:val="both"/>
      </w:pPr>
      <w:r w:rsidRPr="00061AB7">
        <w:t>97 8241     4     - красного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8242     8     - скального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8243     5     - черешчатого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8249     8     - прочих видов (кроме дуба пробкового)</w:t>
      </w:r>
    </w:p>
    <w:p w:rsidR="00CC4CF9" w:rsidRPr="00061AB7" w:rsidRDefault="00CC4CF9" w:rsidP="003463F3">
      <w:pPr>
        <w:pStyle w:val="ConsPlusCell"/>
        <w:jc w:val="both"/>
      </w:pPr>
      <w:r w:rsidRPr="00061AB7">
        <w:t>97 8250     3     Сеянцы клена /</w:t>
      </w:r>
    </w:p>
    <w:p w:rsidR="00CC4CF9" w:rsidRPr="00061AB7" w:rsidRDefault="00CC4CF9" w:rsidP="003463F3">
      <w:pPr>
        <w:pStyle w:val="ConsPlusCell"/>
        <w:jc w:val="both"/>
      </w:pPr>
      <w:r w:rsidRPr="00061AB7">
        <w:t>97 8251     9     - ложноплатанового (явора)</w:t>
      </w:r>
    </w:p>
    <w:p w:rsidR="00CC4CF9" w:rsidRPr="00061AB7" w:rsidRDefault="00CC4CF9" w:rsidP="003463F3">
      <w:pPr>
        <w:pStyle w:val="ConsPlusCell"/>
        <w:jc w:val="both"/>
      </w:pPr>
      <w:r w:rsidRPr="00061AB7">
        <w:t>97 8252     4     - остролистного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8253     1     - серебристого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8254     5     - ясенелистного (американского)</w:t>
      </w:r>
    </w:p>
    <w:p w:rsidR="00CC4CF9" w:rsidRPr="00061AB7" w:rsidRDefault="00CC4CF9" w:rsidP="003463F3">
      <w:pPr>
        <w:pStyle w:val="ConsPlusCell"/>
        <w:jc w:val="both"/>
      </w:pPr>
      <w:r w:rsidRPr="00061AB7">
        <w:t>97 8259     2     - прочих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97 8260     8     Сеянцы ясеня /</w:t>
      </w:r>
    </w:p>
    <w:p w:rsidR="00CC4CF9" w:rsidRPr="00061AB7" w:rsidRDefault="00CC4CF9" w:rsidP="003463F3">
      <w:pPr>
        <w:pStyle w:val="ConsPlusCell"/>
        <w:jc w:val="both"/>
      </w:pPr>
      <w:r w:rsidRPr="00061AB7">
        <w:t>97 8261     3     - белого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8262     9     - ланцетного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8263     4     - маньчжурского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8264     5     - обыкновенного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8269     7     - прочих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97 8270     2     Сеянцы граба /</w:t>
      </w:r>
    </w:p>
    <w:p w:rsidR="00CC4CF9" w:rsidRPr="00061AB7" w:rsidRDefault="00CC4CF9" w:rsidP="003463F3">
      <w:pPr>
        <w:pStyle w:val="ConsPlusCell"/>
        <w:jc w:val="both"/>
      </w:pPr>
      <w:r w:rsidRPr="00061AB7">
        <w:t>97 8271     8     - восточного (грабинника)</w:t>
      </w:r>
    </w:p>
    <w:p w:rsidR="00CC4CF9" w:rsidRPr="00061AB7" w:rsidRDefault="00CC4CF9" w:rsidP="003463F3">
      <w:pPr>
        <w:pStyle w:val="ConsPlusCell"/>
        <w:jc w:val="both"/>
      </w:pPr>
      <w:r w:rsidRPr="00061AB7">
        <w:t>97 8272     3     - обыкновенного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8279     1     - прочих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97 8280     7     Сеянцы саксаула /</w:t>
      </w:r>
    </w:p>
    <w:p w:rsidR="00CC4CF9" w:rsidRPr="00061AB7" w:rsidRDefault="00CC4CF9" w:rsidP="003463F3">
      <w:pPr>
        <w:pStyle w:val="ConsPlusCell"/>
        <w:jc w:val="both"/>
      </w:pPr>
      <w:r w:rsidRPr="00061AB7">
        <w:t>97 8281     2     - белого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8282     8     - черного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8300     4     Сеянцы мягколистных пород (деревьев)</w:t>
      </w:r>
    </w:p>
    <w:p w:rsidR="00CC4CF9" w:rsidRPr="00061AB7" w:rsidRDefault="00CC4CF9" w:rsidP="003463F3">
      <w:pPr>
        <w:pStyle w:val="ConsPlusCell"/>
        <w:jc w:val="both"/>
      </w:pPr>
      <w:r w:rsidRPr="00061AB7">
        <w:t>97 8310     9     Сеянцы березы /</w:t>
      </w:r>
    </w:p>
    <w:p w:rsidR="00CC4CF9" w:rsidRPr="00061AB7" w:rsidRDefault="00CC4CF9" w:rsidP="003463F3">
      <w:pPr>
        <w:pStyle w:val="ConsPlusCell"/>
        <w:jc w:val="both"/>
      </w:pPr>
      <w:r w:rsidRPr="00061AB7">
        <w:t>97 8312     4     - плакучей</w:t>
      </w:r>
    </w:p>
    <w:p w:rsidR="00CC4CF9" w:rsidRPr="00061AB7" w:rsidRDefault="00CC4CF9" w:rsidP="003463F3">
      <w:pPr>
        <w:pStyle w:val="ConsPlusCell"/>
        <w:jc w:val="both"/>
      </w:pPr>
      <w:r w:rsidRPr="00061AB7">
        <w:t>97 8313     5     - карельской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8314     0     - пушистой</w:t>
      </w:r>
    </w:p>
    <w:p w:rsidR="00CC4CF9" w:rsidRPr="00061AB7" w:rsidRDefault="00CC4CF9" w:rsidP="003463F3">
      <w:pPr>
        <w:pStyle w:val="ConsPlusCell"/>
        <w:jc w:val="both"/>
      </w:pPr>
      <w:r w:rsidRPr="00061AB7">
        <w:t>97 8315     6     - Шмидта (железной)</w:t>
      </w:r>
    </w:p>
    <w:p w:rsidR="00CC4CF9" w:rsidRPr="00061AB7" w:rsidRDefault="00CC4CF9" w:rsidP="003463F3">
      <w:pPr>
        <w:pStyle w:val="ConsPlusCell"/>
        <w:jc w:val="both"/>
      </w:pPr>
      <w:r w:rsidRPr="00061AB7">
        <w:t>97 8316     1     - Эрмана (каменной)</w:t>
      </w:r>
    </w:p>
    <w:p w:rsidR="00CC4CF9" w:rsidRPr="00061AB7" w:rsidRDefault="00CC4CF9" w:rsidP="003463F3">
      <w:pPr>
        <w:pStyle w:val="ConsPlusCell"/>
        <w:jc w:val="both"/>
      </w:pPr>
      <w:r w:rsidRPr="00061AB7">
        <w:t>97 8319     8     - прочих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97 8320     3     Сеянцы ивы / древовидной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8321     9     - белой</w:t>
      </w:r>
    </w:p>
    <w:p w:rsidR="00CC4CF9" w:rsidRPr="00061AB7" w:rsidRDefault="00CC4CF9" w:rsidP="003463F3">
      <w:pPr>
        <w:pStyle w:val="ConsPlusCell"/>
        <w:jc w:val="both"/>
      </w:pPr>
      <w:r w:rsidRPr="00061AB7">
        <w:t>97 8322     4     - ломкой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8329     2     - прочих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97 8330     8     Сеянцы липы /</w:t>
      </w:r>
    </w:p>
    <w:p w:rsidR="00CC4CF9" w:rsidRPr="00061AB7" w:rsidRDefault="00CC4CF9" w:rsidP="003463F3">
      <w:pPr>
        <w:pStyle w:val="ConsPlusCell"/>
        <w:jc w:val="both"/>
      </w:pPr>
      <w:r w:rsidRPr="00061AB7">
        <w:t>97 8331     3     - амурской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8332     9     - кавказской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8333     4     - крупнолистной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8334     1     - мелколистной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8339     7     - прочих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97 8340     2     Сеянцы ольхи /</w:t>
      </w:r>
    </w:p>
    <w:p w:rsidR="00CC4CF9" w:rsidRPr="00061AB7" w:rsidRDefault="00CC4CF9" w:rsidP="003463F3">
      <w:pPr>
        <w:pStyle w:val="ConsPlusCell"/>
        <w:jc w:val="both"/>
      </w:pPr>
      <w:r w:rsidRPr="00061AB7">
        <w:t>97 8341     8     - серой</w:t>
      </w:r>
    </w:p>
    <w:p w:rsidR="00CC4CF9" w:rsidRPr="00061AB7" w:rsidRDefault="00CC4CF9" w:rsidP="003463F3">
      <w:pPr>
        <w:pStyle w:val="ConsPlusCell"/>
        <w:jc w:val="both"/>
      </w:pPr>
      <w:r w:rsidRPr="00061AB7">
        <w:t>97 8342     3     - черной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8349     1     - прочих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97 8350     7     Сеянцы / тополевых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8351     2     - осины</w:t>
      </w:r>
    </w:p>
    <w:p w:rsidR="00CC4CF9" w:rsidRPr="00061AB7" w:rsidRDefault="00CC4CF9" w:rsidP="003463F3">
      <w:pPr>
        <w:pStyle w:val="ConsPlusCell"/>
        <w:jc w:val="both"/>
      </w:pPr>
      <w:r w:rsidRPr="00061AB7">
        <w:t>97 8352     8     - тополя белого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8353     3     - тополя канадского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8354     9     - тополя черного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8355     4     - туранги</w:t>
      </w:r>
    </w:p>
    <w:p w:rsidR="00CC4CF9" w:rsidRPr="00061AB7" w:rsidRDefault="00CC4CF9" w:rsidP="003463F3">
      <w:pPr>
        <w:pStyle w:val="ConsPlusCell"/>
        <w:jc w:val="both"/>
      </w:pPr>
      <w:r w:rsidRPr="00061AB7">
        <w:t>97 8359     6     - прочих видов тополевых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8500     1     Сеянцы прочих лиственных пород (деревьев)</w:t>
      </w:r>
    </w:p>
    <w:p w:rsidR="00CC4CF9" w:rsidRPr="00061AB7" w:rsidRDefault="00CC4CF9" w:rsidP="003463F3">
      <w:pPr>
        <w:pStyle w:val="ConsPlusCell"/>
        <w:jc w:val="both"/>
      </w:pPr>
      <w:r w:rsidRPr="00061AB7">
        <w:t>97 8510     6     Сеянцы / орехоплодных (дикорастущих)</w:t>
      </w:r>
    </w:p>
    <w:p w:rsidR="00CC4CF9" w:rsidRPr="00061AB7" w:rsidRDefault="00CC4CF9" w:rsidP="003463F3">
      <w:pPr>
        <w:pStyle w:val="ConsPlusCell"/>
        <w:jc w:val="both"/>
      </w:pPr>
      <w:r w:rsidRPr="00061AB7">
        <w:t>97 8511     1     - карии пекан</w:t>
      </w:r>
    </w:p>
    <w:p w:rsidR="00CC4CF9" w:rsidRPr="00061AB7" w:rsidRDefault="00CC4CF9" w:rsidP="003463F3">
      <w:pPr>
        <w:pStyle w:val="ConsPlusCell"/>
        <w:jc w:val="both"/>
      </w:pPr>
      <w:r w:rsidRPr="00061AB7">
        <w:t>97 8512     7     - ореха грецкого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8513     2     - ореха маньчжурского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8514     8     - ореха серого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8515     3     - ореха черного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8519     5     прочих орехоплодных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97 8520     0     Сеянцы / плодовосемечковых (дикорастущих)</w:t>
      </w:r>
    </w:p>
    <w:p w:rsidR="00CC4CF9" w:rsidRPr="00061AB7" w:rsidRDefault="00CC4CF9" w:rsidP="003463F3">
      <w:pPr>
        <w:pStyle w:val="ConsPlusCell"/>
        <w:jc w:val="both"/>
      </w:pPr>
      <w:r w:rsidRPr="00061AB7">
        <w:t>97 8521     6     - айвы</w:t>
      </w:r>
    </w:p>
    <w:p w:rsidR="00CC4CF9" w:rsidRPr="00061AB7" w:rsidRDefault="00CC4CF9" w:rsidP="003463F3">
      <w:pPr>
        <w:pStyle w:val="ConsPlusCell"/>
        <w:jc w:val="both"/>
      </w:pPr>
      <w:r w:rsidRPr="00061AB7">
        <w:t>97 8522     1     - груши</w:t>
      </w:r>
    </w:p>
    <w:p w:rsidR="00CC4CF9" w:rsidRPr="00061AB7" w:rsidRDefault="00CC4CF9" w:rsidP="003463F3">
      <w:pPr>
        <w:pStyle w:val="ConsPlusCell"/>
        <w:jc w:val="both"/>
      </w:pPr>
      <w:r w:rsidRPr="00061AB7">
        <w:t>97 8523     7     - рябины</w:t>
      </w:r>
    </w:p>
    <w:p w:rsidR="00CC4CF9" w:rsidRPr="00061AB7" w:rsidRDefault="00CC4CF9" w:rsidP="003463F3">
      <w:pPr>
        <w:pStyle w:val="ConsPlusCell"/>
        <w:jc w:val="both"/>
      </w:pPr>
      <w:r w:rsidRPr="00061AB7">
        <w:t>97 8524     2     - яблони</w:t>
      </w:r>
    </w:p>
    <w:p w:rsidR="00CC4CF9" w:rsidRPr="00061AB7" w:rsidRDefault="00CC4CF9" w:rsidP="003463F3">
      <w:pPr>
        <w:pStyle w:val="ConsPlusCell"/>
        <w:jc w:val="both"/>
      </w:pPr>
      <w:r w:rsidRPr="00061AB7">
        <w:t>97 8529     2     - прочих плодовосемечковых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97 8530     5     Сеянцы / плодовокосточковых (дикорастущих)</w:t>
      </w:r>
    </w:p>
    <w:p w:rsidR="00CC4CF9" w:rsidRPr="00061AB7" w:rsidRDefault="00CC4CF9" w:rsidP="003463F3">
      <w:pPr>
        <w:pStyle w:val="ConsPlusCell"/>
        <w:jc w:val="both"/>
      </w:pPr>
      <w:r w:rsidRPr="00061AB7">
        <w:t>97 8531     0     - абрикоса</w:t>
      </w:r>
    </w:p>
    <w:p w:rsidR="00CC4CF9" w:rsidRPr="00061AB7" w:rsidRDefault="00CC4CF9" w:rsidP="003463F3">
      <w:pPr>
        <w:pStyle w:val="ConsPlusCell"/>
        <w:jc w:val="both"/>
      </w:pPr>
      <w:r w:rsidRPr="00061AB7">
        <w:t>97 8532     6     - вишни</w:t>
      </w:r>
    </w:p>
    <w:p w:rsidR="00CC4CF9" w:rsidRPr="00061AB7" w:rsidRDefault="00CC4CF9" w:rsidP="003463F3">
      <w:pPr>
        <w:pStyle w:val="ConsPlusCell"/>
        <w:jc w:val="both"/>
      </w:pPr>
      <w:r w:rsidRPr="00061AB7">
        <w:t>97 8533     1     - миндаля</w:t>
      </w:r>
    </w:p>
    <w:p w:rsidR="00CC4CF9" w:rsidRPr="00061AB7" w:rsidRDefault="00CC4CF9" w:rsidP="003463F3">
      <w:pPr>
        <w:pStyle w:val="ConsPlusCell"/>
        <w:jc w:val="both"/>
      </w:pPr>
      <w:r w:rsidRPr="00061AB7">
        <w:t>97 8534     7     - сливы растопыренной (алычи)</w:t>
      </w:r>
    </w:p>
    <w:p w:rsidR="00CC4CF9" w:rsidRPr="00061AB7" w:rsidRDefault="00CC4CF9" w:rsidP="003463F3">
      <w:pPr>
        <w:pStyle w:val="ConsPlusCell"/>
        <w:jc w:val="both"/>
      </w:pPr>
      <w:r w:rsidRPr="00061AB7">
        <w:t>97 8535     2     - черешни (вишни птичьей)</w:t>
      </w:r>
    </w:p>
    <w:p w:rsidR="00CC4CF9" w:rsidRPr="00061AB7" w:rsidRDefault="00CC4CF9" w:rsidP="003463F3">
      <w:pPr>
        <w:pStyle w:val="ConsPlusCell"/>
        <w:jc w:val="both"/>
      </w:pPr>
      <w:r w:rsidRPr="00061AB7">
        <w:t>97 8536     8     - черемухи</w:t>
      </w:r>
    </w:p>
    <w:p w:rsidR="00CC4CF9" w:rsidRPr="00061AB7" w:rsidRDefault="00CC4CF9" w:rsidP="003463F3">
      <w:pPr>
        <w:pStyle w:val="ConsPlusCell"/>
        <w:jc w:val="both"/>
      </w:pPr>
      <w:r w:rsidRPr="00061AB7">
        <w:t>97 8537     3     - хурмы</w:t>
      </w:r>
    </w:p>
    <w:p w:rsidR="00CC4CF9" w:rsidRPr="00061AB7" w:rsidRDefault="00CC4CF9" w:rsidP="003463F3">
      <w:pPr>
        <w:pStyle w:val="ConsPlusCell"/>
        <w:jc w:val="both"/>
      </w:pPr>
      <w:r w:rsidRPr="00061AB7">
        <w:t>97 8539     4     - прочих плодовокосточковых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97 8540     0     Сеянцы / технических пород (дикорастущих)</w:t>
      </w:r>
    </w:p>
    <w:p w:rsidR="00CC4CF9" w:rsidRPr="00061AB7" w:rsidRDefault="00CC4CF9" w:rsidP="003463F3">
      <w:pPr>
        <w:pStyle w:val="ConsPlusCell"/>
        <w:jc w:val="both"/>
      </w:pPr>
      <w:r w:rsidRPr="00061AB7">
        <w:t>97 8541     5     - бархата амурского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8542     0     - дуба пробкового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8543     6     - дзельквы</w:t>
      </w:r>
    </w:p>
    <w:p w:rsidR="00CC4CF9" w:rsidRPr="00061AB7" w:rsidRDefault="00CC4CF9" w:rsidP="003463F3">
      <w:pPr>
        <w:pStyle w:val="ConsPlusCell"/>
        <w:jc w:val="both"/>
      </w:pPr>
      <w:r w:rsidRPr="00061AB7">
        <w:t>97 8544     1     - каштана</w:t>
      </w:r>
    </w:p>
    <w:p w:rsidR="00CC4CF9" w:rsidRPr="00061AB7" w:rsidRDefault="00CC4CF9" w:rsidP="003463F3">
      <w:pPr>
        <w:pStyle w:val="ConsPlusCell"/>
        <w:jc w:val="both"/>
      </w:pPr>
      <w:r w:rsidRPr="00061AB7">
        <w:t>97 8545     7     - тисса</w:t>
      </w:r>
    </w:p>
    <w:p w:rsidR="00CC4CF9" w:rsidRPr="00061AB7" w:rsidRDefault="00CC4CF9" w:rsidP="003463F3">
      <w:pPr>
        <w:pStyle w:val="ConsPlusCell"/>
        <w:jc w:val="both"/>
      </w:pPr>
      <w:r w:rsidRPr="00061AB7">
        <w:t>97 8546     2     - шелковицы</w:t>
      </w:r>
    </w:p>
    <w:p w:rsidR="00CC4CF9" w:rsidRPr="00061AB7" w:rsidRDefault="00CC4CF9" w:rsidP="003463F3">
      <w:pPr>
        <w:pStyle w:val="ConsPlusCell"/>
        <w:jc w:val="both"/>
      </w:pPr>
      <w:r w:rsidRPr="00061AB7">
        <w:t>97 8547     8     - эвкоммии</w:t>
      </w:r>
    </w:p>
    <w:p w:rsidR="00CC4CF9" w:rsidRPr="00061AB7" w:rsidRDefault="00CC4CF9" w:rsidP="003463F3">
      <w:pPr>
        <w:pStyle w:val="ConsPlusCell"/>
        <w:jc w:val="both"/>
      </w:pPr>
      <w:r w:rsidRPr="00061AB7">
        <w:t>97 8548     3     - эвкалипта</w:t>
      </w:r>
    </w:p>
    <w:p w:rsidR="00CC4CF9" w:rsidRPr="00061AB7" w:rsidRDefault="00CC4CF9" w:rsidP="003463F3">
      <w:pPr>
        <w:pStyle w:val="ConsPlusCell"/>
        <w:jc w:val="both"/>
      </w:pPr>
      <w:r w:rsidRPr="00061AB7">
        <w:t>97 8549     9     - прочих технических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97 8560     9     Сеянцы / остальных деревьев</w:t>
      </w:r>
    </w:p>
    <w:p w:rsidR="00CC4CF9" w:rsidRPr="00061AB7" w:rsidRDefault="00CC4CF9" w:rsidP="003463F3">
      <w:pPr>
        <w:pStyle w:val="ConsPlusCell"/>
        <w:jc w:val="both"/>
      </w:pPr>
      <w:r w:rsidRPr="00061AB7">
        <w:t>97 8561     4     - айланта</w:t>
      </w:r>
    </w:p>
    <w:p w:rsidR="00CC4CF9" w:rsidRPr="00061AB7" w:rsidRDefault="00CC4CF9" w:rsidP="003463F3">
      <w:pPr>
        <w:pStyle w:val="ConsPlusCell"/>
        <w:jc w:val="both"/>
      </w:pPr>
      <w:r w:rsidRPr="00061AB7">
        <w:t>97 8562     7     - гледичии</w:t>
      </w:r>
    </w:p>
    <w:p w:rsidR="00CC4CF9" w:rsidRPr="00061AB7" w:rsidRDefault="00CC4CF9" w:rsidP="003463F3">
      <w:pPr>
        <w:pStyle w:val="ConsPlusCell"/>
        <w:jc w:val="both"/>
      </w:pPr>
      <w:r w:rsidRPr="00061AB7">
        <w:t>97 8563     5     - каркаса</w:t>
      </w:r>
    </w:p>
    <w:p w:rsidR="00CC4CF9" w:rsidRPr="00061AB7" w:rsidRDefault="00CC4CF9" w:rsidP="003463F3">
      <w:pPr>
        <w:pStyle w:val="ConsPlusCell"/>
        <w:jc w:val="both"/>
      </w:pPr>
      <w:r w:rsidRPr="00061AB7">
        <w:t>97 8564     0     - катальпы</w:t>
      </w:r>
    </w:p>
    <w:p w:rsidR="00CC4CF9" w:rsidRPr="00061AB7" w:rsidRDefault="00CC4CF9" w:rsidP="003463F3">
      <w:pPr>
        <w:pStyle w:val="ConsPlusCell"/>
        <w:jc w:val="both"/>
      </w:pPr>
      <w:r w:rsidRPr="00061AB7">
        <w:t>97 8565     6     - хмелеграба</w:t>
      </w:r>
    </w:p>
    <w:p w:rsidR="00CC4CF9" w:rsidRPr="00061AB7" w:rsidRDefault="00CC4CF9" w:rsidP="003463F3">
      <w:pPr>
        <w:pStyle w:val="ConsPlusCell"/>
        <w:jc w:val="both"/>
      </w:pPr>
      <w:r w:rsidRPr="00061AB7">
        <w:t>97 8566     1     - лапины</w:t>
      </w:r>
    </w:p>
    <w:p w:rsidR="00CC4CF9" w:rsidRPr="00061AB7" w:rsidRDefault="00CC4CF9" w:rsidP="003463F3">
      <w:pPr>
        <w:pStyle w:val="ConsPlusCell"/>
        <w:jc w:val="both"/>
      </w:pPr>
      <w:r w:rsidRPr="00061AB7">
        <w:t>97 8567     7     - магнолии</w:t>
      </w:r>
    </w:p>
    <w:p w:rsidR="00CC4CF9" w:rsidRPr="00061AB7" w:rsidRDefault="00CC4CF9" w:rsidP="003463F3">
      <w:pPr>
        <w:pStyle w:val="ConsPlusCell"/>
        <w:jc w:val="both"/>
      </w:pPr>
      <w:r w:rsidRPr="00061AB7">
        <w:t>97 8568     2     - платана</w:t>
      </w:r>
    </w:p>
    <w:p w:rsidR="00CC4CF9" w:rsidRPr="00061AB7" w:rsidRDefault="00CC4CF9" w:rsidP="003463F3">
      <w:pPr>
        <w:pStyle w:val="ConsPlusCell"/>
        <w:jc w:val="both"/>
      </w:pPr>
      <w:r w:rsidRPr="00061AB7">
        <w:t>97 8569     8     - прочих деревьев</w:t>
      </w:r>
    </w:p>
    <w:p w:rsidR="00CC4CF9" w:rsidRPr="00061AB7" w:rsidRDefault="00CC4CF9" w:rsidP="003463F3">
      <w:pPr>
        <w:pStyle w:val="ConsPlusCell"/>
        <w:jc w:val="both"/>
      </w:pPr>
      <w:r w:rsidRPr="00061AB7">
        <w:t>97 8600     5     Сеянцы кустарников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97 8610     6     Сеянцы / лесных кустарников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97 8611     5     - аморфы</w:t>
      </w:r>
    </w:p>
    <w:p w:rsidR="00CC4CF9" w:rsidRPr="00061AB7" w:rsidRDefault="00CC4CF9" w:rsidP="003463F3">
      <w:pPr>
        <w:pStyle w:val="ConsPlusCell"/>
        <w:jc w:val="both"/>
      </w:pPr>
      <w:r w:rsidRPr="00061AB7">
        <w:t>97 8612     0     - аралии</w:t>
      </w:r>
    </w:p>
    <w:p w:rsidR="00CC4CF9" w:rsidRPr="00061AB7" w:rsidRDefault="00CC4CF9" w:rsidP="003463F3">
      <w:pPr>
        <w:pStyle w:val="ConsPlusCell"/>
        <w:jc w:val="both"/>
      </w:pPr>
      <w:r w:rsidRPr="00061AB7">
        <w:t>97 8613     6     - бобовника (миндаля низкого)</w:t>
      </w:r>
    </w:p>
    <w:p w:rsidR="00CC4CF9" w:rsidRPr="00061AB7" w:rsidRDefault="00CC4CF9" w:rsidP="003463F3">
      <w:pPr>
        <w:pStyle w:val="ConsPlusCell"/>
        <w:jc w:val="both"/>
      </w:pPr>
      <w:r w:rsidRPr="00061AB7">
        <w:t>97 8614     1     - бузины</w:t>
      </w:r>
    </w:p>
    <w:p w:rsidR="00CC4CF9" w:rsidRPr="00061AB7" w:rsidRDefault="00CC4CF9" w:rsidP="003463F3">
      <w:pPr>
        <w:pStyle w:val="ConsPlusCell"/>
        <w:jc w:val="both"/>
      </w:pPr>
      <w:r w:rsidRPr="00061AB7">
        <w:t>97 8615     7     - гребенщика (тамарикса)</w:t>
      </w:r>
    </w:p>
    <w:p w:rsidR="00CC4CF9" w:rsidRPr="00061AB7" w:rsidRDefault="00CC4CF9" w:rsidP="003463F3">
      <w:pPr>
        <w:pStyle w:val="ConsPlusCell"/>
        <w:jc w:val="both"/>
      </w:pPr>
      <w:r w:rsidRPr="00061AB7">
        <w:t>97 8616     2     - дерена</w:t>
      </w:r>
    </w:p>
    <w:p w:rsidR="00CC4CF9" w:rsidRPr="00061AB7" w:rsidRDefault="00CC4CF9" w:rsidP="003463F3">
      <w:pPr>
        <w:pStyle w:val="ConsPlusCell"/>
        <w:jc w:val="both"/>
      </w:pPr>
      <w:r w:rsidRPr="00061AB7">
        <w:t>97 8617     8     - ирги</w:t>
      </w:r>
    </w:p>
    <w:p w:rsidR="00CC4CF9" w:rsidRPr="00061AB7" w:rsidRDefault="00CC4CF9" w:rsidP="003463F3">
      <w:pPr>
        <w:pStyle w:val="ConsPlusCell"/>
        <w:jc w:val="both"/>
      </w:pPr>
      <w:r w:rsidRPr="00061AB7">
        <w:t>97 8618     3     - можжевельника</w:t>
      </w:r>
    </w:p>
    <w:p w:rsidR="00CC4CF9" w:rsidRPr="00061AB7" w:rsidRDefault="00CC4CF9" w:rsidP="003463F3">
      <w:pPr>
        <w:pStyle w:val="ConsPlusCell"/>
        <w:jc w:val="both"/>
      </w:pPr>
      <w:r w:rsidRPr="00061AB7">
        <w:t>97 8619     9     - прочих лесных кустарников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97 8630     9     Сеянцы / декоративных кустарников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97 8631     4     - боярышника</w:t>
      </w:r>
    </w:p>
    <w:p w:rsidR="00CC4CF9" w:rsidRPr="00061AB7" w:rsidRDefault="00CC4CF9" w:rsidP="003463F3">
      <w:pPr>
        <w:pStyle w:val="ConsPlusCell"/>
        <w:jc w:val="both"/>
      </w:pPr>
      <w:r w:rsidRPr="00061AB7">
        <w:t>97 8632     3     - жимолости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97 8633     5     - караганы древовидной (акации желтой)</w:t>
      </w:r>
    </w:p>
    <w:p w:rsidR="00CC4CF9" w:rsidRPr="00061AB7" w:rsidRDefault="00CC4CF9" w:rsidP="003463F3">
      <w:pPr>
        <w:pStyle w:val="ConsPlusCell"/>
        <w:jc w:val="both"/>
      </w:pPr>
      <w:r w:rsidRPr="00061AB7">
        <w:t>97 8634     0     - клена</w:t>
      </w:r>
    </w:p>
    <w:p w:rsidR="00CC4CF9" w:rsidRPr="00061AB7" w:rsidRDefault="00CC4CF9" w:rsidP="003463F3">
      <w:pPr>
        <w:pStyle w:val="ConsPlusCell"/>
        <w:jc w:val="both"/>
      </w:pPr>
      <w:r w:rsidRPr="00061AB7">
        <w:t>97 8635     6     - лавровишни</w:t>
      </w:r>
    </w:p>
    <w:p w:rsidR="00CC4CF9" w:rsidRPr="00061AB7" w:rsidRDefault="00CC4CF9" w:rsidP="003463F3">
      <w:pPr>
        <w:pStyle w:val="ConsPlusCell"/>
        <w:jc w:val="both"/>
      </w:pPr>
      <w:r w:rsidRPr="00061AB7">
        <w:t>97 8636     1     - лоха</w:t>
      </w:r>
    </w:p>
    <w:p w:rsidR="00CC4CF9" w:rsidRPr="00061AB7" w:rsidRDefault="00CC4CF9" w:rsidP="003463F3">
      <w:pPr>
        <w:pStyle w:val="ConsPlusCell"/>
        <w:jc w:val="both"/>
      </w:pPr>
      <w:r w:rsidRPr="00061AB7">
        <w:t>97 8637     7     - таволги</w:t>
      </w:r>
    </w:p>
    <w:p w:rsidR="00CC4CF9" w:rsidRPr="00061AB7" w:rsidRDefault="00CC4CF9" w:rsidP="003463F3">
      <w:pPr>
        <w:pStyle w:val="ConsPlusCell"/>
        <w:jc w:val="both"/>
      </w:pPr>
      <w:r w:rsidRPr="00061AB7">
        <w:t>97 8638     2     - чубушника</w:t>
      </w:r>
    </w:p>
    <w:p w:rsidR="00CC4CF9" w:rsidRPr="00061AB7" w:rsidRDefault="00CC4CF9" w:rsidP="003463F3">
      <w:pPr>
        <w:pStyle w:val="ConsPlusCell"/>
        <w:jc w:val="both"/>
      </w:pPr>
      <w:r w:rsidRPr="00061AB7">
        <w:t>97 8639     8     - прочих декоративных кустарников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97 8650     8     Сеянцы / ягодниковых и орехоплодных кустарников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97 8651     3     - актинидии</w:t>
      </w:r>
    </w:p>
    <w:p w:rsidR="00CC4CF9" w:rsidRPr="00061AB7" w:rsidRDefault="00CC4CF9" w:rsidP="003463F3">
      <w:pPr>
        <w:pStyle w:val="ConsPlusCell"/>
        <w:jc w:val="both"/>
      </w:pPr>
      <w:r w:rsidRPr="00061AB7">
        <w:t>97 8652     9     - барбариса (дикорастущего)</w:t>
      </w:r>
    </w:p>
    <w:p w:rsidR="00CC4CF9" w:rsidRPr="00061AB7" w:rsidRDefault="00CC4CF9" w:rsidP="003463F3">
      <w:pPr>
        <w:pStyle w:val="ConsPlusCell"/>
        <w:jc w:val="both"/>
      </w:pPr>
      <w:r w:rsidRPr="00061AB7">
        <w:t>97 8653     4     - кизила (дикорастущего)</w:t>
      </w:r>
    </w:p>
    <w:p w:rsidR="00CC4CF9" w:rsidRPr="00061AB7" w:rsidRDefault="00CC4CF9" w:rsidP="003463F3">
      <w:pPr>
        <w:pStyle w:val="ConsPlusCell"/>
        <w:jc w:val="both"/>
      </w:pPr>
      <w:r w:rsidRPr="00061AB7">
        <w:t>97 8654     0     - калины</w:t>
      </w:r>
    </w:p>
    <w:p w:rsidR="00CC4CF9" w:rsidRPr="00061AB7" w:rsidRDefault="00CC4CF9" w:rsidP="003463F3">
      <w:pPr>
        <w:pStyle w:val="ConsPlusCell"/>
        <w:jc w:val="both"/>
      </w:pPr>
      <w:r w:rsidRPr="00061AB7">
        <w:t>97 8655     5     - кедрового стланика</w:t>
      </w:r>
    </w:p>
    <w:p w:rsidR="00CC4CF9" w:rsidRPr="00061AB7" w:rsidRDefault="00CC4CF9" w:rsidP="003463F3">
      <w:pPr>
        <w:pStyle w:val="ConsPlusCell"/>
        <w:jc w:val="both"/>
      </w:pPr>
      <w:r w:rsidRPr="00061AB7">
        <w:t>97 8656     0     - лещины</w:t>
      </w:r>
    </w:p>
    <w:p w:rsidR="00CC4CF9" w:rsidRPr="00061AB7" w:rsidRDefault="00CC4CF9" w:rsidP="003463F3">
      <w:pPr>
        <w:pStyle w:val="ConsPlusCell"/>
        <w:jc w:val="both"/>
      </w:pPr>
      <w:r w:rsidRPr="00061AB7">
        <w:t>97 8657     6     - смородины (дикорастущей)</w:t>
      </w:r>
    </w:p>
    <w:p w:rsidR="00CC4CF9" w:rsidRPr="00061AB7" w:rsidRDefault="00CC4CF9" w:rsidP="003463F3">
      <w:pPr>
        <w:pStyle w:val="ConsPlusCell"/>
        <w:jc w:val="both"/>
      </w:pPr>
      <w:r w:rsidRPr="00061AB7">
        <w:t>97 8658     1     - фисташки</w:t>
      </w:r>
    </w:p>
    <w:p w:rsidR="00CC4CF9" w:rsidRPr="00061AB7" w:rsidRDefault="00CC4CF9" w:rsidP="003463F3">
      <w:pPr>
        <w:pStyle w:val="ConsPlusCell"/>
        <w:jc w:val="both"/>
      </w:pPr>
      <w:r w:rsidRPr="00061AB7">
        <w:t>97 8659     7     - прочих ягодниковых и орехоплодных кустарников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97 8670     7     Сеянцы / технических кустарников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97 8671     2     - бересклета</w:t>
      </w:r>
    </w:p>
    <w:p w:rsidR="00CC4CF9" w:rsidRPr="00061AB7" w:rsidRDefault="00CC4CF9" w:rsidP="003463F3">
      <w:pPr>
        <w:pStyle w:val="ConsPlusCell"/>
        <w:jc w:val="both"/>
      </w:pPr>
      <w:r w:rsidRPr="00061AB7">
        <w:t>97 8672     8     - джузгуна</w:t>
      </w:r>
    </w:p>
    <w:p w:rsidR="00CC4CF9" w:rsidRPr="00061AB7" w:rsidRDefault="00CC4CF9" w:rsidP="003463F3">
      <w:pPr>
        <w:pStyle w:val="ConsPlusCell"/>
        <w:jc w:val="both"/>
      </w:pPr>
      <w:r w:rsidRPr="00061AB7">
        <w:t>97 8673     3     - скумпии</w:t>
      </w:r>
    </w:p>
    <w:p w:rsidR="00CC4CF9" w:rsidRPr="00061AB7" w:rsidRDefault="00CC4CF9" w:rsidP="003463F3">
      <w:pPr>
        <w:pStyle w:val="ConsPlusCell"/>
        <w:jc w:val="both"/>
      </w:pPr>
      <w:r w:rsidRPr="00061AB7">
        <w:t>97 8679     6     - прочих технических кустарников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97 8680     1     Сеянцы / лекарственных кустарников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97 8681     7     - жестера слабительного (крушины слабительной)</w:t>
      </w:r>
    </w:p>
    <w:p w:rsidR="00CC4CF9" w:rsidRPr="00061AB7" w:rsidRDefault="00CC4CF9" w:rsidP="003463F3">
      <w:pPr>
        <w:pStyle w:val="ConsPlusCell"/>
        <w:jc w:val="both"/>
      </w:pPr>
      <w:r w:rsidRPr="00061AB7">
        <w:t>97 8682     2     - лимонника китайского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8683     8     - облепихи</w:t>
      </w:r>
    </w:p>
    <w:p w:rsidR="00CC4CF9" w:rsidRPr="00061AB7" w:rsidRDefault="00CC4CF9" w:rsidP="003463F3">
      <w:pPr>
        <w:pStyle w:val="ConsPlusCell"/>
        <w:jc w:val="both"/>
      </w:pPr>
      <w:r w:rsidRPr="00061AB7">
        <w:t>97 8684     3     - розы (дикорастущей)</w:t>
      </w:r>
    </w:p>
    <w:p w:rsidR="00CC4CF9" w:rsidRPr="00061AB7" w:rsidRDefault="00CC4CF9" w:rsidP="003463F3">
      <w:pPr>
        <w:pStyle w:val="ConsPlusCell"/>
        <w:jc w:val="both"/>
      </w:pPr>
      <w:r w:rsidRPr="00061AB7">
        <w:t>97 8685     9     - свободноягодника колючего (элеутерококка)</w:t>
      </w:r>
    </w:p>
    <w:p w:rsidR="00CC4CF9" w:rsidRPr="00061AB7" w:rsidRDefault="00CC4CF9" w:rsidP="003463F3">
      <w:pPr>
        <w:pStyle w:val="ConsPlusCell"/>
        <w:jc w:val="both"/>
      </w:pPr>
      <w:r w:rsidRPr="00061AB7">
        <w:t>97 8689     0     - прочих лекарственных кустарников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97 8690     6     Сеянцы / остальных кустарников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97 8691     1     - азалии</w:t>
      </w:r>
    </w:p>
    <w:p w:rsidR="00CC4CF9" w:rsidRPr="00061AB7" w:rsidRDefault="00CC4CF9" w:rsidP="003463F3">
      <w:pPr>
        <w:pStyle w:val="ConsPlusCell"/>
        <w:jc w:val="both"/>
      </w:pPr>
      <w:r w:rsidRPr="00061AB7">
        <w:t>97 8692     7     - держи-дерева</w:t>
      </w:r>
    </w:p>
    <w:p w:rsidR="00CC4CF9" w:rsidRPr="00061AB7" w:rsidRDefault="00CC4CF9" w:rsidP="003463F3">
      <w:pPr>
        <w:pStyle w:val="ConsPlusCell"/>
        <w:jc w:val="both"/>
      </w:pPr>
      <w:r w:rsidRPr="00061AB7">
        <w:t>97 8693     2     - кизильника</w:t>
      </w:r>
    </w:p>
    <w:p w:rsidR="00CC4CF9" w:rsidRPr="00061AB7" w:rsidRDefault="00CC4CF9" w:rsidP="003463F3">
      <w:pPr>
        <w:pStyle w:val="ConsPlusCell"/>
        <w:jc w:val="both"/>
      </w:pPr>
      <w:r w:rsidRPr="00061AB7">
        <w:t>97 8694     8     - свидины</w:t>
      </w:r>
    </w:p>
    <w:p w:rsidR="00CC4CF9" w:rsidRPr="00061AB7" w:rsidRDefault="00CC4CF9" w:rsidP="003463F3">
      <w:pPr>
        <w:pStyle w:val="ConsPlusCell"/>
        <w:jc w:val="both"/>
      </w:pPr>
      <w:r w:rsidRPr="00061AB7">
        <w:t>97 8695     3     - чингиля</w:t>
      </w:r>
    </w:p>
    <w:p w:rsidR="00CC4CF9" w:rsidRPr="00061AB7" w:rsidRDefault="00CC4CF9" w:rsidP="003463F3">
      <w:pPr>
        <w:pStyle w:val="ConsPlusCell"/>
        <w:jc w:val="both"/>
      </w:pPr>
      <w:r w:rsidRPr="00061AB7">
        <w:t>97 8696     9     - ракитника</w:t>
      </w:r>
    </w:p>
    <w:p w:rsidR="00CC4CF9" w:rsidRPr="00061AB7" w:rsidRDefault="00CC4CF9" w:rsidP="003463F3">
      <w:pPr>
        <w:pStyle w:val="ConsPlusCell"/>
        <w:jc w:val="both"/>
      </w:pPr>
      <w:r w:rsidRPr="00061AB7">
        <w:t>97 8697     4     - самшита</w:t>
      </w:r>
    </w:p>
    <w:p w:rsidR="00CC4CF9" w:rsidRPr="00061AB7" w:rsidRDefault="00CC4CF9" w:rsidP="003463F3">
      <w:pPr>
        <w:pStyle w:val="ConsPlusCell"/>
        <w:jc w:val="both"/>
      </w:pPr>
      <w:r w:rsidRPr="00061AB7">
        <w:t>97 8698     5     - солянки Рихтера</w:t>
      </w:r>
    </w:p>
    <w:p w:rsidR="00CC4CF9" w:rsidRPr="00061AB7" w:rsidRDefault="00CC4CF9" w:rsidP="003463F3">
      <w:pPr>
        <w:pStyle w:val="ConsPlusCell"/>
        <w:jc w:val="both"/>
      </w:pPr>
      <w:r w:rsidRPr="00061AB7">
        <w:t>97 8699     5     - прочих кустарников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97 8700     9     Сеянцы тальников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97 8710     3     Сеянцы ивы / кустарниковой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97 9711     9     - остролистной (краснотал)</w:t>
      </w:r>
    </w:p>
    <w:p w:rsidR="00CC4CF9" w:rsidRPr="00061AB7" w:rsidRDefault="00CC4CF9" w:rsidP="003463F3">
      <w:pPr>
        <w:pStyle w:val="ConsPlusCell"/>
        <w:jc w:val="both"/>
      </w:pPr>
      <w:r w:rsidRPr="00061AB7">
        <w:t>97 8712     4     - птутовидной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8713     3     - серой</w:t>
      </w:r>
    </w:p>
    <w:p w:rsidR="00CC4CF9" w:rsidRPr="00061AB7" w:rsidRDefault="00CC4CF9" w:rsidP="003463F3">
      <w:pPr>
        <w:pStyle w:val="ConsPlusCell"/>
        <w:jc w:val="both"/>
      </w:pPr>
      <w:r w:rsidRPr="00061AB7">
        <w:t>97 8719     2     - прочих видов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97 9000     6     Саженцы деревьев и кустарников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97 9100     7     Саженцы хвойных пород (деревьев)</w:t>
      </w:r>
    </w:p>
    <w:p w:rsidR="00CC4CF9" w:rsidRPr="00061AB7" w:rsidRDefault="00CC4CF9" w:rsidP="003463F3">
      <w:pPr>
        <w:pStyle w:val="ConsPlusCell"/>
        <w:jc w:val="both"/>
      </w:pPr>
      <w:r w:rsidRPr="00061AB7">
        <w:t>97 9110     4     Саженцы ели /</w:t>
      </w:r>
    </w:p>
    <w:p w:rsidR="00CC4CF9" w:rsidRPr="00061AB7" w:rsidRDefault="00CC4CF9" w:rsidP="003463F3">
      <w:pPr>
        <w:pStyle w:val="ConsPlusCell"/>
        <w:jc w:val="both"/>
      </w:pPr>
      <w:r w:rsidRPr="00061AB7">
        <w:t>97 9111     0     - аянской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9112     5     - восточной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9113     0     - обыкновенной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9114     6     - сибирской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9115     1     - Шренка (тянь-шанской)</w:t>
      </w:r>
    </w:p>
    <w:p w:rsidR="00CC4CF9" w:rsidRPr="00061AB7" w:rsidRDefault="00CC4CF9" w:rsidP="003463F3">
      <w:pPr>
        <w:pStyle w:val="ConsPlusCell"/>
        <w:jc w:val="both"/>
      </w:pPr>
      <w:r w:rsidRPr="00061AB7">
        <w:t>97 9119     3     - прочих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97 9120     9     Саженцы лиственницы /</w:t>
      </w:r>
    </w:p>
    <w:p w:rsidR="00CC4CF9" w:rsidRPr="00061AB7" w:rsidRDefault="00CC4CF9" w:rsidP="003463F3">
      <w:pPr>
        <w:pStyle w:val="ConsPlusCell"/>
        <w:jc w:val="both"/>
      </w:pPr>
      <w:r w:rsidRPr="00061AB7">
        <w:t>97 9121     4     - даурской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9122     4     - европейской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9123     5     - сибирской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9124     0     - Сукачева</w:t>
      </w:r>
    </w:p>
    <w:p w:rsidR="00CC4CF9" w:rsidRPr="00061AB7" w:rsidRDefault="00CC4CF9" w:rsidP="003463F3">
      <w:pPr>
        <w:pStyle w:val="ConsPlusCell"/>
        <w:jc w:val="both"/>
      </w:pPr>
      <w:r w:rsidRPr="00061AB7">
        <w:t>97 9129     8     - прочих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97 9130     3     Саженцы пихты /</w:t>
      </w:r>
    </w:p>
    <w:p w:rsidR="00CC4CF9" w:rsidRPr="00061AB7" w:rsidRDefault="00CC4CF9" w:rsidP="003463F3">
      <w:pPr>
        <w:pStyle w:val="ConsPlusCell"/>
        <w:jc w:val="both"/>
      </w:pPr>
      <w:r w:rsidRPr="00061AB7">
        <w:t>97 9131     9     - белой (европейской)</w:t>
      </w:r>
    </w:p>
    <w:p w:rsidR="00CC4CF9" w:rsidRPr="00061AB7" w:rsidRDefault="00CC4CF9" w:rsidP="003463F3">
      <w:pPr>
        <w:pStyle w:val="ConsPlusCell"/>
        <w:jc w:val="both"/>
      </w:pPr>
      <w:r w:rsidRPr="00061AB7">
        <w:t>97 9133     8     - Нордманна (кавказской)</w:t>
      </w:r>
    </w:p>
    <w:p w:rsidR="00CC4CF9" w:rsidRPr="00061AB7" w:rsidRDefault="00CC4CF9" w:rsidP="003463F3">
      <w:pPr>
        <w:pStyle w:val="ConsPlusCell"/>
        <w:jc w:val="both"/>
      </w:pPr>
      <w:r w:rsidRPr="00061AB7">
        <w:t>97 9134     5     - сибирской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9139     2     - прочих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97 9140     8     Саженцы сосны /</w:t>
      </w:r>
    </w:p>
    <w:p w:rsidR="00CC4CF9" w:rsidRPr="00061AB7" w:rsidRDefault="00CC4CF9" w:rsidP="003463F3">
      <w:pPr>
        <w:pStyle w:val="ConsPlusCell"/>
        <w:jc w:val="both"/>
      </w:pPr>
      <w:r w:rsidRPr="00061AB7">
        <w:t>97 9141     3     - Банкса</w:t>
      </w:r>
    </w:p>
    <w:p w:rsidR="00CC4CF9" w:rsidRPr="00061AB7" w:rsidRDefault="00CC4CF9" w:rsidP="003463F3">
      <w:pPr>
        <w:pStyle w:val="ConsPlusCell"/>
        <w:jc w:val="both"/>
      </w:pPr>
      <w:r w:rsidRPr="00061AB7">
        <w:t>97 9142     9     - горной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9143     4     - крымской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9144     1     - обыкновенной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9145     5     - приморской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9146     0     - эльдарской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9149     7     - прочих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97 9150     2     Саженцы сосны кедровой /</w:t>
      </w:r>
    </w:p>
    <w:p w:rsidR="00CC4CF9" w:rsidRPr="00061AB7" w:rsidRDefault="00CC4CF9" w:rsidP="003463F3">
      <w:pPr>
        <w:pStyle w:val="ConsPlusCell"/>
        <w:jc w:val="both"/>
      </w:pPr>
      <w:r w:rsidRPr="00061AB7">
        <w:t>97 9151     8     - корейской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9152     3     - сибирской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9159     1     - прочих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97 9160     7     Саженцы можжевельника / (арчи)</w:t>
      </w:r>
    </w:p>
    <w:p w:rsidR="00CC4CF9" w:rsidRPr="00061AB7" w:rsidRDefault="00CC4CF9" w:rsidP="003463F3">
      <w:pPr>
        <w:pStyle w:val="ConsPlusCell"/>
        <w:jc w:val="both"/>
      </w:pPr>
      <w:r w:rsidRPr="00061AB7">
        <w:t>97 9161     2     - зеравшанского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9162     8     - полушаровидного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9169     6     - прочих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97 9190     0     Саженцы / остальных хвойных пород (деревьев)</w:t>
      </w:r>
    </w:p>
    <w:p w:rsidR="00CC4CF9" w:rsidRPr="00061AB7" w:rsidRDefault="00CC4CF9" w:rsidP="003463F3">
      <w:pPr>
        <w:pStyle w:val="ConsPlusCell"/>
        <w:jc w:val="both"/>
      </w:pPr>
      <w:r w:rsidRPr="00061AB7">
        <w:t>97 9191     6     - кедра гималайского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9192     1     - кипариса вечнозеленого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9193     7     - туи западной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9199     0     - прочих хвойных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97 9200     3     Саженцы твердолиственных пород (деревьев)</w:t>
      </w:r>
    </w:p>
    <w:p w:rsidR="00CC4CF9" w:rsidRPr="00061AB7" w:rsidRDefault="00CC4CF9" w:rsidP="003463F3">
      <w:pPr>
        <w:pStyle w:val="ConsPlusCell"/>
        <w:jc w:val="both"/>
      </w:pPr>
      <w:r w:rsidRPr="00061AB7">
        <w:t>97 9210     8     Саженцы робинии /</w:t>
      </w:r>
    </w:p>
    <w:p w:rsidR="00CC4CF9" w:rsidRPr="00061AB7" w:rsidRDefault="00CC4CF9" w:rsidP="003463F3">
      <w:pPr>
        <w:pStyle w:val="ConsPlusCell"/>
        <w:jc w:val="both"/>
      </w:pPr>
      <w:r w:rsidRPr="00061AB7">
        <w:t>97 9211     3     - лжеакации (акации белой)</w:t>
      </w:r>
    </w:p>
    <w:p w:rsidR="00CC4CF9" w:rsidRPr="00061AB7" w:rsidRDefault="00CC4CF9" w:rsidP="003463F3">
      <w:pPr>
        <w:pStyle w:val="ConsPlusCell"/>
        <w:jc w:val="both"/>
      </w:pPr>
      <w:r w:rsidRPr="00061AB7">
        <w:t>97 9219     7     - прочих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97 9220     2     Саженцы бука /</w:t>
      </w:r>
    </w:p>
    <w:p w:rsidR="00CC4CF9" w:rsidRPr="00061AB7" w:rsidRDefault="00CC4CF9" w:rsidP="003463F3">
      <w:pPr>
        <w:pStyle w:val="ConsPlusCell"/>
        <w:jc w:val="both"/>
      </w:pPr>
      <w:r w:rsidRPr="00061AB7">
        <w:t>97 9221     8     - восточного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9222     3     - лесного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9229     1     - прочих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97 9230     7     Саженцы вяза /</w:t>
      </w:r>
    </w:p>
    <w:p w:rsidR="00CC4CF9" w:rsidRPr="00061AB7" w:rsidRDefault="00CC4CF9" w:rsidP="003463F3">
      <w:pPr>
        <w:pStyle w:val="ConsPlusCell"/>
        <w:jc w:val="both"/>
      </w:pPr>
      <w:r w:rsidRPr="00061AB7">
        <w:t>97 9231     2     - гладкого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9232     8     - листоватого (береста)</w:t>
      </w:r>
    </w:p>
    <w:p w:rsidR="00CC4CF9" w:rsidRPr="00061AB7" w:rsidRDefault="00CC4CF9" w:rsidP="003463F3">
      <w:pPr>
        <w:pStyle w:val="ConsPlusCell"/>
        <w:jc w:val="both"/>
      </w:pPr>
      <w:r w:rsidRPr="00061AB7">
        <w:t>97 9233     3     - мелколистного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9234     9     - приземистого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9235     4     - шершавого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9239     6     - прочих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97 9240     1     Саженцы дуба /</w:t>
      </w:r>
    </w:p>
    <w:p w:rsidR="00CC4CF9" w:rsidRPr="00061AB7" w:rsidRDefault="00CC4CF9" w:rsidP="003463F3">
      <w:pPr>
        <w:pStyle w:val="ConsPlusCell"/>
        <w:jc w:val="both"/>
      </w:pPr>
      <w:r w:rsidRPr="00061AB7">
        <w:t>97 9241     7     - красного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9242     2     - скального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9243     8     - черешчатого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9249     0     - прочих видов (кроме дуба пробкового)</w:t>
      </w:r>
    </w:p>
    <w:p w:rsidR="00CC4CF9" w:rsidRPr="00061AB7" w:rsidRDefault="00CC4CF9" w:rsidP="003463F3">
      <w:pPr>
        <w:pStyle w:val="ConsPlusCell"/>
        <w:jc w:val="both"/>
      </w:pPr>
      <w:r w:rsidRPr="00061AB7">
        <w:t>97 9250     6     Саженцы клена /</w:t>
      </w:r>
    </w:p>
    <w:p w:rsidR="00CC4CF9" w:rsidRPr="00061AB7" w:rsidRDefault="00CC4CF9" w:rsidP="003463F3">
      <w:pPr>
        <w:pStyle w:val="ConsPlusCell"/>
        <w:jc w:val="both"/>
      </w:pPr>
      <w:r w:rsidRPr="00061AB7">
        <w:t>97 9251     1     - ложноплатанового (явора)</w:t>
      </w:r>
    </w:p>
    <w:p w:rsidR="00CC4CF9" w:rsidRPr="00061AB7" w:rsidRDefault="00CC4CF9" w:rsidP="003463F3">
      <w:pPr>
        <w:pStyle w:val="ConsPlusCell"/>
        <w:jc w:val="both"/>
      </w:pPr>
      <w:r w:rsidRPr="00061AB7">
        <w:t>97 9252     7     - остролистного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9253     2     - серебристого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9254     8     - ясенелистного (американского)</w:t>
      </w:r>
    </w:p>
    <w:p w:rsidR="00CC4CF9" w:rsidRPr="00061AB7" w:rsidRDefault="00CC4CF9" w:rsidP="003463F3">
      <w:pPr>
        <w:pStyle w:val="ConsPlusCell"/>
        <w:jc w:val="both"/>
      </w:pPr>
      <w:r w:rsidRPr="00061AB7">
        <w:t>97 9259     5     - прочих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97 9260     0     Саженцы ясеня /</w:t>
      </w:r>
    </w:p>
    <w:p w:rsidR="00CC4CF9" w:rsidRPr="00061AB7" w:rsidRDefault="00CC4CF9" w:rsidP="003463F3">
      <w:pPr>
        <w:pStyle w:val="ConsPlusCell"/>
        <w:jc w:val="both"/>
      </w:pPr>
      <w:r w:rsidRPr="00061AB7">
        <w:t>97 9261     6     - белого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9262     1     - ланцетного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9263     7     - маньчжурского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9264     2     - обыкновенного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9269     6     - прочих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97 9270     5     Саженцы граба /</w:t>
      </w:r>
    </w:p>
    <w:p w:rsidR="00CC4CF9" w:rsidRPr="00061AB7" w:rsidRDefault="00CC4CF9" w:rsidP="003463F3">
      <w:pPr>
        <w:pStyle w:val="ConsPlusCell"/>
        <w:jc w:val="both"/>
      </w:pPr>
      <w:r w:rsidRPr="00061AB7">
        <w:t>97 9271     0     - восточного (грабинника)</w:t>
      </w:r>
    </w:p>
    <w:p w:rsidR="00CC4CF9" w:rsidRPr="00061AB7" w:rsidRDefault="00CC4CF9" w:rsidP="003463F3">
      <w:pPr>
        <w:pStyle w:val="ConsPlusCell"/>
        <w:jc w:val="both"/>
      </w:pPr>
      <w:r w:rsidRPr="00061AB7">
        <w:t>97 9272     6     - обыкновенного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9279     4     - прочих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97 9280     3     Саженцы саксаула /</w:t>
      </w:r>
    </w:p>
    <w:p w:rsidR="00CC4CF9" w:rsidRPr="00061AB7" w:rsidRDefault="00CC4CF9" w:rsidP="003463F3">
      <w:pPr>
        <w:pStyle w:val="ConsPlusCell"/>
        <w:jc w:val="both"/>
      </w:pPr>
      <w:r w:rsidRPr="00061AB7">
        <w:t>97 9281     5     - белого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9282     0     - черного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9300     7     Саженцы мягколиственных пород (деревьев)</w:t>
      </w:r>
    </w:p>
    <w:p w:rsidR="00CC4CF9" w:rsidRPr="00061AB7" w:rsidRDefault="00CC4CF9" w:rsidP="003463F3">
      <w:pPr>
        <w:pStyle w:val="ConsPlusCell"/>
        <w:jc w:val="both"/>
      </w:pPr>
      <w:r w:rsidRPr="00061AB7">
        <w:t>97 9310     1     Саженцы березы /</w:t>
      </w:r>
    </w:p>
    <w:p w:rsidR="00CC4CF9" w:rsidRPr="00061AB7" w:rsidRDefault="00CC4CF9" w:rsidP="003463F3">
      <w:pPr>
        <w:pStyle w:val="ConsPlusCell"/>
        <w:jc w:val="both"/>
      </w:pPr>
      <w:r w:rsidRPr="00061AB7">
        <w:t>97 9312     2     - плакучей</w:t>
      </w:r>
    </w:p>
    <w:p w:rsidR="00CC4CF9" w:rsidRPr="00061AB7" w:rsidRDefault="00CC4CF9" w:rsidP="003463F3">
      <w:pPr>
        <w:pStyle w:val="ConsPlusCell"/>
        <w:jc w:val="both"/>
      </w:pPr>
      <w:r w:rsidRPr="00061AB7">
        <w:t>97 9313     8     - карельской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9314     3     - пушистой</w:t>
      </w:r>
    </w:p>
    <w:p w:rsidR="00CC4CF9" w:rsidRPr="00061AB7" w:rsidRDefault="00CC4CF9" w:rsidP="003463F3">
      <w:pPr>
        <w:pStyle w:val="ConsPlusCell"/>
        <w:jc w:val="both"/>
      </w:pPr>
      <w:r w:rsidRPr="00061AB7">
        <w:t>97 9315     9     - Шмидта (железной)</w:t>
      </w:r>
    </w:p>
    <w:p w:rsidR="00CC4CF9" w:rsidRPr="00061AB7" w:rsidRDefault="00CC4CF9" w:rsidP="003463F3">
      <w:pPr>
        <w:pStyle w:val="ConsPlusCell"/>
        <w:jc w:val="both"/>
      </w:pPr>
      <w:r w:rsidRPr="00061AB7">
        <w:t>97 9316     4     - Эрмана (каменной)</w:t>
      </w:r>
    </w:p>
    <w:p w:rsidR="00CC4CF9" w:rsidRPr="00061AB7" w:rsidRDefault="00CC4CF9" w:rsidP="003463F3">
      <w:pPr>
        <w:pStyle w:val="ConsPlusCell"/>
        <w:jc w:val="both"/>
      </w:pPr>
      <w:r w:rsidRPr="00061AB7">
        <w:t>97 9319     0     - прочих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97 9320     6     Саженцы ивы / древовидной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9321     1     - белой</w:t>
      </w:r>
    </w:p>
    <w:p w:rsidR="00CC4CF9" w:rsidRPr="00061AB7" w:rsidRDefault="00CC4CF9" w:rsidP="003463F3">
      <w:pPr>
        <w:pStyle w:val="ConsPlusCell"/>
        <w:jc w:val="both"/>
      </w:pPr>
      <w:r w:rsidRPr="00061AB7">
        <w:t>97 9322     7     - ломкой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9329     5     - прочих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97 9330     0     Саженцы липы /</w:t>
      </w:r>
    </w:p>
    <w:p w:rsidR="00CC4CF9" w:rsidRPr="00061AB7" w:rsidRDefault="00CC4CF9" w:rsidP="003463F3">
      <w:pPr>
        <w:pStyle w:val="ConsPlusCell"/>
        <w:jc w:val="both"/>
      </w:pPr>
      <w:r w:rsidRPr="00061AB7">
        <w:t>97 9331     6     - амурской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9332     1     - кавказской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97 9333     7     - крупнолистной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9334     2     - мелколистной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9339     2     - прочих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97 9340     5     Саженцы ольхи /</w:t>
      </w:r>
    </w:p>
    <w:p w:rsidR="00CC4CF9" w:rsidRPr="00061AB7" w:rsidRDefault="00CC4CF9" w:rsidP="003463F3">
      <w:pPr>
        <w:pStyle w:val="ConsPlusCell"/>
        <w:jc w:val="both"/>
      </w:pPr>
      <w:r w:rsidRPr="00061AB7">
        <w:t>97 9341     0     - серой</w:t>
      </w:r>
    </w:p>
    <w:p w:rsidR="00CC4CF9" w:rsidRPr="00061AB7" w:rsidRDefault="00CC4CF9" w:rsidP="003463F3">
      <w:pPr>
        <w:pStyle w:val="ConsPlusCell"/>
        <w:jc w:val="both"/>
      </w:pPr>
      <w:r w:rsidRPr="00061AB7">
        <w:t>97 9342     6     - черной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9349     4     - прочих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97 9350     0     Саженцы / тополевых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9351     5     - осины</w:t>
      </w:r>
    </w:p>
    <w:p w:rsidR="00CC4CF9" w:rsidRPr="00061AB7" w:rsidRDefault="00CC4CF9" w:rsidP="003463F3">
      <w:pPr>
        <w:pStyle w:val="ConsPlusCell"/>
        <w:jc w:val="both"/>
      </w:pPr>
      <w:r w:rsidRPr="00061AB7">
        <w:t>97 9352     0     - тополя белого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9353     6     - тополя канадского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9354     1     - тополя черного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9355     7     - туранги</w:t>
      </w:r>
    </w:p>
    <w:p w:rsidR="00CC4CF9" w:rsidRPr="00061AB7" w:rsidRDefault="00CC4CF9" w:rsidP="003463F3">
      <w:pPr>
        <w:pStyle w:val="ConsPlusCell"/>
        <w:jc w:val="both"/>
      </w:pPr>
      <w:r w:rsidRPr="00061AB7">
        <w:t>97 9359     9     - прочих видов тополевых</w:t>
      </w:r>
    </w:p>
    <w:p w:rsidR="00CC4CF9" w:rsidRPr="00061AB7" w:rsidRDefault="00CC4CF9" w:rsidP="003463F3">
      <w:pPr>
        <w:pStyle w:val="ConsPlusCell"/>
        <w:jc w:val="both"/>
      </w:pPr>
      <w:r w:rsidRPr="00061AB7">
        <w:t>97 9500     4     Саженцы прочих лиственных пород (деревьев)</w:t>
      </w:r>
    </w:p>
    <w:p w:rsidR="00CC4CF9" w:rsidRPr="00061AB7" w:rsidRDefault="00CC4CF9" w:rsidP="003463F3">
      <w:pPr>
        <w:pStyle w:val="ConsPlusCell"/>
        <w:jc w:val="both"/>
      </w:pPr>
      <w:r w:rsidRPr="00061AB7">
        <w:t>97 9510     9     Саженцы / орехоплодных (дикорастущих)</w:t>
      </w:r>
    </w:p>
    <w:p w:rsidR="00CC4CF9" w:rsidRPr="00061AB7" w:rsidRDefault="00CC4CF9" w:rsidP="003463F3">
      <w:pPr>
        <w:pStyle w:val="ConsPlusCell"/>
        <w:jc w:val="both"/>
      </w:pPr>
      <w:r w:rsidRPr="00061AB7">
        <w:t>97 9511     4     - карии пекан</w:t>
      </w:r>
    </w:p>
    <w:p w:rsidR="00CC4CF9" w:rsidRPr="00061AB7" w:rsidRDefault="00CC4CF9" w:rsidP="003463F3">
      <w:pPr>
        <w:pStyle w:val="ConsPlusCell"/>
        <w:jc w:val="both"/>
      </w:pPr>
      <w:r w:rsidRPr="00061AB7">
        <w:t>97 9512     0     - ореха грецкого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9513     5     - ореха маньчжурского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9514     0     - ореха серого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9515     6     - ореха черного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9519     8     - прочих орехоплодных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97 9520     3     Саженцы / плодовосемечковых (дикорастущих)</w:t>
      </w:r>
    </w:p>
    <w:p w:rsidR="00CC4CF9" w:rsidRPr="00061AB7" w:rsidRDefault="00CC4CF9" w:rsidP="003463F3">
      <w:pPr>
        <w:pStyle w:val="ConsPlusCell"/>
        <w:jc w:val="both"/>
      </w:pPr>
      <w:r w:rsidRPr="00061AB7">
        <w:t>97 9521     9     - айвы</w:t>
      </w:r>
    </w:p>
    <w:p w:rsidR="00CC4CF9" w:rsidRPr="00061AB7" w:rsidRDefault="00CC4CF9" w:rsidP="003463F3">
      <w:pPr>
        <w:pStyle w:val="ConsPlusCell"/>
        <w:jc w:val="both"/>
      </w:pPr>
      <w:r w:rsidRPr="00061AB7">
        <w:t>97 9522     4     - груши</w:t>
      </w:r>
    </w:p>
    <w:p w:rsidR="00CC4CF9" w:rsidRPr="00061AB7" w:rsidRDefault="00CC4CF9" w:rsidP="003463F3">
      <w:pPr>
        <w:pStyle w:val="ConsPlusCell"/>
        <w:jc w:val="both"/>
      </w:pPr>
      <w:r w:rsidRPr="00061AB7">
        <w:t>97 9523     3     - рябины</w:t>
      </w:r>
    </w:p>
    <w:p w:rsidR="00CC4CF9" w:rsidRPr="00061AB7" w:rsidRDefault="00CC4CF9" w:rsidP="003463F3">
      <w:pPr>
        <w:pStyle w:val="ConsPlusCell"/>
        <w:jc w:val="both"/>
      </w:pPr>
      <w:r w:rsidRPr="00061AB7">
        <w:t>97 9524     5     - яблони</w:t>
      </w:r>
    </w:p>
    <w:p w:rsidR="00CC4CF9" w:rsidRPr="00061AB7" w:rsidRDefault="00CC4CF9" w:rsidP="003463F3">
      <w:pPr>
        <w:pStyle w:val="ConsPlusCell"/>
        <w:jc w:val="both"/>
      </w:pPr>
      <w:r w:rsidRPr="00061AB7">
        <w:t>97 9529     2     - прочих плодовосемечковых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97 9530     8     Саженцы / плодовокосточковых (дикорастущих)</w:t>
      </w:r>
    </w:p>
    <w:p w:rsidR="00CC4CF9" w:rsidRPr="00061AB7" w:rsidRDefault="00CC4CF9" w:rsidP="003463F3">
      <w:pPr>
        <w:pStyle w:val="ConsPlusCell"/>
        <w:jc w:val="both"/>
      </w:pPr>
      <w:r w:rsidRPr="00061AB7">
        <w:t>97 9531     3     - абрикоса</w:t>
      </w:r>
    </w:p>
    <w:p w:rsidR="00CC4CF9" w:rsidRPr="00061AB7" w:rsidRDefault="00CC4CF9" w:rsidP="003463F3">
      <w:pPr>
        <w:pStyle w:val="ConsPlusCell"/>
        <w:jc w:val="both"/>
      </w:pPr>
      <w:r w:rsidRPr="00061AB7">
        <w:t>97 9532     9     - вишни</w:t>
      </w:r>
    </w:p>
    <w:p w:rsidR="00CC4CF9" w:rsidRPr="00061AB7" w:rsidRDefault="00CC4CF9" w:rsidP="003463F3">
      <w:pPr>
        <w:pStyle w:val="ConsPlusCell"/>
        <w:jc w:val="both"/>
      </w:pPr>
      <w:r w:rsidRPr="00061AB7">
        <w:t>97 9533     4     - миндаля</w:t>
      </w:r>
    </w:p>
    <w:p w:rsidR="00CC4CF9" w:rsidRPr="00061AB7" w:rsidRDefault="00CC4CF9" w:rsidP="003463F3">
      <w:pPr>
        <w:pStyle w:val="ConsPlusCell"/>
        <w:jc w:val="both"/>
      </w:pPr>
      <w:r w:rsidRPr="00061AB7">
        <w:t>97 9534     7     - сливы растопыренной (алычи)</w:t>
      </w:r>
    </w:p>
    <w:p w:rsidR="00CC4CF9" w:rsidRPr="00061AB7" w:rsidRDefault="00CC4CF9" w:rsidP="003463F3">
      <w:pPr>
        <w:pStyle w:val="ConsPlusCell"/>
        <w:jc w:val="both"/>
      </w:pPr>
      <w:r w:rsidRPr="00061AB7">
        <w:t>97 9535     5     - черешни (вишни птичьей)</w:t>
      </w:r>
    </w:p>
    <w:p w:rsidR="00CC4CF9" w:rsidRPr="00061AB7" w:rsidRDefault="00CC4CF9" w:rsidP="003463F3">
      <w:pPr>
        <w:pStyle w:val="ConsPlusCell"/>
        <w:jc w:val="both"/>
      </w:pPr>
      <w:r w:rsidRPr="00061AB7">
        <w:t>97 9536     0     - черемухи</w:t>
      </w:r>
    </w:p>
    <w:p w:rsidR="00CC4CF9" w:rsidRPr="00061AB7" w:rsidRDefault="00CC4CF9" w:rsidP="003463F3">
      <w:pPr>
        <w:pStyle w:val="ConsPlusCell"/>
        <w:jc w:val="both"/>
      </w:pPr>
      <w:r w:rsidRPr="00061AB7">
        <w:t>97 9537     6     - хурмы</w:t>
      </w:r>
    </w:p>
    <w:p w:rsidR="00CC4CF9" w:rsidRPr="00061AB7" w:rsidRDefault="00CC4CF9" w:rsidP="003463F3">
      <w:pPr>
        <w:pStyle w:val="ConsPlusCell"/>
        <w:jc w:val="both"/>
      </w:pPr>
      <w:r w:rsidRPr="00061AB7">
        <w:t>97 9539     7     - прочих плодовокосточковых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97 9540     2     Саженцы / технических пород (дикорастущих)</w:t>
      </w:r>
    </w:p>
    <w:p w:rsidR="00CC4CF9" w:rsidRPr="00061AB7" w:rsidRDefault="00CC4CF9" w:rsidP="003463F3">
      <w:pPr>
        <w:pStyle w:val="ConsPlusCell"/>
        <w:jc w:val="both"/>
      </w:pPr>
      <w:r w:rsidRPr="00061AB7">
        <w:t>97 9541     8     - бархата амурского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9542     3     - дуба пробкового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9543     9     - дзельквы</w:t>
      </w:r>
    </w:p>
    <w:p w:rsidR="00CC4CF9" w:rsidRPr="00061AB7" w:rsidRDefault="00CC4CF9" w:rsidP="003463F3">
      <w:pPr>
        <w:pStyle w:val="ConsPlusCell"/>
        <w:jc w:val="both"/>
      </w:pPr>
      <w:r w:rsidRPr="00061AB7">
        <w:t>97 9544     4     - каштана</w:t>
      </w:r>
    </w:p>
    <w:p w:rsidR="00CC4CF9" w:rsidRPr="00061AB7" w:rsidRDefault="00CC4CF9" w:rsidP="003463F3">
      <w:pPr>
        <w:pStyle w:val="ConsPlusCell"/>
        <w:jc w:val="both"/>
      </w:pPr>
      <w:r w:rsidRPr="00061AB7">
        <w:t>97 9545     0     - тисса</w:t>
      </w:r>
    </w:p>
    <w:p w:rsidR="00CC4CF9" w:rsidRPr="00061AB7" w:rsidRDefault="00CC4CF9" w:rsidP="003463F3">
      <w:pPr>
        <w:pStyle w:val="ConsPlusCell"/>
        <w:jc w:val="both"/>
      </w:pPr>
      <w:r w:rsidRPr="00061AB7">
        <w:t>97 9546     5     - шелковицы</w:t>
      </w:r>
    </w:p>
    <w:p w:rsidR="00CC4CF9" w:rsidRPr="00061AB7" w:rsidRDefault="00CC4CF9" w:rsidP="003463F3">
      <w:pPr>
        <w:pStyle w:val="ConsPlusCell"/>
        <w:jc w:val="both"/>
      </w:pPr>
      <w:r w:rsidRPr="00061AB7">
        <w:t>97 9547     0     - эвкоммии</w:t>
      </w:r>
    </w:p>
    <w:p w:rsidR="00CC4CF9" w:rsidRPr="00061AB7" w:rsidRDefault="00CC4CF9" w:rsidP="003463F3">
      <w:pPr>
        <w:pStyle w:val="ConsPlusCell"/>
        <w:jc w:val="both"/>
      </w:pPr>
      <w:r w:rsidRPr="00061AB7">
        <w:t>97 9548     6     - эвкалипта</w:t>
      </w:r>
    </w:p>
    <w:p w:rsidR="00CC4CF9" w:rsidRPr="00061AB7" w:rsidRDefault="00CC4CF9" w:rsidP="003463F3">
      <w:pPr>
        <w:pStyle w:val="ConsPlusCell"/>
        <w:jc w:val="both"/>
      </w:pPr>
      <w:r w:rsidRPr="00061AB7">
        <w:t>97 9549     1     - прочих технических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97 9560     1     Саженцы / остальных деревьев</w:t>
      </w:r>
    </w:p>
    <w:p w:rsidR="00CC4CF9" w:rsidRPr="00061AB7" w:rsidRDefault="00CC4CF9" w:rsidP="003463F3">
      <w:pPr>
        <w:pStyle w:val="ConsPlusCell"/>
        <w:jc w:val="both"/>
      </w:pPr>
      <w:r w:rsidRPr="00061AB7">
        <w:t>97 9561     7     - айланта</w:t>
      </w:r>
    </w:p>
    <w:p w:rsidR="00CC4CF9" w:rsidRPr="00061AB7" w:rsidRDefault="00CC4CF9" w:rsidP="003463F3">
      <w:pPr>
        <w:pStyle w:val="ConsPlusCell"/>
        <w:jc w:val="both"/>
      </w:pPr>
      <w:r w:rsidRPr="00061AB7">
        <w:t>97 9562     2     - гледичии</w:t>
      </w:r>
    </w:p>
    <w:p w:rsidR="00CC4CF9" w:rsidRPr="00061AB7" w:rsidRDefault="00CC4CF9" w:rsidP="003463F3">
      <w:pPr>
        <w:pStyle w:val="ConsPlusCell"/>
        <w:jc w:val="both"/>
      </w:pPr>
      <w:r w:rsidRPr="00061AB7">
        <w:t>97 9563     8     - каркаса</w:t>
      </w:r>
    </w:p>
    <w:p w:rsidR="00CC4CF9" w:rsidRPr="00061AB7" w:rsidRDefault="00CC4CF9" w:rsidP="003463F3">
      <w:pPr>
        <w:pStyle w:val="ConsPlusCell"/>
        <w:jc w:val="both"/>
      </w:pPr>
      <w:r w:rsidRPr="00061AB7">
        <w:t>97 9564     3     - катальпы</w:t>
      </w:r>
    </w:p>
    <w:p w:rsidR="00CC4CF9" w:rsidRPr="00061AB7" w:rsidRDefault="00CC4CF9" w:rsidP="003463F3">
      <w:pPr>
        <w:pStyle w:val="ConsPlusCell"/>
        <w:jc w:val="both"/>
      </w:pPr>
      <w:r w:rsidRPr="00061AB7">
        <w:t>97 9565     9     - хмелеграба</w:t>
      </w:r>
    </w:p>
    <w:p w:rsidR="00CC4CF9" w:rsidRPr="00061AB7" w:rsidRDefault="00CC4CF9" w:rsidP="003463F3">
      <w:pPr>
        <w:pStyle w:val="ConsPlusCell"/>
        <w:jc w:val="both"/>
      </w:pPr>
      <w:r w:rsidRPr="00061AB7">
        <w:t>97 9566     4     - лапины</w:t>
      </w:r>
    </w:p>
    <w:p w:rsidR="00CC4CF9" w:rsidRPr="00061AB7" w:rsidRDefault="00CC4CF9" w:rsidP="003463F3">
      <w:pPr>
        <w:pStyle w:val="ConsPlusCell"/>
        <w:jc w:val="both"/>
      </w:pPr>
      <w:r w:rsidRPr="00061AB7">
        <w:t>97 9567     8     - магнолии</w:t>
      </w:r>
    </w:p>
    <w:p w:rsidR="00CC4CF9" w:rsidRPr="00061AB7" w:rsidRDefault="00CC4CF9" w:rsidP="003463F3">
      <w:pPr>
        <w:pStyle w:val="ConsPlusCell"/>
        <w:jc w:val="both"/>
      </w:pPr>
      <w:r w:rsidRPr="00061AB7">
        <w:t>97 9568     5     - платана</w:t>
      </w:r>
    </w:p>
    <w:p w:rsidR="00CC4CF9" w:rsidRPr="00061AB7" w:rsidRDefault="00CC4CF9" w:rsidP="003463F3">
      <w:pPr>
        <w:pStyle w:val="ConsPlusCell"/>
        <w:jc w:val="both"/>
      </w:pPr>
      <w:r w:rsidRPr="00061AB7">
        <w:t>97 9569     0     - прочих деревьев</w:t>
      </w:r>
    </w:p>
    <w:p w:rsidR="00CC4CF9" w:rsidRPr="00061AB7" w:rsidRDefault="00CC4CF9" w:rsidP="003463F3">
      <w:pPr>
        <w:pStyle w:val="ConsPlusCell"/>
        <w:jc w:val="both"/>
      </w:pPr>
      <w:r w:rsidRPr="00061AB7">
        <w:t>97 9600     8     Саженцы кустарников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97 9610     2     Саженцы / лесных кустарников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97 9611     8     - аморфы</w:t>
      </w:r>
    </w:p>
    <w:p w:rsidR="00CC4CF9" w:rsidRPr="00061AB7" w:rsidRDefault="00CC4CF9" w:rsidP="003463F3">
      <w:pPr>
        <w:pStyle w:val="ConsPlusCell"/>
        <w:jc w:val="both"/>
      </w:pPr>
      <w:r w:rsidRPr="00061AB7">
        <w:t>97 9612     3     - аралии</w:t>
      </w:r>
    </w:p>
    <w:p w:rsidR="00CC4CF9" w:rsidRPr="00061AB7" w:rsidRDefault="00CC4CF9" w:rsidP="003463F3">
      <w:pPr>
        <w:pStyle w:val="ConsPlusCell"/>
        <w:jc w:val="both"/>
      </w:pPr>
      <w:r w:rsidRPr="00061AB7">
        <w:t>97 9613     9     - бобовника (миндаля низкого)</w:t>
      </w:r>
    </w:p>
    <w:p w:rsidR="00CC4CF9" w:rsidRPr="00061AB7" w:rsidRDefault="00CC4CF9" w:rsidP="003463F3">
      <w:pPr>
        <w:pStyle w:val="ConsPlusCell"/>
        <w:jc w:val="both"/>
      </w:pPr>
      <w:r w:rsidRPr="00061AB7">
        <w:t>97 9614     4     - бузины</w:t>
      </w:r>
    </w:p>
    <w:p w:rsidR="00CC4CF9" w:rsidRPr="00061AB7" w:rsidRDefault="00CC4CF9" w:rsidP="003463F3">
      <w:pPr>
        <w:pStyle w:val="ConsPlusCell"/>
        <w:jc w:val="both"/>
      </w:pPr>
      <w:r w:rsidRPr="00061AB7">
        <w:t>97 9615     7     - гребенщика (тамарикса)</w:t>
      </w:r>
    </w:p>
    <w:p w:rsidR="00CC4CF9" w:rsidRPr="00061AB7" w:rsidRDefault="00CC4CF9" w:rsidP="003463F3">
      <w:pPr>
        <w:pStyle w:val="ConsPlusCell"/>
        <w:jc w:val="both"/>
      </w:pPr>
      <w:r w:rsidRPr="00061AB7">
        <w:t>97 9616     5     - дерена</w:t>
      </w:r>
    </w:p>
    <w:p w:rsidR="00CC4CF9" w:rsidRPr="00061AB7" w:rsidRDefault="00CC4CF9" w:rsidP="003463F3">
      <w:pPr>
        <w:pStyle w:val="ConsPlusCell"/>
        <w:jc w:val="both"/>
      </w:pPr>
      <w:r w:rsidRPr="00061AB7">
        <w:t>97 9617     0     - ирги</w:t>
      </w:r>
    </w:p>
    <w:p w:rsidR="00CC4CF9" w:rsidRPr="00061AB7" w:rsidRDefault="00CC4CF9" w:rsidP="003463F3">
      <w:pPr>
        <w:pStyle w:val="ConsPlusCell"/>
        <w:jc w:val="both"/>
      </w:pPr>
      <w:r w:rsidRPr="00061AB7">
        <w:t>97 9618     6     - можжевельника</w:t>
      </w:r>
    </w:p>
    <w:p w:rsidR="00CC4CF9" w:rsidRPr="00061AB7" w:rsidRDefault="00CC4CF9" w:rsidP="003463F3">
      <w:pPr>
        <w:pStyle w:val="ConsPlusCell"/>
        <w:jc w:val="both"/>
      </w:pPr>
      <w:r w:rsidRPr="00061AB7">
        <w:t>97 9619     1     - прочих лесных кустарников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97 9630     1     Саженцы / декоративных кустарников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97 9631     7     - боярышника</w:t>
      </w:r>
    </w:p>
    <w:p w:rsidR="00CC4CF9" w:rsidRPr="00061AB7" w:rsidRDefault="00CC4CF9" w:rsidP="003463F3">
      <w:pPr>
        <w:pStyle w:val="ConsPlusCell"/>
        <w:jc w:val="both"/>
      </w:pPr>
      <w:r w:rsidRPr="00061AB7">
        <w:t>97 9632     2     - жимолости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97 9633     8     - караганы древовидной (акации желтой)</w:t>
      </w:r>
    </w:p>
    <w:p w:rsidR="00CC4CF9" w:rsidRPr="00061AB7" w:rsidRDefault="00CC4CF9" w:rsidP="003463F3">
      <w:pPr>
        <w:pStyle w:val="ConsPlusCell"/>
        <w:jc w:val="both"/>
      </w:pPr>
      <w:r w:rsidRPr="00061AB7">
        <w:t>97 9634     3     - клена</w:t>
      </w:r>
    </w:p>
    <w:p w:rsidR="00CC4CF9" w:rsidRPr="00061AB7" w:rsidRDefault="00CC4CF9" w:rsidP="003463F3">
      <w:pPr>
        <w:pStyle w:val="ConsPlusCell"/>
        <w:jc w:val="both"/>
      </w:pPr>
      <w:r w:rsidRPr="00061AB7">
        <w:t>97 9635     9     - лавровишни</w:t>
      </w:r>
    </w:p>
    <w:p w:rsidR="00CC4CF9" w:rsidRPr="00061AB7" w:rsidRDefault="00CC4CF9" w:rsidP="003463F3">
      <w:pPr>
        <w:pStyle w:val="ConsPlusCell"/>
        <w:jc w:val="both"/>
      </w:pPr>
      <w:r w:rsidRPr="00061AB7">
        <w:t>97 9636     4     - лоха</w:t>
      </w:r>
    </w:p>
    <w:p w:rsidR="00CC4CF9" w:rsidRPr="00061AB7" w:rsidRDefault="00CC4CF9" w:rsidP="003463F3">
      <w:pPr>
        <w:pStyle w:val="ConsPlusCell"/>
        <w:jc w:val="both"/>
      </w:pPr>
      <w:r w:rsidRPr="00061AB7">
        <w:t>97 9637     4     - таволги</w:t>
      </w:r>
    </w:p>
    <w:p w:rsidR="00CC4CF9" w:rsidRPr="00061AB7" w:rsidRDefault="00CC4CF9" w:rsidP="003463F3">
      <w:pPr>
        <w:pStyle w:val="ConsPlusCell"/>
        <w:jc w:val="both"/>
      </w:pPr>
      <w:r w:rsidRPr="00061AB7">
        <w:t>97 9638     5     - чубушника</w:t>
      </w:r>
    </w:p>
    <w:p w:rsidR="00CC4CF9" w:rsidRPr="00061AB7" w:rsidRDefault="00CC4CF9" w:rsidP="003463F3">
      <w:pPr>
        <w:pStyle w:val="ConsPlusCell"/>
        <w:jc w:val="both"/>
      </w:pPr>
      <w:r w:rsidRPr="00061AB7">
        <w:t>97 9639     0     - прочих декоративных кустарников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97 9650     0     Саженцы / ягодниковых и орехоплодных кустарников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97 9651     6     - актинидии</w:t>
      </w:r>
    </w:p>
    <w:p w:rsidR="00CC4CF9" w:rsidRPr="00061AB7" w:rsidRDefault="00CC4CF9" w:rsidP="003463F3">
      <w:pPr>
        <w:pStyle w:val="ConsPlusCell"/>
        <w:jc w:val="both"/>
      </w:pPr>
      <w:r w:rsidRPr="00061AB7">
        <w:t>97 9652     1     - барбариса (дикорастущего)</w:t>
      </w:r>
    </w:p>
    <w:p w:rsidR="00CC4CF9" w:rsidRPr="00061AB7" w:rsidRDefault="00CC4CF9" w:rsidP="003463F3">
      <w:pPr>
        <w:pStyle w:val="ConsPlusCell"/>
        <w:jc w:val="both"/>
      </w:pPr>
      <w:r w:rsidRPr="00061AB7">
        <w:t>97 9653     7     - кизила (дикорастущего)</w:t>
      </w:r>
    </w:p>
    <w:p w:rsidR="00CC4CF9" w:rsidRPr="00061AB7" w:rsidRDefault="00CC4CF9" w:rsidP="003463F3">
      <w:pPr>
        <w:pStyle w:val="ConsPlusCell"/>
        <w:jc w:val="both"/>
      </w:pPr>
      <w:r w:rsidRPr="00061AB7">
        <w:t>97 9654     2     - калины</w:t>
      </w:r>
    </w:p>
    <w:p w:rsidR="00CC4CF9" w:rsidRPr="00061AB7" w:rsidRDefault="00CC4CF9" w:rsidP="003463F3">
      <w:pPr>
        <w:pStyle w:val="ConsPlusCell"/>
        <w:jc w:val="both"/>
      </w:pPr>
      <w:r w:rsidRPr="00061AB7">
        <w:t>97 9655     8     - кедрового стланика</w:t>
      </w:r>
    </w:p>
    <w:p w:rsidR="00CC4CF9" w:rsidRPr="00061AB7" w:rsidRDefault="00CC4CF9" w:rsidP="003463F3">
      <w:pPr>
        <w:pStyle w:val="ConsPlusCell"/>
        <w:jc w:val="both"/>
      </w:pPr>
      <w:r w:rsidRPr="00061AB7">
        <w:t>97 9656     3     - лещины</w:t>
      </w:r>
    </w:p>
    <w:p w:rsidR="00CC4CF9" w:rsidRPr="00061AB7" w:rsidRDefault="00CC4CF9" w:rsidP="003463F3">
      <w:pPr>
        <w:pStyle w:val="ConsPlusCell"/>
        <w:jc w:val="both"/>
      </w:pPr>
      <w:r w:rsidRPr="00061AB7">
        <w:t>97 9657     9     - смородины (дикорастущей)</w:t>
      </w:r>
    </w:p>
    <w:p w:rsidR="00CC4CF9" w:rsidRPr="00061AB7" w:rsidRDefault="00CC4CF9" w:rsidP="003463F3">
      <w:pPr>
        <w:pStyle w:val="ConsPlusCell"/>
        <w:jc w:val="both"/>
      </w:pPr>
      <w:r w:rsidRPr="00061AB7">
        <w:t>97 9658     4     - фисташки</w:t>
      </w:r>
    </w:p>
    <w:p w:rsidR="00CC4CF9" w:rsidRPr="00061AB7" w:rsidRDefault="00CC4CF9" w:rsidP="003463F3">
      <w:pPr>
        <w:pStyle w:val="ConsPlusCell"/>
        <w:jc w:val="both"/>
      </w:pPr>
      <w:r w:rsidRPr="00061AB7">
        <w:t>97 9659     1     - прочих ягодниковых и орехоплодных кустарников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97 9670     9     Саженцы / технических кустарников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97 9671     5     - бересклета</w:t>
      </w:r>
    </w:p>
    <w:p w:rsidR="00CC4CF9" w:rsidRPr="00061AB7" w:rsidRDefault="00CC4CF9" w:rsidP="003463F3">
      <w:pPr>
        <w:pStyle w:val="ConsPlusCell"/>
        <w:jc w:val="both"/>
      </w:pPr>
      <w:r w:rsidRPr="00061AB7">
        <w:t>97 9672     0     - джузгуна</w:t>
      </w:r>
    </w:p>
    <w:p w:rsidR="00CC4CF9" w:rsidRPr="00061AB7" w:rsidRDefault="00CC4CF9" w:rsidP="003463F3">
      <w:pPr>
        <w:pStyle w:val="ConsPlusCell"/>
        <w:jc w:val="both"/>
      </w:pPr>
      <w:r w:rsidRPr="00061AB7">
        <w:t>97 9673     6     - скумпии</w:t>
      </w:r>
    </w:p>
    <w:p w:rsidR="00CC4CF9" w:rsidRPr="00061AB7" w:rsidRDefault="00CC4CF9" w:rsidP="003463F3">
      <w:pPr>
        <w:pStyle w:val="ConsPlusCell"/>
        <w:jc w:val="both"/>
      </w:pPr>
      <w:r w:rsidRPr="00061AB7">
        <w:t>97 9679     9     - прочих технических кустарников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97 9680     4     Саженцы / лекарственных кустарников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97 9681     2     - жестера слабительного (крушины слабительной)</w:t>
      </w:r>
    </w:p>
    <w:p w:rsidR="00CC4CF9" w:rsidRPr="00061AB7" w:rsidRDefault="00CC4CF9" w:rsidP="003463F3">
      <w:pPr>
        <w:pStyle w:val="ConsPlusCell"/>
        <w:jc w:val="both"/>
      </w:pPr>
      <w:r w:rsidRPr="00061AB7">
        <w:t>97 9682     5     - лимонника китайского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>97 9683     0     - облепихи</w:t>
      </w:r>
    </w:p>
    <w:p w:rsidR="00CC4CF9" w:rsidRPr="00061AB7" w:rsidRDefault="00CC4CF9" w:rsidP="003463F3">
      <w:pPr>
        <w:pStyle w:val="ConsPlusCell"/>
        <w:jc w:val="both"/>
      </w:pPr>
      <w:r w:rsidRPr="00061AB7">
        <w:t>97 9684     6     - розы (дикорастущей)</w:t>
      </w:r>
    </w:p>
    <w:p w:rsidR="00CC4CF9" w:rsidRPr="00061AB7" w:rsidRDefault="00CC4CF9" w:rsidP="003463F3">
      <w:pPr>
        <w:pStyle w:val="ConsPlusCell"/>
        <w:jc w:val="both"/>
      </w:pPr>
      <w:r w:rsidRPr="00061AB7">
        <w:t>97 9685     1     - свободноягодника колючего (элеутерококка)</w:t>
      </w:r>
    </w:p>
    <w:p w:rsidR="00CC4CF9" w:rsidRPr="00061AB7" w:rsidRDefault="00CC4CF9" w:rsidP="003463F3">
      <w:pPr>
        <w:pStyle w:val="ConsPlusCell"/>
        <w:jc w:val="both"/>
      </w:pPr>
      <w:r w:rsidRPr="00061AB7">
        <w:t>97 9689     3     - прочих лекарственных кустарников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97 9690     9     Саженцы / остальных кустарников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97 9691     4     - азалии</w:t>
      </w:r>
    </w:p>
    <w:p w:rsidR="00CC4CF9" w:rsidRPr="00061AB7" w:rsidRDefault="00CC4CF9" w:rsidP="003463F3">
      <w:pPr>
        <w:pStyle w:val="ConsPlusCell"/>
        <w:jc w:val="both"/>
      </w:pPr>
      <w:r w:rsidRPr="00061AB7">
        <w:t>97 9692     6     - держи-дерева</w:t>
      </w:r>
    </w:p>
    <w:p w:rsidR="00CC4CF9" w:rsidRPr="00061AB7" w:rsidRDefault="00CC4CF9" w:rsidP="003463F3">
      <w:pPr>
        <w:pStyle w:val="ConsPlusCell"/>
        <w:jc w:val="both"/>
      </w:pPr>
      <w:r w:rsidRPr="00061AB7">
        <w:t>97 9693     5     - кизильника</w:t>
      </w:r>
    </w:p>
    <w:p w:rsidR="00CC4CF9" w:rsidRPr="00061AB7" w:rsidRDefault="00CC4CF9" w:rsidP="003463F3">
      <w:pPr>
        <w:pStyle w:val="ConsPlusCell"/>
        <w:jc w:val="both"/>
      </w:pPr>
      <w:r w:rsidRPr="00061AB7">
        <w:t>97 9694     0     - свидины</w:t>
      </w:r>
    </w:p>
    <w:p w:rsidR="00CC4CF9" w:rsidRPr="00061AB7" w:rsidRDefault="00CC4CF9" w:rsidP="003463F3">
      <w:pPr>
        <w:pStyle w:val="ConsPlusCell"/>
        <w:jc w:val="both"/>
      </w:pPr>
      <w:r w:rsidRPr="00061AB7">
        <w:t>97 9695     6     - чингиля</w:t>
      </w:r>
    </w:p>
    <w:p w:rsidR="00CC4CF9" w:rsidRPr="00061AB7" w:rsidRDefault="00CC4CF9" w:rsidP="003463F3">
      <w:pPr>
        <w:pStyle w:val="ConsPlusCell"/>
        <w:jc w:val="both"/>
      </w:pPr>
      <w:r w:rsidRPr="00061AB7">
        <w:t>97 9696     1     - ракитника</w:t>
      </w:r>
    </w:p>
    <w:p w:rsidR="00CC4CF9" w:rsidRPr="00061AB7" w:rsidRDefault="00CC4CF9" w:rsidP="003463F3">
      <w:pPr>
        <w:pStyle w:val="ConsPlusCell"/>
        <w:jc w:val="both"/>
      </w:pPr>
      <w:r w:rsidRPr="00061AB7">
        <w:t>97 9697     7     - самшита</w:t>
      </w:r>
    </w:p>
    <w:p w:rsidR="00CC4CF9" w:rsidRPr="00061AB7" w:rsidRDefault="00CC4CF9" w:rsidP="003463F3">
      <w:pPr>
        <w:pStyle w:val="ConsPlusCell"/>
        <w:jc w:val="both"/>
      </w:pPr>
      <w:r w:rsidRPr="00061AB7">
        <w:t>97 9698     2     - солянки Рихтера</w:t>
      </w:r>
    </w:p>
    <w:p w:rsidR="00CC4CF9" w:rsidRPr="00061AB7" w:rsidRDefault="00CC4CF9" w:rsidP="003463F3">
      <w:pPr>
        <w:pStyle w:val="ConsPlusCell"/>
        <w:jc w:val="both"/>
      </w:pPr>
      <w:r w:rsidRPr="00061AB7">
        <w:t>97 9699     8     - прочих кустарников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97 9700     1     Саженцы тальников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97 9710     6     Саженцы ивы / кустарниковой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97 9711     1     - остролистной (краснотал)</w:t>
      </w:r>
    </w:p>
    <w:p w:rsidR="00CC4CF9" w:rsidRPr="00061AB7" w:rsidRDefault="00CC4CF9" w:rsidP="003463F3">
      <w:pPr>
        <w:pStyle w:val="ConsPlusCell"/>
        <w:jc w:val="both"/>
      </w:pPr>
      <w:r w:rsidRPr="00061AB7">
        <w:t>97 9712     7     - прутовидной</w:t>
      </w:r>
    </w:p>
    <w:p w:rsidR="00CC4CF9" w:rsidRPr="00061AB7" w:rsidRDefault="00CC4CF9" w:rsidP="003463F3">
      <w:pPr>
        <w:pStyle w:val="ConsPlusCell"/>
        <w:jc w:val="both"/>
      </w:pPr>
      <w:r w:rsidRPr="00061AB7">
        <w:t>97 9713     2     - серой</w:t>
      </w:r>
    </w:p>
    <w:p w:rsidR="00CC4CF9" w:rsidRPr="00061AB7" w:rsidRDefault="00CC4CF9" w:rsidP="003463F3">
      <w:pPr>
        <w:pStyle w:val="ConsPlusCell"/>
        <w:jc w:val="both"/>
      </w:pPr>
      <w:r w:rsidRPr="00061AB7">
        <w:t>97 9719     5     - прочих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97 9800     5     Саженцы черенковые деревьев и кустарников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97 9810     1     Саженцы черенковые / деревьев</w:t>
      </w:r>
    </w:p>
    <w:p w:rsidR="00CC4CF9" w:rsidRPr="00061AB7" w:rsidRDefault="00CC4CF9" w:rsidP="003463F3">
      <w:pPr>
        <w:pStyle w:val="ConsPlusCell"/>
        <w:jc w:val="both"/>
      </w:pPr>
      <w:r w:rsidRPr="00061AB7">
        <w:t>97 9811     5     - вишни (дикорастущей)</w:t>
      </w:r>
    </w:p>
    <w:p w:rsidR="00CC4CF9" w:rsidRPr="00061AB7" w:rsidRDefault="00CC4CF9" w:rsidP="003463F3">
      <w:pPr>
        <w:pStyle w:val="ConsPlusCell"/>
        <w:jc w:val="both"/>
      </w:pPr>
      <w:r w:rsidRPr="00061AB7">
        <w:t>97 9812     0     - ивы</w:t>
      </w:r>
    </w:p>
    <w:p w:rsidR="00CC4CF9" w:rsidRPr="00061AB7" w:rsidRDefault="00CC4CF9" w:rsidP="003463F3">
      <w:pPr>
        <w:pStyle w:val="ConsPlusCell"/>
        <w:jc w:val="both"/>
      </w:pPr>
      <w:r w:rsidRPr="00061AB7">
        <w:t>97 9813     6     - платана</w:t>
      </w:r>
    </w:p>
    <w:p w:rsidR="00CC4CF9" w:rsidRPr="00061AB7" w:rsidRDefault="00CC4CF9" w:rsidP="003463F3">
      <w:pPr>
        <w:pStyle w:val="ConsPlusCell"/>
        <w:jc w:val="both"/>
      </w:pPr>
      <w:r w:rsidRPr="00061AB7">
        <w:t>97 9814     1     - рябины</w:t>
      </w:r>
    </w:p>
    <w:p w:rsidR="00CC4CF9" w:rsidRPr="00061AB7" w:rsidRDefault="00CC4CF9" w:rsidP="003463F3">
      <w:pPr>
        <w:pStyle w:val="ConsPlusCell"/>
        <w:jc w:val="both"/>
      </w:pPr>
      <w:r w:rsidRPr="00061AB7">
        <w:t>97 9815     7     - сливы (дикорастущей)</w:t>
      </w:r>
    </w:p>
    <w:p w:rsidR="00CC4CF9" w:rsidRPr="00061AB7" w:rsidRDefault="00CC4CF9" w:rsidP="003463F3">
      <w:pPr>
        <w:pStyle w:val="ConsPlusCell"/>
        <w:jc w:val="both"/>
      </w:pPr>
      <w:r w:rsidRPr="00061AB7">
        <w:t>97 9816     2     - тополя</w:t>
      </w:r>
    </w:p>
    <w:p w:rsidR="00CC4CF9" w:rsidRPr="00061AB7" w:rsidRDefault="00CC4CF9" w:rsidP="003463F3">
      <w:pPr>
        <w:pStyle w:val="ConsPlusCell"/>
        <w:jc w:val="both"/>
      </w:pPr>
      <w:r w:rsidRPr="00061AB7">
        <w:t>97 9817     8     - эвкоммии</w:t>
      </w:r>
    </w:p>
    <w:p w:rsidR="00CC4CF9" w:rsidRPr="00061AB7" w:rsidRDefault="00CC4CF9" w:rsidP="003463F3">
      <w:pPr>
        <w:pStyle w:val="ConsPlusCell"/>
        <w:jc w:val="both"/>
      </w:pPr>
      <w:r w:rsidRPr="00061AB7">
        <w:t>97 9819     9     - прочих деревьев</w:t>
      </w:r>
    </w:p>
    <w:p w:rsidR="00CC4CF9" w:rsidRPr="00061AB7" w:rsidRDefault="00CC4CF9" w:rsidP="003463F3">
      <w:pPr>
        <w:pStyle w:val="ConsPlusCell"/>
        <w:jc w:val="both"/>
      </w:pPr>
      <w:r w:rsidRPr="00061AB7">
        <w:t>97 9820     4     Саженцы черенковые / лесных и декоративных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кустарников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97 9821     5     - бузины</w:t>
      </w:r>
    </w:p>
    <w:p w:rsidR="00CC4CF9" w:rsidRPr="00061AB7" w:rsidRDefault="00CC4CF9" w:rsidP="003463F3">
      <w:pPr>
        <w:pStyle w:val="ConsPlusCell"/>
        <w:jc w:val="both"/>
      </w:pPr>
      <w:r w:rsidRPr="00061AB7">
        <w:t>97 9822     5     - жимолости</w:t>
      </w:r>
    </w:p>
    <w:p w:rsidR="00CC4CF9" w:rsidRPr="00061AB7" w:rsidRDefault="00CC4CF9" w:rsidP="003463F3">
      <w:pPr>
        <w:pStyle w:val="ConsPlusCell"/>
        <w:jc w:val="both"/>
      </w:pPr>
      <w:r w:rsidRPr="00061AB7">
        <w:t>97 9823     0     - калины</w:t>
      </w:r>
    </w:p>
    <w:p w:rsidR="00CC4CF9" w:rsidRPr="00061AB7" w:rsidRDefault="00CC4CF9" w:rsidP="003463F3">
      <w:pPr>
        <w:pStyle w:val="ConsPlusCell"/>
        <w:jc w:val="both"/>
      </w:pPr>
      <w:r w:rsidRPr="00061AB7">
        <w:t>97 9824     6     - лоха</w:t>
      </w:r>
    </w:p>
    <w:p w:rsidR="00CC4CF9" w:rsidRPr="00061AB7" w:rsidRDefault="00CC4CF9" w:rsidP="003463F3">
      <w:pPr>
        <w:pStyle w:val="ConsPlusCell"/>
        <w:jc w:val="both"/>
      </w:pPr>
      <w:r w:rsidRPr="00061AB7">
        <w:t>97 9825     1     - спиреи</w:t>
      </w:r>
    </w:p>
    <w:p w:rsidR="00CC4CF9" w:rsidRPr="00061AB7" w:rsidRDefault="00CC4CF9" w:rsidP="003463F3">
      <w:pPr>
        <w:pStyle w:val="ConsPlusCell"/>
        <w:jc w:val="both"/>
      </w:pPr>
      <w:r w:rsidRPr="00061AB7">
        <w:t>97 9826     7     - чубушника</w:t>
      </w:r>
    </w:p>
    <w:p w:rsidR="00CC4CF9" w:rsidRPr="00061AB7" w:rsidRDefault="00CC4CF9" w:rsidP="003463F3">
      <w:pPr>
        <w:pStyle w:val="ConsPlusCell"/>
        <w:jc w:val="both"/>
      </w:pPr>
      <w:r w:rsidRPr="00061AB7">
        <w:t>97 9827     2     - рододендрона</w:t>
      </w:r>
    </w:p>
    <w:p w:rsidR="00CC4CF9" w:rsidRPr="00061AB7" w:rsidRDefault="00CC4CF9" w:rsidP="003463F3">
      <w:pPr>
        <w:pStyle w:val="ConsPlusCell"/>
        <w:jc w:val="both"/>
      </w:pPr>
      <w:r w:rsidRPr="00061AB7">
        <w:t>97 9828     8     - магонии</w:t>
      </w:r>
    </w:p>
    <w:p w:rsidR="00CC4CF9" w:rsidRPr="00061AB7" w:rsidRDefault="00CC4CF9" w:rsidP="003463F3">
      <w:pPr>
        <w:pStyle w:val="ConsPlusCell"/>
        <w:jc w:val="both"/>
      </w:pPr>
      <w:r w:rsidRPr="00061AB7">
        <w:t>97 9829     3     - прочих лесных и декоративных кустарников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97 9830     9     Саженцы черенковые / ягодниковых,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лекарственных и технических кустарников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97 9831     4     - облепихи</w:t>
      </w:r>
    </w:p>
    <w:p w:rsidR="00CC4CF9" w:rsidRPr="00061AB7" w:rsidRDefault="00CC4CF9" w:rsidP="003463F3">
      <w:pPr>
        <w:pStyle w:val="ConsPlusCell"/>
        <w:jc w:val="both"/>
      </w:pPr>
      <w:r w:rsidRPr="00061AB7">
        <w:t>97 9832     9     - розы (дикорастущей)</w:t>
      </w:r>
    </w:p>
    <w:p w:rsidR="00CC4CF9" w:rsidRPr="00061AB7" w:rsidRDefault="00CC4CF9" w:rsidP="003463F3">
      <w:pPr>
        <w:pStyle w:val="ConsPlusCell"/>
        <w:jc w:val="both"/>
      </w:pPr>
      <w:r w:rsidRPr="00061AB7">
        <w:t>97 9833     5     - свидины</w:t>
      </w:r>
    </w:p>
    <w:p w:rsidR="00CC4CF9" w:rsidRPr="00061AB7" w:rsidRDefault="00CC4CF9" w:rsidP="003463F3">
      <w:pPr>
        <w:pStyle w:val="ConsPlusCell"/>
        <w:jc w:val="both"/>
      </w:pPr>
      <w:r w:rsidRPr="00061AB7">
        <w:t>97 9834     0     - смородины (дикорастущей)</w:t>
      </w:r>
    </w:p>
    <w:p w:rsidR="00CC4CF9" w:rsidRPr="00061AB7" w:rsidRDefault="00CC4CF9" w:rsidP="003463F3">
      <w:pPr>
        <w:pStyle w:val="ConsPlusCell"/>
        <w:jc w:val="both"/>
      </w:pPr>
      <w:r w:rsidRPr="00061AB7">
        <w:t>97 9839     8     - прочих ягодниковых, лекарственных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технических кустарников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98 0000     3     ПРОДУКЦИЯ ЖИВОТНОВОДСТВА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98 1000     6     Продукция скотоводства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bookmarkStart w:id="28" w:name="Par35353"/>
      <w:bookmarkEnd w:id="28"/>
      <w:r w:rsidRPr="00061AB7">
        <w:t>98 1001     1     Молоко сырое *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Пояснение: алгоритм сбора </w:t>
      </w:r>
      <w:hyperlink w:anchor="Par35367" w:tooltip="98 1112     5     Молоко молочного скота" w:history="1">
        <w:r w:rsidRPr="00061AB7">
          <w:t>98 1112</w:t>
        </w:r>
      </w:hyperlink>
      <w:r w:rsidRPr="00061AB7">
        <w:t xml:space="preserve"> + </w:t>
      </w:r>
      <w:hyperlink w:anchor="Par35384" w:tooltip="98 1212     9     Молоко мясного скота" w:history="1">
        <w:r w:rsidRPr="00061AB7">
          <w:t>98 1212</w:t>
        </w:r>
      </w:hyperlink>
      <w:r w:rsidRPr="00061AB7">
        <w:t xml:space="preserve"> +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</w:t>
      </w:r>
      <w:hyperlink w:anchor="Par35434" w:tooltip="98 1512     7     Молоко буйволиц" w:history="1">
        <w:r w:rsidRPr="00061AB7">
          <w:t>98 1512</w:t>
        </w:r>
      </w:hyperlink>
      <w:r w:rsidRPr="00061AB7">
        <w:t xml:space="preserve"> + </w:t>
      </w:r>
      <w:hyperlink w:anchor="Par35460" w:tooltip="98 1712     7     Молоко ячих" w:history="1">
        <w:r w:rsidRPr="00061AB7">
          <w:t>98 1712</w:t>
        </w:r>
      </w:hyperlink>
      <w:r w:rsidRPr="00061AB7">
        <w:t xml:space="preserve"> + </w:t>
      </w:r>
      <w:hyperlink w:anchor="Par35490" w:tooltip="98 1912     4     Молоко коровье" w:history="1">
        <w:r w:rsidRPr="00061AB7">
          <w:t>98 1912</w:t>
        </w:r>
      </w:hyperlink>
      <w:r w:rsidRPr="00061AB7">
        <w:t xml:space="preserve"> + </w:t>
      </w:r>
      <w:hyperlink w:anchor="Par35681" w:tooltip="98 3112     0     Молоко тонкорунных овец" w:history="1">
        <w:r w:rsidRPr="00061AB7">
          <w:t>98 3112</w:t>
        </w:r>
      </w:hyperlink>
      <w:r w:rsidRPr="00061AB7">
        <w:t xml:space="preserve"> + </w:t>
      </w:r>
      <w:hyperlink w:anchor="Par35689" w:tooltip="98 3122     5     Молоко полутонкорунных овец" w:history="1">
        <w:r w:rsidRPr="00061AB7">
          <w:t>98 3122</w:t>
        </w:r>
      </w:hyperlink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+ </w:t>
      </w:r>
      <w:hyperlink w:anchor="Par35697" w:tooltip="98 3132     7     Молоко полугрубошерстных овец" w:history="1">
        <w:r w:rsidRPr="00061AB7">
          <w:t>98 3132</w:t>
        </w:r>
      </w:hyperlink>
      <w:r w:rsidRPr="00061AB7">
        <w:t xml:space="preserve"> + </w:t>
      </w:r>
      <w:hyperlink w:anchor="Par35706" w:tooltip="98 3142     4     Молоко грубошерстных овец (без каракульских и" w:history="1">
        <w:r w:rsidRPr="00061AB7">
          <w:t>98 3142</w:t>
        </w:r>
      </w:hyperlink>
      <w:r w:rsidRPr="00061AB7">
        <w:t xml:space="preserve"> + </w:t>
      </w:r>
      <w:hyperlink w:anchor="Par35716" w:tooltip="98 3152     9     Молоко каракульских и смушковых овец" w:history="1">
        <w:r w:rsidRPr="00061AB7">
          <w:t>98 3152</w:t>
        </w:r>
      </w:hyperlink>
      <w:r w:rsidRPr="00061AB7">
        <w:t xml:space="preserve"> + </w:t>
      </w:r>
      <w:hyperlink w:anchor="Par35802" w:tooltip="98 3712     2     Молоко пуховых коз" w:history="1">
        <w:r w:rsidRPr="00061AB7">
          <w:t>98 3712</w:t>
        </w:r>
      </w:hyperlink>
      <w:r w:rsidRPr="00061AB7">
        <w:t xml:space="preserve"> +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</w:t>
      </w:r>
      <w:hyperlink w:anchor="Par35811" w:tooltip="98 3722     7     Молоко шерстных коз" w:history="1">
        <w:r w:rsidRPr="00061AB7">
          <w:t>98 3722</w:t>
        </w:r>
      </w:hyperlink>
      <w:r w:rsidRPr="00061AB7">
        <w:t xml:space="preserve"> + </w:t>
      </w:r>
      <w:hyperlink w:anchor="Par35819" w:tooltip="98 3732     1     Молоко молочных коз" w:history="1">
        <w:r w:rsidRPr="00061AB7">
          <w:t>98 3732</w:t>
        </w:r>
      </w:hyperlink>
      <w:r w:rsidRPr="00061AB7">
        <w:t xml:space="preserve"> + </w:t>
      </w:r>
      <w:hyperlink w:anchor="Par35827" w:tooltip="98 3742     6     Молоко грубошерстных коз" w:history="1">
        <w:r w:rsidRPr="00061AB7">
          <w:t>98 3742</w:t>
        </w:r>
      </w:hyperlink>
      <w:r w:rsidRPr="00061AB7">
        <w:t xml:space="preserve"> + </w:t>
      </w:r>
      <w:hyperlink w:anchor="Par35853" w:tooltip="98 3912     8     Молоко овечье и козье" w:history="1">
        <w:r w:rsidRPr="00061AB7">
          <w:t>98 3912</w:t>
        </w:r>
      </w:hyperlink>
      <w:r w:rsidRPr="00061AB7">
        <w:t xml:space="preserve"> + </w:t>
      </w:r>
      <w:hyperlink w:anchor="Par35865" w:tooltip="98 3922     4     Молоко овечье" w:history="1">
        <w:r w:rsidRPr="00061AB7">
          <w:t>98 3922</w:t>
        </w:r>
      </w:hyperlink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+ </w:t>
      </w:r>
      <w:hyperlink w:anchor="Par35878" w:tooltip="98 3932     9     Молоко овечье (без каракульских и смушковых) и" w:history="1">
        <w:r w:rsidRPr="00061AB7">
          <w:t>98 3932</w:t>
        </w:r>
      </w:hyperlink>
      <w:r w:rsidRPr="00061AB7">
        <w:t xml:space="preserve"> + </w:t>
      </w:r>
      <w:hyperlink w:anchor="Par35902" w:tooltip="98 3952     8     Молоко козье" w:history="1">
        <w:r w:rsidRPr="00061AB7">
          <w:t>98 3952</w:t>
        </w:r>
      </w:hyperlink>
      <w:r w:rsidRPr="00061AB7">
        <w:t xml:space="preserve"> + </w:t>
      </w:r>
      <w:hyperlink w:anchor="Par36262" w:tooltip="98 5112     6     Молоко основного стада племенных лошадей" w:history="1">
        <w:r w:rsidRPr="00061AB7">
          <w:t>98 5112</w:t>
        </w:r>
      </w:hyperlink>
      <w:r w:rsidRPr="00061AB7">
        <w:t xml:space="preserve"> + </w:t>
      </w:r>
      <w:hyperlink w:anchor="Par36280" w:tooltip="98 5212     9     Молоко взрослых пользовательных лошадей" w:history="1">
        <w:r w:rsidRPr="00061AB7">
          <w:t>98 5212</w:t>
        </w:r>
      </w:hyperlink>
      <w:r w:rsidRPr="00061AB7">
        <w:t xml:space="preserve"> +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</w:t>
      </w:r>
      <w:hyperlink w:anchor="Par36359" w:tooltip="98 5912     5     Молоко кобылье" w:history="1">
        <w:r w:rsidRPr="00061AB7">
          <w:t>98 5912</w:t>
        </w:r>
      </w:hyperlink>
      <w:r w:rsidRPr="00061AB7">
        <w:t xml:space="preserve"> + </w:t>
      </w:r>
      <w:hyperlink w:anchor="Par36407" w:tooltip="98 6112     9     Молоко оленье" w:history="1">
        <w:r w:rsidRPr="00061AB7">
          <w:t>98 6112</w:t>
        </w:r>
      </w:hyperlink>
      <w:r w:rsidRPr="00061AB7">
        <w:t xml:space="preserve"> + </w:t>
      </w:r>
      <w:hyperlink w:anchor="Par36506" w:tooltip="98 6712     0     Молоко дромедаров" w:history="1">
        <w:r w:rsidRPr="00061AB7">
          <w:t>98 6712</w:t>
        </w:r>
      </w:hyperlink>
      <w:r w:rsidRPr="00061AB7">
        <w:t xml:space="preserve"> + </w:t>
      </w:r>
      <w:hyperlink w:anchor="Par36514" w:tooltip="98 6722     5     Молоко бактрианов" w:history="1">
        <w:r w:rsidRPr="00061AB7">
          <w:t>98 6722</w:t>
        </w:r>
      </w:hyperlink>
      <w:r w:rsidRPr="00061AB7">
        <w:t xml:space="preserve"> + </w:t>
      </w:r>
      <w:hyperlink w:anchor="Par36551" w:tooltip="98 6932     7     Молоко верблюжье" w:history="1">
        <w:r w:rsidRPr="00061AB7">
          <w:t>98 6932</w:t>
        </w:r>
      </w:hyperlink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+ </w:t>
      </w:r>
      <w:hyperlink w:anchor="Par36908" w:tooltip="98 9212     0     Молоко зебу" w:history="1">
        <w:r w:rsidRPr="00061AB7">
          <w:t>98 9212</w:t>
        </w:r>
      </w:hyperlink>
      <w:r w:rsidRPr="00061AB7">
        <w:t xml:space="preserve"> + </w:t>
      </w:r>
      <w:hyperlink w:anchor="Par36958" w:tooltip="98 9412     8     Молоко крупного рогатого скота (включая" w:history="1">
        <w:r w:rsidRPr="00061AB7">
          <w:t>98 9412</w:t>
        </w:r>
      </w:hyperlink>
      <w:r w:rsidRPr="00061AB7">
        <w:t xml:space="preserve"> + </w:t>
      </w:r>
      <w:hyperlink w:anchor="Par37054" w:tooltip="98 9610     4     Молоко и молочные продукты" w:history="1">
        <w:r w:rsidRPr="00061AB7">
          <w:t>98 9610</w:t>
        </w:r>
      </w:hyperlink>
      <w:r w:rsidRPr="00061AB7">
        <w:t xml:space="preserve"> + </w:t>
      </w:r>
      <w:hyperlink w:anchor="Par37055" w:tooltip="98 9612     5     Молоко всякое" w:history="1">
        <w:r w:rsidRPr="00061AB7">
          <w:t>98 9612</w:t>
        </w:r>
      </w:hyperlink>
      <w:r w:rsidRPr="00061AB7">
        <w:t xml:space="preserve"> +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</w:t>
      </w:r>
      <w:hyperlink w:anchor="Par37056" w:tooltip="98 9613     0     Молоко коровье (в пересчете на молоко" w:history="1">
        <w:r w:rsidRPr="00061AB7">
          <w:t>98 9613</w:t>
        </w:r>
      </w:hyperlink>
      <w:r w:rsidRPr="00061AB7">
        <w:t xml:space="preserve"> + </w:t>
      </w:r>
      <w:hyperlink w:anchor="Par37058" w:tooltip="98 9614     6     Молоко и молочная продукция (в переводе на" w:history="1">
        <w:r w:rsidRPr="00061AB7">
          <w:t>98 9614</w:t>
        </w:r>
      </w:hyperlink>
      <w:r w:rsidRPr="00061AB7">
        <w:t xml:space="preserve"> + </w:t>
      </w:r>
      <w:hyperlink w:anchor="Par37060" w:tooltip="98 9615     1     Молоко овечье  и масло (в пересчете на овечье" w:history="1">
        <w:r w:rsidRPr="00061AB7">
          <w:t>98 9615</w:t>
        </w:r>
      </w:hyperlink>
      <w:r w:rsidRPr="00061AB7">
        <w:t xml:space="preserve"> + </w:t>
      </w:r>
      <w:hyperlink w:anchor="Par37062" w:tooltip="98 9616     7     Молоко овечье и козье, масло и брынза" w:history="1">
        <w:r w:rsidRPr="00061AB7">
          <w:t>98 9616</w:t>
        </w:r>
      </w:hyperlink>
    </w:p>
    <w:p w:rsidR="00CC4CF9" w:rsidRPr="00061AB7" w:rsidRDefault="00CC4CF9" w:rsidP="003463F3">
      <w:pPr>
        <w:pStyle w:val="ConsPlusCell"/>
        <w:jc w:val="both"/>
      </w:pPr>
      <w:r w:rsidRPr="00061AB7">
        <w:t>(введен Изменением N 78/2010 ОКП, утв. Приказом Ростехрегулирования</w:t>
      </w:r>
    </w:p>
    <w:p w:rsidR="00CC4CF9" w:rsidRPr="00061AB7" w:rsidRDefault="00CC4CF9" w:rsidP="003463F3">
      <w:pPr>
        <w:pStyle w:val="ConsPlusCell"/>
        <w:jc w:val="both"/>
      </w:pPr>
      <w:r w:rsidRPr="00061AB7">
        <w:t>от 24.05.2010 N 80-ст)</w:t>
      </w:r>
    </w:p>
    <w:p w:rsidR="00CC4CF9" w:rsidRPr="00061AB7" w:rsidRDefault="00CC4CF9" w:rsidP="003463F3">
      <w:pPr>
        <w:pStyle w:val="ConsPlusCell"/>
        <w:jc w:val="both"/>
      </w:pPr>
      <w:r w:rsidRPr="00061AB7">
        <w:t>98 1100     4     Продукция молочного крупного рогатого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98 1110     4     Продукция основного стада молочного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98 1111     8     Приплод молочного скота</w:t>
      </w:r>
    </w:p>
    <w:p w:rsidR="00CC4CF9" w:rsidRPr="00061AB7" w:rsidRDefault="00CC4CF9" w:rsidP="003463F3">
      <w:pPr>
        <w:pStyle w:val="ConsPlusCell"/>
        <w:jc w:val="both"/>
      </w:pPr>
      <w:bookmarkStart w:id="29" w:name="Par35367"/>
      <w:bookmarkEnd w:id="29"/>
      <w:r w:rsidRPr="00061AB7">
        <w:t>98 1112     5     Молоко молочного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98 1115     1     Шерсть-линька молочного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98 1116     7     Волос-сырец молочного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98 1119     3     Продукция молочного скота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1120     9     Продукция молодняка и взрослого молочного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1123     5     Привес и прирост молодняка и взрослого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молочного скота на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1125     6     Шерсть-линька молодняка и взрослого молочного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скота на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1126     1     Волос-сырец молодняка и взрослого молочного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скота на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1129     8     Продукция молодняка и взрослого молочного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скота на откорме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1200     3     Продукция мясного крупного рогатого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98 1210     8     Продукция основного стада мясного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98 1211     3     Приплод мясного скота</w:t>
      </w:r>
    </w:p>
    <w:p w:rsidR="00CC4CF9" w:rsidRPr="00061AB7" w:rsidRDefault="00CC4CF9" w:rsidP="003463F3">
      <w:pPr>
        <w:pStyle w:val="ConsPlusCell"/>
        <w:jc w:val="both"/>
      </w:pPr>
      <w:bookmarkStart w:id="30" w:name="Par35384"/>
      <w:bookmarkEnd w:id="30"/>
      <w:r w:rsidRPr="00061AB7">
        <w:t>98 1212     9     Молоко мясного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98 1213     4     Привес молодняка мясного скота до 8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1215     5     Шерсть-линька мясного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98 1216     0     Волос-сырец мясного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98 1219     7     Продукция мясного скота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1220     2     Продукция молодняка старше 8 мес. и взрослого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мясного скота на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1223     9     Привес и прирост молодняка и взрослого мясного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98 1225     9     Шерсть-линька молодняка и взрослого мясного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98 1226     5     Волос-сырец молодняка и взрослого мясного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98 1229     1     Продукция молодняка и взрослого мясного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1300     7     Поголовье молочного крупного рогатого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98 1310     1     Поголовье основного стада молочного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98 1311     7     Быки-производители молочного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98 1312     2     Коровы молочного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98 1314     3     Коровы-кормилицы молочного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98 1320     6     Молодняк всех возрастов молочного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98 1321     1     Нетели молочного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98 1322     7     Бычки молочного скота старше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1323     2     Бычки-кастраты молочного скота старше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1324     8     Телки молочного скота старше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1325     3     Бычки молочного скота от 1 года до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1326     9     Телки молочного скота от 1 года до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1327     4     Бычки-кастраты молочного скота от 1 года до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1328     6     Телочки молочного скота до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1329     5     Бычки молочного скота до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1330     0     Взрослый молочный скот на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1400     0     Поголовье мясного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98 1410     5     Поголовье основного стада мясного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98 1411     0     Быки-производители мясного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98 1412     6     Коровы мясного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98 1420     3     Молодняк и взрослый мясной скот на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1421     5     Бычки мясного скота старше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1422     0     Телки мясного скота старше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1423     6     Бычки мясного скота от 1 года до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1424     1     Телочки мясного скота от 1 года до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1425     7     Бычки-кастраты старше 1 года и взрослый мясной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скот на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1426     2     Телочки мясного скота от 8 до 12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1427     8     Бычки мясного скота от 8 до 12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1428     3     Телочки мясного скота до 8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1429     9     Бычки мясного скота до 8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1500     4     Продукция буйволов</w:t>
      </w:r>
    </w:p>
    <w:p w:rsidR="00CC4CF9" w:rsidRPr="00061AB7" w:rsidRDefault="00CC4CF9" w:rsidP="003463F3">
      <w:pPr>
        <w:pStyle w:val="ConsPlusCell"/>
        <w:jc w:val="both"/>
      </w:pPr>
      <w:r w:rsidRPr="00061AB7">
        <w:t>98 1510     9     Продукция основного стада буйволов</w:t>
      </w:r>
    </w:p>
    <w:p w:rsidR="00CC4CF9" w:rsidRPr="00061AB7" w:rsidRDefault="00CC4CF9" w:rsidP="003463F3">
      <w:pPr>
        <w:pStyle w:val="ConsPlusCell"/>
        <w:jc w:val="both"/>
      </w:pPr>
      <w:r w:rsidRPr="00061AB7">
        <w:t>98 1511     4     Приплод буйволов</w:t>
      </w:r>
    </w:p>
    <w:p w:rsidR="00CC4CF9" w:rsidRPr="00061AB7" w:rsidRDefault="00CC4CF9" w:rsidP="003463F3">
      <w:pPr>
        <w:pStyle w:val="ConsPlusCell"/>
        <w:jc w:val="both"/>
      </w:pPr>
      <w:bookmarkStart w:id="31" w:name="Par35434"/>
      <w:bookmarkEnd w:id="31"/>
      <w:r w:rsidRPr="00061AB7">
        <w:t>98 1512     7     Молоко буйволиц</w:t>
      </w:r>
    </w:p>
    <w:p w:rsidR="00CC4CF9" w:rsidRPr="00061AB7" w:rsidRDefault="00CC4CF9" w:rsidP="003463F3">
      <w:pPr>
        <w:pStyle w:val="ConsPlusCell"/>
        <w:jc w:val="both"/>
      </w:pPr>
      <w:r w:rsidRPr="00061AB7">
        <w:t>98 1515     6     Шерсть-линька буйволов</w:t>
      </w:r>
    </w:p>
    <w:p w:rsidR="00CC4CF9" w:rsidRPr="00061AB7" w:rsidRDefault="00CC4CF9" w:rsidP="003463F3">
      <w:pPr>
        <w:pStyle w:val="ConsPlusCell"/>
        <w:jc w:val="both"/>
      </w:pPr>
      <w:r w:rsidRPr="00061AB7">
        <w:t>98 1516     1     Волос-сырец буйволов</w:t>
      </w:r>
    </w:p>
    <w:p w:rsidR="00CC4CF9" w:rsidRPr="00061AB7" w:rsidRDefault="00CC4CF9" w:rsidP="003463F3">
      <w:pPr>
        <w:pStyle w:val="ConsPlusCell"/>
        <w:jc w:val="both"/>
      </w:pPr>
      <w:r w:rsidRPr="00061AB7">
        <w:t>98 1517     7     Работа буйволов</w:t>
      </w:r>
    </w:p>
    <w:p w:rsidR="00CC4CF9" w:rsidRPr="00061AB7" w:rsidRDefault="00CC4CF9" w:rsidP="003463F3">
      <w:pPr>
        <w:pStyle w:val="ConsPlusCell"/>
        <w:jc w:val="both"/>
      </w:pPr>
      <w:r w:rsidRPr="00061AB7">
        <w:t>98 1519     8     Продукция буйволов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1520     3     Продукция молодняка буйволов</w:t>
      </w:r>
    </w:p>
    <w:p w:rsidR="00CC4CF9" w:rsidRPr="00061AB7" w:rsidRDefault="00CC4CF9" w:rsidP="003463F3">
      <w:pPr>
        <w:pStyle w:val="ConsPlusCell"/>
        <w:jc w:val="both"/>
      </w:pPr>
      <w:r w:rsidRPr="00061AB7">
        <w:t>98 1523     0     Привес и прирост молодняка буйволов</w:t>
      </w:r>
    </w:p>
    <w:p w:rsidR="00CC4CF9" w:rsidRPr="00061AB7" w:rsidRDefault="00CC4CF9" w:rsidP="003463F3">
      <w:pPr>
        <w:pStyle w:val="ConsPlusCell"/>
        <w:jc w:val="both"/>
      </w:pPr>
      <w:r w:rsidRPr="00061AB7">
        <w:t>98 1525     0     Шерсть-линька молодняка буйволов</w:t>
      </w:r>
    </w:p>
    <w:p w:rsidR="00CC4CF9" w:rsidRPr="00061AB7" w:rsidRDefault="00CC4CF9" w:rsidP="003463F3">
      <w:pPr>
        <w:pStyle w:val="ConsPlusCell"/>
        <w:jc w:val="both"/>
      </w:pPr>
      <w:r w:rsidRPr="00061AB7">
        <w:t>98 1526     6     Волос-сырец молодняка буйволов</w:t>
      </w:r>
    </w:p>
    <w:p w:rsidR="00CC4CF9" w:rsidRPr="00061AB7" w:rsidRDefault="00CC4CF9" w:rsidP="003463F3">
      <w:pPr>
        <w:pStyle w:val="ConsPlusCell"/>
        <w:jc w:val="both"/>
      </w:pPr>
      <w:r w:rsidRPr="00061AB7">
        <w:t>98 1529     2     Продукция молодняка буйволов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1600     8     Поголовье буйволов</w:t>
      </w:r>
    </w:p>
    <w:p w:rsidR="00CC4CF9" w:rsidRPr="00061AB7" w:rsidRDefault="00CC4CF9" w:rsidP="003463F3">
      <w:pPr>
        <w:pStyle w:val="ConsPlusCell"/>
        <w:jc w:val="both"/>
      </w:pPr>
      <w:r w:rsidRPr="00061AB7">
        <w:t>98 1610     2     Поголовье основного стада буйволов</w:t>
      </w:r>
    </w:p>
    <w:p w:rsidR="00CC4CF9" w:rsidRPr="00061AB7" w:rsidRDefault="00CC4CF9" w:rsidP="003463F3">
      <w:pPr>
        <w:pStyle w:val="ConsPlusCell"/>
        <w:jc w:val="both"/>
      </w:pPr>
      <w:r w:rsidRPr="00061AB7">
        <w:t>98 1611     8     Буйволы-производители</w:t>
      </w:r>
    </w:p>
    <w:p w:rsidR="00CC4CF9" w:rsidRPr="00061AB7" w:rsidRDefault="00CC4CF9" w:rsidP="003463F3">
      <w:pPr>
        <w:pStyle w:val="ConsPlusCell"/>
        <w:jc w:val="both"/>
      </w:pPr>
      <w:r w:rsidRPr="00061AB7">
        <w:t>98 1612     3     Буйволицы</w:t>
      </w:r>
    </w:p>
    <w:p w:rsidR="00CC4CF9" w:rsidRPr="00061AB7" w:rsidRDefault="00CC4CF9" w:rsidP="003463F3">
      <w:pPr>
        <w:pStyle w:val="ConsPlusCell"/>
        <w:jc w:val="both"/>
      </w:pPr>
      <w:r w:rsidRPr="00061AB7">
        <w:t>98 1620     7     Молодняк всех возрастов и взрослые буйволы 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1621     2     Быки буйволов старше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1622     8     Телки буйволов старше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1623     3     Быки буйволов от 1 года до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1624     9     Телки буйволов от 1 года до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1625     4     Бычки и волики буйволов до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1626     8     Телочки буйволов до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1627     5     Буйволы взрослые на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1700     1     Продукция яков (включая сарлыков)</w:t>
      </w:r>
    </w:p>
    <w:p w:rsidR="00CC4CF9" w:rsidRPr="00061AB7" w:rsidRDefault="00CC4CF9" w:rsidP="003463F3">
      <w:pPr>
        <w:pStyle w:val="ConsPlusCell"/>
        <w:jc w:val="both"/>
      </w:pPr>
      <w:r w:rsidRPr="00061AB7">
        <w:t>98 1710     6     Продукция основного стада яков</w:t>
      </w:r>
    </w:p>
    <w:p w:rsidR="00CC4CF9" w:rsidRPr="00061AB7" w:rsidRDefault="00CC4CF9" w:rsidP="003463F3">
      <w:pPr>
        <w:pStyle w:val="ConsPlusCell"/>
        <w:jc w:val="both"/>
      </w:pPr>
      <w:r w:rsidRPr="00061AB7">
        <w:t>98 1711     1     Приплод яков</w:t>
      </w:r>
    </w:p>
    <w:p w:rsidR="00CC4CF9" w:rsidRPr="00061AB7" w:rsidRDefault="00CC4CF9" w:rsidP="003463F3">
      <w:pPr>
        <w:pStyle w:val="ConsPlusCell"/>
        <w:jc w:val="both"/>
      </w:pPr>
      <w:bookmarkStart w:id="32" w:name="Par35460"/>
      <w:bookmarkEnd w:id="32"/>
      <w:r w:rsidRPr="00061AB7">
        <w:t>98 1712     7     Молоко ячих</w:t>
      </w:r>
    </w:p>
    <w:p w:rsidR="00CC4CF9" w:rsidRPr="00061AB7" w:rsidRDefault="00CC4CF9" w:rsidP="003463F3">
      <w:pPr>
        <w:pStyle w:val="ConsPlusCell"/>
        <w:jc w:val="both"/>
      </w:pPr>
      <w:r w:rsidRPr="00061AB7">
        <w:t>98 1715     3     Шерсть-линька яков</w:t>
      </w:r>
    </w:p>
    <w:p w:rsidR="00CC4CF9" w:rsidRPr="00061AB7" w:rsidRDefault="00CC4CF9" w:rsidP="003463F3">
      <w:pPr>
        <w:pStyle w:val="ConsPlusCell"/>
        <w:jc w:val="both"/>
      </w:pPr>
      <w:r w:rsidRPr="00061AB7">
        <w:t>98 1716     9     Волос-сырец яков</w:t>
      </w:r>
    </w:p>
    <w:p w:rsidR="00CC4CF9" w:rsidRPr="00061AB7" w:rsidRDefault="00CC4CF9" w:rsidP="003463F3">
      <w:pPr>
        <w:pStyle w:val="ConsPlusCell"/>
        <w:jc w:val="both"/>
      </w:pPr>
      <w:r w:rsidRPr="00061AB7">
        <w:t>98 1717     4     Работа яков</w:t>
      </w:r>
    </w:p>
    <w:p w:rsidR="00CC4CF9" w:rsidRPr="00061AB7" w:rsidRDefault="00CC4CF9" w:rsidP="003463F3">
      <w:pPr>
        <w:pStyle w:val="ConsPlusCell"/>
        <w:jc w:val="both"/>
      </w:pPr>
      <w:r w:rsidRPr="00061AB7">
        <w:t>98 1719     5     Продукция яков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1720     0     Продукция молодняка яков</w:t>
      </w:r>
    </w:p>
    <w:p w:rsidR="00CC4CF9" w:rsidRPr="00061AB7" w:rsidRDefault="00CC4CF9" w:rsidP="003463F3">
      <w:pPr>
        <w:pStyle w:val="ConsPlusCell"/>
        <w:jc w:val="both"/>
      </w:pPr>
      <w:r w:rsidRPr="00061AB7">
        <w:t>98 1723     7     Привес и прирост молодняка яков</w:t>
      </w:r>
    </w:p>
    <w:p w:rsidR="00CC4CF9" w:rsidRPr="00061AB7" w:rsidRDefault="00CC4CF9" w:rsidP="003463F3">
      <w:pPr>
        <w:pStyle w:val="ConsPlusCell"/>
        <w:jc w:val="both"/>
      </w:pPr>
      <w:r w:rsidRPr="00061AB7">
        <w:t>98 1724     2     Прирост молодняка яков, не считая привес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молодняка на откорме и нагуле</w:t>
      </w:r>
    </w:p>
    <w:p w:rsidR="00CC4CF9" w:rsidRPr="00061AB7" w:rsidRDefault="00CC4CF9" w:rsidP="003463F3">
      <w:pPr>
        <w:pStyle w:val="ConsPlusCell"/>
        <w:jc w:val="both"/>
      </w:pPr>
      <w:r w:rsidRPr="00061AB7">
        <w:t>98 1725     8     Шерсть-линька молодняка яков</w:t>
      </w:r>
    </w:p>
    <w:p w:rsidR="00CC4CF9" w:rsidRPr="00061AB7" w:rsidRDefault="00CC4CF9" w:rsidP="003463F3">
      <w:pPr>
        <w:pStyle w:val="ConsPlusCell"/>
        <w:jc w:val="both"/>
      </w:pPr>
      <w:r w:rsidRPr="00061AB7">
        <w:t>98 1726     3     Волос-сырец молодняка яков</w:t>
      </w:r>
    </w:p>
    <w:p w:rsidR="00CC4CF9" w:rsidRPr="00061AB7" w:rsidRDefault="00CC4CF9" w:rsidP="003463F3">
      <w:pPr>
        <w:pStyle w:val="ConsPlusCell"/>
        <w:jc w:val="both"/>
      </w:pPr>
      <w:r w:rsidRPr="00061AB7">
        <w:t>98 1729     5     Продукция молодняка яков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1800     5     Поголовье яков (включая сарлыков)</w:t>
      </w:r>
    </w:p>
    <w:p w:rsidR="00CC4CF9" w:rsidRPr="00061AB7" w:rsidRDefault="00CC4CF9" w:rsidP="003463F3">
      <w:pPr>
        <w:pStyle w:val="ConsPlusCell"/>
        <w:jc w:val="both"/>
      </w:pPr>
      <w:r w:rsidRPr="00061AB7">
        <w:t>98 1810     9     Поголовье основного стада яков</w:t>
      </w:r>
    </w:p>
    <w:p w:rsidR="00CC4CF9" w:rsidRPr="00061AB7" w:rsidRDefault="00CC4CF9" w:rsidP="003463F3">
      <w:pPr>
        <w:pStyle w:val="ConsPlusCell"/>
        <w:jc w:val="both"/>
      </w:pPr>
      <w:r w:rsidRPr="00061AB7">
        <w:t>98 1811     5     Яки-производители</w:t>
      </w:r>
    </w:p>
    <w:p w:rsidR="00CC4CF9" w:rsidRPr="00061AB7" w:rsidRDefault="00CC4CF9" w:rsidP="003463F3">
      <w:pPr>
        <w:pStyle w:val="ConsPlusCell"/>
        <w:jc w:val="both"/>
      </w:pPr>
      <w:r w:rsidRPr="00061AB7">
        <w:t>98 1812     0     Ячихи</w:t>
      </w:r>
    </w:p>
    <w:p w:rsidR="00CC4CF9" w:rsidRPr="00061AB7" w:rsidRDefault="00CC4CF9" w:rsidP="003463F3">
      <w:pPr>
        <w:pStyle w:val="ConsPlusCell"/>
        <w:jc w:val="both"/>
      </w:pPr>
      <w:r w:rsidRPr="00061AB7">
        <w:t>98 1820     4     Молодняк всех возрастов и взрослые яки 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1821     2     Быки яков старше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1822     5     Телки яков старше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1823     0     Быки яков от 1 года до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1824     6     Телки яков от 1 года до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1825     1     Бычки и волики яков до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1826     7     Телочки яков до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1827     2     Яки взрослые (включая сарлыков) на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1900     9     Дополнительные группировки по крупному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рогатому скоту (молочному и мясному)</w:t>
      </w:r>
    </w:p>
    <w:p w:rsidR="00CC4CF9" w:rsidRPr="00061AB7" w:rsidRDefault="00CC4CF9" w:rsidP="003463F3">
      <w:pPr>
        <w:pStyle w:val="ConsPlusCell"/>
        <w:jc w:val="both"/>
      </w:pPr>
      <w:r w:rsidRPr="00061AB7">
        <w:t>98 1910     3     Продукция основного стада крупного рогатого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98 1911     9     Приплод крупного рогатого скота</w:t>
      </w:r>
    </w:p>
    <w:p w:rsidR="00CC4CF9" w:rsidRPr="00061AB7" w:rsidRDefault="00CC4CF9" w:rsidP="003463F3">
      <w:pPr>
        <w:pStyle w:val="ConsPlusCell"/>
        <w:jc w:val="both"/>
      </w:pPr>
      <w:bookmarkStart w:id="33" w:name="Par35490"/>
      <w:bookmarkEnd w:id="33"/>
      <w:r w:rsidRPr="00061AB7">
        <w:t>98 1912     4     Молоко коровье</w:t>
      </w:r>
    </w:p>
    <w:p w:rsidR="00CC4CF9" w:rsidRPr="00061AB7" w:rsidRDefault="00CC4CF9" w:rsidP="003463F3">
      <w:pPr>
        <w:pStyle w:val="ConsPlusCell"/>
        <w:jc w:val="both"/>
      </w:pPr>
      <w:r w:rsidRPr="00061AB7">
        <w:t>98 1913     6     Привес и прирост крупного рогатого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98 1914     5     Прирост молодняка крупного рогатого скота, не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считая молодняка на нагуле и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1915     0     Привес молодняка и взрослого крупного рогатого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скота на нагуле и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1916     6     Шерсть-линька крупного рогатого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98 1917     1     Волос-сырец крупного рогатого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98 1918     7     Навоз крупного рогатого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98 1919     2     Продукция крупного рогатого скота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1920     8     Продукция крупного рогатого скота, не вошедшая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 основные группировки</w:t>
      </w:r>
    </w:p>
    <w:p w:rsidR="00CC4CF9" w:rsidRPr="00061AB7" w:rsidRDefault="00CC4CF9" w:rsidP="003463F3">
      <w:pPr>
        <w:pStyle w:val="ConsPlusCell"/>
        <w:jc w:val="both"/>
      </w:pPr>
      <w:r w:rsidRPr="00061AB7">
        <w:t>98 1921     3     Продукция выращивания крупного рогатого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98 1922     9     Молодняк павший крупного рогатого скота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скота на откорме и нагуле</w:t>
      </w:r>
    </w:p>
    <w:p w:rsidR="00CC4CF9" w:rsidRPr="00061AB7" w:rsidRDefault="00CC4CF9" w:rsidP="003463F3">
      <w:pPr>
        <w:pStyle w:val="ConsPlusCell"/>
        <w:jc w:val="both"/>
      </w:pPr>
      <w:r w:rsidRPr="00061AB7">
        <w:t>98 1923     4     Привес молочного стада коров</w:t>
      </w:r>
    </w:p>
    <w:p w:rsidR="00CC4CF9" w:rsidRPr="00061AB7" w:rsidRDefault="00CC4CF9" w:rsidP="003463F3">
      <w:pPr>
        <w:pStyle w:val="ConsPlusCell"/>
        <w:jc w:val="both"/>
      </w:pPr>
      <w:r w:rsidRPr="00061AB7">
        <w:t>98 1924     0     Привес мясного крупного рогатого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98 1925     5     Привес молодняка мясного крупного рогатого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скота старше 8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1926     0     Эмбрионы крупного рогатого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98 1930     2     Поголовье взрослого крупного рогатого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98 1931     8     Коровы и быки-производители</w:t>
      </w:r>
    </w:p>
    <w:p w:rsidR="00CC4CF9" w:rsidRPr="00061AB7" w:rsidRDefault="00CC4CF9" w:rsidP="003463F3">
      <w:pPr>
        <w:pStyle w:val="ConsPlusCell"/>
        <w:jc w:val="both"/>
      </w:pPr>
      <w:r w:rsidRPr="00061AB7">
        <w:t>98 1932     3     Быки-производители</w:t>
      </w:r>
    </w:p>
    <w:p w:rsidR="00CC4CF9" w:rsidRPr="00061AB7" w:rsidRDefault="00CC4CF9" w:rsidP="003463F3">
      <w:pPr>
        <w:pStyle w:val="ConsPlusCell"/>
        <w:jc w:val="both"/>
      </w:pPr>
      <w:r w:rsidRPr="00061AB7">
        <w:t>98 1933     9     Коровы /</w:t>
      </w:r>
    </w:p>
    <w:p w:rsidR="00CC4CF9" w:rsidRPr="00061AB7" w:rsidRDefault="00CC4CF9" w:rsidP="003463F3">
      <w:pPr>
        <w:pStyle w:val="ConsPlusCell"/>
        <w:jc w:val="both"/>
      </w:pPr>
      <w:r w:rsidRPr="00061AB7">
        <w:t>98 1934     4     - без кормилиц</w:t>
      </w:r>
    </w:p>
    <w:p w:rsidR="00CC4CF9" w:rsidRPr="00061AB7" w:rsidRDefault="00CC4CF9" w:rsidP="003463F3">
      <w:pPr>
        <w:pStyle w:val="ConsPlusCell"/>
        <w:jc w:val="both"/>
      </w:pPr>
      <w:r w:rsidRPr="00061AB7">
        <w:t>98 1935     3     - выбракованные на мясо и для продажи</w:t>
      </w:r>
    </w:p>
    <w:p w:rsidR="00CC4CF9" w:rsidRPr="00061AB7" w:rsidRDefault="00CC4CF9" w:rsidP="003463F3">
      <w:pPr>
        <w:pStyle w:val="ConsPlusCell"/>
        <w:jc w:val="both"/>
      </w:pPr>
      <w:r w:rsidRPr="00061AB7">
        <w:t>98 1936     5     - выбракованные на мясо, молочного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98 1937     0     - выбракованные на мясо, мясного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98 1938     6     - мясного и молочного крупного рогатого скота,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включая откорм</w:t>
      </w:r>
    </w:p>
    <w:p w:rsidR="00CC4CF9" w:rsidRPr="00061AB7" w:rsidRDefault="00CC4CF9" w:rsidP="003463F3">
      <w:pPr>
        <w:pStyle w:val="ConsPlusCell"/>
        <w:jc w:val="both"/>
      </w:pPr>
      <w:r w:rsidRPr="00061AB7">
        <w:t>98 1939     1     Быки, выбракованные на мясо</w:t>
      </w:r>
    </w:p>
    <w:p w:rsidR="00CC4CF9" w:rsidRPr="00061AB7" w:rsidRDefault="00CC4CF9" w:rsidP="003463F3">
      <w:pPr>
        <w:pStyle w:val="ConsPlusCell"/>
        <w:jc w:val="both"/>
      </w:pPr>
      <w:r w:rsidRPr="00061AB7">
        <w:t>98 1940     7     Телки и нетели крупного рогатого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98 1941     2     Нетели</w:t>
      </w:r>
    </w:p>
    <w:p w:rsidR="00CC4CF9" w:rsidRPr="00061AB7" w:rsidRDefault="00CC4CF9" w:rsidP="003463F3">
      <w:pPr>
        <w:pStyle w:val="ConsPlusCell"/>
        <w:jc w:val="both"/>
      </w:pPr>
      <w:r w:rsidRPr="00061AB7">
        <w:t>98 1942     8     Телки / старше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1943     3     - осемененные старше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1944     9     - неосемененные старше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1945     4     - от 1 года до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1946     7     - осемененные от 1 года до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1947     5     - неосемененные от 1 года до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1948     0     Телочки до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1949     6     Телочки от 6 мес. до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1950     1     Быки и бычки всех возрастов</w:t>
      </w:r>
    </w:p>
    <w:p w:rsidR="00CC4CF9" w:rsidRPr="00061AB7" w:rsidRDefault="00CC4CF9" w:rsidP="003463F3">
      <w:pPr>
        <w:pStyle w:val="ConsPlusCell"/>
        <w:jc w:val="both"/>
      </w:pPr>
      <w:r w:rsidRPr="00061AB7">
        <w:t>98 1951     7     Быки крупного рогатого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98 1952     2     Бычки всех возрастов</w:t>
      </w:r>
    </w:p>
    <w:p w:rsidR="00CC4CF9" w:rsidRPr="00061AB7" w:rsidRDefault="00CC4CF9" w:rsidP="003463F3">
      <w:pPr>
        <w:pStyle w:val="ConsPlusCell"/>
        <w:jc w:val="both"/>
      </w:pPr>
      <w:r w:rsidRPr="00061AB7">
        <w:t>98 1953     8     Быки старше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1954     3     Бычки от 1 года до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1955     9     Бычки старше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1956     4     Бычки до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1959     0     Быки и бычки старше 1 года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98 1960     6     Бычки и кастраты всех возрастов</w:t>
      </w:r>
    </w:p>
    <w:p w:rsidR="00CC4CF9" w:rsidRPr="00061AB7" w:rsidRDefault="00CC4CF9" w:rsidP="003463F3">
      <w:pPr>
        <w:pStyle w:val="ConsPlusCell"/>
        <w:jc w:val="both"/>
      </w:pPr>
      <w:r w:rsidRPr="00061AB7">
        <w:t>98 1961     1     Бычки-кастраты всех возрастов</w:t>
      </w:r>
    </w:p>
    <w:p w:rsidR="00CC4CF9" w:rsidRPr="00061AB7" w:rsidRDefault="00CC4CF9" w:rsidP="003463F3">
      <w:pPr>
        <w:pStyle w:val="ConsPlusCell"/>
        <w:jc w:val="both"/>
      </w:pPr>
      <w:r w:rsidRPr="00061AB7">
        <w:t>98 1962     7     Бычки и волики / до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1963     2     - от 6 мес. до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1964     8     - до 6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1965     3     Волы нерабочие и волики старше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1966     9     Волы рабочие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98 1967     4     Волы мясного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98 1970     0     Крупный рогатый скот на откорме и нагуле</w:t>
      </w:r>
    </w:p>
    <w:p w:rsidR="00CC4CF9" w:rsidRPr="00061AB7" w:rsidRDefault="00CC4CF9" w:rsidP="003463F3">
      <w:pPr>
        <w:pStyle w:val="ConsPlusCell"/>
        <w:jc w:val="both"/>
      </w:pPr>
      <w:r w:rsidRPr="00061AB7">
        <w:t>98 1971     6     Волы всех возрастов и прочие группы крупного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рогатого скота на откорме и нагуле</w:t>
      </w:r>
    </w:p>
    <w:p w:rsidR="00CC4CF9" w:rsidRPr="00061AB7" w:rsidRDefault="00CC4CF9" w:rsidP="003463F3">
      <w:pPr>
        <w:pStyle w:val="ConsPlusCell"/>
        <w:jc w:val="both"/>
      </w:pPr>
      <w:r w:rsidRPr="00061AB7">
        <w:t>98 1972     1     Взрослый мясной скот на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1973     7     Молодняк прошлых лет и взрослый крупный рогатый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скот на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1974     2     Крупный рогатый скот взрослый на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1980     5     Молодняк молочного и мясного скота, не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вошедший в основные группировки</w:t>
      </w:r>
    </w:p>
    <w:p w:rsidR="00CC4CF9" w:rsidRPr="00061AB7" w:rsidRDefault="00CC4CF9" w:rsidP="003463F3">
      <w:pPr>
        <w:pStyle w:val="ConsPlusCell"/>
        <w:jc w:val="both"/>
      </w:pPr>
      <w:r w:rsidRPr="00061AB7">
        <w:t>98 1981     0     Молодняк мясного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98 1982     6     Нетели мясного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98 1983     1     Молодняк / мясного скота старше 8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1984     7     - мясного скота до 8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1987     3     - молочного крупного рогатого скота прошлых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1988     9     - молочного крупного рогатого скота до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1990     5     Поголовье крупного рогатого скота, не вошедшее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 основные группировки</w:t>
      </w:r>
    </w:p>
    <w:p w:rsidR="00CC4CF9" w:rsidRPr="00061AB7" w:rsidRDefault="00CC4CF9" w:rsidP="003463F3">
      <w:pPr>
        <w:pStyle w:val="ConsPlusCell"/>
        <w:jc w:val="both"/>
      </w:pPr>
      <w:r w:rsidRPr="00061AB7">
        <w:t>98 1991     5     Молодняк крупного рогатого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98 1992     0     Телята / старше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1993     6     - рождения текущего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1994     1     - от 6 мес. до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1995     7     - до 6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1996     2     Крупный рогатый скот старше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1997     8     Телочки до 6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1998     3     Телочки до 3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1999     9     Крупный рогатый скот прочий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98 2000     9     Продукция свиноводства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98 2100     2     Продукция выращивания свиней</w:t>
      </w:r>
    </w:p>
    <w:p w:rsidR="00CC4CF9" w:rsidRPr="00061AB7" w:rsidRDefault="00CC4CF9" w:rsidP="003463F3">
      <w:pPr>
        <w:pStyle w:val="ConsPlusCell"/>
        <w:jc w:val="both"/>
      </w:pPr>
      <w:r w:rsidRPr="00061AB7">
        <w:t>98 2110     7     Продукция основного стада свиней</w:t>
      </w:r>
    </w:p>
    <w:p w:rsidR="00CC4CF9" w:rsidRPr="00061AB7" w:rsidRDefault="00CC4CF9" w:rsidP="003463F3">
      <w:pPr>
        <w:pStyle w:val="ConsPlusCell"/>
        <w:jc w:val="both"/>
      </w:pPr>
      <w:r w:rsidRPr="00061AB7">
        <w:t>98 2111     2     Приплод основного стада свиней</w:t>
      </w:r>
    </w:p>
    <w:p w:rsidR="00CC4CF9" w:rsidRPr="00061AB7" w:rsidRDefault="00CC4CF9" w:rsidP="003463F3">
      <w:pPr>
        <w:pStyle w:val="ConsPlusCell"/>
        <w:jc w:val="both"/>
      </w:pPr>
      <w:r w:rsidRPr="00061AB7">
        <w:t>98 2113     3     Привес и прирост основного стада свиней</w:t>
      </w:r>
    </w:p>
    <w:p w:rsidR="00CC4CF9" w:rsidRPr="00061AB7" w:rsidRDefault="00CC4CF9" w:rsidP="003463F3">
      <w:pPr>
        <w:pStyle w:val="ConsPlusCell"/>
        <w:jc w:val="both"/>
      </w:pPr>
      <w:r w:rsidRPr="00061AB7">
        <w:t>98 2117     5     Щетина основного стада свиней</w:t>
      </w:r>
    </w:p>
    <w:p w:rsidR="00CC4CF9" w:rsidRPr="00061AB7" w:rsidRDefault="00CC4CF9" w:rsidP="003463F3">
      <w:pPr>
        <w:pStyle w:val="ConsPlusCell"/>
        <w:jc w:val="both"/>
      </w:pPr>
      <w:r w:rsidRPr="00061AB7">
        <w:t>98 2119     6     Продукция основного стада свиней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2120     1     Продукция молодняка свиней от 2 до 4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2123     8     Прирост молодняка свиней от 2 до 4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2129     0     Продукция молодняка свиней от 2 до 4 мес.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2140     0     Продукция ремонтного молодняка свиней старше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4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2143     7     Прирост ремонтного молодняка свиней старше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4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2149     0     Продукция ремонтного молодняка свиней старше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4 мес.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2150     5     Продукция молодняка старше 4 мес. и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свиней на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2153     1     Привес и прирост молодняка старше 4 мес.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взрослых свиней на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2159     4     Продукция молодняка старше 4 мес. и взрослых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свиней на откорме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2200     6     Поголовье свиней</w:t>
      </w:r>
    </w:p>
    <w:p w:rsidR="00CC4CF9" w:rsidRPr="00061AB7" w:rsidRDefault="00CC4CF9" w:rsidP="003463F3">
      <w:pPr>
        <w:pStyle w:val="ConsPlusCell"/>
        <w:jc w:val="both"/>
      </w:pPr>
      <w:r w:rsidRPr="00061AB7">
        <w:t>98 2210     0     Поголовье свиней основного стада</w:t>
      </w:r>
    </w:p>
    <w:p w:rsidR="00CC4CF9" w:rsidRPr="00061AB7" w:rsidRDefault="00CC4CF9" w:rsidP="003463F3">
      <w:pPr>
        <w:pStyle w:val="ConsPlusCell"/>
        <w:jc w:val="both"/>
      </w:pPr>
      <w:r w:rsidRPr="00061AB7">
        <w:t>98 2211     6     Хряки-производители</w:t>
      </w:r>
    </w:p>
    <w:p w:rsidR="00CC4CF9" w:rsidRPr="00061AB7" w:rsidRDefault="00CC4CF9" w:rsidP="003463F3">
      <w:pPr>
        <w:pStyle w:val="ConsPlusCell"/>
        <w:jc w:val="both"/>
      </w:pPr>
      <w:r w:rsidRPr="00061AB7">
        <w:t>98 2212     1     Свиноматки / основные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2214     2     - проверяемые</w:t>
      </w:r>
    </w:p>
    <w:p w:rsidR="00CC4CF9" w:rsidRPr="00061AB7" w:rsidRDefault="00CC4CF9" w:rsidP="003463F3">
      <w:pPr>
        <w:pStyle w:val="ConsPlusCell"/>
        <w:jc w:val="both"/>
      </w:pPr>
      <w:r w:rsidRPr="00061AB7">
        <w:t>98 2216     3     - разовые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98 2220     5     Свинки ремонтные / старше 4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2221     0     - от 10 до 11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2222     6     - от 9 до 10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2223     1     - от 8 до 9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2224     7     - от 7 до 8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2225     2     - от 6 до 7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2226     8     - от 5 до 6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2227     3     - от 4 до 5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2230     3     Хрячки ремонтные / старше 4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2231     5     - от 10 до 11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2232     0     - от 9 до 10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2233     6     - от 8 до 9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2234     1     - от 7 до 8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2235     7     - от 6 до 7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2236     2     - от 5 до 6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2237     8     - от 4 до 5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2240     4     Молодняк свиней до 4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2241     7     Поросята / от 2 до 4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2242     5     - до 2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2250     9     Свиньи на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2251     4     Свиньи основного стада на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2252     0     Свиноматки проверяемые и разовые на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2253     5     Свиньи на откорме /от 10 до 11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2254     0     - от 9 до 10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2255     6     - от 8 до 9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2256     1     - от 7 до 8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2257     7     - от 6 до 7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2258     2     - от 5 до 6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2259     8     - от 4 до 5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2900     1     Дополнительные группировки по свиноводству</w:t>
      </w:r>
    </w:p>
    <w:p w:rsidR="00CC4CF9" w:rsidRPr="00061AB7" w:rsidRDefault="00CC4CF9" w:rsidP="003463F3">
      <w:pPr>
        <w:pStyle w:val="ConsPlusCell"/>
        <w:jc w:val="both"/>
      </w:pPr>
      <w:r w:rsidRPr="00061AB7">
        <w:t>98 2910     6     Приплод, привес и прирост свиней</w:t>
      </w:r>
    </w:p>
    <w:p w:rsidR="00CC4CF9" w:rsidRPr="00061AB7" w:rsidRDefault="00CC4CF9" w:rsidP="003463F3">
      <w:pPr>
        <w:pStyle w:val="ConsPlusCell"/>
        <w:jc w:val="both"/>
      </w:pPr>
      <w:r w:rsidRPr="00061AB7">
        <w:t>98 2911     1     Приплод свиней</w:t>
      </w:r>
    </w:p>
    <w:p w:rsidR="00CC4CF9" w:rsidRPr="00061AB7" w:rsidRDefault="00CC4CF9" w:rsidP="003463F3">
      <w:pPr>
        <w:pStyle w:val="ConsPlusCell"/>
        <w:jc w:val="both"/>
      </w:pPr>
      <w:r w:rsidRPr="00061AB7">
        <w:t>98 2912     7     Приплод от основных маток</w:t>
      </w:r>
    </w:p>
    <w:p w:rsidR="00CC4CF9" w:rsidRPr="00061AB7" w:rsidRDefault="00CC4CF9" w:rsidP="003463F3">
      <w:pPr>
        <w:pStyle w:val="ConsPlusCell"/>
        <w:jc w:val="both"/>
      </w:pPr>
      <w:r w:rsidRPr="00061AB7">
        <w:t>98 2913     2     Приплод от проверяемых маток</w:t>
      </w:r>
    </w:p>
    <w:p w:rsidR="00CC4CF9" w:rsidRPr="00061AB7" w:rsidRDefault="00CC4CF9" w:rsidP="003463F3">
      <w:pPr>
        <w:pStyle w:val="ConsPlusCell"/>
        <w:jc w:val="both"/>
      </w:pPr>
      <w:r w:rsidRPr="00061AB7">
        <w:t>98 2914     8     Привес свиней на откорме (взрослых и молодняка)</w:t>
      </w:r>
    </w:p>
    <w:p w:rsidR="00CC4CF9" w:rsidRPr="00061AB7" w:rsidRDefault="00CC4CF9" w:rsidP="003463F3">
      <w:pPr>
        <w:pStyle w:val="ConsPlusCell"/>
        <w:jc w:val="both"/>
      </w:pPr>
      <w:r w:rsidRPr="00061AB7">
        <w:t>98 2915     3     Прирост молодняка свиней без молодняка 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2916     9     Привес свиней старше 2 мес. и откорм</w:t>
      </w:r>
    </w:p>
    <w:p w:rsidR="00CC4CF9" w:rsidRPr="00061AB7" w:rsidRDefault="00CC4CF9" w:rsidP="003463F3">
      <w:pPr>
        <w:pStyle w:val="ConsPlusCell"/>
        <w:jc w:val="both"/>
      </w:pPr>
      <w:r w:rsidRPr="00061AB7">
        <w:t>98 2917     4     Привес и прирост свиней</w:t>
      </w:r>
    </w:p>
    <w:p w:rsidR="00CC4CF9" w:rsidRPr="00061AB7" w:rsidRDefault="00CC4CF9" w:rsidP="003463F3">
      <w:pPr>
        <w:pStyle w:val="ConsPlusCell"/>
        <w:jc w:val="both"/>
      </w:pPr>
      <w:r w:rsidRPr="00061AB7">
        <w:t>98 2918     7     Прирост молодняка свиней</w:t>
      </w:r>
    </w:p>
    <w:p w:rsidR="00CC4CF9" w:rsidRPr="00061AB7" w:rsidRDefault="00CC4CF9" w:rsidP="003463F3">
      <w:pPr>
        <w:pStyle w:val="ConsPlusCell"/>
        <w:jc w:val="both"/>
      </w:pPr>
      <w:r w:rsidRPr="00061AB7">
        <w:t>98 2919     5     Продукция выращивания свиней</w:t>
      </w:r>
    </w:p>
    <w:p w:rsidR="00CC4CF9" w:rsidRPr="00061AB7" w:rsidRDefault="00CC4CF9" w:rsidP="003463F3">
      <w:pPr>
        <w:pStyle w:val="ConsPlusCell"/>
        <w:jc w:val="both"/>
      </w:pPr>
      <w:r w:rsidRPr="00061AB7">
        <w:t>98 2920     0     Поголовье взрослых свиней, не вошедшее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основные группировки</w:t>
      </w:r>
    </w:p>
    <w:p w:rsidR="00CC4CF9" w:rsidRPr="00061AB7" w:rsidRDefault="00CC4CF9" w:rsidP="003463F3">
      <w:pPr>
        <w:pStyle w:val="ConsPlusCell"/>
        <w:jc w:val="both"/>
      </w:pPr>
      <w:r w:rsidRPr="00061AB7">
        <w:t>98 2921     6     Свиноматки основные и проверяемые с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поросятами до 2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2922     1     Свиноматки проверяемые и разовые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98 2923     7     Хряки проверяемые старше 9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2924     2     Свиньи старше 9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2925     8     Хряки и борова старше 9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2926     3     Взрослые свиньи (борова, хряки, матки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отбракованные), подсвинки старше 4 мес. 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откорме и предназначенные для откорма</w:t>
      </w:r>
    </w:p>
    <w:p w:rsidR="00CC4CF9" w:rsidRPr="00061AB7" w:rsidRDefault="00CC4CF9" w:rsidP="003463F3">
      <w:pPr>
        <w:pStyle w:val="ConsPlusCell"/>
        <w:jc w:val="both"/>
      </w:pPr>
      <w:r w:rsidRPr="00061AB7">
        <w:t>98 2927     9     Свиньи на откорме и боровки</w:t>
      </w:r>
    </w:p>
    <w:p w:rsidR="00CC4CF9" w:rsidRPr="00061AB7" w:rsidRDefault="00CC4CF9" w:rsidP="003463F3">
      <w:pPr>
        <w:pStyle w:val="ConsPlusCell"/>
        <w:jc w:val="both"/>
      </w:pPr>
      <w:r w:rsidRPr="00061AB7">
        <w:t>98 2928     4     Молодняк свиней старше 4 мес. и откорм</w:t>
      </w:r>
    </w:p>
    <w:p w:rsidR="00CC4CF9" w:rsidRPr="00061AB7" w:rsidRDefault="00CC4CF9" w:rsidP="003463F3">
      <w:pPr>
        <w:pStyle w:val="ConsPlusCell"/>
        <w:jc w:val="both"/>
      </w:pPr>
      <w:r w:rsidRPr="00061AB7">
        <w:t>98 2929     0     Молодняк свиней на откорме в возрасте старше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4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2930     5     Свиньи прочих групп</w:t>
      </w:r>
    </w:p>
    <w:p w:rsidR="00CC4CF9" w:rsidRPr="00061AB7" w:rsidRDefault="00CC4CF9" w:rsidP="003463F3">
      <w:pPr>
        <w:pStyle w:val="ConsPlusCell"/>
        <w:jc w:val="both"/>
      </w:pPr>
      <w:r w:rsidRPr="00061AB7">
        <w:t>98 2931     0     Свиньи без поросят до 2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2932     6     Молодняк свиней ремонтный</w:t>
      </w:r>
    </w:p>
    <w:p w:rsidR="00CC4CF9" w:rsidRPr="00061AB7" w:rsidRDefault="00CC4CF9" w:rsidP="003463F3">
      <w:pPr>
        <w:pStyle w:val="ConsPlusCell"/>
        <w:jc w:val="both"/>
      </w:pPr>
      <w:r w:rsidRPr="00061AB7">
        <w:t>98 2933     1     Молодняк свиней</w:t>
      </w:r>
    </w:p>
    <w:p w:rsidR="00CC4CF9" w:rsidRPr="00061AB7" w:rsidRDefault="00CC4CF9" w:rsidP="003463F3">
      <w:pPr>
        <w:pStyle w:val="ConsPlusCell"/>
        <w:jc w:val="both"/>
      </w:pPr>
      <w:r w:rsidRPr="00061AB7">
        <w:t>98 2934     7     Молодняк свиней старше 2 мес. и откорм</w:t>
      </w:r>
    </w:p>
    <w:p w:rsidR="00CC4CF9" w:rsidRPr="00061AB7" w:rsidRDefault="00CC4CF9" w:rsidP="003463F3">
      <w:pPr>
        <w:pStyle w:val="ConsPlusCell"/>
        <w:jc w:val="both"/>
      </w:pPr>
      <w:r w:rsidRPr="00061AB7">
        <w:t>98 2935     2     Поросята от 2 до 4 мес. и ремонтный молодняк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старше 4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2936     8     Хрячки и свинки от 6 до 9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2937     3     Молодняк свиней до 9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2938     9     Поросята до 6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2939     4     Молодняк павший свиней и павшие свиньи 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2950     4     Продукция свиноводства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2951     1     Эмбрионы свиней</w:t>
      </w:r>
    </w:p>
    <w:p w:rsidR="00CC4CF9" w:rsidRPr="00061AB7" w:rsidRDefault="00CC4CF9" w:rsidP="003463F3">
      <w:pPr>
        <w:pStyle w:val="ConsPlusCell"/>
        <w:jc w:val="both"/>
      </w:pPr>
      <w:r w:rsidRPr="00061AB7">
        <w:t>98 2957     2     Щетина</w:t>
      </w:r>
    </w:p>
    <w:p w:rsidR="00CC4CF9" w:rsidRPr="00061AB7" w:rsidRDefault="00CC4CF9" w:rsidP="003463F3">
      <w:pPr>
        <w:pStyle w:val="ConsPlusCell"/>
        <w:jc w:val="both"/>
      </w:pPr>
      <w:r w:rsidRPr="00061AB7">
        <w:t>98 2958     8     Навоз свиней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98 3000     1     Продукция овцеводства и козоводства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98 3100     5     Продукция овцеводства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98 3110     0     Продукция тонкорунных овец</w:t>
      </w:r>
    </w:p>
    <w:p w:rsidR="00CC4CF9" w:rsidRPr="00061AB7" w:rsidRDefault="00CC4CF9" w:rsidP="003463F3">
      <w:pPr>
        <w:pStyle w:val="ConsPlusCell"/>
        <w:jc w:val="both"/>
      </w:pPr>
      <w:r w:rsidRPr="00061AB7">
        <w:t>98 3111     5     Приплод тонкорунных овец</w:t>
      </w:r>
    </w:p>
    <w:p w:rsidR="00CC4CF9" w:rsidRPr="00061AB7" w:rsidRDefault="00CC4CF9" w:rsidP="003463F3">
      <w:pPr>
        <w:pStyle w:val="ConsPlusCell"/>
        <w:jc w:val="both"/>
      </w:pPr>
      <w:bookmarkStart w:id="34" w:name="Par35681"/>
      <w:bookmarkEnd w:id="34"/>
      <w:r w:rsidRPr="00061AB7">
        <w:t>98 3112     0     Молоко тонкорунных овец</w:t>
      </w:r>
    </w:p>
    <w:p w:rsidR="00CC4CF9" w:rsidRPr="00061AB7" w:rsidRDefault="00CC4CF9" w:rsidP="003463F3">
      <w:pPr>
        <w:pStyle w:val="ConsPlusCell"/>
        <w:jc w:val="both"/>
      </w:pPr>
      <w:r w:rsidRPr="00061AB7">
        <w:t>98 3113     6     Привес и прирост тонкорунных овец</w:t>
      </w:r>
    </w:p>
    <w:p w:rsidR="00CC4CF9" w:rsidRPr="00061AB7" w:rsidRDefault="00CC4CF9" w:rsidP="003463F3">
      <w:pPr>
        <w:pStyle w:val="ConsPlusCell"/>
        <w:jc w:val="both"/>
      </w:pPr>
      <w:r w:rsidRPr="00061AB7">
        <w:t>98 3114     1     Шерсть овечья немытая тонкая</w:t>
      </w:r>
    </w:p>
    <w:p w:rsidR="00CC4CF9" w:rsidRPr="00061AB7" w:rsidRDefault="00CC4CF9" w:rsidP="003463F3">
      <w:pPr>
        <w:pStyle w:val="ConsPlusCell"/>
        <w:jc w:val="both"/>
      </w:pPr>
      <w:r w:rsidRPr="00061AB7">
        <w:t>98 3116     2     Шкурки с павших ягнят тонкорунных овец</w:t>
      </w:r>
    </w:p>
    <w:p w:rsidR="00CC4CF9" w:rsidRPr="00061AB7" w:rsidRDefault="00CC4CF9" w:rsidP="003463F3">
      <w:pPr>
        <w:pStyle w:val="ConsPlusCell"/>
        <w:jc w:val="both"/>
      </w:pPr>
      <w:r w:rsidRPr="00061AB7">
        <w:t>98 3118     3     Навоз тонкорунных овец</w:t>
      </w:r>
    </w:p>
    <w:p w:rsidR="00CC4CF9" w:rsidRPr="00061AB7" w:rsidRDefault="00CC4CF9" w:rsidP="003463F3">
      <w:pPr>
        <w:pStyle w:val="ConsPlusCell"/>
        <w:jc w:val="both"/>
      </w:pPr>
      <w:r w:rsidRPr="00061AB7">
        <w:t>98 3119     9     Продукция тонкорунных овец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3120     4     Продукция полутонкорунных овец</w:t>
      </w:r>
    </w:p>
    <w:p w:rsidR="00CC4CF9" w:rsidRPr="00061AB7" w:rsidRDefault="00CC4CF9" w:rsidP="003463F3">
      <w:pPr>
        <w:pStyle w:val="ConsPlusCell"/>
        <w:jc w:val="both"/>
      </w:pPr>
      <w:r w:rsidRPr="00061AB7">
        <w:t>98 3121     3     Приплод полутонкорунных овец</w:t>
      </w:r>
    </w:p>
    <w:p w:rsidR="00CC4CF9" w:rsidRPr="00061AB7" w:rsidRDefault="00CC4CF9" w:rsidP="003463F3">
      <w:pPr>
        <w:pStyle w:val="ConsPlusCell"/>
        <w:jc w:val="both"/>
      </w:pPr>
      <w:bookmarkStart w:id="35" w:name="Par35689"/>
      <w:bookmarkEnd w:id="35"/>
      <w:r w:rsidRPr="00061AB7">
        <w:t>98 3122     5     Молоко полутонкорунных овец</w:t>
      </w:r>
    </w:p>
    <w:p w:rsidR="00CC4CF9" w:rsidRPr="00061AB7" w:rsidRDefault="00CC4CF9" w:rsidP="003463F3">
      <w:pPr>
        <w:pStyle w:val="ConsPlusCell"/>
        <w:jc w:val="both"/>
      </w:pPr>
      <w:r w:rsidRPr="00061AB7">
        <w:t>98 3123     0     Привес и прирост полутонкорунных овец</w:t>
      </w:r>
    </w:p>
    <w:p w:rsidR="00CC4CF9" w:rsidRPr="00061AB7" w:rsidRDefault="00CC4CF9" w:rsidP="003463F3">
      <w:pPr>
        <w:pStyle w:val="ConsPlusCell"/>
        <w:jc w:val="both"/>
      </w:pPr>
      <w:r w:rsidRPr="00061AB7">
        <w:t>98 3124     6     Шерсть овечья полутонкая</w:t>
      </w:r>
    </w:p>
    <w:p w:rsidR="00CC4CF9" w:rsidRPr="00061AB7" w:rsidRDefault="00CC4CF9" w:rsidP="003463F3">
      <w:pPr>
        <w:pStyle w:val="ConsPlusCell"/>
        <w:jc w:val="both"/>
      </w:pPr>
      <w:r w:rsidRPr="00061AB7">
        <w:t>98 3126     7     Шкурки с павших ягнят полутонкорунных овец</w:t>
      </w:r>
    </w:p>
    <w:p w:rsidR="00CC4CF9" w:rsidRPr="00061AB7" w:rsidRDefault="00CC4CF9" w:rsidP="003463F3">
      <w:pPr>
        <w:pStyle w:val="ConsPlusCell"/>
        <w:jc w:val="both"/>
      </w:pPr>
      <w:r w:rsidRPr="00061AB7">
        <w:t>98 3128     8     Навоз полутонкорунных овец</w:t>
      </w:r>
    </w:p>
    <w:p w:rsidR="00CC4CF9" w:rsidRPr="00061AB7" w:rsidRDefault="00CC4CF9" w:rsidP="003463F3">
      <w:pPr>
        <w:pStyle w:val="ConsPlusCell"/>
        <w:jc w:val="both"/>
      </w:pPr>
      <w:r w:rsidRPr="00061AB7">
        <w:t>98 3129     3     Продукция полутонкорунных овец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3130     9     Продукция полугрубошерстных овец</w:t>
      </w:r>
    </w:p>
    <w:p w:rsidR="00CC4CF9" w:rsidRPr="00061AB7" w:rsidRDefault="00CC4CF9" w:rsidP="003463F3">
      <w:pPr>
        <w:pStyle w:val="ConsPlusCell"/>
        <w:jc w:val="both"/>
      </w:pPr>
      <w:r w:rsidRPr="00061AB7">
        <w:t>98 3131     4     Приплод полугрубошерстных овец</w:t>
      </w:r>
    </w:p>
    <w:p w:rsidR="00CC4CF9" w:rsidRPr="00061AB7" w:rsidRDefault="00CC4CF9" w:rsidP="003463F3">
      <w:pPr>
        <w:pStyle w:val="ConsPlusCell"/>
        <w:jc w:val="both"/>
      </w:pPr>
      <w:bookmarkStart w:id="36" w:name="Par35697"/>
      <w:bookmarkEnd w:id="36"/>
      <w:r w:rsidRPr="00061AB7">
        <w:t>98 3132     7     Молоко полугрубошерстных овец</w:t>
      </w:r>
    </w:p>
    <w:p w:rsidR="00CC4CF9" w:rsidRPr="00061AB7" w:rsidRDefault="00CC4CF9" w:rsidP="003463F3">
      <w:pPr>
        <w:pStyle w:val="ConsPlusCell"/>
        <w:jc w:val="both"/>
      </w:pPr>
      <w:r w:rsidRPr="00061AB7">
        <w:t>98 3133     5     Привес и прирост полугрубошерстных овец</w:t>
      </w:r>
    </w:p>
    <w:p w:rsidR="00CC4CF9" w:rsidRPr="00061AB7" w:rsidRDefault="00CC4CF9" w:rsidP="003463F3">
      <w:pPr>
        <w:pStyle w:val="ConsPlusCell"/>
        <w:jc w:val="both"/>
      </w:pPr>
      <w:r w:rsidRPr="00061AB7">
        <w:t>98 3134     0     Шерсть овечья полугрубая</w:t>
      </w:r>
    </w:p>
    <w:p w:rsidR="00CC4CF9" w:rsidRPr="00061AB7" w:rsidRDefault="00CC4CF9" w:rsidP="003463F3">
      <w:pPr>
        <w:pStyle w:val="ConsPlusCell"/>
        <w:jc w:val="both"/>
      </w:pPr>
      <w:r w:rsidRPr="00061AB7">
        <w:t>98 3136     1     Шкурки с павших ягнят полугрубошерстных овец</w:t>
      </w:r>
    </w:p>
    <w:p w:rsidR="00CC4CF9" w:rsidRPr="00061AB7" w:rsidRDefault="00CC4CF9" w:rsidP="003463F3">
      <w:pPr>
        <w:pStyle w:val="ConsPlusCell"/>
        <w:jc w:val="both"/>
      </w:pPr>
      <w:r w:rsidRPr="00061AB7">
        <w:t>98 3138     2     Навоз полугрубошерстных овец</w:t>
      </w:r>
    </w:p>
    <w:p w:rsidR="00CC4CF9" w:rsidRPr="00061AB7" w:rsidRDefault="00CC4CF9" w:rsidP="003463F3">
      <w:pPr>
        <w:pStyle w:val="ConsPlusCell"/>
        <w:jc w:val="both"/>
      </w:pPr>
      <w:r w:rsidRPr="00061AB7">
        <w:t>98 3139     8     Продукция полугрубошерстных овец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3140     3     Продукция грубошерстных овец (без каракульских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смушковых)</w:t>
      </w:r>
    </w:p>
    <w:p w:rsidR="00CC4CF9" w:rsidRPr="00061AB7" w:rsidRDefault="00CC4CF9" w:rsidP="003463F3">
      <w:pPr>
        <w:pStyle w:val="ConsPlusCell"/>
        <w:jc w:val="both"/>
      </w:pPr>
      <w:r w:rsidRPr="00061AB7">
        <w:t>98 3141     9     Приплод грубошерстных овец</w:t>
      </w:r>
    </w:p>
    <w:p w:rsidR="00CC4CF9" w:rsidRPr="00061AB7" w:rsidRDefault="00CC4CF9" w:rsidP="003463F3">
      <w:pPr>
        <w:pStyle w:val="ConsPlusCell"/>
        <w:jc w:val="both"/>
      </w:pPr>
      <w:bookmarkStart w:id="37" w:name="Par35706"/>
      <w:bookmarkEnd w:id="37"/>
      <w:r w:rsidRPr="00061AB7">
        <w:t>98 3142     4     Молоко грубошерстных овец (без каракульских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смушковых)</w:t>
      </w:r>
    </w:p>
    <w:p w:rsidR="00CC4CF9" w:rsidRPr="00061AB7" w:rsidRDefault="00CC4CF9" w:rsidP="003463F3">
      <w:pPr>
        <w:pStyle w:val="ConsPlusCell"/>
        <w:jc w:val="both"/>
      </w:pPr>
      <w:r w:rsidRPr="00061AB7">
        <w:t>98 3143     0     Привес и прирост грубошерстных овец</w:t>
      </w:r>
    </w:p>
    <w:p w:rsidR="00CC4CF9" w:rsidRPr="00061AB7" w:rsidRDefault="00CC4CF9" w:rsidP="003463F3">
      <w:pPr>
        <w:pStyle w:val="ConsPlusCell"/>
        <w:jc w:val="both"/>
      </w:pPr>
      <w:r w:rsidRPr="00061AB7">
        <w:t>98 3144     5     Шерсть овечья грубая (без каракульских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смушковых)</w:t>
      </w:r>
    </w:p>
    <w:p w:rsidR="00CC4CF9" w:rsidRPr="00061AB7" w:rsidRDefault="00CC4CF9" w:rsidP="003463F3">
      <w:pPr>
        <w:pStyle w:val="ConsPlusCell"/>
        <w:jc w:val="both"/>
      </w:pPr>
      <w:r w:rsidRPr="00061AB7">
        <w:t>98 3146     6     Шкурки с павших ягнят грубошерстных овец</w:t>
      </w:r>
    </w:p>
    <w:p w:rsidR="00CC4CF9" w:rsidRPr="00061AB7" w:rsidRDefault="00CC4CF9" w:rsidP="003463F3">
      <w:pPr>
        <w:pStyle w:val="ConsPlusCell"/>
        <w:jc w:val="both"/>
      </w:pPr>
      <w:r w:rsidRPr="00061AB7">
        <w:t>98 3148     7     Навоз грубошерстных овец</w:t>
      </w:r>
    </w:p>
    <w:p w:rsidR="00CC4CF9" w:rsidRPr="00061AB7" w:rsidRDefault="00CC4CF9" w:rsidP="003463F3">
      <w:pPr>
        <w:pStyle w:val="ConsPlusCell"/>
        <w:jc w:val="both"/>
      </w:pPr>
      <w:r w:rsidRPr="00061AB7">
        <w:t>98 3149     2     Продукция грубошерстных овец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3150     8     Продукция каракульских и смушковых овец</w:t>
      </w:r>
    </w:p>
    <w:p w:rsidR="00CC4CF9" w:rsidRPr="00061AB7" w:rsidRDefault="00CC4CF9" w:rsidP="003463F3">
      <w:pPr>
        <w:pStyle w:val="ConsPlusCell"/>
        <w:jc w:val="both"/>
      </w:pPr>
      <w:r w:rsidRPr="00061AB7">
        <w:t>98 3151     3     Приплод каракульских и смушковых овец</w:t>
      </w:r>
    </w:p>
    <w:p w:rsidR="00CC4CF9" w:rsidRPr="00061AB7" w:rsidRDefault="00CC4CF9" w:rsidP="003463F3">
      <w:pPr>
        <w:pStyle w:val="ConsPlusCell"/>
        <w:jc w:val="both"/>
      </w:pPr>
      <w:bookmarkStart w:id="38" w:name="Par35716"/>
      <w:bookmarkEnd w:id="38"/>
      <w:r w:rsidRPr="00061AB7">
        <w:t>98 3152     9     Молоко каракульских и смушковых овец</w:t>
      </w:r>
    </w:p>
    <w:p w:rsidR="00CC4CF9" w:rsidRPr="00061AB7" w:rsidRDefault="00CC4CF9" w:rsidP="003463F3">
      <w:pPr>
        <w:pStyle w:val="ConsPlusCell"/>
        <w:jc w:val="both"/>
      </w:pPr>
      <w:r w:rsidRPr="00061AB7">
        <w:t>98 3153     4     Привес и прирост каракульских и смушковых овец</w:t>
      </w:r>
    </w:p>
    <w:p w:rsidR="00CC4CF9" w:rsidRPr="00061AB7" w:rsidRDefault="00CC4CF9" w:rsidP="003463F3">
      <w:pPr>
        <w:pStyle w:val="ConsPlusCell"/>
        <w:jc w:val="both"/>
      </w:pPr>
      <w:r w:rsidRPr="00061AB7">
        <w:t>98 3154     4     Шерсть овечья грубая каракульских и смушковых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овец</w:t>
      </w:r>
    </w:p>
    <w:p w:rsidR="00CC4CF9" w:rsidRPr="00061AB7" w:rsidRDefault="00CC4CF9" w:rsidP="003463F3">
      <w:pPr>
        <w:pStyle w:val="ConsPlusCell"/>
        <w:jc w:val="both"/>
      </w:pPr>
      <w:r w:rsidRPr="00061AB7">
        <w:t>98 3155     5     Каракуль чистопородный, невыделанный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98 3156     0     Каракуль-метис всех цветов невыделанный</w:t>
      </w:r>
    </w:p>
    <w:p w:rsidR="00CC4CF9" w:rsidRPr="00061AB7" w:rsidRDefault="00CC4CF9" w:rsidP="003463F3">
      <w:pPr>
        <w:pStyle w:val="ConsPlusCell"/>
        <w:jc w:val="both"/>
      </w:pPr>
      <w:r w:rsidRPr="00061AB7">
        <w:t>98 3157     6     Смушка невыделенная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98 3158     1     Навоз каракульских и смушковых овец</w:t>
      </w:r>
    </w:p>
    <w:p w:rsidR="00CC4CF9" w:rsidRPr="00061AB7" w:rsidRDefault="00CC4CF9" w:rsidP="003463F3">
      <w:pPr>
        <w:pStyle w:val="ConsPlusCell"/>
        <w:jc w:val="both"/>
      </w:pPr>
      <w:r w:rsidRPr="00061AB7">
        <w:t>98 3159     7     Продукция каракульских и смушковых овец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3200     9     Поголовье тонкорунных овец</w:t>
      </w:r>
    </w:p>
    <w:p w:rsidR="00CC4CF9" w:rsidRPr="00061AB7" w:rsidRDefault="00CC4CF9" w:rsidP="003463F3">
      <w:pPr>
        <w:pStyle w:val="ConsPlusCell"/>
        <w:jc w:val="both"/>
      </w:pPr>
      <w:r w:rsidRPr="00061AB7">
        <w:t>98 3210     3     Овцы взрослые тонкорунные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3211     9     Бараны-производители тонкорунные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3212     4     Матки тонкорунные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3213     7     Валухи взрослые тонкорунные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3214     5     Бараны-непроизводители тонкорунные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3215     0     Овцы взрослые тонкорунные на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3220     8     Молодняк всех возрастов тонкорунных овец</w:t>
      </w:r>
    </w:p>
    <w:p w:rsidR="00CC4CF9" w:rsidRPr="00061AB7" w:rsidRDefault="00CC4CF9" w:rsidP="003463F3">
      <w:pPr>
        <w:pStyle w:val="ConsPlusCell"/>
        <w:jc w:val="both"/>
      </w:pPr>
      <w:r w:rsidRPr="00061AB7">
        <w:t>98 3222     9     Ярки тонкорунные старше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3224     0     Ярочки тонкорунные после отбивки до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3225     5     Баранчики тонкорунные после отбивки до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3227     6     Валушки тонкорунные после отбивки до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3228     1     Ягнята тонкорунные до отбивки</w:t>
      </w:r>
    </w:p>
    <w:p w:rsidR="00CC4CF9" w:rsidRPr="00061AB7" w:rsidRDefault="00CC4CF9" w:rsidP="003463F3">
      <w:pPr>
        <w:pStyle w:val="ConsPlusCell"/>
        <w:jc w:val="both"/>
      </w:pPr>
      <w:r w:rsidRPr="00061AB7">
        <w:t>98 3300     2     Поголовье полутонкорунных овец</w:t>
      </w:r>
    </w:p>
    <w:p w:rsidR="00CC4CF9" w:rsidRPr="00061AB7" w:rsidRDefault="00CC4CF9" w:rsidP="003463F3">
      <w:pPr>
        <w:pStyle w:val="ConsPlusCell"/>
        <w:jc w:val="both"/>
      </w:pPr>
      <w:r w:rsidRPr="00061AB7">
        <w:t>98 3310     7     Овцы взрослые полутонкорунные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3311     2     Бараны-производители полутонкорунные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3312     8     Матки полутонкорунные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3313     3     Валухи взрослые полутонкорунные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3314     9     Бараны-непроизводители полутонкорунные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3315     4     Овцы взрослые полутонкорунные на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3320     1     Молодняк всех возрастов полутонкорунных овец</w:t>
      </w:r>
    </w:p>
    <w:p w:rsidR="00CC4CF9" w:rsidRPr="00061AB7" w:rsidRDefault="00CC4CF9" w:rsidP="003463F3">
      <w:pPr>
        <w:pStyle w:val="ConsPlusCell"/>
        <w:jc w:val="both"/>
      </w:pPr>
      <w:r w:rsidRPr="00061AB7">
        <w:t>98 3322     2     Ярки полутонкорунные старше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3324     3     Ярочки полутонкорунные после отбивки до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3325     9     Баранчики полутонкорунные после отбивки до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3327     8     Валушки полутонкорунные после отбивки до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3328     5     Ягнята полутонкорунные до отбивки</w:t>
      </w:r>
    </w:p>
    <w:p w:rsidR="00CC4CF9" w:rsidRPr="00061AB7" w:rsidRDefault="00CC4CF9" w:rsidP="003463F3">
      <w:pPr>
        <w:pStyle w:val="ConsPlusCell"/>
        <w:jc w:val="both"/>
      </w:pPr>
      <w:r w:rsidRPr="00061AB7">
        <w:t>98 3400     6     Поголовье полугрубошерстных овец</w:t>
      </w:r>
    </w:p>
    <w:p w:rsidR="00CC4CF9" w:rsidRPr="00061AB7" w:rsidRDefault="00CC4CF9" w:rsidP="003463F3">
      <w:pPr>
        <w:pStyle w:val="ConsPlusCell"/>
        <w:jc w:val="both"/>
      </w:pPr>
      <w:r w:rsidRPr="00061AB7">
        <w:t>98 3410     0     Овцы взрослые полугрубошерстные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3411     6     Бараны-производители полугрубошерстные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3412     1     Матки полугрубошерстные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3413     7     Валухи взрослые полугрубошерстные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3414     2     Бараны-непроизводители полугрубошерстные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3415     8     Овцы взрослые полугрубошерстные на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3420     5     Молодняк всех возрастов полугрубошерстных овец</w:t>
      </w:r>
    </w:p>
    <w:p w:rsidR="00CC4CF9" w:rsidRPr="00061AB7" w:rsidRDefault="00CC4CF9" w:rsidP="003463F3">
      <w:pPr>
        <w:pStyle w:val="ConsPlusCell"/>
        <w:jc w:val="both"/>
      </w:pPr>
      <w:r w:rsidRPr="00061AB7">
        <w:t>98 3422     6     Ярки полугрубошерстные старше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3424     7     Ярочки полугрубошерстные после отбивки до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3425     2     Баранчики полугрубошерстные после отбивки до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3427     3     Валушки полугрубошерстные после отбивки до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3428     9     Ягнята полугрубошерстные до отбивки</w:t>
      </w:r>
    </w:p>
    <w:p w:rsidR="00CC4CF9" w:rsidRPr="00061AB7" w:rsidRDefault="00CC4CF9" w:rsidP="003463F3">
      <w:pPr>
        <w:pStyle w:val="ConsPlusCell"/>
        <w:jc w:val="both"/>
      </w:pPr>
      <w:r w:rsidRPr="00061AB7">
        <w:t>98 3500     5     Поголовье грубошерстных овец (без каракульских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смушковых)</w:t>
      </w:r>
    </w:p>
    <w:p w:rsidR="00CC4CF9" w:rsidRPr="00061AB7" w:rsidRDefault="00CC4CF9" w:rsidP="003463F3">
      <w:pPr>
        <w:pStyle w:val="ConsPlusCell"/>
        <w:jc w:val="both"/>
      </w:pPr>
      <w:r w:rsidRPr="00061AB7">
        <w:t>98 3510     4     Овцы взрослые грубошерстные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3511     9     Бараны-производители грубошерстные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3512     5     Матки грубошерстные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3513     0     Валухи взрослые грубошерстные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3514     6     Бараны-непроизводители грубошерстные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3515     1     Овцы взрослые грубошерстные на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3520     9     Молодняк всех возрастов грубошерстных овец</w:t>
      </w:r>
    </w:p>
    <w:p w:rsidR="00CC4CF9" w:rsidRPr="00061AB7" w:rsidRDefault="00CC4CF9" w:rsidP="003463F3">
      <w:pPr>
        <w:pStyle w:val="ConsPlusCell"/>
        <w:jc w:val="both"/>
      </w:pPr>
      <w:r w:rsidRPr="00061AB7">
        <w:t>98 3524     0     Ярочки грубошерстные после отбивки до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3525     6     Баранчики грубошерстные после отбивки до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3527     7     Валушки грубошерстные после отбивки до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3528     2     Ягнята грубошерстные до отбивки</w:t>
      </w:r>
    </w:p>
    <w:p w:rsidR="00CC4CF9" w:rsidRPr="00061AB7" w:rsidRDefault="00CC4CF9" w:rsidP="003463F3">
      <w:pPr>
        <w:pStyle w:val="ConsPlusCell"/>
        <w:jc w:val="both"/>
      </w:pPr>
      <w:r w:rsidRPr="00061AB7">
        <w:t>98 3600     3     Поголовье каракульских и смушковых овец</w:t>
      </w:r>
    </w:p>
    <w:p w:rsidR="00CC4CF9" w:rsidRPr="00061AB7" w:rsidRDefault="00CC4CF9" w:rsidP="003463F3">
      <w:pPr>
        <w:pStyle w:val="ConsPlusCell"/>
        <w:jc w:val="both"/>
      </w:pPr>
      <w:r w:rsidRPr="00061AB7">
        <w:t>98 3610     8     Овцы взрослые каракульские и смушковые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98 3611     3     Бараны-производители каракульские и смушковые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98 3612     9     Матки каракульские и смушковые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98 3613     4     Валухи взрослые каракульские и смушковые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98 3614     6     Бараны-непроизводители каракульские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смушковые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98 3615     5     Овцы взрослые каракульские и смушковые 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3620     2     Молодняк всех возрастов каракульских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смушковых овец</w:t>
      </w:r>
    </w:p>
    <w:p w:rsidR="00CC4CF9" w:rsidRPr="00061AB7" w:rsidRDefault="00CC4CF9" w:rsidP="003463F3">
      <w:pPr>
        <w:pStyle w:val="ConsPlusCell"/>
        <w:jc w:val="both"/>
      </w:pPr>
      <w:r w:rsidRPr="00061AB7">
        <w:t>98 3624     4     Ярочки каракульские и смушковые после отбивки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до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3625     0     Баранчики каракульские и смушковые после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отбивки до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3627     0     Валушки каракульские и смушковые после отбивки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до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3628     6     Ярочки каракульские и смушковые до отбивки</w:t>
      </w:r>
    </w:p>
    <w:p w:rsidR="00CC4CF9" w:rsidRPr="00061AB7" w:rsidRDefault="00CC4CF9" w:rsidP="003463F3">
      <w:pPr>
        <w:pStyle w:val="ConsPlusCell"/>
        <w:jc w:val="both"/>
      </w:pPr>
      <w:r w:rsidRPr="00061AB7">
        <w:t>98 3629     1     Баранчики каракульские и смушковые до отбивки</w:t>
      </w:r>
    </w:p>
    <w:p w:rsidR="00CC4CF9" w:rsidRPr="00061AB7" w:rsidRDefault="00CC4CF9" w:rsidP="003463F3">
      <w:pPr>
        <w:pStyle w:val="ConsPlusCell"/>
        <w:jc w:val="both"/>
      </w:pPr>
      <w:r w:rsidRPr="00061AB7">
        <w:t>98 3700     7     Продукция козоводства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98 3710     1     Продукция пуховых коз</w:t>
      </w:r>
    </w:p>
    <w:p w:rsidR="00CC4CF9" w:rsidRPr="00061AB7" w:rsidRDefault="00CC4CF9" w:rsidP="003463F3">
      <w:pPr>
        <w:pStyle w:val="ConsPlusCell"/>
        <w:jc w:val="both"/>
      </w:pPr>
      <w:r w:rsidRPr="00061AB7">
        <w:t>98 3711     7     Приплод пуховых коз</w:t>
      </w:r>
    </w:p>
    <w:p w:rsidR="00CC4CF9" w:rsidRPr="00061AB7" w:rsidRDefault="00CC4CF9" w:rsidP="003463F3">
      <w:pPr>
        <w:pStyle w:val="ConsPlusCell"/>
        <w:jc w:val="both"/>
      </w:pPr>
      <w:bookmarkStart w:id="39" w:name="Par35802"/>
      <w:bookmarkEnd w:id="39"/>
      <w:r w:rsidRPr="00061AB7">
        <w:t>98 3712     2     Молоко пуховых коз</w:t>
      </w:r>
    </w:p>
    <w:p w:rsidR="00CC4CF9" w:rsidRPr="00061AB7" w:rsidRDefault="00CC4CF9" w:rsidP="003463F3">
      <w:pPr>
        <w:pStyle w:val="ConsPlusCell"/>
        <w:jc w:val="both"/>
      </w:pPr>
      <w:r w:rsidRPr="00061AB7">
        <w:t>98 3713     8     Привес и прирост пуховых коз</w:t>
      </w:r>
    </w:p>
    <w:p w:rsidR="00CC4CF9" w:rsidRPr="00061AB7" w:rsidRDefault="00CC4CF9" w:rsidP="003463F3">
      <w:pPr>
        <w:pStyle w:val="ConsPlusCell"/>
        <w:jc w:val="both"/>
      </w:pPr>
      <w:r w:rsidRPr="00061AB7">
        <w:t>98 3714     3     Шерсть пуховых коз</w:t>
      </w:r>
    </w:p>
    <w:p w:rsidR="00CC4CF9" w:rsidRPr="00061AB7" w:rsidRDefault="00CC4CF9" w:rsidP="003463F3">
      <w:pPr>
        <w:pStyle w:val="ConsPlusCell"/>
        <w:jc w:val="both"/>
      </w:pPr>
      <w:r w:rsidRPr="00061AB7">
        <w:t>98 3715     9     Пух козий</w:t>
      </w:r>
    </w:p>
    <w:p w:rsidR="00CC4CF9" w:rsidRPr="00061AB7" w:rsidRDefault="00CC4CF9" w:rsidP="003463F3">
      <w:pPr>
        <w:pStyle w:val="ConsPlusCell"/>
        <w:jc w:val="both"/>
      </w:pPr>
      <w:r w:rsidRPr="00061AB7">
        <w:t>98 3716     4     Шкурки с павших пуховых козлят</w:t>
      </w:r>
    </w:p>
    <w:p w:rsidR="00CC4CF9" w:rsidRPr="00061AB7" w:rsidRDefault="00CC4CF9" w:rsidP="003463F3">
      <w:pPr>
        <w:pStyle w:val="ConsPlusCell"/>
        <w:jc w:val="both"/>
      </w:pPr>
      <w:r w:rsidRPr="00061AB7">
        <w:t>98 3718     5     Навоз пуховых коз</w:t>
      </w:r>
    </w:p>
    <w:p w:rsidR="00CC4CF9" w:rsidRPr="00061AB7" w:rsidRDefault="00CC4CF9" w:rsidP="003463F3">
      <w:pPr>
        <w:pStyle w:val="ConsPlusCell"/>
        <w:jc w:val="both"/>
      </w:pPr>
      <w:r w:rsidRPr="00061AB7">
        <w:t>98 3719     0     Продукция пуховых коз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3720     6     Продукция шерстных коз</w:t>
      </w:r>
    </w:p>
    <w:p w:rsidR="00CC4CF9" w:rsidRPr="00061AB7" w:rsidRDefault="00CC4CF9" w:rsidP="003463F3">
      <w:pPr>
        <w:pStyle w:val="ConsPlusCell"/>
        <w:jc w:val="both"/>
      </w:pPr>
      <w:r w:rsidRPr="00061AB7">
        <w:t>98 3721     1     Приплод шерстных коз</w:t>
      </w:r>
    </w:p>
    <w:p w:rsidR="00CC4CF9" w:rsidRPr="00061AB7" w:rsidRDefault="00CC4CF9" w:rsidP="003463F3">
      <w:pPr>
        <w:pStyle w:val="ConsPlusCell"/>
        <w:jc w:val="both"/>
      </w:pPr>
      <w:bookmarkStart w:id="40" w:name="Par35811"/>
      <w:bookmarkEnd w:id="40"/>
      <w:r w:rsidRPr="00061AB7">
        <w:t>98 3722     7     Молоко шерстных коз</w:t>
      </w:r>
    </w:p>
    <w:p w:rsidR="00CC4CF9" w:rsidRPr="00061AB7" w:rsidRDefault="00CC4CF9" w:rsidP="003463F3">
      <w:pPr>
        <w:pStyle w:val="ConsPlusCell"/>
        <w:jc w:val="both"/>
      </w:pPr>
      <w:r w:rsidRPr="00061AB7">
        <w:t>98 3723     2     Привес и прирост шерстных коз</w:t>
      </w:r>
    </w:p>
    <w:p w:rsidR="00CC4CF9" w:rsidRPr="00061AB7" w:rsidRDefault="00CC4CF9" w:rsidP="003463F3">
      <w:pPr>
        <w:pStyle w:val="ConsPlusCell"/>
        <w:jc w:val="both"/>
      </w:pPr>
      <w:r w:rsidRPr="00061AB7">
        <w:t>98 3724     8     Шерсть шерстных коз</w:t>
      </w:r>
    </w:p>
    <w:p w:rsidR="00CC4CF9" w:rsidRPr="00061AB7" w:rsidRDefault="00CC4CF9" w:rsidP="003463F3">
      <w:pPr>
        <w:pStyle w:val="ConsPlusCell"/>
        <w:jc w:val="both"/>
      </w:pPr>
      <w:r w:rsidRPr="00061AB7">
        <w:t>98 3726     9     Шкурки с павших шерстных козлят</w:t>
      </w:r>
    </w:p>
    <w:p w:rsidR="00CC4CF9" w:rsidRPr="00061AB7" w:rsidRDefault="00CC4CF9" w:rsidP="003463F3">
      <w:pPr>
        <w:pStyle w:val="ConsPlusCell"/>
        <w:jc w:val="both"/>
      </w:pPr>
      <w:r w:rsidRPr="00061AB7">
        <w:t>98 3728     7     Навоз шерстных коз</w:t>
      </w:r>
    </w:p>
    <w:p w:rsidR="00CC4CF9" w:rsidRPr="00061AB7" w:rsidRDefault="00CC4CF9" w:rsidP="003463F3">
      <w:pPr>
        <w:pStyle w:val="ConsPlusCell"/>
        <w:jc w:val="both"/>
      </w:pPr>
      <w:r w:rsidRPr="00061AB7">
        <w:t>98 3729     5     Продукция шерстных коз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3730     0     Продукция молочных коз</w:t>
      </w:r>
    </w:p>
    <w:p w:rsidR="00CC4CF9" w:rsidRPr="00061AB7" w:rsidRDefault="00CC4CF9" w:rsidP="003463F3">
      <w:pPr>
        <w:pStyle w:val="ConsPlusCell"/>
        <w:jc w:val="both"/>
      </w:pPr>
      <w:r w:rsidRPr="00061AB7">
        <w:t>98 3731     6     Приплод молочных коз</w:t>
      </w:r>
    </w:p>
    <w:p w:rsidR="00CC4CF9" w:rsidRPr="00061AB7" w:rsidRDefault="00CC4CF9" w:rsidP="003463F3">
      <w:pPr>
        <w:pStyle w:val="ConsPlusCell"/>
        <w:jc w:val="both"/>
      </w:pPr>
      <w:bookmarkStart w:id="41" w:name="Par35819"/>
      <w:bookmarkEnd w:id="41"/>
      <w:r w:rsidRPr="00061AB7">
        <w:t>98 3732     1     Молоко молочных коз</w:t>
      </w:r>
    </w:p>
    <w:p w:rsidR="00CC4CF9" w:rsidRPr="00061AB7" w:rsidRDefault="00CC4CF9" w:rsidP="003463F3">
      <w:pPr>
        <w:pStyle w:val="ConsPlusCell"/>
        <w:jc w:val="both"/>
      </w:pPr>
      <w:r w:rsidRPr="00061AB7">
        <w:t>98 3733     7     Привес и прирост молочных коз</w:t>
      </w:r>
    </w:p>
    <w:p w:rsidR="00CC4CF9" w:rsidRPr="00061AB7" w:rsidRDefault="00CC4CF9" w:rsidP="003463F3">
      <w:pPr>
        <w:pStyle w:val="ConsPlusCell"/>
        <w:jc w:val="both"/>
      </w:pPr>
      <w:r w:rsidRPr="00061AB7">
        <w:t>98 3734     2     Шерсть молочных коз</w:t>
      </w:r>
    </w:p>
    <w:p w:rsidR="00CC4CF9" w:rsidRPr="00061AB7" w:rsidRDefault="00CC4CF9" w:rsidP="003463F3">
      <w:pPr>
        <w:pStyle w:val="ConsPlusCell"/>
        <w:jc w:val="both"/>
      </w:pPr>
      <w:r w:rsidRPr="00061AB7">
        <w:t>98 3736     3     Шкурки с павших молочных козлят</w:t>
      </w:r>
    </w:p>
    <w:p w:rsidR="00CC4CF9" w:rsidRPr="00061AB7" w:rsidRDefault="00CC4CF9" w:rsidP="003463F3">
      <w:pPr>
        <w:pStyle w:val="ConsPlusCell"/>
        <w:jc w:val="both"/>
      </w:pPr>
      <w:r w:rsidRPr="00061AB7">
        <w:t>98 3738     4     Навоз молочных коз</w:t>
      </w:r>
    </w:p>
    <w:p w:rsidR="00CC4CF9" w:rsidRPr="00061AB7" w:rsidRDefault="00CC4CF9" w:rsidP="003463F3">
      <w:pPr>
        <w:pStyle w:val="ConsPlusCell"/>
        <w:jc w:val="both"/>
      </w:pPr>
      <w:r w:rsidRPr="00061AB7">
        <w:t>98 3739     0     Продукция молочных коз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3740     5     Продукция грубошерстных коз</w:t>
      </w:r>
    </w:p>
    <w:p w:rsidR="00CC4CF9" w:rsidRPr="00061AB7" w:rsidRDefault="00CC4CF9" w:rsidP="003463F3">
      <w:pPr>
        <w:pStyle w:val="ConsPlusCell"/>
        <w:jc w:val="both"/>
      </w:pPr>
      <w:r w:rsidRPr="00061AB7">
        <w:t>98 3741     0     Приплод грубошерстных коз</w:t>
      </w:r>
    </w:p>
    <w:p w:rsidR="00CC4CF9" w:rsidRPr="00061AB7" w:rsidRDefault="00CC4CF9" w:rsidP="003463F3">
      <w:pPr>
        <w:pStyle w:val="ConsPlusCell"/>
        <w:jc w:val="both"/>
      </w:pPr>
      <w:bookmarkStart w:id="42" w:name="Par35827"/>
      <w:bookmarkEnd w:id="42"/>
      <w:r w:rsidRPr="00061AB7">
        <w:t>98 3742     6     Молоко грубошерстных коз</w:t>
      </w:r>
    </w:p>
    <w:p w:rsidR="00CC4CF9" w:rsidRPr="00061AB7" w:rsidRDefault="00CC4CF9" w:rsidP="003463F3">
      <w:pPr>
        <w:pStyle w:val="ConsPlusCell"/>
        <w:jc w:val="both"/>
      </w:pPr>
      <w:r w:rsidRPr="00061AB7">
        <w:t>98 3743     1     Привес и прирост грубошерстных коз</w:t>
      </w:r>
    </w:p>
    <w:p w:rsidR="00CC4CF9" w:rsidRPr="00061AB7" w:rsidRDefault="00CC4CF9" w:rsidP="003463F3">
      <w:pPr>
        <w:pStyle w:val="ConsPlusCell"/>
        <w:jc w:val="both"/>
      </w:pPr>
      <w:r w:rsidRPr="00061AB7">
        <w:t>98 3744     7     Шерсть грубошерстных коз</w:t>
      </w:r>
    </w:p>
    <w:p w:rsidR="00CC4CF9" w:rsidRPr="00061AB7" w:rsidRDefault="00CC4CF9" w:rsidP="003463F3">
      <w:pPr>
        <w:pStyle w:val="ConsPlusCell"/>
        <w:jc w:val="both"/>
      </w:pPr>
      <w:r w:rsidRPr="00061AB7">
        <w:t>98 3746     8     Шкурки с павших грубошерстных козлят</w:t>
      </w:r>
    </w:p>
    <w:p w:rsidR="00CC4CF9" w:rsidRPr="00061AB7" w:rsidRDefault="00CC4CF9" w:rsidP="003463F3">
      <w:pPr>
        <w:pStyle w:val="ConsPlusCell"/>
        <w:jc w:val="both"/>
      </w:pPr>
      <w:r w:rsidRPr="00061AB7">
        <w:t>98 3748     9     Навоз грубошерстных коз</w:t>
      </w:r>
    </w:p>
    <w:p w:rsidR="00CC4CF9" w:rsidRPr="00061AB7" w:rsidRDefault="00CC4CF9" w:rsidP="003463F3">
      <w:pPr>
        <w:pStyle w:val="ConsPlusCell"/>
        <w:jc w:val="both"/>
      </w:pPr>
      <w:r w:rsidRPr="00061AB7">
        <w:t>98 3749     4     Продукция грубошерстных коз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3800     0     Поголовье коз</w:t>
      </w:r>
    </w:p>
    <w:p w:rsidR="00CC4CF9" w:rsidRPr="00061AB7" w:rsidRDefault="00CC4CF9" w:rsidP="003463F3">
      <w:pPr>
        <w:pStyle w:val="ConsPlusCell"/>
        <w:jc w:val="both"/>
      </w:pPr>
      <w:r w:rsidRPr="00061AB7">
        <w:t>98 3810     5     Козы взрослые</w:t>
      </w:r>
    </w:p>
    <w:p w:rsidR="00CC4CF9" w:rsidRPr="00061AB7" w:rsidRDefault="00CC4CF9" w:rsidP="003463F3">
      <w:pPr>
        <w:pStyle w:val="ConsPlusCell"/>
        <w:jc w:val="both"/>
      </w:pPr>
      <w:r w:rsidRPr="00061AB7">
        <w:t>98 3811     0     Козлы-производители</w:t>
      </w:r>
    </w:p>
    <w:p w:rsidR="00CC4CF9" w:rsidRPr="00061AB7" w:rsidRDefault="00CC4CF9" w:rsidP="003463F3">
      <w:pPr>
        <w:pStyle w:val="ConsPlusCell"/>
        <w:jc w:val="both"/>
      </w:pPr>
      <w:r w:rsidRPr="00061AB7">
        <w:t>98 3812     6     Козы (козоматки)</w:t>
      </w:r>
    </w:p>
    <w:p w:rsidR="00CC4CF9" w:rsidRPr="00061AB7" w:rsidRDefault="00CC4CF9" w:rsidP="003463F3">
      <w:pPr>
        <w:pStyle w:val="ConsPlusCell"/>
        <w:jc w:val="both"/>
      </w:pPr>
      <w:r w:rsidRPr="00061AB7">
        <w:t>98 3813     1     Козлы-кастраты</w:t>
      </w:r>
    </w:p>
    <w:p w:rsidR="00CC4CF9" w:rsidRPr="00061AB7" w:rsidRDefault="00CC4CF9" w:rsidP="003463F3">
      <w:pPr>
        <w:pStyle w:val="ConsPlusCell"/>
        <w:jc w:val="both"/>
      </w:pPr>
      <w:r w:rsidRPr="00061AB7">
        <w:t>98 3820     4     Молодняк коз всех возрастов</w:t>
      </w:r>
    </w:p>
    <w:p w:rsidR="00CC4CF9" w:rsidRPr="00061AB7" w:rsidRDefault="00CC4CF9" w:rsidP="003463F3">
      <w:pPr>
        <w:pStyle w:val="ConsPlusCell"/>
        <w:jc w:val="both"/>
      </w:pPr>
      <w:r w:rsidRPr="00061AB7">
        <w:t>98 3821     5     Козлы старше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3822     0     Козы старше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3823     6     Козлы-кастраты старше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3824     1     Козочки после отбивки до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3825     7     Козлики после отбивки до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3827     8     Козлики-кастраты после отбивки до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3828     3     Козлята до отбивки</w:t>
      </w:r>
    </w:p>
    <w:p w:rsidR="00CC4CF9" w:rsidRPr="00061AB7" w:rsidRDefault="00CC4CF9" w:rsidP="003463F3">
      <w:pPr>
        <w:pStyle w:val="ConsPlusCell"/>
        <w:jc w:val="both"/>
      </w:pPr>
      <w:r w:rsidRPr="00061AB7">
        <w:t>98 3830     4     Продукция овцеводства и козловодства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3831     8     Эмбрионы овец</w:t>
      </w:r>
    </w:p>
    <w:p w:rsidR="00CC4CF9" w:rsidRPr="00061AB7" w:rsidRDefault="00CC4CF9" w:rsidP="003463F3">
      <w:pPr>
        <w:pStyle w:val="ConsPlusCell"/>
        <w:jc w:val="both"/>
      </w:pPr>
      <w:r w:rsidRPr="00061AB7">
        <w:t>98 3832     5     Эмбрионы коз</w:t>
      </w:r>
    </w:p>
    <w:p w:rsidR="00CC4CF9" w:rsidRPr="00061AB7" w:rsidRDefault="00CC4CF9" w:rsidP="003463F3">
      <w:pPr>
        <w:pStyle w:val="ConsPlusCell"/>
        <w:jc w:val="both"/>
      </w:pPr>
      <w:r w:rsidRPr="00061AB7">
        <w:t>98 3900     4     Дополнительные группировки по овцеводству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козоводству</w:t>
      </w:r>
    </w:p>
    <w:p w:rsidR="00CC4CF9" w:rsidRPr="00061AB7" w:rsidRDefault="00CC4CF9" w:rsidP="003463F3">
      <w:pPr>
        <w:pStyle w:val="ConsPlusCell"/>
        <w:jc w:val="both"/>
      </w:pPr>
      <w:r w:rsidRPr="00061AB7">
        <w:t>98 3910     9     Продукция овец и коз</w:t>
      </w:r>
    </w:p>
    <w:p w:rsidR="00CC4CF9" w:rsidRPr="00061AB7" w:rsidRDefault="00CC4CF9" w:rsidP="003463F3">
      <w:pPr>
        <w:pStyle w:val="ConsPlusCell"/>
        <w:jc w:val="both"/>
      </w:pPr>
      <w:r w:rsidRPr="00061AB7">
        <w:t>98 3911     4     Приплод овец и коз</w:t>
      </w:r>
    </w:p>
    <w:p w:rsidR="00CC4CF9" w:rsidRPr="00061AB7" w:rsidRDefault="00CC4CF9" w:rsidP="003463F3">
      <w:pPr>
        <w:pStyle w:val="ConsPlusCell"/>
        <w:jc w:val="both"/>
      </w:pPr>
      <w:bookmarkStart w:id="43" w:name="Par35853"/>
      <w:bookmarkEnd w:id="43"/>
      <w:r w:rsidRPr="00061AB7">
        <w:t>98 3912     8     Молоко овечье и козье</w:t>
      </w:r>
    </w:p>
    <w:p w:rsidR="00CC4CF9" w:rsidRPr="00061AB7" w:rsidRDefault="00CC4CF9" w:rsidP="003463F3">
      <w:pPr>
        <w:pStyle w:val="ConsPlusCell"/>
        <w:jc w:val="both"/>
      </w:pPr>
      <w:r w:rsidRPr="00061AB7">
        <w:t>98 3913     5     Привес и прирост овец и коз</w:t>
      </w:r>
    </w:p>
    <w:p w:rsidR="00CC4CF9" w:rsidRPr="00061AB7" w:rsidRDefault="00CC4CF9" w:rsidP="003463F3">
      <w:pPr>
        <w:pStyle w:val="ConsPlusCell"/>
        <w:jc w:val="both"/>
      </w:pPr>
      <w:r w:rsidRPr="00061AB7">
        <w:t>98 3914     0     Шерсть овечья и козья</w:t>
      </w:r>
    </w:p>
    <w:p w:rsidR="00CC4CF9" w:rsidRPr="00061AB7" w:rsidRDefault="00CC4CF9" w:rsidP="003463F3">
      <w:pPr>
        <w:pStyle w:val="ConsPlusCell"/>
        <w:jc w:val="both"/>
      </w:pPr>
      <w:r w:rsidRPr="00061AB7">
        <w:t>98 3915     6     Прирост молодняка овец и коз без нагула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откорма</w:t>
      </w:r>
    </w:p>
    <w:p w:rsidR="00CC4CF9" w:rsidRPr="00061AB7" w:rsidRDefault="00CC4CF9" w:rsidP="003463F3">
      <w:pPr>
        <w:pStyle w:val="ConsPlusCell"/>
        <w:jc w:val="both"/>
      </w:pPr>
      <w:r w:rsidRPr="00061AB7">
        <w:t>98 3916     1     Привес взрослых овец и коз и молодняка 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откорме и нагуле</w:t>
      </w:r>
    </w:p>
    <w:p w:rsidR="00CC4CF9" w:rsidRPr="00061AB7" w:rsidRDefault="00CC4CF9" w:rsidP="003463F3">
      <w:pPr>
        <w:pStyle w:val="ConsPlusCell"/>
        <w:jc w:val="both"/>
      </w:pPr>
      <w:r w:rsidRPr="00061AB7">
        <w:t>98 3917     7     Шкурки с павших ягнят и козлят</w:t>
      </w:r>
    </w:p>
    <w:p w:rsidR="00CC4CF9" w:rsidRPr="00061AB7" w:rsidRDefault="00CC4CF9" w:rsidP="003463F3">
      <w:pPr>
        <w:pStyle w:val="ConsPlusCell"/>
        <w:jc w:val="both"/>
      </w:pPr>
      <w:r w:rsidRPr="00061AB7">
        <w:t>98 3918     2     Навоз овец и коз</w:t>
      </w:r>
    </w:p>
    <w:p w:rsidR="00CC4CF9" w:rsidRPr="00061AB7" w:rsidRDefault="00CC4CF9" w:rsidP="003463F3">
      <w:pPr>
        <w:pStyle w:val="ConsPlusCell"/>
        <w:jc w:val="both"/>
      </w:pPr>
      <w:r w:rsidRPr="00061AB7">
        <w:t>98 3919     8     Продукция овец и коз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3920     3     Продукция овец (без коз)</w:t>
      </w:r>
    </w:p>
    <w:p w:rsidR="00CC4CF9" w:rsidRPr="00061AB7" w:rsidRDefault="00CC4CF9" w:rsidP="003463F3">
      <w:pPr>
        <w:pStyle w:val="ConsPlusCell"/>
        <w:jc w:val="both"/>
      </w:pPr>
      <w:r w:rsidRPr="00061AB7">
        <w:t>98 3921     9     Приплод овец</w:t>
      </w:r>
    </w:p>
    <w:p w:rsidR="00CC4CF9" w:rsidRPr="00061AB7" w:rsidRDefault="00CC4CF9" w:rsidP="003463F3">
      <w:pPr>
        <w:pStyle w:val="ConsPlusCell"/>
        <w:jc w:val="both"/>
      </w:pPr>
      <w:bookmarkStart w:id="44" w:name="Par35865"/>
      <w:bookmarkEnd w:id="44"/>
      <w:r w:rsidRPr="00061AB7">
        <w:t>98 3922     4     Молоко овечье</w:t>
      </w:r>
    </w:p>
    <w:p w:rsidR="00CC4CF9" w:rsidRPr="00061AB7" w:rsidRDefault="00CC4CF9" w:rsidP="003463F3">
      <w:pPr>
        <w:pStyle w:val="ConsPlusCell"/>
        <w:jc w:val="both"/>
      </w:pPr>
      <w:r w:rsidRPr="00061AB7">
        <w:t>98 3923     1     Прирост молодняка овец</w:t>
      </w:r>
    </w:p>
    <w:p w:rsidR="00CC4CF9" w:rsidRPr="00061AB7" w:rsidRDefault="00CC4CF9" w:rsidP="003463F3">
      <w:pPr>
        <w:pStyle w:val="ConsPlusCell"/>
        <w:jc w:val="both"/>
      </w:pPr>
      <w:r w:rsidRPr="00061AB7">
        <w:t>98 3924     5     Шерсть овечья</w:t>
      </w:r>
    </w:p>
    <w:p w:rsidR="00CC4CF9" w:rsidRPr="00061AB7" w:rsidRDefault="00CC4CF9" w:rsidP="003463F3">
      <w:pPr>
        <w:pStyle w:val="ConsPlusCell"/>
        <w:jc w:val="both"/>
      </w:pPr>
      <w:r w:rsidRPr="00061AB7">
        <w:t>98 3925     0     Поярок</w:t>
      </w:r>
    </w:p>
    <w:p w:rsidR="00CC4CF9" w:rsidRPr="00061AB7" w:rsidRDefault="00CC4CF9" w:rsidP="003463F3">
      <w:pPr>
        <w:pStyle w:val="ConsPlusCell"/>
        <w:jc w:val="both"/>
      </w:pPr>
      <w:r w:rsidRPr="00061AB7">
        <w:t>98 3926     6     Шкурки с павших ягнят</w:t>
      </w:r>
    </w:p>
    <w:p w:rsidR="00CC4CF9" w:rsidRPr="00061AB7" w:rsidRDefault="00CC4CF9" w:rsidP="003463F3">
      <w:pPr>
        <w:pStyle w:val="ConsPlusCell"/>
        <w:jc w:val="both"/>
      </w:pPr>
      <w:r w:rsidRPr="00061AB7">
        <w:t>98 3927     1     Привес овец (взрослых и молодняка) на нагуле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3928     7     Навоз овец</w:t>
      </w:r>
    </w:p>
    <w:p w:rsidR="00CC4CF9" w:rsidRPr="00061AB7" w:rsidRDefault="00CC4CF9" w:rsidP="003463F3">
      <w:pPr>
        <w:pStyle w:val="ConsPlusCell"/>
        <w:jc w:val="both"/>
      </w:pPr>
      <w:r w:rsidRPr="00061AB7">
        <w:t>98 3929     2     Продукция овец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3930     8     Продукция овец (без каракульских и смушковых)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коз</w:t>
      </w:r>
    </w:p>
    <w:p w:rsidR="00CC4CF9" w:rsidRPr="00061AB7" w:rsidRDefault="00CC4CF9" w:rsidP="003463F3">
      <w:pPr>
        <w:pStyle w:val="ConsPlusCell"/>
        <w:jc w:val="both"/>
      </w:pPr>
      <w:r w:rsidRPr="00061AB7">
        <w:t>98 3931     3     Приплод овец (без каракульских и смушковых)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коз</w:t>
      </w:r>
    </w:p>
    <w:p w:rsidR="00CC4CF9" w:rsidRPr="00061AB7" w:rsidRDefault="00CC4CF9" w:rsidP="003463F3">
      <w:pPr>
        <w:pStyle w:val="ConsPlusCell"/>
        <w:jc w:val="both"/>
      </w:pPr>
      <w:bookmarkStart w:id="45" w:name="Par35878"/>
      <w:bookmarkEnd w:id="45"/>
      <w:r w:rsidRPr="00061AB7">
        <w:t>98 3932     9     Молоко овечье (без каракульских и смушковых)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козье</w:t>
      </w:r>
    </w:p>
    <w:p w:rsidR="00CC4CF9" w:rsidRPr="00061AB7" w:rsidRDefault="00CC4CF9" w:rsidP="003463F3">
      <w:pPr>
        <w:pStyle w:val="ConsPlusCell"/>
        <w:jc w:val="both"/>
      </w:pPr>
      <w:r w:rsidRPr="00061AB7">
        <w:t>98 3933     4     Привес и прирост овец (без каракульских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смушковых) и коз</w:t>
      </w:r>
    </w:p>
    <w:p w:rsidR="00CC4CF9" w:rsidRPr="00061AB7" w:rsidRDefault="00CC4CF9" w:rsidP="003463F3">
      <w:pPr>
        <w:pStyle w:val="ConsPlusCell"/>
        <w:jc w:val="both"/>
      </w:pPr>
      <w:r w:rsidRPr="00061AB7">
        <w:t>98 3934     5     Шерсть овечья (без каракульских и смушковых)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козья</w:t>
      </w:r>
    </w:p>
    <w:p w:rsidR="00CC4CF9" w:rsidRPr="00061AB7" w:rsidRDefault="00CC4CF9" w:rsidP="003463F3">
      <w:pPr>
        <w:pStyle w:val="ConsPlusCell"/>
        <w:jc w:val="both"/>
      </w:pPr>
      <w:r w:rsidRPr="00061AB7">
        <w:t>98 3937     6     Шкурки с павших ягнят (без каракульских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смушковых) и козлят</w:t>
      </w:r>
    </w:p>
    <w:p w:rsidR="00CC4CF9" w:rsidRPr="00061AB7" w:rsidRDefault="00CC4CF9" w:rsidP="003463F3">
      <w:pPr>
        <w:pStyle w:val="ConsPlusCell"/>
        <w:jc w:val="both"/>
      </w:pPr>
      <w:r w:rsidRPr="00061AB7">
        <w:t>98 3938     1     Навоз овец (без каракульских и смушковых) и коз</w:t>
      </w:r>
    </w:p>
    <w:p w:rsidR="00CC4CF9" w:rsidRPr="00061AB7" w:rsidRDefault="00CC4CF9" w:rsidP="003463F3">
      <w:pPr>
        <w:pStyle w:val="ConsPlusCell"/>
        <w:jc w:val="both"/>
      </w:pPr>
      <w:r w:rsidRPr="00061AB7">
        <w:t>98 3939     7     Продукция овец (без каракульских и смушковых)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и коз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3940     2     Шерсть овечья /, не вошедшая в основные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группировки</w:t>
      </w:r>
    </w:p>
    <w:p w:rsidR="00CC4CF9" w:rsidRPr="00061AB7" w:rsidRDefault="00CC4CF9" w:rsidP="003463F3">
      <w:pPr>
        <w:pStyle w:val="ConsPlusCell"/>
        <w:jc w:val="both"/>
      </w:pPr>
      <w:r w:rsidRPr="00061AB7">
        <w:t>98 3941     8     - полугрубая поярок и осенняя</w:t>
      </w:r>
    </w:p>
    <w:p w:rsidR="00CC4CF9" w:rsidRPr="00061AB7" w:rsidRDefault="00CC4CF9" w:rsidP="003463F3">
      <w:pPr>
        <w:pStyle w:val="ConsPlusCell"/>
        <w:jc w:val="both"/>
      </w:pPr>
      <w:r w:rsidRPr="00061AB7">
        <w:t>98 3942     3     - полугрубая весенняя</w:t>
      </w:r>
    </w:p>
    <w:p w:rsidR="00CC4CF9" w:rsidRPr="00061AB7" w:rsidRDefault="00CC4CF9" w:rsidP="003463F3">
      <w:pPr>
        <w:pStyle w:val="ConsPlusCell"/>
        <w:jc w:val="both"/>
      </w:pPr>
      <w:r w:rsidRPr="00061AB7">
        <w:t>98 3943     9     - полугрубая осенняя</w:t>
      </w:r>
    </w:p>
    <w:p w:rsidR="00CC4CF9" w:rsidRPr="00061AB7" w:rsidRDefault="00CC4CF9" w:rsidP="003463F3">
      <w:pPr>
        <w:pStyle w:val="ConsPlusCell"/>
        <w:jc w:val="both"/>
      </w:pPr>
      <w:r w:rsidRPr="00061AB7">
        <w:t>98 3944     4     - полугрубая поярок</w:t>
      </w:r>
    </w:p>
    <w:p w:rsidR="00CC4CF9" w:rsidRPr="00061AB7" w:rsidRDefault="00CC4CF9" w:rsidP="003463F3">
      <w:pPr>
        <w:pStyle w:val="ConsPlusCell"/>
        <w:jc w:val="both"/>
      </w:pPr>
      <w:r w:rsidRPr="00061AB7">
        <w:t>98 3945     9     - грубая</w:t>
      </w:r>
    </w:p>
    <w:p w:rsidR="00CC4CF9" w:rsidRPr="00061AB7" w:rsidRDefault="00CC4CF9" w:rsidP="003463F3">
      <w:pPr>
        <w:pStyle w:val="ConsPlusCell"/>
        <w:jc w:val="both"/>
      </w:pPr>
      <w:r w:rsidRPr="00061AB7">
        <w:t>98 3946     5     - грубая весенняя</w:t>
      </w:r>
    </w:p>
    <w:p w:rsidR="00CC4CF9" w:rsidRPr="00061AB7" w:rsidRDefault="00CC4CF9" w:rsidP="003463F3">
      <w:pPr>
        <w:pStyle w:val="ConsPlusCell"/>
        <w:jc w:val="both"/>
      </w:pPr>
      <w:r w:rsidRPr="00061AB7">
        <w:t>98 3947     0     - грубая осенняя</w:t>
      </w:r>
    </w:p>
    <w:p w:rsidR="00CC4CF9" w:rsidRPr="00061AB7" w:rsidRDefault="00CC4CF9" w:rsidP="003463F3">
      <w:pPr>
        <w:pStyle w:val="ConsPlusCell"/>
        <w:jc w:val="both"/>
      </w:pPr>
      <w:r w:rsidRPr="00061AB7">
        <w:t>98 3948     6     - грубая поярок</w:t>
      </w:r>
    </w:p>
    <w:p w:rsidR="00CC4CF9" w:rsidRPr="00061AB7" w:rsidRDefault="00CC4CF9" w:rsidP="003463F3">
      <w:pPr>
        <w:pStyle w:val="ConsPlusCell"/>
        <w:jc w:val="both"/>
      </w:pPr>
      <w:r w:rsidRPr="00061AB7">
        <w:t>98 3949     1     - грубая поярок и осенняя</w:t>
      </w:r>
    </w:p>
    <w:p w:rsidR="00CC4CF9" w:rsidRPr="00061AB7" w:rsidRDefault="00CC4CF9" w:rsidP="003463F3">
      <w:pPr>
        <w:pStyle w:val="ConsPlusCell"/>
        <w:jc w:val="both"/>
      </w:pPr>
      <w:r w:rsidRPr="00061AB7">
        <w:t>98 3950     7     Продукция коз</w:t>
      </w:r>
    </w:p>
    <w:p w:rsidR="00CC4CF9" w:rsidRPr="00061AB7" w:rsidRDefault="00CC4CF9" w:rsidP="003463F3">
      <w:pPr>
        <w:pStyle w:val="ConsPlusCell"/>
        <w:jc w:val="both"/>
      </w:pPr>
      <w:r w:rsidRPr="00061AB7">
        <w:t>98 3951     2     Приплод коз</w:t>
      </w:r>
    </w:p>
    <w:p w:rsidR="00CC4CF9" w:rsidRPr="00061AB7" w:rsidRDefault="00CC4CF9" w:rsidP="003463F3">
      <w:pPr>
        <w:pStyle w:val="ConsPlusCell"/>
        <w:jc w:val="both"/>
      </w:pPr>
      <w:bookmarkStart w:id="46" w:name="Par35902"/>
      <w:bookmarkEnd w:id="46"/>
      <w:r w:rsidRPr="00061AB7">
        <w:t>98 3952     8     Молоко козье</w:t>
      </w:r>
    </w:p>
    <w:p w:rsidR="00CC4CF9" w:rsidRPr="00061AB7" w:rsidRDefault="00CC4CF9" w:rsidP="003463F3">
      <w:pPr>
        <w:pStyle w:val="ConsPlusCell"/>
        <w:jc w:val="both"/>
      </w:pPr>
      <w:r w:rsidRPr="00061AB7">
        <w:t>98 3953     3     Привес и прирост коз</w:t>
      </w:r>
    </w:p>
    <w:p w:rsidR="00CC4CF9" w:rsidRPr="00061AB7" w:rsidRDefault="00CC4CF9" w:rsidP="003463F3">
      <w:pPr>
        <w:pStyle w:val="ConsPlusCell"/>
        <w:jc w:val="both"/>
      </w:pPr>
      <w:r w:rsidRPr="00061AB7">
        <w:t>98 3954     9     Шерсть козья</w:t>
      </w:r>
    </w:p>
    <w:p w:rsidR="00CC4CF9" w:rsidRPr="00061AB7" w:rsidRDefault="00CC4CF9" w:rsidP="003463F3">
      <w:pPr>
        <w:pStyle w:val="ConsPlusCell"/>
        <w:jc w:val="both"/>
      </w:pPr>
      <w:r w:rsidRPr="00061AB7">
        <w:t>98 3955     4     Привес коз (взрослых и молодняка) на нагуле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3956     2     Шкурки с павших козлят</w:t>
      </w:r>
    </w:p>
    <w:p w:rsidR="00CC4CF9" w:rsidRPr="00061AB7" w:rsidRDefault="00CC4CF9" w:rsidP="003463F3">
      <w:pPr>
        <w:pStyle w:val="ConsPlusCell"/>
        <w:jc w:val="both"/>
      </w:pPr>
      <w:r w:rsidRPr="00061AB7">
        <w:t>98 3957     5     Козлина-шаланга</w:t>
      </w:r>
    </w:p>
    <w:p w:rsidR="00CC4CF9" w:rsidRPr="00061AB7" w:rsidRDefault="00CC4CF9" w:rsidP="003463F3">
      <w:pPr>
        <w:pStyle w:val="ConsPlusCell"/>
        <w:jc w:val="both"/>
      </w:pPr>
      <w:r w:rsidRPr="00061AB7">
        <w:t>98 3958     0     Навоз коз</w:t>
      </w:r>
    </w:p>
    <w:p w:rsidR="00CC4CF9" w:rsidRPr="00061AB7" w:rsidRDefault="00CC4CF9" w:rsidP="003463F3">
      <w:pPr>
        <w:pStyle w:val="ConsPlusCell"/>
        <w:jc w:val="both"/>
      </w:pPr>
      <w:r w:rsidRPr="00061AB7">
        <w:t>98 3959     6     Продукция коз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3960     1     Поголовье овец и коз</w:t>
      </w:r>
    </w:p>
    <w:p w:rsidR="00CC4CF9" w:rsidRPr="00061AB7" w:rsidRDefault="00CC4CF9" w:rsidP="003463F3">
      <w:pPr>
        <w:pStyle w:val="ConsPlusCell"/>
        <w:jc w:val="both"/>
      </w:pPr>
      <w:r w:rsidRPr="00061AB7">
        <w:t>98 3961     7     Бараны и козлы-производители</w:t>
      </w:r>
    </w:p>
    <w:p w:rsidR="00CC4CF9" w:rsidRPr="00061AB7" w:rsidRDefault="00CC4CF9" w:rsidP="003463F3">
      <w:pPr>
        <w:pStyle w:val="ConsPlusCell"/>
        <w:jc w:val="both"/>
      </w:pPr>
      <w:r w:rsidRPr="00061AB7">
        <w:t>98 3962     2     Овцематки, козломатки и ярки старше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3963     8     Бараны и козлы-непроизводители</w:t>
      </w:r>
    </w:p>
    <w:p w:rsidR="00CC4CF9" w:rsidRPr="00061AB7" w:rsidRDefault="00CC4CF9" w:rsidP="003463F3">
      <w:pPr>
        <w:pStyle w:val="ConsPlusCell"/>
        <w:jc w:val="both"/>
      </w:pPr>
      <w:r w:rsidRPr="00061AB7">
        <w:t>98 3964     3     Валухи и козлы-кастраты</w:t>
      </w:r>
    </w:p>
    <w:p w:rsidR="00CC4CF9" w:rsidRPr="00061AB7" w:rsidRDefault="00CC4CF9" w:rsidP="003463F3">
      <w:pPr>
        <w:pStyle w:val="ConsPlusCell"/>
        <w:jc w:val="both"/>
      </w:pPr>
      <w:r w:rsidRPr="00061AB7">
        <w:t>98 3965     9     Овцы и козы взрослые на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3966     4     Ярки овец и коз старше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3967     6     Молодняк овец и коз</w:t>
      </w:r>
    </w:p>
    <w:p w:rsidR="00CC4CF9" w:rsidRPr="00061AB7" w:rsidRDefault="00CC4CF9" w:rsidP="003463F3">
      <w:pPr>
        <w:pStyle w:val="ConsPlusCell"/>
        <w:jc w:val="both"/>
      </w:pPr>
      <w:r w:rsidRPr="00061AB7">
        <w:t>98 3968     5     Молодняк овец и коз до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3969     0     Молодняк павших овец и коз и павшие овцы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козы на нагуле и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3970     6     Поголовье овец и коз прочее</w:t>
      </w:r>
    </w:p>
    <w:p w:rsidR="00CC4CF9" w:rsidRPr="00061AB7" w:rsidRDefault="00CC4CF9" w:rsidP="003463F3">
      <w:pPr>
        <w:pStyle w:val="ConsPlusCell"/>
        <w:jc w:val="both"/>
      </w:pPr>
      <w:r w:rsidRPr="00061AB7">
        <w:t>98 3971     1     Овцематки</w:t>
      </w:r>
    </w:p>
    <w:p w:rsidR="00CC4CF9" w:rsidRPr="00061AB7" w:rsidRDefault="00CC4CF9" w:rsidP="003463F3">
      <w:pPr>
        <w:pStyle w:val="ConsPlusCell"/>
        <w:jc w:val="both"/>
      </w:pPr>
      <w:r w:rsidRPr="00061AB7">
        <w:t>98 3972     7     Молодняк всех возрастов и взрослые овцы 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откорме и нагуле</w:t>
      </w:r>
    </w:p>
    <w:p w:rsidR="00CC4CF9" w:rsidRPr="00061AB7" w:rsidRDefault="00CC4CF9" w:rsidP="003463F3">
      <w:pPr>
        <w:pStyle w:val="ConsPlusCell"/>
        <w:jc w:val="both"/>
      </w:pPr>
      <w:r w:rsidRPr="00061AB7">
        <w:t>98 3973     2     Молодняк овец на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3974     8     Валухи, валушки до 1 года и прочие овцы 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откорме и нагуле</w:t>
      </w:r>
    </w:p>
    <w:p w:rsidR="00CC4CF9" w:rsidRPr="00061AB7" w:rsidRDefault="00CC4CF9" w:rsidP="003463F3">
      <w:pPr>
        <w:pStyle w:val="ConsPlusCell"/>
        <w:jc w:val="both"/>
      </w:pPr>
      <w:r w:rsidRPr="00061AB7">
        <w:t>98 3975     3     Молодняк текущего года после отбивки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каракульских и смушковых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98 3976     9     Ярочки текущего года каракульские и смушковые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98 3977     4     Баранчики текущего года каракульские и смушковые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98 3978     0     Ягнята до отбивки</w:t>
      </w:r>
    </w:p>
    <w:p w:rsidR="00CC4CF9" w:rsidRPr="00061AB7" w:rsidRDefault="00CC4CF9" w:rsidP="003463F3">
      <w:pPr>
        <w:pStyle w:val="ConsPlusCell"/>
        <w:jc w:val="both"/>
      </w:pPr>
      <w:r w:rsidRPr="00061AB7">
        <w:t>98 3979     5     Козлята до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3980     0     Поголовье овец</w:t>
      </w:r>
    </w:p>
    <w:p w:rsidR="00CC4CF9" w:rsidRPr="00061AB7" w:rsidRDefault="00CC4CF9" w:rsidP="003463F3">
      <w:pPr>
        <w:pStyle w:val="ConsPlusCell"/>
        <w:jc w:val="both"/>
      </w:pPr>
      <w:r w:rsidRPr="00061AB7">
        <w:t>98 3981     6     Бараны-производители</w:t>
      </w:r>
    </w:p>
    <w:p w:rsidR="00CC4CF9" w:rsidRPr="00061AB7" w:rsidRDefault="00CC4CF9" w:rsidP="003463F3">
      <w:pPr>
        <w:pStyle w:val="ConsPlusCell"/>
        <w:jc w:val="both"/>
      </w:pPr>
      <w:r w:rsidRPr="00061AB7">
        <w:t>98 3982     1     Овцематки и ярки старше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3983     7     Бараны-непроизводители</w:t>
      </w:r>
    </w:p>
    <w:p w:rsidR="00CC4CF9" w:rsidRPr="00061AB7" w:rsidRDefault="00CC4CF9" w:rsidP="003463F3">
      <w:pPr>
        <w:pStyle w:val="ConsPlusCell"/>
        <w:jc w:val="both"/>
      </w:pPr>
      <w:r w:rsidRPr="00061AB7">
        <w:t>98 3984     2     Бараны-непроизводители и валухи старше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3985     8     Овцы взрослые на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3986     3     Ярки старше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3987     9     Молодняк овец до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3988     4     Ярочки после отбивки до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3989     3     Баранчики и валушки после отбивки до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3990     5     Поголовье овец без каракульских и смушковых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98 3991     0     Овцы взрослые без каракульских и смушковых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98 3992     6     Бараны-производители без каракульских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смушковых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98 3993     1     Овцематки и ярки старше 1 года без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каракульских и смушковых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98 3994     7     Овцематки без каракульских и смушковых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98 3995     2     Бараны прочие и валухи старше 1 года без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каракульских и смушковых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98 3996     8     Молодняк овец без каракульских и смушковых</w:t>
      </w:r>
    </w:p>
    <w:p w:rsidR="00CC4CF9" w:rsidRPr="00061AB7" w:rsidRDefault="00CC4CF9" w:rsidP="003463F3">
      <w:pPr>
        <w:pStyle w:val="ConsPlusCell"/>
        <w:jc w:val="both"/>
      </w:pPr>
      <w:r w:rsidRPr="00061AB7">
        <w:t>98 3997     3     Молодняк овец без каракульских и смушковых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после отбивки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98 4000     4     Продукция птицеводства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98 4100     8     Продукция кур</w:t>
      </w:r>
    </w:p>
    <w:p w:rsidR="00CC4CF9" w:rsidRPr="00061AB7" w:rsidRDefault="00CC4CF9" w:rsidP="003463F3">
      <w:pPr>
        <w:pStyle w:val="ConsPlusCell"/>
        <w:jc w:val="both"/>
      </w:pPr>
      <w:r w:rsidRPr="00061AB7">
        <w:t>98 4110     2     Продукция взрослых яичных кур родительского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стада</w:t>
      </w:r>
    </w:p>
    <w:p w:rsidR="00CC4CF9" w:rsidRPr="00061AB7" w:rsidRDefault="00CC4CF9" w:rsidP="003463F3">
      <w:pPr>
        <w:pStyle w:val="ConsPlusCell"/>
        <w:jc w:val="both"/>
      </w:pPr>
      <w:r w:rsidRPr="00061AB7">
        <w:t>98 4115     0     Яйцо взрослых кур родительского стада</w:t>
      </w:r>
    </w:p>
    <w:p w:rsidR="00CC4CF9" w:rsidRPr="00061AB7" w:rsidRDefault="00CC4CF9" w:rsidP="003463F3">
      <w:pPr>
        <w:pStyle w:val="ConsPlusCell"/>
        <w:jc w:val="both"/>
      </w:pPr>
      <w:r w:rsidRPr="00061AB7">
        <w:t>98 4117     0     Пух-перо-линька взрослых кур родительского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стада</w:t>
      </w:r>
    </w:p>
    <w:p w:rsidR="00CC4CF9" w:rsidRPr="00061AB7" w:rsidRDefault="00CC4CF9" w:rsidP="003463F3">
      <w:pPr>
        <w:pStyle w:val="ConsPlusCell"/>
        <w:jc w:val="both"/>
      </w:pPr>
      <w:r w:rsidRPr="00061AB7">
        <w:t>98 4118     6     Помет взрослых яичных кур родительского стада</w:t>
      </w:r>
    </w:p>
    <w:p w:rsidR="00CC4CF9" w:rsidRPr="00061AB7" w:rsidRDefault="00CC4CF9" w:rsidP="003463F3">
      <w:pPr>
        <w:pStyle w:val="ConsPlusCell"/>
        <w:jc w:val="both"/>
      </w:pPr>
      <w:r w:rsidRPr="00061AB7">
        <w:t>98 4119     1     Продукция взрослых яичных кур родительского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стада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4120     7     Продукция молодняка яичных кур родительского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стада</w:t>
      </w:r>
    </w:p>
    <w:p w:rsidR="00CC4CF9" w:rsidRPr="00061AB7" w:rsidRDefault="00CC4CF9" w:rsidP="003463F3">
      <w:pPr>
        <w:pStyle w:val="ConsPlusCell"/>
        <w:jc w:val="both"/>
      </w:pPr>
      <w:r w:rsidRPr="00061AB7">
        <w:t>98 4123     3     Прирост живой массы молодняка яичных кур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родительского стада</w:t>
      </w:r>
    </w:p>
    <w:p w:rsidR="00CC4CF9" w:rsidRPr="00061AB7" w:rsidRDefault="00CC4CF9" w:rsidP="003463F3">
      <w:pPr>
        <w:pStyle w:val="ConsPlusCell"/>
        <w:jc w:val="both"/>
      </w:pPr>
      <w:r w:rsidRPr="00061AB7">
        <w:t>98 4125     4     Яйцо молодняка яичных кур родительского стада</w:t>
      </w:r>
    </w:p>
    <w:p w:rsidR="00CC4CF9" w:rsidRPr="00061AB7" w:rsidRDefault="00CC4CF9" w:rsidP="003463F3">
      <w:pPr>
        <w:pStyle w:val="ConsPlusCell"/>
        <w:jc w:val="both"/>
      </w:pPr>
      <w:r w:rsidRPr="00061AB7">
        <w:t>98 4127     5     Пух-перо-линька молодняка яичных кур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родительского стада</w:t>
      </w:r>
    </w:p>
    <w:p w:rsidR="00CC4CF9" w:rsidRPr="00061AB7" w:rsidRDefault="00CC4CF9" w:rsidP="003463F3">
      <w:pPr>
        <w:pStyle w:val="ConsPlusCell"/>
        <w:jc w:val="both"/>
      </w:pPr>
      <w:r w:rsidRPr="00061AB7">
        <w:t>98 4128     0     Помет молодняка яичных кур родительского стада</w:t>
      </w:r>
    </w:p>
    <w:p w:rsidR="00CC4CF9" w:rsidRPr="00061AB7" w:rsidRDefault="00CC4CF9" w:rsidP="003463F3">
      <w:pPr>
        <w:pStyle w:val="ConsPlusCell"/>
        <w:jc w:val="both"/>
      </w:pPr>
      <w:r w:rsidRPr="00061AB7">
        <w:t>98 4129     6     Продукция молодняка яичных кур родительского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стада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4130     1     Продукция взрослых яичных кур промышленного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стада</w:t>
      </w:r>
    </w:p>
    <w:p w:rsidR="00CC4CF9" w:rsidRPr="00061AB7" w:rsidRDefault="00CC4CF9" w:rsidP="003463F3">
      <w:pPr>
        <w:pStyle w:val="ConsPlusCell"/>
        <w:jc w:val="both"/>
      </w:pPr>
      <w:r w:rsidRPr="00061AB7">
        <w:t>98 4135     9     Яйцо взрослых яичных кур промышленного стада</w:t>
      </w:r>
    </w:p>
    <w:p w:rsidR="00CC4CF9" w:rsidRPr="00061AB7" w:rsidRDefault="00CC4CF9" w:rsidP="003463F3">
      <w:pPr>
        <w:pStyle w:val="ConsPlusCell"/>
        <w:jc w:val="both"/>
      </w:pPr>
      <w:r w:rsidRPr="00061AB7">
        <w:t>98 4136     4     Взрослые яичные  куры промышленного стада для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убоя</w:t>
      </w:r>
    </w:p>
    <w:p w:rsidR="00CC4CF9" w:rsidRPr="00061AB7" w:rsidRDefault="00CC4CF9" w:rsidP="003463F3">
      <w:pPr>
        <w:pStyle w:val="ConsPlusCell"/>
        <w:jc w:val="both"/>
      </w:pPr>
      <w:r w:rsidRPr="00061AB7">
        <w:t>98 4137     8     Пух-перо-линька взрослых яичных кур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промышленного стада</w:t>
      </w:r>
    </w:p>
    <w:p w:rsidR="00CC4CF9" w:rsidRPr="00061AB7" w:rsidRDefault="00CC4CF9" w:rsidP="003463F3">
      <w:pPr>
        <w:pStyle w:val="ConsPlusCell"/>
        <w:jc w:val="both"/>
      </w:pPr>
      <w:r w:rsidRPr="00061AB7">
        <w:t>98 4138     5     Помет взрослых яичных кур промышленного стада</w:t>
      </w:r>
    </w:p>
    <w:p w:rsidR="00CC4CF9" w:rsidRPr="00061AB7" w:rsidRDefault="00CC4CF9" w:rsidP="003463F3">
      <w:pPr>
        <w:pStyle w:val="ConsPlusCell"/>
        <w:jc w:val="both"/>
      </w:pPr>
      <w:r w:rsidRPr="00061AB7">
        <w:t>98 4139     0     Продукция взрослых яичных кур промышленного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стада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4140     6     Продукция молодняка яичных кур промышленного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стада</w:t>
      </w:r>
    </w:p>
    <w:p w:rsidR="00CC4CF9" w:rsidRPr="00061AB7" w:rsidRDefault="00CC4CF9" w:rsidP="003463F3">
      <w:pPr>
        <w:pStyle w:val="ConsPlusCell"/>
        <w:jc w:val="both"/>
      </w:pPr>
      <w:r w:rsidRPr="00061AB7">
        <w:t>98 4143     2     Прирост живой массы молодняка яичных кур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промышленного стада</w:t>
      </w:r>
    </w:p>
    <w:p w:rsidR="00CC4CF9" w:rsidRPr="00061AB7" w:rsidRDefault="00CC4CF9" w:rsidP="003463F3">
      <w:pPr>
        <w:pStyle w:val="ConsPlusCell"/>
        <w:jc w:val="both"/>
      </w:pPr>
      <w:r w:rsidRPr="00061AB7">
        <w:t>98 4145     3     Яйцо молодняка яичных кур промышленного стада</w:t>
      </w:r>
    </w:p>
    <w:p w:rsidR="00CC4CF9" w:rsidRPr="00061AB7" w:rsidRDefault="00CC4CF9" w:rsidP="003463F3">
      <w:pPr>
        <w:pStyle w:val="ConsPlusCell"/>
        <w:jc w:val="both"/>
      </w:pPr>
      <w:r w:rsidRPr="00061AB7">
        <w:t>98 4146     9     Молодняк яичных кур промышленного стада для убоя</w:t>
      </w:r>
    </w:p>
    <w:p w:rsidR="00CC4CF9" w:rsidRPr="00061AB7" w:rsidRDefault="00CC4CF9" w:rsidP="003463F3">
      <w:pPr>
        <w:pStyle w:val="ConsPlusCell"/>
        <w:jc w:val="both"/>
      </w:pPr>
      <w:r w:rsidRPr="00061AB7">
        <w:t>98 4147     4     Пух-перо-линька молодняка яичных кур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промышленного стада</w:t>
      </w:r>
    </w:p>
    <w:p w:rsidR="00CC4CF9" w:rsidRPr="00061AB7" w:rsidRDefault="00CC4CF9" w:rsidP="003463F3">
      <w:pPr>
        <w:pStyle w:val="ConsPlusCell"/>
        <w:jc w:val="both"/>
      </w:pPr>
      <w:r w:rsidRPr="00061AB7">
        <w:t>98 4148     1     Помет молодняка яичных кур промышленного стада</w:t>
      </w:r>
    </w:p>
    <w:p w:rsidR="00CC4CF9" w:rsidRPr="00061AB7" w:rsidRDefault="00CC4CF9" w:rsidP="003463F3">
      <w:pPr>
        <w:pStyle w:val="ConsPlusCell"/>
        <w:jc w:val="both"/>
      </w:pPr>
      <w:r w:rsidRPr="00061AB7">
        <w:t>98 4149     5     Продукция молодняка яичных кур промышленного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стада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4150     0     Продукция взрослых мясных и мясо-яичных кур</w:t>
      </w:r>
    </w:p>
    <w:p w:rsidR="00CC4CF9" w:rsidRPr="00061AB7" w:rsidRDefault="00CC4CF9" w:rsidP="003463F3">
      <w:pPr>
        <w:pStyle w:val="ConsPlusCell"/>
        <w:jc w:val="both"/>
      </w:pPr>
      <w:r w:rsidRPr="00061AB7">
        <w:t>98 4153     7     Прирост живой массы взрослых мясных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мясо-яичных кур</w:t>
      </w:r>
    </w:p>
    <w:p w:rsidR="00CC4CF9" w:rsidRPr="00061AB7" w:rsidRDefault="00CC4CF9" w:rsidP="003463F3">
      <w:pPr>
        <w:pStyle w:val="ConsPlusCell"/>
        <w:jc w:val="both"/>
      </w:pPr>
      <w:r w:rsidRPr="00061AB7">
        <w:t>98 4155     8     Яйцо взрослых мясных и мясо-яичных кур</w:t>
      </w:r>
    </w:p>
    <w:p w:rsidR="00CC4CF9" w:rsidRPr="00061AB7" w:rsidRDefault="00CC4CF9" w:rsidP="003463F3">
      <w:pPr>
        <w:pStyle w:val="ConsPlusCell"/>
        <w:jc w:val="both"/>
      </w:pPr>
      <w:r w:rsidRPr="00061AB7">
        <w:t>98 4156     3     Взрослые мясные и мясо-яичные куры для убоя</w:t>
      </w:r>
    </w:p>
    <w:p w:rsidR="00CC4CF9" w:rsidRPr="00061AB7" w:rsidRDefault="00CC4CF9" w:rsidP="003463F3">
      <w:pPr>
        <w:pStyle w:val="ConsPlusCell"/>
        <w:jc w:val="both"/>
      </w:pPr>
      <w:r w:rsidRPr="00061AB7">
        <w:t>98 4157     9     Пух-перо-линька взрослых мясных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мясо-яичных кур</w:t>
      </w:r>
    </w:p>
    <w:p w:rsidR="00CC4CF9" w:rsidRPr="00061AB7" w:rsidRDefault="00CC4CF9" w:rsidP="003463F3">
      <w:pPr>
        <w:pStyle w:val="ConsPlusCell"/>
        <w:jc w:val="both"/>
      </w:pPr>
      <w:r w:rsidRPr="00061AB7">
        <w:t>98 4158     4     Помет взрослых мясных и мясо-яичных кур</w:t>
      </w:r>
    </w:p>
    <w:p w:rsidR="00CC4CF9" w:rsidRPr="00061AB7" w:rsidRDefault="00CC4CF9" w:rsidP="003463F3">
      <w:pPr>
        <w:pStyle w:val="ConsPlusCell"/>
        <w:jc w:val="both"/>
      </w:pPr>
      <w:r w:rsidRPr="00061AB7">
        <w:t>98 4159     5     Продукция взрослых мясных и мясо-яичных кур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4160     5     Продукция молодняка мясных и мясо-яичных кур</w:t>
      </w:r>
    </w:p>
    <w:p w:rsidR="00CC4CF9" w:rsidRPr="00061AB7" w:rsidRDefault="00CC4CF9" w:rsidP="003463F3">
      <w:pPr>
        <w:pStyle w:val="ConsPlusCell"/>
        <w:jc w:val="both"/>
      </w:pPr>
      <w:r w:rsidRPr="00061AB7">
        <w:t>98 4163     1     Прирост живой массы молодняка мясных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мясо-яичных кур</w:t>
      </w:r>
    </w:p>
    <w:p w:rsidR="00CC4CF9" w:rsidRPr="00061AB7" w:rsidRDefault="00CC4CF9" w:rsidP="003463F3">
      <w:pPr>
        <w:pStyle w:val="ConsPlusCell"/>
        <w:jc w:val="both"/>
      </w:pPr>
      <w:r w:rsidRPr="00061AB7">
        <w:t>98 4165     2     Яйцо молодняка мясных и мясо-яичных кур</w:t>
      </w:r>
    </w:p>
    <w:p w:rsidR="00CC4CF9" w:rsidRPr="00061AB7" w:rsidRDefault="00CC4CF9" w:rsidP="003463F3">
      <w:pPr>
        <w:pStyle w:val="ConsPlusCell"/>
        <w:jc w:val="both"/>
      </w:pPr>
      <w:r w:rsidRPr="00061AB7">
        <w:t>98 4166     8     Молодняк мясных и мясо-яичных кур для убоя</w:t>
      </w:r>
    </w:p>
    <w:p w:rsidR="00CC4CF9" w:rsidRPr="00061AB7" w:rsidRDefault="00CC4CF9" w:rsidP="003463F3">
      <w:pPr>
        <w:pStyle w:val="ConsPlusCell"/>
        <w:jc w:val="both"/>
      </w:pPr>
      <w:r w:rsidRPr="00061AB7">
        <w:t>98 4167     3     Пух-перо-линька молодняка мясных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мясо-яичных кур</w:t>
      </w:r>
    </w:p>
    <w:p w:rsidR="00CC4CF9" w:rsidRPr="00061AB7" w:rsidRDefault="00CC4CF9" w:rsidP="003463F3">
      <w:pPr>
        <w:pStyle w:val="ConsPlusCell"/>
        <w:jc w:val="both"/>
      </w:pPr>
      <w:r w:rsidRPr="00061AB7">
        <w:t>98 4168     9     Помет молодняка мясных и мясо-яичных кур</w:t>
      </w:r>
    </w:p>
    <w:p w:rsidR="00CC4CF9" w:rsidRPr="00061AB7" w:rsidRDefault="00CC4CF9" w:rsidP="003463F3">
      <w:pPr>
        <w:pStyle w:val="ConsPlusCell"/>
        <w:jc w:val="both"/>
      </w:pPr>
      <w:r w:rsidRPr="00061AB7">
        <w:t>98 4169     4     Продукция молодняка мясных и мясо-яичных кур</w:t>
      </w:r>
    </w:p>
    <w:p w:rsidR="00CC4CF9" w:rsidRPr="00061AB7" w:rsidRDefault="00CC4CF9" w:rsidP="003463F3">
      <w:pPr>
        <w:pStyle w:val="ConsPlusCell"/>
        <w:jc w:val="both"/>
      </w:pPr>
      <w:r w:rsidRPr="00061AB7">
        <w:t>98 4200     1     Продукция уток</w:t>
      </w:r>
    </w:p>
    <w:p w:rsidR="00CC4CF9" w:rsidRPr="00061AB7" w:rsidRDefault="00CC4CF9" w:rsidP="003463F3">
      <w:pPr>
        <w:pStyle w:val="ConsPlusCell"/>
        <w:jc w:val="both"/>
      </w:pPr>
      <w:r w:rsidRPr="00061AB7">
        <w:t>98 4210     6     Продукция взрослых уток</w:t>
      </w:r>
    </w:p>
    <w:p w:rsidR="00CC4CF9" w:rsidRPr="00061AB7" w:rsidRDefault="00CC4CF9" w:rsidP="003463F3">
      <w:pPr>
        <w:pStyle w:val="ConsPlusCell"/>
        <w:jc w:val="both"/>
      </w:pPr>
      <w:r w:rsidRPr="00061AB7">
        <w:t>98 4215     3     Яйцо уток</w:t>
      </w:r>
    </w:p>
    <w:p w:rsidR="00CC4CF9" w:rsidRPr="00061AB7" w:rsidRDefault="00CC4CF9" w:rsidP="003463F3">
      <w:pPr>
        <w:pStyle w:val="ConsPlusCell"/>
        <w:jc w:val="both"/>
      </w:pPr>
      <w:r w:rsidRPr="00061AB7">
        <w:t>98 4217     4     Пух-перо-линька взрослых уток</w:t>
      </w:r>
    </w:p>
    <w:p w:rsidR="00CC4CF9" w:rsidRPr="00061AB7" w:rsidRDefault="00CC4CF9" w:rsidP="003463F3">
      <w:pPr>
        <w:pStyle w:val="ConsPlusCell"/>
        <w:jc w:val="both"/>
      </w:pPr>
      <w:r w:rsidRPr="00061AB7">
        <w:t>98 4218     8     Помет взрослых уток</w:t>
      </w:r>
    </w:p>
    <w:p w:rsidR="00CC4CF9" w:rsidRPr="00061AB7" w:rsidRDefault="00CC4CF9" w:rsidP="003463F3">
      <w:pPr>
        <w:pStyle w:val="ConsPlusCell"/>
        <w:jc w:val="both"/>
      </w:pPr>
      <w:r w:rsidRPr="00061AB7">
        <w:t>98 4219     5     Продукция взрослых уток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4220     0     Продукция молодняка уток</w:t>
      </w:r>
    </w:p>
    <w:p w:rsidR="00CC4CF9" w:rsidRPr="00061AB7" w:rsidRDefault="00CC4CF9" w:rsidP="003463F3">
      <w:pPr>
        <w:pStyle w:val="ConsPlusCell"/>
        <w:jc w:val="both"/>
      </w:pPr>
      <w:r w:rsidRPr="00061AB7">
        <w:t>98 4223     7     Прирост живой массы утят</w:t>
      </w:r>
    </w:p>
    <w:p w:rsidR="00CC4CF9" w:rsidRPr="00061AB7" w:rsidRDefault="00CC4CF9" w:rsidP="003463F3">
      <w:pPr>
        <w:pStyle w:val="ConsPlusCell"/>
        <w:jc w:val="both"/>
      </w:pPr>
      <w:r w:rsidRPr="00061AB7">
        <w:t>98 4227     9     Пух-перо-линька утят</w:t>
      </w:r>
    </w:p>
    <w:p w:rsidR="00CC4CF9" w:rsidRPr="00061AB7" w:rsidRDefault="00CC4CF9" w:rsidP="003463F3">
      <w:pPr>
        <w:pStyle w:val="ConsPlusCell"/>
        <w:jc w:val="both"/>
      </w:pPr>
      <w:r w:rsidRPr="00061AB7">
        <w:t>98 4228     4     Помет утят</w:t>
      </w:r>
    </w:p>
    <w:p w:rsidR="00CC4CF9" w:rsidRPr="00061AB7" w:rsidRDefault="00CC4CF9" w:rsidP="003463F3">
      <w:pPr>
        <w:pStyle w:val="ConsPlusCell"/>
        <w:jc w:val="both"/>
      </w:pPr>
      <w:r w:rsidRPr="00061AB7">
        <w:t>98 4229     1     Продукция утят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4300     5     Продукция гусей</w:t>
      </w:r>
    </w:p>
    <w:p w:rsidR="00CC4CF9" w:rsidRPr="00061AB7" w:rsidRDefault="00CC4CF9" w:rsidP="003463F3">
      <w:pPr>
        <w:pStyle w:val="ConsPlusCell"/>
        <w:jc w:val="both"/>
      </w:pPr>
      <w:r w:rsidRPr="00061AB7">
        <w:t>98 4310     5     Продукция взрослых гусей</w:t>
      </w:r>
    </w:p>
    <w:p w:rsidR="00CC4CF9" w:rsidRPr="00061AB7" w:rsidRDefault="00CC4CF9" w:rsidP="003463F3">
      <w:pPr>
        <w:pStyle w:val="ConsPlusCell"/>
        <w:jc w:val="both"/>
      </w:pPr>
      <w:r w:rsidRPr="00061AB7">
        <w:t>98 4315     7     Яйцо гусей</w:t>
      </w:r>
    </w:p>
    <w:p w:rsidR="00CC4CF9" w:rsidRPr="00061AB7" w:rsidRDefault="00CC4CF9" w:rsidP="003463F3">
      <w:pPr>
        <w:pStyle w:val="ConsPlusCell"/>
        <w:jc w:val="both"/>
      </w:pPr>
      <w:r w:rsidRPr="00061AB7">
        <w:t>98 4317     8     Пух-перо-линька взрослых гусей</w:t>
      </w:r>
    </w:p>
    <w:p w:rsidR="00CC4CF9" w:rsidRPr="00061AB7" w:rsidRDefault="00CC4CF9" w:rsidP="003463F3">
      <w:pPr>
        <w:pStyle w:val="ConsPlusCell"/>
        <w:jc w:val="both"/>
      </w:pPr>
      <w:r w:rsidRPr="00061AB7">
        <w:t>98 4318     3     Помет взрослых гусей</w:t>
      </w:r>
    </w:p>
    <w:p w:rsidR="00CC4CF9" w:rsidRPr="00061AB7" w:rsidRDefault="00CC4CF9" w:rsidP="003463F3">
      <w:pPr>
        <w:pStyle w:val="ConsPlusCell"/>
        <w:jc w:val="both"/>
      </w:pPr>
      <w:r w:rsidRPr="00061AB7">
        <w:t>98 4319     9     Продукция взрослых гусей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4320     4     Продукция молодняка гусей</w:t>
      </w:r>
    </w:p>
    <w:p w:rsidR="00CC4CF9" w:rsidRPr="00061AB7" w:rsidRDefault="00CC4CF9" w:rsidP="003463F3">
      <w:pPr>
        <w:pStyle w:val="ConsPlusCell"/>
        <w:jc w:val="both"/>
      </w:pPr>
      <w:r w:rsidRPr="00061AB7">
        <w:t>98 4323     0     Прирост живой массы гусят</w:t>
      </w:r>
    </w:p>
    <w:p w:rsidR="00CC4CF9" w:rsidRPr="00061AB7" w:rsidRDefault="00CC4CF9" w:rsidP="003463F3">
      <w:pPr>
        <w:pStyle w:val="ConsPlusCell"/>
        <w:jc w:val="both"/>
      </w:pPr>
      <w:r w:rsidRPr="00061AB7">
        <w:t>98 4327     2     Пух-перо-линька гусят</w:t>
      </w:r>
    </w:p>
    <w:p w:rsidR="00CC4CF9" w:rsidRPr="00061AB7" w:rsidRDefault="00CC4CF9" w:rsidP="003463F3">
      <w:pPr>
        <w:pStyle w:val="ConsPlusCell"/>
        <w:jc w:val="both"/>
      </w:pPr>
      <w:r w:rsidRPr="00061AB7">
        <w:t>98 4328     8     Помет гусят</w:t>
      </w:r>
    </w:p>
    <w:p w:rsidR="00CC4CF9" w:rsidRPr="00061AB7" w:rsidRDefault="00CC4CF9" w:rsidP="003463F3">
      <w:pPr>
        <w:pStyle w:val="ConsPlusCell"/>
        <w:jc w:val="both"/>
      </w:pPr>
      <w:r w:rsidRPr="00061AB7">
        <w:t>98 4329     3     Продукция гусят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4400     9     Продукция индеек</w:t>
      </w:r>
    </w:p>
    <w:p w:rsidR="00CC4CF9" w:rsidRPr="00061AB7" w:rsidRDefault="00CC4CF9" w:rsidP="003463F3">
      <w:pPr>
        <w:pStyle w:val="ConsPlusCell"/>
        <w:jc w:val="both"/>
      </w:pPr>
      <w:r w:rsidRPr="00061AB7">
        <w:t>98 4410     3     Продукция взрослых индеек</w:t>
      </w:r>
    </w:p>
    <w:p w:rsidR="00CC4CF9" w:rsidRPr="00061AB7" w:rsidRDefault="00CC4CF9" w:rsidP="003463F3">
      <w:pPr>
        <w:pStyle w:val="ConsPlusCell"/>
        <w:jc w:val="both"/>
      </w:pPr>
      <w:r w:rsidRPr="00061AB7">
        <w:t>98 4415     0     Яйцо индеек</w:t>
      </w:r>
    </w:p>
    <w:p w:rsidR="00CC4CF9" w:rsidRPr="00061AB7" w:rsidRDefault="00CC4CF9" w:rsidP="003463F3">
      <w:pPr>
        <w:pStyle w:val="ConsPlusCell"/>
        <w:jc w:val="both"/>
      </w:pPr>
      <w:r w:rsidRPr="00061AB7">
        <w:t>98 4417     1     Пух-перо-линька взрослых индеек</w:t>
      </w:r>
    </w:p>
    <w:p w:rsidR="00CC4CF9" w:rsidRPr="00061AB7" w:rsidRDefault="00CC4CF9" w:rsidP="003463F3">
      <w:pPr>
        <w:pStyle w:val="ConsPlusCell"/>
        <w:jc w:val="both"/>
      </w:pPr>
      <w:r w:rsidRPr="00061AB7">
        <w:t>98 4418     7     Помет взрослых индеек</w:t>
      </w:r>
    </w:p>
    <w:p w:rsidR="00CC4CF9" w:rsidRPr="00061AB7" w:rsidRDefault="00CC4CF9" w:rsidP="003463F3">
      <w:pPr>
        <w:pStyle w:val="ConsPlusCell"/>
        <w:jc w:val="both"/>
      </w:pPr>
      <w:r w:rsidRPr="00061AB7">
        <w:t>98 4419     2     Продукция взрослых индеек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4420     8     Продукция молодняка индеек</w:t>
      </w:r>
    </w:p>
    <w:p w:rsidR="00CC4CF9" w:rsidRPr="00061AB7" w:rsidRDefault="00CC4CF9" w:rsidP="003463F3">
      <w:pPr>
        <w:pStyle w:val="ConsPlusCell"/>
        <w:jc w:val="both"/>
      </w:pPr>
      <w:r w:rsidRPr="00061AB7">
        <w:t>98 4423     4     Прирост живой массы индюшат</w:t>
      </w:r>
    </w:p>
    <w:p w:rsidR="00CC4CF9" w:rsidRPr="00061AB7" w:rsidRDefault="00CC4CF9" w:rsidP="003463F3">
      <w:pPr>
        <w:pStyle w:val="ConsPlusCell"/>
        <w:jc w:val="both"/>
      </w:pPr>
      <w:r w:rsidRPr="00061AB7">
        <w:t>98 4427     6     Пух-перо-линька индюшат</w:t>
      </w:r>
    </w:p>
    <w:p w:rsidR="00CC4CF9" w:rsidRPr="00061AB7" w:rsidRDefault="00CC4CF9" w:rsidP="003463F3">
      <w:pPr>
        <w:pStyle w:val="ConsPlusCell"/>
        <w:jc w:val="both"/>
      </w:pPr>
      <w:r w:rsidRPr="00061AB7">
        <w:t>98 4428     1     Помет индюшат</w:t>
      </w:r>
    </w:p>
    <w:p w:rsidR="00CC4CF9" w:rsidRPr="00061AB7" w:rsidRDefault="00CC4CF9" w:rsidP="003463F3">
      <w:pPr>
        <w:pStyle w:val="ConsPlusCell"/>
        <w:jc w:val="both"/>
      </w:pPr>
      <w:r w:rsidRPr="00061AB7">
        <w:t>98 4429     7     Продукция индюшат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4500     2     Продукция цесарок</w:t>
      </w:r>
    </w:p>
    <w:p w:rsidR="00CC4CF9" w:rsidRPr="00061AB7" w:rsidRDefault="00CC4CF9" w:rsidP="003463F3">
      <w:pPr>
        <w:pStyle w:val="ConsPlusCell"/>
        <w:jc w:val="both"/>
      </w:pPr>
      <w:r w:rsidRPr="00061AB7">
        <w:t>98 4510     7     Продукция взрослых цесарок</w:t>
      </w:r>
    </w:p>
    <w:p w:rsidR="00CC4CF9" w:rsidRPr="00061AB7" w:rsidRDefault="00CC4CF9" w:rsidP="003463F3">
      <w:pPr>
        <w:pStyle w:val="ConsPlusCell"/>
        <w:jc w:val="both"/>
      </w:pPr>
      <w:r w:rsidRPr="00061AB7">
        <w:t>98 4515     4     Яйцо цесарок</w:t>
      </w:r>
    </w:p>
    <w:p w:rsidR="00CC4CF9" w:rsidRPr="00061AB7" w:rsidRDefault="00CC4CF9" w:rsidP="003463F3">
      <w:pPr>
        <w:pStyle w:val="ConsPlusCell"/>
        <w:jc w:val="both"/>
      </w:pPr>
      <w:r w:rsidRPr="00061AB7">
        <w:t>98 4517     5     Пух-перо-линька взрослых цесарок</w:t>
      </w:r>
    </w:p>
    <w:p w:rsidR="00CC4CF9" w:rsidRPr="00061AB7" w:rsidRDefault="00CC4CF9" w:rsidP="003463F3">
      <w:pPr>
        <w:pStyle w:val="ConsPlusCell"/>
        <w:jc w:val="both"/>
      </w:pPr>
      <w:r w:rsidRPr="00061AB7">
        <w:t>98 4518     0     Помет взрослых цесарок</w:t>
      </w:r>
    </w:p>
    <w:p w:rsidR="00CC4CF9" w:rsidRPr="00061AB7" w:rsidRDefault="00CC4CF9" w:rsidP="003463F3">
      <w:pPr>
        <w:pStyle w:val="ConsPlusCell"/>
        <w:jc w:val="both"/>
      </w:pPr>
      <w:r w:rsidRPr="00061AB7">
        <w:t>98 4519     6     Продукция взрослых цесарок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4520     1     Продукция молодняка цесарок</w:t>
      </w:r>
    </w:p>
    <w:p w:rsidR="00CC4CF9" w:rsidRPr="00061AB7" w:rsidRDefault="00CC4CF9" w:rsidP="003463F3">
      <w:pPr>
        <w:pStyle w:val="ConsPlusCell"/>
        <w:jc w:val="both"/>
      </w:pPr>
      <w:r w:rsidRPr="00061AB7">
        <w:t>98 4523     8     Прирост живой массы цесарят</w:t>
      </w:r>
    </w:p>
    <w:p w:rsidR="00CC4CF9" w:rsidRPr="00061AB7" w:rsidRDefault="00CC4CF9" w:rsidP="003463F3">
      <w:pPr>
        <w:pStyle w:val="ConsPlusCell"/>
        <w:jc w:val="both"/>
      </w:pPr>
      <w:r w:rsidRPr="00061AB7">
        <w:t>98 4527     3     Пух-перо-линька цесарят</w:t>
      </w:r>
    </w:p>
    <w:p w:rsidR="00CC4CF9" w:rsidRPr="00061AB7" w:rsidRDefault="00CC4CF9" w:rsidP="003463F3">
      <w:pPr>
        <w:pStyle w:val="ConsPlusCell"/>
        <w:jc w:val="both"/>
      </w:pPr>
      <w:r w:rsidRPr="00061AB7">
        <w:t>98 4528     5     Помет цесарят</w:t>
      </w:r>
    </w:p>
    <w:p w:rsidR="00CC4CF9" w:rsidRPr="00061AB7" w:rsidRDefault="00CC4CF9" w:rsidP="003463F3">
      <w:pPr>
        <w:pStyle w:val="ConsPlusCell"/>
        <w:jc w:val="both"/>
      </w:pPr>
      <w:r w:rsidRPr="00061AB7">
        <w:t>98 4529     0     Продукция цесарят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4600     6     Продукция перепелок</w:t>
      </w:r>
    </w:p>
    <w:p w:rsidR="00CC4CF9" w:rsidRPr="00061AB7" w:rsidRDefault="00CC4CF9" w:rsidP="003463F3">
      <w:pPr>
        <w:pStyle w:val="ConsPlusCell"/>
        <w:jc w:val="both"/>
      </w:pPr>
      <w:r w:rsidRPr="00061AB7">
        <w:t>98 4610     0     Продукция взрослых перепелок</w:t>
      </w:r>
    </w:p>
    <w:p w:rsidR="00CC4CF9" w:rsidRPr="00061AB7" w:rsidRDefault="00CC4CF9" w:rsidP="003463F3">
      <w:pPr>
        <w:pStyle w:val="ConsPlusCell"/>
        <w:jc w:val="both"/>
      </w:pPr>
      <w:r w:rsidRPr="00061AB7">
        <w:t>98 4615     8     Яйцо перепелок</w:t>
      </w:r>
    </w:p>
    <w:p w:rsidR="00CC4CF9" w:rsidRPr="00061AB7" w:rsidRDefault="00CC4CF9" w:rsidP="003463F3">
      <w:pPr>
        <w:pStyle w:val="ConsPlusCell"/>
        <w:jc w:val="both"/>
      </w:pPr>
      <w:r w:rsidRPr="00061AB7">
        <w:t>98 4617     9     Пух-перо-линька взрослых перепелок</w:t>
      </w:r>
    </w:p>
    <w:p w:rsidR="00CC4CF9" w:rsidRPr="00061AB7" w:rsidRDefault="00CC4CF9" w:rsidP="003463F3">
      <w:pPr>
        <w:pStyle w:val="ConsPlusCell"/>
        <w:jc w:val="both"/>
      </w:pPr>
      <w:r w:rsidRPr="00061AB7">
        <w:t>98 4618     4     Помет взрослых перепелок</w:t>
      </w:r>
    </w:p>
    <w:p w:rsidR="00CC4CF9" w:rsidRPr="00061AB7" w:rsidRDefault="00CC4CF9" w:rsidP="003463F3">
      <w:pPr>
        <w:pStyle w:val="ConsPlusCell"/>
        <w:jc w:val="both"/>
      </w:pPr>
      <w:r w:rsidRPr="00061AB7">
        <w:t>98 4619     7     Продукция взрослых перепелок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4620     5     Продукция молодняка перепелок</w:t>
      </w:r>
    </w:p>
    <w:p w:rsidR="00CC4CF9" w:rsidRPr="00061AB7" w:rsidRDefault="00CC4CF9" w:rsidP="003463F3">
      <w:pPr>
        <w:pStyle w:val="ConsPlusCell"/>
        <w:jc w:val="both"/>
      </w:pPr>
      <w:r w:rsidRPr="00061AB7">
        <w:t>98 4623     1     Прирост живой массы перепелят</w:t>
      </w:r>
    </w:p>
    <w:p w:rsidR="00CC4CF9" w:rsidRPr="00061AB7" w:rsidRDefault="00CC4CF9" w:rsidP="003463F3">
      <w:pPr>
        <w:pStyle w:val="ConsPlusCell"/>
        <w:jc w:val="both"/>
      </w:pPr>
      <w:r w:rsidRPr="00061AB7">
        <w:t>98 4627     3     Пух-перо-линька перепелят</w:t>
      </w:r>
    </w:p>
    <w:p w:rsidR="00CC4CF9" w:rsidRPr="00061AB7" w:rsidRDefault="00CC4CF9" w:rsidP="003463F3">
      <w:pPr>
        <w:pStyle w:val="ConsPlusCell"/>
        <w:jc w:val="both"/>
      </w:pPr>
      <w:r w:rsidRPr="00061AB7">
        <w:t>98 4628     9     Помет перепелят</w:t>
      </w:r>
    </w:p>
    <w:p w:rsidR="00CC4CF9" w:rsidRPr="00061AB7" w:rsidRDefault="00CC4CF9" w:rsidP="003463F3">
      <w:pPr>
        <w:pStyle w:val="ConsPlusCell"/>
        <w:jc w:val="both"/>
      </w:pPr>
      <w:r w:rsidRPr="00061AB7">
        <w:t>98 4629     4     Продукция перепелят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4700     0     Продукция инкубаториев</w:t>
      </w:r>
    </w:p>
    <w:p w:rsidR="00CC4CF9" w:rsidRPr="00061AB7" w:rsidRDefault="00CC4CF9" w:rsidP="003463F3">
      <w:pPr>
        <w:pStyle w:val="ConsPlusCell"/>
        <w:jc w:val="both"/>
      </w:pPr>
      <w:r w:rsidRPr="00061AB7">
        <w:t>98 4710     4     Продукция инкубации яиц кур яичных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98 4711     4     Цыплята суточные кур яичных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98 4716     7     Яйцо-отходы инкубации яиц кур яичных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98 4719     3     Продукция инкубации яиц кур яичных пород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4730     3     Продукция инкубации яиц кур мясных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мясо-яичных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98 4731     9     Цыплята суточные кур мясных и мясо-яичных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98 4736     6     Яйцо-отходы инкубации яиц кур мясных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мясо-яичных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98 4739     2     Продукция инкубации яиц кур мясных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мясо-яичных пород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4740     8     Продукция инкубации яиц уток</w:t>
      </w:r>
    </w:p>
    <w:p w:rsidR="00CC4CF9" w:rsidRPr="00061AB7" w:rsidRDefault="00CC4CF9" w:rsidP="003463F3">
      <w:pPr>
        <w:pStyle w:val="ConsPlusCell"/>
        <w:jc w:val="both"/>
      </w:pPr>
      <w:r w:rsidRPr="00061AB7">
        <w:t>98 4741     3     Утята суточные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4746     0     Яйцо-отходы инкубации яиц уток</w:t>
      </w:r>
    </w:p>
    <w:p w:rsidR="00CC4CF9" w:rsidRPr="00061AB7" w:rsidRDefault="00CC4CF9" w:rsidP="003463F3">
      <w:pPr>
        <w:pStyle w:val="ConsPlusCell"/>
        <w:jc w:val="both"/>
      </w:pPr>
      <w:r w:rsidRPr="00061AB7">
        <w:t>98 4749     7     Продукция инкубации утиных яиц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4750     2     Продукция инкубации яиц гусей</w:t>
      </w:r>
    </w:p>
    <w:p w:rsidR="00CC4CF9" w:rsidRPr="00061AB7" w:rsidRDefault="00CC4CF9" w:rsidP="003463F3">
      <w:pPr>
        <w:pStyle w:val="ConsPlusCell"/>
        <w:jc w:val="both"/>
      </w:pPr>
      <w:r w:rsidRPr="00061AB7">
        <w:t>98 4751     8     Гусята суточные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4756     5     Яйцо-отходы инкубации гусиных яиц</w:t>
      </w:r>
    </w:p>
    <w:p w:rsidR="00CC4CF9" w:rsidRPr="00061AB7" w:rsidRDefault="00CC4CF9" w:rsidP="003463F3">
      <w:pPr>
        <w:pStyle w:val="ConsPlusCell"/>
        <w:jc w:val="both"/>
      </w:pPr>
      <w:r w:rsidRPr="00061AB7">
        <w:t>98 4759     1     Продукция инкубации гусиных яиц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4760     7     Продукция инкубации яиц индеек</w:t>
      </w:r>
    </w:p>
    <w:p w:rsidR="00CC4CF9" w:rsidRPr="00061AB7" w:rsidRDefault="00CC4CF9" w:rsidP="003463F3">
      <w:pPr>
        <w:pStyle w:val="ConsPlusCell"/>
        <w:jc w:val="both"/>
      </w:pPr>
      <w:r w:rsidRPr="00061AB7">
        <w:t>98 4761     2     Индюшата суточные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4766     2     Яйцо-отходы инкубации индюшиных яиц</w:t>
      </w:r>
    </w:p>
    <w:p w:rsidR="00CC4CF9" w:rsidRPr="00061AB7" w:rsidRDefault="00CC4CF9" w:rsidP="003463F3">
      <w:pPr>
        <w:pStyle w:val="ConsPlusCell"/>
        <w:jc w:val="both"/>
      </w:pPr>
      <w:r w:rsidRPr="00061AB7">
        <w:t>98 4769     6     Продукция инкубации индюшиных яиц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4770     1     Продукция инкубации яиц цесарок</w:t>
      </w:r>
    </w:p>
    <w:p w:rsidR="00CC4CF9" w:rsidRPr="00061AB7" w:rsidRDefault="00CC4CF9" w:rsidP="003463F3">
      <w:pPr>
        <w:pStyle w:val="ConsPlusCell"/>
        <w:jc w:val="both"/>
      </w:pPr>
      <w:r w:rsidRPr="00061AB7">
        <w:t>98 4771     7     Цесарята суточные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4776     4     Яйцо-отходы инкубации яиц цесарок</w:t>
      </w:r>
    </w:p>
    <w:p w:rsidR="00CC4CF9" w:rsidRPr="00061AB7" w:rsidRDefault="00CC4CF9" w:rsidP="003463F3">
      <w:pPr>
        <w:pStyle w:val="ConsPlusCell"/>
        <w:jc w:val="both"/>
      </w:pPr>
      <w:r w:rsidRPr="00061AB7">
        <w:t>98 4779     0     Продукция инкубации яиц цесарок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4780     6     Продукция инкубации яиц перепелок</w:t>
      </w:r>
    </w:p>
    <w:p w:rsidR="00CC4CF9" w:rsidRPr="00061AB7" w:rsidRDefault="00CC4CF9" w:rsidP="003463F3">
      <w:pPr>
        <w:pStyle w:val="ConsPlusCell"/>
        <w:jc w:val="both"/>
      </w:pPr>
      <w:r w:rsidRPr="00061AB7">
        <w:t>98 4781     1     Перепелята суточные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4786     9     Яйцо-отходы инкубации перепелиных яиц</w:t>
      </w:r>
    </w:p>
    <w:p w:rsidR="00CC4CF9" w:rsidRPr="00061AB7" w:rsidRDefault="00CC4CF9" w:rsidP="003463F3">
      <w:pPr>
        <w:pStyle w:val="ConsPlusCell"/>
        <w:jc w:val="both"/>
      </w:pPr>
      <w:r w:rsidRPr="00061AB7">
        <w:t>98 4789     5     Продукция инкубации перепелиных яиц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4800     3     Поголовье птицы всех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98 4810     8     Поголовье кур яичных пород родительского стада</w:t>
      </w:r>
    </w:p>
    <w:p w:rsidR="00CC4CF9" w:rsidRPr="00061AB7" w:rsidRDefault="00CC4CF9" w:rsidP="003463F3">
      <w:pPr>
        <w:pStyle w:val="ConsPlusCell"/>
        <w:jc w:val="both"/>
      </w:pPr>
      <w:r w:rsidRPr="00061AB7">
        <w:t>98 4811     3     Петухи родительского стада</w:t>
      </w:r>
    </w:p>
    <w:p w:rsidR="00CC4CF9" w:rsidRPr="00061AB7" w:rsidRDefault="00CC4CF9" w:rsidP="003463F3">
      <w:pPr>
        <w:pStyle w:val="ConsPlusCell"/>
        <w:jc w:val="both"/>
      </w:pPr>
      <w:r w:rsidRPr="00061AB7">
        <w:t>98 4812     9     Куры-несушки родительского стада</w:t>
      </w:r>
    </w:p>
    <w:p w:rsidR="00CC4CF9" w:rsidRPr="00061AB7" w:rsidRDefault="00CC4CF9" w:rsidP="003463F3">
      <w:pPr>
        <w:pStyle w:val="ConsPlusCell"/>
        <w:jc w:val="both"/>
      </w:pPr>
      <w:r w:rsidRPr="00061AB7">
        <w:t>98 4813     4     Молодняк кур родительского стада / от 17 до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22 недель</w:t>
      </w:r>
    </w:p>
    <w:p w:rsidR="00CC4CF9" w:rsidRPr="00061AB7" w:rsidRDefault="00CC4CF9" w:rsidP="003463F3">
      <w:pPr>
        <w:pStyle w:val="ConsPlusCell"/>
        <w:jc w:val="both"/>
      </w:pPr>
      <w:r w:rsidRPr="00061AB7">
        <w:t>98 4814     1     - от 10 до 22 недель</w:t>
      </w:r>
    </w:p>
    <w:p w:rsidR="00CC4CF9" w:rsidRPr="00061AB7" w:rsidRDefault="00CC4CF9" w:rsidP="003463F3">
      <w:pPr>
        <w:pStyle w:val="ConsPlusCell"/>
        <w:jc w:val="both"/>
      </w:pPr>
      <w:r w:rsidRPr="00061AB7">
        <w:t>98 4815     5     - от 1 до 17 недель</w:t>
      </w:r>
    </w:p>
    <w:p w:rsidR="00CC4CF9" w:rsidRPr="00061AB7" w:rsidRDefault="00CC4CF9" w:rsidP="003463F3">
      <w:pPr>
        <w:pStyle w:val="ConsPlusCell"/>
        <w:jc w:val="both"/>
      </w:pPr>
      <w:r w:rsidRPr="00061AB7">
        <w:t>98 4816     0     Цыплята родительского стада от 4 до 9 недель</w:t>
      </w:r>
    </w:p>
    <w:p w:rsidR="00CC4CF9" w:rsidRPr="00061AB7" w:rsidRDefault="00CC4CF9" w:rsidP="003463F3">
      <w:pPr>
        <w:pStyle w:val="ConsPlusCell"/>
        <w:jc w:val="both"/>
      </w:pPr>
      <w:r w:rsidRPr="00061AB7">
        <w:t>98 4817     6     Цыплята родительского стада от 1 до 4 недель</w:t>
      </w:r>
    </w:p>
    <w:p w:rsidR="00CC4CF9" w:rsidRPr="00061AB7" w:rsidRDefault="00CC4CF9" w:rsidP="003463F3">
      <w:pPr>
        <w:pStyle w:val="ConsPlusCell"/>
        <w:jc w:val="both"/>
      </w:pPr>
      <w:r w:rsidRPr="00061AB7">
        <w:t>98 4818     1     Цыплята родительского стада от 1 до 9 недель</w:t>
      </w:r>
    </w:p>
    <w:p w:rsidR="00CC4CF9" w:rsidRPr="00061AB7" w:rsidRDefault="00CC4CF9" w:rsidP="003463F3">
      <w:pPr>
        <w:pStyle w:val="ConsPlusCell"/>
        <w:jc w:val="both"/>
      </w:pPr>
      <w:r w:rsidRPr="00061AB7">
        <w:t>98 4819     7     Откормочное поголовье кур родительского стада</w:t>
      </w:r>
    </w:p>
    <w:p w:rsidR="00CC4CF9" w:rsidRPr="00061AB7" w:rsidRDefault="00CC4CF9" w:rsidP="003463F3">
      <w:pPr>
        <w:pStyle w:val="ConsPlusCell"/>
        <w:jc w:val="both"/>
      </w:pPr>
      <w:r w:rsidRPr="00061AB7">
        <w:t>98 4820     2     Поголовье кур яичных пород промышленного стада</w:t>
      </w:r>
    </w:p>
    <w:p w:rsidR="00CC4CF9" w:rsidRPr="00061AB7" w:rsidRDefault="00CC4CF9" w:rsidP="003463F3">
      <w:pPr>
        <w:pStyle w:val="ConsPlusCell"/>
        <w:jc w:val="both"/>
      </w:pPr>
      <w:r w:rsidRPr="00061AB7">
        <w:t>98 4821     8     Петухи промышленного стада</w:t>
      </w:r>
    </w:p>
    <w:p w:rsidR="00CC4CF9" w:rsidRPr="00061AB7" w:rsidRDefault="00CC4CF9" w:rsidP="003463F3">
      <w:pPr>
        <w:pStyle w:val="ConsPlusCell"/>
        <w:jc w:val="both"/>
      </w:pPr>
      <w:r w:rsidRPr="00061AB7">
        <w:t>98 4822     3     Куры-несушки промышленного стада</w:t>
      </w:r>
    </w:p>
    <w:p w:rsidR="00CC4CF9" w:rsidRPr="00061AB7" w:rsidRDefault="00CC4CF9" w:rsidP="003463F3">
      <w:pPr>
        <w:pStyle w:val="ConsPlusCell"/>
        <w:jc w:val="both"/>
      </w:pPr>
      <w:r w:rsidRPr="00061AB7">
        <w:t>98 4823     9     Молодняк кур промышленного стада / от 17 до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22 недель</w:t>
      </w:r>
    </w:p>
    <w:p w:rsidR="00CC4CF9" w:rsidRPr="00061AB7" w:rsidRDefault="00CC4CF9" w:rsidP="003463F3">
      <w:pPr>
        <w:pStyle w:val="ConsPlusCell"/>
        <w:jc w:val="both"/>
      </w:pPr>
      <w:r w:rsidRPr="00061AB7">
        <w:t>98 4824     4     - от 10 до 22 недель</w:t>
      </w:r>
    </w:p>
    <w:p w:rsidR="00CC4CF9" w:rsidRPr="00061AB7" w:rsidRDefault="00CC4CF9" w:rsidP="003463F3">
      <w:pPr>
        <w:pStyle w:val="ConsPlusCell"/>
        <w:jc w:val="both"/>
      </w:pPr>
      <w:r w:rsidRPr="00061AB7">
        <w:t>98 4825     5     - от 1 до 17 недель</w:t>
      </w:r>
    </w:p>
    <w:p w:rsidR="00CC4CF9" w:rsidRPr="00061AB7" w:rsidRDefault="00CC4CF9" w:rsidP="003463F3">
      <w:pPr>
        <w:pStyle w:val="ConsPlusCell"/>
        <w:jc w:val="both"/>
      </w:pPr>
      <w:r w:rsidRPr="00061AB7">
        <w:t>98 4826     5     Цыплята промышленного стада от 4 до 9 недель</w:t>
      </w:r>
    </w:p>
    <w:p w:rsidR="00CC4CF9" w:rsidRPr="00061AB7" w:rsidRDefault="00CC4CF9" w:rsidP="003463F3">
      <w:pPr>
        <w:pStyle w:val="ConsPlusCell"/>
        <w:jc w:val="both"/>
      </w:pPr>
      <w:r w:rsidRPr="00061AB7">
        <w:t>98 4827     0     Цыплята промышленного стада от 1 до 4 недель</w:t>
      </w:r>
    </w:p>
    <w:p w:rsidR="00CC4CF9" w:rsidRPr="00061AB7" w:rsidRDefault="00CC4CF9" w:rsidP="003463F3">
      <w:pPr>
        <w:pStyle w:val="ConsPlusCell"/>
        <w:jc w:val="both"/>
      </w:pPr>
      <w:r w:rsidRPr="00061AB7">
        <w:t>98 4828     6     Цыплята промышленного стада от 1 до 9 недель</w:t>
      </w:r>
    </w:p>
    <w:p w:rsidR="00CC4CF9" w:rsidRPr="00061AB7" w:rsidRDefault="00CC4CF9" w:rsidP="003463F3">
      <w:pPr>
        <w:pStyle w:val="ConsPlusCell"/>
        <w:jc w:val="both"/>
      </w:pPr>
      <w:r w:rsidRPr="00061AB7">
        <w:t>98 4829     1     Откормочное поголовье кур промышленного стада</w:t>
      </w:r>
    </w:p>
    <w:p w:rsidR="00CC4CF9" w:rsidRPr="00061AB7" w:rsidRDefault="00CC4CF9" w:rsidP="003463F3">
      <w:pPr>
        <w:pStyle w:val="ConsPlusCell"/>
        <w:jc w:val="both"/>
      </w:pPr>
      <w:r w:rsidRPr="00061AB7">
        <w:t>98 4830     7     Поголовье кур мясных и мясо-яичных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98 4831     2     Петухи мясных и мясо-яичных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98 4832     8     Куры-несушки мясных и мясо-яичных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98 4833     3     Молодняк кур мясных и мясо-яичных пород / от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19 до 26 недель</w:t>
      </w:r>
    </w:p>
    <w:p w:rsidR="00CC4CF9" w:rsidRPr="00061AB7" w:rsidRDefault="00CC4CF9" w:rsidP="003463F3">
      <w:pPr>
        <w:pStyle w:val="ConsPlusCell"/>
        <w:jc w:val="both"/>
      </w:pPr>
      <w:r w:rsidRPr="00061AB7">
        <w:t>98 4834     9     - от 9 до 19 недель</w:t>
      </w:r>
    </w:p>
    <w:p w:rsidR="00CC4CF9" w:rsidRPr="00061AB7" w:rsidRDefault="00CC4CF9" w:rsidP="003463F3">
      <w:pPr>
        <w:pStyle w:val="ConsPlusCell"/>
        <w:jc w:val="both"/>
      </w:pPr>
      <w:r w:rsidRPr="00061AB7">
        <w:t>98 4835     4     - от 9 до 26 недель</w:t>
      </w:r>
    </w:p>
    <w:p w:rsidR="00CC4CF9" w:rsidRPr="00061AB7" w:rsidRDefault="00CC4CF9" w:rsidP="003463F3">
      <w:pPr>
        <w:pStyle w:val="ConsPlusCell"/>
        <w:jc w:val="both"/>
      </w:pPr>
      <w:r w:rsidRPr="00061AB7">
        <w:t>98 4836     9     Цыплята мясных и мясо-яичных пород от 1 до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9 недель</w:t>
      </w:r>
    </w:p>
    <w:p w:rsidR="00CC4CF9" w:rsidRPr="00061AB7" w:rsidRDefault="00CC4CF9" w:rsidP="003463F3">
      <w:pPr>
        <w:pStyle w:val="ConsPlusCell"/>
        <w:jc w:val="both"/>
      </w:pPr>
      <w:r w:rsidRPr="00061AB7">
        <w:t>98 4837     5     Цыплята-бройлеры</w:t>
      </w:r>
    </w:p>
    <w:p w:rsidR="00CC4CF9" w:rsidRPr="00061AB7" w:rsidRDefault="00CC4CF9" w:rsidP="003463F3">
      <w:pPr>
        <w:pStyle w:val="ConsPlusCell"/>
        <w:jc w:val="both"/>
      </w:pPr>
      <w:r w:rsidRPr="00061AB7">
        <w:t>98 4839     6     Откормочное поголовье кур мясных и мясо-яичных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пород</w:t>
      </w:r>
    </w:p>
    <w:p w:rsidR="00CC4CF9" w:rsidRPr="00061AB7" w:rsidRDefault="00CC4CF9" w:rsidP="003463F3">
      <w:pPr>
        <w:pStyle w:val="ConsPlusCell"/>
        <w:jc w:val="both"/>
      </w:pPr>
      <w:r w:rsidRPr="00061AB7">
        <w:t>98 4840     1     Поголовье уток</w:t>
      </w:r>
    </w:p>
    <w:p w:rsidR="00CC4CF9" w:rsidRPr="00061AB7" w:rsidRDefault="00CC4CF9" w:rsidP="003463F3">
      <w:pPr>
        <w:pStyle w:val="ConsPlusCell"/>
        <w:jc w:val="both"/>
      </w:pPr>
      <w:r w:rsidRPr="00061AB7">
        <w:t>98 4841     7     Селезни</w:t>
      </w:r>
    </w:p>
    <w:p w:rsidR="00CC4CF9" w:rsidRPr="00061AB7" w:rsidRDefault="00CC4CF9" w:rsidP="003463F3">
      <w:pPr>
        <w:pStyle w:val="ConsPlusCell"/>
        <w:jc w:val="both"/>
      </w:pPr>
      <w:r w:rsidRPr="00061AB7">
        <w:t>98 4842     2     Утки-несушки</w:t>
      </w:r>
    </w:p>
    <w:p w:rsidR="00CC4CF9" w:rsidRPr="00061AB7" w:rsidRDefault="00CC4CF9" w:rsidP="003463F3">
      <w:pPr>
        <w:pStyle w:val="ConsPlusCell"/>
        <w:jc w:val="both"/>
      </w:pPr>
      <w:r w:rsidRPr="00061AB7">
        <w:t>98 4843     8     Молодняк уток от 9 до 26 недель</w:t>
      </w:r>
    </w:p>
    <w:p w:rsidR="00CC4CF9" w:rsidRPr="00061AB7" w:rsidRDefault="00CC4CF9" w:rsidP="003463F3">
      <w:pPr>
        <w:pStyle w:val="ConsPlusCell"/>
        <w:jc w:val="both"/>
      </w:pPr>
      <w:r w:rsidRPr="00061AB7">
        <w:t>98 4844     3     Молодняк уток от 4 до 9 недель</w:t>
      </w:r>
    </w:p>
    <w:p w:rsidR="00CC4CF9" w:rsidRPr="00061AB7" w:rsidRDefault="00CC4CF9" w:rsidP="003463F3">
      <w:pPr>
        <w:pStyle w:val="ConsPlusCell"/>
        <w:jc w:val="both"/>
      </w:pPr>
      <w:r w:rsidRPr="00061AB7">
        <w:t>98 4845     9     Утята / от 1 до 4 недель</w:t>
      </w:r>
    </w:p>
    <w:p w:rsidR="00CC4CF9" w:rsidRPr="00061AB7" w:rsidRDefault="00CC4CF9" w:rsidP="003463F3">
      <w:pPr>
        <w:pStyle w:val="ConsPlusCell"/>
        <w:jc w:val="both"/>
      </w:pPr>
      <w:r w:rsidRPr="00061AB7">
        <w:t>98 4846     4     - от 2 до 4 недель</w:t>
      </w:r>
    </w:p>
    <w:p w:rsidR="00CC4CF9" w:rsidRPr="00061AB7" w:rsidRDefault="00CC4CF9" w:rsidP="003463F3">
      <w:pPr>
        <w:pStyle w:val="ConsPlusCell"/>
        <w:jc w:val="both"/>
      </w:pPr>
      <w:r w:rsidRPr="00061AB7">
        <w:t>98 4847     2     - от 1 до 2 недель</w:t>
      </w:r>
    </w:p>
    <w:p w:rsidR="00CC4CF9" w:rsidRPr="00061AB7" w:rsidRDefault="00CC4CF9" w:rsidP="003463F3">
      <w:pPr>
        <w:pStyle w:val="ConsPlusCell"/>
        <w:jc w:val="both"/>
      </w:pPr>
      <w:r w:rsidRPr="00061AB7">
        <w:t>98 4848     5     Утята-бройлеры</w:t>
      </w:r>
    </w:p>
    <w:p w:rsidR="00CC4CF9" w:rsidRPr="00061AB7" w:rsidRDefault="00CC4CF9" w:rsidP="003463F3">
      <w:pPr>
        <w:pStyle w:val="ConsPlusCell"/>
        <w:jc w:val="both"/>
      </w:pPr>
      <w:r w:rsidRPr="00061AB7">
        <w:t>98 4849     0     Откормочное поголовье уток</w:t>
      </w:r>
    </w:p>
    <w:p w:rsidR="00CC4CF9" w:rsidRPr="00061AB7" w:rsidRDefault="00CC4CF9" w:rsidP="003463F3">
      <w:pPr>
        <w:pStyle w:val="ConsPlusCell"/>
        <w:jc w:val="both"/>
      </w:pPr>
      <w:r w:rsidRPr="00061AB7">
        <w:t>98 4850     6     Поголовье гусей</w:t>
      </w:r>
    </w:p>
    <w:p w:rsidR="00CC4CF9" w:rsidRPr="00061AB7" w:rsidRDefault="00CC4CF9" w:rsidP="003463F3">
      <w:pPr>
        <w:pStyle w:val="ConsPlusCell"/>
        <w:jc w:val="both"/>
      </w:pPr>
      <w:r w:rsidRPr="00061AB7">
        <w:t>98 4851     1     Гусаки</w:t>
      </w:r>
    </w:p>
    <w:p w:rsidR="00CC4CF9" w:rsidRPr="00061AB7" w:rsidRDefault="00CC4CF9" w:rsidP="003463F3">
      <w:pPr>
        <w:pStyle w:val="ConsPlusCell"/>
        <w:jc w:val="both"/>
      </w:pPr>
      <w:r w:rsidRPr="00061AB7">
        <w:t>98 4852     7     Гусыни</w:t>
      </w:r>
    </w:p>
    <w:p w:rsidR="00CC4CF9" w:rsidRPr="00061AB7" w:rsidRDefault="00CC4CF9" w:rsidP="003463F3">
      <w:pPr>
        <w:pStyle w:val="ConsPlusCell"/>
        <w:jc w:val="both"/>
      </w:pPr>
      <w:r w:rsidRPr="00061AB7">
        <w:t>98 4853     2     Молодняк гусей от 1 до 27 недель</w:t>
      </w:r>
    </w:p>
    <w:p w:rsidR="00CC4CF9" w:rsidRPr="00061AB7" w:rsidRDefault="00CC4CF9" w:rsidP="003463F3">
      <w:pPr>
        <w:pStyle w:val="ConsPlusCell"/>
        <w:jc w:val="both"/>
      </w:pPr>
      <w:r w:rsidRPr="00061AB7">
        <w:t>98 4854     8     Гусята от 1 до 4 недель</w:t>
      </w:r>
    </w:p>
    <w:p w:rsidR="00CC4CF9" w:rsidRPr="00061AB7" w:rsidRDefault="00CC4CF9" w:rsidP="003463F3">
      <w:pPr>
        <w:pStyle w:val="ConsPlusCell"/>
        <w:jc w:val="both"/>
      </w:pPr>
      <w:r w:rsidRPr="00061AB7">
        <w:t>98 4858     6     Молодняк гусей на мясо</w:t>
      </w:r>
    </w:p>
    <w:p w:rsidR="00CC4CF9" w:rsidRPr="00061AB7" w:rsidRDefault="00CC4CF9" w:rsidP="003463F3">
      <w:pPr>
        <w:pStyle w:val="ConsPlusCell"/>
        <w:jc w:val="both"/>
      </w:pPr>
      <w:r w:rsidRPr="00061AB7">
        <w:t>98 4859     5     Откормочное поголовье гусей</w:t>
      </w:r>
    </w:p>
    <w:p w:rsidR="00CC4CF9" w:rsidRPr="00061AB7" w:rsidRDefault="00CC4CF9" w:rsidP="003463F3">
      <w:pPr>
        <w:pStyle w:val="ConsPlusCell"/>
        <w:jc w:val="both"/>
      </w:pPr>
      <w:r w:rsidRPr="00061AB7">
        <w:t>98 4860     0     Поголовье индеек</w:t>
      </w:r>
    </w:p>
    <w:p w:rsidR="00CC4CF9" w:rsidRPr="00061AB7" w:rsidRDefault="00CC4CF9" w:rsidP="003463F3">
      <w:pPr>
        <w:pStyle w:val="ConsPlusCell"/>
        <w:jc w:val="both"/>
      </w:pPr>
      <w:r w:rsidRPr="00061AB7">
        <w:t>98 4861     6     Индюки</w:t>
      </w:r>
    </w:p>
    <w:p w:rsidR="00CC4CF9" w:rsidRPr="00061AB7" w:rsidRDefault="00CC4CF9" w:rsidP="003463F3">
      <w:pPr>
        <w:pStyle w:val="ConsPlusCell"/>
        <w:jc w:val="both"/>
      </w:pPr>
      <w:r w:rsidRPr="00061AB7">
        <w:t>98 4862     1     Индюшки</w:t>
      </w:r>
    </w:p>
    <w:p w:rsidR="00CC4CF9" w:rsidRPr="00061AB7" w:rsidRDefault="00CC4CF9" w:rsidP="003463F3">
      <w:pPr>
        <w:pStyle w:val="ConsPlusCell"/>
        <w:jc w:val="both"/>
      </w:pPr>
      <w:r w:rsidRPr="00061AB7">
        <w:t>98 4863     7     Молодняк индеек</w:t>
      </w:r>
    </w:p>
    <w:p w:rsidR="00CC4CF9" w:rsidRPr="00061AB7" w:rsidRDefault="00CC4CF9" w:rsidP="003463F3">
      <w:pPr>
        <w:pStyle w:val="ConsPlusCell"/>
        <w:jc w:val="both"/>
      </w:pPr>
      <w:r w:rsidRPr="00061AB7">
        <w:t>98 4864     2     Индюшата от 1 до 17 недель</w:t>
      </w:r>
    </w:p>
    <w:p w:rsidR="00CC4CF9" w:rsidRPr="00061AB7" w:rsidRDefault="00CC4CF9" w:rsidP="003463F3">
      <w:pPr>
        <w:pStyle w:val="ConsPlusCell"/>
        <w:jc w:val="both"/>
      </w:pPr>
      <w:r w:rsidRPr="00061AB7">
        <w:t>98 4865     8     Молодняк индеек от 2 до 17 недель</w:t>
      </w:r>
    </w:p>
    <w:p w:rsidR="00CC4CF9" w:rsidRPr="00061AB7" w:rsidRDefault="00CC4CF9" w:rsidP="003463F3">
      <w:pPr>
        <w:pStyle w:val="ConsPlusCell"/>
        <w:jc w:val="both"/>
      </w:pPr>
      <w:r w:rsidRPr="00061AB7">
        <w:t>98 4866     3     Индюшата от 1 до 2 недель</w:t>
      </w:r>
    </w:p>
    <w:p w:rsidR="00CC4CF9" w:rsidRPr="00061AB7" w:rsidRDefault="00CC4CF9" w:rsidP="003463F3">
      <w:pPr>
        <w:pStyle w:val="ConsPlusCell"/>
        <w:jc w:val="both"/>
      </w:pPr>
      <w:r w:rsidRPr="00061AB7">
        <w:t>98 4868     4     Молодняк индеек на мясо старше 17 недель</w:t>
      </w:r>
    </w:p>
    <w:p w:rsidR="00CC4CF9" w:rsidRPr="00061AB7" w:rsidRDefault="00CC4CF9" w:rsidP="003463F3">
      <w:pPr>
        <w:pStyle w:val="ConsPlusCell"/>
        <w:jc w:val="both"/>
      </w:pPr>
      <w:r w:rsidRPr="00061AB7">
        <w:t>98 4869     0     Откормочное поголовье индеек</w:t>
      </w:r>
    </w:p>
    <w:p w:rsidR="00CC4CF9" w:rsidRPr="00061AB7" w:rsidRDefault="00CC4CF9" w:rsidP="003463F3">
      <w:pPr>
        <w:pStyle w:val="ConsPlusCell"/>
        <w:jc w:val="both"/>
      </w:pPr>
      <w:r w:rsidRPr="00061AB7">
        <w:t>98 4870     5     Поголовье цесарок</w:t>
      </w:r>
    </w:p>
    <w:p w:rsidR="00CC4CF9" w:rsidRPr="00061AB7" w:rsidRDefault="00CC4CF9" w:rsidP="003463F3">
      <w:pPr>
        <w:pStyle w:val="ConsPlusCell"/>
        <w:jc w:val="both"/>
      </w:pPr>
      <w:r w:rsidRPr="00061AB7">
        <w:t>98 4871     0     Цесари</w:t>
      </w:r>
    </w:p>
    <w:p w:rsidR="00CC4CF9" w:rsidRPr="00061AB7" w:rsidRDefault="00CC4CF9" w:rsidP="003463F3">
      <w:pPr>
        <w:pStyle w:val="ConsPlusCell"/>
        <w:jc w:val="both"/>
      </w:pPr>
      <w:r w:rsidRPr="00061AB7">
        <w:t>98 4872     6     Цесарки-несушки</w:t>
      </w:r>
    </w:p>
    <w:p w:rsidR="00CC4CF9" w:rsidRPr="00061AB7" w:rsidRDefault="00CC4CF9" w:rsidP="003463F3">
      <w:pPr>
        <w:pStyle w:val="ConsPlusCell"/>
        <w:jc w:val="both"/>
      </w:pPr>
      <w:r w:rsidRPr="00061AB7">
        <w:t>98 4873     1     Молодняк цесарок от 22 до 26 недель</w:t>
      </w:r>
    </w:p>
    <w:p w:rsidR="00CC4CF9" w:rsidRPr="00061AB7" w:rsidRDefault="00CC4CF9" w:rsidP="003463F3">
      <w:pPr>
        <w:pStyle w:val="ConsPlusCell"/>
        <w:jc w:val="both"/>
      </w:pPr>
      <w:r w:rsidRPr="00061AB7">
        <w:t>98 4874     7     Молодняк цесарок от 1 до 26 недель</w:t>
      </w:r>
    </w:p>
    <w:p w:rsidR="00CC4CF9" w:rsidRPr="00061AB7" w:rsidRDefault="00CC4CF9" w:rsidP="003463F3">
      <w:pPr>
        <w:pStyle w:val="ConsPlusCell"/>
        <w:jc w:val="both"/>
      </w:pPr>
      <w:r w:rsidRPr="00061AB7">
        <w:t>98 4878     9     Молодняк цесарок на мясо</w:t>
      </w:r>
    </w:p>
    <w:p w:rsidR="00CC4CF9" w:rsidRPr="00061AB7" w:rsidRDefault="00CC4CF9" w:rsidP="003463F3">
      <w:pPr>
        <w:pStyle w:val="ConsPlusCell"/>
        <w:jc w:val="both"/>
      </w:pPr>
      <w:r w:rsidRPr="00061AB7">
        <w:t>98 4879     4     Откормочное поголовье цесарок</w:t>
      </w:r>
    </w:p>
    <w:p w:rsidR="00CC4CF9" w:rsidRPr="00061AB7" w:rsidRDefault="00CC4CF9" w:rsidP="003463F3">
      <w:pPr>
        <w:pStyle w:val="ConsPlusCell"/>
        <w:jc w:val="both"/>
      </w:pPr>
      <w:r w:rsidRPr="00061AB7">
        <w:t>98 4880     7     Поголовье перепелок</w:t>
      </w:r>
    </w:p>
    <w:p w:rsidR="00CC4CF9" w:rsidRPr="00061AB7" w:rsidRDefault="00CC4CF9" w:rsidP="003463F3">
      <w:pPr>
        <w:pStyle w:val="ConsPlusCell"/>
        <w:jc w:val="both"/>
      </w:pPr>
      <w:r w:rsidRPr="00061AB7">
        <w:t>98 4881     5     Перепела</w:t>
      </w:r>
    </w:p>
    <w:p w:rsidR="00CC4CF9" w:rsidRPr="00061AB7" w:rsidRDefault="00CC4CF9" w:rsidP="003463F3">
      <w:pPr>
        <w:pStyle w:val="ConsPlusCell"/>
        <w:jc w:val="both"/>
      </w:pPr>
      <w:r w:rsidRPr="00061AB7">
        <w:t>98 4882     0     Перепелки-несушки</w:t>
      </w:r>
    </w:p>
    <w:p w:rsidR="00CC4CF9" w:rsidRPr="00061AB7" w:rsidRDefault="00CC4CF9" w:rsidP="003463F3">
      <w:pPr>
        <w:pStyle w:val="ConsPlusCell"/>
        <w:jc w:val="both"/>
      </w:pPr>
      <w:r w:rsidRPr="00061AB7">
        <w:t>98 4883     6     Перепелята (молодняк перепелок)</w:t>
      </w:r>
    </w:p>
    <w:p w:rsidR="00CC4CF9" w:rsidRPr="00061AB7" w:rsidRDefault="00CC4CF9" w:rsidP="003463F3">
      <w:pPr>
        <w:pStyle w:val="ConsPlusCell"/>
        <w:jc w:val="both"/>
      </w:pPr>
      <w:r w:rsidRPr="00061AB7">
        <w:t>98 4900     7     Дополнительные группировки по птицеводству</w:t>
      </w:r>
    </w:p>
    <w:p w:rsidR="00CC4CF9" w:rsidRPr="00061AB7" w:rsidRDefault="00CC4CF9" w:rsidP="003463F3">
      <w:pPr>
        <w:pStyle w:val="ConsPlusCell"/>
        <w:jc w:val="both"/>
      </w:pPr>
      <w:r w:rsidRPr="00061AB7">
        <w:t>98 4910     1     Яйцо / птицы</w:t>
      </w:r>
    </w:p>
    <w:p w:rsidR="00CC4CF9" w:rsidRPr="00061AB7" w:rsidRDefault="00CC4CF9" w:rsidP="003463F3">
      <w:pPr>
        <w:pStyle w:val="ConsPlusCell"/>
        <w:jc w:val="both"/>
      </w:pPr>
      <w:r w:rsidRPr="00061AB7">
        <w:t>98 4911     7     - куриное</w:t>
      </w:r>
    </w:p>
    <w:p w:rsidR="00CC4CF9" w:rsidRPr="00061AB7" w:rsidRDefault="00CC4CF9" w:rsidP="003463F3">
      <w:pPr>
        <w:pStyle w:val="ConsPlusCell"/>
        <w:jc w:val="both"/>
      </w:pPr>
      <w:r w:rsidRPr="00061AB7">
        <w:t>98 4912     2     - линейных кур родительского стада</w:t>
      </w:r>
    </w:p>
    <w:p w:rsidR="00CC4CF9" w:rsidRPr="00061AB7" w:rsidRDefault="00CC4CF9" w:rsidP="003463F3">
      <w:pPr>
        <w:pStyle w:val="ConsPlusCell"/>
        <w:jc w:val="both"/>
      </w:pPr>
      <w:r w:rsidRPr="00061AB7">
        <w:t>98 4913     8     - гибридных кур родительского стада</w:t>
      </w:r>
    </w:p>
    <w:p w:rsidR="00CC4CF9" w:rsidRPr="00061AB7" w:rsidRDefault="00CC4CF9" w:rsidP="003463F3">
      <w:pPr>
        <w:pStyle w:val="ConsPlusCell"/>
        <w:jc w:val="both"/>
      </w:pPr>
      <w:r w:rsidRPr="00061AB7">
        <w:t>98 4914     3     - яичных кур промышленного стада напольного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содержания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98 4915     9     - яичных кур промышленного стада клеточного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содержания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98 4916     4     - мясных и мясо-яичных кур</w:t>
      </w:r>
    </w:p>
    <w:p w:rsidR="00CC4CF9" w:rsidRPr="00061AB7" w:rsidRDefault="00CC4CF9" w:rsidP="003463F3">
      <w:pPr>
        <w:pStyle w:val="ConsPlusCell"/>
        <w:jc w:val="both"/>
      </w:pPr>
      <w:r w:rsidRPr="00061AB7">
        <w:t>98 4917     9     - водоплавающей птицы</w:t>
      </w:r>
    </w:p>
    <w:p w:rsidR="00CC4CF9" w:rsidRPr="00061AB7" w:rsidRDefault="00CC4CF9" w:rsidP="003463F3">
      <w:pPr>
        <w:pStyle w:val="ConsPlusCell"/>
        <w:jc w:val="both"/>
      </w:pPr>
      <w:r w:rsidRPr="00061AB7">
        <w:t>98 4918     5     - молодняка птицы всей</w:t>
      </w:r>
    </w:p>
    <w:p w:rsidR="00CC4CF9" w:rsidRPr="00061AB7" w:rsidRDefault="00CC4CF9" w:rsidP="003463F3">
      <w:pPr>
        <w:pStyle w:val="ConsPlusCell"/>
        <w:jc w:val="both"/>
      </w:pPr>
      <w:r w:rsidRPr="00061AB7">
        <w:t>98 4919     0     - птицы прочей</w:t>
      </w:r>
    </w:p>
    <w:p w:rsidR="00CC4CF9" w:rsidRPr="00061AB7" w:rsidRDefault="00CC4CF9" w:rsidP="003463F3">
      <w:pPr>
        <w:pStyle w:val="ConsPlusCell"/>
        <w:jc w:val="both"/>
      </w:pPr>
      <w:r w:rsidRPr="00061AB7">
        <w:t>98 4920     6     Продукция выращивания птицы</w:t>
      </w:r>
    </w:p>
    <w:p w:rsidR="00CC4CF9" w:rsidRPr="00061AB7" w:rsidRDefault="00CC4CF9" w:rsidP="003463F3">
      <w:pPr>
        <w:pStyle w:val="ConsPlusCell"/>
        <w:jc w:val="both"/>
      </w:pPr>
      <w:r w:rsidRPr="00061AB7">
        <w:t>98 4921     1     Прирост живой массы молодняка птицы</w:t>
      </w:r>
    </w:p>
    <w:p w:rsidR="00CC4CF9" w:rsidRPr="00061AB7" w:rsidRDefault="00CC4CF9" w:rsidP="003463F3">
      <w:pPr>
        <w:pStyle w:val="ConsPlusCell"/>
        <w:jc w:val="both"/>
      </w:pPr>
      <w:r w:rsidRPr="00061AB7">
        <w:t>98 4922     7     Прирост живой массы взрослой птицы и молодняка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4923     2     Продукция взрослых кур</w:t>
      </w:r>
    </w:p>
    <w:p w:rsidR="00CC4CF9" w:rsidRPr="00061AB7" w:rsidRDefault="00CC4CF9" w:rsidP="003463F3">
      <w:pPr>
        <w:pStyle w:val="ConsPlusCell"/>
        <w:jc w:val="both"/>
      </w:pPr>
      <w:r w:rsidRPr="00061AB7">
        <w:t>98 4924     8     Продукция молодняка кур</w:t>
      </w:r>
    </w:p>
    <w:p w:rsidR="00CC4CF9" w:rsidRPr="00061AB7" w:rsidRDefault="00CC4CF9" w:rsidP="003463F3">
      <w:pPr>
        <w:pStyle w:val="ConsPlusCell"/>
        <w:jc w:val="both"/>
      </w:pPr>
      <w:r w:rsidRPr="00061AB7">
        <w:t>98 4925     3     Прирост живой массы молодняка яичных кур</w:t>
      </w:r>
    </w:p>
    <w:p w:rsidR="00CC4CF9" w:rsidRPr="00061AB7" w:rsidRDefault="00CC4CF9" w:rsidP="003463F3">
      <w:pPr>
        <w:pStyle w:val="ConsPlusCell"/>
        <w:jc w:val="both"/>
      </w:pPr>
      <w:r w:rsidRPr="00061AB7">
        <w:t>98 4926     9     Прирост живой массы мясных и мясо-яичных кур</w:t>
      </w:r>
    </w:p>
    <w:p w:rsidR="00CC4CF9" w:rsidRPr="00061AB7" w:rsidRDefault="00CC4CF9" w:rsidP="003463F3">
      <w:pPr>
        <w:pStyle w:val="ConsPlusCell"/>
        <w:jc w:val="both"/>
      </w:pPr>
      <w:r w:rsidRPr="00061AB7">
        <w:t>98 4927     4     Привес молодняка птицы прочей</w:t>
      </w:r>
    </w:p>
    <w:p w:rsidR="00CC4CF9" w:rsidRPr="00061AB7" w:rsidRDefault="00CC4CF9" w:rsidP="003463F3">
      <w:pPr>
        <w:pStyle w:val="ConsPlusCell"/>
        <w:jc w:val="both"/>
      </w:pPr>
      <w:r w:rsidRPr="00061AB7">
        <w:t>98 4928     2     Продукция мясных и мясо-яичных кур</w:t>
      </w:r>
    </w:p>
    <w:p w:rsidR="00CC4CF9" w:rsidRPr="00061AB7" w:rsidRDefault="00CC4CF9" w:rsidP="003463F3">
      <w:pPr>
        <w:pStyle w:val="ConsPlusCell"/>
        <w:jc w:val="both"/>
      </w:pPr>
      <w:r w:rsidRPr="00061AB7">
        <w:t>98 4929     5     Продукция выращивания птицы прочей</w:t>
      </w:r>
    </w:p>
    <w:p w:rsidR="00CC4CF9" w:rsidRPr="00061AB7" w:rsidRDefault="00CC4CF9" w:rsidP="003463F3">
      <w:pPr>
        <w:pStyle w:val="ConsPlusCell"/>
        <w:jc w:val="both"/>
      </w:pPr>
      <w:r w:rsidRPr="00061AB7">
        <w:t>98 4930     0     Продукция птицы, не вошедшая в основные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группировки</w:t>
      </w:r>
    </w:p>
    <w:p w:rsidR="00CC4CF9" w:rsidRPr="00061AB7" w:rsidRDefault="00CC4CF9" w:rsidP="003463F3">
      <w:pPr>
        <w:pStyle w:val="ConsPlusCell"/>
        <w:jc w:val="both"/>
      </w:pPr>
      <w:r w:rsidRPr="00061AB7">
        <w:t>98 4931     6     Пух-перо / мясных и мясо-яичных кур</w:t>
      </w:r>
    </w:p>
    <w:p w:rsidR="00CC4CF9" w:rsidRPr="00061AB7" w:rsidRDefault="00CC4CF9" w:rsidP="003463F3">
      <w:pPr>
        <w:pStyle w:val="ConsPlusCell"/>
        <w:jc w:val="both"/>
      </w:pPr>
      <w:r w:rsidRPr="00061AB7">
        <w:t>98 4932     1     - птицы</w:t>
      </w:r>
    </w:p>
    <w:p w:rsidR="00CC4CF9" w:rsidRPr="00061AB7" w:rsidRDefault="00CC4CF9" w:rsidP="003463F3">
      <w:pPr>
        <w:pStyle w:val="ConsPlusCell"/>
        <w:jc w:val="both"/>
      </w:pPr>
      <w:r w:rsidRPr="00061AB7">
        <w:t>98 4933     7     - линька птицы</w:t>
      </w:r>
    </w:p>
    <w:p w:rsidR="00CC4CF9" w:rsidRPr="00061AB7" w:rsidRDefault="00CC4CF9" w:rsidP="003463F3">
      <w:pPr>
        <w:pStyle w:val="ConsPlusCell"/>
        <w:jc w:val="both"/>
      </w:pPr>
      <w:r w:rsidRPr="00061AB7">
        <w:t>98 4934     2     - всех кур</w:t>
      </w:r>
    </w:p>
    <w:p w:rsidR="00CC4CF9" w:rsidRPr="00061AB7" w:rsidRDefault="00CC4CF9" w:rsidP="003463F3">
      <w:pPr>
        <w:pStyle w:val="ConsPlusCell"/>
        <w:jc w:val="both"/>
      </w:pPr>
      <w:r w:rsidRPr="00061AB7">
        <w:t>98 4938     4     Помет птицы</w:t>
      </w:r>
    </w:p>
    <w:p w:rsidR="00CC4CF9" w:rsidRPr="00061AB7" w:rsidRDefault="00CC4CF9" w:rsidP="003463F3">
      <w:pPr>
        <w:pStyle w:val="ConsPlusCell"/>
        <w:jc w:val="both"/>
      </w:pPr>
      <w:r w:rsidRPr="00061AB7">
        <w:t>98 4939     6     Яйцо и яйцепродукты в пересчете на яйцо</w:t>
      </w:r>
    </w:p>
    <w:p w:rsidR="00CC4CF9" w:rsidRPr="00061AB7" w:rsidRDefault="00CC4CF9" w:rsidP="003463F3">
      <w:pPr>
        <w:pStyle w:val="ConsPlusCell"/>
        <w:jc w:val="both"/>
      </w:pPr>
      <w:r w:rsidRPr="00061AB7">
        <w:t>98 4940     5     Поголовье взрослой птицы всех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98 4941     0     Поголовье взрослых кур</w:t>
      </w:r>
    </w:p>
    <w:p w:rsidR="00CC4CF9" w:rsidRPr="00061AB7" w:rsidRDefault="00CC4CF9" w:rsidP="003463F3">
      <w:pPr>
        <w:pStyle w:val="ConsPlusCell"/>
        <w:jc w:val="both"/>
      </w:pPr>
      <w:r w:rsidRPr="00061AB7">
        <w:t>98 4942     6     Поголовье кур-несушек</w:t>
      </w:r>
    </w:p>
    <w:p w:rsidR="00CC4CF9" w:rsidRPr="00061AB7" w:rsidRDefault="00CC4CF9" w:rsidP="003463F3">
      <w:pPr>
        <w:pStyle w:val="ConsPlusCell"/>
        <w:jc w:val="both"/>
      </w:pPr>
      <w:r w:rsidRPr="00061AB7">
        <w:t>98 4943     1     Утки взрослые</w:t>
      </w:r>
    </w:p>
    <w:p w:rsidR="00CC4CF9" w:rsidRPr="00061AB7" w:rsidRDefault="00CC4CF9" w:rsidP="003463F3">
      <w:pPr>
        <w:pStyle w:val="ConsPlusCell"/>
        <w:jc w:val="both"/>
      </w:pPr>
      <w:r w:rsidRPr="00061AB7">
        <w:t>98 4944     7     Гуси взрослые</w:t>
      </w:r>
    </w:p>
    <w:p w:rsidR="00CC4CF9" w:rsidRPr="00061AB7" w:rsidRDefault="00CC4CF9" w:rsidP="003463F3">
      <w:pPr>
        <w:pStyle w:val="ConsPlusCell"/>
        <w:jc w:val="both"/>
      </w:pPr>
      <w:r w:rsidRPr="00061AB7">
        <w:t>98 4945     2     Индейки взрослые</w:t>
      </w:r>
    </w:p>
    <w:p w:rsidR="00CC4CF9" w:rsidRPr="00061AB7" w:rsidRDefault="00CC4CF9" w:rsidP="003463F3">
      <w:pPr>
        <w:pStyle w:val="ConsPlusCell"/>
        <w:jc w:val="both"/>
      </w:pPr>
      <w:r w:rsidRPr="00061AB7">
        <w:t>98 4946     8     Цесарки взрослые</w:t>
      </w:r>
    </w:p>
    <w:p w:rsidR="00CC4CF9" w:rsidRPr="00061AB7" w:rsidRDefault="00CC4CF9" w:rsidP="003463F3">
      <w:pPr>
        <w:pStyle w:val="ConsPlusCell"/>
        <w:jc w:val="both"/>
      </w:pPr>
      <w:r w:rsidRPr="00061AB7">
        <w:t>98 4947     3     Перепелки взрослые</w:t>
      </w:r>
    </w:p>
    <w:p w:rsidR="00CC4CF9" w:rsidRPr="00061AB7" w:rsidRDefault="00CC4CF9" w:rsidP="003463F3">
      <w:pPr>
        <w:pStyle w:val="ConsPlusCell"/>
        <w:jc w:val="both"/>
      </w:pPr>
      <w:r w:rsidRPr="00061AB7">
        <w:t>98 4948     9     Птица водоплавающая взрослая</w:t>
      </w:r>
    </w:p>
    <w:p w:rsidR="00CC4CF9" w:rsidRPr="00061AB7" w:rsidRDefault="00CC4CF9" w:rsidP="003463F3">
      <w:pPr>
        <w:pStyle w:val="ConsPlusCell"/>
        <w:jc w:val="both"/>
      </w:pPr>
      <w:r w:rsidRPr="00061AB7">
        <w:t>98 4949     4     Птица взрослая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4950     3     Поголовье всей птицы (взрослой и молодняка)</w:t>
      </w:r>
    </w:p>
    <w:p w:rsidR="00CC4CF9" w:rsidRPr="00061AB7" w:rsidRDefault="00CC4CF9" w:rsidP="003463F3">
      <w:pPr>
        <w:pStyle w:val="ConsPlusCell"/>
        <w:jc w:val="both"/>
      </w:pPr>
      <w:r w:rsidRPr="00061AB7">
        <w:t>98 4951     5     Поголовье / кур</w:t>
      </w:r>
    </w:p>
    <w:p w:rsidR="00CC4CF9" w:rsidRPr="00061AB7" w:rsidRDefault="00CC4CF9" w:rsidP="003463F3">
      <w:pPr>
        <w:pStyle w:val="ConsPlusCell"/>
        <w:jc w:val="both"/>
      </w:pPr>
      <w:r w:rsidRPr="00061AB7">
        <w:t>98 4952     0     - яичных кур</w:t>
      </w:r>
    </w:p>
    <w:p w:rsidR="00CC4CF9" w:rsidRPr="00061AB7" w:rsidRDefault="00CC4CF9" w:rsidP="003463F3">
      <w:pPr>
        <w:pStyle w:val="ConsPlusCell"/>
        <w:jc w:val="both"/>
      </w:pPr>
      <w:r w:rsidRPr="00061AB7">
        <w:t>98 4953     6     - всей водоплавающей птицы</w:t>
      </w:r>
    </w:p>
    <w:p w:rsidR="00CC4CF9" w:rsidRPr="00061AB7" w:rsidRDefault="00CC4CF9" w:rsidP="003463F3">
      <w:pPr>
        <w:pStyle w:val="ConsPlusCell"/>
        <w:jc w:val="both"/>
      </w:pPr>
      <w:r w:rsidRPr="00061AB7">
        <w:t>98 4954     1     Куры промышленного стада напольного содержания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98 4955     7     Куры промышленного стада клеточного содержания</w:t>
      </w:r>
    </w:p>
    <w:p w:rsidR="00CC4CF9" w:rsidRPr="00061AB7" w:rsidRDefault="00CC4CF9" w:rsidP="003463F3">
      <w:pPr>
        <w:pStyle w:val="ConsPlusCell"/>
        <w:jc w:val="both"/>
      </w:pPr>
      <w:r w:rsidRPr="00061AB7">
        <w:t>98 4956     2     Родительское стадо мясных и мясо-яичных кур</w:t>
      </w:r>
    </w:p>
    <w:p w:rsidR="00CC4CF9" w:rsidRPr="00061AB7" w:rsidRDefault="00CC4CF9" w:rsidP="003463F3">
      <w:pPr>
        <w:pStyle w:val="ConsPlusCell"/>
        <w:jc w:val="both"/>
      </w:pPr>
      <w:r w:rsidRPr="00061AB7">
        <w:t>98 4957     8     Несушки взрослые птицы всех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98 4958     3     Молодняк гибридный птицы всей</w:t>
      </w:r>
    </w:p>
    <w:p w:rsidR="00CC4CF9" w:rsidRPr="00061AB7" w:rsidRDefault="00CC4CF9" w:rsidP="003463F3">
      <w:pPr>
        <w:pStyle w:val="ConsPlusCell"/>
        <w:jc w:val="both"/>
      </w:pPr>
      <w:r w:rsidRPr="00061AB7">
        <w:t>98 4959     9     Несушки птицы прочей</w:t>
      </w:r>
    </w:p>
    <w:p w:rsidR="00CC4CF9" w:rsidRPr="00061AB7" w:rsidRDefault="00CC4CF9" w:rsidP="003463F3">
      <w:pPr>
        <w:pStyle w:val="ConsPlusCell"/>
        <w:jc w:val="both"/>
      </w:pPr>
      <w:r w:rsidRPr="00061AB7">
        <w:t>98 4960     4     Молодняк кур</w:t>
      </w:r>
    </w:p>
    <w:p w:rsidR="00CC4CF9" w:rsidRPr="00061AB7" w:rsidRDefault="00CC4CF9" w:rsidP="003463F3">
      <w:pPr>
        <w:pStyle w:val="ConsPlusCell"/>
        <w:jc w:val="both"/>
      </w:pPr>
      <w:r w:rsidRPr="00061AB7">
        <w:t>98 4961     7     Молодняк всех кур  от 18 до 22 недель</w:t>
      </w:r>
    </w:p>
    <w:p w:rsidR="00CC4CF9" w:rsidRPr="00061AB7" w:rsidRDefault="00CC4CF9" w:rsidP="003463F3">
      <w:pPr>
        <w:pStyle w:val="ConsPlusCell"/>
        <w:jc w:val="both"/>
      </w:pPr>
      <w:r w:rsidRPr="00061AB7">
        <w:t>98 4962     5     Молодняк всех кур от 9 до 18 недель</w:t>
      </w:r>
    </w:p>
    <w:p w:rsidR="00CC4CF9" w:rsidRPr="00061AB7" w:rsidRDefault="00CC4CF9" w:rsidP="003463F3">
      <w:pPr>
        <w:pStyle w:val="ConsPlusCell"/>
        <w:jc w:val="both"/>
      </w:pPr>
      <w:r w:rsidRPr="00061AB7">
        <w:t>98 4963     0     Цыплята всех кур от 1 до 9 недель</w:t>
      </w:r>
    </w:p>
    <w:p w:rsidR="00CC4CF9" w:rsidRPr="00061AB7" w:rsidRDefault="00CC4CF9" w:rsidP="003463F3">
      <w:pPr>
        <w:pStyle w:val="ConsPlusCell"/>
        <w:jc w:val="both"/>
      </w:pPr>
      <w:r w:rsidRPr="00061AB7">
        <w:t>98 4964     6     Цыплята суточные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4965     1     Поголовье откормочных цыплят</w:t>
      </w:r>
    </w:p>
    <w:p w:rsidR="00CC4CF9" w:rsidRPr="00061AB7" w:rsidRDefault="00CC4CF9" w:rsidP="003463F3">
      <w:pPr>
        <w:pStyle w:val="ConsPlusCell"/>
        <w:jc w:val="both"/>
      </w:pPr>
      <w:r w:rsidRPr="00061AB7">
        <w:t>98 4966     7     Молодняк яичных кур</w:t>
      </w:r>
    </w:p>
    <w:p w:rsidR="00CC4CF9" w:rsidRPr="00061AB7" w:rsidRDefault="00CC4CF9" w:rsidP="003463F3">
      <w:pPr>
        <w:pStyle w:val="ConsPlusCell"/>
        <w:jc w:val="both"/>
      </w:pPr>
      <w:r w:rsidRPr="00061AB7">
        <w:t>98 4970     9     Поголовье молодняка птицы всех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98 4971     4     Молодняк / мясных и мясо-яичных кур</w:t>
      </w:r>
    </w:p>
    <w:p w:rsidR="00CC4CF9" w:rsidRPr="00061AB7" w:rsidRDefault="00CC4CF9" w:rsidP="003463F3">
      <w:pPr>
        <w:pStyle w:val="ConsPlusCell"/>
        <w:jc w:val="both"/>
      </w:pPr>
      <w:r w:rsidRPr="00061AB7">
        <w:t>98 4972     0     - уток</w:t>
      </w:r>
    </w:p>
    <w:p w:rsidR="00CC4CF9" w:rsidRPr="00061AB7" w:rsidRDefault="00CC4CF9" w:rsidP="003463F3">
      <w:pPr>
        <w:pStyle w:val="ConsPlusCell"/>
        <w:jc w:val="both"/>
      </w:pPr>
      <w:r w:rsidRPr="00061AB7">
        <w:t>98 4973     5     - гусей</w:t>
      </w:r>
    </w:p>
    <w:p w:rsidR="00CC4CF9" w:rsidRPr="00061AB7" w:rsidRDefault="00CC4CF9" w:rsidP="003463F3">
      <w:pPr>
        <w:pStyle w:val="ConsPlusCell"/>
        <w:jc w:val="both"/>
      </w:pPr>
      <w:r w:rsidRPr="00061AB7">
        <w:t>98 4974     0     - цесарок</w:t>
      </w:r>
    </w:p>
    <w:p w:rsidR="00CC4CF9" w:rsidRPr="00061AB7" w:rsidRDefault="00CC4CF9" w:rsidP="003463F3">
      <w:pPr>
        <w:pStyle w:val="ConsPlusCell"/>
        <w:jc w:val="both"/>
      </w:pPr>
      <w:r w:rsidRPr="00061AB7">
        <w:t>98 4975     6     - водоплавающей птицы</w:t>
      </w:r>
    </w:p>
    <w:p w:rsidR="00CC4CF9" w:rsidRPr="00061AB7" w:rsidRDefault="00CC4CF9" w:rsidP="003463F3">
      <w:pPr>
        <w:pStyle w:val="ConsPlusCell"/>
        <w:jc w:val="both"/>
      </w:pPr>
      <w:r w:rsidRPr="00061AB7">
        <w:t>98 4976     1     - суточный птицы всех видов (приплод)</w:t>
      </w:r>
    </w:p>
    <w:p w:rsidR="00CC4CF9" w:rsidRPr="00061AB7" w:rsidRDefault="00CC4CF9" w:rsidP="003463F3">
      <w:pPr>
        <w:pStyle w:val="ConsPlusCell"/>
        <w:jc w:val="both"/>
      </w:pPr>
      <w:r w:rsidRPr="00061AB7">
        <w:t>98 4977     7     - суточный водоплавающей птицы</w:t>
      </w:r>
    </w:p>
    <w:p w:rsidR="00CC4CF9" w:rsidRPr="00061AB7" w:rsidRDefault="00CC4CF9" w:rsidP="003463F3">
      <w:pPr>
        <w:pStyle w:val="ConsPlusCell"/>
        <w:jc w:val="both"/>
      </w:pPr>
      <w:r w:rsidRPr="00061AB7">
        <w:t>98 4978     2     Павший молодняк птицы</w:t>
      </w:r>
    </w:p>
    <w:p w:rsidR="00CC4CF9" w:rsidRPr="00061AB7" w:rsidRDefault="00CC4CF9" w:rsidP="003463F3">
      <w:pPr>
        <w:pStyle w:val="ConsPlusCell"/>
        <w:jc w:val="both"/>
      </w:pPr>
      <w:r w:rsidRPr="00061AB7">
        <w:t>98 4979     8     Молодняк птицы прочей</w:t>
      </w:r>
    </w:p>
    <w:p w:rsidR="00CC4CF9" w:rsidRPr="00061AB7" w:rsidRDefault="00CC4CF9" w:rsidP="003463F3">
      <w:pPr>
        <w:pStyle w:val="ConsPlusCell"/>
        <w:jc w:val="both"/>
      </w:pPr>
      <w:r w:rsidRPr="00061AB7">
        <w:t>98 4980     3     Молодняк птицы, не вошедший в предшествующие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группировки</w:t>
      </w:r>
    </w:p>
    <w:p w:rsidR="00CC4CF9" w:rsidRPr="00061AB7" w:rsidRDefault="00CC4CF9" w:rsidP="003463F3">
      <w:pPr>
        <w:pStyle w:val="ConsPlusCell"/>
        <w:jc w:val="both"/>
      </w:pPr>
      <w:r w:rsidRPr="00061AB7">
        <w:t>98 4981     9     Молодняк яичных кур от 18 до 22 недель</w:t>
      </w:r>
    </w:p>
    <w:p w:rsidR="00CC4CF9" w:rsidRPr="00061AB7" w:rsidRDefault="00CC4CF9" w:rsidP="003463F3">
      <w:pPr>
        <w:pStyle w:val="ConsPlusCell"/>
        <w:jc w:val="both"/>
      </w:pPr>
      <w:r w:rsidRPr="00061AB7">
        <w:t>98 4982     4     Молодняк яичных кур от 9 до 18 недель</w:t>
      </w:r>
    </w:p>
    <w:p w:rsidR="00CC4CF9" w:rsidRPr="00061AB7" w:rsidRDefault="00CC4CF9" w:rsidP="003463F3">
      <w:pPr>
        <w:pStyle w:val="ConsPlusCell"/>
        <w:jc w:val="both"/>
      </w:pPr>
      <w:r w:rsidRPr="00061AB7">
        <w:t>98 4983     4     Цыплята яичных кур от 4 до 9 недель</w:t>
      </w:r>
    </w:p>
    <w:p w:rsidR="00CC4CF9" w:rsidRPr="00061AB7" w:rsidRDefault="00CC4CF9" w:rsidP="003463F3">
      <w:pPr>
        <w:pStyle w:val="ConsPlusCell"/>
        <w:jc w:val="both"/>
      </w:pPr>
      <w:r w:rsidRPr="00061AB7">
        <w:t>98 4984     5     Цыплята яичных кур от 1 до 4 недель</w:t>
      </w:r>
    </w:p>
    <w:p w:rsidR="00CC4CF9" w:rsidRPr="00061AB7" w:rsidRDefault="00CC4CF9" w:rsidP="003463F3">
      <w:pPr>
        <w:pStyle w:val="ConsPlusCell"/>
        <w:jc w:val="both"/>
      </w:pPr>
      <w:r w:rsidRPr="00061AB7">
        <w:t>98 4985     0     Утята от 1 до 4 недель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98 5000     7     Продукция коневодства, ослов и мулов (включая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лошаков)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98 5100     0     Продукция племенного коневодства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98 5110     5     Продукция основного стада племенных лошадей</w:t>
      </w:r>
    </w:p>
    <w:p w:rsidR="00CC4CF9" w:rsidRPr="00061AB7" w:rsidRDefault="00CC4CF9" w:rsidP="003463F3">
      <w:pPr>
        <w:pStyle w:val="ConsPlusCell"/>
        <w:jc w:val="both"/>
      </w:pPr>
      <w:r w:rsidRPr="00061AB7">
        <w:t>98 5111     0     Приплод основного стада племенных лошадей</w:t>
      </w:r>
    </w:p>
    <w:p w:rsidR="00CC4CF9" w:rsidRPr="00061AB7" w:rsidRDefault="00CC4CF9" w:rsidP="003463F3">
      <w:pPr>
        <w:pStyle w:val="ConsPlusCell"/>
        <w:jc w:val="both"/>
      </w:pPr>
      <w:bookmarkStart w:id="47" w:name="Par36262"/>
      <w:bookmarkEnd w:id="47"/>
      <w:r w:rsidRPr="00061AB7">
        <w:t>98 5112     6     Молоко основного стада племенных лошадей</w:t>
      </w:r>
    </w:p>
    <w:p w:rsidR="00CC4CF9" w:rsidRPr="00061AB7" w:rsidRDefault="00CC4CF9" w:rsidP="003463F3">
      <w:pPr>
        <w:pStyle w:val="ConsPlusCell"/>
        <w:jc w:val="both"/>
      </w:pPr>
      <w:r w:rsidRPr="00061AB7">
        <w:t>98 5115     2     Шерсть-линька основного стада племенных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лошадей</w:t>
      </w:r>
    </w:p>
    <w:p w:rsidR="00CC4CF9" w:rsidRPr="00061AB7" w:rsidRDefault="00CC4CF9" w:rsidP="003463F3">
      <w:pPr>
        <w:pStyle w:val="ConsPlusCell"/>
        <w:jc w:val="both"/>
      </w:pPr>
      <w:r w:rsidRPr="00061AB7">
        <w:t>98 5116     8     Волос-сырец основного стада племенных лошадей</w:t>
      </w:r>
    </w:p>
    <w:p w:rsidR="00CC4CF9" w:rsidRPr="00061AB7" w:rsidRDefault="00CC4CF9" w:rsidP="003463F3">
      <w:pPr>
        <w:pStyle w:val="ConsPlusCell"/>
        <w:jc w:val="both"/>
      </w:pPr>
      <w:r w:rsidRPr="00061AB7">
        <w:t>98 5117     3     Работа основного стада племенных лошадей</w:t>
      </w:r>
    </w:p>
    <w:p w:rsidR="00CC4CF9" w:rsidRPr="00061AB7" w:rsidRDefault="00CC4CF9" w:rsidP="003463F3">
      <w:pPr>
        <w:pStyle w:val="ConsPlusCell"/>
        <w:jc w:val="both"/>
      </w:pPr>
      <w:r w:rsidRPr="00061AB7">
        <w:t>98 5118     9     Навоз основного стада племенных лошадей</w:t>
      </w:r>
    </w:p>
    <w:p w:rsidR="00CC4CF9" w:rsidRPr="00061AB7" w:rsidRDefault="00CC4CF9" w:rsidP="003463F3">
      <w:pPr>
        <w:pStyle w:val="ConsPlusCell"/>
        <w:jc w:val="both"/>
      </w:pPr>
      <w:r w:rsidRPr="00061AB7">
        <w:t>98 5119     4     Продукция основного стада племенных лошадей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5120     5     Продукция молодняка племенных лошадей</w:t>
      </w:r>
    </w:p>
    <w:p w:rsidR="00CC4CF9" w:rsidRPr="00061AB7" w:rsidRDefault="00CC4CF9" w:rsidP="003463F3">
      <w:pPr>
        <w:pStyle w:val="ConsPlusCell"/>
        <w:jc w:val="both"/>
      </w:pPr>
      <w:r w:rsidRPr="00061AB7">
        <w:t>98 5123     6     Привес и прирост молодняка племенных лошадей</w:t>
      </w:r>
    </w:p>
    <w:p w:rsidR="00CC4CF9" w:rsidRPr="00061AB7" w:rsidRDefault="00CC4CF9" w:rsidP="003463F3">
      <w:pPr>
        <w:pStyle w:val="ConsPlusCell"/>
        <w:jc w:val="both"/>
      </w:pPr>
      <w:r w:rsidRPr="00061AB7">
        <w:t>98 5125     7     Шерсть-линька молодняка племенных лошадей</w:t>
      </w:r>
    </w:p>
    <w:p w:rsidR="00CC4CF9" w:rsidRPr="00061AB7" w:rsidRDefault="00CC4CF9" w:rsidP="003463F3">
      <w:pPr>
        <w:pStyle w:val="ConsPlusCell"/>
        <w:jc w:val="both"/>
      </w:pPr>
      <w:r w:rsidRPr="00061AB7">
        <w:t>98 5126     2     Волос-сырец молодняка племенных лошадей</w:t>
      </w:r>
    </w:p>
    <w:p w:rsidR="00CC4CF9" w:rsidRPr="00061AB7" w:rsidRDefault="00CC4CF9" w:rsidP="003463F3">
      <w:pPr>
        <w:pStyle w:val="ConsPlusCell"/>
        <w:jc w:val="both"/>
      </w:pPr>
      <w:r w:rsidRPr="00061AB7">
        <w:t>98 5127     8     Тренинг (работа) молодняка племенных лошадей</w:t>
      </w:r>
    </w:p>
    <w:p w:rsidR="00CC4CF9" w:rsidRPr="00061AB7" w:rsidRDefault="00CC4CF9" w:rsidP="003463F3">
      <w:pPr>
        <w:pStyle w:val="ConsPlusCell"/>
        <w:jc w:val="both"/>
      </w:pPr>
      <w:r w:rsidRPr="00061AB7">
        <w:t>98 5128     3     Навоз молодняка племенных лошадей</w:t>
      </w:r>
    </w:p>
    <w:p w:rsidR="00CC4CF9" w:rsidRPr="00061AB7" w:rsidRDefault="00CC4CF9" w:rsidP="003463F3">
      <w:pPr>
        <w:pStyle w:val="ConsPlusCell"/>
        <w:jc w:val="both"/>
      </w:pPr>
      <w:r w:rsidRPr="00061AB7">
        <w:t>98 5129     9     Продукция молодняка племенных лошадей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5200     4     Продукция пользовательного коневодства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98 5210     9     Продукция взрослых пользовательных лошадей</w:t>
      </w:r>
    </w:p>
    <w:p w:rsidR="00CC4CF9" w:rsidRPr="00061AB7" w:rsidRDefault="00CC4CF9" w:rsidP="003463F3">
      <w:pPr>
        <w:pStyle w:val="ConsPlusCell"/>
        <w:jc w:val="both"/>
      </w:pPr>
      <w:r w:rsidRPr="00061AB7">
        <w:t>98 5211     4     Приплод взрослых пользовательных лошадей</w:t>
      </w:r>
    </w:p>
    <w:p w:rsidR="00CC4CF9" w:rsidRPr="00061AB7" w:rsidRDefault="00CC4CF9" w:rsidP="003463F3">
      <w:pPr>
        <w:pStyle w:val="ConsPlusCell"/>
        <w:jc w:val="both"/>
      </w:pPr>
      <w:bookmarkStart w:id="48" w:name="Par36280"/>
      <w:bookmarkEnd w:id="48"/>
      <w:r w:rsidRPr="00061AB7">
        <w:t>98 5212     9     Молоко взрослых пользовательных лошадей</w:t>
      </w:r>
    </w:p>
    <w:p w:rsidR="00CC4CF9" w:rsidRPr="00061AB7" w:rsidRDefault="00CC4CF9" w:rsidP="003463F3">
      <w:pPr>
        <w:pStyle w:val="ConsPlusCell"/>
        <w:jc w:val="both"/>
      </w:pPr>
      <w:r w:rsidRPr="00061AB7">
        <w:t>98 5215     6     Шерсть-линька взрослых пользовательных лошадей</w:t>
      </w:r>
    </w:p>
    <w:p w:rsidR="00CC4CF9" w:rsidRPr="00061AB7" w:rsidRDefault="00CC4CF9" w:rsidP="003463F3">
      <w:pPr>
        <w:pStyle w:val="ConsPlusCell"/>
        <w:jc w:val="both"/>
      </w:pPr>
      <w:r w:rsidRPr="00061AB7">
        <w:t>98 5216     1     Волос-сырец взрослых пользовательных лошадей</w:t>
      </w:r>
    </w:p>
    <w:p w:rsidR="00CC4CF9" w:rsidRPr="00061AB7" w:rsidRDefault="00CC4CF9" w:rsidP="003463F3">
      <w:pPr>
        <w:pStyle w:val="ConsPlusCell"/>
        <w:jc w:val="both"/>
      </w:pPr>
      <w:r w:rsidRPr="00061AB7">
        <w:t>98 5217     7     Работа взрослых пользовательных лошадей</w:t>
      </w:r>
    </w:p>
    <w:p w:rsidR="00CC4CF9" w:rsidRPr="00061AB7" w:rsidRDefault="00CC4CF9" w:rsidP="003463F3">
      <w:pPr>
        <w:pStyle w:val="ConsPlusCell"/>
        <w:jc w:val="both"/>
      </w:pPr>
      <w:r w:rsidRPr="00061AB7">
        <w:t>98 5218     2     Навоз взрослых пользовательных лошадей</w:t>
      </w:r>
    </w:p>
    <w:p w:rsidR="00CC4CF9" w:rsidRPr="00061AB7" w:rsidRDefault="00CC4CF9" w:rsidP="003463F3">
      <w:pPr>
        <w:pStyle w:val="ConsPlusCell"/>
        <w:jc w:val="both"/>
      </w:pPr>
      <w:r w:rsidRPr="00061AB7">
        <w:t>98 5219     8     Продукция взрослых пользовательных лошадей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5220     3     Продукция молодняка пользовательных лошадей</w:t>
      </w:r>
    </w:p>
    <w:p w:rsidR="00CC4CF9" w:rsidRPr="00061AB7" w:rsidRDefault="00CC4CF9" w:rsidP="003463F3">
      <w:pPr>
        <w:pStyle w:val="ConsPlusCell"/>
        <w:jc w:val="both"/>
      </w:pPr>
      <w:r w:rsidRPr="00061AB7">
        <w:t>98 5223     2     Привес, прирост молодняка пользовательных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лошадей</w:t>
      </w:r>
    </w:p>
    <w:p w:rsidR="00CC4CF9" w:rsidRPr="00061AB7" w:rsidRDefault="00CC4CF9" w:rsidP="003463F3">
      <w:pPr>
        <w:pStyle w:val="ConsPlusCell"/>
        <w:jc w:val="both"/>
      </w:pPr>
      <w:r w:rsidRPr="00061AB7">
        <w:t>98 5225     0     Шерсть-линька молодняка пользовательных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лошадей</w:t>
      </w:r>
    </w:p>
    <w:p w:rsidR="00CC4CF9" w:rsidRPr="00061AB7" w:rsidRDefault="00CC4CF9" w:rsidP="003463F3">
      <w:pPr>
        <w:pStyle w:val="ConsPlusCell"/>
        <w:jc w:val="both"/>
      </w:pPr>
      <w:r w:rsidRPr="00061AB7">
        <w:t>98 5226     6     Волос-сырец молодняка пользовательных лошадей</w:t>
      </w:r>
    </w:p>
    <w:p w:rsidR="00CC4CF9" w:rsidRPr="00061AB7" w:rsidRDefault="00CC4CF9" w:rsidP="003463F3">
      <w:pPr>
        <w:pStyle w:val="ConsPlusCell"/>
        <w:jc w:val="both"/>
      </w:pPr>
      <w:r w:rsidRPr="00061AB7">
        <w:t>98 5227     1     Работа молодняка пользовательных лошадей</w:t>
      </w:r>
    </w:p>
    <w:p w:rsidR="00CC4CF9" w:rsidRPr="00061AB7" w:rsidRDefault="00CC4CF9" w:rsidP="003463F3">
      <w:pPr>
        <w:pStyle w:val="ConsPlusCell"/>
        <w:jc w:val="both"/>
      </w:pPr>
      <w:r w:rsidRPr="00061AB7">
        <w:t>98 5228     7     Навоз молодняка пользовательных лошадей</w:t>
      </w:r>
    </w:p>
    <w:p w:rsidR="00CC4CF9" w:rsidRPr="00061AB7" w:rsidRDefault="00CC4CF9" w:rsidP="003463F3">
      <w:pPr>
        <w:pStyle w:val="ConsPlusCell"/>
        <w:jc w:val="both"/>
      </w:pPr>
      <w:r w:rsidRPr="00061AB7">
        <w:t>98 5229     2     Продукция молодняка пользовательных лошадей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5300     8     Поголовье племенных лошадей</w:t>
      </w:r>
    </w:p>
    <w:p w:rsidR="00CC4CF9" w:rsidRPr="00061AB7" w:rsidRDefault="00CC4CF9" w:rsidP="003463F3">
      <w:pPr>
        <w:pStyle w:val="ConsPlusCell"/>
        <w:jc w:val="both"/>
      </w:pPr>
      <w:r w:rsidRPr="00061AB7">
        <w:t>98 5310     2     Поголовье взрослых племенных лошадей</w:t>
      </w:r>
    </w:p>
    <w:p w:rsidR="00CC4CF9" w:rsidRPr="00061AB7" w:rsidRDefault="00CC4CF9" w:rsidP="003463F3">
      <w:pPr>
        <w:pStyle w:val="ConsPlusCell"/>
        <w:jc w:val="both"/>
      </w:pPr>
      <w:r w:rsidRPr="00061AB7">
        <w:t>98 5311     8     Жеребцы-производители племенные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5312     3     Кобылы племенные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5313     9     Жеребцы-пробники племенные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5320     7     Молодняк племенных лошадей</w:t>
      </w:r>
    </w:p>
    <w:p w:rsidR="00CC4CF9" w:rsidRPr="00061AB7" w:rsidRDefault="00CC4CF9" w:rsidP="003463F3">
      <w:pPr>
        <w:pStyle w:val="ConsPlusCell"/>
        <w:jc w:val="both"/>
      </w:pPr>
      <w:r w:rsidRPr="00061AB7">
        <w:t>98 5321     2     Жеребцы племенные 3 лет и старше</w:t>
      </w:r>
    </w:p>
    <w:p w:rsidR="00CC4CF9" w:rsidRPr="00061AB7" w:rsidRDefault="00CC4CF9" w:rsidP="003463F3">
      <w:pPr>
        <w:pStyle w:val="ConsPlusCell"/>
        <w:jc w:val="both"/>
      </w:pPr>
      <w:r w:rsidRPr="00061AB7">
        <w:t>98 5322     8     Кобылы племенные 3 лет и старше</w:t>
      </w:r>
    </w:p>
    <w:p w:rsidR="00CC4CF9" w:rsidRPr="00061AB7" w:rsidRDefault="00CC4CF9" w:rsidP="003463F3">
      <w:pPr>
        <w:pStyle w:val="ConsPlusCell"/>
        <w:jc w:val="both"/>
      </w:pPr>
      <w:r w:rsidRPr="00061AB7">
        <w:t>98 5323     3     Жеребчики племенные от 2 до 3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5324     9     Кобылки племенные от 2 до 3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5325     4     Жеребчики племенные от 1 года до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5326     0     Кобылки племенные от 1 до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5327     5     Жеребчики племенные до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5328     0     Кобылки племенные до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5400     1     Поголовье пользовательных лошадей</w:t>
      </w:r>
    </w:p>
    <w:p w:rsidR="00CC4CF9" w:rsidRPr="00061AB7" w:rsidRDefault="00CC4CF9" w:rsidP="003463F3">
      <w:pPr>
        <w:pStyle w:val="ConsPlusCell"/>
        <w:jc w:val="both"/>
      </w:pPr>
      <w:r w:rsidRPr="00061AB7">
        <w:t>98 5410     6     Поголовье взрослых пользовательных лошадей</w:t>
      </w:r>
    </w:p>
    <w:p w:rsidR="00CC4CF9" w:rsidRPr="00061AB7" w:rsidRDefault="00CC4CF9" w:rsidP="003463F3">
      <w:pPr>
        <w:pStyle w:val="ConsPlusCell"/>
        <w:jc w:val="both"/>
      </w:pPr>
      <w:r w:rsidRPr="00061AB7">
        <w:t>98 5411     1     Жеребцы-производители пользовательные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5412     7     Кобылы пользовательные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5413     2     Мерины пользовательные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5420     0     Молодняк пользовательных лошадей</w:t>
      </w:r>
    </w:p>
    <w:p w:rsidR="00CC4CF9" w:rsidRPr="00061AB7" w:rsidRDefault="00CC4CF9" w:rsidP="003463F3">
      <w:pPr>
        <w:pStyle w:val="ConsPlusCell"/>
        <w:jc w:val="both"/>
      </w:pPr>
      <w:r w:rsidRPr="00061AB7">
        <w:t>98 5423     7     Жеребчики и мерины пользовательные от 2 до 3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5424     2     Кобылки пользовательные от 2 до 3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5425     8     Жеребчики и мерины пользовательные от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до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5426     3     Кобылки пользовательные от 1 до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5427     9     Жеребчики пользовательные до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5428     4     Кобылки пользовательные до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5429     7     Жеребята пользовательные до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5500     5     Продукция ослов</w:t>
      </w:r>
    </w:p>
    <w:p w:rsidR="00CC4CF9" w:rsidRPr="00061AB7" w:rsidRDefault="00CC4CF9" w:rsidP="003463F3">
      <w:pPr>
        <w:pStyle w:val="ConsPlusCell"/>
        <w:jc w:val="both"/>
      </w:pPr>
      <w:r w:rsidRPr="00061AB7">
        <w:t>98 5510     0     Продукция выращивания ослов</w:t>
      </w:r>
    </w:p>
    <w:p w:rsidR="00CC4CF9" w:rsidRPr="00061AB7" w:rsidRDefault="00CC4CF9" w:rsidP="003463F3">
      <w:pPr>
        <w:pStyle w:val="ConsPlusCell"/>
        <w:jc w:val="both"/>
      </w:pPr>
      <w:r w:rsidRPr="00061AB7">
        <w:t>98 5511     5     Приплод ослов</w:t>
      </w:r>
    </w:p>
    <w:p w:rsidR="00CC4CF9" w:rsidRPr="00061AB7" w:rsidRDefault="00CC4CF9" w:rsidP="003463F3">
      <w:pPr>
        <w:pStyle w:val="ConsPlusCell"/>
        <w:jc w:val="both"/>
      </w:pPr>
      <w:r w:rsidRPr="00061AB7">
        <w:t>98 5513     6     Прирост ослов</w:t>
      </w:r>
    </w:p>
    <w:p w:rsidR="00CC4CF9" w:rsidRPr="00061AB7" w:rsidRDefault="00CC4CF9" w:rsidP="003463F3">
      <w:pPr>
        <w:pStyle w:val="ConsPlusCell"/>
        <w:jc w:val="both"/>
      </w:pPr>
      <w:r w:rsidRPr="00061AB7">
        <w:t>98 5515     7     Шерсть-линька ослов</w:t>
      </w:r>
    </w:p>
    <w:p w:rsidR="00CC4CF9" w:rsidRPr="00061AB7" w:rsidRDefault="00CC4CF9" w:rsidP="003463F3">
      <w:pPr>
        <w:pStyle w:val="ConsPlusCell"/>
        <w:jc w:val="both"/>
      </w:pPr>
      <w:r w:rsidRPr="00061AB7">
        <w:t>98 5516     2     Волос-сырец ослов</w:t>
      </w:r>
    </w:p>
    <w:p w:rsidR="00CC4CF9" w:rsidRPr="00061AB7" w:rsidRDefault="00CC4CF9" w:rsidP="003463F3">
      <w:pPr>
        <w:pStyle w:val="ConsPlusCell"/>
        <w:jc w:val="both"/>
      </w:pPr>
      <w:r w:rsidRPr="00061AB7">
        <w:t>98 5517     8     Работа ослов</w:t>
      </w:r>
    </w:p>
    <w:p w:rsidR="00CC4CF9" w:rsidRPr="00061AB7" w:rsidRDefault="00CC4CF9" w:rsidP="003463F3">
      <w:pPr>
        <w:pStyle w:val="ConsPlusCell"/>
        <w:jc w:val="both"/>
      </w:pPr>
      <w:r w:rsidRPr="00061AB7">
        <w:t>98 5518     3     Навоз ослов</w:t>
      </w:r>
    </w:p>
    <w:p w:rsidR="00CC4CF9" w:rsidRPr="00061AB7" w:rsidRDefault="00CC4CF9" w:rsidP="003463F3">
      <w:pPr>
        <w:pStyle w:val="ConsPlusCell"/>
        <w:jc w:val="both"/>
      </w:pPr>
      <w:r w:rsidRPr="00061AB7">
        <w:t>98 5519     9     Продукция ослов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5520     4     Поголовье ослов</w:t>
      </w:r>
    </w:p>
    <w:p w:rsidR="00CC4CF9" w:rsidRPr="00061AB7" w:rsidRDefault="00CC4CF9" w:rsidP="003463F3">
      <w:pPr>
        <w:pStyle w:val="ConsPlusCell"/>
        <w:jc w:val="both"/>
      </w:pPr>
      <w:r w:rsidRPr="00061AB7">
        <w:t>98 5521     4     Ослы-производители</w:t>
      </w:r>
    </w:p>
    <w:p w:rsidR="00CC4CF9" w:rsidRPr="00061AB7" w:rsidRDefault="00CC4CF9" w:rsidP="003463F3">
      <w:pPr>
        <w:pStyle w:val="ConsPlusCell"/>
        <w:jc w:val="both"/>
      </w:pPr>
      <w:r w:rsidRPr="00061AB7">
        <w:t>98 5522     5     Ослицы</w:t>
      </w:r>
    </w:p>
    <w:p w:rsidR="00CC4CF9" w:rsidRPr="00061AB7" w:rsidRDefault="00CC4CF9" w:rsidP="003463F3">
      <w:pPr>
        <w:pStyle w:val="ConsPlusCell"/>
        <w:jc w:val="both"/>
      </w:pPr>
      <w:r w:rsidRPr="00061AB7">
        <w:t>98 5523     0     Ослы-кастраты взрослые</w:t>
      </w:r>
    </w:p>
    <w:p w:rsidR="00CC4CF9" w:rsidRPr="00061AB7" w:rsidRDefault="00CC4CF9" w:rsidP="003463F3">
      <w:pPr>
        <w:pStyle w:val="ConsPlusCell"/>
        <w:jc w:val="both"/>
      </w:pPr>
      <w:r w:rsidRPr="00061AB7">
        <w:t>98 5524     6     Молодняк ослов / всех возрастов</w:t>
      </w:r>
    </w:p>
    <w:p w:rsidR="00CC4CF9" w:rsidRPr="00061AB7" w:rsidRDefault="00CC4CF9" w:rsidP="003463F3">
      <w:pPr>
        <w:pStyle w:val="ConsPlusCell"/>
        <w:jc w:val="both"/>
      </w:pPr>
      <w:r w:rsidRPr="00061AB7">
        <w:t>98 5525     1     - старше 3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5526     7     - от 1 года до 3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5527     2     - до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5600     9     Продукция мулов (включая лошаков)</w:t>
      </w:r>
    </w:p>
    <w:p w:rsidR="00CC4CF9" w:rsidRPr="00061AB7" w:rsidRDefault="00CC4CF9" w:rsidP="003463F3">
      <w:pPr>
        <w:pStyle w:val="ConsPlusCell"/>
        <w:jc w:val="both"/>
      </w:pPr>
      <w:r w:rsidRPr="00061AB7">
        <w:t>98 5610     3     Продукция выращивания мулов (включая лошаков)</w:t>
      </w:r>
    </w:p>
    <w:p w:rsidR="00CC4CF9" w:rsidRPr="00061AB7" w:rsidRDefault="00CC4CF9" w:rsidP="003463F3">
      <w:pPr>
        <w:pStyle w:val="ConsPlusCell"/>
        <w:jc w:val="both"/>
      </w:pPr>
      <w:r w:rsidRPr="00061AB7">
        <w:t>98 5613     8     Прирост мулов</w:t>
      </w:r>
    </w:p>
    <w:p w:rsidR="00CC4CF9" w:rsidRPr="00061AB7" w:rsidRDefault="00CC4CF9" w:rsidP="003463F3">
      <w:pPr>
        <w:pStyle w:val="ConsPlusCell"/>
        <w:jc w:val="both"/>
      </w:pPr>
      <w:r w:rsidRPr="00061AB7">
        <w:t>98 5615     0     Шерсть-линька мулов</w:t>
      </w:r>
    </w:p>
    <w:p w:rsidR="00CC4CF9" w:rsidRPr="00061AB7" w:rsidRDefault="00CC4CF9" w:rsidP="003463F3">
      <w:pPr>
        <w:pStyle w:val="ConsPlusCell"/>
        <w:jc w:val="both"/>
      </w:pPr>
      <w:r w:rsidRPr="00061AB7">
        <w:t>98 5616     6     Волос-сырец мулов</w:t>
      </w:r>
    </w:p>
    <w:p w:rsidR="00CC4CF9" w:rsidRPr="00061AB7" w:rsidRDefault="00CC4CF9" w:rsidP="003463F3">
      <w:pPr>
        <w:pStyle w:val="ConsPlusCell"/>
        <w:jc w:val="both"/>
      </w:pPr>
      <w:r w:rsidRPr="00061AB7">
        <w:t>98 5617     1     Работа мулов</w:t>
      </w:r>
    </w:p>
    <w:p w:rsidR="00CC4CF9" w:rsidRPr="00061AB7" w:rsidRDefault="00CC4CF9" w:rsidP="003463F3">
      <w:pPr>
        <w:pStyle w:val="ConsPlusCell"/>
        <w:jc w:val="both"/>
      </w:pPr>
      <w:r w:rsidRPr="00061AB7">
        <w:t>98 5618     7     Навоз мулов</w:t>
      </w:r>
    </w:p>
    <w:p w:rsidR="00CC4CF9" w:rsidRPr="00061AB7" w:rsidRDefault="00CC4CF9" w:rsidP="003463F3">
      <w:pPr>
        <w:pStyle w:val="ConsPlusCell"/>
        <w:jc w:val="both"/>
      </w:pPr>
      <w:r w:rsidRPr="00061AB7">
        <w:t>98 5619     2     Продукция мулов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5620     8     Поголовье мулов (включая лошаков)</w:t>
      </w:r>
    </w:p>
    <w:p w:rsidR="00CC4CF9" w:rsidRPr="00061AB7" w:rsidRDefault="00CC4CF9" w:rsidP="003463F3">
      <w:pPr>
        <w:pStyle w:val="ConsPlusCell"/>
        <w:jc w:val="both"/>
      </w:pPr>
      <w:r w:rsidRPr="00061AB7">
        <w:t>98 5621     3     Мулы рабочие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98 5622     9     Молодняк мулов / всех возрастов</w:t>
      </w:r>
    </w:p>
    <w:p w:rsidR="00CC4CF9" w:rsidRPr="00061AB7" w:rsidRDefault="00CC4CF9" w:rsidP="003463F3">
      <w:pPr>
        <w:pStyle w:val="ConsPlusCell"/>
        <w:jc w:val="both"/>
      </w:pPr>
      <w:r w:rsidRPr="00061AB7">
        <w:t>98 5623     4     - старше 3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5624     1     - от 1 года до 3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5625     5     - до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5900     6     Дополнительные группировки по коневодству</w:t>
      </w:r>
    </w:p>
    <w:p w:rsidR="00CC4CF9" w:rsidRPr="00061AB7" w:rsidRDefault="00CC4CF9" w:rsidP="003463F3">
      <w:pPr>
        <w:pStyle w:val="ConsPlusCell"/>
        <w:jc w:val="both"/>
      </w:pPr>
      <w:r w:rsidRPr="00061AB7">
        <w:t>98 5910     4     Продукция коневодства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98 5911     0     Приплод лошадей</w:t>
      </w:r>
    </w:p>
    <w:p w:rsidR="00CC4CF9" w:rsidRPr="00061AB7" w:rsidRDefault="00CC4CF9" w:rsidP="003463F3">
      <w:pPr>
        <w:pStyle w:val="ConsPlusCell"/>
        <w:jc w:val="both"/>
      </w:pPr>
      <w:bookmarkStart w:id="49" w:name="Par36359"/>
      <w:bookmarkEnd w:id="49"/>
      <w:r w:rsidRPr="00061AB7">
        <w:t>98 5912     5     Молоко кобылье</w:t>
      </w:r>
    </w:p>
    <w:p w:rsidR="00CC4CF9" w:rsidRPr="00061AB7" w:rsidRDefault="00CC4CF9" w:rsidP="003463F3">
      <w:pPr>
        <w:pStyle w:val="ConsPlusCell"/>
        <w:jc w:val="both"/>
      </w:pPr>
      <w:r w:rsidRPr="00061AB7">
        <w:t>98 5913     0     Привес и прирост лошадей</w:t>
      </w:r>
    </w:p>
    <w:p w:rsidR="00CC4CF9" w:rsidRPr="00061AB7" w:rsidRDefault="00CC4CF9" w:rsidP="003463F3">
      <w:pPr>
        <w:pStyle w:val="ConsPlusCell"/>
        <w:jc w:val="both"/>
      </w:pPr>
      <w:r w:rsidRPr="00061AB7">
        <w:t>98 5914     6     Продукция выращивания лошадей</w:t>
      </w:r>
    </w:p>
    <w:p w:rsidR="00CC4CF9" w:rsidRPr="00061AB7" w:rsidRDefault="00CC4CF9" w:rsidP="003463F3">
      <w:pPr>
        <w:pStyle w:val="ConsPlusCell"/>
        <w:jc w:val="both"/>
      </w:pPr>
      <w:r w:rsidRPr="00061AB7">
        <w:t>98 5915     1     Шерсть-линька лошадей</w:t>
      </w:r>
    </w:p>
    <w:p w:rsidR="00CC4CF9" w:rsidRPr="00061AB7" w:rsidRDefault="00CC4CF9" w:rsidP="003463F3">
      <w:pPr>
        <w:pStyle w:val="ConsPlusCell"/>
        <w:jc w:val="both"/>
      </w:pPr>
      <w:r w:rsidRPr="00061AB7">
        <w:t>98 5916     7     Волос-сырец лошадей</w:t>
      </w:r>
    </w:p>
    <w:p w:rsidR="00CC4CF9" w:rsidRPr="00061AB7" w:rsidRDefault="00CC4CF9" w:rsidP="003463F3">
      <w:pPr>
        <w:pStyle w:val="ConsPlusCell"/>
        <w:jc w:val="both"/>
      </w:pPr>
      <w:r w:rsidRPr="00061AB7">
        <w:t>98 5917     2     Работа лошадей</w:t>
      </w:r>
    </w:p>
    <w:p w:rsidR="00CC4CF9" w:rsidRPr="00061AB7" w:rsidRDefault="00CC4CF9" w:rsidP="003463F3">
      <w:pPr>
        <w:pStyle w:val="ConsPlusCell"/>
        <w:jc w:val="both"/>
      </w:pPr>
      <w:r w:rsidRPr="00061AB7">
        <w:t>98 5918     8     Навоз лошадей</w:t>
      </w:r>
    </w:p>
    <w:p w:rsidR="00CC4CF9" w:rsidRPr="00061AB7" w:rsidRDefault="00CC4CF9" w:rsidP="003463F3">
      <w:pPr>
        <w:pStyle w:val="ConsPlusCell"/>
        <w:jc w:val="both"/>
      </w:pPr>
      <w:r w:rsidRPr="00061AB7">
        <w:t>98 5919     3     Продукция лошадей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5920     9     Поголовье лошадей</w:t>
      </w:r>
    </w:p>
    <w:p w:rsidR="00CC4CF9" w:rsidRPr="00061AB7" w:rsidRDefault="00CC4CF9" w:rsidP="003463F3">
      <w:pPr>
        <w:pStyle w:val="ConsPlusCell"/>
        <w:jc w:val="both"/>
      </w:pPr>
      <w:r w:rsidRPr="00061AB7">
        <w:t>98 5921     4     Лошади взрослые</w:t>
      </w:r>
    </w:p>
    <w:p w:rsidR="00CC4CF9" w:rsidRPr="00061AB7" w:rsidRDefault="00CC4CF9" w:rsidP="003463F3">
      <w:pPr>
        <w:pStyle w:val="ConsPlusCell"/>
        <w:jc w:val="both"/>
      </w:pPr>
      <w:r w:rsidRPr="00061AB7">
        <w:t>98 5922     3     Поголовье племенных жеребцов и пробников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98 5923     5     Жеребцы-производители</w:t>
      </w:r>
    </w:p>
    <w:p w:rsidR="00CC4CF9" w:rsidRPr="00061AB7" w:rsidRDefault="00CC4CF9" w:rsidP="003463F3">
      <w:pPr>
        <w:pStyle w:val="ConsPlusCell"/>
        <w:jc w:val="both"/>
      </w:pPr>
      <w:r w:rsidRPr="00061AB7">
        <w:t>98 5924     0     Кобылы старше 3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5925     6     Жеребцы-пробники</w:t>
      </w:r>
    </w:p>
    <w:p w:rsidR="00CC4CF9" w:rsidRPr="00061AB7" w:rsidRDefault="00CC4CF9" w:rsidP="003463F3">
      <w:pPr>
        <w:pStyle w:val="ConsPlusCell"/>
        <w:jc w:val="both"/>
      </w:pPr>
      <w:r w:rsidRPr="00061AB7">
        <w:t>98 5926     1     Лошади рабочие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98 5927     7     Лошади рабочие, занятые 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сельскохозяйственных работах</w:t>
      </w:r>
    </w:p>
    <w:p w:rsidR="00CC4CF9" w:rsidRPr="00061AB7" w:rsidRDefault="00CC4CF9" w:rsidP="003463F3">
      <w:pPr>
        <w:pStyle w:val="ConsPlusCell"/>
        <w:jc w:val="both"/>
      </w:pPr>
      <w:r w:rsidRPr="00061AB7">
        <w:t>98 5928     2     Жеребцы прочие и мерины старше 3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5929     8     Жеребцы-производители старше 3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5930     3     Молодняк / лошадей</w:t>
      </w:r>
    </w:p>
    <w:p w:rsidR="00CC4CF9" w:rsidRPr="00061AB7" w:rsidRDefault="00CC4CF9" w:rsidP="003463F3">
      <w:pPr>
        <w:pStyle w:val="ConsPlusCell"/>
        <w:jc w:val="both"/>
      </w:pPr>
      <w:r w:rsidRPr="00061AB7">
        <w:t>98 5931     9     - племенных лошадей старше 4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5932     4     - племенных лошадей от 3 до 4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5933     7     - племенных лошадей от 2 до 3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5934     5     - племенных лошадей от 1 года до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5935     0     - племенных лошадей до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5936     6     Мерины всех возрастов</w:t>
      </w:r>
    </w:p>
    <w:p w:rsidR="00CC4CF9" w:rsidRPr="00061AB7" w:rsidRDefault="00CC4CF9" w:rsidP="003463F3">
      <w:pPr>
        <w:pStyle w:val="ConsPlusCell"/>
        <w:jc w:val="both"/>
      </w:pPr>
      <w:r w:rsidRPr="00061AB7">
        <w:t>98 5937     1     Молодняк лошадей от 1 года до 3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5938     7     Жеребята после отбивки до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5939     2     Жеребята до отбивки</w:t>
      </w:r>
    </w:p>
    <w:p w:rsidR="00CC4CF9" w:rsidRPr="00061AB7" w:rsidRDefault="00CC4CF9" w:rsidP="003463F3">
      <w:pPr>
        <w:pStyle w:val="ConsPlusCell"/>
        <w:jc w:val="both"/>
      </w:pPr>
      <w:r w:rsidRPr="00061AB7">
        <w:t>98 5940     8     Молодняк лошадей по полу и возрасту</w:t>
      </w:r>
    </w:p>
    <w:p w:rsidR="00CC4CF9" w:rsidRPr="00061AB7" w:rsidRDefault="00CC4CF9" w:rsidP="003463F3">
      <w:pPr>
        <w:pStyle w:val="ConsPlusCell"/>
        <w:jc w:val="both"/>
      </w:pPr>
      <w:r w:rsidRPr="00061AB7">
        <w:t>98 5941     3     Жеребцы племенные старше 4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5942     9     Кобылы племенные старше 4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5943     4     Жеребчики племенные от 3 до 4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5944     0     Кобылки племенные от 3 до 4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5945     5     Жеребчики до 3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5946     0     Кобылки до 3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5960     7     Поголовье ослов, пони</w:t>
      </w:r>
    </w:p>
    <w:p w:rsidR="00CC4CF9" w:rsidRPr="00061AB7" w:rsidRDefault="00CC4CF9" w:rsidP="003463F3">
      <w:pPr>
        <w:pStyle w:val="ConsPlusCell"/>
        <w:jc w:val="both"/>
      </w:pPr>
      <w:r w:rsidRPr="00061AB7">
        <w:t>98 5961     2     Ослы взрослые старше 3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5962     8     Молодняк ослов до 3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5964     9     Пони</w:t>
      </w:r>
    </w:p>
    <w:p w:rsidR="00CC4CF9" w:rsidRPr="00061AB7" w:rsidRDefault="00CC4CF9" w:rsidP="003463F3">
      <w:pPr>
        <w:pStyle w:val="ConsPlusCell"/>
        <w:jc w:val="both"/>
      </w:pPr>
      <w:r w:rsidRPr="00061AB7">
        <w:t>98 5970     1     Продукция лошадей, ослов, мулов</w:t>
      </w:r>
    </w:p>
    <w:p w:rsidR="00CC4CF9" w:rsidRPr="00061AB7" w:rsidRDefault="00CC4CF9" w:rsidP="003463F3">
      <w:pPr>
        <w:pStyle w:val="ConsPlusCell"/>
        <w:jc w:val="both"/>
      </w:pPr>
      <w:r w:rsidRPr="00061AB7">
        <w:t>98 5971     7     Прирост молодняка ослов и мулов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98 6000     1     Продукция оленеводства и верблюдоводства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98 6100     3     Продукция северного оленеводства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98 6110     8     Продукция основного стада северных оленей</w:t>
      </w:r>
    </w:p>
    <w:p w:rsidR="00CC4CF9" w:rsidRPr="00061AB7" w:rsidRDefault="00CC4CF9" w:rsidP="003463F3">
      <w:pPr>
        <w:pStyle w:val="ConsPlusCell"/>
        <w:jc w:val="both"/>
      </w:pPr>
      <w:r w:rsidRPr="00061AB7">
        <w:t>98 6111     3     Приплод северных оленей</w:t>
      </w:r>
    </w:p>
    <w:p w:rsidR="00CC4CF9" w:rsidRPr="00061AB7" w:rsidRDefault="00CC4CF9" w:rsidP="003463F3">
      <w:pPr>
        <w:pStyle w:val="ConsPlusCell"/>
        <w:jc w:val="both"/>
      </w:pPr>
      <w:bookmarkStart w:id="50" w:name="Par36407"/>
      <w:bookmarkEnd w:id="50"/>
      <w:r w:rsidRPr="00061AB7">
        <w:t>98 6112     9     Молоко оленье</w:t>
      </w:r>
    </w:p>
    <w:p w:rsidR="00CC4CF9" w:rsidRPr="00061AB7" w:rsidRDefault="00CC4CF9" w:rsidP="003463F3">
      <w:pPr>
        <w:pStyle w:val="ConsPlusCell"/>
        <w:jc w:val="both"/>
      </w:pPr>
      <w:r w:rsidRPr="00061AB7">
        <w:t>98 6116     0     Шкуры взрослых северных оленей невыделанные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6117     6     Работа (извоз) северных оленей</w:t>
      </w:r>
    </w:p>
    <w:p w:rsidR="00CC4CF9" w:rsidRPr="00061AB7" w:rsidRDefault="00CC4CF9" w:rsidP="003463F3">
      <w:pPr>
        <w:pStyle w:val="ConsPlusCell"/>
        <w:jc w:val="both"/>
      </w:pPr>
      <w:r w:rsidRPr="00061AB7">
        <w:t>98 6119     7     Продукция взрослых северных оленей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6120     2     Продукция молодняка северных оленей</w:t>
      </w:r>
    </w:p>
    <w:p w:rsidR="00CC4CF9" w:rsidRPr="00061AB7" w:rsidRDefault="00CC4CF9" w:rsidP="003463F3">
      <w:pPr>
        <w:pStyle w:val="ConsPlusCell"/>
        <w:jc w:val="both"/>
      </w:pPr>
      <w:r w:rsidRPr="00061AB7">
        <w:t>98 6123     9     Прирост северных оленей</w:t>
      </w:r>
    </w:p>
    <w:p w:rsidR="00CC4CF9" w:rsidRPr="00061AB7" w:rsidRDefault="00CC4CF9" w:rsidP="003463F3">
      <w:pPr>
        <w:pStyle w:val="ConsPlusCell"/>
        <w:jc w:val="both"/>
      </w:pPr>
      <w:r w:rsidRPr="00061AB7">
        <w:t>98 6126     5     Шкуры телят северных оленей невыделанные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6129     1     Продукция молодняка северных оленей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6200     7     Поголовье северных оленей</w:t>
      </w:r>
    </w:p>
    <w:p w:rsidR="00CC4CF9" w:rsidRPr="00061AB7" w:rsidRDefault="00CC4CF9" w:rsidP="003463F3">
      <w:pPr>
        <w:pStyle w:val="ConsPlusCell"/>
        <w:jc w:val="both"/>
      </w:pPr>
      <w:r w:rsidRPr="00061AB7">
        <w:t>98 6210     1     Поголовье основного стада северных оленей</w:t>
      </w:r>
    </w:p>
    <w:p w:rsidR="00CC4CF9" w:rsidRPr="00061AB7" w:rsidRDefault="00CC4CF9" w:rsidP="003463F3">
      <w:pPr>
        <w:pStyle w:val="ConsPlusCell"/>
        <w:jc w:val="both"/>
      </w:pPr>
      <w:r w:rsidRPr="00061AB7">
        <w:t>98 6211     7     Быки-производители северных оленей</w:t>
      </w:r>
    </w:p>
    <w:p w:rsidR="00CC4CF9" w:rsidRPr="00061AB7" w:rsidRDefault="00CC4CF9" w:rsidP="003463F3">
      <w:pPr>
        <w:pStyle w:val="ConsPlusCell"/>
        <w:jc w:val="both"/>
      </w:pPr>
      <w:r w:rsidRPr="00061AB7">
        <w:t>98 6212     2     Важенки взрослые</w:t>
      </w:r>
    </w:p>
    <w:p w:rsidR="00CC4CF9" w:rsidRPr="00061AB7" w:rsidRDefault="00CC4CF9" w:rsidP="003463F3">
      <w:pPr>
        <w:pStyle w:val="ConsPlusCell"/>
        <w:jc w:val="both"/>
      </w:pPr>
      <w:r w:rsidRPr="00061AB7">
        <w:t>98 6220     6     Молодняк северных оленей</w:t>
      </w:r>
    </w:p>
    <w:p w:rsidR="00CC4CF9" w:rsidRPr="00061AB7" w:rsidRDefault="00CC4CF9" w:rsidP="003463F3">
      <w:pPr>
        <w:pStyle w:val="ConsPlusCell"/>
        <w:jc w:val="both"/>
      </w:pPr>
      <w:r w:rsidRPr="00061AB7">
        <w:t>98 6221     1     Третьяки северных оленей</w:t>
      </w:r>
    </w:p>
    <w:p w:rsidR="00CC4CF9" w:rsidRPr="00061AB7" w:rsidRDefault="00CC4CF9" w:rsidP="003463F3">
      <w:pPr>
        <w:pStyle w:val="ConsPlusCell"/>
        <w:jc w:val="both"/>
      </w:pPr>
      <w:r w:rsidRPr="00061AB7">
        <w:t>98 6222     7     Бычки северных оленей от 2 до 3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6223     2     Бычки северных оленей от 1 года до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6224     8     Телки северных оленей от 1 года до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6225     3     Быки-кастраты северных оленей от 2 до 3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6226     9     Телята северных оленей до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6230     0     Северные олени взрослые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98 6231     6     Быки-кастраты северных оленей старше 3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6237     9     Северные олени взрослые на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6238     4     Олени ездовые</w:t>
      </w:r>
    </w:p>
    <w:p w:rsidR="00CC4CF9" w:rsidRPr="00061AB7" w:rsidRDefault="00CC4CF9" w:rsidP="003463F3">
      <w:pPr>
        <w:pStyle w:val="ConsPlusCell"/>
        <w:jc w:val="both"/>
      </w:pPr>
      <w:r w:rsidRPr="00061AB7">
        <w:t>98 6300     0     Продукция пятнистого оленеводства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98 6310     5     Продукция основного стада пятнистого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оленеводства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98 6311     0     Приплод пятнистых оленей</w:t>
      </w:r>
    </w:p>
    <w:p w:rsidR="00CC4CF9" w:rsidRPr="00061AB7" w:rsidRDefault="00CC4CF9" w:rsidP="003463F3">
      <w:pPr>
        <w:pStyle w:val="ConsPlusCell"/>
        <w:jc w:val="both"/>
      </w:pPr>
      <w:r w:rsidRPr="00061AB7">
        <w:t>98 6312     6     Панты сырые пятнистые оленей</w:t>
      </w:r>
    </w:p>
    <w:p w:rsidR="00CC4CF9" w:rsidRPr="00061AB7" w:rsidRDefault="00CC4CF9" w:rsidP="003463F3">
      <w:pPr>
        <w:pStyle w:val="ConsPlusCell"/>
        <w:jc w:val="both"/>
      </w:pPr>
      <w:r w:rsidRPr="00061AB7">
        <w:t>98 6318     9     Навоз взрослых пятнистых оленей</w:t>
      </w:r>
    </w:p>
    <w:p w:rsidR="00CC4CF9" w:rsidRPr="00061AB7" w:rsidRDefault="00CC4CF9" w:rsidP="003463F3">
      <w:pPr>
        <w:pStyle w:val="ConsPlusCell"/>
        <w:jc w:val="both"/>
      </w:pPr>
      <w:r w:rsidRPr="00061AB7">
        <w:t>98 6319     4     Продукция взрослых пятнистых оленей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6320     0     Продукция молодняка пятнистых оленей старше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1,5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6322     0     Панты-перворожки пятнистых оленей</w:t>
      </w:r>
    </w:p>
    <w:p w:rsidR="00CC4CF9" w:rsidRPr="00061AB7" w:rsidRDefault="00CC4CF9" w:rsidP="003463F3">
      <w:pPr>
        <w:pStyle w:val="ConsPlusCell"/>
        <w:jc w:val="both"/>
      </w:pPr>
      <w:r w:rsidRPr="00061AB7">
        <w:t>98 6323     6     Прирост молодняка пятнистых оленей старше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1,5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6328     3     Навоз молодняка пятнистых оленей старше 1,5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6329     9     Продукция молодняка пятнистых оленей старше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1,5 лет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6330     4     Продукция молодняка пятнистых оленей от 6 мес.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до 1,5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6333     0     Прирост молодняка пятнистых оленей от 6 мес.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до 1,5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6338     8     Навоз молодняка пятнистых оленей от 6 мес. до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1,5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6339     3     Продукция молодняка пятнистых оленей от 6 мес.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до 1,5 лет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6340     9     Продукция забоя пятнистых оленей</w:t>
      </w:r>
    </w:p>
    <w:p w:rsidR="00CC4CF9" w:rsidRPr="00061AB7" w:rsidRDefault="00CC4CF9" w:rsidP="003463F3">
      <w:pPr>
        <w:pStyle w:val="ConsPlusCell"/>
        <w:jc w:val="both"/>
      </w:pPr>
      <w:r w:rsidRPr="00061AB7">
        <w:t>98 6341     4     Панты лобовые пятнистых оленей</w:t>
      </w:r>
    </w:p>
    <w:p w:rsidR="00CC4CF9" w:rsidRPr="00061AB7" w:rsidRDefault="00CC4CF9" w:rsidP="003463F3">
      <w:pPr>
        <w:pStyle w:val="ConsPlusCell"/>
        <w:jc w:val="both"/>
      </w:pPr>
      <w:r w:rsidRPr="00061AB7">
        <w:t>98 6342     8     Шкуры пятнистых оленей невыделанные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6343     5     Мясо пятнистых оленей</w:t>
      </w:r>
    </w:p>
    <w:p w:rsidR="00CC4CF9" w:rsidRPr="00061AB7" w:rsidRDefault="00CC4CF9" w:rsidP="003463F3">
      <w:pPr>
        <w:pStyle w:val="ConsPlusCell"/>
        <w:jc w:val="both"/>
      </w:pPr>
      <w:r w:rsidRPr="00061AB7">
        <w:t>98 6344     0     Хвосты пятнистых оленей</w:t>
      </w:r>
    </w:p>
    <w:p w:rsidR="00CC4CF9" w:rsidRPr="00061AB7" w:rsidRDefault="00CC4CF9" w:rsidP="003463F3">
      <w:pPr>
        <w:pStyle w:val="ConsPlusCell"/>
        <w:jc w:val="both"/>
      </w:pPr>
      <w:r w:rsidRPr="00061AB7">
        <w:t>98 6345     6     Жилы пятнистых оленей</w:t>
      </w:r>
    </w:p>
    <w:p w:rsidR="00CC4CF9" w:rsidRPr="00061AB7" w:rsidRDefault="00CC4CF9" w:rsidP="003463F3">
      <w:pPr>
        <w:pStyle w:val="ConsPlusCell"/>
        <w:jc w:val="both"/>
      </w:pPr>
      <w:r w:rsidRPr="00061AB7">
        <w:t>98 6349     8     Продукция забоя пятнистых оленей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6400     4     Поголовье пятнистых оленей</w:t>
      </w:r>
    </w:p>
    <w:p w:rsidR="00CC4CF9" w:rsidRPr="00061AB7" w:rsidRDefault="00CC4CF9" w:rsidP="003463F3">
      <w:pPr>
        <w:pStyle w:val="ConsPlusCell"/>
        <w:jc w:val="both"/>
      </w:pPr>
      <w:r w:rsidRPr="00061AB7">
        <w:t>98 6410     9     Поголовье основного стада пятнистых оленей</w:t>
      </w:r>
    </w:p>
    <w:p w:rsidR="00CC4CF9" w:rsidRPr="00061AB7" w:rsidRDefault="00CC4CF9" w:rsidP="003463F3">
      <w:pPr>
        <w:pStyle w:val="ConsPlusCell"/>
        <w:jc w:val="both"/>
      </w:pPr>
      <w:r w:rsidRPr="00061AB7">
        <w:t>98 6411     4     Рогачи пятнистых оленей</w:t>
      </w:r>
    </w:p>
    <w:p w:rsidR="00CC4CF9" w:rsidRPr="00061AB7" w:rsidRDefault="00CC4CF9" w:rsidP="003463F3">
      <w:pPr>
        <w:pStyle w:val="ConsPlusCell"/>
        <w:jc w:val="both"/>
      </w:pPr>
      <w:r w:rsidRPr="00061AB7">
        <w:t>98 6412     4     Оленухи взрослые</w:t>
      </w:r>
    </w:p>
    <w:p w:rsidR="00CC4CF9" w:rsidRPr="00061AB7" w:rsidRDefault="00CC4CF9" w:rsidP="003463F3">
      <w:pPr>
        <w:pStyle w:val="ConsPlusCell"/>
        <w:jc w:val="both"/>
      </w:pPr>
      <w:r w:rsidRPr="00061AB7">
        <w:t>98 6420     3     Молодняк пятнистых оленей</w:t>
      </w:r>
    </w:p>
    <w:p w:rsidR="00CC4CF9" w:rsidRPr="00061AB7" w:rsidRDefault="00CC4CF9" w:rsidP="003463F3">
      <w:pPr>
        <w:pStyle w:val="ConsPlusCell"/>
        <w:jc w:val="both"/>
      </w:pPr>
      <w:r w:rsidRPr="00061AB7">
        <w:t>98 6421     9     Переворожки пятнистых оленей старше 1,5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6422     4     Оленухи от 1,5 до 2,5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6424     5     Телята пятнистых оленей от 6 мес. до 1,5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6426     6     Телята пятнистых оленей до 6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6500     8     Продукция маралов</w:t>
      </w:r>
    </w:p>
    <w:p w:rsidR="00CC4CF9" w:rsidRPr="00061AB7" w:rsidRDefault="00CC4CF9" w:rsidP="003463F3">
      <w:pPr>
        <w:pStyle w:val="ConsPlusCell"/>
        <w:jc w:val="both"/>
      </w:pPr>
      <w:r w:rsidRPr="00061AB7">
        <w:t>98 6510     2     Продукция основного стада маралов</w:t>
      </w:r>
    </w:p>
    <w:p w:rsidR="00CC4CF9" w:rsidRPr="00061AB7" w:rsidRDefault="00CC4CF9" w:rsidP="003463F3">
      <w:pPr>
        <w:pStyle w:val="ConsPlusCell"/>
        <w:jc w:val="both"/>
      </w:pPr>
      <w:r w:rsidRPr="00061AB7">
        <w:t>98 6511     8     Приплод маралов</w:t>
      </w:r>
    </w:p>
    <w:p w:rsidR="00CC4CF9" w:rsidRPr="00061AB7" w:rsidRDefault="00CC4CF9" w:rsidP="003463F3">
      <w:pPr>
        <w:pStyle w:val="ConsPlusCell"/>
        <w:jc w:val="both"/>
      </w:pPr>
      <w:r w:rsidRPr="00061AB7">
        <w:t>98 6512     3     Панты сырые маралов</w:t>
      </w:r>
    </w:p>
    <w:p w:rsidR="00CC4CF9" w:rsidRPr="00061AB7" w:rsidRDefault="00CC4CF9" w:rsidP="003463F3">
      <w:pPr>
        <w:pStyle w:val="ConsPlusCell"/>
        <w:jc w:val="both"/>
      </w:pPr>
      <w:r w:rsidRPr="00061AB7">
        <w:t>98 6518     6     Навоз взрослых маралов</w:t>
      </w:r>
    </w:p>
    <w:p w:rsidR="00CC4CF9" w:rsidRPr="00061AB7" w:rsidRDefault="00CC4CF9" w:rsidP="003463F3">
      <w:pPr>
        <w:pStyle w:val="ConsPlusCell"/>
        <w:jc w:val="both"/>
      </w:pPr>
      <w:r w:rsidRPr="00061AB7">
        <w:t>98 6519     1     Продукция взрослых маралов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6520     7     Продукция молодняка маралов старше 1,5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6522     8     Панты-перворожки маралов</w:t>
      </w:r>
    </w:p>
    <w:p w:rsidR="00CC4CF9" w:rsidRPr="00061AB7" w:rsidRDefault="00CC4CF9" w:rsidP="003463F3">
      <w:pPr>
        <w:pStyle w:val="ConsPlusCell"/>
        <w:jc w:val="both"/>
      </w:pPr>
      <w:r w:rsidRPr="00061AB7">
        <w:t>98 6523     3     Прирост молодняка маралов старше 1,5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6528     0     Навоз молодняка маралов старше 1,5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6529     6     Продукция молодняка маралов старше 1,5 лет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6530     1     Продукция молодняка маралов от 6 мес. до 1,5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6533     8     Прирост молодняка маралов от 6 мес. до 1,5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6538     5     Навоз молодняка маралов от 6 мес. до 1,5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6539     0     Продукция молодняка маралов от 6 мес. до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1,5 лет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6540     6     Продукция забоя маралов</w:t>
      </w:r>
    </w:p>
    <w:p w:rsidR="00CC4CF9" w:rsidRPr="00061AB7" w:rsidRDefault="00CC4CF9" w:rsidP="003463F3">
      <w:pPr>
        <w:pStyle w:val="ConsPlusCell"/>
        <w:jc w:val="both"/>
      </w:pPr>
      <w:r w:rsidRPr="00061AB7">
        <w:t>98 6541     1     Панты лобовые маралов</w:t>
      </w:r>
    </w:p>
    <w:p w:rsidR="00CC4CF9" w:rsidRPr="00061AB7" w:rsidRDefault="00CC4CF9" w:rsidP="003463F3">
      <w:pPr>
        <w:pStyle w:val="ConsPlusCell"/>
        <w:jc w:val="both"/>
      </w:pPr>
      <w:r w:rsidRPr="00061AB7">
        <w:t>98 6542     7     Шкуры маралов невыделанные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6543     2     Мясо маралов</w:t>
      </w:r>
    </w:p>
    <w:p w:rsidR="00CC4CF9" w:rsidRPr="00061AB7" w:rsidRDefault="00CC4CF9" w:rsidP="003463F3">
      <w:pPr>
        <w:pStyle w:val="ConsPlusCell"/>
        <w:jc w:val="both"/>
      </w:pPr>
      <w:r w:rsidRPr="00061AB7">
        <w:t>98 6544     8     Хвосты маралов</w:t>
      </w:r>
    </w:p>
    <w:p w:rsidR="00CC4CF9" w:rsidRPr="00061AB7" w:rsidRDefault="00CC4CF9" w:rsidP="003463F3">
      <w:pPr>
        <w:pStyle w:val="ConsPlusCell"/>
        <w:jc w:val="both"/>
      </w:pPr>
      <w:r w:rsidRPr="00061AB7">
        <w:t>98 6545     3     Жилы маралов</w:t>
      </w:r>
    </w:p>
    <w:p w:rsidR="00CC4CF9" w:rsidRPr="00061AB7" w:rsidRDefault="00CC4CF9" w:rsidP="003463F3">
      <w:pPr>
        <w:pStyle w:val="ConsPlusCell"/>
        <w:jc w:val="both"/>
      </w:pPr>
      <w:r w:rsidRPr="00061AB7">
        <w:t>98 6546     9     Пенисы маралов</w:t>
      </w:r>
    </w:p>
    <w:p w:rsidR="00CC4CF9" w:rsidRPr="00061AB7" w:rsidRDefault="00CC4CF9" w:rsidP="003463F3">
      <w:pPr>
        <w:pStyle w:val="ConsPlusCell"/>
        <w:jc w:val="both"/>
      </w:pPr>
      <w:r w:rsidRPr="00061AB7">
        <w:t>98 6549     5     Продукция забоя маралов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6600     1     Поголовье маралов</w:t>
      </w:r>
    </w:p>
    <w:p w:rsidR="00CC4CF9" w:rsidRPr="00061AB7" w:rsidRDefault="00CC4CF9" w:rsidP="003463F3">
      <w:pPr>
        <w:pStyle w:val="ConsPlusCell"/>
        <w:jc w:val="both"/>
      </w:pPr>
      <w:r w:rsidRPr="00061AB7">
        <w:t>98 6610     6     Поголовье основного стада маралов</w:t>
      </w:r>
    </w:p>
    <w:p w:rsidR="00CC4CF9" w:rsidRPr="00061AB7" w:rsidRDefault="00CC4CF9" w:rsidP="003463F3">
      <w:pPr>
        <w:pStyle w:val="ConsPlusCell"/>
        <w:jc w:val="both"/>
      </w:pPr>
      <w:r w:rsidRPr="00061AB7">
        <w:t>98 6611     1     Рогачи маралов</w:t>
      </w:r>
    </w:p>
    <w:p w:rsidR="00CC4CF9" w:rsidRPr="00061AB7" w:rsidRDefault="00CC4CF9" w:rsidP="003463F3">
      <w:pPr>
        <w:pStyle w:val="ConsPlusCell"/>
        <w:jc w:val="both"/>
      </w:pPr>
      <w:r w:rsidRPr="00061AB7">
        <w:t>98 6612     7     Маралухи взрослые</w:t>
      </w:r>
    </w:p>
    <w:p w:rsidR="00CC4CF9" w:rsidRPr="00061AB7" w:rsidRDefault="00CC4CF9" w:rsidP="003463F3">
      <w:pPr>
        <w:pStyle w:val="ConsPlusCell"/>
        <w:jc w:val="both"/>
      </w:pPr>
      <w:r w:rsidRPr="00061AB7">
        <w:t>98 6620     0     Молодняк маралов</w:t>
      </w:r>
    </w:p>
    <w:p w:rsidR="00CC4CF9" w:rsidRPr="00061AB7" w:rsidRDefault="00CC4CF9" w:rsidP="003463F3">
      <w:pPr>
        <w:pStyle w:val="ConsPlusCell"/>
        <w:jc w:val="both"/>
      </w:pPr>
      <w:r w:rsidRPr="00061AB7">
        <w:t>98 6621     6     Перворожки маралов старше 1,5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6622     1     Маралухи от 1,5 до 2,5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6624     2     Телята маралов от 6 мес. до 1,5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6626     3     Телята маралов до 6 мес.</w:t>
      </w:r>
    </w:p>
    <w:p w:rsidR="00CC4CF9" w:rsidRPr="00061AB7" w:rsidRDefault="00CC4CF9" w:rsidP="003463F3">
      <w:pPr>
        <w:pStyle w:val="ConsPlusCell"/>
        <w:jc w:val="both"/>
      </w:pPr>
      <w:r w:rsidRPr="00061AB7">
        <w:t>98 6700     5     Продукция верблюдоводства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98 6710     6     Продукция дромедаров (одногорбых верблюдов)</w:t>
      </w:r>
    </w:p>
    <w:p w:rsidR="00CC4CF9" w:rsidRPr="00061AB7" w:rsidRDefault="00CC4CF9" w:rsidP="003463F3">
      <w:pPr>
        <w:pStyle w:val="ConsPlusCell"/>
        <w:jc w:val="both"/>
      </w:pPr>
      <w:r w:rsidRPr="00061AB7">
        <w:t>98 6711     5     Приплод дромедаров</w:t>
      </w:r>
    </w:p>
    <w:p w:rsidR="00CC4CF9" w:rsidRPr="00061AB7" w:rsidRDefault="00CC4CF9" w:rsidP="003463F3">
      <w:pPr>
        <w:pStyle w:val="ConsPlusCell"/>
        <w:jc w:val="both"/>
      </w:pPr>
      <w:bookmarkStart w:id="51" w:name="Par36506"/>
      <w:bookmarkEnd w:id="51"/>
      <w:r w:rsidRPr="00061AB7">
        <w:t>98 6712     0     Молоко дромедаров</w:t>
      </w:r>
    </w:p>
    <w:p w:rsidR="00CC4CF9" w:rsidRPr="00061AB7" w:rsidRDefault="00CC4CF9" w:rsidP="003463F3">
      <w:pPr>
        <w:pStyle w:val="ConsPlusCell"/>
        <w:jc w:val="both"/>
      </w:pPr>
      <w:r w:rsidRPr="00061AB7">
        <w:t>98 6713     6     Привес дромедаров</w:t>
      </w:r>
    </w:p>
    <w:p w:rsidR="00CC4CF9" w:rsidRPr="00061AB7" w:rsidRDefault="00CC4CF9" w:rsidP="003463F3">
      <w:pPr>
        <w:pStyle w:val="ConsPlusCell"/>
        <w:jc w:val="both"/>
      </w:pPr>
      <w:r w:rsidRPr="00061AB7">
        <w:t>98 6714     1     Шерсть дромедаров</w:t>
      </w:r>
    </w:p>
    <w:p w:rsidR="00CC4CF9" w:rsidRPr="00061AB7" w:rsidRDefault="00CC4CF9" w:rsidP="003463F3">
      <w:pPr>
        <w:pStyle w:val="ConsPlusCell"/>
        <w:jc w:val="both"/>
      </w:pPr>
      <w:r w:rsidRPr="00061AB7">
        <w:t>98 6717     8     Работа дромедаров</w:t>
      </w:r>
    </w:p>
    <w:p w:rsidR="00CC4CF9" w:rsidRPr="00061AB7" w:rsidRDefault="00CC4CF9" w:rsidP="003463F3">
      <w:pPr>
        <w:pStyle w:val="ConsPlusCell"/>
        <w:jc w:val="both"/>
      </w:pPr>
      <w:r w:rsidRPr="00061AB7">
        <w:t>98 6718     3     Навоз дромедаров</w:t>
      </w:r>
    </w:p>
    <w:p w:rsidR="00CC4CF9" w:rsidRPr="00061AB7" w:rsidRDefault="00CC4CF9" w:rsidP="003463F3">
      <w:pPr>
        <w:pStyle w:val="ConsPlusCell"/>
        <w:jc w:val="both"/>
      </w:pPr>
      <w:r w:rsidRPr="00061AB7">
        <w:t>98 6719     9     Продукция дромедаров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6720     4     Продукция бактрианов (двугорбых верблюдов)</w:t>
      </w:r>
    </w:p>
    <w:p w:rsidR="00CC4CF9" w:rsidRPr="00061AB7" w:rsidRDefault="00CC4CF9" w:rsidP="003463F3">
      <w:pPr>
        <w:pStyle w:val="ConsPlusCell"/>
        <w:jc w:val="both"/>
      </w:pPr>
      <w:r w:rsidRPr="00061AB7">
        <w:t>98 6721     0     Приплод бактрианов</w:t>
      </w:r>
    </w:p>
    <w:p w:rsidR="00CC4CF9" w:rsidRPr="00061AB7" w:rsidRDefault="00CC4CF9" w:rsidP="003463F3">
      <w:pPr>
        <w:pStyle w:val="ConsPlusCell"/>
        <w:jc w:val="both"/>
      </w:pPr>
      <w:bookmarkStart w:id="52" w:name="Par36514"/>
      <w:bookmarkEnd w:id="52"/>
      <w:r w:rsidRPr="00061AB7">
        <w:t>98 6722     5     Молоко бактрианов</w:t>
      </w:r>
    </w:p>
    <w:p w:rsidR="00CC4CF9" w:rsidRPr="00061AB7" w:rsidRDefault="00CC4CF9" w:rsidP="003463F3">
      <w:pPr>
        <w:pStyle w:val="ConsPlusCell"/>
        <w:jc w:val="both"/>
      </w:pPr>
      <w:r w:rsidRPr="00061AB7">
        <w:t>98 6723     0     Продукция бактрианов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6724     6     Привес бактрианов</w:t>
      </w:r>
    </w:p>
    <w:p w:rsidR="00CC4CF9" w:rsidRPr="00061AB7" w:rsidRDefault="00CC4CF9" w:rsidP="003463F3">
      <w:pPr>
        <w:pStyle w:val="ConsPlusCell"/>
        <w:jc w:val="both"/>
      </w:pPr>
      <w:r w:rsidRPr="00061AB7">
        <w:t>98 6727     2     Шерсть бактрианов</w:t>
      </w:r>
    </w:p>
    <w:p w:rsidR="00CC4CF9" w:rsidRPr="00061AB7" w:rsidRDefault="00CC4CF9" w:rsidP="003463F3">
      <w:pPr>
        <w:pStyle w:val="ConsPlusCell"/>
        <w:jc w:val="both"/>
      </w:pPr>
      <w:r w:rsidRPr="00061AB7">
        <w:t>98 6728     8     Работа бактрианов</w:t>
      </w:r>
    </w:p>
    <w:p w:rsidR="00CC4CF9" w:rsidRPr="00061AB7" w:rsidRDefault="00CC4CF9" w:rsidP="003463F3">
      <w:pPr>
        <w:pStyle w:val="ConsPlusCell"/>
        <w:jc w:val="both"/>
      </w:pPr>
      <w:r w:rsidRPr="00061AB7">
        <w:t>98 6729     3     Навоз бактрианов</w:t>
      </w:r>
    </w:p>
    <w:p w:rsidR="00CC4CF9" w:rsidRPr="00061AB7" w:rsidRDefault="00CC4CF9" w:rsidP="003463F3">
      <w:pPr>
        <w:pStyle w:val="ConsPlusCell"/>
        <w:jc w:val="both"/>
      </w:pPr>
      <w:r w:rsidRPr="00061AB7">
        <w:t>98 6800     9     Поголовье верблюдов</w:t>
      </w:r>
    </w:p>
    <w:p w:rsidR="00CC4CF9" w:rsidRPr="00061AB7" w:rsidRDefault="00CC4CF9" w:rsidP="003463F3">
      <w:pPr>
        <w:pStyle w:val="ConsPlusCell"/>
        <w:jc w:val="both"/>
      </w:pPr>
      <w:r w:rsidRPr="00061AB7">
        <w:t>98 6810     3     Поголовье дромедаров (одногорбых верблюдов)</w:t>
      </w:r>
    </w:p>
    <w:p w:rsidR="00CC4CF9" w:rsidRPr="00061AB7" w:rsidRDefault="00CC4CF9" w:rsidP="003463F3">
      <w:pPr>
        <w:pStyle w:val="ConsPlusCell"/>
        <w:jc w:val="both"/>
      </w:pPr>
      <w:r w:rsidRPr="00061AB7">
        <w:t>98 6811     9     Верблюды-производители дромедаров</w:t>
      </w:r>
    </w:p>
    <w:p w:rsidR="00CC4CF9" w:rsidRPr="00061AB7" w:rsidRDefault="00CC4CF9" w:rsidP="003463F3">
      <w:pPr>
        <w:pStyle w:val="ConsPlusCell"/>
        <w:jc w:val="both"/>
      </w:pPr>
      <w:r w:rsidRPr="00061AB7">
        <w:t>98 6812     4     Верблюдицы дромедаров</w:t>
      </w:r>
    </w:p>
    <w:p w:rsidR="00CC4CF9" w:rsidRPr="00061AB7" w:rsidRDefault="00CC4CF9" w:rsidP="003463F3">
      <w:pPr>
        <w:pStyle w:val="ConsPlusCell"/>
        <w:jc w:val="both"/>
      </w:pPr>
      <w:r w:rsidRPr="00061AB7">
        <w:t>98 6813     3     Молодняк дромедаров - самцы до 3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6814     5     Молодняк дромедаров - самки до 3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6820     8     Поголовье бактрианов (двугорбых верблюдов)</w:t>
      </w:r>
    </w:p>
    <w:p w:rsidR="00CC4CF9" w:rsidRPr="00061AB7" w:rsidRDefault="00CC4CF9" w:rsidP="003463F3">
      <w:pPr>
        <w:pStyle w:val="ConsPlusCell"/>
        <w:jc w:val="both"/>
      </w:pPr>
      <w:r w:rsidRPr="00061AB7">
        <w:t>98 6821     3     Верблюды-производители бактрианов</w:t>
      </w:r>
    </w:p>
    <w:p w:rsidR="00CC4CF9" w:rsidRPr="00061AB7" w:rsidRDefault="00CC4CF9" w:rsidP="003463F3">
      <w:pPr>
        <w:pStyle w:val="ConsPlusCell"/>
        <w:jc w:val="both"/>
      </w:pPr>
      <w:r w:rsidRPr="00061AB7">
        <w:t>98 6822     9     Верблюдицы бактрианов</w:t>
      </w:r>
    </w:p>
    <w:p w:rsidR="00CC4CF9" w:rsidRPr="00061AB7" w:rsidRDefault="00CC4CF9" w:rsidP="003463F3">
      <w:pPr>
        <w:pStyle w:val="ConsPlusCell"/>
        <w:jc w:val="both"/>
      </w:pPr>
      <w:r w:rsidRPr="00061AB7">
        <w:t>98 6823     4     Молодняк бактрианов - самцы до 3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6824     7     Молодняк бактрианов - самки до 3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6900     2     Дополнительные группировки по оленеводству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верблюдоводству</w:t>
      </w:r>
    </w:p>
    <w:p w:rsidR="00CC4CF9" w:rsidRPr="00061AB7" w:rsidRDefault="00CC4CF9" w:rsidP="003463F3">
      <w:pPr>
        <w:pStyle w:val="ConsPlusCell"/>
        <w:jc w:val="both"/>
      </w:pPr>
      <w:r w:rsidRPr="00061AB7">
        <w:t>98 6910     7     Продукция северных оленей, не вошедшая 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основные группировки</w:t>
      </w:r>
    </w:p>
    <w:p w:rsidR="00CC4CF9" w:rsidRPr="00061AB7" w:rsidRDefault="00CC4CF9" w:rsidP="003463F3">
      <w:pPr>
        <w:pStyle w:val="ConsPlusCell"/>
        <w:jc w:val="both"/>
      </w:pPr>
      <w:r w:rsidRPr="00061AB7">
        <w:t>98 6911     2     Мясо северных оленей</w:t>
      </w:r>
    </w:p>
    <w:p w:rsidR="00CC4CF9" w:rsidRPr="00061AB7" w:rsidRDefault="00CC4CF9" w:rsidP="003463F3">
      <w:pPr>
        <w:pStyle w:val="ConsPlusCell"/>
        <w:jc w:val="both"/>
      </w:pPr>
      <w:r w:rsidRPr="00061AB7">
        <w:t>98 6912     8     Камусы северных оленей</w:t>
      </w:r>
    </w:p>
    <w:p w:rsidR="00CC4CF9" w:rsidRPr="00061AB7" w:rsidRDefault="00CC4CF9" w:rsidP="003463F3">
      <w:pPr>
        <w:pStyle w:val="ConsPlusCell"/>
        <w:jc w:val="both"/>
      </w:pPr>
      <w:r w:rsidRPr="00061AB7">
        <w:t>98 6914     9     Пыжик, выпоротки, неблюи (меховое сырье)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северных оленей невыделанные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6919     6     Продукция северных оленей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6920     1     Поголовье прочих половозрастных групп северных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оленей</w:t>
      </w:r>
    </w:p>
    <w:p w:rsidR="00CC4CF9" w:rsidRPr="00061AB7" w:rsidRDefault="00CC4CF9" w:rsidP="003463F3">
      <w:pPr>
        <w:pStyle w:val="ConsPlusCell"/>
        <w:jc w:val="both"/>
      </w:pPr>
      <w:r w:rsidRPr="00061AB7">
        <w:t>98 6921     7     Быки-производители и важенки северных оленей</w:t>
      </w:r>
    </w:p>
    <w:p w:rsidR="00CC4CF9" w:rsidRPr="00061AB7" w:rsidRDefault="00CC4CF9" w:rsidP="003463F3">
      <w:pPr>
        <w:pStyle w:val="ConsPlusCell"/>
        <w:jc w:val="both"/>
      </w:pPr>
      <w:r w:rsidRPr="00061AB7">
        <w:t>98 6922     2     Важенки и нетели северных оленей</w:t>
      </w:r>
    </w:p>
    <w:p w:rsidR="00CC4CF9" w:rsidRPr="00061AB7" w:rsidRDefault="00CC4CF9" w:rsidP="003463F3">
      <w:pPr>
        <w:pStyle w:val="ConsPlusCell"/>
        <w:jc w:val="both"/>
      </w:pPr>
      <w:r w:rsidRPr="00061AB7">
        <w:t>98 6923     8     Быки-производители северных оленей старше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6924     3     Нетели северных оленей</w:t>
      </w:r>
    </w:p>
    <w:p w:rsidR="00CC4CF9" w:rsidRPr="00061AB7" w:rsidRDefault="00CC4CF9" w:rsidP="003463F3">
      <w:pPr>
        <w:pStyle w:val="ConsPlusCell"/>
        <w:jc w:val="both"/>
      </w:pPr>
      <w:r w:rsidRPr="00061AB7">
        <w:t>98 6925     9     Телята северных оленей старше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6926     4     Телки северных оленей до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6930     6     Продукция верблюдов (дромедаров и бактрианов)</w:t>
      </w:r>
    </w:p>
    <w:p w:rsidR="00CC4CF9" w:rsidRPr="00061AB7" w:rsidRDefault="00CC4CF9" w:rsidP="003463F3">
      <w:pPr>
        <w:pStyle w:val="ConsPlusCell"/>
        <w:jc w:val="both"/>
      </w:pPr>
      <w:r w:rsidRPr="00061AB7">
        <w:t>98 6931     1     Приплод верблюдов</w:t>
      </w:r>
    </w:p>
    <w:p w:rsidR="00CC4CF9" w:rsidRPr="00061AB7" w:rsidRDefault="00CC4CF9" w:rsidP="003463F3">
      <w:pPr>
        <w:pStyle w:val="ConsPlusCell"/>
        <w:jc w:val="both"/>
      </w:pPr>
      <w:bookmarkStart w:id="53" w:name="Par36551"/>
      <w:bookmarkEnd w:id="53"/>
      <w:r w:rsidRPr="00061AB7">
        <w:t>98 6932     7     Молоко верблюжье</w:t>
      </w:r>
    </w:p>
    <w:p w:rsidR="00CC4CF9" w:rsidRPr="00061AB7" w:rsidRDefault="00CC4CF9" w:rsidP="003463F3">
      <w:pPr>
        <w:pStyle w:val="ConsPlusCell"/>
        <w:jc w:val="both"/>
      </w:pPr>
      <w:r w:rsidRPr="00061AB7">
        <w:t>98 6933     2     Привес верблюдов</w:t>
      </w:r>
    </w:p>
    <w:p w:rsidR="00CC4CF9" w:rsidRPr="00061AB7" w:rsidRDefault="00CC4CF9" w:rsidP="003463F3">
      <w:pPr>
        <w:pStyle w:val="ConsPlusCell"/>
        <w:jc w:val="both"/>
      </w:pPr>
      <w:r w:rsidRPr="00061AB7">
        <w:t>98 6934     8     Шерсть верблюжья</w:t>
      </w:r>
    </w:p>
    <w:p w:rsidR="00CC4CF9" w:rsidRPr="00061AB7" w:rsidRDefault="00CC4CF9" w:rsidP="003463F3">
      <w:pPr>
        <w:pStyle w:val="ConsPlusCell"/>
        <w:jc w:val="both"/>
      </w:pPr>
      <w:r w:rsidRPr="00061AB7">
        <w:t>98 6935     3     Шубат</w:t>
      </w:r>
    </w:p>
    <w:p w:rsidR="00CC4CF9" w:rsidRPr="00061AB7" w:rsidRDefault="00CC4CF9" w:rsidP="003463F3">
      <w:pPr>
        <w:pStyle w:val="ConsPlusCell"/>
        <w:jc w:val="both"/>
      </w:pPr>
      <w:r w:rsidRPr="00061AB7">
        <w:t>98 6940     0     Поголовье верблюдов (дромедаров и бактрианов)</w:t>
      </w:r>
    </w:p>
    <w:p w:rsidR="00CC4CF9" w:rsidRPr="00061AB7" w:rsidRDefault="00CC4CF9" w:rsidP="003463F3">
      <w:pPr>
        <w:pStyle w:val="ConsPlusCell"/>
        <w:jc w:val="both"/>
      </w:pPr>
      <w:r w:rsidRPr="00061AB7">
        <w:t>98 6941     6     Верблюды-производители</w:t>
      </w:r>
    </w:p>
    <w:p w:rsidR="00CC4CF9" w:rsidRPr="00061AB7" w:rsidRDefault="00CC4CF9" w:rsidP="003463F3">
      <w:pPr>
        <w:pStyle w:val="ConsPlusCell"/>
        <w:jc w:val="both"/>
      </w:pPr>
      <w:r w:rsidRPr="00061AB7">
        <w:t>98 6942     1     Верблюдицы старше 3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6943     7     Молодняк верблюдов / (самцы) старше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6944     2     - от 1 до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6945     8     - до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6946     3     - до 3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6947     9     Верблюды взрослые старше 3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6949     1     Верблюды кастрированные (самцы) всех возрастов</w:t>
      </w:r>
    </w:p>
    <w:p w:rsidR="00CC4CF9" w:rsidRPr="00061AB7" w:rsidRDefault="00CC4CF9" w:rsidP="003463F3">
      <w:pPr>
        <w:pStyle w:val="ConsPlusCell"/>
        <w:jc w:val="both"/>
      </w:pPr>
      <w:r w:rsidRPr="00061AB7">
        <w:t>98 6950     5     Продукция прочая оленеводства и верблюдоводства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98 6958     9     Навоз пантовых оленей и верблюдов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98 7000     2     Продукция кролиководства, пушного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звероводства, охотничьего хозяйства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98 7100     6     Продукция кролиководства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98 7110     0     Продукция выращивания кроликов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98 7111     6     Приплод кроликов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98 7112     1     Пух кроличий</w:t>
      </w:r>
    </w:p>
    <w:p w:rsidR="00CC4CF9" w:rsidRPr="00061AB7" w:rsidRDefault="00CC4CF9" w:rsidP="003463F3">
      <w:pPr>
        <w:pStyle w:val="ConsPlusCell"/>
        <w:jc w:val="both"/>
      </w:pPr>
      <w:r w:rsidRPr="00061AB7">
        <w:t>98 7113     7     Прирост кроликов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98 7117     9     Шкурки павших кроликов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98 7118     4     Навоз кроличий</w:t>
      </w:r>
    </w:p>
    <w:p w:rsidR="00CC4CF9" w:rsidRPr="00061AB7" w:rsidRDefault="00CC4CF9" w:rsidP="003463F3">
      <w:pPr>
        <w:pStyle w:val="ConsPlusCell"/>
        <w:jc w:val="both"/>
      </w:pPr>
      <w:r w:rsidRPr="00061AB7">
        <w:t>98 7119     3     Продукция кроликов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7120     5     Поголовье кроликов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98 7121     0     Основное стадо кроликов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98 7122     6     Кролики взрослые - самцы</w:t>
      </w:r>
    </w:p>
    <w:p w:rsidR="00CC4CF9" w:rsidRPr="00061AB7" w:rsidRDefault="00CC4CF9" w:rsidP="003463F3">
      <w:pPr>
        <w:pStyle w:val="ConsPlusCell"/>
        <w:jc w:val="both"/>
      </w:pPr>
      <w:r w:rsidRPr="00061AB7">
        <w:t>98 7123     1     Кролики взрослые - самки (кроликоматки)</w:t>
      </w:r>
    </w:p>
    <w:p w:rsidR="00CC4CF9" w:rsidRPr="00061AB7" w:rsidRDefault="00CC4CF9" w:rsidP="003463F3">
      <w:pPr>
        <w:pStyle w:val="ConsPlusCell"/>
        <w:jc w:val="both"/>
      </w:pPr>
      <w:r w:rsidRPr="00061AB7">
        <w:t>98 7124     7     Молодняк кроликов /</w:t>
      </w:r>
    </w:p>
    <w:p w:rsidR="00CC4CF9" w:rsidRPr="00061AB7" w:rsidRDefault="00CC4CF9" w:rsidP="003463F3">
      <w:pPr>
        <w:pStyle w:val="ConsPlusCell"/>
        <w:jc w:val="both"/>
      </w:pPr>
      <w:r w:rsidRPr="00061AB7">
        <w:t>98 7125     2     - прошлых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7126     8     - текущего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7200     7     Продукция выращивания соболей черных</w:t>
      </w:r>
    </w:p>
    <w:p w:rsidR="00CC4CF9" w:rsidRPr="00061AB7" w:rsidRDefault="00CC4CF9" w:rsidP="003463F3">
      <w:pPr>
        <w:pStyle w:val="ConsPlusCell"/>
        <w:jc w:val="both"/>
      </w:pPr>
      <w:r w:rsidRPr="00061AB7">
        <w:t>98 7210     4     Продукция основного стада соболей черных</w:t>
      </w:r>
    </w:p>
    <w:p w:rsidR="00CC4CF9" w:rsidRPr="00061AB7" w:rsidRDefault="00CC4CF9" w:rsidP="003463F3">
      <w:pPr>
        <w:pStyle w:val="ConsPlusCell"/>
        <w:jc w:val="both"/>
      </w:pPr>
      <w:r w:rsidRPr="00061AB7">
        <w:t>98 7211     0     Приплод соболей черных</w:t>
      </w:r>
    </w:p>
    <w:p w:rsidR="00CC4CF9" w:rsidRPr="00061AB7" w:rsidRDefault="00CC4CF9" w:rsidP="003463F3">
      <w:pPr>
        <w:pStyle w:val="ConsPlusCell"/>
        <w:jc w:val="both"/>
      </w:pPr>
      <w:r w:rsidRPr="00061AB7">
        <w:t>98 7218     8     Навоз взрослых соболей черных</w:t>
      </w:r>
    </w:p>
    <w:p w:rsidR="00CC4CF9" w:rsidRPr="00061AB7" w:rsidRDefault="00CC4CF9" w:rsidP="003463F3">
      <w:pPr>
        <w:pStyle w:val="ConsPlusCell"/>
        <w:jc w:val="both"/>
      </w:pPr>
      <w:r w:rsidRPr="00061AB7">
        <w:t>98 7219     3     Продукция взрослых соболей черных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7220     9     Продукция молодняка соболей черных</w:t>
      </w:r>
    </w:p>
    <w:p w:rsidR="00CC4CF9" w:rsidRPr="00061AB7" w:rsidRDefault="00CC4CF9" w:rsidP="003463F3">
      <w:pPr>
        <w:pStyle w:val="ConsPlusCell"/>
        <w:jc w:val="both"/>
      </w:pPr>
      <w:r w:rsidRPr="00061AB7">
        <w:t>98 7223     5     Прирост соболей черных</w:t>
      </w:r>
    </w:p>
    <w:p w:rsidR="00CC4CF9" w:rsidRPr="00061AB7" w:rsidRDefault="00CC4CF9" w:rsidP="003463F3">
      <w:pPr>
        <w:pStyle w:val="ConsPlusCell"/>
        <w:jc w:val="both"/>
      </w:pPr>
      <w:r w:rsidRPr="00061AB7">
        <w:t>98 7228     2     Навоз молодняка соболей черных</w:t>
      </w:r>
    </w:p>
    <w:p w:rsidR="00CC4CF9" w:rsidRPr="00061AB7" w:rsidRDefault="00CC4CF9" w:rsidP="003463F3">
      <w:pPr>
        <w:pStyle w:val="ConsPlusCell"/>
        <w:jc w:val="both"/>
      </w:pPr>
      <w:r w:rsidRPr="00061AB7">
        <w:t>98 7229     8     Продукция молодняка соболей черных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7300     3     Продукция выращивания бобров</w:t>
      </w:r>
    </w:p>
    <w:p w:rsidR="00CC4CF9" w:rsidRPr="00061AB7" w:rsidRDefault="00CC4CF9" w:rsidP="003463F3">
      <w:pPr>
        <w:pStyle w:val="ConsPlusCell"/>
        <w:jc w:val="both"/>
      </w:pPr>
      <w:r w:rsidRPr="00061AB7">
        <w:t>98 7310     8     Продукция основного стада бобров</w:t>
      </w:r>
    </w:p>
    <w:p w:rsidR="00CC4CF9" w:rsidRPr="00061AB7" w:rsidRDefault="00CC4CF9" w:rsidP="003463F3">
      <w:pPr>
        <w:pStyle w:val="ConsPlusCell"/>
        <w:jc w:val="both"/>
      </w:pPr>
      <w:r w:rsidRPr="00061AB7">
        <w:t>98 7311     3     Приплод бобров</w:t>
      </w:r>
    </w:p>
    <w:p w:rsidR="00CC4CF9" w:rsidRPr="00061AB7" w:rsidRDefault="00CC4CF9" w:rsidP="003463F3">
      <w:pPr>
        <w:pStyle w:val="ConsPlusCell"/>
        <w:jc w:val="both"/>
      </w:pPr>
      <w:r w:rsidRPr="00061AB7">
        <w:t>98 7313     4     Мускусная струя бобров</w:t>
      </w:r>
    </w:p>
    <w:p w:rsidR="00CC4CF9" w:rsidRPr="00061AB7" w:rsidRDefault="00CC4CF9" w:rsidP="003463F3">
      <w:pPr>
        <w:pStyle w:val="ConsPlusCell"/>
        <w:jc w:val="both"/>
      </w:pPr>
      <w:r w:rsidRPr="00061AB7">
        <w:t>98 7318     1     Навоз взрослых бобров</w:t>
      </w:r>
    </w:p>
    <w:p w:rsidR="00CC4CF9" w:rsidRPr="00061AB7" w:rsidRDefault="00CC4CF9" w:rsidP="003463F3">
      <w:pPr>
        <w:pStyle w:val="ConsPlusCell"/>
        <w:jc w:val="both"/>
      </w:pPr>
      <w:r w:rsidRPr="00061AB7">
        <w:t>98 7319     7     Продукция взрослых бобров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7320     2     Продукция молодняка бобров</w:t>
      </w:r>
    </w:p>
    <w:p w:rsidR="00CC4CF9" w:rsidRPr="00061AB7" w:rsidRDefault="00CC4CF9" w:rsidP="003463F3">
      <w:pPr>
        <w:pStyle w:val="ConsPlusCell"/>
        <w:jc w:val="both"/>
      </w:pPr>
      <w:r w:rsidRPr="00061AB7">
        <w:t>98 7323     9     Прирост бобров</w:t>
      </w:r>
    </w:p>
    <w:p w:rsidR="00CC4CF9" w:rsidRPr="00061AB7" w:rsidRDefault="00CC4CF9" w:rsidP="003463F3">
      <w:pPr>
        <w:pStyle w:val="ConsPlusCell"/>
        <w:jc w:val="both"/>
      </w:pPr>
      <w:r w:rsidRPr="00061AB7">
        <w:t>98 7328     6     Навоз молодняка бобров</w:t>
      </w:r>
    </w:p>
    <w:p w:rsidR="00CC4CF9" w:rsidRPr="00061AB7" w:rsidRDefault="00CC4CF9" w:rsidP="003463F3">
      <w:pPr>
        <w:pStyle w:val="ConsPlusCell"/>
        <w:jc w:val="both"/>
      </w:pPr>
      <w:r w:rsidRPr="00061AB7">
        <w:t>98 7329     1     Продукция молодняка бобров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7400     7     Продукция выращивания других пушных зверей</w:t>
      </w:r>
    </w:p>
    <w:p w:rsidR="00CC4CF9" w:rsidRPr="00061AB7" w:rsidRDefault="00CC4CF9" w:rsidP="003463F3">
      <w:pPr>
        <w:pStyle w:val="ConsPlusCell"/>
        <w:jc w:val="both"/>
      </w:pPr>
      <w:r w:rsidRPr="00061AB7">
        <w:t>98 7440     5     Продукция выращивания лисиц</w:t>
      </w:r>
    </w:p>
    <w:p w:rsidR="00CC4CF9" w:rsidRPr="00061AB7" w:rsidRDefault="00CC4CF9" w:rsidP="003463F3">
      <w:pPr>
        <w:pStyle w:val="ConsPlusCell"/>
        <w:jc w:val="both"/>
      </w:pPr>
      <w:r w:rsidRPr="00061AB7">
        <w:t>98 7441     0     Приплод лисиц</w:t>
      </w:r>
    </w:p>
    <w:p w:rsidR="00CC4CF9" w:rsidRPr="00061AB7" w:rsidRDefault="00CC4CF9" w:rsidP="003463F3">
      <w:pPr>
        <w:pStyle w:val="ConsPlusCell"/>
        <w:jc w:val="both"/>
      </w:pPr>
      <w:r w:rsidRPr="00061AB7">
        <w:t>98 7444     7     Пух-линька лисиц</w:t>
      </w:r>
    </w:p>
    <w:p w:rsidR="00CC4CF9" w:rsidRPr="00061AB7" w:rsidRDefault="00CC4CF9" w:rsidP="003463F3">
      <w:pPr>
        <w:pStyle w:val="ConsPlusCell"/>
        <w:jc w:val="both"/>
      </w:pPr>
      <w:r w:rsidRPr="00061AB7">
        <w:t>98 7448     9     Навоз лисиц</w:t>
      </w:r>
    </w:p>
    <w:p w:rsidR="00CC4CF9" w:rsidRPr="00061AB7" w:rsidRDefault="00CC4CF9" w:rsidP="003463F3">
      <w:pPr>
        <w:pStyle w:val="ConsPlusCell"/>
        <w:jc w:val="both"/>
      </w:pPr>
      <w:r w:rsidRPr="00061AB7">
        <w:t>98 7449     4     Продукция лисиц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7450     0     Продукция выращивания песцов голубых</w:t>
      </w:r>
    </w:p>
    <w:p w:rsidR="00CC4CF9" w:rsidRPr="00061AB7" w:rsidRDefault="00CC4CF9" w:rsidP="003463F3">
      <w:pPr>
        <w:pStyle w:val="ConsPlusCell"/>
        <w:jc w:val="both"/>
      </w:pPr>
      <w:r w:rsidRPr="00061AB7">
        <w:t>98 7451     5     Приплод песцов голубых</w:t>
      </w:r>
    </w:p>
    <w:p w:rsidR="00CC4CF9" w:rsidRPr="00061AB7" w:rsidRDefault="00CC4CF9" w:rsidP="003463F3">
      <w:pPr>
        <w:pStyle w:val="ConsPlusCell"/>
        <w:jc w:val="both"/>
      </w:pPr>
      <w:r w:rsidRPr="00061AB7">
        <w:t>98 7454     1     Пух-линька песцов голубых</w:t>
      </w:r>
    </w:p>
    <w:p w:rsidR="00CC4CF9" w:rsidRPr="00061AB7" w:rsidRDefault="00CC4CF9" w:rsidP="003463F3">
      <w:pPr>
        <w:pStyle w:val="ConsPlusCell"/>
        <w:jc w:val="both"/>
      </w:pPr>
      <w:r w:rsidRPr="00061AB7">
        <w:t>98 7458     3     Навоз песцов голубых</w:t>
      </w:r>
    </w:p>
    <w:p w:rsidR="00CC4CF9" w:rsidRPr="00061AB7" w:rsidRDefault="00CC4CF9" w:rsidP="003463F3">
      <w:pPr>
        <w:pStyle w:val="ConsPlusCell"/>
        <w:jc w:val="both"/>
      </w:pPr>
      <w:r w:rsidRPr="00061AB7">
        <w:t>98 7459     9     Продукция песцов голубых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7460     4     Продукция выращивания норок</w:t>
      </w:r>
    </w:p>
    <w:p w:rsidR="00CC4CF9" w:rsidRPr="00061AB7" w:rsidRDefault="00CC4CF9" w:rsidP="003463F3">
      <w:pPr>
        <w:pStyle w:val="ConsPlusCell"/>
        <w:jc w:val="both"/>
      </w:pPr>
      <w:r w:rsidRPr="00061AB7">
        <w:t>98 7461     3     Приплод норок</w:t>
      </w:r>
    </w:p>
    <w:p w:rsidR="00CC4CF9" w:rsidRPr="00061AB7" w:rsidRDefault="00CC4CF9" w:rsidP="003463F3">
      <w:pPr>
        <w:pStyle w:val="ConsPlusCell"/>
        <w:jc w:val="both"/>
      </w:pPr>
      <w:r w:rsidRPr="00061AB7">
        <w:t>98 7468     8     Навоз норок</w:t>
      </w:r>
    </w:p>
    <w:p w:rsidR="00CC4CF9" w:rsidRPr="00061AB7" w:rsidRDefault="00CC4CF9" w:rsidP="003463F3">
      <w:pPr>
        <w:pStyle w:val="ConsPlusCell"/>
        <w:jc w:val="both"/>
      </w:pPr>
      <w:r w:rsidRPr="00061AB7">
        <w:t>98 7469     3     Продукция норок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7470     9     Продукция выращивания нутрий</w:t>
      </w:r>
    </w:p>
    <w:p w:rsidR="00CC4CF9" w:rsidRPr="00061AB7" w:rsidRDefault="00CC4CF9" w:rsidP="003463F3">
      <w:pPr>
        <w:pStyle w:val="ConsPlusCell"/>
        <w:jc w:val="both"/>
      </w:pPr>
      <w:r w:rsidRPr="00061AB7">
        <w:t>98 7471     4     Приплод нутрий</w:t>
      </w:r>
    </w:p>
    <w:p w:rsidR="00CC4CF9" w:rsidRPr="00061AB7" w:rsidRDefault="00CC4CF9" w:rsidP="003463F3">
      <w:pPr>
        <w:pStyle w:val="ConsPlusCell"/>
        <w:jc w:val="both"/>
      </w:pPr>
      <w:r w:rsidRPr="00061AB7">
        <w:t>98 7478     2     Навоз нутрий</w:t>
      </w:r>
    </w:p>
    <w:p w:rsidR="00CC4CF9" w:rsidRPr="00061AB7" w:rsidRDefault="00CC4CF9" w:rsidP="003463F3">
      <w:pPr>
        <w:pStyle w:val="ConsPlusCell"/>
        <w:jc w:val="both"/>
      </w:pPr>
      <w:r w:rsidRPr="00061AB7">
        <w:t>98 7479     8     Продукция нутрий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7600     4     Поголовье пушных зверей всех видов</w:t>
      </w:r>
    </w:p>
    <w:p w:rsidR="00CC4CF9" w:rsidRPr="00061AB7" w:rsidRDefault="00CC4CF9" w:rsidP="003463F3">
      <w:pPr>
        <w:pStyle w:val="ConsPlusCell"/>
        <w:jc w:val="both"/>
      </w:pPr>
      <w:r w:rsidRPr="00061AB7">
        <w:t>98 7620     3     Поголовье соболей черных</w:t>
      </w:r>
    </w:p>
    <w:p w:rsidR="00CC4CF9" w:rsidRPr="00061AB7" w:rsidRDefault="00CC4CF9" w:rsidP="003463F3">
      <w:pPr>
        <w:pStyle w:val="ConsPlusCell"/>
        <w:jc w:val="both"/>
      </w:pPr>
      <w:r w:rsidRPr="00061AB7">
        <w:t>98 7621     9     Соболи черные взрослые - самцы</w:t>
      </w:r>
    </w:p>
    <w:p w:rsidR="00CC4CF9" w:rsidRPr="00061AB7" w:rsidRDefault="00CC4CF9" w:rsidP="003463F3">
      <w:pPr>
        <w:pStyle w:val="ConsPlusCell"/>
        <w:jc w:val="both"/>
      </w:pPr>
      <w:r w:rsidRPr="00061AB7">
        <w:t>98 7622     4     Соболи черные взрослые - самки</w:t>
      </w:r>
    </w:p>
    <w:p w:rsidR="00CC4CF9" w:rsidRPr="00061AB7" w:rsidRDefault="00CC4CF9" w:rsidP="003463F3">
      <w:pPr>
        <w:pStyle w:val="ConsPlusCell"/>
        <w:jc w:val="both"/>
      </w:pPr>
      <w:r w:rsidRPr="00061AB7">
        <w:t>98 7623     3     Молодняк соболей черных старше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7626     6     Молодняк соболей черных до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7630     8     Поголовье бобров</w:t>
      </w:r>
    </w:p>
    <w:p w:rsidR="00CC4CF9" w:rsidRPr="00061AB7" w:rsidRDefault="00CC4CF9" w:rsidP="003463F3">
      <w:pPr>
        <w:pStyle w:val="ConsPlusCell"/>
        <w:jc w:val="both"/>
      </w:pPr>
      <w:r w:rsidRPr="00061AB7">
        <w:t>98 7631     3     Бобры взрослые - самцы</w:t>
      </w:r>
    </w:p>
    <w:p w:rsidR="00CC4CF9" w:rsidRPr="00061AB7" w:rsidRDefault="00CC4CF9" w:rsidP="003463F3">
      <w:pPr>
        <w:pStyle w:val="ConsPlusCell"/>
        <w:jc w:val="both"/>
      </w:pPr>
      <w:r w:rsidRPr="00061AB7">
        <w:t>98 7632     9     Бобры взрослые - самки</w:t>
      </w:r>
    </w:p>
    <w:p w:rsidR="00CC4CF9" w:rsidRPr="00061AB7" w:rsidRDefault="00CC4CF9" w:rsidP="003463F3">
      <w:pPr>
        <w:pStyle w:val="ConsPlusCell"/>
        <w:jc w:val="both"/>
      </w:pPr>
      <w:r w:rsidRPr="00061AB7">
        <w:t>98 7633     4     Молодняк бобров старше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7636     0     Молодняк бобров до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7640     2     Поголовье лисиц</w:t>
      </w:r>
    </w:p>
    <w:p w:rsidR="00CC4CF9" w:rsidRPr="00061AB7" w:rsidRDefault="00CC4CF9" w:rsidP="003463F3">
      <w:pPr>
        <w:pStyle w:val="ConsPlusCell"/>
        <w:jc w:val="both"/>
      </w:pPr>
      <w:r w:rsidRPr="00061AB7">
        <w:t>98 7641     8     Лисицы взрослые - самцы</w:t>
      </w:r>
    </w:p>
    <w:p w:rsidR="00CC4CF9" w:rsidRPr="00061AB7" w:rsidRDefault="00CC4CF9" w:rsidP="003463F3">
      <w:pPr>
        <w:pStyle w:val="ConsPlusCell"/>
        <w:jc w:val="both"/>
      </w:pPr>
      <w:r w:rsidRPr="00061AB7">
        <w:t>98 7642     3     Лисицы взрослые - самки</w:t>
      </w:r>
    </w:p>
    <w:p w:rsidR="00CC4CF9" w:rsidRPr="00061AB7" w:rsidRDefault="00CC4CF9" w:rsidP="003463F3">
      <w:pPr>
        <w:pStyle w:val="ConsPlusCell"/>
        <w:jc w:val="both"/>
      </w:pPr>
      <w:r w:rsidRPr="00061AB7">
        <w:t>98 7643     9     Молодняк лисиц</w:t>
      </w:r>
    </w:p>
    <w:p w:rsidR="00CC4CF9" w:rsidRPr="00061AB7" w:rsidRDefault="00CC4CF9" w:rsidP="003463F3">
      <w:pPr>
        <w:pStyle w:val="ConsPlusCell"/>
        <w:jc w:val="both"/>
      </w:pPr>
      <w:r w:rsidRPr="00061AB7">
        <w:t>98 7650     7     Поголовье песцов голубых</w:t>
      </w:r>
    </w:p>
    <w:p w:rsidR="00CC4CF9" w:rsidRPr="00061AB7" w:rsidRDefault="00CC4CF9" w:rsidP="003463F3">
      <w:pPr>
        <w:pStyle w:val="ConsPlusCell"/>
        <w:jc w:val="both"/>
      </w:pPr>
      <w:r w:rsidRPr="00061AB7">
        <w:t>98 7651     2     Песцы голубые взрослые - самцы</w:t>
      </w:r>
    </w:p>
    <w:p w:rsidR="00CC4CF9" w:rsidRPr="00061AB7" w:rsidRDefault="00CC4CF9" w:rsidP="003463F3">
      <w:pPr>
        <w:pStyle w:val="ConsPlusCell"/>
        <w:jc w:val="both"/>
      </w:pPr>
      <w:r w:rsidRPr="00061AB7">
        <w:t>98 7652     8     Песцы голубые взрослые - самки</w:t>
      </w:r>
    </w:p>
    <w:p w:rsidR="00CC4CF9" w:rsidRPr="00061AB7" w:rsidRDefault="00CC4CF9" w:rsidP="003463F3">
      <w:pPr>
        <w:pStyle w:val="ConsPlusCell"/>
        <w:jc w:val="both"/>
      </w:pPr>
      <w:r w:rsidRPr="00061AB7">
        <w:t>98 7653     3     Молодняк песцов голубых</w:t>
      </w:r>
    </w:p>
    <w:p w:rsidR="00CC4CF9" w:rsidRPr="00061AB7" w:rsidRDefault="00CC4CF9" w:rsidP="003463F3">
      <w:pPr>
        <w:pStyle w:val="ConsPlusCell"/>
        <w:jc w:val="both"/>
      </w:pPr>
      <w:r w:rsidRPr="00061AB7">
        <w:t>98 7660     1     Поголовье норок</w:t>
      </w:r>
    </w:p>
    <w:p w:rsidR="00CC4CF9" w:rsidRPr="00061AB7" w:rsidRDefault="00CC4CF9" w:rsidP="003463F3">
      <w:pPr>
        <w:pStyle w:val="ConsPlusCell"/>
        <w:jc w:val="both"/>
      </w:pPr>
      <w:r w:rsidRPr="00061AB7">
        <w:t>98 7661     7     Норки взрослые - самцы</w:t>
      </w:r>
    </w:p>
    <w:p w:rsidR="00CC4CF9" w:rsidRPr="00061AB7" w:rsidRDefault="00CC4CF9" w:rsidP="003463F3">
      <w:pPr>
        <w:pStyle w:val="ConsPlusCell"/>
        <w:jc w:val="both"/>
      </w:pPr>
      <w:r w:rsidRPr="00061AB7">
        <w:t>98 7662     2     Норки взрослые - самки</w:t>
      </w:r>
    </w:p>
    <w:p w:rsidR="00CC4CF9" w:rsidRPr="00061AB7" w:rsidRDefault="00CC4CF9" w:rsidP="003463F3">
      <w:pPr>
        <w:pStyle w:val="ConsPlusCell"/>
        <w:jc w:val="both"/>
      </w:pPr>
      <w:r w:rsidRPr="00061AB7">
        <w:t>98 7663     8     Молодняк норок</w:t>
      </w:r>
    </w:p>
    <w:p w:rsidR="00CC4CF9" w:rsidRPr="00061AB7" w:rsidRDefault="00CC4CF9" w:rsidP="003463F3">
      <w:pPr>
        <w:pStyle w:val="ConsPlusCell"/>
        <w:jc w:val="both"/>
      </w:pPr>
      <w:r w:rsidRPr="00061AB7">
        <w:t>98 7670     6     Поголовье нутрий</w:t>
      </w:r>
    </w:p>
    <w:p w:rsidR="00CC4CF9" w:rsidRPr="00061AB7" w:rsidRDefault="00CC4CF9" w:rsidP="003463F3">
      <w:pPr>
        <w:pStyle w:val="ConsPlusCell"/>
        <w:jc w:val="both"/>
      </w:pPr>
      <w:r w:rsidRPr="00061AB7">
        <w:t>98 7671     1     Нутрии взрослые - самцы</w:t>
      </w:r>
    </w:p>
    <w:p w:rsidR="00CC4CF9" w:rsidRPr="00061AB7" w:rsidRDefault="00CC4CF9" w:rsidP="003463F3">
      <w:pPr>
        <w:pStyle w:val="ConsPlusCell"/>
        <w:jc w:val="both"/>
      </w:pPr>
      <w:r w:rsidRPr="00061AB7">
        <w:t>98 7672     7     Нутрии взрослые - самки</w:t>
      </w:r>
    </w:p>
    <w:p w:rsidR="00CC4CF9" w:rsidRPr="00061AB7" w:rsidRDefault="00CC4CF9" w:rsidP="003463F3">
      <w:pPr>
        <w:pStyle w:val="ConsPlusCell"/>
        <w:jc w:val="both"/>
      </w:pPr>
      <w:r w:rsidRPr="00061AB7">
        <w:t>98 7673     2     Молодняк нутрий старше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7676     9     Молодняк нутрий до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7700     8     Продукция забоя пушных зверей</w:t>
      </w:r>
    </w:p>
    <w:p w:rsidR="00CC4CF9" w:rsidRPr="00061AB7" w:rsidRDefault="00CC4CF9" w:rsidP="003463F3">
      <w:pPr>
        <w:pStyle w:val="ConsPlusCell"/>
        <w:jc w:val="both"/>
      </w:pPr>
      <w:r w:rsidRPr="00061AB7">
        <w:t>98 7720     7     Продукция забоя соболей черных</w:t>
      </w:r>
    </w:p>
    <w:p w:rsidR="00CC4CF9" w:rsidRPr="00061AB7" w:rsidRDefault="00CC4CF9" w:rsidP="003463F3">
      <w:pPr>
        <w:pStyle w:val="ConsPlusCell"/>
        <w:jc w:val="both"/>
      </w:pPr>
      <w:r w:rsidRPr="00061AB7">
        <w:t>98 7721     2     Шкурки соболей черных невыделанные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7728     0     Тушки соболей черных</w:t>
      </w:r>
    </w:p>
    <w:p w:rsidR="00CC4CF9" w:rsidRPr="00061AB7" w:rsidRDefault="00CC4CF9" w:rsidP="003463F3">
      <w:pPr>
        <w:pStyle w:val="ConsPlusCell"/>
        <w:jc w:val="both"/>
      </w:pPr>
      <w:r w:rsidRPr="00061AB7">
        <w:t>98 7730     1     Продукция забоя бобров</w:t>
      </w:r>
    </w:p>
    <w:p w:rsidR="00CC4CF9" w:rsidRPr="00061AB7" w:rsidRDefault="00CC4CF9" w:rsidP="003463F3">
      <w:pPr>
        <w:pStyle w:val="ConsPlusCell"/>
        <w:jc w:val="both"/>
      </w:pPr>
      <w:r w:rsidRPr="00061AB7">
        <w:t>98 7731     7     Шкурки бобров невыделанные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7738     5     Тушки бобров</w:t>
      </w:r>
    </w:p>
    <w:p w:rsidR="00CC4CF9" w:rsidRPr="00061AB7" w:rsidRDefault="00CC4CF9" w:rsidP="003463F3">
      <w:pPr>
        <w:pStyle w:val="ConsPlusCell"/>
        <w:jc w:val="both"/>
      </w:pPr>
      <w:r w:rsidRPr="00061AB7">
        <w:t>98 7740     6     Продукция забоя лисиц: серебристо-черных,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серебристо-черных беломордых, платиновых,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платиново-беломордых, снежных</w:t>
      </w:r>
    </w:p>
    <w:p w:rsidR="00CC4CF9" w:rsidRPr="00061AB7" w:rsidRDefault="00CC4CF9" w:rsidP="003463F3">
      <w:pPr>
        <w:pStyle w:val="ConsPlusCell"/>
        <w:jc w:val="both"/>
      </w:pPr>
      <w:r w:rsidRPr="00061AB7">
        <w:t>98 7741     1     Шкурки лисиц невыделанные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7748     8     Тушки лисиц</w:t>
      </w:r>
    </w:p>
    <w:p w:rsidR="00CC4CF9" w:rsidRPr="00061AB7" w:rsidRDefault="00CC4CF9" w:rsidP="003463F3">
      <w:pPr>
        <w:pStyle w:val="ConsPlusCell"/>
        <w:jc w:val="both"/>
      </w:pPr>
      <w:r w:rsidRPr="00061AB7">
        <w:t>98 7750     0     Продукция забоя песцов голубых</w:t>
      </w:r>
    </w:p>
    <w:p w:rsidR="00CC4CF9" w:rsidRPr="00061AB7" w:rsidRDefault="00CC4CF9" w:rsidP="003463F3">
      <w:pPr>
        <w:pStyle w:val="ConsPlusCell"/>
        <w:jc w:val="both"/>
      </w:pPr>
      <w:r w:rsidRPr="00061AB7">
        <w:t>98 7751     6     Шкурки песцов голубых невыделанные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7758     4     Тушки песцов голубых</w:t>
      </w:r>
    </w:p>
    <w:p w:rsidR="00CC4CF9" w:rsidRPr="00061AB7" w:rsidRDefault="00CC4CF9" w:rsidP="003463F3">
      <w:pPr>
        <w:pStyle w:val="ConsPlusCell"/>
        <w:jc w:val="both"/>
      </w:pPr>
      <w:r w:rsidRPr="00061AB7">
        <w:t>98 7760     5     Продукция забоя норок</w:t>
      </w:r>
    </w:p>
    <w:p w:rsidR="00CC4CF9" w:rsidRPr="00061AB7" w:rsidRDefault="00CC4CF9" w:rsidP="003463F3">
      <w:pPr>
        <w:pStyle w:val="ConsPlusCell"/>
        <w:jc w:val="both"/>
      </w:pPr>
      <w:r w:rsidRPr="00061AB7">
        <w:t>98 7761     0     Шкурки норок невыделанные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7768     9     Тушки норок</w:t>
      </w:r>
    </w:p>
    <w:p w:rsidR="00CC4CF9" w:rsidRPr="00061AB7" w:rsidRDefault="00CC4CF9" w:rsidP="003463F3">
      <w:pPr>
        <w:pStyle w:val="ConsPlusCell"/>
        <w:jc w:val="both"/>
      </w:pPr>
      <w:r w:rsidRPr="00061AB7">
        <w:t>98 7770     9     Продукция забоя нутрий</w:t>
      </w:r>
    </w:p>
    <w:p w:rsidR="00CC4CF9" w:rsidRPr="00061AB7" w:rsidRDefault="00CC4CF9" w:rsidP="003463F3">
      <w:pPr>
        <w:pStyle w:val="ConsPlusCell"/>
        <w:jc w:val="both"/>
      </w:pPr>
      <w:r w:rsidRPr="00061AB7">
        <w:t>98 7771     5     Шкурки нутрий невыделанные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7778     3     Тушки нутрий</w:t>
      </w:r>
    </w:p>
    <w:p w:rsidR="00CC4CF9" w:rsidRPr="00061AB7" w:rsidRDefault="00CC4CF9" w:rsidP="003463F3">
      <w:pPr>
        <w:pStyle w:val="ConsPlusCell"/>
        <w:jc w:val="both"/>
      </w:pPr>
      <w:r w:rsidRPr="00061AB7">
        <w:t>98 7800     1     Продукция охотничьего хозяйства</w:t>
      </w:r>
    </w:p>
    <w:p w:rsidR="00CC4CF9" w:rsidRPr="00061AB7" w:rsidRDefault="00CC4CF9" w:rsidP="003463F3">
      <w:pPr>
        <w:pStyle w:val="ConsPlusCell"/>
        <w:jc w:val="both"/>
      </w:pPr>
      <w:r w:rsidRPr="00061AB7">
        <w:t>98 7810     6     Животные дикие отловленные и отстреленные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7811     1     Звери дикие отловленные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7812     7     Птицы дикие отловленные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7813     2     Амфибии и пресмыкающиеся отловленные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7814     8     Животные лабораторные отловленные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7815     3     Рыбки аквариумные отловленные (разводимые)</w:t>
      </w:r>
    </w:p>
    <w:p w:rsidR="00CC4CF9" w:rsidRPr="00061AB7" w:rsidRDefault="00CC4CF9" w:rsidP="003463F3">
      <w:pPr>
        <w:pStyle w:val="ConsPlusCell"/>
        <w:jc w:val="both"/>
      </w:pPr>
      <w:r w:rsidRPr="00061AB7">
        <w:t>98 7816     9     Животные отстреленные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7817     4     Дичь боровая отстреленная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98 7818     4     Птица водоплавающая отстреленная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98 7820     0     Шкурки / весенних видов пушнины - мелких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грызунов невыделанные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7821     6     - бурундука</w:t>
      </w:r>
    </w:p>
    <w:p w:rsidR="00CC4CF9" w:rsidRPr="00061AB7" w:rsidRDefault="00CC4CF9" w:rsidP="003463F3">
      <w:pPr>
        <w:pStyle w:val="ConsPlusCell"/>
        <w:jc w:val="both"/>
      </w:pPr>
      <w:r w:rsidRPr="00061AB7">
        <w:t>98 7822     1     - крысы водяной</w:t>
      </w:r>
    </w:p>
    <w:p w:rsidR="00CC4CF9" w:rsidRPr="00061AB7" w:rsidRDefault="00CC4CF9" w:rsidP="003463F3">
      <w:pPr>
        <w:pStyle w:val="ConsPlusCell"/>
        <w:jc w:val="both"/>
      </w:pPr>
      <w:r w:rsidRPr="00061AB7">
        <w:t>98 7823     7     - крысы амбарной</w:t>
      </w:r>
    </w:p>
    <w:p w:rsidR="00CC4CF9" w:rsidRPr="00061AB7" w:rsidRDefault="00CC4CF9" w:rsidP="003463F3">
      <w:pPr>
        <w:pStyle w:val="ConsPlusCell"/>
        <w:jc w:val="both"/>
      </w:pPr>
      <w:r w:rsidRPr="00061AB7">
        <w:t>98 7824     2     - песчанки</w:t>
      </w:r>
    </w:p>
    <w:p w:rsidR="00CC4CF9" w:rsidRPr="00061AB7" w:rsidRDefault="00CC4CF9" w:rsidP="003463F3">
      <w:pPr>
        <w:pStyle w:val="ConsPlusCell"/>
        <w:jc w:val="both"/>
      </w:pPr>
      <w:r w:rsidRPr="00061AB7">
        <w:t>98 7825     8     - пищухи</w:t>
      </w:r>
    </w:p>
    <w:p w:rsidR="00CC4CF9" w:rsidRPr="00061AB7" w:rsidRDefault="00CC4CF9" w:rsidP="003463F3">
      <w:pPr>
        <w:pStyle w:val="ConsPlusCell"/>
        <w:jc w:val="both"/>
      </w:pPr>
      <w:r w:rsidRPr="00061AB7">
        <w:t>98 7826     3     - слепыша</w:t>
      </w:r>
    </w:p>
    <w:p w:rsidR="00CC4CF9" w:rsidRPr="00061AB7" w:rsidRDefault="00CC4CF9" w:rsidP="003463F3">
      <w:pPr>
        <w:pStyle w:val="ConsPlusCell"/>
        <w:jc w:val="both"/>
      </w:pPr>
      <w:r w:rsidRPr="00061AB7">
        <w:t>98 7827     9     - сони-полчек</w:t>
      </w:r>
    </w:p>
    <w:p w:rsidR="00CC4CF9" w:rsidRPr="00061AB7" w:rsidRDefault="00CC4CF9" w:rsidP="003463F3">
      <w:pPr>
        <w:pStyle w:val="ConsPlusCell"/>
        <w:jc w:val="both"/>
      </w:pPr>
      <w:r w:rsidRPr="00061AB7">
        <w:t>98 7828     4     - тушканчика</w:t>
      </w:r>
    </w:p>
    <w:p w:rsidR="00CC4CF9" w:rsidRPr="00061AB7" w:rsidRDefault="00CC4CF9" w:rsidP="003463F3">
      <w:pPr>
        <w:pStyle w:val="ConsPlusCell"/>
        <w:jc w:val="both"/>
      </w:pPr>
      <w:r w:rsidRPr="00061AB7">
        <w:t>98 7829     8     - цокора</w:t>
      </w:r>
    </w:p>
    <w:p w:rsidR="00CC4CF9" w:rsidRPr="00061AB7" w:rsidRDefault="00CC4CF9" w:rsidP="003463F3">
      <w:pPr>
        <w:pStyle w:val="ConsPlusCell"/>
        <w:jc w:val="both"/>
      </w:pPr>
      <w:r w:rsidRPr="00061AB7">
        <w:t>98 7830     5     Шкурки / весенних видов пушнины - крупных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грызунов невыделанные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7831     0     - сурка</w:t>
      </w:r>
    </w:p>
    <w:p w:rsidR="00CC4CF9" w:rsidRPr="00061AB7" w:rsidRDefault="00CC4CF9" w:rsidP="003463F3">
      <w:pPr>
        <w:pStyle w:val="ConsPlusCell"/>
        <w:jc w:val="both"/>
      </w:pPr>
      <w:r w:rsidRPr="00061AB7">
        <w:t>98 7832     6     - тарбагана</w:t>
      </w:r>
    </w:p>
    <w:p w:rsidR="00CC4CF9" w:rsidRPr="00061AB7" w:rsidRDefault="00CC4CF9" w:rsidP="003463F3">
      <w:pPr>
        <w:pStyle w:val="ConsPlusCell"/>
        <w:jc w:val="both"/>
      </w:pPr>
      <w:r w:rsidRPr="00061AB7">
        <w:t>98 7833     1     - суслика-песчаника</w:t>
      </w:r>
    </w:p>
    <w:p w:rsidR="00CC4CF9" w:rsidRPr="00061AB7" w:rsidRDefault="00CC4CF9" w:rsidP="003463F3">
      <w:pPr>
        <w:pStyle w:val="ConsPlusCell"/>
        <w:jc w:val="both"/>
      </w:pPr>
      <w:r w:rsidRPr="00061AB7">
        <w:t>98 7834     7     - суслика обыкновенного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98 7835     2     - крота</w:t>
      </w:r>
    </w:p>
    <w:p w:rsidR="00CC4CF9" w:rsidRPr="00061AB7" w:rsidRDefault="00CC4CF9" w:rsidP="003463F3">
      <w:pPr>
        <w:pStyle w:val="ConsPlusCell"/>
        <w:jc w:val="both"/>
      </w:pPr>
      <w:r w:rsidRPr="00061AB7">
        <w:t>98 7836     8     - хомяка</w:t>
      </w:r>
    </w:p>
    <w:p w:rsidR="00CC4CF9" w:rsidRPr="00061AB7" w:rsidRDefault="00CC4CF9" w:rsidP="003463F3">
      <w:pPr>
        <w:pStyle w:val="ConsPlusCell"/>
        <w:jc w:val="both"/>
      </w:pPr>
      <w:r w:rsidRPr="00061AB7">
        <w:t>98 7837     3     - сурка и тарбагана</w:t>
      </w:r>
    </w:p>
    <w:p w:rsidR="00CC4CF9" w:rsidRPr="00061AB7" w:rsidRDefault="00CC4CF9" w:rsidP="003463F3">
      <w:pPr>
        <w:pStyle w:val="ConsPlusCell"/>
        <w:jc w:val="both"/>
      </w:pPr>
      <w:r w:rsidRPr="00061AB7">
        <w:t>98 7840     5     Шкурки / зимних видов пушнины - грызунов,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насекомоядных и барсуков невыделанные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7841     5     - белки</w:t>
      </w:r>
    </w:p>
    <w:p w:rsidR="00CC4CF9" w:rsidRPr="00061AB7" w:rsidRDefault="00CC4CF9" w:rsidP="003463F3">
      <w:pPr>
        <w:pStyle w:val="ConsPlusCell"/>
        <w:jc w:val="both"/>
      </w:pPr>
      <w:r w:rsidRPr="00061AB7">
        <w:t>98 7842     0     - зайца-беляка</w:t>
      </w:r>
    </w:p>
    <w:p w:rsidR="00CC4CF9" w:rsidRPr="00061AB7" w:rsidRDefault="00CC4CF9" w:rsidP="003463F3">
      <w:pPr>
        <w:pStyle w:val="ConsPlusCell"/>
        <w:jc w:val="both"/>
      </w:pPr>
      <w:r w:rsidRPr="00061AB7">
        <w:t>98 7843     6     - зайца-русака</w:t>
      </w:r>
    </w:p>
    <w:p w:rsidR="00CC4CF9" w:rsidRPr="00061AB7" w:rsidRDefault="00CC4CF9" w:rsidP="003463F3">
      <w:pPr>
        <w:pStyle w:val="ConsPlusCell"/>
        <w:jc w:val="both"/>
      </w:pPr>
      <w:r w:rsidRPr="00061AB7">
        <w:t>98 7844     1     - зайца-песчаника</w:t>
      </w:r>
    </w:p>
    <w:p w:rsidR="00CC4CF9" w:rsidRPr="00061AB7" w:rsidRDefault="00CC4CF9" w:rsidP="003463F3">
      <w:pPr>
        <w:pStyle w:val="ConsPlusCell"/>
        <w:jc w:val="both"/>
      </w:pPr>
      <w:r w:rsidRPr="00061AB7">
        <w:t>98 7845     7     - нутрии вольной</w:t>
      </w:r>
    </w:p>
    <w:p w:rsidR="00CC4CF9" w:rsidRPr="00061AB7" w:rsidRDefault="00CC4CF9" w:rsidP="003463F3">
      <w:pPr>
        <w:pStyle w:val="ConsPlusCell"/>
        <w:jc w:val="both"/>
      </w:pPr>
      <w:r w:rsidRPr="00061AB7">
        <w:t>98 7846     2     - ондатры вольной</w:t>
      </w:r>
    </w:p>
    <w:p w:rsidR="00CC4CF9" w:rsidRPr="00061AB7" w:rsidRDefault="00CC4CF9" w:rsidP="003463F3">
      <w:pPr>
        <w:pStyle w:val="ConsPlusCell"/>
        <w:jc w:val="both"/>
      </w:pPr>
      <w:r w:rsidRPr="00061AB7">
        <w:t>98 7847     8     - бобра речного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98 7848     3     - выхухоля</w:t>
      </w:r>
    </w:p>
    <w:p w:rsidR="00CC4CF9" w:rsidRPr="00061AB7" w:rsidRDefault="00CC4CF9" w:rsidP="003463F3">
      <w:pPr>
        <w:pStyle w:val="ConsPlusCell"/>
        <w:jc w:val="both"/>
      </w:pPr>
      <w:r w:rsidRPr="00061AB7">
        <w:t>98 7849     9     - барсука</w:t>
      </w:r>
    </w:p>
    <w:p w:rsidR="00CC4CF9" w:rsidRPr="00061AB7" w:rsidRDefault="00CC4CF9" w:rsidP="003463F3">
      <w:pPr>
        <w:pStyle w:val="ConsPlusCell"/>
        <w:jc w:val="both"/>
      </w:pPr>
      <w:r w:rsidRPr="00061AB7">
        <w:t>98 7850     4     Шкуры / зимних видов пушнины - собачьих (кроме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лисиц) и медвежьих невыделанные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7851     9     - волка лесного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98 7852     5     - волка степного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98 7853     0     - шакала</w:t>
      </w:r>
    </w:p>
    <w:p w:rsidR="00CC4CF9" w:rsidRPr="00061AB7" w:rsidRDefault="00CC4CF9" w:rsidP="003463F3">
      <w:pPr>
        <w:pStyle w:val="ConsPlusCell"/>
        <w:jc w:val="both"/>
      </w:pPr>
      <w:r w:rsidRPr="00061AB7">
        <w:t>98 7854     6     - собаки енотовидной</w:t>
      </w:r>
    </w:p>
    <w:p w:rsidR="00CC4CF9" w:rsidRPr="00061AB7" w:rsidRDefault="00CC4CF9" w:rsidP="003463F3">
      <w:pPr>
        <w:pStyle w:val="ConsPlusCell"/>
        <w:jc w:val="both"/>
      </w:pPr>
      <w:r w:rsidRPr="00061AB7">
        <w:t>98 7855     1     - енота-полоскуна</w:t>
      </w:r>
    </w:p>
    <w:p w:rsidR="00CC4CF9" w:rsidRPr="00061AB7" w:rsidRDefault="00CC4CF9" w:rsidP="003463F3">
      <w:pPr>
        <w:pStyle w:val="ConsPlusCell"/>
        <w:jc w:val="both"/>
      </w:pPr>
      <w:r w:rsidRPr="00061AB7">
        <w:t>98 7856     7     - песца белого</w:t>
      </w:r>
    </w:p>
    <w:p w:rsidR="00CC4CF9" w:rsidRPr="00061AB7" w:rsidRDefault="00CC4CF9" w:rsidP="003463F3">
      <w:pPr>
        <w:pStyle w:val="ConsPlusCell"/>
        <w:jc w:val="both"/>
      </w:pPr>
      <w:r w:rsidRPr="00061AB7">
        <w:t>98 7857     2     - медведя белого</w:t>
      </w:r>
    </w:p>
    <w:p w:rsidR="00CC4CF9" w:rsidRPr="00061AB7" w:rsidRDefault="00CC4CF9" w:rsidP="003463F3">
      <w:pPr>
        <w:pStyle w:val="ConsPlusCell"/>
        <w:jc w:val="both"/>
      </w:pPr>
      <w:r w:rsidRPr="00061AB7">
        <w:t>98 7858     8     - медведя лесного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98 7860     9     Шкурки / зимних видов пушнины - кошачьих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невыделанные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7861     4     - каракала</w:t>
      </w:r>
    </w:p>
    <w:p w:rsidR="00CC4CF9" w:rsidRPr="00061AB7" w:rsidRDefault="00CC4CF9" w:rsidP="003463F3">
      <w:pPr>
        <w:pStyle w:val="ConsPlusCell"/>
        <w:jc w:val="both"/>
      </w:pPr>
      <w:r w:rsidRPr="00061AB7">
        <w:t>98 7862     2     - кошки камышовой</w:t>
      </w:r>
    </w:p>
    <w:p w:rsidR="00CC4CF9" w:rsidRPr="00061AB7" w:rsidRDefault="00CC4CF9" w:rsidP="003463F3">
      <w:pPr>
        <w:pStyle w:val="ConsPlusCell"/>
        <w:jc w:val="both"/>
      </w:pPr>
      <w:r w:rsidRPr="00061AB7">
        <w:t>98 7863     5     - кошки лесной</w:t>
      </w:r>
    </w:p>
    <w:p w:rsidR="00CC4CF9" w:rsidRPr="00061AB7" w:rsidRDefault="00CC4CF9" w:rsidP="003463F3">
      <w:pPr>
        <w:pStyle w:val="ConsPlusCell"/>
        <w:jc w:val="both"/>
      </w:pPr>
      <w:r w:rsidRPr="00061AB7">
        <w:t>98 7864     0     - кошки степной</w:t>
      </w:r>
    </w:p>
    <w:p w:rsidR="00CC4CF9" w:rsidRPr="00061AB7" w:rsidRDefault="00CC4CF9" w:rsidP="003463F3">
      <w:pPr>
        <w:pStyle w:val="ConsPlusCell"/>
        <w:jc w:val="both"/>
      </w:pPr>
      <w:r w:rsidRPr="00061AB7">
        <w:t>98 7865     6     - кошки амурской</w:t>
      </w:r>
    </w:p>
    <w:p w:rsidR="00CC4CF9" w:rsidRPr="00061AB7" w:rsidRDefault="00CC4CF9" w:rsidP="003463F3">
      <w:pPr>
        <w:pStyle w:val="ConsPlusCell"/>
        <w:jc w:val="both"/>
      </w:pPr>
      <w:r w:rsidRPr="00061AB7">
        <w:t>98 7866     1     - манулы</w:t>
      </w:r>
    </w:p>
    <w:p w:rsidR="00CC4CF9" w:rsidRPr="00061AB7" w:rsidRDefault="00CC4CF9" w:rsidP="003463F3">
      <w:pPr>
        <w:pStyle w:val="ConsPlusCell"/>
        <w:jc w:val="both"/>
      </w:pPr>
      <w:r w:rsidRPr="00061AB7">
        <w:t>98 7867     7     - рыси</w:t>
      </w:r>
    </w:p>
    <w:p w:rsidR="00CC4CF9" w:rsidRPr="00061AB7" w:rsidRDefault="00CC4CF9" w:rsidP="003463F3">
      <w:pPr>
        <w:pStyle w:val="ConsPlusCell"/>
        <w:jc w:val="both"/>
      </w:pPr>
      <w:r w:rsidRPr="00061AB7">
        <w:t>98 7868     2     - барса</w:t>
      </w:r>
    </w:p>
    <w:p w:rsidR="00CC4CF9" w:rsidRPr="00061AB7" w:rsidRDefault="00CC4CF9" w:rsidP="003463F3">
      <w:pPr>
        <w:pStyle w:val="ConsPlusCell"/>
        <w:jc w:val="both"/>
      </w:pPr>
      <w:r w:rsidRPr="00061AB7">
        <w:t>98 7869     8     - леопарда</w:t>
      </w:r>
    </w:p>
    <w:p w:rsidR="00CC4CF9" w:rsidRPr="00061AB7" w:rsidRDefault="00CC4CF9" w:rsidP="003463F3">
      <w:pPr>
        <w:pStyle w:val="ConsPlusCell"/>
        <w:jc w:val="both"/>
      </w:pPr>
      <w:r w:rsidRPr="00061AB7">
        <w:t>98 7870     3     Шкурки / зимних видов пушнины - лисиц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невыделанные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7871     9     - лисицы красной</w:t>
      </w:r>
    </w:p>
    <w:p w:rsidR="00CC4CF9" w:rsidRPr="00061AB7" w:rsidRDefault="00CC4CF9" w:rsidP="003463F3">
      <w:pPr>
        <w:pStyle w:val="ConsPlusCell"/>
        <w:jc w:val="both"/>
      </w:pPr>
      <w:r w:rsidRPr="00061AB7">
        <w:t>98 7872     4     - лисицы-сиводушки</w:t>
      </w:r>
    </w:p>
    <w:p w:rsidR="00CC4CF9" w:rsidRPr="00061AB7" w:rsidRDefault="00CC4CF9" w:rsidP="003463F3">
      <w:pPr>
        <w:pStyle w:val="ConsPlusCell"/>
        <w:jc w:val="both"/>
      </w:pPr>
      <w:r w:rsidRPr="00061AB7">
        <w:t>98 7873     6     - лисицы-крестовки</w:t>
      </w:r>
    </w:p>
    <w:p w:rsidR="00CC4CF9" w:rsidRPr="00061AB7" w:rsidRDefault="00CC4CF9" w:rsidP="003463F3">
      <w:pPr>
        <w:pStyle w:val="ConsPlusCell"/>
        <w:jc w:val="both"/>
      </w:pPr>
      <w:r w:rsidRPr="00061AB7">
        <w:t>98 7874     5     - лисицы-корсак</w:t>
      </w:r>
    </w:p>
    <w:p w:rsidR="00CC4CF9" w:rsidRPr="00061AB7" w:rsidRDefault="00CC4CF9" w:rsidP="003463F3">
      <w:pPr>
        <w:pStyle w:val="ConsPlusCell"/>
        <w:jc w:val="both"/>
      </w:pPr>
      <w:r w:rsidRPr="00061AB7">
        <w:t>98 7875     0     - лисицы черно-бурой вольной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(серебристо-черной)</w:t>
      </w:r>
    </w:p>
    <w:p w:rsidR="00CC4CF9" w:rsidRPr="00061AB7" w:rsidRDefault="00CC4CF9" w:rsidP="003463F3">
      <w:pPr>
        <w:pStyle w:val="ConsPlusCell"/>
        <w:jc w:val="both"/>
      </w:pPr>
      <w:r w:rsidRPr="00061AB7">
        <w:t>98 7880     8     Шкурки / зимних видов пушнины - куньих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невыделанные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7881     3     - соболя, добываемого охотой</w:t>
      </w:r>
    </w:p>
    <w:p w:rsidR="00CC4CF9" w:rsidRPr="00061AB7" w:rsidRDefault="00CC4CF9" w:rsidP="003463F3">
      <w:pPr>
        <w:pStyle w:val="ConsPlusCell"/>
        <w:jc w:val="both"/>
      </w:pPr>
      <w:r w:rsidRPr="00061AB7">
        <w:t>98 7882     9     - норки вольной</w:t>
      </w:r>
    </w:p>
    <w:p w:rsidR="00CC4CF9" w:rsidRPr="00061AB7" w:rsidRDefault="00CC4CF9" w:rsidP="003463F3">
      <w:pPr>
        <w:pStyle w:val="ConsPlusCell"/>
        <w:jc w:val="both"/>
      </w:pPr>
      <w:r w:rsidRPr="00061AB7">
        <w:t>98 7883     4     - колонка и солонгоя</w:t>
      </w:r>
    </w:p>
    <w:p w:rsidR="00CC4CF9" w:rsidRPr="00061AB7" w:rsidRDefault="00CC4CF9" w:rsidP="003463F3">
      <w:pPr>
        <w:pStyle w:val="ConsPlusCell"/>
        <w:jc w:val="both"/>
      </w:pPr>
      <w:r w:rsidRPr="00061AB7">
        <w:t>98 7884     0     - горностая</w:t>
      </w:r>
    </w:p>
    <w:p w:rsidR="00CC4CF9" w:rsidRPr="00061AB7" w:rsidRDefault="00CC4CF9" w:rsidP="003463F3">
      <w:pPr>
        <w:pStyle w:val="ConsPlusCell"/>
        <w:jc w:val="both"/>
      </w:pPr>
      <w:r w:rsidRPr="00061AB7">
        <w:t>98 7885     5     - ласки</w:t>
      </w:r>
    </w:p>
    <w:p w:rsidR="00CC4CF9" w:rsidRPr="00061AB7" w:rsidRDefault="00CC4CF9" w:rsidP="003463F3">
      <w:pPr>
        <w:pStyle w:val="ConsPlusCell"/>
        <w:jc w:val="both"/>
      </w:pPr>
      <w:r w:rsidRPr="00061AB7">
        <w:t>98 7886     0     - хоря</w:t>
      </w:r>
    </w:p>
    <w:p w:rsidR="00CC4CF9" w:rsidRPr="00061AB7" w:rsidRDefault="00CC4CF9" w:rsidP="003463F3">
      <w:pPr>
        <w:pStyle w:val="ConsPlusCell"/>
        <w:jc w:val="both"/>
      </w:pPr>
      <w:r w:rsidRPr="00061AB7">
        <w:t>98 7887     6     - росомахи</w:t>
      </w:r>
    </w:p>
    <w:p w:rsidR="00CC4CF9" w:rsidRPr="00061AB7" w:rsidRDefault="00CC4CF9" w:rsidP="003463F3">
      <w:pPr>
        <w:pStyle w:val="ConsPlusCell"/>
        <w:jc w:val="both"/>
      </w:pPr>
      <w:r w:rsidRPr="00061AB7">
        <w:t>98 7888     1     - выдры речной</w:t>
      </w:r>
    </w:p>
    <w:p w:rsidR="00CC4CF9" w:rsidRPr="00061AB7" w:rsidRDefault="00CC4CF9" w:rsidP="003463F3">
      <w:pPr>
        <w:pStyle w:val="ConsPlusCell"/>
        <w:jc w:val="both"/>
      </w:pPr>
      <w:r w:rsidRPr="00061AB7">
        <w:t>98 7889     7     - куниц мягкой и горской, кидуса, харзы</w:t>
      </w:r>
    </w:p>
    <w:p w:rsidR="00CC4CF9" w:rsidRPr="00061AB7" w:rsidRDefault="00CC4CF9" w:rsidP="003463F3">
      <w:pPr>
        <w:pStyle w:val="ConsPlusCell"/>
        <w:jc w:val="both"/>
      </w:pPr>
      <w:r w:rsidRPr="00061AB7">
        <w:t>98 7890     2     Сырье меховое / зимние виды невыделанные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7891     8     - кошки домашней</w:t>
      </w:r>
    </w:p>
    <w:p w:rsidR="00CC4CF9" w:rsidRPr="00061AB7" w:rsidRDefault="00CC4CF9" w:rsidP="003463F3">
      <w:pPr>
        <w:pStyle w:val="ConsPlusCell"/>
        <w:jc w:val="both"/>
      </w:pPr>
      <w:r w:rsidRPr="00061AB7">
        <w:t>98 7892     3     - собаки домашней</w:t>
      </w:r>
    </w:p>
    <w:p w:rsidR="00CC4CF9" w:rsidRPr="00061AB7" w:rsidRDefault="00CC4CF9" w:rsidP="003463F3">
      <w:pPr>
        <w:pStyle w:val="ConsPlusCell"/>
        <w:jc w:val="both"/>
      </w:pPr>
      <w:r w:rsidRPr="00061AB7">
        <w:t>98 7893     9     Виды промысловой пушнины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98 7900     5     Дополнительные группировки по кролиководству,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пушному звероводству и охотничьему хозяйству</w:t>
      </w:r>
    </w:p>
    <w:p w:rsidR="00CC4CF9" w:rsidRPr="00061AB7" w:rsidRDefault="00CC4CF9" w:rsidP="003463F3">
      <w:pPr>
        <w:pStyle w:val="ConsPlusCell"/>
        <w:jc w:val="both"/>
      </w:pPr>
      <w:r w:rsidRPr="00061AB7">
        <w:t>98 7910     1     Продукция пушного звероводства и охотничьего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хозяйства, не вошедшая в основные группировки</w:t>
      </w:r>
    </w:p>
    <w:p w:rsidR="00CC4CF9" w:rsidRPr="00061AB7" w:rsidRDefault="00CC4CF9" w:rsidP="003463F3">
      <w:pPr>
        <w:pStyle w:val="ConsPlusCell"/>
        <w:jc w:val="both"/>
      </w:pPr>
      <w:r w:rsidRPr="00061AB7">
        <w:t>98 7911     5     Приплод пушных зверей</w:t>
      </w:r>
    </w:p>
    <w:p w:rsidR="00CC4CF9" w:rsidRPr="00061AB7" w:rsidRDefault="00CC4CF9" w:rsidP="003463F3">
      <w:pPr>
        <w:pStyle w:val="ConsPlusCell"/>
        <w:jc w:val="both"/>
      </w:pPr>
      <w:r w:rsidRPr="00061AB7">
        <w:t>98 7912     0     Тушки забитых пушных зверей</w:t>
      </w:r>
    </w:p>
    <w:p w:rsidR="00CC4CF9" w:rsidRPr="00061AB7" w:rsidRDefault="00CC4CF9" w:rsidP="003463F3">
      <w:pPr>
        <w:pStyle w:val="ConsPlusCell"/>
        <w:jc w:val="both"/>
      </w:pPr>
      <w:r w:rsidRPr="00061AB7">
        <w:t>98 7913     6     Тушки диких животных</w:t>
      </w:r>
    </w:p>
    <w:p w:rsidR="00CC4CF9" w:rsidRPr="00061AB7" w:rsidRDefault="00CC4CF9" w:rsidP="003463F3">
      <w:pPr>
        <w:pStyle w:val="ConsPlusCell"/>
        <w:jc w:val="both"/>
      </w:pPr>
      <w:r w:rsidRPr="00061AB7">
        <w:t>98 7914     1     Пушнина и меховое сырье</w:t>
      </w:r>
    </w:p>
    <w:p w:rsidR="00CC4CF9" w:rsidRPr="00061AB7" w:rsidRDefault="00CC4CF9" w:rsidP="003463F3">
      <w:pPr>
        <w:pStyle w:val="ConsPlusCell"/>
        <w:jc w:val="both"/>
      </w:pPr>
      <w:r w:rsidRPr="00061AB7">
        <w:t>98 7915     7     Пушнина</w:t>
      </w:r>
    </w:p>
    <w:p w:rsidR="00CC4CF9" w:rsidRPr="00061AB7" w:rsidRDefault="00CC4CF9" w:rsidP="003463F3">
      <w:pPr>
        <w:pStyle w:val="ConsPlusCell"/>
        <w:jc w:val="both"/>
      </w:pPr>
      <w:r w:rsidRPr="00061AB7">
        <w:t>98 7916     2     Пушнина клеточного звероводства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98 7917     8     Сырье меховое</w:t>
      </w:r>
    </w:p>
    <w:p w:rsidR="00CC4CF9" w:rsidRPr="00061AB7" w:rsidRDefault="00CC4CF9" w:rsidP="003463F3">
      <w:pPr>
        <w:pStyle w:val="ConsPlusCell"/>
        <w:jc w:val="both"/>
      </w:pPr>
      <w:r w:rsidRPr="00061AB7">
        <w:t>98 7918     3     Навоз клеточного звероводства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98 7919     9     Виды сырья мехового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98 7920     4     Звери пушные взрослые</w:t>
      </w:r>
    </w:p>
    <w:p w:rsidR="00CC4CF9" w:rsidRPr="00061AB7" w:rsidRDefault="00CC4CF9" w:rsidP="003463F3">
      <w:pPr>
        <w:pStyle w:val="ConsPlusCell"/>
        <w:jc w:val="both"/>
      </w:pPr>
      <w:r w:rsidRPr="00061AB7">
        <w:t>98 7921     5     Основное стадо / песцов голубых</w:t>
      </w:r>
    </w:p>
    <w:p w:rsidR="00CC4CF9" w:rsidRPr="00061AB7" w:rsidRDefault="00CC4CF9" w:rsidP="003463F3">
      <w:pPr>
        <w:pStyle w:val="ConsPlusCell"/>
        <w:jc w:val="both"/>
      </w:pPr>
      <w:r w:rsidRPr="00061AB7">
        <w:t>98 7922     5     - лисиц серебристо-черных</w:t>
      </w:r>
    </w:p>
    <w:p w:rsidR="00CC4CF9" w:rsidRPr="00061AB7" w:rsidRDefault="00CC4CF9" w:rsidP="003463F3">
      <w:pPr>
        <w:pStyle w:val="ConsPlusCell"/>
        <w:jc w:val="both"/>
      </w:pPr>
      <w:r w:rsidRPr="00061AB7">
        <w:t>98 7923     0     - норок</w:t>
      </w:r>
    </w:p>
    <w:p w:rsidR="00CC4CF9" w:rsidRPr="00061AB7" w:rsidRDefault="00CC4CF9" w:rsidP="003463F3">
      <w:pPr>
        <w:pStyle w:val="ConsPlusCell"/>
        <w:jc w:val="both"/>
      </w:pPr>
      <w:r w:rsidRPr="00061AB7">
        <w:t>98 7924     6     - соболей черных</w:t>
      </w:r>
    </w:p>
    <w:p w:rsidR="00CC4CF9" w:rsidRPr="00061AB7" w:rsidRDefault="00CC4CF9" w:rsidP="003463F3">
      <w:pPr>
        <w:pStyle w:val="ConsPlusCell"/>
        <w:jc w:val="both"/>
      </w:pPr>
      <w:r w:rsidRPr="00061AB7">
        <w:t>98 7925     1     - нутрий</w:t>
      </w:r>
    </w:p>
    <w:p w:rsidR="00CC4CF9" w:rsidRPr="00061AB7" w:rsidRDefault="00CC4CF9" w:rsidP="003463F3">
      <w:pPr>
        <w:pStyle w:val="ConsPlusCell"/>
        <w:jc w:val="both"/>
      </w:pPr>
      <w:r w:rsidRPr="00061AB7">
        <w:t>98 7926     7     - бобров</w:t>
      </w:r>
    </w:p>
    <w:p w:rsidR="00CC4CF9" w:rsidRPr="00061AB7" w:rsidRDefault="00CC4CF9" w:rsidP="003463F3">
      <w:pPr>
        <w:pStyle w:val="ConsPlusCell"/>
        <w:jc w:val="both"/>
      </w:pPr>
      <w:r w:rsidRPr="00061AB7">
        <w:t>98 7927     2     Взрослые самцы пушных зверей</w:t>
      </w:r>
    </w:p>
    <w:p w:rsidR="00CC4CF9" w:rsidRPr="00061AB7" w:rsidRDefault="00CC4CF9" w:rsidP="003463F3">
      <w:pPr>
        <w:pStyle w:val="ConsPlusCell"/>
        <w:jc w:val="both"/>
      </w:pPr>
      <w:r w:rsidRPr="00061AB7">
        <w:t>98 7928     8     Взрослые самки пушных зверей</w:t>
      </w:r>
    </w:p>
    <w:p w:rsidR="00CC4CF9" w:rsidRPr="00061AB7" w:rsidRDefault="00CC4CF9" w:rsidP="003463F3">
      <w:pPr>
        <w:pStyle w:val="ConsPlusCell"/>
        <w:jc w:val="both"/>
      </w:pPr>
      <w:r w:rsidRPr="00061AB7">
        <w:t>98 7930     9     Молодняк / пушных зверей</w:t>
      </w:r>
    </w:p>
    <w:p w:rsidR="00CC4CF9" w:rsidRPr="00061AB7" w:rsidRDefault="00CC4CF9" w:rsidP="003463F3">
      <w:pPr>
        <w:pStyle w:val="ConsPlusCell"/>
        <w:jc w:val="both"/>
      </w:pPr>
      <w:r w:rsidRPr="00061AB7">
        <w:t>98 7931     4     - соболей черных</w:t>
      </w:r>
    </w:p>
    <w:p w:rsidR="00CC4CF9" w:rsidRPr="00061AB7" w:rsidRDefault="00CC4CF9" w:rsidP="003463F3">
      <w:pPr>
        <w:pStyle w:val="ConsPlusCell"/>
        <w:jc w:val="both"/>
      </w:pPr>
      <w:r w:rsidRPr="00061AB7">
        <w:t>98 7932     9     - бобров</w:t>
      </w:r>
    </w:p>
    <w:p w:rsidR="00CC4CF9" w:rsidRPr="00061AB7" w:rsidRDefault="00CC4CF9" w:rsidP="003463F3">
      <w:pPr>
        <w:pStyle w:val="ConsPlusCell"/>
        <w:jc w:val="both"/>
      </w:pPr>
      <w:r w:rsidRPr="00061AB7">
        <w:t>98 7933     5     - нутрий</w:t>
      </w:r>
    </w:p>
    <w:p w:rsidR="00CC4CF9" w:rsidRPr="00061AB7" w:rsidRDefault="00CC4CF9" w:rsidP="003463F3">
      <w:pPr>
        <w:pStyle w:val="ConsPlusCell"/>
        <w:jc w:val="both"/>
      </w:pPr>
      <w:r w:rsidRPr="00061AB7">
        <w:t>98 7950     8     Продукция охотничьего промысла (без пушнины)</w:t>
      </w:r>
    </w:p>
    <w:p w:rsidR="00CC4CF9" w:rsidRPr="00061AB7" w:rsidRDefault="00CC4CF9" w:rsidP="003463F3">
      <w:pPr>
        <w:pStyle w:val="ConsPlusCell"/>
        <w:jc w:val="both"/>
      </w:pPr>
      <w:r w:rsidRPr="00061AB7">
        <w:t>98 7951     3     Шкурки пушных зверей невыделанные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7952     9     Шкуры волков невыделанные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7953     4     Шкурки зайцев невыделанные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7954     6     Шкуры медведя невыделанные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7955     5     Шкуры диких животных невыделанные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7956     0     Шкурки кошек диких</w:t>
      </w:r>
    </w:p>
    <w:p w:rsidR="00CC4CF9" w:rsidRPr="00061AB7" w:rsidRDefault="00CC4CF9" w:rsidP="003463F3">
      <w:pPr>
        <w:pStyle w:val="ConsPlusCell"/>
        <w:jc w:val="both"/>
      </w:pPr>
      <w:r w:rsidRPr="00061AB7">
        <w:t>98 7957     6     Шкурки соболя (вольного и клеточного)</w:t>
      </w:r>
    </w:p>
    <w:p w:rsidR="00CC4CF9" w:rsidRPr="00061AB7" w:rsidRDefault="00CC4CF9" w:rsidP="003463F3">
      <w:pPr>
        <w:pStyle w:val="ConsPlusCell"/>
        <w:jc w:val="both"/>
      </w:pPr>
      <w:r w:rsidRPr="00061AB7">
        <w:t>98 7958     1     Шкуры павших зверей</w:t>
      </w:r>
    </w:p>
    <w:p w:rsidR="00CC4CF9" w:rsidRPr="00061AB7" w:rsidRDefault="00CC4CF9" w:rsidP="003463F3">
      <w:pPr>
        <w:pStyle w:val="ConsPlusCell"/>
        <w:jc w:val="both"/>
      </w:pPr>
      <w:r w:rsidRPr="00061AB7">
        <w:t>98 7959     7     Шкурки норки вольной</w:t>
      </w:r>
    </w:p>
    <w:p w:rsidR="00CC4CF9" w:rsidRPr="00061AB7" w:rsidRDefault="00CC4CF9" w:rsidP="003463F3">
      <w:pPr>
        <w:pStyle w:val="ConsPlusCell"/>
        <w:jc w:val="both"/>
      </w:pPr>
      <w:r w:rsidRPr="00061AB7">
        <w:t>98 7960     2     Продукция забоя кроликов и пушных зверей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7961     8     Шкурки крольчат и прочая продукция забоя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кроликов</w:t>
      </w:r>
    </w:p>
    <w:p w:rsidR="00CC4CF9" w:rsidRPr="00061AB7" w:rsidRDefault="00CC4CF9" w:rsidP="003463F3">
      <w:pPr>
        <w:pStyle w:val="ConsPlusCell"/>
        <w:jc w:val="both"/>
      </w:pPr>
      <w:r w:rsidRPr="00061AB7">
        <w:t>98 7970     7     Продукция пушных зверей и кроликов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7971     2     Пух кроличий и пушных зверей</w:t>
      </w:r>
    </w:p>
    <w:p w:rsidR="00CC4CF9" w:rsidRPr="00061AB7" w:rsidRDefault="00CC4CF9" w:rsidP="003463F3">
      <w:pPr>
        <w:pStyle w:val="ConsPlusCell"/>
        <w:jc w:val="both"/>
      </w:pPr>
      <w:r w:rsidRPr="00061AB7">
        <w:t>98 7978     0     Навоз пушных зверей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98 8000     5     Продукция рыбоводства, пчеловодства,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шелководства, искусственного осеменения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98 8100     9     Продукция рыбоводства прудового, озерного,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речного</w:t>
      </w:r>
    </w:p>
    <w:p w:rsidR="00CC4CF9" w:rsidRPr="00061AB7" w:rsidRDefault="00CC4CF9" w:rsidP="003463F3">
      <w:pPr>
        <w:pStyle w:val="ConsPlusCell"/>
        <w:jc w:val="both"/>
      </w:pPr>
      <w:r w:rsidRPr="00061AB7">
        <w:t>98 8110     3     Производители рыбы прудовой, озерной, речной</w:t>
      </w:r>
    </w:p>
    <w:p w:rsidR="00CC4CF9" w:rsidRPr="00061AB7" w:rsidRDefault="00CC4CF9" w:rsidP="003463F3">
      <w:pPr>
        <w:pStyle w:val="ConsPlusCell"/>
        <w:jc w:val="both"/>
      </w:pPr>
      <w:r w:rsidRPr="00061AB7">
        <w:t>98 8111     9     Самцы рыбы прудовой, озерной, речной</w:t>
      </w:r>
    </w:p>
    <w:p w:rsidR="00CC4CF9" w:rsidRPr="00061AB7" w:rsidRDefault="00CC4CF9" w:rsidP="003463F3">
      <w:pPr>
        <w:pStyle w:val="ConsPlusCell"/>
        <w:jc w:val="both"/>
      </w:pPr>
      <w:r w:rsidRPr="00061AB7">
        <w:t>98 8112     4     Самки рыбы прудовой, озерной, речной</w:t>
      </w:r>
    </w:p>
    <w:p w:rsidR="00CC4CF9" w:rsidRPr="00061AB7" w:rsidRDefault="00CC4CF9" w:rsidP="003463F3">
      <w:pPr>
        <w:pStyle w:val="ConsPlusCell"/>
        <w:jc w:val="both"/>
      </w:pPr>
      <w:r w:rsidRPr="00061AB7">
        <w:t>98 8120     8     Рыба товарная и молодь прудовая, озерная, речная</w:t>
      </w:r>
    </w:p>
    <w:p w:rsidR="00CC4CF9" w:rsidRPr="00061AB7" w:rsidRDefault="00CC4CF9" w:rsidP="003463F3">
      <w:pPr>
        <w:pStyle w:val="ConsPlusCell"/>
        <w:jc w:val="both"/>
      </w:pPr>
      <w:r w:rsidRPr="00061AB7">
        <w:t>98 8121     3     Рыба товарная прудовая, озерная и речная</w:t>
      </w:r>
    </w:p>
    <w:p w:rsidR="00CC4CF9" w:rsidRPr="00061AB7" w:rsidRDefault="00CC4CF9" w:rsidP="003463F3">
      <w:pPr>
        <w:pStyle w:val="ConsPlusCell"/>
        <w:jc w:val="both"/>
      </w:pPr>
      <w:r w:rsidRPr="00061AB7">
        <w:t>98 8122     9     Молодь ремонтная рыбы прудовой, озерной и речной</w:t>
      </w:r>
    </w:p>
    <w:p w:rsidR="00CC4CF9" w:rsidRPr="00061AB7" w:rsidRDefault="00CC4CF9" w:rsidP="003463F3">
      <w:pPr>
        <w:pStyle w:val="ConsPlusCell"/>
        <w:jc w:val="both"/>
      </w:pPr>
      <w:r w:rsidRPr="00061AB7">
        <w:t>98 8123     4     Годовики рыбы прудовой, озерной и речной</w:t>
      </w:r>
    </w:p>
    <w:p w:rsidR="00CC4CF9" w:rsidRPr="00061AB7" w:rsidRDefault="00CC4CF9" w:rsidP="003463F3">
      <w:pPr>
        <w:pStyle w:val="ConsPlusCell"/>
        <w:jc w:val="both"/>
      </w:pPr>
      <w:r w:rsidRPr="00061AB7">
        <w:t>98 8124     8     Сеголетки рыбы прудовой, озерной и речной</w:t>
      </w:r>
    </w:p>
    <w:p w:rsidR="00CC4CF9" w:rsidRPr="00061AB7" w:rsidRDefault="00CC4CF9" w:rsidP="003463F3">
      <w:pPr>
        <w:pStyle w:val="ConsPlusCell"/>
        <w:jc w:val="both"/>
      </w:pPr>
      <w:r w:rsidRPr="00061AB7">
        <w:t>98 8125     5     Мальки рыбы прудовой, озерной и речной</w:t>
      </w:r>
    </w:p>
    <w:p w:rsidR="00CC4CF9" w:rsidRPr="00061AB7" w:rsidRDefault="00CC4CF9" w:rsidP="003463F3">
      <w:pPr>
        <w:pStyle w:val="ConsPlusCell"/>
        <w:jc w:val="both"/>
      </w:pPr>
      <w:r w:rsidRPr="00061AB7">
        <w:t>98 8126     0     Молодь рыбы прудовой, озерной и речной</w:t>
      </w:r>
    </w:p>
    <w:p w:rsidR="00CC4CF9" w:rsidRPr="00061AB7" w:rsidRDefault="00CC4CF9" w:rsidP="003463F3">
      <w:pPr>
        <w:pStyle w:val="ConsPlusCell"/>
        <w:jc w:val="both"/>
      </w:pPr>
      <w:r w:rsidRPr="00061AB7">
        <w:t>98 8130     2     Личинки и икра рыбы прудовой, озерной и речной</w:t>
      </w:r>
    </w:p>
    <w:p w:rsidR="00CC4CF9" w:rsidRPr="00061AB7" w:rsidRDefault="00CC4CF9" w:rsidP="003463F3">
      <w:pPr>
        <w:pStyle w:val="ConsPlusCell"/>
        <w:jc w:val="both"/>
      </w:pPr>
      <w:r w:rsidRPr="00061AB7">
        <w:t>98 8131     8     Личинки рыбы прудовой, озерной и речной</w:t>
      </w:r>
    </w:p>
    <w:p w:rsidR="00CC4CF9" w:rsidRPr="00061AB7" w:rsidRDefault="00CC4CF9" w:rsidP="003463F3">
      <w:pPr>
        <w:pStyle w:val="ConsPlusCell"/>
        <w:jc w:val="both"/>
      </w:pPr>
      <w:r w:rsidRPr="00061AB7">
        <w:t>98 8132     3     Икра рыбы прудовой, озерной и речной</w:t>
      </w:r>
    </w:p>
    <w:p w:rsidR="00CC4CF9" w:rsidRPr="00061AB7" w:rsidRDefault="00CC4CF9" w:rsidP="003463F3">
      <w:pPr>
        <w:pStyle w:val="ConsPlusCell"/>
        <w:jc w:val="both"/>
      </w:pPr>
      <w:r w:rsidRPr="00061AB7">
        <w:t>98 8200     2     Продукция пчеловодства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98 8210     7     Продукция пчеловодства основная</w:t>
      </w:r>
    </w:p>
    <w:p w:rsidR="00CC4CF9" w:rsidRPr="00061AB7" w:rsidRDefault="00CC4CF9" w:rsidP="003463F3">
      <w:pPr>
        <w:pStyle w:val="ConsPlusCell"/>
        <w:jc w:val="both"/>
      </w:pPr>
      <w:r w:rsidRPr="00061AB7">
        <w:t>98 8211     2     Мед пчелиный</w:t>
      </w:r>
    </w:p>
    <w:p w:rsidR="00CC4CF9" w:rsidRPr="00061AB7" w:rsidRDefault="00CC4CF9" w:rsidP="003463F3">
      <w:pPr>
        <w:pStyle w:val="ConsPlusCell"/>
        <w:jc w:val="both"/>
      </w:pPr>
      <w:r w:rsidRPr="00061AB7">
        <w:t>98 8212     8     Воск пчелиный</w:t>
      </w:r>
    </w:p>
    <w:p w:rsidR="00CC4CF9" w:rsidRPr="00061AB7" w:rsidRDefault="00CC4CF9" w:rsidP="003463F3">
      <w:pPr>
        <w:pStyle w:val="ConsPlusCell"/>
        <w:jc w:val="both"/>
      </w:pPr>
      <w:r w:rsidRPr="00061AB7">
        <w:t>98 8213     3     Семья пчел</w:t>
      </w:r>
    </w:p>
    <w:p w:rsidR="00CC4CF9" w:rsidRPr="00061AB7" w:rsidRDefault="00CC4CF9" w:rsidP="003463F3">
      <w:pPr>
        <w:pStyle w:val="ConsPlusCell"/>
        <w:jc w:val="both"/>
      </w:pPr>
      <w:r w:rsidRPr="00061AB7">
        <w:t>98 8214     9     Матка пчелиная неплодная</w:t>
      </w:r>
    </w:p>
    <w:p w:rsidR="00CC4CF9" w:rsidRPr="00061AB7" w:rsidRDefault="00CC4CF9" w:rsidP="003463F3">
      <w:pPr>
        <w:pStyle w:val="ConsPlusCell"/>
        <w:jc w:val="both"/>
      </w:pPr>
      <w:r w:rsidRPr="00061AB7">
        <w:t>98 8215     4     Пчелы-пакеты (рой)</w:t>
      </w:r>
    </w:p>
    <w:p w:rsidR="00CC4CF9" w:rsidRPr="00061AB7" w:rsidRDefault="00CC4CF9" w:rsidP="003463F3">
      <w:pPr>
        <w:pStyle w:val="ConsPlusCell"/>
        <w:jc w:val="both"/>
      </w:pPr>
      <w:r w:rsidRPr="00061AB7">
        <w:t>98 8216     1     Соторамка (прирост)</w:t>
      </w:r>
    </w:p>
    <w:p w:rsidR="00CC4CF9" w:rsidRPr="00061AB7" w:rsidRDefault="00CC4CF9" w:rsidP="003463F3">
      <w:pPr>
        <w:pStyle w:val="ConsPlusCell"/>
        <w:jc w:val="both"/>
      </w:pPr>
      <w:r w:rsidRPr="00061AB7">
        <w:t>98 8220     1     Продукция пчеловодства дополнительная</w:t>
      </w:r>
    </w:p>
    <w:p w:rsidR="00CC4CF9" w:rsidRPr="00061AB7" w:rsidRDefault="00CC4CF9" w:rsidP="003463F3">
      <w:pPr>
        <w:pStyle w:val="ConsPlusCell"/>
        <w:jc w:val="both"/>
      </w:pPr>
      <w:r w:rsidRPr="00061AB7">
        <w:t>98 8221     7     Прополис</w:t>
      </w:r>
    </w:p>
    <w:p w:rsidR="00CC4CF9" w:rsidRPr="00061AB7" w:rsidRDefault="00CC4CF9" w:rsidP="003463F3">
      <w:pPr>
        <w:pStyle w:val="ConsPlusCell"/>
        <w:jc w:val="both"/>
      </w:pPr>
      <w:r w:rsidRPr="00061AB7">
        <w:t>98 8222     2     Молочко маточное</w:t>
      </w:r>
    </w:p>
    <w:p w:rsidR="00CC4CF9" w:rsidRPr="00061AB7" w:rsidRDefault="00CC4CF9" w:rsidP="003463F3">
      <w:pPr>
        <w:pStyle w:val="ConsPlusCell"/>
        <w:jc w:val="both"/>
      </w:pPr>
      <w:r w:rsidRPr="00061AB7">
        <w:t>98 8223     8     Яд пчелиный</w:t>
      </w:r>
    </w:p>
    <w:p w:rsidR="00CC4CF9" w:rsidRPr="00061AB7" w:rsidRDefault="00CC4CF9" w:rsidP="003463F3">
      <w:pPr>
        <w:pStyle w:val="ConsPlusCell"/>
        <w:jc w:val="both"/>
      </w:pPr>
      <w:r w:rsidRPr="00061AB7">
        <w:t>98 8224     3     Перга</w:t>
      </w:r>
    </w:p>
    <w:p w:rsidR="00CC4CF9" w:rsidRPr="00061AB7" w:rsidRDefault="00CC4CF9" w:rsidP="003463F3">
      <w:pPr>
        <w:pStyle w:val="ConsPlusCell"/>
        <w:jc w:val="both"/>
      </w:pPr>
      <w:r w:rsidRPr="00061AB7">
        <w:t>98 8225     9     Мерва пасечная</w:t>
      </w:r>
    </w:p>
    <w:p w:rsidR="00CC4CF9" w:rsidRPr="00061AB7" w:rsidRDefault="00CC4CF9" w:rsidP="003463F3">
      <w:pPr>
        <w:pStyle w:val="ConsPlusCell"/>
        <w:jc w:val="both"/>
      </w:pPr>
      <w:r w:rsidRPr="00061AB7">
        <w:t>98 8226     4     Пыльца</w:t>
      </w:r>
    </w:p>
    <w:p w:rsidR="00CC4CF9" w:rsidRPr="00061AB7" w:rsidRDefault="00CC4CF9" w:rsidP="003463F3">
      <w:pPr>
        <w:pStyle w:val="ConsPlusCell"/>
        <w:jc w:val="both"/>
      </w:pPr>
      <w:r w:rsidRPr="00061AB7">
        <w:t>98 8227     5     Продукция опыления культур</w:t>
      </w:r>
    </w:p>
    <w:p w:rsidR="00CC4CF9" w:rsidRPr="00061AB7" w:rsidRDefault="00CC4CF9" w:rsidP="003463F3">
      <w:pPr>
        <w:pStyle w:val="ConsPlusCell"/>
        <w:jc w:val="both"/>
      </w:pPr>
      <w:r w:rsidRPr="00061AB7">
        <w:t>98 8228     5     Вытопки пасечные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8229     0     Продукция пчеловодства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8300     6     Продукция шелководства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98 8310     0     Продукция тутового шелкопряда племенная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98 8311     6     Коконы тутового шелкопряда племенные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8312     1     Грена тутового шелкопряда племенная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98 8320     5     Продукция тутового шелкопряда промышленная</w:t>
      </w:r>
    </w:p>
    <w:p w:rsidR="00CC4CF9" w:rsidRPr="00061AB7" w:rsidRDefault="00CC4CF9" w:rsidP="003463F3">
      <w:pPr>
        <w:pStyle w:val="ConsPlusCell"/>
        <w:jc w:val="both"/>
      </w:pPr>
      <w:r w:rsidRPr="00061AB7">
        <w:t>98 8321     0     Коконы гибридные тутового шелкопряда</w:t>
      </w:r>
    </w:p>
    <w:p w:rsidR="00CC4CF9" w:rsidRPr="00061AB7" w:rsidRDefault="00CC4CF9" w:rsidP="003463F3">
      <w:pPr>
        <w:pStyle w:val="ConsPlusCell"/>
        <w:jc w:val="both"/>
      </w:pPr>
      <w:r w:rsidRPr="00061AB7">
        <w:t>98 8322     6     Грена гибридная тутового шелкопряда</w:t>
      </w:r>
    </w:p>
    <w:p w:rsidR="00CC4CF9" w:rsidRPr="00061AB7" w:rsidRDefault="00CC4CF9" w:rsidP="003463F3">
      <w:pPr>
        <w:pStyle w:val="ConsPlusCell"/>
        <w:jc w:val="both"/>
      </w:pPr>
      <w:r w:rsidRPr="00061AB7">
        <w:t>98 8500     3     Продукция станций искусственного осеменения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98 8510     8     Продукция быков-производителей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98 8511     3     Сперма быков-производителей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98 8515     5     Шерсть-линька быков-производителей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98 8517     6     Работа быков-производителей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98 8518     1     Навоз быков-производителей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98 8519     7     Продукция быков-производителей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8520     2     Продукция хряков-производителей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98 8521     8     Сперма хряков-производителей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98 8527     0     Щетина хряков-производителей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98 8528     6     Навоз хряков-производителей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98 8529     1     Продукция хряков-производителей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8530     7     Продукция баранов-производителей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98 8531     2     Сперма баранов-производителей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98 8534     9     Шерсть баранов-производителей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98 8538     0     Навоз баранов-производителей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98 8539     6     Продукция баранов-производителей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8540     1     Продукция козлов-производителей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98 8541     7     Сперма козлов-производителей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98 8544     3     Шерсть козлов-производителей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98 8545     9     Пух козлов-производителей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98 8548     5     Навоз козлов-производителей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98 8549     0     Продукция козлов-производителей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8550     6     Продукция жеребцов-производителей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98 8551     1     Сперма жеребцов-производителей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98 8555     3     Шерсть-линька жеребцов-производителей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98 8556     9     Волос-сырец жеребцов-производителей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98 8557     4     Работа жеребцов-производителей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98 8558     8     Навоз жеребцов-производителей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98 8559     5     Продукция жеребцов-производителей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8560     0     Продукция ослов-производителей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98 8561     6     Сперма ослов-производителей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98 8565     8     Шерсть-линька ослов-производителей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98 8566     3     Волос-сырец ослов-производителей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98 8567     9     Работа ослов-производителей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98 8568     4     Навоз ослов-производителей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98 8569     1     Продукция ослов-производителей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8570     5     Среды для разбавления и замораживания семени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производителей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98 8570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98 8900     8     Дополнительные группировки по рыбоводству,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шелководству и пчеловодству</w:t>
      </w:r>
    </w:p>
    <w:p w:rsidR="00CC4CF9" w:rsidRPr="00061AB7" w:rsidRDefault="00CC4CF9" w:rsidP="003463F3">
      <w:pPr>
        <w:pStyle w:val="ConsPlusCell"/>
        <w:jc w:val="both"/>
      </w:pPr>
      <w:r w:rsidRPr="00061AB7">
        <w:t>98 8920     7     Продукция тутового шелкопряда</w:t>
      </w:r>
    </w:p>
    <w:p w:rsidR="00CC4CF9" w:rsidRPr="00061AB7" w:rsidRDefault="00CC4CF9" w:rsidP="003463F3">
      <w:pPr>
        <w:pStyle w:val="ConsPlusCell"/>
        <w:jc w:val="both"/>
      </w:pPr>
      <w:r w:rsidRPr="00061AB7">
        <w:t>98 8921     2     Коконы тутового шелкопряда</w:t>
      </w:r>
    </w:p>
    <w:p w:rsidR="00CC4CF9" w:rsidRPr="00061AB7" w:rsidRDefault="00CC4CF9" w:rsidP="003463F3">
      <w:pPr>
        <w:pStyle w:val="ConsPlusCell"/>
        <w:jc w:val="both"/>
      </w:pPr>
      <w:r w:rsidRPr="00061AB7">
        <w:t>98 8922     8     Грена тутового шелкопряда</w:t>
      </w:r>
    </w:p>
    <w:p w:rsidR="00CC4CF9" w:rsidRPr="00061AB7" w:rsidRDefault="00CC4CF9" w:rsidP="003463F3">
      <w:pPr>
        <w:pStyle w:val="ConsPlusCell"/>
        <w:jc w:val="both"/>
      </w:pPr>
      <w:r w:rsidRPr="00061AB7">
        <w:t>98 8930     1     Продукция пчел по направлениям</w:t>
      </w:r>
    </w:p>
    <w:p w:rsidR="00CC4CF9" w:rsidRPr="00061AB7" w:rsidRDefault="00CC4CF9" w:rsidP="003463F3">
      <w:pPr>
        <w:pStyle w:val="ConsPlusCell"/>
        <w:jc w:val="both"/>
      </w:pPr>
      <w:r w:rsidRPr="00061AB7">
        <w:t>98 8931     7     Продукция пчел пчелоразведенческого направления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98 8932     2     Продукция пчел медового направления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98 8933     8     Продукция пчел медово-опылительного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направления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>98 8934     3     Продукция пчел опылительного направления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(в теплицах, парниках и т.д.)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98 9000     8     Продукция прочего животноводства</w:t>
      </w:r>
    </w:p>
    <w:p w:rsidR="00CC4CF9" w:rsidRPr="00061AB7" w:rsidRDefault="00CC4CF9" w:rsidP="003463F3">
      <w:pPr>
        <w:pStyle w:val="ConsPlusCell"/>
        <w:jc w:val="both"/>
      </w:pPr>
    </w:p>
    <w:p w:rsidR="00CC4CF9" w:rsidRPr="00061AB7" w:rsidRDefault="00CC4CF9" w:rsidP="003463F3">
      <w:pPr>
        <w:pStyle w:val="ConsPlusCell"/>
        <w:jc w:val="both"/>
      </w:pPr>
      <w:r w:rsidRPr="00061AB7">
        <w:t>98 9100     1     Продукция лабораторного животноводства</w:t>
      </w:r>
    </w:p>
    <w:p w:rsidR="00CC4CF9" w:rsidRPr="00061AB7" w:rsidRDefault="00CC4CF9" w:rsidP="003463F3">
      <w:pPr>
        <w:pStyle w:val="ConsPlusCell"/>
        <w:jc w:val="both"/>
      </w:pPr>
      <w:r w:rsidRPr="00061AB7">
        <w:t>98 9110     6     Продукция выращивания лабораторных животных</w:t>
      </w:r>
    </w:p>
    <w:p w:rsidR="00CC4CF9" w:rsidRPr="00061AB7" w:rsidRDefault="00CC4CF9" w:rsidP="003463F3">
      <w:pPr>
        <w:pStyle w:val="ConsPlusCell"/>
        <w:jc w:val="both"/>
      </w:pPr>
      <w:r w:rsidRPr="00061AB7">
        <w:t>98 9111     1     Свинки морские лабораторные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9112     7     Крысы лабораторные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9113     2     Мыши лабораторные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9114     8     Хомяки лабораторные</w:t>
      </w:r>
    </w:p>
    <w:p w:rsidR="00CC4CF9" w:rsidRPr="00061AB7" w:rsidRDefault="00CC4CF9" w:rsidP="003463F3">
      <w:pPr>
        <w:pStyle w:val="ConsPlusCell"/>
        <w:jc w:val="both"/>
      </w:pPr>
      <w:r w:rsidRPr="00061AB7">
        <w:t>98 9119     5     Животные лабораторные прочие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98 9200     5     Продукция зебу</w:t>
      </w:r>
    </w:p>
    <w:p w:rsidR="00CC4CF9" w:rsidRPr="00061AB7" w:rsidRDefault="00CC4CF9" w:rsidP="003463F3">
      <w:pPr>
        <w:pStyle w:val="ConsPlusCell"/>
        <w:jc w:val="both"/>
      </w:pPr>
      <w:r w:rsidRPr="00061AB7">
        <w:t>98 9210     2     Продукция основного стада зебу</w:t>
      </w:r>
    </w:p>
    <w:p w:rsidR="00CC4CF9" w:rsidRPr="00061AB7" w:rsidRDefault="00CC4CF9" w:rsidP="003463F3">
      <w:pPr>
        <w:pStyle w:val="ConsPlusCell"/>
        <w:jc w:val="both"/>
      </w:pPr>
      <w:r w:rsidRPr="00061AB7">
        <w:t>98 9211     5     Приплод зебу</w:t>
      </w:r>
    </w:p>
    <w:p w:rsidR="00CC4CF9" w:rsidRPr="00061AB7" w:rsidRDefault="00CC4CF9" w:rsidP="003463F3">
      <w:pPr>
        <w:pStyle w:val="ConsPlusCell"/>
        <w:jc w:val="both"/>
      </w:pPr>
      <w:bookmarkStart w:id="54" w:name="Par36908"/>
      <w:bookmarkEnd w:id="54"/>
      <w:r w:rsidRPr="00061AB7">
        <w:t>98 9212     0     Молоко зебу</w:t>
      </w:r>
    </w:p>
    <w:p w:rsidR="00CC4CF9" w:rsidRPr="00061AB7" w:rsidRDefault="00CC4CF9" w:rsidP="003463F3">
      <w:pPr>
        <w:pStyle w:val="ConsPlusCell"/>
        <w:jc w:val="both"/>
      </w:pPr>
      <w:r w:rsidRPr="00061AB7">
        <w:t>98 9215     7     Шерсть-линька зебу</w:t>
      </w:r>
    </w:p>
    <w:p w:rsidR="00CC4CF9" w:rsidRPr="00061AB7" w:rsidRDefault="00CC4CF9" w:rsidP="003463F3">
      <w:pPr>
        <w:pStyle w:val="ConsPlusCell"/>
        <w:jc w:val="both"/>
      </w:pPr>
      <w:r w:rsidRPr="00061AB7">
        <w:t>98 9216     2     Волос-сырец зебу</w:t>
      </w:r>
    </w:p>
    <w:p w:rsidR="00CC4CF9" w:rsidRPr="00061AB7" w:rsidRDefault="00CC4CF9" w:rsidP="003463F3">
      <w:pPr>
        <w:pStyle w:val="ConsPlusCell"/>
        <w:jc w:val="both"/>
      </w:pPr>
      <w:r w:rsidRPr="00061AB7">
        <w:t>98 9219     9     Продукция зебу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9220     4     Продукция молодняка и взрослых зебу на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9223     0     Привес и прирост молодняка и взрослых зебу 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9225     1     Шерсть-линька молодняка и взрослых зебу 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9229     3     Продукция молодняка и взрослых зебу на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9230     9     Продукция волов зебу</w:t>
      </w:r>
    </w:p>
    <w:p w:rsidR="00CC4CF9" w:rsidRPr="00061AB7" w:rsidRDefault="00CC4CF9" w:rsidP="003463F3">
      <w:pPr>
        <w:pStyle w:val="ConsPlusCell"/>
        <w:jc w:val="both"/>
      </w:pPr>
      <w:r w:rsidRPr="00061AB7">
        <w:t>98 9235     6     Шерсть-линька волов зебу</w:t>
      </w:r>
    </w:p>
    <w:p w:rsidR="00CC4CF9" w:rsidRPr="00061AB7" w:rsidRDefault="00CC4CF9" w:rsidP="003463F3">
      <w:pPr>
        <w:pStyle w:val="ConsPlusCell"/>
        <w:jc w:val="both"/>
      </w:pPr>
      <w:r w:rsidRPr="00061AB7">
        <w:t>98 9236     1     Волос-сырец волов зебу</w:t>
      </w:r>
    </w:p>
    <w:p w:rsidR="00CC4CF9" w:rsidRPr="00061AB7" w:rsidRDefault="00CC4CF9" w:rsidP="003463F3">
      <w:pPr>
        <w:pStyle w:val="ConsPlusCell"/>
        <w:jc w:val="both"/>
      </w:pPr>
      <w:r w:rsidRPr="00061AB7">
        <w:t>98 9237     7     Работа волов зебу</w:t>
      </w:r>
    </w:p>
    <w:p w:rsidR="00CC4CF9" w:rsidRPr="00061AB7" w:rsidRDefault="00CC4CF9" w:rsidP="003463F3">
      <w:pPr>
        <w:pStyle w:val="ConsPlusCell"/>
        <w:jc w:val="both"/>
      </w:pPr>
      <w:r w:rsidRPr="00061AB7">
        <w:t>98 9239     8     Продукция волов зебу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9300     9     Поголовье зебу</w:t>
      </w:r>
    </w:p>
    <w:p w:rsidR="00CC4CF9" w:rsidRPr="00061AB7" w:rsidRDefault="00CC4CF9" w:rsidP="003463F3">
      <w:pPr>
        <w:pStyle w:val="ConsPlusCell"/>
        <w:jc w:val="both"/>
      </w:pPr>
      <w:r w:rsidRPr="00061AB7">
        <w:t>98 9310     3     Поголовье основного стада зебу</w:t>
      </w:r>
    </w:p>
    <w:p w:rsidR="00CC4CF9" w:rsidRPr="00061AB7" w:rsidRDefault="00CC4CF9" w:rsidP="003463F3">
      <w:pPr>
        <w:pStyle w:val="ConsPlusCell"/>
        <w:jc w:val="both"/>
      </w:pPr>
      <w:r w:rsidRPr="00061AB7">
        <w:t>98 9311     9     Быки-производители зебу</w:t>
      </w:r>
    </w:p>
    <w:p w:rsidR="00CC4CF9" w:rsidRPr="00061AB7" w:rsidRDefault="00CC4CF9" w:rsidP="003463F3">
      <w:pPr>
        <w:pStyle w:val="ConsPlusCell"/>
        <w:jc w:val="both"/>
      </w:pPr>
      <w:r w:rsidRPr="00061AB7">
        <w:t>98 9312     4     Коровы зебу</w:t>
      </w:r>
    </w:p>
    <w:p w:rsidR="00CC4CF9" w:rsidRPr="00061AB7" w:rsidRDefault="00CC4CF9" w:rsidP="003463F3">
      <w:pPr>
        <w:pStyle w:val="ConsPlusCell"/>
        <w:jc w:val="both"/>
      </w:pPr>
      <w:r w:rsidRPr="00061AB7">
        <w:t>98 9320     8     Поголовье молодняка зебу всех возрастов</w:t>
      </w:r>
    </w:p>
    <w:p w:rsidR="00CC4CF9" w:rsidRPr="00061AB7" w:rsidRDefault="00CC4CF9" w:rsidP="003463F3">
      <w:pPr>
        <w:pStyle w:val="ConsPlusCell"/>
        <w:jc w:val="both"/>
      </w:pPr>
      <w:r w:rsidRPr="00061AB7">
        <w:t>98 9321     3     Нетели зебу</w:t>
      </w:r>
    </w:p>
    <w:p w:rsidR="00CC4CF9" w:rsidRPr="00061AB7" w:rsidRDefault="00CC4CF9" w:rsidP="003463F3">
      <w:pPr>
        <w:pStyle w:val="ConsPlusCell"/>
        <w:jc w:val="both"/>
      </w:pPr>
      <w:r w:rsidRPr="00061AB7">
        <w:t>98 9322     9     Быки зебу старше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9323     4     Быки-кастраты зебу старше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9324     3     Телки зебу старше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9325     5     Бычки зебу от 1 года до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9326     0     Телки зебу от 1 года до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9327     6     Бычки-кастраты зебу от 1 года до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9328     1     Телочки зебу до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9329     7     Бычки зебу и волики до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9330     2     Поголовье волов зебу и взрослого скота 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9331     8     Взрослые зебу на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9332     3     Волы рабочие зебу</w:t>
      </w:r>
    </w:p>
    <w:p w:rsidR="00CC4CF9" w:rsidRPr="00061AB7" w:rsidRDefault="00CC4CF9" w:rsidP="003463F3">
      <w:pPr>
        <w:pStyle w:val="ConsPlusCell"/>
        <w:jc w:val="both"/>
      </w:pPr>
      <w:r w:rsidRPr="00061AB7">
        <w:t>98 9390     9     Поголовье зебу прочих половозрастных групп</w:t>
      </w:r>
    </w:p>
    <w:p w:rsidR="00CC4CF9" w:rsidRPr="00061AB7" w:rsidRDefault="00CC4CF9" w:rsidP="003463F3">
      <w:pPr>
        <w:pStyle w:val="ConsPlusCell"/>
        <w:jc w:val="both"/>
      </w:pPr>
      <w:r w:rsidRPr="00061AB7">
        <w:t>98 9391     5     Коровы зебу на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9392     0     Телки зебу /, осемененные старше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9393     6     - неосемененные старше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9394     1     - осемененные от 1 года до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9395     7     - неосемененные от 1 года до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9396     2     Быки и бычки зебу старше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9397     8     Волы нерабочие и волики зебу старше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9398     3     Молодняк и взрослые зебу на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9399     9     Коровы зебу, включая откорм</w:t>
      </w:r>
    </w:p>
    <w:p w:rsidR="00CC4CF9" w:rsidRPr="00061AB7" w:rsidRDefault="00CC4CF9" w:rsidP="003463F3">
      <w:pPr>
        <w:pStyle w:val="ConsPlusCell"/>
        <w:jc w:val="both"/>
      </w:pPr>
      <w:r w:rsidRPr="00061AB7">
        <w:t>98 9400     2     Продукция крупного рогатого скота (включая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буйволов, яков, зебу, сарлыков)</w:t>
      </w:r>
    </w:p>
    <w:p w:rsidR="00CC4CF9" w:rsidRPr="00061AB7" w:rsidRDefault="00CC4CF9" w:rsidP="003463F3">
      <w:pPr>
        <w:pStyle w:val="ConsPlusCell"/>
        <w:jc w:val="both"/>
      </w:pPr>
      <w:r w:rsidRPr="00061AB7">
        <w:t>98 9410     7     Продукция основного стада крупного рогатого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скота (включая буйволов, яков, зебу)</w:t>
      </w:r>
    </w:p>
    <w:p w:rsidR="00CC4CF9" w:rsidRPr="00061AB7" w:rsidRDefault="00CC4CF9" w:rsidP="003463F3">
      <w:pPr>
        <w:pStyle w:val="ConsPlusCell"/>
        <w:jc w:val="both"/>
      </w:pPr>
      <w:r w:rsidRPr="00061AB7">
        <w:t>98 9411     2     Приплод крупного рогатого скота (включая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буйволов, яков, зебу)</w:t>
      </w:r>
    </w:p>
    <w:p w:rsidR="00CC4CF9" w:rsidRPr="00061AB7" w:rsidRDefault="00CC4CF9" w:rsidP="003463F3">
      <w:pPr>
        <w:pStyle w:val="ConsPlusCell"/>
        <w:jc w:val="both"/>
      </w:pPr>
      <w:bookmarkStart w:id="55" w:name="Par36958"/>
      <w:bookmarkEnd w:id="55"/>
      <w:r w:rsidRPr="00061AB7">
        <w:t>98 9412     8     Молоко крупного рогатого скота (включая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буйволов, яков, зебу)</w:t>
      </w:r>
    </w:p>
    <w:p w:rsidR="00CC4CF9" w:rsidRPr="00061AB7" w:rsidRDefault="00CC4CF9" w:rsidP="003463F3">
      <w:pPr>
        <w:pStyle w:val="ConsPlusCell"/>
        <w:jc w:val="both"/>
      </w:pPr>
      <w:r w:rsidRPr="00061AB7">
        <w:t>98 9413     3     Продукция выращивания крупного рогатого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(включая буйволов, яков, зебу, сарлыков)</w:t>
      </w:r>
    </w:p>
    <w:p w:rsidR="00CC4CF9" w:rsidRPr="00061AB7" w:rsidRDefault="00CC4CF9" w:rsidP="003463F3">
      <w:pPr>
        <w:pStyle w:val="ConsPlusCell"/>
        <w:jc w:val="both"/>
      </w:pPr>
      <w:r w:rsidRPr="00061AB7">
        <w:t>98 9414     9     Прирост молодняка крупного рогатого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(включая буйволов, яков, зебу, сарлыков) без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молодняка на нагуле и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9415     4     Шерсть-линька крупного рогатого скота (включая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буйволов, яков, зебу)</w:t>
      </w:r>
    </w:p>
    <w:p w:rsidR="00CC4CF9" w:rsidRPr="00061AB7" w:rsidRDefault="00CC4CF9" w:rsidP="003463F3">
      <w:pPr>
        <w:pStyle w:val="ConsPlusCell"/>
        <w:jc w:val="both"/>
      </w:pPr>
      <w:r w:rsidRPr="00061AB7">
        <w:t>98 9416     7     Волос-сырец крупного рогатого скота (включая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буйволов, яков, зебу)</w:t>
      </w:r>
    </w:p>
    <w:p w:rsidR="00CC4CF9" w:rsidRPr="00061AB7" w:rsidRDefault="00CC4CF9" w:rsidP="003463F3">
      <w:pPr>
        <w:pStyle w:val="ConsPlusCell"/>
        <w:jc w:val="both"/>
      </w:pPr>
      <w:r w:rsidRPr="00061AB7">
        <w:t>98 9417     5     Привес крупного рогатого скота (включая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буйволов, яков, зебу) на откорме и нагуле</w:t>
      </w:r>
    </w:p>
    <w:p w:rsidR="00CC4CF9" w:rsidRPr="00061AB7" w:rsidRDefault="00CC4CF9" w:rsidP="003463F3">
      <w:pPr>
        <w:pStyle w:val="ConsPlusCell"/>
        <w:jc w:val="both"/>
      </w:pPr>
      <w:r w:rsidRPr="00061AB7">
        <w:t>98 9418     0     Навоз крупного рогатого скота (включая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буйволов, яков, зебу)</w:t>
      </w:r>
    </w:p>
    <w:p w:rsidR="00CC4CF9" w:rsidRPr="00061AB7" w:rsidRDefault="00CC4CF9" w:rsidP="003463F3">
      <w:pPr>
        <w:pStyle w:val="ConsPlusCell"/>
        <w:jc w:val="both"/>
      </w:pPr>
      <w:r w:rsidRPr="00061AB7">
        <w:t>98 9419     6     Продукция крупного рогатого скота (включая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буйволов, яков, зебу)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9420     1     Продукция молодняка и взрослого крупного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рогатого скота (включая буйволов, яков, зебу)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9423     8     Привес и прирост молодняка и взрослого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крупного рогатого скота (включая буйволов,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яков, зебу) на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9425     9     Шерсть-линька молодняка и взрослого крупного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рогатого скота (включая буйволов, яков, зебу)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9428     5     Навоз молодняка и взрослого крупного рогатого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скота (включая буйволов, яков, зебу) на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9429     0     Продукция молодняка и взрослого крупного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рогатого скота (включая буйволов, яков, зебу)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 откорме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9430     6     Продукция волов крупного рогатого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(включая буйволов, яков, зебу)</w:t>
      </w:r>
    </w:p>
    <w:p w:rsidR="00CC4CF9" w:rsidRPr="00061AB7" w:rsidRDefault="00CC4CF9" w:rsidP="003463F3">
      <w:pPr>
        <w:pStyle w:val="ConsPlusCell"/>
        <w:jc w:val="both"/>
      </w:pPr>
      <w:r w:rsidRPr="00061AB7">
        <w:t>98 9435     3     Шерсть-линька волов крупного рогатого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(включая буйволов, яков, зебу)</w:t>
      </w:r>
    </w:p>
    <w:p w:rsidR="00CC4CF9" w:rsidRPr="00061AB7" w:rsidRDefault="00CC4CF9" w:rsidP="003463F3">
      <w:pPr>
        <w:pStyle w:val="ConsPlusCell"/>
        <w:jc w:val="both"/>
      </w:pPr>
      <w:r w:rsidRPr="00061AB7">
        <w:t>98 9436     9     Волос-сырец волов крупного рогатого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(включая буйволов, яков, зебу)</w:t>
      </w:r>
    </w:p>
    <w:p w:rsidR="00CC4CF9" w:rsidRPr="00061AB7" w:rsidRDefault="00CC4CF9" w:rsidP="003463F3">
      <w:pPr>
        <w:pStyle w:val="ConsPlusCell"/>
        <w:jc w:val="both"/>
      </w:pPr>
      <w:r w:rsidRPr="00061AB7">
        <w:t>98 9437     4     Работа волов крупного рогатого скота (включая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буйволов, яков, зебу)</w:t>
      </w:r>
    </w:p>
    <w:p w:rsidR="00CC4CF9" w:rsidRPr="00061AB7" w:rsidRDefault="00CC4CF9" w:rsidP="003463F3">
      <w:pPr>
        <w:pStyle w:val="ConsPlusCell"/>
        <w:jc w:val="both"/>
      </w:pPr>
      <w:r w:rsidRPr="00061AB7">
        <w:t>98 9438     4     Навоз волов крупного рогатого скота (включая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буйволов, яков, зебу)</w:t>
      </w:r>
    </w:p>
    <w:p w:rsidR="00CC4CF9" w:rsidRPr="00061AB7" w:rsidRDefault="00CC4CF9" w:rsidP="003463F3">
      <w:pPr>
        <w:pStyle w:val="ConsPlusCell"/>
        <w:jc w:val="both"/>
      </w:pPr>
      <w:r w:rsidRPr="00061AB7">
        <w:t>98 9439     5     Продукция волов крупного рогатого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(включая буйволов, яков, зебу)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9500     6     Поголовье крупного рогатого скота (включая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буйволов, яков, зебу, сарлыков)</w:t>
      </w:r>
    </w:p>
    <w:p w:rsidR="00CC4CF9" w:rsidRPr="00061AB7" w:rsidRDefault="00CC4CF9" w:rsidP="003463F3">
      <w:pPr>
        <w:pStyle w:val="ConsPlusCell"/>
        <w:jc w:val="both"/>
      </w:pPr>
      <w:r w:rsidRPr="00061AB7">
        <w:t>98 9510     0     Поголовье основного стада крупного рогатого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скота (включая буйволов, яков, зебу, сарлыков)</w:t>
      </w:r>
    </w:p>
    <w:p w:rsidR="00CC4CF9" w:rsidRPr="00061AB7" w:rsidRDefault="00CC4CF9" w:rsidP="003463F3">
      <w:pPr>
        <w:pStyle w:val="ConsPlusCell"/>
        <w:jc w:val="both"/>
      </w:pPr>
      <w:r w:rsidRPr="00061AB7">
        <w:t>98 9511     6     Быки-производители (включая буйволов, яков,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зебу)</w:t>
      </w:r>
    </w:p>
    <w:p w:rsidR="00CC4CF9" w:rsidRPr="00061AB7" w:rsidRDefault="00CC4CF9" w:rsidP="003463F3">
      <w:pPr>
        <w:pStyle w:val="ConsPlusCell"/>
        <w:jc w:val="both"/>
      </w:pPr>
      <w:r w:rsidRPr="00061AB7">
        <w:t>98 9512     1     Коровы (включая буйволов, яков, зебу)</w:t>
      </w:r>
    </w:p>
    <w:p w:rsidR="00CC4CF9" w:rsidRPr="00061AB7" w:rsidRDefault="00CC4CF9" w:rsidP="003463F3">
      <w:pPr>
        <w:pStyle w:val="ConsPlusCell"/>
        <w:jc w:val="both"/>
      </w:pPr>
      <w:r w:rsidRPr="00061AB7">
        <w:t>98 9520     5     Поголовье молодняка всех возрастов крупного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рогатого скота (включая буйволов, яков, зебу,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сарлыков)</w:t>
      </w:r>
    </w:p>
    <w:p w:rsidR="00CC4CF9" w:rsidRPr="00061AB7" w:rsidRDefault="00CC4CF9" w:rsidP="003463F3">
      <w:pPr>
        <w:pStyle w:val="ConsPlusCell"/>
        <w:jc w:val="both"/>
      </w:pPr>
      <w:r w:rsidRPr="00061AB7">
        <w:t>98 9521     0     Нетели (включая буйволов, яков, зебу)</w:t>
      </w:r>
    </w:p>
    <w:p w:rsidR="00CC4CF9" w:rsidRPr="00061AB7" w:rsidRDefault="00CC4CF9" w:rsidP="003463F3">
      <w:pPr>
        <w:pStyle w:val="ConsPlusCell"/>
        <w:jc w:val="both"/>
      </w:pPr>
      <w:r w:rsidRPr="00061AB7">
        <w:t>98 9522     6     Бычки (включая буйволов, яков, зебу) старше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9523     1     Бычки-кастраты (включая буйволов, яков, зебу)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старше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9524     7     Телки (включая буйволов, яков, зебу) старше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9525     2     Бычки (включая буйволов, яков, зебу) от 1 до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9526     8     Телки (включая буйволов, яков, зебу) от 1 до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9527     3     Бычки-кастраты (включая буйволов, яков, зебу)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от 1 года до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9528     9     Телочки (включая буйволов, яков, зебу) до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9529     4     Бычки и волики (включая буйволов, яков, зебу)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до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9530     1     Поголовье взрослого крупного рогатого скота 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откорме и волов (включая буйволов, яков, зебу,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сарлыков)</w:t>
      </w:r>
    </w:p>
    <w:p w:rsidR="00CC4CF9" w:rsidRPr="00061AB7" w:rsidRDefault="00CC4CF9" w:rsidP="003463F3">
      <w:pPr>
        <w:pStyle w:val="ConsPlusCell"/>
        <w:jc w:val="both"/>
      </w:pPr>
      <w:r w:rsidRPr="00061AB7">
        <w:t>98 9531     5     Взрослый крупный рогатый скот (включая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буйволов, яков, зебу, сарлыков) на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9532     0     Волы рабочие (включая буйволов, яков, зебу)</w:t>
      </w:r>
    </w:p>
    <w:p w:rsidR="00CC4CF9" w:rsidRPr="00061AB7" w:rsidRDefault="00CC4CF9" w:rsidP="003463F3">
      <w:pPr>
        <w:pStyle w:val="ConsPlusCell"/>
        <w:jc w:val="both"/>
      </w:pPr>
      <w:r w:rsidRPr="00061AB7">
        <w:t>98 9590     7     Поголовье прочих половозрастных групп крупного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рогатого скота (включая буйволов, яков, зебу,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сарлыков)</w:t>
      </w:r>
    </w:p>
    <w:p w:rsidR="00CC4CF9" w:rsidRPr="00061AB7" w:rsidRDefault="00CC4CF9" w:rsidP="003463F3">
      <w:pPr>
        <w:pStyle w:val="ConsPlusCell"/>
        <w:jc w:val="both"/>
      </w:pPr>
      <w:r w:rsidRPr="00061AB7">
        <w:t>98 9591     2     Коровы (включая буйволов, яков, зебу) на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9592     8     Телки осемененные (включая буйволов, яков,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зебу) старше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9593     3     Телки неосемененные (включая буйволов, яков,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зебу) старше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9594     9     Телки осемененные (включая буйволов, яков,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зебу) от 1 года до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9595     4     Телки неосемененные (включая буйволов, яков,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зебу) от 1 года до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9596     3     Быки и бычки старше 1 года (включая буйволов,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яков, зебу)</w:t>
      </w:r>
    </w:p>
    <w:p w:rsidR="00CC4CF9" w:rsidRPr="00061AB7" w:rsidRDefault="00CC4CF9" w:rsidP="003463F3">
      <w:pPr>
        <w:pStyle w:val="ConsPlusCell"/>
        <w:jc w:val="both"/>
      </w:pPr>
      <w:r w:rsidRPr="00061AB7">
        <w:t>98 9597     5     Волы нерабочие и волики старше 1 года (включая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буйволов, яков, зебу)</w:t>
      </w:r>
    </w:p>
    <w:p w:rsidR="00CC4CF9" w:rsidRPr="00061AB7" w:rsidRDefault="00CC4CF9" w:rsidP="003463F3">
      <w:pPr>
        <w:pStyle w:val="ConsPlusCell"/>
        <w:jc w:val="both"/>
      </w:pPr>
      <w:r w:rsidRPr="00061AB7">
        <w:t>98 9598     0     Молодняк и взрослый крупный рогатый скот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(включая буйволов, яков, зебу) на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9599     6     Коровы (включая буйволов, яков, зебу), включая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откорм</w:t>
      </w:r>
    </w:p>
    <w:p w:rsidR="00CC4CF9" w:rsidRPr="00061AB7" w:rsidRDefault="00CC4CF9" w:rsidP="003463F3">
      <w:pPr>
        <w:pStyle w:val="ConsPlusCell"/>
        <w:jc w:val="both"/>
      </w:pPr>
      <w:r w:rsidRPr="00061AB7">
        <w:t>98 9600     8     Дополнительные группировки по животноводству</w:t>
      </w:r>
    </w:p>
    <w:p w:rsidR="00CC4CF9" w:rsidRPr="00061AB7" w:rsidRDefault="00CC4CF9" w:rsidP="003463F3">
      <w:pPr>
        <w:pStyle w:val="ConsPlusCell"/>
        <w:jc w:val="both"/>
      </w:pPr>
      <w:bookmarkStart w:id="56" w:name="Par37054"/>
      <w:bookmarkEnd w:id="56"/>
      <w:r w:rsidRPr="00061AB7">
        <w:t>98 9610     4     Молоко и молочные продукты</w:t>
      </w:r>
    </w:p>
    <w:p w:rsidR="00CC4CF9" w:rsidRPr="00061AB7" w:rsidRDefault="00CC4CF9" w:rsidP="003463F3">
      <w:pPr>
        <w:pStyle w:val="ConsPlusCell"/>
        <w:jc w:val="both"/>
      </w:pPr>
      <w:bookmarkStart w:id="57" w:name="Par37055"/>
      <w:bookmarkEnd w:id="57"/>
      <w:r w:rsidRPr="00061AB7">
        <w:t>98 9612     5     Молоко всякое</w:t>
      </w:r>
    </w:p>
    <w:p w:rsidR="00CC4CF9" w:rsidRPr="00061AB7" w:rsidRDefault="00CC4CF9" w:rsidP="003463F3">
      <w:pPr>
        <w:pStyle w:val="ConsPlusCell"/>
        <w:jc w:val="both"/>
      </w:pPr>
      <w:bookmarkStart w:id="58" w:name="Par37056"/>
      <w:bookmarkEnd w:id="58"/>
      <w:r w:rsidRPr="00061AB7">
        <w:t>98 9613     0     Молоко коровье (в пересчете на молоко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установленной жирности)</w:t>
      </w:r>
    </w:p>
    <w:p w:rsidR="00CC4CF9" w:rsidRPr="00061AB7" w:rsidRDefault="00CC4CF9" w:rsidP="003463F3">
      <w:pPr>
        <w:pStyle w:val="ConsPlusCell"/>
        <w:jc w:val="both"/>
      </w:pPr>
      <w:bookmarkStart w:id="59" w:name="Par37058"/>
      <w:bookmarkEnd w:id="59"/>
      <w:r w:rsidRPr="00061AB7">
        <w:t>98 9614     6     Молоко и молочная продукция (в переводе на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молоко установленной жирности)</w:t>
      </w:r>
    </w:p>
    <w:p w:rsidR="00CC4CF9" w:rsidRPr="00061AB7" w:rsidRDefault="00CC4CF9" w:rsidP="003463F3">
      <w:pPr>
        <w:pStyle w:val="ConsPlusCell"/>
        <w:jc w:val="both"/>
      </w:pPr>
      <w:bookmarkStart w:id="60" w:name="Par37060"/>
      <w:bookmarkEnd w:id="60"/>
      <w:r w:rsidRPr="00061AB7">
        <w:t>98 9615     1     Молоко овечье  и масло (в пересчете на овечье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молоко)</w:t>
      </w:r>
    </w:p>
    <w:p w:rsidR="00CC4CF9" w:rsidRPr="00061AB7" w:rsidRDefault="00CC4CF9" w:rsidP="003463F3">
      <w:pPr>
        <w:pStyle w:val="ConsPlusCell"/>
        <w:jc w:val="both"/>
      </w:pPr>
      <w:bookmarkStart w:id="61" w:name="Par37062"/>
      <w:bookmarkEnd w:id="61"/>
      <w:r w:rsidRPr="00061AB7">
        <w:t>98 9616     7     Молоко овечье и козье, масло и брынза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(в пересчете на коровье молоко установленной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жирности)</w:t>
      </w:r>
    </w:p>
    <w:p w:rsidR="00CC4CF9" w:rsidRPr="00061AB7" w:rsidRDefault="00CC4CF9" w:rsidP="003463F3">
      <w:pPr>
        <w:pStyle w:val="ConsPlusCell"/>
        <w:jc w:val="both"/>
      </w:pPr>
      <w:r w:rsidRPr="00061AB7">
        <w:t>98 9620     9     Шерсть / и пух</w:t>
      </w:r>
    </w:p>
    <w:p w:rsidR="00CC4CF9" w:rsidRPr="00061AB7" w:rsidRDefault="00CC4CF9" w:rsidP="003463F3">
      <w:pPr>
        <w:pStyle w:val="ConsPlusCell"/>
        <w:jc w:val="both"/>
      </w:pPr>
      <w:r w:rsidRPr="00061AB7">
        <w:t>98 9621     4     - всякая</w:t>
      </w:r>
    </w:p>
    <w:p w:rsidR="00CC4CF9" w:rsidRPr="00061AB7" w:rsidRDefault="00CC4CF9" w:rsidP="003463F3">
      <w:pPr>
        <w:pStyle w:val="ConsPlusCell"/>
        <w:jc w:val="both"/>
      </w:pPr>
      <w:r w:rsidRPr="00061AB7">
        <w:t>98 9622     5     - всякая (в зачетном весе)</w:t>
      </w:r>
    </w:p>
    <w:p w:rsidR="00CC4CF9" w:rsidRPr="00061AB7" w:rsidRDefault="00CC4CF9" w:rsidP="003463F3">
      <w:pPr>
        <w:pStyle w:val="ConsPlusCell"/>
        <w:jc w:val="both"/>
      </w:pPr>
      <w:r w:rsidRPr="00061AB7">
        <w:t>98 9623     5     - овечья (в зачетном весе)</w:t>
      </w:r>
    </w:p>
    <w:p w:rsidR="00CC4CF9" w:rsidRPr="00061AB7" w:rsidRDefault="00CC4CF9" w:rsidP="003463F3">
      <w:pPr>
        <w:pStyle w:val="ConsPlusCell"/>
        <w:jc w:val="both"/>
      </w:pPr>
      <w:r w:rsidRPr="00061AB7">
        <w:t>98 9624     0     - всякая (в пересчете на чистое волокно)</w:t>
      </w:r>
    </w:p>
    <w:p w:rsidR="00CC4CF9" w:rsidRPr="00061AB7" w:rsidRDefault="00CC4CF9" w:rsidP="003463F3">
      <w:pPr>
        <w:pStyle w:val="ConsPlusCell"/>
        <w:jc w:val="both"/>
      </w:pPr>
      <w:r w:rsidRPr="00061AB7">
        <w:t>98 9625     6     - овечья (в пересчете на чистое волокно)</w:t>
      </w:r>
    </w:p>
    <w:p w:rsidR="00CC4CF9" w:rsidRPr="00061AB7" w:rsidRDefault="00CC4CF9" w:rsidP="003463F3">
      <w:pPr>
        <w:pStyle w:val="ConsPlusCell"/>
        <w:jc w:val="both"/>
      </w:pPr>
      <w:r w:rsidRPr="00061AB7">
        <w:t>98 9626     1     - тонкая и полутонкая второй стрижки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состриженная с овчин павших овец</w:t>
      </w:r>
    </w:p>
    <w:p w:rsidR="00CC4CF9" w:rsidRPr="00061AB7" w:rsidRDefault="00CC4CF9" w:rsidP="003463F3">
      <w:pPr>
        <w:pStyle w:val="ConsPlusCell"/>
        <w:jc w:val="both"/>
      </w:pPr>
      <w:r w:rsidRPr="00061AB7">
        <w:t>98 9628     2     Пух всякий</w:t>
      </w:r>
    </w:p>
    <w:p w:rsidR="00CC4CF9" w:rsidRPr="00061AB7" w:rsidRDefault="00CC4CF9" w:rsidP="003463F3">
      <w:pPr>
        <w:pStyle w:val="ConsPlusCell"/>
        <w:jc w:val="both"/>
      </w:pPr>
      <w:r w:rsidRPr="00061AB7">
        <w:t>98 9630     3     Привес / (скота и птицы)</w:t>
      </w:r>
    </w:p>
    <w:p w:rsidR="00CC4CF9" w:rsidRPr="00061AB7" w:rsidRDefault="00CC4CF9" w:rsidP="003463F3">
      <w:pPr>
        <w:pStyle w:val="ConsPlusCell"/>
        <w:jc w:val="both"/>
      </w:pPr>
      <w:r w:rsidRPr="00061AB7">
        <w:t>98 9631     9     - от откорма всех видов скота и птицы</w:t>
      </w:r>
    </w:p>
    <w:p w:rsidR="00CC4CF9" w:rsidRPr="00061AB7" w:rsidRDefault="00CC4CF9" w:rsidP="003463F3">
      <w:pPr>
        <w:pStyle w:val="ConsPlusCell"/>
        <w:jc w:val="both"/>
      </w:pPr>
      <w:r w:rsidRPr="00061AB7">
        <w:t>98 9632     4     - от откорма и нагула скота в откормочных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предприятиях, заготовительных организациях</w:t>
      </w:r>
    </w:p>
    <w:p w:rsidR="00CC4CF9" w:rsidRPr="00061AB7" w:rsidRDefault="00CC4CF9" w:rsidP="003463F3">
      <w:pPr>
        <w:pStyle w:val="ConsPlusCell"/>
        <w:jc w:val="both"/>
      </w:pPr>
      <w:r w:rsidRPr="00061AB7">
        <w:t>98 9633     9     - закупленного скота и птицы от откорма,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нагула, доращивания, при транспортировании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передержании на базах</w:t>
      </w:r>
    </w:p>
    <w:p w:rsidR="00CC4CF9" w:rsidRPr="00061AB7" w:rsidRDefault="00CC4CF9" w:rsidP="003463F3">
      <w:pPr>
        <w:pStyle w:val="ConsPlusCell"/>
        <w:jc w:val="both"/>
      </w:pPr>
      <w:r w:rsidRPr="00061AB7">
        <w:t>98 9634     5     - закупленного крупного рогатого скота от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откорма, нагула, доращивания, при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транспортировании и передержании на базах</w:t>
      </w:r>
    </w:p>
    <w:p w:rsidR="00CC4CF9" w:rsidRPr="00061AB7" w:rsidRDefault="00CC4CF9" w:rsidP="003463F3">
      <w:pPr>
        <w:pStyle w:val="ConsPlusCell"/>
        <w:jc w:val="both"/>
      </w:pPr>
      <w:r w:rsidRPr="00061AB7">
        <w:t>98 9635     0     - закупленных свиней от откорма, доращивания,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при транспортировании и передержании на базах</w:t>
      </w:r>
    </w:p>
    <w:p w:rsidR="00CC4CF9" w:rsidRPr="00061AB7" w:rsidRDefault="00CC4CF9" w:rsidP="003463F3">
      <w:pPr>
        <w:pStyle w:val="ConsPlusCell"/>
        <w:jc w:val="both"/>
      </w:pPr>
      <w:r w:rsidRPr="00061AB7">
        <w:t>98 9636     6     - закупленных овец и коз от откорма, нагула,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доращивания, при транспортировании и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передержании на базах</w:t>
      </w:r>
    </w:p>
    <w:p w:rsidR="00CC4CF9" w:rsidRPr="00061AB7" w:rsidRDefault="00CC4CF9" w:rsidP="003463F3">
      <w:pPr>
        <w:pStyle w:val="ConsPlusCell"/>
        <w:jc w:val="both"/>
      </w:pPr>
      <w:r w:rsidRPr="00061AB7">
        <w:t>98 9637     1     - закупленной птицы от откорма, доращивания,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при транспортировании и передержании на базах</w:t>
      </w:r>
    </w:p>
    <w:p w:rsidR="00CC4CF9" w:rsidRPr="00061AB7" w:rsidRDefault="00CC4CF9" w:rsidP="003463F3">
      <w:pPr>
        <w:pStyle w:val="ConsPlusCell"/>
        <w:jc w:val="both"/>
      </w:pPr>
      <w:r w:rsidRPr="00061AB7">
        <w:t>98 9638     7     - молодняка и взрослых яков на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9640     8     Шкуры / от павших и забитых животных</w:t>
      </w:r>
    </w:p>
    <w:p w:rsidR="00CC4CF9" w:rsidRPr="00061AB7" w:rsidRDefault="00CC4CF9" w:rsidP="003463F3">
      <w:pPr>
        <w:pStyle w:val="ConsPlusCell"/>
        <w:jc w:val="both"/>
      </w:pPr>
      <w:r w:rsidRPr="00061AB7">
        <w:t>98 9641     3     - крупного рогатого скота от павших и забитых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животных</w:t>
      </w:r>
    </w:p>
    <w:p w:rsidR="00CC4CF9" w:rsidRPr="00061AB7" w:rsidRDefault="00CC4CF9" w:rsidP="003463F3">
      <w:pPr>
        <w:pStyle w:val="ConsPlusCell"/>
        <w:jc w:val="both"/>
      </w:pPr>
      <w:r w:rsidRPr="00061AB7">
        <w:t>98 9642     9     - павших и забитых свиней</w:t>
      </w:r>
    </w:p>
    <w:p w:rsidR="00CC4CF9" w:rsidRPr="00061AB7" w:rsidRDefault="00CC4CF9" w:rsidP="003463F3">
      <w:pPr>
        <w:pStyle w:val="ConsPlusCell"/>
        <w:jc w:val="both"/>
      </w:pPr>
      <w:r w:rsidRPr="00061AB7">
        <w:t>98 9643     4     - павших и забитых овец и коз</w:t>
      </w:r>
    </w:p>
    <w:p w:rsidR="00CC4CF9" w:rsidRPr="00061AB7" w:rsidRDefault="00CC4CF9" w:rsidP="003463F3">
      <w:pPr>
        <w:pStyle w:val="ConsPlusCell"/>
        <w:jc w:val="both"/>
      </w:pPr>
      <w:r w:rsidRPr="00061AB7">
        <w:t>98 9644     2     - павших и забитых лошадей</w:t>
      </w:r>
    </w:p>
    <w:p w:rsidR="00CC4CF9" w:rsidRPr="00061AB7" w:rsidRDefault="00CC4CF9" w:rsidP="003463F3">
      <w:pPr>
        <w:pStyle w:val="ConsPlusCell"/>
        <w:jc w:val="both"/>
      </w:pPr>
      <w:r w:rsidRPr="00061AB7">
        <w:t>98 9645     5     - павших и забитых оленей</w:t>
      </w:r>
    </w:p>
    <w:p w:rsidR="00CC4CF9" w:rsidRPr="00061AB7" w:rsidRDefault="00CC4CF9" w:rsidP="003463F3">
      <w:pPr>
        <w:pStyle w:val="ConsPlusCell"/>
        <w:jc w:val="both"/>
      </w:pPr>
      <w:r w:rsidRPr="00061AB7">
        <w:t>98 9646     0     - павших и забитых верблюдов</w:t>
      </w:r>
    </w:p>
    <w:p w:rsidR="00CC4CF9" w:rsidRPr="00061AB7" w:rsidRDefault="00CC4CF9" w:rsidP="003463F3">
      <w:pPr>
        <w:pStyle w:val="ConsPlusCell"/>
        <w:jc w:val="both"/>
      </w:pPr>
      <w:r w:rsidRPr="00061AB7">
        <w:t>98 9647     6     - конские и верблюжьи</w:t>
      </w:r>
    </w:p>
    <w:p w:rsidR="00CC4CF9" w:rsidRPr="00061AB7" w:rsidRDefault="00CC4CF9" w:rsidP="003463F3">
      <w:pPr>
        <w:pStyle w:val="ConsPlusCell"/>
        <w:jc w:val="both"/>
      </w:pPr>
      <w:r w:rsidRPr="00061AB7">
        <w:t>98 9650     2     Продукция животноводства прочая</w:t>
      </w:r>
    </w:p>
    <w:p w:rsidR="00CC4CF9" w:rsidRPr="00061AB7" w:rsidRDefault="00CC4CF9" w:rsidP="003463F3">
      <w:pPr>
        <w:pStyle w:val="ConsPlusCell"/>
        <w:jc w:val="both"/>
      </w:pPr>
      <w:r w:rsidRPr="00061AB7">
        <w:t>98 9651     8     Продукция выращивания скота и птицы</w:t>
      </w:r>
    </w:p>
    <w:p w:rsidR="00CC4CF9" w:rsidRPr="00061AB7" w:rsidRDefault="00CC4CF9" w:rsidP="003463F3">
      <w:pPr>
        <w:pStyle w:val="ConsPlusCell"/>
        <w:jc w:val="both"/>
      </w:pPr>
      <w:r w:rsidRPr="00061AB7">
        <w:t>98 9652     3     Продукция выращивания овец и коз</w:t>
      </w:r>
    </w:p>
    <w:p w:rsidR="00CC4CF9" w:rsidRPr="00061AB7" w:rsidRDefault="00CC4CF9" w:rsidP="003463F3">
      <w:pPr>
        <w:pStyle w:val="ConsPlusCell"/>
        <w:jc w:val="both"/>
      </w:pPr>
      <w:r w:rsidRPr="00061AB7">
        <w:t>98 9653     9     Мясо и мясопродукты в пересчете на мясо</w:t>
      </w:r>
    </w:p>
    <w:p w:rsidR="00CC4CF9" w:rsidRPr="00061AB7" w:rsidRDefault="00CC4CF9" w:rsidP="003463F3">
      <w:pPr>
        <w:pStyle w:val="ConsPlusCell"/>
        <w:jc w:val="both"/>
      </w:pPr>
      <w:r w:rsidRPr="00061AB7">
        <w:t>98 9654     4     Шкурки каракульские и смушка</w:t>
      </w:r>
    </w:p>
    <w:p w:rsidR="00CC4CF9" w:rsidRPr="00061AB7" w:rsidRDefault="00CC4CF9" w:rsidP="003463F3">
      <w:pPr>
        <w:pStyle w:val="ConsPlusCell"/>
        <w:jc w:val="both"/>
      </w:pPr>
      <w:r w:rsidRPr="00061AB7">
        <w:t>98 9655     6     Продукция верблюдов, ослов и прочих видов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98 9656     5     Шерсть-линька</w:t>
      </w:r>
    </w:p>
    <w:p w:rsidR="00CC4CF9" w:rsidRPr="00061AB7" w:rsidRDefault="00CC4CF9" w:rsidP="003463F3">
      <w:pPr>
        <w:pStyle w:val="ConsPlusCell"/>
        <w:jc w:val="both"/>
      </w:pPr>
      <w:r w:rsidRPr="00061AB7">
        <w:t>98 9657     0     Волос конский и крупного рогатого скота</w:t>
      </w:r>
    </w:p>
    <w:p w:rsidR="00CC4CF9" w:rsidRPr="00061AB7" w:rsidRDefault="00CC4CF9" w:rsidP="003463F3">
      <w:pPr>
        <w:pStyle w:val="ConsPlusCell"/>
        <w:jc w:val="both"/>
      </w:pPr>
      <w:r w:rsidRPr="00061AB7">
        <w:t>98 9658     6     Навоз</w:t>
      </w:r>
    </w:p>
    <w:p w:rsidR="00CC4CF9" w:rsidRPr="00061AB7" w:rsidRDefault="00CC4CF9" w:rsidP="003463F3">
      <w:pPr>
        <w:pStyle w:val="ConsPlusCell"/>
        <w:jc w:val="both"/>
      </w:pPr>
      <w:r w:rsidRPr="00061AB7">
        <w:t>98 9659     1     Шкурки каракульские</w:t>
      </w:r>
    </w:p>
    <w:p w:rsidR="00CC4CF9" w:rsidRPr="00061AB7" w:rsidRDefault="00CC4CF9" w:rsidP="003463F3">
      <w:pPr>
        <w:pStyle w:val="ConsPlusCell"/>
        <w:jc w:val="both"/>
      </w:pPr>
      <w:r w:rsidRPr="00061AB7">
        <w:t>98 9660     7     Поголовье прочих половозрастных групп буйволов</w:t>
      </w:r>
    </w:p>
    <w:p w:rsidR="00CC4CF9" w:rsidRPr="00061AB7" w:rsidRDefault="00CC4CF9" w:rsidP="003463F3">
      <w:pPr>
        <w:pStyle w:val="ConsPlusCell"/>
        <w:jc w:val="both"/>
      </w:pPr>
      <w:r w:rsidRPr="00061AB7">
        <w:t>98 9661     2     Буйволы-волы рабочие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98 9662     8     Буйволицы на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9663     3     Телки буйволов / осемененные старше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9664     9     - неосемененные старше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9665     4     - осемененные от 1 года до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9666     0     - неосемененные от 1 года до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9667     5     Буйволы-волы нерабочие и волики старше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9668     0     Быки буйволов старше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9669     6     Буйволицы, включая откорм</w:t>
      </w:r>
    </w:p>
    <w:p w:rsidR="00CC4CF9" w:rsidRPr="00061AB7" w:rsidRDefault="00CC4CF9" w:rsidP="003463F3">
      <w:pPr>
        <w:pStyle w:val="ConsPlusCell"/>
        <w:jc w:val="both"/>
      </w:pPr>
      <w:r w:rsidRPr="00061AB7">
        <w:t>98 9670     1     Поголовье прочих половозрастных групп яков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(включая сарлыков)</w:t>
      </w:r>
    </w:p>
    <w:p w:rsidR="00CC4CF9" w:rsidRPr="00061AB7" w:rsidRDefault="00CC4CF9" w:rsidP="003463F3">
      <w:pPr>
        <w:pStyle w:val="ConsPlusCell"/>
        <w:jc w:val="both"/>
      </w:pPr>
      <w:r w:rsidRPr="00061AB7">
        <w:t>98 9671     7     Яки-волы рабочие</w:t>
      </w:r>
    </w:p>
    <w:p w:rsidR="00CC4CF9" w:rsidRPr="00061AB7" w:rsidRDefault="00CC4CF9" w:rsidP="003463F3">
      <w:pPr>
        <w:pStyle w:val="ConsPlusCell"/>
        <w:jc w:val="both"/>
      </w:pPr>
      <w:r w:rsidRPr="00061AB7">
        <w:t>98 9672     2     Ячихи на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9673     8     Телки яков / осемененные старше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9674     3     - неосемененные старше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9675     9     - осемененные от 1 года до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9676     4     - неосемененные от 1 года до 2 лет</w:t>
      </w:r>
    </w:p>
    <w:p w:rsidR="00CC4CF9" w:rsidRPr="00061AB7" w:rsidRDefault="00CC4CF9" w:rsidP="003463F3">
      <w:pPr>
        <w:pStyle w:val="ConsPlusCell"/>
        <w:jc w:val="both"/>
      </w:pPr>
      <w:r w:rsidRPr="00061AB7">
        <w:t>98 9677     3     Яки-волы нерабочие и волики старше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9678     5     Быки и бычки яков старше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9679     0     Ячихи, включая откорм</w:t>
      </w:r>
    </w:p>
    <w:p w:rsidR="00CC4CF9" w:rsidRPr="00061AB7" w:rsidRDefault="00CC4CF9" w:rsidP="003463F3">
      <w:pPr>
        <w:pStyle w:val="ConsPlusCell"/>
        <w:jc w:val="both"/>
      </w:pPr>
      <w:r w:rsidRPr="00061AB7">
        <w:t>98 9680     6     Поголовье скота и птицы для убоя</w:t>
      </w:r>
    </w:p>
    <w:p w:rsidR="00CC4CF9" w:rsidRPr="00061AB7" w:rsidRDefault="00CC4CF9" w:rsidP="003463F3">
      <w:pPr>
        <w:pStyle w:val="ConsPlusCell"/>
        <w:jc w:val="both"/>
      </w:pPr>
      <w:r w:rsidRPr="00061AB7">
        <w:t>98 9681     1     Крупный рогатый скот для убоя</w:t>
      </w:r>
    </w:p>
    <w:p w:rsidR="00CC4CF9" w:rsidRPr="00061AB7" w:rsidRDefault="00CC4CF9" w:rsidP="003463F3">
      <w:pPr>
        <w:pStyle w:val="ConsPlusCell"/>
        <w:jc w:val="both"/>
      </w:pPr>
      <w:r w:rsidRPr="00061AB7">
        <w:t>98 9682     7     Свиньи для убоя</w:t>
      </w:r>
    </w:p>
    <w:p w:rsidR="00CC4CF9" w:rsidRPr="00061AB7" w:rsidRDefault="00CC4CF9" w:rsidP="003463F3">
      <w:pPr>
        <w:pStyle w:val="ConsPlusCell"/>
        <w:jc w:val="both"/>
      </w:pPr>
      <w:r w:rsidRPr="00061AB7">
        <w:t>98 9683     2     Овцы и козы для убоя</w:t>
      </w:r>
    </w:p>
    <w:p w:rsidR="00CC4CF9" w:rsidRPr="00061AB7" w:rsidRDefault="00CC4CF9" w:rsidP="003463F3">
      <w:pPr>
        <w:pStyle w:val="ConsPlusCell"/>
        <w:jc w:val="both"/>
      </w:pPr>
      <w:r w:rsidRPr="00061AB7">
        <w:t>98 9684     8     Птица для убоя</w:t>
      </w:r>
    </w:p>
    <w:p w:rsidR="00CC4CF9" w:rsidRPr="00061AB7" w:rsidRDefault="00CC4CF9" w:rsidP="003463F3">
      <w:pPr>
        <w:pStyle w:val="ConsPlusCell"/>
        <w:jc w:val="both"/>
      </w:pPr>
      <w:r w:rsidRPr="00061AB7">
        <w:t>98 9685     3     Лошади для убоя</w:t>
      </w:r>
    </w:p>
    <w:p w:rsidR="00CC4CF9" w:rsidRPr="00061AB7" w:rsidRDefault="00CC4CF9" w:rsidP="003463F3">
      <w:pPr>
        <w:pStyle w:val="ConsPlusCell"/>
        <w:jc w:val="both"/>
      </w:pPr>
      <w:r w:rsidRPr="00061AB7">
        <w:t>98 9686     9     Верблюды для убоя</w:t>
      </w:r>
    </w:p>
    <w:p w:rsidR="00CC4CF9" w:rsidRPr="00061AB7" w:rsidRDefault="00CC4CF9" w:rsidP="003463F3">
      <w:pPr>
        <w:pStyle w:val="ConsPlusCell"/>
        <w:jc w:val="both"/>
      </w:pPr>
      <w:r w:rsidRPr="00061AB7">
        <w:t>98 9687     4     Олени для убоя</w:t>
      </w:r>
    </w:p>
    <w:p w:rsidR="00CC4CF9" w:rsidRPr="00061AB7" w:rsidRDefault="00CC4CF9" w:rsidP="003463F3">
      <w:pPr>
        <w:pStyle w:val="ConsPlusCell"/>
        <w:jc w:val="both"/>
      </w:pPr>
      <w:r w:rsidRPr="00061AB7">
        <w:t>98 9688     7     Кролики для убоя</w:t>
      </w:r>
    </w:p>
    <w:p w:rsidR="00CC4CF9" w:rsidRPr="00061AB7" w:rsidRDefault="00CC4CF9" w:rsidP="003463F3">
      <w:pPr>
        <w:pStyle w:val="ConsPlusCell"/>
        <w:jc w:val="both"/>
      </w:pPr>
      <w:r w:rsidRPr="00061AB7">
        <w:t>98 9690     0     Поголовье прочее скота и птицы</w:t>
      </w:r>
    </w:p>
    <w:p w:rsidR="00CC4CF9" w:rsidRPr="00061AB7" w:rsidRDefault="00CC4CF9" w:rsidP="003463F3">
      <w:pPr>
        <w:pStyle w:val="ConsPlusCell"/>
        <w:jc w:val="both"/>
      </w:pPr>
      <w:r w:rsidRPr="00061AB7">
        <w:t>98 9691     6     Племенной скот</w:t>
      </w:r>
    </w:p>
    <w:p w:rsidR="00CC4CF9" w:rsidRPr="00061AB7" w:rsidRDefault="00CC4CF9" w:rsidP="003463F3">
      <w:pPr>
        <w:pStyle w:val="ConsPlusCell"/>
        <w:jc w:val="both"/>
      </w:pPr>
      <w:r w:rsidRPr="00061AB7">
        <w:t>98 9692     1     Валухи старше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9693     7     Бараны прочие старше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9694     2     Свиньи взрослые на откорме</w:t>
      </w:r>
    </w:p>
    <w:p w:rsidR="00CC4CF9" w:rsidRPr="00061AB7" w:rsidRDefault="00CC4CF9" w:rsidP="003463F3">
      <w:pPr>
        <w:pStyle w:val="ConsPlusCell"/>
        <w:jc w:val="both"/>
      </w:pPr>
      <w:r w:rsidRPr="00061AB7">
        <w:t>98 9695     8     Поголовье овец грубошерстных</w:t>
      </w:r>
    </w:p>
    <w:p w:rsidR="00CC4CF9" w:rsidRPr="00061AB7" w:rsidRDefault="00CC4CF9" w:rsidP="003463F3">
      <w:pPr>
        <w:pStyle w:val="ConsPlusCell"/>
        <w:jc w:val="both"/>
      </w:pPr>
      <w:r w:rsidRPr="00061AB7">
        <w:t>98 9696     3     Валушки до 1 года</w:t>
      </w:r>
    </w:p>
    <w:p w:rsidR="00CC4CF9" w:rsidRPr="00061AB7" w:rsidRDefault="00CC4CF9" w:rsidP="003463F3">
      <w:pPr>
        <w:pStyle w:val="ConsPlusCell"/>
        <w:jc w:val="both"/>
      </w:pPr>
      <w:r w:rsidRPr="00061AB7">
        <w:t>98 9900     0     Продукция сельского хозяйства</w:t>
      </w:r>
    </w:p>
    <w:p w:rsidR="00CC4CF9" w:rsidRPr="00061AB7" w:rsidRDefault="00CC4CF9" w:rsidP="003463F3">
      <w:pPr>
        <w:pStyle w:val="ConsPlusCell"/>
        <w:jc w:val="both"/>
      </w:pPr>
      <w:r w:rsidRPr="00061AB7">
        <w:t>98 9910     5     Продукция сельского хозяйства (не включая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поголовье животных)</w:t>
      </w:r>
    </w:p>
    <w:p w:rsidR="00CC4CF9" w:rsidRPr="00061AB7" w:rsidRDefault="00CC4CF9" w:rsidP="003463F3">
      <w:pPr>
        <w:pStyle w:val="ConsPlusCell"/>
        <w:jc w:val="both"/>
      </w:pPr>
      <w:r w:rsidRPr="00061AB7">
        <w:t>98 9920     7     Продукция животноводства (не включая поголовье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животных)</w:t>
      </w:r>
    </w:p>
    <w:p w:rsidR="00CC4CF9" w:rsidRPr="00061AB7" w:rsidRDefault="00CC4CF9" w:rsidP="003463F3">
      <w:pPr>
        <w:pStyle w:val="ConsPlusCell"/>
        <w:jc w:val="both"/>
      </w:pPr>
      <w:r w:rsidRPr="00061AB7">
        <w:t>98 9930     4     Продукция рыбная, вылов рыбы и других водных</w:t>
      </w:r>
    </w:p>
    <w:p w:rsidR="00CC4CF9" w:rsidRPr="00061AB7" w:rsidRDefault="00CC4CF9" w:rsidP="003463F3">
      <w:pPr>
        <w:pStyle w:val="ConsPlusCell"/>
        <w:jc w:val="both"/>
      </w:pPr>
      <w:r w:rsidRPr="00061AB7">
        <w:t xml:space="preserve">                  биоресурсов рыболовецкими артелями (колхозами)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98 9930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98 9931     0     Продукция рыбная / пищевая (без консервов)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98 9931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98 9932     6     - консервы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98 9932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98 9933     0     - непищевая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98 9933 введен Изменениями N 1 - 11 ОКП)</w:t>
      </w:r>
    </w:p>
    <w:p w:rsidR="00CC4CF9" w:rsidRPr="00061AB7" w:rsidRDefault="00CC4CF9" w:rsidP="003463F3">
      <w:pPr>
        <w:pStyle w:val="ConsPlusCell"/>
        <w:jc w:val="both"/>
      </w:pPr>
      <w:r w:rsidRPr="00061AB7">
        <w:t>98 9934     6     Вылов рыбы и других водных биоресурсов</w:t>
      </w:r>
    </w:p>
    <w:p w:rsidR="00CC4CF9" w:rsidRPr="00061AB7" w:rsidRDefault="00CC4CF9" w:rsidP="003463F3">
      <w:pPr>
        <w:pStyle w:val="ConsPlusCell"/>
        <w:jc w:val="both"/>
      </w:pPr>
      <w:r w:rsidRPr="00061AB7">
        <w:t>(код 98 9934 введен Изменениями N 1 - 11 ОКП)</w:t>
      </w:r>
    </w:p>
    <w:p w:rsidR="00CC4CF9" w:rsidRPr="00061AB7" w:rsidRDefault="00CC4CF9" w:rsidP="003463F3">
      <w:pPr>
        <w:pStyle w:val="ConsPlusNormal"/>
        <w:jc w:val="both"/>
      </w:pPr>
    </w:p>
    <w:p w:rsidR="00CC4CF9" w:rsidRPr="00061AB7" w:rsidRDefault="00CC4CF9" w:rsidP="003463F3">
      <w:pPr>
        <w:pStyle w:val="ConsPlusNonformat"/>
        <w:jc w:val="both"/>
      </w:pPr>
      <w:r w:rsidRPr="00061AB7">
        <w:t>99 0000     8     Сводные группировки отдельных видов продукции</w:t>
      </w:r>
    </w:p>
    <w:p w:rsidR="00CC4CF9" w:rsidRPr="00061AB7" w:rsidRDefault="00CC4CF9" w:rsidP="003463F3">
      <w:pPr>
        <w:pStyle w:val="ConsPlusNonformat"/>
        <w:jc w:val="both"/>
      </w:pPr>
      <w:r w:rsidRPr="00061AB7">
        <w:t>(введен Изменением N 95/2014 ОКП, утв. Приказом Росстандарта от 09.07.2014 N 762-ст)</w:t>
      </w:r>
    </w:p>
    <w:p w:rsidR="00CC4CF9" w:rsidRPr="00061AB7" w:rsidRDefault="00CC4CF9" w:rsidP="003463F3">
      <w:pPr>
        <w:pStyle w:val="ConsPlusNonformat"/>
        <w:jc w:val="both"/>
      </w:pPr>
    </w:p>
    <w:p w:rsidR="00CC4CF9" w:rsidRPr="00061AB7" w:rsidRDefault="00CC4CF9" w:rsidP="003463F3">
      <w:pPr>
        <w:pStyle w:val="ConsPlusNonformat"/>
        <w:jc w:val="both"/>
      </w:pPr>
      <w:r w:rsidRPr="00061AB7">
        <w:t>99 0001     5     Детская продукция &lt;*&gt;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Пояснение: алгоритм сбора 99 0002 + 99 0003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+ 99 0005 + 99 0006 + 99 0007 + 99 0008 + 99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0009 + 99 0010 + 99 0011</w:t>
      </w:r>
    </w:p>
    <w:p w:rsidR="00CC4CF9" w:rsidRPr="00061AB7" w:rsidRDefault="00CC4CF9" w:rsidP="003463F3">
      <w:pPr>
        <w:pStyle w:val="ConsPlusNonformat"/>
        <w:jc w:val="both"/>
      </w:pPr>
      <w:r w:rsidRPr="00061AB7">
        <w:t>99 0002     2     Детская одежда &lt;*&gt;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Пояснение:  алгоритм сбора 81 6513 + 81 6523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84  1130  +  84  1160 + 84 1230 + 84 1260 + 84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1330 + 84 1360 + 84 1430 + 84 1460 + 84 1530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84  1560  +  84  1630 + 84 1660 + 84 1730 + 84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1760 + 84 1830 + 84 1860 + 84 1930 + 84 2140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84  2150  +  84  2180 + 84 2240 + 84 2250 + 84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2280 + 84 2340 + 84 2350 + 84 2440 + 84 2450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84  2480  +  84  2540 + 84 2550 + 84 2580 + 84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2640 + 84 2650 + 84 2680 + 84 2740 + 84 2750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84  2780  +  84  2840 + 84 2850 + 84 2880 + 84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3130 + 84 3230 + 84 3430 + 84 3530 + 84 3630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84  3830  +  84  4130 + 84 4230 + 84 4430 + 84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4530 + 84 4630 + 84 4730 + 84 4830 + 84 5130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84  5230  +  84  5330 + 84 5430 + 84 5530 + 84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5630 + 84 5730 + 84 5830 + 85 1114 + 85 1116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85  1123  +  85  1124 + 85 1126 + 85 1143 + 85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1144 + 85 1145 + 85 1146 + 85 1153 + 85 1154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85  1155  +  85  1156 + 85 1163 + 85 1164 + 85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1165 + 85 1166 + 85 1173 + 85 1174 + 85 1175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85  1176  +  85  1213 + 85 1214 + 85 1215 + 85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1216 + 85 1253 + 85 1254 + 85 1273 + 85 1274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85  1275  +  85  1276 + 85 1283 + 85 1284 + 85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1285 + 85 1286 + 85 1373 + 85 1374 + 85 1375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85  1376  +  85  1383 + 85 1384 + 85 1419 + 85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1489 + 85 1519 + 85 1559 + 85 1579 + 85 1713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85  1714  +  85  1715 + 85 1716 + 85 1733 + 85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1734 + 85 1743 + 85 1744 + 85 1745 + 85 1753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85  1754  +  85  1755 + 85 1756 + 85 1773 + 85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1774 + 85 2113 + 85 2114 + 85 2115 + 85 2116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85  2133  +  85  2134 + 85 2135 + 85 2136 + 85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2153 + 85 2154 + 85 2155 + 85 2156 + 85 2173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85  2174  +  85  2175 + 85 2176 + 85 2193 + 85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2194 + 85 2213 + 85 2214 + 85 2215 + 85 2216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85  2226  +  85  2233 + 85 2234 + 85 2235 + 85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2236 + 85 2243 + 85 2244 + 85 2253 + 85 2254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85  2255  +  85  2256 + 85 2273 + 85 2274 + 85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2275 + 85 2276 + 85 2513 + 85 2514 + 85 2515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85  2516  +  85  2533 + 85 2534 + 85 2535 + 85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2536 + 85 2543 + 85 2544 + 85 2545 + 85 2553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85  2554  +  85  2555 + 85 2556 + 85 2573 + 85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2574 + 85 2575 + 85 2576 + 85 2583 + 85 2584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85  3114  +  85  3116 + 85 3134 + 85 3136 + 85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3144 + 85 3154 + 85 3156 + 85 3173 + 85 3174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85  3176  +  85  3194 + 85 3196 + 85 3214 + 85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3216 + 85 3234 + 85 3236 + 85 3244 + 85 3254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85  3256  +  85  3274 + 85 3276 + 85 3314 + 85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3316 + 85 3334 + 85 3336 + 85 3354 + 85 3356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85  3374  +  85  3376 + 85 3414 + 85 3416 + 85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3434 + 85 3436 + 85 3443 + 85 3444 + 85 3453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85  3454  +  85  3456 + 85 3474 + 85 3476 + 85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3513 + 85 3514 + 85 3515 + 85 3516 + 85 3534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85  3536  +  85  3554 + 85 3556 + 85 3574 + 85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3576 + 85 3593 + 85 3595 + 85 3615 + 85 3634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85  3636  +  85  3653 + 85 3654 + 85 3655 + 85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3656 + 85 3674 + 85 4113 + 85 4115 + 85 4133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85  4135  +  85  4153 + 85 4155 + 85 4173 + 85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4175 + 85 4193 + 85 4195 + 85 4213 + 85 4214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85  4215  +  85  4216 + 85 4233 + 85 4234 + 85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4235 + 85 4236 + 85 4273 + 85 4275 + 85 4276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85  4293  +  85  4295 + 85 4296 + 85 4413 + 85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4414 + 85 4415 + 85 4416 + 85 4473 + 85 4475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85  4493  +  85  4494 + 85 4495 + 85 4496 + 85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4514 + 85 4519 + 85 4534 + 85 4574 + 85 4614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85  4634  +  85  4664 + 85 4674 + 85 4819 + 85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4839 + 85 4879 + 85 5154 + 85 5253 + 85 5353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85  5354  +  85  5453 + 85 5513 + 85 5553 + 85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5613 + 85 5633 + 85 5653 + 85 5713 + 85 5753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85  5814  +  85  5854 + 85 5913 + 85 5973 + 85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6113 + 85 6133 + 85 6135 + 85 6143 + 85 6153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85  6155  +  85  6163 + 85 6165 + 85 6173 + 85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6175 + 85 6213 + 85 6253 + 85 6255 + 85 6256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85  6263  +  85  6265 + 85 6273 + 85 6275 + 85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6319 + 85 6329 + 85 6339 + 85 6359 + 85 6379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85  6419  +  85  6459 + 85 6469 + 85 6579 + 85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6619 + 85 6659 + 85 6669 + 85 6679 + 85 6689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85  6729  +  85  6739 + 85 6853 + 85 6863 + 85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6913 + 85 6963 + 85 7213 + 85 7214 + 85 7313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85  7314  +  85  7413 + 85 7414 + 85 7513 + 85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7714 + 85 9569 + 85 9991 + 85 9921 + 85 9931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85  9941  +  85  9951 + 85 9961 + 85 9971 + 85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9991 + 87 8470 + 87 8540 + 87 8630 + 87 8681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89  2140  +  89  2340 + 89 2440 + 89 2540 + 89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3130 + 89 3140 + 89 4140 + 89 5140 + 89 5230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89 5231 + 89 5237 + 89 6140 + 89 6840</w:t>
      </w:r>
    </w:p>
    <w:p w:rsidR="00CC4CF9" w:rsidRPr="00061AB7" w:rsidRDefault="00CC4CF9" w:rsidP="003463F3">
      <w:pPr>
        <w:pStyle w:val="ConsPlusNonformat"/>
        <w:jc w:val="both"/>
      </w:pPr>
      <w:r w:rsidRPr="00061AB7">
        <w:t>99 0003     0     Детская обувь &lt;*&gt;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Пояснение:  алгоритм сбора 25 9130 + 25 9140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25  9150  +  25  9230 + 25 9240 + 25 9250 + 25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9414 + 25 9415 + 25 9416 + 25 9424 + 25 9425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25  9426  +  25  9434 + 25 9435 + 25 9630 + 25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9640 + 25 9650 + 81 6706 + 81 7613 + 81 7614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81  7623  +  81  6724 + 81 6733 + 81 6734 + 81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6743 + 81 6744 + 88 1310 + 88 1340 + 88 1440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88  1510  +  88  1540 + 88 1610 + 88 1640 + 88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1740 + 88 2310 + 88 2340 + 88 2350 + 88 2370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88  2410  +  88  2440 + 88 2450 + 88 2470 + 88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2490 + 88 2510 + 88 2540 + 88 2550 + 88 2570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88  2590  +  88  2610 + 88 2640 + 88 2650 + 88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2670 + 88 2690 + 88 2710 + 88 2740 + 88 2750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88  2790  +  88  2910 + 88 2940 + 88 2990 + 88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3310 + 88 3350 + 88 3410 + 88 3450 + 88 3510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88  3550  +  88  3610 + 88 3650 + 88 3710 + 88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3750 + 88 3910 + 88 3950 + 88 4330 + 88 4410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88  4510  +  88  4610 + 88 5310 + 88 5340 + 88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5350 + 88 5410 + 88 5440 + 88 5450 + 88 5510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88  5540  +  88  5550 + 88 6310 + 88 6510 + 88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6610 + 88 7310 + 88 7410 + 88 7510 + 88 7610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88  7710  +  88  8310 + 88 8340 + 88 8350 + 88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8410 + 88 8440 + 88 8450 + 88 8510 + 88 8540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88  8550  +  88  8610 + 88 8650 + 88 8710 + 88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8750 + 88 8910</w:t>
      </w:r>
    </w:p>
    <w:p w:rsidR="00CC4CF9" w:rsidRPr="00061AB7" w:rsidRDefault="00CC4CF9" w:rsidP="003463F3">
      <w:pPr>
        <w:pStyle w:val="ConsPlusNonformat"/>
        <w:jc w:val="both"/>
      </w:pPr>
      <w:r w:rsidRPr="00061AB7">
        <w:t>99 0005     4     Детские игрушки и игры &lt;*&gt;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Пояснение:  алгоритм сбора 25 3621 + 25 4431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96  1418  +  96  1424 + 96 1425 + 96 1427 + 96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1478 + 96 1498 + 96 1918 + 96 1930 + 96 3110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96  3120  +  96  3140 + 96 3150 + 96 3160 + 96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3170 + 96 3210 + 96 3220 + 96 3230 + 96 3240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96  3250  +  96  3260 + 96 3270 + 96 3290 + 96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3310 + 96 3320 + 96 3330 + 96 3340 + 96 3350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96  3360  +  96  3370 + 96 3390 + 96 3420 + 96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3430 + 96 3440 + 96 3450 + 96 3470 + 96 3520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96  3550  +  96  3570 + 96 3580 + 96 3590 + 96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3620 + 96 3630 + 96 3640 + 96 3650 + 96 3660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96  3670  +  96  3720 + 96 3730 + 96 3740 + 96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3750 + 96 3770 + 96 3780 + 96 3820 + 96 3840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96  3850  +  96  3910 + 96 3920 + 96 3930 + 96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3940 + 96 3950</w:t>
      </w:r>
    </w:p>
    <w:p w:rsidR="00CC4CF9" w:rsidRPr="00061AB7" w:rsidRDefault="00CC4CF9" w:rsidP="003463F3">
      <w:pPr>
        <w:pStyle w:val="ConsPlusNonformat"/>
        <w:jc w:val="both"/>
      </w:pPr>
      <w:r w:rsidRPr="00061AB7">
        <w:t>99 0006     1     Книги, канцелярские товары и школьные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принадлежности, медиа- и информационно-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коммуникационные технологии &lt;*&gt;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Пояснение:  алгоритм сбора 23 3140 + 23 3141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23  3142  +  23  3143 + 23 3144 + 23 3145 + 23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3146 + 23 3147 + 23 3148 + 23 3149 + 50 7111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50  7610  +  50  8410 + 50 8510 + 50 8610 + 50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8710 + 50 8821 + 50 8831 + 54 6100 + 54 6310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54  6320  +  54  6376 + 54 6393 + 54 6395 + 87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8130 + 87 8160 + 87 8180 + 95 1140 + 95 1240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95  1340  +  95  2600 + 95 3920 + 95 5570 + 95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8110 + 95 8210 + 95 8310</w:t>
      </w:r>
    </w:p>
    <w:p w:rsidR="00CC4CF9" w:rsidRPr="00061AB7" w:rsidRDefault="00CC4CF9" w:rsidP="003463F3">
      <w:pPr>
        <w:pStyle w:val="ConsPlusNonformat"/>
        <w:jc w:val="both"/>
      </w:pPr>
      <w:r w:rsidRPr="00061AB7">
        <w:t>99 0007     8     Косметика и бытовая химия, гигиена и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принадлежности, подгузники &lt;*&gt;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Пояснение:  алгоритм сбора 22 9360 + 22 9361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22  9362  +  22  9363 + 22 9364 + 22 9365 + 22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9366 + 22 9367 + 22 9368 + 22 9369 + 22 9370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22  9371  +  22  9372 + 22 9373 + 22 9374 + 22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9375 + 22 9376 + 22 9377 + 22 9378 + 22 9379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22  9380  +  22  9381 + 22 9382 + 22 9383 + 22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9389 + 23 8111 + 23 8121 + 23 8211 + 23 8241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23  8621  +  23  8931 + 25 1467 + 25 1468 + 25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3641 + 25 3651 + 25 3721 + 25 4441 + 25 4451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25  4521  +  34  6151 + 34 6161 + 34 6845 + 34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6868 + 42 7459 + 43 2129 + 49 4200 + 49 6550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51  5524  +  51  5683 + 54 6353 + 83 1623 + 83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1625 + 83 5890 + 83 5990 + 83 8990 + 85 4319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85  4339  +  85  4379 + 85 4399 + 85 4719 + 85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4779 + 87 8260 + 87 8390 + 91 5828 + 91 5838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91 5858 + 91 5869 + 96 9238 + 96 9566</w:t>
      </w:r>
    </w:p>
    <w:p w:rsidR="00CC4CF9" w:rsidRPr="00061AB7" w:rsidRDefault="00CC4CF9" w:rsidP="003463F3">
      <w:pPr>
        <w:pStyle w:val="ConsPlusNonformat"/>
        <w:jc w:val="both"/>
      </w:pPr>
      <w:r w:rsidRPr="00061AB7">
        <w:t>99 0008     6     Велосипеды, коляски, автомобильные кресла,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принадлежности для перевозки &lt;*&gt;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Пояснение: алгоритм сбора  45 2244 + 45 2851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45 2861 + 45 2990 + 96 9241 + 96 9323</w:t>
      </w:r>
    </w:p>
    <w:p w:rsidR="00CC4CF9" w:rsidRPr="00061AB7" w:rsidRDefault="00CC4CF9" w:rsidP="003463F3">
      <w:pPr>
        <w:pStyle w:val="ConsPlusNonformat"/>
        <w:jc w:val="both"/>
      </w:pPr>
      <w:r w:rsidRPr="00061AB7">
        <w:t>99 0009     3     Детские мебель и крупногабаритная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продукция &lt;*&gt;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Пояснение:  алгоритм сбора 14 8914 + 14 8915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56  1192  +  56  1218 + 56 1227 + 56 1242 + 56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1253 + 56 1423 + 56 1433 + 56 1443 + 56 1560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56  1743  +  56  1810 + 56 1890 + 56 2211 + 56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2231 + 56 2251 + 56 2310 + 56 2320 + 56 2330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56 2340 + 96 9324 + 96 9328</w:t>
      </w:r>
    </w:p>
    <w:p w:rsidR="00CC4CF9" w:rsidRPr="00061AB7" w:rsidRDefault="00CC4CF9" w:rsidP="003463F3">
      <w:pPr>
        <w:pStyle w:val="ConsPlusNonformat"/>
        <w:jc w:val="both"/>
      </w:pPr>
      <w:r w:rsidRPr="00061AB7">
        <w:t>99 0010     4     Товары для новорожденных &lt;*&gt;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Пояснение:  алгоритм сбора 84 1140 + 84 1240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84  1340  +  84  1540 + 84 1640 + 84 1740 + 84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1840 + 85 4217 + 85 4237 + 85 4277 + 85 4297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85  4317  +  85  4337 + 85 4357 + 85 4377 + 85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4397 + 85 4917 + 85 4977</w:t>
      </w:r>
    </w:p>
    <w:p w:rsidR="00CC4CF9" w:rsidRPr="00061AB7" w:rsidRDefault="00CC4CF9" w:rsidP="003463F3">
      <w:pPr>
        <w:pStyle w:val="ConsPlusNonformat"/>
        <w:jc w:val="both"/>
      </w:pPr>
      <w:r w:rsidRPr="00061AB7">
        <w:t>99 0011     1     Детская обувь - ортопедическая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и специальная &lt;*&gt;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Пояснение:  алгоритм сбора 88 1310 + 88 1530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88  1630  +  88  2330 + 88 2380 + 88 2430 + 88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2480 + 88 2530 + 88 2580 + 88 2630 + 88 2680 +</w:t>
      </w:r>
    </w:p>
    <w:p w:rsidR="00CC4CF9" w:rsidRPr="00061AB7" w:rsidRDefault="00CC4CF9" w:rsidP="003463F3">
      <w:pPr>
        <w:pStyle w:val="ConsPlusNonformat"/>
        <w:jc w:val="both"/>
      </w:pPr>
      <w:r w:rsidRPr="00061AB7">
        <w:t xml:space="preserve">                  88 2780 + 88 4310</w:t>
      </w:r>
    </w:p>
    <w:sectPr w:rsidR="00CC4CF9" w:rsidRPr="00061AB7" w:rsidSect="00061AB7">
      <w:headerReference w:type="default" r:id="rId6"/>
      <w:pgSz w:w="11906" w:h="16838" w:code="9"/>
      <w:pgMar w:top="851" w:right="851" w:bottom="851" w:left="1418" w:header="0" w:footer="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4CF9" w:rsidRDefault="00CC4CF9">
      <w:r>
        <w:separator/>
      </w:r>
    </w:p>
  </w:endnote>
  <w:endnote w:type="continuationSeparator" w:id="0">
    <w:p w:rsidR="00CC4CF9" w:rsidRDefault="00CC4C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4CF9" w:rsidRDefault="00CC4CF9">
      <w:r>
        <w:separator/>
      </w:r>
    </w:p>
  </w:footnote>
  <w:footnote w:type="continuationSeparator" w:id="0">
    <w:p w:rsidR="00CC4CF9" w:rsidRDefault="00CC4C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4CF9" w:rsidRPr="003463F3" w:rsidRDefault="00CC4CF9" w:rsidP="003463F3">
    <w:pPr>
      <w:pStyle w:val="Header"/>
    </w:pPr>
    <w:r w:rsidRPr="003463F3">
      <w:rPr>
        <w:szCs w:val="10"/>
      </w:rP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F00B0"/>
    <w:rsid w:val="00061AB7"/>
    <w:rsid w:val="002018A2"/>
    <w:rsid w:val="003463F3"/>
    <w:rsid w:val="00CC4CF9"/>
    <w:rsid w:val="00CF00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63F3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sPlusNormal">
    <w:name w:val="ConsPlusNormal"/>
    <w:uiPriority w:val="99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PlusCell">
    <w:name w:val="ConsPlusCell"/>
    <w:uiPriority w:val="99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DocList">
    <w:name w:val="ConsPlusDocList"/>
    <w:uiPriority w:val="99"/>
    <w:pPr>
      <w:widowControl w:val="0"/>
      <w:autoSpaceDE w:val="0"/>
      <w:autoSpaceDN w:val="0"/>
      <w:adjustRightInd w:val="0"/>
    </w:pPr>
    <w:rPr>
      <w:rFonts w:ascii="Tahoma" w:hAnsi="Tahoma" w:cs="Tahoma"/>
      <w:sz w:val="18"/>
      <w:szCs w:val="18"/>
    </w:rPr>
  </w:style>
  <w:style w:type="paragraph" w:customStyle="1" w:styleId="ConsPlusTitlePage">
    <w:name w:val="ConsPlusTitlePage"/>
    <w:uiPriority w:val="99"/>
    <w:pPr>
      <w:widowControl w:val="0"/>
      <w:autoSpaceDE w:val="0"/>
      <w:autoSpaceDN w:val="0"/>
      <w:adjustRightInd w:val="0"/>
    </w:pPr>
    <w:rPr>
      <w:rFonts w:ascii="Tahoma" w:hAnsi="Tahoma" w:cs="Tahoma"/>
      <w:sz w:val="20"/>
      <w:szCs w:val="20"/>
    </w:rPr>
  </w:style>
  <w:style w:type="paragraph" w:customStyle="1" w:styleId="ConsPlusJurTerm">
    <w:name w:val="ConsPlusJurTerm"/>
    <w:uiPriority w:val="99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Header">
    <w:name w:val="header"/>
    <w:basedOn w:val="Normal"/>
    <w:link w:val="HeaderChar"/>
    <w:uiPriority w:val="99"/>
    <w:rsid w:val="003463F3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81FAE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3463F3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81FAE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1103</Pages>
  <Words>-32766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"ОК 005-93. Общероссийский классификатор продукции"(утв. Постановлением Госстандарта России от 30.12.1993 N 301)(ред. от 22.10.2014)(дата введения 01.07.1994)(коды 01 0000 - 51 7800)</dc:title>
  <dc:subject/>
  <dc:creator>Информ-аналит отдел</dc:creator>
  <cp:keywords/>
  <dc:description/>
  <cp:lastModifiedBy>Информ-аналит отдел</cp:lastModifiedBy>
  <cp:revision>2</cp:revision>
  <dcterms:created xsi:type="dcterms:W3CDTF">2016-04-19T19:21:00Z</dcterms:created>
  <dcterms:modified xsi:type="dcterms:W3CDTF">2016-04-19T19:21:00Z</dcterms:modified>
</cp:coreProperties>
</file>